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6.xml" ContentType="application/vnd.openxmlformats-officedocument.wordprocessingml.header+xml"/>
  <Override PartName="/word/footer19.xml" ContentType="application/vnd.openxmlformats-officedocument.wordprocessingml.footer+xml"/>
  <Override PartName="/word/header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BD5EA1" w14:textId="77777777" w:rsidR="00DC76FF" w:rsidRPr="004D0A4B" w:rsidRDefault="00DC76FF" w:rsidP="00DC76FF">
      <w:pPr>
        <w:ind w:right="544"/>
        <w:jc w:val="both"/>
      </w:pPr>
    </w:p>
    <w:p w14:paraId="34E4068E" w14:textId="77777777" w:rsidR="00DC76FF" w:rsidRPr="004D0A4B" w:rsidRDefault="00DC76FF" w:rsidP="00DC76FF">
      <w:pPr>
        <w:ind w:right="544"/>
        <w:jc w:val="both"/>
      </w:pPr>
    </w:p>
    <w:p w14:paraId="2ADC34AD" w14:textId="77777777" w:rsidR="00DC76FF" w:rsidRPr="004D3B47" w:rsidRDefault="00DC76FF" w:rsidP="00DC76FF">
      <w:pPr>
        <w:ind w:right="544"/>
        <w:jc w:val="both"/>
      </w:pPr>
    </w:p>
    <w:p w14:paraId="5CDDA870" w14:textId="77777777" w:rsidR="00DC76FF" w:rsidRPr="004D3B47" w:rsidRDefault="00DC76FF" w:rsidP="00DC76FF">
      <w:pPr>
        <w:ind w:right="544"/>
        <w:jc w:val="both"/>
      </w:pPr>
    </w:p>
    <w:p w14:paraId="3E93B77D" w14:textId="77777777" w:rsidR="00DC76FF" w:rsidRPr="004D3B47" w:rsidRDefault="00DC76FF" w:rsidP="00DC76FF">
      <w:pPr>
        <w:ind w:right="544"/>
        <w:jc w:val="both"/>
      </w:pPr>
    </w:p>
    <w:p w14:paraId="43F31857" w14:textId="77777777" w:rsidR="00DC76FF" w:rsidRPr="004D3B47" w:rsidRDefault="00DC76FF" w:rsidP="00DC76FF">
      <w:pPr>
        <w:ind w:right="544"/>
        <w:jc w:val="both"/>
      </w:pPr>
    </w:p>
    <w:p w14:paraId="5FF9AAF4" w14:textId="77777777" w:rsidR="00DC76FF" w:rsidRPr="004D3B47" w:rsidRDefault="00DC76FF" w:rsidP="00DC76FF">
      <w:pPr>
        <w:ind w:right="544"/>
        <w:jc w:val="both"/>
      </w:pPr>
    </w:p>
    <w:p w14:paraId="08203B52" w14:textId="77777777" w:rsidR="00DC76FF" w:rsidRPr="004D3B47" w:rsidRDefault="00DC76FF" w:rsidP="00DC76FF">
      <w:pPr>
        <w:ind w:right="544"/>
        <w:jc w:val="both"/>
      </w:pPr>
    </w:p>
    <w:p w14:paraId="579062BF" w14:textId="77777777" w:rsidR="00DC76FF" w:rsidRPr="004D3B47" w:rsidRDefault="00DC76FF" w:rsidP="00DC76FF">
      <w:pPr>
        <w:ind w:right="544"/>
        <w:jc w:val="both"/>
      </w:pPr>
    </w:p>
    <w:p w14:paraId="59292ECC" w14:textId="77777777" w:rsidR="00DC76FF" w:rsidRPr="004D3B47" w:rsidRDefault="00DC76FF" w:rsidP="00DC76FF">
      <w:pPr>
        <w:ind w:right="544"/>
        <w:jc w:val="both"/>
      </w:pPr>
      <w:r w:rsidRPr="004D3B47">
        <w:rPr>
          <w:noProof/>
          <w:lang w:eastAsia="en-AU"/>
        </w:rPr>
        <mc:AlternateContent>
          <mc:Choice Requires="wps">
            <w:drawing>
              <wp:anchor distT="0" distB="0" distL="114300" distR="114300" simplePos="0" relativeHeight="251658241" behindDoc="0" locked="0" layoutInCell="1" allowOverlap="1" wp14:anchorId="338F2170" wp14:editId="15028FCB">
                <wp:simplePos x="0" y="0"/>
                <wp:positionH relativeFrom="column">
                  <wp:posOffset>10160</wp:posOffset>
                </wp:positionH>
                <wp:positionV relativeFrom="paragraph">
                  <wp:posOffset>128374</wp:posOffset>
                </wp:positionV>
                <wp:extent cx="5403215" cy="0"/>
                <wp:effectExtent l="0" t="0" r="26035" b="19050"/>
                <wp:wrapNone/>
                <wp:docPr id="69" name="Straight Connector 69"/>
                <wp:cNvGraphicFramePr/>
                <a:graphic xmlns:a="http://schemas.openxmlformats.org/drawingml/2006/main">
                  <a:graphicData uri="http://schemas.microsoft.com/office/word/2010/wordprocessingShape">
                    <wps:wsp>
                      <wps:cNvCnPr/>
                      <wps:spPr>
                        <a:xfrm>
                          <a:off x="0" y="0"/>
                          <a:ext cx="54032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3183365D" id="Straight Connector 69"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8pt,10.1pt" to="42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" strokecolor="black [3213]" strokeweight="1.5pt"/>
            </w:pict>
          </mc:Fallback>
        </mc:AlternateContent>
      </w:r>
    </w:p>
    <w:p w14:paraId="1BF53A27" w14:textId="77777777" w:rsidR="00DC76FF" w:rsidRPr="004D3B47" w:rsidRDefault="00DC76FF" w:rsidP="00DC76FF">
      <w:pPr>
        <w:ind w:right="544"/>
        <w:jc w:val="both"/>
        <w:rPr>
          <w:b/>
          <w:sz w:val="40"/>
          <w:szCs w:val="40"/>
        </w:rPr>
      </w:pPr>
      <w:r w:rsidRPr="004D3B47">
        <w:rPr>
          <w:b/>
          <w:sz w:val="40"/>
          <w:szCs w:val="40"/>
        </w:rPr>
        <w:t xml:space="preserve">National Cervical Screening Programme </w:t>
      </w:r>
    </w:p>
    <w:p w14:paraId="29C4AF2E" w14:textId="77777777" w:rsidR="00DC76FF" w:rsidRPr="004D3B47" w:rsidRDefault="00DC76FF" w:rsidP="00DC76FF">
      <w:pPr>
        <w:ind w:right="544"/>
        <w:jc w:val="both"/>
        <w:rPr>
          <w:b/>
          <w:sz w:val="40"/>
          <w:szCs w:val="40"/>
        </w:rPr>
      </w:pPr>
      <w:r w:rsidRPr="004D3B47">
        <w:rPr>
          <w:b/>
          <w:noProof/>
          <w:sz w:val="40"/>
          <w:szCs w:val="40"/>
          <w:lang w:eastAsia="en-AU"/>
        </w:rPr>
        <mc:AlternateContent>
          <mc:Choice Requires="wps">
            <w:drawing>
              <wp:anchor distT="0" distB="0" distL="114300" distR="114300" simplePos="0" relativeHeight="251658240" behindDoc="0" locked="0" layoutInCell="1" allowOverlap="1" wp14:anchorId="1E532AE0" wp14:editId="77A09BD4">
                <wp:simplePos x="0" y="0"/>
                <wp:positionH relativeFrom="column">
                  <wp:posOffset>5939</wp:posOffset>
                </wp:positionH>
                <wp:positionV relativeFrom="paragraph">
                  <wp:posOffset>71104</wp:posOffset>
                </wp:positionV>
                <wp:extent cx="5403272" cy="0"/>
                <wp:effectExtent l="0" t="19050" r="45085" b="38100"/>
                <wp:wrapNone/>
                <wp:docPr id="64" name="Straight Connector 64"/>
                <wp:cNvGraphicFramePr/>
                <a:graphic xmlns:a="http://schemas.openxmlformats.org/drawingml/2006/main">
                  <a:graphicData uri="http://schemas.microsoft.com/office/word/2010/wordprocessingShape">
                    <wps:wsp>
                      <wps:cNvCnPr/>
                      <wps:spPr>
                        <a:xfrm>
                          <a:off x="0" y="0"/>
                          <a:ext cx="5403272" cy="0"/>
                        </a:xfrm>
                        <a:prstGeom prst="line">
                          <a:avLst/>
                        </a:prstGeom>
                        <a:ln w="571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5090DB53" id="Straight Connector 64"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5.6pt" to="425.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" strokecolor="black [3213]" strokeweight="4.5pt">
                <v:stroke linestyle="thickThin"/>
              </v:line>
            </w:pict>
          </mc:Fallback>
        </mc:AlternateContent>
      </w:r>
    </w:p>
    <w:p w14:paraId="79813659" w14:textId="77777777" w:rsidR="00DC76FF" w:rsidRPr="004D3B47" w:rsidRDefault="00DC76FF" w:rsidP="00DC76FF">
      <w:pPr>
        <w:ind w:right="544"/>
        <w:jc w:val="both"/>
      </w:pPr>
    </w:p>
    <w:p w14:paraId="6D0EEED6" w14:textId="77777777" w:rsidR="00DC76FF" w:rsidRPr="004D3B47" w:rsidRDefault="00DC76FF" w:rsidP="00DC76FF">
      <w:pPr>
        <w:ind w:right="544"/>
        <w:jc w:val="both"/>
      </w:pPr>
    </w:p>
    <w:p w14:paraId="70ED8758" w14:textId="77777777" w:rsidR="00DC76FF" w:rsidRPr="004D3B47" w:rsidRDefault="00DC76FF" w:rsidP="00DC76FF">
      <w:pPr>
        <w:ind w:right="544"/>
        <w:jc w:val="both"/>
      </w:pPr>
    </w:p>
    <w:p w14:paraId="636E21B2" w14:textId="77777777" w:rsidR="00DC76FF" w:rsidRPr="004D3B47" w:rsidRDefault="00DC76FF" w:rsidP="00DC76FF">
      <w:pPr>
        <w:ind w:right="544"/>
        <w:jc w:val="both"/>
      </w:pPr>
    </w:p>
    <w:p w14:paraId="130F84B4" w14:textId="4DDEA8E6" w:rsidR="00DC76FF" w:rsidRPr="004D3B47" w:rsidRDefault="00DC76FF" w:rsidP="00DC76FF">
      <w:pPr>
        <w:jc w:val="right"/>
        <w:rPr>
          <w:b/>
          <w:sz w:val="28"/>
          <w:szCs w:val="28"/>
        </w:rPr>
      </w:pPr>
      <w:bookmarkStart w:id="0" w:name="_Toc275355184"/>
      <w:bookmarkStart w:id="1" w:name="_Toc276457713"/>
      <w:r w:rsidRPr="004D3B47">
        <w:rPr>
          <w:b/>
          <w:sz w:val="28"/>
          <w:szCs w:val="28"/>
        </w:rPr>
        <w:t xml:space="preserve">Monitoring Report </w:t>
      </w:r>
      <w:bookmarkEnd w:id="0"/>
      <w:bookmarkEnd w:id="1"/>
      <w:r w:rsidR="00D54E2A" w:rsidRPr="004D3B47">
        <w:rPr>
          <w:b/>
          <w:sz w:val="28"/>
          <w:szCs w:val="28"/>
        </w:rPr>
        <w:t>Number 51</w:t>
      </w:r>
    </w:p>
    <w:p w14:paraId="5562BB77" w14:textId="77777777" w:rsidR="00DC76FF" w:rsidRPr="004D3B47" w:rsidRDefault="00DC76FF" w:rsidP="00DC76FF">
      <w:pPr>
        <w:jc w:val="right"/>
        <w:rPr>
          <w:b/>
          <w:sz w:val="28"/>
          <w:szCs w:val="28"/>
        </w:rPr>
      </w:pPr>
    </w:p>
    <w:p w14:paraId="47BEA869" w14:textId="752D9CC9" w:rsidR="00DC76FF" w:rsidRPr="004D3B47" w:rsidRDefault="00E72C40" w:rsidP="00DC76FF">
      <w:pPr>
        <w:jc w:val="right"/>
        <w:rPr>
          <w:b/>
          <w:sz w:val="28"/>
          <w:szCs w:val="28"/>
        </w:rPr>
      </w:pPr>
      <w:sdt>
        <w:sdtPr>
          <w:rPr>
            <w:b/>
            <w:sz w:val="28"/>
            <w:szCs w:val="28"/>
          </w:rPr>
          <w:alias w:val="Title"/>
          <w:tag w:val=""/>
          <w:id w:val="1109386254"/>
          <w:placeholder>
            <w:docPart w:val="30B973D7440447D890F3B18EAC14DC90"/>
          </w:placeholder>
          <w:dataBinding w:prefixMappings="xmlns:ns0='http://purl.org/dc/elements/1.1/' xmlns:ns1='http://schemas.openxmlformats.org/package/2006/metadata/core-properties' " w:xpath="/ns1:coreProperties[1]/ns0:title[1]" w:storeItemID="{6C3C8BC8-F283-45AE-878A-BAB7291924A1}"/>
          <w:text/>
        </w:sdtPr>
        <w:sdtEndPr/>
        <w:sdtContent>
          <w:r w:rsidR="007F0FB1">
            <w:rPr>
              <w:b/>
              <w:sz w:val="28"/>
              <w:szCs w:val="28"/>
            </w:rPr>
            <w:t>National Cervical Screening Programme Monitoring Report Number 51 (1 January – 30 June 2019)</w:t>
          </w:r>
        </w:sdtContent>
      </w:sdt>
    </w:p>
    <w:p w14:paraId="784F985C" w14:textId="77777777" w:rsidR="00DC76FF" w:rsidRPr="004D3B47" w:rsidRDefault="00DC76FF" w:rsidP="00DC76FF">
      <w:pPr>
        <w:rPr>
          <w:b/>
          <w:sz w:val="28"/>
        </w:rPr>
      </w:pPr>
    </w:p>
    <w:p w14:paraId="209507EC" w14:textId="77777777" w:rsidR="00DC76FF" w:rsidRPr="004D3B47" w:rsidRDefault="00DC76FF" w:rsidP="00DC76FF"/>
    <w:p w14:paraId="105D9E03" w14:textId="77777777" w:rsidR="00DC76FF" w:rsidRPr="004D3B47" w:rsidRDefault="00DC76FF" w:rsidP="00DC76FF"/>
    <w:p w14:paraId="7283922F" w14:textId="77777777" w:rsidR="00DC76FF" w:rsidRPr="004D3B47" w:rsidRDefault="00DC76FF" w:rsidP="00DC76FF">
      <w:pPr>
        <w:tabs>
          <w:tab w:val="left" w:pos="6075"/>
        </w:tabs>
      </w:pPr>
    </w:p>
    <w:p w14:paraId="3C8BFEA6" w14:textId="77777777" w:rsidR="00DC76FF" w:rsidRPr="004D3B47" w:rsidRDefault="00DC76FF" w:rsidP="00DC76FF"/>
    <w:p w14:paraId="61B4FD98" w14:textId="77777777" w:rsidR="00DC76FF" w:rsidRPr="004D3B47" w:rsidRDefault="00DC76FF" w:rsidP="00DC76FF">
      <w:pPr>
        <w:rPr>
          <w:b/>
        </w:rPr>
      </w:pPr>
    </w:p>
    <w:p w14:paraId="7771A182" w14:textId="77777777" w:rsidR="00DC76FF" w:rsidRPr="004D3B47" w:rsidRDefault="00DC76FF" w:rsidP="00DC76FF">
      <w:pPr>
        <w:tabs>
          <w:tab w:val="left" w:pos="2220"/>
        </w:tabs>
      </w:pPr>
    </w:p>
    <w:p w14:paraId="5D4DEAA4" w14:textId="77777777" w:rsidR="00DC76FF" w:rsidRPr="004D3B47" w:rsidRDefault="00DC76FF" w:rsidP="00DC76FF">
      <w:pPr>
        <w:jc w:val="center"/>
        <w:rPr>
          <w:b/>
        </w:rPr>
        <w:sectPr w:rsidR="00DC76FF" w:rsidRPr="004D3B47" w:rsidSect="001F13A4">
          <w:footerReference w:type="default" r:id="rId13"/>
          <w:headerReference w:type="first" r:id="rId14"/>
          <w:pgSz w:w="11907" w:h="16839" w:code="9"/>
          <w:pgMar w:top="1440" w:right="1440" w:bottom="1440" w:left="1440" w:header="709" w:footer="709" w:gutter="0"/>
          <w:paperSrc w:first="14" w:other="14"/>
          <w:cols w:space="708"/>
          <w:titlePg/>
          <w:docGrid w:linePitch="360"/>
        </w:sectPr>
      </w:pPr>
    </w:p>
    <w:p w14:paraId="112F7D82" w14:textId="61119DED" w:rsidR="00DC76FF" w:rsidRPr="004D3B47" w:rsidRDefault="00DC76FF" w:rsidP="00DC76FF">
      <w:pPr>
        <w:ind w:right="544"/>
        <w:jc w:val="both"/>
      </w:pPr>
      <w:r w:rsidRPr="004D3B47">
        <w:lastRenderedPageBreak/>
        <w:t xml:space="preserve">Technical report </w:t>
      </w:r>
      <w:r w:rsidR="006745A7" w:rsidRPr="004D3B47">
        <w:t>51</w:t>
      </w:r>
    </w:p>
    <w:p w14:paraId="65EE953A" w14:textId="77777777" w:rsidR="00DC76FF" w:rsidRPr="004D3B47" w:rsidRDefault="00DC76FF" w:rsidP="00DC76FF">
      <w:pPr>
        <w:ind w:right="544"/>
        <w:jc w:val="both"/>
      </w:pPr>
    </w:p>
    <w:p w14:paraId="0CDFCA55" w14:textId="77777777" w:rsidR="00DC76FF" w:rsidRPr="004D3B47" w:rsidRDefault="00DC76FF" w:rsidP="00DC76FF">
      <w:pPr>
        <w:ind w:right="544"/>
        <w:jc w:val="both"/>
      </w:pPr>
    </w:p>
    <w:p w14:paraId="0061E6D0" w14:textId="77777777" w:rsidR="00DC76FF" w:rsidRPr="004D3B47" w:rsidRDefault="00DC76FF" w:rsidP="00DC76FF">
      <w:pPr>
        <w:ind w:right="544"/>
        <w:jc w:val="both"/>
      </w:pPr>
    </w:p>
    <w:p w14:paraId="46E07B6D" w14:textId="03511E6C" w:rsidR="00DC76FF" w:rsidRPr="004D3B47" w:rsidRDefault="00DC76FF" w:rsidP="00DC76FF">
      <w:pPr>
        <w:ind w:right="544"/>
        <w:jc w:val="both"/>
      </w:pPr>
      <w:bookmarkStart w:id="2" w:name="_Toc276457716"/>
      <w:r w:rsidRPr="004D3B47">
        <w:t xml:space="preserve">Prepared </w:t>
      </w:r>
      <w:bookmarkEnd w:id="2"/>
      <w:r w:rsidR="00834B69" w:rsidRPr="004D3B47">
        <w:t>December 2019</w:t>
      </w:r>
      <w:r w:rsidRPr="004D3B47">
        <w:t xml:space="preserve"> </w:t>
      </w:r>
    </w:p>
    <w:p w14:paraId="2CEBD17A" w14:textId="38436069" w:rsidR="00DC76FF" w:rsidRPr="004D3B47" w:rsidRDefault="00DC76FF" w:rsidP="00DC76FF">
      <w:pPr>
        <w:ind w:right="544"/>
        <w:jc w:val="both"/>
      </w:pPr>
      <w:r w:rsidRPr="004D3B47">
        <w:t>Revised</w:t>
      </w:r>
      <w:r w:rsidR="00A26D58">
        <w:t xml:space="preserve"> </w:t>
      </w:r>
      <w:r w:rsidR="00BD2A60">
        <w:t>February 2020</w:t>
      </w:r>
      <w:r w:rsidRPr="004D3B47">
        <w:t xml:space="preserve"> </w:t>
      </w:r>
    </w:p>
    <w:p w14:paraId="6DD0051E" w14:textId="456FBDAF" w:rsidR="00DC76FF" w:rsidRPr="004D3B47" w:rsidRDefault="00DC76FF" w:rsidP="00DC76FF">
      <w:pPr>
        <w:ind w:right="544"/>
        <w:jc w:val="both"/>
      </w:pPr>
      <w:r w:rsidRPr="004D3B47">
        <w:t>Finalised</w:t>
      </w:r>
      <w:r w:rsidR="00A26D58">
        <w:t xml:space="preserve"> </w:t>
      </w:r>
      <w:r w:rsidR="00BD2A60">
        <w:t>April 2021</w:t>
      </w:r>
      <w:r w:rsidRPr="004D3B47">
        <w:t xml:space="preserve"> </w:t>
      </w:r>
    </w:p>
    <w:p w14:paraId="60613AE5" w14:textId="77777777" w:rsidR="00DC76FF" w:rsidRPr="004D3B47" w:rsidRDefault="00DC76FF" w:rsidP="00DC76FF">
      <w:pPr>
        <w:ind w:right="544"/>
        <w:jc w:val="both"/>
      </w:pPr>
    </w:p>
    <w:p w14:paraId="0D1D4BB8" w14:textId="77777777" w:rsidR="00DC76FF" w:rsidRPr="004D3B47" w:rsidRDefault="00DC76FF" w:rsidP="00DC76FF">
      <w:pPr>
        <w:ind w:right="544"/>
        <w:jc w:val="both"/>
      </w:pPr>
    </w:p>
    <w:p w14:paraId="37EE943B" w14:textId="23DB254B" w:rsidR="00DC76FF" w:rsidRPr="004D3B47" w:rsidRDefault="00DC76FF" w:rsidP="00DC76FF">
      <w:pPr>
        <w:ind w:right="544"/>
        <w:jc w:val="both"/>
        <w:rPr>
          <w:vertAlign w:val="superscript"/>
        </w:rPr>
      </w:pPr>
      <w:r w:rsidRPr="004D3B47">
        <w:t xml:space="preserve">By Megan Smith, </w:t>
      </w:r>
      <w:r w:rsidR="003F1A78" w:rsidRPr="004D3B47">
        <w:t>Maddison Sherrah</w:t>
      </w:r>
      <w:r w:rsidRPr="004D3B47">
        <w:t>, and Karen Canfell</w:t>
      </w:r>
    </w:p>
    <w:p w14:paraId="56B972B9" w14:textId="77777777" w:rsidR="00DC76FF" w:rsidRPr="004D3B47" w:rsidRDefault="00DC76FF" w:rsidP="00DC76FF">
      <w:bookmarkStart w:id="3" w:name="_Toc276457717"/>
      <w:r w:rsidRPr="004D3B47">
        <w:t>Cancer Research Division, Cancer Council NSW Australia, Sydney NSW Australia</w:t>
      </w:r>
      <w:bookmarkEnd w:id="3"/>
    </w:p>
    <w:p w14:paraId="23731480" w14:textId="77777777" w:rsidR="00DC76FF" w:rsidRPr="004D3B47" w:rsidRDefault="00DC76FF" w:rsidP="00DC76FF">
      <w:pPr>
        <w:ind w:right="544"/>
        <w:jc w:val="both"/>
      </w:pPr>
    </w:p>
    <w:p w14:paraId="10E63E8E" w14:textId="77777777" w:rsidR="00DC76FF" w:rsidRPr="004D3B47" w:rsidRDefault="00DC76FF" w:rsidP="00DC76FF">
      <w:pPr>
        <w:ind w:right="544"/>
        <w:jc w:val="both"/>
      </w:pPr>
    </w:p>
    <w:p w14:paraId="6BFA8F12" w14:textId="77777777" w:rsidR="00DC76FF" w:rsidRPr="004D3B47" w:rsidRDefault="00DC76FF" w:rsidP="00DC76FF">
      <w:pPr>
        <w:ind w:right="544"/>
        <w:jc w:val="both"/>
      </w:pPr>
      <w:r w:rsidRPr="004D3B47">
        <w:t xml:space="preserve">Suggested citation: </w:t>
      </w:r>
    </w:p>
    <w:p w14:paraId="064F9C4E" w14:textId="3D39F6C8" w:rsidR="00DC76FF" w:rsidRPr="004D3B47" w:rsidRDefault="00DC76FF" w:rsidP="00DC76FF">
      <w:pPr>
        <w:ind w:right="-23"/>
        <w:jc w:val="both"/>
      </w:pPr>
      <w:r w:rsidRPr="004D3B47">
        <w:t xml:space="preserve">Smith M, </w:t>
      </w:r>
      <w:r w:rsidR="00E73648" w:rsidRPr="004D3B47">
        <w:t>Sherrah M</w:t>
      </w:r>
      <w:r w:rsidRPr="004D3B47">
        <w:t xml:space="preserve">, Canfell K. National Cervical Screening Programme Monitoring Report </w:t>
      </w:r>
      <w:sdt>
        <w:sdtPr>
          <w:alias w:val="Subject"/>
          <w:tag w:val=""/>
          <w:id w:val="1564685363"/>
          <w:placeholder>
            <w:docPart w:val="FDEDC256FE5144D69F8798CEE6CC6E34"/>
          </w:placeholder>
          <w:dataBinding w:prefixMappings="xmlns:ns0='http://purl.org/dc/elements/1.1/' xmlns:ns1='http://schemas.openxmlformats.org/package/2006/metadata/core-properties' " w:xpath="/ns1:coreProperties[1]/ns0:subject[1]" w:storeItemID="{6C3C8BC8-F283-45AE-878A-BAB7291924A1}"/>
          <w:text/>
        </w:sdtPr>
        <w:sdtEndPr/>
        <w:sdtContent>
          <w:r w:rsidR="00846D27">
            <w:t>N</w:t>
          </w:r>
          <w:r w:rsidR="002A5F49">
            <w:t>umber 5</w:t>
          </w:r>
          <w:r w:rsidR="00846D27">
            <w:t>1</w:t>
          </w:r>
        </w:sdtContent>
      </w:sdt>
      <w:r w:rsidRPr="004D3B47">
        <w:t xml:space="preserve"> (</w:t>
      </w:r>
      <w:sdt>
        <w:sdtPr>
          <w:alias w:val="Title"/>
          <w:tag w:val=""/>
          <w:id w:val="-439523759"/>
          <w:placeholder>
            <w:docPart w:val="C35B1C251D2B46C397ED03A804D17AEC"/>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r w:rsidRPr="004D3B47">
        <w:t xml:space="preserve">). National Screening Unit: Wellington, </w:t>
      </w:r>
      <w:r w:rsidR="00BD2A60">
        <w:t>2021</w:t>
      </w:r>
      <w:r w:rsidRPr="004D3B47">
        <w:t>.</w:t>
      </w:r>
    </w:p>
    <w:p w14:paraId="372C0C11" w14:textId="77777777" w:rsidR="00DC76FF" w:rsidRPr="004D3B47" w:rsidRDefault="00DC76FF" w:rsidP="00DC76FF">
      <w:pPr>
        <w:ind w:right="544"/>
        <w:jc w:val="both"/>
      </w:pPr>
    </w:p>
    <w:p w14:paraId="2FD7B6B4" w14:textId="77777777" w:rsidR="00DC76FF" w:rsidRPr="004D3B47" w:rsidRDefault="00DC76FF" w:rsidP="00DC76FF">
      <w:pPr>
        <w:ind w:right="544"/>
        <w:jc w:val="both"/>
      </w:pPr>
    </w:p>
    <w:p w14:paraId="0188D8A8" w14:textId="77777777" w:rsidR="00DC76FF" w:rsidRPr="004D3B47" w:rsidRDefault="00DC76FF" w:rsidP="00DC76FF">
      <w:pPr>
        <w:ind w:right="544"/>
        <w:jc w:val="both"/>
        <w:sectPr w:rsidR="00DC76FF" w:rsidRPr="004D3B47" w:rsidSect="00B4358C">
          <w:pgSz w:w="11907" w:h="16839" w:code="9"/>
          <w:pgMar w:top="4678" w:right="1701" w:bottom="1440" w:left="1440" w:header="708" w:footer="567" w:gutter="0"/>
          <w:pgNumType w:fmt="lowerRoman" w:start="1"/>
          <w:cols w:space="708"/>
          <w:docGrid w:linePitch="360"/>
        </w:sectPr>
      </w:pPr>
    </w:p>
    <w:p w14:paraId="79EC6085" w14:textId="77777777" w:rsidR="00DC76FF" w:rsidRPr="004D3B47" w:rsidRDefault="00DC76FF" w:rsidP="00DC76FF">
      <w:pPr>
        <w:rPr>
          <w:b/>
          <w:sz w:val="28"/>
          <w:szCs w:val="28"/>
        </w:rPr>
      </w:pPr>
      <w:bookmarkStart w:id="4" w:name="_Toc275355188"/>
      <w:bookmarkStart w:id="5" w:name="_Toc276457719"/>
      <w:r w:rsidRPr="004D3B47">
        <w:rPr>
          <w:b/>
          <w:sz w:val="28"/>
          <w:szCs w:val="28"/>
        </w:rPr>
        <w:lastRenderedPageBreak/>
        <w:t>Acknowledgements</w:t>
      </w:r>
      <w:bookmarkEnd w:id="4"/>
      <w:bookmarkEnd w:id="5"/>
    </w:p>
    <w:p w14:paraId="7C3FD70F" w14:textId="77777777" w:rsidR="00DC76FF" w:rsidRPr="004D3B47" w:rsidRDefault="00DC76FF" w:rsidP="00DC76FF">
      <w:pPr>
        <w:ind w:right="544"/>
        <w:jc w:val="both"/>
      </w:pPr>
    </w:p>
    <w:p w14:paraId="382A52DC" w14:textId="77777777" w:rsidR="00DC76FF" w:rsidRPr="004D3B47" w:rsidRDefault="00DC76FF" w:rsidP="00DC76FF">
      <w:pPr>
        <w:ind w:right="119"/>
        <w:jc w:val="both"/>
      </w:pPr>
      <w:r w:rsidRPr="004D3B47">
        <w:t xml:space="preserve">This report was prepared by the authors in collaboration with the National Screening Unit (NSU), Ministry of Health, in particular Ivan Rowe, Senior Analyst, Sector Development, of the National Screening Unit. </w:t>
      </w:r>
    </w:p>
    <w:p w14:paraId="4AB997DD" w14:textId="77777777" w:rsidR="00DC76FF" w:rsidRPr="004D3B47" w:rsidRDefault="00DC76FF" w:rsidP="00DC76FF">
      <w:pPr>
        <w:ind w:right="119"/>
        <w:jc w:val="both"/>
      </w:pPr>
    </w:p>
    <w:p w14:paraId="4D03E03C" w14:textId="30985989" w:rsidR="00DC76FF" w:rsidRPr="004D3B47" w:rsidRDefault="00DC76FF" w:rsidP="00DC76FF">
      <w:pPr>
        <w:ind w:right="119"/>
        <w:jc w:val="both"/>
      </w:pPr>
      <w:r w:rsidRPr="004D3B47">
        <w:t xml:space="preserve">We would like to acknowledge the contribution from Ronnie de Does, NCSP Register Central Team, for data extraction; and </w:t>
      </w:r>
      <w:r w:rsidR="00EA1F67" w:rsidRPr="004D3B47">
        <w:t xml:space="preserve">Leanne Rumlee, </w:t>
      </w:r>
      <w:r w:rsidRPr="004D3B47">
        <w:t>Simon Edwards, Robert Walker, Sarsha Yap and Dr Mark Clements for assistance with code development and importing data for analysis.</w:t>
      </w:r>
      <w:r w:rsidR="00A26D58">
        <w:t xml:space="preserve"> </w:t>
      </w:r>
    </w:p>
    <w:p w14:paraId="28BE4DAB" w14:textId="77777777" w:rsidR="00DC76FF" w:rsidRPr="004D3B47" w:rsidRDefault="00DC76FF" w:rsidP="00DC76FF">
      <w:pPr>
        <w:ind w:right="119"/>
        <w:jc w:val="both"/>
      </w:pPr>
    </w:p>
    <w:p w14:paraId="27B653DE" w14:textId="77777777" w:rsidR="00DC76FF" w:rsidRPr="004D3B47" w:rsidRDefault="00DC76FF" w:rsidP="00DC76FF">
      <w:pPr>
        <w:ind w:right="119"/>
        <w:jc w:val="both"/>
      </w:pPr>
    </w:p>
    <w:p w14:paraId="18BC2EB6" w14:textId="77777777" w:rsidR="00DC76FF" w:rsidRPr="004D3B47" w:rsidRDefault="00DC76FF" w:rsidP="00DC76FF">
      <w:pPr>
        <w:ind w:right="119"/>
        <w:jc w:val="both"/>
      </w:pPr>
    </w:p>
    <w:p w14:paraId="0658C567" w14:textId="77777777" w:rsidR="00DC76FF" w:rsidRPr="004D3B47" w:rsidRDefault="00DC76FF" w:rsidP="00DC76FF">
      <w:pPr>
        <w:rPr>
          <w:b/>
          <w:sz w:val="28"/>
          <w:szCs w:val="28"/>
        </w:rPr>
      </w:pPr>
      <w:r w:rsidRPr="004D3B47">
        <w:rPr>
          <w:b/>
          <w:sz w:val="28"/>
          <w:szCs w:val="28"/>
        </w:rPr>
        <w:t>About the authors</w:t>
      </w:r>
    </w:p>
    <w:p w14:paraId="1699A642" w14:textId="77777777" w:rsidR="00DC76FF" w:rsidRPr="004D3B47" w:rsidRDefault="00DC76FF" w:rsidP="00DC76FF">
      <w:pPr>
        <w:ind w:right="119"/>
        <w:jc w:val="both"/>
      </w:pPr>
    </w:p>
    <w:p w14:paraId="1F8C0167" w14:textId="4DD9ACB9" w:rsidR="00DC76FF" w:rsidRPr="004D3B47" w:rsidRDefault="00DC76FF" w:rsidP="00DC76FF">
      <w:pPr>
        <w:ind w:right="119"/>
        <w:jc w:val="both"/>
      </w:pPr>
      <w:r w:rsidRPr="004D3B47">
        <w:t>The authors are based at Cancer Research Division at Cancer Council NSW, Sydney, Australia.</w:t>
      </w:r>
      <w:r w:rsidR="00A26D58">
        <w:t xml:space="preserve"> </w:t>
      </w:r>
      <w:r w:rsidRPr="004D3B47">
        <w:t>They are part of a research group (led by Prof Karen Canfell) which has as its core research focus the epidemiology of cervical cancer, cervical screening and human papillomavirus (HPV) vaccination. This research group has established an extensive track record both in research publication and in successful completion of commissioned projects related to national cervical screening programmes in New Zealand, Australia and England.</w:t>
      </w:r>
      <w:r w:rsidR="00A26D58">
        <w:t xml:space="preserve"> </w:t>
      </w:r>
      <w:r w:rsidRPr="004D3B47">
        <w:t>The group has extensive experience in the analysis of descriptive data from cervical cancer screening programmes. The team also has a range of related skills in the analysis of linked datasets, systematic review and meta-analysis, biostatistics, health economics, and advanced statistical modelling techniques.</w:t>
      </w:r>
    </w:p>
    <w:p w14:paraId="591E9493" w14:textId="77777777" w:rsidR="00DC76FF" w:rsidRPr="004D3B47" w:rsidRDefault="00DC76FF" w:rsidP="00DC76FF">
      <w:pPr>
        <w:ind w:right="544"/>
        <w:jc w:val="both"/>
      </w:pPr>
    </w:p>
    <w:p w14:paraId="0536A22C" w14:textId="77777777" w:rsidR="00DC76FF" w:rsidRPr="004D3B47" w:rsidRDefault="00DC76FF" w:rsidP="00DC76FF">
      <w:pPr>
        <w:ind w:right="544"/>
        <w:jc w:val="both"/>
      </w:pPr>
    </w:p>
    <w:p w14:paraId="1BF83280" w14:textId="77777777" w:rsidR="00DC76FF" w:rsidRPr="004D3B47" w:rsidRDefault="00DC76FF" w:rsidP="00DC76FF">
      <w:pPr>
        <w:ind w:right="-22"/>
        <w:jc w:val="both"/>
        <w:sectPr w:rsidR="00DC76FF" w:rsidRPr="004D3B47" w:rsidSect="002873D1">
          <w:pgSz w:w="11907" w:h="16839" w:code="9"/>
          <w:pgMar w:top="1440" w:right="1275" w:bottom="1440" w:left="1440" w:header="708" w:footer="567" w:gutter="0"/>
          <w:pgNumType w:fmt="lowerRoman"/>
          <w:cols w:space="708"/>
          <w:docGrid w:linePitch="360"/>
        </w:sectPr>
      </w:pPr>
    </w:p>
    <w:sdt>
      <w:sdtPr>
        <w:rPr>
          <w:rFonts w:ascii="Calibri" w:eastAsia="Calibri" w:hAnsi="Calibri"/>
          <w:b w:val="0"/>
          <w:bCs w:val="0"/>
          <w:color w:val="auto"/>
          <w:sz w:val="23"/>
          <w:szCs w:val="22"/>
          <w:lang w:val="en-AU"/>
        </w:rPr>
        <w:id w:val="-677498594"/>
        <w:docPartObj>
          <w:docPartGallery w:val="Table of Contents"/>
          <w:docPartUnique/>
        </w:docPartObj>
      </w:sdtPr>
      <w:sdtEndPr/>
      <w:sdtContent>
        <w:p w14:paraId="1BB61B0A" w14:textId="77777777" w:rsidR="00DC76FF" w:rsidRPr="004D3B47" w:rsidRDefault="00DC76FF" w:rsidP="00DC76FF">
          <w:pPr>
            <w:pStyle w:val="TOCHeading"/>
            <w:rPr>
              <w:color w:val="auto"/>
              <w:lang w:val="en-AU"/>
            </w:rPr>
          </w:pPr>
          <w:r w:rsidRPr="004D3B47">
            <w:rPr>
              <w:color w:val="auto"/>
              <w:lang w:val="en-AU"/>
            </w:rPr>
            <w:t>Contents</w:t>
          </w:r>
        </w:p>
        <w:p w14:paraId="05FD7460" w14:textId="03FB5E53" w:rsidR="00FD6E13" w:rsidRDefault="00DC76FF">
          <w:pPr>
            <w:pStyle w:val="TOC1"/>
            <w:tabs>
              <w:tab w:val="left" w:pos="460"/>
              <w:tab w:val="right" w:leader="dot" w:pos="9182"/>
            </w:tabs>
            <w:rPr>
              <w:rFonts w:asciiTheme="minorHAnsi" w:eastAsiaTheme="minorEastAsia" w:hAnsiTheme="minorHAnsi" w:cstheme="minorBidi"/>
              <w:b w:val="0"/>
              <w:bCs w:val="0"/>
              <w:caps w:val="0"/>
              <w:noProof/>
              <w:sz w:val="22"/>
              <w:szCs w:val="22"/>
              <w:lang w:eastAsia="en-AU"/>
            </w:rPr>
          </w:pPr>
          <w:r w:rsidRPr="004D3B47">
            <w:rPr>
              <w:rFonts w:asciiTheme="minorHAnsi" w:hAnsiTheme="minorHAnsi"/>
            </w:rPr>
            <w:fldChar w:fldCharType="begin"/>
          </w:r>
          <w:r w:rsidRPr="004D3B47">
            <w:rPr>
              <w:rFonts w:asciiTheme="minorHAnsi" w:hAnsiTheme="minorHAnsi"/>
            </w:rPr>
            <w:instrText xml:space="preserve"> TOC \o "1-3" \h \z \u </w:instrText>
          </w:r>
          <w:r w:rsidRPr="004D3B47">
            <w:rPr>
              <w:rFonts w:asciiTheme="minorHAnsi" w:hAnsiTheme="minorHAnsi"/>
            </w:rPr>
            <w:fldChar w:fldCharType="separate"/>
          </w:r>
          <w:hyperlink w:anchor="_Toc76740810" w:history="1">
            <w:r w:rsidR="00FD6E13" w:rsidRPr="00DE6F0A">
              <w:rPr>
                <w:rStyle w:val="Hyperlink"/>
                <w:noProof/>
              </w:rPr>
              <w:t>1.</w:t>
            </w:r>
            <w:r w:rsidR="00FD6E13">
              <w:rPr>
                <w:rFonts w:asciiTheme="minorHAnsi" w:eastAsiaTheme="minorEastAsia" w:hAnsiTheme="minorHAnsi" w:cstheme="minorBidi"/>
                <w:b w:val="0"/>
                <w:bCs w:val="0"/>
                <w:caps w:val="0"/>
                <w:noProof/>
                <w:sz w:val="22"/>
                <w:szCs w:val="22"/>
                <w:lang w:eastAsia="en-AU"/>
              </w:rPr>
              <w:tab/>
            </w:r>
            <w:r w:rsidR="00FD6E13" w:rsidRPr="00DE6F0A">
              <w:rPr>
                <w:rStyle w:val="Hyperlink"/>
                <w:noProof/>
              </w:rPr>
              <w:t>Executive Summary</w:t>
            </w:r>
            <w:r w:rsidR="00FD6E13">
              <w:rPr>
                <w:noProof/>
                <w:webHidden/>
              </w:rPr>
              <w:tab/>
            </w:r>
            <w:r w:rsidR="00FD6E13">
              <w:rPr>
                <w:noProof/>
                <w:webHidden/>
              </w:rPr>
              <w:fldChar w:fldCharType="begin"/>
            </w:r>
            <w:r w:rsidR="00FD6E13">
              <w:rPr>
                <w:noProof/>
                <w:webHidden/>
              </w:rPr>
              <w:instrText xml:space="preserve"> PAGEREF _Toc76740810 \h </w:instrText>
            </w:r>
            <w:r w:rsidR="00FD6E13">
              <w:rPr>
                <w:noProof/>
                <w:webHidden/>
              </w:rPr>
            </w:r>
            <w:r w:rsidR="00FD6E13">
              <w:rPr>
                <w:noProof/>
                <w:webHidden/>
              </w:rPr>
              <w:fldChar w:fldCharType="separate"/>
            </w:r>
            <w:r w:rsidR="00D03680">
              <w:rPr>
                <w:noProof/>
                <w:webHidden/>
              </w:rPr>
              <w:t>1</w:t>
            </w:r>
            <w:r w:rsidR="00FD6E13">
              <w:rPr>
                <w:noProof/>
                <w:webHidden/>
              </w:rPr>
              <w:fldChar w:fldCharType="end"/>
            </w:r>
          </w:hyperlink>
        </w:p>
        <w:p w14:paraId="67662DE9" w14:textId="4F40F767" w:rsidR="00FD6E13" w:rsidRDefault="00E72C40">
          <w:pPr>
            <w:pStyle w:val="TOC1"/>
            <w:tabs>
              <w:tab w:val="left" w:pos="460"/>
              <w:tab w:val="right" w:leader="dot" w:pos="9182"/>
            </w:tabs>
            <w:rPr>
              <w:rFonts w:asciiTheme="minorHAnsi" w:eastAsiaTheme="minorEastAsia" w:hAnsiTheme="minorHAnsi" w:cstheme="minorBidi"/>
              <w:b w:val="0"/>
              <w:bCs w:val="0"/>
              <w:caps w:val="0"/>
              <w:noProof/>
              <w:sz w:val="22"/>
              <w:szCs w:val="22"/>
              <w:lang w:eastAsia="en-AU"/>
            </w:rPr>
          </w:pPr>
          <w:hyperlink w:anchor="_Toc76740811" w:history="1">
            <w:r w:rsidR="00FD6E13" w:rsidRPr="00DE6F0A">
              <w:rPr>
                <w:rStyle w:val="Hyperlink"/>
                <w:noProof/>
              </w:rPr>
              <w:t>2.</w:t>
            </w:r>
            <w:r w:rsidR="00FD6E13">
              <w:rPr>
                <w:rFonts w:asciiTheme="minorHAnsi" w:eastAsiaTheme="minorEastAsia" w:hAnsiTheme="minorHAnsi" w:cstheme="minorBidi"/>
                <w:b w:val="0"/>
                <w:bCs w:val="0"/>
                <w:caps w:val="0"/>
                <w:noProof/>
                <w:sz w:val="22"/>
                <w:szCs w:val="22"/>
                <w:lang w:eastAsia="en-AU"/>
              </w:rPr>
              <w:tab/>
            </w:r>
            <w:r w:rsidR="00FD6E13" w:rsidRPr="00DE6F0A">
              <w:rPr>
                <w:rStyle w:val="Hyperlink"/>
                <w:noProof/>
              </w:rPr>
              <w:t>Background</w:t>
            </w:r>
            <w:r w:rsidR="00FD6E13">
              <w:rPr>
                <w:noProof/>
                <w:webHidden/>
              </w:rPr>
              <w:tab/>
            </w:r>
            <w:r w:rsidR="00FD6E13">
              <w:rPr>
                <w:noProof/>
                <w:webHidden/>
              </w:rPr>
              <w:fldChar w:fldCharType="begin"/>
            </w:r>
            <w:r w:rsidR="00FD6E13">
              <w:rPr>
                <w:noProof/>
                <w:webHidden/>
              </w:rPr>
              <w:instrText xml:space="preserve"> PAGEREF _Toc76740811 \h </w:instrText>
            </w:r>
            <w:r w:rsidR="00FD6E13">
              <w:rPr>
                <w:noProof/>
                <w:webHidden/>
              </w:rPr>
            </w:r>
            <w:r w:rsidR="00FD6E13">
              <w:rPr>
                <w:noProof/>
                <w:webHidden/>
              </w:rPr>
              <w:fldChar w:fldCharType="separate"/>
            </w:r>
            <w:r w:rsidR="00D03680">
              <w:rPr>
                <w:noProof/>
                <w:webHidden/>
              </w:rPr>
              <w:t>13</w:t>
            </w:r>
            <w:r w:rsidR="00FD6E13">
              <w:rPr>
                <w:noProof/>
                <w:webHidden/>
              </w:rPr>
              <w:fldChar w:fldCharType="end"/>
            </w:r>
          </w:hyperlink>
        </w:p>
        <w:p w14:paraId="55FC35D6" w14:textId="243C365D" w:rsidR="00FD6E13" w:rsidRDefault="00E72C40">
          <w:pPr>
            <w:pStyle w:val="TOC1"/>
            <w:tabs>
              <w:tab w:val="left" w:pos="460"/>
              <w:tab w:val="right" w:leader="dot" w:pos="9182"/>
            </w:tabs>
            <w:rPr>
              <w:rFonts w:asciiTheme="minorHAnsi" w:eastAsiaTheme="minorEastAsia" w:hAnsiTheme="minorHAnsi" w:cstheme="minorBidi"/>
              <w:b w:val="0"/>
              <w:bCs w:val="0"/>
              <w:caps w:val="0"/>
              <w:noProof/>
              <w:sz w:val="22"/>
              <w:szCs w:val="22"/>
              <w:lang w:eastAsia="en-AU"/>
            </w:rPr>
          </w:pPr>
          <w:hyperlink w:anchor="_Toc76740812" w:history="1">
            <w:r w:rsidR="00FD6E13" w:rsidRPr="00DE6F0A">
              <w:rPr>
                <w:rStyle w:val="Hyperlink"/>
                <w:noProof/>
              </w:rPr>
              <w:t>3.</w:t>
            </w:r>
            <w:r w:rsidR="00FD6E13">
              <w:rPr>
                <w:rFonts w:asciiTheme="minorHAnsi" w:eastAsiaTheme="minorEastAsia" w:hAnsiTheme="minorHAnsi" w:cstheme="minorBidi"/>
                <w:b w:val="0"/>
                <w:bCs w:val="0"/>
                <w:caps w:val="0"/>
                <w:noProof/>
                <w:sz w:val="22"/>
                <w:szCs w:val="22"/>
                <w:lang w:eastAsia="en-AU"/>
              </w:rPr>
              <w:tab/>
            </w:r>
            <w:r w:rsidR="00FD6E13" w:rsidRPr="00DE6F0A">
              <w:rPr>
                <w:rStyle w:val="Hyperlink"/>
                <w:noProof/>
              </w:rPr>
              <w:t>Methods</w:t>
            </w:r>
            <w:r w:rsidR="00FD6E13">
              <w:rPr>
                <w:noProof/>
                <w:webHidden/>
              </w:rPr>
              <w:tab/>
            </w:r>
            <w:r w:rsidR="00FD6E13">
              <w:rPr>
                <w:noProof/>
                <w:webHidden/>
              </w:rPr>
              <w:fldChar w:fldCharType="begin"/>
            </w:r>
            <w:r w:rsidR="00FD6E13">
              <w:rPr>
                <w:noProof/>
                <w:webHidden/>
              </w:rPr>
              <w:instrText xml:space="preserve"> PAGEREF _Toc76740812 \h </w:instrText>
            </w:r>
            <w:r w:rsidR="00FD6E13">
              <w:rPr>
                <w:noProof/>
                <w:webHidden/>
              </w:rPr>
            </w:r>
            <w:r w:rsidR="00FD6E13">
              <w:rPr>
                <w:noProof/>
                <w:webHidden/>
              </w:rPr>
              <w:fldChar w:fldCharType="separate"/>
            </w:r>
            <w:r w:rsidR="00D03680">
              <w:rPr>
                <w:noProof/>
                <w:webHidden/>
              </w:rPr>
              <w:t>14</w:t>
            </w:r>
            <w:r w:rsidR="00FD6E13">
              <w:rPr>
                <w:noProof/>
                <w:webHidden/>
              </w:rPr>
              <w:fldChar w:fldCharType="end"/>
            </w:r>
          </w:hyperlink>
        </w:p>
        <w:p w14:paraId="47AA25B0" w14:textId="1CB24FA1" w:rsidR="00FD6E13" w:rsidRDefault="00E72C40">
          <w:pPr>
            <w:pStyle w:val="TOC2"/>
            <w:tabs>
              <w:tab w:val="right" w:leader="dot" w:pos="9182"/>
            </w:tabs>
            <w:rPr>
              <w:rFonts w:asciiTheme="minorHAnsi" w:eastAsiaTheme="minorEastAsia" w:hAnsiTheme="minorHAnsi" w:cstheme="minorBidi"/>
              <w:smallCaps w:val="0"/>
              <w:noProof/>
              <w:sz w:val="22"/>
              <w:szCs w:val="22"/>
              <w:lang w:eastAsia="en-AU"/>
            </w:rPr>
          </w:pPr>
          <w:hyperlink w:anchor="_Toc76740813" w:history="1">
            <w:r w:rsidR="00FD6E13" w:rsidRPr="00DE6F0A">
              <w:rPr>
                <w:rStyle w:val="Hyperlink"/>
                <w:noProof/>
              </w:rPr>
              <w:t>Data used</w:t>
            </w:r>
            <w:r w:rsidR="00FD6E13">
              <w:rPr>
                <w:noProof/>
                <w:webHidden/>
              </w:rPr>
              <w:tab/>
            </w:r>
            <w:r w:rsidR="00FD6E13">
              <w:rPr>
                <w:noProof/>
                <w:webHidden/>
              </w:rPr>
              <w:fldChar w:fldCharType="begin"/>
            </w:r>
            <w:r w:rsidR="00FD6E13">
              <w:rPr>
                <w:noProof/>
                <w:webHidden/>
              </w:rPr>
              <w:instrText xml:space="preserve"> PAGEREF _Toc76740813 \h </w:instrText>
            </w:r>
            <w:r w:rsidR="00FD6E13">
              <w:rPr>
                <w:noProof/>
                <w:webHidden/>
              </w:rPr>
            </w:r>
            <w:r w:rsidR="00FD6E13">
              <w:rPr>
                <w:noProof/>
                <w:webHidden/>
              </w:rPr>
              <w:fldChar w:fldCharType="separate"/>
            </w:r>
            <w:r w:rsidR="00D03680">
              <w:rPr>
                <w:noProof/>
                <w:webHidden/>
              </w:rPr>
              <w:t>14</w:t>
            </w:r>
            <w:r w:rsidR="00FD6E13">
              <w:rPr>
                <w:noProof/>
                <w:webHidden/>
              </w:rPr>
              <w:fldChar w:fldCharType="end"/>
            </w:r>
          </w:hyperlink>
        </w:p>
        <w:p w14:paraId="6574ADB2" w14:textId="0FBE1ACC" w:rsidR="00FD6E13" w:rsidRDefault="00E72C40">
          <w:pPr>
            <w:pStyle w:val="TOC2"/>
            <w:tabs>
              <w:tab w:val="right" w:leader="dot" w:pos="9182"/>
            </w:tabs>
            <w:rPr>
              <w:rFonts w:asciiTheme="minorHAnsi" w:eastAsiaTheme="minorEastAsia" w:hAnsiTheme="minorHAnsi" w:cstheme="minorBidi"/>
              <w:smallCaps w:val="0"/>
              <w:noProof/>
              <w:sz w:val="22"/>
              <w:szCs w:val="22"/>
              <w:lang w:eastAsia="en-AU"/>
            </w:rPr>
          </w:pPr>
          <w:hyperlink w:anchor="_Toc76740814" w:history="1">
            <w:r w:rsidR="00FD6E13" w:rsidRPr="00DE6F0A">
              <w:rPr>
                <w:rStyle w:val="Hyperlink"/>
                <w:noProof/>
              </w:rPr>
              <w:t>Age</w:t>
            </w:r>
            <w:r w:rsidR="00FD6E13">
              <w:rPr>
                <w:noProof/>
                <w:webHidden/>
              </w:rPr>
              <w:tab/>
            </w:r>
            <w:r w:rsidR="00FD6E13">
              <w:rPr>
                <w:noProof/>
                <w:webHidden/>
              </w:rPr>
              <w:fldChar w:fldCharType="begin"/>
            </w:r>
            <w:r w:rsidR="00FD6E13">
              <w:rPr>
                <w:noProof/>
                <w:webHidden/>
              </w:rPr>
              <w:instrText xml:space="preserve"> PAGEREF _Toc76740814 \h </w:instrText>
            </w:r>
            <w:r w:rsidR="00FD6E13">
              <w:rPr>
                <w:noProof/>
                <w:webHidden/>
              </w:rPr>
            </w:r>
            <w:r w:rsidR="00FD6E13">
              <w:rPr>
                <w:noProof/>
                <w:webHidden/>
              </w:rPr>
              <w:fldChar w:fldCharType="separate"/>
            </w:r>
            <w:r w:rsidR="00D03680">
              <w:rPr>
                <w:noProof/>
                <w:webHidden/>
              </w:rPr>
              <w:t>14</w:t>
            </w:r>
            <w:r w:rsidR="00FD6E13">
              <w:rPr>
                <w:noProof/>
                <w:webHidden/>
              </w:rPr>
              <w:fldChar w:fldCharType="end"/>
            </w:r>
          </w:hyperlink>
        </w:p>
        <w:p w14:paraId="483880EC" w14:textId="03093619" w:rsidR="00FD6E13" w:rsidRDefault="00E72C40">
          <w:pPr>
            <w:pStyle w:val="TOC2"/>
            <w:tabs>
              <w:tab w:val="right" w:leader="dot" w:pos="9182"/>
            </w:tabs>
            <w:rPr>
              <w:rFonts w:asciiTheme="minorHAnsi" w:eastAsiaTheme="minorEastAsia" w:hAnsiTheme="minorHAnsi" w:cstheme="minorBidi"/>
              <w:smallCaps w:val="0"/>
              <w:noProof/>
              <w:sz w:val="22"/>
              <w:szCs w:val="22"/>
              <w:lang w:eastAsia="en-AU"/>
            </w:rPr>
          </w:pPr>
          <w:hyperlink w:anchor="_Toc76740815" w:history="1">
            <w:r w:rsidR="00FD6E13" w:rsidRPr="00DE6F0A">
              <w:rPr>
                <w:rStyle w:val="Hyperlink"/>
                <w:noProof/>
              </w:rPr>
              <w:t>Hysterectomy-adjusted population</w:t>
            </w:r>
            <w:r w:rsidR="00FD6E13">
              <w:rPr>
                <w:noProof/>
                <w:webHidden/>
              </w:rPr>
              <w:tab/>
            </w:r>
            <w:r w:rsidR="00FD6E13">
              <w:rPr>
                <w:noProof/>
                <w:webHidden/>
              </w:rPr>
              <w:fldChar w:fldCharType="begin"/>
            </w:r>
            <w:r w:rsidR="00FD6E13">
              <w:rPr>
                <w:noProof/>
                <w:webHidden/>
              </w:rPr>
              <w:instrText xml:space="preserve"> PAGEREF _Toc76740815 \h </w:instrText>
            </w:r>
            <w:r w:rsidR="00FD6E13">
              <w:rPr>
                <w:noProof/>
                <w:webHidden/>
              </w:rPr>
            </w:r>
            <w:r w:rsidR="00FD6E13">
              <w:rPr>
                <w:noProof/>
                <w:webHidden/>
              </w:rPr>
              <w:fldChar w:fldCharType="separate"/>
            </w:r>
            <w:r w:rsidR="00D03680">
              <w:rPr>
                <w:noProof/>
                <w:webHidden/>
              </w:rPr>
              <w:t>14</w:t>
            </w:r>
            <w:r w:rsidR="00FD6E13">
              <w:rPr>
                <w:noProof/>
                <w:webHidden/>
              </w:rPr>
              <w:fldChar w:fldCharType="end"/>
            </w:r>
          </w:hyperlink>
        </w:p>
        <w:p w14:paraId="3AB6AFDB" w14:textId="59075C4C" w:rsidR="00FD6E13" w:rsidRDefault="00E72C40">
          <w:pPr>
            <w:pStyle w:val="TOC2"/>
            <w:tabs>
              <w:tab w:val="right" w:leader="dot" w:pos="9182"/>
            </w:tabs>
            <w:rPr>
              <w:rFonts w:asciiTheme="minorHAnsi" w:eastAsiaTheme="minorEastAsia" w:hAnsiTheme="minorHAnsi" w:cstheme="minorBidi"/>
              <w:smallCaps w:val="0"/>
              <w:noProof/>
              <w:sz w:val="22"/>
              <w:szCs w:val="22"/>
              <w:lang w:eastAsia="en-AU"/>
            </w:rPr>
          </w:pPr>
          <w:hyperlink w:anchor="_Toc76740816" w:history="1">
            <w:r w:rsidR="00FD6E13" w:rsidRPr="00DE6F0A">
              <w:rPr>
                <w:rStyle w:val="Hyperlink"/>
                <w:noProof/>
              </w:rPr>
              <w:t>Ethnicity analysis</w:t>
            </w:r>
            <w:r w:rsidR="00FD6E13">
              <w:rPr>
                <w:noProof/>
                <w:webHidden/>
              </w:rPr>
              <w:tab/>
            </w:r>
            <w:r w:rsidR="00FD6E13">
              <w:rPr>
                <w:noProof/>
                <w:webHidden/>
              </w:rPr>
              <w:fldChar w:fldCharType="begin"/>
            </w:r>
            <w:r w:rsidR="00FD6E13">
              <w:rPr>
                <w:noProof/>
                <w:webHidden/>
              </w:rPr>
              <w:instrText xml:space="preserve"> PAGEREF _Toc76740816 \h </w:instrText>
            </w:r>
            <w:r w:rsidR="00FD6E13">
              <w:rPr>
                <w:noProof/>
                <w:webHidden/>
              </w:rPr>
            </w:r>
            <w:r w:rsidR="00FD6E13">
              <w:rPr>
                <w:noProof/>
                <w:webHidden/>
              </w:rPr>
              <w:fldChar w:fldCharType="separate"/>
            </w:r>
            <w:r w:rsidR="00D03680">
              <w:rPr>
                <w:noProof/>
                <w:webHidden/>
              </w:rPr>
              <w:t>15</w:t>
            </w:r>
            <w:r w:rsidR="00FD6E13">
              <w:rPr>
                <w:noProof/>
                <w:webHidden/>
              </w:rPr>
              <w:fldChar w:fldCharType="end"/>
            </w:r>
          </w:hyperlink>
        </w:p>
        <w:p w14:paraId="0D854166" w14:textId="06570AD3" w:rsidR="00FD6E13" w:rsidRDefault="00E72C40">
          <w:pPr>
            <w:pStyle w:val="TOC2"/>
            <w:tabs>
              <w:tab w:val="right" w:leader="dot" w:pos="9182"/>
            </w:tabs>
            <w:rPr>
              <w:rFonts w:asciiTheme="minorHAnsi" w:eastAsiaTheme="minorEastAsia" w:hAnsiTheme="minorHAnsi" w:cstheme="minorBidi"/>
              <w:smallCaps w:val="0"/>
              <w:noProof/>
              <w:sz w:val="22"/>
              <w:szCs w:val="22"/>
              <w:lang w:eastAsia="en-AU"/>
            </w:rPr>
          </w:pPr>
          <w:hyperlink w:anchor="_Toc76740817" w:history="1">
            <w:r w:rsidR="00FD6E13" w:rsidRPr="00DE6F0A">
              <w:rPr>
                <w:rStyle w:val="Hyperlink"/>
                <w:noProof/>
              </w:rPr>
              <w:t>Calculating NCSP coverage</w:t>
            </w:r>
            <w:r w:rsidR="00FD6E13">
              <w:rPr>
                <w:noProof/>
                <w:webHidden/>
              </w:rPr>
              <w:tab/>
            </w:r>
            <w:r w:rsidR="00FD6E13">
              <w:rPr>
                <w:noProof/>
                <w:webHidden/>
              </w:rPr>
              <w:fldChar w:fldCharType="begin"/>
            </w:r>
            <w:r w:rsidR="00FD6E13">
              <w:rPr>
                <w:noProof/>
                <w:webHidden/>
              </w:rPr>
              <w:instrText xml:space="preserve"> PAGEREF _Toc76740817 \h </w:instrText>
            </w:r>
            <w:r w:rsidR="00FD6E13">
              <w:rPr>
                <w:noProof/>
                <w:webHidden/>
              </w:rPr>
            </w:r>
            <w:r w:rsidR="00FD6E13">
              <w:rPr>
                <w:noProof/>
                <w:webHidden/>
              </w:rPr>
              <w:fldChar w:fldCharType="separate"/>
            </w:r>
            <w:r w:rsidR="00D03680">
              <w:rPr>
                <w:noProof/>
                <w:webHidden/>
              </w:rPr>
              <w:t>15</w:t>
            </w:r>
            <w:r w:rsidR="00FD6E13">
              <w:rPr>
                <w:noProof/>
                <w:webHidden/>
              </w:rPr>
              <w:fldChar w:fldCharType="end"/>
            </w:r>
          </w:hyperlink>
        </w:p>
        <w:p w14:paraId="4C2A9B8E" w14:textId="3F0DDECF" w:rsidR="00FD6E13" w:rsidRDefault="00E72C40">
          <w:pPr>
            <w:pStyle w:val="TOC1"/>
            <w:tabs>
              <w:tab w:val="left" w:pos="460"/>
              <w:tab w:val="right" w:leader="dot" w:pos="9182"/>
            </w:tabs>
            <w:rPr>
              <w:rFonts w:asciiTheme="minorHAnsi" w:eastAsiaTheme="minorEastAsia" w:hAnsiTheme="minorHAnsi" w:cstheme="minorBidi"/>
              <w:b w:val="0"/>
              <w:bCs w:val="0"/>
              <w:caps w:val="0"/>
              <w:noProof/>
              <w:sz w:val="22"/>
              <w:szCs w:val="22"/>
              <w:lang w:eastAsia="en-AU"/>
            </w:rPr>
          </w:pPr>
          <w:hyperlink w:anchor="_Toc76740818" w:history="1">
            <w:r w:rsidR="00FD6E13" w:rsidRPr="00DE6F0A">
              <w:rPr>
                <w:rStyle w:val="Hyperlink"/>
                <w:noProof/>
              </w:rPr>
              <w:t>4.</w:t>
            </w:r>
            <w:r w:rsidR="00FD6E13">
              <w:rPr>
                <w:rFonts w:asciiTheme="minorHAnsi" w:eastAsiaTheme="minorEastAsia" w:hAnsiTheme="minorHAnsi" w:cstheme="minorBidi"/>
                <w:b w:val="0"/>
                <w:bCs w:val="0"/>
                <w:caps w:val="0"/>
                <w:noProof/>
                <w:sz w:val="22"/>
                <w:szCs w:val="22"/>
                <w:lang w:eastAsia="en-AU"/>
              </w:rPr>
              <w:tab/>
            </w:r>
            <w:r w:rsidR="00FD6E13" w:rsidRPr="00DE6F0A">
              <w:rPr>
                <w:rStyle w:val="Hyperlink"/>
                <w:noProof/>
              </w:rPr>
              <w:t>Biannual NCSP Monitoring Indicators</w:t>
            </w:r>
            <w:r w:rsidR="00FD6E13">
              <w:rPr>
                <w:noProof/>
                <w:webHidden/>
              </w:rPr>
              <w:tab/>
            </w:r>
            <w:r w:rsidR="00FD6E13">
              <w:rPr>
                <w:noProof/>
                <w:webHidden/>
              </w:rPr>
              <w:fldChar w:fldCharType="begin"/>
            </w:r>
            <w:r w:rsidR="00FD6E13">
              <w:rPr>
                <w:noProof/>
                <w:webHidden/>
              </w:rPr>
              <w:instrText xml:space="preserve"> PAGEREF _Toc76740818 \h </w:instrText>
            </w:r>
            <w:r w:rsidR="00FD6E13">
              <w:rPr>
                <w:noProof/>
                <w:webHidden/>
              </w:rPr>
            </w:r>
            <w:r w:rsidR="00FD6E13">
              <w:rPr>
                <w:noProof/>
                <w:webHidden/>
              </w:rPr>
              <w:fldChar w:fldCharType="separate"/>
            </w:r>
            <w:r w:rsidR="00D03680">
              <w:rPr>
                <w:noProof/>
                <w:webHidden/>
              </w:rPr>
              <w:t>17</w:t>
            </w:r>
            <w:r w:rsidR="00FD6E13">
              <w:rPr>
                <w:noProof/>
                <w:webHidden/>
              </w:rPr>
              <w:fldChar w:fldCharType="end"/>
            </w:r>
          </w:hyperlink>
        </w:p>
        <w:p w14:paraId="199E6497" w14:textId="5F20B3F3" w:rsidR="00FD6E13" w:rsidRDefault="00E72C40">
          <w:pPr>
            <w:pStyle w:val="TOC2"/>
            <w:tabs>
              <w:tab w:val="right" w:leader="dot" w:pos="9182"/>
            </w:tabs>
            <w:rPr>
              <w:rFonts w:asciiTheme="minorHAnsi" w:eastAsiaTheme="minorEastAsia" w:hAnsiTheme="minorHAnsi" w:cstheme="minorBidi"/>
              <w:smallCaps w:val="0"/>
              <w:noProof/>
              <w:sz w:val="22"/>
              <w:szCs w:val="22"/>
              <w:lang w:eastAsia="en-AU"/>
            </w:rPr>
          </w:pPr>
          <w:hyperlink w:anchor="_Toc76740819" w:history="1">
            <w:r w:rsidR="00FD6E13" w:rsidRPr="00DE6F0A">
              <w:rPr>
                <w:rStyle w:val="Hyperlink"/>
                <w:noProof/>
              </w:rPr>
              <w:t>Indicator 1 – Coverage</w:t>
            </w:r>
            <w:r w:rsidR="00FD6E13">
              <w:rPr>
                <w:noProof/>
                <w:webHidden/>
              </w:rPr>
              <w:tab/>
            </w:r>
            <w:r w:rsidR="00FD6E13">
              <w:rPr>
                <w:noProof/>
                <w:webHidden/>
              </w:rPr>
              <w:fldChar w:fldCharType="begin"/>
            </w:r>
            <w:r w:rsidR="00FD6E13">
              <w:rPr>
                <w:noProof/>
                <w:webHidden/>
              </w:rPr>
              <w:instrText xml:space="preserve"> PAGEREF _Toc76740819 \h </w:instrText>
            </w:r>
            <w:r w:rsidR="00FD6E13">
              <w:rPr>
                <w:noProof/>
                <w:webHidden/>
              </w:rPr>
            </w:r>
            <w:r w:rsidR="00FD6E13">
              <w:rPr>
                <w:noProof/>
                <w:webHidden/>
              </w:rPr>
              <w:fldChar w:fldCharType="separate"/>
            </w:r>
            <w:r w:rsidR="00D03680">
              <w:rPr>
                <w:noProof/>
                <w:webHidden/>
              </w:rPr>
              <w:t>17</w:t>
            </w:r>
            <w:r w:rsidR="00FD6E13">
              <w:rPr>
                <w:noProof/>
                <w:webHidden/>
              </w:rPr>
              <w:fldChar w:fldCharType="end"/>
            </w:r>
          </w:hyperlink>
        </w:p>
        <w:p w14:paraId="6C85ABB3" w14:textId="2E416B4E"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20" w:history="1">
            <w:r w:rsidR="00FD6E13" w:rsidRPr="00DE6F0A">
              <w:rPr>
                <w:rStyle w:val="Hyperlink"/>
                <w:noProof/>
                <w:lang w:eastAsia="en-AU"/>
              </w:rPr>
              <w:t>Indicator 1.1 – Three-year coverage</w:t>
            </w:r>
            <w:r w:rsidR="00FD6E13">
              <w:rPr>
                <w:noProof/>
                <w:webHidden/>
              </w:rPr>
              <w:tab/>
            </w:r>
            <w:r w:rsidR="00FD6E13">
              <w:rPr>
                <w:noProof/>
                <w:webHidden/>
              </w:rPr>
              <w:fldChar w:fldCharType="begin"/>
            </w:r>
            <w:r w:rsidR="00FD6E13">
              <w:rPr>
                <w:noProof/>
                <w:webHidden/>
              </w:rPr>
              <w:instrText xml:space="preserve"> PAGEREF _Toc76740820 \h </w:instrText>
            </w:r>
            <w:r w:rsidR="00FD6E13">
              <w:rPr>
                <w:noProof/>
                <w:webHidden/>
              </w:rPr>
            </w:r>
            <w:r w:rsidR="00FD6E13">
              <w:rPr>
                <w:noProof/>
                <w:webHidden/>
              </w:rPr>
              <w:fldChar w:fldCharType="separate"/>
            </w:r>
            <w:r w:rsidR="00D03680">
              <w:rPr>
                <w:noProof/>
                <w:webHidden/>
              </w:rPr>
              <w:t>18</w:t>
            </w:r>
            <w:r w:rsidR="00FD6E13">
              <w:rPr>
                <w:noProof/>
                <w:webHidden/>
              </w:rPr>
              <w:fldChar w:fldCharType="end"/>
            </w:r>
          </w:hyperlink>
        </w:p>
        <w:p w14:paraId="5F18F0BB" w14:textId="06A279E2"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21" w:history="1">
            <w:r w:rsidR="00FD6E13" w:rsidRPr="00DE6F0A">
              <w:rPr>
                <w:rStyle w:val="Hyperlink"/>
                <w:noProof/>
                <w:lang w:eastAsia="en-AU"/>
              </w:rPr>
              <w:t>Indicator 1.2 – Regularity of screening</w:t>
            </w:r>
            <w:r w:rsidR="00FD6E13">
              <w:rPr>
                <w:noProof/>
                <w:webHidden/>
              </w:rPr>
              <w:tab/>
            </w:r>
            <w:r w:rsidR="00FD6E13">
              <w:rPr>
                <w:noProof/>
                <w:webHidden/>
              </w:rPr>
              <w:fldChar w:fldCharType="begin"/>
            </w:r>
            <w:r w:rsidR="00FD6E13">
              <w:rPr>
                <w:noProof/>
                <w:webHidden/>
              </w:rPr>
              <w:instrText xml:space="preserve"> PAGEREF _Toc76740821 \h </w:instrText>
            </w:r>
            <w:r w:rsidR="00FD6E13">
              <w:rPr>
                <w:noProof/>
                <w:webHidden/>
              </w:rPr>
            </w:r>
            <w:r w:rsidR="00FD6E13">
              <w:rPr>
                <w:noProof/>
                <w:webHidden/>
              </w:rPr>
              <w:fldChar w:fldCharType="separate"/>
            </w:r>
            <w:r w:rsidR="00D03680">
              <w:rPr>
                <w:noProof/>
                <w:webHidden/>
              </w:rPr>
              <w:t>34</w:t>
            </w:r>
            <w:r w:rsidR="00FD6E13">
              <w:rPr>
                <w:noProof/>
                <w:webHidden/>
              </w:rPr>
              <w:fldChar w:fldCharType="end"/>
            </w:r>
          </w:hyperlink>
        </w:p>
        <w:p w14:paraId="5AD815C4" w14:textId="523227B1" w:rsidR="00FD6E13" w:rsidRDefault="00E72C40">
          <w:pPr>
            <w:pStyle w:val="TOC2"/>
            <w:tabs>
              <w:tab w:val="right" w:leader="dot" w:pos="9182"/>
            </w:tabs>
            <w:rPr>
              <w:rFonts w:asciiTheme="minorHAnsi" w:eastAsiaTheme="minorEastAsia" w:hAnsiTheme="minorHAnsi" w:cstheme="minorBidi"/>
              <w:smallCaps w:val="0"/>
              <w:noProof/>
              <w:sz w:val="22"/>
              <w:szCs w:val="22"/>
              <w:lang w:eastAsia="en-AU"/>
            </w:rPr>
          </w:pPr>
          <w:hyperlink w:anchor="_Toc76740822" w:history="1">
            <w:r w:rsidR="00FD6E13" w:rsidRPr="00DE6F0A">
              <w:rPr>
                <w:rStyle w:val="Hyperlink"/>
                <w:noProof/>
                <w:lang w:eastAsia="en-AU"/>
              </w:rPr>
              <w:t>Indicator 2 – First screening events</w:t>
            </w:r>
            <w:r w:rsidR="00FD6E13">
              <w:rPr>
                <w:noProof/>
                <w:webHidden/>
              </w:rPr>
              <w:tab/>
            </w:r>
            <w:r w:rsidR="00FD6E13">
              <w:rPr>
                <w:noProof/>
                <w:webHidden/>
              </w:rPr>
              <w:fldChar w:fldCharType="begin"/>
            </w:r>
            <w:r w:rsidR="00FD6E13">
              <w:rPr>
                <w:noProof/>
                <w:webHidden/>
              </w:rPr>
              <w:instrText xml:space="preserve"> PAGEREF _Toc76740822 \h </w:instrText>
            </w:r>
            <w:r w:rsidR="00FD6E13">
              <w:rPr>
                <w:noProof/>
                <w:webHidden/>
              </w:rPr>
            </w:r>
            <w:r w:rsidR="00FD6E13">
              <w:rPr>
                <w:noProof/>
                <w:webHidden/>
              </w:rPr>
              <w:fldChar w:fldCharType="separate"/>
            </w:r>
            <w:r w:rsidR="00D03680">
              <w:rPr>
                <w:noProof/>
                <w:webHidden/>
              </w:rPr>
              <w:t>35</w:t>
            </w:r>
            <w:r w:rsidR="00FD6E13">
              <w:rPr>
                <w:noProof/>
                <w:webHidden/>
              </w:rPr>
              <w:fldChar w:fldCharType="end"/>
            </w:r>
          </w:hyperlink>
        </w:p>
        <w:p w14:paraId="2EC7E642" w14:textId="789DE353" w:rsidR="00FD6E13" w:rsidRDefault="00E72C40">
          <w:pPr>
            <w:pStyle w:val="TOC2"/>
            <w:tabs>
              <w:tab w:val="right" w:leader="dot" w:pos="9182"/>
            </w:tabs>
            <w:rPr>
              <w:rFonts w:asciiTheme="minorHAnsi" w:eastAsiaTheme="minorEastAsia" w:hAnsiTheme="minorHAnsi" w:cstheme="minorBidi"/>
              <w:smallCaps w:val="0"/>
              <w:noProof/>
              <w:sz w:val="22"/>
              <w:szCs w:val="22"/>
              <w:lang w:eastAsia="en-AU"/>
            </w:rPr>
          </w:pPr>
          <w:hyperlink w:anchor="_Toc76740823" w:history="1">
            <w:r w:rsidR="00FD6E13" w:rsidRPr="00DE6F0A">
              <w:rPr>
                <w:rStyle w:val="Hyperlink"/>
                <w:noProof/>
                <w:lang w:eastAsia="en-AU"/>
              </w:rPr>
              <w:t>Indicator 3 – Withdrawal rates</w:t>
            </w:r>
            <w:r w:rsidR="00FD6E13">
              <w:rPr>
                <w:noProof/>
                <w:webHidden/>
              </w:rPr>
              <w:tab/>
            </w:r>
            <w:r w:rsidR="00FD6E13">
              <w:rPr>
                <w:noProof/>
                <w:webHidden/>
              </w:rPr>
              <w:fldChar w:fldCharType="begin"/>
            </w:r>
            <w:r w:rsidR="00FD6E13">
              <w:rPr>
                <w:noProof/>
                <w:webHidden/>
              </w:rPr>
              <w:instrText xml:space="preserve"> PAGEREF _Toc76740823 \h </w:instrText>
            </w:r>
            <w:r w:rsidR="00FD6E13">
              <w:rPr>
                <w:noProof/>
                <w:webHidden/>
              </w:rPr>
            </w:r>
            <w:r w:rsidR="00FD6E13">
              <w:rPr>
                <w:noProof/>
                <w:webHidden/>
              </w:rPr>
              <w:fldChar w:fldCharType="separate"/>
            </w:r>
            <w:r w:rsidR="00D03680">
              <w:rPr>
                <w:noProof/>
                <w:webHidden/>
              </w:rPr>
              <w:t>41</w:t>
            </w:r>
            <w:r w:rsidR="00FD6E13">
              <w:rPr>
                <w:noProof/>
                <w:webHidden/>
              </w:rPr>
              <w:fldChar w:fldCharType="end"/>
            </w:r>
          </w:hyperlink>
        </w:p>
        <w:p w14:paraId="45D93496" w14:textId="5D102E03" w:rsidR="00FD6E13" w:rsidRDefault="00E72C40">
          <w:pPr>
            <w:pStyle w:val="TOC2"/>
            <w:tabs>
              <w:tab w:val="right" w:leader="dot" w:pos="9182"/>
            </w:tabs>
            <w:rPr>
              <w:rFonts w:asciiTheme="minorHAnsi" w:eastAsiaTheme="minorEastAsia" w:hAnsiTheme="minorHAnsi" w:cstheme="minorBidi"/>
              <w:smallCaps w:val="0"/>
              <w:noProof/>
              <w:sz w:val="22"/>
              <w:szCs w:val="22"/>
              <w:lang w:eastAsia="en-AU"/>
            </w:rPr>
          </w:pPr>
          <w:hyperlink w:anchor="_Toc76740824" w:history="1">
            <w:r w:rsidR="00FD6E13" w:rsidRPr="00DE6F0A">
              <w:rPr>
                <w:rStyle w:val="Hyperlink"/>
                <w:noProof/>
              </w:rPr>
              <w:t>Indicator 4 – Early re-screening</w:t>
            </w:r>
            <w:r w:rsidR="00FD6E13">
              <w:rPr>
                <w:noProof/>
                <w:webHidden/>
              </w:rPr>
              <w:tab/>
            </w:r>
            <w:r w:rsidR="00FD6E13">
              <w:rPr>
                <w:noProof/>
                <w:webHidden/>
              </w:rPr>
              <w:fldChar w:fldCharType="begin"/>
            </w:r>
            <w:r w:rsidR="00FD6E13">
              <w:rPr>
                <w:noProof/>
                <w:webHidden/>
              </w:rPr>
              <w:instrText xml:space="preserve"> PAGEREF _Toc76740824 \h </w:instrText>
            </w:r>
            <w:r w:rsidR="00FD6E13">
              <w:rPr>
                <w:noProof/>
                <w:webHidden/>
              </w:rPr>
            </w:r>
            <w:r w:rsidR="00FD6E13">
              <w:rPr>
                <w:noProof/>
                <w:webHidden/>
              </w:rPr>
              <w:fldChar w:fldCharType="separate"/>
            </w:r>
            <w:r w:rsidR="00D03680">
              <w:rPr>
                <w:noProof/>
                <w:webHidden/>
              </w:rPr>
              <w:t>45</w:t>
            </w:r>
            <w:r w:rsidR="00FD6E13">
              <w:rPr>
                <w:noProof/>
                <w:webHidden/>
              </w:rPr>
              <w:fldChar w:fldCharType="end"/>
            </w:r>
          </w:hyperlink>
        </w:p>
        <w:p w14:paraId="38C34AB0" w14:textId="3F86C428" w:rsidR="00FD6E13" w:rsidRDefault="00E72C40">
          <w:pPr>
            <w:pStyle w:val="TOC2"/>
            <w:tabs>
              <w:tab w:val="right" w:leader="dot" w:pos="9182"/>
            </w:tabs>
            <w:rPr>
              <w:rFonts w:asciiTheme="minorHAnsi" w:eastAsiaTheme="minorEastAsia" w:hAnsiTheme="minorHAnsi" w:cstheme="minorBidi"/>
              <w:smallCaps w:val="0"/>
              <w:noProof/>
              <w:sz w:val="22"/>
              <w:szCs w:val="22"/>
              <w:lang w:eastAsia="en-AU"/>
            </w:rPr>
          </w:pPr>
          <w:hyperlink w:anchor="_Toc76740825" w:history="1">
            <w:r w:rsidR="00FD6E13" w:rsidRPr="00DE6F0A">
              <w:rPr>
                <w:rStyle w:val="Hyperlink"/>
                <w:noProof/>
              </w:rPr>
              <w:t>Indicator 5 – Laboratory indicators</w:t>
            </w:r>
            <w:r w:rsidR="00FD6E13">
              <w:rPr>
                <w:noProof/>
                <w:webHidden/>
              </w:rPr>
              <w:tab/>
            </w:r>
            <w:r w:rsidR="00FD6E13">
              <w:rPr>
                <w:noProof/>
                <w:webHidden/>
              </w:rPr>
              <w:fldChar w:fldCharType="begin"/>
            </w:r>
            <w:r w:rsidR="00FD6E13">
              <w:rPr>
                <w:noProof/>
                <w:webHidden/>
              </w:rPr>
              <w:instrText xml:space="preserve"> PAGEREF _Toc76740825 \h </w:instrText>
            </w:r>
            <w:r w:rsidR="00FD6E13">
              <w:rPr>
                <w:noProof/>
                <w:webHidden/>
              </w:rPr>
            </w:r>
            <w:r w:rsidR="00FD6E13">
              <w:rPr>
                <w:noProof/>
                <w:webHidden/>
              </w:rPr>
              <w:fldChar w:fldCharType="separate"/>
            </w:r>
            <w:r w:rsidR="00D03680">
              <w:rPr>
                <w:noProof/>
                <w:webHidden/>
              </w:rPr>
              <w:t>51</w:t>
            </w:r>
            <w:r w:rsidR="00FD6E13">
              <w:rPr>
                <w:noProof/>
                <w:webHidden/>
              </w:rPr>
              <w:fldChar w:fldCharType="end"/>
            </w:r>
          </w:hyperlink>
        </w:p>
        <w:p w14:paraId="371526DE" w14:textId="58DAC66F"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26" w:history="1">
            <w:r w:rsidR="00FD6E13" w:rsidRPr="00DE6F0A">
              <w:rPr>
                <w:rStyle w:val="Hyperlink"/>
                <w:noProof/>
              </w:rPr>
              <w:t>Indicator 5.1 – Laboratory cytology reporting</w:t>
            </w:r>
            <w:r w:rsidR="00FD6E13">
              <w:rPr>
                <w:noProof/>
                <w:webHidden/>
              </w:rPr>
              <w:tab/>
            </w:r>
            <w:r w:rsidR="00FD6E13">
              <w:rPr>
                <w:noProof/>
                <w:webHidden/>
              </w:rPr>
              <w:fldChar w:fldCharType="begin"/>
            </w:r>
            <w:r w:rsidR="00FD6E13">
              <w:rPr>
                <w:noProof/>
                <w:webHidden/>
              </w:rPr>
              <w:instrText xml:space="preserve"> PAGEREF _Toc76740826 \h </w:instrText>
            </w:r>
            <w:r w:rsidR="00FD6E13">
              <w:rPr>
                <w:noProof/>
                <w:webHidden/>
              </w:rPr>
            </w:r>
            <w:r w:rsidR="00FD6E13">
              <w:rPr>
                <w:noProof/>
                <w:webHidden/>
              </w:rPr>
              <w:fldChar w:fldCharType="separate"/>
            </w:r>
            <w:r w:rsidR="00D03680">
              <w:rPr>
                <w:noProof/>
                <w:webHidden/>
              </w:rPr>
              <w:t>52</w:t>
            </w:r>
            <w:r w:rsidR="00FD6E13">
              <w:rPr>
                <w:noProof/>
                <w:webHidden/>
              </w:rPr>
              <w:fldChar w:fldCharType="end"/>
            </w:r>
          </w:hyperlink>
        </w:p>
        <w:p w14:paraId="4180DFD3" w14:textId="5669C756"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27" w:history="1">
            <w:r w:rsidR="00FD6E13" w:rsidRPr="00DE6F0A">
              <w:rPr>
                <w:rStyle w:val="Hyperlink"/>
                <w:noProof/>
                <w:lang w:eastAsia="en-AU"/>
              </w:rPr>
              <w:t>Indicator 5.2 – Accuracy of cytology predicting HSIL</w:t>
            </w:r>
            <w:r w:rsidR="00FD6E13">
              <w:rPr>
                <w:noProof/>
                <w:webHidden/>
              </w:rPr>
              <w:tab/>
            </w:r>
            <w:r w:rsidR="00FD6E13">
              <w:rPr>
                <w:noProof/>
                <w:webHidden/>
              </w:rPr>
              <w:fldChar w:fldCharType="begin"/>
            </w:r>
            <w:r w:rsidR="00FD6E13">
              <w:rPr>
                <w:noProof/>
                <w:webHidden/>
              </w:rPr>
              <w:instrText xml:space="preserve"> PAGEREF _Toc76740827 \h </w:instrText>
            </w:r>
            <w:r w:rsidR="00FD6E13">
              <w:rPr>
                <w:noProof/>
                <w:webHidden/>
              </w:rPr>
            </w:r>
            <w:r w:rsidR="00FD6E13">
              <w:rPr>
                <w:noProof/>
                <w:webHidden/>
              </w:rPr>
              <w:fldChar w:fldCharType="separate"/>
            </w:r>
            <w:r w:rsidR="00D03680">
              <w:rPr>
                <w:noProof/>
                <w:webHidden/>
              </w:rPr>
              <w:t>64</w:t>
            </w:r>
            <w:r w:rsidR="00FD6E13">
              <w:rPr>
                <w:noProof/>
                <w:webHidden/>
              </w:rPr>
              <w:fldChar w:fldCharType="end"/>
            </w:r>
          </w:hyperlink>
        </w:p>
        <w:p w14:paraId="08177EF1" w14:textId="2F44C13E"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28" w:history="1">
            <w:r w:rsidR="00FD6E13" w:rsidRPr="00DE6F0A">
              <w:rPr>
                <w:rStyle w:val="Hyperlink"/>
                <w:noProof/>
                <w:lang w:eastAsia="en-AU"/>
              </w:rPr>
              <w:t>Indicator 5.3 – Accuracy of negative cytology reports</w:t>
            </w:r>
            <w:r w:rsidR="00FD6E13">
              <w:rPr>
                <w:noProof/>
                <w:webHidden/>
              </w:rPr>
              <w:tab/>
            </w:r>
            <w:r w:rsidR="00FD6E13">
              <w:rPr>
                <w:noProof/>
                <w:webHidden/>
              </w:rPr>
              <w:fldChar w:fldCharType="begin"/>
            </w:r>
            <w:r w:rsidR="00FD6E13">
              <w:rPr>
                <w:noProof/>
                <w:webHidden/>
              </w:rPr>
              <w:instrText xml:space="preserve"> PAGEREF _Toc76740828 \h </w:instrText>
            </w:r>
            <w:r w:rsidR="00FD6E13">
              <w:rPr>
                <w:noProof/>
                <w:webHidden/>
              </w:rPr>
            </w:r>
            <w:r w:rsidR="00FD6E13">
              <w:rPr>
                <w:noProof/>
                <w:webHidden/>
              </w:rPr>
              <w:fldChar w:fldCharType="separate"/>
            </w:r>
            <w:r w:rsidR="00D03680">
              <w:rPr>
                <w:noProof/>
                <w:webHidden/>
              </w:rPr>
              <w:t>70</w:t>
            </w:r>
            <w:r w:rsidR="00FD6E13">
              <w:rPr>
                <w:noProof/>
                <w:webHidden/>
              </w:rPr>
              <w:fldChar w:fldCharType="end"/>
            </w:r>
          </w:hyperlink>
        </w:p>
        <w:p w14:paraId="086D9C80" w14:textId="17A918F9"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29" w:history="1">
            <w:r w:rsidR="00FD6E13" w:rsidRPr="00DE6F0A">
              <w:rPr>
                <w:rStyle w:val="Hyperlink"/>
                <w:noProof/>
                <w:lang w:eastAsia="en-AU"/>
              </w:rPr>
              <w:t>Indicator 5.4 – Histology Reporting</w:t>
            </w:r>
            <w:r w:rsidR="00FD6E13">
              <w:rPr>
                <w:noProof/>
                <w:webHidden/>
              </w:rPr>
              <w:tab/>
            </w:r>
            <w:r w:rsidR="00FD6E13">
              <w:rPr>
                <w:noProof/>
                <w:webHidden/>
              </w:rPr>
              <w:fldChar w:fldCharType="begin"/>
            </w:r>
            <w:r w:rsidR="00FD6E13">
              <w:rPr>
                <w:noProof/>
                <w:webHidden/>
              </w:rPr>
              <w:instrText xml:space="preserve"> PAGEREF _Toc76740829 \h </w:instrText>
            </w:r>
            <w:r w:rsidR="00FD6E13">
              <w:rPr>
                <w:noProof/>
                <w:webHidden/>
              </w:rPr>
            </w:r>
            <w:r w:rsidR="00FD6E13">
              <w:rPr>
                <w:noProof/>
                <w:webHidden/>
              </w:rPr>
              <w:fldChar w:fldCharType="separate"/>
            </w:r>
            <w:r w:rsidR="00D03680">
              <w:rPr>
                <w:noProof/>
                <w:webHidden/>
              </w:rPr>
              <w:t>71</w:t>
            </w:r>
            <w:r w:rsidR="00FD6E13">
              <w:rPr>
                <w:noProof/>
                <w:webHidden/>
              </w:rPr>
              <w:fldChar w:fldCharType="end"/>
            </w:r>
          </w:hyperlink>
        </w:p>
        <w:p w14:paraId="70198FC5" w14:textId="3B5AD0B9"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30" w:history="1">
            <w:r w:rsidR="00FD6E13" w:rsidRPr="00DE6F0A">
              <w:rPr>
                <w:rStyle w:val="Hyperlink"/>
                <w:noProof/>
              </w:rPr>
              <w:t>Indicator 5.5 - Laboratory turnaround times</w:t>
            </w:r>
            <w:r w:rsidR="00FD6E13">
              <w:rPr>
                <w:noProof/>
                <w:webHidden/>
              </w:rPr>
              <w:tab/>
            </w:r>
            <w:r w:rsidR="00FD6E13">
              <w:rPr>
                <w:noProof/>
                <w:webHidden/>
              </w:rPr>
              <w:fldChar w:fldCharType="begin"/>
            </w:r>
            <w:r w:rsidR="00FD6E13">
              <w:rPr>
                <w:noProof/>
                <w:webHidden/>
              </w:rPr>
              <w:instrText xml:space="preserve"> PAGEREF _Toc76740830 \h </w:instrText>
            </w:r>
            <w:r w:rsidR="00FD6E13">
              <w:rPr>
                <w:noProof/>
                <w:webHidden/>
              </w:rPr>
            </w:r>
            <w:r w:rsidR="00FD6E13">
              <w:rPr>
                <w:noProof/>
                <w:webHidden/>
              </w:rPr>
              <w:fldChar w:fldCharType="separate"/>
            </w:r>
            <w:r w:rsidR="00D03680">
              <w:rPr>
                <w:noProof/>
                <w:webHidden/>
              </w:rPr>
              <w:t>82</w:t>
            </w:r>
            <w:r w:rsidR="00FD6E13">
              <w:rPr>
                <w:noProof/>
                <w:webHidden/>
              </w:rPr>
              <w:fldChar w:fldCharType="end"/>
            </w:r>
          </w:hyperlink>
        </w:p>
        <w:p w14:paraId="1FAD7E64" w14:textId="50B5807C" w:rsidR="00FD6E13" w:rsidRDefault="00E72C40">
          <w:pPr>
            <w:pStyle w:val="TOC2"/>
            <w:tabs>
              <w:tab w:val="right" w:leader="dot" w:pos="9182"/>
            </w:tabs>
            <w:rPr>
              <w:rFonts w:asciiTheme="minorHAnsi" w:eastAsiaTheme="minorEastAsia" w:hAnsiTheme="minorHAnsi" w:cstheme="minorBidi"/>
              <w:smallCaps w:val="0"/>
              <w:noProof/>
              <w:sz w:val="22"/>
              <w:szCs w:val="22"/>
              <w:lang w:eastAsia="en-AU"/>
            </w:rPr>
          </w:pPr>
          <w:hyperlink w:anchor="_Toc76740831" w:history="1">
            <w:r w:rsidR="00FD6E13" w:rsidRPr="00DE6F0A">
              <w:rPr>
                <w:rStyle w:val="Hyperlink"/>
                <w:noProof/>
              </w:rPr>
              <w:t>Indicator 6 – Follow-up women high-grade cytology, no histology</w:t>
            </w:r>
            <w:r w:rsidR="00FD6E13">
              <w:rPr>
                <w:noProof/>
                <w:webHidden/>
              </w:rPr>
              <w:tab/>
            </w:r>
            <w:r w:rsidR="00FD6E13">
              <w:rPr>
                <w:noProof/>
                <w:webHidden/>
              </w:rPr>
              <w:fldChar w:fldCharType="begin"/>
            </w:r>
            <w:r w:rsidR="00FD6E13">
              <w:rPr>
                <w:noProof/>
                <w:webHidden/>
              </w:rPr>
              <w:instrText xml:space="preserve"> PAGEREF _Toc76740831 \h </w:instrText>
            </w:r>
            <w:r w:rsidR="00FD6E13">
              <w:rPr>
                <w:noProof/>
                <w:webHidden/>
              </w:rPr>
            </w:r>
            <w:r w:rsidR="00FD6E13">
              <w:rPr>
                <w:noProof/>
                <w:webHidden/>
              </w:rPr>
              <w:fldChar w:fldCharType="separate"/>
            </w:r>
            <w:r w:rsidR="00D03680">
              <w:rPr>
                <w:noProof/>
                <w:webHidden/>
              </w:rPr>
              <w:t>89</w:t>
            </w:r>
            <w:r w:rsidR="00FD6E13">
              <w:rPr>
                <w:noProof/>
                <w:webHidden/>
              </w:rPr>
              <w:fldChar w:fldCharType="end"/>
            </w:r>
          </w:hyperlink>
        </w:p>
        <w:p w14:paraId="5DD685B0" w14:textId="7E6806B4" w:rsidR="00FD6E13" w:rsidRDefault="00E72C40">
          <w:pPr>
            <w:pStyle w:val="TOC2"/>
            <w:tabs>
              <w:tab w:val="right" w:leader="dot" w:pos="9182"/>
            </w:tabs>
            <w:rPr>
              <w:rFonts w:asciiTheme="minorHAnsi" w:eastAsiaTheme="minorEastAsia" w:hAnsiTheme="minorHAnsi" w:cstheme="minorBidi"/>
              <w:smallCaps w:val="0"/>
              <w:noProof/>
              <w:sz w:val="22"/>
              <w:szCs w:val="22"/>
              <w:lang w:eastAsia="en-AU"/>
            </w:rPr>
          </w:pPr>
          <w:hyperlink w:anchor="_Toc76740832" w:history="1">
            <w:r w:rsidR="00FD6E13" w:rsidRPr="00DE6F0A">
              <w:rPr>
                <w:rStyle w:val="Hyperlink"/>
                <w:noProof/>
                <w:lang w:eastAsia="en-AU"/>
              </w:rPr>
              <w:t xml:space="preserve">Indicator 7 – Colposcopy </w:t>
            </w:r>
            <w:r w:rsidR="00FD6E13" w:rsidRPr="00DE6F0A">
              <w:rPr>
                <w:rStyle w:val="Hyperlink"/>
                <w:noProof/>
              </w:rPr>
              <w:t>Indicators</w:t>
            </w:r>
            <w:r w:rsidR="00FD6E13">
              <w:rPr>
                <w:noProof/>
                <w:webHidden/>
              </w:rPr>
              <w:tab/>
            </w:r>
            <w:r w:rsidR="00FD6E13">
              <w:rPr>
                <w:noProof/>
                <w:webHidden/>
              </w:rPr>
              <w:fldChar w:fldCharType="begin"/>
            </w:r>
            <w:r w:rsidR="00FD6E13">
              <w:rPr>
                <w:noProof/>
                <w:webHidden/>
              </w:rPr>
              <w:instrText xml:space="preserve"> PAGEREF _Toc76740832 \h </w:instrText>
            </w:r>
            <w:r w:rsidR="00FD6E13">
              <w:rPr>
                <w:noProof/>
                <w:webHidden/>
              </w:rPr>
            </w:r>
            <w:r w:rsidR="00FD6E13">
              <w:rPr>
                <w:noProof/>
                <w:webHidden/>
              </w:rPr>
              <w:fldChar w:fldCharType="separate"/>
            </w:r>
            <w:r w:rsidR="00D03680">
              <w:rPr>
                <w:noProof/>
                <w:webHidden/>
              </w:rPr>
              <w:t>102</w:t>
            </w:r>
            <w:r w:rsidR="00FD6E13">
              <w:rPr>
                <w:noProof/>
                <w:webHidden/>
              </w:rPr>
              <w:fldChar w:fldCharType="end"/>
            </w:r>
          </w:hyperlink>
        </w:p>
        <w:p w14:paraId="09D39618" w14:textId="6AB7669F"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33" w:history="1">
            <w:r w:rsidR="00FD6E13" w:rsidRPr="00DE6F0A">
              <w:rPr>
                <w:rStyle w:val="Hyperlink"/>
                <w:noProof/>
                <w:lang w:eastAsia="en-AU"/>
              </w:rPr>
              <w:t>Indicator 7.1 – Timeliness of colposcopic assessment – high-grade cytology</w:t>
            </w:r>
            <w:r w:rsidR="00FD6E13">
              <w:rPr>
                <w:noProof/>
                <w:webHidden/>
              </w:rPr>
              <w:tab/>
            </w:r>
            <w:r w:rsidR="00FD6E13">
              <w:rPr>
                <w:noProof/>
                <w:webHidden/>
              </w:rPr>
              <w:fldChar w:fldCharType="begin"/>
            </w:r>
            <w:r w:rsidR="00FD6E13">
              <w:rPr>
                <w:noProof/>
                <w:webHidden/>
              </w:rPr>
              <w:instrText xml:space="preserve"> PAGEREF _Toc76740833 \h </w:instrText>
            </w:r>
            <w:r w:rsidR="00FD6E13">
              <w:rPr>
                <w:noProof/>
                <w:webHidden/>
              </w:rPr>
            </w:r>
            <w:r w:rsidR="00FD6E13">
              <w:rPr>
                <w:noProof/>
                <w:webHidden/>
              </w:rPr>
              <w:fldChar w:fldCharType="separate"/>
            </w:r>
            <w:r w:rsidR="00D03680">
              <w:rPr>
                <w:noProof/>
                <w:webHidden/>
              </w:rPr>
              <w:t>103</w:t>
            </w:r>
            <w:r w:rsidR="00FD6E13">
              <w:rPr>
                <w:noProof/>
                <w:webHidden/>
              </w:rPr>
              <w:fldChar w:fldCharType="end"/>
            </w:r>
          </w:hyperlink>
        </w:p>
        <w:p w14:paraId="1531D271" w14:textId="38F814FD"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34" w:history="1">
            <w:r w:rsidR="00FD6E13" w:rsidRPr="00DE6F0A">
              <w:rPr>
                <w:rStyle w:val="Hyperlink"/>
                <w:noProof/>
                <w:lang w:eastAsia="en-AU"/>
              </w:rPr>
              <w:t>Indicator 7.2 – Timeliness of colposcopic assessment – low-grade cytology</w:t>
            </w:r>
            <w:r w:rsidR="00FD6E13">
              <w:rPr>
                <w:noProof/>
                <w:webHidden/>
              </w:rPr>
              <w:tab/>
            </w:r>
            <w:r w:rsidR="00FD6E13">
              <w:rPr>
                <w:noProof/>
                <w:webHidden/>
              </w:rPr>
              <w:fldChar w:fldCharType="begin"/>
            </w:r>
            <w:r w:rsidR="00FD6E13">
              <w:rPr>
                <w:noProof/>
                <w:webHidden/>
              </w:rPr>
              <w:instrText xml:space="preserve"> PAGEREF _Toc76740834 \h </w:instrText>
            </w:r>
            <w:r w:rsidR="00FD6E13">
              <w:rPr>
                <w:noProof/>
                <w:webHidden/>
              </w:rPr>
            </w:r>
            <w:r w:rsidR="00FD6E13">
              <w:rPr>
                <w:noProof/>
                <w:webHidden/>
              </w:rPr>
              <w:fldChar w:fldCharType="separate"/>
            </w:r>
            <w:r w:rsidR="00D03680">
              <w:rPr>
                <w:noProof/>
                <w:webHidden/>
              </w:rPr>
              <w:t>111</w:t>
            </w:r>
            <w:r w:rsidR="00FD6E13">
              <w:rPr>
                <w:noProof/>
                <w:webHidden/>
              </w:rPr>
              <w:fldChar w:fldCharType="end"/>
            </w:r>
          </w:hyperlink>
        </w:p>
        <w:p w14:paraId="3362E39C" w14:textId="53E1595E"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35" w:history="1">
            <w:r w:rsidR="00FD6E13" w:rsidRPr="00DE6F0A">
              <w:rPr>
                <w:rStyle w:val="Hyperlink"/>
                <w:noProof/>
                <w:lang w:eastAsia="en-AU"/>
              </w:rPr>
              <w:t>Indicator 7.3 – Adequacy of documenting colposcopy assessment</w:t>
            </w:r>
            <w:r w:rsidR="00FD6E13">
              <w:rPr>
                <w:noProof/>
                <w:webHidden/>
              </w:rPr>
              <w:tab/>
            </w:r>
            <w:r w:rsidR="00FD6E13">
              <w:rPr>
                <w:noProof/>
                <w:webHidden/>
              </w:rPr>
              <w:fldChar w:fldCharType="begin"/>
            </w:r>
            <w:r w:rsidR="00FD6E13">
              <w:rPr>
                <w:noProof/>
                <w:webHidden/>
              </w:rPr>
              <w:instrText xml:space="preserve"> PAGEREF _Toc76740835 \h </w:instrText>
            </w:r>
            <w:r w:rsidR="00FD6E13">
              <w:rPr>
                <w:noProof/>
                <w:webHidden/>
              </w:rPr>
            </w:r>
            <w:r w:rsidR="00FD6E13">
              <w:rPr>
                <w:noProof/>
                <w:webHidden/>
              </w:rPr>
              <w:fldChar w:fldCharType="separate"/>
            </w:r>
            <w:r w:rsidR="00D03680">
              <w:rPr>
                <w:noProof/>
                <w:webHidden/>
              </w:rPr>
              <w:t>117</w:t>
            </w:r>
            <w:r w:rsidR="00FD6E13">
              <w:rPr>
                <w:noProof/>
                <w:webHidden/>
              </w:rPr>
              <w:fldChar w:fldCharType="end"/>
            </w:r>
          </w:hyperlink>
        </w:p>
        <w:p w14:paraId="73C2B81A" w14:textId="17CB508C"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36" w:history="1">
            <w:r w:rsidR="00FD6E13" w:rsidRPr="00DE6F0A">
              <w:rPr>
                <w:rStyle w:val="Hyperlink"/>
                <w:noProof/>
                <w:lang w:eastAsia="en-AU"/>
              </w:rPr>
              <w:t>Indicator 7.4 – Timeliness and appropriateness of treatment</w:t>
            </w:r>
            <w:r w:rsidR="00FD6E13">
              <w:rPr>
                <w:noProof/>
                <w:webHidden/>
              </w:rPr>
              <w:tab/>
            </w:r>
            <w:r w:rsidR="00FD6E13">
              <w:rPr>
                <w:noProof/>
                <w:webHidden/>
              </w:rPr>
              <w:fldChar w:fldCharType="begin"/>
            </w:r>
            <w:r w:rsidR="00FD6E13">
              <w:rPr>
                <w:noProof/>
                <w:webHidden/>
              </w:rPr>
              <w:instrText xml:space="preserve"> PAGEREF _Toc76740836 \h </w:instrText>
            </w:r>
            <w:r w:rsidR="00FD6E13">
              <w:rPr>
                <w:noProof/>
                <w:webHidden/>
              </w:rPr>
            </w:r>
            <w:r w:rsidR="00FD6E13">
              <w:rPr>
                <w:noProof/>
                <w:webHidden/>
              </w:rPr>
              <w:fldChar w:fldCharType="separate"/>
            </w:r>
            <w:r w:rsidR="00D03680">
              <w:rPr>
                <w:noProof/>
                <w:webHidden/>
              </w:rPr>
              <w:t>123</w:t>
            </w:r>
            <w:r w:rsidR="00FD6E13">
              <w:rPr>
                <w:noProof/>
                <w:webHidden/>
              </w:rPr>
              <w:fldChar w:fldCharType="end"/>
            </w:r>
          </w:hyperlink>
        </w:p>
        <w:p w14:paraId="101DB4E2" w14:textId="700C6D34"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37" w:history="1">
            <w:r w:rsidR="00FD6E13" w:rsidRPr="00DE6F0A">
              <w:rPr>
                <w:rStyle w:val="Hyperlink"/>
                <w:noProof/>
                <w:lang w:eastAsia="en-AU"/>
              </w:rPr>
              <w:t>Indicator 7.5 – Timely discharging of women after treatment</w:t>
            </w:r>
            <w:r w:rsidR="00FD6E13">
              <w:rPr>
                <w:noProof/>
                <w:webHidden/>
              </w:rPr>
              <w:tab/>
            </w:r>
            <w:r w:rsidR="00FD6E13">
              <w:rPr>
                <w:noProof/>
                <w:webHidden/>
              </w:rPr>
              <w:fldChar w:fldCharType="begin"/>
            </w:r>
            <w:r w:rsidR="00FD6E13">
              <w:rPr>
                <w:noProof/>
                <w:webHidden/>
              </w:rPr>
              <w:instrText xml:space="preserve"> PAGEREF _Toc76740837 \h </w:instrText>
            </w:r>
            <w:r w:rsidR="00FD6E13">
              <w:rPr>
                <w:noProof/>
                <w:webHidden/>
              </w:rPr>
            </w:r>
            <w:r w:rsidR="00FD6E13">
              <w:rPr>
                <w:noProof/>
                <w:webHidden/>
              </w:rPr>
              <w:fldChar w:fldCharType="separate"/>
            </w:r>
            <w:r w:rsidR="00D03680">
              <w:rPr>
                <w:noProof/>
                <w:webHidden/>
              </w:rPr>
              <w:t>128</w:t>
            </w:r>
            <w:r w:rsidR="00FD6E13">
              <w:rPr>
                <w:noProof/>
                <w:webHidden/>
              </w:rPr>
              <w:fldChar w:fldCharType="end"/>
            </w:r>
          </w:hyperlink>
        </w:p>
        <w:p w14:paraId="5EB10A42" w14:textId="7EB058D8" w:rsidR="00FD6E13" w:rsidRDefault="00E72C40">
          <w:pPr>
            <w:pStyle w:val="TOC2"/>
            <w:tabs>
              <w:tab w:val="right" w:leader="dot" w:pos="9182"/>
            </w:tabs>
            <w:rPr>
              <w:rFonts w:asciiTheme="minorHAnsi" w:eastAsiaTheme="minorEastAsia" w:hAnsiTheme="minorHAnsi" w:cstheme="minorBidi"/>
              <w:smallCaps w:val="0"/>
              <w:noProof/>
              <w:sz w:val="22"/>
              <w:szCs w:val="22"/>
              <w:lang w:eastAsia="en-AU"/>
            </w:rPr>
          </w:pPr>
          <w:hyperlink w:anchor="_Toc76740838" w:history="1">
            <w:r w:rsidR="00FD6E13" w:rsidRPr="00DE6F0A">
              <w:rPr>
                <w:rStyle w:val="Hyperlink"/>
                <w:noProof/>
                <w:lang w:eastAsia="en-AU"/>
              </w:rPr>
              <w:t>Indicator 8 – HPV tests</w:t>
            </w:r>
            <w:r w:rsidR="00FD6E13">
              <w:rPr>
                <w:noProof/>
                <w:webHidden/>
              </w:rPr>
              <w:tab/>
            </w:r>
            <w:r w:rsidR="00FD6E13">
              <w:rPr>
                <w:noProof/>
                <w:webHidden/>
              </w:rPr>
              <w:fldChar w:fldCharType="begin"/>
            </w:r>
            <w:r w:rsidR="00FD6E13">
              <w:rPr>
                <w:noProof/>
                <w:webHidden/>
              </w:rPr>
              <w:instrText xml:space="preserve"> PAGEREF _Toc76740838 \h </w:instrText>
            </w:r>
            <w:r w:rsidR="00FD6E13">
              <w:rPr>
                <w:noProof/>
                <w:webHidden/>
              </w:rPr>
            </w:r>
            <w:r w:rsidR="00FD6E13">
              <w:rPr>
                <w:noProof/>
                <w:webHidden/>
              </w:rPr>
              <w:fldChar w:fldCharType="separate"/>
            </w:r>
            <w:r w:rsidR="00D03680">
              <w:rPr>
                <w:noProof/>
                <w:webHidden/>
              </w:rPr>
              <w:t>132</w:t>
            </w:r>
            <w:r w:rsidR="00FD6E13">
              <w:rPr>
                <w:noProof/>
                <w:webHidden/>
              </w:rPr>
              <w:fldChar w:fldCharType="end"/>
            </w:r>
          </w:hyperlink>
        </w:p>
        <w:p w14:paraId="48E35CBE" w14:textId="087E70C0"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39" w:history="1">
            <w:r w:rsidR="00FD6E13" w:rsidRPr="00DE6F0A">
              <w:rPr>
                <w:rStyle w:val="Hyperlink"/>
                <w:noProof/>
                <w:lang w:eastAsia="en-AU"/>
              </w:rPr>
              <w:t>Indicator 8.1 – Triage of low-grade cytology</w:t>
            </w:r>
            <w:r w:rsidR="00FD6E13">
              <w:rPr>
                <w:noProof/>
                <w:webHidden/>
              </w:rPr>
              <w:tab/>
            </w:r>
            <w:r w:rsidR="00FD6E13">
              <w:rPr>
                <w:noProof/>
                <w:webHidden/>
              </w:rPr>
              <w:fldChar w:fldCharType="begin"/>
            </w:r>
            <w:r w:rsidR="00FD6E13">
              <w:rPr>
                <w:noProof/>
                <w:webHidden/>
              </w:rPr>
              <w:instrText xml:space="preserve"> PAGEREF _Toc76740839 \h </w:instrText>
            </w:r>
            <w:r w:rsidR="00FD6E13">
              <w:rPr>
                <w:noProof/>
                <w:webHidden/>
              </w:rPr>
            </w:r>
            <w:r w:rsidR="00FD6E13">
              <w:rPr>
                <w:noProof/>
                <w:webHidden/>
              </w:rPr>
              <w:fldChar w:fldCharType="separate"/>
            </w:r>
            <w:r w:rsidR="00D03680">
              <w:rPr>
                <w:noProof/>
                <w:webHidden/>
              </w:rPr>
              <w:t>133</w:t>
            </w:r>
            <w:r w:rsidR="00FD6E13">
              <w:rPr>
                <w:noProof/>
                <w:webHidden/>
              </w:rPr>
              <w:fldChar w:fldCharType="end"/>
            </w:r>
          </w:hyperlink>
        </w:p>
        <w:p w14:paraId="5569CBE6" w14:textId="33889976"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40" w:history="1">
            <w:r w:rsidR="00FD6E13" w:rsidRPr="00DE6F0A">
              <w:rPr>
                <w:rStyle w:val="Hyperlink"/>
                <w:noProof/>
                <w:lang w:eastAsia="en-AU"/>
              </w:rPr>
              <w:t>Indicator 8.2 – HPV test volumes</w:t>
            </w:r>
            <w:r w:rsidR="00FD6E13">
              <w:rPr>
                <w:noProof/>
                <w:webHidden/>
              </w:rPr>
              <w:tab/>
            </w:r>
            <w:r w:rsidR="00FD6E13">
              <w:rPr>
                <w:noProof/>
                <w:webHidden/>
              </w:rPr>
              <w:fldChar w:fldCharType="begin"/>
            </w:r>
            <w:r w:rsidR="00FD6E13">
              <w:rPr>
                <w:noProof/>
                <w:webHidden/>
              </w:rPr>
              <w:instrText xml:space="preserve"> PAGEREF _Toc76740840 \h </w:instrText>
            </w:r>
            <w:r w:rsidR="00FD6E13">
              <w:rPr>
                <w:noProof/>
                <w:webHidden/>
              </w:rPr>
            </w:r>
            <w:r w:rsidR="00FD6E13">
              <w:rPr>
                <w:noProof/>
                <w:webHidden/>
              </w:rPr>
              <w:fldChar w:fldCharType="separate"/>
            </w:r>
            <w:r w:rsidR="00D03680">
              <w:rPr>
                <w:noProof/>
                <w:webHidden/>
              </w:rPr>
              <w:t>146</w:t>
            </w:r>
            <w:r w:rsidR="00FD6E13">
              <w:rPr>
                <w:noProof/>
                <w:webHidden/>
              </w:rPr>
              <w:fldChar w:fldCharType="end"/>
            </w:r>
          </w:hyperlink>
        </w:p>
        <w:p w14:paraId="56C01F74" w14:textId="71F54DD2"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41" w:history="1">
            <w:r w:rsidR="00FD6E13" w:rsidRPr="00DE6F0A">
              <w:rPr>
                <w:rStyle w:val="Hyperlink"/>
                <w:noProof/>
                <w:lang w:eastAsia="en-AU"/>
              </w:rPr>
              <w:t>Indicator 8.3 – HPV tests for follow-up of women with a historical high-grade abnormality</w:t>
            </w:r>
            <w:r w:rsidR="00FD6E13">
              <w:rPr>
                <w:noProof/>
                <w:webHidden/>
              </w:rPr>
              <w:tab/>
            </w:r>
            <w:r w:rsidR="00FD6E13">
              <w:rPr>
                <w:noProof/>
                <w:webHidden/>
              </w:rPr>
              <w:fldChar w:fldCharType="begin"/>
            </w:r>
            <w:r w:rsidR="00FD6E13">
              <w:rPr>
                <w:noProof/>
                <w:webHidden/>
              </w:rPr>
              <w:instrText xml:space="preserve"> PAGEREF _Toc76740841 \h </w:instrText>
            </w:r>
            <w:r w:rsidR="00FD6E13">
              <w:rPr>
                <w:noProof/>
                <w:webHidden/>
              </w:rPr>
            </w:r>
            <w:r w:rsidR="00FD6E13">
              <w:rPr>
                <w:noProof/>
                <w:webHidden/>
              </w:rPr>
              <w:fldChar w:fldCharType="separate"/>
            </w:r>
            <w:r w:rsidR="00D03680">
              <w:rPr>
                <w:noProof/>
                <w:webHidden/>
              </w:rPr>
              <w:t>157</w:t>
            </w:r>
            <w:r w:rsidR="00FD6E13">
              <w:rPr>
                <w:noProof/>
                <w:webHidden/>
              </w:rPr>
              <w:fldChar w:fldCharType="end"/>
            </w:r>
          </w:hyperlink>
        </w:p>
        <w:p w14:paraId="23838A5F" w14:textId="1B1F39CC" w:rsidR="00FD6E13" w:rsidRDefault="00E72C40">
          <w:pPr>
            <w:pStyle w:val="TOC1"/>
            <w:tabs>
              <w:tab w:val="right" w:leader="dot" w:pos="9182"/>
            </w:tabs>
            <w:rPr>
              <w:rFonts w:asciiTheme="minorHAnsi" w:eastAsiaTheme="minorEastAsia" w:hAnsiTheme="minorHAnsi" w:cstheme="minorBidi"/>
              <w:b w:val="0"/>
              <w:bCs w:val="0"/>
              <w:caps w:val="0"/>
              <w:noProof/>
              <w:sz w:val="22"/>
              <w:szCs w:val="22"/>
              <w:lang w:eastAsia="en-AU"/>
            </w:rPr>
          </w:pPr>
          <w:hyperlink w:anchor="_Toc76740842" w:history="1">
            <w:r w:rsidR="00FD6E13" w:rsidRPr="00DE6F0A">
              <w:rPr>
                <w:rStyle w:val="Hyperlink"/>
                <w:noProof/>
              </w:rPr>
              <w:t>Appendix A – Additional data</w:t>
            </w:r>
            <w:r w:rsidR="00FD6E13">
              <w:rPr>
                <w:noProof/>
                <w:webHidden/>
              </w:rPr>
              <w:tab/>
            </w:r>
            <w:r w:rsidR="00FD6E13">
              <w:rPr>
                <w:noProof/>
                <w:webHidden/>
              </w:rPr>
              <w:fldChar w:fldCharType="begin"/>
            </w:r>
            <w:r w:rsidR="00FD6E13">
              <w:rPr>
                <w:noProof/>
                <w:webHidden/>
              </w:rPr>
              <w:instrText xml:space="preserve"> PAGEREF _Toc76740842 \h </w:instrText>
            </w:r>
            <w:r w:rsidR="00FD6E13">
              <w:rPr>
                <w:noProof/>
                <w:webHidden/>
              </w:rPr>
            </w:r>
            <w:r w:rsidR="00FD6E13">
              <w:rPr>
                <w:noProof/>
                <w:webHidden/>
              </w:rPr>
              <w:fldChar w:fldCharType="separate"/>
            </w:r>
            <w:r w:rsidR="00D03680">
              <w:rPr>
                <w:noProof/>
                <w:webHidden/>
              </w:rPr>
              <w:t>164</w:t>
            </w:r>
            <w:r w:rsidR="00FD6E13">
              <w:rPr>
                <w:noProof/>
                <w:webHidden/>
              </w:rPr>
              <w:fldChar w:fldCharType="end"/>
            </w:r>
          </w:hyperlink>
        </w:p>
        <w:p w14:paraId="08602134" w14:textId="490D977F" w:rsidR="00FD6E13" w:rsidRDefault="00E72C40">
          <w:pPr>
            <w:pStyle w:val="TOC2"/>
            <w:tabs>
              <w:tab w:val="right" w:leader="dot" w:pos="9182"/>
            </w:tabs>
            <w:rPr>
              <w:rFonts w:asciiTheme="minorHAnsi" w:eastAsiaTheme="minorEastAsia" w:hAnsiTheme="minorHAnsi" w:cstheme="minorBidi"/>
              <w:smallCaps w:val="0"/>
              <w:noProof/>
              <w:sz w:val="22"/>
              <w:szCs w:val="22"/>
              <w:lang w:eastAsia="en-AU"/>
            </w:rPr>
          </w:pPr>
          <w:hyperlink w:anchor="_Toc76740843" w:history="1">
            <w:r w:rsidR="00FD6E13" w:rsidRPr="00DE6F0A">
              <w:rPr>
                <w:rStyle w:val="Hyperlink"/>
                <w:noProof/>
              </w:rPr>
              <w:t>Indicator 1 - Coverage</w:t>
            </w:r>
            <w:r w:rsidR="00FD6E13">
              <w:rPr>
                <w:noProof/>
                <w:webHidden/>
              </w:rPr>
              <w:tab/>
            </w:r>
            <w:r w:rsidR="00FD6E13">
              <w:rPr>
                <w:noProof/>
                <w:webHidden/>
              </w:rPr>
              <w:fldChar w:fldCharType="begin"/>
            </w:r>
            <w:r w:rsidR="00FD6E13">
              <w:rPr>
                <w:noProof/>
                <w:webHidden/>
              </w:rPr>
              <w:instrText xml:space="preserve"> PAGEREF _Toc76740843 \h </w:instrText>
            </w:r>
            <w:r w:rsidR="00FD6E13">
              <w:rPr>
                <w:noProof/>
                <w:webHidden/>
              </w:rPr>
            </w:r>
            <w:r w:rsidR="00FD6E13">
              <w:rPr>
                <w:noProof/>
                <w:webHidden/>
              </w:rPr>
              <w:fldChar w:fldCharType="separate"/>
            </w:r>
            <w:r w:rsidR="00D03680">
              <w:rPr>
                <w:noProof/>
                <w:webHidden/>
              </w:rPr>
              <w:t>164</w:t>
            </w:r>
            <w:r w:rsidR="00FD6E13">
              <w:rPr>
                <w:noProof/>
                <w:webHidden/>
              </w:rPr>
              <w:fldChar w:fldCharType="end"/>
            </w:r>
          </w:hyperlink>
        </w:p>
        <w:p w14:paraId="6AE66E54" w14:textId="3D92FD28"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44" w:history="1">
            <w:r w:rsidR="00FD6E13" w:rsidRPr="00DE6F0A">
              <w:rPr>
                <w:rStyle w:val="Hyperlink"/>
                <w:noProof/>
              </w:rPr>
              <w:t>Indicator 1.1 – Three-year coverage</w:t>
            </w:r>
            <w:r w:rsidR="00FD6E13">
              <w:rPr>
                <w:noProof/>
                <w:webHidden/>
              </w:rPr>
              <w:tab/>
            </w:r>
            <w:r w:rsidR="00FD6E13">
              <w:rPr>
                <w:noProof/>
                <w:webHidden/>
              </w:rPr>
              <w:fldChar w:fldCharType="begin"/>
            </w:r>
            <w:r w:rsidR="00FD6E13">
              <w:rPr>
                <w:noProof/>
                <w:webHidden/>
              </w:rPr>
              <w:instrText xml:space="preserve"> PAGEREF _Toc76740844 \h </w:instrText>
            </w:r>
            <w:r w:rsidR="00FD6E13">
              <w:rPr>
                <w:noProof/>
                <w:webHidden/>
              </w:rPr>
            </w:r>
            <w:r w:rsidR="00FD6E13">
              <w:rPr>
                <w:noProof/>
                <w:webHidden/>
              </w:rPr>
              <w:fldChar w:fldCharType="separate"/>
            </w:r>
            <w:r w:rsidR="00D03680">
              <w:rPr>
                <w:noProof/>
                <w:webHidden/>
              </w:rPr>
              <w:t>164</w:t>
            </w:r>
            <w:r w:rsidR="00FD6E13">
              <w:rPr>
                <w:noProof/>
                <w:webHidden/>
              </w:rPr>
              <w:fldChar w:fldCharType="end"/>
            </w:r>
          </w:hyperlink>
        </w:p>
        <w:p w14:paraId="25236D53" w14:textId="5E463EE5" w:rsidR="00FD6E13" w:rsidRDefault="00E72C40">
          <w:pPr>
            <w:pStyle w:val="TOC2"/>
            <w:tabs>
              <w:tab w:val="right" w:leader="dot" w:pos="9182"/>
            </w:tabs>
            <w:rPr>
              <w:rFonts w:asciiTheme="minorHAnsi" w:eastAsiaTheme="minorEastAsia" w:hAnsiTheme="minorHAnsi" w:cstheme="minorBidi"/>
              <w:smallCaps w:val="0"/>
              <w:noProof/>
              <w:sz w:val="22"/>
              <w:szCs w:val="22"/>
              <w:lang w:eastAsia="en-AU"/>
            </w:rPr>
          </w:pPr>
          <w:hyperlink w:anchor="_Toc76740845" w:history="1">
            <w:r w:rsidR="00FD6E13" w:rsidRPr="00DE6F0A">
              <w:rPr>
                <w:rStyle w:val="Hyperlink"/>
                <w:noProof/>
                <w:lang w:eastAsia="en-AU"/>
              </w:rPr>
              <w:t>Indicator 2 – First screening events</w:t>
            </w:r>
            <w:r w:rsidR="00FD6E13">
              <w:rPr>
                <w:noProof/>
                <w:webHidden/>
              </w:rPr>
              <w:tab/>
            </w:r>
            <w:r w:rsidR="00FD6E13">
              <w:rPr>
                <w:noProof/>
                <w:webHidden/>
              </w:rPr>
              <w:fldChar w:fldCharType="begin"/>
            </w:r>
            <w:r w:rsidR="00FD6E13">
              <w:rPr>
                <w:noProof/>
                <w:webHidden/>
              </w:rPr>
              <w:instrText xml:space="preserve"> PAGEREF _Toc76740845 \h </w:instrText>
            </w:r>
            <w:r w:rsidR="00FD6E13">
              <w:rPr>
                <w:noProof/>
                <w:webHidden/>
              </w:rPr>
            </w:r>
            <w:r w:rsidR="00FD6E13">
              <w:rPr>
                <w:noProof/>
                <w:webHidden/>
              </w:rPr>
              <w:fldChar w:fldCharType="separate"/>
            </w:r>
            <w:r w:rsidR="00D03680">
              <w:rPr>
                <w:noProof/>
                <w:webHidden/>
              </w:rPr>
              <w:t>177</w:t>
            </w:r>
            <w:r w:rsidR="00FD6E13">
              <w:rPr>
                <w:noProof/>
                <w:webHidden/>
              </w:rPr>
              <w:fldChar w:fldCharType="end"/>
            </w:r>
          </w:hyperlink>
        </w:p>
        <w:p w14:paraId="5B25D6B4" w14:textId="22FFFDB8" w:rsidR="00FD6E13" w:rsidRDefault="00E72C40">
          <w:pPr>
            <w:pStyle w:val="TOC2"/>
            <w:tabs>
              <w:tab w:val="right" w:leader="dot" w:pos="9182"/>
            </w:tabs>
            <w:rPr>
              <w:rFonts w:asciiTheme="minorHAnsi" w:eastAsiaTheme="minorEastAsia" w:hAnsiTheme="minorHAnsi" w:cstheme="minorBidi"/>
              <w:smallCaps w:val="0"/>
              <w:noProof/>
              <w:sz w:val="22"/>
              <w:szCs w:val="22"/>
              <w:lang w:eastAsia="en-AU"/>
            </w:rPr>
          </w:pPr>
          <w:hyperlink w:anchor="_Toc76740846" w:history="1">
            <w:r w:rsidR="00FD6E13" w:rsidRPr="00DE6F0A">
              <w:rPr>
                <w:rStyle w:val="Hyperlink"/>
                <w:noProof/>
              </w:rPr>
              <w:t>Indicator 3 – Withdrawal Rates</w:t>
            </w:r>
            <w:r w:rsidR="00FD6E13">
              <w:rPr>
                <w:noProof/>
                <w:webHidden/>
              </w:rPr>
              <w:tab/>
            </w:r>
            <w:r w:rsidR="00FD6E13">
              <w:rPr>
                <w:noProof/>
                <w:webHidden/>
              </w:rPr>
              <w:fldChar w:fldCharType="begin"/>
            </w:r>
            <w:r w:rsidR="00FD6E13">
              <w:rPr>
                <w:noProof/>
                <w:webHidden/>
              </w:rPr>
              <w:instrText xml:space="preserve"> PAGEREF _Toc76740846 \h </w:instrText>
            </w:r>
            <w:r w:rsidR="00FD6E13">
              <w:rPr>
                <w:noProof/>
                <w:webHidden/>
              </w:rPr>
            </w:r>
            <w:r w:rsidR="00FD6E13">
              <w:rPr>
                <w:noProof/>
                <w:webHidden/>
              </w:rPr>
              <w:fldChar w:fldCharType="separate"/>
            </w:r>
            <w:r w:rsidR="00D03680">
              <w:rPr>
                <w:noProof/>
                <w:webHidden/>
              </w:rPr>
              <w:t>181</w:t>
            </w:r>
            <w:r w:rsidR="00FD6E13">
              <w:rPr>
                <w:noProof/>
                <w:webHidden/>
              </w:rPr>
              <w:fldChar w:fldCharType="end"/>
            </w:r>
          </w:hyperlink>
        </w:p>
        <w:p w14:paraId="55AA9127" w14:textId="34239211" w:rsidR="00FD6E13" w:rsidRDefault="00E72C40">
          <w:pPr>
            <w:pStyle w:val="TOC2"/>
            <w:tabs>
              <w:tab w:val="right" w:leader="dot" w:pos="9182"/>
            </w:tabs>
            <w:rPr>
              <w:rFonts w:asciiTheme="minorHAnsi" w:eastAsiaTheme="minorEastAsia" w:hAnsiTheme="minorHAnsi" w:cstheme="minorBidi"/>
              <w:smallCaps w:val="0"/>
              <w:noProof/>
              <w:sz w:val="22"/>
              <w:szCs w:val="22"/>
              <w:lang w:eastAsia="en-AU"/>
            </w:rPr>
          </w:pPr>
          <w:hyperlink w:anchor="_Toc76740847" w:history="1">
            <w:r w:rsidR="00FD6E13" w:rsidRPr="00DE6F0A">
              <w:rPr>
                <w:rStyle w:val="Hyperlink"/>
                <w:noProof/>
              </w:rPr>
              <w:t>Indicator 4 – Early re-screening</w:t>
            </w:r>
            <w:r w:rsidR="00FD6E13">
              <w:rPr>
                <w:noProof/>
                <w:webHidden/>
              </w:rPr>
              <w:tab/>
            </w:r>
            <w:r w:rsidR="00FD6E13">
              <w:rPr>
                <w:noProof/>
                <w:webHidden/>
              </w:rPr>
              <w:fldChar w:fldCharType="begin"/>
            </w:r>
            <w:r w:rsidR="00FD6E13">
              <w:rPr>
                <w:noProof/>
                <w:webHidden/>
              </w:rPr>
              <w:instrText xml:space="preserve"> PAGEREF _Toc76740847 \h </w:instrText>
            </w:r>
            <w:r w:rsidR="00FD6E13">
              <w:rPr>
                <w:noProof/>
                <w:webHidden/>
              </w:rPr>
            </w:r>
            <w:r w:rsidR="00FD6E13">
              <w:rPr>
                <w:noProof/>
                <w:webHidden/>
              </w:rPr>
              <w:fldChar w:fldCharType="separate"/>
            </w:r>
            <w:r w:rsidR="00D03680">
              <w:rPr>
                <w:noProof/>
                <w:webHidden/>
              </w:rPr>
              <w:t>182</w:t>
            </w:r>
            <w:r w:rsidR="00FD6E13">
              <w:rPr>
                <w:noProof/>
                <w:webHidden/>
              </w:rPr>
              <w:fldChar w:fldCharType="end"/>
            </w:r>
          </w:hyperlink>
        </w:p>
        <w:p w14:paraId="0B8F763D" w14:textId="587B86E4" w:rsidR="00FD6E13" w:rsidRDefault="00E72C40">
          <w:pPr>
            <w:pStyle w:val="TOC2"/>
            <w:tabs>
              <w:tab w:val="right" w:leader="dot" w:pos="9182"/>
            </w:tabs>
            <w:rPr>
              <w:rFonts w:asciiTheme="minorHAnsi" w:eastAsiaTheme="minorEastAsia" w:hAnsiTheme="minorHAnsi" w:cstheme="minorBidi"/>
              <w:smallCaps w:val="0"/>
              <w:noProof/>
              <w:sz w:val="22"/>
              <w:szCs w:val="22"/>
              <w:lang w:eastAsia="en-AU"/>
            </w:rPr>
          </w:pPr>
          <w:hyperlink w:anchor="_Toc76740848" w:history="1">
            <w:r w:rsidR="00FD6E13" w:rsidRPr="00DE6F0A">
              <w:rPr>
                <w:rStyle w:val="Hyperlink"/>
                <w:noProof/>
              </w:rPr>
              <w:t>Indicator 5 – Laboratory indicators</w:t>
            </w:r>
            <w:r w:rsidR="00FD6E13">
              <w:rPr>
                <w:noProof/>
                <w:webHidden/>
              </w:rPr>
              <w:tab/>
            </w:r>
            <w:r w:rsidR="00FD6E13">
              <w:rPr>
                <w:noProof/>
                <w:webHidden/>
              </w:rPr>
              <w:fldChar w:fldCharType="begin"/>
            </w:r>
            <w:r w:rsidR="00FD6E13">
              <w:rPr>
                <w:noProof/>
                <w:webHidden/>
              </w:rPr>
              <w:instrText xml:space="preserve"> PAGEREF _Toc76740848 \h </w:instrText>
            </w:r>
            <w:r w:rsidR="00FD6E13">
              <w:rPr>
                <w:noProof/>
                <w:webHidden/>
              </w:rPr>
            </w:r>
            <w:r w:rsidR="00FD6E13">
              <w:rPr>
                <w:noProof/>
                <w:webHidden/>
              </w:rPr>
              <w:fldChar w:fldCharType="separate"/>
            </w:r>
            <w:r w:rsidR="00D03680">
              <w:rPr>
                <w:noProof/>
                <w:webHidden/>
              </w:rPr>
              <w:t>184</w:t>
            </w:r>
            <w:r w:rsidR="00FD6E13">
              <w:rPr>
                <w:noProof/>
                <w:webHidden/>
              </w:rPr>
              <w:fldChar w:fldCharType="end"/>
            </w:r>
          </w:hyperlink>
        </w:p>
        <w:p w14:paraId="19B7B94F" w14:textId="1F21093B"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49" w:history="1">
            <w:r w:rsidR="00FD6E13" w:rsidRPr="00DE6F0A">
              <w:rPr>
                <w:rStyle w:val="Hyperlink"/>
                <w:noProof/>
              </w:rPr>
              <w:t>Indicator 5.1 – Laboratory cytology reporting</w:t>
            </w:r>
            <w:r w:rsidR="00FD6E13">
              <w:rPr>
                <w:noProof/>
                <w:webHidden/>
              </w:rPr>
              <w:tab/>
            </w:r>
            <w:r w:rsidR="00FD6E13">
              <w:rPr>
                <w:noProof/>
                <w:webHidden/>
              </w:rPr>
              <w:fldChar w:fldCharType="begin"/>
            </w:r>
            <w:r w:rsidR="00FD6E13">
              <w:rPr>
                <w:noProof/>
                <w:webHidden/>
              </w:rPr>
              <w:instrText xml:space="preserve"> PAGEREF _Toc76740849 \h </w:instrText>
            </w:r>
            <w:r w:rsidR="00FD6E13">
              <w:rPr>
                <w:noProof/>
                <w:webHidden/>
              </w:rPr>
            </w:r>
            <w:r w:rsidR="00FD6E13">
              <w:rPr>
                <w:noProof/>
                <w:webHidden/>
              </w:rPr>
              <w:fldChar w:fldCharType="separate"/>
            </w:r>
            <w:r w:rsidR="00D03680">
              <w:rPr>
                <w:noProof/>
                <w:webHidden/>
              </w:rPr>
              <w:t>184</w:t>
            </w:r>
            <w:r w:rsidR="00FD6E13">
              <w:rPr>
                <w:noProof/>
                <w:webHidden/>
              </w:rPr>
              <w:fldChar w:fldCharType="end"/>
            </w:r>
          </w:hyperlink>
        </w:p>
        <w:p w14:paraId="384CD98D" w14:textId="2FFFD039"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50" w:history="1">
            <w:r w:rsidR="00FD6E13" w:rsidRPr="00DE6F0A">
              <w:rPr>
                <w:rStyle w:val="Hyperlink"/>
                <w:noProof/>
              </w:rPr>
              <w:t>Indicator 5.2 – Accuracy of cytology predicting HSIL</w:t>
            </w:r>
            <w:r w:rsidR="00FD6E13">
              <w:rPr>
                <w:noProof/>
                <w:webHidden/>
              </w:rPr>
              <w:tab/>
            </w:r>
            <w:r w:rsidR="00FD6E13">
              <w:rPr>
                <w:noProof/>
                <w:webHidden/>
              </w:rPr>
              <w:fldChar w:fldCharType="begin"/>
            </w:r>
            <w:r w:rsidR="00FD6E13">
              <w:rPr>
                <w:noProof/>
                <w:webHidden/>
              </w:rPr>
              <w:instrText xml:space="preserve"> PAGEREF _Toc76740850 \h </w:instrText>
            </w:r>
            <w:r w:rsidR="00FD6E13">
              <w:rPr>
                <w:noProof/>
                <w:webHidden/>
              </w:rPr>
            </w:r>
            <w:r w:rsidR="00FD6E13">
              <w:rPr>
                <w:noProof/>
                <w:webHidden/>
              </w:rPr>
              <w:fldChar w:fldCharType="separate"/>
            </w:r>
            <w:r w:rsidR="00D03680">
              <w:rPr>
                <w:noProof/>
                <w:webHidden/>
              </w:rPr>
              <w:t>185</w:t>
            </w:r>
            <w:r w:rsidR="00FD6E13">
              <w:rPr>
                <w:noProof/>
                <w:webHidden/>
              </w:rPr>
              <w:fldChar w:fldCharType="end"/>
            </w:r>
          </w:hyperlink>
        </w:p>
        <w:p w14:paraId="7742C57E" w14:textId="59AB21BB"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51" w:history="1">
            <w:r w:rsidR="00FD6E13" w:rsidRPr="00DE6F0A">
              <w:rPr>
                <w:rStyle w:val="Hyperlink"/>
                <w:noProof/>
              </w:rPr>
              <w:t>Indicator 5.4 – Histology Reporting</w:t>
            </w:r>
            <w:r w:rsidR="00FD6E13">
              <w:rPr>
                <w:noProof/>
                <w:webHidden/>
              </w:rPr>
              <w:tab/>
            </w:r>
            <w:r w:rsidR="00FD6E13">
              <w:rPr>
                <w:noProof/>
                <w:webHidden/>
              </w:rPr>
              <w:fldChar w:fldCharType="begin"/>
            </w:r>
            <w:r w:rsidR="00FD6E13">
              <w:rPr>
                <w:noProof/>
                <w:webHidden/>
              </w:rPr>
              <w:instrText xml:space="preserve"> PAGEREF _Toc76740851 \h </w:instrText>
            </w:r>
            <w:r w:rsidR="00FD6E13">
              <w:rPr>
                <w:noProof/>
                <w:webHidden/>
              </w:rPr>
            </w:r>
            <w:r w:rsidR="00FD6E13">
              <w:rPr>
                <w:noProof/>
                <w:webHidden/>
              </w:rPr>
              <w:fldChar w:fldCharType="separate"/>
            </w:r>
            <w:r w:rsidR="00D03680">
              <w:rPr>
                <w:noProof/>
                <w:webHidden/>
              </w:rPr>
              <w:t>187</w:t>
            </w:r>
            <w:r w:rsidR="00FD6E13">
              <w:rPr>
                <w:noProof/>
                <w:webHidden/>
              </w:rPr>
              <w:fldChar w:fldCharType="end"/>
            </w:r>
          </w:hyperlink>
        </w:p>
        <w:p w14:paraId="579F79B8" w14:textId="696CB75D"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52" w:history="1">
            <w:r w:rsidR="00FD6E13" w:rsidRPr="00DE6F0A">
              <w:rPr>
                <w:rStyle w:val="Hyperlink"/>
                <w:noProof/>
              </w:rPr>
              <w:t>Indicator 5.5 – Laboratory turnaround time</w:t>
            </w:r>
            <w:r w:rsidR="00FD6E13">
              <w:rPr>
                <w:noProof/>
                <w:webHidden/>
              </w:rPr>
              <w:tab/>
            </w:r>
            <w:r w:rsidR="00FD6E13">
              <w:rPr>
                <w:noProof/>
                <w:webHidden/>
              </w:rPr>
              <w:fldChar w:fldCharType="begin"/>
            </w:r>
            <w:r w:rsidR="00FD6E13">
              <w:rPr>
                <w:noProof/>
                <w:webHidden/>
              </w:rPr>
              <w:instrText xml:space="preserve"> PAGEREF _Toc76740852 \h </w:instrText>
            </w:r>
            <w:r w:rsidR="00FD6E13">
              <w:rPr>
                <w:noProof/>
                <w:webHidden/>
              </w:rPr>
            </w:r>
            <w:r w:rsidR="00FD6E13">
              <w:rPr>
                <w:noProof/>
                <w:webHidden/>
              </w:rPr>
              <w:fldChar w:fldCharType="separate"/>
            </w:r>
            <w:r w:rsidR="00D03680">
              <w:rPr>
                <w:noProof/>
                <w:webHidden/>
              </w:rPr>
              <w:t>192</w:t>
            </w:r>
            <w:r w:rsidR="00FD6E13">
              <w:rPr>
                <w:noProof/>
                <w:webHidden/>
              </w:rPr>
              <w:fldChar w:fldCharType="end"/>
            </w:r>
          </w:hyperlink>
        </w:p>
        <w:p w14:paraId="1C0D66EE" w14:textId="05036810" w:rsidR="00FD6E13" w:rsidRDefault="00E72C40">
          <w:pPr>
            <w:pStyle w:val="TOC2"/>
            <w:tabs>
              <w:tab w:val="right" w:leader="dot" w:pos="9182"/>
            </w:tabs>
            <w:rPr>
              <w:rFonts w:asciiTheme="minorHAnsi" w:eastAsiaTheme="minorEastAsia" w:hAnsiTheme="minorHAnsi" w:cstheme="minorBidi"/>
              <w:smallCaps w:val="0"/>
              <w:noProof/>
              <w:sz w:val="22"/>
              <w:szCs w:val="22"/>
              <w:lang w:eastAsia="en-AU"/>
            </w:rPr>
          </w:pPr>
          <w:hyperlink w:anchor="_Toc76740853" w:history="1">
            <w:r w:rsidR="00FD6E13" w:rsidRPr="00DE6F0A">
              <w:rPr>
                <w:rStyle w:val="Hyperlink"/>
                <w:noProof/>
              </w:rPr>
              <w:t>Indicator 6 – Follow-up of women with high-grade cytology</w:t>
            </w:r>
            <w:r w:rsidR="00FD6E13">
              <w:rPr>
                <w:noProof/>
                <w:webHidden/>
              </w:rPr>
              <w:tab/>
            </w:r>
            <w:r w:rsidR="00FD6E13">
              <w:rPr>
                <w:noProof/>
                <w:webHidden/>
              </w:rPr>
              <w:fldChar w:fldCharType="begin"/>
            </w:r>
            <w:r w:rsidR="00FD6E13">
              <w:rPr>
                <w:noProof/>
                <w:webHidden/>
              </w:rPr>
              <w:instrText xml:space="preserve"> PAGEREF _Toc76740853 \h </w:instrText>
            </w:r>
            <w:r w:rsidR="00FD6E13">
              <w:rPr>
                <w:noProof/>
                <w:webHidden/>
              </w:rPr>
            </w:r>
            <w:r w:rsidR="00FD6E13">
              <w:rPr>
                <w:noProof/>
                <w:webHidden/>
              </w:rPr>
              <w:fldChar w:fldCharType="separate"/>
            </w:r>
            <w:r w:rsidR="00D03680">
              <w:rPr>
                <w:noProof/>
                <w:webHidden/>
              </w:rPr>
              <w:t>195</w:t>
            </w:r>
            <w:r w:rsidR="00FD6E13">
              <w:rPr>
                <w:noProof/>
                <w:webHidden/>
              </w:rPr>
              <w:fldChar w:fldCharType="end"/>
            </w:r>
          </w:hyperlink>
        </w:p>
        <w:p w14:paraId="49327F31" w14:textId="36F59A1E" w:rsidR="00FD6E13" w:rsidRDefault="00E72C40">
          <w:pPr>
            <w:pStyle w:val="TOC2"/>
            <w:tabs>
              <w:tab w:val="right" w:leader="dot" w:pos="9182"/>
            </w:tabs>
            <w:rPr>
              <w:rFonts w:asciiTheme="minorHAnsi" w:eastAsiaTheme="minorEastAsia" w:hAnsiTheme="minorHAnsi" w:cstheme="minorBidi"/>
              <w:smallCaps w:val="0"/>
              <w:noProof/>
              <w:sz w:val="22"/>
              <w:szCs w:val="22"/>
              <w:lang w:eastAsia="en-AU"/>
            </w:rPr>
          </w:pPr>
          <w:hyperlink w:anchor="_Toc76740854" w:history="1">
            <w:r w:rsidR="00FD6E13" w:rsidRPr="00DE6F0A">
              <w:rPr>
                <w:rStyle w:val="Hyperlink"/>
                <w:noProof/>
              </w:rPr>
              <w:t>Indicator 7 – Colposcopy indicators</w:t>
            </w:r>
            <w:r w:rsidR="00FD6E13">
              <w:rPr>
                <w:noProof/>
                <w:webHidden/>
              </w:rPr>
              <w:tab/>
            </w:r>
            <w:r w:rsidR="00FD6E13">
              <w:rPr>
                <w:noProof/>
                <w:webHidden/>
              </w:rPr>
              <w:fldChar w:fldCharType="begin"/>
            </w:r>
            <w:r w:rsidR="00FD6E13">
              <w:rPr>
                <w:noProof/>
                <w:webHidden/>
              </w:rPr>
              <w:instrText xml:space="preserve"> PAGEREF _Toc76740854 \h </w:instrText>
            </w:r>
            <w:r w:rsidR="00FD6E13">
              <w:rPr>
                <w:noProof/>
                <w:webHidden/>
              </w:rPr>
            </w:r>
            <w:r w:rsidR="00FD6E13">
              <w:rPr>
                <w:noProof/>
                <w:webHidden/>
              </w:rPr>
              <w:fldChar w:fldCharType="separate"/>
            </w:r>
            <w:r w:rsidR="00D03680">
              <w:rPr>
                <w:noProof/>
                <w:webHidden/>
              </w:rPr>
              <w:t>197</w:t>
            </w:r>
            <w:r w:rsidR="00FD6E13">
              <w:rPr>
                <w:noProof/>
                <w:webHidden/>
              </w:rPr>
              <w:fldChar w:fldCharType="end"/>
            </w:r>
          </w:hyperlink>
        </w:p>
        <w:p w14:paraId="314666A0" w14:textId="637581AD"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55" w:history="1">
            <w:r w:rsidR="00FD6E13" w:rsidRPr="00DE6F0A">
              <w:rPr>
                <w:rStyle w:val="Hyperlink"/>
                <w:noProof/>
              </w:rPr>
              <w:t xml:space="preserve">Indicator 7.1 – </w:t>
            </w:r>
            <w:r w:rsidR="00FD6E13" w:rsidRPr="00DE6F0A">
              <w:rPr>
                <w:rStyle w:val="Hyperlink"/>
                <w:noProof/>
                <w:lang w:eastAsia="en-AU"/>
              </w:rPr>
              <w:t>Timeliness of colposcopic assessment – high-grade cytology</w:t>
            </w:r>
            <w:r w:rsidR="00FD6E13">
              <w:rPr>
                <w:noProof/>
                <w:webHidden/>
              </w:rPr>
              <w:tab/>
            </w:r>
            <w:r w:rsidR="00FD6E13">
              <w:rPr>
                <w:noProof/>
                <w:webHidden/>
              </w:rPr>
              <w:fldChar w:fldCharType="begin"/>
            </w:r>
            <w:r w:rsidR="00FD6E13">
              <w:rPr>
                <w:noProof/>
                <w:webHidden/>
              </w:rPr>
              <w:instrText xml:space="preserve"> PAGEREF _Toc76740855 \h </w:instrText>
            </w:r>
            <w:r w:rsidR="00FD6E13">
              <w:rPr>
                <w:noProof/>
                <w:webHidden/>
              </w:rPr>
            </w:r>
            <w:r w:rsidR="00FD6E13">
              <w:rPr>
                <w:noProof/>
                <w:webHidden/>
              </w:rPr>
              <w:fldChar w:fldCharType="separate"/>
            </w:r>
            <w:r w:rsidR="00D03680">
              <w:rPr>
                <w:noProof/>
                <w:webHidden/>
              </w:rPr>
              <w:t>197</w:t>
            </w:r>
            <w:r w:rsidR="00FD6E13">
              <w:rPr>
                <w:noProof/>
                <w:webHidden/>
              </w:rPr>
              <w:fldChar w:fldCharType="end"/>
            </w:r>
          </w:hyperlink>
        </w:p>
        <w:p w14:paraId="74DBCA35" w14:textId="50D2A097"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56" w:history="1">
            <w:r w:rsidR="00FD6E13" w:rsidRPr="00DE6F0A">
              <w:rPr>
                <w:rStyle w:val="Hyperlink"/>
                <w:noProof/>
              </w:rPr>
              <w:t>Indicator 7.2 – Timeliness of colposcopic assessment – low-grade cytology</w:t>
            </w:r>
            <w:r w:rsidR="00FD6E13">
              <w:rPr>
                <w:noProof/>
                <w:webHidden/>
              </w:rPr>
              <w:tab/>
            </w:r>
            <w:r w:rsidR="00FD6E13">
              <w:rPr>
                <w:noProof/>
                <w:webHidden/>
              </w:rPr>
              <w:fldChar w:fldCharType="begin"/>
            </w:r>
            <w:r w:rsidR="00FD6E13">
              <w:rPr>
                <w:noProof/>
                <w:webHidden/>
              </w:rPr>
              <w:instrText xml:space="preserve"> PAGEREF _Toc76740856 \h </w:instrText>
            </w:r>
            <w:r w:rsidR="00FD6E13">
              <w:rPr>
                <w:noProof/>
                <w:webHidden/>
              </w:rPr>
            </w:r>
            <w:r w:rsidR="00FD6E13">
              <w:rPr>
                <w:noProof/>
                <w:webHidden/>
              </w:rPr>
              <w:fldChar w:fldCharType="separate"/>
            </w:r>
            <w:r w:rsidR="00D03680">
              <w:rPr>
                <w:noProof/>
                <w:webHidden/>
              </w:rPr>
              <w:t>199</w:t>
            </w:r>
            <w:r w:rsidR="00FD6E13">
              <w:rPr>
                <w:noProof/>
                <w:webHidden/>
              </w:rPr>
              <w:fldChar w:fldCharType="end"/>
            </w:r>
          </w:hyperlink>
        </w:p>
        <w:p w14:paraId="2EE95B66" w14:textId="12895A9D"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57" w:history="1">
            <w:r w:rsidR="00FD6E13" w:rsidRPr="00DE6F0A">
              <w:rPr>
                <w:rStyle w:val="Hyperlink"/>
                <w:noProof/>
              </w:rPr>
              <w:t>Indicator 7.3 – Adequacy of documenting colposcopic assessment</w:t>
            </w:r>
            <w:r w:rsidR="00FD6E13">
              <w:rPr>
                <w:noProof/>
                <w:webHidden/>
              </w:rPr>
              <w:tab/>
            </w:r>
            <w:r w:rsidR="00FD6E13">
              <w:rPr>
                <w:noProof/>
                <w:webHidden/>
              </w:rPr>
              <w:fldChar w:fldCharType="begin"/>
            </w:r>
            <w:r w:rsidR="00FD6E13">
              <w:rPr>
                <w:noProof/>
                <w:webHidden/>
              </w:rPr>
              <w:instrText xml:space="preserve"> PAGEREF _Toc76740857 \h </w:instrText>
            </w:r>
            <w:r w:rsidR="00FD6E13">
              <w:rPr>
                <w:noProof/>
                <w:webHidden/>
              </w:rPr>
            </w:r>
            <w:r w:rsidR="00FD6E13">
              <w:rPr>
                <w:noProof/>
                <w:webHidden/>
              </w:rPr>
              <w:fldChar w:fldCharType="separate"/>
            </w:r>
            <w:r w:rsidR="00D03680">
              <w:rPr>
                <w:noProof/>
                <w:webHidden/>
              </w:rPr>
              <w:t>201</w:t>
            </w:r>
            <w:r w:rsidR="00FD6E13">
              <w:rPr>
                <w:noProof/>
                <w:webHidden/>
              </w:rPr>
              <w:fldChar w:fldCharType="end"/>
            </w:r>
          </w:hyperlink>
        </w:p>
        <w:p w14:paraId="4964338B" w14:textId="72D8F324"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58" w:history="1">
            <w:r w:rsidR="00FD6E13" w:rsidRPr="00DE6F0A">
              <w:rPr>
                <w:rStyle w:val="Hyperlink"/>
                <w:noProof/>
              </w:rPr>
              <w:t>Indicator 7.5 – Timely discharge of women after treatment</w:t>
            </w:r>
            <w:r w:rsidR="00FD6E13">
              <w:rPr>
                <w:noProof/>
                <w:webHidden/>
              </w:rPr>
              <w:tab/>
            </w:r>
            <w:r w:rsidR="00FD6E13">
              <w:rPr>
                <w:noProof/>
                <w:webHidden/>
              </w:rPr>
              <w:fldChar w:fldCharType="begin"/>
            </w:r>
            <w:r w:rsidR="00FD6E13">
              <w:rPr>
                <w:noProof/>
                <w:webHidden/>
              </w:rPr>
              <w:instrText xml:space="preserve"> PAGEREF _Toc76740858 \h </w:instrText>
            </w:r>
            <w:r w:rsidR="00FD6E13">
              <w:rPr>
                <w:noProof/>
                <w:webHidden/>
              </w:rPr>
            </w:r>
            <w:r w:rsidR="00FD6E13">
              <w:rPr>
                <w:noProof/>
                <w:webHidden/>
              </w:rPr>
              <w:fldChar w:fldCharType="separate"/>
            </w:r>
            <w:r w:rsidR="00D03680">
              <w:rPr>
                <w:noProof/>
                <w:webHidden/>
              </w:rPr>
              <w:t>204</w:t>
            </w:r>
            <w:r w:rsidR="00FD6E13">
              <w:rPr>
                <w:noProof/>
                <w:webHidden/>
              </w:rPr>
              <w:fldChar w:fldCharType="end"/>
            </w:r>
          </w:hyperlink>
        </w:p>
        <w:p w14:paraId="241A2D05" w14:textId="4BF8CC26" w:rsidR="00FD6E13" w:rsidRDefault="00E72C40">
          <w:pPr>
            <w:pStyle w:val="TOC2"/>
            <w:tabs>
              <w:tab w:val="right" w:leader="dot" w:pos="9182"/>
            </w:tabs>
            <w:rPr>
              <w:rFonts w:asciiTheme="minorHAnsi" w:eastAsiaTheme="minorEastAsia" w:hAnsiTheme="minorHAnsi" w:cstheme="minorBidi"/>
              <w:smallCaps w:val="0"/>
              <w:noProof/>
              <w:sz w:val="22"/>
              <w:szCs w:val="22"/>
              <w:lang w:eastAsia="en-AU"/>
            </w:rPr>
          </w:pPr>
          <w:hyperlink w:anchor="_Toc76740859" w:history="1">
            <w:r w:rsidR="00FD6E13" w:rsidRPr="00DE6F0A">
              <w:rPr>
                <w:rStyle w:val="Hyperlink"/>
                <w:noProof/>
              </w:rPr>
              <w:t>Indicator 8 – HPV tests</w:t>
            </w:r>
            <w:r w:rsidR="00FD6E13">
              <w:rPr>
                <w:noProof/>
                <w:webHidden/>
              </w:rPr>
              <w:tab/>
            </w:r>
            <w:r w:rsidR="00FD6E13">
              <w:rPr>
                <w:noProof/>
                <w:webHidden/>
              </w:rPr>
              <w:fldChar w:fldCharType="begin"/>
            </w:r>
            <w:r w:rsidR="00FD6E13">
              <w:rPr>
                <w:noProof/>
                <w:webHidden/>
              </w:rPr>
              <w:instrText xml:space="preserve"> PAGEREF _Toc76740859 \h </w:instrText>
            </w:r>
            <w:r w:rsidR="00FD6E13">
              <w:rPr>
                <w:noProof/>
                <w:webHidden/>
              </w:rPr>
            </w:r>
            <w:r w:rsidR="00FD6E13">
              <w:rPr>
                <w:noProof/>
                <w:webHidden/>
              </w:rPr>
              <w:fldChar w:fldCharType="separate"/>
            </w:r>
            <w:r w:rsidR="00D03680">
              <w:rPr>
                <w:noProof/>
                <w:webHidden/>
              </w:rPr>
              <w:t>206</w:t>
            </w:r>
            <w:r w:rsidR="00FD6E13">
              <w:rPr>
                <w:noProof/>
                <w:webHidden/>
              </w:rPr>
              <w:fldChar w:fldCharType="end"/>
            </w:r>
          </w:hyperlink>
        </w:p>
        <w:p w14:paraId="1B3DE446" w14:textId="3DBCB0FB"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60" w:history="1">
            <w:r w:rsidR="00FD6E13" w:rsidRPr="00DE6F0A">
              <w:rPr>
                <w:rStyle w:val="Hyperlink"/>
                <w:noProof/>
              </w:rPr>
              <w:t xml:space="preserve">Indicator 8.1 – </w:t>
            </w:r>
            <w:r w:rsidR="00FD6E13" w:rsidRPr="00DE6F0A">
              <w:rPr>
                <w:rStyle w:val="Hyperlink"/>
                <w:noProof/>
                <w:lang w:eastAsia="en-AU"/>
              </w:rPr>
              <w:t>Triage of low-grade cytology</w:t>
            </w:r>
            <w:r w:rsidR="00FD6E13">
              <w:rPr>
                <w:noProof/>
                <w:webHidden/>
              </w:rPr>
              <w:tab/>
            </w:r>
            <w:r w:rsidR="00FD6E13">
              <w:rPr>
                <w:noProof/>
                <w:webHidden/>
              </w:rPr>
              <w:fldChar w:fldCharType="begin"/>
            </w:r>
            <w:r w:rsidR="00FD6E13">
              <w:rPr>
                <w:noProof/>
                <w:webHidden/>
              </w:rPr>
              <w:instrText xml:space="preserve"> PAGEREF _Toc76740860 \h </w:instrText>
            </w:r>
            <w:r w:rsidR="00FD6E13">
              <w:rPr>
                <w:noProof/>
                <w:webHidden/>
              </w:rPr>
            </w:r>
            <w:r w:rsidR="00FD6E13">
              <w:rPr>
                <w:noProof/>
                <w:webHidden/>
              </w:rPr>
              <w:fldChar w:fldCharType="separate"/>
            </w:r>
            <w:r w:rsidR="00D03680">
              <w:rPr>
                <w:noProof/>
                <w:webHidden/>
              </w:rPr>
              <w:t>206</w:t>
            </w:r>
            <w:r w:rsidR="00FD6E13">
              <w:rPr>
                <w:noProof/>
                <w:webHidden/>
              </w:rPr>
              <w:fldChar w:fldCharType="end"/>
            </w:r>
          </w:hyperlink>
        </w:p>
        <w:p w14:paraId="306B0189" w14:textId="0F9394D5"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61" w:history="1">
            <w:r w:rsidR="00FD6E13" w:rsidRPr="00DE6F0A">
              <w:rPr>
                <w:rStyle w:val="Hyperlink"/>
                <w:noProof/>
                <w:lang w:eastAsia="en-AU"/>
              </w:rPr>
              <w:t>Indicator 8.2 – HPV test volumes</w:t>
            </w:r>
            <w:r w:rsidR="00FD6E13">
              <w:rPr>
                <w:noProof/>
                <w:webHidden/>
              </w:rPr>
              <w:tab/>
            </w:r>
            <w:r w:rsidR="00FD6E13">
              <w:rPr>
                <w:noProof/>
                <w:webHidden/>
              </w:rPr>
              <w:fldChar w:fldCharType="begin"/>
            </w:r>
            <w:r w:rsidR="00FD6E13">
              <w:rPr>
                <w:noProof/>
                <w:webHidden/>
              </w:rPr>
              <w:instrText xml:space="preserve"> PAGEREF _Toc76740861 \h </w:instrText>
            </w:r>
            <w:r w:rsidR="00FD6E13">
              <w:rPr>
                <w:noProof/>
                <w:webHidden/>
              </w:rPr>
            </w:r>
            <w:r w:rsidR="00FD6E13">
              <w:rPr>
                <w:noProof/>
                <w:webHidden/>
              </w:rPr>
              <w:fldChar w:fldCharType="separate"/>
            </w:r>
            <w:r w:rsidR="00D03680">
              <w:rPr>
                <w:noProof/>
                <w:webHidden/>
              </w:rPr>
              <w:t>209</w:t>
            </w:r>
            <w:r w:rsidR="00FD6E13">
              <w:rPr>
                <w:noProof/>
                <w:webHidden/>
              </w:rPr>
              <w:fldChar w:fldCharType="end"/>
            </w:r>
          </w:hyperlink>
        </w:p>
        <w:p w14:paraId="1426AFC7" w14:textId="34846289" w:rsidR="00FD6E13" w:rsidRDefault="00E72C40">
          <w:pPr>
            <w:pStyle w:val="TOC3"/>
            <w:tabs>
              <w:tab w:val="right" w:leader="dot" w:pos="9182"/>
            </w:tabs>
            <w:rPr>
              <w:rFonts w:asciiTheme="minorHAnsi" w:eastAsiaTheme="minorEastAsia" w:hAnsiTheme="minorHAnsi" w:cstheme="minorBidi"/>
              <w:i w:val="0"/>
              <w:iCs w:val="0"/>
              <w:noProof/>
              <w:sz w:val="22"/>
              <w:szCs w:val="22"/>
              <w:lang w:eastAsia="en-AU"/>
            </w:rPr>
          </w:pPr>
          <w:hyperlink w:anchor="_Toc76740862" w:history="1">
            <w:r w:rsidR="00FD6E13" w:rsidRPr="00DE6F0A">
              <w:rPr>
                <w:rStyle w:val="Hyperlink"/>
                <w:noProof/>
                <w:lang w:eastAsia="en-AU"/>
              </w:rPr>
              <w:t>Indicator 8.3 –HPV tests for follow-up of women with a historical high-grade abnormality</w:t>
            </w:r>
            <w:r w:rsidR="00FD6E13">
              <w:rPr>
                <w:noProof/>
                <w:webHidden/>
              </w:rPr>
              <w:tab/>
            </w:r>
            <w:r w:rsidR="00FD6E13">
              <w:rPr>
                <w:noProof/>
                <w:webHidden/>
              </w:rPr>
              <w:fldChar w:fldCharType="begin"/>
            </w:r>
            <w:r w:rsidR="00FD6E13">
              <w:rPr>
                <w:noProof/>
                <w:webHidden/>
              </w:rPr>
              <w:instrText xml:space="preserve"> PAGEREF _Toc76740862 \h </w:instrText>
            </w:r>
            <w:r w:rsidR="00FD6E13">
              <w:rPr>
                <w:noProof/>
                <w:webHidden/>
              </w:rPr>
            </w:r>
            <w:r w:rsidR="00FD6E13">
              <w:rPr>
                <w:noProof/>
                <w:webHidden/>
              </w:rPr>
              <w:fldChar w:fldCharType="separate"/>
            </w:r>
            <w:r w:rsidR="00D03680">
              <w:rPr>
                <w:noProof/>
                <w:webHidden/>
              </w:rPr>
              <w:t>213</w:t>
            </w:r>
            <w:r w:rsidR="00FD6E13">
              <w:rPr>
                <w:noProof/>
                <w:webHidden/>
              </w:rPr>
              <w:fldChar w:fldCharType="end"/>
            </w:r>
          </w:hyperlink>
        </w:p>
        <w:p w14:paraId="2B3211F4" w14:textId="7D776990" w:rsidR="00FD6E13" w:rsidRDefault="00E72C40">
          <w:pPr>
            <w:pStyle w:val="TOC1"/>
            <w:tabs>
              <w:tab w:val="right" w:leader="dot" w:pos="9182"/>
            </w:tabs>
            <w:rPr>
              <w:rFonts w:asciiTheme="minorHAnsi" w:eastAsiaTheme="minorEastAsia" w:hAnsiTheme="minorHAnsi" w:cstheme="minorBidi"/>
              <w:b w:val="0"/>
              <w:bCs w:val="0"/>
              <w:caps w:val="0"/>
              <w:noProof/>
              <w:sz w:val="22"/>
              <w:szCs w:val="22"/>
              <w:lang w:eastAsia="en-AU"/>
            </w:rPr>
          </w:pPr>
          <w:hyperlink w:anchor="_Toc76740863" w:history="1">
            <w:r w:rsidR="00FD6E13" w:rsidRPr="00DE6F0A">
              <w:rPr>
                <w:rStyle w:val="Hyperlink"/>
                <w:noProof/>
              </w:rPr>
              <w:t>Appendix B – Bethesda 2001 New Zealand Modified</w:t>
            </w:r>
            <w:r w:rsidR="00FD6E13">
              <w:rPr>
                <w:noProof/>
                <w:webHidden/>
              </w:rPr>
              <w:tab/>
            </w:r>
            <w:r w:rsidR="00FD6E13">
              <w:rPr>
                <w:noProof/>
                <w:webHidden/>
              </w:rPr>
              <w:fldChar w:fldCharType="begin"/>
            </w:r>
            <w:r w:rsidR="00FD6E13">
              <w:rPr>
                <w:noProof/>
                <w:webHidden/>
              </w:rPr>
              <w:instrText xml:space="preserve"> PAGEREF _Toc76740863 \h </w:instrText>
            </w:r>
            <w:r w:rsidR="00FD6E13">
              <w:rPr>
                <w:noProof/>
                <w:webHidden/>
              </w:rPr>
            </w:r>
            <w:r w:rsidR="00FD6E13">
              <w:rPr>
                <w:noProof/>
                <w:webHidden/>
              </w:rPr>
              <w:fldChar w:fldCharType="separate"/>
            </w:r>
            <w:r w:rsidR="00D03680">
              <w:rPr>
                <w:noProof/>
                <w:webHidden/>
              </w:rPr>
              <w:t>218</w:t>
            </w:r>
            <w:r w:rsidR="00FD6E13">
              <w:rPr>
                <w:noProof/>
                <w:webHidden/>
              </w:rPr>
              <w:fldChar w:fldCharType="end"/>
            </w:r>
          </w:hyperlink>
        </w:p>
        <w:p w14:paraId="3AE77B02" w14:textId="177696BD" w:rsidR="00FD6E13" w:rsidRDefault="00E72C40">
          <w:pPr>
            <w:pStyle w:val="TOC1"/>
            <w:tabs>
              <w:tab w:val="right" w:leader="dot" w:pos="9182"/>
            </w:tabs>
            <w:rPr>
              <w:rFonts w:asciiTheme="minorHAnsi" w:eastAsiaTheme="minorEastAsia" w:hAnsiTheme="minorHAnsi" w:cstheme="minorBidi"/>
              <w:b w:val="0"/>
              <w:bCs w:val="0"/>
              <w:caps w:val="0"/>
              <w:noProof/>
              <w:sz w:val="22"/>
              <w:szCs w:val="22"/>
              <w:lang w:eastAsia="en-AU"/>
            </w:rPr>
          </w:pPr>
          <w:hyperlink w:anchor="_Toc76740864" w:history="1">
            <w:r w:rsidR="00FD6E13" w:rsidRPr="00DE6F0A">
              <w:rPr>
                <w:rStyle w:val="Hyperlink"/>
                <w:noProof/>
              </w:rPr>
              <w:t>Appendix C – SNOMED categories for histological samples</w:t>
            </w:r>
            <w:r w:rsidR="00FD6E13">
              <w:rPr>
                <w:noProof/>
                <w:webHidden/>
              </w:rPr>
              <w:tab/>
            </w:r>
            <w:r w:rsidR="00FD6E13">
              <w:rPr>
                <w:noProof/>
                <w:webHidden/>
              </w:rPr>
              <w:fldChar w:fldCharType="begin"/>
            </w:r>
            <w:r w:rsidR="00FD6E13">
              <w:rPr>
                <w:noProof/>
                <w:webHidden/>
              </w:rPr>
              <w:instrText xml:space="preserve"> PAGEREF _Toc76740864 \h </w:instrText>
            </w:r>
            <w:r w:rsidR="00FD6E13">
              <w:rPr>
                <w:noProof/>
                <w:webHidden/>
              </w:rPr>
            </w:r>
            <w:r w:rsidR="00FD6E13">
              <w:rPr>
                <w:noProof/>
                <w:webHidden/>
              </w:rPr>
              <w:fldChar w:fldCharType="separate"/>
            </w:r>
            <w:r w:rsidR="00D03680">
              <w:rPr>
                <w:noProof/>
                <w:webHidden/>
              </w:rPr>
              <w:t>220</w:t>
            </w:r>
            <w:r w:rsidR="00FD6E13">
              <w:rPr>
                <w:noProof/>
                <w:webHidden/>
              </w:rPr>
              <w:fldChar w:fldCharType="end"/>
            </w:r>
          </w:hyperlink>
        </w:p>
        <w:p w14:paraId="5D66CC7F" w14:textId="75D9004D" w:rsidR="00FD6E13" w:rsidRDefault="00E72C40">
          <w:pPr>
            <w:pStyle w:val="TOC1"/>
            <w:tabs>
              <w:tab w:val="right" w:leader="dot" w:pos="9182"/>
            </w:tabs>
            <w:rPr>
              <w:rFonts w:asciiTheme="minorHAnsi" w:eastAsiaTheme="minorEastAsia" w:hAnsiTheme="minorHAnsi" w:cstheme="minorBidi"/>
              <w:b w:val="0"/>
              <w:bCs w:val="0"/>
              <w:caps w:val="0"/>
              <w:noProof/>
              <w:sz w:val="22"/>
              <w:szCs w:val="22"/>
              <w:lang w:eastAsia="en-AU"/>
            </w:rPr>
          </w:pPr>
          <w:hyperlink w:anchor="_Toc76740865" w:history="1">
            <w:r w:rsidR="00FD6E13" w:rsidRPr="00DE6F0A">
              <w:rPr>
                <w:rStyle w:val="Hyperlink"/>
                <w:noProof/>
              </w:rPr>
              <w:t>Appendix D – Indicator Definitions Targets and Reporting Details</w:t>
            </w:r>
            <w:r w:rsidR="00FD6E13">
              <w:rPr>
                <w:noProof/>
                <w:webHidden/>
              </w:rPr>
              <w:tab/>
            </w:r>
            <w:r w:rsidR="00FD6E13">
              <w:rPr>
                <w:noProof/>
                <w:webHidden/>
              </w:rPr>
              <w:fldChar w:fldCharType="begin"/>
            </w:r>
            <w:r w:rsidR="00FD6E13">
              <w:rPr>
                <w:noProof/>
                <w:webHidden/>
              </w:rPr>
              <w:instrText xml:space="preserve"> PAGEREF _Toc76740865 \h </w:instrText>
            </w:r>
            <w:r w:rsidR="00FD6E13">
              <w:rPr>
                <w:noProof/>
                <w:webHidden/>
              </w:rPr>
            </w:r>
            <w:r w:rsidR="00FD6E13">
              <w:rPr>
                <w:noProof/>
                <w:webHidden/>
              </w:rPr>
              <w:fldChar w:fldCharType="separate"/>
            </w:r>
            <w:r w:rsidR="00D03680">
              <w:rPr>
                <w:noProof/>
                <w:webHidden/>
              </w:rPr>
              <w:t>222</w:t>
            </w:r>
            <w:r w:rsidR="00FD6E13">
              <w:rPr>
                <w:noProof/>
                <w:webHidden/>
              </w:rPr>
              <w:fldChar w:fldCharType="end"/>
            </w:r>
          </w:hyperlink>
        </w:p>
        <w:p w14:paraId="4BC01CFF" w14:textId="53F490DB" w:rsidR="00FD6E13" w:rsidRDefault="00E72C40">
          <w:pPr>
            <w:pStyle w:val="TOC2"/>
            <w:tabs>
              <w:tab w:val="right" w:leader="dot" w:pos="9182"/>
            </w:tabs>
            <w:rPr>
              <w:rFonts w:asciiTheme="minorHAnsi" w:eastAsiaTheme="minorEastAsia" w:hAnsiTheme="minorHAnsi" w:cstheme="minorBidi"/>
              <w:smallCaps w:val="0"/>
              <w:noProof/>
              <w:sz w:val="22"/>
              <w:szCs w:val="22"/>
              <w:lang w:eastAsia="en-AU"/>
            </w:rPr>
          </w:pPr>
          <w:hyperlink w:anchor="_Toc76740866" w:history="1">
            <w:r w:rsidR="00FD6E13" w:rsidRPr="00DE6F0A">
              <w:rPr>
                <w:rStyle w:val="Hyperlink"/>
                <w:noProof/>
              </w:rPr>
              <w:t>Positive predictive value calculations</w:t>
            </w:r>
            <w:r w:rsidR="00FD6E13">
              <w:rPr>
                <w:noProof/>
                <w:webHidden/>
              </w:rPr>
              <w:tab/>
            </w:r>
            <w:r w:rsidR="00FD6E13">
              <w:rPr>
                <w:noProof/>
                <w:webHidden/>
              </w:rPr>
              <w:fldChar w:fldCharType="begin"/>
            </w:r>
            <w:r w:rsidR="00FD6E13">
              <w:rPr>
                <w:noProof/>
                <w:webHidden/>
              </w:rPr>
              <w:instrText xml:space="preserve"> PAGEREF _Toc76740866 \h </w:instrText>
            </w:r>
            <w:r w:rsidR="00FD6E13">
              <w:rPr>
                <w:noProof/>
                <w:webHidden/>
              </w:rPr>
            </w:r>
            <w:r w:rsidR="00FD6E13">
              <w:rPr>
                <w:noProof/>
                <w:webHidden/>
              </w:rPr>
              <w:fldChar w:fldCharType="separate"/>
            </w:r>
            <w:r w:rsidR="00D03680">
              <w:rPr>
                <w:noProof/>
                <w:webHidden/>
              </w:rPr>
              <w:t>222</w:t>
            </w:r>
            <w:r w:rsidR="00FD6E13">
              <w:rPr>
                <w:noProof/>
                <w:webHidden/>
              </w:rPr>
              <w:fldChar w:fldCharType="end"/>
            </w:r>
          </w:hyperlink>
        </w:p>
        <w:p w14:paraId="24253BF4" w14:textId="2B89E84E" w:rsidR="00FD6E13" w:rsidRDefault="00E72C40">
          <w:pPr>
            <w:pStyle w:val="TOC1"/>
            <w:tabs>
              <w:tab w:val="right" w:leader="dot" w:pos="9182"/>
            </w:tabs>
            <w:rPr>
              <w:rFonts w:asciiTheme="minorHAnsi" w:eastAsiaTheme="minorEastAsia" w:hAnsiTheme="minorHAnsi" w:cstheme="minorBidi"/>
              <w:b w:val="0"/>
              <w:bCs w:val="0"/>
              <w:caps w:val="0"/>
              <w:noProof/>
              <w:sz w:val="22"/>
              <w:szCs w:val="22"/>
              <w:lang w:eastAsia="en-AU"/>
            </w:rPr>
          </w:pPr>
          <w:hyperlink w:anchor="_Toc76740867" w:history="1">
            <w:r w:rsidR="00FD6E13" w:rsidRPr="00DE6F0A">
              <w:rPr>
                <w:rStyle w:val="Hyperlink"/>
                <w:noProof/>
              </w:rPr>
              <w:t>Appendix E – DHB assignment for colposcopy clinics</w:t>
            </w:r>
            <w:r w:rsidR="00FD6E13">
              <w:rPr>
                <w:noProof/>
                <w:webHidden/>
              </w:rPr>
              <w:tab/>
            </w:r>
            <w:r w:rsidR="00FD6E13">
              <w:rPr>
                <w:noProof/>
                <w:webHidden/>
              </w:rPr>
              <w:fldChar w:fldCharType="begin"/>
            </w:r>
            <w:r w:rsidR="00FD6E13">
              <w:rPr>
                <w:noProof/>
                <w:webHidden/>
              </w:rPr>
              <w:instrText xml:space="preserve"> PAGEREF _Toc76740867 \h </w:instrText>
            </w:r>
            <w:r w:rsidR="00FD6E13">
              <w:rPr>
                <w:noProof/>
                <w:webHidden/>
              </w:rPr>
            </w:r>
            <w:r w:rsidR="00FD6E13">
              <w:rPr>
                <w:noProof/>
                <w:webHidden/>
              </w:rPr>
              <w:fldChar w:fldCharType="separate"/>
            </w:r>
            <w:r w:rsidR="00D03680">
              <w:rPr>
                <w:noProof/>
                <w:webHidden/>
              </w:rPr>
              <w:t>223</w:t>
            </w:r>
            <w:r w:rsidR="00FD6E13">
              <w:rPr>
                <w:noProof/>
                <w:webHidden/>
              </w:rPr>
              <w:fldChar w:fldCharType="end"/>
            </w:r>
          </w:hyperlink>
        </w:p>
        <w:p w14:paraId="4379C6E6" w14:textId="2DEC46D3" w:rsidR="00FD6E13" w:rsidRDefault="00E72C40">
          <w:pPr>
            <w:pStyle w:val="TOC1"/>
            <w:tabs>
              <w:tab w:val="right" w:leader="dot" w:pos="9182"/>
            </w:tabs>
            <w:rPr>
              <w:rFonts w:asciiTheme="minorHAnsi" w:eastAsiaTheme="minorEastAsia" w:hAnsiTheme="minorHAnsi" w:cstheme="minorBidi"/>
              <w:b w:val="0"/>
              <w:bCs w:val="0"/>
              <w:caps w:val="0"/>
              <w:noProof/>
              <w:sz w:val="22"/>
              <w:szCs w:val="22"/>
              <w:lang w:eastAsia="en-AU"/>
            </w:rPr>
          </w:pPr>
          <w:hyperlink w:anchor="_Toc76740868" w:history="1">
            <w:r w:rsidR="00FD6E13" w:rsidRPr="00DE6F0A">
              <w:rPr>
                <w:rStyle w:val="Hyperlink"/>
                <w:noProof/>
              </w:rPr>
              <w:t>Appendix F – Glossary</w:t>
            </w:r>
            <w:r w:rsidR="00FD6E13">
              <w:rPr>
                <w:noProof/>
                <w:webHidden/>
              </w:rPr>
              <w:tab/>
            </w:r>
            <w:r w:rsidR="00FD6E13">
              <w:rPr>
                <w:noProof/>
                <w:webHidden/>
              </w:rPr>
              <w:fldChar w:fldCharType="begin"/>
            </w:r>
            <w:r w:rsidR="00FD6E13">
              <w:rPr>
                <w:noProof/>
                <w:webHidden/>
              </w:rPr>
              <w:instrText xml:space="preserve"> PAGEREF _Toc76740868 \h </w:instrText>
            </w:r>
            <w:r w:rsidR="00FD6E13">
              <w:rPr>
                <w:noProof/>
                <w:webHidden/>
              </w:rPr>
            </w:r>
            <w:r w:rsidR="00FD6E13">
              <w:rPr>
                <w:noProof/>
                <w:webHidden/>
              </w:rPr>
              <w:fldChar w:fldCharType="separate"/>
            </w:r>
            <w:r w:rsidR="00D03680">
              <w:rPr>
                <w:noProof/>
                <w:webHidden/>
              </w:rPr>
              <w:t>225</w:t>
            </w:r>
            <w:r w:rsidR="00FD6E13">
              <w:rPr>
                <w:noProof/>
                <w:webHidden/>
              </w:rPr>
              <w:fldChar w:fldCharType="end"/>
            </w:r>
          </w:hyperlink>
        </w:p>
        <w:p w14:paraId="31D0356E" w14:textId="4A1D7A68" w:rsidR="00FD6E13" w:rsidRDefault="00E72C40">
          <w:pPr>
            <w:pStyle w:val="TOC1"/>
            <w:tabs>
              <w:tab w:val="right" w:leader="dot" w:pos="9182"/>
            </w:tabs>
            <w:rPr>
              <w:rFonts w:asciiTheme="minorHAnsi" w:eastAsiaTheme="minorEastAsia" w:hAnsiTheme="minorHAnsi" w:cstheme="minorBidi"/>
              <w:b w:val="0"/>
              <w:bCs w:val="0"/>
              <w:caps w:val="0"/>
              <w:noProof/>
              <w:sz w:val="22"/>
              <w:szCs w:val="22"/>
              <w:lang w:eastAsia="en-AU"/>
            </w:rPr>
          </w:pPr>
          <w:hyperlink w:anchor="_Toc76740869" w:history="1">
            <w:r w:rsidR="00FD6E13" w:rsidRPr="00DE6F0A">
              <w:rPr>
                <w:rStyle w:val="Hyperlink"/>
                <w:noProof/>
              </w:rPr>
              <w:t>References</w:t>
            </w:r>
            <w:r w:rsidR="00FD6E13">
              <w:rPr>
                <w:noProof/>
                <w:webHidden/>
              </w:rPr>
              <w:tab/>
            </w:r>
            <w:r w:rsidR="00FD6E13">
              <w:rPr>
                <w:noProof/>
                <w:webHidden/>
              </w:rPr>
              <w:fldChar w:fldCharType="begin"/>
            </w:r>
            <w:r w:rsidR="00FD6E13">
              <w:rPr>
                <w:noProof/>
                <w:webHidden/>
              </w:rPr>
              <w:instrText xml:space="preserve"> PAGEREF _Toc76740869 \h </w:instrText>
            </w:r>
            <w:r w:rsidR="00FD6E13">
              <w:rPr>
                <w:noProof/>
                <w:webHidden/>
              </w:rPr>
            </w:r>
            <w:r w:rsidR="00FD6E13">
              <w:rPr>
                <w:noProof/>
                <w:webHidden/>
              </w:rPr>
              <w:fldChar w:fldCharType="separate"/>
            </w:r>
            <w:r w:rsidR="00D03680">
              <w:rPr>
                <w:noProof/>
                <w:webHidden/>
              </w:rPr>
              <w:t>226</w:t>
            </w:r>
            <w:r w:rsidR="00FD6E13">
              <w:rPr>
                <w:noProof/>
                <w:webHidden/>
              </w:rPr>
              <w:fldChar w:fldCharType="end"/>
            </w:r>
          </w:hyperlink>
        </w:p>
        <w:p w14:paraId="52C4F972" w14:textId="1B9E8891" w:rsidR="00DC76FF" w:rsidRPr="004D3B47" w:rsidRDefault="00DC76FF" w:rsidP="00DC76FF">
          <w:r w:rsidRPr="004D3B47">
            <w:rPr>
              <w:rFonts w:asciiTheme="minorHAnsi" w:eastAsia="Times New Roman" w:hAnsiTheme="minorHAnsi"/>
              <w:sz w:val="20"/>
              <w:szCs w:val="20"/>
            </w:rPr>
            <w:fldChar w:fldCharType="end"/>
          </w:r>
        </w:p>
      </w:sdtContent>
    </w:sdt>
    <w:p w14:paraId="69A27E07" w14:textId="77777777" w:rsidR="00DC76FF" w:rsidRPr="004D3B47" w:rsidRDefault="00DC76FF" w:rsidP="00DC76FF"/>
    <w:p w14:paraId="19C9B6CD" w14:textId="77777777" w:rsidR="00DC76FF" w:rsidRPr="004D3B47" w:rsidRDefault="00DC76FF" w:rsidP="00DC76FF">
      <w:pPr>
        <w:ind w:right="544"/>
        <w:jc w:val="both"/>
        <w:sectPr w:rsidR="00DC76FF" w:rsidRPr="004D3B47" w:rsidSect="00006EB2">
          <w:pgSz w:w="11907" w:h="16839" w:code="9"/>
          <w:pgMar w:top="1440" w:right="1275" w:bottom="1440" w:left="1440" w:header="708" w:footer="567" w:gutter="0"/>
          <w:pgNumType w:fmt="lowerRoman"/>
          <w:cols w:space="708"/>
          <w:docGrid w:linePitch="360"/>
        </w:sectPr>
      </w:pPr>
    </w:p>
    <w:p w14:paraId="6A768B4B" w14:textId="77777777" w:rsidR="00DC76FF" w:rsidRPr="004D3B47" w:rsidRDefault="00DC76FF" w:rsidP="00DC76FF">
      <w:pPr>
        <w:pStyle w:val="TOCHeading"/>
        <w:rPr>
          <w:color w:val="auto"/>
          <w:lang w:val="en-AU"/>
        </w:rPr>
      </w:pPr>
      <w:bookmarkStart w:id="6" w:name="_Toc276457721"/>
      <w:bookmarkStart w:id="7" w:name="_Hlk509228763"/>
      <w:r w:rsidRPr="004D3B47">
        <w:rPr>
          <w:color w:val="auto"/>
          <w:lang w:val="en-AU"/>
        </w:rPr>
        <w:lastRenderedPageBreak/>
        <w:t>List of Tables</w:t>
      </w:r>
      <w:bookmarkEnd w:id="6"/>
    </w:p>
    <w:p w14:paraId="60CABE9F" w14:textId="77777777" w:rsidR="00DC76FF" w:rsidRPr="004D3B47" w:rsidRDefault="00DC76FF" w:rsidP="00DC76FF">
      <w:pPr>
        <w:pStyle w:val="NoSpacing"/>
      </w:pPr>
    </w:p>
    <w:p w14:paraId="59F2A950" w14:textId="61F32BD9" w:rsidR="00267F1D" w:rsidRDefault="00DC76FF">
      <w:pPr>
        <w:pStyle w:val="TableofFigures"/>
        <w:tabs>
          <w:tab w:val="right" w:leader="dot" w:pos="9040"/>
        </w:tabs>
        <w:rPr>
          <w:rFonts w:asciiTheme="minorHAnsi" w:eastAsiaTheme="minorEastAsia" w:hAnsiTheme="minorHAnsi" w:cstheme="minorBidi"/>
          <w:bCs w:val="0"/>
          <w:noProof/>
          <w:sz w:val="22"/>
          <w:szCs w:val="22"/>
          <w:lang w:eastAsia="en-AU"/>
        </w:rPr>
      </w:pPr>
      <w:r w:rsidRPr="004D3B47">
        <w:rPr>
          <w:bCs w:val="0"/>
        </w:rPr>
        <w:fldChar w:fldCharType="begin"/>
      </w:r>
      <w:r w:rsidRPr="004D3B47">
        <w:rPr>
          <w:bCs w:val="0"/>
        </w:rPr>
        <w:instrText xml:space="preserve"> TOC \h \z \c "Table" </w:instrText>
      </w:r>
      <w:r w:rsidRPr="004D3B47">
        <w:rPr>
          <w:bCs w:val="0"/>
        </w:rPr>
        <w:fldChar w:fldCharType="separate"/>
      </w:r>
      <w:hyperlink w:anchor="_Toc68606676" w:history="1">
        <w:r w:rsidR="00267F1D" w:rsidRPr="00374D9D">
          <w:rPr>
            <w:rStyle w:val="Hyperlink"/>
            <w:noProof/>
          </w:rPr>
          <w:t>Table 1 - Satisfactory and unsatisfactory cytology reporting by laboratory (1 January – 30 June 2019)</w:t>
        </w:r>
        <w:r w:rsidR="00267F1D">
          <w:rPr>
            <w:noProof/>
            <w:webHidden/>
          </w:rPr>
          <w:tab/>
        </w:r>
        <w:r w:rsidR="00267F1D">
          <w:rPr>
            <w:noProof/>
            <w:webHidden/>
          </w:rPr>
          <w:fldChar w:fldCharType="begin"/>
        </w:r>
        <w:r w:rsidR="00267F1D">
          <w:rPr>
            <w:noProof/>
            <w:webHidden/>
          </w:rPr>
          <w:instrText xml:space="preserve"> PAGEREF _Toc68606676 \h </w:instrText>
        </w:r>
        <w:r w:rsidR="00267F1D">
          <w:rPr>
            <w:noProof/>
            <w:webHidden/>
          </w:rPr>
        </w:r>
        <w:r w:rsidR="00267F1D">
          <w:rPr>
            <w:noProof/>
            <w:webHidden/>
          </w:rPr>
          <w:fldChar w:fldCharType="separate"/>
        </w:r>
        <w:r w:rsidR="00D03680">
          <w:rPr>
            <w:noProof/>
            <w:webHidden/>
          </w:rPr>
          <w:t>58</w:t>
        </w:r>
        <w:r w:rsidR="00267F1D">
          <w:rPr>
            <w:noProof/>
            <w:webHidden/>
          </w:rPr>
          <w:fldChar w:fldCharType="end"/>
        </w:r>
      </w:hyperlink>
    </w:p>
    <w:p w14:paraId="4D564C3C" w14:textId="3D4C7E1C"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77" w:history="1">
        <w:r w:rsidR="00267F1D" w:rsidRPr="00374D9D">
          <w:rPr>
            <w:rStyle w:val="Hyperlink"/>
            <w:noProof/>
          </w:rPr>
          <w:t>Table 2 - Laboratory cytology reporting by general result (1 January – 30 June 2019) – percentage of satisfactory samples</w:t>
        </w:r>
        <w:r w:rsidR="00267F1D">
          <w:rPr>
            <w:noProof/>
            <w:webHidden/>
          </w:rPr>
          <w:tab/>
        </w:r>
        <w:r w:rsidR="00267F1D">
          <w:rPr>
            <w:noProof/>
            <w:webHidden/>
          </w:rPr>
          <w:fldChar w:fldCharType="begin"/>
        </w:r>
        <w:r w:rsidR="00267F1D">
          <w:rPr>
            <w:noProof/>
            <w:webHidden/>
          </w:rPr>
          <w:instrText xml:space="preserve"> PAGEREF _Toc68606677 \h </w:instrText>
        </w:r>
        <w:r w:rsidR="00267F1D">
          <w:rPr>
            <w:noProof/>
            <w:webHidden/>
          </w:rPr>
        </w:r>
        <w:r w:rsidR="00267F1D">
          <w:rPr>
            <w:noProof/>
            <w:webHidden/>
          </w:rPr>
          <w:fldChar w:fldCharType="separate"/>
        </w:r>
        <w:r w:rsidR="00D03680">
          <w:rPr>
            <w:noProof/>
            <w:webHidden/>
          </w:rPr>
          <w:t>58</w:t>
        </w:r>
        <w:r w:rsidR="00267F1D">
          <w:rPr>
            <w:noProof/>
            <w:webHidden/>
          </w:rPr>
          <w:fldChar w:fldCharType="end"/>
        </w:r>
      </w:hyperlink>
    </w:p>
    <w:p w14:paraId="02B78267" w14:textId="136676EA"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78" w:history="1">
        <w:r w:rsidR="00267F1D" w:rsidRPr="00374D9D">
          <w:rPr>
            <w:rStyle w:val="Hyperlink"/>
            <w:noProof/>
          </w:rPr>
          <w:t>Table 3 - Laboratory cytology reporting by type of cytological category (1 January – 30 June 2019) – counts of all satisfactory samples</w:t>
        </w:r>
        <w:r w:rsidR="00267F1D">
          <w:rPr>
            <w:noProof/>
            <w:webHidden/>
          </w:rPr>
          <w:tab/>
        </w:r>
        <w:r w:rsidR="00267F1D">
          <w:rPr>
            <w:noProof/>
            <w:webHidden/>
          </w:rPr>
          <w:fldChar w:fldCharType="begin"/>
        </w:r>
        <w:r w:rsidR="00267F1D">
          <w:rPr>
            <w:noProof/>
            <w:webHidden/>
          </w:rPr>
          <w:instrText xml:space="preserve"> PAGEREF _Toc68606678 \h </w:instrText>
        </w:r>
        <w:r w:rsidR="00267F1D">
          <w:rPr>
            <w:noProof/>
            <w:webHidden/>
          </w:rPr>
        </w:r>
        <w:r w:rsidR="00267F1D">
          <w:rPr>
            <w:noProof/>
            <w:webHidden/>
          </w:rPr>
          <w:fldChar w:fldCharType="separate"/>
        </w:r>
        <w:r w:rsidR="00D03680">
          <w:rPr>
            <w:noProof/>
            <w:webHidden/>
          </w:rPr>
          <w:t>59</w:t>
        </w:r>
        <w:r w:rsidR="00267F1D">
          <w:rPr>
            <w:noProof/>
            <w:webHidden/>
          </w:rPr>
          <w:fldChar w:fldCharType="end"/>
        </w:r>
      </w:hyperlink>
    </w:p>
    <w:p w14:paraId="55124C69" w14:textId="7BBAF0E2"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79" w:history="1">
        <w:r w:rsidR="00267F1D" w:rsidRPr="00374D9D">
          <w:rPr>
            <w:rStyle w:val="Hyperlink"/>
            <w:noProof/>
          </w:rPr>
          <w:t>Table 4 - Laboratory cytology reporting by cytological category (1 January – 30 June 2019) – percentage of all satisfactory samples</w:t>
        </w:r>
        <w:r w:rsidR="00267F1D">
          <w:rPr>
            <w:noProof/>
            <w:webHidden/>
          </w:rPr>
          <w:tab/>
        </w:r>
        <w:r w:rsidR="00267F1D">
          <w:rPr>
            <w:noProof/>
            <w:webHidden/>
          </w:rPr>
          <w:fldChar w:fldCharType="begin"/>
        </w:r>
        <w:r w:rsidR="00267F1D">
          <w:rPr>
            <w:noProof/>
            <w:webHidden/>
          </w:rPr>
          <w:instrText xml:space="preserve"> PAGEREF _Toc68606679 \h </w:instrText>
        </w:r>
        <w:r w:rsidR="00267F1D">
          <w:rPr>
            <w:noProof/>
            <w:webHidden/>
          </w:rPr>
        </w:r>
        <w:r w:rsidR="00267F1D">
          <w:rPr>
            <w:noProof/>
            <w:webHidden/>
          </w:rPr>
          <w:fldChar w:fldCharType="separate"/>
        </w:r>
        <w:r w:rsidR="00D03680">
          <w:rPr>
            <w:noProof/>
            <w:webHidden/>
          </w:rPr>
          <w:t>59</w:t>
        </w:r>
        <w:r w:rsidR="00267F1D">
          <w:rPr>
            <w:noProof/>
            <w:webHidden/>
          </w:rPr>
          <w:fldChar w:fldCharType="end"/>
        </w:r>
      </w:hyperlink>
    </w:p>
    <w:p w14:paraId="3A0A2B51" w14:textId="25AE1EAE"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80" w:history="1">
        <w:r w:rsidR="00267F1D" w:rsidRPr="00374D9D">
          <w:rPr>
            <w:rStyle w:val="Hyperlink"/>
            <w:noProof/>
          </w:rPr>
          <w:t>Table 5 - Laboratory reporting of cytological category by five-year age group (1 January – 30 June 2019) – counts of all satisfactory samples</w:t>
        </w:r>
        <w:r w:rsidR="00267F1D">
          <w:rPr>
            <w:noProof/>
            <w:webHidden/>
          </w:rPr>
          <w:tab/>
        </w:r>
        <w:r w:rsidR="00267F1D">
          <w:rPr>
            <w:noProof/>
            <w:webHidden/>
          </w:rPr>
          <w:fldChar w:fldCharType="begin"/>
        </w:r>
        <w:r w:rsidR="00267F1D">
          <w:rPr>
            <w:noProof/>
            <w:webHidden/>
          </w:rPr>
          <w:instrText xml:space="preserve"> PAGEREF _Toc68606680 \h </w:instrText>
        </w:r>
        <w:r w:rsidR="00267F1D">
          <w:rPr>
            <w:noProof/>
            <w:webHidden/>
          </w:rPr>
        </w:r>
        <w:r w:rsidR="00267F1D">
          <w:rPr>
            <w:noProof/>
            <w:webHidden/>
          </w:rPr>
          <w:fldChar w:fldCharType="separate"/>
        </w:r>
        <w:r w:rsidR="00D03680">
          <w:rPr>
            <w:noProof/>
            <w:webHidden/>
          </w:rPr>
          <w:t>60</w:t>
        </w:r>
        <w:r w:rsidR="00267F1D">
          <w:rPr>
            <w:noProof/>
            <w:webHidden/>
          </w:rPr>
          <w:fldChar w:fldCharType="end"/>
        </w:r>
      </w:hyperlink>
    </w:p>
    <w:p w14:paraId="332CA4BC" w14:textId="3E1AC67F"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81" w:history="1">
        <w:r w:rsidR="00267F1D" w:rsidRPr="00374D9D">
          <w:rPr>
            <w:rStyle w:val="Hyperlink"/>
            <w:noProof/>
          </w:rPr>
          <w:t>Table 6 - Laboratory reporting of cytological category by five-year age group (1 January – 30 June 2019) – percentage of all satisfactory samples in women of that age group</w:t>
        </w:r>
        <w:r w:rsidR="00267F1D">
          <w:rPr>
            <w:noProof/>
            <w:webHidden/>
          </w:rPr>
          <w:tab/>
        </w:r>
        <w:r w:rsidR="00267F1D">
          <w:rPr>
            <w:noProof/>
            <w:webHidden/>
          </w:rPr>
          <w:fldChar w:fldCharType="begin"/>
        </w:r>
        <w:r w:rsidR="00267F1D">
          <w:rPr>
            <w:noProof/>
            <w:webHidden/>
          </w:rPr>
          <w:instrText xml:space="preserve"> PAGEREF _Toc68606681 \h </w:instrText>
        </w:r>
        <w:r w:rsidR="00267F1D">
          <w:rPr>
            <w:noProof/>
            <w:webHidden/>
          </w:rPr>
        </w:r>
        <w:r w:rsidR="00267F1D">
          <w:rPr>
            <w:noProof/>
            <w:webHidden/>
          </w:rPr>
          <w:fldChar w:fldCharType="separate"/>
        </w:r>
        <w:r w:rsidR="00D03680">
          <w:rPr>
            <w:noProof/>
            <w:webHidden/>
          </w:rPr>
          <w:t>61</w:t>
        </w:r>
        <w:r w:rsidR="00267F1D">
          <w:rPr>
            <w:noProof/>
            <w:webHidden/>
          </w:rPr>
          <w:fldChar w:fldCharType="end"/>
        </w:r>
      </w:hyperlink>
    </w:p>
    <w:p w14:paraId="52B87FC3" w14:textId="72D65630"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82" w:history="1">
        <w:r w:rsidR="00267F1D" w:rsidRPr="00374D9D">
          <w:rPr>
            <w:rStyle w:val="Hyperlink"/>
            <w:noProof/>
          </w:rPr>
          <w:t>Table 7 - Histology results reporting by SNOMED category</w:t>
        </w:r>
        <w:r w:rsidR="00267F1D">
          <w:rPr>
            <w:noProof/>
            <w:webHidden/>
          </w:rPr>
          <w:tab/>
        </w:r>
        <w:r w:rsidR="00267F1D">
          <w:rPr>
            <w:noProof/>
            <w:webHidden/>
          </w:rPr>
          <w:fldChar w:fldCharType="begin"/>
        </w:r>
        <w:r w:rsidR="00267F1D">
          <w:rPr>
            <w:noProof/>
            <w:webHidden/>
          </w:rPr>
          <w:instrText xml:space="preserve"> PAGEREF _Toc68606682 \h </w:instrText>
        </w:r>
        <w:r w:rsidR="00267F1D">
          <w:rPr>
            <w:noProof/>
            <w:webHidden/>
          </w:rPr>
        </w:r>
        <w:r w:rsidR="00267F1D">
          <w:rPr>
            <w:noProof/>
            <w:webHidden/>
          </w:rPr>
          <w:fldChar w:fldCharType="separate"/>
        </w:r>
        <w:r w:rsidR="00D03680">
          <w:rPr>
            <w:noProof/>
            <w:webHidden/>
          </w:rPr>
          <w:t>75</w:t>
        </w:r>
        <w:r w:rsidR="00267F1D">
          <w:rPr>
            <w:noProof/>
            <w:webHidden/>
          </w:rPr>
          <w:fldChar w:fldCharType="end"/>
        </w:r>
      </w:hyperlink>
    </w:p>
    <w:p w14:paraId="0B0A2FEA" w14:textId="002473F3"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83" w:history="1">
        <w:r w:rsidR="00267F1D" w:rsidRPr="00374D9D">
          <w:rPr>
            <w:rStyle w:val="Hyperlink"/>
            <w:noProof/>
          </w:rPr>
          <w:t>Table 8 - Histology results reporting by diagnostic category</w:t>
        </w:r>
        <w:r w:rsidR="00267F1D">
          <w:rPr>
            <w:noProof/>
            <w:webHidden/>
          </w:rPr>
          <w:tab/>
        </w:r>
        <w:r w:rsidR="00267F1D">
          <w:rPr>
            <w:noProof/>
            <w:webHidden/>
          </w:rPr>
          <w:fldChar w:fldCharType="begin"/>
        </w:r>
        <w:r w:rsidR="00267F1D">
          <w:rPr>
            <w:noProof/>
            <w:webHidden/>
          </w:rPr>
          <w:instrText xml:space="preserve"> PAGEREF _Toc68606683 \h </w:instrText>
        </w:r>
        <w:r w:rsidR="00267F1D">
          <w:rPr>
            <w:noProof/>
            <w:webHidden/>
          </w:rPr>
        </w:r>
        <w:r w:rsidR="00267F1D">
          <w:rPr>
            <w:noProof/>
            <w:webHidden/>
          </w:rPr>
          <w:fldChar w:fldCharType="separate"/>
        </w:r>
        <w:r w:rsidR="00D03680">
          <w:rPr>
            <w:noProof/>
            <w:webHidden/>
          </w:rPr>
          <w:t>76</w:t>
        </w:r>
        <w:r w:rsidR="00267F1D">
          <w:rPr>
            <w:noProof/>
            <w:webHidden/>
          </w:rPr>
          <w:fldChar w:fldCharType="end"/>
        </w:r>
      </w:hyperlink>
    </w:p>
    <w:p w14:paraId="20DCCFD8" w14:textId="1A2AA266"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84" w:history="1">
        <w:r w:rsidR="00267F1D" w:rsidRPr="00374D9D">
          <w:rPr>
            <w:rStyle w:val="Hyperlink"/>
            <w:noProof/>
          </w:rPr>
          <w:t>Table 9 - Histology results by age – counts</w:t>
        </w:r>
        <w:r w:rsidR="00267F1D">
          <w:rPr>
            <w:noProof/>
            <w:webHidden/>
          </w:rPr>
          <w:tab/>
        </w:r>
        <w:r w:rsidR="00267F1D">
          <w:rPr>
            <w:noProof/>
            <w:webHidden/>
          </w:rPr>
          <w:fldChar w:fldCharType="begin"/>
        </w:r>
        <w:r w:rsidR="00267F1D">
          <w:rPr>
            <w:noProof/>
            <w:webHidden/>
          </w:rPr>
          <w:instrText xml:space="preserve"> PAGEREF _Toc68606684 \h </w:instrText>
        </w:r>
        <w:r w:rsidR="00267F1D">
          <w:rPr>
            <w:noProof/>
            <w:webHidden/>
          </w:rPr>
        </w:r>
        <w:r w:rsidR="00267F1D">
          <w:rPr>
            <w:noProof/>
            <w:webHidden/>
          </w:rPr>
          <w:fldChar w:fldCharType="separate"/>
        </w:r>
        <w:r w:rsidR="00D03680">
          <w:rPr>
            <w:noProof/>
            <w:webHidden/>
          </w:rPr>
          <w:t>77</w:t>
        </w:r>
        <w:r w:rsidR="00267F1D">
          <w:rPr>
            <w:noProof/>
            <w:webHidden/>
          </w:rPr>
          <w:fldChar w:fldCharType="end"/>
        </w:r>
      </w:hyperlink>
    </w:p>
    <w:p w14:paraId="521E4EE9" w14:textId="021BF2B4"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85" w:history="1">
        <w:r w:rsidR="00267F1D" w:rsidRPr="00374D9D">
          <w:rPr>
            <w:rStyle w:val="Hyperlink"/>
            <w:noProof/>
          </w:rPr>
          <w:t>Table 10 - Histology results by age – percentages</w:t>
        </w:r>
        <w:r w:rsidR="00267F1D">
          <w:rPr>
            <w:noProof/>
            <w:webHidden/>
          </w:rPr>
          <w:tab/>
        </w:r>
        <w:r w:rsidR="00267F1D">
          <w:rPr>
            <w:noProof/>
            <w:webHidden/>
          </w:rPr>
          <w:fldChar w:fldCharType="begin"/>
        </w:r>
        <w:r w:rsidR="00267F1D">
          <w:rPr>
            <w:noProof/>
            <w:webHidden/>
          </w:rPr>
          <w:instrText xml:space="preserve"> PAGEREF _Toc68606685 \h </w:instrText>
        </w:r>
        <w:r w:rsidR="00267F1D">
          <w:rPr>
            <w:noProof/>
            <w:webHidden/>
          </w:rPr>
        </w:r>
        <w:r w:rsidR="00267F1D">
          <w:rPr>
            <w:noProof/>
            <w:webHidden/>
          </w:rPr>
          <w:fldChar w:fldCharType="separate"/>
        </w:r>
        <w:r w:rsidR="00D03680">
          <w:rPr>
            <w:noProof/>
            <w:webHidden/>
          </w:rPr>
          <w:t>78</w:t>
        </w:r>
        <w:r w:rsidR="00267F1D">
          <w:rPr>
            <w:noProof/>
            <w:webHidden/>
          </w:rPr>
          <w:fldChar w:fldCharType="end"/>
        </w:r>
      </w:hyperlink>
    </w:p>
    <w:p w14:paraId="6FC61862" w14:textId="35D13C45"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86" w:history="1">
        <w:r w:rsidR="00267F1D" w:rsidRPr="00374D9D">
          <w:rPr>
            <w:rStyle w:val="Hyperlink"/>
            <w:noProof/>
          </w:rPr>
          <w:t>Table 11 - Histology results reporting by diagnostic category excluding samples from partial* or total hysterectomy specimens and where the result was negative/ benign.</w:t>
        </w:r>
        <w:r w:rsidR="00267F1D">
          <w:rPr>
            <w:noProof/>
            <w:webHidden/>
          </w:rPr>
          <w:tab/>
        </w:r>
        <w:r w:rsidR="00267F1D">
          <w:rPr>
            <w:noProof/>
            <w:webHidden/>
          </w:rPr>
          <w:fldChar w:fldCharType="begin"/>
        </w:r>
        <w:r w:rsidR="00267F1D">
          <w:rPr>
            <w:noProof/>
            <w:webHidden/>
          </w:rPr>
          <w:instrText xml:space="preserve"> PAGEREF _Toc68606686 \h </w:instrText>
        </w:r>
        <w:r w:rsidR="00267F1D">
          <w:rPr>
            <w:noProof/>
            <w:webHidden/>
          </w:rPr>
        </w:r>
        <w:r w:rsidR="00267F1D">
          <w:rPr>
            <w:noProof/>
            <w:webHidden/>
          </w:rPr>
          <w:fldChar w:fldCharType="separate"/>
        </w:r>
        <w:r w:rsidR="00D03680">
          <w:rPr>
            <w:noProof/>
            <w:webHidden/>
          </w:rPr>
          <w:t>79</w:t>
        </w:r>
        <w:r w:rsidR="00267F1D">
          <w:rPr>
            <w:noProof/>
            <w:webHidden/>
          </w:rPr>
          <w:fldChar w:fldCharType="end"/>
        </w:r>
      </w:hyperlink>
    </w:p>
    <w:p w14:paraId="1DA25C58" w14:textId="600DFFEF"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87" w:history="1">
        <w:r w:rsidR="00267F1D" w:rsidRPr="00374D9D">
          <w:rPr>
            <w:rStyle w:val="Hyperlink"/>
            <w:noProof/>
          </w:rPr>
          <w:t>Table 12 - Women with a histology report within 90 and 180 days of a high-grade cytology report, by DHB</w:t>
        </w:r>
        <w:r w:rsidR="00267F1D">
          <w:rPr>
            <w:noProof/>
            <w:webHidden/>
          </w:rPr>
          <w:tab/>
        </w:r>
        <w:r w:rsidR="00267F1D">
          <w:rPr>
            <w:noProof/>
            <w:webHidden/>
          </w:rPr>
          <w:fldChar w:fldCharType="begin"/>
        </w:r>
        <w:r w:rsidR="00267F1D">
          <w:rPr>
            <w:noProof/>
            <w:webHidden/>
          </w:rPr>
          <w:instrText xml:space="preserve"> PAGEREF _Toc68606687 \h </w:instrText>
        </w:r>
        <w:r w:rsidR="00267F1D">
          <w:rPr>
            <w:noProof/>
            <w:webHidden/>
          </w:rPr>
        </w:r>
        <w:r w:rsidR="00267F1D">
          <w:rPr>
            <w:noProof/>
            <w:webHidden/>
          </w:rPr>
          <w:fldChar w:fldCharType="separate"/>
        </w:r>
        <w:r w:rsidR="00D03680">
          <w:rPr>
            <w:noProof/>
            <w:webHidden/>
          </w:rPr>
          <w:t>95</w:t>
        </w:r>
        <w:r w:rsidR="00267F1D">
          <w:rPr>
            <w:noProof/>
            <w:webHidden/>
          </w:rPr>
          <w:fldChar w:fldCharType="end"/>
        </w:r>
      </w:hyperlink>
    </w:p>
    <w:p w14:paraId="78BD4F71" w14:textId="395581A4"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88" w:history="1">
        <w:r w:rsidR="00267F1D" w:rsidRPr="00374D9D">
          <w:rPr>
            <w:rStyle w:val="Hyperlink"/>
            <w:noProof/>
          </w:rPr>
          <w:t>Table 13 - Women with a histology report within 90 and 180 days of a high-grade cytology report, by age</w:t>
        </w:r>
        <w:r w:rsidR="00267F1D">
          <w:rPr>
            <w:noProof/>
            <w:webHidden/>
          </w:rPr>
          <w:tab/>
        </w:r>
        <w:r w:rsidR="00267F1D">
          <w:rPr>
            <w:noProof/>
            <w:webHidden/>
          </w:rPr>
          <w:fldChar w:fldCharType="begin"/>
        </w:r>
        <w:r w:rsidR="00267F1D">
          <w:rPr>
            <w:noProof/>
            <w:webHidden/>
          </w:rPr>
          <w:instrText xml:space="preserve"> PAGEREF _Toc68606688 \h </w:instrText>
        </w:r>
        <w:r w:rsidR="00267F1D">
          <w:rPr>
            <w:noProof/>
            <w:webHidden/>
          </w:rPr>
        </w:r>
        <w:r w:rsidR="00267F1D">
          <w:rPr>
            <w:noProof/>
            <w:webHidden/>
          </w:rPr>
          <w:fldChar w:fldCharType="separate"/>
        </w:r>
        <w:r w:rsidR="00D03680">
          <w:rPr>
            <w:noProof/>
            <w:webHidden/>
          </w:rPr>
          <w:t>96</w:t>
        </w:r>
        <w:r w:rsidR="00267F1D">
          <w:rPr>
            <w:noProof/>
            <w:webHidden/>
          </w:rPr>
          <w:fldChar w:fldCharType="end"/>
        </w:r>
      </w:hyperlink>
    </w:p>
    <w:p w14:paraId="119D9A17" w14:textId="69C9D676"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89" w:history="1">
        <w:r w:rsidR="00267F1D" w:rsidRPr="00374D9D">
          <w:rPr>
            <w:rStyle w:val="Hyperlink"/>
            <w:noProof/>
          </w:rPr>
          <w:t>Table 14 - Women with a histology report within 90 days of a high-grade cytology report, by DHB and ethnicity</w:t>
        </w:r>
        <w:r w:rsidR="00267F1D">
          <w:rPr>
            <w:noProof/>
            <w:webHidden/>
          </w:rPr>
          <w:tab/>
        </w:r>
        <w:r w:rsidR="00267F1D">
          <w:rPr>
            <w:noProof/>
            <w:webHidden/>
          </w:rPr>
          <w:fldChar w:fldCharType="begin"/>
        </w:r>
        <w:r w:rsidR="00267F1D">
          <w:rPr>
            <w:noProof/>
            <w:webHidden/>
          </w:rPr>
          <w:instrText xml:space="preserve"> PAGEREF _Toc68606689 \h </w:instrText>
        </w:r>
        <w:r w:rsidR="00267F1D">
          <w:rPr>
            <w:noProof/>
            <w:webHidden/>
          </w:rPr>
        </w:r>
        <w:r w:rsidR="00267F1D">
          <w:rPr>
            <w:noProof/>
            <w:webHidden/>
          </w:rPr>
          <w:fldChar w:fldCharType="separate"/>
        </w:r>
        <w:r w:rsidR="00D03680">
          <w:rPr>
            <w:noProof/>
            <w:webHidden/>
          </w:rPr>
          <w:t>96</w:t>
        </w:r>
        <w:r w:rsidR="00267F1D">
          <w:rPr>
            <w:noProof/>
            <w:webHidden/>
          </w:rPr>
          <w:fldChar w:fldCharType="end"/>
        </w:r>
      </w:hyperlink>
    </w:p>
    <w:p w14:paraId="662D1788" w14:textId="3F4D0138"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90" w:history="1">
        <w:r w:rsidR="00267F1D" w:rsidRPr="00374D9D">
          <w:rPr>
            <w:rStyle w:val="Hyperlink"/>
            <w:noProof/>
          </w:rPr>
          <w:t>Table 15 - Women with a histology report within 180 days of a high-grade cytology report, by DHB and ethnicity</w:t>
        </w:r>
        <w:r w:rsidR="00267F1D">
          <w:rPr>
            <w:noProof/>
            <w:webHidden/>
          </w:rPr>
          <w:tab/>
        </w:r>
        <w:r w:rsidR="00267F1D">
          <w:rPr>
            <w:noProof/>
            <w:webHidden/>
          </w:rPr>
          <w:fldChar w:fldCharType="begin"/>
        </w:r>
        <w:r w:rsidR="00267F1D">
          <w:rPr>
            <w:noProof/>
            <w:webHidden/>
          </w:rPr>
          <w:instrText xml:space="preserve"> PAGEREF _Toc68606690 \h </w:instrText>
        </w:r>
        <w:r w:rsidR="00267F1D">
          <w:rPr>
            <w:noProof/>
            <w:webHidden/>
          </w:rPr>
        </w:r>
        <w:r w:rsidR="00267F1D">
          <w:rPr>
            <w:noProof/>
            <w:webHidden/>
          </w:rPr>
          <w:fldChar w:fldCharType="separate"/>
        </w:r>
        <w:r w:rsidR="00D03680">
          <w:rPr>
            <w:noProof/>
            <w:webHidden/>
          </w:rPr>
          <w:t>97</w:t>
        </w:r>
        <w:r w:rsidR="00267F1D">
          <w:rPr>
            <w:noProof/>
            <w:webHidden/>
          </w:rPr>
          <w:fldChar w:fldCharType="end"/>
        </w:r>
      </w:hyperlink>
    </w:p>
    <w:p w14:paraId="6AEC9891" w14:textId="67099689"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91" w:history="1">
        <w:r w:rsidR="00267F1D" w:rsidRPr="00374D9D">
          <w:rPr>
            <w:rStyle w:val="Hyperlink"/>
            <w:noProof/>
          </w:rPr>
          <w:t>Table 16 - Women with high-grade cytology who have follow-up within 90 and 180 days recorded on the NCSP Register, by urgency of referral and type of follow-up</w:t>
        </w:r>
        <w:r w:rsidR="00267F1D">
          <w:rPr>
            <w:noProof/>
            <w:webHidden/>
          </w:rPr>
          <w:tab/>
        </w:r>
        <w:r w:rsidR="00267F1D">
          <w:rPr>
            <w:noProof/>
            <w:webHidden/>
          </w:rPr>
          <w:fldChar w:fldCharType="begin"/>
        </w:r>
        <w:r w:rsidR="00267F1D">
          <w:rPr>
            <w:noProof/>
            <w:webHidden/>
          </w:rPr>
          <w:instrText xml:space="preserve"> PAGEREF _Toc68606691 \h </w:instrText>
        </w:r>
        <w:r w:rsidR="00267F1D">
          <w:rPr>
            <w:noProof/>
            <w:webHidden/>
          </w:rPr>
        </w:r>
        <w:r w:rsidR="00267F1D">
          <w:rPr>
            <w:noProof/>
            <w:webHidden/>
          </w:rPr>
          <w:fldChar w:fldCharType="separate"/>
        </w:r>
        <w:r w:rsidR="00D03680">
          <w:rPr>
            <w:noProof/>
            <w:webHidden/>
          </w:rPr>
          <w:t>97</w:t>
        </w:r>
        <w:r w:rsidR="00267F1D">
          <w:rPr>
            <w:noProof/>
            <w:webHidden/>
          </w:rPr>
          <w:fldChar w:fldCharType="end"/>
        </w:r>
      </w:hyperlink>
    </w:p>
    <w:p w14:paraId="11A5DC8D" w14:textId="51115CC5"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92" w:history="1">
        <w:r w:rsidR="00267F1D" w:rsidRPr="00374D9D">
          <w:rPr>
            <w:rStyle w:val="Hyperlink"/>
            <w:noProof/>
          </w:rPr>
          <w:t>Table 17 - Women without any follow-up test within 90 and 180 days of a high-grade cytology report recorded on the NCSP Register, by DHB</w:t>
        </w:r>
        <w:r w:rsidR="00267F1D">
          <w:rPr>
            <w:noProof/>
            <w:webHidden/>
          </w:rPr>
          <w:tab/>
        </w:r>
        <w:r w:rsidR="00267F1D">
          <w:rPr>
            <w:noProof/>
            <w:webHidden/>
          </w:rPr>
          <w:fldChar w:fldCharType="begin"/>
        </w:r>
        <w:r w:rsidR="00267F1D">
          <w:rPr>
            <w:noProof/>
            <w:webHidden/>
          </w:rPr>
          <w:instrText xml:space="preserve"> PAGEREF _Toc68606692 \h </w:instrText>
        </w:r>
        <w:r w:rsidR="00267F1D">
          <w:rPr>
            <w:noProof/>
            <w:webHidden/>
          </w:rPr>
        </w:r>
        <w:r w:rsidR="00267F1D">
          <w:rPr>
            <w:noProof/>
            <w:webHidden/>
          </w:rPr>
          <w:fldChar w:fldCharType="separate"/>
        </w:r>
        <w:r w:rsidR="00D03680">
          <w:rPr>
            <w:noProof/>
            <w:webHidden/>
          </w:rPr>
          <w:t>99</w:t>
        </w:r>
        <w:r w:rsidR="00267F1D">
          <w:rPr>
            <w:noProof/>
            <w:webHidden/>
          </w:rPr>
          <w:fldChar w:fldCharType="end"/>
        </w:r>
      </w:hyperlink>
    </w:p>
    <w:p w14:paraId="230ADA07" w14:textId="627B002C"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93" w:history="1">
        <w:r w:rsidR="00267F1D" w:rsidRPr="00374D9D">
          <w:rPr>
            <w:rStyle w:val="Hyperlink"/>
            <w:noProof/>
          </w:rPr>
          <w:t>Table 18 - Women without any follow-up test within 180 days of a high-grade cytology report recorded on the NCSP Register, by ethnicity</w:t>
        </w:r>
        <w:r w:rsidR="00267F1D">
          <w:rPr>
            <w:noProof/>
            <w:webHidden/>
          </w:rPr>
          <w:tab/>
        </w:r>
        <w:r w:rsidR="00267F1D">
          <w:rPr>
            <w:noProof/>
            <w:webHidden/>
          </w:rPr>
          <w:fldChar w:fldCharType="begin"/>
        </w:r>
        <w:r w:rsidR="00267F1D">
          <w:rPr>
            <w:noProof/>
            <w:webHidden/>
          </w:rPr>
          <w:instrText xml:space="preserve"> PAGEREF _Toc68606693 \h </w:instrText>
        </w:r>
        <w:r w:rsidR="00267F1D">
          <w:rPr>
            <w:noProof/>
            <w:webHidden/>
          </w:rPr>
        </w:r>
        <w:r w:rsidR="00267F1D">
          <w:rPr>
            <w:noProof/>
            <w:webHidden/>
          </w:rPr>
          <w:fldChar w:fldCharType="separate"/>
        </w:r>
        <w:r w:rsidR="00D03680">
          <w:rPr>
            <w:noProof/>
            <w:webHidden/>
          </w:rPr>
          <w:t>99</w:t>
        </w:r>
        <w:r w:rsidR="00267F1D">
          <w:rPr>
            <w:noProof/>
            <w:webHidden/>
          </w:rPr>
          <w:fldChar w:fldCharType="end"/>
        </w:r>
      </w:hyperlink>
    </w:p>
    <w:p w14:paraId="725AF8FC" w14:textId="76AF30A6"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94" w:history="1">
        <w:r w:rsidR="00267F1D" w:rsidRPr="00374D9D">
          <w:rPr>
            <w:rStyle w:val="Hyperlink"/>
            <w:noProof/>
          </w:rPr>
          <w:t>Table 19 - Women with a high-grade cytology report (suspicion of invasive disease), accepted referral and colposcopy visit, by ethnicity</w:t>
        </w:r>
        <w:r w:rsidR="00267F1D">
          <w:rPr>
            <w:noProof/>
            <w:webHidden/>
          </w:rPr>
          <w:tab/>
        </w:r>
        <w:r w:rsidR="00267F1D">
          <w:rPr>
            <w:noProof/>
            <w:webHidden/>
          </w:rPr>
          <w:fldChar w:fldCharType="begin"/>
        </w:r>
        <w:r w:rsidR="00267F1D">
          <w:rPr>
            <w:noProof/>
            <w:webHidden/>
          </w:rPr>
          <w:instrText xml:space="preserve"> PAGEREF _Toc68606694 \h </w:instrText>
        </w:r>
        <w:r w:rsidR="00267F1D">
          <w:rPr>
            <w:noProof/>
            <w:webHidden/>
          </w:rPr>
        </w:r>
        <w:r w:rsidR="00267F1D">
          <w:rPr>
            <w:noProof/>
            <w:webHidden/>
          </w:rPr>
          <w:fldChar w:fldCharType="separate"/>
        </w:r>
        <w:r w:rsidR="00D03680">
          <w:rPr>
            <w:noProof/>
            <w:webHidden/>
          </w:rPr>
          <w:t>108</w:t>
        </w:r>
        <w:r w:rsidR="00267F1D">
          <w:rPr>
            <w:noProof/>
            <w:webHidden/>
          </w:rPr>
          <w:fldChar w:fldCharType="end"/>
        </w:r>
      </w:hyperlink>
    </w:p>
    <w:p w14:paraId="270ECF76" w14:textId="6A0600AA"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95" w:history="1">
        <w:r w:rsidR="00267F1D" w:rsidRPr="00374D9D">
          <w:rPr>
            <w:rStyle w:val="Hyperlink"/>
            <w:noProof/>
          </w:rPr>
          <w:t>Table 20 - Timeliness and appropriateness of treatment, by DHB</w:t>
        </w:r>
        <w:r w:rsidR="00267F1D">
          <w:rPr>
            <w:noProof/>
            <w:webHidden/>
          </w:rPr>
          <w:tab/>
        </w:r>
        <w:r w:rsidR="00267F1D">
          <w:rPr>
            <w:noProof/>
            <w:webHidden/>
          </w:rPr>
          <w:fldChar w:fldCharType="begin"/>
        </w:r>
        <w:r w:rsidR="00267F1D">
          <w:rPr>
            <w:noProof/>
            <w:webHidden/>
          </w:rPr>
          <w:instrText xml:space="preserve"> PAGEREF _Toc68606695 \h </w:instrText>
        </w:r>
        <w:r w:rsidR="00267F1D">
          <w:rPr>
            <w:noProof/>
            <w:webHidden/>
          </w:rPr>
        </w:r>
        <w:r w:rsidR="00267F1D">
          <w:rPr>
            <w:noProof/>
            <w:webHidden/>
          </w:rPr>
          <w:fldChar w:fldCharType="separate"/>
        </w:r>
        <w:r w:rsidR="00D03680">
          <w:rPr>
            <w:noProof/>
            <w:webHidden/>
          </w:rPr>
          <w:t>127</w:t>
        </w:r>
        <w:r w:rsidR="00267F1D">
          <w:rPr>
            <w:noProof/>
            <w:webHidden/>
          </w:rPr>
          <w:fldChar w:fldCharType="end"/>
        </w:r>
      </w:hyperlink>
    </w:p>
    <w:p w14:paraId="7E39BBB4" w14:textId="59CC5011"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96" w:history="1">
        <w:r w:rsidR="00267F1D" w:rsidRPr="00374D9D">
          <w:rPr>
            <w:rStyle w:val="Hyperlink"/>
            <w:noProof/>
          </w:rPr>
          <w:t>Table 21 - HPV triage test results following ASC-US cytology, by age and cytology laboratory</w:t>
        </w:r>
        <w:r w:rsidR="00267F1D">
          <w:rPr>
            <w:noProof/>
            <w:webHidden/>
          </w:rPr>
          <w:tab/>
        </w:r>
        <w:r w:rsidR="00267F1D">
          <w:rPr>
            <w:noProof/>
            <w:webHidden/>
          </w:rPr>
          <w:fldChar w:fldCharType="begin"/>
        </w:r>
        <w:r w:rsidR="00267F1D">
          <w:rPr>
            <w:noProof/>
            <w:webHidden/>
          </w:rPr>
          <w:instrText xml:space="preserve"> PAGEREF _Toc68606696 \h </w:instrText>
        </w:r>
        <w:r w:rsidR="00267F1D">
          <w:rPr>
            <w:noProof/>
            <w:webHidden/>
          </w:rPr>
        </w:r>
        <w:r w:rsidR="00267F1D">
          <w:rPr>
            <w:noProof/>
            <w:webHidden/>
          </w:rPr>
          <w:fldChar w:fldCharType="separate"/>
        </w:r>
        <w:r w:rsidR="00D03680">
          <w:rPr>
            <w:noProof/>
            <w:webHidden/>
          </w:rPr>
          <w:t>140</w:t>
        </w:r>
        <w:r w:rsidR="00267F1D">
          <w:rPr>
            <w:noProof/>
            <w:webHidden/>
          </w:rPr>
          <w:fldChar w:fldCharType="end"/>
        </w:r>
      </w:hyperlink>
    </w:p>
    <w:p w14:paraId="07E2E06E" w14:textId="4124C18D"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97" w:history="1">
        <w:r w:rsidR="00267F1D" w:rsidRPr="00374D9D">
          <w:rPr>
            <w:rStyle w:val="Hyperlink"/>
            <w:noProof/>
          </w:rPr>
          <w:t>Table 22 - HPV triage test results following LSIL cytology, by age and cytology laboratory</w:t>
        </w:r>
        <w:r w:rsidR="00267F1D">
          <w:rPr>
            <w:noProof/>
            <w:webHidden/>
          </w:rPr>
          <w:tab/>
        </w:r>
        <w:r w:rsidR="00267F1D">
          <w:rPr>
            <w:noProof/>
            <w:webHidden/>
          </w:rPr>
          <w:fldChar w:fldCharType="begin"/>
        </w:r>
        <w:r w:rsidR="00267F1D">
          <w:rPr>
            <w:noProof/>
            <w:webHidden/>
          </w:rPr>
          <w:instrText xml:space="preserve"> PAGEREF _Toc68606697 \h </w:instrText>
        </w:r>
        <w:r w:rsidR="00267F1D">
          <w:rPr>
            <w:noProof/>
            <w:webHidden/>
          </w:rPr>
        </w:r>
        <w:r w:rsidR="00267F1D">
          <w:rPr>
            <w:noProof/>
            <w:webHidden/>
          </w:rPr>
          <w:fldChar w:fldCharType="separate"/>
        </w:r>
        <w:r w:rsidR="00D03680">
          <w:rPr>
            <w:noProof/>
            <w:webHidden/>
          </w:rPr>
          <w:t>141</w:t>
        </w:r>
        <w:r w:rsidR="00267F1D">
          <w:rPr>
            <w:noProof/>
            <w:webHidden/>
          </w:rPr>
          <w:fldChar w:fldCharType="end"/>
        </w:r>
      </w:hyperlink>
    </w:p>
    <w:p w14:paraId="25C88F24" w14:textId="48A033E2"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98" w:history="1">
        <w:r w:rsidR="00267F1D" w:rsidRPr="00374D9D">
          <w:rPr>
            <w:rStyle w:val="Hyperlink"/>
            <w:noProof/>
          </w:rPr>
          <w:t>Table 23 - Three-year coverage by DHB (women 25-69 years screened in the three years prior to 30 June 2019, hysterectomy adjusted)</w:t>
        </w:r>
        <w:r w:rsidR="00267F1D">
          <w:rPr>
            <w:noProof/>
            <w:webHidden/>
          </w:rPr>
          <w:tab/>
        </w:r>
        <w:r w:rsidR="00267F1D">
          <w:rPr>
            <w:noProof/>
            <w:webHidden/>
          </w:rPr>
          <w:fldChar w:fldCharType="begin"/>
        </w:r>
        <w:r w:rsidR="00267F1D">
          <w:rPr>
            <w:noProof/>
            <w:webHidden/>
          </w:rPr>
          <w:instrText xml:space="preserve"> PAGEREF _Toc68606698 \h </w:instrText>
        </w:r>
        <w:r w:rsidR="00267F1D">
          <w:rPr>
            <w:noProof/>
            <w:webHidden/>
          </w:rPr>
        </w:r>
        <w:r w:rsidR="00267F1D">
          <w:rPr>
            <w:noProof/>
            <w:webHidden/>
          </w:rPr>
          <w:fldChar w:fldCharType="separate"/>
        </w:r>
        <w:r w:rsidR="00D03680">
          <w:rPr>
            <w:noProof/>
            <w:webHidden/>
          </w:rPr>
          <w:t>164</w:t>
        </w:r>
        <w:r w:rsidR="00267F1D">
          <w:rPr>
            <w:noProof/>
            <w:webHidden/>
          </w:rPr>
          <w:fldChar w:fldCharType="end"/>
        </w:r>
      </w:hyperlink>
    </w:p>
    <w:p w14:paraId="1A280DE1" w14:textId="40B18D05"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699" w:history="1">
        <w:r w:rsidR="00267F1D" w:rsidRPr="00374D9D">
          <w:rPr>
            <w:rStyle w:val="Hyperlink"/>
            <w:noProof/>
          </w:rPr>
          <w:t>Table 24 - Three-year coverage by ethnicity (women 25-69 years screened in the three years prior 30 June 2019, hysterectomy adjusted)</w:t>
        </w:r>
        <w:r w:rsidR="00267F1D">
          <w:rPr>
            <w:noProof/>
            <w:webHidden/>
          </w:rPr>
          <w:tab/>
        </w:r>
        <w:r w:rsidR="00267F1D">
          <w:rPr>
            <w:noProof/>
            <w:webHidden/>
          </w:rPr>
          <w:fldChar w:fldCharType="begin"/>
        </w:r>
        <w:r w:rsidR="00267F1D">
          <w:rPr>
            <w:noProof/>
            <w:webHidden/>
          </w:rPr>
          <w:instrText xml:space="preserve"> PAGEREF _Toc68606699 \h </w:instrText>
        </w:r>
        <w:r w:rsidR="00267F1D">
          <w:rPr>
            <w:noProof/>
            <w:webHidden/>
          </w:rPr>
        </w:r>
        <w:r w:rsidR="00267F1D">
          <w:rPr>
            <w:noProof/>
            <w:webHidden/>
          </w:rPr>
          <w:fldChar w:fldCharType="separate"/>
        </w:r>
        <w:r w:rsidR="00D03680">
          <w:rPr>
            <w:noProof/>
            <w:webHidden/>
          </w:rPr>
          <w:t>164</w:t>
        </w:r>
        <w:r w:rsidR="00267F1D">
          <w:rPr>
            <w:noProof/>
            <w:webHidden/>
          </w:rPr>
          <w:fldChar w:fldCharType="end"/>
        </w:r>
      </w:hyperlink>
    </w:p>
    <w:p w14:paraId="0DA93441" w14:textId="05E31901"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00" w:history="1">
        <w:r w:rsidR="00267F1D" w:rsidRPr="00374D9D">
          <w:rPr>
            <w:rStyle w:val="Hyperlink"/>
            <w:noProof/>
          </w:rPr>
          <w:t>Table 25 – Three-year coverage by age (women 20-69 years screened in the three years prior to 30 June 2019, hysterectomy adjusted)</w:t>
        </w:r>
        <w:r w:rsidR="00267F1D">
          <w:rPr>
            <w:noProof/>
            <w:webHidden/>
          </w:rPr>
          <w:tab/>
        </w:r>
        <w:r w:rsidR="00267F1D">
          <w:rPr>
            <w:noProof/>
            <w:webHidden/>
          </w:rPr>
          <w:fldChar w:fldCharType="begin"/>
        </w:r>
        <w:r w:rsidR="00267F1D">
          <w:rPr>
            <w:noProof/>
            <w:webHidden/>
          </w:rPr>
          <w:instrText xml:space="preserve"> PAGEREF _Toc68606700 \h </w:instrText>
        </w:r>
        <w:r w:rsidR="00267F1D">
          <w:rPr>
            <w:noProof/>
            <w:webHidden/>
          </w:rPr>
        </w:r>
        <w:r w:rsidR="00267F1D">
          <w:rPr>
            <w:noProof/>
            <w:webHidden/>
          </w:rPr>
          <w:fldChar w:fldCharType="separate"/>
        </w:r>
        <w:r w:rsidR="00D03680">
          <w:rPr>
            <w:noProof/>
            <w:webHidden/>
          </w:rPr>
          <w:t>165</w:t>
        </w:r>
        <w:r w:rsidR="00267F1D">
          <w:rPr>
            <w:noProof/>
            <w:webHidden/>
          </w:rPr>
          <w:fldChar w:fldCharType="end"/>
        </w:r>
      </w:hyperlink>
    </w:p>
    <w:p w14:paraId="2F4647FA" w14:textId="44141F55"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01" w:history="1">
        <w:r w:rsidR="00267F1D" w:rsidRPr="00374D9D">
          <w:rPr>
            <w:rStyle w:val="Hyperlink"/>
            <w:noProof/>
          </w:rPr>
          <w:t>Table 26 – Three-year coverage (women aged 25-69 years screened in the three years prior to 30 June 2019, hysterectomy adjusted), by ethnicity and DHB</w:t>
        </w:r>
        <w:r w:rsidR="00267F1D">
          <w:rPr>
            <w:noProof/>
            <w:webHidden/>
          </w:rPr>
          <w:tab/>
        </w:r>
        <w:r w:rsidR="00267F1D">
          <w:rPr>
            <w:noProof/>
            <w:webHidden/>
          </w:rPr>
          <w:fldChar w:fldCharType="begin"/>
        </w:r>
        <w:r w:rsidR="00267F1D">
          <w:rPr>
            <w:noProof/>
            <w:webHidden/>
          </w:rPr>
          <w:instrText xml:space="preserve"> PAGEREF _Toc68606701 \h </w:instrText>
        </w:r>
        <w:r w:rsidR="00267F1D">
          <w:rPr>
            <w:noProof/>
            <w:webHidden/>
          </w:rPr>
        </w:r>
        <w:r w:rsidR="00267F1D">
          <w:rPr>
            <w:noProof/>
            <w:webHidden/>
          </w:rPr>
          <w:fldChar w:fldCharType="separate"/>
        </w:r>
        <w:r w:rsidR="00D03680">
          <w:rPr>
            <w:noProof/>
            <w:webHidden/>
          </w:rPr>
          <w:t>166</w:t>
        </w:r>
        <w:r w:rsidR="00267F1D">
          <w:rPr>
            <w:noProof/>
            <w:webHidden/>
          </w:rPr>
          <w:fldChar w:fldCharType="end"/>
        </w:r>
      </w:hyperlink>
    </w:p>
    <w:p w14:paraId="36441BA9" w14:textId="30922C11"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02" w:history="1">
        <w:r w:rsidR="00267F1D" w:rsidRPr="00374D9D">
          <w:rPr>
            <w:rStyle w:val="Hyperlink"/>
            <w:noProof/>
          </w:rPr>
          <w:t>Table 27 – Three-year coverage (women aged 25-69 years screened in the three years prior to 30 June 2019 hysterectomy adjusted), by ethnicity and age</w:t>
        </w:r>
        <w:r w:rsidR="00267F1D">
          <w:rPr>
            <w:noProof/>
            <w:webHidden/>
          </w:rPr>
          <w:tab/>
        </w:r>
        <w:r w:rsidR="00267F1D">
          <w:rPr>
            <w:noProof/>
            <w:webHidden/>
          </w:rPr>
          <w:fldChar w:fldCharType="begin"/>
        </w:r>
        <w:r w:rsidR="00267F1D">
          <w:rPr>
            <w:noProof/>
            <w:webHidden/>
          </w:rPr>
          <w:instrText xml:space="preserve"> PAGEREF _Toc68606702 \h </w:instrText>
        </w:r>
        <w:r w:rsidR="00267F1D">
          <w:rPr>
            <w:noProof/>
            <w:webHidden/>
          </w:rPr>
        </w:r>
        <w:r w:rsidR="00267F1D">
          <w:rPr>
            <w:noProof/>
            <w:webHidden/>
          </w:rPr>
          <w:fldChar w:fldCharType="separate"/>
        </w:r>
        <w:r w:rsidR="00D03680">
          <w:rPr>
            <w:noProof/>
            <w:webHidden/>
          </w:rPr>
          <w:t>167</w:t>
        </w:r>
        <w:r w:rsidR="00267F1D">
          <w:rPr>
            <w:noProof/>
            <w:webHidden/>
          </w:rPr>
          <w:fldChar w:fldCharType="end"/>
        </w:r>
      </w:hyperlink>
    </w:p>
    <w:p w14:paraId="6DE5F410" w14:textId="18FBD149"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03" w:history="1">
        <w:r w:rsidR="00267F1D" w:rsidRPr="00374D9D">
          <w:rPr>
            <w:rStyle w:val="Hyperlink"/>
            <w:noProof/>
          </w:rPr>
          <w:t>Table 28 – Five-year coverage by DHB (women aged 25-69 years screened in the five years prior 30 June 2019, hysterectomy adjusted)</w:t>
        </w:r>
        <w:r w:rsidR="00267F1D">
          <w:rPr>
            <w:noProof/>
            <w:webHidden/>
          </w:rPr>
          <w:tab/>
        </w:r>
        <w:r w:rsidR="00267F1D">
          <w:rPr>
            <w:noProof/>
            <w:webHidden/>
          </w:rPr>
          <w:fldChar w:fldCharType="begin"/>
        </w:r>
        <w:r w:rsidR="00267F1D">
          <w:rPr>
            <w:noProof/>
            <w:webHidden/>
          </w:rPr>
          <w:instrText xml:space="preserve"> PAGEREF _Toc68606703 \h </w:instrText>
        </w:r>
        <w:r w:rsidR="00267F1D">
          <w:rPr>
            <w:noProof/>
            <w:webHidden/>
          </w:rPr>
        </w:r>
        <w:r w:rsidR="00267F1D">
          <w:rPr>
            <w:noProof/>
            <w:webHidden/>
          </w:rPr>
          <w:fldChar w:fldCharType="separate"/>
        </w:r>
        <w:r w:rsidR="00D03680">
          <w:rPr>
            <w:noProof/>
            <w:webHidden/>
          </w:rPr>
          <w:t>168</w:t>
        </w:r>
        <w:r w:rsidR="00267F1D">
          <w:rPr>
            <w:noProof/>
            <w:webHidden/>
          </w:rPr>
          <w:fldChar w:fldCharType="end"/>
        </w:r>
      </w:hyperlink>
    </w:p>
    <w:p w14:paraId="29D10991" w14:textId="6B7DD29E"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04" w:history="1">
        <w:r w:rsidR="00267F1D" w:rsidRPr="00374D9D">
          <w:rPr>
            <w:rStyle w:val="Hyperlink"/>
            <w:noProof/>
          </w:rPr>
          <w:t>Table 29– Five-year coverage by ethnicity (women aged 25-69 years screened in the five years prior to 30 June 2019, hysterectomy adjusted)</w:t>
        </w:r>
        <w:r w:rsidR="00267F1D">
          <w:rPr>
            <w:noProof/>
            <w:webHidden/>
          </w:rPr>
          <w:tab/>
        </w:r>
        <w:r w:rsidR="00267F1D">
          <w:rPr>
            <w:noProof/>
            <w:webHidden/>
          </w:rPr>
          <w:fldChar w:fldCharType="begin"/>
        </w:r>
        <w:r w:rsidR="00267F1D">
          <w:rPr>
            <w:noProof/>
            <w:webHidden/>
          </w:rPr>
          <w:instrText xml:space="preserve"> PAGEREF _Toc68606704 \h </w:instrText>
        </w:r>
        <w:r w:rsidR="00267F1D">
          <w:rPr>
            <w:noProof/>
            <w:webHidden/>
          </w:rPr>
        </w:r>
        <w:r w:rsidR="00267F1D">
          <w:rPr>
            <w:noProof/>
            <w:webHidden/>
          </w:rPr>
          <w:fldChar w:fldCharType="separate"/>
        </w:r>
        <w:r w:rsidR="00D03680">
          <w:rPr>
            <w:noProof/>
            <w:webHidden/>
          </w:rPr>
          <w:t>168</w:t>
        </w:r>
        <w:r w:rsidR="00267F1D">
          <w:rPr>
            <w:noProof/>
            <w:webHidden/>
          </w:rPr>
          <w:fldChar w:fldCharType="end"/>
        </w:r>
      </w:hyperlink>
    </w:p>
    <w:p w14:paraId="5368CDFA" w14:textId="5CBA1193"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05" w:history="1">
        <w:r w:rsidR="00267F1D" w:rsidRPr="00374D9D">
          <w:rPr>
            <w:rStyle w:val="Hyperlink"/>
            <w:noProof/>
          </w:rPr>
          <w:t>Table 30 - Five-year coverage by age (women 20-69 years screened in the five years prior to 30 June 2019, hysterectomy adjusted)</w:t>
        </w:r>
        <w:r w:rsidR="00267F1D">
          <w:rPr>
            <w:noProof/>
            <w:webHidden/>
          </w:rPr>
          <w:tab/>
        </w:r>
        <w:r w:rsidR="00267F1D">
          <w:rPr>
            <w:noProof/>
            <w:webHidden/>
          </w:rPr>
          <w:fldChar w:fldCharType="begin"/>
        </w:r>
        <w:r w:rsidR="00267F1D">
          <w:rPr>
            <w:noProof/>
            <w:webHidden/>
          </w:rPr>
          <w:instrText xml:space="preserve"> PAGEREF _Toc68606705 \h </w:instrText>
        </w:r>
        <w:r w:rsidR="00267F1D">
          <w:rPr>
            <w:noProof/>
            <w:webHidden/>
          </w:rPr>
        </w:r>
        <w:r w:rsidR="00267F1D">
          <w:rPr>
            <w:noProof/>
            <w:webHidden/>
          </w:rPr>
          <w:fldChar w:fldCharType="separate"/>
        </w:r>
        <w:r w:rsidR="00D03680">
          <w:rPr>
            <w:noProof/>
            <w:webHidden/>
          </w:rPr>
          <w:t>169</w:t>
        </w:r>
        <w:r w:rsidR="00267F1D">
          <w:rPr>
            <w:noProof/>
            <w:webHidden/>
          </w:rPr>
          <w:fldChar w:fldCharType="end"/>
        </w:r>
      </w:hyperlink>
    </w:p>
    <w:p w14:paraId="76B2C28A" w14:textId="04415EDB"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06" w:history="1">
        <w:r w:rsidR="00267F1D" w:rsidRPr="00374D9D">
          <w:rPr>
            <w:rStyle w:val="Hyperlink"/>
            <w:noProof/>
          </w:rPr>
          <w:t>Table 31 Five-year coverage (women aged 25-69 years screened in the five years prior to 30 June 2019, by ethnicity and DHB (hysterectomy adjusted)</w:t>
        </w:r>
        <w:r w:rsidR="00267F1D">
          <w:rPr>
            <w:noProof/>
            <w:webHidden/>
          </w:rPr>
          <w:tab/>
        </w:r>
        <w:r w:rsidR="00267F1D">
          <w:rPr>
            <w:noProof/>
            <w:webHidden/>
          </w:rPr>
          <w:fldChar w:fldCharType="begin"/>
        </w:r>
        <w:r w:rsidR="00267F1D">
          <w:rPr>
            <w:noProof/>
            <w:webHidden/>
          </w:rPr>
          <w:instrText xml:space="preserve"> PAGEREF _Toc68606706 \h </w:instrText>
        </w:r>
        <w:r w:rsidR="00267F1D">
          <w:rPr>
            <w:noProof/>
            <w:webHidden/>
          </w:rPr>
        </w:r>
        <w:r w:rsidR="00267F1D">
          <w:rPr>
            <w:noProof/>
            <w:webHidden/>
          </w:rPr>
          <w:fldChar w:fldCharType="separate"/>
        </w:r>
        <w:r w:rsidR="00D03680">
          <w:rPr>
            <w:noProof/>
            <w:webHidden/>
          </w:rPr>
          <w:t>170</w:t>
        </w:r>
        <w:r w:rsidR="00267F1D">
          <w:rPr>
            <w:noProof/>
            <w:webHidden/>
          </w:rPr>
          <w:fldChar w:fldCharType="end"/>
        </w:r>
      </w:hyperlink>
    </w:p>
    <w:p w14:paraId="42DE165A" w14:textId="7A05534E"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07" w:history="1">
        <w:r w:rsidR="00267F1D" w:rsidRPr="00374D9D">
          <w:rPr>
            <w:rStyle w:val="Hyperlink"/>
            <w:noProof/>
          </w:rPr>
          <w:t>Table 32 - Women under 20 years of age, and aged 15-19 years, screened in the three years prior to 30 June 2019, by DHB.</w:t>
        </w:r>
        <w:r w:rsidR="00267F1D">
          <w:rPr>
            <w:noProof/>
            <w:webHidden/>
          </w:rPr>
          <w:tab/>
        </w:r>
        <w:r w:rsidR="00267F1D">
          <w:rPr>
            <w:noProof/>
            <w:webHidden/>
          </w:rPr>
          <w:fldChar w:fldCharType="begin"/>
        </w:r>
        <w:r w:rsidR="00267F1D">
          <w:rPr>
            <w:noProof/>
            <w:webHidden/>
          </w:rPr>
          <w:instrText xml:space="preserve"> PAGEREF _Toc68606707 \h </w:instrText>
        </w:r>
        <w:r w:rsidR="00267F1D">
          <w:rPr>
            <w:noProof/>
            <w:webHidden/>
          </w:rPr>
        </w:r>
        <w:r w:rsidR="00267F1D">
          <w:rPr>
            <w:noProof/>
            <w:webHidden/>
          </w:rPr>
          <w:fldChar w:fldCharType="separate"/>
        </w:r>
        <w:r w:rsidR="00D03680">
          <w:rPr>
            <w:noProof/>
            <w:webHidden/>
          </w:rPr>
          <w:t>171</w:t>
        </w:r>
        <w:r w:rsidR="00267F1D">
          <w:rPr>
            <w:noProof/>
            <w:webHidden/>
          </w:rPr>
          <w:fldChar w:fldCharType="end"/>
        </w:r>
      </w:hyperlink>
    </w:p>
    <w:p w14:paraId="5D0C5C07" w14:textId="47C56E43"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08" w:history="1">
        <w:r w:rsidR="00267F1D" w:rsidRPr="00374D9D">
          <w:rPr>
            <w:rStyle w:val="Hyperlink"/>
            <w:noProof/>
          </w:rPr>
          <w:t>Table 33 - Women screened under 20 years of age, as a proportion of all women screened in the three years to 30 June 2019, by DHB</w:t>
        </w:r>
        <w:r w:rsidR="00267F1D">
          <w:rPr>
            <w:noProof/>
            <w:webHidden/>
          </w:rPr>
          <w:tab/>
        </w:r>
        <w:r w:rsidR="00267F1D">
          <w:rPr>
            <w:noProof/>
            <w:webHidden/>
          </w:rPr>
          <w:fldChar w:fldCharType="begin"/>
        </w:r>
        <w:r w:rsidR="00267F1D">
          <w:rPr>
            <w:noProof/>
            <w:webHidden/>
          </w:rPr>
          <w:instrText xml:space="preserve"> PAGEREF _Toc68606708 \h </w:instrText>
        </w:r>
        <w:r w:rsidR="00267F1D">
          <w:rPr>
            <w:noProof/>
            <w:webHidden/>
          </w:rPr>
        </w:r>
        <w:r w:rsidR="00267F1D">
          <w:rPr>
            <w:noProof/>
            <w:webHidden/>
          </w:rPr>
          <w:fldChar w:fldCharType="separate"/>
        </w:r>
        <w:r w:rsidR="00D03680">
          <w:rPr>
            <w:noProof/>
            <w:webHidden/>
          </w:rPr>
          <w:t>172</w:t>
        </w:r>
        <w:r w:rsidR="00267F1D">
          <w:rPr>
            <w:noProof/>
            <w:webHidden/>
          </w:rPr>
          <w:fldChar w:fldCharType="end"/>
        </w:r>
      </w:hyperlink>
    </w:p>
    <w:p w14:paraId="3E335082" w14:textId="03FAA4F8"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09" w:history="1">
        <w:r w:rsidR="00267F1D" w:rsidRPr="00374D9D">
          <w:rPr>
            <w:rStyle w:val="Hyperlink"/>
            <w:noProof/>
          </w:rPr>
          <w:t>Table 34 - Women screened under 20 years of age, and women aged 18-19 years when they were screened, in the three years to 30 June 2019, by DHB</w:t>
        </w:r>
        <w:r w:rsidR="00267F1D">
          <w:rPr>
            <w:noProof/>
            <w:webHidden/>
          </w:rPr>
          <w:tab/>
        </w:r>
        <w:r w:rsidR="00267F1D">
          <w:rPr>
            <w:noProof/>
            <w:webHidden/>
          </w:rPr>
          <w:fldChar w:fldCharType="begin"/>
        </w:r>
        <w:r w:rsidR="00267F1D">
          <w:rPr>
            <w:noProof/>
            <w:webHidden/>
          </w:rPr>
          <w:instrText xml:space="preserve"> PAGEREF _Toc68606709 \h </w:instrText>
        </w:r>
        <w:r w:rsidR="00267F1D">
          <w:rPr>
            <w:noProof/>
            <w:webHidden/>
          </w:rPr>
        </w:r>
        <w:r w:rsidR="00267F1D">
          <w:rPr>
            <w:noProof/>
            <w:webHidden/>
          </w:rPr>
          <w:fldChar w:fldCharType="separate"/>
        </w:r>
        <w:r w:rsidR="00D03680">
          <w:rPr>
            <w:noProof/>
            <w:webHidden/>
          </w:rPr>
          <w:t>173</w:t>
        </w:r>
        <w:r w:rsidR="00267F1D">
          <w:rPr>
            <w:noProof/>
            <w:webHidden/>
          </w:rPr>
          <w:fldChar w:fldCharType="end"/>
        </w:r>
      </w:hyperlink>
    </w:p>
    <w:p w14:paraId="51A46E81" w14:textId="6860118E"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10" w:history="1">
        <w:r w:rsidR="00267F1D" w:rsidRPr="00374D9D">
          <w:rPr>
            <w:rStyle w:val="Hyperlink"/>
            <w:noProof/>
          </w:rPr>
          <w:t>Table 35– Estimated age-specific prevalence of hysterectomy in New Zealand, used to perform hysterectomy adjustment</w:t>
        </w:r>
        <w:r w:rsidR="00267F1D">
          <w:rPr>
            <w:noProof/>
            <w:webHidden/>
          </w:rPr>
          <w:tab/>
        </w:r>
        <w:r w:rsidR="00267F1D">
          <w:rPr>
            <w:noProof/>
            <w:webHidden/>
          </w:rPr>
          <w:fldChar w:fldCharType="begin"/>
        </w:r>
        <w:r w:rsidR="00267F1D">
          <w:rPr>
            <w:noProof/>
            <w:webHidden/>
          </w:rPr>
          <w:instrText xml:space="preserve"> PAGEREF _Toc68606710 \h </w:instrText>
        </w:r>
        <w:r w:rsidR="00267F1D">
          <w:rPr>
            <w:noProof/>
            <w:webHidden/>
          </w:rPr>
        </w:r>
        <w:r w:rsidR="00267F1D">
          <w:rPr>
            <w:noProof/>
            <w:webHidden/>
          </w:rPr>
          <w:fldChar w:fldCharType="separate"/>
        </w:r>
        <w:r w:rsidR="00D03680">
          <w:rPr>
            <w:noProof/>
            <w:webHidden/>
          </w:rPr>
          <w:t>173</w:t>
        </w:r>
        <w:r w:rsidR="00267F1D">
          <w:rPr>
            <w:noProof/>
            <w:webHidden/>
          </w:rPr>
          <w:fldChar w:fldCharType="end"/>
        </w:r>
      </w:hyperlink>
    </w:p>
    <w:p w14:paraId="2C303E8E" w14:textId="1B0F4779"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11" w:history="1">
        <w:r w:rsidR="00267F1D" w:rsidRPr="00374D9D">
          <w:rPr>
            <w:rStyle w:val="Hyperlink"/>
            <w:noProof/>
          </w:rPr>
          <w:t>Table 36 - Women (25-69 years) screened in the three years to 30 June 2019, as a percentage of the i) hysterectomy-adjustment NZ female population and ii) total NZ female population, by DHB</w:t>
        </w:r>
        <w:r w:rsidR="00267F1D">
          <w:rPr>
            <w:noProof/>
            <w:webHidden/>
          </w:rPr>
          <w:tab/>
        </w:r>
        <w:r w:rsidR="00267F1D">
          <w:rPr>
            <w:noProof/>
            <w:webHidden/>
          </w:rPr>
          <w:fldChar w:fldCharType="begin"/>
        </w:r>
        <w:r w:rsidR="00267F1D">
          <w:rPr>
            <w:noProof/>
            <w:webHidden/>
          </w:rPr>
          <w:instrText xml:space="preserve"> PAGEREF _Toc68606711 \h </w:instrText>
        </w:r>
        <w:r w:rsidR="00267F1D">
          <w:rPr>
            <w:noProof/>
            <w:webHidden/>
          </w:rPr>
        </w:r>
        <w:r w:rsidR="00267F1D">
          <w:rPr>
            <w:noProof/>
            <w:webHidden/>
          </w:rPr>
          <w:fldChar w:fldCharType="separate"/>
        </w:r>
        <w:r w:rsidR="00D03680">
          <w:rPr>
            <w:noProof/>
            <w:webHidden/>
          </w:rPr>
          <w:t>174</w:t>
        </w:r>
        <w:r w:rsidR="00267F1D">
          <w:rPr>
            <w:noProof/>
            <w:webHidden/>
          </w:rPr>
          <w:fldChar w:fldCharType="end"/>
        </w:r>
      </w:hyperlink>
    </w:p>
    <w:p w14:paraId="51DC9272" w14:textId="0A134015"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12" w:history="1">
        <w:r w:rsidR="00267F1D" w:rsidRPr="00374D9D">
          <w:rPr>
            <w:rStyle w:val="Hyperlink"/>
            <w:noProof/>
          </w:rPr>
          <w:t>Table 37 - Trends in three-year coverage by DHB (women screened in the previous three years, as a percentage of the hysterectomy-adjusted female population)</w:t>
        </w:r>
        <w:r w:rsidR="00267F1D">
          <w:rPr>
            <w:noProof/>
            <w:webHidden/>
          </w:rPr>
          <w:tab/>
        </w:r>
        <w:r w:rsidR="00267F1D">
          <w:rPr>
            <w:noProof/>
            <w:webHidden/>
          </w:rPr>
          <w:fldChar w:fldCharType="begin"/>
        </w:r>
        <w:r w:rsidR="00267F1D">
          <w:rPr>
            <w:noProof/>
            <w:webHidden/>
          </w:rPr>
          <w:instrText xml:space="preserve"> PAGEREF _Toc68606712 \h </w:instrText>
        </w:r>
        <w:r w:rsidR="00267F1D">
          <w:rPr>
            <w:noProof/>
            <w:webHidden/>
          </w:rPr>
        </w:r>
        <w:r w:rsidR="00267F1D">
          <w:rPr>
            <w:noProof/>
            <w:webHidden/>
          </w:rPr>
          <w:fldChar w:fldCharType="separate"/>
        </w:r>
        <w:r w:rsidR="00D03680">
          <w:rPr>
            <w:noProof/>
            <w:webHidden/>
          </w:rPr>
          <w:t>175</w:t>
        </w:r>
        <w:r w:rsidR="00267F1D">
          <w:rPr>
            <w:noProof/>
            <w:webHidden/>
          </w:rPr>
          <w:fldChar w:fldCharType="end"/>
        </w:r>
      </w:hyperlink>
    </w:p>
    <w:p w14:paraId="15EAF67C" w14:textId="2BF554FF"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13" w:history="1">
        <w:r w:rsidR="00267F1D" w:rsidRPr="00374D9D">
          <w:rPr>
            <w:rStyle w:val="Hyperlink"/>
            <w:noProof/>
          </w:rPr>
          <w:t>Table 38 - Trends in three-year coverage by age (women screened in the previous three years, as a percentage of the hysterectomy-adjusted female population)</w:t>
        </w:r>
        <w:r w:rsidR="00267F1D">
          <w:rPr>
            <w:noProof/>
            <w:webHidden/>
          </w:rPr>
          <w:tab/>
        </w:r>
        <w:r w:rsidR="00267F1D">
          <w:rPr>
            <w:noProof/>
            <w:webHidden/>
          </w:rPr>
          <w:fldChar w:fldCharType="begin"/>
        </w:r>
        <w:r w:rsidR="00267F1D">
          <w:rPr>
            <w:noProof/>
            <w:webHidden/>
          </w:rPr>
          <w:instrText xml:space="preserve"> PAGEREF _Toc68606713 \h </w:instrText>
        </w:r>
        <w:r w:rsidR="00267F1D">
          <w:rPr>
            <w:noProof/>
            <w:webHidden/>
          </w:rPr>
        </w:r>
        <w:r w:rsidR="00267F1D">
          <w:rPr>
            <w:noProof/>
            <w:webHidden/>
          </w:rPr>
          <w:fldChar w:fldCharType="separate"/>
        </w:r>
        <w:r w:rsidR="00D03680">
          <w:rPr>
            <w:noProof/>
            <w:webHidden/>
          </w:rPr>
          <w:t>175</w:t>
        </w:r>
        <w:r w:rsidR="00267F1D">
          <w:rPr>
            <w:noProof/>
            <w:webHidden/>
          </w:rPr>
          <w:fldChar w:fldCharType="end"/>
        </w:r>
      </w:hyperlink>
    </w:p>
    <w:p w14:paraId="71FEA911" w14:textId="5CC93F5B"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14" w:history="1">
        <w:r w:rsidR="00267F1D" w:rsidRPr="00374D9D">
          <w:rPr>
            <w:rStyle w:val="Hyperlink"/>
            <w:noProof/>
          </w:rPr>
          <w:t>Table 39 - Trends in three-year coverage by ethnicity (women screened in the previous three years, as a percentage of the hysterectomy-adjusted female population)</w:t>
        </w:r>
        <w:r w:rsidR="00267F1D">
          <w:rPr>
            <w:noProof/>
            <w:webHidden/>
          </w:rPr>
          <w:tab/>
        </w:r>
        <w:r w:rsidR="00267F1D">
          <w:rPr>
            <w:noProof/>
            <w:webHidden/>
          </w:rPr>
          <w:fldChar w:fldCharType="begin"/>
        </w:r>
        <w:r w:rsidR="00267F1D">
          <w:rPr>
            <w:noProof/>
            <w:webHidden/>
          </w:rPr>
          <w:instrText xml:space="preserve"> PAGEREF _Toc68606714 \h </w:instrText>
        </w:r>
        <w:r w:rsidR="00267F1D">
          <w:rPr>
            <w:noProof/>
            <w:webHidden/>
          </w:rPr>
        </w:r>
        <w:r w:rsidR="00267F1D">
          <w:rPr>
            <w:noProof/>
            <w:webHidden/>
          </w:rPr>
          <w:fldChar w:fldCharType="separate"/>
        </w:r>
        <w:r w:rsidR="00D03680">
          <w:rPr>
            <w:noProof/>
            <w:webHidden/>
          </w:rPr>
          <w:t>176</w:t>
        </w:r>
        <w:r w:rsidR="00267F1D">
          <w:rPr>
            <w:noProof/>
            <w:webHidden/>
          </w:rPr>
          <w:fldChar w:fldCharType="end"/>
        </w:r>
      </w:hyperlink>
    </w:p>
    <w:p w14:paraId="51A8EFF4" w14:textId="54C69DAB"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15" w:history="1">
        <w:r w:rsidR="00267F1D" w:rsidRPr="00374D9D">
          <w:rPr>
            <w:rStyle w:val="Hyperlink"/>
            <w:noProof/>
          </w:rPr>
          <w:t>Table 40 - Age distribution of first screening events for period 1 January – 30 June 2019</w:t>
        </w:r>
        <w:r w:rsidR="00267F1D">
          <w:rPr>
            <w:noProof/>
            <w:webHidden/>
          </w:rPr>
          <w:tab/>
        </w:r>
        <w:r w:rsidR="00267F1D">
          <w:rPr>
            <w:noProof/>
            <w:webHidden/>
          </w:rPr>
          <w:fldChar w:fldCharType="begin"/>
        </w:r>
        <w:r w:rsidR="00267F1D">
          <w:rPr>
            <w:noProof/>
            <w:webHidden/>
          </w:rPr>
          <w:instrText xml:space="preserve"> PAGEREF _Toc68606715 \h </w:instrText>
        </w:r>
        <w:r w:rsidR="00267F1D">
          <w:rPr>
            <w:noProof/>
            <w:webHidden/>
          </w:rPr>
        </w:r>
        <w:r w:rsidR="00267F1D">
          <w:rPr>
            <w:noProof/>
            <w:webHidden/>
          </w:rPr>
          <w:fldChar w:fldCharType="separate"/>
        </w:r>
        <w:r w:rsidR="00D03680">
          <w:rPr>
            <w:noProof/>
            <w:webHidden/>
          </w:rPr>
          <w:t>177</w:t>
        </w:r>
        <w:r w:rsidR="00267F1D">
          <w:rPr>
            <w:noProof/>
            <w:webHidden/>
          </w:rPr>
          <w:fldChar w:fldCharType="end"/>
        </w:r>
      </w:hyperlink>
    </w:p>
    <w:p w14:paraId="590A4A5E" w14:textId="04CD9418"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16" w:history="1">
        <w:r w:rsidR="00267F1D" w:rsidRPr="00374D9D">
          <w:rPr>
            <w:rStyle w:val="Hyperlink"/>
            <w:noProof/>
          </w:rPr>
          <w:t>Table 41 - Women (ages 20-69 years) with first screening events as a proportion of total number of women with screening events 1 January – 30 June 2019</w:t>
        </w:r>
        <w:r w:rsidR="00267F1D">
          <w:rPr>
            <w:noProof/>
            <w:webHidden/>
          </w:rPr>
          <w:tab/>
        </w:r>
        <w:r w:rsidR="00267F1D">
          <w:rPr>
            <w:noProof/>
            <w:webHidden/>
          </w:rPr>
          <w:fldChar w:fldCharType="begin"/>
        </w:r>
        <w:r w:rsidR="00267F1D">
          <w:rPr>
            <w:noProof/>
            <w:webHidden/>
          </w:rPr>
          <w:instrText xml:space="preserve"> PAGEREF _Toc68606716 \h </w:instrText>
        </w:r>
        <w:r w:rsidR="00267F1D">
          <w:rPr>
            <w:noProof/>
            <w:webHidden/>
          </w:rPr>
        </w:r>
        <w:r w:rsidR="00267F1D">
          <w:rPr>
            <w:noProof/>
            <w:webHidden/>
          </w:rPr>
          <w:fldChar w:fldCharType="separate"/>
        </w:r>
        <w:r w:rsidR="00D03680">
          <w:rPr>
            <w:noProof/>
            <w:webHidden/>
          </w:rPr>
          <w:t>177</w:t>
        </w:r>
        <w:r w:rsidR="00267F1D">
          <w:rPr>
            <w:noProof/>
            <w:webHidden/>
          </w:rPr>
          <w:fldChar w:fldCharType="end"/>
        </w:r>
      </w:hyperlink>
    </w:p>
    <w:p w14:paraId="7AD3D31C" w14:textId="5093BB41"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17" w:history="1">
        <w:r w:rsidR="00267F1D" w:rsidRPr="00374D9D">
          <w:rPr>
            <w:rStyle w:val="Hyperlink"/>
            <w:noProof/>
          </w:rPr>
          <w:t>Table 42 - Women (aged 20-69 years) with first screening events as a proportion of i) total number of women with screening events, and ii) eligible women, by DHB, for period 1 January – 30 June 2019</w:t>
        </w:r>
        <w:r w:rsidR="00267F1D">
          <w:rPr>
            <w:noProof/>
            <w:webHidden/>
          </w:rPr>
          <w:tab/>
        </w:r>
        <w:r w:rsidR="00267F1D">
          <w:rPr>
            <w:noProof/>
            <w:webHidden/>
          </w:rPr>
          <w:fldChar w:fldCharType="begin"/>
        </w:r>
        <w:r w:rsidR="00267F1D">
          <w:rPr>
            <w:noProof/>
            <w:webHidden/>
          </w:rPr>
          <w:instrText xml:space="preserve"> PAGEREF _Toc68606717 \h </w:instrText>
        </w:r>
        <w:r w:rsidR="00267F1D">
          <w:rPr>
            <w:noProof/>
            <w:webHidden/>
          </w:rPr>
        </w:r>
        <w:r w:rsidR="00267F1D">
          <w:rPr>
            <w:noProof/>
            <w:webHidden/>
          </w:rPr>
          <w:fldChar w:fldCharType="separate"/>
        </w:r>
        <w:r w:rsidR="00D03680">
          <w:rPr>
            <w:noProof/>
            <w:webHidden/>
          </w:rPr>
          <w:t>179</w:t>
        </w:r>
        <w:r w:rsidR="00267F1D">
          <w:rPr>
            <w:noProof/>
            <w:webHidden/>
          </w:rPr>
          <w:fldChar w:fldCharType="end"/>
        </w:r>
      </w:hyperlink>
    </w:p>
    <w:p w14:paraId="2B56C6A5" w14:textId="256B3198"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18" w:history="1">
        <w:r w:rsidR="00267F1D" w:rsidRPr="00374D9D">
          <w:rPr>
            <w:rStyle w:val="Hyperlink"/>
            <w:noProof/>
          </w:rPr>
          <w:t>Table 43 - Women (ages 20-69 years) with first screening events as a proportion of i) total number of women with screening events, and ii) eligible women, by ethnicity, for period 1 January – 30 June 2019</w:t>
        </w:r>
        <w:r w:rsidR="00267F1D">
          <w:rPr>
            <w:noProof/>
            <w:webHidden/>
          </w:rPr>
          <w:tab/>
        </w:r>
        <w:r w:rsidR="00267F1D">
          <w:rPr>
            <w:noProof/>
            <w:webHidden/>
          </w:rPr>
          <w:fldChar w:fldCharType="begin"/>
        </w:r>
        <w:r w:rsidR="00267F1D">
          <w:rPr>
            <w:noProof/>
            <w:webHidden/>
          </w:rPr>
          <w:instrText xml:space="preserve"> PAGEREF _Toc68606718 \h </w:instrText>
        </w:r>
        <w:r w:rsidR="00267F1D">
          <w:rPr>
            <w:noProof/>
            <w:webHidden/>
          </w:rPr>
        </w:r>
        <w:r w:rsidR="00267F1D">
          <w:rPr>
            <w:noProof/>
            <w:webHidden/>
          </w:rPr>
          <w:fldChar w:fldCharType="separate"/>
        </w:r>
        <w:r w:rsidR="00D03680">
          <w:rPr>
            <w:noProof/>
            <w:webHidden/>
          </w:rPr>
          <w:t>179</w:t>
        </w:r>
        <w:r w:rsidR="00267F1D">
          <w:rPr>
            <w:noProof/>
            <w:webHidden/>
          </w:rPr>
          <w:fldChar w:fldCharType="end"/>
        </w:r>
      </w:hyperlink>
    </w:p>
    <w:p w14:paraId="3B0F69F4" w14:textId="4F074321"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19" w:history="1">
        <w:r w:rsidR="00267F1D" w:rsidRPr="00374D9D">
          <w:rPr>
            <w:rStyle w:val="Hyperlink"/>
            <w:noProof/>
          </w:rPr>
          <w:t>Table 44 - Median age of women with a first screening event, by ethnicity, for period</w:t>
        </w:r>
        <w:r w:rsidR="00267F1D">
          <w:rPr>
            <w:noProof/>
            <w:webHidden/>
          </w:rPr>
          <w:tab/>
        </w:r>
        <w:r w:rsidR="00267F1D">
          <w:rPr>
            <w:noProof/>
            <w:webHidden/>
          </w:rPr>
          <w:fldChar w:fldCharType="begin"/>
        </w:r>
        <w:r w:rsidR="00267F1D">
          <w:rPr>
            <w:noProof/>
            <w:webHidden/>
          </w:rPr>
          <w:instrText xml:space="preserve"> PAGEREF _Toc68606719 \h </w:instrText>
        </w:r>
        <w:r w:rsidR="00267F1D">
          <w:rPr>
            <w:noProof/>
            <w:webHidden/>
          </w:rPr>
        </w:r>
        <w:r w:rsidR="00267F1D">
          <w:rPr>
            <w:noProof/>
            <w:webHidden/>
          </w:rPr>
          <w:fldChar w:fldCharType="separate"/>
        </w:r>
        <w:r w:rsidR="00D03680">
          <w:rPr>
            <w:noProof/>
            <w:webHidden/>
          </w:rPr>
          <w:t>180</w:t>
        </w:r>
        <w:r w:rsidR="00267F1D">
          <w:rPr>
            <w:noProof/>
            <w:webHidden/>
          </w:rPr>
          <w:fldChar w:fldCharType="end"/>
        </w:r>
      </w:hyperlink>
    </w:p>
    <w:p w14:paraId="59609074" w14:textId="79F8BBCE"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20" w:history="1">
        <w:r w:rsidR="00267F1D" w:rsidRPr="00374D9D">
          <w:rPr>
            <w:rStyle w:val="Hyperlink"/>
            <w:noProof/>
          </w:rPr>
          <w:t>Table 45 - Number of women who withdrew from the NCSP Register 1 January – 30 June 2019 by ethnicity, and proportion of women who were enrolled at the start of the monitoring period who withdrew</w:t>
        </w:r>
        <w:r w:rsidR="00267F1D">
          <w:rPr>
            <w:noProof/>
            <w:webHidden/>
          </w:rPr>
          <w:tab/>
        </w:r>
        <w:r w:rsidR="00267F1D">
          <w:rPr>
            <w:noProof/>
            <w:webHidden/>
          </w:rPr>
          <w:fldChar w:fldCharType="begin"/>
        </w:r>
        <w:r w:rsidR="00267F1D">
          <w:rPr>
            <w:noProof/>
            <w:webHidden/>
          </w:rPr>
          <w:instrText xml:space="preserve"> PAGEREF _Toc68606720 \h </w:instrText>
        </w:r>
        <w:r w:rsidR="00267F1D">
          <w:rPr>
            <w:noProof/>
            <w:webHidden/>
          </w:rPr>
        </w:r>
        <w:r w:rsidR="00267F1D">
          <w:rPr>
            <w:noProof/>
            <w:webHidden/>
          </w:rPr>
          <w:fldChar w:fldCharType="separate"/>
        </w:r>
        <w:r w:rsidR="00D03680">
          <w:rPr>
            <w:noProof/>
            <w:webHidden/>
          </w:rPr>
          <w:t>181</w:t>
        </w:r>
        <w:r w:rsidR="00267F1D">
          <w:rPr>
            <w:noProof/>
            <w:webHidden/>
          </w:rPr>
          <w:fldChar w:fldCharType="end"/>
        </w:r>
      </w:hyperlink>
    </w:p>
    <w:p w14:paraId="689291AC" w14:textId="69BF9860"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21" w:history="1">
        <w:r w:rsidR="00267F1D" w:rsidRPr="00374D9D">
          <w:rPr>
            <w:rStyle w:val="Hyperlink"/>
            <w:noProof/>
          </w:rPr>
          <w:t>Table 46 - Number of women (aged 20-69 years) who withdrew from the NCSP 1 January – 30 June 2019 by age, and proportion of women who were enrolled at the start of the monitoring period who withdrew</w:t>
        </w:r>
        <w:r w:rsidR="00267F1D">
          <w:rPr>
            <w:noProof/>
            <w:webHidden/>
          </w:rPr>
          <w:tab/>
        </w:r>
        <w:r w:rsidR="00267F1D">
          <w:rPr>
            <w:noProof/>
            <w:webHidden/>
          </w:rPr>
          <w:fldChar w:fldCharType="begin"/>
        </w:r>
        <w:r w:rsidR="00267F1D">
          <w:rPr>
            <w:noProof/>
            <w:webHidden/>
          </w:rPr>
          <w:instrText xml:space="preserve"> PAGEREF _Toc68606721 \h </w:instrText>
        </w:r>
        <w:r w:rsidR="00267F1D">
          <w:rPr>
            <w:noProof/>
            <w:webHidden/>
          </w:rPr>
        </w:r>
        <w:r w:rsidR="00267F1D">
          <w:rPr>
            <w:noProof/>
            <w:webHidden/>
          </w:rPr>
          <w:fldChar w:fldCharType="separate"/>
        </w:r>
        <w:r w:rsidR="00D03680">
          <w:rPr>
            <w:noProof/>
            <w:webHidden/>
          </w:rPr>
          <w:t>181</w:t>
        </w:r>
        <w:r w:rsidR="00267F1D">
          <w:rPr>
            <w:noProof/>
            <w:webHidden/>
          </w:rPr>
          <w:fldChar w:fldCharType="end"/>
        </w:r>
      </w:hyperlink>
    </w:p>
    <w:p w14:paraId="59EB6407" w14:textId="65AED334"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22" w:history="1">
        <w:r w:rsidR="00267F1D" w:rsidRPr="00374D9D">
          <w:rPr>
            <w:rStyle w:val="Hyperlink"/>
            <w:noProof/>
          </w:rPr>
          <w:t>Table 47 - Early re-screening by DHB</w:t>
        </w:r>
        <w:r w:rsidR="00267F1D">
          <w:rPr>
            <w:noProof/>
            <w:webHidden/>
          </w:rPr>
          <w:tab/>
        </w:r>
        <w:r w:rsidR="00267F1D">
          <w:rPr>
            <w:noProof/>
            <w:webHidden/>
          </w:rPr>
          <w:fldChar w:fldCharType="begin"/>
        </w:r>
        <w:r w:rsidR="00267F1D">
          <w:rPr>
            <w:noProof/>
            <w:webHidden/>
          </w:rPr>
          <w:instrText xml:space="preserve"> PAGEREF _Toc68606722 \h </w:instrText>
        </w:r>
        <w:r w:rsidR="00267F1D">
          <w:rPr>
            <w:noProof/>
            <w:webHidden/>
          </w:rPr>
        </w:r>
        <w:r w:rsidR="00267F1D">
          <w:rPr>
            <w:noProof/>
            <w:webHidden/>
          </w:rPr>
          <w:fldChar w:fldCharType="separate"/>
        </w:r>
        <w:r w:rsidR="00D03680">
          <w:rPr>
            <w:noProof/>
            <w:webHidden/>
          </w:rPr>
          <w:t>182</w:t>
        </w:r>
        <w:r w:rsidR="00267F1D">
          <w:rPr>
            <w:noProof/>
            <w:webHidden/>
          </w:rPr>
          <w:fldChar w:fldCharType="end"/>
        </w:r>
      </w:hyperlink>
    </w:p>
    <w:p w14:paraId="366933A4" w14:textId="5CC514A6"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23" w:history="1">
        <w:r w:rsidR="00267F1D" w:rsidRPr="00374D9D">
          <w:rPr>
            <w:rStyle w:val="Hyperlink"/>
            <w:noProof/>
          </w:rPr>
          <w:t>Table 48 - Early re-screening by five-year age group</w:t>
        </w:r>
        <w:r w:rsidR="00267F1D">
          <w:rPr>
            <w:noProof/>
            <w:webHidden/>
          </w:rPr>
          <w:tab/>
        </w:r>
        <w:r w:rsidR="00267F1D">
          <w:rPr>
            <w:noProof/>
            <w:webHidden/>
          </w:rPr>
          <w:fldChar w:fldCharType="begin"/>
        </w:r>
        <w:r w:rsidR="00267F1D">
          <w:rPr>
            <w:noProof/>
            <w:webHidden/>
          </w:rPr>
          <w:instrText xml:space="preserve"> PAGEREF _Toc68606723 \h </w:instrText>
        </w:r>
        <w:r w:rsidR="00267F1D">
          <w:rPr>
            <w:noProof/>
            <w:webHidden/>
          </w:rPr>
        </w:r>
        <w:r w:rsidR="00267F1D">
          <w:rPr>
            <w:noProof/>
            <w:webHidden/>
          </w:rPr>
          <w:fldChar w:fldCharType="separate"/>
        </w:r>
        <w:r w:rsidR="00D03680">
          <w:rPr>
            <w:noProof/>
            <w:webHidden/>
          </w:rPr>
          <w:t>182</w:t>
        </w:r>
        <w:r w:rsidR="00267F1D">
          <w:rPr>
            <w:noProof/>
            <w:webHidden/>
          </w:rPr>
          <w:fldChar w:fldCharType="end"/>
        </w:r>
      </w:hyperlink>
    </w:p>
    <w:p w14:paraId="7CEEDEE9" w14:textId="550E95AA"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24" w:history="1">
        <w:r w:rsidR="00267F1D" w:rsidRPr="00374D9D">
          <w:rPr>
            <w:rStyle w:val="Hyperlink"/>
            <w:noProof/>
          </w:rPr>
          <w:t>Table 49 - Early re-screening by ethnicity</w:t>
        </w:r>
        <w:r w:rsidR="00267F1D">
          <w:rPr>
            <w:noProof/>
            <w:webHidden/>
          </w:rPr>
          <w:tab/>
        </w:r>
        <w:r w:rsidR="00267F1D">
          <w:rPr>
            <w:noProof/>
            <w:webHidden/>
          </w:rPr>
          <w:fldChar w:fldCharType="begin"/>
        </w:r>
        <w:r w:rsidR="00267F1D">
          <w:rPr>
            <w:noProof/>
            <w:webHidden/>
          </w:rPr>
          <w:instrText xml:space="preserve"> PAGEREF _Toc68606724 \h </w:instrText>
        </w:r>
        <w:r w:rsidR="00267F1D">
          <w:rPr>
            <w:noProof/>
            <w:webHidden/>
          </w:rPr>
        </w:r>
        <w:r w:rsidR="00267F1D">
          <w:rPr>
            <w:noProof/>
            <w:webHidden/>
          </w:rPr>
          <w:fldChar w:fldCharType="separate"/>
        </w:r>
        <w:r w:rsidR="00D03680">
          <w:rPr>
            <w:noProof/>
            <w:webHidden/>
          </w:rPr>
          <w:t>183</w:t>
        </w:r>
        <w:r w:rsidR="00267F1D">
          <w:rPr>
            <w:noProof/>
            <w:webHidden/>
          </w:rPr>
          <w:fldChar w:fldCharType="end"/>
        </w:r>
      </w:hyperlink>
    </w:p>
    <w:p w14:paraId="72EA83A8" w14:textId="5EC7AF69"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25" w:history="1">
        <w:r w:rsidR="00267F1D" w:rsidRPr="00374D9D">
          <w:rPr>
            <w:rStyle w:val="Hyperlink"/>
            <w:noProof/>
          </w:rPr>
          <w:t>Table 50 - Age-standardised percentage of satisfactory cytology samples reported as HSIL, by laboratory</w:t>
        </w:r>
        <w:r w:rsidR="00267F1D">
          <w:rPr>
            <w:noProof/>
            <w:webHidden/>
          </w:rPr>
          <w:tab/>
        </w:r>
        <w:r w:rsidR="00267F1D">
          <w:rPr>
            <w:noProof/>
            <w:webHidden/>
          </w:rPr>
          <w:fldChar w:fldCharType="begin"/>
        </w:r>
        <w:r w:rsidR="00267F1D">
          <w:rPr>
            <w:noProof/>
            <w:webHidden/>
          </w:rPr>
          <w:instrText xml:space="preserve"> PAGEREF _Toc68606725 \h </w:instrText>
        </w:r>
        <w:r w:rsidR="00267F1D">
          <w:rPr>
            <w:noProof/>
            <w:webHidden/>
          </w:rPr>
        </w:r>
        <w:r w:rsidR="00267F1D">
          <w:rPr>
            <w:noProof/>
            <w:webHidden/>
          </w:rPr>
          <w:fldChar w:fldCharType="separate"/>
        </w:r>
        <w:r w:rsidR="00D03680">
          <w:rPr>
            <w:noProof/>
            <w:webHidden/>
          </w:rPr>
          <w:t>184</w:t>
        </w:r>
        <w:r w:rsidR="00267F1D">
          <w:rPr>
            <w:noProof/>
            <w:webHidden/>
          </w:rPr>
          <w:fldChar w:fldCharType="end"/>
        </w:r>
      </w:hyperlink>
    </w:p>
    <w:p w14:paraId="29C9BD58" w14:textId="1B2C9788"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26" w:history="1">
        <w:r w:rsidR="00267F1D" w:rsidRPr="00374D9D">
          <w:rPr>
            <w:rStyle w:val="Hyperlink"/>
            <w:noProof/>
          </w:rPr>
          <w:t>Table 51 - Positive predictive value of a report of HSIL + SC cytology by laboratory</w:t>
        </w:r>
        <w:r w:rsidR="00267F1D">
          <w:rPr>
            <w:noProof/>
            <w:webHidden/>
          </w:rPr>
          <w:tab/>
        </w:r>
        <w:r w:rsidR="00267F1D">
          <w:rPr>
            <w:noProof/>
            <w:webHidden/>
          </w:rPr>
          <w:fldChar w:fldCharType="begin"/>
        </w:r>
        <w:r w:rsidR="00267F1D">
          <w:rPr>
            <w:noProof/>
            <w:webHidden/>
          </w:rPr>
          <w:instrText xml:space="preserve"> PAGEREF _Toc68606726 \h </w:instrText>
        </w:r>
        <w:r w:rsidR="00267F1D">
          <w:rPr>
            <w:noProof/>
            <w:webHidden/>
          </w:rPr>
        </w:r>
        <w:r w:rsidR="00267F1D">
          <w:rPr>
            <w:noProof/>
            <w:webHidden/>
          </w:rPr>
          <w:fldChar w:fldCharType="separate"/>
        </w:r>
        <w:r w:rsidR="00D03680">
          <w:rPr>
            <w:noProof/>
            <w:webHidden/>
          </w:rPr>
          <w:t>185</w:t>
        </w:r>
        <w:r w:rsidR="00267F1D">
          <w:rPr>
            <w:noProof/>
            <w:webHidden/>
          </w:rPr>
          <w:fldChar w:fldCharType="end"/>
        </w:r>
      </w:hyperlink>
    </w:p>
    <w:p w14:paraId="3B718F71" w14:textId="4B29B172"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27" w:history="1">
        <w:r w:rsidR="00267F1D" w:rsidRPr="00374D9D">
          <w:rPr>
            <w:rStyle w:val="Hyperlink"/>
            <w:noProof/>
          </w:rPr>
          <w:t>Table 52 - Positive predictive value of a report of ASC-H cytology by laboratory</w:t>
        </w:r>
        <w:r w:rsidR="00267F1D">
          <w:rPr>
            <w:noProof/>
            <w:webHidden/>
          </w:rPr>
          <w:tab/>
        </w:r>
        <w:r w:rsidR="00267F1D">
          <w:rPr>
            <w:noProof/>
            <w:webHidden/>
          </w:rPr>
          <w:fldChar w:fldCharType="begin"/>
        </w:r>
        <w:r w:rsidR="00267F1D">
          <w:rPr>
            <w:noProof/>
            <w:webHidden/>
          </w:rPr>
          <w:instrText xml:space="preserve"> PAGEREF _Toc68606727 \h </w:instrText>
        </w:r>
        <w:r w:rsidR="00267F1D">
          <w:rPr>
            <w:noProof/>
            <w:webHidden/>
          </w:rPr>
        </w:r>
        <w:r w:rsidR="00267F1D">
          <w:rPr>
            <w:noProof/>
            <w:webHidden/>
          </w:rPr>
          <w:fldChar w:fldCharType="separate"/>
        </w:r>
        <w:r w:rsidR="00D03680">
          <w:rPr>
            <w:noProof/>
            <w:webHidden/>
          </w:rPr>
          <w:t>185</w:t>
        </w:r>
        <w:r w:rsidR="00267F1D">
          <w:rPr>
            <w:noProof/>
            <w:webHidden/>
          </w:rPr>
          <w:fldChar w:fldCharType="end"/>
        </w:r>
      </w:hyperlink>
    </w:p>
    <w:p w14:paraId="0E98BDEB" w14:textId="3E83762F"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28" w:history="1">
        <w:r w:rsidR="00267F1D" w:rsidRPr="00374D9D">
          <w:rPr>
            <w:rStyle w:val="Hyperlink"/>
            <w:noProof/>
          </w:rPr>
          <w:t>Table 53 - Positive predictive value of a report of ASC-H + HSIL + SC cytology by laboratory</w:t>
        </w:r>
        <w:r w:rsidR="00267F1D">
          <w:rPr>
            <w:noProof/>
            <w:webHidden/>
          </w:rPr>
          <w:tab/>
        </w:r>
        <w:r w:rsidR="00267F1D">
          <w:rPr>
            <w:noProof/>
            <w:webHidden/>
          </w:rPr>
          <w:fldChar w:fldCharType="begin"/>
        </w:r>
        <w:r w:rsidR="00267F1D">
          <w:rPr>
            <w:noProof/>
            <w:webHidden/>
          </w:rPr>
          <w:instrText xml:space="preserve"> PAGEREF _Toc68606728 \h </w:instrText>
        </w:r>
        <w:r w:rsidR="00267F1D">
          <w:rPr>
            <w:noProof/>
            <w:webHidden/>
          </w:rPr>
        </w:r>
        <w:r w:rsidR="00267F1D">
          <w:rPr>
            <w:noProof/>
            <w:webHidden/>
          </w:rPr>
          <w:fldChar w:fldCharType="separate"/>
        </w:r>
        <w:r w:rsidR="00D03680">
          <w:rPr>
            <w:noProof/>
            <w:webHidden/>
          </w:rPr>
          <w:t>186</w:t>
        </w:r>
        <w:r w:rsidR="00267F1D">
          <w:rPr>
            <w:noProof/>
            <w:webHidden/>
          </w:rPr>
          <w:fldChar w:fldCharType="end"/>
        </w:r>
      </w:hyperlink>
    </w:p>
    <w:p w14:paraId="14BA8803" w14:textId="148006B2"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29" w:history="1">
        <w:r w:rsidR="00267F1D" w:rsidRPr="00374D9D">
          <w:rPr>
            <w:rStyle w:val="Hyperlink"/>
            <w:noProof/>
          </w:rPr>
          <w:t>Table 54 - Rate of women with CIN 2/3 per 1,000 women screened, by age and ethnicity and for NZ overall, 1 January – 30 June 2019</w:t>
        </w:r>
        <w:r w:rsidR="00267F1D">
          <w:rPr>
            <w:noProof/>
            <w:webHidden/>
          </w:rPr>
          <w:tab/>
        </w:r>
        <w:r w:rsidR="00267F1D">
          <w:rPr>
            <w:noProof/>
            <w:webHidden/>
          </w:rPr>
          <w:fldChar w:fldCharType="begin"/>
        </w:r>
        <w:r w:rsidR="00267F1D">
          <w:rPr>
            <w:noProof/>
            <w:webHidden/>
          </w:rPr>
          <w:instrText xml:space="preserve"> PAGEREF _Toc68606729 \h </w:instrText>
        </w:r>
        <w:r w:rsidR="00267F1D">
          <w:rPr>
            <w:noProof/>
            <w:webHidden/>
          </w:rPr>
        </w:r>
        <w:r w:rsidR="00267F1D">
          <w:rPr>
            <w:noProof/>
            <w:webHidden/>
          </w:rPr>
          <w:fldChar w:fldCharType="separate"/>
        </w:r>
        <w:r w:rsidR="00D03680">
          <w:rPr>
            <w:noProof/>
            <w:webHidden/>
          </w:rPr>
          <w:t>187</w:t>
        </w:r>
        <w:r w:rsidR="00267F1D">
          <w:rPr>
            <w:noProof/>
            <w:webHidden/>
          </w:rPr>
          <w:fldChar w:fldCharType="end"/>
        </w:r>
      </w:hyperlink>
    </w:p>
    <w:p w14:paraId="530091F0" w14:textId="6BC01CA3"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30" w:history="1">
        <w:r w:rsidR="00267F1D" w:rsidRPr="00374D9D">
          <w:rPr>
            <w:rStyle w:val="Hyperlink"/>
            <w:noProof/>
          </w:rPr>
          <w:t>Table 55 - Rate of women, per 1,000 women screened, with CIN 2/3 histology, by age and ethnicity, July-Dec 2007 to Jan-Jun 2019</w:t>
        </w:r>
        <w:r w:rsidR="00267F1D">
          <w:rPr>
            <w:noProof/>
            <w:webHidden/>
          </w:rPr>
          <w:tab/>
        </w:r>
        <w:r w:rsidR="00267F1D">
          <w:rPr>
            <w:noProof/>
            <w:webHidden/>
          </w:rPr>
          <w:fldChar w:fldCharType="begin"/>
        </w:r>
        <w:r w:rsidR="00267F1D">
          <w:rPr>
            <w:noProof/>
            <w:webHidden/>
          </w:rPr>
          <w:instrText xml:space="preserve"> PAGEREF _Toc68606730 \h </w:instrText>
        </w:r>
        <w:r w:rsidR="00267F1D">
          <w:rPr>
            <w:noProof/>
            <w:webHidden/>
          </w:rPr>
        </w:r>
        <w:r w:rsidR="00267F1D">
          <w:rPr>
            <w:noProof/>
            <w:webHidden/>
          </w:rPr>
          <w:fldChar w:fldCharType="separate"/>
        </w:r>
        <w:r w:rsidR="00D03680">
          <w:rPr>
            <w:noProof/>
            <w:webHidden/>
          </w:rPr>
          <w:t>188</w:t>
        </w:r>
        <w:r w:rsidR="00267F1D">
          <w:rPr>
            <w:noProof/>
            <w:webHidden/>
          </w:rPr>
          <w:fldChar w:fldCharType="end"/>
        </w:r>
      </w:hyperlink>
    </w:p>
    <w:p w14:paraId="57EB7C87" w14:textId="588DADCE"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31" w:history="1">
        <w:r w:rsidR="00267F1D" w:rsidRPr="00374D9D">
          <w:rPr>
            <w:rStyle w:val="Hyperlink"/>
            <w:noProof/>
          </w:rPr>
          <w:t>Table 56 - Number of women screened, by age and ethnicity, July-Dec 2007 to Jan-Jun 2019</w:t>
        </w:r>
        <w:r w:rsidR="00267F1D">
          <w:rPr>
            <w:noProof/>
            <w:webHidden/>
          </w:rPr>
          <w:tab/>
        </w:r>
        <w:r w:rsidR="00267F1D">
          <w:rPr>
            <w:noProof/>
            <w:webHidden/>
          </w:rPr>
          <w:fldChar w:fldCharType="begin"/>
        </w:r>
        <w:r w:rsidR="00267F1D">
          <w:rPr>
            <w:noProof/>
            <w:webHidden/>
          </w:rPr>
          <w:instrText xml:space="preserve"> PAGEREF _Toc68606731 \h </w:instrText>
        </w:r>
        <w:r w:rsidR="00267F1D">
          <w:rPr>
            <w:noProof/>
            <w:webHidden/>
          </w:rPr>
        </w:r>
        <w:r w:rsidR="00267F1D">
          <w:rPr>
            <w:noProof/>
            <w:webHidden/>
          </w:rPr>
          <w:fldChar w:fldCharType="separate"/>
        </w:r>
        <w:r w:rsidR="00D03680">
          <w:rPr>
            <w:noProof/>
            <w:webHidden/>
          </w:rPr>
          <w:t>190</w:t>
        </w:r>
        <w:r w:rsidR="00267F1D">
          <w:rPr>
            <w:noProof/>
            <w:webHidden/>
          </w:rPr>
          <w:fldChar w:fldCharType="end"/>
        </w:r>
      </w:hyperlink>
    </w:p>
    <w:p w14:paraId="001526CE" w14:textId="2E229F6C"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32" w:history="1">
        <w:r w:rsidR="00267F1D" w:rsidRPr="00374D9D">
          <w:rPr>
            <w:rStyle w:val="Hyperlink"/>
            <w:noProof/>
          </w:rPr>
          <w:t>Table 57 - Timeliness of cytology reporting by laboratory, 1 January – 30 June 2019</w:t>
        </w:r>
        <w:r w:rsidR="00267F1D">
          <w:rPr>
            <w:noProof/>
            <w:webHidden/>
          </w:rPr>
          <w:tab/>
        </w:r>
        <w:r w:rsidR="00267F1D">
          <w:rPr>
            <w:noProof/>
            <w:webHidden/>
          </w:rPr>
          <w:fldChar w:fldCharType="begin"/>
        </w:r>
        <w:r w:rsidR="00267F1D">
          <w:rPr>
            <w:noProof/>
            <w:webHidden/>
          </w:rPr>
          <w:instrText xml:space="preserve"> PAGEREF _Toc68606732 \h </w:instrText>
        </w:r>
        <w:r w:rsidR="00267F1D">
          <w:rPr>
            <w:noProof/>
            <w:webHidden/>
          </w:rPr>
        </w:r>
        <w:r w:rsidR="00267F1D">
          <w:rPr>
            <w:noProof/>
            <w:webHidden/>
          </w:rPr>
          <w:fldChar w:fldCharType="separate"/>
        </w:r>
        <w:r w:rsidR="00D03680">
          <w:rPr>
            <w:noProof/>
            <w:webHidden/>
          </w:rPr>
          <w:t>192</w:t>
        </w:r>
        <w:r w:rsidR="00267F1D">
          <w:rPr>
            <w:noProof/>
            <w:webHidden/>
          </w:rPr>
          <w:fldChar w:fldCharType="end"/>
        </w:r>
      </w:hyperlink>
    </w:p>
    <w:p w14:paraId="467E658E" w14:textId="29D21120"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33" w:history="1">
        <w:r w:rsidR="00267F1D" w:rsidRPr="00374D9D">
          <w:rPr>
            <w:rStyle w:val="Hyperlink"/>
            <w:noProof/>
          </w:rPr>
          <w:t>Table 58 - Timeliness of histology reporting by laboratory, 1 January – 30 June 2019</w:t>
        </w:r>
        <w:r w:rsidR="00267F1D">
          <w:rPr>
            <w:noProof/>
            <w:webHidden/>
          </w:rPr>
          <w:tab/>
        </w:r>
        <w:r w:rsidR="00267F1D">
          <w:rPr>
            <w:noProof/>
            <w:webHidden/>
          </w:rPr>
          <w:fldChar w:fldCharType="begin"/>
        </w:r>
        <w:r w:rsidR="00267F1D">
          <w:rPr>
            <w:noProof/>
            <w:webHidden/>
          </w:rPr>
          <w:instrText xml:space="preserve"> PAGEREF _Toc68606733 \h </w:instrText>
        </w:r>
        <w:r w:rsidR="00267F1D">
          <w:rPr>
            <w:noProof/>
            <w:webHidden/>
          </w:rPr>
        </w:r>
        <w:r w:rsidR="00267F1D">
          <w:rPr>
            <w:noProof/>
            <w:webHidden/>
          </w:rPr>
          <w:fldChar w:fldCharType="separate"/>
        </w:r>
        <w:r w:rsidR="00D03680">
          <w:rPr>
            <w:noProof/>
            <w:webHidden/>
          </w:rPr>
          <w:t>193</w:t>
        </w:r>
        <w:r w:rsidR="00267F1D">
          <w:rPr>
            <w:noProof/>
            <w:webHidden/>
          </w:rPr>
          <w:fldChar w:fldCharType="end"/>
        </w:r>
      </w:hyperlink>
    </w:p>
    <w:p w14:paraId="7A0AE5AE" w14:textId="26A808C4"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34" w:history="1">
        <w:r w:rsidR="00267F1D" w:rsidRPr="00374D9D">
          <w:rPr>
            <w:rStyle w:val="Hyperlink"/>
            <w:noProof/>
          </w:rPr>
          <w:t>Table 59 - Timeliness of reporting for cytology with associated HPV testing by laboratory, 1 January – 30 June 2019</w:t>
        </w:r>
        <w:r w:rsidR="00267F1D">
          <w:rPr>
            <w:noProof/>
            <w:webHidden/>
          </w:rPr>
          <w:tab/>
        </w:r>
        <w:r w:rsidR="00267F1D">
          <w:rPr>
            <w:noProof/>
            <w:webHidden/>
          </w:rPr>
          <w:fldChar w:fldCharType="begin"/>
        </w:r>
        <w:r w:rsidR="00267F1D">
          <w:rPr>
            <w:noProof/>
            <w:webHidden/>
          </w:rPr>
          <w:instrText xml:space="preserve"> PAGEREF _Toc68606734 \h </w:instrText>
        </w:r>
        <w:r w:rsidR="00267F1D">
          <w:rPr>
            <w:noProof/>
            <w:webHidden/>
          </w:rPr>
        </w:r>
        <w:r w:rsidR="00267F1D">
          <w:rPr>
            <w:noProof/>
            <w:webHidden/>
          </w:rPr>
          <w:fldChar w:fldCharType="separate"/>
        </w:r>
        <w:r w:rsidR="00D03680">
          <w:rPr>
            <w:noProof/>
            <w:webHidden/>
          </w:rPr>
          <w:t>194</w:t>
        </w:r>
        <w:r w:rsidR="00267F1D">
          <w:rPr>
            <w:noProof/>
            <w:webHidden/>
          </w:rPr>
          <w:fldChar w:fldCharType="end"/>
        </w:r>
      </w:hyperlink>
    </w:p>
    <w:p w14:paraId="0F1A3DAC" w14:textId="1933A867"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35" w:history="1">
        <w:r w:rsidR="00267F1D" w:rsidRPr="00374D9D">
          <w:rPr>
            <w:rStyle w:val="Hyperlink"/>
            <w:noProof/>
          </w:rPr>
          <w:t>Table 60 - Women with a histology report within 90 days of a high-grade cytology report, by DHB and age</w:t>
        </w:r>
        <w:r w:rsidR="00267F1D">
          <w:rPr>
            <w:noProof/>
            <w:webHidden/>
          </w:rPr>
          <w:tab/>
        </w:r>
        <w:r w:rsidR="00267F1D">
          <w:rPr>
            <w:noProof/>
            <w:webHidden/>
          </w:rPr>
          <w:fldChar w:fldCharType="begin"/>
        </w:r>
        <w:r w:rsidR="00267F1D">
          <w:rPr>
            <w:noProof/>
            <w:webHidden/>
          </w:rPr>
          <w:instrText xml:space="preserve"> PAGEREF _Toc68606735 \h </w:instrText>
        </w:r>
        <w:r w:rsidR="00267F1D">
          <w:rPr>
            <w:noProof/>
            <w:webHidden/>
          </w:rPr>
        </w:r>
        <w:r w:rsidR="00267F1D">
          <w:rPr>
            <w:noProof/>
            <w:webHidden/>
          </w:rPr>
          <w:fldChar w:fldCharType="separate"/>
        </w:r>
        <w:r w:rsidR="00D03680">
          <w:rPr>
            <w:noProof/>
            <w:webHidden/>
          </w:rPr>
          <w:t>195</w:t>
        </w:r>
        <w:r w:rsidR="00267F1D">
          <w:rPr>
            <w:noProof/>
            <w:webHidden/>
          </w:rPr>
          <w:fldChar w:fldCharType="end"/>
        </w:r>
      </w:hyperlink>
    </w:p>
    <w:p w14:paraId="7CBCB3E4" w14:textId="65CB27B5"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36" w:history="1">
        <w:r w:rsidR="00267F1D" w:rsidRPr="00374D9D">
          <w:rPr>
            <w:rStyle w:val="Hyperlink"/>
            <w:noProof/>
          </w:rPr>
          <w:t>Table 61 - Women with a histology report within 180 days of a high-grade cytology report, by DHB and age</w:t>
        </w:r>
        <w:r w:rsidR="00267F1D">
          <w:rPr>
            <w:noProof/>
            <w:webHidden/>
          </w:rPr>
          <w:tab/>
        </w:r>
        <w:r w:rsidR="00267F1D">
          <w:rPr>
            <w:noProof/>
            <w:webHidden/>
          </w:rPr>
          <w:fldChar w:fldCharType="begin"/>
        </w:r>
        <w:r w:rsidR="00267F1D">
          <w:rPr>
            <w:noProof/>
            <w:webHidden/>
          </w:rPr>
          <w:instrText xml:space="preserve"> PAGEREF _Toc68606736 \h </w:instrText>
        </w:r>
        <w:r w:rsidR="00267F1D">
          <w:rPr>
            <w:noProof/>
            <w:webHidden/>
          </w:rPr>
        </w:r>
        <w:r w:rsidR="00267F1D">
          <w:rPr>
            <w:noProof/>
            <w:webHidden/>
          </w:rPr>
          <w:fldChar w:fldCharType="separate"/>
        </w:r>
        <w:r w:rsidR="00D03680">
          <w:rPr>
            <w:noProof/>
            <w:webHidden/>
          </w:rPr>
          <w:t>196</w:t>
        </w:r>
        <w:r w:rsidR="00267F1D">
          <w:rPr>
            <w:noProof/>
            <w:webHidden/>
          </w:rPr>
          <w:fldChar w:fldCharType="end"/>
        </w:r>
      </w:hyperlink>
    </w:p>
    <w:p w14:paraId="6E4E2BCF" w14:textId="6AF1159C"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37" w:history="1">
        <w:r w:rsidR="00267F1D" w:rsidRPr="00374D9D">
          <w:rPr>
            <w:rStyle w:val="Hyperlink"/>
            <w:noProof/>
          </w:rPr>
          <w:t>Table 62 - Women with high-grade cytology (including cytological suspicion of invasive disease), by DHB</w:t>
        </w:r>
        <w:r w:rsidR="00267F1D">
          <w:rPr>
            <w:noProof/>
            <w:webHidden/>
          </w:rPr>
          <w:tab/>
        </w:r>
        <w:r w:rsidR="00267F1D">
          <w:rPr>
            <w:noProof/>
            <w:webHidden/>
          </w:rPr>
          <w:fldChar w:fldCharType="begin"/>
        </w:r>
        <w:r w:rsidR="00267F1D">
          <w:rPr>
            <w:noProof/>
            <w:webHidden/>
          </w:rPr>
          <w:instrText xml:space="preserve"> PAGEREF _Toc68606737 \h </w:instrText>
        </w:r>
        <w:r w:rsidR="00267F1D">
          <w:rPr>
            <w:noProof/>
            <w:webHidden/>
          </w:rPr>
        </w:r>
        <w:r w:rsidR="00267F1D">
          <w:rPr>
            <w:noProof/>
            <w:webHidden/>
          </w:rPr>
          <w:fldChar w:fldCharType="separate"/>
        </w:r>
        <w:r w:rsidR="00D03680">
          <w:rPr>
            <w:noProof/>
            <w:webHidden/>
          </w:rPr>
          <w:t>197</w:t>
        </w:r>
        <w:r w:rsidR="00267F1D">
          <w:rPr>
            <w:noProof/>
            <w:webHidden/>
          </w:rPr>
          <w:fldChar w:fldCharType="end"/>
        </w:r>
      </w:hyperlink>
    </w:p>
    <w:p w14:paraId="47F39950" w14:textId="7A701723"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38" w:history="1">
        <w:r w:rsidR="00267F1D" w:rsidRPr="00374D9D">
          <w:rPr>
            <w:rStyle w:val="Hyperlink"/>
            <w:noProof/>
          </w:rPr>
          <w:t>Table 63 - Women with a high-grade cytology report (no suspicion of invasive disease), accepted referral and a colposcopy visit within 20 and 40 working days, by ethnicity</w:t>
        </w:r>
        <w:r w:rsidR="00267F1D">
          <w:rPr>
            <w:noProof/>
            <w:webHidden/>
          </w:rPr>
          <w:tab/>
        </w:r>
        <w:r w:rsidR="00267F1D">
          <w:rPr>
            <w:noProof/>
            <w:webHidden/>
          </w:rPr>
          <w:fldChar w:fldCharType="begin"/>
        </w:r>
        <w:r w:rsidR="00267F1D">
          <w:rPr>
            <w:noProof/>
            <w:webHidden/>
          </w:rPr>
          <w:instrText xml:space="preserve"> PAGEREF _Toc68606738 \h </w:instrText>
        </w:r>
        <w:r w:rsidR="00267F1D">
          <w:rPr>
            <w:noProof/>
            <w:webHidden/>
          </w:rPr>
        </w:r>
        <w:r w:rsidR="00267F1D">
          <w:rPr>
            <w:noProof/>
            <w:webHidden/>
          </w:rPr>
          <w:fldChar w:fldCharType="separate"/>
        </w:r>
        <w:r w:rsidR="00D03680">
          <w:rPr>
            <w:noProof/>
            <w:webHidden/>
          </w:rPr>
          <w:t>197</w:t>
        </w:r>
        <w:r w:rsidR="00267F1D">
          <w:rPr>
            <w:noProof/>
            <w:webHidden/>
          </w:rPr>
          <w:fldChar w:fldCharType="end"/>
        </w:r>
      </w:hyperlink>
    </w:p>
    <w:p w14:paraId="674D684E" w14:textId="33ADEAC6"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39" w:history="1">
        <w:r w:rsidR="00267F1D" w:rsidRPr="00374D9D">
          <w:rPr>
            <w:rStyle w:val="Hyperlink"/>
            <w:noProof/>
          </w:rPr>
          <w:t>Table 64 - Women with a high-grade cytology report (no suspicion of invasive disease), accepted referral and a colposcopy visit within 20 and 40 working days, by DHB</w:t>
        </w:r>
        <w:r w:rsidR="00267F1D">
          <w:rPr>
            <w:noProof/>
            <w:webHidden/>
          </w:rPr>
          <w:tab/>
        </w:r>
        <w:r w:rsidR="00267F1D">
          <w:rPr>
            <w:noProof/>
            <w:webHidden/>
          </w:rPr>
          <w:fldChar w:fldCharType="begin"/>
        </w:r>
        <w:r w:rsidR="00267F1D">
          <w:rPr>
            <w:noProof/>
            <w:webHidden/>
          </w:rPr>
          <w:instrText xml:space="preserve"> PAGEREF _Toc68606739 \h </w:instrText>
        </w:r>
        <w:r w:rsidR="00267F1D">
          <w:rPr>
            <w:noProof/>
            <w:webHidden/>
          </w:rPr>
        </w:r>
        <w:r w:rsidR="00267F1D">
          <w:rPr>
            <w:noProof/>
            <w:webHidden/>
          </w:rPr>
          <w:fldChar w:fldCharType="separate"/>
        </w:r>
        <w:r w:rsidR="00D03680">
          <w:rPr>
            <w:noProof/>
            <w:webHidden/>
          </w:rPr>
          <w:t>198</w:t>
        </w:r>
        <w:r w:rsidR="00267F1D">
          <w:rPr>
            <w:noProof/>
            <w:webHidden/>
          </w:rPr>
          <w:fldChar w:fldCharType="end"/>
        </w:r>
      </w:hyperlink>
    </w:p>
    <w:p w14:paraId="1FA754CD" w14:textId="588F8367"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40" w:history="1">
        <w:r w:rsidR="00267F1D" w:rsidRPr="00374D9D">
          <w:rPr>
            <w:rStyle w:val="Hyperlink"/>
            <w:noProof/>
          </w:rPr>
          <w:t>Table 65 - Women with cytological suspicion of invasive disease, by cytology result subcategory</w:t>
        </w:r>
        <w:r w:rsidR="00267F1D">
          <w:rPr>
            <w:noProof/>
            <w:webHidden/>
          </w:rPr>
          <w:tab/>
        </w:r>
        <w:r w:rsidR="00267F1D">
          <w:rPr>
            <w:noProof/>
            <w:webHidden/>
          </w:rPr>
          <w:fldChar w:fldCharType="begin"/>
        </w:r>
        <w:r w:rsidR="00267F1D">
          <w:rPr>
            <w:noProof/>
            <w:webHidden/>
          </w:rPr>
          <w:instrText xml:space="preserve"> PAGEREF _Toc68606740 \h </w:instrText>
        </w:r>
        <w:r w:rsidR="00267F1D">
          <w:rPr>
            <w:noProof/>
            <w:webHidden/>
          </w:rPr>
        </w:r>
        <w:r w:rsidR="00267F1D">
          <w:rPr>
            <w:noProof/>
            <w:webHidden/>
          </w:rPr>
          <w:fldChar w:fldCharType="separate"/>
        </w:r>
        <w:r w:rsidR="00D03680">
          <w:rPr>
            <w:noProof/>
            <w:webHidden/>
          </w:rPr>
          <w:t>198</w:t>
        </w:r>
        <w:r w:rsidR="00267F1D">
          <w:rPr>
            <w:noProof/>
            <w:webHidden/>
          </w:rPr>
          <w:fldChar w:fldCharType="end"/>
        </w:r>
      </w:hyperlink>
    </w:p>
    <w:p w14:paraId="716CF57E" w14:textId="6055F89F"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41" w:history="1">
        <w:r w:rsidR="00267F1D" w:rsidRPr="00374D9D">
          <w:rPr>
            <w:rStyle w:val="Hyperlink"/>
            <w:noProof/>
          </w:rPr>
          <w:t>Table 66 - Follow-up of women with persistent low-grade cytology/ low-grade cytology and positive hrHPV test, by DHB</w:t>
        </w:r>
        <w:r w:rsidR="00267F1D">
          <w:rPr>
            <w:noProof/>
            <w:webHidden/>
          </w:rPr>
          <w:tab/>
        </w:r>
        <w:r w:rsidR="00267F1D">
          <w:rPr>
            <w:noProof/>
            <w:webHidden/>
          </w:rPr>
          <w:fldChar w:fldCharType="begin"/>
        </w:r>
        <w:r w:rsidR="00267F1D">
          <w:rPr>
            <w:noProof/>
            <w:webHidden/>
          </w:rPr>
          <w:instrText xml:space="preserve"> PAGEREF _Toc68606741 \h </w:instrText>
        </w:r>
        <w:r w:rsidR="00267F1D">
          <w:rPr>
            <w:noProof/>
            <w:webHidden/>
          </w:rPr>
        </w:r>
        <w:r w:rsidR="00267F1D">
          <w:rPr>
            <w:noProof/>
            <w:webHidden/>
          </w:rPr>
          <w:fldChar w:fldCharType="separate"/>
        </w:r>
        <w:r w:rsidR="00D03680">
          <w:rPr>
            <w:noProof/>
            <w:webHidden/>
          </w:rPr>
          <w:t>199</w:t>
        </w:r>
        <w:r w:rsidR="00267F1D">
          <w:rPr>
            <w:noProof/>
            <w:webHidden/>
          </w:rPr>
          <w:fldChar w:fldCharType="end"/>
        </w:r>
      </w:hyperlink>
    </w:p>
    <w:p w14:paraId="7C12C560" w14:textId="0F5FF83B"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42" w:history="1">
        <w:r w:rsidR="00267F1D" w:rsidRPr="00374D9D">
          <w:rPr>
            <w:rStyle w:val="Hyperlink"/>
            <w:noProof/>
          </w:rPr>
          <w:t>Table 67 - Follow-up of women with persistent low-grade cytology/ low-grade cytology and positive hrHPV test, by ethnicity</w:t>
        </w:r>
        <w:r w:rsidR="00267F1D">
          <w:rPr>
            <w:noProof/>
            <w:webHidden/>
          </w:rPr>
          <w:tab/>
        </w:r>
        <w:r w:rsidR="00267F1D">
          <w:rPr>
            <w:noProof/>
            <w:webHidden/>
          </w:rPr>
          <w:fldChar w:fldCharType="begin"/>
        </w:r>
        <w:r w:rsidR="00267F1D">
          <w:rPr>
            <w:noProof/>
            <w:webHidden/>
          </w:rPr>
          <w:instrText xml:space="preserve"> PAGEREF _Toc68606742 \h </w:instrText>
        </w:r>
        <w:r w:rsidR="00267F1D">
          <w:rPr>
            <w:noProof/>
            <w:webHidden/>
          </w:rPr>
        </w:r>
        <w:r w:rsidR="00267F1D">
          <w:rPr>
            <w:noProof/>
            <w:webHidden/>
          </w:rPr>
          <w:fldChar w:fldCharType="separate"/>
        </w:r>
        <w:r w:rsidR="00D03680">
          <w:rPr>
            <w:noProof/>
            <w:webHidden/>
          </w:rPr>
          <w:t>200</w:t>
        </w:r>
        <w:r w:rsidR="00267F1D">
          <w:rPr>
            <w:noProof/>
            <w:webHidden/>
          </w:rPr>
          <w:fldChar w:fldCharType="end"/>
        </w:r>
      </w:hyperlink>
    </w:p>
    <w:p w14:paraId="772AF593" w14:textId="17780743"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43" w:history="1">
        <w:r w:rsidR="00267F1D" w:rsidRPr="00374D9D">
          <w:rPr>
            <w:rStyle w:val="Hyperlink"/>
            <w:noProof/>
          </w:rPr>
          <w:t>Table 68 - Completion of colposcopic assessment fields, by DHB</w:t>
        </w:r>
        <w:r w:rsidR="00267F1D">
          <w:rPr>
            <w:noProof/>
            <w:webHidden/>
          </w:rPr>
          <w:tab/>
        </w:r>
        <w:r w:rsidR="00267F1D">
          <w:rPr>
            <w:noProof/>
            <w:webHidden/>
          </w:rPr>
          <w:fldChar w:fldCharType="begin"/>
        </w:r>
        <w:r w:rsidR="00267F1D">
          <w:rPr>
            <w:noProof/>
            <w:webHidden/>
          </w:rPr>
          <w:instrText xml:space="preserve"> PAGEREF _Toc68606743 \h </w:instrText>
        </w:r>
        <w:r w:rsidR="00267F1D">
          <w:rPr>
            <w:noProof/>
            <w:webHidden/>
          </w:rPr>
        </w:r>
        <w:r w:rsidR="00267F1D">
          <w:rPr>
            <w:noProof/>
            <w:webHidden/>
          </w:rPr>
          <w:fldChar w:fldCharType="separate"/>
        </w:r>
        <w:r w:rsidR="00D03680">
          <w:rPr>
            <w:noProof/>
            <w:webHidden/>
          </w:rPr>
          <w:t>201</w:t>
        </w:r>
        <w:r w:rsidR="00267F1D">
          <w:rPr>
            <w:noProof/>
            <w:webHidden/>
          </w:rPr>
          <w:fldChar w:fldCharType="end"/>
        </w:r>
      </w:hyperlink>
    </w:p>
    <w:p w14:paraId="461BF26D" w14:textId="16414776"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44" w:history="1">
        <w:r w:rsidR="00267F1D" w:rsidRPr="00374D9D">
          <w:rPr>
            <w:rStyle w:val="Hyperlink"/>
            <w:noProof/>
          </w:rPr>
          <w:t>Table 69 - Summary of colposcopic appearance findings, by DHB</w:t>
        </w:r>
        <w:r w:rsidR="00267F1D">
          <w:rPr>
            <w:noProof/>
            <w:webHidden/>
          </w:rPr>
          <w:tab/>
        </w:r>
        <w:r w:rsidR="00267F1D">
          <w:rPr>
            <w:noProof/>
            <w:webHidden/>
          </w:rPr>
          <w:fldChar w:fldCharType="begin"/>
        </w:r>
        <w:r w:rsidR="00267F1D">
          <w:rPr>
            <w:noProof/>
            <w:webHidden/>
          </w:rPr>
          <w:instrText xml:space="preserve"> PAGEREF _Toc68606744 \h </w:instrText>
        </w:r>
        <w:r w:rsidR="00267F1D">
          <w:rPr>
            <w:noProof/>
            <w:webHidden/>
          </w:rPr>
        </w:r>
        <w:r w:rsidR="00267F1D">
          <w:rPr>
            <w:noProof/>
            <w:webHidden/>
          </w:rPr>
          <w:fldChar w:fldCharType="separate"/>
        </w:r>
        <w:r w:rsidR="00D03680">
          <w:rPr>
            <w:noProof/>
            <w:webHidden/>
          </w:rPr>
          <w:t>202</w:t>
        </w:r>
        <w:r w:rsidR="00267F1D">
          <w:rPr>
            <w:noProof/>
            <w:webHidden/>
          </w:rPr>
          <w:fldChar w:fldCharType="end"/>
        </w:r>
      </w:hyperlink>
    </w:p>
    <w:p w14:paraId="39301A56" w14:textId="1E8BB5EA"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45" w:history="1">
        <w:r w:rsidR="00267F1D" w:rsidRPr="00374D9D">
          <w:rPr>
            <w:rStyle w:val="Hyperlink"/>
            <w:noProof/>
          </w:rPr>
          <w:t>Table 70 - Biopsies by colposcopic appearance and DHB</w:t>
        </w:r>
        <w:r w:rsidR="00267F1D">
          <w:rPr>
            <w:noProof/>
            <w:webHidden/>
          </w:rPr>
          <w:tab/>
        </w:r>
        <w:r w:rsidR="00267F1D">
          <w:rPr>
            <w:noProof/>
            <w:webHidden/>
          </w:rPr>
          <w:fldChar w:fldCharType="begin"/>
        </w:r>
        <w:r w:rsidR="00267F1D">
          <w:rPr>
            <w:noProof/>
            <w:webHidden/>
          </w:rPr>
          <w:instrText xml:space="preserve"> PAGEREF _Toc68606745 \h </w:instrText>
        </w:r>
        <w:r w:rsidR="00267F1D">
          <w:rPr>
            <w:noProof/>
            <w:webHidden/>
          </w:rPr>
        </w:r>
        <w:r w:rsidR="00267F1D">
          <w:rPr>
            <w:noProof/>
            <w:webHidden/>
          </w:rPr>
          <w:fldChar w:fldCharType="separate"/>
        </w:r>
        <w:r w:rsidR="00D03680">
          <w:rPr>
            <w:noProof/>
            <w:webHidden/>
          </w:rPr>
          <w:t>203</w:t>
        </w:r>
        <w:r w:rsidR="00267F1D">
          <w:rPr>
            <w:noProof/>
            <w:webHidden/>
          </w:rPr>
          <w:fldChar w:fldCharType="end"/>
        </w:r>
      </w:hyperlink>
    </w:p>
    <w:p w14:paraId="056F2DD0" w14:textId="40A6D7E8"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46" w:history="1">
        <w:r w:rsidR="00267F1D" w:rsidRPr="00374D9D">
          <w:rPr>
            <w:rStyle w:val="Hyperlink"/>
            <w:noProof/>
          </w:rPr>
          <w:t>Table 71 - Follow-up of treated women with colposcopy and cytology in the period up to nine months post-treatment, and discharge of eligible women</w:t>
        </w:r>
        <w:r w:rsidR="00267F1D">
          <w:rPr>
            <w:noProof/>
            <w:webHidden/>
          </w:rPr>
          <w:tab/>
        </w:r>
        <w:r w:rsidR="00267F1D">
          <w:rPr>
            <w:noProof/>
            <w:webHidden/>
          </w:rPr>
          <w:fldChar w:fldCharType="begin"/>
        </w:r>
        <w:r w:rsidR="00267F1D">
          <w:rPr>
            <w:noProof/>
            <w:webHidden/>
          </w:rPr>
          <w:instrText xml:space="preserve"> PAGEREF _Toc68606746 \h </w:instrText>
        </w:r>
        <w:r w:rsidR="00267F1D">
          <w:rPr>
            <w:noProof/>
            <w:webHidden/>
          </w:rPr>
        </w:r>
        <w:r w:rsidR="00267F1D">
          <w:rPr>
            <w:noProof/>
            <w:webHidden/>
          </w:rPr>
          <w:fldChar w:fldCharType="separate"/>
        </w:r>
        <w:r w:rsidR="00D03680">
          <w:rPr>
            <w:noProof/>
            <w:webHidden/>
          </w:rPr>
          <w:t>204</w:t>
        </w:r>
        <w:r w:rsidR="00267F1D">
          <w:rPr>
            <w:noProof/>
            <w:webHidden/>
          </w:rPr>
          <w:fldChar w:fldCharType="end"/>
        </w:r>
      </w:hyperlink>
    </w:p>
    <w:p w14:paraId="153D2C81" w14:textId="6307C8E7"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47" w:history="1">
        <w:r w:rsidR="00267F1D" w:rsidRPr="00374D9D">
          <w:rPr>
            <w:rStyle w:val="Hyperlink"/>
            <w:noProof/>
          </w:rPr>
          <w:t>Table 72 - Follow-up of treated women in the period up to nine months post-treatment</w:t>
        </w:r>
        <w:r w:rsidR="00267F1D">
          <w:rPr>
            <w:noProof/>
            <w:webHidden/>
          </w:rPr>
          <w:tab/>
        </w:r>
        <w:r w:rsidR="00267F1D">
          <w:rPr>
            <w:noProof/>
            <w:webHidden/>
          </w:rPr>
          <w:fldChar w:fldCharType="begin"/>
        </w:r>
        <w:r w:rsidR="00267F1D">
          <w:rPr>
            <w:noProof/>
            <w:webHidden/>
          </w:rPr>
          <w:instrText xml:space="preserve"> PAGEREF _Toc68606747 \h </w:instrText>
        </w:r>
        <w:r w:rsidR="00267F1D">
          <w:rPr>
            <w:noProof/>
            <w:webHidden/>
          </w:rPr>
        </w:r>
        <w:r w:rsidR="00267F1D">
          <w:rPr>
            <w:noProof/>
            <w:webHidden/>
          </w:rPr>
          <w:fldChar w:fldCharType="separate"/>
        </w:r>
        <w:r w:rsidR="00D03680">
          <w:rPr>
            <w:noProof/>
            <w:webHidden/>
          </w:rPr>
          <w:t>205</w:t>
        </w:r>
        <w:r w:rsidR="00267F1D">
          <w:rPr>
            <w:noProof/>
            <w:webHidden/>
          </w:rPr>
          <w:fldChar w:fldCharType="end"/>
        </w:r>
      </w:hyperlink>
    </w:p>
    <w:p w14:paraId="66E0FD38" w14:textId="3F20E3C9"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48" w:history="1">
        <w:r w:rsidR="00267F1D" w:rsidRPr="00374D9D">
          <w:rPr>
            <w:rStyle w:val="Hyperlink"/>
            <w:noProof/>
          </w:rPr>
          <w:t>Table 73 - Triage testing of women with ASC-US cytology</w:t>
        </w:r>
        <w:r w:rsidR="00267F1D">
          <w:rPr>
            <w:noProof/>
            <w:webHidden/>
          </w:rPr>
          <w:tab/>
        </w:r>
        <w:r w:rsidR="00267F1D">
          <w:rPr>
            <w:noProof/>
            <w:webHidden/>
          </w:rPr>
          <w:fldChar w:fldCharType="begin"/>
        </w:r>
        <w:r w:rsidR="00267F1D">
          <w:rPr>
            <w:noProof/>
            <w:webHidden/>
          </w:rPr>
          <w:instrText xml:space="preserve"> PAGEREF _Toc68606748 \h </w:instrText>
        </w:r>
        <w:r w:rsidR="00267F1D">
          <w:rPr>
            <w:noProof/>
            <w:webHidden/>
          </w:rPr>
        </w:r>
        <w:r w:rsidR="00267F1D">
          <w:rPr>
            <w:noProof/>
            <w:webHidden/>
          </w:rPr>
          <w:fldChar w:fldCharType="separate"/>
        </w:r>
        <w:r w:rsidR="00D03680">
          <w:rPr>
            <w:noProof/>
            <w:webHidden/>
          </w:rPr>
          <w:t>206</w:t>
        </w:r>
        <w:r w:rsidR="00267F1D">
          <w:rPr>
            <w:noProof/>
            <w:webHidden/>
          </w:rPr>
          <w:fldChar w:fldCharType="end"/>
        </w:r>
      </w:hyperlink>
    </w:p>
    <w:p w14:paraId="605F3B90" w14:textId="11228FAA"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49" w:history="1">
        <w:r w:rsidR="00267F1D" w:rsidRPr="00374D9D">
          <w:rPr>
            <w:rStyle w:val="Hyperlink"/>
            <w:noProof/>
          </w:rPr>
          <w:t>Table 74 - Triage testing of women with LSIL cytology</w:t>
        </w:r>
        <w:r w:rsidR="00267F1D">
          <w:rPr>
            <w:noProof/>
            <w:webHidden/>
          </w:rPr>
          <w:tab/>
        </w:r>
        <w:r w:rsidR="00267F1D">
          <w:rPr>
            <w:noProof/>
            <w:webHidden/>
          </w:rPr>
          <w:fldChar w:fldCharType="begin"/>
        </w:r>
        <w:r w:rsidR="00267F1D">
          <w:rPr>
            <w:noProof/>
            <w:webHidden/>
          </w:rPr>
          <w:instrText xml:space="preserve"> PAGEREF _Toc68606749 \h </w:instrText>
        </w:r>
        <w:r w:rsidR="00267F1D">
          <w:rPr>
            <w:noProof/>
            <w:webHidden/>
          </w:rPr>
        </w:r>
        <w:r w:rsidR="00267F1D">
          <w:rPr>
            <w:noProof/>
            <w:webHidden/>
          </w:rPr>
          <w:fldChar w:fldCharType="separate"/>
        </w:r>
        <w:r w:rsidR="00D03680">
          <w:rPr>
            <w:noProof/>
            <w:webHidden/>
          </w:rPr>
          <w:t>207</w:t>
        </w:r>
        <w:r w:rsidR="00267F1D">
          <w:rPr>
            <w:noProof/>
            <w:webHidden/>
          </w:rPr>
          <w:fldChar w:fldCharType="end"/>
        </w:r>
      </w:hyperlink>
    </w:p>
    <w:p w14:paraId="407CE492" w14:textId="4CC75EEA"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50" w:history="1">
        <w:r w:rsidR="00267F1D" w:rsidRPr="00374D9D">
          <w:rPr>
            <w:rStyle w:val="Hyperlink"/>
            <w:noProof/>
          </w:rPr>
          <w:t>Table 75 - Histological outcomes within 12 months in women with ASC-US cytology and positive HPV triage test</w:t>
        </w:r>
        <w:r w:rsidR="00267F1D">
          <w:rPr>
            <w:noProof/>
            <w:webHidden/>
          </w:rPr>
          <w:tab/>
        </w:r>
        <w:r w:rsidR="00267F1D">
          <w:rPr>
            <w:noProof/>
            <w:webHidden/>
          </w:rPr>
          <w:fldChar w:fldCharType="begin"/>
        </w:r>
        <w:r w:rsidR="00267F1D">
          <w:rPr>
            <w:noProof/>
            <w:webHidden/>
          </w:rPr>
          <w:instrText xml:space="preserve"> PAGEREF _Toc68606750 \h </w:instrText>
        </w:r>
        <w:r w:rsidR="00267F1D">
          <w:rPr>
            <w:noProof/>
            <w:webHidden/>
          </w:rPr>
        </w:r>
        <w:r w:rsidR="00267F1D">
          <w:rPr>
            <w:noProof/>
            <w:webHidden/>
          </w:rPr>
          <w:fldChar w:fldCharType="separate"/>
        </w:r>
        <w:r w:rsidR="00D03680">
          <w:rPr>
            <w:noProof/>
            <w:webHidden/>
          </w:rPr>
          <w:t>207</w:t>
        </w:r>
        <w:r w:rsidR="00267F1D">
          <w:rPr>
            <w:noProof/>
            <w:webHidden/>
          </w:rPr>
          <w:fldChar w:fldCharType="end"/>
        </w:r>
      </w:hyperlink>
    </w:p>
    <w:p w14:paraId="1259860A" w14:textId="34A49678"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51" w:history="1">
        <w:r w:rsidR="00267F1D" w:rsidRPr="00374D9D">
          <w:rPr>
            <w:rStyle w:val="Hyperlink"/>
            <w:noProof/>
          </w:rPr>
          <w:t>Table 76 - Histological outcomes within 12 months in women with LSIL cytology and positive HPV triage test</w:t>
        </w:r>
        <w:r w:rsidR="00267F1D">
          <w:rPr>
            <w:noProof/>
            <w:webHidden/>
          </w:rPr>
          <w:tab/>
        </w:r>
        <w:r w:rsidR="00267F1D">
          <w:rPr>
            <w:noProof/>
            <w:webHidden/>
          </w:rPr>
          <w:fldChar w:fldCharType="begin"/>
        </w:r>
        <w:r w:rsidR="00267F1D">
          <w:rPr>
            <w:noProof/>
            <w:webHidden/>
          </w:rPr>
          <w:instrText xml:space="preserve"> PAGEREF _Toc68606751 \h </w:instrText>
        </w:r>
        <w:r w:rsidR="00267F1D">
          <w:rPr>
            <w:noProof/>
            <w:webHidden/>
          </w:rPr>
        </w:r>
        <w:r w:rsidR="00267F1D">
          <w:rPr>
            <w:noProof/>
            <w:webHidden/>
          </w:rPr>
          <w:fldChar w:fldCharType="separate"/>
        </w:r>
        <w:r w:rsidR="00D03680">
          <w:rPr>
            <w:noProof/>
            <w:webHidden/>
          </w:rPr>
          <w:t>208</w:t>
        </w:r>
        <w:r w:rsidR="00267F1D">
          <w:rPr>
            <w:noProof/>
            <w:webHidden/>
          </w:rPr>
          <w:fldChar w:fldCharType="end"/>
        </w:r>
      </w:hyperlink>
    </w:p>
    <w:p w14:paraId="0F77EEAD" w14:textId="48FDF0FB"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52" w:history="1">
        <w:r w:rsidR="00267F1D" w:rsidRPr="00374D9D">
          <w:rPr>
            <w:rStyle w:val="Hyperlink"/>
            <w:noProof/>
          </w:rPr>
          <w:t>Table 77 - Volume of HPV test samples received during the monitoring period, by laboratory</w:t>
        </w:r>
        <w:r w:rsidR="00267F1D">
          <w:rPr>
            <w:noProof/>
            <w:webHidden/>
          </w:rPr>
          <w:tab/>
        </w:r>
        <w:r w:rsidR="00267F1D">
          <w:rPr>
            <w:noProof/>
            <w:webHidden/>
          </w:rPr>
          <w:fldChar w:fldCharType="begin"/>
        </w:r>
        <w:r w:rsidR="00267F1D">
          <w:rPr>
            <w:noProof/>
            <w:webHidden/>
          </w:rPr>
          <w:instrText xml:space="preserve"> PAGEREF _Toc68606752 \h </w:instrText>
        </w:r>
        <w:r w:rsidR="00267F1D">
          <w:rPr>
            <w:noProof/>
            <w:webHidden/>
          </w:rPr>
        </w:r>
        <w:r w:rsidR="00267F1D">
          <w:rPr>
            <w:noProof/>
            <w:webHidden/>
          </w:rPr>
          <w:fldChar w:fldCharType="separate"/>
        </w:r>
        <w:r w:rsidR="00D03680">
          <w:rPr>
            <w:noProof/>
            <w:webHidden/>
          </w:rPr>
          <w:t>209</w:t>
        </w:r>
        <w:r w:rsidR="00267F1D">
          <w:rPr>
            <w:noProof/>
            <w:webHidden/>
          </w:rPr>
          <w:fldChar w:fldCharType="end"/>
        </w:r>
      </w:hyperlink>
    </w:p>
    <w:p w14:paraId="070C0971" w14:textId="550E524C"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53" w:history="1">
        <w:r w:rsidR="00267F1D" w:rsidRPr="00374D9D">
          <w:rPr>
            <w:rStyle w:val="Hyperlink"/>
            <w:noProof/>
          </w:rPr>
          <w:t>Table 78 - Invalid HPV tests, by laboratory</w:t>
        </w:r>
        <w:r w:rsidR="00267F1D">
          <w:rPr>
            <w:noProof/>
            <w:webHidden/>
          </w:rPr>
          <w:tab/>
        </w:r>
        <w:r w:rsidR="00267F1D">
          <w:rPr>
            <w:noProof/>
            <w:webHidden/>
          </w:rPr>
          <w:fldChar w:fldCharType="begin"/>
        </w:r>
        <w:r w:rsidR="00267F1D">
          <w:rPr>
            <w:noProof/>
            <w:webHidden/>
          </w:rPr>
          <w:instrText xml:space="preserve"> PAGEREF _Toc68606753 \h </w:instrText>
        </w:r>
        <w:r w:rsidR="00267F1D">
          <w:rPr>
            <w:noProof/>
            <w:webHidden/>
          </w:rPr>
        </w:r>
        <w:r w:rsidR="00267F1D">
          <w:rPr>
            <w:noProof/>
            <w:webHidden/>
          </w:rPr>
          <w:fldChar w:fldCharType="separate"/>
        </w:r>
        <w:r w:rsidR="00D03680">
          <w:rPr>
            <w:noProof/>
            <w:webHidden/>
          </w:rPr>
          <w:t>209</w:t>
        </w:r>
        <w:r w:rsidR="00267F1D">
          <w:rPr>
            <w:noProof/>
            <w:webHidden/>
          </w:rPr>
          <w:fldChar w:fldCharType="end"/>
        </w:r>
      </w:hyperlink>
    </w:p>
    <w:p w14:paraId="73D2D611" w14:textId="162148AD"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54" w:history="1">
        <w:r w:rsidR="00267F1D" w:rsidRPr="00374D9D">
          <w:rPr>
            <w:rStyle w:val="Hyperlink"/>
            <w:noProof/>
          </w:rPr>
          <w:t>Table 79 - Validity of HPV triage tests, by test technology</w:t>
        </w:r>
        <w:r w:rsidR="00267F1D">
          <w:rPr>
            <w:noProof/>
            <w:webHidden/>
          </w:rPr>
          <w:tab/>
        </w:r>
        <w:r w:rsidR="00267F1D">
          <w:rPr>
            <w:noProof/>
            <w:webHidden/>
          </w:rPr>
          <w:fldChar w:fldCharType="begin"/>
        </w:r>
        <w:r w:rsidR="00267F1D">
          <w:rPr>
            <w:noProof/>
            <w:webHidden/>
          </w:rPr>
          <w:instrText xml:space="preserve"> PAGEREF _Toc68606754 \h </w:instrText>
        </w:r>
        <w:r w:rsidR="00267F1D">
          <w:rPr>
            <w:noProof/>
            <w:webHidden/>
          </w:rPr>
        </w:r>
        <w:r w:rsidR="00267F1D">
          <w:rPr>
            <w:noProof/>
            <w:webHidden/>
          </w:rPr>
          <w:fldChar w:fldCharType="separate"/>
        </w:r>
        <w:r w:rsidR="00D03680">
          <w:rPr>
            <w:noProof/>
            <w:webHidden/>
          </w:rPr>
          <w:t>209</w:t>
        </w:r>
        <w:r w:rsidR="00267F1D">
          <w:rPr>
            <w:noProof/>
            <w:webHidden/>
          </w:rPr>
          <w:fldChar w:fldCharType="end"/>
        </w:r>
      </w:hyperlink>
    </w:p>
    <w:p w14:paraId="7A6B35D8" w14:textId="5D7E7195"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55" w:history="1">
        <w:r w:rsidR="00267F1D" w:rsidRPr="00374D9D">
          <w:rPr>
            <w:rStyle w:val="Hyperlink"/>
            <w:noProof/>
          </w:rPr>
          <w:t>Table 80 - Volume of HPV test samples received during the monitoring period, by purpose and ethnicity</w:t>
        </w:r>
        <w:r w:rsidR="00267F1D">
          <w:rPr>
            <w:noProof/>
            <w:webHidden/>
          </w:rPr>
          <w:tab/>
        </w:r>
        <w:r w:rsidR="00267F1D">
          <w:rPr>
            <w:noProof/>
            <w:webHidden/>
          </w:rPr>
          <w:fldChar w:fldCharType="begin"/>
        </w:r>
        <w:r w:rsidR="00267F1D">
          <w:rPr>
            <w:noProof/>
            <w:webHidden/>
          </w:rPr>
          <w:instrText xml:space="preserve"> PAGEREF _Toc68606755 \h </w:instrText>
        </w:r>
        <w:r w:rsidR="00267F1D">
          <w:rPr>
            <w:noProof/>
            <w:webHidden/>
          </w:rPr>
        </w:r>
        <w:r w:rsidR="00267F1D">
          <w:rPr>
            <w:noProof/>
            <w:webHidden/>
          </w:rPr>
          <w:fldChar w:fldCharType="separate"/>
        </w:r>
        <w:r w:rsidR="00D03680">
          <w:rPr>
            <w:noProof/>
            <w:webHidden/>
          </w:rPr>
          <w:t>210</w:t>
        </w:r>
        <w:r w:rsidR="00267F1D">
          <w:rPr>
            <w:noProof/>
            <w:webHidden/>
          </w:rPr>
          <w:fldChar w:fldCharType="end"/>
        </w:r>
      </w:hyperlink>
    </w:p>
    <w:p w14:paraId="7DFDA06B" w14:textId="42D9310E"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56" w:history="1">
        <w:r w:rsidR="00267F1D" w:rsidRPr="00374D9D">
          <w:rPr>
            <w:rStyle w:val="Hyperlink"/>
            <w:noProof/>
          </w:rPr>
          <w:t>Table 81 - Volume of HPV test samples received during the monitoring period, by purpose and age</w:t>
        </w:r>
        <w:r w:rsidR="00267F1D">
          <w:rPr>
            <w:noProof/>
            <w:webHidden/>
          </w:rPr>
          <w:tab/>
        </w:r>
        <w:r w:rsidR="00267F1D">
          <w:rPr>
            <w:noProof/>
            <w:webHidden/>
          </w:rPr>
          <w:fldChar w:fldCharType="begin"/>
        </w:r>
        <w:r w:rsidR="00267F1D">
          <w:rPr>
            <w:noProof/>
            <w:webHidden/>
          </w:rPr>
          <w:instrText xml:space="preserve"> PAGEREF _Toc68606756 \h </w:instrText>
        </w:r>
        <w:r w:rsidR="00267F1D">
          <w:rPr>
            <w:noProof/>
            <w:webHidden/>
          </w:rPr>
        </w:r>
        <w:r w:rsidR="00267F1D">
          <w:rPr>
            <w:noProof/>
            <w:webHidden/>
          </w:rPr>
          <w:fldChar w:fldCharType="separate"/>
        </w:r>
        <w:r w:rsidR="00D03680">
          <w:rPr>
            <w:noProof/>
            <w:webHidden/>
          </w:rPr>
          <w:t>210</w:t>
        </w:r>
        <w:r w:rsidR="00267F1D">
          <w:rPr>
            <w:noProof/>
            <w:webHidden/>
          </w:rPr>
          <w:fldChar w:fldCharType="end"/>
        </w:r>
      </w:hyperlink>
    </w:p>
    <w:p w14:paraId="060019F1" w14:textId="0D0DAF76"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57" w:history="1">
        <w:r w:rsidR="00267F1D" w:rsidRPr="00374D9D">
          <w:rPr>
            <w:rStyle w:val="Hyperlink"/>
            <w:noProof/>
          </w:rPr>
          <w:t>Table 82 - Volume of HPV test samples received during the monitoring period, by purpose and laboratory</w:t>
        </w:r>
        <w:r w:rsidR="00267F1D">
          <w:rPr>
            <w:noProof/>
            <w:webHidden/>
          </w:rPr>
          <w:tab/>
        </w:r>
        <w:r w:rsidR="00267F1D">
          <w:rPr>
            <w:noProof/>
            <w:webHidden/>
          </w:rPr>
          <w:fldChar w:fldCharType="begin"/>
        </w:r>
        <w:r w:rsidR="00267F1D">
          <w:rPr>
            <w:noProof/>
            <w:webHidden/>
          </w:rPr>
          <w:instrText xml:space="preserve"> PAGEREF _Toc68606757 \h </w:instrText>
        </w:r>
        <w:r w:rsidR="00267F1D">
          <w:rPr>
            <w:noProof/>
            <w:webHidden/>
          </w:rPr>
        </w:r>
        <w:r w:rsidR="00267F1D">
          <w:rPr>
            <w:noProof/>
            <w:webHidden/>
          </w:rPr>
          <w:fldChar w:fldCharType="separate"/>
        </w:r>
        <w:r w:rsidR="00D03680">
          <w:rPr>
            <w:noProof/>
            <w:webHidden/>
          </w:rPr>
          <w:t>211</w:t>
        </w:r>
        <w:r w:rsidR="00267F1D">
          <w:rPr>
            <w:noProof/>
            <w:webHidden/>
          </w:rPr>
          <w:fldChar w:fldCharType="end"/>
        </w:r>
      </w:hyperlink>
    </w:p>
    <w:p w14:paraId="4CEFE9C6" w14:textId="6416B1D4"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58" w:history="1">
        <w:r w:rsidR="00267F1D" w:rsidRPr="00374D9D">
          <w:rPr>
            <w:rStyle w:val="Hyperlink"/>
            <w:noProof/>
          </w:rPr>
          <w:t>Table 83 - HPV test samples collected at colposcopy, in relation to total colposcopies performed in the period, by DHB</w:t>
        </w:r>
        <w:r w:rsidR="00267F1D">
          <w:rPr>
            <w:noProof/>
            <w:webHidden/>
          </w:rPr>
          <w:tab/>
        </w:r>
        <w:r w:rsidR="00267F1D">
          <w:rPr>
            <w:noProof/>
            <w:webHidden/>
          </w:rPr>
          <w:fldChar w:fldCharType="begin"/>
        </w:r>
        <w:r w:rsidR="00267F1D">
          <w:rPr>
            <w:noProof/>
            <w:webHidden/>
          </w:rPr>
          <w:instrText xml:space="preserve"> PAGEREF _Toc68606758 \h </w:instrText>
        </w:r>
        <w:r w:rsidR="00267F1D">
          <w:rPr>
            <w:noProof/>
            <w:webHidden/>
          </w:rPr>
        </w:r>
        <w:r w:rsidR="00267F1D">
          <w:rPr>
            <w:noProof/>
            <w:webHidden/>
          </w:rPr>
          <w:fldChar w:fldCharType="separate"/>
        </w:r>
        <w:r w:rsidR="00D03680">
          <w:rPr>
            <w:noProof/>
            <w:webHidden/>
          </w:rPr>
          <w:t>212</w:t>
        </w:r>
        <w:r w:rsidR="00267F1D">
          <w:rPr>
            <w:noProof/>
            <w:webHidden/>
          </w:rPr>
          <w:fldChar w:fldCharType="end"/>
        </w:r>
      </w:hyperlink>
    </w:p>
    <w:p w14:paraId="2AE825C0" w14:textId="7F7780AD"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59" w:history="1">
        <w:r w:rsidR="00267F1D" w:rsidRPr="00374D9D">
          <w:rPr>
            <w:rStyle w:val="Hyperlink"/>
            <w:noProof/>
          </w:rPr>
          <w:t>Table 84 - Women eligible for and proportion who have received HPV testing for a historical high-grade abnormality, by age at 30 June 2019</w:t>
        </w:r>
        <w:r w:rsidR="00267F1D">
          <w:rPr>
            <w:noProof/>
            <w:webHidden/>
          </w:rPr>
          <w:tab/>
        </w:r>
        <w:r w:rsidR="00267F1D">
          <w:rPr>
            <w:noProof/>
            <w:webHidden/>
          </w:rPr>
          <w:fldChar w:fldCharType="begin"/>
        </w:r>
        <w:r w:rsidR="00267F1D">
          <w:rPr>
            <w:noProof/>
            <w:webHidden/>
          </w:rPr>
          <w:instrText xml:space="preserve"> PAGEREF _Toc68606759 \h </w:instrText>
        </w:r>
        <w:r w:rsidR="00267F1D">
          <w:rPr>
            <w:noProof/>
            <w:webHidden/>
          </w:rPr>
        </w:r>
        <w:r w:rsidR="00267F1D">
          <w:rPr>
            <w:noProof/>
            <w:webHidden/>
          </w:rPr>
          <w:fldChar w:fldCharType="separate"/>
        </w:r>
        <w:r w:rsidR="00D03680">
          <w:rPr>
            <w:noProof/>
            <w:webHidden/>
          </w:rPr>
          <w:t>213</w:t>
        </w:r>
        <w:r w:rsidR="00267F1D">
          <w:rPr>
            <w:noProof/>
            <w:webHidden/>
          </w:rPr>
          <w:fldChar w:fldCharType="end"/>
        </w:r>
      </w:hyperlink>
    </w:p>
    <w:p w14:paraId="26FD01E8" w14:textId="0BF9B164"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60" w:history="1">
        <w:r w:rsidR="00267F1D" w:rsidRPr="00374D9D">
          <w:rPr>
            <w:rStyle w:val="Hyperlink"/>
            <w:noProof/>
          </w:rPr>
          <w:t>Table 85 - Women eligible for and proportion who have received historical HPV testing, by DHB</w:t>
        </w:r>
        <w:r w:rsidR="00267F1D">
          <w:rPr>
            <w:noProof/>
            <w:webHidden/>
          </w:rPr>
          <w:tab/>
        </w:r>
        <w:r w:rsidR="00267F1D">
          <w:rPr>
            <w:noProof/>
            <w:webHidden/>
          </w:rPr>
          <w:fldChar w:fldCharType="begin"/>
        </w:r>
        <w:r w:rsidR="00267F1D">
          <w:rPr>
            <w:noProof/>
            <w:webHidden/>
          </w:rPr>
          <w:instrText xml:space="preserve"> PAGEREF _Toc68606760 \h </w:instrText>
        </w:r>
        <w:r w:rsidR="00267F1D">
          <w:rPr>
            <w:noProof/>
            <w:webHidden/>
          </w:rPr>
        </w:r>
        <w:r w:rsidR="00267F1D">
          <w:rPr>
            <w:noProof/>
            <w:webHidden/>
          </w:rPr>
          <w:fldChar w:fldCharType="separate"/>
        </w:r>
        <w:r w:rsidR="00D03680">
          <w:rPr>
            <w:noProof/>
            <w:webHidden/>
          </w:rPr>
          <w:t>214</w:t>
        </w:r>
        <w:r w:rsidR="00267F1D">
          <w:rPr>
            <w:noProof/>
            <w:webHidden/>
          </w:rPr>
          <w:fldChar w:fldCharType="end"/>
        </w:r>
      </w:hyperlink>
    </w:p>
    <w:p w14:paraId="533EDBE0" w14:textId="5C46AF84"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61" w:history="1">
        <w:r w:rsidR="00267F1D" w:rsidRPr="00374D9D">
          <w:rPr>
            <w:rStyle w:val="Hyperlink"/>
            <w:noProof/>
          </w:rPr>
          <w:t>Table 86 - Women eligible for and proportion who have received historical HPV testing, by ethnicity</w:t>
        </w:r>
        <w:r w:rsidR="00267F1D">
          <w:rPr>
            <w:noProof/>
            <w:webHidden/>
          </w:rPr>
          <w:tab/>
        </w:r>
        <w:r w:rsidR="00267F1D">
          <w:rPr>
            <w:noProof/>
            <w:webHidden/>
          </w:rPr>
          <w:fldChar w:fldCharType="begin"/>
        </w:r>
        <w:r w:rsidR="00267F1D">
          <w:rPr>
            <w:noProof/>
            <w:webHidden/>
          </w:rPr>
          <w:instrText xml:space="preserve"> PAGEREF _Toc68606761 \h </w:instrText>
        </w:r>
        <w:r w:rsidR="00267F1D">
          <w:rPr>
            <w:noProof/>
            <w:webHidden/>
          </w:rPr>
        </w:r>
        <w:r w:rsidR="00267F1D">
          <w:rPr>
            <w:noProof/>
            <w:webHidden/>
          </w:rPr>
          <w:fldChar w:fldCharType="separate"/>
        </w:r>
        <w:r w:rsidR="00D03680">
          <w:rPr>
            <w:noProof/>
            <w:webHidden/>
          </w:rPr>
          <w:t>214</w:t>
        </w:r>
        <w:r w:rsidR="00267F1D">
          <w:rPr>
            <w:noProof/>
            <w:webHidden/>
          </w:rPr>
          <w:fldChar w:fldCharType="end"/>
        </w:r>
      </w:hyperlink>
    </w:p>
    <w:p w14:paraId="2D85FBDD" w14:textId="06190DD2"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62" w:history="1">
        <w:r w:rsidR="00267F1D" w:rsidRPr="00374D9D">
          <w:rPr>
            <w:rStyle w:val="Hyperlink"/>
            <w:noProof/>
          </w:rPr>
          <w:t>Table 87 - Women screened in the previous five years and proportion of women with historical round 1 and 2 tests recorded, by DHB</w:t>
        </w:r>
        <w:r w:rsidR="00267F1D">
          <w:rPr>
            <w:noProof/>
            <w:webHidden/>
          </w:rPr>
          <w:tab/>
        </w:r>
        <w:r w:rsidR="00267F1D">
          <w:rPr>
            <w:noProof/>
            <w:webHidden/>
          </w:rPr>
          <w:fldChar w:fldCharType="begin"/>
        </w:r>
        <w:r w:rsidR="00267F1D">
          <w:rPr>
            <w:noProof/>
            <w:webHidden/>
          </w:rPr>
          <w:instrText xml:space="preserve"> PAGEREF _Toc68606762 \h </w:instrText>
        </w:r>
        <w:r w:rsidR="00267F1D">
          <w:rPr>
            <w:noProof/>
            <w:webHidden/>
          </w:rPr>
        </w:r>
        <w:r w:rsidR="00267F1D">
          <w:rPr>
            <w:noProof/>
            <w:webHidden/>
          </w:rPr>
          <w:fldChar w:fldCharType="separate"/>
        </w:r>
        <w:r w:rsidR="00D03680">
          <w:rPr>
            <w:noProof/>
            <w:webHidden/>
          </w:rPr>
          <w:t>217</w:t>
        </w:r>
        <w:r w:rsidR="00267F1D">
          <w:rPr>
            <w:noProof/>
            <w:webHidden/>
          </w:rPr>
          <w:fldChar w:fldCharType="end"/>
        </w:r>
      </w:hyperlink>
    </w:p>
    <w:p w14:paraId="081C1ED0" w14:textId="0496DC79"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63" w:history="1">
        <w:r w:rsidR="00267F1D" w:rsidRPr="00374D9D">
          <w:rPr>
            <w:rStyle w:val="Hyperlink"/>
            <w:noProof/>
          </w:rPr>
          <w:t>Table 88 - Definition used for positive predictive value calculations</w:t>
        </w:r>
        <w:r w:rsidR="00267F1D">
          <w:rPr>
            <w:noProof/>
            <w:webHidden/>
          </w:rPr>
          <w:tab/>
        </w:r>
        <w:r w:rsidR="00267F1D">
          <w:rPr>
            <w:noProof/>
            <w:webHidden/>
          </w:rPr>
          <w:fldChar w:fldCharType="begin"/>
        </w:r>
        <w:r w:rsidR="00267F1D">
          <w:rPr>
            <w:noProof/>
            <w:webHidden/>
          </w:rPr>
          <w:instrText xml:space="preserve"> PAGEREF _Toc68606763 \h </w:instrText>
        </w:r>
        <w:r w:rsidR="00267F1D">
          <w:rPr>
            <w:noProof/>
            <w:webHidden/>
          </w:rPr>
        </w:r>
        <w:r w:rsidR="00267F1D">
          <w:rPr>
            <w:noProof/>
            <w:webHidden/>
          </w:rPr>
          <w:fldChar w:fldCharType="separate"/>
        </w:r>
        <w:r w:rsidR="00D03680">
          <w:rPr>
            <w:noProof/>
            <w:webHidden/>
          </w:rPr>
          <w:t>222</w:t>
        </w:r>
        <w:r w:rsidR="00267F1D">
          <w:rPr>
            <w:noProof/>
            <w:webHidden/>
          </w:rPr>
          <w:fldChar w:fldCharType="end"/>
        </w:r>
      </w:hyperlink>
    </w:p>
    <w:p w14:paraId="1419C305" w14:textId="39D6B6A7" w:rsidR="00DC76FF" w:rsidRPr="004D3B47" w:rsidRDefault="00DC76FF" w:rsidP="00DC76FF">
      <w:pPr>
        <w:tabs>
          <w:tab w:val="left" w:pos="8130"/>
        </w:tabs>
        <w:ind w:right="544"/>
        <w:jc w:val="both"/>
      </w:pPr>
      <w:r w:rsidRPr="004D3B47">
        <w:rPr>
          <w:bCs/>
        </w:rPr>
        <w:fldChar w:fldCharType="end"/>
      </w:r>
      <w:r w:rsidRPr="004D3B47">
        <w:tab/>
      </w:r>
    </w:p>
    <w:p w14:paraId="39B3A01B" w14:textId="5048BC0A" w:rsidR="00DC76FF" w:rsidRPr="004D3B47" w:rsidRDefault="00DC76FF" w:rsidP="00DC76FF">
      <w:pPr>
        <w:pStyle w:val="TOCHeading"/>
        <w:rPr>
          <w:color w:val="auto"/>
        </w:rPr>
      </w:pPr>
      <w:bookmarkStart w:id="8" w:name="_Toc276457722"/>
      <w:r w:rsidRPr="004D3B47">
        <w:rPr>
          <w:color w:val="auto"/>
          <w:lang w:val="en-AU"/>
        </w:rPr>
        <w:lastRenderedPageBreak/>
        <w:t>List of Figures</w:t>
      </w:r>
      <w:bookmarkEnd w:id="8"/>
    </w:p>
    <w:p w14:paraId="3B12068C" w14:textId="77777777" w:rsidR="00DC76FF" w:rsidRPr="004D3B47" w:rsidRDefault="00DC76FF" w:rsidP="00DC76FF">
      <w:pPr>
        <w:pStyle w:val="NoSpacing"/>
        <w:ind w:left="1232" w:hanging="1232"/>
      </w:pPr>
    </w:p>
    <w:p w14:paraId="5F447B17" w14:textId="27D6309C" w:rsidR="00267F1D" w:rsidRDefault="00DC76FF">
      <w:pPr>
        <w:pStyle w:val="TableofFigures"/>
        <w:tabs>
          <w:tab w:val="right" w:leader="dot" w:pos="9040"/>
        </w:tabs>
        <w:rPr>
          <w:rFonts w:asciiTheme="minorHAnsi" w:eastAsiaTheme="minorEastAsia" w:hAnsiTheme="minorHAnsi" w:cstheme="minorBidi"/>
          <w:bCs w:val="0"/>
          <w:noProof/>
          <w:sz w:val="22"/>
          <w:szCs w:val="22"/>
          <w:lang w:eastAsia="en-AU"/>
        </w:rPr>
      </w:pPr>
      <w:r w:rsidRPr="004D3B47">
        <w:rPr>
          <w:rStyle w:val="Hyperlink"/>
          <w:noProof/>
          <w:color w:val="auto"/>
        </w:rPr>
        <w:fldChar w:fldCharType="begin"/>
      </w:r>
      <w:r w:rsidRPr="004D3B47">
        <w:rPr>
          <w:rStyle w:val="Hyperlink"/>
          <w:noProof/>
          <w:color w:val="auto"/>
        </w:rPr>
        <w:instrText xml:space="preserve"> TOC \h \z \c "Figure" </w:instrText>
      </w:r>
      <w:r w:rsidRPr="004D3B47">
        <w:rPr>
          <w:rStyle w:val="Hyperlink"/>
          <w:noProof/>
          <w:color w:val="auto"/>
        </w:rPr>
        <w:fldChar w:fldCharType="separate"/>
      </w:r>
      <w:hyperlink w:anchor="_Toc68606764" w:history="1">
        <w:r w:rsidR="00267F1D" w:rsidRPr="00093A56">
          <w:rPr>
            <w:rStyle w:val="Hyperlink"/>
            <w:noProof/>
          </w:rPr>
          <w:t>Figure 1 - Three-year coverage by ethnicity (women 25-69 years screened in the three years prior to 30 June 2019, as a proportion of hysterectomy-adjusted female population)</w:t>
        </w:r>
        <w:r w:rsidR="00267F1D">
          <w:rPr>
            <w:noProof/>
            <w:webHidden/>
          </w:rPr>
          <w:tab/>
        </w:r>
        <w:r w:rsidR="00267F1D">
          <w:rPr>
            <w:noProof/>
            <w:webHidden/>
          </w:rPr>
          <w:fldChar w:fldCharType="begin"/>
        </w:r>
        <w:r w:rsidR="00267F1D">
          <w:rPr>
            <w:noProof/>
            <w:webHidden/>
          </w:rPr>
          <w:instrText xml:space="preserve"> PAGEREF _Toc68606764 \h </w:instrText>
        </w:r>
        <w:r w:rsidR="00267F1D">
          <w:rPr>
            <w:noProof/>
            <w:webHidden/>
          </w:rPr>
        </w:r>
        <w:r w:rsidR="00267F1D">
          <w:rPr>
            <w:noProof/>
            <w:webHidden/>
          </w:rPr>
          <w:fldChar w:fldCharType="separate"/>
        </w:r>
        <w:r w:rsidR="00D03680">
          <w:rPr>
            <w:noProof/>
            <w:webHidden/>
          </w:rPr>
          <w:t>23</w:t>
        </w:r>
        <w:r w:rsidR="00267F1D">
          <w:rPr>
            <w:noProof/>
            <w:webHidden/>
          </w:rPr>
          <w:fldChar w:fldCharType="end"/>
        </w:r>
      </w:hyperlink>
    </w:p>
    <w:p w14:paraId="61330948" w14:textId="0E95AB61"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65" w:history="1">
        <w:r w:rsidR="00267F1D" w:rsidRPr="00093A56">
          <w:rPr>
            <w:rStyle w:val="Hyperlink"/>
            <w:noProof/>
          </w:rPr>
          <w:t>Figure 2 - Three-year coverage by five-year age group (women 20-69 years screened in the three years prior to 30 June 2019, as a proportion of hysterectomy-adjusted female population)</w:t>
        </w:r>
        <w:r w:rsidR="00267F1D">
          <w:rPr>
            <w:noProof/>
            <w:webHidden/>
          </w:rPr>
          <w:tab/>
        </w:r>
        <w:r w:rsidR="00267F1D">
          <w:rPr>
            <w:noProof/>
            <w:webHidden/>
          </w:rPr>
          <w:fldChar w:fldCharType="begin"/>
        </w:r>
        <w:r w:rsidR="00267F1D">
          <w:rPr>
            <w:noProof/>
            <w:webHidden/>
          </w:rPr>
          <w:instrText xml:space="preserve"> PAGEREF _Toc68606765 \h </w:instrText>
        </w:r>
        <w:r w:rsidR="00267F1D">
          <w:rPr>
            <w:noProof/>
            <w:webHidden/>
          </w:rPr>
        </w:r>
        <w:r w:rsidR="00267F1D">
          <w:rPr>
            <w:noProof/>
            <w:webHidden/>
          </w:rPr>
          <w:fldChar w:fldCharType="separate"/>
        </w:r>
        <w:r w:rsidR="00D03680">
          <w:rPr>
            <w:noProof/>
            <w:webHidden/>
          </w:rPr>
          <w:t>23</w:t>
        </w:r>
        <w:r w:rsidR="00267F1D">
          <w:rPr>
            <w:noProof/>
            <w:webHidden/>
          </w:rPr>
          <w:fldChar w:fldCharType="end"/>
        </w:r>
      </w:hyperlink>
    </w:p>
    <w:p w14:paraId="7DF7E685" w14:textId="08C5557D"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66" w:history="1">
        <w:r w:rsidR="00267F1D" w:rsidRPr="00093A56">
          <w:rPr>
            <w:rStyle w:val="Hyperlink"/>
            <w:noProof/>
          </w:rPr>
          <w:t>Figure 3 - Three-year coverage by DHB (women 25-69 years screened in the three years prior to 30 June 2019, as a proportion of hysterectomy-adjusted female population)</w:t>
        </w:r>
        <w:r w:rsidR="00267F1D">
          <w:rPr>
            <w:noProof/>
            <w:webHidden/>
          </w:rPr>
          <w:tab/>
        </w:r>
        <w:r w:rsidR="00267F1D">
          <w:rPr>
            <w:noProof/>
            <w:webHidden/>
          </w:rPr>
          <w:fldChar w:fldCharType="begin"/>
        </w:r>
        <w:r w:rsidR="00267F1D">
          <w:rPr>
            <w:noProof/>
            <w:webHidden/>
          </w:rPr>
          <w:instrText xml:space="preserve"> PAGEREF _Toc68606766 \h </w:instrText>
        </w:r>
        <w:r w:rsidR="00267F1D">
          <w:rPr>
            <w:noProof/>
            <w:webHidden/>
          </w:rPr>
        </w:r>
        <w:r w:rsidR="00267F1D">
          <w:rPr>
            <w:noProof/>
            <w:webHidden/>
          </w:rPr>
          <w:fldChar w:fldCharType="separate"/>
        </w:r>
        <w:r w:rsidR="00D03680">
          <w:rPr>
            <w:noProof/>
            <w:webHidden/>
          </w:rPr>
          <w:t>24</w:t>
        </w:r>
        <w:r w:rsidR="00267F1D">
          <w:rPr>
            <w:noProof/>
            <w:webHidden/>
          </w:rPr>
          <w:fldChar w:fldCharType="end"/>
        </w:r>
      </w:hyperlink>
    </w:p>
    <w:p w14:paraId="2A537494" w14:textId="1F845348"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67" w:history="1">
        <w:r w:rsidR="00267F1D" w:rsidRPr="00093A56">
          <w:rPr>
            <w:rStyle w:val="Hyperlink"/>
            <w:noProof/>
          </w:rPr>
          <w:t>Figure 4 - Three-year coverage in Māori women (women 25-69 years screened in the three years prior to 30 June 2019, as a proportion of hysterectomy-adjusted female population), by DHB</w:t>
        </w:r>
        <w:r w:rsidR="00267F1D">
          <w:rPr>
            <w:noProof/>
            <w:webHidden/>
          </w:rPr>
          <w:tab/>
        </w:r>
        <w:r w:rsidR="00267F1D">
          <w:rPr>
            <w:noProof/>
            <w:webHidden/>
          </w:rPr>
          <w:fldChar w:fldCharType="begin"/>
        </w:r>
        <w:r w:rsidR="00267F1D">
          <w:rPr>
            <w:noProof/>
            <w:webHidden/>
          </w:rPr>
          <w:instrText xml:space="preserve"> PAGEREF _Toc68606767 \h </w:instrText>
        </w:r>
        <w:r w:rsidR="00267F1D">
          <w:rPr>
            <w:noProof/>
            <w:webHidden/>
          </w:rPr>
        </w:r>
        <w:r w:rsidR="00267F1D">
          <w:rPr>
            <w:noProof/>
            <w:webHidden/>
          </w:rPr>
          <w:fldChar w:fldCharType="separate"/>
        </w:r>
        <w:r w:rsidR="00D03680">
          <w:rPr>
            <w:noProof/>
            <w:webHidden/>
          </w:rPr>
          <w:t>24</w:t>
        </w:r>
        <w:r w:rsidR="00267F1D">
          <w:rPr>
            <w:noProof/>
            <w:webHidden/>
          </w:rPr>
          <w:fldChar w:fldCharType="end"/>
        </w:r>
      </w:hyperlink>
    </w:p>
    <w:p w14:paraId="5EAC19C5" w14:textId="5133154D"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68" w:history="1">
        <w:r w:rsidR="00267F1D" w:rsidRPr="00093A56">
          <w:rPr>
            <w:rStyle w:val="Hyperlink"/>
            <w:noProof/>
          </w:rPr>
          <w:t>Figure 5 - Three-year coverage in Pacific women (women 25-69 years screened in the three years prior to 30 June 2019, as a proportion of hysterectomy-adjusted female population), by DHB</w:t>
        </w:r>
        <w:r w:rsidR="00267F1D">
          <w:rPr>
            <w:noProof/>
            <w:webHidden/>
          </w:rPr>
          <w:tab/>
        </w:r>
        <w:r w:rsidR="00267F1D">
          <w:rPr>
            <w:noProof/>
            <w:webHidden/>
          </w:rPr>
          <w:fldChar w:fldCharType="begin"/>
        </w:r>
        <w:r w:rsidR="00267F1D">
          <w:rPr>
            <w:noProof/>
            <w:webHidden/>
          </w:rPr>
          <w:instrText xml:space="preserve"> PAGEREF _Toc68606768 \h </w:instrText>
        </w:r>
        <w:r w:rsidR="00267F1D">
          <w:rPr>
            <w:noProof/>
            <w:webHidden/>
          </w:rPr>
        </w:r>
        <w:r w:rsidR="00267F1D">
          <w:rPr>
            <w:noProof/>
            <w:webHidden/>
          </w:rPr>
          <w:fldChar w:fldCharType="separate"/>
        </w:r>
        <w:r w:rsidR="00D03680">
          <w:rPr>
            <w:noProof/>
            <w:webHidden/>
          </w:rPr>
          <w:t>25</w:t>
        </w:r>
        <w:r w:rsidR="00267F1D">
          <w:rPr>
            <w:noProof/>
            <w:webHidden/>
          </w:rPr>
          <w:fldChar w:fldCharType="end"/>
        </w:r>
      </w:hyperlink>
    </w:p>
    <w:p w14:paraId="0B6589C3" w14:textId="3505C959"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69" w:history="1">
        <w:r w:rsidR="00267F1D" w:rsidRPr="00093A56">
          <w:rPr>
            <w:rStyle w:val="Hyperlink"/>
            <w:noProof/>
          </w:rPr>
          <w:t>Figure 6 - Three-year coverage in Asian women (women 25-69 years screened in the three years prior to 30 June 2019, as a proportion of hysterectomy-adjusted female population), by DHB</w:t>
        </w:r>
        <w:r w:rsidR="00267F1D">
          <w:rPr>
            <w:noProof/>
            <w:webHidden/>
          </w:rPr>
          <w:tab/>
        </w:r>
        <w:r w:rsidR="00267F1D">
          <w:rPr>
            <w:noProof/>
            <w:webHidden/>
          </w:rPr>
          <w:fldChar w:fldCharType="begin"/>
        </w:r>
        <w:r w:rsidR="00267F1D">
          <w:rPr>
            <w:noProof/>
            <w:webHidden/>
          </w:rPr>
          <w:instrText xml:space="preserve"> PAGEREF _Toc68606769 \h </w:instrText>
        </w:r>
        <w:r w:rsidR="00267F1D">
          <w:rPr>
            <w:noProof/>
            <w:webHidden/>
          </w:rPr>
        </w:r>
        <w:r w:rsidR="00267F1D">
          <w:rPr>
            <w:noProof/>
            <w:webHidden/>
          </w:rPr>
          <w:fldChar w:fldCharType="separate"/>
        </w:r>
        <w:r w:rsidR="00D03680">
          <w:rPr>
            <w:noProof/>
            <w:webHidden/>
          </w:rPr>
          <w:t>25</w:t>
        </w:r>
        <w:r w:rsidR="00267F1D">
          <w:rPr>
            <w:noProof/>
            <w:webHidden/>
          </w:rPr>
          <w:fldChar w:fldCharType="end"/>
        </w:r>
      </w:hyperlink>
    </w:p>
    <w:p w14:paraId="5162C698" w14:textId="3167F008"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70" w:history="1">
        <w:r w:rsidR="00267F1D" w:rsidRPr="00093A56">
          <w:rPr>
            <w:rStyle w:val="Hyperlink"/>
            <w:noProof/>
          </w:rPr>
          <w:t>Figure 7 - Three-year coverage in European/ Other women (women 25-69 years screened in the three years prior to 30 June 2019, as a proportion of hysterectomy-adjusted female population), by DHB</w:t>
        </w:r>
        <w:r w:rsidR="00267F1D">
          <w:rPr>
            <w:noProof/>
            <w:webHidden/>
          </w:rPr>
          <w:tab/>
        </w:r>
        <w:r w:rsidR="00267F1D">
          <w:rPr>
            <w:noProof/>
            <w:webHidden/>
          </w:rPr>
          <w:fldChar w:fldCharType="begin"/>
        </w:r>
        <w:r w:rsidR="00267F1D">
          <w:rPr>
            <w:noProof/>
            <w:webHidden/>
          </w:rPr>
          <w:instrText xml:space="preserve"> PAGEREF _Toc68606770 \h </w:instrText>
        </w:r>
        <w:r w:rsidR="00267F1D">
          <w:rPr>
            <w:noProof/>
            <w:webHidden/>
          </w:rPr>
        </w:r>
        <w:r w:rsidR="00267F1D">
          <w:rPr>
            <w:noProof/>
            <w:webHidden/>
          </w:rPr>
          <w:fldChar w:fldCharType="separate"/>
        </w:r>
        <w:r w:rsidR="00D03680">
          <w:rPr>
            <w:noProof/>
            <w:webHidden/>
          </w:rPr>
          <w:t>26</w:t>
        </w:r>
        <w:r w:rsidR="00267F1D">
          <w:rPr>
            <w:noProof/>
            <w:webHidden/>
          </w:rPr>
          <w:fldChar w:fldCharType="end"/>
        </w:r>
      </w:hyperlink>
    </w:p>
    <w:p w14:paraId="55699D5E" w14:textId="1C081ADD"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71" w:history="1">
        <w:r w:rsidR="00267F1D" w:rsidRPr="00093A56">
          <w:rPr>
            <w:rStyle w:val="Hyperlink"/>
            <w:noProof/>
          </w:rPr>
          <w:t>Figure 8 - Three-year coverage (women 25-69 years screened in the three years prior to 30 June 2019, as a proportion of hysterectomy-adjusted female population), by ethnicity and five-year age group</w:t>
        </w:r>
        <w:r w:rsidR="00267F1D">
          <w:rPr>
            <w:noProof/>
            <w:webHidden/>
          </w:rPr>
          <w:tab/>
        </w:r>
        <w:r w:rsidR="00267F1D">
          <w:rPr>
            <w:noProof/>
            <w:webHidden/>
          </w:rPr>
          <w:fldChar w:fldCharType="begin"/>
        </w:r>
        <w:r w:rsidR="00267F1D">
          <w:rPr>
            <w:noProof/>
            <w:webHidden/>
          </w:rPr>
          <w:instrText xml:space="preserve"> PAGEREF _Toc68606771 \h </w:instrText>
        </w:r>
        <w:r w:rsidR="00267F1D">
          <w:rPr>
            <w:noProof/>
            <w:webHidden/>
          </w:rPr>
        </w:r>
        <w:r w:rsidR="00267F1D">
          <w:rPr>
            <w:noProof/>
            <w:webHidden/>
          </w:rPr>
          <w:fldChar w:fldCharType="separate"/>
        </w:r>
        <w:r w:rsidR="00D03680">
          <w:rPr>
            <w:noProof/>
            <w:webHidden/>
          </w:rPr>
          <w:t>26</w:t>
        </w:r>
        <w:r w:rsidR="00267F1D">
          <w:rPr>
            <w:noProof/>
            <w:webHidden/>
          </w:rPr>
          <w:fldChar w:fldCharType="end"/>
        </w:r>
      </w:hyperlink>
    </w:p>
    <w:p w14:paraId="4FC70B6B" w14:textId="2C54D6A6"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72" w:history="1">
        <w:r w:rsidR="00267F1D" w:rsidRPr="00093A56">
          <w:rPr>
            <w:rStyle w:val="Hyperlink"/>
            <w:noProof/>
          </w:rPr>
          <w:t>Figure 9 - Five-year coverage by DHB (women screened in the five years prior to 31 December 2019, as a proportion of hysterectomy-adjusted female population)</w:t>
        </w:r>
        <w:r w:rsidR="00267F1D">
          <w:rPr>
            <w:noProof/>
            <w:webHidden/>
          </w:rPr>
          <w:tab/>
        </w:r>
        <w:r w:rsidR="00267F1D">
          <w:rPr>
            <w:noProof/>
            <w:webHidden/>
          </w:rPr>
          <w:fldChar w:fldCharType="begin"/>
        </w:r>
        <w:r w:rsidR="00267F1D">
          <w:rPr>
            <w:noProof/>
            <w:webHidden/>
          </w:rPr>
          <w:instrText xml:space="preserve"> PAGEREF _Toc68606772 \h </w:instrText>
        </w:r>
        <w:r w:rsidR="00267F1D">
          <w:rPr>
            <w:noProof/>
            <w:webHidden/>
          </w:rPr>
        </w:r>
        <w:r w:rsidR="00267F1D">
          <w:rPr>
            <w:noProof/>
            <w:webHidden/>
          </w:rPr>
          <w:fldChar w:fldCharType="separate"/>
        </w:r>
        <w:r w:rsidR="00D03680">
          <w:rPr>
            <w:noProof/>
            <w:webHidden/>
          </w:rPr>
          <w:t>27</w:t>
        </w:r>
        <w:r w:rsidR="00267F1D">
          <w:rPr>
            <w:noProof/>
            <w:webHidden/>
          </w:rPr>
          <w:fldChar w:fldCharType="end"/>
        </w:r>
      </w:hyperlink>
    </w:p>
    <w:p w14:paraId="220DF3C5" w14:textId="2BCEF72F"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73" w:history="1">
        <w:r w:rsidR="00267F1D" w:rsidRPr="00093A56">
          <w:rPr>
            <w:rStyle w:val="Hyperlink"/>
            <w:noProof/>
          </w:rPr>
          <w:t>Figure 10 - Five-year coverage by five-year age-group (women screened in the five years prior to 30 June 2019, as proportion of hysterectomy-adjusted female population)</w:t>
        </w:r>
        <w:r w:rsidR="00267F1D">
          <w:rPr>
            <w:noProof/>
            <w:webHidden/>
          </w:rPr>
          <w:tab/>
        </w:r>
        <w:r w:rsidR="00267F1D">
          <w:rPr>
            <w:noProof/>
            <w:webHidden/>
          </w:rPr>
          <w:fldChar w:fldCharType="begin"/>
        </w:r>
        <w:r w:rsidR="00267F1D">
          <w:rPr>
            <w:noProof/>
            <w:webHidden/>
          </w:rPr>
          <w:instrText xml:space="preserve"> PAGEREF _Toc68606773 \h </w:instrText>
        </w:r>
        <w:r w:rsidR="00267F1D">
          <w:rPr>
            <w:noProof/>
            <w:webHidden/>
          </w:rPr>
        </w:r>
        <w:r w:rsidR="00267F1D">
          <w:rPr>
            <w:noProof/>
            <w:webHidden/>
          </w:rPr>
          <w:fldChar w:fldCharType="separate"/>
        </w:r>
        <w:r w:rsidR="00D03680">
          <w:rPr>
            <w:noProof/>
            <w:webHidden/>
          </w:rPr>
          <w:t>27</w:t>
        </w:r>
        <w:r w:rsidR="00267F1D">
          <w:rPr>
            <w:noProof/>
            <w:webHidden/>
          </w:rPr>
          <w:fldChar w:fldCharType="end"/>
        </w:r>
      </w:hyperlink>
    </w:p>
    <w:p w14:paraId="0C4D95A0" w14:textId="5E6D7914"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74" w:history="1">
        <w:r w:rsidR="00267F1D" w:rsidRPr="00093A56">
          <w:rPr>
            <w:rStyle w:val="Hyperlink"/>
            <w:noProof/>
          </w:rPr>
          <w:t>Figure 11 - Five-year coverage by ethnicity (women screened in the five years prior to 30 June 2019, as a proportion of hysterectomy-adjusted female population)</w:t>
        </w:r>
        <w:r w:rsidR="00267F1D">
          <w:rPr>
            <w:noProof/>
            <w:webHidden/>
          </w:rPr>
          <w:tab/>
        </w:r>
        <w:r w:rsidR="00267F1D">
          <w:rPr>
            <w:noProof/>
            <w:webHidden/>
          </w:rPr>
          <w:fldChar w:fldCharType="begin"/>
        </w:r>
        <w:r w:rsidR="00267F1D">
          <w:rPr>
            <w:noProof/>
            <w:webHidden/>
          </w:rPr>
          <w:instrText xml:space="preserve"> PAGEREF _Toc68606774 \h </w:instrText>
        </w:r>
        <w:r w:rsidR="00267F1D">
          <w:rPr>
            <w:noProof/>
            <w:webHidden/>
          </w:rPr>
        </w:r>
        <w:r w:rsidR="00267F1D">
          <w:rPr>
            <w:noProof/>
            <w:webHidden/>
          </w:rPr>
          <w:fldChar w:fldCharType="separate"/>
        </w:r>
        <w:r w:rsidR="00D03680">
          <w:rPr>
            <w:noProof/>
            <w:webHidden/>
          </w:rPr>
          <w:t>28</w:t>
        </w:r>
        <w:r w:rsidR="00267F1D">
          <w:rPr>
            <w:noProof/>
            <w:webHidden/>
          </w:rPr>
          <w:fldChar w:fldCharType="end"/>
        </w:r>
      </w:hyperlink>
    </w:p>
    <w:p w14:paraId="1771D26D" w14:textId="07E72CC2"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75" w:history="1">
        <w:r w:rsidR="00267F1D" w:rsidRPr="00093A56">
          <w:rPr>
            <w:rStyle w:val="Hyperlink"/>
            <w:noProof/>
          </w:rPr>
          <w:t>Figure 12 - Five-year coverage in Māori women (women 25-69 years screened in the five years prior to 30 June 2019, as a proportion of hysterectomy-adjusted female population), by DHB</w:t>
        </w:r>
        <w:r w:rsidR="00267F1D">
          <w:rPr>
            <w:noProof/>
            <w:webHidden/>
          </w:rPr>
          <w:tab/>
        </w:r>
        <w:r w:rsidR="00267F1D">
          <w:rPr>
            <w:noProof/>
            <w:webHidden/>
          </w:rPr>
          <w:fldChar w:fldCharType="begin"/>
        </w:r>
        <w:r w:rsidR="00267F1D">
          <w:rPr>
            <w:noProof/>
            <w:webHidden/>
          </w:rPr>
          <w:instrText xml:space="preserve"> PAGEREF _Toc68606775 \h </w:instrText>
        </w:r>
        <w:r w:rsidR="00267F1D">
          <w:rPr>
            <w:noProof/>
            <w:webHidden/>
          </w:rPr>
        </w:r>
        <w:r w:rsidR="00267F1D">
          <w:rPr>
            <w:noProof/>
            <w:webHidden/>
          </w:rPr>
          <w:fldChar w:fldCharType="separate"/>
        </w:r>
        <w:r w:rsidR="00D03680">
          <w:rPr>
            <w:noProof/>
            <w:webHidden/>
          </w:rPr>
          <w:t>28</w:t>
        </w:r>
        <w:r w:rsidR="00267F1D">
          <w:rPr>
            <w:noProof/>
            <w:webHidden/>
          </w:rPr>
          <w:fldChar w:fldCharType="end"/>
        </w:r>
      </w:hyperlink>
    </w:p>
    <w:p w14:paraId="04A25507" w14:textId="62E9A4AB"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76" w:history="1">
        <w:r w:rsidR="00267F1D" w:rsidRPr="00093A56">
          <w:rPr>
            <w:rStyle w:val="Hyperlink"/>
            <w:noProof/>
          </w:rPr>
          <w:t>Figure 13 - Five-year coverage in Pacific women (women 25-69 years screened in the five years prior to 30 June 2019, as a proportion of hysterectomy-adjusted female population), by DHB</w:t>
        </w:r>
        <w:r w:rsidR="00267F1D">
          <w:rPr>
            <w:noProof/>
            <w:webHidden/>
          </w:rPr>
          <w:tab/>
        </w:r>
        <w:r w:rsidR="00267F1D">
          <w:rPr>
            <w:noProof/>
            <w:webHidden/>
          </w:rPr>
          <w:fldChar w:fldCharType="begin"/>
        </w:r>
        <w:r w:rsidR="00267F1D">
          <w:rPr>
            <w:noProof/>
            <w:webHidden/>
          </w:rPr>
          <w:instrText xml:space="preserve"> PAGEREF _Toc68606776 \h </w:instrText>
        </w:r>
        <w:r w:rsidR="00267F1D">
          <w:rPr>
            <w:noProof/>
            <w:webHidden/>
          </w:rPr>
        </w:r>
        <w:r w:rsidR="00267F1D">
          <w:rPr>
            <w:noProof/>
            <w:webHidden/>
          </w:rPr>
          <w:fldChar w:fldCharType="separate"/>
        </w:r>
        <w:r w:rsidR="00D03680">
          <w:rPr>
            <w:noProof/>
            <w:webHidden/>
          </w:rPr>
          <w:t>29</w:t>
        </w:r>
        <w:r w:rsidR="00267F1D">
          <w:rPr>
            <w:noProof/>
            <w:webHidden/>
          </w:rPr>
          <w:fldChar w:fldCharType="end"/>
        </w:r>
      </w:hyperlink>
    </w:p>
    <w:p w14:paraId="62A48E36" w14:textId="36982F23"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77" w:history="1">
        <w:r w:rsidR="00267F1D" w:rsidRPr="00093A56">
          <w:rPr>
            <w:rStyle w:val="Hyperlink"/>
            <w:noProof/>
          </w:rPr>
          <w:t>Figure 14 - Five-year coverage in Asian women (women 25-69 years screened in the five years prior to 30 June 2019, as a proportion of hysterectomy-adjusted female population), by DHB</w:t>
        </w:r>
        <w:r w:rsidR="00267F1D">
          <w:rPr>
            <w:noProof/>
            <w:webHidden/>
          </w:rPr>
          <w:tab/>
        </w:r>
        <w:r w:rsidR="00267F1D">
          <w:rPr>
            <w:noProof/>
            <w:webHidden/>
          </w:rPr>
          <w:fldChar w:fldCharType="begin"/>
        </w:r>
        <w:r w:rsidR="00267F1D">
          <w:rPr>
            <w:noProof/>
            <w:webHidden/>
          </w:rPr>
          <w:instrText xml:space="preserve"> PAGEREF _Toc68606777 \h </w:instrText>
        </w:r>
        <w:r w:rsidR="00267F1D">
          <w:rPr>
            <w:noProof/>
            <w:webHidden/>
          </w:rPr>
        </w:r>
        <w:r w:rsidR="00267F1D">
          <w:rPr>
            <w:noProof/>
            <w:webHidden/>
          </w:rPr>
          <w:fldChar w:fldCharType="separate"/>
        </w:r>
        <w:r w:rsidR="00D03680">
          <w:rPr>
            <w:noProof/>
            <w:webHidden/>
          </w:rPr>
          <w:t>29</w:t>
        </w:r>
        <w:r w:rsidR="00267F1D">
          <w:rPr>
            <w:noProof/>
            <w:webHidden/>
          </w:rPr>
          <w:fldChar w:fldCharType="end"/>
        </w:r>
      </w:hyperlink>
    </w:p>
    <w:p w14:paraId="5DF08EF3" w14:textId="67DC8A9F"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78" w:history="1">
        <w:r w:rsidR="00267F1D" w:rsidRPr="00093A56">
          <w:rPr>
            <w:rStyle w:val="Hyperlink"/>
            <w:noProof/>
          </w:rPr>
          <w:t>Figure 15 - Five-year coverage in European/ Other women (women 25-69 years screened in the five years prior to 30 June 2019, as a proportion of hysterectomy-adjusted female population), by DHB</w:t>
        </w:r>
        <w:r w:rsidR="00267F1D">
          <w:rPr>
            <w:noProof/>
            <w:webHidden/>
          </w:rPr>
          <w:tab/>
        </w:r>
        <w:r w:rsidR="00267F1D">
          <w:rPr>
            <w:noProof/>
            <w:webHidden/>
          </w:rPr>
          <w:fldChar w:fldCharType="begin"/>
        </w:r>
        <w:r w:rsidR="00267F1D">
          <w:rPr>
            <w:noProof/>
            <w:webHidden/>
          </w:rPr>
          <w:instrText xml:space="preserve"> PAGEREF _Toc68606778 \h </w:instrText>
        </w:r>
        <w:r w:rsidR="00267F1D">
          <w:rPr>
            <w:noProof/>
            <w:webHidden/>
          </w:rPr>
        </w:r>
        <w:r w:rsidR="00267F1D">
          <w:rPr>
            <w:noProof/>
            <w:webHidden/>
          </w:rPr>
          <w:fldChar w:fldCharType="separate"/>
        </w:r>
        <w:r w:rsidR="00D03680">
          <w:rPr>
            <w:noProof/>
            <w:webHidden/>
          </w:rPr>
          <w:t>30</w:t>
        </w:r>
        <w:r w:rsidR="00267F1D">
          <w:rPr>
            <w:noProof/>
            <w:webHidden/>
          </w:rPr>
          <w:fldChar w:fldCharType="end"/>
        </w:r>
      </w:hyperlink>
    </w:p>
    <w:p w14:paraId="70A8D83E" w14:textId="3E938895"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79" w:history="1">
        <w:r w:rsidR="00267F1D" w:rsidRPr="00093A56">
          <w:rPr>
            <w:rStyle w:val="Hyperlink"/>
            <w:noProof/>
          </w:rPr>
          <w:t>Figure 16 - Number of women screened who were aged less than 20 years at the time of their cervical sample in the three years to 30 June 2019, by DHB</w:t>
        </w:r>
        <w:r w:rsidR="00267F1D">
          <w:rPr>
            <w:noProof/>
            <w:webHidden/>
          </w:rPr>
          <w:tab/>
        </w:r>
        <w:r w:rsidR="00267F1D">
          <w:rPr>
            <w:noProof/>
            <w:webHidden/>
          </w:rPr>
          <w:fldChar w:fldCharType="begin"/>
        </w:r>
        <w:r w:rsidR="00267F1D">
          <w:rPr>
            <w:noProof/>
            <w:webHidden/>
          </w:rPr>
          <w:instrText xml:space="preserve"> PAGEREF _Toc68606779 \h </w:instrText>
        </w:r>
        <w:r w:rsidR="00267F1D">
          <w:rPr>
            <w:noProof/>
            <w:webHidden/>
          </w:rPr>
        </w:r>
        <w:r w:rsidR="00267F1D">
          <w:rPr>
            <w:noProof/>
            <w:webHidden/>
          </w:rPr>
          <w:fldChar w:fldCharType="separate"/>
        </w:r>
        <w:r w:rsidR="00D03680">
          <w:rPr>
            <w:noProof/>
            <w:webHidden/>
          </w:rPr>
          <w:t>30</w:t>
        </w:r>
        <w:r w:rsidR="00267F1D">
          <w:rPr>
            <w:noProof/>
            <w:webHidden/>
          </w:rPr>
          <w:fldChar w:fldCharType="end"/>
        </w:r>
      </w:hyperlink>
    </w:p>
    <w:p w14:paraId="187CA5CE" w14:textId="32FC72C1"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80" w:history="1">
        <w:r w:rsidR="00267F1D" w:rsidRPr="00093A56">
          <w:rPr>
            <w:rStyle w:val="Hyperlink"/>
            <w:noProof/>
          </w:rPr>
          <w:t>Figure 17 - Trends in three-year coverage by DHB (women aged 25-69 years screened in the previous three years, as a proportion of hysterectomy-adjusted female population)</w:t>
        </w:r>
        <w:r w:rsidR="00267F1D">
          <w:rPr>
            <w:noProof/>
            <w:webHidden/>
          </w:rPr>
          <w:tab/>
        </w:r>
        <w:r w:rsidR="00267F1D">
          <w:rPr>
            <w:noProof/>
            <w:webHidden/>
          </w:rPr>
          <w:fldChar w:fldCharType="begin"/>
        </w:r>
        <w:r w:rsidR="00267F1D">
          <w:rPr>
            <w:noProof/>
            <w:webHidden/>
          </w:rPr>
          <w:instrText xml:space="preserve"> PAGEREF _Toc68606780 \h </w:instrText>
        </w:r>
        <w:r w:rsidR="00267F1D">
          <w:rPr>
            <w:noProof/>
            <w:webHidden/>
          </w:rPr>
        </w:r>
        <w:r w:rsidR="00267F1D">
          <w:rPr>
            <w:noProof/>
            <w:webHidden/>
          </w:rPr>
          <w:fldChar w:fldCharType="separate"/>
        </w:r>
        <w:r w:rsidR="00D03680">
          <w:rPr>
            <w:noProof/>
            <w:webHidden/>
          </w:rPr>
          <w:t>31</w:t>
        </w:r>
        <w:r w:rsidR="00267F1D">
          <w:rPr>
            <w:noProof/>
            <w:webHidden/>
          </w:rPr>
          <w:fldChar w:fldCharType="end"/>
        </w:r>
      </w:hyperlink>
    </w:p>
    <w:p w14:paraId="00F19D3E" w14:textId="1EABA6FA"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81" w:history="1">
        <w:r w:rsidR="00267F1D" w:rsidRPr="00093A56">
          <w:rPr>
            <w:rStyle w:val="Hyperlink"/>
            <w:noProof/>
          </w:rPr>
          <w:t>Figure 18 - Trends in three-year coverage by age (women screened in the previous three years, as a proportion of hysterectomy-adjusted female population)*</w:t>
        </w:r>
        <w:r w:rsidR="00267F1D">
          <w:rPr>
            <w:noProof/>
            <w:webHidden/>
          </w:rPr>
          <w:tab/>
        </w:r>
        <w:r w:rsidR="00267F1D">
          <w:rPr>
            <w:noProof/>
            <w:webHidden/>
          </w:rPr>
          <w:fldChar w:fldCharType="begin"/>
        </w:r>
        <w:r w:rsidR="00267F1D">
          <w:rPr>
            <w:noProof/>
            <w:webHidden/>
          </w:rPr>
          <w:instrText xml:space="preserve"> PAGEREF _Toc68606781 \h </w:instrText>
        </w:r>
        <w:r w:rsidR="00267F1D">
          <w:rPr>
            <w:noProof/>
            <w:webHidden/>
          </w:rPr>
        </w:r>
        <w:r w:rsidR="00267F1D">
          <w:rPr>
            <w:noProof/>
            <w:webHidden/>
          </w:rPr>
          <w:fldChar w:fldCharType="separate"/>
        </w:r>
        <w:r w:rsidR="00D03680">
          <w:rPr>
            <w:noProof/>
            <w:webHidden/>
          </w:rPr>
          <w:t>31</w:t>
        </w:r>
        <w:r w:rsidR="00267F1D">
          <w:rPr>
            <w:noProof/>
            <w:webHidden/>
          </w:rPr>
          <w:fldChar w:fldCharType="end"/>
        </w:r>
      </w:hyperlink>
    </w:p>
    <w:p w14:paraId="5029F8FD" w14:textId="183F7D82"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82" w:history="1">
        <w:r w:rsidR="00267F1D" w:rsidRPr="00093A56">
          <w:rPr>
            <w:rStyle w:val="Hyperlink"/>
            <w:noProof/>
          </w:rPr>
          <w:t>Figure 19 - Trends in three-year coverage by ethnicity (women aged 25-69 years screened in the previous three years, as a proportion of hysterectomy-adjusted female population)*</w:t>
        </w:r>
        <w:r w:rsidR="00267F1D">
          <w:rPr>
            <w:noProof/>
            <w:webHidden/>
          </w:rPr>
          <w:tab/>
        </w:r>
        <w:r w:rsidR="00267F1D">
          <w:rPr>
            <w:noProof/>
            <w:webHidden/>
          </w:rPr>
          <w:fldChar w:fldCharType="begin"/>
        </w:r>
        <w:r w:rsidR="00267F1D">
          <w:rPr>
            <w:noProof/>
            <w:webHidden/>
          </w:rPr>
          <w:instrText xml:space="preserve"> PAGEREF _Toc68606782 \h </w:instrText>
        </w:r>
        <w:r w:rsidR="00267F1D">
          <w:rPr>
            <w:noProof/>
            <w:webHidden/>
          </w:rPr>
        </w:r>
        <w:r w:rsidR="00267F1D">
          <w:rPr>
            <w:noProof/>
            <w:webHidden/>
          </w:rPr>
          <w:fldChar w:fldCharType="separate"/>
        </w:r>
        <w:r w:rsidR="00D03680">
          <w:rPr>
            <w:noProof/>
            <w:webHidden/>
          </w:rPr>
          <w:t>32</w:t>
        </w:r>
        <w:r w:rsidR="00267F1D">
          <w:rPr>
            <w:noProof/>
            <w:webHidden/>
          </w:rPr>
          <w:fldChar w:fldCharType="end"/>
        </w:r>
      </w:hyperlink>
    </w:p>
    <w:p w14:paraId="7541D4DB" w14:textId="68222DD2"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83" w:history="1">
        <w:r w:rsidR="00267F1D" w:rsidRPr="00093A56">
          <w:rPr>
            <w:rStyle w:val="Hyperlink"/>
            <w:noProof/>
          </w:rPr>
          <w:t>Figure 20 - Trends in the number of women screened in the preceding three years who were aged less than 20 years at the time of their cervical sample, by DHB</w:t>
        </w:r>
        <w:r w:rsidR="00267F1D">
          <w:rPr>
            <w:noProof/>
            <w:webHidden/>
          </w:rPr>
          <w:tab/>
        </w:r>
        <w:r w:rsidR="00267F1D">
          <w:rPr>
            <w:noProof/>
            <w:webHidden/>
          </w:rPr>
          <w:fldChar w:fldCharType="begin"/>
        </w:r>
        <w:r w:rsidR="00267F1D">
          <w:rPr>
            <w:noProof/>
            <w:webHidden/>
          </w:rPr>
          <w:instrText xml:space="preserve"> PAGEREF _Toc68606783 \h </w:instrText>
        </w:r>
        <w:r w:rsidR="00267F1D">
          <w:rPr>
            <w:noProof/>
            <w:webHidden/>
          </w:rPr>
        </w:r>
        <w:r w:rsidR="00267F1D">
          <w:rPr>
            <w:noProof/>
            <w:webHidden/>
          </w:rPr>
          <w:fldChar w:fldCharType="separate"/>
        </w:r>
        <w:r w:rsidR="00D03680">
          <w:rPr>
            <w:noProof/>
            <w:webHidden/>
          </w:rPr>
          <w:t>32</w:t>
        </w:r>
        <w:r w:rsidR="00267F1D">
          <w:rPr>
            <w:noProof/>
            <w:webHidden/>
          </w:rPr>
          <w:fldChar w:fldCharType="end"/>
        </w:r>
      </w:hyperlink>
    </w:p>
    <w:p w14:paraId="798FBDC8" w14:textId="21E405F4"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84" w:history="1">
        <w:r w:rsidR="00267F1D" w:rsidRPr="00093A56">
          <w:rPr>
            <w:rStyle w:val="Hyperlink"/>
            <w:noProof/>
          </w:rPr>
          <w:t>Figure 21 - Trends in the percent of women aged less than 20 years at the time of their cervical sample who were aged 18 or 19 years, by DHB</w:t>
        </w:r>
        <w:r w:rsidR="00267F1D">
          <w:rPr>
            <w:noProof/>
            <w:webHidden/>
          </w:rPr>
          <w:tab/>
        </w:r>
        <w:r w:rsidR="00267F1D">
          <w:rPr>
            <w:noProof/>
            <w:webHidden/>
          </w:rPr>
          <w:fldChar w:fldCharType="begin"/>
        </w:r>
        <w:r w:rsidR="00267F1D">
          <w:rPr>
            <w:noProof/>
            <w:webHidden/>
          </w:rPr>
          <w:instrText xml:space="preserve"> PAGEREF _Toc68606784 \h </w:instrText>
        </w:r>
        <w:r w:rsidR="00267F1D">
          <w:rPr>
            <w:noProof/>
            <w:webHidden/>
          </w:rPr>
        </w:r>
        <w:r w:rsidR="00267F1D">
          <w:rPr>
            <w:noProof/>
            <w:webHidden/>
          </w:rPr>
          <w:fldChar w:fldCharType="separate"/>
        </w:r>
        <w:r w:rsidR="00D03680">
          <w:rPr>
            <w:noProof/>
            <w:webHidden/>
          </w:rPr>
          <w:t>33</w:t>
        </w:r>
        <w:r w:rsidR="00267F1D">
          <w:rPr>
            <w:noProof/>
            <w:webHidden/>
          </w:rPr>
          <w:fldChar w:fldCharType="end"/>
        </w:r>
      </w:hyperlink>
    </w:p>
    <w:p w14:paraId="1A7094F9" w14:textId="7B96FF42"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85" w:history="1">
        <w:r w:rsidR="00267F1D" w:rsidRPr="00093A56">
          <w:rPr>
            <w:rStyle w:val="Hyperlink"/>
            <w:noProof/>
          </w:rPr>
          <w:t>Figure 22 - Women with first screening events during the monitoring period, by five-year age group (women aged 20-69 years at 30 June 2019)</w:t>
        </w:r>
        <w:r w:rsidR="00267F1D">
          <w:rPr>
            <w:noProof/>
            <w:webHidden/>
          </w:rPr>
          <w:tab/>
        </w:r>
        <w:r w:rsidR="00267F1D">
          <w:rPr>
            <w:noProof/>
            <w:webHidden/>
          </w:rPr>
          <w:fldChar w:fldCharType="begin"/>
        </w:r>
        <w:r w:rsidR="00267F1D">
          <w:rPr>
            <w:noProof/>
            <w:webHidden/>
          </w:rPr>
          <w:instrText xml:space="preserve"> PAGEREF _Toc68606785 \h </w:instrText>
        </w:r>
        <w:r w:rsidR="00267F1D">
          <w:rPr>
            <w:noProof/>
            <w:webHidden/>
          </w:rPr>
        </w:r>
        <w:r w:rsidR="00267F1D">
          <w:rPr>
            <w:noProof/>
            <w:webHidden/>
          </w:rPr>
          <w:fldChar w:fldCharType="separate"/>
        </w:r>
        <w:r w:rsidR="00D03680">
          <w:rPr>
            <w:noProof/>
            <w:webHidden/>
          </w:rPr>
          <w:t>37</w:t>
        </w:r>
        <w:r w:rsidR="00267F1D">
          <w:rPr>
            <w:noProof/>
            <w:webHidden/>
          </w:rPr>
          <w:fldChar w:fldCharType="end"/>
        </w:r>
      </w:hyperlink>
    </w:p>
    <w:p w14:paraId="6C0FDCE9" w14:textId="1D27A039"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86" w:history="1">
        <w:r w:rsidR="00267F1D" w:rsidRPr="00093A56">
          <w:rPr>
            <w:rStyle w:val="Hyperlink"/>
            <w:noProof/>
          </w:rPr>
          <w:t>Figure 23 - Women with first screening events as a proportion of all women screened in that age group during the monitoring period, by five-year age group (women aged 20-69 years at 30 June 2019)</w:t>
        </w:r>
        <w:r w:rsidR="00267F1D">
          <w:rPr>
            <w:noProof/>
            <w:webHidden/>
          </w:rPr>
          <w:tab/>
        </w:r>
        <w:r w:rsidR="00267F1D">
          <w:rPr>
            <w:noProof/>
            <w:webHidden/>
          </w:rPr>
          <w:fldChar w:fldCharType="begin"/>
        </w:r>
        <w:r w:rsidR="00267F1D">
          <w:rPr>
            <w:noProof/>
            <w:webHidden/>
          </w:rPr>
          <w:instrText xml:space="preserve"> PAGEREF _Toc68606786 \h </w:instrText>
        </w:r>
        <w:r w:rsidR="00267F1D">
          <w:rPr>
            <w:noProof/>
            <w:webHidden/>
          </w:rPr>
        </w:r>
        <w:r w:rsidR="00267F1D">
          <w:rPr>
            <w:noProof/>
            <w:webHidden/>
          </w:rPr>
          <w:fldChar w:fldCharType="separate"/>
        </w:r>
        <w:r w:rsidR="00D03680">
          <w:rPr>
            <w:noProof/>
            <w:webHidden/>
          </w:rPr>
          <w:t>37</w:t>
        </w:r>
        <w:r w:rsidR="00267F1D">
          <w:rPr>
            <w:noProof/>
            <w:webHidden/>
          </w:rPr>
          <w:fldChar w:fldCharType="end"/>
        </w:r>
      </w:hyperlink>
    </w:p>
    <w:p w14:paraId="379AC949" w14:textId="1E5E8132"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87" w:history="1">
        <w:r w:rsidR="00267F1D" w:rsidRPr="00093A56">
          <w:rPr>
            <w:rStyle w:val="Hyperlink"/>
            <w:noProof/>
          </w:rPr>
          <w:t>Figure 24 - Women with first screening events as a proportion of all women screened during the monitoring period, by DHB (women aged 20-69 years at 30 June 2019)</w:t>
        </w:r>
        <w:r w:rsidR="00267F1D">
          <w:rPr>
            <w:noProof/>
            <w:webHidden/>
          </w:rPr>
          <w:tab/>
        </w:r>
        <w:r w:rsidR="00267F1D">
          <w:rPr>
            <w:noProof/>
            <w:webHidden/>
          </w:rPr>
          <w:fldChar w:fldCharType="begin"/>
        </w:r>
        <w:r w:rsidR="00267F1D">
          <w:rPr>
            <w:noProof/>
            <w:webHidden/>
          </w:rPr>
          <w:instrText xml:space="preserve"> PAGEREF _Toc68606787 \h </w:instrText>
        </w:r>
        <w:r w:rsidR="00267F1D">
          <w:rPr>
            <w:noProof/>
            <w:webHidden/>
          </w:rPr>
        </w:r>
        <w:r w:rsidR="00267F1D">
          <w:rPr>
            <w:noProof/>
            <w:webHidden/>
          </w:rPr>
          <w:fldChar w:fldCharType="separate"/>
        </w:r>
        <w:r w:rsidR="00D03680">
          <w:rPr>
            <w:noProof/>
            <w:webHidden/>
          </w:rPr>
          <w:t>38</w:t>
        </w:r>
        <w:r w:rsidR="00267F1D">
          <w:rPr>
            <w:noProof/>
            <w:webHidden/>
          </w:rPr>
          <w:fldChar w:fldCharType="end"/>
        </w:r>
      </w:hyperlink>
    </w:p>
    <w:p w14:paraId="4828CC10" w14:textId="51368CF3"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88" w:history="1">
        <w:r w:rsidR="00267F1D" w:rsidRPr="00093A56">
          <w:rPr>
            <w:rStyle w:val="Hyperlink"/>
            <w:noProof/>
          </w:rPr>
          <w:t>Figure 25 - Women with first screening events as a proportion of all women screened during the monitoring period, by ethnicity (women aged 20-69 years at 30 June 2019)</w:t>
        </w:r>
        <w:r w:rsidR="00267F1D">
          <w:rPr>
            <w:noProof/>
            <w:webHidden/>
          </w:rPr>
          <w:tab/>
        </w:r>
        <w:r w:rsidR="00267F1D">
          <w:rPr>
            <w:noProof/>
            <w:webHidden/>
          </w:rPr>
          <w:fldChar w:fldCharType="begin"/>
        </w:r>
        <w:r w:rsidR="00267F1D">
          <w:rPr>
            <w:noProof/>
            <w:webHidden/>
          </w:rPr>
          <w:instrText xml:space="preserve"> PAGEREF _Toc68606788 \h </w:instrText>
        </w:r>
        <w:r w:rsidR="00267F1D">
          <w:rPr>
            <w:noProof/>
            <w:webHidden/>
          </w:rPr>
        </w:r>
        <w:r w:rsidR="00267F1D">
          <w:rPr>
            <w:noProof/>
            <w:webHidden/>
          </w:rPr>
          <w:fldChar w:fldCharType="separate"/>
        </w:r>
        <w:r w:rsidR="00D03680">
          <w:rPr>
            <w:noProof/>
            <w:webHidden/>
          </w:rPr>
          <w:t>38</w:t>
        </w:r>
        <w:r w:rsidR="00267F1D">
          <w:rPr>
            <w:noProof/>
            <w:webHidden/>
          </w:rPr>
          <w:fldChar w:fldCharType="end"/>
        </w:r>
      </w:hyperlink>
    </w:p>
    <w:p w14:paraId="602953C8" w14:textId="4C4CCD65"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89" w:history="1">
        <w:r w:rsidR="00267F1D" w:rsidRPr="00093A56">
          <w:rPr>
            <w:rStyle w:val="Hyperlink"/>
            <w:noProof/>
          </w:rPr>
          <w:t>Figure 26 - Trends in the number of women with a first screening event, by age</w:t>
        </w:r>
        <w:r w:rsidR="00267F1D">
          <w:rPr>
            <w:noProof/>
            <w:webHidden/>
          </w:rPr>
          <w:tab/>
        </w:r>
        <w:r w:rsidR="00267F1D">
          <w:rPr>
            <w:noProof/>
            <w:webHidden/>
          </w:rPr>
          <w:fldChar w:fldCharType="begin"/>
        </w:r>
        <w:r w:rsidR="00267F1D">
          <w:rPr>
            <w:noProof/>
            <w:webHidden/>
          </w:rPr>
          <w:instrText xml:space="preserve"> PAGEREF _Toc68606789 \h </w:instrText>
        </w:r>
        <w:r w:rsidR="00267F1D">
          <w:rPr>
            <w:noProof/>
            <w:webHidden/>
          </w:rPr>
        </w:r>
        <w:r w:rsidR="00267F1D">
          <w:rPr>
            <w:noProof/>
            <w:webHidden/>
          </w:rPr>
          <w:fldChar w:fldCharType="separate"/>
        </w:r>
        <w:r w:rsidR="00D03680">
          <w:rPr>
            <w:noProof/>
            <w:webHidden/>
          </w:rPr>
          <w:t>39</w:t>
        </w:r>
        <w:r w:rsidR="00267F1D">
          <w:rPr>
            <w:noProof/>
            <w:webHidden/>
          </w:rPr>
          <w:fldChar w:fldCharType="end"/>
        </w:r>
      </w:hyperlink>
    </w:p>
    <w:p w14:paraId="2C8014EC" w14:textId="29068357"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90" w:history="1">
        <w:r w:rsidR="00267F1D" w:rsidRPr="00093A56">
          <w:rPr>
            <w:rStyle w:val="Hyperlink"/>
            <w:noProof/>
          </w:rPr>
          <w:t>Figure 27 - Trends in the number of women with a first screening event, by DHB</w:t>
        </w:r>
        <w:r w:rsidR="00267F1D">
          <w:rPr>
            <w:noProof/>
            <w:webHidden/>
          </w:rPr>
          <w:tab/>
        </w:r>
        <w:r w:rsidR="00267F1D">
          <w:rPr>
            <w:noProof/>
            <w:webHidden/>
          </w:rPr>
          <w:fldChar w:fldCharType="begin"/>
        </w:r>
        <w:r w:rsidR="00267F1D">
          <w:rPr>
            <w:noProof/>
            <w:webHidden/>
          </w:rPr>
          <w:instrText xml:space="preserve"> PAGEREF _Toc68606790 \h </w:instrText>
        </w:r>
        <w:r w:rsidR="00267F1D">
          <w:rPr>
            <w:noProof/>
            <w:webHidden/>
          </w:rPr>
        </w:r>
        <w:r w:rsidR="00267F1D">
          <w:rPr>
            <w:noProof/>
            <w:webHidden/>
          </w:rPr>
          <w:fldChar w:fldCharType="separate"/>
        </w:r>
        <w:r w:rsidR="00D03680">
          <w:rPr>
            <w:noProof/>
            <w:webHidden/>
          </w:rPr>
          <w:t>39</w:t>
        </w:r>
        <w:r w:rsidR="00267F1D">
          <w:rPr>
            <w:noProof/>
            <w:webHidden/>
          </w:rPr>
          <w:fldChar w:fldCharType="end"/>
        </w:r>
      </w:hyperlink>
    </w:p>
    <w:p w14:paraId="48AF5F7A" w14:textId="0B1CCF55"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91" w:history="1">
        <w:r w:rsidR="00267F1D" w:rsidRPr="00093A56">
          <w:rPr>
            <w:rStyle w:val="Hyperlink"/>
            <w:noProof/>
          </w:rPr>
          <w:t>Figure 28 - Trends in the number of women with a first screening event, by ethnicity</w:t>
        </w:r>
        <w:r w:rsidR="00267F1D">
          <w:rPr>
            <w:noProof/>
            <w:webHidden/>
          </w:rPr>
          <w:tab/>
        </w:r>
        <w:r w:rsidR="00267F1D">
          <w:rPr>
            <w:noProof/>
            <w:webHidden/>
          </w:rPr>
          <w:fldChar w:fldCharType="begin"/>
        </w:r>
        <w:r w:rsidR="00267F1D">
          <w:rPr>
            <w:noProof/>
            <w:webHidden/>
          </w:rPr>
          <w:instrText xml:space="preserve"> PAGEREF _Toc68606791 \h </w:instrText>
        </w:r>
        <w:r w:rsidR="00267F1D">
          <w:rPr>
            <w:noProof/>
            <w:webHidden/>
          </w:rPr>
        </w:r>
        <w:r w:rsidR="00267F1D">
          <w:rPr>
            <w:noProof/>
            <w:webHidden/>
          </w:rPr>
          <w:fldChar w:fldCharType="separate"/>
        </w:r>
        <w:r w:rsidR="00D03680">
          <w:rPr>
            <w:noProof/>
            <w:webHidden/>
          </w:rPr>
          <w:t>40</w:t>
        </w:r>
        <w:r w:rsidR="00267F1D">
          <w:rPr>
            <w:noProof/>
            <w:webHidden/>
          </w:rPr>
          <w:fldChar w:fldCharType="end"/>
        </w:r>
      </w:hyperlink>
    </w:p>
    <w:p w14:paraId="0AEE9893" w14:textId="2C1B8CB2"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92" w:history="1">
        <w:r w:rsidR="00267F1D" w:rsidRPr="00093A56">
          <w:rPr>
            <w:rStyle w:val="Hyperlink"/>
            <w:noProof/>
          </w:rPr>
          <w:t>Figure 29 - Number of women (aged 20-69 years) who withdrew from the NCSP Register by DHB, 1 January – 30 June 2019</w:t>
        </w:r>
        <w:r w:rsidR="00267F1D">
          <w:rPr>
            <w:noProof/>
            <w:webHidden/>
          </w:rPr>
          <w:tab/>
        </w:r>
        <w:r w:rsidR="00267F1D">
          <w:rPr>
            <w:noProof/>
            <w:webHidden/>
          </w:rPr>
          <w:fldChar w:fldCharType="begin"/>
        </w:r>
        <w:r w:rsidR="00267F1D">
          <w:rPr>
            <w:noProof/>
            <w:webHidden/>
          </w:rPr>
          <w:instrText xml:space="preserve"> PAGEREF _Toc68606792 \h </w:instrText>
        </w:r>
        <w:r w:rsidR="00267F1D">
          <w:rPr>
            <w:noProof/>
            <w:webHidden/>
          </w:rPr>
        </w:r>
        <w:r w:rsidR="00267F1D">
          <w:rPr>
            <w:noProof/>
            <w:webHidden/>
          </w:rPr>
          <w:fldChar w:fldCharType="separate"/>
        </w:r>
        <w:r w:rsidR="00D03680">
          <w:rPr>
            <w:noProof/>
            <w:webHidden/>
          </w:rPr>
          <w:t>43</w:t>
        </w:r>
        <w:r w:rsidR="00267F1D">
          <w:rPr>
            <w:noProof/>
            <w:webHidden/>
          </w:rPr>
          <w:fldChar w:fldCharType="end"/>
        </w:r>
      </w:hyperlink>
    </w:p>
    <w:p w14:paraId="7E5FFD4A" w14:textId="3DD374C9"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93" w:history="1">
        <w:r w:rsidR="00267F1D" w:rsidRPr="00093A56">
          <w:rPr>
            <w:rStyle w:val="Hyperlink"/>
            <w:noProof/>
          </w:rPr>
          <w:t>Figure 30 - Number of women who withdrew from the NCSP Register by age, 1 January – 30 June 2019</w:t>
        </w:r>
        <w:r w:rsidR="00267F1D">
          <w:rPr>
            <w:noProof/>
            <w:webHidden/>
          </w:rPr>
          <w:tab/>
        </w:r>
        <w:r w:rsidR="00267F1D">
          <w:rPr>
            <w:noProof/>
            <w:webHidden/>
          </w:rPr>
          <w:fldChar w:fldCharType="begin"/>
        </w:r>
        <w:r w:rsidR="00267F1D">
          <w:rPr>
            <w:noProof/>
            <w:webHidden/>
          </w:rPr>
          <w:instrText xml:space="preserve"> PAGEREF _Toc68606793 \h </w:instrText>
        </w:r>
        <w:r w:rsidR="00267F1D">
          <w:rPr>
            <w:noProof/>
            <w:webHidden/>
          </w:rPr>
        </w:r>
        <w:r w:rsidR="00267F1D">
          <w:rPr>
            <w:noProof/>
            <w:webHidden/>
          </w:rPr>
          <w:fldChar w:fldCharType="separate"/>
        </w:r>
        <w:r w:rsidR="00D03680">
          <w:rPr>
            <w:noProof/>
            <w:webHidden/>
          </w:rPr>
          <w:t>43</w:t>
        </w:r>
        <w:r w:rsidR="00267F1D">
          <w:rPr>
            <w:noProof/>
            <w:webHidden/>
          </w:rPr>
          <w:fldChar w:fldCharType="end"/>
        </w:r>
      </w:hyperlink>
    </w:p>
    <w:p w14:paraId="4385016F" w14:textId="0ABD5E35"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94" w:history="1">
        <w:r w:rsidR="00267F1D" w:rsidRPr="00093A56">
          <w:rPr>
            <w:rStyle w:val="Hyperlink"/>
            <w:noProof/>
          </w:rPr>
          <w:t>Figure 31 - Number of women (aged 20-69 years) who withdrew from the NCSP Register by ethnicity, 1 January – 30 June 2019</w:t>
        </w:r>
        <w:r w:rsidR="00267F1D">
          <w:rPr>
            <w:noProof/>
            <w:webHidden/>
          </w:rPr>
          <w:tab/>
        </w:r>
        <w:r w:rsidR="00267F1D">
          <w:rPr>
            <w:noProof/>
            <w:webHidden/>
          </w:rPr>
          <w:fldChar w:fldCharType="begin"/>
        </w:r>
        <w:r w:rsidR="00267F1D">
          <w:rPr>
            <w:noProof/>
            <w:webHidden/>
          </w:rPr>
          <w:instrText xml:space="preserve"> PAGEREF _Toc68606794 \h </w:instrText>
        </w:r>
        <w:r w:rsidR="00267F1D">
          <w:rPr>
            <w:noProof/>
            <w:webHidden/>
          </w:rPr>
        </w:r>
        <w:r w:rsidR="00267F1D">
          <w:rPr>
            <w:noProof/>
            <w:webHidden/>
          </w:rPr>
          <w:fldChar w:fldCharType="separate"/>
        </w:r>
        <w:r w:rsidR="00D03680">
          <w:rPr>
            <w:noProof/>
            <w:webHidden/>
          </w:rPr>
          <w:t>44</w:t>
        </w:r>
        <w:r w:rsidR="00267F1D">
          <w:rPr>
            <w:noProof/>
            <w:webHidden/>
          </w:rPr>
          <w:fldChar w:fldCharType="end"/>
        </w:r>
      </w:hyperlink>
    </w:p>
    <w:p w14:paraId="6094DB69" w14:textId="5F774C3A"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95" w:history="1">
        <w:r w:rsidR="00267F1D" w:rsidRPr="00093A56">
          <w:rPr>
            <w:rStyle w:val="Hyperlink"/>
            <w:noProof/>
          </w:rPr>
          <w:t>Figure 32 - Proportion of women recommended to return at the routine interval (three years) who were re-screened early, by DHB</w:t>
        </w:r>
        <w:r w:rsidR="00267F1D">
          <w:rPr>
            <w:noProof/>
            <w:webHidden/>
          </w:rPr>
          <w:tab/>
        </w:r>
        <w:r w:rsidR="00267F1D">
          <w:rPr>
            <w:noProof/>
            <w:webHidden/>
          </w:rPr>
          <w:fldChar w:fldCharType="begin"/>
        </w:r>
        <w:r w:rsidR="00267F1D">
          <w:rPr>
            <w:noProof/>
            <w:webHidden/>
          </w:rPr>
          <w:instrText xml:space="preserve"> PAGEREF _Toc68606795 \h </w:instrText>
        </w:r>
        <w:r w:rsidR="00267F1D">
          <w:rPr>
            <w:noProof/>
            <w:webHidden/>
          </w:rPr>
        </w:r>
        <w:r w:rsidR="00267F1D">
          <w:rPr>
            <w:noProof/>
            <w:webHidden/>
          </w:rPr>
          <w:fldChar w:fldCharType="separate"/>
        </w:r>
        <w:r w:rsidR="00D03680">
          <w:rPr>
            <w:noProof/>
            <w:webHidden/>
          </w:rPr>
          <w:t>48</w:t>
        </w:r>
        <w:r w:rsidR="00267F1D">
          <w:rPr>
            <w:noProof/>
            <w:webHidden/>
          </w:rPr>
          <w:fldChar w:fldCharType="end"/>
        </w:r>
      </w:hyperlink>
    </w:p>
    <w:p w14:paraId="49B22E0D" w14:textId="62E62C0D"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96" w:history="1">
        <w:r w:rsidR="00267F1D" w:rsidRPr="00093A56">
          <w:rPr>
            <w:rStyle w:val="Hyperlink"/>
            <w:noProof/>
          </w:rPr>
          <w:t>Figure 33 - Proportion of women recommended to return at the routine interval (three years) who were re-screened early, by five-year age group</w:t>
        </w:r>
        <w:r w:rsidR="00267F1D">
          <w:rPr>
            <w:noProof/>
            <w:webHidden/>
          </w:rPr>
          <w:tab/>
        </w:r>
        <w:r w:rsidR="00267F1D">
          <w:rPr>
            <w:noProof/>
            <w:webHidden/>
          </w:rPr>
          <w:fldChar w:fldCharType="begin"/>
        </w:r>
        <w:r w:rsidR="00267F1D">
          <w:rPr>
            <w:noProof/>
            <w:webHidden/>
          </w:rPr>
          <w:instrText xml:space="preserve"> PAGEREF _Toc68606796 \h </w:instrText>
        </w:r>
        <w:r w:rsidR="00267F1D">
          <w:rPr>
            <w:noProof/>
            <w:webHidden/>
          </w:rPr>
        </w:r>
        <w:r w:rsidR="00267F1D">
          <w:rPr>
            <w:noProof/>
            <w:webHidden/>
          </w:rPr>
          <w:fldChar w:fldCharType="separate"/>
        </w:r>
        <w:r w:rsidR="00D03680">
          <w:rPr>
            <w:noProof/>
            <w:webHidden/>
          </w:rPr>
          <w:t>48</w:t>
        </w:r>
        <w:r w:rsidR="00267F1D">
          <w:rPr>
            <w:noProof/>
            <w:webHidden/>
          </w:rPr>
          <w:fldChar w:fldCharType="end"/>
        </w:r>
      </w:hyperlink>
    </w:p>
    <w:p w14:paraId="539D7992" w14:textId="0FE4559A"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97" w:history="1">
        <w:r w:rsidR="00267F1D" w:rsidRPr="00093A56">
          <w:rPr>
            <w:rStyle w:val="Hyperlink"/>
            <w:noProof/>
          </w:rPr>
          <w:t>Figure 34 - Proportion of women recommended to return at the routine interval (three years) who were re-screened early, by ethnicity</w:t>
        </w:r>
        <w:r w:rsidR="00267F1D">
          <w:rPr>
            <w:noProof/>
            <w:webHidden/>
          </w:rPr>
          <w:tab/>
        </w:r>
        <w:r w:rsidR="00267F1D">
          <w:rPr>
            <w:noProof/>
            <w:webHidden/>
          </w:rPr>
          <w:fldChar w:fldCharType="begin"/>
        </w:r>
        <w:r w:rsidR="00267F1D">
          <w:rPr>
            <w:noProof/>
            <w:webHidden/>
          </w:rPr>
          <w:instrText xml:space="preserve"> PAGEREF _Toc68606797 \h </w:instrText>
        </w:r>
        <w:r w:rsidR="00267F1D">
          <w:rPr>
            <w:noProof/>
            <w:webHidden/>
          </w:rPr>
        </w:r>
        <w:r w:rsidR="00267F1D">
          <w:rPr>
            <w:noProof/>
            <w:webHidden/>
          </w:rPr>
          <w:fldChar w:fldCharType="separate"/>
        </w:r>
        <w:r w:rsidR="00D03680">
          <w:rPr>
            <w:noProof/>
            <w:webHidden/>
          </w:rPr>
          <w:t>49</w:t>
        </w:r>
        <w:r w:rsidR="00267F1D">
          <w:rPr>
            <w:noProof/>
            <w:webHidden/>
          </w:rPr>
          <w:fldChar w:fldCharType="end"/>
        </w:r>
      </w:hyperlink>
    </w:p>
    <w:p w14:paraId="5B4DAF81" w14:textId="3F8E3ED2"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98" w:history="1">
        <w:r w:rsidR="00267F1D" w:rsidRPr="00093A56">
          <w:rPr>
            <w:rStyle w:val="Hyperlink"/>
            <w:noProof/>
          </w:rPr>
          <w:t>Figure 35 - Trends in the proportion of women recommended to return at the routine interval (three years) who were re-screened early, by DHB</w:t>
        </w:r>
        <w:r w:rsidR="00267F1D">
          <w:rPr>
            <w:noProof/>
            <w:webHidden/>
          </w:rPr>
          <w:tab/>
        </w:r>
        <w:r w:rsidR="00267F1D">
          <w:rPr>
            <w:noProof/>
            <w:webHidden/>
          </w:rPr>
          <w:fldChar w:fldCharType="begin"/>
        </w:r>
        <w:r w:rsidR="00267F1D">
          <w:rPr>
            <w:noProof/>
            <w:webHidden/>
          </w:rPr>
          <w:instrText xml:space="preserve"> PAGEREF _Toc68606798 \h </w:instrText>
        </w:r>
        <w:r w:rsidR="00267F1D">
          <w:rPr>
            <w:noProof/>
            <w:webHidden/>
          </w:rPr>
        </w:r>
        <w:r w:rsidR="00267F1D">
          <w:rPr>
            <w:noProof/>
            <w:webHidden/>
          </w:rPr>
          <w:fldChar w:fldCharType="separate"/>
        </w:r>
        <w:r w:rsidR="00D03680">
          <w:rPr>
            <w:noProof/>
            <w:webHidden/>
          </w:rPr>
          <w:t>49</w:t>
        </w:r>
        <w:r w:rsidR="00267F1D">
          <w:rPr>
            <w:noProof/>
            <w:webHidden/>
          </w:rPr>
          <w:fldChar w:fldCharType="end"/>
        </w:r>
      </w:hyperlink>
    </w:p>
    <w:p w14:paraId="4E52BD0E" w14:textId="388D5587"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799" w:history="1">
        <w:r w:rsidR="00267F1D" w:rsidRPr="00093A56">
          <w:rPr>
            <w:rStyle w:val="Hyperlink"/>
            <w:noProof/>
          </w:rPr>
          <w:t>Figure 36 - Trends in the proportion of women recommended to return at the routine interval (three years) who were re-screened early, by age</w:t>
        </w:r>
        <w:r w:rsidR="00267F1D">
          <w:rPr>
            <w:noProof/>
            <w:webHidden/>
          </w:rPr>
          <w:tab/>
        </w:r>
        <w:r w:rsidR="00267F1D">
          <w:rPr>
            <w:noProof/>
            <w:webHidden/>
          </w:rPr>
          <w:fldChar w:fldCharType="begin"/>
        </w:r>
        <w:r w:rsidR="00267F1D">
          <w:rPr>
            <w:noProof/>
            <w:webHidden/>
          </w:rPr>
          <w:instrText xml:space="preserve"> PAGEREF _Toc68606799 \h </w:instrText>
        </w:r>
        <w:r w:rsidR="00267F1D">
          <w:rPr>
            <w:noProof/>
            <w:webHidden/>
          </w:rPr>
        </w:r>
        <w:r w:rsidR="00267F1D">
          <w:rPr>
            <w:noProof/>
            <w:webHidden/>
          </w:rPr>
          <w:fldChar w:fldCharType="separate"/>
        </w:r>
        <w:r w:rsidR="00D03680">
          <w:rPr>
            <w:noProof/>
            <w:webHidden/>
          </w:rPr>
          <w:t>50</w:t>
        </w:r>
        <w:r w:rsidR="00267F1D">
          <w:rPr>
            <w:noProof/>
            <w:webHidden/>
          </w:rPr>
          <w:fldChar w:fldCharType="end"/>
        </w:r>
      </w:hyperlink>
    </w:p>
    <w:p w14:paraId="572BB014" w14:textId="05DB93B2"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00" w:history="1">
        <w:r w:rsidR="00267F1D" w:rsidRPr="00093A56">
          <w:rPr>
            <w:rStyle w:val="Hyperlink"/>
            <w:noProof/>
          </w:rPr>
          <w:t>Figure 37 - Trends in the proportion of women recommended to return at the routine interval (three years) who were re-screened early, by ethnicity</w:t>
        </w:r>
        <w:r w:rsidR="00267F1D">
          <w:rPr>
            <w:noProof/>
            <w:webHidden/>
          </w:rPr>
          <w:tab/>
        </w:r>
        <w:r w:rsidR="00267F1D">
          <w:rPr>
            <w:noProof/>
            <w:webHidden/>
          </w:rPr>
          <w:fldChar w:fldCharType="begin"/>
        </w:r>
        <w:r w:rsidR="00267F1D">
          <w:rPr>
            <w:noProof/>
            <w:webHidden/>
          </w:rPr>
          <w:instrText xml:space="preserve"> PAGEREF _Toc68606800 \h </w:instrText>
        </w:r>
        <w:r w:rsidR="00267F1D">
          <w:rPr>
            <w:noProof/>
            <w:webHidden/>
          </w:rPr>
        </w:r>
        <w:r w:rsidR="00267F1D">
          <w:rPr>
            <w:noProof/>
            <w:webHidden/>
          </w:rPr>
          <w:fldChar w:fldCharType="separate"/>
        </w:r>
        <w:r w:rsidR="00D03680">
          <w:rPr>
            <w:noProof/>
            <w:webHidden/>
          </w:rPr>
          <w:t>50</w:t>
        </w:r>
        <w:r w:rsidR="00267F1D">
          <w:rPr>
            <w:noProof/>
            <w:webHidden/>
          </w:rPr>
          <w:fldChar w:fldCharType="end"/>
        </w:r>
      </w:hyperlink>
    </w:p>
    <w:p w14:paraId="420EE1FB" w14:textId="32820245"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01" w:history="1">
        <w:r w:rsidR="00267F1D" w:rsidRPr="00093A56">
          <w:rPr>
            <w:rStyle w:val="Hyperlink"/>
            <w:noProof/>
          </w:rPr>
          <w:t>Figure 38 - Proportion of total LBC samples reported as unsatisfactory by laboratory, 1 January – 30 June 2019</w:t>
        </w:r>
        <w:r w:rsidR="00267F1D">
          <w:rPr>
            <w:noProof/>
            <w:webHidden/>
          </w:rPr>
          <w:tab/>
        </w:r>
        <w:r w:rsidR="00267F1D">
          <w:rPr>
            <w:noProof/>
            <w:webHidden/>
          </w:rPr>
          <w:fldChar w:fldCharType="begin"/>
        </w:r>
        <w:r w:rsidR="00267F1D">
          <w:rPr>
            <w:noProof/>
            <w:webHidden/>
          </w:rPr>
          <w:instrText xml:space="preserve"> PAGEREF _Toc68606801 \h </w:instrText>
        </w:r>
        <w:r w:rsidR="00267F1D">
          <w:rPr>
            <w:noProof/>
            <w:webHidden/>
          </w:rPr>
        </w:r>
        <w:r w:rsidR="00267F1D">
          <w:rPr>
            <w:noProof/>
            <w:webHidden/>
          </w:rPr>
          <w:fldChar w:fldCharType="separate"/>
        </w:r>
        <w:r w:rsidR="00D03680">
          <w:rPr>
            <w:noProof/>
            <w:webHidden/>
          </w:rPr>
          <w:t>56</w:t>
        </w:r>
        <w:r w:rsidR="00267F1D">
          <w:rPr>
            <w:noProof/>
            <w:webHidden/>
          </w:rPr>
          <w:fldChar w:fldCharType="end"/>
        </w:r>
      </w:hyperlink>
    </w:p>
    <w:p w14:paraId="5000378B" w14:textId="01F0FE7F"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02" w:history="1">
        <w:r w:rsidR="00267F1D" w:rsidRPr="00093A56">
          <w:rPr>
            <w:rStyle w:val="Hyperlink"/>
            <w:noProof/>
          </w:rPr>
          <w:t>Figure 39 - Proportion of total satisfactory samples reported as negative by laboratory</w:t>
        </w:r>
        <w:r w:rsidR="00267F1D">
          <w:rPr>
            <w:noProof/>
            <w:webHidden/>
          </w:rPr>
          <w:tab/>
        </w:r>
        <w:r w:rsidR="00267F1D">
          <w:rPr>
            <w:noProof/>
            <w:webHidden/>
          </w:rPr>
          <w:fldChar w:fldCharType="begin"/>
        </w:r>
        <w:r w:rsidR="00267F1D">
          <w:rPr>
            <w:noProof/>
            <w:webHidden/>
          </w:rPr>
          <w:instrText xml:space="preserve"> PAGEREF _Toc68606802 \h </w:instrText>
        </w:r>
        <w:r w:rsidR="00267F1D">
          <w:rPr>
            <w:noProof/>
            <w:webHidden/>
          </w:rPr>
        </w:r>
        <w:r w:rsidR="00267F1D">
          <w:rPr>
            <w:noProof/>
            <w:webHidden/>
          </w:rPr>
          <w:fldChar w:fldCharType="separate"/>
        </w:r>
        <w:r w:rsidR="00D03680">
          <w:rPr>
            <w:noProof/>
            <w:webHidden/>
          </w:rPr>
          <w:t>56</w:t>
        </w:r>
        <w:r w:rsidR="00267F1D">
          <w:rPr>
            <w:noProof/>
            <w:webHidden/>
          </w:rPr>
          <w:fldChar w:fldCharType="end"/>
        </w:r>
      </w:hyperlink>
    </w:p>
    <w:p w14:paraId="335FB5C6" w14:textId="1F2AB5B6"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03" w:history="1">
        <w:r w:rsidR="00267F1D" w:rsidRPr="00093A56">
          <w:rPr>
            <w:rStyle w:val="Hyperlink"/>
            <w:noProof/>
          </w:rPr>
          <w:t>Figure 40 - Proportion of total satisfactory samples reported as abnormalities by laboratory, 1 January – 30 June 2019</w:t>
        </w:r>
        <w:r w:rsidR="00267F1D">
          <w:rPr>
            <w:noProof/>
            <w:webHidden/>
          </w:rPr>
          <w:tab/>
        </w:r>
        <w:r w:rsidR="00267F1D">
          <w:rPr>
            <w:noProof/>
            <w:webHidden/>
          </w:rPr>
          <w:fldChar w:fldCharType="begin"/>
        </w:r>
        <w:r w:rsidR="00267F1D">
          <w:rPr>
            <w:noProof/>
            <w:webHidden/>
          </w:rPr>
          <w:instrText xml:space="preserve"> PAGEREF _Toc68606803 \h </w:instrText>
        </w:r>
        <w:r w:rsidR="00267F1D">
          <w:rPr>
            <w:noProof/>
            <w:webHidden/>
          </w:rPr>
        </w:r>
        <w:r w:rsidR="00267F1D">
          <w:rPr>
            <w:noProof/>
            <w:webHidden/>
          </w:rPr>
          <w:fldChar w:fldCharType="separate"/>
        </w:r>
        <w:r w:rsidR="00D03680">
          <w:rPr>
            <w:noProof/>
            <w:webHidden/>
          </w:rPr>
          <w:t>57</w:t>
        </w:r>
        <w:r w:rsidR="00267F1D">
          <w:rPr>
            <w:noProof/>
            <w:webHidden/>
          </w:rPr>
          <w:fldChar w:fldCharType="end"/>
        </w:r>
      </w:hyperlink>
    </w:p>
    <w:p w14:paraId="79CD4471" w14:textId="762963F6"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04" w:history="1">
        <w:r w:rsidR="00267F1D" w:rsidRPr="00093A56">
          <w:rPr>
            <w:rStyle w:val="Hyperlink"/>
            <w:noProof/>
          </w:rPr>
          <w:t>Figure 41 - Proportion of total satisfactory samples reported as HSIL by laboratory, 1 January – 30 June 2019</w:t>
        </w:r>
        <w:r w:rsidR="00267F1D">
          <w:rPr>
            <w:noProof/>
            <w:webHidden/>
          </w:rPr>
          <w:tab/>
        </w:r>
        <w:r w:rsidR="00267F1D">
          <w:rPr>
            <w:noProof/>
            <w:webHidden/>
          </w:rPr>
          <w:fldChar w:fldCharType="begin"/>
        </w:r>
        <w:r w:rsidR="00267F1D">
          <w:rPr>
            <w:noProof/>
            <w:webHidden/>
          </w:rPr>
          <w:instrText xml:space="preserve"> PAGEREF _Toc68606804 \h </w:instrText>
        </w:r>
        <w:r w:rsidR="00267F1D">
          <w:rPr>
            <w:noProof/>
            <w:webHidden/>
          </w:rPr>
        </w:r>
        <w:r w:rsidR="00267F1D">
          <w:rPr>
            <w:noProof/>
            <w:webHidden/>
          </w:rPr>
          <w:fldChar w:fldCharType="separate"/>
        </w:r>
        <w:r w:rsidR="00D03680">
          <w:rPr>
            <w:noProof/>
            <w:webHidden/>
          </w:rPr>
          <w:t>57</w:t>
        </w:r>
        <w:r w:rsidR="00267F1D">
          <w:rPr>
            <w:noProof/>
            <w:webHidden/>
          </w:rPr>
          <w:fldChar w:fldCharType="end"/>
        </w:r>
      </w:hyperlink>
    </w:p>
    <w:p w14:paraId="52C7A93F" w14:textId="12A6EDC1"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05" w:history="1">
        <w:r w:rsidR="00267F1D" w:rsidRPr="00093A56">
          <w:rPr>
            <w:rStyle w:val="Hyperlink"/>
            <w:noProof/>
          </w:rPr>
          <w:t>Figure 42 - Trends in the proportion of total satisfactory samples reported as HSIL (last four monitoring periods), by age</w:t>
        </w:r>
        <w:r w:rsidR="00267F1D">
          <w:rPr>
            <w:noProof/>
            <w:webHidden/>
          </w:rPr>
          <w:tab/>
        </w:r>
        <w:r w:rsidR="00267F1D">
          <w:rPr>
            <w:noProof/>
            <w:webHidden/>
          </w:rPr>
          <w:fldChar w:fldCharType="begin"/>
        </w:r>
        <w:r w:rsidR="00267F1D">
          <w:rPr>
            <w:noProof/>
            <w:webHidden/>
          </w:rPr>
          <w:instrText xml:space="preserve"> PAGEREF _Toc68606805 \h </w:instrText>
        </w:r>
        <w:r w:rsidR="00267F1D">
          <w:rPr>
            <w:noProof/>
            <w:webHidden/>
          </w:rPr>
        </w:r>
        <w:r w:rsidR="00267F1D">
          <w:rPr>
            <w:noProof/>
            <w:webHidden/>
          </w:rPr>
          <w:fldChar w:fldCharType="separate"/>
        </w:r>
        <w:r w:rsidR="00D03680">
          <w:rPr>
            <w:noProof/>
            <w:webHidden/>
          </w:rPr>
          <w:t>62</w:t>
        </w:r>
        <w:r w:rsidR="00267F1D">
          <w:rPr>
            <w:noProof/>
            <w:webHidden/>
          </w:rPr>
          <w:fldChar w:fldCharType="end"/>
        </w:r>
      </w:hyperlink>
    </w:p>
    <w:p w14:paraId="50B4BC03" w14:textId="5DFED258"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06" w:history="1">
        <w:r w:rsidR="00267F1D" w:rsidRPr="00093A56">
          <w:rPr>
            <w:rStyle w:val="Hyperlink"/>
            <w:noProof/>
          </w:rPr>
          <w:t>Figure 43 - Longer term trends in the proportion of total satisfactory samples reported as ASC-H or HSIL (to 1 January – 30 June 2019)</w:t>
        </w:r>
        <w:r w:rsidR="00267F1D">
          <w:rPr>
            <w:noProof/>
            <w:webHidden/>
          </w:rPr>
          <w:tab/>
        </w:r>
        <w:r w:rsidR="00267F1D">
          <w:rPr>
            <w:noProof/>
            <w:webHidden/>
          </w:rPr>
          <w:fldChar w:fldCharType="begin"/>
        </w:r>
        <w:r w:rsidR="00267F1D">
          <w:rPr>
            <w:noProof/>
            <w:webHidden/>
          </w:rPr>
          <w:instrText xml:space="preserve"> PAGEREF _Toc68606806 \h </w:instrText>
        </w:r>
        <w:r w:rsidR="00267F1D">
          <w:rPr>
            <w:noProof/>
            <w:webHidden/>
          </w:rPr>
        </w:r>
        <w:r w:rsidR="00267F1D">
          <w:rPr>
            <w:noProof/>
            <w:webHidden/>
          </w:rPr>
          <w:fldChar w:fldCharType="separate"/>
        </w:r>
        <w:r w:rsidR="00D03680">
          <w:rPr>
            <w:noProof/>
            <w:webHidden/>
          </w:rPr>
          <w:t>62</w:t>
        </w:r>
        <w:r w:rsidR="00267F1D">
          <w:rPr>
            <w:noProof/>
            <w:webHidden/>
          </w:rPr>
          <w:fldChar w:fldCharType="end"/>
        </w:r>
      </w:hyperlink>
    </w:p>
    <w:p w14:paraId="409DAF08" w14:textId="6C816477"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07" w:history="1">
        <w:r w:rsidR="00267F1D" w:rsidRPr="00093A56">
          <w:rPr>
            <w:rStyle w:val="Hyperlink"/>
            <w:noProof/>
          </w:rPr>
          <w:t>Figure 44- Longer term trends in the proportion of total satisfactory samples reported as HSIL (to 1 January – 30 June 2019), selected age groups</w:t>
        </w:r>
        <w:r w:rsidR="00267F1D">
          <w:rPr>
            <w:noProof/>
            <w:webHidden/>
          </w:rPr>
          <w:tab/>
        </w:r>
        <w:r w:rsidR="00267F1D">
          <w:rPr>
            <w:noProof/>
            <w:webHidden/>
          </w:rPr>
          <w:fldChar w:fldCharType="begin"/>
        </w:r>
        <w:r w:rsidR="00267F1D">
          <w:rPr>
            <w:noProof/>
            <w:webHidden/>
          </w:rPr>
          <w:instrText xml:space="preserve"> PAGEREF _Toc68606807 \h </w:instrText>
        </w:r>
        <w:r w:rsidR="00267F1D">
          <w:rPr>
            <w:noProof/>
            <w:webHidden/>
          </w:rPr>
        </w:r>
        <w:r w:rsidR="00267F1D">
          <w:rPr>
            <w:noProof/>
            <w:webHidden/>
          </w:rPr>
          <w:fldChar w:fldCharType="separate"/>
        </w:r>
        <w:r w:rsidR="00D03680">
          <w:rPr>
            <w:noProof/>
            <w:webHidden/>
          </w:rPr>
          <w:t>63</w:t>
        </w:r>
        <w:r w:rsidR="00267F1D">
          <w:rPr>
            <w:noProof/>
            <w:webHidden/>
          </w:rPr>
          <w:fldChar w:fldCharType="end"/>
        </w:r>
      </w:hyperlink>
    </w:p>
    <w:p w14:paraId="7C50ADFA" w14:textId="5A499C73"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08" w:history="1">
        <w:r w:rsidR="00267F1D" w:rsidRPr="00093A56">
          <w:rPr>
            <w:rStyle w:val="Hyperlink"/>
            <w:noProof/>
          </w:rPr>
          <w:t>Figure 45 - Trends in the proportion of total satisfactory samples reported as HSIL, by laboratory</w:t>
        </w:r>
        <w:r w:rsidR="00267F1D">
          <w:rPr>
            <w:noProof/>
            <w:webHidden/>
          </w:rPr>
          <w:tab/>
        </w:r>
        <w:r w:rsidR="00267F1D">
          <w:rPr>
            <w:noProof/>
            <w:webHidden/>
          </w:rPr>
          <w:fldChar w:fldCharType="begin"/>
        </w:r>
        <w:r w:rsidR="00267F1D">
          <w:rPr>
            <w:noProof/>
            <w:webHidden/>
          </w:rPr>
          <w:instrText xml:space="preserve"> PAGEREF _Toc68606808 \h </w:instrText>
        </w:r>
        <w:r w:rsidR="00267F1D">
          <w:rPr>
            <w:noProof/>
            <w:webHidden/>
          </w:rPr>
        </w:r>
        <w:r w:rsidR="00267F1D">
          <w:rPr>
            <w:noProof/>
            <w:webHidden/>
          </w:rPr>
          <w:fldChar w:fldCharType="separate"/>
        </w:r>
        <w:r w:rsidR="00D03680">
          <w:rPr>
            <w:noProof/>
            <w:webHidden/>
          </w:rPr>
          <w:t>63</w:t>
        </w:r>
        <w:r w:rsidR="00267F1D">
          <w:rPr>
            <w:noProof/>
            <w:webHidden/>
          </w:rPr>
          <w:fldChar w:fldCharType="end"/>
        </w:r>
      </w:hyperlink>
    </w:p>
    <w:p w14:paraId="3E2F5B7D" w14:textId="100D0F33"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09" w:history="1">
        <w:r w:rsidR="00267F1D" w:rsidRPr="00093A56">
          <w:rPr>
            <w:rStyle w:val="Hyperlink"/>
            <w:noProof/>
          </w:rPr>
          <w:t>Figure 46 - Positive predictive value for CIN 2+ in women with HSIL or SC cytology reports (cytology in 1 January – 30 June 2019), by laboratory</w:t>
        </w:r>
        <w:r w:rsidR="00267F1D">
          <w:rPr>
            <w:noProof/>
            <w:webHidden/>
          </w:rPr>
          <w:tab/>
        </w:r>
        <w:r w:rsidR="00267F1D">
          <w:rPr>
            <w:noProof/>
            <w:webHidden/>
          </w:rPr>
          <w:fldChar w:fldCharType="begin"/>
        </w:r>
        <w:r w:rsidR="00267F1D">
          <w:rPr>
            <w:noProof/>
            <w:webHidden/>
          </w:rPr>
          <w:instrText xml:space="preserve"> PAGEREF _Toc68606809 \h </w:instrText>
        </w:r>
        <w:r w:rsidR="00267F1D">
          <w:rPr>
            <w:noProof/>
            <w:webHidden/>
          </w:rPr>
        </w:r>
        <w:r w:rsidR="00267F1D">
          <w:rPr>
            <w:noProof/>
            <w:webHidden/>
          </w:rPr>
          <w:fldChar w:fldCharType="separate"/>
        </w:r>
        <w:r w:rsidR="00D03680">
          <w:rPr>
            <w:noProof/>
            <w:webHidden/>
          </w:rPr>
          <w:t>67</w:t>
        </w:r>
        <w:r w:rsidR="00267F1D">
          <w:rPr>
            <w:noProof/>
            <w:webHidden/>
          </w:rPr>
          <w:fldChar w:fldCharType="end"/>
        </w:r>
      </w:hyperlink>
    </w:p>
    <w:p w14:paraId="39D59411" w14:textId="642E2A0B"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10" w:history="1">
        <w:r w:rsidR="00267F1D" w:rsidRPr="00093A56">
          <w:rPr>
            <w:rStyle w:val="Hyperlink"/>
            <w:noProof/>
          </w:rPr>
          <w:t>Figure 47 - Positive predictive value for CIN 2+ in women with other high-grade cytology results (i.e. collected from July – 31 December 2018 inclusive), by laboratory</w:t>
        </w:r>
        <w:r w:rsidR="00267F1D">
          <w:rPr>
            <w:noProof/>
            <w:webHidden/>
          </w:rPr>
          <w:tab/>
        </w:r>
        <w:r w:rsidR="00267F1D">
          <w:rPr>
            <w:noProof/>
            <w:webHidden/>
          </w:rPr>
          <w:fldChar w:fldCharType="begin"/>
        </w:r>
        <w:r w:rsidR="00267F1D">
          <w:rPr>
            <w:noProof/>
            <w:webHidden/>
          </w:rPr>
          <w:instrText xml:space="preserve"> PAGEREF _Toc68606810 \h </w:instrText>
        </w:r>
        <w:r w:rsidR="00267F1D">
          <w:rPr>
            <w:noProof/>
            <w:webHidden/>
          </w:rPr>
        </w:r>
        <w:r w:rsidR="00267F1D">
          <w:rPr>
            <w:noProof/>
            <w:webHidden/>
          </w:rPr>
          <w:fldChar w:fldCharType="separate"/>
        </w:r>
        <w:r w:rsidR="00D03680">
          <w:rPr>
            <w:noProof/>
            <w:webHidden/>
          </w:rPr>
          <w:t>67</w:t>
        </w:r>
        <w:r w:rsidR="00267F1D">
          <w:rPr>
            <w:noProof/>
            <w:webHidden/>
          </w:rPr>
          <w:fldChar w:fldCharType="end"/>
        </w:r>
      </w:hyperlink>
    </w:p>
    <w:p w14:paraId="519E18DB" w14:textId="2E06ECD0"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11" w:history="1">
        <w:r w:rsidR="00267F1D" w:rsidRPr="00093A56">
          <w:rPr>
            <w:rStyle w:val="Hyperlink"/>
            <w:noProof/>
          </w:rPr>
          <w:t>Figure 48 - Trends in the positive predictive value for CIN 2+ in women with HSIL or SC cytology results, by laboratory</w:t>
        </w:r>
        <w:r w:rsidR="00267F1D">
          <w:rPr>
            <w:noProof/>
            <w:webHidden/>
          </w:rPr>
          <w:tab/>
        </w:r>
        <w:r w:rsidR="00267F1D">
          <w:rPr>
            <w:noProof/>
            <w:webHidden/>
          </w:rPr>
          <w:fldChar w:fldCharType="begin"/>
        </w:r>
        <w:r w:rsidR="00267F1D">
          <w:rPr>
            <w:noProof/>
            <w:webHidden/>
          </w:rPr>
          <w:instrText xml:space="preserve"> PAGEREF _Toc68606811 \h </w:instrText>
        </w:r>
        <w:r w:rsidR="00267F1D">
          <w:rPr>
            <w:noProof/>
            <w:webHidden/>
          </w:rPr>
        </w:r>
        <w:r w:rsidR="00267F1D">
          <w:rPr>
            <w:noProof/>
            <w:webHidden/>
          </w:rPr>
          <w:fldChar w:fldCharType="separate"/>
        </w:r>
        <w:r w:rsidR="00D03680">
          <w:rPr>
            <w:noProof/>
            <w:webHidden/>
          </w:rPr>
          <w:t>68</w:t>
        </w:r>
        <w:r w:rsidR="00267F1D">
          <w:rPr>
            <w:noProof/>
            <w:webHidden/>
          </w:rPr>
          <w:fldChar w:fldCharType="end"/>
        </w:r>
      </w:hyperlink>
    </w:p>
    <w:p w14:paraId="392C6ABE" w14:textId="573E35AF"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12" w:history="1">
        <w:r w:rsidR="00267F1D" w:rsidRPr="00093A56">
          <w:rPr>
            <w:rStyle w:val="Hyperlink"/>
            <w:noProof/>
          </w:rPr>
          <w:t>Figure 49 - Trends in the positive predictive value for CIN 2+ in women with ASC-H cytology results, by laboratory</w:t>
        </w:r>
        <w:r w:rsidR="00267F1D">
          <w:rPr>
            <w:noProof/>
            <w:webHidden/>
          </w:rPr>
          <w:tab/>
        </w:r>
        <w:r w:rsidR="00267F1D">
          <w:rPr>
            <w:noProof/>
            <w:webHidden/>
          </w:rPr>
          <w:fldChar w:fldCharType="begin"/>
        </w:r>
        <w:r w:rsidR="00267F1D">
          <w:rPr>
            <w:noProof/>
            <w:webHidden/>
          </w:rPr>
          <w:instrText xml:space="preserve"> PAGEREF _Toc68606812 \h </w:instrText>
        </w:r>
        <w:r w:rsidR="00267F1D">
          <w:rPr>
            <w:noProof/>
            <w:webHidden/>
          </w:rPr>
        </w:r>
        <w:r w:rsidR="00267F1D">
          <w:rPr>
            <w:noProof/>
            <w:webHidden/>
          </w:rPr>
          <w:fldChar w:fldCharType="separate"/>
        </w:r>
        <w:r w:rsidR="00D03680">
          <w:rPr>
            <w:noProof/>
            <w:webHidden/>
          </w:rPr>
          <w:t>68</w:t>
        </w:r>
        <w:r w:rsidR="00267F1D">
          <w:rPr>
            <w:noProof/>
            <w:webHidden/>
          </w:rPr>
          <w:fldChar w:fldCharType="end"/>
        </w:r>
      </w:hyperlink>
    </w:p>
    <w:p w14:paraId="7807C50D" w14:textId="3D21D7CB"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13" w:history="1">
        <w:r w:rsidR="00267F1D" w:rsidRPr="00093A56">
          <w:rPr>
            <w:rStyle w:val="Hyperlink"/>
            <w:noProof/>
          </w:rPr>
          <w:t>Figure 50 - Trends in the positive predictive value for CIN 2+ in women with ASC-H, HSIL or SC cytology results, by laboratory</w:t>
        </w:r>
        <w:r w:rsidR="00267F1D">
          <w:rPr>
            <w:noProof/>
            <w:webHidden/>
          </w:rPr>
          <w:tab/>
        </w:r>
        <w:r w:rsidR="00267F1D">
          <w:rPr>
            <w:noProof/>
            <w:webHidden/>
          </w:rPr>
          <w:fldChar w:fldCharType="begin"/>
        </w:r>
        <w:r w:rsidR="00267F1D">
          <w:rPr>
            <w:noProof/>
            <w:webHidden/>
          </w:rPr>
          <w:instrText xml:space="preserve"> PAGEREF _Toc68606813 \h </w:instrText>
        </w:r>
        <w:r w:rsidR="00267F1D">
          <w:rPr>
            <w:noProof/>
            <w:webHidden/>
          </w:rPr>
        </w:r>
        <w:r w:rsidR="00267F1D">
          <w:rPr>
            <w:noProof/>
            <w:webHidden/>
          </w:rPr>
          <w:fldChar w:fldCharType="separate"/>
        </w:r>
        <w:r w:rsidR="00D03680">
          <w:rPr>
            <w:noProof/>
            <w:webHidden/>
          </w:rPr>
          <w:t>69</w:t>
        </w:r>
        <w:r w:rsidR="00267F1D">
          <w:rPr>
            <w:noProof/>
            <w:webHidden/>
          </w:rPr>
          <w:fldChar w:fldCharType="end"/>
        </w:r>
      </w:hyperlink>
    </w:p>
    <w:p w14:paraId="5D1F6F3E" w14:textId="487AA247"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14" w:history="1">
        <w:r w:rsidR="00267F1D" w:rsidRPr="00093A56">
          <w:rPr>
            <w:rStyle w:val="Hyperlink"/>
            <w:noProof/>
          </w:rPr>
          <w:t>Figure 51 - Rate of women with CIN 2/3 per 1,000 women screened, by age and ethnicity for the period 1 January – 30 June 2019</w:t>
        </w:r>
        <w:r w:rsidR="00267F1D">
          <w:rPr>
            <w:noProof/>
            <w:webHidden/>
          </w:rPr>
          <w:tab/>
        </w:r>
        <w:r w:rsidR="00267F1D">
          <w:rPr>
            <w:noProof/>
            <w:webHidden/>
          </w:rPr>
          <w:fldChar w:fldCharType="begin"/>
        </w:r>
        <w:r w:rsidR="00267F1D">
          <w:rPr>
            <w:noProof/>
            <w:webHidden/>
          </w:rPr>
          <w:instrText xml:space="preserve"> PAGEREF _Toc68606814 \h </w:instrText>
        </w:r>
        <w:r w:rsidR="00267F1D">
          <w:rPr>
            <w:noProof/>
            <w:webHidden/>
          </w:rPr>
        </w:r>
        <w:r w:rsidR="00267F1D">
          <w:rPr>
            <w:noProof/>
            <w:webHidden/>
          </w:rPr>
          <w:fldChar w:fldCharType="separate"/>
        </w:r>
        <w:r w:rsidR="00D03680">
          <w:rPr>
            <w:noProof/>
            <w:webHidden/>
          </w:rPr>
          <w:t>80</w:t>
        </w:r>
        <w:r w:rsidR="00267F1D">
          <w:rPr>
            <w:noProof/>
            <w:webHidden/>
          </w:rPr>
          <w:fldChar w:fldCharType="end"/>
        </w:r>
      </w:hyperlink>
    </w:p>
    <w:p w14:paraId="19FB908A" w14:textId="412CBBDB"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15" w:history="1">
        <w:r w:rsidR="00267F1D" w:rsidRPr="00093A56">
          <w:rPr>
            <w:rStyle w:val="Hyperlink"/>
            <w:noProof/>
          </w:rPr>
          <w:t>Figure 52 - Trends in the age standardised rate of women with CIN 2/3 per 1,000 women screened, by ethnicity</w:t>
        </w:r>
        <w:r w:rsidR="00267F1D">
          <w:rPr>
            <w:noProof/>
            <w:webHidden/>
          </w:rPr>
          <w:tab/>
        </w:r>
        <w:r w:rsidR="00267F1D">
          <w:rPr>
            <w:noProof/>
            <w:webHidden/>
          </w:rPr>
          <w:fldChar w:fldCharType="begin"/>
        </w:r>
        <w:r w:rsidR="00267F1D">
          <w:rPr>
            <w:noProof/>
            <w:webHidden/>
          </w:rPr>
          <w:instrText xml:space="preserve"> PAGEREF _Toc68606815 \h </w:instrText>
        </w:r>
        <w:r w:rsidR="00267F1D">
          <w:rPr>
            <w:noProof/>
            <w:webHidden/>
          </w:rPr>
        </w:r>
        <w:r w:rsidR="00267F1D">
          <w:rPr>
            <w:noProof/>
            <w:webHidden/>
          </w:rPr>
          <w:fldChar w:fldCharType="separate"/>
        </w:r>
        <w:r w:rsidR="00D03680">
          <w:rPr>
            <w:noProof/>
            <w:webHidden/>
          </w:rPr>
          <w:t>80</w:t>
        </w:r>
        <w:r w:rsidR="00267F1D">
          <w:rPr>
            <w:noProof/>
            <w:webHidden/>
          </w:rPr>
          <w:fldChar w:fldCharType="end"/>
        </w:r>
      </w:hyperlink>
    </w:p>
    <w:p w14:paraId="62E4D100" w14:textId="7B28D6DE"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16" w:history="1">
        <w:r w:rsidR="00267F1D" w:rsidRPr="00093A56">
          <w:rPr>
            <w:rStyle w:val="Hyperlink"/>
            <w:noProof/>
          </w:rPr>
          <w:t>Figure 53 - Trends in the rate of women with CIN 2/3 per 1,000 women screened, by age</w:t>
        </w:r>
        <w:r w:rsidR="00267F1D">
          <w:rPr>
            <w:noProof/>
            <w:webHidden/>
          </w:rPr>
          <w:tab/>
        </w:r>
        <w:r w:rsidR="00267F1D">
          <w:rPr>
            <w:noProof/>
            <w:webHidden/>
          </w:rPr>
          <w:fldChar w:fldCharType="begin"/>
        </w:r>
        <w:r w:rsidR="00267F1D">
          <w:rPr>
            <w:noProof/>
            <w:webHidden/>
          </w:rPr>
          <w:instrText xml:space="preserve"> PAGEREF _Toc68606816 \h </w:instrText>
        </w:r>
        <w:r w:rsidR="00267F1D">
          <w:rPr>
            <w:noProof/>
            <w:webHidden/>
          </w:rPr>
        </w:r>
        <w:r w:rsidR="00267F1D">
          <w:rPr>
            <w:noProof/>
            <w:webHidden/>
          </w:rPr>
          <w:fldChar w:fldCharType="separate"/>
        </w:r>
        <w:r w:rsidR="00D03680">
          <w:rPr>
            <w:noProof/>
            <w:webHidden/>
          </w:rPr>
          <w:t>81</w:t>
        </w:r>
        <w:r w:rsidR="00267F1D">
          <w:rPr>
            <w:noProof/>
            <w:webHidden/>
          </w:rPr>
          <w:fldChar w:fldCharType="end"/>
        </w:r>
      </w:hyperlink>
    </w:p>
    <w:p w14:paraId="7F32E927" w14:textId="5B30C1CE"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17" w:history="1">
        <w:r w:rsidR="00267F1D" w:rsidRPr="00093A56">
          <w:rPr>
            <w:rStyle w:val="Hyperlink"/>
            <w:noProof/>
          </w:rPr>
          <w:t>Figure 54 - Trends in the rate of women with CIN 2/3 per 1,000 women screened, by ethnicity and selected ages</w:t>
        </w:r>
        <w:r w:rsidR="00267F1D">
          <w:rPr>
            <w:noProof/>
            <w:webHidden/>
          </w:rPr>
          <w:tab/>
        </w:r>
        <w:r w:rsidR="00267F1D">
          <w:rPr>
            <w:noProof/>
            <w:webHidden/>
          </w:rPr>
          <w:fldChar w:fldCharType="begin"/>
        </w:r>
        <w:r w:rsidR="00267F1D">
          <w:rPr>
            <w:noProof/>
            <w:webHidden/>
          </w:rPr>
          <w:instrText xml:space="preserve"> PAGEREF _Toc68606817 \h </w:instrText>
        </w:r>
        <w:r w:rsidR="00267F1D">
          <w:rPr>
            <w:noProof/>
            <w:webHidden/>
          </w:rPr>
        </w:r>
        <w:r w:rsidR="00267F1D">
          <w:rPr>
            <w:noProof/>
            <w:webHidden/>
          </w:rPr>
          <w:fldChar w:fldCharType="separate"/>
        </w:r>
        <w:r w:rsidR="00D03680">
          <w:rPr>
            <w:noProof/>
            <w:webHidden/>
          </w:rPr>
          <w:t>81</w:t>
        </w:r>
        <w:r w:rsidR="00267F1D">
          <w:rPr>
            <w:noProof/>
            <w:webHidden/>
          </w:rPr>
          <w:fldChar w:fldCharType="end"/>
        </w:r>
      </w:hyperlink>
    </w:p>
    <w:p w14:paraId="5F277C8B" w14:textId="0F39B2B8"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18" w:history="1">
        <w:r w:rsidR="00267F1D" w:rsidRPr="00093A56">
          <w:rPr>
            <w:rStyle w:val="Hyperlink"/>
            <w:noProof/>
          </w:rPr>
          <w:t>Figure 55 - Proportion of cytology samples reported within seven working days by laboratory, 1 January – 30 June 2019</w:t>
        </w:r>
        <w:r w:rsidR="00267F1D">
          <w:rPr>
            <w:noProof/>
            <w:webHidden/>
          </w:rPr>
          <w:tab/>
        </w:r>
        <w:r w:rsidR="00267F1D">
          <w:rPr>
            <w:noProof/>
            <w:webHidden/>
          </w:rPr>
          <w:fldChar w:fldCharType="begin"/>
        </w:r>
        <w:r w:rsidR="00267F1D">
          <w:rPr>
            <w:noProof/>
            <w:webHidden/>
          </w:rPr>
          <w:instrText xml:space="preserve"> PAGEREF _Toc68606818 \h </w:instrText>
        </w:r>
        <w:r w:rsidR="00267F1D">
          <w:rPr>
            <w:noProof/>
            <w:webHidden/>
          </w:rPr>
        </w:r>
        <w:r w:rsidR="00267F1D">
          <w:rPr>
            <w:noProof/>
            <w:webHidden/>
          </w:rPr>
          <w:fldChar w:fldCharType="separate"/>
        </w:r>
        <w:r w:rsidR="00D03680">
          <w:rPr>
            <w:noProof/>
            <w:webHidden/>
          </w:rPr>
          <w:t>86</w:t>
        </w:r>
        <w:r w:rsidR="00267F1D">
          <w:rPr>
            <w:noProof/>
            <w:webHidden/>
          </w:rPr>
          <w:fldChar w:fldCharType="end"/>
        </w:r>
      </w:hyperlink>
    </w:p>
    <w:p w14:paraId="08E1D89C" w14:textId="4FE073EC"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19" w:history="1">
        <w:r w:rsidR="00267F1D" w:rsidRPr="00093A56">
          <w:rPr>
            <w:rStyle w:val="Hyperlink"/>
            <w:noProof/>
          </w:rPr>
          <w:t>Figure 56 - Proportion of cytology samples reported within 15 working days by laboratory, 1 January – 30 June 2019</w:t>
        </w:r>
        <w:r w:rsidR="00267F1D">
          <w:rPr>
            <w:noProof/>
            <w:webHidden/>
          </w:rPr>
          <w:tab/>
        </w:r>
        <w:r w:rsidR="00267F1D">
          <w:rPr>
            <w:noProof/>
            <w:webHidden/>
          </w:rPr>
          <w:fldChar w:fldCharType="begin"/>
        </w:r>
        <w:r w:rsidR="00267F1D">
          <w:rPr>
            <w:noProof/>
            <w:webHidden/>
          </w:rPr>
          <w:instrText xml:space="preserve"> PAGEREF _Toc68606819 \h </w:instrText>
        </w:r>
        <w:r w:rsidR="00267F1D">
          <w:rPr>
            <w:noProof/>
            <w:webHidden/>
          </w:rPr>
        </w:r>
        <w:r w:rsidR="00267F1D">
          <w:rPr>
            <w:noProof/>
            <w:webHidden/>
          </w:rPr>
          <w:fldChar w:fldCharType="separate"/>
        </w:r>
        <w:r w:rsidR="00D03680">
          <w:rPr>
            <w:noProof/>
            <w:webHidden/>
          </w:rPr>
          <w:t>86</w:t>
        </w:r>
        <w:r w:rsidR="00267F1D">
          <w:rPr>
            <w:noProof/>
            <w:webHidden/>
          </w:rPr>
          <w:fldChar w:fldCharType="end"/>
        </w:r>
      </w:hyperlink>
    </w:p>
    <w:p w14:paraId="5B3F92AA" w14:textId="5F76021B"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20" w:history="1">
        <w:r w:rsidR="00267F1D" w:rsidRPr="00093A56">
          <w:rPr>
            <w:rStyle w:val="Hyperlink"/>
            <w:noProof/>
          </w:rPr>
          <w:t>Figure 57 - Proportion of histology samples reported within ten working days by laboratory, 1 January – 30 June 2019</w:t>
        </w:r>
        <w:r w:rsidR="00267F1D">
          <w:rPr>
            <w:noProof/>
            <w:webHidden/>
          </w:rPr>
          <w:tab/>
        </w:r>
        <w:r w:rsidR="00267F1D">
          <w:rPr>
            <w:noProof/>
            <w:webHidden/>
          </w:rPr>
          <w:fldChar w:fldCharType="begin"/>
        </w:r>
        <w:r w:rsidR="00267F1D">
          <w:rPr>
            <w:noProof/>
            <w:webHidden/>
          </w:rPr>
          <w:instrText xml:space="preserve"> PAGEREF _Toc68606820 \h </w:instrText>
        </w:r>
        <w:r w:rsidR="00267F1D">
          <w:rPr>
            <w:noProof/>
            <w:webHidden/>
          </w:rPr>
        </w:r>
        <w:r w:rsidR="00267F1D">
          <w:rPr>
            <w:noProof/>
            <w:webHidden/>
          </w:rPr>
          <w:fldChar w:fldCharType="separate"/>
        </w:r>
        <w:r w:rsidR="00D03680">
          <w:rPr>
            <w:noProof/>
            <w:webHidden/>
          </w:rPr>
          <w:t>87</w:t>
        </w:r>
        <w:r w:rsidR="00267F1D">
          <w:rPr>
            <w:noProof/>
            <w:webHidden/>
          </w:rPr>
          <w:fldChar w:fldCharType="end"/>
        </w:r>
      </w:hyperlink>
    </w:p>
    <w:p w14:paraId="30EA743A" w14:textId="0300F9A3"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21" w:history="1">
        <w:r w:rsidR="00267F1D" w:rsidRPr="00093A56">
          <w:rPr>
            <w:rStyle w:val="Hyperlink"/>
            <w:noProof/>
          </w:rPr>
          <w:t>Figure 58 - Proportion of histology samples reported within 15 working days by laboratory, 1 January – 30 June 2019</w:t>
        </w:r>
        <w:r w:rsidR="00267F1D">
          <w:rPr>
            <w:noProof/>
            <w:webHidden/>
          </w:rPr>
          <w:tab/>
        </w:r>
        <w:r w:rsidR="00267F1D">
          <w:rPr>
            <w:noProof/>
            <w:webHidden/>
          </w:rPr>
          <w:fldChar w:fldCharType="begin"/>
        </w:r>
        <w:r w:rsidR="00267F1D">
          <w:rPr>
            <w:noProof/>
            <w:webHidden/>
          </w:rPr>
          <w:instrText xml:space="preserve"> PAGEREF _Toc68606821 \h </w:instrText>
        </w:r>
        <w:r w:rsidR="00267F1D">
          <w:rPr>
            <w:noProof/>
            <w:webHidden/>
          </w:rPr>
        </w:r>
        <w:r w:rsidR="00267F1D">
          <w:rPr>
            <w:noProof/>
            <w:webHidden/>
          </w:rPr>
          <w:fldChar w:fldCharType="separate"/>
        </w:r>
        <w:r w:rsidR="00D03680">
          <w:rPr>
            <w:noProof/>
            <w:webHidden/>
          </w:rPr>
          <w:t>87</w:t>
        </w:r>
        <w:r w:rsidR="00267F1D">
          <w:rPr>
            <w:noProof/>
            <w:webHidden/>
          </w:rPr>
          <w:fldChar w:fldCharType="end"/>
        </w:r>
      </w:hyperlink>
    </w:p>
    <w:p w14:paraId="2D79A133" w14:textId="5427C28B"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22" w:history="1">
        <w:r w:rsidR="00267F1D" w:rsidRPr="00093A56">
          <w:rPr>
            <w:rStyle w:val="Hyperlink"/>
            <w:noProof/>
          </w:rPr>
          <w:t>Figure 59 - Proportion of cytology samples with associated HPV triage testing and of all cytology samples reported within 15 days by laboratory, 1 January – 30 June 2019</w:t>
        </w:r>
        <w:r w:rsidR="00267F1D">
          <w:rPr>
            <w:noProof/>
            <w:webHidden/>
          </w:rPr>
          <w:tab/>
        </w:r>
        <w:r w:rsidR="00267F1D">
          <w:rPr>
            <w:noProof/>
            <w:webHidden/>
          </w:rPr>
          <w:fldChar w:fldCharType="begin"/>
        </w:r>
        <w:r w:rsidR="00267F1D">
          <w:rPr>
            <w:noProof/>
            <w:webHidden/>
          </w:rPr>
          <w:instrText xml:space="preserve"> PAGEREF _Toc68606822 \h </w:instrText>
        </w:r>
        <w:r w:rsidR="00267F1D">
          <w:rPr>
            <w:noProof/>
            <w:webHidden/>
          </w:rPr>
        </w:r>
        <w:r w:rsidR="00267F1D">
          <w:rPr>
            <w:noProof/>
            <w:webHidden/>
          </w:rPr>
          <w:fldChar w:fldCharType="separate"/>
        </w:r>
        <w:r w:rsidR="00D03680">
          <w:rPr>
            <w:noProof/>
            <w:webHidden/>
          </w:rPr>
          <w:t>88</w:t>
        </w:r>
        <w:r w:rsidR="00267F1D">
          <w:rPr>
            <w:noProof/>
            <w:webHidden/>
          </w:rPr>
          <w:fldChar w:fldCharType="end"/>
        </w:r>
      </w:hyperlink>
    </w:p>
    <w:p w14:paraId="2E29E9FC" w14:textId="24B1B95A"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23" w:history="1">
        <w:r w:rsidR="00267F1D" w:rsidRPr="00093A56">
          <w:rPr>
            <w:rStyle w:val="Hyperlink"/>
            <w:noProof/>
          </w:rPr>
          <w:t>Figure 60 - Proportion of women (ages 20-69) with a histology report within 90 days, and within 180 days of their high-grade cytology report, by DHB</w:t>
        </w:r>
        <w:r w:rsidR="00267F1D">
          <w:rPr>
            <w:noProof/>
            <w:webHidden/>
          </w:rPr>
          <w:tab/>
        </w:r>
        <w:r w:rsidR="00267F1D">
          <w:rPr>
            <w:noProof/>
            <w:webHidden/>
          </w:rPr>
          <w:fldChar w:fldCharType="begin"/>
        </w:r>
        <w:r w:rsidR="00267F1D">
          <w:rPr>
            <w:noProof/>
            <w:webHidden/>
          </w:rPr>
          <w:instrText xml:space="preserve"> PAGEREF _Toc68606823 \h </w:instrText>
        </w:r>
        <w:r w:rsidR="00267F1D">
          <w:rPr>
            <w:noProof/>
            <w:webHidden/>
          </w:rPr>
        </w:r>
        <w:r w:rsidR="00267F1D">
          <w:rPr>
            <w:noProof/>
            <w:webHidden/>
          </w:rPr>
          <w:fldChar w:fldCharType="separate"/>
        </w:r>
        <w:r w:rsidR="00D03680">
          <w:rPr>
            <w:noProof/>
            <w:webHidden/>
          </w:rPr>
          <w:t>95</w:t>
        </w:r>
        <w:r w:rsidR="00267F1D">
          <w:rPr>
            <w:noProof/>
            <w:webHidden/>
          </w:rPr>
          <w:fldChar w:fldCharType="end"/>
        </w:r>
      </w:hyperlink>
    </w:p>
    <w:p w14:paraId="190234D4" w14:textId="65685D0A"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24" w:history="1">
        <w:r w:rsidR="00267F1D" w:rsidRPr="00093A56">
          <w:rPr>
            <w:rStyle w:val="Hyperlink"/>
            <w:noProof/>
          </w:rPr>
          <w:t>Figure 61 - Proportion of women without any follow-up test within 90 days and within 180 days of a high-grade cytology report recorded on the NCSP Register, by DHB</w:t>
        </w:r>
        <w:r w:rsidR="00267F1D">
          <w:rPr>
            <w:noProof/>
            <w:webHidden/>
          </w:rPr>
          <w:tab/>
        </w:r>
        <w:r w:rsidR="00267F1D">
          <w:rPr>
            <w:noProof/>
            <w:webHidden/>
          </w:rPr>
          <w:fldChar w:fldCharType="begin"/>
        </w:r>
        <w:r w:rsidR="00267F1D">
          <w:rPr>
            <w:noProof/>
            <w:webHidden/>
          </w:rPr>
          <w:instrText xml:space="preserve"> PAGEREF _Toc68606824 \h </w:instrText>
        </w:r>
        <w:r w:rsidR="00267F1D">
          <w:rPr>
            <w:noProof/>
            <w:webHidden/>
          </w:rPr>
        </w:r>
        <w:r w:rsidR="00267F1D">
          <w:rPr>
            <w:noProof/>
            <w:webHidden/>
          </w:rPr>
          <w:fldChar w:fldCharType="separate"/>
        </w:r>
        <w:r w:rsidR="00D03680">
          <w:rPr>
            <w:noProof/>
            <w:webHidden/>
          </w:rPr>
          <w:t>98</w:t>
        </w:r>
        <w:r w:rsidR="00267F1D">
          <w:rPr>
            <w:noProof/>
            <w:webHidden/>
          </w:rPr>
          <w:fldChar w:fldCharType="end"/>
        </w:r>
      </w:hyperlink>
    </w:p>
    <w:p w14:paraId="04B1590C" w14:textId="216153E5"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25" w:history="1">
        <w:r w:rsidR="00267F1D" w:rsidRPr="00093A56">
          <w:rPr>
            <w:rStyle w:val="Hyperlink"/>
            <w:noProof/>
          </w:rPr>
          <w:t>Figure 62 - Proportion of women without any follow-up test within 90 days and within 180 days of a high-grade cytology report recorded on the NCSP Register, by ethnicity</w:t>
        </w:r>
        <w:r w:rsidR="00267F1D">
          <w:rPr>
            <w:noProof/>
            <w:webHidden/>
          </w:rPr>
          <w:tab/>
        </w:r>
        <w:r w:rsidR="00267F1D">
          <w:rPr>
            <w:noProof/>
            <w:webHidden/>
          </w:rPr>
          <w:fldChar w:fldCharType="begin"/>
        </w:r>
        <w:r w:rsidR="00267F1D">
          <w:rPr>
            <w:noProof/>
            <w:webHidden/>
          </w:rPr>
          <w:instrText xml:space="preserve"> PAGEREF _Toc68606825 \h </w:instrText>
        </w:r>
        <w:r w:rsidR="00267F1D">
          <w:rPr>
            <w:noProof/>
            <w:webHidden/>
          </w:rPr>
        </w:r>
        <w:r w:rsidR="00267F1D">
          <w:rPr>
            <w:noProof/>
            <w:webHidden/>
          </w:rPr>
          <w:fldChar w:fldCharType="separate"/>
        </w:r>
        <w:r w:rsidR="00D03680">
          <w:rPr>
            <w:noProof/>
            <w:webHidden/>
          </w:rPr>
          <w:t>98</w:t>
        </w:r>
        <w:r w:rsidR="00267F1D">
          <w:rPr>
            <w:noProof/>
            <w:webHidden/>
          </w:rPr>
          <w:fldChar w:fldCharType="end"/>
        </w:r>
      </w:hyperlink>
    </w:p>
    <w:p w14:paraId="22B1E565" w14:textId="760AA82E"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26" w:history="1">
        <w:r w:rsidR="00267F1D" w:rsidRPr="00093A56">
          <w:rPr>
            <w:rStyle w:val="Hyperlink"/>
            <w:noProof/>
          </w:rPr>
          <w:t>Figure 63 – Trends in the proportion of women with high-grade cytology who have follow-up within 90 days recorded on the NCSP Register, by DHB</w:t>
        </w:r>
        <w:r w:rsidR="00267F1D">
          <w:rPr>
            <w:noProof/>
            <w:webHidden/>
          </w:rPr>
          <w:tab/>
        </w:r>
        <w:r w:rsidR="00267F1D">
          <w:rPr>
            <w:noProof/>
            <w:webHidden/>
          </w:rPr>
          <w:fldChar w:fldCharType="begin"/>
        </w:r>
        <w:r w:rsidR="00267F1D">
          <w:rPr>
            <w:noProof/>
            <w:webHidden/>
          </w:rPr>
          <w:instrText xml:space="preserve"> PAGEREF _Toc68606826 \h </w:instrText>
        </w:r>
        <w:r w:rsidR="00267F1D">
          <w:rPr>
            <w:noProof/>
            <w:webHidden/>
          </w:rPr>
        </w:r>
        <w:r w:rsidR="00267F1D">
          <w:rPr>
            <w:noProof/>
            <w:webHidden/>
          </w:rPr>
          <w:fldChar w:fldCharType="separate"/>
        </w:r>
        <w:r w:rsidR="00D03680">
          <w:rPr>
            <w:noProof/>
            <w:webHidden/>
          </w:rPr>
          <w:t>100</w:t>
        </w:r>
        <w:r w:rsidR="00267F1D">
          <w:rPr>
            <w:noProof/>
            <w:webHidden/>
          </w:rPr>
          <w:fldChar w:fldCharType="end"/>
        </w:r>
      </w:hyperlink>
    </w:p>
    <w:p w14:paraId="1DBA2AD6" w14:textId="4B230DAF"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27" w:history="1">
        <w:r w:rsidR="00267F1D" w:rsidRPr="00093A56">
          <w:rPr>
            <w:rStyle w:val="Hyperlink"/>
            <w:noProof/>
          </w:rPr>
          <w:t>Figure 64 – Trends in the proportion of women with high-grade cytology who have follow-up within 180 days recorded on the NCSP Register, by DHB</w:t>
        </w:r>
        <w:r w:rsidR="00267F1D">
          <w:rPr>
            <w:noProof/>
            <w:webHidden/>
          </w:rPr>
          <w:tab/>
        </w:r>
        <w:r w:rsidR="00267F1D">
          <w:rPr>
            <w:noProof/>
            <w:webHidden/>
          </w:rPr>
          <w:fldChar w:fldCharType="begin"/>
        </w:r>
        <w:r w:rsidR="00267F1D">
          <w:rPr>
            <w:noProof/>
            <w:webHidden/>
          </w:rPr>
          <w:instrText xml:space="preserve"> PAGEREF _Toc68606827 \h </w:instrText>
        </w:r>
        <w:r w:rsidR="00267F1D">
          <w:rPr>
            <w:noProof/>
            <w:webHidden/>
          </w:rPr>
        </w:r>
        <w:r w:rsidR="00267F1D">
          <w:rPr>
            <w:noProof/>
            <w:webHidden/>
          </w:rPr>
          <w:fldChar w:fldCharType="separate"/>
        </w:r>
        <w:r w:rsidR="00D03680">
          <w:rPr>
            <w:noProof/>
            <w:webHidden/>
          </w:rPr>
          <w:t>100</w:t>
        </w:r>
        <w:r w:rsidR="00267F1D">
          <w:rPr>
            <w:noProof/>
            <w:webHidden/>
          </w:rPr>
          <w:fldChar w:fldCharType="end"/>
        </w:r>
      </w:hyperlink>
    </w:p>
    <w:p w14:paraId="0A0A10BD" w14:textId="573070D3"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28" w:history="1">
        <w:r w:rsidR="00267F1D" w:rsidRPr="00093A56">
          <w:rPr>
            <w:rStyle w:val="Hyperlink"/>
            <w:noProof/>
          </w:rPr>
          <w:t>Figure 65 - Trends in the proportion of women with high-grade cytology who have follow-up within 90 days recorded on the NCSP Register, by ethnicity</w:t>
        </w:r>
        <w:r w:rsidR="00267F1D">
          <w:rPr>
            <w:noProof/>
            <w:webHidden/>
          </w:rPr>
          <w:tab/>
        </w:r>
        <w:r w:rsidR="00267F1D">
          <w:rPr>
            <w:noProof/>
            <w:webHidden/>
          </w:rPr>
          <w:fldChar w:fldCharType="begin"/>
        </w:r>
        <w:r w:rsidR="00267F1D">
          <w:rPr>
            <w:noProof/>
            <w:webHidden/>
          </w:rPr>
          <w:instrText xml:space="preserve"> PAGEREF _Toc68606828 \h </w:instrText>
        </w:r>
        <w:r w:rsidR="00267F1D">
          <w:rPr>
            <w:noProof/>
            <w:webHidden/>
          </w:rPr>
        </w:r>
        <w:r w:rsidR="00267F1D">
          <w:rPr>
            <w:noProof/>
            <w:webHidden/>
          </w:rPr>
          <w:fldChar w:fldCharType="separate"/>
        </w:r>
        <w:r w:rsidR="00D03680">
          <w:rPr>
            <w:noProof/>
            <w:webHidden/>
          </w:rPr>
          <w:t>101</w:t>
        </w:r>
        <w:r w:rsidR="00267F1D">
          <w:rPr>
            <w:noProof/>
            <w:webHidden/>
          </w:rPr>
          <w:fldChar w:fldCharType="end"/>
        </w:r>
      </w:hyperlink>
    </w:p>
    <w:p w14:paraId="3F30D097" w14:textId="5ED478A8"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29" w:history="1">
        <w:r w:rsidR="00267F1D" w:rsidRPr="00093A56">
          <w:rPr>
            <w:rStyle w:val="Hyperlink"/>
            <w:noProof/>
          </w:rPr>
          <w:t>Figure 66 - Trends in the proportion of women with high-grade cytology who have follow-up within 180 days recorded on the NCSP Register, by ethnicity</w:t>
        </w:r>
        <w:r w:rsidR="00267F1D">
          <w:rPr>
            <w:noProof/>
            <w:webHidden/>
          </w:rPr>
          <w:tab/>
        </w:r>
        <w:r w:rsidR="00267F1D">
          <w:rPr>
            <w:noProof/>
            <w:webHidden/>
          </w:rPr>
          <w:fldChar w:fldCharType="begin"/>
        </w:r>
        <w:r w:rsidR="00267F1D">
          <w:rPr>
            <w:noProof/>
            <w:webHidden/>
          </w:rPr>
          <w:instrText xml:space="preserve"> PAGEREF _Toc68606829 \h </w:instrText>
        </w:r>
        <w:r w:rsidR="00267F1D">
          <w:rPr>
            <w:noProof/>
            <w:webHidden/>
          </w:rPr>
        </w:r>
        <w:r w:rsidR="00267F1D">
          <w:rPr>
            <w:noProof/>
            <w:webHidden/>
          </w:rPr>
          <w:fldChar w:fldCharType="separate"/>
        </w:r>
        <w:r w:rsidR="00D03680">
          <w:rPr>
            <w:noProof/>
            <w:webHidden/>
          </w:rPr>
          <w:t>101</w:t>
        </w:r>
        <w:r w:rsidR="00267F1D">
          <w:rPr>
            <w:noProof/>
            <w:webHidden/>
          </w:rPr>
          <w:fldChar w:fldCharType="end"/>
        </w:r>
      </w:hyperlink>
    </w:p>
    <w:p w14:paraId="4EBF17F5" w14:textId="76D69C79"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30" w:history="1">
        <w:r w:rsidR="00267F1D" w:rsidRPr="00093A56">
          <w:rPr>
            <w:rStyle w:val="Hyperlink"/>
            <w:noProof/>
          </w:rPr>
          <w:t>Figure 67 - Percentage of women with a high-grade cytology (no suspicion of invasive disease) with a colposcopy visit within 20 and 40 working days, by ethnicity</w:t>
        </w:r>
        <w:r w:rsidR="00267F1D">
          <w:rPr>
            <w:noProof/>
            <w:webHidden/>
          </w:rPr>
          <w:tab/>
        </w:r>
        <w:r w:rsidR="00267F1D">
          <w:rPr>
            <w:noProof/>
            <w:webHidden/>
          </w:rPr>
          <w:fldChar w:fldCharType="begin"/>
        </w:r>
        <w:r w:rsidR="00267F1D">
          <w:rPr>
            <w:noProof/>
            <w:webHidden/>
          </w:rPr>
          <w:instrText xml:space="preserve"> PAGEREF _Toc68606830 \h </w:instrText>
        </w:r>
        <w:r w:rsidR="00267F1D">
          <w:rPr>
            <w:noProof/>
            <w:webHidden/>
          </w:rPr>
        </w:r>
        <w:r w:rsidR="00267F1D">
          <w:rPr>
            <w:noProof/>
            <w:webHidden/>
          </w:rPr>
          <w:fldChar w:fldCharType="separate"/>
        </w:r>
        <w:r w:rsidR="00D03680">
          <w:rPr>
            <w:noProof/>
            <w:webHidden/>
          </w:rPr>
          <w:t>108</w:t>
        </w:r>
        <w:r w:rsidR="00267F1D">
          <w:rPr>
            <w:noProof/>
            <w:webHidden/>
          </w:rPr>
          <w:fldChar w:fldCharType="end"/>
        </w:r>
      </w:hyperlink>
    </w:p>
    <w:p w14:paraId="1406E973" w14:textId="372397C4"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31" w:history="1">
        <w:r w:rsidR="00267F1D" w:rsidRPr="00093A56">
          <w:rPr>
            <w:rStyle w:val="Hyperlink"/>
            <w:noProof/>
          </w:rPr>
          <w:t>Figure 68 - Percentage of women with a high-grade cytology (no suspicion of invasive disease) with a colposcopy visit within 20 and 40 working days, by DHB</w:t>
        </w:r>
        <w:r w:rsidR="00267F1D">
          <w:rPr>
            <w:noProof/>
            <w:webHidden/>
          </w:rPr>
          <w:tab/>
        </w:r>
        <w:r w:rsidR="00267F1D">
          <w:rPr>
            <w:noProof/>
            <w:webHidden/>
          </w:rPr>
          <w:fldChar w:fldCharType="begin"/>
        </w:r>
        <w:r w:rsidR="00267F1D">
          <w:rPr>
            <w:noProof/>
            <w:webHidden/>
          </w:rPr>
          <w:instrText xml:space="preserve"> PAGEREF _Toc68606831 \h </w:instrText>
        </w:r>
        <w:r w:rsidR="00267F1D">
          <w:rPr>
            <w:noProof/>
            <w:webHidden/>
          </w:rPr>
        </w:r>
        <w:r w:rsidR="00267F1D">
          <w:rPr>
            <w:noProof/>
            <w:webHidden/>
          </w:rPr>
          <w:fldChar w:fldCharType="separate"/>
        </w:r>
        <w:r w:rsidR="00D03680">
          <w:rPr>
            <w:noProof/>
            <w:webHidden/>
          </w:rPr>
          <w:t>109</w:t>
        </w:r>
        <w:r w:rsidR="00267F1D">
          <w:rPr>
            <w:noProof/>
            <w:webHidden/>
          </w:rPr>
          <w:fldChar w:fldCharType="end"/>
        </w:r>
      </w:hyperlink>
    </w:p>
    <w:p w14:paraId="68369347" w14:textId="74E0C2DA"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32" w:history="1">
        <w:r w:rsidR="00267F1D" w:rsidRPr="00093A56">
          <w:rPr>
            <w:rStyle w:val="Hyperlink"/>
            <w:noProof/>
          </w:rPr>
          <w:t>Figure 69 – Trends of the proportion of women with a high-grade cytology report (no suspicion of invasive disease) seen within 4 weeks (20 working days), by ethnicity</w:t>
        </w:r>
        <w:r w:rsidR="00267F1D">
          <w:rPr>
            <w:noProof/>
            <w:webHidden/>
          </w:rPr>
          <w:tab/>
        </w:r>
        <w:r w:rsidR="00267F1D">
          <w:rPr>
            <w:noProof/>
            <w:webHidden/>
          </w:rPr>
          <w:fldChar w:fldCharType="begin"/>
        </w:r>
        <w:r w:rsidR="00267F1D">
          <w:rPr>
            <w:noProof/>
            <w:webHidden/>
          </w:rPr>
          <w:instrText xml:space="preserve"> PAGEREF _Toc68606832 \h </w:instrText>
        </w:r>
        <w:r w:rsidR="00267F1D">
          <w:rPr>
            <w:noProof/>
            <w:webHidden/>
          </w:rPr>
        </w:r>
        <w:r w:rsidR="00267F1D">
          <w:rPr>
            <w:noProof/>
            <w:webHidden/>
          </w:rPr>
          <w:fldChar w:fldCharType="separate"/>
        </w:r>
        <w:r w:rsidR="00D03680">
          <w:rPr>
            <w:noProof/>
            <w:webHidden/>
          </w:rPr>
          <w:t>109</w:t>
        </w:r>
        <w:r w:rsidR="00267F1D">
          <w:rPr>
            <w:noProof/>
            <w:webHidden/>
          </w:rPr>
          <w:fldChar w:fldCharType="end"/>
        </w:r>
      </w:hyperlink>
    </w:p>
    <w:p w14:paraId="10BCF4F8" w14:textId="31212A53"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33" w:history="1">
        <w:r w:rsidR="00267F1D" w:rsidRPr="00093A56">
          <w:rPr>
            <w:rStyle w:val="Hyperlink"/>
            <w:noProof/>
          </w:rPr>
          <w:t>Figure 70 – Trends of the proportion of women with a high-grade cytology report (no suspicion of invasive disease) seen within 4 weeks (20 working days), by DHB</w:t>
        </w:r>
        <w:r w:rsidR="00267F1D">
          <w:rPr>
            <w:noProof/>
            <w:webHidden/>
          </w:rPr>
          <w:tab/>
        </w:r>
        <w:r w:rsidR="00267F1D">
          <w:rPr>
            <w:noProof/>
            <w:webHidden/>
          </w:rPr>
          <w:fldChar w:fldCharType="begin"/>
        </w:r>
        <w:r w:rsidR="00267F1D">
          <w:rPr>
            <w:noProof/>
            <w:webHidden/>
          </w:rPr>
          <w:instrText xml:space="preserve"> PAGEREF _Toc68606833 \h </w:instrText>
        </w:r>
        <w:r w:rsidR="00267F1D">
          <w:rPr>
            <w:noProof/>
            <w:webHidden/>
          </w:rPr>
        </w:r>
        <w:r w:rsidR="00267F1D">
          <w:rPr>
            <w:noProof/>
            <w:webHidden/>
          </w:rPr>
          <w:fldChar w:fldCharType="separate"/>
        </w:r>
        <w:r w:rsidR="00D03680">
          <w:rPr>
            <w:noProof/>
            <w:webHidden/>
          </w:rPr>
          <w:t>110</w:t>
        </w:r>
        <w:r w:rsidR="00267F1D">
          <w:rPr>
            <w:noProof/>
            <w:webHidden/>
          </w:rPr>
          <w:fldChar w:fldCharType="end"/>
        </w:r>
      </w:hyperlink>
    </w:p>
    <w:p w14:paraId="3C0E9055" w14:textId="16870081"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34" w:history="1">
        <w:r w:rsidR="00267F1D" w:rsidRPr="00093A56">
          <w:rPr>
            <w:rStyle w:val="Hyperlink"/>
            <w:noProof/>
          </w:rPr>
          <w:t>Figure 71 - Follow-up recorded* for women with persistent LG cytology/ LG cytology and positive hrHPV test, by DHB</w:t>
        </w:r>
        <w:r w:rsidR="00267F1D">
          <w:rPr>
            <w:noProof/>
            <w:webHidden/>
          </w:rPr>
          <w:tab/>
        </w:r>
        <w:r w:rsidR="00267F1D">
          <w:rPr>
            <w:noProof/>
            <w:webHidden/>
          </w:rPr>
          <w:fldChar w:fldCharType="begin"/>
        </w:r>
        <w:r w:rsidR="00267F1D">
          <w:rPr>
            <w:noProof/>
            <w:webHidden/>
          </w:rPr>
          <w:instrText xml:space="preserve"> PAGEREF _Toc68606834 \h </w:instrText>
        </w:r>
        <w:r w:rsidR="00267F1D">
          <w:rPr>
            <w:noProof/>
            <w:webHidden/>
          </w:rPr>
        </w:r>
        <w:r w:rsidR="00267F1D">
          <w:rPr>
            <w:noProof/>
            <w:webHidden/>
          </w:rPr>
          <w:fldChar w:fldCharType="separate"/>
        </w:r>
        <w:r w:rsidR="00D03680">
          <w:rPr>
            <w:noProof/>
            <w:webHidden/>
          </w:rPr>
          <w:t>114</w:t>
        </w:r>
        <w:r w:rsidR="00267F1D">
          <w:rPr>
            <w:noProof/>
            <w:webHidden/>
          </w:rPr>
          <w:fldChar w:fldCharType="end"/>
        </w:r>
      </w:hyperlink>
    </w:p>
    <w:p w14:paraId="15C3D63D" w14:textId="1310F617"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35" w:history="1">
        <w:r w:rsidR="00267F1D" w:rsidRPr="00093A56">
          <w:rPr>
            <w:rStyle w:val="Hyperlink"/>
            <w:noProof/>
          </w:rPr>
          <w:t>Figure 72 - Follow-up recorded* for women with persistent LG cytology/ LG cytology and positive hrHPV test, by ethnicity</w:t>
        </w:r>
        <w:r w:rsidR="00267F1D">
          <w:rPr>
            <w:noProof/>
            <w:webHidden/>
          </w:rPr>
          <w:tab/>
        </w:r>
        <w:r w:rsidR="00267F1D">
          <w:rPr>
            <w:noProof/>
            <w:webHidden/>
          </w:rPr>
          <w:fldChar w:fldCharType="begin"/>
        </w:r>
        <w:r w:rsidR="00267F1D">
          <w:rPr>
            <w:noProof/>
            <w:webHidden/>
          </w:rPr>
          <w:instrText xml:space="preserve"> PAGEREF _Toc68606835 \h </w:instrText>
        </w:r>
        <w:r w:rsidR="00267F1D">
          <w:rPr>
            <w:noProof/>
            <w:webHidden/>
          </w:rPr>
        </w:r>
        <w:r w:rsidR="00267F1D">
          <w:rPr>
            <w:noProof/>
            <w:webHidden/>
          </w:rPr>
          <w:fldChar w:fldCharType="separate"/>
        </w:r>
        <w:r w:rsidR="00D03680">
          <w:rPr>
            <w:noProof/>
            <w:webHidden/>
          </w:rPr>
          <w:t>114</w:t>
        </w:r>
        <w:r w:rsidR="00267F1D">
          <w:rPr>
            <w:noProof/>
            <w:webHidden/>
          </w:rPr>
          <w:fldChar w:fldCharType="end"/>
        </w:r>
      </w:hyperlink>
    </w:p>
    <w:p w14:paraId="14FE8EF8" w14:textId="5DA551FB"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36" w:history="1">
        <w:r w:rsidR="00267F1D" w:rsidRPr="00093A56">
          <w:rPr>
            <w:rStyle w:val="Hyperlink"/>
            <w:noProof/>
          </w:rPr>
          <w:t>Figure 73 - Women with persistent LG cytology/ LG cytology and positive hrHPV test and an accepted referral for colposcopy: percentage with a colposcopy visit recorded within 26 weeks of the date the referral was accepted, by DHB</w:t>
        </w:r>
        <w:r w:rsidR="00267F1D">
          <w:rPr>
            <w:noProof/>
            <w:webHidden/>
          </w:rPr>
          <w:tab/>
        </w:r>
        <w:r w:rsidR="00267F1D">
          <w:rPr>
            <w:noProof/>
            <w:webHidden/>
          </w:rPr>
          <w:fldChar w:fldCharType="begin"/>
        </w:r>
        <w:r w:rsidR="00267F1D">
          <w:rPr>
            <w:noProof/>
            <w:webHidden/>
          </w:rPr>
          <w:instrText xml:space="preserve"> PAGEREF _Toc68606836 \h </w:instrText>
        </w:r>
        <w:r w:rsidR="00267F1D">
          <w:rPr>
            <w:noProof/>
            <w:webHidden/>
          </w:rPr>
        </w:r>
        <w:r w:rsidR="00267F1D">
          <w:rPr>
            <w:noProof/>
            <w:webHidden/>
          </w:rPr>
          <w:fldChar w:fldCharType="separate"/>
        </w:r>
        <w:r w:rsidR="00D03680">
          <w:rPr>
            <w:noProof/>
            <w:webHidden/>
          </w:rPr>
          <w:t>115</w:t>
        </w:r>
        <w:r w:rsidR="00267F1D">
          <w:rPr>
            <w:noProof/>
            <w:webHidden/>
          </w:rPr>
          <w:fldChar w:fldCharType="end"/>
        </w:r>
      </w:hyperlink>
    </w:p>
    <w:p w14:paraId="04BF8B67" w14:textId="7E333A00"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37" w:history="1">
        <w:r w:rsidR="00267F1D" w:rsidRPr="00093A56">
          <w:rPr>
            <w:rStyle w:val="Hyperlink"/>
            <w:noProof/>
          </w:rPr>
          <w:t>Figure 74 - Women with persistent LG cytology or LG cytology and positive hrHPV test and an accepted referral for colposcopy: percentage with a colposcopy visit recorded within 26 weeks of the date the referral was accepted, by ethnicity</w:t>
        </w:r>
        <w:r w:rsidR="00267F1D">
          <w:rPr>
            <w:noProof/>
            <w:webHidden/>
          </w:rPr>
          <w:tab/>
        </w:r>
        <w:r w:rsidR="00267F1D">
          <w:rPr>
            <w:noProof/>
            <w:webHidden/>
          </w:rPr>
          <w:fldChar w:fldCharType="begin"/>
        </w:r>
        <w:r w:rsidR="00267F1D">
          <w:rPr>
            <w:noProof/>
            <w:webHidden/>
          </w:rPr>
          <w:instrText xml:space="preserve"> PAGEREF _Toc68606837 \h </w:instrText>
        </w:r>
        <w:r w:rsidR="00267F1D">
          <w:rPr>
            <w:noProof/>
            <w:webHidden/>
          </w:rPr>
        </w:r>
        <w:r w:rsidR="00267F1D">
          <w:rPr>
            <w:noProof/>
            <w:webHidden/>
          </w:rPr>
          <w:fldChar w:fldCharType="separate"/>
        </w:r>
        <w:r w:rsidR="00D03680">
          <w:rPr>
            <w:noProof/>
            <w:webHidden/>
          </w:rPr>
          <w:t>115</w:t>
        </w:r>
        <w:r w:rsidR="00267F1D">
          <w:rPr>
            <w:noProof/>
            <w:webHidden/>
          </w:rPr>
          <w:fldChar w:fldCharType="end"/>
        </w:r>
      </w:hyperlink>
    </w:p>
    <w:p w14:paraId="43539096" w14:textId="0BC99BC7"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38" w:history="1">
        <w:r w:rsidR="00267F1D" w:rsidRPr="00093A56">
          <w:rPr>
            <w:rStyle w:val="Hyperlink"/>
            <w:noProof/>
          </w:rPr>
          <w:t>Figure 75 - Trends in the proportion of women with persistent LG cytology or LG cytology and positive hrHPV test and an accepted referral for colposcopy who have a colposcopy visit recorded within 26 weeks of the date the referral was accepted, by DHB</w:t>
        </w:r>
        <w:r w:rsidR="00267F1D">
          <w:rPr>
            <w:noProof/>
            <w:webHidden/>
          </w:rPr>
          <w:tab/>
        </w:r>
        <w:r w:rsidR="00267F1D">
          <w:rPr>
            <w:noProof/>
            <w:webHidden/>
          </w:rPr>
          <w:fldChar w:fldCharType="begin"/>
        </w:r>
        <w:r w:rsidR="00267F1D">
          <w:rPr>
            <w:noProof/>
            <w:webHidden/>
          </w:rPr>
          <w:instrText xml:space="preserve"> PAGEREF _Toc68606838 \h </w:instrText>
        </w:r>
        <w:r w:rsidR="00267F1D">
          <w:rPr>
            <w:noProof/>
            <w:webHidden/>
          </w:rPr>
        </w:r>
        <w:r w:rsidR="00267F1D">
          <w:rPr>
            <w:noProof/>
            <w:webHidden/>
          </w:rPr>
          <w:fldChar w:fldCharType="separate"/>
        </w:r>
        <w:r w:rsidR="00D03680">
          <w:rPr>
            <w:noProof/>
            <w:webHidden/>
          </w:rPr>
          <w:t>116</w:t>
        </w:r>
        <w:r w:rsidR="00267F1D">
          <w:rPr>
            <w:noProof/>
            <w:webHidden/>
          </w:rPr>
          <w:fldChar w:fldCharType="end"/>
        </w:r>
      </w:hyperlink>
    </w:p>
    <w:p w14:paraId="77DE9DBC" w14:textId="07EBF18B"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39" w:history="1">
        <w:r w:rsidR="00267F1D" w:rsidRPr="00093A56">
          <w:rPr>
            <w:rStyle w:val="Hyperlink"/>
            <w:noProof/>
          </w:rPr>
          <w:t>Figure 76 - Trends in proportion of women with persistent LG cytology or LG cytology and positive hrHPV test and an accepted referral for colposcopy who have a colposcopy visit recorded within 26 weeks of the date the referral was accepted, by ethnicity</w:t>
        </w:r>
        <w:r w:rsidR="00267F1D">
          <w:rPr>
            <w:noProof/>
            <w:webHidden/>
          </w:rPr>
          <w:tab/>
        </w:r>
        <w:r w:rsidR="00267F1D">
          <w:rPr>
            <w:noProof/>
            <w:webHidden/>
          </w:rPr>
          <w:fldChar w:fldCharType="begin"/>
        </w:r>
        <w:r w:rsidR="00267F1D">
          <w:rPr>
            <w:noProof/>
            <w:webHidden/>
          </w:rPr>
          <w:instrText xml:space="preserve"> PAGEREF _Toc68606839 \h </w:instrText>
        </w:r>
        <w:r w:rsidR="00267F1D">
          <w:rPr>
            <w:noProof/>
            <w:webHidden/>
          </w:rPr>
        </w:r>
        <w:r w:rsidR="00267F1D">
          <w:rPr>
            <w:noProof/>
            <w:webHidden/>
          </w:rPr>
          <w:fldChar w:fldCharType="separate"/>
        </w:r>
        <w:r w:rsidR="00D03680">
          <w:rPr>
            <w:noProof/>
            <w:webHidden/>
          </w:rPr>
          <w:t>116</w:t>
        </w:r>
        <w:r w:rsidR="00267F1D">
          <w:rPr>
            <w:noProof/>
            <w:webHidden/>
          </w:rPr>
          <w:fldChar w:fldCharType="end"/>
        </w:r>
      </w:hyperlink>
    </w:p>
    <w:p w14:paraId="32562DEF" w14:textId="2832CAA8"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40" w:history="1">
        <w:r w:rsidR="00267F1D" w:rsidRPr="00093A56">
          <w:rPr>
            <w:rStyle w:val="Hyperlink"/>
            <w:noProof/>
          </w:rPr>
          <w:t>Figure 77 - Completion of colposcopic assessment fields, by DHB</w:t>
        </w:r>
        <w:r w:rsidR="00267F1D">
          <w:rPr>
            <w:noProof/>
            <w:webHidden/>
          </w:rPr>
          <w:tab/>
        </w:r>
        <w:r w:rsidR="00267F1D">
          <w:rPr>
            <w:noProof/>
            <w:webHidden/>
          </w:rPr>
          <w:fldChar w:fldCharType="begin"/>
        </w:r>
        <w:r w:rsidR="00267F1D">
          <w:rPr>
            <w:noProof/>
            <w:webHidden/>
          </w:rPr>
          <w:instrText xml:space="preserve"> PAGEREF _Toc68606840 \h </w:instrText>
        </w:r>
        <w:r w:rsidR="00267F1D">
          <w:rPr>
            <w:noProof/>
            <w:webHidden/>
          </w:rPr>
        </w:r>
        <w:r w:rsidR="00267F1D">
          <w:rPr>
            <w:noProof/>
            <w:webHidden/>
          </w:rPr>
          <w:fldChar w:fldCharType="separate"/>
        </w:r>
        <w:r w:rsidR="00D03680">
          <w:rPr>
            <w:noProof/>
            <w:webHidden/>
          </w:rPr>
          <w:t>121</w:t>
        </w:r>
        <w:r w:rsidR="00267F1D">
          <w:rPr>
            <w:noProof/>
            <w:webHidden/>
          </w:rPr>
          <w:fldChar w:fldCharType="end"/>
        </w:r>
      </w:hyperlink>
    </w:p>
    <w:p w14:paraId="2F2CEE63" w14:textId="607240DE"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41" w:history="1">
        <w:r w:rsidR="00267F1D" w:rsidRPr="00093A56">
          <w:rPr>
            <w:rStyle w:val="Hyperlink"/>
            <w:noProof/>
          </w:rPr>
          <w:t>Figure 78 - Trends in the completion of all required colposcopic assessment fields, by DHB</w:t>
        </w:r>
        <w:r w:rsidR="00267F1D">
          <w:rPr>
            <w:noProof/>
            <w:webHidden/>
          </w:rPr>
          <w:tab/>
        </w:r>
        <w:r w:rsidR="00267F1D">
          <w:rPr>
            <w:noProof/>
            <w:webHidden/>
          </w:rPr>
          <w:fldChar w:fldCharType="begin"/>
        </w:r>
        <w:r w:rsidR="00267F1D">
          <w:rPr>
            <w:noProof/>
            <w:webHidden/>
          </w:rPr>
          <w:instrText xml:space="preserve"> PAGEREF _Toc68606841 \h </w:instrText>
        </w:r>
        <w:r w:rsidR="00267F1D">
          <w:rPr>
            <w:noProof/>
            <w:webHidden/>
          </w:rPr>
        </w:r>
        <w:r w:rsidR="00267F1D">
          <w:rPr>
            <w:noProof/>
            <w:webHidden/>
          </w:rPr>
          <w:fldChar w:fldCharType="separate"/>
        </w:r>
        <w:r w:rsidR="00D03680">
          <w:rPr>
            <w:noProof/>
            <w:webHidden/>
          </w:rPr>
          <w:t>121</w:t>
        </w:r>
        <w:r w:rsidR="00267F1D">
          <w:rPr>
            <w:noProof/>
            <w:webHidden/>
          </w:rPr>
          <w:fldChar w:fldCharType="end"/>
        </w:r>
      </w:hyperlink>
    </w:p>
    <w:p w14:paraId="69C20728" w14:textId="279903F4"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42" w:history="1">
        <w:r w:rsidR="00267F1D" w:rsidRPr="00093A56">
          <w:rPr>
            <w:rStyle w:val="Hyperlink"/>
            <w:noProof/>
          </w:rPr>
          <w:t>Figure 79 - Trends in the number of colposcopies recorded on the NCSP Register, by DHB</w:t>
        </w:r>
        <w:r w:rsidR="00267F1D">
          <w:rPr>
            <w:noProof/>
            <w:webHidden/>
          </w:rPr>
          <w:tab/>
        </w:r>
        <w:r w:rsidR="00267F1D">
          <w:rPr>
            <w:noProof/>
            <w:webHidden/>
          </w:rPr>
          <w:fldChar w:fldCharType="begin"/>
        </w:r>
        <w:r w:rsidR="00267F1D">
          <w:rPr>
            <w:noProof/>
            <w:webHidden/>
          </w:rPr>
          <w:instrText xml:space="preserve"> PAGEREF _Toc68606842 \h </w:instrText>
        </w:r>
        <w:r w:rsidR="00267F1D">
          <w:rPr>
            <w:noProof/>
            <w:webHidden/>
          </w:rPr>
        </w:r>
        <w:r w:rsidR="00267F1D">
          <w:rPr>
            <w:noProof/>
            <w:webHidden/>
          </w:rPr>
          <w:fldChar w:fldCharType="separate"/>
        </w:r>
        <w:r w:rsidR="00D03680">
          <w:rPr>
            <w:noProof/>
            <w:webHidden/>
          </w:rPr>
          <w:t>122</w:t>
        </w:r>
        <w:r w:rsidR="00267F1D">
          <w:rPr>
            <w:noProof/>
            <w:webHidden/>
          </w:rPr>
          <w:fldChar w:fldCharType="end"/>
        </w:r>
      </w:hyperlink>
    </w:p>
    <w:p w14:paraId="53997667" w14:textId="19D363C5"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43" w:history="1">
        <w:r w:rsidR="00267F1D" w:rsidRPr="00093A56">
          <w:rPr>
            <w:rStyle w:val="Hyperlink"/>
            <w:noProof/>
          </w:rPr>
          <w:t>Figure 80 - Proportion of women treated within eight weeks of histological confirmation of HSIL, by DHB</w:t>
        </w:r>
        <w:r w:rsidR="00267F1D">
          <w:rPr>
            <w:noProof/>
            <w:webHidden/>
          </w:rPr>
          <w:tab/>
        </w:r>
        <w:r w:rsidR="00267F1D">
          <w:rPr>
            <w:noProof/>
            <w:webHidden/>
          </w:rPr>
          <w:fldChar w:fldCharType="begin"/>
        </w:r>
        <w:r w:rsidR="00267F1D">
          <w:rPr>
            <w:noProof/>
            <w:webHidden/>
          </w:rPr>
          <w:instrText xml:space="preserve"> PAGEREF _Toc68606843 \h </w:instrText>
        </w:r>
        <w:r w:rsidR="00267F1D">
          <w:rPr>
            <w:noProof/>
            <w:webHidden/>
          </w:rPr>
        </w:r>
        <w:r w:rsidR="00267F1D">
          <w:rPr>
            <w:noProof/>
            <w:webHidden/>
          </w:rPr>
          <w:fldChar w:fldCharType="separate"/>
        </w:r>
        <w:r w:rsidR="00D03680">
          <w:rPr>
            <w:noProof/>
            <w:webHidden/>
          </w:rPr>
          <w:t>126</w:t>
        </w:r>
        <w:r w:rsidR="00267F1D">
          <w:rPr>
            <w:noProof/>
            <w:webHidden/>
          </w:rPr>
          <w:fldChar w:fldCharType="end"/>
        </w:r>
      </w:hyperlink>
    </w:p>
    <w:p w14:paraId="41602456" w14:textId="714CCEC7"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44" w:history="1">
        <w:r w:rsidR="00267F1D" w:rsidRPr="00093A56">
          <w:rPr>
            <w:rStyle w:val="Hyperlink"/>
            <w:noProof/>
          </w:rPr>
          <w:t>Figure 81 - Trends in the proportion of women treated within eight weeks of histological confirmation of HSIL, by DHB</w:t>
        </w:r>
        <w:r w:rsidR="00267F1D">
          <w:rPr>
            <w:noProof/>
            <w:webHidden/>
          </w:rPr>
          <w:tab/>
        </w:r>
        <w:r w:rsidR="00267F1D">
          <w:rPr>
            <w:noProof/>
            <w:webHidden/>
          </w:rPr>
          <w:fldChar w:fldCharType="begin"/>
        </w:r>
        <w:r w:rsidR="00267F1D">
          <w:rPr>
            <w:noProof/>
            <w:webHidden/>
          </w:rPr>
          <w:instrText xml:space="preserve"> PAGEREF _Toc68606844 \h </w:instrText>
        </w:r>
        <w:r w:rsidR="00267F1D">
          <w:rPr>
            <w:noProof/>
            <w:webHidden/>
          </w:rPr>
        </w:r>
        <w:r w:rsidR="00267F1D">
          <w:rPr>
            <w:noProof/>
            <w:webHidden/>
          </w:rPr>
          <w:fldChar w:fldCharType="separate"/>
        </w:r>
        <w:r w:rsidR="00D03680">
          <w:rPr>
            <w:noProof/>
            <w:webHidden/>
          </w:rPr>
          <w:t>126</w:t>
        </w:r>
        <w:r w:rsidR="00267F1D">
          <w:rPr>
            <w:noProof/>
            <w:webHidden/>
          </w:rPr>
          <w:fldChar w:fldCharType="end"/>
        </w:r>
      </w:hyperlink>
    </w:p>
    <w:p w14:paraId="205EC5B2" w14:textId="2FA588D0"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45" w:history="1">
        <w:r w:rsidR="00267F1D" w:rsidRPr="00093A56">
          <w:rPr>
            <w:rStyle w:val="Hyperlink"/>
            <w:noProof/>
          </w:rPr>
          <w:t>Figure 82 - Percentage of women treated with colposcopy, and both colposcopy and cytology, within nine months post-treatment, by DHB</w:t>
        </w:r>
        <w:r w:rsidR="00267F1D">
          <w:rPr>
            <w:noProof/>
            <w:webHidden/>
          </w:rPr>
          <w:tab/>
        </w:r>
        <w:r w:rsidR="00267F1D">
          <w:rPr>
            <w:noProof/>
            <w:webHidden/>
          </w:rPr>
          <w:fldChar w:fldCharType="begin"/>
        </w:r>
        <w:r w:rsidR="00267F1D">
          <w:rPr>
            <w:noProof/>
            <w:webHidden/>
          </w:rPr>
          <w:instrText xml:space="preserve"> PAGEREF _Toc68606845 \h </w:instrText>
        </w:r>
        <w:r w:rsidR="00267F1D">
          <w:rPr>
            <w:noProof/>
            <w:webHidden/>
          </w:rPr>
        </w:r>
        <w:r w:rsidR="00267F1D">
          <w:rPr>
            <w:noProof/>
            <w:webHidden/>
          </w:rPr>
          <w:fldChar w:fldCharType="separate"/>
        </w:r>
        <w:r w:rsidR="00D03680">
          <w:rPr>
            <w:noProof/>
            <w:webHidden/>
          </w:rPr>
          <w:t>131</w:t>
        </w:r>
        <w:r w:rsidR="00267F1D">
          <w:rPr>
            <w:noProof/>
            <w:webHidden/>
          </w:rPr>
          <w:fldChar w:fldCharType="end"/>
        </w:r>
      </w:hyperlink>
    </w:p>
    <w:p w14:paraId="6ED2F7F5" w14:textId="1979F71E"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46" w:history="1">
        <w:r w:rsidR="00267F1D" w:rsidRPr="00093A56">
          <w:rPr>
            <w:rStyle w:val="Hyperlink"/>
            <w:noProof/>
          </w:rPr>
          <w:t>Figure 83 - Percentage of women discharged appropriately within 12 months of treatment, by DHB</w:t>
        </w:r>
        <w:r w:rsidR="00267F1D">
          <w:rPr>
            <w:noProof/>
            <w:webHidden/>
          </w:rPr>
          <w:tab/>
        </w:r>
        <w:r w:rsidR="00267F1D">
          <w:rPr>
            <w:noProof/>
            <w:webHidden/>
          </w:rPr>
          <w:fldChar w:fldCharType="begin"/>
        </w:r>
        <w:r w:rsidR="00267F1D">
          <w:rPr>
            <w:noProof/>
            <w:webHidden/>
          </w:rPr>
          <w:instrText xml:space="preserve"> PAGEREF _Toc68606846 \h </w:instrText>
        </w:r>
        <w:r w:rsidR="00267F1D">
          <w:rPr>
            <w:noProof/>
            <w:webHidden/>
          </w:rPr>
        </w:r>
        <w:r w:rsidR="00267F1D">
          <w:rPr>
            <w:noProof/>
            <w:webHidden/>
          </w:rPr>
          <w:fldChar w:fldCharType="separate"/>
        </w:r>
        <w:r w:rsidR="00D03680">
          <w:rPr>
            <w:noProof/>
            <w:webHidden/>
          </w:rPr>
          <w:t>131</w:t>
        </w:r>
        <w:r w:rsidR="00267F1D">
          <w:rPr>
            <w:noProof/>
            <w:webHidden/>
          </w:rPr>
          <w:fldChar w:fldCharType="end"/>
        </w:r>
      </w:hyperlink>
    </w:p>
    <w:p w14:paraId="2E7F57FC" w14:textId="55E0EB25"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47" w:history="1">
        <w:r w:rsidR="00267F1D" w:rsidRPr="00093A56">
          <w:rPr>
            <w:rStyle w:val="Hyperlink"/>
            <w:noProof/>
          </w:rPr>
          <w:t>Figure 84 - Proportion of women (aged 30 years or more) with low-grade cytology who have a subsequent HPV test, by laboratory and cytology result</w:t>
        </w:r>
        <w:r w:rsidR="00267F1D">
          <w:rPr>
            <w:noProof/>
            <w:webHidden/>
          </w:rPr>
          <w:tab/>
        </w:r>
        <w:r w:rsidR="00267F1D">
          <w:rPr>
            <w:noProof/>
            <w:webHidden/>
          </w:rPr>
          <w:fldChar w:fldCharType="begin"/>
        </w:r>
        <w:r w:rsidR="00267F1D">
          <w:rPr>
            <w:noProof/>
            <w:webHidden/>
          </w:rPr>
          <w:instrText xml:space="preserve"> PAGEREF _Toc68606847 \h </w:instrText>
        </w:r>
        <w:r w:rsidR="00267F1D">
          <w:rPr>
            <w:noProof/>
            <w:webHidden/>
          </w:rPr>
        </w:r>
        <w:r w:rsidR="00267F1D">
          <w:rPr>
            <w:noProof/>
            <w:webHidden/>
          </w:rPr>
          <w:fldChar w:fldCharType="separate"/>
        </w:r>
        <w:r w:rsidR="00D03680">
          <w:rPr>
            <w:noProof/>
            <w:webHidden/>
          </w:rPr>
          <w:t>138</w:t>
        </w:r>
        <w:r w:rsidR="00267F1D">
          <w:rPr>
            <w:noProof/>
            <w:webHidden/>
          </w:rPr>
          <w:fldChar w:fldCharType="end"/>
        </w:r>
      </w:hyperlink>
    </w:p>
    <w:p w14:paraId="665F1A43" w14:textId="7E3D3468"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48" w:history="1">
        <w:r w:rsidR="00267F1D" w:rsidRPr="00093A56">
          <w:rPr>
            <w:rStyle w:val="Hyperlink"/>
            <w:noProof/>
          </w:rPr>
          <w:t>Figure 85 - Proportion of HPV triage tests which are positive following ASC-US cytology (women aged 30 years or more), by cytology laboratory</w:t>
        </w:r>
        <w:r w:rsidR="00267F1D">
          <w:rPr>
            <w:noProof/>
            <w:webHidden/>
          </w:rPr>
          <w:tab/>
        </w:r>
        <w:r w:rsidR="00267F1D">
          <w:rPr>
            <w:noProof/>
            <w:webHidden/>
          </w:rPr>
          <w:fldChar w:fldCharType="begin"/>
        </w:r>
        <w:r w:rsidR="00267F1D">
          <w:rPr>
            <w:noProof/>
            <w:webHidden/>
          </w:rPr>
          <w:instrText xml:space="preserve"> PAGEREF _Toc68606848 \h </w:instrText>
        </w:r>
        <w:r w:rsidR="00267F1D">
          <w:rPr>
            <w:noProof/>
            <w:webHidden/>
          </w:rPr>
        </w:r>
        <w:r w:rsidR="00267F1D">
          <w:rPr>
            <w:noProof/>
            <w:webHidden/>
          </w:rPr>
          <w:fldChar w:fldCharType="separate"/>
        </w:r>
        <w:r w:rsidR="00D03680">
          <w:rPr>
            <w:noProof/>
            <w:webHidden/>
          </w:rPr>
          <w:t>138</w:t>
        </w:r>
        <w:r w:rsidR="00267F1D">
          <w:rPr>
            <w:noProof/>
            <w:webHidden/>
          </w:rPr>
          <w:fldChar w:fldCharType="end"/>
        </w:r>
      </w:hyperlink>
    </w:p>
    <w:p w14:paraId="697F73A0" w14:textId="4D60BC11"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49" w:history="1">
        <w:r w:rsidR="00267F1D" w:rsidRPr="00093A56">
          <w:rPr>
            <w:rStyle w:val="Hyperlink"/>
            <w:noProof/>
          </w:rPr>
          <w:t>Figure 86 - Proportion of HPV triage tests which are positive following LSIL cytology (women aged 30 years or more), by cytology laboratory</w:t>
        </w:r>
        <w:r w:rsidR="00267F1D">
          <w:rPr>
            <w:noProof/>
            <w:webHidden/>
          </w:rPr>
          <w:tab/>
        </w:r>
        <w:r w:rsidR="00267F1D">
          <w:rPr>
            <w:noProof/>
            <w:webHidden/>
          </w:rPr>
          <w:fldChar w:fldCharType="begin"/>
        </w:r>
        <w:r w:rsidR="00267F1D">
          <w:rPr>
            <w:noProof/>
            <w:webHidden/>
          </w:rPr>
          <w:instrText xml:space="preserve"> PAGEREF _Toc68606849 \h </w:instrText>
        </w:r>
        <w:r w:rsidR="00267F1D">
          <w:rPr>
            <w:noProof/>
            <w:webHidden/>
          </w:rPr>
        </w:r>
        <w:r w:rsidR="00267F1D">
          <w:rPr>
            <w:noProof/>
            <w:webHidden/>
          </w:rPr>
          <w:fldChar w:fldCharType="separate"/>
        </w:r>
        <w:r w:rsidR="00D03680">
          <w:rPr>
            <w:noProof/>
            <w:webHidden/>
          </w:rPr>
          <w:t>139</w:t>
        </w:r>
        <w:r w:rsidR="00267F1D">
          <w:rPr>
            <w:noProof/>
            <w:webHidden/>
          </w:rPr>
          <w:fldChar w:fldCharType="end"/>
        </w:r>
      </w:hyperlink>
    </w:p>
    <w:p w14:paraId="5983A18E" w14:textId="2A915DB8"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50" w:history="1">
        <w:r w:rsidR="00267F1D" w:rsidRPr="00093A56">
          <w:rPr>
            <w:rStyle w:val="Hyperlink"/>
            <w:noProof/>
          </w:rPr>
          <w:t>Figure 87 - Proportion of women with an HPV triage test who are HPV positive, by age and cytology result</w:t>
        </w:r>
        <w:r w:rsidR="00267F1D">
          <w:rPr>
            <w:noProof/>
            <w:webHidden/>
          </w:rPr>
          <w:tab/>
        </w:r>
        <w:r w:rsidR="00267F1D">
          <w:rPr>
            <w:noProof/>
            <w:webHidden/>
          </w:rPr>
          <w:fldChar w:fldCharType="begin"/>
        </w:r>
        <w:r w:rsidR="00267F1D">
          <w:rPr>
            <w:noProof/>
            <w:webHidden/>
          </w:rPr>
          <w:instrText xml:space="preserve"> PAGEREF _Toc68606850 \h </w:instrText>
        </w:r>
        <w:r w:rsidR="00267F1D">
          <w:rPr>
            <w:noProof/>
            <w:webHidden/>
          </w:rPr>
        </w:r>
        <w:r w:rsidR="00267F1D">
          <w:rPr>
            <w:noProof/>
            <w:webHidden/>
          </w:rPr>
          <w:fldChar w:fldCharType="separate"/>
        </w:r>
        <w:r w:rsidR="00D03680">
          <w:rPr>
            <w:noProof/>
            <w:webHidden/>
          </w:rPr>
          <w:t>139</w:t>
        </w:r>
        <w:r w:rsidR="00267F1D">
          <w:rPr>
            <w:noProof/>
            <w:webHidden/>
          </w:rPr>
          <w:fldChar w:fldCharType="end"/>
        </w:r>
      </w:hyperlink>
    </w:p>
    <w:p w14:paraId="29D9BC06" w14:textId="170B8A62"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51" w:history="1">
        <w:r w:rsidR="00267F1D" w:rsidRPr="00093A56">
          <w:rPr>
            <w:rStyle w:val="Hyperlink"/>
            <w:noProof/>
          </w:rPr>
          <w:t>Figure 88 – Triage-positive women with histologically-confirmed CIN 2+ within 12 months, as a percentage of all women with histology, by laboratory</w:t>
        </w:r>
        <w:r w:rsidR="00267F1D">
          <w:rPr>
            <w:noProof/>
            <w:webHidden/>
          </w:rPr>
          <w:tab/>
        </w:r>
        <w:r w:rsidR="00267F1D">
          <w:rPr>
            <w:noProof/>
            <w:webHidden/>
          </w:rPr>
          <w:fldChar w:fldCharType="begin"/>
        </w:r>
        <w:r w:rsidR="00267F1D">
          <w:rPr>
            <w:noProof/>
            <w:webHidden/>
          </w:rPr>
          <w:instrText xml:space="preserve"> PAGEREF _Toc68606851 \h </w:instrText>
        </w:r>
        <w:r w:rsidR="00267F1D">
          <w:rPr>
            <w:noProof/>
            <w:webHidden/>
          </w:rPr>
        </w:r>
        <w:r w:rsidR="00267F1D">
          <w:rPr>
            <w:noProof/>
            <w:webHidden/>
          </w:rPr>
          <w:fldChar w:fldCharType="separate"/>
        </w:r>
        <w:r w:rsidR="00D03680">
          <w:rPr>
            <w:noProof/>
            <w:webHidden/>
          </w:rPr>
          <w:t>142</w:t>
        </w:r>
        <w:r w:rsidR="00267F1D">
          <w:rPr>
            <w:noProof/>
            <w:webHidden/>
          </w:rPr>
          <w:fldChar w:fldCharType="end"/>
        </w:r>
      </w:hyperlink>
    </w:p>
    <w:p w14:paraId="210EFA30" w14:textId="17C000C7"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52" w:history="1">
        <w:r w:rsidR="00267F1D" w:rsidRPr="00093A56">
          <w:rPr>
            <w:rStyle w:val="Hyperlink"/>
            <w:noProof/>
          </w:rPr>
          <w:t>Figure 89 – Triage-positive women with histologically-confirmed CIN 2+ within 12 months, as a percentage of all women who attended colposcopy, by laboratory</w:t>
        </w:r>
        <w:r w:rsidR="00267F1D">
          <w:rPr>
            <w:noProof/>
            <w:webHidden/>
          </w:rPr>
          <w:tab/>
        </w:r>
        <w:r w:rsidR="00267F1D">
          <w:rPr>
            <w:noProof/>
            <w:webHidden/>
          </w:rPr>
          <w:fldChar w:fldCharType="begin"/>
        </w:r>
        <w:r w:rsidR="00267F1D">
          <w:rPr>
            <w:noProof/>
            <w:webHidden/>
          </w:rPr>
          <w:instrText xml:space="preserve"> PAGEREF _Toc68606852 \h </w:instrText>
        </w:r>
        <w:r w:rsidR="00267F1D">
          <w:rPr>
            <w:noProof/>
            <w:webHidden/>
          </w:rPr>
        </w:r>
        <w:r w:rsidR="00267F1D">
          <w:rPr>
            <w:noProof/>
            <w:webHidden/>
          </w:rPr>
          <w:fldChar w:fldCharType="separate"/>
        </w:r>
        <w:r w:rsidR="00D03680">
          <w:rPr>
            <w:noProof/>
            <w:webHidden/>
          </w:rPr>
          <w:t>142</w:t>
        </w:r>
        <w:r w:rsidR="00267F1D">
          <w:rPr>
            <w:noProof/>
            <w:webHidden/>
          </w:rPr>
          <w:fldChar w:fldCharType="end"/>
        </w:r>
      </w:hyperlink>
    </w:p>
    <w:p w14:paraId="56A0CC44" w14:textId="2F3A46D1"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53" w:history="1">
        <w:r w:rsidR="00267F1D" w:rsidRPr="00093A56">
          <w:rPr>
            <w:rStyle w:val="Hyperlink"/>
            <w:noProof/>
          </w:rPr>
          <w:t>Figure 90 - Women with histologically-confirmed CIN 2+ within 12 months, as a percentage of all women who attended colposcopy, by laboratory and referral cytology</w:t>
        </w:r>
        <w:r w:rsidR="00267F1D">
          <w:rPr>
            <w:noProof/>
            <w:webHidden/>
          </w:rPr>
          <w:tab/>
        </w:r>
        <w:r w:rsidR="00267F1D">
          <w:rPr>
            <w:noProof/>
            <w:webHidden/>
          </w:rPr>
          <w:fldChar w:fldCharType="begin"/>
        </w:r>
        <w:r w:rsidR="00267F1D">
          <w:rPr>
            <w:noProof/>
            <w:webHidden/>
          </w:rPr>
          <w:instrText xml:space="preserve"> PAGEREF _Toc68606853 \h </w:instrText>
        </w:r>
        <w:r w:rsidR="00267F1D">
          <w:rPr>
            <w:noProof/>
            <w:webHidden/>
          </w:rPr>
        </w:r>
        <w:r w:rsidR="00267F1D">
          <w:rPr>
            <w:noProof/>
            <w:webHidden/>
          </w:rPr>
          <w:fldChar w:fldCharType="separate"/>
        </w:r>
        <w:r w:rsidR="00D03680">
          <w:rPr>
            <w:noProof/>
            <w:webHidden/>
          </w:rPr>
          <w:t>143</w:t>
        </w:r>
        <w:r w:rsidR="00267F1D">
          <w:rPr>
            <w:noProof/>
            <w:webHidden/>
          </w:rPr>
          <w:fldChar w:fldCharType="end"/>
        </w:r>
      </w:hyperlink>
    </w:p>
    <w:p w14:paraId="71C93BD2" w14:textId="5BEA32AD"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54" w:history="1">
        <w:r w:rsidR="00267F1D" w:rsidRPr="00093A56">
          <w:rPr>
            <w:rStyle w:val="Hyperlink"/>
            <w:noProof/>
          </w:rPr>
          <w:t>Figure 91 – Triage-positive women with histologically-confirmed CIN 2+ within 12 months, as a percentage of women with histology recorded, by age</w:t>
        </w:r>
        <w:r w:rsidR="00267F1D">
          <w:rPr>
            <w:noProof/>
            <w:webHidden/>
          </w:rPr>
          <w:tab/>
        </w:r>
        <w:r w:rsidR="00267F1D">
          <w:rPr>
            <w:noProof/>
            <w:webHidden/>
          </w:rPr>
          <w:fldChar w:fldCharType="begin"/>
        </w:r>
        <w:r w:rsidR="00267F1D">
          <w:rPr>
            <w:noProof/>
            <w:webHidden/>
          </w:rPr>
          <w:instrText xml:space="preserve"> PAGEREF _Toc68606854 \h </w:instrText>
        </w:r>
        <w:r w:rsidR="00267F1D">
          <w:rPr>
            <w:noProof/>
            <w:webHidden/>
          </w:rPr>
        </w:r>
        <w:r w:rsidR="00267F1D">
          <w:rPr>
            <w:noProof/>
            <w:webHidden/>
          </w:rPr>
          <w:fldChar w:fldCharType="separate"/>
        </w:r>
        <w:r w:rsidR="00D03680">
          <w:rPr>
            <w:noProof/>
            <w:webHidden/>
          </w:rPr>
          <w:t>143</w:t>
        </w:r>
        <w:r w:rsidR="00267F1D">
          <w:rPr>
            <w:noProof/>
            <w:webHidden/>
          </w:rPr>
          <w:fldChar w:fldCharType="end"/>
        </w:r>
      </w:hyperlink>
    </w:p>
    <w:p w14:paraId="5008CF70" w14:textId="1D01585B"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55" w:history="1">
        <w:r w:rsidR="00267F1D" w:rsidRPr="00093A56">
          <w:rPr>
            <w:rStyle w:val="Hyperlink"/>
            <w:noProof/>
          </w:rPr>
          <w:t>Figure 92 – Triage-positive women with histologically-confirmed CIN 2+ within 12 months, as a percentage of women with colposcopy recorded, by age</w:t>
        </w:r>
        <w:r w:rsidR="00267F1D">
          <w:rPr>
            <w:noProof/>
            <w:webHidden/>
          </w:rPr>
          <w:tab/>
        </w:r>
        <w:r w:rsidR="00267F1D">
          <w:rPr>
            <w:noProof/>
            <w:webHidden/>
          </w:rPr>
          <w:fldChar w:fldCharType="begin"/>
        </w:r>
        <w:r w:rsidR="00267F1D">
          <w:rPr>
            <w:noProof/>
            <w:webHidden/>
          </w:rPr>
          <w:instrText xml:space="preserve"> PAGEREF _Toc68606855 \h </w:instrText>
        </w:r>
        <w:r w:rsidR="00267F1D">
          <w:rPr>
            <w:noProof/>
            <w:webHidden/>
          </w:rPr>
        </w:r>
        <w:r w:rsidR="00267F1D">
          <w:rPr>
            <w:noProof/>
            <w:webHidden/>
          </w:rPr>
          <w:fldChar w:fldCharType="separate"/>
        </w:r>
        <w:r w:rsidR="00D03680">
          <w:rPr>
            <w:noProof/>
            <w:webHidden/>
          </w:rPr>
          <w:t>144</w:t>
        </w:r>
        <w:r w:rsidR="00267F1D">
          <w:rPr>
            <w:noProof/>
            <w:webHidden/>
          </w:rPr>
          <w:fldChar w:fldCharType="end"/>
        </w:r>
      </w:hyperlink>
    </w:p>
    <w:p w14:paraId="7D0AE81B" w14:textId="4CA15FB8"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56" w:history="1">
        <w:r w:rsidR="00267F1D" w:rsidRPr="00093A56">
          <w:rPr>
            <w:rStyle w:val="Hyperlink"/>
            <w:noProof/>
          </w:rPr>
          <w:t xml:space="preserve">Figure 93 – Trends in ASC-US triage-positive women with histologically-confirmed CIN 2+ within 12 months, as a percentage of women with colposcopy recorded, by laboratory </w:t>
        </w:r>
        <w:r w:rsidR="00267F1D">
          <w:rPr>
            <w:noProof/>
            <w:webHidden/>
          </w:rPr>
          <w:tab/>
        </w:r>
        <w:r w:rsidR="00267F1D">
          <w:rPr>
            <w:noProof/>
            <w:webHidden/>
          </w:rPr>
          <w:fldChar w:fldCharType="begin"/>
        </w:r>
        <w:r w:rsidR="00267F1D">
          <w:rPr>
            <w:noProof/>
            <w:webHidden/>
          </w:rPr>
          <w:instrText xml:space="preserve"> PAGEREF _Toc68606856 \h </w:instrText>
        </w:r>
        <w:r w:rsidR="00267F1D">
          <w:rPr>
            <w:noProof/>
            <w:webHidden/>
          </w:rPr>
        </w:r>
        <w:r w:rsidR="00267F1D">
          <w:rPr>
            <w:noProof/>
            <w:webHidden/>
          </w:rPr>
          <w:fldChar w:fldCharType="separate"/>
        </w:r>
        <w:r w:rsidR="00D03680">
          <w:rPr>
            <w:noProof/>
            <w:webHidden/>
          </w:rPr>
          <w:t>144</w:t>
        </w:r>
        <w:r w:rsidR="00267F1D">
          <w:rPr>
            <w:noProof/>
            <w:webHidden/>
          </w:rPr>
          <w:fldChar w:fldCharType="end"/>
        </w:r>
      </w:hyperlink>
    </w:p>
    <w:p w14:paraId="26774DA5" w14:textId="29B76719"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57" w:history="1">
        <w:r w:rsidR="00267F1D" w:rsidRPr="00093A56">
          <w:rPr>
            <w:rStyle w:val="Hyperlink"/>
            <w:noProof/>
          </w:rPr>
          <w:t>Figure 94 – Trends in LSIL triage-positive women with histologically-confirmed CIN 2+ within 12 months, as a percentage of women with colposcopy recorded, by laboratory</w:t>
        </w:r>
        <w:r w:rsidR="00267F1D">
          <w:rPr>
            <w:noProof/>
            <w:webHidden/>
          </w:rPr>
          <w:tab/>
        </w:r>
        <w:r w:rsidR="00267F1D">
          <w:rPr>
            <w:noProof/>
            <w:webHidden/>
          </w:rPr>
          <w:fldChar w:fldCharType="begin"/>
        </w:r>
        <w:r w:rsidR="00267F1D">
          <w:rPr>
            <w:noProof/>
            <w:webHidden/>
          </w:rPr>
          <w:instrText xml:space="preserve"> PAGEREF _Toc68606857 \h </w:instrText>
        </w:r>
        <w:r w:rsidR="00267F1D">
          <w:rPr>
            <w:noProof/>
            <w:webHidden/>
          </w:rPr>
        </w:r>
        <w:r w:rsidR="00267F1D">
          <w:rPr>
            <w:noProof/>
            <w:webHidden/>
          </w:rPr>
          <w:fldChar w:fldCharType="separate"/>
        </w:r>
        <w:r w:rsidR="00D03680">
          <w:rPr>
            <w:noProof/>
            <w:webHidden/>
          </w:rPr>
          <w:t>145</w:t>
        </w:r>
        <w:r w:rsidR="00267F1D">
          <w:rPr>
            <w:noProof/>
            <w:webHidden/>
          </w:rPr>
          <w:fldChar w:fldCharType="end"/>
        </w:r>
      </w:hyperlink>
    </w:p>
    <w:p w14:paraId="49EA73E7" w14:textId="6670B650"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58" w:history="1">
        <w:r w:rsidR="00267F1D" w:rsidRPr="00093A56">
          <w:rPr>
            <w:rStyle w:val="Hyperlink"/>
            <w:noProof/>
          </w:rPr>
          <w:t>Figure 95 - Volume of HPV test samples received by laboratories during the monitoring period, by age</w:t>
        </w:r>
        <w:r w:rsidR="00267F1D">
          <w:rPr>
            <w:noProof/>
            <w:webHidden/>
          </w:rPr>
          <w:tab/>
        </w:r>
        <w:r w:rsidR="00267F1D">
          <w:rPr>
            <w:noProof/>
            <w:webHidden/>
          </w:rPr>
          <w:fldChar w:fldCharType="begin"/>
        </w:r>
        <w:r w:rsidR="00267F1D">
          <w:rPr>
            <w:noProof/>
            <w:webHidden/>
          </w:rPr>
          <w:instrText xml:space="preserve"> PAGEREF _Toc68606858 \h </w:instrText>
        </w:r>
        <w:r w:rsidR="00267F1D">
          <w:rPr>
            <w:noProof/>
            <w:webHidden/>
          </w:rPr>
        </w:r>
        <w:r w:rsidR="00267F1D">
          <w:rPr>
            <w:noProof/>
            <w:webHidden/>
          </w:rPr>
          <w:fldChar w:fldCharType="separate"/>
        </w:r>
        <w:r w:rsidR="00D03680">
          <w:rPr>
            <w:noProof/>
            <w:webHidden/>
          </w:rPr>
          <w:t>152</w:t>
        </w:r>
        <w:r w:rsidR="00267F1D">
          <w:rPr>
            <w:noProof/>
            <w:webHidden/>
          </w:rPr>
          <w:fldChar w:fldCharType="end"/>
        </w:r>
      </w:hyperlink>
    </w:p>
    <w:p w14:paraId="426D5144" w14:textId="13010625"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59" w:history="1">
        <w:r w:rsidR="00267F1D" w:rsidRPr="00093A56">
          <w:rPr>
            <w:rStyle w:val="Hyperlink"/>
            <w:noProof/>
          </w:rPr>
          <w:t>Figure 96 - Volume of HPV test samples received by laboratories during the monitoring period, by laboratory</w:t>
        </w:r>
        <w:r w:rsidR="00267F1D">
          <w:rPr>
            <w:noProof/>
            <w:webHidden/>
          </w:rPr>
          <w:tab/>
        </w:r>
        <w:r w:rsidR="00267F1D">
          <w:rPr>
            <w:noProof/>
            <w:webHidden/>
          </w:rPr>
          <w:fldChar w:fldCharType="begin"/>
        </w:r>
        <w:r w:rsidR="00267F1D">
          <w:rPr>
            <w:noProof/>
            <w:webHidden/>
          </w:rPr>
          <w:instrText xml:space="preserve"> PAGEREF _Toc68606859 \h </w:instrText>
        </w:r>
        <w:r w:rsidR="00267F1D">
          <w:rPr>
            <w:noProof/>
            <w:webHidden/>
          </w:rPr>
        </w:r>
        <w:r w:rsidR="00267F1D">
          <w:rPr>
            <w:noProof/>
            <w:webHidden/>
          </w:rPr>
          <w:fldChar w:fldCharType="separate"/>
        </w:r>
        <w:r w:rsidR="00D03680">
          <w:rPr>
            <w:noProof/>
            <w:webHidden/>
          </w:rPr>
          <w:t>152</w:t>
        </w:r>
        <w:r w:rsidR="00267F1D">
          <w:rPr>
            <w:noProof/>
            <w:webHidden/>
          </w:rPr>
          <w:fldChar w:fldCharType="end"/>
        </w:r>
      </w:hyperlink>
    </w:p>
    <w:p w14:paraId="76D36A34" w14:textId="4C321133"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60" w:history="1">
        <w:r w:rsidR="00267F1D" w:rsidRPr="00093A56">
          <w:rPr>
            <w:rStyle w:val="Hyperlink"/>
            <w:noProof/>
          </w:rPr>
          <w:t>Figure 97 - HPV test samples as a percentage of cytology test samples received during the monitoring period, by laboratory</w:t>
        </w:r>
        <w:r w:rsidR="00267F1D">
          <w:rPr>
            <w:noProof/>
            <w:webHidden/>
          </w:rPr>
          <w:tab/>
        </w:r>
        <w:r w:rsidR="00267F1D">
          <w:rPr>
            <w:noProof/>
            <w:webHidden/>
          </w:rPr>
          <w:fldChar w:fldCharType="begin"/>
        </w:r>
        <w:r w:rsidR="00267F1D">
          <w:rPr>
            <w:noProof/>
            <w:webHidden/>
          </w:rPr>
          <w:instrText xml:space="preserve"> PAGEREF _Toc68606860 \h </w:instrText>
        </w:r>
        <w:r w:rsidR="00267F1D">
          <w:rPr>
            <w:noProof/>
            <w:webHidden/>
          </w:rPr>
        </w:r>
        <w:r w:rsidR="00267F1D">
          <w:rPr>
            <w:noProof/>
            <w:webHidden/>
          </w:rPr>
          <w:fldChar w:fldCharType="separate"/>
        </w:r>
        <w:r w:rsidR="00D03680">
          <w:rPr>
            <w:noProof/>
            <w:webHidden/>
          </w:rPr>
          <w:t>153</w:t>
        </w:r>
        <w:r w:rsidR="00267F1D">
          <w:rPr>
            <w:noProof/>
            <w:webHidden/>
          </w:rPr>
          <w:fldChar w:fldCharType="end"/>
        </w:r>
      </w:hyperlink>
    </w:p>
    <w:p w14:paraId="279E3831" w14:textId="759B8121"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61" w:history="1">
        <w:r w:rsidR="00267F1D" w:rsidRPr="00093A56">
          <w:rPr>
            <w:rStyle w:val="Hyperlink"/>
            <w:noProof/>
          </w:rPr>
          <w:t>Figure 98 - Volume of HPV test samples received during the monitoring period, by purpose</w:t>
        </w:r>
        <w:r w:rsidR="00267F1D">
          <w:rPr>
            <w:noProof/>
            <w:webHidden/>
          </w:rPr>
          <w:tab/>
        </w:r>
        <w:r w:rsidR="00267F1D">
          <w:rPr>
            <w:noProof/>
            <w:webHidden/>
          </w:rPr>
          <w:fldChar w:fldCharType="begin"/>
        </w:r>
        <w:r w:rsidR="00267F1D">
          <w:rPr>
            <w:noProof/>
            <w:webHidden/>
          </w:rPr>
          <w:instrText xml:space="preserve"> PAGEREF _Toc68606861 \h </w:instrText>
        </w:r>
        <w:r w:rsidR="00267F1D">
          <w:rPr>
            <w:noProof/>
            <w:webHidden/>
          </w:rPr>
        </w:r>
        <w:r w:rsidR="00267F1D">
          <w:rPr>
            <w:noProof/>
            <w:webHidden/>
          </w:rPr>
          <w:fldChar w:fldCharType="separate"/>
        </w:r>
        <w:r w:rsidR="00D03680">
          <w:rPr>
            <w:noProof/>
            <w:webHidden/>
          </w:rPr>
          <w:t>153</w:t>
        </w:r>
        <w:r w:rsidR="00267F1D">
          <w:rPr>
            <w:noProof/>
            <w:webHidden/>
          </w:rPr>
          <w:fldChar w:fldCharType="end"/>
        </w:r>
      </w:hyperlink>
    </w:p>
    <w:p w14:paraId="7BDE6778" w14:textId="7A9BCD6E"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62" w:history="1">
        <w:r w:rsidR="00267F1D" w:rsidRPr="00093A56">
          <w:rPr>
            <w:rStyle w:val="Hyperlink"/>
            <w:noProof/>
          </w:rPr>
          <w:t>Figure 99 - HPV test samples received during the monitoring period, by purpose and age</w:t>
        </w:r>
        <w:r w:rsidR="00267F1D">
          <w:rPr>
            <w:noProof/>
            <w:webHidden/>
          </w:rPr>
          <w:tab/>
        </w:r>
        <w:r w:rsidR="00267F1D">
          <w:rPr>
            <w:noProof/>
            <w:webHidden/>
          </w:rPr>
          <w:fldChar w:fldCharType="begin"/>
        </w:r>
        <w:r w:rsidR="00267F1D">
          <w:rPr>
            <w:noProof/>
            <w:webHidden/>
          </w:rPr>
          <w:instrText xml:space="preserve"> PAGEREF _Toc68606862 \h </w:instrText>
        </w:r>
        <w:r w:rsidR="00267F1D">
          <w:rPr>
            <w:noProof/>
            <w:webHidden/>
          </w:rPr>
        </w:r>
        <w:r w:rsidR="00267F1D">
          <w:rPr>
            <w:noProof/>
            <w:webHidden/>
          </w:rPr>
          <w:fldChar w:fldCharType="separate"/>
        </w:r>
        <w:r w:rsidR="00D03680">
          <w:rPr>
            <w:noProof/>
            <w:webHidden/>
          </w:rPr>
          <w:t>154</w:t>
        </w:r>
        <w:r w:rsidR="00267F1D">
          <w:rPr>
            <w:noProof/>
            <w:webHidden/>
          </w:rPr>
          <w:fldChar w:fldCharType="end"/>
        </w:r>
      </w:hyperlink>
    </w:p>
    <w:p w14:paraId="1E34653A" w14:textId="11938CCE"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63" w:history="1">
        <w:r w:rsidR="00267F1D" w:rsidRPr="00093A56">
          <w:rPr>
            <w:rStyle w:val="Hyperlink"/>
            <w:noProof/>
          </w:rPr>
          <w:t>Figure 100 - HPV test samples received during the monitoring period, by purpose and laboratory</w:t>
        </w:r>
        <w:r w:rsidR="00267F1D">
          <w:rPr>
            <w:noProof/>
            <w:webHidden/>
          </w:rPr>
          <w:tab/>
        </w:r>
        <w:r w:rsidR="00267F1D">
          <w:rPr>
            <w:noProof/>
            <w:webHidden/>
          </w:rPr>
          <w:fldChar w:fldCharType="begin"/>
        </w:r>
        <w:r w:rsidR="00267F1D">
          <w:rPr>
            <w:noProof/>
            <w:webHidden/>
          </w:rPr>
          <w:instrText xml:space="preserve"> PAGEREF _Toc68606863 \h </w:instrText>
        </w:r>
        <w:r w:rsidR="00267F1D">
          <w:rPr>
            <w:noProof/>
            <w:webHidden/>
          </w:rPr>
        </w:r>
        <w:r w:rsidR="00267F1D">
          <w:rPr>
            <w:noProof/>
            <w:webHidden/>
          </w:rPr>
          <w:fldChar w:fldCharType="separate"/>
        </w:r>
        <w:r w:rsidR="00D03680">
          <w:rPr>
            <w:noProof/>
            <w:webHidden/>
          </w:rPr>
          <w:t>154</w:t>
        </w:r>
        <w:r w:rsidR="00267F1D">
          <w:rPr>
            <w:noProof/>
            <w:webHidden/>
          </w:rPr>
          <w:fldChar w:fldCharType="end"/>
        </w:r>
      </w:hyperlink>
    </w:p>
    <w:p w14:paraId="5B1C14A5" w14:textId="22C4CE1B"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64" w:history="1">
        <w:r w:rsidR="00267F1D" w:rsidRPr="00093A56">
          <w:rPr>
            <w:rStyle w:val="Hyperlink"/>
            <w:noProof/>
          </w:rPr>
          <w:t>Figure 101 - HPV test samples collected at colposcopy, in relation to total colposcopies* performed in the period, by DHB</w:t>
        </w:r>
        <w:r w:rsidR="00267F1D">
          <w:rPr>
            <w:noProof/>
            <w:webHidden/>
          </w:rPr>
          <w:tab/>
        </w:r>
        <w:r w:rsidR="00267F1D">
          <w:rPr>
            <w:noProof/>
            <w:webHidden/>
          </w:rPr>
          <w:fldChar w:fldCharType="begin"/>
        </w:r>
        <w:r w:rsidR="00267F1D">
          <w:rPr>
            <w:noProof/>
            <w:webHidden/>
          </w:rPr>
          <w:instrText xml:space="preserve"> PAGEREF _Toc68606864 \h </w:instrText>
        </w:r>
        <w:r w:rsidR="00267F1D">
          <w:rPr>
            <w:noProof/>
            <w:webHidden/>
          </w:rPr>
        </w:r>
        <w:r w:rsidR="00267F1D">
          <w:rPr>
            <w:noProof/>
            <w:webHidden/>
          </w:rPr>
          <w:fldChar w:fldCharType="separate"/>
        </w:r>
        <w:r w:rsidR="00D03680">
          <w:rPr>
            <w:noProof/>
            <w:webHidden/>
          </w:rPr>
          <w:t>155</w:t>
        </w:r>
        <w:r w:rsidR="00267F1D">
          <w:rPr>
            <w:noProof/>
            <w:webHidden/>
          </w:rPr>
          <w:fldChar w:fldCharType="end"/>
        </w:r>
      </w:hyperlink>
    </w:p>
    <w:p w14:paraId="5F50EF15" w14:textId="3839B6A6"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65" w:history="1">
        <w:r w:rsidR="00267F1D" w:rsidRPr="00093A56">
          <w:rPr>
            <w:rStyle w:val="Hyperlink"/>
            <w:noProof/>
          </w:rPr>
          <w:t>Figure 102 - Trends in volumes of HPV test samples received, by laboratory</w:t>
        </w:r>
        <w:r w:rsidR="00267F1D">
          <w:rPr>
            <w:noProof/>
            <w:webHidden/>
          </w:rPr>
          <w:tab/>
        </w:r>
        <w:r w:rsidR="00267F1D">
          <w:rPr>
            <w:noProof/>
            <w:webHidden/>
          </w:rPr>
          <w:fldChar w:fldCharType="begin"/>
        </w:r>
        <w:r w:rsidR="00267F1D">
          <w:rPr>
            <w:noProof/>
            <w:webHidden/>
          </w:rPr>
          <w:instrText xml:space="preserve"> PAGEREF _Toc68606865 \h </w:instrText>
        </w:r>
        <w:r w:rsidR="00267F1D">
          <w:rPr>
            <w:noProof/>
            <w:webHidden/>
          </w:rPr>
        </w:r>
        <w:r w:rsidR="00267F1D">
          <w:rPr>
            <w:noProof/>
            <w:webHidden/>
          </w:rPr>
          <w:fldChar w:fldCharType="separate"/>
        </w:r>
        <w:r w:rsidR="00D03680">
          <w:rPr>
            <w:noProof/>
            <w:webHidden/>
          </w:rPr>
          <w:t>155</w:t>
        </w:r>
        <w:r w:rsidR="00267F1D">
          <w:rPr>
            <w:noProof/>
            <w:webHidden/>
          </w:rPr>
          <w:fldChar w:fldCharType="end"/>
        </w:r>
      </w:hyperlink>
    </w:p>
    <w:p w14:paraId="3EF0DD1C" w14:textId="19987191"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66" w:history="1">
        <w:r w:rsidR="00267F1D" w:rsidRPr="00093A56">
          <w:rPr>
            <w:rStyle w:val="Hyperlink"/>
            <w:noProof/>
          </w:rPr>
          <w:t>Figure 103 - Trends in volumes of HPV test samples received, by purpose</w:t>
        </w:r>
        <w:r w:rsidR="00267F1D">
          <w:rPr>
            <w:noProof/>
            <w:webHidden/>
          </w:rPr>
          <w:tab/>
        </w:r>
        <w:r w:rsidR="00267F1D">
          <w:rPr>
            <w:noProof/>
            <w:webHidden/>
          </w:rPr>
          <w:fldChar w:fldCharType="begin"/>
        </w:r>
        <w:r w:rsidR="00267F1D">
          <w:rPr>
            <w:noProof/>
            <w:webHidden/>
          </w:rPr>
          <w:instrText xml:space="preserve"> PAGEREF _Toc68606866 \h </w:instrText>
        </w:r>
        <w:r w:rsidR="00267F1D">
          <w:rPr>
            <w:noProof/>
            <w:webHidden/>
          </w:rPr>
        </w:r>
        <w:r w:rsidR="00267F1D">
          <w:rPr>
            <w:noProof/>
            <w:webHidden/>
          </w:rPr>
          <w:fldChar w:fldCharType="separate"/>
        </w:r>
        <w:r w:rsidR="00D03680">
          <w:rPr>
            <w:noProof/>
            <w:webHidden/>
          </w:rPr>
          <w:t>156</w:t>
        </w:r>
        <w:r w:rsidR="00267F1D">
          <w:rPr>
            <w:noProof/>
            <w:webHidden/>
          </w:rPr>
          <w:fldChar w:fldCharType="end"/>
        </w:r>
      </w:hyperlink>
    </w:p>
    <w:p w14:paraId="395F44E7" w14:textId="09986FB8"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67" w:history="1">
        <w:r w:rsidR="00267F1D" w:rsidRPr="00093A56">
          <w:rPr>
            <w:rStyle w:val="Hyperlink"/>
            <w:noProof/>
          </w:rPr>
          <w:t>Figure 104 - Trends in HPV test samples collected at colposcopy, in relation to total colposcopies* performed in the period, by DHB</w:t>
        </w:r>
        <w:r w:rsidR="00267F1D">
          <w:rPr>
            <w:noProof/>
            <w:webHidden/>
          </w:rPr>
          <w:tab/>
        </w:r>
        <w:r w:rsidR="00267F1D">
          <w:rPr>
            <w:noProof/>
            <w:webHidden/>
          </w:rPr>
          <w:fldChar w:fldCharType="begin"/>
        </w:r>
        <w:r w:rsidR="00267F1D">
          <w:rPr>
            <w:noProof/>
            <w:webHidden/>
          </w:rPr>
          <w:instrText xml:space="preserve"> PAGEREF _Toc68606867 \h </w:instrText>
        </w:r>
        <w:r w:rsidR="00267F1D">
          <w:rPr>
            <w:noProof/>
            <w:webHidden/>
          </w:rPr>
        </w:r>
        <w:r w:rsidR="00267F1D">
          <w:rPr>
            <w:noProof/>
            <w:webHidden/>
          </w:rPr>
          <w:fldChar w:fldCharType="separate"/>
        </w:r>
        <w:r w:rsidR="00D03680">
          <w:rPr>
            <w:noProof/>
            <w:webHidden/>
          </w:rPr>
          <w:t>156</w:t>
        </w:r>
        <w:r w:rsidR="00267F1D">
          <w:rPr>
            <w:noProof/>
            <w:webHidden/>
          </w:rPr>
          <w:fldChar w:fldCharType="end"/>
        </w:r>
      </w:hyperlink>
    </w:p>
    <w:p w14:paraId="16E32192" w14:textId="55C3BBD7"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68" w:history="1">
        <w:r w:rsidR="00267F1D" w:rsidRPr="00093A56">
          <w:rPr>
            <w:rStyle w:val="Hyperlink"/>
            <w:noProof/>
          </w:rPr>
          <w:t>Figure 105 - Proportion of eligible women with squamous high-grade abnormality more than 3 years ago for whom an historical test is recorded on the NCSP Register, by age at 30 June 2019</w:t>
        </w:r>
        <w:r w:rsidR="00267F1D">
          <w:rPr>
            <w:noProof/>
            <w:webHidden/>
          </w:rPr>
          <w:tab/>
        </w:r>
        <w:r w:rsidR="00267F1D">
          <w:rPr>
            <w:noProof/>
            <w:webHidden/>
          </w:rPr>
          <w:fldChar w:fldCharType="begin"/>
        </w:r>
        <w:r w:rsidR="00267F1D">
          <w:rPr>
            <w:noProof/>
            <w:webHidden/>
          </w:rPr>
          <w:instrText xml:space="preserve"> PAGEREF _Toc68606868 \h </w:instrText>
        </w:r>
        <w:r w:rsidR="00267F1D">
          <w:rPr>
            <w:noProof/>
            <w:webHidden/>
          </w:rPr>
        </w:r>
        <w:r w:rsidR="00267F1D">
          <w:rPr>
            <w:noProof/>
            <w:webHidden/>
          </w:rPr>
          <w:fldChar w:fldCharType="separate"/>
        </w:r>
        <w:r w:rsidR="00D03680">
          <w:rPr>
            <w:noProof/>
            <w:webHidden/>
          </w:rPr>
          <w:t>161</w:t>
        </w:r>
        <w:r w:rsidR="00267F1D">
          <w:rPr>
            <w:noProof/>
            <w:webHidden/>
          </w:rPr>
          <w:fldChar w:fldCharType="end"/>
        </w:r>
      </w:hyperlink>
    </w:p>
    <w:p w14:paraId="228B94BD" w14:textId="0A5CB85D"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69" w:history="1">
        <w:r w:rsidR="00267F1D" w:rsidRPr="00093A56">
          <w:rPr>
            <w:rStyle w:val="Hyperlink"/>
            <w:noProof/>
          </w:rPr>
          <w:t>Figure 106 - Proportion of eligible women with squamous high-grade abnormality more than 3 years ago for whom an historical test is recorded on the NCSP Register, by DHB at 30 June 2019</w:t>
        </w:r>
        <w:r w:rsidR="00267F1D">
          <w:rPr>
            <w:noProof/>
            <w:webHidden/>
          </w:rPr>
          <w:tab/>
        </w:r>
        <w:r w:rsidR="00267F1D">
          <w:rPr>
            <w:noProof/>
            <w:webHidden/>
          </w:rPr>
          <w:fldChar w:fldCharType="begin"/>
        </w:r>
        <w:r w:rsidR="00267F1D">
          <w:rPr>
            <w:noProof/>
            <w:webHidden/>
          </w:rPr>
          <w:instrText xml:space="preserve"> PAGEREF _Toc68606869 \h </w:instrText>
        </w:r>
        <w:r w:rsidR="00267F1D">
          <w:rPr>
            <w:noProof/>
            <w:webHidden/>
          </w:rPr>
        </w:r>
        <w:r w:rsidR="00267F1D">
          <w:rPr>
            <w:noProof/>
            <w:webHidden/>
          </w:rPr>
          <w:fldChar w:fldCharType="separate"/>
        </w:r>
        <w:r w:rsidR="00D03680">
          <w:rPr>
            <w:noProof/>
            <w:webHidden/>
          </w:rPr>
          <w:t>161</w:t>
        </w:r>
        <w:r w:rsidR="00267F1D">
          <w:rPr>
            <w:noProof/>
            <w:webHidden/>
          </w:rPr>
          <w:fldChar w:fldCharType="end"/>
        </w:r>
      </w:hyperlink>
    </w:p>
    <w:p w14:paraId="5FD5E110" w14:textId="44F11E27"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70" w:history="1">
        <w:r w:rsidR="00267F1D" w:rsidRPr="00093A56">
          <w:rPr>
            <w:rStyle w:val="Hyperlink"/>
            <w:noProof/>
          </w:rPr>
          <w:t>Figure 107 - Proportion of eligible women with squamous high-grade abnormality more than 3 years ago for whom an historical test is recorded on the NCSP Register, by ethnicity at 30 June 2019.</w:t>
        </w:r>
        <w:r w:rsidR="00267F1D">
          <w:rPr>
            <w:noProof/>
            <w:webHidden/>
          </w:rPr>
          <w:tab/>
        </w:r>
        <w:r w:rsidR="00267F1D">
          <w:rPr>
            <w:noProof/>
            <w:webHidden/>
          </w:rPr>
          <w:fldChar w:fldCharType="begin"/>
        </w:r>
        <w:r w:rsidR="00267F1D">
          <w:rPr>
            <w:noProof/>
            <w:webHidden/>
          </w:rPr>
          <w:instrText xml:space="preserve"> PAGEREF _Toc68606870 \h </w:instrText>
        </w:r>
        <w:r w:rsidR="00267F1D">
          <w:rPr>
            <w:noProof/>
            <w:webHidden/>
          </w:rPr>
        </w:r>
        <w:r w:rsidR="00267F1D">
          <w:rPr>
            <w:noProof/>
            <w:webHidden/>
          </w:rPr>
          <w:fldChar w:fldCharType="separate"/>
        </w:r>
        <w:r w:rsidR="00D03680">
          <w:rPr>
            <w:noProof/>
            <w:webHidden/>
          </w:rPr>
          <w:t>162</w:t>
        </w:r>
        <w:r w:rsidR="00267F1D">
          <w:rPr>
            <w:noProof/>
            <w:webHidden/>
          </w:rPr>
          <w:fldChar w:fldCharType="end"/>
        </w:r>
      </w:hyperlink>
    </w:p>
    <w:p w14:paraId="2B280AD1" w14:textId="3D139DE6"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71" w:history="1">
        <w:r w:rsidR="00267F1D" w:rsidRPr="00093A56">
          <w:rPr>
            <w:rStyle w:val="Hyperlink"/>
            <w:noProof/>
          </w:rPr>
          <w:t>Figure 108 - Trends in the proportion of eligible women with squamous high-grade abnormality more than 3 years ago for whom a round 1 historical test is recorded on the NCSP Register, by DHB</w:t>
        </w:r>
        <w:r w:rsidR="00267F1D">
          <w:rPr>
            <w:noProof/>
            <w:webHidden/>
          </w:rPr>
          <w:tab/>
        </w:r>
        <w:r w:rsidR="00267F1D">
          <w:rPr>
            <w:noProof/>
            <w:webHidden/>
          </w:rPr>
          <w:fldChar w:fldCharType="begin"/>
        </w:r>
        <w:r w:rsidR="00267F1D">
          <w:rPr>
            <w:noProof/>
            <w:webHidden/>
          </w:rPr>
          <w:instrText xml:space="preserve"> PAGEREF _Toc68606871 \h </w:instrText>
        </w:r>
        <w:r w:rsidR="00267F1D">
          <w:rPr>
            <w:noProof/>
            <w:webHidden/>
          </w:rPr>
        </w:r>
        <w:r w:rsidR="00267F1D">
          <w:rPr>
            <w:noProof/>
            <w:webHidden/>
          </w:rPr>
          <w:fldChar w:fldCharType="separate"/>
        </w:r>
        <w:r w:rsidR="00D03680">
          <w:rPr>
            <w:noProof/>
            <w:webHidden/>
          </w:rPr>
          <w:t>162</w:t>
        </w:r>
        <w:r w:rsidR="00267F1D">
          <w:rPr>
            <w:noProof/>
            <w:webHidden/>
          </w:rPr>
          <w:fldChar w:fldCharType="end"/>
        </w:r>
      </w:hyperlink>
    </w:p>
    <w:p w14:paraId="3A33ABE6" w14:textId="14E397E2"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72" w:history="1">
        <w:r w:rsidR="00267F1D" w:rsidRPr="00093A56">
          <w:rPr>
            <w:rStyle w:val="Hyperlink"/>
            <w:noProof/>
          </w:rPr>
          <w:t>Figure 109 - Trends in the proportion of eligible women with squamous high-grade abnormality more than 3 years ago for whom a round 1 historical test is recorded on the NCSP Register, by ethnicity</w:t>
        </w:r>
        <w:r w:rsidR="00267F1D">
          <w:rPr>
            <w:noProof/>
            <w:webHidden/>
          </w:rPr>
          <w:tab/>
        </w:r>
        <w:r w:rsidR="00267F1D">
          <w:rPr>
            <w:noProof/>
            <w:webHidden/>
          </w:rPr>
          <w:fldChar w:fldCharType="begin"/>
        </w:r>
        <w:r w:rsidR="00267F1D">
          <w:rPr>
            <w:noProof/>
            <w:webHidden/>
          </w:rPr>
          <w:instrText xml:space="preserve"> PAGEREF _Toc68606872 \h </w:instrText>
        </w:r>
        <w:r w:rsidR="00267F1D">
          <w:rPr>
            <w:noProof/>
            <w:webHidden/>
          </w:rPr>
        </w:r>
        <w:r w:rsidR="00267F1D">
          <w:rPr>
            <w:noProof/>
            <w:webHidden/>
          </w:rPr>
          <w:fldChar w:fldCharType="separate"/>
        </w:r>
        <w:r w:rsidR="00D03680">
          <w:rPr>
            <w:noProof/>
            <w:webHidden/>
          </w:rPr>
          <w:t>163</w:t>
        </w:r>
        <w:r w:rsidR="00267F1D">
          <w:rPr>
            <w:noProof/>
            <w:webHidden/>
          </w:rPr>
          <w:fldChar w:fldCharType="end"/>
        </w:r>
      </w:hyperlink>
    </w:p>
    <w:p w14:paraId="6B566454" w14:textId="7A80FE48"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73" w:history="1">
        <w:r w:rsidR="00267F1D" w:rsidRPr="00093A56">
          <w:rPr>
            <w:rStyle w:val="Hyperlink"/>
            <w:noProof/>
          </w:rPr>
          <w:t>Figure 110 - Trends in the proportion of eligible women with squamous high-grade abnormality more than 3 years ago for whom a round 1 historical test is recorded on the NCSP Register, by age</w:t>
        </w:r>
        <w:r w:rsidR="00267F1D">
          <w:rPr>
            <w:noProof/>
            <w:webHidden/>
          </w:rPr>
          <w:tab/>
        </w:r>
        <w:r w:rsidR="00267F1D">
          <w:rPr>
            <w:noProof/>
            <w:webHidden/>
          </w:rPr>
          <w:fldChar w:fldCharType="begin"/>
        </w:r>
        <w:r w:rsidR="00267F1D">
          <w:rPr>
            <w:noProof/>
            <w:webHidden/>
          </w:rPr>
          <w:instrText xml:space="preserve"> PAGEREF _Toc68606873 \h </w:instrText>
        </w:r>
        <w:r w:rsidR="00267F1D">
          <w:rPr>
            <w:noProof/>
            <w:webHidden/>
          </w:rPr>
        </w:r>
        <w:r w:rsidR="00267F1D">
          <w:rPr>
            <w:noProof/>
            <w:webHidden/>
          </w:rPr>
          <w:fldChar w:fldCharType="separate"/>
        </w:r>
        <w:r w:rsidR="00D03680">
          <w:rPr>
            <w:noProof/>
            <w:webHidden/>
          </w:rPr>
          <w:t>163</w:t>
        </w:r>
        <w:r w:rsidR="00267F1D">
          <w:rPr>
            <w:noProof/>
            <w:webHidden/>
          </w:rPr>
          <w:fldChar w:fldCharType="end"/>
        </w:r>
      </w:hyperlink>
    </w:p>
    <w:p w14:paraId="6C53D92F" w14:textId="63CE161A"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74" w:history="1">
        <w:r w:rsidR="00267F1D" w:rsidRPr="00093A56">
          <w:rPr>
            <w:rStyle w:val="Hyperlink"/>
            <w:noProof/>
          </w:rPr>
          <w:t>Figure 111 - Proportion of population* in that age group with their first screening event during the monitoring period (women aged 20-69 years at 30 June 2019)</w:t>
        </w:r>
        <w:r w:rsidR="00267F1D">
          <w:rPr>
            <w:noProof/>
            <w:webHidden/>
          </w:rPr>
          <w:tab/>
        </w:r>
        <w:r w:rsidR="00267F1D">
          <w:rPr>
            <w:noProof/>
            <w:webHidden/>
          </w:rPr>
          <w:fldChar w:fldCharType="begin"/>
        </w:r>
        <w:r w:rsidR="00267F1D">
          <w:rPr>
            <w:noProof/>
            <w:webHidden/>
          </w:rPr>
          <w:instrText xml:space="preserve"> PAGEREF _Toc68606874 \h </w:instrText>
        </w:r>
        <w:r w:rsidR="00267F1D">
          <w:rPr>
            <w:noProof/>
            <w:webHidden/>
          </w:rPr>
        </w:r>
        <w:r w:rsidR="00267F1D">
          <w:rPr>
            <w:noProof/>
            <w:webHidden/>
          </w:rPr>
          <w:fldChar w:fldCharType="separate"/>
        </w:r>
        <w:r w:rsidR="00D03680">
          <w:rPr>
            <w:noProof/>
            <w:webHidden/>
          </w:rPr>
          <w:t>178</w:t>
        </w:r>
        <w:r w:rsidR="00267F1D">
          <w:rPr>
            <w:noProof/>
            <w:webHidden/>
          </w:rPr>
          <w:fldChar w:fldCharType="end"/>
        </w:r>
      </w:hyperlink>
    </w:p>
    <w:p w14:paraId="67BFC4DA" w14:textId="5E5FD3F8"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75" w:history="1">
        <w:r w:rsidR="00267F1D" w:rsidRPr="00093A56">
          <w:rPr>
            <w:rStyle w:val="Hyperlink"/>
            <w:noProof/>
          </w:rPr>
          <w:t>Figure 112 - Trends in histologically-confirmed HSIL as a percentage of all women with histology (To 1 July 2011 – 30 June 2019).</w:t>
        </w:r>
        <w:r w:rsidR="00267F1D">
          <w:rPr>
            <w:noProof/>
            <w:webHidden/>
          </w:rPr>
          <w:tab/>
        </w:r>
        <w:r w:rsidR="00267F1D">
          <w:rPr>
            <w:noProof/>
            <w:webHidden/>
          </w:rPr>
          <w:fldChar w:fldCharType="begin"/>
        </w:r>
        <w:r w:rsidR="00267F1D">
          <w:rPr>
            <w:noProof/>
            <w:webHidden/>
          </w:rPr>
          <w:instrText xml:space="preserve"> PAGEREF _Toc68606875 \h </w:instrText>
        </w:r>
        <w:r w:rsidR="00267F1D">
          <w:rPr>
            <w:noProof/>
            <w:webHidden/>
          </w:rPr>
        </w:r>
        <w:r w:rsidR="00267F1D">
          <w:rPr>
            <w:noProof/>
            <w:webHidden/>
          </w:rPr>
          <w:fldChar w:fldCharType="separate"/>
        </w:r>
        <w:r w:rsidR="00D03680">
          <w:rPr>
            <w:noProof/>
            <w:webHidden/>
          </w:rPr>
          <w:t>187</w:t>
        </w:r>
        <w:r w:rsidR="00267F1D">
          <w:rPr>
            <w:noProof/>
            <w:webHidden/>
          </w:rPr>
          <w:fldChar w:fldCharType="end"/>
        </w:r>
      </w:hyperlink>
    </w:p>
    <w:p w14:paraId="42EFC4E0" w14:textId="2E839C7B"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76" w:history="1">
        <w:r w:rsidR="00267F1D" w:rsidRPr="00093A56">
          <w:rPr>
            <w:rStyle w:val="Hyperlink"/>
            <w:noProof/>
          </w:rPr>
          <w:t>Figure 113 - Number of women eligible for historical testing within a DHB versus the percentage with a Round 1 historical HPV test recorded</w:t>
        </w:r>
        <w:r w:rsidR="00267F1D">
          <w:rPr>
            <w:noProof/>
            <w:webHidden/>
          </w:rPr>
          <w:tab/>
        </w:r>
        <w:r w:rsidR="00267F1D">
          <w:rPr>
            <w:noProof/>
            <w:webHidden/>
          </w:rPr>
          <w:fldChar w:fldCharType="begin"/>
        </w:r>
        <w:r w:rsidR="00267F1D">
          <w:rPr>
            <w:noProof/>
            <w:webHidden/>
          </w:rPr>
          <w:instrText xml:space="preserve"> PAGEREF _Toc68606876 \h </w:instrText>
        </w:r>
        <w:r w:rsidR="00267F1D">
          <w:rPr>
            <w:noProof/>
            <w:webHidden/>
          </w:rPr>
        </w:r>
        <w:r w:rsidR="00267F1D">
          <w:rPr>
            <w:noProof/>
            <w:webHidden/>
          </w:rPr>
          <w:fldChar w:fldCharType="separate"/>
        </w:r>
        <w:r w:rsidR="00D03680">
          <w:rPr>
            <w:noProof/>
            <w:webHidden/>
          </w:rPr>
          <w:t>215</w:t>
        </w:r>
        <w:r w:rsidR="00267F1D">
          <w:rPr>
            <w:noProof/>
            <w:webHidden/>
          </w:rPr>
          <w:fldChar w:fldCharType="end"/>
        </w:r>
      </w:hyperlink>
    </w:p>
    <w:p w14:paraId="03608B83" w14:textId="29D2B6D7"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77" w:history="1">
        <w:r w:rsidR="00267F1D" w:rsidRPr="00093A56">
          <w:rPr>
            <w:rStyle w:val="Hyperlink"/>
            <w:noProof/>
          </w:rPr>
          <w:t>Figure 114 - Relationship between women screened in the previous five years and proportion of women with historical tests recorded, by DHB</w:t>
        </w:r>
        <w:r w:rsidR="00267F1D">
          <w:rPr>
            <w:noProof/>
            <w:webHidden/>
          </w:rPr>
          <w:tab/>
        </w:r>
        <w:r w:rsidR="00267F1D">
          <w:rPr>
            <w:noProof/>
            <w:webHidden/>
          </w:rPr>
          <w:fldChar w:fldCharType="begin"/>
        </w:r>
        <w:r w:rsidR="00267F1D">
          <w:rPr>
            <w:noProof/>
            <w:webHidden/>
          </w:rPr>
          <w:instrText xml:space="preserve"> PAGEREF _Toc68606877 \h </w:instrText>
        </w:r>
        <w:r w:rsidR="00267F1D">
          <w:rPr>
            <w:noProof/>
            <w:webHidden/>
          </w:rPr>
        </w:r>
        <w:r w:rsidR="00267F1D">
          <w:rPr>
            <w:noProof/>
            <w:webHidden/>
          </w:rPr>
          <w:fldChar w:fldCharType="separate"/>
        </w:r>
        <w:r w:rsidR="00D03680">
          <w:rPr>
            <w:noProof/>
            <w:webHidden/>
          </w:rPr>
          <w:t>215</w:t>
        </w:r>
        <w:r w:rsidR="00267F1D">
          <w:rPr>
            <w:noProof/>
            <w:webHidden/>
          </w:rPr>
          <w:fldChar w:fldCharType="end"/>
        </w:r>
      </w:hyperlink>
    </w:p>
    <w:p w14:paraId="29D4D4AB" w14:textId="5B8EEC77" w:rsidR="00267F1D" w:rsidRDefault="00E72C40">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06878" w:history="1">
        <w:r w:rsidR="00267F1D" w:rsidRPr="00093A56">
          <w:rPr>
            <w:rStyle w:val="Hyperlink"/>
            <w:noProof/>
          </w:rPr>
          <w:t>Figure 115 - Relationship between women screened in the previous five years and proportion of women with historical tests recorded, by ethnicity</w:t>
        </w:r>
        <w:r w:rsidR="00267F1D">
          <w:rPr>
            <w:noProof/>
            <w:webHidden/>
          </w:rPr>
          <w:tab/>
        </w:r>
        <w:r w:rsidR="00267F1D">
          <w:rPr>
            <w:noProof/>
            <w:webHidden/>
          </w:rPr>
          <w:fldChar w:fldCharType="begin"/>
        </w:r>
        <w:r w:rsidR="00267F1D">
          <w:rPr>
            <w:noProof/>
            <w:webHidden/>
          </w:rPr>
          <w:instrText xml:space="preserve"> PAGEREF _Toc68606878 \h </w:instrText>
        </w:r>
        <w:r w:rsidR="00267F1D">
          <w:rPr>
            <w:noProof/>
            <w:webHidden/>
          </w:rPr>
        </w:r>
        <w:r w:rsidR="00267F1D">
          <w:rPr>
            <w:noProof/>
            <w:webHidden/>
          </w:rPr>
          <w:fldChar w:fldCharType="separate"/>
        </w:r>
        <w:r w:rsidR="00D03680">
          <w:rPr>
            <w:noProof/>
            <w:webHidden/>
          </w:rPr>
          <w:t>216</w:t>
        </w:r>
        <w:r w:rsidR="00267F1D">
          <w:rPr>
            <w:noProof/>
            <w:webHidden/>
          </w:rPr>
          <w:fldChar w:fldCharType="end"/>
        </w:r>
      </w:hyperlink>
    </w:p>
    <w:p w14:paraId="5B8BD1FF" w14:textId="64EF60D0" w:rsidR="00DC76FF" w:rsidRPr="004D3B47" w:rsidRDefault="00DC76FF" w:rsidP="00DC76FF">
      <w:pPr>
        <w:ind w:right="544"/>
        <w:jc w:val="both"/>
      </w:pPr>
      <w:r w:rsidRPr="004D3B47">
        <w:rPr>
          <w:rStyle w:val="Hyperlink"/>
          <w:noProof/>
          <w:color w:val="auto"/>
        </w:rPr>
        <w:fldChar w:fldCharType="end"/>
      </w:r>
      <w:bookmarkEnd w:id="7"/>
    </w:p>
    <w:p w14:paraId="1E04154E" w14:textId="77777777" w:rsidR="00DC76FF" w:rsidRPr="004D3B47" w:rsidRDefault="00DC76FF" w:rsidP="00DC76FF">
      <w:pPr>
        <w:ind w:right="544"/>
        <w:jc w:val="both"/>
      </w:pPr>
    </w:p>
    <w:p w14:paraId="1DB219DE" w14:textId="77777777" w:rsidR="00DC76FF" w:rsidRPr="004D3B47" w:rsidRDefault="00DC76FF" w:rsidP="00DC76FF"/>
    <w:p w14:paraId="54972CE5" w14:textId="77777777" w:rsidR="00DC76FF" w:rsidRPr="004D3B47" w:rsidRDefault="00DC76FF" w:rsidP="00DC76FF"/>
    <w:p w14:paraId="324457B1" w14:textId="36463E8B" w:rsidR="00DC76FF" w:rsidRPr="004D3B47" w:rsidRDefault="00DC76FF" w:rsidP="00DC76FF">
      <w:pPr>
        <w:tabs>
          <w:tab w:val="left" w:pos="2592"/>
        </w:tabs>
        <w:sectPr w:rsidR="00DC76FF" w:rsidRPr="004D3B47" w:rsidSect="00006EB2">
          <w:pgSz w:w="11907" w:h="16839" w:code="9"/>
          <w:pgMar w:top="1440" w:right="1417" w:bottom="1440" w:left="1440" w:header="708" w:footer="567" w:gutter="0"/>
          <w:pgNumType w:fmt="lowerRoman"/>
          <w:cols w:space="708"/>
          <w:docGrid w:linePitch="360"/>
        </w:sectPr>
      </w:pPr>
    </w:p>
    <w:p w14:paraId="02E4E364" w14:textId="77777777" w:rsidR="00DC76FF" w:rsidRPr="004D3B47" w:rsidRDefault="00DC76FF" w:rsidP="00DC76FF">
      <w:pPr>
        <w:pStyle w:val="Heading1"/>
        <w:numPr>
          <w:ilvl w:val="0"/>
          <w:numId w:val="2"/>
        </w:numPr>
        <w:ind w:right="544"/>
        <w:jc w:val="both"/>
        <w:rPr>
          <w:color w:val="auto"/>
        </w:rPr>
      </w:pPr>
      <w:bookmarkStart w:id="9" w:name="_Toc275355189"/>
      <w:bookmarkStart w:id="10" w:name="_Toc275355476"/>
      <w:bookmarkStart w:id="11" w:name="_Toc275355531"/>
      <w:bookmarkStart w:id="12" w:name="_Toc275355555"/>
      <w:bookmarkStart w:id="13" w:name="_Toc276457723"/>
      <w:bookmarkStart w:id="14" w:name="_Toc438477951"/>
      <w:bookmarkStart w:id="15" w:name="_Ref459127723"/>
      <w:bookmarkStart w:id="16" w:name="_Toc471467021"/>
      <w:bookmarkStart w:id="17" w:name="_Toc478551491"/>
      <w:bookmarkStart w:id="18" w:name="_Toc482704673"/>
      <w:bookmarkStart w:id="19" w:name="_Toc478551557"/>
      <w:bookmarkStart w:id="20" w:name="_Toc509928431"/>
      <w:bookmarkStart w:id="21" w:name="_Toc528676034"/>
      <w:bookmarkStart w:id="22" w:name="_Toc2170021"/>
      <w:bookmarkStart w:id="23" w:name="_Toc76740810"/>
      <w:bookmarkStart w:id="24" w:name="_Hlk2162615"/>
      <w:r w:rsidRPr="004D3B47">
        <w:rPr>
          <w:color w:val="auto"/>
        </w:rPr>
        <w:lastRenderedPageBreak/>
        <w:t>Executive Summary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tbl>
      <w:tblPr>
        <w:tblW w:w="9039" w:type="dxa"/>
        <w:tblBorders>
          <w:bottom w:val="single" w:sz="4" w:space="0" w:color="auto"/>
          <w:insideH w:val="single" w:sz="4" w:space="0" w:color="auto"/>
        </w:tblBorders>
        <w:tblLook w:val="04A0" w:firstRow="1" w:lastRow="0" w:firstColumn="1" w:lastColumn="0" w:noHBand="0" w:noVBand="1"/>
      </w:tblPr>
      <w:tblGrid>
        <w:gridCol w:w="2552"/>
        <w:gridCol w:w="6487"/>
      </w:tblGrid>
      <w:tr w:rsidR="004D3B47" w:rsidRPr="004D3B47" w14:paraId="43189B6A" w14:textId="77777777" w:rsidTr="005F3D46">
        <w:tc>
          <w:tcPr>
            <w:tcW w:w="2552" w:type="dxa"/>
            <w:tcBorders>
              <w:top w:val="single" w:sz="4" w:space="0" w:color="auto"/>
            </w:tcBorders>
          </w:tcPr>
          <w:p w14:paraId="21F42EC0" w14:textId="77777777" w:rsidR="00DC76FF" w:rsidRPr="004D3B47" w:rsidRDefault="00DC76FF" w:rsidP="00A555B1">
            <w:pPr>
              <w:spacing w:before="120"/>
              <w:ind w:right="544"/>
              <w:jc w:val="both"/>
              <w:rPr>
                <w:b/>
              </w:rPr>
            </w:pPr>
            <w:r w:rsidRPr="004D3B47">
              <w:rPr>
                <w:b/>
              </w:rPr>
              <w:t>Purpose</w:t>
            </w:r>
          </w:p>
        </w:tc>
        <w:tc>
          <w:tcPr>
            <w:tcW w:w="6487" w:type="dxa"/>
            <w:tcBorders>
              <w:top w:val="single" w:sz="4" w:space="0" w:color="auto"/>
            </w:tcBorders>
          </w:tcPr>
          <w:p w14:paraId="2FB230CE" w14:textId="08342E30" w:rsidR="00DC76FF" w:rsidRPr="004D3B47" w:rsidRDefault="00DC76FF" w:rsidP="00A555B1">
            <w:pPr>
              <w:tabs>
                <w:tab w:val="left" w:pos="6730"/>
              </w:tabs>
              <w:spacing w:before="120"/>
              <w:jc w:val="both"/>
            </w:pPr>
            <w:r w:rsidRPr="004D3B47">
              <w:t>This report provides data on performance indicators of the National Cervical Screening Programme (NCSP) for the</w:t>
            </w:r>
            <w:bookmarkStart w:id="25" w:name="exec_Start_report_ddmm1"/>
            <w:r w:rsidRPr="004D3B47">
              <w:t xml:space="preserve"> period </w:t>
            </w:r>
            <w:r w:rsidR="006745A7" w:rsidRPr="004D3B47">
              <w:t xml:space="preserve">1 </w:t>
            </w:r>
            <w:bookmarkEnd w:id="25"/>
            <w:r w:rsidR="006745A7" w:rsidRPr="004D3B47">
              <w:t>January</w:t>
            </w:r>
            <w:r w:rsidRPr="004D3B47">
              <w:t xml:space="preserve"> to</w:t>
            </w:r>
            <w:r w:rsidR="00A26D58">
              <w:t xml:space="preserve"> </w:t>
            </w:r>
            <w:r w:rsidR="006745A7" w:rsidRPr="004D3B47">
              <w:t>30 June</w:t>
            </w:r>
            <w:r w:rsidRPr="004D3B47">
              <w:t xml:space="preserve"> </w:t>
            </w:r>
            <w:r w:rsidR="006745A7" w:rsidRPr="004D3B47">
              <w:t>2019</w:t>
            </w:r>
            <w:r w:rsidRPr="004D3B47">
              <w:t>.</w:t>
            </w:r>
          </w:p>
          <w:p w14:paraId="62070A07" w14:textId="77777777" w:rsidR="00DC76FF" w:rsidRPr="004D3B47" w:rsidRDefault="00DC76FF" w:rsidP="00A555B1">
            <w:pPr>
              <w:tabs>
                <w:tab w:val="left" w:pos="6730"/>
              </w:tabs>
              <w:spacing w:before="120"/>
              <w:jc w:val="both"/>
            </w:pPr>
          </w:p>
        </w:tc>
      </w:tr>
      <w:tr w:rsidR="004D3B47" w:rsidRPr="004D3B47" w14:paraId="16B20905" w14:textId="77777777" w:rsidTr="00A555B1">
        <w:tc>
          <w:tcPr>
            <w:tcW w:w="9039" w:type="dxa"/>
            <w:gridSpan w:val="2"/>
            <w:tcBorders>
              <w:top w:val="single" w:sz="4" w:space="0" w:color="auto"/>
              <w:bottom w:val="nil"/>
            </w:tcBorders>
          </w:tcPr>
          <w:p w14:paraId="220F086D" w14:textId="77777777" w:rsidR="00DC76FF" w:rsidRPr="004D3B47" w:rsidRDefault="00DC76FF" w:rsidP="00A555B1">
            <w:pPr>
              <w:tabs>
                <w:tab w:val="left" w:pos="6730"/>
              </w:tabs>
              <w:spacing w:before="120"/>
              <w:jc w:val="both"/>
              <w:rPr>
                <w:b/>
              </w:rPr>
            </w:pPr>
            <w:r w:rsidRPr="004D3B47">
              <w:rPr>
                <w:b/>
              </w:rPr>
              <w:t>Key points on performance/trends</w:t>
            </w:r>
          </w:p>
          <w:p w14:paraId="35C30C0C" w14:textId="77777777" w:rsidR="00DC76FF" w:rsidRPr="004D3B47" w:rsidRDefault="00DC76FF" w:rsidP="00A555B1">
            <w:pPr>
              <w:tabs>
                <w:tab w:val="left" w:pos="6730"/>
              </w:tabs>
              <w:spacing w:before="120"/>
              <w:jc w:val="both"/>
            </w:pPr>
          </w:p>
        </w:tc>
      </w:tr>
      <w:tr w:rsidR="004D3B47" w:rsidRPr="004D3B47" w14:paraId="3988A10C" w14:textId="77777777" w:rsidTr="005F3D46">
        <w:trPr>
          <w:trHeight w:val="465"/>
        </w:trPr>
        <w:tc>
          <w:tcPr>
            <w:tcW w:w="2552" w:type="dxa"/>
            <w:tcBorders>
              <w:top w:val="nil"/>
              <w:bottom w:val="nil"/>
            </w:tcBorders>
          </w:tcPr>
          <w:p w14:paraId="4710C46E" w14:textId="77777777" w:rsidR="00DC76FF" w:rsidRPr="004D3B47" w:rsidRDefault="00DC76FF" w:rsidP="00A555B1">
            <w:pPr>
              <w:spacing w:before="120"/>
              <w:ind w:left="284" w:right="107"/>
              <w:jc w:val="both"/>
            </w:pPr>
            <w:r w:rsidRPr="004D3B47">
              <w:t>Indicator 1</w:t>
            </w:r>
          </w:p>
        </w:tc>
        <w:tc>
          <w:tcPr>
            <w:tcW w:w="6487" w:type="dxa"/>
            <w:tcBorders>
              <w:top w:val="nil"/>
              <w:bottom w:val="nil"/>
            </w:tcBorders>
          </w:tcPr>
          <w:p w14:paraId="694C91F7" w14:textId="77777777" w:rsidR="00DC76FF" w:rsidRPr="004D3B47" w:rsidRDefault="00DC76FF" w:rsidP="00A555B1">
            <w:pPr>
              <w:spacing w:before="120" w:after="120"/>
              <w:ind w:right="544"/>
              <w:jc w:val="both"/>
            </w:pPr>
            <w:r w:rsidRPr="004D3B47">
              <w:rPr>
                <w:u w:val="single"/>
              </w:rPr>
              <w:t>Coverage</w:t>
            </w:r>
          </w:p>
        </w:tc>
      </w:tr>
      <w:tr w:rsidR="004D3B47" w:rsidRPr="004D3B47" w14:paraId="2D12AE87" w14:textId="77777777" w:rsidTr="005F3D46">
        <w:tc>
          <w:tcPr>
            <w:tcW w:w="2552" w:type="dxa"/>
            <w:tcBorders>
              <w:top w:val="nil"/>
            </w:tcBorders>
          </w:tcPr>
          <w:p w14:paraId="49972DEA" w14:textId="77777777" w:rsidR="00DC76FF" w:rsidRPr="004D3B47" w:rsidRDefault="00DC76FF" w:rsidP="00A555B1">
            <w:pPr>
              <w:spacing w:before="120"/>
              <w:ind w:left="284" w:right="107"/>
              <w:jc w:val="both"/>
            </w:pPr>
            <w:r w:rsidRPr="004D3B47">
              <w:t>Indicator 1.1</w:t>
            </w:r>
          </w:p>
          <w:p w14:paraId="47C93AB5" w14:textId="77777777" w:rsidR="00DC76FF" w:rsidRPr="004D3B47" w:rsidRDefault="00DC76FF" w:rsidP="00A555B1">
            <w:pPr>
              <w:spacing w:before="120"/>
              <w:ind w:left="284" w:right="107"/>
              <w:jc w:val="both"/>
            </w:pPr>
          </w:p>
        </w:tc>
        <w:tc>
          <w:tcPr>
            <w:tcW w:w="6487" w:type="dxa"/>
            <w:tcBorders>
              <w:top w:val="nil"/>
            </w:tcBorders>
          </w:tcPr>
          <w:p w14:paraId="0DDDFD49" w14:textId="77777777" w:rsidR="00DC76FF" w:rsidRPr="004D3B47" w:rsidRDefault="00DC76FF" w:rsidP="00A555B1">
            <w:pPr>
              <w:tabs>
                <w:tab w:val="left" w:pos="6730"/>
              </w:tabs>
              <w:spacing w:before="120" w:after="120"/>
              <w:jc w:val="both"/>
              <w:rPr>
                <w:u w:val="single"/>
              </w:rPr>
            </w:pPr>
            <w:bookmarkStart w:id="26" w:name="_Hlk516667085"/>
            <w:r w:rsidRPr="004D3B47">
              <w:rPr>
                <w:u w:val="single"/>
              </w:rPr>
              <w:t>Three-year coverage</w:t>
            </w:r>
          </w:p>
          <w:p w14:paraId="184A9098" w14:textId="77777777" w:rsidR="00DC76FF" w:rsidRPr="004D3B47" w:rsidRDefault="00DC76FF" w:rsidP="00A555B1">
            <w:pPr>
              <w:tabs>
                <w:tab w:val="left" w:pos="6730"/>
              </w:tabs>
              <w:spacing w:after="120"/>
            </w:pPr>
            <w:r w:rsidRPr="004D3B47">
              <w:rPr>
                <w:b/>
              </w:rPr>
              <w:t xml:space="preserve">Target: </w:t>
            </w:r>
            <w:r w:rsidRPr="004D3B47">
              <w:t>80% of eligible women screened within the previous three years.</w:t>
            </w:r>
          </w:p>
          <w:p w14:paraId="7F99DE19" w14:textId="6ECAB096" w:rsidR="00DC76FF" w:rsidRPr="004D3B47" w:rsidRDefault="00DC76FF" w:rsidP="00A555B1">
            <w:pPr>
              <w:numPr>
                <w:ilvl w:val="0"/>
                <w:numId w:val="4"/>
              </w:numPr>
              <w:tabs>
                <w:tab w:val="left" w:pos="6730"/>
              </w:tabs>
              <w:jc w:val="both"/>
            </w:pPr>
            <w:r w:rsidRPr="004D3B47">
              <w:t xml:space="preserve">Among an estimated </w:t>
            </w:r>
            <w:bookmarkStart w:id="27" w:name="exec11_total_coverage_3yr"/>
            <w:r w:rsidR="006745A7" w:rsidRPr="004D3B47">
              <w:t>1,</w:t>
            </w:r>
            <w:bookmarkEnd w:id="27"/>
            <w:r w:rsidR="006745A7" w:rsidRPr="004D3B47">
              <w:t>315,353</w:t>
            </w:r>
            <w:r w:rsidRPr="004D3B47">
              <w:t xml:space="preserve"> eligible women aged 25-69 years at the end of the monitoring period, </w:t>
            </w:r>
            <w:r w:rsidR="006745A7" w:rsidRPr="004D3B47">
              <w:t>938,941</w:t>
            </w:r>
            <w:r w:rsidRPr="004D3B47">
              <w:t xml:space="preserve"> (</w:t>
            </w:r>
            <w:r w:rsidR="006745A7" w:rsidRPr="004D3B47">
              <w:t>71.4</w:t>
            </w:r>
            <w:r w:rsidRPr="004D3B47">
              <w:t>%) had a screening test in the previous three years.</w:t>
            </w:r>
          </w:p>
          <w:p w14:paraId="4CEA5ED7" w14:textId="77777777" w:rsidR="00DC76FF" w:rsidRPr="004D3B47" w:rsidRDefault="00DC76FF" w:rsidP="00A555B1">
            <w:pPr>
              <w:numPr>
                <w:ilvl w:val="0"/>
                <w:numId w:val="4"/>
              </w:numPr>
              <w:tabs>
                <w:tab w:val="left" w:pos="6730"/>
              </w:tabs>
              <w:jc w:val="both"/>
            </w:pPr>
            <w:r w:rsidRPr="004D3B47">
              <w:t xml:space="preserve">The coverage target was </w:t>
            </w:r>
            <w:bookmarkStart w:id="28" w:name="exec11_coverage_target_3yr"/>
            <w:r w:rsidR="006745A7" w:rsidRPr="004D3B47">
              <w:t>not met</w:t>
            </w:r>
            <w:bookmarkEnd w:id="28"/>
            <w:r w:rsidRPr="004D3B47">
              <w:t xml:space="preserve"> nationally (80% of women aged 25-69 years screened in the previous three years).</w:t>
            </w:r>
          </w:p>
          <w:p w14:paraId="56453E63" w14:textId="4C1E08F6" w:rsidR="00DC76FF" w:rsidRPr="004D3B47" w:rsidRDefault="00DC76FF" w:rsidP="00A555B1">
            <w:pPr>
              <w:numPr>
                <w:ilvl w:val="0"/>
                <w:numId w:val="4"/>
              </w:numPr>
              <w:tabs>
                <w:tab w:val="left" w:pos="6730"/>
              </w:tabs>
              <w:jc w:val="both"/>
            </w:pPr>
            <w:r w:rsidRPr="004D3B47">
              <w:t xml:space="preserve">The coverage target was </w:t>
            </w:r>
            <w:bookmarkStart w:id="29" w:name="exec11_coverage_target_3yr_agegrp"/>
            <w:r w:rsidR="006745A7" w:rsidRPr="004D3B47">
              <w:t>not met</w:t>
            </w:r>
            <w:bookmarkEnd w:id="29"/>
            <w:r w:rsidRPr="004D3B47">
              <w:t xml:space="preserve"> </w:t>
            </w:r>
            <w:r w:rsidR="003E7E64">
              <w:t xml:space="preserve">nationally </w:t>
            </w:r>
            <w:r w:rsidRPr="004D3B47">
              <w:t xml:space="preserve">in </w:t>
            </w:r>
            <w:r w:rsidR="006745A7" w:rsidRPr="004D3B47">
              <w:t>any</w:t>
            </w:r>
            <w:r w:rsidRPr="004D3B47">
              <w:t xml:space="preserve"> five-year age group</w:t>
            </w:r>
            <w:r w:rsidR="006745A7" w:rsidRPr="004D3B47">
              <w:t>.</w:t>
            </w:r>
          </w:p>
          <w:p w14:paraId="39774577" w14:textId="6452B229" w:rsidR="00DC76FF" w:rsidRPr="004D3B47" w:rsidRDefault="006745A7" w:rsidP="00A555B1">
            <w:pPr>
              <w:numPr>
                <w:ilvl w:val="0"/>
                <w:numId w:val="4"/>
              </w:numPr>
              <w:tabs>
                <w:tab w:val="left" w:pos="6730"/>
              </w:tabs>
              <w:jc w:val="both"/>
            </w:pPr>
            <w:r w:rsidRPr="004D3B47">
              <w:t>No</w:t>
            </w:r>
            <w:r w:rsidR="00DC76FF" w:rsidRPr="004D3B47">
              <w:t xml:space="preserve"> DHBs met the coverage target</w:t>
            </w:r>
            <w:r w:rsidR="001B2F71">
              <w:t xml:space="preserve"> for their total populations</w:t>
            </w:r>
            <w:r w:rsidR="00DC76FF" w:rsidRPr="004D3B47">
              <w:t>.</w:t>
            </w:r>
          </w:p>
          <w:p w14:paraId="0CEAC0E2" w14:textId="77777777" w:rsidR="00BC475E" w:rsidRDefault="00DC76FF" w:rsidP="00A555B1">
            <w:pPr>
              <w:numPr>
                <w:ilvl w:val="0"/>
                <w:numId w:val="4"/>
              </w:numPr>
              <w:tabs>
                <w:tab w:val="left" w:pos="6730"/>
              </w:tabs>
              <w:jc w:val="both"/>
            </w:pPr>
            <w:r w:rsidRPr="004D3B47">
              <w:t xml:space="preserve">Nationally, coverage targets were </w:t>
            </w:r>
            <w:r w:rsidR="006745A7" w:rsidRPr="004D3B47">
              <w:t>not met</w:t>
            </w:r>
            <w:r w:rsidRPr="004D3B47">
              <w:t xml:space="preserve"> for </w:t>
            </w:r>
            <w:r w:rsidR="00FE1C84" w:rsidRPr="004D3B47">
              <w:t>any ethnic groups.</w:t>
            </w:r>
            <w:r w:rsidR="00F52A6B" w:rsidRPr="004D3B47">
              <w:t xml:space="preserve"> </w:t>
            </w:r>
            <w:r w:rsidR="00AA3A19" w:rsidRPr="004D3B47">
              <w:t>Coverage was 77.2%</w:t>
            </w:r>
            <w:r w:rsidR="001F6600" w:rsidRPr="004D3B47">
              <w:t>,</w:t>
            </w:r>
            <w:r w:rsidR="00AA3A19" w:rsidRPr="004D3B47">
              <w:t xml:space="preserve"> 65.1%, 61.6% and 59.8% for </w:t>
            </w:r>
            <w:r w:rsidRPr="004D3B47">
              <w:t>European/ Other</w:t>
            </w:r>
            <w:r w:rsidR="00AA3A19" w:rsidRPr="004D3B47">
              <w:t xml:space="preserve">, Pacific, </w:t>
            </w:r>
            <w:r w:rsidR="001F6600" w:rsidRPr="004D3B47">
              <w:t>Māori</w:t>
            </w:r>
            <w:r w:rsidR="00AA3A19" w:rsidRPr="004D3B47">
              <w:t xml:space="preserve"> and Asian women, respectively.</w:t>
            </w:r>
          </w:p>
          <w:p w14:paraId="2FB0B67B" w14:textId="2F3848C8" w:rsidR="00DC76FF" w:rsidRPr="004D3B47" w:rsidRDefault="00BC475E" w:rsidP="00A555B1">
            <w:pPr>
              <w:numPr>
                <w:ilvl w:val="0"/>
                <w:numId w:val="4"/>
              </w:numPr>
              <w:tabs>
                <w:tab w:val="left" w:pos="6730"/>
              </w:tabs>
              <w:jc w:val="both"/>
            </w:pPr>
            <w:r>
              <w:t>However, t</w:t>
            </w:r>
            <w:r w:rsidRPr="004D3B47">
              <w:t>he target level of 80% of European/ Other women screened within the previous three years was achieved in six</w:t>
            </w:r>
            <w:r w:rsidRPr="004D3B47">
              <w:rPr>
                <w:lang w:val="en-NZ"/>
              </w:rPr>
              <w:t xml:space="preserve"> DHBs (</w:t>
            </w:r>
            <w:r w:rsidRPr="004D3B47">
              <w:t>Bay of Plenty, Capital and Coast, Lakes,</w:t>
            </w:r>
            <w:r w:rsidR="00A26D58">
              <w:t xml:space="preserve"> </w:t>
            </w:r>
            <w:r w:rsidRPr="004D3B47">
              <w:t>Southern, and Taranaki and Tairawhiti).</w:t>
            </w:r>
            <w:r w:rsidR="00DC76FF" w:rsidRPr="004D3B47">
              <w:t xml:space="preserve"> </w:t>
            </w:r>
          </w:p>
          <w:p w14:paraId="295554C4" w14:textId="73C1E8F1" w:rsidR="00DC76FF" w:rsidRPr="004D3B47" w:rsidRDefault="00DC76FF" w:rsidP="00A555B1">
            <w:pPr>
              <w:numPr>
                <w:ilvl w:val="0"/>
                <w:numId w:val="4"/>
              </w:numPr>
              <w:tabs>
                <w:tab w:val="left" w:pos="6730"/>
              </w:tabs>
              <w:jc w:val="both"/>
            </w:pPr>
            <w:r w:rsidRPr="004D3B47">
              <w:t>Three-year coverage among women aged 25-69 years (</w:t>
            </w:r>
            <w:r w:rsidR="006745A7" w:rsidRPr="004D3B47">
              <w:t>71.4</w:t>
            </w:r>
            <w:r w:rsidRPr="004D3B47">
              <w:t xml:space="preserve">%) is </w:t>
            </w:r>
            <w:r w:rsidR="00AA3A19" w:rsidRPr="004D3B47">
              <w:t>lower than</w:t>
            </w:r>
            <w:r w:rsidRPr="004D3B47">
              <w:t xml:space="preserve"> that reported in the previous monitoring report (</w:t>
            </w:r>
            <w:r w:rsidR="006745A7" w:rsidRPr="004D3B47">
              <w:t>72.1</w:t>
            </w:r>
            <w:r w:rsidRPr="004D3B47">
              <w:t xml:space="preserve">%). </w:t>
            </w:r>
          </w:p>
          <w:p w14:paraId="5B5CF1FF" w14:textId="66137A1B" w:rsidR="00DC76FF" w:rsidRPr="004D3B47" w:rsidRDefault="00DC76FF" w:rsidP="001F6600">
            <w:pPr>
              <w:numPr>
                <w:ilvl w:val="0"/>
                <w:numId w:val="4"/>
              </w:numPr>
              <w:tabs>
                <w:tab w:val="left" w:pos="6730"/>
              </w:tabs>
              <w:jc w:val="both"/>
            </w:pPr>
            <w:r w:rsidRPr="004D3B47">
              <w:t xml:space="preserve">Three-year coverage </w:t>
            </w:r>
            <w:r w:rsidR="002A63D1" w:rsidRPr="004D3B47">
              <w:t>is lower</w:t>
            </w:r>
            <w:r w:rsidRPr="004D3B47">
              <w:t xml:space="preserve"> in </w:t>
            </w:r>
            <w:r w:rsidR="006745A7" w:rsidRPr="004D3B47">
              <w:t>each</w:t>
            </w:r>
            <w:r w:rsidRPr="004D3B47">
              <w:t xml:space="preserve"> of the </w:t>
            </w:r>
            <w:r w:rsidR="00021A31" w:rsidRPr="004D3B47">
              <w:t>ten</w:t>
            </w:r>
            <w:r w:rsidRPr="004D3B47">
              <w:t xml:space="preserve"> age groups</w:t>
            </w:r>
            <w:r w:rsidR="001F6600" w:rsidRPr="004D3B47">
              <w:t xml:space="preserve">, </w:t>
            </w:r>
            <w:r w:rsidR="00AA3A19" w:rsidRPr="004D3B47">
              <w:t>each ethnic group</w:t>
            </w:r>
            <w:r w:rsidR="001F6600" w:rsidRPr="004D3B47">
              <w:t xml:space="preserve"> and </w:t>
            </w:r>
            <w:r w:rsidR="00AA3A19" w:rsidRPr="004D3B47">
              <w:t>eighteen</w:t>
            </w:r>
            <w:r w:rsidRPr="004D3B47">
              <w:t xml:space="preserve"> of </w:t>
            </w:r>
            <w:r w:rsidR="001F6600" w:rsidRPr="004D3B47">
              <w:t xml:space="preserve">the </w:t>
            </w:r>
            <w:r w:rsidR="00021A31" w:rsidRPr="004D3B47">
              <w:t>twenty</w:t>
            </w:r>
            <w:r w:rsidRPr="004D3B47">
              <w:t xml:space="preserve"> DHBs.</w:t>
            </w:r>
          </w:p>
          <w:p w14:paraId="17BCAC2A" w14:textId="0440EC51" w:rsidR="00DC76FF" w:rsidRPr="004D3B47" w:rsidRDefault="00DC76FF" w:rsidP="00A555B1">
            <w:pPr>
              <w:numPr>
                <w:ilvl w:val="0"/>
                <w:numId w:val="4"/>
              </w:numPr>
              <w:tabs>
                <w:tab w:val="left" w:pos="6730"/>
              </w:tabs>
              <w:jc w:val="both"/>
            </w:pPr>
            <w:r w:rsidRPr="004D3B47">
              <w:t>Five-year coverage among women aged 25-69 years (</w:t>
            </w:r>
            <w:bookmarkStart w:id="30" w:name="exec11_coverage_ethnic_screen_5yr_pct"/>
            <w:r w:rsidR="006745A7" w:rsidRPr="004D3B47">
              <w:t>85.5</w:t>
            </w:r>
            <w:r w:rsidRPr="004D3B47">
              <w:t>%</w:t>
            </w:r>
            <w:bookmarkEnd w:id="30"/>
            <w:r w:rsidRPr="004D3B47">
              <w:t>) is similar to that reported in the previous monitoring report (</w:t>
            </w:r>
            <w:r w:rsidR="006745A7" w:rsidRPr="004D3B47">
              <w:t>85.7</w:t>
            </w:r>
            <w:r w:rsidRPr="004D3B47">
              <w:t>%).</w:t>
            </w:r>
          </w:p>
          <w:p w14:paraId="3C2589A5" w14:textId="2DCDE4D4" w:rsidR="00DC76FF" w:rsidRPr="004D3B47" w:rsidRDefault="00DC76FF" w:rsidP="00A555B1">
            <w:pPr>
              <w:numPr>
                <w:ilvl w:val="0"/>
                <w:numId w:val="4"/>
              </w:numPr>
              <w:tabs>
                <w:tab w:val="left" w:pos="6730"/>
              </w:tabs>
              <w:jc w:val="both"/>
            </w:pPr>
            <w:r w:rsidRPr="004D3B47">
              <w:t xml:space="preserve">Five-year coverage among women aged 25-69 years </w:t>
            </w:r>
            <w:bookmarkStart w:id="31" w:name="exec11_coverage_target_5yr_dhb"/>
            <w:r w:rsidR="006745A7" w:rsidRPr="004D3B47">
              <w:t>exceeded</w:t>
            </w:r>
            <w:bookmarkEnd w:id="31"/>
            <w:r w:rsidRPr="004D3B47">
              <w:t xml:space="preserve"> 80% in</w:t>
            </w:r>
            <w:r w:rsidR="00A26D58">
              <w:t xml:space="preserve"> </w:t>
            </w:r>
            <w:r w:rsidR="00AA3A19" w:rsidRPr="004D3B47">
              <w:t>nineteen</w:t>
            </w:r>
            <w:r w:rsidRPr="004D3B47">
              <w:t xml:space="preserve"> of the </w:t>
            </w:r>
            <w:r w:rsidR="00AA3A19" w:rsidRPr="004D3B47">
              <w:t>twenty</w:t>
            </w:r>
            <w:r w:rsidRPr="004D3B47">
              <w:t xml:space="preserve"> DHBs, in </w:t>
            </w:r>
            <w:r w:rsidR="00AA3A19" w:rsidRPr="004D3B47">
              <w:t xml:space="preserve">Pacific and </w:t>
            </w:r>
            <w:r w:rsidR="00365ACF">
              <w:t>European/ Other</w:t>
            </w:r>
            <w:r w:rsidRPr="004D3B47">
              <w:t xml:space="preserve"> </w:t>
            </w:r>
            <w:r w:rsidR="00AA3A19" w:rsidRPr="004D3B47">
              <w:t>women</w:t>
            </w:r>
            <w:r w:rsidRPr="004D3B47">
              <w:t>, and in all five-year age groups between 30-69 years.</w:t>
            </w:r>
          </w:p>
          <w:p w14:paraId="071E563D" w14:textId="77777777" w:rsidR="00DC76FF" w:rsidRPr="004D3B47" w:rsidRDefault="00DC76FF" w:rsidP="00A555B1">
            <w:pPr>
              <w:tabs>
                <w:tab w:val="left" w:pos="6730"/>
              </w:tabs>
              <w:spacing w:before="240" w:after="120"/>
              <w:jc w:val="both"/>
              <w:rPr>
                <w:i/>
              </w:rPr>
            </w:pPr>
            <w:r w:rsidRPr="004D3B47">
              <w:rPr>
                <w:i/>
              </w:rPr>
              <w:t xml:space="preserve">Screens in women aged less than 20 years </w:t>
            </w:r>
          </w:p>
          <w:p w14:paraId="31DF06BA" w14:textId="77777777" w:rsidR="00DC76FF" w:rsidRPr="004D3B47" w:rsidRDefault="00DC76FF" w:rsidP="00A555B1">
            <w:pPr>
              <w:tabs>
                <w:tab w:val="left" w:pos="6730"/>
              </w:tabs>
              <w:spacing w:after="120"/>
              <w:jc w:val="both"/>
            </w:pPr>
            <w:r w:rsidRPr="004D3B47">
              <w:rPr>
                <w:b/>
              </w:rPr>
              <w:t xml:space="preserve">Target: </w:t>
            </w:r>
            <w:r w:rsidRPr="004D3B47">
              <w:t>None</w:t>
            </w:r>
            <w:r w:rsidRPr="004D3B47">
              <w:rPr>
                <w:b/>
              </w:rPr>
              <w:t xml:space="preserve"> </w:t>
            </w:r>
          </w:p>
          <w:p w14:paraId="5411D99F" w14:textId="21DDEBBA" w:rsidR="00DC76FF" w:rsidRPr="004D3B47" w:rsidRDefault="00DC76FF" w:rsidP="00A555B1">
            <w:pPr>
              <w:numPr>
                <w:ilvl w:val="0"/>
                <w:numId w:val="4"/>
              </w:numPr>
              <w:tabs>
                <w:tab w:val="left" w:pos="6730"/>
              </w:tabs>
              <w:jc w:val="both"/>
            </w:pPr>
            <w:r w:rsidRPr="004D3B47">
              <w:t xml:space="preserve">In the three years to </w:t>
            </w:r>
            <w:r w:rsidR="006745A7" w:rsidRPr="004D3B47">
              <w:t>30 June</w:t>
            </w:r>
            <w:r w:rsidRPr="004D3B47">
              <w:t xml:space="preserve"> </w:t>
            </w:r>
            <w:r w:rsidR="006745A7" w:rsidRPr="004D3B47">
              <w:t>2019</w:t>
            </w:r>
            <w:r w:rsidRPr="004D3B47">
              <w:t xml:space="preserve">, </w:t>
            </w:r>
            <w:bookmarkStart w:id="32" w:name="exec11_coverage_screen_3yr_LT20"/>
            <w:r w:rsidR="006745A7" w:rsidRPr="004D3B47">
              <w:t>4,</w:t>
            </w:r>
            <w:bookmarkEnd w:id="32"/>
            <w:r w:rsidR="006745A7" w:rsidRPr="004D3B47">
              <w:t>499</w:t>
            </w:r>
            <w:r w:rsidRPr="004D3B47">
              <w:t xml:space="preserve"> women had a cervical sample taken when they were aged less than 20 years. This is fewer than in the previous monitoring period (</w:t>
            </w:r>
            <w:r w:rsidR="006745A7" w:rsidRPr="004D3B47">
              <w:t>4,919</w:t>
            </w:r>
            <w:r w:rsidRPr="004D3B47">
              <w:t xml:space="preserve"> women).</w:t>
            </w:r>
          </w:p>
          <w:p w14:paraId="4BD6909D" w14:textId="2864DD63" w:rsidR="00DC76FF" w:rsidRPr="004D3B47" w:rsidRDefault="00DC76FF" w:rsidP="00A555B1">
            <w:pPr>
              <w:numPr>
                <w:ilvl w:val="0"/>
                <w:numId w:val="4"/>
              </w:numPr>
              <w:tabs>
                <w:tab w:val="left" w:pos="6730"/>
              </w:tabs>
              <w:jc w:val="both"/>
            </w:pPr>
            <w:r w:rsidRPr="004D3B47">
              <w:lastRenderedPageBreak/>
              <w:t xml:space="preserve">This represents </w:t>
            </w:r>
            <w:bookmarkStart w:id="33" w:name="exec11_coverage_screen_3yr_LT20_pct"/>
            <w:r w:rsidR="006745A7" w:rsidRPr="004D3B47">
              <w:t>0.</w:t>
            </w:r>
            <w:bookmarkEnd w:id="33"/>
            <w:r w:rsidR="006745A7" w:rsidRPr="004D3B47">
              <w:t>4</w:t>
            </w:r>
            <w:r w:rsidRPr="004D3B47">
              <w:t xml:space="preserve">% of all women (of any age) who were screened in the three-year period (which is slightly lower </w:t>
            </w:r>
            <w:r w:rsidR="00B56B79">
              <w:t>than in the previous</w:t>
            </w:r>
            <w:r w:rsidRPr="004D3B47">
              <w:t xml:space="preserve"> monitoring period, </w:t>
            </w:r>
            <w:r w:rsidR="006745A7" w:rsidRPr="004D3B47">
              <w:t>0.5</w:t>
            </w:r>
            <w:r w:rsidRPr="004D3B47">
              <w:t>%).</w:t>
            </w:r>
          </w:p>
          <w:p w14:paraId="0176A770" w14:textId="36958BCD" w:rsidR="00DC76FF" w:rsidRPr="004D3B47" w:rsidRDefault="00DC76FF" w:rsidP="00A555B1">
            <w:pPr>
              <w:numPr>
                <w:ilvl w:val="0"/>
                <w:numId w:val="4"/>
              </w:numPr>
              <w:tabs>
                <w:tab w:val="left" w:pos="6730"/>
              </w:tabs>
              <w:jc w:val="both"/>
            </w:pPr>
            <w:r w:rsidRPr="004D3B47">
              <w:t>Most of these women (</w:t>
            </w:r>
            <w:bookmarkStart w:id="34" w:name="exec11_coverage_screen_3yr_1819_pct"/>
            <w:r w:rsidR="006745A7" w:rsidRPr="004D3B47">
              <w:t>89.</w:t>
            </w:r>
            <w:bookmarkEnd w:id="34"/>
            <w:r w:rsidR="006745A7" w:rsidRPr="004D3B47">
              <w:t>4</w:t>
            </w:r>
            <w:r w:rsidRPr="004D3B47">
              <w:t>%) were aged 18-19 years at the time of their cervical sample.</w:t>
            </w:r>
            <w:bookmarkEnd w:id="26"/>
          </w:p>
          <w:p w14:paraId="40022358" w14:textId="77777777" w:rsidR="00DC76FF" w:rsidRPr="004D3B47" w:rsidRDefault="00DC76FF" w:rsidP="00C521A0">
            <w:pPr>
              <w:tabs>
                <w:tab w:val="left" w:pos="6730"/>
              </w:tabs>
              <w:jc w:val="both"/>
            </w:pPr>
          </w:p>
        </w:tc>
      </w:tr>
      <w:tr w:rsidR="004D3B47" w:rsidRPr="004D3B47" w14:paraId="6431E375" w14:textId="77777777" w:rsidTr="005F3D46">
        <w:tc>
          <w:tcPr>
            <w:tcW w:w="2552" w:type="dxa"/>
            <w:tcBorders>
              <w:top w:val="nil"/>
            </w:tcBorders>
          </w:tcPr>
          <w:p w14:paraId="40BE41E4" w14:textId="77777777" w:rsidR="00DC76FF" w:rsidRPr="004D3B47" w:rsidRDefault="00DC76FF" w:rsidP="00A555B1">
            <w:pPr>
              <w:spacing w:before="120"/>
              <w:ind w:left="284" w:right="107"/>
              <w:jc w:val="both"/>
            </w:pPr>
            <w:r w:rsidRPr="004D3B47">
              <w:lastRenderedPageBreak/>
              <w:t>Indicator 1.2</w:t>
            </w:r>
          </w:p>
        </w:tc>
        <w:tc>
          <w:tcPr>
            <w:tcW w:w="6487" w:type="dxa"/>
            <w:tcBorders>
              <w:top w:val="nil"/>
            </w:tcBorders>
          </w:tcPr>
          <w:p w14:paraId="5DF2A14A" w14:textId="77777777" w:rsidR="00DC76FF" w:rsidRPr="004D3B47" w:rsidRDefault="00DC76FF" w:rsidP="00A555B1">
            <w:pPr>
              <w:tabs>
                <w:tab w:val="left" w:pos="6730"/>
              </w:tabs>
              <w:spacing w:before="120" w:after="120"/>
              <w:jc w:val="both"/>
              <w:rPr>
                <w:u w:val="single"/>
              </w:rPr>
            </w:pPr>
            <w:r w:rsidRPr="004D3B47">
              <w:rPr>
                <w:u w:val="single"/>
              </w:rPr>
              <w:t>Regularity of screening</w:t>
            </w:r>
          </w:p>
          <w:p w14:paraId="40228F71" w14:textId="77777777" w:rsidR="00DC76FF" w:rsidRPr="004D3B47" w:rsidRDefault="00DC76FF" w:rsidP="00A555B1">
            <w:pPr>
              <w:tabs>
                <w:tab w:val="left" w:pos="6730"/>
              </w:tabs>
              <w:spacing w:after="120"/>
              <w:jc w:val="both"/>
            </w:pPr>
            <w:r w:rsidRPr="004D3B47">
              <w:rPr>
                <w:b/>
              </w:rPr>
              <w:t xml:space="preserve">Target: </w:t>
            </w:r>
            <w:r w:rsidRPr="004D3B47">
              <w:t>Not yet defined</w:t>
            </w:r>
          </w:p>
          <w:p w14:paraId="08E5A9B0" w14:textId="25687718" w:rsidR="00DC76FF" w:rsidRPr="004D3B47" w:rsidRDefault="00DC76FF" w:rsidP="00A555B1">
            <w:pPr>
              <w:tabs>
                <w:tab w:val="left" w:pos="6412"/>
                <w:tab w:val="left" w:pos="6730"/>
              </w:tabs>
              <w:spacing w:after="120"/>
              <w:jc w:val="both"/>
            </w:pPr>
            <w:r w:rsidRPr="004D3B47">
              <w:t xml:space="preserve">This indicator is not assessed in this report, instead it is assessed annually. This indicator was last assessed in Report </w:t>
            </w:r>
            <w:r w:rsidR="00AA3A19" w:rsidRPr="004D3B47">
              <w:t>50</w:t>
            </w:r>
            <w:r w:rsidRPr="004D3B47">
              <w:t xml:space="preserve"> and will be next assessed in Report </w:t>
            </w:r>
            <w:r w:rsidR="00AA3A19" w:rsidRPr="004D3B47">
              <w:t>52</w:t>
            </w:r>
            <w:r w:rsidRPr="004D3B47">
              <w:t>.</w:t>
            </w:r>
          </w:p>
          <w:p w14:paraId="6DAB6AEC" w14:textId="77777777" w:rsidR="00DC76FF" w:rsidRPr="004D3B47" w:rsidRDefault="00DC76FF" w:rsidP="00A555B1">
            <w:pPr>
              <w:tabs>
                <w:tab w:val="left" w:pos="6730"/>
              </w:tabs>
              <w:jc w:val="both"/>
              <w:rPr>
                <w:u w:val="single"/>
              </w:rPr>
            </w:pPr>
          </w:p>
        </w:tc>
      </w:tr>
      <w:tr w:rsidR="004D3B47" w:rsidRPr="004D3B47" w14:paraId="00D382CF" w14:textId="77777777" w:rsidTr="005F3D46">
        <w:tc>
          <w:tcPr>
            <w:tcW w:w="2552" w:type="dxa"/>
            <w:tcBorders>
              <w:top w:val="single" w:sz="4" w:space="0" w:color="auto"/>
            </w:tcBorders>
          </w:tcPr>
          <w:p w14:paraId="68EFE5EE" w14:textId="77777777" w:rsidR="00DC76FF" w:rsidRPr="004D3B47" w:rsidRDefault="00DC76FF" w:rsidP="00A555B1">
            <w:pPr>
              <w:spacing w:before="120"/>
              <w:ind w:left="284" w:right="107"/>
              <w:jc w:val="both"/>
            </w:pPr>
            <w:r w:rsidRPr="004D3B47">
              <w:t>Indicator 2</w:t>
            </w:r>
          </w:p>
        </w:tc>
        <w:tc>
          <w:tcPr>
            <w:tcW w:w="6487" w:type="dxa"/>
            <w:tcBorders>
              <w:top w:val="single" w:sz="4" w:space="0" w:color="auto"/>
            </w:tcBorders>
          </w:tcPr>
          <w:p w14:paraId="5654C0EA" w14:textId="77777777" w:rsidR="00DC76FF" w:rsidRPr="004D3B47" w:rsidRDefault="00DC76FF" w:rsidP="00A555B1">
            <w:pPr>
              <w:keepNext/>
              <w:tabs>
                <w:tab w:val="left" w:pos="6730"/>
              </w:tabs>
              <w:spacing w:before="120" w:after="120"/>
              <w:jc w:val="both"/>
              <w:rPr>
                <w:u w:val="single"/>
              </w:rPr>
            </w:pPr>
            <w:r w:rsidRPr="004D3B47">
              <w:rPr>
                <w:u w:val="single"/>
              </w:rPr>
              <w:t>First screening events</w:t>
            </w:r>
          </w:p>
          <w:p w14:paraId="0C79A89A" w14:textId="77777777" w:rsidR="00DC76FF" w:rsidRPr="004D3B47" w:rsidRDefault="00DC76FF" w:rsidP="00A555B1">
            <w:pPr>
              <w:tabs>
                <w:tab w:val="left" w:pos="6730"/>
              </w:tabs>
              <w:spacing w:after="120"/>
              <w:jc w:val="both"/>
            </w:pPr>
            <w:r w:rsidRPr="004D3B47">
              <w:rPr>
                <w:b/>
              </w:rPr>
              <w:t xml:space="preserve">Target: </w:t>
            </w:r>
            <w:r w:rsidRPr="004D3B47">
              <w:t>None</w:t>
            </w:r>
            <w:r w:rsidRPr="004D3B47">
              <w:rPr>
                <w:b/>
              </w:rPr>
              <w:t xml:space="preserve"> </w:t>
            </w:r>
          </w:p>
          <w:p w14:paraId="3245DC63" w14:textId="7952D608" w:rsidR="00DC76FF" w:rsidRPr="004D3B47" w:rsidRDefault="00DC76FF" w:rsidP="00A555B1">
            <w:pPr>
              <w:numPr>
                <w:ilvl w:val="0"/>
                <w:numId w:val="10"/>
              </w:numPr>
              <w:tabs>
                <w:tab w:val="left" w:pos="6730"/>
              </w:tabs>
              <w:jc w:val="both"/>
            </w:pPr>
            <w:r w:rsidRPr="004D3B47">
              <w:rPr>
                <w:rFonts w:cs="Arial Mäori"/>
                <w:iCs/>
              </w:rPr>
              <w:t xml:space="preserve">There were </w:t>
            </w:r>
            <w:bookmarkStart w:id="35" w:name="exec2_total_first_screen"/>
            <w:r w:rsidR="006745A7" w:rsidRPr="004D3B47">
              <w:rPr>
                <w:rFonts w:cs="Arial Mäori"/>
                <w:iCs/>
              </w:rPr>
              <w:t>23,</w:t>
            </w:r>
            <w:bookmarkEnd w:id="35"/>
            <w:r w:rsidR="006745A7" w:rsidRPr="004D3B47">
              <w:rPr>
                <w:rFonts w:cs="Arial Mäori"/>
                <w:iCs/>
              </w:rPr>
              <w:t>374</w:t>
            </w:r>
            <w:r w:rsidRPr="004D3B47">
              <w:rPr>
                <w:rFonts w:cs="Arial Mäori"/>
                <w:iCs/>
              </w:rPr>
              <w:t xml:space="preserve"> women who had their </w:t>
            </w:r>
            <w:r w:rsidRPr="004D3B47">
              <w:t xml:space="preserve">first screening event during the current monitoring period – </w:t>
            </w:r>
            <w:r w:rsidR="002A63D1" w:rsidRPr="004D3B47">
              <w:t>slightly fewer</w:t>
            </w:r>
            <w:r w:rsidR="006745A7" w:rsidRPr="004D3B47">
              <w:t xml:space="preserve"> compared to</w:t>
            </w:r>
            <w:r w:rsidRPr="004D3B47">
              <w:t xml:space="preserve"> the previous monitoring period.</w:t>
            </w:r>
          </w:p>
          <w:p w14:paraId="3D247D89" w14:textId="77777777" w:rsidR="00DC76FF" w:rsidRPr="004D3B47" w:rsidRDefault="00DC76FF" w:rsidP="00A555B1">
            <w:pPr>
              <w:numPr>
                <w:ilvl w:val="0"/>
                <w:numId w:val="10"/>
              </w:numPr>
              <w:tabs>
                <w:tab w:val="left" w:pos="6730"/>
              </w:tabs>
              <w:jc w:val="both"/>
            </w:pPr>
            <w:r w:rsidRPr="004D3B47">
              <w:t xml:space="preserve">First screening events generally occur among young women (median age </w:t>
            </w:r>
            <w:bookmarkStart w:id="36" w:name="exec2_first_screen_medage"/>
            <w:r w:rsidR="006745A7" w:rsidRPr="004D3B47">
              <w:t>26</w:t>
            </w:r>
            <w:bookmarkEnd w:id="36"/>
            <w:r w:rsidRPr="004D3B47">
              <w:t xml:space="preserve"> years).</w:t>
            </w:r>
          </w:p>
          <w:p w14:paraId="4EC64034" w14:textId="77777777" w:rsidR="0040171B" w:rsidRDefault="00DC76FF" w:rsidP="00A555B1">
            <w:pPr>
              <w:numPr>
                <w:ilvl w:val="0"/>
                <w:numId w:val="10"/>
              </w:numPr>
              <w:tabs>
                <w:tab w:val="left" w:pos="6730"/>
              </w:tabs>
              <w:jc w:val="both"/>
            </w:pPr>
            <w:r w:rsidRPr="004D3B47">
              <w:t xml:space="preserve">Asian women appear to have their first screening event at a later age (median age of Asian women attending for their first screening event was </w:t>
            </w:r>
            <w:bookmarkStart w:id="37" w:name="exec2_first_screen_asian_medage"/>
            <w:r w:rsidR="006745A7" w:rsidRPr="004D3B47">
              <w:t>31</w:t>
            </w:r>
            <w:bookmarkEnd w:id="37"/>
            <w:r w:rsidRPr="004D3B47">
              <w:t xml:space="preserve"> years</w:t>
            </w:r>
            <w:r w:rsidR="00FA0255" w:rsidRPr="004D3B47">
              <w:t xml:space="preserve">, compared to 22, 25 and 24 years for Maori, Pacific and </w:t>
            </w:r>
            <w:r w:rsidR="00365ACF">
              <w:t>European/ Other</w:t>
            </w:r>
            <w:r w:rsidR="00FA0255" w:rsidRPr="004D3B47">
              <w:t xml:space="preserve"> women, respectively</w:t>
            </w:r>
            <w:r w:rsidRPr="004D3B47">
              <w:t>).</w:t>
            </w:r>
          </w:p>
          <w:p w14:paraId="07019E9C" w14:textId="77777777" w:rsidR="0040171B" w:rsidRDefault="0040171B" w:rsidP="00A555B1">
            <w:pPr>
              <w:numPr>
                <w:ilvl w:val="0"/>
                <w:numId w:val="10"/>
              </w:numPr>
              <w:tabs>
                <w:tab w:val="left" w:pos="6730"/>
              </w:tabs>
              <w:jc w:val="both"/>
            </w:pPr>
            <w:r>
              <w:t>The proportion of women screened who were being screened for the first time was highest for Asian.</w:t>
            </w:r>
          </w:p>
          <w:p w14:paraId="7FF8A4B4" w14:textId="15DE2A18" w:rsidR="00DC76FF" w:rsidRPr="004D3B47" w:rsidRDefault="0040171B" w:rsidP="0040171B">
            <w:pPr>
              <w:tabs>
                <w:tab w:val="left" w:pos="6730"/>
              </w:tabs>
              <w:ind w:left="360"/>
              <w:jc w:val="both"/>
            </w:pPr>
            <w:r>
              <w:t xml:space="preserve"> </w:t>
            </w:r>
          </w:p>
        </w:tc>
      </w:tr>
      <w:tr w:rsidR="004D3B47" w:rsidRPr="004D3B47" w14:paraId="58D577C7" w14:textId="77777777" w:rsidTr="005F3D46">
        <w:tc>
          <w:tcPr>
            <w:tcW w:w="2552" w:type="dxa"/>
            <w:tcBorders>
              <w:top w:val="single" w:sz="4" w:space="0" w:color="auto"/>
            </w:tcBorders>
          </w:tcPr>
          <w:p w14:paraId="4D4DE497" w14:textId="77777777" w:rsidR="00DC76FF" w:rsidRPr="004D3B47" w:rsidRDefault="00DC76FF" w:rsidP="00A555B1">
            <w:pPr>
              <w:spacing w:before="120"/>
              <w:ind w:left="284" w:right="107"/>
              <w:jc w:val="both"/>
            </w:pPr>
            <w:r w:rsidRPr="004D3B47">
              <w:t>Indicator 3</w:t>
            </w:r>
          </w:p>
        </w:tc>
        <w:tc>
          <w:tcPr>
            <w:tcW w:w="6487" w:type="dxa"/>
            <w:tcBorders>
              <w:top w:val="single" w:sz="4" w:space="0" w:color="auto"/>
            </w:tcBorders>
          </w:tcPr>
          <w:p w14:paraId="404740D6" w14:textId="77777777" w:rsidR="00DC76FF" w:rsidRPr="004D3B47" w:rsidRDefault="00DC76FF" w:rsidP="00A555B1">
            <w:pPr>
              <w:tabs>
                <w:tab w:val="left" w:pos="6730"/>
              </w:tabs>
              <w:spacing w:before="120" w:after="120"/>
              <w:jc w:val="both"/>
              <w:rPr>
                <w:u w:val="single"/>
              </w:rPr>
            </w:pPr>
            <w:r w:rsidRPr="004D3B47">
              <w:rPr>
                <w:u w:val="single"/>
              </w:rPr>
              <w:t>Withdrawal rates</w:t>
            </w:r>
          </w:p>
          <w:p w14:paraId="088F17BB" w14:textId="77777777" w:rsidR="00DC76FF" w:rsidRPr="004D3B47" w:rsidRDefault="00DC76FF" w:rsidP="00A555B1">
            <w:pPr>
              <w:tabs>
                <w:tab w:val="left" w:pos="6730"/>
              </w:tabs>
              <w:spacing w:after="120"/>
              <w:jc w:val="both"/>
            </w:pPr>
            <w:r w:rsidRPr="004D3B47">
              <w:rPr>
                <w:b/>
              </w:rPr>
              <w:t xml:space="preserve">Target: </w:t>
            </w:r>
            <w:r w:rsidRPr="004D3B47">
              <w:t>Zero between ages 20-69 years</w:t>
            </w:r>
            <w:r w:rsidRPr="004D3B47">
              <w:rPr>
                <w:b/>
              </w:rPr>
              <w:t xml:space="preserve"> </w:t>
            </w:r>
          </w:p>
          <w:p w14:paraId="748E0712" w14:textId="69F4F264" w:rsidR="00DC76FF" w:rsidRPr="004D3B47" w:rsidRDefault="00DC76FF" w:rsidP="00A555B1">
            <w:pPr>
              <w:numPr>
                <w:ilvl w:val="0"/>
                <w:numId w:val="10"/>
              </w:numPr>
              <w:tabs>
                <w:tab w:val="left" w:pos="6730"/>
              </w:tabs>
              <w:jc w:val="both"/>
            </w:pPr>
            <w:r w:rsidRPr="004D3B47">
              <w:t xml:space="preserve">There were </w:t>
            </w:r>
            <w:r w:rsidR="006745A7" w:rsidRPr="004D3B47">
              <w:t>12</w:t>
            </w:r>
            <w:r w:rsidRPr="004D3B47">
              <w:t xml:space="preserve"> women aged between 20-69 years who withdrew from the NCSP Register during this six-month period. This is </w:t>
            </w:r>
            <w:r w:rsidR="006745A7" w:rsidRPr="004D3B47">
              <w:t>fewer</w:t>
            </w:r>
            <w:r w:rsidR="00AB109F" w:rsidRPr="004D3B47">
              <w:t xml:space="preserve"> </w:t>
            </w:r>
            <w:r w:rsidRPr="004D3B47">
              <w:t>than the number of women in this age range who withdrew during the previous monitoring period (</w:t>
            </w:r>
            <w:r w:rsidR="006745A7" w:rsidRPr="004D3B47">
              <w:t>15</w:t>
            </w:r>
            <w:r w:rsidR="00AB109F" w:rsidRPr="004D3B47">
              <w:t xml:space="preserve"> </w:t>
            </w:r>
            <w:r w:rsidRPr="004D3B47">
              <w:t>women).</w:t>
            </w:r>
          </w:p>
          <w:p w14:paraId="07B228D7" w14:textId="77777777" w:rsidR="00DC76FF" w:rsidRPr="004D3B47" w:rsidRDefault="00DC76FF" w:rsidP="00A555B1">
            <w:pPr>
              <w:keepNext/>
              <w:keepLines/>
              <w:tabs>
                <w:tab w:val="left" w:pos="6730"/>
              </w:tabs>
              <w:jc w:val="both"/>
              <w:rPr>
                <w:u w:val="single"/>
              </w:rPr>
            </w:pPr>
          </w:p>
        </w:tc>
      </w:tr>
      <w:tr w:rsidR="004D3B47" w:rsidRPr="004D3B47" w14:paraId="62C6D078" w14:textId="77777777" w:rsidTr="005F3D46">
        <w:tc>
          <w:tcPr>
            <w:tcW w:w="2552" w:type="dxa"/>
            <w:tcBorders>
              <w:top w:val="single" w:sz="4" w:space="0" w:color="auto"/>
            </w:tcBorders>
          </w:tcPr>
          <w:p w14:paraId="1060E590" w14:textId="77777777" w:rsidR="00DC76FF" w:rsidRPr="004D3B47" w:rsidRDefault="00DC76FF" w:rsidP="00A555B1">
            <w:pPr>
              <w:spacing w:before="120"/>
              <w:ind w:left="284" w:right="107"/>
              <w:jc w:val="both"/>
            </w:pPr>
            <w:r w:rsidRPr="004D3B47">
              <w:t>Indicator 4</w:t>
            </w:r>
          </w:p>
        </w:tc>
        <w:tc>
          <w:tcPr>
            <w:tcW w:w="6487" w:type="dxa"/>
            <w:tcBorders>
              <w:top w:val="single" w:sz="4" w:space="0" w:color="auto"/>
            </w:tcBorders>
          </w:tcPr>
          <w:p w14:paraId="705377BD" w14:textId="77777777" w:rsidR="00DC76FF" w:rsidRPr="004D3B47" w:rsidRDefault="00DC76FF" w:rsidP="00A555B1">
            <w:pPr>
              <w:tabs>
                <w:tab w:val="left" w:pos="6730"/>
              </w:tabs>
              <w:spacing w:before="120" w:after="120"/>
              <w:jc w:val="both"/>
              <w:rPr>
                <w:u w:val="single"/>
              </w:rPr>
            </w:pPr>
            <w:r w:rsidRPr="004D3B47">
              <w:rPr>
                <w:u w:val="single"/>
              </w:rPr>
              <w:t>Early re-screening</w:t>
            </w:r>
          </w:p>
          <w:p w14:paraId="4D2570DD" w14:textId="77777777" w:rsidR="00DC76FF" w:rsidRPr="004D3B47" w:rsidRDefault="00DC76FF" w:rsidP="00A555B1">
            <w:pPr>
              <w:tabs>
                <w:tab w:val="left" w:pos="6730"/>
              </w:tabs>
              <w:spacing w:after="120"/>
              <w:jc w:val="both"/>
              <w:rPr>
                <w:b/>
              </w:rPr>
            </w:pPr>
            <w:r w:rsidRPr="004D3B47">
              <w:rPr>
                <w:b/>
              </w:rPr>
              <w:t xml:space="preserve">Target: </w:t>
            </w:r>
            <w:r w:rsidRPr="004D3B47">
              <w:t>Not yet defined</w:t>
            </w:r>
          </w:p>
          <w:p w14:paraId="3067BB02" w14:textId="29274308" w:rsidR="00DC76FF" w:rsidRPr="004D3B47" w:rsidRDefault="00DC76FF" w:rsidP="00A555B1">
            <w:pPr>
              <w:tabs>
                <w:tab w:val="left" w:pos="6730"/>
              </w:tabs>
              <w:spacing w:after="120"/>
              <w:jc w:val="both"/>
            </w:pPr>
            <w:r w:rsidRPr="004D3B47">
              <w:t xml:space="preserve">Currently reporting on the percentage of women in routine screening (previous </w:t>
            </w:r>
            <w:r w:rsidR="00D1173D">
              <w:t>cytology sample</w:t>
            </w:r>
            <w:r w:rsidRPr="004D3B47">
              <w:t xml:space="preserve"> negative and recommended to return in 36 months (3 years) who returned for a </w:t>
            </w:r>
            <w:r w:rsidR="00000D8A">
              <w:t xml:space="preserve">cytology </w:t>
            </w:r>
            <w:r w:rsidRPr="004D3B47">
              <w:t>s</w:t>
            </w:r>
            <w:r w:rsidR="00000D8A">
              <w:t>a</w:t>
            </w:r>
            <w:r w:rsidRPr="004D3B47">
              <w:t>m</w:t>
            </w:r>
            <w:r w:rsidR="00000D8A">
              <w:t>ple</w:t>
            </w:r>
            <w:r w:rsidRPr="004D3B47">
              <w:t xml:space="preserve"> within 30 months (2.5 years) of their index </w:t>
            </w:r>
            <w:r w:rsidR="00D1173D">
              <w:t>cytology sample</w:t>
            </w:r>
            <w:r w:rsidRPr="004D3B47">
              <w:t>.</w:t>
            </w:r>
            <w:r w:rsidR="00A26D58">
              <w:t xml:space="preserve"> </w:t>
            </w:r>
          </w:p>
          <w:p w14:paraId="167E04B6" w14:textId="58BDE7EB" w:rsidR="00DC76FF" w:rsidRPr="004D3B47" w:rsidRDefault="00DC76FF" w:rsidP="00A555B1">
            <w:pPr>
              <w:numPr>
                <w:ilvl w:val="0"/>
                <w:numId w:val="10"/>
              </w:numPr>
              <w:tabs>
                <w:tab w:val="left" w:pos="6730"/>
              </w:tabs>
              <w:jc w:val="both"/>
            </w:pPr>
            <w:r w:rsidRPr="004D3B47">
              <w:t xml:space="preserve"> </w:t>
            </w:r>
            <w:bookmarkStart w:id="38" w:name="exec4_rescreen_30mths"/>
            <w:r w:rsidR="006745A7" w:rsidRPr="004D3B47">
              <w:t>11.</w:t>
            </w:r>
            <w:bookmarkEnd w:id="38"/>
            <w:r w:rsidR="006745A7" w:rsidRPr="004D3B47">
              <w:t>4</w:t>
            </w:r>
            <w:r w:rsidRPr="004D3B47">
              <w:t>% of a cohort of women with a recommendation to return at the routine interval</w:t>
            </w:r>
            <w:r w:rsidRPr="004D3B47" w:rsidDel="00D34C81">
              <w:t xml:space="preserve"> </w:t>
            </w:r>
            <w:r w:rsidRPr="004D3B47">
              <w:t>had at least one cytology sample within 30 months of their index cytology sample.</w:t>
            </w:r>
          </w:p>
          <w:p w14:paraId="7B876A71" w14:textId="75228A12" w:rsidR="00DC76FF" w:rsidRPr="004D3B47" w:rsidRDefault="00DC76FF" w:rsidP="00A555B1">
            <w:pPr>
              <w:numPr>
                <w:ilvl w:val="0"/>
                <w:numId w:val="10"/>
              </w:numPr>
              <w:tabs>
                <w:tab w:val="left" w:pos="6730"/>
              </w:tabs>
              <w:jc w:val="both"/>
            </w:pPr>
            <w:r w:rsidRPr="004D3B47">
              <w:lastRenderedPageBreak/>
              <w:t>Early re-screening varies widely between DHBs,</w:t>
            </w:r>
            <w:bookmarkStart w:id="39" w:name="exec4_rescreen_DHB_min_pct"/>
            <w:r w:rsidRPr="004D3B47">
              <w:t xml:space="preserve"> from </w:t>
            </w:r>
            <w:bookmarkEnd w:id="39"/>
            <w:r w:rsidR="006745A7" w:rsidRPr="004D3B47">
              <w:t>6.6</w:t>
            </w:r>
            <w:r w:rsidRPr="004D3B47">
              <w:t xml:space="preserve">% in </w:t>
            </w:r>
            <w:bookmarkStart w:id="40" w:name="exec4_rescreen_DHB_min"/>
            <w:r w:rsidR="006745A7" w:rsidRPr="004D3B47">
              <w:t>Tairawhiti</w:t>
            </w:r>
            <w:bookmarkEnd w:id="40"/>
            <w:r w:rsidRPr="004D3B47">
              <w:t xml:space="preserve"> to </w:t>
            </w:r>
            <w:r w:rsidR="006745A7" w:rsidRPr="004D3B47">
              <w:t>19.2</w:t>
            </w:r>
            <w:r w:rsidRPr="004D3B47">
              <w:t xml:space="preserve">% in </w:t>
            </w:r>
            <w:r w:rsidR="006745A7" w:rsidRPr="004D3B47">
              <w:t>Wairarapa</w:t>
            </w:r>
            <w:r w:rsidRPr="004D3B47">
              <w:t>.</w:t>
            </w:r>
          </w:p>
          <w:p w14:paraId="150B7753" w14:textId="1A028A58" w:rsidR="00DC76FF" w:rsidRPr="004D3B47" w:rsidRDefault="00DC76FF" w:rsidP="00A555B1">
            <w:pPr>
              <w:numPr>
                <w:ilvl w:val="0"/>
                <w:numId w:val="10"/>
              </w:numPr>
              <w:tabs>
                <w:tab w:val="left" w:pos="6730"/>
              </w:tabs>
              <w:jc w:val="both"/>
            </w:pPr>
            <w:r w:rsidRPr="004D3B47">
              <w:t xml:space="preserve">Early re-screening occurs in all ethnic groups, but is most common among </w:t>
            </w:r>
            <w:bookmarkStart w:id="41" w:name="exec4_rescreen_eth_max"/>
            <w:r w:rsidR="006745A7" w:rsidRPr="004D3B47">
              <w:t>European/ Other</w:t>
            </w:r>
            <w:bookmarkEnd w:id="41"/>
            <w:r w:rsidRPr="004D3B47">
              <w:t xml:space="preserve"> (</w:t>
            </w:r>
            <w:r w:rsidR="006745A7" w:rsidRPr="004D3B47">
              <w:t>11.8</w:t>
            </w:r>
            <w:r w:rsidR="001F6600" w:rsidRPr="004D3B47">
              <w:t>%</w:t>
            </w:r>
            <w:r w:rsidRPr="004D3B47">
              <w:t xml:space="preserve">) and least common among </w:t>
            </w:r>
            <w:bookmarkStart w:id="42" w:name="exec4_rescreen_eth_min"/>
            <w:r w:rsidR="006745A7" w:rsidRPr="004D3B47">
              <w:t>Pacific</w:t>
            </w:r>
            <w:bookmarkEnd w:id="42"/>
            <w:r w:rsidRPr="004D3B47">
              <w:t xml:space="preserve"> women (</w:t>
            </w:r>
            <w:bookmarkStart w:id="43" w:name="exec4_rescreen_eth_min_pct"/>
            <w:r w:rsidR="006745A7" w:rsidRPr="004D3B47">
              <w:t>7.6</w:t>
            </w:r>
            <w:bookmarkEnd w:id="43"/>
            <w:r w:rsidRPr="004D3B47">
              <w:t>%).</w:t>
            </w:r>
          </w:p>
          <w:p w14:paraId="73ED71CF" w14:textId="15E4D3C8" w:rsidR="00DC76FF" w:rsidRPr="004D3B47" w:rsidRDefault="00DC76FF" w:rsidP="00A555B1">
            <w:pPr>
              <w:numPr>
                <w:ilvl w:val="0"/>
                <w:numId w:val="10"/>
              </w:numPr>
              <w:tabs>
                <w:tab w:val="left" w:pos="6730"/>
              </w:tabs>
              <w:jc w:val="both"/>
            </w:pPr>
            <w:r w:rsidRPr="004D3B47">
              <w:t xml:space="preserve">Early re-screening occurs in all age groups, but is most common in women aged </w:t>
            </w:r>
            <w:bookmarkStart w:id="44" w:name="exec4_rescreen_age_max"/>
            <w:r w:rsidR="006745A7" w:rsidRPr="004D3B47">
              <w:t>20-24</w:t>
            </w:r>
            <w:bookmarkEnd w:id="44"/>
            <w:r w:rsidRPr="004D3B47">
              <w:t xml:space="preserve"> years at the end of the period </w:t>
            </w:r>
            <w:bookmarkStart w:id="45" w:name="exec4_rescreen_age_max_pct"/>
            <w:r w:rsidRPr="004D3B47">
              <w:t>(</w:t>
            </w:r>
            <w:bookmarkEnd w:id="45"/>
            <w:r w:rsidR="006745A7" w:rsidRPr="004D3B47">
              <w:t>16.9</w:t>
            </w:r>
            <w:r w:rsidRPr="004D3B47">
              <w:t xml:space="preserve">%) and least common in women aged </w:t>
            </w:r>
            <w:bookmarkStart w:id="46" w:name="exec4_rescreen_age_min"/>
            <w:r w:rsidR="006745A7" w:rsidRPr="004D3B47">
              <w:t>65-69</w:t>
            </w:r>
            <w:bookmarkEnd w:id="46"/>
            <w:r w:rsidRPr="004D3B47">
              <w:t xml:space="preserve"> years at the end of the period (</w:t>
            </w:r>
            <w:bookmarkStart w:id="47" w:name="exec4_rescreen_age_min_pct"/>
            <w:r w:rsidR="006745A7" w:rsidRPr="004D3B47">
              <w:t>7.</w:t>
            </w:r>
            <w:bookmarkEnd w:id="47"/>
            <w:r w:rsidR="006745A7" w:rsidRPr="004D3B47">
              <w:t>8</w:t>
            </w:r>
            <w:r w:rsidRPr="004D3B47">
              <w:t>%).</w:t>
            </w:r>
          </w:p>
          <w:p w14:paraId="7733F70D" w14:textId="3D3763C7" w:rsidR="00DC76FF" w:rsidRPr="004D3B47" w:rsidRDefault="00DC76FF" w:rsidP="00A555B1">
            <w:pPr>
              <w:numPr>
                <w:ilvl w:val="0"/>
                <w:numId w:val="10"/>
              </w:numPr>
              <w:tabs>
                <w:tab w:val="left" w:pos="6730"/>
              </w:tabs>
              <w:jc w:val="both"/>
              <w:rPr>
                <w:u w:val="single"/>
              </w:rPr>
            </w:pPr>
            <w:r w:rsidRPr="004D3B47">
              <w:t xml:space="preserve">Early re-screening </w:t>
            </w:r>
            <w:r w:rsidR="00CB1745" w:rsidRPr="004D3B47">
              <w:t>is</w:t>
            </w:r>
            <w:r w:rsidR="000F1321" w:rsidRPr="004D3B47">
              <w:t xml:space="preserve"> </w:t>
            </w:r>
            <w:r w:rsidRPr="004D3B47">
              <w:t>slightly</w:t>
            </w:r>
            <w:r w:rsidR="00CB1745" w:rsidRPr="004D3B47">
              <w:t xml:space="preserve"> lower</w:t>
            </w:r>
            <w:r w:rsidRPr="004D3B47">
              <w:t xml:space="preserve"> overall since the previous report, from </w:t>
            </w:r>
            <w:r w:rsidR="006745A7" w:rsidRPr="004D3B47">
              <w:t>11.6</w:t>
            </w:r>
            <w:r w:rsidRPr="004D3B47">
              <w:t xml:space="preserve">% to </w:t>
            </w:r>
            <w:bookmarkStart w:id="48" w:name="exec4_rescreen_30mths2"/>
            <w:r w:rsidR="006745A7" w:rsidRPr="004D3B47">
              <w:t>11.</w:t>
            </w:r>
            <w:bookmarkEnd w:id="48"/>
            <w:r w:rsidR="006745A7" w:rsidRPr="004D3B47">
              <w:t>4</w:t>
            </w:r>
            <w:r w:rsidRPr="004D3B47">
              <w:t>%</w:t>
            </w:r>
            <w:r w:rsidR="00FA0255" w:rsidRPr="004D3B47">
              <w:t xml:space="preserve">, but </w:t>
            </w:r>
            <w:r w:rsidR="002A63D1" w:rsidRPr="004D3B47">
              <w:t xml:space="preserve">rates are higher than in the previous report </w:t>
            </w:r>
            <w:r w:rsidR="00FA0255" w:rsidRPr="004D3B47">
              <w:t>in some DHBs (C</w:t>
            </w:r>
            <w:r w:rsidR="00856008" w:rsidRPr="004D3B47">
              <w:t>anterbury</w:t>
            </w:r>
            <w:r w:rsidR="00FA0255" w:rsidRPr="004D3B47">
              <w:t>, C</w:t>
            </w:r>
            <w:r w:rsidR="00856008" w:rsidRPr="004D3B47">
              <w:t xml:space="preserve">apital &amp; </w:t>
            </w:r>
            <w:r w:rsidR="00FA0255" w:rsidRPr="004D3B47">
              <w:t>C</w:t>
            </w:r>
            <w:r w:rsidR="00856008" w:rsidRPr="004D3B47">
              <w:t>oast</w:t>
            </w:r>
            <w:r w:rsidR="00FA0255" w:rsidRPr="004D3B47">
              <w:t>, S</w:t>
            </w:r>
            <w:r w:rsidR="00856008" w:rsidRPr="004D3B47">
              <w:t>outh Canterbury</w:t>
            </w:r>
            <w:r w:rsidR="00FA0255" w:rsidRPr="004D3B47">
              <w:t>,</w:t>
            </w:r>
            <w:r w:rsidR="00856008" w:rsidRPr="004D3B47">
              <w:t xml:space="preserve"> </w:t>
            </w:r>
            <w:r w:rsidR="00FA0255" w:rsidRPr="004D3B47">
              <w:t>W</w:t>
            </w:r>
            <w:r w:rsidR="00856008" w:rsidRPr="004D3B47">
              <w:t>aikato</w:t>
            </w:r>
            <w:r w:rsidR="00FA0255" w:rsidRPr="004D3B47">
              <w:t>, W</w:t>
            </w:r>
            <w:r w:rsidR="00856008" w:rsidRPr="004D3B47">
              <w:t>airarapa</w:t>
            </w:r>
            <w:r w:rsidR="00FA0255" w:rsidRPr="004D3B47">
              <w:t>) and age groups (</w:t>
            </w:r>
            <w:r w:rsidR="00856008" w:rsidRPr="004D3B47">
              <w:t>women aged 20-24, 35-39</w:t>
            </w:r>
            <w:r w:rsidR="003E32EA" w:rsidRPr="004D3B47">
              <w:t xml:space="preserve"> and</w:t>
            </w:r>
            <w:r w:rsidR="00856008" w:rsidRPr="004D3B47">
              <w:t xml:space="preserve"> 65-69 at the end of the period</w:t>
            </w:r>
            <w:r w:rsidR="00FA0255" w:rsidRPr="004D3B47">
              <w:t>)</w:t>
            </w:r>
            <w:r w:rsidRPr="004D3B47">
              <w:t>.</w:t>
            </w:r>
          </w:p>
          <w:p w14:paraId="1F999A72" w14:textId="77777777" w:rsidR="00DC76FF" w:rsidRPr="004D3B47" w:rsidRDefault="00DC76FF" w:rsidP="00C521A0">
            <w:pPr>
              <w:tabs>
                <w:tab w:val="left" w:pos="6730"/>
              </w:tabs>
              <w:jc w:val="both"/>
              <w:rPr>
                <w:u w:val="single"/>
              </w:rPr>
            </w:pPr>
          </w:p>
        </w:tc>
      </w:tr>
      <w:tr w:rsidR="004D3B47" w:rsidRPr="004D3B47" w14:paraId="75D73C73" w14:textId="77777777" w:rsidTr="005F3D46">
        <w:tc>
          <w:tcPr>
            <w:tcW w:w="2552" w:type="dxa"/>
            <w:tcBorders>
              <w:top w:val="single" w:sz="4" w:space="0" w:color="auto"/>
              <w:bottom w:val="nil"/>
            </w:tcBorders>
          </w:tcPr>
          <w:p w14:paraId="00386942" w14:textId="77777777" w:rsidR="00DC76FF" w:rsidRPr="004D3B47" w:rsidRDefault="00DC76FF" w:rsidP="00A555B1">
            <w:pPr>
              <w:keepNext/>
              <w:spacing w:before="120"/>
              <w:ind w:left="284" w:right="107"/>
              <w:jc w:val="both"/>
            </w:pPr>
            <w:r w:rsidRPr="004D3B47">
              <w:lastRenderedPageBreak/>
              <w:t>Indicator 5</w:t>
            </w:r>
          </w:p>
        </w:tc>
        <w:tc>
          <w:tcPr>
            <w:tcW w:w="6487" w:type="dxa"/>
            <w:tcBorders>
              <w:top w:val="single" w:sz="4" w:space="0" w:color="auto"/>
              <w:bottom w:val="nil"/>
            </w:tcBorders>
          </w:tcPr>
          <w:p w14:paraId="0F2ABE67" w14:textId="77777777" w:rsidR="00DC76FF" w:rsidRPr="004D3B47" w:rsidRDefault="00DC76FF" w:rsidP="00A555B1">
            <w:pPr>
              <w:keepNext/>
              <w:tabs>
                <w:tab w:val="left" w:pos="6730"/>
              </w:tabs>
              <w:spacing w:before="120" w:after="120"/>
              <w:jc w:val="both"/>
              <w:rPr>
                <w:u w:val="single"/>
              </w:rPr>
            </w:pPr>
            <w:r w:rsidRPr="004D3B47">
              <w:rPr>
                <w:u w:val="single"/>
              </w:rPr>
              <w:t>Laboratory Indicators</w:t>
            </w:r>
          </w:p>
        </w:tc>
      </w:tr>
      <w:tr w:rsidR="004D3B47" w:rsidRPr="004D3B47" w14:paraId="1BF35EBB" w14:textId="77777777" w:rsidTr="005F3D46">
        <w:trPr>
          <w:trHeight w:val="284"/>
        </w:trPr>
        <w:tc>
          <w:tcPr>
            <w:tcW w:w="2552" w:type="dxa"/>
            <w:tcBorders>
              <w:top w:val="nil"/>
            </w:tcBorders>
          </w:tcPr>
          <w:p w14:paraId="5D36F77A" w14:textId="77777777" w:rsidR="00DC76FF" w:rsidRPr="004D3B47" w:rsidRDefault="00DC76FF" w:rsidP="00A555B1">
            <w:pPr>
              <w:spacing w:before="120"/>
              <w:ind w:left="284" w:right="107"/>
              <w:jc w:val="both"/>
            </w:pPr>
            <w:r w:rsidRPr="004D3B47">
              <w:t>Indicator 5.1</w:t>
            </w:r>
          </w:p>
        </w:tc>
        <w:tc>
          <w:tcPr>
            <w:tcW w:w="6487" w:type="dxa"/>
            <w:tcBorders>
              <w:top w:val="nil"/>
            </w:tcBorders>
          </w:tcPr>
          <w:p w14:paraId="20C0DE5C" w14:textId="77777777" w:rsidR="00DC76FF" w:rsidRPr="004D3B47" w:rsidRDefault="00DC76FF" w:rsidP="00A555B1">
            <w:pPr>
              <w:tabs>
                <w:tab w:val="left" w:pos="6730"/>
              </w:tabs>
              <w:spacing w:before="120" w:after="120"/>
              <w:jc w:val="both"/>
              <w:rPr>
                <w:u w:val="single"/>
              </w:rPr>
            </w:pPr>
            <w:r w:rsidRPr="004D3B47">
              <w:rPr>
                <w:u w:val="single"/>
              </w:rPr>
              <w:t>Cytology reporting</w:t>
            </w:r>
          </w:p>
          <w:p w14:paraId="221F3D80" w14:textId="77777777" w:rsidR="00DC76FF" w:rsidRPr="004D3B47" w:rsidRDefault="00DC76FF" w:rsidP="00A555B1">
            <w:pPr>
              <w:tabs>
                <w:tab w:val="left" w:pos="6730"/>
              </w:tabs>
              <w:spacing w:before="240" w:after="120"/>
              <w:jc w:val="both"/>
              <w:rPr>
                <w:i/>
              </w:rPr>
            </w:pPr>
            <w:r w:rsidRPr="004D3B47">
              <w:rPr>
                <w:i/>
              </w:rPr>
              <w:t>Unsatisfactory cytology</w:t>
            </w:r>
          </w:p>
          <w:p w14:paraId="23871551" w14:textId="4C793D87" w:rsidR="00DC76FF" w:rsidRPr="004D3B47" w:rsidRDefault="00DC76FF" w:rsidP="00A555B1">
            <w:pPr>
              <w:tabs>
                <w:tab w:val="left" w:pos="6730"/>
              </w:tabs>
              <w:spacing w:after="120"/>
              <w:jc w:val="both"/>
            </w:pPr>
            <w:r w:rsidRPr="004D3B47">
              <w:rPr>
                <w:b/>
              </w:rPr>
              <w:t>Target:</w:t>
            </w:r>
            <w:r w:rsidRPr="004D3B47">
              <w:t xml:space="preserve"> 0.1% - 3% for LBC</w:t>
            </w:r>
            <w:r w:rsidR="00A26D58">
              <w:rPr>
                <w:b/>
              </w:rPr>
              <w:t xml:space="preserve"> </w:t>
            </w:r>
          </w:p>
          <w:p w14:paraId="104998A6" w14:textId="2F87E466" w:rsidR="00DC76FF" w:rsidRPr="004D3B47" w:rsidRDefault="00DC76FF" w:rsidP="00A555B1">
            <w:pPr>
              <w:numPr>
                <w:ilvl w:val="0"/>
                <w:numId w:val="5"/>
              </w:numPr>
              <w:tabs>
                <w:tab w:val="left" w:pos="6730"/>
              </w:tabs>
              <w:jc w:val="both"/>
            </w:pPr>
            <w:r w:rsidRPr="004D3B47">
              <w:t xml:space="preserve">The target for the percentage of LBC samples reported as unsatisfactory was met by </w:t>
            </w:r>
            <w:r w:rsidR="00F04855" w:rsidRPr="004D3B47">
              <w:t>four</w:t>
            </w:r>
            <w:r w:rsidRPr="004D3B47">
              <w:t xml:space="preserve"> of the six laboratories, and was </w:t>
            </w:r>
            <w:bookmarkStart w:id="49" w:name="exec51_unsat_cyt_target_lab_total"/>
            <w:r w:rsidR="006745A7" w:rsidRPr="004D3B47">
              <w:t>met</w:t>
            </w:r>
            <w:bookmarkEnd w:id="49"/>
            <w:r w:rsidRPr="004D3B47">
              <w:t xml:space="preserve"> nationally (</w:t>
            </w:r>
            <w:bookmarkStart w:id="50" w:name="exec51_unsat_cyt_target_lab_total_pct"/>
            <w:r w:rsidR="006745A7" w:rsidRPr="004D3B47">
              <w:t>1.</w:t>
            </w:r>
            <w:bookmarkEnd w:id="50"/>
            <w:r w:rsidR="006745A7" w:rsidRPr="004D3B47">
              <w:t>4</w:t>
            </w:r>
            <w:r w:rsidRPr="004D3B47">
              <w:t xml:space="preserve">%). </w:t>
            </w:r>
          </w:p>
          <w:p w14:paraId="7271D212" w14:textId="2C62DA15" w:rsidR="00DC76FF" w:rsidRPr="004D3B47" w:rsidRDefault="00DC76FF" w:rsidP="008A29C3">
            <w:pPr>
              <w:numPr>
                <w:ilvl w:val="0"/>
                <w:numId w:val="5"/>
              </w:numPr>
              <w:tabs>
                <w:tab w:val="left" w:pos="6730"/>
              </w:tabs>
              <w:jc w:val="both"/>
              <w:rPr>
                <w:rFonts w:eastAsia="Times New Roman"/>
                <w:szCs w:val="23"/>
                <w:lang w:eastAsia="en-AU"/>
              </w:rPr>
            </w:pPr>
            <w:r w:rsidRPr="004D3B47">
              <w:t xml:space="preserve">The rate of unsatisfactory LBC samples </w:t>
            </w:r>
            <w:r w:rsidR="00D32169" w:rsidRPr="004D3B47">
              <w:t>is higher than in the</w:t>
            </w:r>
            <w:r w:rsidR="008A29C3" w:rsidRPr="004D3B47">
              <w:t xml:space="preserve"> </w:t>
            </w:r>
            <w:r w:rsidRPr="004D3B47">
              <w:t xml:space="preserve">previous report </w:t>
            </w:r>
            <w:r w:rsidR="008A29C3" w:rsidRPr="004D3B47">
              <w:t>(</w:t>
            </w:r>
            <w:r w:rsidR="006745A7" w:rsidRPr="004D3B47">
              <w:t>1.1</w:t>
            </w:r>
            <w:r w:rsidR="008A29C3" w:rsidRPr="004D3B47">
              <w:rPr>
                <w:rFonts w:ascii="Times New Roman" w:eastAsia="Times New Roman" w:hAnsi="Times New Roman"/>
                <w:sz w:val="20"/>
                <w:szCs w:val="20"/>
                <w:lang w:eastAsia="en-AU"/>
              </w:rPr>
              <w:t xml:space="preserve"> </w:t>
            </w:r>
            <w:r w:rsidRPr="004D3B47">
              <w:t>%).</w:t>
            </w:r>
          </w:p>
          <w:p w14:paraId="1394FE78" w14:textId="77777777" w:rsidR="00DC76FF" w:rsidRPr="004D3B47" w:rsidRDefault="00DC76FF" w:rsidP="00A555B1">
            <w:pPr>
              <w:tabs>
                <w:tab w:val="left" w:pos="6730"/>
              </w:tabs>
              <w:spacing w:before="240" w:after="120"/>
              <w:jc w:val="both"/>
              <w:rPr>
                <w:i/>
              </w:rPr>
            </w:pPr>
            <w:r w:rsidRPr="004D3B47">
              <w:rPr>
                <w:i/>
              </w:rPr>
              <w:t>Negative cytology</w:t>
            </w:r>
          </w:p>
          <w:p w14:paraId="55F2F3DF" w14:textId="77777777" w:rsidR="00DC76FF" w:rsidRPr="004D3B47" w:rsidRDefault="00DC76FF" w:rsidP="00A555B1">
            <w:pPr>
              <w:tabs>
                <w:tab w:val="left" w:pos="6730"/>
              </w:tabs>
              <w:spacing w:after="120"/>
              <w:jc w:val="both"/>
            </w:pPr>
            <w:r w:rsidRPr="004D3B47">
              <w:rPr>
                <w:b/>
              </w:rPr>
              <w:t>Target:</w:t>
            </w:r>
            <w:r w:rsidRPr="004D3B47">
              <w:t xml:space="preserve"> No more than 96% of satisfactory cytology samples </w:t>
            </w:r>
          </w:p>
          <w:p w14:paraId="64828747" w14:textId="724FE931" w:rsidR="00DC76FF" w:rsidRPr="004D3B47" w:rsidRDefault="00DC76FF" w:rsidP="00A555B1">
            <w:pPr>
              <w:numPr>
                <w:ilvl w:val="0"/>
                <w:numId w:val="5"/>
              </w:numPr>
              <w:tabs>
                <w:tab w:val="left" w:pos="6730"/>
              </w:tabs>
              <w:jc w:val="both"/>
            </w:pPr>
            <w:r w:rsidRPr="004D3B47">
              <w:t xml:space="preserve">The target for the percent of samples reported as negative was </w:t>
            </w:r>
            <w:bookmarkStart w:id="51" w:name="exec51_sat_cyt_neg_total"/>
            <w:r w:rsidR="006745A7" w:rsidRPr="004D3B47">
              <w:t>met</w:t>
            </w:r>
            <w:bookmarkEnd w:id="51"/>
            <w:r w:rsidRPr="004D3B47">
              <w:t xml:space="preserve"> by </w:t>
            </w:r>
            <w:r w:rsidR="006745A7" w:rsidRPr="004D3B47">
              <w:t xml:space="preserve">all </w:t>
            </w:r>
            <w:bookmarkStart w:id="52" w:name="exec51_sat_cyt_neg_total_lab"/>
            <w:r w:rsidR="006745A7" w:rsidRPr="004D3B47">
              <w:t>six</w:t>
            </w:r>
            <w:bookmarkEnd w:id="52"/>
            <w:r w:rsidR="006745A7" w:rsidRPr="004D3B47">
              <w:t xml:space="preserve"> </w:t>
            </w:r>
            <w:r w:rsidRPr="004D3B47">
              <w:t>laboratories.</w:t>
            </w:r>
          </w:p>
          <w:p w14:paraId="7E8CA3C1" w14:textId="718010A4" w:rsidR="00DC76FF" w:rsidRPr="004D3B47" w:rsidRDefault="00DC76FF" w:rsidP="00A555B1">
            <w:pPr>
              <w:numPr>
                <w:ilvl w:val="0"/>
                <w:numId w:val="5"/>
              </w:numPr>
              <w:tabs>
                <w:tab w:val="left" w:pos="6730"/>
              </w:tabs>
              <w:jc w:val="both"/>
            </w:pPr>
            <w:r w:rsidRPr="004D3B47">
              <w:t xml:space="preserve">Nationally, the percent of samples which are negative </w:t>
            </w:r>
            <w:bookmarkStart w:id="53" w:name="exec51_sat_cyt_neg_total_pct2"/>
            <w:r w:rsidRPr="004D3B47">
              <w:t>(</w:t>
            </w:r>
            <w:r w:rsidR="006745A7" w:rsidRPr="004D3B47">
              <w:t>93.</w:t>
            </w:r>
            <w:bookmarkEnd w:id="53"/>
            <w:r w:rsidR="006745A7" w:rsidRPr="004D3B47">
              <w:t>0</w:t>
            </w:r>
            <w:r w:rsidRPr="004D3B47">
              <w:t xml:space="preserve">%) is </w:t>
            </w:r>
            <w:r w:rsidR="001F6600" w:rsidRPr="004D3B47">
              <w:t xml:space="preserve">slightly lower than </w:t>
            </w:r>
            <w:r w:rsidRPr="004D3B47">
              <w:t>what was reported in the previous period (</w:t>
            </w:r>
            <w:r w:rsidR="006745A7" w:rsidRPr="004D3B47">
              <w:t>93.3</w:t>
            </w:r>
            <w:r w:rsidRPr="004D3B47">
              <w:t>%).</w:t>
            </w:r>
          </w:p>
          <w:p w14:paraId="747311B4" w14:textId="77777777" w:rsidR="00DC76FF" w:rsidRPr="004D3B47" w:rsidRDefault="00DC76FF" w:rsidP="00A555B1">
            <w:pPr>
              <w:tabs>
                <w:tab w:val="left" w:pos="6730"/>
              </w:tabs>
              <w:spacing w:before="240" w:after="120"/>
              <w:jc w:val="both"/>
              <w:rPr>
                <w:i/>
              </w:rPr>
            </w:pPr>
            <w:r w:rsidRPr="004D3B47">
              <w:rPr>
                <w:i/>
              </w:rPr>
              <w:t>Abnormal cytology</w:t>
            </w:r>
          </w:p>
          <w:p w14:paraId="7D7B2A7C" w14:textId="77777777" w:rsidR="00DC76FF" w:rsidRPr="004D3B47" w:rsidRDefault="00DC76FF" w:rsidP="00A555B1">
            <w:pPr>
              <w:tabs>
                <w:tab w:val="left" w:pos="6730"/>
              </w:tabs>
              <w:spacing w:after="120"/>
              <w:jc w:val="both"/>
            </w:pPr>
            <w:r w:rsidRPr="004D3B47">
              <w:rPr>
                <w:b/>
              </w:rPr>
              <w:t>Target:</w:t>
            </w:r>
            <w:r w:rsidRPr="004D3B47">
              <w:t xml:space="preserve"> No more than 10% of satisfactory cytology samples</w:t>
            </w:r>
            <w:r w:rsidRPr="004D3B47">
              <w:rPr>
                <w:b/>
              </w:rPr>
              <w:t xml:space="preserve"> </w:t>
            </w:r>
          </w:p>
          <w:p w14:paraId="7919E03D" w14:textId="6E5C64AB" w:rsidR="00DC76FF" w:rsidRPr="004D3B47" w:rsidRDefault="00DC76FF" w:rsidP="00A555B1">
            <w:pPr>
              <w:numPr>
                <w:ilvl w:val="0"/>
                <w:numId w:val="5"/>
              </w:numPr>
              <w:tabs>
                <w:tab w:val="left" w:pos="6730"/>
              </w:tabs>
              <w:jc w:val="both"/>
            </w:pPr>
            <w:r w:rsidRPr="004D3B47">
              <w:t xml:space="preserve">The target for the percent of samples </w:t>
            </w:r>
            <w:bookmarkStart w:id="54" w:name="Sat_cyt_abn_total"/>
            <w:r w:rsidRPr="004D3B47">
              <w:t>reported as abnormal was</w:t>
            </w:r>
            <w:bookmarkEnd w:id="54"/>
            <w:r w:rsidRPr="004D3B47">
              <w:t xml:space="preserve"> </w:t>
            </w:r>
            <w:bookmarkStart w:id="55" w:name="exec51_sat_cyt_abn_total"/>
            <w:r w:rsidR="006745A7" w:rsidRPr="004D3B47">
              <w:t>met</w:t>
            </w:r>
            <w:bookmarkEnd w:id="55"/>
            <w:r w:rsidRPr="004D3B47">
              <w:t xml:space="preserve"> by</w:t>
            </w:r>
            <w:r w:rsidR="00A26D58">
              <w:t xml:space="preserve"> </w:t>
            </w:r>
            <w:bookmarkStart w:id="56" w:name="exec51_sat_cyt_abn_total_lab"/>
            <w:r w:rsidR="006745A7" w:rsidRPr="004D3B47">
              <w:t>four of</w:t>
            </w:r>
            <w:bookmarkEnd w:id="56"/>
            <w:r w:rsidRPr="004D3B47">
              <w:t xml:space="preserve"> </w:t>
            </w:r>
            <w:r w:rsidR="0055320C" w:rsidRPr="004D3B47">
              <w:t xml:space="preserve">the </w:t>
            </w:r>
            <w:r w:rsidR="00892251" w:rsidRPr="004D3B47">
              <w:t xml:space="preserve">six </w:t>
            </w:r>
            <w:r w:rsidRPr="004D3B47">
              <w:t>laboratories.</w:t>
            </w:r>
          </w:p>
          <w:p w14:paraId="70BC747A" w14:textId="71C60BAD" w:rsidR="00DC76FF" w:rsidRDefault="00DC76FF" w:rsidP="00A555B1">
            <w:pPr>
              <w:numPr>
                <w:ilvl w:val="0"/>
                <w:numId w:val="5"/>
              </w:numPr>
              <w:tabs>
                <w:tab w:val="left" w:pos="6730"/>
              </w:tabs>
              <w:jc w:val="both"/>
            </w:pPr>
            <w:r w:rsidRPr="004D3B47">
              <w:t>Nationally, the percent of samples which are abnormal (</w:t>
            </w:r>
            <w:bookmarkStart w:id="57" w:name="exec51_sat_cyt_abn_total_pct2"/>
            <w:r w:rsidR="006745A7" w:rsidRPr="004D3B47">
              <w:t>7</w:t>
            </w:r>
            <w:bookmarkEnd w:id="57"/>
            <w:r w:rsidR="006745A7" w:rsidRPr="004D3B47">
              <w:t>.0</w:t>
            </w:r>
            <w:r w:rsidRPr="004D3B47">
              <w:t xml:space="preserve">%) is </w:t>
            </w:r>
            <w:r w:rsidR="001F6600" w:rsidRPr="004D3B47">
              <w:t>slightly higher than</w:t>
            </w:r>
            <w:r w:rsidRPr="004D3B47">
              <w:t xml:space="preserve"> what was reported in the previous period (</w:t>
            </w:r>
            <w:r w:rsidR="006745A7" w:rsidRPr="004D3B47">
              <w:t>6.7</w:t>
            </w:r>
            <w:r w:rsidRPr="004D3B47">
              <w:t>%).</w:t>
            </w:r>
          </w:p>
          <w:p w14:paraId="55BAD7D1" w14:textId="7BF66362" w:rsidR="003D44D9" w:rsidRDefault="003D44D9" w:rsidP="003D44D9">
            <w:pPr>
              <w:tabs>
                <w:tab w:val="left" w:pos="6730"/>
              </w:tabs>
              <w:jc w:val="both"/>
            </w:pPr>
          </w:p>
          <w:p w14:paraId="364FAD79" w14:textId="29BED300" w:rsidR="003D44D9" w:rsidRDefault="003D44D9" w:rsidP="003D44D9">
            <w:pPr>
              <w:tabs>
                <w:tab w:val="left" w:pos="6730"/>
              </w:tabs>
              <w:jc w:val="both"/>
            </w:pPr>
          </w:p>
          <w:p w14:paraId="18B16AE3" w14:textId="695E4FAB" w:rsidR="003D44D9" w:rsidRDefault="003D44D9" w:rsidP="003D44D9">
            <w:pPr>
              <w:tabs>
                <w:tab w:val="left" w:pos="6730"/>
              </w:tabs>
              <w:jc w:val="both"/>
            </w:pPr>
          </w:p>
          <w:p w14:paraId="62233EB7" w14:textId="77777777" w:rsidR="003D44D9" w:rsidRPr="004D3B47" w:rsidRDefault="003D44D9" w:rsidP="003D44D9">
            <w:pPr>
              <w:tabs>
                <w:tab w:val="left" w:pos="6730"/>
              </w:tabs>
              <w:jc w:val="both"/>
            </w:pPr>
          </w:p>
          <w:p w14:paraId="08CD50F4" w14:textId="77777777" w:rsidR="00DC76FF" w:rsidRPr="004D3B47" w:rsidRDefault="00DC76FF" w:rsidP="00A555B1">
            <w:pPr>
              <w:tabs>
                <w:tab w:val="left" w:pos="6730"/>
              </w:tabs>
              <w:spacing w:before="240" w:after="120"/>
              <w:jc w:val="both"/>
              <w:rPr>
                <w:i/>
              </w:rPr>
            </w:pPr>
            <w:r w:rsidRPr="004D3B47">
              <w:rPr>
                <w:i/>
              </w:rPr>
              <w:lastRenderedPageBreak/>
              <w:t>HSIL cytology</w:t>
            </w:r>
          </w:p>
          <w:p w14:paraId="47A75205" w14:textId="77777777" w:rsidR="00DC76FF" w:rsidRPr="004D3B47" w:rsidRDefault="00DC76FF" w:rsidP="00A555B1">
            <w:pPr>
              <w:tabs>
                <w:tab w:val="left" w:pos="6730"/>
              </w:tabs>
              <w:spacing w:after="120"/>
              <w:jc w:val="both"/>
            </w:pPr>
            <w:r w:rsidRPr="004D3B47">
              <w:rPr>
                <w:b/>
              </w:rPr>
              <w:t>Target:</w:t>
            </w:r>
            <w:r w:rsidRPr="004D3B47">
              <w:t xml:space="preserve"> No less than 0.5% of satisfactory cytology samples</w:t>
            </w:r>
            <w:r w:rsidRPr="004D3B47">
              <w:rPr>
                <w:b/>
              </w:rPr>
              <w:t xml:space="preserve"> </w:t>
            </w:r>
          </w:p>
          <w:p w14:paraId="79025830" w14:textId="2B822E70" w:rsidR="00DC76FF" w:rsidRPr="004D3B47" w:rsidRDefault="00DC76FF" w:rsidP="00A555B1">
            <w:pPr>
              <w:numPr>
                <w:ilvl w:val="0"/>
                <w:numId w:val="5"/>
              </w:numPr>
              <w:tabs>
                <w:tab w:val="left" w:pos="6730"/>
              </w:tabs>
              <w:jc w:val="both"/>
            </w:pPr>
            <w:r w:rsidRPr="004D3B47">
              <w:t xml:space="preserve">The target for the percent of HSIL samples </w:t>
            </w:r>
            <w:bookmarkStart w:id="58" w:name="Sat_cyt_hsil_total"/>
            <w:r w:rsidRPr="004D3B47">
              <w:t>was</w:t>
            </w:r>
            <w:bookmarkEnd w:id="58"/>
            <w:r w:rsidRPr="004D3B47">
              <w:t xml:space="preserve"> </w:t>
            </w:r>
            <w:bookmarkStart w:id="59" w:name="exec51_sat_cyt_hsil_total"/>
            <w:r w:rsidR="006745A7" w:rsidRPr="004D3B47">
              <w:t>met</w:t>
            </w:r>
            <w:bookmarkEnd w:id="59"/>
            <w:r w:rsidRPr="004D3B47">
              <w:t xml:space="preserve"> by </w:t>
            </w:r>
            <w:r w:rsidR="006745A7" w:rsidRPr="004D3B47">
              <w:t xml:space="preserve">all </w:t>
            </w:r>
            <w:bookmarkStart w:id="60" w:name="exec51_sat_cyt_hsil_total_lab"/>
            <w:r w:rsidR="006745A7" w:rsidRPr="004D3B47">
              <w:t>six</w:t>
            </w:r>
            <w:bookmarkEnd w:id="60"/>
            <w:r w:rsidR="006745A7" w:rsidRPr="004D3B47">
              <w:t xml:space="preserve"> </w:t>
            </w:r>
            <w:r w:rsidRPr="004D3B47">
              <w:t>laboratories.</w:t>
            </w:r>
            <w:r w:rsidR="00A26D58">
              <w:t xml:space="preserve"> </w:t>
            </w:r>
          </w:p>
          <w:p w14:paraId="4993FE31" w14:textId="7BB75F81" w:rsidR="00756ABB" w:rsidRPr="004D3B47" w:rsidRDefault="00DC76FF" w:rsidP="00C728B3">
            <w:pPr>
              <w:numPr>
                <w:ilvl w:val="0"/>
                <w:numId w:val="5"/>
              </w:numPr>
              <w:tabs>
                <w:tab w:val="left" w:pos="6730"/>
              </w:tabs>
              <w:jc w:val="both"/>
            </w:pPr>
            <w:r w:rsidRPr="004D3B47">
              <w:t>Nationally the percent of HSIL samples (</w:t>
            </w:r>
            <w:bookmarkStart w:id="61" w:name="exec51_sat_cyt_hsil_total_pct"/>
            <w:r w:rsidR="006745A7" w:rsidRPr="004D3B47">
              <w:t>0.8</w:t>
            </w:r>
            <w:bookmarkEnd w:id="61"/>
            <w:r w:rsidRPr="004D3B47">
              <w:t xml:space="preserve">%) </w:t>
            </w:r>
            <w:r w:rsidR="00153714" w:rsidRPr="004D3B47">
              <w:t xml:space="preserve">was </w:t>
            </w:r>
            <w:r w:rsidR="00E96727" w:rsidRPr="004D3B47">
              <w:t>the same</w:t>
            </w:r>
            <w:r w:rsidR="00642DA3" w:rsidRPr="004D3B47">
              <w:t xml:space="preserve"> </w:t>
            </w:r>
            <w:r w:rsidR="00CA0F94" w:rsidRPr="004D3B47">
              <w:t xml:space="preserve">in </w:t>
            </w:r>
            <w:r w:rsidR="006745A7" w:rsidRPr="004D3B47">
              <w:t>the</w:t>
            </w:r>
            <w:r w:rsidR="00893C69" w:rsidRPr="004D3B47">
              <w:t xml:space="preserve"> </w:t>
            </w:r>
            <w:r w:rsidRPr="004D3B47">
              <w:t>last monitoring report</w:t>
            </w:r>
            <w:r w:rsidR="00C728B3" w:rsidRPr="004D3B47">
              <w:t xml:space="preserve">. </w:t>
            </w:r>
          </w:p>
          <w:p w14:paraId="69FE297D" w14:textId="6DDB95BA" w:rsidR="00DC76FF" w:rsidRPr="004D3B47" w:rsidRDefault="00DC76FF" w:rsidP="00A555B1">
            <w:pPr>
              <w:numPr>
                <w:ilvl w:val="0"/>
                <w:numId w:val="5"/>
              </w:numPr>
              <w:tabs>
                <w:tab w:val="left" w:pos="6730"/>
              </w:tabs>
              <w:jc w:val="both"/>
            </w:pPr>
            <w:r w:rsidRPr="004D3B47">
              <w:t xml:space="preserve">This rate </w:t>
            </w:r>
            <w:r w:rsidR="002A63D1" w:rsidRPr="004D3B47">
              <w:t xml:space="preserve">is </w:t>
            </w:r>
            <w:r w:rsidR="00AE5728" w:rsidRPr="004D3B47">
              <w:t xml:space="preserve">generally </w:t>
            </w:r>
            <w:r w:rsidR="002A63D1" w:rsidRPr="004D3B47">
              <w:t>lower than or similar to that in the previous report</w:t>
            </w:r>
            <w:r w:rsidRPr="004D3B47">
              <w:t xml:space="preserve"> in </w:t>
            </w:r>
            <w:r w:rsidR="00AE5728" w:rsidRPr="004D3B47">
              <w:t xml:space="preserve">women aged </w:t>
            </w:r>
            <w:r w:rsidR="00892251" w:rsidRPr="004D3B47">
              <w:t>20-70+ years</w:t>
            </w:r>
            <w:r w:rsidRPr="004D3B47">
              <w:t>; however</w:t>
            </w:r>
            <w:r w:rsidR="00AE5728" w:rsidRPr="004D3B47">
              <w:t xml:space="preserve"> </w:t>
            </w:r>
            <w:r w:rsidR="002A63D1" w:rsidRPr="004D3B47">
              <w:t xml:space="preserve">the rate is higher </w:t>
            </w:r>
            <w:r w:rsidR="00541DB3" w:rsidRPr="004D3B47">
              <w:t>in some age groups (</w:t>
            </w:r>
            <w:r w:rsidRPr="004D3B47">
              <w:t xml:space="preserve">women aged </w:t>
            </w:r>
            <w:r w:rsidR="00AE5728" w:rsidRPr="004D3B47">
              <w:t>30-34</w:t>
            </w:r>
            <w:r w:rsidR="00541DB3" w:rsidRPr="004D3B47">
              <w:t>, 35-39, 45-49, 55-59</w:t>
            </w:r>
            <w:r w:rsidR="00AE5728" w:rsidRPr="004D3B47">
              <w:t xml:space="preserve"> years</w:t>
            </w:r>
            <w:r w:rsidR="00541DB3" w:rsidRPr="004D3B47">
              <w:t>) compared to</w:t>
            </w:r>
            <w:r w:rsidR="00A26D58">
              <w:t xml:space="preserve"> </w:t>
            </w:r>
            <w:r w:rsidRPr="004D3B47">
              <w:t>this rate i</w:t>
            </w:r>
            <w:r w:rsidR="00C521A0" w:rsidRPr="004D3B47">
              <w:t>n</w:t>
            </w:r>
            <w:r w:rsidRPr="004D3B47">
              <w:t xml:space="preserve"> </w:t>
            </w:r>
            <w:r w:rsidR="00892251" w:rsidRPr="004D3B47">
              <w:t>the previous report.</w:t>
            </w:r>
          </w:p>
          <w:p w14:paraId="568A8A95" w14:textId="77777777" w:rsidR="00DC76FF" w:rsidRPr="004D3B47" w:rsidRDefault="00DC76FF" w:rsidP="00A555B1">
            <w:pPr>
              <w:tabs>
                <w:tab w:val="left" w:pos="6730"/>
              </w:tabs>
              <w:ind w:left="360"/>
              <w:jc w:val="both"/>
            </w:pPr>
          </w:p>
        </w:tc>
      </w:tr>
      <w:tr w:rsidR="004D3B47" w:rsidRPr="004D3B47" w14:paraId="0A182C12" w14:textId="77777777" w:rsidTr="005F3D46">
        <w:tc>
          <w:tcPr>
            <w:tcW w:w="2552" w:type="dxa"/>
            <w:tcBorders>
              <w:top w:val="single" w:sz="4" w:space="0" w:color="auto"/>
            </w:tcBorders>
          </w:tcPr>
          <w:p w14:paraId="6285F549" w14:textId="77777777" w:rsidR="00DC76FF" w:rsidRPr="004D3B47" w:rsidRDefault="00DC76FF" w:rsidP="00A555B1">
            <w:pPr>
              <w:spacing w:before="120"/>
              <w:ind w:left="284" w:right="107"/>
              <w:jc w:val="both"/>
            </w:pPr>
            <w:r w:rsidRPr="004D3B47">
              <w:lastRenderedPageBreak/>
              <w:t>Indicator 5.2</w:t>
            </w:r>
          </w:p>
        </w:tc>
        <w:tc>
          <w:tcPr>
            <w:tcW w:w="6487" w:type="dxa"/>
            <w:tcBorders>
              <w:top w:val="single" w:sz="4" w:space="0" w:color="auto"/>
            </w:tcBorders>
          </w:tcPr>
          <w:p w14:paraId="481FEB0E" w14:textId="77777777" w:rsidR="00DC76FF" w:rsidRPr="004D3B47" w:rsidRDefault="00DC76FF" w:rsidP="00A555B1">
            <w:pPr>
              <w:tabs>
                <w:tab w:val="left" w:pos="6730"/>
              </w:tabs>
              <w:spacing w:before="120" w:after="120"/>
              <w:jc w:val="both"/>
              <w:rPr>
                <w:u w:val="single"/>
              </w:rPr>
            </w:pPr>
            <w:r w:rsidRPr="004D3B47">
              <w:rPr>
                <w:u w:val="single"/>
              </w:rPr>
              <w:t>Cytology positive predictive value</w:t>
            </w:r>
          </w:p>
          <w:p w14:paraId="0B894364" w14:textId="77777777" w:rsidR="00DC76FF" w:rsidRPr="004D3B47" w:rsidRDefault="00DC76FF" w:rsidP="00A555B1">
            <w:pPr>
              <w:tabs>
                <w:tab w:val="left" w:pos="6730"/>
              </w:tabs>
              <w:spacing w:before="240" w:after="120"/>
              <w:jc w:val="both"/>
              <w:rPr>
                <w:i/>
              </w:rPr>
            </w:pPr>
            <w:r w:rsidRPr="004D3B47">
              <w:rPr>
                <w:i/>
              </w:rPr>
              <w:t xml:space="preserve">HSIL + SC </w:t>
            </w:r>
          </w:p>
          <w:p w14:paraId="2BEB1BDC" w14:textId="5CEC7497" w:rsidR="00DC76FF" w:rsidRPr="004D3B47" w:rsidRDefault="00DC76FF" w:rsidP="00A555B1">
            <w:pPr>
              <w:tabs>
                <w:tab w:val="left" w:pos="6730"/>
              </w:tabs>
              <w:spacing w:after="120"/>
              <w:jc w:val="both"/>
            </w:pPr>
            <w:r w:rsidRPr="004D3B47">
              <w:rPr>
                <w:b/>
              </w:rPr>
              <w:t>Target:</w:t>
            </w:r>
            <w:r w:rsidRPr="004D3B47">
              <w:t xml:space="preserve"> 65% - 85% of HSIL+SC cytology samples should be histologically confirmed as </w:t>
            </w:r>
            <w:r w:rsidR="00365ACF">
              <w:t>high-grade</w:t>
            </w:r>
          </w:p>
          <w:p w14:paraId="75989A2A" w14:textId="57E79995" w:rsidR="00DC76FF" w:rsidRPr="004D3B47" w:rsidRDefault="005C5A5B" w:rsidP="00A555B1">
            <w:pPr>
              <w:numPr>
                <w:ilvl w:val="0"/>
                <w:numId w:val="6"/>
              </w:numPr>
              <w:tabs>
                <w:tab w:val="left" w:pos="6730"/>
              </w:tabs>
              <w:jc w:val="both"/>
            </w:pPr>
            <w:r w:rsidRPr="004D3B47">
              <w:t>Five</w:t>
            </w:r>
            <w:r w:rsidR="00DC76FF" w:rsidRPr="004D3B47">
              <w:t xml:space="preserve"> of </w:t>
            </w:r>
            <w:r w:rsidR="001F6600" w:rsidRPr="004D3B47">
              <w:t xml:space="preserve">the </w:t>
            </w:r>
            <w:r w:rsidR="00DC76FF" w:rsidRPr="004D3B47">
              <w:t xml:space="preserve">six laboratories met the target range for HSIL + SC. </w:t>
            </w:r>
          </w:p>
          <w:p w14:paraId="7A5F35E4" w14:textId="75FC00CB" w:rsidR="00DC76FF" w:rsidRPr="004D3B47" w:rsidRDefault="00DC76FF" w:rsidP="00A555B1">
            <w:pPr>
              <w:numPr>
                <w:ilvl w:val="0"/>
                <w:numId w:val="6"/>
              </w:numPr>
              <w:tabs>
                <w:tab w:val="left" w:pos="6730"/>
              </w:tabs>
              <w:jc w:val="both"/>
            </w:pPr>
            <w:r w:rsidRPr="004D3B47">
              <w:t xml:space="preserve">Nationally, the positive predictive value of HSIL + SC </w:t>
            </w:r>
            <w:r w:rsidR="00394222" w:rsidRPr="004D3B47">
              <w:t>(</w:t>
            </w:r>
            <w:r w:rsidR="006745A7" w:rsidRPr="004D3B47">
              <w:t>76.3</w:t>
            </w:r>
            <w:r w:rsidR="00394222" w:rsidRPr="004D3B47">
              <w:t xml:space="preserve">%) </w:t>
            </w:r>
            <w:r w:rsidR="002A63D1" w:rsidRPr="004D3B47">
              <w:t xml:space="preserve">is lower than in </w:t>
            </w:r>
            <w:r w:rsidR="006745A7" w:rsidRPr="004D3B47">
              <w:t>the</w:t>
            </w:r>
            <w:r w:rsidR="00924083" w:rsidRPr="004D3B47">
              <w:t xml:space="preserve"> </w:t>
            </w:r>
            <w:r w:rsidR="00394222" w:rsidRPr="004D3B47">
              <w:t xml:space="preserve">previous </w:t>
            </w:r>
            <w:r w:rsidRPr="004D3B47">
              <w:t xml:space="preserve">monitoring period </w:t>
            </w:r>
            <w:r w:rsidR="00E2603E" w:rsidRPr="004D3B47">
              <w:t>(</w:t>
            </w:r>
            <w:bookmarkStart w:id="62" w:name="exec52_cyt_hsilsc_ppv"/>
            <w:r w:rsidR="006745A7" w:rsidRPr="004D3B47">
              <w:t>81.4</w:t>
            </w:r>
            <w:bookmarkEnd w:id="62"/>
            <w:r w:rsidR="00E2603E" w:rsidRPr="004D3B47">
              <w:t>%).</w:t>
            </w:r>
          </w:p>
          <w:p w14:paraId="31A356C1" w14:textId="77777777" w:rsidR="00DC76FF" w:rsidRPr="004D3B47" w:rsidRDefault="00DC76FF" w:rsidP="00A555B1">
            <w:pPr>
              <w:keepNext/>
              <w:tabs>
                <w:tab w:val="left" w:pos="6730"/>
              </w:tabs>
              <w:spacing w:before="240" w:after="120"/>
              <w:jc w:val="both"/>
              <w:rPr>
                <w:i/>
              </w:rPr>
            </w:pPr>
            <w:r w:rsidRPr="004D3B47">
              <w:rPr>
                <w:i/>
              </w:rPr>
              <w:t xml:space="preserve">Other cytological abnormalities </w:t>
            </w:r>
          </w:p>
          <w:p w14:paraId="6243E561" w14:textId="77777777" w:rsidR="00DC76FF" w:rsidRPr="004D3B47" w:rsidRDefault="00DC76FF" w:rsidP="00A555B1">
            <w:pPr>
              <w:tabs>
                <w:tab w:val="left" w:pos="6730"/>
              </w:tabs>
              <w:spacing w:after="120"/>
              <w:jc w:val="both"/>
            </w:pPr>
            <w:r w:rsidRPr="004D3B47">
              <w:rPr>
                <w:b/>
              </w:rPr>
              <w:t>Target:</w:t>
            </w:r>
            <w:r w:rsidRPr="004D3B47">
              <w:t xml:space="preserve"> None</w:t>
            </w:r>
          </w:p>
          <w:p w14:paraId="61C3AE13" w14:textId="4BD648BC" w:rsidR="00DC76FF" w:rsidRPr="004D3B47" w:rsidRDefault="00DC76FF" w:rsidP="00A555B1">
            <w:pPr>
              <w:numPr>
                <w:ilvl w:val="0"/>
                <w:numId w:val="6"/>
              </w:numPr>
              <w:tabs>
                <w:tab w:val="left" w:pos="6730"/>
              </w:tabs>
              <w:jc w:val="both"/>
            </w:pPr>
            <w:r w:rsidRPr="004D3B47">
              <w:t xml:space="preserve">Nationally, the positive predictive value of ASC-H </w:t>
            </w:r>
            <w:r w:rsidR="004E5216">
              <w:t>is lower than</w:t>
            </w:r>
            <w:r w:rsidR="006745A7" w:rsidRPr="004D3B47">
              <w:t xml:space="preserve"> the</w:t>
            </w:r>
            <w:r w:rsidR="00394222" w:rsidRPr="004D3B47">
              <w:t xml:space="preserve"> </w:t>
            </w:r>
            <w:r w:rsidRPr="004D3B47">
              <w:t>previous report (</w:t>
            </w:r>
            <w:bookmarkStart w:id="63" w:name="exec52_cyt_asch_ppv"/>
            <w:r w:rsidR="006745A7" w:rsidRPr="004D3B47">
              <w:t>48.</w:t>
            </w:r>
            <w:bookmarkEnd w:id="63"/>
            <w:r w:rsidR="004E5216">
              <w:t>0</w:t>
            </w:r>
            <w:r w:rsidRPr="004D3B47">
              <w:t xml:space="preserve">% in </w:t>
            </w:r>
            <w:r w:rsidR="004E5216">
              <w:t xml:space="preserve">this report; </w:t>
            </w:r>
            <w:r w:rsidR="008D2817">
              <w:t>52</w:t>
            </w:r>
            <w:r w:rsidR="006F1BEF">
              <w:t>.</w:t>
            </w:r>
            <w:r w:rsidR="008D2817">
              <w:t>2</w:t>
            </w:r>
            <w:r w:rsidR="004E5216">
              <w:t>% in the previous</w:t>
            </w:r>
            <w:r w:rsidR="001A048E" w:rsidRPr="004D3B47">
              <w:t xml:space="preserve"> reports</w:t>
            </w:r>
            <w:r w:rsidRPr="004D3B47">
              <w:t>).</w:t>
            </w:r>
          </w:p>
          <w:p w14:paraId="2AFA0810" w14:textId="04DF566D" w:rsidR="00DC76FF" w:rsidRPr="004D3B47" w:rsidRDefault="00DC76FF" w:rsidP="00A555B1">
            <w:pPr>
              <w:numPr>
                <w:ilvl w:val="0"/>
                <w:numId w:val="6"/>
              </w:numPr>
              <w:tabs>
                <w:tab w:val="left" w:pos="6730"/>
              </w:tabs>
              <w:jc w:val="both"/>
            </w:pPr>
            <w:r w:rsidRPr="004D3B47">
              <w:t xml:space="preserve">Nationally, the positive predictive value of the combination of ASC-H + HSIL + SC </w:t>
            </w:r>
            <w:r w:rsidR="002A63D1" w:rsidRPr="004D3B47">
              <w:t>is lower than that in</w:t>
            </w:r>
            <w:r w:rsidR="006745A7" w:rsidRPr="004D3B47">
              <w:t xml:space="preserve"> the</w:t>
            </w:r>
            <w:r w:rsidRPr="004D3B47">
              <w:t xml:space="preserve"> previous report (</w:t>
            </w:r>
            <w:r w:rsidR="006745A7" w:rsidRPr="004D3B47">
              <w:t>66.</w:t>
            </w:r>
            <w:r w:rsidR="004E5216">
              <w:t>6</w:t>
            </w:r>
            <w:r w:rsidRPr="004D3B47">
              <w:t xml:space="preserve">% in this report, compared to </w:t>
            </w:r>
            <w:r w:rsidR="006745A7" w:rsidRPr="004D3B47">
              <w:t>70.</w:t>
            </w:r>
            <w:r w:rsidR="004E5216">
              <w:t>5</w:t>
            </w:r>
            <w:r w:rsidRPr="004D3B47">
              <w:t>% in the previous report).</w:t>
            </w:r>
          </w:p>
          <w:p w14:paraId="55141CA3" w14:textId="4EFAA324" w:rsidR="00DC76FF" w:rsidRPr="004D3B47" w:rsidRDefault="00DC76FF" w:rsidP="00A555B1">
            <w:pPr>
              <w:numPr>
                <w:ilvl w:val="0"/>
                <w:numId w:val="6"/>
              </w:numPr>
              <w:tabs>
                <w:tab w:val="left" w:pos="6730"/>
              </w:tabs>
              <w:jc w:val="both"/>
              <w:rPr>
                <w:u w:val="single"/>
              </w:rPr>
            </w:pPr>
            <w:r w:rsidRPr="004D3B47">
              <w:t xml:space="preserve">Nationally, the percent of glandular cytological abnormalities </w:t>
            </w:r>
            <w:r w:rsidR="002A63D1" w:rsidRPr="004D3B47">
              <w:t>confirmed</w:t>
            </w:r>
            <w:r w:rsidRPr="004D3B47">
              <w:t xml:space="preserve"> as histological </w:t>
            </w:r>
            <w:r w:rsidR="00365ACF">
              <w:t>high-grade</w:t>
            </w:r>
            <w:r w:rsidRPr="004D3B47">
              <w:t xml:space="preserve"> </w:t>
            </w:r>
            <w:r w:rsidR="00700242" w:rsidRPr="004D3B47">
              <w:t xml:space="preserve">(39.9%) </w:t>
            </w:r>
            <w:r w:rsidR="002A63D1" w:rsidRPr="004D3B47">
              <w:t xml:space="preserve">is lower than in </w:t>
            </w:r>
            <w:r w:rsidR="006745A7" w:rsidRPr="004D3B47">
              <w:t>the</w:t>
            </w:r>
            <w:r w:rsidR="00394222" w:rsidRPr="004D3B47">
              <w:t xml:space="preserve"> </w:t>
            </w:r>
            <w:r w:rsidRPr="004D3B47">
              <w:t>previous report</w:t>
            </w:r>
            <w:r w:rsidR="002A63D1" w:rsidRPr="004D3B47">
              <w:t xml:space="preserve"> (</w:t>
            </w:r>
            <w:bookmarkStart w:id="64" w:name="exec52_cyt_glandabn_pct"/>
            <w:r w:rsidR="004E5216" w:rsidRPr="004D3B47">
              <w:t>4</w:t>
            </w:r>
            <w:r w:rsidR="004E5216">
              <w:t>4</w:t>
            </w:r>
            <w:r w:rsidR="006745A7" w:rsidRPr="004D3B47">
              <w:t>.</w:t>
            </w:r>
            <w:r w:rsidR="004E5216">
              <w:t>4</w:t>
            </w:r>
            <w:r w:rsidRPr="004D3B47">
              <w:t>%</w:t>
            </w:r>
            <w:r w:rsidR="002A63D1" w:rsidRPr="004D3B47">
              <w:t>),</w:t>
            </w:r>
            <w:bookmarkEnd w:id="64"/>
            <w:r w:rsidR="004A45F2" w:rsidRPr="004D3B47">
              <w:t xml:space="preserve"> </w:t>
            </w:r>
            <w:r w:rsidRPr="004D3B47">
              <w:t>however this measure is generally based on a comparatively small number of samples</w:t>
            </w:r>
            <w:r w:rsidR="00700242" w:rsidRPr="004D3B47">
              <w:t xml:space="preserve"> (</w:t>
            </w:r>
            <w:r w:rsidR="006745A7" w:rsidRPr="004D3B47">
              <w:t>173</w:t>
            </w:r>
            <w:r w:rsidRPr="004D3B47">
              <w:t xml:space="preserve"> samples with histology in the current report).</w:t>
            </w:r>
          </w:p>
          <w:p w14:paraId="7F9B7659" w14:textId="77777777" w:rsidR="00DC76FF" w:rsidRPr="004D3B47" w:rsidRDefault="00DC76FF" w:rsidP="00A555B1">
            <w:pPr>
              <w:tabs>
                <w:tab w:val="left" w:pos="6730"/>
              </w:tabs>
              <w:ind w:left="360"/>
              <w:jc w:val="both"/>
              <w:rPr>
                <w:u w:val="single"/>
              </w:rPr>
            </w:pPr>
          </w:p>
        </w:tc>
      </w:tr>
      <w:tr w:rsidR="004D3B47" w:rsidRPr="004D3B47" w14:paraId="2FE0EFA5" w14:textId="77777777" w:rsidTr="005F3D46">
        <w:tc>
          <w:tcPr>
            <w:tcW w:w="2552" w:type="dxa"/>
            <w:tcBorders>
              <w:top w:val="single" w:sz="4" w:space="0" w:color="auto"/>
            </w:tcBorders>
          </w:tcPr>
          <w:p w14:paraId="5C5F6C34" w14:textId="77777777" w:rsidR="00DC76FF" w:rsidRPr="004D3B47" w:rsidRDefault="00DC76FF" w:rsidP="00A555B1">
            <w:pPr>
              <w:spacing w:before="120"/>
              <w:ind w:left="284" w:right="107"/>
              <w:jc w:val="both"/>
            </w:pPr>
            <w:r w:rsidRPr="004D3B47">
              <w:t>Indicator 5.3</w:t>
            </w:r>
          </w:p>
        </w:tc>
        <w:tc>
          <w:tcPr>
            <w:tcW w:w="6487" w:type="dxa"/>
            <w:tcBorders>
              <w:top w:val="single" w:sz="4" w:space="0" w:color="auto"/>
            </w:tcBorders>
          </w:tcPr>
          <w:p w14:paraId="53C6F389" w14:textId="77777777" w:rsidR="00DC76FF" w:rsidRPr="004D3B47" w:rsidRDefault="00DC76FF" w:rsidP="00A555B1">
            <w:pPr>
              <w:tabs>
                <w:tab w:val="left" w:pos="6730"/>
              </w:tabs>
              <w:spacing w:before="120" w:after="120"/>
              <w:jc w:val="both"/>
              <w:rPr>
                <w:u w:val="single"/>
              </w:rPr>
            </w:pPr>
            <w:r w:rsidRPr="004D3B47">
              <w:rPr>
                <w:u w:val="single"/>
              </w:rPr>
              <w:t>Accuracy of negative cytology reports</w:t>
            </w:r>
          </w:p>
          <w:p w14:paraId="1279B726" w14:textId="77777777" w:rsidR="00DC76FF" w:rsidRPr="004D3B47" w:rsidRDefault="00DC76FF" w:rsidP="00A555B1">
            <w:pPr>
              <w:tabs>
                <w:tab w:val="left" w:pos="6412"/>
                <w:tab w:val="left" w:pos="6730"/>
              </w:tabs>
              <w:spacing w:after="120"/>
              <w:jc w:val="both"/>
            </w:pPr>
            <w:r w:rsidRPr="004D3B47">
              <w:t xml:space="preserve">Among cytology slides within the 42 months preceding a histological diagnosis of high-grade/invasive disease originally reported as negative, benign/reactive or unsatisfactory: </w:t>
            </w:r>
          </w:p>
          <w:p w14:paraId="6273E141" w14:textId="77777777" w:rsidR="00DC76FF" w:rsidRPr="004D3B47" w:rsidRDefault="00DC76FF" w:rsidP="00A555B1">
            <w:pPr>
              <w:tabs>
                <w:tab w:val="left" w:pos="6412"/>
                <w:tab w:val="left" w:pos="6730"/>
              </w:tabs>
              <w:spacing w:after="120"/>
              <w:jc w:val="both"/>
            </w:pPr>
            <w:r w:rsidRPr="004D3B47">
              <w:rPr>
                <w:b/>
              </w:rPr>
              <w:t>Target:</w:t>
            </w:r>
            <w:r w:rsidRPr="004D3B47">
              <w:t xml:space="preserve"> Not more than 10% identified as HS1, HS2, SC, AIS or AC1-AC5 (HSIL+) on review</w:t>
            </w:r>
          </w:p>
          <w:p w14:paraId="06B02DFD" w14:textId="3266D148" w:rsidR="008D3DD3" w:rsidRPr="004D3B47" w:rsidRDefault="00DC76FF" w:rsidP="003D44D9">
            <w:pPr>
              <w:tabs>
                <w:tab w:val="left" w:pos="6412"/>
                <w:tab w:val="left" w:pos="6730"/>
              </w:tabs>
              <w:spacing w:after="120"/>
              <w:jc w:val="both"/>
            </w:pPr>
            <w:r w:rsidRPr="004D3B47">
              <w:t xml:space="preserve">This indicator is not assessed in this report. Data for this indicator is provided annually and this indicator was last assessed in Report </w:t>
            </w:r>
            <w:r w:rsidR="001A048E" w:rsidRPr="004D3B47">
              <w:t>50</w:t>
            </w:r>
            <w:r w:rsidRPr="004D3B47">
              <w:t xml:space="preserve"> and will be next assessed in Report </w:t>
            </w:r>
            <w:r w:rsidR="001A048E" w:rsidRPr="004D3B47">
              <w:t>52</w:t>
            </w:r>
            <w:r w:rsidRPr="004D3B47">
              <w:t>.</w:t>
            </w:r>
          </w:p>
        </w:tc>
      </w:tr>
      <w:tr w:rsidR="004D3B47" w:rsidRPr="004D3B47" w14:paraId="361D91DD" w14:textId="77777777" w:rsidTr="005F3D46">
        <w:tc>
          <w:tcPr>
            <w:tcW w:w="2552" w:type="dxa"/>
            <w:tcBorders>
              <w:top w:val="single" w:sz="4" w:space="0" w:color="auto"/>
            </w:tcBorders>
          </w:tcPr>
          <w:p w14:paraId="63565146" w14:textId="77777777" w:rsidR="00DC76FF" w:rsidRPr="004D3B47" w:rsidRDefault="00DC76FF" w:rsidP="00A555B1">
            <w:pPr>
              <w:spacing w:before="120"/>
              <w:ind w:left="284" w:right="107"/>
              <w:jc w:val="both"/>
            </w:pPr>
            <w:r w:rsidRPr="004D3B47">
              <w:lastRenderedPageBreak/>
              <w:t>Indicator 5.4</w:t>
            </w:r>
          </w:p>
        </w:tc>
        <w:tc>
          <w:tcPr>
            <w:tcW w:w="6487" w:type="dxa"/>
            <w:tcBorders>
              <w:top w:val="single" w:sz="4" w:space="0" w:color="auto"/>
            </w:tcBorders>
          </w:tcPr>
          <w:p w14:paraId="0178DD73" w14:textId="77777777" w:rsidR="00DC76FF" w:rsidRPr="004D3B47" w:rsidRDefault="00DC76FF" w:rsidP="00A555B1">
            <w:pPr>
              <w:tabs>
                <w:tab w:val="left" w:pos="6730"/>
              </w:tabs>
              <w:spacing w:before="120" w:after="120"/>
              <w:jc w:val="both"/>
              <w:rPr>
                <w:u w:val="single"/>
              </w:rPr>
            </w:pPr>
            <w:r w:rsidRPr="004D3B47">
              <w:rPr>
                <w:u w:val="single"/>
              </w:rPr>
              <w:t>Histology reporting</w:t>
            </w:r>
          </w:p>
          <w:p w14:paraId="14D4314A" w14:textId="77777777" w:rsidR="00DC76FF" w:rsidRPr="004D3B47" w:rsidRDefault="00DC76FF" w:rsidP="00A555B1">
            <w:pPr>
              <w:tabs>
                <w:tab w:val="left" w:pos="6730"/>
              </w:tabs>
              <w:spacing w:after="120"/>
              <w:jc w:val="both"/>
            </w:pPr>
            <w:r w:rsidRPr="004D3B47">
              <w:rPr>
                <w:b/>
              </w:rPr>
              <w:t xml:space="preserve">Target: </w:t>
            </w:r>
            <w:r w:rsidRPr="004D3B47">
              <w:t>None</w:t>
            </w:r>
            <w:r w:rsidRPr="004D3B47">
              <w:rPr>
                <w:b/>
              </w:rPr>
              <w:t xml:space="preserve"> </w:t>
            </w:r>
          </w:p>
          <w:p w14:paraId="2B739351" w14:textId="11CEB18B" w:rsidR="00DC76FF" w:rsidRPr="004D3B47" w:rsidRDefault="006745A7" w:rsidP="00A555B1">
            <w:pPr>
              <w:numPr>
                <w:ilvl w:val="0"/>
                <w:numId w:val="5"/>
              </w:numPr>
              <w:tabs>
                <w:tab w:val="left" w:pos="6730"/>
              </w:tabs>
              <w:jc w:val="both"/>
            </w:pPr>
            <w:bookmarkStart w:id="65" w:name="exec54_samples"/>
            <w:r w:rsidRPr="004D3B47">
              <w:rPr>
                <w:lang w:val="en-NZ"/>
              </w:rPr>
              <w:t>12,</w:t>
            </w:r>
            <w:bookmarkEnd w:id="65"/>
            <w:r w:rsidRPr="004D3B47">
              <w:rPr>
                <w:lang w:val="en-NZ"/>
              </w:rPr>
              <w:t>102</w:t>
            </w:r>
            <w:r w:rsidR="00DC76FF" w:rsidRPr="004D3B47">
              <w:rPr>
                <w:lang w:val="en-NZ"/>
              </w:rPr>
              <w:t xml:space="preserve"> histology samples were taken during the current </w:t>
            </w:r>
            <w:r w:rsidR="00DC76FF" w:rsidRPr="004D3B47">
              <w:t>monitoring</w:t>
            </w:r>
            <w:r w:rsidR="00DC76FF" w:rsidRPr="004D3B47">
              <w:rPr>
                <w:lang w:val="en-NZ"/>
              </w:rPr>
              <w:t xml:space="preserve"> period. </w:t>
            </w:r>
            <w:r w:rsidRPr="004D3B47">
              <w:rPr>
                <w:lang w:val="en-NZ"/>
              </w:rPr>
              <w:t>414</w:t>
            </w:r>
            <w:r w:rsidR="00DC76FF" w:rsidRPr="004D3B47">
              <w:rPr>
                <w:lang w:val="en-NZ"/>
              </w:rPr>
              <w:t xml:space="preserve"> (</w:t>
            </w:r>
            <w:bookmarkStart w:id="66" w:name="exec54_insuff_samples_pct"/>
            <w:r w:rsidRPr="004D3B47">
              <w:rPr>
                <w:lang w:val="en-NZ"/>
              </w:rPr>
              <w:t>3.</w:t>
            </w:r>
            <w:bookmarkEnd w:id="66"/>
            <w:r w:rsidRPr="004D3B47">
              <w:rPr>
                <w:lang w:val="en-NZ"/>
              </w:rPr>
              <w:t>4</w:t>
            </w:r>
            <w:r w:rsidR="00DC76FF" w:rsidRPr="004D3B47">
              <w:rPr>
                <w:lang w:val="en-NZ"/>
              </w:rPr>
              <w:t>%) of these were insufficient for diagnosis.</w:t>
            </w:r>
            <w:r w:rsidR="00A26D58">
              <w:rPr>
                <w:lang w:val="en-NZ"/>
              </w:rPr>
              <w:t xml:space="preserve"> </w:t>
            </w:r>
          </w:p>
          <w:p w14:paraId="0BE74895" w14:textId="5015E94E" w:rsidR="00DC76FF" w:rsidRPr="004D3B47" w:rsidRDefault="00DC76FF" w:rsidP="00A555B1">
            <w:pPr>
              <w:numPr>
                <w:ilvl w:val="0"/>
                <w:numId w:val="5"/>
              </w:numPr>
              <w:tabs>
                <w:tab w:val="left" w:pos="6730"/>
              </w:tabs>
              <w:jc w:val="both"/>
            </w:pPr>
            <w:r w:rsidRPr="004D3B47">
              <w:rPr>
                <w:szCs w:val="23"/>
              </w:rPr>
              <w:t xml:space="preserve">Results for most severe histology from </w:t>
            </w:r>
            <w:bookmarkStart w:id="67" w:name="exec54_suff_samples"/>
            <w:r w:rsidR="006745A7" w:rsidRPr="004D3B47">
              <w:rPr>
                <w:lang w:val="en-NZ"/>
              </w:rPr>
              <w:t>10,</w:t>
            </w:r>
            <w:bookmarkEnd w:id="67"/>
            <w:r w:rsidR="006745A7" w:rsidRPr="004D3B47">
              <w:rPr>
                <w:lang w:val="en-NZ"/>
              </w:rPr>
              <w:t>470</w:t>
            </w:r>
            <w:r w:rsidR="009D776F" w:rsidRPr="004D3B47">
              <w:t xml:space="preserve"> </w:t>
            </w:r>
            <w:r w:rsidRPr="004D3B47">
              <w:rPr>
                <w:szCs w:val="23"/>
              </w:rPr>
              <w:t>women</w:t>
            </w:r>
            <w:r w:rsidRPr="004D3B47">
              <w:t xml:space="preserve"> with samples which were sufficient for diagnosis are presented.</w:t>
            </w:r>
          </w:p>
          <w:p w14:paraId="42D83629" w14:textId="006A1838" w:rsidR="00DC76FF" w:rsidRPr="004D3B47" w:rsidRDefault="006745A7" w:rsidP="00A555B1">
            <w:pPr>
              <w:numPr>
                <w:ilvl w:val="0"/>
                <w:numId w:val="5"/>
              </w:numPr>
              <w:tabs>
                <w:tab w:val="left" w:pos="6730"/>
              </w:tabs>
              <w:jc w:val="both"/>
            </w:pPr>
            <w:bookmarkStart w:id="68" w:name="exec54_neg_pct"/>
            <w:r w:rsidRPr="004D3B47">
              <w:rPr>
                <w:szCs w:val="23"/>
              </w:rPr>
              <w:t>55.5</w:t>
            </w:r>
            <w:bookmarkEnd w:id="68"/>
            <w:r w:rsidR="00DC76FF" w:rsidRPr="004D3B47">
              <w:rPr>
                <w:szCs w:val="23"/>
              </w:rPr>
              <w:t xml:space="preserve">% </w:t>
            </w:r>
            <w:r w:rsidR="00DC76FF" w:rsidRPr="004D3B47">
              <w:t xml:space="preserve">of women had histology samples which were negative/ benign. This reduced to </w:t>
            </w:r>
            <w:bookmarkStart w:id="69" w:name="exec54_hyst_neg_pct"/>
            <w:r w:rsidRPr="004D3B47">
              <w:rPr>
                <w:lang w:val="en-NZ"/>
              </w:rPr>
              <w:t>45.</w:t>
            </w:r>
            <w:bookmarkEnd w:id="69"/>
            <w:r w:rsidRPr="004D3B47">
              <w:rPr>
                <w:lang w:val="en-NZ"/>
              </w:rPr>
              <w:t>2</w:t>
            </w:r>
            <w:r w:rsidR="00DC76FF" w:rsidRPr="004D3B47">
              <w:t>% of women when negative/ benign hysterectomy samples (total hysterectomy and partial hysterectomy with cervical component) were excluded.</w:t>
            </w:r>
          </w:p>
          <w:p w14:paraId="7BA2A3A9" w14:textId="012FBA18" w:rsidR="00DC76FF" w:rsidRPr="004D3B47" w:rsidRDefault="006745A7" w:rsidP="00A555B1">
            <w:pPr>
              <w:numPr>
                <w:ilvl w:val="0"/>
                <w:numId w:val="5"/>
              </w:numPr>
              <w:tabs>
                <w:tab w:val="left" w:pos="6696"/>
                <w:tab w:val="left" w:pos="6730"/>
              </w:tabs>
              <w:jc w:val="both"/>
            </w:pPr>
            <w:bookmarkStart w:id="70" w:name="exec54_cin23_hsil_pct"/>
            <w:r w:rsidRPr="004D3B47">
              <w:rPr>
                <w:szCs w:val="23"/>
              </w:rPr>
              <w:t>18.</w:t>
            </w:r>
            <w:bookmarkEnd w:id="70"/>
            <w:r w:rsidRPr="004D3B47">
              <w:rPr>
                <w:szCs w:val="23"/>
              </w:rPr>
              <w:t>9</w:t>
            </w:r>
            <w:r w:rsidR="00DC76FF" w:rsidRPr="004D3B47">
              <w:rPr>
                <w:szCs w:val="23"/>
              </w:rPr>
              <w:t xml:space="preserve">% of women had CIN 2/3 or HSIL histology results. </w:t>
            </w:r>
          </w:p>
          <w:p w14:paraId="296D8DF8" w14:textId="4CB6D9F7" w:rsidR="00DC76FF" w:rsidRPr="004D3B47" w:rsidRDefault="006745A7" w:rsidP="00A555B1">
            <w:pPr>
              <w:numPr>
                <w:ilvl w:val="0"/>
                <w:numId w:val="5"/>
              </w:numPr>
              <w:tabs>
                <w:tab w:val="left" w:pos="6730"/>
              </w:tabs>
              <w:jc w:val="both"/>
            </w:pPr>
            <w:r w:rsidRPr="004D3B47">
              <w:rPr>
                <w:szCs w:val="23"/>
              </w:rPr>
              <w:t>64</w:t>
            </w:r>
            <w:r w:rsidR="00DC76FF" w:rsidRPr="004D3B47">
              <w:rPr>
                <w:szCs w:val="23"/>
              </w:rPr>
              <w:t xml:space="preserve"> (</w:t>
            </w:r>
            <w:bookmarkStart w:id="71" w:name="exec54_ais_pct"/>
            <w:r w:rsidRPr="004D3B47">
              <w:rPr>
                <w:szCs w:val="23"/>
              </w:rPr>
              <w:t>0.</w:t>
            </w:r>
            <w:bookmarkEnd w:id="71"/>
            <w:r w:rsidRPr="004D3B47">
              <w:rPr>
                <w:szCs w:val="23"/>
              </w:rPr>
              <w:t>61</w:t>
            </w:r>
            <w:r w:rsidR="00DC76FF" w:rsidRPr="004D3B47">
              <w:rPr>
                <w:szCs w:val="23"/>
              </w:rPr>
              <w:t>%) women had histology results indicating adenocarcinoma in situ (AIS).</w:t>
            </w:r>
          </w:p>
          <w:p w14:paraId="6AEC3B6F" w14:textId="2E08D5D6" w:rsidR="00DC76FF" w:rsidRPr="004D3B47" w:rsidRDefault="006745A7" w:rsidP="00A555B1">
            <w:pPr>
              <w:numPr>
                <w:ilvl w:val="0"/>
                <w:numId w:val="5"/>
              </w:numPr>
              <w:tabs>
                <w:tab w:val="left" w:pos="6730"/>
              </w:tabs>
              <w:jc w:val="both"/>
            </w:pPr>
            <w:r w:rsidRPr="004D3B47">
              <w:rPr>
                <w:szCs w:val="23"/>
              </w:rPr>
              <w:t>58</w:t>
            </w:r>
            <w:r w:rsidR="00DC76FF" w:rsidRPr="004D3B47">
              <w:rPr>
                <w:szCs w:val="23"/>
              </w:rPr>
              <w:t xml:space="preserve"> ( </w:t>
            </w:r>
            <w:bookmarkStart w:id="72" w:name="exec54_iscc_pct"/>
            <w:r w:rsidRPr="004D3B47">
              <w:rPr>
                <w:szCs w:val="23"/>
              </w:rPr>
              <w:t>0.</w:t>
            </w:r>
            <w:bookmarkEnd w:id="72"/>
            <w:r w:rsidRPr="004D3B47">
              <w:rPr>
                <w:szCs w:val="23"/>
              </w:rPr>
              <w:t>55</w:t>
            </w:r>
            <w:r w:rsidR="00DC76FF" w:rsidRPr="004D3B47">
              <w:rPr>
                <w:szCs w:val="23"/>
              </w:rPr>
              <w:t xml:space="preserve">%) women had </w:t>
            </w:r>
            <w:r w:rsidR="00DC76FF" w:rsidRPr="004D3B47">
              <w:t>invasive squamous cell carcinoma</w:t>
            </w:r>
            <w:r w:rsidR="00DC76FF" w:rsidRPr="004D3B47">
              <w:rPr>
                <w:szCs w:val="23"/>
              </w:rPr>
              <w:t xml:space="preserve"> (ISCC) histology results, </w:t>
            </w:r>
            <w:r w:rsidRPr="004D3B47">
              <w:rPr>
                <w:szCs w:val="23"/>
              </w:rPr>
              <w:t>30</w:t>
            </w:r>
            <w:r w:rsidR="00DC76FF" w:rsidRPr="004D3B47">
              <w:rPr>
                <w:szCs w:val="23"/>
              </w:rPr>
              <w:t xml:space="preserve"> (</w:t>
            </w:r>
            <w:bookmarkStart w:id="73" w:name="exec54_adenoca_nendo_pct"/>
            <w:r w:rsidRPr="004D3B47">
              <w:t>0</w:t>
            </w:r>
            <w:r w:rsidRPr="004D3B47">
              <w:rPr>
                <w:szCs w:val="23"/>
              </w:rPr>
              <w:t>.</w:t>
            </w:r>
            <w:bookmarkEnd w:id="73"/>
            <w:r w:rsidRPr="004D3B47">
              <w:rPr>
                <w:szCs w:val="23"/>
              </w:rPr>
              <w:t>29</w:t>
            </w:r>
            <w:r w:rsidR="00DC76FF" w:rsidRPr="004D3B47">
              <w:rPr>
                <w:szCs w:val="23"/>
              </w:rPr>
              <w:t xml:space="preserve">%) women had </w:t>
            </w:r>
            <w:r w:rsidR="00DC76FF" w:rsidRPr="004D3B47">
              <w:t>adenocarcinomas not arising from the endocervix</w:t>
            </w:r>
            <w:r w:rsidR="00DC76FF" w:rsidRPr="004D3B47">
              <w:rPr>
                <w:szCs w:val="23"/>
              </w:rPr>
              <w:t xml:space="preserve"> and </w:t>
            </w:r>
            <w:r w:rsidRPr="004D3B47">
              <w:rPr>
                <w:szCs w:val="23"/>
              </w:rPr>
              <w:t>10</w:t>
            </w:r>
            <w:r w:rsidR="00DC76FF" w:rsidRPr="004D3B47">
              <w:rPr>
                <w:szCs w:val="23"/>
              </w:rPr>
              <w:t xml:space="preserve"> (</w:t>
            </w:r>
            <w:bookmarkStart w:id="74" w:name="exec54_adenoca_endo_pct"/>
            <w:r w:rsidRPr="004D3B47">
              <w:rPr>
                <w:szCs w:val="23"/>
              </w:rPr>
              <w:t>0.</w:t>
            </w:r>
            <w:bookmarkEnd w:id="74"/>
            <w:r w:rsidRPr="004D3B47">
              <w:rPr>
                <w:szCs w:val="23"/>
              </w:rPr>
              <w:t>10</w:t>
            </w:r>
            <w:r w:rsidR="00DC76FF" w:rsidRPr="004D3B47">
              <w:rPr>
                <w:szCs w:val="23"/>
              </w:rPr>
              <w:t xml:space="preserve">%) </w:t>
            </w:r>
            <w:r w:rsidR="00CB1745" w:rsidRPr="004D3B47">
              <w:rPr>
                <w:szCs w:val="23"/>
              </w:rPr>
              <w:t xml:space="preserve">women had </w:t>
            </w:r>
            <w:r w:rsidR="00DC76FF" w:rsidRPr="004D3B47">
              <w:rPr>
                <w:szCs w:val="23"/>
              </w:rPr>
              <w:t xml:space="preserve">adenocarcinoma arising from the endocervix histology results. </w:t>
            </w:r>
            <w:r w:rsidR="0062550C" w:rsidRPr="004D3B47">
              <w:rPr>
                <w:szCs w:val="23"/>
              </w:rPr>
              <w:t>One</w:t>
            </w:r>
            <w:r w:rsidR="00DC76FF" w:rsidRPr="004D3B47">
              <w:rPr>
                <w:szCs w:val="23"/>
              </w:rPr>
              <w:t xml:space="preserve"> wom</w:t>
            </w:r>
            <w:r w:rsidR="0062550C" w:rsidRPr="004D3B47">
              <w:rPr>
                <w:szCs w:val="23"/>
              </w:rPr>
              <w:t>a</w:t>
            </w:r>
            <w:r w:rsidR="00DC76FF" w:rsidRPr="004D3B47">
              <w:rPr>
                <w:szCs w:val="23"/>
              </w:rPr>
              <w:t xml:space="preserve">n </w:t>
            </w:r>
            <w:bookmarkStart w:id="75" w:name="exec54_adenosq_pct"/>
            <w:r w:rsidR="009D776F" w:rsidRPr="004D3B47">
              <w:rPr>
                <w:szCs w:val="23"/>
              </w:rPr>
              <w:t>(</w:t>
            </w:r>
            <w:r w:rsidRPr="004D3B47">
              <w:rPr>
                <w:szCs w:val="23"/>
              </w:rPr>
              <w:t>&lt;0.05</w:t>
            </w:r>
            <w:bookmarkEnd w:id="75"/>
            <w:r w:rsidR="00DC76FF" w:rsidRPr="004D3B47">
              <w:rPr>
                <w:szCs w:val="23"/>
              </w:rPr>
              <w:t>%) had adenosquamous carcinoma histology results.</w:t>
            </w:r>
          </w:p>
          <w:p w14:paraId="1C4F84AE" w14:textId="336B8201" w:rsidR="00A20C48" w:rsidRPr="004D3B47" w:rsidRDefault="0051562E" w:rsidP="00222A8E">
            <w:pPr>
              <w:numPr>
                <w:ilvl w:val="0"/>
                <w:numId w:val="5"/>
              </w:numPr>
              <w:tabs>
                <w:tab w:val="left" w:pos="6730"/>
              </w:tabs>
              <w:jc w:val="both"/>
            </w:pPr>
            <w:r w:rsidRPr="004D3B47">
              <w:rPr>
                <w:szCs w:val="23"/>
              </w:rPr>
              <w:t xml:space="preserve">Rates of </w:t>
            </w:r>
            <w:r w:rsidR="008623FB" w:rsidRPr="004D3B47">
              <w:rPr>
                <w:szCs w:val="23"/>
              </w:rPr>
              <w:t xml:space="preserve">CIN2/3 </w:t>
            </w:r>
            <w:r w:rsidRPr="004D3B47">
              <w:rPr>
                <w:szCs w:val="23"/>
              </w:rPr>
              <w:t xml:space="preserve">per 1,000 women screened were higher than in the previous report </w:t>
            </w:r>
            <w:r w:rsidR="008623FB" w:rsidRPr="004D3B47">
              <w:rPr>
                <w:szCs w:val="23"/>
              </w:rPr>
              <w:t>in all age groups except three (</w:t>
            </w:r>
            <w:r w:rsidRPr="004D3B47">
              <w:rPr>
                <w:szCs w:val="23"/>
              </w:rPr>
              <w:t xml:space="preserve">women aged </w:t>
            </w:r>
            <w:r w:rsidR="0062550C" w:rsidRPr="004D3B47">
              <w:rPr>
                <w:szCs w:val="23"/>
              </w:rPr>
              <w:t>20</w:t>
            </w:r>
            <w:r w:rsidR="008623FB" w:rsidRPr="004D3B47">
              <w:rPr>
                <w:szCs w:val="23"/>
              </w:rPr>
              <w:t>-</w:t>
            </w:r>
            <w:r w:rsidR="0062550C" w:rsidRPr="004D3B47">
              <w:rPr>
                <w:szCs w:val="23"/>
              </w:rPr>
              <w:t>24</w:t>
            </w:r>
            <w:r w:rsidRPr="004D3B47">
              <w:rPr>
                <w:szCs w:val="23"/>
              </w:rPr>
              <w:t>, 25-29</w:t>
            </w:r>
            <w:r w:rsidR="0062550C" w:rsidRPr="004D3B47">
              <w:rPr>
                <w:szCs w:val="23"/>
              </w:rPr>
              <w:t xml:space="preserve"> </w:t>
            </w:r>
            <w:r w:rsidR="008623FB" w:rsidRPr="004D3B47">
              <w:rPr>
                <w:szCs w:val="23"/>
              </w:rPr>
              <w:t xml:space="preserve">and </w:t>
            </w:r>
            <w:r w:rsidR="0062550C" w:rsidRPr="004D3B47">
              <w:rPr>
                <w:szCs w:val="23"/>
              </w:rPr>
              <w:t>40</w:t>
            </w:r>
            <w:r w:rsidR="008623FB" w:rsidRPr="004D3B47">
              <w:rPr>
                <w:szCs w:val="23"/>
              </w:rPr>
              <w:t>-</w:t>
            </w:r>
            <w:r w:rsidR="0062550C" w:rsidRPr="004D3B47">
              <w:rPr>
                <w:szCs w:val="23"/>
              </w:rPr>
              <w:t xml:space="preserve">44 </w:t>
            </w:r>
            <w:r w:rsidR="008623FB" w:rsidRPr="004D3B47">
              <w:rPr>
                <w:szCs w:val="23"/>
              </w:rPr>
              <w:t>years).</w:t>
            </w:r>
          </w:p>
          <w:p w14:paraId="03B0F116" w14:textId="77777777" w:rsidR="00DC76FF" w:rsidRPr="004D3B47" w:rsidRDefault="00DC76FF" w:rsidP="00A555B1">
            <w:pPr>
              <w:tabs>
                <w:tab w:val="left" w:pos="6730"/>
              </w:tabs>
              <w:jc w:val="both"/>
            </w:pPr>
          </w:p>
        </w:tc>
      </w:tr>
      <w:tr w:rsidR="004D3B47" w:rsidRPr="004D3B47" w14:paraId="3A374AB7" w14:textId="77777777" w:rsidTr="005F3D46">
        <w:tc>
          <w:tcPr>
            <w:tcW w:w="2552" w:type="dxa"/>
            <w:tcBorders>
              <w:top w:val="single" w:sz="4" w:space="0" w:color="auto"/>
            </w:tcBorders>
          </w:tcPr>
          <w:p w14:paraId="27719FF5" w14:textId="77777777" w:rsidR="00DC76FF" w:rsidRPr="004D3B47" w:rsidRDefault="00DC76FF" w:rsidP="00A555B1">
            <w:pPr>
              <w:spacing w:before="120"/>
              <w:ind w:left="284" w:right="107"/>
              <w:jc w:val="both"/>
            </w:pPr>
            <w:r w:rsidRPr="004D3B47">
              <w:t xml:space="preserve">Indicator 5.5 </w:t>
            </w:r>
          </w:p>
        </w:tc>
        <w:tc>
          <w:tcPr>
            <w:tcW w:w="6487" w:type="dxa"/>
            <w:tcBorders>
              <w:top w:val="single" w:sz="4" w:space="0" w:color="auto"/>
            </w:tcBorders>
          </w:tcPr>
          <w:p w14:paraId="4D123738" w14:textId="77777777" w:rsidR="00DC76FF" w:rsidRPr="004D3B47" w:rsidRDefault="00DC76FF" w:rsidP="00A555B1">
            <w:pPr>
              <w:tabs>
                <w:tab w:val="left" w:pos="6730"/>
              </w:tabs>
              <w:spacing w:before="120" w:after="120"/>
              <w:jc w:val="both"/>
              <w:rPr>
                <w:u w:val="single"/>
              </w:rPr>
            </w:pPr>
            <w:r w:rsidRPr="004D3B47">
              <w:rPr>
                <w:u w:val="single"/>
              </w:rPr>
              <w:t>Turnaround times</w:t>
            </w:r>
          </w:p>
          <w:p w14:paraId="4EDD488B" w14:textId="77777777" w:rsidR="00DC76FF" w:rsidRPr="004D3B47" w:rsidRDefault="00DC76FF" w:rsidP="00A555B1">
            <w:pPr>
              <w:keepNext/>
              <w:tabs>
                <w:tab w:val="left" w:pos="6730"/>
              </w:tabs>
              <w:spacing w:before="240" w:after="120"/>
              <w:jc w:val="both"/>
              <w:rPr>
                <w:i/>
              </w:rPr>
            </w:pPr>
            <w:r w:rsidRPr="004D3B47">
              <w:rPr>
                <w:i/>
              </w:rPr>
              <w:t>Cytology</w:t>
            </w:r>
          </w:p>
          <w:p w14:paraId="1A34D73D" w14:textId="77777777" w:rsidR="00DC76FF" w:rsidRPr="004D3B47" w:rsidRDefault="00DC76FF" w:rsidP="00A555B1">
            <w:pPr>
              <w:tabs>
                <w:tab w:val="left" w:pos="6730"/>
              </w:tabs>
              <w:spacing w:after="120"/>
              <w:jc w:val="both"/>
            </w:pPr>
            <w:r w:rsidRPr="004D3B47">
              <w:rPr>
                <w:b/>
              </w:rPr>
              <w:t>Target:</w:t>
            </w:r>
            <w:r w:rsidRPr="004D3B47">
              <w:t xml:space="preserve"> 90% within seven working days; 98% within 15 working days</w:t>
            </w:r>
          </w:p>
          <w:p w14:paraId="7831F15C" w14:textId="6D57D558" w:rsidR="00DC76FF" w:rsidRPr="004D3B47" w:rsidRDefault="00DC76FF" w:rsidP="00A555B1">
            <w:pPr>
              <w:numPr>
                <w:ilvl w:val="0"/>
                <w:numId w:val="7"/>
              </w:numPr>
              <w:tabs>
                <w:tab w:val="left" w:pos="6730"/>
              </w:tabs>
              <w:jc w:val="both"/>
            </w:pPr>
            <w:r w:rsidRPr="004D3B47">
              <w:t xml:space="preserve">The seven-working-days target for cytology was </w:t>
            </w:r>
            <w:bookmarkStart w:id="76" w:name="exec55_cyt_7days"/>
            <w:r w:rsidR="006745A7" w:rsidRPr="004D3B47">
              <w:t>met</w:t>
            </w:r>
            <w:bookmarkEnd w:id="76"/>
            <w:r w:rsidRPr="004D3B47">
              <w:t xml:space="preserve"> by </w:t>
            </w:r>
            <w:r w:rsidR="006745A7" w:rsidRPr="004D3B47">
              <w:t>five of</w:t>
            </w:r>
            <w:r w:rsidRPr="004D3B47">
              <w:t xml:space="preserve"> </w:t>
            </w:r>
            <w:bookmarkStart w:id="77" w:name="exec55_cyt_7days_lab"/>
            <w:r w:rsidRPr="004D3B47">
              <w:t>six</w:t>
            </w:r>
            <w:bookmarkEnd w:id="77"/>
            <w:r w:rsidRPr="004D3B47">
              <w:t xml:space="preserve"> laboratories. </w:t>
            </w:r>
          </w:p>
          <w:p w14:paraId="2F054B16" w14:textId="6AAA6CDC" w:rsidR="00DC76FF" w:rsidRPr="004D3B47" w:rsidRDefault="00DC76FF" w:rsidP="00A555B1">
            <w:pPr>
              <w:numPr>
                <w:ilvl w:val="0"/>
                <w:numId w:val="7"/>
              </w:numPr>
              <w:tabs>
                <w:tab w:val="left" w:pos="6730"/>
              </w:tabs>
              <w:jc w:val="both"/>
            </w:pPr>
            <w:r w:rsidRPr="004D3B47">
              <w:t xml:space="preserve">The 15-working-days target was </w:t>
            </w:r>
            <w:bookmarkStart w:id="78" w:name="exec55_cyt_15days"/>
            <w:r w:rsidR="006745A7" w:rsidRPr="004D3B47">
              <w:t>met</w:t>
            </w:r>
            <w:bookmarkEnd w:id="78"/>
            <w:r w:rsidRPr="004D3B47">
              <w:t xml:space="preserve"> in </w:t>
            </w:r>
            <w:r w:rsidR="006745A7" w:rsidRPr="004D3B47">
              <w:t>four of</w:t>
            </w:r>
            <w:r w:rsidRPr="004D3B47">
              <w:t xml:space="preserve"> </w:t>
            </w:r>
            <w:bookmarkStart w:id="79" w:name="exec55_cyt_15days_lab"/>
            <w:r w:rsidRPr="004D3B47">
              <w:t xml:space="preserve">six </w:t>
            </w:r>
            <w:bookmarkEnd w:id="79"/>
            <w:r w:rsidRPr="004D3B47">
              <w:t>laboratories.</w:t>
            </w:r>
          </w:p>
          <w:p w14:paraId="791E5DC9" w14:textId="1FABDE3D" w:rsidR="00DC76FF" w:rsidRPr="004D3B47" w:rsidRDefault="00C51DDA" w:rsidP="00A555B1">
            <w:pPr>
              <w:numPr>
                <w:ilvl w:val="0"/>
                <w:numId w:val="7"/>
              </w:numPr>
              <w:tabs>
                <w:tab w:val="left" w:pos="6730"/>
              </w:tabs>
              <w:jc w:val="both"/>
            </w:pPr>
            <w:r w:rsidRPr="004D3B47">
              <w:t xml:space="preserve">Overall, the percentage of cytology tests reported within </w:t>
            </w:r>
            <w:r w:rsidR="00DC76FF" w:rsidRPr="004D3B47">
              <w:t>seven</w:t>
            </w:r>
            <w:r w:rsidRPr="004D3B47">
              <w:t xml:space="preserve"> </w:t>
            </w:r>
            <w:r w:rsidR="00DC76FF" w:rsidRPr="004D3B47">
              <w:t>working</w:t>
            </w:r>
            <w:r w:rsidRPr="004D3B47">
              <w:t xml:space="preserve"> </w:t>
            </w:r>
            <w:r w:rsidR="00DC76FF" w:rsidRPr="004D3B47">
              <w:t xml:space="preserve">days </w:t>
            </w:r>
            <w:r w:rsidRPr="004D3B47">
              <w:t xml:space="preserve">(95.8%) is lower </w:t>
            </w:r>
            <w:r w:rsidR="00B56B79">
              <w:t>than in the previous</w:t>
            </w:r>
            <w:r w:rsidR="00DC76FF" w:rsidRPr="004D3B47">
              <w:t xml:space="preserve"> report (</w:t>
            </w:r>
            <w:r w:rsidR="006745A7" w:rsidRPr="004D3B47">
              <w:t>96.9</w:t>
            </w:r>
            <w:r w:rsidR="00700EF5" w:rsidRPr="004D3B47">
              <w:t>%</w:t>
            </w:r>
            <w:r w:rsidRPr="004D3B47">
              <w:t>)</w:t>
            </w:r>
            <w:r w:rsidR="00700EF5" w:rsidRPr="004D3B47">
              <w:t xml:space="preserve"> </w:t>
            </w:r>
            <w:r w:rsidR="00DC76FF" w:rsidRPr="004D3B47">
              <w:t>.</w:t>
            </w:r>
          </w:p>
          <w:p w14:paraId="1D00DD36" w14:textId="1226D43A" w:rsidR="00DC76FF" w:rsidRPr="004D3B47" w:rsidRDefault="00DC76FF" w:rsidP="00A555B1">
            <w:pPr>
              <w:numPr>
                <w:ilvl w:val="0"/>
                <w:numId w:val="7"/>
              </w:numPr>
              <w:tabs>
                <w:tab w:val="left" w:pos="6730"/>
              </w:tabs>
              <w:jc w:val="both"/>
            </w:pPr>
            <w:r w:rsidRPr="004D3B47">
              <w:t>The overall percent of cytology samples reported within 15-working-days</w:t>
            </w:r>
            <w:r w:rsidR="00C51DDA" w:rsidRPr="004D3B47">
              <w:t xml:space="preserve"> (</w:t>
            </w:r>
            <w:r w:rsidR="00103AE1" w:rsidRPr="004D3B47">
              <w:t>98.8%)</w:t>
            </w:r>
            <w:r w:rsidR="00A26D58">
              <w:t xml:space="preserve"> </w:t>
            </w:r>
            <w:r w:rsidR="00F15005" w:rsidRPr="004D3B47">
              <w:t xml:space="preserve">is </w:t>
            </w:r>
            <w:r w:rsidR="00103AE1" w:rsidRPr="004D3B47">
              <w:t>lower than</w:t>
            </w:r>
            <w:r w:rsidR="00682D4B" w:rsidRPr="004D3B47">
              <w:t xml:space="preserve"> </w:t>
            </w:r>
            <w:r w:rsidR="00103AE1" w:rsidRPr="004D3B47">
              <w:t>it was in</w:t>
            </w:r>
            <w:r w:rsidR="006745A7" w:rsidRPr="004D3B47">
              <w:t xml:space="preserve"> the</w:t>
            </w:r>
            <w:r w:rsidR="00700EF5" w:rsidRPr="004D3B47">
              <w:t xml:space="preserve"> previous report (</w:t>
            </w:r>
            <w:r w:rsidR="006745A7" w:rsidRPr="004D3B47">
              <w:t>99.2</w:t>
            </w:r>
            <w:r w:rsidR="00700EF5" w:rsidRPr="004D3B47">
              <w:t>%</w:t>
            </w:r>
            <w:r w:rsidR="00103AE1" w:rsidRPr="004D3B47">
              <w:t>)</w:t>
            </w:r>
            <w:r w:rsidR="00700EF5" w:rsidRPr="004D3B47">
              <w:t>.</w:t>
            </w:r>
          </w:p>
          <w:p w14:paraId="45331764" w14:textId="77777777" w:rsidR="00DC76FF" w:rsidRPr="004D3B47" w:rsidRDefault="00DC76FF" w:rsidP="00A555B1">
            <w:pPr>
              <w:keepNext/>
              <w:tabs>
                <w:tab w:val="left" w:pos="6730"/>
              </w:tabs>
              <w:spacing w:before="240" w:after="120"/>
              <w:jc w:val="both"/>
              <w:rPr>
                <w:i/>
              </w:rPr>
            </w:pPr>
            <w:r w:rsidRPr="004D3B47">
              <w:rPr>
                <w:i/>
              </w:rPr>
              <w:t>Histology</w:t>
            </w:r>
          </w:p>
          <w:p w14:paraId="541528B3" w14:textId="77777777" w:rsidR="00DC76FF" w:rsidRPr="004D3B47" w:rsidRDefault="00DC76FF" w:rsidP="00A555B1">
            <w:pPr>
              <w:tabs>
                <w:tab w:val="left" w:pos="6730"/>
              </w:tabs>
              <w:spacing w:after="120"/>
              <w:jc w:val="both"/>
            </w:pPr>
            <w:r w:rsidRPr="004D3B47">
              <w:rPr>
                <w:b/>
              </w:rPr>
              <w:t xml:space="preserve">Target: </w:t>
            </w:r>
            <w:r w:rsidRPr="004D3B47">
              <w:t xml:space="preserve">90% within 10 working days; 98% within 15 working days </w:t>
            </w:r>
          </w:p>
          <w:p w14:paraId="4AC73EE8" w14:textId="15D11019" w:rsidR="00DC76FF" w:rsidRPr="004D3B47" w:rsidRDefault="00DC76FF" w:rsidP="00A555B1">
            <w:pPr>
              <w:numPr>
                <w:ilvl w:val="0"/>
                <w:numId w:val="7"/>
              </w:numPr>
              <w:tabs>
                <w:tab w:val="left" w:pos="6730"/>
              </w:tabs>
              <w:jc w:val="both"/>
            </w:pPr>
            <w:r w:rsidRPr="004D3B47">
              <w:t xml:space="preserve">Turnaround time target for histology </w:t>
            </w:r>
            <w:r w:rsidR="00ED6D19" w:rsidRPr="004D3B47">
              <w:t>reported within 10 working days was met by nine of fourteen laboratories</w:t>
            </w:r>
            <w:r w:rsidRPr="004D3B47">
              <w:t xml:space="preserve">. </w:t>
            </w:r>
          </w:p>
          <w:p w14:paraId="1EC26288" w14:textId="39C1C65D" w:rsidR="00DC76FF" w:rsidRPr="004D3B47" w:rsidRDefault="00DC76FF" w:rsidP="00ED6D19">
            <w:pPr>
              <w:numPr>
                <w:ilvl w:val="0"/>
                <w:numId w:val="7"/>
              </w:numPr>
              <w:tabs>
                <w:tab w:val="left" w:pos="6730"/>
              </w:tabs>
              <w:jc w:val="both"/>
            </w:pPr>
            <w:r w:rsidRPr="004D3B47">
              <w:t xml:space="preserve">The target </w:t>
            </w:r>
            <w:r w:rsidR="00ED6D19" w:rsidRPr="004D3B47">
              <w:t xml:space="preserve">for histology reported within 15 working days </w:t>
            </w:r>
            <w:r w:rsidRPr="004D3B47">
              <w:t xml:space="preserve">was </w:t>
            </w:r>
            <w:bookmarkStart w:id="80" w:name="exec55_hist_15days"/>
            <w:r w:rsidR="006745A7" w:rsidRPr="004D3B47">
              <w:t>met</w:t>
            </w:r>
            <w:bookmarkEnd w:id="80"/>
            <w:r w:rsidRPr="004D3B47">
              <w:t xml:space="preserve"> </w:t>
            </w:r>
            <w:r w:rsidR="00ED6D19" w:rsidRPr="004D3B47">
              <w:t>by</w:t>
            </w:r>
            <w:r w:rsidRPr="004D3B47">
              <w:t xml:space="preserve"> </w:t>
            </w:r>
            <w:r w:rsidR="00E84389" w:rsidRPr="004D3B47">
              <w:t>five</w:t>
            </w:r>
            <w:r w:rsidRPr="004D3B47">
              <w:t xml:space="preserve"> of </w:t>
            </w:r>
            <w:r w:rsidR="00473BAE" w:rsidRPr="004D3B47">
              <w:t>fourteen</w:t>
            </w:r>
            <w:r w:rsidRPr="004D3B47">
              <w:t xml:space="preserve"> laboratories.</w:t>
            </w:r>
            <w:r w:rsidR="00A26D58">
              <w:t xml:space="preserve"> </w:t>
            </w:r>
          </w:p>
          <w:p w14:paraId="44500664" w14:textId="050464F8" w:rsidR="00ED6D19" w:rsidRPr="004D3B47" w:rsidRDefault="00ED6D19" w:rsidP="00CB1745">
            <w:pPr>
              <w:numPr>
                <w:ilvl w:val="0"/>
                <w:numId w:val="7"/>
              </w:numPr>
              <w:tabs>
                <w:tab w:val="left" w:pos="6730"/>
              </w:tabs>
              <w:jc w:val="both"/>
            </w:pPr>
            <w:r w:rsidRPr="004D3B47">
              <w:lastRenderedPageBreak/>
              <w:t xml:space="preserve">The overall proportion of histology samples reported within 10 working days (91.0%) is </w:t>
            </w:r>
            <w:r w:rsidR="00CB1745" w:rsidRPr="004D3B47">
              <w:t>lower</w:t>
            </w:r>
            <w:r w:rsidRPr="004D3B47">
              <w:t xml:space="preserve"> than it was in the previous report (</w:t>
            </w:r>
            <w:r w:rsidR="00CB1745" w:rsidRPr="004D3B47">
              <w:t>92.9</w:t>
            </w:r>
            <w:r w:rsidRPr="004D3B47">
              <w:t>%).</w:t>
            </w:r>
          </w:p>
          <w:p w14:paraId="224AAF1C" w14:textId="347514AE" w:rsidR="00DC76FF" w:rsidRPr="004D3B47" w:rsidRDefault="00DC76FF" w:rsidP="00A555B1">
            <w:pPr>
              <w:numPr>
                <w:ilvl w:val="0"/>
                <w:numId w:val="7"/>
              </w:numPr>
              <w:tabs>
                <w:tab w:val="left" w:pos="6730"/>
              </w:tabs>
              <w:jc w:val="both"/>
            </w:pPr>
            <w:r w:rsidRPr="004D3B47">
              <w:t>The overall proportion of histology samples reported within 15 days</w:t>
            </w:r>
            <w:r w:rsidR="00ED6D19" w:rsidRPr="004D3B47">
              <w:t xml:space="preserve"> (96.2%)</w:t>
            </w:r>
            <w:r w:rsidRPr="004D3B47">
              <w:t xml:space="preserve"> </w:t>
            </w:r>
            <w:r w:rsidR="00ED6D19" w:rsidRPr="004D3B47">
              <w:t xml:space="preserve">is lower than it was in </w:t>
            </w:r>
            <w:r w:rsidR="006745A7" w:rsidRPr="004D3B47">
              <w:t>the</w:t>
            </w:r>
            <w:r w:rsidR="00EC524B" w:rsidRPr="004D3B47">
              <w:t xml:space="preserve"> previous report (</w:t>
            </w:r>
            <w:bookmarkStart w:id="81" w:name="exec55_hist_15days_pct2"/>
            <w:r w:rsidR="006745A7" w:rsidRPr="004D3B47">
              <w:t>97.2</w:t>
            </w:r>
            <w:bookmarkEnd w:id="81"/>
            <w:r w:rsidR="00006EB2" w:rsidRPr="004D3B47">
              <w:t>%</w:t>
            </w:r>
            <w:r w:rsidR="00BD6B75" w:rsidRPr="004D3B47">
              <w:t>)</w:t>
            </w:r>
            <w:r w:rsidR="00EC524B" w:rsidRPr="004D3B47">
              <w:t>.</w:t>
            </w:r>
          </w:p>
          <w:p w14:paraId="262C8563" w14:textId="087D38F8" w:rsidR="00DC76FF" w:rsidRPr="004D3B47" w:rsidRDefault="00365ACF" w:rsidP="00A555B1">
            <w:pPr>
              <w:keepNext/>
              <w:tabs>
                <w:tab w:val="left" w:pos="6730"/>
              </w:tabs>
              <w:spacing w:before="240" w:after="120"/>
              <w:jc w:val="both"/>
              <w:rPr>
                <w:i/>
              </w:rPr>
            </w:pPr>
            <w:r>
              <w:rPr>
                <w:i/>
              </w:rPr>
              <w:t>Low-grade</w:t>
            </w:r>
            <w:r w:rsidR="00DC76FF" w:rsidRPr="004D3B47">
              <w:rPr>
                <w:i/>
              </w:rPr>
              <w:t xml:space="preserve"> cytology with associated HPV triage testing</w:t>
            </w:r>
          </w:p>
          <w:p w14:paraId="1505F3FE" w14:textId="77777777" w:rsidR="00DC76FF" w:rsidRPr="004D3B47" w:rsidRDefault="00DC76FF" w:rsidP="00A555B1">
            <w:pPr>
              <w:tabs>
                <w:tab w:val="left" w:pos="6730"/>
              </w:tabs>
              <w:spacing w:after="120"/>
              <w:jc w:val="both"/>
            </w:pPr>
            <w:r w:rsidRPr="004D3B47">
              <w:rPr>
                <w:b/>
              </w:rPr>
              <w:t xml:space="preserve">Target: </w:t>
            </w:r>
            <w:r w:rsidRPr="004D3B47">
              <w:t xml:space="preserve">98% within 15 working days </w:t>
            </w:r>
          </w:p>
          <w:p w14:paraId="206E26A0" w14:textId="0AA724FD" w:rsidR="00DC76FF" w:rsidRPr="004D3B47" w:rsidRDefault="00DC76FF" w:rsidP="00A555B1">
            <w:pPr>
              <w:numPr>
                <w:ilvl w:val="0"/>
                <w:numId w:val="7"/>
              </w:numPr>
              <w:tabs>
                <w:tab w:val="left" w:pos="6730"/>
              </w:tabs>
              <w:jc w:val="both"/>
            </w:pPr>
            <w:r w:rsidRPr="004D3B47">
              <w:rPr>
                <w:szCs w:val="23"/>
              </w:rPr>
              <w:t xml:space="preserve">There were </w:t>
            </w:r>
            <w:bookmarkStart w:id="82" w:name="exec55_lgcythpv15_smpl"/>
            <w:r w:rsidR="006745A7" w:rsidRPr="004D3B47">
              <w:rPr>
                <w:szCs w:val="23"/>
              </w:rPr>
              <w:t>3,</w:t>
            </w:r>
            <w:bookmarkEnd w:id="82"/>
            <w:r w:rsidR="006745A7" w:rsidRPr="004D3B47">
              <w:rPr>
                <w:szCs w:val="23"/>
              </w:rPr>
              <w:t>065</w:t>
            </w:r>
            <w:r w:rsidRPr="004D3B47">
              <w:rPr>
                <w:szCs w:val="23"/>
              </w:rPr>
              <w:t xml:space="preserve"> cytology samples with associated HPV triage testing in the current monitoring period. </w:t>
            </w:r>
          </w:p>
          <w:p w14:paraId="0DBC9CF4" w14:textId="65EB3946" w:rsidR="00DC76FF" w:rsidRPr="004D3B47" w:rsidRDefault="00E84389" w:rsidP="00A555B1">
            <w:pPr>
              <w:numPr>
                <w:ilvl w:val="0"/>
                <w:numId w:val="7"/>
              </w:numPr>
              <w:tabs>
                <w:tab w:val="left" w:pos="6730"/>
              </w:tabs>
              <w:jc w:val="both"/>
            </w:pPr>
            <w:r w:rsidRPr="004D3B47">
              <w:rPr>
                <w:szCs w:val="23"/>
              </w:rPr>
              <w:t>Three</w:t>
            </w:r>
            <w:r w:rsidR="00DC76FF" w:rsidRPr="004D3B47">
              <w:t xml:space="preserve"> </w:t>
            </w:r>
            <w:r w:rsidR="00DC76FF" w:rsidRPr="004D3B47">
              <w:rPr>
                <w:szCs w:val="23"/>
              </w:rPr>
              <w:t xml:space="preserve">of the six laboratories met the </w:t>
            </w:r>
            <w:r w:rsidR="00E52E53" w:rsidRPr="004D3B47">
              <w:t xml:space="preserve">15-working-days target for turnaround time for </w:t>
            </w:r>
            <w:r w:rsidR="00E52E53" w:rsidRPr="004D3B47">
              <w:rPr>
                <w:szCs w:val="23"/>
              </w:rPr>
              <w:t>cytology with associated HPV triage testing</w:t>
            </w:r>
            <w:r w:rsidR="00DC76FF" w:rsidRPr="004D3B47">
              <w:rPr>
                <w:szCs w:val="23"/>
              </w:rPr>
              <w:t>.</w:t>
            </w:r>
          </w:p>
          <w:p w14:paraId="32205CA7" w14:textId="610E5DB3" w:rsidR="00E52E53" w:rsidRPr="004D3B47" w:rsidRDefault="00E52E53" w:rsidP="00E55ED9">
            <w:pPr>
              <w:numPr>
                <w:ilvl w:val="0"/>
                <w:numId w:val="7"/>
              </w:numPr>
              <w:tabs>
                <w:tab w:val="left" w:pos="6730"/>
              </w:tabs>
              <w:jc w:val="both"/>
            </w:pPr>
            <w:r w:rsidRPr="004D3B47">
              <w:t xml:space="preserve">Nationally, the overall proportion of </w:t>
            </w:r>
            <w:r w:rsidRPr="004D3B47">
              <w:rPr>
                <w:szCs w:val="23"/>
              </w:rPr>
              <w:t xml:space="preserve">cytology with associated HPV triage testing reported within </w:t>
            </w:r>
            <w:r w:rsidRPr="004D3B47">
              <w:t xml:space="preserve">15 working days </w:t>
            </w:r>
            <w:r w:rsidRPr="004D3B47">
              <w:rPr>
                <w:szCs w:val="23"/>
              </w:rPr>
              <w:t xml:space="preserve">(98.9%) </w:t>
            </w:r>
            <w:r w:rsidRPr="004D3B47">
              <w:t xml:space="preserve">is </w:t>
            </w:r>
            <w:r w:rsidR="00CB1745" w:rsidRPr="004D3B47">
              <w:t>lower</w:t>
            </w:r>
            <w:r w:rsidRPr="004D3B47">
              <w:t xml:space="preserve"> than it was in the previous report (</w:t>
            </w:r>
            <w:r w:rsidR="00CB1745" w:rsidRPr="004D3B47">
              <w:t>99.2</w:t>
            </w:r>
            <w:r w:rsidRPr="004D3B47">
              <w:t>%)</w:t>
            </w:r>
            <w:r w:rsidRPr="004D3B47">
              <w:rPr>
                <w:szCs w:val="23"/>
              </w:rPr>
              <w:t>.</w:t>
            </w:r>
          </w:p>
          <w:p w14:paraId="17DDFCC8" w14:textId="77777777" w:rsidR="00DC76FF" w:rsidRPr="004D3B47" w:rsidRDefault="00DC76FF" w:rsidP="00A555B1">
            <w:pPr>
              <w:tabs>
                <w:tab w:val="left" w:pos="6730"/>
              </w:tabs>
              <w:jc w:val="both"/>
              <w:rPr>
                <w:szCs w:val="23"/>
              </w:rPr>
            </w:pPr>
          </w:p>
        </w:tc>
      </w:tr>
      <w:tr w:rsidR="004D3B47" w:rsidRPr="004D3B47" w14:paraId="543CC895" w14:textId="77777777" w:rsidTr="005F3D46">
        <w:tc>
          <w:tcPr>
            <w:tcW w:w="2552" w:type="dxa"/>
            <w:tcBorders>
              <w:top w:val="single" w:sz="4" w:space="0" w:color="auto"/>
            </w:tcBorders>
          </w:tcPr>
          <w:p w14:paraId="763A21F3" w14:textId="77777777" w:rsidR="00DC76FF" w:rsidRPr="004D3B47" w:rsidRDefault="00DC76FF" w:rsidP="00A555B1">
            <w:pPr>
              <w:spacing w:before="120"/>
              <w:ind w:left="284" w:right="107"/>
              <w:jc w:val="both"/>
            </w:pPr>
            <w:r w:rsidRPr="004D3B47">
              <w:lastRenderedPageBreak/>
              <w:t xml:space="preserve">Indicator 6 </w:t>
            </w:r>
          </w:p>
        </w:tc>
        <w:tc>
          <w:tcPr>
            <w:tcW w:w="6487" w:type="dxa"/>
            <w:tcBorders>
              <w:top w:val="single" w:sz="4" w:space="0" w:color="auto"/>
            </w:tcBorders>
          </w:tcPr>
          <w:p w14:paraId="2F354E74" w14:textId="5CB091E8" w:rsidR="00DC76FF" w:rsidRPr="004D3B47" w:rsidRDefault="00DC76FF" w:rsidP="00A555B1">
            <w:pPr>
              <w:tabs>
                <w:tab w:val="left" w:pos="6730"/>
              </w:tabs>
              <w:spacing w:before="120" w:after="120"/>
              <w:jc w:val="both"/>
              <w:rPr>
                <w:u w:val="single"/>
              </w:rPr>
            </w:pPr>
            <w:r w:rsidRPr="004D3B47">
              <w:rPr>
                <w:u w:val="single"/>
              </w:rPr>
              <w:t xml:space="preserve">Follow-up of women with </w:t>
            </w:r>
            <w:r w:rsidR="00365ACF">
              <w:rPr>
                <w:u w:val="single"/>
              </w:rPr>
              <w:t>high-grade</w:t>
            </w:r>
            <w:r w:rsidRPr="004D3B47">
              <w:rPr>
                <w:u w:val="single"/>
              </w:rPr>
              <w:t xml:space="preserve"> cytology – histology</w:t>
            </w:r>
          </w:p>
          <w:p w14:paraId="2B0F96A0" w14:textId="77777777" w:rsidR="00DC76FF" w:rsidRPr="004D3B47" w:rsidRDefault="00DC76FF" w:rsidP="00A555B1">
            <w:pPr>
              <w:keepNext/>
              <w:tabs>
                <w:tab w:val="left" w:pos="6730"/>
              </w:tabs>
              <w:spacing w:before="240" w:after="120"/>
              <w:jc w:val="both"/>
              <w:rPr>
                <w:i/>
              </w:rPr>
            </w:pPr>
            <w:r w:rsidRPr="004D3B47">
              <w:rPr>
                <w:i/>
              </w:rPr>
              <w:t>Histological follow-up</w:t>
            </w:r>
          </w:p>
          <w:p w14:paraId="101253D7" w14:textId="5CF0FC66" w:rsidR="00DC76FF" w:rsidRPr="004D3B47" w:rsidRDefault="00DC76FF" w:rsidP="00A555B1">
            <w:pPr>
              <w:tabs>
                <w:tab w:val="left" w:pos="6730"/>
              </w:tabs>
              <w:spacing w:after="120"/>
              <w:jc w:val="both"/>
            </w:pPr>
            <w:r w:rsidRPr="004D3B47">
              <w:rPr>
                <w:b/>
              </w:rPr>
              <w:t xml:space="preserve">Target: </w:t>
            </w:r>
            <w:r w:rsidRPr="004D3B47">
              <w:t xml:space="preserve">90% of women should have a histology report within 90 days of their </w:t>
            </w:r>
            <w:r w:rsidR="00365ACF">
              <w:t>high-grade</w:t>
            </w:r>
            <w:r w:rsidRPr="004D3B47">
              <w:t xml:space="preserve"> cytology report date; 99% should have a histology report within 180 days of their cytology report. </w:t>
            </w:r>
          </w:p>
          <w:p w14:paraId="2A271F2C" w14:textId="77777777" w:rsidR="00DC76FF" w:rsidRPr="004D3B47" w:rsidRDefault="00DC76FF" w:rsidP="00A555B1">
            <w:pPr>
              <w:numPr>
                <w:ilvl w:val="0"/>
                <w:numId w:val="8"/>
              </w:numPr>
              <w:tabs>
                <w:tab w:val="left" w:pos="6730"/>
              </w:tabs>
              <w:jc w:val="both"/>
            </w:pPr>
            <w:r w:rsidRPr="004D3B47">
              <w:t xml:space="preserve">Targets were </w:t>
            </w:r>
            <w:bookmarkStart w:id="83" w:name="exec6_hgcyto90180_tgt"/>
            <w:r w:rsidR="006745A7" w:rsidRPr="004D3B47">
              <w:t>not met</w:t>
            </w:r>
            <w:bookmarkEnd w:id="83"/>
            <w:r w:rsidRPr="004D3B47">
              <w:t xml:space="preserve"> nationally (for either 90 days or 180 days).</w:t>
            </w:r>
          </w:p>
          <w:p w14:paraId="39E39A13" w14:textId="0AC64112" w:rsidR="00DC76FF" w:rsidRPr="004D3B47" w:rsidRDefault="006745A7" w:rsidP="00A555B1">
            <w:pPr>
              <w:numPr>
                <w:ilvl w:val="0"/>
                <w:numId w:val="8"/>
              </w:numPr>
              <w:tabs>
                <w:tab w:val="left" w:pos="6730"/>
              </w:tabs>
              <w:jc w:val="both"/>
            </w:pPr>
            <w:r w:rsidRPr="004D3B47">
              <w:t>81.2</w:t>
            </w:r>
            <w:r w:rsidR="00DC76FF" w:rsidRPr="004D3B47">
              <w:t xml:space="preserve">% of women had a histology report within 90 days of their </w:t>
            </w:r>
            <w:r w:rsidR="00365ACF">
              <w:t>high-grade</w:t>
            </w:r>
            <w:r w:rsidR="00DC76FF" w:rsidRPr="004D3B47">
              <w:t xml:space="preserve"> cytology report; </w:t>
            </w:r>
            <w:r w:rsidRPr="004D3B47">
              <w:t>87.8</w:t>
            </w:r>
            <w:r w:rsidR="00DC76FF" w:rsidRPr="004D3B47">
              <w:t>% of women had one within 180 days.</w:t>
            </w:r>
          </w:p>
          <w:p w14:paraId="6B9AA27E" w14:textId="2AF31B21" w:rsidR="00DC76FF" w:rsidRPr="004D3B47" w:rsidRDefault="000B6B2C" w:rsidP="00A555B1">
            <w:pPr>
              <w:numPr>
                <w:ilvl w:val="0"/>
                <w:numId w:val="8"/>
              </w:numPr>
              <w:tabs>
                <w:tab w:val="left" w:pos="6730"/>
              </w:tabs>
              <w:jc w:val="both"/>
            </w:pPr>
            <w:r w:rsidRPr="004D3B47">
              <w:t>Four</w:t>
            </w:r>
            <w:r w:rsidR="00DC76FF" w:rsidRPr="004D3B47">
              <w:t xml:space="preserve"> DHBs met the target for histological follow-up within 90 days and </w:t>
            </w:r>
            <w:bookmarkStart w:id="84" w:name="exec6_hgcyto180_labtgt"/>
            <w:r w:rsidR="00BD6B75" w:rsidRPr="004D3B47">
              <w:t>one</w:t>
            </w:r>
            <w:bookmarkEnd w:id="84"/>
            <w:r w:rsidR="001E4135" w:rsidRPr="004D3B47">
              <w:t xml:space="preserve"> </w:t>
            </w:r>
            <w:r w:rsidR="00BD0410" w:rsidRPr="004D3B47">
              <w:t>DHB</w:t>
            </w:r>
            <w:r w:rsidR="00DC76FF" w:rsidRPr="004D3B47">
              <w:t xml:space="preserve"> met the target for 180 days. </w:t>
            </w:r>
          </w:p>
          <w:p w14:paraId="2658A294" w14:textId="0D2DD3AB" w:rsidR="00DC76FF" w:rsidRPr="004D3B47" w:rsidRDefault="00DC76FF" w:rsidP="00A555B1">
            <w:pPr>
              <w:numPr>
                <w:ilvl w:val="0"/>
                <w:numId w:val="8"/>
              </w:numPr>
              <w:tabs>
                <w:tab w:val="left" w:pos="6730"/>
              </w:tabs>
              <w:jc w:val="both"/>
            </w:pPr>
            <w:r w:rsidRPr="004D3B47">
              <w:t xml:space="preserve">Nationally, the proportion of women with histological follow-up </w:t>
            </w:r>
            <w:r w:rsidR="00E55ED9" w:rsidRPr="004D3B47">
              <w:t>i</w:t>
            </w:r>
            <w:r w:rsidRPr="004D3B47">
              <w:t xml:space="preserve">s </w:t>
            </w:r>
            <w:r w:rsidR="00E55ED9" w:rsidRPr="004D3B47">
              <w:t>low</w:t>
            </w:r>
            <w:r w:rsidR="006745A7" w:rsidRPr="004D3B47">
              <w:t>er</w:t>
            </w:r>
            <w:r w:rsidRPr="004D3B47">
              <w:t xml:space="preserve"> within 90 days (</w:t>
            </w:r>
            <w:r w:rsidR="006745A7" w:rsidRPr="004D3B47">
              <w:t>81.2</w:t>
            </w:r>
            <w:r w:rsidRPr="004D3B47">
              <w:t xml:space="preserve">%) </w:t>
            </w:r>
            <w:r w:rsidR="00E55ED9" w:rsidRPr="004D3B47">
              <w:t xml:space="preserve">compared to the previous monitoring period (83.8%) </w:t>
            </w:r>
            <w:r w:rsidRPr="004D3B47">
              <w:t xml:space="preserve">and </w:t>
            </w:r>
            <w:r w:rsidR="00E55ED9" w:rsidRPr="004D3B47">
              <w:t>also lower</w:t>
            </w:r>
            <w:r w:rsidR="008C2666" w:rsidRPr="004D3B47">
              <w:t xml:space="preserve"> within 180 days (</w:t>
            </w:r>
            <w:r w:rsidR="006745A7" w:rsidRPr="004D3B47">
              <w:t>87.8</w:t>
            </w:r>
            <w:r w:rsidR="008C2666" w:rsidRPr="004D3B47">
              <w:t xml:space="preserve">%) </w:t>
            </w:r>
            <w:r w:rsidR="00E55ED9" w:rsidRPr="004D3B47">
              <w:t xml:space="preserve">compared to </w:t>
            </w:r>
            <w:r w:rsidRPr="004D3B47">
              <w:t>the previous monitoring period</w:t>
            </w:r>
            <w:r w:rsidR="00E55ED9" w:rsidRPr="004D3B47">
              <w:t xml:space="preserve"> (88.5%)</w:t>
            </w:r>
            <w:r w:rsidRPr="004D3B47">
              <w:t>.</w:t>
            </w:r>
          </w:p>
          <w:p w14:paraId="3161C356" w14:textId="0DF75E99" w:rsidR="00472DAE" w:rsidRPr="004D3B47" w:rsidRDefault="00DC76FF" w:rsidP="00CA18FD">
            <w:pPr>
              <w:numPr>
                <w:ilvl w:val="0"/>
                <w:numId w:val="8"/>
              </w:numPr>
              <w:tabs>
                <w:tab w:val="left" w:pos="6730"/>
              </w:tabs>
              <w:jc w:val="both"/>
            </w:pPr>
            <w:r w:rsidRPr="004D3B47">
              <w:t xml:space="preserve">Compared to the previous monitoring period, the proportion of women with follow-up histology within 90 days </w:t>
            </w:r>
            <w:r w:rsidR="00CB1745" w:rsidRPr="004D3B47">
              <w:t>is higher</w:t>
            </w:r>
            <w:r w:rsidR="008C2666" w:rsidRPr="004D3B47">
              <w:t xml:space="preserve"> </w:t>
            </w:r>
            <w:r w:rsidRPr="004D3B47">
              <w:t xml:space="preserve">for Māori women (from </w:t>
            </w:r>
            <w:r w:rsidR="006745A7" w:rsidRPr="004D3B47">
              <w:t>78.2</w:t>
            </w:r>
            <w:r w:rsidRPr="004D3B47">
              <w:t xml:space="preserve">% to </w:t>
            </w:r>
            <w:r w:rsidR="006745A7" w:rsidRPr="004D3B47">
              <w:t>82.1</w:t>
            </w:r>
            <w:r w:rsidRPr="004D3B47">
              <w:t>%)</w:t>
            </w:r>
            <w:r w:rsidR="008C2666" w:rsidRPr="004D3B47">
              <w:t xml:space="preserve">, </w:t>
            </w:r>
            <w:r w:rsidR="000B6B2C" w:rsidRPr="004D3B47">
              <w:t xml:space="preserve">but </w:t>
            </w:r>
            <w:r w:rsidR="00CB1745" w:rsidRPr="004D3B47">
              <w:t xml:space="preserve">is lower </w:t>
            </w:r>
            <w:r w:rsidRPr="004D3B47">
              <w:t xml:space="preserve">for European/ Other women (from </w:t>
            </w:r>
            <w:r w:rsidR="006745A7" w:rsidRPr="004D3B47">
              <w:t>86.1</w:t>
            </w:r>
            <w:r w:rsidRPr="004D3B47">
              <w:t xml:space="preserve">% to </w:t>
            </w:r>
            <w:r w:rsidR="006745A7" w:rsidRPr="004D3B47">
              <w:t>83.4</w:t>
            </w:r>
            <w:r w:rsidRPr="004D3B47">
              <w:t>%), Pacific</w:t>
            </w:r>
            <w:r w:rsidR="000B6B2C" w:rsidRPr="004D3B47">
              <w:t xml:space="preserve"> women</w:t>
            </w:r>
            <w:r w:rsidRPr="004D3B47">
              <w:t xml:space="preserve"> (from </w:t>
            </w:r>
            <w:r w:rsidR="006745A7" w:rsidRPr="004D3B47">
              <w:t>74.0</w:t>
            </w:r>
            <w:r w:rsidRPr="004D3B47">
              <w:t xml:space="preserve">% to </w:t>
            </w:r>
            <w:r w:rsidR="006745A7" w:rsidRPr="004D3B47">
              <w:t>60.2</w:t>
            </w:r>
            <w:r w:rsidRPr="004D3B47">
              <w:t xml:space="preserve">%) </w:t>
            </w:r>
            <w:r w:rsidR="00472DAE" w:rsidRPr="004D3B47">
              <w:t>and</w:t>
            </w:r>
            <w:r w:rsidR="00A26D58">
              <w:t xml:space="preserve"> </w:t>
            </w:r>
            <w:r w:rsidRPr="004D3B47">
              <w:t xml:space="preserve">Asian women (from </w:t>
            </w:r>
            <w:r w:rsidR="006745A7" w:rsidRPr="004D3B47">
              <w:t>82.7</w:t>
            </w:r>
            <w:r w:rsidR="00472DAE" w:rsidRPr="004D3B47">
              <w:t xml:space="preserve"> </w:t>
            </w:r>
            <w:r w:rsidRPr="004D3B47">
              <w:t xml:space="preserve">% to </w:t>
            </w:r>
            <w:r w:rsidR="006745A7" w:rsidRPr="004D3B47">
              <w:t>77.3</w:t>
            </w:r>
            <w:r w:rsidRPr="004D3B47">
              <w:t>%).</w:t>
            </w:r>
          </w:p>
          <w:p w14:paraId="0E8F7D3B" w14:textId="7772E47D" w:rsidR="00DC76FF" w:rsidRPr="004D3B47" w:rsidRDefault="00DC76FF" w:rsidP="00CA18FD">
            <w:pPr>
              <w:numPr>
                <w:ilvl w:val="0"/>
                <w:numId w:val="8"/>
              </w:numPr>
              <w:tabs>
                <w:tab w:val="left" w:pos="6730"/>
              </w:tabs>
              <w:jc w:val="both"/>
            </w:pPr>
            <w:r w:rsidRPr="004D3B47">
              <w:t xml:space="preserve">The proportion of women with follow-up histology within 180 days has </w:t>
            </w:r>
            <w:r w:rsidR="00CB1745" w:rsidRPr="004D3B47">
              <w:t xml:space="preserve">is lower </w:t>
            </w:r>
            <w:r w:rsidR="00705BB9" w:rsidRPr="004D3B47">
              <w:t>for Pacific</w:t>
            </w:r>
            <w:r w:rsidR="000B6B2C" w:rsidRPr="004D3B47">
              <w:t>, Asian and and European/ Other women but</w:t>
            </w:r>
            <w:r w:rsidR="00705BB9" w:rsidRPr="004D3B47">
              <w:t xml:space="preserve"> </w:t>
            </w:r>
            <w:r w:rsidR="00CB1745" w:rsidRPr="004D3B47">
              <w:t xml:space="preserve">is higher </w:t>
            </w:r>
            <w:r w:rsidR="00705BB9" w:rsidRPr="004D3B47">
              <w:t xml:space="preserve">for </w:t>
            </w:r>
            <w:r w:rsidR="001F6600" w:rsidRPr="004D3B47">
              <w:t>Māori</w:t>
            </w:r>
            <w:r w:rsidR="00705BB9" w:rsidRPr="004D3B47">
              <w:t xml:space="preserve"> women</w:t>
            </w:r>
            <w:r w:rsidR="000B6B2C" w:rsidRPr="004D3B47">
              <w:t>.</w:t>
            </w:r>
            <w:r w:rsidR="00705BB9" w:rsidRPr="004D3B47">
              <w:t xml:space="preserve"> </w:t>
            </w:r>
          </w:p>
          <w:p w14:paraId="31C402BF" w14:textId="77777777" w:rsidR="00DC76FF" w:rsidRPr="004D3B47" w:rsidRDefault="00DC76FF" w:rsidP="00A555B1">
            <w:pPr>
              <w:keepNext/>
              <w:tabs>
                <w:tab w:val="left" w:pos="6730"/>
              </w:tabs>
              <w:spacing w:before="240" w:after="120"/>
              <w:jc w:val="both"/>
              <w:rPr>
                <w:i/>
              </w:rPr>
            </w:pPr>
            <w:r w:rsidRPr="004D3B47">
              <w:rPr>
                <w:i/>
              </w:rPr>
              <w:t>Women with no follow-up tests</w:t>
            </w:r>
          </w:p>
          <w:p w14:paraId="47AA29B6" w14:textId="77777777" w:rsidR="00DC76FF" w:rsidRPr="004D3B47" w:rsidRDefault="00DC76FF" w:rsidP="00A555B1">
            <w:pPr>
              <w:tabs>
                <w:tab w:val="left" w:pos="6730"/>
              </w:tabs>
              <w:spacing w:after="120"/>
              <w:jc w:val="both"/>
            </w:pPr>
            <w:r w:rsidRPr="004D3B47">
              <w:rPr>
                <w:b/>
              </w:rPr>
              <w:t xml:space="preserve">Target: </w:t>
            </w:r>
            <w:r w:rsidRPr="004D3B47">
              <w:t>None</w:t>
            </w:r>
            <w:r w:rsidRPr="004D3B47">
              <w:rPr>
                <w:b/>
              </w:rPr>
              <w:t xml:space="preserve"> </w:t>
            </w:r>
          </w:p>
          <w:p w14:paraId="660EFA2A" w14:textId="1CAFD329" w:rsidR="00DC76FF" w:rsidRPr="004D3B47" w:rsidRDefault="00DC76FF" w:rsidP="00A555B1">
            <w:pPr>
              <w:numPr>
                <w:ilvl w:val="0"/>
                <w:numId w:val="8"/>
              </w:numPr>
              <w:tabs>
                <w:tab w:val="left" w:pos="6730"/>
              </w:tabs>
              <w:jc w:val="both"/>
            </w:pPr>
            <w:r w:rsidRPr="004D3B47">
              <w:t xml:space="preserve">Nationally, </w:t>
            </w:r>
            <w:r w:rsidR="006745A7" w:rsidRPr="004D3B47">
              <w:t>205</w:t>
            </w:r>
            <w:r w:rsidRPr="004D3B47">
              <w:t xml:space="preserve"> (</w:t>
            </w:r>
            <w:r w:rsidR="006745A7" w:rsidRPr="004D3B47">
              <w:t>10.9</w:t>
            </w:r>
            <w:r w:rsidRPr="004D3B47">
              <w:t xml:space="preserve">%) women have no report of a follow-up test of any kind (colposcopy, subsequent cytology, histology or HPV test) within 90 days of their high-grade cytology report, and </w:t>
            </w:r>
            <w:r w:rsidR="006745A7" w:rsidRPr="004D3B47">
              <w:lastRenderedPageBreak/>
              <w:t>119</w:t>
            </w:r>
            <w:r w:rsidRPr="004D3B47">
              <w:t xml:space="preserve"> (</w:t>
            </w:r>
            <w:r w:rsidR="006745A7" w:rsidRPr="004D3B47">
              <w:t>6.3</w:t>
            </w:r>
            <w:r w:rsidRPr="004D3B47">
              <w:t>%) women have no follow-up test report within 180 days.</w:t>
            </w:r>
          </w:p>
          <w:p w14:paraId="67A00F4C" w14:textId="620A9663" w:rsidR="00DC76FF" w:rsidRPr="004D3B47" w:rsidRDefault="00DC76FF" w:rsidP="00A555B1">
            <w:pPr>
              <w:numPr>
                <w:ilvl w:val="0"/>
                <w:numId w:val="8"/>
              </w:numPr>
              <w:tabs>
                <w:tab w:val="left" w:pos="6730"/>
              </w:tabs>
              <w:jc w:val="both"/>
            </w:pPr>
            <w:r w:rsidRPr="004D3B47">
              <w:t xml:space="preserve">Nationally, the proportion of women with no record of a follow-up test report at 90 days </w:t>
            </w:r>
            <w:r w:rsidR="00CB1745" w:rsidRPr="004D3B47">
              <w:t>is higher</w:t>
            </w:r>
            <w:r w:rsidR="00705BB9" w:rsidRPr="004D3B47">
              <w:t xml:space="preserve"> </w:t>
            </w:r>
            <w:r w:rsidRPr="004D3B47">
              <w:t xml:space="preserve">(from </w:t>
            </w:r>
            <w:r w:rsidR="006745A7" w:rsidRPr="004D3B47">
              <w:t>8.5</w:t>
            </w:r>
            <w:r w:rsidRPr="004D3B47">
              <w:t xml:space="preserve">% to </w:t>
            </w:r>
            <w:r w:rsidR="006745A7" w:rsidRPr="004D3B47">
              <w:t>10.9</w:t>
            </w:r>
            <w:r w:rsidRPr="004D3B47">
              <w:t xml:space="preserve">%) </w:t>
            </w:r>
            <w:r w:rsidR="000B6B2C" w:rsidRPr="004D3B47">
              <w:t>and</w:t>
            </w:r>
            <w:r w:rsidR="006B724B" w:rsidRPr="004D3B47">
              <w:t xml:space="preserve"> </w:t>
            </w:r>
            <w:r w:rsidRPr="004D3B47">
              <w:t xml:space="preserve">for 180 days </w:t>
            </w:r>
            <w:bookmarkStart w:id="85" w:name="exec6_nofu180_pct2"/>
            <w:r w:rsidRPr="004D3B47">
              <w:t xml:space="preserve">(from </w:t>
            </w:r>
            <w:r w:rsidR="006745A7" w:rsidRPr="004D3B47">
              <w:t>5.5</w:t>
            </w:r>
            <w:bookmarkEnd w:id="85"/>
            <w:r w:rsidRPr="004D3B47">
              <w:t xml:space="preserve">% to </w:t>
            </w:r>
            <w:r w:rsidR="006745A7" w:rsidRPr="004D3B47">
              <w:t>6.3</w:t>
            </w:r>
            <w:r w:rsidRPr="004D3B47">
              <w:t>%).</w:t>
            </w:r>
          </w:p>
          <w:p w14:paraId="0277C1FC" w14:textId="1C33DBD9" w:rsidR="00DC76FF" w:rsidRPr="004D3B47" w:rsidRDefault="00DC76FF" w:rsidP="00A555B1">
            <w:pPr>
              <w:numPr>
                <w:ilvl w:val="0"/>
                <w:numId w:val="8"/>
              </w:numPr>
              <w:jc w:val="both"/>
            </w:pPr>
            <w:r w:rsidRPr="004D3B47">
              <w:t xml:space="preserve">Compared to the previous monitoring period, the proportion of women with no follow-up test recorded at 180 days </w:t>
            </w:r>
            <w:r w:rsidR="00CB1745" w:rsidRPr="004D3B47">
              <w:t>is lower</w:t>
            </w:r>
            <w:r w:rsidR="006B724B" w:rsidRPr="004D3B47">
              <w:t xml:space="preserve"> </w:t>
            </w:r>
            <w:r w:rsidRPr="004D3B47">
              <w:t>for Māori</w:t>
            </w:r>
            <w:r w:rsidR="000B6B2C" w:rsidRPr="004D3B47">
              <w:t xml:space="preserve"> women</w:t>
            </w:r>
            <w:r w:rsidRPr="004D3B47">
              <w:t xml:space="preserve"> (from </w:t>
            </w:r>
            <w:r w:rsidR="006745A7" w:rsidRPr="004D3B47">
              <w:t>8.8</w:t>
            </w:r>
            <w:r w:rsidRPr="004D3B47">
              <w:t xml:space="preserve">% to </w:t>
            </w:r>
            <w:r w:rsidR="006745A7" w:rsidRPr="004D3B47">
              <w:t>7.2</w:t>
            </w:r>
            <w:r w:rsidRPr="004D3B47">
              <w:t>%),</w:t>
            </w:r>
            <w:r w:rsidR="006B724B" w:rsidRPr="004D3B47">
              <w:t xml:space="preserve"> </w:t>
            </w:r>
            <w:r w:rsidR="000B6B2C" w:rsidRPr="004D3B47">
              <w:t xml:space="preserve">but </w:t>
            </w:r>
            <w:r w:rsidR="00CB1745" w:rsidRPr="004D3B47">
              <w:t>is higher</w:t>
            </w:r>
            <w:r w:rsidR="006B724B" w:rsidRPr="004D3B47">
              <w:t xml:space="preserve"> for</w:t>
            </w:r>
            <w:r w:rsidRPr="004D3B47">
              <w:t xml:space="preserve"> Pacific women (from </w:t>
            </w:r>
            <w:r w:rsidR="006745A7" w:rsidRPr="004D3B47">
              <w:t>12.5</w:t>
            </w:r>
            <w:bookmarkStart w:id="86" w:name="exec6_nofupacific180_pct"/>
            <w:r w:rsidRPr="004D3B47">
              <w:t xml:space="preserve">% to </w:t>
            </w:r>
            <w:bookmarkEnd w:id="86"/>
            <w:r w:rsidR="006745A7" w:rsidRPr="004D3B47">
              <w:t>16.5</w:t>
            </w:r>
            <w:r w:rsidRPr="004D3B47">
              <w:t>%)</w:t>
            </w:r>
            <w:r w:rsidR="006B724B" w:rsidRPr="004D3B47">
              <w:t xml:space="preserve">, </w:t>
            </w:r>
            <w:r w:rsidRPr="004D3B47">
              <w:t xml:space="preserve">Asian women (from </w:t>
            </w:r>
            <w:r w:rsidR="006745A7" w:rsidRPr="004D3B47">
              <w:t>4.6</w:t>
            </w:r>
            <w:r w:rsidRPr="004D3B47">
              <w:t xml:space="preserve">% to </w:t>
            </w:r>
            <w:r w:rsidR="006745A7" w:rsidRPr="004D3B47">
              <w:t>8.1</w:t>
            </w:r>
            <w:r w:rsidRPr="004D3B47">
              <w:t xml:space="preserve">%), and European/ Other women (from </w:t>
            </w:r>
            <w:r w:rsidR="006745A7" w:rsidRPr="004D3B47">
              <w:t>4.4</w:t>
            </w:r>
            <w:r w:rsidRPr="004D3B47">
              <w:t xml:space="preserve">% to </w:t>
            </w:r>
            <w:r w:rsidR="006745A7" w:rsidRPr="004D3B47">
              <w:t>5.0</w:t>
            </w:r>
            <w:r w:rsidRPr="004D3B47">
              <w:t xml:space="preserve">%). </w:t>
            </w:r>
          </w:p>
          <w:p w14:paraId="47599F30" w14:textId="77777777" w:rsidR="00DC76FF" w:rsidRPr="004D3B47" w:rsidRDefault="00DC76FF" w:rsidP="00A555B1">
            <w:pPr>
              <w:tabs>
                <w:tab w:val="left" w:pos="6730"/>
              </w:tabs>
              <w:ind w:left="360"/>
              <w:jc w:val="both"/>
            </w:pPr>
          </w:p>
        </w:tc>
      </w:tr>
      <w:tr w:rsidR="004D3B47" w:rsidRPr="004D3B47" w14:paraId="18D2E803" w14:textId="77777777" w:rsidTr="005F3D46">
        <w:tc>
          <w:tcPr>
            <w:tcW w:w="2552" w:type="dxa"/>
            <w:tcBorders>
              <w:top w:val="single" w:sz="4" w:space="0" w:color="auto"/>
              <w:bottom w:val="nil"/>
            </w:tcBorders>
          </w:tcPr>
          <w:p w14:paraId="3AE7EC4C" w14:textId="150F904D" w:rsidR="00DC76FF" w:rsidRPr="004D3B47" w:rsidRDefault="00DC76FF" w:rsidP="00A555B1">
            <w:pPr>
              <w:spacing w:before="120"/>
              <w:ind w:left="284" w:right="107"/>
              <w:jc w:val="both"/>
            </w:pPr>
            <w:r w:rsidRPr="004D3B47">
              <w:lastRenderedPageBreak/>
              <w:t>Indicator 7</w:t>
            </w:r>
          </w:p>
        </w:tc>
        <w:tc>
          <w:tcPr>
            <w:tcW w:w="6487" w:type="dxa"/>
            <w:tcBorders>
              <w:top w:val="single" w:sz="4" w:space="0" w:color="auto"/>
              <w:bottom w:val="nil"/>
            </w:tcBorders>
          </w:tcPr>
          <w:p w14:paraId="6E60F639" w14:textId="77777777" w:rsidR="00DC76FF" w:rsidRPr="004D3B47" w:rsidRDefault="00DC76FF" w:rsidP="00A555B1">
            <w:pPr>
              <w:tabs>
                <w:tab w:val="left" w:pos="6730"/>
              </w:tabs>
              <w:spacing w:before="120" w:after="120"/>
              <w:jc w:val="both"/>
              <w:rPr>
                <w:u w:val="single"/>
              </w:rPr>
            </w:pPr>
            <w:r w:rsidRPr="004D3B47">
              <w:rPr>
                <w:u w:val="single"/>
              </w:rPr>
              <w:t>Colposcopy</w:t>
            </w:r>
          </w:p>
        </w:tc>
      </w:tr>
      <w:tr w:rsidR="004D3B47" w:rsidRPr="004D3B47" w14:paraId="633DFC93" w14:textId="77777777" w:rsidTr="005F3D46">
        <w:tc>
          <w:tcPr>
            <w:tcW w:w="2552" w:type="dxa"/>
            <w:tcBorders>
              <w:top w:val="nil"/>
              <w:bottom w:val="single" w:sz="4" w:space="0" w:color="auto"/>
            </w:tcBorders>
          </w:tcPr>
          <w:p w14:paraId="6E1B85F1" w14:textId="77777777" w:rsidR="00DC76FF" w:rsidRPr="004D3B47" w:rsidRDefault="00DC76FF" w:rsidP="00A555B1">
            <w:pPr>
              <w:spacing w:before="120"/>
              <w:ind w:left="284" w:right="107"/>
              <w:jc w:val="both"/>
            </w:pPr>
            <w:r w:rsidRPr="004D3B47">
              <w:t xml:space="preserve">Indicator 7.1 </w:t>
            </w:r>
          </w:p>
        </w:tc>
        <w:tc>
          <w:tcPr>
            <w:tcW w:w="6487" w:type="dxa"/>
            <w:tcBorders>
              <w:top w:val="nil"/>
              <w:bottom w:val="single" w:sz="4" w:space="0" w:color="auto"/>
            </w:tcBorders>
          </w:tcPr>
          <w:p w14:paraId="30EE5A00" w14:textId="0CB73363" w:rsidR="00DC76FF" w:rsidRPr="004D3B47" w:rsidRDefault="00DC76FF" w:rsidP="00A555B1">
            <w:pPr>
              <w:tabs>
                <w:tab w:val="left" w:pos="6730"/>
              </w:tabs>
              <w:spacing w:before="120" w:after="120"/>
              <w:jc w:val="both"/>
              <w:rPr>
                <w:u w:val="single"/>
              </w:rPr>
            </w:pPr>
            <w:r w:rsidRPr="004D3B47">
              <w:rPr>
                <w:u w:val="single"/>
              </w:rPr>
              <w:t xml:space="preserve">Timeliness of colposcopic assessment – </w:t>
            </w:r>
            <w:r w:rsidR="00365ACF">
              <w:rPr>
                <w:u w:val="single"/>
              </w:rPr>
              <w:t>high-grade</w:t>
            </w:r>
            <w:r w:rsidRPr="004D3B47">
              <w:rPr>
                <w:u w:val="single"/>
              </w:rPr>
              <w:t xml:space="preserve"> cytology</w:t>
            </w:r>
          </w:p>
          <w:p w14:paraId="3FF1CF50" w14:textId="791B2C6A" w:rsidR="00D3539A" w:rsidRPr="004D3B47" w:rsidRDefault="00DC76FF" w:rsidP="00A555B1">
            <w:pPr>
              <w:tabs>
                <w:tab w:val="left" w:pos="6730"/>
              </w:tabs>
              <w:jc w:val="both"/>
            </w:pPr>
            <w:r w:rsidRPr="004D3B47">
              <w:rPr>
                <w:b/>
              </w:rPr>
              <w:t>Target:</w:t>
            </w:r>
            <w:r w:rsidRPr="004D3B47">
              <w:t xml:space="preserve"> 95% or more of women who have evidence of clinical suspicion of invasive carcinoma, or a </w:t>
            </w:r>
            <w:r w:rsidR="00F7681A">
              <w:t xml:space="preserve">cytological </w:t>
            </w:r>
            <w:r w:rsidRPr="004D3B47">
              <w:t>suspicion of invasive disease (TBS codes HS2, SC, AC1-AC5), receive colposcopy or a gynaecological assessment within 10 working days of receipt of referral.</w:t>
            </w:r>
            <w:r w:rsidR="00A26D58">
              <w:t xml:space="preserve"> </w:t>
            </w:r>
          </w:p>
          <w:p w14:paraId="42FF77C2" w14:textId="111F976B" w:rsidR="00DC76FF" w:rsidRPr="004D3B47" w:rsidRDefault="00DC76FF" w:rsidP="00A555B1">
            <w:pPr>
              <w:tabs>
                <w:tab w:val="left" w:pos="6730"/>
              </w:tabs>
              <w:jc w:val="both"/>
            </w:pPr>
            <w:r w:rsidRPr="004D3B47">
              <w:t xml:space="preserve">95% or more of women who have other high-grade </w:t>
            </w:r>
            <w:r w:rsidR="00D1173D">
              <w:t>cytology sample</w:t>
            </w:r>
            <w:r w:rsidRPr="004D3B47">
              <w:t xml:space="preserve"> abnormalities (TBS codes ASH, HS1, AG1-AG5, AIS) receive colposcopy within 20 working days of receipt of referral.</w:t>
            </w:r>
          </w:p>
          <w:p w14:paraId="5DA22B6F" w14:textId="77777777" w:rsidR="00DC76FF" w:rsidRPr="004D3B47" w:rsidRDefault="00DC76FF" w:rsidP="00A555B1">
            <w:pPr>
              <w:tabs>
                <w:tab w:val="left" w:pos="6730"/>
              </w:tabs>
              <w:jc w:val="both"/>
            </w:pPr>
            <w:r w:rsidRPr="004D3B47">
              <w:t xml:space="preserve"> </w:t>
            </w:r>
          </w:p>
          <w:p w14:paraId="316938FC" w14:textId="35465D6C" w:rsidR="00DC76FF" w:rsidRPr="004D3B47" w:rsidRDefault="00DC76FF" w:rsidP="00A555B1">
            <w:pPr>
              <w:numPr>
                <w:ilvl w:val="0"/>
                <w:numId w:val="24"/>
              </w:numPr>
              <w:tabs>
                <w:tab w:val="left" w:pos="6730"/>
              </w:tabs>
              <w:jc w:val="both"/>
            </w:pPr>
            <w:r w:rsidRPr="004D3B47">
              <w:t xml:space="preserve">There were </w:t>
            </w:r>
            <w:bookmarkStart w:id="87" w:name="exec71_hgspecmgn_smpl"/>
            <w:r w:rsidR="006745A7" w:rsidRPr="004D3B47">
              <w:t>1,882</w:t>
            </w:r>
            <w:bookmarkEnd w:id="87"/>
            <w:r w:rsidRPr="004D3B47">
              <w:t xml:space="preserve"> women with </w:t>
            </w:r>
            <w:r w:rsidR="00365ACF">
              <w:t>high-grade</w:t>
            </w:r>
            <w:r w:rsidRPr="004D3B47">
              <w:t xml:space="preserve"> cytology results who were not already under specialist management (the same women reported on in Indicator 6).</w:t>
            </w:r>
            <w:r w:rsidR="00A26D58">
              <w:t xml:space="preserve"> </w:t>
            </w:r>
          </w:p>
          <w:p w14:paraId="2CBBF876" w14:textId="12C94A60" w:rsidR="00DC76FF" w:rsidRPr="004D3B47" w:rsidRDefault="00DC76FF" w:rsidP="00A555B1">
            <w:pPr>
              <w:numPr>
                <w:ilvl w:val="0"/>
                <w:numId w:val="24"/>
              </w:numPr>
              <w:tabs>
                <w:tab w:val="left" w:pos="6730"/>
              </w:tabs>
              <w:jc w:val="both"/>
            </w:pPr>
            <w:r w:rsidRPr="004D3B47">
              <w:t xml:space="preserve">This comprised </w:t>
            </w:r>
            <w:r w:rsidR="006745A7" w:rsidRPr="004D3B47">
              <w:t>66</w:t>
            </w:r>
            <w:r w:rsidRPr="004D3B47">
              <w:t xml:space="preserve"> women with </w:t>
            </w:r>
            <w:r w:rsidR="00365ACF">
              <w:t>high-grade</w:t>
            </w:r>
            <w:r w:rsidRPr="004D3B47">
              <w:t xml:space="preserve"> results indicating a suspicion of invasive disease and </w:t>
            </w:r>
            <w:bookmarkStart w:id="88" w:name="exec71_hgnoinvasive_smpl"/>
            <w:r w:rsidR="006745A7" w:rsidRPr="004D3B47">
              <w:t>1,</w:t>
            </w:r>
            <w:bookmarkEnd w:id="88"/>
            <w:r w:rsidR="006745A7" w:rsidRPr="004D3B47">
              <w:t>816</w:t>
            </w:r>
            <w:r w:rsidRPr="004D3B47">
              <w:t xml:space="preserve"> women with other </w:t>
            </w:r>
            <w:r w:rsidR="00365ACF">
              <w:t>high-grade</w:t>
            </w:r>
            <w:r w:rsidRPr="004D3B47">
              <w:t xml:space="preserve"> results.</w:t>
            </w:r>
          </w:p>
          <w:p w14:paraId="42378356" w14:textId="13096590" w:rsidR="00DC76FF" w:rsidRPr="004D3B47" w:rsidRDefault="00DC76FF" w:rsidP="00A555B1">
            <w:pPr>
              <w:numPr>
                <w:ilvl w:val="0"/>
                <w:numId w:val="24"/>
              </w:numPr>
              <w:tabs>
                <w:tab w:val="left" w:pos="6730"/>
              </w:tabs>
              <w:jc w:val="both"/>
            </w:pPr>
            <w:bookmarkStart w:id="89" w:name="_Hlk5362451"/>
            <w:r w:rsidRPr="004D3B47">
              <w:rPr>
                <w:szCs w:val="23"/>
              </w:rPr>
              <w:t xml:space="preserve">Nationally, the proportion of women with accepted referrals recorded on the NCSP Register </w:t>
            </w:r>
            <w:r w:rsidR="00717323" w:rsidRPr="004D3B47">
              <w:rPr>
                <w:szCs w:val="23"/>
              </w:rPr>
              <w:t>(</w:t>
            </w:r>
            <w:r w:rsidR="00A21672" w:rsidRPr="004D3B47">
              <w:t>8</w:t>
            </w:r>
            <w:r w:rsidR="00D3539A" w:rsidRPr="004D3B47">
              <w:t>7.</w:t>
            </w:r>
            <w:r w:rsidR="00A21672" w:rsidRPr="004D3B47">
              <w:t>9</w:t>
            </w:r>
            <w:r w:rsidR="00A21672" w:rsidRPr="004D3B47">
              <w:rPr>
                <w:szCs w:val="23"/>
              </w:rPr>
              <w:t>%)</w:t>
            </w:r>
            <w:r w:rsidR="00717323" w:rsidRPr="004D3B47">
              <w:rPr>
                <w:szCs w:val="23"/>
              </w:rPr>
              <w:t xml:space="preserve"> </w:t>
            </w:r>
            <w:r w:rsidR="00252731" w:rsidRPr="004D3B47">
              <w:rPr>
                <w:szCs w:val="23"/>
              </w:rPr>
              <w:t xml:space="preserve">is </w:t>
            </w:r>
            <w:r w:rsidR="00547B4C" w:rsidRPr="004D3B47">
              <w:rPr>
                <w:szCs w:val="23"/>
              </w:rPr>
              <w:t xml:space="preserve">lower </w:t>
            </w:r>
            <w:r w:rsidR="00B56B79">
              <w:rPr>
                <w:szCs w:val="23"/>
              </w:rPr>
              <w:t>than in the previous</w:t>
            </w:r>
            <w:r w:rsidRPr="004D3B47">
              <w:rPr>
                <w:szCs w:val="23"/>
              </w:rPr>
              <w:t xml:space="preserve"> report (</w:t>
            </w:r>
            <w:r w:rsidR="006745A7" w:rsidRPr="004D3B47">
              <w:t>89.2</w:t>
            </w:r>
            <w:r w:rsidRPr="004D3B47">
              <w:rPr>
                <w:szCs w:val="23"/>
              </w:rPr>
              <w:t xml:space="preserve">%). </w:t>
            </w:r>
          </w:p>
          <w:bookmarkEnd w:id="89"/>
          <w:p w14:paraId="66B6441F" w14:textId="77777777" w:rsidR="00DC76FF" w:rsidRPr="004D3B47" w:rsidRDefault="00DC76FF" w:rsidP="00A555B1">
            <w:pPr>
              <w:tabs>
                <w:tab w:val="left" w:pos="6730"/>
              </w:tabs>
              <w:jc w:val="both"/>
            </w:pPr>
          </w:p>
          <w:p w14:paraId="796036D8" w14:textId="77777777" w:rsidR="00DC76FF" w:rsidRPr="004D3B47" w:rsidRDefault="00DC76FF" w:rsidP="00A555B1">
            <w:pPr>
              <w:tabs>
                <w:tab w:val="left" w:pos="6730"/>
              </w:tabs>
              <w:jc w:val="both"/>
              <w:rPr>
                <w:i/>
              </w:rPr>
            </w:pPr>
            <w:r w:rsidRPr="004D3B47">
              <w:rPr>
                <w:i/>
              </w:rPr>
              <w:t>Suspicion of Invasive Disease</w:t>
            </w:r>
          </w:p>
          <w:p w14:paraId="7B24F7A6" w14:textId="6A4ABD91" w:rsidR="00DC76FF" w:rsidRPr="004D3B47" w:rsidRDefault="00DC76FF" w:rsidP="00A555B1">
            <w:pPr>
              <w:numPr>
                <w:ilvl w:val="0"/>
                <w:numId w:val="24"/>
              </w:numPr>
              <w:tabs>
                <w:tab w:val="left" w:pos="6730"/>
              </w:tabs>
              <w:jc w:val="both"/>
            </w:pPr>
            <w:r w:rsidRPr="004D3B47">
              <w:t xml:space="preserve">Among the </w:t>
            </w:r>
            <w:r w:rsidR="006745A7" w:rsidRPr="004D3B47">
              <w:t>66</w:t>
            </w:r>
            <w:r w:rsidRPr="004D3B47">
              <w:t xml:space="preserve"> women with </w:t>
            </w:r>
            <w:r w:rsidR="00365ACF">
              <w:t>high-grade</w:t>
            </w:r>
            <w:r w:rsidRPr="004D3B47">
              <w:t xml:space="preserve"> cytology results indicating a suspicion of invasive disease, </w:t>
            </w:r>
            <w:r w:rsidR="006745A7" w:rsidRPr="004D3B47">
              <w:t>48</w:t>
            </w:r>
            <w:r w:rsidRPr="004D3B47">
              <w:t xml:space="preserve"> (</w:t>
            </w:r>
            <w:r w:rsidR="006745A7" w:rsidRPr="004D3B47">
              <w:t>72.7</w:t>
            </w:r>
            <w:r w:rsidRPr="004D3B47">
              <w:t>%) had an accepted referral.</w:t>
            </w:r>
            <w:r w:rsidR="00A26D58">
              <w:t xml:space="preserve"> </w:t>
            </w:r>
            <w:r w:rsidRPr="004D3B47">
              <w:t xml:space="preserve">Of the women with an accepted referral, </w:t>
            </w:r>
            <w:r w:rsidR="006745A7" w:rsidRPr="004D3B47">
              <w:t>81.3</w:t>
            </w:r>
            <w:r w:rsidRPr="004D3B47">
              <w:t xml:space="preserve">% were seen within 10 working days of their referral being accepted. This is </w:t>
            </w:r>
            <w:r w:rsidR="006745A7" w:rsidRPr="004D3B47">
              <w:t>higher than in</w:t>
            </w:r>
            <w:r w:rsidR="00AF0FF8" w:rsidRPr="004D3B47">
              <w:t xml:space="preserve"> </w:t>
            </w:r>
            <w:r w:rsidRPr="004D3B47">
              <w:t>the previous report (</w:t>
            </w:r>
            <w:r w:rsidR="006745A7" w:rsidRPr="004D3B47">
              <w:t>80.6</w:t>
            </w:r>
            <w:r w:rsidRPr="004D3B47">
              <w:t xml:space="preserve">%). </w:t>
            </w:r>
          </w:p>
          <w:p w14:paraId="543D8CD2" w14:textId="43DBDDB2" w:rsidR="00DC76FF" w:rsidRPr="004D3B47" w:rsidRDefault="00DC76FF" w:rsidP="00A555B1">
            <w:pPr>
              <w:numPr>
                <w:ilvl w:val="0"/>
                <w:numId w:val="24"/>
              </w:numPr>
              <w:tabs>
                <w:tab w:val="left" w:pos="6730"/>
              </w:tabs>
              <w:jc w:val="both"/>
            </w:pPr>
            <w:r w:rsidRPr="004D3B47">
              <w:t xml:space="preserve">A colposcopy visit </w:t>
            </w:r>
            <w:r w:rsidR="00717323" w:rsidRPr="004D3B47">
              <w:t>wa</w:t>
            </w:r>
            <w:r w:rsidR="00C728B3" w:rsidRPr="004D3B47">
              <w:t>s</w:t>
            </w:r>
            <w:r w:rsidRPr="004D3B47">
              <w:t xml:space="preserve"> recorded for </w:t>
            </w:r>
            <w:r w:rsidR="006745A7" w:rsidRPr="004D3B47">
              <w:t>60</w:t>
            </w:r>
            <w:r w:rsidRPr="004D3B47">
              <w:t xml:space="preserve"> </w:t>
            </w:r>
            <w:r w:rsidR="00D3539A" w:rsidRPr="004D3B47">
              <w:t>(90.9%)</w:t>
            </w:r>
            <w:r w:rsidRPr="004D3B47">
              <w:t>of these women</w:t>
            </w:r>
            <w:r w:rsidR="00A26D58">
              <w:t xml:space="preserve"> </w:t>
            </w:r>
            <w:r w:rsidRPr="004D3B47">
              <w:t xml:space="preserve">up to </w:t>
            </w:r>
            <w:sdt>
              <w:sdtPr>
                <w:alias w:val="End Period"/>
                <w:tag w:val="End Period"/>
                <w:id w:val="-525944352"/>
                <w:placeholder>
                  <w:docPart w:val="498964709FED41D38C46270424281EFF"/>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E615E8" w:rsidRPr="004D3B47">
              <w:t xml:space="preserve"> </w:t>
            </w:r>
            <w:r w:rsidRPr="004D3B47">
              <w:t xml:space="preserve">(follow-up time of at least six and up to 12 months). </w:t>
            </w:r>
          </w:p>
          <w:p w14:paraId="58503552" w14:textId="77777777" w:rsidR="00DC76FF" w:rsidRPr="004D3B47" w:rsidRDefault="00DC76FF" w:rsidP="00A555B1">
            <w:pPr>
              <w:tabs>
                <w:tab w:val="left" w:pos="6730"/>
              </w:tabs>
              <w:jc w:val="both"/>
            </w:pPr>
          </w:p>
          <w:p w14:paraId="181A6D3F" w14:textId="77777777" w:rsidR="00DC76FF" w:rsidRPr="004D3B47" w:rsidRDefault="00DC76FF" w:rsidP="00A555B1">
            <w:pPr>
              <w:tabs>
                <w:tab w:val="left" w:pos="6730"/>
              </w:tabs>
              <w:jc w:val="both"/>
              <w:rPr>
                <w:i/>
              </w:rPr>
            </w:pPr>
            <w:r w:rsidRPr="004D3B47">
              <w:rPr>
                <w:i/>
              </w:rPr>
              <w:t>No Suspicion of Invasive Disease</w:t>
            </w:r>
          </w:p>
          <w:p w14:paraId="48DDD74A" w14:textId="0AB9DD1F" w:rsidR="00DC76FF" w:rsidRPr="004D3B47" w:rsidRDefault="00DC76FF" w:rsidP="00A555B1">
            <w:pPr>
              <w:numPr>
                <w:ilvl w:val="0"/>
                <w:numId w:val="24"/>
              </w:numPr>
              <w:tabs>
                <w:tab w:val="left" w:pos="6730"/>
              </w:tabs>
              <w:jc w:val="both"/>
            </w:pPr>
            <w:r w:rsidRPr="004D3B47">
              <w:t xml:space="preserve">Among the </w:t>
            </w:r>
            <w:bookmarkStart w:id="90" w:name="exec71_hgnoinvasive_smpl2"/>
            <w:r w:rsidR="006745A7" w:rsidRPr="004D3B47">
              <w:t>1,</w:t>
            </w:r>
            <w:bookmarkEnd w:id="90"/>
            <w:r w:rsidR="006745A7" w:rsidRPr="004D3B47">
              <w:t>816</w:t>
            </w:r>
            <w:r w:rsidRPr="004D3B47">
              <w:t xml:space="preserve"> women with other </w:t>
            </w:r>
            <w:r w:rsidR="00365ACF">
              <w:t>high-grade</w:t>
            </w:r>
            <w:r w:rsidRPr="004D3B47">
              <w:t xml:space="preserve"> cytology results, </w:t>
            </w:r>
            <w:bookmarkStart w:id="91" w:name="exec71_hgnoinvasive_ref_smpl"/>
            <w:r w:rsidR="006745A7" w:rsidRPr="004D3B47">
              <w:t>1,</w:t>
            </w:r>
            <w:bookmarkEnd w:id="91"/>
            <w:r w:rsidR="006745A7" w:rsidRPr="004D3B47">
              <w:t>607</w:t>
            </w:r>
            <w:r w:rsidR="00A26D58">
              <w:t xml:space="preserve"> </w:t>
            </w:r>
            <w:r w:rsidRPr="004D3B47">
              <w:t>(</w:t>
            </w:r>
            <w:r w:rsidR="006745A7" w:rsidRPr="004D3B47">
              <w:t>88.5</w:t>
            </w:r>
            <w:r w:rsidRPr="004D3B47">
              <w:t>%) had an accepted referral. Of the women with an accepted referral,</w:t>
            </w:r>
            <w:r w:rsidR="00A26D58">
              <w:t xml:space="preserve"> </w:t>
            </w:r>
            <w:r w:rsidR="006745A7" w:rsidRPr="004D3B47">
              <w:t>72.9</w:t>
            </w:r>
            <w:r w:rsidRPr="004D3B47">
              <w:t xml:space="preserve">% were seen within 20 working days of their referral being accepted. This is </w:t>
            </w:r>
            <w:r w:rsidR="000B6B2C" w:rsidRPr="004D3B47">
              <w:t xml:space="preserve">lower than </w:t>
            </w:r>
            <w:r w:rsidRPr="004D3B47">
              <w:t xml:space="preserve">the </w:t>
            </w:r>
            <w:r w:rsidRPr="004D3B47">
              <w:lastRenderedPageBreak/>
              <w:t>proportion seen within 20 working days in the previous monitoring period (</w:t>
            </w:r>
            <w:r w:rsidR="000B6B2C" w:rsidRPr="004D3B47">
              <w:t>76.5</w:t>
            </w:r>
            <w:r w:rsidRPr="004D3B47">
              <w:t>%).</w:t>
            </w:r>
          </w:p>
          <w:p w14:paraId="0198FDB7" w14:textId="6ABC50B4" w:rsidR="00DC76FF" w:rsidRPr="004D3B47" w:rsidRDefault="00DC76FF" w:rsidP="00A555B1">
            <w:pPr>
              <w:numPr>
                <w:ilvl w:val="0"/>
                <w:numId w:val="24"/>
              </w:numPr>
              <w:tabs>
                <w:tab w:val="left" w:pos="6730"/>
              </w:tabs>
              <w:jc w:val="both"/>
            </w:pPr>
            <w:r w:rsidRPr="004D3B47">
              <w:t xml:space="preserve">A colposcopy visit is recorded for </w:t>
            </w:r>
            <w:bookmarkStart w:id="92" w:name="exec71_hgnoinvasive_colp_smpl"/>
            <w:r w:rsidR="006745A7" w:rsidRPr="004D3B47">
              <w:t>1,</w:t>
            </w:r>
            <w:bookmarkEnd w:id="92"/>
            <w:r w:rsidR="006745A7" w:rsidRPr="004D3B47">
              <w:t>704</w:t>
            </w:r>
            <w:r w:rsidRPr="004D3B47">
              <w:t xml:space="preserve"> (</w:t>
            </w:r>
            <w:r w:rsidR="006745A7" w:rsidRPr="004D3B47">
              <w:t>93.8</w:t>
            </w:r>
            <w:r w:rsidRPr="004D3B47">
              <w:t xml:space="preserve">%) of these women up to </w:t>
            </w:r>
            <w:sdt>
              <w:sdtPr>
                <w:alias w:val="End Period"/>
                <w:tag w:val="End Period"/>
                <w:id w:val="-1852335588"/>
                <w:placeholder>
                  <w:docPart w:val="635E77118ADF422684B46FAAB4D601E6"/>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E615E8" w:rsidRPr="004D3B47">
              <w:t xml:space="preserve"> </w:t>
            </w:r>
            <w:r w:rsidRPr="004D3B47">
              <w:t xml:space="preserve">(follow-up time of at least six and up to 12 months). </w:t>
            </w:r>
          </w:p>
          <w:p w14:paraId="654A0210" w14:textId="77777777" w:rsidR="00DC76FF" w:rsidRPr="004D3B47" w:rsidRDefault="00DC76FF" w:rsidP="00A555B1">
            <w:pPr>
              <w:tabs>
                <w:tab w:val="left" w:pos="6730"/>
              </w:tabs>
              <w:jc w:val="both"/>
            </w:pPr>
          </w:p>
        </w:tc>
      </w:tr>
      <w:tr w:rsidR="004D3B47" w:rsidRPr="004D3B47" w14:paraId="1C0AE0D5" w14:textId="77777777" w:rsidTr="005F3D46">
        <w:tc>
          <w:tcPr>
            <w:tcW w:w="2552" w:type="dxa"/>
            <w:tcBorders>
              <w:top w:val="single" w:sz="4" w:space="0" w:color="auto"/>
            </w:tcBorders>
          </w:tcPr>
          <w:p w14:paraId="5C0F73C2" w14:textId="77777777" w:rsidR="00DC76FF" w:rsidRPr="004D3B47" w:rsidRDefault="00DC76FF" w:rsidP="00A555B1">
            <w:pPr>
              <w:spacing w:before="120"/>
              <w:ind w:left="284" w:right="107"/>
              <w:jc w:val="both"/>
            </w:pPr>
            <w:r w:rsidRPr="004D3B47">
              <w:lastRenderedPageBreak/>
              <w:t>Indicator 7.2</w:t>
            </w:r>
          </w:p>
        </w:tc>
        <w:tc>
          <w:tcPr>
            <w:tcW w:w="6487" w:type="dxa"/>
            <w:tcBorders>
              <w:top w:val="single" w:sz="4" w:space="0" w:color="auto"/>
            </w:tcBorders>
          </w:tcPr>
          <w:p w14:paraId="57D8C9F1" w14:textId="4926E328" w:rsidR="00DC76FF" w:rsidRPr="004D3B47" w:rsidRDefault="00DC76FF" w:rsidP="00A555B1">
            <w:pPr>
              <w:tabs>
                <w:tab w:val="left" w:pos="6730"/>
              </w:tabs>
              <w:spacing w:before="120" w:after="120"/>
              <w:jc w:val="both"/>
              <w:rPr>
                <w:u w:val="single"/>
              </w:rPr>
            </w:pPr>
            <w:r w:rsidRPr="004D3B47">
              <w:rPr>
                <w:u w:val="single"/>
              </w:rPr>
              <w:t xml:space="preserve">Timeliness of colposcopic assessment – </w:t>
            </w:r>
            <w:r w:rsidR="00365ACF">
              <w:rPr>
                <w:u w:val="single"/>
              </w:rPr>
              <w:t>low-grade</w:t>
            </w:r>
            <w:r w:rsidRPr="004D3B47">
              <w:rPr>
                <w:u w:val="single"/>
              </w:rPr>
              <w:t xml:space="preserve"> cytology </w:t>
            </w:r>
          </w:p>
          <w:p w14:paraId="32C8150B" w14:textId="77777777" w:rsidR="00DC76FF" w:rsidRPr="004D3B47" w:rsidRDefault="00DC76FF" w:rsidP="00A555B1">
            <w:pPr>
              <w:tabs>
                <w:tab w:val="left" w:pos="6730"/>
              </w:tabs>
              <w:jc w:val="both"/>
            </w:pPr>
            <w:r w:rsidRPr="004D3B47">
              <w:rPr>
                <w:b/>
              </w:rPr>
              <w:t>Target</w:t>
            </w:r>
            <w:r w:rsidRPr="004D3B47">
              <w:t xml:space="preserve">: 95% of women who have persistent low-grade abnormalities or a low-grade abnormality and positive HPV test, must receive a date for a colposcopy appointment within a period that does not exceed 26 weeks of the colposcopy unit accepting the referral from the sample taker. </w:t>
            </w:r>
          </w:p>
          <w:p w14:paraId="40DC0F74" w14:textId="77777777" w:rsidR="00DC76FF" w:rsidRPr="004D3B47" w:rsidRDefault="00DC76FF" w:rsidP="00A555B1">
            <w:pPr>
              <w:tabs>
                <w:tab w:val="left" w:pos="6730"/>
              </w:tabs>
              <w:jc w:val="both"/>
            </w:pPr>
          </w:p>
          <w:p w14:paraId="5549A16B" w14:textId="31553932" w:rsidR="00DC76FF" w:rsidRPr="004D3B47" w:rsidRDefault="00DC76FF" w:rsidP="00A555B1">
            <w:pPr>
              <w:numPr>
                <w:ilvl w:val="0"/>
                <w:numId w:val="24"/>
              </w:numPr>
              <w:tabs>
                <w:tab w:val="left" w:pos="6730"/>
              </w:tabs>
              <w:jc w:val="both"/>
              <w:rPr>
                <w:szCs w:val="23"/>
              </w:rPr>
            </w:pPr>
            <w:r w:rsidRPr="004D3B47">
              <w:rPr>
                <w:szCs w:val="23"/>
              </w:rPr>
              <w:t xml:space="preserve">There were </w:t>
            </w:r>
            <w:bookmarkStart w:id="93" w:name="exec72_lghrpv_smpl"/>
            <w:r w:rsidR="006745A7" w:rsidRPr="004D3B47">
              <w:t>3,</w:t>
            </w:r>
            <w:bookmarkEnd w:id="93"/>
            <w:r w:rsidR="006745A7" w:rsidRPr="004D3B47">
              <w:t>791</w:t>
            </w:r>
            <w:r w:rsidRPr="004D3B47">
              <w:t xml:space="preserve"> </w:t>
            </w:r>
            <w:r w:rsidRPr="004D3B47">
              <w:rPr>
                <w:szCs w:val="23"/>
              </w:rPr>
              <w:t xml:space="preserve">women with persistent </w:t>
            </w:r>
            <w:r w:rsidR="00365ACF">
              <w:rPr>
                <w:szCs w:val="23"/>
              </w:rPr>
              <w:t>low-grade</w:t>
            </w:r>
            <w:r w:rsidRPr="004D3B47">
              <w:rPr>
                <w:szCs w:val="23"/>
              </w:rPr>
              <w:t xml:space="preserve"> cytology or </w:t>
            </w:r>
            <w:r w:rsidR="00365ACF">
              <w:rPr>
                <w:szCs w:val="23"/>
              </w:rPr>
              <w:t>low-grade</w:t>
            </w:r>
            <w:r w:rsidRPr="004D3B47">
              <w:rPr>
                <w:szCs w:val="23"/>
              </w:rPr>
              <w:t xml:space="preserve"> cytology and a positive hrHPV test collected </w:t>
            </w:r>
            <w:r w:rsidRPr="004D3B47">
              <w:rPr>
                <w:lang w:val="en-NZ"/>
              </w:rPr>
              <w:t>(the 6-month period ending 12 months prior to the end of the current monitoring period</w:t>
            </w:r>
            <w:r w:rsidRPr="004D3B47">
              <w:t xml:space="preserve">, i.e. </w:t>
            </w:r>
            <w:r w:rsidR="00B5744C" w:rsidRPr="004D3B47">
              <w:t xml:space="preserve">between </w:t>
            </w:r>
            <w:r w:rsidR="000B6B2C" w:rsidRPr="004D3B47">
              <w:t>1 January</w:t>
            </w:r>
            <w:r w:rsidRPr="004D3B47">
              <w:t xml:space="preserve"> </w:t>
            </w:r>
            <w:r w:rsidRPr="004D3B47">
              <w:rPr>
                <w:szCs w:val="23"/>
              </w:rPr>
              <w:t>-</w:t>
            </w:r>
            <w:r w:rsidR="000B6B2C" w:rsidRPr="004D3B47">
              <w:t>30 June</w:t>
            </w:r>
            <w:r w:rsidRPr="004D3B47">
              <w:t xml:space="preserve"> </w:t>
            </w:r>
            <w:r w:rsidR="006745A7" w:rsidRPr="004D3B47">
              <w:t>2018</w:t>
            </w:r>
            <w:r w:rsidRPr="004D3B47">
              <w:t>)</w:t>
            </w:r>
            <w:r w:rsidRPr="004D3B47">
              <w:rPr>
                <w:szCs w:val="23"/>
              </w:rPr>
              <w:t>.</w:t>
            </w:r>
          </w:p>
          <w:p w14:paraId="04C25C44" w14:textId="56DA3C74" w:rsidR="00DC76FF" w:rsidRPr="004D3B47" w:rsidRDefault="00D3539A" w:rsidP="00A555B1">
            <w:pPr>
              <w:numPr>
                <w:ilvl w:val="0"/>
                <w:numId w:val="24"/>
              </w:numPr>
              <w:tabs>
                <w:tab w:val="left" w:pos="6730"/>
              </w:tabs>
              <w:jc w:val="both"/>
              <w:rPr>
                <w:szCs w:val="23"/>
              </w:rPr>
            </w:pPr>
            <w:r w:rsidRPr="004D3B47">
              <w:rPr>
                <w:szCs w:val="23"/>
              </w:rPr>
              <w:t>Among these women, s</w:t>
            </w:r>
            <w:r w:rsidR="00DC76FF" w:rsidRPr="004D3B47">
              <w:rPr>
                <w:szCs w:val="23"/>
              </w:rPr>
              <w:t>ubsequent accepted referrals are recorded for</w:t>
            </w:r>
            <w:bookmarkStart w:id="94" w:name="exec72_lghrpv_ref_smpl"/>
            <w:r w:rsidR="00DC76FF" w:rsidRPr="004D3B47">
              <w:rPr>
                <w:szCs w:val="23"/>
              </w:rPr>
              <w:t xml:space="preserve"> (</w:t>
            </w:r>
            <w:r w:rsidR="006745A7" w:rsidRPr="004D3B47">
              <w:t>3,</w:t>
            </w:r>
            <w:bookmarkEnd w:id="94"/>
            <w:r w:rsidR="006745A7" w:rsidRPr="004D3B47">
              <w:t>245</w:t>
            </w:r>
            <w:r w:rsidR="00DC76FF" w:rsidRPr="004D3B47">
              <w:rPr>
                <w:szCs w:val="23"/>
              </w:rPr>
              <w:t xml:space="preserve"> </w:t>
            </w:r>
            <w:r w:rsidR="006745A7" w:rsidRPr="004D3B47">
              <w:t>85.6</w:t>
            </w:r>
            <w:r w:rsidR="00DC76FF" w:rsidRPr="004D3B47">
              <w:rPr>
                <w:szCs w:val="23"/>
              </w:rPr>
              <w:t xml:space="preserve">%), and subsequent colposcopy </w:t>
            </w:r>
            <w:r w:rsidRPr="004D3B47">
              <w:rPr>
                <w:szCs w:val="23"/>
              </w:rPr>
              <w:t xml:space="preserve">is recorded </w:t>
            </w:r>
            <w:r w:rsidR="00DC76FF" w:rsidRPr="004D3B47">
              <w:rPr>
                <w:szCs w:val="23"/>
              </w:rPr>
              <w:t xml:space="preserve">(by </w:t>
            </w:r>
            <w:sdt>
              <w:sdtPr>
                <w:alias w:val="End Period"/>
                <w:tag w:val="End Period"/>
                <w:id w:val="-945458632"/>
                <w:placeholder>
                  <w:docPart w:val="5643C9F092BF4D37BE3EF75D7340A832"/>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DC76FF" w:rsidRPr="004D3B47">
              <w:rPr>
                <w:szCs w:val="23"/>
              </w:rPr>
              <w:t xml:space="preserve">) for </w:t>
            </w:r>
            <w:bookmarkStart w:id="95" w:name="exec72_lghrov_colp_smpl"/>
            <w:r w:rsidR="006745A7" w:rsidRPr="004D3B47">
              <w:t>3,</w:t>
            </w:r>
            <w:bookmarkEnd w:id="95"/>
            <w:r w:rsidR="006745A7" w:rsidRPr="004D3B47">
              <w:t>449</w:t>
            </w:r>
            <w:r w:rsidR="00DC76FF" w:rsidRPr="004D3B47">
              <w:rPr>
                <w:szCs w:val="23"/>
              </w:rPr>
              <w:t xml:space="preserve"> (</w:t>
            </w:r>
            <w:bookmarkStart w:id="96" w:name="exec72_lghrov_colp_pct"/>
            <w:r w:rsidR="006745A7" w:rsidRPr="004D3B47">
              <w:t>91.</w:t>
            </w:r>
            <w:bookmarkEnd w:id="96"/>
            <w:r w:rsidR="006745A7" w:rsidRPr="004D3B47">
              <w:t>0</w:t>
            </w:r>
            <w:r w:rsidR="00DC76FF" w:rsidRPr="004D3B47">
              <w:rPr>
                <w:szCs w:val="23"/>
              </w:rPr>
              <w:t>%).</w:t>
            </w:r>
            <w:r w:rsidR="00A26D58">
              <w:rPr>
                <w:szCs w:val="23"/>
              </w:rPr>
              <w:t xml:space="preserve"> </w:t>
            </w:r>
          </w:p>
          <w:p w14:paraId="2F5A60BD" w14:textId="6A6FB29B" w:rsidR="00DC76FF" w:rsidRPr="004D3B47" w:rsidRDefault="00DC76FF" w:rsidP="00A555B1">
            <w:pPr>
              <w:numPr>
                <w:ilvl w:val="0"/>
                <w:numId w:val="24"/>
              </w:numPr>
              <w:tabs>
                <w:tab w:val="left" w:pos="6730"/>
              </w:tabs>
              <w:jc w:val="both"/>
              <w:rPr>
                <w:szCs w:val="23"/>
              </w:rPr>
            </w:pPr>
            <w:r w:rsidRPr="004D3B47">
              <w:t xml:space="preserve">Nationally, </w:t>
            </w:r>
            <w:r w:rsidR="006745A7" w:rsidRPr="004D3B47">
              <w:t>80.1</w:t>
            </w:r>
            <w:r w:rsidRPr="004D3B47">
              <w:rPr>
                <w:szCs w:val="23"/>
              </w:rPr>
              <w:t xml:space="preserve">% of </w:t>
            </w:r>
            <w:r w:rsidRPr="004D3B47">
              <w:t xml:space="preserve">women attended for colposcopy within 26 weeks of their accepted referral. This is </w:t>
            </w:r>
            <w:r w:rsidR="006745A7" w:rsidRPr="004D3B47">
              <w:t>lower than in</w:t>
            </w:r>
            <w:r w:rsidRPr="004D3B47">
              <w:t xml:space="preserve"> the previous monitoring report (</w:t>
            </w:r>
            <w:r w:rsidR="006745A7" w:rsidRPr="004D3B47">
              <w:t>86.7</w:t>
            </w:r>
            <w:r w:rsidRPr="004D3B47">
              <w:t>%).</w:t>
            </w:r>
          </w:p>
          <w:p w14:paraId="393E09CD" w14:textId="77777777" w:rsidR="00DC76FF" w:rsidRPr="004D3B47" w:rsidRDefault="00DC76FF" w:rsidP="00A555B1">
            <w:pPr>
              <w:tabs>
                <w:tab w:val="left" w:pos="6730"/>
              </w:tabs>
              <w:ind w:left="360"/>
              <w:jc w:val="both"/>
              <w:rPr>
                <w:u w:val="single"/>
              </w:rPr>
            </w:pPr>
          </w:p>
        </w:tc>
      </w:tr>
      <w:tr w:rsidR="004D3B47" w:rsidRPr="004D3B47" w14:paraId="05325775" w14:textId="77777777" w:rsidTr="005F3D46">
        <w:tc>
          <w:tcPr>
            <w:tcW w:w="2552" w:type="dxa"/>
            <w:tcBorders>
              <w:top w:val="single" w:sz="4" w:space="0" w:color="auto"/>
              <w:bottom w:val="single" w:sz="4" w:space="0" w:color="auto"/>
            </w:tcBorders>
          </w:tcPr>
          <w:p w14:paraId="685FF94F" w14:textId="77777777" w:rsidR="00DC76FF" w:rsidRPr="004D3B47" w:rsidRDefault="00DC76FF" w:rsidP="00A555B1">
            <w:pPr>
              <w:spacing w:before="120"/>
              <w:ind w:left="284" w:right="107"/>
              <w:jc w:val="both"/>
            </w:pPr>
            <w:r w:rsidRPr="004D3B47">
              <w:t xml:space="preserve">Indicator 7.3 </w:t>
            </w:r>
          </w:p>
        </w:tc>
        <w:tc>
          <w:tcPr>
            <w:tcW w:w="6487" w:type="dxa"/>
            <w:tcBorders>
              <w:top w:val="single" w:sz="4" w:space="0" w:color="auto"/>
              <w:bottom w:val="single" w:sz="4" w:space="0" w:color="auto"/>
            </w:tcBorders>
          </w:tcPr>
          <w:p w14:paraId="44EC32CD" w14:textId="77777777" w:rsidR="00DC76FF" w:rsidRPr="004D3B47" w:rsidRDefault="00DC76FF" w:rsidP="00A555B1">
            <w:pPr>
              <w:spacing w:before="120" w:after="120"/>
              <w:ind w:right="544"/>
              <w:jc w:val="both"/>
              <w:rPr>
                <w:u w:val="single"/>
              </w:rPr>
            </w:pPr>
            <w:r w:rsidRPr="004D3B47">
              <w:rPr>
                <w:u w:val="single"/>
              </w:rPr>
              <w:t xml:space="preserve">Adequacy of reporting colposcopy </w:t>
            </w:r>
          </w:p>
          <w:p w14:paraId="3465B9EA" w14:textId="77777777" w:rsidR="00DC76FF" w:rsidRPr="004D3B47" w:rsidRDefault="00DC76FF" w:rsidP="00A555B1">
            <w:pPr>
              <w:tabs>
                <w:tab w:val="left" w:pos="5763"/>
              </w:tabs>
              <w:jc w:val="both"/>
            </w:pPr>
            <w:r w:rsidRPr="004D3B47">
              <w:rPr>
                <w:b/>
              </w:rPr>
              <w:t>Target:</w:t>
            </w:r>
            <w:r w:rsidRPr="004D3B47">
              <w:t xml:space="preserve"> 100% of medical notes will accurately record colposcopic findings including visibility of the squamo-columnar junction, presence or absence of a visible lesion, and colposcopic opinion regarding the nature of the abnormality.</w:t>
            </w:r>
          </w:p>
          <w:p w14:paraId="3D9A1EE0" w14:textId="5A23E748" w:rsidR="00DC76FF" w:rsidRPr="004D3B47" w:rsidRDefault="00DC76FF" w:rsidP="00A555B1">
            <w:pPr>
              <w:numPr>
                <w:ilvl w:val="0"/>
                <w:numId w:val="24"/>
              </w:numPr>
              <w:jc w:val="both"/>
            </w:pPr>
            <w:r w:rsidRPr="004D3B47">
              <w:t xml:space="preserve">Based on </w:t>
            </w:r>
            <w:r w:rsidR="006745A7" w:rsidRPr="004D3B47">
              <w:t>12,270</w:t>
            </w:r>
            <w:r w:rsidRPr="004D3B47">
              <w:t xml:space="preserve"> colposcopy visits</w:t>
            </w:r>
            <w:r w:rsidR="00C728B3" w:rsidRPr="004D3B47">
              <w:t xml:space="preserve"> </w:t>
            </w:r>
            <w:r w:rsidR="00811658" w:rsidRPr="004D3B47">
              <w:t>in the current monitoring period</w:t>
            </w:r>
            <w:r w:rsidRPr="004D3B47">
              <w:t xml:space="preserve"> recorded on the NCSP Register, no DHB nor the aggregate of colposcopy visits to private practice met the target of 100% completion of all recommended fields.</w:t>
            </w:r>
          </w:p>
          <w:p w14:paraId="5C9F3B2F" w14:textId="18A1FCB0" w:rsidR="00DC76FF" w:rsidRPr="004D3B47" w:rsidRDefault="00DC76FF" w:rsidP="00A555B1">
            <w:pPr>
              <w:numPr>
                <w:ilvl w:val="0"/>
                <w:numId w:val="24"/>
              </w:numPr>
              <w:jc w:val="both"/>
            </w:pPr>
            <w:r w:rsidRPr="004D3B47">
              <w:t xml:space="preserve">All items (degree of visibility of the squamo-columnar junction, presence or absence of a lesion and colposcopic opinion regarding abnormality) were documented for </w:t>
            </w:r>
            <w:r w:rsidR="006745A7" w:rsidRPr="004D3B47">
              <w:t>93.0</w:t>
            </w:r>
            <w:r w:rsidRPr="004D3B47">
              <w:t>% of colposcopy visits.</w:t>
            </w:r>
            <w:r w:rsidR="00D0703F" w:rsidRPr="004D3B47">
              <w:t xml:space="preserve"> Reporting was 100% complete for presence/absence of a lesion, but not for degree of visibility of the squamo-columnar junction, nor for colposcopic opinion regarding abnormality. </w:t>
            </w:r>
          </w:p>
          <w:p w14:paraId="63AE62AC" w14:textId="37B1B34D" w:rsidR="00DC76FF" w:rsidRPr="004D3B47" w:rsidRDefault="00DC76FF" w:rsidP="00A555B1">
            <w:pPr>
              <w:numPr>
                <w:ilvl w:val="0"/>
                <w:numId w:val="24"/>
              </w:numPr>
              <w:jc w:val="both"/>
            </w:pPr>
            <w:r w:rsidRPr="004D3B47">
              <w:t xml:space="preserve">The type of recommended follow-up was recorded for </w:t>
            </w:r>
            <w:bookmarkStart w:id="97" w:name="exec73_fuptype_pct"/>
            <w:r w:rsidR="006745A7" w:rsidRPr="004D3B47">
              <w:t>90.1</w:t>
            </w:r>
            <w:bookmarkEnd w:id="97"/>
            <w:r w:rsidRPr="004D3B47">
              <w:t xml:space="preserve">% of colposcopy visits, and the recommended timeframe for this follow-up was recorded for </w:t>
            </w:r>
            <w:bookmarkStart w:id="98" w:name="exec73_fuptime_pct"/>
            <w:r w:rsidR="006745A7" w:rsidRPr="004D3B47">
              <w:t>89.4</w:t>
            </w:r>
            <w:bookmarkEnd w:id="98"/>
            <w:r w:rsidR="00617826" w:rsidRPr="004D3B47">
              <w:t>%</w:t>
            </w:r>
            <w:r w:rsidRPr="004D3B47">
              <w:t xml:space="preserve"> of colposcopy visits.</w:t>
            </w:r>
          </w:p>
          <w:p w14:paraId="340C5034" w14:textId="04BA83B0" w:rsidR="00DC76FF" w:rsidRPr="004D3B47" w:rsidRDefault="00DC76FF" w:rsidP="00A555B1">
            <w:pPr>
              <w:numPr>
                <w:ilvl w:val="0"/>
                <w:numId w:val="24"/>
              </w:numPr>
              <w:jc w:val="both"/>
            </w:pPr>
            <w:r w:rsidRPr="004D3B47">
              <w:t xml:space="preserve">Colposcopic appearance was reported as abnormal in </w:t>
            </w:r>
            <w:bookmarkStart w:id="99" w:name="exec73_colpabnl_pct"/>
            <w:r w:rsidR="006745A7" w:rsidRPr="004D3B47">
              <w:t>54.</w:t>
            </w:r>
            <w:bookmarkEnd w:id="99"/>
            <w:r w:rsidR="006745A7" w:rsidRPr="004D3B47">
              <w:t>8</w:t>
            </w:r>
            <w:r w:rsidRPr="004D3B47">
              <w:t>% of colposcopies, and inconclusive in</w:t>
            </w:r>
            <w:r w:rsidR="00A26D58">
              <w:t xml:space="preserve"> </w:t>
            </w:r>
            <w:bookmarkStart w:id="100" w:name="exec73_colpincon_pct"/>
            <w:r w:rsidR="006745A7" w:rsidRPr="004D3B47">
              <w:t>4.</w:t>
            </w:r>
            <w:bookmarkEnd w:id="100"/>
            <w:r w:rsidR="006745A7" w:rsidRPr="004D3B47">
              <w:t>3</w:t>
            </w:r>
            <w:r w:rsidRPr="004D3B47">
              <w:t>% of colposcopies.</w:t>
            </w:r>
          </w:p>
          <w:p w14:paraId="576DAE0F" w14:textId="7DDE7A9B" w:rsidR="00DC76FF" w:rsidRPr="004D3B47" w:rsidRDefault="00DC76FF" w:rsidP="00A555B1">
            <w:pPr>
              <w:numPr>
                <w:ilvl w:val="0"/>
                <w:numId w:val="24"/>
              </w:numPr>
              <w:jc w:val="both"/>
            </w:pPr>
            <w:r w:rsidRPr="004D3B47">
              <w:t>Completion of most recommended fields is broadly similar to what was reported in the previous monitoring period.</w:t>
            </w:r>
            <w:r w:rsidR="00A26D58">
              <w:t xml:space="preserve">  </w:t>
            </w:r>
          </w:p>
          <w:p w14:paraId="25BB671E" w14:textId="0CB8E6F6" w:rsidR="00DC76FF" w:rsidRPr="004D3B47" w:rsidRDefault="00DC76FF" w:rsidP="00A555B1">
            <w:pPr>
              <w:numPr>
                <w:ilvl w:val="0"/>
                <w:numId w:val="24"/>
              </w:numPr>
              <w:jc w:val="both"/>
            </w:pPr>
            <w:r w:rsidRPr="004D3B47">
              <w:lastRenderedPageBreak/>
              <w:t>Overall completion is</w:t>
            </w:r>
            <w:r w:rsidR="00571A6A" w:rsidRPr="004D3B47">
              <w:t xml:space="preserve"> </w:t>
            </w:r>
            <w:r w:rsidR="006745A7" w:rsidRPr="004D3B47">
              <w:t>higher</w:t>
            </w:r>
            <w:r w:rsidRPr="004D3B47">
              <w:t xml:space="preserve"> in this </w:t>
            </w:r>
            <w:r w:rsidR="00DA56C9" w:rsidRPr="004D3B47">
              <w:t>monitoring</w:t>
            </w:r>
            <w:r w:rsidRPr="004D3B47">
              <w:t xml:space="preserve"> period </w:t>
            </w:r>
            <w:bookmarkStart w:id="101" w:name="exec73_allcomplete_pct2"/>
            <w:r w:rsidRPr="004D3B47">
              <w:t>(</w:t>
            </w:r>
            <w:bookmarkEnd w:id="101"/>
            <w:r w:rsidR="006745A7" w:rsidRPr="004D3B47">
              <w:t>93.0</w:t>
            </w:r>
            <w:r w:rsidRPr="004D3B47">
              <w:t xml:space="preserve">%) </w:t>
            </w:r>
            <w:r w:rsidR="00B56B79">
              <w:t>than in the previous</w:t>
            </w:r>
            <w:r w:rsidRPr="004D3B47">
              <w:t xml:space="preserve"> monitoring period (</w:t>
            </w:r>
            <w:r w:rsidR="006745A7" w:rsidRPr="004D3B47">
              <w:t>92.5</w:t>
            </w:r>
            <w:r w:rsidR="00A26D58">
              <w:t>%</w:t>
            </w:r>
            <w:r w:rsidRPr="004D3B47">
              <w:t>).</w:t>
            </w:r>
          </w:p>
          <w:p w14:paraId="216FB26E" w14:textId="3E1CFA05" w:rsidR="00DC76FF" w:rsidRPr="004D3B47" w:rsidRDefault="00DC76FF" w:rsidP="00A555B1">
            <w:pPr>
              <w:numPr>
                <w:ilvl w:val="0"/>
                <w:numId w:val="24"/>
              </w:numPr>
              <w:jc w:val="both"/>
            </w:pPr>
            <w:r w:rsidRPr="004D3B47">
              <w:t xml:space="preserve">The number of colposcopies recorded on the NCSP Register </w:t>
            </w:r>
            <w:r w:rsidR="00D3539A" w:rsidRPr="004D3B47">
              <w:t xml:space="preserve">is 5.1% </w:t>
            </w:r>
            <w:r w:rsidR="00635732" w:rsidRPr="004D3B47">
              <w:t>lower than</w:t>
            </w:r>
            <w:r w:rsidR="00C728B3" w:rsidRPr="004D3B47">
              <w:t xml:space="preserve"> </w:t>
            </w:r>
            <w:r w:rsidR="00D0703F" w:rsidRPr="004D3B47">
              <w:t xml:space="preserve">in </w:t>
            </w:r>
            <w:r w:rsidR="00C728B3" w:rsidRPr="004D3B47">
              <w:t>the previous report</w:t>
            </w:r>
            <w:r w:rsidR="00D0703F" w:rsidRPr="004D3B47">
              <w:t>ing period</w:t>
            </w:r>
            <w:r w:rsidRPr="004D3B47">
              <w:t>.</w:t>
            </w:r>
          </w:p>
          <w:p w14:paraId="551CF935" w14:textId="77777777" w:rsidR="00DC76FF" w:rsidRPr="004D3B47" w:rsidRDefault="00DC76FF" w:rsidP="00A555B1">
            <w:pPr>
              <w:numPr>
                <w:ilvl w:val="0"/>
                <w:numId w:val="24"/>
              </w:numPr>
              <w:jc w:val="both"/>
            </w:pPr>
            <w:r w:rsidRPr="004D3B47">
              <w:rPr>
                <w:szCs w:val="23"/>
              </w:rPr>
              <w:t>All DHBs were reporting colposcopy data electronically to the NCSP Register throughout the current monitoring period.</w:t>
            </w:r>
          </w:p>
          <w:p w14:paraId="53913886" w14:textId="77777777" w:rsidR="00DC76FF" w:rsidRPr="004D3B47" w:rsidRDefault="00DC76FF" w:rsidP="00A555B1">
            <w:pPr>
              <w:ind w:right="544"/>
              <w:jc w:val="both"/>
            </w:pPr>
          </w:p>
        </w:tc>
      </w:tr>
      <w:tr w:rsidR="004D3B47" w:rsidRPr="004D3B47" w14:paraId="7CAE8194" w14:textId="77777777" w:rsidTr="005F3D46">
        <w:tc>
          <w:tcPr>
            <w:tcW w:w="2552" w:type="dxa"/>
            <w:tcBorders>
              <w:top w:val="single" w:sz="4" w:space="0" w:color="auto"/>
            </w:tcBorders>
          </w:tcPr>
          <w:p w14:paraId="7751D0C2" w14:textId="77777777" w:rsidR="00DC76FF" w:rsidRPr="004D3B47" w:rsidRDefault="00DC76FF" w:rsidP="00A555B1">
            <w:pPr>
              <w:spacing w:before="120"/>
              <w:ind w:left="284" w:right="107"/>
              <w:jc w:val="both"/>
            </w:pPr>
            <w:r w:rsidRPr="004D3B47">
              <w:lastRenderedPageBreak/>
              <w:t>Indicator 7.4</w:t>
            </w:r>
          </w:p>
        </w:tc>
        <w:tc>
          <w:tcPr>
            <w:tcW w:w="6487" w:type="dxa"/>
            <w:tcBorders>
              <w:top w:val="single" w:sz="4" w:space="0" w:color="auto"/>
            </w:tcBorders>
          </w:tcPr>
          <w:p w14:paraId="18C29798" w14:textId="77777777" w:rsidR="00DC76FF" w:rsidRPr="004D3B47" w:rsidRDefault="00DC76FF" w:rsidP="00A555B1">
            <w:pPr>
              <w:spacing w:before="120" w:after="120"/>
              <w:jc w:val="both"/>
              <w:rPr>
                <w:u w:val="single"/>
              </w:rPr>
            </w:pPr>
            <w:r w:rsidRPr="004D3B47">
              <w:rPr>
                <w:u w:val="single"/>
              </w:rPr>
              <w:t>Timeliness and appropriateness of treatment</w:t>
            </w:r>
          </w:p>
          <w:p w14:paraId="7C3E5218" w14:textId="77777777" w:rsidR="00DC76FF" w:rsidRPr="004D3B47" w:rsidRDefault="00DC76FF" w:rsidP="00A555B1">
            <w:pPr>
              <w:spacing w:after="120"/>
              <w:jc w:val="both"/>
              <w:rPr>
                <w:b/>
              </w:rPr>
            </w:pPr>
            <w:r w:rsidRPr="004D3B47">
              <w:rPr>
                <w:b/>
              </w:rPr>
              <w:t>Target:</w:t>
            </w:r>
            <w:r w:rsidRPr="004D3B47">
              <w:t xml:space="preserve"> 90% or more of women with HSIL should be treated within eight weeks of histological confirmation. </w:t>
            </w:r>
          </w:p>
          <w:p w14:paraId="7DE0658A" w14:textId="71ADEF05" w:rsidR="00DC76FF" w:rsidRPr="004D3B47" w:rsidRDefault="006745A7" w:rsidP="00A555B1">
            <w:pPr>
              <w:numPr>
                <w:ilvl w:val="0"/>
                <w:numId w:val="23"/>
              </w:numPr>
              <w:jc w:val="both"/>
            </w:pPr>
            <w:r w:rsidRPr="004D3B47">
              <w:t>61.1</w:t>
            </w:r>
            <w:r w:rsidR="00DC76FF" w:rsidRPr="004D3B47">
              <w:t xml:space="preserve">% of </w:t>
            </w:r>
            <w:bookmarkStart w:id="102" w:name="exec74_cin23_smpl"/>
            <w:r w:rsidRPr="004D3B47">
              <w:t>2,</w:t>
            </w:r>
            <w:bookmarkEnd w:id="102"/>
            <w:r w:rsidRPr="004D3B47">
              <w:t>045</w:t>
            </w:r>
            <w:r w:rsidR="00DC76FF" w:rsidRPr="004D3B47">
              <w:t xml:space="preserve"> women with HSIL histology (CIN 2/3) during the period </w:t>
            </w:r>
            <w:bookmarkStart w:id="103" w:name="exec74_start_6mprior_ddmm2"/>
            <w:r w:rsidRPr="004D3B47">
              <w:t xml:space="preserve">1 </w:t>
            </w:r>
            <w:bookmarkEnd w:id="103"/>
            <w:r w:rsidRPr="004D3B47">
              <w:t>July</w:t>
            </w:r>
            <w:r w:rsidR="00DC76FF" w:rsidRPr="004D3B47">
              <w:t xml:space="preserve"> to </w:t>
            </w:r>
            <w:r w:rsidRPr="004D3B47">
              <w:t>31 December</w:t>
            </w:r>
            <w:r w:rsidR="00617826" w:rsidRPr="004D3B47">
              <w:t xml:space="preserve"> </w:t>
            </w:r>
            <w:r w:rsidRPr="004D3B47">
              <w:t>2018</w:t>
            </w:r>
            <w:r w:rsidR="00A26D58">
              <w:t xml:space="preserve"> </w:t>
            </w:r>
            <w:r w:rsidR="00DC76FF" w:rsidRPr="004D3B47">
              <w:t xml:space="preserve"> have a record of treatment within eight weeks of their histology report.</w:t>
            </w:r>
          </w:p>
          <w:p w14:paraId="24A46508" w14:textId="25060444" w:rsidR="00DC76FF" w:rsidRPr="004D3B47" w:rsidRDefault="00DC76FF" w:rsidP="00A555B1">
            <w:pPr>
              <w:numPr>
                <w:ilvl w:val="0"/>
                <w:numId w:val="23"/>
              </w:numPr>
              <w:jc w:val="both"/>
            </w:pPr>
            <w:r w:rsidRPr="004D3B47">
              <w:t>The proportion of women with histologically confirmed CIN 2/3 treated within eight weeks of their histology result being reported</w:t>
            </w:r>
            <w:r w:rsidR="00AE458C" w:rsidRPr="004D3B47">
              <w:t xml:space="preserve"> (61.1%)</w:t>
            </w:r>
            <w:r w:rsidRPr="004D3B47">
              <w:t xml:space="preserve"> </w:t>
            </w:r>
            <w:r w:rsidR="00C728B3" w:rsidRPr="004D3B47">
              <w:t xml:space="preserve">was </w:t>
            </w:r>
            <w:r w:rsidR="00AE458C" w:rsidRPr="004D3B47">
              <w:t>low</w:t>
            </w:r>
            <w:r w:rsidR="00635732" w:rsidRPr="004D3B47">
              <w:t>er than</w:t>
            </w:r>
            <w:r w:rsidRPr="004D3B47">
              <w:t xml:space="preserve"> </w:t>
            </w:r>
            <w:r w:rsidR="00AE458C" w:rsidRPr="004D3B47">
              <w:t xml:space="preserve">in </w:t>
            </w:r>
            <w:r w:rsidRPr="004D3B47">
              <w:t>the previous monitoring period (</w:t>
            </w:r>
            <w:r w:rsidR="00617826" w:rsidRPr="004D3B47">
              <w:t>66.3</w:t>
            </w:r>
            <w:r w:rsidRPr="004D3B47">
              <w:t xml:space="preserve">%). </w:t>
            </w:r>
          </w:p>
          <w:p w14:paraId="51C4AE29" w14:textId="72DE5F38" w:rsidR="00DC76FF" w:rsidRPr="004D3B47" w:rsidRDefault="00DC76FF" w:rsidP="00A555B1">
            <w:pPr>
              <w:numPr>
                <w:ilvl w:val="0"/>
                <w:numId w:val="23"/>
              </w:numPr>
              <w:jc w:val="both"/>
            </w:pPr>
            <w:r w:rsidRPr="004D3B47">
              <w:t xml:space="preserve"> </w:t>
            </w:r>
            <w:bookmarkStart w:id="104" w:name="exec74_hsil_dhbtgt"/>
            <w:r w:rsidR="006745A7" w:rsidRPr="004D3B47">
              <w:t>No</w:t>
            </w:r>
            <w:bookmarkEnd w:id="104"/>
            <w:r w:rsidR="00D51EE4" w:rsidRPr="004D3B47">
              <w:t xml:space="preserve"> </w:t>
            </w:r>
            <w:r w:rsidRPr="004D3B47">
              <w:t>DHBs met the target.</w:t>
            </w:r>
          </w:p>
          <w:p w14:paraId="015A34F6" w14:textId="77777777" w:rsidR="00DC76FF" w:rsidRPr="004D3B47" w:rsidRDefault="00DC76FF" w:rsidP="00A555B1">
            <w:pPr>
              <w:jc w:val="both"/>
              <w:rPr>
                <w:u w:val="single"/>
              </w:rPr>
            </w:pPr>
          </w:p>
        </w:tc>
      </w:tr>
      <w:tr w:rsidR="004D3B47" w:rsidRPr="004D3B47" w14:paraId="1B9BBFB9" w14:textId="77777777" w:rsidTr="005F3D46">
        <w:tc>
          <w:tcPr>
            <w:tcW w:w="2552" w:type="dxa"/>
            <w:tcBorders>
              <w:top w:val="single" w:sz="4" w:space="0" w:color="auto"/>
              <w:bottom w:val="single" w:sz="4" w:space="0" w:color="auto"/>
            </w:tcBorders>
          </w:tcPr>
          <w:p w14:paraId="4DADFE28" w14:textId="77777777" w:rsidR="00DC76FF" w:rsidRPr="004D3B47" w:rsidRDefault="00DC76FF" w:rsidP="00A555B1">
            <w:pPr>
              <w:spacing w:before="120"/>
              <w:ind w:left="284" w:right="107"/>
              <w:jc w:val="both"/>
            </w:pPr>
            <w:r w:rsidRPr="004D3B47">
              <w:t xml:space="preserve">Indicator 7.5 </w:t>
            </w:r>
          </w:p>
        </w:tc>
        <w:tc>
          <w:tcPr>
            <w:tcW w:w="6487" w:type="dxa"/>
            <w:tcBorders>
              <w:top w:val="single" w:sz="4" w:space="0" w:color="auto"/>
              <w:bottom w:val="single" w:sz="4" w:space="0" w:color="auto"/>
            </w:tcBorders>
          </w:tcPr>
          <w:p w14:paraId="26FC1F6C" w14:textId="77777777" w:rsidR="00DC76FF" w:rsidRPr="004D3B47" w:rsidRDefault="00DC76FF" w:rsidP="00A555B1">
            <w:pPr>
              <w:spacing w:before="120" w:after="120"/>
              <w:jc w:val="both"/>
              <w:rPr>
                <w:u w:val="single"/>
              </w:rPr>
            </w:pPr>
            <w:r w:rsidRPr="004D3B47">
              <w:rPr>
                <w:u w:val="single"/>
              </w:rPr>
              <w:t>Timeliness of discharge following treatment</w:t>
            </w:r>
          </w:p>
          <w:p w14:paraId="314E3260" w14:textId="77777777" w:rsidR="00DC76FF" w:rsidRPr="004D3B47" w:rsidRDefault="00DC76FF" w:rsidP="00A555B1">
            <w:pPr>
              <w:spacing w:after="120"/>
              <w:jc w:val="both"/>
            </w:pPr>
            <w:r w:rsidRPr="004D3B47">
              <w:rPr>
                <w:b/>
              </w:rPr>
              <w:t>Target:</w:t>
            </w:r>
            <w:r w:rsidRPr="004D3B47">
              <w:t xml:space="preserve"> 90% or more of women treated for CIN 2/3 should have a colposcopy and cytology within the nine-month period post treatment. </w:t>
            </w:r>
          </w:p>
          <w:p w14:paraId="1FEF52EF" w14:textId="75BB16B2" w:rsidR="00DC76FF" w:rsidRPr="004D3B47" w:rsidRDefault="00DC76FF" w:rsidP="00A555B1">
            <w:pPr>
              <w:numPr>
                <w:ilvl w:val="0"/>
                <w:numId w:val="23"/>
              </w:numPr>
              <w:jc w:val="both"/>
            </w:pPr>
            <w:r w:rsidRPr="004D3B47">
              <w:t xml:space="preserve">Based on NCSP Register records, </w:t>
            </w:r>
            <w:bookmarkStart w:id="105" w:name="exec75_treathgl_smpl"/>
            <w:r w:rsidR="006745A7" w:rsidRPr="004D3B47">
              <w:t>1,</w:t>
            </w:r>
            <w:bookmarkEnd w:id="105"/>
            <w:r w:rsidR="006745A7" w:rsidRPr="004D3B47">
              <w:t>350</w:t>
            </w:r>
            <w:r w:rsidR="00A26D58">
              <w:t xml:space="preserve"> </w:t>
            </w:r>
            <w:r w:rsidRPr="004D3B47">
              <w:t xml:space="preserve">women were treated for </w:t>
            </w:r>
            <w:r w:rsidR="00365ACF">
              <w:t>high-grade</w:t>
            </w:r>
            <w:r w:rsidRPr="004D3B47">
              <w:t xml:space="preserve"> lesions in the period </w:t>
            </w:r>
            <w:bookmarkStart w:id="106" w:name="exec75_start_report_ddmm5"/>
            <w:r w:rsidR="006745A7" w:rsidRPr="004D3B47">
              <w:t xml:space="preserve">1 </w:t>
            </w:r>
            <w:bookmarkEnd w:id="106"/>
            <w:r w:rsidR="006745A7" w:rsidRPr="004D3B47">
              <w:t>January</w:t>
            </w:r>
            <w:r w:rsidRPr="004D3B47">
              <w:t xml:space="preserve"> to </w:t>
            </w:r>
            <w:r w:rsidR="006745A7" w:rsidRPr="004D3B47">
              <w:t>30 June</w:t>
            </w:r>
            <w:r w:rsidRPr="004D3B47">
              <w:t xml:space="preserve"> </w:t>
            </w:r>
            <w:r w:rsidR="006745A7" w:rsidRPr="004D3B47">
              <w:t>2018</w:t>
            </w:r>
            <w:r w:rsidRPr="004D3B47">
              <w:t>.</w:t>
            </w:r>
          </w:p>
          <w:p w14:paraId="3B4D6E4C" w14:textId="30C5F0CC" w:rsidR="00DC76FF" w:rsidRPr="004D3B47" w:rsidRDefault="006745A7" w:rsidP="00A555B1">
            <w:pPr>
              <w:numPr>
                <w:ilvl w:val="0"/>
                <w:numId w:val="23"/>
              </w:numPr>
              <w:jc w:val="both"/>
            </w:pPr>
            <w:r w:rsidRPr="004D3B47">
              <w:t>73.1</w:t>
            </w:r>
            <w:r w:rsidR="00DC76FF" w:rsidRPr="004D3B47">
              <w:t xml:space="preserve">% of women treated have a record of both colposcopy and cytology within the nine months after their treatment visit. </w:t>
            </w:r>
            <w:r w:rsidRPr="004D3B47">
              <w:t>74.4</w:t>
            </w:r>
            <w:r w:rsidR="00DC76FF" w:rsidRPr="004D3B47">
              <w:t>% have a record of at least a colposcopy visit (with or without cytology) in the same time period.</w:t>
            </w:r>
          </w:p>
          <w:p w14:paraId="248D1A6D" w14:textId="682519F3" w:rsidR="00DC76FF" w:rsidRPr="004D3B47" w:rsidRDefault="00617826" w:rsidP="00A555B1">
            <w:pPr>
              <w:numPr>
                <w:ilvl w:val="0"/>
                <w:numId w:val="23"/>
              </w:numPr>
              <w:jc w:val="both"/>
            </w:pPr>
            <w:r w:rsidRPr="004D3B47">
              <w:t>Four</w:t>
            </w:r>
            <w:r w:rsidR="00DC76FF" w:rsidRPr="004D3B47">
              <w:t xml:space="preserve"> DHBs met the target for follow-up within nine months post-treatment. </w:t>
            </w:r>
          </w:p>
          <w:p w14:paraId="543B7FA5" w14:textId="77777777" w:rsidR="00DC76FF" w:rsidRPr="004D3B47" w:rsidRDefault="00DC76FF" w:rsidP="00A555B1">
            <w:pPr>
              <w:spacing w:after="120"/>
              <w:jc w:val="both"/>
              <w:rPr>
                <w:b/>
              </w:rPr>
            </w:pPr>
          </w:p>
          <w:p w14:paraId="099CB1B0" w14:textId="77777777" w:rsidR="00DC76FF" w:rsidRPr="004D3B47" w:rsidRDefault="00DC76FF" w:rsidP="00A555B1">
            <w:pPr>
              <w:spacing w:after="120"/>
              <w:jc w:val="both"/>
              <w:rPr>
                <w:b/>
              </w:rPr>
            </w:pPr>
            <w:r w:rsidRPr="004D3B47">
              <w:rPr>
                <w:b/>
              </w:rPr>
              <w:t>Target:</w:t>
            </w:r>
            <w:r w:rsidRPr="004D3B47">
              <w:t xml:space="preserve"> </w:t>
            </w:r>
            <w:r w:rsidRPr="004D3B47">
              <w:rPr>
                <w:lang w:val="en-NZ"/>
              </w:rPr>
              <w:t xml:space="preserve">90% or more of women treated for </w:t>
            </w:r>
            <w:r w:rsidRPr="004D3B47">
              <w:t>CIN 2</w:t>
            </w:r>
            <w:r w:rsidRPr="004D3B47">
              <w:rPr>
                <w:lang w:val="en-NZ"/>
              </w:rPr>
              <w:t xml:space="preserve">/3 should be discharged back to the </w:t>
            </w:r>
            <w:r w:rsidRPr="004D3B47">
              <w:t xml:space="preserve">sample </w:t>
            </w:r>
            <w:r w:rsidRPr="004D3B47">
              <w:rPr>
                <w:lang w:val="en-NZ"/>
              </w:rPr>
              <w:t>taker as appropriate.</w:t>
            </w:r>
          </w:p>
          <w:p w14:paraId="5B59711F" w14:textId="53C389AB" w:rsidR="00DC76FF" w:rsidRPr="004D3B47" w:rsidRDefault="00DC76FF" w:rsidP="00A555B1">
            <w:pPr>
              <w:numPr>
                <w:ilvl w:val="0"/>
                <w:numId w:val="23"/>
              </w:numPr>
              <w:jc w:val="both"/>
            </w:pPr>
            <w:r w:rsidRPr="004D3B47">
              <w:t xml:space="preserve">There were </w:t>
            </w:r>
            <w:bookmarkStart w:id="107" w:name="exec75_discharge_smpl"/>
            <w:r w:rsidR="006745A7" w:rsidRPr="004D3B47">
              <w:t>1,</w:t>
            </w:r>
            <w:bookmarkEnd w:id="107"/>
            <w:r w:rsidR="006745A7" w:rsidRPr="004D3B47">
              <w:t>001</w:t>
            </w:r>
            <w:r w:rsidRPr="004D3B47">
              <w:t xml:space="preserve"> women who were eligible for appropriate discharge within 12 months of their treatment (</w:t>
            </w:r>
            <w:r w:rsidR="006745A7" w:rsidRPr="004D3B47">
              <w:t>74.1</w:t>
            </w:r>
            <w:r w:rsidRPr="004D3B47">
              <w:t xml:space="preserve">% of all women treated for CIN 2/3). Of these women, </w:t>
            </w:r>
            <w:r w:rsidR="006745A7" w:rsidRPr="004D3B47">
              <w:t>850</w:t>
            </w:r>
            <w:r w:rsidR="00A26D58">
              <w:t xml:space="preserve"> </w:t>
            </w:r>
            <w:r w:rsidRPr="004D3B47">
              <w:t>(</w:t>
            </w:r>
            <w:r w:rsidR="006745A7" w:rsidRPr="004D3B47">
              <w:t>84.9</w:t>
            </w:r>
            <w:r w:rsidRPr="004D3B47">
              <w:t>%</w:t>
            </w:r>
            <w:r w:rsidR="00322497" w:rsidRPr="004D3B47">
              <w:t>)</w:t>
            </w:r>
            <w:r w:rsidRPr="004D3B47">
              <w:t xml:space="preserve"> were discharged to their sample taker within 12 months.</w:t>
            </w:r>
          </w:p>
          <w:p w14:paraId="2578E4D7" w14:textId="77777777" w:rsidR="00DC76FF" w:rsidRPr="004D3B47" w:rsidRDefault="00445D5C" w:rsidP="00A555B1">
            <w:pPr>
              <w:numPr>
                <w:ilvl w:val="0"/>
                <w:numId w:val="23"/>
              </w:numPr>
              <w:jc w:val="both"/>
            </w:pPr>
            <w:r w:rsidRPr="004D3B47">
              <w:t>Nine</w:t>
            </w:r>
            <w:r w:rsidR="00DC76FF" w:rsidRPr="004D3B47">
              <w:t xml:space="preserve"> DHBs met the target of discharging 90% or more women who were eligible for discharge within 12 months.</w:t>
            </w:r>
          </w:p>
          <w:p w14:paraId="11559758" w14:textId="5A590DF2" w:rsidR="00AE458C" w:rsidRPr="004D3B47" w:rsidRDefault="00AE458C" w:rsidP="00D1642F">
            <w:pPr>
              <w:jc w:val="both"/>
            </w:pPr>
          </w:p>
        </w:tc>
      </w:tr>
      <w:tr w:rsidR="004D3B47" w:rsidRPr="004D3B47" w14:paraId="15085747" w14:textId="77777777" w:rsidTr="005F3D46">
        <w:tc>
          <w:tcPr>
            <w:tcW w:w="2552" w:type="dxa"/>
            <w:tcBorders>
              <w:top w:val="single" w:sz="4" w:space="0" w:color="auto"/>
              <w:bottom w:val="nil"/>
            </w:tcBorders>
          </w:tcPr>
          <w:p w14:paraId="4116CAE3" w14:textId="77777777" w:rsidR="00DC76FF" w:rsidRPr="004D3B47" w:rsidRDefault="00DC76FF" w:rsidP="00A555B1">
            <w:pPr>
              <w:spacing w:before="120"/>
              <w:ind w:left="284" w:right="107"/>
              <w:jc w:val="both"/>
            </w:pPr>
            <w:r w:rsidRPr="004D3B47">
              <w:t>Indicator 8</w:t>
            </w:r>
          </w:p>
        </w:tc>
        <w:tc>
          <w:tcPr>
            <w:tcW w:w="6487" w:type="dxa"/>
            <w:tcBorders>
              <w:top w:val="single" w:sz="4" w:space="0" w:color="auto"/>
              <w:bottom w:val="nil"/>
            </w:tcBorders>
          </w:tcPr>
          <w:p w14:paraId="22724686" w14:textId="77777777" w:rsidR="00DC76FF" w:rsidRPr="004D3B47" w:rsidRDefault="00DC76FF" w:rsidP="00A555B1">
            <w:pPr>
              <w:spacing w:before="120" w:after="120"/>
              <w:ind w:right="544"/>
              <w:jc w:val="both"/>
              <w:rPr>
                <w:u w:val="single"/>
              </w:rPr>
            </w:pPr>
            <w:r w:rsidRPr="004D3B47">
              <w:rPr>
                <w:u w:val="single"/>
              </w:rPr>
              <w:t>HPV testing</w:t>
            </w:r>
          </w:p>
        </w:tc>
      </w:tr>
      <w:tr w:rsidR="004D3B47" w:rsidRPr="004D3B47" w14:paraId="41187BB0" w14:textId="77777777" w:rsidTr="005F3D46">
        <w:tc>
          <w:tcPr>
            <w:tcW w:w="2552" w:type="dxa"/>
            <w:tcBorders>
              <w:top w:val="nil"/>
              <w:bottom w:val="single" w:sz="4" w:space="0" w:color="auto"/>
            </w:tcBorders>
          </w:tcPr>
          <w:p w14:paraId="7C08F50A" w14:textId="77777777" w:rsidR="00DC76FF" w:rsidRPr="004D3B47" w:rsidRDefault="00DC76FF" w:rsidP="00A555B1">
            <w:pPr>
              <w:spacing w:before="120"/>
              <w:ind w:left="284" w:right="107"/>
              <w:jc w:val="both"/>
            </w:pPr>
            <w:r w:rsidRPr="004D3B47">
              <w:t xml:space="preserve">Indicator 8.1 </w:t>
            </w:r>
          </w:p>
        </w:tc>
        <w:tc>
          <w:tcPr>
            <w:tcW w:w="6487" w:type="dxa"/>
            <w:tcBorders>
              <w:top w:val="nil"/>
              <w:bottom w:val="single" w:sz="4" w:space="0" w:color="auto"/>
            </w:tcBorders>
          </w:tcPr>
          <w:p w14:paraId="7EAD6DF3" w14:textId="213E168B" w:rsidR="00DC76FF" w:rsidRPr="004D3B47" w:rsidRDefault="00DC76FF" w:rsidP="00A555B1">
            <w:pPr>
              <w:spacing w:before="120" w:after="120"/>
              <w:jc w:val="both"/>
              <w:rPr>
                <w:u w:val="single"/>
              </w:rPr>
            </w:pPr>
            <w:r w:rsidRPr="004D3B47">
              <w:rPr>
                <w:u w:val="single"/>
              </w:rPr>
              <w:t xml:space="preserve">HPV triage of </w:t>
            </w:r>
            <w:r w:rsidR="00365ACF">
              <w:rPr>
                <w:u w:val="single"/>
              </w:rPr>
              <w:t>low-grade</w:t>
            </w:r>
            <w:r w:rsidRPr="004D3B47">
              <w:rPr>
                <w:u w:val="single"/>
              </w:rPr>
              <w:t xml:space="preserve"> cytology</w:t>
            </w:r>
          </w:p>
          <w:p w14:paraId="5E600414" w14:textId="77777777" w:rsidR="00DC76FF" w:rsidRPr="004D3B47" w:rsidRDefault="00DC76FF" w:rsidP="00A555B1">
            <w:pPr>
              <w:spacing w:after="120"/>
              <w:jc w:val="both"/>
            </w:pPr>
            <w:r w:rsidRPr="004D3B47">
              <w:rPr>
                <w:b/>
              </w:rPr>
              <w:t xml:space="preserve">Target: </w:t>
            </w:r>
            <w:r w:rsidRPr="004D3B47">
              <w:t xml:space="preserve">None set. </w:t>
            </w:r>
          </w:p>
          <w:p w14:paraId="24895666" w14:textId="77777777" w:rsidR="00DC76FF" w:rsidRPr="004D3B47" w:rsidRDefault="00DC76FF" w:rsidP="00A555B1">
            <w:pPr>
              <w:keepNext/>
              <w:tabs>
                <w:tab w:val="left" w:pos="6730"/>
              </w:tabs>
              <w:spacing w:before="240" w:after="120"/>
              <w:jc w:val="both"/>
              <w:rPr>
                <w:i/>
              </w:rPr>
            </w:pPr>
            <w:r w:rsidRPr="004D3B47">
              <w:rPr>
                <w:i/>
              </w:rPr>
              <w:lastRenderedPageBreak/>
              <w:t>HPV triage</w:t>
            </w:r>
          </w:p>
          <w:p w14:paraId="43C44672" w14:textId="040B7A2D" w:rsidR="00DC76FF" w:rsidRPr="004D3B47" w:rsidRDefault="00DC76FF" w:rsidP="00A555B1">
            <w:pPr>
              <w:numPr>
                <w:ilvl w:val="0"/>
                <w:numId w:val="8"/>
              </w:numPr>
              <w:jc w:val="both"/>
            </w:pPr>
            <w:r w:rsidRPr="004D3B47">
              <w:t xml:space="preserve">Nationally, </w:t>
            </w:r>
            <w:bookmarkStart w:id="108" w:name="exec81_ascus_pct"/>
            <w:r w:rsidR="006745A7" w:rsidRPr="004D3B47">
              <w:t>97.6</w:t>
            </w:r>
            <w:bookmarkEnd w:id="108"/>
            <w:r w:rsidRPr="004D3B47">
              <w:rPr>
                <w:szCs w:val="23"/>
              </w:rPr>
              <w:t xml:space="preserve">% of women aged 30 years or more with an eligible ASC-US cytology result, and </w:t>
            </w:r>
            <w:r w:rsidR="006745A7" w:rsidRPr="004D3B47">
              <w:t>96.0</w:t>
            </w:r>
            <w:r w:rsidRPr="004D3B47">
              <w:rPr>
                <w:szCs w:val="23"/>
              </w:rPr>
              <w:t>% of women aged 30 years or more with an eligible LSIL cytology result are recorded as having a subsequent HPV triage test.</w:t>
            </w:r>
          </w:p>
          <w:p w14:paraId="5BCF5084" w14:textId="09792AC1" w:rsidR="00DC76FF" w:rsidRPr="004D3B47" w:rsidRDefault="00DC76FF" w:rsidP="00A555B1">
            <w:pPr>
              <w:numPr>
                <w:ilvl w:val="0"/>
                <w:numId w:val="8"/>
              </w:numPr>
              <w:tabs>
                <w:tab w:val="left" w:pos="5763"/>
              </w:tabs>
              <w:jc w:val="both"/>
            </w:pPr>
            <w:r w:rsidRPr="004D3B47">
              <w:rPr>
                <w:szCs w:val="23"/>
              </w:rPr>
              <w:t xml:space="preserve">Small numbers of HPV triage tests occur in women aged under 30 years (in </w:t>
            </w:r>
            <w:r w:rsidR="006745A7" w:rsidRPr="004D3B47">
              <w:t>1.1</w:t>
            </w:r>
            <w:r w:rsidRPr="004D3B47">
              <w:rPr>
                <w:szCs w:val="23"/>
              </w:rPr>
              <w:t xml:space="preserve">% of women with an ASC-US result, and </w:t>
            </w:r>
            <w:bookmarkStart w:id="109" w:name="exec81_lsil_hpv3lt0_pct"/>
            <w:r w:rsidR="006745A7" w:rsidRPr="004D3B47">
              <w:t>0.</w:t>
            </w:r>
            <w:bookmarkEnd w:id="109"/>
            <w:r w:rsidR="006745A7" w:rsidRPr="004D3B47">
              <w:t>6</w:t>
            </w:r>
            <w:r w:rsidRPr="004D3B47">
              <w:rPr>
                <w:szCs w:val="23"/>
              </w:rPr>
              <w:t xml:space="preserve">% of women with an LSIL result; </w:t>
            </w:r>
            <w:r w:rsidR="006745A7" w:rsidRPr="004D3B47">
              <w:t>22</w:t>
            </w:r>
            <w:r w:rsidR="00A26D58">
              <w:rPr>
                <w:szCs w:val="23"/>
              </w:rPr>
              <w:t xml:space="preserve"> </w:t>
            </w:r>
            <w:r w:rsidRPr="004D3B47">
              <w:rPr>
                <w:szCs w:val="23"/>
              </w:rPr>
              <w:t>women in total).</w:t>
            </w:r>
          </w:p>
          <w:p w14:paraId="3B50AE45" w14:textId="2C811A20" w:rsidR="00DC76FF" w:rsidRPr="004D3B47" w:rsidRDefault="00DC76FF" w:rsidP="00A555B1">
            <w:pPr>
              <w:numPr>
                <w:ilvl w:val="0"/>
                <w:numId w:val="8"/>
              </w:numPr>
              <w:tabs>
                <w:tab w:val="left" w:pos="5763"/>
              </w:tabs>
              <w:jc w:val="both"/>
              <w:rPr>
                <w:u w:val="single"/>
              </w:rPr>
            </w:pPr>
            <w:r w:rsidRPr="004D3B47">
              <w:t xml:space="preserve">The proportion of women aged 30 years and over who were eligible for HPV triage of </w:t>
            </w:r>
            <w:r w:rsidR="00365ACF">
              <w:t>low-grade</w:t>
            </w:r>
            <w:r w:rsidRPr="004D3B47">
              <w:t xml:space="preserve"> cytology who subsequently received a triage test </w:t>
            </w:r>
            <w:r w:rsidR="00DA754E" w:rsidRPr="004D3B47">
              <w:t xml:space="preserve">is </w:t>
            </w:r>
            <w:r w:rsidR="00AE458C" w:rsidRPr="004D3B47">
              <w:t>higher</w:t>
            </w:r>
            <w:r w:rsidR="00061BAE" w:rsidRPr="004D3B47">
              <w:t xml:space="preserve"> </w:t>
            </w:r>
            <w:r w:rsidR="00AE458C" w:rsidRPr="004D3B47">
              <w:t xml:space="preserve">than that </w:t>
            </w:r>
            <w:r w:rsidRPr="004D3B47">
              <w:t xml:space="preserve">in the </w:t>
            </w:r>
            <w:r w:rsidR="00DA754E" w:rsidRPr="004D3B47">
              <w:t>previous</w:t>
            </w:r>
            <w:r w:rsidRPr="004D3B47">
              <w:t xml:space="preserve"> monitoring period for women with ASC-US results (</w:t>
            </w:r>
            <w:bookmarkStart w:id="110" w:name="exec81_ascus_pct2"/>
            <w:r w:rsidR="006745A7" w:rsidRPr="004D3B47">
              <w:t>97.6</w:t>
            </w:r>
            <w:bookmarkEnd w:id="110"/>
            <w:r w:rsidR="00BC3668" w:rsidRPr="004D3B47">
              <w:t>%</w:t>
            </w:r>
            <w:r w:rsidRPr="004D3B47">
              <w:t xml:space="preserve"> compared to </w:t>
            </w:r>
            <w:r w:rsidR="006745A7" w:rsidRPr="004D3B47">
              <w:t>96.6</w:t>
            </w:r>
            <w:r w:rsidRPr="004D3B47">
              <w:t>% in the previous report) and</w:t>
            </w:r>
            <w:r w:rsidR="00061BAE" w:rsidRPr="004D3B47">
              <w:t xml:space="preserve"> </w:t>
            </w:r>
            <w:r w:rsidR="00836353" w:rsidRPr="004D3B47">
              <w:t>also higher</w:t>
            </w:r>
            <w:r w:rsidRPr="004D3B47">
              <w:t xml:space="preserve"> for women with LSIL results (</w:t>
            </w:r>
            <w:r w:rsidR="006745A7" w:rsidRPr="004D3B47">
              <w:t>96.0</w:t>
            </w:r>
            <w:r w:rsidR="00A26D58">
              <w:t>%</w:t>
            </w:r>
            <w:r w:rsidRPr="004D3B47">
              <w:t xml:space="preserve"> compared to</w:t>
            </w:r>
            <w:r w:rsidR="00061BAE" w:rsidRPr="004D3B47">
              <w:t xml:space="preserve"> </w:t>
            </w:r>
            <w:r w:rsidR="006745A7" w:rsidRPr="004D3B47">
              <w:t>95.6</w:t>
            </w:r>
            <w:r w:rsidRPr="004D3B47">
              <w:t>% in the previous report).</w:t>
            </w:r>
          </w:p>
          <w:p w14:paraId="213A7080" w14:textId="77777777" w:rsidR="00DC76FF" w:rsidRPr="004D3B47" w:rsidRDefault="00DC76FF" w:rsidP="00A555B1">
            <w:pPr>
              <w:keepNext/>
              <w:tabs>
                <w:tab w:val="left" w:pos="6730"/>
              </w:tabs>
              <w:spacing w:before="240" w:after="120"/>
              <w:jc w:val="both"/>
              <w:rPr>
                <w:i/>
              </w:rPr>
            </w:pPr>
            <w:r w:rsidRPr="004D3B47">
              <w:rPr>
                <w:i/>
              </w:rPr>
              <w:t>Positive triage tests</w:t>
            </w:r>
          </w:p>
          <w:p w14:paraId="59FA9366" w14:textId="603418B5" w:rsidR="00DC76FF" w:rsidRPr="004D3B47" w:rsidRDefault="00DC76FF" w:rsidP="00A555B1">
            <w:pPr>
              <w:numPr>
                <w:ilvl w:val="0"/>
                <w:numId w:val="8"/>
              </w:numPr>
              <w:jc w:val="both"/>
            </w:pPr>
            <w:r w:rsidRPr="004D3B47">
              <w:rPr>
                <w:szCs w:val="23"/>
              </w:rPr>
              <w:t xml:space="preserve">Among women aged 30 years or more with a valid HPV triage test results, </w:t>
            </w:r>
            <w:r w:rsidR="006745A7" w:rsidRPr="004D3B47">
              <w:t>23.7</w:t>
            </w:r>
            <w:r w:rsidRPr="004D3B47">
              <w:rPr>
                <w:szCs w:val="23"/>
              </w:rPr>
              <w:t xml:space="preserve">% of women with ASC-US results and </w:t>
            </w:r>
            <w:r w:rsidR="006745A7" w:rsidRPr="004D3B47">
              <w:t>61.2</w:t>
            </w:r>
            <w:r w:rsidR="00CA1FEB" w:rsidRPr="004D3B47">
              <w:t>%</w:t>
            </w:r>
            <w:r w:rsidRPr="004D3B47">
              <w:rPr>
                <w:szCs w:val="23"/>
              </w:rPr>
              <w:t xml:space="preserve"> of women with LSIL results were positive for high risk HPV.</w:t>
            </w:r>
            <w:r w:rsidR="00A26D58">
              <w:rPr>
                <w:szCs w:val="23"/>
              </w:rPr>
              <w:t xml:space="preserve"> </w:t>
            </w:r>
          </w:p>
          <w:p w14:paraId="7CF59308" w14:textId="32CF2D5B" w:rsidR="00DC76FF" w:rsidRPr="004D3B47" w:rsidRDefault="00DC76FF" w:rsidP="00A555B1">
            <w:pPr>
              <w:numPr>
                <w:ilvl w:val="0"/>
                <w:numId w:val="8"/>
              </w:numPr>
              <w:jc w:val="both"/>
            </w:pPr>
            <w:r w:rsidRPr="004D3B47">
              <w:rPr>
                <w:szCs w:val="23"/>
              </w:rPr>
              <w:t>Positivity for high risk HPV varied by laboratory (from</w:t>
            </w:r>
            <w:r w:rsidR="00BB44E7" w:rsidRPr="004D3B47">
              <w:rPr>
                <w:szCs w:val="23"/>
              </w:rPr>
              <w:t xml:space="preserve"> </w:t>
            </w:r>
            <w:r w:rsidR="006745A7" w:rsidRPr="004D3B47">
              <w:t>18.4</w:t>
            </w:r>
            <w:r w:rsidR="00A26D58">
              <w:t>%</w:t>
            </w:r>
            <w:r w:rsidRPr="004D3B47">
              <w:rPr>
                <w:szCs w:val="23"/>
              </w:rPr>
              <w:t xml:space="preserve"> to </w:t>
            </w:r>
            <w:bookmarkStart w:id="111" w:name="exec81_ascu_maxlab_pct"/>
            <w:r w:rsidR="006745A7" w:rsidRPr="004D3B47">
              <w:t>28.8</w:t>
            </w:r>
            <w:bookmarkEnd w:id="111"/>
            <w:r w:rsidR="00A26D58">
              <w:t>%</w:t>
            </w:r>
            <w:r w:rsidRPr="004D3B47">
              <w:rPr>
                <w:szCs w:val="23"/>
              </w:rPr>
              <w:t xml:space="preserve"> for ASC-US, and from </w:t>
            </w:r>
            <w:r w:rsidR="006745A7" w:rsidRPr="004D3B47">
              <w:t>41.1</w:t>
            </w:r>
            <w:r w:rsidRPr="004D3B47">
              <w:rPr>
                <w:szCs w:val="23"/>
              </w:rPr>
              <w:t xml:space="preserve">% to </w:t>
            </w:r>
            <w:r w:rsidR="006745A7" w:rsidRPr="004D3B47">
              <w:t>65.8</w:t>
            </w:r>
            <w:r w:rsidR="00CA1FEB" w:rsidRPr="004D3B47">
              <w:t>%</w:t>
            </w:r>
            <w:r w:rsidRPr="004D3B47">
              <w:rPr>
                <w:szCs w:val="23"/>
              </w:rPr>
              <w:t xml:space="preserve"> for LSIL).</w:t>
            </w:r>
          </w:p>
          <w:p w14:paraId="74169815" w14:textId="77777777" w:rsidR="00DC76FF" w:rsidRPr="004D3B47" w:rsidRDefault="00DC76FF" w:rsidP="00A555B1">
            <w:pPr>
              <w:numPr>
                <w:ilvl w:val="0"/>
                <w:numId w:val="8"/>
              </w:numPr>
              <w:jc w:val="both"/>
            </w:pPr>
            <w:r w:rsidRPr="004D3B47">
              <w:rPr>
                <w:szCs w:val="23"/>
              </w:rPr>
              <w:t>Positivity for high risk HPV generally decreased with increasing age.</w:t>
            </w:r>
          </w:p>
          <w:p w14:paraId="21D55956" w14:textId="581B462E" w:rsidR="00DC76FF" w:rsidRPr="004D3B47" w:rsidRDefault="00DC76FF" w:rsidP="00A555B1">
            <w:pPr>
              <w:numPr>
                <w:ilvl w:val="0"/>
                <w:numId w:val="8"/>
              </w:numPr>
              <w:jc w:val="both"/>
              <w:rPr>
                <w:u w:val="single"/>
              </w:rPr>
            </w:pPr>
            <w:r w:rsidRPr="004D3B47">
              <w:rPr>
                <w:lang w:val="en-NZ"/>
              </w:rPr>
              <w:t xml:space="preserve">The proportion of women whose HPV tests were positive </w:t>
            </w:r>
            <w:r w:rsidR="006745A7" w:rsidRPr="004D3B47">
              <w:t>decreased</w:t>
            </w:r>
            <w:r w:rsidR="00BB44E7" w:rsidRPr="004D3B47">
              <w:t xml:space="preserve"> </w:t>
            </w:r>
            <w:r w:rsidRPr="004D3B47">
              <w:t>compared to</w:t>
            </w:r>
            <w:r w:rsidRPr="004D3B47">
              <w:rPr>
                <w:lang w:val="en-NZ"/>
              </w:rPr>
              <w:t xml:space="preserve"> the </w:t>
            </w:r>
            <w:r w:rsidRPr="004D3B47">
              <w:t>previous</w:t>
            </w:r>
            <w:r w:rsidRPr="004D3B47">
              <w:rPr>
                <w:lang w:val="en-NZ"/>
              </w:rPr>
              <w:t xml:space="preserve"> </w:t>
            </w:r>
            <w:r w:rsidRPr="004D3B47">
              <w:t>monitoring</w:t>
            </w:r>
            <w:r w:rsidRPr="004D3B47">
              <w:rPr>
                <w:lang w:val="en-NZ"/>
              </w:rPr>
              <w:t xml:space="preserve"> period for ASC-US </w:t>
            </w:r>
            <w:r w:rsidRPr="004D3B47">
              <w:t>(</w:t>
            </w:r>
            <w:r w:rsidR="006745A7" w:rsidRPr="004D3B47">
              <w:t>23.7</w:t>
            </w:r>
            <w:r w:rsidR="005D7382" w:rsidRPr="004D3B47">
              <w:t>%</w:t>
            </w:r>
            <w:r w:rsidRPr="004D3B47">
              <w:t xml:space="preserve"> compared to </w:t>
            </w:r>
            <w:r w:rsidR="006745A7" w:rsidRPr="004D3B47">
              <w:t>24.0</w:t>
            </w:r>
            <w:r w:rsidRPr="004D3B47">
              <w:t>%</w:t>
            </w:r>
            <w:r w:rsidRPr="004D3B47">
              <w:rPr>
                <w:lang w:val="en-NZ"/>
              </w:rPr>
              <w:t xml:space="preserve"> in the previous period), </w:t>
            </w:r>
            <w:r w:rsidR="00445D5C" w:rsidRPr="004D3B47">
              <w:rPr>
                <w:lang w:val="en-NZ"/>
              </w:rPr>
              <w:t>but</w:t>
            </w:r>
            <w:r w:rsidRPr="004D3B47">
              <w:rPr>
                <w:lang w:val="en-NZ"/>
              </w:rPr>
              <w:t xml:space="preserve"> </w:t>
            </w:r>
            <w:r w:rsidR="00CB1745" w:rsidRPr="004D3B47">
              <w:t>is higher</w:t>
            </w:r>
            <w:r w:rsidR="005D7382" w:rsidRPr="004D3B47">
              <w:t xml:space="preserve"> for</w:t>
            </w:r>
            <w:r w:rsidR="005D7382" w:rsidRPr="004D3B47">
              <w:rPr>
                <w:lang w:val="en-NZ"/>
              </w:rPr>
              <w:t xml:space="preserve"> </w:t>
            </w:r>
            <w:r w:rsidRPr="004D3B47">
              <w:rPr>
                <w:lang w:val="en-NZ"/>
              </w:rPr>
              <w:t xml:space="preserve">LSIL </w:t>
            </w:r>
            <w:r w:rsidRPr="004D3B47">
              <w:t>(</w:t>
            </w:r>
            <w:r w:rsidR="006745A7" w:rsidRPr="004D3B47">
              <w:t>61.2</w:t>
            </w:r>
            <w:r w:rsidR="005D7382" w:rsidRPr="004D3B47">
              <w:t>%</w:t>
            </w:r>
            <w:r w:rsidRPr="004D3B47">
              <w:t xml:space="preserve"> compared to </w:t>
            </w:r>
            <w:r w:rsidR="006745A7" w:rsidRPr="004D3B47">
              <w:t>59.1</w:t>
            </w:r>
            <w:r w:rsidRPr="004D3B47">
              <w:t>%</w:t>
            </w:r>
            <w:r w:rsidRPr="004D3B47">
              <w:rPr>
                <w:lang w:val="en-NZ"/>
              </w:rPr>
              <w:t xml:space="preserve"> in the previous period).</w:t>
            </w:r>
          </w:p>
          <w:p w14:paraId="10D10DE3" w14:textId="77777777" w:rsidR="00DC76FF" w:rsidRPr="004D3B47" w:rsidRDefault="00DC76FF" w:rsidP="00A555B1">
            <w:pPr>
              <w:keepNext/>
              <w:tabs>
                <w:tab w:val="left" w:pos="6730"/>
              </w:tabs>
              <w:spacing w:before="240" w:after="120"/>
              <w:jc w:val="both"/>
              <w:rPr>
                <w:i/>
              </w:rPr>
            </w:pPr>
            <w:r w:rsidRPr="004D3B47">
              <w:rPr>
                <w:i/>
              </w:rPr>
              <w:t>Histological outcomes in triage-positive women who attended colposcopy</w:t>
            </w:r>
          </w:p>
          <w:p w14:paraId="3F0E888B" w14:textId="064AC536" w:rsidR="00DC76FF" w:rsidRPr="004D3B47" w:rsidRDefault="00DC76FF" w:rsidP="00A555B1">
            <w:pPr>
              <w:pStyle w:val="ListParagraph"/>
              <w:numPr>
                <w:ilvl w:val="0"/>
                <w:numId w:val="31"/>
              </w:numPr>
              <w:jc w:val="both"/>
            </w:pPr>
            <w:r w:rsidRPr="004D3B47">
              <w:t>Among women with ASC-US cytology and a positive HPV triage test in the six-month period one year prior to the current monitoring period</w:t>
            </w:r>
            <w:r w:rsidR="00833AB6" w:rsidRPr="004D3B47">
              <w:t xml:space="preserve"> (January – June 2018)</w:t>
            </w:r>
            <w:r w:rsidRPr="004D3B47">
              <w:t xml:space="preserve">, </w:t>
            </w:r>
            <w:r w:rsidR="006745A7" w:rsidRPr="004D3B47">
              <w:t>91.7</w:t>
            </w:r>
            <w:r w:rsidR="00617826" w:rsidRPr="004D3B47">
              <w:t>%</w:t>
            </w:r>
            <w:r w:rsidRPr="004D3B47">
              <w:t xml:space="preserve"> of women have a record of colposcopy and </w:t>
            </w:r>
            <w:r w:rsidR="006745A7" w:rsidRPr="004D3B47">
              <w:t>64.0</w:t>
            </w:r>
            <w:r w:rsidR="00617826" w:rsidRPr="004D3B47">
              <w:t>%</w:t>
            </w:r>
            <w:r w:rsidRPr="004D3B47">
              <w:t xml:space="preserve"> have a record of histology within 12 months of their triage test. The corresponding percentages for LSIL are </w:t>
            </w:r>
            <w:bookmarkStart w:id="112" w:name="exec81_lsilhpv_colp_pct"/>
            <w:r w:rsidR="006745A7" w:rsidRPr="004D3B47">
              <w:t>92.</w:t>
            </w:r>
            <w:bookmarkEnd w:id="112"/>
            <w:r w:rsidR="006745A7" w:rsidRPr="004D3B47">
              <w:t>2</w:t>
            </w:r>
            <w:r w:rsidR="00617826" w:rsidRPr="004D3B47">
              <w:t>%</w:t>
            </w:r>
            <w:r w:rsidRPr="004D3B47">
              <w:t xml:space="preserve"> with colposcopy and </w:t>
            </w:r>
            <w:r w:rsidR="006745A7" w:rsidRPr="004D3B47">
              <w:t>65.3</w:t>
            </w:r>
            <w:r w:rsidR="00617826" w:rsidRPr="004D3B47">
              <w:t>%</w:t>
            </w:r>
            <w:r w:rsidRPr="004D3B47">
              <w:t xml:space="preserve"> with histology within 12 months.</w:t>
            </w:r>
          </w:p>
          <w:p w14:paraId="2B99167D" w14:textId="51C75D27" w:rsidR="00DC76FF" w:rsidRPr="004D3B47" w:rsidRDefault="00DC76FF" w:rsidP="00A555B1">
            <w:pPr>
              <w:pStyle w:val="ListParagraph"/>
              <w:numPr>
                <w:ilvl w:val="0"/>
                <w:numId w:val="31"/>
              </w:numPr>
              <w:jc w:val="both"/>
            </w:pPr>
            <w:r w:rsidRPr="004D3B47">
              <w:t xml:space="preserve">Among women with colposcopy recorded within 12 months of a positive triage test, the proportion of women that had a CIN 2 or more severe outcome (CIN 2+) was </w:t>
            </w:r>
            <w:r w:rsidR="006745A7" w:rsidRPr="004D3B47">
              <w:t>13.7</w:t>
            </w:r>
            <w:r w:rsidR="00617826" w:rsidRPr="004D3B47">
              <w:t>%</w:t>
            </w:r>
            <w:r w:rsidRPr="004D3B47">
              <w:t xml:space="preserve"> for women with </w:t>
            </w:r>
            <w:r w:rsidR="007F4C22" w:rsidRPr="004D3B47">
              <w:t xml:space="preserve">triage-positive </w:t>
            </w:r>
            <w:r w:rsidRPr="004D3B47">
              <w:t xml:space="preserve">ASC-US cytology and </w:t>
            </w:r>
            <w:r w:rsidR="006745A7" w:rsidRPr="004D3B47">
              <w:t>13.9</w:t>
            </w:r>
            <w:r w:rsidR="00617826" w:rsidRPr="004D3B47">
              <w:t>%</w:t>
            </w:r>
            <w:r w:rsidRPr="004D3B47">
              <w:t xml:space="preserve"> for women with </w:t>
            </w:r>
            <w:r w:rsidR="007F4C22" w:rsidRPr="004D3B47">
              <w:t xml:space="preserve">triage-positive </w:t>
            </w:r>
            <w:r w:rsidRPr="004D3B47">
              <w:t>LSIL cytology.</w:t>
            </w:r>
            <w:r w:rsidR="00A26D58">
              <w:t xml:space="preserve"> </w:t>
            </w:r>
            <w:r w:rsidRPr="004D3B47">
              <w:t xml:space="preserve">This corresponded to </w:t>
            </w:r>
            <w:r w:rsidR="006745A7" w:rsidRPr="004D3B47">
              <w:t>47</w:t>
            </w:r>
            <w:r w:rsidRPr="004D3B47">
              <w:t xml:space="preserve"> of the women with ASC-US cytology and </w:t>
            </w:r>
            <w:bookmarkStart w:id="113" w:name="exec81_lsilcolp_cin23n_pct"/>
            <w:r w:rsidR="006745A7" w:rsidRPr="004D3B47">
              <w:t>116</w:t>
            </w:r>
            <w:bookmarkEnd w:id="113"/>
            <w:r w:rsidRPr="004D3B47">
              <w:t xml:space="preserve"> of the women with LSIL cytology. </w:t>
            </w:r>
          </w:p>
          <w:p w14:paraId="2B0072A8" w14:textId="13191293" w:rsidR="00DC76FF" w:rsidRPr="004D3B47" w:rsidRDefault="00DC76FF" w:rsidP="00A555B1">
            <w:pPr>
              <w:pStyle w:val="ListParagraph"/>
              <w:numPr>
                <w:ilvl w:val="0"/>
                <w:numId w:val="31"/>
              </w:numPr>
              <w:tabs>
                <w:tab w:val="left" w:pos="5763"/>
              </w:tabs>
              <w:jc w:val="both"/>
            </w:pPr>
            <w:r w:rsidRPr="004D3B47">
              <w:lastRenderedPageBreak/>
              <w:t xml:space="preserve">Among women with histology recorded within 12 months of a triage test, </w:t>
            </w:r>
            <w:r w:rsidR="006745A7" w:rsidRPr="004D3B47">
              <w:t>19.6</w:t>
            </w:r>
            <w:r w:rsidR="00CA1FEB" w:rsidRPr="004D3B47">
              <w:t>%</w:t>
            </w:r>
            <w:r w:rsidRPr="004D3B47">
              <w:t xml:space="preserve"> of women with ASC-US cytology and </w:t>
            </w:r>
            <w:bookmarkStart w:id="114" w:name="exec81_lsilhisto_cin23_pct"/>
            <w:r w:rsidR="006745A7" w:rsidRPr="004D3B47">
              <w:t>19.</w:t>
            </w:r>
            <w:bookmarkEnd w:id="114"/>
            <w:r w:rsidR="006745A7" w:rsidRPr="004D3B47">
              <w:t>7</w:t>
            </w:r>
            <w:r w:rsidR="00CA1FEB" w:rsidRPr="004D3B47">
              <w:t>%</w:t>
            </w:r>
            <w:r w:rsidRPr="004D3B47">
              <w:t xml:space="preserve"> of women with LSIL cytology had a histological outcome of CIN 2+. </w:t>
            </w:r>
          </w:p>
          <w:p w14:paraId="4B3B682E" w14:textId="77777777" w:rsidR="00DC76FF" w:rsidRPr="004D3B47" w:rsidRDefault="00DC76FF" w:rsidP="00A555B1">
            <w:pPr>
              <w:ind w:right="544"/>
              <w:jc w:val="both"/>
              <w:rPr>
                <w:u w:val="single"/>
              </w:rPr>
            </w:pPr>
          </w:p>
        </w:tc>
      </w:tr>
      <w:tr w:rsidR="004D3B47" w:rsidRPr="004D3B47" w14:paraId="4E4BFA17" w14:textId="77777777" w:rsidTr="005F3D46">
        <w:tc>
          <w:tcPr>
            <w:tcW w:w="2552" w:type="dxa"/>
            <w:tcBorders>
              <w:top w:val="single" w:sz="4" w:space="0" w:color="auto"/>
            </w:tcBorders>
          </w:tcPr>
          <w:p w14:paraId="634DD3A5" w14:textId="77777777" w:rsidR="00DC76FF" w:rsidRPr="004D3B47" w:rsidRDefault="00DC76FF" w:rsidP="00A555B1">
            <w:pPr>
              <w:spacing w:before="120"/>
              <w:ind w:left="284" w:right="107"/>
              <w:jc w:val="both"/>
            </w:pPr>
            <w:r w:rsidRPr="004D3B47">
              <w:lastRenderedPageBreak/>
              <w:t xml:space="preserve">Indicator 8.2 </w:t>
            </w:r>
          </w:p>
        </w:tc>
        <w:tc>
          <w:tcPr>
            <w:tcW w:w="6487" w:type="dxa"/>
            <w:tcBorders>
              <w:top w:val="single" w:sz="4" w:space="0" w:color="auto"/>
              <w:bottom w:val="single" w:sz="4" w:space="0" w:color="auto"/>
            </w:tcBorders>
          </w:tcPr>
          <w:p w14:paraId="3BBD506F" w14:textId="77777777" w:rsidR="00DC76FF" w:rsidRPr="004D3B47" w:rsidRDefault="00DC76FF" w:rsidP="00A555B1">
            <w:pPr>
              <w:spacing w:before="120" w:after="120"/>
              <w:jc w:val="both"/>
              <w:rPr>
                <w:u w:val="single"/>
              </w:rPr>
            </w:pPr>
            <w:r w:rsidRPr="004D3B47">
              <w:rPr>
                <w:u w:val="single"/>
              </w:rPr>
              <w:t>HPV test volumes</w:t>
            </w:r>
          </w:p>
          <w:p w14:paraId="68C396F3" w14:textId="77777777" w:rsidR="00DC76FF" w:rsidRPr="004D3B47" w:rsidRDefault="00DC76FF" w:rsidP="00A555B1">
            <w:pPr>
              <w:spacing w:after="120"/>
              <w:jc w:val="both"/>
            </w:pPr>
            <w:r w:rsidRPr="004D3B47">
              <w:rPr>
                <w:b/>
              </w:rPr>
              <w:t xml:space="preserve">Target: </w:t>
            </w:r>
            <w:r w:rsidRPr="004D3B47">
              <w:t xml:space="preserve">None set. </w:t>
            </w:r>
          </w:p>
          <w:p w14:paraId="3282E64F" w14:textId="43EA5DFB" w:rsidR="00DC76FF" w:rsidRPr="004D3B47" w:rsidRDefault="00604FF3" w:rsidP="00A555B1">
            <w:pPr>
              <w:numPr>
                <w:ilvl w:val="0"/>
                <w:numId w:val="8"/>
              </w:numPr>
              <w:jc w:val="both"/>
            </w:pPr>
            <w:r w:rsidRPr="004D3B47">
              <w:rPr>
                <w:szCs w:val="23"/>
              </w:rPr>
              <w:t xml:space="preserve">Nationally, there were </w:t>
            </w:r>
            <w:r w:rsidR="006745A7" w:rsidRPr="004D3B47">
              <w:t>16,282</w:t>
            </w:r>
            <w:r w:rsidR="00DC76FF" w:rsidRPr="004D3B47">
              <w:rPr>
                <w:szCs w:val="23"/>
              </w:rPr>
              <w:t xml:space="preserve"> cervical samples received at laboratories for HPV testing during the current monitoring period.</w:t>
            </w:r>
          </w:p>
          <w:p w14:paraId="62CA2C1B" w14:textId="60645241" w:rsidR="00DC76FF" w:rsidRPr="004D3B47" w:rsidRDefault="00DC76FF" w:rsidP="00A555B1">
            <w:pPr>
              <w:numPr>
                <w:ilvl w:val="0"/>
                <w:numId w:val="8"/>
              </w:numPr>
              <w:jc w:val="both"/>
            </w:pPr>
            <w:r w:rsidRPr="004D3B47">
              <w:t xml:space="preserve">Nationally, </w:t>
            </w:r>
            <w:r w:rsidR="006745A7" w:rsidRPr="004D3B47">
              <w:t>15.6</w:t>
            </w:r>
            <w:r w:rsidR="00F7249D" w:rsidRPr="004D3B47">
              <w:t>%</w:t>
            </w:r>
            <w:r w:rsidRPr="004D3B47">
              <w:t xml:space="preserve"> of HPV tests were taken for follow-up of women treated for confirmed </w:t>
            </w:r>
            <w:r w:rsidR="00365ACF">
              <w:t>high-grade</w:t>
            </w:r>
            <w:r w:rsidRPr="004D3B47">
              <w:t xml:space="preserve"> squamous abnormalities in the previous four years</w:t>
            </w:r>
            <w:r w:rsidR="00604FF3" w:rsidRPr="004D3B47">
              <w:t xml:space="preserve"> (post-treatment follow-up)</w:t>
            </w:r>
            <w:r w:rsidR="00C728B3" w:rsidRPr="004D3B47">
              <w:t xml:space="preserve">, </w:t>
            </w:r>
            <w:r w:rsidR="006745A7" w:rsidRPr="004D3B47">
              <w:t>34.6</w:t>
            </w:r>
            <w:r w:rsidR="00895EC1" w:rsidRPr="004D3B47">
              <w:t>%</w:t>
            </w:r>
            <w:r w:rsidRPr="004D3B47">
              <w:t xml:space="preserve"> were taken to manage women with </w:t>
            </w:r>
            <w:r w:rsidR="00365ACF">
              <w:t>high-grade</w:t>
            </w:r>
            <w:r w:rsidRPr="004D3B47">
              <w:t xml:space="preserve"> squamous cytology or histology more than three years ago (historical testing), </w:t>
            </w:r>
            <w:r w:rsidR="006745A7" w:rsidRPr="004D3B47">
              <w:t>8.4</w:t>
            </w:r>
            <w:r w:rsidRPr="004D3B47">
              <w:t xml:space="preserve">% were taken at colposcopy (potentially to assist in resolving discordant results), and </w:t>
            </w:r>
            <w:bookmarkStart w:id="115" w:name="exec82_reason_hpvtriage_pct"/>
            <w:r w:rsidR="006745A7" w:rsidRPr="004D3B47">
              <w:t>17.</w:t>
            </w:r>
            <w:bookmarkEnd w:id="115"/>
            <w:r w:rsidR="006745A7" w:rsidRPr="004D3B47">
              <w:t>8</w:t>
            </w:r>
            <w:r w:rsidR="00F7249D" w:rsidRPr="004D3B47">
              <w:t>%</w:t>
            </w:r>
            <w:r w:rsidRPr="004D3B47">
              <w:t xml:space="preserve"> were taken for HPV triage of </w:t>
            </w:r>
            <w:r w:rsidR="00365ACF">
              <w:t>low-grade</w:t>
            </w:r>
            <w:r w:rsidRPr="004D3B47">
              <w:t xml:space="preserve"> cytology in women aged 30 years or more.</w:t>
            </w:r>
            <w:r w:rsidR="00A26D58">
              <w:t xml:space="preserve"> </w:t>
            </w:r>
            <w:r w:rsidRPr="004D3B47">
              <w:t xml:space="preserve">The remaining </w:t>
            </w:r>
            <w:r w:rsidR="006745A7" w:rsidRPr="004D3B47">
              <w:t>24.7</w:t>
            </w:r>
            <w:r w:rsidRPr="004D3B47">
              <w:t>% of HPV tests did not fit into any of the previously described categories, and so the reason for testing was unclear.</w:t>
            </w:r>
            <w:r w:rsidR="00A26D58">
              <w:t xml:space="preserve"> </w:t>
            </w:r>
            <w:r w:rsidRPr="004D3B47">
              <w:t xml:space="preserve"> </w:t>
            </w:r>
          </w:p>
          <w:p w14:paraId="010AE59F" w14:textId="28D0DBD8" w:rsidR="00DC76FF" w:rsidRPr="004D3B47" w:rsidRDefault="00DC76FF" w:rsidP="00A555B1">
            <w:pPr>
              <w:numPr>
                <w:ilvl w:val="0"/>
                <w:numId w:val="8"/>
              </w:numPr>
              <w:jc w:val="both"/>
            </w:pPr>
            <w:r w:rsidRPr="004D3B47">
              <w:rPr>
                <w:szCs w:val="23"/>
              </w:rPr>
              <w:t>The proportion of HPV tests which are invalid is very small (</w:t>
            </w:r>
            <w:bookmarkStart w:id="116" w:name="exec82_invalid_pct"/>
            <w:r w:rsidR="006745A7" w:rsidRPr="004D3B47">
              <w:t>0.</w:t>
            </w:r>
            <w:bookmarkEnd w:id="116"/>
            <w:r w:rsidR="006745A7" w:rsidRPr="004D3B47">
              <w:t>06</w:t>
            </w:r>
            <w:r w:rsidRPr="004D3B47">
              <w:rPr>
                <w:szCs w:val="23"/>
              </w:rPr>
              <w:t xml:space="preserve">%). </w:t>
            </w:r>
          </w:p>
          <w:p w14:paraId="1A17C820" w14:textId="2A5AD987" w:rsidR="00DC76FF" w:rsidRPr="004D3B47" w:rsidRDefault="00DC76FF" w:rsidP="00F37802">
            <w:pPr>
              <w:numPr>
                <w:ilvl w:val="0"/>
                <w:numId w:val="8"/>
              </w:numPr>
              <w:jc w:val="both"/>
            </w:pPr>
            <w:r w:rsidRPr="004D3B47">
              <w:rPr>
                <w:szCs w:val="23"/>
              </w:rPr>
              <w:t xml:space="preserve">Overall HPV test volumes have </w:t>
            </w:r>
            <w:r w:rsidR="006745A7" w:rsidRPr="004D3B47">
              <w:t>decreased</w:t>
            </w:r>
            <w:r w:rsidR="008F6B53" w:rsidRPr="004D3B47">
              <w:t xml:space="preserve"> </w:t>
            </w:r>
            <w:r w:rsidRPr="004D3B47">
              <w:rPr>
                <w:szCs w:val="23"/>
              </w:rPr>
              <w:t xml:space="preserve">by </w:t>
            </w:r>
            <w:r w:rsidR="006745A7" w:rsidRPr="004D3B47">
              <w:rPr>
                <w:szCs w:val="23"/>
              </w:rPr>
              <w:t>6.53</w:t>
            </w:r>
            <w:r w:rsidRPr="004D3B47">
              <w:rPr>
                <w:szCs w:val="23"/>
              </w:rPr>
              <w:t xml:space="preserve">% since the previous monitoring period. The reduction does not appear to be linked to any </w:t>
            </w:r>
            <w:r w:rsidR="00F37802">
              <w:rPr>
                <w:szCs w:val="23"/>
              </w:rPr>
              <w:t>particular purpose (p</w:t>
            </w:r>
            <w:r w:rsidR="00F37802" w:rsidRPr="00F37802">
              <w:rPr>
                <w:szCs w:val="23"/>
              </w:rPr>
              <w:t>ost-treatment</w:t>
            </w:r>
            <w:r w:rsidR="00F37802">
              <w:rPr>
                <w:szCs w:val="23"/>
              </w:rPr>
              <w:t>, h</w:t>
            </w:r>
            <w:r w:rsidR="00F37802" w:rsidRPr="00F37802">
              <w:rPr>
                <w:szCs w:val="23"/>
              </w:rPr>
              <w:t>istorical</w:t>
            </w:r>
            <w:r w:rsidR="00F37802">
              <w:rPr>
                <w:szCs w:val="23"/>
              </w:rPr>
              <w:t>, t</w:t>
            </w:r>
            <w:r w:rsidR="00F37802" w:rsidRPr="00F37802">
              <w:rPr>
                <w:szCs w:val="23"/>
              </w:rPr>
              <w:t>aken at colposcopy</w:t>
            </w:r>
            <w:r w:rsidR="00F37802">
              <w:rPr>
                <w:szCs w:val="23"/>
              </w:rPr>
              <w:t>,</w:t>
            </w:r>
            <w:r w:rsidR="00F37802" w:rsidRPr="00F37802">
              <w:rPr>
                <w:szCs w:val="23"/>
              </w:rPr>
              <w:t xml:space="preserve"> </w:t>
            </w:r>
            <w:r w:rsidR="00F37802">
              <w:rPr>
                <w:szCs w:val="23"/>
              </w:rPr>
              <w:t>H</w:t>
            </w:r>
            <w:r w:rsidR="00F37802" w:rsidRPr="00F37802">
              <w:rPr>
                <w:szCs w:val="23"/>
              </w:rPr>
              <w:t>PV triage</w:t>
            </w:r>
            <w:r w:rsidR="00F37802">
              <w:rPr>
                <w:szCs w:val="23"/>
              </w:rPr>
              <w:t xml:space="preserve"> and other).</w:t>
            </w:r>
          </w:p>
          <w:p w14:paraId="1D65326B" w14:textId="77777777" w:rsidR="00DC76FF" w:rsidRPr="004D3B47" w:rsidRDefault="00DC76FF" w:rsidP="00A555B1">
            <w:pPr>
              <w:ind w:right="544"/>
              <w:jc w:val="both"/>
            </w:pPr>
          </w:p>
        </w:tc>
      </w:tr>
      <w:tr w:rsidR="004D3B47" w:rsidRPr="004D3B47" w14:paraId="355DE5A9" w14:textId="77777777" w:rsidTr="005F3D46">
        <w:tc>
          <w:tcPr>
            <w:tcW w:w="2552" w:type="dxa"/>
            <w:tcBorders>
              <w:top w:val="single" w:sz="4" w:space="0" w:color="auto"/>
              <w:bottom w:val="single" w:sz="4" w:space="0" w:color="auto"/>
              <w:right w:val="nil"/>
            </w:tcBorders>
          </w:tcPr>
          <w:p w14:paraId="53C623ED" w14:textId="77777777" w:rsidR="00DC76FF" w:rsidRPr="004D3B47" w:rsidRDefault="00DC76FF" w:rsidP="00A555B1">
            <w:pPr>
              <w:spacing w:before="120"/>
              <w:ind w:left="284" w:right="107"/>
              <w:jc w:val="both"/>
            </w:pPr>
            <w:r w:rsidRPr="004D3B47">
              <w:t xml:space="preserve">Indicator 8.3 </w:t>
            </w:r>
          </w:p>
        </w:tc>
        <w:tc>
          <w:tcPr>
            <w:tcW w:w="6487" w:type="dxa"/>
            <w:tcBorders>
              <w:top w:val="single" w:sz="4" w:space="0" w:color="auto"/>
              <w:left w:val="nil"/>
              <w:bottom w:val="single" w:sz="4" w:space="0" w:color="auto"/>
            </w:tcBorders>
          </w:tcPr>
          <w:p w14:paraId="735D1BE7" w14:textId="21FD9B85" w:rsidR="00DC76FF" w:rsidRPr="004D3B47" w:rsidRDefault="00DC76FF" w:rsidP="00A555B1">
            <w:pPr>
              <w:tabs>
                <w:tab w:val="left" w:pos="5622"/>
              </w:tabs>
              <w:spacing w:before="120" w:after="120"/>
              <w:jc w:val="both"/>
              <w:rPr>
                <w:u w:val="single"/>
              </w:rPr>
            </w:pPr>
            <w:r w:rsidRPr="004D3B47">
              <w:rPr>
                <w:u w:val="single"/>
              </w:rPr>
              <w:t xml:space="preserve">Historical HPV tests for follow-up of women with previous </w:t>
            </w:r>
            <w:r w:rsidR="00365ACF">
              <w:rPr>
                <w:u w:val="single"/>
              </w:rPr>
              <w:t>high-grade</w:t>
            </w:r>
            <w:r w:rsidRPr="004D3B47">
              <w:rPr>
                <w:u w:val="single"/>
              </w:rPr>
              <w:t xml:space="preserve"> abnormality </w:t>
            </w:r>
            <w:r w:rsidR="00902BF2" w:rsidRPr="00902BF2">
              <w:rPr>
                <w:u w:val="single"/>
              </w:rPr>
              <w:t>prior to 1 October 2006</w:t>
            </w:r>
          </w:p>
          <w:p w14:paraId="560460D5" w14:textId="77777777" w:rsidR="00DC76FF" w:rsidRPr="004D3B47" w:rsidRDefault="00DC76FF" w:rsidP="00A555B1">
            <w:pPr>
              <w:tabs>
                <w:tab w:val="left" w:pos="5622"/>
              </w:tabs>
              <w:spacing w:before="120" w:after="120"/>
              <w:jc w:val="both"/>
              <w:rPr>
                <w:u w:val="single"/>
              </w:rPr>
            </w:pPr>
            <w:r w:rsidRPr="004D3B47">
              <w:rPr>
                <w:u w:val="single"/>
              </w:rPr>
              <w:t>Target:</w:t>
            </w:r>
            <w:r w:rsidRPr="004D3B47">
              <w:t xml:space="preserve"> None set. </w:t>
            </w:r>
          </w:p>
          <w:p w14:paraId="0103A539" w14:textId="39B254D3" w:rsidR="00DC76FF" w:rsidRPr="004D3B47" w:rsidRDefault="00DC76FF" w:rsidP="00A555B1">
            <w:pPr>
              <w:numPr>
                <w:ilvl w:val="0"/>
                <w:numId w:val="8"/>
              </w:numPr>
              <w:tabs>
                <w:tab w:val="left" w:pos="5622"/>
              </w:tabs>
              <w:jc w:val="both"/>
            </w:pPr>
            <w:r w:rsidRPr="004D3B47">
              <w:t xml:space="preserve">This analysis followed up </w:t>
            </w:r>
            <w:r w:rsidR="006745A7" w:rsidRPr="004D3B47">
              <w:t>48,987</w:t>
            </w:r>
            <w:r w:rsidRPr="004D3B47">
              <w:t xml:space="preserve"> women who were eligible for historical HPV testing as at 1 October 2009 to ascertain how many women had received an HPV test for management of their historical (more than three years prior) </w:t>
            </w:r>
            <w:r w:rsidR="00365ACF">
              <w:t>high-grade</w:t>
            </w:r>
            <w:r w:rsidRPr="004D3B47">
              <w:t xml:space="preserve"> squamous abnormality.</w:t>
            </w:r>
            <w:r w:rsidR="00A26D58">
              <w:t xml:space="preserve"> </w:t>
            </w:r>
          </w:p>
          <w:p w14:paraId="03E62705" w14:textId="7E10584C" w:rsidR="00DC76FF" w:rsidRPr="004D3B47" w:rsidRDefault="00DC76FF" w:rsidP="00A555B1">
            <w:pPr>
              <w:numPr>
                <w:ilvl w:val="0"/>
                <w:numId w:val="8"/>
              </w:numPr>
              <w:tabs>
                <w:tab w:val="left" w:pos="5622"/>
              </w:tabs>
              <w:jc w:val="both"/>
            </w:pPr>
            <w:r w:rsidRPr="004D3B47">
              <w:t xml:space="preserve">There were </w:t>
            </w:r>
            <w:bookmarkStart w:id="117" w:name="exec83_rd1_smpl"/>
            <w:r w:rsidR="006745A7" w:rsidRPr="004D3B47">
              <w:t>34,</w:t>
            </w:r>
            <w:bookmarkEnd w:id="117"/>
            <w:r w:rsidR="006745A7" w:rsidRPr="004D3B47">
              <w:t>546</w:t>
            </w:r>
            <w:r w:rsidRPr="004D3B47">
              <w:t xml:space="preserve"> women (</w:t>
            </w:r>
            <w:r w:rsidR="006745A7" w:rsidRPr="004D3B47">
              <w:t>70.5</w:t>
            </w:r>
            <w:r w:rsidR="00835E1F" w:rsidRPr="004D3B47">
              <w:t>%)</w:t>
            </w:r>
            <w:r w:rsidRPr="004D3B47">
              <w:t xml:space="preserve"> with a Round 1 historical HPV test recorded, and </w:t>
            </w:r>
            <w:r w:rsidR="006745A7" w:rsidRPr="004D3B47">
              <w:t>29,657</w:t>
            </w:r>
            <w:r w:rsidRPr="004D3B47">
              <w:t xml:space="preserve"> women (</w:t>
            </w:r>
            <w:r w:rsidR="006745A7" w:rsidRPr="004D3B47">
              <w:t>60.5</w:t>
            </w:r>
            <w:r w:rsidR="00835E1F" w:rsidRPr="004D3B47">
              <w:t>%)</w:t>
            </w:r>
            <w:r w:rsidRPr="004D3B47">
              <w:t xml:space="preserve"> with a Round 2 historical HPV test recorded.</w:t>
            </w:r>
          </w:p>
          <w:p w14:paraId="2F739DD8" w14:textId="5EEBDD19" w:rsidR="00DC76FF" w:rsidRPr="004D3B47" w:rsidRDefault="00DC76FF" w:rsidP="00A555B1">
            <w:pPr>
              <w:numPr>
                <w:ilvl w:val="0"/>
                <w:numId w:val="8"/>
              </w:numPr>
              <w:tabs>
                <w:tab w:val="left" w:pos="5622"/>
              </w:tabs>
              <w:jc w:val="both"/>
            </w:pPr>
            <w:r w:rsidRPr="004D3B47">
              <w:t xml:space="preserve">The proportion of women who had received a historical HPV test varied by DHB, from </w:t>
            </w:r>
            <w:r w:rsidR="006745A7" w:rsidRPr="004D3B47">
              <w:t>60.3</w:t>
            </w:r>
            <w:r w:rsidR="00F7249D" w:rsidRPr="004D3B47">
              <w:t>%</w:t>
            </w:r>
            <w:r w:rsidRPr="004D3B47">
              <w:t xml:space="preserve"> to </w:t>
            </w:r>
            <w:r w:rsidR="006745A7" w:rsidRPr="004D3B47">
              <w:t>81.1</w:t>
            </w:r>
            <w:r w:rsidRPr="004D3B47">
              <w:t xml:space="preserve">% for Round 1 tests and from </w:t>
            </w:r>
            <w:r w:rsidR="006745A7" w:rsidRPr="004D3B47">
              <w:t>48.1</w:t>
            </w:r>
            <w:r w:rsidR="00835E1F" w:rsidRPr="004D3B47">
              <w:t>%</w:t>
            </w:r>
            <w:r w:rsidRPr="004D3B47">
              <w:t xml:space="preserve"> to </w:t>
            </w:r>
            <w:bookmarkStart w:id="118" w:name="exec83_dhbrd2_max_pct"/>
            <w:r w:rsidR="006745A7" w:rsidRPr="004D3B47">
              <w:t>73.</w:t>
            </w:r>
            <w:bookmarkEnd w:id="118"/>
            <w:r w:rsidR="006745A7" w:rsidRPr="004D3B47">
              <w:t>7</w:t>
            </w:r>
            <w:r w:rsidR="00835E1F" w:rsidRPr="004D3B47">
              <w:t>%</w:t>
            </w:r>
            <w:r w:rsidRPr="004D3B47">
              <w:t xml:space="preserve"> for Round 2 tests.</w:t>
            </w:r>
          </w:p>
          <w:p w14:paraId="017B4132" w14:textId="69F7B70A" w:rsidR="00DC76FF" w:rsidRPr="004D3B47" w:rsidRDefault="00DC76FF" w:rsidP="00A555B1">
            <w:pPr>
              <w:numPr>
                <w:ilvl w:val="0"/>
                <w:numId w:val="8"/>
              </w:numPr>
              <w:tabs>
                <w:tab w:val="left" w:pos="5622"/>
              </w:tabs>
              <w:jc w:val="both"/>
            </w:pPr>
            <w:r w:rsidRPr="004D3B47">
              <w:t xml:space="preserve">There was comparatively </w:t>
            </w:r>
            <w:r w:rsidR="00CA1FEB" w:rsidRPr="004D3B47">
              <w:t>more</w:t>
            </w:r>
            <w:r w:rsidRPr="004D3B47">
              <w:t xml:space="preserve"> variation by age in the proportion of women who had received a historical HPV test. For women aged 25 to 69 years this varied from </w:t>
            </w:r>
            <w:r w:rsidR="006745A7" w:rsidRPr="004D3B47">
              <w:t>45.5</w:t>
            </w:r>
            <w:r w:rsidRPr="004D3B47">
              <w:t>% (</w:t>
            </w:r>
            <w:bookmarkStart w:id="119" w:name="exec83_agerd1_min"/>
            <w:r w:rsidR="006745A7" w:rsidRPr="004D3B47">
              <w:t>25-29</w:t>
            </w:r>
            <w:bookmarkEnd w:id="119"/>
            <w:r w:rsidR="00835E1F" w:rsidRPr="004D3B47">
              <w:t xml:space="preserve"> </w:t>
            </w:r>
            <w:r w:rsidRPr="004D3B47">
              <w:t xml:space="preserve">years) to </w:t>
            </w:r>
            <w:r w:rsidR="006745A7" w:rsidRPr="004D3B47">
              <w:t>73.8</w:t>
            </w:r>
            <w:r w:rsidR="00F7249D" w:rsidRPr="004D3B47">
              <w:t>%</w:t>
            </w:r>
            <w:r w:rsidRPr="004D3B47">
              <w:t xml:space="preserve"> (</w:t>
            </w:r>
            <w:bookmarkStart w:id="120" w:name="exec83_agerd1_max"/>
            <w:r w:rsidR="006745A7" w:rsidRPr="004D3B47">
              <w:t>60-</w:t>
            </w:r>
            <w:r w:rsidR="0032471D" w:rsidRPr="004D3B47">
              <w:t>64</w:t>
            </w:r>
            <w:bookmarkEnd w:id="120"/>
            <w:r w:rsidR="00A14BAE" w:rsidRPr="004D3B47">
              <w:t xml:space="preserve"> </w:t>
            </w:r>
            <w:r w:rsidR="0090572B" w:rsidRPr="004D3B47">
              <w:t>years</w:t>
            </w:r>
            <w:r w:rsidRPr="004D3B47">
              <w:t xml:space="preserve">) for Round 1 tests, and from </w:t>
            </w:r>
            <w:r w:rsidR="006745A7" w:rsidRPr="004D3B47">
              <w:t>27.3</w:t>
            </w:r>
            <w:r w:rsidR="00F7249D" w:rsidRPr="004D3B47">
              <w:t>%</w:t>
            </w:r>
            <w:r w:rsidRPr="004D3B47">
              <w:t xml:space="preserve"> (</w:t>
            </w:r>
            <w:bookmarkStart w:id="121" w:name="exec83_agerd2_min"/>
            <w:r w:rsidR="006745A7" w:rsidRPr="004D3B47">
              <w:t>25-29</w:t>
            </w:r>
            <w:bookmarkEnd w:id="121"/>
            <w:r w:rsidRPr="004D3B47">
              <w:t xml:space="preserve"> years) to </w:t>
            </w:r>
            <w:bookmarkStart w:id="122" w:name="exec83_agerd2_max"/>
            <w:r w:rsidR="006745A7" w:rsidRPr="004D3B47">
              <w:t>64</w:t>
            </w:r>
            <w:bookmarkEnd w:id="122"/>
            <w:r w:rsidR="006745A7" w:rsidRPr="004D3B47">
              <w:t>.1</w:t>
            </w:r>
            <w:r w:rsidRPr="004D3B47">
              <w:t xml:space="preserve"> (</w:t>
            </w:r>
            <w:r w:rsidR="006745A7" w:rsidRPr="004D3B47">
              <w:t>65-69</w:t>
            </w:r>
            <w:r w:rsidRPr="004D3B47">
              <w:t xml:space="preserve"> years) for Round 2 tests. </w:t>
            </w:r>
          </w:p>
          <w:p w14:paraId="7080C78E" w14:textId="19269699" w:rsidR="00DC76FF" w:rsidRPr="004D3B47" w:rsidRDefault="00DC76FF" w:rsidP="00A555B1">
            <w:pPr>
              <w:numPr>
                <w:ilvl w:val="0"/>
                <w:numId w:val="8"/>
              </w:numPr>
              <w:tabs>
                <w:tab w:val="left" w:pos="5622"/>
              </w:tabs>
              <w:jc w:val="both"/>
            </w:pPr>
            <w:r w:rsidRPr="004D3B47">
              <w:lastRenderedPageBreak/>
              <w:t xml:space="preserve">The proportion of women who had received a historical HPV test varied somewhat by ethnicity, from </w:t>
            </w:r>
            <w:r w:rsidR="006745A7" w:rsidRPr="004D3B47">
              <w:t>53.0</w:t>
            </w:r>
            <w:r w:rsidR="00835E1F" w:rsidRPr="004D3B47">
              <w:t>%</w:t>
            </w:r>
            <w:r w:rsidRPr="004D3B47">
              <w:t xml:space="preserve"> (</w:t>
            </w:r>
            <w:bookmarkStart w:id="123" w:name="exec83_ethrd1_min"/>
            <w:r w:rsidR="006745A7" w:rsidRPr="004D3B47">
              <w:t>Pacific</w:t>
            </w:r>
            <w:bookmarkEnd w:id="123"/>
            <w:r w:rsidRPr="004D3B47">
              <w:t xml:space="preserve"> women) to </w:t>
            </w:r>
            <w:bookmarkStart w:id="124" w:name="exec83_ethrd1_max_pct"/>
            <w:r w:rsidR="006745A7" w:rsidRPr="004D3B47">
              <w:t>72.4</w:t>
            </w:r>
            <w:bookmarkEnd w:id="124"/>
            <w:r w:rsidR="00835E1F" w:rsidRPr="004D3B47">
              <w:t>%</w:t>
            </w:r>
            <w:r w:rsidRPr="004D3B47">
              <w:t xml:space="preserve"> (</w:t>
            </w:r>
            <w:bookmarkStart w:id="125" w:name="exec83_ethrd1_max"/>
            <w:r w:rsidR="006745A7" w:rsidRPr="004D3B47">
              <w:t>European/ Other</w:t>
            </w:r>
            <w:bookmarkEnd w:id="125"/>
            <w:r w:rsidRPr="004D3B47">
              <w:t xml:space="preserve"> women) for Round 1 tests and from </w:t>
            </w:r>
            <w:r w:rsidR="006745A7" w:rsidRPr="004D3B47">
              <w:t>41.4</w:t>
            </w:r>
            <w:r w:rsidR="00835E1F" w:rsidRPr="004D3B47">
              <w:t>%</w:t>
            </w:r>
            <w:r w:rsidRPr="004D3B47">
              <w:t xml:space="preserve"> (</w:t>
            </w:r>
            <w:r w:rsidR="006745A7" w:rsidRPr="004D3B47">
              <w:t>Pacific</w:t>
            </w:r>
            <w:r w:rsidR="00F7249D" w:rsidRPr="004D3B47">
              <w:t xml:space="preserve"> </w:t>
            </w:r>
            <w:r w:rsidRPr="004D3B47">
              <w:t xml:space="preserve">women) to </w:t>
            </w:r>
            <w:r w:rsidR="006745A7" w:rsidRPr="004D3B47">
              <w:t>63.1</w:t>
            </w:r>
            <w:r w:rsidR="00835E1F" w:rsidRPr="004D3B47">
              <w:t xml:space="preserve">% </w:t>
            </w:r>
            <w:r w:rsidRPr="004D3B47">
              <w:t>(</w:t>
            </w:r>
            <w:bookmarkStart w:id="126" w:name="exec83_ethrd2_max"/>
            <w:r w:rsidR="006745A7" w:rsidRPr="004D3B47">
              <w:t>European/ Other</w:t>
            </w:r>
            <w:bookmarkEnd w:id="126"/>
            <w:r w:rsidRPr="004D3B47">
              <w:t xml:space="preserve"> women) for Round 2 tests.</w:t>
            </w:r>
          </w:p>
          <w:p w14:paraId="1774977A" w14:textId="5C1A0661" w:rsidR="00DC76FF" w:rsidRPr="004D3B47" w:rsidRDefault="00DC76FF" w:rsidP="00A555B1">
            <w:pPr>
              <w:numPr>
                <w:ilvl w:val="0"/>
                <w:numId w:val="8"/>
              </w:numPr>
              <w:tabs>
                <w:tab w:val="left" w:pos="5622"/>
              </w:tabs>
              <w:jc w:val="both"/>
            </w:pPr>
            <w:r w:rsidRPr="004D3B47">
              <w:t xml:space="preserve">The proportion of eligible women with an HPV test recorded </w:t>
            </w:r>
            <w:r w:rsidR="00D32169" w:rsidRPr="004D3B47">
              <w:t>is higher than in the</w:t>
            </w:r>
            <w:r w:rsidRPr="004D3B47">
              <w:t xml:space="preserve"> previous report</w:t>
            </w:r>
            <w:r w:rsidR="0004245C" w:rsidRPr="004D3B47">
              <w:t>,</w:t>
            </w:r>
            <w:r w:rsidRPr="004D3B47">
              <w:t xml:space="preserve"> from</w:t>
            </w:r>
            <w:r w:rsidR="00D1642F" w:rsidRPr="004D3B47">
              <w:t xml:space="preserve"> </w:t>
            </w:r>
            <w:r w:rsidR="00F7249D" w:rsidRPr="004D3B47">
              <w:t>69.4</w:t>
            </w:r>
            <w:r w:rsidRPr="004D3B47">
              <w:t xml:space="preserve">% to </w:t>
            </w:r>
            <w:r w:rsidR="006745A7" w:rsidRPr="004D3B47">
              <w:t>70.5</w:t>
            </w:r>
            <w:r w:rsidR="00835E1F" w:rsidRPr="004D3B47">
              <w:t>%</w:t>
            </w:r>
            <w:r w:rsidRPr="004D3B47">
              <w:t xml:space="preserve"> for Round 1 tests, and from </w:t>
            </w:r>
            <w:bookmarkStart w:id="127" w:name="exec83_rd2_pct2"/>
            <w:r w:rsidR="006745A7" w:rsidRPr="004D3B47">
              <w:t>59.0</w:t>
            </w:r>
            <w:bookmarkEnd w:id="127"/>
            <w:r w:rsidRPr="004D3B47">
              <w:t xml:space="preserve">% to </w:t>
            </w:r>
            <w:r w:rsidR="006745A7" w:rsidRPr="004D3B47">
              <w:t>60.5</w:t>
            </w:r>
            <w:r w:rsidR="00835E1F" w:rsidRPr="004D3B47">
              <w:t>%</w:t>
            </w:r>
            <w:r w:rsidRPr="004D3B47">
              <w:t xml:space="preserve"> for Round 2 tests.</w:t>
            </w:r>
          </w:p>
          <w:p w14:paraId="6EE3D48C" w14:textId="77777777" w:rsidR="00DC76FF" w:rsidRPr="004D3B47" w:rsidRDefault="00DC76FF" w:rsidP="00A555B1">
            <w:pPr>
              <w:tabs>
                <w:tab w:val="left" w:pos="5622"/>
              </w:tabs>
              <w:jc w:val="both"/>
            </w:pPr>
          </w:p>
        </w:tc>
      </w:tr>
    </w:tbl>
    <w:p w14:paraId="6E406653" w14:textId="77777777" w:rsidR="00DC76FF" w:rsidRPr="004D3B47" w:rsidRDefault="00DC76FF" w:rsidP="00DC76FF">
      <w:pPr>
        <w:pStyle w:val="Heading1"/>
        <w:numPr>
          <w:ilvl w:val="0"/>
          <w:numId w:val="2"/>
        </w:numPr>
        <w:ind w:right="544"/>
        <w:jc w:val="both"/>
        <w:rPr>
          <w:color w:val="auto"/>
        </w:rPr>
      </w:pPr>
      <w:r w:rsidRPr="004D3B47">
        <w:rPr>
          <w:color w:val="auto"/>
        </w:rPr>
        <w:lastRenderedPageBreak/>
        <w:br w:type="page"/>
      </w:r>
      <w:bookmarkStart w:id="128" w:name="_Toc275355190"/>
      <w:bookmarkStart w:id="129" w:name="_Toc275355477"/>
      <w:bookmarkStart w:id="130" w:name="_Toc275355532"/>
      <w:bookmarkStart w:id="131" w:name="_Toc275355556"/>
      <w:bookmarkStart w:id="132" w:name="_Toc276457724"/>
      <w:bookmarkStart w:id="133" w:name="_Toc438477952"/>
      <w:bookmarkEnd w:id="24"/>
    </w:p>
    <w:p w14:paraId="37A26781" w14:textId="77777777" w:rsidR="00DC76FF" w:rsidRPr="004D3B47" w:rsidRDefault="00DC76FF" w:rsidP="00DC76FF">
      <w:pPr>
        <w:pStyle w:val="Heading1"/>
        <w:numPr>
          <w:ilvl w:val="0"/>
          <w:numId w:val="35"/>
        </w:numPr>
        <w:ind w:right="544"/>
        <w:jc w:val="both"/>
        <w:rPr>
          <w:color w:val="auto"/>
        </w:rPr>
      </w:pPr>
      <w:bookmarkStart w:id="134" w:name="_Toc471467022"/>
      <w:bookmarkStart w:id="135" w:name="_Toc478551492"/>
      <w:bookmarkStart w:id="136" w:name="_Toc482704674"/>
      <w:bookmarkStart w:id="137" w:name="_Toc478551558"/>
      <w:bookmarkStart w:id="138" w:name="_Toc509928432"/>
      <w:bookmarkStart w:id="139" w:name="_Toc528676035"/>
      <w:bookmarkStart w:id="140" w:name="_Toc2170022"/>
      <w:bookmarkStart w:id="141" w:name="_Toc76740811"/>
      <w:r w:rsidRPr="004D3B47">
        <w:rPr>
          <w:color w:val="auto"/>
        </w:rPr>
        <w:lastRenderedPageBreak/>
        <w:t>Background</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6C698253" w14:textId="486B5F64" w:rsidR="00DC76FF" w:rsidRPr="004D3B47" w:rsidRDefault="00DC76FF" w:rsidP="00DC76FF">
      <w:pPr>
        <w:ind w:right="-23"/>
        <w:jc w:val="both"/>
      </w:pPr>
      <w:bookmarkStart w:id="142" w:name="_Toc275355191"/>
      <w:bookmarkStart w:id="143" w:name="_Toc275355478"/>
      <w:bookmarkStart w:id="144" w:name="_Toc275355533"/>
      <w:bookmarkStart w:id="145" w:name="_Toc275355557"/>
      <w:bookmarkStart w:id="146" w:name="_Toc276457725"/>
      <w:r w:rsidRPr="004D3B47">
        <w:t>An organised National Cervical Screening Programme (NCSP) was established in New Zealand in 1990, to reduce the number of women who develop cervical cancer and the number who die from it. The Programme recommends regular cervical screening at three-year intervals for women aged between 20 and 69 years who have ever been sexually active.</w:t>
      </w:r>
      <w:r w:rsidR="00A26D58">
        <w:t xml:space="preserve"> </w:t>
      </w:r>
      <w:r w:rsidRPr="004D3B47">
        <w:t>Part 4A of the Health Act 1956, which came into effect in 2005, underpins the NCSP’s operations to ensure the co-ordination of a high -quality screening programme for all women in New Zealand.</w:t>
      </w:r>
    </w:p>
    <w:p w14:paraId="26B9886A" w14:textId="77777777" w:rsidR="00DC76FF" w:rsidRPr="004D3B47" w:rsidRDefault="00DC76FF" w:rsidP="00DC76FF">
      <w:pPr>
        <w:ind w:right="-23"/>
        <w:jc w:val="both"/>
      </w:pPr>
    </w:p>
    <w:p w14:paraId="36B31177" w14:textId="77777777" w:rsidR="00DC76FF" w:rsidRPr="004D3B47" w:rsidRDefault="00DC76FF" w:rsidP="00DC76FF">
      <w:pPr>
        <w:ind w:right="-23"/>
        <w:jc w:val="both"/>
      </w:pPr>
      <w:r w:rsidRPr="004D3B47">
        <w:t>Ongoing systematic monitoring is a requirement of an organised screening programme. Such monitoring allows the performance of the Programme to be evaluated and corrective action to be taken as required. Monitoring is carried out through a set of key indicators which cover all aspects of the screening pathway, including participation by women, their clinical outcomes, NCSP provider performance and the Programme overall.</w:t>
      </w:r>
    </w:p>
    <w:p w14:paraId="0EB1DC99" w14:textId="77777777" w:rsidR="00DC76FF" w:rsidRPr="004D3B47" w:rsidRDefault="00DC76FF" w:rsidP="00DC76FF">
      <w:pPr>
        <w:ind w:right="-23"/>
        <w:jc w:val="both"/>
      </w:pPr>
    </w:p>
    <w:p w14:paraId="58688F4E" w14:textId="77777777" w:rsidR="00DC76FF" w:rsidRPr="004D3B47" w:rsidRDefault="00DC76FF" w:rsidP="00DC76FF">
      <w:pPr>
        <w:ind w:right="-23"/>
        <w:jc w:val="both"/>
      </w:pPr>
      <w:r w:rsidRPr="004D3B47">
        <w:t xml:space="preserve">Monitoring reports were produced quarterly from December 2000 to June 2007 (Report 27); and six-monthly thereafter. The audience for these monitoring reports includes the general public, NCSP providers, and the Programme itself. </w:t>
      </w:r>
    </w:p>
    <w:p w14:paraId="3E4E863E" w14:textId="77777777" w:rsidR="00DC76FF" w:rsidRPr="004D3B47" w:rsidRDefault="00DC76FF" w:rsidP="00DC76FF">
      <w:pPr>
        <w:ind w:right="-23"/>
        <w:jc w:val="both"/>
      </w:pPr>
    </w:p>
    <w:p w14:paraId="6580C95E" w14:textId="77777777" w:rsidR="00DC76FF" w:rsidRPr="004D3B47" w:rsidRDefault="00DC76FF" w:rsidP="00DC76FF">
      <w:pPr>
        <w:ind w:right="-23"/>
        <w:jc w:val="both"/>
      </w:pPr>
      <w:r w:rsidRPr="004D3B47">
        <w:t>Technical information on the indicators are available from the Ministry of Health on request.</w:t>
      </w:r>
    </w:p>
    <w:p w14:paraId="18BA1AFB" w14:textId="77777777" w:rsidR="00DC76FF" w:rsidRPr="004D3B47" w:rsidRDefault="00DC76FF" w:rsidP="00DC76FF">
      <w:pPr>
        <w:ind w:right="-23"/>
        <w:jc w:val="both"/>
      </w:pPr>
    </w:p>
    <w:p w14:paraId="36A9BE04" w14:textId="77777777" w:rsidR="00DC76FF" w:rsidRPr="004D3B47" w:rsidRDefault="00DC76FF" w:rsidP="00DC76FF">
      <w:pPr>
        <w:ind w:right="-23"/>
        <w:jc w:val="both"/>
      </w:pPr>
      <w:r w:rsidRPr="004D3B47">
        <w:t>From Report 30 (July-December 2008) onwards, monitoring has been undertaken with the technical assistance of researchers based at the Cancer Research Division at Cancer Council NSW, Sydney, Australia. This has coincided with the use of a new reporting format, incorporating more explicit definitions and utilising data from the newly developed NCSP Register, so earlier reports are not fully comparable with Report 30 onwards.</w:t>
      </w:r>
    </w:p>
    <w:p w14:paraId="28EB6716" w14:textId="77777777" w:rsidR="00DC76FF" w:rsidRPr="004D3B47" w:rsidRDefault="00DC76FF" w:rsidP="00DC76FF">
      <w:pPr>
        <w:ind w:right="-23"/>
        <w:jc w:val="both"/>
      </w:pPr>
    </w:p>
    <w:p w14:paraId="69DE8358" w14:textId="77777777" w:rsidR="00DC76FF" w:rsidRPr="004D3B47" w:rsidRDefault="00DC76FF" w:rsidP="00DC76FF">
      <w:pPr>
        <w:ind w:right="-23"/>
        <w:jc w:val="both"/>
        <w:rPr>
          <w:bCs/>
          <w:szCs w:val="23"/>
        </w:rPr>
      </w:pPr>
      <w:r w:rsidRPr="004D3B47">
        <w:rPr>
          <w:bCs/>
          <w:szCs w:val="23"/>
        </w:rPr>
        <w:t xml:space="preserve">The development of these reports has been ongoing, however it is anticipated that from Report 44 going forward, there will be minimal further changes </w:t>
      </w:r>
      <w:r w:rsidRPr="004D3B47">
        <w:t>until</w:t>
      </w:r>
      <w:r w:rsidRPr="004D3B47">
        <w:rPr>
          <w:bCs/>
          <w:szCs w:val="23"/>
        </w:rPr>
        <w:t xml:space="preserve"> the NCSP </w:t>
      </w:r>
      <w:r w:rsidRPr="004D3B47">
        <w:t>transitions</w:t>
      </w:r>
      <w:r w:rsidRPr="004D3B47">
        <w:rPr>
          <w:bCs/>
          <w:szCs w:val="23"/>
        </w:rPr>
        <w:t xml:space="preserve"> to primary HPV screening in the near future. </w:t>
      </w:r>
    </w:p>
    <w:p w14:paraId="1861A455" w14:textId="77777777" w:rsidR="00DC76FF" w:rsidRPr="004D3B47" w:rsidRDefault="00DC76FF" w:rsidP="00DC76FF">
      <w:pPr>
        <w:ind w:right="-23"/>
        <w:jc w:val="both"/>
      </w:pPr>
    </w:p>
    <w:p w14:paraId="74EA10CA" w14:textId="77777777" w:rsidR="00DC76FF" w:rsidRPr="004D3B47" w:rsidRDefault="00DC76FF" w:rsidP="00DC76FF">
      <w:pPr>
        <w:ind w:right="-23"/>
        <w:jc w:val="both"/>
      </w:pPr>
      <w:r w:rsidRPr="004D3B47">
        <w:t xml:space="preserve">NCSP biannual monitoring reports are reviewed by a multidisciplinary advisory and monitoring group, representing NCSP providers and consumers. The group may make recommendations to the NSU for follow-up actions. </w:t>
      </w:r>
    </w:p>
    <w:p w14:paraId="52931343" w14:textId="77777777" w:rsidR="00DC76FF" w:rsidRPr="004D3B47" w:rsidRDefault="00DC76FF" w:rsidP="00DC76FF">
      <w:pPr>
        <w:ind w:right="-23"/>
        <w:jc w:val="both"/>
      </w:pPr>
    </w:p>
    <w:p w14:paraId="6F56D12C" w14:textId="08DC339A" w:rsidR="00DC76FF" w:rsidRPr="004D3B47" w:rsidRDefault="00DC76FF" w:rsidP="00DC76FF">
      <w:pPr>
        <w:ind w:right="-23"/>
        <w:jc w:val="both"/>
      </w:pPr>
      <w:r w:rsidRPr="004D3B47">
        <w:t xml:space="preserve">Further information about the NCSP Advisory Group and the monitoring and performance of the NCSP is available on </w:t>
      </w:r>
      <w:bookmarkStart w:id="147" w:name="_Hlk11414768"/>
      <w:r w:rsidR="00AA3A19" w:rsidRPr="004D3B47">
        <w:fldChar w:fldCharType="begin"/>
      </w:r>
      <w:r w:rsidR="00AA3A19" w:rsidRPr="004D3B47">
        <w:instrText xml:space="preserve"> HYPERLINK "https://www.nsu.govt.nz/health-professionals/national-cervical-screening-programme/independent-monitoring-reports" </w:instrText>
      </w:r>
      <w:r w:rsidR="00AA3A19" w:rsidRPr="004D3B47">
        <w:fldChar w:fldCharType="separate"/>
      </w:r>
      <w:r w:rsidRPr="004D3B47">
        <w:rPr>
          <w:rStyle w:val="Hyperlink"/>
          <w:color w:val="auto"/>
        </w:rPr>
        <w:t>https://www.nsu.govt.nz/health-professionals/national-cervical-screening-programme/independent-monitoring-reports</w:t>
      </w:r>
      <w:r w:rsidR="00AA3A19" w:rsidRPr="004D3B47">
        <w:rPr>
          <w:rStyle w:val="Hyperlink"/>
          <w:color w:val="auto"/>
        </w:rPr>
        <w:fldChar w:fldCharType="end"/>
      </w:r>
      <w:bookmarkEnd w:id="147"/>
      <w:r w:rsidRPr="004D3B47">
        <w:t xml:space="preserve"> and on request from the NCSP:</w:t>
      </w:r>
    </w:p>
    <w:p w14:paraId="70A36B09" w14:textId="02B4467C" w:rsidR="00DC76FF" w:rsidRPr="004D3B47" w:rsidRDefault="00DC76FF" w:rsidP="00DC76FF">
      <w:pPr>
        <w:ind w:right="-23"/>
        <w:jc w:val="both"/>
      </w:pPr>
      <w:r w:rsidRPr="004D3B47">
        <w:t xml:space="preserve">Email: </w:t>
      </w:r>
      <w:bookmarkStart w:id="148" w:name="_Hlk11414767"/>
      <w:r w:rsidR="00AA3A19" w:rsidRPr="004D3B47">
        <w:fldChar w:fldCharType="begin"/>
      </w:r>
      <w:r w:rsidR="00AA3A19" w:rsidRPr="004D3B47">
        <w:instrText xml:space="preserve"> HYPERLINK "mailto:Ivan_Rowe@moh.govt.nz" </w:instrText>
      </w:r>
      <w:r w:rsidR="00AA3A19" w:rsidRPr="004D3B47">
        <w:fldChar w:fldCharType="separate"/>
      </w:r>
      <w:r w:rsidRPr="004D3B47">
        <w:rPr>
          <w:rStyle w:val="Hyperlink"/>
          <w:color w:val="auto"/>
        </w:rPr>
        <w:t>Ivan_Rowe@moh.govt.nz</w:t>
      </w:r>
      <w:r w:rsidR="00AA3A19" w:rsidRPr="004D3B47">
        <w:rPr>
          <w:rStyle w:val="Hyperlink"/>
          <w:color w:val="auto"/>
        </w:rPr>
        <w:fldChar w:fldCharType="end"/>
      </w:r>
      <w:r w:rsidRPr="004D3B47">
        <w:t xml:space="preserve"> </w:t>
      </w:r>
      <w:bookmarkEnd w:id="148"/>
    </w:p>
    <w:p w14:paraId="484E2165" w14:textId="77777777" w:rsidR="00DC76FF" w:rsidRPr="004D3B47" w:rsidRDefault="00DC76FF" w:rsidP="00DC76FF">
      <w:pPr>
        <w:ind w:right="-23"/>
        <w:jc w:val="both"/>
      </w:pPr>
      <w:r w:rsidRPr="004D3B47">
        <w:t>Phone: (04) 816 3345, 021 711 432 or Fax: (04) 816 4484</w:t>
      </w:r>
    </w:p>
    <w:p w14:paraId="7863F388" w14:textId="77777777" w:rsidR="00DC76FF" w:rsidRPr="004D3B47" w:rsidRDefault="00DC76FF" w:rsidP="00DC76FF">
      <w:pPr>
        <w:ind w:right="544"/>
        <w:jc w:val="both"/>
      </w:pPr>
      <w:r w:rsidRPr="004D3B47">
        <w:br w:type="page"/>
      </w:r>
    </w:p>
    <w:p w14:paraId="2D82B26D" w14:textId="77777777" w:rsidR="00DC76FF" w:rsidRPr="004D3B47" w:rsidRDefault="00DC76FF" w:rsidP="00DC76FF">
      <w:pPr>
        <w:numPr>
          <w:ilvl w:val="0"/>
          <w:numId w:val="35"/>
        </w:numPr>
        <w:ind w:right="544"/>
        <w:jc w:val="both"/>
        <w:rPr>
          <w:rStyle w:val="Heading1Char"/>
          <w:rFonts w:eastAsia="Calibri"/>
          <w:color w:val="auto"/>
        </w:rPr>
      </w:pPr>
      <w:bookmarkStart w:id="149" w:name="_Toc438477953"/>
      <w:bookmarkStart w:id="150" w:name="_Toc471467023"/>
      <w:bookmarkStart w:id="151" w:name="_Toc478551493"/>
      <w:bookmarkStart w:id="152" w:name="_Toc482704675"/>
      <w:bookmarkStart w:id="153" w:name="_Toc478551559"/>
      <w:bookmarkStart w:id="154" w:name="_Toc509928433"/>
      <w:bookmarkStart w:id="155" w:name="_Toc528676036"/>
      <w:bookmarkStart w:id="156" w:name="_Toc2170023"/>
      <w:bookmarkStart w:id="157" w:name="_Toc76740812"/>
      <w:r w:rsidRPr="004D3B47">
        <w:rPr>
          <w:rStyle w:val="Heading1Char"/>
          <w:rFonts w:eastAsia="Calibri"/>
          <w:color w:val="auto"/>
        </w:rPr>
        <w:lastRenderedPageBreak/>
        <w:t>Methods</w:t>
      </w:r>
      <w:bookmarkEnd w:id="142"/>
      <w:bookmarkEnd w:id="143"/>
      <w:bookmarkEnd w:id="144"/>
      <w:bookmarkEnd w:id="145"/>
      <w:bookmarkEnd w:id="146"/>
      <w:bookmarkEnd w:id="149"/>
      <w:bookmarkEnd w:id="150"/>
      <w:bookmarkEnd w:id="151"/>
      <w:bookmarkEnd w:id="152"/>
      <w:bookmarkEnd w:id="153"/>
      <w:bookmarkEnd w:id="154"/>
      <w:bookmarkEnd w:id="155"/>
      <w:bookmarkEnd w:id="156"/>
      <w:bookmarkEnd w:id="157"/>
    </w:p>
    <w:p w14:paraId="0A03C98E" w14:textId="77777777" w:rsidR="00DC76FF" w:rsidRPr="004D3B47" w:rsidRDefault="00DC76FF" w:rsidP="00DC76FF">
      <w:pPr>
        <w:pStyle w:val="Heading2"/>
        <w:ind w:right="544"/>
        <w:jc w:val="both"/>
      </w:pPr>
      <w:bookmarkStart w:id="158" w:name="_Toc438477954"/>
      <w:bookmarkStart w:id="159" w:name="_Toc471467024"/>
      <w:bookmarkStart w:id="160" w:name="_Toc478551494"/>
      <w:bookmarkStart w:id="161" w:name="_Toc482704676"/>
      <w:bookmarkStart w:id="162" w:name="_Toc478551560"/>
      <w:bookmarkStart w:id="163" w:name="_Toc509928434"/>
      <w:bookmarkStart w:id="164" w:name="_Toc528676037"/>
      <w:bookmarkStart w:id="165" w:name="_Toc2170024"/>
      <w:bookmarkStart w:id="166" w:name="_Toc76740813"/>
      <w:bookmarkStart w:id="167" w:name="_Toc275355192"/>
      <w:bookmarkStart w:id="168" w:name="_Toc275355479"/>
      <w:bookmarkStart w:id="169" w:name="_Toc275355534"/>
      <w:bookmarkStart w:id="170" w:name="_Toc275355558"/>
      <w:bookmarkStart w:id="171" w:name="_Toc276457726"/>
      <w:r w:rsidRPr="004D3B47">
        <w:t>Data used</w:t>
      </w:r>
      <w:bookmarkEnd w:id="158"/>
      <w:bookmarkEnd w:id="159"/>
      <w:bookmarkEnd w:id="160"/>
      <w:bookmarkEnd w:id="161"/>
      <w:bookmarkEnd w:id="162"/>
      <w:bookmarkEnd w:id="163"/>
      <w:bookmarkEnd w:id="164"/>
      <w:bookmarkEnd w:id="165"/>
      <w:bookmarkEnd w:id="166"/>
    </w:p>
    <w:p w14:paraId="4E580AC7" w14:textId="77777777" w:rsidR="00DC76FF" w:rsidRPr="004D3B47" w:rsidRDefault="00DC76FF" w:rsidP="00DC76FF"/>
    <w:p w14:paraId="22A244FE" w14:textId="6A1CF9D3" w:rsidR="00DC76FF" w:rsidRPr="004D3B47" w:rsidRDefault="00DC76FF" w:rsidP="00DC76FF">
      <w:pPr>
        <w:jc w:val="both"/>
      </w:pPr>
      <w:r w:rsidRPr="004D3B47">
        <w:t xml:space="preserve">The analyses in this report are based on data extracted from the NCSP Register on </w:t>
      </w:r>
      <w:r w:rsidR="00865F08">
        <w:t>9</w:t>
      </w:r>
      <w:r w:rsidR="00865F08" w:rsidRPr="004D3B47">
        <w:t xml:space="preserve"> </w:t>
      </w:r>
      <w:r w:rsidR="008159D4" w:rsidRPr="004D3B47">
        <w:t>August 2019</w:t>
      </w:r>
      <w:r w:rsidRPr="004D3B47">
        <w:t>.</w:t>
      </w:r>
    </w:p>
    <w:p w14:paraId="463D8FCD" w14:textId="77777777" w:rsidR="00DC76FF" w:rsidRPr="004D3B47" w:rsidRDefault="00DC76FF" w:rsidP="00DC76FF">
      <w:pPr>
        <w:pStyle w:val="Heading2"/>
        <w:ind w:right="544"/>
        <w:jc w:val="both"/>
      </w:pPr>
      <w:bookmarkStart w:id="172" w:name="_Toc438477955"/>
      <w:bookmarkStart w:id="173" w:name="_Toc471467025"/>
      <w:bookmarkStart w:id="174" w:name="_Toc478551495"/>
      <w:bookmarkStart w:id="175" w:name="_Toc482704677"/>
      <w:bookmarkStart w:id="176" w:name="_Toc478551561"/>
      <w:bookmarkStart w:id="177" w:name="_Toc509928435"/>
      <w:bookmarkStart w:id="178" w:name="_Toc528676038"/>
      <w:bookmarkStart w:id="179" w:name="_Toc2170025"/>
      <w:bookmarkStart w:id="180" w:name="_Toc76740814"/>
      <w:r w:rsidRPr="004D3B47">
        <w:t>Age</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42C288E9" w14:textId="77777777" w:rsidR="00DC76FF" w:rsidRPr="004D3B47" w:rsidRDefault="00DC76FF" w:rsidP="00DC76FF">
      <w:pPr>
        <w:ind w:right="544"/>
        <w:jc w:val="both"/>
      </w:pPr>
    </w:p>
    <w:p w14:paraId="3C0B1987" w14:textId="720DF7B0" w:rsidR="00DC76FF" w:rsidRPr="004D3B47" w:rsidRDefault="00DC76FF" w:rsidP="00DC76FF">
      <w:pPr>
        <w:ind w:right="-23"/>
        <w:jc w:val="both"/>
      </w:pPr>
      <w:r w:rsidRPr="004D3B47">
        <w:t xml:space="preserve">Unless otherwise specified, age is defined as the woman’s age at the end of the monitoring period, i.e. the women’s age at </w:t>
      </w:r>
      <w:r w:rsidR="00661320" w:rsidRPr="004D3B47">
        <w:t>30 June 2019</w:t>
      </w:r>
      <w:r w:rsidRPr="004D3B47">
        <w:t>.</w:t>
      </w:r>
    </w:p>
    <w:p w14:paraId="10DF2371" w14:textId="77777777" w:rsidR="00DC76FF" w:rsidRPr="004D3B47" w:rsidRDefault="00DC76FF" w:rsidP="00DC76FF">
      <w:pPr>
        <w:ind w:right="-23"/>
        <w:jc w:val="both"/>
      </w:pPr>
    </w:p>
    <w:p w14:paraId="5B5F5FE5" w14:textId="77777777" w:rsidR="00DC76FF" w:rsidRPr="004D3B47" w:rsidRDefault="00DC76FF" w:rsidP="00DC76FF">
      <w:pPr>
        <w:pStyle w:val="Heading2"/>
        <w:ind w:right="-23"/>
        <w:jc w:val="both"/>
      </w:pPr>
      <w:bookmarkStart w:id="181" w:name="_Toc275355193"/>
      <w:bookmarkStart w:id="182" w:name="_Toc275355480"/>
      <w:bookmarkStart w:id="183" w:name="_Toc275355535"/>
      <w:bookmarkStart w:id="184" w:name="_Toc275355559"/>
      <w:bookmarkStart w:id="185" w:name="_Toc276457727"/>
      <w:bookmarkStart w:id="186" w:name="_Ref280690838"/>
      <w:bookmarkStart w:id="187" w:name="_Ref280692140"/>
      <w:bookmarkStart w:id="188" w:name="_Toc438477956"/>
      <w:bookmarkStart w:id="189" w:name="_Toc471467026"/>
      <w:bookmarkStart w:id="190" w:name="_Toc478551496"/>
      <w:bookmarkStart w:id="191" w:name="_Toc482704678"/>
      <w:bookmarkStart w:id="192" w:name="_Toc478551562"/>
      <w:bookmarkStart w:id="193" w:name="_Toc509928436"/>
      <w:bookmarkStart w:id="194" w:name="_Toc528676039"/>
      <w:bookmarkStart w:id="195" w:name="_Toc2170026"/>
      <w:bookmarkStart w:id="196" w:name="_Toc76740815"/>
      <w:r w:rsidRPr="004D3B47">
        <w:t>Hysterectomy-adjusted</w:t>
      </w:r>
      <w:bookmarkEnd w:id="181"/>
      <w:bookmarkEnd w:id="182"/>
      <w:bookmarkEnd w:id="183"/>
      <w:bookmarkEnd w:id="184"/>
      <w:bookmarkEnd w:id="185"/>
      <w:bookmarkEnd w:id="186"/>
      <w:r w:rsidRPr="004D3B47">
        <w:t xml:space="preserve"> population</w:t>
      </w:r>
      <w:bookmarkEnd w:id="187"/>
      <w:bookmarkEnd w:id="188"/>
      <w:bookmarkEnd w:id="189"/>
      <w:bookmarkEnd w:id="190"/>
      <w:bookmarkEnd w:id="191"/>
      <w:bookmarkEnd w:id="192"/>
      <w:bookmarkEnd w:id="193"/>
      <w:bookmarkEnd w:id="194"/>
      <w:bookmarkEnd w:id="195"/>
      <w:bookmarkEnd w:id="196"/>
    </w:p>
    <w:p w14:paraId="74EEB6B8" w14:textId="77777777" w:rsidR="00DC76FF" w:rsidRPr="004D3B47" w:rsidRDefault="00DC76FF" w:rsidP="00DC76FF">
      <w:pPr>
        <w:ind w:right="-23"/>
        <w:jc w:val="both"/>
      </w:pPr>
    </w:p>
    <w:p w14:paraId="04E4AB95" w14:textId="74A8F4D5" w:rsidR="00DC76FF" w:rsidRPr="004D3B47" w:rsidRDefault="00DC76FF" w:rsidP="00DC76FF">
      <w:pPr>
        <w:ind w:right="-23"/>
        <w:jc w:val="both"/>
      </w:pPr>
      <w:r w:rsidRPr="004D3B47">
        <w:t xml:space="preserve">Measures such as coverage require an estimate of the population eligible for cervical screening. This is approximated by applying a hysterectomy-adjustment to the estimated New Zealand female population, to exclude women with a hysterectomy from the eligible population. This is an imperfect adjustor of the proportion of the population eligible for screening, since women with a hysterectomy may or may not require further cervical </w:t>
      </w:r>
      <w:r w:rsidR="00D1173D">
        <w:t>cytology sample</w:t>
      </w:r>
      <w:r w:rsidRPr="004D3B47">
        <w:t>s, depending on the type of hysterectomy that they received.</w:t>
      </w:r>
    </w:p>
    <w:p w14:paraId="5397149F" w14:textId="77777777" w:rsidR="00DC76FF" w:rsidRPr="004D3B47" w:rsidRDefault="00DC76FF" w:rsidP="00DC76FF">
      <w:pPr>
        <w:ind w:right="-23"/>
        <w:jc w:val="both"/>
      </w:pPr>
    </w:p>
    <w:p w14:paraId="65FEF904" w14:textId="6B786EC8" w:rsidR="00DC76FF" w:rsidRPr="004D3B47" w:rsidRDefault="00376258" w:rsidP="00DC76FF">
      <w:pPr>
        <w:ind w:right="-23"/>
        <w:jc w:val="both"/>
      </w:pPr>
      <w:r w:rsidRPr="004D3B47">
        <w:t>Since Report 49, t</w:t>
      </w:r>
      <w:r w:rsidR="00DC76FF" w:rsidRPr="004D3B47">
        <w:t xml:space="preserve">he hysterectomy-adjustment </w:t>
      </w:r>
      <w:r w:rsidRPr="004D3B47">
        <w:t xml:space="preserve">has </w:t>
      </w:r>
      <w:r w:rsidR="00DC76FF" w:rsidRPr="004D3B47">
        <w:t>used estimates of the hysterectomy prevalence</w:t>
      </w:r>
      <w:r w:rsidR="00A26D58">
        <w:t xml:space="preserve"> </w:t>
      </w:r>
      <w:r w:rsidR="00C31F67" w:rsidRPr="004D3B47">
        <w:t>in the New Zealand population from Cleary and Wright.</w:t>
      </w:r>
      <w:hyperlink w:anchor="_ENREF_1" w:tooltip="Cleary, 2018 #10679" w:history="1">
        <w:r w:rsidR="00AC388A" w:rsidRPr="004D3B47">
          <w:fldChar w:fldCharType="begin"/>
        </w:r>
        <w:r w:rsidR="00AC388A" w:rsidRPr="004D3B47">
          <w:instrText xml:space="preserve"> ADDIN EN.CITE &lt;EndNote&gt;&lt;Cite&gt;&lt;Author&gt;Cleary&lt;/Author&gt;&lt;Year&gt;2018&lt;/Year&gt;&lt;RecNum&gt;10679&lt;/RecNum&gt;&lt;DisplayText&gt;&lt;style face="superscript"&gt;1&lt;/style&gt;&lt;/DisplayText&gt;&lt;record&gt;&lt;rec-number&gt;10679&lt;/rec-number&gt;&lt;foreign-keys&gt;&lt;key app="EN" db-id="et0drd2r3drrx1e0e2px9a5wx5az9v0r0xx0" timestamp="1554683379"&gt;10679&lt;/key&gt;&lt;/foreign-keys&gt;&lt;ref-type name="Report"&gt;27&lt;/ref-type&gt;&lt;contributors&gt;&lt;authors&gt;&lt;author&gt;Cleary, Laura&lt;/author&gt;&lt;author&gt;Wright, Craig&lt;/author&gt;&lt;/authors&gt;&lt;tertiary-authors&gt;&lt;author&gt;New Zealand Ministry of Health,&lt;/author&gt;&lt;/tertiary-authors&gt;&lt;/contributors&gt;&lt;titles&gt;&lt;title&gt;Estimating hysterectomy prevalence in New Zealand 2010-2018: Report on methods&lt;/title&gt;&lt;/titles&gt;&lt;dates&gt;&lt;year&gt;2018&lt;/year&gt;&lt;/dates&gt;&lt;urls&gt;&lt;/urls&gt;&lt;/record&gt;&lt;/Cite&gt;&lt;/EndNote&gt;</w:instrText>
        </w:r>
        <w:r w:rsidR="00AC388A" w:rsidRPr="004D3B47">
          <w:fldChar w:fldCharType="separate"/>
        </w:r>
        <w:r w:rsidR="00AC388A" w:rsidRPr="004D3B47">
          <w:rPr>
            <w:noProof/>
            <w:vertAlign w:val="superscript"/>
          </w:rPr>
          <w:t>1</w:t>
        </w:r>
        <w:r w:rsidR="00AC388A" w:rsidRPr="004D3B47">
          <w:fldChar w:fldCharType="end"/>
        </w:r>
      </w:hyperlink>
      <w:r w:rsidR="00A26D58">
        <w:t xml:space="preserve"> </w:t>
      </w:r>
      <w:r w:rsidR="00C31F67" w:rsidRPr="004D3B47">
        <w:t>Cleary and Wright used similar modelling techniques to those used by Gray</w:t>
      </w:r>
      <w:hyperlink w:anchor="_ENREF_2" w:tooltip="Gray, 2011 #9020" w:history="1">
        <w:r w:rsidR="00AC388A" w:rsidRPr="004D3B47">
          <w:fldChar w:fldCharType="begin"/>
        </w:r>
        <w:r w:rsidR="00AC388A" w:rsidRPr="004D3B47">
          <w:instrText xml:space="preserve"> ADDIN EN.CITE &lt;EndNote&gt;&lt;Cite&gt;&lt;Author&gt;Gray&lt;/Author&gt;&lt;Year&gt;2011&lt;/Year&gt;&lt;RecNum&gt;9020&lt;/RecNum&gt;&lt;DisplayText&gt;&lt;style face="superscript"&gt;2&lt;/style&gt;&lt;/DisplayText&gt;&lt;record&gt;&lt;rec-number&gt;9020&lt;/rec-number&gt;&lt;foreign-keys&gt;&lt;key app="EN" db-id="et0drd2r3drrx1e0e2px9a5wx5az9v0r0xx0" timestamp="0"&gt;9020&lt;/key&gt;&lt;/foreign-keys&gt;&lt;ref-type name="Report"&gt;27&lt;/ref-type&gt;&lt;contributors&gt;&lt;authors&gt;&lt;author&gt;Gray, Alistair;&lt;/author&gt;&lt;/authors&gt;&lt;tertiary-authors&gt;&lt;author&gt;Statistics Research Associates Ltd,&lt;/author&gt;&lt;/tertiary-authors&gt;&lt;/contributors&gt;&lt;titles&gt;&lt;title&gt;Methodology for estimating hysterectomy prevalence in women 20-69&lt;/title&gt;&lt;/titles&gt;&lt;dates&gt;&lt;year&gt;2011&lt;/year&gt;&lt;/dates&gt;&lt;pub-location&gt;Wellington, New Zealand&lt;/pub-location&gt;&lt;urls&gt;&lt;/urls&gt;&lt;/record&gt;&lt;/Cite&gt;&lt;/EndNote&gt;</w:instrText>
        </w:r>
        <w:r w:rsidR="00AC388A" w:rsidRPr="004D3B47">
          <w:fldChar w:fldCharType="separate"/>
        </w:r>
        <w:r w:rsidR="00AC388A" w:rsidRPr="004D3B47">
          <w:rPr>
            <w:noProof/>
            <w:vertAlign w:val="superscript"/>
          </w:rPr>
          <w:t>2</w:t>
        </w:r>
        <w:r w:rsidR="00AC388A" w:rsidRPr="004D3B47">
          <w:fldChar w:fldCharType="end"/>
        </w:r>
      </w:hyperlink>
      <w:r w:rsidR="00C31F67" w:rsidRPr="004D3B47">
        <w:t xml:space="preserve"> to provide hysterectomy estimates used in previous monitoring reports</w:t>
      </w:r>
      <w:r w:rsidR="0072757C" w:rsidRPr="004D3B47">
        <w:t xml:space="preserve"> (Reports </w:t>
      </w:r>
      <w:r w:rsidR="005154DB" w:rsidRPr="004D3B47">
        <w:t>37</w:t>
      </w:r>
      <w:r w:rsidR="0072757C" w:rsidRPr="004D3B47">
        <w:t>-</w:t>
      </w:r>
      <w:r w:rsidR="005154DB" w:rsidRPr="004D3B47">
        <w:t>48</w:t>
      </w:r>
      <w:r w:rsidR="0072757C" w:rsidRPr="004D3B47">
        <w:t>)</w:t>
      </w:r>
      <w:r w:rsidR="00C31F67" w:rsidRPr="004D3B47">
        <w:t>. Alterations to the methods used by Gray</w:t>
      </w:r>
      <w:hyperlink w:anchor="_ENREF_2" w:tooltip="Gray, 2011 #9020" w:history="1">
        <w:r w:rsidR="00AC388A" w:rsidRPr="004D3B47">
          <w:fldChar w:fldCharType="begin"/>
        </w:r>
        <w:r w:rsidR="00AC388A" w:rsidRPr="004D3B47">
          <w:instrText xml:space="preserve"> ADDIN EN.CITE &lt;EndNote&gt;&lt;Cite&gt;&lt;Author&gt;Gray&lt;/Author&gt;&lt;Year&gt;2011&lt;/Year&gt;&lt;RecNum&gt;9020&lt;/RecNum&gt;&lt;DisplayText&gt;&lt;style face="superscript"&gt;2&lt;/style&gt;&lt;/DisplayText&gt;&lt;record&gt;&lt;rec-number&gt;9020&lt;/rec-number&gt;&lt;foreign-keys&gt;&lt;key app="EN" db-id="et0drd2r3drrx1e0e2px9a5wx5az9v0r0xx0" timestamp="0"&gt;9020&lt;/key&gt;&lt;/foreign-keys&gt;&lt;ref-type name="Report"&gt;27&lt;/ref-type&gt;&lt;contributors&gt;&lt;authors&gt;&lt;author&gt;Gray, Alistair;&lt;/author&gt;&lt;/authors&gt;&lt;tertiary-authors&gt;&lt;author&gt;Statistics Research Associates Ltd,&lt;/author&gt;&lt;/tertiary-authors&gt;&lt;/contributors&gt;&lt;titles&gt;&lt;title&gt;Methodology for estimating hysterectomy prevalence in women 20-69&lt;/title&gt;&lt;/titles&gt;&lt;dates&gt;&lt;year&gt;2011&lt;/year&gt;&lt;/dates&gt;&lt;pub-location&gt;Wellington, New Zealand&lt;/pub-location&gt;&lt;urls&gt;&lt;/urls&gt;&lt;/record&gt;&lt;/Cite&gt;&lt;/EndNote&gt;</w:instrText>
        </w:r>
        <w:r w:rsidR="00AC388A" w:rsidRPr="004D3B47">
          <w:fldChar w:fldCharType="separate"/>
        </w:r>
        <w:r w:rsidR="00AC388A" w:rsidRPr="004D3B47">
          <w:rPr>
            <w:noProof/>
            <w:vertAlign w:val="superscript"/>
          </w:rPr>
          <w:t>2</w:t>
        </w:r>
        <w:r w:rsidR="00AC388A" w:rsidRPr="004D3B47">
          <w:fldChar w:fldCharType="end"/>
        </w:r>
      </w:hyperlink>
      <w:r w:rsidR="00C31F67" w:rsidRPr="004D3B47">
        <w:t xml:space="preserve"> include: slight modifications to the model used; additional procedure data and procedure codes were included (to include previously overlooked procedures where the cervix is removed, but did not include sub-total hysterectomies which leave part of the cervix intact); and attempts to account for mortality and migration.</w:t>
      </w:r>
      <w:r w:rsidR="00DC76FF" w:rsidRPr="004D3B47">
        <w:t xml:space="preserve"> Hysterectomy incidence was estimated by fitting models to observed data on hysterectomies obtained from public and private hospital discharge data </w:t>
      </w:r>
      <w:r w:rsidR="008E67CC" w:rsidRPr="004D3B47">
        <w:t xml:space="preserve">from the National Minimum Dataset and the Mortality collection </w:t>
      </w:r>
      <w:r w:rsidR="00962FFA" w:rsidRPr="004D3B47">
        <w:t xml:space="preserve">and </w:t>
      </w:r>
      <w:r w:rsidR="008E67CC" w:rsidRPr="004D3B47">
        <w:t xml:space="preserve">applied </w:t>
      </w:r>
      <w:r w:rsidR="00DE20F2" w:rsidRPr="004D3B47">
        <w:t>these incidence</w:t>
      </w:r>
      <w:r w:rsidR="0088789D" w:rsidRPr="004D3B47">
        <w:t xml:space="preserve"> estimate</w:t>
      </w:r>
      <w:r w:rsidR="00DE20F2" w:rsidRPr="004D3B47">
        <w:t>s</w:t>
      </w:r>
      <w:r w:rsidR="008E67CC" w:rsidRPr="004D3B47">
        <w:t xml:space="preserve"> to</w:t>
      </w:r>
      <w:r w:rsidR="00DC76FF" w:rsidRPr="004D3B47">
        <w:t xml:space="preserve"> estimates of the usually resident female population from Statistics New Zealand.</w:t>
      </w:r>
      <w:r w:rsidR="001745B0" w:rsidRPr="004D3B47">
        <w:t xml:space="preserve"> </w:t>
      </w:r>
      <w:r w:rsidR="008E67CC" w:rsidRPr="004D3B47">
        <w:t xml:space="preserve">The New Zealand Health Survey was used to calibrate </w:t>
      </w:r>
      <w:r w:rsidR="001A664A" w:rsidRPr="004D3B47">
        <w:t xml:space="preserve">the </w:t>
      </w:r>
      <w:r w:rsidR="008E67CC" w:rsidRPr="004D3B47">
        <w:t>estimates.</w:t>
      </w:r>
      <w:r w:rsidR="00DC76FF" w:rsidRPr="004D3B47">
        <w:t xml:space="preserve"> The resulting estimates of hysterectomy incidence and survival in single-year age groups by calendar year were then used to estimate the prevalence of hysterectomy by five-year age group (among women aged 20-69 years) and calendar year (</w:t>
      </w:r>
      <w:r w:rsidR="00093075" w:rsidRPr="004D3B47">
        <w:t>1957</w:t>
      </w:r>
      <w:r w:rsidR="00DC76FF" w:rsidRPr="004D3B47">
        <w:t xml:space="preserve"> to </w:t>
      </w:r>
      <w:r w:rsidR="00537A97" w:rsidRPr="004D3B47">
        <w:t>201</w:t>
      </w:r>
      <w:r w:rsidR="00F7249D" w:rsidRPr="004D3B47">
        <w:t>9</w:t>
      </w:r>
      <w:r w:rsidR="00DC76FF" w:rsidRPr="004D3B47">
        <w:t>). The</w:t>
      </w:r>
      <w:r w:rsidR="00A26D58">
        <w:t xml:space="preserve"> </w:t>
      </w:r>
      <w:r w:rsidR="00DC76FF" w:rsidRPr="004D3B47">
        <w:t xml:space="preserve">estimates </w:t>
      </w:r>
      <w:r w:rsidR="002A6433" w:rsidRPr="004D3B47">
        <w:t xml:space="preserve">used from Report 49 on and </w:t>
      </w:r>
      <w:r w:rsidR="00DC76FF" w:rsidRPr="004D3B47">
        <w:t xml:space="preserve">that were employed in this monitoring report </w:t>
      </w:r>
      <w:r w:rsidR="002A6433" w:rsidRPr="004D3B47">
        <w:t>were</w:t>
      </w:r>
      <w:r w:rsidR="00DC76FF" w:rsidRPr="004D3B47">
        <w:t xml:space="preserve"> updated to include actual hysterectomy data to 31 December 2016 (supplemented by </w:t>
      </w:r>
      <w:r w:rsidR="0088789D" w:rsidRPr="004D3B47">
        <w:t>New Zealand</w:t>
      </w:r>
      <w:r w:rsidR="00DC76FF" w:rsidRPr="004D3B47">
        <w:t xml:space="preserve"> Health Survey data) in five-year age groups to better reflect the hysterectomy prevalence in the population</w:t>
      </w:r>
      <w:r w:rsidR="00D7157A" w:rsidRPr="004D3B47">
        <w:t>,</w:t>
      </w:r>
      <w:r w:rsidR="00DC76FF" w:rsidRPr="004D3B47">
        <w:t xml:space="preserve"> and have been projected forward using </w:t>
      </w:r>
      <w:r w:rsidR="0088789D" w:rsidRPr="004D3B47">
        <w:t xml:space="preserve">similar </w:t>
      </w:r>
      <w:r w:rsidR="00DC76FF" w:rsidRPr="004D3B47">
        <w:t xml:space="preserve">the </w:t>
      </w:r>
      <w:r w:rsidR="00DE20F2" w:rsidRPr="004D3B47">
        <w:t>methods similar to</w:t>
      </w:r>
      <w:r w:rsidR="00DC76FF" w:rsidRPr="004D3B47">
        <w:t xml:space="preserve"> previously</w:t>
      </w:r>
      <w:r w:rsidR="00DE20F2" w:rsidRPr="004D3B47">
        <w:t xml:space="preserve"> applied</w:t>
      </w:r>
      <w:r w:rsidR="00DC76FF" w:rsidRPr="004D3B47">
        <w:t xml:space="preserve">. A known limitation of </w:t>
      </w:r>
      <w:r w:rsidR="00DE20F2" w:rsidRPr="004D3B47">
        <w:t>previous</w:t>
      </w:r>
      <w:r w:rsidR="00DC76FF" w:rsidRPr="004D3B47">
        <w:t xml:space="preserve"> estimates of hysterectomy prevalence is that they </w:t>
      </w:r>
      <w:r w:rsidR="001745B0" w:rsidRPr="004D3B47">
        <w:t>d</w:t>
      </w:r>
      <w:r w:rsidR="001A664A" w:rsidRPr="004D3B47">
        <w:t>id</w:t>
      </w:r>
      <w:r w:rsidR="00DC76FF" w:rsidRPr="004D3B47">
        <w:t xml:space="preserve"> not take into account deaths or women who leave New Zealand after they have a hysterectomy (which would tend to result in an overestimate of hysterectomy prevalence), nor women who migrate to New Zealand who have previously had a hysterectomy (which would tend to underestimate hysterectomy prevalence). </w:t>
      </w:r>
      <w:r w:rsidR="00DE20F2" w:rsidRPr="004D3B47">
        <w:t>In these new estimates attempts to account for mortality and migration have been applied</w:t>
      </w:r>
      <w:r w:rsidR="001A664A" w:rsidRPr="004D3B47">
        <w:t>,</w:t>
      </w:r>
      <w:r w:rsidR="004B6BE6" w:rsidRPr="004D3B47">
        <w:t xml:space="preserve"> </w:t>
      </w:r>
      <w:r w:rsidR="001A664A" w:rsidRPr="004D3B47">
        <w:t xml:space="preserve">to </w:t>
      </w:r>
      <w:r w:rsidR="004B6BE6" w:rsidRPr="004D3B47">
        <w:t>reduc</w:t>
      </w:r>
      <w:r w:rsidR="001A664A" w:rsidRPr="004D3B47">
        <w:t>e</w:t>
      </w:r>
      <w:r w:rsidR="004B6BE6" w:rsidRPr="004D3B47">
        <w:t xml:space="preserve"> these limitations</w:t>
      </w:r>
      <w:r w:rsidR="00DE20F2" w:rsidRPr="004D3B47">
        <w:t>.</w:t>
      </w:r>
      <w:r w:rsidR="00A26D58">
        <w:t xml:space="preserve"> </w:t>
      </w:r>
      <w:r w:rsidR="001C7B71" w:rsidRPr="004D3B47">
        <w:t>The estimates of hysterectomy prevalence used in the current report are included in</w:t>
      </w:r>
      <w:r w:rsidR="00C31F67" w:rsidRPr="004D3B47">
        <w:t xml:space="preserve"> </w:t>
      </w:r>
      <w:r w:rsidR="00873406" w:rsidRPr="004D3B47">
        <w:fldChar w:fldCharType="begin"/>
      </w:r>
      <w:r w:rsidR="00873406" w:rsidRPr="004D3B47">
        <w:instrText xml:space="preserve"> REF _Ref302481197 \h </w:instrText>
      </w:r>
      <w:r w:rsidR="00873406" w:rsidRPr="004D3B47">
        <w:fldChar w:fldCharType="separate"/>
      </w:r>
      <w:r w:rsidR="00D03680" w:rsidRPr="004D3B47">
        <w:t xml:space="preserve">Table </w:t>
      </w:r>
      <w:r w:rsidR="00D03680">
        <w:rPr>
          <w:noProof/>
        </w:rPr>
        <w:t>35</w:t>
      </w:r>
      <w:r w:rsidR="00873406" w:rsidRPr="004D3B47">
        <w:fldChar w:fldCharType="end"/>
      </w:r>
      <w:r w:rsidR="001C7B71" w:rsidRPr="004D3B47">
        <w:t>.</w:t>
      </w:r>
    </w:p>
    <w:p w14:paraId="01A405D1" w14:textId="77777777" w:rsidR="00DC76FF" w:rsidRPr="004D3B47" w:rsidRDefault="00DC76FF" w:rsidP="00DC76FF">
      <w:pPr>
        <w:ind w:right="-23"/>
        <w:jc w:val="both"/>
      </w:pPr>
    </w:p>
    <w:p w14:paraId="0C7FE3F8" w14:textId="22ABAE40" w:rsidR="00DC76FF" w:rsidRPr="004D3B47" w:rsidRDefault="00DC76FF" w:rsidP="00DC76FF">
      <w:pPr>
        <w:ind w:right="-23"/>
        <w:jc w:val="both"/>
      </w:pPr>
      <w:r w:rsidRPr="004D3B47">
        <w:t xml:space="preserve">The hysterectomy prevalence data were applied to New Zealand population estimates from Statistics New Zealand so that estimates of the number of women in the New Zealand population </w:t>
      </w:r>
      <w:r w:rsidRPr="004D3B47">
        <w:lastRenderedPageBreak/>
        <w:t>(by age</w:t>
      </w:r>
      <w:r w:rsidR="00EB7C46" w:rsidRPr="004D3B47">
        <w:t>,</w:t>
      </w:r>
      <w:r w:rsidRPr="004D3B47">
        <w:t xml:space="preserve"> ethnicity</w:t>
      </w:r>
      <w:r w:rsidR="00EB7C46" w:rsidRPr="004D3B47">
        <w:t xml:space="preserve"> and DHB</w:t>
      </w:r>
      <w:r w:rsidRPr="004D3B47">
        <w:t xml:space="preserve">) who had not had a hysterectomy prior to </w:t>
      </w:r>
      <w:r w:rsidR="00F7249D" w:rsidRPr="004D3B47">
        <w:t>30 J</w:t>
      </w:r>
      <w:r w:rsidR="00376258" w:rsidRPr="004D3B47">
        <w:t>une</w:t>
      </w:r>
      <w:r w:rsidR="00F7249D" w:rsidRPr="004D3B47">
        <w:t xml:space="preserve"> 2019 </w:t>
      </w:r>
      <w:r w:rsidRPr="004D3B47">
        <w:t>were obtained. Hysterectomy prevalence figures for the whole population (the denominator) were age-specific hysterectomy adjustments</w:t>
      </w:r>
      <w:r w:rsidR="00786201" w:rsidRPr="004D3B47">
        <w:t>,</w:t>
      </w:r>
      <w:r w:rsidRPr="004D3B47">
        <w:t xml:space="preserve"> and were applied equally across</w:t>
      </w:r>
      <w:r w:rsidR="00DC4C6E" w:rsidRPr="004D3B47">
        <w:t xml:space="preserve"> </w:t>
      </w:r>
      <w:r w:rsidR="00786201" w:rsidRPr="004D3B47">
        <w:t>the estimated population within</w:t>
      </w:r>
      <w:r w:rsidRPr="004D3B47">
        <w:t xml:space="preserve"> each DHB and ethnicity grouping. These adjusted population estimates were then used as the denominator in the hysterectomy-adjusted calculations. </w:t>
      </w:r>
    </w:p>
    <w:p w14:paraId="2EF62C2B" w14:textId="77777777" w:rsidR="00786201" w:rsidRPr="004D3B47" w:rsidRDefault="00786201" w:rsidP="004641E4">
      <w:pPr>
        <w:ind w:right="-23"/>
        <w:jc w:val="both"/>
      </w:pPr>
    </w:p>
    <w:p w14:paraId="35093388" w14:textId="0B3C8470" w:rsidR="00DC4C6E" w:rsidRPr="004D3B47" w:rsidRDefault="00DC4C6E" w:rsidP="004641E4">
      <w:pPr>
        <w:ind w:right="-23"/>
        <w:jc w:val="both"/>
      </w:pPr>
      <w:r w:rsidRPr="004D3B47">
        <w:t xml:space="preserve">The </w:t>
      </w:r>
      <w:r w:rsidR="001E7B33" w:rsidRPr="004D3B47">
        <w:t xml:space="preserve">estimates used for the New Zealand female </w:t>
      </w:r>
      <w:r w:rsidRPr="004D3B47">
        <w:t xml:space="preserve">population </w:t>
      </w:r>
      <w:r w:rsidR="00786201" w:rsidRPr="004D3B47">
        <w:t xml:space="preserve">(as at </w:t>
      </w:r>
      <w:r w:rsidR="00F7249D" w:rsidRPr="004D3B47">
        <w:t>30 June 2019</w:t>
      </w:r>
      <w:r w:rsidR="00786201" w:rsidRPr="004D3B47">
        <w:t xml:space="preserve">) </w:t>
      </w:r>
      <w:r w:rsidRPr="004D3B47">
        <w:t xml:space="preserve">were </w:t>
      </w:r>
      <w:r w:rsidR="00786201" w:rsidRPr="004D3B47">
        <w:t xml:space="preserve">also updated </w:t>
      </w:r>
      <w:r w:rsidR="00376258" w:rsidRPr="004D3B47">
        <w:t>from</w:t>
      </w:r>
      <w:r w:rsidR="00786201" w:rsidRPr="004D3B47">
        <w:t xml:space="preserve"> </w:t>
      </w:r>
      <w:r w:rsidR="009D2941" w:rsidRPr="004D3B47">
        <w:t>Report 49</w:t>
      </w:r>
      <w:r w:rsidR="00F7249D" w:rsidRPr="004D3B47">
        <w:t xml:space="preserve"> </w:t>
      </w:r>
      <w:r w:rsidR="00376258" w:rsidRPr="004D3B47">
        <w:t>onwards</w:t>
      </w:r>
      <w:r w:rsidR="00786201" w:rsidRPr="004D3B47">
        <w:t>, from projections made in 2016 based on 2013 Census data, to</w:t>
      </w:r>
      <w:r w:rsidR="00A26D58">
        <w:t xml:space="preserve"> </w:t>
      </w:r>
      <w:r w:rsidR="00786201" w:rsidRPr="004D3B47">
        <w:t xml:space="preserve">projections made in </w:t>
      </w:r>
      <w:r w:rsidR="00777C50" w:rsidRPr="004D3B47">
        <w:t>2018</w:t>
      </w:r>
      <w:r w:rsidR="00786201" w:rsidRPr="004D3B47">
        <w:t xml:space="preserve">, also based on </w:t>
      </w:r>
      <w:r w:rsidRPr="004D3B47">
        <w:t>20</w:t>
      </w:r>
      <w:r w:rsidR="00EC43E0" w:rsidRPr="004D3B47">
        <w:t>13</w:t>
      </w:r>
      <w:r w:rsidRPr="004D3B47">
        <w:t xml:space="preserve"> Census </w:t>
      </w:r>
      <w:r w:rsidR="00786201" w:rsidRPr="004D3B47">
        <w:t>data</w:t>
      </w:r>
      <w:hyperlink w:anchor="_ENREF_3" w:tooltip="Aotearoa, 2013 #10933" w:history="1">
        <w:r w:rsidR="00AC388A" w:rsidRPr="004D3B47">
          <w:fldChar w:fldCharType="begin"/>
        </w:r>
        <w:r w:rsidR="00AC388A" w:rsidRPr="004D3B47">
          <w:instrText xml:space="preserve"> ADDIN EN.CITE &lt;EndNote&gt;&lt;Cite&gt;&lt;Author&gt;Aotearoa&lt;/Author&gt;&lt;Year&gt;2013&lt;/Year&gt;&lt;RecNum&gt;10933&lt;/RecNum&gt;&lt;DisplayText&gt;&lt;style face="superscript"&gt;3&lt;/style&gt;&lt;/DisplayText&gt;&lt;record&gt;&lt;rec-number&gt;10933&lt;/rec-number&gt;&lt;foreign-keys&gt;&lt;key app="EN" db-id="et0drd2r3drrx1e0e2px9a5wx5az9v0r0xx0" timestamp="1579062349"&gt;10933&lt;/key&gt;&lt;/foreign-keys&gt;&lt;ref-type name="Web Page"&gt;12&lt;/ref-type&gt;&lt;contributors&gt;&lt;authors&gt;&lt;author&gt;Stats NZ Tatauranga Aotearoa&lt;/author&gt;&lt;/authors&gt;&lt;/contributors&gt;&lt;titles&gt;&lt;title&gt;NZ.Stat&lt;/title&gt;&lt;/titles&gt;&lt;dates&gt;&lt;year&gt;2013&lt;/year&gt;&lt;/dates&gt;&lt;pub-location&gt;Auckand&lt;/pub-location&gt;&lt;publisher&gt;Stats NZ Tatauranga Aotearoa&amp;#xD;&lt;/publisher&gt;&lt;urls&gt;&lt;related-urls&gt;&lt;url&gt;http://nzdotstat.stats.govt.nz/wbos/index.aspx&lt;/url&gt;&lt;/related-urls&gt;&lt;/urls&gt;&lt;custom2&gt;15/01/2020&lt;/custom2&gt;&lt;/record&gt;&lt;/Cite&gt;&lt;/EndNote&gt;</w:instrText>
        </w:r>
        <w:r w:rsidR="00AC388A" w:rsidRPr="004D3B47">
          <w:fldChar w:fldCharType="separate"/>
        </w:r>
        <w:r w:rsidR="00AC388A" w:rsidRPr="004D3B47">
          <w:rPr>
            <w:noProof/>
            <w:vertAlign w:val="superscript"/>
          </w:rPr>
          <w:t>3</w:t>
        </w:r>
        <w:r w:rsidR="00AC388A" w:rsidRPr="004D3B47">
          <w:fldChar w:fldCharType="end"/>
        </w:r>
      </w:hyperlink>
      <w:r w:rsidR="00681CD6" w:rsidRPr="004D3B47">
        <w:t xml:space="preserve"> </w:t>
      </w:r>
      <w:r w:rsidR="002901F7" w:rsidRPr="004D3B47">
        <w:t>.</w:t>
      </w:r>
      <w:r w:rsidR="00A26D58">
        <w:t xml:space="preserve"> </w:t>
      </w:r>
    </w:p>
    <w:p w14:paraId="215947AF" w14:textId="77777777" w:rsidR="00DC76FF" w:rsidRPr="004D3B47" w:rsidRDefault="00DC76FF" w:rsidP="00DC76FF">
      <w:pPr>
        <w:ind w:right="-23"/>
        <w:jc w:val="both"/>
      </w:pPr>
    </w:p>
    <w:p w14:paraId="791FD874" w14:textId="77777777" w:rsidR="00DC76FF" w:rsidRPr="004D3B47" w:rsidRDefault="00DC76FF" w:rsidP="00DC76FF">
      <w:pPr>
        <w:pStyle w:val="Heading2"/>
        <w:ind w:right="-23"/>
        <w:jc w:val="both"/>
      </w:pPr>
      <w:bookmarkStart w:id="197" w:name="_Toc275355194"/>
      <w:bookmarkStart w:id="198" w:name="_Toc275355481"/>
      <w:bookmarkStart w:id="199" w:name="_Toc275355536"/>
      <w:bookmarkStart w:id="200" w:name="_Toc275355560"/>
      <w:bookmarkStart w:id="201" w:name="_Toc276457728"/>
      <w:bookmarkStart w:id="202" w:name="_Toc438477957"/>
      <w:bookmarkStart w:id="203" w:name="_Toc471467027"/>
      <w:bookmarkStart w:id="204" w:name="_Toc478551497"/>
      <w:bookmarkStart w:id="205" w:name="_Toc482704679"/>
      <w:bookmarkStart w:id="206" w:name="_Toc478551563"/>
      <w:bookmarkStart w:id="207" w:name="_Toc509928437"/>
      <w:bookmarkStart w:id="208" w:name="_Toc528676040"/>
      <w:bookmarkStart w:id="209" w:name="_Toc2170027"/>
      <w:bookmarkStart w:id="210" w:name="_Toc76740816"/>
      <w:r w:rsidRPr="004D3B47">
        <w:t>Ethnicity analysis</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55BFD476" w14:textId="77777777" w:rsidR="00DC76FF" w:rsidRPr="004D3B47" w:rsidRDefault="00DC76FF" w:rsidP="00DC76FF">
      <w:pPr>
        <w:ind w:right="-23"/>
        <w:jc w:val="both"/>
      </w:pPr>
    </w:p>
    <w:p w14:paraId="26A1D0B7" w14:textId="68214E50" w:rsidR="00AB5917" w:rsidRPr="004D3B47" w:rsidRDefault="00DC76FF" w:rsidP="00DC76FF">
      <w:pPr>
        <w:ind w:right="-23"/>
        <w:jc w:val="both"/>
      </w:pPr>
      <w:bookmarkStart w:id="211" w:name="_Hlk11414770"/>
      <w:r w:rsidRPr="004D3B47">
        <w:t>The analysis by ethnicity considered four groups – Māori, Pacific, Asian, or European/ Other, based on women’s prioritised ethnicity derived from level two ethnicity codes recorded on the NCSP Register. Women for whom ethnicity information was not available were included in the “European/ Other” ethnicity category</w:t>
      </w:r>
      <w:r w:rsidR="00AB5917" w:rsidRPr="00AB5917">
        <w:t>. The data download used for the current analysis (NCSP Register data as at mid-August 2019) contained ethnicity codes for approximately 99.1% of women on the NCSP Register.</w:t>
      </w:r>
    </w:p>
    <w:p w14:paraId="1CBECB5C" w14:textId="77777777" w:rsidR="00DC76FF" w:rsidRPr="004D3B47" w:rsidRDefault="00DC76FF" w:rsidP="00DC76FF">
      <w:pPr>
        <w:ind w:right="-23"/>
        <w:jc w:val="both"/>
      </w:pPr>
    </w:p>
    <w:p w14:paraId="5E8C463C" w14:textId="2BB17DE0" w:rsidR="00DC76FF" w:rsidRPr="004D3B47" w:rsidRDefault="00DC76FF" w:rsidP="00DC76FF">
      <w:pPr>
        <w:autoSpaceDE w:val="0"/>
        <w:autoSpaceDN w:val="0"/>
        <w:adjustRightInd w:val="0"/>
        <w:ind w:right="-23"/>
        <w:jc w:val="both"/>
        <w:rPr>
          <w:rFonts w:eastAsia="Times New Roman" w:cs="Arial Mäori"/>
          <w:szCs w:val="23"/>
          <w:lang w:val="en-NZ" w:eastAsia="en-NZ"/>
        </w:rPr>
      </w:pPr>
      <w:r w:rsidRPr="004D3B47">
        <w:rPr>
          <w:rFonts w:eastAsia="Times New Roman" w:cs="Arial Mäori"/>
          <w:szCs w:val="23"/>
          <w:lang w:val="en-NZ" w:eastAsia="en-NZ"/>
        </w:rPr>
        <w:t>Ethnicity data in New Zealand is collected during encounters with the health system, such as registering with primary care, during an admission to hospital, or during surveys. The Ministry of Health has undertaken a number of activities to improve the quality of ethnicity data, including the development in 2004 of protocols for the collection and recording of ethnicity data</w:t>
      </w:r>
      <w:r w:rsidRPr="004D3B47">
        <w:rPr>
          <w:rFonts w:eastAsia="Times New Roman" w:cs="Arial Mäori"/>
          <w:szCs w:val="23"/>
          <w:lang w:eastAsia="en-NZ"/>
        </w:rPr>
        <w:t>.</w:t>
      </w:r>
      <w:hyperlink w:anchor="_ENREF_2" w:tooltip="Ministry of Health, 2004 #3710" w:history="1">
        <w:r w:rsidRPr="004D3B47">
          <w:rPr>
            <w:rFonts w:eastAsia="Times New Roman" w:cs="Arial Mäori"/>
            <w:szCs w:val="23"/>
            <w:vertAlign w:val="superscript"/>
            <w:lang w:eastAsia="en-NZ"/>
          </w:rPr>
          <w:t>2</w:t>
        </w:r>
      </w:hyperlink>
      <w:r w:rsidRPr="004D3B47">
        <w:rPr>
          <w:rFonts w:eastAsia="Times New Roman" w:cs="Arial Mäori"/>
          <w:szCs w:val="23"/>
          <w:lang w:val="en-NZ" w:eastAsia="en-NZ"/>
        </w:rPr>
        <w:t xml:space="preserve"> Coding of ethnicity on the NCSP Register follows the classification used by the Ministry of Health. The NCSP is continuing with work to improve the accuracy of ethnicity recording on the </w:t>
      </w:r>
      <w:r w:rsidRPr="004D3B47">
        <w:rPr>
          <w:rFonts w:eastAsia="Times New Roman" w:cs="Arial Mäori"/>
          <w:szCs w:val="23"/>
          <w:lang w:eastAsia="en-NZ"/>
        </w:rPr>
        <w:t>NCSP Register.</w:t>
      </w:r>
      <w:r w:rsidRPr="004D3B47">
        <w:rPr>
          <w:rFonts w:eastAsia="Times New Roman" w:cs="Arial Mäori"/>
          <w:szCs w:val="23"/>
          <w:lang w:val="en-NZ" w:eastAsia="en-NZ"/>
        </w:rPr>
        <w:t xml:space="preserve"> This has included matching women’s NHIs for which there is no ethnicity on the register with the Ministry of Health’s NHI register to include ethnicities.</w:t>
      </w:r>
      <w:r w:rsidR="00A26D58">
        <w:rPr>
          <w:rFonts w:eastAsia="Times New Roman" w:cs="Arial Mäori"/>
          <w:szCs w:val="23"/>
          <w:lang w:val="en-NZ" w:eastAsia="en-NZ"/>
        </w:rPr>
        <w:t xml:space="preserve"> </w:t>
      </w:r>
      <w:r w:rsidRPr="004D3B47">
        <w:rPr>
          <w:rFonts w:eastAsia="Times New Roman" w:cs="Arial Mäori"/>
          <w:szCs w:val="23"/>
          <w:lang w:val="en-NZ" w:eastAsia="en-NZ"/>
        </w:rPr>
        <w:t>This matching is done every three months.</w:t>
      </w:r>
    </w:p>
    <w:p w14:paraId="466F6661" w14:textId="77777777" w:rsidR="00DC76FF" w:rsidRPr="004D3B47" w:rsidRDefault="00DC76FF" w:rsidP="00D1642F">
      <w:pPr>
        <w:ind w:right="-23"/>
        <w:jc w:val="both"/>
      </w:pPr>
    </w:p>
    <w:p w14:paraId="3AB7775F" w14:textId="77777777" w:rsidR="00DC76FF" w:rsidRPr="004D3B47" w:rsidRDefault="00DC76FF" w:rsidP="00DC76FF">
      <w:pPr>
        <w:pStyle w:val="Heading2"/>
        <w:ind w:right="-23"/>
        <w:jc w:val="both"/>
      </w:pPr>
      <w:bookmarkStart w:id="212" w:name="_Toc438477958"/>
      <w:bookmarkStart w:id="213" w:name="_Toc471467028"/>
      <w:bookmarkStart w:id="214" w:name="_Toc478551498"/>
      <w:bookmarkStart w:id="215" w:name="_Toc482704680"/>
      <w:bookmarkStart w:id="216" w:name="_Toc478551564"/>
      <w:bookmarkStart w:id="217" w:name="_Toc509928438"/>
      <w:bookmarkStart w:id="218" w:name="_Toc528676041"/>
      <w:bookmarkStart w:id="219" w:name="_Toc2170028"/>
      <w:bookmarkStart w:id="220" w:name="_Toc76740817"/>
      <w:bookmarkEnd w:id="211"/>
      <w:r w:rsidRPr="004D3B47">
        <w:t>Calculating NCSP coverage</w:t>
      </w:r>
      <w:bookmarkEnd w:id="212"/>
      <w:bookmarkEnd w:id="213"/>
      <w:bookmarkEnd w:id="214"/>
      <w:bookmarkEnd w:id="215"/>
      <w:bookmarkEnd w:id="216"/>
      <w:bookmarkEnd w:id="217"/>
      <w:bookmarkEnd w:id="218"/>
      <w:bookmarkEnd w:id="219"/>
      <w:bookmarkEnd w:id="220"/>
    </w:p>
    <w:p w14:paraId="2B6B5313" w14:textId="77777777" w:rsidR="00DC76FF" w:rsidRPr="004D3B47" w:rsidRDefault="00DC76FF" w:rsidP="00DC76FF"/>
    <w:p w14:paraId="4F5ED864" w14:textId="77777777" w:rsidR="00DC76FF" w:rsidRPr="004D3B47" w:rsidRDefault="00DC76FF" w:rsidP="00DC76FF">
      <w:pPr>
        <w:autoSpaceDE w:val="0"/>
        <w:autoSpaceDN w:val="0"/>
        <w:adjustRightInd w:val="0"/>
        <w:ind w:right="-23"/>
        <w:jc w:val="both"/>
      </w:pPr>
      <w:r w:rsidRPr="004D3B47">
        <w:t xml:space="preserve">The methods developed for calculating the indicators used to monitor the NCSP are reviewed and revised approximately every three years, consistent with other international programmes. In addition, revisions to </w:t>
      </w:r>
      <w:r w:rsidRPr="004D3B47">
        <w:rPr>
          <w:rFonts w:eastAsia="Times New Roman" w:cs="Arial Mäori"/>
          <w:szCs w:val="23"/>
          <w:lang w:val="en-NZ" w:eastAsia="en-NZ"/>
        </w:rPr>
        <w:t>calculations</w:t>
      </w:r>
      <w:r w:rsidRPr="004D3B47">
        <w:t xml:space="preserve"> are made in accordance with changes to New Zealand statistics, such as the population census data and ethnicity recordings. These changes reflect Statistics New Zealand modifications to methods for estimating population statistics. Any changes to methods for numerators or denominators are discussed with and supported by the NCSP Advisory Group. These changes are then approved by the National Screening Unit. </w:t>
      </w:r>
    </w:p>
    <w:p w14:paraId="04A06207" w14:textId="77777777" w:rsidR="00DC76FF" w:rsidRPr="004D3B47" w:rsidRDefault="00DC76FF" w:rsidP="00DC76FF">
      <w:pPr>
        <w:ind w:right="544"/>
        <w:jc w:val="both"/>
      </w:pPr>
    </w:p>
    <w:p w14:paraId="17DD5706" w14:textId="04D36FAC" w:rsidR="00DC76FF" w:rsidRPr="004D3B47" w:rsidRDefault="00DC76FF" w:rsidP="00DC76FF">
      <w:pPr>
        <w:autoSpaceDE w:val="0"/>
        <w:autoSpaceDN w:val="0"/>
        <w:adjustRightInd w:val="0"/>
        <w:ind w:right="-23"/>
        <w:jc w:val="both"/>
      </w:pPr>
      <w:r w:rsidRPr="004D3B47">
        <w:t>In 2008 the NCSP Advisory Group agreed that NCSP report coverage for women aged 25-69 years at the end of the monitoring period. This includes women aged 22 and over at the beginning of the three-year period but excludes women aged 20 or 21 years at the beginning). This approach is consistent with practice in Australia and England. In England, until 2003, the target age range for screening was 20-64 years, but coverage was calculated for women aged 25-</w:t>
      </w:r>
      <w:r w:rsidRPr="004D3B47">
        <w:rPr>
          <w:rFonts w:eastAsia="Times New Roman" w:cs="Arial Mäori"/>
          <w:szCs w:val="23"/>
          <w:lang w:val="en-NZ" w:eastAsia="en-NZ"/>
        </w:rPr>
        <w:t>64</w:t>
      </w:r>
      <w:r w:rsidRPr="004D3B47">
        <w:t xml:space="preserve"> years, to ensure only women eligible throughout the period were included.</w:t>
      </w:r>
      <w:r w:rsidR="00A26D58">
        <w:t xml:space="preserve"> </w:t>
      </w:r>
      <w:r w:rsidRPr="004D3B47">
        <w:t>Similarly, in Australia, women are eligible to start screening from 18 years, but coverage is measured among women aged 20-69 years. The difference between the starting ages (two years) is the same as the recommended screening interval in Australia.</w:t>
      </w:r>
    </w:p>
    <w:p w14:paraId="216048AA" w14:textId="77777777" w:rsidR="00DC76FF" w:rsidRPr="004D3B47" w:rsidRDefault="00DC76FF" w:rsidP="00DC76FF">
      <w:pPr>
        <w:ind w:right="544"/>
        <w:jc w:val="both"/>
      </w:pPr>
    </w:p>
    <w:p w14:paraId="05D0602D" w14:textId="77777777" w:rsidR="00DC76FF" w:rsidRPr="004D3B47" w:rsidRDefault="00DC76FF" w:rsidP="00DC76FF">
      <w:pPr>
        <w:autoSpaceDE w:val="0"/>
        <w:autoSpaceDN w:val="0"/>
        <w:adjustRightInd w:val="0"/>
        <w:ind w:right="-23"/>
        <w:jc w:val="both"/>
      </w:pPr>
      <w:r w:rsidRPr="004D3B47">
        <w:t>The advantage of measuring coverage at ages 25-69 are that it provides a fairer estimate of coverage (by excluding women who are not eligible for the full three-year period) and allows international benchmarking with important peer group countries, including Australia and UK.</w:t>
      </w:r>
    </w:p>
    <w:p w14:paraId="26065D97" w14:textId="77777777" w:rsidR="00DC76FF" w:rsidRPr="004D3B47" w:rsidRDefault="00DC76FF" w:rsidP="00DC76FF">
      <w:pPr>
        <w:ind w:right="544"/>
        <w:jc w:val="both"/>
      </w:pPr>
    </w:p>
    <w:p w14:paraId="5D412905" w14:textId="77777777" w:rsidR="00DC76FF" w:rsidRPr="004D3B47" w:rsidRDefault="00DC76FF" w:rsidP="00DC76FF">
      <w:pPr>
        <w:autoSpaceDE w:val="0"/>
        <w:autoSpaceDN w:val="0"/>
        <w:adjustRightInd w:val="0"/>
        <w:ind w:right="-23"/>
        <w:jc w:val="both"/>
      </w:pPr>
      <w:r w:rsidRPr="004D3B47">
        <w:t>In addition to three-year coverage, (discussed above) we also report five-year coverage (as is also done internationally). The change in method is even more important here as women aged 20-24 all need to be excluded as they are not eligible for screening for the full five years prior to the end of the assessment period. Restricting the coverage estimate to the 25-69 age group rather than the 20-69 age group is even more advantageous with respect to the five-year coverage indicator than the three-year coverage indicator.</w:t>
      </w:r>
    </w:p>
    <w:p w14:paraId="27CF8361" w14:textId="77777777" w:rsidR="00DC76FF" w:rsidRPr="004D3B47" w:rsidRDefault="00DC76FF" w:rsidP="00DC76FF">
      <w:pPr>
        <w:ind w:right="544"/>
        <w:jc w:val="both"/>
      </w:pPr>
    </w:p>
    <w:p w14:paraId="5EEFDC8E" w14:textId="77777777" w:rsidR="00DC76FF" w:rsidRPr="004D3B47" w:rsidRDefault="00DC76FF" w:rsidP="00DC76FF">
      <w:pPr>
        <w:autoSpaceDE w:val="0"/>
        <w:autoSpaceDN w:val="0"/>
        <w:adjustRightInd w:val="0"/>
        <w:ind w:right="-23"/>
        <w:jc w:val="both"/>
      </w:pPr>
      <w:r w:rsidRPr="004D3B47">
        <w:t xml:space="preserve">As with all indicators, coverage indicators and the statistics on which they are based continue to evolve and further changes in the construction of these indicators are to be expected in the future. </w:t>
      </w:r>
    </w:p>
    <w:p w14:paraId="32ED15E5" w14:textId="77777777" w:rsidR="002A4A1E" w:rsidRPr="004D3B47" w:rsidRDefault="002A4A1E" w:rsidP="00DE16F5">
      <w:pPr>
        <w:ind w:right="544"/>
        <w:jc w:val="both"/>
      </w:pPr>
    </w:p>
    <w:p w14:paraId="4C6DB1A8" w14:textId="77777777" w:rsidR="00F51805" w:rsidRPr="004D3B47" w:rsidRDefault="009B1989" w:rsidP="00A51B90">
      <w:pPr>
        <w:pStyle w:val="Heading1"/>
        <w:numPr>
          <w:ilvl w:val="0"/>
          <w:numId w:val="35"/>
        </w:numPr>
        <w:ind w:right="544"/>
        <w:jc w:val="both"/>
        <w:rPr>
          <w:color w:val="auto"/>
        </w:rPr>
      </w:pPr>
      <w:r w:rsidRPr="004D3B47">
        <w:rPr>
          <w:color w:val="auto"/>
        </w:rPr>
        <w:br w:type="page"/>
      </w:r>
      <w:bookmarkStart w:id="221" w:name="_Toc275355195"/>
      <w:bookmarkStart w:id="222" w:name="_Toc275355482"/>
      <w:bookmarkStart w:id="223" w:name="_Toc275355537"/>
      <w:bookmarkStart w:id="224" w:name="_Toc275355561"/>
      <w:bookmarkStart w:id="225" w:name="_Toc276457729"/>
      <w:bookmarkStart w:id="226" w:name="_Toc438477959"/>
      <w:bookmarkStart w:id="227" w:name="_Toc471467029"/>
      <w:bookmarkStart w:id="228" w:name="_Toc478551499"/>
      <w:bookmarkStart w:id="229" w:name="_Toc482704681"/>
      <w:bookmarkStart w:id="230" w:name="_Toc478551565"/>
      <w:bookmarkStart w:id="231" w:name="_Toc509928439"/>
      <w:bookmarkStart w:id="232" w:name="_Toc528676042"/>
      <w:bookmarkStart w:id="233" w:name="_Toc2170029"/>
      <w:bookmarkStart w:id="234" w:name="_Toc76740818"/>
      <w:r w:rsidR="00F51805" w:rsidRPr="004D3B47">
        <w:rPr>
          <w:color w:val="auto"/>
        </w:rPr>
        <w:lastRenderedPageBreak/>
        <w:t>Biannual NCSP Monitoring Indicators</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27454E1A" w14:textId="77777777" w:rsidR="00F51805" w:rsidRPr="004D3B47" w:rsidRDefault="00F82CDD" w:rsidP="00D1642F">
      <w:pPr>
        <w:pStyle w:val="Heading2"/>
        <w:ind w:right="544"/>
        <w:jc w:val="both"/>
      </w:pPr>
      <w:bookmarkStart w:id="235" w:name="_Toc275355196"/>
      <w:bookmarkStart w:id="236" w:name="_Toc275355483"/>
      <w:bookmarkStart w:id="237" w:name="_Toc275355538"/>
      <w:bookmarkStart w:id="238" w:name="_Toc275355562"/>
      <w:bookmarkStart w:id="239" w:name="_Toc276457730"/>
      <w:bookmarkStart w:id="240" w:name="_Toc438477960"/>
      <w:bookmarkStart w:id="241" w:name="_Toc471467030"/>
      <w:bookmarkStart w:id="242" w:name="_Toc478551500"/>
      <w:bookmarkStart w:id="243" w:name="_Toc482704682"/>
      <w:bookmarkStart w:id="244" w:name="_Toc478551566"/>
      <w:bookmarkStart w:id="245" w:name="_Toc509928440"/>
      <w:bookmarkStart w:id="246" w:name="_Toc528676043"/>
      <w:bookmarkStart w:id="247" w:name="_Toc2170030"/>
      <w:bookmarkStart w:id="248" w:name="_Toc76740819"/>
      <w:r w:rsidRPr="004D3B47">
        <w:t>Indicator 1 – Coverage</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28D20DA5" w14:textId="77777777" w:rsidR="00E63642" w:rsidRPr="004D3B47" w:rsidRDefault="00E63642" w:rsidP="00E63642"/>
    <w:p w14:paraId="1D623063" w14:textId="161B306D" w:rsidR="00E63642" w:rsidRPr="004D3B47" w:rsidRDefault="00E63642" w:rsidP="008C3739">
      <w:pPr>
        <w:pStyle w:val="NoSpacing"/>
        <w:jc w:val="both"/>
      </w:pPr>
      <w:r w:rsidRPr="004D3B47">
        <w:t>This indicator includes two sub-indicators – three-year coverage (Indicator 1.1) and regularity of screening (Indicator 1.2).</w:t>
      </w:r>
      <w:r w:rsidR="00A26D58">
        <w:t xml:space="preserve"> </w:t>
      </w:r>
      <w:r w:rsidRPr="004D3B47">
        <w:t>Indicator 1.1 also describes participation at longer intervals (five-year coverage).</w:t>
      </w:r>
      <w:r w:rsidR="00A26D58">
        <w:t xml:space="preserve"> </w:t>
      </w:r>
      <w:r w:rsidRPr="004D3B47">
        <w:t xml:space="preserve">These two sub-indicators complement each other, in that the first allows monitoring of women who are </w:t>
      </w:r>
      <w:r w:rsidR="00B40412" w:rsidRPr="004D3B47">
        <w:t xml:space="preserve">screened </w:t>
      </w:r>
      <w:r w:rsidRPr="004D3B47">
        <w:rPr>
          <w:lang w:val="en-NZ"/>
        </w:rPr>
        <w:t xml:space="preserve">versus </w:t>
      </w:r>
      <w:r w:rsidR="002B04C6" w:rsidRPr="004D3B47">
        <w:rPr>
          <w:lang w:val="en-NZ"/>
        </w:rPr>
        <w:t>those who</w:t>
      </w:r>
      <w:r w:rsidRPr="004D3B47">
        <w:rPr>
          <w:lang w:val="en-NZ"/>
        </w:rPr>
        <w:t xml:space="preserve"> are </w:t>
      </w:r>
      <w:r w:rsidRPr="004D3B47">
        <w:t xml:space="preserve">not screened over various timeframes; whereas the second (regularity of screening) allows more detailed monitoring of the timeliness among women who have attended for screening. </w:t>
      </w:r>
    </w:p>
    <w:p w14:paraId="5AE6F757" w14:textId="77777777" w:rsidR="00E155A8" w:rsidRPr="004D3B47" w:rsidRDefault="00E155A8" w:rsidP="00E63642">
      <w:pPr>
        <w:tabs>
          <w:tab w:val="left" w:pos="8766"/>
        </w:tabs>
        <w:ind w:right="-23"/>
        <w:jc w:val="both"/>
        <w:rPr>
          <w:sz w:val="22"/>
        </w:rPr>
      </w:pPr>
    </w:p>
    <w:p w14:paraId="03B869F0" w14:textId="70AEBCF4" w:rsidR="0071545E" w:rsidRPr="00902BF2" w:rsidRDefault="00E63642" w:rsidP="00C53A18">
      <w:pPr>
        <w:pStyle w:val="NoSpacing"/>
        <w:jc w:val="both"/>
      </w:pPr>
      <w:r w:rsidRPr="004D3B47">
        <w:t>This is a re-structure compared</w:t>
      </w:r>
      <w:r w:rsidRPr="004D3B47">
        <w:rPr>
          <w:lang w:val="en-NZ"/>
        </w:rPr>
        <w:t xml:space="preserve"> </w:t>
      </w:r>
      <w:r w:rsidR="009B65DF" w:rsidRPr="004D3B47">
        <w:rPr>
          <w:lang w:val="en-NZ"/>
        </w:rPr>
        <w:t>to</w:t>
      </w:r>
      <w:r w:rsidRPr="004D3B47">
        <w:t xml:space="preserve"> reports</w:t>
      </w:r>
      <w:r w:rsidR="00E95B43" w:rsidRPr="004D3B47">
        <w:t xml:space="preserve"> prior to R</w:t>
      </w:r>
      <w:r w:rsidR="00F8673F" w:rsidRPr="004D3B47">
        <w:t>eport 44</w:t>
      </w:r>
      <w:r w:rsidRPr="004D3B47">
        <w:t>, where only three-year (and five-year) coverage were included in the biannual monitoring reports, and regularity of screening was included in the annual reports.</w:t>
      </w:r>
      <w:r w:rsidR="0071545E" w:rsidRPr="004D3B47">
        <w:rPr>
          <w:lang w:val="en-NZ"/>
        </w:rPr>
        <w:t xml:space="preserve">Indicator 1.2, regularity of screening, </w:t>
      </w:r>
      <w:r w:rsidR="0071545E" w:rsidRPr="004D3B47">
        <w:rPr>
          <w:szCs w:val="23"/>
        </w:rPr>
        <w:t xml:space="preserve">is analysed annually </w:t>
      </w:r>
      <w:r w:rsidR="0071545E" w:rsidRPr="004D3B47">
        <w:t>to allow for the full year to be examined, and so is only included in every second monitoring report</w:t>
      </w:r>
      <w:r w:rsidR="0071545E" w:rsidRPr="004D3B47">
        <w:rPr>
          <w:szCs w:val="23"/>
        </w:rPr>
        <w:t>.</w:t>
      </w:r>
    </w:p>
    <w:p w14:paraId="7BF23EA8" w14:textId="77777777" w:rsidR="00E63642" w:rsidRPr="004D3B47" w:rsidRDefault="00E63642" w:rsidP="00E63642">
      <w:pPr>
        <w:rPr>
          <w:rFonts w:ascii="Cambria" w:eastAsia="Times New Roman" w:hAnsi="Cambria"/>
          <w:b/>
          <w:bCs/>
          <w:sz w:val="26"/>
          <w:szCs w:val="26"/>
        </w:rPr>
      </w:pPr>
      <w:r w:rsidRPr="004D3B47">
        <w:br w:type="page"/>
      </w:r>
    </w:p>
    <w:p w14:paraId="175A9D22" w14:textId="77777777" w:rsidR="00E63642" w:rsidRPr="004D3B47" w:rsidRDefault="00E63642" w:rsidP="00E63642">
      <w:pPr>
        <w:pStyle w:val="Heading3"/>
      </w:pPr>
      <w:bookmarkStart w:id="249" w:name="_Toc478551501"/>
      <w:bookmarkStart w:id="250" w:name="_Toc482704683"/>
      <w:bookmarkStart w:id="251" w:name="_Toc478551567"/>
      <w:bookmarkStart w:id="252" w:name="_Toc509928441"/>
      <w:bookmarkStart w:id="253" w:name="_Toc528676044"/>
      <w:bookmarkStart w:id="254" w:name="_Toc2170031"/>
      <w:bookmarkStart w:id="255" w:name="_Toc76740820"/>
      <w:r w:rsidRPr="004D3B47">
        <w:rPr>
          <w:noProof/>
          <w:lang w:eastAsia="en-AU"/>
        </w:rPr>
        <w:lastRenderedPageBreak/>
        <w:t>Indicator 1.1 – Three-year coverage</w:t>
      </w:r>
      <w:bookmarkEnd w:id="249"/>
      <w:bookmarkEnd w:id="250"/>
      <w:bookmarkEnd w:id="251"/>
      <w:bookmarkEnd w:id="252"/>
      <w:bookmarkEnd w:id="253"/>
      <w:bookmarkEnd w:id="254"/>
      <w:bookmarkEnd w:id="255"/>
    </w:p>
    <w:tbl>
      <w:tblPr>
        <w:tblW w:w="907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91"/>
        <w:gridCol w:w="7281"/>
      </w:tblGrid>
      <w:tr w:rsidR="004D3B47" w:rsidRPr="004D3B47" w14:paraId="2CC0262B" w14:textId="77777777" w:rsidTr="00A517D3">
        <w:tc>
          <w:tcPr>
            <w:tcW w:w="1791" w:type="dxa"/>
          </w:tcPr>
          <w:p w14:paraId="0A4ADCA0" w14:textId="77777777" w:rsidR="00AF3878" w:rsidRPr="004D3B47" w:rsidRDefault="00AF3878" w:rsidP="00DE16F5">
            <w:pPr>
              <w:spacing w:before="120"/>
              <w:ind w:right="544"/>
              <w:jc w:val="both"/>
              <w:rPr>
                <w:b/>
              </w:rPr>
            </w:pPr>
            <w:r w:rsidRPr="004D3B47">
              <w:rPr>
                <w:b/>
              </w:rPr>
              <w:t>Definition</w:t>
            </w:r>
          </w:p>
        </w:tc>
        <w:tc>
          <w:tcPr>
            <w:tcW w:w="7281" w:type="dxa"/>
          </w:tcPr>
          <w:p w14:paraId="74FE8D3C" w14:textId="77777777" w:rsidR="00A67B5B" w:rsidRPr="004D3B47" w:rsidRDefault="00A67B5B" w:rsidP="00F22131">
            <w:pPr>
              <w:spacing w:before="120"/>
              <w:jc w:val="both"/>
              <w:rPr>
                <w:sz w:val="24"/>
              </w:rPr>
            </w:pPr>
            <w:r w:rsidRPr="004D3B47">
              <w:rPr>
                <w:sz w:val="24"/>
              </w:rPr>
              <w:t>The</w:t>
            </w:r>
            <w:r w:rsidR="00465142" w:rsidRPr="004D3B47">
              <w:rPr>
                <w:sz w:val="24"/>
              </w:rPr>
              <w:t xml:space="preserve"> proportion of all 25-69 year old women who have had a screening event (cytology sample, HPV sample or histology sample) taken in the </w:t>
            </w:r>
            <w:r w:rsidR="00B46750" w:rsidRPr="004D3B47">
              <w:rPr>
                <w:sz w:val="24"/>
              </w:rPr>
              <w:t>three years</w:t>
            </w:r>
            <w:r w:rsidR="00465142" w:rsidRPr="004D3B47">
              <w:rPr>
                <w:sz w:val="24"/>
              </w:rPr>
              <w:t xml:space="preserve"> prior to the end of the </w:t>
            </w:r>
            <w:r w:rsidR="00325D57" w:rsidRPr="004D3B47">
              <w:rPr>
                <w:sz w:val="24"/>
              </w:rPr>
              <w:t>monitoring</w:t>
            </w:r>
            <w:r w:rsidR="00465142" w:rsidRPr="004D3B47">
              <w:rPr>
                <w:sz w:val="24"/>
              </w:rPr>
              <w:t xml:space="preserve"> period. This definition</w:t>
            </w:r>
            <w:r w:rsidRPr="004D3B47">
              <w:rPr>
                <w:sz w:val="24"/>
              </w:rPr>
              <w:t xml:space="preserve"> restricts the measure of coverage to the </w:t>
            </w:r>
            <w:r w:rsidR="005766D3" w:rsidRPr="004D3B47">
              <w:rPr>
                <w:sz w:val="24"/>
              </w:rPr>
              <w:t>five-year</w:t>
            </w:r>
            <w:r w:rsidRPr="004D3B47">
              <w:rPr>
                <w:sz w:val="24"/>
              </w:rPr>
              <w:t xml:space="preserve"> age groups who were eligible for the entire duration of the </w:t>
            </w:r>
            <w:r w:rsidR="005766D3" w:rsidRPr="004D3B47">
              <w:rPr>
                <w:sz w:val="24"/>
              </w:rPr>
              <w:t>three-year</w:t>
            </w:r>
            <w:r w:rsidRPr="004D3B47">
              <w:rPr>
                <w:sz w:val="24"/>
              </w:rPr>
              <w:t xml:space="preserve"> period, </w:t>
            </w:r>
            <w:r w:rsidR="00EF7875" w:rsidRPr="004D3B47">
              <w:rPr>
                <w:sz w:val="24"/>
              </w:rPr>
              <w:t>i.e.</w:t>
            </w:r>
            <w:r w:rsidRPr="004D3B47">
              <w:rPr>
                <w:sz w:val="24"/>
              </w:rPr>
              <w:t xml:space="preserve"> women aged 25-69 years at the end of the monitoring period.</w:t>
            </w:r>
            <w:r w:rsidR="003D094F" w:rsidRPr="004D3B47">
              <w:rPr>
                <w:sz w:val="24"/>
              </w:rPr>
              <w:t xml:space="preserve"> Screening coverage in women aged 20-69 years is also </w:t>
            </w:r>
            <w:r w:rsidR="00B46750" w:rsidRPr="004D3B47">
              <w:rPr>
                <w:sz w:val="24"/>
              </w:rPr>
              <w:t>presen</w:t>
            </w:r>
            <w:r w:rsidR="003D094F" w:rsidRPr="004D3B47">
              <w:rPr>
                <w:sz w:val="24"/>
              </w:rPr>
              <w:t>ted, for comparability with previous reports.</w:t>
            </w:r>
          </w:p>
          <w:p w14:paraId="647D2FF4" w14:textId="77777777" w:rsidR="00A67B5B" w:rsidRPr="004D3B47" w:rsidRDefault="00A67B5B" w:rsidP="00F22131">
            <w:pPr>
              <w:pStyle w:val="NoSpacing"/>
              <w:jc w:val="both"/>
              <w:rPr>
                <w:sz w:val="24"/>
              </w:rPr>
            </w:pPr>
          </w:p>
          <w:p w14:paraId="31A598E8" w14:textId="77777777" w:rsidR="00A67B5B" w:rsidRPr="004D3B47" w:rsidRDefault="00A67B5B" w:rsidP="00F22131">
            <w:pPr>
              <w:pStyle w:val="NoSpacing"/>
              <w:jc w:val="both"/>
              <w:rPr>
                <w:sz w:val="24"/>
              </w:rPr>
            </w:pPr>
            <w:r w:rsidRPr="004D3B47">
              <w:rPr>
                <w:sz w:val="24"/>
              </w:rPr>
              <w:t xml:space="preserve">The </w:t>
            </w:r>
            <w:r w:rsidR="00D30831" w:rsidRPr="004D3B47">
              <w:rPr>
                <w:sz w:val="24"/>
              </w:rPr>
              <w:t xml:space="preserve">denominator </w:t>
            </w:r>
            <w:r w:rsidR="00072929" w:rsidRPr="004D3B47">
              <w:rPr>
                <w:sz w:val="24"/>
              </w:rPr>
              <w:t xml:space="preserve">(eligible population) </w:t>
            </w:r>
            <w:r w:rsidR="00D30831" w:rsidRPr="004D3B47">
              <w:rPr>
                <w:sz w:val="24"/>
              </w:rPr>
              <w:t xml:space="preserve">for this </w:t>
            </w:r>
            <w:r w:rsidRPr="004D3B47">
              <w:rPr>
                <w:sz w:val="24"/>
              </w:rPr>
              <w:t xml:space="preserve">indicator is adjusted for the estimated proportion of women who have had a </w:t>
            </w:r>
            <w:r w:rsidR="00BE3E65" w:rsidRPr="004D3B47">
              <w:rPr>
                <w:sz w:val="24"/>
              </w:rPr>
              <w:t xml:space="preserve">total </w:t>
            </w:r>
            <w:r w:rsidRPr="004D3B47">
              <w:rPr>
                <w:sz w:val="24"/>
              </w:rPr>
              <w:t xml:space="preserve">hysterectomy. Women who have withdrawn </w:t>
            </w:r>
            <w:r w:rsidR="00E4288F" w:rsidRPr="004D3B47">
              <w:rPr>
                <w:sz w:val="24"/>
              </w:rPr>
              <w:t>from or are not enrolled on</w:t>
            </w:r>
            <w:r w:rsidRPr="004D3B47">
              <w:rPr>
                <w:sz w:val="24"/>
              </w:rPr>
              <w:t xml:space="preserve"> the NCSP </w:t>
            </w:r>
            <w:r w:rsidR="00EB29D7" w:rsidRPr="004D3B47">
              <w:rPr>
                <w:sz w:val="24"/>
              </w:rPr>
              <w:t xml:space="preserve">Register </w:t>
            </w:r>
            <w:r w:rsidRPr="004D3B47">
              <w:rPr>
                <w:sz w:val="24"/>
              </w:rPr>
              <w:t>are excluded</w:t>
            </w:r>
            <w:r w:rsidR="00D30831" w:rsidRPr="004D3B47">
              <w:rPr>
                <w:sz w:val="24"/>
              </w:rPr>
              <w:t xml:space="preserve"> from the counts of women screened</w:t>
            </w:r>
            <w:r w:rsidRPr="004D3B47">
              <w:rPr>
                <w:sz w:val="24"/>
              </w:rPr>
              <w:t>.</w:t>
            </w:r>
          </w:p>
          <w:p w14:paraId="38E7BA06" w14:textId="77777777" w:rsidR="00AF3878" w:rsidRPr="004D3B47" w:rsidRDefault="00AF3878" w:rsidP="00F22131">
            <w:pPr>
              <w:pStyle w:val="NoSpacing"/>
              <w:jc w:val="both"/>
              <w:rPr>
                <w:sz w:val="24"/>
              </w:rPr>
            </w:pPr>
          </w:p>
          <w:p w14:paraId="2CD8456F" w14:textId="77777777" w:rsidR="00AF3878" w:rsidRPr="004D3B47" w:rsidRDefault="00AF3878" w:rsidP="00F22131">
            <w:pPr>
              <w:pStyle w:val="NoSpacing"/>
              <w:jc w:val="both"/>
              <w:rPr>
                <w:sz w:val="24"/>
              </w:rPr>
            </w:pPr>
            <w:r w:rsidRPr="004D3B47">
              <w:rPr>
                <w:sz w:val="24"/>
              </w:rPr>
              <w:t xml:space="preserve">Screening </w:t>
            </w:r>
            <w:r w:rsidR="00465142" w:rsidRPr="004D3B47">
              <w:rPr>
                <w:sz w:val="24"/>
              </w:rPr>
              <w:t>of</w:t>
            </w:r>
            <w:r w:rsidR="00852A92" w:rsidRPr="004D3B47">
              <w:rPr>
                <w:sz w:val="24"/>
              </w:rPr>
              <w:t xml:space="preserve"> women </w:t>
            </w:r>
            <w:r w:rsidR="003D094F" w:rsidRPr="004D3B47">
              <w:rPr>
                <w:sz w:val="24"/>
              </w:rPr>
              <w:t xml:space="preserve">aged </w:t>
            </w:r>
            <w:r w:rsidRPr="004D3B47">
              <w:rPr>
                <w:sz w:val="24"/>
              </w:rPr>
              <w:t xml:space="preserve">less than 20 years </w:t>
            </w:r>
            <w:r w:rsidR="003D094F" w:rsidRPr="004D3B47">
              <w:rPr>
                <w:sz w:val="24"/>
              </w:rPr>
              <w:t xml:space="preserve">at the time of their cervical sample </w:t>
            </w:r>
            <w:r w:rsidRPr="004D3B47">
              <w:rPr>
                <w:sz w:val="24"/>
              </w:rPr>
              <w:t>is also reported by DHB.</w:t>
            </w:r>
          </w:p>
          <w:p w14:paraId="7FEC7136" w14:textId="77777777" w:rsidR="00AF3878" w:rsidRPr="004D3B47" w:rsidRDefault="00AF3878" w:rsidP="00F22131">
            <w:pPr>
              <w:ind w:right="544"/>
              <w:jc w:val="both"/>
              <w:rPr>
                <w:sz w:val="24"/>
              </w:rPr>
            </w:pPr>
          </w:p>
        </w:tc>
      </w:tr>
      <w:tr w:rsidR="004D3B47" w:rsidRPr="004D3B47" w14:paraId="5CD5CF1A" w14:textId="77777777" w:rsidTr="00A517D3">
        <w:tc>
          <w:tcPr>
            <w:tcW w:w="1791" w:type="dxa"/>
          </w:tcPr>
          <w:p w14:paraId="62851BB5" w14:textId="77777777" w:rsidR="00AF3878" w:rsidRPr="004D3B47" w:rsidRDefault="00AF3878" w:rsidP="00DE16F5">
            <w:pPr>
              <w:spacing w:before="120"/>
              <w:ind w:right="544"/>
              <w:jc w:val="both"/>
              <w:rPr>
                <w:b/>
              </w:rPr>
            </w:pPr>
            <w:r w:rsidRPr="004D3B47">
              <w:rPr>
                <w:b/>
              </w:rPr>
              <w:t>Target</w:t>
            </w:r>
          </w:p>
        </w:tc>
        <w:tc>
          <w:tcPr>
            <w:tcW w:w="7281" w:type="dxa"/>
          </w:tcPr>
          <w:p w14:paraId="2784D1A9" w14:textId="77777777" w:rsidR="00123573" w:rsidRPr="004D3B47" w:rsidRDefault="00EF1981" w:rsidP="00F22131">
            <w:pPr>
              <w:spacing w:before="120"/>
              <w:ind w:right="1705"/>
              <w:jc w:val="both"/>
            </w:pPr>
            <w:r w:rsidRPr="004D3B47">
              <w:t>80</w:t>
            </w:r>
            <w:r w:rsidR="00AF3878" w:rsidRPr="004D3B47">
              <w:t xml:space="preserve">% of eligible women </w:t>
            </w:r>
            <w:r w:rsidR="00E2422C" w:rsidRPr="004D3B47">
              <w:t xml:space="preserve">(aged 25-69 years at the end of the period) </w:t>
            </w:r>
            <w:r w:rsidR="00AF3878" w:rsidRPr="004D3B47">
              <w:t>within three years</w:t>
            </w:r>
            <w:r w:rsidR="00E2422C" w:rsidRPr="004D3B47">
              <w:t xml:space="preserve">. </w:t>
            </w:r>
          </w:p>
          <w:p w14:paraId="2D6C113E" w14:textId="77777777" w:rsidR="00AF3878" w:rsidRPr="004D3B47" w:rsidRDefault="00E2422C" w:rsidP="00F22131">
            <w:pPr>
              <w:spacing w:before="120"/>
              <w:jc w:val="both"/>
            </w:pPr>
            <w:r w:rsidRPr="004D3B47">
              <w:t xml:space="preserve">This target applies nationally, </w:t>
            </w:r>
            <w:r w:rsidR="00976ABE" w:rsidRPr="004D3B47">
              <w:t>and</w:t>
            </w:r>
            <w:r w:rsidRPr="004D3B47">
              <w:t xml:space="preserve"> also </w:t>
            </w:r>
            <w:r w:rsidR="00976ABE" w:rsidRPr="004D3B47">
              <w:t>to</w:t>
            </w:r>
            <w:r w:rsidRPr="004D3B47">
              <w:t xml:space="preserve"> each ethnicity group (80% for Māori, 80% for Asian, 80% for Pacific, 80% for European/</w:t>
            </w:r>
            <w:r w:rsidR="00151CE9" w:rsidRPr="004D3B47">
              <w:t xml:space="preserve"> </w:t>
            </w:r>
            <w:r w:rsidR="00BE3E65" w:rsidRPr="004D3B47">
              <w:t>Other</w:t>
            </w:r>
            <w:r w:rsidR="00F628C5" w:rsidRPr="004D3B47">
              <w:t xml:space="preserve"> women</w:t>
            </w:r>
            <w:r w:rsidRPr="004D3B47">
              <w:t>).</w:t>
            </w:r>
          </w:p>
          <w:p w14:paraId="25DE50FD" w14:textId="77777777" w:rsidR="00AF3878" w:rsidRPr="004D3B47" w:rsidRDefault="00AF3878" w:rsidP="00F22131">
            <w:pPr>
              <w:spacing w:before="120"/>
              <w:ind w:right="544"/>
              <w:jc w:val="both"/>
            </w:pPr>
          </w:p>
        </w:tc>
      </w:tr>
      <w:tr w:rsidR="004D3B47" w:rsidRPr="004D3B47" w14:paraId="5086869D" w14:textId="77777777" w:rsidTr="00A517D3">
        <w:tc>
          <w:tcPr>
            <w:tcW w:w="1791" w:type="dxa"/>
          </w:tcPr>
          <w:p w14:paraId="11770671" w14:textId="77777777" w:rsidR="00AF3878" w:rsidRPr="004D3B47" w:rsidRDefault="00AF3878" w:rsidP="00DE16F5">
            <w:pPr>
              <w:spacing w:before="120"/>
              <w:ind w:right="544"/>
              <w:jc w:val="both"/>
              <w:rPr>
                <w:b/>
              </w:rPr>
            </w:pPr>
            <w:r w:rsidRPr="004D3B47">
              <w:rPr>
                <w:b/>
              </w:rPr>
              <w:t>Current Situation</w:t>
            </w:r>
          </w:p>
        </w:tc>
        <w:tc>
          <w:tcPr>
            <w:tcW w:w="7281" w:type="dxa"/>
          </w:tcPr>
          <w:p w14:paraId="1E3EE968" w14:textId="77777777" w:rsidR="00F601A3" w:rsidRPr="004D3B47" w:rsidRDefault="00F601A3" w:rsidP="0099496C">
            <w:pPr>
              <w:spacing w:before="120"/>
              <w:jc w:val="both"/>
              <w:rPr>
                <w:b/>
                <w:i/>
              </w:rPr>
            </w:pPr>
            <w:r w:rsidRPr="004D3B47">
              <w:rPr>
                <w:b/>
                <w:i/>
              </w:rPr>
              <w:t xml:space="preserve">Coverage </w:t>
            </w:r>
          </w:p>
          <w:p w14:paraId="6E8CF1C7" w14:textId="43CBB071" w:rsidR="00F601A3" w:rsidRPr="004D3B47" w:rsidRDefault="006745A7" w:rsidP="0099496C">
            <w:pPr>
              <w:spacing w:before="120"/>
              <w:jc w:val="both"/>
            </w:pPr>
            <w:r w:rsidRPr="004D3B47">
              <w:t>938,941</w:t>
            </w:r>
            <w:r w:rsidR="00097B52" w:rsidRPr="004D3B47">
              <w:t xml:space="preserve"> (</w:t>
            </w:r>
            <w:r w:rsidRPr="004D3B47">
              <w:t>71.4</w:t>
            </w:r>
            <w:r w:rsidR="00196B9B" w:rsidRPr="004D3B47">
              <w:t>%</w:t>
            </w:r>
            <w:r w:rsidR="00097B52" w:rsidRPr="004D3B47">
              <w:t>)</w:t>
            </w:r>
            <w:r w:rsidR="00F601A3" w:rsidRPr="004D3B47">
              <w:t xml:space="preserve"> women aged 25-69 at the end of the current monitoring period (</w:t>
            </w:r>
            <w:r w:rsidRPr="004D3B47">
              <w:t>30 June</w:t>
            </w:r>
            <w:r w:rsidR="002F270A" w:rsidRPr="004D3B47">
              <w:t xml:space="preserve"> </w:t>
            </w:r>
            <w:r w:rsidRPr="004D3B47">
              <w:t>2019</w:t>
            </w:r>
            <w:r w:rsidR="002F270A" w:rsidRPr="004D3B47">
              <w:t xml:space="preserve">) </w:t>
            </w:r>
            <w:r w:rsidR="00F601A3" w:rsidRPr="004D3B47">
              <w:t xml:space="preserve">had at least one cervical sample taken during the previous three years. This does </w:t>
            </w:r>
            <w:bookmarkStart w:id="256" w:name="ind1_cervsmpl3_tgt"/>
            <w:r w:rsidRPr="004D3B47">
              <w:t>not yet meet</w:t>
            </w:r>
            <w:bookmarkEnd w:id="256"/>
            <w:r w:rsidR="00F601A3" w:rsidRPr="004D3B47">
              <w:t xml:space="preserve"> the target of 80%. </w:t>
            </w:r>
            <w:bookmarkStart w:id="257" w:name="ind1_cervsmpl5_smpl"/>
            <w:r w:rsidRPr="004D3B47">
              <w:t>1,</w:t>
            </w:r>
            <w:bookmarkEnd w:id="257"/>
            <w:r w:rsidRPr="004D3B47">
              <w:t>124,697</w:t>
            </w:r>
            <w:r w:rsidR="002F270A" w:rsidRPr="004D3B47">
              <w:t xml:space="preserve"> (</w:t>
            </w:r>
            <w:bookmarkStart w:id="258" w:name="ind1_cervsmpl5_pct"/>
            <w:r w:rsidRPr="004D3B47">
              <w:t>85.</w:t>
            </w:r>
            <w:bookmarkEnd w:id="258"/>
            <w:r w:rsidRPr="004D3B47">
              <w:t>5</w:t>
            </w:r>
            <w:r w:rsidR="00196B9B" w:rsidRPr="004D3B47">
              <w:t>%</w:t>
            </w:r>
            <w:r w:rsidR="002F270A" w:rsidRPr="004D3B47">
              <w:t xml:space="preserve">) </w:t>
            </w:r>
            <w:r w:rsidR="00F601A3" w:rsidRPr="004D3B47">
              <w:t>women aged 25-69 at the end of the current monitoring period had at least one cervical sample taken during the previous five years.</w:t>
            </w:r>
          </w:p>
          <w:p w14:paraId="30244592" w14:textId="77777777" w:rsidR="00F601A3" w:rsidRPr="004D3B47" w:rsidRDefault="00F601A3" w:rsidP="0099496C">
            <w:pPr>
              <w:pStyle w:val="NoSpacing"/>
              <w:jc w:val="both"/>
            </w:pPr>
            <w:r w:rsidRPr="004D3B47">
              <w:t xml:space="preserve"> </w:t>
            </w:r>
          </w:p>
          <w:p w14:paraId="7A8DC9A1" w14:textId="28CE888A" w:rsidR="00F601A3" w:rsidRPr="004D3B47" w:rsidRDefault="00F601A3" w:rsidP="0099496C">
            <w:pPr>
              <w:pStyle w:val="NoSpacing"/>
              <w:jc w:val="both"/>
            </w:pPr>
            <w:r w:rsidRPr="004D3B47">
              <w:t xml:space="preserve">Three-yearly coverage varied by ethnicity. Coverage targets of 80% were not met for </w:t>
            </w:r>
            <w:r w:rsidR="00DC76FF" w:rsidRPr="004D3B47">
              <w:t>any ethnic group</w:t>
            </w:r>
            <w:r w:rsidRPr="004D3B47">
              <w:t xml:space="preserve">. Coverage among women aged 25-69 years was </w:t>
            </w:r>
            <w:r w:rsidR="006745A7" w:rsidRPr="004D3B47">
              <w:t>61.6</w:t>
            </w:r>
            <w:r w:rsidRPr="004D3B47">
              <w:t xml:space="preserve">%, </w:t>
            </w:r>
            <w:r w:rsidR="006745A7" w:rsidRPr="004D3B47">
              <w:t>65.1</w:t>
            </w:r>
            <w:r w:rsidR="006769FF" w:rsidRPr="004D3B47">
              <w:t>%</w:t>
            </w:r>
            <w:r w:rsidR="00DC76FF" w:rsidRPr="004D3B47">
              <w:t xml:space="preserve">, </w:t>
            </w:r>
            <w:r w:rsidR="006745A7" w:rsidRPr="004D3B47">
              <w:t>59.8</w:t>
            </w:r>
            <w:r w:rsidR="006769FF" w:rsidRPr="004D3B47">
              <w:t>%</w:t>
            </w:r>
            <w:r w:rsidRPr="004D3B47">
              <w:t xml:space="preserve"> </w:t>
            </w:r>
            <w:r w:rsidR="00DC76FF" w:rsidRPr="004D3B47">
              <w:t xml:space="preserve">and </w:t>
            </w:r>
            <w:r w:rsidR="006745A7" w:rsidRPr="004D3B47">
              <w:t>77.2</w:t>
            </w:r>
            <w:r w:rsidR="00DC76FF" w:rsidRPr="004D3B47">
              <w:t xml:space="preserve">% for </w:t>
            </w:r>
            <w:r w:rsidR="005C3BB2" w:rsidRPr="004D3B47">
              <w:t>Māori</w:t>
            </w:r>
            <w:r w:rsidR="00DC76FF" w:rsidRPr="004D3B47">
              <w:t xml:space="preserve">, Pacific, Asian and European/ Other women, respectively </w:t>
            </w:r>
            <w:r w:rsidRPr="004D3B47">
              <w:t>(</w:t>
            </w:r>
            <w:r w:rsidRPr="004D3B47">
              <w:rPr>
                <w:b/>
                <w:bCs/>
                <w:lang w:val="en-US"/>
              </w:rPr>
              <w:fldChar w:fldCharType="begin"/>
            </w:r>
            <w:r w:rsidRPr="004D3B47">
              <w:instrText xml:space="preserve"> REF _Ref482708381 \h </w:instrText>
            </w:r>
            <w:r w:rsidRPr="004D3B47">
              <w:rPr>
                <w:b/>
                <w:bCs/>
                <w:lang w:val="en-US"/>
              </w:rPr>
              <w:instrText xml:space="preserve"> \* MERGEFORMAT </w:instrText>
            </w:r>
            <w:r w:rsidRPr="004D3B47">
              <w:rPr>
                <w:b/>
                <w:bCs/>
                <w:lang w:val="en-US"/>
              </w:rPr>
            </w:r>
            <w:r w:rsidRPr="004D3B47">
              <w:rPr>
                <w:b/>
                <w:bCs/>
                <w:lang w:val="en-US"/>
              </w:rPr>
              <w:fldChar w:fldCharType="separate"/>
            </w:r>
            <w:r w:rsidR="00D03680" w:rsidRPr="00915C44">
              <w:t xml:space="preserve">Figure </w:t>
            </w:r>
            <w:r w:rsidR="00D03680">
              <w:rPr>
                <w:noProof/>
              </w:rPr>
              <w:t>1</w:t>
            </w:r>
            <w:r w:rsidRPr="004D3B47">
              <w:rPr>
                <w:b/>
                <w:bCs/>
                <w:lang w:val="en-US"/>
              </w:rPr>
              <w:fldChar w:fldCharType="end"/>
            </w:r>
            <w:r w:rsidRPr="004D3B47">
              <w:t xml:space="preserve">, </w:t>
            </w:r>
            <w:r w:rsidRPr="004D3B47">
              <w:fldChar w:fldCharType="begin"/>
            </w:r>
            <w:r w:rsidRPr="004D3B47">
              <w:instrText xml:space="preserve"> REF _Ref475458665 \h  \* MERGEFORMAT </w:instrText>
            </w:r>
            <w:r w:rsidRPr="004D3B47">
              <w:fldChar w:fldCharType="separate"/>
            </w:r>
            <w:r w:rsidR="00D03680" w:rsidRPr="004D3B47">
              <w:t xml:space="preserve">Table </w:t>
            </w:r>
            <w:r w:rsidR="00D03680">
              <w:t>24</w:t>
            </w:r>
            <w:r w:rsidRPr="004D3B47">
              <w:fldChar w:fldCharType="end"/>
            </w:r>
            <w:r w:rsidRPr="004D3B47">
              <w:t xml:space="preserve">). </w:t>
            </w:r>
          </w:p>
          <w:p w14:paraId="2C7D0C4B" w14:textId="77777777" w:rsidR="00F601A3" w:rsidRPr="004D3B47" w:rsidRDefault="00F601A3" w:rsidP="0099496C">
            <w:pPr>
              <w:ind w:right="33"/>
              <w:jc w:val="both"/>
            </w:pPr>
          </w:p>
          <w:p w14:paraId="21A04064" w14:textId="1B80E8EE" w:rsidR="000065F5" w:rsidRPr="004D3B47" w:rsidRDefault="000065F5" w:rsidP="0099496C">
            <w:pPr>
              <w:pStyle w:val="NoSpacing"/>
              <w:jc w:val="both"/>
            </w:pPr>
            <w:r w:rsidRPr="004D3B47">
              <w:t xml:space="preserve">The target coverage of 80% of women screened at least once within the previous three years was </w:t>
            </w:r>
            <w:r w:rsidR="00B043B0" w:rsidRPr="004D3B47">
              <w:t xml:space="preserve">not </w:t>
            </w:r>
            <w:r w:rsidRPr="004D3B47">
              <w:t xml:space="preserve">achieved in </w:t>
            </w:r>
            <w:r w:rsidR="00B043B0" w:rsidRPr="004D3B47">
              <w:t>any</w:t>
            </w:r>
            <w:r w:rsidR="000B0238" w:rsidRPr="004D3B47">
              <w:t xml:space="preserve"> </w:t>
            </w:r>
            <w:r w:rsidRPr="004D3B47">
              <w:t>of the five-year age groups between 25 and 69 years</w:t>
            </w:r>
            <w:r w:rsidR="00A26D58">
              <w:t xml:space="preserve"> </w:t>
            </w:r>
            <w:r w:rsidRPr="004D3B47">
              <w:t>Among women aged 25-69 years at the end of the period, coverage was lowest for women aged 25-29 years (</w:t>
            </w:r>
            <w:r w:rsidR="00196B9B" w:rsidRPr="004D3B47">
              <w:t>57.6</w:t>
            </w:r>
            <w:r w:rsidR="00C47C21" w:rsidRPr="004D3B47">
              <w:t>%</w:t>
            </w:r>
            <w:r w:rsidRPr="004D3B47">
              <w:t xml:space="preserve">) and was highest for women aged </w:t>
            </w:r>
            <w:r w:rsidR="003F6CD6" w:rsidRPr="004D3B47">
              <w:t>45-49</w:t>
            </w:r>
            <w:r w:rsidRPr="004D3B47">
              <w:t xml:space="preserve"> (</w:t>
            </w:r>
            <w:r w:rsidR="003F6CD6" w:rsidRPr="004D3B47">
              <w:t>78</w:t>
            </w:r>
            <w:r w:rsidRPr="004D3B47">
              <w:t>.</w:t>
            </w:r>
            <w:r w:rsidR="00196B9B" w:rsidRPr="004D3B47">
              <w:t>0</w:t>
            </w:r>
            <w:r w:rsidRPr="004D3B47">
              <w:t>%</w:t>
            </w:r>
            <w:r w:rsidR="00332844">
              <w:t xml:space="preserve">; </w:t>
            </w:r>
            <w:r w:rsidRPr="004D3B47">
              <w:fldChar w:fldCharType="begin"/>
            </w:r>
            <w:r w:rsidRPr="004D3B47">
              <w:instrText xml:space="preserve"> REF _Ref482708138 \h  \* MERGEFORMAT </w:instrText>
            </w:r>
            <w:r w:rsidRPr="004D3B47">
              <w:fldChar w:fldCharType="separate"/>
            </w:r>
            <w:r w:rsidR="00D03680" w:rsidRPr="00915C44">
              <w:t xml:space="preserve">Figure </w:t>
            </w:r>
            <w:r w:rsidR="00D03680">
              <w:rPr>
                <w:noProof/>
              </w:rPr>
              <w:t>2</w:t>
            </w:r>
            <w:r w:rsidRPr="004D3B47">
              <w:fldChar w:fldCharType="end"/>
            </w:r>
            <w:r w:rsidRPr="004D3B47">
              <w:t xml:space="preserve">, </w:t>
            </w:r>
            <w:r w:rsidRPr="004D3B47">
              <w:fldChar w:fldCharType="begin"/>
            </w:r>
            <w:r w:rsidRPr="004D3B47">
              <w:instrText xml:space="preserve"> REF _Ref475452784 \h  \* MERGEFORMAT </w:instrText>
            </w:r>
            <w:r w:rsidRPr="004D3B47">
              <w:fldChar w:fldCharType="separate"/>
            </w:r>
            <w:r w:rsidR="00D03680" w:rsidRPr="00D03680">
              <w:rPr>
                <w:bCs/>
                <w:lang w:val="en-US"/>
              </w:rPr>
              <w:t>Table 25</w:t>
            </w:r>
            <w:r w:rsidRPr="004D3B47">
              <w:fldChar w:fldCharType="end"/>
            </w:r>
            <w:r w:rsidRPr="004D3B47">
              <w:t>). Coverage was also low for women aged 20-24 years (</w:t>
            </w:r>
            <w:r w:rsidR="00254629" w:rsidRPr="004D3B47">
              <w:t>4</w:t>
            </w:r>
            <w:r w:rsidR="00196B9B" w:rsidRPr="004D3B47">
              <w:t>4.5</w:t>
            </w:r>
            <w:r w:rsidRPr="004D3B47">
              <w:t>%), however many women in this age group were not eligible for screening for the entire three-year period, and so the target is not applied to this age group.</w:t>
            </w:r>
            <w:r w:rsidR="00A26D58">
              <w:t xml:space="preserve"> </w:t>
            </w:r>
          </w:p>
          <w:p w14:paraId="1BD301A4" w14:textId="77777777" w:rsidR="000065F5" w:rsidRPr="004D3B47" w:rsidRDefault="000065F5" w:rsidP="0099496C">
            <w:pPr>
              <w:jc w:val="both"/>
            </w:pPr>
          </w:p>
          <w:p w14:paraId="544D54D0" w14:textId="65C5D391" w:rsidR="00F601A3" w:rsidRPr="004D3B47" w:rsidRDefault="000065F5" w:rsidP="0099496C">
            <w:pPr>
              <w:pStyle w:val="NoSpacing"/>
              <w:jc w:val="both"/>
            </w:pPr>
            <w:r w:rsidRPr="004D3B47">
              <w:t xml:space="preserve">Three-yearly coverage in women aged 25-69 years varied by DHB from </w:t>
            </w:r>
            <w:r w:rsidR="00196B9B" w:rsidRPr="004D3B47">
              <w:t>65.5</w:t>
            </w:r>
            <w:r w:rsidRPr="004D3B47">
              <w:t>% (Auckland</w:t>
            </w:r>
            <w:r w:rsidR="00962F5D" w:rsidRPr="00962F5D">
              <w:t xml:space="preserve"> and Counties Manukau</w:t>
            </w:r>
            <w:r w:rsidRPr="004D3B47">
              <w:t xml:space="preserve">) to </w:t>
            </w:r>
            <w:r w:rsidR="003F6CD6" w:rsidRPr="004D3B47">
              <w:t>78</w:t>
            </w:r>
            <w:r w:rsidRPr="004D3B47">
              <w:t>.</w:t>
            </w:r>
            <w:r w:rsidR="00196B9B" w:rsidRPr="004D3B47">
              <w:t>3</w:t>
            </w:r>
            <w:r w:rsidRPr="004D3B47">
              <w:t>% (</w:t>
            </w:r>
            <w:r w:rsidR="00196B9B" w:rsidRPr="004D3B47">
              <w:t>Bay of Plenty</w:t>
            </w:r>
            <w:r w:rsidRPr="004D3B47">
              <w:t xml:space="preserve">). </w:t>
            </w:r>
            <w:r w:rsidR="003F6CD6" w:rsidRPr="004D3B47">
              <w:t>No</w:t>
            </w:r>
            <w:r w:rsidR="00021A31" w:rsidRPr="004D3B47">
              <w:t xml:space="preserve"> </w:t>
            </w:r>
            <w:r w:rsidRPr="004D3B47">
              <w:t>DHBs achieved the 80% target for women aged 25-69 years at the end of the period (</w:t>
            </w:r>
            <w:r w:rsidRPr="004D3B47">
              <w:rPr>
                <w:lang w:val="en-NZ"/>
              </w:rPr>
              <w:fldChar w:fldCharType="begin"/>
            </w:r>
            <w:r w:rsidRPr="004D3B47">
              <w:instrText xml:space="preserve"> REF _Ref528324637 \h </w:instrText>
            </w:r>
            <w:r w:rsidRPr="004D3B47">
              <w:rPr>
                <w:lang w:val="en-NZ"/>
              </w:rPr>
              <w:instrText xml:space="preserve"> \* MERGEFORMAT </w:instrText>
            </w:r>
            <w:r w:rsidRPr="004D3B47">
              <w:rPr>
                <w:lang w:val="en-NZ"/>
              </w:rPr>
            </w:r>
            <w:r w:rsidRPr="004D3B47">
              <w:rPr>
                <w:lang w:val="en-NZ"/>
              </w:rPr>
              <w:fldChar w:fldCharType="separate"/>
            </w:r>
            <w:r w:rsidR="00D03680" w:rsidRPr="00B22A0B">
              <w:t xml:space="preserve">Figure </w:t>
            </w:r>
            <w:r w:rsidR="00D03680">
              <w:rPr>
                <w:noProof/>
              </w:rPr>
              <w:t>3</w:t>
            </w:r>
            <w:r w:rsidRPr="004D3B47">
              <w:rPr>
                <w:lang w:val="en-NZ"/>
              </w:rPr>
              <w:fldChar w:fldCharType="end"/>
            </w:r>
            <w:r w:rsidRPr="004D3B47">
              <w:t xml:space="preserve">, </w:t>
            </w:r>
            <w:r w:rsidRPr="004D3B47">
              <w:fldChar w:fldCharType="begin"/>
            </w:r>
            <w:r w:rsidRPr="004D3B47">
              <w:instrText xml:space="preserve"> REF _Ref482708721 \h  \* MERGEFORMAT </w:instrText>
            </w:r>
            <w:r w:rsidRPr="004D3B47">
              <w:fldChar w:fldCharType="separate"/>
            </w:r>
            <w:r w:rsidR="00D03680" w:rsidRPr="00D03680">
              <w:rPr>
                <w:bCs/>
                <w:lang w:val="en-US"/>
              </w:rPr>
              <w:t>Table 23</w:t>
            </w:r>
            <w:r w:rsidRPr="004D3B47">
              <w:fldChar w:fldCharType="end"/>
            </w:r>
            <w:r w:rsidRPr="004D3B47">
              <w:t>).</w:t>
            </w:r>
            <w:r w:rsidR="00A26D58">
              <w:t xml:space="preserve"> </w:t>
            </w:r>
            <w:r w:rsidR="00F601A3" w:rsidRPr="004D3B47">
              <w:t>Coverage for each of Māori, Pacific, Asian or European/ Other women was also explored at the DHB level</w:t>
            </w:r>
            <w:r w:rsidR="002705DF">
              <w:t xml:space="preserve"> (</w:t>
            </w:r>
            <w:r w:rsidR="002705DF">
              <w:fldChar w:fldCharType="begin"/>
            </w:r>
            <w:r w:rsidR="002705DF">
              <w:instrText xml:space="preserve"> REF _Ref68682765 \h </w:instrText>
            </w:r>
            <w:r w:rsidR="002705DF">
              <w:fldChar w:fldCharType="separate"/>
            </w:r>
            <w:r w:rsidR="00D03680" w:rsidRPr="004D3B47">
              <w:t xml:space="preserve">Table </w:t>
            </w:r>
            <w:r w:rsidR="00D03680">
              <w:rPr>
                <w:noProof/>
              </w:rPr>
              <w:t>26</w:t>
            </w:r>
            <w:r w:rsidR="002705DF">
              <w:fldChar w:fldCharType="end"/>
            </w:r>
            <w:r w:rsidR="002705DF">
              <w:t>)</w:t>
            </w:r>
            <w:r w:rsidR="005A5133" w:rsidRPr="004D3B47">
              <w:t>, and by age group</w:t>
            </w:r>
            <w:r w:rsidR="00137223" w:rsidRPr="004D3B47">
              <w:t xml:space="preserve"> (</w:t>
            </w:r>
            <w:r w:rsidR="00E4160C" w:rsidRPr="004D3B47">
              <w:fldChar w:fldCharType="begin"/>
            </w:r>
            <w:r w:rsidR="00E4160C" w:rsidRPr="004D3B47">
              <w:instrText xml:space="preserve"> REF _Ref5627384 \h </w:instrText>
            </w:r>
            <w:r w:rsidR="00F22131">
              <w:instrText xml:space="preserve"> \* MERGEFORMAT </w:instrText>
            </w:r>
            <w:r w:rsidR="00E4160C" w:rsidRPr="004D3B47">
              <w:fldChar w:fldCharType="separate"/>
            </w:r>
            <w:r w:rsidR="00D03680" w:rsidRPr="004D3B47">
              <w:t xml:space="preserve">Table </w:t>
            </w:r>
            <w:r w:rsidR="00D03680">
              <w:rPr>
                <w:noProof/>
              </w:rPr>
              <w:t>27</w:t>
            </w:r>
            <w:r w:rsidR="00E4160C" w:rsidRPr="004D3B47">
              <w:fldChar w:fldCharType="end"/>
            </w:r>
            <w:r w:rsidR="00137223" w:rsidRPr="004D3B47">
              <w:t>)</w:t>
            </w:r>
            <w:r w:rsidR="005A5133" w:rsidRPr="004D3B47">
              <w:t xml:space="preserve">. </w:t>
            </w:r>
            <w:r w:rsidR="00F601A3" w:rsidRPr="004D3B47">
              <w:t xml:space="preserve">Three-yearly coverage for Māori women ranged from </w:t>
            </w:r>
            <w:r w:rsidR="006745A7" w:rsidRPr="004D3B47">
              <w:t>49.6</w:t>
            </w:r>
            <w:r w:rsidR="006769FF" w:rsidRPr="004D3B47">
              <w:t>%</w:t>
            </w:r>
            <w:r w:rsidR="00F601A3" w:rsidRPr="004D3B47">
              <w:t xml:space="preserve"> (</w:t>
            </w:r>
            <w:bookmarkStart w:id="259" w:name="ind1_maoridhb3_min_nm"/>
            <w:r w:rsidR="006745A7" w:rsidRPr="004D3B47">
              <w:t>Auckland</w:t>
            </w:r>
            <w:bookmarkEnd w:id="259"/>
            <w:r w:rsidR="006769FF" w:rsidRPr="004D3B47">
              <w:t>)</w:t>
            </w:r>
            <w:r w:rsidR="00F601A3" w:rsidRPr="004D3B47">
              <w:t xml:space="preserve"> to </w:t>
            </w:r>
            <w:r w:rsidR="006745A7" w:rsidRPr="004D3B47">
              <w:t>72.1</w:t>
            </w:r>
            <w:r w:rsidR="00F601A3" w:rsidRPr="004D3B47">
              <w:rPr>
                <w:lang w:val="en-NZ"/>
              </w:rPr>
              <w:t>% (</w:t>
            </w:r>
            <w:r w:rsidR="006745A7" w:rsidRPr="004D3B47">
              <w:t>Tairawhiti</w:t>
            </w:r>
            <w:r w:rsidR="00332844">
              <w:t xml:space="preserve">; </w:t>
            </w:r>
            <w:r w:rsidR="000E332B">
              <w:fldChar w:fldCharType="begin"/>
            </w:r>
            <w:r w:rsidR="000E332B">
              <w:instrText xml:space="preserve"> REF _Ref68606916 \h </w:instrText>
            </w:r>
            <w:r w:rsidR="0099496C">
              <w:instrText xml:space="preserve"> \* MERGEFORMAT </w:instrText>
            </w:r>
            <w:r w:rsidR="000E332B">
              <w:fldChar w:fldCharType="separate"/>
            </w:r>
            <w:r w:rsidR="00D03680" w:rsidRPr="00B22A0B">
              <w:t xml:space="preserve">Figure </w:t>
            </w:r>
            <w:r w:rsidR="00D03680">
              <w:rPr>
                <w:noProof/>
              </w:rPr>
              <w:t>4</w:t>
            </w:r>
            <w:r w:rsidR="000E332B">
              <w:fldChar w:fldCharType="end"/>
            </w:r>
            <w:r w:rsidR="00F601A3" w:rsidRPr="004D3B47">
              <w:t xml:space="preserve">). The target level of 80% of Māori women screened within the previous three years was not achieved in any DHB. Three-yearly coverage for Pacific women ranged from </w:t>
            </w:r>
            <w:r w:rsidR="006745A7" w:rsidRPr="004D3B47">
              <w:t>49.9</w:t>
            </w:r>
            <w:r w:rsidR="00CF6B48" w:rsidRPr="004D3B47">
              <w:rPr>
                <w:lang w:val="en-NZ"/>
              </w:rPr>
              <w:t xml:space="preserve">% </w:t>
            </w:r>
            <w:r w:rsidR="00F601A3" w:rsidRPr="004D3B47">
              <w:rPr>
                <w:lang w:val="en-NZ"/>
              </w:rPr>
              <w:t>(</w:t>
            </w:r>
            <w:bookmarkStart w:id="260" w:name="ind1_pacificdhb3_min_nm"/>
            <w:r w:rsidR="006745A7" w:rsidRPr="004D3B47">
              <w:t>Northland</w:t>
            </w:r>
            <w:bookmarkEnd w:id="260"/>
            <w:r w:rsidR="00CF6B48" w:rsidRPr="004D3B47">
              <w:t>)</w:t>
            </w:r>
            <w:r w:rsidR="00F601A3" w:rsidRPr="004D3B47">
              <w:t xml:space="preserve"> to </w:t>
            </w:r>
            <w:r w:rsidR="00196B9B" w:rsidRPr="004D3B47">
              <w:t>all</w:t>
            </w:r>
            <w:r w:rsidR="00F601A3" w:rsidRPr="004D3B47">
              <w:t xml:space="preserve"> women </w:t>
            </w:r>
            <w:r w:rsidR="00321104" w:rsidRPr="004D3B47">
              <w:t>(</w:t>
            </w:r>
            <w:bookmarkStart w:id="261" w:name="ind1_pacificdhb3_max_nm"/>
            <w:r w:rsidR="006745A7" w:rsidRPr="004D3B47">
              <w:t>South Canterbury</w:t>
            </w:r>
            <w:bookmarkEnd w:id="261"/>
            <w:r w:rsidR="00644600">
              <w:t xml:space="preserve">; </w:t>
            </w:r>
            <w:r w:rsidR="00644600">
              <w:fldChar w:fldCharType="begin"/>
            </w:r>
            <w:r w:rsidR="00644600">
              <w:instrText xml:space="preserve"> REF _Ref68606879 \h </w:instrText>
            </w:r>
            <w:r w:rsidR="0099496C">
              <w:instrText xml:space="preserve"> \* MERGEFORMAT </w:instrText>
            </w:r>
            <w:r w:rsidR="00644600">
              <w:fldChar w:fldCharType="separate"/>
            </w:r>
            <w:r w:rsidR="00D03680" w:rsidRPr="00B22A0B">
              <w:t xml:space="preserve">Figure </w:t>
            </w:r>
            <w:r w:rsidR="00D03680">
              <w:rPr>
                <w:noProof/>
              </w:rPr>
              <w:t>5</w:t>
            </w:r>
            <w:r w:rsidR="00644600">
              <w:fldChar w:fldCharType="end"/>
            </w:r>
            <w:r w:rsidR="00644600">
              <w:t xml:space="preserve">). </w:t>
            </w:r>
            <w:r w:rsidR="00F601A3" w:rsidRPr="004D3B47">
              <w:t xml:space="preserve">The target level of 80% of Pacific women screened within the previous three years was achieved </w:t>
            </w:r>
            <w:r w:rsidR="008159D4" w:rsidRPr="004D3B47">
              <w:t xml:space="preserve">in </w:t>
            </w:r>
            <w:r w:rsidR="003561F0" w:rsidRPr="004D3B47">
              <w:t>four</w:t>
            </w:r>
            <w:r w:rsidR="00F601A3" w:rsidRPr="004D3B47">
              <w:rPr>
                <w:lang w:val="en-NZ"/>
              </w:rPr>
              <w:t xml:space="preserve"> DHBs (</w:t>
            </w:r>
            <w:r w:rsidR="006745A7" w:rsidRPr="004D3B47">
              <w:t>Lakes</w:t>
            </w:r>
            <w:r w:rsidR="00E44566" w:rsidRPr="004D3B47">
              <w:t xml:space="preserve">, </w:t>
            </w:r>
            <w:r w:rsidR="006745A7" w:rsidRPr="004D3B47">
              <w:t>Nelson Marlborough</w:t>
            </w:r>
            <w:r w:rsidR="00E44566" w:rsidRPr="004D3B47">
              <w:t xml:space="preserve">, </w:t>
            </w:r>
            <w:r w:rsidR="006745A7" w:rsidRPr="004D3B47">
              <w:t>South Canterbury</w:t>
            </w:r>
            <w:r w:rsidR="003561F0" w:rsidRPr="004D3B47">
              <w:t xml:space="preserve"> </w:t>
            </w:r>
            <w:r w:rsidR="005A5133" w:rsidRPr="004D3B47">
              <w:t>and</w:t>
            </w:r>
            <w:r w:rsidR="00E44566" w:rsidRPr="004D3B47">
              <w:t xml:space="preserve"> </w:t>
            </w:r>
            <w:r w:rsidR="006745A7" w:rsidRPr="004D3B47">
              <w:t>Wairarapa</w:t>
            </w:r>
            <w:r w:rsidR="00F601A3" w:rsidRPr="004D3B47">
              <w:rPr>
                <w:lang w:val="en-NZ"/>
              </w:rPr>
              <w:t xml:space="preserve">). Three-yearly coverage in Asian women ranged from </w:t>
            </w:r>
            <w:r w:rsidR="006745A7" w:rsidRPr="004D3B47">
              <w:t>46.6</w:t>
            </w:r>
            <w:r w:rsidR="00F601A3" w:rsidRPr="004D3B47">
              <w:rPr>
                <w:lang w:val="en-NZ"/>
              </w:rPr>
              <w:t>% (</w:t>
            </w:r>
            <w:r w:rsidR="006745A7" w:rsidRPr="004D3B47">
              <w:t>Whanganui</w:t>
            </w:r>
            <w:r w:rsidR="00F601A3" w:rsidRPr="004D3B47">
              <w:rPr>
                <w:lang w:val="en-NZ"/>
              </w:rPr>
              <w:t xml:space="preserve">) to </w:t>
            </w:r>
            <w:bookmarkStart w:id="262" w:name="ind1_asiandhb3_max_pct"/>
            <w:r w:rsidR="006745A7" w:rsidRPr="004D3B47">
              <w:t>72.</w:t>
            </w:r>
            <w:bookmarkEnd w:id="262"/>
            <w:r w:rsidR="006745A7" w:rsidRPr="004D3B47">
              <w:t>8</w:t>
            </w:r>
            <w:r w:rsidR="00F601A3" w:rsidRPr="004D3B47">
              <w:rPr>
                <w:lang w:val="en-NZ"/>
              </w:rPr>
              <w:t>% (</w:t>
            </w:r>
            <w:bookmarkStart w:id="263" w:name="ind1_asiandhb3_max_nm"/>
            <w:r w:rsidR="006745A7" w:rsidRPr="004D3B47">
              <w:t>Hutt Valley</w:t>
            </w:r>
            <w:bookmarkEnd w:id="263"/>
            <w:r w:rsidR="00332844">
              <w:t xml:space="preserve">; </w:t>
            </w:r>
            <w:r w:rsidR="000E332B">
              <w:fldChar w:fldCharType="begin"/>
            </w:r>
            <w:r w:rsidR="000E332B">
              <w:instrText xml:space="preserve"> REF _Ref68606927 \h </w:instrText>
            </w:r>
            <w:r w:rsidR="0099496C">
              <w:instrText xml:space="preserve"> \* MERGEFORMAT </w:instrText>
            </w:r>
            <w:r w:rsidR="000E332B">
              <w:fldChar w:fldCharType="separate"/>
            </w:r>
            <w:r w:rsidR="00D03680" w:rsidRPr="00B22A0B">
              <w:t xml:space="preserve">Figure </w:t>
            </w:r>
            <w:r w:rsidR="00D03680">
              <w:rPr>
                <w:noProof/>
              </w:rPr>
              <w:t>6</w:t>
            </w:r>
            <w:r w:rsidR="000E332B">
              <w:fldChar w:fldCharType="end"/>
            </w:r>
            <w:r w:rsidR="00F601A3" w:rsidRPr="004D3B47">
              <w:t>). The target level of 80% of Asian women screened within the previous three years was not met in any DHB</w:t>
            </w:r>
            <w:r w:rsidR="00F601A3" w:rsidRPr="004D3B47">
              <w:rPr>
                <w:lang w:val="en-NZ"/>
              </w:rPr>
              <w:t>.</w:t>
            </w:r>
            <w:r w:rsidR="00F601A3" w:rsidRPr="004D3B47">
              <w:t xml:space="preserve"> Three-yearly coverage for European/ Other women ranged from </w:t>
            </w:r>
            <w:r w:rsidR="006745A7" w:rsidRPr="004D3B47">
              <w:t>69.3</w:t>
            </w:r>
            <w:r w:rsidR="00F601A3" w:rsidRPr="004D3B47">
              <w:rPr>
                <w:lang w:val="en-NZ"/>
              </w:rPr>
              <w:t>% (</w:t>
            </w:r>
            <w:bookmarkStart w:id="264" w:name="ind1_euotherdhb3_min_nm"/>
            <w:r w:rsidR="006745A7" w:rsidRPr="004D3B47">
              <w:t>Counties Manukau</w:t>
            </w:r>
            <w:bookmarkEnd w:id="264"/>
            <w:r w:rsidR="00F601A3" w:rsidRPr="004D3B47">
              <w:t>)</w:t>
            </w:r>
            <w:r w:rsidR="00C63E2B" w:rsidRPr="004D3B47">
              <w:t xml:space="preserve"> </w:t>
            </w:r>
            <w:r w:rsidR="00F601A3" w:rsidRPr="004D3B47">
              <w:t xml:space="preserve">to </w:t>
            </w:r>
            <w:r w:rsidR="006745A7" w:rsidRPr="004D3B47">
              <w:t>85.4</w:t>
            </w:r>
            <w:r w:rsidR="00F601A3" w:rsidRPr="004D3B47">
              <w:rPr>
                <w:lang w:val="en-NZ"/>
              </w:rPr>
              <w:t>% (</w:t>
            </w:r>
            <w:bookmarkStart w:id="265" w:name="ind1_euotherdhb3_max_nm"/>
            <w:r w:rsidR="006745A7" w:rsidRPr="004D3B47">
              <w:t>Bay of Plenty</w:t>
            </w:r>
            <w:bookmarkEnd w:id="265"/>
            <w:r w:rsidR="00332844">
              <w:t xml:space="preserve">; </w:t>
            </w:r>
            <w:r w:rsidR="00F601A3" w:rsidRPr="004D3B47">
              <w:fldChar w:fldCharType="begin"/>
            </w:r>
            <w:r w:rsidR="00F601A3" w:rsidRPr="004D3B47">
              <w:instrText xml:space="preserve"> REF _Ref414282707 \h  \* MERGEFORMAT </w:instrText>
            </w:r>
            <w:r w:rsidR="00F601A3" w:rsidRPr="004D3B47">
              <w:fldChar w:fldCharType="separate"/>
            </w:r>
            <w:r w:rsidR="00D03680" w:rsidRPr="00B22A0B">
              <w:t xml:space="preserve">Figure </w:t>
            </w:r>
            <w:r w:rsidR="00D03680">
              <w:t>7</w:t>
            </w:r>
            <w:r w:rsidR="00F601A3" w:rsidRPr="004D3B47">
              <w:fldChar w:fldCharType="end"/>
            </w:r>
            <w:r w:rsidR="00F601A3" w:rsidRPr="004D3B47">
              <w:t xml:space="preserve">). The target level of 80% of European/ Other women screened within the previous three years was achieved in </w:t>
            </w:r>
            <w:r w:rsidR="001F3DEB" w:rsidRPr="004D3B47">
              <w:t>six</w:t>
            </w:r>
            <w:r w:rsidR="00F601A3" w:rsidRPr="004D3B47">
              <w:rPr>
                <w:lang w:val="en-NZ"/>
              </w:rPr>
              <w:t xml:space="preserve"> DHBs (</w:t>
            </w:r>
            <w:r w:rsidR="00F601A3" w:rsidRPr="004D3B47">
              <w:t xml:space="preserve"> </w:t>
            </w:r>
            <w:bookmarkStart w:id="266" w:name="ind1_euotherdhb3_bop_tgt"/>
            <w:r w:rsidR="006745A7" w:rsidRPr="004D3B47">
              <w:t>Bay of Plenty</w:t>
            </w:r>
            <w:bookmarkEnd w:id="266"/>
            <w:r w:rsidR="00F601A3" w:rsidRPr="004D3B47">
              <w:t xml:space="preserve">, </w:t>
            </w:r>
            <w:bookmarkStart w:id="267" w:name="ind1_euotherdhb3_cc_tgt"/>
            <w:r w:rsidR="006745A7" w:rsidRPr="004D3B47">
              <w:t>Capital and Coast</w:t>
            </w:r>
            <w:bookmarkEnd w:id="267"/>
            <w:r w:rsidR="00F601A3" w:rsidRPr="004D3B47">
              <w:t xml:space="preserve">, </w:t>
            </w:r>
            <w:bookmarkStart w:id="268" w:name="ind1_euotherdhb3_lakes_tgt"/>
            <w:r w:rsidR="006745A7" w:rsidRPr="004D3B47">
              <w:t>Lakes</w:t>
            </w:r>
            <w:bookmarkEnd w:id="268"/>
            <w:r w:rsidR="00F601A3" w:rsidRPr="004D3B47">
              <w:t>,</w:t>
            </w:r>
            <w:r w:rsidR="00A26D58">
              <w:t xml:space="preserve"> </w:t>
            </w:r>
            <w:bookmarkStart w:id="269" w:name="ind1_euotherdhb3_south_tgt"/>
            <w:r w:rsidR="006745A7" w:rsidRPr="004D3B47">
              <w:t>Southern</w:t>
            </w:r>
            <w:bookmarkEnd w:id="269"/>
            <w:r w:rsidR="00F601A3" w:rsidRPr="004D3B47">
              <w:t xml:space="preserve">, </w:t>
            </w:r>
            <w:r w:rsidR="001F3DEB" w:rsidRPr="004D3B47">
              <w:t>and</w:t>
            </w:r>
            <w:r w:rsidR="00F601A3" w:rsidRPr="004D3B47">
              <w:t xml:space="preserve"> </w:t>
            </w:r>
            <w:r w:rsidR="006745A7" w:rsidRPr="004D3B47">
              <w:t>Taranaki</w:t>
            </w:r>
            <w:r w:rsidR="008159D4" w:rsidRPr="004D3B47">
              <w:t xml:space="preserve"> and Tairawhiti</w:t>
            </w:r>
            <w:r w:rsidR="007A6187" w:rsidRPr="004D3B47">
              <w:t>).</w:t>
            </w:r>
          </w:p>
          <w:p w14:paraId="35BB98EA" w14:textId="77777777" w:rsidR="00F601A3" w:rsidRPr="004D3B47" w:rsidRDefault="00F601A3" w:rsidP="0099496C">
            <w:pPr>
              <w:jc w:val="both"/>
            </w:pPr>
          </w:p>
          <w:p w14:paraId="6DDA28D9" w14:textId="34DE46B3" w:rsidR="005A5133" w:rsidRPr="004D3B47" w:rsidRDefault="005A5133" w:rsidP="0099496C">
            <w:pPr>
              <w:pStyle w:val="NoSpacing"/>
              <w:jc w:val="both"/>
            </w:pPr>
            <w:r w:rsidRPr="004D3B47">
              <w:t xml:space="preserve">Three-yearly coverage for Māori women ranged from </w:t>
            </w:r>
            <w:r w:rsidR="00196B9B" w:rsidRPr="004D3B47">
              <w:t>56.6</w:t>
            </w:r>
            <w:r w:rsidRPr="004D3B47">
              <w:t>% (</w:t>
            </w:r>
            <w:r w:rsidR="002304DF" w:rsidRPr="004D3B47">
              <w:t>25-29 years</w:t>
            </w:r>
            <w:r w:rsidRPr="004D3B47">
              <w:t xml:space="preserve">) to </w:t>
            </w:r>
            <w:r w:rsidR="00196B9B" w:rsidRPr="004D3B47">
              <w:t>65.8</w:t>
            </w:r>
            <w:r w:rsidRPr="004D3B47">
              <w:rPr>
                <w:lang w:val="en-NZ"/>
              </w:rPr>
              <w:t>% (</w:t>
            </w:r>
            <w:r w:rsidR="00827174">
              <w:rPr>
                <w:lang w:val="en-NZ"/>
              </w:rPr>
              <w:t xml:space="preserve">50-54 years and </w:t>
            </w:r>
            <w:r w:rsidR="00147793" w:rsidRPr="004D3B47">
              <w:t>5</w:t>
            </w:r>
            <w:r w:rsidR="00196B9B" w:rsidRPr="004D3B47">
              <w:t>5</w:t>
            </w:r>
            <w:r w:rsidR="002304DF" w:rsidRPr="004D3B47">
              <w:t>-</w:t>
            </w:r>
            <w:r w:rsidR="00196B9B" w:rsidRPr="004D3B47">
              <w:t xml:space="preserve">59 </w:t>
            </w:r>
            <w:r w:rsidR="002304DF" w:rsidRPr="004D3B47">
              <w:t>years</w:t>
            </w:r>
            <w:r w:rsidR="00332844">
              <w:t xml:space="preserve">; </w:t>
            </w:r>
            <w:r w:rsidR="003D44D9">
              <w:fldChar w:fldCharType="begin"/>
            </w:r>
            <w:r w:rsidR="003D44D9">
              <w:instrText xml:space="preserve"> REF _Ref68606880 \h </w:instrText>
            </w:r>
            <w:r w:rsidR="0099496C">
              <w:instrText xml:space="preserve"> \* MERGEFORMAT </w:instrText>
            </w:r>
            <w:r w:rsidR="003D44D9">
              <w:fldChar w:fldCharType="separate"/>
            </w:r>
            <w:r w:rsidR="00D03680" w:rsidRPr="00577E83">
              <w:t xml:space="preserve">Figure </w:t>
            </w:r>
            <w:r w:rsidR="00D03680">
              <w:rPr>
                <w:noProof/>
              </w:rPr>
              <w:t>8</w:t>
            </w:r>
            <w:r w:rsidR="003D44D9">
              <w:fldChar w:fldCharType="end"/>
            </w:r>
            <w:r w:rsidRPr="004D3B47">
              <w:t xml:space="preserve">). The target level of 80% of Māori women screened within the previous three years was not achieved in any </w:t>
            </w:r>
            <w:r w:rsidR="002304DF" w:rsidRPr="004D3B47">
              <w:t>age group</w:t>
            </w:r>
            <w:r w:rsidRPr="004D3B47">
              <w:t xml:space="preserve">. Three-yearly coverage for Pacific women ranged from </w:t>
            </w:r>
            <w:r w:rsidR="00196B9B" w:rsidRPr="004D3B47">
              <w:t>48.8</w:t>
            </w:r>
            <w:r w:rsidRPr="004D3B47">
              <w:rPr>
                <w:lang w:val="en-NZ"/>
              </w:rPr>
              <w:t>% (</w:t>
            </w:r>
            <w:r w:rsidR="002304DF" w:rsidRPr="004D3B47">
              <w:t>25-29 years</w:t>
            </w:r>
            <w:r w:rsidRPr="004D3B47">
              <w:t xml:space="preserve">) to </w:t>
            </w:r>
            <w:r w:rsidR="00196B9B" w:rsidRPr="004D3B47">
              <w:t>79.8</w:t>
            </w:r>
            <w:r w:rsidRPr="004D3B47">
              <w:t>% of women (</w:t>
            </w:r>
            <w:r w:rsidR="002304DF" w:rsidRPr="004D3B47">
              <w:t>60-64 years</w:t>
            </w:r>
            <w:r w:rsidRPr="004D3B47">
              <w:t xml:space="preserve">). The target level of 80% of Pacific women screened within the previous three years was </w:t>
            </w:r>
            <w:r w:rsidR="00196B9B" w:rsidRPr="004D3B47">
              <w:t xml:space="preserve">not </w:t>
            </w:r>
            <w:r w:rsidR="002304DF" w:rsidRPr="004D3B47">
              <w:t xml:space="preserve">met </w:t>
            </w:r>
            <w:r w:rsidR="001B2F71">
              <w:t xml:space="preserve">nationally </w:t>
            </w:r>
            <w:r w:rsidR="002304DF" w:rsidRPr="004D3B47">
              <w:t xml:space="preserve">in </w:t>
            </w:r>
            <w:r w:rsidR="00196B9B" w:rsidRPr="004D3B47">
              <w:t>any</w:t>
            </w:r>
            <w:r w:rsidR="004B472A" w:rsidRPr="004D3B47">
              <w:t xml:space="preserve"> </w:t>
            </w:r>
            <w:r w:rsidR="002304DF" w:rsidRPr="004D3B47">
              <w:t>age group</w:t>
            </w:r>
            <w:r w:rsidRPr="004D3B47">
              <w:rPr>
                <w:lang w:val="en-NZ"/>
              </w:rPr>
              <w:t xml:space="preserve">. Three-yearly coverage in Asian women ranged from </w:t>
            </w:r>
            <w:r w:rsidR="004F5415" w:rsidRPr="004D3B47">
              <w:t>41</w:t>
            </w:r>
            <w:r w:rsidR="002304DF" w:rsidRPr="004D3B47">
              <w:t>.</w:t>
            </w:r>
            <w:r w:rsidR="00196B9B" w:rsidRPr="004D3B47">
              <w:t>6</w:t>
            </w:r>
            <w:r w:rsidRPr="004D3B47">
              <w:rPr>
                <w:lang w:val="en-NZ"/>
              </w:rPr>
              <w:t>% (</w:t>
            </w:r>
            <w:r w:rsidR="002304DF" w:rsidRPr="004D3B47">
              <w:t>25-29 years</w:t>
            </w:r>
            <w:r w:rsidRPr="004D3B47">
              <w:rPr>
                <w:lang w:val="en-NZ"/>
              </w:rPr>
              <w:t xml:space="preserve">) to </w:t>
            </w:r>
            <w:r w:rsidR="004B472A" w:rsidRPr="004D3B47">
              <w:t>67</w:t>
            </w:r>
            <w:r w:rsidR="002304DF" w:rsidRPr="004D3B47">
              <w:t>.</w:t>
            </w:r>
            <w:r w:rsidR="00196B9B" w:rsidRPr="004D3B47">
              <w:t>6</w:t>
            </w:r>
            <w:r w:rsidRPr="004D3B47">
              <w:rPr>
                <w:lang w:val="en-NZ"/>
              </w:rPr>
              <w:t>% (</w:t>
            </w:r>
            <w:r w:rsidR="00196B9B" w:rsidRPr="004D3B47">
              <w:t>35-39</w:t>
            </w:r>
            <w:r w:rsidR="002304DF" w:rsidRPr="004D3B47">
              <w:t xml:space="preserve"> years</w:t>
            </w:r>
            <w:r w:rsidRPr="004D3B47">
              <w:t xml:space="preserve">). The target level of 80% of Asian women screened within the previous three years was not met in any </w:t>
            </w:r>
            <w:r w:rsidR="002304DF" w:rsidRPr="004D3B47">
              <w:t>age group</w:t>
            </w:r>
            <w:r w:rsidRPr="004D3B47">
              <w:rPr>
                <w:lang w:val="en-NZ"/>
              </w:rPr>
              <w:t>.</w:t>
            </w:r>
            <w:r w:rsidRPr="004D3B47">
              <w:t xml:space="preserve"> Three-yearly coverage for </w:t>
            </w:r>
            <w:r w:rsidR="00365ACF">
              <w:t>European/ Other</w:t>
            </w:r>
            <w:r w:rsidRPr="004D3B47">
              <w:t xml:space="preserve"> women ranged from </w:t>
            </w:r>
            <w:r w:rsidR="004B472A" w:rsidRPr="004D3B47">
              <w:t>6</w:t>
            </w:r>
            <w:r w:rsidR="00196B9B" w:rsidRPr="004D3B47">
              <w:t>4</w:t>
            </w:r>
            <w:r w:rsidR="002304DF" w:rsidRPr="004D3B47">
              <w:t>.</w:t>
            </w:r>
            <w:r w:rsidR="004B472A" w:rsidRPr="004D3B47">
              <w:t>6</w:t>
            </w:r>
            <w:r w:rsidRPr="004D3B47">
              <w:rPr>
                <w:lang w:val="en-NZ"/>
              </w:rPr>
              <w:t>% (</w:t>
            </w:r>
            <w:r w:rsidR="002304DF" w:rsidRPr="004D3B47">
              <w:t>25-29 years</w:t>
            </w:r>
            <w:r w:rsidRPr="004D3B47">
              <w:t>) to 8</w:t>
            </w:r>
            <w:r w:rsidR="004F5415" w:rsidRPr="004D3B47">
              <w:t>5.</w:t>
            </w:r>
            <w:r w:rsidR="00196B9B" w:rsidRPr="004D3B47">
              <w:t>0</w:t>
            </w:r>
            <w:r w:rsidRPr="004D3B47">
              <w:rPr>
                <w:lang w:val="en-NZ"/>
              </w:rPr>
              <w:t>% (</w:t>
            </w:r>
            <w:r w:rsidR="002304DF" w:rsidRPr="004D3B47">
              <w:t>45-49 years</w:t>
            </w:r>
            <w:r w:rsidRPr="004D3B47">
              <w:t xml:space="preserve">). The target level of 80% of </w:t>
            </w:r>
            <w:r w:rsidR="00365ACF">
              <w:t>European/ Other</w:t>
            </w:r>
            <w:r w:rsidRPr="004D3B47">
              <w:t xml:space="preserve"> women screened within the previous three years was achieved in </w:t>
            </w:r>
            <w:r w:rsidR="004B472A" w:rsidRPr="004D3B47">
              <w:t xml:space="preserve">five </w:t>
            </w:r>
            <w:r w:rsidR="002304DF" w:rsidRPr="004D3B47">
              <w:t>age groups</w:t>
            </w:r>
            <w:r w:rsidRPr="004D3B47">
              <w:rPr>
                <w:lang w:val="en-NZ"/>
              </w:rPr>
              <w:t xml:space="preserve"> (</w:t>
            </w:r>
            <w:r w:rsidR="002304DF" w:rsidRPr="004D3B47">
              <w:rPr>
                <w:lang w:val="en-NZ"/>
              </w:rPr>
              <w:t xml:space="preserve">each of the five-year age groups between ages 35 and </w:t>
            </w:r>
            <w:r w:rsidR="004B472A" w:rsidRPr="004D3B47">
              <w:rPr>
                <w:lang w:val="en-NZ"/>
              </w:rPr>
              <w:t xml:space="preserve">59 </w:t>
            </w:r>
            <w:r w:rsidR="002304DF" w:rsidRPr="004D3B47">
              <w:rPr>
                <w:lang w:val="en-NZ"/>
              </w:rPr>
              <w:t>years</w:t>
            </w:r>
            <w:r w:rsidRPr="004D3B47">
              <w:t>).</w:t>
            </w:r>
          </w:p>
          <w:p w14:paraId="5726122B" w14:textId="77777777" w:rsidR="00F601A3" w:rsidRPr="004D3B47" w:rsidRDefault="00F601A3" w:rsidP="0099496C">
            <w:pPr>
              <w:jc w:val="both"/>
            </w:pPr>
          </w:p>
          <w:p w14:paraId="6A93E6FE" w14:textId="68A6167A" w:rsidR="00F601A3" w:rsidRPr="004D3B47" w:rsidRDefault="00F601A3" w:rsidP="0099496C">
            <w:pPr>
              <w:jc w:val="both"/>
            </w:pPr>
            <w:r w:rsidRPr="004D3B47">
              <w:t xml:space="preserve">When compared to the findings for three-year coverage, five-year coverage had </w:t>
            </w:r>
            <w:r w:rsidRPr="004D3B47">
              <w:rPr>
                <w:lang w:val="en-NZ"/>
              </w:rPr>
              <w:t xml:space="preserve">broadly </w:t>
            </w:r>
            <w:r w:rsidRPr="004D3B47">
              <w:t xml:space="preserve">similar patterns of variation by age, DHB, and ethnicity. For women aged 25-69 years at the end of the monitoring period, five-year coverage varied from </w:t>
            </w:r>
            <w:r w:rsidR="006745A7" w:rsidRPr="004D3B47">
              <w:t>79.4</w:t>
            </w:r>
            <w:r w:rsidRPr="004D3B47">
              <w:t xml:space="preserve">% for </w:t>
            </w:r>
            <w:bookmarkStart w:id="270" w:name="ind1_cervsmpl5_dhb_min_nm"/>
            <w:r w:rsidR="006745A7" w:rsidRPr="004D3B47">
              <w:t>Auckland</w:t>
            </w:r>
            <w:bookmarkEnd w:id="270"/>
            <w:r w:rsidRPr="004D3B47">
              <w:t xml:space="preserve"> to</w:t>
            </w:r>
            <w:r w:rsidR="00FB2339" w:rsidRPr="004D3B47">
              <w:t xml:space="preserve"> </w:t>
            </w:r>
            <w:bookmarkStart w:id="271" w:name="ind1_cervsmpl5_dhb_max_pct"/>
            <w:r w:rsidR="006745A7" w:rsidRPr="004D3B47">
              <w:t>91.</w:t>
            </w:r>
            <w:bookmarkEnd w:id="271"/>
            <w:r w:rsidR="006745A7" w:rsidRPr="004D3B47">
              <w:t>6</w:t>
            </w:r>
            <w:r w:rsidRPr="004D3B47">
              <w:rPr>
                <w:lang w:val="en-NZ"/>
              </w:rPr>
              <w:t>% for</w:t>
            </w:r>
            <w:r w:rsidRPr="004D3B47">
              <w:t xml:space="preserve"> </w:t>
            </w:r>
            <w:r w:rsidR="006745A7" w:rsidRPr="004D3B47">
              <w:t>Bay of Plenty</w:t>
            </w:r>
            <w:r w:rsidR="00EE1AA8" w:rsidRPr="00EE1AA8">
              <w:t xml:space="preserve"> and Nelson Marlborough</w:t>
            </w:r>
            <w:r w:rsidR="0099496C">
              <w:t xml:space="preserve"> (</w:t>
            </w:r>
            <w:r w:rsidR="0099496C">
              <w:fldChar w:fldCharType="begin"/>
            </w:r>
            <w:r w:rsidR="0099496C">
              <w:instrText xml:space="preserve"> REF _Ref68606880 \h  \* MERGEFORMAT </w:instrText>
            </w:r>
            <w:r w:rsidR="0099496C">
              <w:fldChar w:fldCharType="separate"/>
            </w:r>
            <w:r w:rsidR="00D03680" w:rsidRPr="00577E83">
              <w:t xml:space="preserve">Figure </w:t>
            </w:r>
            <w:r w:rsidR="00D03680">
              <w:rPr>
                <w:noProof/>
              </w:rPr>
              <w:t>8</w:t>
            </w:r>
            <w:r w:rsidR="0099496C">
              <w:fldChar w:fldCharType="end"/>
            </w:r>
            <w:r w:rsidR="002705DF">
              <w:t xml:space="preserve">, </w:t>
            </w:r>
            <w:r w:rsidR="002705DF">
              <w:fldChar w:fldCharType="begin"/>
            </w:r>
            <w:r w:rsidR="002705DF">
              <w:instrText xml:space="preserve"> REF _Ref68682765 \h </w:instrText>
            </w:r>
            <w:r w:rsidR="002705DF">
              <w:fldChar w:fldCharType="separate"/>
            </w:r>
            <w:r w:rsidR="00D03680" w:rsidRPr="004D3B47">
              <w:t xml:space="preserve">Table </w:t>
            </w:r>
            <w:r w:rsidR="00D03680">
              <w:rPr>
                <w:noProof/>
              </w:rPr>
              <w:t>26</w:t>
            </w:r>
            <w:r w:rsidR="002705DF">
              <w:fldChar w:fldCharType="end"/>
            </w:r>
            <w:r w:rsidRPr="004D3B47">
              <w:t xml:space="preserve">; by age from </w:t>
            </w:r>
            <w:r w:rsidR="006745A7" w:rsidRPr="004D3B47">
              <w:t>70.8</w:t>
            </w:r>
            <w:r w:rsidRPr="004D3B47">
              <w:t xml:space="preserve">% for women aged </w:t>
            </w:r>
            <w:bookmarkStart w:id="272" w:name="ind1_cervsmpl5_age_min"/>
            <w:r w:rsidR="006745A7" w:rsidRPr="004D3B47">
              <w:t>25-29</w:t>
            </w:r>
            <w:bookmarkEnd w:id="272"/>
            <w:r w:rsidRPr="004D3B47">
              <w:t xml:space="preserve"> years to </w:t>
            </w:r>
            <w:bookmarkStart w:id="273" w:name="ind1_cervsmpl5_age_max_pct"/>
            <w:r w:rsidR="006745A7" w:rsidRPr="004D3B47">
              <w:t>93.</w:t>
            </w:r>
            <w:bookmarkEnd w:id="273"/>
            <w:r w:rsidR="006745A7" w:rsidRPr="004D3B47">
              <w:t>1</w:t>
            </w:r>
            <w:r w:rsidR="00321104" w:rsidRPr="004D3B47">
              <w:rPr>
                <w:lang w:val="en-NZ"/>
              </w:rPr>
              <w:t>%</w:t>
            </w:r>
            <w:r w:rsidR="00FB2339" w:rsidRPr="004D3B47">
              <w:t xml:space="preserve"> </w:t>
            </w:r>
            <w:r w:rsidRPr="004D3B47">
              <w:t>for women aged</w:t>
            </w:r>
            <w:r w:rsidR="00FB2339" w:rsidRPr="004D3B47">
              <w:t xml:space="preserve"> </w:t>
            </w:r>
            <w:bookmarkStart w:id="274" w:name="ind1_cervsmpl5_age_max"/>
            <w:r w:rsidR="006745A7" w:rsidRPr="004D3B47">
              <w:t>45-49</w:t>
            </w:r>
            <w:bookmarkEnd w:id="274"/>
            <w:r w:rsidRPr="004D3B47">
              <w:t xml:space="preserve"> years (</w:t>
            </w:r>
            <w:r w:rsidR="003D44D9">
              <w:fldChar w:fldCharType="begin"/>
            </w:r>
            <w:r w:rsidR="003D44D9">
              <w:instrText xml:space="preserve"> REF _Ref68606881 \h </w:instrText>
            </w:r>
            <w:r w:rsidR="0099496C">
              <w:instrText xml:space="preserve"> \* MERGEFORMAT </w:instrText>
            </w:r>
            <w:r w:rsidR="003D44D9">
              <w:fldChar w:fldCharType="separate"/>
            </w:r>
            <w:r w:rsidR="00D03680" w:rsidRPr="00577E83">
              <w:t xml:space="preserve">Figure </w:t>
            </w:r>
            <w:r w:rsidR="00D03680">
              <w:rPr>
                <w:noProof/>
              </w:rPr>
              <w:t>10</w:t>
            </w:r>
            <w:r w:rsidR="003D44D9">
              <w:fldChar w:fldCharType="end"/>
            </w:r>
            <w:r w:rsidRPr="004D3B47">
              <w:t xml:space="preserve">, </w:t>
            </w:r>
            <w:r w:rsidRPr="004D3B47">
              <w:fldChar w:fldCharType="begin"/>
            </w:r>
            <w:r w:rsidRPr="004D3B47">
              <w:instrText xml:space="preserve"> REF _Ref475457928 \h  \* MERGEFORMAT </w:instrText>
            </w:r>
            <w:r w:rsidRPr="004D3B47">
              <w:fldChar w:fldCharType="separate"/>
            </w:r>
            <w:r w:rsidR="00D03680" w:rsidRPr="004D3B47">
              <w:t xml:space="preserve">Table </w:t>
            </w:r>
            <w:r w:rsidR="00D03680" w:rsidRPr="00D03680">
              <w:rPr>
                <w:bCs/>
                <w:lang w:val="en-US"/>
              </w:rPr>
              <w:t>30</w:t>
            </w:r>
            <w:r w:rsidRPr="004D3B47">
              <w:fldChar w:fldCharType="end"/>
            </w:r>
            <w:r w:rsidRPr="004D3B47">
              <w:rPr>
                <w:lang w:val="en-NZ"/>
              </w:rPr>
              <w:t>)</w:t>
            </w:r>
            <w:r w:rsidRPr="004D3B47">
              <w:t xml:space="preserve"> and from </w:t>
            </w:r>
            <w:bookmarkStart w:id="275" w:name="ind1_cervsmpl5_eth_min_pct"/>
            <w:r w:rsidR="006745A7" w:rsidRPr="004D3B47">
              <w:t>70.</w:t>
            </w:r>
            <w:bookmarkEnd w:id="275"/>
            <w:r w:rsidR="006745A7" w:rsidRPr="004D3B47">
              <w:t>5</w:t>
            </w:r>
            <w:r w:rsidR="00A26D58">
              <w:t>%</w:t>
            </w:r>
            <w:r w:rsidR="00FB2339" w:rsidRPr="004D3B47">
              <w:t xml:space="preserve"> </w:t>
            </w:r>
            <w:r w:rsidRPr="004D3B47">
              <w:rPr>
                <w:lang w:val="en-NZ"/>
              </w:rPr>
              <w:t>(</w:t>
            </w:r>
            <w:bookmarkStart w:id="276" w:name="ind1_cervsmpl5_eth_min"/>
            <w:r w:rsidR="006745A7" w:rsidRPr="004D3B47">
              <w:t>Asian</w:t>
            </w:r>
            <w:bookmarkEnd w:id="276"/>
            <w:r w:rsidR="00FB2339" w:rsidRPr="004D3B47">
              <w:t>)</w:t>
            </w:r>
            <w:r w:rsidRPr="004D3B47">
              <w:t xml:space="preserve"> to </w:t>
            </w:r>
            <w:bookmarkStart w:id="277" w:name="ind1_cervsmpl5_eth_max_pct"/>
            <w:r w:rsidR="006745A7" w:rsidRPr="004D3B47">
              <w:t>91.</w:t>
            </w:r>
            <w:bookmarkEnd w:id="277"/>
            <w:r w:rsidR="006745A7" w:rsidRPr="004D3B47">
              <w:t>3</w:t>
            </w:r>
            <w:r w:rsidRPr="004D3B47">
              <w:t>% (</w:t>
            </w:r>
            <w:r w:rsidR="00365ACF">
              <w:t>European/ Other</w:t>
            </w:r>
            <w:r w:rsidR="00332844">
              <w:t xml:space="preserve">; </w:t>
            </w:r>
            <w:r w:rsidRPr="004D3B47">
              <w:fldChar w:fldCharType="begin"/>
            </w:r>
            <w:r w:rsidRPr="004D3B47">
              <w:instrText xml:space="preserve"> REF _Ref275463879 \h  \* MERGEFORMAT </w:instrText>
            </w:r>
            <w:r w:rsidRPr="004D3B47">
              <w:fldChar w:fldCharType="separate"/>
            </w:r>
            <w:r w:rsidR="00D03680" w:rsidRPr="00577E83">
              <w:t xml:space="preserve">Figure </w:t>
            </w:r>
            <w:r w:rsidR="00D03680">
              <w:t>11</w:t>
            </w:r>
            <w:r w:rsidRPr="004D3B47">
              <w:fldChar w:fldCharType="end"/>
            </w:r>
            <w:r w:rsidRPr="004D3B47">
              <w:t xml:space="preserve">, </w:t>
            </w:r>
            <w:r w:rsidRPr="004D3B47">
              <w:fldChar w:fldCharType="begin"/>
            </w:r>
            <w:r w:rsidRPr="004D3B47">
              <w:instrText xml:space="preserve"> REF _Ref275467433 \h  \* MERGEFORMAT </w:instrText>
            </w:r>
            <w:r w:rsidRPr="004D3B47">
              <w:fldChar w:fldCharType="separate"/>
            </w:r>
            <w:r w:rsidR="00D03680" w:rsidRPr="004D3B47">
              <w:t xml:space="preserve">Table </w:t>
            </w:r>
            <w:r w:rsidR="00D03680" w:rsidRPr="00D03680">
              <w:rPr>
                <w:bCs/>
                <w:lang w:val="en-US"/>
              </w:rPr>
              <w:t>29</w:t>
            </w:r>
            <w:r w:rsidRPr="004D3B47">
              <w:fldChar w:fldCharType="end"/>
            </w:r>
            <w:r w:rsidRPr="004D3B47">
              <w:t xml:space="preserve">). Five-yearly coverage for Māori women ranged from </w:t>
            </w:r>
            <w:r w:rsidR="006745A7" w:rsidRPr="004D3B47">
              <w:t>63.9</w:t>
            </w:r>
            <w:r w:rsidRPr="004D3B47">
              <w:rPr>
                <w:lang w:val="en-NZ"/>
              </w:rPr>
              <w:t>% (</w:t>
            </w:r>
            <w:bookmarkStart w:id="278" w:name="ind1_maoridhb5_min_nm"/>
            <w:r w:rsidR="006745A7" w:rsidRPr="004D3B47">
              <w:t>Auckland</w:t>
            </w:r>
            <w:bookmarkEnd w:id="278"/>
            <w:r w:rsidR="004E27D0" w:rsidRPr="004D3B47">
              <w:t>)</w:t>
            </w:r>
            <w:r w:rsidRPr="004D3B47">
              <w:t xml:space="preserve"> to </w:t>
            </w:r>
            <w:bookmarkStart w:id="279" w:name="ind1_maoridhb5_max_pct"/>
            <w:r w:rsidR="006745A7" w:rsidRPr="004D3B47">
              <w:t>91.</w:t>
            </w:r>
            <w:bookmarkEnd w:id="279"/>
            <w:r w:rsidR="006745A7" w:rsidRPr="004D3B47">
              <w:t>1</w:t>
            </w:r>
            <w:r w:rsidRPr="004D3B47">
              <w:t>% (</w:t>
            </w:r>
            <w:bookmarkStart w:id="280" w:name="ind1_maoridhb5_max_nm"/>
            <w:r w:rsidR="006745A7" w:rsidRPr="004D3B47">
              <w:t>Hawke's Bay</w:t>
            </w:r>
            <w:bookmarkEnd w:id="280"/>
            <w:r w:rsidR="00332844">
              <w:t xml:space="preserve">; </w:t>
            </w:r>
            <w:r w:rsidR="00891925">
              <w:fldChar w:fldCharType="begin"/>
            </w:r>
            <w:r w:rsidR="00891925">
              <w:instrText xml:space="preserve"> REF _Ref436119019 \h </w:instrText>
            </w:r>
            <w:r w:rsidR="00F22131">
              <w:instrText xml:space="preserve"> \* MERGEFORMAT </w:instrText>
            </w:r>
            <w:r w:rsidR="00891925">
              <w:fldChar w:fldCharType="separate"/>
            </w:r>
            <w:r w:rsidR="00D03680" w:rsidRPr="00577E83">
              <w:t xml:space="preserve">Figure </w:t>
            </w:r>
            <w:r w:rsidR="00D03680">
              <w:rPr>
                <w:noProof/>
              </w:rPr>
              <w:t>12</w:t>
            </w:r>
            <w:r w:rsidR="00891925">
              <w:fldChar w:fldCharType="end"/>
            </w:r>
            <w:r w:rsidR="001473C1">
              <w:t xml:space="preserve">, </w:t>
            </w:r>
            <w:r w:rsidRPr="004D3B47">
              <w:fldChar w:fldCharType="begin"/>
            </w:r>
            <w:r w:rsidRPr="004D3B47">
              <w:instrText xml:space="preserve"> REF _Ref436119638 \h  \* MERGEFORMAT </w:instrText>
            </w:r>
            <w:r w:rsidRPr="004D3B47">
              <w:fldChar w:fldCharType="separate"/>
            </w:r>
            <w:r w:rsidR="00D03680" w:rsidRPr="004D3B47">
              <w:t xml:space="preserve">Table </w:t>
            </w:r>
            <w:r w:rsidR="00D03680" w:rsidRPr="00D03680">
              <w:rPr>
                <w:bCs/>
                <w:lang w:val="en-US"/>
              </w:rPr>
              <w:t>31</w:t>
            </w:r>
            <w:r w:rsidRPr="004D3B47">
              <w:fldChar w:fldCharType="end"/>
            </w:r>
            <w:r w:rsidRPr="004D3B47">
              <w:t xml:space="preserve">). Five-yearly coverage for Pacific women ranged from </w:t>
            </w:r>
            <w:r w:rsidR="006745A7" w:rsidRPr="004D3B47">
              <w:t>64.2</w:t>
            </w:r>
            <w:r w:rsidRPr="004D3B47">
              <w:t>% (</w:t>
            </w:r>
            <w:bookmarkStart w:id="281" w:name="ind1_pacificdhb5_min_nm"/>
            <w:r w:rsidR="006745A7" w:rsidRPr="004D3B47">
              <w:t>Northland</w:t>
            </w:r>
            <w:bookmarkEnd w:id="281"/>
            <w:r w:rsidR="004E27D0" w:rsidRPr="004D3B47">
              <w:t>)</w:t>
            </w:r>
            <w:r w:rsidRPr="004D3B47">
              <w:t xml:space="preserve"> to </w:t>
            </w:r>
            <w:r w:rsidR="006745A7" w:rsidRPr="004D3B47">
              <w:t>all</w:t>
            </w:r>
            <w:r w:rsidRPr="004D3B47">
              <w:t xml:space="preserve"> women </w:t>
            </w:r>
            <w:r w:rsidRPr="004D3B47">
              <w:rPr>
                <w:lang w:val="en-NZ"/>
              </w:rPr>
              <w:t>(</w:t>
            </w:r>
            <w:bookmarkStart w:id="282" w:name="ind1_pacificdhb5_max_nm"/>
            <w:r w:rsidR="006745A7" w:rsidRPr="004D3B47">
              <w:t>South Canterbury</w:t>
            </w:r>
            <w:bookmarkEnd w:id="282"/>
            <w:r w:rsidR="001473C1" w:rsidRPr="001473C1">
              <w:t xml:space="preserve"> and Wairarapa</w:t>
            </w:r>
            <w:r w:rsidR="0099496C">
              <w:t xml:space="preserve">; </w:t>
            </w:r>
            <w:r w:rsidR="0099496C">
              <w:fldChar w:fldCharType="begin"/>
            </w:r>
            <w:r w:rsidR="0099496C">
              <w:instrText xml:space="preserve"> REF _Ref68606882 \h  \* MERGEFORMAT </w:instrText>
            </w:r>
            <w:r w:rsidR="0099496C">
              <w:fldChar w:fldCharType="separate"/>
            </w:r>
            <w:r w:rsidR="00D03680" w:rsidRPr="00577E83">
              <w:t xml:space="preserve">Figure </w:t>
            </w:r>
            <w:r w:rsidR="00D03680">
              <w:rPr>
                <w:noProof/>
              </w:rPr>
              <w:t>13</w:t>
            </w:r>
            <w:r w:rsidR="0099496C">
              <w:fldChar w:fldCharType="end"/>
            </w:r>
            <w:r w:rsidRPr="004D3B47">
              <w:t xml:space="preserve">, </w:t>
            </w:r>
            <w:r w:rsidRPr="004D3B47">
              <w:fldChar w:fldCharType="begin"/>
            </w:r>
            <w:r w:rsidRPr="004D3B47">
              <w:instrText xml:space="preserve"> REF _Ref436119638 \h  \* MERGEFORMAT </w:instrText>
            </w:r>
            <w:r w:rsidRPr="004D3B47">
              <w:fldChar w:fldCharType="separate"/>
            </w:r>
            <w:r w:rsidR="00D03680" w:rsidRPr="004D3B47">
              <w:t xml:space="preserve">Table </w:t>
            </w:r>
            <w:r w:rsidR="00D03680" w:rsidRPr="00D03680">
              <w:rPr>
                <w:bCs/>
                <w:lang w:val="en-US"/>
              </w:rPr>
              <w:t>31</w:t>
            </w:r>
            <w:r w:rsidRPr="004D3B47">
              <w:fldChar w:fldCharType="end"/>
            </w:r>
            <w:r w:rsidRPr="004D3B47">
              <w:t xml:space="preserve">). Five-yearly coverage for Asian women ranged from </w:t>
            </w:r>
            <w:bookmarkStart w:id="283" w:name="ind1_asiandhb5_min_pct"/>
            <w:r w:rsidR="006745A7" w:rsidRPr="004D3B47">
              <w:t>53.</w:t>
            </w:r>
            <w:bookmarkEnd w:id="283"/>
            <w:r w:rsidR="006745A7" w:rsidRPr="004D3B47">
              <w:t>1</w:t>
            </w:r>
            <w:r w:rsidRPr="004D3B47">
              <w:rPr>
                <w:lang w:val="en-NZ"/>
              </w:rPr>
              <w:t>% (</w:t>
            </w:r>
            <w:bookmarkStart w:id="284" w:name="ind1_asiandhb5_min_nm"/>
            <w:r w:rsidR="006745A7" w:rsidRPr="004D3B47">
              <w:t>Whanganui</w:t>
            </w:r>
            <w:bookmarkEnd w:id="284"/>
            <w:r w:rsidR="00343D3F" w:rsidRPr="004D3B47">
              <w:rPr>
                <w:lang w:val="en-NZ"/>
              </w:rPr>
              <w:t>)</w:t>
            </w:r>
            <w:r w:rsidRPr="004D3B47">
              <w:rPr>
                <w:lang w:val="en-NZ"/>
              </w:rPr>
              <w:t xml:space="preserve"> to </w:t>
            </w:r>
            <w:r w:rsidR="006745A7" w:rsidRPr="004D3B47">
              <w:t>85.0</w:t>
            </w:r>
            <w:r w:rsidR="00633458" w:rsidRPr="004D3B47">
              <w:t>%</w:t>
            </w:r>
            <w:r w:rsidRPr="004D3B47">
              <w:t xml:space="preserve"> (</w:t>
            </w:r>
            <w:bookmarkStart w:id="285" w:name="ind1_asiandhb5_max_nm"/>
            <w:r w:rsidR="006745A7" w:rsidRPr="004D3B47">
              <w:t>Hutt Valley</w:t>
            </w:r>
            <w:bookmarkEnd w:id="285"/>
            <w:r w:rsidR="00332844">
              <w:t xml:space="preserve">; </w:t>
            </w:r>
            <w:r w:rsidRPr="004D3B47">
              <w:fldChar w:fldCharType="begin"/>
            </w:r>
            <w:r w:rsidRPr="004D3B47">
              <w:instrText xml:space="preserve"> REF _Ref436119045 \h  \* MERGEFORMAT </w:instrText>
            </w:r>
            <w:r w:rsidRPr="004D3B47">
              <w:fldChar w:fldCharType="separate"/>
            </w:r>
            <w:r w:rsidR="00D03680" w:rsidRPr="00577E83">
              <w:t xml:space="preserve">Figure </w:t>
            </w:r>
            <w:r w:rsidR="00D03680">
              <w:t>14</w:t>
            </w:r>
            <w:r w:rsidRPr="004D3B47">
              <w:fldChar w:fldCharType="end"/>
            </w:r>
            <w:r w:rsidRPr="004D3B47">
              <w:t xml:space="preserve">, </w:t>
            </w:r>
            <w:r w:rsidRPr="004D3B47">
              <w:fldChar w:fldCharType="begin"/>
            </w:r>
            <w:r w:rsidRPr="004D3B47">
              <w:instrText xml:space="preserve"> REF _Ref436119638 \h  \* MERGEFORMAT </w:instrText>
            </w:r>
            <w:r w:rsidRPr="004D3B47">
              <w:fldChar w:fldCharType="separate"/>
            </w:r>
            <w:r w:rsidR="00D03680" w:rsidRPr="004D3B47">
              <w:t xml:space="preserve">Table </w:t>
            </w:r>
            <w:r w:rsidR="00D03680" w:rsidRPr="00D03680">
              <w:rPr>
                <w:bCs/>
                <w:lang w:val="en-US"/>
              </w:rPr>
              <w:t>31</w:t>
            </w:r>
            <w:r w:rsidRPr="004D3B47">
              <w:fldChar w:fldCharType="end"/>
            </w:r>
            <w:r w:rsidRPr="004D3B47">
              <w:t xml:space="preserve">). Five-yearly coverage in European/ Other women ranged from </w:t>
            </w:r>
            <w:r w:rsidR="006745A7" w:rsidRPr="004D3B47">
              <w:t>83.3</w:t>
            </w:r>
            <w:r w:rsidRPr="004D3B47">
              <w:t>% (</w:t>
            </w:r>
            <w:bookmarkStart w:id="286" w:name="ind1_euotherdhb5_min_nm"/>
            <w:r w:rsidR="006745A7" w:rsidRPr="004D3B47">
              <w:t>Counties Manukau</w:t>
            </w:r>
            <w:bookmarkEnd w:id="286"/>
            <w:r w:rsidR="00633458" w:rsidRPr="004D3B47">
              <w:t>)</w:t>
            </w:r>
            <w:r w:rsidRPr="004D3B47">
              <w:t xml:space="preserve"> to </w:t>
            </w:r>
            <w:r w:rsidR="006745A7" w:rsidRPr="004D3B47">
              <w:t>98.</w:t>
            </w:r>
            <w:r w:rsidR="00196B9B" w:rsidRPr="004D3B47">
              <w:t>5%</w:t>
            </w:r>
            <w:r w:rsidR="00A9720B" w:rsidRPr="004D3B47">
              <w:t xml:space="preserve"> </w:t>
            </w:r>
            <w:r w:rsidRPr="004D3B47">
              <w:t xml:space="preserve">women </w:t>
            </w:r>
            <w:r w:rsidRPr="004D3B47">
              <w:rPr>
                <w:lang w:val="en-NZ"/>
              </w:rPr>
              <w:t>(</w:t>
            </w:r>
            <w:r w:rsidR="00230DEA" w:rsidRPr="00230DEA">
              <w:rPr>
                <w:lang w:val="en-NZ"/>
              </w:rPr>
              <w:t xml:space="preserve">Bay of Plenty and </w:t>
            </w:r>
            <w:r w:rsidR="006745A7" w:rsidRPr="004D3B47">
              <w:t>Capital &amp; Coast</w:t>
            </w:r>
            <w:r w:rsidR="0099496C">
              <w:t xml:space="preserve">; </w:t>
            </w:r>
            <w:r w:rsidR="00CD1099">
              <w:fldChar w:fldCharType="begin"/>
            </w:r>
            <w:r w:rsidR="00CD1099">
              <w:instrText xml:space="preserve"> REF _Ref68606886 \h </w:instrText>
            </w:r>
            <w:r w:rsidR="00CD1099">
              <w:fldChar w:fldCharType="separate"/>
            </w:r>
            <w:r w:rsidR="00D03680" w:rsidRPr="00577E83">
              <w:t xml:space="preserve">Figure </w:t>
            </w:r>
            <w:r w:rsidR="00D03680">
              <w:rPr>
                <w:noProof/>
              </w:rPr>
              <w:t>15</w:t>
            </w:r>
            <w:r w:rsidR="00CD1099">
              <w:fldChar w:fldCharType="end"/>
            </w:r>
            <w:r w:rsidR="00CD1099">
              <w:t xml:space="preserve">. </w:t>
            </w:r>
            <w:r w:rsidRPr="004D3B47">
              <w:fldChar w:fldCharType="begin"/>
            </w:r>
            <w:r w:rsidRPr="004D3B47">
              <w:instrText xml:space="preserve"> REF _Ref436119638 \h  \* MERGEFORMAT </w:instrText>
            </w:r>
            <w:r w:rsidRPr="004D3B47">
              <w:fldChar w:fldCharType="separate"/>
            </w:r>
            <w:r w:rsidR="00D03680" w:rsidRPr="004D3B47">
              <w:t xml:space="preserve">Table </w:t>
            </w:r>
            <w:r w:rsidR="00D03680" w:rsidRPr="00D03680">
              <w:rPr>
                <w:bCs/>
                <w:lang w:val="en-US"/>
              </w:rPr>
              <w:t>31</w:t>
            </w:r>
            <w:r w:rsidRPr="004D3B47">
              <w:fldChar w:fldCharType="end"/>
            </w:r>
            <w:r w:rsidRPr="004D3B47">
              <w:t>). Coverage was estimated to be over 100% of the eligible population in some cases (</w:t>
            </w:r>
            <w:r w:rsidRPr="004D3B47">
              <w:fldChar w:fldCharType="begin"/>
            </w:r>
            <w:r w:rsidRPr="004D3B47">
              <w:instrText xml:space="preserve"> REF _Ref436119638 \h  \* MERGEFORMAT </w:instrText>
            </w:r>
            <w:r w:rsidRPr="004D3B47">
              <w:fldChar w:fldCharType="separate"/>
            </w:r>
            <w:r w:rsidR="00D03680" w:rsidRPr="004D3B47">
              <w:t xml:space="preserve">Table </w:t>
            </w:r>
            <w:r w:rsidR="00D03680" w:rsidRPr="00D03680">
              <w:rPr>
                <w:bCs/>
                <w:lang w:val="en-US"/>
              </w:rPr>
              <w:t>31</w:t>
            </w:r>
            <w:r w:rsidRPr="004D3B47">
              <w:fldChar w:fldCharType="end"/>
            </w:r>
            <w:r w:rsidRPr="004D3B47">
              <w:t xml:space="preserve">); this is likely to be due to limitations in the estimates for </w:t>
            </w:r>
            <w:r w:rsidRPr="004D3B47">
              <w:rPr>
                <w:lang w:val="en-NZ"/>
              </w:rPr>
              <w:t xml:space="preserve">population and </w:t>
            </w:r>
            <w:r w:rsidRPr="004D3B47">
              <w:t>hysterectomy prevalence.</w:t>
            </w:r>
          </w:p>
          <w:p w14:paraId="47118347" w14:textId="77777777" w:rsidR="00F601A3" w:rsidRPr="004D3B47" w:rsidRDefault="00F601A3" w:rsidP="0099496C">
            <w:pPr>
              <w:ind w:right="34"/>
              <w:jc w:val="both"/>
            </w:pPr>
          </w:p>
          <w:p w14:paraId="05E60EF1" w14:textId="77777777" w:rsidR="00F601A3" w:rsidRPr="004D3B47" w:rsidRDefault="00F601A3" w:rsidP="0099496C">
            <w:pPr>
              <w:pStyle w:val="NoSpacing"/>
              <w:jc w:val="both"/>
              <w:rPr>
                <w:b/>
                <w:i/>
              </w:rPr>
            </w:pPr>
            <w:r w:rsidRPr="004D3B47">
              <w:rPr>
                <w:b/>
                <w:i/>
              </w:rPr>
              <w:t>Screens in women aged less than 20 years</w:t>
            </w:r>
          </w:p>
          <w:p w14:paraId="65D7E65A" w14:textId="0492E763" w:rsidR="00F601A3" w:rsidRPr="004D3B47" w:rsidRDefault="00F601A3" w:rsidP="0099496C">
            <w:pPr>
              <w:pStyle w:val="NoSpacing"/>
              <w:jc w:val="both"/>
            </w:pPr>
            <w:r w:rsidRPr="004D3B47">
              <w:t xml:space="preserve">A total of </w:t>
            </w:r>
            <w:bookmarkStart w:id="287" w:name="ind1_lt20_smpl"/>
            <w:r w:rsidR="006745A7" w:rsidRPr="004D3B47">
              <w:t>4,</w:t>
            </w:r>
            <w:bookmarkEnd w:id="287"/>
            <w:r w:rsidR="006745A7" w:rsidRPr="004D3B47">
              <w:t>499</w:t>
            </w:r>
            <w:r w:rsidRPr="004D3B47">
              <w:t xml:space="preserve"> women who were aged less than 20 years at the time of their cervical sample had a cervical sample taken in the three years to</w:t>
            </w:r>
            <w:r w:rsidR="002A2400" w:rsidRPr="004D3B47">
              <w:t xml:space="preserve"> 30 June 2019</w:t>
            </w:r>
            <w:r w:rsidR="00A9720B" w:rsidRPr="004D3B47">
              <w:t>.</w:t>
            </w:r>
            <w:r w:rsidRPr="004D3B47">
              <w:t xml:space="preserve"> This represents </w:t>
            </w:r>
            <w:bookmarkStart w:id="288" w:name="ind1_lt20_pct"/>
            <w:r w:rsidR="006745A7" w:rsidRPr="004D3B47">
              <w:t>0.</w:t>
            </w:r>
            <w:bookmarkEnd w:id="288"/>
            <w:r w:rsidR="006745A7" w:rsidRPr="004D3B47">
              <w:t>4</w:t>
            </w:r>
            <w:r w:rsidRPr="004D3B47">
              <w:t>% of women who were screened at any age (</w:t>
            </w:r>
            <w:r w:rsidRPr="004D3B47">
              <w:rPr>
                <w:lang w:val="en-NZ"/>
              </w:rPr>
              <w:fldChar w:fldCharType="begin"/>
            </w:r>
            <w:r w:rsidRPr="004D3B47">
              <w:rPr>
                <w:lang w:val="en-NZ"/>
              </w:rPr>
              <w:instrText xml:space="preserve"> REF _Ref469395575 \h  \* MERGEFORMAT </w:instrText>
            </w:r>
            <w:r w:rsidRPr="004D3B47">
              <w:rPr>
                <w:lang w:val="en-NZ"/>
              </w:rPr>
            </w:r>
            <w:r w:rsidRPr="004D3B47">
              <w:rPr>
                <w:lang w:val="en-NZ"/>
              </w:rPr>
              <w:fldChar w:fldCharType="separate"/>
            </w:r>
            <w:r w:rsidR="00D03680" w:rsidRPr="004D3B47">
              <w:t xml:space="preserve">Table </w:t>
            </w:r>
            <w:r w:rsidR="00D03680" w:rsidRPr="00D03680">
              <w:rPr>
                <w:bCs/>
                <w:lang w:val="en-US"/>
              </w:rPr>
              <w:t>33</w:t>
            </w:r>
            <w:r w:rsidRPr="004D3B47">
              <w:rPr>
                <w:lang w:val="en-NZ"/>
              </w:rPr>
              <w:fldChar w:fldCharType="end"/>
            </w:r>
            <w:r w:rsidRPr="004D3B47">
              <w:t>).</w:t>
            </w:r>
            <w:r w:rsidR="00A26D58">
              <w:t xml:space="preserve"> </w:t>
            </w:r>
          </w:p>
          <w:p w14:paraId="26ACEA61" w14:textId="77777777" w:rsidR="00F601A3" w:rsidRPr="004D3B47" w:rsidRDefault="00F601A3" w:rsidP="0099496C">
            <w:pPr>
              <w:ind w:right="544"/>
              <w:jc w:val="both"/>
            </w:pPr>
          </w:p>
          <w:p w14:paraId="52A8635A" w14:textId="76B5475B" w:rsidR="00F601A3" w:rsidRPr="004D3B47" w:rsidRDefault="00F601A3" w:rsidP="0099496C">
            <w:pPr>
              <w:pStyle w:val="NoSpacing"/>
              <w:jc w:val="both"/>
            </w:pPr>
            <w:r w:rsidRPr="004D3B47">
              <w:t xml:space="preserve">The number of women who were aged less than 20 years at the time they were screened varied by DHB from </w:t>
            </w:r>
            <w:bookmarkStart w:id="289" w:name="ind1_lt20_min"/>
            <w:r w:rsidR="006745A7" w:rsidRPr="004D3B47">
              <w:t>Tairawhiti</w:t>
            </w:r>
            <w:bookmarkEnd w:id="289"/>
            <w:r w:rsidRPr="004D3B47">
              <w:t xml:space="preserve"> (</w:t>
            </w:r>
            <w:r w:rsidR="006745A7" w:rsidRPr="004D3B47">
              <w:t>20</w:t>
            </w:r>
            <w:r w:rsidRPr="004D3B47">
              <w:t xml:space="preserve">) to </w:t>
            </w:r>
            <w:bookmarkStart w:id="290" w:name="ind1_lt20_max"/>
            <w:r w:rsidR="006745A7" w:rsidRPr="004D3B47">
              <w:t>Canterbury</w:t>
            </w:r>
            <w:bookmarkEnd w:id="290"/>
            <w:r w:rsidRPr="004D3B47">
              <w:t xml:space="preserve"> (</w:t>
            </w:r>
            <w:r w:rsidR="006745A7" w:rsidRPr="004D3B47">
              <w:t>847</w:t>
            </w:r>
            <w:r w:rsidRPr="004D3B47">
              <w:rPr>
                <w:lang w:val="en-NZ"/>
              </w:rPr>
              <w:t xml:space="preserve">), </w:t>
            </w:r>
            <w:r w:rsidRPr="004D3B47">
              <w:t>however some differences in counts are to be expected due to differences in population size and age structure between DHBs. In order to take differences in population size between DHBs into account, the number of women who were screened in the previous three years and aged 15-19 years at the time of their cervical sample in each DHB was divided by the estimated population of females aged 15-19 years in that DHB. Note that as the events occurred over a three-year period, and the population estimate is for a single year, this cannot be interpreted directly as the proportion of 15-19 year old females in each DHB who have been screened in the last three years.</w:t>
            </w:r>
            <w:r w:rsidR="00A26D58">
              <w:t xml:space="preserve"> </w:t>
            </w:r>
            <w:r w:rsidRPr="004D3B47">
              <w:t>However, this does allow the variation in DHB populations to be partly accounted for, and thus can give an indication of where screening among women aged less than 20 years is more or less common.</w:t>
            </w:r>
            <w:r w:rsidR="00A26D58">
              <w:t xml:space="preserve"> </w:t>
            </w:r>
            <w:r w:rsidRPr="004D3B47">
              <w:t xml:space="preserve">Estimates for this proportion ranged from </w:t>
            </w:r>
            <w:r w:rsidR="006745A7" w:rsidRPr="004D3B47">
              <w:t>Tairawhiti</w:t>
            </w:r>
            <w:r w:rsidRPr="004D3B47">
              <w:rPr>
                <w:lang w:val="en-NZ"/>
              </w:rPr>
              <w:t xml:space="preserve"> (</w:t>
            </w:r>
            <w:bookmarkStart w:id="291" w:name="ind1_dhb1519_min_pct"/>
            <w:r w:rsidR="006745A7" w:rsidRPr="004D3B47">
              <w:t>1.</w:t>
            </w:r>
            <w:bookmarkEnd w:id="291"/>
            <w:r w:rsidR="006745A7" w:rsidRPr="004D3B47">
              <w:t>2</w:t>
            </w:r>
            <w:r w:rsidR="00D1642F" w:rsidRPr="004D3B47">
              <w:rPr>
                <w:lang w:val="en-NZ"/>
              </w:rPr>
              <w:t>%</w:t>
            </w:r>
            <w:r w:rsidR="001A08B1" w:rsidRPr="004D3B47">
              <w:t>)</w:t>
            </w:r>
            <w:r w:rsidRPr="004D3B47">
              <w:t xml:space="preserve"> to </w:t>
            </w:r>
            <w:r w:rsidR="006745A7" w:rsidRPr="004D3B47">
              <w:t>Canterbury</w:t>
            </w:r>
            <w:r w:rsidRPr="004D3B47">
              <w:t xml:space="preserve"> (</w:t>
            </w:r>
            <w:r w:rsidR="006745A7" w:rsidRPr="004D3B47">
              <w:t>4.8</w:t>
            </w:r>
            <w:r w:rsidR="00196B9B" w:rsidRPr="004D3B47">
              <w:t>%</w:t>
            </w:r>
            <w:r w:rsidRPr="004D3B47">
              <w:t xml:space="preserve">). Some DHBs screen a relatively low number of women when they are younger than 20 years, but at a comparatively high rate, because their population is small (for example West Coast). Details of screens of women aged less than 20 years by DHB are presented in </w:t>
            </w:r>
            <w:r w:rsidRPr="004D3B47">
              <w:fldChar w:fldCharType="begin"/>
            </w:r>
            <w:r w:rsidRPr="004D3B47">
              <w:instrText xml:space="preserve"> REF _Ref275460771 \h  \* MERGEFORMAT </w:instrText>
            </w:r>
            <w:r w:rsidRPr="004D3B47">
              <w:fldChar w:fldCharType="separate"/>
            </w:r>
            <w:r w:rsidR="00D03680" w:rsidRPr="00577E83">
              <w:t xml:space="preserve">Figure </w:t>
            </w:r>
            <w:r w:rsidR="00D03680">
              <w:rPr>
                <w:noProof/>
              </w:rPr>
              <w:t>16</w:t>
            </w:r>
            <w:r w:rsidRPr="004D3B47">
              <w:fldChar w:fldCharType="end"/>
            </w:r>
            <w:r w:rsidRPr="004D3B47">
              <w:t xml:space="preserve">, and </w:t>
            </w:r>
            <w:r w:rsidRPr="004D3B47">
              <w:fldChar w:fldCharType="begin"/>
            </w:r>
            <w:r w:rsidRPr="004D3B47">
              <w:instrText xml:space="preserve"> REF _Ref438463229 \h  \* MERGEFORMAT </w:instrText>
            </w:r>
            <w:r w:rsidRPr="004D3B47">
              <w:fldChar w:fldCharType="separate"/>
            </w:r>
            <w:r w:rsidR="00D03680" w:rsidRPr="004D3B47">
              <w:t xml:space="preserve">Table </w:t>
            </w:r>
            <w:r w:rsidR="00D03680" w:rsidRPr="00D03680">
              <w:rPr>
                <w:bCs/>
                <w:lang w:val="en-US"/>
              </w:rPr>
              <w:t>32</w:t>
            </w:r>
            <w:r w:rsidRPr="004D3B47">
              <w:fldChar w:fldCharType="end"/>
            </w:r>
            <w:r w:rsidRPr="004D3B47">
              <w:t xml:space="preserve"> to </w:t>
            </w:r>
            <w:r w:rsidRPr="004D3B47">
              <w:fldChar w:fldCharType="begin"/>
            </w:r>
            <w:r w:rsidRPr="004D3B47">
              <w:instrText xml:space="preserve"> REF _Ref297106309 \h  \* MERGEFORMAT </w:instrText>
            </w:r>
            <w:r w:rsidRPr="004D3B47">
              <w:fldChar w:fldCharType="separate"/>
            </w:r>
            <w:r w:rsidR="00D03680" w:rsidRPr="004D3B47">
              <w:t xml:space="preserve">Table </w:t>
            </w:r>
            <w:r w:rsidR="00D03680" w:rsidRPr="00D03680">
              <w:rPr>
                <w:bCs/>
                <w:lang w:val="en-US"/>
              </w:rPr>
              <w:t>34</w:t>
            </w:r>
            <w:r w:rsidRPr="004D3B47">
              <w:fldChar w:fldCharType="end"/>
            </w:r>
            <w:r w:rsidRPr="004D3B47">
              <w:t>.</w:t>
            </w:r>
          </w:p>
          <w:p w14:paraId="20F864EA" w14:textId="77777777" w:rsidR="00F601A3" w:rsidRPr="004D3B47" w:rsidRDefault="00F601A3" w:rsidP="0099496C">
            <w:pPr>
              <w:pStyle w:val="NoSpacing"/>
              <w:jc w:val="both"/>
            </w:pPr>
          </w:p>
          <w:p w14:paraId="74442A17" w14:textId="2366FAAB" w:rsidR="00F601A3" w:rsidRPr="004D3B47" w:rsidRDefault="00F601A3" w:rsidP="0099496C">
            <w:pPr>
              <w:pStyle w:val="NoSpacing"/>
              <w:jc w:val="both"/>
            </w:pPr>
            <w:r w:rsidRPr="004D3B47">
              <w:t xml:space="preserve">Further exploratory analysis determined that a very high proportion of the women who were aged less than 20 years at the time of their cervical sample were aged 18-19 years at the time </w:t>
            </w:r>
            <w:r w:rsidRPr="004D3B47">
              <w:rPr>
                <w:lang w:val="en-NZ"/>
              </w:rPr>
              <w:t>(</w:t>
            </w:r>
            <w:bookmarkStart w:id="292" w:name="ind1_cervsmpl1819_pct"/>
            <w:r w:rsidR="006745A7" w:rsidRPr="004D3B47">
              <w:t>89.</w:t>
            </w:r>
            <w:bookmarkEnd w:id="292"/>
            <w:r w:rsidR="006745A7" w:rsidRPr="004D3B47">
              <w:t>4</w:t>
            </w:r>
            <w:r w:rsidR="00300CC6" w:rsidRPr="004D3B47">
              <w:rPr>
                <w:lang w:val="en-NZ"/>
              </w:rPr>
              <w:t>%</w:t>
            </w:r>
            <w:r w:rsidRPr="004D3B47">
              <w:rPr>
                <w:lang w:val="en-NZ"/>
              </w:rPr>
              <w:t xml:space="preserve">; </w:t>
            </w:r>
            <w:r w:rsidRPr="004D3B47">
              <w:rPr>
                <w:lang w:val="en-NZ"/>
              </w:rPr>
              <w:fldChar w:fldCharType="begin"/>
            </w:r>
            <w:r w:rsidRPr="004D3B47">
              <w:rPr>
                <w:lang w:val="en-NZ"/>
              </w:rPr>
              <w:instrText xml:space="preserve"> REF _Ref297106309 \h  \* MERGEFORMAT </w:instrText>
            </w:r>
            <w:r w:rsidRPr="004D3B47">
              <w:rPr>
                <w:lang w:val="en-NZ"/>
              </w:rPr>
            </w:r>
            <w:r w:rsidRPr="004D3B47">
              <w:rPr>
                <w:lang w:val="en-NZ"/>
              </w:rPr>
              <w:fldChar w:fldCharType="separate"/>
            </w:r>
            <w:r w:rsidR="00D03680" w:rsidRPr="004D3B47">
              <w:t xml:space="preserve">Table </w:t>
            </w:r>
            <w:r w:rsidR="00D03680" w:rsidRPr="00D03680">
              <w:rPr>
                <w:bCs/>
                <w:lang w:val="en-US"/>
              </w:rPr>
              <w:t>34</w:t>
            </w:r>
            <w:r w:rsidRPr="004D3B47">
              <w:rPr>
                <w:lang w:val="en-NZ"/>
              </w:rPr>
              <w:fldChar w:fldCharType="end"/>
            </w:r>
            <w:r w:rsidRPr="004D3B47">
              <w:rPr>
                <w:lang w:val="en-NZ"/>
              </w:rPr>
              <w:t>).</w:t>
            </w:r>
            <w:r w:rsidRPr="004D3B47">
              <w:t xml:space="preserve"> This may represent opportunistic screening of women aged 18-19 years. This proportion varied from</w:t>
            </w:r>
            <w:r w:rsidR="00A26D58">
              <w:t xml:space="preserve"> </w:t>
            </w:r>
            <w:r w:rsidRPr="004D3B47">
              <w:t xml:space="preserve"> </w:t>
            </w:r>
            <w:r w:rsidR="006745A7" w:rsidRPr="004D3B47">
              <w:t>75.9</w:t>
            </w:r>
            <w:r w:rsidR="00196B9B" w:rsidRPr="004D3B47">
              <w:t>%</w:t>
            </w:r>
            <w:r w:rsidRPr="004D3B47">
              <w:t xml:space="preserve"> </w:t>
            </w:r>
            <w:r w:rsidR="00196B9B" w:rsidRPr="004D3B47">
              <w:t xml:space="preserve">in West Coast </w:t>
            </w:r>
            <w:r w:rsidRPr="004D3B47">
              <w:t>to</w:t>
            </w:r>
            <w:r w:rsidR="00A26D58">
              <w:t xml:space="preserve"> </w:t>
            </w:r>
            <w:r w:rsidR="006745A7" w:rsidRPr="004D3B47">
              <w:t>96.9</w:t>
            </w:r>
            <w:r w:rsidR="00196B9B" w:rsidRPr="004D3B47">
              <w:t>% in Capital &amp; Coast</w:t>
            </w:r>
            <w:r w:rsidRPr="004D3B47">
              <w:t xml:space="preserve">. Where this proportion is higher, it indicates that a larger proportion of screening in women aged less than 20 years may be </w:t>
            </w:r>
            <w:r w:rsidRPr="004D3B47">
              <w:rPr>
                <w:lang w:val="en-NZ"/>
              </w:rPr>
              <w:t>attributable</w:t>
            </w:r>
            <w:r w:rsidRPr="004D3B47">
              <w:t xml:space="preserve"> to opportunistic screening of women aged 18-19 years; as this proportion decreases, it indicates that more of the screening in women aged under 20 years is occurring in women aged under 18 years, and less may be attributed to opportunistic screening of women aged 18-19 years.</w:t>
            </w:r>
          </w:p>
          <w:p w14:paraId="760FA053" w14:textId="77777777" w:rsidR="00AF3878" w:rsidRPr="004D3B47" w:rsidRDefault="00AF3878" w:rsidP="0099496C">
            <w:pPr>
              <w:pStyle w:val="NoSpacing"/>
              <w:jc w:val="both"/>
            </w:pPr>
          </w:p>
        </w:tc>
      </w:tr>
      <w:tr w:rsidR="004D3B47" w:rsidRPr="004D3B47" w14:paraId="09D85EA1" w14:textId="77777777" w:rsidTr="00A517D3">
        <w:tc>
          <w:tcPr>
            <w:tcW w:w="1791" w:type="dxa"/>
          </w:tcPr>
          <w:p w14:paraId="53E7159E" w14:textId="77777777" w:rsidR="00AF3878" w:rsidRPr="004D3B47" w:rsidRDefault="00AF3878" w:rsidP="00DE16F5">
            <w:pPr>
              <w:spacing w:before="120"/>
              <w:ind w:right="544"/>
              <w:jc w:val="both"/>
              <w:rPr>
                <w:b/>
              </w:rPr>
            </w:pPr>
            <w:r w:rsidRPr="004D3B47">
              <w:rPr>
                <w:b/>
              </w:rPr>
              <w:t>Trends</w:t>
            </w:r>
          </w:p>
        </w:tc>
        <w:tc>
          <w:tcPr>
            <w:tcW w:w="7281" w:type="dxa"/>
          </w:tcPr>
          <w:p w14:paraId="63352D68" w14:textId="77777777" w:rsidR="009A7466" w:rsidRPr="004D3B47" w:rsidRDefault="009A7466" w:rsidP="00F22131">
            <w:pPr>
              <w:spacing w:before="120"/>
              <w:jc w:val="both"/>
              <w:rPr>
                <w:b/>
                <w:i/>
              </w:rPr>
            </w:pPr>
            <w:r w:rsidRPr="004D3B47">
              <w:rPr>
                <w:b/>
                <w:i/>
              </w:rPr>
              <w:t>Coverage</w:t>
            </w:r>
          </w:p>
          <w:p w14:paraId="0A1BD4EA" w14:textId="76CC66F7" w:rsidR="00E43679" w:rsidRPr="004D3B47" w:rsidRDefault="00363407" w:rsidP="00F22131">
            <w:pPr>
              <w:pStyle w:val="NoSpacing"/>
              <w:jc w:val="both"/>
            </w:pPr>
            <w:r w:rsidRPr="004D3B47">
              <w:t xml:space="preserve">Overall coverage in New Zealand among women aged 25-69 years is </w:t>
            </w:r>
            <w:r w:rsidR="00196B9B" w:rsidRPr="004D3B47">
              <w:t xml:space="preserve">lower </w:t>
            </w:r>
            <w:r w:rsidRPr="004D3B47">
              <w:t xml:space="preserve">in </w:t>
            </w:r>
            <w:r w:rsidR="00104B63" w:rsidRPr="004D3B47">
              <w:t xml:space="preserve">the current </w:t>
            </w:r>
            <w:r w:rsidR="00BC2097" w:rsidRPr="004D3B47">
              <w:t>monitoring report</w:t>
            </w:r>
            <w:r w:rsidRPr="004D3B47">
              <w:t xml:space="preserve"> </w:t>
            </w:r>
            <w:r w:rsidR="00064651" w:rsidRPr="004D3B47">
              <w:rPr>
                <w:lang w:val="en-NZ"/>
              </w:rPr>
              <w:t>(</w:t>
            </w:r>
            <w:r w:rsidR="006745A7" w:rsidRPr="004D3B47">
              <w:t>71.4</w:t>
            </w:r>
            <w:r w:rsidR="004468C5" w:rsidRPr="004D3B47">
              <w:rPr>
                <w:lang w:val="en-NZ"/>
              </w:rPr>
              <w:t>%</w:t>
            </w:r>
            <w:r w:rsidRPr="004D3B47">
              <w:rPr>
                <w:lang w:val="en-NZ"/>
              </w:rPr>
              <w:t xml:space="preserve"> within the last three years, and </w:t>
            </w:r>
            <w:bookmarkStart w:id="293" w:name="ind1_cervsmpl5_pct2"/>
            <w:r w:rsidR="006745A7" w:rsidRPr="004D3B47">
              <w:t>85.</w:t>
            </w:r>
            <w:bookmarkEnd w:id="293"/>
            <w:r w:rsidR="006745A7" w:rsidRPr="004D3B47">
              <w:t>5</w:t>
            </w:r>
            <w:r w:rsidR="00064651" w:rsidRPr="004D3B47">
              <w:rPr>
                <w:lang w:val="en-NZ"/>
              </w:rPr>
              <w:t>%</w:t>
            </w:r>
            <w:r w:rsidR="00D00F27" w:rsidRPr="004D3B47">
              <w:rPr>
                <w:lang w:val="en-NZ"/>
              </w:rPr>
              <w:t xml:space="preserve"> </w:t>
            </w:r>
            <w:r w:rsidRPr="004D3B47">
              <w:rPr>
                <w:lang w:val="en-NZ"/>
              </w:rPr>
              <w:t xml:space="preserve">within the last five years) compared to the previous </w:t>
            </w:r>
            <w:r w:rsidR="004F37D8" w:rsidRPr="004D3B47">
              <w:rPr>
                <w:lang w:val="en-NZ"/>
              </w:rPr>
              <w:t>monitoring</w:t>
            </w:r>
            <w:r w:rsidRPr="004D3B47">
              <w:rPr>
                <w:lang w:val="en-NZ"/>
              </w:rPr>
              <w:t xml:space="preserve"> </w:t>
            </w:r>
            <w:r w:rsidR="00BC2097" w:rsidRPr="004D3B47">
              <w:rPr>
                <w:lang w:val="en-NZ"/>
              </w:rPr>
              <w:t>report</w:t>
            </w:r>
            <w:r w:rsidR="00D82B94" w:rsidRPr="004D3B47">
              <w:rPr>
                <w:lang w:val="en-NZ"/>
              </w:rPr>
              <w:t xml:space="preserve"> (</w:t>
            </w:r>
            <w:r w:rsidR="006745A7" w:rsidRPr="004D3B47">
              <w:t>72.1</w:t>
            </w:r>
            <w:r w:rsidR="002C7436" w:rsidRPr="004D3B47">
              <w:rPr>
                <w:lang w:val="en-NZ"/>
              </w:rPr>
              <w:t xml:space="preserve">% </w:t>
            </w:r>
            <w:r w:rsidRPr="004D3B47">
              <w:t xml:space="preserve">within the last three years, and </w:t>
            </w:r>
            <w:r w:rsidR="006745A7" w:rsidRPr="004D3B47">
              <w:t>85.7</w:t>
            </w:r>
            <w:r w:rsidR="002C7436" w:rsidRPr="004D3B47">
              <w:rPr>
                <w:lang w:val="en-NZ"/>
              </w:rPr>
              <w:t>%</w:t>
            </w:r>
            <w:r w:rsidR="00A26D58">
              <w:rPr>
                <w:lang w:val="en-NZ"/>
              </w:rPr>
              <w:t xml:space="preserve"> </w:t>
            </w:r>
            <w:r w:rsidRPr="004D3B47">
              <w:t>within the last five years</w:t>
            </w:r>
            <w:r w:rsidR="00EF7875" w:rsidRPr="004D3B47">
              <w:t>).</w:t>
            </w:r>
            <w:r w:rsidRPr="004D3B47">
              <w:t xml:space="preserve"> </w:t>
            </w:r>
          </w:p>
          <w:p w14:paraId="68C3B839" w14:textId="77777777" w:rsidR="00953825" w:rsidRPr="004D3B47" w:rsidRDefault="00953825" w:rsidP="00F22131">
            <w:pPr>
              <w:ind w:right="544"/>
              <w:jc w:val="both"/>
            </w:pPr>
          </w:p>
          <w:p w14:paraId="1F57C75E" w14:textId="3C659635" w:rsidR="00DF5BB8" w:rsidRPr="00923C4A" w:rsidRDefault="00C96654" w:rsidP="00F22131">
            <w:pPr>
              <w:jc w:val="both"/>
            </w:pPr>
            <w:r w:rsidRPr="004D3B47">
              <w:t xml:space="preserve">Over the last two monitoring periods the proportion of Asian women screened </w:t>
            </w:r>
            <w:r w:rsidR="00CB1745" w:rsidRPr="004D3B47">
              <w:t>is lower;</w:t>
            </w:r>
            <w:r w:rsidR="002C7436" w:rsidRPr="004D3B47">
              <w:t xml:space="preserve"> </w:t>
            </w:r>
            <w:r w:rsidRPr="004D3B47">
              <w:t xml:space="preserve">from </w:t>
            </w:r>
            <w:r w:rsidR="006745A7" w:rsidRPr="004D3B47">
              <w:t>59.9</w:t>
            </w:r>
            <w:r w:rsidR="002C7436" w:rsidRPr="004D3B47">
              <w:t xml:space="preserve">% </w:t>
            </w:r>
            <w:r w:rsidR="003520F7" w:rsidRPr="004D3B47">
              <w:t xml:space="preserve">in </w:t>
            </w:r>
            <w:r w:rsidRPr="004D3B47">
              <w:t xml:space="preserve">the previous period to </w:t>
            </w:r>
            <w:r w:rsidR="006745A7" w:rsidRPr="004D3B47">
              <w:t>59.8</w:t>
            </w:r>
            <w:r w:rsidR="002C7436" w:rsidRPr="004D3B47">
              <w:t xml:space="preserve">% </w:t>
            </w:r>
            <w:r w:rsidRPr="004D3B47">
              <w:t xml:space="preserve">in the current period. </w:t>
            </w:r>
            <w:r w:rsidR="002C7436" w:rsidRPr="004D3B47">
              <w:t xml:space="preserve">Māori women screened </w:t>
            </w:r>
            <w:r w:rsidR="00CB1745" w:rsidRPr="004D3B47">
              <w:t>is lower;</w:t>
            </w:r>
            <w:r w:rsidR="002C7436" w:rsidRPr="004D3B47">
              <w:t xml:space="preserve"> from </w:t>
            </w:r>
            <w:r w:rsidR="006745A7" w:rsidRPr="004D3B47">
              <w:t>62.1</w:t>
            </w:r>
            <w:r w:rsidR="002C7436" w:rsidRPr="004D3B47">
              <w:t xml:space="preserve">% in the previous period to </w:t>
            </w:r>
            <w:r w:rsidR="006745A7" w:rsidRPr="004D3B47">
              <w:t>61.6</w:t>
            </w:r>
            <w:r w:rsidR="002C7436" w:rsidRPr="004D3B47">
              <w:t xml:space="preserve">% in the current period. Pacific women screened </w:t>
            </w:r>
            <w:r w:rsidR="00CB1745" w:rsidRPr="004D3B47">
              <w:t>is lower;</w:t>
            </w:r>
            <w:r w:rsidR="002C7436" w:rsidRPr="004D3B47">
              <w:t xml:space="preserve"> from </w:t>
            </w:r>
            <w:r w:rsidR="006745A7" w:rsidRPr="004D3B47">
              <w:t>67.3</w:t>
            </w:r>
            <w:r w:rsidR="002C7436" w:rsidRPr="004D3B47">
              <w:t xml:space="preserve">% in the previous period to </w:t>
            </w:r>
            <w:r w:rsidR="006745A7" w:rsidRPr="004D3B47">
              <w:t>65.1</w:t>
            </w:r>
            <w:r w:rsidR="002C7436" w:rsidRPr="004D3B47">
              <w:t xml:space="preserve">% in the current period. </w:t>
            </w:r>
            <w:r w:rsidR="00365ACF">
              <w:t>European/ Other</w:t>
            </w:r>
            <w:r w:rsidR="002C7436" w:rsidRPr="004D3B47">
              <w:t xml:space="preserve"> women screened </w:t>
            </w:r>
            <w:r w:rsidR="00D1642F" w:rsidRPr="004D3B47">
              <w:t>is lower</w:t>
            </w:r>
            <w:r w:rsidR="002C7436" w:rsidRPr="004D3B47">
              <w:t xml:space="preserve"> from </w:t>
            </w:r>
            <w:r w:rsidR="006745A7" w:rsidRPr="004D3B47">
              <w:t>77.9</w:t>
            </w:r>
            <w:r w:rsidR="002C7436" w:rsidRPr="004D3B47">
              <w:t xml:space="preserve">% in the previous period to </w:t>
            </w:r>
            <w:r w:rsidR="006745A7" w:rsidRPr="004D3B47">
              <w:t>77.2</w:t>
            </w:r>
            <w:r w:rsidR="002C7436" w:rsidRPr="004D3B47">
              <w:t>% in the current period</w:t>
            </w:r>
            <w:r w:rsidR="00923C4A">
              <w:t xml:space="preserve"> (</w:t>
            </w:r>
            <w:r w:rsidR="00923C4A">
              <w:fldChar w:fldCharType="begin"/>
            </w:r>
            <w:r w:rsidR="00923C4A">
              <w:instrText xml:space="preserve"> REF _Ref68607102 \h </w:instrText>
            </w:r>
            <w:r w:rsidR="00923C4A">
              <w:fldChar w:fldCharType="separate"/>
            </w:r>
            <w:r w:rsidR="00D03680" w:rsidRPr="00577E83">
              <w:t xml:space="preserve">Figure </w:t>
            </w:r>
            <w:r w:rsidR="00D03680">
              <w:rPr>
                <w:noProof/>
              </w:rPr>
              <w:t>19</w:t>
            </w:r>
            <w:r w:rsidR="00923C4A">
              <w:fldChar w:fldCharType="end"/>
            </w:r>
            <w:r w:rsidR="00923C4A">
              <w:t xml:space="preserve">, </w:t>
            </w:r>
            <w:r w:rsidR="00923C4A">
              <w:fldChar w:fldCharType="begin"/>
            </w:r>
            <w:r w:rsidR="00923C4A">
              <w:instrText xml:space="preserve"> REF _Ref516669692 \h </w:instrText>
            </w:r>
            <w:r w:rsidR="00923C4A">
              <w:fldChar w:fldCharType="separate"/>
            </w:r>
            <w:r w:rsidR="00D03680" w:rsidRPr="004D3B47">
              <w:t xml:space="preserve">Table </w:t>
            </w:r>
            <w:r w:rsidR="00D03680">
              <w:rPr>
                <w:noProof/>
              </w:rPr>
              <w:t>39</w:t>
            </w:r>
            <w:r w:rsidR="00923C4A">
              <w:fldChar w:fldCharType="end"/>
            </w:r>
            <w:r w:rsidR="00923C4A">
              <w:t>).</w:t>
            </w:r>
          </w:p>
          <w:p w14:paraId="16B17415" w14:textId="77777777" w:rsidR="00196B9B" w:rsidRPr="004D3B47" w:rsidRDefault="00196B9B" w:rsidP="00F22131">
            <w:pPr>
              <w:tabs>
                <w:tab w:val="left" w:pos="7140"/>
              </w:tabs>
              <w:jc w:val="both"/>
            </w:pPr>
          </w:p>
          <w:p w14:paraId="0588136E" w14:textId="77777777" w:rsidR="009A7466" w:rsidRPr="004D3B47" w:rsidRDefault="009A7466" w:rsidP="00F22131">
            <w:pPr>
              <w:pStyle w:val="NoSpacing"/>
              <w:jc w:val="both"/>
              <w:rPr>
                <w:b/>
                <w:i/>
              </w:rPr>
            </w:pPr>
            <w:r w:rsidRPr="004D3B47">
              <w:rPr>
                <w:b/>
                <w:i/>
              </w:rPr>
              <w:t>Screens in women aged less than 20 years</w:t>
            </w:r>
          </w:p>
          <w:p w14:paraId="505E11DE" w14:textId="20075E27" w:rsidR="00C06D5A" w:rsidRPr="004D3B47" w:rsidRDefault="009A7466" w:rsidP="00F22131">
            <w:pPr>
              <w:pStyle w:val="NoSpacing"/>
              <w:jc w:val="both"/>
            </w:pPr>
            <w:r w:rsidRPr="004D3B47">
              <w:t xml:space="preserve">The number of women screened who </w:t>
            </w:r>
            <w:r w:rsidR="003B63CE" w:rsidRPr="004D3B47">
              <w:t>we</w:t>
            </w:r>
            <w:r w:rsidRPr="004D3B47">
              <w:t xml:space="preserve">re aged under 20 years </w:t>
            </w:r>
            <w:r w:rsidR="005835E8">
              <w:t xml:space="preserve">is </w:t>
            </w:r>
            <w:r w:rsidR="00D1642F" w:rsidRPr="004D3B47">
              <w:t>lower;</w:t>
            </w:r>
            <w:r w:rsidR="005229DD" w:rsidRPr="004D3B47">
              <w:t xml:space="preserve"> </w:t>
            </w:r>
            <w:r w:rsidRPr="004D3B47">
              <w:t xml:space="preserve">from </w:t>
            </w:r>
            <w:r w:rsidR="006745A7" w:rsidRPr="004D3B47">
              <w:t>4</w:t>
            </w:r>
            <w:r w:rsidR="00966A75">
              <w:t>,</w:t>
            </w:r>
            <w:r w:rsidR="006745A7" w:rsidRPr="004D3B47">
              <w:t>919</w:t>
            </w:r>
            <w:r w:rsidR="005229DD" w:rsidRPr="004D3B47">
              <w:t xml:space="preserve"> </w:t>
            </w:r>
            <w:r w:rsidRPr="004D3B47">
              <w:t xml:space="preserve">in the previous </w:t>
            </w:r>
            <w:r w:rsidR="00CD1524" w:rsidRPr="004D3B47">
              <w:t>monitoring</w:t>
            </w:r>
            <w:r w:rsidRPr="004D3B47">
              <w:t xml:space="preserve"> period to</w:t>
            </w:r>
            <w:r w:rsidR="003A61BC" w:rsidRPr="004D3B47">
              <w:t xml:space="preserve"> </w:t>
            </w:r>
            <w:bookmarkStart w:id="294" w:name="ind1_lt20_smpl2"/>
            <w:r w:rsidR="006745A7" w:rsidRPr="004D3B47">
              <w:t>4,</w:t>
            </w:r>
            <w:bookmarkEnd w:id="294"/>
            <w:r w:rsidR="006745A7" w:rsidRPr="004D3B47">
              <w:t>499</w:t>
            </w:r>
            <w:r w:rsidR="00A060A8" w:rsidRPr="004D3B47">
              <w:t xml:space="preserve"> </w:t>
            </w:r>
            <w:r w:rsidRPr="004D3B47">
              <w:t xml:space="preserve">in the current </w:t>
            </w:r>
            <w:r w:rsidR="00CD1524" w:rsidRPr="004D3B47">
              <w:t>monitoring</w:t>
            </w:r>
            <w:r w:rsidRPr="004D3B47">
              <w:t xml:space="preserve"> period</w:t>
            </w:r>
            <w:r w:rsidR="00D1642F" w:rsidRPr="004D3B47">
              <w:t>. T</w:t>
            </w:r>
            <w:r w:rsidRPr="004D3B47">
              <w:t xml:space="preserve">he proportion of all women with screening events who </w:t>
            </w:r>
            <w:r w:rsidR="00CD1524" w:rsidRPr="004D3B47">
              <w:t>were</w:t>
            </w:r>
            <w:r w:rsidRPr="004D3B47">
              <w:t xml:space="preserve"> aged less than 20 years at the time of the event</w:t>
            </w:r>
            <w:r w:rsidR="00A26D58">
              <w:t xml:space="preserve"> </w:t>
            </w:r>
            <w:r w:rsidR="00D1642F" w:rsidRPr="004D3B47">
              <w:t>is also lower</w:t>
            </w:r>
            <w:r w:rsidR="00AF239B" w:rsidRPr="004D3B47">
              <w:t xml:space="preserve"> </w:t>
            </w:r>
            <w:r w:rsidR="005229DD" w:rsidRPr="004D3B47">
              <w:t>(</w:t>
            </w:r>
            <w:r w:rsidR="006745A7" w:rsidRPr="004D3B47">
              <w:t>0.4</w:t>
            </w:r>
            <w:r w:rsidR="005229DD" w:rsidRPr="004D3B47">
              <w:t xml:space="preserve">% </w:t>
            </w:r>
            <w:r w:rsidR="006E4672" w:rsidRPr="004D3B47">
              <w:t>in this report compared to</w:t>
            </w:r>
            <w:r w:rsidR="003A61BC" w:rsidRPr="004D3B47">
              <w:t xml:space="preserve"> </w:t>
            </w:r>
            <w:r w:rsidR="006745A7" w:rsidRPr="004D3B47">
              <w:t>0.5</w:t>
            </w:r>
            <w:r w:rsidR="005229DD" w:rsidRPr="004D3B47">
              <w:t xml:space="preserve">% </w:t>
            </w:r>
            <w:r w:rsidR="00BE32BE" w:rsidRPr="004D3B47">
              <w:t xml:space="preserve">in </w:t>
            </w:r>
            <w:r w:rsidR="006E4672" w:rsidRPr="004D3B47">
              <w:rPr>
                <w:lang w:val="en-NZ"/>
              </w:rPr>
              <w:t xml:space="preserve">the previous </w:t>
            </w:r>
            <w:r w:rsidR="0021785F" w:rsidRPr="004D3B47">
              <w:rPr>
                <w:lang w:val="en-NZ"/>
              </w:rPr>
              <w:t>report</w:t>
            </w:r>
            <w:r w:rsidR="00064651" w:rsidRPr="004D3B47">
              <w:t>).</w:t>
            </w:r>
            <w:r w:rsidRPr="004D3B47">
              <w:t xml:space="preserve"> </w:t>
            </w:r>
            <w:r w:rsidR="00B2036D" w:rsidRPr="004D3B47">
              <w:t>(</w:t>
            </w:r>
            <w:r w:rsidR="00616FB9" w:rsidRPr="004D3B47">
              <w:fldChar w:fldCharType="begin"/>
            </w:r>
            <w:r w:rsidR="00616FB9" w:rsidRPr="004D3B47">
              <w:instrText xml:space="preserve"> REF _Ref414290756 \h  \* MERGEFORMAT </w:instrText>
            </w:r>
            <w:r w:rsidR="00616FB9" w:rsidRPr="004D3B47">
              <w:fldChar w:fldCharType="separate"/>
            </w:r>
            <w:r w:rsidR="00D03680" w:rsidRPr="00915C44">
              <w:t xml:space="preserve">Figure </w:t>
            </w:r>
            <w:r w:rsidR="00D03680">
              <w:rPr>
                <w:noProof/>
              </w:rPr>
              <w:t>20</w:t>
            </w:r>
            <w:r w:rsidR="00616FB9" w:rsidRPr="004D3B47">
              <w:fldChar w:fldCharType="end"/>
            </w:r>
            <w:r w:rsidR="00B2036D" w:rsidRPr="004D3B47">
              <w:t>)</w:t>
            </w:r>
            <w:r w:rsidR="00C06D5A" w:rsidRPr="004D3B47">
              <w:t>.</w:t>
            </w:r>
            <w:r w:rsidR="00A26D58">
              <w:t xml:space="preserve"> </w:t>
            </w:r>
          </w:p>
          <w:p w14:paraId="43E04040" w14:textId="77777777" w:rsidR="00C06D5A" w:rsidRPr="004D3B47" w:rsidRDefault="00C06D5A" w:rsidP="00F22131">
            <w:pPr>
              <w:ind w:right="544"/>
              <w:jc w:val="both"/>
            </w:pPr>
          </w:p>
          <w:p w14:paraId="0D0D9F7C" w14:textId="1E581916" w:rsidR="00C06555" w:rsidRPr="004D3B47" w:rsidRDefault="004C2AD9" w:rsidP="00F22131">
            <w:pPr>
              <w:ind w:right="33"/>
              <w:jc w:val="both"/>
            </w:pPr>
            <w:r w:rsidRPr="004D3B47">
              <w:t xml:space="preserve">The proportion of these women who were aged 18-19 years </w:t>
            </w:r>
            <w:r w:rsidR="00D1642F" w:rsidRPr="004D3B47">
              <w:t>is lower than in</w:t>
            </w:r>
            <w:r w:rsidR="005229DD" w:rsidRPr="004D3B47">
              <w:t xml:space="preserve"> the </w:t>
            </w:r>
            <w:r w:rsidRPr="004D3B47">
              <w:t xml:space="preserve">previous </w:t>
            </w:r>
            <w:r w:rsidR="00325D57" w:rsidRPr="004D3B47">
              <w:t>monitoring</w:t>
            </w:r>
            <w:r w:rsidRPr="004D3B47">
              <w:t xml:space="preserve"> period (</w:t>
            </w:r>
            <w:bookmarkStart w:id="295" w:name="ind1_cervsmpl1819_pct2"/>
            <w:r w:rsidR="006745A7" w:rsidRPr="004D3B47">
              <w:t>89.</w:t>
            </w:r>
            <w:bookmarkEnd w:id="295"/>
            <w:r w:rsidR="006745A7" w:rsidRPr="004D3B47">
              <w:t>4</w:t>
            </w:r>
            <w:r w:rsidR="00064651" w:rsidRPr="004D3B47">
              <w:t>%</w:t>
            </w:r>
            <w:r w:rsidR="000940F3" w:rsidRPr="004D3B47">
              <w:t xml:space="preserve">, compared to </w:t>
            </w:r>
            <w:r w:rsidR="006745A7" w:rsidRPr="004D3B47">
              <w:t>89.9</w:t>
            </w:r>
            <w:r w:rsidR="000940F3" w:rsidRPr="004D3B47">
              <w:t>% previously</w:t>
            </w:r>
            <w:r w:rsidR="00332844">
              <w:t xml:space="preserve">; </w:t>
            </w:r>
            <w:r w:rsidR="00100CC8" w:rsidRPr="004D3B47">
              <w:fldChar w:fldCharType="begin"/>
            </w:r>
            <w:r w:rsidR="00B2036D" w:rsidRPr="004D3B47">
              <w:instrText xml:space="preserve"> REF _Ref414290772 \h </w:instrText>
            </w:r>
            <w:r w:rsidR="0020315E" w:rsidRPr="004D3B47">
              <w:instrText xml:space="preserve"> \* MERGEFORMAT </w:instrText>
            </w:r>
            <w:r w:rsidR="00100CC8" w:rsidRPr="004D3B47">
              <w:fldChar w:fldCharType="separate"/>
            </w:r>
            <w:r w:rsidR="00D03680" w:rsidRPr="00915C44">
              <w:t xml:space="preserve">Figure </w:t>
            </w:r>
            <w:r w:rsidR="00D03680">
              <w:t>21</w:t>
            </w:r>
            <w:r w:rsidR="00100CC8" w:rsidRPr="004D3B47">
              <w:fldChar w:fldCharType="end"/>
            </w:r>
            <w:r w:rsidR="00B2036D" w:rsidRPr="004D3B47">
              <w:t>)</w:t>
            </w:r>
            <w:r w:rsidR="00C06D5A" w:rsidRPr="004D3B47">
              <w:t xml:space="preserve">. </w:t>
            </w:r>
            <w:r w:rsidR="00E706AA" w:rsidRPr="004D3B47">
              <w:t xml:space="preserve">As in previous reports, </w:t>
            </w:r>
            <w:r w:rsidR="00C06555" w:rsidRPr="004D3B47">
              <w:t>it would app</w:t>
            </w:r>
            <w:r w:rsidR="00AF332F" w:rsidRPr="004D3B47">
              <w:t>ear that in New Zealand overall</w:t>
            </w:r>
            <w:r w:rsidR="00C2342B" w:rsidRPr="004D3B47">
              <w:t>,</w:t>
            </w:r>
            <w:r w:rsidR="00C06555" w:rsidRPr="004D3B47">
              <w:t xml:space="preserve"> screens in very young women are reducing, and </w:t>
            </w:r>
            <w:r w:rsidR="00AF332F" w:rsidRPr="004D3B47">
              <w:t>when women aged less than 20 years are screened,</w:t>
            </w:r>
            <w:r w:rsidR="00C06555" w:rsidRPr="004D3B47">
              <w:t xml:space="preserve"> </w:t>
            </w:r>
            <w:r w:rsidR="00AF332F" w:rsidRPr="004D3B47">
              <w:t>it</w:t>
            </w:r>
            <w:r w:rsidR="00C06555" w:rsidRPr="004D3B47">
              <w:t xml:space="preserve"> </w:t>
            </w:r>
            <w:r w:rsidR="00196B9B" w:rsidRPr="004D3B47">
              <w:t xml:space="preserve">mostly </w:t>
            </w:r>
            <w:r w:rsidR="00C06555" w:rsidRPr="004D3B47">
              <w:t>reflect</w:t>
            </w:r>
            <w:r w:rsidR="00AF332F" w:rsidRPr="004D3B47">
              <w:t>s</w:t>
            </w:r>
            <w:r w:rsidR="00C06555" w:rsidRPr="004D3B47">
              <w:t xml:space="preserve"> opportunistic</w:t>
            </w:r>
            <w:r w:rsidR="00C06D5A" w:rsidRPr="004D3B47">
              <w:t xml:space="preserve"> screening of </w:t>
            </w:r>
            <w:r w:rsidR="000004D4" w:rsidRPr="004D3B47">
              <w:t xml:space="preserve">women aged </w:t>
            </w:r>
            <w:r w:rsidR="00C06D5A" w:rsidRPr="004D3B47">
              <w:t>18-19 year</w:t>
            </w:r>
            <w:r w:rsidR="0041312D" w:rsidRPr="004D3B47">
              <w:t>s</w:t>
            </w:r>
            <w:r w:rsidR="00C06555" w:rsidRPr="004D3B47">
              <w:t>.</w:t>
            </w:r>
          </w:p>
          <w:p w14:paraId="5EAC0F6B" w14:textId="77777777" w:rsidR="00AF3878" w:rsidRPr="004D3B47" w:rsidRDefault="00C06555" w:rsidP="00F22131">
            <w:pPr>
              <w:ind w:right="33"/>
              <w:jc w:val="both"/>
            </w:pPr>
            <w:r w:rsidRPr="004D3B47">
              <w:t xml:space="preserve"> </w:t>
            </w:r>
          </w:p>
        </w:tc>
      </w:tr>
      <w:tr w:rsidR="004D3B47" w:rsidRPr="004D3B47" w14:paraId="63CACB78" w14:textId="77777777" w:rsidTr="00A517D3">
        <w:tc>
          <w:tcPr>
            <w:tcW w:w="1791" w:type="dxa"/>
          </w:tcPr>
          <w:p w14:paraId="4CB30966" w14:textId="77777777" w:rsidR="00AF3878" w:rsidRPr="004D3B47" w:rsidRDefault="00AF3878" w:rsidP="00DE16F5">
            <w:pPr>
              <w:spacing w:before="120"/>
              <w:ind w:right="544"/>
              <w:jc w:val="both"/>
              <w:rPr>
                <w:b/>
              </w:rPr>
            </w:pPr>
            <w:r w:rsidRPr="004D3B47">
              <w:rPr>
                <w:b/>
              </w:rPr>
              <w:t>Comments</w:t>
            </w:r>
          </w:p>
        </w:tc>
        <w:tc>
          <w:tcPr>
            <w:tcW w:w="7281" w:type="dxa"/>
          </w:tcPr>
          <w:p w14:paraId="0B7C6FC4" w14:textId="43E1A16E" w:rsidR="004325E3" w:rsidRPr="004D3B47" w:rsidRDefault="000004D4" w:rsidP="00F22131">
            <w:pPr>
              <w:spacing w:before="120"/>
              <w:jc w:val="both"/>
              <w:rPr>
                <w:szCs w:val="23"/>
              </w:rPr>
            </w:pPr>
            <w:r w:rsidRPr="004D3B47">
              <w:t xml:space="preserve">As noted in the </w:t>
            </w:r>
            <w:r w:rsidRPr="004D3B47">
              <w:rPr>
                <w:i/>
              </w:rPr>
              <w:t>Trends</w:t>
            </w:r>
            <w:r w:rsidRPr="004D3B47">
              <w:t xml:space="preserve"> section, t</w:t>
            </w:r>
            <w:r w:rsidR="004325E3" w:rsidRPr="004D3B47">
              <w:t>he</w:t>
            </w:r>
            <w:r w:rsidR="004325E3" w:rsidRPr="004D3B47">
              <w:rPr>
                <w:szCs w:val="23"/>
              </w:rPr>
              <w:t xml:space="preserve"> estimates for the number of women eligible for screening </w:t>
            </w:r>
            <w:r w:rsidR="001A44FF" w:rsidRPr="004D3B47">
              <w:rPr>
                <w:szCs w:val="23"/>
              </w:rPr>
              <w:t>including</w:t>
            </w:r>
            <w:r w:rsidR="00C44863" w:rsidRPr="004D3B47">
              <w:rPr>
                <w:szCs w:val="23"/>
              </w:rPr>
              <w:t xml:space="preserve"> </w:t>
            </w:r>
            <w:r w:rsidR="00724D67" w:rsidRPr="004D3B47">
              <w:rPr>
                <w:szCs w:val="23"/>
              </w:rPr>
              <w:t xml:space="preserve">hysterectomy adjustment </w:t>
            </w:r>
            <w:r w:rsidR="004325E3" w:rsidRPr="004D3B47">
              <w:rPr>
                <w:szCs w:val="23"/>
              </w:rPr>
              <w:t xml:space="preserve">were updated in </w:t>
            </w:r>
            <w:r w:rsidR="00BC580F" w:rsidRPr="004D3B47">
              <w:rPr>
                <w:szCs w:val="23"/>
              </w:rPr>
              <w:t>the previous</w:t>
            </w:r>
            <w:r w:rsidR="000065F5" w:rsidRPr="004D3B47">
              <w:rPr>
                <w:szCs w:val="23"/>
              </w:rPr>
              <w:t xml:space="preserve"> </w:t>
            </w:r>
            <w:r w:rsidR="00C74E26" w:rsidRPr="004D3B47">
              <w:rPr>
                <w:szCs w:val="23"/>
              </w:rPr>
              <w:t>and current</w:t>
            </w:r>
            <w:r w:rsidR="004325E3" w:rsidRPr="004D3B47">
              <w:rPr>
                <w:szCs w:val="23"/>
              </w:rPr>
              <w:t xml:space="preserve"> report, </w:t>
            </w:r>
            <w:r w:rsidRPr="004D3B47">
              <w:rPr>
                <w:szCs w:val="23"/>
              </w:rPr>
              <w:t>and</w:t>
            </w:r>
            <w:r w:rsidR="004325E3" w:rsidRPr="004D3B47">
              <w:rPr>
                <w:szCs w:val="23"/>
              </w:rPr>
              <w:t xml:space="preserve"> this change means that differences </w:t>
            </w:r>
            <w:r w:rsidR="007F01DD" w:rsidRPr="004D3B47">
              <w:rPr>
                <w:szCs w:val="23"/>
              </w:rPr>
              <w:t xml:space="preserve">in coverage </w:t>
            </w:r>
            <w:r w:rsidR="004325E3" w:rsidRPr="004D3B47">
              <w:rPr>
                <w:szCs w:val="23"/>
              </w:rPr>
              <w:t xml:space="preserve">compared to </w:t>
            </w:r>
            <w:r w:rsidR="00234BF8" w:rsidRPr="004D3B47">
              <w:rPr>
                <w:szCs w:val="23"/>
              </w:rPr>
              <w:t xml:space="preserve">prior </w:t>
            </w:r>
            <w:r w:rsidR="004325E3" w:rsidRPr="004D3B47">
              <w:rPr>
                <w:szCs w:val="23"/>
              </w:rPr>
              <w:t>reports</w:t>
            </w:r>
            <w:r w:rsidR="00A26D58">
              <w:rPr>
                <w:szCs w:val="23"/>
              </w:rPr>
              <w:t xml:space="preserve"> </w:t>
            </w:r>
            <w:r w:rsidR="004325E3" w:rsidRPr="004D3B47">
              <w:rPr>
                <w:szCs w:val="23"/>
              </w:rPr>
              <w:t>should be interpreted with caution</w:t>
            </w:r>
            <w:r w:rsidR="004325E3" w:rsidRPr="004D3B47">
              <w:t>, as these may partially reflect differences in the population estimates</w:t>
            </w:r>
            <w:r w:rsidR="004325E3" w:rsidRPr="004D3B47">
              <w:rPr>
                <w:szCs w:val="23"/>
              </w:rPr>
              <w:t>.</w:t>
            </w:r>
            <w:r w:rsidR="007F01DD" w:rsidRPr="004D3B47">
              <w:rPr>
                <w:szCs w:val="23"/>
              </w:rPr>
              <w:t xml:space="preserve"> </w:t>
            </w:r>
            <w:r w:rsidR="006139EC" w:rsidRPr="004D3B47">
              <w:t xml:space="preserve">The estimates of </w:t>
            </w:r>
            <w:r w:rsidR="00F72E9D" w:rsidRPr="004D3B47">
              <w:t xml:space="preserve">age-specific </w:t>
            </w:r>
            <w:r w:rsidR="006139EC" w:rsidRPr="004D3B47">
              <w:t>hysterectomy prevalence used in the current report are included in Appendix A (</w:t>
            </w:r>
            <w:r w:rsidR="00F72E9D" w:rsidRPr="004D3B47">
              <w:fldChar w:fldCharType="begin"/>
            </w:r>
            <w:r w:rsidR="00F72E9D" w:rsidRPr="004D3B47">
              <w:instrText xml:space="preserve"> REF _Ref5617897 \h </w:instrText>
            </w:r>
            <w:r w:rsidR="00F22131">
              <w:instrText xml:space="preserve"> \* MERGEFORMAT </w:instrText>
            </w:r>
            <w:r w:rsidR="00F72E9D" w:rsidRPr="004D3B47">
              <w:fldChar w:fldCharType="separate"/>
            </w:r>
            <w:r w:rsidR="00D03680" w:rsidRPr="004D3B47">
              <w:t xml:space="preserve">Table </w:t>
            </w:r>
            <w:r w:rsidR="00D03680">
              <w:rPr>
                <w:noProof/>
              </w:rPr>
              <w:t>35</w:t>
            </w:r>
            <w:r w:rsidR="00F72E9D" w:rsidRPr="004D3B47">
              <w:fldChar w:fldCharType="end"/>
            </w:r>
            <w:r w:rsidR="006139EC" w:rsidRPr="004D3B47">
              <w:t>).</w:t>
            </w:r>
            <w:r w:rsidR="00A26D58">
              <w:t xml:space="preserve"> </w:t>
            </w:r>
            <w:r w:rsidR="00F72E9D" w:rsidRPr="004D3B47">
              <w:fldChar w:fldCharType="begin"/>
            </w:r>
            <w:r w:rsidR="00F72E9D" w:rsidRPr="004D3B47">
              <w:instrText xml:space="preserve"> REF _Ref5617897 \h </w:instrText>
            </w:r>
            <w:r w:rsidR="00F22131">
              <w:instrText xml:space="preserve"> \* MERGEFORMAT </w:instrText>
            </w:r>
            <w:r w:rsidR="00F72E9D" w:rsidRPr="004D3B47">
              <w:fldChar w:fldCharType="separate"/>
            </w:r>
            <w:r w:rsidR="00D03680" w:rsidRPr="004D3B47">
              <w:t xml:space="preserve">Table </w:t>
            </w:r>
            <w:r w:rsidR="00D03680">
              <w:rPr>
                <w:noProof/>
              </w:rPr>
              <w:t>35</w:t>
            </w:r>
            <w:r w:rsidR="00F72E9D" w:rsidRPr="004D3B47">
              <w:fldChar w:fldCharType="end"/>
            </w:r>
            <w:r w:rsidR="006139EC" w:rsidRPr="004D3B47">
              <w:t xml:space="preserve"> also includes a comparison with the </w:t>
            </w:r>
            <w:r w:rsidR="00F72E9D" w:rsidRPr="004D3B47">
              <w:t xml:space="preserve">hysterectomy prevalence </w:t>
            </w:r>
            <w:r w:rsidR="006139EC" w:rsidRPr="004D3B47">
              <w:t>estimates used in the previous monitoring report.</w:t>
            </w:r>
          </w:p>
          <w:p w14:paraId="3A71B11B" w14:textId="2B88E981" w:rsidR="000065F5" w:rsidRPr="004D3B47" w:rsidRDefault="00907D44" w:rsidP="00F22131">
            <w:pPr>
              <w:spacing w:before="120"/>
              <w:jc w:val="both"/>
              <w:rPr>
                <w:szCs w:val="23"/>
              </w:rPr>
            </w:pPr>
            <w:r w:rsidRPr="004D3B47">
              <w:rPr>
                <w:szCs w:val="23"/>
              </w:rPr>
              <w:t xml:space="preserve">Application of </w:t>
            </w:r>
            <w:r w:rsidR="00CF7853" w:rsidRPr="004D3B47">
              <w:rPr>
                <w:szCs w:val="23"/>
              </w:rPr>
              <w:t>population projection</w:t>
            </w:r>
            <w:r w:rsidR="00CF5303" w:rsidRPr="004D3B47">
              <w:rPr>
                <w:szCs w:val="23"/>
              </w:rPr>
              <w:t xml:space="preserve"> changes</w:t>
            </w:r>
            <w:r w:rsidR="00CF7853" w:rsidRPr="004D3B47">
              <w:rPr>
                <w:szCs w:val="23"/>
              </w:rPr>
              <w:t xml:space="preserve"> from June 2017</w:t>
            </w:r>
            <w:r w:rsidR="00CF5303" w:rsidRPr="004D3B47">
              <w:rPr>
                <w:szCs w:val="23"/>
              </w:rPr>
              <w:t xml:space="preserve"> </w:t>
            </w:r>
            <w:r w:rsidR="00BE31B8" w:rsidRPr="004D3B47">
              <w:rPr>
                <w:szCs w:val="23"/>
              </w:rPr>
              <w:t>to</w:t>
            </w:r>
            <w:r w:rsidR="00CF5303" w:rsidRPr="004D3B47">
              <w:rPr>
                <w:szCs w:val="23"/>
              </w:rPr>
              <w:t xml:space="preserve"> this monitoring period </w:t>
            </w:r>
            <w:r w:rsidR="00CF7853" w:rsidRPr="004D3B47">
              <w:rPr>
                <w:szCs w:val="23"/>
              </w:rPr>
              <w:t xml:space="preserve">has </w:t>
            </w:r>
            <w:r w:rsidR="00BF4784" w:rsidRPr="004D3B47">
              <w:rPr>
                <w:szCs w:val="23"/>
              </w:rPr>
              <w:t xml:space="preserve">also </w:t>
            </w:r>
            <w:r w:rsidR="00CF7853" w:rsidRPr="004D3B47">
              <w:rPr>
                <w:szCs w:val="23"/>
              </w:rPr>
              <w:t xml:space="preserve">resulted in </w:t>
            </w:r>
            <w:r w:rsidR="00CF5303" w:rsidRPr="004D3B47">
              <w:rPr>
                <w:szCs w:val="23"/>
              </w:rPr>
              <w:t>a</w:t>
            </w:r>
            <w:r w:rsidR="00BE31B8" w:rsidRPr="004D3B47">
              <w:rPr>
                <w:szCs w:val="23"/>
              </w:rPr>
              <w:t>dditional</w:t>
            </w:r>
            <w:r w:rsidR="00CF5303" w:rsidRPr="004D3B47">
              <w:rPr>
                <w:szCs w:val="23"/>
              </w:rPr>
              <w:t xml:space="preserve"> difference</w:t>
            </w:r>
            <w:r w:rsidR="00BE31B8" w:rsidRPr="004D3B47">
              <w:rPr>
                <w:szCs w:val="23"/>
              </w:rPr>
              <w:t xml:space="preserve">s </w:t>
            </w:r>
            <w:r w:rsidR="00CF5303" w:rsidRPr="004D3B47">
              <w:rPr>
                <w:szCs w:val="23"/>
              </w:rPr>
              <w:t>in</w:t>
            </w:r>
            <w:r w:rsidR="00CF7853" w:rsidRPr="004D3B47">
              <w:rPr>
                <w:szCs w:val="23"/>
              </w:rPr>
              <w:t xml:space="preserve"> estimates</w:t>
            </w:r>
            <w:r w:rsidR="00BE31B8" w:rsidRPr="004D3B47">
              <w:rPr>
                <w:szCs w:val="23"/>
              </w:rPr>
              <w:t xml:space="preserve"> </w:t>
            </w:r>
            <w:r w:rsidR="00CF7853" w:rsidRPr="004D3B47">
              <w:rPr>
                <w:szCs w:val="23"/>
              </w:rPr>
              <w:t xml:space="preserve">for </w:t>
            </w:r>
            <w:r w:rsidR="007856FA" w:rsidRPr="004D3B47">
              <w:rPr>
                <w:szCs w:val="23"/>
              </w:rPr>
              <w:t>report 49 and this report</w:t>
            </w:r>
            <w:r w:rsidR="00C375CF" w:rsidRPr="004D3B47">
              <w:rPr>
                <w:szCs w:val="23"/>
              </w:rPr>
              <w:t xml:space="preserve"> compared to all previous reports</w:t>
            </w:r>
            <w:r w:rsidR="00CF7853" w:rsidRPr="004D3B47">
              <w:rPr>
                <w:szCs w:val="23"/>
              </w:rPr>
              <w:t xml:space="preserve">. </w:t>
            </w:r>
            <w:r w:rsidR="00BF4784" w:rsidRPr="004D3B47">
              <w:rPr>
                <w:szCs w:val="23"/>
              </w:rPr>
              <w:t>These c</w:t>
            </w:r>
            <w:r w:rsidR="00CF7853" w:rsidRPr="004D3B47">
              <w:rPr>
                <w:szCs w:val="23"/>
              </w:rPr>
              <w:t xml:space="preserve">hanges not only </w:t>
            </w:r>
            <w:r w:rsidR="00C375CF" w:rsidRPr="004D3B47">
              <w:rPr>
                <w:szCs w:val="23"/>
              </w:rPr>
              <w:t xml:space="preserve">have an </w:t>
            </w:r>
            <w:r w:rsidR="0047389C" w:rsidRPr="004D3B47">
              <w:rPr>
                <w:szCs w:val="23"/>
              </w:rPr>
              <w:t xml:space="preserve">influence </w:t>
            </w:r>
            <w:r w:rsidR="00C375CF" w:rsidRPr="004D3B47">
              <w:rPr>
                <w:szCs w:val="23"/>
              </w:rPr>
              <w:t xml:space="preserve">on </w:t>
            </w:r>
            <w:r w:rsidR="00CF7853" w:rsidRPr="004D3B47">
              <w:rPr>
                <w:szCs w:val="23"/>
              </w:rPr>
              <w:t xml:space="preserve">the overall coverage but also </w:t>
            </w:r>
            <w:r w:rsidR="00407D59" w:rsidRPr="004D3B47">
              <w:rPr>
                <w:szCs w:val="23"/>
              </w:rPr>
              <w:t>at an age, ethnicity and DHB level.</w:t>
            </w:r>
            <w:r w:rsidR="00BF4784" w:rsidRPr="004D3B47">
              <w:rPr>
                <w:szCs w:val="23"/>
              </w:rPr>
              <w:t xml:space="preserve"> This limits the comparability between th</w:t>
            </w:r>
            <w:r w:rsidR="007856FA" w:rsidRPr="004D3B47">
              <w:rPr>
                <w:szCs w:val="23"/>
              </w:rPr>
              <w:t>ese reports</w:t>
            </w:r>
            <w:r w:rsidR="00BF4784" w:rsidRPr="004D3B47">
              <w:rPr>
                <w:szCs w:val="23"/>
              </w:rPr>
              <w:t xml:space="preserve"> and the previous report</w:t>
            </w:r>
            <w:r w:rsidR="00CF5303" w:rsidRPr="004D3B47">
              <w:rPr>
                <w:szCs w:val="23"/>
              </w:rPr>
              <w:t>s</w:t>
            </w:r>
            <w:r w:rsidR="00407D59" w:rsidRPr="004D3B47">
              <w:rPr>
                <w:szCs w:val="23"/>
              </w:rPr>
              <w:t xml:space="preserve"> </w:t>
            </w:r>
            <w:r w:rsidR="00BF4784" w:rsidRPr="004D3B47">
              <w:rPr>
                <w:szCs w:val="23"/>
              </w:rPr>
              <w:t xml:space="preserve">as </w:t>
            </w:r>
            <w:r w:rsidR="0064465F" w:rsidRPr="004D3B47">
              <w:rPr>
                <w:szCs w:val="23"/>
              </w:rPr>
              <w:t xml:space="preserve">the majority of the </w:t>
            </w:r>
            <w:r w:rsidR="00BF4784" w:rsidRPr="004D3B47">
              <w:rPr>
                <w:szCs w:val="23"/>
              </w:rPr>
              <w:t xml:space="preserve">differences are </w:t>
            </w:r>
            <w:r w:rsidR="00DC3BBE" w:rsidRPr="004D3B47">
              <w:rPr>
                <w:szCs w:val="23"/>
              </w:rPr>
              <w:t xml:space="preserve">most likely to be </w:t>
            </w:r>
            <w:r w:rsidR="00BF4784" w:rsidRPr="004D3B47">
              <w:rPr>
                <w:szCs w:val="23"/>
              </w:rPr>
              <w:t xml:space="preserve">due to changes in the denominator </w:t>
            </w:r>
            <w:r w:rsidR="00C74E26" w:rsidRPr="004D3B47">
              <w:rPr>
                <w:szCs w:val="23"/>
              </w:rPr>
              <w:t xml:space="preserve">(eligible population) </w:t>
            </w:r>
            <w:r w:rsidR="00BF4784" w:rsidRPr="004D3B47">
              <w:rPr>
                <w:szCs w:val="23"/>
              </w:rPr>
              <w:t xml:space="preserve">rather than changes in the </w:t>
            </w:r>
            <w:r w:rsidR="0047389C" w:rsidRPr="004D3B47">
              <w:rPr>
                <w:szCs w:val="23"/>
              </w:rPr>
              <w:t>number of women who attend screening</w:t>
            </w:r>
            <w:r w:rsidR="00BF4784" w:rsidRPr="004D3B47">
              <w:rPr>
                <w:szCs w:val="23"/>
              </w:rPr>
              <w:t>.</w:t>
            </w:r>
            <w:r w:rsidR="00786201" w:rsidRPr="004D3B47">
              <w:rPr>
                <w:szCs w:val="23"/>
              </w:rPr>
              <w:t xml:space="preserve"> In particular, the updated population projections were higher than earlier projections for Pacific and </w:t>
            </w:r>
            <w:r w:rsidR="003034CF" w:rsidRPr="004D3B47">
              <w:t>Asian</w:t>
            </w:r>
            <w:r w:rsidR="00786201" w:rsidRPr="004D3B47">
              <w:rPr>
                <w:szCs w:val="23"/>
              </w:rPr>
              <w:t xml:space="preserve"> women, while there were smaller decreases in the estimated population of </w:t>
            </w:r>
            <w:r w:rsidR="003034CF" w:rsidRPr="004D3B47">
              <w:t>Māori</w:t>
            </w:r>
            <w:r w:rsidR="00786201" w:rsidRPr="004D3B47">
              <w:rPr>
                <w:szCs w:val="23"/>
              </w:rPr>
              <w:t xml:space="preserve"> and European/ Other women.</w:t>
            </w:r>
          </w:p>
          <w:p w14:paraId="3FD86049" w14:textId="30C96D45" w:rsidR="00546CA6" w:rsidRPr="004D3B47" w:rsidRDefault="00546CA6" w:rsidP="00F22131">
            <w:pPr>
              <w:ind w:right="33"/>
              <w:jc w:val="both"/>
              <w:rPr>
                <w:szCs w:val="23"/>
              </w:rPr>
            </w:pPr>
          </w:p>
          <w:p w14:paraId="6AF29F31" w14:textId="5EEF17AA" w:rsidR="005323F1" w:rsidRPr="004D3B47" w:rsidRDefault="005323F1" w:rsidP="00F22131">
            <w:pPr>
              <w:ind w:right="33"/>
              <w:jc w:val="both"/>
            </w:pPr>
            <w:r w:rsidRPr="004D3B47">
              <w:t xml:space="preserve">As discussed in </w:t>
            </w:r>
            <w:r w:rsidR="0020315E" w:rsidRPr="004D3B47">
              <w:t xml:space="preserve">the </w:t>
            </w:r>
            <w:r w:rsidRPr="004D3B47">
              <w:t xml:space="preserve">Methods </w:t>
            </w:r>
            <w:r w:rsidR="0020315E" w:rsidRPr="004D3B47">
              <w:t>section of this report</w:t>
            </w:r>
            <w:r w:rsidRPr="004D3B47">
              <w:t xml:space="preserve"> (</w:t>
            </w:r>
            <w:r w:rsidR="00616FB9" w:rsidRPr="004D3B47">
              <w:rPr>
                <w:i/>
              </w:rPr>
              <w:fldChar w:fldCharType="begin"/>
            </w:r>
            <w:r w:rsidR="00616FB9" w:rsidRPr="004D3B47">
              <w:rPr>
                <w:i/>
              </w:rPr>
              <w:instrText xml:space="preserve"> REF _Ref280692140 \h  \* MERGEFORMAT </w:instrText>
            </w:r>
            <w:r w:rsidR="00616FB9" w:rsidRPr="004D3B47">
              <w:rPr>
                <w:i/>
              </w:rPr>
            </w:r>
            <w:r w:rsidR="00616FB9" w:rsidRPr="004D3B47">
              <w:rPr>
                <w:i/>
              </w:rPr>
              <w:fldChar w:fldCharType="separate"/>
            </w:r>
            <w:r w:rsidR="00D03680" w:rsidRPr="00D03680">
              <w:rPr>
                <w:i/>
                <w:lang w:val="en-US"/>
              </w:rPr>
              <w:t>Hysterectomy-adjusted population</w:t>
            </w:r>
            <w:r w:rsidR="00616FB9" w:rsidRPr="004D3B47">
              <w:rPr>
                <w:i/>
              </w:rPr>
              <w:fldChar w:fldCharType="end"/>
            </w:r>
            <w:r w:rsidR="00A06729" w:rsidRPr="004D3B47">
              <w:t>;</w:t>
            </w:r>
            <w:r w:rsidR="00F34108" w:rsidRPr="004D3B47">
              <w:t xml:space="preserve"> </w:t>
            </w:r>
            <w:r w:rsidR="00030A4D" w:rsidRPr="004D3B47">
              <w:t xml:space="preserve">page </w:t>
            </w:r>
            <w:r w:rsidR="00030A4D" w:rsidRPr="004D3B47">
              <w:fldChar w:fldCharType="begin"/>
            </w:r>
            <w:r w:rsidR="00030A4D" w:rsidRPr="004D3B47">
              <w:instrText xml:space="preserve"> PAGEREF _Ref280692140 \h </w:instrText>
            </w:r>
            <w:r w:rsidR="00030A4D" w:rsidRPr="004D3B47">
              <w:fldChar w:fldCharType="separate"/>
            </w:r>
            <w:r w:rsidR="00D03680">
              <w:rPr>
                <w:noProof/>
              </w:rPr>
              <w:t>14</w:t>
            </w:r>
            <w:r w:rsidR="00030A4D" w:rsidRPr="004D3B47">
              <w:fldChar w:fldCharType="end"/>
            </w:r>
            <w:r w:rsidRPr="004D3B47">
              <w:t xml:space="preserve">), the hysterectomy prevalence </w:t>
            </w:r>
            <w:r w:rsidR="00030A4D" w:rsidRPr="004D3B47">
              <w:t>estimates</w:t>
            </w:r>
            <w:r w:rsidRPr="004D3B47">
              <w:t xml:space="preserve"> used to make the adjustment includes all women with a hysterectomy, some of whom may still require cervical screening.</w:t>
            </w:r>
            <w:r w:rsidR="00A26D58">
              <w:t xml:space="preserve"> </w:t>
            </w:r>
            <w:r w:rsidRPr="004D3B47">
              <w:t>These women will have been removed from the denominator, but may still appear in the numerator.</w:t>
            </w:r>
            <w:r w:rsidR="00A26D58">
              <w:t xml:space="preserve"> </w:t>
            </w:r>
            <w:r w:rsidR="00042360" w:rsidRPr="004D3B47">
              <w:t>As a result of these limitations, coverage must be interpreted with some caution.</w:t>
            </w:r>
            <w:r w:rsidR="006E6C39" w:rsidRPr="004D3B47">
              <w:t xml:space="preserve"> We explored the impact of the hysterectomy-adjustment on the results by calculating coverage as a proportion of the total New Zealand female population (</w:t>
            </w:r>
            <w:r w:rsidR="00EF7875" w:rsidRPr="004D3B47">
              <w:t>i.e.</w:t>
            </w:r>
            <w:r w:rsidR="006E6C39" w:rsidRPr="004D3B47">
              <w:t xml:space="preserve"> regardless of whether they have had a hysterectomy or not). Results for this analysis appear in </w:t>
            </w:r>
            <w:r w:rsidR="00616FB9" w:rsidRPr="004D3B47">
              <w:fldChar w:fldCharType="begin"/>
            </w:r>
            <w:r w:rsidR="00616FB9" w:rsidRPr="004D3B47">
              <w:instrText xml:space="preserve"> REF _Ref302481197 \h  \* MERGEFORMAT </w:instrText>
            </w:r>
            <w:r w:rsidR="00616FB9" w:rsidRPr="004D3B47">
              <w:fldChar w:fldCharType="separate"/>
            </w:r>
            <w:r w:rsidR="00D03680" w:rsidRPr="004D3B47">
              <w:t xml:space="preserve">Table </w:t>
            </w:r>
            <w:r w:rsidR="00D03680" w:rsidRPr="00D03680">
              <w:rPr>
                <w:bCs/>
                <w:lang w:val="en-US"/>
              </w:rPr>
              <w:t>35</w:t>
            </w:r>
            <w:r w:rsidR="00616FB9" w:rsidRPr="004D3B47">
              <w:fldChar w:fldCharType="end"/>
            </w:r>
            <w:r w:rsidR="006E6C39" w:rsidRPr="004D3B47">
              <w:t>.</w:t>
            </w:r>
          </w:p>
          <w:p w14:paraId="78D2105C" w14:textId="77777777" w:rsidR="005323F1" w:rsidRPr="004D3B47" w:rsidRDefault="005323F1" w:rsidP="00F22131">
            <w:pPr>
              <w:ind w:right="544"/>
              <w:jc w:val="both"/>
            </w:pPr>
          </w:p>
          <w:p w14:paraId="2DCA997A" w14:textId="77777777" w:rsidR="005323F1" w:rsidRPr="004D3B47" w:rsidRDefault="005323F1" w:rsidP="00F22131">
            <w:pPr>
              <w:ind w:right="33"/>
              <w:jc w:val="both"/>
            </w:pPr>
            <w:r w:rsidRPr="004D3B47">
              <w:t>C</w:t>
            </w:r>
            <w:r w:rsidR="00416907" w:rsidRPr="004D3B47">
              <w:t>ounts of women screened used to estimate c</w:t>
            </w:r>
            <w:r w:rsidRPr="004D3B47">
              <w:t xml:space="preserve">overage </w:t>
            </w:r>
            <w:r w:rsidR="00416907" w:rsidRPr="004D3B47">
              <w:t xml:space="preserve">(numerator) </w:t>
            </w:r>
            <w:r w:rsidRPr="004D3B47">
              <w:t xml:space="preserve">exclude women who are not enrolled on the NCSP Register, </w:t>
            </w:r>
            <w:r w:rsidR="00416907" w:rsidRPr="004D3B47">
              <w:t>whereas the hysterectomy-adjusted population estimates (denominator) represent all women in New Zealand without a hysterectomy, regardless of whether they are enrolled on the NCSP Register. T</w:t>
            </w:r>
            <w:r w:rsidRPr="004D3B47">
              <w:t>herefore</w:t>
            </w:r>
            <w:r w:rsidR="00EF7875" w:rsidRPr="004D3B47">
              <w:t>,</w:t>
            </w:r>
            <w:r w:rsidRPr="004D3B47">
              <w:t xml:space="preserve"> </w:t>
            </w:r>
            <w:r w:rsidR="00416907" w:rsidRPr="004D3B47">
              <w:t xml:space="preserve">the coverage estimates </w:t>
            </w:r>
            <w:r w:rsidRPr="004D3B47">
              <w:t>may be an underestimate of the actual coverage rates achieved</w:t>
            </w:r>
            <w:r w:rsidR="007D22C4" w:rsidRPr="004D3B47">
              <w:t>;</w:t>
            </w:r>
            <w:r w:rsidRPr="004D3B47">
              <w:t xml:space="preserve"> however the impact is likely to be very small.</w:t>
            </w:r>
          </w:p>
          <w:p w14:paraId="506EA121" w14:textId="77777777" w:rsidR="00DF60FE" w:rsidRPr="004D3B47" w:rsidRDefault="00DF60FE" w:rsidP="00F22131">
            <w:pPr>
              <w:jc w:val="both"/>
            </w:pPr>
          </w:p>
          <w:p w14:paraId="3F285797" w14:textId="438BC748" w:rsidR="00C93C82" w:rsidRPr="004D3B47" w:rsidRDefault="00A13004" w:rsidP="00F22131">
            <w:pPr>
              <w:jc w:val="both"/>
              <w:rPr>
                <w:lang w:val="en-US"/>
              </w:rPr>
            </w:pPr>
            <w:r w:rsidRPr="004D3B47">
              <w:t xml:space="preserve">Concerns about </w:t>
            </w:r>
            <w:r w:rsidR="00C93C82" w:rsidRPr="004D3B47">
              <w:t>under- and over-counting of different ethnicity groups</w:t>
            </w:r>
            <w:r w:rsidRPr="004D3B47">
              <w:t xml:space="preserve"> </w:t>
            </w:r>
            <w:r w:rsidR="00B140E8" w:rsidRPr="004D3B47">
              <w:t>ha</w:t>
            </w:r>
            <w:r w:rsidR="00030A4D" w:rsidRPr="004D3B47">
              <w:t>ve</w:t>
            </w:r>
            <w:r w:rsidR="00B140E8" w:rsidRPr="004D3B47">
              <w:t xml:space="preserve"> led</w:t>
            </w:r>
            <w:r w:rsidRPr="004D3B47">
              <w:t xml:space="preserve"> the Ministry to </w:t>
            </w:r>
            <w:r w:rsidR="00197BDA" w:rsidRPr="004D3B47">
              <w:t>use</w:t>
            </w:r>
            <w:r w:rsidRPr="004D3B47">
              <w:t xml:space="preserve"> the NHI for ethnicities as other Ministry collections do. </w:t>
            </w:r>
            <w:r w:rsidR="00E62C0B" w:rsidRPr="004D3B47">
              <w:t>T</w:t>
            </w:r>
            <w:r w:rsidRPr="004D3B47">
              <w:t>his report relies on NCSP Register ethnicities</w:t>
            </w:r>
            <w:r w:rsidR="00C95518" w:rsidRPr="004D3B47">
              <w:t>; however regular matching is done with the NHI register for women on the NCSP Register who have no ethnicity recorded</w:t>
            </w:r>
            <w:r w:rsidR="00197BDA" w:rsidRPr="004D3B47">
              <w:t xml:space="preserve"> on the NCSP Register</w:t>
            </w:r>
            <w:r w:rsidRPr="004D3B47">
              <w:t>.</w:t>
            </w:r>
            <w:r w:rsidR="00A26D58">
              <w:t xml:space="preserve"> </w:t>
            </w:r>
          </w:p>
          <w:p w14:paraId="09B50537" w14:textId="77777777" w:rsidR="0019087D" w:rsidRPr="004D3B47" w:rsidRDefault="0019087D" w:rsidP="00F22131">
            <w:pPr>
              <w:ind w:right="544"/>
              <w:jc w:val="both"/>
              <w:rPr>
                <w:lang w:val="en-US"/>
              </w:rPr>
            </w:pPr>
          </w:p>
          <w:p w14:paraId="0095BBCB" w14:textId="65DE6F8B" w:rsidR="00042360" w:rsidRPr="004D3B47" w:rsidRDefault="00042360" w:rsidP="00F22131">
            <w:pPr>
              <w:jc w:val="both"/>
            </w:pPr>
            <w:r w:rsidRPr="004D3B47">
              <w:t>Coverage in women aged 20-24 years is likely to remain lower than for other ages and coverage in this age group should be interpreted with caution, as many women will have had a shorter period in which they were eligible for screening.</w:t>
            </w:r>
            <w:r w:rsidR="00554B3B" w:rsidRPr="004D3B47">
              <w:t xml:space="preserve"> In </w:t>
            </w:r>
            <w:r w:rsidR="009339E0">
              <w:t xml:space="preserve">November </w:t>
            </w:r>
            <w:r w:rsidR="00554B3B" w:rsidRPr="004D3B47">
              <w:t>2019, National Cervical Screening Programme will be changing the starting age for cervical screening from 20 to 25 years, based on evidence that screening women between the ages of 20 and 24 provides little benefit to women and can cause harm.</w:t>
            </w:r>
            <w:hyperlink w:anchor="_ENREF_4" w:tooltip="National Screening Unit, 2018 #10633" w:history="1">
              <w:r w:rsidR="00AC388A" w:rsidRPr="004D3B47">
                <w:fldChar w:fldCharType="begin"/>
              </w:r>
              <w:r w:rsidR="00AC388A" w:rsidRPr="004D3B47">
                <w:instrText xml:space="preserve"> ADDIN EN.CITE &lt;EndNote&gt;&lt;Cite&gt;&lt;Author&gt;National Screening Unit&lt;/Author&gt;&lt;Year&gt;2018&lt;/Year&gt;&lt;RecNum&gt;10633&lt;/RecNum&gt;&lt;DisplayText&gt;&lt;style face="superscript"&gt;4&lt;/style&gt;&lt;/DisplayText&gt;&lt;record&gt;&lt;rec-number&gt;10633&lt;/rec-number&gt;&lt;foreign-keys&gt;&lt;key app="EN" db-id="et0drd2r3drrx1e0e2px9a5wx5az9v0r0xx0" timestamp="1530689949"&gt;10633&lt;/key&gt;&lt;/foreign-keys&gt;&lt;ref-type name="Web Page"&gt;12&lt;/ref-type&gt;&lt;contributors&gt;&lt;authors&gt;&lt;author&gt;National Screening Unit,&lt;/author&gt;&lt;/authors&gt;&lt;/contributors&gt;&lt;titles&gt;&lt;title&gt;Age range change for cervical screening&lt;/title&gt;&lt;/titles&gt;&lt;number&gt;4th July 2018&lt;/number&gt;&lt;dates&gt;&lt;year&gt;2018&lt;/year&gt;&lt;pub-dates&gt;&lt;date&gt;7th June 2018&lt;/date&gt;&lt;/pub-dates&gt;&lt;/dates&gt;&lt;urls&gt;&lt;related-urls&gt;&lt;url&gt;&lt;style face="underline" font="default" size="100%"&gt;https://www.nsu.govt.nz/health-professionals/national-cervical-screening-programme/age-range-change-cervical-screening&lt;/style&gt;&lt;/url&gt;&lt;/related-urls&gt;&lt;/urls&gt;&lt;/record&gt;&lt;/Cite&gt;&lt;/EndNote&gt;</w:instrText>
              </w:r>
              <w:r w:rsidR="00AC388A" w:rsidRPr="004D3B47">
                <w:fldChar w:fldCharType="separate"/>
              </w:r>
              <w:r w:rsidR="00AC388A" w:rsidRPr="004D3B47">
                <w:rPr>
                  <w:noProof/>
                  <w:vertAlign w:val="superscript"/>
                </w:rPr>
                <w:t>4</w:t>
              </w:r>
              <w:r w:rsidR="00AC388A" w:rsidRPr="004D3B47">
                <w:fldChar w:fldCharType="end"/>
              </w:r>
            </w:hyperlink>
            <w:r w:rsidR="00554B3B" w:rsidRPr="004D3B47">
              <w:t xml:space="preserve"> This change is in line with the screening start age in many other countries.</w:t>
            </w:r>
          </w:p>
          <w:p w14:paraId="0B51FFB0" w14:textId="77777777" w:rsidR="00AF3878" w:rsidRPr="004D3B47" w:rsidRDefault="00AF3878" w:rsidP="00F22131">
            <w:pPr>
              <w:jc w:val="both"/>
            </w:pPr>
          </w:p>
        </w:tc>
      </w:tr>
    </w:tbl>
    <w:p w14:paraId="75EC9956" w14:textId="77777777" w:rsidR="009D23CC" w:rsidRPr="004D3B47" w:rsidRDefault="009D23CC" w:rsidP="009D23CC">
      <w:bookmarkStart w:id="296" w:name="_Ref275460724"/>
      <w:bookmarkStart w:id="297" w:name="_Toc459126362"/>
      <w:bookmarkStart w:id="298" w:name="_Toc469398367"/>
      <w:bookmarkStart w:id="299" w:name="_Toc454287218"/>
      <w:r w:rsidRPr="004D3B47">
        <w:br w:type="page"/>
      </w:r>
    </w:p>
    <w:p w14:paraId="320D558D" w14:textId="641CBB11" w:rsidR="00533986" w:rsidRDefault="0008224E" w:rsidP="00DC718E">
      <w:pPr>
        <w:pStyle w:val="Caption"/>
        <w:keepNext/>
      </w:pPr>
      <w:bookmarkStart w:id="300" w:name="_Ref482708381"/>
      <w:bookmarkStart w:id="301" w:name="_Toc486941132"/>
      <w:bookmarkStart w:id="302" w:name="_Toc509928573"/>
      <w:bookmarkStart w:id="303" w:name="_Toc528676249"/>
      <w:bookmarkStart w:id="304" w:name="_Toc5627698"/>
      <w:bookmarkStart w:id="305" w:name="_Toc12875646"/>
      <w:bookmarkStart w:id="306" w:name="_Toc68606764"/>
      <w:bookmarkEnd w:id="296"/>
      <w:bookmarkEnd w:id="297"/>
      <w:bookmarkEnd w:id="298"/>
      <w:bookmarkEnd w:id="299"/>
      <w:r w:rsidRPr="00915C44">
        <w:t>Figure</w:t>
      </w:r>
      <w:r w:rsidR="00DF32CE" w:rsidRPr="00915C44">
        <w:t xml:space="preserve"> </w:t>
      </w:r>
      <w:r w:rsidR="00E72C40">
        <w:fldChar w:fldCharType="begin"/>
      </w:r>
      <w:r w:rsidR="00E72C40">
        <w:instrText xml:space="preserve"> SEQ Figure \* ARABIC </w:instrText>
      </w:r>
      <w:r w:rsidR="00E72C40">
        <w:fldChar w:fldCharType="separate"/>
      </w:r>
      <w:r w:rsidR="00D03680">
        <w:rPr>
          <w:noProof/>
        </w:rPr>
        <w:t>1</w:t>
      </w:r>
      <w:r w:rsidR="00E72C40">
        <w:rPr>
          <w:noProof/>
        </w:rPr>
        <w:fldChar w:fldCharType="end"/>
      </w:r>
      <w:bookmarkEnd w:id="300"/>
      <w:r w:rsidR="00DF32CE" w:rsidRPr="00915C44">
        <w:t xml:space="preserve"> - Three-year coverage by </w:t>
      </w:r>
      <w:r w:rsidR="004D4C27" w:rsidRPr="00915C44">
        <w:t>ethnicity</w:t>
      </w:r>
      <w:r w:rsidR="00DF32CE" w:rsidRPr="00915C44">
        <w:t xml:space="preserve"> (women </w:t>
      </w:r>
      <w:r w:rsidR="006D592B" w:rsidRPr="00915C44">
        <w:t xml:space="preserve">25-69 years </w:t>
      </w:r>
      <w:r w:rsidR="00DF32CE" w:rsidRPr="00915C44">
        <w:t>screened in the three years prior to</w:t>
      </w:r>
      <w:r w:rsidR="00C573CF" w:rsidRPr="00915C44">
        <w:t xml:space="preserve"> </w:t>
      </w:r>
      <w:sdt>
        <w:sdtPr>
          <w:alias w:val="End Period"/>
          <w:tag w:val="End Period"/>
          <w:id w:val="-691140733"/>
          <w:placeholder>
            <w:docPart w:val="0BA7F67071DE43B19A9D3A209C1319E9"/>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DF32CE" w:rsidRPr="00915C44">
        <w:t>, as a proportion of hysterectomy-adjusted female population)</w:t>
      </w:r>
      <w:bookmarkEnd w:id="301"/>
      <w:bookmarkEnd w:id="302"/>
      <w:bookmarkEnd w:id="303"/>
      <w:bookmarkEnd w:id="304"/>
      <w:bookmarkEnd w:id="305"/>
      <w:bookmarkEnd w:id="306"/>
    </w:p>
    <w:p w14:paraId="370192F3" w14:textId="06B392A4" w:rsidR="00DF32CE" w:rsidRPr="004D3B47" w:rsidRDefault="00596814" w:rsidP="005F3D46">
      <w:r w:rsidRPr="004D3B47">
        <w:rPr>
          <w:noProof/>
          <w:lang w:eastAsia="en-AU"/>
        </w:rPr>
        <w:drawing>
          <wp:inline distT="0" distB="0" distL="0" distR="0" wp14:anchorId="51529FC3" wp14:editId="2DE90C67">
            <wp:extent cx="5400000" cy="3602004"/>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00000" cy="3602004"/>
                    </a:xfrm>
                    <a:prstGeom prst="rect">
                      <a:avLst/>
                    </a:prstGeom>
                    <a:noFill/>
                  </pic:spPr>
                </pic:pic>
              </a:graphicData>
            </a:graphic>
          </wp:inline>
        </w:drawing>
      </w:r>
    </w:p>
    <w:p w14:paraId="526F53BC" w14:textId="76D03752" w:rsidR="00DF32CE" w:rsidRPr="004D3B47" w:rsidRDefault="00DF32CE" w:rsidP="00DF32CE">
      <w:pPr>
        <w:rPr>
          <w:i/>
          <w:noProof/>
          <w:sz w:val="20"/>
          <w:szCs w:val="20"/>
        </w:rPr>
      </w:pPr>
      <w:r w:rsidRPr="004D3B47">
        <w:rPr>
          <w:i/>
          <w:sz w:val="20"/>
          <w:szCs w:val="20"/>
        </w:rPr>
        <w:t xml:space="preserve">Note: Coverage calculated using population projection for </w:t>
      </w:r>
      <w:sdt>
        <w:sdtPr>
          <w:rPr>
            <w:i/>
            <w:sz w:val="20"/>
            <w:szCs w:val="20"/>
          </w:rPr>
          <w:alias w:val="End Period"/>
          <w:tag w:val="End Period"/>
          <w:id w:val="-70966962"/>
          <w:placeholder>
            <w:docPart w:val="3D29BED3FB844DBC9BD7961FA2AEF798"/>
          </w:placeholder>
          <w:dataBinding w:prefixMappings="xmlns:ns0='http://schemas.microsoft.com/office/2006/coverPageProps' " w:xpath="/ns0:CoverPageProperties[1]/ns0:Abstract[1]" w:storeItemID="{55AF091B-3C7A-41E3-B477-F2FDAA23CFDA}"/>
          <w:text/>
        </w:sdtPr>
        <w:sdtEndPr/>
        <w:sdtContent>
          <w:r w:rsidR="002A5F49">
            <w:rPr>
              <w:i/>
              <w:sz w:val="20"/>
              <w:szCs w:val="20"/>
            </w:rPr>
            <w:t>30 June 2019</w:t>
          </w:r>
        </w:sdtContent>
      </w:sdt>
      <w:r w:rsidR="00635E6D" w:rsidRPr="004D3B47">
        <w:rPr>
          <w:i/>
          <w:sz w:val="20"/>
          <w:szCs w:val="20"/>
        </w:rPr>
        <w:t xml:space="preserve"> </w:t>
      </w:r>
      <w:r w:rsidRPr="004D3B47">
        <w:rPr>
          <w:i/>
          <w:sz w:val="20"/>
          <w:szCs w:val="20"/>
        </w:rPr>
        <w:t xml:space="preserve">based on 2013 Census data. </w:t>
      </w:r>
      <w:bookmarkStart w:id="307" w:name="_Ref275460650"/>
      <w:bookmarkStart w:id="308" w:name="_Toc459126363"/>
      <w:bookmarkStart w:id="309" w:name="_Toc469398368"/>
      <w:bookmarkStart w:id="310" w:name="_Toc454287219"/>
      <w:bookmarkStart w:id="311" w:name="_Ref275462191"/>
      <w:r w:rsidRPr="004D3B47">
        <w:rPr>
          <w:i/>
          <w:noProof/>
          <w:sz w:val="20"/>
          <w:szCs w:val="20"/>
          <w:lang w:eastAsia="en-AU"/>
        </w:rPr>
        <w:t xml:space="preserve">Target: 80% for ages 25-69 years, hysterectomy adjusted. See also </w:t>
      </w:r>
      <w:r w:rsidRPr="004D3B47">
        <w:rPr>
          <w:i/>
          <w:noProof/>
          <w:sz w:val="20"/>
          <w:szCs w:val="20"/>
        </w:rPr>
        <w:fldChar w:fldCharType="begin"/>
      </w:r>
      <w:r w:rsidRPr="004D3B47">
        <w:rPr>
          <w:i/>
          <w:noProof/>
          <w:sz w:val="20"/>
          <w:szCs w:val="20"/>
        </w:rPr>
        <w:instrText xml:space="preserve"> REF _</w:instrText>
      </w:r>
      <w:r w:rsidR="00A668F0" w:rsidRPr="004D3B47">
        <w:rPr>
          <w:i/>
          <w:sz w:val="20"/>
          <w:szCs w:val="20"/>
        </w:rPr>
        <w:instrText>Ref475458665</w:instrText>
      </w:r>
      <w:r w:rsidRPr="004D3B47">
        <w:rPr>
          <w:i/>
          <w:noProof/>
          <w:sz w:val="20"/>
          <w:szCs w:val="20"/>
        </w:rPr>
        <w:instrText xml:space="preserve"> \h  \* MERGEFORMAT </w:instrText>
      </w:r>
      <w:r w:rsidRPr="004D3B47">
        <w:rPr>
          <w:i/>
          <w:noProof/>
          <w:sz w:val="20"/>
          <w:szCs w:val="20"/>
        </w:rPr>
      </w:r>
      <w:r w:rsidRPr="004D3B47">
        <w:rPr>
          <w:i/>
          <w:noProof/>
          <w:sz w:val="20"/>
          <w:szCs w:val="20"/>
        </w:rPr>
        <w:fldChar w:fldCharType="separate"/>
      </w:r>
      <w:r w:rsidR="00D03680" w:rsidRPr="00D03680">
        <w:rPr>
          <w:i/>
          <w:sz w:val="20"/>
        </w:rPr>
        <w:t>Table 24</w:t>
      </w:r>
      <w:r w:rsidRPr="004D3B47">
        <w:rPr>
          <w:i/>
          <w:noProof/>
          <w:sz w:val="20"/>
          <w:szCs w:val="20"/>
        </w:rPr>
        <w:fldChar w:fldCharType="end"/>
      </w:r>
      <w:r w:rsidRPr="004D3B47">
        <w:rPr>
          <w:i/>
          <w:noProof/>
          <w:sz w:val="20"/>
          <w:szCs w:val="20"/>
        </w:rPr>
        <w:t>.</w:t>
      </w:r>
    </w:p>
    <w:p w14:paraId="13EC3CE0" w14:textId="77777777" w:rsidR="00466539" w:rsidRPr="004D3B47" w:rsidRDefault="00466539" w:rsidP="00DF32CE">
      <w:pPr>
        <w:rPr>
          <w:i/>
          <w:noProof/>
          <w:sz w:val="20"/>
          <w:szCs w:val="20"/>
        </w:rPr>
      </w:pPr>
    </w:p>
    <w:p w14:paraId="5BFE16D4" w14:textId="1CC7F299" w:rsidR="00533986" w:rsidRDefault="0008224E" w:rsidP="00DC718E">
      <w:pPr>
        <w:pStyle w:val="Caption"/>
        <w:keepNext/>
      </w:pPr>
      <w:bookmarkStart w:id="312" w:name="_Ref482708138"/>
      <w:bookmarkStart w:id="313" w:name="_Toc486941134"/>
      <w:bookmarkStart w:id="314" w:name="_Toc509928574"/>
      <w:bookmarkStart w:id="315" w:name="_Toc528676250"/>
      <w:bookmarkStart w:id="316" w:name="_Toc5627699"/>
      <w:bookmarkStart w:id="317" w:name="_Toc12875647"/>
      <w:bookmarkStart w:id="318" w:name="_Toc68606765"/>
      <w:r w:rsidRPr="00915C44">
        <w:t>Figure</w:t>
      </w:r>
      <w:r w:rsidR="00DF32CE" w:rsidRPr="00915C44">
        <w:t xml:space="preserve"> </w:t>
      </w:r>
      <w:r w:rsidR="00E72C40">
        <w:fldChar w:fldCharType="begin"/>
      </w:r>
      <w:r w:rsidR="00E72C40">
        <w:instrText xml:space="preserve"> SEQ Figure \* ARABIC </w:instrText>
      </w:r>
      <w:r w:rsidR="00E72C40">
        <w:fldChar w:fldCharType="separate"/>
      </w:r>
      <w:r w:rsidR="00D03680">
        <w:rPr>
          <w:noProof/>
        </w:rPr>
        <w:t>2</w:t>
      </w:r>
      <w:r w:rsidR="00E72C40">
        <w:rPr>
          <w:noProof/>
        </w:rPr>
        <w:fldChar w:fldCharType="end"/>
      </w:r>
      <w:bookmarkEnd w:id="307"/>
      <w:bookmarkEnd w:id="312"/>
      <w:r w:rsidR="00DF32CE" w:rsidRPr="00915C44">
        <w:t xml:space="preserve"> - Three-year coverage by five-year age group (women 20-69 years screened in the three years prior to</w:t>
      </w:r>
      <w:r w:rsidR="00C573CF" w:rsidRPr="00915C44">
        <w:t xml:space="preserve"> </w:t>
      </w:r>
      <w:sdt>
        <w:sdtPr>
          <w:alias w:val="End Period"/>
          <w:tag w:val="End Period"/>
          <w:id w:val="-1305384551"/>
          <w:placeholder>
            <w:docPart w:val="600FBAEB60F64ADDA35BCC3BA3BCBBEC"/>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DF32CE" w:rsidRPr="00915C44">
        <w:t>, as a proportion of hysterectomy-adjusted female population)</w:t>
      </w:r>
      <w:bookmarkEnd w:id="308"/>
      <w:bookmarkEnd w:id="309"/>
      <w:bookmarkEnd w:id="310"/>
      <w:bookmarkEnd w:id="313"/>
      <w:bookmarkEnd w:id="314"/>
      <w:bookmarkEnd w:id="315"/>
      <w:bookmarkEnd w:id="316"/>
      <w:bookmarkEnd w:id="317"/>
      <w:bookmarkEnd w:id="318"/>
    </w:p>
    <w:p w14:paraId="2976B165" w14:textId="7E213BBF" w:rsidR="00DF32CE" w:rsidRPr="005F3D46" w:rsidRDefault="00596814" w:rsidP="005F3D46">
      <w:r w:rsidRPr="004D3B47">
        <w:rPr>
          <w:noProof/>
          <w:lang w:eastAsia="en-AU"/>
        </w:rPr>
        <w:drawing>
          <wp:inline distT="0" distB="0" distL="0" distR="0" wp14:anchorId="75082EC2" wp14:editId="786BC8F5">
            <wp:extent cx="5400000" cy="3500650"/>
            <wp:effectExtent l="0" t="0" r="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00000" cy="3500650"/>
                    </a:xfrm>
                    <a:prstGeom prst="rect">
                      <a:avLst/>
                    </a:prstGeom>
                    <a:noFill/>
                  </pic:spPr>
                </pic:pic>
              </a:graphicData>
            </a:graphic>
          </wp:inline>
        </w:drawing>
      </w:r>
    </w:p>
    <w:p w14:paraId="49803FDD" w14:textId="0DC4EE63" w:rsidR="00DF32CE" w:rsidRPr="004D3B47" w:rsidRDefault="00DF32CE" w:rsidP="00DF32CE">
      <w:pPr>
        <w:ind w:right="-23"/>
        <w:jc w:val="both"/>
        <w:rPr>
          <w:i/>
          <w:sz w:val="20"/>
        </w:rPr>
      </w:pPr>
      <w:r w:rsidRPr="004D3B47">
        <w:rPr>
          <w:i/>
          <w:noProof/>
          <w:sz w:val="20"/>
          <w:lang w:eastAsia="en-AU"/>
        </w:rPr>
        <w:t xml:space="preserve">Note: </w:t>
      </w:r>
      <w:r w:rsidRPr="004D3B47">
        <w:rPr>
          <w:i/>
          <w:sz w:val="20"/>
        </w:rPr>
        <w:t xml:space="preserve">Coverage calculated using population projection for </w:t>
      </w:r>
      <w:sdt>
        <w:sdtPr>
          <w:rPr>
            <w:i/>
            <w:sz w:val="20"/>
            <w:szCs w:val="20"/>
          </w:rPr>
          <w:alias w:val="End Period"/>
          <w:tag w:val="End Period"/>
          <w:id w:val="-1536651824"/>
          <w:placeholder>
            <w:docPart w:val="E0E0933AEE0C4088B17FEA433744CA54"/>
          </w:placeholder>
          <w:dataBinding w:prefixMappings="xmlns:ns0='http://schemas.microsoft.com/office/2006/coverPageProps' " w:xpath="/ns0:CoverPageProperties[1]/ns0:Abstract[1]" w:storeItemID="{55AF091B-3C7A-41E3-B477-F2FDAA23CFDA}"/>
          <w:text/>
        </w:sdtPr>
        <w:sdtEndPr/>
        <w:sdtContent>
          <w:r w:rsidR="002A5F49">
            <w:rPr>
              <w:i/>
              <w:sz w:val="20"/>
              <w:szCs w:val="20"/>
            </w:rPr>
            <w:t>30 June 2019</w:t>
          </w:r>
        </w:sdtContent>
      </w:sdt>
      <w:r w:rsidR="00635E6D" w:rsidRPr="004D3B47">
        <w:rPr>
          <w:i/>
          <w:sz w:val="20"/>
        </w:rPr>
        <w:t xml:space="preserve"> </w:t>
      </w:r>
      <w:r w:rsidRPr="004D3B47">
        <w:rPr>
          <w:i/>
          <w:sz w:val="20"/>
        </w:rPr>
        <w:t>based on 2013 Census data.</w:t>
      </w:r>
      <w:r w:rsidRPr="004D3B47" w:rsidDel="002C26AB">
        <w:rPr>
          <w:i/>
          <w:noProof/>
          <w:sz w:val="20"/>
          <w:lang w:eastAsia="en-AU"/>
        </w:rPr>
        <w:t xml:space="preserve"> </w:t>
      </w:r>
      <w:r w:rsidRPr="004D3B47">
        <w:rPr>
          <w:i/>
          <w:noProof/>
          <w:sz w:val="20"/>
          <w:lang w:eastAsia="en-AU"/>
        </w:rPr>
        <w:t>Target: 80% for ages 25-69 years, hysterectomy adjusted.</w:t>
      </w:r>
      <w:r w:rsidR="00A26D58">
        <w:rPr>
          <w:i/>
          <w:noProof/>
          <w:sz w:val="20"/>
          <w:lang w:eastAsia="en-AU"/>
        </w:rPr>
        <w:t xml:space="preserve"> </w:t>
      </w:r>
      <w:r w:rsidRPr="004D3B47">
        <w:rPr>
          <w:i/>
          <w:noProof/>
          <w:sz w:val="20"/>
          <w:lang w:eastAsia="en-AU"/>
        </w:rPr>
        <w:t>See also</w:t>
      </w:r>
      <w:r w:rsidRPr="004D3B47">
        <w:rPr>
          <w:i/>
          <w:sz w:val="20"/>
        </w:rPr>
        <w:t xml:space="preserve"> </w:t>
      </w:r>
      <w:r w:rsidRPr="004D3B47">
        <w:rPr>
          <w:i/>
          <w:sz w:val="20"/>
          <w:szCs w:val="20"/>
          <w:lang w:eastAsia="en-AU"/>
        </w:rPr>
        <w:fldChar w:fldCharType="begin"/>
      </w:r>
      <w:r w:rsidRPr="004D3B47">
        <w:rPr>
          <w:i/>
          <w:sz w:val="20"/>
          <w:szCs w:val="20"/>
          <w:lang w:eastAsia="en-AU"/>
        </w:rPr>
        <w:instrText xml:space="preserve"> REF _Ref475452784 \h  \* MERGEFORMAT </w:instrText>
      </w:r>
      <w:r w:rsidRPr="004D3B47">
        <w:rPr>
          <w:i/>
          <w:sz w:val="20"/>
          <w:szCs w:val="20"/>
          <w:lang w:eastAsia="en-AU"/>
        </w:rPr>
      </w:r>
      <w:r w:rsidRPr="004D3B47">
        <w:rPr>
          <w:i/>
          <w:sz w:val="20"/>
          <w:szCs w:val="20"/>
          <w:lang w:eastAsia="en-AU"/>
        </w:rPr>
        <w:fldChar w:fldCharType="separate"/>
      </w:r>
      <w:r w:rsidR="00D03680" w:rsidRPr="00D03680">
        <w:rPr>
          <w:i/>
          <w:sz w:val="20"/>
        </w:rPr>
        <w:t>Table 25</w:t>
      </w:r>
      <w:r w:rsidRPr="004D3B47">
        <w:rPr>
          <w:i/>
          <w:sz w:val="20"/>
          <w:szCs w:val="20"/>
          <w:lang w:eastAsia="en-AU"/>
        </w:rPr>
        <w:fldChar w:fldCharType="end"/>
      </w:r>
      <w:r w:rsidRPr="004D3B47">
        <w:rPr>
          <w:i/>
          <w:sz w:val="20"/>
        </w:rPr>
        <w:t>.</w:t>
      </w:r>
    </w:p>
    <w:p w14:paraId="161BD96A" w14:textId="77777777" w:rsidR="00EE157B" w:rsidRPr="004D3B47" w:rsidRDefault="00EE157B" w:rsidP="00DF32CE">
      <w:pPr>
        <w:ind w:right="-23"/>
        <w:jc w:val="both"/>
        <w:rPr>
          <w:i/>
          <w:sz w:val="20"/>
        </w:rPr>
      </w:pPr>
    </w:p>
    <w:p w14:paraId="14319C17" w14:textId="117DE02B" w:rsidR="00533986" w:rsidRPr="005F3D46" w:rsidRDefault="00C65151" w:rsidP="00DC718E">
      <w:pPr>
        <w:pStyle w:val="Caption"/>
        <w:keepNext/>
      </w:pPr>
      <w:bookmarkStart w:id="319" w:name="_Ref528324637"/>
      <w:bookmarkStart w:id="320" w:name="_Toc509928575"/>
      <w:bookmarkStart w:id="321" w:name="_Toc528676251"/>
      <w:bookmarkStart w:id="322" w:name="_Toc5627700"/>
      <w:bookmarkStart w:id="323" w:name="_Toc12875648"/>
      <w:bookmarkStart w:id="324" w:name="_Toc68606766"/>
      <w:r w:rsidRPr="00B22A0B">
        <w:t>Figure</w:t>
      </w:r>
      <w:r w:rsidR="000958F9" w:rsidRPr="00B22A0B">
        <w:t xml:space="preserve"> </w:t>
      </w:r>
      <w:r w:rsidR="00E72C40">
        <w:fldChar w:fldCharType="begin"/>
      </w:r>
      <w:r w:rsidR="00E72C40">
        <w:instrText xml:space="preserve"> SEQ Figure \* ARABIC </w:instrText>
      </w:r>
      <w:r w:rsidR="00E72C40">
        <w:fldChar w:fldCharType="separate"/>
      </w:r>
      <w:r w:rsidR="00D03680">
        <w:rPr>
          <w:noProof/>
        </w:rPr>
        <w:t>3</w:t>
      </w:r>
      <w:r w:rsidR="00E72C40">
        <w:rPr>
          <w:noProof/>
        </w:rPr>
        <w:fldChar w:fldCharType="end"/>
      </w:r>
      <w:bookmarkEnd w:id="319"/>
      <w:r w:rsidR="000958F9" w:rsidRPr="00B22A0B">
        <w:t xml:space="preserve"> - Three-year coverage by DHB (women 25-69 years screened in the three years prior to</w:t>
      </w:r>
      <w:r w:rsidR="00E615E8" w:rsidRPr="00B22A0B">
        <w:t xml:space="preserve"> </w:t>
      </w:r>
      <w:sdt>
        <w:sdtPr>
          <w:rPr>
            <w:b w:val="0"/>
            <w:bCs w:val="0"/>
          </w:rPr>
          <w:alias w:val="End Period"/>
          <w:tag w:val="End Period"/>
          <w:id w:val="-422414812"/>
          <w:placeholder>
            <w:docPart w:val="B6C86BEAC2584C9980EA3708E98B0899"/>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0958F9" w:rsidRPr="00B22A0B">
        <w:t>, as a proportion of hysterectomy-adjusted female population)</w:t>
      </w:r>
      <w:bookmarkEnd w:id="320"/>
      <w:bookmarkEnd w:id="321"/>
      <w:bookmarkEnd w:id="322"/>
      <w:bookmarkEnd w:id="323"/>
      <w:bookmarkEnd w:id="324"/>
    </w:p>
    <w:p w14:paraId="34D454C3" w14:textId="319AA17A" w:rsidR="000958F9" w:rsidRPr="004D3B47" w:rsidRDefault="00596814" w:rsidP="005F3D46">
      <w:pPr>
        <w:rPr>
          <w:noProof/>
          <w:lang w:eastAsia="en-AU"/>
        </w:rPr>
      </w:pPr>
      <w:r w:rsidRPr="004D3B47">
        <w:rPr>
          <w:noProof/>
          <w:lang w:eastAsia="en-AU"/>
        </w:rPr>
        <w:drawing>
          <wp:inline distT="0" distB="0" distL="0" distR="0" wp14:anchorId="6D5FA6DF" wp14:editId="50898993">
            <wp:extent cx="5400000" cy="3500650"/>
            <wp:effectExtent l="0" t="0" r="0" b="508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00000" cy="3500650"/>
                    </a:xfrm>
                    <a:prstGeom prst="rect">
                      <a:avLst/>
                    </a:prstGeom>
                    <a:noFill/>
                  </pic:spPr>
                </pic:pic>
              </a:graphicData>
            </a:graphic>
          </wp:inline>
        </w:drawing>
      </w:r>
    </w:p>
    <w:p w14:paraId="50C48119" w14:textId="6CA14F2D" w:rsidR="00B877BE" w:rsidRPr="004D3B47" w:rsidRDefault="000958F9" w:rsidP="000958F9">
      <w:pPr>
        <w:ind w:right="544"/>
        <w:jc w:val="both"/>
        <w:rPr>
          <w:i/>
          <w:sz w:val="20"/>
          <w:szCs w:val="20"/>
        </w:rPr>
      </w:pPr>
      <w:r w:rsidRPr="004D3B47">
        <w:rPr>
          <w:i/>
          <w:sz w:val="20"/>
          <w:szCs w:val="20"/>
        </w:rPr>
        <w:t>Note: Coverage calculated using population projection for</w:t>
      </w:r>
      <w:r w:rsidR="009712EC" w:rsidRPr="004D3B47">
        <w:rPr>
          <w:i/>
          <w:sz w:val="20"/>
          <w:szCs w:val="20"/>
        </w:rPr>
        <w:t xml:space="preserve"> </w:t>
      </w:r>
      <w:sdt>
        <w:sdtPr>
          <w:rPr>
            <w:i/>
            <w:sz w:val="20"/>
            <w:szCs w:val="20"/>
          </w:rPr>
          <w:alias w:val="End Period"/>
          <w:tag w:val="End Period"/>
          <w:id w:val="-480462320"/>
          <w:placeholder>
            <w:docPart w:val="5D8D5422D90C435385F68CA8A220A12E"/>
          </w:placeholder>
          <w:dataBinding w:prefixMappings="xmlns:ns0='http://schemas.microsoft.com/office/2006/coverPageProps' " w:xpath="/ns0:CoverPageProperties[1]/ns0:Abstract[1]" w:storeItemID="{55AF091B-3C7A-41E3-B477-F2FDAA23CFDA}"/>
          <w:text/>
        </w:sdtPr>
        <w:sdtEndPr/>
        <w:sdtContent>
          <w:r w:rsidR="002A5F49">
            <w:rPr>
              <w:i/>
              <w:sz w:val="20"/>
              <w:szCs w:val="20"/>
            </w:rPr>
            <w:t>30 June 2019</w:t>
          </w:r>
        </w:sdtContent>
      </w:sdt>
      <w:r w:rsidR="00635E6D" w:rsidRPr="004D3B47">
        <w:rPr>
          <w:i/>
          <w:sz w:val="20"/>
          <w:szCs w:val="20"/>
        </w:rPr>
        <w:t xml:space="preserve"> </w:t>
      </w:r>
      <w:r w:rsidRPr="004D3B47">
        <w:rPr>
          <w:i/>
          <w:sz w:val="20"/>
          <w:szCs w:val="20"/>
        </w:rPr>
        <w:t>based on 2013 Census data.</w:t>
      </w:r>
    </w:p>
    <w:p w14:paraId="3C548B63" w14:textId="074817B2" w:rsidR="00533986" w:rsidRDefault="00DF32CE">
      <w:pPr>
        <w:rPr>
          <w:b/>
          <w:bCs/>
          <w:sz w:val="20"/>
          <w:szCs w:val="20"/>
        </w:rPr>
      </w:pPr>
      <w:r w:rsidRPr="004D3B47">
        <w:rPr>
          <w:i/>
          <w:sz w:val="20"/>
          <w:szCs w:val="20"/>
        </w:rPr>
        <w:t xml:space="preserve">Target 80%, hysterectomy adjusted. See also </w:t>
      </w:r>
      <w:r w:rsidRPr="004D3B47">
        <w:rPr>
          <w:sz w:val="20"/>
        </w:rPr>
        <w:fldChar w:fldCharType="begin"/>
      </w:r>
      <w:r w:rsidRPr="004D3B47">
        <w:rPr>
          <w:sz w:val="20"/>
        </w:rPr>
        <w:instrText xml:space="preserve"> REF _</w:instrText>
      </w:r>
      <w:r w:rsidR="00A668F0" w:rsidRPr="004D3B47">
        <w:rPr>
          <w:i/>
          <w:sz w:val="20"/>
          <w:szCs w:val="20"/>
        </w:rPr>
        <w:instrText>Ref482708721</w:instrText>
      </w:r>
      <w:r w:rsidRPr="004D3B47">
        <w:rPr>
          <w:sz w:val="20"/>
        </w:rPr>
        <w:instrText xml:space="preserve"> \h  \* MERGEFORMAT </w:instrText>
      </w:r>
      <w:r w:rsidRPr="004D3B47">
        <w:rPr>
          <w:sz w:val="20"/>
        </w:rPr>
      </w:r>
      <w:r w:rsidRPr="004D3B47">
        <w:rPr>
          <w:sz w:val="20"/>
        </w:rPr>
        <w:fldChar w:fldCharType="separate"/>
      </w:r>
      <w:r w:rsidR="00D03680" w:rsidRPr="00D03680">
        <w:rPr>
          <w:i/>
          <w:sz w:val="20"/>
        </w:rPr>
        <w:t>Table</w:t>
      </w:r>
      <w:r w:rsidR="00D03680" w:rsidRPr="004D3B47">
        <w:t xml:space="preserve"> </w:t>
      </w:r>
      <w:r w:rsidR="00D03680" w:rsidRPr="00D03680">
        <w:rPr>
          <w:i/>
          <w:sz w:val="20"/>
        </w:rPr>
        <w:t>23</w:t>
      </w:r>
      <w:r w:rsidRPr="004D3B47">
        <w:rPr>
          <w:sz w:val="20"/>
        </w:rPr>
        <w:fldChar w:fldCharType="end"/>
      </w:r>
      <w:r w:rsidRPr="004D3B47">
        <w:rPr>
          <w:sz w:val="20"/>
        </w:rPr>
        <w:t>.</w:t>
      </w:r>
      <w:bookmarkStart w:id="325" w:name="_Ref275867705"/>
      <w:bookmarkStart w:id="326" w:name="_Toc459126365"/>
      <w:bookmarkStart w:id="327" w:name="_Toc469398370"/>
      <w:bookmarkStart w:id="328" w:name="_Toc454287221"/>
      <w:bookmarkStart w:id="329" w:name="_Toc486941135"/>
      <w:bookmarkStart w:id="330" w:name="_Toc509928576"/>
      <w:bookmarkStart w:id="331" w:name="_Toc528676252"/>
      <w:bookmarkStart w:id="332" w:name="_Toc5627701"/>
      <w:bookmarkStart w:id="333" w:name="_Toc12875649"/>
    </w:p>
    <w:p w14:paraId="65BA1776" w14:textId="77777777" w:rsidR="00533986" w:rsidRDefault="00533986">
      <w:pPr>
        <w:rPr>
          <w:b/>
          <w:bCs/>
          <w:sz w:val="20"/>
          <w:szCs w:val="20"/>
        </w:rPr>
      </w:pPr>
    </w:p>
    <w:p w14:paraId="499589AE" w14:textId="56F738E2" w:rsidR="00533986" w:rsidRPr="00577E83" w:rsidRDefault="0008224E" w:rsidP="00DC718E">
      <w:pPr>
        <w:pStyle w:val="Caption"/>
        <w:keepNext/>
      </w:pPr>
      <w:bookmarkStart w:id="334" w:name="_Ref68606916"/>
      <w:bookmarkStart w:id="335" w:name="_Toc68606767"/>
      <w:r w:rsidRPr="00B22A0B">
        <w:t>Figure</w:t>
      </w:r>
      <w:r w:rsidR="00DF32CE" w:rsidRPr="00B22A0B">
        <w:t xml:space="preserve"> </w:t>
      </w:r>
      <w:r w:rsidR="00E72C40">
        <w:fldChar w:fldCharType="begin"/>
      </w:r>
      <w:r w:rsidR="00E72C40">
        <w:instrText xml:space="preserve"> SEQ Figure \* ARABIC </w:instrText>
      </w:r>
      <w:r w:rsidR="00E72C40">
        <w:fldChar w:fldCharType="separate"/>
      </w:r>
      <w:r w:rsidR="00D03680">
        <w:rPr>
          <w:noProof/>
        </w:rPr>
        <w:t>4</w:t>
      </w:r>
      <w:r w:rsidR="00E72C40">
        <w:rPr>
          <w:noProof/>
        </w:rPr>
        <w:fldChar w:fldCharType="end"/>
      </w:r>
      <w:bookmarkEnd w:id="311"/>
      <w:bookmarkEnd w:id="325"/>
      <w:bookmarkEnd w:id="334"/>
      <w:r w:rsidR="00DF32CE" w:rsidRPr="00B22A0B">
        <w:t xml:space="preserve"> - Three-year coverage in Māori women (women 25-69 years screened in the three years prior to </w:t>
      </w:r>
      <w:sdt>
        <w:sdtPr>
          <w:rPr>
            <w:b w:val="0"/>
            <w:bCs w:val="0"/>
          </w:rPr>
          <w:alias w:val="End Period"/>
          <w:tag w:val="End Period"/>
          <w:id w:val="857628856"/>
          <w:placeholder>
            <w:docPart w:val="D6019CA6134849C291BFCF68DF3BBDE9"/>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DF32CE" w:rsidRPr="00B22A0B">
        <w:t>, as a proportion of hysterectomy-adjusted female population), by DH</w:t>
      </w:r>
      <w:r w:rsidR="00533986" w:rsidRPr="00577E83">
        <w:t>B</w:t>
      </w:r>
      <w:bookmarkEnd w:id="326"/>
      <w:bookmarkEnd w:id="327"/>
      <w:bookmarkEnd w:id="328"/>
      <w:bookmarkEnd w:id="329"/>
      <w:bookmarkEnd w:id="330"/>
      <w:bookmarkEnd w:id="331"/>
      <w:bookmarkEnd w:id="332"/>
      <w:bookmarkEnd w:id="333"/>
      <w:bookmarkEnd w:id="335"/>
    </w:p>
    <w:p w14:paraId="31410A7C" w14:textId="3FB617ED" w:rsidR="00DF32CE" w:rsidRPr="004D3B47" w:rsidRDefault="00596814">
      <w:r w:rsidRPr="004D3B47">
        <w:rPr>
          <w:noProof/>
          <w:lang w:eastAsia="en-AU"/>
        </w:rPr>
        <w:drawing>
          <wp:inline distT="0" distB="0" distL="0" distR="0" wp14:anchorId="7504572A" wp14:editId="1D96FBB4">
            <wp:extent cx="5400000" cy="3504442"/>
            <wp:effectExtent l="0" t="0" r="0" b="12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00000" cy="3504442"/>
                    </a:xfrm>
                    <a:prstGeom prst="rect">
                      <a:avLst/>
                    </a:prstGeom>
                    <a:noFill/>
                  </pic:spPr>
                </pic:pic>
              </a:graphicData>
            </a:graphic>
          </wp:inline>
        </w:drawing>
      </w:r>
    </w:p>
    <w:p w14:paraId="273BF70A" w14:textId="7B1DF11B" w:rsidR="00DF32CE" w:rsidRDefault="00DF32CE" w:rsidP="00DF32CE">
      <w:pPr>
        <w:ind w:right="-23"/>
        <w:jc w:val="both"/>
        <w:rPr>
          <w:i/>
          <w:sz w:val="20"/>
        </w:rPr>
      </w:pPr>
      <w:r w:rsidRPr="004D3B47">
        <w:rPr>
          <w:i/>
          <w:sz w:val="20"/>
        </w:rPr>
        <w:t xml:space="preserve">Note: Coverage calculated using population projection for </w:t>
      </w:r>
      <w:sdt>
        <w:sdtPr>
          <w:rPr>
            <w:i/>
            <w:sz w:val="20"/>
            <w:szCs w:val="20"/>
          </w:rPr>
          <w:alias w:val="End Period"/>
          <w:tag w:val="End Period"/>
          <w:id w:val="-1924405515"/>
          <w:placeholder>
            <w:docPart w:val="7CA144BEE03046A3A3EDA19A624022E2"/>
          </w:placeholder>
          <w:dataBinding w:prefixMappings="xmlns:ns0='http://schemas.microsoft.com/office/2006/coverPageProps' " w:xpath="/ns0:CoverPageProperties[1]/ns0:Abstract[1]" w:storeItemID="{55AF091B-3C7A-41E3-B477-F2FDAA23CFDA}"/>
          <w:text/>
        </w:sdtPr>
        <w:sdtEndPr/>
        <w:sdtContent>
          <w:r w:rsidR="002A5F49">
            <w:rPr>
              <w:i/>
              <w:sz w:val="20"/>
              <w:szCs w:val="20"/>
            </w:rPr>
            <w:t>30 June 2019</w:t>
          </w:r>
        </w:sdtContent>
      </w:sdt>
      <w:r w:rsidR="00C573CF" w:rsidRPr="004D3B47">
        <w:rPr>
          <w:i/>
          <w:sz w:val="20"/>
        </w:rPr>
        <w:t xml:space="preserve"> </w:t>
      </w:r>
      <w:r w:rsidRPr="004D3B47">
        <w:rPr>
          <w:i/>
          <w:sz w:val="20"/>
        </w:rPr>
        <w:t>based on 2013 Census data.</w:t>
      </w:r>
      <w:r w:rsidR="00A26D58">
        <w:rPr>
          <w:i/>
          <w:sz w:val="20"/>
        </w:rPr>
        <w:t xml:space="preserve"> </w:t>
      </w:r>
      <w:r w:rsidRPr="004D3B47">
        <w:rPr>
          <w:i/>
          <w:sz w:val="20"/>
        </w:rPr>
        <w:t>Target 80%, hysterectomy adjusted.</w:t>
      </w:r>
    </w:p>
    <w:p w14:paraId="300CFAE7" w14:textId="77777777" w:rsidR="00F14E39" w:rsidRPr="004D3B47" w:rsidRDefault="00F14E39" w:rsidP="00DF32CE">
      <w:pPr>
        <w:ind w:right="-23"/>
        <w:jc w:val="both"/>
        <w:rPr>
          <w:i/>
          <w:sz w:val="20"/>
        </w:rPr>
      </w:pPr>
    </w:p>
    <w:p w14:paraId="791CB2B2" w14:textId="77777777" w:rsidR="00533986" w:rsidRDefault="00533986">
      <w:pPr>
        <w:rPr>
          <w:b/>
          <w:bCs/>
          <w:sz w:val="20"/>
          <w:szCs w:val="20"/>
        </w:rPr>
      </w:pPr>
      <w:bookmarkStart w:id="336" w:name="_Ref360723245"/>
      <w:bookmarkStart w:id="337" w:name="_Toc459126366"/>
      <w:bookmarkStart w:id="338" w:name="_Toc469398371"/>
      <w:bookmarkStart w:id="339" w:name="_Toc454287222"/>
      <w:bookmarkStart w:id="340" w:name="_Toc486941136"/>
      <w:bookmarkStart w:id="341" w:name="_Toc509928577"/>
      <w:bookmarkStart w:id="342" w:name="_Toc528676253"/>
      <w:bookmarkStart w:id="343" w:name="_Toc5627702"/>
      <w:bookmarkStart w:id="344" w:name="_Toc12875650"/>
      <w:r>
        <w:br w:type="page"/>
      </w:r>
    </w:p>
    <w:p w14:paraId="4EE6F0E6" w14:textId="67AF61D3" w:rsidR="00533986" w:rsidRPr="00577E83" w:rsidRDefault="0008224E" w:rsidP="00DC718E">
      <w:pPr>
        <w:pStyle w:val="Caption"/>
        <w:keepNext/>
      </w:pPr>
      <w:bookmarkStart w:id="345" w:name="_Ref68606879"/>
      <w:bookmarkStart w:id="346" w:name="_Toc68606768"/>
      <w:r w:rsidRPr="00B22A0B">
        <w:t>Figure</w:t>
      </w:r>
      <w:r w:rsidR="00DF32CE" w:rsidRPr="00B22A0B">
        <w:t xml:space="preserve"> </w:t>
      </w:r>
      <w:r w:rsidR="00E72C40">
        <w:fldChar w:fldCharType="begin"/>
      </w:r>
      <w:r w:rsidR="00E72C40">
        <w:instrText xml:space="preserve"> SEQ Figure \* ARABIC </w:instrText>
      </w:r>
      <w:r w:rsidR="00E72C40">
        <w:fldChar w:fldCharType="separate"/>
      </w:r>
      <w:r w:rsidR="00D03680">
        <w:rPr>
          <w:noProof/>
        </w:rPr>
        <w:t>5</w:t>
      </w:r>
      <w:r w:rsidR="00E72C40">
        <w:rPr>
          <w:noProof/>
        </w:rPr>
        <w:fldChar w:fldCharType="end"/>
      </w:r>
      <w:bookmarkEnd w:id="336"/>
      <w:bookmarkEnd w:id="345"/>
      <w:r w:rsidR="00DF32CE" w:rsidRPr="00B22A0B">
        <w:t xml:space="preserve"> - Three-year coverage in Pacific women (women 25-69 years screened in the three years prior to </w:t>
      </w:r>
      <w:sdt>
        <w:sdtPr>
          <w:rPr>
            <w:b w:val="0"/>
            <w:bCs w:val="0"/>
          </w:rPr>
          <w:alias w:val="End Period"/>
          <w:tag w:val="End Period"/>
          <w:id w:val="1890918304"/>
          <w:placeholder>
            <w:docPart w:val="4606206F95E042D6B3917C70B575EF55"/>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DF32CE" w:rsidRPr="00B22A0B">
        <w:t>, as a proportion of hysterectomy-adjusted female population), by DHB</w:t>
      </w:r>
      <w:bookmarkEnd w:id="337"/>
      <w:bookmarkEnd w:id="338"/>
      <w:bookmarkEnd w:id="339"/>
      <w:bookmarkEnd w:id="340"/>
      <w:bookmarkEnd w:id="341"/>
      <w:bookmarkEnd w:id="342"/>
      <w:bookmarkEnd w:id="343"/>
      <w:bookmarkEnd w:id="344"/>
      <w:bookmarkEnd w:id="346"/>
    </w:p>
    <w:p w14:paraId="131A3E16" w14:textId="77777777" w:rsidR="00923C4A" w:rsidRDefault="00596814" w:rsidP="005F3D46">
      <w:pPr>
        <w:rPr>
          <w:i/>
          <w:sz w:val="20"/>
        </w:rPr>
      </w:pPr>
      <w:r w:rsidRPr="004D3B47">
        <w:rPr>
          <w:noProof/>
          <w:lang w:eastAsia="en-AU"/>
        </w:rPr>
        <w:drawing>
          <wp:inline distT="0" distB="0" distL="0" distR="0" wp14:anchorId="05DA0FF3" wp14:editId="55EDCED1">
            <wp:extent cx="5400000" cy="3494804"/>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00000" cy="3494804"/>
                    </a:xfrm>
                    <a:prstGeom prst="rect">
                      <a:avLst/>
                    </a:prstGeom>
                    <a:noFill/>
                  </pic:spPr>
                </pic:pic>
              </a:graphicData>
            </a:graphic>
          </wp:inline>
        </w:drawing>
      </w:r>
      <w:bookmarkStart w:id="347" w:name="_Ref360723256"/>
    </w:p>
    <w:p w14:paraId="24CBD215" w14:textId="587B73E7" w:rsidR="00DF32CE" w:rsidRPr="002769CD" w:rsidRDefault="00DF32CE" w:rsidP="005F3D46">
      <w:pPr>
        <w:rPr>
          <w:i/>
        </w:rPr>
      </w:pPr>
      <w:r w:rsidRPr="002769CD">
        <w:rPr>
          <w:i/>
          <w:sz w:val="20"/>
        </w:rPr>
        <w:t xml:space="preserve">Note: Coverage calculated using population projection for </w:t>
      </w:r>
      <w:sdt>
        <w:sdtPr>
          <w:rPr>
            <w:i/>
            <w:sz w:val="20"/>
          </w:rPr>
          <w:alias w:val="End Period"/>
          <w:tag w:val="End Period"/>
          <w:id w:val="-1718810390"/>
          <w:placeholder>
            <w:docPart w:val="4B4B3368CA2F4C6AB9C5C87072BBAB2F"/>
          </w:placeholder>
          <w:dataBinding w:prefixMappings="xmlns:ns0='http://schemas.microsoft.com/office/2006/coverPageProps' " w:xpath="/ns0:CoverPageProperties[1]/ns0:Abstract[1]" w:storeItemID="{55AF091B-3C7A-41E3-B477-F2FDAA23CFDA}"/>
          <w:text/>
        </w:sdtPr>
        <w:sdtEndPr/>
        <w:sdtContent>
          <w:r w:rsidR="002A5F49" w:rsidRPr="002769CD">
            <w:rPr>
              <w:i/>
              <w:sz w:val="20"/>
            </w:rPr>
            <w:t>30 June 2019</w:t>
          </w:r>
        </w:sdtContent>
      </w:sdt>
      <w:r w:rsidR="00C573CF" w:rsidRPr="002769CD">
        <w:rPr>
          <w:i/>
          <w:sz w:val="20"/>
        </w:rPr>
        <w:t xml:space="preserve"> </w:t>
      </w:r>
      <w:r w:rsidRPr="002769CD">
        <w:rPr>
          <w:i/>
          <w:sz w:val="20"/>
        </w:rPr>
        <w:t>based on 2013 Census data.</w:t>
      </w:r>
      <w:r w:rsidR="00A26D58" w:rsidRPr="002769CD">
        <w:rPr>
          <w:i/>
          <w:sz w:val="20"/>
        </w:rPr>
        <w:t xml:space="preserve"> </w:t>
      </w:r>
      <w:r w:rsidRPr="002769CD">
        <w:rPr>
          <w:i/>
          <w:sz w:val="20"/>
        </w:rPr>
        <w:t>Target 80%, hysterectomy adjusted.</w:t>
      </w:r>
    </w:p>
    <w:p w14:paraId="75011349" w14:textId="4491AE83" w:rsidR="00533986" w:rsidRDefault="00533986">
      <w:pPr>
        <w:rPr>
          <w:b/>
          <w:bCs/>
          <w:sz w:val="20"/>
          <w:szCs w:val="20"/>
        </w:rPr>
      </w:pPr>
      <w:bookmarkStart w:id="348" w:name="_Ref390783809"/>
      <w:bookmarkStart w:id="349" w:name="_Toc5627703"/>
      <w:bookmarkStart w:id="350" w:name="_Toc12875651"/>
      <w:bookmarkStart w:id="351" w:name="_Toc459126367"/>
      <w:bookmarkStart w:id="352" w:name="_Toc469398372"/>
      <w:bookmarkStart w:id="353" w:name="_Toc454287223"/>
      <w:bookmarkStart w:id="354" w:name="_Toc486941137"/>
      <w:bookmarkStart w:id="355" w:name="_Toc509928578"/>
      <w:bookmarkStart w:id="356" w:name="_Toc528676254"/>
    </w:p>
    <w:p w14:paraId="485F7D37" w14:textId="085B885E" w:rsidR="00533986" w:rsidRPr="00577E83" w:rsidRDefault="0008224E" w:rsidP="00DC718E">
      <w:pPr>
        <w:pStyle w:val="Caption"/>
        <w:keepNext/>
      </w:pPr>
      <w:bookmarkStart w:id="357" w:name="_Ref68606927"/>
      <w:bookmarkStart w:id="358" w:name="_Toc68606769"/>
      <w:r w:rsidRPr="00B22A0B">
        <w:t>Figure</w:t>
      </w:r>
      <w:r w:rsidR="00DF32CE" w:rsidRPr="00B22A0B">
        <w:t xml:space="preserve"> </w:t>
      </w:r>
      <w:r w:rsidR="00E72C40">
        <w:fldChar w:fldCharType="begin"/>
      </w:r>
      <w:r w:rsidR="00E72C40">
        <w:instrText xml:space="preserve"> SEQ Figure \* ARABIC </w:instrText>
      </w:r>
      <w:r w:rsidR="00E72C40">
        <w:fldChar w:fldCharType="separate"/>
      </w:r>
      <w:r w:rsidR="00D03680">
        <w:rPr>
          <w:noProof/>
        </w:rPr>
        <w:t>6</w:t>
      </w:r>
      <w:r w:rsidR="00E72C40">
        <w:rPr>
          <w:noProof/>
        </w:rPr>
        <w:fldChar w:fldCharType="end"/>
      </w:r>
      <w:bookmarkEnd w:id="347"/>
      <w:bookmarkEnd w:id="348"/>
      <w:bookmarkEnd w:id="357"/>
      <w:r w:rsidR="00DF32CE" w:rsidRPr="00B22A0B">
        <w:t xml:space="preserve"> - Three-year coverage in Asian women (women 25-69 years screened in the three years prior to </w:t>
      </w:r>
      <w:sdt>
        <w:sdtPr>
          <w:rPr>
            <w:b w:val="0"/>
            <w:bCs w:val="0"/>
          </w:rPr>
          <w:alias w:val="End Period"/>
          <w:tag w:val="End Period"/>
          <w:id w:val="1680770061"/>
          <w:placeholder>
            <w:docPart w:val="A9BE456617364A3C93C00F8A638404C1"/>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DF32CE" w:rsidRPr="00B22A0B">
        <w:t>, as a proportion of hysterectomy-adjusted female population), by DHB</w:t>
      </w:r>
      <w:bookmarkEnd w:id="349"/>
      <w:bookmarkEnd w:id="350"/>
      <w:bookmarkEnd w:id="351"/>
      <w:bookmarkEnd w:id="352"/>
      <w:bookmarkEnd w:id="353"/>
      <w:bookmarkEnd w:id="354"/>
      <w:bookmarkEnd w:id="355"/>
      <w:bookmarkEnd w:id="356"/>
      <w:bookmarkEnd w:id="358"/>
    </w:p>
    <w:p w14:paraId="19612921" w14:textId="0D70F492" w:rsidR="00DF32CE" w:rsidRPr="004D3B47" w:rsidRDefault="00596814" w:rsidP="005F3D46">
      <w:bookmarkStart w:id="359" w:name="_Ref275460756"/>
      <w:r w:rsidRPr="004D3B47">
        <w:rPr>
          <w:noProof/>
          <w:lang w:eastAsia="en-AU"/>
        </w:rPr>
        <w:drawing>
          <wp:inline distT="0" distB="0" distL="0" distR="0" wp14:anchorId="41634866" wp14:editId="7D728324">
            <wp:extent cx="5400000" cy="3500649"/>
            <wp:effectExtent l="0" t="0" r="0"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00000" cy="3500649"/>
                    </a:xfrm>
                    <a:prstGeom prst="rect">
                      <a:avLst/>
                    </a:prstGeom>
                    <a:noFill/>
                  </pic:spPr>
                </pic:pic>
              </a:graphicData>
            </a:graphic>
          </wp:inline>
        </w:drawing>
      </w:r>
    </w:p>
    <w:p w14:paraId="3F73928E" w14:textId="0ED6D639" w:rsidR="00DF32CE" w:rsidRPr="004D3B47" w:rsidRDefault="00DF32CE" w:rsidP="00DF32CE">
      <w:pPr>
        <w:ind w:right="-23"/>
        <w:jc w:val="both"/>
        <w:rPr>
          <w:i/>
          <w:sz w:val="20"/>
        </w:rPr>
      </w:pPr>
      <w:r w:rsidRPr="004D3B47">
        <w:rPr>
          <w:i/>
          <w:sz w:val="20"/>
        </w:rPr>
        <w:t xml:space="preserve">Note: Coverage calculated using population projection for </w:t>
      </w:r>
      <w:sdt>
        <w:sdtPr>
          <w:rPr>
            <w:i/>
            <w:sz w:val="20"/>
            <w:szCs w:val="20"/>
          </w:rPr>
          <w:alias w:val="End Period"/>
          <w:tag w:val="End Period"/>
          <w:id w:val="-733554396"/>
          <w:placeholder>
            <w:docPart w:val="685F2FA772A34117BA13E10EF14A23B9"/>
          </w:placeholder>
          <w:dataBinding w:prefixMappings="xmlns:ns0='http://schemas.microsoft.com/office/2006/coverPageProps' " w:xpath="/ns0:CoverPageProperties[1]/ns0:Abstract[1]" w:storeItemID="{55AF091B-3C7A-41E3-B477-F2FDAA23CFDA}"/>
          <w:text/>
        </w:sdtPr>
        <w:sdtEndPr/>
        <w:sdtContent>
          <w:r w:rsidR="002A5F49">
            <w:rPr>
              <w:i/>
              <w:sz w:val="20"/>
              <w:szCs w:val="20"/>
            </w:rPr>
            <w:t>30 June 2019</w:t>
          </w:r>
        </w:sdtContent>
      </w:sdt>
      <w:r w:rsidR="00C573CF" w:rsidRPr="004D3B47">
        <w:rPr>
          <w:i/>
          <w:sz w:val="20"/>
        </w:rPr>
        <w:t xml:space="preserve"> </w:t>
      </w:r>
      <w:r w:rsidRPr="004D3B47">
        <w:rPr>
          <w:i/>
          <w:sz w:val="20"/>
        </w:rPr>
        <w:t>based on 2013 Census data.</w:t>
      </w:r>
      <w:r w:rsidR="00A26D58">
        <w:rPr>
          <w:i/>
          <w:sz w:val="20"/>
        </w:rPr>
        <w:t xml:space="preserve"> </w:t>
      </w:r>
      <w:r w:rsidRPr="004D3B47">
        <w:rPr>
          <w:i/>
          <w:sz w:val="20"/>
        </w:rPr>
        <w:t>Target 80%, hysterectomy adjusted.</w:t>
      </w:r>
    </w:p>
    <w:p w14:paraId="4FCA3AEF" w14:textId="77777777" w:rsidR="00DF32CE" w:rsidRPr="004D3B47" w:rsidRDefault="00DF32CE" w:rsidP="00DF32CE">
      <w:pPr>
        <w:ind w:right="-23"/>
        <w:jc w:val="both"/>
        <w:rPr>
          <w:i/>
          <w:sz w:val="20"/>
        </w:rPr>
      </w:pPr>
    </w:p>
    <w:p w14:paraId="1DF71330" w14:textId="3595F1FB" w:rsidR="00533986" w:rsidRPr="00577E83" w:rsidRDefault="0008224E" w:rsidP="00DC718E">
      <w:pPr>
        <w:pStyle w:val="Caption"/>
        <w:keepNext/>
      </w:pPr>
      <w:bookmarkStart w:id="360" w:name="_Ref414282707"/>
      <w:bookmarkStart w:id="361" w:name="_Toc459126368"/>
      <w:bookmarkStart w:id="362" w:name="_Toc469398373"/>
      <w:bookmarkStart w:id="363" w:name="_Toc454287224"/>
      <w:bookmarkStart w:id="364" w:name="_Toc486941138"/>
      <w:bookmarkStart w:id="365" w:name="_Toc509928579"/>
      <w:bookmarkStart w:id="366" w:name="_Toc528676255"/>
      <w:bookmarkStart w:id="367" w:name="_Toc5627704"/>
      <w:bookmarkStart w:id="368" w:name="_Toc12875652"/>
      <w:bookmarkStart w:id="369" w:name="_Toc68606770"/>
      <w:r w:rsidRPr="00B22A0B">
        <w:t>Figure</w:t>
      </w:r>
      <w:r w:rsidR="00DF32CE" w:rsidRPr="00B22A0B">
        <w:t xml:space="preserve"> </w:t>
      </w:r>
      <w:r w:rsidR="00E72C40">
        <w:fldChar w:fldCharType="begin"/>
      </w:r>
      <w:r w:rsidR="00E72C40">
        <w:instrText xml:space="preserve"> SEQ Figure \* ARABIC </w:instrText>
      </w:r>
      <w:r w:rsidR="00E72C40">
        <w:fldChar w:fldCharType="separate"/>
      </w:r>
      <w:r w:rsidR="00D03680">
        <w:rPr>
          <w:noProof/>
        </w:rPr>
        <w:t>7</w:t>
      </w:r>
      <w:r w:rsidR="00E72C40">
        <w:rPr>
          <w:noProof/>
        </w:rPr>
        <w:fldChar w:fldCharType="end"/>
      </w:r>
      <w:bookmarkEnd w:id="360"/>
      <w:r w:rsidR="00DF32CE" w:rsidRPr="00B22A0B">
        <w:t xml:space="preserve"> - Three-year coverage in European/ Other women (women 25-69 years screened in the three years prior to </w:t>
      </w:r>
      <w:sdt>
        <w:sdtPr>
          <w:rPr>
            <w:b w:val="0"/>
            <w:bCs w:val="0"/>
          </w:rPr>
          <w:alias w:val="End Period"/>
          <w:tag w:val="End Period"/>
          <w:id w:val="-1537114505"/>
          <w:placeholder>
            <w:docPart w:val="A567E09ED40343EAB8CDE5FD87B1DCB0"/>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DF32CE" w:rsidRPr="00B22A0B">
        <w:t>, as a proportion of hysterectomy-adjusted female population), by DH</w:t>
      </w:r>
      <w:r w:rsidR="00533986" w:rsidRPr="00577E83">
        <w:t>B</w:t>
      </w:r>
      <w:bookmarkEnd w:id="361"/>
      <w:bookmarkEnd w:id="362"/>
      <w:bookmarkEnd w:id="363"/>
      <w:bookmarkEnd w:id="364"/>
      <w:bookmarkEnd w:id="365"/>
      <w:bookmarkEnd w:id="366"/>
      <w:bookmarkEnd w:id="367"/>
      <w:bookmarkEnd w:id="368"/>
      <w:bookmarkEnd w:id="369"/>
    </w:p>
    <w:p w14:paraId="6FE2BDD2" w14:textId="1DC4E8B1" w:rsidR="00DF32CE" w:rsidRPr="004D3B47" w:rsidRDefault="00596814" w:rsidP="005F3D46">
      <w:r w:rsidRPr="004D3B47">
        <w:rPr>
          <w:noProof/>
          <w:lang w:eastAsia="en-AU"/>
        </w:rPr>
        <w:drawing>
          <wp:inline distT="0" distB="0" distL="0" distR="0" wp14:anchorId="261F9F60" wp14:editId="64B23065">
            <wp:extent cx="5400000" cy="3500650"/>
            <wp:effectExtent l="0" t="0" r="0" b="50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400000" cy="3500650"/>
                    </a:xfrm>
                    <a:prstGeom prst="rect">
                      <a:avLst/>
                    </a:prstGeom>
                    <a:noFill/>
                  </pic:spPr>
                </pic:pic>
              </a:graphicData>
            </a:graphic>
          </wp:inline>
        </w:drawing>
      </w:r>
    </w:p>
    <w:p w14:paraId="689916B3" w14:textId="0407BBA2" w:rsidR="00DF32CE" w:rsidRPr="004D3B47" w:rsidRDefault="00DF32CE" w:rsidP="00DF32CE">
      <w:pPr>
        <w:ind w:right="-23"/>
        <w:jc w:val="both"/>
        <w:rPr>
          <w:i/>
          <w:sz w:val="20"/>
        </w:rPr>
      </w:pPr>
      <w:r w:rsidRPr="004D3B47">
        <w:rPr>
          <w:i/>
          <w:sz w:val="20"/>
        </w:rPr>
        <w:t xml:space="preserve">Note: Coverage calculated using population projection for </w:t>
      </w:r>
      <w:sdt>
        <w:sdtPr>
          <w:rPr>
            <w:i/>
            <w:sz w:val="20"/>
            <w:szCs w:val="20"/>
          </w:rPr>
          <w:alias w:val="End Period"/>
          <w:tag w:val="End Period"/>
          <w:id w:val="-944927438"/>
          <w:placeholder>
            <w:docPart w:val="0D55C9698BBA439FB4BEB33727F8BC17"/>
          </w:placeholder>
          <w:dataBinding w:prefixMappings="xmlns:ns0='http://schemas.microsoft.com/office/2006/coverPageProps' " w:xpath="/ns0:CoverPageProperties[1]/ns0:Abstract[1]" w:storeItemID="{55AF091B-3C7A-41E3-B477-F2FDAA23CFDA}"/>
          <w:text/>
        </w:sdtPr>
        <w:sdtEndPr/>
        <w:sdtContent>
          <w:r w:rsidR="002A5F49">
            <w:rPr>
              <w:i/>
              <w:sz w:val="20"/>
              <w:szCs w:val="20"/>
            </w:rPr>
            <w:t>30 June 2019</w:t>
          </w:r>
        </w:sdtContent>
      </w:sdt>
      <w:r w:rsidR="00C573CF" w:rsidRPr="004D3B47">
        <w:rPr>
          <w:i/>
          <w:sz w:val="20"/>
        </w:rPr>
        <w:t xml:space="preserve"> </w:t>
      </w:r>
      <w:r w:rsidRPr="004D3B47">
        <w:rPr>
          <w:i/>
          <w:sz w:val="20"/>
        </w:rPr>
        <w:t>based on 2013 Census data.</w:t>
      </w:r>
      <w:r w:rsidR="00A26D58">
        <w:rPr>
          <w:i/>
          <w:sz w:val="20"/>
        </w:rPr>
        <w:t xml:space="preserve"> </w:t>
      </w:r>
      <w:r w:rsidRPr="004D3B47">
        <w:rPr>
          <w:i/>
          <w:sz w:val="20"/>
        </w:rPr>
        <w:t>Target 80%, hysterectomy adjusted.</w:t>
      </w:r>
    </w:p>
    <w:p w14:paraId="6CA3D652" w14:textId="62A02C4C" w:rsidR="00533986" w:rsidRDefault="00533986">
      <w:pPr>
        <w:rPr>
          <w:b/>
          <w:bCs/>
          <w:sz w:val="20"/>
          <w:szCs w:val="20"/>
        </w:rPr>
      </w:pPr>
      <w:bookmarkStart w:id="370" w:name="_Ref390783947"/>
      <w:bookmarkStart w:id="371" w:name="_Ref5626079"/>
      <w:bookmarkStart w:id="372" w:name="_Toc5627705"/>
      <w:bookmarkStart w:id="373" w:name="_Toc12875653"/>
      <w:bookmarkStart w:id="374" w:name="_Toc459126369"/>
      <w:bookmarkStart w:id="375" w:name="_Toc469398374"/>
      <w:bookmarkStart w:id="376" w:name="_Toc454287225"/>
      <w:bookmarkStart w:id="377" w:name="_Toc486941139"/>
      <w:bookmarkStart w:id="378" w:name="_Toc509928580"/>
      <w:bookmarkStart w:id="379" w:name="_Toc528676256"/>
    </w:p>
    <w:p w14:paraId="1BF9B9B7" w14:textId="4769E7A6" w:rsidR="00533986" w:rsidRPr="00577E83" w:rsidRDefault="0008224E" w:rsidP="00DC718E">
      <w:pPr>
        <w:pStyle w:val="Caption"/>
        <w:keepNext/>
      </w:pPr>
      <w:bookmarkStart w:id="380" w:name="_Ref68606880"/>
      <w:bookmarkStart w:id="381" w:name="_Toc68606771"/>
      <w:r w:rsidRPr="00577E83">
        <w:t>Figure</w:t>
      </w:r>
      <w:r w:rsidR="00DF32CE" w:rsidRPr="00577E83">
        <w:t xml:space="preserve"> </w:t>
      </w:r>
      <w:r w:rsidR="00E72C40">
        <w:fldChar w:fldCharType="begin"/>
      </w:r>
      <w:r w:rsidR="00E72C40">
        <w:instrText xml:space="preserve"> SEQ Figure \* ARABIC </w:instrText>
      </w:r>
      <w:r w:rsidR="00E72C40">
        <w:fldChar w:fldCharType="separate"/>
      </w:r>
      <w:r w:rsidR="00D03680">
        <w:rPr>
          <w:noProof/>
        </w:rPr>
        <w:t>8</w:t>
      </w:r>
      <w:r w:rsidR="00E72C40">
        <w:rPr>
          <w:noProof/>
        </w:rPr>
        <w:fldChar w:fldCharType="end"/>
      </w:r>
      <w:bookmarkEnd w:id="359"/>
      <w:bookmarkEnd w:id="370"/>
      <w:bookmarkEnd w:id="371"/>
      <w:bookmarkEnd w:id="380"/>
      <w:r w:rsidR="00DF32CE" w:rsidRPr="00577E83">
        <w:t xml:space="preserve"> - </w:t>
      </w:r>
      <w:r w:rsidR="002304DF" w:rsidRPr="00577E83">
        <w:t>Three</w:t>
      </w:r>
      <w:r w:rsidR="00DF32CE" w:rsidRPr="00577E83">
        <w:t xml:space="preserve">-year coverage (women </w:t>
      </w:r>
      <w:r w:rsidR="002304DF" w:rsidRPr="00577E83">
        <w:t xml:space="preserve">25-69 years </w:t>
      </w:r>
      <w:r w:rsidR="00DF32CE" w:rsidRPr="00577E83">
        <w:t xml:space="preserve">screened in the </w:t>
      </w:r>
      <w:r w:rsidR="002304DF" w:rsidRPr="00577E83">
        <w:t>three</w:t>
      </w:r>
      <w:r w:rsidR="00DF32CE" w:rsidRPr="00577E83">
        <w:t xml:space="preserve"> years prior to</w:t>
      </w:r>
      <w:r w:rsidR="00E615E8" w:rsidRPr="00577E83">
        <w:t xml:space="preserve"> </w:t>
      </w:r>
      <w:sdt>
        <w:sdtPr>
          <w:alias w:val="End Period"/>
          <w:tag w:val="End Period"/>
          <w:id w:val="-1333068359"/>
          <w:placeholder>
            <w:docPart w:val="A6C13F1294464985BF89C98A40F93CFE"/>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DF32CE" w:rsidRPr="00577E83">
        <w:t>, as a proportion of hysterectomy-adjusted female population</w:t>
      </w:r>
      <w:r w:rsidR="002304DF" w:rsidRPr="00577E83">
        <w:t>), by ethnicity and five-year age group</w:t>
      </w:r>
      <w:bookmarkEnd w:id="372"/>
      <w:bookmarkEnd w:id="373"/>
      <w:bookmarkEnd w:id="374"/>
      <w:bookmarkEnd w:id="375"/>
      <w:bookmarkEnd w:id="376"/>
      <w:bookmarkEnd w:id="377"/>
      <w:bookmarkEnd w:id="378"/>
      <w:bookmarkEnd w:id="379"/>
      <w:bookmarkEnd w:id="381"/>
    </w:p>
    <w:p w14:paraId="19889FC2" w14:textId="3A27469C" w:rsidR="00DF32CE" w:rsidRPr="004D3B47" w:rsidRDefault="005139E2">
      <w:r w:rsidRPr="004D3B47">
        <w:rPr>
          <w:noProof/>
          <w:lang w:eastAsia="en-AU"/>
        </w:rPr>
        <w:drawing>
          <wp:inline distT="0" distB="0" distL="0" distR="0" wp14:anchorId="0FCCAAD6" wp14:editId="55414532">
            <wp:extent cx="5400000" cy="3519812"/>
            <wp:effectExtent l="0" t="0" r="0" b="44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400000" cy="3519812"/>
                    </a:xfrm>
                    <a:prstGeom prst="rect">
                      <a:avLst/>
                    </a:prstGeom>
                    <a:noFill/>
                  </pic:spPr>
                </pic:pic>
              </a:graphicData>
            </a:graphic>
          </wp:inline>
        </w:drawing>
      </w:r>
    </w:p>
    <w:p w14:paraId="79316556" w14:textId="756F005F" w:rsidR="00DF32CE" w:rsidRDefault="00DF32CE" w:rsidP="00BA7C71">
      <w:pPr>
        <w:rPr>
          <w:i/>
          <w:sz w:val="20"/>
        </w:rPr>
      </w:pPr>
      <w:bookmarkStart w:id="382" w:name="_Toc276457731"/>
      <w:r w:rsidRPr="004D3B47">
        <w:rPr>
          <w:i/>
          <w:noProof/>
          <w:sz w:val="20"/>
          <w:szCs w:val="20"/>
          <w:lang w:eastAsia="en-AU"/>
        </w:rPr>
        <w:t>Note:</w:t>
      </w:r>
      <w:r w:rsidRPr="004D3B47">
        <w:rPr>
          <w:i/>
          <w:sz w:val="20"/>
          <w:szCs w:val="20"/>
        </w:rPr>
        <w:t xml:space="preserve"> Coverage calculated using population projection for </w:t>
      </w:r>
      <w:sdt>
        <w:sdtPr>
          <w:rPr>
            <w:i/>
            <w:sz w:val="20"/>
            <w:szCs w:val="20"/>
          </w:rPr>
          <w:alias w:val="End Period"/>
          <w:tag w:val="End Period"/>
          <w:id w:val="1994295509"/>
          <w:placeholder>
            <w:docPart w:val="7F9EECE750C64D2DAC2C46571E91DEBA"/>
          </w:placeholder>
          <w:dataBinding w:prefixMappings="xmlns:ns0='http://schemas.microsoft.com/office/2006/coverPageProps' " w:xpath="/ns0:CoverPageProperties[1]/ns0:Abstract[1]" w:storeItemID="{55AF091B-3C7A-41E3-B477-F2FDAA23CFDA}"/>
          <w:text/>
        </w:sdtPr>
        <w:sdtEndPr/>
        <w:sdtContent>
          <w:r w:rsidR="002A5F49">
            <w:rPr>
              <w:i/>
              <w:sz w:val="20"/>
              <w:szCs w:val="20"/>
            </w:rPr>
            <w:t>30 June 2019</w:t>
          </w:r>
        </w:sdtContent>
      </w:sdt>
      <w:r w:rsidR="00196B9B" w:rsidRPr="004D3B47" w:rsidDel="00196B9B">
        <w:rPr>
          <w:i/>
          <w:sz w:val="20"/>
        </w:rPr>
        <w:t xml:space="preserve"> </w:t>
      </w:r>
      <w:r w:rsidRPr="004D3B47">
        <w:rPr>
          <w:i/>
          <w:sz w:val="20"/>
          <w:szCs w:val="20"/>
        </w:rPr>
        <w:t>based on 2013 Census data.</w:t>
      </w:r>
      <w:r w:rsidR="00A26D58">
        <w:rPr>
          <w:i/>
          <w:sz w:val="20"/>
          <w:szCs w:val="20"/>
        </w:rPr>
        <w:t xml:space="preserve"> </w:t>
      </w:r>
      <w:r w:rsidR="002304DF" w:rsidRPr="004D3B47">
        <w:rPr>
          <w:i/>
          <w:sz w:val="20"/>
        </w:rPr>
        <w:t>Target 80%, hysterectomy adjusted.</w:t>
      </w:r>
    </w:p>
    <w:p w14:paraId="2B07E1AF" w14:textId="52E8A5C5" w:rsidR="00533986" w:rsidRDefault="00533986">
      <w:pPr>
        <w:rPr>
          <w:b/>
          <w:bCs/>
          <w:sz w:val="20"/>
          <w:szCs w:val="20"/>
        </w:rPr>
      </w:pPr>
      <w:bookmarkStart w:id="383" w:name="_Toc5627706"/>
      <w:bookmarkStart w:id="384" w:name="_Toc12875654"/>
    </w:p>
    <w:p w14:paraId="3B59A79E" w14:textId="26A9580F" w:rsidR="00533986" w:rsidRPr="00577E83" w:rsidRDefault="0008224E" w:rsidP="00DC718E">
      <w:pPr>
        <w:pStyle w:val="Caption"/>
        <w:keepNext/>
      </w:pPr>
      <w:bookmarkStart w:id="385" w:name="_Toc68606772"/>
      <w:r w:rsidRPr="00577E83">
        <w:t>Figure</w:t>
      </w:r>
      <w:r w:rsidR="00DF32CE" w:rsidRPr="00577E83">
        <w:t xml:space="preserve"> </w:t>
      </w:r>
      <w:r w:rsidR="00E72C40">
        <w:fldChar w:fldCharType="begin"/>
      </w:r>
      <w:r w:rsidR="00E72C40">
        <w:instrText xml:space="preserve"> SEQ Figure \* ARABIC </w:instrText>
      </w:r>
      <w:r w:rsidR="00E72C40">
        <w:fldChar w:fldCharType="separate"/>
      </w:r>
      <w:r w:rsidR="00D03680">
        <w:rPr>
          <w:noProof/>
        </w:rPr>
        <w:t>9</w:t>
      </w:r>
      <w:r w:rsidR="00E72C40">
        <w:rPr>
          <w:noProof/>
        </w:rPr>
        <w:fldChar w:fldCharType="end"/>
      </w:r>
      <w:r w:rsidR="00DF32CE" w:rsidRPr="00577E83">
        <w:t xml:space="preserve"> - Five-year coverage by </w:t>
      </w:r>
      <w:r w:rsidR="000065F5" w:rsidRPr="00577E83">
        <w:t xml:space="preserve">DHB (women screened in the five years prior to </w:t>
      </w:r>
      <w:sdt>
        <w:sdtPr>
          <w:alias w:val="End Period"/>
          <w:tag w:val="End Period"/>
          <w:id w:val="1337882819"/>
          <w:placeholder>
            <w:docPart w:val="304320382FAD4A90876DADBBBBFAB4D7"/>
          </w:placeholder>
        </w:sdtPr>
        <w:sdtEndPr/>
        <w:sdtContent>
          <w:r w:rsidR="00231978" w:rsidRPr="00577E83">
            <w:t xml:space="preserve">31 December </w:t>
          </w:r>
          <w:r w:rsidR="00570832" w:rsidRPr="00577E83">
            <w:t>201</w:t>
          </w:r>
          <w:r w:rsidR="00570832">
            <w:t>9</w:t>
          </w:r>
        </w:sdtContent>
      </w:sdt>
      <w:r w:rsidR="000065F5" w:rsidRPr="00577E83">
        <w:t>, as a proportion of hysterectomy-adjusted female population)</w:t>
      </w:r>
      <w:bookmarkEnd w:id="383"/>
      <w:bookmarkEnd w:id="384"/>
      <w:bookmarkEnd w:id="385"/>
    </w:p>
    <w:p w14:paraId="5AA041A7" w14:textId="77777777" w:rsidR="00DF32CE" w:rsidRPr="004D3B47" w:rsidRDefault="002A0AE9" w:rsidP="005F3D46">
      <w:r w:rsidRPr="004D3B47">
        <w:rPr>
          <w:noProof/>
          <w:lang w:eastAsia="en-AU"/>
        </w:rPr>
        <w:drawing>
          <wp:inline distT="0" distB="0" distL="0" distR="0" wp14:anchorId="101A9D12" wp14:editId="710D50BD">
            <wp:extent cx="5400000" cy="350065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00000" cy="3500650"/>
                    </a:xfrm>
                    <a:prstGeom prst="rect">
                      <a:avLst/>
                    </a:prstGeom>
                    <a:noFill/>
                  </pic:spPr>
                </pic:pic>
              </a:graphicData>
            </a:graphic>
          </wp:inline>
        </w:drawing>
      </w:r>
    </w:p>
    <w:p w14:paraId="0B21B410" w14:textId="087FDA0F" w:rsidR="00533986" w:rsidRDefault="00DF32CE" w:rsidP="00627115">
      <w:pPr>
        <w:ind w:right="-23"/>
        <w:jc w:val="both"/>
        <w:rPr>
          <w:i/>
          <w:sz w:val="20"/>
          <w:szCs w:val="20"/>
        </w:rPr>
      </w:pPr>
      <w:r w:rsidRPr="004D3B47">
        <w:rPr>
          <w:i/>
          <w:sz w:val="20"/>
        </w:rPr>
        <w:t xml:space="preserve">Note: Coverage calculated using population projection </w:t>
      </w:r>
      <w:r w:rsidR="000065F5" w:rsidRPr="00035977">
        <w:rPr>
          <w:i/>
          <w:sz w:val="20"/>
        </w:rPr>
        <w:t xml:space="preserve">for </w:t>
      </w:r>
      <w:sdt>
        <w:sdtPr>
          <w:rPr>
            <w:i/>
            <w:sz w:val="20"/>
          </w:rPr>
          <w:alias w:val="End Period"/>
          <w:tag w:val="End Period"/>
          <w:id w:val="-85541717"/>
          <w:placeholder>
            <w:docPart w:val="953C1A946CAA4C799690EACF1DF51A8E"/>
          </w:placeholder>
          <w:dataBinding w:prefixMappings="xmlns:ns0='http://schemas.microsoft.com/office/2006/coverPageProps' " w:xpath="/ns0:CoverPageProperties[1]/ns0:Abstract[1]" w:storeItemID="{55AF091B-3C7A-41E3-B477-F2FDAA23CFDA}"/>
          <w:text/>
        </w:sdtPr>
        <w:sdtEndPr/>
        <w:sdtContent>
          <w:r w:rsidR="002A5F49" w:rsidRPr="00035977">
            <w:rPr>
              <w:i/>
              <w:sz w:val="20"/>
            </w:rPr>
            <w:t>30 June 2019</w:t>
          </w:r>
        </w:sdtContent>
      </w:sdt>
      <w:r w:rsidR="00196B9B" w:rsidRPr="00035977" w:rsidDel="00196B9B">
        <w:rPr>
          <w:i/>
          <w:sz w:val="20"/>
        </w:rPr>
        <w:t xml:space="preserve"> </w:t>
      </w:r>
      <w:r w:rsidRPr="00035977">
        <w:rPr>
          <w:i/>
          <w:sz w:val="20"/>
        </w:rPr>
        <w:t xml:space="preserve">based on 2013 Census data. </w:t>
      </w:r>
      <w:bookmarkEnd w:id="382"/>
      <w:r w:rsidRPr="00035977">
        <w:rPr>
          <w:i/>
          <w:sz w:val="20"/>
        </w:rPr>
        <w:t>See als</w:t>
      </w:r>
      <w:r w:rsidR="00627115" w:rsidRPr="00035977">
        <w:rPr>
          <w:i/>
          <w:sz w:val="20"/>
        </w:rPr>
        <w:t xml:space="preserve">o </w:t>
      </w:r>
      <w:r w:rsidR="00627115" w:rsidRPr="00035977">
        <w:rPr>
          <w:i/>
          <w:sz w:val="20"/>
        </w:rPr>
        <w:fldChar w:fldCharType="begin"/>
      </w:r>
      <w:r w:rsidR="00627115" w:rsidRPr="00035977">
        <w:rPr>
          <w:i/>
          <w:sz w:val="20"/>
        </w:rPr>
        <w:instrText xml:space="preserve"> REF _Ref68682765 \h </w:instrText>
      </w:r>
      <w:r w:rsidR="00035977">
        <w:rPr>
          <w:i/>
          <w:sz w:val="20"/>
        </w:rPr>
        <w:instrText xml:space="preserve"> \* MERGEFORMAT </w:instrText>
      </w:r>
      <w:r w:rsidR="00627115" w:rsidRPr="00035977">
        <w:rPr>
          <w:i/>
          <w:sz w:val="20"/>
        </w:rPr>
      </w:r>
      <w:r w:rsidR="00627115" w:rsidRPr="00035977">
        <w:rPr>
          <w:i/>
          <w:sz w:val="20"/>
        </w:rPr>
        <w:fldChar w:fldCharType="separate"/>
      </w:r>
      <w:r w:rsidR="00D03680" w:rsidRPr="00D03680">
        <w:rPr>
          <w:i/>
          <w:sz w:val="20"/>
        </w:rPr>
        <w:t>Table 26</w:t>
      </w:r>
      <w:r w:rsidR="00627115" w:rsidRPr="00035977">
        <w:rPr>
          <w:i/>
          <w:sz w:val="20"/>
        </w:rPr>
        <w:fldChar w:fldCharType="end"/>
      </w:r>
      <w:r w:rsidR="00627115" w:rsidRPr="00035977">
        <w:rPr>
          <w:i/>
          <w:sz w:val="20"/>
        </w:rPr>
        <w:t>.</w:t>
      </w:r>
      <w:r w:rsidRPr="004D3B47">
        <w:rPr>
          <w:i/>
          <w:sz w:val="20"/>
          <w:szCs w:val="20"/>
        </w:rPr>
        <w:t xml:space="preserve"> </w:t>
      </w:r>
      <w:bookmarkStart w:id="386" w:name="_Ref275854330"/>
      <w:bookmarkStart w:id="387" w:name="_Toc5627707"/>
      <w:bookmarkStart w:id="388" w:name="_Toc12875655"/>
      <w:bookmarkStart w:id="389" w:name="_Toc459126370"/>
      <w:bookmarkStart w:id="390" w:name="_Toc469398375"/>
      <w:bookmarkStart w:id="391" w:name="_Toc454287226"/>
      <w:bookmarkStart w:id="392" w:name="_Toc486941140"/>
      <w:bookmarkStart w:id="393" w:name="_Toc509928581"/>
      <w:bookmarkStart w:id="394" w:name="_Toc528676257"/>
    </w:p>
    <w:p w14:paraId="26742FBD" w14:textId="77777777" w:rsidR="00627115" w:rsidRPr="00627115" w:rsidRDefault="00627115" w:rsidP="00627115">
      <w:pPr>
        <w:ind w:right="-23"/>
        <w:jc w:val="both"/>
        <w:rPr>
          <w:i/>
          <w:sz w:val="20"/>
          <w:szCs w:val="20"/>
        </w:rPr>
      </w:pPr>
    </w:p>
    <w:p w14:paraId="3BE4BEF7" w14:textId="69E8687F" w:rsidR="00533986" w:rsidRPr="005F3D46" w:rsidRDefault="0008224E" w:rsidP="00DC718E">
      <w:pPr>
        <w:pStyle w:val="Caption"/>
        <w:keepNext/>
      </w:pPr>
      <w:bookmarkStart w:id="395" w:name="_Ref68606881"/>
      <w:bookmarkStart w:id="396" w:name="_Toc68606773"/>
      <w:r w:rsidRPr="00577E83">
        <w:t>Figure</w:t>
      </w:r>
      <w:r w:rsidR="00DF32CE" w:rsidRPr="00577E83">
        <w:t xml:space="preserve"> </w:t>
      </w:r>
      <w:r w:rsidR="00E72C40">
        <w:fldChar w:fldCharType="begin"/>
      </w:r>
      <w:r w:rsidR="00E72C40">
        <w:instrText xml:space="preserve"> SEQ Figure \* ARABIC </w:instrText>
      </w:r>
      <w:r w:rsidR="00E72C40">
        <w:fldChar w:fldCharType="separate"/>
      </w:r>
      <w:r w:rsidR="00D03680">
        <w:rPr>
          <w:noProof/>
        </w:rPr>
        <w:t>10</w:t>
      </w:r>
      <w:r w:rsidR="00E72C40">
        <w:rPr>
          <w:noProof/>
        </w:rPr>
        <w:fldChar w:fldCharType="end"/>
      </w:r>
      <w:bookmarkEnd w:id="386"/>
      <w:bookmarkEnd w:id="395"/>
      <w:r w:rsidR="00DF32CE" w:rsidRPr="00577E83">
        <w:t xml:space="preserve"> - Five-year coverage by five-year age-group (women screened in the five years prior to </w:t>
      </w:r>
      <w:sdt>
        <w:sdtPr>
          <w:alias w:val="End Period"/>
          <w:tag w:val="End Period"/>
          <w:id w:val="-1793431698"/>
          <w:placeholder>
            <w:docPart w:val="78150C1552F847289EC7C2EE7C83295F"/>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DF32CE" w:rsidRPr="00577E83">
        <w:t>, as proportion of hysterectomy-adjusted female population)</w:t>
      </w:r>
      <w:bookmarkStart w:id="397" w:name="_Toc276457732"/>
      <w:bookmarkEnd w:id="387"/>
      <w:bookmarkEnd w:id="388"/>
      <w:bookmarkEnd w:id="389"/>
      <w:bookmarkEnd w:id="390"/>
      <w:bookmarkEnd w:id="391"/>
      <w:bookmarkEnd w:id="392"/>
      <w:bookmarkEnd w:id="393"/>
      <w:bookmarkEnd w:id="394"/>
      <w:bookmarkEnd w:id="396"/>
    </w:p>
    <w:p w14:paraId="02621326" w14:textId="77777777" w:rsidR="00533986" w:rsidRDefault="002A0AE9" w:rsidP="005F3D46">
      <w:pPr>
        <w:rPr>
          <w:noProof/>
          <w:sz w:val="20"/>
          <w:lang w:eastAsia="en-AU"/>
        </w:rPr>
      </w:pPr>
      <w:r w:rsidRPr="004D3B47">
        <w:rPr>
          <w:noProof/>
          <w:lang w:eastAsia="en-AU"/>
        </w:rPr>
        <w:drawing>
          <wp:inline distT="0" distB="0" distL="0" distR="0" wp14:anchorId="7900BC5D" wp14:editId="15C571C6">
            <wp:extent cx="5400000" cy="350065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00000" cy="3500650"/>
                    </a:xfrm>
                    <a:prstGeom prst="rect">
                      <a:avLst/>
                    </a:prstGeom>
                    <a:noFill/>
                  </pic:spPr>
                </pic:pic>
              </a:graphicData>
            </a:graphic>
          </wp:inline>
        </w:drawing>
      </w:r>
    </w:p>
    <w:p w14:paraId="6ED86612" w14:textId="2A4F5939" w:rsidR="00DF32CE" w:rsidRPr="004D3B47" w:rsidRDefault="00DF32CE" w:rsidP="00DF32CE">
      <w:pPr>
        <w:ind w:right="544"/>
        <w:jc w:val="both"/>
        <w:rPr>
          <w:sz w:val="24"/>
        </w:rPr>
      </w:pPr>
      <w:r w:rsidRPr="004D3B47">
        <w:rPr>
          <w:i/>
          <w:noProof/>
          <w:sz w:val="20"/>
          <w:lang w:eastAsia="en-AU"/>
        </w:rPr>
        <w:t xml:space="preserve">Note: </w:t>
      </w:r>
      <w:r w:rsidRPr="004D3B47">
        <w:rPr>
          <w:i/>
          <w:sz w:val="20"/>
        </w:rPr>
        <w:t xml:space="preserve">Coverage calculated using population projection for </w:t>
      </w:r>
      <w:sdt>
        <w:sdtPr>
          <w:rPr>
            <w:i/>
            <w:sz w:val="20"/>
            <w:szCs w:val="20"/>
          </w:rPr>
          <w:alias w:val="End Period"/>
          <w:tag w:val="End Period"/>
          <w:id w:val="-434434193"/>
          <w:placeholder>
            <w:docPart w:val="2A88160560E64FD5BA6341E536053407"/>
          </w:placeholder>
          <w:dataBinding w:prefixMappings="xmlns:ns0='http://schemas.microsoft.com/office/2006/coverPageProps' " w:xpath="/ns0:CoverPageProperties[1]/ns0:Abstract[1]" w:storeItemID="{55AF091B-3C7A-41E3-B477-F2FDAA23CFDA}"/>
          <w:text/>
        </w:sdtPr>
        <w:sdtEndPr/>
        <w:sdtContent>
          <w:r w:rsidR="002A5F49">
            <w:rPr>
              <w:i/>
              <w:sz w:val="20"/>
              <w:szCs w:val="20"/>
            </w:rPr>
            <w:t>30 June 2019</w:t>
          </w:r>
        </w:sdtContent>
      </w:sdt>
      <w:r w:rsidR="00C573CF" w:rsidRPr="004D3B47">
        <w:rPr>
          <w:i/>
          <w:sz w:val="20"/>
        </w:rPr>
        <w:t xml:space="preserve"> </w:t>
      </w:r>
      <w:r w:rsidRPr="004D3B47">
        <w:rPr>
          <w:i/>
          <w:sz w:val="20"/>
        </w:rPr>
        <w:t xml:space="preserve">based on 2013 Census data. </w:t>
      </w:r>
      <w:bookmarkEnd w:id="397"/>
      <w:r w:rsidRPr="004D3B47">
        <w:rPr>
          <w:i/>
          <w:sz w:val="20"/>
        </w:rPr>
        <w:t xml:space="preserve">See also </w:t>
      </w:r>
      <w:r w:rsidRPr="00F14E39">
        <w:rPr>
          <w:i/>
          <w:sz w:val="20"/>
          <w:szCs w:val="20"/>
        </w:rPr>
        <w:fldChar w:fldCharType="begin"/>
      </w:r>
      <w:r w:rsidRPr="004D3B47">
        <w:rPr>
          <w:i/>
          <w:sz w:val="20"/>
          <w:szCs w:val="20"/>
        </w:rPr>
        <w:instrText xml:space="preserve"> REF _Ref475457928 \h  \* MERGEFORMAT </w:instrText>
      </w:r>
      <w:r w:rsidRPr="00F14E39">
        <w:rPr>
          <w:i/>
          <w:sz w:val="20"/>
          <w:szCs w:val="20"/>
        </w:rPr>
      </w:r>
      <w:r w:rsidRPr="00F14E39">
        <w:rPr>
          <w:i/>
          <w:sz w:val="20"/>
          <w:szCs w:val="20"/>
        </w:rPr>
        <w:fldChar w:fldCharType="separate"/>
      </w:r>
      <w:r w:rsidR="00D03680" w:rsidRPr="00D03680">
        <w:rPr>
          <w:i/>
          <w:sz w:val="20"/>
        </w:rPr>
        <w:t xml:space="preserve">Table </w:t>
      </w:r>
      <w:r w:rsidR="00D03680" w:rsidRPr="00D03680">
        <w:rPr>
          <w:i/>
          <w:sz w:val="20"/>
          <w:szCs w:val="20"/>
          <w:lang w:val="en-US"/>
        </w:rPr>
        <w:t>30</w:t>
      </w:r>
      <w:r w:rsidRPr="00F14E39">
        <w:rPr>
          <w:i/>
          <w:sz w:val="20"/>
          <w:szCs w:val="20"/>
        </w:rPr>
        <w:fldChar w:fldCharType="end"/>
      </w:r>
      <w:r w:rsidRPr="004D3B47">
        <w:rPr>
          <w:i/>
          <w:sz w:val="20"/>
          <w:szCs w:val="20"/>
        </w:rPr>
        <w:t>.</w:t>
      </w:r>
    </w:p>
    <w:p w14:paraId="7ED0A371" w14:textId="77777777" w:rsidR="00DF32CE" w:rsidRPr="004D3B47" w:rsidRDefault="00DF32CE" w:rsidP="00DF32CE">
      <w:pPr>
        <w:ind w:right="544"/>
        <w:jc w:val="both"/>
        <w:rPr>
          <w:i/>
          <w:sz w:val="20"/>
        </w:rPr>
      </w:pPr>
    </w:p>
    <w:p w14:paraId="251B1D43" w14:textId="36155017" w:rsidR="00DF32CE" w:rsidRPr="00577E83" w:rsidRDefault="0008224E" w:rsidP="00DC718E">
      <w:pPr>
        <w:pStyle w:val="Caption"/>
        <w:keepNext/>
      </w:pPr>
      <w:bookmarkStart w:id="398" w:name="_Ref275463879"/>
      <w:bookmarkStart w:id="399" w:name="_Toc459126371"/>
      <w:bookmarkStart w:id="400" w:name="_Toc469398376"/>
      <w:bookmarkStart w:id="401" w:name="_Toc454287227"/>
      <w:bookmarkStart w:id="402" w:name="_Toc486941141"/>
      <w:bookmarkStart w:id="403" w:name="_Toc509928582"/>
      <w:bookmarkStart w:id="404" w:name="_Toc528676258"/>
      <w:bookmarkStart w:id="405" w:name="_Toc5627708"/>
      <w:bookmarkStart w:id="406" w:name="_Toc12875656"/>
      <w:bookmarkStart w:id="407" w:name="_Toc68606774"/>
      <w:r w:rsidRPr="00577E83">
        <w:t>Figure</w:t>
      </w:r>
      <w:r w:rsidR="00DF32CE" w:rsidRPr="00577E83">
        <w:t xml:space="preserve"> </w:t>
      </w:r>
      <w:r w:rsidR="00E72C40">
        <w:fldChar w:fldCharType="begin"/>
      </w:r>
      <w:r w:rsidR="00E72C40">
        <w:instrText xml:space="preserve"> SEQ Figure \* ARABIC </w:instrText>
      </w:r>
      <w:r w:rsidR="00E72C40">
        <w:fldChar w:fldCharType="separate"/>
      </w:r>
      <w:r w:rsidR="00D03680">
        <w:rPr>
          <w:noProof/>
        </w:rPr>
        <w:t>11</w:t>
      </w:r>
      <w:r w:rsidR="00E72C40">
        <w:rPr>
          <w:noProof/>
        </w:rPr>
        <w:fldChar w:fldCharType="end"/>
      </w:r>
      <w:bookmarkEnd w:id="398"/>
      <w:r w:rsidR="00DF32CE" w:rsidRPr="00577E83">
        <w:t xml:space="preserve"> - Five-year coverage by ethnicity (women screened in the five years prior to </w:t>
      </w:r>
      <w:sdt>
        <w:sdtPr>
          <w:alias w:val="End Period"/>
          <w:tag w:val="End Period"/>
          <w:id w:val="1945031648"/>
          <w:placeholder>
            <w:docPart w:val="0D1D1B66064D42028F02063D3388627B"/>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C61B96" w:rsidRPr="00577E83">
        <w:t>,</w:t>
      </w:r>
      <w:r w:rsidR="00DF32CE" w:rsidRPr="00577E83">
        <w:t xml:space="preserve"> as a proportion of hysterectomy-adjusted female population)</w:t>
      </w:r>
      <w:bookmarkEnd w:id="399"/>
      <w:bookmarkEnd w:id="400"/>
      <w:bookmarkEnd w:id="401"/>
      <w:bookmarkEnd w:id="402"/>
      <w:bookmarkEnd w:id="403"/>
      <w:bookmarkEnd w:id="404"/>
      <w:bookmarkEnd w:id="405"/>
      <w:bookmarkEnd w:id="406"/>
      <w:bookmarkEnd w:id="407"/>
    </w:p>
    <w:p w14:paraId="1C3E6CE2" w14:textId="39F72C2E" w:rsidR="00DF32CE" w:rsidRPr="004D3B47" w:rsidRDefault="002A0AE9" w:rsidP="005F3D46">
      <w:pPr>
        <w:rPr>
          <w:i/>
        </w:rPr>
      </w:pPr>
      <w:r w:rsidRPr="004D3B47">
        <w:rPr>
          <w:noProof/>
          <w:lang w:eastAsia="en-AU"/>
        </w:rPr>
        <w:drawing>
          <wp:inline distT="0" distB="0" distL="0" distR="0" wp14:anchorId="5A66AA10" wp14:editId="0B4980F2">
            <wp:extent cx="5400000" cy="349480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400000" cy="3494805"/>
                    </a:xfrm>
                    <a:prstGeom prst="rect">
                      <a:avLst/>
                    </a:prstGeom>
                    <a:noFill/>
                  </pic:spPr>
                </pic:pic>
              </a:graphicData>
            </a:graphic>
          </wp:inline>
        </w:drawing>
      </w:r>
    </w:p>
    <w:p w14:paraId="21E3CFE7" w14:textId="26B2E917" w:rsidR="00DF32CE" w:rsidRPr="004D3B47" w:rsidRDefault="00DF32CE" w:rsidP="00DF32CE">
      <w:pPr>
        <w:ind w:right="544"/>
        <w:jc w:val="both"/>
        <w:rPr>
          <w:sz w:val="24"/>
        </w:rPr>
      </w:pPr>
      <w:bookmarkStart w:id="408" w:name="_Toc276457733"/>
      <w:r w:rsidRPr="004D3B47">
        <w:rPr>
          <w:i/>
          <w:noProof/>
          <w:sz w:val="20"/>
          <w:lang w:eastAsia="en-AU"/>
        </w:rPr>
        <w:t xml:space="preserve">Note: </w:t>
      </w:r>
      <w:r w:rsidRPr="004D3B47">
        <w:rPr>
          <w:i/>
          <w:sz w:val="20"/>
        </w:rPr>
        <w:t>Coverage calculated using population projection for</w:t>
      </w:r>
      <w:r w:rsidR="00C573CF" w:rsidRPr="004D3B47">
        <w:rPr>
          <w:i/>
          <w:sz w:val="20"/>
          <w:szCs w:val="20"/>
        </w:rPr>
        <w:t xml:space="preserve"> </w:t>
      </w:r>
      <w:sdt>
        <w:sdtPr>
          <w:rPr>
            <w:i/>
            <w:sz w:val="20"/>
            <w:szCs w:val="20"/>
          </w:rPr>
          <w:alias w:val="End Period"/>
          <w:tag w:val="End Period"/>
          <w:id w:val="1321238528"/>
          <w:placeholder>
            <w:docPart w:val="5987DA5EE7874D8D9A8ED4DF33D2F95D"/>
          </w:placeholder>
          <w:dataBinding w:prefixMappings="xmlns:ns0='http://schemas.microsoft.com/office/2006/coverPageProps' " w:xpath="/ns0:CoverPageProperties[1]/ns0:Abstract[1]" w:storeItemID="{55AF091B-3C7A-41E3-B477-F2FDAA23CFDA}"/>
          <w:text/>
        </w:sdtPr>
        <w:sdtEndPr/>
        <w:sdtContent>
          <w:r w:rsidR="002A5F49">
            <w:rPr>
              <w:i/>
              <w:sz w:val="20"/>
              <w:szCs w:val="20"/>
            </w:rPr>
            <w:t>30 June 2019</w:t>
          </w:r>
        </w:sdtContent>
      </w:sdt>
      <w:r w:rsidR="00A26D58">
        <w:rPr>
          <w:i/>
          <w:sz w:val="20"/>
        </w:rPr>
        <w:t xml:space="preserve"> </w:t>
      </w:r>
      <w:r w:rsidRPr="004D3B47">
        <w:rPr>
          <w:i/>
          <w:sz w:val="20"/>
        </w:rPr>
        <w:t xml:space="preserve">based on 2013 Census data. </w:t>
      </w:r>
      <w:bookmarkEnd w:id="408"/>
      <w:r w:rsidRPr="004D3B47">
        <w:rPr>
          <w:i/>
          <w:sz w:val="20"/>
        </w:rPr>
        <w:t xml:space="preserve">See also </w:t>
      </w:r>
      <w:r w:rsidRPr="004D3B47">
        <w:rPr>
          <w:sz w:val="24"/>
        </w:rPr>
        <w:fldChar w:fldCharType="begin"/>
      </w:r>
      <w:r w:rsidRPr="004D3B47">
        <w:rPr>
          <w:sz w:val="24"/>
        </w:rPr>
        <w:instrText xml:space="preserve"> REF _Ref275467433 \h  \* MERGEFORMAT </w:instrText>
      </w:r>
      <w:r w:rsidRPr="004D3B47">
        <w:rPr>
          <w:sz w:val="24"/>
        </w:rPr>
      </w:r>
      <w:r w:rsidRPr="004D3B47">
        <w:rPr>
          <w:sz w:val="24"/>
        </w:rPr>
        <w:fldChar w:fldCharType="separate"/>
      </w:r>
      <w:r w:rsidR="00D03680" w:rsidRPr="00D03680">
        <w:rPr>
          <w:i/>
          <w:sz w:val="20"/>
        </w:rPr>
        <w:t xml:space="preserve">Table </w:t>
      </w:r>
      <w:r w:rsidR="00D03680" w:rsidRPr="00D03680">
        <w:rPr>
          <w:bCs/>
          <w:i/>
          <w:sz w:val="20"/>
          <w:szCs w:val="20"/>
          <w:lang w:val="en-US"/>
        </w:rPr>
        <w:t>29</w:t>
      </w:r>
      <w:r w:rsidRPr="004D3B47">
        <w:rPr>
          <w:sz w:val="24"/>
        </w:rPr>
        <w:fldChar w:fldCharType="end"/>
      </w:r>
      <w:r w:rsidR="00793CB0" w:rsidRPr="004D3B47">
        <w:rPr>
          <w:i/>
          <w:sz w:val="24"/>
        </w:rPr>
        <w:t>.</w:t>
      </w:r>
    </w:p>
    <w:p w14:paraId="3BAB946E" w14:textId="77777777" w:rsidR="00DF32CE" w:rsidRPr="004D3B47" w:rsidRDefault="00DF32CE" w:rsidP="00DF32CE">
      <w:pPr>
        <w:ind w:right="544"/>
        <w:jc w:val="both"/>
        <w:rPr>
          <w:i/>
          <w:sz w:val="20"/>
        </w:rPr>
      </w:pPr>
    </w:p>
    <w:p w14:paraId="406A0CB0" w14:textId="4C9BF106" w:rsidR="00DF32CE" w:rsidRPr="00577E83" w:rsidRDefault="0008224E" w:rsidP="00DC718E">
      <w:pPr>
        <w:pStyle w:val="Caption"/>
        <w:keepNext/>
      </w:pPr>
      <w:bookmarkStart w:id="409" w:name="_Ref436119019"/>
      <w:bookmarkStart w:id="410" w:name="_Toc459126372"/>
      <w:bookmarkStart w:id="411" w:name="_Toc469398377"/>
      <w:bookmarkStart w:id="412" w:name="_Toc454287228"/>
      <w:bookmarkStart w:id="413" w:name="_Toc486941142"/>
      <w:bookmarkStart w:id="414" w:name="_Toc509928583"/>
      <w:bookmarkStart w:id="415" w:name="_Toc528676259"/>
      <w:bookmarkStart w:id="416" w:name="_Toc5627709"/>
      <w:bookmarkStart w:id="417" w:name="_Toc12875657"/>
      <w:bookmarkStart w:id="418" w:name="_Toc68606775"/>
      <w:r w:rsidRPr="00577E83">
        <w:t>Figure</w:t>
      </w:r>
      <w:r w:rsidR="00DF32CE" w:rsidRPr="00577E83">
        <w:t xml:space="preserve"> </w:t>
      </w:r>
      <w:r w:rsidR="00E72C40">
        <w:fldChar w:fldCharType="begin"/>
      </w:r>
      <w:r w:rsidR="00E72C40">
        <w:instrText xml:space="preserve"> SEQ Figure \* ARABIC </w:instrText>
      </w:r>
      <w:r w:rsidR="00E72C40">
        <w:fldChar w:fldCharType="separate"/>
      </w:r>
      <w:r w:rsidR="00D03680">
        <w:rPr>
          <w:noProof/>
        </w:rPr>
        <w:t>12</w:t>
      </w:r>
      <w:r w:rsidR="00E72C40">
        <w:rPr>
          <w:noProof/>
        </w:rPr>
        <w:fldChar w:fldCharType="end"/>
      </w:r>
      <w:bookmarkEnd w:id="409"/>
      <w:r w:rsidR="00DF32CE" w:rsidRPr="00577E83">
        <w:t xml:space="preserve"> - Five-year coverage in M</w:t>
      </w:r>
      <w:r w:rsidR="00DF32CE" w:rsidRPr="00B22A0B">
        <w:t>ā</w:t>
      </w:r>
      <w:r w:rsidR="00DF32CE" w:rsidRPr="00577E83">
        <w:t xml:space="preserve">ori women (women 25-69 years screened in the five years prior to </w:t>
      </w:r>
      <w:sdt>
        <w:sdtPr>
          <w:alias w:val="End Period"/>
          <w:tag w:val="End Period"/>
          <w:id w:val="1812440977"/>
          <w:placeholder>
            <w:docPart w:val="A74D924AF2E1423EAA5998AD73257284"/>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DF32CE" w:rsidRPr="00577E83">
        <w:t>, as a proportion of hysterectomy-adjusted female population), by DHB</w:t>
      </w:r>
      <w:bookmarkEnd w:id="410"/>
      <w:bookmarkEnd w:id="411"/>
      <w:bookmarkEnd w:id="412"/>
      <w:bookmarkEnd w:id="413"/>
      <w:bookmarkEnd w:id="414"/>
      <w:bookmarkEnd w:id="415"/>
      <w:bookmarkEnd w:id="416"/>
      <w:bookmarkEnd w:id="417"/>
      <w:bookmarkEnd w:id="418"/>
    </w:p>
    <w:p w14:paraId="3F7595C7" w14:textId="51F662E4" w:rsidR="00DF32CE" w:rsidRPr="004D3B47" w:rsidRDefault="0077670E" w:rsidP="005F3D46">
      <w:pPr>
        <w:rPr>
          <w:rStyle w:val="Strong"/>
          <w:b w:val="0"/>
          <w:bCs w:val="0"/>
          <w:sz w:val="20"/>
          <w:szCs w:val="20"/>
        </w:rPr>
      </w:pPr>
      <w:r w:rsidRPr="004D3B47">
        <w:rPr>
          <w:rStyle w:val="Strong"/>
          <w:noProof/>
          <w:lang w:eastAsia="en-AU"/>
        </w:rPr>
        <w:drawing>
          <wp:inline distT="0" distB="0" distL="0" distR="0" wp14:anchorId="743C9393" wp14:editId="1721254F">
            <wp:extent cx="5400000" cy="350477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00000" cy="3504774"/>
                    </a:xfrm>
                    <a:prstGeom prst="rect">
                      <a:avLst/>
                    </a:prstGeom>
                    <a:noFill/>
                  </pic:spPr>
                </pic:pic>
              </a:graphicData>
            </a:graphic>
          </wp:inline>
        </w:drawing>
      </w:r>
    </w:p>
    <w:p w14:paraId="1CFFC4F8" w14:textId="213A3CB0" w:rsidR="00DF32CE" w:rsidRDefault="00DF32CE" w:rsidP="00DF32CE">
      <w:pPr>
        <w:ind w:right="544"/>
        <w:jc w:val="both"/>
        <w:rPr>
          <w:i/>
          <w:sz w:val="20"/>
        </w:rPr>
      </w:pPr>
      <w:r w:rsidRPr="004D3B47">
        <w:rPr>
          <w:i/>
          <w:noProof/>
          <w:sz w:val="20"/>
          <w:lang w:eastAsia="en-AU"/>
        </w:rPr>
        <w:t xml:space="preserve">Note: </w:t>
      </w:r>
      <w:r w:rsidRPr="004D3B47">
        <w:rPr>
          <w:i/>
          <w:sz w:val="20"/>
        </w:rPr>
        <w:t xml:space="preserve">Coverage calculated using population projection for </w:t>
      </w:r>
      <w:sdt>
        <w:sdtPr>
          <w:rPr>
            <w:i/>
            <w:sz w:val="20"/>
            <w:szCs w:val="20"/>
          </w:rPr>
          <w:alias w:val="End Period"/>
          <w:tag w:val="End Period"/>
          <w:id w:val="-562252159"/>
          <w:placeholder>
            <w:docPart w:val="D46F239A040A49178CD1E0AF2C14DE23"/>
          </w:placeholder>
          <w:dataBinding w:prefixMappings="xmlns:ns0='http://schemas.microsoft.com/office/2006/coverPageProps' " w:xpath="/ns0:CoverPageProperties[1]/ns0:Abstract[1]" w:storeItemID="{55AF091B-3C7A-41E3-B477-F2FDAA23CFDA}"/>
          <w:text/>
        </w:sdtPr>
        <w:sdtEndPr/>
        <w:sdtContent>
          <w:r w:rsidR="002A5F49">
            <w:rPr>
              <w:i/>
              <w:sz w:val="20"/>
              <w:szCs w:val="20"/>
            </w:rPr>
            <w:t>30 June 2019</w:t>
          </w:r>
        </w:sdtContent>
      </w:sdt>
      <w:r w:rsidR="00C573CF" w:rsidRPr="004D3B47">
        <w:rPr>
          <w:i/>
          <w:sz w:val="20"/>
        </w:rPr>
        <w:t xml:space="preserve"> </w:t>
      </w:r>
      <w:r w:rsidRPr="004D3B47">
        <w:rPr>
          <w:i/>
          <w:sz w:val="20"/>
        </w:rPr>
        <w:t>based on 2013 Census data.</w:t>
      </w:r>
    </w:p>
    <w:p w14:paraId="08C4E342" w14:textId="77777777" w:rsidR="00533986" w:rsidRPr="004D3B47" w:rsidRDefault="00533986" w:rsidP="00DF32CE">
      <w:pPr>
        <w:ind w:right="544"/>
        <w:jc w:val="both"/>
        <w:rPr>
          <w:i/>
          <w:sz w:val="20"/>
        </w:rPr>
      </w:pPr>
    </w:p>
    <w:p w14:paraId="35108114" w14:textId="77777777" w:rsidR="00533986" w:rsidRDefault="00533986">
      <w:pPr>
        <w:rPr>
          <w:b/>
          <w:bCs/>
          <w:sz w:val="20"/>
          <w:szCs w:val="20"/>
        </w:rPr>
      </w:pPr>
      <w:bookmarkStart w:id="419" w:name="_Ref436119031"/>
      <w:bookmarkStart w:id="420" w:name="_Toc459126373"/>
      <w:bookmarkStart w:id="421" w:name="_Toc469398378"/>
      <w:bookmarkStart w:id="422" w:name="_Toc454287229"/>
      <w:bookmarkStart w:id="423" w:name="_Toc486941143"/>
      <w:bookmarkStart w:id="424" w:name="_Toc509928584"/>
      <w:bookmarkStart w:id="425" w:name="_Toc528676260"/>
      <w:bookmarkStart w:id="426" w:name="_Toc5627710"/>
      <w:bookmarkStart w:id="427" w:name="_Toc12875658"/>
      <w:r>
        <w:br w:type="page"/>
      </w:r>
    </w:p>
    <w:p w14:paraId="3781A07D" w14:textId="6C924900" w:rsidR="00DF32CE" w:rsidRPr="00577E83" w:rsidRDefault="0008224E" w:rsidP="00DC718E">
      <w:pPr>
        <w:pStyle w:val="Caption"/>
        <w:keepNext/>
      </w:pPr>
      <w:bookmarkStart w:id="428" w:name="_Ref68606882"/>
      <w:bookmarkStart w:id="429" w:name="_Toc68606776"/>
      <w:r w:rsidRPr="00577E83">
        <w:t>Figure</w:t>
      </w:r>
      <w:r w:rsidR="00DF32CE" w:rsidRPr="00577E83">
        <w:t xml:space="preserve"> </w:t>
      </w:r>
      <w:r w:rsidR="00E72C40">
        <w:fldChar w:fldCharType="begin"/>
      </w:r>
      <w:r w:rsidR="00E72C40">
        <w:instrText xml:space="preserve"> SEQ Figure \* ARABIC </w:instrText>
      </w:r>
      <w:r w:rsidR="00E72C40">
        <w:fldChar w:fldCharType="separate"/>
      </w:r>
      <w:r w:rsidR="00D03680">
        <w:rPr>
          <w:noProof/>
        </w:rPr>
        <w:t>13</w:t>
      </w:r>
      <w:r w:rsidR="00E72C40">
        <w:rPr>
          <w:noProof/>
        </w:rPr>
        <w:fldChar w:fldCharType="end"/>
      </w:r>
      <w:bookmarkEnd w:id="419"/>
      <w:bookmarkEnd w:id="428"/>
      <w:r w:rsidR="00DF32CE" w:rsidRPr="00577E83">
        <w:t xml:space="preserve"> - Five-year coverage in Pacific women (women 25-69 years screened in the five years prior to </w:t>
      </w:r>
      <w:sdt>
        <w:sdtPr>
          <w:alias w:val="End Period"/>
          <w:tag w:val="End Period"/>
          <w:id w:val="-1960716037"/>
          <w:placeholder>
            <w:docPart w:val="DCB8B928E31E4726A1AB720B82532B63"/>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DF32CE" w:rsidRPr="00577E83">
        <w:t>, as a proportion of hysterectomy-adjusted female population), by DHB</w:t>
      </w:r>
      <w:bookmarkEnd w:id="420"/>
      <w:bookmarkEnd w:id="421"/>
      <w:bookmarkEnd w:id="422"/>
      <w:bookmarkEnd w:id="423"/>
      <w:bookmarkEnd w:id="424"/>
      <w:bookmarkEnd w:id="425"/>
      <w:bookmarkEnd w:id="426"/>
      <w:bookmarkEnd w:id="427"/>
      <w:bookmarkEnd w:id="429"/>
    </w:p>
    <w:p w14:paraId="02F6A72B" w14:textId="7C1C83B3" w:rsidR="00DF32CE" w:rsidRPr="004D3B47" w:rsidRDefault="009E7086" w:rsidP="005F3D46">
      <w:pPr>
        <w:rPr>
          <w:rStyle w:val="Strong"/>
          <w:b w:val="0"/>
          <w:bCs w:val="0"/>
          <w:sz w:val="20"/>
          <w:szCs w:val="20"/>
        </w:rPr>
      </w:pPr>
      <w:r w:rsidRPr="004D3B47">
        <w:rPr>
          <w:rStyle w:val="Strong"/>
          <w:b w:val="0"/>
          <w:bCs w:val="0"/>
          <w:noProof/>
          <w:sz w:val="20"/>
          <w:szCs w:val="20"/>
          <w:lang w:eastAsia="en-AU"/>
        </w:rPr>
        <w:drawing>
          <wp:inline distT="0" distB="0" distL="0" distR="0" wp14:anchorId="6CF55C11" wp14:editId="2D3A8E45">
            <wp:extent cx="5400000" cy="3504774"/>
            <wp:effectExtent l="0" t="0" r="0"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400000" cy="3504774"/>
                    </a:xfrm>
                    <a:prstGeom prst="rect">
                      <a:avLst/>
                    </a:prstGeom>
                    <a:noFill/>
                  </pic:spPr>
                </pic:pic>
              </a:graphicData>
            </a:graphic>
          </wp:inline>
        </w:drawing>
      </w:r>
    </w:p>
    <w:p w14:paraId="4B77C23C" w14:textId="65D53FFB" w:rsidR="00DF32CE" w:rsidRPr="004D3B47" w:rsidRDefault="00DF32CE" w:rsidP="00DF32CE">
      <w:pPr>
        <w:ind w:right="544"/>
        <w:jc w:val="both"/>
        <w:rPr>
          <w:i/>
          <w:sz w:val="20"/>
        </w:rPr>
      </w:pPr>
      <w:r w:rsidRPr="004D3B47">
        <w:rPr>
          <w:i/>
          <w:noProof/>
          <w:sz w:val="20"/>
          <w:lang w:eastAsia="en-AU"/>
        </w:rPr>
        <w:t xml:space="preserve">Note: </w:t>
      </w:r>
      <w:r w:rsidRPr="004D3B47">
        <w:rPr>
          <w:i/>
          <w:sz w:val="20"/>
        </w:rPr>
        <w:t xml:space="preserve">Coverage calculated using population projection for </w:t>
      </w:r>
      <w:sdt>
        <w:sdtPr>
          <w:rPr>
            <w:i/>
            <w:sz w:val="20"/>
            <w:szCs w:val="20"/>
          </w:rPr>
          <w:alias w:val="End Period"/>
          <w:tag w:val="End Period"/>
          <w:id w:val="1176610154"/>
          <w:placeholder>
            <w:docPart w:val="9F11AAB6D3D44D65AB0F221A6F61B6A3"/>
          </w:placeholder>
          <w:dataBinding w:prefixMappings="xmlns:ns0='http://schemas.microsoft.com/office/2006/coverPageProps' " w:xpath="/ns0:CoverPageProperties[1]/ns0:Abstract[1]" w:storeItemID="{55AF091B-3C7A-41E3-B477-F2FDAA23CFDA}"/>
          <w:text/>
        </w:sdtPr>
        <w:sdtEndPr/>
        <w:sdtContent>
          <w:r w:rsidR="002A5F49">
            <w:rPr>
              <w:i/>
              <w:sz w:val="20"/>
              <w:szCs w:val="20"/>
            </w:rPr>
            <w:t>30 June 2019</w:t>
          </w:r>
        </w:sdtContent>
      </w:sdt>
      <w:r w:rsidR="00C573CF" w:rsidRPr="004D3B47">
        <w:rPr>
          <w:i/>
          <w:sz w:val="20"/>
        </w:rPr>
        <w:t xml:space="preserve"> </w:t>
      </w:r>
      <w:r w:rsidRPr="004D3B47">
        <w:rPr>
          <w:i/>
          <w:sz w:val="20"/>
        </w:rPr>
        <w:t>based on 2013 Census data.</w:t>
      </w:r>
    </w:p>
    <w:p w14:paraId="4C6358AE" w14:textId="77777777" w:rsidR="00DF32CE" w:rsidRPr="004D3B47" w:rsidRDefault="00DF32CE" w:rsidP="00DF32CE">
      <w:pPr>
        <w:ind w:right="544"/>
        <w:jc w:val="both"/>
        <w:rPr>
          <w:i/>
          <w:sz w:val="20"/>
        </w:rPr>
      </w:pPr>
    </w:p>
    <w:p w14:paraId="1A4DF6BC" w14:textId="2C00B62E" w:rsidR="00DF32CE" w:rsidRPr="00577E83" w:rsidRDefault="0008224E" w:rsidP="00DC718E">
      <w:pPr>
        <w:pStyle w:val="Caption"/>
        <w:keepNext/>
      </w:pPr>
      <w:bookmarkStart w:id="430" w:name="_Ref436119045"/>
      <w:bookmarkStart w:id="431" w:name="_Ref9851629"/>
      <w:bookmarkStart w:id="432" w:name="_Toc459126374"/>
      <w:bookmarkStart w:id="433" w:name="_Toc469398379"/>
      <w:bookmarkStart w:id="434" w:name="_Toc454287230"/>
      <w:bookmarkStart w:id="435" w:name="_Toc486941144"/>
      <w:bookmarkStart w:id="436" w:name="_Toc509928585"/>
      <w:bookmarkStart w:id="437" w:name="_Toc528676261"/>
      <w:bookmarkStart w:id="438" w:name="_Toc5627711"/>
      <w:bookmarkStart w:id="439" w:name="_Toc12875659"/>
      <w:bookmarkStart w:id="440" w:name="_Toc68606777"/>
      <w:r w:rsidRPr="00577E83">
        <w:t>Figure</w:t>
      </w:r>
      <w:r w:rsidR="00DF32CE" w:rsidRPr="00577E83">
        <w:t xml:space="preserve"> </w:t>
      </w:r>
      <w:r w:rsidR="00E72C40">
        <w:fldChar w:fldCharType="begin"/>
      </w:r>
      <w:r w:rsidR="00E72C40">
        <w:instrText xml:space="preserve"> SEQ Figure \* ARABIC </w:instrText>
      </w:r>
      <w:r w:rsidR="00E72C40">
        <w:fldChar w:fldCharType="separate"/>
      </w:r>
      <w:r w:rsidR="00D03680">
        <w:rPr>
          <w:noProof/>
        </w:rPr>
        <w:t>14</w:t>
      </w:r>
      <w:r w:rsidR="00E72C40">
        <w:rPr>
          <w:noProof/>
        </w:rPr>
        <w:fldChar w:fldCharType="end"/>
      </w:r>
      <w:bookmarkEnd w:id="430"/>
      <w:bookmarkEnd w:id="431"/>
      <w:r w:rsidR="00DF32CE" w:rsidRPr="00577E83">
        <w:t xml:space="preserve"> - Five-year coverage in Asian women (women 25-69 years screened in the five years prior to </w:t>
      </w:r>
      <w:sdt>
        <w:sdtPr>
          <w:alias w:val="End Period"/>
          <w:tag w:val="End Period"/>
          <w:id w:val="1636766017"/>
          <w:placeholder>
            <w:docPart w:val="6A727EC394B34262BF5AA001A190FD55"/>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DF32CE" w:rsidRPr="00577E83">
        <w:t>, as a proportion of hysterectomy-adjusted female population), by DHB</w:t>
      </w:r>
      <w:bookmarkEnd w:id="432"/>
      <w:bookmarkEnd w:id="433"/>
      <w:bookmarkEnd w:id="434"/>
      <w:bookmarkEnd w:id="435"/>
      <w:bookmarkEnd w:id="436"/>
      <w:bookmarkEnd w:id="437"/>
      <w:bookmarkEnd w:id="438"/>
      <w:bookmarkEnd w:id="439"/>
      <w:bookmarkEnd w:id="440"/>
    </w:p>
    <w:p w14:paraId="3BFF56E0" w14:textId="589D9BE2" w:rsidR="00DF32CE" w:rsidRPr="004D3B47" w:rsidRDefault="009E7086">
      <w:pPr>
        <w:rPr>
          <w:rStyle w:val="Strong"/>
          <w:b w:val="0"/>
          <w:bCs w:val="0"/>
          <w:sz w:val="20"/>
          <w:szCs w:val="20"/>
        </w:rPr>
      </w:pPr>
      <w:r w:rsidRPr="004D3B47">
        <w:rPr>
          <w:rStyle w:val="Strong"/>
          <w:noProof/>
          <w:lang w:eastAsia="en-AU"/>
        </w:rPr>
        <w:drawing>
          <wp:inline distT="0" distB="0" distL="0" distR="0" wp14:anchorId="31721DF2" wp14:editId="476E0A1B">
            <wp:extent cx="5400000" cy="3504774"/>
            <wp:effectExtent l="0" t="0" r="0" b="6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00000" cy="3504774"/>
                    </a:xfrm>
                    <a:prstGeom prst="rect">
                      <a:avLst/>
                    </a:prstGeom>
                    <a:noFill/>
                  </pic:spPr>
                </pic:pic>
              </a:graphicData>
            </a:graphic>
          </wp:inline>
        </w:drawing>
      </w:r>
    </w:p>
    <w:p w14:paraId="4DB49B47" w14:textId="59933754" w:rsidR="00DF32CE" w:rsidRPr="004D3B47" w:rsidRDefault="00DF32CE" w:rsidP="00DF32CE">
      <w:pPr>
        <w:ind w:right="544"/>
        <w:jc w:val="both"/>
        <w:rPr>
          <w:i/>
          <w:sz w:val="20"/>
        </w:rPr>
      </w:pPr>
      <w:r w:rsidRPr="004D3B47">
        <w:rPr>
          <w:i/>
          <w:noProof/>
          <w:sz w:val="20"/>
          <w:lang w:eastAsia="en-AU"/>
        </w:rPr>
        <w:t xml:space="preserve">Note: </w:t>
      </w:r>
      <w:r w:rsidRPr="004D3B47">
        <w:rPr>
          <w:i/>
          <w:sz w:val="20"/>
        </w:rPr>
        <w:t xml:space="preserve">Coverage calculated using population projection for </w:t>
      </w:r>
      <w:sdt>
        <w:sdtPr>
          <w:rPr>
            <w:i/>
            <w:sz w:val="20"/>
            <w:szCs w:val="20"/>
          </w:rPr>
          <w:alias w:val="End Period"/>
          <w:tag w:val="End Period"/>
          <w:id w:val="992454957"/>
          <w:placeholder>
            <w:docPart w:val="4365FC507A5E41208313B7FF2AE2C9A9"/>
          </w:placeholder>
          <w:dataBinding w:prefixMappings="xmlns:ns0='http://schemas.microsoft.com/office/2006/coverPageProps' " w:xpath="/ns0:CoverPageProperties[1]/ns0:Abstract[1]" w:storeItemID="{55AF091B-3C7A-41E3-B477-F2FDAA23CFDA}"/>
          <w:text/>
        </w:sdtPr>
        <w:sdtEndPr/>
        <w:sdtContent>
          <w:r w:rsidR="002A5F49">
            <w:rPr>
              <w:i/>
              <w:sz w:val="20"/>
              <w:szCs w:val="20"/>
            </w:rPr>
            <w:t>30 June 2019</w:t>
          </w:r>
        </w:sdtContent>
      </w:sdt>
      <w:r w:rsidR="00C573CF" w:rsidRPr="004D3B47">
        <w:rPr>
          <w:i/>
          <w:sz w:val="20"/>
        </w:rPr>
        <w:t xml:space="preserve"> </w:t>
      </w:r>
      <w:r w:rsidRPr="004D3B47">
        <w:rPr>
          <w:i/>
          <w:sz w:val="20"/>
        </w:rPr>
        <w:t>based on 2013 Census data.</w:t>
      </w:r>
    </w:p>
    <w:p w14:paraId="24B5CCB5" w14:textId="77777777" w:rsidR="00DF32CE" w:rsidRPr="004D3B47" w:rsidRDefault="00DF32CE" w:rsidP="00DF32CE">
      <w:pPr>
        <w:rPr>
          <w:rStyle w:val="Strong"/>
        </w:rPr>
      </w:pPr>
    </w:p>
    <w:p w14:paraId="6C08E641" w14:textId="77777777" w:rsidR="00A321D5" w:rsidRDefault="00A321D5">
      <w:pPr>
        <w:rPr>
          <w:b/>
          <w:bCs/>
          <w:sz w:val="20"/>
          <w:szCs w:val="20"/>
        </w:rPr>
      </w:pPr>
      <w:bookmarkStart w:id="441" w:name="_Ref436119055"/>
      <w:bookmarkStart w:id="442" w:name="_Toc459126375"/>
      <w:bookmarkStart w:id="443" w:name="_Toc469398380"/>
      <w:bookmarkStart w:id="444" w:name="_Toc454287231"/>
      <w:bookmarkStart w:id="445" w:name="_Toc486941145"/>
      <w:bookmarkStart w:id="446" w:name="_Toc509928586"/>
      <w:bookmarkStart w:id="447" w:name="_Toc528676262"/>
      <w:bookmarkStart w:id="448" w:name="_Toc5627712"/>
      <w:bookmarkStart w:id="449" w:name="_Toc12875660"/>
      <w:r>
        <w:br w:type="page"/>
      </w:r>
    </w:p>
    <w:p w14:paraId="6D7B1464" w14:textId="3E0517BB" w:rsidR="00DF32CE" w:rsidRPr="00577E83" w:rsidRDefault="0008224E" w:rsidP="00DC718E">
      <w:pPr>
        <w:pStyle w:val="Caption"/>
        <w:keepNext/>
      </w:pPr>
      <w:bookmarkStart w:id="450" w:name="_Ref68606886"/>
      <w:bookmarkStart w:id="451" w:name="_Toc68606778"/>
      <w:r w:rsidRPr="00577E83">
        <w:t>Figure</w:t>
      </w:r>
      <w:r w:rsidR="00DF32CE" w:rsidRPr="00577E83">
        <w:t xml:space="preserve"> </w:t>
      </w:r>
      <w:r w:rsidR="00E72C40">
        <w:fldChar w:fldCharType="begin"/>
      </w:r>
      <w:r w:rsidR="00E72C40">
        <w:instrText xml:space="preserve"> SEQ Figure \* ARABIC </w:instrText>
      </w:r>
      <w:r w:rsidR="00E72C40">
        <w:fldChar w:fldCharType="separate"/>
      </w:r>
      <w:r w:rsidR="00D03680">
        <w:rPr>
          <w:noProof/>
        </w:rPr>
        <w:t>15</w:t>
      </w:r>
      <w:r w:rsidR="00E72C40">
        <w:rPr>
          <w:noProof/>
        </w:rPr>
        <w:fldChar w:fldCharType="end"/>
      </w:r>
      <w:bookmarkEnd w:id="441"/>
      <w:bookmarkEnd w:id="450"/>
      <w:r w:rsidR="00DF32CE" w:rsidRPr="00577E83">
        <w:t xml:space="preserve"> - Five-year coverage in European/ Other women (women 25-69 years screened in the five years prior to </w:t>
      </w:r>
      <w:sdt>
        <w:sdtPr>
          <w:alias w:val="End Period"/>
          <w:tag w:val="End Period"/>
          <w:id w:val="1043953198"/>
          <w:placeholder>
            <w:docPart w:val="571D1738C41841358EBC5DE79C9BD9A4"/>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DF32CE" w:rsidRPr="00577E83">
        <w:t>, as a proportion of hysterectomy-adjusted female population), by DHB</w:t>
      </w:r>
      <w:bookmarkEnd w:id="442"/>
      <w:bookmarkEnd w:id="443"/>
      <w:bookmarkEnd w:id="444"/>
      <w:bookmarkEnd w:id="445"/>
      <w:bookmarkEnd w:id="446"/>
      <w:bookmarkEnd w:id="447"/>
      <w:bookmarkEnd w:id="448"/>
      <w:bookmarkEnd w:id="449"/>
      <w:bookmarkEnd w:id="451"/>
    </w:p>
    <w:p w14:paraId="25CA3BF6" w14:textId="223FABD2" w:rsidR="00DF32CE" w:rsidRPr="004D3B47" w:rsidRDefault="009E7086">
      <w:pPr>
        <w:rPr>
          <w:rStyle w:val="Strong"/>
          <w:b w:val="0"/>
          <w:bCs w:val="0"/>
          <w:sz w:val="20"/>
          <w:szCs w:val="20"/>
        </w:rPr>
      </w:pPr>
      <w:r w:rsidRPr="004D3B47">
        <w:rPr>
          <w:rStyle w:val="Strong"/>
          <w:noProof/>
          <w:lang w:eastAsia="en-AU"/>
        </w:rPr>
        <w:drawing>
          <wp:inline distT="0" distB="0" distL="0" distR="0" wp14:anchorId="7FAF5434" wp14:editId="304BB301">
            <wp:extent cx="5400000" cy="3504774"/>
            <wp:effectExtent l="0" t="0" r="0"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00000" cy="3504774"/>
                    </a:xfrm>
                    <a:prstGeom prst="rect">
                      <a:avLst/>
                    </a:prstGeom>
                    <a:noFill/>
                  </pic:spPr>
                </pic:pic>
              </a:graphicData>
            </a:graphic>
          </wp:inline>
        </w:drawing>
      </w:r>
    </w:p>
    <w:p w14:paraId="5A6B1B1E" w14:textId="33E51D5E" w:rsidR="00DF32CE" w:rsidRPr="004D3B47" w:rsidRDefault="00DF32CE" w:rsidP="00DF32CE">
      <w:pPr>
        <w:ind w:right="544"/>
        <w:jc w:val="both"/>
        <w:rPr>
          <w:i/>
          <w:sz w:val="20"/>
        </w:rPr>
      </w:pPr>
      <w:r w:rsidRPr="004D3B47">
        <w:rPr>
          <w:i/>
          <w:noProof/>
          <w:sz w:val="20"/>
          <w:lang w:eastAsia="en-AU"/>
        </w:rPr>
        <w:t xml:space="preserve">Note: </w:t>
      </w:r>
      <w:r w:rsidRPr="004D3B47">
        <w:rPr>
          <w:i/>
          <w:sz w:val="20"/>
        </w:rPr>
        <w:t xml:space="preserve">Coverage calculated using population projection for </w:t>
      </w:r>
      <w:sdt>
        <w:sdtPr>
          <w:rPr>
            <w:i/>
            <w:sz w:val="20"/>
            <w:szCs w:val="20"/>
          </w:rPr>
          <w:alias w:val="End Period"/>
          <w:tag w:val="End Period"/>
          <w:id w:val="1231344110"/>
          <w:placeholder>
            <w:docPart w:val="09A7842B4426410F81E7EA2C96893F48"/>
          </w:placeholder>
          <w:dataBinding w:prefixMappings="xmlns:ns0='http://schemas.microsoft.com/office/2006/coverPageProps' " w:xpath="/ns0:CoverPageProperties[1]/ns0:Abstract[1]" w:storeItemID="{55AF091B-3C7A-41E3-B477-F2FDAA23CFDA}"/>
          <w:text/>
        </w:sdtPr>
        <w:sdtEndPr/>
        <w:sdtContent>
          <w:r w:rsidR="002A5F49">
            <w:rPr>
              <w:i/>
              <w:sz w:val="20"/>
              <w:szCs w:val="20"/>
            </w:rPr>
            <w:t>30 June 2019</w:t>
          </w:r>
        </w:sdtContent>
      </w:sdt>
      <w:r w:rsidR="00C573CF" w:rsidRPr="004D3B47">
        <w:rPr>
          <w:i/>
          <w:sz w:val="20"/>
        </w:rPr>
        <w:t xml:space="preserve"> </w:t>
      </w:r>
      <w:r w:rsidRPr="004D3B47">
        <w:rPr>
          <w:i/>
          <w:sz w:val="20"/>
        </w:rPr>
        <w:t>based on 2013 Census data.</w:t>
      </w:r>
    </w:p>
    <w:p w14:paraId="59FC2411" w14:textId="77777777" w:rsidR="00DF32CE" w:rsidRPr="004D3B47" w:rsidRDefault="00DF32CE" w:rsidP="00DC718E">
      <w:pPr>
        <w:keepNext/>
        <w:rPr>
          <w:rStyle w:val="Strong"/>
        </w:rPr>
      </w:pPr>
    </w:p>
    <w:p w14:paraId="390075AB" w14:textId="2802091C" w:rsidR="00DF32CE" w:rsidRPr="00577E83" w:rsidRDefault="0008224E" w:rsidP="00DC718E">
      <w:pPr>
        <w:pStyle w:val="Caption"/>
        <w:keepNext/>
      </w:pPr>
      <w:bookmarkStart w:id="452" w:name="_Ref275460771"/>
      <w:bookmarkStart w:id="453" w:name="_Toc459126376"/>
      <w:bookmarkStart w:id="454" w:name="_Toc469398381"/>
      <w:bookmarkStart w:id="455" w:name="_Toc454287232"/>
      <w:bookmarkStart w:id="456" w:name="_Toc486941146"/>
      <w:bookmarkStart w:id="457" w:name="_Toc509928587"/>
      <w:bookmarkStart w:id="458" w:name="_Toc528676263"/>
      <w:bookmarkStart w:id="459" w:name="_Toc5627713"/>
      <w:bookmarkStart w:id="460" w:name="_Toc12875661"/>
      <w:bookmarkStart w:id="461" w:name="_Toc68606779"/>
      <w:r w:rsidRPr="00577E83">
        <w:t>Figure</w:t>
      </w:r>
      <w:r w:rsidR="00DF32CE" w:rsidRPr="00577E83">
        <w:t xml:space="preserve"> </w:t>
      </w:r>
      <w:r w:rsidR="00E72C40">
        <w:fldChar w:fldCharType="begin"/>
      </w:r>
      <w:r w:rsidR="00E72C40">
        <w:instrText xml:space="preserve"> SEQ Figure \* ARABIC </w:instrText>
      </w:r>
      <w:r w:rsidR="00E72C40">
        <w:fldChar w:fldCharType="separate"/>
      </w:r>
      <w:r w:rsidR="00D03680">
        <w:rPr>
          <w:noProof/>
        </w:rPr>
        <w:t>16</w:t>
      </w:r>
      <w:r w:rsidR="00E72C40">
        <w:rPr>
          <w:noProof/>
        </w:rPr>
        <w:fldChar w:fldCharType="end"/>
      </w:r>
      <w:bookmarkEnd w:id="452"/>
      <w:r w:rsidR="00DF32CE" w:rsidRPr="00577E83">
        <w:t xml:space="preserve"> - Number of women screened who were aged less than 20 years at the time of their cervical sample in the three years to</w:t>
      </w:r>
      <w:r w:rsidR="00E615E8" w:rsidRPr="00577E83">
        <w:t xml:space="preserve"> </w:t>
      </w:r>
      <w:sdt>
        <w:sdtPr>
          <w:alias w:val="End Period"/>
          <w:tag w:val="End Period"/>
          <w:id w:val="-2116893538"/>
          <w:placeholder>
            <w:docPart w:val="CFDD188EB98C42FA98C59D564B252BAA"/>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DF32CE" w:rsidRPr="00577E83">
        <w:t>, by DHB</w:t>
      </w:r>
      <w:bookmarkEnd w:id="453"/>
      <w:bookmarkEnd w:id="454"/>
      <w:bookmarkEnd w:id="455"/>
      <w:bookmarkEnd w:id="456"/>
      <w:bookmarkEnd w:id="457"/>
      <w:bookmarkEnd w:id="458"/>
      <w:bookmarkEnd w:id="459"/>
      <w:bookmarkEnd w:id="460"/>
      <w:bookmarkEnd w:id="461"/>
    </w:p>
    <w:p w14:paraId="61AF04A0" w14:textId="05190AAC" w:rsidR="00DF32CE" w:rsidRPr="004D3B47" w:rsidRDefault="009E7086" w:rsidP="005F3D46">
      <w:r w:rsidRPr="004D3B47">
        <w:rPr>
          <w:noProof/>
          <w:lang w:eastAsia="en-AU"/>
        </w:rPr>
        <w:drawing>
          <wp:inline distT="0" distB="0" distL="0" distR="0" wp14:anchorId="2CBB28D9" wp14:editId="4FF4886B">
            <wp:extent cx="5400000" cy="3504442"/>
            <wp:effectExtent l="0" t="0" r="0"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00000" cy="3504442"/>
                    </a:xfrm>
                    <a:prstGeom prst="rect">
                      <a:avLst/>
                    </a:prstGeom>
                    <a:noFill/>
                  </pic:spPr>
                </pic:pic>
              </a:graphicData>
            </a:graphic>
          </wp:inline>
        </w:drawing>
      </w:r>
    </w:p>
    <w:p w14:paraId="1251505C" w14:textId="53CE8AE6" w:rsidR="00DF32CE" w:rsidRPr="004D3B47" w:rsidRDefault="00DF32CE" w:rsidP="00DF32CE">
      <w:pPr>
        <w:ind w:right="544"/>
        <w:jc w:val="both"/>
        <w:rPr>
          <w:i/>
          <w:sz w:val="20"/>
        </w:rPr>
      </w:pPr>
      <w:r w:rsidRPr="004D3B47">
        <w:rPr>
          <w:i/>
          <w:sz w:val="20"/>
        </w:rPr>
        <w:t xml:space="preserve">See also </w:t>
      </w:r>
      <w:r w:rsidRPr="004D3B47">
        <w:rPr>
          <w:i/>
          <w:sz w:val="20"/>
          <w:szCs w:val="20"/>
        </w:rPr>
        <w:fldChar w:fldCharType="begin"/>
      </w:r>
      <w:r w:rsidRPr="004D3B47">
        <w:rPr>
          <w:i/>
          <w:sz w:val="20"/>
          <w:szCs w:val="20"/>
        </w:rPr>
        <w:instrText xml:space="preserve"> REF _Ref438463229 \h  \* MERGEFORMAT </w:instrText>
      </w:r>
      <w:r w:rsidRPr="004D3B47">
        <w:rPr>
          <w:i/>
          <w:sz w:val="20"/>
          <w:szCs w:val="20"/>
        </w:rPr>
      </w:r>
      <w:r w:rsidRPr="004D3B47">
        <w:rPr>
          <w:i/>
          <w:sz w:val="20"/>
          <w:szCs w:val="20"/>
        </w:rPr>
        <w:fldChar w:fldCharType="separate"/>
      </w:r>
      <w:r w:rsidR="00D03680" w:rsidRPr="00D03680">
        <w:rPr>
          <w:i/>
          <w:sz w:val="20"/>
        </w:rPr>
        <w:t xml:space="preserve">Table </w:t>
      </w:r>
      <w:r w:rsidR="00D03680" w:rsidRPr="00D03680">
        <w:rPr>
          <w:bCs/>
          <w:i/>
          <w:sz w:val="20"/>
          <w:szCs w:val="20"/>
          <w:lang w:val="en-US"/>
        </w:rPr>
        <w:t>32</w:t>
      </w:r>
      <w:r w:rsidRPr="004D3B47">
        <w:rPr>
          <w:i/>
          <w:sz w:val="20"/>
          <w:szCs w:val="20"/>
        </w:rPr>
        <w:fldChar w:fldCharType="end"/>
      </w:r>
      <w:r w:rsidRPr="004D3B47">
        <w:rPr>
          <w:i/>
          <w:sz w:val="20"/>
        </w:rPr>
        <w:t>.</w:t>
      </w:r>
    </w:p>
    <w:p w14:paraId="548491EB" w14:textId="77777777" w:rsidR="00DF32CE" w:rsidRPr="004D3B47" w:rsidRDefault="00DF32CE" w:rsidP="00DF32CE">
      <w:pPr>
        <w:ind w:right="544"/>
        <w:jc w:val="both"/>
        <w:rPr>
          <w:i/>
          <w:sz w:val="20"/>
        </w:rPr>
      </w:pPr>
    </w:p>
    <w:p w14:paraId="50CBC828" w14:textId="77777777" w:rsidR="00A321D5" w:rsidRDefault="00A321D5">
      <w:pPr>
        <w:rPr>
          <w:b/>
          <w:bCs/>
          <w:sz w:val="20"/>
          <w:szCs w:val="20"/>
        </w:rPr>
      </w:pPr>
      <w:bookmarkStart w:id="462" w:name="_Ref328465638"/>
      <w:bookmarkStart w:id="463" w:name="_Toc5627714"/>
      <w:bookmarkStart w:id="464" w:name="_Toc12875662"/>
      <w:bookmarkStart w:id="465" w:name="_Toc459126377"/>
      <w:bookmarkStart w:id="466" w:name="_Toc469398382"/>
      <w:bookmarkStart w:id="467" w:name="_Toc454287233"/>
      <w:bookmarkStart w:id="468" w:name="_Toc486941147"/>
      <w:bookmarkStart w:id="469" w:name="_Toc509928588"/>
      <w:bookmarkStart w:id="470" w:name="_Toc528676264"/>
      <w:r>
        <w:br w:type="page"/>
      </w:r>
    </w:p>
    <w:p w14:paraId="07F4B223" w14:textId="5FE323C3" w:rsidR="00DF32CE" w:rsidRPr="00577E83" w:rsidRDefault="0008224E" w:rsidP="00DC718E">
      <w:pPr>
        <w:pStyle w:val="Caption"/>
        <w:keepNext/>
      </w:pPr>
      <w:bookmarkStart w:id="471" w:name="_Toc68606780"/>
      <w:r w:rsidRPr="00577E83">
        <w:t>Figure</w:t>
      </w:r>
      <w:r w:rsidR="00DF32CE" w:rsidRPr="00577E83">
        <w:t xml:space="preserve"> </w:t>
      </w:r>
      <w:r w:rsidR="00E72C40">
        <w:fldChar w:fldCharType="begin"/>
      </w:r>
      <w:r w:rsidR="00E72C40">
        <w:instrText xml:space="preserve"> SEQ Figure \* ARABIC </w:instrText>
      </w:r>
      <w:r w:rsidR="00E72C40">
        <w:fldChar w:fldCharType="separate"/>
      </w:r>
      <w:r w:rsidR="00D03680">
        <w:rPr>
          <w:noProof/>
        </w:rPr>
        <w:t>17</w:t>
      </w:r>
      <w:r w:rsidR="00E72C40">
        <w:rPr>
          <w:noProof/>
        </w:rPr>
        <w:fldChar w:fldCharType="end"/>
      </w:r>
      <w:bookmarkEnd w:id="462"/>
      <w:r w:rsidR="00DF32CE" w:rsidRPr="00577E83">
        <w:t xml:space="preserve"> - Trends in three-year coverage by DHB (women aged 25-69 years screened in the previous three years, as a proportion of hysterectomy-adjusted female population</w:t>
      </w:r>
      <w:bookmarkEnd w:id="463"/>
      <w:bookmarkEnd w:id="464"/>
      <w:r w:rsidR="00DF32CE" w:rsidRPr="00577E83">
        <w:t>)</w:t>
      </w:r>
      <w:bookmarkEnd w:id="465"/>
      <w:bookmarkEnd w:id="466"/>
      <w:bookmarkEnd w:id="467"/>
      <w:bookmarkEnd w:id="468"/>
      <w:bookmarkEnd w:id="469"/>
      <w:bookmarkEnd w:id="470"/>
      <w:bookmarkEnd w:id="471"/>
    </w:p>
    <w:p w14:paraId="2CCC2325" w14:textId="1EF2E4E4" w:rsidR="00DF32CE" w:rsidRPr="004D3B47" w:rsidRDefault="009E7086" w:rsidP="005F3D46">
      <w:r w:rsidRPr="004D3B47">
        <w:rPr>
          <w:noProof/>
          <w:lang w:eastAsia="en-AU"/>
        </w:rPr>
        <w:drawing>
          <wp:inline distT="0" distB="0" distL="0" distR="0" wp14:anchorId="518FBDFC" wp14:editId="51FAE145">
            <wp:extent cx="5400000" cy="3502387"/>
            <wp:effectExtent l="0" t="0" r="0" b="31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400000" cy="3502387"/>
                    </a:xfrm>
                    <a:prstGeom prst="rect">
                      <a:avLst/>
                    </a:prstGeom>
                    <a:noFill/>
                  </pic:spPr>
                </pic:pic>
              </a:graphicData>
            </a:graphic>
          </wp:inline>
        </w:drawing>
      </w:r>
    </w:p>
    <w:p w14:paraId="59736779" w14:textId="77777777" w:rsidR="00F14E39" w:rsidRDefault="00F14E39" w:rsidP="00B82569">
      <w:pPr>
        <w:pStyle w:val="Caption"/>
        <w:jc w:val="both"/>
      </w:pPr>
      <w:bookmarkStart w:id="472" w:name="_Toc12875663"/>
    </w:p>
    <w:p w14:paraId="28BDC088" w14:textId="55861BFF" w:rsidR="000065F5" w:rsidRPr="00577E83" w:rsidRDefault="0008224E" w:rsidP="00DC718E">
      <w:pPr>
        <w:pStyle w:val="Caption"/>
        <w:keepNext/>
      </w:pPr>
      <w:bookmarkStart w:id="473" w:name="_Toc68606781"/>
      <w:r w:rsidRPr="00577E83">
        <w:t>Figure</w:t>
      </w:r>
      <w:r w:rsidR="00DF32CE" w:rsidRPr="00E45DF9">
        <w:t xml:space="preserve"> </w:t>
      </w:r>
      <w:r w:rsidR="00E72C40">
        <w:fldChar w:fldCharType="begin"/>
      </w:r>
      <w:r w:rsidR="00E72C40">
        <w:instrText xml:space="preserve"> SEQ Figure \* ARABIC </w:instrText>
      </w:r>
      <w:r w:rsidR="00E72C40">
        <w:fldChar w:fldCharType="separate"/>
      </w:r>
      <w:r w:rsidR="00D03680">
        <w:rPr>
          <w:noProof/>
        </w:rPr>
        <w:t>18</w:t>
      </w:r>
      <w:r w:rsidR="00E72C40">
        <w:rPr>
          <w:noProof/>
        </w:rPr>
        <w:fldChar w:fldCharType="end"/>
      </w:r>
      <w:r w:rsidR="00DF32CE" w:rsidRPr="00577E83">
        <w:t xml:space="preserve"> - Trends in three-year coverage by </w:t>
      </w:r>
      <w:r w:rsidR="0035145B" w:rsidRPr="00E45DF9">
        <w:t>age (women screened i</w:t>
      </w:r>
      <w:r w:rsidR="0035145B" w:rsidRPr="00577E83">
        <w:t>n the previous three years, as a proportion of hysterectomy-adjusted female population)*</w:t>
      </w:r>
      <w:bookmarkEnd w:id="472"/>
      <w:bookmarkEnd w:id="473"/>
    </w:p>
    <w:p w14:paraId="128FE84B" w14:textId="31F3C797" w:rsidR="000065F5" w:rsidRPr="004D3B47" w:rsidRDefault="00272E2F" w:rsidP="005F3D46">
      <w:r>
        <w:rPr>
          <w:noProof/>
        </w:rPr>
        <w:drawing>
          <wp:inline distT="0" distB="0" distL="0" distR="0" wp14:anchorId="189E5D23" wp14:editId="2ECE0DCA">
            <wp:extent cx="5414010" cy="36823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4010" cy="3682365"/>
                    </a:xfrm>
                    <a:prstGeom prst="rect">
                      <a:avLst/>
                    </a:prstGeom>
                    <a:noFill/>
                  </pic:spPr>
                </pic:pic>
              </a:graphicData>
            </a:graphic>
          </wp:inline>
        </w:drawing>
      </w:r>
    </w:p>
    <w:p w14:paraId="35CF3247" w14:textId="77777777" w:rsidR="000065F5" w:rsidRPr="004D3B47" w:rsidRDefault="000065F5" w:rsidP="000065F5">
      <w:pPr>
        <w:ind w:right="544"/>
        <w:jc w:val="both"/>
      </w:pPr>
    </w:p>
    <w:p w14:paraId="0128612E" w14:textId="77777777" w:rsidR="00533986" w:rsidRDefault="00533986">
      <w:pPr>
        <w:rPr>
          <w:b/>
          <w:bCs/>
          <w:sz w:val="20"/>
          <w:szCs w:val="20"/>
        </w:rPr>
      </w:pPr>
      <w:bookmarkStart w:id="474" w:name="_Ref29997240"/>
      <w:bookmarkStart w:id="475" w:name="_Toc5627716"/>
      <w:bookmarkStart w:id="476" w:name="_Toc12875664"/>
      <w:r>
        <w:br w:type="page"/>
      </w:r>
    </w:p>
    <w:p w14:paraId="68C8AE00" w14:textId="651F9CDC" w:rsidR="00DF32CE" w:rsidRPr="00577E83" w:rsidRDefault="000065F5" w:rsidP="00DC718E">
      <w:pPr>
        <w:pStyle w:val="Caption"/>
        <w:keepNext/>
      </w:pPr>
      <w:bookmarkStart w:id="477" w:name="_Ref68607102"/>
      <w:bookmarkStart w:id="478" w:name="_Toc68606782"/>
      <w:r w:rsidRPr="00577E83">
        <w:t xml:space="preserve">Figure </w:t>
      </w:r>
      <w:r w:rsidR="00E72C40">
        <w:fldChar w:fldCharType="begin"/>
      </w:r>
      <w:r w:rsidR="00E72C40">
        <w:instrText xml:space="preserve"> SEQ Figure \* ARABIC </w:instrText>
      </w:r>
      <w:r w:rsidR="00E72C40">
        <w:fldChar w:fldCharType="separate"/>
      </w:r>
      <w:r w:rsidR="00D03680">
        <w:rPr>
          <w:noProof/>
        </w:rPr>
        <w:t>19</w:t>
      </w:r>
      <w:r w:rsidR="00E72C40">
        <w:rPr>
          <w:noProof/>
        </w:rPr>
        <w:fldChar w:fldCharType="end"/>
      </w:r>
      <w:bookmarkEnd w:id="474"/>
      <w:bookmarkEnd w:id="477"/>
      <w:r w:rsidRPr="00577E83">
        <w:t xml:space="preserve"> - Trends in three-year coverage by ethnicity</w:t>
      </w:r>
      <w:r w:rsidR="00DF32CE" w:rsidRPr="00E45DF9">
        <w:t xml:space="preserve"> (women aged 25-69 years screened in the previous three years, as a proportion of hysterectomy-adjusted female population</w:t>
      </w:r>
      <w:r w:rsidRPr="00577E83">
        <w:t>)</w:t>
      </w:r>
      <w:r w:rsidR="00962E70" w:rsidRPr="00577E83">
        <w:t>*</w:t>
      </w:r>
      <w:bookmarkEnd w:id="475"/>
      <w:bookmarkEnd w:id="476"/>
      <w:bookmarkEnd w:id="478"/>
    </w:p>
    <w:p w14:paraId="75C81887" w14:textId="37DCFED1" w:rsidR="000065F5" w:rsidRPr="004D3B47" w:rsidRDefault="00835BAA" w:rsidP="005F3D46">
      <w:r>
        <w:rPr>
          <w:noProof/>
        </w:rPr>
        <w:drawing>
          <wp:inline distT="0" distB="0" distL="0" distR="0" wp14:anchorId="557ED37E" wp14:editId="00C244FB">
            <wp:extent cx="5414010" cy="36518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4010" cy="3651885"/>
                    </a:xfrm>
                    <a:prstGeom prst="rect">
                      <a:avLst/>
                    </a:prstGeom>
                    <a:noFill/>
                  </pic:spPr>
                </pic:pic>
              </a:graphicData>
            </a:graphic>
          </wp:inline>
        </w:drawing>
      </w:r>
    </w:p>
    <w:p w14:paraId="2C8A730B" w14:textId="311D1EA3" w:rsidR="00DF32CE" w:rsidRDefault="00962E70" w:rsidP="00D95046">
      <w:pPr>
        <w:rPr>
          <w:lang w:eastAsia="en-AU"/>
        </w:rPr>
      </w:pPr>
      <w:r w:rsidRPr="004D3B47">
        <w:rPr>
          <w:i/>
          <w:sz w:val="20"/>
        </w:rPr>
        <w:t>*</w:t>
      </w:r>
      <w:r w:rsidR="00DF32CE" w:rsidRPr="004D3B47">
        <w:rPr>
          <w:i/>
          <w:sz w:val="20"/>
        </w:rPr>
        <w:t>Note: Coverage calculated using population projection at the date shown based on 2013 Census data.</w:t>
      </w:r>
      <w:r w:rsidR="00EE6431" w:rsidRPr="004D3B47">
        <w:rPr>
          <w:i/>
          <w:sz w:val="20"/>
        </w:rPr>
        <w:t xml:space="preserve"> </w:t>
      </w:r>
      <w:r w:rsidR="00E45013" w:rsidRPr="004D3B47">
        <w:rPr>
          <w:i/>
          <w:sz w:val="20"/>
        </w:rPr>
        <w:t>Updated p</w:t>
      </w:r>
      <w:r w:rsidR="006C2734" w:rsidRPr="004D3B47">
        <w:rPr>
          <w:i/>
          <w:sz w:val="20"/>
        </w:rPr>
        <w:t xml:space="preserve">opulation and hysterectomy </w:t>
      </w:r>
      <w:r w:rsidR="00EE6431" w:rsidRPr="004D3B47">
        <w:rPr>
          <w:i/>
          <w:sz w:val="20"/>
        </w:rPr>
        <w:t xml:space="preserve">2013 Census population projection was used to calculate </w:t>
      </w:r>
      <w:r w:rsidR="00B31BA4" w:rsidRPr="004D3B47">
        <w:rPr>
          <w:i/>
          <w:sz w:val="20"/>
        </w:rPr>
        <w:t xml:space="preserve">coverage </w:t>
      </w:r>
      <w:r w:rsidR="00EE6431" w:rsidRPr="004D3B47">
        <w:rPr>
          <w:i/>
          <w:sz w:val="20"/>
        </w:rPr>
        <w:t xml:space="preserve">for </w:t>
      </w:r>
      <w:bookmarkStart w:id="479" w:name="_Toc459126379"/>
      <w:bookmarkStart w:id="480" w:name="_Toc469398384"/>
      <w:bookmarkStart w:id="481" w:name="_Toc454287235"/>
      <w:bookmarkStart w:id="482" w:name="_Toc486941149"/>
      <w:bookmarkStart w:id="483" w:name="_Toc509928590"/>
      <w:bookmarkStart w:id="484" w:name="_Toc528676266"/>
      <w:sdt>
        <w:sdtPr>
          <w:rPr>
            <w:i/>
            <w:sz w:val="20"/>
            <w:szCs w:val="20"/>
          </w:rPr>
          <w:alias w:val="End Period"/>
          <w:tag w:val="End Period"/>
          <w:id w:val="605848258"/>
          <w:placeholder>
            <w:docPart w:val="9BD1310CC2E44104A60495F74BAA5B6F"/>
          </w:placeholder>
          <w:dataBinding w:prefixMappings="xmlns:ns0='http://schemas.microsoft.com/office/2006/coverPageProps' " w:xpath="/ns0:CoverPageProperties[1]/ns0:Abstract[1]" w:storeItemID="{55AF091B-3C7A-41E3-B477-F2FDAA23CFDA}"/>
          <w:text/>
        </w:sdtPr>
        <w:sdtEndPr/>
        <w:sdtContent>
          <w:r w:rsidR="002A5F49">
            <w:rPr>
              <w:i/>
              <w:sz w:val="20"/>
              <w:szCs w:val="20"/>
            </w:rPr>
            <w:t>30 June 2019</w:t>
          </w:r>
        </w:sdtContent>
      </w:sdt>
      <w:r w:rsidR="00EC19C3" w:rsidRPr="004D3B47">
        <w:rPr>
          <w:i/>
        </w:rPr>
        <w:t>.</w:t>
      </w:r>
      <w:bookmarkEnd w:id="479"/>
      <w:bookmarkEnd w:id="480"/>
      <w:bookmarkEnd w:id="481"/>
      <w:bookmarkEnd w:id="482"/>
      <w:bookmarkEnd w:id="483"/>
      <w:bookmarkEnd w:id="484"/>
      <w:r w:rsidR="00CE2D89" w:rsidRPr="004D3B47">
        <w:rPr>
          <w:i/>
          <w:sz w:val="20"/>
        </w:rPr>
        <w:t xml:space="preserve"> Original population projection estimates were used to calculate coverage for 30 June 2017 and prior. </w:t>
      </w:r>
      <w:r w:rsidR="00DF32CE" w:rsidRPr="004D3B47">
        <w:rPr>
          <w:i/>
          <w:sz w:val="20"/>
        </w:rPr>
        <w:t xml:space="preserve">Target 80%. See also </w:t>
      </w:r>
      <w:r w:rsidR="00A668F0" w:rsidRPr="004D3B47">
        <w:rPr>
          <w:i/>
          <w:sz w:val="20"/>
        </w:rPr>
        <w:fldChar w:fldCharType="begin"/>
      </w:r>
      <w:r w:rsidR="00A668F0" w:rsidRPr="004D3B47">
        <w:rPr>
          <w:i/>
          <w:sz w:val="20"/>
        </w:rPr>
        <w:instrText xml:space="preserve"> REF _Ref516669692 \h  \* MERGEFORMAT </w:instrText>
      </w:r>
      <w:r w:rsidR="00A668F0" w:rsidRPr="004D3B47">
        <w:rPr>
          <w:i/>
          <w:sz w:val="20"/>
        </w:rPr>
      </w:r>
      <w:r w:rsidR="00A668F0" w:rsidRPr="004D3B47">
        <w:rPr>
          <w:i/>
          <w:sz w:val="20"/>
        </w:rPr>
        <w:fldChar w:fldCharType="separate"/>
      </w:r>
      <w:r w:rsidR="00D03680" w:rsidRPr="00D03680">
        <w:rPr>
          <w:i/>
          <w:sz w:val="20"/>
          <w:lang w:val="en-US"/>
        </w:rPr>
        <w:t xml:space="preserve">Table </w:t>
      </w:r>
      <w:r w:rsidR="00D03680" w:rsidRPr="00D03680">
        <w:rPr>
          <w:bCs/>
          <w:i/>
          <w:sz w:val="20"/>
          <w:lang w:val="en-US"/>
        </w:rPr>
        <w:t>39</w:t>
      </w:r>
      <w:r w:rsidR="00A668F0" w:rsidRPr="004D3B47">
        <w:rPr>
          <w:i/>
          <w:sz w:val="20"/>
        </w:rPr>
        <w:fldChar w:fldCharType="end"/>
      </w:r>
      <w:r w:rsidR="002769CD">
        <w:rPr>
          <w:i/>
          <w:sz w:val="20"/>
        </w:rPr>
        <w:t>.</w:t>
      </w:r>
    </w:p>
    <w:p w14:paraId="36FEB564" w14:textId="77777777" w:rsidR="00835BAA" w:rsidRPr="004D3B47" w:rsidRDefault="00835BAA" w:rsidP="00D95046">
      <w:pPr>
        <w:rPr>
          <w:lang w:eastAsia="en-AU"/>
        </w:rPr>
      </w:pPr>
    </w:p>
    <w:p w14:paraId="566C269D" w14:textId="0B9019A0" w:rsidR="00DF32CE" w:rsidRPr="00915C44" w:rsidRDefault="0008224E" w:rsidP="00DC718E">
      <w:pPr>
        <w:pStyle w:val="Caption"/>
        <w:keepNext/>
      </w:pPr>
      <w:bookmarkStart w:id="485" w:name="_Ref414290756"/>
      <w:bookmarkStart w:id="486" w:name="_Toc459126380"/>
      <w:bookmarkStart w:id="487" w:name="_Toc469398385"/>
      <w:bookmarkStart w:id="488" w:name="_Toc454287236"/>
      <w:bookmarkStart w:id="489" w:name="_Toc486941150"/>
      <w:bookmarkStart w:id="490" w:name="_Toc509928591"/>
      <w:bookmarkStart w:id="491" w:name="_Toc528676267"/>
      <w:bookmarkStart w:id="492" w:name="_Toc5627717"/>
      <w:bookmarkStart w:id="493" w:name="_Toc12875665"/>
      <w:bookmarkStart w:id="494" w:name="_Toc68606783"/>
      <w:r w:rsidRPr="00915C44">
        <w:t>Figure</w:t>
      </w:r>
      <w:r w:rsidR="00DF32CE" w:rsidRPr="00915C44">
        <w:t xml:space="preserve"> </w:t>
      </w:r>
      <w:r w:rsidR="00E72C40">
        <w:fldChar w:fldCharType="begin"/>
      </w:r>
      <w:r w:rsidR="00E72C40">
        <w:instrText xml:space="preserve"> SEQ Fig</w:instrText>
      </w:r>
      <w:r w:rsidR="00E72C40">
        <w:instrText xml:space="preserve">ure \* ARABIC </w:instrText>
      </w:r>
      <w:r w:rsidR="00E72C40">
        <w:fldChar w:fldCharType="separate"/>
      </w:r>
      <w:r w:rsidR="00D03680">
        <w:rPr>
          <w:noProof/>
        </w:rPr>
        <w:t>20</w:t>
      </w:r>
      <w:r w:rsidR="00E72C40">
        <w:rPr>
          <w:noProof/>
        </w:rPr>
        <w:fldChar w:fldCharType="end"/>
      </w:r>
      <w:bookmarkEnd w:id="485"/>
      <w:r w:rsidR="00DF32CE" w:rsidRPr="00915C44">
        <w:t xml:space="preserve"> - Trends in the number of women screened in the preceding three years who were aged less than 20 years at the time of their cervical sample, by DHB</w:t>
      </w:r>
      <w:bookmarkEnd w:id="486"/>
      <w:bookmarkEnd w:id="487"/>
      <w:bookmarkEnd w:id="488"/>
      <w:bookmarkEnd w:id="489"/>
      <w:bookmarkEnd w:id="490"/>
      <w:bookmarkEnd w:id="491"/>
      <w:bookmarkEnd w:id="492"/>
      <w:bookmarkEnd w:id="493"/>
      <w:bookmarkEnd w:id="494"/>
      <w:r w:rsidR="00DF32CE" w:rsidRPr="00915C44">
        <w:t xml:space="preserve"> </w:t>
      </w:r>
    </w:p>
    <w:p w14:paraId="52AC97A1" w14:textId="77777777" w:rsidR="000065F5" w:rsidRPr="004D3B47" w:rsidRDefault="002250A8">
      <w:pPr>
        <w:rPr>
          <w:lang w:eastAsia="en-AU"/>
        </w:rPr>
      </w:pPr>
      <w:r w:rsidRPr="004D3B47">
        <w:rPr>
          <w:noProof/>
          <w:lang w:eastAsia="en-AU"/>
        </w:rPr>
        <w:drawing>
          <wp:inline distT="0" distB="0" distL="0" distR="0" wp14:anchorId="4241E5F6" wp14:editId="0C70C290">
            <wp:extent cx="5400000" cy="350825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00000" cy="3508258"/>
                    </a:xfrm>
                    <a:prstGeom prst="rect">
                      <a:avLst/>
                    </a:prstGeom>
                    <a:noFill/>
                  </pic:spPr>
                </pic:pic>
              </a:graphicData>
            </a:graphic>
          </wp:inline>
        </w:drawing>
      </w:r>
    </w:p>
    <w:p w14:paraId="7DD51696" w14:textId="41DBE2AB" w:rsidR="00DF32CE" w:rsidRPr="004D3B47" w:rsidRDefault="00DF32CE" w:rsidP="00DF32CE">
      <w:pPr>
        <w:ind w:right="544"/>
        <w:jc w:val="both"/>
        <w:rPr>
          <w:i/>
          <w:sz w:val="20"/>
        </w:rPr>
      </w:pPr>
      <w:r w:rsidRPr="004D3B47">
        <w:rPr>
          <w:i/>
          <w:sz w:val="20"/>
        </w:rPr>
        <w:t xml:space="preserve">See also </w:t>
      </w:r>
      <w:r w:rsidRPr="004D3B47">
        <w:rPr>
          <w:i/>
          <w:sz w:val="20"/>
        </w:rPr>
        <w:fldChar w:fldCharType="begin"/>
      </w:r>
      <w:r w:rsidRPr="004D3B47">
        <w:rPr>
          <w:i/>
          <w:sz w:val="20"/>
        </w:rPr>
        <w:instrText xml:space="preserve"> REF _Ref438463229 \h  \* MERGEFORMAT </w:instrText>
      </w:r>
      <w:r w:rsidRPr="004D3B47">
        <w:rPr>
          <w:i/>
          <w:sz w:val="20"/>
        </w:rPr>
      </w:r>
      <w:r w:rsidRPr="004D3B47">
        <w:rPr>
          <w:i/>
          <w:sz w:val="20"/>
        </w:rPr>
        <w:fldChar w:fldCharType="separate"/>
      </w:r>
      <w:r w:rsidR="00D03680" w:rsidRPr="00D03680">
        <w:rPr>
          <w:i/>
          <w:sz w:val="20"/>
          <w:lang w:val="en-US"/>
        </w:rPr>
        <w:t xml:space="preserve">Table </w:t>
      </w:r>
      <w:r w:rsidR="00D03680" w:rsidRPr="00D03680">
        <w:rPr>
          <w:bCs/>
          <w:i/>
          <w:sz w:val="20"/>
          <w:lang w:val="en-US"/>
        </w:rPr>
        <w:t>32</w:t>
      </w:r>
      <w:r w:rsidRPr="004D3B47">
        <w:rPr>
          <w:i/>
          <w:sz w:val="20"/>
        </w:rPr>
        <w:fldChar w:fldCharType="end"/>
      </w:r>
      <w:r w:rsidRPr="004D3B47">
        <w:rPr>
          <w:i/>
          <w:sz w:val="20"/>
        </w:rPr>
        <w:t xml:space="preserve">. </w:t>
      </w:r>
    </w:p>
    <w:p w14:paraId="72D07CE3" w14:textId="77777777" w:rsidR="00DF32CE" w:rsidRPr="004D3B47" w:rsidRDefault="00DF32CE" w:rsidP="00DF32CE">
      <w:pPr>
        <w:rPr>
          <w:lang w:eastAsia="en-AU"/>
        </w:rPr>
      </w:pPr>
    </w:p>
    <w:p w14:paraId="43540F2B" w14:textId="46112BBA" w:rsidR="00DF32CE" w:rsidRPr="00915C44" w:rsidRDefault="0008224E" w:rsidP="00DC718E">
      <w:pPr>
        <w:pStyle w:val="Caption"/>
        <w:keepNext/>
      </w:pPr>
      <w:bookmarkStart w:id="495" w:name="_Ref414290772"/>
      <w:bookmarkStart w:id="496" w:name="_Toc459126381"/>
      <w:bookmarkStart w:id="497" w:name="_Toc469398386"/>
      <w:bookmarkStart w:id="498" w:name="_Toc454287237"/>
      <w:bookmarkStart w:id="499" w:name="_Toc486941151"/>
      <w:bookmarkStart w:id="500" w:name="_Toc509928592"/>
      <w:bookmarkStart w:id="501" w:name="_Toc528676268"/>
      <w:bookmarkStart w:id="502" w:name="_Toc5627718"/>
      <w:bookmarkStart w:id="503" w:name="_Toc12875666"/>
      <w:bookmarkStart w:id="504" w:name="_Toc68606784"/>
      <w:r w:rsidRPr="00915C44">
        <w:t>Figure</w:t>
      </w:r>
      <w:r w:rsidR="00DF32CE" w:rsidRPr="00915C44">
        <w:t xml:space="preserve"> </w:t>
      </w:r>
      <w:r w:rsidR="00E72C40">
        <w:fldChar w:fldCharType="begin"/>
      </w:r>
      <w:r w:rsidR="00E72C40">
        <w:instrText xml:space="preserve"> SEQ Figure \* ARABIC </w:instrText>
      </w:r>
      <w:r w:rsidR="00E72C40">
        <w:fldChar w:fldCharType="separate"/>
      </w:r>
      <w:r w:rsidR="00D03680">
        <w:rPr>
          <w:noProof/>
        </w:rPr>
        <w:t>21</w:t>
      </w:r>
      <w:r w:rsidR="00E72C40">
        <w:rPr>
          <w:noProof/>
        </w:rPr>
        <w:fldChar w:fldCharType="end"/>
      </w:r>
      <w:bookmarkEnd w:id="495"/>
      <w:r w:rsidR="00DF32CE" w:rsidRPr="00915C44">
        <w:t xml:space="preserve"> - Trends in the percent of women aged less than 20 years at the time of their cervical sample who were aged 18 or 19 years, by DHB</w:t>
      </w:r>
      <w:bookmarkEnd w:id="496"/>
      <w:bookmarkEnd w:id="497"/>
      <w:bookmarkEnd w:id="498"/>
      <w:bookmarkEnd w:id="499"/>
      <w:bookmarkEnd w:id="500"/>
      <w:bookmarkEnd w:id="501"/>
      <w:bookmarkEnd w:id="502"/>
      <w:bookmarkEnd w:id="503"/>
      <w:bookmarkEnd w:id="504"/>
    </w:p>
    <w:p w14:paraId="0AD6C475" w14:textId="28E5E811" w:rsidR="000651D7" w:rsidRPr="004D3B47" w:rsidRDefault="002250A8">
      <w:r w:rsidRPr="004D3B47">
        <w:rPr>
          <w:noProof/>
          <w:lang w:eastAsia="en-AU"/>
        </w:rPr>
        <w:drawing>
          <wp:inline distT="0" distB="0" distL="0" distR="0" wp14:anchorId="170492E5" wp14:editId="4D58C629">
            <wp:extent cx="5400000" cy="3508258"/>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400000" cy="3508258"/>
                    </a:xfrm>
                    <a:prstGeom prst="rect">
                      <a:avLst/>
                    </a:prstGeom>
                    <a:noFill/>
                  </pic:spPr>
                </pic:pic>
              </a:graphicData>
            </a:graphic>
          </wp:inline>
        </w:drawing>
      </w:r>
    </w:p>
    <w:p w14:paraId="6C3B7C31" w14:textId="77777777" w:rsidR="000651D7" w:rsidRPr="004D3B47" w:rsidRDefault="000651D7" w:rsidP="000651D7"/>
    <w:p w14:paraId="41184CC7" w14:textId="77777777" w:rsidR="00E155A8" w:rsidRPr="004D3B47" w:rsidRDefault="00E155A8" w:rsidP="00016E49">
      <w:pPr>
        <w:ind w:right="544"/>
        <w:jc w:val="both"/>
        <w:rPr>
          <w:lang w:eastAsia="en-AU"/>
        </w:rPr>
        <w:sectPr w:rsidR="00E155A8" w:rsidRPr="004D3B47" w:rsidSect="00D335A5">
          <w:footerReference w:type="default" r:id="rId36"/>
          <w:headerReference w:type="first" r:id="rId37"/>
          <w:pgSz w:w="11907" w:h="16839" w:code="9"/>
          <w:pgMar w:top="1440" w:right="1417" w:bottom="1276" w:left="1440" w:header="708" w:footer="567" w:gutter="0"/>
          <w:pgNumType w:start="1"/>
          <w:cols w:space="708"/>
          <w:docGrid w:linePitch="360"/>
        </w:sectPr>
      </w:pPr>
    </w:p>
    <w:p w14:paraId="5C463433" w14:textId="77777777" w:rsidR="009805EF" w:rsidRPr="004D3B47" w:rsidRDefault="009805EF" w:rsidP="009805EF">
      <w:pPr>
        <w:pStyle w:val="Heading3"/>
        <w:rPr>
          <w:rFonts w:asciiTheme="majorHAnsi" w:hAnsiTheme="majorHAnsi"/>
          <w:sz w:val="28"/>
          <w:szCs w:val="28"/>
        </w:rPr>
      </w:pPr>
      <w:bookmarkStart w:id="505" w:name="_Toc478551502"/>
      <w:bookmarkStart w:id="506" w:name="_Toc482704684"/>
      <w:bookmarkStart w:id="507" w:name="_Toc478551568"/>
      <w:bookmarkStart w:id="508" w:name="_Toc509928442"/>
      <w:bookmarkStart w:id="509" w:name="_Toc528676045"/>
      <w:bookmarkStart w:id="510" w:name="_Toc2170032"/>
      <w:bookmarkStart w:id="511" w:name="_Toc76740821"/>
      <w:bookmarkStart w:id="512" w:name="_Toc275355197"/>
      <w:bookmarkStart w:id="513" w:name="_Toc275355484"/>
      <w:bookmarkStart w:id="514" w:name="_Toc275355539"/>
      <w:bookmarkStart w:id="515" w:name="_Toc275355563"/>
      <w:bookmarkStart w:id="516" w:name="_Toc276457735"/>
      <w:bookmarkStart w:id="517" w:name="_Toc438477961"/>
      <w:r w:rsidRPr="004D3B47">
        <w:rPr>
          <w:noProof/>
          <w:lang w:eastAsia="en-AU"/>
        </w:rPr>
        <w:t>Indicator 1.2 – Regularity of screening</w:t>
      </w:r>
      <w:bookmarkEnd w:id="505"/>
      <w:bookmarkEnd w:id="506"/>
      <w:bookmarkEnd w:id="507"/>
      <w:bookmarkEnd w:id="508"/>
      <w:bookmarkEnd w:id="509"/>
      <w:bookmarkEnd w:id="510"/>
      <w:bookmarkEnd w:id="511"/>
    </w:p>
    <w:p w14:paraId="0C4D746D" w14:textId="77777777" w:rsidR="009805EF" w:rsidRPr="004D3B47" w:rsidRDefault="009805EF" w:rsidP="009805EF">
      <w:pPr>
        <w:rPr>
          <w:rFonts w:asciiTheme="minorHAnsi" w:hAnsiTheme="minorHAnsi"/>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4D3B47" w:rsidRPr="004D3B47" w14:paraId="2F71F626" w14:textId="77777777" w:rsidTr="005837D0">
        <w:tc>
          <w:tcPr>
            <w:tcW w:w="1791" w:type="dxa"/>
            <w:tcBorders>
              <w:top w:val="single" w:sz="4" w:space="0" w:color="auto"/>
              <w:left w:val="nil"/>
              <w:bottom w:val="single" w:sz="4" w:space="0" w:color="auto"/>
              <w:right w:val="nil"/>
            </w:tcBorders>
            <w:hideMark/>
          </w:tcPr>
          <w:p w14:paraId="45637781" w14:textId="77777777" w:rsidR="00196B9B" w:rsidRPr="004D3B47" w:rsidRDefault="00196B9B" w:rsidP="005837D0">
            <w:pPr>
              <w:spacing w:before="120"/>
              <w:ind w:right="544"/>
              <w:jc w:val="both"/>
              <w:rPr>
                <w:b/>
              </w:rPr>
            </w:pPr>
            <w:r w:rsidRPr="004D3B47">
              <w:rPr>
                <w:b/>
              </w:rPr>
              <w:t>Definition</w:t>
            </w:r>
          </w:p>
        </w:tc>
        <w:tc>
          <w:tcPr>
            <w:tcW w:w="7531" w:type="dxa"/>
            <w:tcBorders>
              <w:top w:val="single" w:sz="4" w:space="0" w:color="auto"/>
              <w:left w:val="nil"/>
              <w:bottom w:val="single" w:sz="4" w:space="0" w:color="auto"/>
              <w:right w:val="nil"/>
            </w:tcBorders>
            <w:hideMark/>
          </w:tcPr>
          <w:p w14:paraId="13EC6F1A" w14:textId="77777777" w:rsidR="00196B9B" w:rsidRPr="004D3B47" w:rsidRDefault="00196B9B" w:rsidP="005837D0">
            <w:pPr>
              <w:spacing w:before="120"/>
              <w:jc w:val="both"/>
            </w:pPr>
            <w:r w:rsidRPr="004D3B47">
              <w:t>This indicator reports on the timeliness of attendance, both for women recommended to return at the routine time of three years, or at an earlier interval of 12 months (for example following a recent abnormality).</w:t>
            </w:r>
          </w:p>
          <w:p w14:paraId="706EE6C0" w14:textId="77777777" w:rsidR="00196B9B" w:rsidRPr="004D3B47" w:rsidRDefault="00196B9B" w:rsidP="005837D0">
            <w:pPr>
              <w:pStyle w:val="NoSpacing"/>
              <w:jc w:val="both"/>
              <w:rPr>
                <w:lang w:val="en-NZ"/>
              </w:rPr>
            </w:pPr>
          </w:p>
          <w:p w14:paraId="69973754" w14:textId="77777777" w:rsidR="00196B9B" w:rsidRPr="004D3B47" w:rsidRDefault="00196B9B" w:rsidP="005837D0">
            <w:pPr>
              <w:pStyle w:val="NoSpacing"/>
              <w:jc w:val="both"/>
              <w:rPr>
                <w:lang w:val="en-NZ"/>
              </w:rPr>
            </w:pPr>
            <w:r w:rsidRPr="004D3B47">
              <w:rPr>
                <w:lang w:val="en-NZ"/>
              </w:rPr>
              <w:t xml:space="preserve">For women recommended to return at a three-year interval, on-time screening is defined as attending between 30-42 months of their previous test (that is, within +/- six months of their due date). Early and late screening are therefore respectively defined as women who attend either within 30 months (&lt;2.5 years), or more than 42 months (&gt;3.5 years) of their previous test. The timing of early re-screening in this context matches the definition used within Indicator 4 (the differences between early re-screening in this Indicator and in Indicator 4 are described in the </w:t>
            </w:r>
            <w:r w:rsidRPr="004D3B47">
              <w:rPr>
                <w:i/>
                <w:lang w:val="en-NZ"/>
              </w:rPr>
              <w:t>Comments</w:t>
            </w:r>
            <w:r w:rsidRPr="004D3B47">
              <w:rPr>
                <w:lang w:val="en-NZ"/>
              </w:rPr>
              <w:t xml:space="preserve"> section).</w:t>
            </w:r>
          </w:p>
          <w:p w14:paraId="69327ACA" w14:textId="77777777" w:rsidR="00196B9B" w:rsidRPr="004D3B47" w:rsidRDefault="00196B9B" w:rsidP="005837D0">
            <w:pPr>
              <w:pStyle w:val="NoSpacing"/>
              <w:jc w:val="both"/>
              <w:rPr>
                <w:lang w:val="en-NZ"/>
              </w:rPr>
            </w:pPr>
          </w:p>
          <w:p w14:paraId="509D7917" w14:textId="5C818B04" w:rsidR="00196B9B" w:rsidRDefault="00196B9B" w:rsidP="005837D0">
            <w:pPr>
              <w:pStyle w:val="NoSpacing"/>
              <w:jc w:val="both"/>
              <w:rPr>
                <w:lang w:val="en-NZ"/>
              </w:rPr>
            </w:pPr>
            <w:r w:rsidRPr="004D3B47">
              <w:rPr>
                <w:lang w:val="en-NZ"/>
              </w:rPr>
              <w:t>For women recommended to return at a 12-month interval, on-time screening is defined as attending between 9-12 months of their previous test (that is, within +/- three months of their due date). Early and late screening are therefore respectively defined as women who attend either within 9 months, or more than 15 months of their previous test.</w:t>
            </w:r>
          </w:p>
          <w:p w14:paraId="70BEEE78" w14:textId="77777777" w:rsidR="00F444A9" w:rsidRPr="004D3B47" w:rsidRDefault="00F444A9" w:rsidP="005837D0">
            <w:pPr>
              <w:pStyle w:val="NoSpacing"/>
              <w:jc w:val="both"/>
              <w:rPr>
                <w:lang w:val="en-NZ"/>
              </w:rPr>
            </w:pPr>
          </w:p>
          <w:p w14:paraId="443B3BCD" w14:textId="77777777" w:rsidR="00196B9B" w:rsidRPr="004D3B47" w:rsidRDefault="00196B9B" w:rsidP="005837D0">
            <w:pPr>
              <w:pStyle w:val="NoSpacing"/>
              <w:jc w:val="both"/>
              <w:rPr>
                <w:lang w:val="en-NZ"/>
              </w:rPr>
            </w:pPr>
          </w:p>
        </w:tc>
      </w:tr>
      <w:tr w:rsidR="004D3B47" w:rsidRPr="004D3B47" w14:paraId="31513708" w14:textId="77777777" w:rsidTr="005837D0">
        <w:tc>
          <w:tcPr>
            <w:tcW w:w="1791" w:type="dxa"/>
            <w:tcBorders>
              <w:top w:val="single" w:sz="4" w:space="0" w:color="auto"/>
              <w:left w:val="nil"/>
              <w:bottom w:val="single" w:sz="4" w:space="0" w:color="auto"/>
              <w:right w:val="nil"/>
            </w:tcBorders>
            <w:hideMark/>
          </w:tcPr>
          <w:p w14:paraId="41FCDF01" w14:textId="77777777" w:rsidR="00196B9B" w:rsidRPr="004D3B47" w:rsidRDefault="00196B9B" w:rsidP="005837D0">
            <w:pPr>
              <w:spacing w:before="120"/>
              <w:ind w:right="544"/>
              <w:jc w:val="both"/>
              <w:rPr>
                <w:b/>
              </w:rPr>
            </w:pPr>
            <w:r w:rsidRPr="004D3B47">
              <w:rPr>
                <w:b/>
              </w:rPr>
              <w:t>Target</w:t>
            </w:r>
          </w:p>
        </w:tc>
        <w:tc>
          <w:tcPr>
            <w:tcW w:w="7531" w:type="dxa"/>
            <w:tcBorders>
              <w:top w:val="single" w:sz="4" w:space="0" w:color="auto"/>
              <w:left w:val="nil"/>
              <w:bottom w:val="single" w:sz="4" w:space="0" w:color="auto"/>
              <w:right w:val="nil"/>
            </w:tcBorders>
          </w:tcPr>
          <w:p w14:paraId="1D0402FB" w14:textId="77777777" w:rsidR="00196B9B" w:rsidRPr="004D3B47" w:rsidRDefault="00196B9B" w:rsidP="005837D0">
            <w:pPr>
              <w:spacing w:before="120"/>
              <w:ind w:right="544"/>
              <w:jc w:val="both"/>
            </w:pPr>
            <w:r w:rsidRPr="004D3B47">
              <w:t>Not yet defined, however aim to maximise on-time attendance.</w:t>
            </w:r>
          </w:p>
          <w:p w14:paraId="3DF313F3" w14:textId="77777777" w:rsidR="00196B9B" w:rsidRPr="004D3B47" w:rsidRDefault="00196B9B" w:rsidP="005837D0">
            <w:pPr>
              <w:ind w:right="544"/>
              <w:jc w:val="both"/>
            </w:pPr>
          </w:p>
        </w:tc>
      </w:tr>
      <w:tr w:rsidR="004D3B47" w:rsidRPr="004D3B47" w14:paraId="6C9757DC" w14:textId="77777777" w:rsidTr="005837D0">
        <w:tc>
          <w:tcPr>
            <w:tcW w:w="1791" w:type="dxa"/>
            <w:tcBorders>
              <w:top w:val="single" w:sz="4" w:space="0" w:color="auto"/>
              <w:left w:val="nil"/>
              <w:bottom w:val="single" w:sz="4" w:space="0" w:color="auto"/>
              <w:right w:val="nil"/>
            </w:tcBorders>
            <w:hideMark/>
          </w:tcPr>
          <w:p w14:paraId="13B8FB03" w14:textId="77777777" w:rsidR="00196B9B" w:rsidRPr="004D3B47" w:rsidRDefault="00196B9B" w:rsidP="005837D0">
            <w:pPr>
              <w:spacing w:before="120"/>
              <w:ind w:right="544"/>
              <w:jc w:val="both"/>
              <w:rPr>
                <w:b/>
              </w:rPr>
            </w:pPr>
            <w:r w:rsidRPr="004D3B47">
              <w:rPr>
                <w:b/>
              </w:rPr>
              <w:t>Current Situation</w:t>
            </w:r>
          </w:p>
        </w:tc>
        <w:tc>
          <w:tcPr>
            <w:tcW w:w="7531" w:type="dxa"/>
            <w:tcBorders>
              <w:top w:val="single" w:sz="4" w:space="0" w:color="auto"/>
              <w:left w:val="nil"/>
              <w:bottom w:val="single" w:sz="4" w:space="0" w:color="auto"/>
              <w:right w:val="nil"/>
            </w:tcBorders>
          </w:tcPr>
          <w:p w14:paraId="3A82520B" w14:textId="77777777" w:rsidR="00196B9B" w:rsidRPr="004D3B47" w:rsidRDefault="00196B9B" w:rsidP="005837D0">
            <w:pPr>
              <w:tabs>
                <w:tab w:val="left" w:pos="7281"/>
              </w:tabs>
              <w:spacing w:before="120"/>
              <w:ind w:right="34"/>
              <w:jc w:val="both"/>
            </w:pPr>
            <w:r w:rsidRPr="004D3B47">
              <w:rPr>
                <w:szCs w:val="23"/>
              </w:rPr>
              <w:t xml:space="preserve">This indicator is analysed annually </w:t>
            </w:r>
            <w:r w:rsidRPr="004D3B47">
              <w:t>to allow for the full year to be examined</w:t>
            </w:r>
            <w:r w:rsidRPr="004D3B47">
              <w:rPr>
                <w:szCs w:val="23"/>
              </w:rPr>
              <w:t>. Timeliness of screening was last reported for women who attended during 1 January to 31 December 2018 and was provided in Report 50. This indicator will next be reported for women attending during 2019</w:t>
            </w:r>
            <w:r w:rsidRPr="004D3B47">
              <w:t xml:space="preserve"> and will be provided again in Report 52.</w:t>
            </w:r>
          </w:p>
          <w:p w14:paraId="3492536D" w14:textId="77777777" w:rsidR="00196B9B" w:rsidRPr="004D3B47" w:rsidRDefault="00196B9B" w:rsidP="005837D0">
            <w:pPr>
              <w:ind w:right="34"/>
              <w:jc w:val="both"/>
            </w:pPr>
          </w:p>
        </w:tc>
      </w:tr>
      <w:tr w:rsidR="004D3B47" w:rsidRPr="004D3B47" w14:paraId="1DDF560A" w14:textId="77777777" w:rsidTr="005837D0">
        <w:tc>
          <w:tcPr>
            <w:tcW w:w="1791" w:type="dxa"/>
            <w:tcBorders>
              <w:top w:val="single" w:sz="4" w:space="0" w:color="auto"/>
              <w:left w:val="nil"/>
              <w:bottom w:val="single" w:sz="4" w:space="0" w:color="auto"/>
              <w:right w:val="nil"/>
            </w:tcBorders>
            <w:hideMark/>
          </w:tcPr>
          <w:p w14:paraId="051275E8" w14:textId="77777777" w:rsidR="00196B9B" w:rsidRPr="004D3B47" w:rsidRDefault="00196B9B" w:rsidP="005837D0">
            <w:pPr>
              <w:spacing w:before="120"/>
              <w:ind w:right="544"/>
              <w:jc w:val="both"/>
              <w:rPr>
                <w:b/>
              </w:rPr>
            </w:pPr>
            <w:r w:rsidRPr="004D3B47">
              <w:rPr>
                <w:b/>
              </w:rPr>
              <w:t xml:space="preserve"> Trends</w:t>
            </w:r>
          </w:p>
        </w:tc>
        <w:tc>
          <w:tcPr>
            <w:tcW w:w="7531" w:type="dxa"/>
            <w:tcBorders>
              <w:top w:val="single" w:sz="4" w:space="0" w:color="auto"/>
              <w:left w:val="nil"/>
              <w:bottom w:val="single" w:sz="4" w:space="0" w:color="auto"/>
              <w:right w:val="nil"/>
            </w:tcBorders>
          </w:tcPr>
          <w:p w14:paraId="3041F6CF" w14:textId="77777777" w:rsidR="00196B9B" w:rsidRPr="004D3B47" w:rsidRDefault="00196B9B" w:rsidP="005837D0">
            <w:pPr>
              <w:pStyle w:val="NoSpacing"/>
              <w:jc w:val="both"/>
              <w:rPr>
                <w:lang w:val="en-NZ"/>
              </w:rPr>
            </w:pPr>
            <w:r w:rsidRPr="004D3B47">
              <w:rPr>
                <w:lang w:val="en-NZ"/>
              </w:rPr>
              <w:t>-</w:t>
            </w:r>
          </w:p>
          <w:p w14:paraId="6DA63F82" w14:textId="77777777" w:rsidR="00196B9B" w:rsidRPr="004D3B47" w:rsidRDefault="00196B9B" w:rsidP="005837D0">
            <w:pPr>
              <w:pStyle w:val="NoSpacing"/>
              <w:jc w:val="both"/>
              <w:rPr>
                <w:lang w:val="en-NZ"/>
              </w:rPr>
            </w:pPr>
          </w:p>
        </w:tc>
      </w:tr>
      <w:tr w:rsidR="004D3B47" w:rsidRPr="004D3B47" w14:paraId="545CBF60" w14:textId="77777777" w:rsidTr="005837D0">
        <w:tc>
          <w:tcPr>
            <w:tcW w:w="1791" w:type="dxa"/>
            <w:tcBorders>
              <w:top w:val="single" w:sz="4" w:space="0" w:color="auto"/>
              <w:left w:val="nil"/>
              <w:bottom w:val="single" w:sz="4" w:space="0" w:color="auto"/>
              <w:right w:val="nil"/>
            </w:tcBorders>
            <w:hideMark/>
          </w:tcPr>
          <w:p w14:paraId="1BF48232" w14:textId="77777777" w:rsidR="00196B9B" w:rsidRPr="004D3B47" w:rsidRDefault="00196B9B" w:rsidP="005837D0">
            <w:pPr>
              <w:spacing w:before="120"/>
              <w:ind w:right="544"/>
              <w:jc w:val="both"/>
              <w:rPr>
                <w:b/>
              </w:rPr>
            </w:pPr>
            <w:r w:rsidRPr="004D3B47">
              <w:rPr>
                <w:b/>
              </w:rPr>
              <w:t>Comments</w:t>
            </w:r>
          </w:p>
        </w:tc>
        <w:tc>
          <w:tcPr>
            <w:tcW w:w="7531" w:type="dxa"/>
            <w:tcBorders>
              <w:top w:val="single" w:sz="4" w:space="0" w:color="auto"/>
              <w:left w:val="nil"/>
              <w:bottom w:val="single" w:sz="4" w:space="0" w:color="auto"/>
              <w:right w:val="nil"/>
            </w:tcBorders>
            <w:hideMark/>
          </w:tcPr>
          <w:p w14:paraId="0E33735C" w14:textId="77777777" w:rsidR="00196B9B" w:rsidRPr="004D3B47" w:rsidRDefault="00196B9B" w:rsidP="005837D0">
            <w:pPr>
              <w:pStyle w:val="NoSpacing"/>
              <w:jc w:val="both"/>
              <w:rPr>
                <w:lang w:val="en-NZ"/>
              </w:rPr>
            </w:pPr>
            <w:r w:rsidRPr="004D3B47">
              <w:rPr>
                <w:lang w:val="en-NZ"/>
              </w:rPr>
              <w:t>-</w:t>
            </w:r>
          </w:p>
          <w:p w14:paraId="66DD56ED" w14:textId="77777777" w:rsidR="00196B9B" w:rsidRPr="004D3B47" w:rsidRDefault="00196B9B" w:rsidP="005837D0">
            <w:pPr>
              <w:pStyle w:val="NoSpacing"/>
              <w:jc w:val="both"/>
              <w:rPr>
                <w:lang w:val="en-NZ"/>
              </w:rPr>
            </w:pPr>
          </w:p>
        </w:tc>
      </w:tr>
    </w:tbl>
    <w:p w14:paraId="66002E9E" w14:textId="77777777" w:rsidR="000064BF" w:rsidRDefault="000064BF">
      <w:pPr>
        <w:rPr>
          <w:rFonts w:ascii="Cambria" w:eastAsia="Times New Roman" w:hAnsi="Cambria"/>
          <w:b/>
          <w:bCs/>
          <w:i/>
          <w:iCs/>
          <w:noProof/>
          <w:sz w:val="28"/>
          <w:szCs w:val="28"/>
          <w:lang w:eastAsia="en-AU"/>
        </w:rPr>
      </w:pPr>
      <w:bookmarkStart w:id="518" w:name="_Toc2170033"/>
      <w:bookmarkStart w:id="519" w:name="_Toc471467031"/>
      <w:bookmarkStart w:id="520" w:name="_Toc478551503"/>
      <w:bookmarkStart w:id="521" w:name="_Toc482704685"/>
      <w:bookmarkStart w:id="522" w:name="_Toc478551569"/>
      <w:bookmarkStart w:id="523" w:name="_Toc509928443"/>
      <w:bookmarkStart w:id="524" w:name="_Toc528676046"/>
      <w:r>
        <w:rPr>
          <w:noProof/>
          <w:lang w:eastAsia="en-AU"/>
        </w:rPr>
        <w:br w:type="page"/>
      </w:r>
    </w:p>
    <w:p w14:paraId="509CDA0B" w14:textId="719B184D" w:rsidR="00FA5270" w:rsidRPr="004D3B47" w:rsidRDefault="00714BBE" w:rsidP="009805EF">
      <w:pPr>
        <w:pStyle w:val="Heading2"/>
        <w:ind w:right="544"/>
        <w:jc w:val="both"/>
        <w:rPr>
          <w:noProof/>
          <w:lang w:eastAsia="en-AU"/>
        </w:rPr>
      </w:pPr>
      <w:bookmarkStart w:id="525" w:name="_Toc76740822"/>
      <w:r w:rsidRPr="004D3B47">
        <w:rPr>
          <w:noProof/>
          <w:lang w:eastAsia="en-AU"/>
        </w:rPr>
        <w:t>Indicator 2 – First screening events</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tbl>
      <w:tblPr>
        <w:tblW w:w="932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47"/>
        <w:gridCol w:w="8075"/>
      </w:tblGrid>
      <w:tr w:rsidR="004D3B47" w:rsidRPr="004D3B47" w14:paraId="7A19B86D" w14:textId="77777777">
        <w:tc>
          <w:tcPr>
            <w:tcW w:w="1247" w:type="dxa"/>
          </w:tcPr>
          <w:p w14:paraId="2C65C7CA" w14:textId="77777777" w:rsidR="00714BBE" w:rsidRPr="004D3B47" w:rsidRDefault="00714BBE" w:rsidP="007107E1">
            <w:pPr>
              <w:spacing w:before="120"/>
              <w:ind w:right="38"/>
              <w:jc w:val="both"/>
              <w:rPr>
                <w:b/>
              </w:rPr>
            </w:pPr>
            <w:r w:rsidRPr="004D3B47">
              <w:rPr>
                <w:b/>
              </w:rPr>
              <w:t>Definition</w:t>
            </w:r>
          </w:p>
        </w:tc>
        <w:tc>
          <w:tcPr>
            <w:tcW w:w="8075" w:type="dxa"/>
          </w:tcPr>
          <w:p w14:paraId="57AE6A85" w14:textId="147F9B19" w:rsidR="00000AEA" w:rsidRPr="004D3B47" w:rsidRDefault="001027F8" w:rsidP="002769CD">
            <w:pPr>
              <w:spacing w:before="120"/>
              <w:ind w:right="34"/>
              <w:jc w:val="both"/>
              <w:rPr>
                <w:rFonts w:cs="Arial Mäori"/>
                <w:iCs/>
              </w:rPr>
            </w:pPr>
            <w:r w:rsidRPr="004D3B47">
              <w:rPr>
                <w:rFonts w:cs="Arial Mäori"/>
                <w:iCs/>
              </w:rPr>
              <w:t xml:space="preserve">Women with no </w:t>
            </w:r>
            <w:r w:rsidR="00042360" w:rsidRPr="004D3B47">
              <w:rPr>
                <w:rFonts w:cs="Arial Mäori"/>
                <w:iCs/>
              </w:rPr>
              <w:t xml:space="preserve">cervical </w:t>
            </w:r>
            <w:r w:rsidR="000065F5" w:rsidRPr="004D3B47">
              <w:rPr>
                <w:rFonts w:cs="Arial Mäori"/>
                <w:iCs/>
              </w:rPr>
              <w:t xml:space="preserve">samples </w:t>
            </w:r>
            <w:r w:rsidR="00042360" w:rsidRPr="004D3B47">
              <w:rPr>
                <w:rFonts w:cs="Arial Mäori"/>
                <w:iCs/>
              </w:rPr>
              <w:t>(</w:t>
            </w:r>
            <w:r w:rsidRPr="004D3B47">
              <w:rPr>
                <w:rFonts w:cs="Arial Mäori"/>
                <w:iCs/>
              </w:rPr>
              <w:t>cytology, histology, or HPV</w:t>
            </w:r>
            <w:r w:rsidR="00042360" w:rsidRPr="004D3B47">
              <w:rPr>
                <w:rFonts w:cs="Arial Mäori"/>
                <w:iCs/>
              </w:rPr>
              <w:t>)</w:t>
            </w:r>
            <w:r w:rsidR="00A26D58">
              <w:rPr>
                <w:rFonts w:cs="Arial Mäori"/>
                <w:iCs/>
              </w:rPr>
              <w:t xml:space="preserve"> </w:t>
            </w:r>
            <w:r w:rsidRPr="004D3B47">
              <w:rPr>
                <w:rFonts w:cs="Arial Mäori"/>
                <w:iCs/>
              </w:rPr>
              <w:t xml:space="preserve">taken prior to the current monitoring period, who have had a cervical </w:t>
            </w:r>
            <w:r w:rsidR="002A70DA" w:rsidRPr="004D3B47">
              <w:rPr>
                <w:rFonts w:cs="Arial Mäori"/>
                <w:iCs/>
              </w:rPr>
              <w:t xml:space="preserve">sample </w:t>
            </w:r>
            <w:r w:rsidRPr="004D3B47">
              <w:rPr>
                <w:rFonts w:cs="Arial Mäori"/>
                <w:iCs/>
              </w:rPr>
              <w:t>taken during the monitoring period (first event)</w:t>
            </w:r>
            <w:r w:rsidR="00000AEA" w:rsidRPr="004D3B47">
              <w:rPr>
                <w:rFonts w:cs="Arial Mäori"/>
                <w:iCs/>
              </w:rPr>
              <w:t>.</w:t>
            </w:r>
            <w:r w:rsidR="00A26D58">
              <w:rPr>
                <w:rFonts w:cs="Arial Mäori"/>
                <w:iCs/>
              </w:rPr>
              <w:t xml:space="preserve"> </w:t>
            </w:r>
          </w:p>
          <w:p w14:paraId="59395DDC" w14:textId="77777777" w:rsidR="00000AEA" w:rsidRPr="004D3B47" w:rsidRDefault="00000AEA" w:rsidP="002769CD">
            <w:pPr>
              <w:ind w:right="34"/>
              <w:jc w:val="both"/>
            </w:pPr>
          </w:p>
          <w:p w14:paraId="08D2B032" w14:textId="4DF60BFA" w:rsidR="00000AEA" w:rsidRPr="004D3B47" w:rsidRDefault="00000AEA" w:rsidP="002769CD">
            <w:pPr>
              <w:ind w:right="34"/>
              <w:jc w:val="both"/>
            </w:pPr>
            <w:r w:rsidRPr="004D3B47">
              <w:t xml:space="preserve">A woman’s age is defined as her age at the end of the current </w:t>
            </w:r>
            <w:r w:rsidR="006258CC" w:rsidRPr="004D3B47">
              <w:t>monitoring</w:t>
            </w:r>
            <w:r w:rsidRPr="004D3B47">
              <w:t xml:space="preserve"> period (</w:t>
            </w:r>
            <w:r w:rsidR="00A0432E" w:rsidRPr="004D3B47">
              <w:t>i.e.</w:t>
            </w:r>
            <w:r w:rsidRPr="004D3B47">
              <w:t xml:space="preserve"> </w:t>
            </w:r>
            <w:r w:rsidR="00993229" w:rsidRPr="004D3B47">
              <w:t xml:space="preserve">the </w:t>
            </w:r>
            <w:r w:rsidR="00EF7875" w:rsidRPr="004D3B47">
              <w:t>women’s</w:t>
            </w:r>
            <w:r w:rsidR="00993229" w:rsidRPr="004D3B47">
              <w:t xml:space="preserve"> age at </w:t>
            </w:r>
            <w:sdt>
              <w:sdtPr>
                <w:alias w:val="End Period"/>
                <w:tag w:val="End Period"/>
                <w:id w:val="1150100187"/>
                <w:placeholder>
                  <w:docPart w:val="AE432623D6704DFA8FF4B05EDD3DFB01"/>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Pr="004D3B47">
              <w:t>).</w:t>
            </w:r>
          </w:p>
          <w:p w14:paraId="15BE1787" w14:textId="77777777" w:rsidR="00000AEA" w:rsidRPr="004D3B47" w:rsidRDefault="00000AEA" w:rsidP="002769CD">
            <w:pPr>
              <w:ind w:right="34"/>
              <w:jc w:val="both"/>
            </w:pPr>
          </w:p>
          <w:p w14:paraId="389953B6" w14:textId="77777777" w:rsidR="00714BBE" w:rsidRPr="004D3B47" w:rsidRDefault="00000AEA" w:rsidP="002769CD">
            <w:pPr>
              <w:ind w:right="34"/>
              <w:jc w:val="both"/>
            </w:pPr>
            <w:r w:rsidRPr="004D3B47">
              <w:t>This indicator is presented as the number of women by age</w:t>
            </w:r>
            <w:r w:rsidR="0088701A" w:rsidRPr="004D3B47">
              <w:t xml:space="preserve">, </w:t>
            </w:r>
            <w:r w:rsidRPr="004D3B47">
              <w:t>DHB</w:t>
            </w:r>
            <w:r w:rsidR="0088701A" w:rsidRPr="004D3B47">
              <w:t xml:space="preserve"> and ethnicity</w:t>
            </w:r>
            <w:r w:rsidR="002C7790" w:rsidRPr="004D3B47">
              <w:t>.</w:t>
            </w:r>
            <w:r w:rsidRPr="004D3B47">
              <w:t xml:space="preserve"> It is also presented as a proportion of all women in the eligible population (defined as the hysterectomy-adjusted population, aged 20-</w:t>
            </w:r>
            <w:r w:rsidR="00544DB2" w:rsidRPr="004D3B47">
              <w:t>6</w:t>
            </w:r>
            <w:r w:rsidRPr="004D3B47">
              <w:t xml:space="preserve">9 years), and as a proportion of all women with a </w:t>
            </w:r>
            <w:r w:rsidR="00B36A2F" w:rsidRPr="004D3B47">
              <w:rPr>
                <w:rFonts w:cs="Arial Mäori"/>
                <w:iCs/>
              </w:rPr>
              <w:t xml:space="preserve">cervical sample taken </w:t>
            </w:r>
            <w:r w:rsidRPr="004D3B47">
              <w:t xml:space="preserve">during this </w:t>
            </w:r>
            <w:r w:rsidR="006258CC" w:rsidRPr="004D3B47">
              <w:t>monitoring</w:t>
            </w:r>
            <w:r w:rsidRPr="004D3B47">
              <w:t xml:space="preserve"> period (</w:t>
            </w:r>
            <w:r w:rsidR="00B36A2F" w:rsidRPr="004D3B47">
              <w:t>screening event), by DHB</w:t>
            </w:r>
            <w:r w:rsidRPr="004D3B47">
              <w:t>.</w:t>
            </w:r>
          </w:p>
          <w:p w14:paraId="6D2D3366" w14:textId="77777777" w:rsidR="00000AEA" w:rsidRPr="004D3B47" w:rsidRDefault="00000AEA" w:rsidP="002769CD">
            <w:pPr>
              <w:ind w:right="544"/>
              <w:jc w:val="both"/>
            </w:pPr>
          </w:p>
        </w:tc>
      </w:tr>
      <w:tr w:rsidR="004D3B47" w:rsidRPr="004D3B47" w14:paraId="41391555" w14:textId="77777777">
        <w:tc>
          <w:tcPr>
            <w:tcW w:w="1247" w:type="dxa"/>
          </w:tcPr>
          <w:p w14:paraId="47C52ED9" w14:textId="77777777" w:rsidR="00714BBE" w:rsidRPr="004D3B47" w:rsidRDefault="00714BBE" w:rsidP="007107E1">
            <w:pPr>
              <w:spacing w:before="120"/>
              <w:ind w:right="38"/>
              <w:jc w:val="both"/>
              <w:rPr>
                <w:b/>
              </w:rPr>
            </w:pPr>
            <w:r w:rsidRPr="004D3B47">
              <w:rPr>
                <w:b/>
              </w:rPr>
              <w:t>Target</w:t>
            </w:r>
          </w:p>
        </w:tc>
        <w:tc>
          <w:tcPr>
            <w:tcW w:w="8075" w:type="dxa"/>
          </w:tcPr>
          <w:p w14:paraId="72A32168" w14:textId="77777777" w:rsidR="00714BBE" w:rsidRPr="004D3B47" w:rsidRDefault="00000AEA" w:rsidP="002769CD">
            <w:pPr>
              <w:spacing w:before="120"/>
              <w:ind w:right="544"/>
              <w:jc w:val="both"/>
              <w:rPr>
                <w:rFonts w:cs="Arial Mäori"/>
                <w:iCs/>
              </w:rPr>
            </w:pPr>
            <w:r w:rsidRPr="004D3B47">
              <w:rPr>
                <w:rFonts w:cs="Arial Mäori"/>
                <w:iCs/>
              </w:rPr>
              <w:t>There are no targets for first screening events</w:t>
            </w:r>
          </w:p>
          <w:p w14:paraId="7745862B" w14:textId="77777777" w:rsidR="00000AEA" w:rsidRPr="004D3B47" w:rsidRDefault="00000AEA" w:rsidP="002769CD">
            <w:pPr>
              <w:ind w:right="544"/>
              <w:jc w:val="both"/>
            </w:pPr>
          </w:p>
        </w:tc>
      </w:tr>
      <w:tr w:rsidR="004D3B47" w:rsidRPr="004D3B47" w14:paraId="43FF8BAE" w14:textId="77777777">
        <w:tc>
          <w:tcPr>
            <w:tcW w:w="1247" w:type="dxa"/>
          </w:tcPr>
          <w:p w14:paraId="45F44581" w14:textId="77777777" w:rsidR="00714BBE" w:rsidRPr="004D3B47" w:rsidRDefault="00714BBE" w:rsidP="007107E1">
            <w:pPr>
              <w:spacing w:before="120"/>
              <w:ind w:right="38"/>
              <w:jc w:val="both"/>
              <w:rPr>
                <w:b/>
              </w:rPr>
            </w:pPr>
            <w:r w:rsidRPr="004D3B47">
              <w:rPr>
                <w:b/>
              </w:rPr>
              <w:t>Current Situation</w:t>
            </w:r>
          </w:p>
        </w:tc>
        <w:tc>
          <w:tcPr>
            <w:tcW w:w="8075" w:type="dxa"/>
          </w:tcPr>
          <w:p w14:paraId="471B47B8" w14:textId="423CF996" w:rsidR="00E474A7" w:rsidRPr="004D3B47" w:rsidRDefault="00B57597" w:rsidP="002769CD">
            <w:pPr>
              <w:spacing w:before="120"/>
              <w:jc w:val="both"/>
              <w:rPr>
                <w:rFonts w:cs="Arial Mäori"/>
                <w:iCs/>
              </w:rPr>
            </w:pPr>
            <w:r w:rsidRPr="004D3B47">
              <w:rPr>
                <w:rFonts w:cs="Arial Mäori"/>
                <w:iCs/>
              </w:rPr>
              <w:t xml:space="preserve">There were </w:t>
            </w:r>
            <w:bookmarkStart w:id="526" w:name="ind2_firstscreen_smpl"/>
            <w:r w:rsidR="006745A7" w:rsidRPr="004D3B47">
              <w:t>23,</w:t>
            </w:r>
            <w:bookmarkEnd w:id="526"/>
            <w:r w:rsidR="006745A7" w:rsidRPr="004D3B47">
              <w:t>374</w:t>
            </w:r>
            <w:r w:rsidR="008D15E7" w:rsidRPr="004D3B47">
              <w:t xml:space="preserve"> </w:t>
            </w:r>
            <w:r w:rsidR="00E474A7" w:rsidRPr="004D3B47">
              <w:rPr>
                <w:rFonts w:cs="Arial Mäori"/>
                <w:iCs/>
              </w:rPr>
              <w:t xml:space="preserve">women aged 20-69 years at the end of the period </w:t>
            </w:r>
            <w:r w:rsidRPr="004D3B47">
              <w:rPr>
                <w:rFonts w:cs="Arial Mäori"/>
                <w:iCs/>
              </w:rPr>
              <w:t xml:space="preserve">who </w:t>
            </w:r>
            <w:r w:rsidR="00E474A7" w:rsidRPr="004D3B47">
              <w:rPr>
                <w:rFonts w:cs="Arial Mäori"/>
                <w:iCs/>
              </w:rPr>
              <w:t>had their first screening event in the period</w:t>
            </w:r>
            <w:r w:rsidR="005315F9" w:rsidRPr="004D3B47">
              <w:rPr>
                <w:rFonts w:cs="Arial Mäori"/>
                <w:iCs/>
              </w:rPr>
              <w:t xml:space="preserve"> </w:t>
            </w:r>
            <w:bookmarkStart w:id="527" w:name="ind2_Start_report_ddmm1"/>
            <w:r w:rsidR="006745A7" w:rsidRPr="004D3B47">
              <w:t xml:space="preserve">1 </w:t>
            </w:r>
            <w:bookmarkEnd w:id="527"/>
            <w:r w:rsidR="006745A7" w:rsidRPr="004D3B47">
              <w:t>January</w:t>
            </w:r>
            <w:r w:rsidR="00064651" w:rsidRPr="004D3B47">
              <w:t xml:space="preserve"> - </w:t>
            </w:r>
            <w:r w:rsidR="006745A7" w:rsidRPr="004D3B47">
              <w:t>30 June</w:t>
            </w:r>
            <w:r w:rsidR="00DC55B6" w:rsidRPr="004D3B47">
              <w:t xml:space="preserve"> </w:t>
            </w:r>
            <w:r w:rsidR="006745A7" w:rsidRPr="004D3B47">
              <w:t>2019</w:t>
            </w:r>
            <w:r w:rsidR="00466539" w:rsidRPr="004D3B47">
              <w:t>.</w:t>
            </w:r>
            <w:r w:rsidR="00E474A7" w:rsidRPr="004D3B47">
              <w:rPr>
                <w:rFonts w:cs="Arial Mäori"/>
                <w:iCs/>
              </w:rPr>
              <w:t xml:space="preserve"> This constituted </w:t>
            </w:r>
            <w:bookmarkStart w:id="528" w:name="ind2_firstscreen_pct"/>
            <w:r w:rsidR="006745A7" w:rsidRPr="004D3B47">
              <w:t>11.2</w:t>
            </w:r>
            <w:bookmarkEnd w:id="528"/>
            <w:r w:rsidR="00E474A7" w:rsidRPr="004D3B47">
              <w:rPr>
                <w:rFonts w:cs="Arial Mäori"/>
                <w:iCs/>
              </w:rPr>
              <w:t xml:space="preserve">% of </w:t>
            </w:r>
            <w:r w:rsidR="000037B0" w:rsidRPr="004D3B47">
              <w:rPr>
                <w:rFonts w:cs="Arial Mäori"/>
                <w:iCs/>
              </w:rPr>
              <w:t xml:space="preserve">the </w:t>
            </w:r>
            <w:r w:rsidR="006745A7" w:rsidRPr="004D3B47">
              <w:t>208,985</w:t>
            </w:r>
            <w:r w:rsidR="002142AE" w:rsidRPr="004D3B47">
              <w:rPr>
                <w:rFonts w:cs="Arial Mäori"/>
                <w:iCs/>
              </w:rPr>
              <w:t xml:space="preserve"> </w:t>
            </w:r>
            <w:r w:rsidR="00E474A7" w:rsidRPr="004D3B47">
              <w:rPr>
                <w:rFonts w:cs="Arial Mäori"/>
                <w:iCs/>
              </w:rPr>
              <w:t xml:space="preserve">women aged 20-69 years with a cervical sample taken in the period (screening event), and </w:t>
            </w:r>
            <w:bookmarkStart w:id="529" w:name="ind2_eligible_smpl"/>
            <w:r w:rsidR="006745A7" w:rsidRPr="004D3B47">
              <w:t>1.</w:t>
            </w:r>
            <w:bookmarkEnd w:id="529"/>
            <w:r w:rsidR="006745A7" w:rsidRPr="004D3B47">
              <w:t>6</w:t>
            </w:r>
            <w:r w:rsidR="00E474A7" w:rsidRPr="004D3B47">
              <w:rPr>
                <w:rFonts w:cs="Arial Mäori"/>
                <w:iCs/>
              </w:rPr>
              <w:t xml:space="preserve">% of the eligible population. The median age (at the end of the </w:t>
            </w:r>
            <w:r w:rsidR="006258CC" w:rsidRPr="004D3B47">
              <w:rPr>
                <w:rFonts w:cs="Arial Mäori"/>
                <w:iCs/>
              </w:rPr>
              <w:t>monitoring</w:t>
            </w:r>
            <w:r w:rsidR="00E474A7" w:rsidRPr="004D3B47">
              <w:rPr>
                <w:rFonts w:cs="Arial Mäori"/>
                <w:iCs/>
              </w:rPr>
              <w:t xml:space="preserve"> period) of women with a first event recorded was </w:t>
            </w:r>
            <w:bookmarkStart w:id="530" w:name="ind2_medage_smpl"/>
            <w:r w:rsidR="006745A7" w:rsidRPr="004D3B47">
              <w:t>26</w:t>
            </w:r>
            <w:bookmarkEnd w:id="530"/>
            <w:r w:rsidR="007C2A03" w:rsidRPr="004D3B47">
              <w:t xml:space="preserve"> </w:t>
            </w:r>
            <w:r w:rsidR="00E474A7" w:rsidRPr="004D3B47">
              <w:rPr>
                <w:rFonts w:cs="Arial Mäori"/>
                <w:iCs/>
              </w:rPr>
              <w:t>years.</w:t>
            </w:r>
            <w:r w:rsidR="00A26D58">
              <w:rPr>
                <w:rFonts w:cs="Arial Mäori"/>
                <w:iCs/>
              </w:rPr>
              <w:t xml:space="preserve"> </w:t>
            </w:r>
          </w:p>
          <w:p w14:paraId="7C9B4039" w14:textId="77777777" w:rsidR="00E474A7" w:rsidRPr="004D3B47" w:rsidRDefault="00E474A7" w:rsidP="002769CD">
            <w:pPr>
              <w:jc w:val="both"/>
              <w:rPr>
                <w:rFonts w:cs="Arial Mäori"/>
                <w:iCs/>
              </w:rPr>
            </w:pPr>
          </w:p>
          <w:p w14:paraId="19EEC136" w14:textId="7B023B05" w:rsidR="00E474A7" w:rsidRPr="002769CD" w:rsidRDefault="00E474A7" w:rsidP="002769CD">
            <w:pPr>
              <w:jc w:val="both"/>
              <w:rPr>
                <w:rFonts w:cs="Arial Mäori"/>
                <w:iCs/>
              </w:rPr>
            </w:pPr>
            <w:r w:rsidRPr="004D3B47">
              <w:rPr>
                <w:rFonts w:cs="Arial Mäori"/>
                <w:iCs/>
              </w:rPr>
              <w:t xml:space="preserve">The age group with the highest number of first screening events was women aged </w:t>
            </w:r>
            <w:bookmarkStart w:id="531" w:name="ind2_age_fse_max"/>
            <w:r w:rsidR="006745A7" w:rsidRPr="004D3B47">
              <w:t>20-24</w:t>
            </w:r>
            <w:bookmarkEnd w:id="531"/>
            <w:r w:rsidR="007C2A03" w:rsidRPr="004D3B47">
              <w:t>.</w:t>
            </w:r>
            <w:r w:rsidR="007C2A03" w:rsidRPr="004D3B47">
              <w:rPr>
                <w:rFonts w:cs="Arial Mäori"/>
                <w:iCs/>
              </w:rPr>
              <w:t xml:space="preserve"> </w:t>
            </w:r>
            <w:r w:rsidR="006745A7" w:rsidRPr="004D3B47">
              <w:t>9,886</w:t>
            </w:r>
            <w:r w:rsidRPr="004D3B47">
              <w:rPr>
                <w:rFonts w:cs="Arial Mäori"/>
                <w:iCs/>
              </w:rPr>
              <w:t xml:space="preserve"> women aged</w:t>
            </w:r>
            <w:r w:rsidR="00DC55B6" w:rsidRPr="004D3B47">
              <w:rPr>
                <w:rFonts w:cs="Arial Mäori"/>
                <w:iCs/>
              </w:rPr>
              <w:t xml:space="preserve"> </w:t>
            </w:r>
            <w:bookmarkStart w:id="532" w:name="ind2_age_fse_max2"/>
            <w:r w:rsidR="006745A7" w:rsidRPr="004D3B47">
              <w:t>20-24</w:t>
            </w:r>
            <w:bookmarkEnd w:id="532"/>
            <w:r w:rsidR="00F55E59" w:rsidRPr="004D3B47">
              <w:t xml:space="preserve"> </w:t>
            </w:r>
            <w:r w:rsidRPr="004D3B47">
              <w:rPr>
                <w:rFonts w:cs="Arial Mäori"/>
                <w:iCs/>
              </w:rPr>
              <w:t xml:space="preserve">had their first screening event recorded on the register during this </w:t>
            </w:r>
            <w:r w:rsidR="00DB4442" w:rsidRPr="004D3B47">
              <w:rPr>
                <w:rFonts w:cs="Arial Mäori"/>
                <w:iCs/>
              </w:rPr>
              <w:t>monitoring</w:t>
            </w:r>
            <w:r w:rsidRPr="004D3B47">
              <w:rPr>
                <w:rFonts w:cs="Arial Mäori"/>
                <w:iCs/>
              </w:rPr>
              <w:t xml:space="preserve"> period, accounting for </w:t>
            </w:r>
            <w:bookmarkStart w:id="533" w:name="ind2_age_fse_max_pct"/>
            <w:r w:rsidR="006745A7" w:rsidRPr="004D3B47">
              <w:t>42.</w:t>
            </w:r>
            <w:bookmarkEnd w:id="533"/>
            <w:r w:rsidR="006745A7" w:rsidRPr="004D3B47">
              <w:t>3</w:t>
            </w:r>
            <w:r w:rsidRPr="004D3B47">
              <w:rPr>
                <w:rFonts w:cs="Arial Mäori"/>
                <w:iCs/>
              </w:rPr>
              <w:t>% of all women aged 20-69 years with first screening events</w:t>
            </w:r>
            <w:r w:rsidR="00BA75B8" w:rsidRPr="004D3B47">
              <w:rPr>
                <w:rFonts w:cs="Arial Mäori"/>
                <w:iCs/>
              </w:rPr>
              <w:t xml:space="preserve"> </w:t>
            </w:r>
            <w:r w:rsidR="004B31C8" w:rsidRPr="004D3B47">
              <w:rPr>
                <w:rFonts w:cs="Arial Mäori"/>
                <w:iCs/>
              </w:rPr>
              <w:t>(</w:t>
            </w:r>
            <w:r w:rsidR="00EF3712" w:rsidRPr="004D3B47">
              <w:fldChar w:fldCharType="begin"/>
            </w:r>
            <w:r w:rsidR="00EF3712" w:rsidRPr="004D3B47">
              <w:rPr>
                <w:rFonts w:cs="Arial Mäori"/>
                <w:iCs/>
              </w:rPr>
              <w:instrText xml:space="preserve"> REF _Ref482775917 \h </w:instrText>
            </w:r>
            <w:r w:rsidR="00D15BEC" w:rsidRPr="004D3B47">
              <w:instrText xml:space="preserve"> \* MERGEFORMAT </w:instrText>
            </w:r>
            <w:r w:rsidR="00EF3712" w:rsidRPr="004D3B47">
              <w:fldChar w:fldCharType="separate"/>
            </w:r>
            <w:r w:rsidR="00D03680" w:rsidRPr="00915C44">
              <w:t xml:space="preserve">Figure </w:t>
            </w:r>
            <w:r w:rsidR="00D03680">
              <w:rPr>
                <w:noProof/>
              </w:rPr>
              <w:t>22</w:t>
            </w:r>
            <w:r w:rsidR="00EF3712" w:rsidRPr="004D3B47">
              <w:fldChar w:fldCharType="end"/>
            </w:r>
            <w:r w:rsidR="00064651" w:rsidRPr="004D3B47">
              <w:rPr>
                <w:rFonts w:cs="Arial Mäori"/>
                <w:iCs/>
              </w:rPr>
              <w:t xml:space="preserve">, </w:t>
            </w:r>
            <w:r w:rsidR="00064651" w:rsidRPr="004D3B47">
              <w:fldChar w:fldCharType="begin"/>
            </w:r>
            <w:r w:rsidR="00064651" w:rsidRPr="004D3B47">
              <w:instrText xml:space="preserve"> REF _Ref277688274 \h  \* MERGEFORMAT </w:instrText>
            </w:r>
            <w:r w:rsidR="00064651" w:rsidRPr="004D3B47">
              <w:fldChar w:fldCharType="separate"/>
            </w:r>
            <w:r w:rsidR="00D03680" w:rsidRPr="004D3B47">
              <w:t xml:space="preserve">Table </w:t>
            </w:r>
            <w:r w:rsidR="00D03680" w:rsidRPr="00D03680">
              <w:rPr>
                <w:bCs/>
                <w:lang w:val="en-US"/>
              </w:rPr>
              <w:t>40</w:t>
            </w:r>
            <w:r w:rsidR="00064651" w:rsidRPr="004D3B47">
              <w:fldChar w:fldCharType="end"/>
            </w:r>
            <w:r w:rsidR="00064651" w:rsidRPr="004D3B47">
              <w:rPr>
                <w:rFonts w:cs="Arial Mäori"/>
                <w:iCs/>
              </w:rPr>
              <w:t>).</w:t>
            </w:r>
            <w:r w:rsidRPr="004D3B47">
              <w:rPr>
                <w:rFonts w:cs="Arial Mäori"/>
                <w:iCs/>
              </w:rPr>
              <w:t xml:space="preserve"> </w:t>
            </w:r>
            <w:r w:rsidR="00DB4442" w:rsidRPr="004D3B47">
              <w:rPr>
                <w:rFonts w:cs="Arial Mäori"/>
                <w:iCs/>
              </w:rPr>
              <w:t>F</w:t>
            </w:r>
            <w:r w:rsidRPr="004D3B47">
              <w:rPr>
                <w:rFonts w:cs="Arial Mäori"/>
                <w:iCs/>
              </w:rPr>
              <w:t xml:space="preserve">irst screening events </w:t>
            </w:r>
            <w:r w:rsidR="00DB4442" w:rsidRPr="004D3B47">
              <w:rPr>
                <w:rFonts w:cs="Arial Mäori"/>
                <w:iCs/>
              </w:rPr>
              <w:t xml:space="preserve">then </w:t>
            </w:r>
            <w:r w:rsidR="009C53CE" w:rsidRPr="004D3B47">
              <w:rPr>
                <w:rFonts w:cs="Arial Mäori"/>
                <w:iCs/>
              </w:rPr>
              <w:t xml:space="preserve">tended to </w:t>
            </w:r>
            <w:r w:rsidRPr="004D3B47">
              <w:rPr>
                <w:rFonts w:cs="Arial Mäori"/>
                <w:iCs/>
              </w:rPr>
              <w:t>decrease with increasing age. Women aged</w:t>
            </w:r>
            <w:r w:rsidR="00DC55B6" w:rsidRPr="004D3B47">
              <w:rPr>
                <w:rFonts w:cs="Arial Mäori"/>
                <w:iCs/>
              </w:rPr>
              <w:t xml:space="preserve"> </w:t>
            </w:r>
            <w:bookmarkStart w:id="534" w:name="ind2_wagegrp_fse_max"/>
            <w:r w:rsidR="006745A7" w:rsidRPr="004D3B47">
              <w:t>20-24</w:t>
            </w:r>
            <w:bookmarkEnd w:id="534"/>
            <w:r w:rsidR="007C2A03" w:rsidRPr="004D3B47">
              <w:t xml:space="preserve"> </w:t>
            </w:r>
            <w:r w:rsidRPr="004D3B47">
              <w:rPr>
                <w:rFonts w:cs="Arial Mäori"/>
                <w:iCs/>
              </w:rPr>
              <w:t xml:space="preserve">years also had </w:t>
            </w:r>
            <w:r w:rsidR="00C62316" w:rsidRPr="004D3B47">
              <w:rPr>
                <w:rFonts w:cs="Arial Mäori"/>
                <w:iCs/>
              </w:rPr>
              <w:t xml:space="preserve">the highest proportion of women screened in their age group who were being screened for the first time </w:t>
            </w:r>
            <w:r w:rsidR="00064651" w:rsidRPr="004D3B47">
              <w:rPr>
                <w:rFonts w:cs="Arial Mäori"/>
                <w:iCs/>
              </w:rPr>
              <w:t>(</w:t>
            </w:r>
            <w:r w:rsidR="006745A7" w:rsidRPr="004D3B47">
              <w:t>44.7</w:t>
            </w:r>
            <w:r w:rsidR="00C62316" w:rsidRPr="004D3B47">
              <w:rPr>
                <w:rFonts w:cs="Arial Mäori"/>
                <w:iCs/>
              </w:rPr>
              <w:t>%</w:t>
            </w:r>
            <w:r w:rsidR="00DC55B6" w:rsidRPr="004D3B47">
              <w:rPr>
                <w:rFonts w:cs="Arial Mäori"/>
                <w:iCs/>
              </w:rPr>
              <w:t xml:space="preserve">; </w:t>
            </w:r>
            <w:r w:rsidR="00616FB9" w:rsidRPr="004D3B47">
              <w:fldChar w:fldCharType="begin"/>
            </w:r>
            <w:r w:rsidR="00616FB9" w:rsidRPr="004D3B47">
              <w:instrText xml:space="preserve"> REF _Ref277688524 \h  \* MERGEFORMAT </w:instrText>
            </w:r>
            <w:r w:rsidR="00616FB9" w:rsidRPr="004D3B47">
              <w:fldChar w:fldCharType="separate"/>
            </w:r>
            <w:r w:rsidR="00D03680" w:rsidRPr="00915C44">
              <w:t xml:space="preserve">Figure </w:t>
            </w:r>
            <w:r w:rsidR="00D03680">
              <w:rPr>
                <w:noProof/>
              </w:rPr>
              <w:t>23</w:t>
            </w:r>
            <w:r w:rsidR="00616FB9" w:rsidRPr="004D3B47">
              <w:fldChar w:fldCharType="end"/>
            </w:r>
            <w:r w:rsidR="00C62316" w:rsidRPr="004D3B47">
              <w:rPr>
                <w:rFonts w:cs="Arial Mäori"/>
                <w:iCs/>
              </w:rPr>
              <w:t>),</w:t>
            </w:r>
            <w:r w:rsidR="00DC55B6" w:rsidRPr="004D3B47">
              <w:rPr>
                <w:rFonts w:cs="Arial Mäori"/>
                <w:iCs/>
              </w:rPr>
              <w:t xml:space="preserve"> </w:t>
            </w:r>
            <w:r w:rsidR="006745A7" w:rsidRPr="004D3B47">
              <w:t>20-24</w:t>
            </w:r>
            <w:bookmarkStart w:id="535" w:name="ind2_age_eligible_max"/>
            <w:r w:rsidR="00466539" w:rsidRPr="004D3B47">
              <w:t xml:space="preserve"> </w:t>
            </w:r>
            <w:bookmarkEnd w:id="535"/>
            <w:r w:rsidR="00C62316" w:rsidRPr="004D3B47">
              <w:rPr>
                <w:rFonts w:cs="Arial Mäori"/>
                <w:iCs/>
              </w:rPr>
              <w:t xml:space="preserve">and the highest proportion of </w:t>
            </w:r>
            <w:r w:rsidR="00567B6A" w:rsidRPr="004D3B47">
              <w:rPr>
                <w:rFonts w:cs="Arial Mäori"/>
                <w:iCs/>
              </w:rPr>
              <w:t xml:space="preserve">the </w:t>
            </w:r>
            <w:r w:rsidRPr="004D3B47">
              <w:rPr>
                <w:rFonts w:cs="Arial Mäori"/>
                <w:iCs/>
              </w:rPr>
              <w:t xml:space="preserve">eligible </w:t>
            </w:r>
            <w:r w:rsidR="00567B6A" w:rsidRPr="004D3B47">
              <w:rPr>
                <w:rFonts w:cs="Arial Mäori"/>
                <w:iCs/>
              </w:rPr>
              <w:t>population</w:t>
            </w:r>
            <w:r w:rsidRPr="004D3B47">
              <w:rPr>
                <w:rFonts w:cs="Arial Mäori"/>
                <w:iCs/>
              </w:rPr>
              <w:t xml:space="preserve"> at that age with a first screening event recorded </w:t>
            </w:r>
            <w:r w:rsidR="00C62316" w:rsidRPr="004D3B47">
              <w:rPr>
                <w:rFonts w:cs="Arial Mäori"/>
                <w:iCs/>
              </w:rPr>
              <w:t xml:space="preserve">in the current </w:t>
            </w:r>
            <w:r w:rsidR="00325D57" w:rsidRPr="004D3B47">
              <w:rPr>
                <w:rFonts w:cs="Arial Mäori"/>
                <w:iCs/>
              </w:rPr>
              <w:t>monitoring</w:t>
            </w:r>
            <w:r w:rsidR="007D0856" w:rsidRPr="004D3B47">
              <w:rPr>
                <w:rFonts w:cs="Arial Mäori"/>
                <w:iCs/>
              </w:rPr>
              <w:t xml:space="preserve"> period</w:t>
            </w:r>
            <w:r w:rsidR="00064651" w:rsidRPr="004D3B47">
              <w:rPr>
                <w:rFonts w:cs="Arial Mäori"/>
                <w:iCs/>
              </w:rPr>
              <w:t xml:space="preserve"> (</w:t>
            </w:r>
            <w:r w:rsidR="006745A7" w:rsidRPr="004D3B47">
              <w:t>5.8</w:t>
            </w:r>
            <w:r w:rsidR="00F55E59" w:rsidRPr="004D3B47">
              <w:rPr>
                <w:rFonts w:cs="Arial Mäori"/>
                <w:iCs/>
              </w:rPr>
              <w:t>%</w:t>
            </w:r>
            <w:r w:rsidR="00FD5B05">
              <w:rPr>
                <w:rFonts w:cs="Arial Mäori"/>
                <w:iCs/>
              </w:rPr>
              <w:t>;</w:t>
            </w:r>
            <w:r w:rsidR="002769CD">
              <w:t xml:space="preserve"> </w:t>
            </w:r>
            <w:r w:rsidR="002769CD">
              <w:fldChar w:fldCharType="begin"/>
            </w:r>
            <w:r w:rsidR="002769CD">
              <w:instrText xml:space="preserve"> REF _Ref528328183 \h  \* MERGEFORMAT </w:instrText>
            </w:r>
            <w:r w:rsidR="002769CD">
              <w:fldChar w:fldCharType="separate"/>
            </w:r>
            <w:r w:rsidR="00D03680" w:rsidRPr="00A321D5">
              <w:t xml:space="preserve">Figure </w:t>
            </w:r>
            <w:r w:rsidR="00D03680">
              <w:rPr>
                <w:noProof/>
              </w:rPr>
              <w:t>111</w:t>
            </w:r>
            <w:r w:rsidR="002769CD">
              <w:fldChar w:fldCharType="end"/>
            </w:r>
            <w:r w:rsidRPr="004D3B47">
              <w:rPr>
                <w:rFonts w:cs="Arial Mäori"/>
                <w:iCs/>
              </w:rPr>
              <w:t>).</w:t>
            </w:r>
          </w:p>
          <w:p w14:paraId="7776F581" w14:textId="77777777" w:rsidR="00E474A7" w:rsidRPr="004D3B47" w:rsidRDefault="00E474A7" w:rsidP="002769CD">
            <w:pPr>
              <w:pStyle w:val="Caption"/>
              <w:keepNext/>
              <w:ind w:left="29" w:hanging="29"/>
              <w:jc w:val="both"/>
              <w:rPr>
                <w:rFonts w:cs="Arial Mäori"/>
                <w:iCs/>
                <w:sz w:val="23"/>
                <w:szCs w:val="23"/>
              </w:rPr>
            </w:pPr>
          </w:p>
          <w:p w14:paraId="29B53B3E" w14:textId="1B25F6C1" w:rsidR="00E474A7" w:rsidRPr="004D3B47" w:rsidRDefault="00E474A7" w:rsidP="002769CD">
            <w:pPr>
              <w:jc w:val="both"/>
            </w:pPr>
            <w:r w:rsidRPr="004D3B47">
              <w:rPr>
                <w:rFonts w:cs="Arial Mäori"/>
                <w:iCs/>
              </w:rPr>
              <w:t xml:space="preserve">The </w:t>
            </w:r>
            <w:r w:rsidR="00BD0410" w:rsidRPr="004D3B47">
              <w:rPr>
                <w:rFonts w:cs="Arial Mäori"/>
                <w:iCs/>
              </w:rPr>
              <w:t>DHBs</w:t>
            </w:r>
            <w:r w:rsidRPr="004D3B47">
              <w:rPr>
                <w:rFonts w:cs="Arial Mäori"/>
                <w:iCs/>
              </w:rPr>
              <w:t xml:space="preserve"> with the highest number of women aged 20-69 years with first screening events </w:t>
            </w:r>
            <w:r w:rsidR="00064651" w:rsidRPr="004D3B47">
              <w:rPr>
                <w:rFonts w:cs="Arial Mäori"/>
                <w:iCs/>
              </w:rPr>
              <w:t xml:space="preserve">were </w:t>
            </w:r>
            <w:bookmarkStart w:id="536" w:name="ind2_dhb_fse_max1"/>
            <w:r w:rsidR="006745A7" w:rsidRPr="004D3B47">
              <w:t>Auckland</w:t>
            </w:r>
            <w:bookmarkEnd w:id="536"/>
            <w:r w:rsidR="00447AD1" w:rsidRPr="004D3B47">
              <w:t xml:space="preserve"> </w:t>
            </w:r>
            <w:r w:rsidR="00064651" w:rsidRPr="004D3B47">
              <w:rPr>
                <w:rFonts w:cs="Arial Mäori"/>
                <w:iCs/>
              </w:rPr>
              <w:t>(</w:t>
            </w:r>
            <w:bookmarkStart w:id="537" w:name="ind2_dhb_fse_max_smpl1"/>
            <w:r w:rsidR="006745A7" w:rsidRPr="004D3B47">
              <w:t>3,</w:t>
            </w:r>
            <w:bookmarkEnd w:id="537"/>
            <w:r w:rsidR="006745A7" w:rsidRPr="004D3B47">
              <w:t>505</w:t>
            </w:r>
            <w:r w:rsidR="00447AD1" w:rsidRPr="004D3B47">
              <w:rPr>
                <w:rFonts w:cs="Arial Mäori"/>
                <w:iCs/>
              </w:rPr>
              <w:t>)</w:t>
            </w:r>
            <w:r w:rsidR="00064651" w:rsidRPr="004D3B47">
              <w:t xml:space="preserve"> </w:t>
            </w:r>
            <w:r w:rsidR="00064651" w:rsidRPr="004D3B47">
              <w:rPr>
                <w:rFonts w:cs="Arial Mäori"/>
                <w:iCs/>
              </w:rPr>
              <w:t xml:space="preserve">and </w:t>
            </w:r>
            <w:bookmarkStart w:id="538" w:name="ind2_dhb_fse_max2"/>
            <w:r w:rsidR="006745A7" w:rsidRPr="004D3B47">
              <w:t>Waitemata</w:t>
            </w:r>
            <w:bookmarkEnd w:id="538"/>
            <w:r w:rsidR="00F55E59" w:rsidRPr="004D3B47">
              <w:rPr>
                <w:rFonts w:cs="Arial Mäori"/>
                <w:iCs/>
              </w:rPr>
              <w:t xml:space="preserve"> </w:t>
            </w:r>
            <w:r w:rsidR="00064651" w:rsidRPr="004D3B47">
              <w:rPr>
                <w:rFonts w:cs="Arial Mäori"/>
                <w:iCs/>
              </w:rPr>
              <w:t>(</w:t>
            </w:r>
            <w:r w:rsidR="006745A7" w:rsidRPr="004D3B47">
              <w:t>3,354</w:t>
            </w:r>
            <w:r w:rsidR="00064651" w:rsidRPr="004D3B47">
              <w:rPr>
                <w:rFonts w:cs="Arial Mäori"/>
                <w:iCs/>
              </w:rPr>
              <w:t>)</w:t>
            </w:r>
            <w:r w:rsidR="005A4885" w:rsidRPr="004D3B47">
              <w:rPr>
                <w:rFonts w:cs="Arial Mäori"/>
                <w:iCs/>
              </w:rPr>
              <w:t>.</w:t>
            </w:r>
            <w:r w:rsidRPr="004D3B47">
              <w:rPr>
                <w:rFonts w:cs="Arial Mäori"/>
                <w:iCs/>
              </w:rPr>
              <w:t xml:space="preserve"> The </w:t>
            </w:r>
            <w:r w:rsidR="00BD0410" w:rsidRPr="004D3B47">
              <w:rPr>
                <w:rFonts w:cs="Arial Mäori"/>
                <w:iCs/>
              </w:rPr>
              <w:t>DHBs</w:t>
            </w:r>
            <w:r w:rsidRPr="004D3B47">
              <w:rPr>
                <w:rFonts w:cs="Arial Mäori"/>
                <w:iCs/>
              </w:rPr>
              <w:t xml:space="preserve"> where women with first screening events</w:t>
            </w:r>
            <w:r w:rsidR="006A2069">
              <w:rPr>
                <w:rFonts w:cs="Arial Mäori"/>
                <w:iCs/>
              </w:rPr>
              <w:t>(</w:t>
            </w:r>
            <w:r w:rsidRPr="004D3B47">
              <w:rPr>
                <w:rFonts w:cs="Arial Mäori"/>
                <w:iCs/>
              </w:rPr>
              <w:t>as a proportion of all women with screening events</w:t>
            </w:r>
            <w:r w:rsidR="006A2069">
              <w:rPr>
                <w:rFonts w:cs="Arial Mäori"/>
                <w:iCs/>
              </w:rPr>
              <w:t>)</w:t>
            </w:r>
            <w:r w:rsidRPr="004D3B47">
              <w:rPr>
                <w:rFonts w:cs="Arial Mäori"/>
                <w:iCs/>
              </w:rPr>
              <w:t xml:space="preserve">, </w:t>
            </w:r>
            <w:r w:rsidR="002D4ED1" w:rsidRPr="004D3B47">
              <w:rPr>
                <w:rFonts w:cs="Arial Mäori"/>
                <w:iCs/>
              </w:rPr>
              <w:t>were</w:t>
            </w:r>
            <w:r w:rsidRPr="004D3B47">
              <w:rPr>
                <w:rFonts w:cs="Arial Mäori"/>
                <w:iCs/>
              </w:rPr>
              <w:t xml:space="preserve"> the highest</w:t>
            </w:r>
            <w:r w:rsidR="006A2069">
              <w:rPr>
                <w:rFonts w:cs="Arial Mäori"/>
                <w:iCs/>
              </w:rPr>
              <w:t>, were</w:t>
            </w:r>
            <w:r w:rsidRPr="004D3B47">
              <w:rPr>
                <w:rFonts w:cs="Arial Mäori"/>
                <w:iCs/>
              </w:rPr>
              <w:t xml:space="preserve"> </w:t>
            </w:r>
            <w:bookmarkStart w:id="539" w:name="ind2_dhb_fse_pmax1"/>
            <w:r w:rsidR="006745A7" w:rsidRPr="004D3B47">
              <w:t>Auckland</w:t>
            </w:r>
            <w:bookmarkEnd w:id="539"/>
            <w:r w:rsidR="00273989" w:rsidRPr="004D3B47">
              <w:rPr>
                <w:rFonts w:cs="Arial Mäori"/>
                <w:iCs/>
              </w:rPr>
              <w:t xml:space="preserve"> </w:t>
            </w:r>
            <w:r w:rsidR="00117E26" w:rsidRPr="004D3B47">
              <w:rPr>
                <w:rFonts w:cs="Arial Mäori"/>
                <w:iCs/>
              </w:rPr>
              <w:t>(</w:t>
            </w:r>
            <w:bookmarkStart w:id="540" w:name="ind2_dhb_fse_pmax1_pct"/>
            <w:r w:rsidR="006745A7" w:rsidRPr="004D3B47">
              <w:t>14.</w:t>
            </w:r>
            <w:bookmarkEnd w:id="540"/>
            <w:r w:rsidR="006745A7" w:rsidRPr="004D3B47">
              <w:t>7</w:t>
            </w:r>
            <w:r w:rsidR="00064651" w:rsidRPr="004D3B47">
              <w:rPr>
                <w:rFonts w:cs="Arial Mäori"/>
                <w:iCs/>
              </w:rPr>
              <w:t>%</w:t>
            </w:r>
            <w:r w:rsidR="00273989" w:rsidRPr="004D3B47">
              <w:rPr>
                <w:rFonts w:cs="Arial Mäori"/>
                <w:iCs/>
              </w:rPr>
              <w:t>)</w:t>
            </w:r>
            <w:r w:rsidR="00117E26" w:rsidRPr="004D3B47">
              <w:rPr>
                <w:rFonts w:cs="Arial Mäori"/>
                <w:iCs/>
              </w:rPr>
              <w:t xml:space="preserve"> followed by</w:t>
            </w:r>
            <w:r w:rsidR="00064651" w:rsidRPr="004D3B47">
              <w:rPr>
                <w:rFonts w:cs="Arial Mäori"/>
                <w:iCs/>
              </w:rPr>
              <w:t xml:space="preserve"> </w:t>
            </w:r>
            <w:bookmarkStart w:id="541" w:name="ind2_dhb_fse_pmax3"/>
            <w:r w:rsidR="006745A7" w:rsidRPr="004D3B47">
              <w:t>Capital &amp; Coast</w:t>
            </w:r>
            <w:bookmarkEnd w:id="541"/>
            <w:r w:rsidR="00466539" w:rsidRPr="004D3B47">
              <w:rPr>
                <w:rFonts w:cs="Arial Mäori"/>
                <w:iCs/>
              </w:rPr>
              <w:t xml:space="preserve"> </w:t>
            </w:r>
            <w:r w:rsidR="00423002" w:rsidRPr="004D3B47">
              <w:t>(</w:t>
            </w:r>
            <w:bookmarkStart w:id="542" w:name="ind2_dhb_fse_pmax3_pct"/>
            <w:r w:rsidR="006745A7" w:rsidRPr="004D3B47">
              <w:t>13.</w:t>
            </w:r>
            <w:bookmarkEnd w:id="542"/>
            <w:r w:rsidR="006745A7" w:rsidRPr="004D3B47">
              <w:t>7</w:t>
            </w:r>
            <w:r w:rsidR="00363E72" w:rsidRPr="004D3B47">
              <w:rPr>
                <w:rFonts w:cs="Arial Mäori"/>
                <w:iCs/>
              </w:rPr>
              <w:t>%</w:t>
            </w:r>
            <w:r w:rsidR="00064651" w:rsidRPr="004D3B47">
              <w:rPr>
                <w:rFonts w:cs="Arial Mäori"/>
                <w:iCs/>
              </w:rPr>
              <w:t>)</w:t>
            </w:r>
            <w:r w:rsidR="003B7A6B" w:rsidRPr="004D3B47">
              <w:rPr>
                <w:rFonts w:cs="Arial Mäori"/>
                <w:iCs/>
              </w:rPr>
              <w:t xml:space="preserve"> and</w:t>
            </w:r>
            <w:r w:rsidR="00064651" w:rsidRPr="004D3B47">
              <w:rPr>
                <w:rFonts w:cs="Arial Mäori"/>
                <w:iCs/>
              </w:rPr>
              <w:t xml:space="preserve"> </w:t>
            </w:r>
            <w:r w:rsidR="006745A7" w:rsidRPr="004D3B47">
              <w:t>Counties Manukau</w:t>
            </w:r>
            <w:r w:rsidR="00F17230" w:rsidRPr="004D3B47">
              <w:rPr>
                <w:rFonts w:cs="Arial Mäori"/>
                <w:iCs/>
              </w:rPr>
              <w:t xml:space="preserve"> </w:t>
            </w:r>
            <w:r w:rsidR="00064651" w:rsidRPr="004D3B47">
              <w:rPr>
                <w:rFonts w:cs="Arial Mäori"/>
                <w:iCs/>
              </w:rPr>
              <w:t>(</w:t>
            </w:r>
            <w:r w:rsidR="006745A7" w:rsidRPr="004D3B47">
              <w:t>12.9</w:t>
            </w:r>
            <w:r w:rsidR="00064651" w:rsidRPr="004D3B47">
              <w:rPr>
                <w:rFonts w:cs="Arial Mäori"/>
                <w:iCs/>
              </w:rPr>
              <w:t>%)</w:t>
            </w:r>
            <w:r w:rsidR="00411D07" w:rsidRPr="004D3B47">
              <w:rPr>
                <w:rFonts w:cs="Arial Mäori"/>
                <w:iCs/>
              </w:rPr>
              <w:t>.</w:t>
            </w:r>
            <w:r w:rsidR="00F17230" w:rsidRPr="004D3B47">
              <w:rPr>
                <w:rFonts w:cs="Arial Mäori"/>
                <w:iCs/>
              </w:rPr>
              <w:t xml:space="preserve"> </w:t>
            </w:r>
            <w:r w:rsidRPr="004D3B47">
              <w:rPr>
                <w:rFonts w:cs="Arial Mäori"/>
                <w:iCs/>
              </w:rPr>
              <w:t xml:space="preserve">The </w:t>
            </w:r>
            <w:r w:rsidR="00BD0410" w:rsidRPr="004D3B47">
              <w:rPr>
                <w:rFonts w:cs="Arial Mäori"/>
                <w:iCs/>
              </w:rPr>
              <w:t>DHBs</w:t>
            </w:r>
            <w:r w:rsidRPr="004D3B47">
              <w:rPr>
                <w:rFonts w:cs="Arial Mäori"/>
                <w:iCs/>
              </w:rPr>
              <w:t xml:space="preserve"> where this proportion was lowest w</w:t>
            </w:r>
            <w:r w:rsidR="005E401F" w:rsidRPr="004D3B47">
              <w:rPr>
                <w:rFonts w:cs="Arial Mäori"/>
                <w:iCs/>
              </w:rPr>
              <w:t>as</w:t>
            </w:r>
            <w:r w:rsidR="0072089C" w:rsidRPr="004D3B47">
              <w:rPr>
                <w:rFonts w:cs="Arial Mäori"/>
                <w:iCs/>
              </w:rPr>
              <w:t xml:space="preserve"> </w:t>
            </w:r>
            <w:r w:rsidR="006745A7" w:rsidRPr="004D3B47">
              <w:t>Wairarapa</w:t>
            </w:r>
            <w:r w:rsidR="00466539" w:rsidRPr="004D3B47">
              <w:t xml:space="preserve"> </w:t>
            </w:r>
            <w:r w:rsidR="005335C6" w:rsidRPr="004D3B47">
              <w:t>(</w:t>
            </w:r>
            <w:r w:rsidR="006745A7" w:rsidRPr="004D3B47">
              <w:t>6.6</w:t>
            </w:r>
            <w:r w:rsidR="00222438" w:rsidRPr="004D3B47">
              <w:t>%</w:t>
            </w:r>
            <w:r w:rsidR="00064651" w:rsidRPr="004D3B47">
              <w:t>)</w:t>
            </w:r>
            <w:r w:rsidR="00B12EDA" w:rsidRPr="004D3B47">
              <w:t>,</w:t>
            </w:r>
            <w:r w:rsidR="00437A3B" w:rsidRPr="004D3B47">
              <w:rPr>
                <w:rFonts w:cs="Arial Mäori"/>
                <w:iCs/>
              </w:rPr>
              <w:t xml:space="preserve"> </w:t>
            </w:r>
            <w:bookmarkStart w:id="543" w:name="ind2_dhb_fse_pmin1"/>
            <w:r w:rsidR="006745A7" w:rsidRPr="004D3B47">
              <w:t>West Coast</w:t>
            </w:r>
            <w:bookmarkEnd w:id="543"/>
            <w:r w:rsidR="00466539" w:rsidRPr="004D3B47">
              <w:t xml:space="preserve"> </w:t>
            </w:r>
            <w:r w:rsidR="00064651" w:rsidRPr="004D3B47">
              <w:rPr>
                <w:rFonts w:cs="Arial Mäori"/>
                <w:iCs/>
              </w:rPr>
              <w:t>(</w:t>
            </w:r>
            <w:bookmarkStart w:id="544" w:name="ind2_dhb_fse_pmin1_pct"/>
            <w:r w:rsidR="006745A7" w:rsidRPr="004D3B47">
              <w:t>6.</w:t>
            </w:r>
            <w:bookmarkEnd w:id="544"/>
            <w:r w:rsidR="006745A7" w:rsidRPr="004D3B47">
              <w:t>7</w:t>
            </w:r>
            <w:r w:rsidR="00222438" w:rsidRPr="004D3B47">
              <w:rPr>
                <w:rFonts w:cs="Arial Mäori"/>
                <w:iCs/>
              </w:rPr>
              <w:t>%</w:t>
            </w:r>
            <w:r w:rsidR="00064651" w:rsidRPr="004D3B47">
              <w:rPr>
                <w:rFonts w:cs="Arial Mäori"/>
                <w:iCs/>
              </w:rPr>
              <w:t>)</w:t>
            </w:r>
            <w:r w:rsidR="00B12EDA" w:rsidRPr="004D3B47">
              <w:rPr>
                <w:rFonts w:cs="Arial Mäori"/>
                <w:iCs/>
              </w:rPr>
              <w:t xml:space="preserve"> a</w:t>
            </w:r>
            <w:r w:rsidR="00DD3720">
              <w:rPr>
                <w:rFonts w:cs="Arial Mäori"/>
                <w:iCs/>
              </w:rPr>
              <w:t>n</w:t>
            </w:r>
            <w:r w:rsidR="00B12EDA" w:rsidRPr="004D3B47">
              <w:rPr>
                <w:rFonts w:cs="Arial Mäori"/>
                <w:iCs/>
              </w:rPr>
              <w:t xml:space="preserve">d </w:t>
            </w:r>
            <w:r w:rsidR="006745A7" w:rsidRPr="004D3B47">
              <w:t>Whanganui</w:t>
            </w:r>
            <w:r w:rsidR="00A26D58">
              <w:t xml:space="preserve"> </w:t>
            </w:r>
            <w:r w:rsidR="00B12EDA" w:rsidRPr="004D3B47">
              <w:t>(</w:t>
            </w:r>
            <w:bookmarkStart w:id="545" w:name="ind2_dhb_fse_pmin2_pct"/>
            <w:r w:rsidR="006745A7" w:rsidRPr="004D3B47">
              <w:t>7.0</w:t>
            </w:r>
            <w:bookmarkEnd w:id="545"/>
            <w:r w:rsidR="000037B0" w:rsidRPr="004D3B47">
              <w:rPr>
                <w:rFonts w:cs="Arial Mäori"/>
                <w:iCs/>
              </w:rPr>
              <w:t>%</w:t>
            </w:r>
            <w:r w:rsidR="00332844">
              <w:rPr>
                <w:rFonts w:cs="Arial Mäori"/>
                <w:iCs/>
              </w:rPr>
              <w:t xml:space="preserve">; </w:t>
            </w:r>
            <w:r w:rsidR="00196B9B" w:rsidRPr="004D3B47">
              <w:fldChar w:fldCharType="begin"/>
            </w:r>
            <w:r w:rsidR="00196B9B" w:rsidRPr="004D3B47">
              <w:rPr>
                <w:rFonts w:cs="Arial Mäori"/>
                <w:iCs/>
              </w:rPr>
              <w:instrText xml:space="preserve"> REF _Ref23847627 \h </w:instrText>
            </w:r>
            <w:r w:rsidR="002769CD">
              <w:instrText xml:space="preserve"> \* MERGEFORMAT </w:instrText>
            </w:r>
            <w:r w:rsidR="00196B9B" w:rsidRPr="004D3B47">
              <w:fldChar w:fldCharType="separate"/>
            </w:r>
            <w:r w:rsidR="00D03680" w:rsidRPr="00915C44">
              <w:t xml:space="preserve">Figure </w:t>
            </w:r>
            <w:r w:rsidR="00D03680">
              <w:rPr>
                <w:noProof/>
              </w:rPr>
              <w:t>24</w:t>
            </w:r>
            <w:r w:rsidR="00196B9B" w:rsidRPr="004D3B47">
              <w:fldChar w:fldCharType="end"/>
            </w:r>
            <w:r w:rsidRPr="004D3B47">
              <w:rPr>
                <w:rFonts w:cs="Arial Mäori"/>
                <w:iCs/>
              </w:rPr>
              <w:t>,</w:t>
            </w:r>
            <w:r w:rsidR="00C62316" w:rsidRPr="004D3B47">
              <w:rPr>
                <w:rFonts w:cs="Arial Mäori"/>
                <w:iCs/>
              </w:rPr>
              <w:t xml:space="preserve"> </w:t>
            </w:r>
            <w:r w:rsidR="00616FB9" w:rsidRPr="004D3B47">
              <w:fldChar w:fldCharType="begin"/>
            </w:r>
            <w:r w:rsidR="00616FB9" w:rsidRPr="004D3B47">
              <w:instrText xml:space="preserve"> REF _Ref277688572 \h  \* MERGEFORMAT </w:instrText>
            </w:r>
            <w:r w:rsidR="00616FB9" w:rsidRPr="004D3B47">
              <w:fldChar w:fldCharType="separate"/>
            </w:r>
            <w:r w:rsidR="00D03680" w:rsidRPr="004D3B47">
              <w:t xml:space="preserve">Table </w:t>
            </w:r>
            <w:r w:rsidR="00D03680" w:rsidRPr="00D03680">
              <w:rPr>
                <w:bCs/>
                <w:lang w:val="en-US"/>
              </w:rPr>
              <w:t>42</w:t>
            </w:r>
            <w:r w:rsidR="00616FB9" w:rsidRPr="004D3B47">
              <w:fldChar w:fldCharType="end"/>
            </w:r>
            <w:r w:rsidRPr="004D3B47">
              <w:t>).</w:t>
            </w:r>
            <w:r w:rsidR="00A26D58">
              <w:t xml:space="preserve"> </w:t>
            </w:r>
          </w:p>
          <w:p w14:paraId="28AE8A39" w14:textId="77777777" w:rsidR="00E474A7" w:rsidRPr="004D3B47" w:rsidRDefault="00E474A7" w:rsidP="002769CD">
            <w:pPr>
              <w:jc w:val="both"/>
            </w:pPr>
          </w:p>
          <w:p w14:paraId="4AF9783C" w14:textId="2C90DF63" w:rsidR="00C84863" w:rsidRPr="004D3B47" w:rsidRDefault="00E474A7" w:rsidP="002769CD">
            <w:pPr>
              <w:jc w:val="both"/>
            </w:pPr>
            <w:bookmarkStart w:id="546" w:name="_Hlk31797678"/>
            <w:r w:rsidRPr="004D3B47">
              <w:t xml:space="preserve">The </w:t>
            </w:r>
            <w:r w:rsidR="007F375D">
              <w:t>majority of women with</w:t>
            </w:r>
            <w:r w:rsidR="00086B42">
              <w:t xml:space="preserve"> first screening events were</w:t>
            </w:r>
            <w:r w:rsidRPr="004D3B47">
              <w:t xml:space="preserve"> </w:t>
            </w:r>
            <w:r w:rsidR="00365ACF">
              <w:t>European/Other</w:t>
            </w:r>
            <w:r w:rsidR="00064651" w:rsidRPr="004D3B47">
              <w:t xml:space="preserve"> (</w:t>
            </w:r>
            <w:r w:rsidR="006745A7" w:rsidRPr="004D3B47">
              <w:t>12,772</w:t>
            </w:r>
            <w:r w:rsidR="00577ECC" w:rsidRPr="004D3B47">
              <w:t xml:space="preserve"> </w:t>
            </w:r>
            <w:r w:rsidR="00547E14" w:rsidRPr="004D3B47">
              <w:t>women</w:t>
            </w:r>
            <w:r w:rsidR="005E401F" w:rsidRPr="004D3B47">
              <w:t xml:space="preserve">; </w:t>
            </w:r>
            <w:r w:rsidR="007F375D">
              <w:fldChar w:fldCharType="begin"/>
            </w:r>
            <w:r w:rsidR="007F375D">
              <w:instrText xml:space="preserve"> REF _Ref55905182 \h </w:instrText>
            </w:r>
            <w:r w:rsidR="002769CD">
              <w:instrText xml:space="preserve"> \* MERGEFORMAT </w:instrText>
            </w:r>
            <w:r w:rsidR="007F375D">
              <w:fldChar w:fldCharType="separate"/>
            </w:r>
            <w:r w:rsidR="00D03680" w:rsidRPr="00915C44">
              <w:t xml:space="preserve">Figure </w:t>
            </w:r>
            <w:r w:rsidR="00D03680">
              <w:rPr>
                <w:noProof/>
              </w:rPr>
              <w:t>28</w:t>
            </w:r>
            <w:r w:rsidR="007F375D">
              <w:fldChar w:fldCharType="end"/>
            </w:r>
            <w:r w:rsidR="00596825" w:rsidRPr="004D3B47">
              <w:t xml:space="preserve">, </w:t>
            </w:r>
            <w:r w:rsidR="00B22A0B">
              <w:fldChar w:fldCharType="begin"/>
            </w:r>
            <w:r w:rsidR="00B22A0B">
              <w:instrText xml:space="preserve"> REF _Ref275848918 \h </w:instrText>
            </w:r>
            <w:r w:rsidR="002769CD">
              <w:instrText xml:space="preserve"> \* MERGEFORMAT </w:instrText>
            </w:r>
            <w:r w:rsidR="00B22A0B">
              <w:fldChar w:fldCharType="separate"/>
            </w:r>
            <w:r w:rsidR="00D03680" w:rsidRPr="004D3B47">
              <w:t xml:space="preserve">Table </w:t>
            </w:r>
            <w:r w:rsidR="00D03680">
              <w:rPr>
                <w:noProof/>
              </w:rPr>
              <w:t>43</w:t>
            </w:r>
            <w:r w:rsidR="00B22A0B">
              <w:fldChar w:fldCharType="end"/>
            </w:r>
            <w:r w:rsidRPr="004D3B47">
              <w:t xml:space="preserve">). </w:t>
            </w:r>
            <w:r w:rsidR="00086B42">
              <w:t>However, t</w:t>
            </w:r>
            <w:r w:rsidR="00086B42" w:rsidRPr="004D3B47">
              <w:t xml:space="preserve">he </w:t>
            </w:r>
            <w:r w:rsidRPr="004D3B47">
              <w:t xml:space="preserve">group with the highest proportion of their eligible population being screened for the first time was </w:t>
            </w:r>
            <w:bookmarkStart w:id="547" w:name="ind2_eth_eligfse_max"/>
            <w:r w:rsidR="006745A7" w:rsidRPr="004D3B47">
              <w:t>Asian</w:t>
            </w:r>
            <w:bookmarkEnd w:id="547"/>
            <w:r w:rsidR="00064651" w:rsidRPr="004D3B47">
              <w:t xml:space="preserve"> </w:t>
            </w:r>
            <w:r w:rsidR="00547E14" w:rsidRPr="004D3B47">
              <w:t>women</w:t>
            </w:r>
            <w:r w:rsidR="00064651" w:rsidRPr="004D3B47">
              <w:t xml:space="preserve"> (</w:t>
            </w:r>
            <w:bookmarkStart w:id="548" w:name="ind2_eth_eligfse_max_pct"/>
            <w:r w:rsidR="006745A7" w:rsidRPr="004D3B47">
              <w:t>2.</w:t>
            </w:r>
            <w:bookmarkEnd w:id="548"/>
            <w:r w:rsidR="006745A7" w:rsidRPr="004D3B47">
              <w:t>6</w:t>
            </w:r>
            <w:r w:rsidR="005A1ACA" w:rsidRPr="004D3B47">
              <w:t>%</w:t>
            </w:r>
            <w:r w:rsidR="00064651" w:rsidRPr="004D3B47">
              <w:t>)</w:t>
            </w:r>
            <w:r w:rsidRPr="004D3B47">
              <w:t>,</w:t>
            </w:r>
            <w:r w:rsidR="005A1ACA" w:rsidRPr="004D3B47">
              <w:t xml:space="preserve"> </w:t>
            </w:r>
            <w:r w:rsidR="000460D0" w:rsidRPr="004D3B47">
              <w:t xml:space="preserve">and </w:t>
            </w:r>
            <w:r w:rsidR="006B3929" w:rsidRPr="004D3B47">
              <w:t>the</w:t>
            </w:r>
            <w:r w:rsidR="00914AE2" w:rsidRPr="004D3B47">
              <w:t xml:space="preserve"> </w:t>
            </w:r>
            <w:r w:rsidR="000460D0" w:rsidRPr="004D3B47">
              <w:t xml:space="preserve">lowest </w:t>
            </w:r>
            <w:r w:rsidR="006B3929" w:rsidRPr="004D3B47">
              <w:t xml:space="preserve">was </w:t>
            </w:r>
            <w:r w:rsidR="001F6600" w:rsidRPr="004D3B47">
              <w:t>Māori</w:t>
            </w:r>
            <w:r w:rsidR="00064651" w:rsidRPr="004D3B47">
              <w:t xml:space="preserve"> </w:t>
            </w:r>
            <w:r w:rsidR="00547E14" w:rsidRPr="004D3B47">
              <w:t>women</w:t>
            </w:r>
            <w:r w:rsidR="00064651" w:rsidRPr="004D3B47">
              <w:t xml:space="preserve"> (</w:t>
            </w:r>
            <w:bookmarkStart w:id="549" w:name="ind2_eth_eligfse_min_pct"/>
            <w:r w:rsidR="006745A7" w:rsidRPr="004D3B47">
              <w:t>1.</w:t>
            </w:r>
            <w:bookmarkEnd w:id="549"/>
            <w:r w:rsidR="006745A7" w:rsidRPr="004D3B47">
              <w:t>1</w:t>
            </w:r>
            <w:r w:rsidR="009731C7" w:rsidRPr="004D3B47">
              <w:t>%</w:t>
            </w:r>
            <w:r w:rsidR="00332844">
              <w:t xml:space="preserve">; </w:t>
            </w:r>
            <w:r w:rsidR="00B22A0B">
              <w:fldChar w:fldCharType="begin"/>
            </w:r>
            <w:r w:rsidR="00B22A0B">
              <w:instrText xml:space="preserve"> REF _Ref275848918 \h </w:instrText>
            </w:r>
            <w:r w:rsidR="002769CD">
              <w:instrText xml:space="preserve"> \* MERGEFORMAT </w:instrText>
            </w:r>
            <w:r w:rsidR="00B22A0B">
              <w:fldChar w:fldCharType="separate"/>
            </w:r>
            <w:r w:rsidR="00D03680" w:rsidRPr="004D3B47">
              <w:t xml:space="preserve">Table </w:t>
            </w:r>
            <w:r w:rsidR="00D03680">
              <w:rPr>
                <w:noProof/>
              </w:rPr>
              <w:t>43</w:t>
            </w:r>
            <w:r w:rsidR="00B22A0B">
              <w:fldChar w:fldCharType="end"/>
            </w:r>
            <w:r w:rsidRPr="004D3B47">
              <w:t>). The proportion of women screened who were being screened for</w:t>
            </w:r>
            <w:r w:rsidR="00CE168A" w:rsidRPr="004D3B47">
              <w:t xml:space="preserve"> the first time was highest for</w:t>
            </w:r>
            <w:r w:rsidR="00064651" w:rsidRPr="004D3B47">
              <w:t xml:space="preserve"> </w:t>
            </w:r>
            <w:r w:rsidR="006745A7" w:rsidRPr="004D3B47">
              <w:t>Asian</w:t>
            </w:r>
            <w:r w:rsidR="00064651" w:rsidRPr="004D3B47">
              <w:t xml:space="preserve"> </w:t>
            </w:r>
            <w:r w:rsidRPr="004D3B47">
              <w:t xml:space="preserve">women </w:t>
            </w:r>
            <w:r w:rsidR="00064651" w:rsidRPr="004D3B47">
              <w:t>(</w:t>
            </w:r>
            <w:r w:rsidR="006745A7" w:rsidRPr="004D3B47">
              <w:t>22.3</w:t>
            </w:r>
            <w:r w:rsidR="00CE168A" w:rsidRPr="004D3B47">
              <w:t>%</w:t>
            </w:r>
            <w:r w:rsidR="00E24FC9" w:rsidRPr="004D3B47">
              <w:t xml:space="preserve">; </w:t>
            </w:r>
            <w:r w:rsidR="00196B9B" w:rsidRPr="004D3B47">
              <w:fldChar w:fldCharType="begin"/>
            </w:r>
            <w:r w:rsidR="00196B9B" w:rsidRPr="004D3B47">
              <w:instrText xml:space="preserve"> REF _Ref2768379 \h </w:instrText>
            </w:r>
            <w:r w:rsidR="000064BF">
              <w:instrText xml:space="preserve"> \* MERGEFORMAT </w:instrText>
            </w:r>
            <w:r w:rsidR="00196B9B" w:rsidRPr="004D3B47">
              <w:fldChar w:fldCharType="separate"/>
            </w:r>
            <w:r w:rsidR="00D03680" w:rsidRPr="00915C44">
              <w:t xml:space="preserve">Figure </w:t>
            </w:r>
            <w:r w:rsidR="00D03680">
              <w:t>25</w:t>
            </w:r>
            <w:r w:rsidR="00196B9B" w:rsidRPr="004D3B47">
              <w:fldChar w:fldCharType="end"/>
            </w:r>
            <w:r w:rsidR="00FC72DC" w:rsidRPr="004D3B47">
              <w:t xml:space="preserve">, </w:t>
            </w:r>
            <w:r w:rsidR="00B22A0B">
              <w:fldChar w:fldCharType="begin"/>
            </w:r>
            <w:r w:rsidR="00B22A0B">
              <w:instrText xml:space="preserve"> REF _Ref275848918 \h </w:instrText>
            </w:r>
            <w:r w:rsidR="002769CD">
              <w:instrText xml:space="preserve"> \* MERGEFORMAT </w:instrText>
            </w:r>
            <w:r w:rsidR="00B22A0B">
              <w:fldChar w:fldCharType="separate"/>
            </w:r>
            <w:r w:rsidR="00D03680" w:rsidRPr="004D3B47">
              <w:t xml:space="preserve">Table </w:t>
            </w:r>
            <w:r w:rsidR="00D03680">
              <w:rPr>
                <w:noProof/>
              </w:rPr>
              <w:t>43</w:t>
            </w:r>
            <w:r w:rsidR="00B22A0B">
              <w:fldChar w:fldCharType="end"/>
            </w:r>
            <w:r w:rsidR="00FC72DC" w:rsidRPr="004D3B47">
              <w:t>)</w:t>
            </w:r>
            <w:r w:rsidRPr="004D3B47">
              <w:t xml:space="preserve">. This proportion is likely to be related to the median age of women with a first screening event, </w:t>
            </w:r>
            <w:r w:rsidR="00544DB2" w:rsidRPr="004D3B47">
              <w:t xml:space="preserve">which </w:t>
            </w:r>
            <w:r w:rsidR="00B12CD1" w:rsidRPr="004D3B47">
              <w:t xml:space="preserve">is comparatively high </w:t>
            </w:r>
            <w:r w:rsidR="00613FFF" w:rsidRPr="004D3B47">
              <w:t xml:space="preserve">for Asian women </w:t>
            </w:r>
            <w:r w:rsidR="00064651" w:rsidRPr="004D3B47">
              <w:t>(</w:t>
            </w:r>
            <w:bookmarkStart w:id="550" w:name="ind2_eth_medage_asian"/>
            <w:r w:rsidR="006745A7" w:rsidRPr="004D3B47">
              <w:t>31</w:t>
            </w:r>
            <w:bookmarkEnd w:id="550"/>
            <w:r w:rsidR="00FA4DCD" w:rsidRPr="004D3B47">
              <w:t xml:space="preserve"> </w:t>
            </w:r>
            <w:r w:rsidR="000460D0" w:rsidRPr="004D3B47">
              <w:t>years</w:t>
            </w:r>
            <w:r w:rsidR="00F14E39">
              <w:t>;</w:t>
            </w:r>
            <w:r w:rsidR="000460D0" w:rsidRPr="004D3B47">
              <w:t xml:space="preserve"> compared with </w:t>
            </w:r>
            <w:bookmarkStart w:id="551" w:name="ind2_eth_medage_maori"/>
            <w:r w:rsidR="006745A7" w:rsidRPr="004D3B47">
              <w:t>22</w:t>
            </w:r>
            <w:bookmarkEnd w:id="551"/>
            <w:r w:rsidR="000460D0" w:rsidRPr="004D3B47">
              <w:t xml:space="preserve"> years for Māori women, </w:t>
            </w:r>
            <w:bookmarkStart w:id="552" w:name="ind2_eth_medage_pacific"/>
            <w:r w:rsidR="006745A7" w:rsidRPr="004D3B47">
              <w:t>25</w:t>
            </w:r>
            <w:bookmarkEnd w:id="552"/>
            <w:r w:rsidR="000460D0" w:rsidRPr="004D3B47">
              <w:t xml:space="preserve"> years for Pacific women, and </w:t>
            </w:r>
            <w:bookmarkStart w:id="553" w:name="ind2_eth_medage_euother"/>
            <w:r w:rsidR="006745A7" w:rsidRPr="004D3B47">
              <w:t>24</w:t>
            </w:r>
            <w:bookmarkEnd w:id="553"/>
            <w:r w:rsidR="008E2789" w:rsidRPr="004D3B47">
              <w:t xml:space="preserve"> </w:t>
            </w:r>
            <w:r w:rsidR="000460D0" w:rsidRPr="004D3B47">
              <w:t>years for European/</w:t>
            </w:r>
            <w:r w:rsidR="00151CE9" w:rsidRPr="004D3B47">
              <w:t xml:space="preserve"> </w:t>
            </w:r>
            <w:r w:rsidR="000460D0" w:rsidRPr="004D3B47">
              <w:t>Other women</w:t>
            </w:r>
            <w:r w:rsidR="00CB1ABC" w:rsidRPr="004D3B47">
              <w:t xml:space="preserve">; </w:t>
            </w:r>
            <w:r w:rsidR="00B22A0B">
              <w:fldChar w:fldCharType="begin"/>
            </w:r>
            <w:r w:rsidR="00B22A0B">
              <w:instrText xml:space="preserve"> REF _Ref486425675 \h </w:instrText>
            </w:r>
            <w:r w:rsidR="002769CD">
              <w:instrText xml:space="preserve"> \* MERGEFORMAT </w:instrText>
            </w:r>
            <w:r w:rsidR="00B22A0B">
              <w:fldChar w:fldCharType="separate"/>
            </w:r>
            <w:r w:rsidR="00D03680" w:rsidRPr="004D3B47">
              <w:t xml:space="preserve">Table </w:t>
            </w:r>
            <w:r w:rsidR="00D03680">
              <w:rPr>
                <w:noProof/>
              </w:rPr>
              <w:t>44</w:t>
            </w:r>
            <w:r w:rsidR="00B22A0B">
              <w:fldChar w:fldCharType="end"/>
            </w:r>
            <w:r w:rsidRPr="004D3B47">
              <w:t>).</w:t>
            </w:r>
          </w:p>
          <w:bookmarkEnd w:id="546"/>
          <w:p w14:paraId="5F86733B" w14:textId="77777777" w:rsidR="00B2700F" w:rsidRPr="004D3B47" w:rsidRDefault="00B2700F" w:rsidP="002769CD">
            <w:pPr>
              <w:jc w:val="both"/>
            </w:pPr>
          </w:p>
        </w:tc>
      </w:tr>
      <w:tr w:rsidR="004D3B47" w:rsidRPr="004D3B47" w14:paraId="722ADAA8" w14:textId="77777777">
        <w:tc>
          <w:tcPr>
            <w:tcW w:w="1247" w:type="dxa"/>
          </w:tcPr>
          <w:p w14:paraId="3D9E659B" w14:textId="77777777" w:rsidR="00714BBE" w:rsidRPr="004D3B47" w:rsidRDefault="00714BBE" w:rsidP="007107E1">
            <w:pPr>
              <w:spacing w:before="120"/>
              <w:jc w:val="both"/>
              <w:rPr>
                <w:b/>
              </w:rPr>
            </w:pPr>
            <w:r w:rsidRPr="004D3B47">
              <w:rPr>
                <w:b/>
              </w:rPr>
              <w:t>Trends</w:t>
            </w:r>
          </w:p>
        </w:tc>
        <w:tc>
          <w:tcPr>
            <w:tcW w:w="8075" w:type="dxa"/>
          </w:tcPr>
          <w:p w14:paraId="00ACCB85" w14:textId="3B5F520A" w:rsidR="00CD3A8C" w:rsidRPr="004D3B47" w:rsidRDefault="00CD3A8C" w:rsidP="002769CD">
            <w:pPr>
              <w:spacing w:before="120"/>
              <w:ind w:right="34"/>
              <w:jc w:val="both"/>
              <w:rPr>
                <w:rFonts w:cs="Arial Mäori"/>
                <w:iCs/>
              </w:rPr>
            </w:pPr>
            <w:r w:rsidRPr="004D3B47">
              <w:rPr>
                <w:rFonts w:cs="Arial Mäori"/>
                <w:iCs/>
              </w:rPr>
              <w:t xml:space="preserve">The number of women with a first screening event recorded on the NCSP Register has </w:t>
            </w:r>
            <w:r w:rsidR="006745A7" w:rsidRPr="004D3B47">
              <w:t>decreased</w:t>
            </w:r>
            <w:r w:rsidR="00B12EDA" w:rsidRPr="004D3B47">
              <w:rPr>
                <w:rFonts w:cs="Arial Mäori"/>
                <w:iCs/>
              </w:rPr>
              <w:t xml:space="preserve"> </w:t>
            </w:r>
            <w:r w:rsidRPr="004D3B47">
              <w:rPr>
                <w:rFonts w:cs="Arial Mäori"/>
                <w:iCs/>
              </w:rPr>
              <w:t xml:space="preserve">from </w:t>
            </w:r>
            <w:r w:rsidR="006745A7" w:rsidRPr="004D3B47">
              <w:t>23,919</w:t>
            </w:r>
            <w:r w:rsidR="00B12EDA" w:rsidRPr="004D3B47">
              <w:t xml:space="preserve"> </w:t>
            </w:r>
            <w:r w:rsidR="00E00E32" w:rsidRPr="004D3B47">
              <w:rPr>
                <w:rFonts w:cs="Arial Mäori"/>
                <w:iCs/>
              </w:rPr>
              <w:t>women in the previous period</w:t>
            </w:r>
            <w:r w:rsidRPr="004D3B47">
              <w:rPr>
                <w:rFonts w:cs="Arial Mäori"/>
                <w:iCs/>
              </w:rPr>
              <w:t xml:space="preserve"> to </w:t>
            </w:r>
            <w:bookmarkStart w:id="554" w:name="ind2_firstscreen_smpl2"/>
            <w:r w:rsidR="006745A7" w:rsidRPr="004D3B47">
              <w:t>23,</w:t>
            </w:r>
            <w:bookmarkEnd w:id="554"/>
            <w:r w:rsidR="006745A7" w:rsidRPr="004D3B47">
              <w:t>374</w:t>
            </w:r>
            <w:r w:rsidR="00692D0A" w:rsidRPr="004D3B47">
              <w:rPr>
                <w:rFonts w:cs="Arial Mäori"/>
                <w:iCs/>
              </w:rPr>
              <w:t xml:space="preserve"> </w:t>
            </w:r>
            <w:r w:rsidRPr="004D3B47">
              <w:rPr>
                <w:rFonts w:cs="Arial Mäori"/>
                <w:iCs/>
              </w:rPr>
              <w:t xml:space="preserve">in the current period. </w:t>
            </w:r>
            <w:r w:rsidR="00DF3C0A" w:rsidRPr="004D3B47">
              <w:rPr>
                <w:rFonts w:cs="Arial Mäori"/>
                <w:iCs/>
              </w:rPr>
              <w:t>Across the overall eligible population aged 20-69 years, the proportion</w:t>
            </w:r>
            <w:r w:rsidRPr="004D3B47">
              <w:rPr>
                <w:rFonts w:cs="Arial Mäori"/>
                <w:iCs/>
              </w:rPr>
              <w:t xml:space="preserve"> of women with screening events </w:t>
            </w:r>
            <w:r w:rsidR="00BC18C0" w:rsidRPr="004D3B47">
              <w:rPr>
                <w:rFonts w:cs="Arial Mäori"/>
                <w:iCs/>
              </w:rPr>
              <w:t>that are</w:t>
            </w:r>
            <w:r w:rsidRPr="004D3B47">
              <w:rPr>
                <w:rFonts w:cs="Arial Mäori"/>
                <w:iCs/>
              </w:rPr>
              <w:t xml:space="preserve"> their first screening event being recorded on the NCSP Register is </w:t>
            </w:r>
            <w:r w:rsidR="00AD39C3" w:rsidRPr="004D3B47">
              <w:rPr>
                <w:rFonts w:cs="Arial Mäori"/>
                <w:iCs/>
              </w:rPr>
              <w:t>similar</w:t>
            </w:r>
            <w:r w:rsidR="004B3437" w:rsidRPr="004D3B47">
              <w:rPr>
                <w:rFonts w:cs="Arial Mäori"/>
                <w:iCs/>
              </w:rPr>
              <w:t xml:space="preserve"> </w:t>
            </w:r>
            <w:r w:rsidR="00392F2D" w:rsidRPr="004D3B47">
              <w:rPr>
                <w:rFonts w:cs="Arial Mäori"/>
                <w:iCs/>
              </w:rPr>
              <w:t>in this period</w:t>
            </w:r>
            <w:r w:rsidR="008E2789" w:rsidRPr="004D3B47">
              <w:rPr>
                <w:rFonts w:cs="Arial Mäori"/>
                <w:iCs/>
              </w:rPr>
              <w:t xml:space="preserve"> </w:t>
            </w:r>
            <w:r w:rsidR="00196B9B" w:rsidRPr="004D3B47">
              <w:rPr>
                <w:rFonts w:cs="Arial Mäori"/>
                <w:iCs/>
              </w:rPr>
              <w:t>to</w:t>
            </w:r>
            <w:r w:rsidR="008E2789" w:rsidRPr="004D3B47">
              <w:rPr>
                <w:rFonts w:cs="Arial Mäori"/>
                <w:iCs/>
              </w:rPr>
              <w:t xml:space="preserve"> </w:t>
            </w:r>
            <w:r w:rsidRPr="004D3B47">
              <w:rPr>
                <w:rFonts w:cs="Arial Mäori"/>
                <w:iCs/>
              </w:rPr>
              <w:t>the previous period</w:t>
            </w:r>
            <w:r w:rsidR="00080736" w:rsidRPr="004D3B47">
              <w:rPr>
                <w:rFonts w:cs="Arial Mäori"/>
                <w:iCs/>
              </w:rPr>
              <w:t xml:space="preserve"> </w:t>
            </w:r>
            <w:r w:rsidR="00692D0A" w:rsidRPr="004D3B47">
              <w:rPr>
                <w:rFonts w:cs="Arial Mäori"/>
                <w:iCs/>
              </w:rPr>
              <w:t>(</w:t>
            </w:r>
            <w:r w:rsidR="00AD39C3" w:rsidRPr="004D3B47">
              <w:t xml:space="preserve">both </w:t>
            </w:r>
            <w:r w:rsidR="00692D0A" w:rsidRPr="004D3B47">
              <w:t>1.</w:t>
            </w:r>
            <w:r w:rsidR="00AD39C3" w:rsidRPr="004D3B47">
              <w:t>6</w:t>
            </w:r>
            <w:r w:rsidR="00692D0A" w:rsidRPr="004D3B47">
              <w:rPr>
                <w:rFonts w:cs="Arial Mäori"/>
                <w:iCs/>
              </w:rPr>
              <w:t>%)</w:t>
            </w:r>
            <w:r w:rsidRPr="004D3B47">
              <w:rPr>
                <w:rFonts w:cs="Arial Mäori"/>
                <w:iCs/>
              </w:rPr>
              <w:t>.</w:t>
            </w:r>
          </w:p>
          <w:p w14:paraId="0008697D" w14:textId="77777777" w:rsidR="00CD3A8C" w:rsidRPr="004D3B47" w:rsidRDefault="00CD3A8C" w:rsidP="002769CD">
            <w:pPr>
              <w:ind w:right="34"/>
              <w:jc w:val="both"/>
              <w:rPr>
                <w:rFonts w:cs="Arial Mäori"/>
                <w:iCs/>
              </w:rPr>
            </w:pPr>
          </w:p>
          <w:p w14:paraId="2D94365E" w14:textId="3F7937F3" w:rsidR="003224A0" w:rsidRPr="002769CD" w:rsidRDefault="00196B9B" w:rsidP="002769CD">
            <w:pPr>
              <w:jc w:val="both"/>
            </w:pPr>
            <w:r w:rsidRPr="004D3B47">
              <w:t>Patterns by age, DHB, and ethnicity are broadly similar to those seen in the previous report. Trends by age show a steady number of first screens in most five-year age groups when compared to the previous report. A decrease in the number of first screens was seen in all age groups except women aged 30-34 years. The number and proportion of women with first screening events decreased in all ethnic groups except</w:t>
            </w:r>
            <w:r w:rsidR="00A26D58">
              <w:t xml:space="preserve"> </w:t>
            </w:r>
            <w:r w:rsidR="00365ACF">
              <w:t>European/ Other</w:t>
            </w:r>
            <w:r w:rsidRPr="004D3B47">
              <w:t xml:space="preserve"> women.</w:t>
            </w:r>
            <w:r w:rsidR="00FD5B05">
              <w:t xml:space="preserve"> </w:t>
            </w:r>
            <w:r w:rsidR="003224A0" w:rsidRPr="004D3B47">
              <w:t xml:space="preserve">Trends over the two years ending </w:t>
            </w:r>
            <w:r w:rsidR="006745A7" w:rsidRPr="004D3B47">
              <w:t>30 June</w:t>
            </w:r>
            <w:r w:rsidR="00040FFD" w:rsidRPr="004D3B47">
              <w:t xml:space="preserve"> </w:t>
            </w:r>
            <w:r w:rsidR="006745A7" w:rsidRPr="004D3B47">
              <w:t>2019</w:t>
            </w:r>
            <w:r w:rsidR="00752CC3" w:rsidRPr="004D3B47">
              <w:t xml:space="preserve"> </w:t>
            </w:r>
            <w:r w:rsidR="003224A0" w:rsidRPr="004D3B47">
              <w:t xml:space="preserve">are shown in </w:t>
            </w:r>
            <w:r w:rsidR="00B66C1E" w:rsidRPr="004D3B47">
              <w:fldChar w:fldCharType="begin"/>
            </w:r>
            <w:r w:rsidR="00B66C1E" w:rsidRPr="004D3B47">
              <w:instrText xml:space="preserve"> REF _Ref528328338 \h  \* MERGEFORMAT </w:instrText>
            </w:r>
            <w:r w:rsidR="00B66C1E" w:rsidRPr="004D3B47">
              <w:fldChar w:fldCharType="separate"/>
            </w:r>
            <w:r w:rsidR="00D03680" w:rsidRPr="00915C44">
              <w:t xml:space="preserve">Figure </w:t>
            </w:r>
            <w:r w:rsidR="00D03680" w:rsidRPr="00D03680">
              <w:rPr>
                <w:lang w:val="en-US"/>
              </w:rPr>
              <w:t>26</w:t>
            </w:r>
            <w:r w:rsidR="00B66C1E" w:rsidRPr="004D3B47">
              <w:fldChar w:fldCharType="end"/>
            </w:r>
            <w:r w:rsidR="003224A0" w:rsidRPr="004D3B47">
              <w:t xml:space="preserve"> (by age), </w:t>
            </w:r>
            <w:r w:rsidR="00565370" w:rsidRPr="004D3B47">
              <w:fldChar w:fldCharType="begin"/>
            </w:r>
            <w:r w:rsidR="00565370" w:rsidRPr="004D3B47">
              <w:instrText xml:space="preserve"> REF _Ref497722325 \h </w:instrText>
            </w:r>
            <w:r w:rsidR="00332768" w:rsidRPr="004D3B47">
              <w:instrText xml:space="preserve"> \* MERGEFORMAT </w:instrText>
            </w:r>
            <w:r w:rsidR="00565370" w:rsidRPr="004D3B47">
              <w:fldChar w:fldCharType="separate"/>
            </w:r>
            <w:r w:rsidR="00D03680" w:rsidRPr="00915C44">
              <w:t xml:space="preserve">Figure </w:t>
            </w:r>
            <w:r w:rsidR="00D03680">
              <w:t>27</w:t>
            </w:r>
            <w:r w:rsidR="00565370" w:rsidRPr="004D3B47">
              <w:fldChar w:fldCharType="end"/>
            </w:r>
            <w:r w:rsidR="00AD5C6D" w:rsidRPr="004D3B47">
              <w:t xml:space="preserve"> (</w:t>
            </w:r>
            <w:r w:rsidR="003224A0" w:rsidRPr="004D3B47">
              <w:t xml:space="preserve">by DHB), </w:t>
            </w:r>
            <w:r w:rsidR="00923C4A">
              <w:t xml:space="preserve">and </w:t>
            </w:r>
            <w:r w:rsidR="00923C4A">
              <w:fldChar w:fldCharType="begin"/>
            </w:r>
            <w:r w:rsidR="00923C4A">
              <w:instrText xml:space="preserve"> REF _Ref55905182 \h </w:instrText>
            </w:r>
            <w:r w:rsidR="00923C4A">
              <w:fldChar w:fldCharType="separate"/>
            </w:r>
            <w:r w:rsidR="00D03680" w:rsidRPr="00915C44">
              <w:t xml:space="preserve">Figure </w:t>
            </w:r>
            <w:r w:rsidR="00D03680">
              <w:rPr>
                <w:noProof/>
              </w:rPr>
              <w:t>28</w:t>
            </w:r>
            <w:r w:rsidR="00923C4A">
              <w:fldChar w:fldCharType="end"/>
            </w:r>
            <w:r w:rsidR="00923C4A">
              <w:t xml:space="preserve"> (</w:t>
            </w:r>
            <w:r w:rsidR="003224A0" w:rsidRPr="004D3B47">
              <w:t>by ethnicity).</w:t>
            </w:r>
            <w:r w:rsidR="00100CC8" w:rsidRPr="004D3B47">
              <w:fldChar w:fldCharType="begin"/>
            </w:r>
            <w:r w:rsidR="003224A0" w:rsidRPr="004D3B47">
              <w:instrText xml:space="preserve"> COMMENTS   \* MERGEFORMAT </w:instrText>
            </w:r>
            <w:r w:rsidR="00100CC8" w:rsidRPr="004D3B47">
              <w:fldChar w:fldCharType="end"/>
            </w:r>
          </w:p>
          <w:p w14:paraId="29F68A78" w14:textId="77777777" w:rsidR="00000AEA" w:rsidRPr="004D3B47" w:rsidRDefault="00000AEA" w:rsidP="002769CD">
            <w:pPr>
              <w:ind w:right="34"/>
              <w:jc w:val="both"/>
            </w:pPr>
          </w:p>
        </w:tc>
      </w:tr>
      <w:tr w:rsidR="004D3B47" w:rsidRPr="004D3B47" w14:paraId="2D2825B7" w14:textId="77777777">
        <w:tc>
          <w:tcPr>
            <w:tcW w:w="1247" w:type="dxa"/>
          </w:tcPr>
          <w:p w14:paraId="711360A8" w14:textId="77777777" w:rsidR="00714BBE" w:rsidRPr="004D3B47" w:rsidRDefault="00714BBE" w:rsidP="007107E1">
            <w:pPr>
              <w:spacing w:before="120"/>
              <w:jc w:val="both"/>
              <w:rPr>
                <w:b/>
              </w:rPr>
            </w:pPr>
            <w:r w:rsidRPr="004D3B47">
              <w:rPr>
                <w:b/>
              </w:rPr>
              <w:t>Comments</w:t>
            </w:r>
          </w:p>
        </w:tc>
        <w:tc>
          <w:tcPr>
            <w:tcW w:w="8075" w:type="dxa"/>
          </w:tcPr>
          <w:p w14:paraId="0F6FF02A" w14:textId="2EBB865B" w:rsidR="00CD3A8C" w:rsidRPr="004D3B47" w:rsidRDefault="0088701A" w:rsidP="002769CD">
            <w:pPr>
              <w:spacing w:before="120"/>
              <w:jc w:val="both"/>
              <w:rPr>
                <w:rFonts w:cs="Arial Mäori"/>
                <w:iCs/>
              </w:rPr>
            </w:pPr>
            <w:r w:rsidRPr="004D3B47">
              <w:rPr>
                <w:rFonts w:cs="Arial Mäori"/>
                <w:iCs/>
                <w:szCs w:val="23"/>
              </w:rPr>
              <w:t>T</w:t>
            </w:r>
            <w:r w:rsidR="00475DC3" w:rsidRPr="004D3B47">
              <w:rPr>
                <w:rFonts w:cs="Arial Mäori"/>
                <w:iCs/>
                <w:szCs w:val="23"/>
              </w:rPr>
              <w:t xml:space="preserve">his indicator can only measure the number of women with their first screening event </w:t>
            </w:r>
            <w:r w:rsidR="00475DC3" w:rsidRPr="004D3B47">
              <w:rPr>
                <w:rFonts w:eastAsia="Times New Roman" w:cs="Arial Mäori"/>
                <w:szCs w:val="23"/>
                <w:lang w:val="en-NZ" w:eastAsia="en-NZ"/>
              </w:rPr>
              <w:t xml:space="preserve">in New Zealand, recorded on the register since its introduction (1990). It does not capture screening events </w:t>
            </w:r>
            <w:r w:rsidR="00544DB2" w:rsidRPr="004D3B47">
              <w:rPr>
                <w:rFonts w:eastAsia="Times New Roman" w:cs="Arial Mäori"/>
                <w:szCs w:val="23"/>
                <w:lang w:val="en-NZ" w:eastAsia="en-NZ"/>
              </w:rPr>
              <w:t xml:space="preserve">which occurred </w:t>
            </w:r>
            <w:r w:rsidR="00475DC3" w:rsidRPr="004D3B47">
              <w:rPr>
                <w:rFonts w:eastAsia="Times New Roman" w:cs="Arial Mäori"/>
                <w:szCs w:val="23"/>
                <w:lang w:val="en-NZ" w:eastAsia="en-NZ"/>
              </w:rPr>
              <w:t>outside New Zealand,</w:t>
            </w:r>
            <w:r w:rsidR="00475DC3" w:rsidRPr="004D3B47">
              <w:rPr>
                <w:rFonts w:cs="Arial Mäori"/>
                <w:iCs/>
              </w:rPr>
              <w:t xml:space="preserve"> or among </w:t>
            </w:r>
            <w:r w:rsidR="00CD3A8C" w:rsidRPr="004D3B47">
              <w:rPr>
                <w:rFonts w:cs="Arial Mäori"/>
                <w:iCs/>
              </w:rPr>
              <w:t>women who are not enrolled on the NCSP Register.</w:t>
            </w:r>
            <w:r w:rsidR="00A26D58">
              <w:rPr>
                <w:rFonts w:cs="Arial Mäori"/>
                <w:iCs/>
              </w:rPr>
              <w:t xml:space="preserve"> </w:t>
            </w:r>
          </w:p>
          <w:p w14:paraId="545D3AB9" w14:textId="77777777" w:rsidR="00CD3A8C" w:rsidRPr="004D3B47" w:rsidRDefault="00CD3A8C" w:rsidP="002769CD">
            <w:pPr>
              <w:jc w:val="both"/>
              <w:rPr>
                <w:rFonts w:cs="Arial Mäori"/>
                <w:iCs/>
              </w:rPr>
            </w:pPr>
          </w:p>
          <w:p w14:paraId="17A29F48" w14:textId="77777777" w:rsidR="00CD3A8C" w:rsidRPr="004D3B47" w:rsidRDefault="00CD3A8C" w:rsidP="002769CD">
            <w:pPr>
              <w:jc w:val="both"/>
            </w:pPr>
            <w:r w:rsidRPr="004D3B47">
              <w:rPr>
                <w:rFonts w:cs="Arial Mäori"/>
                <w:iCs/>
              </w:rPr>
              <w:t xml:space="preserve">Some differences in counts and proportion of women with first screens among screened women between </w:t>
            </w:r>
            <w:r w:rsidR="00BD0410" w:rsidRPr="004D3B47">
              <w:rPr>
                <w:rFonts w:cs="Arial Mäori"/>
                <w:iCs/>
              </w:rPr>
              <w:t>DHBs</w:t>
            </w:r>
            <w:r w:rsidRPr="004D3B47">
              <w:rPr>
                <w:rFonts w:cs="Arial Mäori"/>
                <w:iCs/>
              </w:rPr>
              <w:t xml:space="preserve"> are to be expected due to differences in population size</w:t>
            </w:r>
            <w:r w:rsidR="0088701A" w:rsidRPr="004D3B47">
              <w:rPr>
                <w:rFonts w:cs="Arial Mäori"/>
                <w:iCs/>
              </w:rPr>
              <w:t>, immigration</w:t>
            </w:r>
            <w:r w:rsidRPr="004D3B47">
              <w:rPr>
                <w:rFonts w:cs="Arial Mäori"/>
                <w:iCs/>
              </w:rPr>
              <w:t xml:space="preserve"> and age structure. Proportions have been provided to partially account for this, however they should be interpreted with caution. For example, a relatively low number of women with first screens as a proportion of all women screened could be due to either a lower number of women with first events, or a higher number of women with screening events. For example</w:t>
            </w:r>
            <w:r w:rsidR="006B199E" w:rsidRPr="004D3B47">
              <w:rPr>
                <w:rFonts w:cs="Arial Mäori"/>
                <w:iCs/>
              </w:rPr>
              <w:t>,</w:t>
            </w:r>
            <w:r w:rsidRPr="004D3B47">
              <w:rPr>
                <w:rFonts w:cs="Arial Mäori"/>
                <w:iCs/>
              </w:rPr>
              <w:t xml:space="preserve"> the DHB with the highest coverage, </w:t>
            </w:r>
            <w:r w:rsidR="002B2FDA" w:rsidRPr="004D3B47">
              <w:rPr>
                <w:rFonts w:cs="Arial Mäori"/>
                <w:iCs/>
              </w:rPr>
              <w:t>Bay of Plenty</w:t>
            </w:r>
            <w:r w:rsidRPr="004D3B47">
              <w:rPr>
                <w:rFonts w:cs="Arial Mäori"/>
                <w:iCs/>
              </w:rPr>
              <w:t xml:space="preserve">, does not have a particularly high proportion of women with first events. If coverage remains high, then this proportion will inevitably decrease, as fewer women are available to be screened for the first time. Conversely, a relatively high number of women with first screens as a proportion of all women screened could be due to either a higher number of women with first events (due to increasing coverage), or a lower number of women with screening events (for example due to less frequent screening among women who have been screened at least once since the inception of the </w:t>
            </w:r>
            <w:r w:rsidR="00621042" w:rsidRPr="004D3B47">
              <w:rPr>
                <w:rFonts w:cs="Arial Mäori"/>
                <w:iCs/>
              </w:rPr>
              <w:t>NCSP R</w:t>
            </w:r>
            <w:r w:rsidRPr="004D3B47">
              <w:rPr>
                <w:rFonts w:cs="Arial Mäori"/>
                <w:iCs/>
              </w:rPr>
              <w:t>egister).</w:t>
            </w:r>
          </w:p>
          <w:p w14:paraId="54C538FD" w14:textId="7FC80691" w:rsidR="00714BBE" w:rsidRPr="004D3B47" w:rsidRDefault="00A26D58" w:rsidP="002769CD">
            <w:pPr>
              <w:ind w:right="544"/>
              <w:jc w:val="both"/>
            </w:pPr>
            <w:r>
              <w:rPr>
                <w:rFonts w:cs="Arial Mäori"/>
                <w:iCs/>
              </w:rPr>
              <w:t xml:space="preserve"> </w:t>
            </w:r>
          </w:p>
        </w:tc>
      </w:tr>
    </w:tbl>
    <w:p w14:paraId="783BB538" w14:textId="77777777" w:rsidR="007D6874" w:rsidRPr="004D3B47" w:rsidRDefault="007D6874" w:rsidP="00D06EC2">
      <w:pPr>
        <w:pStyle w:val="Caption"/>
        <w:sectPr w:rsidR="007D6874" w:rsidRPr="004D3B47" w:rsidSect="006B29BA">
          <w:footerReference w:type="default" r:id="rId38"/>
          <w:pgSz w:w="11907" w:h="16839" w:code="9"/>
          <w:pgMar w:top="1440" w:right="1417" w:bottom="1440" w:left="1440" w:header="708" w:footer="567" w:gutter="0"/>
          <w:cols w:space="708"/>
          <w:docGrid w:linePitch="360"/>
        </w:sectPr>
      </w:pPr>
      <w:bookmarkStart w:id="555" w:name="_Ref277688259"/>
      <w:bookmarkStart w:id="556" w:name="_Toc276457736"/>
      <w:bookmarkStart w:id="557" w:name="_Toc459126382"/>
      <w:bookmarkStart w:id="558" w:name="_Toc469398399"/>
      <w:bookmarkStart w:id="559" w:name="_Toc454287238"/>
    </w:p>
    <w:p w14:paraId="25A41A15" w14:textId="62D3FD9D" w:rsidR="00DF32CE" w:rsidRPr="00915C44" w:rsidRDefault="0008224E" w:rsidP="00835BAA">
      <w:pPr>
        <w:pStyle w:val="Caption"/>
        <w:keepNext/>
      </w:pPr>
      <w:bookmarkStart w:id="560" w:name="_Ref482775917"/>
      <w:bookmarkStart w:id="561" w:name="_Toc486941164"/>
      <w:bookmarkStart w:id="562" w:name="_Toc509928593"/>
      <w:bookmarkStart w:id="563" w:name="_Toc528676277"/>
      <w:bookmarkStart w:id="564" w:name="_Toc5627719"/>
      <w:bookmarkStart w:id="565" w:name="_Toc12875679"/>
      <w:bookmarkStart w:id="566" w:name="_Toc68606785"/>
      <w:bookmarkStart w:id="567" w:name="_Toc275355697"/>
      <w:bookmarkEnd w:id="555"/>
      <w:bookmarkEnd w:id="556"/>
      <w:bookmarkEnd w:id="557"/>
      <w:bookmarkEnd w:id="558"/>
      <w:bookmarkEnd w:id="559"/>
      <w:r w:rsidRPr="00915C44">
        <w:t>Figure</w:t>
      </w:r>
      <w:r w:rsidR="00DF32CE" w:rsidRPr="00915C44">
        <w:t xml:space="preserve"> </w:t>
      </w:r>
      <w:r w:rsidR="00E72C40">
        <w:fldChar w:fldCharType="begin"/>
      </w:r>
      <w:r w:rsidR="00E72C40">
        <w:instrText xml:space="preserve"> SEQ Figure \* ARABIC </w:instrText>
      </w:r>
      <w:r w:rsidR="00E72C40">
        <w:fldChar w:fldCharType="separate"/>
      </w:r>
      <w:r w:rsidR="00D03680">
        <w:rPr>
          <w:noProof/>
        </w:rPr>
        <w:t>22</w:t>
      </w:r>
      <w:r w:rsidR="00E72C40">
        <w:rPr>
          <w:noProof/>
        </w:rPr>
        <w:fldChar w:fldCharType="end"/>
      </w:r>
      <w:bookmarkEnd w:id="560"/>
      <w:r w:rsidR="00DF32CE" w:rsidRPr="00915C44">
        <w:t xml:space="preserve"> - Women with first screening events during the monitoring period, by five-year age group (women aged 20-69 years at</w:t>
      </w:r>
      <w:r w:rsidR="00E615E8" w:rsidRPr="00915C44">
        <w:t xml:space="preserve"> </w:t>
      </w:r>
      <w:sdt>
        <w:sdtPr>
          <w:alias w:val="End Period"/>
          <w:tag w:val="End Period"/>
          <w:id w:val="-1538424671"/>
          <w:placeholder>
            <w:docPart w:val="A78973AFA59940FEB039F058C5BA6768"/>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DF32CE" w:rsidRPr="00915C44">
        <w:t>)</w:t>
      </w:r>
      <w:bookmarkEnd w:id="561"/>
      <w:bookmarkEnd w:id="562"/>
      <w:bookmarkEnd w:id="563"/>
      <w:bookmarkEnd w:id="564"/>
      <w:bookmarkEnd w:id="565"/>
      <w:bookmarkEnd w:id="566"/>
    </w:p>
    <w:p w14:paraId="23897178" w14:textId="0B941F7A" w:rsidR="00DF32CE" w:rsidRPr="004D3B47" w:rsidRDefault="00B15975" w:rsidP="005F3D46">
      <w:r w:rsidRPr="004D3B47">
        <w:rPr>
          <w:noProof/>
          <w:lang w:eastAsia="en-AU"/>
        </w:rPr>
        <w:drawing>
          <wp:inline distT="0" distB="0" distL="0" distR="0" wp14:anchorId="4C885580" wp14:editId="129325FA">
            <wp:extent cx="5400000" cy="35082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400000" cy="3508258"/>
                    </a:xfrm>
                    <a:prstGeom prst="rect">
                      <a:avLst/>
                    </a:prstGeom>
                    <a:noFill/>
                  </pic:spPr>
                </pic:pic>
              </a:graphicData>
            </a:graphic>
          </wp:inline>
        </w:drawing>
      </w:r>
    </w:p>
    <w:p w14:paraId="360C3C18" w14:textId="77777777" w:rsidR="00DF32CE" w:rsidRPr="004D3B47" w:rsidRDefault="00DF32CE" w:rsidP="00DF32CE">
      <w:pPr>
        <w:ind w:right="544"/>
        <w:jc w:val="both"/>
      </w:pPr>
    </w:p>
    <w:p w14:paraId="1B34198A" w14:textId="6DF8F2F2" w:rsidR="00DF32CE" w:rsidRPr="00915C44" w:rsidRDefault="0008224E" w:rsidP="00835BAA">
      <w:pPr>
        <w:pStyle w:val="Caption"/>
        <w:keepNext/>
      </w:pPr>
      <w:bookmarkStart w:id="568" w:name="_Ref277688524"/>
      <w:bookmarkStart w:id="569" w:name="_Toc459126383"/>
      <w:bookmarkStart w:id="570" w:name="_Toc469398400"/>
      <w:bookmarkStart w:id="571" w:name="_Toc454287239"/>
      <w:bookmarkStart w:id="572" w:name="_Toc486941165"/>
      <w:bookmarkStart w:id="573" w:name="_Toc509928594"/>
      <w:bookmarkStart w:id="574" w:name="_Toc528676278"/>
      <w:bookmarkStart w:id="575" w:name="_Toc5627720"/>
      <w:bookmarkStart w:id="576" w:name="_Toc12875680"/>
      <w:bookmarkStart w:id="577" w:name="_Toc68606786"/>
      <w:r w:rsidRPr="00915C44">
        <w:t>Figure</w:t>
      </w:r>
      <w:r w:rsidR="00DF32CE" w:rsidRPr="00915C44">
        <w:t xml:space="preserve"> </w:t>
      </w:r>
      <w:r w:rsidR="00E72C40">
        <w:fldChar w:fldCharType="begin"/>
      </w:r>
      <w:r w:rsidR="00E72C40">
        <w:instrText xml:space="preserve"> SEQ Figure \* ARABIC </w:instrText>
      </w:r>
      <w:r w:rsidR="00E72C40">
        <w:fldChar w:fldCharType="separate"/>
      </w:r>
      <w:r w:rsidR="00D03680">
        <w:rPr>
          <w:noProof/>
        </w:rPr>
        <w:t>23</w:t>
      </w:r>
      <w:r w:rsidR="00E72C40">
        <w:rPr>
          <w:noProof/>
        </w:rPr>
        <w:fldChar w:fldCharType="end"/>
      </w:r>
      <w:bookmarkEnd w:id="568"/>
      <w:r w:rsidR="00DF32CE" w:rsidRPr="00915C44">
        <w:t xml:space="preserve"> - Women with first screening events as a proportion of all women screened in that age group during the monitoring period, by five-year age group (women aged 20-69 years at </w:t>
      </w:r>
      <w:sdt>
        <w:sdtPr>
          <w:alias w:val="End Period"/>
          <w:tag w:val="End Period"/>
          <w:id w:val="-1086002375"/>
          <w:placeholder>
            <w:docPart w:val="050BD83B5B374E57A8CA614FA0A89A14"/>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DF32CE" w:rsidRPr="00915C44">
        <w:t>)</w:t>
      </w:r>
      <w:bookmarkStart w:id="578" w:name="_Ref277688332"/>
      <w:bookmarkStart w:id="579" w:name="_Toc459126384"/>
      <w:bookmarkStart w:id="580" w:name="_Toc469398401"/>
      <w:bookmarkStart w:id="581" w:name="_Toc454287240"/>
      <w:bookmarkStart w:id="582" w:name="_Toc486941166"/>
      <w:bookmarkEnd w:id="569"/>
      <w:bookmarkEnd w:id="570"/>
      <w:bookmarkEnd w:id="571"/>
      <w:bookmarkEnd w:id="572"/>
      <w:bookmarkEnd w:id="573"/>
      <w:bookmarkEnd w:id="574"/>
      <w:bookmarkEnd w:id="575"/>
      <w:bookmarkEnd w:id="576"/>
      <w:bookmarkEnd w:id="577"/>
    </w:p>
    <w:p w14:paraId="38C48AFD" w14:textId="6A34BF9C" w:rsidR="00160678" w:rsidRPr="004D3B47" w:rsidRDefault="00386127" w:rsidP="005F3D46">
      <w:pPr>
        <w:rPr>
          <w:noProof/>
          <w:lang w:eastAsia="en-AU"/>
        </w:rPr>
      </w:pPr>
      <w:r w:rsidRPr="004D3B47">
        <w:rPr>
          <w:noProof/>
          <w:lang w:eastAsia="en-AU"/>
        </w:rPr>
        <w:drawing>
          <wp:inline distT="0" distB="0" distL="0" distR="0" wp14:anchorId="04A7A502" wp14:editId="1C1735EE">
            <wp:extent cx="5400000" cy="35082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00000" cy="3508258"/>
                    </a:xfrm>
                    <a:prstGeom prst="rect">
                      <a:avLst/>
                    </a:prstGeom>
                    <a:noFill/>
                  </pic:spPr>
                </pic:pic>
              </a:graphicData>
            </a:graphic>
          </wp:inline>
        </w:drawing>
      </w:r>
      <w:r w:rsidR="00160678" w:rsidRPr="004D3B47">
        <w:rPr>
          <w:noProof/>
          <w:lang w:eastAsia="en-AU"/>
        </w:rPr>
        <w:br w:type="page"/>
      </w:r>
    </w:p>
    <w:p w14:paraId="6714ED2A" w14:textId="2CB3ED6D" w:rsidR="00DF32CE" w:rsidRPr="00915C44" w:rsidRDefault="0008224E" w:rsidP="00835BAA">
      <w:pPr>
        <w:pStyle w:val="Caption"/>
        <w:keepNext/>
      </w:pPr>
      <w:bookmarkStart w:id="583" w:name="_Toc509928595"/>
      <w:bookmarkStart w:id="584" w:name="_Ref1482700"/>
      <w:bookmarkStart w:id="585" w:name="_Ref2768328"/>
      <w:bookmarkStart w:id="586" w:name="_Ref23847627"/>
      <w:bookmarkStart w:id="587" w:name="_Toc528676279"/>
      <w:bookmarkStart w:id="588" w:name="_Toc5627721"/>
      <w:bookmarkStart w:id="589" w:name="_Toc12875681"/>
      <w:bookmarkStart w:id="590" w:name="_Toc68606787"/>
      <w:r w:rsidRPr="00915C44">
        <w:t>Figure</w:t>
      </w:r>
      <w:r w:rsidR="00DF32CE" w:rsidRPr="00915C44">
        <w:t xml:space="preserve"> </w:t>
      </w:r>
      <w:r w:rsidR="00E72C40">
        <w:fldChar w:fldCharType="begin"/>
      </w:r>
      <w:r w:rsidR="00E72C40">
        <w:instrText xml:space="preserve"> SEQ Figure \* ARABIC </w:instrText>
      </w:r>
      <w:r w:rsidR="00E72C40">
        <w:fldChar w:fldCharType="separate"/>
      </w:r>
      <w:r w:rsidR="00D03680">
        <w:rPr>
          <w:noProof/>
        </w:rPr>
        <w:t>24</w:t>
      </w:r>
      <w:r w:rsidR="00E72C40">
        <w:rPr>
          <w:noProof/>
        </w:rPr>
        <w:fldChar w:fldCharType="end"/>
      </w:r>
      <w:bookmarkStart w:id="591" w:name="_Toc509928597"/>
      <w:bookmarkStart w:id="592" w:name="_Toc459126387"/>
      <w:bookmarkStart w:id="593" w:name="_Toc469398404"/>
      <w:bookmarkStart w:id="594" w:name="_Toc454287243"/>
      <w:bookmarkStart w:id="595" w:name="_Toc486941169"/>
      <w:bookmarkEnd w:id="578"/>
      <w:bookmarkEnd w:id="579"/>
      <w:bookmarkEnd w:id="580"/>
      <w:bookmarkEnd w:id="581"/>
      <w:bookmarkEnd w:id="582"/>
      <w:bookmarkEnd w:id="583"/>
      <w:bookmarkEnd w:id="584"/>
      <w:bookmarkEnd w:id="585"/>
      <w:bookmarkEnd w:id="586"/>
      <w:r w:rsidR="00DF32CE" w:rsidRPr="00915C44">
        <w:t xml:space="preserve"> - Women with first screening events as a proportion of all women screened during the monitoring period, by DHB (women aged 20-69 years at</w:t>
      </w:r>
      <w:r w:rsidR="00E615E8" w:rsidRPr="00915C44">
        <w:t xml:space="preserve"> </w:t>
      </w:r>
      <w:sdt>
        <w:sdtPr>
          <w:alias w:val="End Period"/>
          <w:tag w:val="End Period"/>
          <w:id w:val="1309365248"/>
          <w:placeholder>
            <w:docPart w:val="FD435A169E1B4D2C8326430FE1F8DE53"/>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DF32CE" w:rsidRPr="00915C44">
        <w:t>)</w:t>
      </w:r>
      <w:bookmarkEnd w:id="587"/>
      <w:bookmarkEnd w:id="588"/>
      <w:bookmarkEnd w:id="589"/>
      <w:bookmarkEnd w:id="590"/>
      <w:bookmarkEnd w:id="591"/>
    </w:p>
    <w:p w14:paraId="28DB5B9F" w14:textId="6C301F97" w:rsidR="00DF32CE" w:rsidRPr="004D3B47" w:rsidRDefault="00386127" w:rsidP="005F3D46">
      <w:r w:rsidRPr="004D3B47">
        <w:rPr>
          <w:noProof/>
          <w:lang w:eastAsia="en-AU"/>
        </w:rPr>
        <w:drawing>
          <wp:inline distT="0" distB="0" distL="0" distR="0" wp14:anchorId="0D38E52F" wp14:editId="681A8A21">
            <wp:extent cx="5400000" cy="350825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400000" cy="3508258"/>
                    </a:xfrm>
                    <a:prstGeom prst="rect">
                      <a:avLst/>
                    </a:prstGeom>
                    <a:noFill/>
                  </pic:spPr>
                </pic:pic>
              </a:graphicData>
            </a:graphic>
          </wp:inline>
        </w:drawing>
      </w:r>
    </w:p>
    <w:p w14:paraId="0256A3CE" w14:textId="77777777" w:rsidR="00DF32CE" w:rsidRPr="004D3B47" w:rsidRDefault="00DF32CE" w:rsidP="00DF32CE">
      <w:pPr>
        <w:ind w:right="544"/>
        <w:jc w:val="both"/>
      </w:pPr>
    </w:p>
    <w:p w14:paraId="50D6BC6C" w14:textId="1E7BA34C" w:rsidR="00DF32CE" w:rsidRPr="00915C44" w:rsidRDefault="00C65151" w:rsidP="00835BAA">
      <w:pPr>
        <w:pStyle w:val="Caption"/>
        <w:keepNext/>
      </w:pPr>
      <w:bookmarkStart w:id="596" w:name="_Ref2768379"/>
      <w:bookmarkStart w:id="597" w:name="_Toc528676280"/>
      <w:bookmarkStart w:id="598" w:name="_Toc5627722"/>
      <w:bookmarkStart w:id="599" w:name="_Toc12875682"/>
      <w:bookmarkStart w:id="600" w:name="_Toc68606788"/>
      <w:bookmarkStart w:id="601" w:name="_Toc509928598"/>
      <w:r w:rsidRPr="00915C44">
        <w:t>Figure</w:t>
      </w:r>
      <w:r w:rsidR="00DF32CE" w:rsidRPr="00915C44">
        <w:t xml:space="preserve"> </w:t>
      </w:r>
      <w:r w:rsidR="00E72C40">
        <w:fldChar w:fldCharType="begin"/>
      </w:r>
      <w:r w:rsidR="00E72C40">
        <w:instrText xml:space="preserve"> SEQ Figure \* ARABIC </w:instrText>
      </w:r>
      <w:r w:rsidR="00E72C40">
        <w:fldChar w:fldCharType="separate"/>
      </w:r>
      <w:r w:rsidR="00D03680">
        <w:rPr>
          <w:noProof/>
        </w:rPr>
        <w:t>25</w:t>
      </w:r>
      <w:r w:rsidR="00E72C40">
        <w:rPr>
          <w:noProof/>
        </w:rPr>
        <w:fldChar w:fldCharType="end"/>
      </w:r>
      <w:bookmarkEnd w:id="596"/>
      <w:r w:rsidR="00DF32CE" w:rsidRPr="00915C44">
        <w:t xml:space="preserve"> - Women with first screening events as a proportion of all women screened </w:t>
      </w:r>
      <w:r w:rsidR="00FA3FA9">
        <w:t>(</w:t>
      </w:r>
      <w:r w:rsidR="00466548">
        <w:t>within respective ethnicity</w:t>
      </w:r>
      <w:r w:rsidR="00FA3FA9">
        <w:t xml:space="preserve">) </w:t>
      </w:r>
      <w:r w:rsidR="00DF32CE" w:rsidRPr="00915C44">
        <w:t xml:space="preserve">during the monitoring period, by ethnicity (women aged 20-69 years at </w:t>
      </w:r>
      <w:sdt>
        <w:sdtPr>
          <w:alias w:val="End Period"/>
          <w:tag w:val="End Period"/>
          <w:id w:val="-366064473"/>
          <w:placeholder>
            <w:docPart w:val="EF3D5BBE13A046589CD6C6A80FEBA888"/>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DF32CE" w:rsidRPr="00915C44">
        <w:t>)</w:t>
      </w:r>
      <w:bookmarkEnd w:id="597"/>
      <w:bookmarkEnd w:id="598"/>
      <w:bookmarkEnd w:id="599"/>
      <w:bookmarkEnd w:id="600"/>
    </w:p>
    <w:p w14:paraId="590769FB" w14:textId="667C45D7" w:rsidR="00DF32CE" w:rsidRPr="004D3B47" w:rsidRDefault="00386127">
      <w:r w:rsidRPr="004D3B47">
        <w:rPr>
          <w:noProof/>
          <w:lang w:eastAsia="en-AU"/>
        </w:rPr>
        <w:drawing>
          <wp:inline distT="0" distB="0" distL="0" distR="0" wp14:anchorId="489025F1" wp14:editId="6240CFDF">
            <wp:extent cx="5400000" cy="3508258"/>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00000" cy="3508258"/>
                    </a:xfrm>
                    <a:prstGeom prst="rect">
                      <a:avLst/>
                    </a:prstGeom>
                    <a:noFill/>
                  </pic:spPr>
                </pic:pic>
              </a:graphicData>
            </a:graphic>
          </wp:inline>
        </w:drawing>
      </w:r>
    </w:p>
    <w:p w14:paraId="0C799E80" w14:textId="77777777" w:rsidR="00632BC3" w:rsidRPr="004D3B47" w:rsidRDefault="00632BC3" w:rsidP="00D1642F"/>
    <w:p w14:paraId="30C23F96" w14:textId="77777777" w:rsidR="00632BC3" w:rsidRPr="004D3B47" w:rsidRDefault="00632BC3" w:rsidP="00DB2A01">
      <w:pPr>
        <w:sectPr w:rsidR="00632BC3" w:rsidRPr="004D3B47" w:rsidSect="006B29BA">
          <w:pgSz w:w="11907" w:h="16839" w:code="9"/>
          <w:pgMar w:top="1440" w:right="1417" w:bottom="1440" w:left="1440" w:header="708" w:footer="567" w:gutter="0"/>
          <w:cols w:space="708"/>
          <w:docGrid w:linePitch="360"/>
        </w:sectPr>
      </w:pPr>
    </w:p>
    <w:p w14:paraId="2BDEDCC6" w14:textId="5F72AF35" w:rsidR="00160678" w:rsidRPr="00915C44" w:rsidRDefault="003A6634" w:rsidP="00835BAA">
      <w:pPr>
        <w:pStyle w:val="Caption"/>
        <w:keepNext/>
      </w:pPr>
      <w:bookmarkStart w:id="602" w:name="_Ref528328338"/>
      <w:bookmarkStart w:id="603" w:name="_Toc528676281"/>
      <w:bookmarkStart w:id="604" w:name="_Toc5627723"/>
      <w:bookmarkStart w:id="605" w:name="_Toc12875683"/>
      <w:bookmarkStart w:id="606" w:name="_Toc68606789"/>
      <w:r w:rsidRPr="00915C44">
        <w:t>Figure</w:t>
      </w:r>
      <w:r w:rsidR="00DF32CE" w:rsidRPr="00915C44">
        <w:t xml:space="preserve"> </w:t>
      </w:r>
      <w:r w:rsidR="00E72C40">
        <w:fldChar w:fldCharType="begin"/>
      </w:r>
      <w:r w:rsidR="00E72C40">
        <w:instrText xml:space="preserve"> SEQ Figure \* ARABIC </w:instrText>
      </w:r>
      <w:r w:rsidR="00E72C40">
        <w:fldChar w:fldCharType="separate"/>
      </w:r>
      <w:r w:rsidR="00D03680">
        <w:rPr>
          <w:noProof/>
        </w:rPr>
        <w:t>26</w:t>
      </w:r>
      <w:r w:rsidR="00E72C40">
        <w:rPr>
          <w:noProof/>
        </w:rPr>
        <w:fldChar w:fldCharType="end"/>
      </w:r>
      <w:bookmarkEnd w:id="602"/>
      <w:r w:rsidR="00DF32CE" w:rsidRPr="00915C44">
        <w:t xml:space="preserve"> - Trends in the number of women with a first screening event, by age</w:t>
      </w:r>
      <w:bookmarkStart w:id="607" w:name="_Ref323566425"/>
      <w:bookmarkStart w:id="608" w:name="_Ref482775801"/>
      <w:bookmarkStart w:id="609" w:name="_Toc459126388"/>
      <w:bookmarkStart w:id="610" w:name="_Toc469398405"/>
      <w:bookmarkStart w:id="611" w:name="_Toc454287244"/>
      <w:bookmarkStart w:id="612" w:name="_Toc486941170"/>
      <w:bookmarkEnd w:id="592"/>
      <w:bookmarkEnd w:id="593"/>
      <w:bookmarkEnd w:id="594"/>
      <w:bookmarkEnd w:id="595"/>
      <w:bookmarkEnd w:id="601"/>
      <w:bookmarkEnd w:id="603"/>
      <w:bookmarkEnd w:id="604"/>
      <w:bookmarkEnd w:id="605"/>
      <w:bookmarkEnd w:id="606"/>
    </w:p>
    <w:p w14:paraId="1FC86E79" w14:textId="05AD8271" w:rsidR="00DF32CE" w:rsidRPr="004D3B47" w:rsidRDefault="00386127" w:rsidP="005F3D46">
      <w:pPr>
        <w:rPr>
          <w:noProof/>
          <w:lang w:eastAsia="en-NZ"/>
        </w:rPr>
      </w:pPr>
      <w:r w:rsidRPr="004D3B47">
        <w:rPr>
          <w:noProof/>
          <w:lang w:eastAsia="en-AU"/>
        </w:rPr>
        <w:drawing>
          <wp:inline distT="0" distB="0" distL="0" distR="0" wp14:anchorId="6C71DB07" wp14:editId="5B9EDCFF">
            <wp:extent cx="5400000" cy="350825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00000" cy="3508258"/>
                    </a:xfrm>
                    <a:prstGeom prst="rect">
                      <a:avLst/>
                    </a:prstGeom>
                    <a:noFill/>
                  </pic:spPr>
                </pic:pic>
              </a:graphicData>
            </a:graphic>
          </wp:inline>
        </w:drawing>
      </w:r>
    </w:p>
    <w:p w14:paraId="6742E9ED" w14:textId="77777777" w:rsidR="00160678" w:rsidRPr="004D3B47" w:rsidRDefault="00160678" w:rsidP="00AA11B3"/>
    <w:p w14:paraId="4BCDE096" w14:textId="68BDBC23" w:rsidR="00902C80" w:rsidRPr="00915C44" w:rsidRDefault="0008224E" w:rsidP="00835BAA">
      <w:pPr>
        <w:pStyle w:val="Caption"/>
        <w:keepNext/>
      </w:pPr>
      <w:bookmarkStart w:id="613" w:name="_Ref497722325"/>
      <w:bookmarkStart w:id="614" w:name="_Toc509928599"/>
      <w:bookmarkStart w:id="615" w:name="_Toc528676282"/>
      <w:bookmarkStart w:id="616" w:name="_Toc5627724"/>
      <w:bookmarkStart w:id="617" w:name="_Toc12875684"/>
      <w:bookmarkStart w:id="618" w:name="_Toc68606790"/>
      <w:r w:rsidRPr="00915C44">
        <w:t>Figure</w:t>
      </w:r>
      <w:r w:rsidR="00DF32CE" w:rsidRPr="00915C44">
        <w:t xml:space="preserve"> </w:t>
      </w:r>
      <w:r w:rsidR="00E72C40">
        <w:fldChar w:fldCharType="begin"/>
      </w:r>
      <w:r w:rsidR="00E72C40">
        <w:instrText xml:space="preserve"> SEQ Figure \* ARABIC </w:instrText>
      </w:r>
      <w:r w:rsidR="00E72C40">
        <w:fldChar w:fldCharType="separate"/>
      </w:r>
      <w:r w:rsidR="00D03680">
        <w:rPr>
          <w:noProof/>
        </w:rPr>
        <w:t>27</w:t>
      </w:r>
      <w:r w:rsidR="00E72C40">
        <w:rPr>
          <w:noProof/>
        </w:rPr>
        <w:fldChar w:fldCharType="end"/>
      </w:r>
      <w:bookmarkEnd w:id="607"/>
      <w:bookmarkEnd w:id="608"/>
      <w:bookmarkEnd w:id="613"/>
      <w:r w:rsidR="00DF32CE" w:rsidRPr="00915C44">
        <w:t xml:space="preserve"> - Trends in the number of women with a first screening event, by DHB</w:t>
      </w:r>
      <w:bookmarkStart w:id="619" w:name="_Ref323566404"/>
      <w:bookmarkStart w:id="620" w:name="_Toc459126389"/>
      <w:bookmarkStart w:id="621" w:name="_Toc469398406"/>
      <w:bookmarkStart w:id="622" w:name="_Toc454287245"/>
      <w:bookmarkStart w:id="623" w:name="_Toc486941171"/>
      <w:bookmarkStart w:id="624" w:name="_Toc509928600"/>
      <w:bookmarkStart w:id="625" w:name="_Toc528676283"/>
      <w:bookmarkEnd w:id="609"/>
      <w:bookmarkEnd w:id="610"/>
      <w:bookmarkEnd w:id="611"/>
      <w:bookmarkEnd w:id="612"/>
      <w:bookmarkEnd w:id="614"/>
      <w:bookmarkEnd w:id="615"/>
      <w:bookmarkEnd w:id="616"/>
      <w:bookmarkEnd w:id="617"/>
      <w:bookmarkEnd w:id="618"/>
    </w:p>
    <w:p w14:paraId="0F6C5BC7" w14:textId="6B36F7E5" w:rsidR="00F14E39" w:rsidRDefault="00386127" w:rsidP="005F3D46">
      <w:r w:rsidRPr="004D3B47">
        <w:rPr>
          <w:noProof/>
          <w:lang w:eastAsia="en-AU"/>
        </w:rPr>
        <w:drawing>
          <wp:inline distT="0" distB="0" distL="0" distR="0" wp14:anchorId="4D5FAA50" wp14:editId="6D15E748">
            <wp:extent cx="5400000" cy="3508258"/>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00000" cy="3508258"/>
                    </a:xfrm>
                    <a:prstGeom prst="rect">
                      <a:avLst/>
                    </a:prstGeom>
                    <a:noFill/>
                  </pic:spPr>
                </pic:pic>
              </a:graphicData>
            </a:graphic>
          </wp:inline>
        </w:drawing>
      </w:r>
      <w:bookmarkStart w:id="626" w:name="_Ref8907651"/>
      <w:bookmarkStart w:id="627" w:name="_Ref8907647"/>
      <w:bookmarkStart w:id="628" w:name="_Toc5627725"/>
      <w:bookmarkStart w:id="629" w:name="_Toc12875685"/>
    </w:p>
    <w:p w14:paraId="4B018B34" w14:textId="41B9EF08" w:rsidR="00F14E39" w:rsidRDefault="00F14E39" w:rsidP="00D1642F">
      <w:pPr>
        <w:pStyle w:val="Caption"/>
        <w:widowControl w:val="0"/>
        <w:jc w:val="both"/>
      </w:pPr>
    </w:p>
    <w:p w14:paraId="1513DB41" w14:textId="35CEFBD2" w:rsidR="00F14E39" w:rsidRDefault="00F14E39" w:rsidP="00F14E39"/>
    <w:p w14:paraId="609F6B66" w14:textId="5EE8062A" w:rsidR="00F14E39" w:rsidRDefault="00F14E39" w:rsidP="00F14E39"/>
    <w:p w14:paraId="7FC7E989" w14:textId="77777777" w:rsidR="006A1DCC" w:rsidRDefault="006A1DCC" w:rsidP="00F14E39"/>
    <w:p w14:paraId="0641587F" w14:textId="77777777" w:rsidR="00F14E39" w:rsidRPr="00F14E39" w:rsidRDefault="00F14E39" w:rsidP="00F14E39"/>
    <w:p w14:paraId="07959FF3" w14:textId="77777777" w:rsidR="00A321D5" w:rsidRDefault="00A321D5">
      <w:pPr>
        <w:rPr>
          <w:b/>
          <w:bCs/>
          <w:sz w:val="20"/>
          <w:szCs w:val="20"/>
        </w:rPr>
      </w:pPr>
      <w:r>
        <w:br w:type="page"/>
      </w:r>
    </w:p>
    <w:p w14:paraId="279B8C52" w14:textId="0497DD02" w:rsidR="001A7BA1" w:rsidRPr="00915C44" w:rsidRDefault="0008224E" w:rsidP="00835BAA">
      <w:pPr>
        <w:pStyle w:val="Caption"/>
        <w:keepNext/>
      </w:pPr>
      <w:bookmarkStart w:id="630" w:name="_Ref55905182"/>
      <w:bookmarkStart w:id="631" w:name="_Toc68606791"/>
      <w:r w:rsidRPr="00915C44">
        <w:t>Figure</w:t>
      </w:r>
      <w:r w:rsidR="00DF32CE" w:rsidRPr="00915C44">
        <w:t xml:space="preserve"> </w:t>
      </w:r>
      <w:r w:rsidR="00E72C40">
        <w:fldChar w:fldCharType="begin"/>
      </w:r>
      <w:r w:rsidR="00E72C40">
        <w:instrText xml:space="preserve"> SEQ Figure \* ARABIC </w:instrText>
      </w:r>
      <w:r w:rsidR="00E72C40">
        <w:fldChar w:fldCharType="separate"/>
      </w:r>
      <w:r w:rsidR="00D03680">
        <w:rPr>
          <w:noProof/>
        </w:rPr>
        <w:t>28</w:t>
      </w:r>
      <w:r w:rsidR="00E72C40">
        <w:rPr>
          <w:noProof/>
        </w:rPr>
        <w:fldChar w:fldCharType="end"/>
      </w:r>
      <w:bookmarkEnd w:id="619"/>
      <w:bookmarkEnd w:id="626"/>
      <w:bookmarkEnd w:id="630"/>
      <w:r w:rsidR="00DF32CE" w:rsidRPr="00915C44">
        <w:t xml:space="preserve"> - Trends in the number of women with a first screening event, by ethnicity</w:t>
      </w:r>
      <w:bookmarkStart w:id="632" w:name="_Toc275355198"/>
      <w:bookmarkStart w:id="633" w:name="_Toc275355485"/>
      <w:bookmarkStart w:id="634" w:name="_Toc275355540"/>
      <w:bookmarkStart w:id="635" w:name="_Toc275355564"/>
      <w:bookmarkStart w:id="636" w:name="_Toc276457738"/>
      <w:bookmarkStart w:id="637" w:name="_Toc438477962"/>
      <w:bookmarkStart w:id="638" w:name="_Toc471467032"/>
      <w:bookmarkStart w:id="639" w:name="_Toc478551504"/>
      <w:bookmarkStart w:id="640" w:name="_Toc482704686"/>
      <w:bookmarkStart w:id="641" w:name="_Toc478551570"/>
      <w:bookmarkEnd w:id="567"/>
      <w:bookmarkEnd w:id="620"/>
      <w:bookmarkEnd w:id="621"/>
      <w:bookmarkEnd w:id="622"/>
      <w:bookmarkEnd w:id="623"/>
      <w:bookmarkEnd w:id="624"/>
      <w:bookmarkEnd w:id="625"/>
      <w:bookmarkEnd w:id="627"/>
      <w:bookmarkEnd w:id="628"/>
      <w:bookmarkEnd w:id="629"/>
      <w:bookmarkEnd w:id="631"/>
    </w:p>
    <w:p w14:paraId="1562EA47" w14:textId="7867F0D4" w:rsidR="001A7BA1" w:rsidRPr="004D3B47" w:rsidRDefault="009A24C0" w:rsidP="005F3D46">
      <w:r w:rsidRPr="004D3B47">
        <w:rPr>
          <w:noProof/>
          <w:lang w:eastAsia="en-AU"/>
        </w:rPr>
        <w:drawing>
          <wp:inline distT="0" distB="0" distL="0" distR="0" wp14:anchorId="468EE9AE" wp14:editId="4B05929F">
            <wp:extent cx="5400000" cy="3508258"/>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00000" cy="3508258"/>
                    </a:xfrm>
                    <a:prstGeom prst="rect">
                      <a:avLst/>
                    </a:prstGeom>
                    <a:noFill/>
                  </pic:spPr>
                </pic:pic>
              </a:graphicData>
            </a:graphic>
          </wp:inline>
        </w:drawing>
      </w:r>
    </w:p>
    <w:p w14:paraId="0EC25A05" w14:textId="77777777" w:rsidR="00F22EFF" w:rsidRPr="004D3B47" w:rsidRDefault="00F22EFF" w:rsidP="00F22EFF">
      <w:r w:rsidRPr="004D3B47">
        <w:br w:type="page"/>
      </w:r>
    </w:p>
    <w:p w14:paraId="51043C72" w14:textId="77777777" w:rsidR="00B656A6" w:rsidRPr="004D3B47" w:rsidRDefault="00B656A6" w:rsidP="00577ECC">
      <w:pPr>
        <w:pStyle w:val="Heading2"/>
        <w:keepNext w:val="0"/>
        <w:widowControl w:val="0"/>
        <w:ind w:right="544"/>
        <w:jc w:val="both"/>
        <w:rPr>
          <w:rFonts w:asciiTheme="majorHAnsi" w:hAnsiTheme="majorHAnsi"/>
          <w:i w:val="0"/>
        </w:rPr>
      </w:pPr>
      <w:bookmarkStart w:id="642" w:name="_Toc509928444"/>
      <w:bookmarkStart w:id="643" w:name="_Toc528676047"/>
      <w:bookmarkStart w:id="644" w:name="_Toc2170034"/>
      <w:bookmarkStart w:id="645" w:name="_Toc76740823"/>
      <w:r w:rsidRPr="004D3B47">
        <w:rPr>
          <w:noProof/>
          <w:lang w:eastAsia="en-AU"/>
        </w:rPr>
        <w:t>Indicator 3 – Withdrawal rates</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2A8FB7F5" w14:textId="77777777" w:rsidR="004479E0" w:rsidRPr="004D3B47" w:rsidRDefault="004479E0" w:rsidP="004479E0"/>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4D3B47" w:rsidRPr="004D3B47" w14:paraId="410FE133" w14:textId="77777777" w:rsidTr="00A77EC5">
        <w:tc>
          <w:tcPr>
            <w:tcW w:w="1791" w:type="dxa"/>
          </w:tcPr>
          <w:p w14:paraId="669103F9" w14:textId="77777777" w:rsidR="00B656A6" w:rsidRPr="004D3B47" w:rsidRDefault="00B656A6" w:rsidP="00DE16F5">
            <w:pPr>
              <w:spacing w:before="120"/>
              <w:ind w:right="544"/>
              <w:jc w:val="both"/>
              <w:rPr>
                <w:b/>
              </w:rPr>
            </w:pPr>
            <w:r w:rsidRPr="004D3B47">
              <w:rPr>
                <w:b/>
              </w:rPr>
              <w:t>Definition</w:t>
            </w:r>
          </w:p>
        </w:tc>
        <w:tc>
          <w:tcPr>
            <w:tcW w:w="7531" w:type="dxa"/>
          </w:tcPr>
          <w:p w14:paraId="64525CB8" w14:textId="27C2E5BB" w:rsidR="00B656A6" w:rsidRPr="004D3B47" w:rsidRDefault="00B656A6" w:rsidP="002769CD">
            <w:pPr>
              <w:spacing w:before="120"/>
              <w:jc w:val="both"/>
            </w:pPr>
            <w:r w:rsidRPr="004D3B47">
              <w:t>The number of women, by age-group</w:t>
            </w:r>
            <w:r w:rsidR="0088739B" w:rsidRPr="004D3B47">
              <w:t>,</w:t>
            </w:r>
            <w:r w:rsidRPr="004D3B47">
              <w:t xml:space="preserve"> DHB, </w:t>
            </w:r>
            <w:r w:rsidR="0088739B" w:rsidRPr="004D3B47">
              <w:t xml:space="preserve">and ethnicity </w:t>
            </w:r>
            <w:r w:rsidRPr="004D3B47">
              <w:t>not currently enrolled in the NCSP</w:t>
            </w:r>
            <w:r w:rsidR="00BC06AB" w:rsidRPr="004D3B47">
              <w:t xml:space="preserve"> Register</w:t>
            </w:r>
            <w:r w:rsidRPr="004D3B47">
              <w:t xml:space="preserve"> and whose enrolment ended during the </w:t>
            </w:r>
            <w:r w:rsidR="00325D57" w:rsidRPr="004D3B47">
              <w:t>monitoring</w:t>
            </w:r>
            <w:r w:rsidRPr="004D3B47">
              <w:t xml:space="preserve"> period (withdrawals).</w:t>
            </w:r>
            <w:r w:rsidR="006C1E68" w:rsidRPr="004D3B47">
              <w:t xml:space="preserve"> Withdrawals relate to active withdrawals, where women specifically elect to be removed from the NCSP Register.</w:t>
            </w:r>
            <w:r w:rsidR="00A26D58">
              <w:t xml:space="preserve"> </w:t>
            </w:r>
          </w:p>
          <w:p w14:paraId="46BBE2F3" w14:textId="77777777" w:rsidR="002A5B3B" w:rsidRPr="004D3B47" w:rsidRDefault="002A5B3B" w:rsidP="002769CD">
            <w:pPr>
              <w:jc w:val="both"/>
            </w:pPr>
          </w:p>
          <w:p w14:paraId="30FE5188" w14:textId="14D4B1F1" w:rsidR="00B656A6" w:rsidRPr="004D3B47" w:rsidRDefault="007D02AF" w:rsidP="002769CD">
            <w:pPr>
              <w:jc w:val="both"/>
            </w:pPr>
            <w:r w:rsidRPr="004D3B47">
              <w:t xml:space="preserve">Withdrawals are also reported as a </w:t>
            </w:r>
            <w:r w:rsidR="00B656A6" w:rsidRPr="004D3B47">
              <w:t>proportion of women who were enrolled on the NCSP</w:t>
            </w:r>
            <w:r w:rsidR="00BC06AB" w:rsidRPr="004D3B47">
              <w:t xml:space="preserve"> Register</w:t>
            </w:r>
            <w:r w:rsidR="00B656A6" w:rsidRPr="004D3B47">
              <w:t xml:space="preserve"> at</w:t>
            </w:r>
            <w:r w:rsidR="00A26D58">
              <w:t xml:space="preserve"> </w:t>
            </w:r>
            <w:r w:rsidR="00507F0B" w:rsidRPr="004D3B47">
              <w:t>31 December 2018</w:t>
            </w:r>
            <w:r w:rsidR="00A26D58">
              <w:t xml:space="preserve"> </w:t>
            </w:r>
            <w:r w:rsidR="00DD26C6" w:rsidRPr="004D3B47">
              <w:t>(</w:t>
            </w:r>
            <w:r w:rsidR="00EF7875" w:rsidRPr="004D3B47">
              <w:t>i.e.</w:t>
            </w:r>
            <w:r w:rsidR="00DD26C6" w:rsidRPr="004D3B47">
              <w:t xml:space="preserve"> just prior to the commencement of the current </w:t>
            </w:r>
            <w:r w:rsidR="00325D57" w:rsidRPr="004D3B47">
              <w:t>monitoring</w:t>
            </w:r>
            <w:r w:rsidR="00DD26C6" w:rsidRPr="004D3B47">
              <w:t xml:space="preserve"> period)</w:t>
            </w:r>
            <w:r w:rsidR="00B656A6" w:rsidRPr="004D3B47">
              <w:t>.</w:t>
            </w:r>
            <w:r w:rsidR="002A63C9" w:rsidRPr="004D3B47">
              <w:t xml:space="preserve"> </w:t>
            </w:r>
            <w:r w:rsidR="009B3F87" w:rsidRPr="004D3B47">
              <w:t>This</w:t>
            </w:r>
            <w:r w:rsidRPr="004D3B47">
              <w:t xml:space="preserve"> </w:t>
            </w:r>
            <w:r w:rsidR="009B3F87" w:rsidRPr="004D3B47">
              <w:t xml:space="preserve">is </w:t>
            </w:r>
            <w:r w:rsidRPr="004D3B47">
              <w:t>also</w:t>
            </w:r>
            <w:r w:rsidR="009B3F87" w:rsidRPr="004D3B47">
              <w:t xml:space="preserve"> rep</w:t>
            </w:r>
            <w:r w:rsidRPr="004D3B47">
              <w:t xml:space="preserve">orted by </w:t>
            </w:r>
            <w:r w:rsidR="00734580" w:rsidRPr="004D3B47">
              <w:t>age</w:t>
            </w:r>
            <w:r w:rsidRPr="004D3B47">
              <w:t xml:space="preserve"> </w:t>
            </w:r>
            <w:r w:rsidR="00734580" w:rsidRPr="004D3B47">
              <w:t xml:space="preserve">group, DHB, </w:t>
            </w:r>
            <w:r w:rsidRPr="004D3B47">
              <w:t>and</w:t>
            </w:r>
            <w:r w:rsidR="00734580" w:rsidRPr="004D3B47">
              <w:t xml:space="preserve"> ethnicity.</w:t>
            </w:r>
          </w:p>
          <w:p w14:paraId="278A8C4D" w14:textId="77777777" w:rsidR="002A5B3B" w:rsidRPr="004D3B47" w:rsidRDefault="002A5B3B" w:rsidP="002769CD">
            <w:pPr>
              <w:jc w:val="both"/>
            </w:pPr>
          </w:p>
          <w:p w14:paraId="09351ACD" w14:textId="6A65DF50" w:rsidR="00B656A6" w:rsidRPr="004D3B47" w:rsidRDefault="00B656A6" w:rsidP="002769CD">
            <w:pPr>
              <w:jc w:val="both"/>
            </w:pPr>
            <w:r w:rsidRPr="004D3B47">
              <w:t xml:space="preserve">Age is defined as a woman’s age at the end of the </w:t>
            </w:r>
            <w:r w:rsidR="00325D57" w:rsidRPr="004D3B47">
              <w:t>monitoring</w:t>
            </w:r>
            <w:r w:rsidRPr="004D3B47">
              <w:t xml:space="preserve"> period</w:t>
            </w:r>
            <w:r w:rsidR="000B0975" w:rsidRPr="004D3B47">
              <w:t xml:space="preserve"> (i.e. at</w:t>
            </w:r>
            <w:r w:rsidR="00C342F9" w:rsidRPr="004D3B47">
              <w:t xml:space="preserve"> </w:t>
            </w:r>
            <w:sdt>
              <w:sdtPr>
                <w:alias w:val="End Period"/>
                <w:tag w:val="End Period"/>
                <w:id w:val="-448390856"/>
                <w:placeholder>
                  <w:docPart w:val="E334694C164B4BD7A262026FCA5715C7"/>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0B0975" w:rsidRPr="004D3B47">
              <w:t>)</w:t>
            </w:r>
            <w:r w:rsidRPr="004D3B47">
              <w:t>.</w:t>
            </w:r>
          </w:p>
          <w:p w14:paraId="5551E01F" w14:textId="77777777" w:rsidR="00B656A6" w:rsidRPr="004D3B47" w:rsidRDefault="00B656A6" w:rsidP="002769CD">
            <w:pPr>
              <w:ind w:right="544"/>
              <w:jc w:val="both"/>
            </w:pPr>
          </w:p>
        </w:tc>
      </w:tr>
      <w:tr w:rsidR="004D3B47" w:rsidRPr="004D3B47" w14:paraId="3AE47742" w14:textId="77777777" w:rsidTr="00A77EC5">
        <w:tc>
          <w:tcPr>
            <w:tcW w:w="1791" w:type="dxa"/>
          </w:tcPr>
          <w:p w14:paraId="193F3680" w14:textId="77777777" w:rsidR="00B656A6" w:rsidRPr="004D3B47" w:rsidRDefault="00B656A6" w:rsidP="00DE16F5">
            <w:pPr>
              <w:spacing w:before="120"/>
              <w:ind w:right="544"/>
              <w:jc w:val="both"/>
              <w:rPr>
                <w:b/>
              </w:rPr>
            </w:pPr>
            <w:r w:rsidRPr="004D3B47">
              <w:rPr>
                <w:b/>
              </w:rPr>
              <w:t>Target</w:t>
            </w:r>
          </w:p>
        </w:tc>
        <w:tc>
          <w:tcPr>
            <w:tcW w:w="7531" w:type="dxa"/>
          </w:tcPr>
          <w:p w14:paraId="291A7F3A" w14:textId="77777777" w:rsidR="00B656A6" w:rsidRPr="004D3B47" w:rsidRDefault="00B656A6" w:rsidP="002769CD">
            <w:pPr>
              <w:spacing w:before="120"/>
              <w:ind w:right="544"/>
              <w:jc w:val="both"/>
            </w:pPr>
            <w:r w:rsidRPr="004D3B47">
              <w:t>Zero for ages 20-69 years.</w:t>
            </w:r>
          </w:p>
          <w:p w14:paraId="788FACC8" w14:textId="77777777" w:rsidR="00B656A6" w:rsidRPr="004D3B47" w:rsidRDefault="00B656A6" w:rsidP="002769CD">
            <w:pPr>
              <w:ind w:right="544"/>
              <w:jc w:val="both"/>
            </w:pPr>
          </w:p>
        </w:tc>
      </w:tr>
      <w:tr w:rsidR="004D3B47" w:rsidRPr="004D3B47" w14:paraId="2B3378EE" w14:textId="77777777" w:rsidTr="00A77EC5">
        <w:tc>
          <w:tcPr>
            <w:tcW w:w="1791" w:type="dxa"/>
          </w:tcPr>
          <w:p w14:paraId="69BFE987" w14:textId="77777777" w:rsidR="00B656A6" w:rsidRPr="004D3B47" w:rsidRDefault="00B656A6" w:rsidP="00DE16F5">
            <w:pPr>
              <w:spacing w:before="120"/>
              <w:ind w:right="544"/>
              <w:jc w:val="both"/>
              <w:rPr>
                <w:b/>
              </w:rPr>
            </w:pPr>
            <w:r w:rsidRPr="004D3B47">
              <w:rPr>
                <w:b/>
              </w:rPr>
              <w:t>Current Situation</w:t>
            </w:r>
          </w:p>
        </w:tc>
        <w:tc>
          <w:tcPr>
            <w:tcW w:w="7531" w:type="dxa"/>
          </w:tcPr>
          <w:p w14:paraId="026ED5FC" w14:textId="7DEF5C5F" w:rsidR="00023F74" w:rsidRPr="004D3B47" w:rsidRDefault="00023F74" w:rsidP="002769CD">
            <w:pPr>
              <w:spacing w:before="120"/>
              <w:ind w:right="34"/>
              <w:jc w:val="both"/>
            </w:pPr>
            <w:r w:rsidRPr="004D3B47">
              <w:t xml:space="preserve">At the </w:t>
            </w:r>
            <w:r w:rsidR="00485DD9" w:rsidRPr="004D3B47">
              <w:t xml:space="preserve">end </w:t>
            </w:r>
            <w:r w:rsidRPr="004D3B47">
              <w:t xml:space="preserve">of the </w:t>
            </w:r>
            <w:r w:rsidR="00485DD9" w:rsidRPr="004D3B47">
              <w:t xml:space="preserve">previous </w:t>
            </w:r>
            <w:r w:rsidR="00325D57" w:rsidRPr="004D3B47">
              <w:t>monitoring</w:t>
            </w:r>
            <w:r w:rsidRPr="004D3B47">
              <w:t xml:space="preserve"> period</w:t>
            </w:r>
            <w:r w:rsidR="00392DEE" w:rsidRPr="004D3B47">
              <w:t>,</w:t>
            </w:r>
            <w:r w:rsidR="00752CC3" w:rsidRPr="004D3B47">
              <w:t xml:space="preserve"> </w:t>
            </w:r>
            <w:bookmarkStart w:id="646" w:name="ind3_registered_smpl"/>
            <w:r w:rsidR="006745A7" w:rsidRPr="004D3B47">
              <w:t>1,</w:t>
            </w:r>
            <w:bookmarkEnd w:id="646"/>
            <w:r w:rsidR="006745A7" w:rsidRPr="004D3B47">
              <w:t>629,709</w:t>
            </w:r>
            <w:r w:rsidRPr="004D3B47">
              <w:t xml:space="preserve"> women aged 20-69 years were enrolled on the NCSP Register. During the current </w:t>
            </w:r>
            <w:r w:rsidR="00325D57" w:rsidRPr="004D3B47">
              <w:t>monitoring</w:t>
            </w:r>
            <w:r w:rsidRPr="004D3B47">
              <w:t xml:space="preserve"> period, </w:t>
            </w:r>
            <w:r w:rsidR="006745A7" w:rsidRPr="004D3B47">
              <w:t>12</w:t>
            </w:r>
            <w:r w:rsidRPr="004D3B47">
              <w:t xml:space="preserve"> of these women </w:t>
            </w:r>
            <w:r w:rsidR="00064651" w:rsidRPr="004D3B47">
              <w:t>(</w:t>
            </w:r>
            <w:bookmarkStart w:id="647" w:name="ind3_withdrawn_pct"/>
            <w:r w:rsidR="006745A7" w:rsidRPr="004D3B47">
              <w:t>0.001</w:t>
            </w:r>
            <w:bookmarkEnd w:id="647"/>
            <w:r w:rsidR="00064651" w:rsidRPr="004D3B47">
              <w:t>%)</w:t>
            </w:r>
            <w:r w:rsidRPr="004D3B47">
              <w:t xml:space="preserve"> withdrew from the NCSP Register.</w:t>
            </w:r>
            <w:r w:rsidR="00A26D58">
              <w:t xml:space="preserve"> </w:t>
            </w:r>
          </w:p>
          <w:p w14:paraId="7113D446" w14:textId="77777777" w:rsidR="00A63D86" w:rsidRPr="004D3B47" w:rsidRDefault="00A63D86" w:rsidP="002769CD">
            <w:pPr>
              <w:pStyle w:val="NoSpacing"/>
              <w:jc w:val="both"/>
              <w:rPr>
                <w:noProof/>
              </w:rPr>
            </w:pPr>
          </w:p>
          <w:p w14:paraId="20C37653" w14:textId="7E04C94A" w:rsidR="00023F74" w:rsidRPr="004D3B47" w:rsidRDefault="00023F74" w:rsidP="002769CD">
            <w:pPr>
              <w:pStyle w:val="NoSpacing"/>
              <w:jc w:val="both"/>
            </w:pPr>
            <w:r w:rsidRPr="004D3B47">
              <w:t xml:space="preserve">In all </w:t>
            </w:r>
            <w:r w:rsidR="00BD0410" w:rsidRPr="004D3B47">
              <w:t>DHBs</w:t>
            </w:r>
            <w:r w:rsidRPr="004D3B47">
              <w:t xml:space="preserve">, the number and proportion of women who withdrew was extremely small (maximum </w:t>
            </w:r>
            <w:r w:rsidR="00507F0B" w:rsidRPr="004D3B47">
              <w:t>three</w:t>
            </w:r>
            <w:r w:rsidRPr="004D3B47">
              <w:t xml:space="preserve"> women in the </w:t>
            </w:r>
            <w:r w:rsidR="006745A7" w:rsidRPr="004D3B47">
              <w:t>Waitemata</w:t>
            </w:r>
            <w:r w:rsidRPr="004D3B47">
              <w:t xml:space="preserve"> </w:t>
            </w:r>
            <w:r w:rsidR="00DE18C2" w:rsidRPr="004D3B47">
              <w:rPr>
                <w:lang w:val="en-NZ"/>
              </w:rPr>
              <w:t>DHB</w:t>
            </w:r>
            <w:r w:rsidRPr="004D3B47">
              <w:t xml:space="preserve">). No women withdrew in </w:t>
            </w:r>
            <w:r w:rsidR="00507F0B" w:rsidRPr="004D3B47">
              <w:t>thirteen</w:t>
            </w:r>
            <w:r w:rsidR="00752CC3" w:rsidRPr="004D3B47">
              <w:t xml:space="preserve"> </w:t>
            </w:r>
            <w:r w:rsidRPr="004D3B47">
              <w:t xml:space="preserve">of the </w:t>
            </w:r>
            <w:r w:rsidR="00507F0B" w:rsidRPr="004D3B47">
              <w:t>twenty</w:t>
            </w:r>
            <w:r w:rsidRPr="004D3B47">
              <w:t xml:space="preserve"> DHB regions (</w:t>
            </w:r>
            <w:r w:rsidRPr="004D3B47">
              <w:fldChar w:fldCharType="begin"/>
            </w:r>
            <w:r w:rsidRPr="004D3B47">
              <w:instrText xml:space="preserve"> REF _Ref370118774 \h  \* MERGEFORMAT </w:instrText>
            </w:r>
            <w:r w:rsidRPr="004D3B47">
              <w:fldChar w:fldCharType="separate"/>
            </w:r>
            <w:r w:rsidR="00D03680" w:rsidRPr="00915C44">
              <w:t xml:space="preserve">Figure </w:t>
            </w:r>
            <w:r w:rsidR="00D03680">
              <w:rPr>
                <w:noProof/>
              </w:rPr>
              <w:t>29</w:t>
            </w:r>
            <w:r w:rsidRPr="004D3B47">
              <w:fldChar w:fldCharType="end"/>
            </w:r>
            <w:r w:rsidRPr="004D3B47">
              <w:t>).</w:t>
            </w:r>
          </w:p>
          <w:p w14:paraId="059F0022" w14:textId="44ED8784" w:rsidR="00A63D86" w:rsidRPr="004D3B47" w:rsidRDefault="00A63D86" w:rsidP="002769CD">
            <w:pPr>
              <w:pStyle w:val="NoSpacing"/>
              <w:jc w:val="both"/>
            </w:pPr>
          </w:p>
          <w:p w14:paraId="3FD4D1BF" w14:textId="52EC9A54" w:rsidR="00023F74" w:rsidRPr="004D3B47" w:rsidRDefault="00023F74" w:rsidP="002769CD">
            <w:pPr>
              <w:pStyle w:val="NoSpacing"/>
              <w:jc w:val="both"/>
            </w:pPr>
            <w:r w:rsidRPr="004D3B47">
              <w:t xml:space="preserve">The </w:t>
            </w:r>
            <w:r w:rsidR="00165299" w:rsidRPr="004D3B47">
              <w:rPr>
                <w:lang w:val="en-NZ"/>
              </w:rPr>
              <w:t>number and proportion</w:t>
            </w:r>
            <w:r w:rsidRPr="004D3B47">
              <w:t xml:space="preserve"> of women </w:t>
            </w:r>
            <w:r w:rsidR="00165299" w:rsidRPr="004D3B47">
              <w:rPr>
                <w:lang w:val="en-NZ"/>
              </w:rPr>
              <w:t xml:space="preserve">withdrawing was extremely small for all age groups, but </w:t>
            </w:r>
            <w:r w:rsidRPr="004D3B47">
              <w:t xml:space="preserve">were </w:t>
            </w:r>
            <w:r w:rsidRPr="004D3B47">
              <w:rPr>
                <w:lang w:val="en-NZ"/>
              </w:rPr>
              <w:t xml:space="preserve">largest </w:t>
            </w:r>
            <w:r w:rsidR="00165299" w:rsidRPr="004D3B47">
              <w:rPr>
                <w:lang w:val="en-NZ"/>
              </w:rPr>
              <w:t>among</w:t>
            </w:r>
            <w:r w:rsidRPr="004D3B47">
              <w:rPr>
                <w:lang w:val="en-NZ"/>
              </w:rPr>
              <w:t xml:space="preserve"> </w:t>
            </w:r>
            <w:r w:rsidRPr="004D3B47">
              <w:t xml:space="preserve">women aged </w:t>
            </w:r>
            <w:r w:rsidR="006745A7" w:rsidRPr="004D3B47">
              <w:t>20-24</w:t>
            </w:r>
            <w:r w:rsidR="00752CC3" w:rsidRPr="004D3B47">
              <w:t xml:space="preserve"> </w:t>
            </w:r>
            <w:r w:rsidRPr="004D3B47">
              <w:rPr>
                <w:lang w:val="en-NZ"/>
              </w:rPr>
              <w:t xml:space="preserve">years </w:t>
            </w:r>
            <w:r w:rsidR="00064651" w:rsidRPr="004D3B47">
              <w:rPr>
                <w:lang w:val="en-NZ"/>
              </w:rPr>
              <w:t>(</w:t>
            </w:r>
            <w:bookmarkStart w:id="648" w:name="ind3_age_withd_max1_smpl"/>
            <w:r w:rsidR="00565126" w:rsidRPr="004D3B47">
              <w:rPr>
                <w:lang w:val="en-NZ"/>
              </w:rPr>
              <w:t>three</w:t>
            </w:r>
            <w:bookmarkEnd w:id="648"/>
            <w:r w:rsidR="00340847" w:rsidRPr="004D3B47">
              <w:t xml:space="preserve"> </w:t>
            </w:r>
            <w:r w:rsidRPr="004D3B47">
              <w:t xml:space="preserve">women, </w:t>
            </w:r>
            <w:bookmarkStart w:id="649" w:name="ind3_age_withd_max1_pct"/>
            <w:r w:rsidR="006745A7" w:rsidRPr="004D3B47">
              <w:t>0.</w:t>
            </w:r>
            <w:bookmarkEnd w:id="649"/>
            <w:r w:rsidR="006745A7" w:rsidRPr="004D3B47">
              <w:t>004</w:t>
            </w:r>
            <w:r w:rsidR="00064651" w:rsidRPr="004D3B47">
              <w:t>%</w:t>
            </w:r>
            <w:r w:rsidR="001E7C57" w:rsidRPr="004D3B47">
              <w:t xml:space="preserve"> </w:t>
            </w:r>
            <w:r w:rsidRPr="004D3B47">
              <w:t xml:space="preserve">of those enrolled at the </w:t>
            </w:r>
            <w:r w:rsidR="007C02B0" w:rsidRPr="004D3B47">
              <w:rPr>
                <w:lang w:val="en-NZ"/>
              </w:rPr>
              <w:t xml:space="preserve">end </w:t>
            </w:r>
            <w:r w:rsidRPr="004D3B47">
              <w:rPr>
                <w:lang w:val="en-NZ"/>
              </w:rPr>
              <w:t xml:space="preserve">of the </w:t>
            </w:r>
            <w:r w:rsidR="007C02B0" w:rsidRPr="004D3B47">
              <w:rPr>
                <w:lang w:val="en-NZ"/>
              </w:rPr>
              <w:t xml:space="preserve">previous </w:t>
            </w:r>
            <w:r w:rsidR="00325D57" w:rsidRPr="004D3B47">
              <w:rPr>
                <w:lang w:val="en-NZ"/>
              </w:rPr>
              <w:t>monitoring</w:t>
            </w:r>
            <w:r w:rsidRPr="004D3B47">
              <w:rPr>
                <w:lang w:val="en-NZ"/>
              </w:rPr>
              <w:t xml:space="preserve"> period</w:t>
            </w:r>
            <w:r w:rsidR="00332844">
              <w:rPr>
                <w:lang w:val="en-NZ"/>
              </w:rPr>
              <w:t xml:space="preserve">; </w:t>
            </w:r>
            <w:r w:rsidRPr="004D3B47">
              <w:fldChar w:fldCharType="begin"/>
            </w:r>
            <w:r w:rsidRPr="004D3B47">
              <w:instrText xml:space="preserve"> REF _Ref275549394 \h  \* MERGEFORMAT </w:instrText>
            </w:r>
            <w:r w:rsidRPr="004D3B47">
              <w:fldChar w:fldCharType="separate"/>
            </w:r>
            <w:r w:rsidR="00D03680" w:rsidRPr="00915C44">
              <w:t xml:space="preserve">Figure </w:t>
            </w:r>
            <w:r w:rsidR="00D03680">
              <w:rPr>
                <w:noProof/>
              </w:rPr>
              <w:t>30</w:t>
            </w:r>
            <w:r w:rsidRPr="004D3B47">
              <w:fldChar w:fldCharType="end"/>
            </w:r>
            <w:r w:rsidRPr="004D3B47">
              <w:t xml:space="preserve">, </w:t>
            </w:r>
            <w:r w:rsidRPr="004D3B47">
              <w:fldChar w:fldCharType="begin"/>
            </w:r>
            <w:r w:rsidRPr="004D3B47">
              <w:instrText xml:space="preserve"> REF _Ref275549325 \h  \* MERGEFORMAT </w:instrText>
            </w:r>
            <w:r w:rsidRPr="004D3B47">
              <w:fldChar w:fldCharType="separate"/>
            </w:r>
            <w:r w:rsidR="00D03680" w:rsidRPr="004D3B47">
              <w:t xml:space="preserve">Table </w:t>
            </w:r>
            <w:r w:rsidR="00D03680">
              <w:rPr>
                <w:noProof/>
              </w:rPr>
              <w:t>45</w:t>
            </w:r>
            <w:r w:rsidRPr="004D3B47">
              <w:fldChar w:fldCharType="end"/>
            </w:r>
            <w:r w:rsidRPr="004D3B47">
              <w:t>).</w:t>
            </w:r>
            <w:r w:rsidR="00046A3C" w:rsidRPr="004D3B47">
              <w:t xml:space="preserve"> </w:t>
            </w:r>
          </w:p>
          <w:p w14:paraId="627F6B78" w14:textId="77777777" w:rsidR="00A63D86" w:rsidRPr="004D3B47" w:rsidRDefault="00A63D86" w:rsidP="002769CD">
            <w:pPr>
              <w:pStyle w:val="NoSpacing"/>
              <w:jc w:val="both"/>
            </w:pPr>
          </w:p>
          <w:p w14:paraId="4D4AC7B0" w14:textId="33BC0798" w:rsidR="006E65A1" w:rsidRPr="004D3B47" w:rsidRDefault="00166CC1" w:rsidP="002769CD">
            <w:pPr>
              <w:pStyle w:val="NoSpacing"/>
              <w:jc w:val="both"/>
            </w:pPr>
            <w:r w:rsidRPr="004D3B47">
              <w:t>The number and propo</w:t>
            </w:r>
            <w:r w:rsidR="006E65A1" w:rsidRPr="004D3B47">
              <w:t>rtion of women withdrawing was extremely small for all ethnic groups.</w:t>
            </w:r>
            <w:r w:rsidR="00A26D58">
              <w:t xml:space="preserve"> </w:t>
            </w:r>
            <w:r w:rsidR="00507F0B" w:rsidRPr="004D3B47">
              <w:t>Two</w:t>
            </w:r>
            <w:r w:rsidR="00064651" w:rsidRPr="004D3B47">
              <w:t xml:space="preserve"> Māori </w:t>
            </w:r>
            <w:r w:rsidR="00F918BC" w:rsidRPr="004D3B47">
              <w:rPr>
                <w:lang w:val="en-NZ"/>
              </w:rPr>
              <w:t xml:space="preserve">and </w:t>
            </w:r>
            <w:r w:rsidR="00507F0B" w:rsidRPr="004D3B47">
              <w:t>three</w:t>
            </w:r>
            <w:r w:rsidR="00D04B78" w:rsidRPr="004D3B47">
              <w:t xml:space="preserve"> </w:t>
            </w:r>
            <w:r w:rsidR="00F3127F" w:rsidRPr="004D3B47">
              <w:rPr>
                <w:lang w:val="en-NZ"/>
              </w:rPr>
              <w:t>P</w:t>
            </w:r>
            <w:r w:rsidR="00E56804" w:rsidRPr="004D3B47">
              <w:rPr>
                <w:lang w:val="en-NZ"/>
              </w:rPr>
              <w:t>acific</w:t>
            </w:r>
            <w:r w:rsidR="00D04B78" w:rsidRPr="004D3B47">
              <w:rPr>
                <w:lang w:val="en-NZ"/>
              </w:rPr>
              <w:t xml:space="preserve"> </w:t>
            </w:r>
            <w:r w:rsidR="00064651" w:rsidRPr="004D3B47">
              <w:t xml:space="preserve">women </w:t>
            </w:r>
            <w:r w:rsidR="00584C94" w:rsidRPr="004D3B47">
              <w:t>withdrew in the current monitoring period</w:t>
            </w:r>
            <w:r w:rsidR="00A20892" w:rsidRPr="004D3B47">
              <w:t xml:space="preserve"> </w:t>
            </w:r>
            <w:r w:rsidR="00744EAE" w:rsidRPr="004D3B47">
              <w:rPr>
                <w:lang w:val="en-NZ"/>
              </w:rPr>
              <w:t>(</w:t>
            </w:r>
            <w:r w:rsidR="006745A7" w:rsidRPr="004D3B47">
              <w:t>0.001</w:t>
            </w:r>
            <w:r w:rsidR="00E56804" w:rsidRPr="004D3B47">
              <w:t>% and</w:t>
            </w:r>
            <w:r w:rsidR="00F918BC" w:rsidRPr="004D3B47">
              <w:rPr>
                <w:lang w:val="en-NZ"/>
              </w:rPr>
              <w:t xml:space="preserve"> </w:t>
            </w:r>
            <w:r w:rsidR="006745A7" w:rsidRPr="004D3B47">
              <w:t>0.003</w:t>
            </w:r>
            <w:r w:rsidR="00D04B78" w:rsidRPr="004D3B47">
              <w:rPr>
                <w:lang w:val="en-NZ"/>
              </w:rPr>
              <w:t>%</w:t>
            </w:r>
            <w:r w:rsidR="00E56804" w:rsidRPr="004D3B47">
              <w:rPr>
                <w:lang w:val="en-NZ"/>
              </w:rPr>
              <w:t xml:space="preserve">, </w:t>
            </w:r>
            <w:r w:rsidR="0006332E" w:rsidRPr="004D3B47">
              <w:rPr>
                <w:lang w:val="en-NZ"/>
              </w:rPr>
              <w:t>respectively</w:t>
            </w:r>
            <w:r w:rsidR="00A20892" w:rsidRPr="004D3B47">
              <w:rPr>
                <w:lang w:val="en-NZ"/>
              </w:rPr>
              <w:t>)</w:t>
            </w:r>
            <w:r w:rsidR="00C4460B" w:rsidRPr="004D3B47">
              <w:rPr>
                <w:lang w:val="en-NZ"/>
              </w:rPr>
              <w:t>,</w:t>
            </w:r>
            <w:r w:rsidR="001E7C57" w:rsidRPr="004D3B47">
              <w:t xml:space="preserve"> </w:t>
            </w:r>
            <w:r w:rsidR="00C4460B" w:rsidRPr="004D3B47">
              <w:rPr>
                <w:lang w:val="en-NZ"/>
              </w:rPr>
              <w:t xml:space="preserve">while </w:t>
            </w:r>
            <w:r w:rsidR="00507F0B" w:rsidRPr="004D3B47">
              <w:t>five</w:t>
            </w:r>
            <w:r w:rsidR="009C3EB6" w:rsidRPr="004D3B47">
              <w:t xml:space="preserve"> </w:t>
            </w:r>
            <w:r w:rsidR="006E65A1" w:rsidRPr="004D3B47">
              <w:t xml:space="preserve">European/ Other women </w:t>
            </w:r>
            <w:r w:rsidR="00064651" w:rsidRPr="004D3B47">
              <w:rPr>
                <w:lang w:val="en-NZ"/>
              </w:rPr>
              <w:t>(</w:t>
            </w:r>
            <w:r w:rsidR="00507F0B" w:rsidRPr="004D3B47">
              <w:rPr>
                <w:lang w:val="en-NZ"/>
              </w:rPr>
              <w:t>&lt;</w:t>
            </w:r>
            <w:r w:rsidR="00D04B78" w:rsidRPr="004D3B47">
              <w:t xml:space="preserve"> </w:t>
            </w:r>
            <w:r w:rsidR="006745A7" w:rsidRPr="004D3B47">
              <w:t>0.00</w:t>
            </w:r>
            <w:r w:rsidR="00507F0B" w:rsidRPr="004D3B47">
              <w:t>1</w:t>
            </w:r>
            <w:r w:rsidR="00064651" w:rsidRPr="004D3B47">
              <w:t>%)</w:t>
            </w:r>
            <w:r w:rsidR="005E4805" w:rsidRPr="004D3B47">
              <w:t xml:space="preserve"> and</w:t>
            </w:r>
            <w:r w:rsidR="00AA62F0" w:rsidRPr="004D3B47">
              <w:t xml:space="preserve"> </w:t>
            </w:r>
            <w:r w:rsidR="00507F0B" w:rsidRPr="004D3B47">
              <w:t>two</w:t>
            </w:r>
            <w:r w:rsidR="00A26D58">
              <w:rPr>
                <w:lang w:val="en-NZ"/>
              </w:rPr>
              <w:t xml:space="preserve"> </w:t>
            </w:r>
            <w:r w:rsidR="00E56804" w:rsidRPr="004D3B47">
              <w:t>Asian</w:t>
            </w:r>
            <w:r w:rsidR="00A20892" w:rsidRPr="004D3B47">
              <w:t xml:space="preserve"> women </w:t>
            </w:r>
            <w:r w:rsidR="00D04CEE" w:rsidRPr="004D3B47">
              <w:rPr>
                <w:lang w:val="en-NZ"/>
              </w:rPr>
              <w:t>(</w:t>
            </w:r>
            <w:r w:rsidR="006745A7" w:rsidRPr="004D3B47">
              <w:t>0.001</w:t>
            </w:r>
            <w:r w:rsidR="00D04B78" w:rsidRPr="004D3B47">
              <w:rPr>
                <w:lang w:val="en-NZ"/>
              </w:rPr>
              <w:t>%</w:t>
            </w:r>
            <w:r w:rsidR="00D04CEE" w:rsidRPr="004D3B47">
              <w:rPr>
                <w:lang w:val="en-NZ"/>
              </w:rPr>
              <w:t>)</w:t>
            </w:r>
            <w:r w:rsidR="00A26D58">
              <w:rPr>
                <w:lang w:val="en-NZ"/>
              </w:rPr>
              <w:t xml:space="preserve"> </w:t>
            </w:r>
            <w:r w:rsidR="006E65A1" w:rsidRPr="004D3B47">
              <w:t xml:space="preserve">withdrew </w:t>
            </w:r>
            <w:r w:rsidR="00584C94" w:rsidRPr="004D3B47">
              <w:t>during</w:t>
            </w:r>
            <w:r w:rsidR="006E65A1" w:rsidRPr="004D3B47">
              <w:t xml:space="preserve"> the current monitoring period</w:t>
            </w:r>
            <w:r w:rsidR="00923C4A">
              <w:t xml:space="preserve"> (</w:t>
            </w:r>
            <w:r w:rsidR="00923C4A">
              <w:fldChar w:fldCharType="begin"/>
            </w:r>
            <w:r w:rsidR="00923C4A">
              <w:instrText xml:space="preserve"> REF _Ref68607298 \h </w:instrText>
            </w:r>
            <w:r w:rsidR="00923C4A">
              <w:fldChar w:fldCharType="separate"/>
            </w:r>
            <w:r w:rsidR="00D03680" w:rsidRPr="00915C44">
              <w:t xml:space="preserve">Figure </w:t>
            </w:r>
            <w:r w:rsidR="00D03680">
              <w:rPr>
                <w:noProof/>
              </w:rPr>
              <w:t>31</w:t>
            </w:r>
            <w:r w:rsidR="00923C4A">
              <w:fldChar w:fldCharType="end"/>
            </w:r>
            <w:r w:rsidR="00923C4A">
              <w:t xml:space="preserve">, </w:t>
            </w:r>
            <w:r w:rsidR="00507F0B" w:rsidRPr="004D3B47">
              <w:fldChar w:fldCharType="begin"/>
            </w:r>
            <w:r w:rsidR="00507F0B" w:rsidRPr="004D3B47">
              <w:instrText xml:space="preserve"> REF _Ref11415961 \h </w:instrText>
            </w:r>
            <w:r w:rsidR="002769CD">
              <w:instrText xml:space="preserve"> \* MERGEFORMAT </w:instrText>
            </w:r>
            <w:r w:rsidR="00507F0B" w:rsidRPr="004D3B47">
              <w:fldChar w:fldCharType="separate"/>
            </w:r>
            <w:r w:rsidR="00D03680" w:rsidRPr="004D3B47">
              <w:t xml:space="preserve">Table </w:t>
            </w:r>
            <w:r w:rsidR="00D03680">
              <w:rPr>
                <w:noProof/>
              </w:rPr>
              <w:t>46</w:t>
            </w:r>
            <w:r w:rsidR="00507F0B" w:rsidRPr="004D3B47">
              <w:fldChar w:fldCharType="end"/>
            </w:r>
            <w:r w:rsidR="006E65A1" w:rsidRPr="004D3B47">
              <w:t>).</w:t>
            </w:r>
          </w:p>
          <w:p w14:paraId="48DB96C2" w14:textId="77777777" w:rsidR="003E4E3E" w:rsidRPr="004D3B47" w:rsidRDefault="003E4E3E" w:rsidP="002769CD">
            <w:pPr>
              <w:pStyle w:val="NoSpacing"/>
              <w:jc w:val="both"/>
            </w:pPr>
          </w:p>
        </w:tc>
      </w:tr>
      <w:tr w:rsidR="004D3B47" w:rsidRPr="004D3B47" w14:paraId="2C38BEC8" w14:textId="77777777" w:rsidTr="00A77EC5">
        <w:tc>
          <w:tcPr>
            <w:tcW w:w="1791" w:type="dxa"/>
          </w:tcPr>
          <w:p w14:paraId="70B2FDE0" w14:textId="77777777" w:rsidR="00B656A6" w:rsidRPr="004D3B47" w:rsidRDefault="00B656A6" w:rsidP="00DE16F5">
            <w:pPr>
              <w:spacing w:before="120"/>
              <w:ind w:right="544"/>
              <w:jc w:val="both"/>
              <w:rPr>
                <w:b/>
              </w:rPr>
            </w:pPr>
            <w:r w:rsidRPr="004D3B47">
              <w:rPr>
                <w:b/>
              </w:rPr>
              <w:t>Trends</w:t>
            </w:r>
          </w:p>
        </w:tc>
        <w:tc>
          <w:tcPr>
            <w:tcW w:w="7531" w:type="dxa"/>
          </w:tcPr>
          <w:p w14:paraId="1DC27C27" w14:textId="23FEA07D" w:rsidR="00F62F2A" w:rsidRPr="004D3B47" w:rsidRDefault="00F62F2A" w:rsidP="002769CD">
            <w:pPr>
              <w:spacing w:before="120"/>
              <w:ind w:right="34"/>
              <w:jc w:val="both"/>
            </w:pPr>
            <w:r w:rsidRPr="004D3B47">
              <w:t xml:space="preserve">The number of women who withdrew in the current </w:t>
            </w:r>
            <w:r w:rsidR="00325D57" w:rsidRPr="004D3B47">
              <w:t>monitoring</w:t>
            </w:r>
            <w:r w:rsidRPr="004D3B47">
              <w:t xml:space="preserve"> period </w:t>
            </w:r>
            <w:r w:rsidR="00064651" w:rsidRPr="004D3B47">
              <w:t>(</w:t>
            </w:r>
            <w:r w:rsidR="006745A7" w:rsidRPr="004D3B47">
              <w:t>12</w:t>
            </w:r>
            <w:r w:rsidR="00606FF3" w:rsidRPr="004D3B47">
              <w:t xml:space="preserve"> </w:t>
            </w:r>
            <w:r w:rsidR="00925D93" w:rsidRPr="004D3B47">
              <w:t>women</w:t>
            </w:r>
            <w:r w:rsidRPr="004D3B47">
              <w:t xml:space="preserve">) is </w:t>
            </w:r>
            <w:r w:rsidR="006745A7" w:rsidRPr="004D3B47">
              <w:t>lower</w:t>
            </w:r>
            <w:r w:rsidR="00DE18C2" w:rsidRPr="004D3B47">
              <w:t xml:space="preserve"> </w:t>
            </w:r>
            <w:r w:rsidR="008221C9" w:rsidRPr="004D3B47">
              <w:t xml:space="preserve">than in the previous </w:t>
            </w:r>
            <w:r w:rsidR="00325D57" w:rsidRPr="004D3B47">
              <w:t>monitoring</w:t>
            </w:r>
            <w:r w:rsidR="008221C9" w:rsidRPr="004D3B47">
              <w:t xml:space="preserve"> period (</w:t>
            </w:r>
            <w:r w:rsidR="006745A7" w:rsidRPr="004D3B47">
              <w:t>15</w:t>
            </w:r>
            <w:r w:rsidR="00DE18C2" w:rsidRPr="004D3B47">
              <w:t xml:space="preserve"> </w:t>
            </w:r>
            <w:r w:rsidR="004B59DE" w:rsidRPr="004D3B47">
              <w:t>women</w:t>
            </w:r>
            <w:r w:rsidR="008221C9" w:rsidRPr="004D3B47">
              <w:t>)</w:t>
            </w:r>
            <w:r w:rsidR="00DE18C2" w:rsidRPr="004D3B47">
              <w:t xml:space="preserve">. </w:t>
            </w:r>
            <w:r w:rsidR="00A25063" w:rsidRPr="004D3B47">
              <w:t>T</w:t>
            </w:r>
            <w:r w:rsidR="008221C9" w:rsidRPr="004D3B47">
              <w:t>he overall number</w:t>
            </w:r>
            <w:r w:rsidR="00A25063" w:rsidRPr="004D3B47">
              <w:t xml:space="preserve"> of withdrawal</w:t>
            </w:r>
            <w:r w:rsidR="008221C9" w:rsidRPr="004D3B47">
              <w:t xml:space="preserve">s </w:t>
            </w:r>
            <w:r w:rsidR="00715A0A" w:rsidRPr="004D3B47">
              <w:t>and the withdrawals as a proportion of all women enrolled both continue to be extremely small</w:t>
            </w:r>
            <w:r w:rsidRPr="004D3B47">
              <w:t>.</w:t>
            </w:r>
            <w:r w:rsidR="00A26D58">
              <w:t xml:space="preserve"> </w:t>
            </w:r>
          </w:p>
          <w:p w14:paraId="4921AEB9" w14:textId="77777777" w:rsidR="003E4E3E" w:rsidRPr="004D3B47" w:rsidRDefault="003E4E3E" w:rsidP="002769CD">
            <w:pPr>
              <w:pStyle w:val="NoSpacing"/>
              <w:jc w:val="both"/>
            </w:pPr>
          </w:p>
        </w:tc>
      </w:tr>
      <w:tr w:rsidR="004D3B47" w:rsidRPr="004D3B47" w14:paraId="45D99542" w14:textId="77777777" w:rsidTr="00A77EC5">
        <w:tc>
          <w:tcPr>
            <w:tcW w:w="1791" w:type="dxa"/>
          </w:tcPr>
          <w:p w14:paraId="17FBD4C0" w14:textId="77777777" w:rsidR="00B656A6" w:rsidRPr="004D3B47" w:rsidRDefault="00B656A6" w:rsidP="00DE16F5">
            <w:pPr>
              <w:spacing w:before="120"/>
              <w:ind w:right="544"/>
              <w:jc w:val="both"/>
              <w:rPr>
                <w:b/>
              </w:rPr>
            </w:pPr>
            <w:r w:rsidRPr="004D3B47">
              <w:rPr>
                <w:b/>
              </w:rPr>
              <w:t>Comments</w:t>
            </w:r>
          </w:p>
        </w:tc>
        <w:tc>
          <w:tcPr>
            <w:tcW w:w="7531" w:type="dxa"/>
          </w:tcPr>
          <w:p w14:paraId="4F0103F1" w14:textId="272C5D59" w:rsidR="006C1E68" w:rsidRPr="004D3B47" w:rsidRDefault="00F62F2A" w:rsidP="002769CD">
            <w:pPr>
              <w:pStyle w:val="NoSpacing"/>
              <w:jc w:val="both"/>
            </w:pPr>
            <w:r w:rsidRPr="004D3B47">
              <w:t xml:space="preserve">The proportion of women </w:t>
            </w:r>
            <w:r w:rsidR="005C0FED" w:rsidRPr="004D3B47">
              <w:t xml:space="preserve">choosing to withdraw </w:t>
            </w:r>
            <w:r w:rsidRPr="004D3B47">
              <w:t>from the NCSP Register is extremely small.</w:t>
            </w:r>
            <w:r w:rsidR="00570832">
              <w:t xml:space="preserve"> </w:t>
            </w:r>
            <w:r w:rsidR="006C1E68" w:rsidRPr="004D3B47">
              <w:t>Withdrawals relate to active withdrawals, where women specifically elect to be removed from the NCSP Register. It does not include, for example, women who have moved overseas, or who have died during the period, and who therefore are not having tests recorded on the NCSP Register</w:t>
            </w:r>
            <w:r w:rsidR="00A850A7" w:rsidRPr="004D3B47">
              <w:t xml:space="preserve"> or who ask for no more communications but still participate in the Programme and have their results recorded on the NCSP Register</w:t>
            </w:r>
            <w:r w:rsidR="004E7B09" w:rsidRPr="004D3B47">
              <w:t>.</w:t>
            </w:r>
          </w:p>
          <w:p w14:paraId="750116EE" w14:textId="77777777" w:rsidR="00B063BA" w:rsidRPr="004D3B47" w:rsidRDefault="00B063BA" w:rsidP="002769CD">
            <w:pPr>
              <w:pStyle w:val="NoSpacing"/>
              <w:jc w:val="both"/>
            </w:pPr>
          </w:p>
        </w:tc>
      </w:tr>
    </w:tbl>
    <w:p w14:paraId="473FD4ED" w14:textId="77777777" w:rsidR="001B5323" w:rsidRPr="004D3B47" w:rsidRDefault="001B5323" w:rsidP="00DE16F5">
      <w:pPr>
        <w:ind w:right="544"/>
        <w:jc w:val="both"/>
        <w:sectPr w:rsidR="001B5323" w:rsidRPr="004D3B47" w:rsidSect="006B29BA">
          <w:pgSz w:w="11907" w:h="16839" w:code="9"/>
          <w:pgMar w:top="1440" w:right="1417" w:bottom="1440" w:left="1440" w:header="708" w:footer="567" w:gutter="0"/>
          <w:cols w:space="708"/>
          <w:docGrid w:linePitch="360"/>
        </w:sectPr>
      </w:pPr>
      <w:bookmarkStart w:id="650" w:name="_Ref275549356"/>
      <w:bookmarkStart w:id="651" w:name="_Toc276457739"/>
      <w:bookmarkStart w:id="652" w:name="_Toc360651545"/>
    </w:p>
    <w:p w14:paraId="76D85AAA" w14:textId="2081F356" w:rsidR="004D4B92" w:rsidRPr="00915C44" w:rsidRDefault="0008224E" w:rsidP="00835BAA">
      <w:pPr>
        <w:pStyle w:val="Caption"/>
        <w:keepNext/>
      </w:pPr>
      <w:bookmarkStart w:id="653" w:name="_Ref370118774"/>
      <w:bookmarkStart w:id="654" w:name="_Toc5627726"/>
      <w:bookmarkStart w:id="655" w:name="_Toc528676284"/>
      <w:bookmarkStart w:id="656" w:name="_Toc509928601"/>
      <w:bookmarkStart w:id="657" w:name="_Toc454287246"/>
      <w:bookmarkStart w:id="658" w:name="_Toc459126390"/>
      <w:bookmarkStart w:id="659" w:name="_Toc469398407"/>
      <w:bookmarkStart w:id="660" w:name="_Toc486941172"/>
      <w:bookmarkStart w:id="661" w:name="_Toc12875686"/>
      <w:bookmarkStart w:id="662" w:name="_Toc68606792"/>
      <w:bookmarkEnd w:id="650"/>
      <w:bookmarkEnd w:id="651"/>
      <w:bookmarkEnd w:id="652"/>
      <w:r w:rsidRPr="00915C44">
        <w:t>Figure</w:t>
      </w:r>
      <w:r w:rsidR="004D4B92" w:rsidRPr="00915C44">
        <w:t xml:space="preserve"> </w:t>
      </w:r>
      <w:r w:rsidR="00E72C40">
        <w:fldChar w:fldCharType="begin"/>
      </w:r>
      <w:r w:rsidR="00E72C40">
        <w:instrText xml:space="preserve"> SEQ Figure \* ARABIC </w:instrText>
      </w:r>
      <w:r w:rsidR="00E72C40">
        <w:fldChar w:fldCharType="separate"/>
      </w:r>
      <w:r w:rsidR="00D03680">
        <w:rPr>
          <w:noProof/>
        </w:rPr>
        <w:t>29</w:t>
      </w:r>
      <w:r w:rsidR="00E72C40">
        <w:rPr>
          <w:noProof/>
        </w:rPr>
        <w:fldChar w:fldCharType="end"/>
      </w:r>
      <w:bookmarkEnd w:id="653"/>
      <w:r w:rsidR="004D4B92" w:rsidRPr="00915C44">
        <w:t xml:space="preserve"> - Number of women (aged 20-69 years) who withdrew from the NCSP Register by DHB,</w:t>
      </w:r>
      <w:r w:rsidR="00A26D58">
        <w:t xml:space="preserve"> </w:t>
      </w:r>
      <w:sdt>
        <w:sdtPr>
          <w:alias w:val="Title"/>
          <w:tag w:val=""/>
          <w:id w:val="2027899873"/>
          <w:placeholder>
            <w:docPart w:val="C1094D8BA97C4E48BC4A10AB380510E5"/>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bookmarkEnd w:id="654"/>
      <w:bookmarkEnd w:id="655"/>
      <w:bookmarkEnd w:id="656"/>
      <w:bookmarkEnd w:id="657"/>
      <w:bookmarkEnd w:id="658"/>
      <w:bookmarkEnd w:id="659"/>
      <w:bookmarkEnd w:id="660"/>
      <w:bookmarkEnd w:id="661"/>
      <w:bookmarkEnd w:id="662"/>
    </w:p>
    <w:p w14:paraId="651B3267" w14:textId="3441A55F" w:rsidR="004D4B92" w:rsidRPr="004D3B47" w:rsidRDefault="00B60F78">
      <w:r w:rsidRPr="004D3B47">
        <w:rPr>
          <w:noProof/>
          <w:lang w:eastAsia="en-AU"/>
        </w:rPr>
        <w:drawing>
          <wp:inline distT="0" distB="0" distL="0" distR="0" wp14:anchorId="5571FC69" wp14:editId="4000DEA3">
            <wp:extent cx="5400000" cy="3508258"/>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00000" cy="3508258"/>
                    </a:xfrm>
                    <a:prstGeom prst="rect">
                      <a:avLst/>
                    </a:prstGeom>
                    <a:noFill/>
                  </pic:spPr>
                </pic:pic>
              </a:graphicData>
            </a:graphic>
          </wp:inline>
        </w:drawing>
      </w:r>
    </w:p>
    <w:p w14:paraId="5F6982FE" w14:textId="4D571462" w:rsidR="004D4B92" w:rsidRPr="004D3B47" w:rsidRDefault="004D4B92" w:rsidP="004D4B92">
      <w:pPr>
        <w:rPr>
          <w:i/>
          <w:sz w:val="20"/>
        </w:rPr>
      </w:pPr>
      <w:r w:rsidRPr="004D3B47">
        <w:rPr>
          <w:i/>
          <w:sz w:val="20"/>
        </w:rPr>
        <w:t xml:space="preserve">Excludes </w:t>
      </w:r>
      <w:r w:rsidR="00FD47F4">
        <w:rPr>
          <w:i/>
          <w:sz w:val="20"/>
        </w:rPr>
        <w:t>3</w:t>
      </w:r>
      <w:r w:rsidRPr="004D3B47">
        <w:rPr>
          <w:i/>
          <w:sz w:val="20"/>
        </w:rPr>
        <w:t xml:space="preserve"> </w:t>
      </w:r>
      <w:r w:rsidR="00570832" w:rsidRPr="004D3B47">
        <w:rPr>
          <w:i/>
          <w:sz w:val="20"/>
        </w:rPr>
        <w:t>wom</w:t>
      </w:r>
      <w:r w:rsidR="00570832">
        <w:rPr>
          <w:i/>
          <w:sz w:val="20"/>
        </w:rPr>
        <w:t>a</w:t>
      </w:r>
      <w:r w:rsidR="00570832" w:rsidRPr="004D3B47">
        <w:rPr>
          <w:i/>
          <w:sz w:val="20"/>
        </w:rPr>
        <w:t xml:space="preserve">n </w:t>
      </w:r>
      <w:r w:rsidRPr="004D3B47">
        <w:rPr>
          <w:i/>
          <w:sz w:val="20"/>
        </w:rPr>
        <w:t>who withdrew whose DHB was not recorded</w:t>
      </w:r>
      <w:r w:rsidR="00746D7C" w:rsidRPr="004D3B47">
        <w:rPr>
          <w:i/>
          <w:sz w:val="20"/>
        </w:rPr>
        <w:t>.</w:t>
      </w:r>
    </w:p>
    <w:p w14:paraId="6DD3217D" w14:textId="77777777" w:rsidR="004D4B92" w:rsidRPr="004D3B47" w:rsidRDefault="004D4B92" w:rsidP="004D4B92"/>
    <w:p w14:paraId="5971CF3A" w14:textId="7339D334" w:rsidR="00902C80" w:rsidRDefault="0008224E" w:rsidP="00835BAA">
      <w:pPr>
        <w:pStyle w:val="Caption"/>
        <w:keepNext/>
      </w:pPr>
      <w:bookmarkStart w:id="663" w:name="_Ref275549394"/>
      <w:bookmarkStart w:id="664" w:name="_Toc276457740"/>
      <w:bookmarkStart w:id="665" w:name="_Toc360651546"/>
      <w:bookmarkStart w:id="666" w:name="_Toc528676285"/>
      <w:bookmarkStart w:id="667" w:name="_Toc509928602"/>
      <w:bookmarkStart w:id="668" w:name="_Toc454287247"/>
      <w:bookmarkStart w:id="669" w:name="_Toc459126391"/>
      <w:bookmarkStart w:id="670" w:name="_Toc469398408"/>
      <w:bookmarkStart w:id="671" w:name="_Toc486941173"/>
      <w:bookmarkStart w:id="672" w:name="_Toc5627727"/>
      <w:bookmarkStart w:id="673" w:name="_Toc12875687"/>
      <w:bookmarkStart w:id="674" w:name="_Toc68606793"/>
      <w:r w:rsidRPr="00915C44">
        <w:t>Figure</w:t>
      </w:r>
      <w:r w:rsidR="004D4B92" w:rsidRPr="00915C44">
        <w:t xml:space="preserve"> </w:t>
      </w:r>
      <w:r w:rsidR="00E72C40">
        <w:fldChar w:fldCharType="begin"/>
      </w:r>
      <w:r w:rsidR="00E72C40">
        <w:instrText xml:space="preserve"> SEQ Figure \* ARABIC </w:instrText>
      </w:r>
      <w:r w:rsidR="00E72C40">
        <w:fldChar w:fldCharType="separate"/>
      </w:r>
      <w:r w:rsidR="00D03680">
        <w:rPr>
          <w:noProof/>
        </w:rPr>
        <w:t>30</w:t>
      </w:r>
      <w:r w:rsidR="00E72C40">
        <w:rPr>
          <w:noProof/>
        </w:rPr>
        <w:fldChar w:fldCharType="end"/>
      </w:r>
      <w:bookmarkEnd w:id="663"/>
      <w:r w:rsidR="004D4B92" w:rsidRPr="00915C44">
        <w:t xml:space="preserve"> - Number of women who withdrew from the NCSP Register by age,</w:t>
      </w:r>
      <w:bookmarkEnd w:id="664"/>
      <w:bookmarkEnd w:id="665"/>
      <w:bookmarkEnd w:id="666"/>
      <w:bookmarkEnd w:id="667"/>
      <w:bookmarkEnd w:id="668"/>
      <w:bookmarkEnd w:id="669"/>
      <w:bookmarkEnd w:id="670"/>
      <w:bookmarkEnd w:id="671"/>
      <w:bookmarkEnd w:id="672"/>
      <w:bookmarkEnd w:id="673"/>
      <w:r w:rsidR="00A26D58">
        <w:t xml:space="preserve"> </w:t>
      </w:r>
      <w:sdt>
        <w:sdtPr>
          <w:alias w:val="Title"/>
          <w:tag w:val=""/>
          <w:id w:val="-794744112"/>
          <w:placeholder>
            <w:docPart w:val="49C6AE013093467085CA61B353CD363A"/>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bookmarkEnd w:id="674"/>
    </w:p>
    <w:p w14:paraId="4AE37A35" w14:textId="2C93DEED" w:rsidR="00582787" w:rsidRDefault="00B60F78" w:rsidP="005F3D46">
      <w:bookmarkStart w:id="675" w:name="_Ref422654080"/>
      <w:bookmarkStart w:id="676" w:name="_Toc454287248"/>
      <w:bookmarkStart w:id="677" w:name="_Toc459126392"/>
      <w:bookmarkStart w:id="678" w:name="_Toc469398409"/>
      <w:bookmarkStart w:id="679" w:name="_Toc486941174"/>
      <w:r w:rsidRPr="004D3B47">
        <w:rPr>
          <w:noProof/>
          <w:lang w:eastAsia="en-AU"/>
        </w:rPr>
        <w:drawing>
          <wp:inline distT="0" distB="0" distL="0" distR="0" wp14:anchorId="00D2447D" wp14:editId="0EBB5D10">
            <wp:extent cx="5400000" cy="3508258"/>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00000" cy="3508258"/>
                    </a:xfrm>
                    <a:prstGeom prst="rect">
                      <a:avLst/>
                    </a:prstGeom>
                    <a:noFill/>
                  </pic:spPr>
                </pic:pic>
              </a:graphicData>
            </a:graphic>
          </wp:inline>
        </w:drawing>
      </w:r>
      <w:bookmarkStart w:id="680" w:name="_Ref516818597"/>
      <w:bookmarkStart w:id="681" w:name="_Toc5627728"/>
      <w:bookmarkStart w:id="682" w:name="_Toc528676286"/>
      <w:bookmarkStart w:id="683" w:name="_Toc509928603"/>
      <w:bookmarkStart w:id="684" w:name="_Toc12875688"/>
    </w:p>
    <w:p w14:paraId="1D99549B" w14:textId="77777777" w:rsidR="006A1DCC" w:rsidRPr="00E45DF9" w:rsidRDefault="006A1DCC" w:rsidP="005F3D46"/>
    <w:p w14:paraId="76124838" w14:textId="77777777" w:rsidR="00A321D5" w:rsidRDefault="00A321D5">
      <w:pPr>
        <w:rPr>
          <w:b/>
          <w:bCs/>
          <w:sz w:val="20"/>
          <w:szCs w:val="20"/>
        </w:rPr>
      </w:pPr>
      <w:r>
        <w:br w:type="page"/>
      </w:r>
    </w:p>
    <w:p w14:paraId="0DA56D5A" w14:textId="43A01FC4" w:rsidR="004D4B92" w:rsidRPr="00915C44" w:rsidRDefault="0008224E" w:rsidP="00835BAA">
      <w:pPr>
        <w:pStyle w:val="Caption"/>
        <w:keepNext/>
      </w:pPr>
      <w:bookmarkStart w:id="685" w:name="_Ref68607298"/>
      <w:bookmarkStart w:id="686" w:name="_Toc68606794"/>
      <w:r w:rsidRPr="00915C44">
        <w:t>Figure</w:t>
      </w:r>
      <w:r w:rsidR="004D4B92" w:rsidRPr="00915C44">
        <w:t xml:space="preserve"> </w:t>
      </w:r>
      <w:r w:rsidR="00E72C40">
        <w:fldChar w:fldCharType="begin"/>
      </w:r>
      <w:r w:rsidR="00E72C40">
        <w:instrText xml:space="preserve"> SEQ Figure \* ARABIC </w:instrText>
      </w:r>
      <w:r w:rsidR="00E72C40">
        <w:fldChar w:fldCharType="separate"/>
      </w:r>
      <w:r w:rsidR="00D03680">
        <w:rPr>
          <w:noProof/>
        </w:rPr>
        <w:t>31</w:t>
      </w:r>
      <w:r w:rsidR="00E72C40">
        <w:rPr>
          <w:noProof/>
        </w:rPr>
        <w:fldChar w:fldCharType="end"/>
      </w:r>
      <w:bookmarkEnd w:id="675"/>
      <w:bookmarkEnd w:id="680"/>
      <w:bookmarkEnd w:id="685"/>
      <w:r w:rsidR="004D4B92" w:rsidRPr="00915C44">
        <w:t xml:space="preserve"> - Number of women (aged 20-69 years) who withdrew from the NCSP Register by ethnicity,</w:t>
      </w:r>
      <w:bookmarkEnd w:id="676"/>
      <w:bookmarkEnd w:id="677"/>
      <w:bookmarkEnd w:id="678"/>
      <w:bookmarkEnd w:id="679"/>
      <w:bookmarkEnd w:id="681"/>
      <w:bookmarkEnd w:id="682"/>
      <w:bookmarkEnd w:id="683"/>
      <w:bookmarkEnd w:id="684"/>
      <w:r w:rsidR="00A26D58">
        <w:t xml:space="preserve"> </w:t>
      </w:r>
      <w:sdt>
        <w:sdtPr>
          <w:alias w:val="Title"/>
          <w:tag w:val=""/>
          <w:id w:val="-52547885"/>
          <w:placeholder>
            <w:docPart w:val="5EC8B63D1D854B6F9C396B83511C4401"/>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bookmarkEnd w:id="686"/>
    </w:p>
    <w:p w14:paraId="1E60DA55" w14:textId="796A1EA8" w:rsidR="006A5D55" w:rsidRPr="004D3B47" w:rsidRDefault="00B60F78">
      <w:r w:rsidRPr="00E45DF9">
        <w:rPr>
          <w:noProof/>
          <w:lang w:eastAsia="en-AU"/>
        </w:rPr>
        <w:drawing>
          <wp:inline distT="0" distB="0" distL="0" distR="0" wp14:anchorId="7726FC27" wp14:editId="05D7CDD9">
            <wp:extent cx="5400000" cy="352916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00000" cy="3529161"/>
                    </a:xfrm>
                    <a:prstGeom prst="rect">
                      <a:avLst/>
                    </a:prstGeom>
                    <a:noFill/>
                  </pic:spPr>
                </pic:pic>
              </a:graphicData>
            </a:graphic>
          </wp:inline>
        </w:drawing>
      </w:r>
    </w:p>
    <w:p w14:paraId="04A4B10B" w14:textId="77777777" w:rsidR="00BF39E3" w:rsidRPr="004D3B47" w:rsidRDefault="00BF39E3" w:rsidP="00BF39E3"/>
    <w:p w14:paraId="3D28B562" w14:textId="77777777" w:rsidR="00DE7FA8" w:rsidRPr="004D3B47" w:rsidRDefault="00DE7FA8" w:rsidP="00DE7FA8">
      <w:pPr>
        <w:pStyle w:val="Heading2"/>
        <w:ind w:right="544"/>
        <w:jc w:val="both"/>
        <w:sectPr w:rsidR="00DE7FA8" w:rsidRPr="004D3B47" w:rsidSect="006B29BA">
          <w:pgSz w:w="11907" w:h="16839" w:code="9"/>
          <w:pgMar w:top="1440" w:right="1417" w:bottom="1440" w:left="1440" w:header="708" w:footer="567" w:gutter="0"/>
          <w:cols w:space="708"/>
          <w:docGrid w:linePitch="360"/>
        </w:sectPr>
      </w:pPr>
    </w:p>
    <w:p w14:paraId="5DC347E4" w14:textId="77777777" w:rsidR="003E4E3E" w:rsidRPr="004D3B47" w:rsidRDefault="003E4E3E" w:rsidP="00DE16F5">
      <w:pPr>
        <w:pStyle w:val="Heading2"/>
        <w:ind w:right="544"/>
        <w:jc w:val="both"/>
      </w:pPr>
      <w:bookmarkStart w:id="687" w:name="_Toc275355199"/>
      <w:bookmarkStart w:id="688" w:name="_Toc275355486"/>
      <w:bookmarkStart w:id="689" w:name="_Toc275355541"/>
      <w:bookmarkStart w:id="690" w:name="_Toc275355565"/>
      <w:bookmarkStart w:id="691" w:name="_Toc276457741"/>
      <w:bookmarkStart w:id="692" w:name="_Toc438477963"/>
      <w:bookmarkStart w:id="693" w:name="_Toc471467033"/>
      <w:bookmarkStart w:id="694" w:name="_Toc478551505"/>
      <w:bookmarkStart w:id="695" w:name="_Toc482704687"/>
      <w:bookmarkStart w:id="696" w:name="_Toc478551571"/>
      <w:bookmarkStart w:id="697" w:name="_Toc509928445"/>
      <w:bookmarkStart w:id="698" w:name="_Toc528676048"/>
      <w:bookmarkStart w:id="699" w:name="_Toc2170035"/>
      <w:bookmarkStart w:id="700" w:name="_Toc76740824"/>
      <w:r w:rsidRPr="004D3B47">
        <w:t xml:space="preserve">Indicator 4 – </w:t>
      </w:r>
      <w:r w:rsidR="006C5BD5" w:rsidRPr="004D3B47">
        <w:t>Early</w:t>
      </w:r>
      <w:r w:rsidRPr="004D3B47">
        <w:t xml:space="preserve"> re-screening</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27A9E71F" w14:textId="77777777" w:rsidR="003E4E3E" w:rsidRPr="004D3B47" w:rsidRDefault="003E4E3E"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4D3B47" w:rsidRPr="004D3B47" w14:paraId="0D395EB4" w14:textId="77777777">
        <w:tc>
          <w:tcPr>
            <w:tcW w:w="1526" w:type="dxa"/>
          </w:tcPr>
          <w:p w14:paraId="3C145C51" w14:textId="77777777" w:rsidR="003E4E3E" w:rsidRPr="004D3B47" w:rsidRDefault="003E4E3E" w:rsidP="00DE16F5">
            <w:pPr>
              <w:spacing w:before="120"/>
              <w:ind w:right="544"/>
              <w:jc w:val="both"/>
              <w:rPr>
                <w:b/>
              </w:rPr>
            </w:pPr>
            <w:r w:rsidRPr="004D3B47">
              <w:rPr>
                <w:b/>
              </w:rPr>
              <w:t>Definition</w:t>
            </w:r>
          </w:p>
        </w:tc>
        <w:tc>
          <w:tcPr>
            <w:tcW w:w="7796" w:type="dxa"/>
          </w:tcPr>
          <w:p w14:paraId="742650E9" w14:textId="0451D855" w:rsidR="006C5BD5" w:rsidRPr="004D3B47" w:rsidRDefault="00AD3A14" w:rsidP="002769CD">
            <w:pPr>
              <w:spacing w:before="120"/>
              <w:jc w:val="both"/>
              <w:rPr>
                <w:lang w:val="en-NZ"/>
              </w:rPr>
            </w:pPr>
            <w:r w:rsidRPr="004D3B47">
              <w:rPr>
                <w:lang w:val="en-NZ"/>
              </w:rPr>
              <w:t>The proportion of women who returned</w:t>
            </w:r>
            <w:r w:rsidR="009F7442" w:rsidRPr="004D3B47">
              <w:rPr>
                <w:lang w:val="en-NZ"/>
              </w:rPr>
              <w:t xml:space="preserve"> for a </w:t>
            </w:r>
            <w:r w:rsidR="00D1173D">
              <w:rPr>
                <w:lang w:val="en-NZ"/>
              </w:rPr>
              <w:t>cytology sample</w:t>
            </w:r>
            <w:r w:rsidRPr="004D3B47">
              <w:rPr>
                <w:lang w:val="en-NZ"/>
              </w:rPr>
              <w:t xml:space="preserve"> within 30 months (2.5 years) of their index </w:t>
            </w:r>
            <w:r w:rsidR="00D1173D">
              <w:rPr>
                <w:lang w:val="en-NZ"/>
              </w:rPr>
              <w:t>cytology sample</w:t>
            </w:r>
            <w:r w:rsidRPr="004D3B47">
              <w:rPr>
                <w:lang w:val="en-NZ"/>
              </w:rPr>
              <w:t xml:space="preserve"> is calculated for a</w:t>
            </w:r>
            <w:r w:rsidR="006C5BD5" w:rsidRPr="004D3B47">
              <w:rPr>
                <w:lang w:val="en-NZ"/>
              </w:rPr>
              <w:t xml:space="preserve"> cohort of women</w:t>
            </w:r>
            <w:r w:rsidRPr="004D3B47">
              <w:rPr>
                <w:lang w:val="en-NZ"/>
              </w:rPr>
              <w:t>. The cohort comprises</w:t>
            </w:r>
            <w:r w:rsidR="006C5BD5" w:rsidRPr="004D3B47">
              <w:rPr>
                <w:lang w:val="en-NZ"/>
              </w:rPr>
              <w:t xml:space="preserve"> </w:t>
            </w:r>
            <w:r w:rsidR="00690D88" w:rsidRPr="004D3B47">
              <w:t xml:space="preserve">of </w:t>
            </w:r>
            <w:r w:rsidR="006C5BD5" w:rsidRPr="004D3B47">
              <w:rPr>
                <w:lang w:val="en-NZ"/>
              </w:rPr>
              <w:t>women with an inde</w:t>
            </w:r>
            <w:r w:rsidR="00ED7CA2" w:rsidRPr="004D3B47">
              <w:rPr>
                <w:lang w:val="en-NZ"/>
              </w:rPr>
              <w:t xml:space="preserve">x </w:t>
            </w:r>
            <w:r w:rsidR="00D1173D">
              <w:rPr>
                <w:lang w:val="en-NZ"/>
              </w:rPr>
              <w:t>cytology sample</w:t>
            </w:r>
            <w:r w:rsidR="00ED7CA2" w:rsidRPr="004D3B47">
              <w:rPr>
                <w:lang w:val="en-NZ"/>
              </w:rPr>
              <w:t xml:space="preserve"> taken between</w:t>
            </w:r>
            <w:r w:rsidR="00A26D58">
              <w:rPr>
                <w:lang w:val="en-NZ"/>
              </w:rPr>
              <w:t xml:space="preserve"> </w:t>
            </w:r>
            <w:r w:rsidR="00B22265" w:rsidRPr="004D3B47">
              <w:rPr>
                <w:lang w:val="en-NZ"/>
              </w:rPr>
              <w:t xml:space="preserve">1 August – 30 September 2016 </w:t>
            </w:r>
            <w:r w:rsidR="006C5BD5" w:rsidRPr="004D3B47">
              <w:rPr>
                <w:lang w:val="en-NZ"/>
              </w:rPr>
              <w:t>(inclusive), who i) were aged 20</w:t>
            </w:r>
            <w:r w:rsidR="00B52864" w:rsidRPr="004D3B47">
              <w:t>-</w:t>
            </w:r>
            <w:r w:rsidR="006C5BD5" w:rsidRPr="004D3B47">
              <w:rPr>
                <w:lang w:val="en-NZ"/>
              </w:rPr>
              <w:t xml:space="preserve">66 years at the time the </w:t>
            </w:r>
            <w:r w:rsidR="00D1173D">
              <w:rPr>
                <w:lang w:val="en-NZ"/>
              </w:rPr>
              <w:t>cytology sample</w:t>
            </w:r>
            <w:r w:rsidR="006C5BD5" w:rsidRPr="004D3B47">
              <w:rPr>
                <w:lang w:val="en-NZ"/>
              </w:rPr>
              <w:t xml:space="preserve"> was taken (and hence remained within the screening target age throughout the period); and ii) were given a recommendation to return at the regular interval of </w:t>
            </w:r>
            <w:r w:rsidR="00D71200" w:rsidRPr="004D3B47">
              <w:rPr>
                <w:lang w:val="en-NZ"/>
              </w:rPr>
              <w:t>three year</w:t>
            </w:r>
            <w:r w:rsidR="006C5BD5" w:rsidRPr="004D3B47">
              <w:rPr>
                <w:lang w:val="en-NZ"/>
              </w:rPr>
              <w:t>s as a result of the</w:t>
            </w:r>
            <w:r w:rsidR="00ED7CA2" w:rsidRPr="004D3B47">
              <w:rPr>
                <w:lang w:val="en-NZ"/>
              </w:rPr>
              <w:t xml:space="preserve">ir </w:t>
            </w:r>
            <w:r w:rsidR="00D1173D">
              <w:rPr>
                <w:lang w:val="en-NZ"/>
              </w:rPr>
              <w:t>cytology sample</w:t>
            </w:r>
            <w:r w:rsidR="00ED7CA2" w:rsidRPr="004D3B47">
              <w:rPr>
                <w:lang w:val="en-NZ"/>
              </w:rPr>
              <w:t xml:space="preserve"> in </w:t>
            </w:r>
            <w:r w:rsidR="006745A7" w:rsidRPr="004D3B47">
              <w:t>August/September 2016</w:t>
            </w:r>
            <w:r w:rsidR="004A6E11" w:rsidRPr="004D3B47">
              <w:t xml:space="preserve"> </w:t>
            </w:r>
            <w:r w:rsidR="006C5BD5" w:rsidRPr="004D3B47">
              <w:rPr>
                <w:lang w:val="en-NZ"/>
              </w:rPr>
              <w:t xml:space="preserve">(NZ Modified Bethesda code R1). </w:t>
            </w:r>
            <w:r w:rsidRPr="004D3B47">
              <w:rPr>
                <w:lang w:val="en-NZ"/>
              </w:rPr>
              <w:t>Using this method of calculating the measure allows follow-up to be considered over 30 months for every individual woman</w:t>
            </w:r>
            <w:r w:rsidR="006C5BD5" w:rsidRPr="004D3B47">
              <w:rPr>
                <w:lang w:val="en-NZ"/>
              </w:rPr>
              <w:t>.</w:t>
            </w:r>
          </w:p>
          <w:p w14:paraId="7CFAF167" w14:textId="77777777" w:rsidR="006C5BD5" w:rsidRPr="004D3B47" w:rsidRDefault="006C5BD5" w:rsidP="002769CD">
            <w:pPr>
              <w:jc w:val="both"/>
              <w:rPr>
                <w:lang w:val="en-NZ"/>
              </w:rPr>
            </w:pPr>
          </w:p>
          <w:p w14:paraId="420BF8E0" w14:textId="79532C86" w:rsidR="006C5BD5" w:rsidRPr="004D3B47" w:rsidRDefault="00ED7CA2" w:rsidP="002769CD">
            <w:pPr>
              <w:jc w:val="both"/>
              <w:rPr>
                <w:lang w:val="en-NZ"/>
              </w:rPr>
            </w:pPr>
            <w:r w:rsidRPr="004D3B47">
              <w:rPr>
                <w:lang w:val="en-NZ"/>
              </w:rPr>
              <w:t>T</w:t>
            </w:r>
            <w:r w:rsidR="006C5BD5" w:rsidRPr="004D3B47">
              <w:rPr>
                <w:lang w:val="en-NZ"/>
              </w:rPr>
              <w:t xml:space="preserve">his </w:t>
            </w:r>
            <w:r w:rsidR="00AD3A14" w:rsidRPr="004D3B47">
              <w:rPr>
                <w:lang w:val="en-NZ"/>
              </w:rPr>
              <w:t>measure</w:t>
            </w:r>
            <w:r w:rsidR="006C5BD5" w:rsidRPr="004D3B47">
              <w:rPr>
                <w:lang w:val="en-NZ"/>
              </w:rPr>
              <w:t xml:space="preserve"> excludes women </w:t>
            </w:r>
            <w:r w:rsidR="00EA4E4C" w:rsidRPr="004D3B47">
              <w:rPr>
                <w:lang w:val="en-NZ"/>
              </w:rPr>
              <w:t xml:space="preserve">who return early but are </w:t>
            </w:r>
            <w:r w:rsidR="006C5BD5" w:rsidRPr="004D3B47">
              <w:rPr>
                <w:lang w:val="en-NZ"/>
              </w:rPr>
              <w:t xml:space="preserve">being followed according to </w:t>
            </w:r>
            <w:r w:rsidR="006C5BD5" w:rsidRPr="004D3B47">
              <w:rPr>
                <w:i/>
                <w:lang w:val="en-NZ"/>
              </w:rPr>
              <w:t xml:space="preserve">Guidelines for </w:t>
            </w:r>
            <w:r w:rsidR="00475DC3" w:rsidRPr="004D3B47">
              <w:rPr>
                <w:i/>
                <w:lang w:val="en-NZ"/>
              </w:rPr>
              <w:t>C</w:t>
            </w:r>
            <w:r w:rsidR="006C5BD5" w:rsidRPr="004D3B47">
              <w:rPr>
                <w:i/>
                <w:lang w:val="en-NZ"/>
              </w:rPr>
              <w:t xml:space="preserve">ervical </w:t>
            </w:r>
            <w:r w:rsidR="00475DC3" w:rsidRPr="004D3B47">
              <w:rPr>
                <w:i/>
                <w:lang w:val="en-NZ"/>
              </w:rPr>
              <w:t>S</w:t>
            </w:r>
            <w:r w:rsidR="006C5BD5" w:rsidRPr="004D3B47">
              <w:rPr>
                <w:i/>
                <w:lang w:val="en-NZ"/>
              </w:rPr>
              <w:t>creening in N</w:t>
            </w:r>
            <w:r w:rsidR="00184621" w:rsidRPr="004D3B47">
              <w:rPr>
                <w:i/>
                <w:lang w:val="en-NZ"/>
              </w:rPr>
              <w:t xml:space="preserve">ew </w:t>
            </w:r>
            <w:r w:rsidR="006C5BD5" w:rsidRPr="004D3B47">
              <w:rPr>
                <w:i/>
                <w:lang w:val="en-NZ"/>
              </w:rPr>
              <w:t>Z</w:t>
            </w:r>
            <w:r w:rsidR="00184621" w:rsidRPr="004D3B47">
              <w:rPr>
                <w:i/>
                <w:lang w:val="en-NZ"/>
              </w:rPr>
              <w:t>ealand</w:t>
            </w:r>
            <w:r w:rsidR="006C5BD5" w:rsidRPr="004D3B47">
              <w:rPr>
                <w:lang w:val="en-NZ"/>
              </w:rPr>
              <w:t>, for example, those with a recent report of an abnormality. It also excludes from the count of women screened early</w:t>
            </w:r>
            <w:r w:rsidR="003F4986">
              <w:rPr>
                <w:lang w:val="en-NZ"/>
              </w:rPr>
              <w:t>,</w:t>
            </w:r>
            <w:r w:rsidR="006C5BD5" w:rsidRPr="004D3B47">
              <w:rPr>
                <w:lang w:val="en-NZ"/>
              </w:rPr>
              <w:t xml:space="preserve"> those whose “early” </w:t>
            </w:r>
            <w:r w:rsidR="00D1173D">
              <w:rPr>
                <w:lang w:val="en-NZ"/>
              </w:rPr>
              <w:t>cytology sample</w:t>
            </w:r>
            <w:r w:rsidR="006C5BD5" w:rsidRPr="004D3B47">
              <w:rPr>
                <w:lang w:val="en-NZ"/>
              </w:rPr>
              <w:t xml:space="preserve"> recommended </w:t>
            </w:r>
            <w:r w:rsidR="003F4986">
              <w:rPr>
                <w:lang w:val="en-NZ"/>
              </w:rPr>
              <w:t>“</w:t>
            </w:r>
            <w:r w:rsidR="006C5BD5" w:rsidRPr="004D3B47">
              <w:rPr>
                <w:lang w:val="en-NZ"/>
              </w:rPr>
              <w:t>urgent referral regardless of cytological findings</w:t>
            </w:r>
            <w:r w:rsidR="003F4986">
              <w:rPr>
                <w:lang w:val="en-NZ"/>
              </w:rPr>
              <w:t>”</w:t>
            </w:r>
            <w:r w:rsidR="006C5BD5" w:rsidRPr="004D3B47">
              <w:rPr>
                <w:lang w:val="en-NZ"/>
              </w:rPr>
              <w:t xml:space="preserve"> in view of the abnormal clinical history provided (NZ Modified Bethesda code R14). </w:t>
            </w:r>
          </w:p>
          <w:p w14:paraId="605777F9" w14:textId="77777777" w:rsidR="003E4E3E" w:rsidRPr="004D3B47" w:rsidRDefault="003E4E3E" w:rsidP="002769CD">
            <w:pPr>
              <w:jc w:val="both"/>
              <w:rPr>
                <w:lang w:val="en-NZ"/>
              </w:rPr>
            </w:pPr>
          </w:p>
          <w:p w14:paraId="16A27A0E" w14:textId="77777777" w:rsidR="003E4E3E" w:rsidRPr="004D3B47" w:rsidRDefault="003E4E3E" w:rsidP="002769CD">
            <w:pPr>
              <w:jc w:val="both"/>
              <w:rPr>
                <w:lang w:val="en-NZ"/>
              </w:rPr>
            </w:pPr>
            <w:r w:rsidRPr="004D3B47">
              <w:rPr>
                <w:lang w:val="en-NZ"/>
              </w:rPr>
              <w:t xml:space="preserve">In some cases, </w:t>
            </w:r>
            <w:r w:rsidR="006C5BD5" w:rsidRPr="004D3B47">
              <w:rPr>
                <w:lang w:val="en-NZ"/>
              </w:rPr>
              <w:t>early</w:t>
            </w:r>
            <w:r w:rsidRPr="004D3B47">
              <w:rPr>
                <w:lang w:val="en-NZ"/>
              </w:rPr>
              <w:t xml:space="preserve"> re-screening may be the result of women being re-screened early in response to clinical symptoms, and this is appropriate. </w:t>
            </w:r>
          </w:p>
          <w:p w14:paraId="72312275" w14:textId="77777777" w:rsidR="003E4E3E" w:rsidRPr="004D3B47" w:rsidRDefault="003E4E3E" w:rsidP="002769CD">
            <w:pPr>
              <w:jc w:val="both"/>
              <w:rPr>
                <w:lang w:val="en-NZ"/>
              </w:rPr>
            </w:pPr>
          </w:p>
          <w:p w14:paraId="6203C542" w14:textId="736CBEB3" w:rsidR="003E4E3E" w:rsidRPr="004D3B47" w:rsidRDefault="003E4E3E" w:rsidP="002769CD">
            <w:pPr>
              <w:jc w:val="both"/>
              <w:rPr>
                <w:lang w:val="en-NZ"/>
              </w:rPr>
            </w:pPr>
            <w:r w:rsidRPr="004D3B47">
              <w:rPr>
                <w:lang w:val="en-NZ"/>
              </w:rPr>
              <w:t xml:space="preserve">For the purposes of analysis by age group, a woman’s age is defined as her age at the end of the current </w:t>
            </w:r>
            <w:r w:rsidR="00325D57" w:rsidRPr="004D3B47">
              <w:t>monitoring</w:t>
            </w:r>
            <w:r w:rsidRPr="004D3B47">
              <w:rPr>
                <w:lang w:val="en-NZ"/>
              </w:rPr>
              <w:t xml:space="preserve"> period (</w:t>
            </w:r>
            <w:r w:rsidR="00EF7875" w:rsidRPr="004D3B47">
              <w:t>i.e.</w:t>
            </w:r>
            <w:r w:rsidRPr="004D3B47">
              <w:t xml:space="preserve"> </w:t>
            </w:r>
            <w:r w:rsidR="00081A86" w:rsidRPr="004D3B47">
              <w:t xml:space="preserve">a </w:t>
            </w:r>
            <w:r w:rsidR="00621D34" w:rsidRPr="004D3B47">
              <w:t>women’s</w:t>
            </w:r>
            <w:r w:rsidR="00081A86" w:rsidRPr="004D3B47">
              <w:t xml:space="preserve"> age at </w:t>
            </w:r>
            <w:sdt>
              <w:sdtPr>
                <w:alias w:val="End Period"/>
                <w:tag w:val="End Period"/>
                <w:id w:val="295966230"/>
                <w:placeholder>
                  <w:docPart w:val="13DA68B5D38945CCA0B5AFE395570D85"/>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Pr="004D3B47">
              <w:rPr>
                <w:lang w:val="en-NZ"/>
              </w:rPr>
              <w:t>).</w:t>
            </w:r>
          </w:p>
          <w:p w14:paraId="45B35E67" w14:textId="77777777" w:rsidR="003E4E3E" w:rsidRPr="004D3B47" w:rsidRDefault="003E4E3E" w:rsidP="002769CD">
            <w:pPr>
              <w:ind w:right="544"/>
              <w:jc w:val="both"/>
              <w:rPr>
                <w:lang w:val="en-NZ"/>
              </w:rPr>
            </w:pPr>
          </w:p>
        </w:tc>
      </w:tr>
      <w:tr w:rsidR="004D3B47" w:rsidRPr="004D3B47" w14:paraId="0861C509" w14:textId="77777777">
        <w:tc>
          <w:tcPr>
            <w:tcW w:w="1526" w:type="dxa"/>
          </w:tcPr>
          <w:p w14:paraId="6CF2C53A" w14:textId="77777777" w:rsidR="003E4E3E" w:rsidRPr="004D3B47" w:rsidRDefault="003E4E3E" w:rsidP="00DE16F5">
            <w:pPr>
              <w:spacing w:before="120"/>
              <w:ind w:right="544"/>
              <w:jc w:val="both"/>
              <w:rPr>
                <w:b/>
              </w:rPr>
            </w:pPr>
            <w:r w:rsidRPr="004D3B47">
              <w:rPr>
                <w:b/>
              </w:rPr>
              <w:t>Target</w:t>
            </w:r>
          </w:p>
        </w:tc>
        <w:tc>
          <w:tcPr>
            <w:tcW w:w="7796" w:type="dxa"/>
          </w:tcPr>
          <w:p w14:paraId="388537DC" w14:textId="77777777" w:rsidR="00ED7CA2" w:rsidRPr="004D3B47" w:rsidRDefault="00ED7CA2" w:rsidP="002769CD">
            <w:pPr>
              <w:spacing w:before="120"/>
              <w:ind w:right="34"/>
              <w:jc w:val="both"/>
              <w:rPr>
                <w:lang w:val="en-NZ"/>
              </w:rPr>
            </w:pPr>
            <w:r w:rsidRPr="004D3B47">
              <w:rPr>
                <w:lang w:val="en-NZ"/>
              </w:rPr>
              <w:t xml:space="preserve">A target has not been set for this cohort-based calculation method. </w:t>
            </w:r>
          </w:p>
          <w:p w14:paraId="69BCBB13" w14:textId="77777777" w:rsidR="003E4E3E" w:rsidRPr="004D3B47" w:rsidRDefault="003E4E3E" w:rsidP="002769CD">
            <w:pPr>
              <w:pStyle w:val="NoSpacing"/>
              <w:jc w:val="both"/>
            </w:pPr>
          </w:p>
        </w:tc>
      </w:tr>
      <w:tr w:rsidR="004D3B47" w:rsidRPr="004D3B47" w14:paraId="737EBDA8" w14:textId="77777777">
        <w:tc>
          <w:tcPr>
            <w:tcW w:w="1526" w:type="dxa"/>
          </w:tcPr>
          <w:p w14:paraId="29D0AAC9" w14:textId="77777777" w:rsidR="003E4E3E" w:rsidRPr="004D3B47" w:rsidRDefault="003E4E3E" w:rsidP="00DE16F5">
            <w:pPr>
              <w:spacing w:before="120"/>
              <w:ind w:right="544"/>
              <w:jc w:val="both"/>
              <w:rPr>
                <w:b/>
              </w:rPr>
            </w:pPr>
            <w:r w:rsidRPr="004D3B47">
              <w:rPr>
                <w:b/>
              </w:rPr>
              <w:t>Current Situation</w:t>
            </w:r>
          </w:p>
        </w:tc>
        <w:tc>
          <w:tcPr>
            <w:tcW w:w="7796" w:type="dxa"/>
          </w:tcPr>
          <w:p w14:paraId="4534A38E" w14:textId="500E0014" w:rsidR="004B68D2" w:rsidRPr="004D3B47" w:rsidRDefault="001E4145" w:rsidP="002769CD">
            <w:pPr>
              <w:spacing w:before="120"/>
              <w:jc w:val="both"/>
              <w:rPr>
                <w:lang w:val="en-NZ"/>
              </w:rPr>
            </w:pPr>
            <w:r w:rsidRPr="004D3B47">
              <w:rPr>
                <w:lang w:val="en-NZ"/>
              </w:rPr>
              <w:t xml:space="preserve">There were </w:t>
            </w:r>
            <w:r w:rsidR="006745A7" w:rsidRPr="004D3B47">
              <w:t>46,946</w:t>
            </w:r>
            <w:r w:rsidR="00295286" w:rsidRPr="004D3B47">
              <w:rPr>
                <w:lang w:val="en-NZ"/>
              </w:rPr>
              <w:t xml:space="preserve"> </w:t>
            </w:r>
            <w:r w:rsidR="004B68D2" w:rsidRPr="004D3B47">
              <w:rPr>
                <w:lang w:val="en-NZ"/>
              </w:rPr>
              <w:t xml:space="preserve">women </w:t>
            </w:r>
            <w:r w:rsidRPr="004D3B47">
              <w:rPr>
                <w:lang w:val="en-NZ"/>
              </w:rPr>
              <w:t xml:space="preserve">who </w:t>
            </w:r>
            <w:r w:rsidR="004B68D2" w:rsidRPr="004D3B47">
              <w:rPr>
                <w:lang w:val="en-NZ"/>
              </w:rPr>
              <w:t xml:space="preserve">had a </w:t>
            </w:r>
            <w:r w:rsidR="00D1173D">
              <w:rPr>
                <w:lang w:val="en-NZ"/>
              </w:rPr>
              <w:t>cytology sample</w:t>
            </w:r>
            <w:r w:rsidR="004B68D2" w:rsidRPr="004D3B47">
              <w:rPr>
                <w:lang w:val="en-NZ"/>
              </w:rPr>
              <w:t xml:space="preserve"> taken in </w:t>
            </w:r>
            <w:r w:rsidR="00B22265" w:rsidRPr="004D3B47">
              <w:rPr>
                <w:lang w:val="en-NZ"/>
              </w:rPr>
              <w:t>1 August – 30 September 2016</w:t>
            </w:r>
            <w:r w:rsidR="004B68D2" w:rsidRPr="004D3B47">
              <w:rPr>
                <w:lang w:val="en-NZ"/>
              </w:rPr>
              <w:t xml:space="preserve">, were aged between 20-66 years at the time of their </w:t>
            </w:r>
            <w:r w:rsidR="00D1173D">
              <w:rPr>
                <w:lang w:val="en-NZ"/>
              </w:rPr>
              <w:t>cytology sample</w:t>
            </w:r>
            <w:r w:rsidR="004B68D2" w:rsidRPr="004D3B47">
              <w:rPr>
                <w:lang w:val="en-NZ"/>
              </w:rPr>
              <w:t xml:space="preserve">, and were given a recommendation to return for their next </w:t>
            </w:r>
            <w:r w:rsidR="00D1173D">
              <w:rPr>
                <w:lang w:val="en-NZ"/>
              </w:rPr>
              <w:t>cytology sample</w:t>
            </w:r>
            <w:r w:rsidR="004B68D2" w:rsidRPr="004D3B47">
              <w:rPr>
                <w:lang w:val="en-NZ"/>
              </w:rPr>
              <w:t xml:space="preserve"> at the routine interval of </w:t>
            </w:r>
            <w:r w:rsidR="00D71200" w:rsidRPr="004D3B47">
              <w:rPr>
                <w:lang w:val="en-NZ"/>
              </w:rPr>
              <w:t>three year</w:t>
            </w:r>
            <w:r w:rsidR="004B68D2" w:rsidRPr="004D3B47">
              <w:rPr>
                <w:lang w:val="en-NZ"/>
              </w:rPr>
              <w:t xml:space="preserve">s. Among these women, </w:t>
            </w:r>
            <w:bookmarkStart w:id="701" w:name="ind4_return25_smpl"/>
            <w:r w:rsidR="006745A7" w:rsidRPr="004D3B47">
              <w:t>5,</w:t>
            </w:r>
            <w:bookmarkEnd w:id="701"/>
            <w:r w:rsidR="006745A7" w:rsidRPr="004D3B47">
              <w:t>339</w:t>
            </w:r>
            <w:r w:rsidR="00A90CF6" w:rsidRPr="004D3B47">
              <w:t xml:space="preserve"> </w:t>
            </w:r>
            <w:r w:rsidR="00064651" w:rsidRPr="004D3B47">
              <w:t>(</w:t>
            </w:r>
            <w:bookmarkStart w:id="702" w:name="ind4_return25_pct"/>
            <w:r w:rsidR="006745A7" w:rsidRPr="004D3B47">
              <w:t>11.</w:t>
            </w:r>
            <w:bookmarkEnd w:id="702"/>
            <w:r w:rsidR="006745A7" w:rsidRPr="004D3B47">
              <w:t>4</w:t>
            </w:r>
            <w:r w:rsidR="0085319C" w:rsidRPr="004D3B47">
              <w:rPr>
                <w:lang w:val="en-NZ"/>
              </w:rPr>
              <w:t>%</w:t>
            </w:r>
            <w:r w:rsidR="00301661" w:rsidRPr="004D3B47">
              <w:rPr>
                <w:lang w:val="en-NZ"/>
              </w:rPr>
              <w:t>)</w:t>
            </w:r>
            <w:r w:rsidR="004B68D2" w:rsidRPr="004D3B47">
              <w:rPr>
                <w:lang w:val="en-NZ"/>
              </w:rPr>
              <w:t xml:space="preserve"> had at least </w:t>
            </w:r>
            <w:r w:rsidR="00184621" w:rsidRPr="004D3B47">
              <w:rPr>
                <w:lang w:val="en-NZ"/>
              </w:rPr>
              <w:t>one</w:t>
            </w:r>
            <w:r w:rsidR="004B68D2" w:rsidRPr="004D3B47">
              <w:rPr>
                <w:lang w:val="en-NZ"/>
              </w:rPr>
              <w:t xml:space="preserve"> subsequent </w:t>
            </w:r>
            <w:r w:rsidR="00D1173D">
              <w:rPr>
                <w:lang w:val="en-NZ"/>
              </w:rPr>
              <w:t>cytology sample</w:t>
            </w:r>
            <w:r w:rsidR="004B68D2" w:rsidRPr="004D3B47">
              <w:rPr>
                <w:lang w:val="en-NZ"/>
              </w:rPr>
              <w:t xml:space="preserve"> in the following 30 months</w:t>
            </w:r>
            <w:r w:rsidR="00B853A4" w:rsidRPr="004D3B47">
              <w:rPr>
                <w:lang w:val="en-NZ"/>
              </w:rPr>
              <w:t xml:space="preserve"> (6 months earlier </w:t>
            </w:r>
            <w:r w:rsidR="000037B0" w:rsidRPr="004D3B47">
              <w:rPr>
                <w:lang w:val="en-NZ"/>
              </w:rPr>
              <w:t>than</w:t>
            </w:r>
            <w:r w:rsidR="00B853A4" w:rsidRPr="004D3B47">
              <w:rPr>
                <w:lang w:val="en-NZ"/>
              </w:rPr>
              <w:t xml:space="preserve"> recommended)</w:t>
            </w:r>
            <w:r w:rsidR="004B68D2" w:rsidRPr="004D3B47">
              <w:rPr>
                <w:lang w:val="en-NZ"/>
              </w:rPr>
              <w:t>.</w:t>
            </w:r>
          </w:p>
          <w:p w14:paraId="0F7363D1" w14:textId="77777777" w:rsidR="004B68D2" w:rsidRPr="004D3B47" w:rsidRDefault="004B68D2" w:rsidP="002769CD">
            <w:pPr>
              <w:jc w:val="both"/>
            </w:pPr>
          </w:p>
          <w:p w14:paraId="58C90B9C" w14:textId="0B8E0F45" w:rsidR="00E0763B" w:rsidRPr="004D3B47" w:rsidRDefault="004B68D2" w:rsidP="002769CD">
            <w:pPr>
              <w:jc w:val="both"/>
            </w:pPr>
            <w:r w:rsidRPr="004D3B47">
              <w:t xml:space="preserve">There was wide variation in early re-screening by DHB. Early re-screening was most common in </w:t>
            </w:r>
            <w:r w:rsidR="006745A7" w:rsidRPr="004D3B47">
              <w:t>Wairarapa</w:t>
            </w:r>
            <w:r w:rsidR="00064651" w:rsidRPr="004D3B47">
              <w:t xml:space="preserve"> (</w:t>
            </w:r>
            <w:r w:rsidR="006745A7" w:rsidRPr="004D3B47">
              <w:t>19.2</w:t>
            </w:r>
            <w:r w:rsidR="002478B6" w:rsidRPr="004D3B47">
              <w:t>%</w:t>
            </w:r>
            <w:r w:rsidR="00064651" w:rsidRPr="004D3B47">
              <w:t>)</w:t>
            </w:r>
            <w:r w:rsidR="00FC3F81" w:rsidRPr="004D3B47">
              <w:t xml:space="preserve"> and </w:t>
            </w:r>
            <w:bookmarkStart w:id="703" w:name="ind4_earlysc_dhb_max1"/>
            <w:r w:rsidR="006745A7" w:rsidRPr="004D3B47">
              <w:t>Waitemata</w:t>
            </w:r>
            <w:bookmarkEnd w:id="703"/>
            <w:r w:rsidR="00064651" w:rsidRPr="004D3B47">
              <w:t xml:space="preserve"> (</w:t>
            </w:r>
            <w:r w:rsidR="006745A7" w:rsidRPr="004D3B47">
              <w:t>15.7</w:t>
            </w:r>
            <w:r w:rsidR="008D68A0" w:rsidRPr="004D3B47">
              <w:t>%</w:t>
            </w:r>
            <w:r w:rsidR="00064651" w:rsidRPr="004D3B47">
              <w:t>)</w:t>
            </w:r>
            <w:r w:rsidRPr="004D3B47">
              <w:t>,</w:t>
            </w:r>
            <w:r w:rsidR="00F707C3" w:rsidRPr="004D3B47">
              <w:t xml:space="preserve"> </w:t>
            </w:r>
            <w:r w:rsidRPr="004D3B47">
              <w:t>and was least com</w:t>
            </w:r>
            <w:r w:rsidR="00A27E11" w:rsidRPr="004D3B47">
              <w:t>mon in</w:t>
            </w:r>
            <w:r w:rsidR="00EF7875" w:rsidRPr="004D3B47">
              <w:t xml:space="preserve"> </w:t>
            </w:r>
            <w:bookmarkStart w:id="704" w:name="ind4_earlysc_dhb_min2"/>
            <w:r w:rsidR="006745A7" w:rsidRPr="004D3B47">
              <w:t>Tairawhiti</w:t>
            </w:r>
            <w:bookmarkEnd w:id="704"/>
            <w:r w:rsidR="00106DEA" w:rsidRPr="004D3B47">
              <w:t xml:space="preserve"> </w:t>
            </w:r>
            <w:bookmarkStart w:id="705" w:name="ind4_earlysc_dhb_min2_pct"/>
            <w:r w:rsidR="00F63D16" w:rsidRPr="004D3B47">
              <w:t>(</w:t>
            </w:r>
            <w:bookmarkEnd w:id="705"/>
            <w:r w:rsidR="006745A7" w:rsidRPr="004D3B47">
              <w:t>6.6</w:t>
            </w:r>
            <w:r w:rsidR="001932CA" w:rsidRPr="004D3B47">
              <w:t>%</w:t>
            </w:r>
            <w:r w:rsidR="00332844">
              <w:t xml:space="preserve">; </w:t>
            </w:r>
            <w:r w:rsidR="00616FB9" w:rsidRPr="004D3B47">
              <w:fldChar w:fldCharType="begin"/>
            </w:r>
            <w:r w:rsidR="00616FB9" w:rsidRPr="004D3B47">
              <w:instrText xml:space="preserve"> REF _Ref275551372 \h  \* MERGEFORMAT </w:instrText>
            </w:r>
            <w:r w:rsidR="00616FB9" w:rsidRPr="004D3B47">
              <w:fldChar w:fldCharType="separate"/>
            </w:r>
            <w:r w:rsidR="00D03680" w:rsidRPr="00915C44">
              <w:t xml:space="preserve">Figure </w:t>
            </w:r>
            <w:r w:rsidR="00D03680">
              <w:rPr>
                <w:noProof/>
              </w:rPr>
              <w:t>32</w:t>
            </w:r>
            <w:r w:rsidR="00616FB9" w:rsidRPr="004D3B47">
              <w:fldChar w:fldCharType="end"/>
            </w:r>
            <w:r w:rsidR="00A26843" w:rsidRPr="004D3B47">
              <w:t xml:space="preserve">, </w:t>
            </w:r>
            <w:r w:rsidR="00616FB9" w:rsidRPr="004D3B47">
              <w:fldChar w:fldCharType="begin"/>
            </w:r>
            <w:r w:rsidR="00616FB9" w:rsidRPr="004D3B47">
              <w:instrText xml:space="preserve"> REF _Ref275553665 \h  \* MERGEFORMAT </w:instrText>
            </w:r>
            <w:r w:rsidR="00616FB9" w:rsidRPr="004D3B47">
              <w:fldChar w:fldCharType="separate"/>
            </w:r>
            <w:r w:rsidR="00D03680" w:rsidRPr="004D3B47">
              <w:t xml:space="preserve">Table </w:t>
            </w:r>
            <w:r w:rsidR="00D03680">
              <w:t>48</w:t>
            </w:r>
            <w:r w:rsidR="00616FB9" w:rsidRPr="004D3B47">
              <w:fldChar w:fldCharType="end"/>
            </w:r>
            <w:r w:rsidR="00DF0175" w:rsidRPr="004D3B47">
              <w:t>)</w:t>
            </w:r>
            <w:r w:rsidR="00E0763B" w:rsidRPr="004D3B47">
              <w:t>.</w:t>
            </w:r>
          </w:p>
          <w:p w14:paraId="33CF52D6" w14:textId="77777777" w:rsidR="00396B6C" w:rsidRPr="004D3B47" w:rsidRDefault="00396B6C" w:rsidP="002769CD">
            <w:pPr>
              <w:jc w:val="both"/>
            </w:pPr>
          </w:p>
          <w:p w14:paraId="33A9BC8D" w14:textId="1D80D923" w:rsidR="00DF0175" w:rsidRPr="004D3B47" w:rsidRDefault="004B68D2" w:rsidP="002769CD">
            <w:pPr>
              <w:jc w:val="both"/>
            </w:pPr>
            <w:r w:rsidRPr="004D3B47">
              <w:rPr>
                <w:bCs/>
              </w:rPr>
              <w:t xml:space="preserve">There was also variability by age. Younger women (aged </w:t>
            </w:r>
            <w:bookmarkStart w:id="706" w:name="ind4_earlysc_age_max"/>
            <w:r w:rsidR="006745A7" w:rsidRPr="004D3B47">
              <w:t>20-24</w:t>
            </w:r>
            <w:bookmarkEnd w:id="706"/>
            <w:r w:rsidR="00B03AF8" w:rsidRPr="004D3B47">
              <w:t xml:space="preserve"> </w:t>
            </w:r>
            <w:r w:rsidRPr="004D3B47">
              <w:rPr>
                <w:bCs/>
              </w:rPr>
              <w:t xml:space="preserve">years at the end of the period) were most likely to be re-screened early </w:t>
            </w:r>
            <w:r w:rsidR="00064651" w:rsidRPr="004D3B47">
              <w:rPr>
                <w:bCs/>
              </w:rPr>
              <w:t>(</w:t>
            </w:r>
            <w:r w:rsidR="006745A7" w:rsidRPr="004D3B47">
              <w:t>16.9</w:t>
            </w:r>
            <w:r w:rsidR="002871C0" w:rsidRPr="004D3B47">
              <w:rPr>
                <w:bCs/>
              </w:rPr>
              <w:t>%</w:t>
            </w:r>
            <w:r w:rsidRPr="004D3B47">
              <w:rPr>
                <w:bCs/>
              </w:rPr>
              <w:t>)</w:t>
            </w:r>
            <w:r w:rsidR="00FC5E6E" w:rsidRPr="004D3B47">
              <w:t xml:space="preserve"> </w:t>
            </w:r>
            <w:r w:rsidRPr="004D3B47">
              <w:rPr>
                <w:bCs/>
              </w:rPr>
              <w:t xml:space="preserve">and older women (aged </w:t>
            </w:r>
            <w:bookmarkStart w:id="707" w:name="ind4_earlysc_age_min1"/>
            <w:r w:rsidR="006745A7" w:rsidRPr="004D3B47">
              <w:t>65-69</w:t>
            </w:r>
            <w:bookmarkEnd w:id="707"/>
            <w:r w:rsidR="0067621B" w:rsidRPr="004D3B47">
              <w:t xml:space="preserve"> </w:t>
            </w:r>
            <w:r w:rsidR="00B22265" w:rsidRPr="004D3B47">
              <w:t xml:space="preserve">and </w:t>
            </w:r>
            <w:r w:rsidR="006745A7" w:rsidRPr="004D3B47">
              <w:t>60-64</w:t>
            </w:r>
            <w:r w:rsidR="0085319C" w:rsidRPr="004D3B47">
              <w:t xml:space="preserve"> </w:t>
            </w:r>
            <w:r w:rsidRPr="004D3B47">
              <w:rPr>
                <w:bCs/>
              </w:rPr>
              <w:t xml:space="preserve">years) were the least likely to be re-screened early </w:t>
            </w:r>
            <w:r w:rsidR="00064651" w:rsidRPr="004D3B47">
              <w:t>(</w:t>
            </w:r>
            <w:bookmarkStart w:id="708" w:name="ind4_earlysc_age_min1_pct"/>
            <w:r w:rsidR="006745A7" w:rsidRPr="004D3B47">
              <w:t>7.</w:t>
            </w:r>
            <w:bookmarkEnd w:id="708"/>
            <w:r w:rsidR="006745A7" w:rsidRPr="004D3B47">
              <w:t>8</w:t>
            </w:r>
            <w:r w:rsidR="001E5C3A">
              <w:t xml:space="preserve"> and</w:t>
            </w:r>
            <w:r w:rsidR="00FC5E6E" w:rsidRPr="004D3B47">
              <w:rPr>
                <w:bCs/>
              </w:rPr>
              <w:t xml:space="preserve"> </w:t>
            </w:r>
            <w:r w:rsidR="006745A7" w:rsidRPr="004D3B47">
              <w:t>8.5</w:t>
            </w:r>
            <w:r w:rsidR="00B063BA" w:rsidRPr="004D3B47">
              <w:rPr>
                <w:bCs/>
              </w:rPr>
              <w:t>%</w:t>
            </w:r>
            <w:r w:rsidR="001E5C3A">
              <w:rPr>
                <w:bCs/>
              </w:rPr>
              <w:t>, respectively</w:t>
            </w:r>
            <w:r w:rsidR="00332844">
              <w:rPr>
                <w:bCs/>
              </w:rPr>
              <w:t xml:space="preserve">; </w:t>
            </w:r>
            <w:r w:rsidR="00616FB9" w:rsidRPr="004D3B47">
              <w:fldChar w:fldCharType="begin"/>
            </w:r>
            <w:r w:rsidR="00616FB9" w:rsidRPr="004D3B47">
              <w:instrText xml:space="preserve"> REF _Ref275551405 \h  \* MERGEFORMAT </w:instrText>
            </w:r>
            <w:r w:rsidR="00616FB9" w:rsidRPr="004D3B47">
              <w:fldChar w:fldCharType="separate"/>
            </w:r>
            <w:r w:rsidR="00D03680" w:rsidRPr="00915C44">
              <w:t xml:space="preserve">Figure </w:t>
            </w:r>
            <w:r w:rsidR="00D03680">
              <w:rPr>
                <w:noProof/>
              </w:rPr>
              <w:t>33</w:t>
            </w:r>
            <w:r w:rsidR="00616FB9" w:rsidRPr="004D3B47">
              <w:fldChar w:fldCharType="end"/>
            </w:r>
            <w:r w:rsidR="00A26843" w:rsidRPr="004D3B47">
              <w:t xml:space="preserve">, </w:t>
            </w:r>
            <w:r w:rsidR="00616FB9" w:rsidRPr="004D3B47">
              <w:fldChar w:fldCharType="begin"/>
            </w:r>
            <w:r w:rsidR="00616FB9" w:rsidRPr="004D3B47">
              <w:instrText xml:space="preserve"> REF _Ref275553689 \h  \* MERGEFORMAT </w:instrText>
            </w:r>
            <w:r w:rsidR="00616FB9" w:rsidRPr="004D3B47">
              <w:fldChar w:fldCharType="separate"/>
            </w:r>
            <w:r w:rsidR="00D03680" w:rsidRPr="004D3B47">
              <w:t xml:space="preserve">Table </w:t>
            </w:r>
            <w:r w:rsidR="00D03680" w:rsidRPr="00D03680">
              <w:rPr>
                <w:bCs/>
                <w:lang w:val="en-US"/>
              </w:rPr>
              <w:t>47</w:t>
            </w:r>
            <w:r w:rsidR="00616FB9" w:rsidRPr="004D3B47">
              <w:fldChar w:fldCharType="end"/>
            </w:r>
            <w:r w:rsidR="00DF0175" w:rsidRPr="004D3B47">
              <w:t>).</w:t>
            </w:r>
            <w:r w:rsidR="00513FB0" w:rsidRPr="004D3B47">
              <w:t xml:space="preserve"> Rates of early re-screening </w:t>
            </w:r>
            <w:r w:rsidR="008C7E5F" w:rsidRPr="004D3B47">
              <w:t>were</w:t>
            </w:r>
            <w:r w:rsidR="00513FB0" w:rsidRPr="004D3B47">
              <w:t xml:space="preserve"> </w:t>
            </w:r>
            <w:r w:rsidR="00295286" w:rsidRPr="004D3B47">
              <w:t>quite</w:t>
            </w:r>
            <w:r w:rsidR="00513FB0" w:rsidRPr="004D3B47">
              <w:t xml:space="preserve"> similar across </w:t>
            </w:r>
            <w:r w:rsidR="00880A40" w:rsidRPr="004D3B47">
              <w:t>five-</w:t>
            </w:r>
            <w:r w:rsidR="00513FB0" w:rsidRPr="004D3B47">
              <w:t xml:space="preserve">year age groups from </w:t>
            </w:r>
            <w:r w:rsidR="002D3223" w:rsidRPr="004D3B47">
              <w:t>25</w:t>
            </w:r>
            <w:r w:rsidR="00513FB0" w:rsidRPr="004D3B47">
              <w:t xml:space="preserve"> to 5</w:t>
            </w:r>
            <w:r w:rsidR="00800752" w:rsidRPr="004D3B47">
              <w:t>4</w:t>
            </w:r>
            <w:r w:rsidR="00513FB0" w:rsidRPr="004D3B47">
              <w:t xml:space="preserve"> years</w:t>
            </w:r>
            <w:r w:rsidR="00880A40" w:rsidRPr="004D3B47">
              <w:t xml:space="preserve"> (between </w:t>
            </w:r>
            <w:r w:rsidR="00B22265" w:rsidRPr="004D3B47">
              <w:t>11.4</w:t>
            </w:r>
            <w:r w:rsidR="00F63D16" w:rsidRPr="004D3B47">
              <w:t xml:space="preserve">% and </w:t>
            </w:r>
            <w:r w:rsidR="00B22265" w:rsidRPr="004D3B47">
              <w:t>13.3%</w:t>
            </w:r>
            <w:r w:rsidR="00880A40" w:rsidRPr="004D3B47">
              <w:t>)</w:t>
            </w:r>
            <w:r w:rsidR="00513FB0" w:rsidRPr="004D3B47">
              <w:t>.</w:t>
            </w:r>
          </w:p>
          <w:p w14:paraId="11B33AC7" w14:textId="77777777" w:rsidR="00B62FFE" w:rsidRPr="004D3B47" w:rsidRDefault="00B62FFE" w:rsidP="002769CD">
            <w:pPr>
              <w:jc w:val="both"/>
            </w:pPr>
          </w:p>
          <w:p w14:paraId="23E297B2" w14:textId="4A8879A4" w:rsidR="00E0763B" w:rsidRPr="004D3B47" w:rsidRDefault="00ED7CA2" w:rsidP="002769CD">
            <w:pPr>
              <w:jc w:val="both"/>
              <w:rPr>
                <w:noProof/>
              </w:rPr>
            </w:pPr>
            <w:r w:rsidRPr="004D3B47">
              <w:t xml:space="preserve">Among the ethnic groups considered, </w:t>
            </w:r>
            <w:bookmarkStart w:id="709" w:name="ind4_earlysc_eth_max1"/>
            <w:r w:rsidR="006745A7" w:rsidRPr="004D3B47">
              <w:t>European/ Other</w:t>
            </w:r>
            <w:bookmarkEnd w:id="709"/>
            <w:r w:rsidR="00B22265" w:rsidRPr="004D3B47">
              <w:t xml:space="preserve"> </w:t>
            </w:r>
            <w:r w:rsidRPr="004D3B47">
              <w:t xml:space="preserve">were the most likely to be re-screened early </w:t>
            </w:r>
            <w:r w:rsidR="00064651" w:rsidRPr="004D3B47">
              <w:t>(</w:t>
            </w:r>
            <w:r w:rsidR="006745A7" w:rsidRPr="004D3B47">
              <w:t>11.8</w:t>
            </w:r>
            <w:r w:rsidR="00F63D16" w:rsidRPr="004D3B47">
              <w:t xml:space="preserve">%) followed by </w:t>
            </w:r>
            <w:r w:rsidR="006745A7" w:rsidRPr="004D3B47">
              <w:t>Asian</w:t>
            </w:r>
            <w:r w:rsidR="00B22265" w:rsidRPr="004D3B47">
              <w:t xml:space="preserve"> women</w:t>
            </w:r>
            <w:r w:rsidR="00FC5E6E" w:rsidRPr="004D3B47">
              <w:t xml:space="preserve"> </w:t>
            </w:r>
            <w:r w:rsidR="00F63D16" w:rsidRPr="004D3B47">
              <w:t>(</w:t>
            </w:r>
            <w:r w:rsidR="006745A7" w:rsidRPr="004D3B47">
              <w:t>10.8</w:t>
            </w:r>
            <w:r w:rsidR="00064651" w:rsidRPr="004D3B47">
              <w:t>%</w:t>
            </w:r>
            <w:r w:rsidR="002D5508" w:rsidRPr="004D3B47">
              <w:t>)</w:t>
            </w:r>
            <w:r w:rsidR="00B22265" w:rsidRPr="004D3B47">
              <w:t xml:space="preserve"> and </w:t>
            </w:r>
            <w:r w:rsidR="001F6600" w:rsidRPr="004D3B47">
              <w:t>Māori</w:t>
            </w:r>
            <w:r w:rsidR="00B22265" w:rsidRPr="004D3B47">
              <w:t xml:space="preserve"> women (10.7%);</w:t>
            </w:r>
            <w:r w:rsidRPr="004D3B47">
              <w:t xml:space="preserve"> </w:t>
            </w:r>
            <w:r w:rsidR="00B62FFE" w:rsidRPr="004D3B47">
              <w:t xml:space="preserve">while </w:t>
            </w:r>
            <w:r w:rsidR="009F7054" w:rsidRPr="004D3B47">
              <w:t>e</w:t>
            </w:r>
            <w:r w:rsidRPr="004D3B47">
              <w:t xml:space="preserve">arly re-screening was least common among </w:t>
            </w:r>
            <w:bookmarkStart w:id="710" w:name="ind4_earlysc_eth_min"/>
            <w:r w:rsidR="006745A7" w:rsidRPr="004D3B47">
              <w:t>Pacific</w:t>
            </w:r>
            <w:bookmarkEnd w:id="710"/>
            <w:r w:rsidR="005D4578" w:rsidRPr="004D3B47">
              <w:t xml:space="preserve"> </w:t>
            </w:r>
            <w:r w:rsidR="00E3280F" w:rsidRPr="004D3B47">
              <w:t xml:space="preserve">women </w:t>
            </w:r>
            <w:r w:rsidR="00064651" w:rsidRPr="004D3B47">
              <w:t>(</w:t>
            </w:r>
            <w:bookmarkStart w:id="711" w:name="ind4_earlysc_eth_min_pct"/>
            <w:r w:rsidR="006745A7" w:rsidRPr="004D3B47">
              <w:t>7.6</w:t>
            </w:r>
            <w:bookmarkEnd w:id="711"/>
            <w:r w:rsidR="00064651" w:rsidRPr="004D3B47">
              <w:t>%</w:t>
            </w:r>
            <w:r w:rsidR="00332844">
              <w:t xml:space="preserve">; </w:t>
            </w:r>
            <w:r w:rsidR="00136039" w:rsidRPr="004D3B47">
              <w:fldChar w:fldCharType="begin"/>
            </w:r>
            <w:r w:rsidR="00136039" w:rsidRPr="004D3B47">
              <w:instrText xml:space="preserve"> REF _Ref516821466 \h  \* MERGEFORMAT </w:instrText>
            </w:r>
            <w:r w:rsidR="00136039" w:rsidRPr="004D3B47">
              <w:fldChar w:fldCharType="separate"/>
            </w:r>
            <w:r w:rsidR="00D03680" w:rsidRPr="00E45DF9">
              <w:t xml:space="preserve">Figure </w:t>
            </w:r>
            <w:r w:rsidR="00D03680">
              <w:t>34</w:t>
            </w:r>
            <w:r w:rsidR="00136039" w:rsidRPr="004D3B47">
              <w:fldChar w:fldCharType="end"/>
            </w:r>
            <w:r w:rsidR="00A26843" w:rsidRPr="004D3B47">
              <w:t>,</w:t>
            </w:r>
            <w:r w:rsidR="0039240B" w:rsidRPr="004D3B47">
              <w:t xml:space="preserve"> </w:t>
            </w:r>
            <w:r w:rsidR="00100CC8" w:rsidRPr="004D3B47">
              <w:fldChar w:fldCharType="begin"/>
            </w:r>
            <w:r w:rsidR="003E35A6" w:rsidRPr="004D3B47">
              <w:instrText xml:space="preserve"> REF _Ref275858059 \h  \* MERGEFORMAT </w:instrText>
            </w:r>
            <w:r w:rsidR="00100CC8" w:rsidRPr="004D3B47">
              <w:fldChar w:fldCharType="separate"/>
            </w:r>
            <w:r w:rsidR="00D03680" w:rsidRPr="004D3B47">
              <w:rPr>
                <w:noProof/>
              </w:rPr>
              <w:br w:type="column"/>
            </w:r>
            <w:r w:rsidR="00D03680" w:rsidRPr="004D3B47">
              <w:t xml:space="preserve">Table </w:t>
            </w:r>
            <w:r w:rsidR="00D03680" w:rsidRPr="00D03680">
              <w:rPr>
                <w:lang w:val="en-US"/>
              </w:rPr>
              <w:t>49</w:t>
            </w:r>
            <w:r w:rsidR="00100CC8" w:rsidRPr="004D3B47">
              <w:fldChar w:fldCharType="end"/>
            </w:r>
            <w:r w:rsidR="00E0763B" w:rsidRPr="004D3B47">
              <w:t>).</w:t>
            </w:r>
          </w:p>
          <w:p w14:paraId="46E2525E" w14:textId="77777777" w:rsidR="00A26843" w:rsidRPr="004D3B47" w:rsidRDefault="00A26843" w:rsidP="002769CD">
            <w:pPr>
              <w:ind w:right="544"/>
              <w:jc w:val="both"/>
            </w:pPr>
          </w:p>
        </w:tc>
      </w:tr>
      <w:tr w:rsidR="004D3B47" w:rsidRPr="004D3B47" w14:paraId="6891A9B4" w14:textId="77777777">
        <w:tc>
          <w:tcPr>
            <w:tcW w:w="1526" w:type="dxa"/>
          </w:tcPr>
          <w:p w14:paraId="603ECA3E" w14:textId="77777777" w:rsidR="003E4E3E" w:rsidRPr="004D3B47" w:rsidRDefault="003E4E3E" w:rsidP="00DE16F5">
            <w:pPr>
              <w:spacing w:before="120"/>
              <w:ind w:right="544"/>
              <w:jc w:val="both"/>
              <w:rPr>
                <w:b/>
              </w:rPr>
            </w:pPr>
            <w:r w:rsidRPr="004D3B47">
              <w:rPr>
                <w:b/>
              </w:rPr>
              <w:t>Trends</w:t>
            </w:r>
          </w:p>
        </w:tc>
        <w:tc>
          <w:tcPr>
            <w:tcW w:w="7796" w:type="dxa"/>
          </w:tcPr>
          <w:p w14:paraId="63E1A23C" w14:textId="75E13591" w:rsidR="00ED7CA2" w:rsidRPr="004D3B47" w:rsidRDefault="00ED7CA2" w:rsidP="002769CD">
            <w:pPr>
              <w:spacing w:before="120"/>
              <w:jc w:val="both"/>
              <w:rPr>
                <w:lang w:val="en-NZ"/>
              </w:rPr>
            </w:pPr>
            <w:r w:rsidRPr="004D3B47">
              <w:rPr>
                <w:lang w:val="en-NZ"/>
              </w:rPr>
              <w:t xml:space="preserve">The level of early re-screening </w:t>
            </w:r>
            <w:r w:rsidR="00064651" w:rsidRPr="004D3B47">
              <w:rPr>
                <w:lang w:val="en-NZ"/>
              </w:rPr>
              <w:t>(</w:t>
            </w:r>
            <w:bookmarkStart w:id="712" w:name="ind4_return25_pct2"/>
            <w:r w:rsidR="006745A7" w:rsidRPr="004D3B47">
              <w:t>11.</w:t>
            </w:r>
            <w:bookmarkEnd w:id="712"/>
            <w:r w:rsidR="006745A7" w:rsidRPr="004D3B47">
              <w:t>4</w:t>
            </w:r>
            <w:r w:rsidR="00C97ACF" w:rsidRPr="004D3B47">
              <w:rPr>
                <w:lang w:val="en-NZ"/>
              </w:rPr>
              <w:t>%</w:t>
            </w:r>
            <w:r w:rsidR="00340E41" w:rsidRPr="004D3B47">
              <w:rPr>
                <w:lang w:val="en-NZ"/>
              </w:rPr>
              <w:t>)</w:t>
            </w:r>
            <w:r w:rsidR="00F63D16" w:rsidRPr="004D3B47">
              <w:rPr>
                <w:lang w:val="en-NZ"/>
              </w:rPr>
              <w:t xml:space="preserve"> </w:t>
            </w:r>
            <w:r w:rsidRPr="004D3B47">
              <w:rPr>
                <w:lang w:val="en-NZ"/>
              </w:rPr>
              <w:t>is</w:t>
            </w:r>
            <w:r w:rsidR="00B265A0" w:rsidRPr="004D3B47">
              <w:rPr>
                <w:lang w:val="en-NZ"/>
              </w:rPr>
              <w:t xml:space="preserve"> </w:t>
            </w:r>
            <w:r w:rsidR="000D1320" w:rsidRPr="004D3B47">
              <w:t>slightly</w:t>
            </w:r>
            <w:r w:rsidRPr="004D3B47">
              <w:t xml:space="preserve"> </w:t>
            </w:r>
            <w:r w:rsidR="0063390B" w:rsidRPr="004D3B47">
              <w:t>lower</w:t>
            </w:r>
            <w:r w:rsidR="00B95806" w:rsidRPr="004D3B47">
              <w:rPr>
                <w:lang w:val="en-NZ"/>
              </w:rPr>
              <w:t xml:space="preserve"> to</w:t>
            </w:r>
            <w:r w:rsidR="00B74FE3" w:rsidRPr="004D3B47">
              <w:rPr>
                <w:lang w:val="en-NZ"/>
              </w:rPr>
              <w:t xml:space="preserve"> </w:t>
            </w:r>
            <w:r w:rsidR="00727DD1" w:rsidRPr="004D3B47">
              <w:t>what was reported in</w:t>
            </w:r>
            <w:r w:rsidR="00B95806" w:rsidRPr="004D3B47">
              <w:rPr>
                <w:lang w:val="en-NZ"/>
              </w:rPr>
              <w:t xml:space="preserve"> the previous </w:t>
            </w:r>
            <w:r w:rsidRPr="004D3B47">
              <w:rPr>
                <w:lang w:val="en-NZ"/>
              </w:rPr>
              <w:t xml:space="preserve">monitoring </w:t>
            </w:r>
            <w:r w:rsidR="00B95806" w:rsidRPr="004D3B47">
              <w:rPr>
                <w:lang w:val="en-NZ"/>
              </w:rPr>
              <w:t>period</w:t>
            </w:r>
            <w:r w:rsidRPr="004D3B47">
              <w:rPr>
                <w:lang w:val="en-NZ"/>
              </w:rPr>
              <w:t xml:space="preserve"> </w:t>
            </w:r>
            <w:r w:rsidR="005C2F55" w:rsidRPr="004D3B47">
              <w:rPr>
                <w:lang w:val="en-NZ"/>
              </w:rPr>
              <w:t>(</w:t>
            </w:r>
            <w:r w:rsidR="006745A7" w:rsidRPr="004D3B47">
              <w:t>11.6</w:t>
            </w:r>
            <w:r w:rsidR="00085459" w:rsidRPr="004D3B47">
              <w:t>%</w:t>
            </w:r>
            <w:r w:rsidR="005C2F55" w:rsidRPr="004D3B47">
              <w:t>)</w:t>
            </w:r>
            <w:r w:rsidR="008E786B" w:rsidRPr="004D3B47">
              <w:t xml:space="preserve"> and </w:t>
            </w:r>
            <w:r w:rsidR="009004E0" w:rsidRPr="004D3B47">
              <w:t xml:space="preserve">has been declining </w:t>
            </w:r>
            <w:r w:rsidR="008E786B" w:rsidRPr="004D3B47">
              <w:t xml:space="preserve">over </w:t>
            </w:r>
            <w:r w:rsidR="00596DAB">
              <w:t>the last eight years of reporting</w:t>
            </w:r>
            <w:r w:rsidR="008E786B" w:rsidRPr="004D3B47">
              <w:t>.</w:t>
            </w:r>
            <w:r w:rsidRPr="004D3B47">
              <w:rPr>
                <w:lang w:val="en-NZ"/>
              </w:rPr>
              <w:t xml:space="preserve"> </w:t>
            </w:r>
          </w:p>
          <w:p w14:paraId="6219BF59" w14:textId="77777777" w:rsidR="00ED7CA2" w:rsidRPr="004D3B47" w:rsidRDefault="00ED7CA2" w:rsidP="002769CD">
            <w:pPr>
              <w:jc w:val="both"/>
            </w:pPr>
          </w:p>
          <w:p w14:paraId="10CE9439" w14:textId="691D3871" w:rsidR="00ED7CA2" w:rsidRPr="004D3B47" w:rsidRDefault="00530696" w:rsidP="002769CD">
            <w:pPr>
              <w:jc w:val="both"/>
            </w:pPr>
            <w:r w:rsidRPr="004D3B47">
              <w:t xml:space="preserve">The DHB with the </w:t>
            </w:r>
            <w:r w:rsidR="00B62FFE" w:rsidRPr="004D3B47">
              <w:t xml:space="preserve">highest </w:t>
            </w:r>
            <w:r w:rsidR="008A3DAD" w:rsidRPr="004D3B47">
              <w:t>level</w:t>
            </w:r>
            <w:r w:rsidR="008E786B" w:rsidRPr="004D3B47">
              <w:t xml:space="preserve"> of early rescreenin</w:t>
            </w:r>
            <w:r w:rsidR="00196988" w:rsidRPr="004D3B47">
              <w:t>g</w:t>
            </w:r>
            <w:r w:rsidR="008A3DAD" w:rsidRPr="004D3B47">
              <w:t xml:space="preserve"> in this report was </w:t>
            </w:r>
            <w:r w:rsidR="006745A7" w:rsidRPr="004D3B47">
              <w:t>Wairarapa</w:t>
            </w:r>
            <w:r w:rsidR="00346B87" w:rsidRPr="004D3B47">
              <w:t xml:space="preserve"> </w:t>
            </w:r>
            <w:r w:rsidR="008A3DAD" w:rsidRPr="004D3B47">
              <w:t>(</w:t>
            </w:r>
            <w:r w:rsidR="006745A7" w:rsidRPr="004D3B47">
              <w:t>19.2</w:t>
            </w:r>
            <w:r w:rsidR="001E5C3A">
              <w:t>%</w:t>
            </w:r>
            <w:r w:rsidR="008A3DAD" w:rsidRPr="004D3B47">
              <w:t>).</w:t>
            </w:r>
            <w:r w:rsidR="00E92151" w:rsidRPr="004D3B47">
              <w:t xml:space="preserve"> </w:t>
            </w:r>
            <w:r w:rsidR="00B62FFE" w:rsidRPr="004D3B47">
              <w:t xml:space="preserve">In most DHBs, early rescreening is decreasing; however early rescreening </w:t>
            </w:r>
            <w:r w:rsidR="00CB1745" w:rsidRPr="004D3B47">
              <w:t>is higher</w:t>
            </w:r>
            <w:r w:rsidR="00B62FFE" w:rsidRPr="004D3B47">
              <w:t xml:space="preserve"> in the current report in</w:t>
            </w:r>
            <w:r w:rsidR="00E92151" w:rsidRPr="004D3B47">
              <w:t xml:space="preserve"> </w:t>
            </w:r>
            <w:r w:rsidR="00B22265" w:rsidRPr="004D3B47">
              <w:t>seven</w:t>
            </w:r>
            <w:r w:rsidR="00733D01" w:rsidRPr="004D3B47">
              <w:t xml:space="preserve"> </w:t>
            </w:r>
            <w:r w:rsidR="004F5602" w:rsidRPr="004D3B47">
              <w:t>DHBs</w:t>
            </w:r>
            <w:r w:rsidR="00804F30" w:rsidRPr="004D3B47">
              <w:t xml:space="preserve"> and </w:t>
            </w:r>
            <w:r w:rsidR="00733D01" w:rsidRPr="004D3B47">
              <w:t xml:space="preserve">remained similar in </w:t>
            </w:r>
            <w:r w:rsidR="00B265A0" w:rsidRPr="004D3B47">
              <w:t>five</w:t>
            </w:r>
            <w:r w:rsidR="008A3DAD" w:rsidRPr="004D3B47">
              <w:t xml:space="preserve"> DHB</w:t>
            </w:r>
            <w:r w:rsidR="00346B87" w:rsidRPr="004D3B47">
              <w:t>s</w:t>
            </w:r>
            <w:r w:rsidR="00196988" w:rsidRPr="004D3B47">
              <w:t>.</w:t>
            </w:r>
            <w:r w:rsidR="001256BD" w:rsidRPr="004D3B47">
              <w:t xml:space="preserve"> </w:t>
            </w:r>
            <w:r w:rsidR="006E5CBA" w:rsidRPr="004D3B47">
              <w:t xml:space="preserve">Trends over the two years ending </w:t>
            </w:r>
            <w:sdt>
              <w:sdtPr>
                <w:alias w:val="End Period"/>
                <w:tag w:val="End Period"/>
                <w:id w:val="-1576283362"/>
                <w:placeholder>
                  <w:docPart w:val="4BC29496547346C0B49C01E8A1BAAEA7"/>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C573CF" w:rsidRPr="004D3B47">
              <w:t xml:space="preserve"> </w:t>
            </w:r>
            <w:r w:rsidR="00A05A37" w:rsidRPr="004D3B47">
              <w:t xml:space="preserve">by DHB are shown in </w:t>
            </w:r>
            <w:r w:rsidR="00100CC8" w:rsidRPr="004D3B47">
              <w:fldChar w:fldCharType="begin"/>
            </w:r>
            <w:r w:rsidR="00A05A37" w:rsidRPr="004D3B47">
              <w:instrText xml:space="preserve"> REF _Ref316998886 \h </w:instrText>
            </w:r>
            <w:r w:rsidR="004911A0" w:rsidRPr="004D3B47">
              <w:instrText xml:space="preserve"> \* MERGEFORMAT </w:instrText>
            </w:r>
            <w:r w:rsidR="00100CC8" w:rsidRPr="004D3B47">
              <w:fldChar w:fldCharType="separate"/>
            </w:r>
            <w:r w:rsidR="00D03680" w:rsidRPr="00915C44">
              <w:t xml:space="preserve">Figure </w:t>
            </w:r>
            <w:r w:rsidR="00D03680">
              <w:rPr>
                <w:noProof/>
              </w:rPr>
              <w:t>35</w:t>
            </w:r>
            <w:r w:rsidR="00100CC8" w:rsidRPr="004D3B47">
              <w:fldChar w:fldCharType="end"/>
            </w:r>
            <w:r w:rsidR="00A05A37" w:rsidRPr="004D3B47">
              <w:t>.</w:t>
            </w:r>
            <w:r w:rsidR="006A400F" w:rsidRPr="004D3B47">
              <w:t xml:space="preserve"> </w:t>
            </w:r>
          </w:p>
          <w:p w14:paraId="60190ED8" w14:textId="77777777" w:rsidR="00ED7CA2" w:rsidRPr="004D3B47" w:rsidRDefault="00ED7CA2" w:rsidP="002769CD">
            <w:pPr>
              <w:jc w:val="both"/>
            </w:pPr>
          </w:p>
          <w:p w14:paraId="3C5B60E4" w14:textId="57A1A38A" w:rsidR="00A05A37" w:rsidRPr="004D3B47" w:rsidRDefault="00701FC4" w:rsidP="002769CD">
            <w:pPr>
              <w:jc w:val="both"/>
            </w:pPr>
            <w:r w:rsidRPr="004D3B47">
              <w:t>A</w:t>
            </w:r>
            <w:r w:rsidR="006C2B4A" w:rsidRPr="004D3B47">
              <w:t xml:space="preserve"> reduction </w:t>
            </w:r>
            <w:r w:rsidRPr="004D3B47">
              <w:t xml:space="preserve">in the level of early re-screening </w:t>
            </w:r>
            <w:r w:rsidR="006C2B4A" w:rsidRPr="004D3B47">
              <w:t xml:space="preserve">was seen for </w:t>
            </w:r>
            <w:r w:rsidR="00B22265" w:rsidRPr="004D3B47">
              <w:t>five</w:t>
            </w:r>
            <w:r w:rsidR="00306EF7" w:rsidRPr="004D3B47">
              <w:t xml:space="preserve"> </w:t>
            </w:r>
            <w:r w:rsidR="006C2B4A" w:rsidRPr="004D3B47">
              <w:t>of the ten five-year age groups</w:t>
            </w:r>
            <w:r w:rsidR="00215692" w:rsidRPr="004D3B47">
              <w:t xml:space="preserve"> </w:t>
            </w:r>
            <w:r w:rsidRPr="004D3B47">
              <w:t xml:space="preserve">between 20 and 69 years </w:t>
            </w:r>
            <w:r w:rsidR="006C2B4A" w:rsidRPr="004D3B47">
              <w:t xml:space="preserve">since the previous report. </w:t>
            </w:r>
            <w:r w:rsidR="00913406" w:rsidRPr="004D3B47">
              <w:t>A</w:t>
            </w:r>
            <w:r w:rsidR="00B22265" w:rsidRPr="004D3B47">
              <w:t>n</w:t>
            </w:r>
            <w:r w:rsidR="00913406" w:rsidRPr="004D3B47">
              <w:t xml:space="preserve"> </w:t>
            </w:r>
            <w:r w:rsidR="001A5A69" w:rsidRPr="004D3B47">
              <w:t>i</w:t>
            </w:r>
            <w:r w:rsidR="00E62C0B" w:rsidRPr="004D3B47">
              <w:t xml:space="preserve">ncrease </w:t>
            </w:r>
            <w:r w:rsidR="00913406" w:rsidRPr="004D3B47">
              <w:t>was</w:t>
            </w:r>
            <w:r w:rsidR="00E62C0B" w:rsidRPr="004D3B47">
              <w:t xml:space="preserve"> seen in </w:t>
            </w:r>
            <w:r w:rsidR="00B22265" w:rsidRPr="004D3B47">
              <w:t>four</w:t>
            </w:r>
            <w:r w:rsidR="00E62C0B" w:rsidRPr="004D3B47">
              <w:t xml:space="preserve"> age group</w:t>
            </w:r>
            <w:r w:rsidR="005107B1" w:rsidRPr="004D3B47">
              <w:t>s</w:t>
            </w:r>
            <w:r w:rsidR="00B22265" w:rsidRPr="004D3B47">
              <w:t>.</w:t>
            </w:r>
            <w:r w:rsidR="00E62C0B" w:rsidRPr="004D3B47">
              <w:t xml:space="preserve"> </w:t>
            </w:r>
            <w:r w:rsidR="00E92151" w:rsidRPr="004D3B47">
              <w:t xml:space="preserve">Trends over the two years ending </w:t>
            </w:r>
            <w:sdt>
              <w:sdtPr>
                <w:alias w:val="End Period"/>
                <w:tag w:val="End Period"/>
                <w:id w:val="95452013"/>
                <w:placeholder>
                  <w:docPart w:val="296FEE674C6244B9872A44EAE8470CA9"/>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C573CF" w:rsidRPr="004D3B47">
              <w:t xml:space="preserve"> </w:t>
            </w:r>
            <w:r w:rsidR="00E92151" w:rsidRPr="004D3B47">
              <w:t xml:space="preserve">by </w:t>
            </w:r>
            <w:r w:rsidR="00EC6B70" w:rsidRPr="004D3B47">
              <w:t>five-year</w:t>
            </w:r>
            <w:r w:rsidR="005F7107" w:rsidRPr="004D3B47">
              <w:t xml:space="preserve"> age group</w:t>
            </w:r>
            <w:r w:rsidR="00E92151" w:rsidRPr="004D3B47">
              <w:t xml:space="preserve"> are shown in</w:t>
            </w:r>
            <w:r w:rsidR="00A05A37" w:rsidRPr="004D3B47">
              <w:t xml:space="preserve"> </w:t>
            </w:r>
            <w:r w:rsidR="00E721B4" w:rsidRPr="004D3B47">
              <w:fldChar w:fldCharType="begin"/>
            </w:r>
            <w:r w:rsidR="00E721B4" w:rsidRPr="004D3B47">
              <w:instrText xml:space="preserve"> REF _Ref497723842 \h </w:instrText>
            </w:r>
            <w:r w:rsidR="004B64D2" w:rsidRPr="004D3B47">
              <w:instrText xml:space="preserve"> \* MERGEFORMAT </w:instrText>
            </w:r>
            <w:r w:rsidR="00E721B4" w:rsidRPr="004D3B47">
              <w:fldChar w:fldCharType="separate"/>
            </w:r>
            <w:r w:rsidR="00D03680" w:rsidRPr="00E45DF9">
              <w:t xml:space="preserve">Figure </w:t>
            </w:r>
            <w:r w:rsidR="00D03680">
              <w:rPr>
                <w:noProof/>
              </w:rPr>
              <w:t>36</w:t>
            </w:r>
            <w:r w:rsidR="00E721B4" w:rsidRPr="004D3B47">
              <w:fldChar w:fldCharType="end"/>
            </w:r>
            <w:r w:rsidR="00A05A37" w:rsidRPr="004D3B47">
              <w:t>.</w:t>
            </w:r>
          </w:p>
          <w:p w14:paraId="18A0DE4D" w14:textId="77777777" w:rsidR="005010B9" w:rsidRPr="004D3B47" w:rsidRDefault="005010B9" w:rsidP="002769CD">
            <w:pPr>
              <w:jc w:val="both"/>
            </w:pPr>
          </w:p>
          <w:p w14:paraId="6E7CF0C8" w14:textId="3610857D" w:rsidR="003E5D63" w:rsidRPr="004D3B47" w:rsidRDefault="00C478E0" w:rsidP="002769CD">
            <w:pPr>
              <w:jc w:val="both"/>
            </w:pPr>
            <w:r w:rsidRPr="004D3B47">
              <w:t>Small</w:t>
            </w:r>
            <w:r w:rsidR="00BF4285" w:rsidRPr="004D3B47">
              <w:t xml:space="preserve"> decrease</w:t>
            </w:r>
            <w:r w:rsidRPr="004D3B47">
              <w:t>s</w:t>
            </w:r>
            <w:r w:rsidR="00BF4285" w:rsidRPr="004D3B47">
              <w:t xml:space="preserve"> </w:t>
            </w:r>
            <w:r w:rsidRPr="004D3B47">
              <w:t>in early re-screening w</w:t>
            </w:r>
            <w:r w:rsidR="006C2474" w:rsidRPr="004D3B47">
              <w:t>ere</w:t>
            </w:r>
            <w:r w:rsidRPr="004D3B47">
              <w:t xml:space="preserve"> also</w:t>
            </w:r>
            <w:r w:rsidR="00BF4285" w:rsidRPr="004D3B47">
              <w:t xml:space="preserve"> seen</w:t>
            </w:r>
            <w:r w:rsidRPr="004D3B47">
              <w:t xml:space="preserve"> in </w:t>
            </w:r>
            <w:r w:rsidR="00BF60FB" w:rsidRPr="004D3B47">
              <w:t>two</w:t>
            </w:r>
            <w:r w:rsidRPr="004D3B47">
              <w:t xml:space="preserve"> ethnic groups </w:t>
            </w:r>
            <w:r w:rsidR="00964AB5" w:rsidRPr="004D3B47">
              <w:t xml:space="preserve">with the greatest drop seen in </w:t>
            </w:r>
            <w:r w:rsidR="00365ACF">
              <w:t>European/ Other</w:t>
            </w:r>
            <w:r w:rsidR="00BF60FB" w:rsidRPr="004D3B47">
              <w:t xml:space="preserve"> </w:t>
            </w:r>
            <w:r w:rsidR="00964AB5" w:rsidRPr="004D3B47">
              <w:t xml:space="preserve">(from </w:t>
            </w:r>
            <w:r w:rsidR="004A6566" w:rsidRPr="004D3B47">
              <w:t>1</w:t>
            </w:r>
            <w:r w:rsidR="00BF60FB" w:rsidRPr="004D3B47">
              <w:t>2</w:t>
            </w:r>
            <w:r w:rsidR="004A6566" w:rsidRPr="004D3B47">
              <w:t>.</w:t>
            </w:r>
            <w:r w:rsidR="00BF60FB" w:rsidRPr="004D3B47">
              <w:t>2</w:t>
            </w:r>
            <w:r w:rsidR="00DA69CD" w:rsidRPr="004D3B47">
              <w:t>%</w:t>
            </w:r>
            <w:r w:rsidR="00964AB5" w:rsidRPr="004D3B47">
              <w:t xml:space="preserve"> to 1</w:t>
            </w:r>
            <w:r w:rsidR="00BF60FB" w:rsidRPr="004D3B47">
              <w:t>1</w:t>
            </w:r>
            <w:r w:rsidR="00964AB5" w:rsidRPr="004D3B47">
              <w:t>.</w:t>
            </w:r>
            <w:r w:rsidR="00BF60FB" w:rsidRPr="004D3B47">
              <w:t>8</w:t>
            </w:r>
            <w:r w:rsidR="00964AB5" w:rsidRPr="004D3B47">
              <w:t>%)</w:t>
            </w:r>
            <w:r w:rsidR="00B265A0" w:rsidRPr="004D3B47">
              <w:t>,</w:t>
            </w:r>
            <w:r w:rsidR="00964AB5" w:rsidRPr="004D3B47">
              <w:t xml:space="preserve"> </w:t>
            </w:r>
            <w:r w:rsidR="00BF60FB" w:rsidRPr="004D3B47">
              <w:t>followed by</w:t>
            </w:r>
            <w:r w:rsidR="00964AB5" w:rsidRPr="004D3B47">
              <w:t xml:space="preserve"> Māori women (from </w:t>
            </w:r>
            <w:r w:rsidR="00731903" w:rsidRPr="004D3B47">
              <w:t>1</w:t>
            </w:r>
            <w:r w:rsidR="00BF60FB" w:rsidRPr="004D3B47">
              <w:t>0</w:t>
            </w:r>
            <w:r w:rsidR="00731903" w:rsidRPr="004D3B47">
              <w:t>.</w:t>
            </w:r>
            <w:r w:rsidR="00BF60FB" w:rsidRPr="004D3B47">
              <w:t>9</w:t>
            </w:r>
            <w:r w:rsidR="00964AB5" w:rsidRPr="004D3B47">
              <w:t xml:space="preserve">% to </w:t>
            </w:r>
            <w:r w:rsidR="00731903" w:rsidRPr="004D3B47">
              <w:t>10.</w:t>
            </w:r>
            <w:r w:rsidR="00846A9D" w:rsidRPr="004D3B47">
              <w:t>7</w:t>
            </w:r>
            <w:r w:rsidR="00964AB5" w:rsidRPr="004D3B47">
              <w:t>%)</w:t>
            </w:r>
            <w:r w:rsidR="009A1582" w:rsidRPr="004D3B47">
              <w:t xml:space="preserve"> </w:t>
            </w:r>
            <w:r w:rsidRPr="004D3B47">
              <w:t>since the last monitoring period.</w:t>
            </w:r>
            <w:r w:rsidR="00A26D58">
              <w:t xml:space="preserve">  </w:t>
            </w:r>
            <w:r w:rsidR="00964AB5" w:rsidRPr="004D3B47">
              <w:t xml:space="preserve">Early rescreening in </w:t>
            </w:r>
            <w:r w:rsidR="00BF60FB" w:rsidRPr="004D3B47">
              <w:t>Pacific</w:t>
            </w:r>
            <w:r w:rsidR="00964AB5" w:rsidRPr="004D3B47">
              <w:t xml:space="preserve"> women </w:t>
            </w:r>
            <w:r w:rsidR="00BF60FB" w:rsidRPr="004D3B47">
              <w:t>remained similar</w:t>
            </w:r>
            <w:r w:rsidR="00964AB5" w:rsidRPr="004D3B47">
              <w:t xml:space="preserve"> </w:t>
            </w:r>
            <w:r w:rsidR="00D969DD" w:rsidRPr="004D3B47">
              <w:t>in Pacific women</w:t>
            </w:r>
            <w:r w:rsidR="00B265A0" w:rsidRPr="004D3B47">
              <w:t xml:space="preserve"> (7.6%)</w:t>
            </w:r>
            <w:r w:rsidR="00B94C54" w:rsidRPr="004D3B47">
              <w:t>,</w:t>
            </w:r>
            <w:r w:rsidR="00B265A0" w:rsidRPr="004D3B47">
              <w:t xml:space="preserve"> </w:t>
            </w:r>
            <w:r w:rsidR="00BF60FB" w:rsidRPr="004D3B47">
              <w:t xml:space="preserve">and </w:t>
            </w:r>
            <w:r w:rsidR="00CB1745" w:rsidRPr="004D3B47">
              <w:t>is higher</w:t>
            </w:r>
            <w:r w:rsidR="00BF60FB" w:rsidRPr="004D3B47">
              <w:t xml:space="preserve"> in Asian women (from 10.7% to 10.8%).</w:t>
            </w:r>
          </w:p>
          <w:p w14:paraId="4A2E2D6E" w14:textId="77777777" w:rsidR="00AD35C9" w:rsidRPr="004D3B47" w:rsidRDefault="00AD35C9" w:rsidP="002769CD">
            <w:pPr>
              <w:jc w:val="both"/>
            </w:pPr>
          </w:p>
        </w:tc>
      </w:tr>
      <w:tr w:rsidR="004D3B47" w:rsidRPr="004D3B47" w14:paraId="718E0C1A" w14:textId="77777777">
        <w:tc>
          <w:tcPr>
            <w:tcW w:w="1526" w:type="dxa"/>
          </w:tcPr>
          <w:p w14:paraId="372848F1" w14:textId="77777777" w:rsidR="003E4E3E" w:rsidRPr="004D3B47" w:rsidRDefault="003E4E3E" w:rsidP="00DE16F5">
            <w:pPr>
              <w:spacing w:before="120"/>
              <w:ind w:right="544"/>
              <w:jc w:val="both"/>
              <w:rPr>
                <w:b/>
              </w:rPr>
            </w:pPr>
            <w:r w:rsidRPr="004D3B47">
              <w:rPr>
                <w:b/>
              </w:rPr>
              <w:t>Comments</w:t>
            </w:r>
          </w:p>
        </w:tc>
        <w:tc>
          <w:tcPr>
            <w:tcW w:w="7796" w:type="dxa"/>
          </w:tcPr>
          <w:p w14:paraId="1F830445" w14:textId="039AF0A9" w:rsidR="00ED7CA2" w:rsidRPr="004D3B47" w:rsidRDefault="00ED7CA2" w:rsidP="002769CD">
            <w:pPr>
              <w:spacing w:before="120"/>
              <w:ind w:right="34"/>
              <w:jc w:val="both"/>
              <w:rPr>
                <w:lang w:val="en-NZ"/>
              </w:rPr>
            </w:pPr>
            <w:r w:rsidRPr="004D3B47">
              <w:rPr>
                <w:lang w:val="en-NZ"/>
              </w:rPr>
              <w:t xml:space="preserve">Early re-screening was assessed based on cytology recommendation codes, in order to exclude from the early re-screening group women with a negative </w:t>
            </w:r>
            <w:r w:rsidR="00D1173D">
              <w:rPr>
                <w:lang w:val="en-NZ"/>
              </w:rPr>
              <w:t>cytology sample</w:t>
            </w:r>
            <w:r w:rsidRPr="004D3B47">
              <w:rPr>
                <w:lang w:val="en-NZ"/>
              </w:rPr>
              <w:t xml:space="preserve"> for whom an earlier screening visit is appropriate.</w:t>
            </w:r>
            <w:r w:rsidR="00A26D58">
              <w:rPr>
                <w:lang w:val="en-NZ"/>
              </w:rPr>
              <w:t xml:space="preserve"> </w:t>
            </w:r>
            <w:r w:rsidRPr="004D3B47">
              <w:rPr>
                <w:lang w:val="en-NZ"/>
              </w:rPr>
              <w:t xml:space="preserve">Thus, only women with a recommendation that their next screening visit be in </w:t>
            </w:r>
            <w:r w:rsidR="00D71200" w:rsidRPr="004D3B47">
              <w:rPr>
                <w:lang w:val="en-NZ"/>
              </w:rPr>
              <w:t>three year</w:t>
            </w:r>
            <w:r w:rsidRPr="004D3B47">
              <w:rPr>
                <w:lang w:val="en-NZ"/>
              </w:rPr>
              <w:t xml:space="preserve">s were eligible for inclusion in the early re-screening group (that is, in both the numerator and the denominator). Women excluded from the early re-screening group would include those who just had their first </w:t>
            </w:r>
            <w:r w:rsidR="00D1173D">
              <w:rPr>
                <w:lang w:val="en-NZ"/>
              </w:rPr>
              <w:t>cytology sample</w:t>
            </w:r>
            <w:r w:rsidRPr="004D3B47">
              <w:rPr>
                <w:lang w:val="en-NZ"/>
              </w:rPr>
              <w:t xml:space="preserve"> or </w:t>
            </w:r>
            <w:r w:rsidR="00885B6B" w:rsidRPr="004D3B47">
              <w:rPr>
                <w:lang w:val="en-NZ"/>
              </w:rPr>
              <w:t xml:space="preserve">more than five years have elapsed since their previous </w:t>
            </w:r>
            <w:r w:rsidR="00D1173D">
              <w:rPr>
                <w:lang w:val="en-NZ"/>
              </w:rPr>
              <w:t>cytology sample</w:t>
            </w:r>
            <w:r w:rsidRPr="004D3B47">
              <w:rPr>
                <w:lang w:val="en-NZ"/>
              </w:rPr>
              <w:t xml:space="preserve"> (NCSP policy is to recommend a </w:t>
            </w:r>
            <w:r w:rsidR="00184621" w:rsidRPr="004D3B47">
              <w:rPr>
                <w:lang w:val="en-NZ"/>
              </w:rPr>
              <w:t>one</w:t>
            </w:r>
            <w:r w:rsidR="00EF7875" w:rsidRPr="004D3B47">
              <w:t>-</w:t>
            </w:r>
            <w:r w:rsidRPr="004D3B47">
              <w:rPr>
                <w:lang w:val="en-NZ"/>
              </w:rPr>
              <w:t xml:space="preserve">year follow-up), women with atrophic changes for whom a repeat after oestrogen is recommended, women with an abnormal history or clinical symptoms, and those already under specialist care. </w:t>
            </w:r>
          </w:p>
          <w:p w14:paraId="00477FD2" w14:textId="77777777" w:rsidR="00ED7CA2" w:rsidRPr="004D3B47" w:rsidRDefault="00ED7CA2" w:rsidP="002769CD">
            <w:pPr>
              <w:ind w:right="34"/>
              <w:jc w:val="both"/>
            </w:pPr>
          </w:p>
          <w:p w14:paraId="51FF49F8" w14:textId="77777777" w:rsidR="00ED7CA2" w:rsidRPr="004D3B47" w:rsidRDefault="00ED7CA2" w:rsidP="002769CD">
            <w:pPr>
              <w:tabs>
                <w:tab w:val="left" w:pos="7281"/>
                <w:tab w:val="left" w:pos="7315"/>
              </w:tabs>
              <w:jc w:val="both"/>
            </w:pPr>
            <w:r w:rsidRPr="004D3B47">
              <w:t xml:space="preserve">In some cases, early re-screening may be the result of women being re-screened early in response to clinical symptoms, and this is appropriate. We have used the </w:t>
            </w:r>
            <w:r w:rsidRPr="004D3B47">
              <w:rPr>
                <w:lang w:val="en-NZ"/>
              </w:rPr>
              <w:t xml:space="preserve">NZ Modified Bethesda recommendation </w:t>
            </w:r>
            <w:r w:rsidRPr="004D3B47">
              <w:t>code for urgent referral regardless of cytological findings (R14) to try and exclude some of these cases</w:t>
            </w:r>
            <w:r w:rsidR="00F07741" w:rsidRPr="004D3B47">
              <w:t xml:space="preserve"> from the count of women re-screened early</w:t>
            </w:r>
            <w:r w:rsidRPr="004D3B47">
              <w:t>, but this does not exclude all screens performed in response to clinical symptoms.</w:t>
            </w:r>
          </w:p>
          <w:p w14:paraId="49C58F27" w14:textId="77777777" w:rsidR="00ED7CA2" w:rsidRPr="004D3B47" w:rsidRDefault="00ED7CA2" w:rsidP="002769CD">
            <w:pPr>
              <w:tabs>
                <w:tab w:val="left" w:pos="7281"/>
                <w:tab w:val="left" w:pos="7315"/>
              </w:tabs>
              <w:jc w:val="both"/>
            </w:pPr>
          </w:p>
          <w:p w14:paraId="3B11AE26" w14:textId="66D2627F" w:rsidR="0009415A" w:rsidRPr="004D3B47" w:rsidRDefault="0009415A" w:rsidP="002769CD">
            <w:pPr>
              <w:tabs>
                <w:tab w:val="left" w:pos="7281"/>
                <w:tab w:val="left" w:pos="7315"/>
              </w:tabs>
              <w:jc w:val="both"/>
            </w:pPr>
            <w:r w:rsidRPr="004D3B47">
              <w:t xml:space="preserve">There are some similarities between Indicator 4 and </w:t>
            </w:r>
            <w:r w:rsidR="004F0CCF" w:rsidRPr="004D3B47">
              <w:t>Indicator</w:t>
            </w:r>
            <w:r w:rsidRPr="004D3B47">
              <w:t xml:space="preserve"> 1.2, although they examine different groups of women and the proportions reported answer somewhat different questions (as i</w:t>
            </w:r>
            <w:r w:rsidR="006E2937" w:rsidRPr="004D3B47">
              <w:t>s</w:t>
            </w:r>
            <w:r w:rsidRPr="004D3B47">
              <w:t xml:space="preserve"> described in more detail in the </w:t>
            </w:r>
            <w:r w:rsidR="009A6D62" w:rsidRPr="004D3B47">
              <w:rPr>
                <w:i/>
              </w:rPr>
              <w:t>De</w:t>
            </w:r>
            <w:r w:rsidR="00435CAB" w:rsidRPr="004D3B47">
              <w:rPr>
                <w:i/>
              </w:rPr>
              <w:t>finition</w:t>
            </w:r>
            <w:r w:rsidR="009A6D62" w:rsidRPr="004D3B47">
              <w:rPr>
                <w:i/>
              </w:rPr>
              <w:t xml:space="preserve"> </w:t>
            </w:r>
            <w:r w:rsidR="009A6D62" w:rsidRPr="004D3B47">
              <w:t xml:space="preserve">and </w:t>
            </w:r>
            <w:r w:rsidRPr="004D3B47">
              <w:t>Comments section of Indicator 1.2).</w:t>
            </w:r>
            <w:r w:rsidR="00A26D58">
              <w:t xml:space="preserve"> </w:t>
            </w:r>
            <w:r w:rsidR="006E2937" w:rsidRPr="004D3B47">
              <w:t>Indicator 1.2 addresses the question – “</w:t>
            </w:r>
            <w:r w:rsidR="006E2937" w:rsidRPr="004D3B47">
              <w:rPr>
                <w:i/>
              </w:rPr>
              <w:t>What proportion of women who are re-attending for routine screening in a particular time period are returning at least six months early?</w:t>
            </w:r>
            <w:r w:rsidR="006E2937" w:rsidRPr="004D3B47">
              <w:t xml:space="preserve">”, and does not take into account women who </w:t>
            </w:r>
            <w:r w:rsidR="008371BD" w:rsidRPr="004D3B47">
              <w:t xml:space="preserve">did </w:t>
            </w:r>
            <w:r w:rsidR="006E2937" w:rsidRPr="004D3B47">
              <w:t>not attend for screening; whereas Indicator 4 addresses the question – “</w:t>
            </w:r>
            <w:r w:rsidR="006E2937" w:rsidRPr="004D3B47">
              <w:rPr>
                <w:i/>
              </w:rPr>
              <w:t>What proportion of women recommended to return in three years for routine screening return at least six months early?</w:t>
            </w:r>
            <w:r w:rsidR="006E2937" w:rsidRPr="004D3B47">
              <w:t>”, and takes into account all women given a routine screening recommendation, whether they re-attend or not.</w:t>
            </w:r>
          </w:p>
          <w:p w14:paraId="3052BF9F" w14:textId="77777777" w:rsidR="00475DC3" w:rsidRPr="004D3B47" w:rsidRDefault="00475DC3" w:rsidP="002769CD">
            <w:pPr>
              <w:tabs>
                <w:tab w:val="left" w:pos="7281"/>
                <w:tab w:val="left" w:pos="7315"/>
              </w:tabs>
              <w:jc w:val="both"/>
            </w:pPr>
          </w:p>
        </w:tc>
      </w:tr>
    </w:tbl>
    <w:p w14:paraId="71733D60" w14:textId="77777777" w:rsidR="00605CAC" w:rsidRPr="004D3B47" w:rsidRDefault="00605CAC" w:rsidP="00DE16F5">
      <w:pPr>
        <w:ind w:right="544"/>
        <w:jc w:val="both"/>
        <w:sectPr w:rsidR="00605CAC" w:rsidRPr="004D3B47" w:rsidSect="006B29BA">
          <w:pgSz w:w="11907" w:h="16839" w:code="9"/>
          <w:pgMar w:top="1440" w:right="1275" w:bottom="1440" w:left="1440" w:header="708" w:footer="567" w:gutter="0"/>
          <w:cols w:space="708"/>
          <w:docGrid w:linePitch="360"/>
        </w:sectPr>
      </w:pPr>
    </w:p>
    <w:p w14:paraId="6D06767F" w14:textId="1C7BBAD8" w:rsidR="004D4B92" w:rsidRPr="00915C44" w:rsidRDefault="0008224E" w:rsidP="00523DF2">
      <w:pPr>
        <w:pStyle w:val="Caption"/>
        <w:keepNext/>
      </w:pPr>
      <w:bookmarkStart w:id="713" w:name="_Ref275551372"/>
      <w:bookmarkStart w:id="714" w:name="_Toc454287249"/>
      <w:bookmarkStart w:id="715" w:name="_Toc459126393"/>
      <w:bookmarkStart w:id="716" w:name="_Toc469398410"/>
      <w:bookmarkStart w:id="717" w:name="_Toc486941175"/>
      <w:bookmarkStart w:id="718" w:name="_Toc509928604"/>
      <w:bookmarkStart w:id="719" w:name="_Toc528676287"/>
      <w:bookmarkStart w:id="720" w:name="_Toc5627729"/>
      <w:bookmarkStart w:id="721" w:name="_Toc12875689"/>
      <w:bookmarkStart w:id="722" w:name="_Toc68606795"/>
      <w:r w:rsidRPr="00915C44">
        <w:t>Figure</w:t>
      </w:r>
      <w:r w:rsidR="004D4B92" w:rsidRPr="00915C44">
        <w:t xml:space="preserve"> </w:t>
      </w:r>
      <w:r w:rsidR="00E72C40">
        <w:fldChar w:fldCharType="begin"/>
      </w:r>
      <w:r w:rsidR="00E72C40">
        <w:instrText xml:space="preserve"> SEQ Figure \* ARABIC </w:instrText>
      </w:r>
      <w:r w:rsidR="00E72C40">
        <w:fldChar w:fldCharType="separate"/>
      </w:r>
      <w:r w:rsidR="00D03680">
        <w:rPr>
          <w:noProof/>
        </w:rPr>
        <w:t>32</w:t>
      </w:r>
      <w:r w:rsidR="00E72C40">
        <w:rPr>
          <w:noProof/>
        </w:rPr>
        <w:fldChar w:fldCharType="end"/>
      </w:r>
      <w:bookmarkStart w:id="723" w:name="_Toc454287250"/>
      <w:bookmarkEnd w:id="713"/>
      <w:bookmarkEnd w:id="714"/>
      <w:r w:rsidR="004D4B92" w:rsidRPr="00915C44">
        <w:t xml:space="preserve"> - Proportion of women recommended to return at the routine interval (three years) who were re-screened early, by </w:t>
      </w:r>
      <w:bookmarkEnd w:id="723"/>
      <w:r w:rsidR="004D4B92" w:rsidRPr="00915C44">
        <w:t>DHB</w:t>
      </w:r>
      <w:bookmarkEnd w:id="715"/>
      <w:bookmarkEnd w:id="716"/>
      <w:bookmarkEnd w:id="717"/>
      <w:bookmarkEnd w:id="718"/>
      <w:bookmarkEnd w:id="719"/>
      <w:bookmarkEnd w:id="720"/>
      <w:bookmarkEnd w:id="721"/>
      <w:bookmarkEnd w:id="722"/>
      <w:r w:rsidR="00FC5E6E" w:rsidRPr="00915C44">
        <w:t xml:space="preserve"> </w:t>
      </w:r>
    </w:p>
    <w:p w14:paraId="2BFCD243" w14:textId="2986D3DC" w:rsidR="004D4B92" w:rsidRPr="004D3B47" w:rsidRDefault="00846A9D" w:rsidP="005F3D46">
      <w:r w:rsidRPr="004D3B47">
        <w:rPr>
          <w:noProof/>
          <w:lang w:eastAsia="en-AU"/>
        </w:rPr>
        <w:drawing>
          <wp:inline distT="0" distB="0" distL="0" distR="0" wp14:anchorId="347A55FF" wp14:editId="291E7841">
            <wp:extent cx="5400000" cy="3529161"/>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00000" cy="3529161"/>
                    </a:xfrm>
                    <a:prstGeom prst="rect">
                      <a:avLst/>
                    </a:prstGeom>
                    <a:noFill/>
                  </pic:spPr>
                </pic:pic>
              </a:graphicData>
            </a:graphic>
          </wp:inline>
        </w:drawing>
      </w:r>
    </w:p>
    <w:p w14:paraId="1D1B0C04" w14:textId="7A33C1A3" w:rsidR="004D4B92" w:rsidRPr="004D3B47" w:rsidRDefault="00047139" w:rsidP="004D4B92">
      <w:pPr>
        <w:ind w:right="544"/>
        <w:jc w:val="both"/>
      </w:pPr>
      <w:r w:rsidRPr="004D3B47">
        <w:rPr>
          <w:i/>
          <w:noProof/>
          <w:sz w:val="20"/>
          <w:szCs w:val="20"/>
          <w:lang w:eastAsia="en-AU"/>
        </w:rPr>
        <w:t xml:space="preserve">See also </w:t>
      </w:r>
      <w:r w:rsidR="000931D1" w:rsidRPr="004D3B47">
        <w:rPr>
          <w:i/>
          <w:noProof/>
          <w:sz w:val="20"/>
          <w:szCs w:val="20"/>
          <w:lang w:eastAsia="en-AU"/>
        </w:rPr>
        <w:fldChar w:fldCharType="begin"/>
      </w:r>
      <w:r w:rsidR="000931D1" w:rsidRPr="004D3B47">
        <w:rPr>
          <w:i/>
          <w:noProof/>
          <w:sz w:val="20"/>
          <w:szCs w:val="20"/>
          <w:lang w:eastAsia="en-AU"/>
        </w:rPr>
        <w:instrText xml:space="preserve"> REF _Ref275553665 \h  \* MERGEFORMAT </w:instrText>
      </w:r>
      <w:r w:rsidR="000931D1" w:rsidRPr="004D3B47">
        <w:rPr>
          <w:i/>
          <w:noProof/>
          <w:sz w:val="20"/>
          <w:szCs w:val="20"/>
          <w:lang w:eastAsia="en-AU"/>
        </w:rPr>
      </w:r>
      <w:r w:rsidR="000931D1" w:rsidRPr="004D3B47">
        <w:rPr>
          <w:i/>
          <w:noProof/>
          <w:sz w:val="20"/>
          <w:szCs w:val="20"/>
          <w:lang w:eastAsia="en-AU"/>
        </w:rPr>
        <w:fldChar w:fldCharType="separate"/>
      </w:r>
      <w:r w:rsidR="00D03680" w:rsidRPr="00D03680">
        <w:rPr>
          <w:i/>
          <w:sz w:val="20"/>
        </w:rPr>
        <w:t xml:space="preserve">Table </w:t>
      </w:r>
      <w:r w:rsidR="00D03680" w:rsidRPr="00D03680">
        <w:rPr>
          <w:bCs/>
          <w:i/>
          <w:noProof/>
          <w:sz w:val="20"/>
          <w:szCs w:val="20"/>
          <w:lang w:val="en-US" w:eastAsia="en-AU"/>
        </w:rPr>
        <w:t>48</w:t>
      </w:r>
      <w:r w:rsidR="000931D1" w:rsidRPr="004D3B47">
        <w:rPr>
          <w:i/>
          <w:noProof/>
          <w:sz w:val="20"/>
          <w:szCs w:val="20"/>
          <w:lang w:eastAsia="en-AU"/>
        </w:rPr>
        <w:fldChar w:fldCharType="end"/>
      </w:r>
      <w:r w:rsidRPr="004D3B47">
        <w:rPr>
          <w:i/>
          <w:noProof/>
          <w:sz w:val="20"/>
          <w:szCs w:val="20"/>
          <w:lang w:eastAsia="en-AU"/>
        </w:rPr>
        <w:t>.</w:t>
      </w:r>
    </w:p>
    <w:p w14:paraId="31A8A75B" w14:textId="77777777" w:rsidR="004D4B92" w:rsidRPr="004D3B47" w:rsidRDefault="004D4B92" w:rsidP="004D4B92">
      <w:pPr>
        <w:ind w:right="544"/>
        <w:jc w:val="both"/>
      </w:pPr>
    </w:p>
    <w:p w14:paraId="3159E3FE" w14:textId="741084F4" w:rsidR="004D4B92" w:rsidRPr="00915C44" w:rsidRDefault="0008224E" w:rsidP="00523DF2">
      <w:pPr>
        <w:pStyle w:val="Caption"/>
        <w:keepNext/>
      </w:pPr>
      <w:bookmarkStart w:id="724" w:name="_Ref275551405"/>
      <w:bookmarkStart w:id="725" w:name="_Ref9927074"/>
      <w:bookmarkStart w:id="726" w:name="_Toc454287251"/>
      <w:bookmarkStart w:id="727" w:name="_Toc459126394"/>
      <w:bookmarkStart w:id="728" w:name="_Toc469398411"/>
      <w:bookmarkStart w:id="729" w:name="_Toc486941176"/>
      <w:bookmarkStart w:id="730" w:name="_Toc509928605"/>
      <w:bookmarkStart w:id="731" w:name="_Toc528676288"/>
      <w:bookmarkStart w:id="732" w:name="_Toc5627730"/>
      <w:bookmarkStart w:id="733" w:name="_Toc12875690"/>
      <w:bookmarkStart w:id="734" w:name="_Toc68606796"/>
      <w:r w:rsidRPr="00915C44">
        <w:t>Figure</w:t>
      </w:r>
      <w:r w:rsidR="004D4B92" w:rsidRPr="00915C44">
        <w:t xml:space="preserve"> </w:t>
      </w:r>
      <w:r w:rsidR="00E72C40">
        <w:fldChar w:fldCharType="begin"/>
      </w:r>
      <w:r w:rsidR="00E72C40">
        <w:instrText xml:space="preserve"> SEQ Figure \* ARABIC </w:instrText>
      </w:r>
      <w:r w:rsidR="00E72C40">
        <w:fldChar w:fldCharType="separate"/>
      </w:r>
      <w:r w:rsidR="00D03680">
        <w:rPr>
          <w:noProof/>
        </w:rPr>
        <w:t>33</w:t>
      </w:r>
      <w:r w:rsidR="00E72C40">
        <w:rPr>
          <w:noProof/>
        </w:rPr>
        <w:fldChar w:fldCharType="end"/>
      </w:r>
      <w:bookmarkEnd w:id="724"/>
      <w:bookmarkEnd w:id="725"/>
      <w:r w:rsidR="004D4B92" w:rsidRPr="00915C44">
        <w:t xml:space="preserve"> - Proportion of women recommended to return at the routine interval (three years) who were re-screened early, by </w:t>
      </w:r>
      <w:bookmarkEnd w:id="726"/>
      <w:r w:rsidR="004D4B92" w:rsidRPr="00915C44">
        <w:t>five-year age group</w:t>
      </w:r>
      <w:bookmarkEnd w:id="727"/>
      <w:bookmarkEnd w:id="728"/>
      <w:bookmarkEnd w:id="729"/>
      <w:bookmarkEnd w:id="730"/>
      <w:bookmarkEnd w:id="731"/>
      <w:bookmarkEnd w:id="732"/>
      <w:bookmarkEnd w:id="733"/>
      <w:bookmarkEnd w:id="734"/>
      <w:r w:rsidR="00FC5E6E" w:rsidRPr="00915C44">
        <w:t xml:space="preserve"> </w:t>
      </w:r>
      <w:r w:rsidR="004D4B92" w:rsidRPr="00915C44">
        <w:tab/>
      </w:r>
      <w:bookmarkStart w:id="735" w:name="_Ref275551558"/>
      <w:bookmarkStart w:id="736" w:name="_Toc454287252"/>
      <w:bookmarkStart w:id="737" w:name="_Toc459126395"/>
      <w:bookmarkStart w:id="738" w:name="_Toc469398412"/>
      <w:bookmarkStart w:id="739" w:name="_Toc486941177"/>
    </w:p>
    <w:p w14:paraId="608C5054" w14:textId="6A56C630" w:rsidR="00160678" w:rsidRPr="004D3B47" w:rsidRDefault="00846A9D" w:rsidP="005F3D46">
      <w:r w:rsidRPr="004D3B47">
        <w:rPr>
          <w:noProof/>
          <w:lang w:eastAsia="en-AU"/>
        </w:rPr>
        <w:drawing>
          <wp:inline distT="0" distB="0" distL="0" distR="0" wp14:anchorId="419DB0F2" wp14:editId="18533414">
            <wp:extent cx="5400000" cy="3529161"/>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00000" cy="3529161"/>
                    </a:xfrm>
                    <a:prstGeom prst="rect">
                      <a:avLst/>
                    </a:prstGeom>
                    <a:noFill/>
                  </pic:spPr>
                </pic:pic>
              </a:graphicData>
            </a:graphic>
          </wp:inline>
        </w:drawing>
      </w:r>
      <w:r w:rsidR="000931D1" w:rsidRPr="004D3B47">
        <w:rPr>
          <w:i/>
          <w:noProof/>
          <w:sz w:val="20"/>
          <w:szCs w:val="20"/>
          <w:lang w:eastAsia="en-AU"/>
        </w:rPr>
        <w:t xml:space="preserve">See also </w:t>
      </w:r>
      <w:r w:rsidR="000931D1" w:rsidRPr="004D3B47">
        <w:rPr>
          <w:i/>
          <w:noProof/>
          <w:sz w:val="20"/>
          <w:szCs w:val="20"/>
          <w:lang w:eastAsia="en-AU"/>
        </w:rPr>
        <w:fldChar w:fldCharType="begin"/>
      </w:r>
      <w:r w:rsidR="000931D1" w:rsidRPr="004D3B47">
        <w:rPr>
          <w:i/>
          <w:noProof/>
          <w:sz w:val="20"/>
          <w:szCs w:val="20"/>
          <w:lang w:eastAsia="en-AU"/>
        </w:rPr>
        <w:instrText xml:space="preserve"> REF _Ref275553689 \h  \* MERGEFORMAT </w:instrText>
      </w:r>
      <w:r w:rsidR="000931D1" w:rsidRPr="004D3B47">
        <w:rPr>
          <w:i/>
          <w:noProof/>
          <w:sz w:val="20"/>
          <w:szCs w:val="20"/>
          <w:lang w:eastAsia="en-AU"/>
        </w:rPr>
      </w:r>
      <w:r w:rsidR="000931D1" w:rsidRPr="004D3B47">
        <w:rPr>
          <w:i/>
          <w:noProof/>
          <w:sz w:val="20"/>
          <w:szCs w:val="20"/>
          <w:lang w:eastAsia="en-AU"/>
        </w:rPr>
        <w:fldChar w:fldCharType="separate"/>
      </w:r>
      <w:r w:rsidR="00D03680" w:rsidRPr="00D03680">
        <w:rPr>
          <w:i/>
          <w:sz w:val="20"/>
        </w:rPr>
        <w:t xml:space="preserve">Table </w:t>
      </w:r>
      <w:r w:rsidR="00D03680" w:rsidRPr="00D03680">
        <w:rPr>
          <w:bCs/>
          <w:i/>
          <w:noProof/>
          <w:sz w:val="20"/>
          <w:szCs w:val="20"/>
          <w:lang w:val="en-US" w:eastAsia="en-AU"/>
        </w:rPr>
        <w:t>47</w:t>
      </w:r>
      <w:r w:rsidR="000931D1" w:rsidRPr="004D3B47">
        <w:rPr>
          <w:i/>
          <w:noProof/>
          <w:sz w:val="20"/>
          <w:szCs w:val="20"/>
          <w:lang w:eastAsia="en-AU"/>
        </w:rPr>
        <w:fldChar w:fldCharType="end"/>
      </w:r>
      <w:r w:rsidR="000931D1" w:rsidRPr="004D3B47">
        <w:rPr>
          <w:i/>
          <w:noProof/>
          <w:sz w:val="20"/>
          <w:szCs w:val="20"/>
          <w:lang w:eastAsia="en-AU"/>
        </w:rPr>
        <w:t>.</w:t>
      </w:r>
      <w:r w:rsidR="00160678" w:rsidRPr="004D3B47">
        <w:br w:type="page"/>
      </w:r>
    </w:p>
    <w:p w14:paraId="01F2842E" w14:textId="711C20CF" w:rsidR="004D4B92" w:rsidRPr="00E45DF9" w:rsidRDefault="0008224E" w:rsidP="00523DF2">
      <w:pPr>
        <w:pStyle w:val="Caption"/>
        <w:keepNext/>
      </w:pPr>
      <w:bookmarkStart w:id="740" w:name="_Ref516821466"/>
      <w:bookmarkStart w:id="741" w:name="_Toc509928606"/>
      <w:bookmarkStart w:id="742" w:name="_Toc528676289"/>
      <w:bookmarkStart w:id="743" w:name="_Toc5627731"/>
      <w:bookmarkStart w:id="744" w:name="_Toc12875691"/>
      <w:bookmarkStart w:id="745" w:name="_Toc68606797"/>
      <w:r w:rsidRPr="00E45DF9">
        <w:t>Figure</w:t>
      </w:r>
      <w:r w:rsidR="004D4B92" w:rsidRPr="00E45DF9">
        <w:t xml:space="preserve"> </w:t>
      </w:r>
      <w:r w:rsidR="00E72C40">
        <w:fldChar w:fldCharType="begin"/>
      </w:r>
      <w:r w:rsidR="00E72C40">
        <w:instrText xml:space="preserve"> SEQ Figure \* ARABIC </w:instrText>
      </w:r>
      <w:r w:rsidR="00E72C40">
        <w:fldChar w:fldCharType="separate"/>
      </w:r>
      <w:r w:rsidR="00D03680">
        <w:rPr>
          <w:noProof/>
        </w:rPr>
        <w:t>34</w:t>
      </w:r>
      <w:r w:rsidR="00E72C40">
        <w:rPr>
          <w:noProof/>
        </w:rPr>
        <w:fldChar w:fldCharType="end"/>
      </w:r>
      <w:bookmarkEnd w:id="735"/>
      <w:bookmarkEnd w:id="740"/>
      <w:r w:rsidR="004D4B92" w:rsidRPr="00E45DF9">
        <w:t xml:space="preserve"> - Proportion of women recommended to return at the routine interval (three years) who were re-screened early, by </w:t>
      </w:r>
      <w:bookmarkEnd w:id="736"/>
      <w:r w:rsidR="004D4B92" w:rsidRPr="00E45DF9">
        <w:t>ethnicity</w:t>
      </w:r>
      <w:bookmarkEnd w:id="737"/>
      <w:bookmarkEnd w:id="738"/>
      <w:bookmarkEnd w:id="739"/>
      <w:bookmarkEnd w:id="741"/>
      <w:bookmarkEnd w:id="742"/>
      <w:bookmarkEnd w:id="743"/>
      <w:bookmarkEnd w:id="744"/>
      <w:bookmarkEnd w:id="745"/>
      <w:r w:rsidR="004D4B92" w:rsidRPr="00E45DF9">
        <w:t xml:space="preserve"> </w:t>
      </w:r>
    </w:p>
    <w:p w14:paraId="4FC58E22" w14:textId="71E06E66" w:rsidR="004D4B92" w:rsidRPr="004D3B47" w:rsidRDefault="00846A9D" w:rsidP="005F3D46">
      <w:r w:rsidRPr="004D3B47">
        <w:rPr>
          <w:noProof/>
          <w:lang w:eastAsia="en-AU"/>
        </w:rPr>
        <w:drawing>
          <wp:inline distT="0" distB="0" distL="0" distR="0" wp14:anchorId="3C7847B5" wp14:editId="1A5F21E6">
            <wp:extent cx="5400000" cy="320994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00000" cy="3209940"/>
                    </a:xfrm>
                    <a:prstGeom prst="rect">
                      <a:avLst/>
                    </a:prstGeom>
                    <a:noFill/>
                  </pic:spPr>
                </pic:pic>
              </a:graphicData>
            </a:graphic>
          </wp:inline>
        </w:drawing>
      </w:r>
    </w:p>
    <w:p w14:paraId="68EA9BBF" w14:textId="4D371615" w:rsidR="004D4B92" w:rsidRPr="004D3B47" w:rsidRDefault="000931D1" w:rsidP="004D4B92">
      <w:pPr>
        <w:ind w:right="544"/>
        <w:jc w:val="both"/>
      </w:pPr>
      <w:r w:rsidRPr="004D3B47">
        <w:rPr>
          <w:i/>
          <w:noProof/>
          <w:sz w:val="20"/>
          <w:szCs w:val="20"/>
          <w:lang w:eastAsia="en-AU"/>
        </w:rPr>
        <w:t xml:space="preserve">See also </w:t>
      </w:r>
      <w:r w:rsidRPr="004D3B47">
        <w:rPr>
          <w:i/>
          <w:noProof/>
          <w:sz w:val="20"/>
          <w:szCs w:val="20"/>
          <w:lang w:eastAsia="en-AU"/>
        </w:rPr>
        <w:fldChar w:fldCharType="begin"/>
      </w:r>
      <w:r w:rsidRPr="004D3B47">
        <w:rPr>
          <w:i/>
          <w:noProof/>
          <w:sz w:val="20"/>
          <w:szCs w:val="20"/>
          <w:lang w:eastAsia="en-AU"/>
        </w:rPr>
        <w:instrText xml:space="preserve"> REF _Ref519065171 \h </w:instrText>
      </w:r>
      <w:r w:rsidR="0012175F" w:rsidRPr="004D3B47">
        <w:rPr>
          <w:i/>
          <w:noProof/>
          <w:sz w:val="20"/>
          <w:szCs w:val="20"/>
          <w:lang w:eastAsia="en-AU"/>
        </w:rPr>
        <w:instrText xml:space="preserve"> \* MERGEFORMAT </w:instrText>
      </w:r>
      <w:r w:rsidRPr="004D3B47">
        <w:rPr>
          <w:i/>
          <w:noProof/>
          <w:sz w:val="20"/>
          <w:szCs w:val="20"/>
          <w:lang w:eastAsia="en-AU"/>
        </w:rPr>
      </w:r>
      <w:r w:rsidRPr="004D3B47">
        <w:rPr>
          <w:i/>
          <w:noProof/>
          <w:sz w:val="20"/>
          <w:szCs w:val="20"/>
          <w:lang w:eastAsia="en-AU"/>
        </w:rPr>
        <w:fldChar w:fldCharType="separate"/>
      </w:r>
      <w:r w:rsidR="00D03680" w:rsidRPr="00D03680">
        <w:rPr>
          <w:i/>
          <w:noProof/>
          <w:sz w:val="20"/>
          <w:szCs w:val="20"/>
          <w:lang w:eastAsia="en-AU"/>
        </w:rPr>
        <w:t>Table 49</w:t>
      </w:r>
      <w:r w:rsidRPr="004D3B47">
        <w:rPr>
          <w:i/>
          <w:noProof/>
          <w:sz w:val="20"/>
          <w:szCs w:val="20"/>
          <w:lang w:eastAsia="en-AU"/>
        </w:rPr>
        <w:fldChar w:fldCharType="end"/>
      </w:r>
      <w:r w:rsidR="0012175F" w:rsidRPr="004D3B47">
        <w:rPr>
          <w:i/>
          <w:noProof/>
          <w:sz w:val="20"/>
          <w:szCs w:val="20"/>
          <w:lang w:eastAsia="en-AU"/>
        </w:rPr>
        <w:t>.</w:t>
      </w:r>
    </w:p>
    <w:p w14:paraId="0B65E6BA" w14:textId="77777777" w:rsidR="004D4B92" w:rsidRPr="004D3B47" w:rsidRDefault="004D4B92" w:rsidP="005F3D46"/>
    <w:p w14:paraId="44C9EDEA" w14:textId="5E7CB230" w:rsidR="004D4B92" w:rsidRPr="00915C44" w:rsidRDefault="0008224E" w:rsidP="00523DF2">
      <w:pPr>
        <w:pStyle w:val="Caption"/>
        <w:keepNext/>
      </w:pPr>
      <w:bookmarkStart w:id="746" w:name="_Ref316998886"/>
      <w:bookmarkStart w:id="747" w:name="_Toc454287253"/>
      <w:bookmarkStart w:id="748" w:name="_Toc459126396"/>
      <w:bookmarkStart w:id="749" w:name="_Toc469398413"/>
      <w:bookmarkStart w:id="750" w:name="_Toc486941178"/>
      <w:bookmarkStart w:id="751" w:name="_Toc509928607"/>
      <w:bookmarkStart w:id="752" w:name="_Toc528676290"/>
      <w:bookmarkStart w:id="753" w:name="_Toc5627732"/>
      <w:bookmarkStart w:id="754" w:name="_Toc12875692"/>
      <w:bookmarkStart w:id="755" w:name="_Toc68606798"/>
      <w:r w:rsidRPr="00915C44">
        <w:t>Figure</w:t>
      </w:r>
      <w:r w:rsidR="004D4B92" w:rsidRPr="00915C44">
        <w:t xml:space="preserve"> </w:t>
      </w:r>
      <w:r w:rsidR="00E72C40">
        <w:fldChar w:fldCharType="begin"/>
      </w:r>
      <w:r w:rsidR="00E72C40">
        <w:instrText xml:space="preserve"> SEQ Figure \* ARABIC </w:instrText>
      </w:r>
      <w:r w:rsidR="00E72C40">
        <w:fldChar w:fldCharType="separate"/>
      </w:r>
      <w:r w:rsidR="00D03680">
        <w:rPr>
          <w:noProof/>
        </w:rPr>
        <w:t>35</w:t>
      </w:r>
      <w:r w:rsidR="00E72C40">
        <w:rPr>
          <w:noProof/>
        </w:rPr>
        <w:fldChar w:fldCharType="end"/>
      </w:r>
      <w:bookmarkEnd w:id="746"/>
      <w:r w:rsidR="004D4B92" w:rsidRPr="00915C44">
        <w:t xml:space="preserve"> - Trends in the proportion of women recommended to return at the routine interval (three years) who were re-screened early, by </w:t>
      </w:r>
      <w:bookmarkEnd w:id="747"/>
      <w:r w:rsidR="004D4B92" w:rsidRPr="00915C44">
        <w:t>DHB</w:t>
      </w:r>
      <w:bookmarkStart w:id="756" w:name="_Ref316998918"/>
      <w:bookmarkStart w:id="757" w:name="_Toc459126397"/>
      <w:bookmarkStart w:id="758" w:name="_Toc469398414"/>
      <w:bookmarkStart w:id="759" w:name="_Toc486941179"/>
      <w:bookmarkEnd w:id="748"/>
      <w:bookmarkEnd w:id="749"/>
      <w:bookmarkEnd w:id="750"/>
      <w:bookmarkEnd w:id="751"/>
      <w:bookmarkEnd w:id="752"/>
      <w:bookmarkEnd w:id="753"/>
      <w:bookmarkEnd w:id="754"/>
      <w:bookmarkEnd w:id="755"/>
    </w:p>
    <w:p w14:paraId="11B8F743" w14:textId="138CB333" w:rsidR="00160678" w:rsidRPr="004D3B47" w:rsidRDefault="00846A9D" w:rsidP="005F3D46">
      <w:r w:rsidRPr="004D3B47">
        <w:rPr>
          <w:noProof/>
          <w:lang w:eastAsia="en-AU"/>
        </w:rPr>
        <w:drawing>
          <wp:inline distT="0" distB="0" distL="0" distR="0" wp14:anchorId="17C35BB6" wp14:editId="4B833483">
            <wp:extent cx="5400000" cy="3498591"/>
            <wp:effectExtent l="0" t="0" r="0" b="698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r w:rsidR="00160678" w:rsidRPr="004D3B47">
        <w:br w:type="page"/>
      </w:r>
    </w:p>
    <w:p w14:paraId="15A149A0" w14:textId="1A47E8AA" w:rsidR="00A05A37" w:rsidRPr="00E45DF9" w:rsidRDefault="0008224E" w:rsidP="00523DF2">
      <w:pPr>
        <w:pStyle w:val="Caption"/>
        <w:keepNext/>
      </w:pPr>
      <w:bookmarkStart w:id="760" w:name="_Ref497723842"/>
      <w:bookmarkStart w:id="761" w:name="_Toc509928608"/>
      <w:bookmarkStart w:id="762" w:name="_Toc528676291"/>
      <w:bookmarkStart w:id="763" w:name="_Toc5627733"/>
      <w:bookmarkStart w:id="764" w:name="_Toc12875693"/>
      <w:bookmarkStart w:id="765" w:name="_Toc68606799"/>
      <w:r w:rsidRPr="00E45DF9">
        <w:t>Figure</w:t>
      </w:r>
      <w:r w:rsidR="004D4B92" w:rsidRPr="00E45DF9">
        <w:t xml:space="preserve"> </w:t>
      </w:r>
      <w:r w:rsidR="00E72C40">
        <w:fldChar w:fldCharType="begin"/>
      </w:r>
      <w:r w:rsidR="00E72C40">
        <w:instrText xml:space="preserve"> SEQ Figure \* ARABIC </w:instrText>
      </w:r>
      <w:r w:rsidR="00E72C40">
        <w:fldChar w:fldCharType="separate"/>
      </w:r>
      <w:r w:rsidR="00D03680">
        <w:rPr>
          <w:noProof/>
        </w:rPr>
        <w:t>36</w:t>
      </w:r>
      <w:r w:rsidR="00E72C40">
        <w:rPr>
          <w:noProof/>
        </w:rPr>
        <w:fldChar w:fldCharType="end"/>
      </w:r>
      <w:bookmarkEnd w:id="756"/>
      <w:bookmarkEnd w:id="760"/>
      <w:r w:rsidR="004D4B92" w:rsidRPr="00E45DF9">
        <w:t xml:space="preserve"> - Trends in the proportion of women recommended to return at the routine interval (three years) who were re-screened early, by age</w:t>
      </w:r>
      <w:bookmarkEnd w:id="757"/>
      <w:bookmarkEnd w:id="758"/>
      <w:bookmarkEnd w:id="759"/>
      <w:bookmarkEnd w:id="761"/>
      <w:bookmarkEnd w:id="762"/>
      <w:bookmarkEnd w:id="763"/>
      <w:bookmarkEnd w:id="764"/>
      <w:bookmarkEnd w:id="765"/>
    </w:p>
    <w:p w14:paraId="6F024BBC" w14:textId="24F0E684" w:rsidR="00A05A37" w:rsidRPr="004D3B47" w:rsidRDefault="00846A9D" w:rsidP="00523DF2">
      <w:r w:rsidRPr="004D3B47">
        <w:rPr>
          <w:noProof/>
          <w:lang w:eastAsia="en-AU"/>
        </w:rPr>
        <w:drawing>
          <wp:inline distT="0" distB="0" distL="0" distR="0" wp14:anchorId="77094146" wp14:editId="41F4D1EC">
            <wp:extent cx="5400000" cy="3504442"/>
            <wp:effectExtent l="0" t="0" r="0" b="12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00000" cy="3504442"/>
                    </a:xfrm>
                    <a:prstGeom prst="rect">
                      <a:avLst/>
                    </a:prstGeom>
                    <a:noFill/>
                  </pic:spPr>
                </pic:pic>
              </a:graphicData>
            </a:graphic>
          </wp:inline>
        </w:drawing>
      </w:r>
    </w:p>
    <w:p w14:paraId="46206282" w14:textId="77777777" w:rsidR="002858D3" w:rsidRPr="004D3B47" w:rsidRDefault="002858D3" w:rsidP="00DE16F5">
      <w:pPr>
        <w:ind w:right="544"/>
        <w:jc w:val="both"/>
      </w:pPr>
    </w:p>
    <w:p w14:paraId="636FEEC4" w14:textId="7C15F642" w:rsidR="00363582" w:rsidRPr="00E45DF9" w:rsidRDefault="003A6634" w:rsidP="00523DF2">
      <w:pPr>
        <w:pStyle w:val="Caption"/>
        <w:keepNext/>
      </w:pPr>
      <w:bookmarkStart w:id="766" w:name="_Toc528676292"/>
      <w:bookmarkStart w:id="767" w:name="_Toc5627734"/>
      <w:bookmarkStart w:id="768" w:name="_Toc12875694"/>
      <w:bookmarkStart w:id="769" w:name="_Toc68606800"/>
      <w:r w:rsidRPr="00E45DF9">
        <w:t>Figure</w:t>
      </w:r>
      <w:r w:rsidR="00F079DB" w:rsidRPr="00E45DF9">
        <w:t xml:space="preserve"> </w:t>
      </w:r>
      <w:r w:rsidR="00E72C40">
        <w:fldChar w:fldCharType="begin"/>
      </w:r>
      <w:r w:rsidR="00E72C40">
        <w:instrText xml:space="preserve"> SEQ Figure \* ARABIC </w:instrText>
      </w:r>
      <w:r w:rsidR="00E72C40">
        <w:fldChar w:fldCharType="separate"/>
      </w:r>
      <w:r w:rsidR="00D03680">
        <w:rPr>
          <w:noProof/>
        </w:rPr>
        <w:t>37</w:t>
      </w:r>
      <w:r w:rsidR="00E72C40">
        <w:rPr>
          <w:noProof/>
        </w:rPr>
        <w:fldChar w:fldCharType="end"/>
      </w:r>
      <w:r w:rsidR="00F079DB" w:rsidRPr="00E45DF9">
        <w:t xml:space="preserve"> - Trends in the proportion of women recommended to return at the routine interval (three</w:t>
      </w:r>
      <w:r w:rsidR="00F079DB" w:rsidRPr="00915C44">
        <w:t xml:space="preserve"> </w:t>
      </w:r>
      <w:r w:rsidR="00F079DB" w:rsidRPr="00E45DF9">
        <w:t xml:space="preserve">years) who were re-screened early, by </w:t>
      </w:r>
      <w:r w:rsidR="009C337C" w:rsidRPr="00E45DF9">
        <w:t>ethnicity</w:t>
      </w:r>
      <w:bookmarkEnd w:id="766"/>
      <w:bookmarkEnd w:id="767"/>
      <w:bookmarkEnd w:id="768"/>
      <w:bookmarkEnd w:id="769"/>
    </w:p>
    <w:p w14:paraId="5827B15D" w14:textId="5A1C4E9D" w:rsidR="00363582" w:rsidRPr="004D3B47" w:rsidRDefault="00846A9D">
      <w:pPr>
        <w:sectPr w:rsidR="00363582" w:rsidRPr="004D3B47" w:rsidSect="00D1642F">
          <w:pgSz w:w="11907" w:h="16839" w:code="9"/>
          <w:pgMar w:top="1440" w:right="1701" w:bottom="1440" w:left="1440" w:header="708" w:footer="567" w:gutter="0"/>
          <w:cols w:space="708"/>
          <w:docGrid w:linePitch="360"/>
        </w:sectPr>
      </w:pPr>
      <w:bookmarkStart w:id="770" w:name="_Toc275355200"/>
      <w:bookmarkStart w:id="771" w:name="_Toc275355487"/>
      <w:bookmarkStart w:id="772" w:name="_Toc275355542"/>
      <w:bookmarkStart w:id="773" w:name="_Toc275355566"/>
      <w:bookmarkStart w:id="774" w:name="_Toc276457744"/>
      <w:r w:rsidRPr="004D3B47">
        <w:rPr>
          <w:noProof/>
          <w:lang w:eastAsia="en-AU"/>
        </w:rPr>
        <w:drawing>
          <wp:inline distT="0" distB="0" distL="0" distR="0" wp14:anchorId="0B00B0BC" wp14:editId="1BA35E13">
            <wp:extent cx="5400000" cy="352987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00000" cy="3529870"/>
                    </a:xfrm>
                    <a:prstGeom prst="rect">
                      <a:avLst/>
                    </a:prstGeom>
                    <a:noFill/>
                  </pic:spPr>
                </pic:pic>
              </a:graphicData>
            </a:graphic>
          </wp:inline>
        </w:drawing>
      </w:r>
    </w:p>
    <w:p w14:paraId="05CC26AA" w14:textId="77777777" w:rsidR="00DE5637" w:rsidRPr="004D3B47" w:rsidRDefault="00DE5637" w:rsidP="00DE16F5">
      <w:pPr>
        <w:pStyle w:val="Heading2"/>
        <w:ind w:right="544"/>
        <w:jc w:val="both"/>
      </w:pPr>
      <w:bookmarkStart w:id="775" w:name="_Toc438477964"/>
      <w:bookmarkStart w:id="776" w:name="_Toc471467034"/>
      <w:bookmarkStart w:id="777" w:name="_Toc478551506"/>
      <w:bookmarkStart w:id="778" w:name="_Toc482704688"/>
      <w:bookmarkStart w:id="779" w:name="_Toc478551572"/>
      <w:bookmarkStart w:id="780" w:name="_Toc509928446"/>
      <w:bookmarkStart w:id="781" w:name="_Toc528676049"/>
      <w:bookmarkStart w:id="782" w:name="_Toc2170036"/>
      <w:bookmarkStart w:id="783" w:name="_Toc76740825"/>
      <w:r w:rsidRPr="004D3B47">
        <w:t>Indicator 5 – Laboratory indicators</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14:paraId="03F3EE20" w14:textId="77777777" w:rsidR="00DE5637" w:rsidRPr="004D3B47" w:rsidRDefault="00DE5637" w:rsidP="00DE16F5">
      <w:pPr>
        <w:ind w:right="544"/>
        <w:jc w:val="both"/>
      </w:pPr>
    </w:p>
    <w:p w14:paraId="4002F51A" w14:textId="6C723583" w:rsidR="00DE5637" w:rsidRPr="004D3B47" w:rsidRDefault="00DE5637" w:rsidP="008C3739">
      <w:pPr>
        <w:pStyle w:val="NoSpacing"/>
        <w:jc w:val="both"/>
      </w:pPr>
      <w:r w:rsidRPr="004D3B47">
        <w:t xml:space="preserve">The indicators include cytology, histology reports (encompassing </w:t>
      </w:r>
      <w:r w:rsidR="009D10AF" w:rsidRPr="004D3B47">
        <w:t>cytology and histology</w:t>
      </w:r>
      <w:r w:rsidRPr="004D3B47">
        <w:t xml:space="preserve"> reporting rates, </w:t>
      </w:r>
      <w:r w:rsidR="009D10AF" w:rsidRPr="004D3B47">
        <w:t>positive predictive value</w:t>
      </w:r>
      <w:r w:rsidRPr="004D3B47">
        <w:t xml:space="preserve"> of </w:t>
      </w:r>
      <w:r w:rsidR="009D10AF" w:rsidRPr="004D3B47">
        <w:t xml:space="preserve">cytology </w:t>
      </w:r>
      <w:r w:rsidRPr="004D3B47">
        <w:t>predicting HSIL)</w:t>
      </w:r>
      <w:r w:rsidR="009D10AF" w:rsidRPr="004D3B47">
        <w:t>, laboratory</w:t>
      </w:r>
      <w:r w:rsidRPr="004D3B47">
        <w:t xml:space="preserve"> turnaround times</w:t>
      </w:r>
      <w:r w:rsidR="009D10AF" w:rsidRPr="004D3B47">
        <w:t>,</w:t>
      </w:r>
      <w:r w:rsidRPr="004D3B47">
        <w:t xml:space="preserve"> the accuracy of negative cytology reports (</w:t>
      </w:r>
      <w:r w:rsidR="005F575E" w:rsidRPr="004D3B47">
        <w:t>future development</w:t>
      </w:r>
      <w:r w:rsidRPr="004D3B47">
        <w:t xml:space="preserve">), </w:t>
      </w:r>
      <w:r w:rsidR="009D10AF" w:rsidRPr="004D3B47">
        <w:t xml:space="preserve">and </w:t>
      </w:r>
      <w:r w:rsidRPr="004D3B47">
        <w:t xml:space="preserve">unsatisfactory </w:t>
      </w:r>
      <w:r w:rsidR="009F7442" w:rsidRPr="004D3B47">
        <w:t>samples</w:t>
      </w:r>
      <w:r w:rsidRPr="004D3B47">
        <w:t xml:space="preserve">. </w:t>
      </w:r>
      <w:r w:rsidR="008B520E" w:rsidRPr="004D3B47">
        <w:t>V</w:t>
      </w:r>
      <w:r w:rsidR="000E4C8D" w:rsidRPr="004D3B47">
        <w:t>olumes of high risk HPV (h</w:t>
      </w:r>
      <w:r w:rsidRPr="004D3B47">
        <w:t>rHPV</w:t>
      </w:r>
      <w:r w:rsidR="000E4C8D" w:rsidRPr="004D3B47">
        <w:t>)</w:t>
      </w:r>
      <w:r w:rsidRPr="004D3B47">
        <w:t xml:space="preserve"> tests according to NCSP guidelines</w:t>
      </w:r>
      <w:r w:rsidR="008B520E" w:rsidRPr="004D3B47">
        <w:t xml:space="preserve"> are included in Indicator 8</w:t>
      </w:r>
      <w:r w:rsidR="008130C4" w:rsidRPr="004D3B47">
        <w:t>.</w:t>
      </w:r>
    </w:p>
    <w:p w14:paraId="4C81B81E" w14:textId="77777777" w:rsidR="00E9004F" w:rsidRPr="004D3B47" w:rsidRDefault="00E9004F" w:rsidP="00DE5374">
      <w:pPr>
        <w:tabs>
          <w:tab w:val="left" w:pos="8766"/>
        </w:tabs>
        <w:ind w:right="-23"/>
        <w:jc w:val="both"/>
      </w:pPr>
    </w:p>
    <w:p w14:paraId="2781304A" w14:textId="77777777" w:rsidR="00176E06" w:rsidRPr="004D3B47" w:rsidRDefault="00176E06" w:rsidP="00DE5374">
      <w:pPr>
        <w:tabs>
          <w:tab w:val="left" w:pos="8766"/>
        </w:tabs>
        <w:ind w:right="-23"/>
        <w:jc w:val="both"/>
      </w:pPr>
    </w:p>
    <w:p w14:paraId="2226551C" w14:textId="77777777" w:rsidR="002A6797" w:rsidRPr="004D3B47" w:rsidRDefault="002A6797">
      <w:pPr>
        <w:rPr>
          <w:rFonts w:ascii="Cambria" w:eastAsia="Times New Roman" w:hAnsi="Cambria"/>
          <w:b/>
          <w:bCs/>
          <w:sz w:val="26"/>
          <w:szCs w:val="26"/>
        </w:rPr>
      </w:pPr>
      <w:bookmarkStart w:id="784" w:name="_Toc275355201"/>
      <w:bookmarkStart w:id="785" w:name="_Toc275355488"/>
      <w:bookmarkStart w:id="786" w:name="_Toc275355543"/>
      <w:bookmarkStart w:id="787" w:name="_Toc275355567"/>
      <w:r w:rsidRPr="004D3B47">
        <w:br w:type="page"/>
      </w:r>
    </w:p>
    <w:p w14:paraId="339BDEED" w14:textId="77777777" w:rsidR="00DE5637" w:rsidRPr="004D3B47" w:rsidRDefault="00DE5637" w:rsidP="00DE16F5">
      <w:pPr>
        <w:pStyle w:val="Heading3"/>
        <w:ind w:right="544"/>
        <w:jc w:val="both"/>
      </w:pPr>
      <w:bookmarkStart w:id="788" w:name="_Toc478551507"/>
      <w:bookmarkStart w:id="789" w:name="_Toc482704689"/>
      <w:bookmarkStart w:id="790" w:name="_Toc478551573"/>
      <w:bookmarkStart w:id="791" w:name="_Toc509928447"/>
      <w:bookmarkStart w:id="792" w:name="_Toc528676050"/>
      <w:bookmarkStart w:id="793" w:name="_Toc2170037"/>
      <w:bookmarkStart w:id="794" w:name="_Toc76740826"/>
      <w:r w:rsidRPr="004D3B47">
        <w:t>Indicator 5.1 – Laboratory cytology reporting</w:t>
      </w:r>
      <w:bookmarkEnd w:id="784"/>
      <w:bookmarkEnd w:id="785"/>
      <w:bookmarkEnd w:id="786"/>
      <w:bookmarkEnd w:id="787"/>
      <w:bookmarkEnd w:id="788"/>
      <w:bookmarkEnd w:id="789"/>
      <w:bookmarkEnd w:id="790"/>
      <w:bookmarkEnd w:id="791"/>
      <w:bookmarkEnd w:id="792"/>
      <w:bookmarkEnd w:id="793"/>
      <w:bookmarkEnd w:id="794"/>
    </w:p>
    <w:p w14:paraId="7DC3F612" w14:textId="77777777" w:rsidR="00DE5637" w:rsidRPr="004D3B47" w:rsidRDefault="00DE5637" w:rsidP="00DE16F5">
      <w:pPr>
        <w:ind w:right="544"/>
        <w:jc w:val="both"/>
      </w:pPr>
    </w:p>
    <w:p w14:paraId="61C417C8" w14:textId="77777777" w:rsidR="00DE5637" w:rsidRPr="004D3B47" w:rsidRDefault="00DE5637" w:rsidP="00DE16F5">
      <w:pPr>
        <w:ind w:right="544"/>
        <w:jc w:val="both"/>
      </w:pPr>
      <w:r w:rsidRPr="004D3B47">
        <w:t>This includes the breakdown of cytology reporting by category for squamous and glandular abnormalities reported</w:t>
      </w:r>
    </w:p>
    <w:p w14:paraId="3AD14E9D" w14:textId="77777777" w:rsidR="00DE5637" w:rsidRPr="004D3B47" w:rsidRDefault="00DE5637" w:rsidP="00DE16F5">
      <w:pPr>
        <w:ind w:right="544"/>
        <w:jc w:val="both"/>
      </w:pPr>
    </w:p>
    <w:tbl>
      <w:tblPr>
        <w:tblW w:w="0" w:type="auto"/>
        <w:tblInd w:w="720" w:type="dxa"/>
        <w:tblLook w:val="04A0" w:firstRow="1" w:lastRow="0" w:firstColumn="1" w:lastColumn="0" w:noHBand="0" w:noVBand="1"/>
      </w:tblPr>
      <w:tblGrid>
        <w:gridCol w:w="4098"/>
        <w:gridCol w:w="4232"/>
      </w:tblGrid>
      <w:tr w:rsidR="00BF7493" w:rsidRPr="004D3B47" w14:paraId="2664E277" w14:textId="77777777">
        <w:tc>
          <w:tcPr>
            <w:tcW w:w="4562" w:type="dxa"/>
          </w:tcPr>
          <w:p w14:paraId="0AC1B9A6" w14:textId="77777777" w:rsidR="00BF7493" w:rsidRPr="004D3B47" w:rsidRDefault="00BF7493" w:rsidP="00DE16F5">
            <w:pPr>
              <w:numPr>
                <w:ilvl w:val="0"/>
                <w:numId w:val="8"/>
              </w:numPr>
              <w:ind w:right="544"/>
              <w:jc w:val="both"/>
            </w:pPr>
            <w:r w:rsidRPr="004D3B47">
              <w:t>Negative</w:t>
            </w:r>
          </w:p>
          <w:p w14:paraId="44FBDC43" w14:textId="77777777" w:rsidR="00BF7493" w:rsidRPr="004D3B47" w:rsidRDefault="00BF7493" w:rsidP="00DE16F5">
            <w:pPr>
              <w:numPr>
                <w:ilvl w:val="0"/>
                <w:numId w:val="8"/>
              </w:numPr>
              <w:ind w:right="544"/>
              <w:jc w:val="both"/>
            </w:pPr>
            <w:r w:rsidRPr="004D3B47">
              <w:t>ASC-US</w:t>
            </w:r>
          </w:p>
          <w:p w14:paraId="0D3DD0B5" w14:textId="77777777" w:rsidR="00BF7493" w:rsidRPr="004D3B47" w:rsidRDefault="00BF7493" w:rsidP="00DE16F5">
            <w:pPr>
              <w:numPr>
                <w:ilvl w:val="0"/>
                <w:numId w:val="8"/>
              </w:numPr>
              <w:ind w:right="544"/>
              <w:jc w:val="both"/>
            </w:pPr>
            <w:r w:rsidRPr="004D3B47">
              <w:t>LSIL</w:t>
            </w:r>
          </w:p>
          <w:p w14:paraId="177C657B" w14:textId="77777777" w:rsidR="00BF7493" w:rsidRPr="004D3B47" w:rsidRDefault="00BF7493" w:rsidP="00DE16F5">
            <w:pPr>
              <w:numPr>
                <w:ilvl w:val="0"/>
                <w:numId w:val="8"/>
              </w:numPr>
              <w:ind w:right="544"/>
              <w:jc w:val="both"/>
            </w:pPr>
            <w:r w:rsidRPr="004D3B47">
              <w:t>ASC-H</w:t>
            </w:r>
          </w:p>
          <w:p w14:paraId="1A4DDC3A" w14:textId="77777777" w:rsidR="00BF7493" w:rsidRPr="004D3B47" w:rsidRDefault="00BF7493" w:rsidP="00DE16F5">
            <w:pPr>
              <w:numPr>
                <w:ilvl w:val="0"/>
                <w:numId w:val="8"/>
              </w:numPr>
              <w:ind w:right="544"/>
              <w:jc w:val="both"/>
            </w:pPr>
            <w:r w:rsidRPr="004D3B47">
              <w:t>HSIL</w:t>
            </w:r>
          </w:p>
        </w:tc>
        <w:tc>
          <w:tcPr>
            <w:tcW w:w="4562" w:type="dxa"/>
          </w:tcPr>
          <w:p w14:paraId="38066DEB" w14:textId="77777777" w:rsidR="00BF7493" w:rsidRPr="004D3B47" w:rsidRDefault="00BF7493" w:rsidP="00DE16F5">
            <w:pPr>
              <w:numPr>
                <w:ilvl w:val="0"/>
                <w:numId w:val="8"/>
              </w:numPr>
              <w:ind w:right="544"/>
              <w:jc w:val="both"/>
            </w:pPr>
            <w:r w:rsidRPr="004D3B47">
              <w:t>SC</w:t>
            </w:r>
          </w:p>
          <w:p w14:paraId="69B3A9D5" w14:textId="77777777" w:rsidR="00BF7493" w:rsidRPr="004D3B47" w:rsidRDefault="00BF7493" w:rsidP="00DE16F5">
            <w:pPr>
              <w:numPr>
                <w:ilvl w:val="0"/>
                <w:numId w:val="8"/>
              </w:numPr>
              <w:ind w:right="544"/>
              <w:jc w:val="both"/>
            </w:pPr>
            <w:r w:rsidRPr="004D3B47">
              <w:t>AGC/AIS</w:t>
            </w:r>
          </w:p>
          <w:p w14:paraId="2C874BF0" w14:textId="77777777" w:rsidR="00BF7493" w:rsidRPr="004D3B47" w:rsidRDefault="00BF7493" w:rsidP="00DE16F5">
            <w:pPr>
              <w:numPr>
                <w:ilvl w:val="0"/>
                <w:numId w:val="8"/>
              </w:numPr>
              <w:ind w:right="544"/>
              <w:jc w:val="both"/>
            </w:pPr>
            <w:r w:rsidRPr="004D3B47">
              <w:t>Adenocarcinoma</w:t>
            </w:r>
          </w:p>
          <w:p w14:paraId="5D78FDD1" w14:textId="77777777" w:rsidR="00BF7493" w:rsidRPr="004D3B47" w:rsidRDefault="00BF7493" w:rsidP="00DE16F5">
            <w:pPr>
              <w:numPr>
                <w:ilvl w:val="0"/>
                <w:numId w:val="8"/>
              </w:numPr>
              <w:ind w:right="544"/>
              <w:jc w:val="both"/>
            </w:pPr>
            <w:r w:rsidRPr="004D3B47">
              <w:t>Malignant neoplasm</w:t>
            </w:r>
          </w:p>
          <w:p w14:paraId="05AE2DA5" w14:textId="77777777" w:rsidR="00BF7493" w:rsidRPr="004D3B47" w:rsidRDefault="00BF7493" w:rsidP="00DE16F5">
            <w:pPr>
              <w:numPr>
                <w:ilvl w:val="0"/>
                <w:numId w:val="8"/>
              </w:numPr>
              <w:ind w:right="544"/>
              <w:jc w:val="both"/>
            </w:pPr>
            <w:r w:rsidRPr="004D3B47">
              <w:t>Total abnormalities</w:t>
            </w:r>
          </w:p>
          <w:p w14:paraId="0619C9F1" w14:textId="77777777" w:rsidR="00BF7493" w:rsidRPr="004D3B47" w:rsidRDefault="00BF7493" w:rsidP="00DE16F5">
            <w:pPr>
              <w:numPr>
                <w:ilvl w:val="0"/>
                <w:numId w:val="8"/>
              </w:numPr>
              <w:ind w:right="544"/>
              <w:jc w:val="both"/>
            </w:pPr>
            <w:r w:rsidRPr="004D3B47">
              <w:t>Unsatisfactory samples</w:t>
            </w:r>
          </w:p>
        </w:tc>
      </w:tr>
    </w:tbl>
    <w:p w14:paraId="0750C6C0" w14:textId="77777777" w:rsidR="00BF7493" w:rsidRPr="004D3B47" w:rsidRDefault="00BF7493"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4D3B47" w:rsidRPr="004D3B47" w14:paraId="0FD7334D" w14:textId="77777777">
        <w:tc>
          <w:tcPr>
            <w:tcW w:w="1473" w:type="dxa"/>
          </w:tcPr>
          <w:p w14:paraId="40E56D38" w14:textId="77777777" w:rsidR="00BF7493" w:rsidRPr="004D3B47" w:rsidRDefault="00BF7493" w:rsidP="00DE16F5">
            <w:pPr>
              <w:spacing w:before="120"/>
              <w:ind w:right="544"/>
              <w:jc w:val="both"/>
              <w:rPr>
                <w:b/>
              </w:rPr>
            </w:pPr>
            <w:r w:rsidRPr="004D3B47">
              <w:rPr>
                <w:b/>
              </w:rPr>
              <w:t>Definition</w:t>
            </w:r>
          </w:p>
        </w:tc>
        <w:tc>
          <w:tcPr>
            <w:tcW w:w="7849" w:type="dxa"/>
          </w:tcPr>
          <w:p w14:paraId="3C9BE366" w14:textId="77777777" w:rsidR="00BF7493" w:rsidRPr="004D3B47" w:rsidRDefault="00BF7493" w:rsidP="00DE16F5">
            <w:pPr>
              <w:spacing w:before="120"/>
              <w:ind w:right="544"/>
              <w:jc w:val="both"/>
              <w:rPr>
                <w:lang w:val="en-NZ"/>
              </w:rPr>
            </w:pPr>
            <w:r w:rsidRPr="004D3B47">
              <w:rPr>
                <w:lang w:val="en-NZ"/>
              </w:rPr>
              <w:t>Bethesda codes used are provided in Appendix B.</w:t>
            </w:r>
          </w:p>
          <w:p w14:paraId="436F82AB" w14:textId="77777777" w:rsidR="00BF7493" w:rsidRPr="004D3B47" w:rsidRDefault="00BF7493" w:rsidP="00DE16F5">
            <w:pPr>
              <w:ind w:right="544"/>
              <w:jc w:val="both"/>
              <w:rPr>
                <w:lang w:val="en-NZ"/>
              </w:rPr>
            </w:pPr>
          </w:p>
          <w:p w14:paraId="27F49FF5" w14:textId="77777777" w:rsidR="00BF7493" w:rsidRPr="004D3B47" w:rsidRDefault="00BF7493" w:rsidP="00DE5374">
            <w:pPr>
              <w:tabs>
                <w:tab w:val="left" w:pos="7281"/>
              </w:tabs>
              <w:ind w:right="34"/>
              <w:jc w:val="both"/>
              <w:rPr>
                <w:lang w:val="en-NZ"/>
              </w:rPr>
            </w:pPr>
            <w:r w:rsidRPr="004D3B47">
              <w:rPr>
                <w:lang w:val="en-NZ"/>
              </w:rPr>
              <w:t>The Bethesda reporting system (TBS), introduced in N</w:t>
            </w:r>
            <w:r w:rsidR="00184621" w:rsidRPr="004D3B47">
              <w:rPr>
                <w:lang w:val="en-NZ"/>
              </w:rPr>
              <w:t xml:space="preserve">ew </w:t>
            </w:r>
            <w:r w:rsidRPr="004D3B47">
              <w:rPr>
                <w:lang w:val="en-NZ"/>
              </w:rPr>
              <w:t>Z</w:t>
            </w:r>
            <w:r w:rsidR="00184621" w:rsidRPr="004D3B47">
              <w:rPr>
                <w:lang w:val="en-NZ"/>
              </w:rPr>
              <w:t>ealand</w:t>
            </w:r>
            <w:r w:rsidRPr="004D3B47">
              <w:rPr>
                <w:lang w:val="en-NZ"/>
              </w:rPr>
              <w:t xml:space="preserve"> on 1 July 2005, is a N</w:t>
            </w:r>
            <w:r w:rsidR="00184621" w:rsidRPr="004D3B47">
              <w:rPr>
                <w:lang w:val="en-NZ"/>
              </w:rPr>
              <w:t xml:space="preserve">ew </w:t>
            </w:r>
            <w:r w:rsidRPr="004D3B47">
              <w:rPr>
                <w:lang w:val="en-NZ"/>
              </w:rPr>
              <w:t>Z</w:t>
            </w:r>
            <w:r w:rsidR="00184621" w:rsidRPr="004D3B47">
              <w:rPr>
                <w:lang w:val="en-NZ"/>
              </w:rPr>
              <w:t>ealand</w:t>
            </w:r>
            <w:r w:rsidRPr="004D3B47">
              <w:rPr>
                <w:lang w:val="en-NZ"/>
              </w:rPr>
              <w:t xml:space="preserve"> modification of the Bethesda 2001 cytology reporting system. </w:t>
            </w:r>
          </w:p>
          <w:p w14:paraId="6EA93891" w14:textId="77777777" w:rsidR="00BF7493" w:rsidRPr="004D3B47" w:rsidRDefault="00BF7493" w:rsidP="00DE5374">
            <w:pPr>
              <w:tabs>
                <w:tab w:val="left" w:pos="7281"/>
              </w:tabs>
              <w:ind w:right="34"/>
              <w:jc w:val="both"/>
              <w:rPr>
                <w:lang w:val="en-NZ"/>
              </w:rPr>
            </w:pPr>
          </w:p>
          <w:p w14:paraId="6CEC0636" w14:textId="77777777" w:rsidR="00BF7493" w:rsidRPr="004D3B47" w:rsidRDefault="00BF7493" w:rsidP="00DE5374">
            <w:pPr>
              <w:tabs>
                <w:tab w:val="left" w:pos="7281"/>
              </w:tabs>
              <w:ind w:right="34"/>
              <w:jc w:val="both"/>
              <w:rPr>
                <w:lang w:val="en-NZ"/>
              </w:rPr>
            </w:pPr>
            <w:r w:rsidRPr="004D3B47">
              <w:rPr>
                <w:lang w:val="en-NZ"/>
              </w:rPr>
              <w:t xml:space="preserve">The NCSP </w:t>
            </w:r>
            <w:r w:rsidR="00475DC3" w:rsidRPr="004D3B47">
              <w:rPr>
                <w:lang w:val="en-NZ"/>
              </w:rPr>
              <w:t>R</w:t>
            </w:r>
            <w:r w:rsidRPr="004D3B47">
              <w:rPr>
                <w:lang w:val="en-NZ"/>
              </w:rPr>
              <w:t>egister collects cytology results of samples taken from the cervix and vagina.</w:t>
            </w:r>
          </w:p>
          <w:p w14:paraId="35B7496B" w14:textId="77777777" w:rsidR="00BF7493" w:rsidRPr="004D3B47" w:rsidRDefault="00BF7493" w:rsidP="00DE5374">
            <w:pPr>
              <w:tabs>
                <w:tab w:val="left" w:pos="7281"/>
              </w:tabs>
              <w:ind w:right="34"/>
              <w:jc w:val="both"/>
              <w:rPr>
                <w:lang w:val="en-NZ"/>
              </w:rPr>
            </w:pPr>
          </w:p>
          <w:p w14:paraId="538854D4" w14:textId="2536D57E" w:rsidR="00BF7493" w:rsidRPr="004D3B47" w:rsidRDefault="00B6791A" w:rsidP="00DE5374">
            <w:pPr>
              <w:tabs>
                <w:tab w:val="left" w:pos="7281"/>
              </w:tabs>
              <w:ind w:right="34"/>
              <w:jc w:val="both"/>
              <w:rPr>
                <w:lang w:val="en-NZ"/>
              </w:rPr>
            </w:pPr>
            <w:r>
              <w:rPr>
                <w:lang w:val="en-NZ"/>
              </w:rPr>
              <w:t>“</w:t>
            </w:r>
            <w:r w:rsidR="00BF7493" w:rsidRPr="004D3B47">
              <w:rPr>
                <w:lang w:val="en-NZ"/>
              </w:rPr>
              <w:t xml:space="preserve">Total </w:t>
            </w:r>
            <w:r w:rsidR="009F6784" w:rsidRPr="004D3B47">
              <w:rPr>
                <w:lang w:val="en-NZ"/>
              </w:rPr>
              <w:t>samples</w:t>
            </w:r>
            <w:r>
              <w:rPr>
                <w:lang w:val="en-NZ"/>
              </w:rPr>
              <w:t>”</w:t>
            </w:r>
            <w:r w:rsidR="009F6784" w:rsidRPr="004D3B47">
              <w:rPr>
                <w:lang w:val="en-NZ"/>
              </w:rPr>
              <w:t xml:space="preserve"> </w:t>
            </w:r>
            <w:r>
              <w:rPr>
                <w:lang w:val="en-NZ"/>
              </w:rPr>
              <w:t xml:space="preserve">data </w:t>
            </w:r>
            <w:r w:rsidR="00BF7493" w:rsidRPr="004D3B47">
              <w:rPr>
                <w:lang w:val="en-NZ"/>
              </w:rPr>
              <w:t>include</w:t>
            </w:r>
            <w:r>
              <w:rPr>
                <w:lang w:val="en-NZ"/>
              </w:rPr>
              <w:t>s</w:t>
            </w:r>
            <w:r w:rsidR="00BF7493" w:rsidRPr="004D3B47">
              <w:rPr>
                <w:lang w:val="en-NZ"/>
              </w:rPr>
              <w:t xml:space="preserve"> all cytology samples (satisfactory and unsatisfactory) taken during the </w:t>
            </w:r>
            <w:r w:rsidR="00325D57" w:rsidRPr="004D3B47">
              <w:t>monitoring</w:t>
            </w:r>
            <w:r w:rsidR="00BF7493" w:rsidRPr="004D3B47">
              <w:rPr>
                <w:lang w:val="en-NZ"/>
              </w:rPr>
              <w:t xml:space="preserve"> period.</w:t>
            </w:r>
          </w:p>
          <w:p w14:paraId="302B2361" w14:textId="77777777" w:rsidR="00BF7493" w:rsidRPr="004D3B47" w:rsidRDefault="00BF7493" w:rsidP="00DE5374">
            <w:pPr>
              <w:tabs>
                <w:tab w:val="left" w:pos="7281"/>
              </w:tabs>
              <w:ind w:right="34"/>
              <w:jc w:val="both"/>
              <w:rPr>
                <w:lang w:val="en-NZ"/>
              </w:rPr>
            </w:pPr>
          </w:p>
          <w:p w14:paraId="01F91C54" w14:textId="77777777" w:rsidR="00BF7493" w:rsidRPr="004D3B47" w:rsidRDefault="00BF7493" w:rsidP="00DE5374">
            <w:pPr>
              <w:tabs>
                <w:tab w:val="left" w:pos="7281"/>
              </w:tabs>
              <w:ind w:right="34"/>
              <w:jc w:val="both"/>
              <w:rPr>
                <w:lang w:val="en-NZ"/>
              </w:rPr>
            </w:pPr>
            <w:r w:rsidRPr="004D3B47">
              <w:rPr>
                <w:lang w:val="en-NZ"/>
              </w:rPr>
              <w:t>Reporting rates for negative cytology, total abnormal cytology, and other reporting categories are as a percentage of all satisfactory cytology samples.</w:t>
            </w:r>
          </w:p>
          <w:p w14:paraId="4CC07F0F" w14:textId="77777777" w:rsidR="00BF7493" w:rsidRPr="004D3B47" w:rsidRDefault="00BF7493" w:rsidP="00DE16F5">
            <w:pPr>
              <w:ind w:right="544"/>
              <w:jc w:val="both"/>
              <w:rPr>
                <w:lang w:val="en-NZ"/>
              </w:rPr>
            </w:pPr>
          </w:p>
        </w:tc>
      </w:tr>
      <w:tr w:rsidR="004D3B47" w:rsidRPr="004D3B47" w14:paraId="77B1606D" w14:textId="77777777">
        <w:tc>
          <w:tcPr>
            <w:tcW w:w="1473" w:type="dxa"/>
          </w:tcPr>
          <w:p w14:paraId="4DD7DB14" w14:textId="77777777" w:rsidR="00BF7493" w:rsidRPr="004D3B47" w:rsidRDefault="00BF7493" w:rsidP="00DE16F5">
            <w:pPr>
              <w:spacing w:before="120"/>
              <w:ind w:right="544"/>
              <w:jc w:val="both"/>
              <w:rPr>
                <w:b/>
              </w:rPr>
            </w:pPr>
            <w:r w:rsidRPr="004D3B47">
              <w:rPr>
                <w:b/>
              </w:rPr>
              <w:t>Target</w:t>
            </w:r>
          </w:p>
        </w:tc>
        <w:tc>
          <w:tcPr>
            <w:tcW w:w="7849" w:type="dxa"/>
          </w:tcPr>
          <w:p w14:paraId="6CFC5A64" w14:textId="77777777" w:rsidR="00BF7493" w:rsidRPr="004D3B47" w:rsidRDefault="00BB2D07" w:rsidP="00DE5374">
            <w:pPr>
              <w:tabs>
                <w:tab w:val="left" w:pos="7281"/>
              </w:tabs>
              <w:spacing w:before="120"/>
              <w:ind w:right="34"/>
              <w:jc w:val="both"/>
              <w:rPr>
                <w:lang w:val="en-NZ"/>
              </w:rPr>
            </w:pPr>
            <w:r w:rsidRPr="004D3B47">
              <w:rPr>
                <w:lang w:val="en-NZ"/>
              </w:rPr>
              <w:t>0.</w:t>
            </w:r>
            <w:r w:rsidR="00BF7493" w:rsidRPr="004D3B47">
              <w:rPr>
                <w:lang w:val="en-NZ"/>
              </w:rPr>
              <w:t>1</w:t>
            </w:r>
            <w:r w:rsidR="00EF7E45" w:rsidRPr="004D3B47">
              <w:rPr>
                <w:lang w:val="en-NZ"/>
              </w:rPr>
              <w:t>%</w:t>
            </w:r>
            <w:r w:rsidR="003478A4" w:rsidRPr="004D3B47">
              <w:rPr>
                <w:lang w:val="en-NZ"/>
              </w:rPr>
              <w:t xml:space="preserve"> </w:t>
            </w:r>
            <w:r w:rsidR="00BF7493" w:rsidRPr="004D3B47">
              <w:rPr>
                <w:lang w:val="en-NZ"/>
              </w:rPr>
              <w:t>-</w:t>
            </w:r>
            <w:r w:rsidR="003478A4" w:rsidRPr="004D3B47">
              <w:rPr>
                <w:lang w:val="en-NZ"/>
              </w:rPr>
              <w:t xml:space="preserve"> </w:t>
            </w:r>
            <w:r w:rsidRPr="004D3B47">
              <w:rPr>
                <w:lang w:val="en-NZ"/>
              </w:rPr>
              <w:t>3</w:t>
            </w:r>
            <w:r w:rsidR="0076671C" w:rsidRPr="004D3B47">
              <w:t>.0</w:t>
            </w:r>
            <w:r w:rsidR="00BF7493" w:rsidRPr="004D3B47">
              <w:rPr>
                <w:lang w:val="en-NZ"/>
              </w:rPr>
              <w:t>% of LBC samples reported as unsatisfactory</w:t>
            </w:r>
            <w:r w:rsidR="00457B95" w:rsidRPr="004D3B47">
              <w:t>.</w:t>
            </w:r>
          </w:p>
          <w:p w14:paraId="28249D26" w14:textId="77777777" w:rsidR="00BF7493" w:rsidRPr="004D3B47" w:rsidRDefault="00BF7493" w:rsidP="00DE5374">
            <w:pPr>
              <w:tabs>
                <w:tab w:val="left" w:pos="7281"/>
              </w:tabs>
              <w:ind w:right="34"/>
              <w:jc w:val="both"/>
            </w:pPr>
          </w:p>
          <w:p w14:paraId="1FAD8729" w14:textId="77777777" w:rsidR="00BF7493" w:rsidRPr="004D3B47" w:rsidRDefault="00BF7493" w:rsidP="00DE5374">
            <w:pPr>
              <w:tabs>
                <w:tab w:val="left" w:pos="7281"/>
              </w:tabs>
              <w:ind w:right="34"/>
              <w:jc w:val="both"/>
            </w:pPr>
            <w:r w:rsidRPr="004D3B47">
              <w:t xml:space="preserve">No more than 96% of satisfactory </w:t>
            </w:r>
            <w:r w:rsidR="009F7442" w:rsidRPr="004D3B47">
              <w:t xml:space="preserve">samples </w:t>
            </w:r>
            <w:r w:rsidRPr="004D3B47">
              <w:t>reported as negative</w:t>
            </w:r>
            <w:r w:rsidR="00457B95" w:rsidRPr="004D3B47">
              <w:t>.</w:t>
            </w:r>
          </w:p>
          <w:p w14:paraId="5F26E6E4" w14:textId="77777777" w:rsidR="00BF7493" w:rsidRPr="004D3B47" w:rsidRDefault="00BF7493" w:rsidP="00DE5374">
            <w:pPr>
              <w:tabs>
                <w:tab w:val="left" w:pos="7281"/>
              </w:tabs>
              <w:ind w:right="34"/>
              <w:jc w:val="both"/>
            </w:pPr>
          </w:p>
          <w:p w14:paraId="72749F1A" w14:textId="77777777" w:rsidR="00BF7493" w:rsidRPr="004D3B47" w:rsidRDefault="00BF7493" w:rsidP="00DE5374">
            <w:pPr>
              <w:tabs>
                <w:tab w:val="left" w:pos="7281"/>
              </w:tabs>
              <w:ind w:right="34"/>
              <w:jc w:val="both"/>
            </w:pPr>
            <w:r w:rsidRPr="004D3B47">
              <w:t>No more than 10% of satisfactory s</w:t>
            </w:r>
            <w:r w:rsidR="009F7442" w:rsidRPr="004D3B47">
              <w:t>ample</w:t>
            </w:r>
            <w:r w:rsidRPr="004D3B47">
              <w:t>s reported as abnormal</w:t>
            </w:r>
            <w:r w:rsidR="00457B95" w:rsidRPr="004D3B47">
              <w:t>.</w:t>
            </w:r>
          </w:p>
          <w:p w14:paraId="7F08A652" w14:textId="77777777" w:rsidR="00184621" w:rsidRPr="004D3B47" w:rsidRDefault="00184621" w:rsidP="00DE5374">
            <w:pPr>
              <w:tabs>
                <w:tab w:val="left" w:pos="7281"/>
              </w:tabs>
              <w:ind w:right="34"/>
              <w:jc w:val="both"/>
            </w:pPr>
          </w:p>
          <w:p w14:paraId="09E19DFD" w14:textId="77777777" w:rsidR="00BF7493" w:rsidRPr="004D3B47" w:rsidRDefault="00BF7493" w:rsidP="00DE5374">
            <w:pPr>
              <w:tabs>
                <w:tab w:val="left" w:pos="7281"/>
              </w:tabs>
              <w:ind w:right="34"/>
              <w:jc w:val="both"/>
            </w:pPr>
            <w:r w:rsidRPr="004D3B47">
              <w:t>No less than 0.</w:t>
            </w:r>
            <w:r w:rsidR="00F74C0E" w:rsidRPr="004D3B47">
              <w:t>5</w:t>
            </w:r>
            <w:r w:rsidRPr="004D3B47">
              <w:t>% of satisfactory samples reported as HSIL (Bethesda HS1 or HS2)</w:t>
            </w:r>
            <w:r w:rsidR="00457B95" w:rsidRPr="004D3B47">
              <w:t>.</w:t>
            </w:r>
          </w:p>
          <w:p w14:paraId="2F76B2AD" w14:textId="77777777" w:rsidR="00BF7493" w:rsidRPr="004D3B47" w:rsidRDefault="00BF7493" w:rsidP="00DE5374">
            <w:pPr>
              <w:tabs>
                <w:tab w:val="left" w:pos="7281"/>
              </w:tabs>
              <w:ind w:right="34"/>
              <w:jc w:val="both"/>
            </w:pPr>
          </w:p>
        </w:tc>
      </w:tr>
      <w:tr w:rsidR="004D3B47" w:rsidRPr="004D3B47" w14:paraId="6695D01E" w14:textId="77777777">
        <w:tc>
          <w:tcPr>
            <w:tcW w:w="1473" w:type="dxa"/>
          </w:tcPr>
          <w:p w14:paraId="6ACD1DAC" w14:textId="77777777" w:rsidR="00BF7493" w:rsidRPr="004D3B47" w:rsidRDefault="00BF7493" w:rsidP="00DE16F5">
            <w:pPr>
              <w:spacing w:before="120"/>
              <w:ind w:right="544"/>
              <w:jc w:val="both"/>
              <w:rPr>
                <w:b/>
              </w:rPr>
            </w:pPr>
            <w:r w:rsidRPr="004D3B47">
              <w:rPr>
                <w:b/>
              </w:rPr>
              <w:t>Current Situation</w:t>
            </w:r>
          </w:p>
        </w:tc>
        <w:tc>
          <w:tcPr>
            <w:tcW w:w="7849" w:type="dxa"/>
          </w:tcPr>
          <w:p w14:paraId="59F834DC" w14:textId="55098E29" w:rsidR="00BF7493" w:rsidRPr="004D3B47" w:rsidRDefault="00841A8B" w:rsidP="008116AC">
            <w:pPr>
              <w:keepNext/>
              <w:tabs>
                <w:tab w:val="left" w:pos="7281"/>
              </w:tabs>
              <w:spacing w:before="120"/>
              <w:ind w:right="34"/>
              <w:jc w:val="both"/>
              <w:rPr>
                <w:rFonts w:cs="Calibri"/>
                <w:szCs w:val="23"/>
                <w:lang w:val="en-NZ"/>
              </w:rPr>
            </w:pPr>
            <w:r w:rsidRPr="004D3B47">
              <w:rPr>
                <w:rFonts w:cs="Calibri"/>
                <w:szCs w:val="23"/>
              </w:rPr>
              <w:t>Six</w:t>
            </w:r>
            <w:r w:rsidR="00B04C11" w:rsidRPr="004D3B47">
              <w:rPr>
                <w:rFonts w:cs="Calibri"/>
                <w:szCs w:val="23"/>
                <w:lang w:val="en-NZ"/>
              </w:rPr>
              <w:t xml:space="preserve"> </w:t>
            </w:r>
            <w:r w:rsidR="00730D98" w:rsidRPr="004D3B47">
              <w:rPr>
                <w:rFonts w:cs="Calibri"/>
                <w:szCs w:val="23"/>
                <w:lang w:val="en-NZ"/>
              </w:rPr>
              <w:t>laboratories</w:t>
            </w:r>
            <w:r w:rsidR="00332E2A" w:rsidRPr="004D3B47">
              <w:rPr>
                <w:rFonts w:cs="Calibri"/>
                <w:szCs w:val="23"/>
                <w:lang w:val="en-NZ"/>
              </w:rPr>
              <w:t xml:space="preserve"> reported on cytology taken during th</w:t>
            </w:r>
            <w:r w:rsidR="00283552" w:rsidRPr="004D3B47">
              <w:rPr>
                <w:rFonts w:cs="Calibri"/>
                <w:szCs w:val="23"/>
                <w:lang w:val="en-NZ"/>
              </w:rPr>
              <w:t>e current</w:t>
            </w:r>
            <w:r w:rsidR="00332E2A" w:rsidRPr="004D3B47">
              <w:rPr>
                <w:rFonts w:cs="Calibri"/>
                <w:szCs w:val="23"/>
                <w:lang w:val="en-NZ"/>
              </w:rPr>
              <w:t xml:space="preserve"> </w:t>
            </w:r>
            <w:r w:rsidR="00325D57" w:rsidRPr="004D3B47">
              <w:rPr>
                <w:rFonts w:cs="Calibri"/>
                <w:szCs w:val="23"/>
              </w:rPr>
              <w:t>monitoring</w:t>
            </w:r>
            <w:r w:rsidR="00332E2A" w:rsidRPr="004D3B47">
              <w:rPr>
                <w:rFonts w:cs="Calibri"/>
                <w:szCs w:val="23"/>
                <w:lang w:val="en-NZ"/>
              </w:rPr>
              <w:t xml:space="preserve"> period</w:t>
            </w:r>
            <w:r w:rsidR="00071607" w:rsidRPr="004D3B47">
              <w:rPr>
                <w:rFonts w:cs="Calibri"/>
                <w:szCs w:val="23"/>
                <w:lang w:val="en-NZ"/>
              </w:rPr>
              <w:t xml:space="preserve">, </w:t>
            </w:r>
            <w:r w:rsidR="005D06F8" w:rsidRPr="004D3B47">
              <w:rPr>
                <w:rFonts w:cs="Calibri"/>
                <w:szCs w:val="23"/>
                <w:lang w:val="en-NZ"/>
              </w:rPr>
              <w:t xml:space="preserve">the same number as </w:t>
            </w:r>
            <w:r w:rsidR="00071607" w:rsidRPr="004D3B47">
              <w:rPr>
                <w:rFonts w:cs="Calibri"/>
                <w:szCs w:val="23"/>
                <w:lang w:val="en-NZ"/>
              </w:rPr>
              <w:t xml:space="preserve">in the previous </w:t>
            </w:r>
            <w:r w:rsidR="00325D57" w:rsidRPr="004D3B47">
              <w:rPr>
                <w:rFonts w:cs="Calibri"/>
                <w:szCs w:val="23"/>
              </w:rPr>
              <w:t>monitoring</w:t>
            </w:r>
            <w:r w:rsidR="00071607" w:rsidRPr="004D3B47">
              <w:rPr>
                <w:rFonts w:cs="Calibri"/>
                <w:szCs w:val="23"/>
                <w:lang w:val="en-NZ"/>
              </w:rPr>
              <w:t xml:space="preserve"> period</w:t>
            </w:r>
            <w:r w:rsidR="00332E2A" w:rsidRPr="004D3B47">
              <w:rPr>
                <w:rFonts w:cs="Calibri"/>
                <w:szCs w:val="23"/>
                <w:lang w:val="en-NZ"/>
              </w:rPr>
              <w:t xml:space="preserve">. A total of </w:t>
            </w:r>
            <w:r w:rsidR="006745A7" w:rsidRPr="004D3B47">
              <w:t>210,628</w:t>
            </w:r>
            <w:r w:rsidR="008A5EB0" w:rsidRPr="004D3B47">
              <w:rPr>
                <w:lang w:val="en-NZ"/>
              </w:rPr>
              <w:t xml:space="preserve"> </w:t>
            </w:r>
            <w:r w:rsidR="00332E2A" w:rsidRPr="004D3B47">
              <w:rPr>
                <w:rFonts w:cs="Calibri"/>
                <w:szCs w:val="23"/>
                <w:lang w:val="en-NZ"/>
              </w:rPr>
              <w:t xml:space="preserve">cytology samples were taken, </w:t>
            </w:r>
            <w:bookmarkStart w:id="795" w:name="ind51_cyto_lbc_smpl"/>
            <w:r w:rsidR="00F2455A" w:rsidRPr="004D3B47">
              <w:rPr>
                <w:rFonts w:cs="Calibri"/>
                <w:szCs w:val="23"/>
                <w:lang w:val="en-NZ"/>
              </w:rPr>
              <w:t xml:space="preserve">almost </w:t>
            </w:r>
            <w:r w:rsidR="008A5EB0" w:rsidRPr="004D3B47">
              <w:rPr>
                <w:rFonts w:cs="Calibri"/>
                <w:szCs w:val="23"/>
                <w:lang w:val="en-NZ"/>
              </w:rPr>
              <w:t>all</w:t>
            </w:r>
            <w:bookmarkEnd w:id="795"/>
            <w:r w:rsidR="008A5EB0" w:rsidRPr="004D3B47">
              <w:rPr>
                <w:rFonts w:cs="Calibri"/>
                <w:szCs w:val="23"/>
                <w:lang w:val="en-NZ"/>
              </w:rPr>
              <w:t xml:space="preserve"> </w:t>
            </w:r>
            <w:r w:rsidR="00064651" w:rsidRPr="004D3B47">
              <w:rPr>
                <w:rFonts w:cs="Calibri"/>
                <w:szCs w:val="23"/>
                <w:lang w:val="en-NZ"/>
              </w:rPr>
              <w:t>of which (</w:t>
            </w:r>
            <w:r w:rsidR="006745A7" w:rsidRPr="004D3B47">
              <w:t>&gt;99.99</w:t>
            </w:r>
            <w:r w:rsidR="00BC04BB" w:rsidRPr="004D3B47">
              <w:t>%</w:t>
            </w:r>
            <w:r w:rsidR="008A5EB0" w:rsidRPr="004D3B47">
              <w:rPr>
                <w:rFonts w:cs="Calibri"/>
                <w:szCs w:val="23"/>
              </w:rPr>
              <w:t>)</w:t>
            </w:r>
            <w:r w:rsidR="00356F7D" w:rsidRPr="004D3B47">
              <w:rPr>
                <w:rFonts w:cs="Calibri"/>
                <w:szCs w:val="23"/>
              </w:rPr>
              <w:t xml:space="preserve"> </w:t>
            </w:r>
            <w:r w:rsidR="00332E2A" w:rsidRPr="004D3B47">
              <w:rPr>
                <w:rFonts w:cs="Calibri"/>
                <w:szCs w:val="23"/>
                <w:lang w:val="en-NZ"/>
              </w:rPr>
              <w:t xml:space="preserve">were </w:t>
            </w:r>
            <w:r w:rsidR="00715A0A" w:rsidRPr="004D3B47">
              <w:rPr>
                <w:rFonts w:cs="Calibri"/>
                <w:szCs w:val="23"/>
                <w:lang w:val="en-NZ"/>
              </w:rPr>
              <w:t xml:space="preserve">coded as </w:t>
            </w:r>
            <w:r w:rsidR="00332E2A" w:rsidRPr="004D3B47">
              <w:rPr>
                <w:rFonts w:cs="Calibri"/>
                <w:szCs w:val="23"/>
                <w:lang w:val="en-NZ"/>
              </w:rPr>
              <w:t>liquid-based cytology (LBC</w:t>
            </w:r>
            <w:r w:rsidR="008A5EB0" w:rsidRPr="004D3B47">
              <w:rPr>
                <w:rFonts w:cs="Calibri"/>
                <w:szCs w:val="23"/>
              </w:rPr>
              <w:t>)</w:t>
            </w:r>
            <w:r w:rsidR="00240651" w:rsidRPr="004D3B47">
              <w:rPr>
                <w:rFonts w:cs="Calibri"/>
                <w:szCs w:val="23"/>
              </w:rPr>
              <w:t xml:space="preserve"> samples</w:t>
            </w:r>
            <w:r w:rsidR="00865D97" w:rsidRPr="004D3B47">
              <w:rPr>
                <w:rFonts w:cs="Calibri"/>
                <w:szCs w:val="23"/>
              </w:rPr>
              <w:t>.</w:t>
            </w:r>
            <w:r w:rsidR="00715A0A" w:rsidRPr="004D3B47">
              <w:rPr>
                <w:rFonts w:cs="Calibri"/>
                <w:szCs w:val="23"/>
              </w:rPr>
              <w:t xml:space="preserve"> </w:t>
            </w:r>
            <w:r w:rsidR="00D67D1F" w:rsidRPr="004D3B47">
              <w:rPr>
                <w:rFonts w:cs="Calibri"/>
                <w:szCs w:val="23"/>
              </w:rPr>
              <w:t>T</w:t>
            </w:r>
            <w:r w:rsidR="0025162E" w:rsidRPr="004D3B47">
              <w:rPr>
                <w:rFonts w:cs="Calibri"/>
                <w:szCs w:val="23"/>
              </w:rPr>
              <w:t xml:space="preserve">he </w:t>
            </w:r>
            <w:r w:rsidR="00715A0A" w:rsidRPr="004D3B47">
              <w:rPr>
                <w:rFonts w:cs="Calibri"/>
                <w:szCs w:val="23"/>
              </w:rPr>
              <w:t xml:space="preserve">other </w:t>
            </w:r>
            <w:r w:rsidR="005837D0" w:rsidRPr="004D3B47">
              <w:rPr>
                <w:rFonts w:cs="Calibri"/>
                <w:szCs w:val="23"/>
              </w:rPr>
              <w:t>&lt;</w:t>
            </w:r>
            <w:r w:rsidR="0025162E" w:rsidRPr="004D3B47">
              <w:rPr>
                <w:rFonts w:cs="Calibri"/>
                <w:szCs w:val="23"/>
              </w:rPr>
              <w:t>0.01% of cytology tests were</w:t>
            </w:r>
            <w:r w:rsidR="00715A0A" w:rsidRPr="004D3B47">
              <w:rPr>
                <w:rFonts w:cs="Calibri"/>
                <w:szCs w:val="23"/>
              </w:rPr>
              <w:t xml:space="preserve"> miscoded</w:t>
            </w:r>
            <w:r w:rsidR="008A5EB0" w:rsidRPr="004D3B47">
              <w:rPr>
                <w:rFonts w:cs="Calibri"/>
                <w:szCs w:val="23"/>
              </w:rPr>
              <w:t>.</w:t>
            </w:r>
            <w:r w:rsidR="00BF7493" w:rsidRPr="004D3B47">
              <w:rPr>
                <w:lang w:val="en-NZ"/>
              </w:rPr>
              <w:t xml:space="preserve"> </w:t>
            </w:r>
          </w:p>
          <w:p w14:paraId="2210D2FC" w14:textId="77777777" w:rsidR="00F422FE" w:rsidRPr="004D3B47" w:rsidRDefault="00F422FE" w:rsidP="008116AC">
            <w:pPr>
              <w:pStyle w:val="NoSpacing"/>
              <w:jc w:val="both"/>
            </w:pPr>
          </w:p>
          <w:p w14:paraId="7A7AD912" w14:textId="77777777" w:rsidR="00756BD8" w:rsidRPr="004D3B47" w:rsidRDefault="00756BD8" w:rsidP="008116AC">
            <w:pPr>
              <w:pStyle w:val="NoSpacing"/>
              <w:jc w:val="both"/>
              <w:rPr>
                <w:rStyle w:val="CommentReference"/>
                <w:rFonts w:cs="Calibri"/>
                <w:b/>
                <w:i/>
                <w:sz w:val="23"/>
                <w:szCs w:val="23"/>
              </w:rPr>
            </w:pPr>
            <w:r w:rsidRPr="004D3B47">
              <w:rPr>
                <w:b/>
                <w:i/>
              </w:rPr>
              <w:t>Unsatisfactory cytology</w:t>
            </w:r>
            <w:r w:rsidRPr="004D3B47">
              <w:rPr>
                <w:rStyle w:val="CommentReference"/>
                <w:rFonts w:cs="Calibri"/>
                <w:b/>
                <w:i/>
                <w:vanish/>
                <w:sz w:val="23"/>
                <w:szCs w:val="23"/>
              </w:rPr>
              <w:t xml:space="preserve"> </w:t>
            </w:r>
          </w:p>
          <w:p w14:paraId="55E68B56" w14:textId="7C3BF8FE" w:rsidR="00BC3308" w:rsidRPr="002769CD" w:rsidRDefault="006745A7" w:rsidP="006A5AAF">
            <w:pPr>
              <w:pStyle w:val="TableText"/>
              <w:tabs>
                <w:tab w:val="left" w:pos="7281"/>
              </w:tabs>
              <w:ind w:right="34"/>
              <w:jc w:val="both"/>
              <w:rPr>
                <w:rFonts w:asciiTheme="minorHAnsi" w:hAnsiTheme="minorHAnsi"/>
                <w:sz w:val="23"/>
              </w:rPr>
            </w:pPr>
            <w:r w:rsidRPr="004D3B47">
              <w:rPr>
                <w:rFonts w:asciiTheme="minorHAnsi" w:eastAsia="Calibri" w:hAnsiTheme="minorHAnsi" w:cs="Arial"/>
                <w:sz w:val="23"/>
                <w:szCs w:val="23"/>
                <w:lang w:val="en-AU"/>
              </w:rPr>
              <w:t>2</w:t>
            </w:r>
            <w:r w:rsidR="005837D0" w:rsidRPr="004D3B47">
              <w:rPr>
                <w:rFonts w:asciiTheme="minorHAnsi" w:eastAsia="Calibri" w:hAnsiTheme="minorHAnsi" w:cs="Arial"/>
                <w:sz w:val="23"/>
                <w:szCs w:val="23"/>
                <w:lang w:val="en-AU"/>
              </w:rPr>
              <w:t>,</w:t>
            </w:r>
            <w:r w:rsidRPr="004D3B47">
              <w:rPr>
                <w:rFonts w:asciiTheme="minorHAnsi" w:eastAsia="Calibri" w:hAnsiTheme="minorHAnsi" w:cs="Arial"/>
                <w:sz w:val="23"/>
                <w:szCs w:val="23"/>
                <w:lang w:val="en-AU"/>
              </w:rPr>
              <w:t>945</w:t>
            </w:r>
            <w:r w:rsidR="00C62743" w:rsidRPr="004D3B47">
              <w:rPr>
                <w:rFonts w:asciiTheme="minorHAnsi" w:eastAsia="Calibri" w:hAnsiTheme="minorHAnsi"/>
                <w:sz w:val="23"/>
                <w:lang w:val="en-AU"/>
              </w:rPr>
              <w:t xml:space="preserve"> </w:t>
            </w:r>
            <w:r w:rsidR="00C62743" w:rsidRPr="004D3B47">
              <w:rPr>
                <w:rFonts w:asciiTheme="minorHAnsi" w:hAnsiTheme="minorHAnsi"/>
                <w:sz w:val="23"/>
              </w:rPr>
              <w:t>cytology</w:t>
            </w:r>
            <w:r w:rsidR="00F045A0" w:rsidRPr="004D3B47">
              <w:rPr>
                <w:rFonts w:asciiTheme="minorHAnsi" w:eastAsia="Calibri" w:hAnsiTheme="minorHAnsi"/>
                <w:sz w:val="23"/>
                <w:lang w:val="en-AU"/>
              </w:rPr>
              <w:t xml:space="preserve"> </w:t>
            </w:r>
            <w:r w:rsidR="00756BD8" w:rsidRPr="004D3B47">
              <w:rPr>
                <w:rFonts w:asciiTheme="minorHAnsi" w:hAnsiTheme="minorHAnsi"/>
                <w:sz w:val="23"/>
              </w:rPr>
              <w:t xml:space="preserve">samples </w:t>
            </w:r>
            <w:r w:rsidR="00064651" w:rsidRPr="004D3B47">
              <w:rPr>
                <w:rFonts w:asciiTheme="minorHAnsi" w:hAnsiTheme="minorHAnsi"/>
                <w:sz w:val="23"/>
              </w:rPr>
              <w:t>(</w:t>
            </w:r>
            <w:r w:rsidRPr="004D3B47">
              <w:rPr>
                <w:rFonts w:asciiTheme="minorHAnsi" w:eastAsia="Calibri" w:hAnsiTheme="minorHAnsi"/>
                <w:sz w:val="23"/>
                <w:lang w:val="en-AU"/>
              </w:rPr>
              <w:t>1.</w:t>
            </w:r>
            <w:r w:rsidRPr="004D3B47">
              <w:rPr>
                <w:rFonts w:asciiTheme="minorHAnsi" w:eastAsia="Calibri" w:hAnsiTheme="minorHAnsi" w:cs="Arial"/>
                <w:sz w:val="23"/>
                <w:szCs w:val="23"/>
                <w:lang w:val="en-AU"/>
              </w:rPr>
              <w:t>4</w:t>
            </w:r>
            <w:r w:rsidR="00F045A0" w:rsidRPr="004D3B47">
              <w:rPr>
                <w:rFonts w:asciiTheme="minorHAnsi" w:hAnsiTheme="minorHAnsi"/>
                <w:sz w:val="23"/>
              </w:rPr>
              <w:t>%</w:t>
            </w:r>
            <w:r w:rsidR="00756BD8" w:rsidRPr="004D3B47">
              <w:rPr>
                <w:rFonts w:asciiTheme="minorHAnsi" w:hAnsiTheme="minorHAnsi"/>
                <w:sz w:val="23"/>
              </w:rPr>
              <w:t xml:space="preserve">) were unsatisfactory. </w:t>
            </w:r>
            <w:r w:rsidR="003746AE" w:rsidRPr="004D3B47">
              <w:rPr>
                <w:rFonts w:asciiTheme="minorHAnsi" w:hAnsiTheme="minorHAnsi"/>
                <w:sz w:val="23"/>
              </w:rPr>
              <w:t>T</w:t>
            </w:r>
            <w:r w:rsidR="007A75E1" w:rsidRPr="004D3B47">
              <w:rPr>
                <w:rFonts w:asciiTheme="minorHAnsi" w:hAnsiTheme="minorHAnsi"/>
                <w:sz w:val="23"/>
              </w:rPr>
              <w:t xml:space="preserve">he unsatisfactory rate for LBC is </w:t>
            </w:r>
            <w:bookmarkStart w:id="796" w:name="ind51_cytolbc_unsat_pct"/>
            <w:r w:rsidRPr="004D3B47">
              <w:rPr>
                <w:rFonts w:asciiTheme="minorHAnsi" w:hAnsiTheme="minorHAnsi"/>
                <w:sz w:val="23"/>
              </w:rPr>
              <w:t>1.</w:t>
            </w:r>
            <w:bookmarkEnd w:id="796"/>
            <w:r w:rsidRPr="004D3B47">
              <w:rPr>
                <w:rFonts w:asciiTheme="minorHAnsi" w:hAnsiTheme="minorHAnsi" w:cs="Arial"/>
                <w:sz w:val="23"/>
                <w:szCs w:val="23"/>
              </w:rPr>
              <w:t>4</w:t>
            </w:r>
            <w:r w:rsidR="007A75E1" w:rsidRPr="004D3B47">
              <w:rPr>
                <w:rFonts w:asciiTheme="minorHAnsi" w:hAnsiTheme="minorHAnsi"/>
                <w:sz w:val="23"/>
              </w:rPr>
              <w:t>%, which is within the 0.1</w:t>
            </w:r>
            <w:r w:rsidR="00BD0D38" w:rsidRPr="004D3B47">
              <w:rPr>
                <w:rFonts w:asciiTheme="minorHAnsi" w:hAnsiTheme="minorHAnsi"/>
                <w:sz w:val="23"/>
              </w:rPr>
              <w:t>%</w:t>
            </w:r>
            <w:r w:rsidR="007A75E1" w:rsidRPr="004D3B47">
              <w:rPr>
                <w:rFonts w:asciiTheme="minorHAnsi" w:hAnsiTheme="minorHAnsi"/>
                <w:sz w:val="23"/>
              </w:rPr>
              <w:t xml:space="preserve"> - 3</w:t>
            </w:r>
            <w:r w:rsidR="0076671C" w:rsidRPr="004D3B47">
              <w:rPr>
                <w:rFonts w:asciiTheme="minorHAnsi" w:hAnsiTheme="minorHAnsi"/>
                <w:sz w:val="23"/>
              </w:rPr>
              <w:t>.0</w:t>
            </w:r>
            <w:r w:rsidR="007A75E1" w:rsidRPr="004D3B47">
              <w:rPr>
                <w:rFonts w:asciiTheme="minorHAnsi" w:hAnsiTheme="minorHAnsi"/>
                <w:sz w:val="23"/>
              </w:rPr>
              <w:t xml:space="preserve">% target range for LBC samples. </w:t>
            </w:r>
            <w:r w:rsidR="005837D0" w:rsidRPr="004D3B47">
              <w:rPr>
                <w:rFonts w:asciiTheme="minorHAnsi" w:hAnsiTheme="minorHAnsi" w:cs="Arial"/>
                <w:sz w:val="23"/>
                <w:szCs w:val="23"/>
              </w:rPr>
              <w:t>F</w:t>
            </w:r>
            <w:r w:rsidRPr="004D3B47">
              <w:rPr>
                <w:rFonts w:asciiTheme="minorHAnsi" w:hAnsiTheme="minorHAnsi" w:cs="Arial"/>
                <w:sz w:val="23"/>
                <w:szCs w:val="23"/>
              </w:rPr>
              <w:t>our</w:t>
            </w:r>
            <w:r w:rsidRPr="004D3B47">
              <w:rPr>
                <w:rFonts w:asciiTheme="minorHAnsi" w:hAnsiTheme="minorHAnsi"/>
                <w:sz w:val="23"/>
              </w:rPr>
              <w:t xml:space="preserve"> of</w:t>
            </w:r>
            <w:r w:rsidR="00D31915" w:rsidRPr="004D3B47">
              <w:rPr>
                <w:rFonts w:asciiTheme="minorHAnsi" w:hAnsiTheme="minorHAnsi"/>
                <w:sz w:val="23"/>
              </w:rPr>
              <w:t xml:space="preserve"> </w:t>
            </w:r>
            <w:r w:rsidR="00626924" w:rsidRPr="004D3B47">
              <w:rPr>
                <w:rFonts w:asciiTheme="minorHAnsi" w:hAnsiTheme="minorHAnsi"/>
                <w:sz w:val="23"/>
              </w:rPr>
              <w:t xml:space="preserve">the </w:t>
            </w:r>
            <w:r w:rsidR="00EF7875" w:rsidRPr="004D3B47">
              <w:rPr>
                <w:rFonts w:asciiTheme="minorHAnsi" w:hAnsiTheme="minorHAnsi"/>
                <w:sz w:val="23"/>
              </w:rPr>
              <w:t>six</w:t>
            </w:r>
            <w:r w:rsidR="00626924" w:rsidRPr="004D3B47">
              <w:rPr>
                <w:rFonts w:asciiTheme="minorHAnsi" w:hAnsiTheme="minorHAnsi"/>
                <w:sz w:val="23"/>
              </w:rPr>
              <w:t xml:space="preserve"> laboratories had unsatisfactory rates within the target range</w:t>
            </w:r>
            <w:r w:rsidR="001854BE" w:rsidRPr="004D3B47">
              <w:rPr>
                <w:rFonts w:asciiTheme="minorHAnsi" w:hAnsiTheme="minorHAnsi"/>
                <w:sz w:val="23"/>
              </w:rPr>
              <w:t xml:space="preserve">; the </w:t>
            </w:r>
            <w:r w:rsidR="009538A0" w:rsidRPr="004D3B47">
              <w:rPr>
                <w:rFonts w:asciiTheme="minorHAnsi" w:hAnsiTheme="minorHAnsi"/>
                <w:sz w:val="23"/>
              </w:rPr>
              <w:t xml:space="preserve">other two </w:t>
            </w:r>
            <w:r w:rsidR="005837D0" w:rsidRPr="004D3B47">
              <w:rPr>
                <w:rFonts w:asciiTheme="minorHAnsi" w:hAnsiTheme="minorHAnsi"/>
                <w:sz w:val="23"/>
              </w:rPr>
              <w:t xml:space="preserve">laboratories </w:t>
            </w:r>
            <w:r w:rsidR="001854BE" w:rsidRPr="004D3B47">
              <w:rPr>
                <w:rFonts w:asciiTheme="minorHAnsi" w:hAnsiTheme="minorHAnsi"/>
                <w:sz w:val="23"/>
              </w:rPr>
              <w:t xml:space="preserve">had </w:t>
            </w:r>
            <w:r w:rsidR="000B1ABB" w:rsidRPr="004D3B47">
              <w:rPr>
                <w:rFonts w:asciiTheme="minorHAnsi" w:hAnsiTheme="minorHAnsi"/>
                <w:sz w:val="23"/>
              </w:rPr>
              <w:t xml:space="preserve">a </w:t>
            </w:r>
            <w:r w:rsidR="001854BE" w:rsidRPr="004D3B47">
              <w:rPr>
                <w:rFonts w:asciiTheme="minorHAnsi" w:hAnsiTheme="minorHAnsi"/>
                <w:sz w:val="23"/>
              </w:rPr>
              <w:t>rate</w:t>
            </w:r>
            <w:r w:rsidR="000B1ABB" w:rsidRPr="004D3B47">
              <w:rPr>
                <w:rFonts w:asciiTheme="minorHAnsi" w:hAnsiTheme="minorHAnsi"/>
                <w:sz w:val="23"/>
              </w:rPr>
              <w:t xml:space="preserve"> that</w:t>
            </w:r>
            <w:r w:rsidR="001854BE" w:rsidRPr="004D3B47">
              <w:rPr>
                <w:rFonts w:asciiTheme="minorHAnsi" w:hAnsiTheme="minorHAnsi"/>
                <w:sz w:val="23"/>
              </w:rPr>
              <w:t xml:space="preserve"> exceeded the maximum target of 3.0%</w:t>
            </w:r>
            <w:r w:rsidR="00922098" w:rsidRPr="004D3B47">
              <w:rPr>
                <w:rFonts w:asciiTheme="minorHAnsi" w:hAnsiTheme="minorHAnsi"/>
                <w:sz w:val="23"/>
              </w:rPr>
              <w:t xml:space="preserve"> (</w:t>
            </w:r>
            <w:r w:rsidR="00DA22BB" w:rsidRPr="004D3B47">
              <w:rPr>
                <w:rFonts w:asciiTheme="minorHAnsi" w:hAnsiTheme="minorHAnsi" w:cs="Arial"/>
                <w:sz w:val="23"/>
                <w:szCs w:val="23"/>
              </w:rPr>
              <w:t>LabPLUS and Medlab Central Ltd had unsatisfactory rates of 3.6% and 4.3</w:t>
            </w:r>
            <w:r w:rsidR="00BA311A" w:rsidRPr="004D3B47">
              <w:rPr>
                <w:rFonts w:asciiTheme="minorHAnsi" w:hAnsiTheme="minorHAnsi" w:cs="Arial"/>
                <w:sz w:val="23"/>
                <w:szCs w:val="23"/>
              </w:rPr>
              <w:t>%</w:t>
            </w:r>
            <w:r w:rsidR="00DA22BB" w:rsidRPr="004D3B47">
              <w:rPr>
                <w:rFonts w:asciiTheme="minorHAnsi" w:hAnsiTheme="minorHAnsi" w:cs="Arial"/>
                <w:sz w:val="23"/>
                <w:szCs w:val="23"/>
              </w:rPr>
              <w:t>, respectively</w:t>
            </w:r>
            <w:r w:rsidR="00922098" w:rsidRPr="004D3B47">
              <w:rPr>
                <w:rFonts w:asciiTheme="minorHAnsi" w:hAnsiTheme="minorHAnsi" w:cs="Arial"/>
                <w:sz w:val="23"/>
                <w:szCs w:val="23"/>
              </w:rPr>
              <w:t>)</w:t>
            </w:r>
            <w:r w:rsidR="00F96F67" w:rsidRPr="004D3B47">
              <w:rPr>
                <w:rFonts w:asciiTheme="minorHAnsi" w:hAnsiTheme="minorHAnsi" w:cs="Arial"/>
                <w:sz w:val="23"/>
                <w:szCs w:val="23"/>
              </w:rPr>
              <w:t>.</w:t>
            </w:r>
            <w:r w:rsidR="00626924" w:rsidRPr="004D3B47">
              <w:rPr>
                <w:rFonts w:asciiTheme="minorHAnsi" w:hAnsiTheme="minorHAnsi"/>
                <w:sz w:val="23"/>
              </w:rPr>
              <w:t xml:space="preserve"> </w:t>
            </w:r>
            <w:bookmarkStart w:id="797" w:name="ind51_cytolbc_unsat_min"/>
            <w:r w:rsidRPr="004D3B47">
              <w:rPr>
                <w:rFonts w:asciiTheme="minorHAnsi" w:hAnsiTheme="minorHAnsi"/>
                <w:sz w:val="23"/>
              </w:rPr>
              <w:t>Pathlab</w:t>
            </w:r>
            <w:bookmarkEnd w:id="797"/>
            <w:r w:rsidR="00626924" w:rsidRPr="004D3B47">
              <w:rPr>
                <w:rFonts w:asciiTheme="minorHAnsi" w:hAnsiTheme="minorHAnsi"/>
                <w:sz w:val="23"/>
              </w:rPr>
              <w:t xml:space="preserve"> </w:t>
            </w:r>
            <w:r w:rsidR="00BE3DD0">
              <w:rPr>
                <w:rFonts w:asciiTheme="minorHAnsi" w:hAnsiTheme="minorHAnsi"/>
                <w:sz w:val="23"/>
              </w:rPr>
              <w:t xml:space="preserve">and Canterbury Health Laboratories both </w:t>
            </w:r>
            <w:r w:rsidR="00626924" w:rsidRPr="004D3B47">
              <w:rPr>
                <w:rFonts w:asciiTheme="minorHAnsi" w:hAnsiTheme="minorHAnsi"/>
                <w:sz w:val="23"/>
              </w:rPr>
              <w:t xml:space="preserve">had </w:t>
            </w:r>
            <w:r w:rsidR="00272A02" w:rsidRPr="004D3B47">
              <w:rPr>
                <w:rFonts w:asciiTheme="minorHAnsi" w:hAnsiTheme="minorHAnsi"/>
                <w:sz w:val="23"/>
              </w:rPr>
              <w:t xml:space="preserve">the </w:t>
            </w:r>
            <w:r w:rsidR="00626924" w:rsidRPr="004D3B47">
              <w:rPr>
                <w:rFonts w:asciiTheme="minorHAnsi" w:hAnsiTheme="minorHAnsi"/>
                <w:sz w:val="23"/>
              </w:rPr>
              <w:t>lowe</w:t>
            </w:r>
            <w:r w:rsidR="00272A02" w:rsidRPr="004D3B47">
              <w:rPr>
                <w:rFonts w:asciiTheme="minorHAnsi" w:hAnsiTheme="minorHAnsi"/>
                <w:sz w:val="23"/>
              </w:rPr>
              <w:t>st</w:t>
            </w:r>
            <w:r w:rsidR="00626924" w:rsidRPr="004D3B47">
              <w:rPr>
                <w:rFonts w:asciiTheme="minorHAnsi" w:hAnsiTheme="minorHAnsi"/>
                <w:sz w:val="23"/>
              </w:rPr>
              <w:t xml:space="preserve"> unsatisfactory percentage</w:t>
            </w:r>
            <w:r w:rsidR="00BE3DD0">
              <w:rPr>
                <w:rFonts w:asciiTheme="minorHAnsi" w:hAnsiTheme="minorHAnsi"/>
                <w:sz w:val="23"/>
              </w:rPr>
              <w:t xml:space="preserve"> of </w:t>
            </w:r>
            <w:bookmarkStart w:id="798" w:name="ind51_lbc_unsat_min_pct"/>
            <w:r w:rsidRPr="004D3B47">
              <w:rPr>
                <w:rFonts w:asciiTheme="minorHAnsi" w:hAnsiTheme="minorHAnsi"/>
                <w:sz w:val="23"/>
              </w:rPr>
              <w:t>0.</w:t>
            </w:r>
            <w:bookmarkEnd w:id="798"/>
            <w:r w:rsidRPr="002769CD">
              <w:rPr>
                <w:rFonts w:asciiTheme="minorHAnsi" w:hAnsiTheme="minorHAnsi"/>
                <w:sz w:val="23"/>
              </w:rPr>
              <w:t>6</w:t>
            </w:r>
            <w:r w:rsidR="00064651" w:rsidRPr="004D3B47">
              <w:rPr>
                <w:rFonts w:asciiTheme="minorHAnsi" w:hAnsiTheme="minorHAnsi"/>
                <w:sz w:val="23"/>
              </w:rPr>
              <w:t>%</w:t>
            </w:r>
            <w:r w:rsidR="00626924" w:rsidRPr="004D3B47">
              <w:rPr>
                <w:rFonts w:asciiTheme="minorHAnsi" w:hAnsiTheme="minorHAnsi"/>
                <w:sz w:val="23"/>
              </w:rPr>
              <w:t xml:space="preserve"> (</w:t>
            </w:r>
            <w:r w:rsidR="006C6B9B" w:rsidRPr="004D3B47">
              <w:rPr>
                <w:rFonts w:asciiTheme="minorHAnsi" w:hAnsiTheme="minorHAnsi"/>
                <w:sz w:val="23"/>
              </w:rPr>
              <w:fldChar w:fldCharType="begin"/>
            </w:r>
            <w:r w:rsidR="006C6B9B" w:rsidRPr="002769CD">
              <w:rPr>
                <w:rFonts w:asciiTheme="minorHAnsi" w:hAnsiTheme="minorHAnsi"/>
                <w:sz w:val="23"/>
              </w:rPr>
              <w:instrText xml:space="preserve"> REF _Ref299358145 \h  \* MERGEFORMAT </w:instrText>
            </w:r>
            <w:r w:rsidR="006C6B9B" w:rsidRPr="004D3B47">
              <w:rPr>
                <w:rFonts w:asciiTheme="minorHAnsi" w:hAnsiTheme="minorHAnsi"/>
                <w:sz w:val="23"/>
              </w:rPr>
            </w:r>
            <w:r w:rsidR="006C6B9B" w:rsidRPr="004D3B47">
              <w:rPr>
                <w:rFonts w:asciiTheme="minorHAnsi" w:hAnsiTheme="minorHAnsi"/>
                <w:sz w:val="23"/>
              </w:rPr>
              <w:fldChar w:fldCharType="separate"/>
            </w:r>
            <w:r w:rsidR="00D03680" w:rsidRPr="00D03680">
              <w:rPr>
                <w:rFonts w:asciiTheme="minorHAnsi" w:hAnsiTheme="minorHAnsi"/>
                <w:sz w:val="23"/>
              </w:rPr>
              <w:t>Figure 38</w:t>
            </w:r>
            <w:r w:rsidR="006C6B9B" w:rsidRPr="004D3B47">
              <w:rPr>
                <w:rFonts w:asciiTheme="minorHAnsi" w:hAnsiTheme="minorHAnsi"/>
                <w:sz w:val="23"/>
              </w:rPr>
              <w:fldChar w:fldCharType="end"/>
            </w:r>
            <w:r w:rsidR="00626924" w:rsidRPr="004D3B47">
              <w:rPr>
                <w:rFonts w:asciiTheme="minorHAnsi" w:hAnsiTheme="minorHAnsi"/>
                <w:sz w:val="23"/>
              </w:rPr>
              <w:t>,</w:t>
            </w:r>
            <w:r w:rsidR="006C6B9B" w:rsidRPr="004D3B47">
              <w:rPr>
                <w:rFonts w:asciiTheme="minorHAnsi" w:hAnsiTheme="minorHAnsi"/>
                <w:sz w:val="23"/>
              </w:rPr>
              <w:t xml:space="preserve"> </w:t>
            </w:r>
            <w:r w:rsidR="006C6B9B" w:rsidRPr="004D3B47">
              <w:rPr>
                <w:rFonts w:asciiTheme="minorHAnsi" w:hAnsiTheme="minorHAnsi"/>
                <w:sz w:val="23"/>
              </w:rPr>
              <w:fldChar w:fldCharType="begin"/>
            </w:r>
            <w:r w:rsidR="006C6B9B" w:rsidRPr="004D3B47">
              <w:rPr>
                <w:rFonts w:asciiTheme="minorHAnsi" w:hAnsiTheme="minorHAnsi"/>
                <w:sz w:val="23"/>
              </w:rPr>
              <w:instrText xml:space="preserve"> REF _Ref275782739 \h  \* MERGEFORMAT </w:instrText>
            </w:r>
            <w:r w:rsidR="006C6B9B" w:rsidRPr="004D3B47">
              <w:rPr>
                <w:rFonts w:asciiTheme="minorHAnsi" w:hAnsiTheme="minorHAnsi"/>
                <w:sz w:val="23"/>
              </w:rPr>
            </w:r>
            <w:r w:rsidR="006C6B9B" w:rsidRPr="004D3B47">
              <w:rPr>
                <w:rFonts w:asciiTheme="minorHAnsi" w:hAnsiTheme="minorHAnsi"/>
                <w:sz w:val="23"/>
              </w:rPr>
              <w:fldChar w:fldCharType="separate"/>
            </w:r>
            <w:r w:rsidR="00D03680" w:rsidRPr="00D03680">
              <w:rPr>
                <w:rFonts w:asciiTheme="minorHAnsi" w:hAnsiTheme="minorHAnsi"/>
                <w:sz w:val="23"/>
              </w:rPr>
              <w:t>Table 1</w:t>
            </w:r>
            <w:r w:rsidR="006C6B9B" w:rsidRPr="004D3B47">
              <w:rPr>
                <w:rFonts w:asciiTheme="minorHAnsi" w:hAnsiTheme="minorHAnsi"/>
                <w:sz w:val="23"/>
              </w:rPr>
              <w:fldChar w:fldCharType="end"/>
            </w:r>
            <w:r w:rsidR="00626924" w:rsidRPr="004D3B47">
              <w:rPr>
                <w:rFonts w:asciiTheme="minorHAnsi" w:hAnsiTheme="minorHAnsi"/>
                <w:sz w:val="23"/>
              </w:rPr>
              <w:t>).</w:t>
            </w:r>
          </w:p>
          <w:p w14:paraId="087C4F91" w14:textId="19990514" w:rsidR="008116AC" w:rsidRPr="004D3B47" w:rsidRDefault="00454E1B" w:rsidP="00E73648">
            <w:pPr>
              <w:pStyle w:val="TableText"/>
              <w:tabs>
                <w:tab w:val="left" w:pos="7281"/>
              </w:tabs>
              <w:ind w:right="34"/>
              <w:jc w:val="both"/>
            </w:pPr>
            <w:r w:rsidRPr="004D3B47">
              <w:rPr>
                <w:rFonts w:ascii="Calibri" w:hAnsi="Calibri"/>
                <w:sz w:val="23"/>
              </w:rPr>
              <w:t>Unsatisfactory samples</w:t>
            </w:r>
            <w:r w:rsidR="00756BD8" w:rsidRPr="004D3B47">
              <w:rPr>
                <w:rFonts w:ascii="Calibri" w:hAnsi="Calibri"/>
                <w:sz w:val="23"/>
              </w:rPr>
              <w:t xml:space="preserve"> are reported in more detail in </w:t>
            </w:r>
            <w:r w:rsidR="00616FB9" w:rsidRPr="004D3B47">
              <w:rPr>
                <w:rFonts w:ascii="Calibri" w:hAnsi="Calibri"/>
                <w:sz w:val="23"/>
              </w:rPr>
              <w:fldChar w:fldCharType="begin"/>
            </w:r>
            <w:r w:rsidR="00616FB9" w:rsidRPr="004D3B47">
              <w:rPr>
                <w:rFonts w:ascii="Calibri" w:hAnsi="Calibri"/>
                <w:sz w:val="23"/>
              </w:rPr>
              <w:instrText xml:space="preserve"> REF _Ref275782739 \h  \* MERGEFORMAT </w:instrText>
            </w:r>
            <w:r w:rsidR="00616FB9" w:rsidRPr="004D3B47">
              <w:rPr>
                <w:rFonts w:ascii="Calibri" w:hAnsi="Calibri"/>
                <w:sz w:val="23"/>
              </w:rPr>
            </w:r>
            <w:r w:rsidR="00616FB9" w:rsidRPr="004D3B47">
              <w:rPr>
                <w:rFonts w:ascii="Calibri" w:hAnsi="Calibri"/>
                <w:sz w:val="23"/>
              </w:rPr>
              <w:fldChar w:fldCharType="separate"/>
            </w:r>
            <w:r w:rsidR="00D03680" w:rsidRPr="00D03680">
              <w:rPr>
                <w:rFonts w:ascii="Calibri" w:hAnsi="Calibri"/>
                <w:sz w:val="23"/>
              </w:rPr>
              <w:t>Table 1</w:t>
            </w:r>
            <w:r w:rsidR="00616FB9" w:rsidRPr="004D3B47">
              <w:rPr>
                <w:rFonts w:ascii="Calibri" w:hAnsi="Calibri"/>
                <w:sz w:val="23"/>
              </w:rPr>
              <w:fldChar w:fldCharType="end"/>
            </w:r>
            <w:r w:rsidR="003746AE" w:rsidRPr="004D3B47">
              <w:rPr>
                <w:rFonts w:ascii="Calibri" w:hAnsi="Calibri"/>
                <w:sz w:val="23"/>
              </w:rPr>
              <w:t xml:space="preserve"> and </w:t>
            </w:r>
            <w:r w:rsidR="003746AE" w:rsidRPr="004D3B47">
              <w:rPr>
                <w:rFonts w:ascii="Calibri" w:hAnsi="Calibri"/>
                <w:sz w:val="23"/>
              </w:rPr>
              <w:fldChar w:fldCharType="begin"/>
            </w:r>
            <w:r w:rsidR="003746AE" w:rsidRPr="005F287A">
              <w:rPr>
                <w:rFonts w:ascii="Calibri" w:hAnsi="Calibri"/>
                <w:sz w:val="23"/>
              </w:rPr>
              <w:instrText xml:space="preserve"> REF _Ref299358145 \h  \* MERGEFORMAT </w:instrText>
            </w:r>
            <w:r w:rsidR="003746AE" w:rsidRPr="004D3B47">
              <w:rPr>
                <w:rFonts w:ascii="Calibri" w:hAnsi="Calibri"/>
                <w:sz w:val="23"/>
              </w:rPr>
            </w:r>
            <w:r w:rsidR="003746AE" w:rsidRPr="004D3B47">
              <w:rPr>
                <w:rFonts w:ascii="Calibri" w:hAnsi="Calibri"/>
                <w:sz w:val="23"/>
              </w:rPr>
              <w:fldChar w:fldCharType="separate"/>
            </w:r>
            <w:r w:rsidR="00D03680" w:rsidRPr="00D03680">
              <w:rPr>
                <w:rFonts w:ascii="Calibri" w:hAnsi="Calibri"/>
                <w:sz w:val="23"/>
              </w:rPr>
              <w:t>Figure 38</w:t>
            </w:r>
            <w:r w:rsidR="003746AE" w:rsidRPr="004D3B47">
              <w:rPr>
                <w:rFonts w:ascii="Calibri" w:hAnsi="Calibri"/>
                <w:sz w:val="23"/>
              </w:rPr>
              <w:fldChar w:fldCharType="end"/>
            </w:r>
            <w:r w:rsidR="00064651" w:rsidRPr="004D3B47">
              <w:rPr>
                <w:rFonts w:ascii="Calibri" w:hAnsi="Calibri"/>
                <w:sz w:val="23"/>
              </w:rPr>
              <w:t>.</w:t>
            </w:r>
            <w:r w:rsidR="00BF7493" w:rsidRPr="004D3B47">
              <w:rPr>
                <w:rFonts w:ascii="Calibri" w:hAnsi="Calibri"/>
                <w:sz w:val="23"/>
              </w:rPr>
              <w:t xml:space="preserve"> The remaining satisfactory s</w:t>
            </w:r>
            <w:r w:rsidR="00BC07FC" w:rsidRPr="004D3B47">
              <w:rPr>
                <w:rFonts w:ascii="Calibri" w:hAnsi="Calibri"/>
                <w:sz w:val="23"/>
              </w:rPr>
              <w:t xml:space="preserve">amples </w:t>
            </w:r>
            <w:r w:rsidR="00BF7493" w:rsidRPr="004D3B47">
              <w:rPr>
                <w:rFonts w:ascii="Calibri" w:hAnsi="Calibri"/>
                <w:sz w:val="23"/>
              </w:rPr>
              <w:t xml:space="preserve">are reported on </w:t>
            </w:r>
            <w:r w:rsidR="00D075E0" w:rsidRPr="004D3B47">
              <w:rPr>
                <w:rFonts w:ascii="Calibri" w:hAnsi="Calibri"/>
                <w:sz w:val="23"/>
              </w:rPr>
              <w:t xml:space="preserve">below and </w:t>
            </w:r>
            <w:r w:rsidR="00BF7493" w:rsidRPr="004D3B47">
              <w:rPr>
                <w:rFonts w:ascii="Calibri" w:hAnsi="Calibri"/>
                <w:sz w:val="23"/>
              </w:rPr>
              <w:t>in more detail in</w:t>
            </w:r>
            <w:r w:rsidR="00497ACA" w:rsidRPr="004D3B47">
              <w:rPr>
                <w:rFonts w:ascii="Calibri" w:hAnsi="Calibri"/>
                <w:sz w:val="23"/>
              </w:rPr>
              <w:t xml:space="preserve"> </w:t>
            </w:r>
            <w:r w:rsidR="00420515" w:rsidRPr="004D3B47">
              <w:rPr>
                <w:rFonts w:ascii="Calibri" w:hAnsi="Calibri"/>
                <w:sz w:val="23"/>
              </w:rPr>
              <w:fldChar w:fldCharType="begin"/>
            </w:r>
            <w:r w:rsidR="00420515" w:rsidRPr="004D3B47">
              <w:rPr>
                <w:rFonts w:ascii="Calibri" w:hAnsi="Calibri"/>
                <w:sz w:val="23"/>
              </w:rPr>
              <w:instrText xml:space="preserve"> REF _</w:instrText>
            </w:r>
            <w:r w:rsidR="00420515" w:rsidRPr="004D3B47">
              <w:rPr>
                <w:rFonts w:ascii="Calibri" w:hAnsi="Calibri" w:cs="Calibri"/>
                <w:sz w:val="23"/>
                <w:szCs w:val="23"/>
              </w:rPr>
              <w:instrText>Ref482777070</w:instrText>
            </w:r>
            <w:r w:rsidR="00420515" w:rsidRPr="004D3B47">
              <w:rPr>
                <w:rFonts w:ascii="Calibri" w:hAnsi="Calibri"/>
                <w:sz w:val="23"/>
              </w:rPr>
              <w:instrText xml:space="preserve"> \h  \* MERGEFORMAT </w:instrText>
            </w:r>
            <w:r w:rsidR="00420515" w:rsidRPr="004D3B47">
              <w:rPr>
                <w:rFonts w:ascii="Calibri" w:hAnsi="Calibri"/>
                <w:sz w:val="23"/>
              </w:rPr>
            </w:r>
            <w:r w:rsidR="00420515" w:rsidRPr="004D3B47">
              <w:rPr>
                <w:rFonts w:ascii="Calibri" w:hAnsi="Calibri"/>
                <w:sz w:val="23"/>
              </w:rPr>
              <w:fldChar w:fldCharType="separate"/>
            </w:r>
            <w:r w:rsidR="00D03680" w:rsidRPr="00D03680">
              <w:rPr>
                <w:rFonts w:ascii="Calibri" w:hAnsi="Calibri"/>
                <w:sz w:val="23"/>
              </w:rPr>
              <w:t xml:space="preserve">Table </w:t>
            </w:r>
            <w:r w:rsidR="00D03680">
              <w:t>2</w:t>
            </w:r>
            <w:r w:rsidR="00420515" w:rsidRPr="004D3B47">
              <w:rPr>
                <w:rFonts w:ascii="Calibri" w:hAnsi="Calibri"/>
                <w:sz w:val="23"/>
              </w:rPr>
              <w:fldChar w:fldCharType="end"/>
            </w:r>
            <w:r w:rsidR="00497ACA" w:rsidRPr="004D3B47">
              <w:rPr>
                <w:rFonts w:ascii="Calibri" w:hAnsi="Calibri"/>
                <w:sz w:val="23"/>
              </w:rPr>
              <w:t xml:space="preserve"> to</w:t>
            </w:r>
            <w:r w:rsidR="00184621" w:rsidRPr="004D3B47">
              <w:rPr>
                <w:rFonts w:ascii="Calibri" w:hAnsi="Calibri"/>
                <w:sz w:val="23"/>
              </w:rPr>
              <w:t xml:space="preserve"> </w:t>
            </w:r>
            <w:r w:rsidR="00616FB9" w:rsidRPr="004D3B47">
              <w:rPr>
                <w:rFonts w:ascii="Calibri" w:hAnsi="Calibri"/>
                <w:sz w:val="23"/>
              </w:rPr>
              <w:fldChar w:fldCharType="begin"/>
            </w:r>
            <w:r w:rsidR="00616FB9" w:rsidRPr="004D3B47">
              <w:rPr>
                <w:rFonts w:ascii="Calibri" w:hAnsi="Calibri"/>
                <w:sz w:val="23"/>
              </w:rPr>
              <w:instrText xml:space="preserve"> REF _Ref275782758 \h  \* MERGEFORMAT </w:instrText>
            </w:r>
            <w:r w:rsidR="00616FB9" w:rsidRPr="004D3B47">
              <w:rPr>
                <w:rFonts w:ascii="Calibri" w:hAnsi="Calibri"/>
                <w:sz w:val="23"/>
              </w:rPr>
            </w:r>
            <w:r w:rsidR="00616FB9" w:rsidRPr="004D3B47">
              <w:rPr>
                <w:rFonts w:ascii="Calibri" w:hAnsi="Calibri"/>
                <w:sz w:val="23"/>
              </w:rPr>
              <w:fldChar w:fldCharType="separate"/>
            </w:r>
            <w:r w:rsidR="00D03680" w:rsidRPr="00D03680">
              <w:rPr>
                <w:rFonts w:ascii="Calibri" w:hAnsi="Calibri"/>
                <w:sz w:val="23"/>
              </w:rPr>
              <w:t>Table 6</w:t>
            </w:r>
            <w:r w:rsidR="00616FB9" w:rsidRPr="004D3B47">
              <w:rPr>
                <w:rFonts w:ascii="Calibri" w:hAnsi="Calibri"/>
                <w:sz w:val="23"/>
              </w:rPr>
              <w:fldChar w:fldCharType="end"/>
            </w:r>
            <w:r w:rsidR="00BF7493" w:rsidRPr="004D3B47">
              <w:rPr>
                <w:rFonts w:ascii="Calibri" w:hAnsi="Calibri"/>
                <w:sz w:val="23"/>
              </w:rPr>
              <w:t>.</w:t>
            </w:r>
          </w:p>
          <w:p w14:paraId="240521AE" w14:textId="77777777" w:rsidR="00C31715" w:rsidRPr="004D3B47" w:rsidRDefault="00C31715" w:rsidP="008116AC">
            <w:pPr>
              <w:pStyle w:val="NoSpacing"/>
              <w:jc w:val="both"/>
              <w:rPr>
                <w:b/>
                <w:i/>
              </w:rPr>
            </w:pPr>
            <w:r w:rsidRPr="004D3B47">
              <w:rPr>
                <w:b/>
                <w:i/>
              </w:rPr>
              <w:t xml:space="preserve">Negative cytology reports </w:t>
            </w:r>
          </w:p>
          <w:p w14:paraId="73E9C5EF" w14:textId="15A0B481" w:rsidR="00E35F86" w:rsidRPr="004D3B47" w:rsidRDefault="006745A7" w:rsidP="008116AC">
            <w:pPr>
              <w:pStyle w:val="NoSpacing"/>
              <w:jc w:val="both"/>
            </w:pPr>
            <w:bookmarkStart w:id="799" w:name="ind51_negative_pct"/>
            <w:r w:rsidRPr="004D3B47">
              <w:t>93.</w:t>
            </w:r>
            <w:bookmarkEnd w:id="799"/>
            <w:r w:rsidRPr="004D3B47">
              <w:t>0</w:t>
            </w:r>
            <w:r w:rsidR="00064651" w:rsidRPr="004D3B47">
              <w:t>%</w:t>
            </w:r>
            <w:r w:rsidR="00C31715" w:rsidRPr="004D3B47">
              <w:t xml:space="preserve"> of </w:t>
            </w:r>
            <w:r w:rsidR="00766B5B" w:rsidRPr="004D3B47">
              <w:t xml:space="preserve">satisfactory </w:t>
            </w:r>
            <w:r w:rsidR="00C31715" w:rsidRPr="004D3B47">
              <w:t>cytology results were negative</w:t>
            </w:r>
            <w:r w:rsidR="00F013F4" w:rsidRPr="004D3B47">
              <w:t xml:space="preserve"> (</w:t>
            </w:r>
            <w:r w:rsidR="00F76C12">
              <w:rPr>
                <w:rFonts w:asciiTheme="minorHAnsi" w:hAnsiTheme="minorHAnsi"/>
              </w:rPr>
              <w:fldChar w:fldCharType="begin"/>
            </w:r>
            <w:r w:rsidR="00F76C12">
              <w:instrText xml:space="preserve"> REF _Ref482777070 \h </w:instrText>
            </w:r>
            <w:r w:rsidR="00F76C12">
              <w:rPr>
                <w:rFonts w:asciiTheme="minorHAnsi" w:hAnsiTheme="minorHAnsi"/>
              </w:rPr>
            </w:r>
            <w:r w:rsidR="00F76C12">
              <w:rPr>
                <w:rFonts w:asciiTheme="minorHAnsi" w:hAnsiTheme="minorHAnsi"/>
              </w:rPr>
              <w:fldChar w:fldCharType="separate"/>
            </w:r>
            <w:r w:rsidR="00D03680" w:rsidRPr="004D3B47">
              <w:t xml:space="preserve">Table </w:t>
            </w:r>
            <w:r w:rsidR="00D03680">
              <w:rPr>
                <w:noProof/>
              </w:rPr>
              <w:t>2</w:t>
            </w:r>
            <w:r w:rsidR="00F76C12">
              <w:rPr>
                <w:rFonts w:asciiTheme="minorHAnsi" w:hAnsiTheme="minorHAnsi"/>
              </w:rPr>
              <w:fldChar w:fldCharType="end"/>
            </w:r>
            <w:r w:rsidR="00F013F4" w:rsidRPr="004D3B47">
              <w:t>)</w:t>
            </w:r>
            <w:r w:rsidR="00C31715" w:rsidRPr="004D3B47">
              <w:t>, consistent with the target of no more than 96%</w:t>
            </w:r>
            <w:r w:rsidR="00BF7493" w:rsidRPr="004D3B47">
              <w:t xml:space="preserve">. </w:t>
            </w:r>
            <w:r w:rsidR="00C31715" w:rsidRPr="004D3B47">
              <w:t>The proportion of samples which were negative varied by</w:t>
            </w:r>
            <w:r w:rsidR="00730D98" w:rsidRPr="004D3B47">
              <w:t xml:space="preserve"> laboratory </w:t>
            </w:r>
            <w:r w:rsidR="00C31715" w:rsidRPr="004D3B47">
              <w:t xml:space="preserve">from </w:t>
            </w:r>
            <w:r w:rsidRPr="004D3B47">
              <w:t>74.9</w:t>
            </w:r>
            <w:r w:rsidR="00064651" w:rsidRPr="004D3B47">
              <w:rPr>
                <w:rFonts w:cs="Calibri"/>
                <w:szCs w:val="23"/>
              </w:rPr>
              <w:t xml:space="preserve">% </w:t>
            </w:r>
            <w:r w:rsidR="00F419C1" w:rsidRPr="004D3B47">
              <w:rPr>
                <w:rFonts w:cs="Calibri"/>
                <w:szCs w:val="23"/>
              </w:rPr>
              <w:t>(</w:t>
            </w:r>
            <w:bookmarkStart w:id="800" w:name="ind51_negative_min"/>
            <w:r w:rsidRPr="004D3B47">
              <w:t>LabPLUS</w:t>
            </w:r>
            <w:bookmarkEnd w:id="800"/>
            <w:r w:rsidR="00064651" w:rsidRPr="004D3B47">
              <w:t>) to</w:t>
            </w:r>
            <w:r w:rsidR="00046472" w:rsidRPr="004D3B47">
              <w:t xml:space="preserve"> </w:t>
            </w:r>
            <w:bookmarkStart w:id="801" w:name="ind51_negative_max_pct"/>
            <w:r w:rsidRPr="004D3B47">
              <w:t>95.</w:t>
            </w:r>
            <w:bookmarkEnd w:id="801"/>
            <w:r w:rsidRPr="004D3B47">
              <w:t>0</w:t>
            </w:r>
            <w:r w:rsidR="00A6344E" w:rsidRPr="004D3B47">
              <w:rPr>
                <w:rFonts w:cs="Calibri"/>
                <w:szCs w:val="23"/>
              </w:rPr>
              <w:t>%</w:t>
            </w:r>
            <w:r w:rsidR="00064651" w:rsidRPr="004D3B47">
              <w:t xml:space="preserve"> (</w:t>
            </w:r>
            <w:bookmarkStart w:id="802" w:name="ind51_negative_max"/>
            <w:r w:rsidRPr="004D3B47">
              <w:t>Southern Community Labs</w:t>
            </w:r>
            <w:bookmarkEnd w:id="802"/>
            <w:r w:rsidR="00332844">
              <w:t xml:space="preserve">; </w:t>
            </w:r>
            <w:r w:rsidR="003B789E" w:rsidRPr="004D3B47">
              <w:rPr>
                <w:rFonts w:asciiTheme="minorHAnsi" w:hAnsiTheme="minorHAnsi"/>
              </w:rPr>
              <w:fldChar w:fldCharType="begin"/>
            </w:r>
            <w:r w:rsidR="003B789E" w:rsidRPr="004D3B47">
              <w:rPr>
                <w:rFonts w:asciiTheme="minorHAnsi" w:hAnsiTheme="minorHAnsi"/>
              </w:rPr>
              <w:instrText xml:space="preserve"> REF _Ref482777683 \h  \* MERGEFORMAT </w:instrText>
            </w:r>
            <w:r w:rsidR="003B789E" w:rsidRPr="004D3B47">
              <w:rPr>
                <w:rFonts w:asciiTheme="minorHAnsi" w:hAnsiTheme="minorHAnsi"/>
              </w:rPr>
            </w:r>
            <w:r w:rsidR="003B789E" w:rsidRPr="004D3B47">
              <w:rPr>
                <w:rFonts w:asciiTheme="minorHAnsi" w:hAnsiTheme="minorHAnsi"/>
              </w:rPr>
              <w:fldChar w:fldCharType="separate"/>
            </w:r>
            <w:r w:rsidR="00D03680" w:rsidRPr="00D03680">
              <w:rPr>
                <w:rFonts w:asciiTheme="minorHAnsi" w:hAnsiTheme="minorHAnsi"/>
              </w:rPr>
              <w:t xml:space="preserve">Figure </w:t>
            </w:r>
            <w:r w:rsidR="00D03680">
              <w:rPr>
                <w:noProof/>
              </w:rPr>
              <w:t>39</w:t>
            </w:r>
            <w:r w:rsidR="003B789E" w:rsidRPr="004D3B47">
              <w:rPr>
                <w:rFonts w:asciiTheme="minorHAnsi" w:hAnsiTheme="minorHAnsi"/>
              </w:rPr>
              <w:fldChar w:fldCharType="end"/>
            </w:r>
            <w:r w:rsidR="00F76C12">
              <w:rPr>
                <w:rFonts w:asciiTheme="minorHAnsi" w:hAnsiTheme="minorHAnsi"/>
              </w:rPr>
              <w:t xml:space="preserve">, </w:t>
            </w:r>
            <w:r w:rsidR="00F76C12">
              <w:rPr>
                <w:rFonts w:asciiTheme="minorHAnsi" w:hAnsiTheme="minorHAnsi"/>
              </w:rPr>
              <w:fldChar w:fldCharType="begin"/>
            </w:r>
            <w:r w:rsidR="00F76C12">
              <w:instrText xml:space="preserve"> REF _Ref482777070 \h </w:instrText>
            </w:r>
            <w:r w:rsidR="00F76C12">
              <w:rPr>
                <w:rFonts w:asciiTheme="minorHAnsi" w:hAnsiTheme="minorHAnsi"/>
              </w:rPr>
            </w:r>
            <w:r w:rsidR="00F76C12">
              <w:rPr>
                <w:rFonts w:asciiTheme="minorHAnsi" w:hAnsiTheme="minorHAnsi"/>
              </w:rPr>
              <w:fldChar w:fldCharType="separate"/>
            </w:r>
            <w:r w:rsidR="00D03680" w:rsidRPr="004D3B47">
              <w:t xml:space="preserve">Table </w:t>
            </w:r>
            <w:r w:rsidR="00D03680">
              <w:rPr>
                <w:noProof/>
              </w:rPr>
              <w:t>2</w:t>
            </w:r>
            <w:r w:rsidR="00F76C12">
              <w:rPr>
                <w:rFonts w:asciiTheme="minorHAnsi" w:hAnsiTheme="minorHAnsi"/>
              </w:rPr>
              <w:fldChar w:fldCharType="end"/>
            </w:r>
            <w:r w:rsidR="003B789E" w:rsidRPr="004D3B47">
              <w:rPr>
                <w:rFonts w:asciiTheme="minorHAnsi" w:hAnsiTheme="minorHAnsi"/>
                <w:lang w:val="en-NZ"/>
              </w:rPr>
              <w:t>)</w:t>
            </w:r>
            <w:r w:rsidR="007E3912" w:rsidRPr="004D3B47">
              <w:rPr>
                <w:rFonts w:asciiTheme="minorHAnsi" w:hAnsiTheme="minorHAnsi"/>
                <w:lang w:val="en-NZ"/>
              </w:rPr>
              <w:t>.</w:t>
            </w:r>
            <w:r w:rsidR="005B71B8" w:rsidRPr="004D3B47">
              <w:rPr>
                <w:rFonts w:asciiTheme="minorHAnsi" w:hAnsiTheme="minorHAnsi"/>
                <w:lang w:val="en-NZ"/>
              </w:rPr>
              <w:t xml:space="preserve"> </w:t>
            </w:r>
            <w:r w:rsidR="00DA22BB" w:rsidRPr="004D3B47">
              <w:t>A</w:t>
            </w:r>
            <w:r w:rsidRPr="004D3B47">
              <w:t xml:space="preserve">ll six </w:t>
            </w:r>
            <w:r w:rsidR="00730D98" w:rsidRPr="004D3B47">
              <w:t>laboratories</w:t>
            </w:r>
            <w:r w:rsidR="00C31715" w:rsidRPr="004D3B47">
              <w:t xml:space="preserve"> met the target of no more than 96%</w:t>
            </w:r>
            <w:r w:rsidR="007E3912" w:rsidRPr="004D3B47">
              <w:t>.</w:t>
            </w:r>
          </w:p>
          <w:p w14:paraId="6A5B44BA" w14:textId="77777777" w:rsidR="008116AC" w:rsidRPr="004D3B47" w:rsidRDefault="008116AC" w:rsidP="008116AC">
            <w:pPr>
              <w:pStyle w:val="NoSpacing"/>
              <w:jc w:val="both"/>
            </w:pPr>
          </w:p>
          <w:p w14:paraId="4A688AC8" w14:textId="77777777" w:rsidR="00004730" w:rsidRPr="004D3B47" w:rsidRDefault="00004730" w:rsidP="008116AC">
            <w:pPr>
              <w:pStyle w:val="NoSpacing"/>
              <w:jc w:val="both"/>
              <w:rPr>
                <w:b/>
                <w:i/>
              </w:rPr>
            </w:pPr>
            <w:r w:rsidRPr="004D3B47">
              <w:rPr>
                <w:b/>
                <w:i/>
              </w:rPr>
              <w:t xml:space="preserve">Abnormal cytology reports </w:t>
            </w:r>
          </w:p>
          <w:p w14:paraId="06173624" w14:textId="4578EBFA" w:rsidR="00004730" w:rsidRPr="004D3B47" w:rsidRDefault="007E5D61" w:rsidP="008116AC">
            <w:pPr>
              <w:pStyle w:val="NoSpacing"/>
              <w:jc w:val="both"/>
            </w:pPr>
            <w:r w:rsidRPr="004D3B47">
              <w:rPr>
                <w:lang w:val="en-NZ"/>
              </w:rPr>
              <w:t>Nationally, t</w:t>
            </w:r>
            <w:r w:rsidR="00004730" w:rsidRPr="004D3B47">
              <w:rPr>
                <w:lang w:val="en-NZ"/>
              </w:rPr>
              <w:t>he</w:t>
            </w:r>
            <w:r w:rsidR="00004730" w:rsidRPr="004D3B47">
              <w:t xml:space="preserve"> proportion of </w:t>
            </w:r>
            <w:r w:rsidR="001B36E3" w:rsidRPr="004D3B47">
              <w:t xml:space="preserve">satisfactory </w:t>
            </w:r>
            <w:r w:rsidR="00004730" w:rsidRPr="004D3B47">
              <w:t>samples which were abnormal</w:t>
            </w:r>
            <w:r w:rsidR="00FC0CA8" w:rsidRPr="004D3B47">
              <w:t xml:space="preserve"> </w:t>
            </w:r>
            <w:r w:rsidR="00DA2644" w:rsidRPr="004D3B47">
              <w:rPr>
                <w:rFonts w:cs="Calibri"/>
                <w:szCs w:val="23"/>
                <w:lang w:val="en-NZ"/>
              </w:rPr>
              <w:t>(</w:t>
            </w:r>
            <w:r w:rsidR="006745A7" w:rsidRPr="004D3B47">
              <w:t>7.0</w:t>
            </w:r>
            <w:r w:rsidR="00AA4CDD" w:rsidRPr="004D3B47">
              <w:t>%</w:t>
            </w:r>
            <w:r w:rsidR="00FC0CA8" w:rsidRPr="004D3B47">
              <w:t>)</w:t>
            </w:r>
            <w:r w:rsidR="00AA4CDD" w:rsidRPr="004D3B47">
              <w:t xml:space="preserve"> </w:t>
            </w:r>
            <w:r w:rsidR="001B36E3" w:rsidRPr="004D3B47">
              <w:t>was</w:t>
            </w:r>
            <w:r w:rsidR="004E23E7" w:rsidRPr="004D3B47">
              <w:t xml:space="preserve"> </w:t>
            </w:r>
            <w:r w:rsidR="006745A7" w:rsidRPr="004D3B47">
              <w:t>less</w:t>
            </w:r>
            <w:r w:rsidR="001B36E3" w:rsidRPr="004D3B47">
              <w:rPr>
                <w:rFonts w:cs="Calibri"/>
                <w:szCs w:val="23"/>
              </w:rPr>
              <w:t xml:space="preserve"> </w:t>
            </w:r>
            <w:r w:rsidR="00046472" w:rsidRPr="004D3B47">
              <w:t>than</w:t>
            </w:r>
            <w:r w:rsidR="001B36E3" w:rsidRPr="004D3B47">
              <w:t xml:space="preserve"> the target</w:t>
            </w:r>
            <w:r w:rsidR="00004730" w:rsidRPr="004D3B47">
              <w:t xml:space="preserve"> of no more than 10%</w:t>
            </w:r>
            <w:r w:rsidR="002F43F5" w:rsidRPr="004D3B47">
              <w:t xml:space="preserve"> </w:t>
            </w:r>
            <w:r w:rsidR="003B789E" w:rsidRPr="004D3B47">
              <w:t>(</w:t>
            </w:r>
            <w:r w:rsidR="00616FB9" w:rsidRPr="004D3B47">
              <w:fldChar w:fldCharType="begin"/>
            </w:r>
            <w:r w:rsidR="00616FB9" w:rsidRPr="004D3B47">
              <w:instrText xml:space="preserve"> REF _Ref297114055 \h  \* MERGEFORMAT </w:instrText>
            </w:r>
            <w:r w:rsidR="00616FB9" w:rsidRPr="004D3B47">
              <w:fldChar w:fldCharType="separate"/>
            </w:r>
            <w:r w:rsidR="00D03680" w:rsidRPr="00D03680">
              <w:rPr>
                <w:szCs w:val="23"/>
              </w:rPr>
              <w:t xml:space="preserve">Figure </w:t>
            </w:r>
            <w:r w:rsidR="00D03680" w:rsidRPr="00D03680">
              <w:rPr>
                <w:noProof/>
                <w:szCs w:val="23"/>
              </w:rPr>
              <w:t>40</w:t>
            </w:r>
            <w:r w:rsidR="00616FB9" w:rsidRPr="004D3B47">
              <w:fldChar w:fldCharType="end"/>
            </w:r>
            <w:r w:rsidR="00004730" w:rsidRPr="004D3B47">
              <w:rPr>
                <w:rFonts w:cs="Calibri"/>
                <w:szCs w:val="23"/>
              </w:rPr>
              <w:t>,</w:t>
            </w:r>
            <w:r w:rsidR="006C442F" w:rsidRPr="004D3B47">
              <w:rPr>
                <w:rFonts w:cs="Calibri"/>
                <w:szCs w:val="23"/>
              </w:rPr>
              <w:t xml:space="preserve"> </w:t>
            </w:r>
            <w:r w:rsidR="002F43F5" w:rsidRPr="004D3B47">
              <w:rPr>
                <w:rFonts w:asciiTheme="minorHAnsi" w:hAnsiTheme="minorHAnsi"/>
              </w:rPr>
              <w:fldChar w:fldCharType="begin"/>
            </w:r>
            <w:r w:rsidR="002F43F5" w:rsidRPr="004D3B47">
              <w:rPr>
                <w:rFonts w:asciiTheme="minorHAnsi" w:hAnsiTheme="minorHAnsi"/>
              </w:rPr>
              <w:instrText xml:space="preserve"> REF _Ref482777070 \h  \* MERGEFORMAT </w:instrText>
            </w:r>
            <w:r w:rsidR="002F43F5" w:rsidRPr="004D3B47">
              <w:rPr>
                <w:rFonts w:asciiTheme="minorHAnsi" w:hAnsiTheme="minorHAnsi"/>
              </w:rPr>
            </w:r>
            <w:r w:rsidR="002F43F5" w:rsidRPr="004D3B47">
              <w:rPr>
                <w:rFonts w:asciiTheme="minorHAnsi" w:hAnsiTheme="minorHAnsi"/>
              </w:rPr>
              <w:fldChar w:fldCharType="separate"/>
            </w:r>
            <w:r w:rsidR="00D03680" w:rsidRPr="00D03680">
              <w:rPr>
                <w:rFonts w:asciiTheme="minorHAnsi" w:hAnsiTheme="minorHAnsi"/>
              </w:rPr>
              <w:t xml:space="preserve">Table </w:t>
            </w:r>
            <w:r w:rsidR="00D03680" w:rsidRPr="00D03680">
              <w:rPr>
                <w:rFonts w:asciiTheme="minorHAnsi" w:hAnsiTheme="minorHAnsi"/>
                <w:noProof/>
              </w:rPr>
              <w:t>2</w:t>
            </w:r>
            <w:r w:rsidR="002F43F5" w:rsidRPr="004D3B47">
              <w:rPr>
                <w:rFonts w:asciiTheme="minorHAnsi" w:hAnsiTheme="minorHAnsi"/>
              </w:rPr>
              <w:fldChar w:fldCharType="end"/>
            </w:r>
            <w:r w:rsidR="00004730" w:rsidRPr="004D3B47">
              <w:t>). This varied by laboratory, from</w:t>
            </w:r>
            <w:r w:rsidR="00AE446F" w:rsidRPr="004D3B47">
              <w:rPr>
                <w:rFonts w:cs="Calibri"/>
                <w:szCs w:val="23"/>
              </w:rPr>
              <w:t xml:space="preserve"> </w:t>
            </w:r>
            <w:bookmarkStart w:id="803" w:name="ind51_abnormal_min_pct"/>
            <w:r w:rsidR="006745A7" w:rsidRPr="004D3B47">
              <w:rPr>
                <w:rFonts w:cs="Calibri"/>
                <w:szCs w:val="23"/>
              </w:rPr>
              <w:t>5</w:t>
            </w:r>
            <w:bookmarkEnd w:id="803"/>
            <w:r w:rsidR="006745A7" w:rsidRPr="004D3B47">
              <w:rPr>
                <w:rFonts w:cs="Calibri"/>
                <w:szCs w:val="23"/>
              </w:rPr>
              <w:t>.0</w:t>
            </w:r>
            <w:r w:rsidR="00133284" w:rsidRPr="004D3B47">
              <w:rPr>
                <w:rFonts w:cs="Calibri"/>
                <w:szCs w:val="23"/>
              </w:rPr>
              <w:t>%</w:t>
            </w:r>
            <w:r w:rsidR="00004730" w:rsidRPr="004D3B47">
              <w:t xml:space="preserve"> (</w:t>
            </w:r>
            <w:bookmarkStart w:id="804" w:name="ind51_abnormal_min"/>
            <w:r w:rsidR="006745A7" w:rsidRPr="004D3B47">
              <w:rPr>
                <w:rFonts w:cs="Calibri"/>
                <w:szCs w:val="23"/>
              </w:rPr>
              <w:t>Southern Community Labs</w:t>
            </w:r>
            <w:bookmarkEnd w:id="804"/>
            <w:r w:rsidR="00004730" w:rsidRPr="004D3B47">
              <w:rPr>
                <w:rFonts w:cs="Calibri"/>
                <w:szCs w:val="23"/>
              </w:rPr>
              <w:t>)</w:t>
            </w:r>
            <w:r w:rsidR="009115C1" w:rsidRPr="004D3B47">
              <w:t xml:space="preserve"> to</w:t>
            </w:r>
            <w:r w:rsidR="001B36E3" w:rsidRPr="004D3B47">
              <w:t xml:space="preserve"> </w:t>
            </w:r>
            <w:r w:rsidR="006745A7" w:rsidRPr="004D3B47">
              <w:rPr>
                <w:rFonts w:cs="Calibri"/>
                <w:szCs w:val="23"/>
              </w:rPr>
              <w:t>25.1</w:t>
            </w:r>
            <w:r w:rsidR="00133284" w:rsidRPr="004D3B47">
              <w:rPr>
                <w:rFonts w:cs="Calibri"/>
                <w:szCs w:val="23"/>
              </w:rPr>
              <w:t xml:space="preserve">% </w:t>
            </w:r>
            <w:r w:rsidR="007E3912" w:rsidRPr="004D3B47">
              <w:t>(</w:t>
            </w:r>
            <w:bookmarkStart w:id="805" w:name="ind51_abnormal_min2"/>
            <w:r w:rsidR="006745A7" w:rsidRPr="004D3B47">
              <w:rPr>
                <w:rFonts w:cs="Calibri"/>
                <w:szCs w:val="23"/>
              </w:rPr>
              <w:t>LabPLUS</w:t>
            </w:r>
            <w:bookmarkEnd w:id="805"/>
            <w:r w:rsidR="00332844">
              <w:t xml:space="preserve">; </w:t>
            </w:r>
            <w:r w:rsidR="003B789E" w:rsidRPr="004D3B47">
              <w:rPr>
                <w:rFonts w:asciiTheme="minorHAnsi" w:hAnsiTheme="minorHAnsi"/>
              </w:rPr>
              <w:fldChar w:fldCharType="begin"/>
            </w:r>
            <w:r w:rsidR="003B789E" w:rsidRPr="004D3B47">
              <w:rPr>
                <w:rFonts w:asciiTheme="minorHAnsi" w:hAnsiTheme="minorHAnsi"/>
              </w:rPr>
              <w:instrText xml:space="preserve"> REF _Ref297114055 \h  \* MERGEFORMAT </w:instrText>
            </w:r>
            <w:r w:rsidR="003B789E" w:rsidRPr="004D3B47">
              <w:rPr>
                <w:rFonts w:asciiTheme="minorHAnsi" w:hAnsiTheme="minorHAnsi"/>
              </w:rPr>
            </w:r>
            <w:r w:rsidR="003B789E" w:rsidRPr="004D3B47">
              <w:rPr>
                <w:rFonts w:asciiTheme="minorHAnsi" w:hAnsiTheme="minorHAnsi"/>
              </w:rPr>
              <w:fldChar w:fldCharType="separate"/>
            </w:r>
            <w:r w:rsidR="00D03680" w:rsidRPr="00D03680">
              <w:rPr>
                <w:rFonts w:asciiTheme="minorHAnsi" w:hAnsiTheme="minorHAnsi"/>
              </w:rPr>
              <w:t xml:space="preserve">Figure </w:t>
            </w:r>
            <w:r w:rsidR="00D03680">
              <w:rPr>
                <w:noProof/>
              </w:rPr>
              <w:t>40</w:t>
            </w:r>
            <w:r w:rsidR="003B789E" w:rsidRPr="004D3B47">
              <w:rPr>
                <w:rFonts w:asciiTheme="minorHAnsi" w:hAnsiTheme="minorHAnsi"/>
              </w:rPr>
              <w:fldChar w:fldCharType="end"/>
            </w:r>
            <w:r w:rsidR="003B789E" w:rsidRPr="004D3B47">
              <w:rPr>
                <w:rFonts w:asciiTheme="minorHAnsi" w:hAnsiTheme="minorHAnsi"/>
              </w:rPr>
              <w:t>)</w:t>
            </w:r>
            <w:r w:rsidR="00004730" w:rsidRPr="004D3B47">
              <w:t xml:space="preserve">. </w:t>
            </w:r>
            <w:r w:rsidR="001B36E3" w:rsidRPr="004D3B47">
              <w:t>Two</w:t>
            </w:r>
            <w:r w:rsidR="00BF7EA7" w:rsidRPr="004D3B47">
              <w:t xml:space="preserve"> laborator</w:t>
            </w:r>
            <w:r w:rsidR="001B36E3" w:rsidRPr="004D3B47">
              <w:t>ies</w:t>
            </w:r>
            <w:r w:rsidR="00BF7EA7" w:rsidRPr="004D3B47">
              <w:t xml:space="preserve"> (</w:t>
            </w:r>
            <w:bookmarkStart w:id="806" w:name="ind51_abnormal_gttgt1"/>
            <w:r w:rsidR="006745A7" w:rsidRPr="004D3B47">
              <w:rPr>
                <w:rFonts w:cs="Calibri"/>
                <w:szCs w:val="23"/>
              </w:rPr>
              <w:t>LabPLUS</w:t>
            </w:r>
            <w:bookmarkEnd w:id="806"/>
            <w:r w:rsidR="00AE446F" w:rsidRPr="004D3B47">
              <w:t xml:space="preserve"> </w:t>
            </w:r>
            <w:r w:rsidR="00F75965" w:rsidRPr="004D3B47">
              <w:t>and</w:t>
            </w:r>
            <w:r w:rsidR="004E308A" w:rsidRPr="004D3B47">
              <w:t xml:space="preserve"> </w:t>
            </w:r>
            <w:r w:rsidR="006745A7" w:rsidRPr="004D3B47">
              <w:rPr>
                <w:rFonts w:cs="Calibri"/>
                <w:szCs w:val="23"/>
              </w:rPr>
              <w:t>Canterbury Health Laboratories</w:t>
            </w:r>
            <w:r w:rsidR="00BF7EA7" w:rsidRPr="004D3B47">
              <w:t>)</w:t>
            </w:r>
            <w:r w:rsidR="005F1AD1" w:rsidRPr="004D3B47">
              <w:t xml:space="preserve"> exceed</w:t>
            </w:r>
            <w:r w:rsidR="00BF7EA7" w:rsidRPr="004D3B47">
              <w:t>ed</w:t>
            </w:r>
            <w:r w:rsidR="001B36E3" w:rsidRPr="004D3B47">
              <w:t xml:space="preserve"> the target </w:t>
            </w:r>
            <w:r w:rsidR="001B36E3" w:rsidRPr="004D3B47">
              <w:rPr>
                <w:rFonts w:cs="Calibri"/>
                <w:szCs w:val="23"/>
                <w:lang w:val="en-NZ"/>
              </w:rPr>
              <w:t>(</w:t>
            </w:r>
            <w:r w:rsidR="006745A7" w:rsidRPr="004D3B47">
              <w:rPr>
                <w:rFonts w:cs="Calibri"/>
                <w:szCs w:val="23"/>
              </w:rPr>
              <w:t>25.1</w:t>
            </w:r>
            <w:r w:rsidR="001B36E3" w:rsidRPr="004D3B47">
              <w:t xml:space="preserve">% and </w:t>
            </w:r>
            <w:bookmarkStart w:id="807" w:name="ind51_abnormal_gttgt2_pct"/>
            <w:r w:rsidR="006745A7" w:rsidRPr="004D3B47">
              <w:t>10.</w:t>
            </w:r>
            <w:bookmarkEnd w:id="807"/>
            <w:r w:rsidR="006745A7" w:rsidRPr="004D3B47">
              <w:rPr>
                <w:rFonts w:cs="Calibri"/>
                <w:szCs w:val="23"/>
              </w:rPr>
              <w:t>6</w:t>
            </w:r>
            <w:r w:rsidR="001B36E3" w:rsidRPr="004D3B47">
              <w:t>%, respectively</w:t>
            </w:r>
            <w:r w:rsidR="005F1AD1" w:rsidRPr="004D3B47">
              <w:t>).</w:t>
            </w:r>
            <w:r w:rsidR="00BE3DD0">
              <w:t xml:space="preserve"> </w:t>
            </w:r>
            <w:r w:rsidR="00004730" w:rsidRPr="004D3B47">
              <w:t>Abnormal cytology results were most common in younger women</w:t>
            </w:r>
            <w:r w:rsidR="007E3912" w:rsidRPr="004D3B47">
              <w:rPr>
                <w:lang w:val="en-NZ"/>
              </w:rPr>
              <w:t xml:space="preserve"> </w:t>
            </w:r>
            <w:r w:rsidR="004C6DC1" w:rsidRPr="004D3B47">
              <w:rPr>
                <w:lang w:val="en-NZ"/>
              </w:rPr>
              <w:t>and LSIL was the most common abnormal result</w:t>
            </w:r>
            <w:r w:rsidR="007E3912" w:rsidRPr="004D3B47">
              <w:t xml:space="preserve"> (</w:t>
            </w:r>
            <w:r w:rsidR="00BA311A" w:rsidRPr="004D3B47">
              <w:rPr>
                <w:rFonts w:asciiTheme="minorHAnsi" w:hAnsiTheme="minorHAnsi"/>
              </w:rPr>
              <w:fldChar w:fldCharType="begin"/>
            </w:r>
            <w:r w:rsidR="00BA311A" w:rsidRPr="004D3B47">
              <w:rPr>
                <w:rFonts w:asciiTheme="minorHAnsi" w:hAnsiTheme="minorHAnsi"/>
              </w:rPr>
              <w:instrText xml:space="preserve"> REF _Ref519090764 \h </w:instrText>
            </w:r>
            <w:r w:rsidR="00FD4B08" w:rsidRPr="004D3B47">
              <w:rPr>
                <w:rFonts w:asciiTheme="minorHAnsi" w:hAnsiTheme="minorHAnsi"/>
              </w:rPr>
              <w:instrText xml:space="preserve"> \* MERGEFORMAT </w:instrText>
            </w:r>
            <w:r w:rsidR="00BA311A" w:rsidRPr="004D3B47">
              <w:rPr>
                <w:rFonts w:asciiTheme="minorHAnsi" w:hAnsiTheme="minorHAnsi"/>
              </w:rPr>
            </w:r>
            <w:r w:rsidR="00BA311A" w:rsidRPr="004D3B47">
              <w:rPr>
                <w:rFonts w:asciiTheme="minorHAnsi" w:hAnsiTheme="minorHAnsi"/>
              </w:rPr>
              <w:fldChar w:fldCharType="separate"/>
            </w:r>
            <w:r w:rsidR="00D03680" w:rsidRPr="004D3B47">
              <w:t xml:space="preserve">Table </w:t>
            </w:r>
            <w:r w:rsidR="00D03680">
              <w:rPr>
                <w:noProof/>
              </w:rPr>
              <w:t>5</w:t>
            </w:r>
            <w:r w:rsidR="00BA311A" w:rsidRPr="004D3B47">
              <w:rPr>
                <w:rFonts w:asciiTheme="minorHAnsi" w:hAnsiTheme="minorHAnsi"/>
              </w:rPr>
              <w:fldChar w:fldCharType="end"/>
            </w:r>
            <w:r w:rsidR="007E3912" w:rsidRPr="004D3B47">
              <w:t xml:space="preserve">, </w:t>
            </w:r>
            <w:r w:rsidR="00616FB9" w:rsidRPr="004D3B47">
              <w:fldChar w:fldCharType="begin"/>
            </w:r>
            <w:r w:rsidR="00616FB9" w:rsidRPr="004D3B47">
              <w:instrText xml:space="preserve"> REF _Ref275782758 \h  \* MERGEFORMAT </w:instrText>
            </w:r>
            <w:r w:rsidR="00616FB9" w:rsidRPr="004D3B47">
              <w:fldChar w:fldCharType="separate"/>
            </w:r>
            <w:r w:rsidR="00D03680" w:rsidRPr="004D3B47">
              <w:t xml:space="preserve">Table </w:t>
            </w:r>
            <w:r w:rsidR="00D03680">
              <w:t>6</w:t>
            </w:r>
            <w:r w:rsidR="00616FB9" w:rsidRPr="004D3B47">
              <w:fldChar w:fldCharType="end"/>
            </w:r>
            <w:r w:rsidR="007E3912" w:rsidRPr="004D3B47">
              <w:t>)</w:t>
            </w:r>
            <w:r w:rsidR="00004730" w:rsidRPr="004D3B47">
              <w:t>.</w:t>
            </w:r>
          </w:p>
          <w:p w14:paraId="4384A911" w14:textId="77777777" w:rsidR="008116AC" w:rsidRPr="004D3B47" w:rsidRDefault="008116AC" w:rsidP="008116AC">
            <w:pPr>
              <w:pStyle w:val="NoSpacing"/>
              <w:jc w:val="both"/>
            </w:pPr>
          </w:p>
          <w:p w14:paraId="5356CE89" w14:textId="77777777" w:rsidR="00004730" w:rsidRPr="004D3B47" w:rsidRDefault="00004730" w:rsidP="008116AC">
            <w:pPr>
              <w:pStyle w:val="NoSpacing"/>
              <w:jc w:val="both"/>
              <w:rPr>
                <w:rStyle w:val="CommentReference"/>
                <w:rFonts w:cs="Calibri"/>
                <w:b/>
                <w:i/>
                <w:sz w:val="23"/>
                <w:szCs w:val="23"/>
              </w:rPr>
            </w:pPr>
            <w:r w:rsidRPr="004D3B47">
              <w:rPr>
                <w:b/>
                <w:i/>
              </w:rPr>
              <w:t>HSIL cytology reports</w:t>
            </w:r>
            <w:r w:rsidRPr="004D3B47">
              <w:rPr>
                <w:rStyle w:val="CommentReference"/>
                <w:rFonts w:cs="Calibri"/>
                <w:b/>
                <w:i/>
                <w:vanish/>
                <w:sz w:val="23"/>
                <w:szCs w:val="23"/>
              </w:rPr>
              <w:t xml:space="preserve"> </w:t>
            </w:r>
          </w:p>
          <w:p w14:paraId="64C90C35" w14:textId="4F902301" w:rsidR="00BF7493" w:rsidRPr="004D3B47" w:rsidRDefault="00004730" w:rsidP="008116AC">
            <w:pPr>
              <w:pStyle w:val="NoSpacing"/>
              <w:jc w:val="both"/>
            </w:pPr>
            <w:r w:rsidRPr="004D3B47">
              <w:t xml:space="preserve">Overall, </w:t>
            </w:r>
            <w:bookmarkStart w:id="808" w:name="ind51_hsil_pct"/>
            <w:r w:rsidR="006745A7" w:rsidRPr="004D3B47">
              <w:rPr>
                <w:rFonts w:cs="Calibri"/>
                <w:szCs w:val="23"/>
              </w:rPr>
              <w:t>0.8</w:t>
            </w:r>
            <w:bookmarkEnd w:id="808"/>
            <w:r w:rsidRPr="004D3B47">
              <w:rPr>
                <w:rFonts w:cs="Calibri"/>
                <w:szCs w:val="23"/>
              </w:rPr>
              <w:t>%</w:t>
            </w:r>
            <w:r w:rsidRPr="004D3B47">
              <w:t xml:space="preserve"> of </w:t>
            </w:r>
            <w:r w:rsidR="004342F1" w:rsidRPr="004D3B47">
              <w:t xml:space="preserve">satisfactory </w:t>
            </w:r>
            <w:r w:rsidRPr="004D3B47">
              <w:t>cytology samples were HSIL, consistent with the target of at least 0.</w:t>
            </w:r>
            <w:r w:rsidR="00F74C0E" w:rsidRPr="004D3B47">
              <w:t>5</w:t>
            </w:r>
            <w:r w:rsidRPr="004D3B47">
              <w:t>% of samples (</w:t>
            </w:r>
            <w:r w:rsidR="00B73139" w:rsidRPr="004D3B47">
              <w:fldChar w:fldCharType="begin"/>
            </w:r>
            <w:r w:rsidR="00B73139" w:rsidRPr="004D3B47">
              <w:instrText xml:space="preserve"> REF _Ref492297305 \h  \* MERGEFORMAT </w:instrText>
            </w:r>
            <w:r w:rsidR="00B73139" w:rsidRPr="004D3B47">
              <w:fldChar w:fldCharType="separate"/>
            </w:r>
            <w:r w:rsidR="00D03680" w:rsidRPr="004D3B47">
              <w:t xml:space="preserve">Table </w:t>
            </w:r>
            <w:r w:rsidR="00D03680">
              <w:t>4</w:t>
            </w:r>
            <w:r w:rsidR="00B73139" w:rsidRPr="004D3B47">
              <w:fldChar w:fldCharType="end"/>
            </w:r>
            <w:r w:rsidRPr="004D3B47">
              <w:t xml:space="preserve">). Rates varied by laboratory from </w:t>
            </w:r>
            <w:r w:rsidR="006745A7" w:rsidRPr="004D3B47">
              <w:t>0.</w:t>
            </w:r>
            <w:r w:rsidR="006745A7" w:rsidRPr="004D3B47">
              <w:rPr>
                <w:rFonts w:cs="Calibri"/>
                <w:szCs w:val="23"/>
              </w:rPr>
              <w:t>5</w:t>
            </w:r>
            <w:r w:rsidRPr="004D3B47">
              <w:rPr>
                <w:rFonts w:cs="Calibri"/>
                <w:szCs w:val="23"/>
              </w:rPr>
              <w:t xml:space="preserve">% </w:t>
            </w:r>
            <w:r w:rsidRPr="004D3B47">
              <w:t>(</w:t>
            </w:r>
            <w:r w:rsidR="006745A7" w:rsidRPr="004D3B47">
              <w:t>Pathlab</w:t>
            </w:r>
            <w:r w:rsidRPr="004D3B47">
              <w:t>) to</w:t>
            </w:r>
            <w:r w:rsidR="00957E5C" w:rsidRPr="004D3B47">
              <w:t xml:space="preserve"> </w:t>
            </w:r>
            <w:r w:rsidR="006745A7" w:rsidRPr="004D3B47">
              <w:t>2.</w:t>
            </w:r>
            <w:r w:rsidR="006745A7" w:rsidRPr="004D3B47">
              <w:rPr>
                <w:rFonts w:cs="Calibri"/>
                <w:szCs w:val="23"/>
              </w:rPr>
              <w:t>1</w:t>
            </w:r>
            <w:r w:rsidR="00133284" w:rsidRPr="004D3B47">
              <w:rPr>
                <w:rFonts w:cs="Calibri"/>
                <w:szCs w:val="23"/>
              </w:rPr>
              <w:t>%</w:t>
            </w:r>
            <w:r w:rsidR="00957E5C" w:rsidRPr="004D3B47">
              <w:t xml:space="preserve"> (</w:t>
            </w:r>
            <w:r w:rsidR="006745A7" w:rsidRPr="004D3B47">
              <w:t>LabPLUS</w:t>
            </w:r>
            <w:r w:rsidR="009607B7" w:rsidRPr="004D3B47">
              <w:rPr>
                <w:rFonts w:cs="Calibri"/>
                <w:szCs w:val="23"/>
                <w:lang w:val="en-NZ"/>
              </w:rPr>
              <w:t>)</w:t>
            </w:r>
            <w:r w:rsidRPr="004D3B47">
              <w:rPr>
                <w:rFonts w:cs="Calibri"/>
                <w:szCs w:val="23"/>
                <w:lang w:val="en-NZ"/>
              </w:rPr>
              <w:t>.</w:t>
            </w:r>
            <w:r w:rsidR="00A26D58">
              <w:rPr>
                <w:lang w:val="en-NZ"/>
              </w:rPr>
              <w:t xml:space="preserve"> </w:t>
            </w:r>
            <w:r w:rsidR="00DA22BB" w:rsidRPr="004D3B47">
              <w:rPr>
                <w:lang w:val="en-NZ"/>
              </w:rPr>
              <w:t xml:space="preserve">All </w:t>
            </w:r>
            <w:r w:rsidR="008A4422" w:rsidRPr="004D3B47">
              <w:t>six</w:t>
            </w:r>
            <w:r w:rsidR="00152007" w:rsidRPr="004D3B47">
              <w:t xml:space="preserve"> </w:t>
            </w:r>
            <w:r w:rsidRPr="004D3B47">
              <w:t>laborator</w:t>
            </w:r>
            <w:r w:rsidR="00EF4F8F" w:rsidRPr="004D3B47">
              <w:t xml:space="preserve">ies met the </w:t>
            </w:r>
            <w:r w:rsidRPr="004D3B47">
              <w:t xml:space="preserve">HSIL target </w:t>
            </w:r>
            <w:r w:rsidR="00CC6AB2" w:rsidRPr="004D3B47">
              <w:t>(</w:t>
            </w:r>
            <w:r w:rsidR="00DC3960" w:rsidRPr="004D3B47">
              <w:rPr>
                <w:lang w:val="en-NZ"/>
              </w:rPr>
              <w:fldChar w:fldCharType="begin"/>
            </w:r>
            <w:r w:rsidR="00DC3960" w:rsidRPr="004D3B47">
              <w:rPr>
                <w:lang w:val="en-NZ"/>
              </w:rPr>
              <w:instrText xml:space="preserve"> REF _Ref492297305 \h </w:instrText>
            </w:r>
            <w:r w:rsidR="00C57C3A" w:rsidRPr="004D3B47">
              <w:rPr>
                <w:lang w:val="en-NZ"/>
              </w:rPr>
              <w:instrText xml:space="preserve"> \* MERGEFORMAT </w:instrText>
            </w:r>
            <w:r w:rsidR="00DC3960" w:rsidRPr="004D3B47">
              <w:rPr>
                <w:lang w:val="en-NZ"/>
              </w:rPr>
            </w:r>
            <w:r w:rsidR="00DC3960" w:rsidRPr="004D3B47">
              <w:rPr>
                <w:lang w:val="en-NZ"/>
              </w:rPr>
              <w:fldChar w:fldCharType="separate"/>
            </w:r>
            <w:r w:rsidR="00D03680" w:rsidRPr="004D3B47">
              <w:t xml:space="preserve">Table </w:t>
            </w:r>
            <w:r w:rsidR="00D03680">
              <w:rPr>
                <w:noProof/>
              </w:rPr>
              <w:t>4</w:t>
            </w:r>
            <w:r w:rsidR="00DC3960" w:rsidRPr="004D3B47">
              <w:rPr>
                <w:lang w:val="en-NZ"/>
              </w:rPr>
              <w:fldChar w:fldCharType="end"/>
            </w:r>
            <w:r w:rsidR="005578CE" w:rsidRPr="004D3B47">
              <w:rPr>
                <w:lang w:val="en-NZ"/>
              </w:rPr>
              <w:t xml:space="preserve">, </w:t>
            </w:r>
            <w:r w:rsidR="00DA3377" w:rsidRPr="004D3B47">
              <w:rPr>
                <w:lang w:val="en-NZ"/>
              </w:rPr>
              <w:fldChar w:fldCharType="begin"/>
            </w:r>
            <w:r w:rsidR="00DA3377" w:rsidRPr="004D3B47">
              <w:rPr>
                <w:lang w:val="en-NZ"/>
              </w:rPr>
              <w:instrText xml:space="preserve"> REF _Ref297114261 \h </w:instrText>
            </w:r>
            <w:r w:rsidR="00AB2BDD" w:rsidRPr="004D3B47">
              <w:rPr>
                <w:lang w:val="en-NZ"/>
              </w:rPr>
              <w:instrText xml:space="preserve"> \* MERGEFORMAT </w:instrText>
            </w:r>
            <w:r w:rsidR="00DA3377" w:rsidRPr="004D3B47">
              <w:rPr>
                <w:lang w:val="en-NZ"/>
              </w:rPr>
            </w:r>
            <w:r w:rsidR="00DA3377" w:rsidRPr="004D3B47">
              <w:rPr>
                <w:lang w:val="en-NZ"/>
              </w:rPr>
              <w:fldChar w:fldCharType="separate"/>
            </w:r>
            <w:r w:rsidR="00D03680" w:rsidRPr="005F3D46">
              <w:rPr>
                <w:noProof/>
              </w:rPr>
              <w:t xml:space="preserve">Figure </w:t>
            </w:r>
            <w:r w:rsidR="00D03680">
              <w:rPr>
                <w:noProof/>
              </w:rPr>
              <w:t>41</w:t>
            </w:r>
            <w:r w:rsidR="00DA3377" w:rsidRPr="004D3B47">
              <w:rPr>
                <w:lang w:val="en-NZ"/>
              </w:rPr>
              <w:fldChar w:fldCharType="end"/>
            </w:r>
            <w:r w:rsidRPr="004D3B47">
              <w:rPr>
                <w:lang w:val="en-NZ"/>
              </w:rPr>
              <w:t>).</w:t>
            </w:r>
            <w:r w:rsidR="00DF2F1D" w:rsidRPr="004D3B47">
              <w:t xml:space="preserve"> </w:t>
            </w:r>
            <w:r w:rsidR="00153BC8" w:rsidRPr="004D3B47">
              <w:t>Among women aged 20-69 years, r</w:t>
            </w:r>
            <w:r w:rsidRPr="004D3B47">
              <w:t xml:space="preserve">ates of HSIL or worse were most common in women aged </w:t>
            </w:r>
            <w:r w:rsidR="007062AD" w:rsidRPr="004D3B47">
              <w:t>2</w:t>
            </w:r>
            <w:r w:rsidR="00153BC8" w:rsidRPr="004D3B47">
              <w:t>5</w:t>
            </w:r>
            <w:r w:rsidR="007062AD" w:rsidRPr="004D3B47">
              <w:t>-2</w:t>
            </w:r>
            <w:r w:rsidR="00153BC8" w:rsidRPr="004D3B47">
              <w:t>9</w:t>
            </w:r>
            <w:r w:rsidR="00DA22BB" w:rsidRPr="004D3B47">
              <w:t xml:space="preserve"> and </w:t>
            </w:r>
            <w:r w:rsidR="006745A7" w:rsidRPr="004D3B47">
              <w:rPr>
                <w:rFonts w:cs="Calibri"/>
                <w:szCs w:val="23"/>
              </w:rPr>
              <w:t>30-34</w:t>
            </w:r>
            <w:r w:rsidR="00046472" w:rsidRPr="004D3B47">
              <w:t xml:space="preserve"> </w:t>
            </w:r>
            <w:r w:rsidRPr="004D3B47">
              <w:t>years</w:t>
            </w:r>
            <w:r w:rsidR="004F0893" w:rsidRPr="004D3B47">
              <w:t xml:space="preserve"> </w:t>
            </w:r>
            <w:r w:rsidR="00DA22BB" w:rsidRPr="004D3B47">
              <w:t>age groups (1.5%</w:t>
            </w:r>
            <w:r w:rsidR="00332844">
              <w:t xml:space="preserve">; </w:t>
            </w:r>
            <w:r w:rsidR="00BA311A" w:rsidRPr="004D3B47">
              <w:rPr>
                <w:rFonts w:asciiTheme="minorHAnsi" w:hAnsiTheme="minorHAnsi"/>
              </w:rPr>
              <w:fldChar w:fldCharType="begin"/>
            </w:r>
            <w:r w:rsidR="00BA311A" w:rsidRPr="004D3B47">
              <w:rPr>
                <w:rFonts w:asciiTheme="minorHAnsi" w:hAnsiTheme="minorHAnsi"/>
              </w:rPr>
              <w:instrText xml:space="preserve"> REF _Ref519090764 \h </w:instrText>
            </w:r>
            <w:r w:rsidR="00FD4B08" w:rsidRPr="004D3B47">
              <w:rPr>
                <w:rFonts w:asciiTheme="minorHAnsi" w:hAnsiTheme="minorHAnsi"/>
              </w:rPr>
              <w:instrText xml:space="preserve"> \* MERGEFORMAT </w:instrText>
            </w:r>
            <w:r w:rsidR="00BA311A" w:rsidRPr="004D3B47">
              <w:rPr>
                <w:rFonts w:asciiTheme="minorHAnsi" w:hAnsiTheme="minorHAnsi"/>
              </w:rPr>
            </w:r>
            <w:r w:rsidR="00BA311A" w:rsidRPr="004D3B47">
              <w:rPr>
                <w:rFonts w:asciiTheme="minorHAnsi" w:hAnsiTheme="minorHAnsi"/>
              </w:rPr>
              <w:fldChar w:fldCharType="separate"/>
            </w:r>
            <w:r w:rsidR="00D03680" w:rsidRPr="004D3B47">
              <w:t xml:space="preserve">Table </w:t>
            </w:r>
            <w:r w:rsidR="00D03680">
              <w:rPr>
                <w:noProof/>
              </w:rPr>
              <w:t>5</w:t>
            </w:r>
            <w:r w:rsidR="00BA311A" w:rsidRPr="004D3B47">
              <w:rPr>
                <w:rFonts w:asciiTheme="minorHAnsi" w:hAnsiTheme="minorHAnsi"/>
              </w:rPr>
              <w:fldChar w:fldCharType="end"/>
            </w:r>
            <w:r w:rsidR="008A6CA4" w:rsidRPr="004D3B47">
              <w:rPr>
                <w:rFonts w:asciiTheme="minorHAnsi" w:hAnsiTheme="minorHAnsi"/>
              </w:rPr>
              <w:t xml:space="preserve">, </w:t>
            </w:r>
            <w:r w:rsidR="008A6CA4" w:rsidRPr="004D3B47">
              <w:rPr>
                <w:rFonts w:asciiTheme="minorHAnsi" w:hAnsiTheme="minorHAnsi"/>
              </w:rPr>
              <w:fldChar w:fldCharType="begin"/>
            </w:r>
            <w:r w:rsidR="008A6CA4" w:rsidRPr="004D3B47">
              <w:rPr>
                <w:rFonts w:asciiTheme="minorHAnsi" w:hAnsiTheme="minorHAnsi"/>
              </w:rPr>
              <w:instrText xml:space="preserve"> REF _Ref275782758 \h  \* MERGEFORMAT </w:instrText>
            </w:r>
            <w:r w:rsidR="008A6CA4" w:rsidRPr="004D3B47">
              <w:rPr>
                <w:rFonts w:asciiTheme="minorHAnsi" w:hAnsiTheme="minorHAnsi"/>
              </w:rPr>
            </w:r>
            <w:r w:rsidR="008A6CA4" w:rsidRPr="004D3B47">
              <w:rPr>
                <w:rFonts w:asciiTheme="minorHAnsi" w:hAnsiTheme="minorHAnsi"/>
              </w:rPr>
              <w:fldChar w:fldCharType="separate"/>
            </w:r>
            <w:r w:rsidR="00D03680" w:rsidRPr="00D03680">
              <w:rPr>
                <w:rFonts w:asciiTheme="minorHAnsi" w:hAnsiTheme="minorHAnsi"/>
              </w:rPr>
              <w:t>Table 6</w:t>
            </w:r>
            <w:r w:rsidR="008A6CA4" w:rsidRPr="004D3B47">
              <w:rPr>
                <w:rFonts w:asciiTheme="minorHAnsi" w:hAnsiTheme="minorHAnsi"/>
              </w:rPr>
              <w:fldChar w:fldCharType="end"/>
            </w:r>
            <w:r w:rsidRPr="004D3B47">
              <w:t>).</w:t>
            </w:r>
          </w:p>
          <w:p w14:paraId="0FE6334F" w14:textId="77777777" w:rsidR="008116AC" w:rsidRPr="004D3B47" w:rsidRDefault="008116AC" w:rsidP="008116AC">
            <w:pPr>
              <w:pStyle w:val="NoSpacing"/>
              <w:jc w:val="both"/>
            </w:pPr>
          </w:p>
          <w:p w14:paraId="0D4B2050" w14:textId="3C841982" w:rsidR="009B7AFD" w:rsidRPr="004D3B47" w:rsidRDefault="002D45E3" w:rsidP="008116AC">
            <w:pPr>
              <w:pStyle w:val="TableText"/>
              <w:tabs>
                <w:tab w:val="left" w:pos="7281"/>
              </w:tabs>
              <w:spacing w:after="0" w:afterAutospacing="0"/>
              <w:ind w:right="34"/>
              <w:jc w:val="both"/>
              <w:rPr>
                <w:rFonts w:ascii="Calibri" w:hAnsi="Calibri" w:cs="Calibri"/>
                <w:sz w:val="23"/>
                <w:szCs w:val="23"/>
              </w:rPr>
            </w:pPr>
            <w:r w:rsidRPr="004D3B47">
              <w:rPr>
                <w:rFonts w:ascii="Calibri" w:hAnsi="Calibri" w:cs="Calibri"/>
                <w:sz w:val="23"/>
                <w:szCs w:val="23"/>
              </w:rPr>
              <w:t xml:space="preserve">In the current report we additionally examined age-standardised rates of HSIL cytology reports. This was done to partially account for different rates which may arise in different </w:t>
            </w:r>
            <w:r w:rsidR="003B6751" w:rsidRPr="004D3B47">
              <w:rPr>
                <w:rFonts w:ascii="Calibri" w:hAnsi="Calibri" w:cs="Calibri"/>
                <w:sz w:val="23"/>
                <w:szCs w:val="23"/>
              </w:rPr>
              <w:t>laboratories</w:t>
            </w:r>
            <w:r w:rsidRPr="004D3B47">
              <w:rPr>
                <w:rFonts w:ascii="Calibri" w:hAnsi="Calibri" w:cs="Calibri"/>
                <w:sz w:val="23"/>
                <w:szCs w:val="23"/>
              </w:rPr>
              <w:t xml:space="preserve"> due to differences in the age of the population whose cytology tests they process</w:t>
            </w:r>
            <w:r w:rsidRPr="004D3B47">
              <w:rPr>
                <w:rFonts w:ascii="Calibri" w:hAnsi="Calibri" w:cs="Calibri"/>
                <w:sz w:val="23"/>
                <w:szCs w:val="23"/>
                <w:lang w:val="en-AU"/>
              </w:rPr>
              <w:t>.</w:t>
            </w:r>
            <w:r w:rsidRPr="004D3B47">
              <w:rPr>
                <w:rFonts w:ascii="Calibri" w:hAnsi="Calibri" w:cs="Calibri"/>
                <w:sz w:val="23"/>
                <w:szCs w:val="23"/>
              </w:rPr>
              <w:t xml:space="preserve"> The age-standardised HSIL rates were very similar to the crude rates, both nationally and within each laboratory, but tended to be slightly lower </w:t>
            </w:r>
            <w:r w:rsidR="008A2522">
              <w:rPr>
                <w:rFonts w:ascii="Calibri" w:hAnsi="Calibri" w:cs="Calibri"/>
                <w:sz w:val="23"/>
                <w:szCs w:val="23"/>
              </w:rPr>
              <w:t xml:space="preserve">than the previous report </w:t>
            </w:r>
            <w:r w:rsidRPr="004D3B47">
              <w:rPr>
                <w:rFonts w:ascii="Calibri" w:hAnsi="Calibri" w:cs="Calibri"/>
                <w:sz w:val="23"/>
                <w:szCs w:val="23"/>
              </w:rPr>
              <w:t>(</w:t>
            </w:r>
            <w:r w:rsidR="00616FB9" w:rsidRPr="004D3B47">
              <w:fldChar w:fldCharType="begin"/>
            </w:r>
            <w:r w:rsidR="00616FB9" w:rsidRPr="004D3B47">
              <w:instrText xml:space="preserve"> REF _Ref410656778 \h  \* MERGEFORMAT </w:instrText>
            </w:r>
            <w:r w:rsidR="00616FB9" w:rsidRPr="004D3B47">
              <w:fldChar w:fldCharType="separate"/>
            </w:r>
            <w:r w:rsidR="00D03680" w:rsidRPr="00D03680">
              <w:rPr>
                <w:rFonts w:ascii="Calibri" w:hAnsi="Calibri" w:cs="Calibri"/>
                <w:sz w:val="23"/>
                <w:szCs w:val="23"/>
              </w:rPr>
              <w:t>Table 50</w:t>
            </w:r>
            <w:r w:rsidR="00616FB9" w:rsidRPr="004D3B47">
              <w:fldChar w:fldCharType="end"/>
            </w:r>
            <w:r w:rsidRPr="004D3B47">
              <w:rPr>
                <w:rFonts w:ascii="Calibri" w:hAnsi="Calibri" w:cs="Calibri"/>
                <w:sz w:val="23"/>
                <w:szCs w:val="23"/>
              </w:rPr>
              <w:t>).</w:t>
            </w:r>
          </w:p>
          <w:p w14:paraId="162362E6" w14:textId="77777777" w:rsidR="00012003" w:rsidRPr="004D3B47" w:rsidRDefault="00012003" w:rsidP="008A6CA4">
            <w:pPr>
              <w:pStyle w:val="TableText"/>
              <w:tabs>
                <w:tab w:val="left" w:pos="7281"/>
              </w:tabs>
              <w:spacing w:after="0" w:afterAutospacing="0"/>
              <w:ind w:right="34"/>
              <w:jc w:val="both"/>
              <w:rPr>
                <w:rFonts w:ascii="Calibri" w:hAnsi="Calibri" w:cs="Calibri"/>
                <w:sz w:val="23"/>
                <w:szCs w:val="23"/>
              </w:rPr>
            </w:pPr>
          </w:p>
        </w:tc>
      </w:tr>
      <w:tr w:rsidR="004D3B47" w:rsidRPr="004D3B47" w14:paraId="74652E4A" w14:textId="77777777">
        <w:tc>
          <w:tcPr>
            <w:tcW w:w="1473" w:type="dxa"/>
          </w:tcPr>
          <w:p w14:paraId="1C5E0271" w14:textId="77777777" w:rsidR="00004730" w:rsidRPr="004D3B47" w:rsidRDefault="00004730" w:rsidP="00DE16F5">
            <w:pPr>
              <w:spacing w:before="120"/>
              <w:ind w:right="544"/>
              <w:jc w:val="both"/>
              <w:rPr>
                <w:b/>
              </w:rPr>
            </w:pPr>
            <w:r w:rsidRPr="004D3B47">
              <w:rPr>
                <w:b/>
              </w:rPr>
              <w:t>Trends</w:t>
            </w:r>
          </w:p>
        </w:tc>
        <w:tc>
          <w:tcPr>
            <w:tcW w:w="7849" w:type="dxa"/>
          </w:tcPr>
          <w:p w14:paraId="5D905FF9" w14:textId="77777777" w:rsidR="00004730" w:rsidRPr="004D3B47" w:rsidRDefault="00004730" w:rsidP="000F0219">
            <w:pPr>
              <w:spacing w:before="120"/>
              <w:jc w:val="both"/>
              <w:rPr>
                <w:rStyle w:val="CommentReference"/>
                <w:b/>
                <w:i/>
                <w:sz w:val="23"/>
                <w:szCs w:val="23"/>
              </w:rPr>
            </w:pPr>
            <w:r w:rsidRPr="004D3B47">
              <w:rPr>
                <w:b/>
                <w:i/>
              </w:rPr>
              <w:t>Unsatisfactory cytology</w:t>
            </w:r>
            <w:r w:rsidRPr="004D3B47">
              <w:rPr>
                <w:rStyle w:val="CommentReference"/>
                <w:b/>
                <w:i/>
                <w:vanish/>
                <w:sz w:val="23"/>
                <w:szCs w:val="23"/>
              </w:rPr>
              <w:t xml:space="preserve"> </w:t>
            </w:r>
          </w:p>
          <w:p w14:paraId="06BEB2C5" w14:textId="3B2FBC60" w:rsidR="00004730" w:rsidRPr="004D3B47" w:rsidRDefault="00E63C06" w:rsidP="00DE5374">
            <w:pPr>
              <w:jc w:val="both"/>
            </w:pPr>
            <w:r w:rsidRPr="004D3B47">
              <w:t>Overall, the percentage of unsatisfactory LBC samples for th</w:t>
            </w:r>
            <w:r w:rsidR="00B43261" w:rsidRPr="004D3B47">
              <w:t xml:space="preserve">e current monitoring period </w:t>
            </w:r>
            <w:bookmarkStart w:id="809" w:name="ind51_cyto_unsat_pct2"/>
            <w:r w:rsidR="00BE3DD0">
              <w:t>(</w:t>
            </w:r>
            <w:r w:rsidR="006745A7" w:rsidRPr="004D3B47">
              <w:t>1.</w:t>
            </w:r>
            <w:bookmarkEnd w:id="809"/>
            <w:r w:rsidR="006745A7" w:rsidRPr="004D3B47">
              <w:t>4</w:t>
            </w:r>
            <w:r w:rsidRPr="004D3B47">
              <w:t>%</w:t>
            </w:r>
            <w:r w:rsidR="00BE3DD0">
              <w:t>)</w:t>
            </w:r>
            <w:r w:rsidR="00152007" w:rsidRPr="004D3B47">
              <w:t xml:space="preserve"> </w:t>
            </w:r>
            <w:r w:rsidRPr="004D3B47">
              <w:t xml:space="preserve">is </w:t>
            </w:r>
            <w:r w:rsidR="006745A7" w:rsidRPr="004D3B47">
              <w:t>higher</w:t>
            </w:r>
            <w:r w:rsidR="00DA22BB" w:rsidRPr="004D3B47">
              <w:t xml:space="preserve"> than </w:t>
            </w:r>
            <w:r w:rsidRPr="004D3B47">
              <w:t>th</w:t>
            </w:r>
            <w:r w:rsidR="00F13A71" w:rsidRPr="004D3B47">
              <w:t>at</w:t>
            </w:r>
            <w:r w:rsidRPr="004D3B47">
              <w:t xml:space="preserve"> seen in the previous monitoring period</w:t>
            </w:r>
            <w:r w:rsidR="00F13A71" w:rsidRPr="004D3B47">
              <w:t xml:space="preserve"> (</w:t>
            </w:r>
            <w:r w:rsidR="006745A7" w:rsidRPr="004D3B47">
              <w:t>1.1</w:t>
            </w:r>
            <w:r w:rsidR="005115C5" w:rsidRPr="004D3B47">
              <w:t>% in the previous monitoring period</w:t>
            </w:r>
            <w:r w:rsidR="00F13A71" w:rsidRPr="004D3B47">
              <w:t>)</w:t>
            </w:r>
            <w:r w:rsidRPr="004D3B47">
              <w:t xml:space="preserve">. </w:t>
            </w:r>
            <w:r w:rsidR="009A7FCF" w:rsidRPr="004D3B47">
              <w:t>Medlab Central Ltd</w:t>
            </w:r>
            <w:r w:rsidR="0044710F" w:rsidRPr="004D3B47">
              <w:t xml:space="preserve"> has remained above</w:t>
            </w:r>
            <w:r w:rsidR="001854BE" w:rsidRPr="004D3B47">
              <w:t xml:space="preserve"> the </w:t>
            </w:r>
            <w:r w:rsidR="0044710F" w:rsidRPr="004D3B47">
              <w:t>upper</w:t>
            </w:r>
            <w:r w:rsidR="001854BE" w:rsidRPr="004D3B47">
              <w:t xml:space="preserve"> target </w:t>
            </w:r>
            <w:r w:rsidR="0044710F" w:rsidRPr="004D3B47">
              <w:t>of 3.0%</w:t>
            </w:r>
            <w:r w:rsidR="00DA22BB" w:rsidRPr="004D3B47">
              <w:t xml:space="preserve"> the last three monitoring periods and LabPLUS has moved above the upper target for the first time since the Jan-Jun 2017 reporting period</w:t>
            </w:r>
            <w:r w:rsidR="0044710F" w:rsidRPr="004D3B47">
              <w:t>.</w:t>
            </w:r>
          </w:p>
          <w:p w14:paraId="5CDCE4D7" w14:textId="77777777" w:rsidR="002C1C0B" w:rsidRPr="004D3B47" w:rsidRDefault="002C1C0B" w:rsidP="00DE5374">
            <w:pPr>
              <w:jc w:val="both"/>
            </w:pPr>
          </w:p>
          <w:p w14:paraId="7642A54B" w14:textId="77777777" w:rsidR="00923C4A" w:rsidRDefault="00923C4A" w:rsidP="008B05EC">
            <w:pPr>
              <w:pStyle w:val="NoSpacing"/>
              <w:rPr>
                <w:b/>
                <w:i/>
              </w:rPr>
            </w:pPr>
          </w:p>
          <w:p w14:paraId="35248344" w14:textId="77777777" w:rsidR="00923C4A" w:rsidRDefault="00923C4A" w:rsidP="008B05EC">
            <w:pPr>
              <w:pStyle w:val="NoSpacing"/>
              <w:rPr>
                <w:b/>
                <w:i/>
              </w:rPr>
            </w:pPr>
          </w:p>
          <w:p w14:paraId="2143EB91" w14:textId="75CC2E98" w:rsidR="00004730" w:rsidRPr="004D3B47" w:rsidRDefault="00004730" w:rsidP="008B05EC">
            <w:pPr>
              <w:pStyle w:val="NoSpacing"/>
              <w:rPr>
                <w:b/>
                <w:i/>
              </w:rPr>
            </w:pPr>
            <w:r w:rsidRPr="004D3B47">
              <w:rPr>
                <w:b/>
                <w:i/>
              </w:rPr>
              <w:t xml:space="preserve">Negative vs abnormal cytology reports </w:t>
            </w:r>
          </w:p>
          <w:p w14:paraId="45B0DCE3" w14:textId="1813AD3A" w:rsidR="00004730" w:rsidRPr="004D3B47" w:rsidRDefault="005352E5" w:rsidP="00DE5374">
            <w:pPr>
              <w:jc w:val="both"/>
              <w:rPr>
                <w:rFonts w:eastAsia="Times New Roman" w:cs="Calibri"/>
                <w:szCs w:val="23"/>
                <w:lang w:val="en-NZ"/>
              </w:rPr>
            </w:pPr>
            <w:r w:rsidRPr="004D3B47">
              <w:t xml:space="preserve">The proportion of satisfactory cytology samples which are negative for </w:t>
            </w:r>
            <w:r w:rsidR="007D29A1" w:rsidRPr="004D3B47">
              <w:t xml:space="preserve">intraepithelial lesion </w:t>
            </w:r>
            <w:r w:rsidRPr="004D3B47">
              <w:t xml:space="preserve">or malignancy </w:t>
            </w:r>
            <w:r w:rsidR="00714793" w:rsidRPr="004D3B47">
              <w:t>(</w:t>
            </w:r>
            <w:bookmarkStart w:id="810" w:name="ind51_negative_pct2"/>
            <w:r w:rsidR="006745A7" w:rsidRPr="004D3B47">
              <w:t>93.</w:t>
            </w:r>
            <w:bookmarkEnd w:id="810"/>
            <w:r w:rsidR="006745A7" w:rsidRPr="004D3B47">
              <w:t>0</w:t>
            </w:r>
            <w:r w:rsidR="00944C42" w:rsidRPr="004D3B47">
              <w:t>%</w:t>
            </w:r>
            <w:r w:rsidR="00767042" w:rsidRPr="004D3B47">
              <w:t>)</w:t>
            </w:r>
            <w:r w:rsidR="00944C42" w:rsidRPr="004D3B47">
              <w:t xml:space="preserve"> </w:t>
            </w:r>
            <w:r w:rsidRPr="004D3B47">
              <w:t>is</w:t>
            </w:r>
            <w:r w:rsidR="00FF1A31" w:rsidRPr="004D3B47">
              <w:t xml:space="preserve"> </w:t>
            </w:r>
            <w:r w:rsidR="006745A7" w:rsidRPr="004D3B47">
              <w:t>lower</w:t>
            </w:r>
            <w:r w:rsidR="00FF1A31" w:rsidRPr="004D3B47">
              <w:t xml:space="preserve"> </w:t>
            </w:r>
            <w:r w:rsidR="00B56B79">
              <w:t>than in the previous</w:t>
            </w:r>
            <w:r w:rsidR="00004730" w:rsidRPr="004D3B47">
              <w:t xml:space="preserve"> </w:t>
            </w:r>
            <w:r w:rsidR="00E63C06" w:rsidRPr="004D3B47">
              <w:t>monitoring</w:t>
            </w:r>
            <w:r w:rsidR="00004730" w:rsidRPr="004D3B47">
              <w:t xml:space="preserve"> period</w:t>
            </w:r>
            <w:r w:rsidR="002410B9" w:rsidRPr="004D3B47">
              <w:t xml:space="preserve"> (</w:t>
            </w:r>
            <w:r w:rsidR="006745A7" w:rsidRPr="004D3B47">
              <w:t>93.3</w:t>
            </w:r>
            <w:r w:rsidR="005B1012" w:rsidRPr="004D3B47">
              <w:t>%</w:t>
            </w:r>
            <w:r w:rsidR="002410B9" w:rsidRPr="004D3B47">
              <w:t>)</w:t>
            </w:r>
            <w:r w:rsidR="00DA22BB" w:rsidRPr="004D3B47">
              <w:t xml:space="preserve">.The </w:t>
            </w:r>
            <w:r w:rsidR="00004730" w:rsidRPr="004D3B47">
              <w:t xml:space="preserve">proportion of cytology samples reported as </w:t>
            </w:r>
            <w:r w:rsidRPr="004D3B47">
              <w:t>abnormal (</w:t>
            </w:r>
            <w:bookmarkStart w:id="811" w:name="ind51_abnormal2"/>
            <w:r w:rsidR="006745A7" w:rsidRPr="004D3B47">
              <w:t>7</w:t>
            </w:r>
            <w:bookmarkEnd w:id="811"/>
            <w:r w:rsidR="006745A7" w:rsidRPr="004D3B47">
              <w:t>.0</w:t>
            </w:r>
            <w:r w:rsidR="00944C42" w:rsidRPr="004D3B47">
              <w:t>%</w:t>
            </w:r>
            <w:r w:rsidRPr="004D3B47">
              <w:t>)</w:t>
            </w:r>
            <w:r w:rsidR="00944C42" w:rsidRPr="004D3B47">
              <w:t xml:space="preserve"> </w:t>
            </w:r>
            <w:r w:rsidRPr="004D3B47">
              <w:t xml:space="preserve">is </w:t>
            </w:r>
            <w:r w:rsidR="006745A7" w:rsidRPr="004D3B47">
              <w:t>higher</w:t>
            </w:r>
            <w:r w:rsidR="00FF1A31" w:rsidRPr="004D3B47">
              <w:t xml:space="preserve"> than</w:t>
            </w:r>
            <w:r w:rsidR="006057E7" w:rsidRPr="004D3B47">
              <w:t xml:space="preserve"> in</w:t>
            </w:r>
            <w:r w:rsidR="002410B9" w:rsidRPr="004D3B47">
              <w:t xml:space="preserve"> </w:t>
            </w:r>
            <w:r w:rsidRPr="004D3B47">
              <w:t xml:space="preserve">the previous </w:t>
            </w:r>
            <w:r w:rsidR="00325D57" w:rsidRPr="004D3B47">
              <w:t>monitoring</w:t>
            </w:r>
            <w:r w:rsidRPr="004D3B47">
              <w:t xml:space="preserve"> period</w:t>
            </w:r>
            <w:r w:rsidR="000B3B80" w:rsidRPr="004D3B47">
              <w:t xml:space="preserve"> </w:t>
            </w:r>
            <w:r w:rsidR="008346B4" w:rsidRPr="004D3B47">
              <w:t>(</w:t>
            </w:r>
            <w:r w:rsidR="006745A7" w:rsidRPr="004D3B47">
              <w:t>6.7</w:t>
            </w:r>
            <w:r w:rsidR="00506775" w:rsidRPr="004D3B47">
              <w:t>%</w:t>
            </w:r>
            <w:r w:rsidR="008346B4" w:rsidRPr="004D3B47">
              <w:t>)</w:t>
            </w:r>
            <w:r w:rsidR="00004730" w:rsidRPr="004D3B47">
              <w:t xml:space="preserve">. </w:t>
            </w:r>
            <w:r w:rsidR="00DE3C1A" w:rsidRPr="004D3B47">
              <w:t>A</w:t>
            </w:r>
            <w:r w:rsidR="008C053E" w:rsidRPr="004D3B47">
              <w:t xml:space="preserve">ll </w:t>
            </w:r>
            <w:r w:rsidR="00355B6E" w:rsidRPr="004D3B47">
              <w:t xml:space="preserve">six </w:t>
            </w:r>
            <w:r w:rsidR="00004730" w:rsidRPr="004D3B47">
              <w:t>laboratories</w:t>
            </w:r>
            <w:r w:rsidR="003746AE" w:rsidRPr="004D3B47">
              <w:t xml:space="preserve"> continued</w:t>
            </w:r>
            <w:r w:rsidR="00355B6E" w:rsidRPr="004D3B47">
              <w:t xml:space="preserve"> to </w:t>
            </w:r>
            <w:r w:rsidR="00004730" w:rsidRPr="004D3B47">
              <w:t>me</w:t>
            </w:r>
            <w:r w:rsidR="00355B6E" w:rsidRPr="004D3B47">
              <w:t>e</w:t>
            </w:r>
            <w:r w:rsidR="00004730" w:rsidRPr="004D3B47">
              <w:t xml:space="preserve">t </w:t>
            </w:r>
            <w:r w:rsidR="001002C3" w:rsidRPr="004D3B47">
              <w:t xml:space="preserve">the </w:t>
            </w:r>
            <w:r w:rsidR="00004730" w:rsidRPr="004D3B47">
              <w:t>target</w:t>
            </w:r>
            <w:r w:rsidR="00DA22BB" w:rsidRPr="004D3B47">
              <w:t xml:space="preserve"> of below 96%</w:t>
            </w:r>
            <w:r w:rsidR="00004730" w:rsidRPr="004D3B47">
              <w:t xml:space="preserve"> for negative </w:t>
            </w:r>
            <w:r w:rsidR="001002C3" w:rsidRPr="004D3B47">
              <w:t>cytology</w:t>
            </w:r>
            <w:r w:rsidR="009115C1" w:rsidRPr="004D3B47">
              <w:t>.</w:t>
            </w:r>
            <w:r w:rsidR="001002C3" w:rsidRPr="004D3B47">
              <w:t xml:space="preserve"> </w:t>
            </w:r>
            <w:r w:rsidR="00DA22BB" w:rsidRPr="004D3B47">
              <w:t>Canterbury Health Laboratories and LabPLUS</w:t>
            </w:r>
            <w:r w:rsidR="00DE3C1A" w:rsidRPr="004D3B47">
              <w:t xml:space="preserve"> </w:t>
            </w:r>
            <w:r w:rsidR="004B63F5" w:rsidRPr="004D3B47">
              <w:t>had</w:t>
            </w:r>
            <w:r w:rsidR="00EA3E85" w:rsidRPr="004D3B47">
              <w:t xml:space="preserve"> abnormal cytology r</w:t>
            </w:r>
            <w:r w:rsidR="00E63C06" w:rsidRPr="004D3B47">
              <w:t>ates above the target of 10%</w:t>
            </w:r>
            <w:r w:rsidR="00FD591D" w:rsidRPr="004D3B47">
              <w:rPr>
                <w:rFonts w:eastAsia="Times New Roman" w:cs="Calibri"/>
                <w:szCs w:val="23"/>
                <w:lang w:val="en-NZ"/>
              </w:rPr>
              <w:t xml:space="preserve">. </w:t>
            </w:r>
          </w:p>
          <w:p w14:paraId="2D16C7AF" w14:textId="77777777" w:rsidR="000C32E3" w:rsidRPr="004D3B47" w:rsidRDefault="000C32E3" w:rsidP="00DE5374">
            <w:pPr>
              <w:jc w:val="both"/>
              <w:rPr>
                <w:rFonts w:eastAsia="Times New Roman" w:cs="Calibri"/>
                <w:szCs w:val="23"/>
                <w:lang w:val="en-NZ"/>
              </w:rPr>
            </w:pPr>
          </w:p>
          <w:p w14:paraId="5DF74888" w14:textId="77777777" w:rsidR="00004730" w:rsidRPr="004D3B47" w:rsidRDefault="00004730" w:rsidP="008B05EC">
            <w:pPr>
              <w:pStyle w:val="NoSpacing"/>
              <w:rPr>
                <w:rStyle w:val="CommentReference"/>
                <w:b/>
                <w:i/>
                <w:sz w:val="23"/>
                <w:szCs w:val="23"/>
              </w:rPr>
            </w:pPr>
            <w:r w:rsidRPr="004D3B47">
              <w:rPr>
                <w:b/>
                <w:i/>
              </w:rPr>
              <w:t>HSIL cytology reports</w:t>
            </w:r>
            <w:r w:rsidRPr="004D3B47">
              <w:rPr>
                <w:rStyle w:val="CommentReference"/>
                <w:b/>
                <w:i/>
                <w:vanish/>
                <w:sz w:val="23"/>
                <w:szCs w:val="23"/>
              </w:rPr>
              <w:t xml:space="preserve"> </w:t>
            </w:r>
          </w:p>
          <w:p w14:paraId="72A67FF1" w14:textId="070264F6" w:rsidR="00004730" w:rsidRPr="004D3B47" w:rsidRDefault="00004730" w:rsidP="00DE5374">
            <w:pPr>
              <w:jc w:val="both"/>
            </w:pPr>
            <w:r w:rsidRPr="004D3B47">
              <w:t xml:space="preserve">The proportion of </w:t>
            </w:r>
            <w:r w:rsidR="0011145A" w:rsidRPr="004D3B47">
              <w:t xml:space="preserve">satisfactory </w:t>
            </w:r>
            <w:r w:rsidRPr="004D3B47">
              <w:t xml:space="preserve">cytology samples reported as HSIL </w:t>
            </w:r>
            <w:r w:rsidR="002410B9" w:rsidRPr="004D3B47">
              <w:t xml:space="preserve">is </w:t>
            </w:r>
            <w:r w:rsidR="00DA22BB" w:rsidRPr="004D3B47">
              <w:t>similar to</w:t>
            </w:r>
            <w:r w:rsidR="00930EBD" w:rsidRPr="004D3B47">
              <w:t xml:space="preserve"> </w:t>
            </w:r>
            <w:r w:rsidR="00A03388" w:rsidRPr="004D3B47">
              <w:t>th</w:t>
            </w:r>
            <w:r w:rsidR="00EA5986" w:rsidRPr="004D3B47">
              <w:t xml:space="preserve">at reported in </w:t>
            </w:r>
            <w:r w:rsidR="00A03388" w:rsidRPr="004D3B47">
              <w:t>the previous monitoring report</w:t>
            </w:r>
            <w:r w:rsidR="007E4ADC" w:rsidRPr="004D3B47">
              <w:t xml:space="preserve"> (</w:t>
            </w:r>
            <w:r w:rsidR="006745A7" w:rsidRPr="004D3B47">
              <w:t>0.8</w:t>
            </w:r>
            <w:r w:rsidR="007E4ADC" w:rsidRPr="004D3B47">
              <w:t>%)</w:t>
            </w:r>
            <w:r w:rsidRPr="004D3B47">
              <w:t xml:space="preserve">. </w:t>
            </w:r>
            <w:r w:rsidR="00DA22BB" w:rsidRPr="004D3B47">
              <w:t>A</w:t>
            </w:r>
            <w:r w:rsidR="006745A7" w:rsidRPr="004D3B47">
              <w:t xml:space="preserve">ll six </w:t>
            </w:r>
            <w:r w:rsidR="00B569BD" w:rsidRPr="004D3B47">
              <w:t>laboratories met the target</w:t>
            </w:r>
            <w:r w:rsidR="00CD3B68" w:rsidRPr="004D3B47">
              <w:t xml:space="preserve">, </w:t>
            </w:r>
            <w:r w:rsidR="00D62C72" w:rsidRPr="004D3B47">
              <w:t xml:space="preserve">which is </w:t>
            </w:r>
            <w:r w:rsidR="00DA22BB" w:rsidRPr="004D3B47">
              <w:t xml:space="preserve">higher </w:t>
            </w:r>
            <w:r w:rsidR="00B56B79">
              <w:t>than in the previous</w:t>
            </w:r>
            <w:r w:rsidR="00227D6E" w:rsidRPr="004D3B47">
              <w:t xml:space="preserve"> report</w:t>
            </w:r>
            <w:r w:rsidR="00EF7875" w:rsidRPr="004D3B47">
              <w:t>.</w:t>
            </w:r>
            <w:r w:rsidR="00A26D58">
              <w:t xml:space="preserve"> </w:t>
            </w:r>
          </w:p>
          <w:p w14:paraId="78872806" w14:textId="77777777" w:rsidR="0011145A" w:rsidRPr="004D3B47" w:rsidRDefault="0011145A" w:rsidP="00DE5374">
            <w:pPr>
              <w:jc w:val="both"/>
            </w:pPr>
          </w:p>
          <w:p w14:paraId="3A79EB23" w14:textId="43A12D09" w:rsidR="00004730" w:rsidRPr="004D3B47" w:rsidRDefault="0011145A" w:rsidP="0039334F">
            <w:pPr>
              <w:jc w:val="both"/>
            </w:pPr>
            <w:r w:rsidRPr="004D3B47">
              <w:t xml:space="preserve">Longer term trends in the proportion of satisfactory cytology samples reported as HSIL are shown in </w:t>
            </w:r>
            <w:r w:rsidR="00616FB9" w:rsidRPr="004D3B47">
              <w:fldChar w:fldCharType="begin"/>
            </w:r>
            <w:r w:rsidR="00616FB9" w:rsidRPr="004D3B47">
              <w:instrText xml:space="preserve"> REF _Ref316999214 \h  \* MERGEFORMAT </w:instrText>
            </w:r>
            <w:r w:rsidR="00616FB9" w:rsidRPr="004D3B47">
              <w:fldChar w:fldCharType="separate"/>
            </w:r>
            <w:r w:rsidR="00D03680" w:rsidRPr="00E45DF9">
              <w:t xml:space="preserve">Figure </w:t>
            </w:r>
            <w:r w:rsidR="00D03680">
              <w:rPr>
                <w:noProof/>
              </w:rPr>
              <w:t>42</w:t>
            </w:r>
            <w:r w:rsidR="00616FB9" w:rsidRPr="004D3B47">
              <w:fldChar w:fldCharType="end"/>
            </w:r>
            <w:r w:rsidR="00B5386E" w:rsidRPr="004D3B47">
              <w:t>,</w:t>
            </w:r>
            <w:r w:rsidR="000B0066" w:rsidRPr="004D3B47">
              <w:t xml:space="preserve"> </w:t>
            </w:r>
            <w:r w:rsidR="00DC5480" w:rsidRPr="004D3B47">
              <w:fldChar w:fldCharType="begin"/>
            </w:r>
            <w:r w:rsidR="00DC5480" w:rsidRPr="004D3B47">
              <w:instrText xml:space="preserve"> REF _Ref478973554 \h  \* MERGEFORMAT </w:instrText>
            </w:r>
            <w:r w:rsidR="00DC5480" w:rsidRPr="004D3B47">
              <w:fldChar w:fldCharType="separate"/>
            </w:r>
            <w:r w:rsidR="00D03680" w:rsidRPr="00E45DF9">
              <w:t xml:space="preserve">Figure </w:t>
            </w:r>
            <w:r w:rsidR="00D03680">
              <w:rPr>
                <w:noProof/>
              </w:rPr>
              <w:t>43</w:t>
            </w:r>
            <w:r w:rsidR="00DC5480" w:rsidRPr="004D3B47">
              <w:fldChar w:fldCharType="end"/>
            </w:r>
            <w:r w:rsidR="000B0066" w:rsidRPr="004D3B47">
              <w:t xml:space="preserve"> </w:t>
            </w:r>
            <w:r w:rsidRPr="004D3B47">
              <w:t xml:space="preserve">(trends by age) and </w:t>
            </w:r>
            <w:r w:rsidR="00616FB9" w:rsidRPr="004D3B47">
              <w:fldChar w:fldCharType="begin"/>
            </w:r>
            <w:r w:rsidR="00616FB9" w:rsidRPr="004D3B47">
              <w:instrText xml:space="preserve"> REF _Ref316999218 \h  \* MERGEFORMAT </w:instrText>
            </w:r>
            <w:r w:rsidR="00616FB9" w:rsidRPr="004D3B47">
              <w:fldChar w:fldCharType="separate"/>
            </w:r>
            <w:r w:rsidR="00D03680" w:rsidRPr="00E45DF9">
              <w:t xml:space="preserve">Figure </w:t>
            </w:r>
            <w:r w:rsidR="00D03680">
              <w:rPr>
                <w:noProof/>
              </w:rPr>
              <w:t>45</w:t>
            </w:r>
            <w:r w:rsidR="00616FB9" w:rsidRPr="004D3B47">
              <w:fldChar w:fldCharType="end"/>
            </w:r>
            <w:r w:rsidRPr="004D3B47">
              <w:t xml:space="preserve"> (trends by laboratory).</w:t>
            </w:r>
            <w:r w:rsidR="00F9046D" w:rsidRPr="004D3B47">
              <w:t xml:space="preserve"> </w:t>
            </w:r>
            <w:r w:rsidR="00616FB9" w:rsidRPr="004D3B47">
              <w:fldChar w:fldCharType="begin"/>
            </w:r>
            <w:r w:rsidR="00616FB9" w:rsidRPr="004D3B47">
              <w:instrText xml:space="preserve"> REF _Ref316999214 \h  \* MERGEFORMAT </w:instrText>
            </w:r>
            <w:r w:rsidR="00616FB9" w:rsidRPr="004D3B47">
              <w:fldChar w:fldCharType="separate"/>
            </w:r>
            <w:r w:rsidR="00D03680" w:rsidRPr="00E45DF9">
              <w:t xml:space="preserve">Figure </w:t>
            </w:r>
            <w:r w:rsidR="00D03680">
              <w:rPr>
                <w:noProof/>
              </w:rPr>
              <w:t>42</w:t>
            </w:r>
            <w:r w:rsidR="00616FB9" w:rsidRPr="004D3B47">
              <w:fldChar w:fldCharType="end"/>
            </w:r>
            <w:r w:rsidR="000B0066" w:rsidRPr="004D3B47">
              <w:t xml:space="preserve"> and </w:t>
            </w:r>
            <w:r w:rsidR="00616FB9" w:rsidRPr="004D3B47">
              <w:fldChar w:fldCharType="begin"/>
            </w:r>
            <w:r w:rsidR="00616FB9" w:rsidRPr="004D3B47">
              <w:instrText xml:space="preserve"> REF _Ref316999218 \h  \* MERGEFORMAT </w:instrText>
            </w:r>
            <w:r w:rsidR="00616FB9" w:rsidRPr="004D3B47">
              <w:fldChar w:fldCharType="separate"/>
            </w:r>
            <w:r w:rsidR="00D03680" w:rsidRPr="00E45DF9">
              <w:t xml:space="preserve">Figure </w:t>
            </w:r>
            <w:r w:rsidR="00D03680">
              <w:rPr>
                <w:noProof/>
              </w:rPr>
              <w:t>45</w:t>
            </w:r>
            <w:r w:rsidR="00616FB9" w:rsidRPr="004D3B47">
              <w:fldChar w:fldCharType="end"/>
            </w:r>
            <w:r w:rsidR="000B0066" w:rsidRPr="004D3B47">
              <w:t xml:space="preserve"> show trends over the last four monitoring report periods (two years), consistent with other trends presented in this report. </w:t>
            </w:r>
            <w:r w:rsidR="00DC5480" w:rsidRPr="004D3B47">
              <w:fldChar w:fldCharType="begin"/>
            </w:r>
            <w:r w:rsidR="00DC5480" w:rsidRPr="004D3B47">
              <w:instrText xml:space="preserve"> REF _Ref478973554 \h  \* MERGEFORMAT </w:instrText>
            </w:r>
            <w:r w:rsidR="00DC5480" w:rsidRPr="004D3B47">
              <w:fldChar w:fldCharType="separate"/>
            </w:r>
            <w:r w:rsidR="00D03680" w:rsidRPr="00E45DF9">
              <w:t xml:space="preserve">Figure </w:t>
            </w:r>
            <w:r w:rsidR="00D03680">
              <w:rPr>
                <w:noProof/>
              </w:rPr>
              <w:t>43</w:t>
            </w:r>
            <w:r w:rsidR="00DC5480" w:rsidRPr="004D3B47">
              <w:fldChar w:fldCharType="end"/>
            </w:r>
            <w:r w:rsidR="00DC5480" w:rsidRPr="004D3B47">
              <w:t xml:space="preserve"> </w:t>
            </w:r>
            <w:r w:rsidR="000B0066" w:rsidRPr="004D3B47">
              <w:t>shows longer term trends (</w:t>
            </w:r>
            <w:r w:rsidR="0022185B" w:rsidRPr="004D3B47">
              <w:t xml:space="preserve">1 </w:t>
            </w:r>
            <w:r w:rsidR="00AF105F" w:rsidRPr="004D3B47">
              <w:t xml:space="preserve">July </w:t>
            </w:r>
            <w:r w:rsidR="009A7FCF" w:rsidRPr="004D3B47">
              <w:t xml:space="preserve">2009 </w:t>
            </w:r>
            <w:r w:rsidR="00FF1B60" w:rsidRPr="004D3B47">
              <w:t xml:space="preserve">to </w:t>
            </w:r>
            <w:sdt>
              <w:sdtPr>
                <w:alias w:val="End Period"/>
                <w:tag w:val="End Period"/>
                <w:id w:val="2102830246"/>
                <w:placeholder>
                  <w:docPart w:val="CA22C12EFD3A4E7E8675CB3B7CD24E4F"/>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0B0066" w:rsidRPr="004D3B47">
              <w:t xml:space="preserve">) in rates of HSIL cytology </w:t>
            </w:r>
            <w:r w:rsidR="00217692" w:rsidRPr="004D3B47">
              <w:t>by age</w:t>
            </w:r>
            <w:r w:rsidR="000B0066" w:rsidRPr="004D3B47">
              <w:t xml:space="preserve">. The younger age groups in this </w:t>
            </w:r>
            <w:r w:rsidR="00C65151" w:rsidRPr="004D3B47">
              <w:t>figure</w:t>
            </w:r>
            <w:r w:rsidR="000B0066" w:rsidRPr="004D3B47">
              <w:t xml:space="preserve"> would be the first to be potentially affected by HPV vaccination (the oldest birth cohorts eligible for vaccination through the publicly funded program</w:t>
            </w:r>
            <w:r w:rsidR="0049495D" w:rsidRPr="004D3B47">
              <w:t>me</w:t>
            </w:r>
            <w:r w:rsidR="000B0066" w:rsidRPr="004D3B47">
              <w:t xml:space="preserve"> would be aged up to </w:t>
            </w:r>
            <w:r w:rsidR="00363B2A" w:rsidRPr="004D3B47">
              <w:t>28</w:t>
            </w:r>
            <w:r w:rsidR="00EA0B44" w:rsidRPr="004D3B47">
              <w:t xml:space="preserve"> </w:t>
            </w:r>
            <w:r w:rsidR="000B0066" w:rsidRPr="004D3B47">
              <w:t xml:space="preserve">years at the time of </w:t>
            </w:r>
            <w:r w:rsidR="007E4ADC" w:rsidRPr="004D3B47">
              <w:t xml:space="preserve">the current </w:t>
            </w:r>
            <w:r w:rsidR="00325D57" w:rsidRPr="004D3B47">
              <w:t>monitoring</w:t>
            </w:r>
            <w:r w:rsidR="007E4ADC" w:rsidRPr="004D3B47">
              <w:t xml:space="preserve"> period). </w:t>
            </w:r>
            <w:r w:rsidR="004F6695" w:rsidRPr="004D3B47">
              <w:t xml:space="preserve">HSIL rates in women aged less than 20 years are quite variable; this is likely to be because far fewer women of this age group attend for screening, since routine screening is not recommended for women aged less than 20 years. </w:t>
            </w:r>
            <w:r w:rsidR="000B0066" w:rsidRPr="004D3B47">
              <w:t>HSIL reporting rates in women aged 20-24 years had been increasing prior to 2013</w:t>
            </w:r>
            <w:r w:rsidR="002A4A5D" w:rsidRPr="004D3B47">
              <w:t xml:space="preserve"> and reached a high of 2.2% for the July-December 2012 period</w:t>
            </w:r>
            <w:r w:rsidR="00EA0B44" w:rsidRPr="004D3B47">
              <w:t xml:space="preserve"> (Report 38)</w:t>
            </w:r>
            <w:r w:rsidR="002A4A5D" w:rsidRPr="004D3B47">
              <w:t>.</w:t>
            </w:r>
            <w:r w:rsidR="000B0066" w:rsidRPr="004D3B47">
              <w:t xml:space="preserve"> </w:t>
            </w:r>
            <w:r w:rsidR="00F96F67" w:rsidRPr="004D3B47">
              <w:t>HSIL rates</w:t>
            </w:r>
            <w:r w:rsidR="002A4A5D" w:rsidRPr="004D3B47">
              <w:t xml:space="preserve"> then fell for four monitoring periods between January 2013 and December 2014</w:t>
            </w:r>
            <w:r w:rsidR="00377790" w:rsidRPr="004D3B47">
              <w:t>.</w:t>
            </w:r>
            <w:r w:rsidR="0044248E" w:rsidRPr="004D3B47">
              <w:t xml:space="preserve"> </w:t>
            </w:r>
            <w:r w:rsidR="00EF7875" w:rsidRPr="004D3B47">
              <w:t>However,</w:t>
            </w:r>
            <w:r w:rsidR="00B61791" w:rsidRPr="004D3B47">
              <w:t xml:space="preserve"> </w:t>
            </w:r>
            <w:r w:rsidR="0044248E" w:rsidRPr="004D3B47">
              <w:t xml:space="preserve">in </w:t>
            </w:r>
            <w:r w:rsidR="00C547C7" w:rsidRPr="004D3B47">
              <w:t>the July-December 2015</w:t>
            </w:r>
            <w:r w:rsidR="0044248E" w:rsidRPr="004D3B47">
              <w:t xml:space="preserve"> </w:t>
            </w:r>
            <w:r w:rsidR="002A4A5D" w:rsidRPr="004D3B47">
              <w:t>monitoring period</w:t>
            </w:r>
            <w:r w:rsidR="00377790" w:rsidRPr="004D3B47">
              <w:t xml:space="preserve"> </w:t>
            </w:r>
            <w:r w:rsidR="00EA0B44" w:rsidRPr="004D3B47">
              <w:t xml:space="preserve">(Report 44) </w:t>
            </w:r>
            <w:r w:rsidR="00377790" w:rsidRPr="004D3B47">
              <w:t>an increase was seen</w:t>
            </w:r>
            <w:r w:rsidR="00B61791" w:rsidRPr="004D3B47">
              <w:t xml:space="preserve"> in </w:t>
            </w:r>
            <w:r w:rsidR="00F96F67" w:rsidRPr="004D3B47">
              <w:t>virtually all age groups, including women aged 20-24 years</w:t>
            </w:r>
            <w:r w:rsidR="002A4A5D" w:rsidRPr="004D3B47">
              <w:t xml:space="preserve"> (from 1.6%</w:t>
            </w:r>
            <w:r w:rsidR="009B139E" w:rsidRPr="004D3B47">
              <w:t xml:space="preserve"> </w:t>
            </w:r>
            <w:r w:rsidR="0044248E" w:rsidRPr="004D3B47">
              <w:t xml:space="preserve">in </w:t>
            </w:r>
            <w:r w:rsidR="00EF7875" w:rsidRPr="004D3B47">
              <w:t>January</w:t>
            </w:r>
            <w:r w:rsidR="00C547C7" w:rsidRPr="004D3B47">
              <w:t xml:space="preserve"> to June 2015, </w:t>
            </w:r>
            <w:r w:rsidR="00063A91" w:rsidRPr="004D3B47">
              <w:t>Report</w:t>
            </w:r>
            <w:r w:rsidR="00C547C7" w:rsidRPr="004D3B47">
              <w:t xml:space="preserve"> 43,</w:t>
            </w:r>
            <w:r w:rsidR="0044248E" w:rsidRPr="004D3B47">
              <w:t xml:space="preserve"> </w:t>
            </w:r>
            <w:r w:rsidR="009B139E" w:rsidRPr="004D3B47">
              <w:t>to 2.0%</w:t>
            </w:r>
            <w:r w:rsidR="0044248E" w:rsidRPr="004D3B47">
              <w:t xml:space="preserve"> in </w:t>
            </w:r>
            <w:r w:rsidR="00C70961" w:rsidRPr="004D3B47">
              <w:t>July to December 2015</w:t>
            </w:r>
            <w:r w:rsidR="00063A91" w:rsidRPr="004D3B47">
              <w:t xml:space="preserve">, </w:t>
            </w:r>
            <w:r w:rsidR="00377790" w:rsidRPr="004D3B47">
              <w:t>Report 44</w:t>
            </w:r>
            <w:r w:rsidR="002A4A5D" w:rsidRPr="004D3B47">
              <w:t>).</w:t>
            </w:r>
            <w:r w:rsidR="00AF21B8" w:rsidRPr="004D3B47">
              <w:t xml:space="preserve"> </w:t>
            </w:r>
            <w:r w:rsidR="00A8231B" w:rsidRPr="004D3B47">
              <w:t xml:space="preserve">There has been a </w:t>
            </w:r>
            <w:r w:rsidR="005F3B84" w:rsidRPr="004D3B47">
              <w:t xml:space="preserve">plateau or small </w:t>
            </w:r>
            <w:r w:rsidR="00A8231B" w:rsidRPr="004D3B47">
              <w:t>decline</w:t>
            </w:r>
            <w:r w:rsidR="00B61791" w:rsidRPr="004D3B47">
              <w:t xml:space="preserve"> in HSIL rates observed </w:t>
            </w:r>
            <w:r w:rsidR="00A8231B" w:rsidRPr="004D3B47">
              <w:t>over</w:t>
            </w:r>
            <w:r w:rsidR="00B61791" w:rsidRPr="004D3B47">
              <w:t xml:space="preserve"> </w:t>
            </w:r>
            <w:r w:rsidR="00421953" w:rsidRPr="004D3B47">
              <w:t>the</w:t>
            </w:r>
            <w:r w:rsidR="00C547C7" w:rsidRPr="004D3B47">
              <w:t xml:space="preserve"> last </w:t>
            </w:r>
            <w:r w:rsidR="00C84B0C" w:rsidRPr="004D3B47">
              <w:t xml:space="preserve">five </w:t>
            </w:r>
            <w:r w:rsidR="00C547C7" w:rsidRPr="004D3B47">
              <w:t>monitoring reports</w:t>
            </w:r>
            <w:r w:rsidR="00DA7F56" w:rsidRPr="004D3B47">
              <w:t xml:space="preserve"> up </w:t>
            </w:r>
            <w:r w:rsidR="00421953" w:rsidRPr="004D3B47">
              <w:t xml:space="preserve">to </w:t>
            </w:r>
            <w:r w:rsidR="00C84B0C" w:rsidRPr="004D3B47">
              <w:t>30 Jun 2019</w:t>
            </w:r>
            <w:r w:rsidR="00A8231B" w:rsidRPr="004D3B47">
              <w:t>,</w:t>
            </w:r>
            <w:r w:rsidR="00421953" w:rsidRPr="004D3B47">
              <w:t xml:space="preserve"> </w:t>
            </w:r>
            <w:r w:rsidR="00F222FF" w:rsidRPr="004D3B47">
              <w:t>with</w:t>
            </w:r>
            <w:r w:rsidR="00A8231B" w:rsidRPr="004D3B47">
              <w:t xml:space="preserve"> rates </w:t>
            </w:r>
            <w:r w:rsidR="00F222FF" w:rsidRPr="004D3B47">
              <w:t>being</w:t>
            </w:r>
            <w:r w:rsidR="00A8231B" w:rsidRPr="004D3B47">
              <w:t xml:space="preserve"> below</w:t>
            </w:r>
            <w:r w:rsidR="005F3B84" w:rsidRPr="004D3B47">
              <w:t xml:space="preserve"> or very similar to</w:t>
            </w:r>
            <w:r w:rsidR="00A8231B" w:rsidRPr="004D3B47">
              <w:t xml:space="preserve"> what they were prior to the incre</w:t>
            </w:r>
            <w:r w:rsidR="00AD62B3" w:rsidRPr="004D3B47">
              <w:t>ase</w:t>
            </w:r>
            <w:r w:rsidR="00421953" w:rsidRPr="004D3B47">
              <w:t xml:space="preserve"> in </w:t>
            </w:r>
            <w:r w:rsidR="00E4650F" w:rsidRPr="004D3B47">
              <w:t xml:space="preserve">the </w:t>
            </w:r>
            <w:r w:rsidR="00AD62B3" w:rsidRPr="004D3B47">
              <w:t>latter half of 2015</w:t>
            </w:r>
            <w:r w:rsidR="00F51728" w:rsidRPr="004D3B47">
              <w:t xml:space="preserve"> especially for women 20-24 years and 25-29 years</w:t>
            </w:r>
            <w:r w:rsidR="00AD62B3" w:rsidRPr="004D3B47">
              <w:t>.</w:t>
            </w:r>
            <w:r w:rsidR="00A8231B" w:rsidRPr="004D3B47">
              <w:t xml:space="preserve"> For women aged </w:t>
            </w:r>
            <w:r w:rsidR="004D6878" w:rsidRPr="004D3B47">
              <w:t xml:space="preserve">20-24 years </w:t>
            </w:r>
            <w:r w:rsidR="00A8231B" w:rsidRPr="004D3B47">
              <w:t xml:space="preserve">HSIL reporting rates </w:t>
            </w:r>
            <w:r w:rsidR="00F51728" w:rsidRPr="004D3B47">
              <w:t xml:space="preserve">remain </w:t>
            </w:r>
            <w:r w:rsidR="004D6878" w:rsidRPr="004D3B47">
              <w:t>lowe</w:t>
            </w:r>
            <w:r w:rsidR="00F51728" w:rsidRPr="004D3B47">
              <w:t>r</w:t>
            </w:r>
            <w:r w:rsidR="006E1B33" w:rsidRPr="004D3B47">
              <w:t xml:space="preserve"> tha</w:t>
            </w:r>
            <w:r w:rsidR="00F51728" w:rsidRPr="004D3B47">
              <w:t>n</w:t>
            </w:r>
            <w:r w:rsidR="004D6878" w:rsidRPr="004D3B47">
              <w:t xml:space="preserve"> the latter half of 2008 </w:t>
            </w:r>
            <w:r w:rsidR="00112802" w:rsidRPr="004D3B47">
              <w:t>(around the time that the HPV vaccination program</w:t>
            </w:r>
            <w:r w:rsidR="0049495D" w:rsidRPr="004D3B47">
              <w:t>me</w:t>
            </w:r>
            <w:r w:rsidR="00112802" w:rsidRPr="004D3B47">
              <w:t xml:space="preserve"> began). </w:t>
            </w:r>
            <w:r w:rsidR="006E1B33" w:rsidRPr="004D3B47">
              <w:t>In this report</w:t>
            </w:r>
            <w:r w:rsidR="00F51728" w:rsidRPr="004D3B47">
              <w:t xml:space="preserve"> small increases were seen in women aged </w:t>
            </w:r>
            <w:r w:rsidR="00C84B0C" w:rsidRPr="004D3B47">
              <w:t>30</w:t>
            </w:r>
            <w:r w:rsidR="005F3B84" w:rsidRPr="004D3B47">
              <w:t>-</w:t>
            </w:r>
            <w:r w:rsidR="00C84B0C" w:rsidRPr="004D3B47">
              <w:t xml:space="preserve">34 </w:t>
            </w:r>
            <w:r w:rsidR="00F51728" w:rsidRPr="004D3B47">
              <w:t>(</w:t>
            </w:r>
            <w:r w:rsidR="00217692" w:rsidRPr="004D3B47">
              <w:t xml:space="preserve">increase </w:t>
            </w:r>
            <w:r w:rsidR="00455CC3" w:rsidRPr="004D3B47">
              <w:t xml:space="preserve">from </w:t>
            </w:r>
            <w:r w:rsidR="00C84B0C" w:rsidRPr="004D3B47">
              <w:t>1.3</w:t>
            </w:r>
            <w:r w:rsidR="00455CC3" w:rsidRPr="004D3B47">
              <w:t xml:space="preserve">% to </w:t>
            </w:r>
            <w:r w:rsidR="00C84B0C" w:rsidRPr="004D3B47">
              <w:t>1.5</w:t>
            </w:r>
            <w:r w:rsidR="00455CC3" w:rsidRPr="004D3B47">
              <w:t xml:space="preserve">%) and </w:t>
            </w:r>
            <w:r w:rsidR="00C84B0C" w:rsidRPr="004D3B47">
              <w:t>45-49</w:t>
            </w:r>
            <w:r w:rsidR="005F3B84" w:rsidRPr="004D3B47">
              <w:t xml:space="preserve"> </w:t>
            </w:r>
            <w:r w:rsidR="00455CC3" w:rsidRPr="004D3B47">
              <w:t>(an increase from 0.</w:t>
            </w:r>
            <w:r w:rsidR="00C84B0C" w:rsidRPr="004D3B47">
              <w:t>4</w:t>
            </w:r>
            <w:r w:rsidR="00455CC3" w:rsidRPr="004D3B47">
              <w:t>% to 0.</w:t>
            </w:r>
            <w:r w:rsidR="00C84B0C" w:rsidRPr="004D3B47">
              <w:t>6</w:t>
            </w:r>
            <w:r w:rsidR="00455CC3" w:rsidRPr="004D3B47">
              <w:t>%).</w:t>
            </w:r>
          </w:p>
          <w:p w14:paraId="41124170" w14:textId="64D42AC6" w:rsidR="00DA22BB" w:rsidRPr="004D3B47" w:rsidRDefault="00DA22BB" w:rsidP="0039334F">
            <w:pPr>
              <w:jc w:val="both"/>
            </w:pPr>
          </w:p>
        </w:tc>
      </w:tr>
      <w:tr w:rsidR="004D3B47" w:rsidRPr="004D3B47" w14:paraId="536FC873" w14:textId="77777777">
        <w:tc>
          <w:tcPr>
            <w:tcW w:w="1473" w:type="dxa"/>
          </w:tcPr>
          <w:p w14:paraId="68ADCD75" w14:textId="77777777" w:rsidR="00004730" w:rsidRPr="004D3B47" w:rsidRDefault="00004730" w:rsidP="00DE16F5">
            <w:pPr>
              <w:spacing w:before="120"/>
              <w:ind w:right="544"/>
              <w:jc w:val="both"/>
              <w:rPr>
                <w:b/>
              </w:rPr>
            </w:pPr>
            <w:r w:rsidRPr="004D3B47">
              <w:rPr>
                <w:b/>
              </w:rPr>
              <w:t>Comments</w:t>
            </w:r>
          </w:p>
        </w:tc>
        <w:tc>
          <w:tcPr>
            <w:tcW w:w="7849" w:type="dxa"/>
          </w:tcPr>
          <w:p w14:paraId="6EAFF604" w14:textId="77777777" w:rsidR="00004730" w:rsidRPr="004D3B47" w:rsidRDefault="00D117E9" w:rsidP="00DE5374">
            <w:pPr>
              <w:spacing w:before="120"/>
              <w:jc w:val="both"/>
            </w:pPr>
            <w:r w:rsidRPr="004D3B47">
              <w:t>High rates of abnormal samples from LabPLUS are consistent with previous reports, and as discussed in previous monitoring reports</w:t>
            </w:r>
            <w:r w:rsidR="002A2509" w:rsidRPr="004D3B47">
              <w:t>,</w:t>
            </w:r>
            <w:r w:rsidRPr="004D3B47">
              <w:t xml:space="preserve"> </w:t>
            </w:r>
            <w:r w:rsidR="00883573" w:rsidRPr="004D3B47">
              <w:t>investigation into this has shown</w:t>
            </w:r>
            <w:r w:rsidRPr="004D3B47">
              <w:t xml:space="preserve"> that the case-mix of this laboratory (</w:t>
            </w:r>
            <w:r w:rsidR="00EF7875" w:rsidRPr="004D3B47">
              <w:t>i.e.</w:t>
            </w:r>
            <w:r w:rsidRPr="004D3B47">
              <w:t xml:space="preserve"> a </w:t>
            </w:r>
            <w:r w:rsidR="00AC0D89" w:rsidRPr="004D3B47">
              <w:t>significant</w:t>
            </w:r>
            <w:r w:rsidRPr="004D3B47">
              <w:t xml:space="preserve"> proportion of samples received from colposcopy clinics compared to other laboratories) is a</w:t>
            </w:r>
            <w:r w:rsidR="002A2509" w:rsidRPr="004D3B47">
              <w:t>n underlying</w:t>
            </w:r>
            <w:r w:rsidRPr="004D3B47">
              <w:t xml:space="preserve"> factor</w:t>
            </w:r>
            <w:r w:rsidR="002A2509" w:rsidRPr="004D3B47">
              <w:t>.</w:t>
            </w:r>
            <w:r w:rsidRPr="004D3B47">
              <w:t xml:space="preserve"> </w:t>
            </w:r>
          </w:p>
          <w:p w14:paraId="6F7DE299" w14:textId="77777777" w:rsidR="00AE421C" w:rsidRPr="004D3B47" w:rsidRDefault="00AE421C" w:rsidP="00F307A7">
            <w:pPr>
              <w:jc w:val="both"/>
              <w:rPr>
                <w:szCs w:val="23"/>
              </w:rPr>
            </w:pPr>
          </w:p>
          <w:p w14:paraId="4B6AFE31" w14:textId="77777777" w:rsidR="00AE421C" w:rsidRPr="004D3B47" w:rsidRDefault="00AE421C" w:rsidP="00F307A7">
            <w:pPr>
              <w:jc w:val="both"/>
              <w:rPr>
                <w:szCs w:val="23"/>
              </w:rPr>
            </w:pPr>
            <w:r w:rsidRPr="004D3B47">
              <w:rPr>
                <w:szCs w:val="23"/>
              </w:rPr>
              <w:t>Workload</w:t>
            </w:r>
            <w:r w:rsidR="00621D34" w:rsidRPr="004D3B47">
              <w:rPr>
                <w:szCs w:val="23"/>
              </w:rPr>
              <w:t xml:space="preserve"> </w:t>
            </w:r>
            <w:r w:rsidR="0062115F" w:rsidRPr="004D3B47">
              <w:rPr>
                <w:szCs w:val="23"/>
              </w:rPr>
              <w:t>catchments</w:t>
            </w:r>
            <w:r w:rsidRPr="004D3B47">
              <w:rPr>
                <w:szCs w:val="23"/>
              </w:rPr>
              <w:t xml:space="preserve"> for laboratories may be regional or nationwide and </w:t>
            </w:r>
            <w:r w:rsidR="00107425" w:rsidRPr="004D3B47">
              <w:rPr>
                <w:szCs w:val="23"/>
              </w:rPr>
              <w:t xml:space="preserve">may </w:t>
            </w:r>
            <w:r w:rsidR="0062115F" w:rsidRPr="004D3B47">
              <w:rPr>
                <w:szCs w:val="23"/>
              </w:rPr>
              <w:t>chang</w:t>
            </w:r>
            <w:r w:rsidR="00107425" w:rsidRPr="004D3B47">
              <w:rPr>
                <w:szCs w:val="23"/>
              </w:rPr>
              <w:t>e</w:t>
            </w:r>
            <w:r w:rsidR="0062115F" w:rsidRPr="004D3B47">
              <w:rPr>
                <w:szCs w:val="23"/>
              </w:rPr>
              <w:t xml:space="preserve"> because of laboratory service restructuring. A</w:t>
            </w:r>
            <w:r w:rsidRPr="004D3B47">
              <w:rPr>
                <w:szCs w:val="23"/>
              </w:rPr>
              <w:t>s a result, it is not always straightforward to determine the catchment population for a laboratory. Rates of negative and abnormal results for individual laboratories therefore need to be interpreted with some care, to allow for this difference in workloads</w:t>
            </w:r>
            <w:r w:rsidR="007D0535" w:rsidRPr="004D3B47">
              <w:rPr>
                <w:szCs w:val="23"/>
              </w:rPr>
              <w:t xml:space="preserve"> and case-mix</w:t>
            </w:r>
            <w:r w:rsidRPr="004D3B47">
              <w:rPr>
                <w:szCs w:val="23"/>
              </w:rPr>
              <w:t>.</w:t>
            </w:r>
          </w:p>
          <w:p w14:paraId="62A68C51" w14:textId="77777777" w:rsidR="00004730" w:rsidRPr="004D3B47" w:rsidRDefault="00004730" w:rsidP="00DE5374">
            <w:pPr>
              <w:jc w:val="both"/>
              <w:rPr>
                <w:szCs w:val="23"/>
              </w:rPr>
            </w:pPr>
          </w:p>
          <w:p w14:paraId="2A61FC8F" w14:textId="0ECE06E9" w:rsidR="0002139A" w:rsidRPr="004D3B47" w:rsidRDefault="0002139A" w:rsidP="0039334F">
            <w:pPr>
              <w:jc w:val="both"/>
            </w:pPr>
            <w:r w:rsidRPr="004D3B47">
              <w:t xml:space="preserve">The national Human Papillomavirus (HPV) Immunisation Programme was introduced in New Zealand in September 2008, and involves routine vaccination of girls 12-13 years and catch-up </w:t>
            </w:r>
            <w:r w:rsidR="00B77E6D" w:rsidRPr="004D3B47">
              <w:t xml:space="preserve">vaccination has previously been offered to young </w:t>
            </w:r>
            <w:r w:rsidRPr="004D3B47">
              <w:t xml:space="preserve">women </w:t>
            </w:r>
            <w:r w:rsidR="00B77E6D" w:rsidRPr="004D3B47">
              <w:t>born in 1990 or later</w:t>
            </w:r>
            <w:r w:rsidRPr="004D3B47">
              <w:t xml:space="preserve">. International </w:t>
            </w:r>
            <w:r w:rsidR="00016E94" w:rsidRPr="004D3B47">
              <w:t xml:space="preserve">and New Zealand </w:t>
            </w:r>
            <w:r w:rsidRPr="004D3B47">
              <w:t>data indicate that m</w:t>
            </w:r>
            <w:r w:rsidR="00BC6E28" w:rsidRPr="004D3B47">
              <w:t>ost</w:t>
            </w:r>
            <w:r w:rsidRPr="004D3B47">
              <w:t xml:space="preserve"> </w:t>
            </w:r>
            <w:r w:rsidR="00365ACF">
              <w:t>high-grade</w:t>
            </w:r>
            <w:r w:rsidRPr="004D3B47">
              <w:t xml:space="preserve"> squamous cytology reports are associated with HPV types which are potentially preven</w:t>
            </w:r>
            <w:r w:rsidR="00C65151" w:rsidRPr="004D3B47">
              <w:t>table</w:t>
            </w:r>
            <w:r w:rsidRPr="004D3B47">
              <w:t xml:space="preserve"> by vaccination</w:t>
            </w:r>
            <w:r w:rsidR="00D10A2F" w:rsidRPr="004D3B47">
              <w:t xml:space="preserve"> (approximately 53% by first generation vaccines against HPV16/18; &gt;70% with 9-valent vaccines)</w:t>
            </w:r>
            <w:r w:rsidR="00D151A6" w:rsidRPr="004D3B47">
              <w:t>,</w:t>
            </w:r>
            <w:hyperlink w:anchor="_ENREF_5" w:tooltip="Simonella, 2013 #5184" w:history="1">
              <w:r w:rsidR="00AC388A" w:rsidRPr="004D3B47">
                <w:fldChar w:fldCharType="begin">
                  <w:fldData xml:space="preserve">PEVuZE5vdGU+PENpdGU+PEF1dGhvcj5TaW1vbmVsbGE8L0F1dGhvcj48WWVhcj4yMDEzPC9ZZWFy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</w:fldData>
                </w:fldChar>
              </w:r>
              <w:r w:rsidR="00AC388A" w:rsidRPr="004D3B47">
                <w:instrText xml:space="preserve"> ADDIN EN.CITE </w:instrText>
              </w:r>
              <w:r w:rsidR="00AC388A" w:rsidRPr="004D3B47">
                <w:fldChar w:fldCharType="begin">
                  <w:fldData xml:space="preserve">PEVuZE5vdGU+PENpdGU+PEF1dGhvcj5TaW1vbmVsbGE8L0F1dGhvcj48WWVhcj4yMDEzPC9ZZWFy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</w:fldData>
                </w:fldChar>
              </w:r>
              <w:r w:rsidR="00AC388A" w:rsidRPr="004D3B47">
                <w:instrText xml:space="preserve"> ADDIN EN.CITE.DATA </w:instrText>
              </w:r>
              <w:r w:rsidR="00AC388A" w:rsidRPr="004D3B47">
                <w:fldChar w:fldCharType="end"/>
              </w:r>
              <w:r w:rsidR="00AC388A" w:rsidRPr="004D3B47">
                <w:fldChar w:fldCharType="separate"/>
              </w:r>
              <w:r w:rsidR="00AC388A" w:rsidRPr="004D3B47">
                <w:rPr>
                  <w:noProof/>
                  <w:vertAlign w:val="superscript"/>
                </w:rPr>
                <w:t>5-8</w:t>
              </w:r>
              <w:r w:rsidR="00AC388A" w:rsidRPr="004D3B47">
                <w:fldChar w:fldCharType="end"/>
              </w:r>
            </w:hyperlink>
            <w:r w:rsidRPr="004D3B47">
              <w:t xml:space="preserve"> and that this is particularly true for younger women</w:t>
            </w:r>
            <w:r w:rsidR="0032677E" w:rsidRPr="004D3B47">
              <w:t>.</w:t>
            </w:r>
            <w:r w:rsidR="00100CC8" w:rsidRPr="004D3B47">
              <w:fldChar w:fldCharType="begin">
                <w:fldData xml:space="preserve">PEVuZE5vdGU+PENpdGU+PEF1dGhvcj5TaW1vbmVsbGE8L0F1dGhvcj48WWVhcj4yMDEzPC9ZZWFy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=
</w:fldData>
              </w:fldChar>
            </w:r>
            <w:r w:rsidR="006A0722" w:rsidRPr="004D3B47">
              <w:instrText xml:space="preserve"> ADDIN EN.CITE </w:instrText>
            </w:r>
            <w:r w:rsidR="006A0722" w:rsidRPr="004D3B47">
              <w:fldChar w:fldCharType="begin">
                <w:fldData xml:space="preserve">PEVuZE5vdGU+PENpdGU+PEF1dGhvcj5TaW1vbmVsbGE8L0F1dGhvcj48WWVhcj4yMDEzPC9ZZWFy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=
</w:fldData>
              </w:fldChar>
            </w:r>
            <w:r w:rsidR="006A0722" w:rsidRPr="004D3B47">
              <w:instrText xml:space="preserve"> ADDIN EN.CITE.DATA </w:instrText>
            </w:r>
            <w:r w:rsidR="006A0722" w:rsidRPr="004D3B47">
              <w:fldChar w:fldCharType="end"/>
            </w:r>
            <w:r w:rsidR="00100CC8" w:rsidRPr="004D3B47">
              <w:fldChar w:fldCharType="separate"/>
            </w:r>
            <w:hyperlink w:anchor="_ENREF_5" w:tooltip="Simonella, 2013 #5184" w:history="1">
              <w:r w:rsidR="00AC388A" w:rsidRPr="004D3B47">
                <w:rPr>
                  <w:noProof/>
                  <w:vertAlign w:val="superscript"/>
                </w:rPr>
                <w:t>5</w:t>
              </w:r>
            </w:hyperlink>
            <w:r w:rsidR="006A0722" w:rsidRPr="004D3B47">
              <w:rPr>
                <w:noProof/>
                <w:vertAlign w:val="superscript"/>
              </w:rPr>
              <w:t>,</w:t>
            </w:r>
            <w:hyperlink w:anchor="_ENREF_9" w:tooltip="Porras, 2009 #4471" w:history="1">
              <w:r w:rsidR="00AC388A" w:rsidRPr="004D3B47">
                <w:rPr>
                  <w:noProof/>
                  <w:vertAlign w:val="superscript"/>
                </w:rPr>
                <w:t>9-11</w:t>
              </w:r>
            </w:hyperlink>
            <w:r w:rsidR="00100CC8" w:rsidRPr="004D3B47">
              <w:fldChar w:fldCharType="end"/>
            </w:r>
            <w:r w:rsidR="00A26D58">
              <w:t xml:space="preserve"> </w:t>
            </w:r>
            <w:r w:rsidRPr="004D3B47">
              <w:t xml:space="preserve">It is anticipated that data will also soon be available </w:t>
            </w:r>
            <w:r w:rsidR="00385F3F" w:rsidRPr="004D3B47">
              <w:t xml:space="preserve">from New Zealand </w:t>
            </w:r>
            <w:r w:rsidRPr="004D3B47">
              <w:t xml:space="preserve">to further </w:t>
            </w:r>
            <w:r w:rsidR="00385F3F" w:rsidRPr="004D3B47">
              <w:t>quantify the potential impact of the Human Papillomavirus Immunisation Programme in New Zealand</w:t>
            </w:r>
            <w:r w:rsidRPr="004D3B47">
              <w:t>. As vaccinated cohorts enter the screening programme, it is anticipated that the proportion of satisfactory cytology samples reported as HSIL will gradually reduce, and that this will occur in younger age groups first</w:t>
            </w:r>
            <w:r w:rsidR="004E7982" w:rsidRPr="004D3B47">
              <w:t xml:space="preserve"> (the oldest birth cohorts eligible for vaccination through the publicly funded program</w:t>
            </w:r>
            <w:r w:rsidR="0049495D" w:rsidRPr="004D3B47">
              <w:t>me</w:t>
            </w:r>
            <w:r w:rsidR="004E7982" w:rsidRPr="004D3B47">
              <w:t xml:space="preserve"> would be aged up to </w:t>
            </w:r>
            <w:r w:rsidR="00263E00" w:rsidRPr="004D3B47">
              <w:t>28</w:t>
            </w:r>
            <w:r w:rsidR="004E7982" w:rsidRPr="004D3B47">
              <w:t xml:space="preserve"> years at the time of the current </w:t>
            </w:r>
            <w:r w:rsidR="00325D57" w:rsidRPr="004D3B47">
              <w:t>monitoring</w:t>
            </w:r>
            <w:r w:rsidR="004E7982" w:rsidRPr="004D3B47">
              <w:t xml:space="preserve"> period</w:t>
            </w:r>
            <w:r w:rsidR="00AD35C9" w:rsidRPr="004D3B47">
              <w:t xml:space="preserve">, while the oldest birth cohorts offered vaccination at the target age of 12-13 years would be aged up to </w:t>
            </w:r>
            <w:r w:rsidR="00263E00" w:rsidRPr="004D3B47">
              <w:t>22</w:t>
            </w:r>
            <w:r w:rsidR="00AD35C9" w:rsidRPr="004D3B47">
              <w:t xml:space="preserve"> years</w:t>
            </w:r>
            <w:r w:rsidR="004E7982" w:rsidRPr="004D3B47">
              <w:t>)</w:t>
            </w:r>
            <w:r w:rsidRPr="004D3B47">
              <w:t xml:space="preserve">. Therefore, trends in the proportion of satisfactory cytology samples reported as HSIL by age </w:t>
            </w:r>
            <w:r w:rsidR="00037732" w:rsidRPr="004D3B47">
              <w:t xml:space="preserve">are </w:t>
            </w:r>
            <w:r w:rsidRPr="004D3B47">
              <w:t xml:space="preserve">included in </w:t>
            </w:r>
            <w:r w:rsidR="00037732" w:rsidRPr="004D3B47">
              <w:t>these monitoring</w:t>
            </w:r>
            <w:r w:rsidRPr="004D3B47">
              <w:t xml:space="preserve"> reports, in order to monitor the impact of HPV vaccination over time.</w:t>
            </w:r>
            <w:r w:rsidR="008F5B79" w:rsidRPr="004D3B47">
              <w:t xml:space="preserve"> </w:t>
            </w:r>
            <w:r w:rsidR="00DF0B70" w:rsidRPr="004D3B47">
              <w:t>This proportion of satisfactory cytology samples reported as HSIL in the 20-24 years age group is in the current report the lowest it has been since the latter half of 2008 (around the time that the HPV vaccination program</w:t>
            </w:r>
            <w:r w:rsidR="0049495D" w:rsidRPr="004D3B47">
              <w:t>me</w:t>
            </w:r>
            <w:r w:rsidR="00DF0B70" w:rsidRPr="004D3B47">
              <w:t xml:space="preserve"> began), and is consistent with an HPV vaccine effect.</w:t>
            </w:r>
            <w:r w:rsidR="00A26D58">
              <w:t xml:space="preserve"> </w:t>
            </w:r>
            <w:r w:rsidRPr="004D3B47">
              <w:t xml:space="preserve">At the current time, it is not possible to present HSIL rates separately for vaccinated and unvaccinated women, because information relating to whether or not </w:t>
            </w:r>
            <w:r w:rsidR="004342F1" w:rsidRPr="004D3B47">
              <w:t xml:space="preserve">individual </w:t>
            </w:r>
            <w:r w:rsidRPr="004D3B47">
              <w:t xml:space="preserve">women have been vaccinated is not available on the NCSP Register. </w:t>
            </w:r>
            <w:r w:rsidR="00BF0D70" w:rsidRPr="004D3B47">
              <w:t>This</w:t>
            </w:r>
            <w:r w:rsidRPr="004D3B47">
              <w:t xml:space="preserve"> data therefore need</w:t>
            </w:r>
            <w:r w:rsidR="00BF0D70" w:rsidRPr="004D3B47">
              <w:t>s</w:t>
            </w:r>
            <w:r w:rsidRPr="004D3B47">
              <w:t xml:space="preserve"> to be interpreted with some care, as they include results in all women, both vaccinated and unvaccinated.</w:t>
            </w:r>
          </w:p>
          <w:p w14:paraId="0C22BA77" w14:textId="77777777" w:rsidR="008142B5" w:rsidRPr="004D3B47" w:rsidRDefault="008142B5" w:rsidP="008C3739">
            <w:pPr>
              <w:pStyle w:val="NoSpacing"/>
            </w:pPr>
          </w:p>
          <w:p w14:paraId="1990106A" w14:textId="0937FA83" w:rsidR="000F0219" w:rsidRDefault="002D45E3" w:rsidP="00C84B0C">
            <w:pPr>
              <w:ind w:right="34"/>
              <w:jc w:val="both"/>
            </w:pPr>
            <w:r w:rsidRPr="004D3B47">
              <w:t>In the current report we additionally examined age-standardised rates of HSIL cytology reports, in order to partially account for differences in the age of the population whose cytology t</w:t>
            </w:r>
            <w:r w:rsidR="00500CA8" w:rsidRPr="004D3B47">
              <w:t>ests each laboratory processes.</w:t>
            </w:r>
            <w:r w:rsidRPr="004D3B47">
              <w:t xml:space="preserve"> This could be an additional factor in some laboratories having higher or lower HSIL reporting rates.</w:t>
            </w:r>
            <w:r w:rsidR="00A26D58">
              <w:t xml:space="preserve"> </w:t>
            </w:r>
            <w:r w:rsidRPr="004D3B47">
              <w:t>As the target does not specifically relate to age-standardised rates, these results cannot be directly compared to the target; however</w:t>
            </w:r>
            <w:r w:rsidR="00EF7875" w:rsidRPr="004D3B47">
              <w:t>,</w:t>
            </w:r>
            <w:r w:rsidRPr="004D3B47">
              <w:t xml:space="preserve"> as the target was set in 2013, standardising was done using the 2013 Census population (females).</w:t>
            </w:r>
            <w:r w:rsidR="00A26D58">
              <w:t xml:space="preserve"> </w:t>
            </w:r>
            <w:r w:rsidRPr="004D3B47">
              <w:t>As the age-standardised HSIL rates were very similar to the crude rates within each laboratory, differences in age distribution of cytology tests reported do not appear to be a factor in differences between laboratories in HSIL reporting rates</w:t>
            </w:r>
            <w:r w:rsidR="00D51EFD" w:rsidRPr="004D3B47">
              <w:t>, or in why some laboratories are outside the target range</w:t>
            </w:r>
            <w:r w:rsidRPr="004D3B47">
              <w:t>.</w:t>
            </w:r>
          </w:p>
          <w:p w14:paraId="19DD220B" w14:textId="67CF5F83" w:rsidR="00F444A9" w:rsidRPr="004D3B47" w:rsidRDefault="00F444A9" w:rsidP="00C84B0C">
            <w:pPr>
              <w:ind w:right="34"/>
              <w:jc w:val="both"/>
            </w:pPr>
          </w:p>
        </w:tc>
      </w:tr>
    </w:tbl>
    <w:p w14:paraId="0A1DA15B" w14:textId="3AE5620F" w:rsidR="00902C80" w:rsidRDefault="00BC2E78" w:rsidP="00523DF2">
      <w:pPr>
        <w:pStyle w:val="Caption"/>
        <w:keepNext/>
      </w:pPr>
      <w:r w:rsidRPr="004D3B47">
        <w:br w:type="page"/>
      </w:r>
      <w:bookmarkStart w:id="812" w:name="_Ref299358145"/>
      <w:bookmarkStart w:id="813" w:name="_Toc5627735"/>
      <w:bookmarkStart w:id="814" w:name="_Toc68606801"/>
      <w:bookmarkStart w:id="815" w:name="_Toc528676293"/>
      <w:bookmarkStart w:id="816" w:name="_Toc509928609"/>
      <w:bookmarkStart w:id="817" w:name="_Toc475605296"/>
      <w:bookmarkStart w:id="818" w:name="_Toc454287254"/>
      <w:bookmarkStart w:id="819" w:name="_Toc459126398"/>
      <w:bookmarkStart w:id="820" w:name="_Toc469398415"/>
      <w:bookmarkStart w:id="821" w:name="_Toc486941180"/>
      <w:bookmarkStart w:id="822" w:name="_Toc12875695"/>
      <w:r w:rsidR="0008224E" w:rsidRPr="00E45DF9">
        <w:t>Figure</w:t>
      </w:r>
      <w:r w:rsidR="00915641" w:rsidRPr="00E45DF9">
        <w:t xml:space="preserve"> </w:t>
      </w:r>
      <w:r w:rsidR="00C84BC8" w:rsidRPr="005F3D46">
        <w:fldChar w:fldCharType="begin"/>
      </w:r>
      <w:r w:rsidR="00C84BC8" w:rsidRPr="00B22A0B">
        <w:instrText xml:space="preserve"> SEQ Figure \* ARABIC </w:instrText>
      </w:r>
      <w:r w:rsidR="00C84BC8" w:rsidRPr="005F3D46">
        <w:fldChar w:fldCharType="separate"/>
      </w:r>
      <w:r w:rsidR="00D03680">
        <w:rPr>
          <w:noProof/>
        </w:rPr>
        <w:t>38</w:t>
      </w:r>
      <w:r w:rsidR="00C84BC8" w:rsidRPr="005F3D46">
        <w:fldChar w:fldCharType="end"/>
      </w:r>
      <w:bookmarkEnd w:id="812"/>
      <w:r w:rsidR="00915641" w:rsidRPr="00E45DF9">
        <w:t xml:space="preserve"> - Proportion of total LBC samples reported as unsatisfactory by laboratory, </w:t>
      </w:r>
      <w:bookmarkEnd w:id="813"/>
      <w:sdt>
        <w:sdtPr>
          <w:alias w:val="Title"/>
          <w:tag w:val=""/>
          <w:id w:val="1465623626"/>
          <w:placeholder>
            <w:docPart w:val="2C532E0715F44258A7C447829203B34B"/>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bookmarkEnd w:id="814"/>
    </w:p>
    <w:bookmarkEnd w:id="815"/>
    <w:bookmarkEnd w:id="816"/>
    <w:bookmarkEnd w:id="817"/>
    <w:bookmarkEnd w:id="818"/>
    <w:bookmarkEnd w:id="819"/>
    <w:bookmarkEnd w:id="820"/>
    <w:bookmarkEnd w:id="821"/>
    <w:bookmarkEnd w:id="822"/>
    <w:p w14:paraId="31539D44" w14:textId="6F4B0F69" w:rsidR="00E97A73" w:rsidRPr="004D3B47" w:rsidRDefault="002C346B" w:rsidP="005F3D46">
      <w:r w:rsidRPr="004D3B47">
        <w:rPr>
          <w:noProof/>
          <w:lang w:eastAsia="en-AU"/>
        </w:rPr>
        <w:drawing>
          <wp:inline distT="0" distB="0" distL="0" distR="0" wp14:anchorId="73FC4506" wp14:editId="4A099233">
            <wp:extent cx="5400000" cy="3498591"/>
            <wp:effectExtent l="0" t="0" r="0" b="698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p>
    <w:p w14:paraId="6FC4FDBD" w14:textId="2898E781" w:rsidR="007765AA" w:rsidRPr="004D3B47" w:rsidRDefault="007765AA" w:rsidP="00BF6063">
      <w:pPr>
        <w:rPr>
          <w:i/>
          <w:noProof/>
          <w:sz w:val="20"/>
          <w:szCs w:val="20"/>
          <w:lang w:eastAsia="en-AU"/>
        </w:rPr>
      </w:pPr>
      <w:r w:rsidRPr="004D3B47">
        <w:rPr>
          <w:i/>
          <w:noProof/>
          <w:sz w:val="20"/>
          <w:szCs w:val="20"/>
          <w:lang w:eastAsia="en-AU"/>
        </w:rPr>
        <w:t xml:space="preserve">Target for LBC: </w:t>
      </w:r>
      <w:r w:rsidR="00D550D2" w:rsidRPr="004D3B47">
        <w:rPr>
          <w:i/>
          <w:sz w:val="20"/>
          <w:szCs w:val="20"/>
        </w:rPr>
        <w:t>0.</w:t>
      </w:r>
      <w:r w:rsidRPr="004D3B47">
        <w:rPr>
          <w:i/>
          <w:noProof/>
          <w:sz w:val="20"/>
          <w:szCs w:val="20"/>
          <w:lang w:eastAsia="en-AU"/>
        </w:rPr>
        <w:t>1-</w:t>
      </w:r>
      <w:r w:rsidR="00D550D2" w:rsidRPr="004D3B47">
        <w:rPr>
          <w:i/>
          <w:sz w:val="20"/>
          <w:szCs w:val="20"/>
        </w:rPr>
        <w:t>3.0</w:t>
      </w:r>
      <w:r w:rsidR="00D06EC2" w:rsidRPr="004D3B47">
        <w:rPr>
          <w:i/>
          <w:sz w:val="20"/>
          <w:szCs w:val="20"/>
        </w:rPr>
        <w:t>%</w:t>
      </w:r>
      <w:r w:rsidR="00767104" w:rsidRPr="004D3B47">
        <w:rPr>
          <w:i/>
          <w:noProof/>
          <w:sz w:val="20"/>
          <w:szCs w:val="20"/>
          <w:lang w:eastAsia="en-AU"/>
        </w:rPr>
        <w:t xml:space="preserve"> (</w:t>
      </w:r>
      <w:r w:rsidR="0021287D" w:rsidRPr="004D3B47">
        <w:rPr>
          <w:i/>
          <w:noProof/>
          <w:sz w:val="20"/>
          <w:szCs w:val="20"/>
          <w:lang w:eastAsia="en-AU"/>
        </w:rPr>
        <w:t>Red</w:t>
      </w:r>
      <w:r w:rsidR="00767104" w:rsidRPr="004D3B47">
        <w:rPr>
          <w:i/>
          <w:noProof/>
          <w:sz w:val="20"/>
          <w:szCs w:val="20"/>
          <w:lang w:eastAsia="en-AU"/>
        </w:rPr>
        <w:t xml:space="preserve"> line</w:t>
      </w:r>
      <w:r w:rsidR="00D06EC2" w:rsidRPr="004D3B47">
        <w:rPr>
          <w:i/>
          <w:sz w:val="20"/>
          <w:szCs w:val="20"/>
        </w:rPr>
        <w:t>-</w:t>
      </w:r>
      <w:r w:rsidR="00767104" w:rsidRPr="004D3B47">
        <w:rPr>
          <w:i/>
          <w:noProof/>
          <w:sz w:val="20"/>
          <w:szCs w:val="20"/>
          <w:lang w:eastAsia="en-AU"/>
        </w:rPr>
        <w:t xml:space="preserve">upper target limit; </w:t>
      </w:r>
      <w:r w:rsidR="0021287D" w:rsidRPr="004D3B47">
        <w:rPr>
          <w:i/>
          <w:noProof/>
          <w:sz w:val="20"/>
          <w:szCs w:val="20"/>
          <w:lang w:eastAsia="en-AU"/>
        </w:rPr>
        <w:t>black</w:t>
      </w:r>
      <w:r w:rsidR="00767104" w:rsidRPr="004D3B47">
        <w:rPr>
          <w:i/>
          <w:noProof/>
          <w:sz w:val="20"/>
          <w:szCs w:val="20"/>
          <w:lang w:eastAsia="en-AU"/>
        </w:rPr>
        <w:t xml:space="preserve"> line=lower target limit)</w:t>
      </w:r>
      <w:r w:rsidR="002769CD">
        <w:rPr>
          <w:i/>
          <w:noProof/>
          <w:sz w:val="20"/>
          <w:szCs w:val="20"/>
          <w:lang w:eastAsia="en-AU"/>
        </w:rPr>
        <w:t>.</w:t>
      </w:r>
    </w:p>
    <w:p w14:paraId="734729CD" w14:textId="77777777" w:rsidR="00435AF7" w:rsidRPr="004D3B47" w:rsidRDefault="00435AF7" w:rsidP="00DE5374">
      <w:pPr>
        <w:pStyle w:val="Caption"/>
        <w:keepNext/>
        <w:ind w:right="-23"/>
        <w:jc w:val="both"/>
      </w:pPr>
      <w:bookmarkStart w:id="823" w:name="_Toc454287255"/>
      <w:bookmarkStart w:id="824" w:name="_Toc459126399"/>
      <w:bookmarkStart w:id="825" w:name="_Toc469398416"/>
    </w:p>
    <w:p w14:paraId="76732937" w14:textId="107F1CA1" w:rsidR="00902C80" w:rsidRPr="00902C80" w:rsidRDefault="0008224E" w:rsidP="00523DF2">
      <w:pPr>
        <w:pStyle w:val="Caption"/>
        <w:keepNext/>
      </w:pPr>
      <w:bookmarkStart w:id="826" w:name="_Ref482777683"/>
      <w:bookmarkStart w:id="827" w:name="_Toc5627736"/>
      <w:bookmarkStart w:id="828" w:name="_Toc528676294"/>
      <w:bookmarkStart w:id="829" w:name="_Toc509928610"/>
      <w:bookmarkStart w:id="830" w:name="_Toc475605297"/>
      <w:bookmarkStart w:id="831" w:name="_Toc486941181"/>
      <w:bookmarkStart w:id="832" w:name="_Toc12875696"/>
      <w:bookmarkStart w:id="833" w:name="_Toc68606802"/>
      <w:r w:rsidRPr="00E45DF9">
        <w:t>Figure</w:t>
      </w:r>
      <w:r w:rsidR="00915641" w:rsidRPr="00E45DF9">
        <w:t xml:space="preserve"> </w:t>
      </w:r>
      <w:r w:rsidR="00E72C40">
        <w:fldChar w:fldCharType="begin"/>
      </w:r>
      <w:r w:rsidR="00E72C40">
        <w:instrText xml:space="preserve"> SEQ Figure \* ARABIC </w:instrText>
      </w:r>
      <w:r w:rsidR="00E72C40">
        <w:fldChar w:fldCharType="separate"/>
      </w:r>
      <w:r w:rsidR="00D03680">
        <w:rPr>
          <w:noProof/>
        </w:rPr>
        <w:t>39</w:t>
      </w:r>
      <w:r w:rsidR="00E72C40">
        <w:rPr>
          <w:noProof/>
        </w:rPr>
        <w:fldChar w:fldCharType="end"/>
      </w:r>
      <w:bookmarkEnd w:id="826"/>
      <w:r w:rsidR="00915641" w:rsidRPr="00E45DF9">
        <w:t xml:space="preserve"> - Proportion of total satisfactory samples reported as negative by laboratory</w:t>
      </w:r>
      <w:bookmarkEnd w:id="823"/>
      <w:bookmarkEnd w:id="824"/>
      <w:bookmarkEnd w:id="825"/>
      <w:bookmarkEnd w:id="827"/>
      <w:bookmarkEnd w:id="828"/>
      <w:bookmarkEnd w:id="829"/>
      <w:bookmarkEnd w:id="830"/>
      <w:bookmarkEnd w:id="831"/>
      <w:bookmarkEnd w:id="832"/>
      <w:bookmarkEnd w:id="833"/>
    </w:p>
    <w:p w14:paraId="1A93C690" w14:textId="04141C2F" w:rsidR="00F073BC" w:rsidRPr="004D3B47" w:rsidRDefault="004E7CDB" w:rsidP="005F3D46">
      <w:r w:rsidRPr="004D3B47">
        <w:rPr>
          <w:noProof/>
          <w:lang w:eastAsia="en-AU"/>
        </w:rPr>
        <w:drawing>
          <wp:inline distT="0" distB="0" distL="0" distR="0" wp14:anchorId="1289EF59" wp14:editId="1E125E5D">
            <wp:extent cx="5400000" cy="349480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00000" cy="3494805"/>
                    </a:xfrm>
                    <a:prstGeom prst="rect">
                      <a:avLst/>
                    </a:prstGeom>
                    <a:noFill/>
                  </pic:spPr>
                </pic:pic>
              </a:graphicData>
            </a:graphic>
          </wp:inline>
        </w:drawing>
      </w:r>
    </w:p>
    <w:p w14:paraId="323541B4" w14:textId="0CF61B47" w:rsidR="00F073BC" w:rsidRPr="004D3B47" w:rsidRDefault="00F073BC" w:rsidP="00BF6063">
      <w:pPr>
        <w:rPr>
          <w:i/>
          <w:noProof/>
          <w:sz w:val="20"/>
          <w:szCs w:val="20"/>
          <w:lang w:eastAsia="en-AU"/>
        </w:rPr>
      </w:pPr>
      <w:bookmarkStart w:id="834" w:name="_Toc276457747"/>
      <w:r w:rsidRPr="004D3B47">
        <w:rPr>
          <w:i/>
          <w:noProof/>
          <w:sz w:val="20"/>
          <w:szCs w:val="20"/>
          <w:lang w:eastAsia="en-AU"/>
        </w:rPr>
        <w:t xml:space="preserve">Note: Line shows negative target </w:t>
      </w:r>
      <w:r w:rsidR="004554F6" w:rsidRPr="004D3B47">
        <w:rPr>
          <w:i/>
          <w:noProof/>
          <w:sz w:val="20"/>
          <w:szCs w:val="20"/>
          <w:lang w:eastAsia="en-AU"/>
        </w:rPr>
        <w:t>of no more than</w:t>
      </w:r>
      <w:r w:rsidRPr="004D3B47">
        <w:rPr>
          <w:i/>
          <w:noProof/>
          <w:sz w:val="20"/>
          <w:szCs w:val="20"/>
          <w:lang w:eastAsia="en-AU"/>
        </w:rPr>
        <w:t xml:space="preserve"> 96%</w:t>
      </w:r>
      <w:bookmarkEnd w:id="834"/>
      <w:r w:rsidR="002769CD">
        <w:rPr>
          <w:i/>
          <w:noProof/>
          <w:sz w:val="20"/>
          <w:szCs w:val="20"/>
          <w:lang w:eastAsia="en-AU"/>
        </w:rPr>
        <w:t>.</w:t>
      </w:r>
    </w:p>
    <w:p w14:paraId="4026637E" w14:textId="77777777" w:rsidR="00F073BC" w:rsidRPr="004D3B47" w:rsidRDefault="00F073BC" w:rsidP="00DE16F5">
      <w:pPr>
        <w:ind w:right="544"/>
        <w:jc w:val="both"/>
        <w:rPr>
          <w:noProof/>
          <w:lang w:eastAsia="en-AU"/>
        </w:rPr>
      </w:pPr>
    </w:p>
    <w:p w14:paraId="1BC3AF18" w14:textId="688FB4F7" w:rsidR="00F1457D" w:rsidRPr="00E45DF9" w:rsidRDefault="0008224E" w:rsidP="00523DF2">
      <w:pPr>
        <w:pStyle w:val="Caption"/>
        <w:keepNext/>
      </w:pPr>
      <w:bookmarkStart w:id="835" w:name="_Ref297114055"/>
      <w:bookmarkStart w:id="836" w:name="_Toc5627737"/>
      <w:bookmarkStart w:id="837" w:name="_Toc528676295"/>
      <w:bookmarkStart w:id="838" w:name="_Toc509928611"/>
      <w:bookmarkStart w:id="839" w:name="_Toc475605298"/>
      <w:bookmarkStart w:id="840" w:name="_Toc454287256"/>
      <w:bookmarkStart w:id="841" w:name="_Toc459126400"/>
      <w:bookmarkStart w:id="842" w:name="_Toc469398417"/>
      <w:bookmarkStart w:id="843" w:name="_Toc486941182"/>
      <w:bookmarkStart w:id="844" w:name="_Toc12875697"/>
      <w:bookmarkStart w:id="845" w:name="_Toc68606803"/>
      <w:r w:rsidRPr="00E45DF9">
        <w:t>Figure</w:t>
      </w:r>
      <w:r w:rsidR="00F1457D" w:rsidRPr="00E45DF9">
        <w:t xml:space="preserve"> </w:t>
      </w:r>
      <w:r w:rsidR="00E72C40">
        <w:fldChar w:fldCharType="begin"/>
      </w:r>
      <w:r w:rsidR="00E72C40">
        <w:instrText xml:space="preserve"> SEQ Figure \* ARABIC </w:instrText>
      </w:r>
      <w:r w:rsidR="00E72C40">
        <w:fldChar w:fldCharType="separate"/>
      </w:r>
      <w:r w:rsidR="00D03680">
        <w:rPr>
          <w:noProof/>
        </w:rPr>
        <w:t>40</w:t>
      </w:r>
      <w:r w:rsidR="00E72C40">
        <w:rPr>
          <w:noProof/>
        </w:rPr>
        <w:fldChar w:fldCharType="end"/>
      </w:r>
      <w:bookmarkEnd w:id="835"/>
      <w:r w:rsidR="00F1457D" w:rsidRPr="00E45DF9">
        <w:t xml:space="preserve"> - Proportion of total satisfactory samples reported as abnormalities by laboratory, </w:t>
      </w:r>
      <w:bookmarkEnd w:id="836"/>
      <w:sdt>
        <w:sdtPr>
          <w:alias w:val="Title"/>
          <w:tag w:val=""/>
          <w:id w:val="-199159184"/>
          <w:placeholder>
            <w:docPart w:val="4C1370937A6C42ACA43676152BD966C5"/>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bookmarkEnd w:id="837"/>
      <w:bookmarkEnd w:id="838"/>
      <w:bookmarkEnd w:id="839"/>
      <w:bookmarkEnd w:id="840"/>
      <w:bookmarkEnd w:id="841"/>
      <w:bookmarkEnd w:id="842"/>
      <w:bookmarkEnd w:id="843"/>
      <w:bookmarkEnd w:id="844"/>
      <w:bookmarkEnd w:id="845"/>
    </w:p>
    <w:p w14:paraId="3D20E8C9" w14:textId="064E89E7" w:rsidR="004231BF" w:rsidRPr="004D3B47" w:rsidRDefault="004E7CDB" w:rsidP="005F3D46">
      <w:pPr>
        <w:rPr>
          <w:noProof/>
          <w:lang w:eastAsia="en-AU"/>
        </w:rPr>
      </w:pPr>
      <w:r w:rsidRPr="004D3B47">
        <w:rPr>
          <w:noProof/>
          <w:lang w:eastAsia="en-AU"/>
        </w:rPr>
        <w:drawing>
          <wp:inline distT="0" distB="0" distL="0" distR="0" wp14:anchorId="0E0D290E" wp14:editId="2ABF0B96">
            <wp:extent cx="5400000" cy="3498591"/>
            <wp:effectExtent l="0" t="0" r="0" b="698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p>
    <w:p w14:paraId="328F4249" w14:textId="58813D58" w:rsidR="004231BF" w:rsidRPr="004D3B47" w:rsidRDefault="004231BF" w:rsidP="00BF6063">
      <w:pPr>
        <w:rPr>
          <w:i/>
          <w:noProof/>
          <w:sz w:val="20"/>
          <w:szCs w:val="20"/>
          <w:lang w:eastAsia="en-AU"/>
        </w:rPr>
      </w:pPr>
      <w:bookmarkStart w:id="846" w:name="_Toc276457748"/>
      <w:r w:rsidRPr="004D3B47">
        <w:rPr>
          <w:i/>
          <w:noProof/>
          <w:sz w:val="20"/>
          <w:szCs w:val="20"/>
          <w:lang w:eastAsia="en-AU"/>
        </w:rPr>
        <w:t xml:space="preserve">Note: Line shows abnormal target </w:t>
      </w:r>
      <w:r w:rsidR="00347546" w:rsidRPr="004D3B47">
        <w:rPr>
          <w:i/>
          <w:noProof/>
          <w:sz w:val="20"/>
          <w:szCs w:val="20"/>
          <w:lang w:eastAsia="en-AU"/>
        </w:rPr>
        <w:t xml:space="preserve">of </w:t>
      </w:r>
      <w:r w:rsidR="004554F6" w:rsidRPr="004D3B47">
        <w:rPr>
          <w:i/>
          <w:noProof/>
          <w:sz w:val="20"/>
          <w:szCs w:val="20"/>
          <w:lang w:eastAsia="en-AU"/>
        </w:rPr>
        <w:t>no more than</w:t>
      </w:r>
      <w:r w:rsidRPr="004D3B47">
        <w:rPr>
          <w:i/>
          <w:noProof/>
          <w:sz w:val="20"/>
          <w:szCs w:val="20"/>
          <w:lang w:eastAsia="en-AU"/>
        </w:rPr>
        <w:t xml:space="preserve"> 10%</w:t>
      </w:r>
      <w:bookmarkEnd w:id="846"/>
      <w:r w:rsidR="002769CD">
        <w:rPr>
          <w:i/>
          <w:noProof/>
          <w:sz w:val="20"/>
          <w:szCs w:val="20"/>
          <w:lang w:eastAsia="en-AU"/>
        </w:rPr>
        <w:t>.</w:t>
      </w:r>
    </w:p>
    <w:p w14:paraId="3CEEA723" w14:textId="77777777" w:rsidR="00F1457D" w:rsidRPr="004D3B47" w:rsidRDefault="00F1457D" w:rsidP="00DE16F5">
      <w:pPr>
        <w:ind w:right="544"/>
        <w:jc w:val="both"/>
      </w:pPr>
    </w:p>
    <w:p w14:paraId="2A8EC188" w14:textId="5B9241CB" w:rsidR="00F1457D" w:rsidRPr="005F3D46" w:rsidRDefault="0008224E" w:rsidP="00523DF2">
      <w:pPr>
        <w:pStyle w:val="Caption"/>
        <w:keepNext/>
      </w:pPr>
      <w:bookmarkStart w:id="847" w:name="_Ref297114261"/>
      <w:bookmarkStart w:id="848" w:name="_Toc5627738"/>
      <w:bookmarkStart w:id="849" w:name="_Toc528676296"/>
      <w:bookmarkStart w:id="850" w:name="_Toc509928612"/>
      <w:bookmarkStart w:id="851" w:name="_Toc475605299"/>
      <w:bookmarkStart w:id="852" w:name="_Toc454287257"/>
      <w:bookmarkStart w:id="853" w:name="_Toc459126401"/>
      <w:bookmarkStart w:id="854" w:name="_Toc469398418"/>
      <w:bookmarkStart w:id="855" w:name="_Toc486941183"/>
      <w:bookmarkStart w:id="856" w:name="_Toc12875698"/>
      <w:bookmarkStart w:id="857" w:name="_Toc68606804"/>
      <w:r w:rsidRPr="005F3D46">
        <w:t>Figure</w:t>
      </w:r>
      <w:r w:rsidR="00F1457D" w:rsidRPr="005F3D46">
        <w:t xml:space="preserve"> </w:t>
      </w:r>
      <w:r w:rsidR="00E72C40">
        <w:fldChar w:fldCharType="begin"/>
      </w:r>
      <w:r w:rsidR="00E72C40">
        <w:instrText xml:space="preserve"> SEQ Figure \* ARABIC </w:instrText>
      </w:r>
      <w:r w:rsidR="00E72C40">
        <w:fldChar w:fldCharType="separate"/>
      </w:r>
      <w:r w:rsidR="00D03680">
        <w:rPr>
          <w:noProof/>
        </w:rPr>
        <w:t>41</w:t>
      </w:r>
      <w:r w:rsidR="00E72C40">
        <w:rPr>
          <w:noProof/>
        </w:rPr>
        <w:fldChar w:fldCharType="end"/>
      </w:r>
      <w:bookmarkEnd w:id="847"/>
      <w:r w:rsidR="00F1457D" w:rsidRPr="005F3D46">
        <w:t xml:space="preserve"> - Proportion of </w:t>
      </w:r>
      <w:r w:rsidR="00827433" w:rsidRPr="005F3D46">
        <w:t xml:space="preserve">total satisfactory </w:t>
      </w:r>
      <w:r w:rsidR="00F1457D" w:rsidRPr="005F3D46">
        <w:t xml:space="preserve">samples reported as HSIL </w:t>
      </w:r>
      <w:r w:rsidR="00827433" w:rsidRPr="005F3D46">
        <w:t>by</w:t>
      </w:r>
      <w:r w:rsidR="00F1457D" w:rsidRPr="005F3D46">
        <w:t xml:space="preserve"> laboratory, </w:t>
      </w:r>
      <w:bookmarkEnd w:id="848"/>
      <w:sdt>
        <w:sdtPr>
          <w:alias w:val="Title"/>
          <w:tag w:val=""/>
          <w:id w:val="2011795163"/>
          <w:placeholder>
            <w:docPart w:val="EFC15F7ACA3C4D7AB0ECE8F805141830"/>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bookmarkEnd w:id="849"/>
      <w:bookmarkEnd w:id="850"/>
      <w:bookmarkEnd w:id="851"/>
      <w:bookmarkEnd w:id="852"/>
      <w:bookmarkEnd w:id="853"/>
      <w:bookmarkEnd w:id="854"/>
      <w:bookmarkEnd w:id="855"/>
      <w:bookmarkEnd w:id="856"/>
      <w:bookmarkEnd w:id="857"/>
    </w:p>
    <w:p w14:paraId="41A353C0" w14:textId="713A9875" w:rsidR="004F232A" w:rsidRPr="004D3B47" w:rsidRDefault="004E7CDB" w:rsidP="005F3D46">
      <w:pPr>
        <w:rPr>
          <w:noProof/>
          <w:lang w:eastAsia="en-AU"/>
        </w:rPr>
      </w:pPr>
      <w:r w:rsidRPr="004D3B47">
        <w:rPr>
          <w:noProof/>
          <w:lang w:eastAsia="en-AU"/>
        </w:rPr>
        <w:drawing>
          <wp:inline distT="0" distB="0" distL="0" distR="0" wp14:anchorId="6FF7B0BE" wp14:editId="6A437F49">
            <wp:extent cx="5400000" cy="3504443"/>
            <wp:effectExtent l="0" t="0" r="0"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400000" cy="3504443"/>
                    </a:xfrm>
                    <a:prstGeom prst="rect">
                      <a:avLst/>
                    </a:prstGeom>
                    <a:noFill/>
                  </pic:spPr>
                </pic:pic>
              </a:graphicData>
            </a:graphic>
          </wp:inline>
        </w:drawing>
      </w:r>
    </w:p>
    <w:p w14:paraId="30BB87E6" w14:textId="3FAEF060" w:rsidR="004F232A" w:rsidRPr="002769CD" w:rsidRDefault="004F232A" w:rsidP="002769CD">
      <w:pPr>
        <w:rPr>
          <w:i/>
          <w:noProof/>
          <w:sz w:val="20"/>
          <w:szCs w:val="20"/>
          <w:lang w:eastAsia="en-AU"/>
        </w:rPr>
        <w:sectPr w:rsidR="004F232A" w:rsidRPr="002769CD" w:rsidSect="00CF72AC">
          <w:footerReference w:type="default" r:id="rId59"/>
          <w:pgSz w:w="11907" w:h="16839" w:code="9"/>
          <w:pgMar w:top="1440" w:right="1417" w:bottom="1440" w:left="1440" w:header="708" w:footer="567" w:gutter="0"/>
          <w:cols w:space="708"/>
          <w:docGrid w:linePitch="360"/>
        </w:sectPr>
      </w:pPr>
      <w:bookmarkStart w:id="858" w:name="_Toc276457750"/>
      <w:r w:rsidRPr="004D3B47">
        <w:rPr>
          <w:i/>
          <w:noProof/>
          <w:sz w:val="20"/>
          <w:szCs w:val="20"/>
          <w:lang w:eastAsia="en-AU"/>
        </w:rPr>
        <w:t xml:space="preserve">Note: Line shows HSIL target </w:t>
      </w:r>
      <w:r w:rsidR="00553976" w:rsidRPr="004D3B47">
        <w:rPr>
          <w:i/>
          <w:noProof/>
          <w:sz w:val="20"/>
          <w:szCs w:val="20"/>
          <w:lang w:eastAsia="en-AU"/>
        </w:rPr>
        <w:t xml:space="preserve">of </w:t>
      </w:r>
      <w:r w:rsidR="004554F6" w:rsidRPr="004D3B47">
        <w:rPr>
          <w:i/>
          <w:noProof/>
          <w:sz w:val="20"/>
          <w:szCs w:val="20"/>
          <w:lang w:eastAsia="en-AU"/>
        </w:rPr>
        <w:t>no less than</w:t>
      </w:r>
      <w:r w:rsidRPr="004D3B47">
        <w:rPr>
          <w:i/>
          <w:noProof/>
          <w:sz w:val="20"/>
          <w:szCs w:val="20"/>
          <w:lang w:eastAsia="en-AU"/>
        </w:rPr>
        <w:t xml:space="preserve"> 0.</w:t>
      </w:r>
      <w:r w:rsidR="003F430A" w:rsidRPr="004D3B47">
        <w:rPr>
          <w:i/>
          <w:noProof/>
          <w:sz w:val="20"/>
          <w:szCs w:val="20"/>
          <w:lang w:eastAsia="en-AU"/>
        </w:rPr>
        <w:t>5</w:t>
      </w:r>
      <w:r w:rsidRPr="004D3B47">
        <w:rPr>
          <w:i/>
          <w:noProof/>
          <w:sz w:val="20"/>
          <w:szCs w:val="20"/>
          <w:lang w:eastAsia="en-AU"/>
        </w:rPr>
        <w:t>%</w:t>
      </w:r>
      <w:bookmarkEnd w:id="858"/>
      <w:r w:rsidR="002769CD">
        <w:t>.</w:t>
      </w:r>
    </w:p>
    <w:p w14:paraId="255960AB" w14:textId="601CD924" w:rsidR="00D42FFC" w:rsidRPr="004D3B47" w:rsidRDefault="008E7879" w:rsidP="00523DF2">
      <w:pPr>
        <w:pStyle w:val="Caption"/>
        <w:keepNext/>
      </w:pPr>
      <w:bookmarkStart w:id="859" w:name="_Ref275782739"/>
      <w:bookmarkStart w:id="860" w:name="_Ref275782628"/>
      <w:bookmarkStart w:id="861" w:name="_Toc275355699"/>
      <w:bookmarkStart w:id="862" w:name="_Toc276457751"/>
      <w:bookmarkStart w:id="863" w:name="_Toc304970050"/>
      <w:bookmarkStart w:id="864" w:name="_Toc275355700"/>
      <w:bookmarkStart w:id="865" w:name="_Toc276457752"/>
      <w:bookmarkStart w:id="866" w:name="_Toc304970051"/>
      <w:bookmarkStart w:id="867" w:name="_Toc469398284"/>
      <w:bookmarkStart w:id="868" w:name="_Toc486941047"/>
      <w:bookmarkStart w:id="869" w:name="_Toc475605521"/>
      <w:bookmarkStart w:id="870" w:name="_Toc509928492"/>
      <w:bookmarkStart w:id="871" w:name="_Toc528676164"/>
      <w:bookmarkStart w:id="872" w:name="_Toc5627611"/>
      <w:bookmarkStart w:id="873" w:name="_Toc12875553"/>
      <w:bookmarkStart w:id="874" w:name="_Toc68606676"/>
      <w:r w:rsidRPr="004D3B47">
        <w:t>Table</w:t>
      </w:r>
      <w:r w:rsidR="00D42FFC"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1</w:t>
      </w:r>
      <w:r w:rsidR="00905C1A" w:rsidRPr="004D3B47">
        <w:rPr>
          <w:noProof/>
        </w:rPr>
        <w:fldChar w:fldCharType="end"/>
      </w:r>
      <w:bookmarkEnd w:id="859"/>
      <w:bookmarkEnd w:id="860"/>
      <w:r w:rsidR="00D42FFC" w:rsidRPr="004D3B47">
        <w:t xml:space="preserve"> </w:t>
      </w:r>
      <w:bookmarkEnd w:id="861"/>
      <w:bookmarkEnd w:id="862"/>
      <w:bookmarkEnd w:id="863"/>
      <w:r w:rsidR="00D42FFC" w:rsidRPr="004D3B47">
        <w:t>- Satisfactory and unsatisfactory cytology reporting by laboratory</w:t>
      </w:r>
      <w:bookmarkEnd w:id="864"/>
      <w:bookmarkEnd w:id="865"/>
      <w:bookmarkEnd w:id="866"/>
      <w:bookmarkEnd w:id="867"/>
      <w:r w:rsidR="00D42FFC" w:rsidRPr="004D3B47">
        <w:t xml:space="preserve"> (</w:t>
      </w:r>
      <w:sdt>
        <w:sdtPr>
          <w:alias w:val="Title"/>
          <w:tag w:val=""/>
          <w:id w:val="-909539112"/>
          <w:placeholder>
            <w:docPart w:val="882A3BB019DE46E3BAF05B45BFA28446"/>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r w:rsidR="00D42FFC" w:rsidRPr="004D3B47">
        <w:t>)</w:t>
      </w:r>
      <w:bookmarkEnd w:id="868"/>
      <w:bookmarkEnd w:id="869"/>
      <w:bookmarkEnd w:id="870"/>
      <w:bookmarkEnd w:id="871"/>
      <w:bookmarkEnd w:id="872"/>
      <w:bookmarkEnd w:id="873"/>
      <w:bookmarkEnd w:id="874"/>
    </w:p>
    <w:tbl>
      <w:tblPr>
        <w:tblW w:w="1192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82"/>
        <w:gridCol w:w="1667"/>
        <w:gridCol w:w="14"/>
        <w:gridCol w:w="1653"/>
        <w:gridCol w:w="1667"/>
        <w:gridCol w:w="1667"/>
        <w:gridCol w:w="1672"/>
      </w:tblGrid>
      <w:tr w:rsidR="00DE5853" w:rsidRPr="004D3B47" w14:paraId="7DE863F4" w14:textId="77777777" w:rsidTr="00DE5853">
        <w:trPr>
          <w:trHeight w:val="300"/>
        </w:trPr>
        <w:tc>
          <w:tcPr>
            <w:tcW w:w="3582" w:type="dxa"/>
            <w:vMerge w:val="restart"/>
            <w:tcBorders>
              <w:top w:val="single" w:sz="4" w:space="0" w:color="auto"/>
            </w:tcBorders>
            <w:shd w:val="clear" w:color="000000" w:fill="D8D8D8"/>
            <w:noWrap/>
            <w:hideMark/>
          </w:tcPr>
          <w:p w14:paraId="70DE38FD" w14:textId="2141DD5C" w:rsidR="00DE5853" w:rsidRPr="004D3B47" w:rsidRDefault="00DE5853" w:rsidP="00DE5853">
            <w:pPr>
              <w:keepNex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Laboratory</w:t>
            </w:r>
          </w:p>
        </w:tc>
        <w:tc>
          <w:tcPr>
            <w:tcW w:w="1681" w:type="dxa"/>
            <w:gridSpan w:val="2"/>
            <w:tcBorders>
              <w:top w:val="single" w:sz="4" w:space="0" w:color="auto"/>
              <w:bottom w:val="nil"/>
            </w:tcBorders>
            <w:shd w:val="clear" w:color="000000" w:fill="D9D9D9"/>
            <w:noWrap/>
            <w:vAlign w:val="center"/>
            <w:hideMark/>
          </w:tcPr>
          <w:p w14:paraId="183D3CF2"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 xml:space="preserve"> All samples </w:t>
            </w:r>
          </w:p>
        </w:tc>
        <w:tc>
          <w:tcPr>
            <w:tcW w:w="3320" w:type="dxa"/>
            <w:gridSpan w:val="2"/>
            <w:tcBorders>
              <w:top w:val="single" w:sz="4" w:space="0" w:color="auto"/>
              <w:bottom w:val="nil"/>
            </w:tcBorders>
            <w:shd w:val="clear" w:color="000000" w:fill="D9D9D9"/>
            <w:noWrap/>
            <w:hideMark/>
          </w:tcPr>
          <w:p w14:paraId="0057CD49" w14:textId="68146917" w:rsidR="00DE5853" w:rsidRPr="004D3B47" w:rsidRDefault="00DE5853" w:rsidP="00DE5853">
            <w:pPr>
              <w:keepNext/>
              <w:jc w:val="cente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Satisfactory</w:t>
            </w:r>
          </w:p>
        </w:tc>
        <w:tc>
          <w:tcPr>
            <w:tcW w:w="3339" w:type="dxa"/>
            <w:gridSpan w:val="2"/>
            <w:tcBorders>
              <w:top w:val="single" w:sz="4" w:space="0" w:color="auto"/>
              <w:bottom w:val="nil"/>
            </w:tcBorders>
            <w:shd w:val="clear" w:color="000000" w:fill="D9D9D9"/>
            <w:noWrap/>
            <w:vAlign w:val="bottom"/>
            <w:hideMark/>
          </w:tcPr>
          <w:p w14:paraId="436B13EE" w14:textId="77777777" w:rsidR="00DE5853" w:rsidRPr="004D3B47" w:rsidRDefault="00DE5853" w:rsidP="005013CB">
            <w:pPr>
              <w:keepNext/>
              <w:jc w:val="cente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Unsatisfactory</w:t>
            </w:r>
          </w:p>
        </w:tc>
      </w:tr>
      <w:tr w:rsidR="00DE5853" w:rsidRPr="004D3B47" w14:paraId="762DA8E9" w14:textId="77777777" w:rsidTr="00841A76">
        <w:trPr>
          <w:trHeight w:val="300"/>
        </w:trPr>
        <w:tc>
          <w:tcPr>
            <w:tcW w:w="3582" w:type="dxa"/>
            <w:vMerge/>
            <w:tcBorders>
              <w:bottom w:val="single" w:sz="4" w:space="0" w:color="auto"/>
            </w:tcBorders>
            <w:shd w:val="clear" w:color="000000" w:fill="D8D8D8"/>
            <w:noWrap/>
            <w:vAlign w:val="bottom"/>
            <w:hideMark/>
          </w:tcPr>
          <w:p w14:paraId="574F95B4" w14:textId="3CDA81FA" w:rsidR="00DE5853" w:rsidRPr="004D3B47" w:rsidRDefault="00DE5853" w:rsidP="005013CB">
            <w:pPr>
              <w:keepNext/>
              <w:rPr>
                <w:rFonts w:asciiTheme="minorHAnsi" w:eastAsia="Times New Roman" w:hAnsiTheme="minorHAnsi" w:cs="Arial"/>
                <w:b/>
                <w:bCs/>
                <w:szCs w:val="23"/>
                <w:lang w:eastAsia="en-AU"/>
              </w:rPr>
            </w:pPr>
          </w:p>
        </w:tc>
        <w:tc>
          <w:tcPr>
            <w:tcW w:w="1667" w:type="dxa"/>
            <w:tcBorders>
              <w:top w:val="nil"/>
              <w:bottom w:val="single" w:sz="4" w:space="0" w:color="auto"/>
            </w:tcBorders>
            <w:shd w:val="clear" w:color="000000" w:fill="D9D9D9"/>
            <w:noWrap/>
            <w:vAlign w:val="bottom"/>
            <w:hideMark/>
          </w:tcPr>
          <w:p w14:paraId="232F0338" w14:textId="77777777" w:rsidR="00DE5853" w:rsidRPr="004D3B47" w:rsidRDefault="00DE5853" w:rsidP="00134C76">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 xml:space="preserve"> N </w:t>
            </w:r>
          </w:p>
        </w:tc>
        <w:tc>
          <w:tcPr>
            <w:tcW w:w="1667" w:type="dxa"/>
            <w:gridSpan w:val="2"/>
            <w:tcBorders>
              <w:top w:val="nil"/>
              <w:bottom w:val="single" w:sz="4" w:space="0" w:color="auto"/>
            </w:tcBorders>
            <w:shd w:val="clear" w:color="000000" w:fill="D9D9D9"/>
            <w:noWrap/>
            <w:vAlign w:val="bottom"/>
            <w:hideMark/>
          </w:tcPr>
          <w:p w14:paraId="5D9B333D" w14:textId="77777777" w:rsidR="00DE5853" w:rsidRPr="004D3B47" w:rsidRDefault="00DE5853" w:rsidP="005013CB">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N</w:t>
            </w:r>
          </w:p>
        </w:tc>
        <w:tc>
          <w:tcPr>
            <w:tcW w:w="1667" w:type="dxa"/>
            <w:tcBorders>
              <w:top w:val="nil"/>
              <w:bottom w:val="single" w:sz="4" w:space="0" w:color="auto"/>
            </w:tcBorders>
            <w:shd w:val="clear" w:color="000000" w:fill="D9D9D9"/>
            <w:noWrap/>
            <w:vAlign w:val="bottom"/>
            <w:hideMark/>
          </w:tcPr>
          <w:p w14:paraId="26099855" w14:textId="77777777" w:rsidR="00DE5853" w:rsidRPr="004D3B47" w:rsidRDefault="00DE5853" w:rsidP="005013CB">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 xml:space="preserve"> % </w:t>
            </w:r>
          </w:p>
        </w:tc>
        <w:tc>
          <w:tcPr>
            <w:tcW w:w="1667" w:type="dxa"/>
            <w:tcBorders>
              <w:top w:val="nil"/>
              <w:bottom w:val="single" w:sz="4" w:space="0" w:color="auto"/>
            </w:tcBorders>
            <w:shd w:val="clear" w:color="000000" w:fill="D9D9D9"/>
            <w:noWrap/>
            <w:vAlign w:val="bottom"/>
            <w:hideMark/>
          </w:tcPr>
          <w:p w14:paraId="5925C14E" w14:textId="77777777" w:rsidR="00DE5853" w:rsidRPr="004D3B47" w:rsidRDefault="00DE5853" w:rsidP="005013CB">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 xml:space="preserve"> N </w:t>
            </w:r>
          </w:p>
        </w:tc>
        <w:tc>
          <w:tcPr>
            <w:tcW w:w="1672" w:type="dxa"/>
            <w:tcBorders>
              <w:top w:val="nil"/>
              <w:bottom w:val="single" w:sz="4" w:space="0" w:color="auto"/>
            </w:tcBorders>
            <w:shd w:val="clear" w:color="000000" w:fill="D9D9D9"/>
            <w:noWrap/>
            <w:vAlign w:val="bottom"/>
            <w:hideMark/>
          </w:tcPr>
          <w:p w14:paraId="1875B1AB" w14:textId="77777777" w:rsidR="00DE5853" w:rsidRPr="004D3B47" w:rsidRDefault="00DE5853" w:rsidP="005013CB">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w:t>
            </w:r>
          </w:p>
        </w:tc>
      </w:tr>
      <w:tr w:rsidR="004D3B47" w:rsidRPr="004D3B47" w14:paraId="41F58E12" w14:textId="77777777" w:rsidTr="00AA0C7B">
        <w:trPr>
          <w:trHeight w:val="285"/>
        </w:trPr>
        <w:tc>
          <w:tcPr>
            <w:tcW w:w="3582" w:type="dxa"/>
            <w:tcBorders>
              <w:top w:val="single" w:sz="4" w:space="0" w:color="auto"/>
            </w:tcBorders>
            <w:shd w:val="clear" w:color="auto" w:fill="auto"/>
            <w:noWrap/>
          </w:tcPr>
          <w:p w14:paraId="50B5F0E6" w14:textId="77777777" w:rsidR="00AA0C7B" w:rsidRPr="004D3B47" w:rsidRDefault="00AA0C7B" w:rsidP="00AA0C7B">
            <w:pPr>
              <w:keepNext/>
              <w:rPr>
                <w:rFonts w:asciiTheme="minorHAnsi" w:eastAsia="Times New Roman" w:hAnsiTheme="minorHAnsi" w:cs="Arial"/>
                <w:szCs w:val="23"/>
                <w:lang w:eastAsia="en-AU"/>
              </w:rPr>
            </w:pPr>
            <w:r w:rsidRPr="004D3B47">
              <w:t>Anatomical Pathology Services</w:t>
            </w:r>
          </w:p>
        </w:tc>
        <w:tc>
          <w:tcPr>
            <w:tcW w:w="1667" w:type="dxa"/>
            <w:tcBorders>
              <w:top w:val="single" w:sz="4" w:space="0" w:color="auto"/>
            </w:tcBorders>
            <w:shd w:val="clear" w:color="auto" w:fill="auto"/>
            <w:noWrap/>
          </w:tcPr>
          <w:p w14:paraId="6EE783F0" w14:textId="780BF483" w:rsidR="00AA0C7B" w:rsidRPr="004D3B47" w:rsidRDefault="00AA0C7B" w:rsidP="00AA0C7B">
            <w:pPr>
              <w:jc w:val="right"/>
              <w:rPr>
                <w:rFonts w:asciiTheme="minorHAnsi" w:hAnsiTheme="minorHAnsi" w:cs="Arial"/>
                <w:szCs w:val="23"/>
              </w:rPr>
            </w:pPr>
            <w:r w:rsidRPr="004D3B47">
              <w:t xml:space="preserve"> 44,169 </w:t>
            </w:r>
          </w:p>
        </w:tc>
        <w:tc>
          <w:tcPr>
            <w:tcW w:w="1667" w:type="dxa"/>
            <w:gridSpan w:val="2"/>
            <w:tcBorders>
              <w:top w:val="single" w:sz="4" w:space="0" w:color="auto"/>
            </w:tcBorders>
            <w:shd w:val="clear" w:color="auto" w:fill="auto"/>
            <w:noWrap/>
          </w:tcPr>
          <w:p w14:paraId="42BD8CF7" w14:textId="7DB0300F" w:rsidR="00AA0C7B" w:rsidRPr="004D3B47" w:rsidRDefault="00AA0C7B" w:rsidP="00AA0C7B">
            <w:pPr>
              <w:jc w:val="right"/>
              <w:rPr>
                <w:rFonts w:asciiTheme="minorHAnsi" w:hAnsiTheme="minorHAnsi"/>
                <w:szCs w:val="23"/>
              </w:rPr>
            </w:pPr>
            <w:r w:rsidRPr="004D3B47">
              <w:t xml:space="preserve"> 43,254 </w:t>
            </w:r>
          </w:p>
        </w:tc>
        <w:tc>
          <w:tcPr>
            <w:tcW w:w="1667" w:type="dxa"/>
            <w:tcBorders>
              <w:top w:val="single" w:sz="4" w:space="0" w:color="auto"/>
            </w:tcBorders>
            <w:shd w:val="clear" w:color="auto" w:fill="auto"/>
            <w:noWrap/>
          </w:tcPr>
          <w:p w14:paraId="7CD5C674" w14:textId="6B30B3FF" w:rsidR="00AA0C7B" w:rsidRPr="004D3B47" w:rsidRDefault="00AA0C7B" w:rsidP="00AA0C7B">
            <w:pPr>
              <w:jc w:val="right"/>
              <w:rPr>
                <w:rFonts w:asciiTheme="minorHAnsi" w:hAnsiTheme="minorHAnsi"/>
                <w:szCs w:val="23"/>
              </w:rPr>
            </w:pPr>
            <w:r w:rsidRPr="004D3B47">
              <w:t xml:space="preserve"> 97.9 </w:t>
            </w:r>
          </w:p>
        </w:tc>
        <w:tc>
          <w:tcPr>
            <w:tcW w:w="1667" w:type="dxa"/>
            <w:tcBorders>
              <w:top w:val="single" w:sz="4" w:space="0" w:color="auto"/>
            </w:tcBorders>
            <w:shd w:val="clear" w:color="auto" w:fill="auto"/>
            <w:noWrap/>
          </w:tcPr>
          <w:p w14:paraId="302B5178" w14:textId="467623EA" w:rsidR="00AA0C7B" w:rsidRPr="004D3B47" w:rsidRDefault="00AA0C7B" w:rsidP="00AA0C7B">
            <w:pPr>
              <w:jc w:val="right"/>
              <w:rPr>
                <w:rFonts w:asciiTheme="minorHAnsi" w:hAnsiTheme="minorHAnsi"/>
                <w:szCs w:val="23"/>
              </w:rPr>
            </w:pPr>
            <w:r w:rsidRPr="004D3B47">
              <w:t xml:space="preserve"> 915 </w:t>
            </w:r>
          </w:p>
        </w:tc>
        <w:tc>
          <w:tcPr>
            <w:tcW w:w="1672" w:type="dxa"/>
            <w:tcBorders>
              <w:top w:val="single" w:sz="4" w:space="0" w:color="auto"/>
            </w:tcBorders>
            <w:shd w:val="clear" w:color="auto" w:fill="auto"/>
            <w:noWrap/>
          </w:tcPr>
          <w:p w14:paraId="08E12FDB" w14:textId="3D4C9F99" w:rsidR="00AA0C7B" w:rsidRPr="004D3B47" w:rsidRDefault="00AA0C7B" w:rsidP="00AA0C7B">
            <w:pPr>
              <w:jc w:val="right"/>
              <w:rPr>
                <w:rFonts w:asciiTheme="minorHAnsi" w:hAnsiTheme="minorHAnsi"/>
                <w:szCs w:val="23"/>
              </w:rPr>
            </w:pPr>
            <w:r w:rsidRPr="004D3B47">
              <w:t xml:space="preserve"> 2.1 </w:t>
            </w:r>
          </w:p>
        </w:tc>
      </w:tr>
      <w:tr w:rsidR="004D3B47" w:rsidRPr="004D3B47" w14:paraId="035B9660" w14:textId="77777777" w:rsidTr="00AA0C7B">
        <w:trPr>
          <w:trHeight w:val="285"/>
        </w:trPr>
        <w:tc>
          <w:tcPr>
            <w:tcW w:w="3582" w:type="dxa"/>
            <w:shd w:val="clear" w:color="auto" w:fill="auto"/>
            <w:noWrap/>
          </w:tcPr>
          <w:p w14:paraId="04581425" w14:textId="77777777" w:rsidR="00AA0C7B" w:rsidRPr="004D3B47" w:rsidRDefault="00AA0C7B" w:rsidP="00AA0C7B">
            <w:pPr>
              <w:keepNext/>
              <w:rPr>
                <w:rFonts w:asciiTheme="minorHAnsi" w:eastAsia="Times New Roman" w:hAnsiTheme="minorHAnsi" w:cs="Arial"/>
                <w:szCs w:val="23"/>
                <w:lang w:eastAsia="en-AU"/>
              </w:rPr>
            </w:pPr>
            <w:r w:rsidRPr="004D3B47">
              <w:t>Canterbury Health Laboratories</w:t>
            </w:r>
          </w:p>
        </w:tc>
        <w:tc>
          <w:tcPr>
            <w:tcW w:w="1667" w:type="dxa"/>
            <w:shd w:val="clear" w:color="auto" w:fill="auto"/>
            <w:noWrap/>
          </w:tcPr>
          <w:p w14:paraId="42098D7B" w14:textId="1C236C89" w:rsidR="00AA0C7B" w:rsidRPr="004D3B47" w:rsidRDefault="00AA0C7B" w:rsidP="00AA0C7B">
            <w:pPr>
              <w:jc w:val="right"/>
              <w:rPr>
                <w:rFonts w:asciiTheme="minorHAnsi" w:hAnsiTheme="minorHAnsi" w:cs="Arial"/>
                <w:szCs w:val="23"/>
              </w:rPr>
            </w:pPr>
            <w:r w:rsidRPr="004D3B47">
              <w:t xml:space="preserve"> 9,693 </w:t>
            </w:r>
          </w:p>
        </w:tc>
        <w:tc>
          <w:tcPr>
            <w:tcW w:w="1667" w:type="dxa"/>
            <w:gridSpan w:val="2"/>
            <w:shd w:val="clear" w:color="auto" w:fill="auto"/>
            <w:noWrap/>
          </w:tcPr>
          <w:p w14:paraId="038590D0" w14:textId="39C982CA" w:rsidR="00AA0C7B" w:rsidRPr="004D3B47" w:rsidRDefault="00AA0C7B" w:rsidP="00AA0C7B">
            <w:pPr>
              <w:jc w:val="right"/>
              <w:rPr>
                <w:rFonts w:asciiTheme="minorHAnsi" w:hAnsiTheme="minorHAnsi"/>
                <w:szCs w:val="23"/>
              </w:rPr>
            </w:pPr>
            <w:r w:rsidRPr="004D3B47">
              <w:t xml:space="preserve"> 9,632 </w:t>
            </w:r>
          </w:p>
        </w:tc>
        <w:tc>
          <w:tcPr>
            <w:tcW w:w="1667" w:type="dxa"/>
            <w:shd w:val="clear" w:color="auto" w:fill="auto"/>
            <w:noWrap/>
          </w:tcPr>
          <w:p w14:paraId="361128F8" w14:textId="011DA1CF" w:rsidR="00AA0C7B" w:rsidRPr="004D3B47" w:rsidRDefault="00AA0C7B" w:rsidP="00AA0C7B">
            <w:pPr>
              <w:jc w:val="right"/>
              <w:rPr>
                <w:rFonts w:asciiTheme="minorHAnsi" w:hAnsiTheme="minorHAnsi"/>
                <w:szCs w:val="23"/>
              </w:rPr>
            </w:pPr>
            <w:r w:rsidRPr="004D3B47">
              <w:t xml:space="preserve"> 99.4 </w:t>
            </w:r>
          </w:p>
        </w:tc>
        <w:tc>
          <w:tcPr>
            <w:tcW w:w="1667" w:type="dxa"/>
            <w:shd w:val="clear" w:color="auto" w:fill="auto"/>
            <w:noWrap/>
          </w:tcPr>
          <w:p w14:paraId="4B5D8EC8" w14:textId="68D52784" w:rsidR="00AA0C7B" w:rsidRPr="004D3B47" w:rsidRDefault="00AA0C7B" w:rsidP="00AA0C7B">
            <w:pPr>
              <w:jc w:val="right"/>
              <w:rPr>
                <w:rFonts w:asciiTheme="minorHAnsi" w:hAnsiTheme="minorHAnsi"/>
                <w:szCs w:val="23"/>
              </w:rPr>
            </w:pPr>
            <w:r w:rsidRPr="004D3B47">
              <w:t xml:space="preserve"> 61 </w:t>
            </w:r>
          </w:p>
        </w:tc>
        <w:tc>
          <w:tcPr>
            <w:tcW w:w="1672" w:type="dxa"/>
            <w:shd w:val="clear" w:color="auto" w:fill="auto"/>
            <w:noWrap/>
          </w:tcPr>
          <w:p w14:paraId="5F3B5C95" w14:textId="14657C33" w:rsidR="00AA0C7B" w:rsidRPr="004D3B47" w:rsidRDefault="00AA0C7B" w:rsidP="00AA0C7B">
            <w:pPr>
              <w:jc w:val="right"/>
              <w:rPr>
                <w:rFonts w:asciiTheme="minorHAnsi" w:hAnsiTheme="minorHAnsi"/>
                <w:szCs w:val="23"/>
              </w:rPr>
            </w:pPr>
            <w:r w:rsidRPr="004D3B47">
              <w:t xml:space="preserve"> 0.6 </w:t>
            </w:r>
          </w:p>
        </w:tc>
      </w:tr>
      <w:tr w:rsidR="004D3B47" w:rsidRPr="004D3B47" w14:paraId="0CAAA1AF" w14:textId="77777777" w:rsidTr="00AA0C7B">
        <w:trPr>
          <w:trHeight w:val="285"/>
        </w:trPr>
        <w:tc>
          <w:tcPr>
            <w:tcW w:w="3582" w:type="dxa"/>
            <w:shd w:val="clear" w:color="auto" w:fill="auto"/>
            <w:noWrap/>
          </w:tcPr>
          <w:p w14:paraId="6BA496F9" w14:textId="77777777" w:rsidR="00AA0C7B" w:rsidRPr="004D3B47" w:rsidRDefault="00AA0C7B" w:rsidP="00AA0C7B">
            <w:pPr>
              <w:keepNext/>
              <w:rPr>
                <w:rFonts w:asciiTheme="minorHAnsi" w:eastAsia="Times New Roman" w:hAnsiTheme="minorHAnsi" w:cs="Arial"/>
                <w:szCs w:val="23"/>
                <w:lang w:eastAsia="en-AU"/>
              </w:rPr>
            </w:pPr>
            <w:r w:rsidRPr="004D3B47">
              <w:t>LabPLUS</w:t>
            </w:r>
          </w:p>
        </w:tc>
        <w:tc>
          <w:tcPr>
            <w:tcW w:w="1667" w:type="dxa"/>
            <w:shd w:val="clear" w:color="auto" w:fill="auto"/>
            <w:noWrap/>
          </w:tcPr>
          <w:p w14:paraId="2440ADD8" w14:textId="145A7949" w:rsidR="00AA0C7B" w:rsidRPr="004D3B47" w:rsidRDefault="00AA0C7B" w:rsidP="00AA0C7B">
            <w:pPr>
              <w:jc w:val="right"/>
              <w:rPr>
                <w:rFonts w:asciiTheme="minorHAnsi" w:hAnsiTheme="minorHAnsi" w:cs="Arial"/>
                <w:szCs w:val="23"/>
              </w:rPr>
            </w:pPr>
            <w:r w:rsidRPr="004D3B47">
              <w:t xml:space="preserve"> 7,881 </w:t>
            </w:r>
          </w:p>
        </w:tc>
        <w:tc>
          <w:tcPr>
            <w:tcW w:w="1667" w:type="dxa"/>
            <w:gridSpan w:val="2"/>
            <w:shd w:val="clear" w:color="auto" w:fill="auto"/>
            <w:noWrap/>
          </w:tcPr>
          <w:p w14:paraId="6059F3C9" w14:textId="6DEBA74E" w:rsidR="00AA0C7B" w:rsidRPr="004D3B47" w:rsidRDefault="00AA0C7B" w:rsidP="00AA0C7B">
            <w:pPr>
              <w:jc w:val="right"/>
              <w:rPr>
                <w:rFonts w:asciiTheme="minorHAnsi" w:hAnsiTheme="minorHAnsi"/>
                <w:szCs w:val="23"/>
              </w:rPr>
            </w:pPr>
            <w:r w:rsidRPr="004D3B47">
              <w:t xml:space="preserve"> 7,595 </w:t>
            </w:r>
          </w:p>
        </w:tc>
        <w:tc>
          <w:tcPr>
            <w:tcW w:w="1667" w:type="dxa"/>
            <w:shd w:val="clear" w:color="auto" w:fill="auto"/>
            <w:noWrap/>
          </w:tcPr>
          <w:p w14:paraId="75EA4853" w14:textId="047E479C" w:rsidR="00AA0C7B" w:rsidRPr="004D3B47" w:rsidRDefault="00AA0C7B" w:rsidP="00AA0C7B">
            <w:pPr>
              <w:jc w:val="right"/>
              <w:rPr>
                <w:rFonts w:asciiTheme="minorHAnsi" w:hAnsiTheme="minorHAnsi"/>
                <w:szCs w:val="23"/>
              </w:rPr>
            </w:pPr>
            <w:r w:rsidRPr="004D3B47">
              <w:t xml:space="preserve"> 96.4 </w:t>
            </w:r>
          </w:p>
        </w:tc>
        <w:tc>
          <w:tcPr>
            <w:tcW w:w="1667" w:type="dxa"/>
            <w:shd w:val="clear" w:color="auto" w:fill="auto"/>
            <w:noWrap/>
          </w:tcPr>
          <w:p w14:paraId="37E57DFB" w14:textId="7B8DF147" w:rsidR="00AA0C7B" w:rsidRPr="004D3B47" w:rsidRDefault="00AA0C7B" w:rsidP="00AA0C7B">
            <w:pPr>
              <w:jc w:val="right"/>
              <w:rPr>
                <w:rFonts w:asciiTheme="minorHAnsi" w:hAnsiTheme="minorHAnsi"/>
                <w:szCs w:val="23"/>
              </w:rPr>
            </w:pPr>
            <w:r w:rsidRPr="004D3B47">
              <w:t xml:space="preserve"> 286 </w:t>
            </w:r>
          </w:p>
        </w:tc>
        <w:tc>
          <w:tcPr>
            <w:tcW w:w="1672" w:type="dxa"/>
            <w:shd w:val="clear" w:color="auto" w:fill="auto"/>
            <w:noWrap/>
          </w:tcPr>
          <w:p w14:paraId="7A1EDA53" w14:textId="0F6E272F" w:rsidR="00AA0C7B" w:rsidRPr="004D3B47" w:rsidRDefault="00AA0C7B" w:rsidP="00AA0C7B">
            <w:pPr>
              <w:jc w:val="right"/>
              <w:rPr>
                <w:rFonts w:asciiTheme="minorHAnsi" w:hAnsiTheme="minorHAnsi"/>
                <w:szCs w:val="23"/>
              </w:rPr>
            </w:pPr>
            <w:r w:rsidRPr="004D3B47">
              <w:t xml:space="preserve"> 3.6 </w:t>
            </w:r>
          </w:p>
        </w:tc>
      </w:tr>
      <w:tr w:rsidR="004D3B47" w:rsidRPr="004D3B47" w14:paraId="1F28DFBF" w14:textId="77777777" w:rsidTr="00AA0C7B">
        <w:trPr>
          <w:trHeight w:val="285"/>
        </w:trPr>
        <w:tc>
          <w:tcPr>
            <w:tcW w:w="3582" w:type="dxa"/>
            <w:shd w:val="clear" w:color="auto" w:fill="auto"/>
            <w:noWrap/>
          </w:tcPr>
          <w:p w14:paraId="0909700C" w14:textId="589D02DB" w:rsidR="00AA0C7B" w:rsidRPr="004D3B47" w:rsidRDefault="00AA0C7B" w:rsidP="00AA0C7B">
            <w:pPr>
              <w:keepNext/>
              <w:rPr>
                <w:rFonts w:asciiTheme="minorHAnsi" w:eastAsia="Times New Roman" w:hAnsiTheme="minorHAnsi" w:cs="Arial"/>
                <w:szCs w:val="23"/>
                <w:lang w:eastAsia="en-AU"/>
              </w:rPr>
            </w:pPr>
            <w:r w:rsidRPr="004D3B47">
              <w:t>Medlab Central Ltd</w:t>
            </w:r>
          </w:p>
        </w:tc>
        <w:tc>
          <w:tcPr>
            <w:tcW w:w="1667" w:type="dxa"/>
            <w:shd w:val="clear" w:color="auto" w:fill="auto"/>
            <w:noWrap/>
          </w:tcPr>
          <w:p w14:paraId="4A1C3C0C" w14:textId="68BE1869" w:rsidR="00AA0C7B" w:rsidRPr="004D3B47" w:rsidRDefault="00AA0C7B" w:rsidP="00AA0C7B">
            <w:pPr>
              <w:jc w:val="right"/>
              <w:rPr>
                <w:rFonts w:asciiTheme="minorHAnsi" w:hAnsiTheme="minorHAnsi" w:cs="Arial"/>
                <w:szCs w:val="23"/>
              </w:rPr>
            </w:pPr>
            <w:r w:rsidRPr="004D3B47">
              <w:t xml:space="preserve"> 15,129 </w:t>
            </w:r>
          </w:p>
        </w:tc>
        <w:tc>
          <w:tcPr>
            <w:tcW w:w="1667" w:type="dxa"/>
            <w:gridSpan w:val="2"/>
            <w:shd w:val="clear" w:color="auto" w:fill="auto"/>
            <w:noWrap/>
          </w:tcPr>
          <w:p w14:paraId="38388156" w14:textId="3212B28B" w:rsidR="00AA0C7B" w:rsidRPr="004D3B47" w:rsidRDefault="00AA0C7B" w:rsidP="00AA0C7B">
            <w:pPr>
              <w:jc w:val="right"/>
              <w:rPr>
                <w:rFonts w:asciiTheme="minorHAnsi" w:hAnsiTheme="minorHAnsi"/>
                <w:szCs w:val="23"/>
              </w:rPr>
            </w:pPr>
            <w:r w:rsidRPr="004D3B47">
              <w:t xml:space="preserve"> 14,475 </w:t>
            </w:r>
          </w:p>
        </w:tc>
        <w:tc>
          <w:tcPr>
            <w:tcW w:w="1667" w:type="dxa"/>
            <w:shd w:val="clear" w:color="auto" w:fill="auto"/>
            <w:noWrap/>
          </w:tcPr>
          <w:p w14:paraId="6AC68613" w14:textId="0C936667" w:rsidR="00AA0C7B" w:rsidRPr="004D3B47" w:rsidRDefault="00AA0C7B" w:rsidP="00AA0C7B">
            <w:pPr>
              <w:jc w:val="right"/>
              <w:rPr>
                <w:rFonts w:asciiTheme="minorHAnsi" w:hAnsiTheme="minorHAnsi"/>
                <w:szCs w:val="23"/>
              </w:rPr>
            </w:pPr>
            <w:r w:rsidRPr="004D3B47">
              <w:t xml:space="preserve"> 95.7 </w:t>
            </w:r>
          </w:p>
        </w:tc>
        <w:tc>
          <w:tcPr>
            <w:tcW w:w="1667" w:type="dxa"/>
            <w:shd w:val="clear" w:color="auto" w:fill="auto"/>
            <w:noWrap/>
          </w:tcPr>
          <w:p w14:paraId="5D126BD4" w14:textId="0DCC2549" w:rsidR="00AA0C7B" w:rsidRPr="004D3B47" w:rsidRDefault="00AA0C7B" w:rsidP="00AA0C7B">
            <w:pPr>
              <w:jc w:val="right"/>
              <w:rPr>
                <w:rFonts w:asciiTheme="minorHAnsi" w:hAnsiTheme="minorHAnsi"/>
                <w:szCs w:val="23"/>
              </w:rPr>
            </w:pPr>
            <w:r w:rsidRPr="004D3B47">
              <w:t xml:space="preserve"> 654 </w:t>
            </w:r>
          </w:p>
        </w:tc>
        <w:tc>
          <w:tcPr>
            <w:tcW w:w="1672" w:type="dxa"/>
            <w:shd w:val="clear" w:color="auto" w:fill="auto"/>
            <w:noWrap/>
          </w:tcPr>
          <w:p w14:paraId="26BF97A2" w14:textId="2AE788CC" w:rsidR="00AA0C7B" w:rsidRPr="004D3B47" w:rsidRDefault="00AA0C7B" w:rsidP="00AA0C7B">
            <w:pPr>
              <w:jc w:val="right"/>
              <w:rPr>
                <w:rFonts w:asciiTheme="minorHAnsi" w:hAnsiTheme="minorHAnsi"/>
                <w:szCs w:val="23"/>
              </w:rPr>
            </w:pPr>
            <w:r w:rsidRPr="004D3B47">
              <w:t xml:space="preserve"> 4.3 </w:t>
            </w:r>
          </w:p>
        </w:tc>
      </w:tr>
      <w:tr w:rsidR="004D3B47" w:rsidRPr="004D3B47" w14:paraId="61A17D9B" w14:textId="77777777" w:rsidTr="00AA0C7B">
        <w:trPr>
          <w:trHeight w:val="285"/>
        </w:trPr>
        <w:tc>
          <w:tcPr>
            <w:tcW w:w="3582" w:type="dxa"/>
            <w:shd w:val="clear" w:color="auto" w:fill="auto"/>
            <w:noWrap/>
          </w:tcPr>
          <w:p w14:paraId="7E1C5735" w14:textId="77777777" w:rsidR="00AA0C7B" w:rsidRPr="004D3B47" w:rsidRDefault="00AA0C7B" w:rsidP="00AA0C7B">
            <w:pPr>
              <w:keepNext/>
              <w:rPr>
                <w:rFonts w:asciiTheme="minorHAnsi" w:eastAsia="Times New Roman" w:hAnsiTheme="minorHAnsi" w:cs="Arial"/>
                <w:szCs w:val="23"/>
                <w:lang w:eastAsia="en-AU"/>
              </w:rPr>
            </w:pPr>
            <w:r w:rsidRPr="004D3B47">
              <w:t>Pathlab</w:t>
            </w:r>
          </w:p>
        </w:tc>
        <w:tc>
          <w:tcPr>
            <w:tcW w:w="1667" w:type="dxa"/>
            <w:shd w:val="clear" w:color="auto" w:fill="auto"/>
            <w:noWrap/>
          </w:tcPr>
          <w:p w14:paraId="204A8EA2" w14:textId="0F77B635" w:rsidR="00AA0C7B" w:rsidRPr="004D3B47" w:rsidRDefault="00AA0C7B" w:rsidP="00AA0C7B">
            <w:pPr>
              <w:jc w:val="right"/>
              <w:rPr>
                <w:rFonts w:asciiTheme="minorHAnsi" w:hAnsiTheme="minorHAnsi" w:cs="Arial"/>
                <w:szCs w:val="23"/>
              </w:rPr>
            </w:pPr>
            <w:r w:rsidRPr="004D3B47">
              <w:t xml:space="preserve"> 26,967 </w:t>
            </w:r>
          </w:p>
        </w:tc>
        <w:tc>
          <w:tcPr>
            <w:tcW w:w="1667" w:type="dxa"/>
            <w:gridSpan w:val="2"/>
            <w:shd w:val="clear" w:color="auto" w:fill="auto"/>
            <w:noWrap/>
          </w:tcPr>
          <w:p w14:paraId="674E926C" w14:textId="7E95B64A" w:rsidR="00AA0C7B" w:rsidRPr="004D3B47" w:rsidRDefault="00AA0C7B" w:rsidP="00AA0C7B">
            <w:pPr>
              <w:jc w:val="right"/>
              <w:rPr>
                <w:rFonts w:asciiTheme="minorHAnsi" w:hAnsiTheme="minorHAnsi"/>
                <w:szCs w:val="23"/>
              </w:rPr>
            </w:pPr>
            <w:r w:rsidRPr="004D3B47">
              <w:t xml:space="preserve"> 26,807 </w:t>
            </w:r>
          </w:p>
        </w:tc>
        <w:tc>
          <w:tcPr>
            <w:tcW w:w="1667" w:type="dxa"/>
            <w:shd w:val="clear" w:color="auto" w:fill="auto"/>
            <w:noWrap/>
          </w:tcPr>
          <w:p w14:paraId="4C543491" w14:textId="390AD6D9" w:rsidR="00AA0C7B" w:rsidRPr="004D3B47" w:rsidRDefault="00AA0C7B" w:rsidP="00AA0C7B">
            <w:pPr>
              <w:jc w:val="right"/>
              <w:rPr>
                <w:rFonts w:asciiTheme="minorHAnsi" w:hAnsiTheme="minorHAnsi"/>
                <w:szCs w:val="23"/>
              </w:rPr>
            </w:pPr>
            <w:r w:rsidRPr="004D3B47">
              <w:t xml:space="preserve"> 99.4 </w:t>
            </w:r>
          </w:p>
        </w:tc>
        <w:tc>
          <w:tcPr>
            <w:tcW w:w="1667" w:type="dxa"/>
            <w:shd w:val="clear" w:color="auto" w:fill="auto"/>
            <w:noWrap/>
          </w:tcPr>
          <w:p w14:paraId="557177C4" w14:textId="6FE11F97" w:rsidR="00AA0C7B" w:rsidRPr="004D3B47" w:rsidRDefault="00AA0C7B" w:rsidP="00AA0C7B">
            <w:pPr>
              <w:jc w:val="right"/>
              <w:rPr>
                <w:rFonts w:asciiTheme="minorHAnsi" w:hAnsiTheme="minorHAnsi"/>
                <w:szCs w:val="23"/>
              </w:rPr>
            </w:pPr>
            <w:r w:rsidRPr="004D3B47">
              <w:t xml:space="preserve"> 160 </w:t>
            </w:r>
          </w:p>
        </w:tc>
        <w:tc>
          <w:tcPr>
            <w:tcW w:w="1672" w:type="dxa"/>
            <w:shd w:val="clear" w:color="auto" w:fill="auto"/>
            <w:noWrap/>
          </w:tcPr>
          <w:p w14:paraId="7D0C72EA" w14:textId="6CCD2DBB" w:rsidR="00AA0C7B" w:rsidRPr="004D3B47" w:rsidRDefault="00AA0C7B" w:rsidP="00AA0C7B">
            <w:pPr>
              <w:jc w:val="right"/>
              <w:rPr>
                <w:rFonts w:asciiTheme="minorHAnsi" w:hAnsiTheme="minorHAnsi"/>
                <w:szCs w:val="23"/>
              </w:rPr>
            </w:pPr>
            <w:r w:rsidRPr="004D3B47">
              <w:t xml:space="preserve"> 0.6 </w:t>
            </w:r>
          </w:p>
        </w:tc>
      </w:tr>
      <w:tr w:rsidR="004D3B47" w:rsidRPr="004D3B47" w14:paraId="528BA0BB" w14:textId="77777777" w:rsidTr="00AA0C7B">
        <w:trPr>
          <w:trHeight w:val="285"/>
        </w:trPr>
        <w:tc>
          <w:tcPr>
            <w:tcW w:w="3582" w:type="dxa"/>
            <w:shd w:val="clear" w:color="auto" w:fill="auto"/>
            <w:noWrap/>
          </w:tcPr>
          <w:p w14:paraId="0B5C943B" w14:textId="29925EB1" w:rsidR="00AA0C7B" w:rsidRPr="004D3B47" w:rsidRDefault="00AA0C7B" w:rsidP="00AA0C7B">
            <w:pPr>
              <w:keepNext/>
              <w:rPr>
                <w:rFonts w:asciiTheme="minorHAnsi" w:eastAsia="Times New Roman" w:hAnsiTheme="minorHAnsi" w:cs="Arial"/>
                <w:szCs w:val="23"/>
                <w:lang w:eastAsia="en-AU"/>
              </w:rPr>
            </w:pPr>
            <w:r w:rsidRPr="004D3B47">
              <w:t>Southern Community Labs</w:t>
            </w:r>
          </w:p>
        </w:tc>
        <w:tc>
          <w:tcPr>
            <w:tcW w:w="1667" w:type="dxa"/>
            <w:shd w:val="clear" w:color="auto" w:fill="auto"/>
            <w:noWrap/>
          </w:tcPr>
          <w:p w14:paraId="79AF44A4" w14:textId="166042BE" w:rsidR="00AA0C7B" w:rsidRPr="004D3B47" w:rsidRDefault="00AA0C7B" w:rsidP="00AA0C7B">
            <w:pPr>
              <w:jc w:val="right"/>
              <w:rPr>
                <w:rFonts w:asciiTheme="minorHAnsi" w:hAnsiTheme="minorHAnsi" w:cs="Arial"/>
                <w:szCs w:val="23"/>
              </w:rPr>
            </w:pPr>
            <w:r w:rsidRPr="004D3B47">
              <w:t xml:space="preserve"> 106,789 </w:t>
            </w:r>
          </w:p>
        </w:tc>
        <w:tc>
          <w:tcPr>
            <w:tcW w:w="1667" w:type="dxa"/>
            <w:gridSpan w:val="2"/>
            <w:shd w:val="clear" w:color="auto" w:fill="auto"/>
            <w:noWrap/>
          </w:tcPr>
          <w:p w14:paraId="53E94408" w14:textId="05ED2468" w:rsidR="00AA0C7B" w:rsidRPr="004D3B47" w:rsidRDefault="00AA0C7B" w:rsidP="00AA0C7B">
            <w:pPr>
              <w:jc w:val="right"/>
              <w:rPr>
                <w:rFonts w:asciiTheme="minorHAnsi" w:hAnsiTheme="minorHAnsi"/>
                <w:szCs w:val="23"/>
              </w:rPr>
            </w:pPr>
            <w:r w:rsidRPr="004D3B47">
              <w:t xml:space="preserve"> 105,920 </w:t>
            </w:r>
          </w:p>
        </w:tc>
        <w:tc>
          <w:tcPr>
            <w:tcW w:w="1667" w:type="dxa"/>
            <w:shd w:val="clear" w:color="auto" w:fill="auto"/>
            <w:noWrap/>
          </w:tcPr>
          <w:p w14:paraId="36E3DBDF" w14:textId="190A3680" w:rsidR="00AA0C7B" w:rsidRPr="004D3B47" w:rsidRDefault="00AA0C7B" w:rsidP="00AA0C7B">
            <w:pPr>
              <w:jc w:val="right"/>
              <w:rPr>
                <w:rFonts w:asciiTheme="minorHAnsi" w:hAnsiTheme="minorHAnsi"/>
                <w:szCs w:val="23"/>
              </w:rPr>
            </w:pPr>
            <w:r w:rsidRPr="004D3B47">
              <w:t xml:space="preserve"> 99.2 </w:t>
            </w:r>
          </w:p>
        </w:tc>
        <w:tc>
          <w:tcPr>
            <w:tcW w:w="1667" w:type="dxa"/>
            <w:shd w:val="clear" w:color="auto" w:fill="auto"/>
            <w:noWrap/>
          </w:tcPr>
          <w:p w14:paraId="5E76C23E" w14:textId="37D98EBD" w:rsidR="00AA0C7B" w:rsidRPr="004D3B47" w:rsidRDefault="00AA0C7B" w:rsidP="00AA0C7B">
            <w:pPr>
              <w:jc w:val="right"/>
              <w:rPr>
                <w:rFonts w:asciiTheme="minorHAnsi" w:hAnsiTheme="minorHAnsi"/>
                <w:szCs w:val="23"/>
              </w:rPr>
            </w:pPr>
            <w:r w:rsidRPr="004D3B47">
              <w:t xml:space="preserve"> 869 </w:t>
            </w:r>
          </w:p>
        </w:tc>
        <w:tc>
          <w:tcPr>
            <w:tcW w:w="1672" w:type="dxa"/>
            <w:shd w:val="clear" w:color="auto" w:fill="auto"/>
            <w:noWrap/>
          </w:tcPr>
          <w:p w14:paraId="0D06A243" w14:textId="162FC36E" w:rsidR="00AA0C7B" w:rsidRPr="004D3B47" w:rsidRDefault="00AA0C7B" w:rsidP="00AA0C7B">
            <w:pPr>
              <w:jc w:val="right"/>
              <w:rPr>
                <w:rFonts w:asciiTheme="minorHAnsi" w:hAnsiTheme="minorHAnsi"/>
                <w:szCs w:val="23"/>
              </w:rPr>
            </w:pPr>
            <w:r w:rsidRPr="004D3B47">
              <w:t xml:space="preserve"> 0.8 </w:t>
            </w:r>
          </w:p>
        </w:tc>
      </w:tr>
      <w:tr w:rsidR="004D3B47" w:rsidRPr="004D3B47" w14:paraId="5593562E" w14:textId="77777777" w:rsidTr="00AA0C7B">
        <w:trPr>
          <w:trHeight w:val="300"/>
        </w:trPr>
        <w:tc>
          <w:tcPr>
            <w:tcW w:w="3582" w:type="dxa"/>
            <w:shd w:val="clear" w:color="auto" w:fill="auto"/>
            <w:noWrap/>
            <w:hideMark/>
          </w:tcPr>
          <w:p w14:paraId="51A20F35" w14:textId="77777777" w:rsidR="00AA0C7B" w:rsidRPr="004D3B47" w:rsidRDefault="00AA0C7B" w:rsidP="00AA0C7B">
            <w:pPr>
              <w:keepNext/>
              <w:rPr>
                <w:rFonts w:asciiTheme="minorHAnsi" w:eastAsia="Times New Roman" w:hAnsiTheme="minorHAnsi" w:cs="Arial"/>
                <w:b/>
                <w:bCs/>
                <w:i/>
                <w:szCs w:val="23"/>
                <w:lang w:eastAsia="en-AU"/>
              </w:rPr>
            </w:pPr>
            <w:r w:rsidRPr="004D3B47">
              <w:rPr>
                <w:b/>
              </w:rPr>
              <w:t>Total</w:t>
            </w:r>
          </w:p>
        </w:tc>
        <w:tc>
          <w:tcPr>
            <w:tcW w:w="1667" w:type="dxa"/>
            <w:shd w:val="clear" w:color="auto" w:fill="auto"/>
            <w:noWrap/>
          </w:tcPr>
          <w:p w14:paraId="512E45F6" w14:textId="41691B91" w:rsidR="00AA0C7B" w:rsidRPr="004D3B47" w:rsidRDefault="00AA0C7B" w:rsidP="00AA0C7B">
            <w:pPr>
              <w:jc w:val="right"/>
              <w:rPr>
                <w:rFonts w:asciiTheme="minorHAnsi" w:hAnsiTheme="minorHAnsi" w:cs="Arial"/>
                <w:b/>
                <w:bCs/>
                <w:i/>
                <w:szCs w:val="23"/>
              </w:rPr>
            </w:pPr>
            <w:r w:rsidRPr="004D3B47">
              <w:rPr>
                <w:b/>
              </w:rPr>
              <w:t xml:space="preserve"> 210,628 </w:t>
            </w:r>
          </w:p>
        </w:tc>
        <w:tc>
          <w:tcPr>
            <w:tcW w:w="1667" w:type="dxa"/>
            <w:gridSpan w:val="2"/>
            <w:shd w:val="clear" w:color="auto" w:fill="auto"/>
            <w:noWrap/>
          </w:tcPr>
          <w:p w14:paraId="773EC2CF" w14:textId="785363E3" w:rsidR="00AA0C7B" w:rsidRPr="004D3B47" w:rsidRDefault="00AA0C7B" w:rsidP="00AA0C7B">
            <w:pPr>
              <w:jc w:val="right"/>
              <w:rPr>
                <w:rFonts w:asciiTheme="minorHAnsi" w:hAnsiTheme="minorHAnsi"/>
                <w:b/>
                <w:bCs/>
                <w:i/>
                <w:szCs w:val="23"/>
              </w:rPr>
            </w:pPr>
            <w:r w:rsidRPr="004D3B47">
              <w:rPr>
                <w:b/>
              </w:rPr>
              <w:t xml:space="preserve"> 207,683 </w:t>
            </w:r>
          </w:p>
        </w:tc>
        <w:tc>
          <w:tcPr>
            <w:tcW w:w="1667" w:type="dxa"/>
            <w:shd w:val="clear" w:color="auto" w:fill="auto"/>
            <w:noWrap/>
          </w:tcPr>
          <w:p w14:paraId="3DC4743D" w14:textId="322BEFFB" w:rsidR="00AA0C7B" w:rsidRPr="004D3B47" w:rsidRDefault="00AA0C7B" w:rsidP="00AA0C7B">
            <w:pPr>
              <w:jc w:val="right"/>
              <w:rPr>
                <w:rFonts w:asciiTheme="minorHAnsi" w:hAnsiTheme="minorHAnsi"/>
                <w:b/>
                <w:bCs/>
                <w:i/>
                <w:szCs w:val="23"/>
              </w:rPr>
            </w:pPr>
            <w:r w:rsidRPr="004D3B47">
              <w:rPr>
                <w:b/>
              </w:rPr>
              <w:t xml:space="preserve"> 98.6 </w:t>
            </w:r>
          </w:p>
        </w:tc>
        <w:tc>
          <w:tcPr>
            <w:tcW w:w="1667" w:type="dxa"/>
            <w:shd w:val="clear" w:color="auto" w:fill="auto"/>
            <w:noWrap/>
          </w:tcPr>
          <w:p w14:paraId="34AC1783" w14:textId="1BD9BE11" w:rsidR="00AA0C7B" w:rsidRPr="004D3B47" w:rsidRDefault="00AA0C7B" w:rsidP="00AA0C7B">
            <w:pPr>
              <w:jc w:val="right"/>
              <w:rPr>
                <w:rFonts w:asciiTheme="minorHAnsi" w:hAnsiTheme="minorHAnsi"/>
                <w:b/>
                <w:bCs/>
                <w:i/>
                <w:szCs w:val="23"/>
              </w:rPr>
            </w:pPr>
            <w:r w:rsidRPr="004D3B47">
              <w:rPr>
                <w:b/>
              </w:rPr>
              <w:t xml:space="preserve"> 2,945 </w:t>
            </w:r>
          </w:p>
        </w:tc>
        <w:tc>
          <w:tcPr>
            <w:tcW w:w="1672" w:type="dxa"/>
            <w:shd w:val="clear" w:color="auto" w:fill="auto"/>
            <w:noWrap/>
          </w:tcPr>
          <w:p w14:paraId="490EBDC7" w14:textId="0B5D4834" w:rsidR="00AA0C7B" w:rsidRPr="004D3B47" w:rsidRDefault="00AA0C7B" w:rsidP="00AA0C7B">
            <w:pPr>
              <w:jc w:val="right"/>
              <w:rPr>
                <w:rFonts w:asciiTheme="minorHAnsi" w:hAnsiTheme="minorHAnsi"/>
                <w:b/>
                <w:bCs/>
                <w:i/>
                <w:szCs w:val="23"/>
              </w:rPr>
            </w:pPr>
            <w:r w:rsidRPr="004D3B47">
              <w:rPr>
                <w:b/>
              </w:rPr>
              <w:t xml:space="preserve"> 1.4 </w:t>
            </w:r>
          </w:p>
        </w:tc>
      </w:tr>
    </w:tbl>
    <w:p w14:paraId="105E0937" w14:textId="50B5CA75" w:rsidR="00966C46" w:rsidRPr="004D3B47" w:rsidRDefault="00A74D5A" w:rsidP="00515C44">
      <w:bookmarkStart w:id="875" w:name="_Ref275782968"/>
      <w:bookmarkStart w:id="876" w:name="_Toc275355701"/>
      <w:bookmarkStart w:id="877" w:name="_Toc276457753"/>
      <w:r w:rsidRPr="004D3B47">
        <w:rPr>
          <w:i/>
          <w:sz w:val="20"/>
          <w:szCs w:val="20"/>
        </w:rPr>
        <w:t xml:space="preserve">Target total unsatisfactory: </w:t>
      </w:r>
      <w:r w:rsidR="005C27BC" w:rsidRPr="004D3B47">
        <w:rPr>
          <w:i/>
          <w:sz w:val="20"/>
          <w:szCs w:val="20"/>
        </w:rPr>
        <w:t>0.1%</w:t>
      </w:r>
      <w:r w:rsidR="00D219B6" w:rsidRPr="004D3B47">
        <w:rPr>
          <w:i/>
          <w:sz w:val="20"/>
          <w:szCs w:val="20"/>
        </w:rPr>
        <w:t>-</w:t>
      </w:r>
      <w:r w:rsidR="005C27BC" w:rsidRPr="004D3B47">
        <w:rPr>
          <w:i/>
          <w:sz w:val="20"/>
          <w:szCs w:val="20"/>
        </w:rPr>
        <w:t>3.0</w:t>
      </w:r>
      <w:r w:rsidRPr="004D3B47">
        <w:rPr>
          <w:i/>
          <w:sz w:val="20"/>
          <w:szCs w:val="20"/>
        </w:rPr>
        <w:t>% reported as unsatisfactory</w:t>
      </w:r>
      <w:r w:rsidR="002769CD">
        <w:rPr>
          <w:i/>
          <w:sz w:val="20"/>
          <w:szCs w:val="20"/>
        </w:rPr>
        <w:t>.</w:t>
      </w:r>
    </w:p>
    <w:p w14:paraId="0294490B" w14:textId="77777777" w:rsidR="00E21689" w:rsidRPr="004D3B47" w:rsidRDefault="00E21689" w:rsidP="00515C44">
      <w:bookmarkStart w:id="878" w:name="_Ref347736222"/>
      <w:bookmarkStart w:id="879" w:name="_Toc304970052"/>
      <w:bookmarkStart w:id="880" w:name="_Toc469398285"/>
      <w:bookmarkStart w:id="881" w:name="_Toc454286160"/>
    </w:p>
    <w:p w14:paraId="0DC2D81B" w14:textId="2EE13071" w:rsidR="00D42FFC" w:rsidRPr="004D3B47" w:rsidRDefault="008E7879" w:rsidP="00523DF2">
      <w:pPr>
        <w:pStyle w:val="Caption"/>
        <w:keepNext/>
      </w:pPr>
      <w:bookmarkStart w:id="882" w:name="_Ref482777070"/>
      <w:bookmarkStart w:id="883" w:name="_Toc486941048"/>
      <w:bookmarkStart w:id="884" w:name="_Toc475605522"/>
      <w:bookmarkStart w:id="885" w:name="_Toc509928493"/>
      <w:bookmarkStart w:id="886" w:name="_Toc528676165"/>
      <w:bookmarkStart w:id="887" w:name="_Toc5627612"/>
      <w:bookmarkStart w:id="888" w:name="_Toc12875554"/>
      <w:bookmarkStart w:id="889" w:name="_Toc68606677"/>
      <w:bookmarkEnd w:id="875"/>
      <w:bookmarkEnd w:id="876"/>
      <w:bookmarkEnd w:id="877"/>
      <w:bookmarkEnd w:id="878"/>
      <w:bookmarkEnd w:id="879"/>
      <w:bookmarkEnd w:id="880"/>
      <w:bookmarkEnd w:id="881"/>
      <w:r w:rsidRPr="004D3B47">
        <w:t>Table</w:t>
      </w:r>
      <w:r w:rsidR="00D42FFC"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2</w:t>
      </w:r>
      <w:r w:rsidR="00905C1A" w:rsidRPr="004D3B47">
        <w:rPr>
          <w:noProof/>
        </w:rPr>
        <w:fldChar w:fldCharType="end"/>
      </w:r>
      <w:bookmarkEnd w:id="882"/>
      <w:r w:rsidR="00D42FFC" w:rsidRPr="004D3B47">
        <w:t xml:space="preserve"> - Laboratory cytology reporting by general result (</w:t>
      </w:r>
      <w:sdt>
        <w:sdtPr>
          <w:alias w:val="Title"/>
          <w:tag w:val=""/>
          <w:id w:val="994219662"/>
          <w:placeholder>
            <w:docPart w:val="4A1ADAB86A724E45B9864D0B9AA896D3"/>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r w:rsidR="00D42FFC" w:rsidRPr="004D3B47">
        <w:t>) – percentage of satisfactory samples</w:t>
      </w:r>
      <w:bookmarkEnd w:id="883"/>
      <w:bookmarkEnd w:id="884"/>
      <w:bookmarkEnd w:id="885"/>
      <w:bookmarkEnd w:id="886"/>
      <w:bookmarkEnd w:id="887"/>
      <w:bookmarkEnd w:id="888"/>
      <w:bookmarkEnd w:id="889"/>
    </w:p>
    <w:tbl>
      <w:tblPr>
        <w:tblW w:w="11898" w:type="dxa"/>
        <w:tblInd w:w="107" w:type="dxa"/>
        <w:tblLayout w:type="fixed"/>
        <w:tblLook w:val="04A0" w:firstRow="1" w:lastRow="0" w:firstColumn="1" w:lastColumn="0" w:noHBand="0" w:noVBand="1"/>
      </w:tblPr>
      <w:tblGrid>
        <w:gridCol w:w="3574"/>
        <w:gridCol w:w="2081"/>
        <w:gridCol w:w="2072"/>
        <w:gridCol w:w="9"/>
        <w:gridCol w:w="2081"/>
        <w:gridCol w:w="2081"/>
      </w:tblGrid>
      <w:tr w:rsidR="00DE5853" w:rsidRPr="004D3B47" w14:paraId="3298188E" w14:textId="77777777" w:rsidTr="00DE5853">
        <w:trPr>
          <w:trHeight w:val="300"/>
        </w:trPr>
        <w:tc>
          <w:tcPr>
            <w:tcW w:w="3574" w:type="dxa"/>
            <w:vMerge w:val="restart"/>
            <w:tcBorders>
              <w:top w:val="single" w:sz="4" w:space="0" w:color="auto"/>
              <w:left w:val="single" w:sz="4" w:space="0" w:color="auto"/>
              <w:right w:val="nil"/>
            </w:tcBorders>
            <w:shd w:val="clear" w:color="auto" w:fill="D9D9D9" w:themeFill="background1" w:themeFillShade="D9"/>
            <w:noWrap/>
            <w:hideMark/>
          </w:tcPr>
          <w:p w14:paraId="06E944A1" w14:textId="179AFE27" w:rsidR="00DE5853" w:rsidRPr="004D3B47" w:rsidRDefault="00DE5853" w:rsidP="00DE5853">
            <w:pPr>
              <w:keepNex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 Laboratory</w:t>
            </w:r>
          </w:p>
        </w:tc>
        <w:tc>
          <w:tcPr>
            <w:tcW w:w="4153" w:type="dxa"/>
            <w:gridSpan w:val="2"/>
            <w:tcBorders>
              <w:top w:val="single" w:sz="4" w:space="0" w:color="auto"/>
              <w:left w:val="nil"/>
              <w:bottom w:val="nil"/>
              <w:right w:val="nil"/>
            </w:tcBorders>
            <w:shd w:val="clear" w:color="auto" w:fill="D9D9D9" w:themeFill="background1" w:themeFillShade="D9"/>
            <w:noWrap/>
            <w:vAlign w:val="center"/>
            <w:hideMark/>
          </w:tcPr>
          <w:p w14:paraId="3DFA7D2D" w14:textId="77777777" w:rsidR="00DE5853" w:rsidRPr="004D3B47" w:rsidRDefault="00DE5853" w:rsidP="00DE5853">
            <w:pPr>
              <w:keepNext/>
              <w:jc w:val="cente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Negative</w:t>
            </w:r>
          </w:p>
        </w:tc>
        <w:tc>
          <w:tcPr>
            <w:tcW w:w="4171" w:type="dxa"/>
            <w:gridSpan w:val="3"/>
            <w:tcBorders>
              <w:top w:val="single" w:sz="4" w:space="0" w:color="auto"/>
              <w:left w:val="nil"/>
              <w:bottom w:val="nil"/>
              <w:right w:val="single" w:sz="4" w:space="0" w:color="000000"/>
            </w:tcBorders>
            <w:shd w:val="clear" w:color="auto" w:fill="D9D9D9" w:themeFill="background1" w:themeFillShade="D9"/>
            <w:noWrap/>
            <w:hideMark/>
          </w:tcPr>
          <w:p w14:paraId="4DA0F306" w14:textId="77777777" w:rsidR="00DE5853" w:rsidRPr="004D3B47" w:rsidRDefault="00DE5853" w:rsidP="00DE5853">
            <w:pPr>
              <w:keepNext/>
              <w:jc w:val="cente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Abnormal</w:t>
            </w:r>
          </w:p>
        </w:tc>
      </w:tr>
      <w:tr w:rsidR="00DE5853" w:rsidRPr="004D3B47" w14:paraId="217D3FA9" w14:textId="77777777" w:rsidTr="00172039">
        <w:trPr>
          <w:trHeight w:val="300"/>
        </w:trPr>
        <w:tc>
          <w:tcPr>
            <w:tcW w:w="3574" w:type="dxa"/>
            <w:vMerge/>
            <w:tcBorders>
              <w:left w:val="single" w:sz="4" w:space="0" w:color="auto"/>
              <w:bottom w:val="single" w:sz="4" w:space="0" w:color="auto"/>
              <w:right w:val="nil"/>
            </w:tcBorders>
            <w:shd w:val="clear" w:color="auto" w:fill="D9D9D9" w:themeFill="background1" w:themeFillShade="D9"/>
            <w:noWrap/>
            <w:vAlign w:val="bottom"/>
            <w:hideMark/>
          </w:tcPr>
          <w:p w14:paraId="0FF2BE3B" w14:textId="3875D7E6" w:rsidR="00DE5853" w:rsidRPr="004D3B47" w:rsidRDefault="00DE5853" w:rsidP="005013CB">
            <w:pPr>
              <w:keepNext/>
              <w:rPr>
                <w:rFonts w:asciiTheme="minorHAnsi" w:eastAsia="Times New Roman" w:hAnsiTheme="minorHAnsi" w:cs="Arial"/>
                <w:b/>
                <w:bCs/>
                <w:szCs w:val="23"/>
                <w:lang w:eastAsia="en-AU"/>
              </w:rPr>
            </w:pPr>
          </w:p>
        </w:tc>
        <w:tc>
          <w:tcPr>
            <w:tcW w:w="2081" w:type="dxa"/>
            <w:tcBorders>
              <w:top w:val="nil"/>
              <w:left w:val="nil"/>
              <w:bottom w:val="single" w:sz="4" w:space="0" w:color="auto"/>
              <w:right w:val="nil"/>
            </w:tcBorders>
            <w:shd w:val="clear" w:color="auto" w:fill="D9D9D9" w:themeFill="background1" w:themeFillShade="D9"/>
            <w:noWrap/>
            <w:vAlign w:val="bottom"/>
            <w:hideMark/>
          </w:tcPr>
          <w:p w14:paraId="6E788B36" w14:textId="77777777" w:rsidR="00DE5853" w:rsidRPr="004D3B47" w:rsidRDefault="00DE5853" w:rsidP="0043267D">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N</w:t>
            </w:r>
          </w:p>
        </w:tc>
        <w:tc>
          <w:tcPr>
            <w:tcW w:w="2081" w:type="dxa"/>
            <w:gridSpan w:val="2"/>
            <w:tcBorders>
              <w:top w:val="nil"/>
              <w:left w:val="nil"/>
              <w:bottom w:val="single" w:sz="4" w:space="0" w:color="auto"/>
              <w:right w:val="nil"/>
            </w:tcBorders>
            <w:shd w:val="clear" w:color="auto" w:fill="D9D9D9" w:themeFill="background1" w:themeFillShade="D9"/>
            <w:noWrap/>
            <w:vAlign w:val="bottom"/>
            <w:hideMark/>
          </w:tcPr>
          <w:p w14:paraId="21819626" w14:textId="77777777" w:rsidR="00DE5853" w:rsidRPr="004D3B47" w:rsidRDefault="00DE5853" w:rsidP="0043267D">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w:t>
            </w:r>
          </w:p>
        </w:tc>
        <w:tc>
          <w:tcPr>
            <w:tcW w:w="2081" w:type="dxa"/>
            <w:tcBorders>
              <w:top w:val="nil"/>
              <w:left w:val="nil"/>
              <w:bottom w:val="single" w:sz="4" w:space="0" w:color="auto"/>
              <w:right w:val="nil"/>
            </w:tcBorders>
            <w:shd w:val="clear" w:color="auto" w:fill="D9D9D9" w:themeFill="background1" w:themeFillShade="D9"/>
            <w:noWrap/>
            <w:vAlign w:val="bottom"/>
            <w:hideMark/>
          </w:tcPr>
          <w:p w14:paraId="0369E947" w14:textId="77777777" w:rsidR="00DE5853" w:rsidRPr="004D3B47" w:rsidRDefault="00DE5853" w:rsidP="0043267D">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N</w:t>
            </w:r>
          </w:p>
        </w:tc>
        <w:tc>
          <w:tcPr>
            <w:tcW w:w="2081" w:type="dxa"/>
            <w:tcBorders>
              <w:top w:val="nil"/>
              <w:left w:val="nil"/>
              <w:bottom w:val="single" w:sz="4" w:space="0" w:color="auto"/>
              <w:right w:val="single" w:sz="4" w:space="0" w:color="auto"/>
            </w:tcBorders>
            <w:shd w:val="clear" w:color="auto" w:fill="D9D9D9" w:themeFill="background1" w:themeFillShade="D9"/>
            <w:noWrap/>
            <w:vAlign w:val="bottom"/>
            <w:hideMark/>
          </w:tcPr>
          <w:p w14:paraId="1127087C" w14:textId="77777777" w:rsidR="00DE5853" w:rsidRPr="004D3B47" w:rsidRDefault="00DE5853" w:rsidP="0043267D">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w:t>
            </w:r>
          </w:p>
        </w:tc>
      </w:tr>
      <w:tr w:rsidR="004D3B47" w:rsidRPr="004D3B47" w14:paraId="44774488" w14:textId="77777777" w:rsidTr="00AA0C7B">
        <w:trPr>
          <w:trHeight w:val="285"/>
        </w:trPr>
        <w:tc>
          <w:tcPr>
            <w:tcW w:w="3574" w:type="dxa"/>
            <w:tcBorders>
              <w:top w:val="single" w:sz="4" w:space="0" w:color="auto"/>
              <w:left w:val="single" w:sz="4" w:space="0" w:color="auto"/>
            </w:tcBorders>
            <w:shd w:val="clear" w:color="auto" w:fill="auto"/>
            <w:noWrap/>
            <w:hideMark/>
          </w:tcPr>
          <w:p w14:paraId="5CFFFC3A" w14:textId="77777777" w:rsidR="00AA0C7B" w:rsidRPr="004D3B47" w:rsidRDefault="00AA0C7B" w:rsidP="00AA0C7B">
            <w:pPr>
              <w:keepNext/>
              <w:rPr>
                <w:rFonts w:asciiTheme="minorHAnsi" w:eastAsia="Times New Roman" w:hAnsiTheme="minorHAnsi" w:cs="Arial"/>
                <w:szCs w:val="23"/>
                <w:lang w:eastAsia="en-AU"/>
              </w:rPr>
            </w:pPr>
            <w:r w:rsidRPr="004D3B47">
              <w:t>Anatomical Pathology Services</w:t>
            </w:r>
          </w:p>
        </w:tc>
        <w:tc>
          <w:tcPr>
            <w:tcW w:w="2081" w:type="dxa"/>
            <w:tcBorders>
              <w:top w:val="single" w:sz="4" w:space="0" w:color="auto"/>
            </w:tcBorders>
            <w:shd w:val="clear" w:color="auto" w:fill="auto"/>
            <w:noWrap/>
          </w:tcPr>
          <w:p w14:paraId="637C21FF" w14:textId="0997DE98" w:rsidR="00AA0C7B" w:rsidRPr="004D3B47" w:rsidRDefault="00AA0C7B" w:rsidP="00AA0C7B">
            <w:pPr>
              <w:jc w:val="right"/>
              <w:rPr>
                <w:szCs w:val="23"/>
              </w:rPr>
            </w:pPr>
            <w:r w:rsidRPr="004D3B47">
              <w:t xml:space="preserve"> 40,355 </w:t>
            </w:r>
          </w:p>
        </w:tc>
        <w:tc>
          <w:tcPr>
            <w:tcW w:w="2081" w:type="dxa"/>
            <w:gridSpan w:val="2"/>
            <w:tcBorders>
              <w:top w:val="single" w:sz="4" w:space="0" w:color="auto"/>
            </w:tcBorders>
            <w:shd w:val="clear" w:color="auto" w:fill="auto"/>
            <w:noWrap/>
          </w:tcPr>
          <w:p w14:paraId="2C31272D" w14:textId="0247957D" w:rsidR="00AA0C7B" w:rsidRPr="004D3B47" w:rsidRDefault="00AA0C7B" w:rsidP="00AA0C7B">
            <w:pPr>
              <w:jc w:val="right"/>
              <w:rPr>
                <w:szCs w:val="23"/>
              </w:rPr>
            </w:pPr>
            <w:r w:rsidRPr="004D3B47">
              <w:t xml:space="preserve"> 93.3 </w:t>
            </w:r>
          </w:p>
        </w:tc>
        <w:tc>
          <w:tcPr>
            <w:tcW w:w="2081" w:type="dxa"/>
            <w:tcBorders>
              <w:top w:val="single" w:sz="4" w:space="0" w:color="auto"/>
            </w:tcBorders>
            <w:shd w:val="clear" w:color="auto" w:fill="auto"/>
            <w:noWrap/>
          </w:tcPr>
          <w:p w14:paraId="74B8C6A1" w14:textId="0F3E9835" w:rsidR="00AA0C7B" w:rsidRPr="004D3B47" w:rsidRDefault="00AA0C7B" w:rsidP="00AA0C7B">
            <w:pPr>
              <w:jc w:val="right"/>
              <w:rPr>
                <w:szCs w:val="23"/>
              </w:rPr>
            </w:pPr>
            <w:r w:rsidRPr="004D3B47">
              <w:t xml:space="preserve"> 2,899 </w:t>
            </w:r>
          </w:p>
        </w:tc>
        <w:tc>
          <w:tcPr>
            <w:tcW w:w="2081" w:type="dxa"/>
            <w:tcBorders>
              <w:top w:val="single" w:sz="4" w:space="0" w:color="auto"/>
              <w:right w:val="single" w:sz="4" w:space="0" w:color="auto"/>
            </w:tcBorders>
            <w:shd w:val="clear" w:color="auto" w:fill="auto"/>
            <w:noWrap/>
          </w:tcPr>
          <w:p w14:paraId="6FA91428" w14:textId="18131DF9" w:rsidR="00AA0C7B" w:rsidRPr="004D3B47" w:rsidRDefault="00AA0C7B" w:rsidP="00AA0C7B">
            <w:pPr>
              <w:jc w:val="right"/>
              <w:rPr>
                <w:szCs w:val="23"/>
              </w:rPr>
            </w:pPr>
            <w:r w:rsidRPr="004D3B47">
              <w:t xml:space="preserve"> 6.7 </w:t>
            </w:r>
          </w:p>
        </w:tc>
      </w:tr>
      <w:tr w:rsidR="004D3B47" w:rsidRPr="004D3B47" w14:paraId="7DFBFD1B" w14:textId="77777777" w:rsidTr="00AA0C7B">
        <w:trPr>
          <w:trHeight w:val="285"/>
        </w:trPr>
        <w:tc>
          <w:tcPr>
            <w:tcW w:w="3574" w:type="dxa"/>
            <w:tcBorders>
              <w:left w:val="single" w:sz="4" w:space="0" w:color="auto"/>
            </w:tcBorders>
            <w:shd w:val="clear" w:color="auto" w:fill="auto"/>
            <w:noWrap/>
            <w:hideMark/>
          </w:tcPr>
          <w:p w14:paraId="2E8CF4F1" w14:textId="77777777" w:rsidR="00AA0C7B" w:rsidRPr="004D3B47" w:rsidRDefault="00AA0C7B" w:rsidP="00AA0C7B">
            <w:pPr>
              <w:keepNext/>
              <w:rPr>
                <w:rFonts w:asciiTheme="minorHAnsi" w:eastAsia="Times New Roman" w:hAnsiTheme="minorHAnsi" w:cs="Arial"/>
                <w:szCs w:val="23"/>
                <w:lang w:eastAsia="en-AU"/>
              </w:rPr>
            </w:pPr>
            <w:r w:rsidRPr="004D3B47">
              <w:t>Canterbury Health Laboratories</w:t>
            </w:r>
          </w:p>
        </w:tc>
        <w:tc>
          <w:tcPr>
            <w:tcW w:w="2081" w:type="dxa"/>
            <w:shd w:val="clear" w:color="auto" w:fill="auto"/>
            <w:noWrap/>
          </w:tcPr>
          <w:p w14:paraId="709D8BBA" w14:textId="125D5A4A" w:rsidR="00AA0C7B" w:rsidRPr="004D3B47" w:rsidRDefault="00AA0C7B" w:rsidP="00AA0C7B">
            <w:pPr>
              <w:jc w:val="right"/>
              <w:rPr>
                <w:szCs w:val="23"/>
              </w:rPr>
            </w:pPr>
            <w:r w:rsidRPr="004D3B47">
              <w:t xml:space="preserve"> 8,608 </w:t>
            </w:r>
          </w:p>
        </w:tc>
        <w:tc>
          <w:tcPr>
            <w:tcW w:w="2081" w:type="dxa"/>
            <w:gridSpan w:val="2"/>
            <w:shd w:val="clear" w:color="auto" w:fill="auto"/>
            <w:noWrap/>
          </w:tcPr>
          <w:p w14:paraId="67065807" w14:textId="225D78EA" w:rsidR="00AA0C7B" w:rsidRPr="004D3B47" w:rsidRDefault="00AA0C7B" w:rsidP="00AA0C7B">
            <w:pPr>
              <w:jc w:val="right"/>
              <w:rPr>
                <w:szCs w:val="23"/>
              </w:rPr>
            </w:pPr>
            <w:r w:rsidRPr="004D3B47">
              <w:t xml:space="preserve"> 89.4 </w:t>
            </w:r>
          </w:p>
        </w:tc>
        <w:tc>
          <w:tcPr>
            <w:tcW w:w="2081" w:type="dxa"/>
            <w:shd w:val="clear" w:color="auto" w:fill="auto"/>
            <w:noWrap/>
          </w:tcPr>
          <w:p w14:paraId="796BEF50" w14:textId="76F46D0A" w:rsidR="00AA0C7B" w:rsidRPr="004D3B47" w:rsidRDefault="00AA0C7B" w:rsidP="00AA0C7B">
            <w:pPr>
              <w:jc w:val="right"/>
              <w:rPr>
                <w:szCs w:val="23"/>
              </w:rPr>
            </w:pPr>
            <w:r w:rsidRPr="004D3B47">
              <w:t xml:space="preserve"> 1,024 </w:t>
            </w:r>
          </w:p>
        </w:tc>
        <w:tc>
          <w:tcPr>
            <w:tcW w:w="2081" w:type="dxa"/>
            <w:tcBorders>
              <w:right w:val="single" w:sz="4" w:space="0" w:color="auto"/>
            </w:tcBorders>
            <w:shd w:val="clear" w:color="auto" w:fill="auto"/>
            <w:noWrap/>
          </w:tcPr>
          <w:p w14:paraId="3CC8CA0C" w14:textId="1A081624" w:rsidR="00AA0C7B" w:rsidRPr="004D3B47" w:rsidRDefault="00AA0C7B" w:rsidP="00AA0C7B">
            <w:pPr>
              <w:jc w:val="right"/>
              <w:rPr>
                <w:szCs w:val="23"/>
              </w:rPr>
            </w:pPr>
            <w:r w:rsidRPr="004D3B47">
              <w:t xml:space="preserve"> 10.6 </w:t>
            </w:r>
          </w:p>
        </w:tc>
      </w:tr>
      <w:tr w:rsidR="004D3B47" w:rsidRPr="004D3B47" w14:paraId="0BDDBCFB" w14:textId="77777777" w:rsidTr="00AA0C7B">
        <w:trPr>
          <w:trHeight w:val="285"/>
        </w:trPr>
        <w:tc>
          <w:tcPr>
            <w:tcW w:w="3574" w:type="dxa"/>
            <w:tcBorders>
              <w:left w:val="single" w:sz="4" w:space="0" w:color="auto"/>
            </w:tcBorders>
            <w:shd w:val="clear" w:color="auto" w:fill="auto"/>
            <w:noWrap/>
            <w:hideMark/>
          </w:tcPr>
          <w:p w14:paraId="4729F157" w14:textId="77777777" w:rsidR="00AA0C7B" w:rsidRPr="004D3B47" w:rsidRDefault="00AA0C7B" w:rsidP="00AA0C7B">
            <w:pPr>
              <w:keepNext/>
              <w:rPr>
                <w:rFonts w:asciiTheme="minorHAnsi" w:eastAsia="Times New Roman" w:hAnsiTheme="minorHAnsi" w:cs="Arial"/>
                <w:szCs w:val="23"/>
                <w:lang w:eastAsia="en-AU"/>
              </w:rPr>
            </w:pPr>
            <w:r w:rsidRPr="004D3B47">
              <w:t>LabPLUS</w:t>
            </w:r>
          </w:p>
        </w:tc>
        <w:tc>
          <w:tcPr>
            <w:tcW w:w="2081" w:type="dxa"/>
            <w:shd w:val="clear" w:color="auto" w:fill="auto"/>
            <w:noWrap/>
          </w:tcPr>
          <w:p w14:paraId="2F1C6C40" w14:textId="43462025" w:rsidR="00AA0C7B" w:rsidRPr="004D3B47" w:rsidRDefault="00AA0C7B" w:rsidP="00AA0C7B">
            <w:pPr>
              <w:jc w:val="right"/>
              <w:rPr>
                <w:szCs w:val="23"/>
              </w:rPr>
            </w:pPr>
            <w:r w:rsidRPr="004D3B47">
              <w:t xml:space="preserve"> 5,690 </w:t>
            </w:r>
          </w:p>
        </w:tc>
        <w:tc>
          <w:tcPr>
            <w:tcW w:w="2081" w:type="dxa"/>
            <w:gridSpan w:val="2"/>
            <w:shd w:val="clear" w:color="auto" w:fill="auto"/>
            <w:noWrap/>
          </w:tcPr>
          <w:p w14:paraId="70719E53" w14:textId="744C06B4" w:rsidR="00AA0C7B" w:rsidRPr="004D3B47" w:rsidRDefault="00AA0C7B" w:rsidP="00AA0C7B">
            <w:pPr>
              <w:jc w:val="right"/>
              <w:rPr>
                <w:szCs w:val="23"/>
              </w:rPr>
            </w:pPr>
            <w:r w:rsidRPr="004D3B47">
              <w:t xml:space="preserve"> 74.9 </w:t>
            </w:r>
          </w:p>
        </w:tc>
        <w:tc>
          <w:tcPr>
            <w:tcW w:w="2081" w:type="dxa"/>
            <w:shd w:val="clear" w:color="auto" w:fill="auto"/>
            <w:noWrap/>
          </w:tcPr>
          <w:p w14:paraId="51D3D681" w14:textId="4D5CB667" w:rsidR="00AA0C7B" w:rsidRPr="004D3B47" w:rsidRDefault="00AA0C7B" w:rsidP="00AA0C7B">
            <w:pPr>
              <w:jc w:val="right"/>
              <w:rPr>
                <w:szCs w:val="23"/>
              </w:rPr>
            </w:pPr>
            <w:r w:rsidRPr="004D3B47">
              <w:t xml:space="preserve"> 1,905 </w:t>
            </w:r>
          </w:p>
        </w:tc>
        <w:tc>
          <w:tcPr>
            <w:tcW w:w="2081" w:type="dxa"/>
            <w:tcBorders>
              <w:right w:val="single" w:sz="4" w:space="0" w:color="auto"/>
            </w:tcBorders>
            <w:shd w:val="clear" w:color="auto" w:fill="auto"/>
            <w:noWrap/>
          </w:tcPr>
          <w:p w14:paraId="46D8F28C" w14:textId="78CE69BA" w:rsidR="00AA0C7B" w:rsidRPr="004D3B47" w:rsidRDefault="00AA0C7B" w:rsidP="00AA0C7B">
            <w:pPr>
              <w:jc w:val="right"/>
              <w:rPr>
                <w:szCs w:val="23"/>
              </w:rPr>
            </w:pPr>
            <w:r w:rsidRPr="004D3B47">
              <w:t xml:space="preserve"> 25.1 </w:t>
            </w:r>
          </w:p>
        </w:tc>
      </w:tr>
      <w:tr w:rsidR="004D3B47" w:rsidRPr="004D3B47" w14:paraId="278DD42D" w14:textId="77777777" w:rsidTr="00AA0C7B">
        <w:trPr>
          <w:trHeight w:val="285"/>
        </w:trPr>
        <w:tc>
          <w:tcPr>
            <w:tcW w:w="3574" w:type="dxa"/>
            <w:tcBorders>
              <w:left w:val="single" w:sz="4" w:space="0" w:color="auto"/>
            </w:tcBorders>
            <w:shd w:val="clear" w:color="auto" w:fill="auto"/>
            <w:noWrap/>
            <w:hideMark/>
          </w:tcPr>
          <w:p w14:paraId="54A78DAC" w14:textId="2EF5294B" w:rsidR="00AA0C7B" w:rsidRPr="004D3B47" w:rsidRDefault="00AA0C7B" w:rsidP="00AA0C7B">
            <w:pPr>
              <w:keepNext/>
              <w:rPr>
                <w:rFonts w:asciiTheme="minorHAnsi" w:eastAsia="Times New Roman" w:hAnsiTheme="minorHAnsi" w:cs="Arial"/>
                <w:szCs w:val="23"/>
                <w:lang w:eastAsia="en-AU"/>
              </w:rPr>
            </w:pPr>
            <w:r w:rsidRPr="004D3B47">
              <w:t>Medlab Central Ltd</w:t>
            </w:r>
          </w:p>
        </w:tc>
        <w:tc>
          <w:tcPr>
            <w:tcW w:w="2081" w:type="dxa"/>
            <w:shd w:val="clear" w:color="auto" w:fill="auto"/>
            <w:noWrap/>
          </w:tcPr>
          <w:p w14:paraId="3AF2EAEF" w14:textId="1D71002A" w:rsidR="00AA0C7B" w:rsidRPr="004D3B47" w:rsidRDefault="00AA0C7B" w:rsidP="00AA0C7B">
            <w:pPr>
              <w:jc w:val="right"/>
              <w:rPr>
                <w:szCs w:val="23"/>
              </w:rPr>
            </w:pPr>
            <w:r w:rsidRPr="004D3B47">
              <w:t xml:space="preserve"> 13,184 </w:t>
            </w:r>
          </w:p>
        </w:tc>
        <w:tc>
          <w:tcPr>
            <w:tcW w:w="2081" w:type="dxa"/>
            <w:gridSpan w:val="2"/>
            <w:shd w:val="clear" w:color="auto" w:fill="auto"/>
            <w:noWrap/>
          </w:tcPr>
          <w:p w14:paraId="142B9870" w14:textId="13200674" w:rsidR="00AA0C7B" w:rsidRPr="004D3B47" w:rsidRDefault="00AA0C7B" w:rsidP="00AA0C7B">
            <w:pPr>
              <w:jc w:val="right"/>
              <w:rPr>
                <w:szCs w:val="23"/>
              </w:rPr>
            </w:pPr>
            <w:r w:rsidRPr="004D3B47">
              <w:t xml:space="preserve"> 91.1 </w:t>
            </w:r>
          </w:p>
        </w:tc>
        <w:tc>
          <w:tcPr>
            <w:tcW w:w="2081" w:type="dxa"/>
            <w:shd w:val="clear" w:color="auto" w:fill="auto"/>
            <w:noWrap/>
          </w:tcPr>
          <w:p w14:paraId="6783AA58" w14:textId="119CF53A" w:rsidR="00AA0C7B" w:rsidRPr="004D3B47" w:rsidRDefault="00AA0C7B" w:rsidP="00AA0C7B">
            <w:pPr>
              <w:jc w:val="right"/>
              <w:rPr>
                <w:szCs w:val="23"/>
              </w:rPr>
            </w:pPr>
            <w:r w:rsidRPr="004D3B47">
              <w:t xml:space="preserve"> 1,291 </w:t>
            </w:r>
          </w:p>
        </w:tc>
        <w:tc>
          <w:tcPr>
            <w:tcW w:w="2081" w:type="dxa"/>
            <w:tcBorders>
              <w:right w:val="single" w:sz="4" w:space="0" w:color="auto"/>
            </w:tcBorders>
            <w:shd w:val="clear" w:color="auto" w:fill="auto"/>
            <w:noWrap/>
          </w:tcPr>
          <w:p w14:paraId="412AF1DF" w14:textId="4D785A28" w:rsidR="00AA0C7B" w:rsidRPr="004D3B47" w:rsidRDefault="00AA0C7B" w:rsidP="00AA0C7B">
            <w:pPr>
              <w:jc w:val="right"/>
              <w:rPr>
                <w:szCs w:val="23"/>
              </w:rPr>
            </w:pPr>
            <w:r w:rsidRPr="004D3B47">
              <w:t xml:space="preserve"> 8.9 </w:t>
            </w:r>
          </w:p>
        </w:tc>
      </w:tr>
      <w:tr w:rsidR="004D3B47" w:rsidRPr="004D3B47" w14:paraId="68F8AB10" w14:textId="77777777" w:rsidTr="00AA0C7B">
        <w:trPr>
          <w:trHeight w:val="285"/>
        </w:trPr>
        <w:tc>
          <w:tcPr>
            <w:tcW w:w="3574" w:type="dxa"/>
            <w:tcBorders>
              <w:left w:val="single" w:sz="4" w:space="0" w:color="auto"/>
            </w:tcBorders>
            <w:shd w:val="clear" w:color="auto" w:fill="auto"/>
            <w:noWrap/>
            <w:hideMark/>
          </w:tcPr>
          <w:p w14:paraId="071185DD" w14:textId="77777777" w:rsidR="00AA0C7B" w:rsidRPr="004D3B47" w:rsidRDefault="00AA0C7B" w:rsidP="00AA0C7B">
            <w:pPr>
              <w:keepNext/>
              <w:rPr>
                <w:rFonts w:asciiTheme="minorHAnsi" w:eastAsia="Times New Roman" w:hAnsiTheme="minorHAnsi" w:cs="Arial"/>
                <w:szCs w:val="23"/>
                <w:lang w:eastAsia="en-AU"/>
              </w:rPr>
            </w:pPr>
            <w:r w:rsidRPr="004D3B47">
              <w:t>Pathlab</w:t>
            </w:r>
          </w:p>
        </w:tc>
        <w:tc>
          <w:tcPr>
            <w:tcW w:w="2081" w:type="dxa"/>
            <w:shd w:val="clear" w:color="auto" w:fill="auto"/>
            <w:noWrap/>
          </w:tcPr>
          <w:p w14:paraId="464915A6" w14:textId="1D279131" w:rsidR="00AA0C7B" w:rsidRPr="004D3B47" w:rsidRDefault="00AA0C7B" w:rsidP="00AA0C7B">
            <w:pPr>
              <w:jc w:val="right"/>
              <w:rPr>
                <w:szCs w:val="23"/>
              </w:rPr>
            </w:pPr>
            <w:r w:rsidRPr="004D3B47">
              <w:t xml:space="preserve"> 24,757 </w:t>
            </w:r>
          </w:p>
        </w:tc>
        <w:tc>
          <w:tcPr>
            <w:tcW w:w="2081" w:type="dxa"/>
            <w:gridSpan w:val="2"/>
            <w:shd w:val="clear" w:color="auto" w:fill="auto"/>
            <w:noWrap/>
          </w:tcPr>
          <w:p w14:paraId="7CD05B24" w14:textId="11F9C46B" w:rsidR="00AA0C7B" w:rsidRPr="004D3B47" w:rsidRDefault="00AA0C7B" w:rsidP="00AA0C7B">
            <w:pPr>
              <w:jc w:val="right"/>
              <w:rPr>
                <w:szCs w:val="23"/>
              </w:rPr>
            </w:pPr>
            <w:r w:rsidRPr="004D3B47">
              <w:t xml:space="preserve"> 92.4 </w:t>
            </w:r>
          </w:p>
        </w:tc>
        <w:tc>
          <w:tcPr>
            <w:tcW w:w="2081" w:type="dxa"/>
            <w:shd w:val="clear" w:color="auto" w:fill="auto"/>
            <w:noWrap/>
          </w:tcPr>
          <w:p w14:paraId="60456C1D" w14:textId="35F0F884" w:rsidR="00AA0C7B" w:rsidRPr="004D3B47" w:rsidRDefault="00AA0C7B" w:rsidP="00AA0C7B">
            <w:pPr>
              <w:jc w:val="right"/>
              <w:rPr>
                <w:szCs w:val="23"/>
              </w:rPr>
            </w:pPr>
            <w:r w:rsidRPr="004D3B47">
              <w:t xml:space="preserve"> 2,050 </w:t>
            </w:r>
          </w:p>
        </w:tc>
        <w:tc>
          <w:tcPr>
            <w:tcW w:w="2081" w:type="dxa"/>
            <w:tcBorders>
              <w:right w:val="single" w:sz="4" w:space="0" w:color="auto"/>
            </w:tcBorders>
            <w:shd w:val="clear" w:color="auto" w:fill="auto"/>
            <w:noWrap/>
          </w:tcPr>
          <w:p w14:paraId="62516E13" w14:textId="787AA9E7" w:rsidR="00AA0C7B" w:rsidRPr="004D3B47" w:rsidRDefault="00AA0C7B" w:rsidP="00AA0C7B">
            <w:pPr>
              <w:jc w:val="right"/>
              <w:rPr>
                <w:szCs w:val="23"/>
              </w:rPr>
            </w:pPr>
            <w:r w:rsidRPr="004D3B47">
              <w:t xml:space="preserve"> 7.6 </w:t>
            </w:r>
          </w:p>
        </w:tc>
      </w:tr>
      <w:tr w:rsidR="004D3B47" w:rsidRPr="004D3B47" w14:paraId="6F6F27A9" w14:textId="77777777" w:rsidTr="00AA0C7B">
        <w:trPr>
          <w:trHeight w:val="285"/>
        </w:trPr>
        <w:tc>
          <w:tcPr>
            <w:tcW w:w="3574" w:type="dxa"/>
            <w:tcBorders>
              <w:left w:val="single" w:sz="4" w:space="0" w:color="auto"/>
            </w:tcBorders>
            <w:shd w:val="clear" w:color="auto" w:fill="auto"/>
            <w:noWrap/>
            <w:hideMark/>
          </w:tcPr>
          <w:p w14:paraId="26C76EB0" w14:textId="3CF75D12" w:rsidR="00AA0C7B" w:rsidRPr="004D3B47" w:rsidRDefault="00AA0C7B" w:rsidP="00AA0C7B">
            <w:pPr>
              <w:keepNext/>
              <w:rPr>
                <w:rFonts w:asciiTheme="minorHAnsi" w:eastAsia="Times New Roman" w:hAnsiTheme="minorHAnsi" w:cs="Arial"/>
                <w:szCs w:val="23"/>
                <w:lang w:eastAsia="en-AU"/>
              </w:rPr>
            </w:pPr>
            <w:r w:rsidRPr="004D3B47">
              <w:t xml:space="preserve">Southern Community </w:t>
            </w:r>
            <w:r w:rsidRPr="004D3B47">
              <w:rPr>
                <w:rFonts w:asciiTheme="minorHAnsi" w:eastAsia="Times New Roman" w:hAnsiTheme="minorHAnsi" w:cs="Arial"/>
                <w:szCs w:val="23"/>
                <w:lang w:eastAsia="en-AU"/>
              </w:rPr>
              <w:t>Labs</w:t>
            </w:r>
          </w:p>
        </w:tc>
        <w:tc>
          <w:tcPr>
            <w:tcW w:w="2081" w:type="dxa"/>
            <w:shd w:val="clear" w:color="auto" w:fill="auto"/>
            <w:noWrap/>
          </w:tcPr>
          <w:p w14:paraId="4BEE22AA" w14:textId="14D50DD7" w:rsidR="00AA0C7B" w:rsidRPr="004D3B47" w:rsidRDefault="00AA0C7B" w:rsidP="00AA0C7B">
            <w:pPr>
              <w:jc w:val="right"/>
              <w:rPr>
                <w:szCs w:val="23"/>
              </w:rPr>
            </w:pPr>
            <w:r w:rsidRPr="004D3B47">
              <w:t xml:space="preserve"> 100,629 </w:t>
            </w:r>
          </w:p>
        </w:tc>
        <w:tc>
          <w:tcPr>
            <w:tcW w:w="2081" w:type="dxa"/>
            <w:gridSpan w:val="2"/>
            <w:shd w:val="clear" w:color="auto" w:fill="auto"/>
            <w:noWrap/>
          </w:tcPr>
          <w:p w14:paraId="09B4AD9A" w14:textId="7CDDC951" w:rsidR="00AA0C7B" w:rsidRPr="004D3B47" w:rsidRDefault="00AA0C7B" w:rsidP="00AA0C7B">
            <w:pPr>
              <w:jc w:val="right"/>
              <w:rPr>
                <w:szCs w:val="23"/>
              </w:rPr>
            </w:pPr>
            <w:r w:rsidRPr="004D3B47">
              <w:t xml:space="preserve"> 95.0 </w:t>
            </w:r>
          </w:p>
        </w:tc>
        <w:tc>
          <w:tcPr>
            <w:tcW w:w="2081" w:type="dxa"/>
            <w:shd w:val="clear" w:color="auto" w:fill="auto"/>
            <w:noWrap/>
          </w:tcPr>
          <w:p w14:paraId="73749840" w14:textId="6C4E4240" w:rsidR="00AA0C7B" w:rsidRPr="004D3B47" w:rsidRDefault="00AA0C7B" w:rsidP="00AA0C7B">
            <w:pPr>
              <w:jc w:val="right"/>
              <w:rPr>
                <w:szCs w:val="23"/>
              </w:rPr>
            </w:pPr>
            <w:r w:rsidRPr="004D3B47">
              <w:t xml:space="preserve"> 5,291 </w:t>
            </w:r>
          </w:p>
        </w:tc>
        <w:tc>
          <w:tcPr>
            <w:tcW w:w="2081" w:type="dxa"/>
            <w:tcBorders>
              <w:right w:val="single" w:sz="4" w:space="0" w:color="auto"/>
            </w:tcBorders>
            <w:shd w:val="clear" w:color="auto" w:fill="auto"/>
            <w:noWrap/>
          </w:tcPr>
          <w:p w14:paraId="5B01CF00" w14:textId="59EECC10" w:rsidR="00AA0C7B" w:rsidRPr="004D3B47" w:rsidRDefault="00AA0C7B" w:rsidP="00AA0C7B">
            <w:pPr>
              <w:jc w:val="right"/>
              <w:rPr>
                <w:szCs w:val="23"/>
              </w:rPr>
            </w:pPr>
            <w:r w:rsidRPr="004D3B47">
              <w:t xml:space="preserve"> 5.0 </w:t>
            </w:r>
          </w:p>
        </w:tc>
      </w:tr>
      <w:tr w:rsidR="004D3B47" w:rsidRPr="004D3B47" w14:paraId="66D1B089" w14:textId="77777777" w:rsidTr="00AA0C7B">
        <w:trPr>
          <w:trHeight w:val="300"/>
        </w:trPr>
        <w:tc>
          <w:tcPr>
            <w:tcW w:w="3574" w:type="dxa"/>
            <w:tcBorders>
              <w:left w:val="single" w:sz="4" w:space="0" w:color="auto"/>
              <w:bottom w:val="single" w:sz="4" w:space="0" w:color="auto"/>
            </w:tcBorders>
            <w:shd w:val="clear" w:color="auto" w:fill="auto"/>
            <w:noWrap/>
            <w:hideMark/>
          </w:tcPr>
          <w:p w14:paraId="1651777B" w14:textId="77777777" w:rsidR="00AA0C7B" w:rsidRPr="004D3B47" w:rsidRDefault="00AA0C7B" w:rsidP="00AA0C7B">
            <w:pPr>
              <w:keepNext/>
              <w:rPr>
                <w:rFonts w:asciiTheme="minorHAnsi" w:eastAsia="Times New Roman" w:hAnsiTheme="minorHAnsi" w:cs="Arial"/>
                <w:b/>
                <w:bCs/>
                <w:i/>
                <w:szCs w:val="23"/>
                <w:lang w:eastAsia="en-AU"/>
              </w:rPr>
            </w:pPr>
            <w:r w:rsidRPr="004D3B47">
              <w:rPr>
                <w:b/>
              </w:rPr>
              <w:t>Total</w:t>
            </w:r>
          </w:p>
        </w:tc>
        <w:tc>
          <w:tcPr>
            <w:tcW w:w="2081" w:type="dxa"/>
            <w:tcBorders>
              <w:bottom w:val="single" w:sz="4" w:space="0" w:color="auto"/>
            </w:tcBorders>
            <w:shd w:val="clear" w:color="auto" w:fill="auto"/>
            <w:noWrap/>
          </w:tcPr>
          <w:p w14:paraId="4E61718A" w14:textId="39176877" w:rsidR="00AA0C7B" w:rsidRPr="004D3B47" w:rsidRDefault="00AA0C7B" w:rsidP="00AA0C7B">
            <w:pPr>
              <w:jc w:val="right"/>
              <w:rPr>
                <w:b/>
                <w:bCs/>
                <w:i/>
                <w:szCs w:val="23"/>
              </w:rPr>
            </w:pPr>
            <w:r w:rsidRPr="004D3B47">
              <w:rPr>
                <w:b/>
              </w:rPr>
              <w:t xml:space="preserve"> 193,223 </w:t>
            </w:r>
          </w:p>
        </w:tc>
        <w:tc>
          <w:tcPr>
            <w:tcW w:w="2081" w:type="dxa"/>
            <w:gridSpan w:val="2"/>
            <w:tcBorders>
              <w:bottom w:val="single" w:sz="4" w:space="0" w:color="auto"/>
            </w:tcBorders>
            <w:shd w:val="clear" w:color="auto" w:fill="auto"/>
            <w:noWrap/>
          </w:tcPr>
          <w:p w14:paraId="0B4D9C65" w14:textId="3577894D" w:rsidR="00AA0C7B" w:rsidRPr="004D3B47" w:rsidRDefault="00AA0C7B" w:rsidP="00AA0C7B">
            <w:pPr>
              <w:jc w:val="right"/>
              <w:rPr>
                <w:b/>
                <w:bCs/>
                <w:i/>
                <w:szCs w:val="23"/>
              </w:rPr>
            </w:pPr>
            <w:r w:rsidRPr="004D3B47">
              <w:rPr>
                <w:b/>
              </w:rPr>
              <w:t xml:space="preserve"> 93.0 </w:t>
            </w:r>
          </w:p>
        </w:tc>
        <w:tc>
          <w:tcPr>
            <w:tcW w:w="2081" w:type="dxa"/>
            <w:tcBorders>
              <w:bottom w:val="single" w:sz="4" w:space="0" w:color="auto"/>
            </w:tcBorders>
            <w:shd w:val="clear" w:color="auto" w:fill="auto"/>
            <w:noWrap/>
          </w:tcPr>
          <w:p w14:paraId="3B757954" w14:textId="45DB1089" w:rsidR="00AA0C7B" w:rsidRPr="004D3B47" w:rsidRDefault="00AA0C7B" w:rsidP="00AA0C7B">
            <w:pPr>
              <w:jc w:val="right"/>
              <w:rPr>
                <w:b/>
                <w:bCs/>
                <w:i/>
                <w:szCs w:val="23"/>
              </w:rPr>
            </w:pPr>
            <w:r w:rsidRPr="004D3B47">
              <w:rPr>
                <w:b/>
              </w:rPr>
              <w:t xml:space="preserve"> 14,460 </w:t>
            </w:r>
          </w:p>
        </w:tc>
        <w:tc>
          <w:tcPr>
            <w:tcW w:w="2081" w:type="dxa"/>
            <w:tcBorders>
              <w:bottom w:val="single" w:sz="4" w:space="0" w:color="auto"/>
              <w:right w:val="single" w:sz="4" w:space="0" w:color="auto"/>
            </w:tcBorders>
            <w:shd w:val="clear" w:color="auto" w:fill="auto"/>
            <w:noWrap/>
          </w:tcPr>
          <w:p w14:paraId="24BC4C8E" w14:textId="6E1B239C" w:rsidR="00AA0C7B" w:rsidRPr="004D3B47" w:rsidRDefault="00AA0C7B" w:rsidP="00AA0C7B">
            <w:pPr>
              <w:jc w:val="right"/>
              <w:rPr>
                <w:b/>
                <w:bCs/>
                <w:i/>
                <w:szCs w:val="23"/>
              </w:rPr>
            </w:pPr>
            <w:r w:rsidRPr="004D3B47">
              <w:rPr>
                <w:b/>
              </w:rPr>
              <w:t xml:space="preserve"> 7.0 </w:t>
            </w:r>
          </w:p>
        </w:tc>
      </w:tr>
    </w:tbl>
    <w:p w14:paraId="156E6684" w14:textId="53D3A9B8" w:rsidR="0056516D" w:rsidRPr="004D3B47" w:rsidRDefault="0056516D" w:rsidP="005013CB">
      <w:pPr>
        <w:keepNext/>
        <w:ind w:right="544"/>
        <w:jc w:val="both"/>
        <w:rPr>
          <w:i/>
          <w:sz w:val="20"/>
          <w:szCs w:val="20"/>
        </w:rPr>
      </w:pPr>
      <w:r w:rsidRPr="004D3B47">
        <w:rPr>
          <w:i/>
          <w:sz w:val="20"/>
          <w:szCs w:val="20"/>
        </w:rPr>
        <w:t xml:space="preserve">Target total negative: ≤ 96% reported as </w:t>
      </w:r>
      <w:r w:rsidR="002769CD">
        <w:rPr>
          <w:i/>
          <w:sz w:val="20"/>
          <w:szCs w:val="20"/>
        </w:rPr>
        <w:t>negative.</w:t>
      </w:r>
    </w:p>
    <w:p w14:paraId="475F9B43" w14:textId="6924BEF2" w:rsidR="0056516D" w:rsidRPr="004D3B47" w:rsidRDefault="0056516D" w:rsidP="00DE16F5">
      <w:pPr>
        <w:ind w:right="544"/>
        <w:jc w:val="both"/>
        <w:rPr>
          <w:i/>
          <w:sz w:val="20"/>
          <w:szCs w:val="20"/>
        </w:rPr>
      </w:pPr>
      <w:r w:rsidRPr="004D3B47">
        <w:rPr>
          <w:i/>
          <w:sz w:val="20"/>
          <w:szCs w:val="20"/>
        </w:rPr>
        <w:t>Target total abnormal: ≤ 10% reported as abnormal</w:t>
      </w:r>
      <w:r w:rsidR="002769CD">
        <w:rPr>
          <w:i/>
          <w:sz w:val="20"/>
          <w:szCs w:val="20"/>
        </w:rPr>
        <w:t>.</w:t>
      </w:r>
    </w:p>
    <w:p w14:paraId="39D433DB" w14:textId="77777777" w:rsidR="00775213" w:rsidRPr="004D3B47" w:rsidRDefault="00775213" w:rsidP="00DE16F5">
      <w:pPr>
        <w:ind w:right="544"/>
        <w:jc w:val="both"/>
        <w:rPr>
          <w:i/>
          <w:sz w:val="20"/>
          <w:szCs w:val="20"/>
        </w:rPr>
      </w:pPr>
    </w:p>
    <w:p w14:paraId="1CD61C39" w14:textId="77777777" w:rsidR="000E3442" w:rsidRPr="004D3B47" w:rsidRDefault="000E3442" w:rsidP="00DE16F5">
      <w:pPr>
        <w:ind w:right="544"/>
        <w:jc w:val="both"/>
        <w:rPr>
          <w:i/>
          <w:sz w:val="20"/>
          <w:szCs w:val="20"/>
        </w:rPr>
      </w:pPr>
      <w:bookmarkStart w:id="890" w:name="_Ref275782753"/>
      <w:bookmarkStart w:id="891" w:name="_Ref275782746"/>
      <w:bookmarkStart w:id="892" w:name="_Toc275355702"/>
      <w:bookmarkStart w:id="893" w:name="_Toc276457754"/>
      <w:bookmarkStart w:id="894" w:name="_Toc304970053"/>
      <w:bookmarkStart w:id="895" w:name="_Toc454286161"/>
      <w:bookmarkStart w:id="896" w:name="_Toc275355703"/>
      <w:bookmarkStart w:id="897" w:name="_Toc276457755"/>
      <w:bookmarkStart w:id="898" w:name="_Toc304970054"/>
      <w:bookmarkStart w:id="899" w:name="_Toc469398286"/>
    </w:p>
    <w:p w14:paraId="5D056B01" w14:textId="77777777" w:rsidR="000E3442" w:rsidRPr="004D3B47" w:rsidRDefault="000E3442" w:rsidP="00DE16F5">
      <w:pPr>
        <w:ind w:right="544"/>
        <w:jc w:val="both"/>
        <w:rPr>
          <w:i/>
          <w:sz w:val="20"/>
          <w:szCs w:val="20"/>
        </w:rPr>
      </w:pPr>
    </w:p>
    <w:p w14:paraId="33E6FD53" w14:textId="77777777" w:rsidR="000E3442" w:rsidRPr="004D3B47" w:rsidRDefault="000E3442" w:rsidP="00DE16F5">
      <w:pPr>
        <w:ind w:right="544"/>
        <w:jc w:val="both"/>
        <w:rPr>
          <w:i/>
          <w:sz w:val="20"/>
          <w:szCs w:val="20"/>
        </w:rPr>
      </w:pPr>
    </w:p>
    <w:p w14:paraId="3F912B93" w14:textId="77777777" w:rsidR="000E3442" w:rsidRPr="004D3B47" w:rsidRDefault="000E3442" w:rsidP="00DE16F5">
      <w:pPr>
        <w:ind w:right="544"/>
        <w:jc w:val="both"/>
        <w:rPr>
          <w:i/>
          <w:sz w:val="20"/>
          <w:szCs w:val="20"/>
        </w:rPr>
      </w:pPr>
    </w:p>
    <w:p w14:paraId="3F4178C0" w14:textId="77777777" w:rsidR="000E3442" w:rsidRPr="004D3B47" w:rsidRDefault="000E3442" w:rsidP="00DE16F5">
      <w:pPr>
        <w:ind w:right="544"/>
        <w:jc w:val="both"/>
        <w:rPr>
          <w:i/>
          <w:sz w:val="20"/>
          <w:szCs w:val="20"/>
        </w:rPr>
      </w:pPr>
    </w:p>
    <w:p w14:paraId="4DC22921" w14:textId="77777777" w:rsidR="00ED05EB" w:rsidRPr="004D3B47" w:rsidRDefault="00ED05EB" w:rsidP="00DE16F5">
      <w:pPr>
        <w:ind w:right="544"/>
        <w:jc w:val="both"/>
        <w:rPr>
          <w:i/>
          <w:sz w:val="20"/>
          <w:szCs w:val="20"/>
        </w:rPr>
      </w:pPr>
    </w:p>
    <w:p w14:paraId="2CB0A67D" w14:textId="77777777" w:rsidR="00ED05EB" w:rsidRPr="004D3B47" w:rsidRDefault="00ED05EB" w:rsidP="00DE16F5">
      <w:pPr>
        <w:ind w:right="544"/>
        <w:jc w:val="both"/>
        <w:rPr>
          <w:i/>
          <w:sz w:val="20"/>
          <w:szCs w:val="20"/>
        </w:rPr>
      </w:pPr>
    </w:p>
    <w:p w14:paraId="0FEFD88A" w14:textId="77777777" w:rsidR="00ED05EB" w:rsidRPr="004D3B47" w:rsidRDefault="00ED05EB" w:rsidP="00DE16F5">
      <w:pPr>
        <w:ind w:right="544"/>
        <w:jc w:val="both"/>
        <w:rPr>
          <w:i/>
          <w:sz w:val="20"/>
          <w:szCs w:val="20"/>
        </w:rPr>
      </w:pPr>
    </w:p>
    <w:p w14:paraId="7F52D269" w14:textId="703F2E02" w:rsidR="00D42FFC" w:rsidRPr="004D3B47" w:rsidRDefault="008E7879" w:rsidP="00523DF2">
      <w:pPr>
        <w:pStyle w:val="Caption"/>
        <w:keepNext/>
      </w:pPr>
      <w:bookmarkStart w:id="900" w:name="_Ref497725080"/>
      <w:bookmarkStart w:id="901" w:name="_Toc486941049"/>
      <w:bookmarkStart w:id="902" w:name="_Toc475605523"/>
      <w:bookmarkStart w:id="903" w:name="_Toc509928494"/>
      <w:bookmarkStart w:id="904" w:name="_Toc528676166"/>
      <w:bookmarkStart w:id="905" w:name="_Toc5627613"/>
      <w:bookmarkStart w:id="906" w:name="_Toc12875555"/>
      <w:bookmarkStart w:id="907" w:name="_Toc68606678"/>
      <w:bookmarkEnd w:id="890"/>
      <w:bookmarkEnd w:id="891"/>
      <w:bookmarkEnd w:id="892"/>
      <w:bookmarkEnd w:id="893"/>
      <w:bookmarkEnd w:id="894"/>
      <w:bookmarkEnd w:id="895"/>
      <w:bookmarkEnd w:id="896"/>
      <w:bookmarkEnd w:id="897"/>
      <w:bookmarkEnd w:id="898"/>
      <w:bookmarkEnd w:id="899"/>
      <w:r w:rsidRPr="004D3B47">
        <w:t>Table</w:t>
      </w:r>
      <w:r w:rsidR="00D42FFC"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3</w:t>
      </w:r>
      <w:r w:rsidR="00905C1A" w:rsidRPr="004D3B47">
        <w:rPr>
          <w:noProof/>
        </w:rPr>
        <w:fldChar w:fldCharType="end"/>
      </w:r>
      <w:bookmarkEnd w:id="900"/>
      <w:r w:rsidR="00D42FFC" w:rsidRPr="004D3B47">
        <w:t xml:space="preserve"> - Laboratory cytology reporting by type of cytolog</w:t>
      </w:r>
      <w:r w:rsidR="00C6092D" w:rsidRPr="004D3B47">
        <w:t>ical category</w:t>
      </w:r>
      <w:r w:rsidR="00D42FFC" w:rsidRPr="004D3B47">
        <w:t xml:space="preserve"> (</w:t>
      </w:r>
      <w:sdt>
        <w:sdtPr>
          <w:alias w:val="Title"/>
          <w:tag w:val=""/>
          <w:id w:val="-2050300212"/>
          <w:placeholder>
            <w:docPart w:val="3935705166AA4153B937C293B57FBA26"/>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r w:rsidR="00D42FFC" w:rsidRPr="004D3B47">
        <w:t>) – counts</w:t>
      </w:r>
      <w:bookmarkEnd w:id="901"/>
      <w:bookmarkEnd w:id="902"/>
      <w:bookmarkEnd w:id="903"/>
      <w:r w:rsidR="00512C94" w:rsidRPr="004D3B47">
        <w:t xml:space="preserve"> of all satisfactory samples</w:t>
      </w:r>
      <w:bookmarkEnd w:id="904"/>
      <w:bookmarkEnd w:id="905"/>
      <w:bookmarkEnd w:id="906"/>
      <w:bookmarkEnd w:id="907"/>
    </w:p>
    <w:tbl>
      <w:tblPr>
        <w:tblW w:w="14562"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98"/>
        <w:gridCol w:w="1067"/>
        <w:gridCol w:w="1017"/>
        <w:gridCol w:w="976"/>
        <w:gridCol w:w="976"/>
        <w:gridCol w:w="976"/>
        <w:gridCol w:w="1139"/>
        <w:gridCol w:w="1050"/>
        <w:gridCol w:w="1228"/>
        <w:gridCol w:w="1213"/>
        <w:gridCol w:w="1322"/>
      </w:tblGrid>
      <w:tr w:rsidR="00DE5853" w:rsidRPr="004D3B47" w14:paraId="7BC907EB" w14:textId="77777777" w:rsidTr="00DE5853">
        <w:trPr>
          <w:trHeight w:val="309"/>
        </w:trPr>
        <w:tc>
          <w:tcPr>
            <w:tcW w:w="3598" w:type="dxa"/>
            <w:vMerge w:val="restart"/>
            <w:tcBorders>
              <w:top w:val="single" w:sz="4" w:space="0" w:color="auto"/>
            </w:tcBorders>
            <w:shd w:val="clear" w:color="auto" w:fill="D9D9D9" w:themeFill="background1" w:themeFillShade="D9"/>
            <w:noWrap/>
            <w:hideMark/>
          </w:tcPr>
          <w:p w14:paraId="275F13C3" w14:textId="509E324F" w:rsidR="00DE5853" w:rsidRPr="004D3B47" w:rsidRDefault="00DE5853" w:rsidP="00DE5853">
            <w:pPr>
              <w:keepNext/>
              <w:rPr>
                <w:rFonts w:asciiTheme="minorHAnsi" w:eastAsia="Times New Roman" w:hAnsiTheme="minorHAnsi" w:cs="Arial"/>
                <w:b/>
                <w:bCs/>
                <w:szCs w:val="23"/>
                <w:lang w:eastAsia="en-AU"/>
              </w:rPr>
            </w:pPr>
            <w:bookmarkStart w:id="908" w:name="_Toc454286162"/>
            <w:r w:rsidRPr="004D3B47">
              <w:rPr>
                <w:rFonts w:asciiTheme="minorHAnsi" w:eastAsia="Times New Roman" w:hAnsiTheme="minorHAnsi" w:cs="Arial"/>
                <w:b/>
                <w:bCs/>
                <w:szCs w:val="23"/>
                <w:lang w:eastAsia="en-AU"/>
              </w:rPr>
              <w:t>Laboratory</w:t>
            </w:r>
            <w:bookmarkEnd w:id="908"/>
          </w:p>
        </w:tc>
        <w:tc>
          <w:tcPr>
            <w:tcW w:w="10964" w:type="dxa"/>
            <w:gridSpan w:val="10"/>
            <w:tcBorders>
              <w:top w:val="single" w:sz="4" w:space="0" w:color="auto"/>
              <w:bottom w:val="nil"/>
            </w:tcBorders>
            <w:shd w:val="clear" w:color="auto" w:fill="D9D9D9" w:themeFill="background1" w:themeFillShade="D9"/>
            <w:noWrap/>
            <w:vAlign w:val="bottom"/>
            <w:hideMark/>
          </w:tcPr>
          <w:p w14:paraId="0585DF02" w14:textId="77777777" w:rsidR="00DE5853" w:rsidRPr="004D3B47" w:rsidRDefault="00DE5853" w:rsidP="003A7258">
            <w:pPr>
              <w:keepNext/>
              <w:jc w:val="cente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Result</w:t>
            </w:r>
          </w:p>
        </w:tc>
      </w:tr>
      <w:tr w:rsidR="00DE5853" w:rsidRPr="004D3B47" w14:paraId="77C33FBF" w14:textId="77777777" w:rsidTr="00DE5853">
        <w:trPr>
          <w:trHeight w:val="420"/>
        </w:trPr>
        <w:tc>
          <w:tcPr>
            <w:tcW w:w="3598" w:type="dxa"/>
            <w:vMerge/>
            <w:tcBorders>
              <w:bottom w:val="single" w:sz="4" w:space="0" w:color="auto"/>
            </w:tcBorders>
            <w:shd w:val="clear" w:color="auto" w:fill="D9D9D9" w:themeFill="background1" w:themeFillShade="D9"/>
            <w:noWrap/>
            <w:hideMark/>
          </w:tcPr>
          <w:p w14:paraId="6A41CB6A" w14:textId="080DE971" w:rsidR="00DE5853" w:rsidRPr="004D3B47" w:rsidRDefault="00DE5853" w:rsidP="00DE5853">
            <w:pPr>
              <w:keepNext/>
              <w:rPr>
                <w:rFonts w:asciiTheme="minorHAnsi" w:eastAsia="Times New Roman" w:hAnsiTheme="minorHAnsi" w:cs="Arial"/>
                <w:b/>
                <w:bCs/>
                <w:szCs w:val="23"/>
                <w:lang w:eastAsia="en-AU"/>
              </w:rPr>
            </w:pPr>
          </w:p>
        </w:tc>
        <w:tc>
          <w:tcPr>
            <w:tcW w:w="1067" w:type="dxa"/>
            <w:tcBorders>
              <w:top w:val="nil"/>
              <w:bottom w:val="single" w:sz="4" w:space="0" w:color="auto"/>
            </w:tcBorders>
            <w:shd w:val="clear" w:color="auto" w:fill="D9D9D9" w:themeFill="background1" w:themeFillShade="D9"/>
            <w:hideMark/>
          </w:tcPr>
          <w:p w14:paraId="792583E3"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Negative</w:t>
            </w:r>
          </w:p>
        </w:tc>
        <w:tc>
          <w:tcPr>
            <w:tcW w:w="1017" w:type="dxa"/>
            <w:tcBorders>
              <w:top w:val="nil"/>
              <w:bottom w:val="single" w:sz="4" w:space="0" w:color="auto"/>
            </w:tcBorders>
            <w:shd w:val="clear" w:color="auto" w:fill="D9D9D9" w:themeFill="background1" w:themeFillShade="D9"/>
            <w:hideMark/>
          </w:tcPr>
          <w:p w14:paraId="2F418843"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ASC-US</w:t>
            </w:r>
          </w:p>
        </w:tc>
        <w:tc>
          <w:tcPr>
            <w:tcW w:w="976" w:type="dxa"/>
            <w:tcBorders>
              <w:top w:val="nil"/>
              <w:bottom w:val="single" w:sz="4" w:space="0" w:color="auto"/>
            </w:tcBorders>
            <w:shd w:val="clear" w:color="auto" w:fill="D9D9D9" w:themeFill="background1" w:themeFillShade="D9"/>
            <w:hideMark/>
          </w:tcPr>
          <w:p w14:paraId="0015424B"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LSIL</w:t>
            </w:r>
          </w:p>
        </w:tc>
        <w:tc>
          <w:tcPr>
            <w:tcW w:w="976" w:type="dxa"/>
            <w:tcBorders>
              <w:top w:val="nil"/>
              <w:bottom w:val="single" w:sz="4" w:space="0" w:color="auto"/>
            </w:tcBorders>
            <w:shd w:val="clear" w:color="auto" w:fill="D9D9D9" w:themeFill="background1" w:themeFillShade="D9"/>
            <w:hideMark/>
          </w:tcPr>
          <w:p w14:paraId="4A9CE374"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ASC-H</w:t>
            </w:r>
          </w:p>
        </w:tc>
        <w:tc>
          <w:tcPr>
            <w:tcW w:w="976" w:type="dxa"/>
            <w:tcBorders>
              <w:top w:val="nil"/>
              <w:bottom w:val="single" w:sz="4" w:space="0" w:color="auto"/>
            </w:tcBorders>
            <w:shd w:val="clear" w:color="auto" w:fill="D9D9D9" w:themeFill="background1" w:themeFillShade="D9"/>
            <w:hideMark/>
          </w:tcPr>
          <w:p w14:paraId="7FCEB96C"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HSIL</w:t>
            </w:r>
          </w:p>
        </w:tc>
        <w:tc>
          <w:tcPr>
            <w:tcW w:w="1139" w:type="dxa"/>
            <w:tcBorders>
              <w:top w:val="nil"/>
              <w:bottom w:val="single" w:sz="4" w:space="0" w:color="auto"/>
            </w:tcBorders>
            <w:shd w:val="clear" w:color="auto" w:fill="D9D9D9" w:themeFill="background1" w:themeFillShade="D9"/>
            <w:hideMark/>
          </w:tcPr>
          <w:p w14:paraId="38AC5B5F"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SC</w:t>
            </w:r>
          </w:p>
        </w:tc>
        <w:tc>
          <w:tcPr>
            <w:tcW w:w="1050" w:type="dxa"/>
            <w:tcBorders>
              <w:top w:val="nil"/>
              <w:bottom w:val="single" w:sz="4" w:space="0" w:color="auto"/>
            </w:tcBorders>
            <w:shd w:val="clear" w:color="auto" w:fill="D9D9D9" w:themeFill="background1" w:themeFillShade="D9"/>
            <w:hideMark/>
          </w:tcPr>
          <w:p w14:paraId="473A1E28"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AGC/AIS</w:t>
            </w:r>
          </w:p>
        </w:tc>
        <w:tc>
          <w:tcPr>
            <w:tcW w:w="1228" w:type="dxa"/>
            <w:tcBorders>
              <w:top w:val="nil"/>
              <w:bottom w:val="single" w:sz="4" w:space="0" w:color="auto"/>
            </w:tcBorders>
            <w:shd w:val="clear" w:color="auto" w:fill="D9D9D9" w:themeFill="background1" w:themeFillShade="D9"/>
            <w:hideMark/>
          </w:tcPr>
          <w:p w14:paraId="1BA3CBC9"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Adeno-carcinoma</w:t>
            </w:r>
          </w:p>
        </w:tc>
        <w:tc>
          <w:tcPr>
            <w:tcW w:w="1213" w:type="dxa"/>
            <w:tcBorders>
              <w:top w:val="nil"/>
              <w:bottom w:val="single" w:sz="4" w:space="0" w:color="auto"/>
            </w:tcBorders>
            <w:shd w:val="clear" w:color="auto" w:fill="D9D9D9" w:themeFill="background1" w:themeFillShade="D9"/>
            <w:hideMark/>
          </w:tcPr>
          <w:p w14:paraId="75CD9D08"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Malignant Neoplasm</w:t>
            </w:r>
          </w:p>
        </w:tc>
        <w:tc>
          <w:tcPr>
            <w:tcW w:w="1322" w:type="dxa"/>
            <w:tcBorders>
              <w:top w:val="nil"/>
              <w:bottom w:val="single" w:sz="4" w:space="0" w:color="auto"/>
            </w:tcBorders>
            <w:shd w:val="clear" w:color="auto" w:fill="D9D9D9" w:themeFill="background1" w:themeFillShade="D9"/>
            <w:noWrap/>
            <w:hideMark/>
          </w:tcPr>
          <w:p w14:paraId="6C0E32E4"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Total</w:t>
            </w:r>
          </w:p>
        </w:tc>
      </w:tr>
      <w:tr w:rsidR="004D3B47" w:rsidRPr="004D3B47" w14:paraId="4D08820C" w14:textId="77777777" w:rsidTr="00DE5853">
        <w:trPr>
          <w:trHeight w:val="294"/>
        </w:trPr>
        <w:tc>
          <w:tcPr>
            <w:tcW w:w="3598" w:type="dxa"/>
            <w:tcBorders>
              <w:top w:val="single" w:sz="4" w:space="0" w:color="auto"/>
            </w:tcBorders>
            <w:shd w:val="clear" w:color="auto" w:fill="auto"/>
            <w:noWrap/>
            <w:vAlign w:val="bottom"/>
            <w:hideMark/>
          </w:tcPr>
          <w:p w14:paraId="18718A62" w14:textId="77777777" w:rsidR="00AA0C7B" w:rsidRPr="004D3B47" w:rsidRDefault="00AA0C7B" w:rsidP="00AA0C7B">
            <w:pPr>
              <w:keepNext/>
              <w:rPr>
                <w:rFonts w:asciiTheme="minorHAnsi" w:eastAsia="Times New Roman" w:hAnsiTheme="minorHAnsi" w:cs="Arial"/>
                <w:szCs w:val="23"/>
                <w:lang w:eastAsia="en-AU"/>
              </w:rPr>
            </w:pPr>
            <w:r w:rsidRPr="004D3B47">
              <w:t>Anatomical Pathology Services</w:t>
            </w:r>
          </w:p>
        </w:tc>
        <w:tc>
          <w:tcPr>
            <w:tcW w:w="1067" w:type="dxa"/>
            <w:tcBorders>
              <w:top w:val="single" w:sz="4" w:space="0" w:color="auto"/>
            </w:tcBorders>
            <w:shd w:val="clear" w:color="auto" w:fill="auto"/>
            <w:noWrap/>
          </w:tcPr>
          <w:p w14:paraId="56D69F27" w14:textId="453C6F23" w:rsidR="00AA0C7B" w:rsidRPr="004D3B47" w:rsidRDefault="00AA0C7B" w:rsidP="00DE5853">
            <w:pPr>
              <w:jc w:val="right"/>
              <w:rPr>
                <w:rFonts w:asciiTheme="minorHAnsi" w:hAnsiTheme="minorHAnsi" w:cs="Arial"/>
                <w:szCs w:val="23"/>
              </w:rPr>
            </w:pPr>
            <w:r w:rsidRPr="004D3B47">
              <w:t xml:space="preserve"> 40,355 </w:t>
            </w:r>
          </w:p>
        </w:tc>
        <w:tc>
          <w:tcPr>
            <w:tcW w:w="1017" w:type="dxa"/>
            <w:tcBorders>
              <w:top w:val="single" w:sz="4" w:space="0" w:color="auto"/>
            </w:tcBorders>
            <w:shd w:val="clear" w:color="auto" w:fill="auto"/>
            <w:noWrap/>
          </w:tcPr>
          <w:p w14:paraId="02A474F0" w14:textId="3A807140" w:rsidR="00AA0C7B" w:rsidRPr="004D3B47" w:rsidRDefault="00AA0C7B" w:rsidP="00DE5853">
            <w:pPr>
              <w:jc w:val="right"/>
              <w:rPr>
                <w:rFonts w:asciiTheme="minorHAnsi" w:hAnsiTheme="minorHAnsi" w:cs="Arial"/>
                <w:szCs w:val="23"/>
              </w:rPr>
            </w:pPr>
            <w:r w:rsidRPr="004D3B47">
              <w:t xml:space="preserve"> 874 </w:t>
            </w:r>
          </w:p>
        </w:tc>
        <w:tc>
          <w:tcPr>
            <w:tcW w:w="976" w:type="dxa"/>
            <w:tcBorders>
              <w:top w:val="single" w:sz="4" w:space="0" w:color="auto"/>
            </w:tcBorders>
            <w:shd w:val="clear" w:color="auto" w:fill="auto"/>
            <w:noWrap/>
          </w:tcPr>
          <w:p w14:paraId="7A26BF86" w14:textId="55EA450E" w:rsidR="00AA0C7B" w:rsidRPr="004D3B47" w:rsidRDefault="00AA0C7B" w:rsidP="00DE5853">
            <w:pPr>
              <w:jc w:val="right"/>
              <w:rPr>
                <w:rFonts w:asciiTheme="minorHAnsi" w:hAnsiTheme="minorHAnsi" w:cs="Arial"/>
                <w:szCs w:val="23"/>
              </w:rPr>
            </w:pPr>
            <w:r w:rsidRPr="004D3B47">
              <w:t xml:space="preserve"> 1,562 </w:t>
            </w:r>
          </w:p>
        </w:tc>
        <w:tc>
          <w:tcPr>
            <w:tcW w:w="976" w:type="dxa"/>
            <w:tcBorders>
              <w:top w:val="single" w:sz="4" w:space="0" w:color="auto"/>
            </w:tcBorders>
            <w:shd w:val="clear" w:color="auto" w:fill="auto"/>
            <w:noWrap/>
          </w:tcPr>
          <w:p w14:paraId="3B8E7B8E" w14:textId="176814DD" w:rsidR="00AA0C7B" w:rsidRPr="004D3B47" w:rsidRDefault="00AA0C7B" w:rsidP="00DE5853">
            <w:pPr>
              <w:jc w:val="right"/>
              <w:rPr>
                <w:rFonts w:asciiTheme="minorHAnsi" w:hAnsiTheme="minorHAnsi" w:cs="Arial"/>
                <w:szCs w:val="23"/>
              </w:rPr>
            </w:pPr>
            <w:r w:rsidRPr="004D3B47">
              <w:t xml:space="preserve"> 160 </w:t>
            </w:r>
          </w:p>
        </w:tc>
        <w:tc>
          <w:tcPr>
            <w:tcW w:w="976" w:type="dxa"/>
            <w:tcBorders>
              <w:top w:val="single" w:sz="4" w:space="0" w:color="auto"/>
            </w:tcBorders>
            <w:shd w:val="clear" w:color="auto" w:fill="auto"/>
            <w:noWrap/>
          </w:tcPr>
          <w:p w14:paraId="6426DB83" w14:textId="0EF50F8C" w:rsidR="00AA0C7B" w:rsidRPr="004D3B47" w:rsidRDefault="00AA0C7B" w:rsidP="00DE5853">
            <w:pPr>
              <w:jc w:val="right"/>
              <w:rPr>
                <w:rFonts w:asciiTheme="minorHAnsi" w:hAnsiTheme="minorHAnsi" w:cs="Arial"/>
                <w:szCs w:val="23"/>
              </w:rPr>
            </w:pPr>
            <w:r w:rsidRPr="004D3B47">
              <w:t xml:space="preserve"> 259 </w:t>
            </w:r>
          </w:p>
        </w:tc>
        <w:tc>
          <w:tcPr>
            <w:tcW w:w="1139" w:type="dxa"/>
            <w:tcBorders>
              <w:top w:val="single" w:sz="4" w:space="0" w:color="auto"/>
            </w:tcBorders>
            <w:shd w:val="clear" w:color="auto" w:fill="auto"/>
            <w:noWrap/>
          </w:tcPr>
          <w:p w14:paraId="41C02421" w14:textId="6A62163E" w:rsidR="00AA0C7B" w:rsidRPr="004D3B47" w:rsidRDefault="00AA0C7B" w:rsidP="00DE5853">
            <w:pPr>
              <w:jc w:val="right"/>
              <w:rPr>
                <w:rFonts w:asciiTheme="minorHAnsi" w:hAnsiTheme="minorHAnsi" w:cs="Arial"/>
                <w:szCs w:val="23"/>
              </w:rPr>
            </w:pPr>
            <w:r w:rsidRPr="004D3B47">
              <w:t xml:space="preserve"> 4 </w:t>
            </w:r>
          </w:p>
        </w:tc>
        <w:tc>
          <w:tcPr>
            <w:tcW w:w="1050" w:type="dxa"/>
            <w:tcBorders>
              <w:top w:val="single" w:sz="4" w:space="0" w:color="auto"/>
            </w:tcBorders>
            <w:shd w:val="clear" w:color="auto" w:fill="auto"/>
            <w:noWrap/>
          </w:tcPr>
          <w:p w14:paraId="0336E347" w14:textId="1BF1FF95" w:rsidR="00AA0C7B" w:rsidRPr="004D3B47" w:rsidRDefault="00AA0C7B" w:rsidP="00DE5853">
            <w:pPr>
              <w:jc w:val="right"/>
              <w:rPr>
                <w:rFonts w:asciiTheme="minorHAnsi" w:hAnsiTheme="minorHAnsi" w:cs="Arial"/>
                <w:szCs w:val="23"/>
              </w:rPr>
            </w:pPr>
            <w:r w:rsidRPr="004D3B47">
              <w:t xml:space="preserve"> 30 </w:t>
            </w:r>
          </w:p>
        </w:tc>
        <w:tc>
          <w:tcPr>
            <w:tcW w:w="1228" w:type="dxa"/>
            <w:tcBorders>
              <w:top w:val="single" w:sz="4" w:space="0" w:color="auto"/>
            </w:tcBorders>
            <w:shd w:val="clear" w:color="auto" w:fill="auto"/>
            <w:noWrap/>
          </w:tcPr>
          <w:p w14:paraId="6BB9D3BC" w14:textId="2DE6B446" w:rsidR="00AA0C7B" w:rsidRPr="004D3B47" w:rsidRDefault="00AA0C7B" w:rsidP="00DE5853">
            <w:pPr>
              <w:jc w:val="right"/>
              <w:rPr>
                <w:rFonts w:asciiTheme="minorHAnsi" w:hAnsiTheme="minorHAnsi" w:cs="Arial"/>
                <w:szCs w:val="23"/>
              </w:rPr>
            </w:pPr>
            <w:r w:rsidRPr="004D3B47">
              <w:t xml:space="preserve"> 8 </w:t>
            </w:r>
          </w:p>
        </w:tc>
        <w:tc>
          <w:tcPr>
            <w:tcW w:w="1213" w:type="dxa"/>
            <w:tcBorders>
              <w:top w:val="single" w:sz="4" w:space="0" w:color="auto"/>
            </w:tcBorders>
            <w:shd w:val="clear" w:color="auto" w:fill="auto"/>
            <w:noWrap/>
          </w:tcPr>
          <w:p w14:paraId="52FCD54D" w14:textId="069E9D4D" w:rsidR="00AA0C7B" w:rsidRPr="004D3B47" w:rsidRDefault="00AA0C7B" w:rsidP="00DE5853">
            <w:pPr>
              <w:jc w:val="right"/>
              <w:rPr>
                <w:rFonts w:asciiTheme="minorHAnsi" w:hAnsiTheme="minorHAnsi" w:cs="Arial"/>
                <w:szCs w:val="23"/>
              </w:rPr>
            </w:pPr>
            <w:r w:rsidRPr="004D3B47">
              <w:t xml:space="preserve"> 2 </w:t>
            </w:r>
          </w:p>
        </w:tc>
        <w:tc>
          <w:tcPr>
            <w:tcW w:w="1322" w:type="dxa"/>
            <w:tcBorders>
              <w:top w:val="single" w:sz="4" w:space="0" w:color="auto"/>
            </w:tcBorders>
            <w:shd w:val="clear" w:color="auto" w:fill="auto"/>
            <w:noWrap/>
          </w:tcPr>
          <w:p w14:paraId="488FBB12" w14:textId="0E054B79" w:rsidR="00AA0C7B" w:rsidRPr="004D3B47" w:rsidRDefault="00AA0C7B" w:rsidP="00DE5853">
            <w:pPr>
              <w:jc w:val="right"/>
              <w:rPr>
                <w:rFonts w:asciiTheme="minorHAnsi" w:hAnsiTheme="minorHAnsi" w:cs="Arial"/>
                <w:szCs w:val="23"/>
              </w:rPr>
            </w:pPr>
            <w:r w:rsidRPr="004D3B47">
              <w:t xml:space="preserve"> 43,254 </w:t>
            </w:r>
          </w:p>
        </w:tc>
      </w:tr>
      <w:tr w:rsidR="004D3B47" w:rsidRPr="004D3B47" w14:paraId="6355F443" w14:textId="77777777" w:rsidTr="00DE5853">
        <w:trPr>
          <w:trHeight w:val="294"/>
        </w:trPr>
        <w:tc>
          <w:tcPr>
            <w:tcW w:w="3598" w:type="dxa"/>
            <w:shd w:val="clear" w:color="auto" w:fill="auto"/>
            <w:noWrap/>
            <w:vAlign w:val="bottom"/>
            <w:hideMark/>
          </w:tcPr>
          <w:p w14:paraId="5A71DE66" w14:textId="77777777" w:rsidR="00AA0C7B" w:rsidRPr="004D3B47" w:rsidRDefault="00AA0C7B" w:rsidP="00AA0C7B">
            <w:pPr>
              <w:keepNext/>
              <w:rPr>
                <w:rFonts w:asciiTheme="minorHAnsi" w:eastAsia="Times New Roman" w:hAnsiTheme="minorHAnsi" w:cs="Arial"/>
                <w:szCs w:val="23"/>
                <w:lang w:eastAsia="en-AU"/>
              </w:rPr>
            </w:pPr>
            <w:r w:rsidRPr="004D3B47">
              <w:t>Canterbury Health Laboratories</w:t>
            </w:r>
          </w:p>
        </w:tc>
        <w:tc>
          <w:tcPr>
            <w:tcW w:w="1067" w:type="dxa"/>
            <w:shd w:val="clear" w:color="auto" w:fill="auto"/>
            <w:noWrap/>
          </w:tcPr>
          <w:p w14:paraId="5D6DD94D" w14:textId="68367AD7" w:rsidR="00AA0C7B" w:rsidRPr="004D3B47" w:rsidRDefault="00AA0C7B" w:rsidP="00DE5853">
            <w:pPr>
              <w:jc w:val="right"/>
              <w:rPr>
                <w:rFonts w:asciiTheme="minorHAnsi" w:hAnsiTheme="minorHAnsi" w:cs="Arial"/>
                <w:szCs w:val="23"/>
              </w:rPr>
            </w:pPr>
            <w:r w:rsidRPr="004D3B47">
              <w:t xml:space="preserve"> 8,608 </w:t>
            </w:r>
          </w:p>
        </w:tc>
        <w:tc>
          <w:tcPr>
            <w:tcW w:w="1017" w:type="dxa"/>
            <w:shd w:val="clear" w:color="auto" w:fill="auto"/>
            <w:noWrap/>
          </w:tcPr>
          <w:p w14:paraId="5A364E8A" w14:textId="0D13716F" w:rsidR="00AA0C7B" w:rsidRPr="004D3B47" w:rsidRDefault="00AA0C7B" w:rsidP="00DE5853">
            <w:pPr>
              <w:jc w:val="right"/>
              <w:rPr>
                <w:rFonts w:asciiTheme="minorHAnsi" w:hAnsiTheme="minorHAnsi" w:cs="Arial"/>
                <w:szCs w:val="23"/>
              </w:rPr>
            </w:pPr>
            <w:r w:rsidRPr="004D3B47">
              <w:t xml:space="preserve"> 358 </w:t>
            </w:r>
          </w:p>
        </w:tc>
        <w:tc>
          <w:tcPr>
            <w:tcW w:w="976" w:type="dxa"/>
            <w:shd w:val="clear" w:color="auto" w:fill="auto"/>
            <w:noWrap/>
          </w:tcPr>
          <w:p w14:paraId="706FEFBA" w14:textId="3DF3754F" w:rsidR="00AA0C7B" w:rsidRPr="004D3B47" w:rsidRDefault="00AA0C7B" w:rsidP="00DE5853">
            <w:pPr>
              <w:jc w:val="right"/>
              <w:rPr>
                <w:rFonts w:asciiTheme="minorHAnsi" w:hAnsiTheme="minorHAnsi" w:cs="Arial"/>
                <w:szCs w:val="23"/>
              </w:rPr>
            </w:pPr>
            <w:r w:rsidRPr="004D3B47">
              <w:t xml:space="preserve"> 438 </w:t>
            </w:r>
          </w:p>
        </w:tc>
        <w:tc>
          <w:tcPr>
            <w:tcW w:w="976" w:type="dxa"/>
            <w:shd w:val="clear" w:color="auto" w:fill="auto"/>
            <w:noWrap/>
          </w:tcPr>
          <w:p w14:paraId="114CAC7B" w14:textId="3FE82434" w:rsidR="00AA0C7B" w:rsidRPr="004D3B47" w:rsidRDefault="00AA0C7B" w:rsidP="00DE5853">
            <w:pPr>
              <w:jc w:val="right"/>
              <w:rPr>
                <w:rFonts w:asciiTheme="minorHAnsi" w:hAnsiTheme="minorHAnsi" w:cs="Arial"/>
                <w:szCs w:val="23"/>
              </w:rPr>
            </w:pPr>
            <w:r w:rsidRPr="004D3B47">
              <w:t xml:space="preserve"> 116 </w:t>
            </w:r>
          </w:p>
        </w:tc>
        <w:tc>
          <w:tcPr>
            <w:tcW w:w="976" w:type="dxa"/>
            <w:shd w:val="clear" w:color="auto" w:fill="auto"/>
            <w:noWrap/>
          </w:tcPr>
          <w:p w14:paraId="4581B28A" w14:textId="47C1A3D3" w:rsidR="00AA0C7B" w:rsidRPr="004D3B47" w:rsidRDefault="00AA0C7B" w:rsidP="00DE5853">
            <w:pPr>
              <w:jc w:val="right"/>
              <w:rPr>
                <w:rFonts w:asciiTheme="minorHAnsi" w:hAnsiTheme="minorHAnsi" w:cs="Arial"/>
                <w:szCs w:val="23"/>
              </w:rPr>
            </w:pPr>
            <w:r w:rsidRPr="004D3B47">
              <w:t xml:space="preserve"> 92 </w:t>
            </w:r>
          </w:p>
        </w:tc>
        <w:tc>
          <w:tcPr>
            <w:tcW w:w="1139" w:type="dxa"/>
            <w:shd w:val="clear" w:color="auto" w:fill="auto"/>
            <w:noWrap/>
          </w:tcPr>
          <w:p w14:paraId="1BAB3964" w14:textId="7E183F33" w:rsidR="00AA0C7B" w:rsidRPr="004D3B47" w:rsidRDefault="00AA0C7B" w:rsidP="00DE5853">
            <w:pPr>
              <w:jc w:val="right"/>
              <w:rPr>
                <w:rFonts w:asciiTheme="minorHAnsi" w:hAnsiTheme="minorHAnsi" w:cs="Arial"/>
                <w:szCs w:val="23"/>
              </w:rPr>
            </w:pPr>
            <w:r w:rsidRPr="004D3B47">
              <w:t xml:space="preserve"> 1 </w:t>
            </w:r>
          </w:p>
        </w:tc>
        <w:tc>
          <w:tcPr>
            <w:tcW w:w="1050" w:type="dxa"/>
            <w:shd w:val="clear" w:color="auto" w:fill="auto"/>
            <w:noWrap/>
          </w:tcPr>
          <w:p w14:paraId="12C58254" w14:textId="033D86AF" w:rsidR="00AA0C7B" w:rsidRPr="004D3B47" w:rsidRDefault="00AA0C7B" w:rsidP="00DE5853">
            <w:pPr>
              <w:jc w:val="right"/>
              <w:rPr>
                <w:rFonts w:asciiTheme="minorHAnsi" w:hAnsiTheme="minorHAnsi" w:cs="Arial"/>
                <w:szCs w:val="23"/>
              </w:rPr>
            </w:pPr>
            <w:r w:rsidRPr="004D3B47">
              <w:t xml:space="preserve"> 14 </w:t>
            </w:r>
          </w:p>
        </w:tc>
        <w:tc>
          <w:tcPr>
            <w:tcW w:w="1228" w:type="dxa"/>
            <w:shd w:val="clear" w:color="auto" w:fill="auto"/>
            <w:noWrap/>
          </w:tcPr>
          <w:p w14:paraId="3E25918E" w14:textId="6A64A47D" w:rsidR="00AA0C7B" w:rsidRPr="004D3B47" w:rsidRDefault="00AA0C7B" w:rsidP="00DE5853">
            <w:pPr>
              <w:jc w:val="right"/>
              <w:rPr>
                <w:rFonts w:asciiTheme="minorHAnsi" w:hAnsiTheme="minorHAnsi" w:cs="Arial"/>
                <w:szCs w:val="23"/>
              </w:rPr>
            </w:pPr>
            <w:r w:rsidRPr="004D3B47">
              <w:t xml:space="preserve"> 4 </w:t>
            </w:r>
          </w:p>
        </w:tc>
        <w:tc>
          <w:tcPr>
            <w:tcW w:w="1213" w:type="dxa"/>
            <w:shd w:val="clear" w:color="auto" w:fill="auto"/>
            <w:noWrap/>
          </w:tcPr>
          <w:p w14:paraId="424DC18A" w14:textId="3207431A" w:rsidR="00AA0C7B" w:rsidRPr="004D3B47" w:rsidRDefault="00AA0C7B" w:rsidP="00DE5853">
            <w:pPr>
              <w:jc w:val="right"/>
              <w:rPr>
                <w:rFonts w:asciiTheme="minorHAnsi" w:hAnsiTheme="minorHAnsi" w:cs="Arial"/>
                <w:szCs w:val="23"/>
              </w:rPr>
            </w:pPr>
            <w:r w:rsidRPr="004D3B47">
              <w:t xml:space="preserve"> 1 </w:t>
            </w:r>
          </w:p>
        </w:tc>
        <w:tc>
          <w:tcPr>
            <w:tcW w:w="1322" w:type="dxa"/>
            <w:shd w:val="clear" w:color="auto" w:fill="auto"/>
            <w:noWrap/>
          </w:tcPr>
          <w:p w14:paraId="3C069384" w14:textId="0DFF5CB4" w:rsidR="00AA0C7B" w:rsidRPr="004D3B47" w:rsidRDefault="00AA0C7B" w:rsidP="00DE5853">
            <w:pPr>
              <w:jc w:val="right"/>
              <w:rPr>
                <w:rFonts w:asciiTheme="minorHAnsi" w:hAnsiTheme="minorHAnsi" w:cs="Arial"/>
                <w:szCs w:val="23"/>
              </w:rPr>
            </w:pPr>
            <w:r w:rsidRPr="004D3B47">
              <w:t xml:space="preserve"> 9,632 </w:t>
            </w:r>
          </w:p>
        </w:tc>
      </w:tr>
      <w:tr w:rsidR="004D3B47" w:rsidRPr="004D3B47" w14:paraId="3770F468" w14:textId="77777777" w:rsidTr="00DE5853">
        <w:trPr>
          <w:trHeight w:val="294"/>
        </w:trPr>
        <w:tc>
          <w:tcPr>
            <w:tcW w:w="3598" w:type="dxa"/>
            <w:shd w:val="clear" w:color="auto" w:fill="auto"/>
            <w:noWrap/>
            <w:vAlign w:val="bottom"/>
            <w:hideMark/>
          </w:tcPr>
          <w:p w14:paraId="738888DA" w14:textId="77777777" w:rsidR="00AA0C7B" w:rsidRPr="004D3B47" w:rsidRDefault="00AA0C7B" w:rsidP="00AA0C7B">
            <w:pPr>
              <w:keepNext/>
              <w:rPr>
                <w:rFonts w:asciiTheme="minorHAnsi" w:eastAsia="Times New Roman" w:hAnsiTheme="minorHAnsi" w:cs="Arial"/>
                <w:szCs w:val="23"/>
                <w:lang w:eastAsia="en-AU"/>
              </w:rPr>
            </w:pPr>
            <w:r w:rsidRPr="004D3B47">
              <w:t>LabPLUS</w:t>
            </w:r>
          </w:p>
        </w:tc>
        <w:tc>
          <w:tcPr>
            <w:tcW w:w="1067" w:type="dxa"/>
            <w:shd w:val="clear" w:color="auto" w:fill="auto"/>
            <w:noWrap/>
          </w:tcPr>
          <w:p w14:paraId="57F6FD38" w14:textId="18941C3E" w:rsidR="00AA0C7B" w:rsidRPr="004D3B47" w:rsidRDefault="00AA0C7B" w:rsidP="00DE5853">
            <w:pPr>
              <w:jc w:val="right"/>
              <w:rPr>
                <w:rFonts w:asciiTheme="minorHAnsi" w:hAnsiTheme="minorHAnsi" w:cs="Arial"/>
                <w:szCs w:val="23"/>
              </w:rPr>
            </w:pPr>
            <w:r w:rsidRPr="004D3B47">
              <w:t xml:space="preserve"> 5,690 </w:t>
            </w:r>
          </w:p>
        </w:tc>
        <w:tc>
          <w:tcPr>
            <w:tcW w:w="1017" w:type="dxa"/>
            <w:shd w:val="clear" w:color="auto" w:fill="auto"/>
            <w:noWrap/>
          </w:tcPr>
          <w:p w14:paraId="395D2815" w14:textId="050C2881" w:rsidR="00AA0C7B" w:rsidRPr="004D3B47" w:rsidRDefault="00AA0C7B" w:rsidP="00DE5853">
            <w:pPr>
              <w:jc w:val="right"/>
              <w:rPr>
                <w:rFonts w:asciiTheme="minorHAnsi" w:hAnsiTheme="minorHAnsi" w:cs="Arial"/>
                <w:szCs w:val="23"/>
              </w:rPr>
            </w:pPr>
            <w:r w:rsidRPr="004D3B47">
              <w:t xml:space="preserve"> 648 </w:t>
            </w:r>
          </w:p>
        </w:tc>
        <w:tc>
          <w:tcPr>
            <w:tcW w:w="976" w:type="dxa"/>
            <w:shd w:val="clear" w:color="auto" w:fill="auto"/>
            <w:noWrap/>
          </w:tcPr>
          <w:p w14:paraId="45D78632" w14:textId="3E7A9642" w:rsidR="00AA0C7B" w:rsidRPr="004D3B47" w:rsidRDefault="00AA0C7B" w:rsidP="00DE5853">
            <w:pPr>
              <w:jc w:val="right"/>
              <w:rPr>
                <w:rFonts w:asciiTheme="minorHAnsi" w:hAnsiTheme="minorHAnsi" w:cs="Arial"/>
                <w:szCs w:val="23"/>
              </w:rPr>
            </w:pPr>
            <w:r w:rsidRPr="004D3B47">
              <w:t xml:space="preserve"> 767 </w:t>
            </w:r>
          </w:p>
        </w:tc>
        <w:tc>
          <w:tcPr>
            <w:tcW w:w="976" w:type="dxa"/>
            <w:shd w:val="clear" w:color="auto" w:fill="auto"/>
            <w:noWrap/>
          </w:tcPr>
          <w:p w14:paraId="7843FA76" w14:textId="7FE3410F" w:rsidR="00AA0C7B" w:rsidRPr="004D3B47" w:rsidRDefault="00AA0C7B" w:rsidP="00DE5853">
            <w:pPr>
              <w:jc w:val="right"/>
              <w:rPr>
                <w:rFonts w:asciiTheme="minorHAnsi" w:hAnsiTheme="minorHAnsi" w:cs="Arial"/>
                <w:szCs w:val="23"/>
              </w:rPr>
            </w:pPr>
            <w:r w:rsidRPr="004D3B47">
              <w:t xml:space="preserve"> 297 </w:t>
            </w:r>
          </w:p>
        </w:tc>
        <w:tc>
          <w:tcPr>
            <w:tcW w:w="976" w:type="dxa"/>
            <w:shd w:val="clear" w:color="auto" w:fill="auto"/>
            <w:noWrap/>
          </w:tcPr>
          <w:p w14:paraId="62EC79F3" w14:textId="4C43C98B" w:rsidR="00AA0C7B" w:rsidRPr="004D3B47" w:rsidRDefault="00AA0C7B" w:rsidP="00DE5853">
            <w:pPr>
              <w:jc w:val="right"/>
              <w:rPr>
                <w:rFonts w:asciiTheme="minorHAnsi" w:hAnsiTheme="minorHAnsi" w:cs="Arial"/>
                <w:szCs w:val="23"/>
              </w:rPr>
            </w:pPr>
            <w:r w:rsidRPr="004D3B47">
              <w:t xml:space="preserve"> 162 </w:t>
            </w:r>
          </w:p>
        </w:tc>
        <w:tc>
          <w:tcPr>
            <w:tcW w:w="1139" w:type="dxa"/>
            <w:shd w:val="clear" w:color="auto" w:fill="auto"/>
            <w:noWrap/>
          </w:tcPr>
          <w:p w14:paraId="250F4D80" w14:textId="5F97C551" w:rsidR="00AA0C7B" w:rsidRPr="004D3B47" w:rsidRDefault="00AA0C7B" w:rsidP="00DE5853">
            <w:pPr>
              <w:jc w:val="right"/>
              <w:rPr>
                <w:rFonts w:asciiTheme="minorHAnsi" w:hAnsiTheme="minorHAnsi" w:cs="Arial"/>
                <w:szCs w:val="23"/>
              </w:rPr>
            </w:pPr>
            <w:r w:rsidRPr="004D3B47">
              <w:t xml:space="preserve"> 2 </w:t>
            </w:r>
          </w:p>
        </w:tc>
        <w:tc>
          <w:tcPr>
            <w:tcW w:w="1050" w:type="dxa"/>
            <w:shd w:val="clear" w:color="auto" w:fill="auto"/>
            <w:noWrap/>
          </w:tcPr>
          <w:p w14:paraId="571CE264" w14:textId="5C799CE0" w:rsidR="00AA0C7B" w:rsidRPr="004D3B47" w:rsidRDefault="00AA0C7B" w:rsidP="00DE5853">
            <w:pPr>
              <w:jc w:val="right"/>
              <w:rPr>
                <w:rFonts w:asciiTheme="minorHAnsi" w:hAnsiTheme="minorHAnsi" w:cs="Arial"/>
                <w:szCs w:val="23"/>
              </w:rPr>
            </w:pPr>
            <w:r w:rsidRPr="004D3B47">
              <w:t xml:space="preserve"> 24 </w:t>
            </w:r>
          </w:p>
        </w:tc>
        <w:tc>
          <w:tcPr>
            <w:tcW w:w="1228" w:type="dxa"/>
            <w:shd w:val="clear" w:color="auto" w:fill="auto"/>
            <w:noWrap/>
          </w:tcPr>
          <w:p w14:paraId="0A260DB1" w14:textId="40841F28" w:rsidR="00AA0C7B" w:rsidRPr="004D3B47" w:rsidRDefault="00AA0C7B" w:rsidP="00DE5853">
            <w:pPr>
              <w:jc w:val="right"/>
              <w:rPr>
                <w:rFonts w:asciiTheme="minorHAnsi" w:hAnsiTheme="minorHAnsi" w:cs="Arial"/>
                <w:szCs w:val="23"/>
              </w:rPr>
            </w:pPr>
            <w:r w:rsidRPr="004D3B47">
              <w:t xml:space="preserve"> 3 </w:t>
            </w:r>
          </w:p>
        </w:tc>
        <w:tc>
          <w:tcPr>
            <w:tcW w:w="1213" w:type="dxa"/>
            <w:shd w:val="clear" w:color="auto" w:fill="auto"/>
            <w:noWrap/>
          </w:tcPr>
          <w:p w14:paraId="70E80056" w14:textId="27AC1CF2" w:rsidR="00AA0C7B" w:rsidRPr="004D3B47" w:rsidRDefault="00AA0C7B" w:rsidP="00DE5853">
            <w:pPr>
              <w:jc w:val="right"/>
              <w:rPr>
                <w:rFonts w:asciiTheme="minorHAnsi" w:hAnsiTheme="minorHAnsi" w:cs="Arial"/>
                <w:szCs w:val="23"/>
              </w:rPr>
            </w:pPr>
            <w:r w:rsidRPr="004D3B47">
              <w:t xml:space="preserve"> 2 </w:t>
            </w:r>
          </w:p>
        </w:tc>
        <w:tc>
          <w:tcPr>
            <w:tcW w:w="1322" w:type="dxa"/>
            <w:shd w:val="clear" w:color="auto" w:fill="auto"/>
            <w:noWrap/>
          </w:tcPr>
          <w:p w14:paraId="0F61D68F" w14:textId="10DF3A79" w:rsidR="00AA0C7B" w:rsidRPr="004D3B47" w:rsidRDefault="00AA0C7B" w:rsidP="00DE5853">
            <w:pPr>
              <w:jc w:val="right"/>
              <w:rPr>
                <w:rFonts w:asciiTheme="minorHAnsi" w:hAnsiTheme="minorHAnsi" w:cs="Arial"/>
                <w:szCs w:val="23"/>
              </w:rPr>
            </w:pPr>
            <w:r w:rsidRPr="004D3B47">
              <w:t xml:space="preserve"> 7,595 </w:t>
            </w:r>
          </w:p>
        </w:tc>
      </w:tr>
      <w:tr w:rsidR="004D3B47" w:rsidRPr="004D3B47" w14:paraId="342534A5" w14:textId="77777777" w:rsidTr="00DE5853">
        <w:trPr>
          <w:trHeight w:val="294"/>
        </w:trPr>
        <w:tc>
          <w:tcPr>
            <w:tcW w:w="3598" w:type="dxa"/>
            <w:shd w:val="clear" w:color="auto" w:fill="auto"/>
            <w:noWrap/>
            <w:vAlign w:val="bottom"/>
            <w:hideMark/>
          </w:tcPr>
          <w:p w14:paraId="035D0610" w14:textId="736DB86D" w:rsidR="00AA0C7B" w:rsidRPr="004D3B47" w:rsidRDefault="00AA0C7B" w:rsidP="00AA0C7B">
            <w:pPr>
              <w:keepNext/>
              <w:rPr>
                <w:rFonts w:asciiTheme="minorHAnsi" w:eastAsia="Times New Roman" w:hAnsiTheme="minorHAnsi" w:cs="Arial"/>
                <w:szCs w:val="23"/>
                <w:lang w:eastAsia="en-AU"/>
              </w:rPr>
            </w:pPr>
            <w:r w:rsidRPr="004D3B47">
              <w:t>Medlab Central Ltd</w:t>
            </w:r>
          </w:p>
        </w:tc>
        <w:tc>
          <w:tcPr>
            <w:tcW w:w="1067" w:type="dxa"/>
            <w:shd w:val="clear" w:color="auto" w:fill="auto"/>
            <w:noWrap/>
          </w:tcPr>
          <w:p w14:paraId="22BE43D8" w14:textId="5A7B90B6" w:rsidR="00AA0C7B" w:rsidRPr="004D3B47" w:rsidRDefault="00AA0C7B" w:rsidP="00DE5853">
            <w:pPr>
              <w:jc w:val="right"/>
              <w:rPr>
                <w:rFonts w:asciiTheme="minorHAnsi" w:hAnsiTheme="minorHAnsi" w:cs="Arial"/>
                <w:szCs w:val="23"/>
              </w:rPr>
            </w:pPr>
            <w:r w:rsidRPr="004D3B47">
              <w:t xml:space="preserve"> 13,184 </w:t>
            </w:r>
          </w:p>
        </w:tc>
        <w:tc>
          <w:tcPr>
            <w:tcW w:w="1017" w:type="dxa"/>
            <w:shd w:val="clear" w:color="auto" w:fill="auto"/>
            <w:noWrap/>
          </w:tcPr>
          <w:p w14:paraId="783D7980" w14:textId="516B8B01" w:rsidR="00AA0C7B" w:rsidRPr="004D3B47" w:rsidRDefault="00AA0C7B" w:rsidP="00DE5853">
            <w:pPr>
              <w:jc w:val="right"/>
              <w:rPr>
                <w:rFonts w:asciiTheme="minorHAnsi" w:hAnsiTheme="minorHAnsi" w:cs="Arial"/>
                <w:szCs w:val="23"/>
              </w:rPr>
            </w:pPr>
            <w:r w:rsidRPr="004D3B47">
              <w:t xml:space="preserve"> 514 </w:t>
            </w:r>
          </w:p>
        </w:tc>
        <w:tc>
          <w:tcPr>
            <w:tcW w:w="976" w:type="dxa"/>
            <w:shd w:val="clear" w:color="auto" w:fill="auto"/>
            <w:noWrap/>
          </w:tcPr>
          <w:p w14:paraId="696B2101" w14:textId="25C08CFE" w:rsidR="00AA0C7B" w:rsidRPr="004D3B47" w:rsidRDefault="00AA0C7B" w:rsidP="00DE5853">
            <w:pPr>
              <w:jc w:val="right"/>
              <w:rPr>
                <w:rFonts w:asciiTheme="minorHAnsi" w:hAnsiTheme="minorHAnsi" w:cs="Arial"/>
                <w:szCs w:val="23"/>
              </w:rPr>
            </w:pPr>
            <w:r w:rsidRPr="004D3B47">
              <w:t xml:space="preserve"> 483 </w:t>
            </w:r>
          </w:p>
        </w:tc>
        <w:tc>
          <w:tcPr>
            <w:tcW w:w="976" w:type="dxa"/>
            <w:shd w:val="clear" w:color="auto" w:fill="auto"/>
            <w:noWrap/>
          </w:tcPr>
          <w:p w14:paraId="4DDE06CB" w14:textId="66EDA7C4" w:rsidR="00AA0C7B" w:rsidRPr="004D3B47" w:rsidRDefault="00AA0C7B" w:rsidP="00DE5853">
            <w:pPr>
              <w:jc w:val="right"/>
              <w:rPr>
                <w:rFonts w:asciiTheme="minorHAnsi" w:hAnsiTheme="minorHAnsi" w:cs="Arial"/>
                <w:szCs w:val="23"/>
              </w:rPr>
            </w:pPr>
            <w:r w:rsidRPr="004D3B47">
              <w:t xml:space="preserve"> 118 </w:t>
            </w:r>
          </w:p>
        </w:tc>
        <w:tc>
          <w:tcPr>
            <w:tcW w:w="976" w:type="dxa"/>
            <w:shd w:val="clear" w:color="auto" w:fill="auto"/>
            <w:noWrap/>
          </w:tcPr>
          <w:p w14:paraId="59B77502" w14:textId="4649EC95" w:rsidR="00AA0C7B" w:rsidRPr="004D3B47" w:rsidRDefault="00AA0C7B" w:rsidP="00DE5853">
            <w:pPr>
              <w:jc w:val="right"/>
              <w:rPr>
                <w:rFonts w:asciiTheme="minorHAnsi" w:hAnsiTheme="minorHAnsi" w:cs="Arial"/>
                <w:szCs w:val="23"/>
              </w:rPr>
            </w:pPr>
            <w:r w:rsidRPr="004D3B47">
              <w:t xml:space="preserve"> 158 </w:t>
            </w:r>
          </w:p>
        </w:tc>
        <w:tc>
          <w:tcPr>
            <w:tcW w:w="1139" w:type="dxa"/>
            <w:shd w:val="clear" w:color="auto" w:fill="auto"/>
            <w:noWrap/>
          </w:tcPr>
          <w:p w14:paraId="6E10B0B4" w14:textId="1D05FCED" w:rsidR="00AA0C7B" w:rsidRPr="004D3B47" w:rsidRDefault="00AA0C7B" w:rsidP="00DE5853">
            <w:pPr>
              <w:jc w:val="right"/>
              <w:rPr>
                <w:rFonts w:asciiTheme="minorHAnsi" w:hAnsiTheme="minorHAnsi" w:cs="Arial"/>
                <w:szCs w:val="23"/>
              </w:rPr>
            </w:pPr>
            <w:r w:rsidRPr="004D3B47">
              <w:t xml:space="preserve"> 1 </w:t>
            </w:r>
          </w:p>
        </w:tc>
        <w:tc>
          <w:tcPr>
            <w:tcW w:w="1050" w:type="dxa"/>
            <w:shd w:val="clear" w:color="auto" w:fill="auto"/>
            <w:noWrap/>
          </w:tcPr>
          <w:p w14:paraId="1157E793" w14:textId="09C4E00D" w:rsidR="00AA0C7B" w:rsidRPr="004D3B47" w:rsidRDefault="00AA0C7B" w:rsidP="00DE5853">
            <w:pPr>
              <w:jc w:val="right"/>
              <w:rPr>
                <w:rFonts w:asciiTheme="minorHAnsi" w:hAnsiTheme="minorHAnsi" w:cs="Arial"/>
                <w:szCs w:val="23"/>
              </w:rPr>
            </w:pPr>
            <w:r w:rsidRPr="004D3B47">
              <w:t xml:space="preserve"> 11 </w:t>
            </w:r>
          </w:p>
        </w:tc>
        <w:tc>
          <w:tcPr>
            <w:tcW w:w="1228" w:type="dxa"/>
            <w:shd w:val="clear" w:color="auto" w:fill="auto"/>
            <w:noWrap/>
          </w:tcPr>
          <w:p w14:paraId="745BA161" w14:textId="60D3FEEE" w:rsidR="00AA0C7B" w:rsidRPr="004D3B47" w:rsidRDefault="00AA0C7B" w:rsidP="00DE5853">
            <w:pPr>
              <w:jc w:val="right"/>
              <w:rPr>
                <w:rFonts w:asciiTheme="minorHAnsi" w:hAnsiTheme="minorHAnsi" w:cs="Arial"/>
                <w:szCs w:val="23"/>
              </w:rPr>
            </w:pPr>
            <w:r w:rsidRPr="004D3B47">
              <w:t xml:space="preserve"> 6 </w:t>
            </w:r>
          </w:p>
        </w:tc>
        <w:tc>
          <w:tcPr>
            <w:tcW w:w="1213" w:type="dxa"/>
            <w:shd w:val="clear" w:color="auto" w:fill="auto"/>
            <w:noWrap/>
          </w:tcPr>
          <w:p w14:paraId="7A4B022B" w14:textId="0070ABD9" w:rsidR="00AA0C7B" w:rsidRPr="004D3B47" w:rsidRDefault="00AA0C7B" w:rsidP="00DE5853">
            <w:pPr>
              <w:jc w:val="right"/>
              <w:rPr>
                <w:rFonts w:asciiTheme="minorHAnsi" w:hAnsiTheme="minorHAnsi" w:cs="Arial"/>
                <w:szCs w:val="23"/>
              </w:rPr>
            </w:pPr>
            <w:r w:rsidRPr="004D3B47">
              <w:t xml:space="preserve"> -</w:t>
            </w:r>
            <w:r w:rsidR="00A26D58">
              <w:t xml:space="preserve"> </w:t>
            </w:r>
            <w:r w:rsidRPr="004D3B47">
              <w:t xml:space="preserve"> </w:t>
            </w:r>
          </w:p>
        </w:tc>
        <w:tc>
          <w:tcPr>
            <w:tcW w:w="1322" w:type="dxa"/>
            <w:shd w:val="clear" w:color="auto" w:fill="auto"/>
            <w:noWrap/>
          </w:tcPr>
          <w:p w14:paraId="2A9F163F" w14:textId="1F47CEEE" w:rsidR="00AA0C7B" w:rsidRPr="004D3B47" w:rsidRDefault="00AA0C7B" w:rsidP="00DE5853">
            <w:pPr>
              <w:jc w:val="right"/>
              <w:rPr>
                <w:rFonts w:asciiTheme="minorHAnsi" w:hAnsiTheme="minorHAnsi" w:cs="Arial"/>
                <w:szCs w:val="23"/>
              </w:rPr>
            </w:pPr>
            <w:r w:rsidRPr="004D3B47">
              <w:t xml:space="preserve"> 14,475 </w:t>
            </w:r>
          </w:p>
        </w:tc>
      </w:tr>
      <w:tr w:rsidR="004D3B47" w:rsidRPr="004D3B47" w14:paraId="152F877E" w14:textId="77777777" w:rsidTr="00DE5853">
        <w:trPr>
          <w:trHeight w:val="294"/>
        </w:trPr>
        <w:tc>
          <w:tcPr>
            <w:tcW w:w="3598" w:type="dxa"/>
            <w:shd w:val="clear" w:color="auto" w:fill="auto"/>
            <w:noWrap/>
            <w:vAlign w:val="bottom"/>
            <w:hideMark/>
          </w:tcPr>
          <w:p w14:paraId="12617BE8" w14:textId="77777777" w:rsidR="00AA0C7B" w:rsidRPr="004D3B47" w:rsidRDefault="00AA0C7B" w:rsidP="00AA0C7B">
            <w:pPr>
              <w:keepNext/>
              <w:rPr>
                <w:rFonts w:asciiTheme="minorHAnsi" w:eastAsia="Times New Roman" w:hAnsiTheme="minorHAnsi" w:cs="Arial"/>
                <w:szCs w:val="23"/>
                <w:lang w:eastAsia="en-AU"/>
              </w:rPr>
            </w:pPr>
            <w:r w:rsidRPr="004D3B47">
              <w:t>Pathlab</w:t>
            </w:r>
          </w:p>
        </w:tc>
        <w:tc>
          <w:tcPr>
            <w:tcW w:w="1067" w:type="dxa"/>
            <w:shd w:val="clear" w:color="auto" w:fill="auto"/>
            <w:noWrap/>
          </w:tcPr>
          <w:p w14:paraId="40DB1E37" w14:textId="20DA488B" w:rsidR="00AA0C7B" w:rsidRPr="004D3B47" w:rsidRDefault="00AA0C7B" w:rsidP="00DE5853">
            <w:pPr>
              <w:jc w:val="right"/>
              <w:rPr>
                <w:rFonts w:asciiTheme="minorHAnsi" w:hAnsiTheme="minorHAnsi" w:cs="Arial"/>
                <w:szCs w:val="23"/>
              </w:rPr>
            </w:pPr>
            <w:r w:rsidRPr="004D3B47">
              <w:t xml:space="preserve"> 24,757 </w:t>
            </w:r>
          </w:p>
        </w:tc>
        <w:tc>
          <w:tcPr>
            <w:tcW w:w="1017" w:type="dxa"/>
            <w:shd w:val="clear" w:color="auto" w:fill="auto"/>
            <w:noWrap/>
          </w:tcPr>
          <w:p w14:paraId="312300E5" w14:textId="711DCC4B" w:rsidR="00AA0C7B" w:rsidRPr="004D3B47" w:rsidRDefault="00AA0C7B" w:rsidP="00DE5853">
            <w:pPr>
              <w:jc w:val="right"/>
              <w:rPr>
                <w:rFonts w:asciiTheme="minorHAnsi" w:hAnsiTheme="minorHAnsi" w:cs="Arial"/>
                <w:szCs w:val="23"/>
              </w:rPr>
            </w:pPr>
            <w:r w:rsidRPr="004D3B47">
              <w:t xml:space="preserve"> 665 </w:t>
            </w:r>
          </w:p>
        </w:tc>
        <w:tc>
          <w:tcPr>
            <w:tcW w:w="976" w:type="dxa"/>
            <w:shd w:val="clear" w:color="auto" w:fill="auto"/>
            <w:noWrap/>
          </w:tcPr>
          <w:p w14:paraId="26E60DA9" w14:textId="1F33443F" w:rsidR="00AA0C7B" w:rsidRPr="004D3B47" w:rsidRDefault="00AA0C7B" w:rsidP="00DE5853">
            <w:pPr>
              <w:jc w:val="right"/>
              <w:rPr>
                <w:rFonts w:asciiTheme="minorHAnsi" w:hAnsiTheme="minorHAnsi" w:cs="Arial"/>
                <w:szCs w:val="23"/>
              </w:rPr>
            </w:pPr>
            <w:r w:rsidRPr="004D3B47">
              <w:t xml:space="preserve"> 1,098 </w:t>
            </w:r>
          </w:p>
        </w:tc>
        <w:tc>
          <w:tcPr>
            <w:tcW w:w="976" w:type="dxa"/>
            <w:shd w:val="clear" w:color="auto" w:fill="auto"/>
            <w:noWrap/>
          </w:tcPr>
          <w:p w14:paraId="62A6D646" w14:textId="0CCDE70D" w:rsidR="00AA0C7B" w:rsidRPr="004D3B47" w:rsidRDefault="00AA0C7B" w:rsidP="00DE5853">
            <w:pPr>
              <w:jc w:val="right"/>
              <w:rPr>
                <w:rFonts w:asciiTheme="minorHAnsi" w:hAnsiTheme="minorHAnsi" w:cs="Arial"/>
                <w:szCs w:val="23"/>
              </w:rPr>
            </w:pPr>
            <w:r w:rsidRPr="004D3B47">
              <w:t xml:space="preserve"> 120 </w:t>
            </w:r>
          </w:p>
        </w:tc>
        <w:tc>
          <w:tcPr>
            <w:tcW w:w="976" w:type="dxa"/>
            <w:shd w:val="clear" w:color="auto" w:fill="auto"/>
            <w:noWrap/>
          </w:tcPr>
          <w:p w14:paraId="35771904" w14:textId="5225A01C" w:rsidR="00AA0C7B" w:rsidRPr="004D3B47" w:rsidRDefault="00AA0C7B" w:rsidP="00DE5853">
            <w:pPr>
              <w:jc w:val="right"/>
              <w:rPr>
                <w:rFonts w:asciiTheme="minorHAnsi" w:hAnsiTheme="minorHAnsi" w:cs="Arial"/>
                <w:szCs w:val="23"/>
              </w:rPr>
            </w:pPr>
            <w:r w:rsidRPr="004D3B47">
              <w:t xml:space="preserve"> 130 </w:t>
            </w:r>
          </w:p>
        </w:tc>
        <w:tc>
          <w:tcPr>
            <w:tcW w:w="1139" w:type="dxa"/>
            <w:shd w:val="clear" w:color="auto" w:fill="auto"/>
            <w:noWrap/>
          </w:tcPr>
          <w:p w14:paraId="35078346" w14:textId="087C2978" w:rsidR="00AA0C7B" w:rsidRPr="004D3B47" w:rsidRDefault="00AA0C7B" w:rsidP="00DE5853">
            <w:pPr>
              <w:jc w:val="right"/>
              <w:rPr>
                <w:rFonts w:asciiTheme="minorHAnsi" w:hAnsiTheme="minorHAnsi" w:cs="Arial"/>
                <w:szCs w:val="23"/>
              </w:rPr>
            </w:pPr>
            <w:r w:rsidRPr="004D3B47">
              <w:t xml:space="preserve"> 6 </w:t>
            </w:r>
          </w:p>
        </w:tc>
        <w:tc>
          <w:tcPr>
            <w:tcW w:w="1050" w:type="dxa"/>
            <w:shd w:val="clear" w:color="auto" w:fill="auto"/>
            <w:noWrap/>
          </w:tcPr>
          <w:p w14:paraId="7C43DF94" w14:textId="1E4F8529" w:rsidR="00AA0C7B" w:rsidRPr="004D3B47" w:rsidRDefault="00AA0C7B" w:rsidP="00DE5853">
            <w:pPr>
              <w:jc w:val="right"/>
              <w:rPr>
                <w:rFonts w:asciiTheme="minorHAnsi" w:hAnsiTheme="minorHAnsi" w:cs="Arial"/>
                <w:szCs w:val="23"/>
              </w:rPr>
            </w:pPr>
            <w:r w:rsidRPr="004D3B47">
              <w:t xml:space="preserve"> 24 </w:t>
            </w:r>
          </w:p>
        </w:tc>
        <w:tc>
          <w:tcPr>
            <w:tcW w:w="1228" w:type="dxa"/>
            <w:shd w:val="clear" w:color="auto" w:fill="auto"/>
            <w:noWrap/>
          </w:tcPr>
          <w:p w14:paraId="52E53816" w14:textId="6BB441F2" w:rsidR="00AA0C7B" w:rsidRPr="004D3B47" w:rsidRDefault="00AA0C7B" w:rsidP="00DE5853">
            <w:pPr>
              <w:jc w:val="right"/>
              <w:rPr>
                <w:rFonts w:asciiTheme="minorHAnsi" w:hAnsiTheme="minorHAnsi" w:cs="Arial"/>
                <w:szCs w:val="23"/>
              </w:rPr>
            </w:pPr>
            <w:r w:rsidRPr="004D3B47">
              <w:t xml:space="preserve"> 3 </w:t>
            </w:r>
          </w:p>
        </w:tc>
        <w:tc>
          <w:tcPr>
            <w:tcW w:w="1213" w:type="dxa"/>
            <w:shd w:val="clear" w:color="auto" w:fill="auto"/>
            <w:noWrap/>
          </w:tcPr>
          <w:p w14:paraId="3EA57FA1" w14:textId="7D52C8C3" w:rsidR="00AA0C7B" w:rsidRPr="004D3B47" w:rsidRDefault="00AA0C7B" w:rsidP="00DE5853">
            <w:pPr>
              <w:jc w:val="right"/>
              <w:rPr>
                <w:rFonts w:asciiTheme="minorHAnsi" w:hAnsiTheme="minorHAnsi" w:cs="Arial"/>
                <w:szCs w:val="23"/>
              </w:rPr>
            </w:pPr>
            <w:r w:rsidRPr="004D3B47">
              <w:t xml:space="preserve"> 4 </w:t>
            </w:r>
          </w:p>
        </w:tc>
        <w:tc>
          <w:tcPr>
            <w:tcW w:w="1322" w:type="dxa"/>
            <w:shd w:val="clear" w:color="auto" w:fill="auto"/>
            <w:noWrap/>
          </w:tcPr>
          <w:p w14:paraId="6E1E22F2" w14:textId="6BECD7C0" w:rsidR="00AA0C7B" w:rsidRPr="004D3B47" w:rsidRDefault="00AA0C7B" w:rsidP="00DE5853">
            <w:pPr>
              <w:jc w:val="right"/>
              <w:rPr>
                <w:rFonts w:asciiTheme="minorHAnsi" w:hAnsiTheme="minorHAnsi" w:cs="Arial"/>
                <w:szCs w:val="23"/>
              </w:rPr>
            </w:pPr>
            <w:r w:rsidRPr="004D3B47">
              <w:t xml:space="preserve"> 26,807 </w:t>
            </w:r>
          </w:p>
        </w:tc>
      </w:tr>
      <w:tr w:rsidR="004D3B47" w:rsidRPr="004D3B47" w14:paraId="16466FE4" w14:textId="77777777" w:rsidTr="00DE5853">
        <w:trPr>
          <w:trHeight w:val="294"/>
        </w:trPr>
        <w:tc>
          <w:tcPr>
            <w:tcW w:w="3598" w:type="dxa"/>
            <w:shd w:val="clear" w:color="auto" w:fill="auto"/>
            <w:noWrap/>
            <w:vAlign w:val="bottom"/>
            <w:hideMark/>
          </w:tcPr>
          <w:p w14:paraId="5B6D9DB3" w14:textId="6188ECB1" w:rsidR="00AA0C7B" w:rsidRPr="004D3B47" w:rsidRDefault="00AA0C7B" w:rsidP="00AA0C7B">
            <w:pPr>
              <w:keepNext/>
              <w:rPr>
                <w:rFonts w:asciiTheme="minorHAnsi" w:eastAsia="Times New Roman" w:hAnsiTheme="minorHAnsi" w:cs="Arial"/>
                <w:szCs w:val="23"/>
                <w:lang w:eastAsia="en-AU"/>
              </w:rPr>
            </w:pPr>
            <w:r w:rsidRPr="004D3B47">
              <w:t xml:space="preserve">Southern Community </w:t>
            </w:r>
            <w:r w:rsidRPr="004D3B47">
              <w:rPr>
                <w:rFonts w:asciiTheme="minorHAnsi" w:eastAsia="Times New Roman" w:hAnsiTheme="minorHAnsi" w:cs="Arial"/>
                <w:szCs w:val="23"/>
                <w:lang w:eastAsia="en-AU"/>
              </w:rPr>
              <w:t>Labs</w:t>
            </w:r>
          </w:p>
        </w:tc>
        <w:tc>
          <w:tcPr>
            <w:tcW w:w="1067" w:type="dxa"/>
            <w:shd w:val="clear" w:color="auto" w:fill="auto"/>
            <w:noWrap/>
          </w:tcPr>
          <w:p w14:paraId="1747CD52" w14:textId="781DC4C7" w:rsidR="00AA0C7B" w:rsidRPr="004D3B47" w:rsidRDefault="00AA0C7B" w:rsidP="00DE5853">
            <w:pPr>
              <w:jc w:val="right"/>
              <w:rPr>
                <w:rFonts w:asciiTheme="minorHAnsi" w:hAnsiTheme="minorHAnsi" w:cs="Arial"/>
                <w:szCs w:val="23"/>
              </w:rPr>
            </w:pPr>
            <w:r w:rsidRPr="004D3B47">
              <w:t xml:space="preserve"> 100,629 </w:t>
            </w:r>
          </w:p>
        </w:tc>
        <w:tc>
          <w:tcPr>
            <w:tcW w:w="1017" w:type="dxa"/>
            <w:shd w:val="clear" w:color="auto" w:fill="auto"/>
            <w:noWrap/>
          </w:tcPr>
          <w:p w14:paraId="389C8ED8" w14:textId="2912F304" w:rsidR="00AA0C7B" w:rsidRPr="004D3B47" w:rsidRDefault="00AA0C7B" w:rsidP="00DE5853">
            <w:pPr>
              <w:jc w:val="right"/>
              <w:rPr>
                <w:rFonts w:asciiTheme="minorHAnsi" w:hAnsiTheme="minorHAnsi" w:cs="Arial"/>
                <w:szCs w:val="23"/>
              </w:rPr>
            </w:pPr>
            <w:r w:rsidRPr="004D3B47">
              <w:t xml:space="preserve"> 1,057 </w:t>
            </w:r>
          </w:p>
        </w:tc>
        <w:tc>
          <w:tcPr>
            <w:tcW w:w="976" w:type="dxa"/>
            <w:shd w:val="clear" w:color="auto" w:fill="auto"/>
            <w:noWrap/>
          </w:tcPr>
          <w:p w14:paraId="6920B5F4" w14:textId="75D0BDE2" w:rsidR="00AA0C7B" w:rsidRPr="004D3B47" w:rsidRDefault="00AA0C7B" w:rsidP="00DE5853">
            <w:pPr>
              <w:jc w:val="right"/>
              <w:rPr>
                <w:rFonts w:asciiTheme="minorHAnsi" w:hAnsiTheme="minorHAnsi" w:cs="Arial"/>
                <w:szCs w:val="23"/>
              </w:rPr>
            </w:pPr>
            <w:r w:rsidRPr="004D3B47">
              <w:t xml:space="preserve"> 2,880 </w:t>
            </w:r>
          </w:p>
        </w:tc>
        <w:tc>
          <w:tcPr>
            <w:tcW w:w="976" w:type="dxa"/>
            <w:shd w:val="clear" w:color="auto" w:fill="auto"/>
            <w:noWrap/>
          </w:tcPr>
          <w:p w14:paraId="26F14867" w14:textId="64118940" w:rsidR="00AA0C7B" w:rsidRPr="004D3B47" w:rsidRDefault="00AA0C7B" w:rsidP="00DE5853">
            <w:pPr>
              <w:jc w:val="right"/>
              <w:rPr>
                <w:rFonts w:asciiTheme="minorHAnsi" w:hAnsiTheme="minorHAnsi" w:cs="Arial"/>
                <w:szCs w:val="23"/>
              </w:rPr>
            </w:pPr>
            <w:r w:rsidRPr="004D3B47">
              <w:t xml:space="preserve"> 302 </w:t>
            </w:r>
          </w:p>
        </w:tc>
        <w:tc>
          <w:tcPr>
            <w:tcW w:w="976" w:type="dxa"/>
            <w:shd w:val="clear" w:color="auto" w:fill="auto"/>
            <w:noWrap/>
          </w:tcPr>
          <w:p w14:paraId="11736D70" w14:textId="0FCB49B9" w:rsidR="00AA0C7B" w:rsidRPr="004D3B47" w:rsidRDefault="00AA0C7B" w:rsidP="00DE5853">
            <w:pPr>
              <w:jc w:val="right"/>
              <w:rPr>
                <w:rFonts w:asciiTheme="minorHAnsi" w:hAnsiTheme="minorHAnsi" w:cs="Arial"/>
                <w:szCs w:val="23"/>
              </w:rPr>
            </w:pPr>
            <w:r w:rsidRPr="004D3B47">
              <w:t xml:space="preserve"> 907 </w:t>
            </w:r>
          </w:p>
        </w:tc>
        <w:tc>
          <w:tcPr>
            <w:tcW w:w="1139" w:type="dxa"/>
            <w:shd w:val="clear" w:color="auto" w:fill="auto"/>
            <w:noWrap/>
          </w:tcPr>
          <w:p w14:paraId="143A293F" w14:textId="04D80026" w:rsidR="00AA0C7B" w:rsidRPr="004D3B47" w:rsidRDefault="00AA0C7B" w:rsidP="00DE5853">
            <w:pPr>
              <w:jc w:val="right"/>
              <w:rPr>
                <w:rFonts w:asciiTheme="minorHAnsi" w:hAnsiTheme="minorHAnsi" w:cs="Arial"/>
                <w:szCs w:val="23"/>
              </w:rPr>
            </w:pPr>
            <w:r w:rsidRPr="004D3B47">
              <w:t xml:space="preserve"> 10 </w:t>
            </w:r>
          </w:p>
        </w:tc>
        <w:tc>
          <w:tcPr>
            <w:tcW w:w="1050" w:type="dxa"/>
            <w:shd w:val="clear" w:color="auto" w:fill="auto"/>
            <w:noWrap/>
          </w:tcPr>
          <w:p w14:paraId="164D1B46" w14:textId="6D8A5F49" w:rsidR="00AA0C7B" w:rsidRPr="004D3B47" w:rsidRDefault="00AA0C7B" w:rsidP="00DE5853">
            <w:pPr>
              <w:jc w:val="right"/>
              <w:rPr>
                <w:rFonts w:asciiTheme="minorHAnsi" w:hAnsiTheme="minorHAnsi" w:cs="Arial"/>
                <w:szCs w:val="23"/>
              </w:rPr>
            </w:pPr>
            <w:r w:rsidRPr="004D3B47">
              <w:t xml:space="preserve"> 123 </w:t>
            </w:r>
          </w:p>
        </w:tc>
        <w:tc>
          <w:tcPr>
            <w:tcW w:w="1228" w:type="dxa"/>
            <w:shd w:val="clear" w:color="auto" w:fill="auto"/>
            <w:noWrap/>
          </w:tcPr>
          <w:p w14:paraId="271C078D" w14:textId="7076572C" w:rsidR="00AA0C7B" w:rsidRPr="004D3B47" w:rsidRDefault="00AA0C7B" w:rsidP="00DE5853">
            <w:pPr>
              <w:jc w:val="right"/>
              <w:rPr>
                <w:rFonts w:asciiTheme="minorHAnsi" w:hAnsiTheme="minorHAnsi" w:cs="Arial"/>
                <w:szCs w:val="23"/>
              </w:rPr>
            </w:pPr>
            <w:r w:rsidRPr="004D3B47">
              <w:t xml:space="preserve"> 12 </w:t>
            </w:r>
          </w:p>
        </w:tc>
        <w:tc>
          <w:tcPr>
            <w:tcW w:w="1213" w:type="dxa"/>
            <w:shd w:val="clear" w:color="auto" w:fill="auto"/>
            <w:noWrap/>
          </w:tcPr>
          <w:p w14:paraId="795A6BC2" w14:textId="4E6E2DA5" w:rsidR="00AA0C7B" w:rsidRPr="004D3B47" w:rsidRDefault="00AA0C7B" w:rsidP="00DE5853">
            <w:pPr>
              <w:jc w:val="right"/>
              <w:rPr>
                <w:rFonts w:asciiTheme="minorHAnsi" w:hAnsiTheme="minorHAnsi" w:cs="Arial"/>
                <w:szCs w:val="23"/>
              </w:rPr>
            </w:pPr>
            <w:r w:rsidRPr="004D3B47">
              <w:t xml:space="preserve"> -</w:t>
            </w:r>
            <w:r w:rsidR="00A26D58">
              <w:t xml:space="preserve"> </w:t>
            </w:r>
            <w:r w:rsidRPr="004D3B47">
              <w:t xml:space="preserve"> </w:t>
            </w:r>
          </w:p>
        </w:tc>
        <w:tc>
          <w:tcPr>
            <w:tcW w:w="1322" w:type="dxa"/>
            <w:shd w:val="clear" w:color="auto" w:fill="auto"/>
            <w:noWrap/>
          </w:tcPr>
          <w:p w14:paraId="1CE4F2E1" w14:textId="6B862599" w:rsidR="00AA0C7B" w:rsidRPr="004D3B47" w:rsidRDefault="00AA0C7B" w:rsidP="00DE5853">
            <w:pPr>
              <w:jc w:val="right"/>
              <w:rPr>
                <w:rFonts w:asciiTheme="minorHAnsi" w:hAnsiTheme="minorHAnsi" w:cs="Arial"/>
                <w:szCs w:val="23"/>
              </w:rPr>
            </w:pPr>
            <w:r w:rsidRPr="004D3B47">
              <w:t xml:space="preserve"> 105,920 </w:t>
            </w:r>
          </w:p>
        </w:tc>
      </w:tr>
      <w:tr w:rsidR="00AA0C7B" w:rsidRPr="004D3B47" w14:paraId="6DE7E014" w14:textId="77777777" w:rsidTr="00DE5853">
        <w:trPr>
          <w:trHeight w:val="309"/>
        </w:trPr>
        <w:tc>
          <w:tcPr>
            <w:tcW w:w="3598" w:type="dxa"/>
            <w:shd w:val="clear" w:color="auto" w:fill="auto"/>
            <w:noWrap/>
            <w:vAlign w:val="bottom"/>
            <w:hideMark/>
          </w:tcPr>
          <w:p w14:paraId="273F429D" w14:textId="77777777" w:rsidR="00AA0C7B" w:rsidRPr="004D3B47" w:rsidRDefault="00AA0C7B" w:rsidP="00AA0C7B">
            <w:pPr>
              <w:keepNext/>
              <w:rPr>
                <w:rFonts w:asciiTheme="minorHAnsi" w:eastAsia="Times New Roman" w:hAnsiTheme="minorHAnsi" w:cs="Arial"/>
                <w:b/>
                <w:bCs/>
                <w:i/>
                <w:szCs w:val="23"/>
                <w:lang w:eastAsia="en-AU"/>
              </w:rPr>
            </w:pPr>
            <w:r w:rsidRPr="004D3B47">
              <w:rPr>
                <w:b/>
              </w:rPr>
              <w:t>Total</w:t>
            </w:r>
          </w:p>
        </w:tc>
        <w:tc>
          <w:tcPr>
            <w:tcW w:w="1067" w:type="dxa"/>
            <w:shd w:val="clear" w:color="auto" w:fill="auto"/>
            <w:noWrap/>
          </w:tcPr>
          <w:p w14:paraId="40EB5122" w14:textId="145D5C9D" w:rsidR="00AA0C7B" w:rsidRPr="004D3B47" w:rsidRDefault="00AA0C7B" w:rsidP="00DE5853">
            <w:pPr>
              <w:jc w:val="right"/>
              <w:rPr>
                <w:rFonts w:asciiTheme="minorHAnsi" w:hAnsiTheme="minorHAnsi" w:cs="Arial"/>
                <w:b/>
                <w:bCs/>
                <w:i/>
                <w:szCs w:val="23"/>
              </w:rPr>
            </w:pPr>
            <w:r w:rsidRPr="004D3B47">
              <w:rPr>
                <w:b/>
              </w:rPr>
              <w:t xml:space="preserve"> 193,223 </w:t>
            </w:r>
          </w:p>
        </w:tc>
        <w:tc>
          <w:tcPr>
            <w:tcW w:w="1017" w:type="dxa"/>
            <w:shd w:val="clear" w:color="auto" w:fill="auto"/>
            <w:noWrap/>
          </w:tcPr>
          <w:p w14:paraId="1E9465DD" w14:textId="5CB6BA97" w:rsidR="00AA0C7B" w:rsidRPr="004D3B47" w:rsidRDefault="00AA0C7B" w:rsidP="00DE5853">
            <w:pPr>
              <w:jc w:val="right"/>
              <w:rPr>
                <w:rFonts w:asciiTheme="minorHAnsi" w:hAnsiTheme="minorHAnsi" w:cs="Arial"/>
                <w:b/>
                <w:bCs/>
                <w:i/>
                <w:szCs w:val="23"/>
              </w:rPr>
            </w:pPr>
            <w:r w:rsidRPr="004D3B47">
              <w:rPr>
                <w:b/>
              </w:rPr>
              <w:t xml:space="preserve"> 4,116 </w:t>
            </w:r>
          </w:p>
        </w:tc>
        <w:tc>
          <w:tcPr>
            <w:tcW w:w="976" w:type="dxa"/>
            <w:shd w:val="clear" w:color="auto" w:fill="auto"/>
            <w:noWrap/>
          </w:tcPr>
          <w:p w14:paraId="3E1480F7" w14:textId="69211E9A" w:rsidR="00AA0C7B" w:rsidRPr="004D3B47" w:rsidRDefault="00AA0C7B" w:rsidP="00DE5853">
            <w:pPr>
              <w:jc w:val="right"/>
              <w:rPr>
                <w:rFonts w:asciiTheme="minorHAnsi" w:hAnsiTheme="minorHAnsi" w:cs="Arial"/>
                <w:b/>
                <w:bCs/>
                <w:i/>
                <w:szCs w:val="23"/>
              </w:rPr>
            </w:pPr>
            <w:r w:rsidRPr="004D3B47">
              <w:rPr>
                <w:b/>
              </w:rPr>
              <w:t xml:space="preserve"> 7,228 </w:t>
            </w:r>
          </w:p>
        </w:tc>
        <w:tc>
          <w:tcPr>
            <w:tcW w:w="976" w:type="dxa"/>
            <w:shd w:val="clear" w:color="auto" w:fill="auto"/>
            <w:noWrap/>
          </w:tcPr>
          <w:p w14:paraId="33A4479E" w14:textId="369FDB6E" w:rsidR="00AA0C7B" w:rsidRPr="004D3B47" w:rsidRDefault="00AA0C7B" w:rsidP="00DE5853">
            <w:pPr>
              <w:jc w:val="right"/>
              <w:rPr>
                <w:rFonts w:asciiTheme="minorHAnsi" w:hAnsiTheme="minorHAnsi" w:cs="Arial"/>
                <w:b/>
                <w:bCs/>
                <w:i/>
                <w:szCs w:val="23"/>
              </w:rPr>
            </w:pPr>
            <w:r w:rsidRPr="004D3B47">
              <w:rPr>
                <w:b/>
              </w:rPr>
              <w:t xml:space="preserve"> 1,113 </w:t>
            </w:r>
          </w:p>
        </w:tc>
        <w:tc>
          <w:tcPr>
            <w:tcW w:w="976" w:type="dxa"/>
            <w:shd w:val="clear" w:color="auto" w:fill="auto"/>
            <w:noWrap/>
          </w:tcPr>
          <w:p w14:paraId="405C419B" w14:textId="2DB1CA80" w:rsidR="00AA0C7B" w:rsidRPr="004D3B47" w:rsidRDefault="00AA0C7B" w:rsidP="00DE5853">
            <w:pPr>
              <w:jc w:val="right"/>
              <w:rPr>
                <w:rFonts w:asciiTheme="minorHAnsi" w:hAnsiTheme="minorHAnsi" w:cs="Arial"/>
                <w:b/>
                <w:bCs/>
                <w:i/>
                <w:szCs w:val="23"/>
              </w:rPr>
            </w:pPr>
            <w:r w:rsidRPr="004D3B47">
              <w:rPr>
                <w:b/>
              </w:rPr>
              <w:t xml:space="preserve"> 1,708 </w:t>
            </w:r>
          </w:p>
        </w:tc>
        <w:tc>
          <w:tcPr>
            <w:tcW w:w="1139" w:type="dxa"/>
            <w:shd w:val="clear" w:color="auto" w:fill="auto"/>
            <w:noWrap/>
          </w:tcPr>
          <w:p w14:paraId="2E4D9C8B" w14:textId="0FD45B36" w:rsidR="00AA0C7B" w:rsidRPr="004D3B47" w:rsidRDefault="00AA0C7B" w:rsidP="00DE5853">
            <w:pPr>
              <w:jc w:val="right"/>
              <w:rPr>
                <w:rFonts w:asciiTheme="minorHAnsi" w:hAnsiTheme="minorHAnsi" w:cs="Arial"/>
                <w:b/>
                <w:bCs/>
                <w:i/>
                <w:szCs w:val="23"/>
              </w:rPr>
            </w:pPr>
            <w:r w:rsidRPr="004D3B47">
              <w:rPr>
                <w:b/>
              </w:rPr>
              <w:t xml:space="preserve"> 24 </w:t>
            </w:r>
          </w:p>
        </w:tc>
        <w:tc>
          <w:tcPr>
            <w:tcW w:w="1050" w:type="dxa"/>
            <w:shd w:val="clear" w:color="auto" w:fill="auto"/>
            <w:noWrap/>
          </w:tcPr>
          <w:p w14:paraId="727B540A" w14:textId="60BBE46E" w:rsidR="00AA0C7B" w:rsidRPr="004D3B47" w:rsidRDefault="00AA0C7B" w:rsidP="00DE5853">
            <w:pPr>
              <w:jc w:val="right"/>
              <w:rPr>
                <w:rFonts w:asciiTheme="minorHAnsi" w:hAnsiTheme="minorHAnsi" w:cs="Arial"/>
                <w:b/>
                <w:bCs/>
                <w:i/>
                <w:szCs w:val="23"/>
              </w:rPr>
            </w:pPr>
            <w:r w:rsidRPr="004D3B47">
              <w:rPr>
                <w:b/>
              </w:rPr>
              <w:t xml:space="preserve"> 226 </w:t>
            </w:r>
          </w:p>
        </w:tc>
        <w:tc>
          <w:tcPr>
            <w:tcW w:w="1228" w:type="dxa"/>
            <w:shd w:val="clear" w:color="auto" w:fill="auto"/>
            <w:noWrap/>
          </w:tcPr>
          <w:p w14:paraId="0053F1C8" w14:textId="23374A8C" w:rsidR="00AA0C7B" w:rsidRPr="004D3B47" w:rsidRDefault="00AA0C7B" w:rsidP="00DE5853">
            <w:pPr>
              <w:jc w:val="right"/>
              <w:rPr>
                <w:rFonts w:asciiTheme="minorHAnsi" w:hAnsiTheme="minorHAnsi" w:cs="Arial"/>
                <w:b/>
                <w:bCs/>
                <w:i/>
                <w:szCs w:val="23"/>
              </w:rPr>
            </w:pPr>
            <w:r w:rsidRPr="004D3B47">
              <w:rPr>
                <w:b/>
              </w:rPr>
              <w:t xml:space="preserve"> 36 </w:t>
            </w:r>
          </w:p>
        </w:tc>
        <w:tc>
          <w:tcPr>
            <w:tcW w:w="1213" w:type="dxa"/>
            <w:shd w:val="clear" w:color="auto" w:fill="auto"/>
            <w:noWrap/>
          </w:tcPr>
          <w:p w14:paraId="2F6F39BC" w14:textId="1B3396A2" w:rsidR="00AA0C7B" w:rsidRPr="004D3B47" w:rsidRDefault="00AA0C7B" w:rsidP="00DE5853">
            <w:pPr>
              <w:jc w:val="right"/>
              <w:rPr>
                <w:rFonts w:asciiTheme="minorHAnsi" w:hAnsiTheme="minorHAnsi" w:cs="Arial"/>
                <w:b/>
                <w:bCs/>
                <w:i/>
                <w:szCs w:val="23"/>
              </w:rPr>
            </w:pPr>
            <w:r w:rsidRPr="004D3B47">
              <w:rPr>
                <w:b/>
              </w:rPr>
              <w:t xml:space="preserve"> 9 </w:t>
            </w:r>
          </w:p>
        </w:tc>
        <w:tc>
          <w:tcPr>
            <w:tcW w:w="1322" w:type="dxa"/>
            <w:shd w:val="clear" w:color="auto" w:fill="auto"/>
            <w:noWrap/>
          </w:tcPr>
          <w:p w14:paraId="59069DFD" w14:textId="25267A0D" w:rsidR="00AA0C7B" w:rsidRPr="004D3B47" w:rsidRDefault="00AA0C7B" w:rsidP="00DE5853">
            <w:pPr>
              <w:jc w:val="right"/>
              <w:rPr>
                <w:rFonts w:asciiTheme="minorHAnsi" w:hAnsiTheme="minorHAnsi" w:cs="Arial"/>
                <w:b/>
                <w:bCs/>
                <w:i/>
                <w:szCs w:val="23"/>
              </w:rPr>
            </w:pPr>
            <w:r w:rsidRPr="004D3B47">
              <w:rPr>
                <w:b/>
              </w:rPr>
              <w:t xml:space="preserve"> 207,683 </w:t>
            </w:r>
          </w:p>
        </w:tc>
      </w:tr>
    </w:tbl>
    <w:p w14:paraId="738C520E" w14:textId="77777777" w:rsidR="00A3166F" w:rsidRPr="004D3B47" w:rsidRDefault="00A3166F" w:rsidP="00A3166F">
      <w:pPr>
        <w:ind w:right="544"/>
        <w:jc w:val="both"/>
        <w:rPr>
          <w:i/>
          <w:sz w:val="20"/>
          <w:szCs w:val="20"/>
        </w:rPr>
      </w:pPr>
    </w:p>
    <w:p w14:paraId="6934C76A" w14:textId="77777777" w:rsidR="00D42FFC" w:rsidRPr="004D3B47" w:rsidRDefault="00D42FFC" w:rsidP="00DE16F5">
      <w:pPr>
        <w:ind w:right="544"/>
        <w:jc w:val="both"/>
        <w:rPr>
          <w:b/>
        </w:rPr>
      </w:pPr>
      <w:bookmarkStart w:id="909" w:name="_Ref275783483"/>
      <w:bookmarkStart w:id="910" w:name="_Toc275355704"/>
      <w:bookmarkStart w:id="911" w:name="_Toc276457756"/>
      <w:bookmarkStart w:id="912" w:name="_Toc304970055"/>
      <w:bookmarkStart w:id="913" w:name="_Toc469398287"/>
      <w:bookmarkStart w:id="914" w:name="_Toc454286163"/>
    </w:p>
    <w:p w14:paraId="28D30FBE" w14:textId="178A46EB" w:rsidR="00AA281A" w:rsidRPr="004D3B47" w:rsidRDefault="008E7879" w:rsidP="00523DF2">
      <w:pPr>
        <w:pStyle w:val="Caption"/>
        <w:keepNext/>
      </w:pPr>
      <w:bookmarkStart w:id="915" w:name="_Ref492297305"/>
      <w:bookmarkStart w:id="916" w:name="_Toc486941050"/>
      <w:bookmarkStart w:id="917" w:name="_Toc475605524"/>
      <w:bookmarkStart w:id="918" w:name="_Toc509928495"/>
      <w:bookmarkStart w:id="919" w:name="_Toc528676167"/>
      <w:bookmarkStart w:id="920" w:name="_Toc5627614"/>
      <w:bookmarkStart w:id="921" w:name="_Toc12875556"/>
      <w:bookmarkStart w:id="922" w:name="_Toc68606679"/>
      <w:bookmarkEnd w:id="909"/>
      <w:bookmarkEnd w:id="910"/>
      <w:bookmarkEnd w:id="911"/>
      <w:bookmarkEnd w:id="912"/>
      <w:bookmarkEnd w:id="913"/>
      <w:bookmarkEnd w:id="914"/>
      <w:r w:rsidRPr="004D3B47">
        <w:t>Table</w:t>
      </w:r>
      <w:r w:rsidR="00D42FFC"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4</w:t>
      </w:r>
      <w:r w:rsidR="00905C1A" w:rsidRPr="004D3B47">
        <w:rPr>
          <w:noProof/>
        </w:rPr>
        <w:fldChar w:fldCharType="end"/>
      </w:r>
      <w:bookmarkEnd w:id="915"/>
      <w:r w:rsidR="00D42FFC" w:rsidRPr="004D3B47">
        <w:t xml:space="preserve"> - Laboratory cytology reporting by cytological category </w:t>
      </w:r>
      <w:r w:rsidR="00506775" w:rsidRPr="004D3B47">
        <w:t>(</w:t>
      </w:r>
      <w:sdt>
        <w:sdtPr>
          <w:alias w:val="Title"/>
          <w:tag w:val=""/>
          <w:id w:val="371353415"/>
          <w:placeholder>
            <w:docPart w:val="EE7B482778694482BCEABCBECF99BB4A"/>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r w:rsidR="00D42FFC" w:rsidRPr="004D3B47">
        <w:t>) – percentage of all satisfactory samples</w:t>
      </w:r>
      <w:bookmarkEnd w:id="916"/>
      <w:bookmarkEnd w:id="917"/>
      <w:bookmarkEnd w:id="918"/>
      <w:bookmarkEnd w:id="919"/>
      <w:bookmarkEnd w:id="920"/>
      <w:bookmarkEnd w:id="921"/>
      <w:bookmarkEnd w:id="922"/>
    </w:p>
    <w:tbl>
      <w:tblPr>
        <w:tblW w:w="1413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98"/>
        <w:gridCol w:w="1078"/>
        <w:gridCol w:w="1021"/>
        <w:gridCol w:w="1194"/>
        <w:gridCol w:w="1206"/>
        <w:gridCol w:w="1207"/>
        <w:gridCol w:w="1206"/>
        <w:gridCol w:w="1129"/>
        <w:gridCol w:w="1276"/>
        <w:gridCol w:w="1217"/>
      </w:tblGrid>
      <w:tr w:rsidR="00DE5853" w:rsidRPr="004D3B47" w14:paraId="2BC7FF0D" w14:textId="77777777" w:rsidTr="00DE5853">
        <w:trPr>
          <w:trHeight w:val="309"/>
        </w:trPr>
        <w:tc>
          <w:tcPr>
            <w:tcW w:w="3598" w:type="dxa"/>
            <w:vMerge w:val="restart"/>
            <w:tcBorders>
              <w:top w:val="single" w:sz="4" w:space="0" w:color="auto"/>
            </w:tcBorders>
            <w:shd w:val="clear" w:color="auto" w:fill="D9D9D9" w:themeFill="background1" w:themeFillShade="D9"/>
            <w:noWrap/>
            <w:hideMark/>
          </w:tcPr>
          <w:p w14:paraId="440FA485" w14:textId="591E609C" w:rsidR="00DE5853" w:rsidRPr="004D3B47" w:rsidRDefault="00DE5853" w:rsidP="00DE5853">
            <w:pPr>
              <w:keepNex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Laboratory</w:t>
            </w:r>
          </w:p>
        </w:tc>
        <w:tc>
          <w:tcPr>
            <w:tcW w:w="10534" w:type="dxa"/>
            <w:gridSpan w:val="9"/>
            <w:tcBorders>
              <w:top w:val="single" w:sz="4" w:space="0" w:color="auto"/>
              <w:bottom w:val="nil"/>
            </w:tcBorders>
            <w:shd w:val="clear" w:color="auto" w:fill="D9D9D9" w:themeFill="background1" w:themeFillShade="D9"/>
            <w:noWrap/>
            <w:vAlign w:val="bottom"/>
            <w:hideMark/>
          </w:tcPr>
          <w:p w14:paraId="27275A82" w14:textId="77777777" w:rsidR="00DE5853" w:rsidRPr="004D3B47" w:rsidRDefault="00DE5853" w:rsidP="005013CB">
            <w:pPr>
              <w:keepNext/>
              <w:jc w:val="cente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Result</w:t>
            </w:r>
          </w:p>
        </w:tc>
      </w:tr>
      <w:tr w:rsidR="00DE5853" w:rsidRPr="004D3B47" w14:paraId="0AAF4EDD" w14:textId="77777777" w:rsidTr="00DE5853">
        <w:trPr>
          <w:trHeight w:val="574"/>
        </w:trPr>
        <w:tc>
          <w:tcPr>
            <w:tcW w:w="3598" w:type="dxa"/>
            <w:vMerge/>
            <w:tcBorders>
              <w:bottom w:val="single" w:sz="4" w:space="0" w:color="auto"/>
            </w:tcBorders>
            <w:shd w:val="clear" w:color="auto" w:fill="D9D9D9" w:themeFill="background1" w:themeFillShade="D9"/>
            <w:noWrap/>
            <w:vAlign w:val="bottom"/>
            <w:hideMark/>
          </w:tcPr>
          <w:p w14:paraId="329056B0" w14:textId="51E736C9" w:rsidR="00DE5853" w:rsidRPr="004D3B47" w:rsidRDefault="00DE5853" w:rsidP="00DE5853">
            <w:pPr>
              <w:keepNext/>
              <w:rPr>
                <w:rFonts w:asciiTheme="minorHAnsi" w:eastAsia="Times New Roman" w:hAnsiTheme="minorHAnsi" w:cs="Arial"/>
                <w:b/>
                <w:bCs/>
                <w:szCs w:val="23"/>
                <w:lang w:eastAsia="en-AU"/>
              </w:rPr>
            </w:pPr>
          </w:p>
        </w:tc>
        <w:tc>
          <w:tcPr>
            <w:tcW w:w="1078" w:type="dxa"/>
            <w:tcBorders>
              <w:top w:val="nil"/>
              <w:bottom w:val="single" w:sz="4" w:space="0" w:color="auto"/>
            </w:tcBorders>
            <w:shd w:val="clear" w:color="auto" w:fill="D9D9D9" w:themeFill="background1" w:themeFillShade="D9"/>
            <w:hideMark/>
          </w:tcPr>
          <w:p w14:paraId="665A63EB"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Negative</w:t>
            </w:r>
          </w:p>
        </w:tc>
        <w:tc>
          <w:tcPr>
            <w:tcW w:w="1021" w:type="dxa"/>
            <w:tcBorders>
              <w:top w:val="nil"/>
              <w:bottom w:val="single" w:sz="4" w:space="0" w:color="auto"/>
            </w:tcBorders>
            <w:shd w:val="clear" w:color="auto" w:fill="D9D9D9" w:themeFill="background1" w:themeFillShade="D9"/>
            <w:hideMark/>
          </w:tcPr>
          <w:p w14:paraId="34B8213D"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ASC-US</w:t>
            </w:r>
          </w:p>
        </w:tc>
        <w:tc>
          <w:tcPr>
            <w:tcW w:w="1194" w:type="dxa"/>
            <w:tcBorders>
              <w:top w:val="nil"/>
              <w:bottom w:val="single" w:sz="4" w:space="0" w:color="auto"/>
            </w:tcBorders>
            <w:shd w:val="clear" w:color="auto" w:fill="D9D9D9" w:themeFill="background1" w:themeFillShade="D9"/>
            <w:hideMark/>
          </w:tcPr>
          <w:p w14:paraId="16DFE619"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LSIL</w:t>
            </w:r>
          </w:p>
        </w:tc>
        <w:tc>
          <w:tcPr>
            <w:tcW w:w="1206" w:type="dxa"/>
            <w:tcBorders>
              <w:top w:val="nil"/>
              <w:bottom w:val="single" w:sz="4" w:space="0" w:color="auto"/>
            </w:tcBorders>
            <w:shd w:val="clear" w:color="auto" w:fill="D9D9D9" w:themeFill="background1" w:themeFillShade="D9"/>
            <w:hideMark/>
          </w:tcPr>
          <w:p w14:paraId="268B04C1"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ASC-H</w:t>
            </w:r>
          </w:p>
        </w:tc>
        <w:tc>
          <w:tcPr>
            <w:tcW w:w="1207" w:type="dxa"/>
            <w:tcBorders>
              <w:top w:val="nil"/>
              <w:bottom w:val="single" w:sz="4" w:space="0" w:color="auto"/>
            </w:tcBorders>
            <w:shd w:val="clear" w:color="auto" w:fill="D9D9D9" w:themeFill="background1" w:themeFillShade="D9"/>
            <w:hideMark/>
          </w:tcPr>
          <w:p w14:paraId="3E423861"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HSIL</w:t>
            </w:r>
          </w:p>
        </w:tc>
        <w:tc>
          <w:tcPr>
            <w:tcW w:w="1206" w:type="dxa"/>
            <w:tcBorders>
              <w:top w:val="nil"/>
              <w:bottom w:val="single" w:sz="4" w:space="0" w:color="auto"/>
            </w:tcBorders>
            <w:shd w:val="clear" w:color="auto" w:fill="D9D9D9" w:themeFill="background1" w:themeFillShade="D9"/>
            <w:hideMark/>
          </w:tcPr>
          <w:p w14:paraId="0D79BA08"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SC</w:t>
            </w:r>
          </w:p>
        </w:tc>
        <w:tc>
          <w:tcPr>
            <w:tcW w:w="1129" w:type="dxa"/>
            <w:tcBorders>
              <w:top w:val="nil"/>
              <w:bottom w:val="single" w:sz="4" w:space="0" w:color="auto"/>
            </w:tcBorders>
            <w:shd w:val="clear" w:color="auto" w:fill="D9D9D9" w:themeFill="background1" w:themeFillShade="D9"/>
            <w:hideMark/>
          </w:tcPr>
          <w:p w14:paraId="11E281C0"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AGC/AIS</w:t>
            </w:r>
          </w:p>
        </w:tc>
        <w:tc>
          <w:tcPr>
            <w:tcW w:w="1276" w:type="dxa"/>
            <w:tcBorders>
              <w:top w:val="nil"/>
              <w:bottom w:val="single" w:sz="4" w:space="0" w:color="auto"/>
            </w:tcBorders>
            <w:shd w:val="clear" w:color="auto" w:fill="D9D9D9" w:themeFill="background1" w:themeFillShade="D9"/>
            <w:hideMark/>
          </w:tcPr>
          <w:p w14:paraId="3998691C"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Adeno-carcinoma</w:t>
            </w:r>
          </w:p>
        </w:tc>
        <w:tc>
          <w:tcPr>
            <w:tcW w:w="1217" w:type="dxa"/>
            <w:tcBorders>
              <w:top w:val="nil"/>
              <w:bottom w:val="single" w:sz="4" w:space="0" w:color="auto"/>
            </w:tcBorders>
            <w:shd w:val="clear" w:color="auto" w:fill="D9D9D9" w:themeFill="background1" w:themeFillShade="D9"/>
            <w:hideMark/>
          </w:tcPr>
          <w:p w14:paraId="27052027"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Malignant Neoplasm</w:t>
            </w:r>
          </w:p>
        </w:tc>
      </w:tr>
      <w:tr w:rsidR="004D3B47" w:rsidRPr="004D3B47" w14:paraId="319E3BB5" w14:textId="77777777" w:rsidTr="00DE5853">
        <w:trPr>
          <w:trHeight w:val="294"/>
        </w:trPr>
        <w:tc>
          <w:tcPr>
            <w:tcW w:w="3598" w:type="dxa"/>
            <w:tcBorders>
              <w:top w:val="single" w:sz="4" w:space="0" w:color="auto"/>
            </w:tcBorders>
            <w:shd w:val="clear" w:color="auto" w:fill="auto"/>
            <w:noWrap/>
            <w:vAlign w:val="bottom"/>
            <w:hideMark/>
          </w:tcPr>
          <w:p w14:paraId="02712DD6" w14:textId="77777777" w:rsidR="00AA0C7B" w:rsidRPr="004D3B47" w:rsidRDefault="00AA0C7B" w:rsidP="00AA0C7B">
            <w:pPr>
              <w:keepNext/>
              <w:rPr>
                <w:rFonts w:asciiTheme="minorHAnsi" w:eastAsia="Times New Roman" w:hAnsiTheme="minorHAnsi" w:cs="Arial"/>
                <w:szCs w:val="23"/>
                <w:lang w:eastAsia="en-AU"/>
              </w:rPr>
            </w:pPr>
            <w:r w:rsidRPr="004D3B47">
              <w:rPr>
                <w:rFonts w:asciiTheme="minorHAnsi" w:hAnsiTheme="minorHAnsi"/>
              </w:rPr>
              <w:t>Anatomical Pathology Services</w:t>
            </w:r>
          </w:p>
        </w:tc>
        <w:tc>
          <w:tcPr>
            <w:tcW w:w="1078" w:type="dxa"/>
            <w:tcBorders>
              <w:top w:val="single" w:sz="4" w:space="0" w:color="auto"/>
            </w:tcBorders>
            <w:shd w:val="clear" w:color="auto" w:fill="auto"/>
            <w:noWrap/>
          </w:tcPr>
          <w:p w14:paraId="4AF80B09" w14:textId="10DA4C01" w:rsidR="00AA0C7B" w:rsidRPr="004D3B47" w:rsidRDefault="00AA0C7B" w:rsidP="00DE5853">
            <w:pPr>
              <w:jc w:val="right"/>
              <w:rPr>
                <w:rFonts w:asciiTheme="minorHAnsi" w:hAnsiTheme="minorHAnsi" w:cs="Arial"/>
                <w:szCs w:val="23"/>
              </w:rPr>
            </w:pPr>
            <w:r w:rsidRPr="004D3B47">
              <w:t xml:space="preserve"> 93.3 </w:t>
            </w:r>
          </w:p>
        </w:tc>
        <w:tc>
          <w:tcPr>
            <w:tcW w:w="1021" w:type="dxa"/>
            <w:tcBorders>
              <w:top w:val="single" w:sz="4" w:space="0" w:color="auto"/>
            </w:tcBorders>
            <w:shd w:val="clear" w:color="auto" w:fill="auto"/>
            <w:noWrap/>
          </w:tcPr>
          <w:p w14:paraId="28CC3D21" w14:textId="724FF69A" w:rsidR="00AA0C7B" w:rsidRPr="004D3B47" w:rsidRDefault="00AA0C7B" w:rsidP="00DE5853">
            <w:pPr>
              <w:jc w:val="right"/>
              <w:rPr>
                <w:rFonts w:asciiTheme="minorHAnsi" w:hAnsiTheme="minorHAnsi" w:cs="Arial"/>
                <w:szCs w:val="23"/>
              </w:rPr>
            </w:pPr>
            <w:r w:rsidRPr="004D3B47">
              <w:t xml:space="preserve"> 2.0 </w:t>
            </w:r>
          </w:p>
        </w:tc>
        <w:tc>
          <w:tcPr>
            <w:tcW w:w="1194" w:type="dxa"/>
            <w:tcBorders>
              <w:top w:val="single" w:sz="4" w:space="0" w:color="auto"/>
            </w:tcBorders>
            <w:shd w:val="clear" w:color="auto" w:fill="auto"/>
            <w:noWrap/>
          </w:tcPr>
          <w:p w14:paraId="3E51D1D6" w14:textId="00B454A1" w:rsidR="00AA0C7B" w:rsidRPr="004D3B47" w:rsidRDefault="00AA0C7B" w:rsidP="00DE5853">
            <w:pPr>
              <w:jc w:val="right"/>
              <w:rPr>
                <w:rFonts w:asciiTheme="minorHAnsi" w:hAnsiTheme="minorHAnsi" w:cs="Arial"/>
                <w:szCs w:val="23"/>
              </w:rPr>
            </w:pPr>
            <w:r w:rsidRPr="004D3B47">
              <w:t xml:space="preserve"> 3.6 </w:t>
            </w:r>
          </w:p>
        </w:tc>
        <w:tc>
          <w:tcPr>
            <w:tcW w:w="1206" w:type="dxa"/>
            <w:tcBorders>
              <w:top w:val="single" w:sz="4" w:space="0" w:color="auto"/>
            </w:tcBorders>
            <w:shd w:val="clear" w:color="auto" w:fill="auto"/>
            <w:noWrap/>
          </w:tcPr>
          <w:p w14:paraId="63EBD715" w14:textId="4BC621A9" w:rsidR="00AA0C7B" w:rsidRPr="004D3B47" w:rsidRDefault="00AA0C7B" w:rsidP="00DE5853">
            <w:pPr>
              <w:jc w:val="right"/>
              <w:rPr>
                <w:rFonts w:asciiTheme="minorHAnsi" w:hAnsiTheme="minorHAnsi" w:cs="Arial"/>
                <w:szCs w:val="23"/>
              </w:rPr>
            </w:pPr>
            <w:r w:rsidRPr="004D3B47">
              <w:t xml:space="preserve"> 0.4 </w:t>
            </w:r>
          </w:p>
        </w:tc>
        <w:tc>
          <w:tcPr>
            <w:tcW w:w="1207" w:type="dxa"/>
            <w:tcBorders>
              <w:top w:val="single" w:sz="4" w:space="0" w:color="auto"/>
            </w:tcBorders>
            <w:shd w:val="clear" w:color="auto" w:fill="auto"/>
            <w:noWrap/>
          </w:tcPr>
          <w:p w14:paraId="69A72063" w14:textId="06CCDEBB" w:rsidR="00AA0C7B" w:rsidRPr="004D3B47" w:rsidRDefault="00AA0C7B" w:rsidP="00DE5853">
            <w:pPr>
              <w:jc w:val="right"/>
              <w:rPr>
                <w:rFonts w:asciiTheme="minorHAnsi" w:hAnsiTheme="minorHAnsi" w:cs="Arial"/>
                <w:szCs w:val="23"/>
              </w:rPr>
            </w:pPr>
            <w:r w:rsidRPr="004D3B47">
              <w:t xml:space="preserve"> 0.6 </w:t>
            </w:r>
          </w:p>
        </w:tc>
        <w:tc>
          <w:tcPr>
            <w:tcW w:w="1206" w:type="dxa"/>
            <w:tcBorders>
              <w:top w:val="single" w:sz="4" w:space="0" w:color="auto"/>
            </w:tcBorders>
            <w:shd w:val="clear" w:color="auto" w:fill="auto"/>
            <w:noWrap/>
          </w:tcPr>
          <w:p w14:paraId="4B92550C" w14:textId="7C895690" w:rsidR="00AA0C7B" w:rsidRPr="004D3B47" w:rsidRDefault="00AA0C7B" w:rsidP="00DE5853">
            <w:pPr>
              <w:jc w:val="right"/>
              <w:rPr>
                <w:rFonts w:asciiTheme="minorHAnsi" w:hAnsiTheme="minorHAnsi" w:cs="Arial"/>
                <w:szCs w:val="23"/>
              </w:rPr>
            </w:pPr>
            <w:r w:rsidRPr="004D3B47">
              <w:t xml:space="preserve"> 0.01 </w:t>
            </w:r>
          </w:p>
        </w:tc>
        <w:tc>
          <w:tcPr>
            <w:tcW w:w="1129" w:type="dxa"/>
            <w:tcBorders>
              <w:top w:val="single" w:sz="4" w:space="0" w:color="auto"/>
            </w:tcBorders>
            <w:shd w:val="clear" w:color="auto" w:fill="auto"/>
            <w:noWrap/>
          </w:tcPr>
          <w:p w14:paraId="47D59A74" w14:textId="71032C37" w:rsidR="00AA0C7B" w:rsidRPr="004D3B47" w:rsidRDefault="00AA0C7B" w:rsidP="00DE5853">
            <w:pPr>
              <w:jc w:val="right"/>
              <w:rPr>
                <w:rFonts w:asciiTheme="minorHAnsi" w:hAnsiTheme="minorHAnsi" w:cs="Arial"/>
                <w:szCs w:val="23"/>
              </w:rPr>
            </w:pPr>
            <w:r w:rsidRPr="004D3B47">
              <w:t xml:space="preserve"> 0.07 </w:t>
            </w:r>
          </w:p>
        </w:tc>
        <w:tc>
          <w:tcPr>
            <w:tcW w:w="1276" w:type="dxa"/>
            <w:tcBorders>
              <w:top w:val="single" w:sz="4" w:space="0" w:color="auto"/>
            </w:tcBorders>
            <w:shd w:val="clear" w:color="auto" w:fill="auto"/>
            <w:noWrap/>
          </w:tcPr>
          <w:p w14:paraId="68933FF6" w14:textId="7D5B2D07" w:rsidR="00AA0C7B" w:rsidRPr="004D3B47" w:rsidRDefault="00AA0C7B" w:rsidP="00DE5853">
            <w:pPr>
              <w:jc w:val="right"/>
              <w:rPr>
                <w:rFonts w:asciiTheme="minorHAnsi" w:hAnsiTheme="minorHAnsi" w:cs="Arial"/>
                <w:szCs w:val="23"/>
              </w:rPr>
            </w:pPr>
            <w:r w:rsidRPr="004D3B47">
              <w:t xml:space="preserve"> 0.02 </w:t>
            </w:r>
          </w:p>
        </w:tc>
        <w:tc>
          <w:tcPr>
            <w:tcW w:w="1217" w:type="dxa"/>
            <w:tcBorders>
              <w:top w:val="single" w:sz="4" w:space="0" w:color="auto"/>
            </w:tcBorders>
            <w:shd w:val="clear" w:color="auto" w:fill="auto"/>
            <w:noWrap/>
          </w:tcPr>
          <w:p w14:paraId="7409A8D0" w14:textId="2DDB4DFF" w:rsidR="00AA0C7B" w:rsidRPr="004D3B47" w:rsidRDefault="00AA0C7B" w:rsidP="00DE5853">
            <w:pPr>
              <w:jc w:val="right"/>
              <w:rPr>
                <w:rFonts w:asciiTheme="minorHAnsi" w:hAnsiTheme="minorHAnsi" w:cs="Arial"/>
                <w:szCs w:val="23"/>
              </w:rPr>
            </w:pPr>
            <w:r w:rsidRPr="004D3B47">
              <w:t xml:space="preserve"> &lt;0.005 </w:t>
            </w:r>
          </w:p>
        </w:tc>
      </w:tr>
      <w:tr w:rsidR="004D3B47" w:rsidRPr="004D3B47" w14:paraId="372D1F51" w14:textId="77777777" w:rsidTr="00DE5853">
        <w:trPr>
          <w:trHeight w:val="294"/>
        </w:trPr>
        <w:tc>
          <w:tcPr>
            <w:tcW w:w="3598" w:type="dxa"/>
            <w:shd w:val="clear" w:color="auto" w:fill="auto"/>
            <w:noWrap/>
            <w:hideMark/>
          </w:tcPr>
          <w:p w14:paraId="1E656A3E" w14:textId="77777777" w:rsidR="00AA0C7B" w:rsidRPr="004D3B47" w:rsidRDefault="00AA0C7B" w:rsidP="00AA0C7B">
            <w:pPr>
              <w:keepNext/>
              <w:rPr>
                <w:rFonts w:asciiTheme="minorHAnsi" w:eastAsia="Times New Roman" w:hAnsiTheme="minorHAnsi" w:cs="Arial"/>
                <w:szCs w:val="23"/>
                <w:lang w:eastAsia="en-AU"/>
              </w:rPr>
            </w:pPr>
            <w:r w:rsidRPr="004D3B47">
              <w:t>Canterbury Health Laboratories</w:t>
            </w:r>
          </w:p>
        </w:tc>
        <w:tc>
          <w:tcPr>
            <w:tcW w:w="1078" w:type="dxa"/>
            <w:shd w:val="clear" w:color="auto" w:fill="auto"/>
            <w:noWrap/>
          </w:tcPr>
          <w:p w14:paraId="33A99E0C" w14:textId="514BEB34" w:rsidR="00AA0C7B" w:rsidRPr="004D3B47" w:rsidRDefault="00AA0C7B" w:rsidP="00DE5853">
            <w:pPr>
              <w:jc w:val="right"/>
              <w:rPr>
                <w:rFonts w:asciiTheme="minorHAnsi" w:hAnsiTheme="minorHAnsi" w:cs="Arial"/>
                <w:szCs w:val="23"/>
              </w:rPr>
            </w:pPr>
            <w:r w:rsidRPr="004D3B47">
              <w:t xml:space="preserve"> 89.4 </w:t>
            </w:r>
          </w:p>
        </w:tc>
        <w:tc>
          <w:tcPr>
            <w:tcW w:w="1021" w:type="dxa"/>
            <w:shd w:val="clear" w:color="auto" w:fill="auto"/>
            <w:noWrap/>
          </w:tcPr>
          <w:p w14:paraId="0D20FDD1" w14:textId="3A6DF3D6" w:rsidR="00AA0C7B" w:rsidRPr="004D3B47" w:rsidRDefault="00AA0C7B" w:rsidP="00DE5853">
            <w:pPr>
              <w:jc w:val="right"/>
              <w:rPr>
                <w:rFonts w:asciiTheme="minorHAnsi" w:hAnsiTheme="minorHAnsi" w:cs="Arial"/>
                <w:szCs w:val="23"/>
              </w:rPr>
            </w:pPr>
            <w:r w:rsidRPr="004D3B47">
              <w:t xml:space="preserve"> 3.7 </w:t>
            </w:r>
          </w:p>
        </w:tc>
        <w:tc>
          <w:tcPr>
            <w:tcW w:w="1194" w:type="dxa"/>
            <w:shd w:val="clear" w:color="auto" w:fill="auto"/>
            <w:noWrap/>
          </w:tcPr>
          <w:p w14:paraId="45B5EB08" w14:textId="2140BCC0" w:rsidR="00AA0C7B" w:rsidRPr="004D3B47" w:rsidRDefault="00AA0C7B" w:rsidP="00DE5853">
            <w:pPr>
              <w:jc w:val="right"/>
              <w:rPr>
                <w:rFonts w:asciiTheme="minorHAnsi" w:hAnsiTheme="minorHAnsi" w:cs="Arial"/>
                <w:szCs w:val="23"/>
              </w:rPr>
            </w:pPr>
            <w:r w:rsidRPr="004D3B47">
              <w:t xml:space="preserve"> 4.5 </w:t>
            </w:r>
          </w:p>
        </w:tc>
        <w:tc>
          <w:tcPr>
            <w:tcW w:w="1206" w:type="dxa"/>
            <w:shd w:val="clear" w:color="auto" w:fill="auto"/>
            <w:noWrap/>
          </w:tcPr>
          <w:p w14:paraId="6F065CE8" w14:textId="4E627538" w:rsidR="00AA0C7B" w:rsidRPr="004D3B47" w:rsidRDefault="00AA0C7B" w:rsidP="00DE5853">
            <w:pPr>
              <w:jc w:val="right"/>
              <w:rPr>
                <w:rFonts w:asciiTheme="minorHAnsi" w:hAnsiTheme="minorHAnsi" w:cs="Arial"/>
                <w:szCs w:val="23"/>
              </w:rPr>
            </w:pPr>
            <w:r w:rsidRPr="004D3B47">
              <w:t xml:space="preserve"> 1.2 </w:t>
            </w:r>
          </w:p>
        </w:tc>
        <w:tc>
          <w:tcPr>
            <w:tcW w:w="1207" w:type="dxa"/>
            <w:shd w:val="clear" w:color="auto" w:fill="auto"/>
            <w:noWrap/>
          </w:tcPr>
          <w:p w14:paraId="622729AA" w14:textId="23575597" w:rsidR="00AA0C7B" w:rsidRPr="004D3B47" w:rsidRDefault="00AA0C7B" w:rsidP="00DE5853">
            <w:pPr>
              <w:jc w:val="right"/>
              <w:rPr>
                <w:rFonts w:asciiTheme="minorHAnsi" w:hAnsiTheme="minorHAnsi" w:cs="Arial"/>
                <w:szCs w:val="23"/>
              </w:rPr>
            </w:pPr>
            <w:r w:rsidRPr="004D3B47">
              <w:t xml:space="preserve"> 1.0 </w:t>
            </w:r>
          </w:p>
        </w:tc>
        <w:tc>
          <w:tcPr>
            <w:tcW w:w="1206" w:type="dxa"/>
            <w:shd w:val="clear" w:color="auto" w:fill="auto"/>
            <w:noWrap/>
          </w:tcPr>
          <w:p w14:paraId="1376427E" w14:textId="687B3421" w:rsidR="00AA0C7B" w:rsidRPr="004D3B47" w:rsidRDefault="00AA0C7B" w:rsidP="00DE5853">
            <w:pPr>
              <w:jc w:val="right"/>
              <w:rPr>
                <w:rFonts w:asciiTheme="minorHAnsi" w:hAnsiTheme="minorHAnsi" w:cs="Arial"/>
                <w:szCs w:val="23"/>
              </w:rPr>
            </w:pPr>
            <w:r w:rsidRPr="004D3B47">
              <w:t xml:space="preserve"> 0.01 </w:t>
            </w:r>
          </w:p>
        </w:tc>
        <w:tc>
          <w:tcPr>
            <w:tcW w:w="1129" w:type="dxa"/>
            <w:shd w:val="clear" w:color="auto" w:fill="auto"/>
            <w:noWrap/>
          </w:tcPr>
          <w:p w14:paraId="3AE1862F" w14:textId="63F58F5C" w:rsidR="00AA0C7B" w:rsidRPr="004D3B47" w:rsidRDefault="00AA0C7B" w:rsidP="00DE5853">
            <w:pPr>
              <w:jc w:val="right"/>
              <w:rPr>
                <w:rFonts w:asciiTheme="minorHAnsi" w:hAnsiTheme="minorHAnsi" w:cs="Arial"/>
                <w:szCs w:val="23"/>
              </w:rPr>
            </w:pPr>
            <w:r w:rsidRPr="004D3B47">
              <w:t xml:space="preserve"> 0.15 </w:t>
            </w:r>
          </w:p>
        </w:tc>
        <w:tc>
          <w:tcPr>
            <w:tcW w:w="1276" w:type="dxa"/>
            <w:shd w:val="clear" w:color="auto" w:fill="auto"/>
            <w:noWrap/>
          </w:tcPr>
          <w:p w14:paraId="78E58B91" w14:textId="62729630" w:rsidR="00AA0C7B" w:rsidRPr="004D3B47" w:rsidRDefault="00AA0C7B" w:rsidP="00DE5853">
            <w:pPr>
              <w:jc w:val="right"/>
              <w:rPr>
                <w:rFonts w:asciiTheme="minorHAnsi" w:hAnsiTheme="minorHAnsi" w:cs="Arial"/>
                <w:szCs w:val="23"/>
              </w:rPr>
            </w:pPr>
            <w:r w:rsidRPr="004D3B47">
              <w:t xml:space="preserve"> 0.04 </w:t>
            </w:r>
          </w:p>
        </w:tc>
        <w:tc>
          <w:tcPr>
            <w:tcW w:w="1217" w:type="dxa"/>
            <w:shd w:val="clear" w:color="auto" w:fill="auto"/>
            <w:noWrap/>
          </w:tcPr>
          <w:p w14:paraId="1928395B" w14:textId="60F89231" w:rsidR="00AA0C7B" w:rsidRPr="004D3B47" w:rsidRDefault="00AA0C7B" w:rsidP="00DE5853">
            <w:pPr>
              <w:jc w:val="right"/>
              <w:rPr>
                <w:rFonts w:asciiTheme="minorHAnsi" w:hAnsiTheme="minorHAnsi" w:cs="Arial"/>
                <w:szCs w:val="23"/>
              </w:rPr>
            </w:pPr>
            <w:r w:rsidRPr="004D3B47">
              <w:t xml:space="preserve"> 0.01 </w:t>
            </w:r>
          </w:p>
        </w:tc>
      </w:tr>
      <w:tr w:rsidR="004D3B47" w:rsidRPr="004D3B47" w14:paraId="5AF4B510" w14:textId="77777777" w:rsidTr="00DE5853">
        <w:trPr>
          <w:trHeight w:val="294"/>
        </w:trPr>
        <w:tc>
          <w:tcPr>
            <w:tcW w:w="3598" w:type="dxa"/>
            <w:shd w:val="clear" w:color="auto" w:fill="auto"/>
            <w:noWrap/>
            <w:hideMark/>
          </w:tcPr>
          <w:p w14:paraId="5917364C" w14:textId="77777777" w:rsidR="00AA0C7B" w:rsidRPr="004D3B47" w:rsidRDefault="00AA0C7B" w:rsidP="00AA0C7B">
            <w:pPr>
              <w:keepNext/>
              <w:rPr>
                <w:rFonts w:asciiTheme="minorHAnsi" w:eastAsia="Times New Roman" w:hAnsiTheme="minorHAnsi" w:cs="Arial"/>
                <w:szCs w:val="23"/>
                <w:lang w:eastAsia="en-AU"/>
              </w:rPr>
            </w:pPr>
            <w:r w:rsidRPr="004D3B47">
              <w:t>LabPLUS</w:t>
            </w:r>
          </w:p>
        </w:tc>
        <w:tc>
          <w:tcPr>
            <w:tcW w:w="1078" w:type="dxa"/>
            <w:shd w:val="clear" w:color="auto" w:fill="auto"/>
            <w:noWrap/>
          </w:tcPr>
          <w:p w14:paraId="6A8AF393" w14:textId="3B0D4B13" w:rsidR="00AA0C7B" w:rsidRPr="004D3B47" w:rsidRDefault="00AA0C7B" w:rsidP="00DE5853">
            <w:pPr>
              <w:jc w:val="right"/>
              <w:rPr>
                <w:rFonts w:asciiTheme="minorHAnsi" w:hAnsiTheme="minorHAnsi" w:cs="Arial"/>
                <w:szCs w:val="23"/>
              </w:rPr>
            </w:pPr>
            <w:r w:rsidRPr="004D3B47">
              <w:t xml:space="preserve"> 74.9 </w:t>
            </w:r>
          </w:p>
        </w:tc>
        <w:tc>
          <w:tcPr>
            <w:tcW w:w="1021" w:type="dxa"/>
            <w:shd w:val="clear" w:color="auto" w:fill="auto"/>
            <w:noWrap/>
          </w:tcPr>
          <w:p w14:paraId="6FAF32CE" w14:textId="0805F99D" w:rsidR="00AA0C7B" w:rsidRPr="004D3B47" w:rsidRDefault="00AA0C7B" w:rsidP="00DE5853">
            <w:pPr>
              <w:jc w:val="right"/>
              <w:rPr>
                <w:rFonts w:asciiTheme="minorHAnsi" w:hAnsiTheme="minorHAnsi" w:cs="Arial"/>
                <w:szCs w:val="23"/>
              </w:rPr>
            </w:pPr>
            <w:r w:rsidRPr="004D3B47">
              <w:t xml:space="preserve"> 8.5 </w:t>
            </w:r>
          </w:p>
        </w:tc>
        <w:tc>
          <w:tcPr>
            <w:tcW w:w="1194" w:type="dxa"/>
            <w:shd w:val="clear" w:color="auto" w:fill="auto"/>
            <w:noWrap/>
          </w:tcPr>
          <w:p w14:paraId="2F3CF1F6" w14:textId="6845AA1D" w:rsidR="00AA0C7B" w:rsidRPr="004D3B47" w:rsidRDefault="00AA0C7B" w:rsidP="00DE5853">
            <w:pPr>
              <w:jc w:val="right"/>
              <w:rPr>
                <w:rFonts w:asciiTheme="minorHAnsi" w:hAnsiTheme="minorHAnsi" w:cs="Arial"/>
                <w:szCs w:val="23"/>
              </w:rPr>
            </w:pPr>
            <w:r w:rsidRPr="004D3B47">
              <w:t xml:space="preserve"> 10.1 </w:t>
            </w:r>
          </w:p>
        </w:tc>
        <w:tc>
          <w:tcPr>
            <w:tcW w:w="1206" w:type="dxa"/>
            <w:shd w:val="clear" w:color="auto" w:fill="auto"/>
            <w:noWrap/>
          </w:tcPr>
          <w:p w14:paraId="501B3E36" w14:textId="539C0F93" w:rsidR="00AA0C7B" w:rsidRPr="004D3B47" w:rsidRDefault="00AA0C7B" w:rsidP="00DE5853">
            <w:pPr>
              <w:jc w:val="right"/>
              <w:rPr>
                <w:rFonts w:asciiTheme="minorHAnsi" w:hAnsiTheme="minorHAnsi" w:cs="Arial"/>
                <w:szCs w:val="23"/>
              </w:rPr>
            </w:pPr>
            <w:r w:rsidRPr="004D3B47">
              <w:t xml:space="preserve"> 3.9 </w:t>
            </w:r>
          </w:p>
        </w:tc>
        <w:tc>
          <w:tcPr>
            <w:tcW w:w="1207" w:type="dxa"/>
            <w:shd w:val="clear" w:color="auto" w:fill="auto"/>
            <w:noWrap/>
          </w:tcPr>
          <w:p w14:paraId="402E8146" w14:textId="302A7290" w:rsidR="00AA0C7B" w:rsidRPr="004D3B47" w:rsidRDefault="00AA0C7B" w:rsidP="00DE5853">
            <w:pPr>
              <w:jc w:val="right"/>
              <w:rPr>
                <w:rFonts w:asciiTheme="minorHAnsi" w:hAnsiTheme="minorHAnsi" w:cs="Arial"/>
                <w:szCs w:val="23"/>
              </w:rPr>
            </w:pPr>
            <w:r w:rsidRPr="004D3B47">
              <w:t xml:space="preserve"> 2.1 </w:t>
            </w:r>
          </w:p>
        </w:tc>
        <w:tc>
          <w:tcPr>
            <w:tcW w:w="1206" w:type="dxa"/>
            <w:shd w:val="clear" w:color="auto" w:fill="auto"/>
            <w:noWrap/>
          </w:tcPr>
          <w:p w14:paraId="5322243C" w14:textId="440AD405" w:rsidR="00AA0C7B" w:rsidRPr="004D3B47" w:rsidRDefault="00AA0C7B" w:rsidP="00DE5853">
            <w:pPr>
              <w:jc w:val="right"/>
              <w:rPr>
                <w:rFonts w:asciiTheme="minorHAnsi" w:hAnsiTheme="minorHAnsi" w:cs="Arial"/>
                <w:szCs w:val="23"/>
              </w:rPr>
            </w:pPr>
            <w:r w:rsidRPr="004D3B47">
              <w:t xml:space="preserve"> 0.03 </w:t>
            </w:r>
          </w:p>
        </w:tc>
        <w:tc>
          <w:tcPr>
            <w:tcW w:w="1129" w:type="dxa"/>
            <w:shd w:val="clear" w:color="auto" w:fill="auto"/>
            <w:noWrap/>
          </w:tcPr>
          <w:p w14:paraId="5FD4E86A" w14:textId="08E85DB1" w:rsidR="00AA0C7B" w:rsidRPr="004D3B47" w:rsidRDefault="00AA0C7B" w:rsidP="00DE5853">
            <w:pPr>
              <w:jc w:val="right"/>
              <w:rPr>
                <w:rFonts w:asciiTheme="minorHAnsi" w:hAnsiTheme="minorHAnsi" w:cs="Arial"/>
                <w:szCs w:val="23"/>
              </w:rPr>
            </w:pPr>
            <w:r w:rsidRPr="004D3B47">
              <w:t xml:space="preserve"> 0.32 </w:t>
            </w:r>
          </w:p>
        </w:tc>
        <w:tc>
          <w:tcPr>
            <w:tcW w:w="1276" w:type="dxa"/>
            <w:shd w:val="clear" w:color="auto" w:fill="auto"/>
            <w:noWrap/>
          </w:tcPr>
          <w:p w14:paraId="05E50374" w14:textId="3A6A4D69" w:rsidR="00AA0C7B" w:rsidRPr="004D3B47" w:rsidRDefault="00AA0C7B" w:rsidP="00DE5853">
            <w:pPr>
              <w:jc w:val="right"/>
              <w:rPr>
                <w:rFonts w:asciiTheme="minorHAnsi" w:hAnsiTheme="minorHAnsi" w:cs="Arial"/>
                <w:szCs w:val="23"/>
              </w:rPr>
            </w:pPr>
            <w:r w:rsidRPr="004D3B47">
              <w:t xml:space="preserve"> 0.04 </w:t>
            </w:r>
          </w:p>
        </w:tc>
        <w:tc>
          <w:tcPr>
            <w:tcW w:w="1217" w:type="dxa"/>
            <w:shd w:val="clear" w:color="auto" w:fill="auto"/>
            <w:noWrap/>
          </w:tcPr>
          <w:p w14:paraId="3DC21D8E" w14:textId="7F60DB70" w:rsidR="00AA0C7B" w:rsidRPr="004D3B47" w:rsidRDefault="00AA0C7B" w:rsidP="00DE5853">
            <w:pPr>
              <w:jc w:val="right"/>
              <w:rPr>
                <w:rFonts w:asciiTheme="minorHAnsi" w:hAnsiTheme="minorHAnsi" w:cs="Arial"/>
                <w:szCs w:val="23"/>
              </w:rPr>
            </w:pPr>
            <w:r w:rsidRPr="004D3B47">
              <w:t xml:space="preserve"> 0.03 </w:t>
            </w:r>
          </w:p>
        </w:tc>
      </w:tr>
      <w:tr w:rsidR="004D3B47" w:rsidRPr="004D3B47" w14:paraId="0BE43CF5" w14:textId="77777777" w:rsidTr="00DE5853">
        <w:trPr>
          <w:trHeight w:val="294"/>
        </w:trPr>
        <w:tc>
          <w:tcPr>
            <w:tcW w:w="3598" w:type="dxa"/>
            <w:shd w:val="clear" w:color="auto" w:fill="auto"/>
            <w:noWrap/>
            <w:hideMark/>
          </w:tcPr>
          <w:p w14:paraId="78D316E7" w14:textId="234F9C40" w:rsidR="00AA0C7B" w:rsidRPr="004D3B47" w:rsidRDefault="00AA0C7B" w:rsidP="00AA0C7B">
            <w:pPr>
              <w:keepNext/>
              <w:rPr>
                <w:rFonts w:asciiTheme="minorHAnsi" w:eastAsia="Times New Roman" w:hAnsiTheme="minorHAnsi" w:cs="Arial"/>
                <w:szCs w:val="23"/>
                <w:lang w:eastAsia="en-AU"/>
              </w:rPr>
            </w:pPr>
            <w:r w:rsidRPr="004D3B47">
              <w:t>Medlab Central Ltd</w:t>
            </w:r>
          </w:p>
        </w:tc>
        <w:tc>
          <w:tcPr>
            <w:tcW w:w="1078" w:type="dxa"/>
            <w:shd w:val="clear" w:color="auto" w:fill="auto"/>
            <w:noWrap/>
          </w:tcPr>
          <w:p w14:paraId="552291EE" w14:textId="41CF5365" w:rsidR="00AA0C7B" w:rsidRPr="004D3B47" w:rsidRDefault="00AA0C7B" w:rsidP="00DE5853">
            <w:pPr>
              <w:jc w:val="right"/>
              <w:rPr>
                <w:rFonts w:asciiTheme="minorHAnsi" w:hAnsiTheme="minorHAnsi" w:cs="Arial"/>
                <w:szCs w:val="23"/>
              </w:rPr>
            </w:pPr>
            <w:r w:rsidRPr="004D3B47">
              <w:t xml:space="preserve"> 91.1 </w:t>
            </w:r>
          </w:p>
        </w:tc>
        <w:tc>
          <w:tcPr>
            <w:tcW w:w="1021" w:type="dxa"/>
            <w:shd w:val="clear" w:color="auto" w:fill="auto"/>
            <w:noWrap/>
          </w:tcPr>
          <w:p w14:paraId="2A453499" w14:textId="49BF1F56" w:rsidR="00AA0C7B" w:rsidRPr="004D3B47" w:rsidRDefault="00AA0C7B" w:rsidP="00DE5853">
            <w:pPr>
              <w:jc w:val="right"/>
              <w:rPr>
                <w:rFonts w:asciiTheme="minorHAnsi" w:hAnsiTheme="minorHAnsi" w:cs="Arial"/>
                <w:szCs w:val="23"/>
              </w:rPr>
            </w:pPr>
            <w:r w:rsidRPr="004D3B47">
              <w:t xml:space="preserve"> 3.6 </w:t>
            </w:r>
          </w:p>
        </w:tc>
        <w:tc>
          <w:tcPr>
            <w:tcW w:w="1194" w:type="dxa"/>
            <w:shd w:val="clear" w:color="auto" w:fill="auto"/>
            <w:noWrap/>
          </w:tcPr>
          <w:p w14:paraId="3BFFA2F4" w14:textId="6533B0C7" w:rsidR="00AA0C7B" w:rsidRPr="004D3B47" w:rsidRDefault="00AA0C7B" w:rsidP="00DE5853">
            <w:pPr>
              <w:jc w:val="right"/>
              <w:rPr>
                <w:rFonts w:asciiTheme="minorHAnsi" w:hAnsiTheme="minorHAnsi" w:cs="Arial"/>
                <w:szCs w:val="23"/>
              </w:rPr>
            </w:pPr>
            <w:r w:rsidRPr="004D3B47">
              <w:t xml:space="preserve"> 3.3 </w:t>
            </w:r>
          </w:p>
        </w:tc>
        <w:tc>
          <w:tcPr>
            <w:tcW w:w="1206" w:type="dxa"/>
            <w:shd w:val="clear" w:color="auto" w:fill="auto"/>
            <w:noWrap/>
          </w:tcPr>
          <w:p w14:paraId="591B4E85" w14:textId="3E7CEC11" w:rsidR="00AA0C7B" w:rsidRPr="004D3B47" w:rsidRDefault="00AA0C7B" w:rsidP="00DE5853">
            <w:pPr>
              <w:jc w:val="right"/>
              <w:rPr>
                <w:rFonts w:asciiTheme="minorHAnsi" w:hAnsiTheme="minorHAnsi" w:cs="Arial"/>
                <w:szCs w:val="23"/>
              </w:rPr>
            </w:pPr>
            <w:r w:rsidRPr="004D3B47">
              <w:t xml:space="preserve"> 0.8 </w:t>
            </w:r>
          </w:p>
        </w:tc>
        <w:tc>
          <w:tcPr>
            <w:tcW w:w="1207" w:type="dxa"/>
            <w:shd w:val="clear" w:color="auto" w:fill="auto"/>
            <w:noWrap/>
          </w:tcPr>
          <w:p w14:paraId="07A02308" w14:textId="1579F7E1" w:rsidR="00AA0C7B" w:rsidRPr="004D3B47" w:rsidRDefault="00AA0C7B" w:rsidP="00DE5853">
            <w:pPr>
              <w:jc w:val="right"/>
              <w:rPr>
                <w:rFonts w:asciiTheme="minorHAnsi" w:hAnsiTheme="minorHAnsi" w:cs="Arial"/>
                <w:szCs w:val="23"/>
              </w:rPr>
            </w:pPr>
            <w:r w:rsidRPr="004D3B47">
              <w:t xml:space="preserve"> 1.1 </w:t>
            </w:r>
          </w:p>
        </w:tc>
        <w:tc>
          <w:tcPr>
            <w:tcW w:w="1206" w:type="dxa"/>
            <w:shd w:val="clear" w:color="auto" w:fill="auto"/>
            <w:noWrap/>
          </w:tcPr>
          <w:p w14:paraId="256C8DCD" w14:textId="03273BDF" w:rsidR="00AA0C7B" w:rsidRPr="004D3B47" w:rsidRDefault="00AA0C7B" w:rsidP="00DE5853">
            <w:pPr>
              <w:jc w:val="right"/>
              <w:rPr>
                <w:rFonts w:asciiTheme="minorHAnsi" w:hAnsiTheme="minorHAnsi" w:cs="Arial"/>
                <w:szCs w:val="23"/>
              </w:rPr>
            </w:pPr>
            <w:r w:rsidRPr="004D3B47">
              <w:t xml:space="preserve"> 0.01 </w:t>
            </w:r>
          </w:p>
        </w:tc>
        <w:tc>
          <w:tcPr>
            <w:tcW w:w="1129" w:type="dxa"/>
            <w:shd w:val="clear" w:color="auto" w:fill="auto"/>
            <w:noWrap/>
          </w:tcPr>
          <w:p w14:paraId="5088A52C" w14:textId="4A4EB376" w:rsidR="00AA0C7B" w:rsidRPr="004D3B47" w:rsidRDefault="00AA0C7B" w:rsidP="00DE5853">
            <w:pPr>
              <w:jc w:val="right"/>
              <w:rPr>
                <w:rFonts w:asciiTheme="minorHAnsi" w:hAnsiTheme="minorHAnsi" w:cs="Arial"/>
                <w:szCs w:val="23"/>
              </w:rPr>
            </w:pPr>
            <w:r w:rsidRPr="004D3B47">
              <w:t xml:space="preserve"> 0.08 </w:t>
            </w:r>
          </w:p>
        </w:tc>
        <w:tc>
          <w:tcPr>
            <w:tcW w:w="1276" w:type="dxa"/>
            <w:shd w:val="clear" w:color="auto" w:fill="auto"/>
            <w:noWrap/>
          </w:tcPr>
          <w:p w14:paraId="25356F90" w14:textId="7D103C89" w:rsidR="00AA0C7B" w:rsidRPr="004D3B47" w:rsidRDefault="00AA0C7B" w:rsidP="00DE5853">
            <w:pPr>
              <w:jc w:val="right"/>
              <w:rPr>
                <w:rFonts w:asciiTheme="minorHAnsi" w:hAnsiTheme="minorHAnsi" w:cs="Arial"/>
                <w:szCs w:val="23"/>
              </w:rPr>
            </w:pPr>
            <w:r w:rsidRPr="004D3B47">
              <w:t xml:space="preserve"> 0.04 </w:t>
            </w:r>
          </w:p>
        </w:tc>
        <w:tc>
          <w:tcPr>
            <w:tcW w:w="1217" w:type="dxa"/>
            <w:shd w:val="clear" w:color="auto" w:fill="auto"/>
            <w:noWrap/>
          </w:tcPr>
          <w:p w14:paraId="0E05B458" w14:textId="72EF3E51" w:rsidR="00AA0C7B" w:rsidRPr="004D3B47" w:rsidRDefault="00AA0C7B" w:rsidP="00DE5853">
            <w:pPr>
              <w:jc w:val="right"/>
              <w:rPr>
                <w:rFonts w:asciiTheme="minorHAnsi" w:hAnsiTheme="minorHAnsi" w:cs="Arial"/>
                <w:szCs w:val="23"/>
              </w:rPr>
            </w:pPr>
            <w:r w:rsidRPr="004D3B47">
              <w:t xml:space="preserve"> - </w:t>
            </w:r>
          </w:p>
        </w:tc>
      </w:tr>
      <w:tr w:rsidR="004D3B47" w:rsidRPr="004D3B47" w14:paraId="3E552BFB" w14:textId="77777777" w:rsidTr="00DE5853">
        <w:trPr>
          <w:trHeight w:val="294"/>
        </w:trPr>
        <w:tc>
          <w:tcPr>
            <w:tcW w:w="3598" w:type="dxa"/>
            <w:shd w:val="clear" w:color="auto" w:fill="auto"/>
            <w:noWrap/>
            <w:hideMark/>
          </w:tcPr>
          <w:p w14:paraId="4E034431" w14:textId="77777777" w:rsidR="00AA0C7B" w:rsidRPr="004D3B47" w:rsidRDefault="00AA0C7B" w:rsidP="00AA0C7B">
            <w:pPr>
              <w:keepNext/>
              <w:rPr>
                <w:rFonts w:asciiTheme="minorHAnsi" w:eastAsia="Times New Roman" w:hAnsiTheme="minorHAnsi" w:cs="Arial"/>
                <w:szCs w:val="23"/>
                <w:lang w:eastAsia="en-AU"/>
              </w:rPr>
            </w:pPr>
            <w:r w:rsidRPr="004D3B47">
              <w:t>Pathlab</w:t>
            </w:r>
          </w:p>
        </w:tc>
        <w:tc>
          <w:tcPr>
            <w:tcW w:w="1078" w:type="dxa"/>
            <w:shd w:val="clear" w:color="auto" w:fill="auto"/>
            <w:noWrap/>
          </w:tcPr>
          <w:p w14:paraId="6E5BE6B0" w14:textId="5F368EA7" w:rsidR="00AA0C7B" w:rsidRPr="004D3B47" w:rsidRDefault="00AA0C7B" w:rsidP="00DE5853">
            <w:pPr>
              <w:jc w:val="right"/>
              <w:rPr>
                <w:rFonts w:asciiTheme="minorHAnsi" w:hAnsiTheme="minorHAnsi" w:cs="Arial"/>
                <w:szCs w:val="23"/>
              </w:rPr>
            </w:pPr>
            <w:r w:rsidRPr="004D3B47">
              <w:t xml:space="preserve"> 92.4 </w:t>
            </w:r>
          </w:p>
        </w:tc>
        <w:tc>
          <w:tcPr>
            <w:tcW w:w="1021" w:type="dxa"/>
            <w:shd w:val="clear" w:color="auto" w:fill="auto"/>
            <w:noWrap/>
          </w:tcPr>
          <w:p w14:paraId="56ADD470" w14:textId="14189085" w:rsidR="00AA0C7B" w:rsidRPr="004D3B47" w:rsidRDefault="00AA0C7B" w:rsidP="00DE5853">
            <w:pPr>
              <w:jc w:val="right"/>
              <w:rPr>
                <w:rFonts w:asciiTheme="minorHAnsi" w:hAnsiTheme="minorHAnsi" w:cs="Arial"/>
                <w:szCs w:val="23"/>
              </w:rPr>
            </w:pPr>
            <w:r w:rsidRPr="004D3B47">
              <w:t xml:space="preserve"> 2.5 </w:t>
            </w:r>
          </w:p>
        </w:tc>
        <w:tc>
          <w:tcPr>
            <w:tcW w:w="1194" w:type="dxa"/>
            <w:shd w:val="clear" w:color="auto" w:fill="auto"/>
            <w:noWrap/>
          </w:tcPr>
          <w:p w14:paraId="65BBB91B" w14:textId="0AC9FC1C" w:rsidR="00AA0C7B" w:rsidRPr="004D3B47" w:rsidRDefault="00AA0C7B" w:rsidP="00DE5853">
            <w:pPr>
              <w:jc w:val="right"/>
              <w:rPr>
                <w:rFonts w:asciiTheme="minorHAnsi" w:hAnsiTheme="minorHAnsi" w:cs="Arial"/>
                <w:szCs w:val="23"/>
              </w:rPr>
            </w:pPr>
            <w:r w:rsidRPr="004D3B47">
              <w:t xml:space="preserve"> 4.1 </w:t>
            </w:r>
          </w:p>
        </w:tc>
        <w:tc>
          <w:tcPr>
            <w:tcW w:w="1206" w:type="dxa"/>
            <w:shd w:val="clear" w:color="auto" w:fill="auto"/>
            <w:noWrap/>
          </w:tcPr>
          <w:p w14:paraId="6DB93AA4" w14:textId="0E4E5A74" w:rsidR="00AA0C7B" w:rsidRPr="004D3B47" w:rsidRDefault="00AA0C7B" w:rsidP="00DE5853">
            <w:pPr>
              <w:jc w:val="right"/>
              <w:rPr>
                <w:rFonts w:asciiTheme="minorHAnsi" w:hAnsiTheme="minorHAnsi" w:cs="Arial"/>
                <w:szCs w:val="23"/>
              </w:rPr>
            </w:pPr>
            <w:r w:rsidRPr="004D3B47">
              <w:t xml:space="preserve"> 0.4 </w:t>
            </w:r>
          </w:p>
        </w:tc>
        <w:tc>
          <w:tcPr>
            <w:tcW w:w="1207" w:type="dxa"/>
            <w:shd w:val="clear" w:color="auto" w:fill="auto"/>
            <w:noWrap/>
          </w:tcPr>
          <w:p w14:paraId="760B8CC0" w14:textId="277731F2" w:rsidR="00AA0C7B" w:rsidRPr="004D3B47" w:rsidRDefault="00AA0C7B" w:rsidP="00DE5853">
            <w:pPr>
              <w:jc w:val="right"/>
              <w:rPr>
                <w:rFonts w:asciiTheme="minorHAnsi" w:hAnsiTheme="minorHAnsi" w:cs="Arial"/>
                <w:szCs w:val="23"/>
              </w:rPr>
            </w:pPr>
            <w:r w:rsidRPr="004D3B47">
              <w:t xml:space="preserve"> 0.5 </w:t>
            </w:r>
          </w:p>
        </w:tc>
        <w:tc>
          <w:tcPr>
            <w:tcW w:w="1206" w:type="dxa"/>
            <w:shd w:val="clear" w:color="auto" w:fill="auto"/>
            <w:noWrap/>
          </w:tcPr>
          <w:p w14:paraId="3423A699" w14:textId="4C65F596" w:rsidR="00AA0C7B" w:rsidRPr="004D3B47" w:rsidRDefault="00AA0C7B" w:rsidP="00DE5853">
            <w:pPr>
              <w:jc w:val="right"/>
              <w:rPr>
                <w:rFonts w:asciiTheme="minorHAnsi" w:hAnsiTheme="minorHAnsi" w:cs="Arial"/>
                <w:szCs w:val="23"/>
              </w:rPr>
            </w:pPr>
            <w:r w:rsidRPr="004D3B47">
              <w:t xml:space="preserve"> 0.02 </w:t>
            </w:r>
          </w:p>
        </w:tc>
        <w:tc>
          <w:tcPr>
            <w:tcW w:w="1129" w:type="dxa"/>
            <w:shd w:val="clear" w:color="auto" w:fill="auto"/>
            <w:noWrap/>
          </w:tcPr>
          <w:p w14:paraId="56BB175E" w14:textId="7E8B48E4" w:rsidR="00AA0C7B" w:rsidRPr="004D3B47" w:rsidRDefault="00AA0C7B" w:rsidP="00DE5853">
            <w:pPr>
              <w:jc w:val="right"/>
              <w:rPr>
                <w:rFonts w:asciiTheme="minorHAnsi" w:hAnsiTheme="minorHAnsi" w:cs="Arial"/>
                <w:szCs w:val="23"/>
              </w:rPr>
            </w:pPr>
            <w:r w:rsidRPr="004D3B47">
              <w:t xml:space="preserve"> 0.09 </w:t>
            </w:r>
          </w:p>
        </w:tc>
        <w:tc>
          <w:tcPr>
            <w:tcW w:w="1276" w:type="dxa"/>
            <w:shd w:val="clear" w:color="auto" w:fill="auto"/>
            <w:noWrap/>
          </w:tcPr>
          <w:p w14:paraId="627C5E8B" w14:textId="57234C9A" w:rsidR="00AA0C7B" w:rsidRPr="004D3B47" w:rsidRDefault="00AA0C7B" w:rsidP="00DE5853">
            <w:pPr>
              <w:jc w:val="right"/>
              <w:rPr>
                <w:rFonts w:asciiTheme="minorHAnsi" w:hAnsiTheme="minorHAnsi" w:cs="Arial"/>
                <w:szCs w:val="23"/>
              </w:rPr>
            </w:pPr>
            <w:r w:rsidRPr="004D3B47">
              <w:t xml:space="preserve"> 0.01 </w:t>
            </w:r>
          </w:p>
        </w:tc>
        <w:tc>
          <w:tcPr>
            <w:tcW w:w="1217" w:type="dxa"/>
            <w:shd w:val="clear" w:color="auto" w:fill="auto"/>
            <w:noWrap/>
          </w:tcPr>
          <w:p w14:paraId="5843DBD4" w14:textId="003E84D8" w:rsidR="00AA0C7B" w:rsidRPr="004D3B47" w:rsidRDefault="00AA0C7B" w:rsidP="00DE5853">
            <w:pPr>
              <w:jc w:val="right"/>
              <w:rPr>
                <w:rFonts w:asciiTheme="minorHAnsi" w:hAnsiTheme="minorHAnsi" w:cs="Arial"/>
                <w:szCs w:val="23"/>
              </w:rPr>
            </w:pPr>
            <w:r w:rsidRPr="004D3B47">
              <w:t xml:space="preserve"> 0.01 </w:t>
            </w:r>
          </w:p>
        </w:tc>
      </w:tr>
      <w:tr w:rsidR="004D3B47" w:rsidRPr="004D3B47" w14:paraId="7083A7DA" w14:textId="77777777" w:rsidTr="00DE5853">
        <w:trPr>
          <w:trHeight w:val="294"/>
        </w:trPr>
        <w:tc>
          <w:tcPr>
            <w:tcW w:w="3598" w:type="dxa"/>
            <w:shd w:val="clear" w:color="auto" w:fill="auto"/>
            <w:noWrap/>
            <w:hideMark/>
          </w:tcPr>
          <w:p w14:paraId="64851F76" w14:textId="0C462D8E" w:rsidR="00AA0C7B" w:rsidRPr="004D3B47" w:rsidRDefault="00AA0C7B" w:rsidP="00AA0C7B">
            <w:pPr>
              <w:keepNext/>
              <w:rPr>
                <w:rFonts w:asciiTheme="minorHAnsi" w:eastAsia="Times New Roman" w:hAnsiTheme="minorHAnsi" w:cs="Arial"/>
                <w:szCs w:val="23"/>
                <w:lang w:eastAsia="en-AU"/>
              </w:rPr>
            </w:pPr>
            <w:r w:rsidRPr="004D3B47">
              <w:t>Southern Community Labs</w:t>
            </w:r>
          </w:p>
        </w:tc>
        <w:tc>
          <w:tcPr>
            <w:tcW w:w="1078" w:type="dxa"/>
            <w:shd w:val="clear" w:color="auto" w:fill="auto"/>
            <w:noWrap/>
          </w:tcPr>
          <w:p w14:paraId="6214E58E" w14:textId="7E77D3E8" w:rsidR="00AA0C7B" w:rsidRPr="004D3B47" w:rsidRDefault="00AA0C7B" w:rsidP="00DE5853">
            <w:pPr>
              <w:jc w:val="right"/>
              <w:rPr>
                <w:rFonts w:asciiTheme="minorHAnsi" w:hAnsiTheme="minorHAnsi" w:cs="Arial"/>
                <w:szCs w:val="23"/>
              </w:rPr>
            </w:pPr>
            <w:r w:rsidRPr="004D3B47">
              <w:t xml:space="preserve"> 95.0 </w:t>
            </w:r>
          </w:p>
        </w:tc>
        <w:tc>
          <w:tcPr>
            <w:tcW w:w="1021" w:type="dxa"/>
            <w:shd w:val="clear" w:color="auto" w:fill="auto"/>
            <w:noWrap/>
          </w:tcPr>
          <w:p w14:paraId="56B763CF" w14:textId="3F25EB8F" w:rsidR="00AA0C7B" w:rsidRPr="004D3B47" w:rsidRDefault="00AA0C7B" w:rsidP="00DE5853">
            <w:pPr>
              <w:jc w:val="right"/>
              <w:rPr>
                <w:rFonts w:asciiTheme="minorHAnsi" w:hAnsiTheme="minorHAnsi" w:cs="Arial"/>
                <w:szCs w:val="23"/>
              </w:rPr>
            </w:pPr>
            <w:r w:rsidRPr="004D3B47">
              <w:t xml:space="preserve"> 1.0 </w:t>
            </w:r>
          </w:p>
        </w:tc>
        <w:tc>
          <w:tcPr>
            <w:tcW w:w="1194" w:type="dxa"/>
            <w:shd w:val="clear" w:color="auto" w:fill="auto"/>
            <w:noWrap/>
          </w:tcPr>
          <w:p w14:paraId="547CD344" w14:textId="699A9B63" w:rsidR="00AA0C7B" w:rsidRPr="004D3B47" w:rsidRDefault="00AA0C7B" w:rsidP="00DE5853">
            <w:pPr>
              <w:jc w:val="right"/>
              <w:rPr>
                <w:rFonts w:asciiTheme="minorHAnsi" w:hAnsiTheme="minorHAnsi" w:cs="Arial"/>
                <w:szCs w:val="23"/>
              </w:rPr>
            </w:pPr>
            <w:r w:rsidRPr="004D3B47">
              <w:t xml:space="preserve"> 2.7 </w:t>
            </w:r>
          </w:p>
        </w:tc>
        <w:tc>
          <w:tcPr>
            <w:tcW w:w="1206" w:type="dxa"/>
            <w:shd w:val="clear" w:color="auto" w:fill="auto"/>
            <w:noWrap/>
          </w:tcPr>
          <w:p w14:paraId="53C1B417" w14:textId="6B480D7D" w:rsidR="00AA0C7B" w:rsidRPr="004D3B47" w:rsidRDefault="00AA0C7B" w:rsidP="00DE5853">
            <w:pPr>
              <w:jc w:val="right"/>
              <w:rPr>
                <w:rFonts w:asciiTheme="minorHAnsi" w:hAnsiTheme="minorHAnsi" w:cs="Arial"/>
                <w:szCs w:val="23"/>
              </w:rPr>
            </w:pPr>
            <w:r w:rsidRPr="004D3B47">
              <w:t xml:space="preserve"> 0.3 </w:t>
            </w:r>
          </w:p>
        </w:tc>
        <w:tc>
          <w:tcPr>
            <w:tcW w:w="1207" w:type="dxa"/>
            <w:shd w:val="clear" w:color="auto" w:fill="auto"/>
            <w:noWrap/>
          </w:tcPr>
          <w:p w14:paraId="4926AEC5" w14:textId="463A5D29" w:rsidR="00AA0C7B" w:rsidRPr="004D3B47" w:rsidRDefault="00AA0C7B" w:rsidP="00DE5853">
            <w:pPr>
              <w:jc w:val="right"/>
              <w:rPr>
                <w:rFonts w:asciiTheme="minorHAnsi" w:hAnsiTheme="minorHAnsi" w:cs="Arial"/>
                <w:szCs w:val="23"/>
              </w:rPr>
            </w:pPr>
            <w:r w:rsidRPr="004D3B47">
              <w:t xml:space="preserve"> 0.9 </w:t>
            </w:r>
          </w:p>
        </w:tc>
        <w:tc>
          <w:tcPr>
            <w:tcW w:w="1206" w:type="dxa"/>
            <w:shd w:val="clear" w:color="auto" w:fill="auto"/>
            <w:noWrap/>
          </w:tcPr>
          <w:p w14:paraId="6C0BA24A" w14:textId="2E11EEFC" w:rsidR="00AA0C7B" w:rsidRPr="004D3B47" w:rsidRDefault="00AA0C7B" w:rsidP="00DE5853">
            <w:pPr>
              <w:jc w:val="right"/>
              <w:rPr>
                <w:rFonts w:asciiTheme="minorHAnsi" w:hAnsiTheme="minorHAnsi" w:cs="Arial"/>
                <w:szCs w:val="23"/>
              </w:rPr>
            </w:pPr>
            <w:r w:rsidRPr="004D3B47">
              <w:t xml:space="preserve"> 0.01 </w:t>
            </w:r>
          </w:p>
        </w:tc>
        <w:tc>
          <w:tcPr>
            <w:tcW w:w="1129" w:type="dxa"/>
            <w:shd w:val="clear" w:color="auto" w:fill="auto"/>
            <w:noWrap/>
          </w:tcPr>
          <w:p w14:paraId="155DF236" w14:textId="770D175F" w:rsidR="00AA0C7B" w:rsidRPr="004D3B47" w:rsidRDefault="00AA0C7B" w:rsidP="00DE5853">
            <w:pPr>
              <w:jc w:val="right"/>
              <w:rPr>
                <w:rFonts w:asciiTheme="minorHAnsi" w:hAnsiTheme="minorHAnsi" w:cs="Arial"/>
                <w:szCs w:val="23"/>
              </w:rPr>
            </w:pPr>
            <w:r w:rsidRPr="004D3B47">
              <w:t xml:space="preserve"> 0.12 </w:t>
            </w:r>
          </w:p>
        </w:tc>
        <w:tc>
          <w:tcPr>
            <w:tcW w:w="1276" w:type="dxa"/>
            <w:shd w:val="clear" w:color="auto" w:fill="auto"/>
            <w:noWrap/>
          </w:tcPr>
          <w:p w14:paraId="5021C8E0" w14:textId="470CA25F" w:rsidR="00AA0C7B" w:rsidRPr="004D3B47" w:rsidRDefault="00AA0C7B" w:rsidP="00DE5853">
            <w:pPr>
              <w:jc w:val="right"/>
              <w:rPr>
                <w:rFonts w:asciiTheme="minorHAnsi" w:hAnsiTheme="minorHAnsi" w:cs="Arial"/>
                <w:szCs w:val="23"/>
              </w:rPr>
            </w:pPr>
            <w:r w:rsidRPr="004D3B47">
              <w:t xml:space="preserve"> 0.01 </w:t>
            </w:r>
          </w:p>
        </w:tc>
        <w:tc>
          <w:tcPr>
            <w:tcW w:w="1217" w:type="dxa"/>
            <w:shd w:val="clear" w:color="auto" w:fill="auto"/>
            <w:noWrap/>
          </w:tcPr>
          <w:p w14:paraId="3B240940" w14:textId="4ABDFB4A" w:rsidR="00AA0C7B" w:rsidRPr="004D3B47" w:rsidRDefault="00AA0C7B" w:rsidP="00DE5853">
            <w:pPr>
              <w:jc w:val="right"/>
              <w:rPr>
                <w:rFonts w:asciiTheme="minorHAnsi" w:hAnsiTheme="minorHAnsi" w:cs="Arial"/>
                <w:szCs w:val="23"/>
              </w:rPr>
            </w:pPr>
            <w:r w:rsidRPr="004D3B47">
              <w:t xml:space="preserve"> - </w:t>
            </w:r>
          </w:p>
        </w:tc>
      </w:tr>
      <w:tr w:rsidR="004D3B47" w:rsidRPr="004D3B47" w14:paraId="27328F65" w14:textId="77777777" w:rsidTr="00DE5853">
        <w:trPr>
          <w:trHeight w:val="309"/>
        </w:trPr>
        <w:tc>
          <w:tcPr>
            <w:tcW w:w="3598" w:type="dxa"/>
            <w:shd w:val="clear" w:color="auto" w:fill="auto"/>
            <w:noWrap/>
            <w:hideMark/>
          </w:tcPr>
          <w:p w14:paraId="05CB3A9A" w14:textId="77777777" w:rsidR="00AA0C7B" w:rsidRPr="004D3B47" w:rsidRDefault="00AA0C7B" w:rsidP="00AA0C7B">
            <w:pPr>
              <w:keepNext/>
              <w:rPr>
                <w:rFonts w:asciiTheme="minorHAnsi" w:eastAsia="Times New Roman" w:hAnsiTheme="minorHAnsi" w:cs="Arial"/>
                <w:b/>
                <w:bCs/>
                <w:i/>
                <w:szCs w:val="23"/>
                <w:lang w:eastAsia="en-AU"/>
              </w:rPr>
            </w:pPr>
            <w:r w:rsidRPr="004D3B47">
              <w:rPr>
                <w:b/>
              </w:rPr>
              <w:t>Total</w:t>
            </w:r>
          </w:p>
        </w:tc>
        <w:tc>
          <w:tcPr>
            <w:tcW w:w="1078" w:type="dxa"/>
            <w:shd w:val="clear" w:color="auto" w:fill="auto"/>
            <w:noWrap/>
          </w:tcPr>
          <w:p w14:paraId="6093E8B4" w14:textId="38B71993" w:rsidR="00AA0C7B" w:rsidRPr="004D3B47" w:rsidRDefault="00AA0C7B" w:rsidP="00DE5853">
            <w:pPr>
              <w:jc w:val="right"/>
              <w:rPr>
                <w:rFonts w:asciiTheme="minorHAnsi" w:hAnsiTheme="minorHAnsi" w:cs="Arial"/>
                <w:b/>
                <w:bCs/>
                <w:i/>
                <w:szCs w:val="23"/>
              </w:rPr>
            </w:pPr>
            <w:r w:rsidRPr="004D3B47">
              <w:rPr>
                <w:b/>
              </w:rPr>
              <w:t xml:space="preserve"> 93.0 </w:t>
            </w:r>
          </w:p>
        </w:tc>
        <w:tc>
          <w:tcPr>
            <w:tcW w:w="1021" w:type="dxa"/>
            <w:shd w:val="clear" w:color="auto" w:fill="auto"/>
            <w:noWrap/>
          </w:tcPr>
          <w:p w14:paraId="25533B87" w14:textId="635CFB09" w:rsidR="00AA0C7B" w:rsidRPr="004D3B47" w:rsidRDefault="00AA0C7B" w:rsidP="00DE5853">
            <w:pPr>
              <w:jc w:val="right"/>
              <w:rPr>
                <w:rFonts w:asciiTheme="minorHAnsi" w:hAnsiTheme="minorHAnsi" w:cs="Arial"/>
                <w:b/>
                <w:bCs/>
                <w:i/>
                <w:szCs w:val="23"/>
              </w:rPr>
            </w:pPr>
            <w:r w:rsidRPr="004D3B47">
              <w:rPr>
                <w:b/>
              </w:rPr>
              <w:t xml:space="preserve"> 2.0 </w:t>
            </w:r>
          </w:p>
        </w:tc>
        <w:tc>
          <w:tcPr>
            <w:tcW w:w="1194" w:type="dxa"/>
            <w:shd w:val="clear" w:color="auto" w:fill="auto"/>
            <w:noWrap/>
          </w:tcPr>
          <w:p w14:paraId="051F605F" w14:textId="011771EC" w:rsidR="00AA0C7B" w:rsidRPr="004D3B47" w:rsidRDefault="00AA0C7B" w:rsidP="00DE5853">
            <w:pPr>
              <w:jc w:val="right"/>
              <w:rPr>
                <w:rFonts w:asciiTheme="minorHAnsi" w:hAnsiTheme="minorHAnsi" w:cs="Arial"/>
                <w:b/>
                <w:bCs/>
                <w:i/>
                <w:szCs w:val="23"/>
              </w:rPr>
            </w:pPr>
            <w:r w:rsidRPr="004D3B47">
              <w:rPr>
                <w:b/>
              </w:rPr>
              <w:t xml:space="preserve"> 3.5 </w:t>
            </w:r>
          </w:p>
        </w:tc>
        <w:tc>
          <w:tcPr>
            <w:tcW w:w="1206" w:type="dxa"/>
            <w:shd w:val="clear" w:color="auto" w:fill="auto"/>
            <w:noWrap/>
          </w:tcPr>
          <w:p w14:paraId="1FC0C413" w14:textId="178C87CB" w:rsidR="00AA0C7B" w:rsidRPr="004D3B47" w:rsidRDefault="00AA0C7B" w:rsidP="00DE5853">
            <w:pPr>
              <w:jc w:val="right"/>
              <w:rPr>
                <w:rFonts w:asciiTheme="minorHAnsi" w:hAnsiTheme="minorHAnsi" w:cs="Arial"/>
                <w:b/>
                <w:bCs/>
                <w:i/>
                <w:szCs w:val="23"/>
              </w:rPr>
            </w:pPr>
            <w:r w:rsidRPr="004D3B47">
              <w:rPr>
                <w:b/>
              </w:rPr>
              <w:t xml:space="preserve"> 0.5 </w:t>
            </w:r>
          </w:p>
        </w:tc>
        <w:tc>
          <w:tcPr>
            <w:tcW w:w="1207" w:type="dxa"/>
            <w:shd w:val="clear" w:color="auto" w:fill="auto"/>
            <w:noWrap/>
          </w:tcPr>
          <w:p w14:paraId="412EE325" w14:textId="59BB3159" w:rsidR="00AA0C7B" w:rsidRPr="004D3B47" w:rsidRDefault="00AA0C7B" w:rsidP="00DE5853">
            <w:pPr>
              <w:jc w:val="right"/>
              <w:rPr>
                <w:rFonts w:asciiTheme="minorHAnsi" w:hAnsiTheme="minorHAnsi" w:cs="Arial"/>
                <w:b/>
                <w:bCs/>
                <w:i/>
                <w:szCs w:val="23"/>
              </w:rPr>
            </w:pPr>
            <w:r w:rsidRPr="004D3B47">
              <w:rPr>
                <w:b/>
              </w:rPr>
              <w:t xml:space="preserve"> 0.8 </w:t>
            </w:r>
          </w:p>
        </w:tc>
        <w:tc>
          <w:tcPr>
            <w:tcW w:w="1206" w:type="dxa"/>
            <w:shd w:val="clear" w:color="auto" w:fill="auto"/>
            <w:noWrap/>
          </w:tcPr>
          <w:p w14:paraId="3ECCDEE7" w14:textId="7D60FCCB" w:rsidR="00AA0C7B" w:rsidRPr="004D3B47" w:rsidRDefault="00AA0C7B" w:rsidP="00DE5853">
            <w:pPr>
              <w:jc w:val="right"/>
              <w:rPr>
                <w:rFonts w:asciiTheme="minorHAnsi" w:hAnsiTheme="minorHAnsi" w:cs="Arial"/>
                <w:b/>
                <w:bCs/>
                <w:i/>
                <w:szCs w:val="23"/>
              </w:rPr>
            </w:pPr>
            <w:r w:rsidRPr="004D3B47">
              <w:rPr>
                <w:b/>
              </w:rPr>
              <w:t xml:space="preserve"> 0.01 </w:t>
            </w:r>
          </w:p>
        </w:tc>
        <w:tc>
          <w:tcPr>
            <w:tcW w:w="1129" w:type="dxa"/>
            <w:shd w:val="clear" w:color="auto" w:fill="auto"/>
            <w:noWrap/>
          </w:tcPr>
          <w:p w14:paraId="5490234D" w14:textId="0CCEF34E" w:rsidR="00AA0C7B" w:rsidRPr="004D3B47" w:rsidRDefault="00AA0C7B" w:rsidP="00DE5853">
            <w:pPr>
              <w:jc w:val="right"/>
              <w:rPr>
                <w:rFonts w:asciiTheme="minorHAnsi" w:hAnsiTheme="minorHAnsi" w:cs="Arial"/>
                <w:b/>
                <w:bCs/>
                <w:i/>
                <w:szCs w:val="23"/>
              </w:rPr>
            </w:pPr>
            <w:r w:rsidRPr="004D3B47">
              <w:rPr>
                <w:b/>
              </w:rPr>
              <w:t xml:space="preserve"> 0.11 </w:t>
            </w:r>
          </w:p>
        </w:tc>
        <w:tc>
          <w:tcPr>
            <w:tcW w:w="1276" w:type="dxa"/>
            <w:shd w:val="clear" w:color="auto" w:fill="auto"/>
            <w:noWrap/>
          </w:tcPr>
          <w:p w14:paraId="38A72394" w14:textId="7A58BF0A" w:rsidR="00AA0C7B" w:rsidRPr="004D3B47" w:rsidRDefault="00AA0C7B" w:rsidP="00DE5853">
            <w:pPr>
              <w:jc w:val="right"/>
              <w:rPr>
                <w:rFonts w:asciiTheme="minorHAnsi" w:hAnsiTheme="minorHAnsi" w:cs="Arial"/>
                <w:b/>
                <w:bCs/>
                <w:i/>
                <w:szCs w:val="23"/>
              </w:rPr>
            </w:pPr>
            <w:r w:rsidRPr="004D3B47">
              <w:rPr>
                <w:b/>
              </w:rPr>
              <w:t xml:space="preserve"> 0.02 </w:t>
            </w:r>
          </w:p>
        </w:tc>
        <w:tc>
          <w:tcPr>
            <w:tcW w:w="1217" w:type="dxa"/>
            <w:shd w:val="clear" w:color="auto" w:fill="auto"/>
            <w:noWrap/>
          </w:tcPr>
          <w:p w14:paraId="7F0CC01A" w14:textId="39A5DC51" w:rsidR="00AA0C7B" w:rsidRPr="004D3B47" w:rsidRDefault="00AA0C7B" w:rsidP="00DE5853">
            <w:pPr>
              <w:jc w:val="right"/>
              <w:rPr>
                <w:rFonts w:asciiTheme="minorHAnsi" w:hAnsiTheme="minorHAnsi" w:cs="Arial"/>
                <w:b/>
                <w:bCs/>
                <w:i/>
                <w:szCs w:val="23"/>
              </w:rPr>
            </w:pPr>
            <w:r w:rsidRPr="004D3B47">
              <w:rPr>
                <w:b/>
              </w:rPr>
              <w:t xml:space="preserve"> &lt;0.005 </w:t>
            </w:r>
          </w:p>
        </w:tc>
      </w:tr>
    </w:tbl>
    <w:p w14:paraId="59B3E989" w14:textId="7A22CE28" w:rsidR="00AA281A" w:rsidRPr="004D3B47" w:rsidRDefault="00F22A64" w:rsidP="00DE16F5">
      <w:pPr>
        <w:ind w:right="544"/>
        <w:jc w:val="both"/>
        <w:rPr>
          <w:i/>
          <w:sz w:val="20"/>
          <w:szCs w:val="20"/>
        </w:rPr>
      </w:pPr>
      <w:r w:rsidRPr="004D3B47">
        <w:rPr>
          <w:i/>
          <w:sz w:val="20"/>
          <w:szCs w:val="20"/>
        </w:rPr>
        <w:t>Target: HSIL ≥ 0.5</w:t>
      </w:r>
      <w:r w:rsidR="00AA281A" w:rsidRPr="004D3B47">
        <w:rPr>
          <w:i/>
          <w:sz w:val="20"/>
          <w:szCs w:val="20"/>
        </w:rPr>
        <w:t>% reported as HSIL</w:t>
      </w:r>
      <w:r w:rsidR="002769CD">
        <w:rPr>
          <w:i/>
          <w:sz w:val="20"/>
          <w:szCs w:val="20"/>
        </w:rPr>
        <w:t>.</w:t>
      </w:r>
      <w:r w:rsidR="00A26D58">
        <w:rPr>
          <w:i/>
          <w:sz w:val="20"/>
          <w:szCs w:val="20"/>
        </w:rPr>
        <w:t xml:space="preserve"> </w:t>
      </w:r>
    </w:p>
    <w:p w14:paraId="6613106C" w14:textId="77777777" w:rsidR="0015282A" w:rsidRPr="004D3B47" w:rsidRDefault="0015282A" w:rsidP="00DE16F5">
      <w:pPr>
        <w:ind w:right="544"/>
        <w:jc w:val="both"/>
      </w:pPr>
    </w:p>
    <w:p w14:paraId="0469EF68" w14:textId="77777777" w:rsidR="002A576A" w:rsidRPr="004D3B47" w:rsidRDefault="002A576A" w:rsidP="00DE16F5">
      <w:pPr>
        <w:ind w:right="544"/>
        <w:jc w:val="both"/>
      </w:pPr>
      <w:bookmarkStart w:id="923" w:name="_Ref275783530"/>
      <w:bookmarkStart w:id="924" w:name="_Toc275355705"/>
      <w:bookmarkStart w:id="925" w:name="_Toc276457757"/>
      <w:bookmarkStart w:id="926" w:name="_Toc304970056"/>
      <w:bookmarkStart w:id="927" w:name="_Toc469398288"/>
      <w:bookmarkStart w:id="928" w:name="_Toc454286164"/>
    </w:p>
    <w:p w14:paraId="6F121908" w14:textId="77777777" w:rsidR="002A576A" w:rsidRPr="004D3B47" w:rsidRDefault="002A576A" w:rsidP="00DE16F5">
      <w:pPr>
        <w:ind w:right="544"/>
        <w:jc w:val="both"/>
      </w:pPr>
    </w:p>
    <w:p w14:paraId="24574736" w14:textId="458000DC" w:rsidR="00D42FFC" w:rsidRPr="004D3B47" w:rsidRDefault="008E7879" w:rsidP="00523DF2">
      <w:pPr>
        <w:pStyle w:val="Caption"/>
        <w:keepNext/>
      </w:pPr>
      <w:bookmarkStart w:id="929" w:name="_Ref482777251"/>
      <w:bookmarkStart w:id="930" w:name="_Ref519090764"/>
      <w:bookmarkStart w:id="931" w:name="_Toc486941051"/>
      <w:bookmarkStart w:id="932" w:name="_Toc475605525"/>
      <w:bookmarkStart w:id="933" w:name="_Toc509928496"/>
      <w:bookmarkStart w:id="934" w:name="_Toc528676168"/>
      <w:bookmarkStart w:id="935" w:name="_Toc5627615"/>
      <w:bookmarkStart w:id="936" w:name="_Toc12875557"/>
      <w:bookmarkStart w:id="937" w:name="_Toc68606680"/>
      <w:bookmarkEnd w:id="923"/>
      <w:bookmarkEnd w:id="924"/>
      <w:bookmarkEnd w:id="925"/>
      <w:bookmarkEnd w:id="926"/>
      <w:bookmarkEnd w:id="927"/>
      <w:bookmarkEnd w:id="928"/>
      <w:r w:rsidRPr="004D3B47">
        <w:t>Table</w:t>
      </w:r>
      <w:r w:rsidR="00D42FFC"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5</w:t>
      </w:r>
      <w:r w:rsidR="00905C1A" w:rsidRPr="004D3B47">
        <w:rPr>
          <w:noProof/>
        </w:rPr>
        <w:fldChar w:fldCharType="end"/>
      </w:r>
      <w:bookmarkEnd w:id="929"/>
      <w:bookmarkEnd w:id="930"/>
      <w:r w:rsidR="00D42FFC" w:rsidRPr="004D3B47">
        <w:t xml:space="preserve"> - Laboratory reporting of cytological category by five-year age group (</w:t>
      </w:r>
      <w:sdt>
        <w:sdtPr>
          <w:alias w:val="Title"/>
          <w:tag w:val=""/>
          <w:id w:val="-1156917799"/>
          <w:placeholder>
            <w:docPart w:val="28BB8B728B3C41F289E6AB0FFFABD511"/>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r w:rsidR="00D42FFC" w:rsidRPr="004D3B47">
        <w:t>) – counts</w:t>
      </w:r>
      <w:bookmarkEnd w:id="931"/>
      <w:bookmarkEnd w:id="932"/>
      <w:bookmarkEnd w:id="933"/>
      <w:r w:rsidR="0045266F" w:rsidRPr="004D3B47">
        <w:t xml:space="preserve"> of all satisfactory samples</w:t>
      </w:r>
      <w:bookmarkEnd w:id="934"/>
      <w:bookmarkEnd w:id="935"/>
      <w:bookmarkEnd w:id="936"/>
      <w:bookmarkEnd w:id="937"/>
    </w:p>
    <w:tbl>
      <w:tblPr>
        <w:tblW w:w="13907"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60"/>
        <w:gridCol w:w="1264"/>
        <w:gridCol w:w="1265"/>
        <w:gridCol w:w="1265"/>
        <w:gridCol w:w="1264"/>
        <w:gridCol w:w="1265"/>
        <w:gridCol w:w="1265"/>
        <w:gridCol w:w="1264"/>
        <w:gridCol w:w="1265"/>
        <w:gridCol w:w="1254"/>
        <w:gridCol w:w="11"/>
        <w:gridCol w:w="1265"/>
      </w:tblGrid>
      <w:tr w:rsidR="00DE5853" w:rsidRPr="004D3B47" w14:paraId="4EDBA968" w14:textId="77777777" w:rsidTr="00DE5853">
        <w:trPr>
          <w:trHeight w:val="300"/>
        </w:trPr>
        <w:tc>
          <w:tcPr>
            <w:tcW w:w="1260" w:type="dxa"/>
            <w:vMerge w:val="restart"/>
            <w:tcBorders>
              <w:top w:val="single" w:sz="4" w:space="0" w:color="auto"/>
            </w:tcBorders>
            <w:shd w:val="clear" w:color="auto" w:fill="D9D9D9" w:themeFill="background1" w:themeFillShade="D9"/>
            <w:noWrap/>
            <w:hideMark/>
          </w:tcPr>
          <w:p w14:paraId="4353AD78" w14:textId="5156F16B" w:rsidR="00DE5853" w:rsidRPr="004D3B47" w:rsidRDefault="00DE5853" w:rsidP="00DE5853">
            <w:pPr>
              <w:keepNex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Age Group</w:t>
            </w:r>
          </w:p>
        </w:tc>
        <w:tc>
          <w:tcPr>
            <w:tcW w:w="11371" w:type="dxa"/>
            <w:gridSpan w:val="9"/>
            <w:tcBorders>
              <w:top w:val="single" w:sz="4" w:space="0" w:color="auto"/>
              <w:bottom w:val="nil"/>
            </w:tcBorders>
            <w:shd w:val="clear" w:color="auto" w:fill="D9D9D9" w:themeFill="background1" w:themeFillShade="D9"/>
            <w:noWrap/>
            <w:vAlign w:val="bottom"/>
            <w:hideMark/>
          </w:tcPr>
          <w:p w14:paraId="7C32C00A" w14:textId="77777777" w:rsidR="00DE5853" w:rsidRPr="004D3B47" w:rsidRDefault="00DE5853" w:rsidP="00E9004F">
            <w:pPr>
              <w:keepNext/>
              <w:jc w:val="cente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Cytology Result</w:t>
            </w:r>
          </w:p>
        </w:tc>
        <w:tc>
          <w:tcPr>
            <w:tcW w:w="1276" w:type="dxa"/>
            <w:gridSpan w:val="2"/>
            <w:tcBorders>
              <w:top w:val="single" w:sz="4" w:space="0" w:color="auto"/>
              <w:bottom w:val="nil"/>
            </w:tcBorders>
            <w:shd w:val="clear" w:color="auto" w:fill="D9D9D9" w:themeFill="background1" w:themeFillShade="D9"/>
            <w:noWrap/>
            <w:vAlign w:val="bottom"/>
            <w:hideMark/>
          </w:tcPr>
          <w:p w14:paraId="41FE2B9B" w14:textId="77777777" w:rsidR="00DE5853" w:rsidRPr="004D3B47" w:rsidRDefault="00DE5853" w:rsidP="00E9004F">
            <w:pPr>
              <w:keepNex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 </w:t>
            </w:r>
          </w:p>
        </w:tc>
      </w:tr>
      <w:tr w:rsidR="00DE5853" w:rsidRPr="004D3B47" w14:paraId="4165D070" w14:textId="77777777" w:rsidTr="00DE5853">
        <w:trPr>
          <w:trHeight w:val="576"/>
        </w:trPr>
        <w:tc>
          <w:tcPr>
            <w:tcW w:w="1260" w:type="dxa"/>
            <w:vMerge/>
            <w:tcBorders>
              <w:bottom w:val="single" w:sz="4" w:space="0" w:color="auto"/>
            </w:tcBorders>
            <w:shd w:val="clear" w:color="auto" w:fill="D9D9D9" w:themeFill="background1" w:themeFillShade="D9"/>
            <w:noWrap/>
            <w:vAlign w:val="bottom"/>
            <w:hideMark/>
          </w:tcPr>
          <w:p w14:paraId="5BFEDB4A" w14:textId="484D2CFC" w:rsidR="00DE5853" w:rsidRPr="004D3B47" w:rsidRDefault="00DE5853" w:rsidP="00E9004F">
            <w:pPr>
              <w:keepNext/>
              <w:rPr>
                <w:rFonts w:asciiTheme="minorHAnsi" w:eastAsia="Times New Roman" w:hAnsiTheme="minorHAnsi" w:cs="Arial"/>
                <w:b/>
                <w:bCs/>
                <w:szCs w:val="23"/>
                <w:lang w:eastAsia="en-AU"/>
              </w:rPr>
            </w:pPr>
          </w:p>
        </w:tc>
        <w:tc>
          <w:tcPr>
            <w:tcW w:w="1264" w:type="dxa"/>
            <w:tcBorders>
              <w:top w:val="nil"/>
              <w:bottom w:val="single" w:sz="4" w:space="0" w:color="auto"/>
            </w:tcBorders>
            <w:shd w:val="clear" w:color="auto" w:fill="D9D9D9" w:themeFill="background1" w:themeFillShade="D9"/>
            <w:noWrap/>
            <w:hideMark/>
          </w:tcPr>
          <w:p w14:paraId="5B2F7DEC"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Negative</w:t>
            </w:r>
          </w:p>
        </w:tc>
        <w:tc>
          <w:tcPr>
            <w:tcW w:w="1265" w:type="dxa"/>
            <w:tcBorders>
              <w:top w:val="nil"/>
              <w:bottom w:val="single" w:sz="4" w:space="0" w:color="auto"/>
            </w:tcBorders>
            <w:shd w:val="clear" w:color="auto" w:fill="D9D9D9" w:themeFill="background1" w:themeFillShade="D9"/>
            <w:noWrap/>
            <w:hideMark/>
          </w:tcPr>
          <w:p w14:paraId="47FEB0FC"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ASC-US</w:t>
            </w:r>
          </w:p>
        </w:tc>
        <w:tc>
          <w:tcPr>
            <w:tcW w:w="1265" w:type="dxa"/>
            <w:tcBorders>
              <w:top w:val="nil"/>
              <w:bottom w:val="single" w:sz="4" w:space="0" w:color="auto"/>
            </w:tcBorders>
            <w:shd w:val="clear" w:color="auto" w:fill="D9D9D9" w:themeFill="background1" w:themeFillShade="D9"/>
            <w:noWrap/>
            <w:hideMark/>
          </w:tcPr>
          <w:p w14:paraId="10D87CC1"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LSIL</w:t>
            </w:r>
          </w:p>
        </w:tc>
        <w:tc>
          <w:tcPr>
            <w:tcW w:w="1264" w:type="dxa"/>
            <w:tcBorders>
              <w:top w:val="nil"/>
              <w:bottom w:val="single" w:sz="4" w:space="0" w:color="auto"/>
            </w:tcBorders>
            <w:shd w:val="clear" w:color="auto" w:fill="D9D9D9" w:themeFill="background1" w:themeFillShade="D9"/>
            <w:noWrap/>
            <w:hideMark/>
          </w:tcPr>
          <w:p w14:paraId="5C36BD58"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ASC-H</w:t>
            </w:r>
          </w:p>
        </w:tc>
        <w:tc>
          <w:tcPr>
            <w:tcW w:w="1265" w:type="dxa"/>
            <w:tcBorders>
              <w:top w:val="nil"/>
              <w:bottom w:val="single" w:sz="4" w:space="0" w:color="auto"/>
            </w:tcBorders>
            <w:shd w:val="clear" w:color="auto" w:fill="D9D9D9" w:themeFill="background1" w:themeFillShade="D9"/>
            <w:noWrap/>
            <w:hideMark/>
          </w:tcPr>
          <w:p w14:paraId="3B0AD2E1"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HSIL</w:t>
            </w:r>
          </w:p>
        </w:tc>
        <w:tc>
          <w:tcPr>
            <w:tcW w:w="1265" w:type="dxa"/>
            <w:tcBorders>
              <w:top w:val="nil"/>
              <w:bottom w:val="single" w:sz="4" w:space="0" w:color="auto"/>
            </w:tcBorders>
            <w:shd w:val="clear" w:color="auto" w:fill="D9D9D9" w:themeFill="background1" w:themeFillShade="D9"/>
            <w:hideMark/>
          </w:tcPr>
          <w:p w14:paraId="2948C985"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SC</w:t>
            </w:r>
          </w:p>
        </w:tc>
        <w:tc>
          <w:tcPr>
            <w:tcW w:w="1264" w:type="dxa"/>
            <w:tcBorders>
              <w:top w:val="nil"/>
              <w:bottom w:val="single" w:sz="4" w:space="0" w:color="auto"/>
            </w:tcBorders>
            <w:shd w:val="clear" w:color="auto" w:fill="D9D9D9" w:themeFill="background1" w:themeFillShade="D9"/>
            <w:hideMark/>
          </w:tcPr>
          <w:p w14:paraId="6867CD9A"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AGC/AIS</w:t>
            </w:r>
          </w:p>
        </w:tc>
        <w:tc>
          <w:tcPr>
            <w:tcW w:w="1265" w:type="dxa"/>
            <w:tcBorders>
              <w:top w:val="nil"/>
              <w:bottom w:val="single" w:sz="4" w:space="0" w:color="auto"/>
            </w:tcBorders>
            <w:shd w:val="clear" w:color="auto" w:fill="D9D9D9" w:themeFill="background1" w:themeFillShade="D9"/>
            <w:hideMark/>
          </w:tcPr>
          <w:p w14:paraId="7147886D"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Adeno-carcinoma</w:t>
            </w:r>
          </w:p>
        </w:tc>
        <w:tc>
          <w:tcPr>
            <w:tcW w:w="1265" w:type="dxa"/>
            <w:gridSpan w:val="2"/>
            <w:tcBorders>
              <w:top w:val="nil"/>
              <w:bottom w:val="single" w:sz="4" w:space="0" w:color="auto"/>
            </w:tcBorders>
            <w:shd w:val="clear" w:color="auto" w:fill="D9D9D9" w:themeFill="background1" w:themeFillShade="D9"/>
            <w:hideMark/>
          </w:tcPr>
          <w:p w14:paraId="6049A49F"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Malignant Neoplasm</w:t>
            </w:r>
          </w:p>
        </w:tc>
        <w:tc>
          <w:tcPr>
            <w:tcW w:w="1265" w:type="dxa"/>
            <w:tcBorders>
              <w:top w:val="nil"/>
              <w:bottom w:val="single" w:sz="4" w:space="0" w:color="auto"/>
            </w:tcBorders>
            <w:shd w:val="clear" w:color="auto" w:fill="D9D9D9" w:themeFill="background1" w:themeFillShade="D9"/>
            <w:noWrap/>
            <w:hideMark/>
          </w:tcPr>
          <w:p w14:paraId="043D5EAD"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Total</w:t>
            </w:r>
          </w:p>
        </w:tc>
      </w:tr>
      <w:tr w:rsidR="004D3B47" w:rsidRPr="004D3B47" w14:paraId="4BD965FE" w14:textId="77777777" w:rsidTr="00DE5853">
        <w:trPr>
          <w:trHeight w:val="285"/>
        </w:trPr>
        <w:tc>
          <w:tcPr>
            <w:tcW w:w="1260" w:type="dxa"/>
            <w:tcBorders>
              <w:top w:val="single" w:sz="4" w:space="0" w:color="auto"/>
            </w:tcBorders>
            <w:shd w:val="clear" w:color="auto" w:fill="auto"/>
            <w:noWrap/>
            <w:vAlign w:val="bottom"/>
            <w:hideMark/>
          </w:tcPr>
          <w:p w14:paraId="79FA3E5D" w14:textId="77777777" w:rsidR="00AA0C7B" w:rsidRPr="004D3B47" w:rsidRDefault="00AA0C7B" w:rsidP="00AA0C7B">
            <w:pPr>
              <w:keepNext/>
              <w:rPr>
                <w:rFonts w:asciiTheme="minorHAnsi" w:eastAsia="Times New Roman" w:hAnsiTheme="minorHAnsi" w:cs="Arial"/>
                <w:szCs w:val="23"/>
                <w:lang w:eastAsia="en-AU"/>
              </w:rPr>
            </w:pPr>
            <w:r w:rsidRPr="004D3B47">
              <w:t>&lt;20</w:t>
            </w:r>
          </w:p>
        </w:tc>
        <w:tc>
          <w:tcPr>
            <w:tcW w:w="1264" w:type="dxa"/>
            <w:tcBorders>
              <w:top w:val="single" w:sz="4" w:space="0" w:color="auto"/>
            </w:tcBorders>
            <w:shd w:val="clear" w:color="auto" w:fill="auto"/>
            <w:noWrap/>
            <w:vAlign w:val="center"/>
          </w:tcPr>
          <w:p w14:paraId="10376249" w14:textId="25EA19E0" w:rsidR="00AA0C7B" w:rsidRPr="004D3B47" w:rsidRDefault="00AA0C7B" w:rsidP="00DE5853">
            <w:pPr>
              <w:keepNext/>
              <w:jc w:val="right"/>
              <w:rPr>
                <w:rFonts w:asciiTheme="minorHAnsi" w:hAnsiTheme="minorHAnsi" w:cs="Arial"/>
                <w:szCs w:val="23"/>
              </w:rPr>
            </w:pPr>
            <w:r w:rsidRPr="004D3B47">
              <w:t xml:space="preserve"> 613 </w:t>
            </w:r>
          </w:p>
        </w:tc>
        <w:tc>
          <w:tcPr>
            <w:tcW w:w="1265" w:type="dxa"/>
            <w:tcBorders>
              <w:top w:val="single" w:sz="4" w:space="0" w:color="auto"/>
            </w:tcBorders>
            <w:shd w:val="clear" w:color="auto" w:fill="auto"/>
            <w:noWrap/>
            <w:vAlign w:val="center"/>
          </w:tcPr>
          <w:p w14:paraId="37C23E98" w14:textId="20EF7520" w:rsidR="00AA0C7B" w:rsidRPr="004D3B47" w:rsidRDefault="00AA0C7B" w:rsidP="00DE5853">
            <w:pPr>
              <w:keepNext/>
              <w:jc w:val="right"/>
              <w:rPr>
                <w:rFonts w:asciiTheme="minorHAnsi" w:hAnsiTheme="minorHAnsi" w:cs="Arial"/>
                <w:szCs w:val="23"/>
              </w:rPr>
            </w:pPr>
            <w:r w:rsidRPr="004D3B47">
              <w:t xml:space="preserve"> 20 </w:t>
            </w:r>
          </w:p>
        </w:tc>
        <w:tc>
          <w:tcPr>
            <w:tcW w:w="1265" w:type="dxa"/>
            <w:tcBorders>
              <w:top w:val="single" w:sz="4" w:space="0" w:color="auto"/>
            </w:tcBorders>
            <w:shd w:val="clear" w:color="auto" w:fill="auto"/>
            <w:noWrap/>
            <w:vAlign w:val="center"/>
          </w:tcPr>
          <w:p w14:paraId="31E83046" w14:textId="1D6D22CC" w:rsidR="00AA0C7B" w:rsidRPr="004D3B47" w:rsidRDefault="00AA0C7B" w:rsidP="00DE5853">
            <w:pPr>
              <w:keepNext/>
              <w:jc w:val="right"/>
              <w:rPr>
                <w:rFonts w:asciiTheme="minorHAnsi" w:hAnsiTheme="minorHAnsi" w:cs="Arial"/>
                <w:szCs w:val="23"/>
              </w:rPr>
            </w:pPr>
            <w:r w:rsidRPr="004D3B47">
              <w:t xml:space="preserve"> 72 </w:t>
            </w:r>
          </w:p>
        </w:tc>
        <w:tc>
          <w:tcPr>
            <w:tcW w:w="1264" w:type="dxa"/>
            <w:tcBorders>
              <w:top w:val="single" w:sz="4" w:space="0" w:color="auto"/>
            </w:tcBorders>
            <w:shd w:val="clear" w:color="auto" w:fill="auto"/>
            <w:noWrap/>
            <w:vAlign w:val="center"/>
          </w:tcPr>
          <w:p w14:paraId="3390CC37" w14:textId="7EDC9B3C" w:rsidR="00AA0C7B" w:rsidRPr="004D3B47" w:rsidRDefault="00AA0C7B" w:rsidP="00DE5853">
            <w:pPr>
              <w:keepNext/>
              <w:jc w:val="right"/>
              <w:rPr>
                <w:rFonts w:asciiTheme="minorHAnsi" w:hAnsiTheme="minorHAnsi" w:cs="Arial"/>
                <w:szCs w:val="23"/>
              </w:rPr>
            </w:pPr>
            <w:r w:rsidRPr="004D3B47">
              <w:t xml:space="preserve"> 4 </w:t>
            </w:r>
          </w:p>
        </w:tc>
        <w:tc>
          <w:tcPr>
            <w:tcW w:w="1265" w:type="dxa"/>
            <w:tcBorders>
              <w:top w:val="single" w:sz="4" w:space="0" w:color="auto"/>
            </w:tcBorders>
            <w:shd w:val="clear" w:color="auto" w:fill="auto"/>
            <w:noWrap/>
            <w:vAlign w:val="center"/>
          </w:tcPr>
          <w:p w14:paraId="54F72B34" w14:textId="703C56AA" w:rsidR="00AA0C7B" w:rsidRPr="004D3B47" w:rsidRDefault="00AA0C7B" w:rsidP="00DE5853">
            <w:pPr>
              <w:keepNext/>
              <w:jc w:val="right"/>
              <w:rPr>
                <w:rFonts w:asciiTheme="minorHAnsi" w:hAnsiTheme="minorHAnsi" w:cs="Arial"/>
                <w:szCs w:val="23"/>
              </w:rPr>
            </w:pPr>
            <w:r w:rsidRPr="004D3B47">
              <w:t xml:space="preserve"> 7 </w:t>
            </w:r>
          </w:p>
        </w:tc>
        <w:tc>
          <w:tcPr>
            <w:tcW w:w="1265" w:type="dxa"/>
            <w:tcBorders>
              <w:top w:val="single" w:sz="4" w:space="0" w:color="auto"/>
            </w:tcBorders>
            <w:shd w:val="clear" w:color="auto" w:fill="auto"/>
            <w:noWrap/>
            <w:vAlign w:val="center"/>
          </w:tcPr>
          <w:p w14:paraId="29413FD6" w14:textId="618D03FB" w:rsidR="00AA0C7B" w:rsidRPr="004D3B47" w:rsidRDefault="00AA0C7B" w:rsidP="00DE5853">
            <w:pPr>
              <w:keepNext/>
              <w:jc w:val="right"/>
              <w:rPr>
                <w:rFonts w:asciiTheme="minorHAnsi" w:hAnsiTheme="minorHAnsi" w:cs="Arial"/>
                <w:szCs w:val="23"/>
              </w:rPr>
            </w:pPr>
            <w:r w:rsidRPr="004D3B47">
              <w:t xml:space="preserve"> -</w:t>
            </w:r>
            <w:r w:rsidR="00A26D58">
              <w:t xml:space="preserve"> </w:t>
            </w:r>
            <w:r w:rsidRPr="004D3B47">
              <w:t xml:space="preserve"> </w:t>
            </w:r>
          </w:p>
        </w:tc>
        <w:tc>
          <w:tcPr>
            <w:tcW w:w="1264" w:type="dxa"/>
            <w:tcBorders>
              <w:top w:val="single" w:sz="4" w:space="0" w:color="auto"/>
            </w:tcBorders>
            <w:shd w:val="clear" w:color="auto" w:fill="auto"/>
            <w:noWrap/>
            <w:vAlign w:val="center"/>
          </w:tcPr>
          <w:p w14:paraId="473AB555" w14:textId="69ECEE7F" w:rsidR="00AA0C7B" w:rsidRPr="004D3B47" w:rsidRDefault="00AA0C7B" w:rsidP="00DE5853">
            <w:pPr>
              <w:keepNext/>
              <w:jc w:val="right"/>
              <w:rPr>
                <w:rFonts w:asciiTheme="minorHAnsi" w:hAnsiTheme="minorHAnsi" w:cs="Arial"/>
                <w:szCs w:val="23"/>
              </w:rPr>
            </w:pPr>
            <w:r w:rsidRPr="004D3B47">
              <w:t xml:space="preserve"> -</w:t>
            </w:r>
            <w:r w:rsidR="00A26D58">
              <w:t xml:space="preserve"> </w:t>
            </w:r>
            <w:r w:rsidRPr="004D3B47">
              <w:t xml:space="preserve"> </w:t>
            </w:r>
          </w:p>
        </w:tc>
        <w:tc>
          <w:tcPr>
            <w:tcW w:w="1265" w:type="dxa"/>
            <w:tcBorders>
              <w:top w:val="single" w:sz="4" w:space="0" w:color="auto"/>
            </w:tcBorders>
            <w:shd w:val="clear" w:color="auto" w:fill="auto"/>
            <w:noWrap/>
            <w:vAlign w:val="center"/>
          </w:tcPr>
          <w:p w14:paraId="324B4762" w14:textId="5CF20093" w:rsidR="00AA0C7B" w:rsidRPr="004D3B47" w:rsidRDefault="00AA0C7B" w:rsidP="00DE5853">
            <w:pPr>
              <w:keepNext/>
              <w:jc w:val="right"/>
              <w:rPr>
                <w:rFonts w:asciiTheme="minorHAnsi" w:hAnsiTheme="minorHAnsi" w:cs="Arial"/>
                <w:szCs w:val="23"/>
              </w:rPr>
            </w:pPr>
            <w:r w:rsidRPr="004D3B47">
              <w:t xml:space="preserve"> -</w:t>
            </w:r>
            <w:r w:rsidR="00A26D58">
              <w:t xml:space="preserve"> </w:t>
            </w:r>
            <w:r w:rsidRPr="004D3B47">
              <w:t xml:space="preserve"> </w:t>
            </w:r>
          </w:p>
        </w:tc>
        <w:tc>
          <w:tcPr>
            <w:tcW w:w="1265" w:type="dxa"/>
            <w:gridSpan w:val="2"/>
            <w:tcBorders>
              <w:top w:val="single" w:sz="4" w:space="0" w:color="auto"/>
            </w:tcBorders>
            <w:shd w:val="clear" w:color="auto" w:fill="auto"/>
            <w:noWrap/>
            <w:vAlign w:val="center"/>
          </w:tcPr>
          <w:p w14:paraId="0CFE5BB6" w14:textId="4812DA3B" w:rsidR="00AA0C7B" w:rsidRPr="004D3B47" w:rsidRDefault="00AA0C7B" w:rsidP="00DE5853">
            <w:pPr>
              <w:keepNext/>
              <w:jc w:val="right"/>
              <w:rPr>
                <w:rFonts w:asciiTheme="minorHAnsi" w:hAnsiTheme="minorHAnsi" w:cs="Arial"/>
                <w:szCs w:val="23"/>
              </w:rPr>
            </w:pPr>
            <w:r w:rsidRPr="004D3B47">
              <w:t xml:space="preserve"> -</w:t>
            </w:r>
            <w:r w:rsidR="00A26D58">
              <w:t xml:space="preserve"> </w:t>
            </w:r>
            <w:r w:rsidRPr="004D3B47">
              <w:t xml:space="preserve"> </w:t>
            </w:r>
          </w:p>
        </w:tc>
        <w:tc>
          <w:tcPr>
            <w:tcW w:w="1265" w:type="dxa"/>
            <w:tcBorders>
              <w:top w:val="single" w:sz="4" w:space="0" w:color="auto"/>
            </w:tcBorders>
            <w:shd w:val="clear" w:color="auto" w:fill="auto"/>
            <w:noWrap/>
            <w:vAlign w:val="center"/>
          </w:tcPr>
          <w:p w14:paraId="1511182E" w14:textId="629504E1" w:rsidR="00AA0C7B" w:rsidRPr="002769CD" w:rsidRDefault="00AA0C7B" w:rsidP="00DE5853">
            <w:pPr>
              <w:keepNext/>
              <w:jc w:val="right"/>
              <w:rPr>
                <w:rFonts w:asciiTheme="minorHAnsi" w:hAnsiTheme="minorHAnsi"/>
                <w:bCs/>
              </w:rPr>
            </w:pPr>
            <w:r w:rsidRPr="002769CD">
              <w:rPr>
                <w:bCs/>
              </w:rPr>
              <w:t xml:space="preserve"> 716 </w:t>
            </w:r>
          </w:p>
        </w:tc>
      </w:tr>
      <w:tr w:rsidR="004D3B47" w:rsidRPr="004D3B47" w14:paraId="66762B98" w14:textId="77777777" w:rsidTr="00DE5853">
        <w:trPr>
          <w:trHeight w:val="285"/>
        </w:trPr>
        <w:tc>
          <w:tcPr>
            <w:tcW w:w="1260" w:type="dxa"/>
            <w:shd w:val="clear" w:color="auto" w:fill="auto"/>
            <w:noWrap/>
            <w:vAlign w:val="bottom"/>
            <w:hideMark/>
          </w:tcPr>
          <w:p w14:paraId="6E2A8D79" w14:textId="77777777" w:rsidR="00AA0C7B" w:rsidRPr="004D3B47" w:rsidRDefault="00AA0C7B" w:rsidP="00AA0C7B">
            <w:pPr>
              <w:keepNext/>
              <w:rPr>
                <w:rFonts w:asciiTheme="minorHAnsi" w:eastAsia="Times New Roman" w:hAnsiTheme="minorHAnsi" w:cs="Arial"/>
                <w:szCs w:val="23"/>
                <w:lang w:eastAsia="en-AU"/>
              </w:rPr>
            </w:pPr>
            <w:r w:rsidRPr="004D3B47">
              <w:t>20-24</w:t>
            </w:r>
          </w:p>
        </w:tc>
        <w:tc>
          <w:tcPr>
            <w:tcW w:w="1264" w:type="dxa"/>
            <w:shd w:val="clear" w:color="auto" w:fill="auto"/>
            <w:noWrap/>
            <w:vAlign w:val="center"/>
          </w:tcPr>
          <w:p w14:paraId="718250BE" w14:textId="09E90C53" w:rsidR="00AA0C7B" w:rsidRPr="004D3B47" w:rsidRDefault="00AA0C7B" w:rsidP="00DE5853">
            <w:pPr>
              <w:keepNext/>
              <w:jc w:val="right"/>
              <w:rPr>
                <w:rFonts w:asciiTheme="minorHAnsi" w:hAnsiTheme="minorHAnsi" w:cs="Arial"/>
                <w:szCs w:val="23"/>
              </w:rPr>
            </w:pPr>
            <w:r w:rsidRPr="004D3B47">
              <w:t xml:space="preserve"> 19,458 </w:t>
            </w:r>
          </w:p>
        </w:tc>
        <w:tc>
          <w:tcPr>
            <w:tcW w:w="1265" w:type="dxa"/>
            <w:shd w:val="clear" w:color="auto" w:fill="auto"/>
            <w:noWrap/>
            <w:vAlign w:val="center"/>
          </w:tcPr>
          <w:p w14:paraId="2F60778B" w14:textId="4C8A84CC" w:rsidR="00AA0C7B" w:rsidRPr="004D3B47" w:rsidRDefault="00AA0C7B" w:rsidP="00DE5853">
            <w:pPr>
              <w:keepNext/>
              <w:jc w:val="right"/>
              <w:rPr>
                <w:rFonts w:asciiTheme="minorHAnsi" w:hAnsiTheme="minorHAnsi" w:cs="Arial"/>
                <w:szCs w:val="23"/>
              </w:rPr>
            </w:pPr>
            <w:r w:rsidRPr="004D3B47">
              <w:t xml:space="preserve"> 733 </w:t>
            </w:r>
          </w:p>
        </w:tc>
        <w:tc>
          <w:tcPr>
            <w:tcW w:w="1265" w:type="dxa"/>
            <w:shd w:val="clear" w:color="auto" w:fill="auto"/>
            <w:noWrap/>
            <w:vAlign w:val="center"/>
          </w:tcPr>
          <w:p w14:paraId="22D6E657" w14:textId="45E629BD" w:rsidR="00AA0C7B" w:rsidRPr="004D3B47" w:rsidRDefault="00AA0C7B" w:rsidP="00DE5853">
            <w:pPr>
              <w:keepNext/>
              <w:jc w:val="right"/>
              <w:rPr>
                <w:rFonts w:asciiTheme="minorHAnsi" w:hAnsiTheme="minorHAnsi" w:cs="Arial"/>
                <w:szCs w:val="23"/>
              </w:rPr>
            </w:pPr>
            <w:r w:rsidRPr="004D3B47">
              <w:t xml:space="preserve"> 2,277 </w:t>
            </w:r>
          </w:p>
        </w:tc>
        <w:tc>
          <w:tcPr>
            <w:tcW w:w="1264" w:type="dxa"/>
            <w:shd w:val="clear" w:color="auto" w:fill="auto"/>
            <w:noWrap/>
            <w:vAlign w:val="center"/>
          </w:tcPr>
          <w:p w14:paraId="294F5F17" w14:textId="29DC1FE3" w:rsidR="00AA0C7B" w:rsidRPr="004D3B47" w:rsidRDefault="00AA0C7B" w:rsidP="00DE5853">
            <w:pPr>
              <w:keepNext/>
              <w:jc w:val="right"/>
              <w:rPr>
                <w:rFonts w:asciiTheme="minorHAnsi" w:hAnsiTheme="minorHAnsi" w:cs="Arial"/>
                <w:szCs w:val="23"/>
              </w:rPr>
            </w:pPr>
            <w:r w:rsidRPr="004D3B47">
              <w:t xml:space="preserve"> 199 </w:t>
            </w:r>
          </w:p>
        </w:tc>
        <w:tc>
          <w:tcPr>
            <w:tcW w:w="1265" w:type="dxa"/>
            <w:shd w:val="clear" w:color="auto" w:fill="auto"/>
            <w:noWrap/>
            <w:vAlign w:val="center"/>
          </w:tcPr>
          <w:p w14:paraId="64FFB3C5" w14:textId="7CC01456" w:rsidR="00AA0C7B" w:rsidRPr="004D3B47" w:rsidRDefault="00AA0C7B" w:rsidP="00DE5853">
            <w:pPr>
              <w:keepNext/>
              <w:jc w:val="right"/>
              <w:rPr>
                <w:rFonts w:asciiTheme="minorHAnsi" w:hAnsiTheme="minorHAnsi" w:cs="Arial"/>
                <w:szCs w:val="23"/>
              </w:rPr>
            </w:pPr>
            <w:r w:rsidRPr="004D3B47">
              <w:t xml:space="preserve"> 268 </w:t>
            </w:r>
          </w:p>
        </w:tc>
        <w:tc>
          <w:tcPr>
            <w:tcW w:w="1265" w:type="dxa"/>
            <w:shd w:val="clear" w:color="auto" w:fill="auto"/>
            <w:noWrap/>
            <w:vAlign w:val="center"/>
          </w:tcPr>
          <w:p w14:paraId="40A0722B" w14:textId="511D9030" w:rsidR="00AA0C7B" w:rsidRPr="004D3B47" w:rsidRDefault="00AA0C7B" w:rsidP="00DE5853">
            <w:pPr>
              <w:keepNext/>
              <w:jc w:val="right"/>
              <w:rPr>
                <w:rFonts w:asciiTheme="minorHAnsi" w:hAnsiTheme="minorHAnsi" w:cs="Arial"/>
                <w:szCs w:val="23"/>
              </w:rPr>
            </w:pPr>
            <w:r w:rsidRPr="004D3B47">
              <w:t xml:space="preserve"> -</w:t>
            </w:r>
            <w:r w:rsidR="00A26D58">
              <w:t xml:space="preserve"> </w:t>
            </w:r>
            <w:r w:rsidRPr="004D3B47">
              <w:t xml:space="preserve"> </w:t>
            </w:r>
          </w:p>
        </w:tc>
        <w:tc>
          <w:tcPr>
            <w:tcW w:w="1264" w:type="dxa"/>
            <w:shd w:val="clear" w:color="auto" w:fill="auto"/>
            <w:noWrap/>
            <w:vAlign w:val="center"/>
          </w:tcPr>
          <w:p w14:paraId="6648C126" w14:textId="7AE1BA1A" w:rsidR="00AA0C7B" w:rsidRPr="004D3B47" w:rsidRDefault="00AA0C7B" w:rsidP="00DE5853">
            <w:pPr>
              <w:keepNext/>
              <w:jc w:val="right"/>
              <w:rPr>
                <w:rFonts w:asciiTheme="minorHAnsi" w:hAnsiTheme="minorHAnsi" w:cs="Arial"/>
                <w:szCs w:val="23"/>
              </w:rPr>
            </w:pPr>
            <w:r w:rsidRPr="004D3B47">
              <w:t xml:space="preserve"> 1 </w:t>
            </w:r>
          </w:p>
        </w:tc>
        <w:tc>
          <w:tcPr>
            <w:tcW w:w="1265" w:type="dxa"/>
            <w:shd w:val="clear" w:color="auto" w:fill="auto"/>
            <w:noWrap/>
            <w:vAlign w:val="center"/>
          </w:tcPr>
          <w:p w14:paraId="1026AD5E" w14:textId="60A3EC26" w:rsidR="00AA0C7B" w:rsidRPr="004D3B47" w:rsidRDefault="00AA0C7B" w:rsidP="00DE5853">
            <w:pPr>
              <w:keepNext/>
              <w:jc w:val="right"/>
              <w:rPr>
                <w:rFonts w:asciiTheme="minorHAnsi" w:hAnsiTheme="minorHAnsi" w:cs="Arial"/>
                <w:szCs w:val="23"/>
              </w:rPr>
            </w:pPr>
            <w:r w:rsidRPr="004D3B47">
              <w:t xml:space="preserve"> -</w:t>
            </w:r>
            <w:r w:rsidR="00A26D58">
              <w:t xml:space="preserve"> </w:t>
            </w:r>
            <w:r w:rsidRPr="004D3B47">
              <w:t xml:space="preserve"> </w:t>
            </w:r>
          </w:p>
        </w:tc>
        <w:tc>
          <w:tcPr>
            <w:tcW w:w="1265" w:type="dxa"/>
            <w:gridSpan w:val="2"/>
            <w:shd w:val="clear" w:color="auto" w:fill="auto"/>
            <w:noWrap/>
            <w:vAlign w:val="center"/>
          </w:tcPr>
          <w:p w14:paraId="36D5AB77" w14:textId="300921D9" w:rsidR="00AA0C7B" w:rsidRPr="004D3B47" w:rsidRDefault="00AA0C7B" w:rsidP="00DE5853">
            <w:pPr>
              <w:keepNext/>
              <w:jc w:val="right"/>
              <w:rPr>
                <w:rFonts w:asciiTheme="minorHAnsi" w:hAnsiTheme="minorHAnsi" w:cs="Arial"/>
                <w:szCs w:val="23"/>
              </w:rPr>
            </w:pPr>
            <w:r w:rsidRPr="004D3B47">
              <w:t xml:space="preserve"> -</w:t>
            </w:r>
            <w:r w:rsidR="00A26D58">
              <w:t xml:space="preserve"> </w:t>
            </w:r>
            <w:r w:rsidRPr="004D3B47">
              <w:t xml:space="preserve"> </w:t>
            </w:r>
          </w:p>
        </w:tc>
        <w:tc>
          <w:tcPr>
            <w:tcW w:w="1265" w:type="dxa"/>
            <w:shd w:val="clear" w:color="auto" w:fill="auto"/>
            <w:noWrap/>
            <w:vAlign w:val="center"/>
          </w:tcPr>
          <w:p w14:paraId="3E1FD689" w14:textId="692E755D" w:rsidR="00AA0C7B" w:rsidRPr="002769CD" w:rsidRDefault="00AA0C7B" w:rsidP="00DE5853">
            <w:pPr>
              <w:keepNext/>
              <w:jc w:val="right"/>
              <w:rPr>
                <w:rFonts w:asciiTheme="minorHAnsi" w:hAnsiTheme="minorHAnsi"/>
                <w:bCs/>
              </w:rPr>
            </w:pPr>
            <w:r w:rsidRPr="002769CD">
              <w:rPr>
                <w:bCs/>
              </w:rPr>
              <w:t xml:space="preserve"> 22,936 </w:t>
            </w:r>
          </w:p>
        </w:tc>
      </w:tr>
      <w:tr w:rsidR="004D3B47" w:rsidRPr="004D3B47" w14:paraId="50CF2F88" w14:textId="77777777" w:rsidTr="00DE5853">
        <w:trPr>
          <w:trHeight w:val="285"/>
        </w:trPr>
        <w:tc>
          <w:tcPr>
            <w:tcW w:w="1260" w:type="dxa"/>
            <w:shd w:val="clear" w:color="auto" w:fill="auto"/>
            <w:noWrap/>
            <w:vAlign w:val="bottom"/>
            <w:hideMark/>
          </w:tcPr>
          <w:p w14:paraId="5E7360A6" w14:textId="77777777" w:rsidR="00AA0C7B" w:rsidRPr="004D3B47" w:rsidRDefault="00AA0C7B" w:rsidP="00AA0C7B">
            <w:pPr>
              <w:keepNext/>
              <w:rPr>
                <w:rFonts w:asciiTheme="minorHAnsi" w:eastAsia="Times New Roman" w:hAnsiTheme="minorHAnsi" w:cs="Arial"/>
                <w:szCs w:val="23"/>
                <w:lang w:eastAsia="en-AU"/>
              </w:rPr>
            </w:pPr>
            <w:r w:rsidRPr="004D3B47">
              <w:t>25-29</w:t>
            </w:r>
          </w:p>
        </w:tc>
        <w:tc>
          <w:tcPr>
            <w:tcW w:w="1264" w:type="dxa"/>
            <w:shd w:val="clear" w:color="auto" w:fill="auto"/>
            <w:noWrap/>
            <w:vAlign w:val="center"/>
          </w:tcPr>
          <w:p w14:paraId="0B4FB8DE" w14:textId="1DB58997" w:rsidR="00AA0C7B" w:rsidRPr="004D3B47" w:rsidRDefault="00AA0C7B" w:rsidP="00DE5853">
            <w:pPr>
              <w:keepNext/>
              <w:jc w:val="right"/>
              <w:rPr>
                <w:rFonts w:asciiTheme="minorHAnsi" w:hAnsiTheme="minorHAnsi" w:cs="Arial"/>
                <w:szCs w:val="23"/>
              </w:rPr>
            </w:pPr>
            <w:r w:rsidRPr="004D3B47">
              <w:t xml:space="preserve"> 21,985 </w:t>
            </w:r>
          </w:p>
        </w:tc>
        <w:tc>
          <w:tcPr>
            <w:tcW w:w="1265" w:type="dxa"/>
            <w:shd w:val="clear" w:color="auto" w:fill="auto"/>
            <w:noWrap/>
            <w:vAlign w:val="center"/>
          </w:tcPr>
          <w:p w14:paraId="0C73DA18" w14:textId="586C15E2" w:rsidR="00AA0C7B" w:rsidRPr="004D3B47" w:rsidRDefault="00AA0C7B" w:rsidP="00DE5853">
            <w:pPr>
              <w:keepNext/>
              <w:jc w:val="right"/>
              <w:rPr>
                <w:rFonts w:asciiTheme="minorHAnsi" w:hAnsiTheme="minorHAnsi" w:cs="Arial"/>
                <w:szCs w:val="23"/>
              </w:rPr>
            </w:pPr>
            <w:r w:rsidRPr="004D3B47">
              <w:t xml:space="preserve"> 604 </w:t>
            </w:r>
          </w:p>
        </w:tc>
        <w:tc>
          <w:tcPr>
            <w:tcW w:w="1265" w:type="dxa"/>
            <w:shd w:val="clear" w:color="auto" w:fill="auto"/>
            <w:noWrap/>
            <w:vAlign w:val="center"/>
          </w:tcPr>
          <w:p w14:paraId="53827C18" w14:textId="502C2AA4" w:rsidR="00AA0C7B" w:rsidRPr="004D3B47" w:rsidRDefault="00AA0C7B" w:rsidP="00DE5853">
            <w:pPr>
              <w:keepNext/>
              <w:jc w:val="right"/>
              <w:rPr>
                <w:rFonts w:asciiTheme="minorHAnsi" w:hAnsiTheme="minorHAnsi" w:cs="Arial"/>
                <w:szCs w:val="23"/>
              </w:rPr>
            </w:pPr>
            <w:r w:rsidRPr="004D3B47">
              <w:t xml:space="preserve"> 1,341 </w:t>
            </w:r>
          </w:p>
        </w:tc>
        <w:tc>
          <w:tcPr>
            <w:tcW w:w="1264" w:type="dxa"/>
            <w:shd w:val="clear" w:color="auto" w:fill="auto"/>
            <w:noWrap/>
            <w:vAlign w:val="center"/>
          </w:tcPr>
          <w:p w14:paraId="4FDF9975" w14:textId="496CB8EF" w:rsidR="00AA0C7B" w:rsidRPr="004D3B47" w:rsidRDefault="00AA0C7B" w:rsidP="00DE5853">
            <w:pPr>
              <w:keepNext/>
              <w:jc w:val="right"/>
              <w:rPr>
                <w:rFonts w:asciiTheme="minorHAnsi" w:hAnsiTheme="minorHAnsi" w:cs="Arial"/>
                <w:szCs w:val="23"/>
              </w:rPr>
            </w:pPr>
            <w:r w:rsidRPr="004D3B47">
              <w:t xml:space="preserve"> 201 </w:t>
            </w:r>
          </w:p>
        </w:tc>
        <w:tc>
          <w:tcPr>
            <w:tcW w:w="1265" w:type="dxa"/>
            <w:shd w:val="clear" w:color="auto" w:fill="auto"/>
            <w:noWrap/>
            <w:vAlign w:val="center"/>
          </w:tcPr>
          <w:p w14:paraId="500EF731" w14:textId="6AFF7D1E" w:rsidR="00AA0C7B" w:rsidRPr="004D3B47" w:rsidRDefault="00AA0C7B" w:rsidP="00DE5853">
            <w:pPr>
              <w:keepNext/>
              <w:jc w:val="right"/>
              <w:rPr>
                <w:rFonts w:asciiTheme="minorHAnsi" w:hAnsiTheme="minorHAnsi" w:cs="Arial"/>
                <w:szCs w:val="23"/>
              </w:rPr>
            </w:pPr>
            <w:r w:rsidRPr="004D3B47">
              <w:t xml:space="preserve"> 372 </w:t>
            </w:r>
          </w:p>
        </w:tc>
        <w:tc>
          <w:tcPr>
            <w:tcW w:w="1265" w:type="dxa"/>
            <w:shd w:val="clear" w:color="auto" w:fill="auto"/>
            <w:noWrap/>
            <w:vAlign w:val="center"/>
          </w:tcPr>
          <w:p w14:paraId="692DFCE6" w14:textId="666FCEFF" w:rsidR="00AA0C7B" w:rsidRPr="004D3B47" w:rsidRDefault="00AA0C7B" w:rsidP="00DE5853">
            <w:pPr>
              <w:keepNext/>
              <w:jc w:val="right"/>
              <w:rPr>
                <w:rFonts w:asciiTheme="minorHAnsi" w:hAnsiTheme="minorHAnsi" w:cs="Arial"/>
                <w:szCs w:val="23"/>
              </w:rPr>
            </w:pPr>
            <w:r w:rsidRPr="004D3B47">
              <w:t xml:space="preserve"> 2 </w:t>
            </w:r>
          </w:p>
        </w:tc>
        <w:tc>
          <w:tcPr>
            <w:tcW w:w="1264" w:type="dxa"/>
            <w:shd w:val="clear" w:color="auto" w:fill="auto"/>
            <w:noWrap/>
            <w:vAlign w:val="center"/>
          </w:tcPr>
          <w:p w14:paraId="244BE530" w14:textId="6A650A70" w:rsidR="00AA0C7B" w:rsidRPr="004D3B47" w:rsidRDefault="00AA0C7B" w:rsidP="00DE5853">
            <w:pPr>
              <w:keepNext/>
              <w:jc w:val="right"/>
              <w:rPr>
                <w:rFonts w:asciiTheme="minorHAnsi" w:hAnsiTheme="minorHAnsi" w:cs="Arial"/>
                <w:szCs w:val="23"/>
              </w:rPr>
            </w:pPr>
            <w:r w:rsidRPr="004D3B47">
              <w:t xml:space="preserve"> 12 </w:t>
            </w:r>
          </w:p>
        </w:tc>
        <w:tc>
          <w:tcPr>
            <w:tcW w:w="1265" w:type="dxa"/>
            <w:shd w:val="clear" w:color="auto" w:fill="auto"/>
            <w:noWrap/>
            <w:vAlign w:val="center"/>
          </w:tcPr>
          <w:p w14:paraId="0EA42FEB" w14:textId="4B095C8D" w:rsidR="00AA0C7B" w:rsidRPr="004D3B47" w:rsidRDefault="00AA0C7B" w:rsidP="00DE5853">
            <w:pPr>
              <w:keepNext/>
              <w:jc w:val="right"/>
              <w:rPr>
                <w:rFonts w:asciiTheme="minorHAnsi" w:hAnsiTheme="minorHAnsi" w:cs="Arial"/>
                <w:szCs w:val="23"/>
              </w:rPr>
            </w:pPr>
            <w:r w:rsidRPr="004D3B47">
              <w:t xml:space="preserve"> -</w:t>
            </w:r>
            <w:r w:rsidR="00A26D58">
              <w:t xml:space="preserve"> </w:t>
            </w:r>
            <w:r w:rsidRPr="004D3B47">
              <w:t xml:space="preserve"> </w:t>
            </w:r>
          </w:p>
        </w:tc>
        <w:tc>
          <w:tcPr>
            <w:tcW w:w="1265" w:type="dxa"/>
            <w:gridSpan w:val="2"/>
            <w:shd w:val="clear" w:color="auto" w:fill="auto"/>
            <w:noWrap/>
            <w:vAlign w:val="center"/>
          </w:tcPr>
          <w:p w14:paraId="4BCEF6CE" w14:textId="79F71695" w:rsidR="00AA0C7B" w:rsidRPr="004D3B47" w:rsidRDefault="00AA0C7B" w:rsidP="00DE5853">
            <w:pPr>
              <w:keepNext/>
              <w:jc w:val="right"/>
              <w:rPr>
                <w:rFonts w:asciiTheme="minorHAnsi" w:hAnsiTheme="minorHAnsi" w:cs="Arial"/>
                <w:szCs w:val="23"/>
              </w:rPr>
            </w:pPr>
            <w:r w:rsidRPr="004D3B47">
              <w:t xml:space="preserve"> -</w:t>
            </w:r>
            <w:r w:rsidR="00A26D58">
              <w:t xml:space="preserve"> </w:t>
            </w:r>
            <w:r w:rsidRPr="004D3B47">
              <w:t xml:space="preserve"> </w:t>
            </w:r>
          </w:p>
        </w:tc>
        <w:tc>
          <w:tcPr>
            <w:tcW w:w="1265" w:type="dxa"/>
            <w:shd w:val="clear" w:color="auto" w:fill="auto"/>
            <w:noWrap/>
            <w:vAlign w:val="center"/>
          </w:tcPr>
          <w:p w14:paraId="5DDF0BA9" w14:textId="1BD96D50" w:rsidR="00AA0C7B" w:rsidRPr="002769CD" w:rsidRDefault="00AA0C7B" w:rsidP="00DE5853">
            <w:pPr>
              <w:keepNext/>
              <w:jc w:val="right"/>
              <w:rPr>
                <w:rFonts w:asciiTheme="minorHAnsi" w:hAnsiTheme="minorHAnsi"/>
                <w:bCs/>
              </w:rPr>
            </w:pPr>
            <w:r w:rsidRPr="002769CD">
              <w:rPr>
                <w:bCs/>
              </w:rPr>
              <w:t xml:space="preserve"> 24,517 </w:t>
            </w:r>
          </w:p>
        </w:tc>
      </w:tr>
      <w:tr w:rsidR="004D3B47" w:rsidRPr="004D3B47" w14:paraId="222CBA9B" w14:textId="77777777" w:rsidTr="00DE5853">
        <w:trPr>
          <w:trHeight w:val="285"/>
        </w:trPr>
        <w:tc>
          <w:tcPr>
            <w:tcW w:w="1260" w:type="dxa"/>
            <w:shd w:val="clear" w:color="auto" w:fill="auto"/>
            <w:noWrap/>
            <w:vAlign w:val="bottom"/>
            <w:hideMark/>
          </w:tcPr>
          <w:p w14:paraId="375F45C7" w14:textId="77777777" w:rsidR="00AA0C7B" w:rsidRPr="004D3B47" w:rsidRDefault="00AA0C7B" w:rsidP="00AA0C7B">
            <w:pPr>
              <w:keepNext/>
              <w:rPr>
                <w:rFonts w:asciiTheme="minorHAnsi" w:eastAsia="Times New Roman" w:hAnsiTheme="minorHAnsi" w:cs="Arial"/>
                <w:szCs w:val="23"/>
                <w:lang w:eastAsia="en-AU"/>
              </w:rPr>
            </w:pPr>
            <w:r w:rsidRPr="004D3B47">
              <w:t>30-34</w:t>
            </w:r>
          </w:p>
        </w:tc>
        <w:tc>
          <w:tcPr>
            <w:tcW w:w="1264" w:type="dxa"/>
            <w:shd w:val="clear" w:color="auto" w:fill="auto"/>
            <w:noWrap/>
            <w:vAlign w:val="center"/>
          </w:tcPr>
          <w:p w14:paraId="5D04C72C" w14:textId="7F435F6A" w:rsidR="00AA0C7B" w:rsidRPr="004D3B47" w:rsidRDefault="00AA0C7B" w:rsidP="00DE5853">
            <w:pPr>
              <w:keepNext/>
              <w:jc w:val="right"/>
              <w:rPr>
                <w:rFonts w:asciiTheme="minorHAnsi" w:hAnsiTheme="minorHAnsi" w:cs="Arial"/>
                <w:szCs w:val="23"/>
              </w:rPr>
            </w:pPr>
            <w:r w:rsidRPr="004D3B47">
              <w:t xml:space="preserve"> 23,258 </w:t>
            </w:r>
          </w:p>
        </w:tc>
        <w:tc>
          <w:tcPr>
            <w:tcW w:w="1265" w:type="dxa"/>
            <w:shd w:val="clear" w:color="auto" w:fill="auto"/>
            <w:noWrap/>
            <w:vAlign w:val="center"/>
          </w:tcPr>
          <w:p w14:paraId="1B59C1B2" w14:textId="56B05F0A" w:rsidR="00AA0C7B" w:rsidRPr="004D3B47" w:rsidRDefault="00AA0C7B" w:rsidP="00DE5853">
            <w:pPr>
              <w:keepNext/>
              <w:jc w:val="right"/>
              <w:rPr>
                <w:rFonts w:asciiTheme="minorHAnsi" w:hAnsiTheme="minorHAnsi" w:cs="Arial"/>
                <w:szCs w:val="23"/>
              </w:rPr>
            </w:pPr>
            <w:r w:rsidRPr="004D3B47">
              <w:t xml:space="preserve"> 532 </w:t>
            </w:r>
          </w:p>
        </w:tc>
        <w:tc>
          <w:tcPr>
            <w:tcW w:w="1265" w:type="dxa"/>
            <w:shd w:val="clear" w:color="auto" w:fill="auto"/>
            <w:noWrap/>
            <w:vAlign w:val="center"/>
          </w:tcPr>
          <w:p w14:paraId="5D6893EB" w14:textId="473AF473" w:rsidR="00AA0C7B" w:rsidRPr="004D3B47" w:rsidRDefault="00AA0C7B" w:rsidP="00DE5853">
            <w:pPr>
              <w:keepNext/>
              <w:jc w:val="right"/>
              <w:rPr>
                <w:rFonts w:asciiTheme="minorHAnsi" w:hAnsiTheme="minorHAnsi" w:cs="Arial"/>
                <w:szCs w:val="23"/>
              </w:rPr>
            </w:pPr>
            <w:r w:rsidRPr="004D3B47">
              <w:t xml:space="preserve"> 846 </w:t>
            </w:r>
          </w:p>
        </w:tc>
        <w:tc>
          <w:tcPr>
            <w:tcW w:w="1264" w:type="dxa"/>
            <w:shd w:val="clear" w:color="auto" w:fill="auto"/>
            <w:noWrap/>
            <w:vAlign w:val="center"/>
          </w:tcPr>
          <w:p w14:paraId="0FFF7870" w14:textId="3BC0B63F" w:rsidR="00AA0C7B" w:rsidRPr="004D3B47" w:rsidRDefault="00AA0C7B" w:rsidP="00DE5853">
            <w:pPr>
              <w:keepNext/>
              <w:jc w:val="right"/>
              <w:rPr>
                <w:rFonts w:asciiTheme="minorHAnsi" w:hAnsiTheme="minorHAnsi" w:cs="Arial"/>
                <w:szCs w:val="23"/>
              </w:rPr>
            </w:pPr>
            <w:r w:rsidRPr="004D3B47">
              <w:t xml:space="preserve"> 179 </w:t>
            </w:r>
          </w:p>
        </w:tc>
        <w:tc>
          <w:tcPr>
            <w:tcW w:w="1265" w:type="dxa"/>
            <w:shd w:val="clear" w:color="auto" w:fill="auto"/>
            <w:noWrap/>
            <w:vAlign w:val="center"/>
          </w:tcPr>
          <w:p w14:paraId="56BC20E6" w14:textId="6B1C59E3" w:rsidR="00AA0C7B" w:rsidRPr="004D3B47" w:rsidRDefault="00AA0C7B" w:rsidP="00DE5853">
            <w:pPr>
              <w:keepNext/>
              <w:jc w:val="right"/>
              <w:rPr>
                <w:rFonts w:asciiTheme="minorHAnsi" w:hAnsiTheme="minorHAnsi" w:cs="Arial"/>
                <w:szCs w:val="23"/>
              </w:rPr>
            </w:pPr>
            <w:r w:rsidRPr="004D3B47">
              <w:t xml:space="preserve"> 375 </w:t>
            </w:r>
          </w:p>
        </w:tc>
        <w:tc>
          <w:tcPr>
            <w:tcW w:w="1265" w:type="dxa"/>
            <w:shd w:val="clear" w:color="auto" w:fill="auto"/>
            <w:noWrap/>
            <w:vAlign w:val="center"/>
          </w:tcPr>
          <w:p w14:paraId="0A470AF3" w14:textId="39B152D9" w:rsidR="00AA0C7B" w:rsidRPr="004D3B47" w:rsidRDefault="00AA0C7B" w:rsidP="00DE5853">
            <w:pPr>
              <w:keepNext/>
              <w:jc w:val="right"/>
              <w:rPr>
                <w:rFonts w:asciiTheme="minorHAnsi" w:hAnsiTheme="minorHAnsi" w:cs="Arial"/>
                <w:szCs w:val="23"/>
              </w:rPr>
            </w:pPr>
            <w:r w:rsidRPr="004D3B47">
              <w:t xml:space="preserve"> 1 </w:t>
            </w:r>
          </w:p>
        </w:tc>
        <w:tc>
          <w:tcPr>
            <w:tcW w:w="1264" w:type="dxa"/>
            <w:shd w:val="clear" w:color="auto" w:fill="auto"/>
            <w:noWrap/>
            <w:vAlign w:val="center"/>
          </w:tcPr>
          <w:p w14:paraId="627BB543" w14:textId="62C4328F" w:rsidR="00AA0C7B" w:rsidRPr="004D3B47" w:rsidRDefault="00AA0C7B" w:rsidP="00DE5853">
            <w:pPr>
              <w:keepNext/>
              <w:jc w:val="right"/>
              <w:rPr>
                <w:rFonts w:asciiTheme="minorHAnsi" w:hAnsiTheme="minorHAnsi" w:cs="Arial"/>
                <w:szCs w:val="23"/>
              </w:rPr>
            </w:pPr>
            <w:r w:rsidRPr="004D3B47">
              <w:t xml:space="preserve"> 20 </w:t>
            </w:r>
          </w:p>
        </w:tc>
        <w:tc>
          <w:tcPr>
            <w:tcW w:w="1265" w:type="dxa"/>
            <w:shd w:val="clear" w:color="auto" w:fill="auto"/>
            <w:noWrap/>
            <w:vAlign w:val="center"/>
          </w:tcPr>
          <w:p w14:paraId="3EE5B2E4" w14:textId="1BD48F16" w:rsidR="00AA0C7B" w:rsidRPr="004D3B47" w:rsidRDefault="00AA0C7B" w:rsidP="00DE5853">
            <w:pPr>
              <w:keepNext/>
              <w:jc w:val="right"/>
              <w:rPr>
                <w:rFonts w:asciiTheme="minorHAnsi" w:hAnsiTheme="minorHAnsi" w:cs="Arial"/>
                <w:szCs w:val="23"/>
              </w:rPr>
            </w:pPr>
            <w:r w:rsidRPr="004D3B47">
              <w:t xml:space="preserve"> 1 </w:t>
            </w:r>
          </w:p>
        </w:tc>
        <w:tc>
          <w:tcPr>
            <w:tcW w:w="1265" w:type="dxa"/>
            <w:gridSpan w:val="2"/>
            <w:shd w:val="clear" w:color="auto" w:fill="auto"/>
            <w:noWrap/>
            <w:vAlign w:val="center"/>
          </w:tcPr>
          <w:p w14:paraId="0D0CAFB8" w14:textId="4E4091A4" w:rsidR="00AA0C7B" w:rsidRPr="004D3B47" w:rsidRDefault="00AA0C7B" w:rsidP="00DE5853">
            <w:pPr>
              <w:keepNext/>
              <w:jc w:val="right"/>
              <w:rPr>
                <w:rFonts w:asciiTheme="minorHAnsi" w:hAnsiTheme="minorHAnsi" w:cs="Arial"/>
                <w:szCs w:val="23"/>
              </w:rPr>
            </w:pPr>
            <w:r w:rsidRPr="004D3B47">
              <w:t xml:space="preserve"> -</w:t>
            </w:r>
            <w:r w:rsidR="00A26D58">
              <w:t xml:space="preserve"> </w:t>
            </w:r>
            <w:r w:rsidRPr="004D3B47">
              <w:t xml:space="preserve"> </w:t>
            </w:r>
          </w:p>
        </w:tc>
        <w:tc>
          <w:tcPr>
            <w:tcW w:w="1265" w:type="dxa"/>
            <w:shd w:val="clear" w:color="auto" w:fill="auto"/>
            <w:noWrap/>
            <w:vAlign w:val="center"/>
          </w:tcPr>
          <w:p w14:paraId="3ABDE5FC" w14:textId="4CE5C1B9" w:rsidR="00AA0C7B" w:rsidRPr="002769CD" w:rsidRDefault="00AA0C7B" w:rsidP="00DE5853">
            <w:pPr>
              <w:keepNext/>
              <w:jc w:val="right"/>
              <w:rPr>
                <w:rFonts w:asciiTheme="minorHAnsi" w:hAnsiTheme="minorHAnsi"/>
                <w:bCs/>
              </w:rPr>
            </w:pPr>
            <w:r w:rsidRPr="002769CD">
              <w:rPr>
                <w:bCs/>
              </w:rPr>
              <w:t xml:space="preserve"> 25,212 </w:t>
            </w:r>
          </w:p>
        </w:tc>
      </w:tr>
      <w:tr w:rsidR="004D3B47" w:rsidRPr="004D3B47" w14:paraId="3664892F" w14:textId="77777777" w:rsidTr="00DE5853">
        <w:trPr>
          <w:trHeight w:val="285"/>
        </w:trPr>
        <w:tc>
          <w:tcPr>
            <w:tcW w:w="1260" w:type="dxa"/>
            <w:shd w:val="clear" w:color="auto" w:fill="auto"/>
            <w:noWrap/>
            <w:vAlign w:val="bottom"/>
            <w:hideMark/>
          </w:tcPr>
          <w:p w14:paraId="28FF9FC8" w14:textId="77777777" w:rsidR="00AA0C7B" w:rsidRPr="004D3B47" w:rsidRDefault="00AA0C7B" w:rsidP="00AA0C7B">
            <w:pPr>
              <w:keepNext/>
              <w:rPr>
                <w:rFonts w:asciiTheme="minorHAnsi" w:eastAsia="Times New Roman" w:hAnsiTheme="minorHAnsi" w:cs="Arial"/>
                <w:szCs w:val="23"/>
                <w:lang w:eastAsia="en-AU"/>
              </w:rPr>
            </w:pPr>
            <w:r w:rsidRPr="004D3B47">
              <w:t>35-39</w:t>
            </w:r>
          </w:p>
        </w:tc>
        <w:tc>
          <w:tcPr>
            <w:tcW w:w="1264" w:type="dxa"/>
            <w:shd w:val="clear" w:color="auto" w:fill="auto"/>
            <w:noWrap/>
            <w:vAlign w:val="center"/>
          </w:tcPr>
          <w:p w14:paraId="71A17C77" w14:textId="2545C3D4" w:rsidR="00AA0C7B" w:rsidRPr="004D3B47" w:rsidRDefault="00AA0C7B" w:rsidP="00DE5853">
            <w:pPr>
              <w:keepNext/>
              <w:jc w:val="right"/>
              <w:rPr>
                <w:rFonts w:asciiTheme="minorHAnsi" w:hAnsiTheme="minorHAnsi" w:cs="Arial"/>
                <w:szCs w:val="23"/>
              </w:rPr>
            </w:pPr>
            <w:r w:rsidRPr="004D3B47">
              <w:t xml:space="preserve"> 21,463 </w:t>
            </w:r>
          </w:p>
        </w:tc>
        <w:tc>
          <w:tcPr>
            <w:tcW w:w="1265" w:type="dxa"/>
            <w:shd w:val="clear" w:color="auto" w:fill="auto"/>
            <w:noWrap/>
            <w:vAlign w:val="center"/>
          </w:tcPr>
          <w:p w14:paraId="5B30E601" w14:textId="00766BE5" w:rsidR="00AA0C7B" w:rsidRPr="004D3B47" w:rsidRDefault="00AA0C7B" w:rsidP="00DE5853">
            <w:pPr>
              <w:keepNext/>
              <w:jc w:val="right"/>
              <w:rPr>
                <w:rFonts w:asciiTheme="minorHAnsi" w:hAnsiTheme="minorHAnsi" w:cs="Arial"/>
                <w:szCs w:val="23"/>
              </w:rPr>
            </w:pPr>
            <w:r w:rsidRPr="004D3B47">
              <w:t xml:space="preserve"> 415 </w:t>
            </w:r>
          </w:p>
        </w:tc>
        <w:tc>
          <w:tcPr>
            <w:tcW w:w="1265" w:type="dxa"/>
            <w:shd w:val="clear" w:color="auto" w:fill="auto"/>
            <w:noWrap/>
            <w:vAlign w:val="center"/>
          </w:tcPr>
          <w:p w14:paraId="7DF4891B" w14:textId="5A15D56E" w:rsidR="00AA0C7B" w:rsidRPr="004D3B47" w:rsidRDefault="00AA0C7B" w:rsidP="00DE5853">
            <w:pPr>
              <w:keepNext/>
              <w:jc w:val="right"/>
              <w:rPr>
                <w:rFonts w:asciiTheme="minorHAnsi" w:hAnsiTheme="minorHAnsi" w:cs="Arial"/>
                <w:szCs w:val="23"/>
              </w:rPr>
            </w:pPr>
            <w:r w:rsidRPr="004D3B47">
              <w:t xml:space="preserve"> 542 </w:t>
            </w:r>
          </w:p>
        </w:tc>
        <w:tc>
          <w:tcPr>
            <w:tcW w:w="1264" w:type="dxa"/>
            <w:shd w:val="clear" w:color="auto" w:fill="auto"/>
            <w:noWrap/>
            <w:vAlign w:val="center"/>
          </w:tcPr>
          <w:p w14:paraId="293CBB5C" w14:textId="12A9C15E" w:rsidR="00AA0C7B" w:rsidRPr="004D3B47" w:rsidRDefault="00AA0C7B" w:rsidP="00DE5853">
            <w:pPr>
              <w:keepNext/>
              <w:jc w:val="right"/>
              <w:rPr>
                <w:rFonts w:asciiTheme="minorHAnsi" w:hAnsiTheme="minorHAnsi" w:cs="Arial"/>
                <w:szCs w:val="23"/>
              </w:rPr>
            </w:pPr>
            <w:r w:rsidRPr="004D3B47">
              <w:t xml:space="preserve"> 121 </w:t>
            </w:r>
          </w:p>
        </w:tc>
        <w:tc>
          <w:tcPr>
            <w:tcW w:w="1265" w:type="dxa"/>
            <w:shd w:val="clear" w:color="auto" w:fill="auto"/>
            <w:noWrap/>
            <w:vAlign w:val="center"/>
          </w:tcPr>
          <w:p w14:paraId="19EC774A" w14:textId="156C0160" w:rsidR="00AA0C7B" w:rsidRPr="004D3B47" w:rsidRDefault="00AA0C7B" w:rsidP="00DE5853">
            <w:pPr>
              <w:keepNext/>
              <w:jc w:val="right"/>
              <w:rPr>
                <w:rFonts w:asciiTheme="minorHAnsi" w:hAnsiTheme="minorHAnsi" w:cs="Arial"/>
                <w:szCs w:val="23"/>
              </w:rPr>
            </w:pPr>
            <w:r w:rsidRPr="004D3B47">
              <w:t xml:space="preserve"> 212 </w:t>
            </w:r>
          </w:p>
        </w:tc>
        <w:tc>
          <w:tcPr>
            <w:tcW w:w="1265" w:type="dxa"/>
            <w:shd w:val="clear" w:color="auto" w:fill="auto"/>
            <w:noWrap/>
            <w:vAlign w:val="center"/>
          </w:tcPr>
          <w:p w14:paraId="1FA91492" w14:textId="4A626B77" w:rsidR="00AA0C7B" w:rsidRPr="004D3B47" w:rsidRDefault="00AA0C7B" w:rsidP="00DE5853">
            <w:pPr>
              <w:keepNext/>
              <w:jc w:val="right"/>
              <w:rPr>
                <w:rFonts w:asciiTheme="minorHAnsi" w:hAnsiTheme="minorHAnsi" w:cs="Arial"/>
                <w:szCs w:val="23"/>
              </w:rPr>
            </w:pPr>
            <w:r w:rsidRPr="004D3B47">
              <w:t xml:space="preserve"> 1 </w:t>
            </w:r>
          </w:p>
        </w:tc>
        <w:tc>
          <w:tcPr>
            <w:tcW w:w="1264" w:type="dxa"/>
            <w:shd w:val="clear" w:color="auto" w:fill="auto"/>
            <w:noWrap/>
            <w:vAlign w:val="center"/>
          </w:tcPr>
          <w:p w14:paraId="3486F1D7" w14:textId="3CC19543" w:rsidR="00AA0C7B" w:rsidRPr="004D3B47" w:rsidRDefault="00AA0C7B" w:rsidP="00DE5853">
            <w:pPr>
              <w:keepNext/>
              <w:jc w:val="right"/>
              <w:rPr>
                <w:rFonts w:asciiTheme="minorHAnsi" w:hAnsiTheme="minorHAnsi" w:cs="Arial"/>
                <w:szCs w:val="23"/>
              </w:rPr>
            </w:pPr>
            <w:r w:rsidRPr="004D3B47">
              <w:t xml:space="preserve"> 18 </w:t>
            </w:r>
          </w:p>
        </w:tc>
        <w:tc>
          <w:tcPr>
            <w:tcW w:w="1265" w:type="dxa"/>
            <w:shd w:val="clear" w:color="auto" w:fill="auto"/>
            <w:noWrap/>
            <w:vAlign w:val="center"/>
          </w:tcPr>
          <w:p w14:paraId="37F8A5EA" w14:textId="52C19419" w:rsidR="00AA0C7B" w:rsidRPr="004D3B47" w:rsidRDefault="00AA0C7B" w:rsidP="00DE5853">
            <w:pPr>
              <w:keepNext/>
              <w:jc w:val="right"/>
              <w:rPr>
                <w:rFonts w:asciiTheme="minorHAnsi" w:hAnsiTheme="minorHAnsi" w:cs="Arial"/>
                <w:szCs w:val="23"/>
              </w:rPr>
            </w:pPr>
            <w:r w:rsidRPr="004D3B47">
              <w:t xml:space="preserve"> -</w:t>
            </w:r>
            <w:r w:rsidR="00A26D58">
              <w:t xml:space="preserve"> </w:t>
            </w:r>
            <w:r w:rsidRPr="004D3B47">
              <w:t xml:space="preserve"> </w:t>
            </w:r>
          </w:p>
        </w:tc>
        <w:tc>
          <w:tcPr>
            <w:tcW w:w="1265" w:type="dxa"/>
            <w:gridSpan w:val="2"/>
            <w:shd w:val="clear" w:color="auto" w:fill="auto"/>
            <w:noWrap/>
            <w:vAlign w:val="center"/>
          </w:tcPr>
          <w:p w14:paraId="5901CF8F" w14:textId="6A67256A" w:rsidR="00AA0C7B" w:rsidRPr="004D3B47" w:rsidRDefault="00AA0C7B" w:rsidP="00DE5853">
            <w:pPr>
              <w:keepNext/>
              <w:jc w:val="right"/>
              <w:rPr>
                <w:rFonts w:asciiTheme="minorHAnsi" w:hAnsiTheme="minorHAnsi" w:cs="Arial"/>
                <w:szCs w:val="23"/>
              </w:rPr>
            </w:pPr>
            <w:r w:rsidRPr="004D3B47">
              <w:t xml:space="preserve"> 1 </w:t>
            </w:r>
          </w:p>
        </w:tc>
        <w:tc>
          <w:tcPr>
            <w:tcW w:w="1265" w:type="dxa"/>
            <w:shd w:val="clear" w:color="auto" w:fill="auto"/>
            <w:noWrap/>
            <w:vAlign w:val="center"/>
          </w:tcPr>
          <w:p w14:paraId="35847AB7" w14:textId="12134CD2" w:rsidR="00AA0C7B" w:rsidRPr="002769CD" w:rsidRDefault="00AA0C7B" w:rsidP="00DE5853">
            <w:pPr>
              <w:keepNext/>
              <w:jc w:val="right"/>
              <w:rPr>
                <w:rFonts w:asciiTheme="minorHAnsi" w:hAnsiTheme="minorHAnsi"/>
                <w:bCs/>
              </w:rPr>
            </w:pPr>
            <w:r w:rsidRPr="002769CD">
              <w:rPr>
                <w:bCs/>
              </w:rPr>
              <w:t xml:space="preserve"> 22,773 </w:t>
            </w:r>
          </w:p>
        </w:tc>
      </w:tr>
      <w:tr w:rsidR="004D3B47" w:rsidRPr="004D3B47" w14:paraId="288540EC" w14:textId="77777777" w:rsidTr="00DE5853">
        <w:trPr>
          <w:trHeight w:val="285"/>
        </w:trPr>
        <w:tc>
          <w:tcPr>
            <w:tcW w:w="1260" w:type="dxa"/>
            <w:shd w:val="clear" w:color="auto" w:fill="auto"/>
            <w:noWrap/>
            <w:vAlign w:val="bottom"/>
            <w:hideMark/>
          </w:tcPr>
          <w:p w14:paraId="49EFAD96" w14:textId="77777777" w:rsidR="00AA0C7B" w:rsidRPr="004D3B47" w:rsidRDefault="00AA0C7B" w:rsidP="00AA0C7B">
            <w:pPr>
              <w:keepNext/>
              <w:rPr>
                <w:rFonts w:asciiTheme="minorHAnsi" w:eastAsia="Times New Roman" w:hAnsiTheme="minorHAnsi" w:cs="Arial"/>
                <w:szCs w:val="23"/>
                <w:lang w:eastAsia="en-AU"/>
              </w:rPr>
            </w:pPr>
            <w:r w:rsidRPr="004D3B47">
              <w:t>40-44</w:t>
            </w:r>
          </w:p>
        </w:tc>
        <w:tc>
          <w:tcPr>
            <w:tcW w:w="1264" w:type="dxa"/>
            <w:shd w:val="clear" w:color="auto" w:fill="auto"/>
            <w:noWrap/>
            <w:vAlign w:val="center"/>
          </w:tcPr>
          <w:p w14:paraId="0AE32159" w14:textId="0976CAB1" w:rsidR="00AA0C7B" w:rsidRPr="004D3B47" w:rsidRDefault="00AA0C7B" w:rsidP="00DE5853">
            <w:pPr>
              <w:keepNext/>
              <w:jc w:val="right"/>
              <w:rPr>
                <w:rFonts w:asciiTheme="minorHAnsi" w:hAnsiTheme="minorHAnsi" w:cs="Arial"/>
                <w:szCs w:val="23"/>
              </w:rPr>
            </w:pPr>
            <w:r w:rsidRPr="004D3B47">
              <w:t xml:space="preserve"> 19,883 </w:t>
            </w:r>
          </w:p>
        </w:tc>
        <w:tc>
          <w:tcPr>
            <w:tcW w:w="1265" w:type="dxa"/>
            <w:shd w:val="clear" w:color="auto" w:fill="auto"/>
            <w:noWrap/>
            <w:vAlign w:val="center"/>
          </w:tcPr>
          <w:p w14:paraId="4682FC3E" w14:textId="2D4A96D5" w:rsidR="00AA0C7B" w:rsidRPr="004D3B47" w:rsidRDefault="00AA0C7B" w:rsidP="00DE5853">
            <w:pPr>
              <w:keepNext/>
              <w:jc w:val="right"/>
              <w:rPr>
                <w:rFonts w:asciiTheme="minorHAnsi" w:hAnsiTheme="minorHAnsi" w:cs="Arial"/>
                <w:szCs w:val="23"/>
              </w:rPr>
            </w:pPr>
            <w:r w:rsidRPr="004D3B47">
              <w:t xml:space="preserve"> 363 </w:t>
            </w:r>
          </w:p>
        </w:tc>
        <w:tc>
          <w:tcPr>
            <w:tcW w:w="1265" w:type="dxa"/>
            <w:shd w:val="clear" w:color="auto" w:fill="auto"/>
            <w:noWrap/>
            <w:vAlign w:val="center"/>
          </w:tcPr>
          <w:p w14:paraId="2A13B71C" w14:textId="21893B81" w:rsidR="00AA0C7B" w:rsidRPr="004D3B47" w:rsidRDefault="00AA0C7B" w:rsidP="00DE5853">
            <w:pPr>
              <w:keepNext/>
              <w:jc w:val="right"/>
              <w:rPr>
                <w:rFonts w:asciiTheme="minorHAnsi" w:hAnsiTheme="minorHAnsi" w:cs="Arial"/>
                <w:szCs w:val="23"/>
              </w:rPr>
            </w:pPr>
            <w:r w:rsidRPr="004D3B47">
              <w:t xml:space="preserve"> 483 </w:t>
            </w:r>
          </w:p>
        </w:tc>
        <w:tc>
          <w:tcPr>
            <w:tcW w:w="1264" w:type="dxa"/>
            <w:shd w:val="clear" w:color="auto" w:fill="auto"/>
            <w:noWrap/>
            <w:vAlign w:val="center"/>
          </w:tcPr>
          <w:p w14:paraId="516465D1" w14:textId="28BC7A57" w:rsidR="00AA0C7B" w:rsidRPr="004D3B47" w:rsidRDefault="00AA0C7B" w:rsidP="00DE5853">
            <w:pPr>
              <w:keepNext/>
              <w:jc w:val="right"/>
              <w:rPr>
                <w:rFonts w:asciiTheme="minorHAnsi" w:hAnsiTheme="minorHAnsi" w:cs="Arial"/>
                <w:szCs w:val="23"/>
              </w:rPr>
            </w:pPr>
            <w:r w:rsidRPr="004D3B47">
              <w:t xml:space="preserve"> 79 </w:t>
            </w:r>
          </w:p>
        </w:tc>
        <w:tc>
          <w:tcPr>
            <w:tcW w:w="1265" w:type="dxa"/>
            <w:shd w:val="clear" w:color="auto" w:fill="auto"/>
            <w:noWrap/>
            <w:vAlign w:val="center"/>
          </w:tcPr>
          <w:p w14:paraId="13A2E90E" w14:textId="61AE111A" w:rsidR="00AA0C7B" w:rsidRPr="004D3B47" w:rsidRDefault="00AA0C7B" w:rsidP="00DE5853">
            <w:pPr>
              <w:keepNext/>
              <w:jc w:val="right"/>
              <w:rPr>
                <w:rFonts w:asciiTheme="minorHAnsi" w:hAnsiTheme="minorHAnsi" w:cs="Arial"/>
                <w:szCs w:val="23"/>
              </w:rPr>
            </w:pPr>
            <w:r w:rsidRPr="004D3B47">
              <w:t xml:space="preserve"> 140 </w:t>
            </w:r>
          </w:p>
        </w:tc>
        <w:tc>
          <w:tcPr>
            <w:tcW w:w="1265" w:type="dxa"/>
            <w:shd w:val="clear" w:color="auto" w:fill="auto"/>
            <w:noWrap/>
            <w:vAlign w:val="center"/>
          </w:tcPr>
          <w:p w14:paraId="6BD387AA" w14:textId="6DD306CE" w:rsidR="00AA0C7B" w:rsidRPr="004D3B47" w:rsidRDefault="00AA0C7B" w:rsidP="00DE5853">
            <w:pPr>
              <w:keepNext/>
              <w:jc w:val="right"/>
              <w:rPr>
                <w:rFonts w:asciiTheme="minorHAnsi" w:hAnsiTheme="minorHAnsi" w:cs="Arial"/>
                <w:szCs w:val="23"/>
              </w:rPr>
            </w:pPr>
            <w:r w:rsidRPr="004D3B47">
              <w:t xml:space="preserve"> 1 </w:t>
            </w:r>
          </w:p>
        </w:tc>
        <w:tc>
          <w:tcPr>
            <w:tcW w:w="1264" w:type="dxa"/>
            <w:shd w:val="clear" w:color="auto" w:fill="auto"/>
            <w:noWrap/>
            <w:vAlign w:val="center"/>
          </w:tcPr>
          <w:p w14:paraId="2D086CD6" w14:textId="53B91069" w:rsidR="00AA0C7B" w:rsidRPr="004D3B47" w:rsidRDefault="00AA0C7B" w:rsidP="00DE5853">
            <w:pPr>
              <w:keepNext/>
              <w:jc w:val="right"/>
              <w:rPr>
                <w:rFonts w:asciiTheme="minorHAnsi" w:hAnsiTheme="minorHAnsi" w:cs="Arial"/>
                <w:szCs w:val="23"/>
              </w:rPr>
            </w:pPr>
            <w:r w:rsidRPr="004D3B47">
              <w:t xml:space="preserve"> 21 </w:t>
            </w:r>
          </w:p>
        </w:tc>
        <w:tc>
          <w:tcPr>
            <w:tcW w:w="1265" w:type="dxa"/>
            <w:shd w:val="clear" w:color="auto" w:fill="auto"/>
            <w:noWrap/>
            <w:vAlign w:val="center"/>
          </w:tcPr>
          <w:p w14:paraId="37440CC2" w14:textId="7DB7647B" w:rsidR="00AA0C7B" w:rsidRPr="004D3B47" w:rsidRDefault="00AA0C7B" w:rsidP="00DE5853">
            <w:pPr>
              <w:keepNext/>
              <w:jc w:val="right"/>
              <w:rPr>
                <w:rFonts w:asciiTheme="minorHAnsi" w:hAnsiTheme="minorHAnsi" w:cs="Arial"/>
                <w:szCs w:val="23"/>
              </w:rPr>
            </w:pPr>
            <w:r w:rsidRPr="004D3B47">
              <w:t xml:space="preserve"> 2 </w:t>
            </w:r>
          </w:p>
        </w:tc>
        <w:tc>
          <w:tcPr>
            <w:tcW w:w="1265" w:type="dxa"/>
            <w:gridSpan w:val="2"/>
            <w:shd w:val="clear" w:color="auto" w:fill="auto"/>
            <w:noWrap/>
            <w:vAlign w:val="center"/>
          </w:tcPr>
          <w:p w14:paraId="48AA3F19" w14:textId="3AF98E03" w:rsidR="00AA0C7B" w:rsidRPr="004D3B47" w:rsidRDefault="00AA0C7B" w:rsidP="00DE5853">
            <w:pPr>
              <w:keepNext/>
              <w:jc w:val="right"/>
              <w:rPr>
                <w:rFonts w:asciiTheme="minorHAnsi" w:hAnsiTheme="minorHAnsi" w:cs="Arial"/>
                <w:szCs w:val="23"/>
              </w:rPr>
            </w:pPr>
            <w:r w:rsidRPr="004D3B47">
              <w:t xml:space="preserve"> -</w:t>
            </w:r>
            <w:r w:rsidR="00A26D58">
              <w:t xml:space="preserve"> </w:t>
            </w:r>
            <w:r w:rsidRPr="004D3B47">
              <w:t xml:space="preserve"> </w:t>
            </w:r>
          </w:p>
        </w:tc>
        <w:tc>
          <w:tcPr>
            <w:tcW w:w="1265" w:type="dxa"/>
            <w:shd w:val="clear" w:color="auto" w:fill="auto"/>
            <w:noWrap/>
            <w:vAlign w:val="center"/>
          </w:tcPr>
          <w:p w14:paraId="46438D01" w14:textId="56A26612" w:rsidR="00AA0C7B" w:rsidRPr="002769CD" w:rsidRDefault="00AA0C7B" w:rsidP="00DE5853">
            <w:pPr>
              <w:keepNext/>
              <w:jc w:val="right"/>
              <w:rPr>
                <w:rFonts w:asciiTheme="minorHAnsi" w:hAnsiTheme="minorHAnsi"/>
                <w:bCs/>
              </w:rPr>
            </w:pPr>
            <w:r w:rsidRPr="002769CD">
              <w:rPr>
                <w:bCs/>
              </w:rPr>
              <w:t xml:space="preserve"> 20,972 </w:t>
            </w:r>
          </w:p>
        </w:tc>
      </w:tr>
      <w:tr w:rsidR="004D3B47" w:rsidRPr="004D3B47" w14:paraId="58F2C0E3" w14:textId="77777777" w:rsidTr="00DE5853">
        <w:trPr>
          <w:trHeight w:val="285"/>
        </w:trPr>
        <w:tc>
          <w:tcPr>
            <w:tcW w:w="1260" w:type="dxa"/>
            <w:shd w:val="clear" w:color="auto" w:fill="auto"/>
            <w:noWrap/>
            <w:vAlign w:val="bottom"/>
            <w:hideMark/>
          </w:tcPr>
          <w:p w14:paraId="1B18643F" w14:textId="77777777" w:rsidR="00AA0C7B" w:rsidRPr="004D3B47" w:rsidRDefault="00AA0C7B" w:rsidP="00AA0C7B">
            <w:pPr>
              <w:keepNext/>
              <w:rPr>
                <w:rFonts w:asciiTheme="minorHAnsi" w:eastAsia="Times New Roman" w:hAnsiTheme="minorHAnsi" w:cs="Arial"/>
                <w:szCs w:val="23"/>
                <w:lang w:eastAsia="en-AU"/>
              </w:rPr>
            </w:pPr>
            <w:r w:rsidRPr="004D3B47">
              <w:t>45-49</w:t>
            </w:r>
          </w:p>
        </w:tc>
        <w:tc>
          <w:tcPr>
            <w:tcW w:w="1264" w:type="dxa"/>
            <w:shd w:val="clear" w:color="auto" w:fill="auto"/>
            <w:noWrap/>
            <w:vAlign w:val="center"/>
          </w:tcPr>
          <w:p w14:paraId="11CA7572" w14:textId="2F329549" w:rsidR="00AA0C7B" w:rsidRPr="004D3B47" w:rsidRDefault="00AA0C7B" w:rsidP="00DE5853">
            <w:pPr>
              <w:keepNext/>
              <w:jc w:val="right"/>
              <w:rPr>
                <w:rFonts w:asciiTheme="minorHAnsi" w:hAnsiTheme="minorHAnsi" w:cs="Arial"/>
                <w:szCs w:val="23"/>
              </w:rPr>
            </w:pPr>
            <w:r w:rsidRPr="004D3B47">
              <w:t xml:space="preserve"> 21,254 </w:t>
            </w:r>
          </w:p>
        </w:tc>
        <w:tc>
          <w:tcPr>
            <w:tcW w:w="1265" w:type="dxa"/>
            <w:shd w:val="clear" w:color="auto" w:fill="auto"/>
            <w:noWrap/>
            <w:vAlign w:val="center"/>
          </w:tcPr>
          <w:p w14:paraId="1F083E81" w14:textId="4295D5B4" w:rsidR="00AA0C7B" w:rsidRPr="004D3B47" w:rsidRDefault="00AA0C7B" w:rsidP="00DE5853">
            <w:pPr>
              <w:keepNext/>
              <w:jc w:val="right"/>
              <w:rPr>
                <w:rFonts w:asciiTheme="minorHAnsi" w:hAnsiTheme="minorHAnsi" w:cs="Arial"/>
                <w:szCs w:val="23"/>
              </w:rPr>
            </w:pPr>
            <w:r w:rsidRPr="004D3B47">
              <w:t xml:space="preserve"> 434 </w:t>
            </w:r>
          </w:p>
        </w:tc>
        <w:tc>
          <w:tcPr>
            <w:tcW w:w="1265" w:type="dxa"/>
            <w:shd w:val="clear" w:color="auto" w:fill="auto"/>
            <w:noWrap/>
            <w:vAlign w:val="center"/>
          </w:tcPr>
          <w:p w14:paraId="1A529529" w14:textId="09343F79" w:rsidR="00AA0C7B" w:rsidRPr="004D3B47" w:rsidRDefault="00AA0C7B" w:rsidP="00DE5853">
            <w:pPr>
              <w:keepNext/>
              <w:jc w:val="right"/>
              <w:rPr>
                <w:rFonts w:asciiTheme="minorHAnsi" w:hAnsiTheme="minorHAnsi" w:cs="Arial"/>
                <w:szCs w:val="23"/>
              </w:rPr>
            </w:pPr>
            <w:r w:rsidRPr="004D3B47">
              <w:t xml:space="preserve"> 468 </w:t>
            </w:r>
          </w:p>
        </w:tc>
        <w:tc>
          <w:tcPr>
            <w:tcW w:w="1264" w:type="dxa"/>
            <w:shd w:val="clear" w:color="auto" w:fill="auto"/>
            <w:noWrap/>
            <w:vAlign w:val="center"/>
          </w:tcPr>
          <w:p w14:paraId="6D310582" w14:textId="3473B9B5" w:rsidR="00AA0C7B" w:rsidRPr="004D3B47" w:rsidRDefault="00AA0C7B" w:rsidP="00DE5853">
            <w:pPr>
              <w:keepNext/>
              <w:jc w:val="right"/>
              <w:rPr>
                <w:rFonts w:asciiTheme="minorHAnsi" w:hAnsiTheme="minorHAnsi" w:cs="Arial"/>
                <w:szCs w:val="23"/>
              </w:rPr>
            </w:pPr>
            <w:r w:rsidRPr="004D3B47">
              <w:t xml:space="preserve"> 95 </w:t>
            </w:r>
          </w:p>
        </w:tc>
        <w:tc>
          <w:tcPr>
            <w:tcW w:w="1265" w:type="dxa"/>
            <w:shd w:val="clear" w:color="auto" w:fill="auto"/>
            <w:noWrap/>
            <w:vAlign w:val="center"/>
          </w:tcPr>
          <w:p w14:paraId="0CAD2E3C" w14:textId="56A829CC" w:rsidR="00AA0C7B" w:rsidRPr="004D3B47" w:rsidRDefault="00AA0C7B" w:rsidP="00DE5853">
            <w:pPr>
              <w:keepNext/>
              <w:jc w:val="right"/>
              <w:rPr>
                <w:rFonts w:asciiTheme="minorHAnsi" w:hAnsiTheme="minorHAnsi" w:cs="Arial"/>
                <w:szCs w:val="23"/>
              </w:rPr>
            </w:pPr>
            <w:r w:rsidRPr="004D3B47">
              <w:t xml:space="preserve"> 124 </w:t>
            </w:r>
          </w:p>
        </w:tc>
        <w:tc>
          <w:tcPr>
            <w:tcW w:w="1265" w:type="dxa"/>
            <w:shd w:val="clear" w:color="auto" w:fill="auto"/>
            <w:noWrap/>
            <w:vAlign w:val="center"/>
          </w:tcPr>
          <w:p w14:paraId="6AD37DC0" w14:textId="0C58572C" w:rsidR="00AA0C7B" w:rsidRPr="004D3B47" w:rsidRDefault="00AA0C7B" w:rsidP="00DE5853">
            <w:pPr>
              <w:keepNext/>
              <w:jc w:val="right"/>
              <w:rPr>
                <w:rFonts w:asciiTheme="minorHAnsi" w:hAnsiTheme="minorHAnsi" w:cs="Arial"/>
                <w:szCs w:val="23"/>
              </w:rPr>
            </w:pPr>
            <w:r w:rsidRPr="004D3B47">
              <w:t xml:space="preserve"> 2 </w:t>
            </w:r>
          </w:p>
        </w:tc>
        <w:tc>
          <w:tcPr>
            <w:tcW w:w="1264" w:type="dxa"/>
            <w:shd w:val="clear" w:color="auto" w:fill="auto"/>
            <w:noWrap/>
            <w:vAlign w:val="center"/>
          </w:tcPr>
          <w:p w14:paraId="4E8C134E" w14:textId="3414E137" w:rsidR="00AA0C7B" w:rsidRPr="004D3B47" w:rsidRDefault="00AA0C7B" w:rsidP="00DE5853">
            <w:pPr>
              <w:keepNext/>
              <w:jc w:val="right"/>
              <w:rPr>
                <w:rFonts w:asciiTheme="minorHAnsi" w:hAnsiTheme="minorHAnsi" w:cs="Arial"/>
                <w:szCs w:val="23"/>
              </w:rPr>
            </w:pPr>
            <w:r w:rsidRPr="004D3B47">
              <w:t xml:space="preserve"> 24 </w:t>
            </w:r>
          </w:p>
        </w:tc>
        <w:tc>
          <w:tcPr>
            <w:tcW w:w="1265" w:type="dxa"/>
            <w:shd w:val="clear" w:color="auto" w:fill="auto"/>
            <w:noWrap/>
            <w:vAlign w:val="center"/>
          </w:tcPr>
          <w:p w14:paraId="6ECD682E" w14:textId="67B46361" w:rsidR="00AA0C7B" w:rsidRPr="004D3B47" w:rsidRDefault="00AA0C7B" w:rsidP="00DE5853">
            <w:pPr>
              <w:keepNext/>
              <w:jc w:val="right"/>
              <w:rPr>
                <w:rFonts w:asciiTheme="minorHAnsi" w:hAnsiTheme="minorHAnsi" w:cs="Arial"/>
                <w:szCs w:val="23"/>
              </w:rPr>
            </w:pPr>
            <w:r w:rsidRPr="004D3B47">
              <w:t xml:space="preserve"> -</w:t>
            </w:r>
            <w:r w:rsidR="00A26D58">
              <w:t xml:space="preserve"> </w:t>
            </w:r>
            <w:r w:rsidRPr="004D3B47">
              <w:t xml:space="preserve"> </w:t>
            </w:r>
          </w:p>
        </w:tc>
        <w:tc>
          <w:tcPr>
            <w:tcW w:w="1265" w:type="dxa"/>
            <w:gridSpan w:val="2"/>
            <w:shd w:val="clear" w:color="auto" w:fill="auto"/>
            <w:noWrap/>
            <w:vAlign w:val="center"/>
          </w:tcPr>
          <w:p w14:paraId="5922AC8A" w14:textId="7DCC07A5" w:rsidR="00AA0C7B" w:rsidRPr="004D3B47" w:rsidRDefault="00AA0C7B" w:rsidP="00DE5853">
            <w:pPr>
              <w:keepNext/>
              <w:jc w:val="right"/>
              <w:rPr>
                <w:rFonts w:asciiTheme="minorHAnsi" w:hAnsiTheme="minorHAnsi" w:cs="Arial"/>
                <w:szCs w:val="23"/>
              </w:rPr>
            </w:pPr>
            <w:r w:rsidRPr="004D3B47">
              <w:t xml:space="preserve"> -</w:t>
            </w:r>
            <w:r w:rsidR="00A26D58">
              <w:t xml:space="preserve"> </w:t>
            </w:r>
            <w:r w:rsidRPr="004D3B47">
              <w:t xml:space="preserve"> </w:t>
            </w:r>
          </w:p>
        </w:tc>
        <w:tc>
          <w:tcPr>
            <w:tcW w:w="1265" w:type="dxa"/>
            <w:shd w:val="clear" w:color="auto" w:fill="auto"/>
            <w:noWrap/>
            <w:vAlign w:val="center"/>
          </w:tcPr>
          <w:p w14:paraId="2241FF7A" w14:textId="4305FDB6" w:rsidR="00AA0C7B" w:rsidRPr="002769CD" w:rsidRDefault="00AA0C7B" w:rsidP="00DE5853">
            <w:pPr>
              <w:keepNext/>
              <w:jc w:val="right"/>
              <w:rPr>
                <w:rFonts w:asciiTheme="minorHAnsi" w:hAnsiTheme="minorHAnsi"/>
                <w:bCs/>
              </w:rPr>
            </w:pPr>
            <w:r w:rsidRPr="002769CD">
              <w:rPr>
                <w:bCs/>
              </w:rPr>
              <w:t xml:space="preserve"> 22,401 </w:t>
            </w:r>
          </w:p>
        </w:tc>
      </w:tr>
      <w:tr w:rsidR="004D3B47" w:rsidRPr="004D3B47" w14:paraId="1F01FCFB" w14:textId="77777777" w:rsidTr="00DE5853">
        <w:trPr>
          <w:trHeight w:val="285"/>
        </w:trPr>
        <w:tc>
          <w:tcPr>
            <w:tcW w:w="1260" w:type="dxa"/>
            <w:shd w:val="clear" w:color="auto" w:fill="auto"/>
            <w:noWrap/>
            <w:vAlign w:val="bottom"/>
            <w:hideMark/>
          </w:tcPr>
          <w:p w14:paraId="73DEAEEF" w14:textId="77777777" w:rsidR="00AA0C7B" w:rsidRPr="004D3B47" w:rsidRDefault="00AA0C7B" w:rsidP="00AA0C7B">
            <w:pPr>
              <w:keepNext/>
              <w:rPr>
                <w:rFonts w:asciiTheme="minorHAnsi" w:eastAsia="Times New Roman" w:hAnsiTheme="minorHAnsi" w:cs="Arial"/>
                <w:szCs w:val="23"/>
                <w:lang w:eastAsia="en-AU"/>
              </w:rPr>
            </w:pPr>
            <w:r w:rsidRPr="004D3B47">
              <w:t>50-54</w:t>
            </w:r>
          </w:p>
        </w:tc>
        <w:tc>
          <w:tcPr>
            <w:tcW w:w="1264" w:type="dxa"/>
            <w:shd w:val="clear" w:color="auto" w:fill="auto"/>
            <w:noWrap/>
            <w:vAlign w:val="center"/>
          </w:tcPr>
          <w:p w14:paraId="40EA0B4C" w14:textId="57E30B34" w:rsidR="00AA0C7B" w:rsidRPr="004D3B47" w:rsidRDefault="00AA0C7B" w:rsidP="00DE5853">
            <w:pPr>
              <w:keepNext/>
              <w:jc w:val="right"/>
              <w:rPr>
                <w:rFonts w:asciiTheme="minorHAnsi" w:hAnsiTheme="minorHAnsi" w:cs="Arial"/>
                <w:szCs w:val="23"/>
              </w:rPr>
            </w:pPr>
            <w:r w:rsidRPr="004D3B47">
              <w:t xml:space="preserve"> 19,162 </w:t>
            </w:r>
          </w:p>
        </w:tc>
        <w:tc>
          <w:tcPr>
            <w:tcW w:w="1265" w:type="dxa"/>
            <w:shd w:val="clear" w:color="auto" w:fill="auto"/>
            <w:noWrap/>
            <w:vAlign w:val="center"/>
          </w:tcPr>
          <w:p w14:paraId="6DC041D7" w14:textId="3C31ACCC" w:rsidR="00AA0C7B" w:rsidRPr="004D3B47" w:rsidRDefault="00AA0C7B" w:rsidP="00DE5853">
            <w:pPr>
              <w:keepNext/>
              <w:jc w:val="right"/>
              <w:rPr>
                <w:rFonts w:asciiTheme="minorHAnsi" w:hAnsiTheme="minorHAnsi" w:cs="Arial"/>
                <w:szCs w:val="23"/>
              </w:rPr>
            </w:pPr>
            <w:r w:rsidRPr="004D3B47">
              <w:t xml:space="preserve"> 366 </w:t>
            </w:r>
          </w:p>
        </w:tc>
        <w:tc>
          <w:tcPr>
            <w:tcW w:w="1265" w:type="dxa"/>
            <w:shd w:val="clear" w:color="auto" w:fill="auto"/>
            <w:noWrap/>
            <w:vAlign w:val="center"/>
          </w:tcPr>
          <w:p w14:paraId="03AAD024" w14:textId="58BEDEF5" w:rsidR="00AA0C7B" w:rsidRPr="004D3B47" w:rsidRDefault="00AA0C7B" w:rsidP="00DE5853">
            <w:pPr>
              <w:keepNext/>
              <w:jc w:val="right"/>
              <w:rPr>
                <w:rFonts w:asciiTheme="minorHAnsi" w:hAnsiTheme="minorHAnsi" w:cs="Arial"/>
                <w:szCs w:val="23"/>
              </w:rPr>
            </w:pPr>
            <w:r w:rsidRPr="004D3B47">
              <w:t xml:space="preserve"> 415 </w:t>
            </w:r>
          </w:p>
        </w:tc>
        <w:tc>
          <w:tcPr>
            <w:tcW w:w="1264" w:type="dxa"/>
            <w:shd w:val="clear" w:color="auto" w:fill="auto"/>
            <w:noWrap/>
            <w:vAlign w:val="center"/>
          </w:tcPr>
          <w:p w14:paraId="4AFFB272" w14:textId="2D7C3678" w:rsidR="00AA0C7B" w:rsidRPr="004D3B47" w:rsidRDefault="00AA0C7B" w:rsidP="00DE5853">
            <w:pPr>
              <w:keepNext/>
              <w:jc w:val="right"/>
              <w:rPr>
                <w:rFonts w:asciiTheme="minorHAnsi" w:hAnsiTheme="minorHAnsi" w:cs="Arial"/>
                <w:szCs w:val="23"/>
              </w:rPr>
            </w:pPr>
            <w:r w:rsidRPr="004D3B47">
              <w:t xml:space="preserve"> 64 </w:t>
            </w:r>
          </w:p>
        </w:tc>
        <w:tc>
          <w:tcPr>
            <w:tcW w:w="1265" w:type="dxa"/>
            <w:shd w:val="clear" w:color="auto" w:fill="auto"/>
            <w:noWrap/>
            <w:vAlign w:val="center"/>
          </w:tcPr>
          <w:p w14:paraId="4E6D9030" w14:textId="11426ECA" w:rsidR="00AA0C7B" w:rsidRPr="004D3B47" w:rsidRDefault="00AA0C7B" w:rsidP="00DE5853">
            <w:pPr>
              <w:keepNext/>
              <w:jc w:val="right"/>
              <w:rPr>
                <w:rFonts w:asciiTheme="minorHAnsi" w:hAnsiTheme="minorHAnsi" w:cs="Arial"/>
                <w:szCs w:val="23"/>
              </w:rPr>
            </w:pPr>
            <w:r w:rsidRPr="004D3B47">
              <w:t xml:space="preserve"> 64 </w:t>
            </w:r>
          </w:p>
        </w:tc>
        <w:tc>
          <w:tcPr>
            <w:tcW w:w="1265" w:type="dxa"/>
            <w:shd w:val="clear" w:color="auto" w:fill="auto"/>
            <w:noWrap/>
            <w:vAlign w:val="center"/>
          </w:tcPr>
          <w:p w14:paraId="5C4153EF" w14:textId="3CA10304" w:rsidR="00AA0C7B" w:rsidRPr="004D3B47" w:rsidRDefault="00AA0C7B" w:rsidP="00DE5853">
            <w:pPr>
              <w:keepNext/>
              <w:jc w:val="right"/>
              <w:rPr>
                <w:rFonts w:asciiTheme="minorHAnsi" w:hAnsiTheme="minorHAnsi" w:cs="Arial"/>
                <w:szCs w:val="23"/>
              </w:rPr>
            </w:pPr>
            <w:r w:rsidRPr="004D3B47">
              <w:t xml:space="preserve"> 4 </w:t>
            </w:r>
          </w:p>
        </w:tc>
        <w:tc>
          <w:tcPr>
            <w:tcW w:w="1264" w:type="dxa"/>
            <w:shd w:val="clear" w:color="auto" w:fill="auto"/>
            <w:noWrap/>
            <w:vAlign w:val="center"/>
          </w:tcPr>
          <w:p w14:paraId="513DD123" w14:textId="07FD7CCF" w:rsidR="00AA0C7B" w:rsidRPr="004D3B47" w:rsidRDefault="00AA0C7B" w:rsidP="00DE5853">
            <w:pPr>
              <w:keepNext/>
              <w:jc w:val="right"/>
              <w:rPr>
                <w:rFonts w:asciiTheme="minorHAnsi" w:hAnsiTheme="minorHAnsi" w:cs="Arial"/>
                <w:szCs w:val="23"/>
              </w:rPr>
            </w:pPr>
            <w:r w:rsidRPr="004D3B47">
              <w:t xml:space="preserve"> 39 </w:t>
            </w:r>
          </w:p>
        </w:tc>
        <w:tc>
          <w:tcPr>
            <w:tcW w:w="1265" w:type="dxa"/>
            <w:shd w:val="clear" w:color="auto" w:fill="auto"/>
            <w:noWrap/>
            <w:vAlign w:val="center"/>
          </w:tcPr>
          <w:p w14:paraId="4B8D1956" w14:textId="22A9C833" w:rsidR="00AA0C7B" w:rsidRPr="004D3B47" w:rsidRDefault="00AA0C7B" w:rsidP="00DE5853">
            <w:pPr>
              <w:keepNext/>
              <w:jc w:val="right"/>
              <w:rPr>
                <w:rFonts w:asciiTheme="minorHAnsi" w:hAnsiTheme="minorHAnsi" w:cs="Arial"/>
                <w:szCs w:val="23"/>
              </w:rPr>
            </w:pPr>
            <w:r w:rsidRPr="004D3B47">
              <w:t xml:space="preserve"> 2 </w:t>
            </w:r>
          </w:p>
        </w:tc>
        <w:tc>
          <w:tcPr>
            <w:tcW w:w="1265" w:type="dxa"/>
            <w:gridSpan w:val="2"/>
            <w:shd w:val="clear" w:color="auto" w:fill="auto"/>
            <w:noWrap/>
            <w:vAlign w:val="center"/>
          </w:tcPr>
          <w:p w14:paraId="7F11C81D" w14:textId="3299B8C7" w:rsidR="00AA0C7B" w:rsidRPr="004D3B47" w:rsidRDefault="00AA0C7B" w:rsidP="00DE5853">
            <w:pPr>
              <w:keepNext/>
              <w:jc w:val="right"/>
              <w:rPr>
                <w:rFonts w:asciiTheme="minorHAnsi" w:hAnsiTheme="minorHAnsi" w:cs="Arial"/>
                <w:szCs w:val="23"/>
              </w:rPr>
            </w:pPr>
            <w:r w:rsidRPr="004D3B47">
              <w:t xml:space="preserve"> -</w:t>
            </w:r>
            <w:r w:rsidR="00A26D58">
              <w:t xml:space="preserve"> </w:t>
            </w:r>
            <w:r w:rsidRPr="004D3B47">
              <w:t xml:space="preserve"> </w:t>
            </w:r>
          </w:p>
        </w:tc>
        <w:tc>
          <w:tcPr>
            <w:tcW w:w="1265" w:type="dxa"/>
            <w:shd w:val="clear" w:color="auto" w:fill="auto"/>
            <w:noWrap/>
            <w:vAlign w:val="center"/>
          </w:tcPr>
          <w:p w14:paraId="6836F280" w14:textId="40542291" w:rsidR="00AA0C7B" w:rsidRPr="002769CD" w:rsidRDefault="00AA0C7B" w:rsidP="00DE5853">
            <w:pPr>
              <w:keepNext/>
              <w:jc w:val="right"/>
              <w:rPr>
                <w:rFonts w:asciiTheme="minorHAnsi" w:hAnsiTheme="minorHAnsi"/>
                <w:bCs/>
              </w:rPr>
            </w:pPr>
            <w:r w:rsidRPr="002769CD">
              <w:rPr>
                <w:bCs/>
              </w:rPr>
              <w:t xml:space="preserve"> 20,116 </w:t>
            </w:r>
          </w:p>
        </w:tc>
      </w:tr>
      <w:tr w:rsidR="004D3B47" w:rsidRPr="004D3B47" w14:paraId="5F008CE9" w14:textId="77777777" w:rsidTr="00DE5853">
        <w:trPr>
          <w:trHeight w:val="285"/>
        </w:trPr>
        <w:tc>
          <w:tcPr>
            <w:tcW w:w="1260" w:type="dxa"/>
            <w:shd w:val="clear" w:color="auto" w:fill="auto"/>
            <w:noWrap/>
            <w:vAlign w:val="bottom"/>
            <w:hideMark/>
          </w:tcPr>
          <w:p w14:paraId="2A52F2EA" w14:textId="77777777" w:rsidR="00AA0C7B" w:rsidRPr="004D3B47" w:rsidRDefault="00AA0C7B" w:rsidP="00AA0C7B">
            <w:pPr>
              <w:keepNext/>
              <w:rPr>
                <w:rFonts w:asciiTheme="minorHAnsi" w:eastAsia="Times New Roman" w:hAnsiTheme="minorHAnsi" w:cs="Arial"/>
                <w:szCs w:val="23"/>
                <w:lang w:eastAsia="en-AU"/>
              </w:rPr>
            </w:pPr>
            <w:r w:rsidRPr="004D3B47">
              <w:t>55-59</w:t>
            </w:r>
          </w:p>
        </w:tc>
        <w:tc>
          <w:tcPr>
            <w:tcW w:w="1264" w:type="dxa"/>
            <w:shd w:val="clear" w:color="auto" w:fill="auto"/>
            <w:noWrap/>
            <w:vAlign w:val="center"/>
          </w:tcPr>
          <w:p w14:paraId="4B3DCAA8" w14:textId="76BEF482" w:rsidR="00AA0C7B" w:rsidRPr="004D3B47" w:rsidRDefault="00AA0C7B" w:rsidP="00DE5853">
            <w:pPr>
              <w:keepNext/>
              <w:jc w:val="right"/>
              <w:rPr>
                <w:rFonts w:asciiTheme="minorHAnsi" w:hAnsiTheme="minorHAnsi" w:cs="Arial"/>
                <w:szCs w:val="23"/>
              </w:rPr>
            </w:pPr>
            <w:r w:rsidRPr="004D3B47">
              <w:t xml:space="preserve"> 18,383 </w:t>
            </w:r>
          </w:p>
        </w:tc>
        <w:tc>
          <w:tcPr>
            <w:tcW w:w="1265" w:type="dxa"/>
            <w:shd w:val="clear" w:color="auto" w:fill="auto"/>
            <w:noWrap/>
            <w:vAlign w:val="center"/>
          </w:tcPr>
          <w:p w14:paraId="1C946C18" w14:textId="16B70548" w:rsidR="00AA0C7B" w:rsidRPr="004D3B47" w:rsidRDefault="00AA0C7B" w:rsidP="00DE5853">
            <w:pPr>
              <w:keepNext/>
              <w:jc w:val="right"/>
              <w:rPr>
                <w:rFonts w:asciiTheme="minorHAnsi" w:hAnsiTheme="minorHAnsi" w:cs="Arial"/>
                <w:szCs w:val="23"/>
              </w:rPr>
            </w:pPr>
            <w:r w:rsidRPr="004D3B47">
              <w:t xml:space="preserve"> 276 </w:t>
            </w:r>
          </w:p>
        </w:tc>
        <w:tc>
          <w:tcPr>
            <w:tcW w:w="1265" w:type="dxa"/>
            <w:shd w:val="clear" w:color="auto" w:fill="auto"/>
            <w:noWrap/>
            <w:vAlign w:val="center"/>
          </w:tcPr>
          <w:p w14:paraId="05039F20" w14:textId="06525DEC" w:rsidR="00AA0C7B" w:rsidRPr="004D3B47" w:rsidRDefault="00AA0C7B" w:rsidP="00DE5853">
            <w:pPr>
              <w:keepNext/>
              <w:jc w:val="right"/>
              <w:rPr>
                <w:rFonts w:asciiTheme="minorHAnsi" w:hAnsiTheme="minorHAnsi" w:cs="Arial"/>
                <w:szCs w:val="23"/>
              </w:rPr>
            </w:pPr>
            <w:r w:rsidRPr="004D3B47">
              <w:t xml:space="preserve"> 331 </w:t>
            </w:r>
          </w:p>
        </w:tc>
        <w:tc>
          <w:tcPr>
            <w:tcW w:w="1264" w:type="dxa"/>
            <w:shd w:val="clear" w:color="auto" w:fill="auto"/>
            <w:noWrap/>
            <w:vAlign w:val="center"/>
          </w:tcPr>
          <w:p w14:paraId="76FC5042" w14:textId="20E9D425" w:rsidR="00AA0C7B" w:rsidRPr="004D3B47" w:rsidRDefault="00AA0C7B" w:rsidP="00DE5853">
            <w:pPr>
              <w:keepNext/>
              <w:jc w:val="right"/>
              <w:rPr>
                <w:rFonts w:asciiTheme="minorHAnsi" w:hAnsiTheme="minorHAnsi" w:cs="Arial"/>
                <w:szCs w:val="23"/>
              </w:rPr>
            </w:pPr>
            <w:r w:rsidRPr="004D3B47">
              <w:t xml:space="preserve"> 73 </w:t>
            </w:r>
          </w:p>
        </w:tc>
        <w:tc>
          <w:tcPr>
            <w:tcW w:w="1265" w:type="dxa"/>
            <w:shd w:val="clear" w:color="auto" w:fill="auto"/>
            <w:noWrap/>
            <w:vAlign w:val="center"/>
          </w:tcPr>
          <w:p w14:paraId="489FF8AD" w14:textId="457C45C4" w:rsidR="00AA0C7B" w:rsidRPr="004D3B47" w:rsidRDefault="00AA0C7B" w:rsidP="00DE5853">
            <w:pPr>
              <w:keepNext/>
              <w:jc w:val="right"/>
              <w:rPr>
                <w:rFonts w:asciiTheme="minorHAnsi" w:hAnsiTheme="minorHAnsi" w:cs="Arial"/>
                <w:szCs w:val="23"/>
              </w:rPr>
            </w:pPr>
            <w:r w:rsidRPr="004D3B47">
              <w:t xml:space="preserve"> 69 </w:t>
            </w:r>
          </w:p>
        </w:tc>
        <w:tc>
          <w:tcPr>
            <w:tcW w:w="1265" w:type="dxa"/>
            <w:shd w:val="clear" w:color="auto" w:fill="auto"/>
            <w:noWrap/>
            <w:vAlign w:val="center"/>
          </w:tcPr>
          <w:p w14:paraId="3C13D2B3" w14:textId="4B8D3E21" w:rsidR="00AA0C7B" w:rsidRPr="004D3B47" w:rsidRDefault="00AA0C7B" w:rsidP="00DE5853">
            <w:pPr>
              <w:keepNext/>
              <w:jc w:val="right"/>
              <w:rPr>
                <w:rFonts w:asciiTheme="minorHAnsi" w:hAnsiTheme="minorHAnsi" w:cs="Arial"/>
                <w:szCs w:val="23"/>
              </w:rPr>
            </w:pPr>
            <w:r w:rsidRPr="004D3B47">
              <w:t xml:space="preserve"> 5 </w:t>
            </w:r>
          </w:p>
        </w:tc>
        <w:tc>
          <w:tcPr>
            <w:tcW w:w="1264" w:type="dxa"/>
            <w:shd w:val="clear" w:color="auto" w:fill="auto"/>
            <w:noWrap/>
            <w:vAlign w:val="center"/>
          </w:tcPr>
          <w:p w14:paraId="5F86EC4D" w14:textId="04954E3C" w:rsidR="00AA0C7B" w:rsidRPr="004D3B47" w:rsidRDefault="00AA0C7B" w:rsidP="00DE5853">
            <w:pPr>
              <w:keepNext/>
              <w:jc w:val="right"/>
              <w:rPr>
                <w:rFonts w:asciiTheme="minorHAnsi" w:hAnsiTheme="minorHAnsi" w:cs="Arial"/>
                <w:szCs w:val="23"/>
              </w:rPr>
            </w:pPr>
            <w:r w:rsidRPr="004D3B47">
              <w:t xml:space="preserve"> 29 </w:t>
            </w:r>
          </w:p>
        </w:tc>
        <w:tc>
          <w:tcPr>
            <w:tcW w:w="1265" w:type="dxa"/>
            <w:shd w:val="clear" w:color="auto" w:fill="auto"/>
            <w:noWrap/>
            <w:vAlign w:val="center"/>
          </w:tcPr>
          <w:p w14:paraId="5624268E" w14:textId="6EE709E4" w:rsidR="00AA0C7B" w:rsidRPr="004D3B47" w:rsidRDefault="00AA0C7B" w:rsidP="00DE5853">
            <w:pPr>
              <w:keepNext/>
              <w:jc w:val="right"/>
              <w:rPr>
                <w:rFonts w:asciiTheme="minorHAnsi" w:hAnsiTheme="minorHAnsi" w:cs="Arial"/>
                <w:szCs w:val="23"/>
              </w:rPr>
            </w:pPr>
            <w:r w:rsidRPr="004D3B47">
              <w:t xml:space="preserve"> 7 </w:t>
            </w:r>
          </w:p>
        </w:tc>
        <w:tc>
          <w:tcPr>
            <w:tcW w:w="1265" w:type="dxa"/>
            <w:gridSpan w:val="2"/>
            <w:shd w:val="clear" w:color="auto" w:fill="auto"/>
            <w:noWrap/>
            <w:vAlign w:val="center"/>
          </w:tcPr>
          <w:p w14:paraId="43E7F498" w14:textId="4A682EC7" w:rsidR="00AA0C7B" w:rsidRPr="004D3B47" w:rsidRDefault="00AA0C7B" w:rsidP="00DE5853">
            <w:pPr>
              <w:keepNext/>
              <w:jc w:val="right"/>
              <w:rPr>
                <w:rFonts w:asciiTheme="minorHAnsi" w:hAnsiTheme="minorHAnsi" w:cs="Arial"/>
                <w:szCs w:val="23"/>
              </w:rPr>
            </w:pPr>
            <w:r w:rsidRPr="004D3B47">
              <w:t xml:space="preserve"> -</w:t>
            </w:r>
            <w:r w:rsidR="00A26D58">
              <w:t xml:space="preserve"> </w:t>
            </w:r>
            <w:r w:rsidRPr="004D3B47">
              <w:t xml:space="preserve"> </w:t>
            </w:r>
          </w:p>
        </w:tc>
        <w:tc>
          <w:tcPr>
            <w:tcW w:w="1265" w:type="dxa"/>
            <w:shd w:val="clear" w:color="auto" w:fill="auto"/>
            <w:noWrap/>
            <w:vAlign w:val="center"/>
          </w:tcPr>
          <w:p w14:paraId="349F5159" w14:textId="58726B15" w:rsidR="00AA0C7B" w:rsidRPr="002769CD" w:rsidRDefault="00AA0C7B" w:rsidP="00DE5853">
            <w:pPr>
              <w:keepNext/>
              <w:jc w:val="right"/>
              <w:rPr>
                <w:rFonts w:asciiTheme="minorHAnsi" w:hAnsiTheme="minorHAnsi"/>
                <w:bCs/>
              </w:rPr>
            </w:pPr>
            <w:r w:rsidRPr="002769CD">
              <w:rPr>
                <w:bCs/>
              </w:rPr>
              <w:t xml:space="preserve"> 19,173 </w:t>
            </w:r>
          </w:p>
        </w:tc>
      </w:tr>
      <w:tr w:rsidR="004D3B47" w:rsidRPr="004D3B47" w14:paraId="654EAD66" w14:textId="77777777" w:rsidTr="00DE5853">
        <w:trPr>
          <w:trHeight w:val="285"/>
        </w:trPr>
        <w:tc>
          <w:tcPr>
            <w:tcW w:w="1260" w:type="dxa"/>
            <w:shd w:val="clear" w:color="auto" w:fill="auto"/>
            <w:noWrap/>
            <w:vAlign w:val="bottom"/>
            <w:hideMark/>
          </w:tcPr>
          <w:p w14:paraId="332AAEB9" w14:textId="77777777" w:rsidR="00AA0C7B" w:rsidRPr="004D3B47" w:rsidRDefault="00AA0C7B" w:rsidP="00AA0C7B">
            <w:pPr>
              <w:keepNext/>
              <w:rPr>
                <w:rFonts w:asciiTheme="minorHAnsi" w:eastAsia="Times New Roman" w:hAnsiTheme="minorHAnsi" w:cs="Arial"/>
                <w:szCs w:val="23"/>
                <w:lang w:eastAsia="en-AU"/>
              </w:rPr>
            </w:pPr>
            <w:r w:rsidRPr="004D3B47">
              <w:t>60-64</w:t>
            </w:r>
          </w:p>
        </w:tc>
        <w:tc>
          <w:tcPr>
            <w:tcW w:w="1264" w:type="dxa"/>
            <w:shd w:val="clear" w:color="auto" w:fill="auto"/>
            <w:noWrap/>
            <w:vAlign w:val="center"/>
          </w:tcPr>
          <w:p w14:paraId="077DAE27" w14:textId="3882E6F0" w:rsidR="00AA0C7B" w:rsidRPr="004D3B47" w:rsidRDefault="00AA0C7B" w:rsidP="00DE5853">
            <w:pPr>
              <w:keepNext/>
              <w:jc w:val="right"/>
              <w:rPr>
                <w:rFonts w:asciiTheme="minorHAnsi" w:hAnsiTheme="minorHAnsi" w:cs="Arial"/>
                <w:szCs w:val="23"/>
              </w:rPr>
            </w:pPr>
            <w:r w:rsidRPr="004D3B47">
              <w:t xml:space="preserve"> 14,712 </w:t>
            </w:r>
          </w:p>
        </w:tc>
        <w:tc>
          <w:tcPr>
            <w:tcW w:w="1265" w:type="dxa"/>
            <w:shd w:val="clear" w:color="auto" w:fill="auto"/>
            <w:noWrap/>
            <w:vAlign w:val="center"/>
          </w:tcPr>
          <w:p w14:paraId="7B8EB175" w14:textId="10E244A8" w:rsidR="00AA0C7B" w:rsidRPr="004D3B47" w:rsidRDefault="00AA0C7B" w:rsidP="00DE5853">
            <w:pPr>
              <w:keepNext/>
              <w:jc w:val="right"/>
              <w:rPr>
                <w:rFonts w:asciiTheme="minorHAnsi" w:hAnsiTheme="minorHAnsi" w:cs="Arial"/>
                <w:szCs w:val="23"/>
              </w:rPr>
            </w:pPr>
            <w:r w:rsidRPr="004D3B47">
              <w:t xml:space="preserve"> 178 </w:t>
            </w:r>
          </w:p>
        </w:tc>
        <w:tc>
          <w:tcPr>
            <w:tcW w:w="1265" w:type="dxa"/>
            <w:shd w:val="clear" w:color="auto" w:fill="auto"/>
            <w:noWrap/>
            <w:vAlign w:val="center"/>
          </w:tcPr>
          <w:p w14:paraId="2C3AC48D" w14:textId="53708EBD" w:rsidR="00AA0C7B" w:rsidRPr="004D3B47" w:rsidRDefault="00AA0C7B" w:rsidP="00DE5853">
            <w:pPr>
              <w:keepNext/>
              <w:jc w:val="right"/>
              <w:rPr>
                <w:rFonts w:asciiTheme="minorHAnsi" w:hAnsiTheme="minorHAnsi" w:cs="Arial"/>
                <w:szCs w:val="23"/>
              </w:rPr>
            </w:pPr>
            <w:r w:rsidRPr="004D3B47">
              <w:t xml:space="preserve"> 209 </w:t>
            </w:r>
          </w:p>
        </w:tc>
        <w:tc>
          <w:tcPr>
            <w:tcW w:w="1264" w:type="dxa"/>
            <w:shd w:val="clear" w:color="auto" w:fill="auto"/>
            <w:noWrap/>
            <w:vAlign w:val="center"/>
          </w:tcPr>
          <w:p w14:paraId="65931030" w14:textId="2020BADC" w:rsidR="00AA0C7B" w:rsidRPr="004D3B47" w:rsidRDefault="00AA0C7B" w:rsidP="00DE5853">
            <w:pPr>
              <w:keepNext/>
              <w:jc w:val="right"/>
              <w:rPr>
                <w:rFonts w:asciiTheme="minorHAnsi" w:hAnsiTheme="minorHAnsi" w:cs="Arial"/>
                <w:szCs w:val="23"/>
              </w:rPr>
            </w:pPr>
            <w:r w:rsidRPr="004D3B47">
              <w:t xml:space="preserve"> 58 </w:t>
            </w:r>
          </w:p>
        </w:tc>
        <w:tc>
          <w:tcPr>
            <w:tcW w:w="1265" w:type="dxa"/>
            <w:shd w:val="clear" w:color="auto" w:fill="auto"/>
            <w:noWrap/>
            <w:vAlign w:val="center"/>
          </w:tcPr>
          <w:p w14:paraId="55E0FFC4" w14:textId="22AD475D" w:rsidR="00AA0C7B" w:rsidRPr="004D3B47" w:rsidRDefault="00AA0C7B" w:rsidP="00DE5853">
            <w:pPr>
              <w:keepNext/>
              <w:jc w:val="right"/>
              <w:rPr>
                <w:rFonts w:asciiTheme="minorHAnsi" w:hAnsiTheme="minorHAnsi" w:cs="Arial"/>
                <w:szCs w:val="23"/>
              </w:rPr>
            </w:pPr>
            <w:r w:rsidRPr="004D3B47">
              <w:t xml:space="preserve"> 37 </w:t>
            </w:r>
          </w:p>
        </w:tc>
        <w:tc>
          <w:tcPr>
            <w:tcW w:w="1265" w:type="dxa"/>
            <w:shd w:val="clear" w:color="auto" w:fill="auto"/>
            <w:noWrap/>
            <w:vAlign w:val="center"/>
          </w:tcPr>
          <w:p w14:paraId="33C0E57C" w14:textId="6C979286" w:rsidR="00AA0C7B" w:rsidRPr="004D3B47" w:rsidRDefault="00AA0C7B" w:rsidP="00DE5853">
            <w:pPr>
              <w:keepNext/>
              <w:jc w:val="right"/>
              <w:rPr>
                <w:rFonts w:asciiTheme="minorHAnsi" w:hAnsiTheme="minorHAnsi" w:cs="Arial"/>
                <w:szCs w:val="23"/>
              </w:rPr>
            </w:pPr>
            <w:r w:rsidRPr="004D3B47">
              <w:t xml:space="preserve"> 3 </w:t>
            </w:r>
          </w:p>
        </w:tc>
        <w:tc>
          <w:tcPr>
            <w:tcW w:w="1264" w:type="dxa"/>
            <w:shd w:val="clear" w:color="auto" w:fill="auto"/>
            <w:noWrap/>
            <w:vAlign w:val="center"/>
          </w:tcPr>
          <w:p w14:paraId="0A309360" w14:textId="0DDD136C" w:rsidR="00AA0C7B" w:rsidRPr="004D3B47" w:rsidRDefault="00AA0C7B" w:rsidP="00DE5853">
            <w:pPr>
              <w:keepNext/>
              <w:jc w:val="right"/>
              <w:rPr>
                <w:rFonts w:asciiTheme="minorHAnsi" w:hAnsiTheme="minorHAnsi" w:cs="Arial"/>
                <w:szCs w:val="23"/>
              </w:rPr>
            </w:pPr>
            <w:r w:rsidRPr="004D3B47">
              <w:t xml:space="preserve"> 26 </w:t>
            </w:r>
          </w:p>
        </w:tc>
        <w:tc>
          <w:tcPr>
            <w:tcW w:w="1265" w:type="dxa"/>
            <w:shd w:val="clear" w:color="auto" w:fill="auto"/>
            <w:noWrap/>
            <w:vAlign w:val="center"/>
          </w:tcPr>
          <w:p w14:paraId="04928EBD" w14:textId="753EC9B5" w:rsidR="00AA0C7B" w:rsidRPr="004D3B47" w:rsidRDefault="00AA0C7B" w:rsidP="00DE5853">
            <w:pPr>
              <w:keepNext/>
              <w:jc w:val="right"/>
              <w:rPr>
                <w:rFonts w:asciiTheme="minorHAnsi" w:hAnsiTheme="minorHAnsi" w:cs="Arial"/>
                <w:szCs w:val="23"/>
              </w:rPr>
            </w:pPr>
            <w:r w:rsidRPr="004D3B47">
              <w:t xml:space="preserve"> 5 </w:t>
            </w:r>
          </w:p>
        </w:tc>
        <w:tc>
          <w:tcPr>
            <w:tcW w:w="1265" w:type="dxa"/>
            <w:gridSpan w:val="2"/>
            <w:shd w:val="clear" w:color="auto" w:fill="auto"/>
            <w:noWrap/>
            <w:vAlign w:val="center"/>
          </w:tcPr>
          <w:p w14:paraId="057A995E" w14:textId="04CD1CCB" w:rsidR="00AA0C7B" w:rsidRPr="004D3B47" w:rsidRDefault="00AA0C7B" w:rsidP="00DE5853">
            <w:pPr>
              <w:keepNext/>
              <w:jc w:val="right"/>
              <w:rPr>
                <w:rFonts w:asciiTheme="minorHAnsi" w:hAnsiTheme="minorHAnsi" w:cs="Arial"/>
                <w:szCs w:val="23"/>
              </w:rPr>
            </w:pPr>
            <w:r w:rsidRPr="004D3B47">
              <w:t xml:space="preserve"> 1 </w:t>
            </w:r>
          </w:p>
        </w:tc>
        <w:tc>
          <w:tcPr>
            <w:tcW w:w="1265" w:type="dxa"/>
            <w:shd w:val="clear" w:color="auto" w:fill="auto"/>
            <w:noWrap/>
            <w:vAlign w:val="center"/>
          </w:tcPr>
          <w:p w14:paraId="4B5A612C" w14:textId="4BD64AEC" w:rsidR="00AA0C7B" w:rsidRPr="002769CD" w:rsidRDefault="00AA0C7B" w:rsidP="00DE5853">
            <w:pPr>
              <w:keepNext/>
              <w:jc w:val="right"/>
              <w:rPr>
                <w:rFonts w:asciiTheme="minorHAnsi" w:hAnsiTheme="minorHAnsi"/>
                <w:bCs/>
              </w:rPr>
            </w:pPr>
            <w:r w:rsidRPr="002769CD">
              <w:rPr>
                <w:bCs/>
              </w:rPr>
              <w:t xml:space="preserve"> 15,229 </w:t>
            </w:r>
          </w:p>
        </w:tc>
      </w:tr>
      <w:tr w:rsidR="004D3B47" w:rsidRPr="004D3B47" w14:paraId="310D12D5" w14:textId="77777777" w:rsidTr="00DE5853">
        <w:trPr>
          <w:trHeight w:val="285"/>
        </w:trPr>
        <w:tc>
          <w:tcPr>
            <w:tcW w:w="1260" w:type="dxa"/>
            <w:shd w:val="clear" w:color="auto" w:fill="auto"/>
            <w:noWrap/>
            <w:vAlign w:val="bottom"/>
            <w:hideMark/>
          </w:tcPr>
          <w:p w14:paraId="165F08C9" w14:textId="77777777" w:rsidR="00AA0C7B" w:rsidRPr="004D3B47" w:rsidRDefault="00AA0C7B" w:rsidP="00AA0C7B">
            <w:pPr>
              <w:keepNext/>
              <w:rPr>
                <w:rFonts w:asciiTheme="minorHAnsi" w:eastAsia="Times New Roman" w:hAnsiTheme="minorHAnsi" w:cs="Arial"/>
                <w:szCs w:val="23"/>
                <w:lang w:eastAsia="en-AU"/>
              </w:rPr>
            </w:pPr>
            <w:r w:rsidRPr="004D3B47">
              <w:t>65-69</w:t>
            </w:r>
          </w:p>
        </w:tc>
        <w:tc>
          <w:tcPr>
            <w:tcW w:w="1264" w:type="dxa"/>
            <w:shd w:val="clear" w:color="auto" w:fill="auto"/>
            <w:noWrap/>
            <w:vAlign w:val="center"/>
          </w:tcPr>
          <w:p w14:paraId="56E0BB9E" w14:textId="77051BE5" w:rsidR="00AA0C7B" w:rsidRPr="004D3B47" w:rsidRDefault="00AA0C7B" w:rsidP="00DE5853">
            <w:pPr>
              <w:keepNext/>
              <w:jc w:val="right"/>
              <w:rPr>
                <w:rFonts w:asciiTheme="minorHAnsi" w:hAnsiTheme="minorHAnsi" w:cs="Arial"/>
                <w:szCs w:val="23"/>
              </w:rPr>
            </w:pPr>
            <w:r w:rsidRPr="004D3B47">
              <w:t xml:space="preserve"> 11,146 </w:t>
            </w:r>
          </w:p>
        </w:tc>
        <w:tc>
          <w:tcPr>
            <w:tcW w:w="1265" w:type="dxa"/>
            <w:shd w:val="clear" w:color="auto" w:fill="auto"/>
            <w:noWrap/>
            <w:vAlign w:val="center"/>
          </w:tcPr>
          <w:p w14:paraId="068A89DF" w14:textId="1A0C0A11" w:rsidR="00AA0C7B" w:rsidRPr="004D3B47" w:rsidRDefault="00AA0C7B" w:rsidP="00DE5853">
            <w:pPr>
              <w:keepNext/>
              <w:jc w:val="right"/>
              <w:rPr>
                <w:rFonts w:asciiTheme="minorHAnsi" w:hAnsiTheme="minorHAnsi" w:cs="Arial"/>
                <w:szCs w:val="23"/>
              </w:rPr>
            </w:pPr>
            <w:r w:rsidRPr="004D3B47">
              <w:t xml:space="preserve"> 149 </w:t>
            </w:r>
          </w:p>
        </w:tc>
        <w:tc>
          <w:tcPr>
            <w:tcW w:w="1265" w:type="dxa"/>
            <w:shd w:val="clear" w:color="auto" w:fill="auto"/>
            <w:noWrap/>
            <w:vAlign w:val="center"/>
          </w:tcPr>
          <w:p w14:paraId="0BD7F1F4" w14:textId="5AEAFAFA" w:rsidR="00AA0C7B" w:rsidRPr="004D3B47" w:rsidRDefault="00AA0C7B" w:rsidP="00DE5853">
            <w:pPr>
              <w:keepNext/>
              <w:jc w:val="right"/>
              <w:rPr>
                <w:rFonts w:asciiTheme="minorHAnsi" w:hAnsiTheme="minorHAnsi" w:cs="Arial"/>
                <w:szCs w:val="23"/>
              </w:rPr>
            </w:pPr>
            <w:r w:rsidRPr="004D3B47">
              <w:t xml:space="preserve"> 170 </w:t>
            </w:r>
          </w:p>
        </w:tc>
        <w:tc>
          <w:tcPr>
            <w:tcW w:w="1264" w:type="dxa"/>
            <w:shd w:val="clear" w:color="auto" w:fill="auto"/>
            <w:noWrap/>
            <w:vAlign w:val="center"/>
          </w:tcPr>
          <w:p w14:paraId="7669CB1E" w14:textId="03AB29A2" w:rsidR="00AA0C7B" w:rsidRPr="004D3B47" w:rsidRDefault="00AA0C7B" w:rsidP="00DE5853">
            <w:pPr>
              <w:keepNext/>
              <w:jc w:val="right"/>
              <w:rPr>
                <w:rFonts w:asciiTheme="minorHAnsi" w:hAnsiTheme="minorHAnsi" w:cs="Arial"/>
                <w:szCs w:val="23"/>
              </w:rPr>
            </w:pPr>
            <w:r w:rsidRPr="004D3B47">
              <w:t xml:space="preserve"> 25 </w:t>
            </w:r>
          </w:p>
        </w:tc>
        <w:tc>
          <w:tcPr>
            <w:tcW w:w="1265" w:type="dxa"/>
            <w:shd w:val="clear" w:color="auto" w:fill="auto"/>
            <w:noWrap/>
            <w:vAlign w:val="center"/>
          </w:tcPr>
          <w:p w14:paraId="53A247EA" w14:textId="5868D30A" w:rsidR="00AA0C7B" w:rsidRPr="004D3B47" w:rsidRDefault="00AA0C7B" w:rsidP="00DE5853">
            <w:pPr>
              <w:keepNext/>
              <w:jc w:val="right"/>
              <w:rPr>
                <w:rFonts w:asciiTheme="minorHAnsi" w:hAnsiTheme="minorHAnsi" w:cs="Arial"/>
                <w:szCs w:val="23"/>
              </w:rPr>
            </w:pPr>
            <w:r w:rsidRPr="004D3B47">
              <w:t xml:space="preserve"> 32 </w:t>
            </w:r>
          </w:p>
        </w:tc>
        <w:tc>
          <w:tcPr>
            <w:tcW w:w="1265" w:type="dxa"/>
            <w:shd w:val="clear" w:color="auto" w:fill="auto"/>
            <w:noWrap/>
            <w:vAlign w:val="center"/>
          </w:tcPr>
          <w:p w14:paraId="13ADCC54" w14:textId="79A843D1" w:rsidR="00AA0C7B" w:rsidRPr="004D3B47" w:rsidRDefault="00AA0C7B" w:rsidP="00DE5853">
            <w:pPr>
              <w:keepNext/>
              <w:jc w:val="right"/>
              <w:rPr>
                <w:rFonts w:asciiTheme="minorHAnsi" w:hAnsiTheme="minorHAnsi" w:cs="Arial"/>
                <w:szCs w:val="23"/>
              </w:rPr>
            </w:pPr>
            <w:r w:rsidRPr="004D3B47">
              <w:t xml:space="preserve"> -</w:t>
            </w:r>
            <w:r w:rsidR="00A26D58">
              <w:t xml:space="preserve"> </w:t>
            </w:r>
            <w:r w:rsidRPr="004D3B47">
              <w:t xml:space="preserve"> </w:t>
            </w:r>
          </w:p>
        </w:tc>
        <w:tc>
          <w:tcPr>
            <w:tcW w:w="1264" w:type="dxa"/>
            <w:shd w:val="clear" w:color="auto" w:fill="auto"/>
            <w:noWrap/>
            <w:vAlign w:val="center"/>
          </w:tcPr>
          <w:p w14:paraId="0D8470B6" w14:textId="4B9D13C2" w:rsidR="00AA0C7B" w:rsidRPr="004D3B47" w:rsidRDefault="00AA0C7B" w:rsidP="00DE5853">
            <w:pPr>
              <w:keepNext/>
              <w:jc w:val="right"/>
              <w:rPr>
                <w:rFonts w:asciiTheme="minorHAnsi" w:hAnsiTheme="minorHAnsi" w:cs="Arial"/>
                <w:szCs w:val="23"/>
              </w:rPr>
            </w:pPr>
            <w:r w:rsidRPr="004D3B47">
              <w:t xml:space="preserve"> 20 </w:t>
            </w:r>
          </w:p>
        </w:tc>
        <w:tc>
          <w:tcPr>
            <w:tcW w:w="1265" w:type="dxa"/>
            <w:shd w:val="clear" w:color="auto" w:fill="auto"/>
            <w:noWrap/>
            <w:vAlign w:val="center"/>
          </w:tcPr>
          <w:p w14:paraId="2CE4A074" w14:textId="640BD6FC" w:rsidR="00AA0C7B" w:rsidRPr="004D3B47" w:rsidRDefault="00AA0C7B" w:rsidP="00DE5853">
            <w:pPr>
              <w:keepNext/>
              <w:jc w:val="right"/>
              <w:rPr>
                <w:rFonts w:asciiTheme="minorHAnsi" w:hAnsiTheme="minorHAnsi" w:cs="Arial"/>
                <w:szCs w:val="23"/>
              </w:rPr>
            </w:pPr>
            <w:r w:rsidRPr="004D3B47">
              <w:t xml:space="preserve"> 4 </w:t>
            </w:r>
          </w:p>
        </w:tc>
        <w:tc>
          <w:tcPr>
            <w:tcW w:w="1265" w:type="dxa"/>
            <w:gridSpan w:val="2"/>
            <w:shd w:val="clear" w:color="auto" w:fill="auto"/>
            <w:noWrap/>
            <w:vAlign w:val="center"/>
          </w:tcPr>
          <w:p w14:paraId="59EC4DAB" w14:textId="354375C3" w:rsidR="00AA0C7B" w:rsidRPr="004D3B47" w:rsidRDefault="00AA0C7B" w:rsidP="00DE5853">
            <w:pPr>
              <w:keepNext/>
              <w:jc w:val="right"/>
              <w:rPr>
                <w:rFonts w:asciiTheme="minorHAnsi" w:hAnsiTheme="minorHAnsi" w:cs="Arial"/>
                <w:szCs w:val="23"/>
              </w:rPr>
            </w:pPr>
            <w:r w:rsidRPr="004D3B47">
              <w:t xml:space="preserve"> 1 </w:t>
            </w:r>
          </w:p>
        </w:tc>
        <w:tc>
          <w:tcPr>
            <w:tcW w:w="1265" w:type="dxa"/>
            <w:shd w:val="clear" w:color="auto" w:fill="auto"/>
            <w:noWrap/>
            <w:vAlign w:val="center"/>
          </w:tcPr>
          <w:p w14:paraId="596C768E" w14:textId="7809891C" w:rsidR="00AA0C7B" w:rsidRPr="002769CD" w:rsidRDefault="00AA0C7B" w:rsidP="00DE5853">
            <w:pPr>
              <w:keepNext/>
              <w:jc w:val="right"/>
              <w:rPr>
                <w:rFonts w:asciiTheme="minorHAnsi" w:hAnsiTheme="minorHAnsi"/>
                <w:bCs/>
              </w:rPr>
            </w:pPr>
            <w:r w:rsidRPr="002769CD">
              <w:rPr>
                <w:bCs/>
              </w:rPr>
              <w:t xml:space="preserve"> 11,547 </w:t>
            </w:r>
          </w:p>
        </w:tc>
      </w:tr>
      <w:tr w:rsidR="004D3B47" w:rsidRPr="004D3B47" w14:paraId="132142AA" w14:textId="77777777" w:rsidTr="00DE5853">
        <w:trPr>
          <w:trHeight w:val="285"/>
        </w:trPr>
        <w:tc>
          <w:tcPr>
            <w:tcW w:w="1260" w:type="dxa"/>
            <w:shd w:val="clear" w:color="auto" w:fill="auto"/>
            <w:noWrap/>
            <w:vAlign w:val="bottom"/>
            <w:hideMark/>
          </w:tcPr>
          <w:p w14:paraId="5D9848C6" w14:textId="77777777" w:rsidR="00AA0C7B" w:rsidRPr="004D3B47" w:rsidRDefault="00AA0C7B" w:rsidP="00AA0C7B">
            <w:pPr>
              <w:keepNext/>
              <w:rPr>
                <w:rFonts w:asciiTheme="minorHAnsi" w:eastAsia="Times New Roman" w:hAnsiTheme="minorHAnsi" w:cs="Arial"/>
                <w:szCs w:val="23"/>
                <w:lang w:eastAsia="en-AU"/>
              </w:rPr>
            </w:pPr>
            <w:r w:rsidRPr="004D3B47">
              <w:t>70+</w:t>
            </w:r>
          </w:p>
        </w:tc>
        <w:tc>
          <w:tcPr>
            <w:tcW w:w="1264" w:type="dxa"/>
            <w:shd w:val="clear" w:color="auto" w:fill="auto"/>
            <w:noWrap/>
            <w:vAlign w:val="center"/>
          </w:tcPr>
          <w:p w14:paraId="362CB423" w14:textId="7F6AA3FB" w:rsidR="00AA0C7B" w:rsidRPr="004D3B47" w:rsidRDefault="00AA0C7B" w:rsidP="00DE5853">
            <w:pPr>
              <w:keepNext/>
              <w:jc w:val="right"/>
              <w:rPr>
                <w:rFonts w:asciiTheme="minorHAnsi" w:hAnsiTheme="minorHAnsi" w:cs="Arial"/>
                <w:szCs w:val="23"/>
              </w:rPr>
            </w:pPr>
            <w:r w:rsidRPr="004D3B47">
              <w:t xml:space="preserve"> 1,906 </w:t>
            </w:r>
          </w:p>
        </w:tc>
        <w:tc>
          <w:tcPr>
            <w:tcW w:w="1265" w:type="dxa"/>
            <w:shd w:val="clear" w:color="auto" w:fill="auto"/>
            <w:noWrap/>
            <w:vAlign w:val="center"/>
          </w:tcPr>
          <w:p w14:paraId="6C07853E" w14:textId="5F00AC9D" w:rsidR="00AA0C7B" w:rsidRPr="004D3B47" w:rsidRDefault="00AA0C7B" w:rsidP="00DE5853">
            <w:pPr>
              <w:keepNext/>
              <w:jc w:val="right"/>
              <w:rPr>
                <w:rFonts w:asciiTheme="minorHAnsi" w:hAnsiTheme="minorHAnsi" w:cs="Arial"/>
                <w:szCs w:val="23"/>
              </w:rPr>
            </w:pPr>
            <w:r w:rsidRPr="004D3B47">
              <w:t xml:space="preserve"> 46 </w:t>
            </w:r>
          </w:p>
        </w:tc>
        <w:tc>
          <w:tcPr>
            <w:tcW w:w="1265" w:type="dxa"/>
            <w:shd w:val="clear" w:color="auto" w:fill="auto"/>
            <w:noWrap/>
            <w:vAlign w:val="center"/>
          </w:tcPr>
          <w:p w14:paraId="778F9641" w14:textId="37EAEB7C" w:rsidR="00AA0C7B" w:rsidRPr="004D3B47" w:rsidRDefault="00AA0C7B" w:rsidP="00DE5853">
            <w:pPr>
              <w:keepNext/>
              <w:jc w:val="right"/>
              <w:rPr>
                <w:rFonts w:asciiTheme="minorHAnsi" w:hAnsiTheme="minorHAnsi" w:cs="Arial"/>
                <w:szCs w:val="23"/>
              </w:rPr>
            </w:pPr>
            <w:r w:rsidRPr="004D3B47">
              <w:t xml:space="preserve"> 74 </w:t>
            </w:r>
          </w:p>
        </w:tc>
        <w:tc>
          <w:tcPr>
            <w:tcW w:w="1264" w:type="dxa"/>
            <w:shd w:val="clear" w:color="auto" w:fill="auto"/>
            <w:noWrap/>
            <w:vAlign w:val="center"/>
          </w:tcPr>
          <w:p w14:paraId="5A8429D5" w14:textId="4A58D5D4" w:rsidR="00AA0C7B" w:rsidRPr="004D3B47" w:rsidRDefault="00AA0C7B" w:rsidP="00DE5853">
            <w:pPr>
              <w:keepNext/>
              <w:jc w:val="right"/>
              <w:rPr>
                <w:rFonts w:asciiTheme="minorHAnsi" w:hAnsiTheme="minorHAnsi" w:cs="Arial"/>
                <w:szCs w:val="23"/>
              </w:rPr>
            </w:pPr>
            <w:r w:rsidRPr="004D3B47">
              <w:t xml:space="preserve"> 15 </w:t>
            </w:r>
          </w:p>
        </w:tc>
        <w:tc>
          <w:tcPr>
            <w:tcW w:w="1265" w:type="dxa"/>
            <w:shd w:val="clear" w:color="auto" w:fill="auto"/>
            <w:noWrap/>
            <w:vAlign w:val="center"/>
          </w:tcPr>
          <w:p w14:paraId="1B45B1B7" w14:textId="4D10016D" w:rsidR="00AA0C7B" w:rsidRPr="004D3B47" w:rsidRDefault="00AA0C7B" w:rsidP="00DE5853">
            <w:pPr>
              <w:keepNext/>
              <w:jc w:val="right"/>
              <w:rPr>
                <w:rFonts w:asciiTheme="minorHAnsi" w:hAnsiTheme="minorHAnsi" w:cs="Arial"/>
                <w:szCs w:val="23"/>
              </w:rPr>
            </w:pPr>
            <w:r w:rsidRPr="004D3B47">
              <w:t xml:space="preserve"> 8 </w:t>
            </w:r>
          </w:p>
        </w:tc>
        <w:tc>
          <w:tcPr>
            <w:tcW w:w="1265" w:type="dxa"/>
            <w:shd w:val="clear" w:color="auto" w:fill="auto"/>
            <w:noWrap/>
            <w:vAlign w:val="center"/>
          </w:tcPr>
          <w:p w14:paraId="5BBF6B15" w14:textId="7A13A383" w:rsidR="00AA0C7B" w:rsidRPr="004D3B47" w:rsidRDefault="00AA0C7B" w:rsidP="00DE5853">
            <w:pPr>
              <w:keepNext/>
              <w:jc w:val="right"/>
              <w:rPr>
                <w:rFonts w:asciiTheme="minorHAnsi" w:hAnsiTheme="minorHAnsi" w:cs="Arial"/>
                <w:szCs w:val="23"/>
              </w:rPr>
            </w:pPr>
            <w:r w:rsidRPr="004D3B47">
              <w:t xml:space="preserve"> 5 </w:t>
            </w:r>
          </w:p>
        </w:tc>
        <w:tc>
          <w:tcPr>
            <w:tcW w:w="1264" w:type="dxa"/>
            <w:shd w:val="clear" w:color="auto" w:fill="auto"/>
            <w:noWrap/>
            <w:vAlign w:val="center"/>
          </w:tcPr>
          <w:p w14:paraId="597BE7E8" w14:textId="5E74CE87" w:rsidR="00AA0C7B" w:rsidRPr="004D3B47" w:rsidRDefault="00AA0C7B" w:rsidP="00DE5853">
            <w:pPr>
              <w:keepNext/>
              <w:jc w:val="right"/>
              <w:rPr>
                <w:rFonts w:asciiTheme="minorHAnsi" w:hAnsiTheme="minorHAnsi" w:cs="Arial"/>
                <w:szCs w:val="23"/>
              </w:rPr>
            </w:pPr>
            <w:r w:rsidRPr="004D3B47">
              <w:t xml:space="preserve"> 16 </w:t>
            </w:r>
          </w:p>
        </w:tc>
        <w:tc>
          <w:tcPr>
            <w:tcW w:w="1265" w:type="dxa"/>
            <w:shd w:val="clear" w:color="auto" w:fill="auto"/>
            <w:noWrap/>
            <w:vAlign w:val="center"/>
          </w:tcPr>
          <w:p w14:paraId="017CA2FA" w14:textId="4223E749" w:rsidR="00AA0C7B" w:rsidRPr="004D3B47" w:rsidRDefault="00AA0C7B" w:rsidP="00DE5853">
            <w:pPr>
              <w:keepNext/>
              <w:jc w:val="right"/>
              <w:rPr>
                <w:rFonts w:asciiTheme="minorHAnsi" w:hAnsiTheme="minorHAnsi" w:cs="Arial"/>
                <w:szCs w:val="23"/>
              </w:rPr>
            </w:pPr>
            <w:r w:rsidRPr="004D3B47">
              <w:t xml:space="preserve"> 15 </w:t>
            </w:r>
          </w:p>
        </w:tc>
        <w:tc>
          <w:tcPr>
            <w:tcW w:w="1265" w:type="dxa"/>
            <w:gridSpan w:val="2"/>
            <w:shd w:val="clear" w:color="auto" w:fill="auto"/>
            <w:noWrap/>
            <w:vAlign w:val="center"/>
          </w:tcPr>
          <w:p w14:paraId="2584EF51" w14:textId="766CB7FA" w:rsidR="00AA0C7B" w:rsidRPr="004D3B47" w:rsidRDefault="00AA0C7B" w:rsidP="00DE5853">
            <w:pPr>
              <w:keepNext/>
              <w:jc w:val="right"/>
              <w:rPr>
                <w:rFonts w:asciiTheme="minorHAnsi" w:hAnsiTheme="minorHAnsi" w:cs="Arial"/>
                <w:szCs w:val="23"/>
              </w:rPr>
            </w:pPr>
            <w:r w:rsidRPr="004D3B47">
              <w:t xml:space="preserve"> 6 </w:t>
            </w:r>
          </w:p>
        </w:tc>
        <w:tc>
          <w:tcPr>
            <w:tcW w:w="1265" w:type="dxa"/>
            <w:shd w:val="clear" w:color="auto" w:fill="auto"/>
            <w:noWrap/>
            <w:vAlign w:val="center"/>
          </w:tcPr>
          <w:p w14:paraId="77DDCD7E" w14:textId="43DAF791" w:rsidR="00AA0C7B" w:rsidRPr="002769CD" w:rsidRDefault="00AA0C7B" w:rsidP="00DE5853">
            <w:pPr>
              <w:keepNext/>
              <w:jc w:val="right"/>
              <w:rPr>
                <w:rFonts w:asciiTheme="minorHAnsi" w:hAnsiTheme="minorHAnsi"/>
                <w:bCs/>
              </w:rPr>
            </w:pPr>
            <w:r w:rsidRPr="002769CD">
              <w:rPr>
                <w:bCs/>
              </w:rPr>
              <w:t xml:space="preserve"> 2,091 </w:t>
            </w:r>
          </w:p>
        </w:tc>
      </w:tr>
      <w:tr w:rsidR="00AA0C7B" w:rsidRPr="004D3B47" w14:paraId="261D234C" w14:textId="77777777" w:rsidTr="00DE5853">
        <w:trPr>
          <w:trHeight w:val="300"/>
        </w:trPr>
        <w:tc>
          <w:tcPr>
            <w:tcW w:w="1260" w:type="dxa"/>
            <w:shd w:val="clear" w:color="auto" w:fill="auto"/>
            <w:noWrap/>
            <w:vAlign w:val="bottom"/>
            <w:hideMark/>
          </w:tcPr>
          <w:p w14:paraId="7E073491" w14:textId="77777777" w:rsidR="00AA0C7B" w:rsidRPr="004D3B47" w:rsidRDefault="00AA0C7B" w:rsidP="00AA0C7B">
            <w:pPr>
              <w:rPr>
                <w:rFonts w:asciiTheme="minorHAnsi" w:eastAsia="Times New Roman" w:hAnsiTheme="minorHAnsi" w:cs="Arial"/>
                <w:b/>
                <w:bCs/>
                <w:i/>
                <w:szCs w:val="23"/>
                <w:lang w:eastAsia="en-AU"/>
              </w:rPr>
            </w:pPr>
            <w:r w:rsidRPr="004D3B47">
              <w:rPr>
                <w:b/>
              </w:rPr>
              <w:t>Total</w:t>
            </w:r>
          </w:p>
        </w:tc>
        <w:tc>
          <w:tcPr>
            <w:tcW w:w="1264" w:type="dxa"/>
            <w:shd w:val="clear" w:color="auto" w:fill="auto"/>
            <w:noWrap/>
            <w:vAlign w:val="center"/>
          </w:tcPr>
          <w:p w14:paraId="7578A372" w14:textId="4258585B" w:rsidR="00AA0C7B" w:rsidRPr="004D3B47" w:rsidRDefault="00AA0C7B" w:rsidP="00DE5853">
            <w:pPr>
              <w:jc w:val="right"/>
              <w:rPr>
                <w:rFonts w:asciiTheme="minorHAnsi" w:hAnsiTheme="minorHAnsi" w:cs="Arial"/>
                <w:b/>
                <w:bCs/>
                <w:i/>
                <w:szCs w:val="23"/>
              </w:rPr>
            </w:pPr>
            <w:r w:rsidRPr="004D3B47">
              <w:rPr>
                <w:b/>
              </w:rPr>
              <w:t xml:space="preserve"> 193,223 </w:t>
            </w:r>
          </w:p>
        </w:tc>
        <w:tc>
          <w:tcPr>
            <w:tcW w:w="1265" w:type="dxa"/>
            <w:shd w:val="clear" w:color="auto" w:fill="auto"/>
            <w:noWrap/>
            <w:vAlign w:val="center"/>
          </w:tcPr>
          <w:p w14:paraId="30234786" w14:textId="52427D5D" w:rsidR="00AA0C7B" w:rsidRPr="004D3B47" w:rsidRDefault="00AA0C7B" w:rsidP="00DE5853">
            <w:pPr>
              <w:jc w:val="right"/>
              <w:rPr>
                <w:rFonts w:asciiTheme="minorHAnsi" w:hAnsiTheme="minorHAnsi" w:cs="Arial"/>
                <w:b/>
                <w:bCs/>
                <w:i/>
                <w:szCs w:val="23"/>
              </w:rPr>
            </w:pPr>
            <w:r w:rsidRPr="004D3B47">
              <w:rPr>
                <w:b/>
              </w:rPr>
              <w:t xml:space="preserve"> 4,116 </w:t>
            </w:r>
          </w:p>
        </w:tc>
        <w:tc>
          <w:tcPr>
            <w:tcW w:w="1265" w:type="dxa"/>
            <w:shd w:val="clear" w:color="auto" w:fill="auto"/>
            <w:noWrap/>
            <w:vAlign w:val="center"/>
          </w:tcPr>
          <w:p w14:paraId="547BA3F0" w14:textId="5BD03E9D" w:rsidR="00AA0C7B" w:rsidRPr="004D3B47" w:rsidRDefault="00AA0C7B" w:rsidP="00DE5853">
            <w:pPr>
              <w:jc w:val="right"/>
              <w:rPr>
                <w:rFonts w:asciiTheme="minorHAnsi" w:hAnsiTheme="minorHAnsi" w:cs="Arial"/>
                <w:b/>
                <w:bCs/>
                <w:i/>
                <w:szCs w:val="23"/>
              </w:rPr>
            </w:pPr>
            <w:r w:rsidRPr="004D3B47">
              <w:rPr>
                <w:b/>
              </w:rPr>
              <w:t xml:space="preserve"> 7,228 </w:t>
            </w:r>
          </w:p>
        </w:tc>
        <w:tc>
          <w:tcPr>
            <w:tcW w:w="1264" w:type="dxa"/>
            <w:shd w:val="clear" w:color="auto" w:fill="auto"/>
            <w:noWrap/>
            <w:vAlign w:val="center"/>
          </w:tcPr>
          <w:p w14:paraId="264D1A3C" w14:textId="5EFEE11A" w:rsidR="00AA0C7B" w:rsidRPr="004D3B47" w:rsidRDefault="00AA0C7B" w:rsidP="00DE5853">
            <w:pPr>
              <w:jc w:val="right"/>
              <w:rPr>
                <w:rFonts w:asciiTheme="minorHAnsi" w:hAnsiTheme="minorHAnsi" w:cs="Arial"/>
                <w:b/>
                <w:bCs/>
                <w:i/>
                <w:szCs w:val="23"/>
              </w:rPr>
            </w:pPr>
            <w:r w:rsidRPr="004D3B47">
              <w:rPr>
                <w:b/>
              </w:rPr>
              <w:t xml:space="preserve"> 1,113 </w:t>
            </w:r>
          </w:p>
        </w:tc>
        <w:tc>
          <w:tcPr>
            <w:tcW w:w="1265" w:type="dxa"/>
            <w:shd w:val="clear" w:color="auto" w:fill="auto"/>
            <w:noWrap/>
            <w:vAlign w:val="center"/>
          </w:tcPr>
          <w:p w14:paraId="76F446C9" w14:textId="730E9B01" w:rsidR="00AA0C7B" w:rsidRPr="004D3B47" w:rsidRDefault="00AA0C7B" w:rsidP="00DE5853">
            <w:pPr>
              <w:jc w:val="right"/>
              <w:rPr>
                <w:rFonts w:asciiTheme="minorHAnsi" w:hAnsiTheme="minorHAnsi" w:cs="Arial"/>
                <w:b/>
                <w:bCs/>
                <w:i/>
                <w:szCs w:val="23"/>
              </w:rPr>
            </w:pPr>
            <w:r w:rsidRPr="004D3B47">
              <w:rPr>
                <w:b/>
              </w:rPr>
              <w:t xml:space="preserve"> 1,708 </w:t>
            </w:r>
          </w:p>
        </w:tc>
        <w:tc>
          <w:tcPr>
            <w:tcW w:w="1265" w:type="dxa"/>
            <w:shd w:val="clear" w:color="auto" w:fill="auto"/>
            <w:noWrap/>
            <w:vAlign w:val="center"/>
          </w:tcPr>
          <w:p w14:paraId="144C88CE" w14:textId="125D592C" w:rsidR="00AA0C7B" w:rsidRPr="004D3B47" w:rsidRDefault="00AA0C7B" w:rsidP="00DE5853">
            <w:pPr>
              <w:jc w:val="right"/>
              <w:rPr>
                <w:rFonts w:asciiTheme="minorHAnsi" w:hAnsiTheme="minorHAnsi" w:cs="Arial"/>
                <w:b/>
                <w:bCs/>
                <w:i/>
                <w:szCs w:val="23"/>
              </w:rPr>
            </w:pPr>
            <w:r w:rsidRPr="004D3B47">
              <w:rPr>
                <w:b/>
              </w:rPr>
              <w:t xml:space="preserve"> 24 </w:t>
            </w:r>
          </w:p>
        </w:tc>
        <w:tc>
          <w:tcPr>
            <w:tcW w:w="1264" w:type="dxa"/>
            <w:shd w:val="clear" w:color="auto" w:fill="auto"/>
            <w:noWrap/>
            <w:vAlign w:val="center"/>
          </w:tcPr>
          <w:p w14:paraId="5728FD02" w14:textId="22329E5D" w:rsidR="00AA0C7B" w:rsidRPr="004D3B47" w:rsidRDefault="00AA0C7B" w:rsidP="00DE5853">
            <w:pPr>
              <w:jc w:val="right"/>
              <w:rPr>
                <w:rFonts w:asciiTheme="minorHAnsi" w:hAnsiTheme="minorHAnsi" w:cs="Arial"/>
                <w:b/>
                <w:bCs/>
                <w:i/>
                <w:szCs w:val="23"/>
              </w:rPr>
            </w:pPr>
            <w:r w:rsidRPr="004D3B47">
              <w:rPr>
                <w:b/>
              </w:rPr>
              <w:t xml:space="preserve"> 226 </w:t>
            </w:r>
          </w:p>
        </w:tc>
        <w:tc>
          <w:tcPr>
            <w:tcW w:w="1265" w:type="dxa"/>
            <w:shd w:val="clear" w:color="auto" w:fill="auto"/>
            <w:noWrap/>
            <w:vAlign w:val="center"/>
          </w:tcPr>
          <w:p w14:paraId="5A7F1C14" w14:textId="0AF2242A" w:rsidR="00AA0C7B" w:rsidRPr="004D3B47" w:rsidRDefault="00AA0C7B" w:rsidP="00DE5853">
            <w:pPr>
              <w:jc w:val="right"/>
              <w:rPr>
                <w:rFonts w:asciiTheme="minorHAnsi" w:hAnsiTheme="minorHAnsi" w:cs="Arial"/>
                <w:b/>
                <w:bCs/>
                <w:i/>
                <w:szCs w:val="23"/>
              </w:rPr>
            </w:pPr>
            <w:r w:rsidRPr="004D3B47">
              <w:rPr>
                <w:b/>
              </w:rPr>
              <w:t xml:space="preserve"> 36 </w:t>
            </w:r>
          </w:p>
        </w:tc>
        <w:tc>
          <w:tcPr>
            <w:tcW w:w="1265" w:type="dxa"/>
            <w:gridSpan w:val="2"/>
            <w:shd w:val="clear" w:color="auto" w:fill="auto"/>
            <w:noWrap/>
            <w:vAlign w:val="center"/>
          </w:tcPr>
          <w:p w14:paraId="596509C0" w14:textId="06621296" w:rsidR="00AA0C7B" w:rsidRPr="004D3B47" w:rsidRDefault="00AA0C7B" w:rsidP="00DE5853">
            <w:pPr>
              <w:jc w:val="right"/>
              <w:rPr>
                <w:rFonts w:asciiTheme="minorHAnsi" w:hAnsiTheme="minorHAnsi" w:cs="Arial"/>
                <w:b/>
                <w:bCs/>
                <w:i/>
                <w:szCs w:val="23"/>
              </w:rPr>
            </w:pPr>
            <w:r w:rsidRPr="004D3B47">
              <w:rPr>
                <w:b/>
              </w:rPr>
              <w:t xml:space="preserve"> 9 </w:t>
            </w:r>
          </w:p>
        </w:tc>
        <w:tc>
          <w:tcPr>
            <w:tcW w:w="1265" w:type="dxa"/>
            <w:shd w:val="clear" w:color="auto" w:fill="auto"/>
            <w:noWrap/>
            <w:vAlign w:val="center"/>
          </w:tcPr>
          <w:p w14:paraId="1433E677" w14:textId="7B6FC839" w:rsidR="00AA0C7B" w:rsidRPr="004D3B47" w:rsidRDefault="00AA0C7B" w:rsidP="00DE5853">
            <w:pPr>
              <w:jc w:val="right"/>
              <w:rPr>
                <w:rFonts w:asciiTheme="minorHAnsi" w:hAnsiTheme="minorHAnsi" w:cs="Arial"/>
                <w:b/>
                <w:bCs/>
                <w:i/>
                <w:szCs w:val="23"/>
              </w:rPr>
            </w:pPr>
            <w:r w:rsidRPr="004D3B47">
              <w:rPr>
                <w:b/>
              </w:rPr>
              <w:t xml:space="preserve"> 207,683 </w:t>
            </w:r>
          </w:p>
        </w:tc>
      </w:tr>
    </w:tbl>
    <w:p w14:paraId="46DFD9B3" w14:textId="77777777" w:rsidR="00933A32" w:rsidRPr="004D3B47" w:rsidRDefault="00933A32" w:rsidP="00933A32">
      <w:pPr>
        <w:rPr>
          <w:sz w:val="20"/>
        </w:rPr>
      </w:pPr>
    </w:p>
    <w:p w14:paraId="14AF7F9F" w14:textId="77777777" w:rsidR="00933A32" w:rsidRPr="004D3B47" w:rsidRDefault="00933A32" w:rsidP="00933A32">
      <w:pPr>
        <w:rPr>
          <w:sz w:val="20"/>
        </w:rPr>
      </w:pPr>
    </w:p>
    <w:p w14:paraId="2BBFB734" w14:textId="77777777" w:rsidR="00F10C2A" w:rsidRPr="004D3B47" w:rsidRDefault="00F10C2A" w:rsidP="00933A32">
      <w:pPr>
        <w:rPr>
          <w:sz w:val="20"/>
        </w:rPr>
      </w:pPr>
    </w:p>
    <w:p w14:paraId="74E40175" w14:textId="77777777" w:rsidR="00F10C2A" w:rsidRPr="004D3B47" w:rsidRDefault="00F10C2A" w:rsidP="00933A32">
      <w:pPr>
        <w:rPr>
          <w:sz w:val="20"/>
        </w:rPr>
      </w:pPr>
    </w:p>
    <w:p w14:paraId="6A18CEDA" w14:textId="77777777" w:rsidR="00F10C2A" w:rsidRPr="004D3B47" w:rsidRDefault="00F10C2A" w:rsidP="00933A32">
      <w:pPr>
        <w:rPr>
          <w:sz w:val="20"/>
        </w:rPr>
      </w:pPr>
    </w:p>
    <w:p w14:paraId="54C46A05" w14:textId="77777777" w:rsidR="00F10C2A" w:rsidRPr="004D3B47" w:rsidRDefault="00F10C2A" w:rsidP="00933A32">
      <w:pPr>
        <w:rPr>
          <w:sz w:val="20"/>
        </w:rPr>
      </w:pPr>
    </w:p>
    <w:p w14:paraId="0E242014" w14:textId="77777777" w:rsidR="00F10C2A" w:rsidRPr="004D3B47" w:rsidRDefault="00F10C2A" w:rsidP="00933A32">
      <w:pPr>
        <w:rPr>
          <w:sz w:val="20"/>
        </w:rPr>
      </w:pPr>
    </w:p>
    <w:p w14:paraId="1AEF6613" w14:textId="77777777" w:rsidR="00F10C2A" w:rsidRPr="004D3B47" w:rsidRDefault="00F10C2A" w:rsidP="00933A32">
      <w:pPr>
        <w:rPr>
          <w:sz w:val="20"/>
        </w:rPr>
      </w:pPr>
    </w:p>
    <w:p w14:paraId="6D2BB354" w14:textId="77777777" w:rsidR="00F10C2A" w:rsidRPr="004D3B47" w:rsidRDefault="00F10C2A" w:rsidP="00933A32">
      <w:pPr>
        <w:rPr>
          <w:sz w:val="20"/>
        </w:rPr>
      </w:pPr>
    </w:p>
    <w:p w14:paraId="408B81D8" w14:textId="77777777" w:rsidR="00F10C2A" w:rsidRPr="004D3B47" w:rsidRDefault="00F10C2A" w:rsidP="00933A32">
      <w:pPr>
        <w:rPr>
          <w:sz w:val="20"/>
        </w:rPr>
      </w:pPr>
    </w:p>
    <w:p w14:paraId="43011DB3" w14:textId="77777777" w:rsidR="00F10C2A" w:rsidRPr="004D3B47" w:rsidRDefault="00F10C2A" w:rsidP="00933A32">
      <w:pPr>
        <w:rPr>
          <w:sz w:val="20"/>
        </w:rPr>
      </w:pPr>
    </w:p>
    <w:p w14:paraId="1CDD3AE4" w14:textId="77777777" w:rsidR="00F10C2A" w:rsidRPr="004D3B47" w:rsidRDefault="00F10C2A" w:rsidP="00933A32">
      <w:pPr>
        <w:rPr>
          <w:sz w:val="20"/>
        </w:rPr>
      </w:pPr>
    </w:p>
    <w:p w14:paraId="6E28EEA7" w14:textId="77777777" w:rsidR="00F10C2A" w:rsidRPr="004D3B47" w:rsidRDefault="00F10C2A" w:rsidP="00933A32">
      <w:pPr>
        <w:rPr>
          <w:sz w:val="20"/>
        </w:rPr>
      </w:pPr>
    </w:p>
    <w:p w14:paraId="335874DB" w14:textId="77777777" w:rsidR="00F10C2A" w:rsidRPr="004D3B47" w:rsidRDefault="00F10C2A" w:rsidP="00933A32">
      <w:pPr>
        <w:rPr>
          <w:sz w:val="20"/>
        </w:rPr>
      </w:pPr>
    </w:p>
    <w:p w14:paraId="6387B685" w14:textId="77777777" w:rsidR="00F10C2A" w:rsidRPr="004D3B47" w:rsidRDefault="00F10C2A" w:rsidP="00933A32">
      <w:pPr>
        <w:rPr>
          <w:sz w:val="20"/>
        </w:rPr>
      </w:pPr>
    </w:p>
    <w:p w14:paraId="6871F8A9" w14:textId="6BEEFF76" w:rsidR="00AA281A" w:rsidRPr="004D3B47" w:rsidRDefault="008E7879" w:rsidP="00523DF2">
      <w:pPr>
        <w:pStyle w:val="Caption"/>
        <w:keepNext/>
        <w:jc w:val="both"/>
      </w:pPr>
      <w:bookmarkStart w:id="938" w:name="_Ref275782758"/>
      <w:bookmarkStart w:id="939" w:name="_Toc275355706"/>
      <w:bookmarkStart w:id="940" w:name="_Toc276457758"/>
      <w:bookmarkStart w:id="941" w:name="_Toc304970057"/>
      <w:bookmarkStart w:id="942" w:name="_Toc469398289"/>
      <w:bookmarkStart w:id="943" w:name="_Toc486941052"/>
      <w:bookmarkStart w:id="944" w:name="_Toc475605526"/>
      <w:bookmarkStart w:id="945" w:name="_Toc509928497"/>
      <w:bookmarkStart w:id="946" w:name="_Toc528676169"/>
      <w:bookmarkStart w:id="947" w:name="_Toc5627616"/>
      <w:bookmarkStart w:id="948" w:name="_Toc12875558"/>
      <w:bookmarkStart w:id="949" w:name="_Toc68606681"/>
      <w:r w:rsidRPr="004D3B47">
        <w:t>Table</w:t>
      </w:r>
      <w:r w:rsidR="00D42FFC"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6</w:t>
      </w:r>
      <w:r w:rsidR="00905C1A" w:rsidRPr="004D3B47">
        <w:rPr>
          <w:noProof/>
        </w:rPr>
        <w:fldChar w:fldCharType="end"/>
      </w:r>
      <w:bookmarkEnd w:id="938"/>
      <w:r w:rsidR="00D42FFC" w:rsidRPr="004D3B47">
        <w:t xml:space="preserve"> - Laboratory reporting of cytological c</w:t>
      </w:r>
      <w:r w:rsidR="00506775" w:rsidRPr="004D3B47">
        <w:t>ategory by five-year age group (</w:t>
      </w:r>
      <w:sdt>
        <w:sdtPr>
          <w:alias w:val="Title"/>
          <w:tag w:val=""/>
          <w:id w:val="-1485157456"/>
          <w:placeholder>
            <w:docPart w:val="CFDB18558E56491EA549FA4EBF868F62"/>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r w:rsidR="00D42FFC" w:rsidRPr="004D3B47">
        <w:t>) – percentage of all satisfactory samples in women of that age group</w:t>
      </w:r>
      <w:bookmarkEnd w:id="939"/>
      <w:bookmarkEnd w:id="940"/>
      <w:bookmarkEnd w:id="941"/>
      <w:bookmarkEnd w:id="942"/>
      <w:bookmarkEnd w:id="943"/>
      <w:bookmarkEnd w:id="944"/>
      <w:bookmarkEnd w:id="945"/>
      <w:bookmarkEnd w:id="946"/>
      <w:bookmarkEnd w:id="947"/>
      <w:bookmarkEnd w:id="948"/>
      <w:bookmarkEnd w:id="949"/>
    </w:p>
    <w:tbl>
      <w:tblPr>
        <w:tblW w:w="13907"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60"/>
        <w:gridCol w:w="1405"/>
        <w:gridCol w:w="1405"/>
        <w:gridCol w:w="1405"/>
        <w:gridCol w:w="1405"/>
        <w:gridCol w:w="1406"/>
        <w:gridCol w:w="1405"/>
        <w:gridCol w:w="1405"/>
        <w:gridCol w:w="1405"/>
        <w:gridCol w:w="1406"/>
      </w:tblGrid>
      <w:tr w:rsidR="00DE5853" w:rsidRPr="004D3B47" w14:paraId="1DCF5C78" w14:textId="77777777" w:rsidTr="00DE5853">
        <w:trPr>
          <w:trHeight w:val="300"/>
        </w:trPr>
        <w:tc>
          <w:tcPr>
            <w:tcW w:w="1260" w:type="dxa"/>
            <w:vMerge w:val="restart"/>
            <w:tcBorders>
              <w:top w:val="single" w:sz="4" w:space="0" w:color="auto"/>
            </w:tcBorders>
            <w:shd w:val="clear" w:color="auto" w:fill="D9D9D9" w:themeFill="background1" w:themeFillShade="D9"/>
            <w:noWrap/>
            <w:hideMark/>
          </w:tcPr>
          <w:p w14:paraId="775D5E42" w14:textId="4C259B37" w:rsidR="00DE5853" w:rsidRPr="004D3B47" w:rsidRDefault="00DE5853" w:rsidP="00DE5853">
            <w:pPr>
              <w:keepNex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Age Group</w:t>
            </w:r>
          </w:p>
        </w:tc>
        <w:tc>
          <w:tcPr>
            <w:tcW w:w="12647" w:type="dxa"/>
            <w:gridSpan w:val="9"/>
            <w:tcBorders>
              <w:top w:val="single" w:sz="4" w:space="0" w:color="auto"/>
              <w:bottom w:val="nil"/>
            </w:tcBorders>
            <w:shd w:val="clear" w:color="auto" w:fill="D9D9D9" w:themeFill="background1" w:themeFillShade="D9"/>
            <w:noWrap/>
            <w:vAlign w:val="bottom"/>
            <w:hideMark/>
          </w:tcPr>
          <w:p w14:paraId="53F5F546" w14:textId="77777777" w:rsidR="00DE5853" w:rsidRPr="004D3B47" w:rsidRDefault="00DE5853" w:rsidP="00B1554B">
            <w:pPr>
              <w:keepNext/>
              <w:jc w:val="cente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Cytology Result</w:t>
            </w:r>
          </w:p>
        </w:tc>
      </w:tr>
      <w:tr w:rsidR="00DE5853" w:rsidRPr="004D3B47" w14:paraId="7BB9B3E6" w14:textId="77777777" w:rsidTr="00DE5853">
        <w:trPr>
          <w:trHeight w:val="635"/>
        </w:trPr>
        <w:tc>
          <w:tcPr>
            <w:tcW w:w="1260" w:type="dxa"/>
            <w:vMerge/>
            <w:tcBorders>
              <w:bottom w:val="single" w:sz="4" w:space="0" w:color="auto"/>
            </w:tcBorders>
            <w:shd w:val="clear" w:color="auto" w:fill="D9D9D9" w:themeFill="background1" w:themeFillShade="D9"/>
            <w:vAlign w:val="bottom"/>
            <w:hideMark/>
          </w:tcPr>
          <w:p w14:paraId="371B197F" w14:textId="68C9CA6B" w:rsidR="00DE5853" w:rsidRPr="004D3B47" w:rsidRDefault="00DE5853" w:rsidP="00B1554B">
            <w:pPr>
              <w:keepNext/>
              <w:rPr>
                <w:rFonts w:asciiTheme="minorHAnsi" w:eastAsia="Times New Roman" w:hAnsiTheme="minorHAnsi" w:cs="Arial"/>
                <w:b/>
                <w:bCs/>
                <w:szCs w:val="23"/>
                <w:lang w:eastAsia="en-AU"/>
              </w:rPr>
            </w:pPr>
          </w:p>
        </w:tc>
        <w:tc>
          <w:tcPr>
            <w:tcW w:w="1405" w:type="dxa"/>
            <w:tcBorders>
              <w:top w:val="nil"/>
              <w:bottom w:val="single" w:sz="4" w:space="0" w:color="auto"/>
            </w:tcBorders>
            <w:shd w:val="clear" w:color="auto" w:fill="D9D9D9" w:themeFill="background1" w:themeFillShade="D9"/>
            <w:noWrap/>
            <w:hideMark/>
          </w:tcPr>
          <w:p w14:paraId="25ADF5EE"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Negative</w:t>
            </w:r>
          </w:p>
        </w:tc>
        <w:tc>
          <w:tcPr>
            <w:tcW w:w="1405" w:type="dxa"/>
            <w:tcBorders>
              <w:top w:val="nil"/>
              <w:bottom w:val="single" w:sz="4" w:space="0" w:color="auto"/>
            </w:tcBorders>
            <w:shd w:val="clear" w:color="auto" w:fill="D9D9D9" w:themeFill="background1" w:themeFillShade="D9"/>
            <w:noWrap/>
            <w:hideMark/>
          </w:tcPr>
          <w:p w14:paraId="1DC0684E"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ASC-US</w:t>
            </w:r>
          </w:p>
        </w:tc>
        <w:tc>
          <w:tcPr>
            <w:tcW w:w="1405" w:type="dxa"/>
            <w:tcBorders>
              <w:top w:val="nil"/>
              <w:bottom w:val="single" w:sz="4" w:space="0" w:color="auto"/>
            </w:tcBorders>
            <w:shd w:val="clear" w:color="auto" w:fill="D9D9D9" w:themeFill="background1" w:themeFillShade="D9"/>
            <w:noWrap/>
            <w:hideMark/>
          </w:tcPr>
          <w:p w14:paraId="796E3EB1"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LSIL</w:t>
            </w:r>
          </w:p>
        </w:tc>
        <w:tc>
          <w:tcPr>
            <w:tcW w:w="1405" w:type="dxa"/>
            <w:tcBorders>
              <w:top w:val="nil"/>
              <w:bottom w:val="single" w:sz="4" w:space="0" w:color="auto"/>
            </w:tcBorders>
            <w:shd w:val="clear" w:color="auto" w:fill="D9D9D9" w:themeFill="background1" w:themeFillShade="D9"/>
            <w:noWrap/>
            <w:hideMark/>
          </w:tcPr>
          <w:p w14:paraId="1567FBA6"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ASC-H</w:t>
            </w:r>
          </w:p>
        </w:tc>
        <w:tc>
          <w:tcPr>
            <w:tcW w:w="1406" w:type="dxa"/>
            <w:tcBorders>
              <w:top w:val="nil"/>
              <w:bottom w:val="single" w:sz="4" w:space="0" w:color="auto"/>
            </w:tcBorders>
            <w:shd w:val="clear" w:color="auto" w:fill="D9D9D9" w:themeFill="background1" w:themeFillShade="D9"/>
            <w:noWrap/>
            <w:hideMark/>
          </w:tcPr>
          <w:p w14:paraId="512DBFC8"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HSIL</w:t>
            </w:r>
          </w:p>
        </w:tc>
        <w:tc>
          <w:tcPr>
            <w:tcW w:w="1405" w:type="dxa"/>
            <w:tcBorders>
              <w:top w:val="nil"/>
              <w:bottom w:val="single" w:sz="4" w:space="0" w:color="auto"/>
            </w:tcBorders>
            <w:shd w:val="clear" w:color="auto" w:fill="D9D9D9" w:themeFill="background1" w:themeFillShade="D9"/>
            <w:hideMark/>
          </w:tcPr>
          <w:p w14:paraId="63234980"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SC</w:t>
            </w:r>
          </w:p>
        </w:tc>
        <w:tc>
          <w:tcPr>
            <w:tcW w:w="1405" w:type="dxa"/>
            <w:tcBorders>
              <w:top w:val="nil"/>
              <w:bottom w:val="single" w:sz="4" w:space="0" w:color="auto"/>
            </w:tcBorders>
            <w:shd w:val="clear" w:color="auto" w:fill="D9D9D9" w:themeFill="background1" w:themeFillShade="D9"/>
            <w:hideMark/>
          </w:tcPr>
          <w:p w14:paraId="5BC79847"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AGC/AIS</w:t>
            </w:r>
          </w:p>
        </w:tc>
        <w:tc>
          <w:tcPr>
            <w:tcW w:w="1405" w:type="dxa"/>
            <w:tcBorders>
              <w:top w:val="nil"/>
              <w:bottom w:val="single" w:sz="4" w:space="0" w:color="auto"/>
            </w:tcBorders>
            <w:shd w:val="clear" w:color="auto" w:fill="D9D9D9" w:themeFill="background1" w:themeFillShade="D9"/>
            <w:hideMark/>
          </w:tcPr>
          <w:p w14:paraId="1329C166"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Adeno-carcinoma</w:t>
            </w:r>
          </w:p>
        </w:tc>
        <w:tc>
          <w:tcPr>
            <w:tcW w:w="1406" w:type="dxa"/>
            <w:tcBorders>
              <w:top w:val="nil"/>
              <w:bottom w:val="single" w:sz="4" w:space="0" w:color="auto"/>
            </w:tcBorders>
            <w:shd w:val="clear" w:color="auto" w:fill="D9D9D9" w:themeFill="background1" w:themeFillShade="D9"/>
            <w:hideMark/>
          </w:tcPr>
          <w:p w14:paraId="43ED2538" w14:textId="77777777" w:rsidR="00DE5853" w:rsidRPr="004D3B47" w:rsidRDefault="00DE5853" w:rsidP="00DE5853">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Malignant Neoplasm</w:t>
            </w:r>
          </w:p>
        </w:tc>
      </w:tr>
      <w:tr w:rsidR="004D3B47" w:rsidRPr="004D3B47" w14:paraId="1575015A" w14:textId="77777777" w:rsidTr="00DE5853">
        <w:trPr>
          <w:trHeight w:val="285"/>
        </w:trPr>
        <w:tc>
          <w:tcPr>
            <w:tcW w:w="1260" w:type="dxa"/>
            <w:tcBorders>
              <w:top w:val="single" w:sz="4" w:space="0" w:color="auto"/>
            </w:tcBorders>
            <w:shd w:val="clear" w:color="auto" w:fill="auto"/>
            <w:noWrap/>
            <w:vAlign w:val="bottom"/>
            <w:hideMark/>
          </w:tcPr>
          <w:p w14:paraId="1E37879A" w14:textId="77777777" w:rsidR="00AA0C7B" w:rsidRPr="004D3B47" w:rsidRDefault="00AA0C7B" w:rsidP="00AA0C7B">
            <w:pPr>
              <w:keepNext/>
              <w:rPr>
                <w:rFonts w:asciiTheme="minorHAnsi" w:eastAsia="Times New Roman" w:hAnsiTheme="minorHAnsi" w:cs="Arial"/>
                <w:szCs w:val="23"/>
                <w:lang w:eastAsia="en-AU"/>
              </w:rPr>
            </w:pPr>
            <w:r w:rsidRPr="004D3B47">
              <w:t>&lt;20</w:t>
            </w:r>
          </w:p>
        </w:tc>
        <w:tc>
          <w:tcPr>
            <w:tcW w:w="1405" w:type="dxa"/>
            <w:tcBorders>
              <w:top w:val="single" w:sz="4" w:space="0" w:color="auto"/>
            </w:tcBorders>
            <w:shd w:val="clear" w:color="auto" w:fill="auto"/>
            <w:noWrap/>
          </w:tcPr>
          <w:p w14:paraId="5359DAF6" w14:textId="0E45385B" w:rsidR="00AA0C7B" w:rsidRPr="004D3B47" w:rsidRDefault="00AA0C7B" w:rsidP="00DE5853">
            <w:pPr>
              <w:jc w:val="right"/>
              <w:rPr>
                <w:rFonts w:asciiTheme="minorHAnsi" w:hAnsiTheme="minorHAnsi" w:cs="Arial"/>
                <w:szCs w:val="23"/>
              </w:rPr>
            </w:pPr>
            <w:r w:rsidRPr="004D3B47">
              <w:t>85.6</w:t>
            </w:r>
          </w:p>
        </w:tc>
        <w:tc>
          <w:tcPr>
            <w:tcW w:w="1405" w:type="dxa"/>
            <w:tcBorders>
              <w:top w:val="single" w:sz="4" w:space="0" w:color="auto"/>
            </w:tcBorders>
            <w:shd w:val="clear" w:color="auto" w:fill="auto"/>
            <w:noWrap/>
          </w:tcPr>
          <w:p w14:paraId="3931FC2A" w14:textId="108FA3F9" w:rsidR="00AA0C7B" w:rsidRPr="004D3B47" w:rsidRDefault="00AA0C7B" w:rsidP="00DE5853">
            <w:pPr>
              <w:jc w:val="right"/>
              <w:rPr>
                <w:rFonts w:asciiTheme="minorHAnsi" w:hAnsiTheme="minorHAnsi" w:cs="Arial"/>
                <w:szCs w:val="23"/>
              </w:rPr>
            </w:pPr>
            <w:r w:rsidRPr="004D3B47">
              <w:t>2.8</w:t>
            </w:r>
          </w:p>
        </w:tc>
        <w:tc>
          <w:tcPr>
            <w:tcW w:w="1405" w:type="dxa"/>
            <w:tcBorders>
              <w:top w:val="single" w:sz="4" w:space="0" w:color="auto"/>
            </w:tcBorders>
            <w:shd w:val="clear" w:color="auto" w:fill="auto"/>
            <w:noWrap/>
          </w:tcPr>
          <w:p w14:paraId="4DA3A735" w14:textId="719241AC" w:rsidR="00AA0C7B" w:rsidRPr="004D3B47" w:rsidRDefault="00AA0C7B" w:rsidP="00DE5853">
            <w:pPr>
              <w:jc w:val="right"/>
              <w:rPr>
                <w:rFonts w:asciiTheme="minorHAnsi" w:hAnsiTheme="minorHAnsi" w:cs="Arial"/>
                <w:szCs w:val="23"/>
              </w:rPr>
            </w:pPr>
            <w:r w:rsidRPr="004D3B47">
              <w:t>10.1</w:t>
            </w:r>
          </w:p>
        </w:tc>
        <w:tc>
          <w:tcPr>
            <w:tcW w:w="1405" w:type="dxa"/>
            <w:tcBorders>
              <w:top w:val="single" w:sz="4" w:space="0" w:color="auto"/>
            </w:tcBorders>
            <w:shd w:val="clear" w:color="auto" w:fill="auto"/>
            <w:noWrap/>
          </w:tcPr>
          <w:p w14:paraId="1A526ED4" w14:textId="5F397FAF" w:rsidR="00AA0C7B" w:rsidRPr="004D3B47" w:rsidRDefault="00AA0C7B" w:rsidP="00DE5853">
            <w:pPr>
              <w:jc w:val="right"/>
              <w:rPr>
                <w:rFonts w:asciiTheme="minorHAnsi" w:hAnsiTheme="minorHAnsi" w:cs="Arial"/>
                <w:szCs w:val="23"/>
              </w:rPr>
            </w:pPr>
            <w:r w:rsidRPr="004D3B47">
              <w:t>0.6</w:t>
            </w:r>
          </w:p>
        </w:tc>
        <w:tc>
          <w:tcPr>
            <w:tcW w:w="1406" w:type="dxa"/>
            <w:tcBorders>
              <w:top w:val="single" w:sz="4" w:space="0" w:color="auto"/>
            </w:tcBorders>
            <w:shd w:val="clear" w:color="auto" w:fill="auto"/>
            <w:noWrap/>
          </w:tcPr>
          <w:p w14:paraId="677274EF" w14:textId="40584C07" w:rsidR="00AA0C7B" w:rsidRPr="004D3B47" w:rsidRDefault="00AA0C7B" w:rsidP="00DE5853">
            <w:pPr>
              <w:jc w:val="right"/>
              <w:rPr>
                <w:rFonts w:asciiTheme="minorHAnsi" w:hAnsiTheme="minorHAnsi" w:cs="Arial"/>
                <w:szCs w:val="23"/>
              </w:rPr>
            </w:pPr>
            <w:r w:rsidRPr="004D3B47">
              <w:t>1.0</w:t>
            </w:r>
          </w:p>
        </w:tc>
        <w:tc>
          <w:tcPr>
            <w:tcW w:w="1405" w:type="dxa"/>
            <w:tcBorders>
              <w:top w:val="single" w:sz="4" w:space="0" w:color="auto"/>
            </w:tcBorders>
            <w:shd w:val="clear" w:color="auto" w:fill="auto"/>
            <w:noWrap/>
          </w:tcPr>
          <w:p w14:paraId="2CFCDE53" w14:textId="16698DD9" w:rsidR="00AA0C7B" w:rsidRPr="004D3B47" w:rsidRDefault="00AA0C7B" w:rsidP="00DE5853">
            <w:pPr>
              <w:jc w:val="right"/>
              <w:rPr>
                <w:rFonts w:asciiTheme="minorHAnsi" w:hAnsiTheme="minorHAnsi" w:cs="Arial"/>
                <w:szCs w:val="23"/>
              </w:rPr>
            </w:pPr>
            <w:r w:rsidRPr="004D3B47">
              <w:t>-</w:t>
            </w:r>
          </w:p>
        </w:tc>
        <w:tc>
          <w:tcPr>
            <w:tcW w:w="1405" w:type="dxa"/>
            <w:tcBorders>
              <w:top w:val="single" w:sz="4" w:space="0" w:color="auto"/>
            </w:tcBorders>
            <w:shd w:val="clear" w:color="auto" w:fill="auto"/>
            <w:noWrap/>
          </w:tcPr>
          <w:p w14:paraId="7BE9E666" w14:textId="6A73877C" w:rsidR="00AA0C7B" w:rsidRPr="004D3B47" w:rsidRDefault="00AA0C7B" w:rsidP="00DE5853">
            <w:pPr>
              <w:jc w:val="right"/>
              <w:rPr>
                <w:rFonts w:asciiTheme="minorHAnsi" w:hAnsiTheme="minorHAnsi" w:cs="Arial"/>
                <w:szCs w:val="23"/>
              </w:rPr>
            </w:pPr>
            <w:r w:rsidRPr="004D3B47">
              <w:t>-</w:t>
            </w:r>
          </w:p>
        </w:tc>
        <w:tc>
          <w:tcPr>
            <w:tcW w:w="1405" w:type="dxa"/>
            <w:tcBorders>
              <w:top w:val="single" w:sz="4" w:space="0" w:color="auto"/>
            </w:tcBorders>
            <w:shd w:val="clear" w:color="auto" w:fill="auto"/>
            <w:noWrap/>
          </w:tcPr>
          <w:p w14:paraId="5738C57F" w14:textId="6D218F17" w:rsidR="00AA0C7B" w:rsidRPr="004D3B47" w:rsidRDefault="00AA0C7B" w:rsidP="00DE5853">
            <w:pPr>
              <w:jc w:val="right"/>
              <w:rPr>
                <w:rFonts w:asciiTheme="minorHAnsi" w:hAnsiTheme="minorHAnsi" w:cs="Arial"/>
                <w:szCs w:val="23"/>
              </w:rPr>
            </w:pPr>
            <w:r w:rsidRPr="004D3B47">
              <w:t>-</w:t>
            </w:r>
          </w:p>
        </w:tc>
        <w:tc>
          <w:tcPr>
            <w:tcW w:w="1406" w:type="dxa"/>
            <w:tcBorders>
              <w:top w:val="single" w:sz="4" w:space="0" w:color="auto"/>
            </w:tcBorders>
            <w:shd w:val="clear" w:color="auto" w:fill="auto"/>
            <w:noWrap/>
          </w:tcPr>
          <w:p w14:paraId="37FD8F73" w14:textId="3B7B468A" w:rsidR="00AA0C7B" w:rsidRPr="002769CD" w:rsidRDefault="00AA0C7B" w:rsidP="00DE5853">
            <w:pPr>
              <w:jc w:val="right"/>
              <w:rPr>
                <w:rFonts w:asciiTheme="minorHAnsi" w:hAnsiTheme="minorHAnsi" w:cs="Arial"/>
                <w:bCs/>
                <w:szCs w:val="23"/>
              </w:rPr>
            </w:pPr>
            <w:r w:rsidRPr="002769CD">
              <w:rPr>
                <w:bCs/>
              </w:rPr>
              <w:t>-</w:t>
            </w:r>
          </w:p>
        </w:tc>
      </w:tr>
      <w:tr w:rsidR="004D3B47" w:rsidRPr="004D3B47" w14:paraId="78F69FA0" w14:textId="77777777" w:rsidTr="00DE5853">
        <w:trPr>
          <w:trHeight w:val="285"/>
        </w:trPr>
        <w:tc>
          <w:tcPr>
            <w:tcW w:w="1260" w:type="dxa"/>
            <w:shd w:val="clear" w:color="auto" w:fill="auto"/>
            <w:noWrap/>
            <w:vAlign w:val="bottom"/>
            <w:hideMark/>
          </w:tcPr>
          <w:p w14:paraId="44C1939D" w14:textId="77777777" w:rsidR="00AA0C7B" w:rsidRPr="004D3B47" w:rsidRDefault="00AA0C7B" w:rsidP="00AA0C7B">
            <w:pPr>
              <w:keepNext/>
              <w:rPr>
                <w:rFonts w:asciiTheme="minorHAnsi" w:eastAsia="Times New Roman" w:hAnsiTheme="minorHAnsi" w:cs="Arial"/>
                <w:szCs w:val="23"/>
                <w:lang w:eastAsia="en-AU"/>
              </w:rPr>
            </w:pPr>
            <w:r w:rsidRPr="004D3B47">
              <w:t>20-24</w:t>
            </w:r>
          </w:p>
        </w:tc>
        <w:tc>
          <w:tcPr>
            <w:tcW w:w="1405" w:type="dxa"/>
            <w:shd w:val="clear" w:color="auto" w:fill="auto"/>
            <w:noWrap/>
          </w:tcPr>
          <w:p w14:paraId="5148D789" w14:textId="5E867E49" w:rsidR="00AA0C7B" w:rsidRPr="004D3B47" w:rsidRDefault="00AA0C7B" w:rsidP="00DE5853">
            <w:pPr>
              <w:jc w:val="right"/>
              <w:rPr>
                <w:rFonts w:asciiTheme="minorHAnsi" w:hAnsiTheme="minorHAnsi" w:cs="Arial"/>
                <w:szCs w:val="23"/>
              </w:rPr>
            </w:pPr>
            <w:r w:rsidRPr="004D3B47">
              <w:t>84.8</w:t>
            </w:r>
          </w:p>
        </w:tc>
        <w:tc>
          <w:tcPr>
            <w:tcW w:w="1405" w:type="dxa"/>
            <w:shd w:val="clear" w:color="auto" w:fill="auto"/>
            <w:noWrap/>
          </w:tcPr>
          <w:p w14:paraId="72817304" w14:textId="68A7A557" w:rsidR="00AA0C7B" w:rsidRPr="004D3B47" w:rsidRDefault="00AA0C7B" w:rsidP="00DE5853">
            <w:pPr>
              <w:jc w:val="right"/>
              <w:rPr>
                <w:rFonts w:asciiTheme="minorHAnsi" w:hAnsiTheme="minorHAnsi" w:cs="Arial"/>
                <w:szCs w:val="23"/>
              </w:rPr>
            </w:pPr>
            <w:r w:rsidRPr="004D3B47">
              <w:t>3.2</w:t>
            </w:r>
          </w:p>
        </w:tc>
        <w:tc>
          <w:tcPr>
            <w:tcW w:w="1405" w:type="dxa"/>
            <w:shd w:val="clear" w:color="auto" w:fill="auto"/>
            <w:noWrap/>
          </w:tcPr>
          <w:p w14:paraId="6B264EE5" w14:textId="58131ACA" w:rsidR="00AA0C7B" w:rsidRPr="004D3B47" w:rsidRDefault="00AA0C7B" w:rsidP="00DE5853">
            <w:pPr>
              <w:jc w:val="right"/>
              <w:rPr>
                <w:rFonts w:asciiTheme="minorHAnsi" w:hAnsiTheme="minorHAnsi" w:cs="Arial"/>
                <w:szCs w:val="23"/>
              </w:rPr>
            </w:pPr>
            <w:r w:rsidRPr="004D3B47">
              <w:t>9.9</w:t>
            </w:r>
          </w:p>
        </w:tc>
        <w:tc>
          <w:tcPr>
            <w:tcW w:w="1405" w:type="dxa"/>
            <w:shd w:val="clear" w:color="auto" w:fill="auto"/>
            <w:noWrap/>
          </w:tcPr>
          <w:p w14:paraId="37AD9D81" w14:textId="0A260262" w:rsidR="00AA0C7B" w:rsidRPr="004D3B47" w:rsidRDefault="00AA0C7B" w:rsidP="00DE5853">
            <w:pPr>
              <w:jc w:val="right"/>
              <w:rPr>
                <w:rFonts w:asciiTheme="minorHAnsi" w:hAnsiTheme="minorHAnsi" w:cs="Arial"/>
                <w:szCs w:val="23"/>
              </w:rPr>
            </w:pPr>
            <w:r w:rsidRPr="004D3B47">
              <w:t>0.9</w:t>
            </w:r>
          </w:p>
        </w:tc>
        <w:tc>
          <w:tcPr>
            <w:tcW w:w="1406" w:type="dxa"/>
            <w:shd w:val="clear" w:color="auto" w:fill="auto"/>
            <w:noWrap/>
          </w:tcPr>
          <w:p w14:paraId="1A803083" w14:textId="090F2510" w:rsidR="00AA0C7B" w:rsidRPr="004D3B47" w:rsidRDefault="00AA0C7B" w:rsidP="00DE5853">
            <w:pPr>
              <w:jc w:val="right"/>
              <w:rPr>
                <w:rFonts w:asciiTheme="minorHAnsi" w:hAnsiTheme="minorHAnsi" w:cs="Arial"/>
                <w:szCs w:val="23"/>
              </w:rPr>
            </w:pPr>
            <w:r w:rsidRPr="004D3B47">
              <w:t>1.2</w:t>
            </w:r>
          </w:p>
        </w:tc>
        <w:tc>
          <w:tcPr>
            <w:tcW w:w="1405" w:type="dxa"/>
            <w:shd w:val="clear" w:color="auto" w:fill="auto"/>
            <w:noWrap/>
          </w:tcPr>
          <w:p w14:paraId="42D1D27A" w14:textId="250D92FB" w:rsidR="00AA0C7B" w:rsidRPr="004D3B47" w:rsidRDefault="00AA0C7B" w:rsidP="00DE5853">
            <w:pPr>
              <w:jc w:val="right"/>
              <w:rPr>
                <w:rFonts w:asciiTheme="minorHAnsi" w:hAnsiTheme="minorHAnsi" w:cs="Arial"/>
                <w:szCs w:val="23"/>
              </w:rPr>
            </w:pPr>
            <w:r w:rsidRPr="004D3B47">
              <w:t>-</w:t>
            </w:r>
          </w:p>
        </w:tc>
        <w:tc>
          <w:tcPr>
            <w:tcW w:w="1405" w:type="dxa"/>
            <w:shd w:val="clear" w:color="auto" w:fill="auto"/>
            <w:noWrap/>
          </w:tcPr>
          <w:p w14:paraId="068477B4" w14:textId="03ACBE4C" w:rsidR="00AA0C7B" w:rsidRPr="004D3B47" w:rsidRDefault="00AA0C7B" w:rsidP="00DE5853">
            <w:pPr>
              <w:jc w:val="right"/>
              <w:rPr>
                <w:rFonts w:asciiTheme="minorHAnsi" w:hAnsiTheme="minorHAnsi" w:cs="Arial"/>
                <w:szCs w:val="23"/>
              </w:rPr>
            </w:pPr>
            <w:r w:rsidRPr="004D3B47">
              <w:t>&lt;0.005</w:t>
            </w:r>
          </w:p>
        </w:tc>
        <w:tc>
          <w:tcPr>
            <w:tcW w:w="1405" w:type="dxa"/>
            <w:shd w:val="clear" w:color="auto" w:fill="auto"/>
            <w:noWrap/>
          </w:tcPr>
          <w:p w14:paraId="22F0DEA7" w14:textId="150D1692" w:rsidR="00AA0C7B" w:rsidRPr="004D3B47" w:rsidRDefault="00AA0C7B" w:rsidP="00DE5853">
            <w:pPr>
              <w:jc w:val="right"/>
              <w:rPr>
                <w:rFonts w:asciiTheme="minorHAnsi" w:hAnsiTheme="minorHAnsi" w:cs="Arial"/>
                <w:szCs w:val="23"/>
              </w:rPr>
            </w:pPr>
            <w:r w:rsidRPr="004D3B47">
              <w:t>-</w:t>
            </w:r>
          </w:p>
        </w:tc>
        <w:tc>
          <w:tcPr>
            <w:tcW w:w="1406" w:type="dxa"/>
            <w:shd w:val="clear" w:color="auto" w:fill="auto"/>
            <w:noWrap/>
          </w:tcPr>
          <w:p w14:paraId="0D9A713B" w14:textId="322791EB" w:rsidR="00AA0C7B" w:rsidRPr="002769CD" w:rsidRDefault="00AA0C7B" w:rsidP="00DE5853">
            <w:pPr>
              <w:jc w:val="right"/>
              <w:rPr>
                <w:rFonts w:asciiTheme="minorHAnsi" w:hAnsiTheme="minorHAnsi" w:cs="Arial"/>
                <w:bCs/>
                <w:szCs w:val="23"/>
              </w:rPr>
            </w:pPr>
            <w:r w:rsidRPr="002769CD">
              <w:rPr>
                <w:bCs/>
              </w:rPr>
              <w:t>-</w:t>
            </w:r>
          </w:p>
        </w:tc>
      </w:tr>
      <w:tr w:rsidR="004D3B47" w:rsidRPr="004D3B47" w14:paraId="70A37490" w14:textId="77777777" w:rsidTr="00DE5853">
        <w:trPr>
          <w:trHeight w:val="285"/>
        </w:trPr>
        <w:tc>
          <w:tcPr>
            <w:tcW w:w="1260" w:type="dxa"/>
            <w:shd w:val="clear" w:color="auto" w:fill="auto"/>
            <w:noWrap/>
            <w:vAlign w:val="bottom"/>
            <w:hideMark/>
          </w:tcPr>
          <w:p w14:paraId="2856A9FF" w14:textId="77777777" w:rsidR="00AA0C7B" w:rsidRPr="004D3B47" w:rsidRDefault="00AA0C7B" w:rsidP="00AA0C7B">
            <w:pPr>
              <w:keepNext/>
              <w:rPr>
                <w:rFonts w:asciiTheme="minorHAnsi" w:eastAsia="Times New Roman" w:hAnsiTheme="minorHAnsi" w:cs="Arial"/>
                <w:szCs w:val="23"/>
                <w:lang w:eastAsia="en-AU"/>
              </w:rPr>
            </w:pPr>
            <w:r w:rsidRPr="004D3B47">
              <w:t>25-29</w:t>
            </w:r>
          </w:p>
        </w:tc>
        <w:tc>
          <w:tcPr>
            <w:tcW w:w="1405" w:type="dxa"/>
            <w:shd w:val="clear" w:color="auto" w:fill="auto"/>
            <w:noWrap/>
          </w:tcPr>
          <w:p w14:paraId="1FC472A1" w14:textId="3315A4A9" w:rsidR="00AA0C7B" w:rsidRPr="004D3B47" w:rsidRDefault="00AA0C7B" w:rsidP="00DE5853">
            <w:pPr>
              <w:jc w:val="right"/>
              <w:rPr>
                <w:rFonts w:asciiTheme="minorHAnsi" w:hAnsiTheme="minorHAnsi" w:cs="Arial"/>
                <w:szCs w:val="23"/>
              </w:rPr>
            </w:pPr>
            <w:r w:rsidRPr="004D3B47">
              <w:t>89.7</w:t>
            </w:r>
          </w:p>
        </w:tc>
        <w:tc>
          <w:tcPr>
            <w:tcW w:w="1405" w:type="dxa"/>
            <w:shd w:val="clear" w:color="auto" w:fill="auto"/>
            <w:noWrap/>
          </w:tcPr>
          <w:p w14:paraId="4E6E5FE8" w14:textId="13D3B68F" w:rsidR="00AA0C7B" w:rsidRPr="004D3B47" w:rsidRDefault="00AA0C7B" w:rsidP="00DE5853">
            <w:pPr>
              <w:jc w:val="right"/>
              <w:rPr>
                <w:rFonts w:asciiTheme="minorHAnsi" w:hAnsiTheme="minorHAnsi" w:cs="Arial"/>
                <w:szCs w:val="23"/>
              </w:rPr>
            </w:pPr>
            <w:r w:rsidRPr="004D3B47">
              <w:t>2.5</w:t>
            </w:r>
          </w:p>
        </w:tc>
        <w:tc>
          <w:tcPr>
            <w:tcW w:w="1405" w:type="dxa"/>
            <w:shd w:val="clear" w:color="auto" w:fill="auto"/>
            <w:noWrap/>
          </w:tcPr>
          <w:p w14:paraId="7B6223D0" w14:textId="321D71F5" w:rsidR="00AA0C7B" w:rsidRPr="004D3B47" w:rsidRDefault="00AA0C7B" w:rsidP="00DE5853">
            <w:pPr>
              <w:jc w:val="right"/>
              <w:rPr>
                <w:rFonts w:asciiTheme="minorHAnsi" w:hAnsiTheme="minorHAnsi" w:cs="Arial"/>
                <w:szCs w:val="23"/>
              </w:rPr>
            </w:pPr>
            <w:r w:rsidRPr="004D3B47">
              <w:t>5.5</w:t>
            </w:r>
          </w:p>
        </w:tc>
        <w:tc>
          <w:tcPr>
            <w:tcW w:w="1405" w:type="dxa"/>
            <w:shd w:val="clear" w:color="auto" w:fill="auto"/>
            <w:noWrap/>
          </w:tcPr>
          <w:p w14:paraId="7F04EF46" w14:textId="2EA995E7" w:rsidR="00AA0C7B" w:rsidRPr="004D3B47" w:rsidRDefault="00AA0C7B" w:rsidP="00DE5853">
            <w:pPr>
              <w:jc w:val="right"/>
              <w:rPr>
                <w:rFonts w:asciiTheme="minorHAnsi" w:hAnsiTheme="minorHAnsi" w:cs="Arial"/>
                <w:szCs w:val="23"/>
              </w:rPr>
            </w:pPr>
            <w:r w:rsidRPr="004D3B47">
              <w:t>0.8</w:t>
            </w:r>
          </w:p>
        </w:tc>
        <w:tc>
          <w:tcPr>
            <w:tcW w:w="1406" w:type="dxa"/>
            <w:shd w:val="clear" w:color="auto" w:fill="auto"/>
            <w:noWrap/>
          </w:tcPr>
          <w:p w14:paraId="7B5C556D" w14:textId="058A1B10" w:rsidR="00AA0C7B" w:rsidRPr="004D3B47" w:rsidRDefault="00AA0C7B" w:rsidP="00DE5853">
            <w:pPr>
              <w:jc w:val="right"/>
              <w:rPr>
                <w:rFonts w:asciiTheme="minorHAnsi" w:hAnsiTheme="minorHAnsi" w:cs="Arial"/>
                <w:szCs w:val="23"/>
              </w:rPr>
            </w:pPr>
            <w:r w:rsidRPr="004D3B47">
              <w:t>1.5</w:t>
            </w:r>
          </w:p>
        </w:tc>
        <w:tc>
          <w:tcPr>
            <w:tcW w:w="1405" w:type="dxa"/>
            <w:shd w:val="clear" w:color="auto" w:fill="auto"/>
            <w:noWrap/>
          </w:tcPr>
          <w:p w14:paraId="20462053" w14:textId="1E3CDB54" w:rsidR="00AA0C7B" w:rsidRPr="004D3B47" w:rsidRDefault="00AA0C7B" w:rsidP="00DE5853">
            <w:pPr>
              <w:jc w:val="right"/>
              <w:rPr>
                <w:rFonts w:asciiTheme="minorHAnsi" w:hAnsiTheme="minorHAnsi" w:cs="Arial"/>
                <w:szCs w:val="23"/>
              </w:rPr>
            </w:pPr>
            <w:r w:rsidRPr="004D3B47">
              <w:t>0.01</w:t>
            </w:r>
          </w:p>
        </w:tc>
        <w:tc>
          <w:tcPr>
            <w:tcW w:w="1405" w:type="dxa"/>
            <w:shd w:val="clear" w:color="auto" w:fill="auto"/>
            <w:noWrap/>
          </w:tcPr>
          <w:p w14:paraId="3D52CF05" w14:textId="46C601E4" w:rsidR="00AA0C7B" w:rsidRPr="004D3B47" w:rsidRDefault="00AA0C7B" w:rsidP="00DE5853">
            <w:pPr>
              <w:jc w:val="right"/>
              <w:rPr>
                <w:rFonts w:asciiTheme="minorHAnsi" w:hAnsiTheme="minorHAnsi" w:cs="Arial"/>
                <w:szCs w:val="23"/>
              </w:rPr>
            </w:pPr>
            <w:r w:rsidRPr="004D3B47">
              <w:t>0.05</w:t>
            </w:r>
          </w:p>
        </w:tc>
        <w:tc>
          <w:tcPr>
            <w:tcW w:w="1405" w:type="dxa"/>
            <w:shd w:val="clear" w:color="auto" w:fill="auto"/>
            <w:noWrap/>
          </w:tcPr>
          <w:p w14:paraId="2CDCB581" w14:textId="354361F8" w:rsidR="00AA0C7B" w:rsidRPr="004D3B47" w:rsidRDefault="00AA0C7B" w:rsidP="00DE5853">
            <w:pPr>
              <w:jc w:val="right"/>
              <w:rPr>
                <w:rFonts w:asciiTheme="minorHAnsi" w:hAnsiTheme="minorHAnsi" w:cs="Arial"/>
                <w:szCs w:val="23"/>
              </w:rPr>
            </w:pPr>
            <w:r w:rsidRPr="004D3B47">
              <w:t>-</w:t>
            </w:r>
          </w:p>
        </w:tc>
        <w:tc>
          <w:tcPr>
            <w:tcW w:w="1406" w:type="dxa"/>
            <w:shd w:val="clear" w:color="auto" w:fill="auto"/>
            <w:noWrap/>
          </w:tcPr>
          <w:p w14:paraId="2A2BE2AB" w14:textId="75122E46" w:rsidR="00AA0C7B" w:rsidRPr="002769CD" w:rsidRDefault="00AA0C7B" w:rsidP="00DE5853">
            <w:pPr>
              <w:jc w:val="right"/>
              <w:rPr>
                <w:rFonts w:asciiTheme="minorHAnsi" w:hAnsiTheme="minorHAnsi" w:cs="Arial"/>
                <w:bCs/>
                <w:szCs w:val="23"/>
              </w:rPr>
            </w:pPr>
            <w:r w:rsidRPr="002769CD">
              <w:rPr>
                <w:bCs/>
              </w:rPr>
              <w:t>-</w:t>
            </w:r>
          </w:p>
        </w:tc>
      </w:tr>
      <w:tr w:rsidR="004D3B47" w:rsidRPr="004D3B47" w14:paraId="3732CC9A" w14:textId="77777777" w:rsidTr="00DE5853">
        <w:trPr>
          <w:trHeight w:val="285"/>
        </w:trPr>
        <w:tc>
          <w:tcPr>
            <w:tcW w:w="1260" w:type="dxa"/>
            <w:shd w:val="clear" w:color="auto" w:fill="auto"/>
            <w:noWrap/>
            <w:vAlign w:val="bottom"/>
            <w:hideMark/>
          </w:tcPr>
          <w:p w14:paraId="49BBAC3A" w14:textId="77777777" w:rsidR="00AA0C7B" w:rsidRPr="004D3B47" w:rsidRDefault="00AA0C7B" w:rsidP="00AA0C7B">
            <w:pPr>
              <w:keepNext/>
              <w:rPr>
                <w:rFonts w:asciiTheme="minorHAnsi" w:eastAsia="Times New Roman" w:hAnsiTheme="minorHAnsi" w:cs="Arial"/>
                <w:szCs w:val="23"/>
                <w:lang w:eastAsia="en-AU"/>
              </w:rPr>
            </w:pPr>
            <w:r w:rsidRPr="004D3B47">
              <w:t>30-34</w:t>
            </w:r>
          </w:p>
        </w:tc>
        <w:tc>
          <w:tcPr>
            <w:tcW w:w="1405" w:type="dxa"/>
            <w:shd w:val="clear" w:color="auto" w:fill="auto"/>
            <w:noWrap/>
          </w:tcPr>
          <w:p w14:paraId="3FCB06E9" w14:textId="558622B2" w:rsidR="00AA0C7B" w:rsidRPr="004D3B47" w:rsidRDefault="00AA0C7B" w:rsidP="00DE5853">
            <w:pPr>
              <w:jc w:val="right"/>
              <w:rPr>
                <w:rFonts w:asciiTheme="minorHAnsi" w:hAnsiTheme="minorHAnsi" w:cs="Arial"/>
                <w:szCs w:val="23"/>
              </w:rPr>
            </w:pPr>
            <w:r w:rsidRPr="004D3B47">
              <w:t>92.2</w:t>
            </w:r>
          </w:p>
        </w:tc>
        <w:tc>
          <w:tcPr>
            <w:tcW w:w="1405" w:type="dxa"/>
            <w:shd w:val="clear" w:color="auto" w:fill="auto"/>
            <w:noWrap/>
          </w:tcPr>
          <w:p w14:paraId="6AD4EA50" w14:textId="15EDFCD4" w:rsidR="00AA0C7B" w:rsidRPr="004D3B47" w:rsidRDefault="00AA0C7B" w:rsidP="00DE5853">
            <w:pPr>
              <w:jc w:val="right"/>
              <w:rPr>
                <w:rFonts w:asciiTheme="minorHAnsi" w:hAnsiTheme="minorHAnsi" w:cs="Arial"/>
                <w:szCs w:val="23"/>
              </w:rPr>
            </w:pPr>
            <w:r w:rsidRPr="004D3B47">
              <w:t>2.1</w:t>
            </w:r>
          </w:p>
        </w:tc>
        <w:tc>
          <w:tcPr>
            <w:tcW w:w="1405" w:type="dxa"/>
            <w:shd w:val="clear" w:color="auto" w:fill="auto"/>
            <w:noWrap/>
          </w:tcPr>
          <w:p w14:paraId="052DFED2" w14:textId="059069D5" w:rsidR="00AA0C7B" w:rsidRPr="004D3B47" w:rsidRDefault="00AA0C7B" w:rsidP="00DE5853">
            <w:pPr>
              <w:jc w:val="right"/>
              <w:rPr>
                <w:rFonts w:asciiTheme="minorHAnsi" w:hAnsiTheme="minorHAnsi" w:cs="Arial"/>
                <w:szCs w:val="23"/>
              </w:rPr>
            </w:pPr>
            <w:r w:rsidRPr="004D3B47">
              <w:t>3.4</w:t>
            </w:r>
          </w:p>
        </w:tc>
        <w:tc>
          <w:tcPr>
            <w:tcW w:w="1405" w:type="dxa"/>
            <w:shd w:val="clear" w:color="auto" w:fill="auto"/>
            <w:noWrap/>
          </w:tcPr>
          <w:p w14:paraId="5095663A" w14:textId="6EFA807E" w:rsidR="00AA0C7B" w:rsidRPr="004D3B47" w:rsidRDefault="00AA0C7B" w:rsidP="00DE5853">
            <w:pPr>
              <w:jc w:val="right"/>
              <w:rPr>
                <w:rFonts w:asciiTheme="minorHAnsi" w:hAnsiTheme="minorHAnsi" w:cs="Arial"/>
                <w:szCs w:val="23"/>
              </w:rPr>
            </w:pPr>
            <w:r w:rsidRPr="004D3B47">
              <w:t>0.7</w:t>
            </w:r>
          </w:p>
        </w:tc>
        <w:tc>
          <w:tcPr>
            <w:tcW w:w="1406" w:type="dxa"/>
            <w:shd w:val="clear" w:color="auto" w:fill="auto"/>
            <w:noWrap/>
          </w:tcPr>
          <w:p w14:paraId="0E7F91CB" w14:textId="421F7F3A" w:rsidR="00AA0C7B" w:rsidRPr="004D3B47" w:rsidRDefault="00AA0C7B" w:rsidP="00DE5853">
            <w:pPr>
              <w:jc w:val="right"/>
              <w:rPr>
                <w:rFonts w:asciiTheme="minorHAnsi" w:hAnsiTheme="minorHAnsi" w:cs="Arial"/>
                <w:szCs w:val="23"/>
              </w:rPr>
            </w:pPr>
            <w:r w:rsidRPr="004D3B47">
              <w:t>1.5</w:t>
            </w:r>
          </w:p>
        </w:tc>
        <w:tc>
          <w:tcPr>
            <w:tcW w:w="1405" w:type="dxa"/>
            <w:shd w:val="clear" w:color="auto" w:fill="auto"/>
            <w:noWrap/>
          </w:tcPr>
          <w:p w14:paraId="4F08E09A" w14:textId="4D60BBEC" w:rsidR="00AA0C7B" w:rsidRPr="004D3B47" w:rsidRDefault="00AA0C7B" w:rsidP="00DE5853">
            <w:pPr>
              <w:jc w:val="right"/>
              <w:rPr>
                <w:rFonts w:asciiTheme="minorHAnsi" w:hAnsiTheme="minorHAnsi" w:cs="Arial"/>
                <w:szCs w:val="23"/>
              </w:rPr>
            </w:pPr>
            <w:r w:rsidRPr="004D3B47">
              <w:t>&lt;0.005</w:t>
            </w:r>
          </w:p>
        </w:tc>
        <w:tc>
          <w:tcPr>
            <w:tcW w:w="1405" w:type="dxa"/>
            <w:shd w:val="clear" w:color="auto" w:fill="auto"/>
            <w:noWrap/>
          </w:tcPr>
          <w:p w14:paraId="229D5534" w14:textId="5268775E" w:rsidR="00AA0C7B" w:rsidRPr="004D3B47" w:rsidRDefault="00AA0C7B" w:rsidP="00DE5853">
            <w:pPr>
              <w:jc w:val="right"/>
              <w:rPr>
                <w:rFonts w:asciiTheme="minorHAnsi" w:hAnsiTheme="minorHAnsi" w:cs="Arial"/>
                <w:szCs w:val="23"/>
              </w:rPr>
            </w:pPr>
            <w:r w:rsidRPr="004D3B47">
              <w:t>0.08</w:t>
            </w:r>
          </w:p>
        </w:tc>
        <w:tc>
          <w:tcPr>
            <w:tcW w:w="1405" w:type="dxa"/>
            <w:shd w:val="clear" w:color="auto" w:fill="auto"/>
            <w:noWrap/>
          </w:tcPr>
          <w:p w14:paraId="08DA7CE4" w14:textId="0CB83F12" w:rsidR="00AA0C7B" w:rsidRPr="004D3B47" w:rsidRDefault="00AA0C7B" w:rsidP="00DE5853">
            <w:pPr>
              <w:jc w:val="right"/>
              <w:rPr>
                <w:rFonts w:asciiTheme="minorHAnsi" w:hAnsiTheme="minorHAnsi" w:cs="Arial"/>
                <w:szCs w:val="23"/>
              </w:rPr>
            </w:pPr>
            <w:r w:rsidRPr="004D3B47">
              <w:t>&lt;0.005</w:t>
            </w:r>
          </w:p>
        </w:tc>
        <w:tc>
          <w:tcPr>
            <w:tcW w:w="1406" w:type="dxa"/>
            <w:shd w:val="clear" w:color="auto" w:fill="auto"/>
            <w:noWrap/>
          </w:tcPr>
          <w:p w14:paraId="40F5F7DE" w14:textId="13585AED" w:rsidR="00AA0C7B" w:rsidRPr="002769CD" w:rsidRDefault="00AA0C7B" w:rsidP="00DE5853">
            <w:pPr>
              <w:jc w:val="right"/>
              <w:rPr>
                <w:rFonts w:asciiTheme="minorHAnsi" w:hAnsiTheme="minorHAnsi" w:cs="Arial"/>
                <w:bCs/>
                <w:szCs w:val="23"/>
              </w:rPr>
            </w:pPr>
            <w:r w:rsidRPr="002769CD">
              <w:rPr>
                <w:bCs/>
              </w:rPr>
              <w:t>-</w:t>
            </w:r>
          </w:p>
        </w:tc>
      </w:tr>
      <w:tr w:rsidR="004D3B47" w:rsidRPr="004D3B47" w14:paraId="3472D697" w14:textId="77777777" w:rsidTr="00DE5853">
        <w:trPr>
          <w:trHeight w:val="285"/>
        </w:trPr>
        <w:tc>
          <w:tcPr>
            <w:tcW w:w="1260" w:type="dxa"/>
            <w:shd w:val="clear" w:color="auto" w:fill="auto"/>
            <w:noWrap/>
            <w:vAlign w:val="bottom"/>
            <w:hideMark/>
          </w:tcPr>
          <w:p w14:paraId="32DFF854" w14:textId="77777777" w:rsidR="00AA0C7B" w:rsidRPr="004D3B47" w:rsidRDefault="00AA0C7B" w:rsidP="00AA0C7B">
            <w:pPr>
              <w:keepNext/>
              <w:rPr>
                <w:rFonts w:asciiTheme="minorHAnsi" w:eastAsia="Times New Roman" w:hAnsiTheme="minorHAnsi" w:cs="Arial"/>
                <w:szCs w:val="23"/>
                <w:lang w:eastAsia="en-AU"/>
              </w:rPr>
            </w:pPr>
            <w:r w:rsidRPr="004D3B47">
              <w:t>35-39</w:t>
            </w:r>
          </w:p>
        </w:tc>
        <w:tc>
          <w:tcPr>
            <w:tcW w:w="1405" w:type="dxa"/>
            <w:shd w:val="clear" w:color="auto" w:fill="auto"/>
            <w:noWrap/>
          </w:tcPr>
          <w:p w14:paraId="554673D3" w14:textId="35C6B0E2" w:rsidR="00AA0C7B" w:rsidRPr="004D3B47" w:rsidRDefault="00AA0C7B" w:rsidP="00DE5853">
            <w:pPr>
              <w:jc w:val="right"/>
              <w:rPr>
                <w:rFonts w:asciiTheme="minorHAnsi" w:hAnsiTheme="minorHAnsi" w:cs="Arial"/>
                <w:szCs w:val="23"/>
              </w:rPr>
            </w:pPr>
            <w:r w:rsidRPr="004D3B47">
              <w:t>94.2</w:t>
            </w:r>
          </w:p>
        </w:tc>
        <w:tc>
          <w:tcPr>
            <w:tcW w:w="1405" w:type="dxa"/>
            <w:shd w:val="clear" w:color="auto" w:fill="auto"/>
            <w:noWrap/>
          </w:tcPr>
          <w:p w14:paraId="0AD6402B" w14:textId="23719828" w:rsidR="00AA0C7B" w:rsidRPr="004D3B47" w:rsidRDefault="00AA0C7B" w:rsidP="00DE5853">
            <w:pPr>
              <w:jc w:val="right"/>
              <w:rPr>
                <w:rFonts w:asciiTheme="minorHAnsi" w:hAnsiTheme="minorHAnsi" w:cs="Arial"/>
                <w:szCs w:val="23"/>
              </w:rPr>
            </w:pPr>
            <w:r w:rsidRPr="004D3B47">
              <w:t>1.8</w:t>
            </w:r>
          </w:p>
        </w:tc>
        <w:tc>
          <w:tcPr>
            <w:tcW w:w="1405" w:type="dxa"/>
            <w:shd w:val="clear" w:color="auto" w:fill="auto"/>
            <w:noWrap/>
          </w:tcPr>
          <w:p w14:paraId="58687548" w14:textId="5238CE8D" w:rsidR="00AA0C7B" w:rsidRPr="004D3B47" w:rsidRDefault="00AA0C7B" w:rsidP="00DE5853">
            <w:pPr>
              <w:jc w:val="right"/>
              <w:rPr>
                <w:rFonts w:asciiTheme="minorHAnsi" w:hAnsiTheme="minorHAnsi" w:cs="Arial"/>
                <w:szCs w:val="23"/>
              </w:rPr>
            </w:pPr>
            <w:r w:rsidRPr="004D3B47">
              <w:t>2.4</w:t>
            </w:r>
          </w:p>
        </w:tc>
        <w:tc>
          <w:tcPr>
            <w:tcW w:w="1405" w:type="dxa"/>
            <w:shd w:val="clear" w:color="auto" w:fill="auto"/>
            <w:noWrap/>
          </w:tcPr>
          <w:p w14:paraId="3A6825D2" w14:textId="6858D75B" w:rsidR="00AA0C7B" w:rsidRPr="004D3B47" w:rsidRDefault="00AA0C7B" w:rsidP="00DE5853">
            <w:pPr>
              <w:jc w:val="right"/>
              <w:rPr>
                <w:rFonts w:asciiTheme="minorHAnsi" w:hAnsiTheme="minorHAnsi" w:cs="Arial"/>
                <w:szCs w:val="23"/>
              </w:rPr>
            </w:pPr>
            <w:r w:rsidRPr="004D3B47">
              <w:t>0.5</w:t>
            </w:r>
          </w:p>
        </w:tc>
        <w:tc>
          <w:tcPr>
            <w:tcW w:w="1406" w:type="dxa"/>
            <w:shd w:val="clear" w:color="auto" w:fill="auto"/>
            <w:noWrap/>
          </w:tcPr>
          <w:p w14:paraId="487FBAE3" w14:textId="4FF44140" w:rsidR="00AA0C7B" w:rsidRPr="004D3B47" w:rsidRDefault="00AA0C7B" w:rsidP="00DE5853">
            <w:pPr>
              <w:jc w:val="right"/>
              <w:rPr>
                <w:rFonts w:asciiTheme="minorHAnsi" w:hAnsiTheme="minorHAnsi" w:cs="Arial"/>
                <w:szCs w:val="23"/>
              </w:rPr>
            </w:pPr>
            <w:r w:rsidRPr="004D3B47">
              <w:t>0.9</w:t>
            </w:r>
          </w:p>
        </w:tc>
        <w:tc>
          <w:tcPr>
            <w:tcW w:w="1405" w:type="dxa"/>
            <w:shd w:val="clear" w:color="auto" w:fill="auto"/>
            <w:noWrap/>
          </w:tcPr>
          <w:p w14:paraId="673168E2" w14:textId="687821F1" w:rsidR="00AA0C7B" w:rsidRPr="004D3B47" w:rsidRDefault="00AA0C7B" w:rsidP="00DE5853">
            <w:pPr>
              <w:jc w:val="right"/>
              <w:rPr>
                <w:rFonts w:asciiTheme="minorHAnsi" w:hAnsiTheme="minorHAnsi" w:cs="Arial"/>
                <w:szCs w:val="23"/>
              </w:rPr>
            </w:pPr>
            <w:r w:rsidRPr="004D3B47">
              <w:t>&lt;0.005</w:t>
            </w:r>
          </w:p>
        </w:tc>
        <w:tc>
          <w:tcPr>
            <w:tcW w:w="1405" w:type="dxa"/>
            <w:shd w:val="clear" w:color="auto" w:fill="auto"/>
            <w:noWrap/>
          </w:tcPr>
          <w:p w14:paraId="6D919ECF" w14:textId="1B8B34F6" w:rsidR="00AA0C7B" w:rsidRPr="004D3B47" w:rsidRDefault="00AA0C7B" w:rsidP="00DE5853">
            <w:pPr>
              <w:jc w:val="right"/>
              <w:rPr>
                <w:rFonts w:asciiTheme="minorHAnsi" w:hAnsiTheme="minorHAnsi" w:cs="Arial"/>
                <w:szCs w:val="23"/>
              </w:rPr>
            </w:pPr>
            <w:r w:rsidRPr="004D3B47">
              <w:t>0.08</w:t>
            </w:r>
          </w:p>
        </w:tc>
        <w:tc>
          <w:tcPr>
            <w:tcW w:w="1405" w:type="dxa"/>
            <w:shd w:val="clear" w:color="auto" w:fill="auto"/>
            <w:noWrap/>
          </w:tcPr>
          <w:p w14:paraId="06865CF2" w14:textId="467B7FC8" w:rsidR="00AA0C7B" w:rsidRPr="004D3B47" w:rsidRDefault="00AA0C7B" w:rsidP="00DE5853">
            <w:pPr>
              <w:jc w:val="right"/>
              <w:rPr>
                <w:rFonts w:asciiTheme="minorHAnsi" w:hAnsiTheme="minorHAnsi" w:cs="Arial"/>
                <w:szCs w:val="23"/>
              </w:rPr>
            </w:pPr>
            <w:r w:rsidRPr="004D3B47">
              <w:t>-</w:t>
            </w:r>
          </w:p>
        </w:tc>
        <w:tc>
          <w:tcPr>
            <w:tcW w:w="1406" w:type="dxa"/>
            <w:shd w:val="clear" w:color="auto" w:fill="auto"/>
            <w:noWrap/>
          </w:tcPr>
          <w:p w14:paraId="6BA85932" w14:textId="1B572682" w:rsidR="00AA0C7B" w:rsidRPr="002769CD" w:rsidRDefault="00AA0C7B" w:rsidP="00DE5853">
            <w:pPr>
              <w:jc w:val="right"/>
              <w:rPr>
                <w:rFonts w:asciiTheme="minorHAnsi" w:hAnsiTheme="minorHAnsi" w:cs="Arial"/>
                <w:bCs/>
                <w:szCs w:val="23"/>
              </w:rPr>
            </w:pPr>
            <w:r w:rsidRPr="002769CD">
              <w:rPr>
                <w:bCs/>
              </w:rPr>
              <w:t>&lt;0.005</w:t>
            </w:r>
          </w:p>
        </w:tc>
      </w:tr>
      <w:tr w:rsidR="004D3B47" w:rsidRPr="004D3B47" w14:paraId="4CC94354" w14:textId="77777777" w:rsidTr="00DE5853">
        <w:trPr>
          <w:trHeight w:val="285"/>
        </w:trPr>
        <w:tc>
          <w:tcPr>
            <w:tcW w:w="1260" w:type="dxa"/>
            <w:shd w:val="clear" w:color="auto" w:fill="auto"/>
            <w:noWrap/>
            <w:vAlign w:val="bottom"/>
            <w:hideMark/>
          </w:tcPr>
          <w:p w14:paraId="349F2969" w14:textId="77777777" w:rsidR="00AA0C7B" w:rsidRPr="004D3B47" w:rsidRDefault="00AA0C7B" w:rsidP="00AA0C7B">
            <w:pPr>
              <w:keepNext/>
              <w:rPr>
                <w:rFonts w:asciiTheme="minorHAnsi" w:eastAsia="Times New Roman" w:hAnsiTheme="minorHAnsi" w:cs="Arial"/>
                <w:szCs w:val="23"/>
                <w:lang w:eastAsia="en-AU"/>
              </w:rPr>
            </w:pPr>
            <w:r w:rsidRPr="004D3B47">
              <w:t>40-44</w:t>
            </w:r>
          </w:p>
        </w:tc>
        <w:tc>
          <w:tcPr>
            <w:tcW w:w="1405" w:type="dxa"/>
            <w:shd w:val="clear" w:color="auto" w:fill="auto"/>
            <w:noWrap/>
          </w:tcPr>
          <w:p w14:paraId="590470B8" w14:textId="796D016B" w:rsidR="00AA0C7B" w:rsidRPr="004D3B47" w:rsidRDefault="00AA0C7B" w:rsidP="00DE5853">
            <w:pPr>
              <w:jc w:val="right"/>
              <w:rPr>
                <w:rFonts w:asciiTheme="minorHAnsi" w:hAnsiTheme="minorHAnsi" w:cs="Arial"/>
                <w:szCs w:val="23"/>
              </w:rPr>
            </w:pPr>
            <w:r w:rsidRPr="004D3B47">
              <w:t>94.8</w:t>
            </w:r>
          </w:p>
        </w:tc>
        <w:tc>
          <w:tcPr>
            <w:tcW w:w="1405" w:type="dxa"/>
            <w:shd w:val="clear" w:color="auto" w:fill="auto"/>
            <w:noWrap/>
          </w:tcPr>
          <w:p w14:paraId="1A6518F0" w14:textId="5497E963" w:rsidR="00AA0C7B" w:rsidRPr="004D3B47" w:rsidRDefault="00AA0C7B" w:rsidP="00DE5853">
            <w:pPr>
              <w:jc w:val="right"/>
              <w:rPr>
                <w:rFonts w:asciiTheme="minorHAnsi" w:hAnsiTheme="minorHAnsi" w:cs="Arial"/>
                <w:szCs w:val="23"/>
              </w:rPr>
            </w:pPr>
            <w:r w:rsidRPr="004D3B47">
              <w:t>1.7</w:t>
            </w:r>
          </w:p>
        </w:tc>
        <w:tc>
          <w:tcPr>
            <w:tcW w:w="1405" w:type="dxa"/>
            <w:shd w:val="clear" w:color="auto" w:fill="auto"/>
            <w:noWrap/>
          </w:tcPr>
          <w:p w14:paraId="337A7DB7" w14:textId="7C5673C9" w:rsidR="00AA0C7B" w:rsidRPr="004D3B47" w:rsidRDefault="00AA0C7B" w:rsidP="00DE5853">
            <w:pPr>
              <w:jc w:val="right"/>
              <w:rPr>
                <w:rFonts w:asciiTheme="minorHAnsi" w:hAnsiTheme="minorHAnsi" w:cs="Arial"/>
                <w:szCs w:val="23"/>
              </w:rPr>
            </w:pPr>
            <w:r w:rsidRPr="004D3B47">
              <w:t>2.3</w:t>
            </w:r>
          </w:p>
        </w:tc>
        <w:tc>
          <w:tcPr>
            <w:tcW w:w="1405" w:type="dxa"/>
            <w:shd w:val="clear" w:color="auto" w:fill="auto"/>
            <w:noWrap/>
          </w:tcPr>
          <w:p w14:paraId="7D3596BD" w14:textId="1F0A1713" w:rsidR="00AA0C7B" w:rsidRPr="004D3B47" w:rsidRDefault="00AA0C7B" w:rsidP="00DE5853">
            <w:pPr>
              <w:jc w:val="right"/>
              <w:rPr>
                <w:rFonts w:asciiTheme="minorHAnsi" w:hAnsiTheme="minorHAnsi" w:cs="Arial"/>
                <w:szCs w:val="23"/>
              </w:rPr>
            </w:pPr>
            <w:r w:rsidRPr="004D3B47">
              <w:t>0.4</w:t>
            </w:r>
          </w:p>
        </w:tc>
        <w:tc>
          <w:tcPr>
            <w:tcW w:w="1406" w:type="dxa"/>
            <w:shd w:val="clear" w:color="auto" w:fill="auto"/>
            <w:noWrap/>
          </w:tcPr>
          <w:p w14:paraId="0BE4D8E2" w14:textId="3DDFB2D4" w:rsidR="00AA0C7B" w:rsidRPr="004D3B47" w:rsidRDefault="00AA0C7B" w:rsidP="00DE5853">
            <w:pPr>
              <w:jc w:val="right"/>
              <w:rPr>
                <w:rFonts w:asciiTheme="minorHAnsi" w:hAnsiTheme="minorHAnsi" w:cs="Arial"/>
                <w:szCs w:val="23"/>
              </w:rPr>
            </w:pPr>
            <w:r w:rsidRPr="004D3B47">
              <w:t>0.7</w:t>
            </w:r>
          </w:p>
        </w:tc>
        <w:tc>
          <w:tcPr>
            <w:tcW w:w="1405" w:type="dxa"/>
            <w:shd w:val="clear" w:color="auto" w:fill="auto"/>
            <w:noWrap/>
          </w:tcPr>
          <w:p w14:paraId="65611244" w14:textId="49DC37D8" w:rsidR="00AA0C7B" w:rsidRPr="004D3B47" w:rsidRDefault="00AA0C7B" w:rsidP="00DE5853">
            <w:pPr>
              <w:jc w:val="right"/>
              <w:rPr>
                <w:rFonts w:asciiTheme="minorHAnsi" w:hAnsiTheme="minorHAnsi" w:cs="Arial"/>
                <w:szCs w:val="23"/>
              </w:rPr>
            </w:pPr>
            <w:r w:rsidRPr="004D3B47">
              <w:t>&lt;0.005</w:t>
            </w:r>
          </w:p>
        </w:tc>
        <w:tc>
          <w:tcPr>
            <w:tcW w:w="1405" w:type="dxa"/>
            <w:shd w:val="clear" w:color="auto" w:fill="auto"/>
            <w:noWrap/>
          </w:tcPr>
          <w:p w14:paraId="5806B56F" w14:textId="4F888AA4" w:rsidR="00AA0C7B" w:rsidRPr="004D3B47" w:rsidRDefault="00AA0C7B" w:rsidP="00DE5853">
            <w:pPr>
              <w:jc w:val="right"/>
              <w:rPr>
                <w:rFonts w:asciiTheme="minorHAnsi" w:hAnsiTheme="minorHAnsi" w:cs="Arial"/>
                <w:szCs w:val="23"/>
              </w:rPr>
            </w:pPr>
            <w:r w:rsidRPr="004D3B47">
              <w:t>0.10</w:t>
            </w:r>
          </w:p>
        </w:tc>
        <w:tc>
          <w:tcPr>
            <w:tcW w:w="1405" w:type="dxa"/>
            <w:shd w:val="clear" w:color="auto" w:fill="auto"/>
            <w:noWrap/>
          </w:tcPr>
          <w:p w14:paraId="146B5166" w14:textId="443BA1D9" w:rsidR="00AA0C7B" w:rsidRPr="004D3B47" w:rsidRDefault="00AA0C7B" w:rsidP="00DE5853">
            <w:pPr>
              <w:jc w:val="right"/>
              <w:rPr>
                <w:rFonts w:asciiTheme="minorHAnsi" w:hAnsiTheme="minorHAnsi" w:cs="Arial"/>
                <w:szCs w:val="23"/>
              </w:rPr>
            </w:pPr>
            <w:r w:rsidRPr="004D3B47">
              <w:t>0.01</w:t>
            </w:r>
          </w:p>
        </w:tc>
        <w:tc>
          <w:tcPr>
            <w:tcW w:w="1406" w:type="dxa"/>
            <w:shd w:val="clear" w:color="auto" w:fill="auto"/>
            <w:noWrap/>
          </w:tcPr>
          <w:p w14:paraId="741E6302" w14:textId="3EBCEDBB" w:rsidR="00AA0C7B" w:rsidRPr="002769CD" w:rsidRDefault="00AA0C7B" w:rsidP="00DE5853">
            <w:pPr>
              <w:jc w:val="right"/>
              <w:rPr>
                <w:rFonts w:asciiTheme="minorHAnsi" w:hAnsiTheme="minorHAnsi" w:cs="Arial"/>
                <w:bCs/>
                <w:szCs w:val="23"/>
              </w:rPr>
            </w:pPr>
            <w:r w:rsidRPr="002769CD">
              <w:rPr>
                <w:bCs/>
              </w:rPr>
              <w:t>-</w:t>
            </w:r>
          </w:p>
        </w:tc>
      </w:tr>
      <w:tr w:rsidR="004D3B47" w:rsidRPr="004D3B47" w14:paraId="44205437" w14:textId="77777777" w:rsidTr="00DE5853">
        <w:trPr>
          <w:trHeight w:val="285"/>
        </w:trPr>
        <w:tc>
          <w:tcPr>
            <w:tcW w:w="1260" w:type="dxa"/>
            <w:shd w:val="clear" w:color="auto" w:fill="auto"/>
            <w:noWrap/>
            <w:vAlign w:val="bottom"/>
            <w:hideMark/>
          </w:tcPr>
          <w:p w14:paraId="6028D43E" w14:textId="77777777" w:rsidR="00AA0C7B" w:rsidRPr="004D3B47" w:rsidRDefault="00AA0C7B" w:rsidP="00AA0C7B">
            <w:pPr>
              <w:keepNext/>
              <w:rPr>
                <w:rFonts w:asciiTheme="minorHAnsi" w:eastAsia="Times New Roman" w:hAnsiTheme="minorHAnsi" w:cs="Arial"/>
                <w:szCs w:val="23"/>
                <w:lang w:eastAsia="en-AU"/>
              </w:rPr>
            </w:pPr>
            <w:r w:rsidRPr="004D3B47">
              <w:t>45-49</w:t>
            </w:r>
          </w:p>
        </w:tc>
        <w:tc>
          <w:tcPr>
            <w:tcW w:w="1405" w:type="dxa"/>
            <w:shd w:val="clear" w:color="auto" w:fill="auto"/>
            <w:noWrap/>
          </w:tcPr>
          <w:p w14:paraId="1963297D" w14:textId="17E8B293" w:rsidR="00AA0C7B" w:rsidRPr="004D3B47" w:rsidRDefault="00AA0C7B" w:rsidP="00DE5853">
            <w:pPr>
              <w:jc w:val="right"/>
              <w:rPr>
                <w:rFonts w:asciiTheme="minorHAnsi" w:hAnsiTheme="minorHAnsi" w:cs="Arial"/>
                <w:szCs w:val="23"/>
              </w:rPr>
            </w:pPr>
            <w:r w:rsidRPr="004D3B47">
              <w:t>94.9</w:t>
            </w:r>
          </w:p>
        </w:tc>
        <w:tc>
          <w:tcPr>
            <w:tcW w:w="1405" w:type="dxa"/>
            <w:shd w:val="clear" w:color="auto" w:fill="auto"/>
            <w:noWrap/>
          </w:tcPr>
          <w:p w14:paraId="0C3B6785" w14:textId="7DD659C9" w:rsidR="00AA0C7B" w:rsidRPr="004D3B47" w:rsidRDefault="00AA0C7B" w:rsidP="00DE5853">
            <w:pPr>
              <w:jc w:val="right"/>
              <w:rPr>
                <w:rFonts w:asciiTheme="minorHAnsi" w:hAnsiTheme="minorHAnsi" w:cs="Arial"/>
                <w:szCs w:val="23"/>
              </w:rPr>
            </w:pPr>
            <w:r w:rsidRPr="004D3B47">
              <w:t>1.9</w:t>
            </w:r>
          </w:p>
        </w:tc>
        <w:tc>
          <w:tcPr>
            <w:tcW w:w="1405" w:type="dxa"/>
            <w:shd w:val="clear" w:color="auto" w:fill="auto"/>
            <w:noWrap/>
          </w:tcPr>
          <w:p w14:paraId="5DFF1B40" w14:textId="603E9F97" w:rsidR="00AA0C7B" w:rsidRPr="004D3B47" w:rsidRDefault="00AA0C7B" w:rsidP="00DE5853">
            <w:pPr>
              <w:jc w:val="right"/>
              <w:rPr>
                <w:rFonts w:asciiTheme="minorHAnsi" w:hAnsiTheme="minorHAnsi" w:cs="Arial"/>
                <w:szCs w:val="23"/>
              </w:rPr>
            </w:pPr>
            <w:r w:rsidRPr="004D3B47">
              <w:t>2.1</w:t>
            </w:r>
          </w:p>
        </w:tc>
        <w:tc>
          <w:tcPr>
            <w:tcW w:w="1405" w:type="dxa"/>
            <w:shd w:val="clear" w:color="auto" w:fill="auto"/>
            <w:noWrap/>
          </w:tcPr>
          <w:p w14:paraId="1EC56076" w14:textId="5D7D5093" w:rsidR="00AA0C7B" w:rsidRPr="004D3B47" w:rsidRDefault="00AA0C7B" w:rsidP="00DE5853">
            <w:pPr>
              <w:jc w:val="right"/>
              <w:rPr>
                <w:rFonts w:asciiTheme="minorHAnsi" w:hAnsiTheme="minorHAnsi" w:cs="Arial"/>
                <w:szCs w:val="23"/>
              </w:rPr>
            </w:pPr>
            <w:r w:rsidRPr="004D3B47">
              <w:t>0.4</w:t>
            </w:r>
          </w:p>
        </w:tc>
        <w:tc>
          <w:tcPr>
            <w:tcW w:w="1406" w:type="dxa"/>
            <w:shd w:val="clear" w:color="auto" w:fill="auto"/>
            <w:noWrap/>
          </w:tcPr>
          <w:p w14:paraId="15124C29" w14:textId="2B8906BF" w:rsidR="00AA0C7B" w:rsidRPr="004D3B47" w:rsidRDefault="00AA0C7B" w:rsidP="00DE5853">
            <w:pPr>
              <w:jc w:val="right"/>
              <w:rPr>
                <w:rFonts w:asciiTheme="minorHAnsi" w:hAnsiTheme="minorHAnsi" w:cs="Arial"/>
                <w:szCs w:val="23"/>
              </w:rPr>
            </w:pPr>
            <w:r w:rsidRPr="004D3B47">
              <w:t>0.6</w:t>
            </w:r>
          </w:p>
        </w:tc>
        <w:tc>
          <w:tcPr>
            <w:tcW w:w="1405" w:type="dxa"/>
            <w:shd w:val="clear" w:color="auto" w:fill="auto"/>
            <w:noWrap/>
          </w:tcPr>
          <w:p w14:paraId="7A008AB2" w14:textId="72A7732C" w:rsidR="00AA0C7B" w:rsidRPr="004D3B47" w:rsidRDefault="00AA0C7B" w:rsidP="00DE5853">
            <w:pPr>
              <w:jc w:val="right"/>
              <w:rPr>
                <w:rFonts w:asciiTheme="minorHAnsi" w:hAnsiTheme="minorHAnsi" w:cs="Arial"/>
                <w:szCs w:val="23"/>
              </w:rPr>
            </w:pPr>
            <w:r w:rsidRPr="004D3B47">
              <w:t>0.01</w:t>
            </w:r>
          </w:p>
        </w:tc>
        <w:tc>
          <w:tcPr>
            <w:tcW w:w="1405" w:type="dxa"/>
            <w:shd w:val="clear" w:color="auto" w:fill="auto"/>
            <w:noWrap/>
          </w:tcPr>
          <w:p w14:paraId="01D5CBA6" w14:textId="4942A74B" w:rsidR="00AA0C7B" w:rsidRPr="004D3B47" w:rsidRDefault="00AA0C7B" w:rsidP="00DE5853">
            <w:pPr>
              <w:jc w:val="right"/>
              <w:rPr>
                <w:rFonts w:asciiTheme="minorHAnsi" w:hAnsiTheme="minorHAnsi" w:cs="Arial"/>
                <w:szCs w:val="23"/>
              </w:rPr>
            </w:pPr>
            <w:r w:rsidRPr="004D3B47">
              <w:t>0.11</w:t>
            </w:r>
          </w:p>
        </w:tc>
        <w:tc>
          <w:tcPr>
            <w:tcW w:w="1405" w:type="dxa"/>
            <w:shd w:val="clear" w:color="auto" w:fill="auto"/>
            <w:noWrap/>
          </w:tcPr>
          <w:p w14:paraId="01F251E3" w14:textId="57F4CD85" w:rsidR="00AA0C7B" w:rsidRPr="004D3B47" w:rsidRDefault="00AA0C7B" w:rsidP="00DE5853">
            <w:pPr>
              <w:jc w:val="right"/>
              <w:rPr>
                <w:rFonts w:asciiTheme="minorHAnsi" w:hAnsiTheme="minorHAnsi" w:cs="Arial"/>
                <w:szCs w:val="23"/>
              </w:rPr>
            </w:pPr>
            <w:r w:rsidRPr="004D3B47">
              <w:t>-</w:t>
            </w:r>
          </w:p>
        </w:tc>
        <w:tc>
          <w:tcPr>
            <w:tcW w:w="1406" w:type="dxa"/>
            <w:shd w:val="clear" w:color="auto" w:fill="auto"/>
            <w:noWrap/>
          </w:tcPr>
          <w:p w14:paraId="483C15E2" w14:textId="657D46A0" w:rsidR="00AA0C7B" w:rsidRPr="002769CD" w:rsidRDefault="00AA0C7B" w:rsidP="00DE5853">
            <w:pPr>
              <w:jc w:val="right"/>
              <w:rPr>
                <w:rFonts w:asciiTheme="minorHAnsi" w:hAnsiTheme="minorHAnsi" w:cs="Arial"/>
                <w:bCs/>
                <w:szCs w:val="23"/>
              </w:rPr>
            </w:pPr>
            <w:r w:rsidRPr="002769CD">
              <w:rPr>
                <w:bCs/>
              </w:rPr>
              <w:t>-</w:t>
            </w:r>
          </w:p>
        </w:tc>
      </w:tr>
      <w:tr w:rsidR="004D3B47" w:rsidRPr="004D3B47" w14:paraId="3A6294A1" w14:textId="77777777" w:rsidTr="00DE5853">
        <w:trPr>
          <w:trHeight w:val="285"/>
        </w:trPr>
        <w:tc>
          <w:tcPr>
            <w:tcW w:w="1260" w:type="dxa"/>
            <w:shd w:val="clear" w:color="auto" w:fill="auto"/>
            <w:noWrap/>
            <w:vAlign w:val="bottom"/>
            <w:hideMark/>
          </w:tcPr>
          <w:p w14:paraId="274BA15E" w14:textId="77777777" w:rsidR="00AA0C7B" w:rsidRPr="004D3B47" w:rsidRDefault="00AA0C7B" w:rsidP="00AA0C7B">
            <w:pPr>
              <w:keepNext/>
              <w:rPr>
                <w:rFonts w:asciiTheme="minorHAnsi" w:eastAsia="Times New Roman" w:hAnsiTheme="minorHAnsi" w:cs="Arial"/>
                <w:szCs w:val="23"/>
                <w:lang w:eastAsia="en-AU"/>
              </w:rPr>
            </w:pPr>
            <w:r w:rsidRPr="004D3B47">
              <w:t>50-54</w:t>
            </w:r>
          </w:p>
        </w:tc>
        <w:tc>
          <w:tcPr>
            <w:tcW w:w="1405" w:type="dxa"/>
            <w:shd w:val="clear" w:color="auto" w:fill="auto"/>
            <w:noWrap/>
          </w:tcPr>
          <w:p w14:paraId="1B7A4F65" w14:textId="55336F4C" w:rsidR="00AA0C7B" w:rsidRPr="004D3B47" w:rsidRDefault="00AA0C7B" w:rsidP="00DE5853">
            <w:pPr>
              <w:jc w:val="right"/>
              <w:rPr>
                <w:rFonts w:asciiTheme="minorHAnsi" w:hAnsiTheme="minorHAnsi" w:cs="Arial"/>
                <w:szCs w:val="23"/>
              </w:rPr>
            </w:pPr>
            <w:r w:rsidRPr="004D3B47">
              <w:t>95.3</w:t>
            </w:r>
          </w:p>
        </w:tc>
        <w:tc>
          <w:tcPr>
            <w:tcW w:w="1405" w:type="dxa"/>
            <w:shd w:val="clear" w:color="auto" w:fill="auto"/>
            <w:noWrap/>
          </w:tcPr>
          <w:p w14:paraId="3E448AAB" w14:textId="3DAB024B" w:rsidR="00AA0C7B" w:rsidRPr="004D3B47" w:rsidRDefault="00AA0C7B" w:rsidP="00DE5853">
            <w:pPr>
              <w:jc w:val="right"/>
              <w:rPr>
                <w:rFonts w:asciiTheme="minorHAnsi" w:hAnsiTheme="minorHAnsi" w:cs="Arial"/>
                <w:szCs w:val="23"/>
              </w:rPr>
            </w:pPr>
            <w:r w:rsidRPr="004D3B47">
              <w:t>1.8</w:t>
            </w:r>
          </w:p>
        </w:tc>
        <w:tc>
          <w:tcPr>
            <w:tcW w:w="1405" w:type="dxa"/>
            <w:shd w:val="clear" w:color="auto" w:fill="auto"/>
            <w:noWrap/>
          </w:tcPr>
          <w:p w14:paraId="668885B4" w14:textId="2CB1B06E" w:rsidR="00AA0C7B" w:rsidRPr="004D3B47" w:rsidRDefault="00AA0C7B" w:rsidP="00DE5853">
            <w:pPr>
              <w:jc w:val="right"/>
              <w:rPr>
                <w:rFonts w:asciiTheme="minorHAnsi" w:hAnsiTheme="minorHAnsi" w:cs="Arial"/>
                <w:szCs w:val="23"/>
              </w:rPr>
            </w:pPr>
            <w:r w:rsidRPr="004D3B47">
              <w:t>2.1</w:t>
            </w:r>
          </w:p>
        </w:tc>
        <w:tc>
          <w:tcPr>
            <w:tcW w:w="1405" w:type="dxa"/>
            <w:shd w:val="clear" w:color="auto" w:fill="auto"/>
            <w:noWrap/>
          </w:tcPr>
          <w:p w14:paraId="1E7E4474" w14:textId="37CA2D13" w:rsidR="00AA0C7B" w:rsidRPr="004D3B47" w:rsidRDefault="00AA0C7B" w:rsidP="00DE5853">
            <w:pPr>
              <w:jc w:val="right"/>
              <w:rPr>
                <w:rFonts w:asciiTheme="minorHAnsi" w:hAnsiTheme="minorHAnsi" w:cs="Arial"/>
                <w:szCs w:val="23"/>
              </w:rPr>
            </w:pPr>
            <w:r w:rsidRPr="004D3B47">
              <w:t>0.3</w:t>
            </w:r>
          </w:p>
        </w:tc>
        <w:tc>
          <w:tcPr>
            <w:tcW w:w="1406" w:type="dxa"/>
            <w:shd w:val="clear" w:color="auto" w:fill="auto"/>
            <w:noWrap/>
          </w:tcPr>
          <w:p w14:paraId="6D14C57E" w14:textId="675C33E9" w:rsidR="00AA0C7B" w:rsidRPr="004D3B47" w:rsidRDefault="00AA0C7B" w:rsidP="00DE5853">
            <w:pPr>
              <w:jc w:val="right"/>
              <w:rPr>
                <w:rFonts w:asciiTheme="minorHAnsi" w:hAnsiTheme="minorHAnsi" w:cs="Arial"/>
                <w:szCs w:val="23"/>
              </w:rPr>
            </w:pPr>
            <w:r w:rsidRPr="004D3B47">
              <w:t>0.3</w:t>
            </w:r>
          </w:p>
        </w:tc>
        <w:tc>
          <w:tcPr>
            <w:tcW w:w="1405" w:type="dxa"/>
            <w:shd w:val="clear" w:color="auto" w:fill="auto"/>
            <w:noWrap/>
          </w:tcPr>
          <w:p w14:paraId="50E96B2F" w14:textId="5B57264B" w:rsidR="00AA0C7B" w:rsidRPr="004D3B47" w:rsidRDefault="00AA0C7B" w:rsidP="00DE5853">
            <w:pPr>
              <w:jc w:val="right"/>
              <w:rPr>
                <w:rFonts w:asciiTheme="minorHAnsi" w:hAnsiTheme="minorHAnsi" w:cs="Arial"/>
                <w:szCs w:val="23"/>
              </w:rPr>
            </w:pPr>
            <w:r w:rsidRPr="004D3B47">
              <w:t>0.02</w:t>
            </w:r>
          </w:p>
        </w:tc>
        <w:tc>
          <w:tcPr>
            <w:tcW w:w="1405" w:type="dxa"/>
            <w:shd w:val="clear" w:color="auto" w:fill="auto"/>
            <w:noWrap/>
          </w:tcPr>
          <w:p w14:paraId="25C1C005" w14:textId="6E0BB64B" w:rsidR="00AA0C7B" w:rsidRPr="004D3B47" w:rsidRDefault="00AA0C7B" w:rsidP="00DE5853">
            <w:pPr>
              <w:jc w:val="right"/>
              <w:rPr>
                <w:rFonts w:asciiTheme="minorHAnsi" w:hAnsiTheme="minorHAnsi" w:cs="Arial"/>
                <w:szCs w:val="23"/>
              </w:rPr>
            </w:pPr>
            <w:r w:rsidRPr="004D3B47">
              <w:t>0.19</w:t>
            </w:r>
          </w:p>
        </w:tc>
        <w:tc>
          <w:tcPr>
            <w:tcW w:w="1405" w:type="dxa"/>
            <w:shd w:val="clear" w:color="auto" w:fill="auto"/>
            <w:noWrap/>
          </w:tcPr>
          <w:p w14:paraId="14F04068" w14:textId="525D4199" w:rsidR="00AA0C7B" w:rsidRPr="004D3B47" w:rsidRDefault="00AA0C7B" w:rsidP="00DE5853">
            <w:pPr>
              <w:jc w:val="right"/>
              <w:rPr>
                <w:rFonts w:asciiTheme="minorHAnsi" w:hAnsiTheme="minorHAnsi" w:cs="Arial"/>
                <w:szCs w:val="23"/>
              </w:rPr>
            </w:pPr>
            <w:r w:rsidRPr="004D3B47">
              <w:t>0.01</w:t>
            </w:r>
          </w:p>
        </w:tc>
        <w:tc>
          <w:tcPr>
            <w:tcW w:w="1406" w:type="dxa"/>
            <w:shd w:val="clear" w:color="auto" w:fill="auto"/>
            <w:noWrap/>
          </w:tcPr>
          <w:p w14:paraId="5FE39F49" w14:textId="5EAA6937" w:rsidR="00AA0C7B" w:rsidRPr="002769CD" w:rsidRDefault="00AA0C7B" w:rsidP="00DE5853">
            <w:pPr>
              <w:jc w:val="right"/>
              <w:rPr>
                <w:rFonts w:asciiTheme="minorHAnsi" w:hAnsiTheme="minorHAnsi" w:cs="Arial"/>
                <w:bCs/>
                <w:szCs w:val="23"/>
              </w:rPr>
            </w:pPr>
            <w:r w:rsidRPr="002769CD">
              <w:rPr>
                <w:bCs/>
              </w:rPr>
              <w:t>-</w:t>
            </w:r>
          </w:p>
        </w:tc>
      </w:tr>
      <w:tr w:rsidR="004D3B47" w:rsidRPr="004D3B47" w14:paraId="3429CDA5" w14:textId="77777777" w:rsidTr="00DE5853">
        <w:trPr>
          <w:trHeight w:val="285"/>
        </w:trPr>
        <w:tc>
          <w:tcPr>
            <w:tcW w:w="1260" w:type="dxa"/>
            <w:shd w:val="clear" w:color="auto" w:fill="auto"/>
            <w:noWrap/>
            <w:vAlign w:val="bottom"/>
            <w:hideMark/>
          </w:tcPr>
          <w:p w14:paraId="72ECA78C" w14:textId="77777777" w:rsidR="00AA0C7B" w:rsidRPr="004D3B47" w:rsidRDefault="00AA0C7B" w:rsidP="00AA0C7B">
            <w:pPr>
              <w:keepNext/>
              <w:rPr>
                <w:rFonts w:asciiTheme="minorHAnsi" w:eastAsia="Times New Roman" w:hAnsiTheme="minorHAnsi" w:cs="Arial"/>
                <w:szCs w:val="23"/>
                <w:lang w:eastAsia="en-AU"/>
              </w:rPr>
            </w:pPr>
            <w:r w:rsidRPr="004D3B47">
              <w:t>55-59</w:t>
            </w:r>
          </w:p>
        </w:tc>
        <w:tc>
          <w:tcPr>
            <w:tcW w:w="1405" w:type="dxa"/>
            <w:shd w:val="clear" w:color="auto" w:fill="auto"/>
            <w:noWrap/>
          </w:tcPr>
          <w:p w14:paraId="7BE49580" w14:textId="4A934CA1" w:rsidR="00AA0C7B" w:rsidRPr="004D3B47" w:rsidRDefault="00AA0C7B" w:rsidP="00DE5853">
            <w:pPr>
              <w:jc w:val="right"/>
              <w:rPr>
                <w:rFonts w:asciiTheme="minorHAnsi" w:hAnsiTheme="minorHAnsi" w:cs="Arial"/>
                <w:szCs w:val="23"/>
              </w:rPr>
            </w:pPr>
            <w:r w:rsidRPr="004D3B47">
              <w:t>95.9</w:t>
            </w:r>
          </w:p>
        </w:tc>
        <w:tc>
          <w:tcPr>
            <w:tcW w:w="1405" w:type="dxa"/>
            <w:shd w:val="clear" w:color="auto" w:fill="auto"/>
            <w:noWrap/>
          </w:tcPr>
          <w:p w14:paraId="0B484238" w14:textId="760D9EAF" w:rsidR="00AA0C7B" w:rsidRPr="004D3B47" w:rsidRDefault="00AA0C7B" w:rsidP="00DE5853">
            <w:pPr>
              <w:jc w:val="right"/>
              <w:rPr>
                <w:rFonts w:asciiTheme="minorHAnsi" w:hAnsiTheme="minorHAnsi" w:cs="Arial"/>
                <w:szCs w:val="23"/>
              </w:rPr>
            </w:pPr>
            <w:r w:rsidRPr="004D3B47">
              <w:t>1.4</w:t>
            </w:r>
          </w:p>
        </w:tc>
        <w:tc>
          <w:tcPr>
            <w:tcW w:w="1405" w:type="dxa"/>
            <w:shd w:val="clear" w:color="auto" w:fill="auto"/>
            <w:noWrap/>
          </w:tcPr>
          <w:p w14:paraId="6E21156A" w14:textId="69D2F713" w:rsidR="00AA0C7B" w:rsidRPr="004D3B47" w:rsidRDefault="00AA0C7B" w:rsidP="00DE5853">
            <w:pPr>
              <w:jc w:val="right"/>
              <w:rPr>
                <w:rFonts w:asciiTheme="minorHAnsi" w:hAnsiTheme="minorHAnsi" w:cs="Arial"/>
                <w:szCs w:val="23"/>
              </w:rPr>
            </w:pPr>
            <w:r w:rsidRPr="004D3B47">
              <w:t>1.7</w:t>
            </w:r>
          </w:p>
        </w:tc>
        <w:tc>
          <w:tcPr>
            <w:tcW w:w="1405" w:type="dxa"/>
            <w:shd w:val="clear" w:color="auto" w:fill="auto"/>
            <w:noWrap/>
          </w:tcPr>
          <w:p w14:paraId="063F70C2" w14:textId="6719633C" w:rsidR="00AA0C7B" w:rsidRPr="004D3B47" w:rsidRDefault="00AA0C7B" w:rsidP="00DE5853">
            <w:pPr>
              <w:jc w:val="right"/>
              <w:rPr>
                <w:rFonts w:asciiTheme="minorHAnsi" w:hAnsiTheme="minorHAnsi" w:cs="Arial"/>
                <w:szCs w:val="23"/>
              </w:rPr>
            </w:pPr>
            <w:r w:rsidRPr="004D3B47">
              <w:t>0.4</w:t>
            </w:r>
          </w:p>
        </w:tc>
        <w:tc>
          <w:tcPr>
            <w:tcW w:w="1406" w:type="dxa"/>
            <w:shd w:val="clear" w:color="auto" w:fill="auto"/>
            <w:noWrap/>
          </w:tcPr>
          <w:p w14:paraId="4AD56FA8" w14:textId="3E297335" w:rsidR="00AA0C7B" w:rsidRPr="004D3B47" w:rsidRDefault="00AA0C7B" w:rsidP="00DE5853">
            <w:pPr>
              <w:jc w:val="right"/>
              <w:rPr>
                <w:rFonts w:asciiTheme="minorHAnsi" w:hAnsiTheme="minorHAnsi" w:cs="Arial"/>
                <w:szCs w:val="23"/>
              </w:rPr>
            </w:pPr>
            <w:r w:rsidRPr="004D3B47">
              <w:t>0.4</w:t>
            </w:r>
          </w:p>
        </w:tc>
        <w:tc>
          <w:tcPr>
            <w:tcW w:w="1405" w:type="dxa"/>
            <w:shd w:val="clear" w:color="auto" w:fill="auto"/>
            <w:noWrap/>
          </w:tcPr>
          <w:p w14:paraId="79296E2C" w14:textId="3AD9AF6C" w:rsidR="00AA0C7B" w:rsidRPr="004D3B47" w:rsidRDefault="00AA0C7B" w:rsidP="00DE5853">
            <w:pPr>
              <w:jc w:val="right"/>
              <w:rPr>
                <w:rFonts w:asciiTheme="minorHAnsi" w:hAnsiTheme="minorHAnsi" w:cs="Arial"/>
                <w:szCs w:val="23"/>
              </w:rPr>
            </w:pPr>
            <w:r w:rsidRPr="004D3B47">
              <w:t>0.03</w:t>
            </w:r>
          </w:p>
        </w:tc>
        <w:tc>
          <w:tcPr>
            <w:tcW w:w="1405" w:type="dxa"/>
            <w:shd w:val="clear" w:color="auto" w:fill="auto"/>
            <w:noWrap/>
          </w:tcPr>
          <w:p w14:paraId="45748EA3" w14:textId="3CD65BB1" w:rsidR="00AA0C7B" w:rsidRPr="004D3B47" w:rsidRDefault="00AA0C7B" w:rsidP="00DE5853">
            <w:pPr>
              <w:jc w:val="right"/>
              <w:rPr>
                <w:rFonts w:asciiTheme="minorHAnsi" w:hAnsiTheme="minorHAnsi" w:cs="Arial"/>
                <w:szCs w:val="23"/>
              </w:rPr>
            </w:pPr>
            <w:r w:rsidRPr="004D3B47">
              <w:t>0.15</w:t>
            </w:r>
          </w:p>
        </w:tc>
        <w:tc>
          <w:tcPr>
            <w:tcW w:w="1405" w:type="dxa"/>
            <w:shd w:val="clear" w:color="auto" w:fill="auto"/>
            <w:noWrap/>
          </w:tcPr>
          <w:p w14:paraId="2390D869" w14:textId="0688682D" w:rsidR="00AA0C7B" w:rsidRPr="004D3B47" w:rsidRDefault="00AA0C7B" w:rsidP="00DE5853">
            <w:pPr>
              <w:jc w:val="right"/>
              <w:rPr>
                <w:rFonts w:asciiTheme="minorHAnsi" w:hAnsiTheme="minorHAnsi" w:cs="Arial"/>
                <w:szCs w:val="23"/>
              </w:rPr>
            </w:pPr>
            <w:r w:rsidRPr="004D3B47">
              <w:t>0.04</w:t>
            </w:r>
          </w:p>
        </w:tc>
        <w:tc>
          <w:tcPr>
            <w:tcW w:w="1406" w:type="dxa"/>
            <w:shd w:val="clear" w:color="auto" w:fill="auto"/>
            <w:noWrap/>
          </w:tcPr>
          <w:p w14:paraId="06CAFBC8" w14:textId="259E6473" w:rsidR="00AA0C7B" w:rsidRPr="002769CD" w:rsidRDefault="00AA0C7B" w:rsidP="00DE5853">
            <w:pPr>
              <w:jc w:val="right"/>
              <w:rPr>
                <w:rFonts w:asciiTheme="minorHAnsi" w:hAnsiTheme="minorHAnsi" w:cs="Arial"/>
                <w:bCs/>
                <w:szCs w:val="23"/>
              </w:rPr>
            </w:pPr>
            <w:r w:rsidRPr="002769CD">
              <w:rPr>
                <w:bCs/>
              </w:rPr>
              <w:t>-</w:t>
            </w:r>
          </w:p>
        </w:tc>
      </w:tr>
      <w:tr w:rsidR="004D3B47" w:rsidRPr="004D3B47" w14:paraId="20077850" w14:textId="77777777" w:rsidTr="00DE5853">
        <w:trPr>
          <w:trHeight w:val="285"/>
        </w:trPr>
        <w:tc>
          <w:tcPr>
            <w:tcW w:w="1260" w:type="dxa"/>
            <w:shd w:val="clear" w:color="auto" w:fill="auto"/>
            <w:noWrap/>
            <w:vAlign w:val="bottom"/>
            <w:hideMark/>
          </w:tcPr>
          <w:p w14:paraId="42C3104D" w14:textId="77777777" w:rsidR="00AA0C7B" w:rsidRPr="004D3B47" w:rsidRDefault="00AA0C7B" w:rsidP="00AA0C7B">
            <w:pPr>
              <w:keepNext/>
              <w:rPr>
                <w:rFonts w:asciiTheme="minorHAnsi" w:eastAsia="Times New Roman" w:hAnsiTheme="minorHAnsi" w:cs="Arial"/>
                <w:szCs w:val="23"/>
                <w:lang w:eastAsia="en-AU"/>
              </w:rPr>
            </w:pPr>
            <w:r w:rsidRPr="004D3B47">
              <w:t>60-64</w:t>
            </w:r>
          </w:p>
        </w:tc>
        <w:tc>
          <w:tcPr>
            <w:tcW w:w="1405" w:type="dxa"/>
            <w:shd w:val="clear" w:color="auto" w:fill="auto"/>
            <w:noWrap/>
          </w:tcPr>
          <w:p w14:paraId="50554040" w14:textId="7C9AFB08" w:rsidR="00AA0C7B" w:rsidRPr="004D3B47" w:rsidRDefault="00AA0C7B" w:rsidP="00DE5853">
            <w:pPr>
              <w:jc w:val="right"/>
              <w:rPr>
                <w:rFonts w:asciiTheme="minorHAnsi" w:hAnsiTheme="minorHAnsi" w:cs="Arial"/>
                <w:szCs w:val="23"/>
              </w:rPr>
            </w:pPr>
            <w:r w:rsidRPr="004D3B47">
              <w:t>96.6</w:t>
            </w:r>
          </w:p>
        </w:tc>
        <w:tc>
          <w:tcPr>
            <w:tcW w:w="1405" w:type="dxa"/>
            <w:shd w:val="clear" w:color="auto" w:fill="auto"/>
            <w:noWrap/>
          </w:tcPr>
          <w:p w14:paraId="718EAEC3" w14:textId="0EBB9584" w:rsidR="00AA0C7B" w:rsidRPr="004D3B47" w:rsidRDefault="00AA0C7B" w:rsidP="00DE5853">
            <w:pPr>
              <w:jc w:val="right"/>
              <w:rPr>
                <w:rFonts w:asciiTheme="minorHAnsi" w:hAnsiTheme="minorHAnsi" w:cs="Arial"/>
                <w:szCs w:val="23"/>
              </w:rPr>
            </w:pPr>
            <w:r w:rsidRPr="004D3B47">
              <w:t>1.2</w:t>
            </w:r>
          </w:p>
        </w:tc>
        <w:tc>
          <w:tcPr>
            <w:tcW w:w="1405" w:type="dxa"/>
            <w:shd w:val="clear" w:color="auto" w:fill="auto"/>
            <w:noWrap/>
          </w:tcPr>
          <w:p w14:paraId="09D3750A" w14:textId="7F6CB10A" w:rsidR="00AA0C7B" w:rsidRPr="004D3B47" w:rsidRDefault="00AA0C7B" w:rsidP="00DE5853">
            <w:pPr>
              <w:jc w:val="right"/>
              <w:rPr>
                <w:rFonts w:asciiTheme="minorHAnsi" w:hAnsiTheme="minorHAnsi" w:cs="Arial"/>
                <w:szCs w:val="23"/>
              </w:rPr>
            </w:pPr>
            <w:r w:rsidRPr="004D3B47">
              <w:t>1.4</w:t>
            </w:r>
          </w:p>
        </w:tc>
        <w:tc>
          <w:tcPr>
            <w:tcW w:w="1405" w:type="dxa"/>
            <w:shd w:val="clear" w:color="auto" w:fill="auto"/>
            <w:noWrap/>
          </w:tcPr>
          <w:p w14:paraId="103DC066" w14:textId="6D0A850C" w:rsidR="00AA0C7B" w:rsidRPr="004D3B47" w:rsidRDefault="00AA0C7B" w:rsidP="00DE5853">
            <w:pPr>
              <w:jc w:val="right"/>
              <w:rPr>
                <w:rFonts w:asciiTheme="minorHAnsi" w:hAnsiTheme="minorHAnsi" w:cs="Arial"/>
                <w:szCs w:val="23"/>
              </w:rPr>
            </w:pPr>
            <w:r w:rsidRPr="004D3B47">
              <w:t>0.4</w:t>
            </w:r>
          </w:p>
        </w:tc>
        <w:tc>
          <w:tcPr>
            <w:tcW w:w="1406" w:type="dxa"/>
            <w:shd w:val="clear" w:color="auto" w:fill="auto"/>
            <w:noWrap/>
          </w:tcPr>
          <w:p w14:paraId="2C0AD2A3" w14:textId="39EB40ED" w:rsidR="00AA0C7B" w:rsidRPr="004D3B47" w:rsidRDefault="00AA0C7B" w:rsidP="00DE5853">
            <w:pPr>
              <w:jc w:val="right"/>
              <w:rPr>
                <w:rFonts w:asciiTheme="minorHAnsi" w:hAnsiTheme="minorHAnsi" w:cs="Arial"/>
                <w:szCs w:val="23"/>
              </w:rPr>
            </w:pPr>
            <w:r w:rsidRPr="004D3B47">
              <w:t>0.2</w:t>
            </w:r>
          </w:p>
        </w:tc>
        <w:tc>
          <w:tcPr>
            <w:tcW w:w="1405" w:type="dxa"/>
            <w:shd w:val="clear" w:color="auto" w:fill="auto"/>
            <w:noWrap/>
          </w:tcPr>
          <w:p w14:paraId="363F78EE" w14:textId="0FD98522" w:rsidR="00AA0C7B" w:rsidRPr="004D3B47" w:rsidRDefault="00AA0C7B" w:rsidP="00DE5853">
            <w:pPr>
              <w:jc w:val="right"/>
              <w:rPr>
                <w:rFonts w:asciiTheme="minorHAnsi" w:hAnsiTheme="minorHAnsi" w:cs="Arial"/>
                <w:szCs w:val="23"/>
              </w:rPr>
            </w:pPr>
            <w:r w:rsidRPr="004D3B47">
              <w:t>0.02</w:t>
            </w:r>
          </w:p>
        </w:tc>
        <w:tc>
          <w:tcPr>
            <w:tcW w:w="1405" w:type="dxa"/>
            <w:shd w:val="clear" w:color="auto" w:fill="auto"/>
            <w:noWrap/>
          </w:tcPr>
          <w:p w14:paraId="3C0F0167" w14:textId="58B72313" w:rsidR="00AA0C7B" w:rsidRPr="004D3B47" w:rsidRDefault="00AA0C7B" w:rsidP="00DE5853">
            <w:pPr>
              <w:jc w:val="right"/>
              <w:rPr>
                <w:rFonts w:asciiTheme="minorHAnsi" w:hAnsiTheme="minorHAnsi" w:cs="Arial"/>
                <w:szCs w:val="23"/>
              </w:rPr>
            </w:pPr>
            <w:r w:rsidRPr="004D3B47">
              <w:t>0.17</w:t>
            </w:r>
          </w:p>
        </w:tc>
        <w:tc>
          <w:tcPr>
            <w:tcW w:w="1405" w:type="dxa"/>
            <w:shd w:val="clear" w:color="auto" w:fill="auto"/>
            <w:noWrap/>
          </w:tcPr>
          <w:p w14:paraId="26B59613" w14:textId="3FB37B22" w:rsidR="00AA0C7B" w:rsidRPr="004D3B47" w:rsidRDefault="00AA0C7B" w:rsidP="00DE5853">
            <w:pPr>
              <w:jc w:val="right"/>
              <w:rPr>
                <w:rFonts w:asciiTheme="minorHAnsi" w:hAnsiTheme="minorHAnsi" w:cs="Arial"/>
                <w:szCs w:val="23"/>
              </w:rPr>
            </w:pPr>
            <w:r w:rsidRPr="004D3B47">
              <w:t>0.03</w:t>
            </w:r>
          </w:p>
        </w:tc>
        <w:tc>
          <w:tcPr>
            <w:tcW w:w="1406" w:type="dxa"/>
            <w:shd w:val="clear" w:color="auto" w:fill="auto"/>
            <w:noWrap/>
          </w:tcPr>
          <w:p w14:paraId="1F4B1F96" w14:textId="63879DAB" w:rsidR="00AA0C7B" w:rsidRPr="002769CD" w:rsidRDefault="00AA0C7B" w:rsidP="00DE5853">
            <w:pPr>
              <w:jc w:val="right"/>
              <w:rPr>
                <w:rFonts w:asciiTheme="minorHAnsi" w:hAnsiTheme="minorHAnsi" w:cs="Arial"/>
                <w:bCs/>
                <w:szCs w:val="23"/>
              </w:rPr>
            </w:pPr>
            <w:r w:rsidRPr="002769CD">
              <w:rPr>
                <w:bCs/>
              </w:rPr>
              <w:t>0.01</w:t>
            </w:r>
          </w:p>
        </w:tc>
      </w:tr>
      <w:tr w:rsidR="004D3B47" w:rsidRPr="004D3B47" w14:paraId="26C66787" w14:textId="77777777" w:rsidTr="00DE5853">
        <w:trPr>
          <w:trHeight w:val="285"/>
        </w:trPr>
        <w:tc>
          <w:tcPr>
            <w:tcW w:w="1260" w:type="dxa"/>
            <w:shd w:val="clear" w:color="auto" w:fill="auto"/>
            <w:noWrap/>
            <w:vAlign w:val="bottom"/>
            <w:hideMark/>
          </w:tcPr>
          <w:p w14:paraId="599F5F17" w14:textId="77777777" w:rsidR="00AA0C7B" w:rsidRPr="004D3B47" w:rsidRDefault="00AA0C7B" w:rsidP="00AA0C7B">
            <w:pPr>
              <w:keepNext/>
              <w:rPr>
                <w:rFonts w:asciiTheme="minorHAnsi" w:eastAsia="Times New Roman" w:hAnsiTheme="minorHAnsi" w:cs="Arial"/>
                <w:szCs w:val="23"/>
                <w:lang w:eastAsia="en-AU"/>
              </w:rPr>
            </w:pPr>
            <w:r w:rsidRPr="004D3B47">
              <w:t>65-69</w:t>
            </w:r>
          </w:p>
        </w:tc>
        <w:tc>
          <w:tcPr>
            <w:tcW w:w="1405" w:type="dxa"/>
            <w:shd w:val="clear" w:color="auto" w:fill="auto"/>
            <w:noWrap/>
          </w:tcPr>
          <w:p w14:paraId="520FE0E0" w14:textId="16F4D87D" w:rsidR="00AA0C7B" w:rsidRPr="004D3B47" w:rsidRDefault="00AA0C7B" w:rsidP="00DE5853">
            <w:pPr>
              <w:jc w:val="right"/>
              <w:rPr>
                <w:rFonts w:asciiTheme="minorHAnsi" w:hAnsiTheme="minorHAnsi" w:cs="Arial"/>
                <w:szCs w:val="23"/>
              </w:rPr>
            </w:pPr>
            <w:r w:rsidRPr="004D3B47">
              <w:t>96.5</w:t>
            </w:r>
          </w:p>
        </w:tc>
        <w:tc>
          <w:tcPr>
            <w:tcW w:w="1405" w:type="dxa"/>
            <w:shd w:val="clear" w:color="auto" w:fill="auto"/>
            <w:noWrap/>
          </w:tcPr>
          <w:p w14:paraId="4632E451" w14:textId="1302145D" w:rsidR="00AA0C7B" w:rsidRPr="004D3B47" w:rsidRDefault="00AA0C7B" w:rsidP="00DE5853">
            <w:pPr>
              <w:jc w:val="right"/>
              <w:rPr>
                <w:rFonts w:asciiTheme="minorHAnsi" w:hAnsiTheme="minorHAnsi" w:cs="Arial"/>
                <w:szCs w:val="23"/>
              </w:rPr>
            </w:pPr>
            <w:r w:rsidRPr="004D3B47">
              <w:t>1.3</w:t>
            </w:r>
          </w:p>
        </w:tc>
        <w:tc>
          <w:tcPr>
            <w:tcW w:w="1405" w:type="dxa"/>
            <w:shd w:val="clear" w:color="auto" w:fill="auto"/>
            <w:noWrap/>
          </w:tcPr>
          <w:p w14:paraId="296DC354" w14:textId="48AF4EC5" w:rsidR="00AA0C7B" w:rsidRPr="004D3B47" w:rsidRDefault="00AA0C7B" w:rsidP="00DE5853">
            <w:pPr>
              <w:jc w:val="right"/>
              <w:rPr>
                <w:rFonts w:asciiTheme="minorHAnsi" w:hAnsiTheme="minorHAnsi" w:cs="Arial"/>
                <w:szCs w:val="23"/>
              </w:rPr>
            </w:pPr>
            <w:r w:rsidRPr="004D3B47">
              <w:t>1.5</w:t>
            </w:r>
          </w:p>
        </w:tc>
        <w:tc>
          <w:tcPr>
            <w:tcW w:w="1405" w:type="dxa"/>
            <w:shd w:val="clear" w:color="auto" w:fill="auto"/>
            <w:noWrap/>
          </w:tcPr>
          <w:p w14:paraId="72EB476D" w14:textId="086DC60B" w:rsidR="00AA0C7B" w:rsidRPr="004D3B47" w:rsidRDefault="00AA0C7B" w:rsidP="00DE5853">
            <w:pPr>
              <w:jc w:val="right"/>
              <w:rPr>
                <w:rFonts w:asciiTheme="minorHAnsi" w:hAnsiTheme="minorHAnsi" w:cs="Arial"/>
                <w:szCs w:val="23"/>
              </w:rPr>
            </w:pPr>
            <w:r w:rsidRPr="004D3B47">
              <w:t>0.2</w:t>
            </w:r>
          </w:p>
        </w:tc>
        <w:tc>
          <w:tcPr>
            <w:tcW w:w="1406" w:type="dxa"/>
            <w:shd w:val="clear" w:color="auto" w:fill="auto"/>
            <w:noWrap/>
          </w:tcPr>
          <w:p w14:paraId="47201F9A" w14:textId="748D9741" w:rsidR="00AA0C7B" w:rsidRPr="004D3B47" w:rsidRDefault="00AA0C7B" w:rsidP="00DE5853">
            <w:pPr>
              <w:jc w:val="right"/>
              <w:rPr>
                <w:rFonts w:asciiTheme="minorHAnsi" w:hAnsiTheme="minorHAnsi" w:cs="Arial"/>
                <w:szCs w:val="23"/>
              </w:rPr>
            </w:pPr>
            <w:r w:rsidRPr="004D3B47">
              <w:t>0.3</w:t>
            </w:r>
          </w:p>
        </w:tc>
        <w:tc>
          <w:tcPr>
            <w:tcW w:w="1405" w:type="dxa"/>
            <w:shd w:val="clear" w:color="auto" w:fill="auto"/>
            <w:noWrap/>
          </w:tcPr>
          <w:p w14:paraId="36692C4A" w14:textId="065FE478" w:rsidR="00AA0C7B" w:rsidRPr="004D3B47" w:rsidRDefault="00AA0C7B" w:rsidP="00DE5853">
            <w:pPr>
              <w:jc w:val="right"/>
              <w:rPr>
                <w:rFonts w:asciiTheme="minorHAnsi" w:hAnsiTheme="minorHAnsi" w:cs="Arial"/>
                <w:szCs w:val="23"/>
              </w:rPr>
            </w:pPr>
            <w:r w:rsidRPr="004D3B47">
              <w:t>-</w:t>
            </w:r>
          </w:p>
        </w:tc>
        <w:tc>
          <w:tcPr>
            <w:tcW w:w="1405" w:type="dxa"/>
            <w:shd w:val="clear" w:color="auto" w:fill="auto"/>
            <w:noWrap/>
          </w:tcPr>
          <w:p w14:paraId="7BD4E873" w14:textId="6E8A7BA7" w:rsidR="00AA0C7B" w:rsidRPr="004D3B47" w:rsidRDefault="00AA0C7B" w:rsidP="00DE5853">
            <w:pPr>
              <w:jc w:val="right"/>
              <w:rPr>
                <w:rFonts w:asciiTheme="minorHAnsi" w:hAnsiTheme="minorHAnsi" w:cs="Arial"/>
                <w:szCs w:val="23"/>
              </w:rPr>
            </w:pPr>
            <w:r w:rsidRPr="004D3B47">
              <w:t>0.17</w:t>
            </w:r>
          </w:p>
        </w:tc>
        <w:tc>
          <w:tcPr>
            <w:tcW w:w="1405" w:type="dxa"/>
            <w:shd w:val="clear" w:color="auto" w:fill="auto"/>
            <w:noWrap/>
          </w:tcPr>
          <w:p w14:paraId="31E66E40" w14:textId="68244C80" w:rsidR="00AA0C7B" w:rsidRPr="004D3B47" w:rsidRDefault="00AA0C7B" w:rsidP="00DE5853">
            <w:pPr>
              <w:jc w:val="right"/>
              <w:rPr>
                <w:rFonts w:asciiTheme="minorHAnsi" w:hAnsiTheme="minorHAnsi" w:cs="Arial"/>
                <w:szCs w:val="23"/>
              </w:rPr>
            </w:pPr>
            <w:r w:rsidRPr="004D3B47">
              <w:t>0.03</w:t>
            </w:r>
          </w:p>
        </w:tc>
        <w:tc>
          <w:tcPr>
            <w:tcW w:w="1406" w:type="dxa"/>
            <w:shd w:val="clear" w:color="auto" w:fill="auto"/>
            <w:noWrap/>
          </w:tcPr>
          <w:p w14:paraId="70206B6F" w14:textId="5397B44C" w:rsidR="00AA0C7B" w:rsidRPr="002769CD" w:rsidRDefault="00AA0C7B" w:rsidP="00DE5853">
            <w:pPr>
              <w:jc w:val="right"/>
              <w:rPr>
                <w:rFonts w:asciiTheme="minorHAnsi" w:hAnsiTheme="minorHAnsi" w:cs="Arial"/>
                <w:bCs/>
                <w:szCs w:val="23"/>
              </w:rPr>
            </w:pPr>
            <w:r w:rsidRPr="002769CD">
              <w:rPr>
                <w:bCs/>
              </w:rPr>
              <w:t>0.01</w:t>
            </w:r>
          </w:p>
        </w:tc>
      </w:tr>
      <w:tr w:rsidR="004D3B47" w:rsidRPr="004D3B47" w14:paraId="673A27C5" w14:textId="77777777" w:rsidTr="00DE5853">
        <w:trPr>
          <w:trHeight w:val="285"/>
        </w:trPr>
        <w:tc>
          <w:tcPr>
            <w:tcW w:w="1260" w:type="dxa"/>
            <w:shd w:val="clear" w:color="auto" w:fill="auto"/>
            <w:noWrap/>
            <w:vAlign w:val="bottom"/>
            <w:hideMark/>
          </w:tcPr>
          <w:p w14:paraId="247E7698" w14:textId="77777777" w:rsidR="00AA0C7B" w:rsidRPr="004D3B47" w:rsidRDefault="00AA0C7B" w:rsidP="00AA0C7B">
            <w:pPr>
              <w:keepNext/>
              <w:rPr>
                <w:rFonts w:asciiTheme="minorHAnsi" w:eastAsia="Times New Roman" w:hAnsiTheme="minorHAnsi" w:cs="Arial"/>
                <w:szCs w:val="23"/>
                <w:lang w:eastAsia="en-AU"/>
              </w:rPr>
            </w:pPr>
            <w:r w:rsidRPr="004D3B47">
              <w:t>70+</w:t>
            </w:r>
          </w:p>
        </w:tc>
        <w:tc>
          <w:tcPr>
            <w:tcW w:w="1405" w:type="dxa"/>
            <w:shd w:val="clear" w:color="auto" w:fill="auto"/>
            <w:noWrap/>
          </w:tcPr>
          <w:p w14:paraId="229862D0" w14:textId="7DECB3BA" w:rsidR="00AA0C7B" w:rsidRPr="004D3B47" w:rsidRDefault="00AA0C7B" w:rsidP="00DE5853">
            <w:pPr>
              <w:jc w:val="right"/>
              <w:rPr>
                <w:rFonts w:asciiTheme="minorHAnsi" w:hAnsiTheme="minorHAnsi" w:cs="Arial"/>
                <w:szCs w:val="23"/>
              </w:rPr>
            </w:pPr>
            <w:r w:rsidRPr="004D3B47">
              <w:t>91.2</w:t>
            </w:r>
          </w:p>
        </w:tc>
        <w:tc>
          <w:tcPr>
            <w:tcW w:w="1405" w:type="dxa"/>
            <w:shd w:val="clear" w:color="auto" w:fill="auto"/>
            <w:noWrap/>
          </w:tcPr>
          <w:p w14:paraId="4B1384E0" w14:textId="36BB24A4" w:rsidR="00AA0C7B" w:rsidRPr="004D3B47" w:rsidRDefault="00AA0C7B" w:rsidP="00DE5853">
            <w:pPr>
              <w:jc w:val="right"/>
              <w:rPr>
                <w:rFonts w:asciiTheme="minorHAnsi" w:hAnsiTheme="minorHAnsi" w:cs="Arial"/>
                <w:szCs w:val="23"/>
              </w:rPr>
            </w:pPr>
            <w:r w:rsidRPr="004D3B47">
              <w:t>2.2</w:t>
            </w:r>
          </w:p>
        </w:tc>
        <w:tc>
          <w:tcPr>
            <w:tcW w:w="1405" w:type="dxa"/>
            <w:shd w:val="clear" w:color="auto" w:fill="auto"/>
            <w:noWrap/>
          </w:tcPr>
          <w:p w14:paraId="46DD71DF" w14:textId="01365C47" w:rsidR="00AA0C7B" w:rsidRPr="004D3B47" w:rsidRDefault="00AA0C7B" w:rsidP="00DE5853">
            <w:pPr>
              <w:jc w:val="right"/>
              <w:rPr>
                <w:rFonts w:asciiTheme="minorHAnsi" w:hAnsiTheme="minorHAnsi" w:cs="Arial"/>
                <w:szCs w:val="23"/>
              </w:rPr>
            </w:pPr>
            <w:r w:rsidRPr="004D3B47">
              <w:t>3.5</w:t>
            </w:r>
          </w:p>
        </w:tc>
        <w:tc>
          <w:tcPr>
            <w:tcW w:w="1405" w:type="dxa"/>
            <w:shd w:val="clear" w:color="auto" w:fill="auto"/>
            <w:noWrap/>
          </w:tcPr>
          <w:p w14:paraId="38665273" w14:textId="2030611C" w:rsidR="00AA0C7B" w:rsidRPr="004D3B47" w:rsidRDefault="00AA0C7B" w:rsidP="00DE5853">
            <w:pPr>
              <w:jc w:val="right"/>
              <w:rPr>
                <w:rFonts w:asciiTheme="minorHAnsi" w:hAnsiTheme="minorHAnsi" w:cs="Arial"/>
                <w:szCs w:val="23"/>
              </w:rPr>
            </w:pPr>
            <w:r w:rsidRPr="004D3B47">
              <w:t>0.7</w:t>
            </w:r>
          </w:p>
        </w:tc>
        <w:tc>
          <w:tcPr>
            <w:tcW w:w="1406" w:type="dxa"/>
            <w:shd w:val="clear" w:color="auto" w:fill="auto"/>
            <w:noWrap/>
          </w:tcPr>
          <w:p w14:paraId="4875E8D5" w14:textId="4EE45BC8" w:rsidR="00AA0C7B" w:rsidRPr="004D3B47" w:rsidRDefault="00AA0C7B" w:rsidP="00DE5853">
            <w:pPr>
              <w:jc w:val="right"/>
              <w:rPr>
                <w:rFonts w:asciiTheme="minorHAnsi" w:hAnsiTheme="minorHAnsi" w:cs="Arial"/>
                <w:szCs w:val="23"/>
              </w:rPr>
            </w:pPr>
            <w:r w:rsidRPr="004D3B47">
              <w:t>0.4</w:t>
            </w:r>
          </w:p>
        </w:tc>
        <w:tc>
          <w:tcPr>
            <w:tcW w:w="1405" w:type="dxa"/>
            <w:shd w:val="clear" w:color="auto" w:fill="auto"/>
            <w:noWrap/>
          </w:tcPr>
          <w:p w14:paraId="6E721229" w14:textId="44378115" w:rsidR="00AA0C7B" w:rsidRPr="004D3B47" w:rsidRDefault="00AA0C7B" w:rsidP="00DE5853">
            <w:pPr>
              <w:jc w:val="right"/>
              <w:rPr>
                <w:rFonts w:asciiTheme="minorHAnsi" w:hAnsiTheme="minorHAnsi" w:cs="Arial"/>
                <w:szCs w:val="23"/>
              </w:rPr>
            </w:pPr>
            <w:r w:rsidRPr="004D3B47">
              <w:t>0.24</w:t>
            </w:r>
          </w:p>
        </w:tc>
        <w:tc>
          <w:tcPr>
            <w:tcW w:w="1405" w:type="dxa"/>
            <w:shd w:val="clear" w:color="auto" w:fill="auto"/>
            <w:noWrap/>
          </w:tcPr>
          <w:p w14:paraId="292FA67B" w14:textId="18437D26" w:rsidR="00AA0C7B" w:rsidRPr="004D3B47" w:rsidRDefault="00AA0C7B" w:rsidP="00DE5853">
            <w:pPr>
              <w:jc w:val="right"/>
              <w:rPr>
                <w:rFonts w:asciiTheme="minorHAnsi" w:hAnsiTheme="minorHAnsi" w:cs="Arial"/>
                <w:szCs w:val="23"/>
              </w:rPr>
            </w:pPr>
            <w:r w:rsidRPr="004D3B47">
              <w:t>0.77</w:t>
            </w:r>
          </w:p>
        </w:tc>
        <w:tc>
          <w:tcPr>
            <w:tcW w:w="1405" w:type="dxa"/>
            <w:shd w:val="clear" w:color="auto" w:fill="auto"/>
            <w:noWrap/>
          </w:tcPr>
          <w:p w14:paraId="241292A1" w14:textId="5040E3DC" w:rsidR="00AA0C7B" w:rsidRPr="004D3B47" w:rsidRDefault="00AA0C7B" w:rsidP="00DE5853">
            <w:pPr>
              <w:jc w:val="right"/>
              <w:rPr>
                <w:rFonts w:asciiTheme="minorHAnsi" w:hAnsiTheme="minorHAnsi" w:cs="Arial"/>
                <w:szCs w:val="23"/>
              </w:rPr>
            </w:pPr>
            <w:r w:rsidRPr="004D3B47">
              <w:t>0.72</w:t>
            </w:r>
          </w:p>
        </w:tc>
        <w:tc>
          <w:tcPr>
            <w:tcW w:w="1406" w:type="dxa"/>
            <w:shd w:val="clear" w:color="auto" w:fill="auto"/>
            <w:noWrap/>
          </w:tcPr>
          <w:p w14:paraId="778FEB13" w14:textId="647257BF" w:rsidR="00AA0C7B" w:rsidRPr="002769CD" w:rsidRDefault="00AA0C7B" w:rsidP="00DE5853">
            <w:pPr>
              <w:jc w:val="right"/>
              <w:rPr>
                <w:rFonts w:asciiTheme="minorHAnsi" w:hAnsiTheme="minorHAnsi" w:cs="Arial"/>
                <w:bCs/>
                <w:szCs w:val="23"/>
              </w:rPr>
            </w:pPr>
            <w:r w:rsidRPr="002769CD">
              <w:rPr>
                <w:bCs/>
              </w:rPr>
              <w:t>0.29</w:t>
            </w:r>
          </w:p>
        </w:tc>
      </w:tr>
      <w:tr w:rsidR="004D3B47" w:rsidRPr="004D3B47" w14:paraId="67025A67" w14:textId="77777777" w:rsidTr="00DE5853">
        <w:trPr>
          <w:trHeight w:val="300"/>
        </w:trPr>
        <w:tc>
          <w:tcPr>
            <w:tcW w:w="1260" w:type="dxa"/>
            <w:shd w:val="clear" w:color="auto" w:fill="auto"/>
            <w:noWrap/>
            <w:vAlign w:val="bottom"/>
            <w:hideMark/>
          </w:tcPr>
          <w:p w14:paraId="3D1491C0" w14:textId="77777777" w:rsidR="00AA0C7B" w:rsidRPr="004D3B47" w:rsidRDefault="00AA0C7B" w:rsidP="00AA0C7B">
            <w:pPr>
              <w:keepNext/>
              <w:rPr>
                <w:rFonts w:asciiTheme="minorHAnsi" w:eastAsia="Times New Roman" w:hAnsiTheme="minorHAnsi" w:cs="Arial"/>
                <w:b/>
                <w:bCs/>
                <w:i/>
                <w:szCs w:val="23"/>
                <w:lang w:eastAsia="en-AU"/>
              </w:rPr>
            </w:pPr>
            <w:r w:rsidRPr="004D3B47">
              <w:rPr>
                <w:b/>
              </w:rPr>
              <w:t>Total</w:t>
            </w:r>
          </w:p>
        </w:tc>
        <w:tc>
          <w:tcPr>
            <w:tcW w:w="1405" w:type="dxa"/>
            <w:shd w:val="clear" w:color="auto" w:fill="auto"/>
            <w:noWrap/>
          </w:tcPr>
          <w:p w14:paraId="59283CC7" w14:textId="52C75F1C" w:rsidR="00AA0C7B" w:rsidRPr="004D3B47" w:rsidRDefault="00AA0C7B" w:rsidP="00DE5853">
            <w:pPr>
              <w:jc w:val="right"/>
              <w:rPr>
                <w:rFonts w:asciiTheme="minorHAnsi" w:hAnsiTheme="minorHAnsi" w:cs="Arial"/>
                <w:b/>
                <w:bCs/>
                <w:i/>
                <w:szCs w:val="23"/>
              </w:rPr>
            </w:pPr>
            <w:r w:rsidRPr="004D3B47">
              <w:rPr>
                <w:b/>
              </w:rPr>
              <w:t xml:space="preserve"> 93.0 </w:t>
            </w:r>
          </w:p>
        </w:tc>
        <w:tc>
          <w:tcPr>
            <w:tcW w:w="1405" w:type="dxa"/>
            <w:shd w:val="clear" w:color="auto" w:fill="auto"/>
            <w:noWrap/>
          </w:tcPr>
          <w:p w14:paraId="77B089D0" w14:textId="4598A7F6" w:rsidR="00AA0C7B" w:rsidRPr="004D3B47" w:rsidRDefault="00AA0C7B" w:rsidP="00DE5853">
            <w:pPr>
              <w:jc w:val="right"/>
              <w:rPr>
                <w:rFonts w:asciiTheme="minorHAnsi" w:hAnsiTheme="minorHAnsi" w:cs="Arial"/>
                <w:b/>
                <w:bCs/>
                <w:i/>
                <w:szCs w:val="23"/>
              </w:rPr>
            </w:pPr>
            <w:r w:rsidRPr="004D3B47">
              <w:rPr>
                <w:b/>
              </w:rPr>
              <w:t xml:space="preserve"> 2.0 </w:t>
            </w:r>
          </w:p>
        </w:tc>
        <w:tc>
          <w:tcPr>
            <w:tcW w:w="1405" w:type="dxa"/>
            <w:shd w:val="clear" w:color="auto" w:fill="auto"/>
            <w:noWrap/>
          </w:tcPr>
          <w:p w14:paraId="4AA3E381" w14:textId="0C706CB3" w:rsidR="00AA0C7B" w:rsidRPr="004D3B47" w:rsidRDefault="00AA0C7B" w:rsidP="00DE5853">
            <w:pPr>
              <w:jc w:val="right"/>
              <w:rPr>
                <w:rFonts w:asciiTheme="minorHAnsi" w:hAnsiTheme="minorHAnsi" w:cs="Arial"/>
                <w:b/>
                <w:bCs/>
                <w:i/>
                <w:szCs w:val="23"/>
              </w:rPr>
            </w:pPr>
            <w:r w:rsidRPr="004D3B47">
              <w:rPr>
                <w:b/>
              </w:rPr>
              <w:t xml:space="preserve"> 3.5 </w:t>
            </w:r>
          </w:p>
        </w:tc>
        <w:tc>
          <w:tcPr>
            <w:tcW w:w="1405" w:type="dxa"/>
            <w:shd w:val="clear" w:color="auto" w:fill="auto"/>
            <w:noWrap/>
          </w:tcPr>
          <w:p w14:paraId="0C5B97EB" w14:textId="2F9FB22E" w:rsidR="00AA0C7B" w:rsidRPr="004D3B47" w:rsidRDefault="00AA0C7B" w:rsidP="00DE5853">
            <w:pPr>
              <w:jc w:val="right"/>
              <w:rPr>
                <w:rFonts w:asciiTheme="minorHAnsi" w:hAnsiTheme="minorHAnsi" w:cs="Arial"/>
                <w:b/>
                <w:bCs/>
                <w:i/>
                <w:szCs w:val="23"/>
              </w:rPr>
            </w:pPr>
            <w:r w:rsidRPr="004D3B47">
              <w:rPr>
                <w:b/>
              </w:rPr>
              <w:t xml:space="preserve"> 0.5 </w:t>
            </w:r>
          </w:p>
        </w:tc>
        <w:tc>
          <w:tcPr>
            <w:tcW w:w="1406" w:type="dxa"/>
            <w:shd w:val="clear" w:color="auto" w:fill="auto"/>
            <w:noWrap/>
          </w:tcPr>
          <w:p w14:paraId="30DFD3DC" w14:textId="367862F9" w:rsidR="00AA0C7B" w:rsidRPr="004D3B47" w:rsidRDefault="00AA0C7B" w:rsidP="00DE5853">
            <w:pPr>
              <w:jc w:val="right"/>
              <w:rPr>
                <w:rFonts w:asciiTheme="minorHAnsi" w:hAnsiTheme="minorHAnsi" w:cs="Arial"/>
                <w:b/>
                <w:bCs/>
                <w:i/>
                <w:szCs w:val="23"/>
              </w:rPr>
            </w:pPr>
            <w:r w:rsidRPr="004D3B47">
              <w:rPr>
                <w:b/>
              </w:rPr>
              <w:t xml:space="preserve"> 0.8 </w:t>
            </w:r>
          </w:p>
        </w:tc>
        <w:tc>
          <w:tcPr>
            <w:tcW w:w="1405" w:type="dxa"/>
            <w:shd w:val="clear" w:color="auto" w:fill="auto"/>
            <w:noWrap/>
          </w:tcPr>
          <w:p w14:paraId="15CF6F53" w14:textId="4379C532" w:rsidR="00AA0C7B" w:rsidRPr="004D3B47" w:rsidRDefault="00AA0C7B" w:rsidP="00DE5853">
            <w:pPr>
              <w:jc w:val="right"/>
              <w:rPr>
                <w:rFonts w:asciiTheme="minorHAnsi" w:hAnsiTheme="minorHAnsi" w:cs="Arial"/>
                <w:b/>
                <w:bCs/>
                <w:i/>
                <w:szCs w:val="23"/>
              </w:rPr>
            </w:pPr>
            <w:r w:rsidRPr="004D3B47">
              <w:rPr>
                <w:b/>
              </w:rPr>
              <w:t>0.01</w:t>
            </w:r>
          </w:p>
        </w:tc>
        <w:tc>
          <w:tcPr>
            <w:tcW w:w="1405" w:type="dxa"/>
            <w:shd w:val="clear" w:color="auto" w:fill="auto"/>
            <w:noWrap/>
          </w:tcPr>
          <w:p w14:paraId="51EE72CE" w14:textId="318EE7BB" w:rsidR="00AA0C7B" w:rsidRPr="004D3B47" w:rsidRDefault="00AA0C7B" w:rsidP="00DE5853">
            <w:pPr>
              <w:jc w:val="right"/>
              <w:rPr>
                <w:rFonts w:asciiTheme="minorHAnsi" w:hAnsiTheme="minorHAnsi" w:cs="Arial"/>
                <w:b/>
                <w:bCs/>
                <w:i/>
                <w:szCs w:val="23"/>
              </w:rPr>
            </w:pPr>
            <w:r w:rsidRPr="004D3B47">
              <w:rPr>
                <w:b/>
              </w:rPr>
              <w:t>0.11</w:t>
            </w:r>
          </w:p>
        </w:tc>
        <w:tc>
          <w:tcPr>
            <w:tcW w:w="1405" w:type="dxa"/>
            <w:shd w:val="clear" w:color="auto" w:fill="auto"/>
            <w:noWrap/>
          </w:tcPr>
          <w:p w14:paraId="43B736C1" w14:textId="4B213384" w:rsidR="00AA0C7B" w:rsidRPr="004D3B47" w:rsidRDefault="00AA0C7B" w:rsidP="00DE5853">
            <w:pPr>
              <w:jc w:val="right"/>
              <w:rPr>
                <w:rFonts w:asciiTheme="minorHAnsi" w:hAnsiTheme="minorHAnsi" w:cs="Arial"/>
                <w:b/>
                <w:bCs/>
                <w:i/>
                <w:szCs w:val="23"/>
              </w:rPr>
            </w:pPr>
            <w:r w:rsidRPr="004D3B47">
              <w:rPr>
                <w:b/>
              </w:rPr>
              <w:t>0.02</w:t>
            </w:r>
          </w:p>
        </w:tc>
        <w:tc>
          <w:tcPr>
            <w:tcW w:w="1406" w:type="dxa"/>
            <w:shd w:val="clear" w:color="auto" w:fill="auto"/>
            <w:noWrap/>
          </w:tcPr>
          <w:p w14:paraId="66BC75DC" w14:textId="53C23D2C" w:rsidR="00AA0C7B" w:rsidRPr="004D3B47" w:rsidRDefault="00AA0C7B" w:rsidP="00DE5853">
            <w:pPr>
              <w:jc w:val="right"/>
              <w:rPr>
                <w:rFonts w:asciiTheme="minorHAnsi" w:hAnsiTheme="minorHAnsi" w:cs="Arial"/>
                <w:b/>
                <w:bCs/>
                <w:i/>
                <w:szCs w:val="23"/>
              </w:rPr>
            </w:pPr>
            <w:r w:rsidRPr="004D3B47">
              <w:rPr>
                <w:b/>
              </w:rPr>
              <w:t>&lt;0.005</w:t>
            </w:r>
          </w:p>
        </w:tc>
      </w:tr>
    </w:tbl>
    <w:p w14:paraId="60530752" w14:textId="77777777" w:rsidR="00CB1B7A" w:rsidRPr="004D3B47" w:rsidRDefault="00CB1B7A" w:rsidP="00DE16F5">
      <w:pPr>
        <w:ind w:right="544"/>
        <w:jc w:val="both"/>
        <w:sectPr w:rsidR="00CB1B7A" w:rsidRPr="004D3B47" w:rsidSect="00A357FE">
          <w:footerReference w:type="default" r:id="rId60"/>
          <w:pgSz w:w="16839" w:h="11907" w:orient="landscape" w:code="9"/>
          <w:pgMar w:top="1440" w:right="1440" w:bottom="1440" w:left="1440" w:header="708" w:footer="567" w:gutter="0"/>
          <w:cols w:space="708"/>
          <w:docGrid w:linePitch="360"/>
        </w:sectPr>
      </w:pPr>
    </w:p>
    <w:p w14:paraId="6C4CAFD3" w14:textId="0CEEBB48" w:rsidR="0011145A" w:rsidRPr="00E45DF9" w:rsidRDefault="0008224E" w:rsidP="00523DF2">
      <w:pPr>
        <w:pStyle w:val="Caption"/>
        <w:keepNext/>
      </w:pPr>
      <w:bookmarkStart w:id="950" w:name="_Ref316999214"/>
      <w:bookmarkStart w:id="951" w:name="_Toc459126402"/>
      <w:bookmarkStart w:id="952" w:name="_Toc469398419"/>
      <w:bookmarkStart w:id="953" w:name="_Toc454287258"/>
      <w:bookmarkStart w:id="954" w:name="_Toc486941184"/>
      <w:bookmarkStart w:id="955" w:name="_Toc475605300"/>
      <w:bookmarkStart w:id="956" w:name="_Toc509928613"/>
      <w:bookmarkStart w:id="957" w:name="_Toc528676297"/>
      <w:bookmarkStart w:id="958" w:name="_Toc5627739"/>
      <w:bookmarkStart w:id="959" w:name="_Toc12875699"/>
      <w:bookmarkStart w:id="960" w:name="_Toc68606805"/>
      <w:bookmarkStart w:id="961" w:name="_Toc275355202"/>
      <w:bookmarkStart w:id="962" w:name="_Toc275355489"/>
      <w:bookmarkStart w:id="963" w:name="_Toc275355544"/>
      <w:bookmarkStart w:id="964" w:name="_Toc275355568"/>
      <w:r w:rsidRPr="00E45DF9">
        <w:t>Figure</w:t>
      </w:r>
      <w:r w:rsidR="0011145A" w:rsidRPr="00E45DF9">
        <w:t xml:space="preserve"> </w:t>
      </w:r>
      <w:r w:rsidR="00E72C40">
        <w:fldChar w:fldCharType="begin"/>
      </w:r>
      <w:r w:rsidR="00E72C40">
        <w:instrText xml:space="preserve"> SEQ Figure \* ARABIC </w:instrText>
      </w:r>
      <w:r w:rsidR="00E72C40">
        <w:fldChar w:fldCharType="separate"/>
      </w:r>
      <w:r w:rsidR="00D03680">
        <w:rPr>
          <w:noProof/>
        </w:rPr>
        <w:t>42</w:t>
      </w:r>
      <w:r w:rsidR="00E72C40">
        <w:rPr>
          <w:noProof/>
        </w:rPr>
        <w:fldChar w:fldCharType="end"/>
      </w:r>
      <w:bookmarkEnd w:id="950"/>
      <w:r w:rsidR="0011145A" w:rsidRPr="00E45DF9">
        <w:t xml:space="preserve"> </w:t>
      </w:r>
      <w:r w:rsidR="00B60BFA" w:rsidRPr="00E45DF9">
        <w:t>-</w:t>
      </w:r>
      <w:r w:rsidR="0011145A" w:rsidRPr="00E45DF9">
        <w:t xml:space="preserve"> Trends in the proportion of total satisfactory samples reported as HSIL</w:t>
      </w:r>
      <w:r w:rsidR="00BF1905" w:rsidRPr="00E45DF9">
        <w:t xml:space="preserve"> (last four </w:t>
      </w:r>
      <w:r w:rsidR="00757655" w:rsidRPr="00E45DF9">
        <w:t>monitoring</w:t>
      </w:r>
      <w:r w:rsidR="00BF1905" w:rsidRPr="00E45DF9">
        <w:t xml:space="preserve"> periods)</w:t>
      </w:r>
      <w:r w:rsidR="0011145A" w:rsidRPr="00E45DF9">
        <w:t>, by age</w:t>
      </w:r>
      <w:bookmarkEnd w:id="951"/>
      <w:bookmarkEnd w:id="952"/>
      <w:bookmarkEnd w:id="953"/>
      <w:bookmarkEnd w:id="954"/>
      <w:bookmarkEnd w:id="955"/>
      <w:bookmarkEnd w:id="956"/>
      <w:bookmarkEnd w:id="957"/>
      <w:bookmarkEnd w:id="958"/>
      <w:bookmarkEnd w:id="959"/>
      <w:bookmarkEnd w:id="960"/>
    </w:p>
    <w:p w14:paraId="55022617" w14:textId="44FAC28A" w:rsidR="0011145A" w:rsidRPr="004D3B47" w:rsidRDefault="004E7CDB">
      <w:r w:rsidRPr="004D3B47">
        <w:rPr>
          <w:noProof/>
          <w:lang w:eastAsia="en-AU"/>
        </w:rPr>
        <w:drawing>
          <wp:inline distT="0" distB="0" distL="0" distR="0" wp14:anchorId="63060BC9" wp14:editId="0593CB96">
            <wp:extent cx="5400000" cy="3510000"/>
            <wp:effectExtent l="19050" t="19050" r="10795" b="1460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00000" cy="3510000"/>
                    </a:xfrm>
                    <a:prstGeom prst="rect">
                      <a:avLst/>
                    </a:prstGeom>
                    <a:noFill/>
                    <a:ln>
                      <a:solidFill>
                        <a:schemeClr val="tx1">
                          <a:lumMod val="50000"/>
                          <a:lumOff val="50000"/>
                        </a:schemeClr>
                      </a:solidFill>
                    </a:ln>
                  </pic:spPr>
                </pic:pic>
              </a:graphicData>
            </a:graphic>
          </wp:inline>
        </w:drawing>
      </w:r>
    </w:p>
    <w:p w14:paraId="0B982FBC" w14:textId="2B7E60EC" w:rsidR="0011145A" w:rsidRPr="00890304" w:rsidRDefault="00B909D5" w:rsidP="0011145A">
      <w:pPr>
        <w:rPr>
          <w:i/>
          <w:sz w:val="22"/>
        </w:rPr>
      </w:pPr>
      <w:r w:rsidRPr="004D3B47">
        <w:rPr>
          <w:i/>
          <w:sz w:val="20"/>
        </w:rPr>
        <w:t>Note: women aged less than 20 years are not routinely screened</w:t>
      </w:r>
      <w:r w:rsidR="002769CD">
        <w:rPr>
          <w:i/>
          <w:sz w:val="20"/>
        </w:rPr>
        <w:t>.</w:t>
      </w:r>
      <w:r w:rsidR="00890304">
        <w:rPr>
          <w:i/>
          <w:sz w:val="22"/>
        </w:rPr>
        <w:br/>
      </w:r>
    </w:p>
    <w:p w14:paraId="686BF0D3" w14:textId="0A0B939D" w:rsidR="00BF1905" w:rsidRPr="00E45DF9" w:rsidRDefault="0008224E" w:rsidP="00523DF2">
      <w:pPr>
        <w:pStyle w:val="Caption"/>
        <w:keepNext/>
      </w:pPr>
      <w:bookmarkStart w:id="965" w:name="_Ref390774404"/>
      <w:bookmarkStart w:id="966" w:name="_Ref478973554"/>
      <w:bookmarkStart w:id="967" w:name="_Toc5627740"/>
      <w:bookmarkStart w:id="968" w:name="_Toc12875700"/>
      <w:bookmarkStart w:id="969" w:name="_Toc459126403"/>
      <w:bookmarkStart w:id="970" w:name="_Toc469398420"/>
      <w:bookmarkStart w:id="971" w:name="_Toc486941185"/>
      <w:bookmarkStart w:id="972" w:name="_Toc475605301"/>
      <w:bookmarkStart w:id="973" w:name="_Toc509928614"/>
      <w:bookmarkStart w:id="974" w:name="_Toc528676298"/>
      <w:bookmarkStart w:id="975" w:name="_Toc68606806"/>
      <w:r w:rsidRPr="00E45DF9">
        <w:t>Figure</w:t>
      </w:r>
      <w:r w:rsidR="00BF1905" w:rsidRPr="00E45DF9">
        <w:t xml:space="preserve"> </w:t>
      </w:r>
      <w:r w:rsidR="00E72C40">
        <w:fldChar w:fldCharType="begin"/>
      </w:r>
      <w:r w:rsidR="00E72C40">
        <w:instrText xml:space="preserve"> SEQ Figure \* ARABIC </w:instrText>
      </w:r>
      <w:r w:rsidR="00E72C40">
        <w:fldChar w:fldCharType="separate"/>
      </w:r>
      <w:r w:rsidR="00D03680">
        <w:rPr>
          <w:noProof/>
        </w:rPr>
        <w:t>43</w:t>
      </w:r>
      <w:r w:rsidR="00E72C40">
        <w:rPr>
          <w:noProof/>
        </w:rPr>
        <w:fldChar w:fldCharType="end"/>
      </w:r>
      <w:bookmarkEnd w:id="965"/>
      <w:bookmarkEnd w:id="966"/>
      <w:r w:rsidR="00BF1905" w:rsidRPr="00E45DF9">
        <w:t xml:space="preserve"> </w:t>
      </w:r>
      <w:r w:rsidR="00B60BFA" w:rsidRPr="00E45DF9">
        <w:t>-</w:t>
      </w:r>
      <w:r w:rsidR="00BF1905" w:rsidRPr="00E45DF9">
        <w:t xml:space="preserve"> Longer term trends in the proportion of total satisfactory samples reported as </w:t>
      </w:r>
      <w:r w:rsidR="00AA0C7B" w:rsidRPr="00E45DF9">
        <w:t xml:space="preserve">ASC-H or </w:t>
      </w:r>
      <w:r w:rsidR="00BF1905" w:rsidRPr="00E45DF9">
        <w:t>HSIL (</w:t>
      </w:r>
      <w:r w:rsidR="007A2599" w:rsidRPr="00E45DF9">
        <w:t>to</w:t>
      </w:r>
      <w:r w:rsidR="007D2255" w:rsidRPr="00E45DF9">
        <w:t xml:space="preserve"> </w:t>
      </w:r>
      <w:sdt>
        <w:sdtPr>
          <w:alias w:val="Title"/>
          <w:tag w:val=""/>
          <w:id w:val="239450750"/>
          <w:placeholder>
            <w:docPart w:val="F34B12D37A6A4D77B8482212C4BF3346"/>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bookmarkEnd w:id="967"/>
      <w:bookmarkEnd w:id="968"/>
      <w:bookmarkEnd w:id="969"/>
      <w:bookmarkEnd w:id="970"/>
      <w:bookmarkEnd w:id="971"/>
      <w:bookmarkEnd w:id="972"/>
      <w:bookmarkEnd w:id="973"/>
      <w:bookmarkEnd w:id="974"/>
      <w:r w:rsidR="005D5BAE" w:rsidRPr="00E45DF9">
        <w:t>)</w:t>
      </w:r>
      <w:bookmarkEnd w:id="975"/>
    </w:p>
    <w:p w14:paraId="71DC7A9B" w14:textId="77777777" w:rsidR="00890304" w:rsidRDefault="008671A5" w:rsidP="005F3D46">
      <w:r w:rsidRPr="004D3B47">
        <w:rPr>
          <w:noProof/>
          <w:lang w:eastAsia="en-AU"/>
        </w:rPr>
        <w:drawing>
          <wp:inline distT="0" distB="0" distL="0" distR="0" wp14:anchorId="0FF0E16C" wp14:editId="1F606E6F">
            <wp:extent cx="5400000" cy="3614633"/>
            <wp:effectExtent l="0" t="0" r="0" b="508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5400000" cy="3614633"/>
                    </a:xfrm>
                    <a:prstGeom prst="rect">
                      <a:avLst/>
                    </a:prstGeom>
                    <a:noFill/>
                  </pic:spPr>
                </pic:pic>
              </a:graphicData>
            </a:graphic>
          </wp:inline>
        </w:drawing>
      </w:r>
    </w:p>
    <w:p w14:paraId="02BCD142" w14:textId="77777777" w:rsidR="00A321D5" w:rsidRDefault="00A321D5">
      <w:pPr>
        <w:rPr>
          <w:b/>
          <w:bCs/>
          <w:sz w:val="20"/>
          <w:szCs w:val="20"/>
        </w:rPr>
      </w:pPr>
      <w:r>
        <w:br w:type="page"/>
      </w:r>
    </w:p>
    <w:p w14:paraId="1F807BA8" w14:textId="6E6BF370" w:rsidR="005D5BAE" w:rsidRPr="00E45DF9" w:rsidRDefault="005D5BAE" w:rsidP="00523DF2">
      <w:pPr>
        <w:pStyle w:val="Caption"/>
        <w:keepNext/>
      </w:pPr>
      <w:bookmarkStart w:id="976" w:name="_Toc68606807"/>
      <w:r w:rsidRPr="00E45DF9">
        <w:t xml:space="preserve">Figure </w:t>
      </w:r>
      <w:r w:rsidR="00E72C40">
        <w:fldChar w:fldCharType="begin"/>
      </w:r>
      <w:r w:rsidR="00E72C40">
        <w:instrText xml:space="preserve"> SEQ Figure \* ARABIC </w:instrText>
      </w:r>
      <w:r w:rsidR="00E72C40">
        <w:fldChar w:fldCharType="separate"/>
      </w:r>
      <w:r w:rsidR="00D03680">
        <w:rPr>
          <w:noProof/>
        </w:rPr>
        <w:t>44</w:t>
      </w:r>
      <w:r w:rsidR="00E72C40">
        <w:rPr>
          <w:noProof/>
        </w:rPr>
        <w:fldChar w:fldCharType="end"/>
      </w:r>
      <w:r w:rsidRPr="00E45DF9">
        <w:t xml:space="preserve">- Longer term trends in the proportion of total satisfactory samples reported as HSIL (to </w:t>
      </w:r>
      <w:sdt>
        <w:sdtPr>
          <w:alias w:val="Title"/>
          <w:tag w:val=""/>
          <w:id w:val="-90859699"/>
          <w:placeholder>
            <w:docPart w:val="35B5D837E49A438BB6B5E7DA94EC3ABA"/>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r w:rsidRPr="00E45DF9">
        <w:t>), selected age groups</w:t>
      </w:r>
      <w:bookmarkEnd w:id="976"/>
    </w:p>
    <w:p w14:paraId="0449F153" w14:textId="21678B32" w:rsidR="005D5BAE" w:rsidRPr="004D3B47" w:rsidRDefault="005D5BAE">
      <w:pPr>
        <w:rPr>
          <w:i/>
          <w:sz w:val="20"/>
        </w:rPr>
      </w:pPr>
      <w:r w:rsidRPr="004D3B47">
        <w:rPr>
          <w:noProof/>
          <w:lang w:eastAsia="en-AU"/>
        </w:rPr>
        <w:drawing>
          <wp:inline distT="0" distB="0" distL="0" distR="0" wp14:anchorId="73DAB3FF" wp14:editId="04BC1BE2">
            <wp:extent cx="5400000" cy="3217382"/>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400000" cy="3217382"/>
                    </a:xfrm>
                    <a:prstGeom prst="rect">
                      <a:avLst/>
                    </a:prstGeom>
                    <a:noFill/>
                  </pic:spPr>
                </pic:pic>
              </a:graphicData>
            </a:graphic>
          </wp:inline>
        </w:drawing>
      </w:r>
    </w:p>
    <w:p w14:paraId="5165972D" w14:textId="2A59001F" w:rsidR="00BF1905" w:rsidRPr="004D3B47" w:rsidRDefault="00853566" w:rsidP="0011145A">
      <w:pPr>
        <w:rPr>
          <w:i/>
          <w:sz w:val="20"/>
        </w:rPr>
      </w:pPr>
      <w:r w:rsidRPr="004D3B47">
        <w:rPr>
          <w:i/>
          <w:sz w:val="20"/>
        </w:rPr>
        <w:t>Note: women aged less than 20 years are not routinely screened</w:t>
      </w:r>
      <w:r w:rsidR="002769CD">
        <w:rPr>
          <w:i/>
          <w:sz w:val="20"/>
        </w:rPr>
        <w:t>.</w:t>
      </w:r>
    </w:p>
    <w:p w14:paraId="41658432" w14:textId="77777777" w:rsidR="009A0EB1" w:rsidRPr="004D3B47" w:rsidRDefault="009A0EB1" w:rsidP="0011145A">
      <w:pPr>
        <w:rPr>
          <w:i/>
          <w:sz w:val="22"/>
        </w:rPr>
      </w:pPr>
    </w:p>
    <w:p w14:paraId="6E8D4CC0" w14:textId="56221DF8" w:rsidR="0011145A" w:rsidRPr="00E45DF9" w:rsidRDefault="0008224E" w:rsidP="00523DF2">
      <w:pPr>
        <w:pStyle w:val="Caption"/>
        <w:keepNext/>
      </w:pPr>
      <w:bookmarkStart w:id="977" w:name="_Toc454287259"/>
      <w:bookmarkStart w:id="978" w:name="_Ref316999218"/>
      <w:bookmarkStart w:id="979" w:name="_Toc459126404"/>
      <w:bookmarkStart w:id="980" w:name="_Toc469398421"/>
      <w:bookmarkStart w:id="981" w:name="_Toc486941186"/>
      <w:bookmarkStart w:id="982" w:name="_Toc475605302"/>
      <w:bookmarkStart w:id="983" w:name="_Toc509928615"/>
      <w:bookmarkStart w:id="984" w:name="_Toc528676299"/>
      <w:bookmarkStart w:id="985" w:name="_Toc5627741"/>
      <w:bookmarkStart w:id="986" w:name="_Toc12875701"/>
      <w:bookmarkStart w:id="987" w:name="_Toc68606808"/>
      <w:r w:rsidRPr="00E45DF9">
        <w:t>Figure</w:t>
      </w:r>
      <w:r w:rsidR="0011145A" w:rsidRPr="00E45DF9">
        <w:t xml:space="preserve"> </w:t>
      </w:r>
      <w:bookmarkStart w:id="988" w:name="_Toc454287260"/>
      <w:bookmarkEnd w:id="977"/>
      <w:r w:rsidR="00702190" w:rsidRPr="005F3D46">
        <w:fldChar w:fldCharType="begin"/>
      </w:r>
      <w:r w:rsidR="00702190" w:rsidRPr="00E45DF9">
        <w:instrText xml:space="preserve"> SEQ Figure \* ARABIC </w:instrText>
      </w:r>
      <w:r w:rsidR="00702190" w:rsidRPr="005F3D46">
        <w:fldChar w:fldCharType="separate"/>
      </w:r>
      <w:r w:rsidR="00D03680">
        <w:rPr>
          <w:noProof/>
        </w:rPr>
        <w:t>45</w:t>
      </w:r>
      <w:r w:rsidR="00702190" w:rsidRPr="005F3D46">
        <w:fldChar w:fldCharType="end"/>
      </w:r>
      <w:bookmarkEnd w:id="978"/>
      <w:r w:rsidR="0011145A" w:rsidRPr="00E45DF9">
        <w:t xml:space="preserve"> </w:t>
      </w:r>
      <w:r w:rsidR="00B60BFA" w:rsidRPr="00E45DF9">
        <w:t>-</w:t>
      </w:r>
      <w:r w:rsidR="0011145A" w:rsidRPr="00E45DF9">
        <w:t xml:space="preserve"> Trends in the proportion of total satisfactory samples reported as HSIL, by laboratory</w:t>
      </w:r>
      <w:bookmarkEnd w:id="979"/>
      <w:bookmarkEnd w:id="980"/>
      <w:bookmarkEnd w:id="981"/>
      <w:bookmarkEnd w:id="982"/>
      <w:bookmarkEnd w:id="983"/>
      <w:bookmarkEnd w:id="984"/>
      <w:bookmarkEnd w:id="985"/>
      <w:bookmarkEnd w:id="986"/>
      <w:bookmarkEnd w:id="987"/>
      <w:bookmarkEnd w:id="988"/>
    </w:p>
    <w:p w14:paraId="3DC652BE" w14:textId="1B2F51F2" w:rsidR="00D3256B" w:rsidRPr="004D3B47" w:rsidRDefault="008671A5">
      <w:r w:rsidRPr="004D3B47">
        <w:rPr>
          <w:noProof/>
          <w:lang w:eastAsia="en-AU"/>
        </w:rPr>
        <w:drawing>
          <wp:inline distT="0" distB="0" distL="0" distR="0" wp14:anchorId="01677447" wp14:editId="0B625E96">
            <wp:extent cx="5400000" cy="353369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400000" cy="3533695"/>
                    </a:xfrm>
                    <a:prstGeom prst="rect">
                      <a:avLst/>
                    </a:prstGeom>
                    <a:noFill/>
                  </pic:spPr>
                </pic:pic>
              </a:graphicData>
            </a:graphic>
          </wp:inline>
        </w:drawing>
      </w:r>
    </w:p>
    <w:p w14:paraId="7C611990" w14:textId="77777777" w:rsidR="00CA24DD" w:rsidRPr="004D3B47" w:rsidRDefault="00914F9A" w:rsidP="00BF6063">
      <w:r w:rsidRPr="004D3B47">
        <w:rPr>
          <w:i/>
          <w:sz w:val="20"/>
        </w:rPr>
        <w:t>Note: Line shows HSIL target of no less than 0.5%</w:t>
      </w:r>
      <w:r w:rsidR="005E6A71" w:rsidRPr="004D3B47">
        <w:rPr>
          <w:i/>
          <w:sz w:val="20"/>
        </w:rPr>
        <w:t xml:space="preserve">. </w:t>
      </w:r>
      <w:r w:rsidR="0011145A" w:rsidRPr="004D3B47">
        <w:br w:type="page"/>
      </w:r>
      <w:bookmarkEnd w:id="961"/>
      <w:bookmarkEnd w:id="962"/>
      <w:bookmarkEnd w:id="963"/>
      <w:bookmarkEnd w:id="964"/>
    </w:p>
    <w:p w14:paraId="341EA1A6" w14:textId="77777777" w:rsidR="00540AE8" w:rsidRPr="004D3B47" w:rsidRDefault="00540AE8" w:rsidP="00540AE8">
      <w:pPr>
        <w:pStyle w:val="Heading3"/>
        <w:spacing w:before="0"/>
        <w:ind w:right="544"/>
        <w:jc w:val="both"/>
        <w:rPr>
          <w:lang w:eastAsia="en-AU"/>
        </w:rPr>
      </w:pPr>
      <w:bookmarkStart w:id="989" w:name="_Toc478551508"/>
      <w:bookmarkStart w:id="990" w:name="_Toc482704690"/>
      <w:bookmarkStart w:id="991" w:name="_Toc478551574"/>
      <w:bookmarkStart w:id="992" w:name="_Toc509928448"/>
      <w:bookmarkStart w:id="993" w:name="_Toc528676051"/>
      <w:bookmarkStart w:id="994" w:name="_Toc2170038"/>
      <w:bookmarkStart w:id="995" w:name="_Toc76740827"/>
      <w:r w:rsidRPr="004D3B47">
        <w:rPr>
          <w:lang w:eastAsia="en-AU"/>
        </w:rPr>
        <w:t>Indicator 5.2 – Accuracy of cytology predicting HSIL</w:t>
      </w:r>
      <w:bookmarkEnd w:id="989"/>
      <w:bookmarkEnd w:id="990"/>
      <w:bookmarkEnd w:id="991"/>
      <w:bookmarkEnd w:id="992"/>
      <w:bookmarkEnd w:id="993"/>
      <w:bookmarkEnd w:id="994"/>
      <w:bookmarkEnd w:id="995"/>
    </w:p>
    <w:p w14:paraId="162C2C5B" w14:textId="77777777" w:rsidR="00540AE8" w:rsidRPr="004D3B47" w:rsidRDefault="00540AE8" w:rsidP="008468AB">
      <w:pPr>
        <w:rPr>
          <w:i/>
          <w:sz w:val="20"/>
        </w:rPr>
      </w:pPr>
    </w:p>
    <w:p w14:paraId="37AE6ABD" w14:textId="77777777" w:rsidR="00CA24DD" w:rsidRPr="004D3B47" w:rsidRDefault="00CA24DD" w:rsidP="00DE16F5">
      <w:pPr>
        <w:ind w:right="544"/>
        <w:jc w:val="both"/>
      </w:pPr>
    </w:p>
    <w:tbl>
      <w:tblPr>
        <w:tblW w:w="9414"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623"/>
      </w:tblGrid>
      <w:tr w:rsidR="004D3B47" w:rsidRPr="004D3B47" w14:paraId="0E273549" w14:textId="77777777" w:rsidTr="0037211E">
        <w:tc>
          <w:tcPr>
            <w:tcW w:w="1791" w:type="dxa"/>
          </w:tcPr>
          <w:p w14:paraId="394199AB" w14:textId="77777777" w:rsidR="00CA24DD" w:rsidRPr="004D3B47" w:rsidRDefault="00CA24DD" w:rsidP="00DE16F5">
            <w:pPr>
              <w:spacing w:before="120"/>
              <w:ind w:right="544"/>
              <w:jc w:val="both"/>
              <w:rPr>
                <w:b/>
              </w:rPr>
            </w:pPr>
            <w:r w:rsidRPr="004D3B47">
              <w:rPr>
                <w:b/>
              </w:rPr>
              <w:t>Definition</w:t>
            </w:r>
          </w:p>
        </w:tc>
        <w:tc>
          <w:tcPr>
            <w:tcW w:w="7623" w:type="dxa"/>
          </w:tcPr>
          <w:p w14:paraId="37F48EEA" w14:textId="19485A32" w:rsidR="00AC388A" w:rsidRDefault="00CA24DD" w:rsidP="00AC388A">
            <w:pPr>
              <w:spacing w:before="120"/>
              <w:ind w:right="34"/>
              <w:jc w:val="both"/>
              <w:rPr>
                <w:lang w:val="en-NZ"/>
              </w:rPr>
            </w:pPr>
            <w:r w:rsidRPr="004D3B47">
              <w:rPr>
                <w:lang w:val="en-NZ"/>
              </w:rPr>
              <w:t>The accuracy of cytology predicting HSIL</w:t>
            </w:r>
            <w:r w:rsidR="0035243D" w:rsidRPr="004D3B47">
              <w:rPr>
                <w:lang w:val="en-NZ"/>
              </w:rPr>
              <w:t>/SC</w:t>
            </w:r>
            <w:r w:rsidRPr="004D3B47">
              <w:rPr>
                <w:lang w:val="en-NZ"/>
              </w:rPr>
              <w:t xml:space="preserve"> </w:t>
            </w:r>
            <w:r w:rsidR="00A11404" w:rsidRPr="004D3B47">
              <w:rPr>
                <w:lang w:val="en-NZ"/>
              </w:rPr>
              <w:t>(positive predictive value – PPV)</w:t>
            </w:r>
            <w:r w:rsidRPr="004D3B47">
              <w:rPr>
                <w:lang w:val="en-NZ"/>
              </w:rPr>
              <w:t xml:space="preserve"> is defined as the probability of a </w:t>
            </w:r>
            <w:r w:rsidR="00365ACF">
              <w:rPr>
                <w:lang w:val="en-NZ"/>
              </w:rPr>
              <w:t>high-grade</w:t>
            </w:r>
            <w:r w:rsidR="00344C06" w:rsidRPr="004D3B47">
              <w:rPr>
                <w:lang w:val="en-NZ"/>
              </w:rPr>
              <w:t xml:space="preserve"> histological report (</w:t>
            </w:r>
            <w:r w:rsidR="00344C06" w:rsidRPr="004D3B47">
              <w:t>CIN</w:t>
            </w:r>
            <w:r w:rsidR="00692301" w:rsidRPr="004D3B47">
              <w:t xml:space="preserve"> </w:t>
            </w:r>
            <w:r w:rsidR="00344C06" w:rsidRPr="004D3B47">
              <w:t>2</w:t>
            </w:r>
            <w:r w:rsidR="00344C06" w:rsidRPr="004D3B47">
              <w:rPr>
                <w:lang w:val="en-NZ"/>
              </w:rPr>
              <w:t>/3</w:t>
            </w:r>
            <w:r w:rsidRPr="004D3B47">
              <w:rPr>
                <w:lang w:val="en-NZ"/>
              </w:rPr>
              <w:t xml:space="preserve"> or higher</w:t>
            </w:r>
            <w:r w:rsidR="00344C06" w:rsidRPr="004D3B47">
              <w:rPr>
                <w:lang w:val="en-NZ"/>
              </w:rPr>
              <w:t>)</w:t>
            </w:r>
            <w:r w:rsidRPr="004D3B47">
              <w:rPr>
                <w:lang w:val="en-NZ"/>
              </w:rPr>
              <w:t xml:space="preserve"> given an HSIL/invasive squamous carcinoma cytology report.</w:t>
            </w:r>
          </w:p>
          <w:p w14:paraId="07B8DCD3" w14:textId="77777777" w:rsidR="00AC388A" w:rsidRDefault="00AC388A" w:rsidP="00AC388A">
            <w:pPr>
              <w:spacing w:before="120"/>
              <w:ind w:right="34"/>
              <w:jc w:val="both"/>
              <w:rPr>
                <w:lang w:val="en-NZ"/>
              </w:rPr>
            </w:pPr>
          </w:p>
          <w:p w14:paraId="5602AD06" w14:textId="22CC78F0" w:rsidR="00AC388A" w:rsidRPr="00AC388A" w:rsidRDefault="00AC388A" w:rsidP="00AC388A">
            <w:pPr>
              <w:spacing w:before="120"/>
              <w:ind w:right="34"/>
              <w:jc w:val="both"/>
              <w:rPr>
                <w:lang w:val="en-NZ"/>
              </w:rPr>
            </w:pPr>
            <w:r w:rsidRPr="00AC388A">
              <w:rPr>
                <w:lang w:val="en-NZ"/>
              </w:rPr>
              <w:t>Refer to Appendix D for detailed definitions of histological confirmation.</w:t>
            </w:r>
          </w:p>
          <w:p w14:paraId="3E63B897" w14:textId="77777777" w:rsidR="00AC388A" w:rsidRDefault="00AC388A" w:rsidP="00AC388A">
            <w:pPr>
              <w:spacing w:before="120"/>
              <w:ind w:right="34"/>
              <w:jc w:val="both"/>
              <w:rPr>
                <w:lang w:val="en-NZ"/>
              </w:rPr>
            </w:pPr>
          </w:p>
          <w:p w14:paraId="12CFCD01" w14:textId="1D309503" w:rsidR="00CA24DD" w:rsidRDefault="00AC388A" w:rsidP="00AC388A">
            <w:pPr>
              <w:spacing w:before="120"/>
              <w:ind w:right="34"/>
              <w:jc w:val="both"/>
              <w:rPr>
                <w:lang w:val="en-NZ"/>
              </w:rPr>
            </w:pPr>
            <w:r w:rsidRPr="00AC388A">
              <w:rPr>
                <w:lang w:val="en-NZ"/>
              </w:rPr>
              <w:t>All satisfactory cytology samples collected in the six months prior to the current monitoring period (i.e. collected from 1 July – 31 December 2018 inclusive) were identified. Where a woman had multiple samples, or a report had multiple interpretation codes, the most serious cytology result category reported was used. If there were two cytology test results for a woman of the same grade, the earliest one was used. Histology samples taken up to six months after the cytology sample (but not on the same day) were included. Where there were multiple histology reports for a woman in the period, the most serious abnormality category was used.</w:t>
            </w:r>
            <w:r>
              <w:rPr>
                <w:lang w:val="en-NZ"/>
              </w:rPr>
              <w:t xml:space="preserve"> </w:t>
            </w:r>
          </w:p>
          <w:p w14:paraId="6B155851" w14:textId="77777777" w:rsidR="00492930" w:rsidRPr="004D3B47" w:rsidRDefault="00492930" w:rsidP="00AC388A">
            <w:pPr>
              <w:spacing w:before="120"/>
              <w:ind w:right="34"/>
              <w:jc w:val="both"/>
            </w:pPr>
          </w:p>
          <w:p w14:paraId="2CEA1C87" w14:textId="3D2C15F1" w:rsidR="00492930" w:rsidRPr="004D3B47" w:rsidRDefault="00492930" w:rsidP="00AC388A">
            <w:pPr>
              <w:ind w:right="34"/>
              <w:jc w:val="both"/>
              <w:rPr>
                <w:lang w:val="en-NZ"/>
              </w:rPr>
            </w:pPr>
            <w:r w:rsidRPr="004D3B47">
              <w:rPr>
                <w:lang w:val="en-NZ"/>
              </w:rPr>
              <w:t>Commencing from Report 49, cytology samples were excluded from this measure if they were collected at a colposcopy visit (assessed by excluding cytology samples collected at the same facility and on the same date as either a colposcopy or a histology sample in the same woman; “excluding samples from colposcopy”). Prior to Report 49, this restriction had not been applied (“original method”).</w:t>
            </w:r>
            <w:r w:rsidR="00A26D58">
              <w:rPr>
                <w:lang w:val="en-NZ"/>
              </w:rPr>
              <w:t xml:space="preserve"> </w:t>
            </w:r>
            <w:r w:rsidRPr="004D3B47">
              <w:rPr>
                <w:lang w:val="en-NZ"/>
              </w:rPr>
              <w:t>Additionally, reports prior to Report 49 included histology collected on the same day or up to five days prior to the cytology report.</w:t>
            </w:r>
            <w:r w:rsidR="00A26D58">
              <w:rPr>
                <w:lang w:val="en-NZ"/>
              </w:rPr>
              <w:t xml:space="preserve"> </w:t>
            </w:r>
            <w:r w:rsidRPr="004D3B47">
              <w:rPr>
                <w:lang w:val="en-NZ"/>
              </w:rPr>
              <w:t>For this reason, results in the current report are not comparable to those in Report 48 or earlier, and so comparisons are restricted to Reports 49 and 50.</w:t>
            </w:r>
          </w:p>
          <w:p w14:paraId="20FC67CF" w14:textId="5F4EFB8D" w:rsidR="00492930" w:rsidRPr="004D3B47" w:rsidRDefault="00492930" w:rsidP="00AC388A">
            <w:pPr>
              <w:ind w:right="544"/>
              <w:jc w:val="both"/>
              <w:rPr>
                <w:lang w:val="en-NZ"/>
              </w:rPr>
            </w:pPr>
          </w:p>
        </w:tc>
      </w:tr>
      <w:tr w:rsidR="004D3B47" w:rsidRPr="004D3B47" w14:paraId="0768BDA7" w14:textId="77777777" w:rsidTr="0037211E">
        <w:tc>
          <w:tcPr>
            <w:tcW w:w="1791" w:type="dxa"/>
          </w:tcPr>
          <w:p w14:paraId="1133F722" w14:textId="77777777" w:rsidR="00CA24DD" w:rsidRPr="004D3B47" w:rsidRDefault="00CA24DD" w:rsidP="00DE16F5">
            <w:pPr>
              <w:spacing w:before="120"/>
              <w:ind w:right="544"/>
              <w:jc w:val="both"/>
              <w:rPr>
                <w:b/>
              </w:rPr>
            </w:pPr>
            <w:r w:rsidRPr="004D3B47">
              <w:rPr>
                <w:b/>
              </w:rPr>
              <w:t>Target</w:t>
            </w:r>
          </w:p>
        </w:tc>
        <w:tc>
          <w:tcPr>
            <w:tcW w:w="7623" w:type="dxa"/>
          </w:tcPr>
          <w:p w14:paraId="119C7D04" w14:textId="77777777" w:rsidR="00CA24DD" w:rsidRPr="004D3B47" w:rsidRDefault="00CA24DD" w:rsidP="00AC388A">
            <w:pPr>
              <w:spacing w:before="120"/>
              <w:ind w:right="544"/>
              <w:jc w:val="both"/>
              <w:rPr>
                <w:rFonts w:cs="Arial Mäori"/>
                <w:iCs/>
              </w:rPr>
            </w:pPr>
            <w:r w:rsidRPr="004D3B47">
              <w:rPr>
                <w:rFonts w:cs="Arial Mäori"/>
                <w:iCs/>
              </w:rPr>
              <w:t>Not less than 65% and not greater than 85%</w:t>
            </w:r>
            <w:r w:rsidR="00376E11" w:rsidRPr="004D3B47">
              <w:rPr>
                <w:rFonts w:cs="Arial Mäori"/>
                <w:iCs/>
              </w:rPr>
              <w:t xml:space="preserve"> for </w:t>
            </w:r>
            <w:r w:rsidR="00571124" w:rsidRPr="004D3B47">
              <w:rPr>
                <w:rFonts w:cs="Arial Mäori"/>
                <w:iCs/>
              </w:rPr>
              <w:t xml:space="preserve">cytology reported as </w:t>
            </w:r>
            <w:r w:rsidR="00376E11" w:rsidRPr="004D3B47">
              <w:rPr>
                <w:rFonts w:cs="Arial Mäori"/>
                <w:iCs/>
              </w:rPr>
              <w:t>HSIL or SC</w:t>
            </w:r>
            <w:r w:rsidRPr="004D3B47">
              <w:rPr>
                <w:rFonts w:cs="Arial Mäori"/>
                <w:iCs/>
              </w:rPr>
              <w:t>.</w:t>
            </w:r>
          </w:p>
          <w:p w14:paraId="3B74B5A1" w14:textId="77777777" w:rsidR="00CA24DD" w:rsidRPr="004D3B47" w:rsidRDefault="00CA24DD" w:rsidP="00AC388A">
            <w:pPr>
              <w:ind w:right="544"/>
              <w:jc w:val="both"/>
            </w:pPr>
          </w:p>
        </w:tc>
      </w:tr>
      <w:tr w:rsidR="004D3B47" w:rsidRPr="004D3B47" w14:paraId="2E2A7508" w14:textId="77777777" w:rsidTr="0037211E">
        <w:tc>
          <w:tcPr>
            <w:tcW w:w="1791" w:type="dxa"/>
          </w:tcPr>
          <w:p w14:paraId="5840732D" w14:textId="77777777" w:rsidR="00CA24DD" w:rsidRPr="004D3B47" w:rsidRDefault="00CA24DD" w:rsidP="00DE16F5">
            <w:pPr>
              <w:spacing w:before="120"/>
              <w:ind w:right="544"/>
              <w:jc w:val="both"/>
              <w:rPr>
                <w:b/>
              </w:rPr>
            </w:pPr>
            <w:r w:rsidRPr="004D3B47">
              <w:rPr>
                <w:b/>
              </w:rPr>
              <w:t>Current Situation</w:t>
            </w:r>
          </w:p>
        </w:tc>
        <w:tc>
          <w:tcPr>
            <w:tcW w:w="7623" w:type="dxa"/>
          </w:tcPr>
          <w:p w14:paraId="081CD853" w14:textId="77777777" w:rsidR="002769CD" w:rsidRPr="004D3B47" w:rsidRDefault="002769CD" w:rsidP="00AC388A">
            <w:pPr>
              <w:spacing w:before="120"/>
              <w:ind w:right="544"/>
              <w:jc w:val="both"/>
              <w:rPr>
                <w:b/>
                <w:i/>
              </w:rPr>
            </w:pPr>
            <w:r w:rsidRPr="004D3B47">
              <w:rPr>
                <w:b/>
                <w:i/>
              </w:rPr>
              <w:t>HSIL + SC</w:t>
            </w:r>
          </w:p>
          <w:p w14:paraId="55A38AD8" w14:textId="0A42AD35" w:rsidR="002769CD" w:rsidRPr="004D3B47" w:rsidRDefault="002769CD" w:rsidP="00AC388A">
            <w:pPr>
              <w:pStyle w:val="NoSpacing"/>
              <w:jc w:val="both"/>
              <w:rPr>
                <w:szCs w:val="23"/>
              </w:rPr>
            </w:pPr>
            <w:bookmarkStart w:id="996" w:name="ind52_hsilsc_smpl"/>
            <w:r w:rsidRPr="004D3B47">
              <w:rPr>
                <w:szCs w:val="23"/>
              </w:rPr>
              <w:t>1,</w:t>
            </w:r>
            <w:bookmarkEnd w:id="996"/>
            <w:r w:rsidRPr="004D3B47">
              <w:rPr>
                <w:szCs w:val="23"/>
              </w:rPr>
              <w:t>077</w:t>
            </w:r>
            <w:r w:rsidRPr="004D3B47">
              <w:t xml:space="preserve"> women with HSIL or SC cytology reports were identified. </w:t>
            </w:r>
            <w:r w:rsidRPr="004D3B47">
              <w:rPr>
                <w:szCs w:val="23"/>
              </w:rPr>
              <w:t>82</w:t>
            </w:r>
            <w:r w:rsidRPr="004D3B47">
              <w:t xml:space="preserve"> of these women (</w:t>
            </w:r>
            <w:r w:rsidRPr="004D3B47">
              <w:rPr>
                <w:szCs w:val="23"/>
              </w:rPr>
              <w:t xml:space="preserve">7.6%) </w:t>
            </w:r>
            <w:r w:rsidRPr="004D3B47">
              <w:t xml:space="preserve">had no histology taken in the six months after the cytology sample was taken.  Among the remaining </w:t>
            </w:r>
            <w:r w:rsidRPr="004D3B47">
              <w:rPr>
                <w:szCs w:val="23"/>
              </w:rPr>
              <w:t>995</w:t>
            </w:r>
            <w:r w:rsidRPr="004D3B47">
              <w:t xml:space="preserve"> for whom there was histology, </w:t>
            </w:r>
            <w:r w:rsidRPr="004D3B47">
              <w:rPr>
                <w:szCs w:val="23"/>
              </w:rPr>
              <w:t>759</w:t>
            </w:r>
            <w:r w:rsidRPr="004D3B47">
              <w:rPr>
                <w:lang w:val="en-NZ"/>
              </w:rPr>
              <w:t xml:space="preserve"> (</w:t>
            </w:r>
            <w:r w:rsidRPr="004D3B47">
              <w:rPr>
                <w:szCs w:val="23"/>
              </w:rPr>
              <w:t>76.3%)</w:t>
            </w:r>
            <w:r w:rsidRPr="004D3B47">
              <w:rPr>
                <w:lang w:val="en-NZ"/>
              </w:rPr>
              <w:t xml:space="preserve"> </w:t>
            </w:r>
            <w:r w:rsidRPr="004D3B47">
              <w:t>had their HSIL or SC cytology report confirmed as high-grade by histology (</w:t>
            </w:r>
            <w:r w:rsidRPr="004D3B47">
              <w:rPr>
                <w:lang w:val="en-NZ"/>
              </w:rPr>
              <w:fldChar w:fldCharType="begin"/>
            </w:r>
            <w:r w:rsidRPr="004D3B47">
              <w:rPr>
                <w:lang w:val="en-NZ"/>
              </w:rPr>
              <w:instrText xml:space="preserve"> REF _Ref497726097 \h  \* MERGEFORMAT </w:instrText>
            </w:r>
            <w:r w:rsidRPr="004D3B47">
              <w:rPr>
                <w:lang w:val="en-NZ"/>
              </w:rPr>
            </w:r>
            <w:r w:rsidRPr="004D3B47">
              <w:rPr>
                <w:lang w:val="en-NZ"/>
              </w:rPr>
              <w:fldChar w:fldCharType="separate"/>
            </w:r>
            <w:r w:rsidR="00D03680" w:rsidRPr="004D3B47">
              <w:t xml:space="preserve">Figure </w:t>
            </w:r>
            <w:r w:rsidR="00D03680">
              <w:rPr>
                <w:noProof/>
              </w:rPr>
              <w:t>46</w:t>
            </w:r>
            <w:r w:rsidRPr="004D3B47">
              <w:rPr>
                <w:lang w:val="en-NZ"/>
              </w:rPr>
              <w:fldChar w:fldCharType="end"/>
            </w:r>
            <w:r w:rsidRPr="004D3B47">
              <w:t xml:space="preserve">, </w:t>
            </w:r>
            <w:r w:rsidRPr="004D3B47">
              <w:fldChar w:fldCharType="begin"/>
            </w:r>
            <w:r w:rsidRPr="004D3B47">
              <w:instrText xml:space="preserve"> REF _Ref275861165 \h  \* MERGEFORMAT </w:instrText>
            </w:r>
            <w:r w:rsidRPr="004D3B47">
              <w:fldChar w:fldCharType="separate"/>
            </w:r>
            <w:r w:rsidR="00D03680" w:rsidRPr="004D3B47">
              <w:t xml:space="preserve">Table </w:t>
            </w:r>
            <w:r w:rsidR="00D03680">
              <w:rPr>
                <w:noProof/>
              </w:rPr>
              <w:t>51</w:t>
            </w:r>
            <w:r w:rsidRPr="004D3B47">
              <w:fldChar w:fldCharType="end"/>
            </w:r>
            <w:r w:rsidRPr="004D3B47">
              <w:t>).</w:t>
            </w:r>
          </w:p>
          <w:p w14:paraId="7E125E20" w14:textId="77777777" w:rsidR="002769CD" w:rsidRPr="004D3B47" w:rsidRDefault="002769CD" w:rsidP="00AC388A">
            <w:pPr>
              <w:pStyle w:val="NoSpacing"/>
              <w:jc w:val="both"/>
            </w:pPr>
          </w:p>
          <w:p w14:paraId="21B1F3C7" w14:textId="781A547D" w:rsidR="002769CD" w:rsidRPr="004D3B47" w:rsidRDefault="002769CD" w:rsidP="00AC388A">
            <w:pPr>
              <w:pStyle w:val="NoSpacing"/>
              <w:jc w:val="both"/>
              <w:rPr>
                <w:lang w:val="en-NZ"/>
              </w:rPr>
            </w:pPr>
            <w:r w:rsidRPr="004D3B47">
              <w:t xml:space="preserve">By laboratory, the proportion of HSIL + SC being confirmed as </w:t>
            </w:r>
            <w:r>
              <w:t>high-grade</w:t>
            </w:r>
            <w:r w:rsidRPr="004D3B47">
              <w:t xml:space="preserve"> by histology ranged from </w:t>
            </w:r>
            <w:r w:rsidRPr="004D3B47">
              <w:rPr>
                <w:szCs w:val="23"/>
              </w:rPr>
              <w:t>74.3</w:t>
            </w:r>
            <w:r w:rsidRPr="004D3B47">
              <w:t xml:space="preserve">% for </w:t>
            </w:r>
            <w:r w:rsidRPr="004D3B47">
              <w:rPr>
                <w:szCs w:val="23"/>
              </w:rPr>
              <w:t xml:space="preserve">Southern Community Labs </w:t>
            </w:r>
            <w:r w:rsidRPr="004D3B47">
              <w:t xml:space="preserve">to </w:t>
            </w:r>
            <w:r w:rsidRPr="004D3B47">
              <w:rPr>
                <w:szCs w:val="23"/>
              </w:rPr>
              <w:t>86.4</w:t>
            </w:r>
            <w:r w:rsidRPr="004D3B47">
              <w:t xml:space="preserve">% for </w:t>
            </w:r>
            <w:r w:rsidRPr="004D3B47">
              <w:rPr>
                <w:szCs w:val="23"/>
              </w:rPr>
              <w:t>LabPLUS.</w:t>
            </w:r>
            <w:r w:rsidRPr="004D3B47">
              <w:t xml:space="preserve"> </w:t>
            </w:r>
            <w:r w:rsidRPr="004D3B47">
              <w:rPr>
                <w:szCs w:val="23"/>
              </w:rPr>
              <w:t>All</w:t>
            </w:r>
            <w:r w:rsidRPr="004D3B47">
              <w:t xml:space="preserve"> six laboratories achieved the minimum target of at least 65% of cytological HSIL + SC being confirmed by histology. LabPLUS was the only laboratory to exceed the 85% upper target margin of HSIL + SC being histologically confirmed (</w:t>
            </w:r>
            <w:r w:rsidRPr="004D3B47">
              <w:rPr>
                <w:lang w:val="en-NZ"/>
              </w:rPr>
              <w:fldChar w:fldCharType="begin"/>
            </w:r>
            <w:r w:rsidRPr="004D3B47">
              <w:rPr>
                <w:lang w:val="en-NZ"/>
              </w:rPr>
              <w:instrText xml:space="preserve"> REF _Ref497726097 \h  \* MERGEFORMAT </w:instrText>
            </w:r>
            <w:r w:rsidRPr="004D3B47">
              <w:rPr>
                <w:lang w:val="en-NZ"/>
              </w:rPr>
            </w:r>
            <w:r w:rsidRPr="004D3B47">
              <w:rPr>
                <w:lang w:val="en-NZ"/>
              </w:rPr>
              <w:fldChar w:fldCharType="separate"/>
            </w:r>
            <w:r w:rsidR="00D03680" w:rsidRPr="004D3B47">
              <w:t xml:space="preserve">Figure </w:t>
            </w:r>
            <w:r w:rsidR="00D03680">
              <w:rPr>
                <w:noProof/>
              </w:rPr>
              <w:t>46</w:t>
            </w:r>
            <w:r w:rsidRPr="004D3B47">
              <w:rPr>
                <w:lang w:val="en-NZ"/>
              </w:rPr>
              <w:fldChar w:fldCharType="end"/>
            </w:r>
            <w:r w:rsidRPr="004D3B47">
              <w:rPr>
                <w:lang w:val="en-NZ"/>
              </w:rPr>
              <w:t xml:space="preserve">, </w:t>
            </w:r>
            <w:r w:rsidRPr="004D3B47">
              <w:fldChar w:fldCharType="begin"/>
            </w:r>
            <w:r w:rsidRPr="004D3B47">
              <w:instrText xml:space="preserve"> REF _Ref275861165 \h  \* MERGEFORMAT </w:instrText>
            </w:r>
            <w:r w:rsidRPr="004D3B47">
              <w:fldChar w:fldCharType="separate"/>
            </w:r>
            <w:r w:rsidR="00D03680" w:rsidRPr="004D3B47">
              <w:t xml:space="preserve">Table </w:t>
            </w:r>
            <w:r w:rsidR="00D03680">
              <w:rPr>
                <w:noProof/>
              </w:rPr>
              <w:t>51</w:t>
            </w:r>
            <w:r w:rsidRPr="004D3B47">
              <w:fldChar w:fldCharType="end"/>
            </w:r>
            <w:r w:rsidRPr="004D3B47">
              <w:t>).</w:t>
            </w:r>
            <w:r w:rsidRPr="004D3B47">
              <w:rPr>
                <w:lang w:val="en-NZ"/>
              </w:rPr>
              <w:t xml:space="preserve"> </w:t>
            </w:r>
          </w:p>
          <w:p w14:paraId="42E1E066" w14:textId="77777777" w:rsidR="002769CD" w:rsidRPr="004D3B47" w:rsidRDefault="002769CD" w:rsidP="00AC388A">
            <w:pPr>
              <w:pStyle w:val="NoSpacing"/>
              <w:jc w:val="both"/>
              <w:rPr>
                <w:lang w:val="en-NZ"/>
              </w:rPr>
            </w:pPr>
          </w:p>
          <w:p w14:paraId="6E6A915A" w14:textId="77777777" w:rsidR="002769CD" w:rsidRPr="004D3B47" w:rsidRDefault="002769CD" w:rsidP="00AC388A">
            <w:pPr>
              <w:pStyle w:val="NoSpacing"/>
              <w:jc w:val="both"/>
              <w:rPr>
                <w:b/>
                <w:i/>
              </w:rPr>
            </w:pPr>
            <w:r w:rsidRPr="004D3B47">
              <w:rPr>
                <w:b/>
                <w:i/>
              </w:rPr>
              <w:t>Other cytological abnormalities</w:t>
            </w:r>
          </w:p>
          <w:p w14:paraId="095723E8" w14:textId="77777777" w:rsidR="002769CD" w:rsidRPr="004D3B47" w:rsidRDefault="002769CD" w:rsidP="00AC388A">
            <w:pPr>
              <w:pStyle w:val="NoSpacing"/>
              <w:jc w:val="both"/>
              <w:rPr>
                <w:lang w:val="en-NZ"/>
              </w:rPr>
            </w:pPr>
            <w:r w:rsidRPr="004D3B47">
              <w:t>Similar calculations for positive predictive value were performed for ASC-H; glandular abnormalities (AG1-AG5, AIS, AC1-AC4); and the combination of ASC-H, HSIL and SC. There are no targets for these measures.</w:t>
            </w:r>
            <w:r w:rsidRPr="004D3B47">
              <w:rPr>
                <w:lang w:val="en-NZ"/>
              </w:rPr>
              <w:t xml:space="preserve"> </w:t>
            </w:r>
          </w:p>
          <w:p w14:paraId="6F0938A5" w14:textId="77777777" w:rsidR="002769CD" w:rsidRPr="004D3B47" w:rsidRDefault="002769CD" w:rsidP="00AC388A">
            <w:pPr>
              <w:pStyle w:val="NoSpacing"/>
              <w:jc w:val="both"/>
              <w:rPr>
                <w:lang w:val="en-NZ"/>
              </w:rPr>
            </w:pPr>
          </w:p>
          <w:p w14:paraId="4FCF0914" w14:textId="77777777" w:rsidR="002769CD" w:rsidRPr="004D3B47" w:rsidRDefault="002769CD" w:rsidP="00AC388A">
            <w:pPr>
              <w:pStyle w:val="NoSpacing"/>
              <w:jc w:val="both"/>
              <w:rPr>
                <w:b/>
                <w:i/>
              </w:rPr>
            </w:pPr>
            <w:r w:rsidRPr="004D3B47">
              <w:rPr>
                <w:b/>
                <w:i/>
              </w:rPr>
              <w:t>ASC-H</w:t>
            </w:r>
          </w:p>
          <w:p w14:paraId="549C16E9" w14:textId="4429CB66" w:rsidR="002769CD" w:rsidRPr="004D3B47" w:rsidRDefault="002769CD" w:rsidP="00AC388A">
            <w:pPr>
              <w:pStyle w:val="NoSpacing"/>
              <w:jc w:val="both"/>
            </w:pPr>
            <w:r w:rsidRPr="004D3B47">
              <w:rPr>
                <w:szCs w:val="23"/>
              </w:rPr>
              <w:t>637</w:t>
            </w:r>
            <w:r w:rsidRPr="004D3B47">
              <w:t xml:space="preserve"> women with a cytology report of ASC-H were identified. </w:t>
            </w:r>
            <w:r w:rsidRPr="004D3B47">
              <w:rPr>
                <w:szCs w:val="23"/>
              </w:rPr>
              <w:t>124</w:t>
            </w:r>
            <w:r w:rsidRPr="004D3B47">
              <w:t xml:space="preserve"> (</w:t>
            </w:r>
            <w:r w:rsidRPr="004D3B47">
              <w:rPr>
                <w:szCs w:val="23"/>
              </w:rPr>
              <w:t>19.5%)</w:t>
            </w:r>
            <w:r w:rsidRPr="004D3B47">
              <w:t xml:space="preserve"> had no histology taken in the six months after the cytology sample. Among the remaining </w:t>
            </w:r>
            <w:r w:rsidRPr="004D3B47">
              <w:rPr>
                <w:szCs w:val="23"/>
              </w:rPr>
              <w:t>513</w:t>
            </w:r>
            <w:r w:rsidRPr="004D3B47">
              <w:t xml:space="preserve"> women, </w:t>
            </w:r>
            <w:r w:rsidRPr="004D3B47">
              <w:rPr>
                <w:szCs w:val="23"/>
              </w:rPr>
              <w:t xml:space="preserve">247 </w:t>
            </w:r>
            <w:r w:rsidRPr="004D3B47">
              <w:t>(</w:t>
            </w:r>
            <w:r w:rsidRPr="004D3B47">
              <w:rPr>
                <w:szCs w:val="23"/>
              </w:rPr>
              <w:t xml:space="preserve">48.1%) </w:t>
            </w:r>
            <w:r w:rsidRPr="004D3B47">
              <w:t xml:space="preserve"> were histologically confirmed as high-grade. This proportion varied by laboratory, from </w:t>
            </w:r>
            <w:r w:rsidRPr="004D3B47">
              <w:rPr>
                <w:szCs w:val="23"/>
              </w:rPr>
              <w:t>28.6%</w:t>
            </w:r>
            <w:r w:rsidRPr="004D3B47">
              <w:t xml:space="preserve"> (</w:t>
            </w:r>
            <w:bookmarkStart w:id="997" w:name="ind52_asch_ppv_min"/>
            <w:r w:rsidRPr="004D3B47">
              <w:rPr>
                <w:szCs w:val="23"/>
              </w:rPr>
              <w:t>LabPLUS</w:t>
            </w:r>
            <w:bookmarkEnd w:id="997"/>
            <w:r w:rsidRPr="004D3B47">
              <w:t xml:space="preserve">) to </w:t>
            </w:r>
            <w:r w:rsidRPr="004D3B47">
              <w:rPr>
                <w:szCs w:val="23"/>
              </w:rPr>
              <w:t>58.9%</w:t>
            </w:r>
            <w:r w:rsidRPr="004D3B47">
              <w:t xml:space="preserve"> (</w:t>
            </w:r>
            <w:bookmarkStart w:id="998" w:name="ind52_asch_ppv_max"/>
            <w:r w:rsidRPr="004D3B47">
              <w:rPr>
                <w:szCs w:val="23"/>
              </w:rPr>
              <w:t>Medlab Central Ltd</w:t>
            </w:r>
            <w:bookmarkEnd w:id="998"/>
            <w:r>
              <w:t xml:space="preserve">; </w:t>
            </w:r>
            <w:r>
              <w:fldChar w:fldCharType="begin"/>
            </w:r>
            <w:r>
              <w:instrText xml:space="preserve"> REF _Ref30061336 \h </w:instrText>
            </w:r>
            <w:r w:rsidR="00AC388A">
              <w:instrText xml:space="preserve"> \* MERGEFORMAT </w:instrText>
            </w:r>
            <w:r>
              <w:fldChar w:fldCharType="separate"/>
            </w:r>
            <w:r w:rsidR="00D03680" w:rsidRPr="00BE58CE">
              <w:t xml:space="preserve">Figure </w:t>
            </w:r>
            <w:r w:rsidR="00D03680">
              <w:rPr>
                <w:noProof/>
              </w:rPr>
              <w:t>47</w:t>
            </w:r>
            <w:r>
              <w:fldChar w:fldCharType="end"/>
            </w:r>
            <w:r w:rsidRPr="004D3B47">
              <w:t xml:space="preserve">, </w:t>
            </w:r>
            <w:r w:rsidRPr="004D3B47">
              <w:fldChar w:fldCharType="begin"/>
            </w:r>
            <w:r w:rsidRPr="004D3B47">
              <w:instrText xml:space="preserve"> REF _Ref275861446 \h  \* MERGEFORMAT </w:instrText>
            </w:r>
            <w:r w:rsidRPr="004D3B47">
              <w:fldChar w:fldCharType="separate"/>
            </w:r>
            <w:r w:rsidR="00D03680" w:rsidRPr="004D3B47">
              <w:t xml:space="preserve">Table </w:t>
            </w:r>
            <w:r w:rsidR="00D03680">
              <w:rPr>
                <w:noProof/>
              </w:rPr>
              <w:t>52</w:t>
            </w:r>
            <w:r w:rsidRPr="004D3B47">
              <w:fldChar w:fldCharType="end"/>
            </w:r>
            <w:r w:rsidRPr="004D3B47">
              <w:t xml:space="preserve">). </w:t>
            </w:r>
            <w:r>
              <w:t xml:space="preserve">This proportion for LabPLUS should be interpreted with caution as their was a small number of histology samples (N=49). </w:t>
            </w:r>
            <w:r w:rsidRPr="004D3B47">
              <w:t xml:space="preserve"> </w:t>
            </w:r>
          </w:p>
          <w:p w14:paraId="0327CFE6" w14:textId="77777777" w:rsidR="002769CD" w:rsidRPr="004D3B47" w:rsidRDefault="002769CD" w:rsidP="00AC388A">
            <w:pPr>
              <w:pStyle w:val="NoSpacing"/>
              <w:jc w:val="both"/>
              <w:rPr>
                <w:lang w:val="en-NZ"/>
              </w:rPr>
            </w:pPr>
          </w:p>
          <w:p w14:paraId="295F6992" w14:textId="77777777" w:rsidR="002769CD" w:rsidRPr="004D3B47" w:rsidRDefault="002769CD" w:rsidP="00AC388A">
            <w:pPr>
              <w:pStyle w:val="NoSpacing"/>
              <w:jc w:val="both"/>
              <w:rPr>
                <w:b/>
                <w:i/>
              </w:rPr>
            </w:pPr>
            <w:r w:rsidRPr="004D3B47">
              <w:rPr>
                <w:b/>
                <w:i/>
              </w:rPr>
              <w:t>ASC-H + HSIL + SC</w:t>
            </w:r>
          </w:p>
          <w:p w14:paraId="4C61D6AA" w14:textId="61CBE343" w:rsidR="002769CD" w:rsidRPr="004D3B47" w:rsidRDefault="002769CD" w:rsidP="00F62077">
            <w:pPr>
              <w:pStyle w:val="NoSpacing"/>
              <w:jc w:val="both"/>
            </w:pPr>
            <w:r w:rsidRPr="004D3B47">
              <w:t xml:space="preserve">A total of </w:t>
            </w:r>
            <w:r w:rsidRPr="004D3B47">
              <w:rPr>
                <w:szCs w:val="23"/>
              </w:rPr>
              <w:t>1,714</w:t>
            </w:r>
            <w:r w:rsidRPr="004D3B47">
              <w:t xml:space="preserve"> women had a cytology report of ASC-H, HSIL or SC. </w:t>
            </w:r>
            <w:r w:rsidRPr="004D3B47">
              <w:rPr>
                <w:szCs w:val="23"/>
              </w:rPr>
              <w:t xml:space="preserve">206 </w:t>
            </w:r>
            <w:r w:rsidRPr="004D3B47">
              <w:t>(</w:t>
            </w:r>
            <w:r w:rsidRPr="004D3B47">
              <w:rPr>
                <w:szCs w:val="23"/>
              </w:rPr>
              <w:t xml:space="preserve">12.0%) </w:t>
            </w:r>
            <w:r w:rsidRPr="004D3B47">
              <w:t>had no histology taken in the six months after the cytology sample. Among the remaining</w:t>
            </w:r>
            <w:r w:rsidRPr="004D3B47">
              <w:rPr>
                <w:szCs w:val="23"/>
              </w:rPr>
              <w:t xml:space="preserve"> </w:t>
            </w:r>
            <w:bookmarkStart w:id="999" w:name="ind52_ahs_histo_smpl"/>
            <w:r w:rsidRPr="004D3B47">
              <w:rPr>
                <w:szCs w:val="23"/>
              </w:rPr>
              <w:t>1,</w:t>
            </w:r>
            <w:bookmarkEnd w:id="999"/>
            <w:r w:rsidRPr="004D3B47">
              <w:rPr>
                <w:szCs w:val="23"/>
              </w:rPr>
              <w:t>508</w:t>
            </w:r>
            <w:r w:rsidRPr="004D3B47">
              <w:t xml:space="preserve"> women, </w:t>
            </w:r>
            <w:bookmarkStart w:id="1000" w:name="ind52_ahs_ppv_smpl"/>
            <w:r w:rsidRPr="004D3B47">
              <w:rPr>
                <w:szCs w:val="23"/>
              </w:rPr>
              <w:t>1,</w:t>
            </w:r>
            <w:bookmarkEnd w:id="1000"/>
            <w:r w:rsidRPr="004D3B47">
              <w:rPr>
                <w:szCs w:val="23"/>
              </w:rPr>
              <w:t>006</w:t>
            </w:r>
            <w:r w:rsidRPr="004D3B47">
              <w:t xml:space="preserve"> (</w:t>
            </w:r>
            <w:r w:rsidRPr="004D3B47">
              <w:rPr>
                <w:szCs w:val="23"/>
              </w:rPr>
              <w:t>66.7%)</w:t>
            </w:r>
            <w:r w:rsidRPr="004D3B47">
              <w:t xml:space="preserve"> were histologically confirmed as high-grade. This proportion varied by laboratory, from </w:t>
            </w:r>
            <w:r w:rsidRPr="004D3B47">
              <w:rPr>
                <w:szCs w:val="23"/>
              </w:rPr>
              <w:t>46.5%</w:t>
            </w:r>
            <w:r w:rsidRPr="004D3B47">
              <w:t xml:space="preserve"> (</w:t>
            </w:r>
            <w:bookmarkStart w:id="1001" w:name="ind52_ahs_ppv_min"/>
            <w:r w:rsidRPr="004D3B47">
              <w:rPr>
                <w:szCs w:val="23"/>
              </w:rPr>
              <w:t>LabPLUS</w:t>
            </w:r>
            <w:bookmarkEnd w:id="1001"/>
            <w:r w:rsidRPr="004D3B47">
              <w:t xml:space="preserve">) to </w:t>
            </w:r>
            <w:r w:rsidRPr="004D3B47">
              <w:rPr>
                <w:szCs w:val="23"/>
              </w:rPr>
              <w:t>70.7%</w:t>
            </w:r>
            <w:r w:rsidRPr="004D3B47">
              <w:t xml:space="preserve"> (</w:t>
            </w:r>
            <w:bookmarkStart w:id="1002" w:name="ind52_ahs_ppv_max"/>
            <w:r w:rsidRPr="004D3B47">
              <w:rPr>
                <w:szCs w:val="23"/>
              </w:rPr>
              <w:t>Medlab Central Ltd</w:t>
            </w:r>
            <w:bookmarkEnd w:id="1002"/>
            <w:r>
              <w:rPr>
                <w:szCs w:val="23"/>
              </w:rPr>
              <w:t xml:space="preserve">; </w:t>
            </w:r>
            <w:r>
              <w:fldChar w:fldCharType="begin"/>
            </w:r>
            <w:r>
              <w:instrText xml:space="preserve"> REF _Ref30061336 \h </w:instrText>
            </w:r>
            <w:r w:rsidR="00AC388A">
              <w:instrText xml:space="preserve"> \* MERGEFORMAT </w:instrText>
            </w:r>
            <w:r>
              <w:fldChar w:fldCharType="separate"/>
            </w:r>
            <w:r w:rsidR="00D03680" w:rsidRPr="00BE58CE">
              <w:t xml:space="preserve">Figure </w:t>
            </w:r>
            <w:r w:rsidR="00D03680">
              <w:rPr>
                <w:noProof/>
              </w:rPr>
              <w:t>47</w:t>
            </w:r>
            <w:r>
              <w:fldChar w:fldCharType="end"/>
            </w:r>
            <w:r w:rsidR="00F62077">
              <w:t xml:space="preserve">, </w:t>
            </w:r>
            <w:r w:rsidR="00F62077">
              <w:fldChar w:fldCharType="begin"/>
            </w:r>
            <w:r w:rsidR="00F62077">
              <w:instrText xml:space="preserve"> REF _Ref76725431 \h </w:instrText>
            </w:r>
            <w:r w:rsidR="00F62077">
              <w:fldChar w:fldCharType="separate"/>
            </w:r>
            <w:r w:rsidR="00D03680" w:rsidRPr="004D3B47">
              <w:t xml:space="preserve">Table </w:t>
            </w:r>
            <w:r w:rsidR="00D03680">
              <w:rPr>
                <w:noProof/>
              </w:rPr>
              <w:t>53</w:t>
            </w:r>
            <w:r w:rsidR="00F62077">
              <w:fldChar w:fldCharType="end"/>
            </w:r>
            <w:r w:rsidR="00F62077">
              <w:t>).</w:t>
            </w:r>
          </w:p>
          <w:p w14:paraId="60751352" w14:textId="77777777" w:rsidR="002769CD" w:rsidRPr="004D3B47" w:rsidRDefault="002769CD" w:rsidP="00AC388A">
            <w:pPr>
              <w:pStyle w:val="NoSpacing"/>
              <w:jc w:val="both"/>
              <w:rPr>
                <w:lang w:val="en-NZ"/>
              </w:rPr>
            </w:pPr>
          </w:p>
          <w:p w14:paraId="06730949" w14:textId="77777777" w:rsidR="002769CD" w:rsidRPr="004D3B47" w:rsidRDefault="002769CD" w:rsidP="00AC388A">
            <w:pPr>
              <w:pStyle w:val="NoSpacing"/>
              <w:jc w:val="both"/>
              <w:rPr>
                <w:b/>
                <w:i/>
              </w:rPr>
            </w:pPr>
            <w:r w:rsidRPr="004D3B47">
              <w:rPr>
                <w:b/>
                <w:i/>
              </w:rPr>
              <w:t>Glandular abnormalities</w:t>
            </w:r>
          </w:p>
          <w:p w14:paraId="0343C912" w14:textId="6C9D71DA" w:rsidR="00AC388A" w:rsidRPr="004D3B47" w:rsidRDefault="00AC388A" w:rsidP="00AC388A">
            <w:pPr>
              <w:pStyle w:val="NoSpacing"/>
              <w:jc w:val="both"/>
            </w:pPr>
            <w:r w:rsidRPr="004D3B47">
              <w:t xml:space="preserve">There were </w:t>
            </w:r>
            <w:r w:rsidRPr="004D3B47">
              <w:rPr>
                <w:szCs w:val="23"/>
              </w:rPr>
              <w:t>239</w:t>
            </w:r>
            <w:r w:rsidRPr="004D3B47">
              <w:t xml:space="preserve"> women with a glandular abnormality (AG1-AG5, AIS, AC1-AC4) identified. </w:t>
            </w:r>
            <w:r w:rsidRPr="004D3B47">
              <w:rPr>
                <w:szCs w:val="23"/>
              </w:rPr>
              <w:t>66</w:t>
            </w:r>
            <w:r w:rsidRPr="004D3B47">
              <w:t xml:space="preserve"> women (</w:t>
            </w:r>
            <w:r w:rsidRPr="004D3B47">
              <w:rPr>
                <w:szCs w:val="23"/>
              </w:rPr>
              <w:t xml:space="preserve">27.6%) </w:t>
            </w:r>
            <w:r w:rsidRPr="004D3B47">
              <w:t xml:space="preserve">had no histology taken in the six months after the cytology sample. Among the remaining </w:t>
            </w:r>
            <w:r w:rsidRPr="004D3B47">
              <w:rPr>
                <w:szCs w:val="23"/>
              </w:rPr>
              <w:t>173</w:t>
            </w:r>
            <w:r w:rsidRPr="004D3B47">
              <w:t xml:space="preserve"> women, </w:t>
            </w:r>
            <w:r w:rsidRPr="004D3B47">
              <w:rPr>
                <w:szCs w:val="23"/>
              </w:rPr>
              <w:t>69</w:t>
            </w:r>
            <w:r w:rsidRPr="004D3B47">
              <w:t xml:space="preserve"> </w:t>
            </w:r>
            <w:r w:rsidRPr="004D3B47">
              <w:rPr>
                <w:lang w:val="en-NZ"/>
              </w:rPr>
              <w:t>(</w:t>
            </w:r>
            <w:r w:rsidRPr="004D3B47">
              <w:rPr>
                <w:szCs w:val="23"/>
              </w:rPr>
              <w:t>39.9%</w:t>
            </w:r>
            <w:r w:rsidRPr="004D3B47">
              <w:t xml:space="preserve">) were identified as having high-grade histology. This was not analysed </w:t>
            </w:r>
            <w:r w:rsidRPr="004D3B47">
              <w:rPr>
                <w:lang w:val="en-NZ"/>
              </w:rPr>
              <w:t>by laboratory</w:t>
            </w:r>
            <w:r w:rsidRPr="004D3B47">
              <w:t xml:space="preserve">, as the number of samples reported on by some laboratories </w:t>
            </w:r>
            <w:r w:rsidRPr="004D3B47">
              <w:rPr>
                <w:lang w:val="en-NZ"/>
              </w:rPr>
              <w:t>was</w:t>
            </w:r>
            <w:r w:rsidRPr="004D3B47">
              <w:t xml:space="preserve"> small.</w:t>
            </w:r>
          </w:p>
          <w:p w14:paraId="4A9AC2A8" w14:textId="77777777" w:rsidR="008C3739" w:rsidRPr="004D3B47" w:rsidRDefault="008C3739" w:rsidP="00AC388A">
            <w:pPr>
              <w:pStyle w:val="TableText"/>
              <w:ind w:right="34"/>
              <w:jc w:val="both"/>
              <w:rPr>
                <w:rFonts w:ascii="Calibri" w:hAnsi="Calibri"/>
                <w:sz w:val="23"/>
                <w:szCs w:val="23"/>
              </w:rPr>
            </w:pPr>
          </w:p>
        </w:tc>
      </w:tr>
      <w:tr w:rsidR="004D3B47" w:rsidRPr="004D3B47" w14:paraId="0890256B" w14:textId="77777777" w:rsidTr="0037211E">
        <w:tc>
          <w:tcPr>
            <w:tcW w:w="1791" w:type="dxa"/>
          </w:tcPr>
          <w:p w14:paraId="2DD8911E" w14:textId="77777777" w:rsidR="004E489C" w:rsidRPr="004D3B47" w:rsidRDefault="004E489C" w:rsidP="00DE16F5">
            <w:pPr>
              <w:spacing w:before="120"/>
              <w:ind w:right="544"/>
              <w:jc w:val="both"/>
              <w:rPr>
                <w:b/>
              </w:rPr>
            </w:pPr>
            <w:r w:rsidRPr="004D3B47">
              <w:rPr>
                <w:b/>
              </w:rPr>
              <w:t>Trends</w:t>
            </w:r>
          </w:p>
        </w:tc>
        <w:tc>
          <w:tcPr>
            <w:tcW w:w="7623" w:type="dxa"/>
          </w:tcPr>
          <w:p w14:paraId="6E74DBE5" w14:textId="4AF1BA34" w:rsidR="00033B6D" w:rsidRDefault="00033B6D" w:rsidP="00033B6D">
            <w:pPr>
              <w:pStyle w:val="NoSpacing"/>
              <w:jc w:val="both"/>
              <w:rPr>
                <w:lang w:val="en-NZ"/>
              </w:rPr>
            </w:pPr>
            <w:r w:rsidRPr="00033B6D">
              <w:rPr>
                <w:lang w:val="en-NZ"/>
              </w:rPr>
              <w:t>As the method for defining the dataset changed in Report 49, the trend analysis includes results from that point on (three monitoring periods only).</w:t>
            </w:r>
          </w:p>
          <w:p w14:paraId="3681383B" w14:textId="77777777" w:rsidR="00033B6D" w:rsidRPr="00033B6D" w:rsidRDefault="00033B6D" w:rsidP="00033B6D">
            <w:pPr>
              <w:pStyle w:val="NoSpacing"/>
              <w:jc w:val="both"/>
              <w:rPr>
                <w:lang w:val="en-NZ"/>
              </w:rPr>
            </w:pPr>
          </w:p>
          <w:p w14:paraId="7C9A6A6C" w14:textId="77777777" w:rsidR="00033B6D" w:rsidRPr="00033B6D" w:rsidRDefault="00033B6D" w:rsidP="00033B6D">
            <w:pPr>
              <w:spacing w:before="120"/>
              <w:ind w:right="544"/>
              <w:jc w:val="both"/>
              <w:rPr>
                <w:b/>
                <w:i/>
              </w:rPr>
            </w:pPr>
            <w:r w:rsidRPr="00033B6D">
              <w:rPr>
                <w:b/>
                <w:i/>
              </w:rPr>
              <w:t>HSIL + SC</w:t>
            </w:r>
          </w:p>
          <w:p w14:paraId="1148DF09" w14:textId="22AA6A3D" w:rsidR="00AC388A" w:rsidRPr="004D3B47" w:rsidRDefault="00AC388A" w:rsidP="00033B6D">
            <w:pPr>
              <w:pStyle w:val="NoSpacing"/>
              <w:jc w:val="both"/>
            </w:pPr>
            <w:r w:rsidRPr="004D3B47">
              <w:rPr>
                <w:lang w:val="en-NZ"/>
              </w:rPr>
              <w:t xml:space="preserve">Positive predictive value for HSIL and SC cytology </w:t>
            </w:r>
            <w:r w:rsidRPr="004D3B47">
              <w:t xml:space="preserve">has </w:t>
            </w:r>
            <w:r w:rsidRPr="004D3B47">
              <w:rPr>
                <w:lang w:val="en-NZ"/>
              </w:rPr>
              <w:t xml:space="preserve">decreased since the previous monitoring report (79.6%  in the previous period; 76.3% in the current period). In both the current and previous monitoring periods, </w:t>
            </w:r>
            <w:r w:rsidRPr="004D3B47">
              <w:t xml:space="preserve">all </w:t>
            </w:r>
            <w:r w:rsidRPr="004D3B47">
              <w:rPr>
                <w:lang w:val="en-NZ"/>
              </w:rPr>
              <w:t xml:space="preserve">six laboratories had </w:t>
            </w:r>
            <w:r w:rsidRPr="004D3B47">
              <w:t>greater than</w:t>
            </w:r>
            <w:r w:rsidRPr="004D3B47">
              <w:rPr>
                <w:lang w:val="en-NZ"/>
              </w:rPr>
              <w:t xml:space="preserve"> 65% of their HSIL + SC cytology results confirmed by histology.</w:t>
            </w:r>
            <w:r w:rsidRPr="004D3B47">
              <w:t xml:space="preserve"> </w:t>
            </w:r>
            <w:r w:rsidRPr="004D3B47">
              <w:rPr>
                <w:lang w:val="en-NZ"/>
              </w:rPr>
              <w:t xml:space="preserve">The number of laboratories with PPVs above the upper target of 85% has </w:t>
            </w:r>
            <w:r w:rsidRPr="004D3B47">
              <w:t>remained the same (one) but the laboratory above the target range is different (in the previous monitoring period, only Medlab Central Ltd was above the upper target; in the current monitoring period LabPLUS is above the upper target)</w:t>
            </w:r>
            <w:r w:rsidRPr="004D3B47">
              <w:rPr>
                <w:lang w:val="en-NZ"/>
              </w:rPr>
              <w:t xml:space="preserve">. </w:t>
            </w:r>
            <w:r w:rsidRPr="004D3B47">
              <w:t xml:space="preserve">The proportion of cytology reports with histology available following HSIL or SC results is higher </w:t>
            </w:r>
            <w:r>
              <w:t>than in the previous</w:t>
            </w:r>
            <w:r w:rsidRPr="004D3B47">
              <w:t xml:space="preserve"> report (</w:t>
            </w:r>
            <w:bookmarkStart w:id="1003" w:name="ind52_hsilsc_histo_pct"/>
            <w:r w:rsidRPr="004D3B47">
              <w:t>92.</w:t>
            </w:r>
            <w:bookmarkEnd w:id="1003"/>
            <w:r w:rsidRPr="004D3B47">
              <w:t xml:space="preserve">4% in the current report; 92.0% in the previous report).  Trends in the positive </w:t>
            </w:r>
            <w:r w:rsidRPr="004D3B47">
              <w:rPr>
                <w:lang w:val="en-NZ"/>
              </w:rPr>
              <w:t>predictive value for HSIL and SC cytology</w:t>
            </w:r>
            <w:r w:rsidRPr="004D3B47">
              <w:t xml:space="preserve"> by laboratory are shown in</w:t>
            </w:r>
            <w:r w:rsidRPr="004D3B47" w:rsidDel="00441E04">
              <w:t xml:space="preserve"> </w:t>
            </w:r>
            <w:r>
              <w:fldChar w:fldCharType="begin"/>
            </w:r>
            <w:r>
              <w:instrText xml:space="preserve"> REF _Ref512849221 \h  \* MERGEFORMAT </w:instrText>
            </w:r>
            <w:r>
              <w:fldChar w:fldCharType="separate"/>
            </w:r>
            <w:r w:rsidR="00D03680" w:rsidRPr="00E45DF9">
              <w:t xml:space="preserve">Figure </w:t>
            </w:r>
            <w:r w:rsidR="00D03680">
              <w:rPr>
                <w:noProof/>
              </w:rPr>
              <w:t>48</w:t>
            </w:r>
            <w:r>
              <w:fldChar w:fldCharType="end"/>
            </w:r>
            <w:r w:rsidRPr="004D3B47">
              <w:t>. The positive predictive value for HSIL and SC cytology is lower than in the previous report at Medlab Central Ltd, Pathlab and Southern Community Labs, but higher than in the previous report at LabPLUS, Anatomical Pathology Services and Canterbury Health Laboratories.</w:t>
            </w:r>
          </w:p>
          <w:p w14:paraId="46FC5174" w14:textId="77777777" w:rsidR="008C3AE0" w:rsidRPr="004D3B47" w:rsidRDefault="008C3AE0" w:rsidP="00AC388A">
            <w:pPr>
              <w:ind w:right="34"/>
              <w:jc w:val="both"/>
            </w:pPr>
          </w:p>
          <w:p w14:paraId="4A49F704" w14:textId="77777777" w:rsidR="00AC388A" w:rsidRPr="004D3B47" w:rsidRDefault="00AC388A" w:rsidP="00AC388A">
            <w:pPr>
              <w:pStyle w:val="NoSpacing"/>
              <w:jc w:val="both"/>
              <w:rPr>
                <w:b/>
                <w:i/>
              </w:rPr>
            </w:pPr>
            <w:r w:rsidRPr="004D3B47">
              <w:rPr>
                <w:b/>
                <w:i/>
              </w:rPr>
              <w:t>ASC-H</w:t>
            </w:r>
          </w:p>
          <w:p w14:paraId="12963796" w14:textId="3B060C4C" w:rsidR="00AC388A" w:rsidRPr="004D3B47" w:rsidRDefault="00AC388A" w:rsidP="00AC388A">
            <w:pPr>
              <w:ind w:right="34"/>
              <w:jc w:val="both"/>
            </w:pPr>
            <w:r w:rsidRPr="004D3B47">
              <w:t xml:space="preserve">Overall, the positive predictive value for ASC-H cytology is lower in the current report (48.1%) than in the previous report </w:t>
            </w:r>
            <w:bookmarkStart w:id="1004" w:name="ind52_asch_ppv_pct2"/>
            <w:r w:rsidRPr="004D3B47">
              <w:t>(52.2%)</w:t>
            </w:r>
            <w:bookmarkEnd w:id="1004"/>
            <w:r w:rsidRPr="004D3B47">
              <w:t xml:space="preserve">, however there is no target for this measure. The proportion of ASC-H cytology reports with histology available is lower than in the current report compared to the previous monitoring report (80.5% in current report; 82.6% in previous report; </w:t>
            </w:r>
            <w:r w:rsidRPr="004D3B47">
              <w:fldChar w:fldCharType="begin"/>
            </w:r>
            <w:r w:rsidRPr="004D3B47">
              <w:instrText xml:space="preserve"> REF _Ref29799258 \h </w:instrText>
            </w:r>
            <w:r>
              <w:instrText xml:space="preserve"> \* MERGEFORMAT </w:instrText>
            </w:r>
            <w:r w:rsidRPr="004D3B47">
              <w:fldChar w:fldCharType="separate"/>
            </w:r>
            <w:r w:rsidR="00D03680" w:rsidRPr="004D3B47">
              <w:t xml:space="preserve">Figure </w:t>
            </w:r>
            <w:r w:rsidR="00D03680">
              <w:rPr>
                <w:noProof/>
              </w:rPr>
              <w:t>49</w:t>
            </w:r>
            <w:r w:rsidRPr="004D3B47">
              <w:fldChar w:fldCharType="end"/>
            </w:r>
            <w:r w:rsidRPr="004D3B47">
              <w:t>)</w:t>
            </w:r>
            <w:r>
              <w:t xml:space="preserve"> LabPLUS is much lower in this monitoring period, 28.6%, compared to report 49 (53.2%)</w:t>
            </w:r>
            <w:r w:rsidRPr="004D3B47">
              <w:t>. The positive predictive value for ASC-H cytology is lower than in the previous report in all six laboratories. The change was most marked in Canterbury Health Laboratories and LabPLUS, but quite marginal at APS.</w:t>
            </w:r>
          </w:p>
          <w:p w14:paraId="27DF34E2" w14:textId="77777777" w:rsidR="00AC388A" w:rsidRPr="004D3B47" w:rsidRDefault="00AC388A" w:rsidP="00AC388A">
            <w:pPr>
              <w:ind w:right="34"/>
              <w:jc w:val="both"/>
            </w:pPr>
          </w:p>
          <w:p w14:paraId="38FC8F34" w14:textId="77777777" w:rsidR="00AC388A" w:rsidRPr="004D3B47" w:rsidRDefault="00AC388A" w:rsidP="00AC388A">
            <w:pPr>
              <w:pStyle w:val="NoSpacing"/>
              <w:jc w:val="both"/>
              <w:rPr>
                <w:b/>
                <w:i/>
              </w:rPr>
            </w:pPr>
            <w:r w:rsidRPr="004D3B47">
              <w:rPr>
                <w:b/>
                <w:i/>
              </w:rPr>
              <w:t>ASC-H</w:t>
            </w:r>
            <w:r w:rsidRPr="004D3B47">
              <w:rPr>
                <w:b/>
                <w:i/>
                <w:lang w:val="en-NZ"/>
              </w:rPr>
              <w:t xml:space="preserve"> </w:t>
            </w:r>
            <w:r w:rsidRPr="004D3B47">
              <w:rPr>
                <w:b/>
                <w:i/>
                <w:szCs w:val="23"/>
                <w:lang w:val="en-NZ"/>
              </w:rPr>
              <w:t xml:space="preserve">+ </w:t>
            </w:r>
            <w:r w:rsidRPr="004D3B47">
              <w:rPr>
                <w:b/>
                <w:i/>
              </w:rPr>
              <w:t>HSIL</w:t>
            </w:r>
            <w:r w:rsidRPr="004D3B47">
              <w:rPr>
                <w:b/>
                <w:i/>
                <w:lang w:val="en-NZ"/>
              </w:rPr>
              <w:t xml:space="preserve"> </w:t>
            </w:r>
            <w:r w:rsidRPr="004D3B47">
              <w:rPr>
                <w:b/>
                <w:i/>
                <w:szCs w:val="23"/>
                <w:lang w:val="en-NZ"/>
              </w:rPr>
              <w:t xml:space="preserve">+ </w:t>
            </w:r>
            <w:r w:rsidRPr="004D3B47">
              <w:rPr>
                <w:b/>
                <w:i/>
              </w:rPr>
              <w:t>SC</w:t>
            </w:r>
          </w:p>
          <w:p w14:paraId="4C0E9435" w14:textId="7FE2B419" w:rsidR="00AC388A" w:rsidRDefault="00AC388A" w:rsidP="00AC388A">
            <w:pPr>
              <w:jc w:val="both"/>
            </w:pPr>
            <w:r w:rsidRPr="004D3B47">
              <w:t>The positive predictive value for the combined group ASC-H, HSIL and SC has decreased in the current report (to 66.7%, compared to 70.5% in the previous report). Note that there is no target for the positive predictive value of this combined group.</w:t>
            </w:r>
            <w:r w:rsidRPr="004D3B47">
              <w:rPr>
                <w:lang w:val="en-NZ"/>
              </w:rPr>
              <w:t xml:space="preserve"> </w:t>
            </w:r>
            <w:r w:rsidRPr="004D3B47">
              <w:t>Trends in the p</w:t>
            </w:r>
            <w:r w:rsidRPr="004D3B47">
              <w:rPr>
                <w:lang w:val="en-NZ"/>
              </w:rPr>
              <w:t xml:space="preserve">ositive predictive value </w:t>
            </w:r>
            <w:r w:rsidRPr="004D3B47">
              <w:t xml:space="preserve">for the combined group ASC-H, HSIL and SC </w:t>
            </w:r>
            <w:r w:rsidRPr="004D3B47">
              <w:rPr>
                <w:lang w:val="en-NZ"/>
              </w:rPr>
              <w:t>cytology</w:t>
            </w:r>
            <w:r w:rsidRPr="004D3B47">
              <w:t xml:space="preserve"> by laboratory are shown in </w:t>
            </w:r>
            <w:r w:rsidRPr="004D3B47">
              <w:fldChar w:fldCharType="begin"/>
            </w:r>
            <w:r w:rsidRPr="004D3B47">
              <w:instrText xml:space="preserve"> REF _Ref25054675 \h </w:instrText>
            </w:r>
            <w:r>
              <w:instrText xml:space="preserve"> \* MERGEFORMAT </w:instrText>
            </w:r>
            <w:r w:rsidRPr="004D3B47">
              <w:fldChar w:fldCharType="separate"/>
            </w:r>
            <w:r w:rsidR="00D03680" w:rsidRPr="004D3B47">
              <w:t xml:space="preserve">Figure </w:t>
            </w:r>
            <w:r w:rsidR="00D03680">
              <w:rPr>
                <w:noProof/>
              </w:rPr>
              <w:t>50</w:t>
            </w:r>
            <w:r w:rsidRPr="004D3B47">
              <w:fldChar w:fldCharType="end"/>
            </w:r>
            <w:r w:rsidRPr="004D3B47">
              <w:t>. Decreases in the positive predictive value for the combined group of ASC-H, HSIL and SC cytology were evident for five of six laboratories.</w:t>
            </w:r>
          </w:p>
          <w:p w14:paraId="3CA2E119" w14:textId="77777777" w:rsidR="00AC388A" w:rsidRPr="004D3B47" w:rsidRDefault="00AC388A" w:rsidP="00AC388A">
            <w:pPr>
              <w:jc w:val="both"/>
            </w:pPr>
          </w:p>
          <w:p w14:paraId="4F706074" w14:textId="77777777" w:rsidR="000D5EAB" w:rsidRPr="004D3B47" w:rsidRDefault="000D5EAB" w:rsidP="00AC388A">
            <w:pPr>
              <w:pStyle w:val="NoSpacing"/>
              <w:jc w:val="both"/>
              <w:rPr>
                <w:b/>
                <w:i/>
              </w:rPr>
            </w:pPr>
            <w:r w:rsidRPr="004D3B47">
              <w:rPr>
                <w:b/>
                <w:i/>
              </w:rPr>
              <w:t>Glandular abnormalities</w:t>
            </w:r>
          </w:p>
          <w:p w14:paraId="2228CC03" w14:textId="43AE62E7" w:rsidR="00AC388A" w:rsidRPr="004D3B47" w:rsidRDefault="00AC388A" w:rsidP="00AC388A">
            <w:pPr>
              <w:ind w:right="34"/>
              <w:jc w:val="both"/>
            </w:pPr>
            <w:r w:rsidRPr="004D3B47">
              <w:t>The positive predictive value of glandular abnormalities decreased (from 44.4% in the previous report to 39.9% in the current report). Compared to both ASC-H cytology, and the combined group of HSIL and SC cytology, there are far fewer glandular abnormalities, and an even smaller number with histology available. The proportion of glandular abnormalities with histology available (72.4%) is higher than than that in the previous monitoring period (66.7%), and remains less than that for ASC-H (80.5%) and HSIL + SC (</w:t>
            </w:r>
            <w:bookmarkStart w:id="1005" w:name="ind52_hsilsc_histo_pct2"/>
            <w:r w:rsidRPr="004D3B47">
              <w:t>92.</w:t>
            </w:r>
            <w:bookmarkEnd w:id="1005"/>
            <w:r w:rsidRPr="004D3B47">
              <w:t>4%).</w:t>
            </w:r>
            <w:r w:rsidRPr="004D3B47">
              <w:rPr>
                <w:lang w:val="en-NZ"/>
              </w:rPr>
              <w:t xml:space="preserve"> As a result, the positive predictive value of glandular abnormalities is more prone</w:t>
            </w:r>
            <w:r w:rsidRPr="004D3B47">
              <w:t xml:space="preserve"> to</w:t>
            </w:r>
            <w:r w:rsidRPr="004D3B47">
              <w:rPr>
                <w:lang w:val="en-NZ"/>
              </w:rPr>
              <w:t xml:space="preserve"> fluctuations than positive predictive values for other </w:t>
            </w:r>
            <w:r>
              <w:rPr>
                <w:lang w:val="en-NZ"/>
              </w:rPr>
              <w:t>high-grade</w:t>
            </w:r>
            <w:r w:rsidRPr="004D3B47">
              <w:rPr>
                <w:lang w:val="en-NZ"/>
              </w:rPr>
              <w:t xml:space="preserve"> abnormalities. Due to the small number of samples involved, glandular abnormalities were not analysed in further detail by laboratory.</w:t>
            </w:r>
          </w:p>
          <w:p w14:paraId="677B8452" w14:textId="77777777" w:rsidR="004E489C" w:rsidRPr="004D3B47" w:rsidRDefault="004E489C" w:rsidP="00AC388A">
            <w:pPr>
              <w:ind w:right="544"/>
              <w:jc w:val="both"/>
            </w:pPr>
          </w:p>
        </w:tc>
      </w:tr>
      <w:tr w:rsidR="00CA24DD" w:rsidRPr="004D3B47" w14:paraId="1EAA2343" w14:textId="77777777" w:rsidTr="0037211E">
        <w:tc>
          <w:tcPr>
            <w:tcW w:w="1791" w:type="dxa"/>
          </w:tcPr>
          <w:p w14:paraId="1CF8355E" w14:textId="77777777" w:rsidR="00CA24DD" w:rsidRPr="004D3B47" w:rsidRDefault="00CA24DD" w:rsidP="00DE16F5">
            <w:pPr>
              <w:spacing w:before="120"/>
              <w:ind w:right="544"/>
              <w:jc w:val="both"/>
              <w:rPr>
                <w:b/>
              </w:rPr>
            </w:pPr>
            <w:r w:rsidRPr="004D3B47">
              <w:rPr>
                <w:b/>
              </w:rPr>
              <w:t>Comments</w:t>
            </w:r>
          </w:p>
        </w:tc>
        <w:tc>
          <w:tcPr>
            <w:tcW w:w="7623" w:type="dxa"/>
          </w:tcPr>
          <w:p w14:paraId="7924132A" w14:textId="3820501B" w:rsidR="00CA24DD" w:rsidRDefault="00EF7152" w:rsidP="00AC388A">
            <w:pPr>
              <w:spacing w:before="120"/>
              <w:ind w:right="34"/>
              <w:jc w:val="both"/>
            </w:pPr>
            <w:r w:rsidRPr="004D3B47">
              <w:t xml:space="preserve">This estimate does not take into account cytology predicting HSIL for which there is no histology available. Histology may be unavailable because the woman does not attend for follow-up colposcopy, or </w:t>
            </w:r>
            <w:r w:rsidR="0035243D" w:rsidRPr="004D3B47">
              <w:t xml:space="preserve">a biopsy </w:t>
            </w:r>
            <w:r w:rsidRPr="004D3B47">
              <w:t>may not be taken if the co</w:t>
            </w:r>
            <w:r w:rsidR="003C4376" w:rsidRPr="004D3B47">
              <w:t>lposcopic impression is normal.</w:t>
            </w:r>
            <w:r w:rsidRPr="004D3B47">
              <w:t xml:space="preserve"> When </w:t>
            </w:r>
            <w:r w:rsidR="007434A6" w:rsidRPr="004D3B47">
              <w:t xml:space="preserve">the monitoring period for this indicator is after </w:t>
            </w:r>
            <w:r w:rsidR="00BD2C11" w:rsidRPr="004D3B47">
              <w:t xml:space="preserve">all DHBs </w:t>
            </w:r>
            <w:r w:rsidR="004E159B" w:rsidRPr="004D3B47">
              <w:t>have</w:t>
            </w:r>
            <w:r w:rsidR="00BD2C11" w:rsidRPr="004D3B47">
              <w:t xml:space="preserve"> </w:t>
            </w:r>
            <w:r w:rsidR="007434A6" w:rsidRPr="004D3B47">
              <w:t xml:space="preserve">started </w:t>
            </w:r>
            <w:r w:rsidR="00BD2C11" w:rsidRPr="004D3B47">
              <w:t xml:space="preserve">reporting in accordance the </w:t>
            </w:r>
            <w:r w:rsidR="007434A6" w:rsidRPr="004D3B47">
              <w:t>2013 Colposcopy Standards (September 2017)</w:t>
            </w:r>
            <w:r w:rsidRPr="004D3B47">
              <w:t xml:space="preserve">, it </w:t>
            </w:r>
            <w:r w:rsidR="00DD4527" w:rsidRPr="004D3B47">
              <w:t>should</w:t>
            </w:r>
            <w:r w:rsidR="007434A6" w:rsidRPr="004D3B47">
              <w:t xml:space="preserve"> be </w:t>
            </w:r>
            <w:r w:rsidRPr="004D3B47">
              <w:t>possible to better distinguish between these two possibilities.</w:t>
            </w:r>
            <w:r w:rsidR="006C45C3" w:rsidRPr="004D3B47">
              <w:t xml:space="preserve"> This can also be examined by calculating the probability of a </w:t>
            </w:r>
            <w:r w:rsidR="00365ACF">
              <w:t>high-grade</w:t>
            </w:r>
            <w:r w:rsidR="006C45C3" w:rsidRPr="004D3B47">
              <w:t xml:space="preserve"> histological report (CIN 2/3 or higher) among all women attending colposcopy after a </w:t>
            </w:r>
            <w:r w:rsidR="00365ACF">
              <w:t>high-grade</w:t>
            </w:r>
            <w:r w:rsidR="006C45C3" w:rsidRPr="004D3B47">
              <w:t xml:space="preserve"> cytology report (rather than only among the subset of women where a biopsy is taken).</w:t>
            </w:r>
            <w:r w:rsidR="00B21643" w:rsidRPr="004D3B47">
              <w:t xml:space="preserve"> These results are presented </w:t>
            </w:r>
            <w:r w:rsidR="00DE5853">
              <w:t xml:space="preserve">in </w:t>
            </w:r>
            <w:r w:rsidR="00DE5853">
              <w:fldChar w:fldCharType="begin"/>
            </w:r>
            <w:r w:rsidR="00DE5853">
              <w:instrText xml:space="preserve"> REF _Ref68616356 \h </w:instrText>
            </w:r>
            <w:r w:rsidR="00DE5853">
              <w:fldChar w:fldCharType="separate"/>
            </w:r>
            <w:r w:rsidR="00D03680" w:rsidRPr="00A321D5">
              <w:t xml:space="preserve">Figure </w:t>
            </w:r>
            <w:r w:rsidR="00D03680">
              <w:rPr>
                <w:noProof/>
              </w:rPr>
              <w:t>90</w:t>
            </w:r>
            <w:r w:rsidR="00DE5853">
              <w:fldChar w:fldCharType="end"/>
            </w:r>
            <w:r w:rsidR="00B21643" w:rsidRPr="004D3B47">
              <w:t xml:space="preserve">, and compared with those for women with </w:t>
            </w:r>
            <w:r w:rsidR="00365ACF">
              <w:t>low-grade</w:t>
            </w:r>
            <w:r w:rsidR="00B21643" w:rsidRPr="004D3B47">
              <w:t xml:space="preserve"> cytology results with a positive HPV triage test.</w:t>
            </w:r>
            <w:r w:rsidRPr="004D3B47">
              <w:t xml:space="preserve"> </w:t>
            </w:r>
          </w:p>
          <w:p w14:paraId="160A27EB" w14:textId="77CF5EEB" w:rsidR="0047556D" w:rsidRPr="004D3B47" w:rsidRDefault="0047556D" w:rsidP="00AC388A">
            <w:pPr>
              <w:ind w:right="34"/>
              <w:jc w:val="both"/>
            </w:pPr>
          </w:p>
        </w:tc>
      </w:tr>
    </w:tbl>
    <w:p w14:paraId="18F4BBAF" w14:textId="60997FC8" w:rsidR="00AC388A" w:rsidRPr="004D3B47" w:rsidRDefault="00077646" w:rsidP="00523DF2">
      <w:pPr>
        <w:pStyle w:val="Caption"/>
        <w:keepNext/>
      </w:pPr>
      <w:bookmarkStart w:id="1006" w:name="_Ref275861149"/>
      <w:r w:rsidRPr="004D3B47">
        <w:br w:type="page"/>
      </w:r>
      <w:bookmarkStart w:id="1007" w:name="_Ref497726097"/>
      <w:bookmarkStart w:id="1008" w:name="_Toc459126405"/>
      <w:bookmarkStart w:id="1009" w:name="_Toc469398422"/>
      <w:bookmarkStart w:id="1010" w:name="_Toc454287261"/>
      <w:bookmarkStart w:id="1011" w:name="_Toc486941187"/>
      <w:bookmarkStart w:id="1012" w:name="_Toc475605303"/>
      <w:bookmarkStart w:id="1013" w:name="_Toc509928616"/>
      <w:bookmarkStart w:id="1014" w:name="_Toc528676300"/>
      <w:bookmarkStart w:id="1015" w:name="_Toc5627742"/>
      <w:bookmarkStart w:id="1016" w:name="_Toc12875702"/>
      <w:bookmarkStart w:id="1017" w:name="_Toc67933459"/>
      <w:bookmarkStart w:id="1018" w:name="_Toc68606809"/>
      <w:bookmarkEnd w:id="1006"/>
      <w:r w:rsidR="00AC388A" w:rsidRPr="004D3B47">
        <w:t xml:space="preserve">Figure </w:t>
      </w:r>
      <w:r w:rsidR="00AC388A" w:rsidRPr="004D3B47">
        <w:rPr>
          <w:noProof/>
        </w:rPr>
        <w:fldChar w:fldCharType="begin"/>
      </w:r>
      <w:r w:rsidR="00AC388A" w:rsidRPr="004D3B47">
        <w:rPr>
          <w:noProof/>
        </w:rPr>
        <w:instrText xml:space="preserve"> SEQ Figure \* ARABIC </w:instrText>
      </w:r>
      <w:r w:rsidR="00AC388A" w:rsidRPr="004D3B47">
        <w:rPr>
          <w:noProof/>
        </w:rPr>
        <w:fldChar w:fldCharType="separate"/>
      </w:r>
      <w:r w:rsidR="00D03680">
        <w:rPr>
          <w:noProof/>
        </w:rPr>
        <w:t>46</w:t>
      </w:r>
      <w:r w:rsidR="00AC388A" w:rsidRPr="004D3B47">
        <w:rPr>
          <w:noProof/>
        </w:rPr>
        <w:fldChar w:fldCharType="end"/>
      </w:r>
      <w:bookmarkEnd w:id="1007"/>
      <w:r w:rsidR="00AC388A" w:rsidRPr="004D3B47">
        <w:t xml:space="preserve"> - Positive predictive value for CIN 2+ in women with HSIL or SC cytology reports (cytology in </w:t>
      </w:r>
      <w:sdt>
        <w:sdtPr>
          <w:alias w:val="Period"/>
          <w:tag w:val="Period"/>
          <w:id w:val="-1220823914"/>
          <w:placeholder>
            <w:docPart w:val="32B59093A1E74160845E28C6F1A19F30"/>
          </w:placeholder>
          <w:dataBinding w:prefixMappings="xmlns:ns0='http://purl.org/dc/elements/1.1/' xmlns:ns1='http://schemas.openxmlformats.org/package/2006/metadata/core-properties' " w:xpath="/ns1:coreProperties[1]/ns0:creator[1]" w:storeItemID="{6C3C8BC8-F283-45AE-878A-BAB7291924A1}"/>
          <w:text/>
        </w:sdtPr>
        <w:sdtEndPr/>
        <w:sdtContent>
          <w:r w:rsidR="007F0FB1">
            <w:t>Cancer Council New South Wales</w:t>
          </w:r>
        </w:sdtContent>
      </w:sdt>
      <w:r w:rsidR="00AC388A" w:rsidRPr="004D3B47">
        <w:t>), by laboratory</w:t>
      </w:r>
      <w:bookmarkEnd w:id="1008"/>
      <w:bookmarkEnd w:id="1009"/>
      <w:bookmarkEnd w:id="1010"/>
      <w:bookmarkEnd w:id="1011"/>
      <w:bookmarkEnd w:id="1012"/>
      <w:bookmarkEnd w:id="1013"/>
      <w:bookmarkEnd w:id="1014"/>
      <w:bookmarkEnd w:id="1015"/>
      <w:bookmarkEnd w:id="1016"/>
      <w:bookmarkEnd w:id="1017"/>
      <w:bookmarkEnd w:id="1018"/>
    </w:p>
    <w:p w14:paraId="0EE95E9B" w14:textId="77777777" w:rsidR="00AC388A" w:rsidRPr="004D3B47" w:rsidRDefault="00AC388A" w:rsidP="00AC388A">
      <w:pPr>
        <w:rPr>
          <w:lang w:eastAsia="en-AU"/>
        </w:rPr>
      </w:pPr>
      <w:r w:rsidRPr="004D3B47">
        <w:rPr>
          <w:noProof/>
          <w:lang w:eastAsia="en-AU"/>
        </w:rPr>
        <w:drawing>
          <wp:inline distT="0" distB="0" distL="0" distR="0" wp14:anchorId="1CFB9AB4" wp14:editId="00D37226">
            <wp:extent cx="5400000" cy="3504441"/>
            <wp:effectExtent l="0" t="0" r="0" b="127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5400000" cy="3504441"/>
                    </a:xfrm>
                    <a:prstGeom prst="rect">
                      <a:avLst/>
                    </a:prstGeom>
                    <a:noFill/>
                  </pic:spPr>
                </pic:pic>
              </a:graphicData>
            </a:graphic>
          </wp:inline>
        </w:drawing>
      </w:r>
    </w:p>
    <w:p w14:paraId="29DF2C10" w14:textId="77777777" w:rsidR="00AC388A" w:rsidRPr="004D3B47" w:rsidRDefault="00AC388A" w:rsidP="00AC388A">
      <w:pPr>
        <w:ind w:right="544"/>
        <w:jc w:val="both"/>
        <w:rPr>
          <w:bCs/>
          <w:i/>
          <w:sz w:val="20"/>
          <w:lang w:eastAsia="en-AU"/>
        </w:rPr>
      </w:pPr>
      <w:r w:rsidRPr="004D3B47">
        <w:rPr>
          <w:bCs/>
          <w:i/>
          <w:sz w:val="20"/>
          <w:lang w:eastAsia="en-AU"/>
        </w:rPr>
        <w:t xml:space="preserve">Target: 65% - 85%. </w:t>
      </w:r>
    </w:p>
    <w:p w14:paraId="71AA2DC9" w14:textId="77777777" w:rsidR="00AC388A" w:rsidRPr="004D3B47" w:rsidRDefault="00AC388A" w:rsidP="00AC388A">
      <w:pPr>
        <w:ind w:right="544"/>
        <w:jc w:val="both"/>
        <w:rPr>
          <w:bCs/>
          <w:i/>
          <w:sz w:val="20"/>
          <w:lang w:eastAsia="en-AU"/>
        </w:rPr>
      </w:pPr>
    </w:p>
    <w:p w14:paraId="28AB7F44" w14:textId="3D2DDC84" w:rsidR="00AC388A" w:rsidRPr="00BE58CE" w:rsidRDefault="00AC388A" w:rsidP="00523DF2">
      <w:pPr>
        <w:pStyle w:val="Caption"/>
        <w:keepNext/>
      </w:pPr>
      <w:bookmarkStart w:id="1019" w:name="_Ref30061336"/>
      <w:bookmarkStart w:id="1020" w:name="_Toc67933460"/>
      <w:bookmarkStart w:id="1021" w:name="_Toc68606810"/>
      <w:r w:rsidRPr="00BE58CE">
        <w:t xml:space="preserve">Figure </w:t>
      </w:r>
      <w:r w:rsidR="00E72C40">
        <w:fldChar w:fldCharType="begin"/>
      </w:r>
      <w:r w:rsidR="00E72C40">
        <w:instrText xml:space="preserve"> SEQ Figure \* ARABIC </w:instrText>
      </w:r>
      <w:r w:rsidR="00E72C40">
        <w:fldChar w:fldCharType="separate"/>
      </w:r>
      <w:r w:rsidR="00D03680">
        <w:rPr>
          <w:noProof/>
        </w:rPr>
        <w:t>47</w:t>
      </w:r>
      <w:r w:rsidR="00E72C40">
        <w:rPr>
          <w:noProof/>
        </w:rPr>
        <w:fldChar w:fldCharType="end"/>
      </w:r>
      <w:bookmarkEnd w:id="1019"/>
      <w:r w:rsidRPr="00BE58CE">
        <w:t xml:space="preserve"> - Positive predictive value for CIN 2+ in women with other high-grade cytology results (i.e. collected from July – 31 December 2018 inclusive), by laboratory</w:t>
      </w:r>
      <w:bookmarkStart w:id="1022" w:name="_Ref460317583"/>
      <w:bookmarkStart w:id="1023" w:name="_Ref482778905"/>
      <w:bookmarkStart w:id="1024" w:name="_Toc469398424"/>
      <w:bookmarkStart w:id="1025" w:name="_Toc486941189"/>
      <w:bookmarkStart w:id="1026" w:name="_Toc475605305"/>
      <w:bookmarkEnd w:id="1020"/>
      <w:bookmarkEnd w:id="1021"/>
    </w:p>
    <w:p w14:paraId="563E284C" w14:textId="77777777" w:rsidR="00AC388A" w:rsidRDefault="00AC388A" w:rsidP="00AC388A">
      <w:bookmarkStart w:id="1027" w:name="_Toc12875704"/>
      <w:r w:rsidRPr="00665A6A">
        <w:rPr>
          <w:rStyle w:val="SubtleEmphasis"/>
          <w:noProof/>
        </w:rPr>
        <w:drawing>
          <wp:inline distT="0" distB="0" distL="0" distR="0" wp14:anchorId="43C8030C" wp14:editId="7BBEE5A5">
            <wp:extent cx="5400000" cy="349480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400000" cy="3494805"/>
                    </a:xfrm>
                    <a:prstGeom prst="rect">
                      <a:avLst/>
                    </a:prstGeom>
                    <a:noFill/>
                  </pic:spPr>
                </pic:pic>
              </a:graphicData>
            </a:graphic>
          </wp:inline>
        </w:drawing>
      </w:r>
    </w:p>
    <w:p w14:paraId="299CC839" w14:textId="3EC3EB6D" w:rsidR="00AC388A" w:rsidRPr="00E45DF9" w:rsidRDefault="00AC388A" w:rsidP="00523DF2">
      <w:pPr>
        <w:pStyle w:val="Caption"/>
        <w:keepNext/>
      </w:pPr>
      <w:r w:rsidRPr="004D3B47">
        <w:br w:type="page"/>
      </w:r>
      <w:bookmarkStart w:id="1028" w:name="_Ref512849221"/>
      <w:bookmarkStart w:id="1029" w:name="_Toc509928618"/>
      <w:bookmarkStart w:id="1030" w:name="_Toc528676302"/>
      <w:bookmarkStart w:id="1031" w:name="_Toc5627744"/>
      <w:bookmarkStart w:id="1032" w:name="_Toc67933461"/>
      <w:bookmarkStart w:id="1033" w:name="_Toc68606811"/>
      <w:r w:rsidRPr="00E45DF9">
        <w:t xml:space="preserve">Figure </w:t>
      </w:r>
      <w:r w:rsidR="00E72C40">
        <w:fldChar w:fldCharType="begin"/>
      </w:r>
      <w:r w:rsidR="00E72C40">
        <w:instrText xml:space="preserve"> SEQ Figure \* ARABIC </w:instrText>
      </w:r>
      <w:r w:rsidR="00E72C40">
        <w:fldChar w:fldCharType="separate"/>
      </w:r>
      <w:r w:rsidR="00D03680">
        <w:rPr>
          <w:noProof/>
        </w:rPr>
        <w:t>48</w:t>
      </w:r>
      <w:r w:rsidR="00E72C40">
        <w:rPr>
          <w:noProof/>
        </w:rPr>
        <w:fldChar w:fldCharType="end"/>
      </w:r>
      <w:bookmarkEnd w:id="1022"/>
      <w:bookmarkEnd w:id="1023"/>
      <w:bookmarkEnd w:id="1028"/>
      <w:r w:rsidRPr="00E45DF9">
        <w:t xml:space="preserve"> - Trends in the positive predictive value for CIN 2+ in women with HSIL or SC cytology results, by laboratory</w:t>
      </w:r>
      <w:bookmarkEnd w:id="1024"/>
      <w:bookmarkEnd w:id="1025"/>
      <w:bookmarkEnd w:id="1026"/>
      <w:bookmarkEnd w:id="1027"/>
      <w:bookmarkEnd w:id="1029"/>
      <w:bookmarkEnd w:id="1030"/>
      <w:bookmarkEnd w:id="1031"/>
      <w:bookmarkEnd w:id="1032"/>
      <w:bookmarkEnd w:id="1033"/>
    </w:p>
    <w:p w14:paraId="7EB9F9A9" w14:textId="77777777" w:rsidR="00AC388A" w:rsidRPr="004D3B47" w:rsidRDefault="00AC388A" w:rsidP="00AC388A">
      <w:r w:rsidRPr="004D3B47">
        <w:rPr>
          <w:noProof/>
          <w:lang w:eastAsia="en-AU"/>
        </w:rPr>
        <w:drawing>
          <wp:inline distT="0" distB="0" distL="0" distR="0" wp14:anchorId="38DF3B22" wp14:editId="1909B353">
            <wp:extent cx="5400000" cy="356849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400000" cy="3568490"/>
                    </a:xfrm>
                    <a:prstGeom prst="rect">
                      <a:avLst/>
                    </a:prstGeom>
                    <a:noFill/>
                  </pic:spPr>
                </pic:pic>
              </a:graphicData>
            </a:graphic>
          </wp:inline>
        </w:drawing>
      </w:r>
    </w:p>
    <w:p w14:paraId="2D9BD57B" w14:textId="77777777" w:rsidR="00AC388A" w:rsidRDefault="00AC388A" w:rsidP="00AC388A">
      <w:pPr>
        <w:jc w:val="both"/>
        <w:rPr>
          <w:i/>
          <w:noProof/>
          <w:sz w:val="20"/>
          <w:lang w:eastAsia="en-AU"/>
        </w:rPr>
      </w:pPr>
      <w:r w:rsidRPr="004D3B47">
        <w:rPr>
          <w:i/>
          <w:noProof/>
          <w:sz w:val="20"/>
          <w:lang w:eastAsia="en-AU"/>
        </w:rPr>
        <w:t xml:space="preserve">Time period relates to monitoring report period; cytology samples were collected in the period six months prior. </w:t>
      </w:r>
      <w:bookmarkStart w:id="1034" w:name="_Toc509928619"/>
      <w:bookmarkStart w:id="1035" w:name="_Toc469398425"/>
      <w:bookmarkStart w:id="1036" w:name="_Toc486941190"/>
      <w:bookmarkStart w:id="1037" w:name="_Toc475605306"/>
    </w:p>
    <w:p w14:paraId="5ED521DA" w14:textId="77777777" w:rsidR="00AC388A" w:rsidRDefault="00AC388A" w:rsidP="00AC388A">
      <w:pPr>
        <w:jc w:val="both"/>
        <w:rPr>
          <w:i/>
          <w:noProof/>
          <w:sz w:val="20"/>
          <w:lang w:eastAsia="en-AU"/>
        </w:rPr>
      </w:pPr>
    </w:p>
    <w:p w14:paraId="2DF1B7F0" w14:textId="4237A89D" w:rsidR="00AC388A" w:rsidRPr="00523DF2" w:rsidRDefault="00AC388A" w:rsidP="00523DF2">
      <w:pPr>
        <w:pStyle w:val="Caption"/>
        <w:keepNext/>
        <w:rPr>
          <w:noProof/>
          <w:lang w:eastAsia="en-AU"/>
        </w:rPr>
      </w:pPr>
      <w:bookmarkStart w:id="1038" w:name="_Ref29799258"/>
      <w:bookmarkStart w:id="1039" w:name="_Toc528676304"/>
      <w:bookmarkStart w:id="1040" w:name="_Toc67933462"/>
      <w:bookmarkStart w:id="1041" w:name="_Toc68606812"/>
      <w:r w:rsidRPr="004D3B47">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D03680">
        <w:rPr>
          <w:noProof/>
        </w:rPr>
        <w:t>49</w:t>
      </w:r>
      <w:r w:rsidRPr="004D3B47">
        <w:rPr>
          <w:noProof/>
        </w:rPr>
        <w:fldChar w:fldCharType="end"/>
      </w:r>
      <w:bookmarkEnd w:id="1038"/>
      <w:r w:rsidRPr="004D3B47">
        <w:t xml:space="preserve"> - Trends in the positive predictive value for CIN 2+ in women with ASC-H cytology results, by laboratory</w:t>
      </w:r>
      <w:bookmarkEnd w:id="1039"/>
      <w:bookmarkEnd w:id="1040"/>
      <w:bookmarkEnd w:id="1041"/>
    </w:p>
    <w:p w14:paraId="6A095E60" w14:textId="77777777" w:rsidR="00523DF2" w:rsidRDefault="00AC388A" w:rsidP="00AC388A">
      <w:pPr>
        <w:rPr>
          <w:i/>
          <w:noProof/>
          <w:sz w:val="20"/>
          <w:lang w:eastAsia="en-AU"/>
        </w:rPr>
      </w:pPr>
      <w:r w:rsidRPr="004D3B47">
        <w:rPr>
          <w:noProof/>
          <w:lang w:eastAsia="en-AU"/>
        </w:rPr>
        <w:drawing>
          <wp:inline distT="0" distB="0" distL="0" distR="0" wp14:anchorId="049A28AD" wp14:editId="2F062FE8">
            <wp:extent cx="5400000" cy="3533694"/>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400000" cy="3533694"/>
                    </a:xfrm>
                    <a:prstGeom prst="rect">
                      <a:avLst/>
                    </a:prstGeom>
                    <a:noFill/>
                  </pic:spPr>
                </pic:pic>
              </a:graphicData>
            </a:graphic>
          </wp:inline>
        </w:drawing>
      </w:r>
      <w:r w:rsidRPr="00AC388A">
        <w:rPr>
          <w:i/>
          <w:noProof/>
          <w:sz w:val="20"/>
          <w:lang w:eastAsia="en-AU"/>
        </w:rPr>
        <w:t xml:space="preserve"> </w:t>
      </w:r>
    </w:p>
    <w:p w14:paraId="4011626E" w14:textId="6C21DC32" w:rsidR="00AC388A" w:rsidRDefault="00AC388A" w:rsidP="00AC388A">
      <w:pPr>
        <w:rPr>
          <w:i/>
          <w:noProof/>
          <w:sz w:val="20"/>
          <w:lang w:eastAsia="en-AU"/>
        </w:rPr>
      </w:pPr>
      <w:r w:rsidRPr="004D3B47">
        <w:rPr>
          <w:i/>
          <w:noProof/>
          <w:sz w:val="20"/>
          <w:lang w:eastAsia="en-AU"/>
        </w:rPr>
        <w:t>Time period relates to monitoring report period; cytology samples were collected in the period six months prior.</w:t>
      </w:r>
    </w:p>
    <w:p w14:paraId="2FC089BC" w14:textId="75F9EA67" w:rsidR="00AC388A" w:rsidRPr="004D3B47" w:rsidRDefault="00AC388A" w:rsidP="00AC388A">
      <w:pPr>
        <w:jc w:val="both"/>
        <w:rPr>
          <w:i/>
          <w:noProof/>
          <w:sz w:val="20"/>
          <w:lang w:eastAsia="en-AU"/>
        </w:rPr>
        <w:sectPr w:rsidR="00AC388A" w:rsidRPr="004D3B47" w:rsidSect="004D5D5B">
          <w:footerReference w:type="default" r:id="rId69"/>
          <w:pgSz w:w="11907" w:h="16839" w:code="9"/>
          <w:pgMar w:top="1440" w:right="1275" w:bottom="1440" w:left="1440" w:header="708" w:footer="567" w:gutter="0"/>
          <w:cols w:space="708"/>
          <w:docGrid w:linePitch="360"/>
        </w:sectPr>
      </w:pPr>
    </w:p>
    <w:p w14:paraId="5D78D4A8" w14:textId="4974587D" w:rsidR="00AC388A" w:rsidRPr="004D3B47" w:rsidRDefault="00AC388A" w:rsidP="00523DF2">
      <w:pPr>
        <w:pStyle w:val="Caption"/>
        <w:keepNext/>
        <w:rPr>
          <w:noProof/>
          <w:lang w:eastAsia="en-AU"/>
        </w:rPr>
      </w:pPr>
      <w:bookmarkStart w:id="1042" w:name="_Ref23948701"/>
      <w:bookmarkStart w:id="1043" w:name="_Ref25054675"/>
      <w:bookmarkStart w:id="1044" w:name="_Toc528676305"/>
      <w:bookmarkStart w:id="1045" w:name="_Toc5627747"/>
      <w:bookmarkStart w:id="1046" w:name="_Toc12875707"/>
      <w:bookmarkStart w:id="1047" w:name="_Ref23948698"/>
      <w:bookmarkStart w:id="1048" w:name="_Toc67933463"/>
      <w:bookmarkStart w:id="1049" w:name="_Toc68606813"/>
      <w:bookmarkEnd w:id="1034"/>
      <w:bookmarkEnd w:id="1035"/>
      <w:bookmarkEnd w:id="1036"/>
      <w:bookmarkEnd w:id="1037"/>
      <w:r w:rsidRPr="004D3B47">
        <w:t xml:space="preserve">Figure </w:t>
      </w:r>
      <w:bookmarkStart w:id="1050" w:name="_Ref531267677"/>
      <w:r w:rsidRPr="004D3B47">
        <w:rPr>
          <w:noProof/>
        </w:rPr>
        <w:fldChar w:fldCharType="begin"/>
      </w:r>
      <w:r w:rsidRPr="004D3B47">
        <w:rPr>
          <w:noProof/>
        </w:rPr>
        <w:instrText xml:space="preserve"> SEQ Figure \* ARABIC </w:instrText>
      </w:r>
      <w:r w:rsidRPr="004D3B47">
        <w:rPr>
          <w:noProof/>
        </w:rPr>
        <w:fldChar w:fldCharType="separate"/>
      </w:r>
      <w:r w:rsidR="00D03680">
        <w:rPr>
          <w:noProof/>
        </w:rPr>
        <w:t>50</w:t>
      </w:r>
      <w:r w:rsidRPr="004D3B47">
        <w:rPr>
          <w:noProof/>
        </w:rPr>
        <w:fldChar w:fldCharType="end"/>
      </w:r>
      <w:bookmarkEnd w:id="1042"/>
      <w:bookmarkEnd w:id="1043"/>
      <w:bookmarkEnd w:id="1050"/>
      <w:r w:rsidRPr="004D3B47">
        <w:t xml:space="preserve"> - Trends in the positive predictive value for CIN 2+ in women with ASC-H, HSIL or SC cytology results, by laboratory</w:t>
      </w:r>
      <w:bookmarkEnd w:id="1044"/>
      <w:bookmarkEnd w:id="1045"/>
      <w:bookmarkEnd w:id="1046"/>
      <w:bookmarkEnd w:id="1047"/>
      <w:bookmarkEnd w:id="1048"/>
      <w:bookmarkEnd w:id="1049"/>
    </w:p>
    <w:p w14:paraId="7F832790" w14:textId="77777777" w:rsidR="00AC388A" w:rsidRDefault="00AC388A" w:rsidP="00AC388A">
      <w:pPr>
        <w:rPr>
          <w:i/>
          <w:noProof/>
          <w:sz w:val="20"/>
          <w:lang w:eastAsia="en-AU"/>
        </w:rPr>
      </w:pPr>
      <w:r w:rsidRPr="004D3B47">
        <w:rPr>
          <w:noProof/>
          <w:lang w:eastAsia="en-AU"/>
        </w:rPr>
        <w:drawing>
          <wp:inline distT="0" distB="0" distL="0" distR="0" wp14:anchorId="35EBBDD6" wp14:editId="026192B2">
            <wp:extent cx="5400000" cy="3543384"/>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400000" cy="3543384"/>
                    </a:xfrm>
                    <a:prstGeom prst="rect">
                      <a:avLst/>
                    </a:prstGeom>
                    <a:noFill/>
                  </pic:spPr>
                </pic:pic>
              </a:graphicData>
            </a:graphic>
          </wp:inline>
        </w:drawing>
      </w:r>
    </w:p>
    <w:p w14:paraId="6591CD26" w14:textId="77777777" w:rsidR="00AC388A" w:rsidRPr="004D3B47" w:rsidRDefault="00AC388A" w:rsidP="00AC388A">
      <w:pPr>
        <w:rPr>
          <w:i/>
          <w:noProof/>
          <w:sz w:val="20"/>
          <w:lang w:eastAsia="en-AU"/>
        </w:rPr>
      </w:pPr>
      <w:r w:rsidRPr="004D3B47">
        <w:rPr>
          <w:i/>
          <w:noProof/>
          <w:sz w:val="20"/>
          <w:lang w:eastAsia="en-AU"/>
        </w:rPr>
        <w:t>Time period relates to monitoring report period; cytology samples were collected in the period six months prior.</w:t>
      </w:r>
    </w:p>
    <w:p w14:paraId="17C83A52" w14:textId="3BED43BF" w:rsidR="005E6A71" w:rsidRPr="004D3B47" w:rsidRDefault="005E6A71" w:rsidP="00AC388A">
      <w:pPr>
        <w:jc w:val="both"/>
        <w:rPr>
          <w:rFonts w:ascii="Cambria" w:eastAsia="Times New Roman" w:hAnsi="Cambria"/>
          <w:b/>
          <w:bCs/>
          <w:noProof/>
          <w:sz w:val="26"/>
          <w:szCs w:val="26"/>
          <w:lang w:eastAsia="en-AU"/>
        </w:rPr>
      </w:pPr>
      <w:r w:rsidRPr="004D3B47">
        <w:rPr>
          <w:noProof/>
          <w:lang w:eastAsia="en-AU"/>
        </w:rPr>
        <w:br w:type="page"/>
      </w:r>
    </w:p>
    <w:p w14:paraId="77721302" w14:textId="77777777" w:rsidR="00CA24DD" w:rsidRPr="004D3B47" w:rsidRDefault="00CA24DD" w:rsidP="00D84DE9">
      <w:pPr>
        <w:pStyle w:val="Heading3"/>
        <w:spacing w:before="0"/>
        <w:ind w:right="544"/>
        <w:jc w:val="both"/>
        <w:rPr>
          <w:noProof/>
          <w:lang w:eastAsia="en-AU"/>
        </w:rPr>
      </w:pPr>
      <w:bookmarkStart w:id="1051" w:name="_Toc275355203"/>
      <w:bookmarkStart w:id="1052" w:name="_Toc275355490"/>
      <w:bookmarkStart w:id="1053" w:name="_Toc275355545"/>
      <w:bookmarkStart w:id="1054" w:name="_Toc275355569"/>
      <w:bookmarkStart w:id="1055" w:name="_Toc478551509"/>
      <w:bookmarkStart w:id="1056" w:name="_Toc482704691"/>
      <w:bookmarkStart w:id="1057" w:name="_Toc478551575"/>
      <w:bookmarkStart w:id="1058" w:name="_Toc509928449"/>
      <w:bookmarkStart w:id="1059" w:name="_Toc528676052"/>
      <w:bookmarkStart w:id="1060" w:name="_Toc2170039"/>
      <w:bookmarkStart w:id="1061" w:name="_Toc76740828"/>
      <w:bookmarkStart w:id="1062" w:name="_Hlk8988392"/>
      <w:r w:rsidRPr="004D3B47">
        <w:rPr>
          <w:noProof/>
          <w:lang w:eastAsia="en-AU"/>
        </w:rPr>
        <w:t>Indicator 5.3 – Accuracy of negative cytology reports</w:t>
      </w:r>
      <w:bookmarkEnd w:id="1051"/>
      <w:bookmarkEnd w:id="1052"/>
      <w:bookmarkEnd w:id="1053"/>
      <w:bookmarkEnd w:id="1054"/>
      <w:bookmarkEnd w:id="1055"/>
      <w:bookmarkEnd w:id="1056"/>
      <w:bookmarkEnd w:id="1057"/>
      <w:bookmarkEnd w:id="1058"/>
      <w:bookmarkEnd w:id="1059"/>
      <w:bookmarkEnd w:id="1060"/>
      <w:bookmarkEnd w:id="1061"/>
    </w:p>
    <w:bookmarkEnd w:id="1062"/>
    <w:p w14:paraId="6E502EE8" w14:textId="77777777" w:rsidR="00CA24DD" w:rsidRPr="004D3B47" w:rsidRDefault="00CA24DD" w:rsidP="00DE16F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4D3B47" w:rsidRPr="004D3B47" w14:paraId="0A101BD8" w14:textId="77777777" w:rsidTr="004C301E">
        <w:tc>
          <w:tcPr>
            <w:tcW w:w="1791" w:type="dxa"/>
          </w:tcPr>
          <w:p w14:paraId="15246BCD" w14:textId="77777777" w:rsidR="00CA24DD" w:rsidRPr="004D3B47" w:rsidRDefault="00CA24DD" w:rsidP="00DE16F5">
            <w:pPr>
              <w:spacing w:before="120"/>
              <w:ind w:right="544"/>
              <w:jc w:val="both"/>
              <w:rPr>
                <w:b/>
              </w:rPr>
            </w:pPr>
            <w:r w:rsidRPr="004D3B47">
              <w:rPr>
                <w:b/>
              </w:rPr>
              <w:t>Definition</w:t>
            </w:r>
          </w:p>
        </w:tc>
        <w:tc>
          <w:tcPr>
            <w:tcW w:w="7531" w:type="dxa"/>
          </w:tcPr>
          <w:p w14:paraId="31485225" w14:textId="77777777" w:rsidR="00941518" w:rsidRPr="004D3B47" w:rsidRDefault="00941518" w:rsidP="004C15B6">
            <w:pPr>
              <w:spacing w:before="120"/>
              <w:ind w:right="34"/>
              <w:jc w:val="both"/>
              <w:rPr>
                <w:lang w:val="en-NZ"/>
              </w:rPr>
            </w:pPr>
            <w:r w:rsidRPr="004D3B47">
              <w:rPr>
                <w:lang w:val="en-NZ"/>
              </w:rPr>
              <w:t>This indicator currently has two parts to its definition.</w:t>
            </w:r>
          </w:p>
          <w:p w14:paraId="3E841189" w14:textId="77777777" w:rsidR="00941518" w:rsidRPr="004D3B47" w:rsidRDefault="00941518" w:rsidP="004C15B6">
            <w:pPr>
              <w:ind w:right="34"/>
              <w:jc w:val="both"/>
              <w:rPr>
                <w:lang w:val="en-NZ"/>
              </w:rPr>
            </w:pPr>
          </w:p>
          <w:p w14:paraId="6BA1822B" w14:textId="38F0E46C" w:rsidR="00890A60" w:rsidRPr="004D3B47" w:rsidRDefault="00890A60" w:rsidP="00890A60">
            <w:pPr>
              <w:numPr>
                <w:ilvl w:val="0"/>
                <w:numId w:val="9"/>
              </w:numPr>
              <w:ind w:right="34"/>
              <w:jc w:val="both"/>
              <w:rPr>
                <w:lang w:val="en-NZ"/>
              </w:rPr>
            </w:pPr>
            <w:r w:rsidRPr="004D3B47">
              <w:rPr>
                <w:lang w:val="en-NZ"/>
              </w:rPr>
              <w:t xml:space="preserve">For women with a histological diagnosis of </w:t>
            </w:r>
            <w:r w:rsidRPr="004D3B47">
              <w:t>CIN</w:t>
            </w:r>
            <w:r w:rsidR="00692301" w:rsidRPr="004D3B47">
              <w:t xml:space="preserve"> </w:t>
            </w:r>
            <w:r w:rsidRPr="004D3B47">
              <w:t>2, CIN</w:t>
            </w:r>
            <w:r w:rsidR="00692301" w:rsidRPr="004D3B47">
              <w:t xml:space="preserve"> </w:t>
            </w:r>
            <w:r w:rsidRPr="004D3B47">
              <w:t>3</w:t>
            </w:r>
            <w:r w:rsidRPr="004D3B47">
              <w:rPr>
                <w:lang w:val="en-NZ"/>
              </w:rPr>
              <w:t xml:space="preserve">, invasive SCC, AIS or invasive endocervical adenocarcinoma, the proportion of cytology slides originally reported within the preceding 42 months as negative, benign/reactive or unsatisfactory which on review are consistent with </w:t>
            </w:r>
            <w:r w:rsidR="00365ACF">
              <w:rPr>
                <w:lang w:val="en-NZ"/>
              </w:rPr>
              <w:t>high-grade</w:t>
            </w:r>
            <w:r w:rsidRPr="004D3B47">
              <w:rPr>
                <w:lang w:val="en-NZ"/>
              </w:rPr>
              <w:t xml:space="preserve"> or worse category (Standard 522).</w:t>
            </w:r>
          </w:p>
          <w:p w14:paraId="2E0B9DD0" w14:textId="77777777" w:rsidR="00890A60" w:rsidRPr="004D3B47" w:rsidRDefault="00890A60" w:rsidP="00890A60">
            <w:pPr>
              <w:ind w:left="360" w:right="34"/>
              <w:jc w:val="both"/>
              <w:rPr>
                <w:lang w:val="en-NZ"/>
              </w:rPr>
            </w:pPr>
          </w:p>
          <w:p w14:paraId="0EB20783" w14:textId="77777777" w:rsidR="00890A60" w:rsidRPr="004D3B47" w:rsidRDefault="00890A60" w:rsidP="00890A60">
            <w:pPr>
              <w:numPr>
                <w:ilvl w:val="0"/>
                <w:numId w:val="9"/>
              </w:numPr>
              <w:ind w:right="34"/>
              <w:jc w:val="both"/>
              <w:rPr>
                <w:lang w:val="en-NZ"/>
              </w:rPr>
            </w:pPr>
            <w:r w:rsidRPr="004D3B47">
              <w:rPr>
                <w:lang w:val="en-NZ"/>
              </w:rPr>
              <w:t>The ability of a laboratory to correctly identify a negative sample.</w:t>
            </w:r>
          </w:p>
          <w:p w14:paraId="5ED6E2FC" w14:textId="77777777" w:rsidR="00890A60" w:rsidRPr="004D3B47" w:rsidRDefault="00890A60" w:rsidP="00890A60">
            <w:pPr>
              <w:ind w:right="34"/>
              <w:jc w:val="both"/>
              <w:rPr>
                <w:lang w:val="en-NZ"/>
              </w:rPr>
            </w:pPr>
          </w:p>
          <w:p w14:paraId="74CED8CD" w14:textId="7B87A003" w:rsidR="00890A60" w:rsidRPr="004D3B47" w:rsidRDefault="00890A60" w:rsidP="00890A60">
            <w:pPr>
              <w:ind w:right="34"/>
              <w:jc w:val="both"/>
              <w:rPr>
                <w:lang w:val="en-NZ"/>
              </w:rPr>
            </w:pPr>
            <w:r w:rsidRPr="004D3B47">
              <w:rPr>
                <w:lang w:val="en-NZ"/>
              </w:rPr>
              <w:t>All cases with a high-grade</w:t>
            </w:r>
            <w:r w:rsidR="00804902" w:rsidRPr="004D3B47">
              <w:rPr>
                <w:lang w:val="en-NZ"/>
              </w:rPr>
              <w:t xml:space="preserve"> or </w:t>
            </w:r>
            <w:r w:rsidRPr="004D3B47">
              <w:rPr>
                <w:lang w:val="en-NZ"/>
              </w:rPr>
              <w:t>invasive diagnosis on histology (</w:t>
            </w:r>
            <w:r w:rsidRPr="004D3B47">
              <w:t>CIN</w:t>
            </w:r>
            <w:r w:rsidR="00692301" w:rsidRPr="004D3B47">
              <w:t xml:space="preserve"> </w:t>
            </w:r>
            <w:r w:rsidRPr="004D3B47">
              <w:t>2, CIN</w:t>
            </w:r>
            <w:r w:rsidR="00692301" w:rsidRPr="004D3B47">
              <w:t xml:space="preserve"> </w:t>
            </w:r>
            <w:r w:rsidRPr="004D3B47">
              <w:t>3</w:t>
            </w:r>
            <w:r w:rsidRPr="004D3B47">
              <w:rPr>
                <w:lang w:val="en-NZ"/>
              </w:rPr>
              <w:t>, invasive SCC, AIS or invasive endocervical adenocarcinoma) must have a review of any cytology slides that have been reported as negative, benign/reactive or unsatisfactory in the previous 42 months</w:t>
            </w:r>
            <w:r w:rsidR="0048739F" w:rsidRPr="004D3B47">
              <w:rPr>
                <w:lang w:val="en-NZ"/>
              </w:rPr>
              <w:t>.</w:t>
            </w:r>
            <w:r w:rsidRPr="004D3B47">
              <w:rPr>
                <w:lang w:val="en-NZ"/>
              </w:rPr>
              <w:t xml:space="preserve"> Any abnormality identified as </w:t>
            </w:r>
            <w:r w:rsidR="00365ACF">
              <w:rPr>
                <w:lang w:val="en-NZ"/>
              </w:rPr>
              <w:t>high-grade</w:t>
            </w:r>
            <w:r w:rsidRPr="004D3B47">
              <w:rPr>
                <w:lang w:val="en-NZ"/>
              </w:rPr>
              <w:t xml:space="preserve"> or worse on review of a previously reported negative or unsatisfactory cytology slide must be documented by the laboratory. Cumulative data must be forwarded to the </w:t>
            </w:r>
            <w:r w:rsidRPr="004D3B47">
              <w:rPr>
                <w:szCs w:val="23"/>
              </w:rPr>
              <w:t>National Screening Unit</w:t>
            </w:r>
            <w:r w:rsidRPr="004D3B47">
              <w:rPr>
                <w:lang w:val="en-NZ"/>
              </w:rPr>
              <w:t xml:space="preserve"> to help ensure the accuracy of submitted negative cytology reports.</w:t>
            </w:r>
            <w:r w:rsidR="00A26D58">
              <w:rPr>
                <w:lang w:val="en-NZ"/>
              </w:rPr>
              <w:t xml:space="preserve"> </w:t>
            </w:r>
          </w:p>
          <w:p w14:paraId="3E6028F5" w14:textId="77777777" w:rsidR="00941518" w:rsidRPr="004D3B47" w:rsidRDefault="00941518" w:rsidP="004C15B6">
            <w:pPr>
              <w:ind w:right="34"/>
              <w:jc w:val="both"/>
              <w:rPr>
                <w:lang w:val="en-NZ"/>
              </w:rPr>
            </w:pPr>
          </w:p>
        </w:tc>
      </w:tr>
      <w:tr w:rsidR="004D3B47" w:rsidRPr="004D3B47" w14:paraId="7F0AFB84" w14:textId="77777777" w:rsidTr="00F87C15">
        <w:tc>
          <w:tcPr>
            <w:tcW w:w="1791" w:type="dxa"/>
          </w:tcPr>
          <w:p w14:paraId="2708E2F8" w14:textId="77777777" w:rsidR="00890A60" w:rsidRPr="004D3B47" w:rsidRDefault="00890A60" w:rsidP="00D97C4A">
            <w:pPr>
              <w:spacing w:before="120"/>
              <w:ind w:right="544"/>
              <w:jc w:val="both"/>
              <w:rPr>
                <w:b/>
              </w:rPr>
            </w:pPr>
            <w:r w:rsidRPr="004D3B47">
              <w:rPr>
                <w:b/>
              </w:rPr>
              <w:t>Target</w:t>
            </w:r>
          </w:p>
        </w:tc>
        <w:tc>
          <w:tcPr>
            <w:tcW w:w="7531" w:type="dxa"/>
          </w:tcPr>
          <w:p w14:paraId="1AF81219" w14:textId="77777777" w:rsidR="00890A60" w:rsidRPr="004D3B47" w:rsidRDefault="00890A60" w:rsidP="00996609">
            <w:pPr>
              <w:pStyle w:val="NoSpacing"/>
              <w:rPr>
                <w:lang w:val="en-NZ"/>
              </w:rPr>
            </w:pPr>
            <w:r w:rsidRPr="004D3B47">
              <w:t>No</w:t>
            </w:r>
            <w:r w:rsidRPr="004D3B47">
              <w:rPr>
                <w:lang w:val="en-NZ"/>
              </w:rPr>
              <w:t xml:space="preserve"> more than 10% </w:t>
            </w:r>
            <w:r w:rsidR="003C5844" w:rsidRPr="004D3B47">
              <w:rPr>
                <w:lang w:val="en-NZ"/>
              </w:rPr>
              <w:t xml:space="preserve">of cytology originally </w:t>
            </w:r>
            <w:r w:rsidRPr="004D3B47">
              <w:rPr>
                <w:lang w:val="en-NZ"/>
              </w:rPr>
              <w:t xml:space="preserve">identified as </w:t>
            </w:r>
            <w:r w:rsidR="003C5844" w:rsidRPr="004D3B47">
              <w:rPr>
                <w:lang w:val="en-NZ"/>
              </w:rPr>
              <w:t xml:space="preserve">negative is </w:t>
            </w:r>
            <w:r w:rsidRPr="004D3B47">
              <w:rPr>
                <w:lang w:val="en-NZ"/>
              </w:rPr>
              <w:t xml:space="preserve">identified as </w:t>
            </w:r>
            <w:r w:rsidR="003C5844" w:rsidRPr="004D3B47">
              <w:rPr>
                <w:lang w:val="en-NZ"/>
              </w:rPr>
              <w:t xml:space="preserve">consistent with a cytological interpretation of </w:t>
            </w:r>
            <w:r w:rsidRPr="004D3B47">
              <w:rPr>
                <w:lang w:val="en-NZ"/>
              </w:rPr>
              <w:t>HS1, HS2, SC, AIS or AC1-</w:t>
            </w:r>
            <w:r w:rsidR="00445BE5" w:rsidRPr="004D3B47">
              <w:rPr>
                <w:lang w:val="en-NZ"/>
              </w:rPr>
              <w:t>AC</w:t>
            </w:r>
            <w:r w:rsidRPr="004D3B47">
              <w:rPr>
                <w:lang w:val="en-NZ"/>
              </w:rPr>
              <w:t>5 (HSIL+) on review.</w:t>
            </w:r>
          </w:p>
          <w:p w14:paraId="39DAFFEE" w14:textId="77777777" w:rsidR="008B38EE" w:rsidRPr="004D3B47" w:rsidRDefault="008B38EE" w:rsidP="008B38EE">
            <w:pPr>
              <w:pStyle w:val="NoSpacing"/>
              <w:jc w:val="both"/>
            </w:pPr>
          </w:p>
          <w:p w14:paraId="219925CE" w14:textId="77777777" w:rsidR="00890A60" w:rsidRPr="004D3B47" w:rsidRDefault="00890A60" w:rsidP="008B38EE">
            <w:pPr>
              <w:pStyle w:val="NoSpacing"/>
              <w:jc w:val="both"/>
              <w:rPr>
                <w:lang w:val="en-NZ"/>
              </w:rPr>
            </w:pPr>
            <w:r w:rsidRPr="004D3B47">
              <w:rPr>
                <w:lang w:val="en-NZ"/>
              </w:rPr>
              <w:t xml:space="preserve">Aim for less than 15%, but not more than 20% </w:t>
            </w:r>
            <w:r w:rsidR="003C5844" w:rsidRPr="004D3B47">
              <w:rPr>
                <w:lang w:val="en-NZ"/>
              </w:rPr>
              <w:t xml:space="preserve">of cytology originally identified as negative is </w:t>
            </w:r>
            <w:r w:rsidRPr="004D3B47">
              <w:rPr>
                <w:lang w:val="en-NZ"/>
              </w:rPr>
              <w:t xml:space="preserve">identified as </w:t>
            </w:r>
            <w:r w:rsidR="003C5844" w:rsidRPr="004D3B47">
              <w:rPr>
                <w:lang w:val="en-NZ"/>
              </w:rPr>
              <w:t xml:space="preserve">consistent with a cytological interpretation of </w:t>
            </w:r>
            <w:r w:rsidRPr="004D3B47">
              <w:rPr>
                <w:lang w:val="en-NZ"/>
              </w:rPr>
              <w:t>ASC-H, HS1, HS2, SC, AG4-</w:t>
            </w:r>
            <w:r w:rsidR="00A6117B" w:rsidRPr="004D3B47">
              <w:rPr>
                <w:lang w:val="en-NZ"/>
              </w:rPr>
              <w:t>AG</w:t>
            </w:r>
            <w:r w:rsidRPr="004D3B47">
              <w:rPr>
                <w:lang w:val="en-NZ"/>
              </w:rPr>
              <w:t>5, AIS or AC1-</w:t>
            </w:r>
            <w:r w:rsidR="00445BE5" w:rsidRPr="004D3B47">
              <w:rPr>
                <w:lang w:val="en-NZ"/>
              </w:rPr>
              <w:t>AC</w:t>
            </w:r>
            <w:r w:rsidRPr="004D3B47">
              <w:rPr>
                <w:lang w:val="en-NZ"/>
              </w:rPr>
              <w:t>5 (ASC-H</w:t>
            </w:r>
            <w:r w:rsidR="00F2386B" w:rsidRPr="004D3B47">
              <w:rPr>
                <w:lang w:val="en-NZ"/>
              </w:rPr>
              <w:t xml:space="preserve"> </w:t>
            </w:r>
            <w:r w:rsidRPr="004D3B47">
              <w:rPr>
                <w:lang w:val="en-NZ"/>
              </w:rPr>
              <w:t>+) on review.</w:t>
            </w:r>
          </w:p>
          <w:p w14:paraId="0B4C093C" w14:textId="77777777" w:rsidR="00890A60" w:rsidRPr="004D3B47" w:rsidRDefault="00890A60" w:rsidP="00D97C4A">
            <w:pPr>
              <w:tabs>
                <w:tab w:val="left" w:pos="7281"/>
              </w:tabs>
              <w:ind w:right="34"/>
              <w:jc w:val="both"/>
            </w:pPr>
          </w:p>
        </w:tc>
      </w:tr>
      <w:tr w:rsidR="004D3B47" w:rsidRPr="004D3B47" w14:paraId="7CED6700" w14:textId="77777777" w:rsidTr="004C301E">
        <w:tc>
          <w:tcPr>
            <w:tcW w:w="1791" w:type="dxa"/>
          </w:tcPr>
          <w:p w14:paraId="635FE40C" w14:textId="77777777" w:rsidR="009C3F21" w:rsidRPr="004D3B47" w:rsidRDefault="009C3F21" w:rsidP="00DE16F5">
            <w:pPr>
              <w:spacing w:before="120"/>
              <w:ind w:right="544"/>
              <w:jc w:val="both"/>
              <w:rPr>
                <w:b/>
              </w:rPr>
            </w:pPr>
            <w:r w:rsidRPr="004D3B47">
              <w:rPr>
                <w:b/>
              </w:rPr>
              <w:t>Current Situation</w:t>
            </w:r>
          </w:p>
          <w:p w14:paraId="70BC8C2E" w14:textId="77777777" w:rsidR="009C3F21" w:rsidRPr="004D3B47" w:rsidRDefault="009C3F21" w:rsidP="00DE16F5">
            <w:pPr>
              <w:ind w:right="544"/>
              <w:jc w:val="both"/>
              <w:rPr>
                <w:b/>
              </w:rPr>
            </w:pPr>
          </w:p>
        </w:tc>
        <w:tc>
          <w:tcPr>
            <w:tcW w:w="7531" w:type="dxa"/>
          </w:tcPr>
          <w:p w14:paraId="0C5AA92A" w14:textId="701E8CDD" w:rsidR="00AE4ED2" w:rsidRPr="004D3B47" w:rsidRDefault="00AE4ED2" w:rsidP="00FC415C">
            <w:pPr>
              <w:tabs>
                <w:tab w:val="left" w:pos="7281"/>
              </w:tabs>
              <w:spacing w:before="120"/>
              <w:ind w:right="34"/>
              <w:jc w:val="both"/>
            </w:pPr>
            <w:r w:rsidRPr="004D3B47">
              <w:t>This indicator is analysed annually</w:t>
            </w:r>
            <w:r w:rsidR="00A948C8" w:rsidRPr="004D3B47">
              <w:t xml:space="preserve"> to allow for the full year to be examined</w:t>
            </w:r>
            <w:r w:rsidRPr="004D3B47">
              <w:t>. Data for women with a histological diagnosis of high-grade/</w:t>
            </w:r>
            <w:r w:rsidR="00E611C0" w:rsidRPr="004D3B47">
              <w:t xml:space="preserve"> </w:t>
            </w:r>
            <w:r w:rsidRPr="004D3B47">
              <w:t>invasive disease in the period 1 January – 31 December 201</w:t>
            </w:r>
            <w:r w:rsidR="003913C4" w:rsidRPr="004D3B47">
              <w:t>8</w:t>
            </w:r>
            <w:r w:rsidRPr="004D3B47">
              <w:t xml:space="preserve"> were provided in Report </w:t>
            </w:r>
            <w:r w:rsidR="003913C4" w:rsidRPr="004D3B47">
              <w:t>50</w:t>
            </w:r>
            <w:r w:rsidRPr="004D3B47">
              <w:t xml:space="preserve">. </w:t>
            </w:r>
            <w:r w:rsidR="00B379D3" w:rsidRPr="004D3B47">
              <w:t>Data for women with a histological diagnosis of high-grade/ invasive disease in the period 1 January – 31 December 201</w:t>
            </w:r>
            <w:r w:rsidR="003913C4" w:rsidRPr="004D3B47">
              <w:t>9</w:t>
            </w:r>
            <w:r w:rsidRPr="004D3B47">
              <w:t xml:space="preserve"> will be provided in Report </w:t>
            </w:r>
            <w:r w:rsidR="003913C4" w:rsidRPr="004D3B47">
              <w:t>52</w:t>
            </w:r>
            <w:r w:rsidRPr="004D3B47">
              <w:t>.</w:t>
            </w:r>
          </w:p>
          <w:p w14:paraId="0D186BD4" w14:textId="77777777" w:rsidR="00934E8A" w:rsidRPr="004D3B47" w:rsidRDefault="00934E8A" w:rsidP="008A01DE">
            <w:pPr>
              <w:pStyle w:val="NoSpacing"/>
              <w:jc w:val="both"/>
              <w:rPr>
                <w:szCs w:val="23"/>
              </w:rPr>
            </w:pPr>
          </w:p>
        </w:tc>
      </w:tr>
      <w:tr w:rsidR="004D3B47" w:rsidRPr="004D3B47" w14:paraId="6560FDD6" w14:textId="77777777" w:rsidTr="00F0703B">
        <w:tc>
          <w:tcPr>
            <w:tcW w:w="1791" w:type="dxa"/>
          </w:tcPr>
          <w:p w14:paraId="3A9553AD" w14:textId="77777777" w:rsidR="00F0703B" w:rsidRPr="004D3B47" w:rsidRDefault="00F0703B" w:rsidP="00F0703B">
            <w:pPr>
              <w:spacing w:before="120"/>
              <w:ind w:right="544"/>
              <w:jc w:val="both"/>
              <w:rPr>
                <w:b/>
              </w:rPr>
            </w:pPr>
            <w:r w:rsidRPr="004D3B47">
              <w:rPr>
                <w:b/>
              </w:rPr>
              <w:t>Trends</w:t>
            </w:r>
          </w:p>
        </w:tc>
        <w:tc>
          <w:tcPr>
            <w:tcW w:w="7531" w:type="dxa"/>
          </w:tcPr>
          <w:p w14:paraId="0DB7E440" w14:textId="77777777" w:rsidR="001D4EF7" w:rsidRPr="004D3B47" w:rsidRDefault="00B368A2" w:rsidP="008E18B2">
            <w:pPr>
              <w:tabs>
                <w:tab w:val="left" w:pos="5751"/>
              </w:tabs>
              <w:spacing w:before="120"/>
              <w:jc w:val="both"/>
            </w:pPr>
            <w:r w:rsidRPr="004D3B47">
              <w:t>-</w:t>
            </w:r>
          </w:p>
          <w:p w14:paraId="62BC1AE7" w14:textId="77777777" w:rsidR="001D4EF7" w:rsidRPr="004D3B47" w:rsidRDefault="001D4EF7" w:rsidP="008E18B2">
            <w:pPr>
              <w:tabs>
                <w:tab w:val="left" w:pos="5751"/>
              </w:tabs>
              <w:spacing w:before="120"/>
              <w:jc w:val="both"/>
            </w:pPr>
          </w:p>
        </w:tc>
      </w:tr>
      <w:tr w:rsidR="00890A60" w:rsidRPr="004D3B47" w14:paraId="1C21AAF9" w14:textId="77777777" w:rsidTr="004C301E">
        <w:tc>
          <w:tcPr>
            <w:tcW w:w="1791" w:type="dxa"/>
          </w:tcPr>
          <w:p w14:paraId="54F6E67D" w14:textId="77777777" w:rsidR="00890A60" w:rsidRPr="004D3B47" w:rsidRDefault="00890A60" w:rsidP="00D97C4A">
            <w:pPr>
              <w:spacing w:before="120"/>
              <w:ind w:right="544"/>
              <w:jc w:val="both"/>
              <w:rPr>
                <w:b/>
              </w:rPr>
            </w:pPr>
            <w:r w:rsidRPr="004D3B47">
              <w:rPr>
                <w:b/>
              </w:rPr>
              <w:t>Comments</w:t>
            </w:r>
          </w:p>
        </w:tc>
        <w:tc>
          <w:tcPr>
            <w:tcW w:w="7531" w:type="dxa"/>
          </w:tcPr>
          <w:p w14:paraId="1EF52AE5" w14:textId="77777777" w:rsidR="008B38EE" w:rsidRPr="004D3B47" w:rsidRDefault="00B368A2" w:rsidP="008A01DE">
            <w:pPr>
              <w:spacing w:before="120"/>
              <w:jc w:val="both"/>
            </w:pPr>
            <w:r w:rsidRPr="004D3B47">
              <w:t>-</w:t>
            </w:r>
          </w:p>
          <w:p w14:paraId="3E7B52BB" w14:textId="77777777" w:rsidR="008B38EE" w:rsidRPr="004D3B47" w:rsidRDefault="008B38EE" w:rsidP="008A01DE">
            <w:pPr>
              <w:spacing w:before="120"/>
              <w:jc w:val="both"/>
            </w:pPr>
          </w:p>
        </w:tc>
      </w:tr>
    </w:tbl>
    <w:p w14:paraId="52A8E088" w14:textId="77777777" w:rsidR="008E18B2" w:rsidRPr="004D3B47" w:rsidRDefault="008E18B2" w:rsidP="00ED7A27">
      <w:pPr>
        <w:pStyle w:val="Caption"/>
      </w:pPr>
      <w:bookmarkStart w:id="1063" w:name="_Ref459129255"/>
      <w:bookmarkStart w:id="1064" w:name="_Ref492299881"/>
      <w:bookmarkStart w:id="1065" w:name="_Toc436734888"/>
      <w:bookmarkStart w:id="1066" w:name="_Toc459126407"/>
      <w:bookmarkStart w:id="1067" w:name="_Ref459127803"/>
      <w:bookmarkStart w:id="1068" w:name="_Ref459127827"/>
      <w:bookmarkStart w:id="1069" w:name="_Toc469398426"/>
      <w:bookmarkStart w:id="1070" w:name="_Toc486941191"/>
    </w:p>
    <w:p w14:paraId="33BAA596" w14:textId="73C5AB4C" w:rsidR="008476A2" w:rsidRPr="004D3B47" w:rsidRDefault="008476A2" w:rsidP="00D1642F">
      <w:pPr>
        <w:pStyle w:val="Caption"/>
        <w:sectPr w:rsidR="008476A2" w:rsidRPr="004D3B47" w:rsidSect="004D5D5B">
          <w:footerReference w:type="default" r:id="rId71"/>
          <w:pgSz w:w="11907" w:h="16839" w:code="9"/>
          <w:pgMar w:top="1440" w:right="1275" w:bottom="1440" w:left="1440" w:header="708" w:footer="567" w:gutter="0"/>
          <w:cols w:space="708"/>
          <w:docGrid w:linePitch="360"/>
        </w:sectPr>
      </w:pPr>
    </w:p>
    <w:p w14:paraId="1A6F3FB7" w14:textId="77777777" w:rsidR="00C72988" w:rsidRPr="004D3B47" w:rsidRDefault="00C72988" w:rsidP="00C72988">
      <w:bookmarkStart w:id="1071" w:name="_Toc478551510"/>
      <w:bookmarkStart w:id="1072" w:name="_Toc482704692"/>
      <w:bookmarkStart w:id="1073" w:name="_Toc478551576"/>
      <w:bookmarkStart w:id="1074" w:name="_Toc509928450"/>
      <w:bookmarkEnd w:id="1063"/>
      <w:bookmarkEnd w:id="1064"/>
      <w:bookmarkEnd w:id="1065"/>
      <w:bookmarkEnd w:id="1066"/>
      <w:bookmarkEnd w:id="1067"/>
      <w:bookmarkEnd w:id="1068"/>
      <w:bookmarkEnd w:id="1069"/>
      <w:bookmarkEnd w:id="1070"/>
    </w:p>
    <w:p w14:paraId="38EC0940" w14:textId="77777777" w:rsidR="00355E46" w:rsidRPr="004D3B47" w:rsidRDefault="00355E46" w:rsidP="007D59F0">
      <w:pPr>
        <w:pStyle w:val="Heading3"/>
        <w:spacing w:before="0"/>
        <w:ind w:right="544"/>
        <w:jc w:val="both"/>
        <w:rPr>
          <w:rFonts w:asciiTheme="majorHAnsi" w:hAnsiTheme="majorHAnsi"/>
        </w:rPr>
      </w:pPr>
      <w:bookmarkStart w:id="1075" w:name="_Toc528676053"/>
      <w:bookmarkStart w:id="1076" w:name="_Toc2170040"/>
      <w:bookmarkStart w:id="1077" w:name="_Toc76740829"/>
      <w:r w:rsidRPr="004D3B47">
        <w:rPr>
          <w:noProof/>
          <w:lang w:eastAsia="en-AU"/>
        </w:rPr>
        <w:t>Indicator 5.4 – Histology Reporting</w:t>
      </w:r>
      <w:bookmarkEnd w:id="1071"/>
      <w:bookmarkEnd w:id="1072"/>
      <w:bookmarkEnd w:id="1073"/>
      <w:bookmarkEnd w:id="1075"/>
      <w:bookmarkEnd w:id="1076"/>
      <w:bookmarkEnd w:id="1077"/>
      <w:r w:rsidR="00DC589E" w:rsidRPr="004D3B47">
        <w:rPr>
          <w:lang w:eastAsia="en-AU"/>
        </w:rPr>
        <w:t xml:space="preserve"> </w:t>
      </w:r>
      <w:bookmarkEnd w:id="1074"/>
    </w:p>
    <w:p w14:paraId="522BB7D0" w14:textId="77777777" w:rsidR="00355E46" w:rsidRPr="004D3B47" w:rsidRDefault="00355E46" w:rsidP="00DE16F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4D3B47" w:rsidRPr="004D3B47" w14:paraId="22ADCE6A" w14:textId="77777777">
        <w:tc>
          <w:tcPr>
            <w:tcW w:w="1526" w:type="dxa"/>
          </w:tcPr>
          <w:p w14:paraId="72377F0D" w14:textId="77777777" w:rsidR="00355E46" w:rsidRPr="004D3B47" w:rsidRDefault="00355E46" w:rsidP="00DE16F5">
            <w:pPr>
              <w:spacing w:before="120"/>
              <w:ind w:right="544"/>
              <w:jc w:val="both"/>
              <w:rPr>
                <w:b/>
              </w:rPr>
            </w:pPr>
            <w:r w:rsidRPr="004D3B47">
              <w:rPr>
                <w:b/>
              </w:rPr>
              <w:t>Definition</w:t>
            </w:r>
          </w:p>
        </w:tc>
        <w:tc>
          <w:tcPr>
            <w:tcW w:w="7796" w:type="dxa"/>
          </w:tcPr>
          <w:p w14:paraId="5612036B" w14:textId="2B58508E" w:rsidR="00355E46" w:rsidRPr="004D3B47" w:rsidRDefault="00355E46" w:rsidP="00AC388A">
            <w:pPr>
              <w:spacing w:before="120"/>
              <w:ind w:right="34"/>
              <w:jc w:val="both"/>
              <w:rPr>
                <w:lang w:val="en-NZ"/>
              </w:rPr>
            </w:pPr>
            <w:r w:rsidRPr="004D3B47">
              <w:rPr>
                <w:lang w:val="en-NZ"/>
              </w:rPr>
              <w:t xml:space="preserve">The NCSP </w:t>
            </w:r>
            <w:r w:rsidR="00B90C50" w:rsidRPr="004D3B47">
              <w:rPr>
                <w:lang w:val="en-NZ"/>
              </w:rPr>
              <w:t xml:space="preserve">Register </w:t>
            </w:r>
            <w:r w:rsidRPr="004D3B47">
              <w:rPr>
                <w:lang w:val="en-NZ"/>
              </w:rPr>
              <w:t xml:space="preserve">collects histology results of samples taken from the cervix and vagina. </w:t>
            </w:r>
            <w:r w:rsidR="00584CD3" w:rsidRPr="004D3B47">
              <w:rPr>
                <w:lang w:val="en-NZ"/>
              </w:rPr>
              <w:t xml:space="preserve">Histology </w:t>
            </w:r>
            <w:r w:rsidR="00C20487" w:rsidRPr="004D3B47">
              <w:rPr>
                <w:lang w:val="en-NZ"/>
              </w:rPr>
              <w:t xml:space="preserve">samples </w:t>
            </w:r>
            <w:r w:rsidR="00584CD3" w:rsidRPr="004D3B47">
              <w:rPr>
                <w:lang w:val="en-NZ"/>
              </w:rPr>
              <w:t xml:space="preserve">include diagnostic biopsies, treatment biopsies, cervical polyps and the cervical tissue of total hysterectomy specimens. </w:t>
            </w:r>
            <w:r w:rsidRPr="004D3B47">
              <w:rPr>
                <w:lang w:val="en-NZ"/>
              </w:rPr>
              <w:t xml:space="preserve">All histology samples taken during </w:t>
            </w:r>
            <w:r w:rsidR="00F70E2E" w:rsidRPr="004D3B47">
              <w:rPr>
                <w:lang w:val="en-NZ"/>
              </w:rPr>
              <w:t xml:space="preserve">the </w:t>
            </w:r>
            <w:r w:rsidR="006345BC" w:rsidRPr="004D3B47">
              <w:rPr>
                <w:lang w:val="en-NZ"/>
              </w:rPr>
              <w:t xml:space="preserve">current </w:t>
            </w:r>
            <w:r w:rsidR="00F70E2E" w:rsidRPr="004D3B47">
              <w:rPr>
                <w:lang w:val="en-NZ"/>
              </w:rPr>
              <w:t xml:space="preserve">monitoring </w:t>
            </w:r>
            <w:r w:rsidRPr="004D3B47">
              <w:rPr>
                <w:lang w:val="en-NZ"/>
              </w:rPr>
              <w:t xml:space="preserve">period were retrieved. Where a histology </w:t>
            </w:r>
            <w:r w:rsidR="00C20487" w:rsidRPr="004D3B47">
              <w:rPr>
                <w:lang w:val="en-NZ"/>
              </w:rPr>
              <w:t xml:space="preserve">sample </w:t>
            </w:r>
            <w:r w:rsidRPr="004D3B47">
              <w:rPr>
                <w:lang w:val="en-NZ"/>
              </w:rPr>
              <w:t>had more than one SNOMED code, or a woman had more than one histology result, the most serious (highest) ranked code was used (see Appendix C).</w:t>
            </w:r>
          </w:p>
          <w:p w14:paraId="0C19F6B7" w14:textId="77777777" w:rsidR="00CF139D" w:rsidRPr="004D3B47" w:rsidRDefault="00CF139D" w:rsidP="00AC388A">
            <w:pPr>
              <w:ind w:right="34"/>
              <w:jc w:val="both"/>
              <w:rPr>
                <w:lang w:val="en-NZ"/>
              </w:rPr>
            </w:pPr>
          </w:p>
          <w:p w14:paraId="5B1A91F6" w14:textId="77777777" w:rsidR="00CF139D" w:rsidRPr="004D3B47" w:rsidRDefault="00CF139D" w:rsidP="00AC388A">
            <w:pPr>
              <w:ind w:right="34"/>
              <w:jc w:val="both"/>
              <w:rPr>
                <w:lang w:val="en-NZ"/>
              </w:rPr>
            </w:pPr>
            <w:r w:rsidRPr="004D3B47">
              <w:rPr>
                <w:lang w:val="en-NZ"/>
              </w:rPr>
              <w:t>Results are presented both according to the detailed SNOMED category, and by broader histology diagnostic category. The mapping between SNOMED codes and diagnostic category is detailed in Appendix C.</w:t>
            </w:r>
          </w:p>
          <w:p w14:paraId="255E6F26" w14:textId="038C7059" w:rsidR="00355E46" w:rsidRPr="004D3B47" w:rsidRDefault="00355E46" w:rsidP="00AC388A">
            <w:pPr>
              <w:ind w:right="34"/>
              <w:jc w:val="both"/>
              <w:rPr>
                <w:lang w:val="en-NZ"/>
              </w:rPr>
            </w:pPr>
          </w:p>
          <w:p w14:paraId="32DAC40C" w14:textId="77777777" w:rsidR="00355E46" w:rsidRPr="004D3B47" w:rsidRDefault="00355E46" w:rsidP="00AC388A">
            <w:pPr>
              <w:ind w:right="34"/>
              <w:jc w:val="both"/>
              <w:rPr>
                <w:lang w:val="en-NZ"/>
              </w:rPr>
            </w:pPr>
            <w:r w:rsidRPr="004D3B47">
              <w:rPr>
                <w:lang w:val="en-NZ"/>
              </w:rPr>
              <w:t xml:space="preserve">Two versions of SNOMED are used by laboratories (1986 and 1993) depending on the laboratory software. The NCSP Register accepts both versions and for statistical purposes maps the 1986 codes to the 1993 codes. </w:t>
            </w:r>
          </w:p>
          <w:p w14:paraId="0D9FBF87" w14:textId="77777777" w:rsidR="00355E46" w:rsidRPr="004D3B47" w:rsidRDefault="00355E46" w:rsidP="00AC388A">
            <w:pPr>
              <w:ind w:right="34"/>
              <w:jc w:val="both"/>
              <w:rPr>
                <w:lang w:val="en-NZ"/>
              </w:rPr>
            </w:pPr>
          </w:p>
          <w:p w14:paraId="4483563D" w14:textId="723387B6" w:rsidR="00355E46" w:rsidRPr="004D3B47" w:rsidRDefault="00355E46" w:rsidP="00AC388A">
            <w:pPr>
              <w:ind w:right="34"/>
              <w:jc w:val="both"/>
              <w:rPr>
                <w:lang w:val="en-NZ"/>
              </w:rPr>
            </w:pPr>
            <w:r w:rsidRPr="004D3B47">
              <w:rPr>
                <w:lang w:val="en-NZ"/>
              </w:rPr>
              <w:t xml:space="preserve">A woman’s age is defined as her age at the end of the </w:t>
            </w:r>
            <w:r w:rsidR="00325D57" w:rsidRPr="004D3B47">
              <w:t>monitoring period</w:t>
            </w:r>
            <w:r w:rsidR="00EC4189" w:rsidRPr="004D3B47">
              <w:t xml:space="preserve"> (i.e. a </w:t>
            </w:r>
            <w:r w:rsidR="00621D34" w:rsidRPr="004D3B47">
              <w:t>woman’s</w:t>
            </w:r>
            <w:r w:rsidR="00EC4189" w:rsidRPr="004D3B47">
              <w:t xml:space="preserve"> age at </w:t>
            </w:r>
            <w:sdt>
              <w:sdtPr>
                <w:alias w:val="End Period"/>
                <w:tag w:val="End Period"/>
                <w:id w:val="2060208851"/>
                <w:placeholder>
                  <w:docPart w:val="D11D04EE3CC645BC8277717EAF266505"/>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EC4189" w:rsidRPr="004D3B47">
              <w:t>)</w:t>
            </w:r>
            <w:r w:rsidRPr="004D3B47">
              <w:t>.</w:t>
            </w:r>
            <w:r w:rsidR="004F71D2" w:rsidRPr="004D3B47">
              <w:t xml:space="preserve"> Where trends are shown, a woman’s age is her age at the end of the </w:t>
            </w:r>
            <w:r w:rsidR="000B09C3" w:rsidRPr="004D3B47">
              <w:t>6-month period in which the result was reported</w:t>
            </w:r>
            <w:r w:rsidR="004F71D2" w:rsidRPr="004D3B47">
              <w:t>.</w:t>
            </w:r>
          </w:p>
          <w:p w14:paraId="7D9044D6" w14:textId="77777777" w:rsidR="00355E46" w:rsidRPr="004D3B47" w:rsidRDefault="00355E46" w:rsidP="00AC388A">
            <w:pPr>
              <w:ind w:right="544"/>
              <w:jc w:val="both"/>
              <w:rPr>
                <w:lang w:val="en-NZ"/>
              </w:rPr>
            </w:pPr>
          </w:p>
        </w:tc>
      </w:tr>
      <w:tr w:rsidR="004D3B47" w:rsidRPr="004D3B47" w14:paraId="2F166394" w14:textId="77777777">
        <w:tc>
          <w:tcPr>
            <w:tcW w:w="1526" w:type="dxa"/>
          </w:tcPr>
          <w:p w14:paraId="00D477FA" w14:textId="77777777" w:rsidR="00355E46" w:rsidRPr="004D3B47" w:rsidRDefault="00355E46" w:rsidP="00DE16F5">
            <w:pPr>
              <w:spacing w:before="120"/>
              <w:ind w:right="544"/>
              <w:jc w:val="both"/>
              <w:rPr>
                <w:b/>
              </w:rPr>
            </w:pPr>
            <w:r w:rsidRPr="004D3B47">
              <w:rPr>
                <w:b/>
              </w:rPr>
              <w:t>Target</w:t>
            </w:r>
          </w:p>
        </w:tc>
        <w:tc>
          <w:tcPr>
            <w:tcW w:w="7796" w:type="dxa"/>
          </w:tcPr>
          <w:p w14:paraId="720B5F86" w14:textId="77777777" w:rsidR="00355E46" w:rsidRPr="004D3B47" w:rsidRDefault="00355E46" w:rsidP="00AC388A">
            <w:pPr>
              <w:spacing w:before="120"/>
              <w:ind w:right="544"/>
              <w:jc w:val="both"/>
              <w:rPr>
                <w:lang w:val="en-NZ"/>
              </w:rPr>
            </w:pPr>
            <w:r w:rsidRPr="004D3B47">
              <w:rPr>
                <w:lang w:val="en-NZ"/>
              </w:rPr>
              <w:t>None</w:t>
            </w:r>
          </w:p>
          <w:p w14:paraId="395C903E" w14:textId="77777777" w:rsidR="00355E46" w:rsidRPr="004D3B47" w:rsidRDefault="00355E46" w:rsidP="00AC388A">
            <w:pPr>
              <w:ind w:right="544"/>
              <w:jc w:val="both"/>
            </w:pPr>
          </w:p>
        </w:tc>
      </w:tr>
      <w:tr w:rsidR="004D3B47" w:rsidRPr="004D3B47" w14:paraId="7A1363EE" w14:textId="77777777">
        <w:tc>
          <w:tcPr>
            <w:tcW w:w="1526" w:type="dxa"/>
          </w:tcPr>
          <w:p w14:paraId="08F7026E" w14:textId="77777777" w:rsidR="00355E46" w:rsidRPr="004D3B47" w:rsidRDefault="00355E46" w:rsidP="00DE16F5">
            <w:pPr>
              <w:spacing w:before="120"/>
              <w:ind w:right="544"/>
              <w:jc w:val="both"/>
              <w:rPr>
                <w:b/>
              </w:rPr>
            </w:pPr>
            <w:r w:rsidRPr="004D3B47">
              <w:rPr>
                <w:b/>
              </w:rPr>
              <w:t>Current Situation</w:t>
            </w:r>
          </w:p>
        </w:tc>
        <w:tc>
          <w:tcPr>
            <w:tcW w:w="7796" w:type="dxa"/>
          </w:tcPr>
          <w:p w14:paraId="0724EB63" w14:textId="5DC82913" w:rsidR="0056768A" w:rsidRPr="004D3B47" w:rsidRDefault="006745A7" w:rsidP="00AC388A">
            <w:pPr>
              <w:spacing w:before="120"/>
              <w:ind w:right="-4"/>
              <w:jc w:val="both"/>
              <w:rPr>
                <w:lang w:val="en-NZ"/>
              </w:rPr>
            </w:pPr>
            <w:bookmarkStart w:id="1078" w:name="ind54_hisall_smpl"/>
            <w:r w:rsidRPr="004D3B47">
              <w:t>12,</w:t>
            </w:r>
            <w:bookmarkEnd w:id="1078"/>
            <w:r w:rsidRPr="004D3B47">
              <w:t>102</w:t>
            </w:r>
            <w:r w:rsidR="005270CA" w:rsidRPr="004D3B47">
              <w:rPr>
                <w:lang w:val="en-NZ"/>
              </w:rPr>
              <w:t xml:space="preserve"> histology samples were taken during the current </w:t>
            </w:r>
            <w:r w:rsidR="00325D57" w:rsidRPr="004D3B47">
              <w:t>monitoring</w:t>
            </w:r>
            <w:r w:rsidR="005270CA" w:rsidRPr="004D3B47">
              <w:rPr>
                <w:lang w:val="en-NZ"/>
              </w:rPr>
              <w:t xml:space="preserve"> period. </w:t>
            </w:r>
            <w:r w:rsidRPr="004D3B47">
              <w:t>414</w:t>
            </w:r>
            <w:r w:rsidR="00064651" w:rsidRPr="004D3B47">
              <w:rPr>
                <w:lang w:val="en-NZ"/>
              </w:rPr>
              <w:t xml:space="preserve"> (</w:t>
            </w:r>
            <w:r w:rsidRPr="004D3B47">
              <w:t>3.4</w:t>
            </w:r>
            <w:r w:rsidR="000B46C1" w:rsidRPr="004D3B47">
              <w:rPr>
                <w:lang w:val="en-NZ"/>
              </w:rPr>
              <w:t>%</w:t>
            </w:r>
            <w:r w:rsidR="00064651" w:rsidRPr="004D3B47">
              <w:rPr>
                <w:lang w:val="en-NZ"/>
              </w:rPr>
              <w:t>)</w:t>
            </w:r>
            <w:r w:rsidR="000B46C1" w:rsidRPr="004D3B47">
              <w:rPr>
                <w:lang w:val="en-NZ"/>
              </w:rPr>
              <w:t xml:space="preserve"> </w:t>
            </w:r>
            <w:r w:rsidR="005270CA" w:rsidRPr="004D3B47">
              <w:rPr>
                <w:lang w:val="en-NZ"/>
              </w:rPr>
              <w:t xml:space="preserve">of these were insufficient for diagnosis. </w:t>
            </w:r>
            <w:r w:rsidR="00946235" w:rsidRPr="004D3B47">
              <w:rPr>
                <w:lang w:val="en-NZ"/>
              </w:rPr>
              <w:t xml:space="preserve">These samples were </w:t>
            </w:r>
            <w:r w:rsidR="000037B0" w:rsidRPr="004D3B47">
              <w:rPr>
                <w:lang w:val="en-NZ"/>
              </w:rPr>
              <w:t>taken from</w:t>
            </w:r>
            <w:r w:rsidR="00946235" w:rsidRPr="004D3B47">
              <w:rPr>
                <w:lang w:val="en-NZ"/>
              </w:rPr>
              <w:t xml:space="preserve"> </w:t>
            </w:r>
            <w:r w:rsidRPr="004D3B47">
              <w:t>411</w:t>
            </w:r>
            <w:r w:rsidR="004C79FD" w:rsidRPr="004D3B47">
              <w:t xml:space="preserve"> </w:t>
            </w:r>
            <w:r w:rsidR="00946235" w:rsidRPr="004D3B47">
              <w:rPr>
                <w:lang w:val="en-NZ"/>
              </w:rPr>
              <w:t xml:space="preserve">women, </w:t>
            </w:r>
            <w:r w:rsidRPr="004D3B47">
              <w:t>65</w:t>
            </w:r>
            <w:r w:rsidR="004C79FD" w:rsidRPr="004D3B47">
              <w:rPr>
                <w:lang w:val="en-NZ"/>
              </w:rPr>
              <w:t xml:space="preserve"> </w:t>
            </w:r>
            <w:r w:rsidR="00323433" w:rsidRPr="004D3B47">
              <w:t>(</w:t>
            </w:r>
            <w:r w:rsidRPr="004D3B47">
              <w:t>15.8</w:t>
            </w:r>
            <w:r w:rsidR="00946235" w:rsidRPr="004D3B47">
              <w:rPr>
                <w:lang w:val="en-NZ"/>
              </w:rPr>
              <w:t>%</w:t>
            </w:r>
            <w:r w:rsidR="004C79FD" w:rsidRPr="004D3B47">
              <w:rPr>
                <w:lang w:val="en-NZ"/>
              </w:rPr>
              <w:t>)</w:t>
            </w:r>
            <w:r w:rsidR="00946235" w:rsidRPr="004D3B47">
              <w:rPr>
                <w:lang w:val="en-NZ"/>
              </w:rPr>
              <w:t xml:space="preserve"> of whom have a record of a subsequent sufficient histology test. </w:t>
            </w:r>
            <w:r w:rsidR="005270CA" w:rsidRPr="004D3B47">
              <w:rPr>
                <w:lang w:val="en-NZ"/>
              </w:rPr>
              <w:t xml:space="preserve">The remaining </w:t>
            </w:r>
            <w:bookmarkStart w:id="1079" w:name="ind54_his_smpl"/>
            <w:r w:rsidRPr="004D3B47">
              <w:t>11,</w:t>
            </w:r>
            <w:bookmarkEnd w:id="1079"/>
            <w:r w:rsidRPr="004D3B47">
              <w:t>688</w:t>
            </w:r>
            <w:r w:rsidR="004344BD" w:rsidRPr="004D3B47">
              <w:rPr>
                <w:lang w:val="en-NZ"/>
              </w:rPr>
              <w:t xml:space="preserve"> </w:t>
            </w:r>
            <w:r w:rsidR="005270CA" w:rsidRPr="004D3B47">
              <w:rPr>
                <w:lang w:val="en-NZ"/>
              </w:rPr>
              <w:t xml:space="preserve">samples were taken from </w:t>
            </w:r>
            <w:bookmarkStart w:id="1080" w:name="ind54_his_N"/>
            <w:r w:rsidRPr="004D3B47">
              <w:t>10,</w:t>
            </w:r>
            <w:bookmarkEnd w:id="1080"/>
            <w:r w:rsidRPr="004D3B47">
              <w:t>470</w:t>
            </w:r>
            <w:r w:rsidR="001433FD" w:rsidRPr="004D3B47">
              <w:rPr>
                <w:lang w:val="en-NZ"/>
              </w:rPr>
              <w:t xml:space="preserve"> </w:t>
            </w:r>
            <w:r w:rsidR="005270CA" w:rsidRPr="004D3B47">
              <w:rPr>
                <w:lang w:val="en-NZ"/>
              </w:rPr>
              <w:t>women.</w:t>
            </w:r>
            <w:r w:rsidR="00A26D58">
              <w:rPr>
                <w:lang w:val="en-NZ"/>
              </w:rPr>
              <w:t xml:space="preserve"> </w:t>
            </w:r>
            <w:r w:rsidR="005270CA" w:rsidRPr="004D3B47">
              <w:rPr>
                <w:lang w:val="en-NZ"/>
              </w:rPr>
              <w:t>Results for these women are reported on</w:t>
            </w:r>
            <w:r w:rsidR="00A26D58">
              <w:rPr>
                <w:lang w:val="en-NZ"/>
              </w:rPr>
              <w:t xml:space="preserve"> </w:t>
            </w:r>
            <w:r w:rsidR="005270CA" w:rsidRPr="004D3B47">
              <w:rPr>
                <w:lang w:val="en-NZ"/>
              </w:rPr>
              <w:t xml:space="preserve">in </w:t>
            </w:r>
            <w:r w:rsidR="00064651" w:rsidRPr="004D3B47">
              <w:fldChar w:fldCharType="begin"/>
            </w:r>
            <w:r w:rsidR="00064651" w:rsidRPr="004D3B47">
              <w:instrText xml:space="preserve"> REF _Ref275802564 \h  \* MERGEFORMAT </w:instrText>
            </w:r>
            <w:r w:rsidR="00064651" w:rsidRPr="004D3B47">
              <w:fldChar w:fldCharType="separate"/>
            </w:r>
            <w:r w:rsidR="00D03680" w:rsidRPr="00D03680">
              <w:rPr>
                <w:rFonts w:cs="Arial"/>
                <w:szCs w:val="23"/>
              </w:rPr>
              <w:t>Table 7</w:t>
            </w:r>
            <w:r w:rsidR="00064651" w:rsidRPr="004D3B47">
              <w:fldChar w:fldCharType="end"/>
            </w:r>
            <w:r w:rsidR="000A34CC" w:rsidRPr="004D3B47">
              <w:rPr>
                <w:lang w:val="en-NZ"/>
              </w:rPr>
              <w:t xml:space="preserve"> </w:t>
            </w:r>
            <w:r w:rsidR="00A72BC4" w:rsidRPr="004D3B47">
              <w:rPr>
                <w:lang w:val="en-NZ"/>
              </w:rPr>
              <w:t>to</w:t>
            </w:r>
            <w:r w:rsidR="0056768A" w:rsidRPr="004D3B47">
              <w:rPr>
                <w:lang w:val="en-NZ"/>
              </w:rPr>
              <w:t xml:space="preserve"> </w:t>
            </w:r>
            <w:r w:rsidR="00616FB9" w:rsidRPr="004D3B47">
              <w:fldChar w:fldCharType="begin"/>
            </w:r>
            <w:r w:rsidR="00616FB9" w:rsidRPr="004D3B47">
              <w:instrText xml:space="preserve"> REF _Ref275802571 \h  \* MERGEFORMAT </w:instrText>
            </w:r>
            <w:r w:rsidR="00616FB9" w:rsidRPr="004D3B47">
              <w:fldChar w:fldCharType="separate"/>
            </w:r>
            <w:r w:rsidR="00D03680" w:rsidRPr="00D03680">
              <w:rPr>
                <w:rFonts w:cs="Calibri"/>
                <w:szCs w:val="23"/>
              </w:rPr>
              <w:t xml:space="preserve">Table </w:t>
            </w:r>
            <w:r w:rsidR="00D03680" w:rsidRPr="00D03680">
              <w:rPr>
                <w:rFonts w:cs="Calibri"/>
                <w:noProof/>
                <w:szCs w:val="23"/>
              </w:rPr>
              <w:t>10</w:t>
            </w:r>
            <w:r w:rsidR="00616FB9" w:rsidRPr="004D3B47">
              <w:fldChar w:fldCharType="end"/>
            </w:r>
            <w:r w:rsidR="0056768A" w:rsidRPr="004D3B47">
              <w:rPr>
                <w:lang w:val="en-NZ"/>
              </w:rPr>
              <w:t>. </w:t>
            </w:r>
          </w:p>
          <w:p w14:paraId="2E66FC00" w14:textId="77777777" w:rsidR="00713E05" w:rsidRPr="004D3B47" w:rsidRDefault="00713E05" w:rsidP="00AC388A">
            <w:pPr>
              <w:ind w:right="34"/>
              <w:jc w:val="both"/>
              <w:rPr>
                <w:lang w:val="en-NZ"/>
              </w:rPr>
            </w:pPr>
          </w:p>
          <w:p w14:paraId="3FDE46F8" w14:textId="6D276AA0" w:rsidR="003711CC" w:rsidRPr="004D3B47" w:rsidRDefault="00064651" w:rsidP="00AC388A">
            <w:pPr>
              <w:pStyle w:val="NoSpacing"/>
              <w:jc w:val="both"/>
            </w:pPr>
            <w:r w:rsidRPr="004D3B47">
              <w:fldChar w:fldCharType="begin"/>
            </w:r>
            <w:r w:rsidRPr="004D3B47">
              <w:instrText xml:space="preserve"> REF _Ref275802564 \h  \* MERGEFORMAT </w:instrText>
            </w:r>
            <w:r w:rsidRPr="004D3B47">
              <w:fldChar w:fldCharType="separate"/>
            </w:r>
            <w:r w:rsidR="00D03680" w:rsidRPr="00D03680">
              <w:rPr>
                <w:lang w:val="en-NZ"/>
              </w:rPr>
              <w:t xml:space="preserve">Table </w:t>
            </w:r>
            <w:r w:rsidR="00D03680">
              <w:t>7</w:t>
            </w:r>
            <w:r w:rsidRPr="004D3B47">
              <w:fldChar w:fldCharType="end"/>
            </w:r>
            <w:r w:rsidR="00CF139D" w:rsidRPr="004D3B47">
              <w:rPr>
                <w:lang w:val="en-NZ"/>
              </w:rPr>
              <w:t xml:space="preserve"> shows histology results by SNOMED category, based on the most serious (highest ranked</w:t>
            </w:r>
            <w:r w:rsidR="00792B64" w:rsidRPr="004D3B47">
              <w:rPr>
                <w:lang w:val="en-NZ"/>
              </w:rPr>
              <w:t>)</w:t>
            </w:r>
            <w:r w:rsidR="00CF139D" w:rsidRPr="004D3B47">
              <w:rPr>
                <w:lang w:val="en-NZ"/>
              </w:rPr>
              <w:t xml:space="preserve"> result for each woman in the monitoring period.</w:t>
            </w:r>
            <w:r w:rsidR="00A26D58">
              <w:rPr>
                <w:lang w:val="en-NZ"/>
              </w:rPr>
              <w:t xml:space="preserve"> </w:t>
            </w:r>
            <w:r w:rsidR="007A5F36" w:rsidRPr="004D3B47">
              <w:fldChar w:fldCharType="begin"/>
            </w:r>
            <w:r w:rsidR="007A5F36" w:rsidRPr="004D3B47">
              <w:instrText xml:space="preserve"> REF _Ref475520088 \h </w:instrText>
            </w:r>
            <w:r w:rsidR="00920151" w:rsidRPr="004D3B47">
              <w:instrText xml:space="preserve"> \* MERGEFORMAT </w:instrText>
            </w:r>
            <w:r w:rsidR="007A5F36" w:rsidRPr="004D3B47">
              <w:fldChar w:fldCharType="separate"/>
            </w:r>
            <w:r w:rsidR="00D03680" w:rsidRPr="004D3B47">
              <w:t xml:space="preserve">Table </w:t>
            </w:r>
            <w:r w:rsidR="00D03680">
              <w:rPr>
                <w:noProof/>
              </w:rPr>
              <w:t>8</w:t>
            </w:r>
            <w:r w:rsidR="007A5F36" w:rsidRPr="004D3B47">
              <w:fldChar w:fldCharType="end"/>
            </w:r>
            <w:r w:rsidR="007A5F36" w:rsidRPr="004D3B47">
              <w:t xml:space="preserve"> to </w:t>
            </w:r>
            <w:r w:rsidR="001674CD" w:rsidRPr="004D3B47">
              <w:fldChar w:fldCharType="begin"/>
            </w:r>
            <w:r w:rsidR="001674CD" w:rsidRPr="004D3B47">
              <w:instrText xml:space="preserve"> REF _Ref524432124 \h </w:instrText>
            </w:r>
            <w:r w:rsidR="00B97375" w:rsidRPr="004D3B47">
              <w:instrText xml:space="preserve"> \* MERGEFORMAT </w:instrText>
            </w:r>
            <w:r w:rsidR="001674CD" w:rsidRPr="004D3B47">
              <w:fldChar w:fldCharType="separate"/>
            </w:r>
            <w:r w:rsidR="00D03680" w:rsidRPr="004D3B47">
              <w:t xml:space="preserve">Table </w:t>
            </w:r>
            <w:r w:rsidR="00D03680">
              <w:rPr>
                <w:noProof/>
              </w:rPr>
              <w:t>11</w:t>
            </w:r>
            <w:r w:rsidR="001674CD" w:rsidRPr="004D3B47">
              <w:fldChar w:fldCharType="end"/>
            </w:r>
            <w:r w:rsidR="00145F29" w:rsidRPr="004D3B47">
              <w:rPr>
                <w:lang w:val="en-NZ"/>
              </w:rPr>
              <w:t xml:space="preserve"> </w:t>
            </w:r>
            <w:r w:rsidR="00CF139D" w:rsidRPr="004D3B47">
              <w:rPr>
                <w:lang w:val="en-NZ"/>
              </w:rPr>
              <w:t>show histology results by broader histology diagnostic category.</w:t>
            </w:r>
            <w:r w:rsidR="00A26D58">
              <w:rPr>
                <w:lang w:val="en-NZ"/>
              </w:rPr>
              <w:t xml:space="preserve"> </w:t>
            </w:r>
          </w:p>
          <w:p w14:paraId="4D55700F" w14:textId="77777777" w:rsidR="00713E05" w:rsidRPr="004D3B47" w:rsidRDefault="00713E05" w:rsidP="00AC388A">
            <w:pPr>
              <w:ind w:right="34"/>
              <w:jc w:val="both"/>
              <w:rPr>
                <w:lang w:val="en-NZ"/>
              </w:rPr>
            </w:pPr>
          </w:p>
          <w:p w14:paraId="61B8D2BA" w14:textId="688C41DA" w:rsidR="00355E46" w:rsidRPr="004D3B47" w:rsidRDefault="006745A7" w:rsidP="00AC388A">
            <w:pPr>
              <w:ind w:right="34"/>
              <w:jc w:val="both"/>
              <w:rPr>
                <w:lang w:val="en-NZ"/>
              </w:rPr>
            </w:pPr>
            <w:bookmarkStart w:id="1081" w:name="ind54_neg_pct"/>
            <w:r w:rsidRPr="004D3B47">
              <w:t>55.5</w:t>
            </w:r>
            <w:bookmarkEnd w:id="1081"/>
            <w:r w:rsidR="00064651" w:rsidRPr="004D3B47">
              <w:rPr>
                <w:lang w:val="en-NZ"/>
              </w:rPr>
              <w:t>%</w:t>
            </w:r>
            <w:r w:rsidR="00355E46" w:rsidRPr="004D3B47">
              <w:rPr>
                <w:lang w:val="en-NZ"/>
              </w:rPr>
              <w:t xml:space="preserve"> of women with histology tests had negative or benign histology results (</w:t>
            </w:r>
            <w:r w:rsidR="009E6F66" w:rsidRPr="004D3B47">
              <w:fldChar w:fldCharType="begin"/>
            </w:r>
            <w:r w:rsidR="009E6F66" w:rsidRPr="004D3B47">
              <w:instrText xml:space="preserve"> REF _Ref475520088 \h </w:instrText>
            </w:r>
            <w:r w:rsidR="00F522F1" w:rsidRPr="004D3B47">
              <w:instrText xml:space="preserve"> \* MERGEFORMAT </w:instrText>
            </w:r>
            <w:r w:rsidR="009E6F66" w:rsidRPr="004D3B47">
              <w:fldChar w:fldCharType="separate"/>
            </w:r>
            <w:r w:rsidR="00D03680" w:rsidRPr="004D3B47">
              <w:t xml:space="preserve">Table </w:t>
            </w:r>
            <w:r w:rsidR="00D03680">
              <w:rPr>
                <w:noProof/>
              </w:rPr>
              <w:t>8</w:t>
            </w:r>
            <w:r w:rsidR="009E6F66" w:rsidRPr="004D3B47">
              <w:fldChar w:fldCharType="end"/>
            </w:r>
            <w:r w:rsidR="00355E46" w:rsidRPr="004D3B47">
              <w:rPr>
                <w:lang w:val="en-NZ"/>
              </w:rPr>
              <w:t>).</w:t>
            </w:r>
            <w:r w:rsidR="00315516" w:rsidRPr="004D3B47">
              <w:rPr>
                <w:lang w:val="en-NZ"/>
              </w:rPr>
              <w:t xml:space="preserve"> </w:t>
            </w:r>
            <w:bookmarkStart w:id="1082" w:name="ind54_cin23_pct"/>
            <w:r w:rsidRPr="004D3B47">
              <w:t>18.</w:t>
            </w:r>
            <w:bookmarkEnd w:id="1082"/>
            <w:r w:rsidRPr="004D3B47">
              <w:t>9</w:t>
            </w:r>
            <w:r w:rsidR="00B86058" w:rsidRPr="004D3B47">
              <w:rPr>
                <w:lang w:val="en-NZ"/>
              </w:rPr>
              <w:t>% of women</w:t>
            </w:r>
            <w:r w:rsidR="00DD25DA" w:rsidRPr="004D3B47">
              <w:rPr>
                <w:lang w:val="en-NZ"/>
              </w:rPr>
              <w:t xml:space="preserve"> with histology tests</w:t>
            </w:r>
            <w:r w:rsidR="00B86058" w:rsidRPr="004D3B47">
              <w:rPr>
                <w:lang w:val="en-NZ"/>
              </w:rPr>
              <w:t xml:space="preserve"> had </w:t>
            </w:r>
            <w:r w:rsidR="00365ACF">
              <w:rPr>
                <w:lang w:val="en-NZ"/>
              </w:rPr>
              <w:t>high-grade</w:t>
            </w:r>
            <w:r w:rsidR="00FD77D3" w:rsidRPr="004D3B47">
              <w:rPr>
                <w:lang w:val="en-NZ"/>
              </w:rPr>
              <w:t xml:space="preserve"> </w:t>
            </w:r>
            <w:r w:rsidR="00F61EF6" w:rsidRPr="004D3B47">
              <w:rPr>
                <w:lang w:val="en-NZ"/>
              </w:rPr>
              <w:t xml:space="preserve">squamous </w:t>
            </w:r>
            <w:r w:rsidR="00FD77D3" w:rsidRPr="004D3B47">
              <w:rPr>
                <w:lang w:val="en-NZ"/>
              </w:rPr>
              <w:t>(</w:t>
            </w:r>
            <w:r w:rsidR="00FD77D3" w:rsidRPr="004D3B47">
              <w:t>CIN</w:t>
            </w:r>
            <w:r w:rsidR="00692301" w:rsidRPr="004D3B47">
              <w:t xml:space="preserve"> </w:t>
            </w:r>
            <w:r w:rsidR="00FD77D3" w:rsidRPr="004D3B47">
              <w:t>2</w:t>
            </w:r>
            <w:r w:rsidR="00FD77D3" w:rsidRPr="004D3B47">
              <w:rPr>
                <w:lang w:val="en-NZ"/>
              </w:rPr>
              <w:t>/3)</w:t>
            </w:r>
            <w:r w:rsidR="00B86058" w:rsidRPr="004D3B47">
              <w:rPr>
                <w:lang w:val="en-NZ"/>
              </w:rPr>
              <w:t xml:space="preserve"> histology results</w:t>
            </w:r>
            <w:r w:rsidR="00343F97" w:rsidRPr="004D3B47">
              <w:t xml:space="preserve"> and </w:t>
            </w:r>
            <w:r w:rsidRPr="004D3B47">
              <w:t>64</w:t>
            </w:r>
            <w:r w:rsidR="00343F97" w:rsidRPr="004D3B47">
              <w:t xml:space="preserve"> women (</w:t>
            </w:r>
            <w:bookmarkStart w:id="1083" w:name="ind54_adcsitu_pct"/>
            <w:r w:rsidRPr="004D3B47">
              <w:t>0.</w:t>
            </w:r>
            <w:bookmarkEnd w:id="1083"/>
            <w:r w:rsidRPr="004D3B47">
              <w:t>61</w:t>
            </w:r>
            <w:r w:rsidR="005820C4" w:rsidRPr="004D3B47">
              <w:t>%</w:t>
            </w:r>
            <w:r w:rsidR="00343F97" w:rsidRPr="004D3B47">
              <w:t>)</w:t>
            </w:r>
            <w:r w:rsidR="005820C4" w:rsidRPr="004D3B47">
              <w:t xml:space="preserve"> </w:t>
            </w:r>
            <w:r w:rsidR="00343F97" w:rsidRPr="004D3B47">
              <w:t>had adenocarcinoma in situ</w:t>
            </w:r>
            <w:r w:rsidR="00B86058" w:rsidRPr="004D3B47">
              <w:t>.</w:t>
            </w:r>
            <w:r w:rsidR="00B86058" w:rsidRPr="004D3B47">
              <w:rPr>
                <w:lang w:val="en-NZ"/>
              </w:rPr>
              <w:t xml:space="preserve"> </w:t>
            </w:r>
            <w:r w:rsidR="00AA0C6B" w:rsidRPr="004D3B47">
              <w:rPr>
                <w:lang w:val="en-NZ"/>
              </w:rPr>
              <w:t xml:space="preserve">There were </w:t>
            </w:r>
            <w:r w:rsidRPr="004D3B47">
              <w:t>58</w:t>
            </w:r>
            <w:r w:rsidR="00064651" w:rsidRPr="004D3B47">
              <w:rPr>
                <w:lang w:val="en-NZ"/>
              </w:rPr>
              <w:t xml:space="preserve"> </w:t>
            </w:r>
            <w:r w:rsidR="00315516" w:rsidRPr="004D3B47">
              <w:rPr>
                <w:lang w:val="en-NZ"/>
              </w:rPr>
              <w:t xml:space="preserve">women </w:t>
            </w:r>
            <w:r w:rsidR="00064651" w:rsidRPr="004D3B47">
              <w:t>(</w:t>
            </w:r>
            <w:bookmarkStart w:id="1084" w:name="ind54_invsq_pct"/>
            <w:r w:rsidRPr="004D3B47">
              <w:t>0.</w:t>
            </w:r>
            <w:bookmarkEnd w:id="1084"/>
            <w:r w:rsidRPr="004D3B47">
              <w:t>55</w:t>
            </w:r>
            <w:r w:rsidR="005820C4" w:rsidRPr="004D3B47">
              <w:t>%</w:t>
            </w:r>
            <w:r w:rsidR="00064651" w:rsidRPr="004D3B47">
              <w:t>)</w:t>
            </w:r>
            <w:r w:rsidR="005820C4" w:rsidRPr="004D3B47">
              <w:t xml:space="preserve"> </w:t>
            </w:r>
            <w:r w:rsidR="00AA0C6B" w:rsidRPr="004D3B47">
              <w:rPr>
                <w:lang w:val="en-NZ"/>
              </w:rPr>
              <w:t xml:space="preserve">with </w:t>
            </w:r>
            <w:r w:rsidR="00584CD3" w:rsidRPr="004D3B47">
              <w:rPr>
                <w:lang w:val="en-NZ"/>
              </w:rPr>
              <w:t>invasive squamous cell carcinoma (</w:t>
            </w:r>
            <w:r w:rsidR="00315516" w:rsidRPr="004D3B47">
              <w:rPr>
                <w:lang w:val="en-NZ"/>
              </w:rPr>
              <w:t>ISCC</w:t>
            </w:r>
            <w:r w:rsidR="00584CD3" w:rsidRPr="004D3B47">
              <w:rPr>
                <w:lang w:val="en-NZ"/>
              </w:rPr>
              <w:t>)</w:t>
            </w:r>
            <w:r w:rsidR="00AA0C6B" w:rsidRPr="004D3B47">
              <w:rPr>
                <w:lang w:val="en-NZ"/>
              </w:rPr>
              <w:t xml:space="preserve"> histology</w:t>
            </w:r>
            <w:r w:rsidR="003F2402" w:rsidRPr="004D3B47">
              <w:t>,</w:t>
            </w:r>
            <w:r w:rsidR="00315516" w:rsidRPr="004D3B47">
              <w:t xml:space="preserve"> </w:t>
            </w:r>
            <w:r w:rsidRPr="004D3B47">
              <w:t>7</w:t>
            </w:r>
            <w:r w:rsidR="00522EE9" w:rsidRPr="004D3B47">
              <w:t xml:space="preserve"> </w:t>
            </w:r>
            <w:r w:rsidR="00064651" w:rsidRPr="004D3B47">
              <w:t>(</w:t>
            </w:r>
            <w:bookmarkStart w:id="1085" w:name="ind54_mcinv_pct"/>
            <w:r w:rsidRPr="004D3B47">
              <w:t>0.</w:t>
            </w:r>
            <w:bookmarkEnd w:id="1085"/>
            <w:r w:rsidRPr="004D3B47">
              <w:t>07</w:t>
            </w:r>
            <w:r w:rsidR="005820C4" w:rsidRPr="004D3B47">
              <w:t>%</w:t>
            </w:r>
            <w:r w:rsidR="00064651" w:rsidRPr="004D3B47">
              <w:t>)</w:t>
            </w:r>
            <w:r w:rsidR="00315516" w:rsidRPr="004D3B47">
              <w:rPr>
                <w:lang w:val="en-NZ"/>
              </w:rPr>
              <w:t xml:space="preserve"> </w:t>
            </w:r>
            <w:r w:rsidR="00AA0C6B" w:rsidRPr="004D3B47">
              <w:rPr>
                <w:lang w:val="en-NZ"/>
              </w:rPr>
              <w:t>with</w:t>
            </w:r>
            <w:r w:rsidR="00315516" w:rsidRPr="004D3B47">
              <w:rPr>
                <w:lang w:val="en-NZ"/>
              </w:rPr>
              <w:t xml:space="preserve"> microinvasive </w:t>
            </w:r>
            <w:r w:rsidR="00380F28" w:rsidRPr="004D3B47">
              <w:t>squamous cell carcinoma (</w:t>
            </w:r>
            <w:r w:rsidR="00315516" w:rsidRPr="004D3B47">
              <w:rPr>
                <w:lang w:val="en-NZ"/>
              </w:rPr>
              <w:t>SCC</w:t>
            </w:r>
            <w:r w:rsidR="00380F28" w:rsidRPr="004D3B47">
              <w:t>)</w:t>
            </w:r>
            <w:r w:rsidR="00AA0C6B" w:rsidRPr="004D3B47">
              <w:rPr>
                <w:lang w:val="en-NZ"/>
              </w:rPr>
              <w:t xml:space="preserve"> histology</w:t>
            </w:r>
            <w:r w:rsidR="003F2402" w:rsidRPr="004D3B47">
              <w:t xml:space="preserve"> and</w:t>
            </w:r>
            <w:r w:rsidR="00AA0C6B" w:rsidRPr="004D3B47">
              <w:t xml:space="preserve"> </w:t>
            </w:r>
            <w:r w:rsidRPr="004D3B47">
              <w:t>40</w:t>
            </w:r>
            <w:r w:rsidR="00064651" w:rsidRPr="004D3B47">
              <w:t xml:space="preserve"> (</w:t>
            </w:r>
            <w:bookmarkStart w:id="1086" w:name="ind54_invadc_pct"/>
            <w:r w:rsidRPr="004D3B47">
              <w:t>0.</w:t>
            </w:r>
            <w:bookmarkEnd w:id="1086"/>
            <w:r w:rsidR="00D5603E">
              <w:t>38</w:t>
            </w:r>
            <w:r w:rsidR="005820C4" w:rsidRPr="004D3B47">
              <w:rPr>
                <w:lang w:val="en-NZ"/>
              </w:rPr>
              <w:t>%</w:t>
            </w:r>
            <w:r w:rsidR="000037B0" w:rsidRPr="004D3B47">
              <w:rPr>
                <w:lang w:val="en-NZ"/>
              </w:rPr>
              <w:t>)</w:t>
            </w:r>
            <w:r w:rsidR="005820C4" w:rsidRPr="004D3B47">
              <w:rPr>
                <w:lang w:val="en-NZ"/>
              </w:rPr>
              <w:t xml:space="preserve"> </w:t>
            </w:r>
            <w:r w:rsidR="00AA0C6B" w:rsidRPr="004D3B47">
              <w:rPr>
                <w:lang w:val="en-NZ"/>
              </w:rPr>
              <w:t>with</w:t>
            </w:r>
            <w:r w:rsidR="00620BAA" w:rsidRPr="004D3B47">
              <w:rPr>
                <w:lang w:val="en-NZ"/>
              </w:rPr>
              <w:t xml:space="preserve"> invasive adenocarcinoma</w:t>
            </w:r>
            <w:r w:rsidR="002248C1" w:rsidRPr="004D3B47">
              <w:rPr>
                <w:lang w:val="en-NZ"/>
              </w:rPr>
              <w:t>;</w:t>
            </w:r>
            <w:r w:rsidR="00FC00EF" w:rsidRPr="004D3B47">
              <w:rPr>
                <w:lang w:val="en-NZ"/>
              </w:rPr>
              <w:t xml:space="preserve"> </w:t>
            </w:r>
            <w:r w:rsidRPr="004D3B47">
              <w:t>10</w:t>
            </w:r>
            <w:r w:rsidR="00240670" w:rsidRPr="004D3B47">
              <w:t xml:space="preserve"> </w:t>
            </w:r>
            <w:r w:rsidR="00E04407" w:rsidRPr="004D3B47">
              <w:t>(</w:t>
            </w:r>
            <w:bookmarkStart w:id="1087" w:name="ind54_invadc_endo_pct"/>
            <w:r w:rsidRPr="004D3B47">
              <w:t>0.</w:t>
            </w:r>
            <w:bookmarkEnd w:id="1087"/>
            <w:r w:rsidRPr="004D3B47">
              <w:t>10</w:t>
            </w:r>
            <w:r w:rsidR="005820C4" w:rsidRPr="004D3B47">
              <w:t>%</w:t>
            </w:r>
            <w:r w:rsidR="0030613A" w:rsidRPr="004D3B47">
              <w:t xml:space="preserve">) </w:t>
            </w:r>
            <w:r w:rsidR="00AA0C6B" w:rsidRPr="004D3B47">
              <w:rPr>
                <w:lang w:val="en-NZ"/>
              </w:rPr>
              <w:t xml:space="preserve">were </w:t>
            </w:r>
            <w:r w:rsidR="00C22332" w:rsidRPr="004D3B47">
              <w:rPr>
                <w:lang w:val="en-NZ"/>
              </w:rPr>
              <w:t xml:space="preserve">adenocarcinomas </w:t>
            </w:r>
            <w:r w:rsidR="00972015" w:rsidRPr="004D3B47">
              <w:rPr>
                <w:szCs w:val="23"/>
              </w:rPr>
              <w:t>arising from</w:t>
            </w:r>
            <w:r w:rsidR="006678D8" w:rsidRPr="004D3B47">
              <w:rPr>
                <w:lang w:val="en-NZ"/>
              </w:rPr>
              <w:t xml:space="preserve"> the </w:t>
            </w:r>
            <w:r w:rsidR="00972015" w:rsidRPr="004D3B47">
              <w:rPr>
                <w:szCs w:val="23"/>
              </w:rPr>
              <w:t>endocervix</w:t>
            </w:r>
            <w:r w:rsidR="00972015" w:rsidRPr="004D3B47">
              <w:t xml:space="preserve"> </w:t>
            </w:r>
            <w:r w:rsidR="006678D8" w:rsidRPr="004D3B47">
              <w:t xml:space="preserve">and </w:t>
            </w:r>
            <w:r w:rsidRPr="004D3B47">
              <w:t>30</w:t>
            </w:r>
            <w:r w:rsidR="00D618E4" w:rsidRPr="004D3B47">
              <w:t xml:space="preserve"> (</w:t>
            </w:r>
            <w:bookmarkStart w:id="1088" w:name="ind54_invadc_nendo_pct"/>
            <w:r w:rsidRPr="004D3B47">
              <w:t>0.</w:t>
            </w:r>
            <w:bookmarkEnd w:id="1088"/>
            <w:r w:rsidRPr="004D3B47">
              <w:t>29</w:t>
            </w:r>
            <w:r w:rsidR="004F6C9F" w:rsidRPr="004D3B47">
              <w:t>%</w:t>
            </w:r>
            <w:r w:rsidR="00D618E4" w:rsidRPr="004D3B47">
              <w:t>)</w:t>
            </w:r>
            <w:r w:rsidR="004F6C9F" w:rsidRPr="004D3B47">
              <w:t xml:space="preserve"> </w:t>
            </w:r>
            <w:r w:rsidR="00AA0C6B" w:rsidRPr="004D3B47">
              <w:rPr>
                <w:lang w:val="en-NZ"/>
              </w:rPr>
              <w:t xml:space="preserve">were </w:t>
            </w:r>
            <w:r w:rsidR="00972015" w:rsidRPr="004D3B47">
              <w:t xml:space="preserve">adenocarcinomas </w:t>
            </w:r>
            <w:r w:rsidR="00AA0C6B" w:rsidRPr="004D3B47">
              <w:rPr>
                <w:lang w:val="en-NZ"/>
              </w:rPr>
              <w:t xml:space="preserve">not </w:t>
            </w:r>
            <w:r w:rsidR="00972015" w:rsidRPr="004D3B47">
              <w:t>arising from</w:t>
            </w:r>
            <w:r w:rsidR="006678D8" w:rsidRPr="004D3B47">
              <w:rPr>
                <w:lang w:val="en-NZ"/>
              </w:rPr>
              <w:t xml:space="preserve"> the </w:t>
            </w:r>
            <w:r w:rsidR="00972015" w:rsidRPr="004D3B47">
              <w:t>endocervix</w:t>
            </w:r>
            <w:r w:rsidR="003F2402" w:rsidRPr="004D3B47">
              <w:t>.</w:t>
            </w:r>
            <w:r w:rsidR="00620BAA" w:rsidRPr="004D3B47">
              <w:t xml:space="preserve"> </w:t>
            </w:r>
            <w:r w:rsidR="0020100C" w:rsidRPr="004D3B47">
              <w:t>There</w:t>
            </w:r>
            <w:r w:rsidR="004F6C9F" w:rsidRPr="004D3B47">
              <w:rPr>
                <w:lang w:val="en-NZ"/>
              </w:rPr>
              <w:t xml:space="preserve"> </w:t>
            </w:r>
            <w:r w:rsidR="00DD25DA" w:rsidRPr="004D3B47">
              <w:t>was one</w:t>
            </w:r>
            <w:r w:rsidR="0020100C" w:rsidRPr="004D3B47">
              <w:t xml:space="preserve"> </w:t>
            </w:r>
            <w:r w:rsidR="00DD25DA" w:rsidRPr="004D3B47">
              <w:t xml:space="preserve">woman </w:t>
            </w:r>
            <w:r w:rsidR="00315516" w:rsidRPr="004D3B47">
              <w:rPr>
                <w:lang w:val="en-NZ"/>
              </w:rPr>
              <w:t>w</w:t>
            </w:r>
            <w:r w:rsidR="00AA0C6B" w:rsidRPr="004D3B47">
              <w:rPr>
                <w:lang w:val="en-NZ"/>
              </w:rPr>
              <w:t>ith</w:t>
            </w:r>
            <w:r w:rsidR="00A26D58">
              <w:rPr>
                <w:lang w:val="en-NZ"/>
              </w:rPr>
              <w:t xml:space="preserve"> </w:t>
            </w:r>
            <w:r w:rsidR="005B6755" w:rsidRPr="004D3B47">
              <w:rPr>
                <w:lang w:val="en-NZ"/>
              </w:rPr>
              <w:t>adenosquamous carcinoma</w:t>
            </w:r>
            <w:r w:rsidR="00BF657D" w:rsidRPr="004D3B47">
              <w:rPr>
                <w:lang w:val="en-NZ"/>
              </w:rPr>
              <w:t xml:space="preserve"> (</w:t>
            </w:r>
            <w:bookmarkStart w:id="1089" w:name="ind54_adennos_pct"/>
            <w:r w:rsidRPr="004D3B47">
              <w:t>&lt;0.05</w:t>
            </w:r>
            <w:bookmarkEnd w:id="1089"/>
            <w:r w:rsidR="004F6C9F" w:rsidRPr="004D3B47">
              <w:rPr>
                <w:lang w:val="en-NZ"/>
              </w:rPr>
              <w:t xml:space="preserve">% </w:t>
            </w:r>
            <w:r w:rsidR="00BF657D" w:rsidRPr="004D3B47">
              <w:rPr>
                <w:lang w:val="en-NZ"/>
              </w:rPr>
              <w:t>)</w:t>
            </w:r>
            <w:r w:rsidR="004744C1" w:rsidRPr="004D3B47">
              <w:rPr>
                <w:lang w:val="en-NZ"/>
              </w:rPr>
              <w:t xml:space="preserve"> as their most serious histology result</w:t>
            </w:r>
            <w:r w:rsidR="005B6755" w:rsidRPr="004D3B47">
              <w:rPr>
                <w:lang w:val="en-NZ"/>
              </w:rPr>
              <w:t>.</w:t>
            </w:r>
          </w:p>
          <w:p w14:paraId="0A791D43" w14:textId="77777777" w:rsidR="00713E05" w:rsidRPr="004D3B47" w:rsidRDefault="00713E05" w:rsidP="00AC388A">
            <w:pPr>
              <w:ind w:right="34"/>
              <w:jc w:val="both"/>
              <w:rPr>
                <w:lang w:val="en-NZ"/>
              </w:rPr>
            </w:pPr>
          </w:p>
          <w:p w14:paraId="63645832" w14:textId="07D12A3D" w:rsidR="00355E46" w:rsidRPr="004D3B47" w:rsidRDefault="00355E46" w:rsidP="00AC388A">
            <w:pPr>
              <w:ind w:right="34"/>
              <w:jc w:val="both"/>
              <w:rPr>
                <w:lang w:val="en-NZ"/>
              </w:rPr>
            </w:pPr>
            <w:r w:rsidRPr="004D3B47">
              <w:rPr>
                <w:lang w:val="en-NZ"/>
              </w:rPr>
              <w:t xml:space="preserve">The age group with the largest number of women with histology samples was women aged </w:t>
            </w:r>
            <w:r w:rsidR="006745A7" w:rsidRPr="004D3B47">
              <w:t>30-34</w:t>
            </w:r>
            <w:r w:rsidR="00A26D58">
              <w:t xml:space="preserve"> </w:t>
            </w:r>
            <w:r w:rsidRPr="004D3B47">
              <w:rPr>
                <w:lang w:val="en-NZ"/>
              </w:rPr>
              <w:t xml:space="preserve">years </w:t>
            </w:r>
            <w:r w:rsidR="00064651" w:rsidRPr="004D3B47">
              <w:t>(</w:t>
            </w:r>
            <w:bookmarkStart w:id="1090" w:name="ind54_agehis_max_smpl"/>
            <w:r w:rsidR="006745A7" w:rsidRPr="004D3B47">
              <w:t>1,</w:t>
            </w:r>
            <w:bookmarkEnd w:id="1090"/>
            <w:r w:rsidR="006745A7" w:rsidRPr="004D3B47">
              <w:t>338</w:t>
            </w:r>
            <w:r w:rsidR="00AF056B" w:rsidRPr="004D3B47">
              <w:rPr>
                <w:lang w:val="en-NZ"/>
              </w:rPr>
              <w:t xml:space="preserve"> </w:t>
            </w:r>
            <w:r w:rsidRPr="004D3B47">
              <w:rPr>
                <w:lang w:val="en-NZ"/>
              </w:rPr>
              <w:t>women</w:t>
            </w:r>
            <w:r w:rsidR="00923C4A">
              <w:rPr>
                <w:lang w:val="en-NZ"/>
              </w:rPr>
              <w:t>;</w:t>
            </w:r>
            <w:r w:rsidRPr="004D3B47">
              <w:rPr>
                <w:lang w:val="en-NZ"/>
              </w:rPr>
              <w:t xml:space="preserve"> </w:t>
            </w:r>
            <w:r w:rsidR="00616FB9" w:rsidRPr="004D3B47">
              <w:fldChar w:fldCharType="begin"/>
            </w:r>
            <w:r w:rsidR="00616FB9" w:rsidRPr="004D3B47">
              <w:instrText xml:space="preserve"> REF _Ref275802569 \h  \* MERGEFORMAT </w:instrText>
            </w:r>
            <w:r w:rsidR="00616FB9" w:rsidRPr="004D3B47">
              <w:fldChar w:fldCharType="separate"/>
            </w:r>
            <w:r w:rsidR="00D03680" w:rsidRPr="00D03680">
              <w:rPr>
                <w:lang w:val="en-NZ"/>
              </w:rPr>
              <w:t xml:space="preserve">Table </w:t>
            </w:r>
            <w:r w:rsidR="00D03680">
              <w:t>9</w:t>
            </w:r>
            <w:r w:rsidR="00616FB9" w:rsidRPr="004D3B47">
              <w:fldChar w:fldCharType="end"/>
            </w:r>
            <w:r w:rsidRPr="004D3B47">
              <w:rPr>
                <w:lang w:val="en-NZ"/>
              </w:rPr>
              <w:t xml:space="preserve">). </w:t>
            </w:r>
            <w:r w:rsidR="00A51C78" w:rsidRPr="004D3B47">
              <w:rPr>
                <w:lang w:val="en-NZ"/>
              </w:rPr>
              <w:t>Among women aged 20-</w:t>
            </w:r>
            <w:r w:rsidR="00F3505C" w:rsidRPr="004D3B47">
              <w:rPr>
                <w:lang w:val="en-NZ"/>
              </w:rPr>
              <w:t>69</w:t>
            </w:r>
            <w:r w:rsidR="00A51C78" w:rsidRPr="004D3B47">
              <w:rPr>
                <w:lang w:val="en-NZ"/>
              </w:rPr>
              <w:t xml:space="preserve"> years, t</w:t>
            </w:r>
            <w:r w:rsidRPr="004D3B47">
              <w:rPr>
                <w:lang w:val="en-NZ"/>
              </w:rPr>
              <w:t>h</w:t>
            </w:r>
            <w:r w:rsidR="00DB1F89" w:rsidRPr="004D3B47">
              <w:rPr>
                <w:lang w:val="en-NZ"/>
              </w:rPr>
              <w:t>e</w:t>
            </w:r>
            <w:r w:rsidRPr="004D3B47">
              <w:rPr>
                <w:lang w:val="en-NZ"/>
              </w:rPr>
              <w:t xml:space="preserve"> age group with the lowest rate of women with results which were negative</w:t>
            </w:r>
            <w:r w:rsidR="00536B93" w:rsidRPr="004D3B47">
              <w:rPr>
                <w:lang w:val="en-NZ"/>
              </w:rPr>
              <w:t xml:space="preserve"> or HPV only</w:t>
            </w:r>
            <w:r w:rsidRPr="004D3B47">
              <w:rPr>
                <w:lang w:val="en-NZ"/>
              </w:rPr>
              <w:t xml:space="preserve"> </w:t>
            </w:r>
            <w:r w:rsidR="00FE6BAD" w:rsidRPr="004D3B47">
              <w:rPr>
                <w:lang w:val="en-NZ"/>
              </w:rPr>
              <w:t xml:space="preserve">was women aged </w:t>
            </w:r>
            <w:bookmarkStart w:id="1091" w:name="ind54_ageneg_min"/>
            <w:r w:rsidR="006745A7" w:rsidRPr="004D3B47">
              <w:t>25-29</w:t>
            </w:r>
            <w:bookmarkEnd w:id="1091"/>
            <w:r w:rsidR="00FE6BAD" w:rsidRPr="004D3B47">
              <w:rPr>
                <w:lang w:val="en-NZ"/>
              </w:rPr>
              <w:t xml:space="preserve"> years </w:t>
            </w:r>
            <w:r w:rsidR="00064651" w:rsidRPr="004D3B47">
              <w:t>(</w:t>
            </w:r>
            <w:r w:rsidR="006745A7" w:rsidRPr="004D3B47">
              <w:t>37.9</w:t>
            </w:r>
            <w:r w:rsidR="00E30B6E" w:rsidRPr="004D3B47">
              <w:rPr>
                <w:lang w:val="en-NZ"/>
              </w:rPr>
              <w:t xml:space="preserve">%; </w:t>
            </w:r>
            <w:r w:rsidR="00616FB9" w:rsidRPr="004D3B47">
              <w:fldChar w:fldCharType="begin"/>
            </w:r>
            <w:r w:rsidR="00616FB9" w:rsidRPr="004D3B47">
              <w:instrText xml:space="preserve"> REF _Ref275802571 \h  \* MERGEFORMAT </w:instrText>
            </w:r>
            <w:r w:rsidR="00616FB9" w:rsidRPr="004D3B47">
              <w:fldChar w:fldCharType="separate"/>
            </w:r>
            <w:r w:rsidR="00D03680" w:rsidRPr="00D03680">
              <w:rPr>
                <w:lang w:val="en-NZ"/>
              </w:rPr>
              <w:t xml:space="preserve">Table </w:t>
            </w:r>
            <w:r w:rsidR="00D03680">
              <w:t>10</w:t>
            </w:r>
            <w:r w:rsidR="00616FB9" w:rsidRPr="004D3B47">
              <w:fldChar w:fldCharType="end"/>
            </w:r>
            <w:r w:rsidRPr="004D3B47">
              <w:rPr>
                <w:lang w:val="en-NZ"/>
              </w:rPr>
              <w:t>).</w:t>
            </w:r>
            <w:r w:rsidR="00A26D58">
              <w:rPr>
                <w:lang w:val="en-NZ"/>
              </w:rPr>
              <w:t xml:space="preserve"> </w:t>
            </w:r>
          </w:p>
          <w:p w14:paraId="1B987399" w14:textId="77777777" w:rsidR="00E205B0" w:rsidRPr="004D3B47" w:rsidRDefault="00E205B0" w:rsidP="00AC388A">
            <w:pPr>
              <w:ind w:right="34"/>
              <w:jc w:val="both"/>
              <w:rPr>
                <w:lang w:val="en-NZ"/>
              </w:rPr>
            </w:pPr>
          </w:p>
          <w:p w14:paraId="42976A9B" w14:textId="55E01C0E" w:rsidR="00B41B2E" w:rsidRDefault="00E205B0" w:rsidP="00AC388A">
            <w:pPr>
              <w:ind w:right="34"/>
              <w:jc w:val="both"/>
              <w:rPr>
                <w:lang w:val="en-NZ"/>
              </w:rPr>
            </w:pPr>
            <w:r w:rsidRPr="004D3B47">
              <w:rPr>
                <w:lang w:val="en-NZ"/>
              </w:rPr>
              <w:t xml:space="preserve">Histology samples were additionally analysed after excluding </w:t>
            </w:r>
            <w:r w:rsidR="006745A7" w:rsidRPr="004D3B47">
              <w:t>1,975</w:t>
            </w:r>
            <w:r w:rsidR="00517ECD" w:rsidRPr="004D3B47">
              <w:rPr>
                <w:lang w:val="en-NZ"/>
              </w:rPr>
              <w:t xml:space="preserve"> women whose only</w:t>
            </w:r>
            <w:r w:rsidRPr="004D3B47">
              <w:rPr>
                <w:lang w:val="en-NZ"/>
              </w:rPr>
              <w:t xml:space="preserve"> </w:t>
            </w:r>
            <w:r w:rsidR="00517ECD" w:rsidRPr="004D3B47">
              <w:rPr>
                <w:lang w:val="en-NZ"/>
              </w:rPr>
              <w:t xml:space="preserve">histology </w:t>
            </w:r>
            <w:r w:rsidR="003F2AA1" w:rsidRPr="004D3B47">
              <w:t>result</w:t>
            </w:r>
            <w:r w:rsidR="00563D2B" w:rsidRPr="004D3B47">
              <w:t>(s)</w:t>
            </w:r>
            <w:r w:rsidRPr="004D3B47">
              <w:rPr>
                <w:lang w:val="en-NZ"/>
              </w:rPr>
              <w:t xml:space="preserve"> </w:t>
            </w:r>
            <w:r w:rsidR="00517ECD" w:rsidRPr="004D3B47">
              <w:rPr>
                <w:lang w:val="en-NZ"/>
              </w:rPr>
              <w:t xml:space="preserve">originated </w:t>
            </w:r>
            <w:r w:rsidRPr="004D3B47">
              <w:rPr>
                <w:lang w:val="en-NZ"/>
              </w:rPr>
              <w:t>from a hysterectomy (</w:t>
            </w:r>
            <w:r w:rsidR="00517ECD" w:rsidRPr="004D3B47">
              <w:rPr>
                <w:lang w:val="en-NZ"/>
              </w:rPr>
              <w:t xml:space="preserve">partial </w:t>
            </w:r>
            <w:r w:rsidR="00ED6D7C" w:rsidRPr="004D3B47">
              <w:t>with cervical component</w:t>
            </w:r>
            <w:r w:rsidR="00563D2B" w:rsidRPr="004D3B47">
              <w:t xml:space="preserve"> </w:t>
            </w:r>
            <w:r w:rsidR="00517ECD" w:rsidRPr="004D3B47">
              <w:rPr>
                <w:lang w:val="en-NZ"/>
              </w:rPr>
              <w:t>or total</w:t>
            </w:r>
            <w:r w:rsidR="00ED6D7C" w:rsidRPr="004D3B47">
              <w:t xml:space="preserve"> hysterectomy</w:t>
            </w:r>
            <w:r w:rsidR="00563D2B" w:rsidRPr="004D3B47">
              <w:t xml:space="preserve">) and </w:t>
            </w:r>
            <w:r w:rsidR="003F2AA1" w:rsidRPr="004D3B47">
              <w:t>w</w:t>
            </w:r>
            <w:r w:rsidR="00563D2B" w:rsidRPr="004D3B47">
              <w:t>ere</w:t>
            </w:r>
            <w:r w:rsidR="003F2AA1" w:rsidRPr="004D3B47">
              <w:t xml:space="preserve"> negative/</w:t>
            </w:r>
            <w:r w:rsidR="00F5796C" w:rsidRPr="004D3B47">
              <w:t xml:space="preserve"> </w:t>
            </w:r>
            <w:r w:rsidR="003F2AA1" w:rsidRPr="004D3B47">
              <w:t>benign (non neoplastic</w:t>
            </w:r>
            <w:r w:rsidR="00332844">
              <w:t xml:space="preserve">; </w:t>
            </w:r>
            <w:r w:rsidR="001674CD" w:rsidRPr="004D3B47">
              <w:fldChar w:fldCharType="begin"/>
            </w:r>
            <w:r w:rsidR="001674CD" w:rsidRPr="004D3B47">
              <w:instrText xml:space="preserve"> REF _Ref524432124 \h </w:instrText>
            </w:r>
            <w:r w:rsidR="00B97375" w:rsidRPr="004D3B47">
              <w:instrText xml:space="preserve"> \* MERGEFORMAT </w:instrText>
            </w:r>
            <w:r w:rsidR="001674CD" w:rsidRPr="004D3B47">
              <w:fldChar w:fldCharType="separate"/>
            </w:r>
            <w:r w:rsidR="00D03680" w:rsidRPr="004D3B47">
              <w:t xml:space="preserve">Table </w:t>
            </w:r>
            <w:r w:rsidR="00D03680">
              <w:rPr>
                <w:noProof/>
              </w:rPr>
              <w:t>11</w:t>
            </w:r>
            <w:r w:rsidR="001674CD" w:rsidRPr="004D3B47">
              <w:fldChar w:fldCharType="end"/>
            </w:r>
            <w:r w:rsidRPr="004D3B47">
              <w:t>)</w:t>
            </w:r>
            <w:r w:rsidR="00517ECD" w:rsidRPr="004D3B47">
              <w:t>.</w:t>
            </w:r>
            <w:r w:rsidR="00517ECD" w:rsidRPr="004D3B47">
              <w:rPr>
                <w:lang w:val="en-NZ"/>
              </w:rPr>
              <w:t xml:space="preserve"> </w:t>
            </w:r>
            <w:r w:rsidR="00103077" w:rsidRPr="004D3B47">
              <w:rPr>
                <w:lang w:val="en-NZ"/>
              </w:rPr>
              <w:t xml:space="preserve">This </w:t>
            </w:r>
            <w:r w:rsidR="00563D2B" w:rsidRPr="004D3B47">
              <w:t xml:space="preserve">represented approximately </w:t>
            </w:r>
            <w:bookmarkStart w:id="1092" w:name="ind54_hyst_exneg_pct"/>
            <w:r w:rsidR="006745A7" w:rsidRPr="004D3B47">
              <w:t>34.0</w:t>
            </w:r>
            <w:bookmarkEnd w:id="1092"/>
            <w:r w:rsidR="00563D2B" w:rsidRPr="004D3B47">
              <w:t>%</w:t>
            </w:r>
            <w:r w:rsidR="00103077" w:rsidRPr="004D3B47">
              <w:rPr>
                <w:lang w:val="en-NZ"/>
              </w:rPr>
              <w:t xml:space="preserve"> of </w:t>
            </w:r>
            <w:r w:rsidR="00563D2B" w:rsidRPr="004D3B47">
              <w:t xml:space="preserve">the </w:t>
            </w:r>
            <w:r w:rsidR="00103077" w:rsidRPr="004D3B47">
              <w:rPr>
                <w:lang w:val="en-NZ"/>
              </w:rPr>
              <w:t>women with negative/ benign histology</w:t>
            </w:r>
            <w:r w:rsidR="00563D2B" w:rsidRPr="004D3B47">
              <w:t>.</w:t>
            </w:r>
            <w:r w:rsidR="00953EBB" w:rsidRPr="004D3B47">
              <w:t xml:space="preserve"> </w:t>
            </w:r>
            <w:r w:rsidR="003F2AA1" w:rsidRPr="004D3B47">
              <w:t xml:space="preserve">This reduced </w:t>
            </w:r>
            <w:r w:rsidR="00517ECD" w:rsidRPr="004D3B47">
              <w:rPr>
                <w:lang w:val="en-NZ"/>
              </w:rPr>
              <w:t xml:space="preserve">the </w:t>
            </w:r>
            <w:r w:rsidR="003F2AA1" w:rsidRPr="004D3B47">
              <w:t xml:space="preserve">proportion with a histology result being </w:t>
            </w:r>
            <w:r w:rsidR="00E05489" w:rsidRPr="004D3B47">
              <w:rPr>
                <w:lang w:val="en-NZ"/>
              </w:rPr>
              <w:t>negative</w:t>
            </w:r>
            <w:r w:rsidR="006345BC" w:rsidRPr="004D3B47">
              <w:rPr>
                <w:lang w:val="en-NZ"/>
              </w:rPr>
              <w:t>/</w:t>
            </w:r>
            <w:r w:rsidR="00E05489" w:rsidRPr="004D3B47">
              <w:rPr>
                <w:lang w:val="en-NZ"/>
              </w:rPr>
              <w:t xml:space="preserve"> benign </w:t>
            </w:r>
            <w:r w:rsidR="00563D2B" w:rsidRPr="004D3B47">
              <w:t>from</w:t>
            </w:r>
            <w:r w:rsidR="00FA712B">
              <w:t xml:space="preserve"> 55.5</w:t>
            </w:r>
            <w:r w:rsidR="004D7A14" w:rsidRPr="004D3B47">
              <w:t xml:space="preserve">% </w:t>
            </w:r>
            <w:r w:rsidR="003D558B" w:rsidRPr="004D3B47">
              <w:t>to</w:t>
            </w:r>
            <w:r w:rsidR="00A1680A" w:rsidRPr="004D3B47">
              <w:t xml:space="preserve"> </w:t>
            </w:r>
            <w:bookmarkStart w:id="1093" w:name="ind54_hyst_neg_pct"/>
            <w:r w:rsidR="006745A7" w:rsidRPr="004D3B47">
              <w:t>45.</w:t>
            </w:r>
            <w:bookmarkEnd w:id="1093"/>
            <w:r w:rsidR="006745A7" w:rsidRPr="004D3B47">
              <w:t>2</w:t>
            </w:r>
            <w:r w:rsidR="008A73A7" w:rsidRPr="004D3B47">
              <w:t>% of all women with a histology sample</w:t>
            </w:r>
            <w:r w:rsidR="003F2AA1" w:rsidRPr="004D3B47">
              <w:t xml:space="preserve">. </w:t>
            </w:r>
            <w:r w:rsidR="00297084">
              <w:t xml:space="preserve">If negative/ bening histology is removed from the hysterectomy samples, the new proportion of HSIL or worse histological abnormalities becomes: 22.7% for CIN2/3, 0.68% for ISCC, 0.08% for microinvasive SCC, 0.75% for </w:t>
            </w:r>
            <w:r w:rsidR="00297084" w:rsidRPr="004D3B47">
              <w:rPr>
                <w:lang w:val="en-NZ"/>
              </w:rPr>
              <w:t xml:space="preserve">adenocarcinoma in situ </w:t>
            </w:r>
            <w:r w:rsidR="00297084">
              <w:t xml:space="preserve">and &lt;0.05% for adenosquamous carcinoma </w:t>
            </w:r>
            <w:r w:rsidR="00297084">
              <w:rPr>
                <w:lang w:val="en-NZ"/>
              </w:rPr>
              <w:t>(</w:t>
            </w:r>
            <w:r w:rsidR="00201E70" w:rsidRPr="004D3B47">
              <w:fldChar w:fldCharType="begin"/>
            </w:r>
            <w:r w:rsidR="00201E70" w:rsidRPr="004D3B47">
              <w:rPr>
                <w:lang w:val="en-NZ"/>
              </w:rPr>
              <w:instrText xml:space="preserve"> REF _</w:instrText>
            </w:r>
            <w:r w:rsidR="006D24CC" w:rsidRPr="004D3B47">
              <w:rPr>
                <w:lang w:val="en-NZ"/>
              </w:rPr>
              <w:instrText>Ref524432124</w:instrText>
            </w:r>
            <w:r w:rsidR="00201E70" w:rsidRPr="004D3B47">
              <w:rPr>
                <w:lang w:val="en-NZ"/>
              </w:rPr>
              <w:instrText xml:space="preserve"> \h</w:instrText>
            </w:r>
            <w:r w:rsidR="004935DC" w:rsidRPr="004D3B47">
              <w:rPr>
                <w:lang w:val="en-NZ"/>
              </w:rPr>
              <w:instrText xml:space="preserve"> </w:instrText>
            </w:r>
            <w:r w:rsidR="00C41113" w:rsidRPr="004D3B47">
              <w:instrText xml:space="preserve"> \* MERGEFORMAT </w:instrText>
            </w:r>
            <w:r w:rsidR="00201E70" w:rsidRPr="004D3B47">
              <w:fldChar w:fldCharType="separate"/>
            </w:r>
            <w:r w:rsidR="00D03680" w:rsidRPr="004D3B47">
              <w:t xml:space="preserve">Table </w:t>
            </w:r>
            <w:r w:rsidR="00D03680">
              <w:rPr>
                <w:noProof/>
              </w:rPr>
              <w:t>11</w:t>
            </w:r>
            <w:r w:rsidR="00201E70" w:rsidRPr="004D3B47">
              <w:fldChar w:fldCharType="end"/>
            </w:r>
            <w:r w:rsidR="00201E70" w:rsidRPr="004D3B47">
              <w:rPr>
                <w:lang w:val="en-NZ"/>
              </w:rPr>
              <w:t>)</w:t>
            </w:r>
            <w:r w:rsidR="00B41B2E" w:rsidRPr="004D3B47">
              <w:rPr>
                <w:lang w:val="en-NZ"/>
              </w:rPr>
              <w:t>.</w:t>
            </w:r>
          </w:p>
          <w:p w14:paraId="51A84C01" w14:textId="77777777" w:rsidR="00FA712B" w:rsidRPr="004D3B47" w:rsidRDefault="00FA712B" w:rsidP="00AC388A">
            <w:pPr>
              <w:ind w:right="34"/>
              <w:jc w:val="both"/>
              <w:rPr>
                <w:lang w:val="en-NZ"/>
              </w:rPr>
            </w:pPr>
          </w:p>
          <w:p w14:paraId="79CB310F" w14:textId="1B3265AA" w:rsidR="00355E46" w:rsidRDefault="009D7C38" w:rsidP="0041351B">
            <w:pPr>
              <w:ind w:right="34"/>
              <w:jc w:val="both"/>
              <w:rPr>
                <w:szCs w:val="23"/>
              </w:rPr>
            </w:pPr>
            <w:r w:rsidRPr="004D3B47">
              <w:rPr>
                <w:szCs w:val="23"/>
              </w:rPr>
              <w:t>The number of women with CIN 2/3</w:t>
            </w:r>
            <w:r w:rsidR="003F32C9" w:rsidRPr="004D3B47">
              <w:rPr>
                <w:szCs w:val="23"/>
              </w:rPr>
              <w:t xml:space="preserve"> histology</w:t>
            </w:r>
            <w:r w:rsidRPr="004D3B47">
              <w:rPr>
                <w:szCs w:val="23"/>
              </w:rPr>
              <w:t xml:space="preserve"> within the monitoring period was further explored </w:t>
            </w:r>
            <w:r w:rsidR="003F32C9" w:rsidRPr="004D3B47">
              <w:rPr>
                <w:szCs w:val="23"/>
              </w:rPr>
              <w:t xml:space="preserve">as a </w:t>
            </w:r>
            <w:r w:rsidR="00FC19F1" w:rsidRPr="004D3B47">
              <w:rPr>
                <w:szCs w:val="23"/>
              </w:rPr>
              <w:t>rate per 1,000</w:t>
            </w:r>
            <w:r w:rsidR="003F32C9" w:rsidRPr="004D3B47">
              <w:rPr>
                <w:szCs w:val="23"/>
              </w:rPr>
              <w:t xml:space="preserve"> women screened within the period</w:t>
            </w:r>
            <w:r w:rsidR="00FA0993" w:rsidRPr="004D3B47">
              <w:rPr>
                <w:szCs w:val="23"/>
              </w:rPr>
              <w:t xml:space="preserve"> (</w:t>
            </w:r>
            <w:r w:rsidR="00FC19F1" w:rsidRPr="004D3B47">
              <w:rPr>
                <w:szCs w:val="23"/>
              </w:rPr>
              <w:t xml:space="preserve">where </w:t>
            </w:r>
            <w:r w:rsidR="00D355CA" w:rsidRPr="004D3B47">
              <w:rPr>
                <w:szCs w:val="23"/>
              </w:rPr>
              <w:t>a screening event includ</w:t>
            </w:r>
            <w:r w:rsidR="00FC19F1" w:rsidRPr="004D3B47">
              <w:rPr>
                <w:szCs w:val="23"/>
              </w:rPr>
              <w:t>ed</w:t>
            </w:r>
            <w:r w:rsidR="00D355CA" w:rsidRPr="004D3B47">
              <w:rPr>
                <w:szCs w:val="23"/>
              </w:rPr>
              <w:t xml:space="preserve"> a </w:t>
            </w:r>
            <w:r w:rsidR="00FA0993" w:rsidRPr="004D3B47">
              <w:rPr>
                <w:szCs w:val="23"/>
              </w:rPr>
              <w:t>cytology, histology or HPV event)</w:t>
            </w:r>
            <w:r w:rsidR="003F32C9" w:rsidRPr="004D3B47">
              <w:rPr>
                <w:szCs w:val="23"/>
              </w:rPr>
              <w:t>.</w:t>
            </w:r>
            <w:r w:rsidR="00987273" w:rsidRPr="004D3B47">
              <w:rPr>
                <w:szCs w:val="23"/>
              </w:rPr>
              <w:t xml:space="preserve"> </w:t>
            </w:r>
            <w:r w:rsidR="00E46E42" w:rsidRPr="004D3B47">
              <w:rPr>
                <w:szCs w:val="23"/>
              </w:rPr>
              <w:t xml:space="preserve">There were </w:t>
            </w:r>
            <w:r w:rsidR="00936A1C" w:rsidRPr="004D3B47">
              <w:rPr>
                <w:szCs w:val="23"/>
              </w:rPr>
              <w:t>1,</w:t>
            </w:r>
            <w:r w:rsidR="008B4C53" w:rsidRPr="004D3B47">
              <w:rPr>
                <w:szCs w:val="23"/>
              </w:rPr>
              <w:t xml:space="preserve">930 </w:t>
            </w:r>
            <w:r w:rsidR="00E46E42" w:rsidRPr="004D3B47">
              <w:rPr>
                <w:szCs w:val="23"/>
              </w:rPr>
              <w:t>women with</w:t>
            </w:r>
            <w:r w:rsidR="00C72A77" w:rsidRPr="004D3B47">
              <w:rPr>
                <w:szCs w:val="23"/>
              </w:rPr>
              <w:t xml:space="preserve"> CIN 2/3 histology</w:t>
            </w:r>
            <w:r w:rsidR="004F71D2" w:rsidRPr="004D3B47">
              <w:rPr>
                <w:szCs w:val="23"/>
              </w:rPr>
              <w:t xml:space="preserve">, corresponding to a rate of </w:t>
            </w:r>
            <w:r w:rsidR="00032530" w:rsidRPr="004D3B47">
              <w:rPr>
                <w:szCs w:val="23"/>
              </w:rPr>
              <w:t>10.</w:t>
            </w:r>
            <w:r w:rsidR="008B4C53" w:rsidRPr="004D3B47">
              <w:rPr>
                <w:szCs w:val="23"/>
              </w:rPr>
              <w:t>1</w:t>
            </w:r>
            <w:r w:rsidR="00B17B7C" w:rsidRPr="004D3B47">
              <w:rPr>
                <w:szCs w:val="23"/>
              </w:rPr>
              <w:t xml:space="preserve"> women </w:t>
            </w:r>
            <w:r w:rsidR="004F71D2" w:rsidRPr="004D3B47">
              <w:rPr>
                <w:szCs w:val="23"/>
              </w:rPr>
              <w:t xml:space="preserve">with CIN 2/3 histology </w:t>
            </w:r>
            <w:r w:rsidR="00B17B7C" w:rsidRPr="004D3B47">
              <w:rPr>
                <w:szCs w:val="23"/>
              </w:rPr>
              <w:t>per 1</w:t>
            </w:r>
            <w:r w:rsidR="00C72A77" w:rsidRPr="004D3B47">
              <w:rPr>
                <w:szCs w:val="23"/>
              </w:rPr>
              <w:t>,</w:t>
            </w:r>
            <w:r w:rsidR="00B17B7C" w:rsidRPr="004D3B47">
              <w:rPr>
                <w:szCs w:val="23"/>
              </w:rPr>
              <w:t>000 women screened</w:t>
            </w:r>
            <w:r w:rsidR="004F71D2" w:rsidRPr="004D3B47">
              <w:rPr>
                <w:szCs w:val="23"/>
              </w:rPr>
              <w:t xml:space="preserve"> (age-standardised to</w:t>
            </w:r>
            <w:r w:rsidR="00032530" w:rsidRPr="004D3B47">
              <w:rPr>
                <w:szCs w:val="23"/>
              </w:rPr>
              <w:t xml:space="preserve"> WHO population aged 20-69 years</w:t>
            </w:r>
            <w:hyperlink w:anchor="_ENREF_12" w:tooltip="Ahmad, 2001 #83" w:history="1">
              <w:r w:rsidR="00AC388A">
                <w:rPr>
                  <w:szCs w:val="23"/>
                </w:rPr>
                <w:fldChar w:fldCharType="begin"/>
              </w:r>
              <w:r w:rsidR="00AC388A">
                <w:rPr>
                  <w:szCs w:val="23"/>
                </w:rPr>
                <w:instrText xml:space="preserve"> ADDIN EN.CITE &lt;EndNote&gt;&lt;Cite&gt;&lt;Author&gt;Ahmad&lt;/Author&gt;&lt;Year&gt;2001&lt;/Year&gt;&lt;RecNum&gt;83&lt;/RecNum&gt;&lt;DisplayText&gt;&lt;style face="superscript"&gt;12&lt;/style&gt;&lt;/DisplayText&gt;&lt;record&gt;&lt;rec-number&gt;83&lt;/rec-number&gt;&lt;foreign-keys&gt;&lt;key app="EN" db-id="et0drd2r3drrx1e0e2px9a5wx5az9v0r0xx0" timestamp="0"&gt;83&lt;/key&gt;&lt;/foreign-keys&gt;&lt;ref-type name="Generic"&gt;13&lt;/ref-type&gt;&lt;contributors&gt;&lt;authors&gt;&lt;author&gt;Ahmad, O. B.&lt;/author&gt;&lt;author&gt;Boschi-Pinto, C.&lt;/author&gt;&lt;author&gt;Lopez, A. D.&lt;/author&gt;&lt;author&gt;Murray, C. J. L.&lt;/author&gt;&lt;author&gt;Lozano, R.&lt;/author&gt;&lt;author&gt;Inoue, M.&lt;/author&gt;&lt;/authors&gt;&lt;/contributors&gt;&lt;titles&gt;&lt;title&gt;Age standardization of rates: A new WHO standard&lt;/title&gt;&lt;/titles&gt;&lt;volume&gt;GPE Discussion Paper Series: No.31&lt;/volume&gt;&lt;reprint-edition&gt;NOT IN FILE&lt;/reprint-edition&gt;&lt;keywords&gt;&lt;keyword&gt;Age&lt;/keyword&gt;&lt;/keywords&gt;&lt;dates&gt;&lt;year&gt;2001&lt;/year&gt;&lt;/dates&gt;&lt;pub-location&gt;Geneva&lt;/pub-location&gt;&lt;publisher&gt;World Health Organization&lt;/publisher&gt;&lt;urls&gt;&lt;related-urls&gt;&lt;url&gt;http://www.who.int/healthinfo/paper31.pdf&lt;/url&gt;&lt;/related-urls&gt;&lt;pdf-urls&gt;&lt;url&gt; M:\Publications\WHO-Ahmad-Age standardization of rates.pdf &lt;/url&gt;&lt;/pdf-urls&gt;&lt;/urls&gt;&lt;/record&gt;&lt;/Cite&gt;&lt;/EndNote&gt;</w:instrText>
              </w:r>
              <w:r w:rsidR="00AC388A">
                <w:rPr>
                  <w:szCs w:val="23"/>
                </w:rPr>
                <w:fldChar w:fldCharType="separate"/>
              </w:r>
              <w:r w:rsidR="00AC388A" w:rsidRPr="00EB2FB3">
                <w:rPr>
                  <w:noProof/>
                  <w:szCs w:val="23"/>
                  <w:vertAlign w:val="superscript"/>
                </w:rPr>
                <w:t>12</w:t>
              </w:r>
              <w:r w:rsidR="00AC388A">
                <w:rPr>
                  <w:szCs w:val="23"/>
                </w:rPr>
                <w:fldChar w:fldCharType="end"/>
              </w:r>
            </w:hyperlink>
            <w:r w:rsidR="004F71D2" w:rsidRPr="004D3B47">
              <w:rPr>
                <w:szCs w:val="23"/>
              </w:rPr>
              <w:t>)</w:t>
            </w:r>
            <w:r w:rsidR="003D541B" w:rsidRPr="004D3B47">
              <w:rPr>
                <w:szCs w:val="23"/>
              </w:rPr>
              <w:t xml:space="preserve">. </w:t>
            </w:r>
            <w:r w:rsidR="00A5702F" w:rsidRPr="004D3B47">
              <w:rPr>
                <w:szCs w:val="23"/>
              </w:rPr>
              <w:t xml:space="preserve">Among women </w:t>
            </w:r>
            <w:r w:rsidR="00137671" w:rsidRPr="004D3B47">
              <w:rPr>
                <w:szCs w:val="23"/>
              </w:rPr>
              <w:t>aged 20-69</w:t>
            </w:r>
            <w:r w:rsidR="00A5702F" w:rsidRPr="004D3B47">
              <w:rPr>
                <w:szCs w:val="23"/>
              </w:rPr>
              <w:t xml:space="preserve">, the rate of women </w:t>
            </w:r>
            <w:r w:rsidR="00C72A77" w:rsidRPr="004D3B47">
              <w:rPr>
                <w:szCs w:val="23"/>
              </w:rPr>
              <w:t>with</w:t>
            </w:r>
            <w:r w:rsidR="00A146FB" w:rsidRPr="004D3B47">
              <w:rPr>
                <w:szCs w:val="23"/>
              </w:rPr>
              <w:t xml:space="preserve"> CIN 2/3</w:t>
            </w:r>
            <w:r w:rsidR="00C72A77" w:rsidRPr="004D3B47">
              <w:rPr>
                <w:szCs w:val="23"/>
              </w:rPr>
              <w:t xml:space="preserve"> histology samples taken per 1,000 women screened was highest in women aged 25-29 (</w:t>
            </w:r>
            <w:r w:rsidR="00840706" w:rsidRPr="004D3B47">
              <w:rPr>
                <w:szCs w:val="23"/>
              </w:rPr>
              <w:t>17</w:t>
            </w:r>
            <w:r w:rsidR="00C72A77" w:rsidRPr="004D3B47">
              <w:rPr>
                <w:szCs w:val="23"/>
              </w:rPr>
              <w:t>.</w:t>
            </w:r>
            <w:r w:rsidR="00840706" w:rsidRPr="004D3B47">
              <w:rPr>
                <w:szCs w:val="23"/>
              </w:rPr>
              <w:t xml:space="preserve">9 </w:t>
            </w:r>
            <w:r w:rsidR="00C72A77" w:rsidRPr="004D3B47">
              <w:rPr>
                <w:szCs w:val="23"/>
              </w:rPr>
              <w:t xml:space="preserve">per 1,000 women screened) and lowest in women aged </w:t>
            </w:r>
            <w:r w:rsidR="00840706" w:rsidRPr="004D3B47">
              <w:rPr>
                <w:szCs w:val="23"/>
              </w:rPr>
              <w:t>65</w:t>
            </w:r>
            <w:r w:rsidR="00C72A77" w:rsidRPr="004D3B47">
              <w:rPr>
                <w:szCs w:val="23"/>
              </w:rPr>
              <w:t>-</w:t>
            </w:r>
            <w:r w:rsidR="00840706" w:rsidRPr="004D3B47">
              <w:rPr>
                <w:szCs w:val="23"/>
              </w:rPr>
              <w:t xml:space="preserve">69 </w:t>
            </w:r>
            <w:r w:rsidR="00C72A77" w:rsidRPr="004D3B47">
              <w:rPr>
                <w:szCs w:val="23"/>
              </w:rPr>
              <w:t>years (2.</w:t>
            </w:r>
            <w:r w:rsidR="0014445C" w:rsidRPr="004D3B47">
              <w:rPr>
                <w:szCs w:val="23"/>
              </w:rPr>
              <w:t xml:space="preserve">1 </w:t>
            </w:r>
            <w:r w:rsidR="00C72A77" w:rsidRPr="004D3B47">
              <w:rPr>
                <w:szCs w:val="23"/>
              </w:rPr>
              <w:t>per 1,000 women screened</w:t>
            </w:r>
            <w:r w:rsidR="0041351B">
              <w:rPr>
                <w:szCs w:val="23"/>
              </w:rPr>
              <w:t xml:space="preserve">; </w:t>
            </w:r>
            <w:r w:rsidR="0041351B">
              <w:rPr>
                <w:szCs w:val="23"/>
              </w:rPr>
              <w:fldChar w:fldCharType="begin"/>
            </w:r>
            <w:r w:rsidR="0041351B">
              <w:rPr>
                <w:szCs w:val="23"/>
              </w:rPr>
              <w:instrText xml:space="preserve"> REF _Ref68607486 \h </w:instrText>
            </w:r>
            <w:r w:rsidR="00E175D1">
              <w:rPr>
                <w:szCs w:val="23"/>
              </w:rPr>
              <w:instrText xml:space="preserve"> \* MERGEFORMAT </w:instrText>
            </w:r>
            <w:r w:rsidR="0041351B">
              <w:rPr>
                <w:szCs w:val="23"/>
              </w:rPr>
            </w:r>
            <w:r w:rsidR="0041351B">
              <w:rPr>
                <w:szCs w:val="23"/>
              </w:rPr>
              <w:fldChar w:fldCharType="separate"/>
            </w:r>
            <w:r w:rsidR="00D03680" w:rsidRPr="004D3B47">
              <w:t xml:space="preserve">Figure </w:t>
            </w:r>
            <w:r w:rsidR="00D03680">
              <w:rPr>
                <w:noProof/>
              </w:rPr>
              <w:t>51</w:t>
            </w:r>
            <w:r w:rsidR="0041351B">
              <w:rPr>
                <w:szCs w:val="23"/>
              </w:rPr>
              <w:fldChar w:fldCharType="end"/>
            </w:r>
            <w:r w:rsidR="00145040" w:rsidRPr="004D3B47">
              <w:rPr>
                <w:szCs w:val="23"/>
              </w:rPr>
              <w:t>)</w:t>
            </w:r>
            <w:r w:rsidR="00C72A77" w:rsidRPr="004D3B47">
              <w:rPr>
                <w:szCs w:val="23"/>
              </w:rPr>
              <w:t>.</w:t>
            </w:r>
            <w:r w:rsidR="00700856" w:rsidRPr="004D3B47">
              <w:rPr>
                <w:szCs w:val="23"/>
              </w:rPr>
              <w:t xml:space="preserve"> </w:t>
            </w:r>
            <w:r w:rsidR="00C72A77" w:rsidRPr="004D3B47">
              <w:rPr>
                <w:szCs w:val="23"/>
              </w:rPr>
              <w:t>By ethnicity</w:t>
            </w:r>
            <w:r w:rsidR="00145040" w:rsidRPr="004D3B47">
              <w:rPr>
                <w:szCs w:val="23"/>
              </w:rPr>
              <w:t xml:space="preserve">, </w:t>
            </w:r>
            <w:r w:rsidR="00352A14" w:rsidRPr="004D3B47">
              <w:rPr>
                <w:szCs w:val="23"/>
              </w:rPr>
              <w:t xml:space="preserve">Māori women had the highest rates </w:t>
            </w:r>
            <w:r w:rsidR="005C1990" w:rsidRPr="004D3B47">
              <w:rPr>
                <w:szCs w:val="23"/>
              </w:rPr>
              <w:t>per 1,000 women screened (</w:t>
            </w:r>
            <w:r w:rsidR="005403C8" w:rsidRPr="004D3B47">
              <w:rPr>
                <w:szCs w:val="23"/>
              </w:rPr>
              <w:t>12.</w:t>
            </w:r>
            <w:r w:rsidR="00840706" w:rsidRPr="004D3B47">
              <w:rPr>
                <w:szCs w:val="23"/>
              </w:rPr>
              <w:t>3</w:t>
            </w:r>
            <w:r w:rsidR="0014445C" w:rsidRPr="004D3B47">
              <w:rPr>
                <w:szCs w:val="23"/>
              </w:rPr>
              <w:t xml:space="preserve"> </w:t>
            </w:r>
            <w:r w:rsidR="005E06A9" w:rsidRPr="004D3B47">
              <w:rPr>
                <w:szCs w:val="23"/>
              </w:rPr>
              <w:t xml:space="preserve">per 1,000 </w:t>
            </w:r>
            <w:r w:rsidR="005C1990" w:rsidRPr="004D3B47">
              <w:rPr>
                <w:szCs w:val="23"/>
              </w:rPr>
              <w:t>women</w:t>
            </w:r>
            <w:r w:rsidR="005E06A9" w:rsidRPr="004D3B47">
              <w:rPr>
                <w:szCs w:val="23"/>
              </w:rPr>
              <w:t xml:space="preserve"> screened</w:t>
            </w:r>
            <w:r w:rsidR="005C1990" w:rsidRPr="004D3B47">
              <w:rPr>
                <w:szCs w:val="23"/>
              </w:rPr>
              <w:t>) and Asian women the lowest (</w:t>
            </w:r>
            <w:r w:rsidR="00840706" w:rsidRPr="004D3B47">
              <w:rPr>
                <w:szCs w:val="23"/>
              </w:rPr>
              <w:t>6</w:t>
            </w:r>
            <w:r w:rsidR="0014445C" w:rsidRPr="004D3B47">
              <w:rPr>
                <w:szCs w:val="23"/>
              </w:rPr>
              <w:t>.</w:t>
            </w:r>
            <w:r w:rsidR="00840706" w:rsidRPr="004D3B47">
              <w:rPr>
                <w:szCs w:val="23"/>
              </w:rPr>
              <w:t>3</w:t>
            </w:r>
            <w:r w:rsidR="005C1990" w:rsidRPr="004D3B47">
              <w:rPr>
                <w:szCs w:val="23"/>
              </w:rPr>
              <w:t xml:space="preserve"> </w:t>
            </w:r>
            <w:r w:rsidR="005E06A9" w:rsidRPr="004D3B47">
              <w:rPr>
                <w:szCs w:val="23"/>
              </w:rPr>
              <w:t xml:space="preserve">per 1,000 </w:t>
            </w:r>
            <w:r w:rsidR="005C1990" w:rsidRPr="004D3B47">
              <w:rPr>
                <w:szCs w:val="23"/>
              </w:rPr>
              <w:t>women</w:t>
            </w:r>
            <w:r w:rsidR="005E06A9" w:rsidRPr="004D3B47">
              <w:rPr>
                <w:szCs w:val="23"/>
              </w:rPr>
              <w:t xml:space="preserve"> screened</w:t>
            </w:r>
            <w:r w:rsidR="00332844">
              <w:rPr>
                <w:szCs w:val="23"/>
              </w:rPr>
              <w:t xml:space="preserve">; </w:t>
            </w:r>
            <w:r w:rsidR="005403C8" w:rsidRPr="004D3B47">
              <w:rPr>
                <w:szCs w:val="23"/>
              </w:rPr>
              <w:t>age-standardised to WHO population aged 20-69 years</w:t>
            </w:r>
            <w:r w:rsidR="008A1B5A" w:rsidRPr="004D3B47">
              <w:rPr>
                <w:szCs w:val="23"/>
              </w:rPr>
              <w:t>;</w:t>
            </w:r>
            <w:r w:rsidR="00865D7B" w:rsidRPr="004D3B47">
              <w:rPr>
                <w:szCs w:val="23"/>
              </w:rPr>
              <w:t xml:space="preserve"> </w:t>
            </w:r>
            <w:r w:rsidR="007B4ABA" w:rsidRPr="004D3B47">
              <w:rPr>
                <w:szCs w:val="23"/>
              </w:rPr>
              <w:fldChar w:fldCharType="begin"/>
            </w:r>
            <w:r w:rsidR="007B4ABA" w:rsidRPr="004D3B47">
              <w:rPr>
                <w:szCs w:val="23"/>
              </w:rPr>
              <w:instrText xml:space="preserve"> REF _Ref5186341 \h </w:instrText>
            </w:r>
            <w:r w:rsidR="00E75D4C" w:rsidRPr="004D3B47">
              <w:rPr>
                <w:szCs w:val="23"/>
              </w:rPr>
              <w:instrText xml:space="preserve"> \* MERGEFORMAT </w:instrText>
            </w:r>
            <w:r w:rsidR="007B4ABA" w:rsidRPr="004D3B47">
              <w:rPr>
                <w:szCs w:val="23"/>
              </w:rPr>
            </w:r>
            <w:r w:rsidR="007B4ABA" w:rsidRPr="004D3B47">
              <w:rPr>
                <w:szCs w:val="23"/>
              </w:rPr>
              <w:fldChar w:fldCharType="separate"/>
            </w:r>
            <w:r w:rsidR="00D03680" w:rsidRPr="004D3B47">
              <w:t xml:space="preserve">Table </w:t>
            </w:r>
            <w:r w:rsidR="00D03680">
              <w:rPr>
                <w:noProof/>
              </w:rPr>
              <w:t>54</w:t>
            </w:r>
            <w:r w:rsidR="007B4ABA" w:rsidRPr="004D3B47">
              <w:rPr>
                <w:szCs w:val="23"/>
              </w:rPr>
              <w:fldChar w:fldCharType="end"/>
            </w:r>
            <w:r w:rsidR="007B4ABA" w:rsidRPr="004D3B47">
              <w:rPr>
                <w:szCs w:val="23"/>
              </w:rPr>
              <w:t xml:space="preserve">, </w:t>
            </w:r>
            <w:r w:rsidR="00E75D4C" w:rsidRPr="004D3B47">
              <w:rPr>
                <w:szCs w:val="23"/>
              </w:rPr>
              <w:fldChar w:fldCharType="begin"/>
            </w:r>
            <w:r w:rsidR="00E75D4C" w:rsidRPr="004D3B47">
              <w:rPr>
                <w:szCs w:val="23"/>
              </w:rPr>
              <w:instrText xml:space="preserve"> REF _Ref275861165 \h </w:instrText>
            </w:r>
            <w:r w:rsidR="00AC388A">
              <w:rPr>
                <w:szCs w:val="23"/>
              </w:rPr>
              <w:instrText xml:space="preserve"> \* MERGEFORMAT </w:instrText>
            </w:r>
            <w:r w:rsidR="00E75D4C" w:rsidRPr="004D3B47">
              <w:rPr>
                <w:szCs w:val="23"/>
              </w:rPr>
            </w:r>
            <w:r w:rsidR="00E75D4C" w:rsidRPr="004D3B47">
              <w:rPr>
                <w:szCs w:val="23"/>
              </w:rPr>
              <w:fldChar w:fldCharType="separate"/>
            </w:r>
            <w:r w:rsidR="00D03680" w:rsidRPr="004D3B47">
              <w:t xml:space="preserve">Table </w:t>
            </w:r>
            <w:r w:rsidR="00D03680">
              <w:rPr>
                <w:noProof/>
              </w:rPr>
              <w:t>51</w:t>
            </w:r>
            <w:r w:rsidR="00E75D4C" w:rsidRPr="004D3B47">
              <w:rPr>
                <w:szCs w:val="23"/>
              </w:rPr>
              <w:fldChar w:fldCharType="end"/>
            </w:r>
            <w:r w:rsidR="00923C4A">
              <w:rPr>
                <w:szCs w:val="23"/>
              </w:rPr>
              <w:t xml:space="preserve">, </w:t>
            </w:r>
            <w:r w:rsidR="0041351B">
              <w:rPr>
                <w:szCs w:val="23"/>
              </w:rPr>
              <w:fldChar w:fldCharType="begin"/>
            </w:r>
            <w:r w:rsidR="0041351B">
              <w:rPr>
                <w:szCs w:val="23"/>
              </w:rPr>
              <w:instrText xml:space="preserve"> REF _Ref68607456 \h </w:instrText>
            </w:r>
            <w:r w:rsidR="00E175D1">
              <w:rPr>
                <w:szCs w:val="23"/>
              </w:rPr>
              <w:instrText xml:space="preserve"> \* MERGEFORMAT </w:instrText>
            </w:r>
            <w:r w:rsidR="0041351B">
              <w:rPr>
                <w:szCs w:val="23"/>
              </w:rPr>
            </w:r>
            <w:r w:rsidR="0041351B">
              <w:rPr>
                <w:szCs w:val="23"/>
              </w:rPr>
              <w:fldChar w:fldCharType="separate"/>
            </w:r>
            <w:r w:rsidR="00D03680" w:rsidRPr="004D3B47">
              <w:t xml:space="preserve">Figure </w:t>
            </w:r>
            <w:r w:rsidR="00D03680">
              <w:rPr>
                <w:noProof/>
              </w:rPr>
              <w:t>52</w:t>
            </w:r>
            <w:r w:rsidR="0041351B">
              <w:rPr>
                <w:szCs w:val="23"/>
              </w:rPr>
              <w:fldChar w:fldCharType="end"/>
            </w:r>
            <w:r w:rsidR="0041351B">
              <w:rPr>
                <w:szCs w:val="23"/>
              </w:rPr>
              <w:t>).</w:t>
            </w:r>
          </w:p>
          <w:p w14:paraId="45E194B9" w14:textId="48F8546A" w:rsidR="00F444A9" w:rsidRPr="00F444A9" w:rsidRDefault="00F444A9" w:rsidP="00AC388A">
            <w:pPr>
              <w:ind w:right="34"/>
              <w:jc w:val="both"/>
              <w:rPr>
                <w:szCs w:val="23"/>
              </w:rPr>
            </w:pPr>
          </w:p>
        </w:tc>
      </w:tr>
      <w:tr w:rsidR="004D3B47" w:rsidRPr="004D3B47" w14:paraId="56DF11B9" w14:textId="77777777">
        <w:tc>
          <w:tcPr>
            <w:tcW w:w="1526" w:type="dxa"/>
          </w:tcPr>
          <w:p w14:paraId="54EDA2C9" w14:textId="77777777" w:rsidR="00355E46" w:rsidRPr="004D3B47" w:rsidRDefault="00355E46" w:rsidP="00DE16F5">
            <w:pPr>
              <w:spacing w:before="120"/>
              <w:ind w:right="544"/>
              <w:jc w:val="both"/>
              <w:rPr>
                <w:b/>
              </w:rPr>
            </w:pPr>
            <w:r w:rsidRPr="004D3B47">
              <w:rPr>
                <w:b/>
              </w:rPr>
              <w:t>Trends</w:t>
            </w:r>
          </w:p>
        </w:tc>
        <w:tc>
          <w:tcPr>
            <w:tcW w:w="7796" w:type="dxa"/>
          </w:tcPr>
          <w:p w14:paraId="458DE3AA" w14:textId="51AE360A" w:rsidR="00120CA3" w:rsidRPr="004D3B47" w:rsidRDefault="00120CA3" w:rsidP="00E175D1">
            <w:pPr>
              <w:spacing w:before="120"/>
              <w:jc w:val="both"/>
            </w:pPr>
            <w:r w:rsidRPr="004D3B47">
              <w:t xml:space="preserve">The proportion of women with negative or benign histology </w:t>
            </w:r>
            <w:r w:rsidRPr="004D3B47">
              <w:rPr>
                <w:szCs w:val="23"/>
              </w:rPr>
              <w:t>(</w:t>
            </w:r>
            <w:r w:rsidRPr="004D3B47">
              <w:t xml:space="preserve">55.5%; or 45.2% if benign hysterectomy samples are excluded; </w:t>
            </w:r>
            <w:r w:rsidRPr="004D3B47">
              <w:fldChar w:fldCharType="begin"/>
            </w:r>
            <w:r w:rsidRPr="004D3B47">
              <w:instrText xml:space="preserve"> REF _Ref475520088 \h  \* MERGEFORMAT </w:instrText>
            </w:r>
            <w:r w:rsidRPr="004D3B47">
              <w:fldChar w:fldCharType="separate"/>
            </w:r>
            <w:r w:rsidR="00D03680" w:rsidRPr="004D3B47">
              <w:t xml:space="preserve">Table </w:t>
            </w:r>
            <w:r w:rsidR="00D03680">
              <w:rPr>
                <w:noProof/>
              </w:rPr>
              <w:t>8</w:t>
            </w:r>
            <w:r w:rsidRPr="004D3B47">
              <w:fldChar w:fldCharType="end"/>
            </w:r>
            <w:r w:rsidRPr="004D3B47">
              <w:t xml:space="preserve">, </w:t>
            </w:r>
            <w:r w:rsidRPr="004D3B47">
              <w:fldChar w:fldCharType="begin"/>
            </w:r>
            <w:r w:rsidRPr="004D3B47">
              <w:instrText xml:space="preserve"> REF _Ref524432124 \h  \* MERGEFORMAT </w:instrText>
            </w:r>
            <w:r w:rsidRPr="004D3B47">
              <w:fldChar w:fldCharType="separate"/>
            </w:r>
            <w:r w:rsidR="00D03680" w:rsidRPr="004D3B47">
              <w:t xml:space="preserve">Table </w:t>
            </w:r>
            <w:r w:rsidR="00D03680">
              <w:rPr>
                <w:noProof/>
              </w:rPr>
              <w:t>11</w:t>
            </w:r>
            <w:r w:rsidRPr="004D3B47">
              <w:fldChar w:fldCharType="end"/>
            </w:r>
            <w:r w:rsidRPr="004D3B47">
              <w:t xml:space="preserve">) </w:t>
            </w:r>
            <w:r w:rsidR="00082410">
              <w:t>is simil</w:t>
            </w:r>
            <w:r w:rsidR="00406212">
              <w:t>ar</w:t>
            </w:r>
            <w:r>
              <w:t xml:space="preserve"> </w:t>
            </w:r>
            <w:r w:rsidR="00406212">
              <w:t>to</w:t>
            </w:r>
            <w:r w:rsidRPr="004D3B47">
              <w:t xml:space="preserve"> the previous period (56.5%; 45.4% if benign hysterectomy samples are excluded)</w:t>
            </w:r>
            <w:r w:rsidR="00406212">
              <w:t xml:space="preserve"> f</w:t>
            </w:r>
            <w:r w:rsidR="00506A33">
              <w:t xml:space="preserve">or all ages. The </w:t>
            </w:r>
            <w:r w:rsidR="00506A33" w:rsidRPr="004D3B47">
              <w:t xml:space="preserve">proportion of women </w:t>
            </w:r>
            <w:r w:rsidR="00506A33">
              <w:t xml:space="preserve">aged 20-24 years </w:t>
            </w:r>
            <w:r w:rsidR="00506A33" w:rsidRPr="004D3B47">
              <w:t>with negative or benign histology</w:t>
            </w:r>
            <w:r w:rsidR="00506A33">
              <w:t xml:space="preserve"> decreased from 53.6% to 44.4%</w:t>
            </w:r>
            <w:r w:rsidR="009940BB">
              <w:t xml:space="preserve"> for all samples</w:t>
            </w:r>
            <w:r w:rsidRPr="004D3B47">
              <w:t>. The proportion of women with HSIL histology (18.9%) is higher than in the previous monitoring period (18.5%). There was a continued decrease in the percentage of HSIL histology in the 20-24 age group in this monitoring period compared to the previous report</w:t>
            </w:r>
            <w:r w:rsidR="00E175D1">
              <w:t xml:space="preserve"> (</w:t>
            </w:r>
            <w:r w:rsidR="00E175D1">
              <w:fldChar w:fldCharType="begin"/>
            </w:r>
            <w:r w:rsidR="00E175D1">
              <w:instrText xml:space="preserve"> REF _Ref68607486 \h  \* MERGEFORMAT </w:instrText>
            </w:r>
            <w:r w:rsidR="00E175D1">
              <w:fldChar w:fldCharType="separate"/>
            </w:r>
            <w:r w:rsidR="00D03680" w:rsidRPr="004D3B47">
              <w:t xml:space="preserve">Figure </w:t>
            </w:r>
            <w:r w:rsidR="00D03680">
              <w:rPr>
                <w:noProof/>
              </w:rPr>
              <w:t>51</w:t>
            </w:r>
            <w:r w:rsidR="00E175D1">
              <w:fldChar w:fldCharType="end"/>
            </w:r>
            <w:r w:rsidR="00E175D1">
              <w:t>).</w:t>
            </w:r>
            <w:r w:rsidR="00E175D1" w:rsidRPr="004D3B47">
              <w:t xml:space="preserve"> </w:t>
            </w:r>
            <w:r w:rsidR="00E175D1">
              <w:t>T</w:t>
            </w:r>
            <w:r w:rsidRPr="004D3B47">
              <w:t xml:space="preserve">his is consistent with the stability of the proportion of satisfactory cytology samples reported as HSIL in this age group (see Indicator 5.1 and </w:t>
            </w:r>
            <w:r w:rsidRPr="004D3B47">
              <w:fldChar w:fldCharType="begin"/>
            </w:r>
            <w:r w:rsidRPr="004D3B47">
              <w:instrText xml:space="preserve"> REF _Ref390774404 \h  \* MERGEFORMAT </w:instrText>
            </w:r>
            <w:r w:rsidRPr="004D3B47">
              <w:fldChar w:fldCharType="separate"/>
            </w:r>
            <w:r w:rsidR="00D03680" w:rsidRPr="00E45DF9">
              <w:t xml:space="preserve">Figure </w:t>
            </w:r>
            <w:r w:rsidR="00D03680">
              <w:rPr>
                <w:noProof/>
              </w:rPr>
              <w:t>43</w:t>
            </w:r>
            <w:r w:rsidRPr="004D3B47">
              <w:fldChar w:fldCharType="end"/>
            </w:r>
            <w:r w:rsidRPr="004D3B47">
              <w:t>) and with an HPV vaccine effect.</w:t>
            </w:r>
            <w:r w:rsidR="00A26D58">
              <w:t xml:space="preserve"> </w:t>
            </w:r>
          </w:p>
          <w:p w14:paraId="6F63CAF8" w14:textId="77777777" w:rsidR="00120CA3" w:rsidRPr="004D3B47" w:rsidRDefault="00120CA3" w:rsidP="00E175D1">
            <w:pPr>
              <w:pStyle w:val="NoSpacing"/>
              <w:jc w:val="both"/>
            </w:pPr>
          </w:p>
          <w:p w14:paraId="626E809B" w14:textId="2AC1A3CE" w:rsidR="00120CA3" w:rsidRPr="004D3B47" w:rsidRDefault="00120CA3" w:rsidP="00E175D1">
            <w:pPr>
              <w:pStyle w:val="NoSpacing"/>
              <w:jc w:val="both"/>
            </w:pPr>
            <w:r>
              <w:rPr>
                <w:lang w:val="en-NZ"/>
              </w:rPr>
              <w:t>E</w:t>
            </w:r>
            <w:r w:rsidRPr="004D3B47">
              <w:rPr>
                <w:lang w:val="en-NZ"/>
              </w:rPr>
              <w:t xml:space="preserve">xcluding women whose only histology </w:t>
            </w:r>
            <w:r w:rsidRPr="004D3B47">
              <w:t>result(s)</w:t>
            </w:r>
            <w:r w:rsidRPr="004D3B47">
              <w:rPr>
                <w:lang w:val="en-NZ"/>
              </w:rPr>
              <w:t xml:space="preserve"> originated from a hysterectomy </w:t>
            </w:r>
            <w:r w:rsidRPr="004D3B47">
              <w:t xml:space="preserve">and were negative/ benign (non neoplastic) </w:t>
            </w:r>
            <w:r>
              <w:t>t</w:t>
            </w:r>
            <w:r w:rsidRPr="004D3B47">
              <w:t>he proportion</w:t>
            </w:r>
            <w:r>
              <w:t xml:space="preserve"> of women with histological results of HSIL or worse were generally lower in the current monitoring period: </w:t>
            </w:r>
            <w:r w:rsidRPr="004D3B47">
              <w:t xml:space="preserve">adenocarcinoma </w:t>
            </w:r>
            <w:r w:rsidRPr="004D3B47">
              <w:rPr>
                <w:szCs w:val="23"/>
              </w:rPr>
              <w:t>arising from</w:t>
            </w:r>
            <w:r w:rsidRPr="004D3B47">
              <w:t xml:space="preserve"> the </w:t>
            </w:r>
            <w:r w:rsidRPr="004D3B47">
              <w:rPr>
                <w:szCs w:val="23"/>
              </w:rPr>
              <w:t>endocervix</w:t>
            </w:r>
            <w:r>
              <w:rPr>
                <w:szCs w:val="23"/>
              </w:rPr>
              <w:t xml:space="preserve"> is lower</w:t>
            </w:r>
            <w:r w:rsidRPr="004D3B47">
              <w:t xml:space="preserve"> (0.</w:t>
            </w:r>
            <w:r>
              <w:t>20</w:t>
            </w:r>
            <w:r w:rsidRPr="004D3B47">
              <w:t>% to 0.</w:t>
            </w:r>
            <w:r>
              <w:t>12</w:t>
            </w:r>
            <w:r w:rsidRPr="004D3B47">
              <w:t xml:space="preserve">% in the current period), adenocarcinoma in situ </w:t>
            </w:r>
            <w:r>
              <w:t xml:space="preserve">is lower </w:t>
            </w:r>
            <w:r w:rsidRPr="004D3B47">
              <w:t>(0.</w:t>
            </w:r>
            <w:r>
              <w:t>95</w:t>
            </w:r>
            <w:r w:rsidRPr="004D3B47">
              <w:rPr>
                <w:szCs w:val="23"/>
                <w:lang w:val="en-NZ"/>
              </w:rPr>
              <w:t xml:space="preserve">% </w:t>
            </w:r>
            <w:r w:rsidRPr="004D3B47">
              <w:rPr>
                <w:lang w:val="en-NZ"/>
              </w:rPr>
              <w:t>in th</w:t>
            </w:r>
            <w:r>
              <w:rPr>
                <w:lang w:val="en-NZ"/>
              </w:rPr>
              <w:t>e</w:t>
            </w:r>
            <w:r w:rsidRPr="004D3B47">
              <w:rPr>
                <w:lang w:val="en-NZ"/>
              </w:rPr>
              <w:t xml:space="preserve"> </w:t>
            </w:r>
            <w:r>
              <w:rPr>
                <w:lang w:val="en-NZ"/>
              </w:rPr>
              <w:t xml:space="preserve">previous </w:t>
            </w:r>
            <w:r w:rsidRPr="004D3B47">
              <w:rPr>
                <w:lang w:val="en-NZ"/>
              </w:rPr>
              <w:t xml:space="preserve">period and </w:t>
            </w:r>
            <w:r w:rsidRPr="004D3B47">
              <w:t>0.7</w:t>
            </w:r>
            <w:r>
              <w:t>5</w:t>
            </w:r>
            <w:r w:rsidRPr="004D3B47">
              <w:rPr>
                <w:szCs w:val="23"/>
                <w:lang w:val="en-NZ"/>
              </w:rPr>
              <w:t>%</w:t>
            </w:r>
            <w:r>
              <w:t xml:space="preserve"> in the current</w:t>
            </w:r>
            <w:r w:rsidRPr="004D3B47">
              <w:t xml:space="preserve"> period)</w:t>
            </w:r>
            <w:r>
              <w:t>, t</w:t>
            </w:r>
            <w:r w:rsidRPr="004D3B47">
              <w:t>he proportion decreased since the previous period for women with ISCC (0.</w:t>
            </w:r>
            <w:r>
              <w:t>84</w:t>
            </w:r>
            <w:r w:rsidRPr="004D3B47">
              <w:rPr>
                <w:szCs w:val="23"/>
              </w:rPr>
              <w:t xml:space="preserve">% </w:t>
            </w:r>
            <w:r w:rsidRPr="004D3B47">
              <w:rPr>
                <w:lang w:val="en-NZ"/>
              </w:rPr>
              <w:t xml:space="preserve">in </w:t>
            </w:r>
            <w:r>
              <w:rPr>
                <w:lang w:val="en-NZ"/>
              </w:rPr>
              <w:t>the previous</w:t>
            </w:r>
            <w:r w:rsidRPr="004D3B47">
              <w:rPr>
                <w:lang w:val="en-NZ"/>
              </w:rPr>
              <w:t xml:space="preserve"> period and </w:t>
            </w:r>
            <w:r w:rsidRPr="004D3B47">
              <w:t>0.6</w:t>
            </w:r>
            <w:r>
              <w:t>8</w:t>
            </w:r>
            <w:r w:rsidRPr="004D3B47">
              <w:t xml:space="preserve">% in the </w:t>
            </w:r>
            <w:r>
              <w:t>current</w:t>
            </w:r>
            <w:r w:rsidRPr="004D3B47">
              <w:t xml:space="preserve"> period) </w:t>
            </w:r>
            <w:r>
              <w:t>however,</w:t>
            </w:r>
            <w:r w:rsidRPr="004D3B47">
              <w:t xml:space="preserve"> invasive adenocarcinoma not </w:t>
            </w:r>
            <w:r w:rsidRPr="004D3B47">
              <w:rPr>
                <w:szCs w:val="23"/>
              </w:rPr>
              <w:t>arising from</w:t>
            </w:r>
            <w:r w:rsidRPr="004D3B47">
              <w:t xml:space="preserve"> the </w:t>
            </w:r>
            <w:r w:rsidRPr="004D3B47">
              <w:rPr>
                <w:szCs w:val="23"/>
              </w:rPr>
              <w:t>endocervix</w:t>
            </w:r>
            <w:r w:rsidRPr="004D3B47">
              <w:t xml:space="preserve"> </w:t>
            </w:r>
            <w:r>
              <w:t xml:space="preserve">is higher in the current monitoring period </w:t>
            </w:r>
            <w:r w:rsidRPr="004D3B47">
              <w:t>(0.</w:t>
            </w:r>
            <w:r>
              <w:t>33</w:t>
            </w:r>
            <w:r w:rsidRPr="004D3B47">
              <w:rPr>
                <w:szCs w:val="23"/>
              </w:rPr>
              <w:t>%</w:t>
            </w:r>
            <w:r w:rsidRPr="004D3B47">
              <w:t xml:space="preserve"> to 0.</w:t>
            </w:r>
            <w:r>
              <w:t>35</w:t>
            </w:r>
            <w:r w:rsidRPr="004D3B47">
              <w:t>% in the current period)</w:t>
            </w:r>
            <w:r>
              <w:t xml:space="preserve"> and adenosqamous carcinoma is similar (&lt;0.05%).</w:t>
            </w:r>
          </w:p>
          <w:p w14:paraId="4448A588" w14:textId="77777777" w:rsidR="00120CA3" w:rsidRPr="004D3B47" w:rsidRDefault="00120CA3" w:rsidP="00E175D1">
            <w:pPr>
              <w:ind w:right="34"/>
              <w:jc w:val="both"/>
            </w:pPr>
          </w:p>
          <w:p w14:paraId="32032979" w14:textId="06069B70" w:rsidR="00120CA3" w:rsidRDefault="00120CA3" w:rsidP="00E175D1">
            <w:pPr>
              <w:ind w:right="34"/>
              <w:jc w:val="both"/>
            </w:pPr>
            <w:r w:rsidRPr="004D3B47">
              <w:t>Trends in detection of CIN 2/3 per 1,000 women screened are shown by ethnicity in</w:t>
            </w:r>
            <w:r w:rsidR="00E175D1">
              <w:t xml:space="preserve"> </w:t>
            </w:r>
            <w:r w:rsidR="00E175D1">
              <w:fldChar w:fldCharType="begin"/>
            </w:r>
            <w:r w:rsidR="00E175D1">
              <w:instrText xml:space="preserve"> REF _Ref68607456 \h  \* MERGEFORMAT </w:instrText>
            </w:r>
            <w:r w:rsidR="00E175D1">
              <w:fldChar w:fldCharType="separate"/>
            </w:r>
            <w:r w:rsidR="00D03680" w:rsidRPr="004D3B47">
              <w:t xml:space="preserve">Figure </w:t>
            </w:r>
            <w:r w:rsidR="00D03680">
              <w:rPr>
                <w:noProof/>
              </w:rPr>
              <w:t>52</w:t>
            </w:r>
            <w:r w:rsidR="00E175D1">
              <w:fldChar w:fldCharType="end"/>
            </w:r>
            <w:r w:rsidR="00E175D1">
              <w:t xml:space="preserve"> and by age in </w:t>
            </w:r>
            <w:r w:rsidR="00E175D1">
              <w:fldChar w:fldCharType="begin"/>
            </w:r>
            <w:r w:rsidR="00E175D1">
              <w:instrText xml:space="preserve"> REF _Ref68607665 \h  \* MERGEFORMAT </w:instrText>
            </w:r>
            <w:r w:rsidR="00E175D1">
              <w:fldChar w:fldCharType="separate"/>
            </w:r>
            <w:r w:rsidR="00D03680" w:rsidRPr="004D3B47">
              <w:t xml:space="preserve">Figure </w:t>
            </w:r>
            <w:r w:rsidR="00D03680">
              <w:rPr>
                <w:noProof/>
              </w:rPr>
              <w:t>53</w:t>
            </w:r>
            <w:r w:rsidR="00E175D1">
              <w:fldChar w:fldCharType="end"/>
            </w:r>
            <w:r w:rsidR="00E175D1">
              <w:t>.</w:t>
            </w:r>
            <w:r w:rsidR="00A26D58">
              <w:rPr>
                <w:lang w:val="en-NZ"/>
              </w:rPr>
              <w:t xml:space="preserve"> </w:t>
            </w:r>
            <w:r w:rsidRPr="004D3B47">
              <w:t xml:space="preserve">When looking at longer term changes, notable decreasing trends over time are seen in women aged 20-24 and 25-29, from the latter half of 2012 and early 2016, respectively </w:t>
            </w:r>
            <w:r w:rsidR="00E175D1">
              <w:t>(</w:t>
            </w:r>
            <w:r w:rsidR="00E175D1">
              <w:fldChar w:fldCharType="begin"/>
            </w:r>
            <w:r w:rsidR="00E175D1">
              <w:instrText xml:space="preserve"> REF _Ref68607665 \h  \* MERGEFORMAT </w:instrText>
            </w:r>
            <w:r w:rsidR="00E175D1">
              <w:fldChar w:fldCharType="separate"/>
            </w:r>
            <w:r w:rsidR="00D03680" w:rsidRPr="004D3B47">
              <w:t xml:space="preserve">Figure </w:t>
            </w:r>
            <w:r w:rsidR="00D03680">
              <w:rPr>
                <w:noProof/>
              </w:rPr>
              <w:t>53</w:t>
            </w:r>
            <w:r w:rsidR="00E175D1">
              <w:fldChar w:fldCharType="end"/>
            </w:r>
            <w:r w:rsidR="00E175D1">
              <w:t>).</w:t>
            </w:r>
          </w:p>
          <w:p w14:paraId="3E5AE358" w14:textId="77777777" w:rsidR="00120CA3" w:rsidRPr="004D3B47" w:rsidRDefault="00120CA3" w:rsidP="00E175D1">
            <w:pPr>
              <w:ind w:right="34"/>
              <w:jc w:val="both"/>
            </w:pPr>
          </w:p>
          <w:p w14:paraId="08349D26" w14:textId="2536221D" w:rsidR="00F444A9" w:rsidRDefault="00120CA3" w:rsidP="00E175D1">
            <w:pPr>
              <w:ind w:right="34"/>
              <w:jc w:val="both"/>
            </w:pPr>
            <w:r w:rsidRPr="004D3B47">
              <w:t xml:space="preserve">Longer term trends by ethnicity are shown in </w:t>
            </w:r>
            <w:r w:rsidRPr="004D3B47">
              <w:rPr>
                <w:highlight w:val="yellow"/>
              </w:rPr>
              <w:fldChar w:fldCharType="begin"/>
            </w:r>
            <w:r w:rsidRPr="004D3B47">
              <w:instrText xml:space="preserve"> REF _Ref531175945 \h </w:instrText>
            </w:r>
            <w:r>
              <w:rPr>
                <w:highlight w:val="yellow"/>
              </w:rPr>
              <w:instrText xml:space="preserve"> \* MERGEFORMAT </w:instrText>
            </w:r>
            <w:r w:rsidRPr="004D3B47">
              <w:rPr>
                <w:highlight w:val="yellow"/>
              </w:rPr>
            </w:r>
            <w:r w:rsidRPr="004D3B47">
              <w:rPr>
                <w:highlight w:val="yellow"/>
              </w:rPr>
              <w:fldChar w:fldCharType="separate"/>
            </w:r>
            <w:r w:rsidR="00D03680" w:rsidRPr="004D3B47">
              <w:t xml:space="preserve">Figure </w:t>
            </w:r>
            <w:r w:rsidR="00D03680">
              <w:rPr>
                <w:noProof/>
              </w:rPr>
              <w:t>54</w:t>
            </w:r>
            <w:r w:rsidRPr="004D3B47">
              <w:rPr>
                <w:highlight w:val="yellow"/>
              </w:rPr>
              <w:fldChar w:fldCharType="end"/>
            </w:r>
            <w:r w:rsidRPr="004D3B47">
              <w:t xml:space="preserve"> for selected age </w:t>
            </w:r>
            <w:r w:rsidRPr="004D3B47">
              <w:rPr>
                <w:lang w:val="en-NZ"/>
              </w:rPr>
              <w:t>groups (20-24 and 25-29)</w:t>
            </w:r>
            <w:r w:rsidRPr="004D3B47">
              <w:t>, based on those ages which would include a proportion of women who have been vaccinated against HPV (cohorts offered vaccination would have been aged up to 2</w:t>
            </w:r>
            <w:r>
              <w:t>9</w:t>
            </w:r>
            <w:r w:rsidRPr="004D3B47">
              <w:t xml:space="preserve"> in the current monitoring period). </w:t>
            </w:r>
            <w:r>
              <w:t>As for the results across all women aged 20-24 years, rates of CIN2/3 detection per 1,000 women screened increased in M</w:t>
            </w:r>
            <w:r>
              <w:rPr>
                <w:rFonts w:cs="Calibri"/>
              </w:rPr>
              <w:t>ā</w:t>
            </w:r>
            <w:r>
              <w:t>ori and Asian women aged 20-24 years in the first half of 2019 compared to the latter half of 2018 (following a period of decreases in M</w:t>
            </w:r>
            <w:r>
              <w:rPr>
                <w:rFonts w:cs="Calibri"/>
              </w:rPr>
              <w:t>ā</w:t>
            </w:r>
            <w:r>
              <w:t xml:space="preserve">ori women this age since around </w:t>
            </w:r>
            <w:r w:rsidRPr="00A209DE">
              <w:t>Jul-Dec 2012</w:t>
            </w:r>
            <w:r>
              <w:t xml:space="preserve">). In women aged 25-29 years, there appears to have been a decline in detection of CIN2/3 per 1,000 women screened between </w:t>
            </w:r>
            <w:r w:rsidRPr="00A209DE">
              <w:t>Jul-Dec 2013</w:t>
            </w:r>
            <w:r>
              <w:t xml:space="preserve"> and the current monitoring period for Māori women, between </w:t>
            </w:r>
            <w:r w:rsidRPr="008B1778">
              <w:t>Jul-Dec 2014</w:t>
            </w:r>
            <w:r>
              <w:t xml:space="preserve"> and the previous monitoring period for Pacific women, and between </w:t>
            </w:r>
            <w:r w:rsidRPr="00A209DE">
              <w:t>Jul-Dec 201</w:t>
            </w:r>
            <w:r>
              <w:t>4 and the current monitoring period for European/ Other women. There is no clear trend for Asian women aged 25-29 years.</w:t>
            </w:r>
          </w:p>
          <w:p w14:paraId="76A5EF6D" w14:textId="07F61FF5" w:rsidR="00120CA3" w:rsidRPr="004D3B47" w:rsidRDefault="00120CA3" w:rsidP="00E175D1">
            <w:pPr>
              <w:ind w:right="34"/>
              <w:jc w:val="both"/>
            </w:pPr>
          </w:p>
        </w:tc>
      </w:tr>
      <w:tr w:rsidR="004D3B47" w:rsidRPr="004D3B47" w14:paraId="3AB4A799" w14:textId="77777777">
        <w:tc>
          <w:tcPr>
            <w:tcW w:w="1526" w:type="dxa"/>
          </w:tcPr>
          <w:p w14:paraId="46B7BA0D" w14:textId="77777777" w:rsidR="00355E46" w:rsidRPr="004D3B47" w:rsidRDefault="00355E46" w:rsidP="00DE16F5">
            <w:pPr>
              <w:spacing w:before="120"/>
              <w:ind w:right="544"/>
              <w:jc w:val="both"/>
              <w:rPr>
                <w:b/>
              </w:rPr>
            </w:pPr>
            <w:r w:rsidRPr="004D3B47">
              <w:rPr>
                <w:b/>
              </w:rPr>
              <w:t>Comments</w:t>
            </w:r>
          </w:p>
        </w:tc>
        <w:tc>
          <w:tcPr>
            <w:tcW w:w="7796" w:type="dxa"/>
          </w:tcPr>
          <w:p w14:paraId="11696861" w14:textId="7A536861" w:rsidR="00184B1D" w:rsidRPr="004D3B47" w:rsidRDefault="00347354" w:rsidP="00E175D1">
            <w:pPr>
              <w:spacing w:before="120"/>
              <w:jc w:val="both"/>
              <w:rPr>
                <w:lang w:val="en-NZ"/>
              </w:rPr>
            </w:pPr>
            <w:r w:rsidRPr="004D3B47">
              <w:t>Histology</w:t>
            </w:r>
            <w:r w:rsidRPr="004D3B47">
              <w:rPr>
                <w:lang w:val="en-NZ"/>
              </w:rPr>
              <w:t xml:space="preserve"> </w:t>
            </w:r>
            <w:r w:rsidR="00C20487" w:rsidRPr="004D3B47">
              <w:rPr>
                <w:lang w:val="en-NZ"/>
              </w:rPr>
              <w:t xml:space="preserve">samples </w:t>
            </w:r>
            <w:r w:rsidRPr="004D3B47">
              <w:rPr>
                <w:lang w:val="en-NZ"/>
              </w:rPr>
              <w:t>include diagnostic biopsies, treatment biopsies, cervical polyps and the cervical tissue of total hysterectomy specimens</w:t>
            </w:r>
            <w:r w:rsidR="00A41D67" w:rsidRPr="004D3B47">
              <w:rPr>
                <w:lang w:val="en-NZ"/>
              </w:rPr>
              <w:t>. Histology samples may also include samples from non-cervical sites, where there is also a cervical component in the sample, f</w:t>
            </w:r>
            <w:r w:rsidR="00920151" w:rsidRPr="004D3B47">
              <w:rPr>
                <w:lang w:val="en-NZ"/>
              </w:rPr>
              <w:t>or example endometrial samples.</w:t>
            </w:r>
            <w:r w:rsidR="00A41D67" w:rsidRPr="004D3B47">
              <w:rPr>
                <w:lang w:val="en-NZ"/>
              </w:rPr>
              <w:t xml:space="preserve"> </w:t>
            </w:r>
            <w:r w:rsidR="00824751" w:rsidRPr="004D3B47">
              <w:rPr>
                <w:lang w:val="en-NZ"/>
              </w:rPr>
              <w:t xml:space="preserve">Also, pathologists are not always able to determine the site of origin particularly in small biopsies. </w:t>
            </w:r>
            <w:r w:rsidR="00C97DC0" w:rsidRPr="004D3B47">
              <w:t xml:space="preserve">“Adenocarcinoma not endocervical type” is the code that pathologists use for adenocarcinomas involving the cervix, but not primarily arising from the cervix. This means that the code category of endocervical adenocarcinoma of endocervical type </w:t>
            </w:r>
            <w:r w:rsidR="00AC0B3F" w:rsidRPr="004D3B47">
              <w:t>should</w:t>
            </w:r>
            <w:r w:rsidR="00C97DC0" w:rsidRPr="004D3B47">
              <w:t xml:space="preserve"> equate much more closely with data held on</w:t>
            </w:r>
            <w:r w:rsidR="00A41D67" w:rsidRPr="004D3B47">
              <w:rPr>
                <w:lang w:val="en-NZ"/>
              </w:rPr>
              <w:t xml:space="preserve"> the Cancer Registry.</w:t>
            </w:r>
            <w:r w:rsidR="00F74F60" w:rsidRPr="004D3B47">
              <w:rPr>
                <w:lang w:val="en-NZ"/>
              </w:rPr>
              <w:t xml:space="preserve"> In addition</w:t>
            </w:r>
            <w:r w:rsidR="00C2143A" w:rsidRPr="004D3B47">
              <w:rPr>
                <w:lang w:val="en-NZ"/>
              </w:rPr>
              <w:t>,</w:t>
            </w:r>
            <w:r w:rsidR="00F74F60" w:rsidRPr="004D3B47">
              <w:rPr>
                <w:lang w:val="en-NZ"/>
              </w:rPr>
              <w:t xml:space="preserve"> it has been identified that </w:t>
            </w:r>
            <w:r w:rsidR="00A521A7" w:rsidRPr="004D3B47">
              <w:rPr>
                <w:lang w:val="en-NZ"/>
              </w:rPr>
              <w:t xml:space="preserve">the SNOMED </w:t>
            </w:r>
            <w:r w:rsidR="00F74F60" w:rsidRPr="004D3B47">
              <w:rPr>
                <w:lang w:val="en-NZ"/>
              </w:rPr>
              <w:t>code</w:t>
            </w:r>
            <w:r w:rsidR="00A521A7" w:rsidRPr="004D3B47">
              <w:rPr>
                <w:lang w:val="en-NZ"/>
              </w:rPr>
              <w:t>s</w:t>
            </w:r>
            <w:r w:rsidR="00F74F60" w:rsidRPr="004D3B47">
              <w:rPr>
                <w:lang w:val="en-NZ"/>
              </w:rPr>
              <w:t xml:space="preserve"> that distinguish the two </w:t>
            </w:r>
            <w:r w:rsidR="00A521A7" w:rsidRPr="004D3B47">
              <w:rPr>
                <w:lang w:val="en-NZ"/>
              </w:rPr>
              <w:t xml:space="preserve">categories of </w:t>
            </w:r>
            <w:r w:rsidR="006F16D8" w:rsidRPr="004D3B47">
              <w:rPr>
                <w:lang w:val="en-NZ"/>
              </w:rPr>
              <w:t>adenocarcinoma</w:t>
            </w:r>
            <w:r w:rsidR="00F74F60" w:rsidRPr="004D3B47">
              <w:rPr>
                <w:lang w:val="en-NZ"/>
              </w:rPr>
              <w:t xml:space="preserve"> have not been utilised </w:t>
            </w:r>
            <w:r w:rsidR="00A521A7" w:rsidRPr="004D3B47">
              <w:rPr>
                <w:lang w:val="en-NZ"/>
              </w:rPr>
              <w:t>consistent</w:t>
            </w:r>
            <w:r w:rsidR="00F74F60" w:rsidRPr="004D3B47">
              <w:rPr>
                <w:lang w:val="en-NZ"/>
              </w:rPr>
              <w:t xml:space="preserve">ly by some laboratories. </w:t>
            </w:r>
            <w:r w:rsidR="00A521A7" w:rsidRPr="004D3B47">
              <w:rPr>
                <w:lang w:val="en-NZ"/>
              </w:rPr>
              <w:t>Consequently, “i</w:t>
            </w:r>
            <w:r w:rsidR="00F74F60" w:rsidRPr="004D3B47">
              <w:rPr>
                <w:lang w:val="en-NZ"/>
              </w:rPr>
              <w:t>nvasive adenocarcinoma</w:t>
            </w:r>
            <w:r w:rsidR="00A521A7" w:rsidRPr="004D3B47">
              <w:rPr>
                <w:lang w:val="en-NZ"/>
              </w:rPr>
              <w:t xml:space="preserve"> not endocervical type”</w:t>
            </w:r>
            <w:r w:rsidR="00F74F60" w:rsidRPr="004D3B47">
              <w:rPr>
                <w:lang w:val="en-NZ"/>
              </w:rPr>
              <w:t xml:space="preserve"> may be over reported </w:t>
            </w:r>
            <w:r w:rsidR="00A521A7" w:rsidRPr="004D3B47">
              <w:rPr>
                <w:lang w:val="en-NZ"/>
              </w:rPr>
              <w:t>and “invasive adenocarcinoma endocervical type”</w:t>
            </w:r>
            <w:r w:rsidR="00AC0B3F" w:rsidRPr="004D3B47">
              <w:rPr>
                <w:lang w:val="en-NZ"/>
              </w:rPr>
              <w:t xml:space="preserve"> under-reported </w:t>
            </w:r>
            <w:r w:rsidR="00F74F60" w:rsidRPr="004D3B47">
              <w:rPr>
                <w:lang w:val="en-NZ"/>
              </w:rPr>
              <w:t xml:space="preserve">in these laboratories. </w:t>
            </w:r>
            <w:r w:rsidR="00C2143A" w:rsidRPr="004D3B47">
              <w:rPr>
                <w:lang w:val="en-NZ"/>
              </w:rPr>
              <w:t>This is in the process of being corrected</w:t>
            </w:r>
            <w:r w:rsidR="00DB1767" w:rsidRPr="004D3B47">
              <w:rPr>
                <w:lang w:val="en-NZ"/>
              </w:rPr>
              <w:t>, and appears</w:t>
            </w:r>
            <w:r w:rsidR="009F5C42" w:rsidRPr="004D3B47">
              <w:rPr>
                <w:lang w:val="en-NZ"/>
              </w:rPr>
              <w:t xml:space="preserve"> to have improved in the current monitoring period</w:t>
            </w:r>
            <w:r w:rsidR="00C2143A" w:rsidRPr="004D3B47">
              <w:rPr>
                <w:lang w:val="en-NZ"/>
              </w:rPr>
              <w:t>.</w:t>
            </w:r>
            <w:r w:rsidR="00A26D58">
              <w:rPr>
                <w:lang w:val="en-NZ"/>
              </w:rPr>
              <w:t xml:space="preserve"> </w:t>
            </w:r>
          </w:p>
          <w:p w14:paraId="13D61B0C" w14:textId="77777777" w:rsidR="00446EF5" w:rsidRPr="004D3B47" w:rsidRDefault="00446EF5" w:rsidP="00E175D1">
            <w:pPr>
              <w:pStyle w:val="NoSpacing"/>
              <w:jc w:val="both"/>
              <w:rPr>
                <w:lang w:val="en-NZ"/>
              </w:rPr>
            </w:pPr>
          </w:p>
          <w:p w14:paraId="17D84B9E" w14:textId="4118350A" w:rsidR="00355E46" w:rsidRPr="004D3B47" w:rsidRDefault="004F1A52" w:rsidP="00E175D1">
            <w:pPr>
              <w:pStyle w:val="NoSpacing"/>
              <w:jc w:val="both"/>
              <w:rPr>
                <w:lang w:val="en-NZ"/>
              </w:rPr>
            </w:pPr>
            <w:r w:rsidRPr="004D3B47">
              <w:rPr>
                <w:lang w:val="en-NZ"/>
              </w:rPr>
              <w:t xml:space="preserve">In </w:t>
            </w:r>
            <w:r w:rsidR="004759F9" w:rsidRPr="004D3B47">
              <w:rPr>
                <w:lang w:val="en-NZ"/>
              </w:rPr>
              <w:t xml:space="preserve">recent </w:t>
            </w:r>
            <w:r w:rsidRPr="004D3B47">
              <w:rPr>
                <w:lang w:val="en-NZ"/>
              </w:rPr>
              <w:t>report</w:t>
            </w:r>
            <w:r w:rsidR="004759F9" w:rsidRPr="004D3B47">
              <w:rPr>
                <w:lang w:val="en-NZ"/>
              </w:rPr>
              <w:t xml:space="preserve">s (since Report </w:t>
            </w:r>
            <w:r w:rsidR="00970F9F" w:rsidRPr="004D3B47">
              <w:rPr>
                <w:lang w:val="en-NZ"/>
              </w:rPr>
              <w:t>4</w:t>
            </w:r>
            <w:r w:rsidR="008467DB" w:rsidRPr="004D3B47">
              <w:rPr>
                <w:lang w:val="en-NZ"/>
              </w:rPr>
              <w:t>6</w:t>
            </w:r>
            <w:r w:rsidR="004759F9" w:rsidRPr="004D3B47">
              <w:rPr>
                <w:lang w:val="en-NZ"/>
              </w:rPr>
              <w:t>)</w:t>
            </w:r>
            <w:r w:rsidRPr="004D3B47">
              <w:rPr>
                <w:lang w:val="en-NZ"/>
              </w:rPr>
              <w:t xml:space="preserve">, a supplementary analysis </w:t>
            </w:r>
            <w:r w:rsidR="008467DB" w:rsidRPr="004D3B47">
              <w:rPr>
                <w:lang w:val="en-NZ"/>
              </w:rPr>
              <w:t>h</w:t>
            </w:r>
            <w:r w:rsidRPr="004D3B47">
              <w:rPr>
                <w:lang w:val="en-NZ"/>
              </w:rPr>
              <w:t xml:space="preserve">as </w:t>
            </w:r>
            <w:r w:rsidR="00C76E70" w:rsidRPr="004D3B47">
              <w:rPr>
                <w:lang w:val="en-NZ"/>
              </w:rPr>
              <w:t>been</w:t>
            </w:r>
            <w:r w:rsidRPr="004D3B47">
              <w:rPr>
                <w:lang w:val="en-NZ"/>
              </w:rPr>
              <w:t xml:space="preserve"> undertaken which exclude</w:t>
            </w:r>
            <w:r w:rsidR="00C76E70" w:rsidRPr="004D3B47">
              <w:rPr>
                <w:lang w:val="en-NZ"/>
              </w:rPr>
              <w:t>s</w:t>
            </w:r>
            <w:r w:rsidRPr="004D3B47">
              <w:rPr>
                <w:lang w:val="en-NZ"/>
              </w:rPr>
              <w:t xml:space="preserve"> any samples which originated from a hysterectomy sample (partial </w:t>
            </w:r>
            <w:r w:rsidR="004162DF" w:rsidRPr="004D3B47">
              <w:rPr>
                <w:lang w:val="en-NZ"/>
              </w:rPr>
              <w:t>with cervical component</w:t>
            </w:r>
            <w:r w:rsidRPr="004D3B47">
              <w:rPr>
                <w:lang w:val="en-NZ"/>
              </w:rPr>
              <w:t xml:space="preserve"> or total)</w:t>
            </w:r>
            <w:r w:rsidR="00A0341E" w:rsidRPr="004D3B47">
              <w:rPr>
                <w:lang w:val="en-NZ"/>
              </w:rPr>
              <w:t xml:space="preserve"> which were negative/ benign</w:t>
            </w:r>
            <w:r w:rsidRPr="004D3B47">
              <w:rPr>
                <w:lang w:val="en-NZ"/>
              </w:rPr>
              <w:t>.</w:t>
            </w:r>
            <w:r w:rsidR="00A26D58">
              <w:rPr>
                <w:lang w:val="en-NZ"/>
              </w:rPr>
              <w:t xml:space="preserve"> </w:t>
            </w:r>
            <w:r w:rsidR="00A0341E" w:rsidRPr="004D3B47">
              <w:rPr>
                <w:lang w:val="en-NZ"/>
              </w:rPr>
              <w:t>These supplementary results may more closely reflect the results of histology which were collected in relation to the NCSP.</w:t>
            </w:r>
          </w:p>
          <w:p w14:paraId="2A90D86D" w14:textId="77777777" w:rsidR="002C53AB" w:rsidRPr="004D3B47" w:rsidRDefault="002C53AB" w:rsidP="00E175D1">
            <w:pPr>
              <w:pStyle w:val="NoSpacing"/>
              <w:jc w:val="both"/>
              <w:rPr>
                <w:lang w:val="en-NZ"/>
              </w:rPr>
            </w:pPr>
          </w:p>
          <w:p w14:paraId="11CB8CFD" w14:textId="12F5DE50" w:rsidR="002C53AB" w:rsidRPr="004D3B47" w:rsidRDefault="00C76E70" w:rsidP="00E175D1">
            <w:pPr>
              <w:pStyle w:val="NoSpacing"/>
              <w:jc w:val="both"/>
              <w:rPr>
                <w:lang w:val="en-NZ"/>
              </w:rPr>
            </w:pPr>
            <w:r w:rsidRPr="004D3B47">
              <w:rPr>
                <w:lang w:val="en-NZ"/>
              </w:rPr>
              <w:t>Prior to Report 49</w:t>
            </w:r>
            <w:r w:rsidR="002C53AB" w:rsidRPr="004D3B47">
              <w:rPr>
                <w:lang w:val="en-NZ"/>
              </w:rPr>
              <w:t xml:space="preserve">, </w:t>
            </w:r>
            <w:r w:rsidRPr="004D3B47">
              <w:rPr>
                <w:lang w:val="en-NZ"/>
              </w:rPr>
              <w:t xml:space="preserve">biannual monitoring reports examined </w:t>
            </w:r>
            <w:r w:rsidR="002C53AB" w:rsidRPr="004D3B47">
              <w:rPr>
                <w:lang w:val="en-NZ"/>
              </w:rPr>
              <w:t>trends in high grade abnormalities by looking at the rate of women with CIN</w:t>
            </w:r>
            <w:r w:rsidR="00661BE1" w:rsidRPr="004D3B47">
              <w:rPr>
                <w:lang w:val="en-NZ"/>
              </w:rPr>
              <w:t xml:space="preserve"> </w:t>
            </w:r>
            <w:r w:rsidR="002C53AB" w:rsidRPr="004D3B47">
              <w:rPr>
                <w:lang w:val="en-NZ"/>
              </w:rPr>
              <w:t>2/3 histology, as a proportion of all women with histology</w:t>
            </w:r>
            <w:r w:rsidRPr="004D3B47">
              <w:rPr>
                <w:lang w:val="en-NZ"/>
              </w:rPr>
              <w:t xml:space="preserve">; while trends in the more widely-used standard measure of CIN 2/3 histology per 1,000 women screened was included in Annual Reports (up to 2013). Since Report 49, </w:t>
            </w:r>
            <w:r w:rsidR="002C53AB" w:rsidRPr="004D3B47">
              <w:rPr>
                <w:lang w:val="en-NZ"/>
              </w:rPr>
              <w:t xml:space="preserve">this </w:t>
            </w:r>
            <w:r w:rsidRPr="004D3B47">
              <w:rPr>
                <w:lang w:val="en-NZ"/>
              </w:rPr>
              <w:t xml:space="preserve">latter measure </w:t>
            </w:r>
            <w:r w:rsidR="002C53AB" w:rsidRPr="004D3B47">
              <w:rPr>
                <w:lang w:val="en-NZ"/>
              </w:rPr>
              <w:t xml:space="preserve">of </w:t>
            </w:r>
            <w:r w:rsidRPr="004D3B47">
              <w:rPr>
                <w:lang w:val="en-NZ"/>
              </w:rPr>
              <w:t xml:space="preserve">examining </w:t>
            </w:r>
            <w:r w:rsidR="002C53AB" w:rsidRPr="004D3B47">
              <w:rPr>
                <w:lang w:val="en-NZ"/>
              </w:rPr>
              <w:t xml:space="preserve">trends in high-grade histological abnormalities </w:t>
            </w:r>
            <w:r w:rsidRPr="004D3B47">
              <w:rPr>
                <w:lang w:val="en-NZ"/>
              </w:rPr>
              <w:t>has been brought across from the NCSP Annual Reports into the biannual monitoring reports</w:t>
            </w:r>
            <w:r w:rsidR="002C53AB" w:rsidRPr="004D3B47">
              <w:rPr>
                <w:lang w:val="en-NZ"/>
              </w:rPr>
              <w:t>. The previous measure has been included in this report</w:t>
            </w:r>
            <w:r w:rsidR="001F3A24" w:rsidRPr="004D3B47">
              <w:t xml:space="preserve"> in</w:t>
            </w:r>
            <w:r w:rsidRPr="004D3B47">
              <w:t xml:space="preserve"> </w:t>
            </w:r>
            <w:r w:rsidRPr="004D3B47">
              <w:fldChar w:fldCharType="begin"/>
            </w:r>
            <w:r w:rsidRPr="004D3B47">
              <w:instrText xml:space="preserve"> REF _Ref12872661 \h </w:instrText>
            </w:r>
            <w:r w:rsidR="00AC388A">
              <w:instrText xml:space="preserve"> \* MERGEFORMAT </w:instrText>
            </w:r>
            <w:r w:rsidRPr="004D3B47">
              <w:fldChar w:fldCharType="separate"/>
            </w:r>
            <w:r w:rsidR="00D03680" w:rsidRPr="00A321D5">
              <w:t xml:space="preserve">Figure </w:t>
            </w:r>
            <w:r w:rsidR="00D03680">
              <w:rPr>
                <w:noProof/>
              </w:rPr>
              <w:t>112</w:t>
            </w:r>
            <w:r w:rsidRPr="004D3B47">
              <w:fldChar w:fldCharType="end"/>
            </w:r>
            <w:r w:rsidR="001F3A24" w:rsidRPr="004D3B47">
              <w:t>, to allow comparison with earlier reports</w:t>
            </w:r>
            <w:r w:rsidR="002C53AB" w:rsidRPr="004D3B47">
              <w:rPr>
                <w:lang w:val="en-NZ"/>
              </w:rPr>
              <w:t>.</w:t>
            </w:r>
          </w:p>
          <w:p w14:paraId="48EC9303" w14:textId="77777777" w:rsidR="00E012A0" w:rsidRPr="004D3B47" w:rsidRDefault="00E012A0" w:rsidP="00E175D1">
            <w:pPr>
              <w:pStyle w:val="NoSpacing"/>
              <w:jc w:val="both"/>
              <w:rPr>
                <w:lang w:val="en-NZ"/>
              </w:rPr>
            </w:pPr>
          </w:p>
          <w:p w14:paraId="7A28F1DD" w14:textId="5D4CADF5" w:rsidR="000E62DB" w:rsidRDefault="00E012A0" w:rsidP="00E175D1">
            <w:pPr>
              <w:pStyle w:val="NoSpacing"/>
              <w:jc w:val="both"/>
              <w:rPr>
                <w:lang w:val="en-NZ"/>
              </w:rPr>
            </w:pPr>
            <w:r w:rsidRPr="004D3B47">
              <w:rPr>
                <w:lang w:val="en-NZ"/>
              </w:rPr>
              <w:t xml:space="preserve">Apparent declines in CIN 2/3 histology per 1,000 women screened among women aged 20-24 and 25-29 years are consistent with results from other indicators within this report (see Indicator 5.1), </w:t>
            </w:r>
            <w:r w:rsidR="00F66695" w:rsidRPr="004D3B47">
              <w:rPr>
                <w:lang w:val="en-NZ"/>
              </w:rPr>
              <w:t>and the anticipated effect of HPV vaccination. This is an important indicator that can be monitored regularly to look for the impact of HPV vaccination, and supplements proxy measures such as trends in genital warts, reported elsewhere.</w:t>
            </w:r>
            <w:hyperlink w:anchor="_ENREF_13" w:tooltip="Sherwood, 2019 #10693" w:history="1">
              <w:r w:rsidR="00AC388A" w:rsidRPr="004D3B47">
                <w:rPr>
                  <w:lang w:val="en-NZ"/>
                </w:rPr>
                <w:fldChar w:fldCharType="begin"/>
              </w:r>
              <w:r w:rsidR="00AC388A">
                <w:rPr>
                  <w:lang w:val="en-NZ"/>
                </w:rPr>
                <w:instrText xml:space="preserve"> ADDIN EN.CITE &lt;EndNote&gt;&lt;Cite&gt;&lt;Author&gt;Sherwood&lt;/Author&gt;&lt;Year&gt;2019&lt;/Year&gt;&lt;RecNum&gt;10693&lt;/RecNum&gt;&lt;DisplayText&gt;&lt;style face="superscript"&gt;13&lt;/style&gt;&lt;/DisplayText&gt;&lt;record&gt;&lt;rec-number&gt;10693&lt;/rec-number&gt;&lt;foreign-keys&gt;&lt;key app="EN" db-id="et0drd2r3drrx1e0e2px9a5wx5az9v0r0xx0" timestamp="1561947011"&gt;10693&lt;/key&gt;&lt;/foreign-keys&gt;&lt;ref-type name="Report"&gt;27&lt;/ref-type&gt;&lt;contributors&gt;&lt;authors&gt;&lt;author&gt;Sherwood, Jill&lt;/author&gt;&lt;author&gt;Borman, Ali&lt;/author&gt;&lt;author&gt;Scullion, Luke&lt;/author&gt;&lt;author&gt;Gray, Rebekah&lt;/author&gt;&lt;/authors&gt;&lt;tertiary-authors&gt;&lt;author&gt;The Institute of Environmental Science and Research Ltd (ESR)&lt;/author&gt;&lt;/tertiary-authors&gt;&lt;/contributors&gt;&lt;titles&gt;&lt;title&gt;Sexually Transmitted Infections in New Zealand: Annual Surveillance Report 2016&lt;/title&gt;&lt;/titles&gt;&lt;dates&gt;&lt;year&gt;2019&lt;/year&gt;&lt;/dates&gt;&lt;pub-location&gt;Porirua, New Zealand&lt;/pub-location&gt;&lt;urls&gt;&lt;related-urls&gt;&lt;url&gt;&lt;style face="underline" font="default" size="100%"&gt;https://surv.esr.cri.nz/PDF_surveillance/STISurvRpt/2016/FINAL_2016_STI_AnnualReport.pdf&lt;/style&gt;&lt;/url&gt;&lt;/related-urls&gt;&lt;/urls&gt;&lt;access-date&gt;1st July 2019&lt;/access-date&gt;&lt;/record&gt;&lt;/Cite&gt;&lt;/EndNote&gt;</w:instrText>
              </w:r>
              <w:r w:rsidR="00AC388A" w:rsidRPr="004D3B47">
                <w:rPr>
                  <w:lang w:val="en-NZ"/>
                </w:rPr>
                <w:fldChar w:fldCharType="separate"/>
              </w:r>
              <w:r w:rsidR="00AC388A" w:rsidRPr="00EB2FB3">
                <w:rPr>
                  <w:noProof/>
                  <w:vertAlign w:val="superscript"/>
                  <w:lang w:val="en-NZ"/>
                </w:rPr>
                <w:t>13</w:t>
              </w:r>
              <w:r w:rsidR="00AC388A" w:rsidRPr="004D3B47">
                <w:rPr>
                  <w:lang w:val="en-NZ"/>
                </w:rPr>
                <w:fldChar w:fldCharType="end"/>
              </w:r>
            </w:hyperlink>
            <w:r w:rsidR="00F66695" w:rsidRPr="004D3B47">
              <w:rPr>
                <w:lang w:val="en-NZ"/>
              </w:rPr>
              <w:t xml:space="preserve"> Ecological measures such as this have played an important role in many countries in documenting the impact of HPV vaccination,</w:t>
            </w:r>
            <w:hyperlink w:anchor="_ENREF_14" w:tooltip="Drolet, 2019 #10692" w:history="1">
              <w:r w:rsidR="00AC388A" w:rsidRPr="004D3B47">
                <w:rPr>
                  <w:lang w:val="en-NZ"/>
                </w:rPr>
                <w:fldChar w:fldCharType="begin">
                  <w:fldData xml:space="preserve">PEVuZE5vdGU+PENpdGUgRXhjbHVkZVllYXI9IjEiPjxBdXRob3I+RHJvbGV0PC9BdXRob3I+PFll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==
</w:fldData>
                </w:fldChar>
              </w:r>
              <w:r w:rsidR="00AC388A">
                <w:rPr>
                  <w:lang w:val="en-NZ"/>
                </w:rPr>
                <w:instrText xml:space="preserve"> ADDIN EN.CITE </w:instrText>
              </w:r>
              <w:r w:rsidR="00AC388A">
                <w:rPr>
                  <w:lang w:val="en-NZ"/>
                </w:rPr>
                <w:fldChar w:fldCharType="begin">
                  <w:fldData xml:space="preserve">PEVuZE5vdGU+PENpdGUgRXhjbHVkZVllYXI9IjEiPjxBdXRob3I+RHJvbGV0PC9BdXRob3I+PFll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==
</w:fldData>
                </w:fldChar>
              </w:r>
              <w:r w:rsidR="00AC388A">
                <w:rPr>
                  <w:lang w:val="en-NZ"/>
                </w:rPr>
                <w:instrText xml:space="preserve"> ADDIN EN.CITE.DATA </w:instrText>
              </w:r>
              <w:r w:rsidR="00AC388A">
                <w:rPr>
                  <w:lang w:val="en-NZ"/>
                </w:rPr>
              </w:r>
              <w:r w:rsidR="00AC388A">
                <w:rPr>
                  <w:lang w:val="en-NZ"/>
                </w:rPr>
                <w:fldChar w:fldCharType="end"/>
              </w:r>
              <w:r w:rsidR="00AC388A" w:rsidRPr="004D3B47">
                <w:rPr>
                  <w:lang w:val="en-NZ"/>
                </w:rPr>
              </w:r>
              <w:r w:rsidR="00AC388A" w:rsidRPr="004D3B47">
                <w:rPr>
                  <w:lang w:val="en-NZ"/>
                </w:rPr>
                <w:fldChar w:fldCharType="separate"/>
              </w:r>
              <w:r w:rsidR="00AC388A" w:rsidRPr="00EB2FB3">
                <w:rPr>
                  <w:noProof/>
                  <w:vertAlign w:val="superscript"/>
                  <w:lang w:val="en-NZ"/>
                </w:rPr>
                <w:t>14</w:t>
              </w:r>
              <w:r w:rsidR="00AC388A" w:rsidRPr="004D3B47">
                <w:rPr>
                  <w:lang w:val="en-NZ"/>
                </w:rPr>
                <w:fldChar w:fldCharType="end"/>
              </w:r>
            </w:hyperlink>
            <w:r w:rsidR="00F66695" w:rsidRPr="004D3B47">
              <w:rPr>
                <w:lang w:val="en-NZ"/>
              </w:rPr>
              <w:t xml:space="preserve"> but have well-known limitations. Individual vaccination status is not available on the NCSP Register.</w:t>
            </w:r>
          </w:p>
          <w:p w14:paraId="5FD99EF9" w14:textId="15FBDBB8" w:rsidR="00F444A9" w:rsidRPr="00F444A9" w:rsidRDefault="00F444A9" w:rsidP="00E175D1">
            <w:pPr>
              <w:pStyle w:val="NoSpacing"/>
              <w:jc w:val="both"/>
              <w:rPr>
                <w:lang w:val="en-NZ"/>
              </w:rPr>
            </w:pPr>
          </w:p>
        </w:tc>
      </w:tr>
    </w:tbl>
    <w:p w14:paraId="3F8E7D10" w14:textId="5072EE17" w:rsidR="00355E46" w:rsidRPr="004D3B47" w:rsidRDefault="00355E46" w:rsidP="00523DF2">
      <w:pPr>
        <w:pStyle w:val="Caption"/>
        <w:keepNext/>
      </w:pPr>
      <w:r w:rsidRPr="004D3B47">
        <w:rPr>
          <w:lang w:eastAsia="en-AU"/>
        </w:rPr>
        <w:br w:type="page"/>
      </w:r>
      <w:bookmarkStart w:id="1094" w:name="_Ref460331935"/>
      <w:bookmarkStart w:id="1095" w:name="_Ref275802564"/>
      <w:bookmarkStart w:id="1096" w:name="_Toc276457761"/>
      <w:bookmarkStart w:id="1097" w:name="_Toc304970058"/>
      <w:bookmarkStart w:id="1098" w:name="_Toc469398290"/>
      <w:bookmarkStart w:id="1099" w:name="_Toc454286166"/>
      <w:bookmarkStart w:id="1100" w:name="_Toc486941053"/>
      <w:bookmarkStart w:id="1101" w:name="_Toc475605527"/>
      <w:bookmarkStart w:id="1102" w:name="_Toc509928498"/>
      <w:bookmarkStart w:id="1103" w:name="_Toc528676170"/>
      <w:bookmarkStart w:id="1104" w:name="_Toc5627617"/>
      <w:bookmarkStart w:id="1105" w:name="_Toc12875559"/>
      <w:bookmarkStart w:id="1106" w:name="_Toc68606682"/>
      <w:r w:rsidR="008E7879" w:rsidRPr="004D3B47">
        <w:t>Table</w:t>
      </w:r>
      <w:r w:rsidR="00051A81"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7</w:t>
      </w:r>
      <w:r w:rsidR="00905C1A" w:rsidRPr="004D3B47">
        <w:rPr>
          <w:noProof/>
        </w:rPr>
        <w:fldChar w:fldCharType="end"/>
      </w:r>
      <w:bookmarkEnd w:id="1094"/>
      <w:bookmarkEnd w:id="1095"/>
      <w:r w:rsidRPr="004D3B47">
        <w:t xml:space="preserve"> - Histology results reporting by SNOMED category</w:t>
      </w:r>
      <w:bookmarkEnd w:id="1096"/>
      <w:bookmarkEnd w:id="1097"/>
      <w:bookmarkEnd w:id="1098"/>
      <w:bookmarkEnd w:id="1099"/>
      <w:bookmarkEnd w:id="1100"/>
      <w:bookmarkEnd w:id="1101"/>
      <w:bookmarkEnd w:id="1102"/>
      <w:bookmarkEnd w:id="1103"/>
      <w:bookmarkEnd w:id="1104"/>
      <w:bookmarkEnd w:id="1105"/>
      <w:bookmarkEnd w:id="1106"/>
    </w:p>
    <w:tbl>
      <w:tblPr>
        <w:tblW w:w="78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77"/>
        <w:gridCol w:w="1418"/>
        <w:gridCol w:w="1417"/>
      </w:tblGrid>
      <w:tr w:rsidR="004D3B47" w:rsidRPr="004D3B47" w14:paraId="2460A345" w14:textId="77777777" w:rsidTr="001B5FDB">
        <w:trPr>
          <w:trHeight w:val="255"/>
        </w:trPr>
        <w:tc>
          <w:tcPr>
            <w:tcW w:w="4977" w:type="dxa"/>
            <w:tcBorders>
              <w:top w:val="single" w:sz="4" w:space="0" w:color="auto"/>
              <w:left w:val="single" w:sz="4" w:space="0" w:color="auto"/>
              <w:bottom w:val="nil"/>
              <w:right w:val="nil"/>
            </w:tcBorders>
            <w:shd w:val="clear" w:color="auto" w:fill="D9D9D9" w:themeFill="background1" w:themeFillShade="D9"/>
            <w:noWrap/>
            <w:vAlign w:val="bottom"/>
          </w:tcPr>
          <w:p w14:paraId="5860988A" w14:textId="77777777" w:rsidR="00355E46" w:rsidRPr="004D3B47" w:rsidRDefault="00355E46" w:rsidP="00DE16F5">
            <w:pPr>
              <w:keepNext/>
              <w:keepLines/>
              <w:ind w:right="544"/>
              <w:jc w:val="both"/>
              <w:rPr>
                <w:rFonts w:asciiTheme="minorHAnsi" w:hAnsiTheme="minorHAnsi" w:cs="Arial"/>
                <w:b/>
                <w:szCs w:val="23"/>
                <w:lang w:eastAsia="en-AU"/>
              </w:rPr>
            </w:pPr>
            <w:r w:rsidRPr="004D3B47">
              <w:rPr>
                <w:rFonts w:asciiTheme="minorHAnsi" w:hAnsiTheme="minorHAnsi" w:cs="Arial"/>
                <w:b/>
                <w:szCs w:val="23"/>
                <w:lang w:eastAsia="en-AU"/>
              </w:rPr>
              <w:t>SNOMED category</w:t>
            </w:r>
          </w:p>
          <w:p w14:paraId="0CC8DC26" w14:textId="77777777" w:rsidR="00355E46" w:rsidRPr="004D3B47" w:rsidRDefault="00355E46" w:rsidP="00DE16F5">
            <w:pPr>
              <w:keepNext/>
              <w:keepLines/>
              <w:ind w:right="544"/>
              <w:jc w:val="both"/>
              <w:rPr>
                <w:rFonts w:asciiTheme="minorHAnsi" w:hAnsiTheme="minorHAnsi" w:cs="Arial"/>
                <w:b/>
                <w:szCs w:val="23"/>
                <w:lang w:eastAsia="en-AU"/>
              </w:rPr>
            </w:pPr>
          </w:p>
        </w:tc>
        <w:tc>
          <w:tcPr>
            <w:tcW w:w="2835" w:type="dxa"/>
            <w:gridSpan w:val="2"/>
            <w:tcBorders>
              <w:top w:val="single" w:sz="4" w:space="0" w:color="auto"/>
              <w:left w:val="nil"/>
              <w:bottom w:val="nil"/>
              <w:right w:val="single" w:sz="4" w:space="0" w:color="auto"/>
            </w:tcBorders>
            <w:shd w:val="clear" w:color="auto" w:fill="D9D9D9" w:themeFill="background1" w:themeFillShade="D9"/>
            <w:noWrap/>
            <w:vAlign w:val="bottom"/>
          </w:tcPr>
          <w:p w14:paraId="10B25481" w14:textId="77777777" w:rsidR="00355E46" w:rsidRPr="004D3B47" w:rsidRDefault="00355E46" w:rsidP="004C15B6">
            <w:pPr>
              <w:keepNext/>
              <w:keepLines/>
              <w:ind w:right="544"/>
              <w:jc w:val="center"/>
              <w:rPr>
                <w:rFonts w:asciiTheme="minorHAnsi" w:hAnsiTheme="minorHAnsi" w:cs="Arial"/>
                <w:b/>
                <w:szCs w:val="23"/>
                <w:lang w:eastAsia="en-AU"/>
              </w:rPr>
            </w:pPr>
            <w:r w:rsidRPr="004D3B47">
              <w:rPr>
                <w:rFonts w:asciiTheme="minorHAnsi" w:hAnsiTheme="minorHAnsi" w:cs="Arial"/>
                <w:b/>
                <w:szCs w:val="23"/>
                <w:lang w:eastAsia="en-AU"/>
              </w:rPr>
              <w:t>Women with that diagnosis</w:t>
            </w:r>
          </w:p>
        </w:tc>
      </w:tr>
      <w:tr w:rsidR="004D3B47" w:rsidRPr="004D3B47" w14:paraId="763F51A3" w14:textId="77777777" w:rsidTr="00645701">
        <w:tblPrEx>
          <w:tblBorders>
            <w:insideV w:val="none" w:sz="0" w:space="0" w:color="auto"/>
          </w:tblBorders>
        </w:tblPrEx>
        <w:trPr>
          <w:trHeight w:val="255"/>
        </w:trPr>
        <w:tc>
          <w:tcPr>
            <w:tcW w:w="4977" w:type="dxa"/>
            <w:tcBorders>
              <w:top w:val="nil"/>
              <w:bottom w:val="single" w:sz="4" w:space="0" w:color="auto"/>
            </w:tcBorders>
            <w:shd w:val="clear" w:color="auto" w:fill="D9D9D9" w:themeFill="background1" w:themeFillShade="D9"/>
            <w:noWrap/>
            <w:vAlign w:val="bottom"/>
          </w:tcPr>
          <w:p w14:paraId="2A644FB5" w14:textId="77777777" w:rsidR="00355E46" w:rsidRPr="004D3B47" w:rsidRDefault="00355E46" w:rsidP="00DE16F5">
            <w:pPr>
              <w:keepNext/>
              <w:keepLines/>
              <w:ind w:right="544"/>
              <w:jc w:val="both"/>
              <w:rPr>
                <w:rFonts w:asciiTheme="minorHAnsi" w:hAnsiTheme="minorHAnsi" w:cs="Arial"/>
                <w:b/>
                <w:szCs w:val="23"/>
                <w:lang w:eastAsia="en-AU"/>
              </w:rPr>
            </w:pPr>
          </w:p>
        </w:tc>
        <w:tc>
          <w:tcPr>
            <w:tcW w:w="1418" w:type="dxa"/>
            <w:tcBorders>
              <w:top w:val="nil"/>
              <w:bottom w:val="single" w:sz="4" w:space="0" w:color="auto"/>
            </w:tcBorders>
            <w:shd w:val="clear" w:color="auto" w:fill="D9D9D9" w:themeFill="background1" w:themeFillShade="D9"/>
            <w:noWrap/>
            <w:vAlign w:val="bottom"/>
          </w:tcPr>
          <w:p w14:paraId="65528AB9" w14:textId="77777777" w:rsidR="00355E46" w:rsidRPr="004D3B47" w:rsidRDefault="00355E46" w:rsidP="00B8228C">
            <w:pPr>
              <w:keepNext/>
              <w:keepLines/>
              <w:ind w:right="34"/>
              <w:jc w:val="right"/>
              <w:rPr>
                <w:rFonts w:asciiTheme="minorHAnsi" w:hAnsiTheme="minorHAnsi" w:cs="Arial"/>
                <w:b/>
                <w:szCs w:val="23"/>
                <w:lang w:eastAsia="en-AU"/>
              </w:rPr>
            </w:pPr>
            <w:r w:rsidRPr="004D3B47">
              <w:rPr>
                <w:rFonts w:asciiTheme="minorHAnsi" w:hAnsiTheme="minorHAnsi" w:cs="Arial"/>
                <w:b/>
                <w:szCs w:val="23"/>
                <w:lang w:eastAsia="en-AU"/>
              </w:rPr>
              <w:t>N</w:t>
            </w:r>
          </w:p>
        </w:tc>
        <w:tc>
          <w:tcPr>
            <w:tcW w:w="1417" w:type="dxa"/>
            <w:tcBorders>
              <w:top w:val="nil"/>
              <w:bottom w:val="single" w:sz="4" w:space="0" w:color="auto"/>
            </w:tcBorders>
            <w:shd w:val="clear" w:color="auto" w:fill="D9D9D9" w:themeFill="background1" w:themeFillShade="D9"/>
            <w:noWrap/>
            <w:vAlign w:val="bottom"/>
          </w:tcPr>
          <w:p w14:paraId="2AA0CF59" w14:textId="77777777" w:rsidR="00355E46" w:rsidRPr="004D3B47" w:rsidRDefault="00355E46" w:rsidP="00B8228C">
            <w:pPr>
              <w:keepNext/>
              <w:keepLines/>
              <w:ind w:right="34"/>
              <w:jc w:val="right"/>
              <w:rPr>
                <w:rFonts w:asciiTheme="minorHAnsi" w:hAnsiTheme="minorHAnsi" w:cs="Arial"/>
                <w:b/>
                <w:szCs w:val="23"/>
                <w:lang w:eastAsia="en-AU"/>
              </w:rPr>
            </w:pPr>
            <w:r w:rsidRPr="004D3B47">
              <w:rPr>
                <w:rFonts w:asciiTheme="minorHAnsi" w:hAnsiTheme="minorHAnsi" w:cs="Arial"/>
                <w:b/>
                <w:szCs w:val="23"/>
                <w:lang w:eastAsia="en-AU"/>
              </w:rPr>
              <w:t>%</w:t>
            </w:r>
          </w:p>
        </w:tc>
      </w:tr>
      <w:tr w:rsidR="004D3B47" w:rsidRPr="004D3B47" w14:paraId="3778FD25" w14:textId="77777777" w:rsidTr="00645701">
        <w:trPr>
          <w:trHeight w:val="255"/>
        </w:trPr>
        <w:tc>
          <w:tcPr>
            <w:tcW w:w="4977" w:type="dxa"/>
            <w:tcBorders>
              <w:top w:val="single" w:sz="4" w:space="0" w:color="auto"/>
              <w:left w:val="single" w:sz="4" w:space="0" w:color="auto"/>
              <w:bottom w:val="nil"/>
              <w:right w:val="nil"/>
            </w:tcBorders>
            <w:shd w:val="clear" w:color="auto" w:fill="auto"/>
            <w:noWrap/>
            <w:vAlign w:val="bottom"/>
          </w:tcPr>
          <w:p w14:paraId="762BBEEA" w14:textId="77777777" w:rsidR="001B5FDB" w:rsidRPr="004D3B47" w:rsidRDefault="001B5FDB" w:rsidP="001B5FDB">
            <w:pPr>
              <w:rPr>
                <w:rFonts w:asciiTheme="minorHAnsi" w:hAnsiTheme="minorHAnsi"/>
                <w:szCs w:val="23"/>
              </w:rPr>
            </w:pPr>
            <w:r w:rsidRPr="004D3B47">
              <w:rPr>
                <w:sz w:val="22"/>
              </w:rPr>
              <w:t>Negative/normal</w:t>
            </w:r>
          </w:p>
        </w:tc>
        <w:tc>
          <w:tcPr>
            <w:tcW w:w="1418" w:type="dxa"/>
            <w:tcBorders>
              <w:top w:val="single" w:sz="4" w:space="0" w:color="auto"/>
              <w:left w:val="nil"/>
              <w:bottom w:val="nil"/>
              <w:right w:val="nil"/>
            </w:tcBorders>
            <w:noWrap/>
          </w:tcPr>
          <w:p w14:paraId="07481C02" w14:textId="53487288" w:rsidR="001B5FDB" w:rsidRPr="004D3B47" w:rsidRDefault="001B5FDB" w:rsidP="001B5FDB">
            <w:pPr>
              <w:jc w:val="right"/>
              <w:rPr>
                <w:rFonts w:asciiTheme="minorHAnsi" w:hAnsiTheme="minorHAnsi"/>
                <w:szCs w:val="23"/>
              </w:rPr>
            </w:pPr>
            <w:r w:rsidRPr="004D3B47">
              <w:t xml:space="preserve"> 3,277 </w:t>
            </w:r>
          </w:p>
        </w:tc>
        <w:tc>
          <w:tcPr>
            <w:tcW w:w="1417" w:type="dxa"/>
            <w:tcBorders>
              <w:top w:val="single" w:sz="4" w:space="0" w:color="auto"/>
              <w:left w:val="nil"/>
              <w:bottom w:val="nil"/>
              <w:right w:val="single" w:sz="4" w:space="0" w:color="auto"/>
            </w:tcBorders>
            <w:noWrap/>
          </w:tcPr>
          <w:p w14:paraId="74673C16" w14:textId="1D5EBEA6" w:rsidR="001B5FDB" w:rsidRPr="004D3B47" w:rsidRDefault="001B5FDB" w:rsidP="001B5FDB">
            <w:pPr>
              <w:jc w:val="right"/>
              <w:rPr>
                <w:rFonts w:asciiTheme="minorHAnsi" w:hAnsiTheme="minorHAnsi"/>
                <w:szCs w:val="23"/>
              </w:rPr>
            </w:pPr>
            <w:r w:rsidRPr="004D3B47">
              <w:t xml:space="preserve"> 31.3 </w:t>
            </w:r>
          </w:p>
        </w:tc>
      </w:tr>
      <w:tr w:rsidR="004D3B47" w:rsidRPr="004D3B47" w14:paraId="1FF619B8"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379456AC" w14:textId="77777777" w:rsidR="001B5FDB" w:rsidRPr="004D3B47" w:rsidRDefault="001B5FDB" w:rsidP="001B5FDB">
            <w:pPr>
              <w:rPr>
                <w:rFonts w:asciiTheme="minorHAnsi" w:hAnsiTheme="minorHAnsi"/>
                <w:szCs w:val="23"/>
              </w:rPr>
            </w:pPr>
            <w:r w:rsidRPr="004D3B47">
              <w:rPr>
                <w:sz w:val="22"/>
              </w:rPr>
              <w:t>Inflammation</w:t>
            </w:r>
          </w:p>
        </w:tc>
        <w:tc>
          <w:tcPr>
            <w:tcW w:w="1418" w:type="dxa"/>
            <w:tcBorders>
              <w:top w:val="nil"/>
              <w:left w:val="nil"/>
              <w:bottom w:val="nil"/>
              <w:right w:val="nil"/>
            </w:tcBorders>
            <w:noWrap/>
          </w:tcPr>
          <w:p w14:paraId="50CDE358" w14:textId="56C4A7B7" w:rsidR="001B5FDB" w:rsidRPr="004D3B47" w:rsidRDefault="001B5FDB" w:rsidP="001B5FDB">
            <w:pPr>
              <w:jc w:val="right"/>
              <w:rPr>
                <w:rFonts w:asciiTheme="minorHAnsi" w:hAnsiTheme="minorHAnsi"/>
                <w:szCs w:val="23"/>
              </w:rPr>
            </w:pPr>
            <w:r w:rsidRPr="004D3B47">
              <w:t xml:space="preserve"> 618 </w:t>
            </w:r>
          </w:p>
        </w:tc>
        <w:tc>
          <w:tcPr>
            <w:tcW w:w="1417" w:type="dxa"/>
            <w:tcBorders>
              <w:top w:val="nil"/>
              <w:left w:val="nil"/>
              <w:bottom w:val="nil"/>
              <w:right w:val="single" w:sz="4" w:space="0" w:color="auto"/>
            </w:tcBorders>
            <w:noWrap/>
          </w:tcPr>
          <w:p w14:paraId="05977F2A" w14:textId="51630746" w:rsidR="001B5FDB" w:rsidRPr="004D3B47" w:rsidRDefault="001B5FDB" w:rsidP="001B5FDB">
            <w:pPr>
              <w:jc w:val="right"/>
              <w:rPr>
                <w:rFonts w:asciiTheme="minorHAnsi" w:hAnsiTheme="minorHAnsi"/>
                <w:szCs w:val="23"/>
              </w:rPr>
            </w:pPr>
            <w:r w:rsidRPr="004D3B47">
              <w:t xml:space="preserve"> 5.9 </w:t>
            </w:r>
          </w:p>
        </w:tc>
      </w:tr>
      <w:tr w:rsidR="004D3B47" w:rsidRPr="004D3B47" w14:paraId="301E78B3"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3F4568CF" w14:textId="77777777" w:rsidR="001B5FDB" w:rsidRPr="004D3B47" w:rsidRDefault="001B5FDB" w:rsidP="001B5FDB">
            <w:pPr>
              <w:rPr>
                <w:rFonts w:asciiTheme="minorHAnsi" w:hAnsiTheme="minorHAnsi"/>
                <w:szCs w:val="23"/>
              </w:rPr>
            </w:pPr>
            <w:r w:rsidRPr="004D3B47">
              <w:rPr>
                <w:sz w:val="22"/>
              </w:rPr>
              <w:t>Microglandular hyperplasia</w:t>
            </w:r>
          </w:p>
        </w:tc>
        <w:tc>
          <w:tcPr>
            <w:tcW w:w="1418" w:type="dxa"/>
            <w:tcBorders>
              <w:top w:val="nil"/>
              <w:left w:val="nil"/>
              <w:bottom w:val="nil"/>
              <w:right w:val="nil"/>
            </w:tcBorders>
            <w:noWrap/>
          </w:tcPr>
          <w:p w14:paraId="64D2932E" w14:textId="5F1AE291" w:rsidR="001B5FDB" w:rsidRPr="004D3B47" w:rsidRDefault="001B5FDB" w:rsidP="001B5FDB">
            <w:pPr>
              <w:jc w:val="right"/>
              <w:rPr>
                <w:rFonts w:asciiTheme="minorHAnsi" w:hAnsiTheme="minorHAnsi"/>
                <w:szCs w:val="23"/>
              </w:rPr>
            </w:pPr>
            <w:r w:rsidRPr="004D3B47">
              <w:t xml:space="preserve"> 5 </w:t>
            </w:r>
          </w:p>
        </w:tc>
        <w:tc>
          <w:tcPr>
            <w:tcW w:w="1417" w:type="dxa"/>
            <w:tcBorders>
              <w:top w:val="nil"/>
              <w:left w:val="nil"/>
              <w:bottom w:val="nil"/>
              <w:right w:val="single" w:sz="4" w:space="0" w:color="auto"/>
            </w:tcBorders>
            <w:noWrap/>
          </w:tcPr>
          <w:p w14:paraId="7D653E93" w14:textId="3E91CD9D" w:rsidR="001B5FDB" w:rsidRPr="004D3B47" w:rsidRDefault="001B5FDB" w:rsidP="001B5FDB">
            <w:pPr>
              <w:jc w:val="right"/>
              <w:rPr>
                <w:rFonts w:asciiTheme="minorHAnsi" w:hAnsiTheme="minorHAnsi"/>
                <w:szCs w:val="23"/>
              </w:rPr>
            </w:pPr>
            <w:r w:rsidRPr="004D3B47">
              <w:t xml:space="preserve"> &lt;0.05 </w:t>
            </w:r>
          </w:p>
        </w:tc>
      </w:tr>
      <w:tr w:rsidR="004D3B47" w:rsidRPr="004D3B47" w14:paraId="03D48F4C"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1C094911" w14:textId="77777777" w:rsidR="001B5FDB" w:rsidRPr="004D3B47" w:rsidRDefault="001B5FDB" w:rsidP="001B5FDB">
            <w:pPr>
              <w:rPr>
                <w:rFonts w:asciiTheme="minorHAnsi" w:hAnsiTheme="minorHAnsi"/>
                <w:szCs w:val="23"/>
              </w:rPr>
            </w:pPr>
            <w:r w:rsidRPr="004D3B47">
              <w:rPr>
                <w:sz w:val="22"/>
              </w:rPr>
              <w:t>Squamous metaplasia</w:t>
            </w:r>
          </w:p>
        </w:tc>
        <w:tc>
          <w:tcPr>
            <w:tcW w:w="1418" w:type="dxa"/>
            <w:tcBorders>
              <w:top w:val="nil"/>
              <w:left w:val="nil"/>
              <w:bottom w:val="nil"/>
              <w:right w:val="nil"/>
            </w:tcBorders>
            <w:noWrap/>
          </w:tcPr>
          <w:p w14:paraId="2B44C314" w14:textId="7A89CFC1" w:rsidR="001B5FDB" w:rsidRPr="004D3B47" w:rsidRDefault="001B5FDB" w:rsidP="001B5FDB">
            <w:pPr>
              <w:jc w:val="right"/>
              <w:rPr>
                <w:rFonts w:asciiTheme="minorHAnsi" w:hAnsiTheme="minorHAnsi"/>
                <w:szCs w:val="23"/>
              </w:rPr>
            </w:pPr>
            <w:r w:rsidRPr="004D3B47">
              <w:t xml:space="preserve"> 288 </w:t>
            </w:r>
          </w:p>
        </w:tc>
        <w:tc>
          <w:tcPr>
            <w:tcW w:w="1417" w:type="dxa"/>
            <w:tcBorders>
              <w:top w:val="nil"/>
              <w:left w:val="nil"/>
              <w:bottom w:val="nil"/>
              <w:right w:val="single" w:sz="4" w:space="0" w:color="auto"/>
            </w:tcBorders>
            <w:noWrap/>
          </w:tcPr>
          <w:p w14:paraId="07FCAF0F" w14:textId="18E92696" w:rsidR="001B5FDB" w:rsidRPr="004D3B47" w:rsidRDefault="001B5FDB" w:rsidP="001B5FDB">
            <w:pPr>
              <w:jc w:val="right"/>
              <w:rPr>
                <w:rFonts w:asciiTheme="minorHAnsi" w:hAnsiTheme="minorHAnsi"/>
                <w:szCs w:val="23"/>
              </w:rPr>
            </w:pPr>
            <w:r w:rsidRPr="004D3B47">
              <w:t xml:space="preserve"> 2.8 </w:t>
            </w:r>
          </w:p>
        </w:tc>
      </w:tr>
      <w:tr w:rsidR="004D3B47" w:rsidRPr="004D3B47" w14:paraId="6B61294F"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0C89F69B" w14:textId="77777777" w:rsidR="001B5FDB" w:rsidRPr="004D3B47" w:rsidRDefault="001B5FDB" w:rsidP="001B5FDB">
            <w:pPr>
              <w:rPr>
                <w:rFonts w:asciiTheme="minorHAnsi" w:hAnsiTheme="minorHAnsi"/>
                <w:szCs w:val="23"/>
              </w:rPr>
            </w:pPr>
            <w:r w:rsidRPr="004D3B47">
              <w:rPr>
                <w:sz w:val="22"/>
              </w:rPr>
              <w:t>Polyp</w:t>
            </w:r>
          </w:p>
        </w:tc>
        <w:tc>
          <w:tcPr>
            <w:tcW w:w="1418" w:type="dxa"/>
            <w:tcBorders>
              <w:top w:val="nil"/>
              <w:left w:val="nil"/>
              <w:bottom w:val="nil"/>
              <w:right w:val="nil"/>
            </w:tcBorders>
            <w:noWrap/>
          </w:tcPr>
          <w:p w14:paraId="23C6614A" w14:textId="3CFD25A6" w:rsidR="001B5FDB" w:rsidRPr="004D3B47" w:rsidRDefault="001B5FDB" w:rsidP="001B5FDB">
            <w:pPr>
              <w:jc w:val="right"/>
              <w:rPr>
                <w:rFonts w:cs="Arial"/>
                <w:sz w:val="22"/>
              </w:rPr>
            </w:pPr>
            <w:r w:rsidRPr="004D3B47">
              <w:t xml:space="preserve"> 1,310 </w:t>
            </w:r>
          </w:p>
        </w:tc>
        <w:tc>
          <w:tcPr>
            <w:tcW w:w="1417" w:type="dxa"/>
            <w:tcBorders>
              <w:top w:val="nil"/>
              <w:left w:val="nil"/>
              <w:bottom w:val="nil"/>
              <w:right w:val="single" w:sz="4" w:space="0" w:color="auto"/>
            </w:tcBorders>
            <w:noWrap/>
          </w:tcPr>
          <w:p w14:paraId="0C8F2A94" w14:textId="749D3F11" w:rsidR="001B5FDB" w:rsidRPr="004D3B47" w:rsidRDefault="001B5FDB" w:rsidP="001B5FDB">
            <w:pPr>
              <w:jc w:val="right"/>
              <w:rPr>
                <w:rFonts w:cs="Arial"/>
                <w:sz w:val="22"/>
              </w:rPr>
            </w:pPr>
            <w:r w:rsidRPr="004D3B47">
              <w:t xml:space="preserve"> 12.5 </w:t>
            </w:r>
          </w:p>
        </w:tc>
      </w:tr>
      <w:tr w:rsidR="004D3B47" w:rsidRPr="004D3B47" w14:paraId="3DBA9518"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097AA8B9" w14:textId="77777777" w:rsidR="001B5FDB" w:rsidRPr="004D3B47" w:rsidRDefault="001B5FDB" w:rsidP="001B5FDB">
            <w:pPr>
              <w:rPr>
                <w:rFonts w:asciiTheme="minorHAnsi" w:hAnsiTheme="minorHAnsi"/>
                <w:szCs w:val="23"/>
              </w:rPr>
            </w:pPr>
            <w:r w:rsidRPr="004D3B47">
              <w:rPr>
                <w:sz w:val="22"/>
              </w:rPr>
              <w:t>Other*</w:t>
            </w:r>
          </w:p>
        </w:tc>
        <w:tc>
          <w:tcPr>
            <w:tcW w:w="1418" w:type="dxa"/>
            <w:tcBorders>
              <w:top w:val="nil"/>
              <w:left w:val="nil"/>
              <w:bottom w:val="nil"/>
              <w:right w:val="nil"/>
            </w:tcBorders>
            <w:noWrap/>
          </w:tcPr>
          <w:p w14:paraId="41A77FC6" w14:textId="4F895BE5" w:rsidR="001B5FDB" w:rsidRPr="004D3B47" w:rsidRDefault="001B5FDB" w:rsidP="001B5FDB">
            <w:pPr>
              <w:jc w:val="right"/>
              <w:rPr>
                <w:rFonts w:cs="Arial"/>
                <w:sz w:val="22"/>
              </w:rPr>
            </w:pPr>
            <w:r w:rsidRPr="004D3B47">
              <w:t xml:space="preserve"> 315 </w:t>
            </w:r>
          </w:p>
        </w:tc>
        <w:tc>
          <w:tcPr>
            <w:tcW w:w="1417" w:type="dxa"/>
            <w:tcBorders>
              <w:top w:val="nil"/>
              <w:left w:val="nil"/>
              <w:bottom w:val="nil"/>
              <w:right w:val="single" w:sz="4" w:space="0" w:color="auto"/>
            </w:tcBorders>
            <w:noWrap/>
          </w:tcPr>
          <w:p w14:paraId="51DD9C1B" w14:textId="3ED5F155" w:rsidR="001B5FDB" w:rsidRPr="004D3B47" w:rsidRDefault="001B5FDB" w:rsidP="001B5FDB">
            <w:pPr>
              <w:jc w:val="right"/>
              <w:rPr>
                <w:rFonts w:cs="Arial"/>
                <w:sz w:val="22"/>
              </w:rPr>
            </w:pPr>
            <w:r w:rsidRPr="004D3B47">
              <w:t xml:space="preserve"> 3.0 </w:t>
            </w:r>
          </w:p>
        </w:tc>
      </w:tr>
      <w:tr w:rsidR="004D3B47" w:rsidRPr="004D3B47" w14:paraId="5EE5B432"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39F69907" w14:textId="77777777" w:rsidR="001B5FDB" w:rsidRPr="004D3B47" w:rsidRDefault="001B5FDB" w:rsidP="001B5FDB">
            <w:pPr>
              <w:rPr>
                <w:rFonts w:asciiTheme="minorHAnsi" w:hAnsiTheme="minorHAnsi"/>
                <w:szCs w:val="23"/>
              </w:rPr>
            </w:pPr>
            <w:r w:rsidRPr="004D3B47">
              <w:rPr>
                <w:sz w:val="22"/>
              </w:rPr>
              <w:t>Atypia</w:t>
            </w:r>
          </w:p>
        </w:tc>
        <w:tc>
          <w:tcPr>
            <w:tcW w:w="1418" w:type="dxa"/>
            <w:tcBorders>
              <w:top w:val="nil"/>
              <w:left w:val="nil"/>
              <w:bottom w:val="nil"/>
              <w:right w:val="nil"/>
            </w:tcBorders>
            <w:noWrap/>
          </w:tcPr>
          <w:p w14:paraId="44597D2E" w14:textId="309825AB" w:rsidR="001B5FDB" w:rsidRPr="004D3B47" w:rsidRDefault="001B5FDB" w:rsidP="001B5FDB">
            <w:pPr>
              <w:jc w:val="right"/>
              <w:rPr>
                <w:rFonts w:asciiTheme="minorHAnsi" w:hAnsiTheme="minorHAnsi"/>
                <w:szCs w:val="23"/>
              </w:rPr>
            </w:pPr>
            <w:r w:rsidRPr="004D3B47">
              <w:t xml:space="preserve"> 50 </w:t>
            </w:r>
          </w:p>
        </w:tc>
        <w:tc>
          <w:tcPr>
            <w:tcW w:w="1417" w:type="dxa"/>
            <w:tcBorders>
              <w:top w:val="nil"/>
              <w:left w:val="nil"/>
              <w:bottom w:val="nil"/>
              <w:right w:val="single" w:sz="4" w:space="0" w:color="auto"/>
            </w:tcBorders>
            <w:noWrap/>
          </w:tcPr>
          <w:p w14:paraId="38242D2C" w14:textId="41163180" w:rsidR="001B5FDB" w:rsidRPr="004D3B47" w:rsidRDefault="001B5FDB" w:rsidP="001B5FDB">
            <w:pPr>
              <w:jc w:val="right"/>
              <w:rPr>
                <w:rFonts w:asciiTheme="minorHAnsi" w:hAnsiTheme="minorHAnsi"/>
                <w:szCs w:val="23"/>
              </w:rPr>
            </w:pPr>
            <w:r w:rsidRPr="004D3B47">
              <w:t xml:space="preserve">0.48 </w:t>
            </w:r>
          </w:p>
        </w:tc>
      </w:tr>
      <w:tr w:rsidR="004D3B47" w:rsidRPr="004D3B47" w14:paraId="48ABB886"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2D3EB962" w14:textId="77777777" w:rsidR="001B5FDB" w:rsidRPr="004D3B47" w:rsidRDefault="001B5FDB" w:rsidP="001B5FDB">
            <w:pPr>
              <w:rPr>
                <w:rFonts w:asciiTheme="minorHAnsi" w:hAnsiTheme="minorHAnsi"/>
                <w:szCs w:val="23"/>
              </w:rPr>
            </w:pPr>
            <w:r w:rsidRPr="004D3B47">
              <w:rPr>
                <w:sz w:val="22"/>
              </w:rPr>
              <w:t>Benign glandular atypia</w:t>
            </w:r>
          </w:p>
        </w:tc>
        <w:tc>
          <w:tcPr>
            <w:tcW w:w="1418" w:type="dxa"/>
            <w:tcBorders>
              <w:top w:val="nil"/>
              <w:left w:val="nil"/>
              <w:bottom w:val="nil"/>
              <w:right w:val="nil"/>
            </w:tcBorders>
            <w:noWrap/>
          </w:tcPr>
          <w:p w14:paraId="5A5AA88F" w14:textId="0B75D378" w:rsidR="001B5FDB" w:rsidRPr="004D3B47" w:rsidRDefault="001B5FDB" w:rsidP="001B5FDB">
            <w:pPr>
              <w:jc w:val="right"/>
              <w:rPr>
                <w:rFonts w:cs="Arial"/>
                <w:sz w:val="22"/>
              </w:rPr>
            </w:pPr>
            <w:r w:rsidRPr="004D3B47">
              <w:t xml:space="preserve"> 1 </w:t>
            </w:r>
          </w:p>
        </w:tc>
        <w:tc>
          <w:tcPr>
            <w:tcW w:w="1417" w:type="dxa"/>
            <w:tcBorders>
              <w:top w:val="nil"/>
              <w:left w:val="nil"/>
              <w:bottom w:val="nil"/>
              <w:right w:val="single" w:sz="4" w:space="0" w:color="auto"/>
            </w:tcBorders>
            <w:noWrap/>
          </w:tcPr>
          <w:p w14:paraId="63016C7C" w14:textId="423E5F83" w:rsidR="001B5FDB" w:rsidRPr="004D3B47" w:rsidRDefault="001B5FDB" w:rsidP="001B5FDB">
            <w:pPr>
              <w:jc w:val="right"/>
              <w:rPr>
                <w:rFonts w:cs="Arial"/>
                <w:sz w:val="22"/>
              </w:rPr>
            </w:pPr>
            <w:r w:rsidRPr="004D3B47">
              <w:t xml:space="preserve"> &lt;0.05 </w:t>
            </w:r>
          </w:p>
        </w:tc>
      </w:tr>
      <w:tr w:rsidR="004D3B47" w:rsidRPr="004D3B47" w14:paraId="52782420"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7ED2C099" w14:textId="77777777" w:rsidR="001B5FDB" w:rsidRPr="004D3B47" w:rsidRDefault="001B5FDB" w:rsidP="001B5FDB">
            <w:pPr>
              <w:rPr>
                <w:rFonts w:asciiTheme="minorHAnsi" w:hAnsiTheme="minorHAnsi"/>
                <w:szCs w:val="23"/>
              </w:rPr>
            </w:pPr>
            <w:r w:rsidRPr="004D3B47">
              <w:rPr>
                <w:sz w:val="22"/>
              </w:rPr>
              <w:t>HPV</w:t>
            </w:r>
          </w:p>
        </w:tc>
        <w:tc>
          <w:tcPr>
            <w:tcW w:w="1418" w:type="dxa"/>
            <w:tcBorders>
              <w:top w:val="nil"/>
              <w:left w:val="nil"/>
              <w:bottom w:val="nil"/>
              <w:right w:val="nil"/>
            </w:tcBorders>
            <w:noWrap/>
          </w:tcPr>
          <w:p w14:paraId="76339834" w14:textId="6DE2F1EA" w:rsidR="001B5FDB" w:rsidRPr="004D3B47" w:rsidRDefault="001B5FDB" w:rsidP="001B5FDB">
            <w:pPr>
              <w:jc w:val="right"/>
              <w:rPr>
                <w:rFonts w:asciiTheme="minorHAnsi" w:hAnsiTheme="minorHAnsi"/>
                <w:szCs w:val="23"/>
              </w:rPr>
            </w:pPr>
            <w:r w:rsidRPr="004D3B47">
              <w:t xml:space="preserve"> 644 </w:t>
            </w:r>
          </w:p>
        </w:tc>
        <w:tc>
          <w:tcPr>
            <w:tcW w:w="1417" w:type="dxa"/>
            <w:tcBorders>
              <w:top w:val="nil"/>
              <w:left w:val="nil"/>
              <w:bottom w:val="nil"/>
              <w:right w:val="single" w:sz="4" w:space="0" w:color="auto"/>
            </w:tcBorders>
            <w:noWrap/>
          </w:tcPr>
          <w:p w14:paraId="3462EF03" w14:textId="0846B1C3" w:rsidR="001B5FDB" w:rsidRPr="004D3B47" w:rsidRDefault="001B5FDB" w:rsidP="001B5FDB">
            <w:pPr>
              <w:jc w:val="right"/>
              <w:rPr>
                <w:rFonts w:asciiTheme="minorHAnsi" w:hAnsiTheme="minorHAnsi"/>
                <w:szCs w:val="23"/>
              </w:rPr>
            </w:pPr>
            <w:r w:rsidRPr="004D3B47">
              <w:t xml:space="preserve"> 6.2 </w:t>
            </w:r>
          </w:p>
        </w:tc>
      </w:tr>
      <w:tr w:rsidR="004D3B47" w:rsidRPr="004D3B47" w14:paraId="012E3EAC"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660EB7E3" w14:textId="77777777" w:rsidR="001B5FDB" w:rsidRPr="004D3B47" w:rsidRDefault="001B5FDB" w:rsidP="001B5FDB">
            <w:pPr>
              <w:rPr>
                <w:rFonts w:asciiTheme="minorHAnsi" w:hAnsiTheme="minorHAnsi"/>
                <w:szCs w:val="23"/>
              </w:rPr>
            </w:pPr>
            <w:r w:rsidRPr="004D3B47">
              <w:rPr>
                <w:sz w:val="22"/>
              </w:rPr>
              <w:t>Condyloma acuminatum</w:t>
            </w:r>
          </w:p>
        </w:tc>
        <w:tc>
          <w:tcPr>
            <w:tcW w:w="1418" w:type="dxa"/>
            <w:tcBorders>
              <w:top w:val="nil"/>
              <w:left w:val="nil"/>
              <w:bottom w:val="nil"/>
              <w:right w:val="nil"/>
            </w:tcBorders>
            <w:noWrap/>
          </w:tcPr>
          <w:p w14:paraId="5DB17E9E" w14:textId="1B1E33C6" w:rsidR="001B5FDB" w:rsidRPr="004D3B47" w:rsidRDefault="001B5FDB" w:rsidP="001B5FDB">
            <w:pPr>
              <w:jc w:val="right"/>
              <w:rPr>
                <w:rFonts w:asciiTheme="minorHAnsi" w:hAnsiTheme="minorHAnsi"/>
                <w:szCs w:val="23"/>
              </w:rPr>
            </w:pPr>
            <w:r w:rsidRPr="004D3B47">
              <w:t xml:space="preserve"> 2 </w:t>
            </w:r>
          </w:p>
        </w:tc>
        <w:tc>
          <w:tcPr>
            <w:tcW w:w="1417" w:type="dxa"/>
            <w:tcBorders>
              <w:top w:val="nil"/>
              <w:left w:val="nil"/>
              <w:bottom w:val="nil"/>
              <w:right w:val="single" w:sz="4" w:space="0" w:color="auto"/>
            </w:tcBorders>
            <w:noWrap/>
          </w:tcPr>
          <w:p w14:paraId="7D53569A" w14:textId="70B4F3AA" w:rsidR="001B5FDB" w:rsidRPr="004D3B47" w:rsidRDefault="001B5FDB" w:rsidP="001B5FDB">
            <w:pPr>
              <w:jc w:val="right"/>
              <w:rPr>
                <w:rFonts w:asciiTheme="minorHAnsi" w:hAnsiTheme="minorHAnsi"/>
                <w:szCs w:val="23"/>
              </w:rPr>
            </w:pPr>
            <w:r w:rsidRPr="004D3B47">
              <w:t xml:space="preserve"> &lt;0.05 </w:t>
            </w:r>
          </w:p>
        </w:tc>
      </w:tr>
      <w:tr w:rsidR="004D3B47" w:rsidRPr="004D3B47" w14:paraId="6B9C0A59"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6626EF2D" w14:textId="77777777" w:rsidR="001B5FDB" w:rsidRPr="004D3B47" w:rsidRDefault="001B5FDB" w:rsidP="001B5FDB">
            <w:pPr>
              <w:rPr>
                <w:rFonts w:asciiTheme="minorHAnsi" w:hAnsiTheme="minorHAnsi"/>
                <w:szCs w:val="23"/>
              </w:rPr>
            </w:pPr>
            <w:r w:rsidRPr="004D3B47">
              <w:rPr>
                <w:sz w:val="22"/>
              </w:rPr>
              <w:t>CIN 1 (LSIL) or VAIN 1</w:t>
            </w:r>
          </w:p>
        </w:tc>
        <w:tc>
          <w:tcPr>
            <w:tcW w:w="1418" w:type="dxa"/>
            <w:tcBorders>
              <w:top w:val="nil"/>
              <w:left w:val="nil"/>
              <w:bottom w:val="nil"/>
              <w:right w:val="nil"/>
            </w:tcBorders>
            <w:noWrap/>
          </w:tcPr>
          <w:p w14:paraId="7EB26F01" w14:textId="103F7341" w:rsidR="001B5FDB" w:rsidRPr="004D3B47" w:rsidRDefault="001B5FDB" w:rsidP="001B5FDB">
            <w:pPr>
              <w:jc w:val="right"/>
              <w:rPr>
                <w:rFonts w:cs="Arial"/>
                <w:sz w:val="22"/>
              </w:rPr>
            </w:pPr>
            <w:r w:rsidRPr="004D3B47">
              <w:t xml:space="preserve"> 1,728 </w:t>
            </w:r>
          </w:p>
        </w:tc>
        <w:tc>
          <w:tcPr>
            <w:tcW w:w="1417" w:type="dxa"/>
            <w:tcBorders>
              <w:top w:val="nil"/>
              <w:left w:val="nil"/>
              <w:bottom w:val="nil"/>
              <w:right w:val="single" w:sz="4" w:space="0" w:color="auto"/>
            </w:tcBorders>
            <w:noWrap/>
          </w:tcPr>
          <w:p w14:paraId="1E5986FB" w14:textId="22BA3601" w:rsidR="001B5FDB" w:rsidRPr="004D3B47" w:rsidRDefault="001B5FDB" w:rsidP="001B5FDB">
            <w:pPr>
              <w:jc w:val="right"/>
              <w:rPr>
                <w:rFonts w:cs="Arial"/>
                <w:sz w:val="22"/>
              </w:rPr>
            </w:pPr>
            <w:r w:rsidRPr="004D3B47">
              <w:t xml:space="preserve"> 16.5 </w:t>
            </w:r>
          </w:p>
        </w:tc>
      </w:tr>
      <w:tr w:rsidR="004D3B47" w:rsidRPr="004D3B47" w14:paraId="2655472B"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5C45D6E4" w14:textId="77777777" w:rsidR="001B5FDB" w:rsidRPr="004D3B47" w:rsidRDefault="001B5FDB" w:rsidP="001B5FDB">
            <w:pPr>
              <w:rPr>
                <w:rFonts w:asciiTheme="minorHAnsi" w:hAnsiTheme="minorHAnsi"/>
                <w:szCs w:val="23"/>
              </w:rPr>
            </w:pPr>
            <w:r w:rsidRPr="004D3B47">
              <w:rPr>
                <w:sz w:val="22"/>
              </w:rPr>
              <w:t>Dysplasia/CIN NOS</w:t>
            </w:r>
          </w:p>
        </w:tc>
        <w:tc>
          <w:tcPr>
            <w:tcW w:w="1418" w:type="dxa"/>
            <w:tcBorders>
              <w:top w:val="nil"/>
              <w:left w:val="nil"/>
              <w:bottom w:val="nil"/>
              <w:right w:val="nil"/>
            </w:tcBorders>
            <w:noWrap/>
          </w:tcPr>
          <w:p w14:paraId="7E51CBA8" w14:textId="5CB69AFB" w:rsidR="001B5FDB" w:rsidRPr="004D3B47" w:rsidRDefault="001B5FDB" w:rsidP="001B5FDB">
            <w:pPr>
              <w:jc w:val="right"/>
              <w:rPr>
                <w:rFonts w:asciiTheme="minorHAnsi" w:hAnsiTheme="minorHAnsi"/>
                <w:szCs w:val="23"/>
              </w:rPr>
            </w:pPr>
            <w:r w:rsidRPr="004D3B47">
              <w:t xml:space="preserve"> 25 </w:t>
            </w:r>
          </w:p>
        </w:tc>
        <w:tc>
          <w:tcPr>
            <w:tcW w:w="1417" w:type="dxa"/>
            <w:tcBorders>
              <w:top w:val="nil"/>
              <w:left w:val="nil"/>
              <w:bottom w:val="nil"/>
              <w:right w:val="single" w:sz="4" w:space="0" w:color="auto"/>
            </w:tcBorders>
            <w:noWrap/>
          </w:tcPr>
          <w:p w14:paraId="22FEDC47" w14:textId="7AFB5E66" w:rsidR="001B5FDB" w:rsidRPr="004D3B47" w:rsidRDefault="001B5FDB" w:rsidP="001B5FDB">
            <w:pPr>
              <w:jc w:val="right"/>
              <w:rPr>
                <w:rFonts w:asciiTheme="minorHAnsi" w:hAnsiTheme="minorHAnsi"/>
                <w:szCs w:val="23"/>
              </w:rPr>
            </w:pPr>
            <w:r w:rsidRPr="004D3B47">
              <w:t xml:space="preserve"> 0.24 </w:t>
            </w:r>
          </w:p>
        </w:tc>
      </w:tr>
      <w:tr w:rsidR="004D3B47" w:rsidRPr="004D3B47" w14:paraId="15CCBC38"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3097F904" w14:textId="77777777" w:rsidR="001B5FDB" w:rsidRPr="004D3B47" w:rsidRDefault="001B5FDB" w:rsidP="001B5FDB">
            <w:pPr>
              <w:rPr>
                <w:rFonts w:asciiTheme="minorHAnsi" w:hAnsiTheme="minorHAnsi"/>
                <w:szCs w:val="23"/>
              </w:rPr>
            </w:pPr>
            <w:r w:rsidRPr="004D3B47">
              <w:rPr>
                <w:sz w:val="22"/>
              </w:rPr>
              <w:t>Glandular dysplasia</w:t>
            </w:r>
          </w:p>
        </w:tc>
        <w:tc>
          <w:tcPr>
            <w:tcW w:w="1418" w:type="dxa"/>
            <w:tcBorders>
              <w:top w:val="nil"/>
              <w:left w:val="nil"/>
              <w:bottom w:val="nil"/>
              <w:right w:val="nil"/>
            </w:tcBorders>
            <w:noWrap/>
          </w:tcPr>
          <w:p w14:paraId="5138D15D" w14:textId="186179E6" w:rsidR="001B5FDB" w:rsidRPr="004D3B47" w:rsidRDefault="001B5FDB" w:rsidP="001B5FDB">
            <w:pPr>
              <w:jc w:val="right"/>
              <w:rPr>
                <w:rFonts w:cs="Arial"/>
                <w:sz w:val="22"/>
              </w:rPr>
            </w:pPr>
            <w:r w:rsidRPr="004D3B47">
              <w:t xml:space="preserve"> 1 </w:t>
            </w:r>
          </w:p>
        </w:tc>
        <w:tc>
          <w:tcPr>
            <w:tcW w:w="1417" w:type="dxa"/>
            <w:tcBorders>
              <w:top w:val="nil"/>
              <w:left w:val="nil"/>
              <w:bottom w:val="nil"/>
              <w:right w:val="single" w:sz="4" w:space="0" w:color="auto"/>
            </w:tcBorders>
            <w:noWrap/>
          </w:tcPr>
          <w:p w14:paraId="0BC4BE7F" w14:textId="6E8E365B" w:rsidR="001B5FDB" w:rsidRPr="004D3B47" w:rsidRDefault="001B5FDB" w:rsidP="001B5FDB">
            <w:pPr>
              <w:jc w:val="right"/>
              <w:rPr>
                <w:rFonts w:cs="Arial"/>
                <w:sz w:val="22"/>
              </w:rPr>
            </w:pPr>
            <w:r w:rsidRPr="004D3B47">
              <w:t xml:space="preserve"> - </w:t>
            </w:r>
          </w:p>
        </w:tc>
      </w:tr>
      <w:tr w:rsidR="004D3B47" w:rsidRPr="004D3B47" w14:paraId="2B47F84F"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6A5D7F04" w14:textId="77777777" w:rsidR="001B5FDB" w:rsidRPr="004D3B47" w:rsidRDefault="001B5FDB" w:rsidP="001B5FDB">
            <w:pPr>
              <w:rPr>
                <w:rFonts w:asciiTheme="minorHAnsi" w:hAnsiTheme="minorHAnsi"/>
                <w:szCs w:val="23"/>
              </w:rPr>
            </w:pPr>
            <w:r w:rsidRPr="004D3B47">
              <w:rPr>
                <w:sz w:val="22"/>
              </w:rPr>
              <w:t>CIN 2 (HSIL) or VAIN 2</w:t>
            </w:r>
          </w:p>
        </w:tc>
        <w:tc>
          <w:tcPr>
            <w:tcW w:w="1418" w:type="dxa"/>
            <w:tcBorders>
              <w:top w:val="nil"/>
              <w:left w:val="nil"/>
              <w:bottom w:val="nil"/>
              <w:right w:val="nil"/>
            </w:tcBorders>
            <w:noWrap/>
          </w:tcPr>
          <w:p w14:paraId="1FDEB205" w14:textId="60C83E0A" w:rsidR="001B5FDB" w:rsidRPr="004D3B47" w:rsidRDefault="001B5FDB" w:rsidP="001B5FDB">
            <w:pPr>
              <w:jc w:val="right"/>
              <w:rPr>
                <w:rFonts w:asciiTheme="minorHAnsi" w:hAnsiTheme="minorHAnsi"/>
                <w:szCs w:val="23"/>
              </w:rPr>
            </w:pPr>
            <w:r w:rsidRPr="004D3B47">
              <w:t xml:space="preserve"> 792 </w:t>
            </w:r>
          </w:p>
        </w:tc>
        <w:tc>
          <w:tcPr>
            <w:tcW w:w="1417" w:type="dxa"/>
            <w:tcBorders>
              <w:top w:val="nil"/>
              <w:left w:val="nil"/>
              <w:bottom w:val="nil"/>
              <w:right w:val="single" w:sz="4" w:space="0" w:color="auto"/>
            </w:tcBorders>
            <w:noWrap/>
          </w:tcPr>
          <w:p w14:paraId="3D601D11" w14:textId="2567782F" w:rsidR="001B5FDB" w:rsidRPr="004D3B47" w:rsidRDefault="001B5FDB" w:rsidP="001B5FDB">
            <w:pPr>
              <w:jc w:val="right"/>
              <w:rPr>
                <w:rFonts w:asciiTheme="minorHAnsi" w:hAnsiTheme="minorHAnsi"/>
                <w:szCs w:val="23"/>
              </w:rPr>
            </w:pPr>
            <w:r w:rsidRPr="004D3B47">
              <w:t xml:space="preserve"> 7.6 </w:t>
            </w:r>
          </w:p>
        </w:tc>
      </w:tr>
      <w:tr w:rsidR="004D3B47" w:rsidRPr="004D3B47" w14:paraId="5FA175B8"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030DAE18" w14:textId="77777777" w:rsidR="001B5FDB" w:rsidRPr="004D3B47" w:rsidRDefault="001B5FDB" w:rsidP="001B5FDB">
            <w:pPr>
              <w:rPr>
                <w:rFonts w:asciiTheme="minorHAnsi" w:hAnsiTheme="minorHAnsi"/>
                <w:szCs w:val="23"/>
              </w:rPr>
            </w:pPr>
            <w:r w:rsidRPr="004D3B47">
              <w:rPr>
                <w:sz w:val="22"/>
              </w:rPr>
              <w:t>HSIL not otherwise specified</w:t>
            </w:r>
          </w:p>
        </w:tc>
        <w:tc>
          <w:tcPr>
            <w:tcW w:w="1418" w:type="dxa"/>
            <w:tcBorders>
              <w:top w:val="nil"/>
              <w:left w:val="nil"/>
              <w:bottom w:val="nil"/>
              <w:right w:val="nil"/>
            </w:tcBorders>
            <w:noWrap/>
          </w:tcPr>
          <w:p w14:paraId="3EDC7575" w14:textId="0D7A6158" w:rsidR="001B5FDB" w:rsidRPr="004D3B47" w:rsidRDefault="001B5FDB" w:rsidP="001B5FDB">
            <w:pPr>
              <w:jc w:val="right"/>
              <w:rPr>
                <w:rFonts w:cs="Arial"/>
                <w:sz w:val="22"/>
              </w:rPr>
            </w:pPr>
            <w:r w:rsidRPr="004D3B47">
              <w:t xml:space="preserve"> 54 </w:t>
            </w:r>
          </w:p>
        </w:tc>
        <w:tc>
          <w:tcPr>
            <w:tcW w:w="1417" w:type="dxa"/>
            <w:tcBorders>
              <w:top w:val="nil"/>
              <w:left w:val="nil"/>
              <w:bottom w:val="nil"/>
              <w:right w:val="single" w:sz="4" w:space="0" w:color="auto"/>
            </w:tcBorders>
            <w:noWrap/>
          </w:tcPr>
          <w:p w14:paraId="2A92DFD3" w14:textId="18972AD7" w:rsidR="001B5FDB" w:rsidRPr="004D3B47" w:rsidRDefault="001B5FDB" w:rsidP="001B5FDB">
            <w:pPr>
              <w:jc w:val="right"/>
              <w:rPr>
                <w:rFonts w:cs="Arial"/>
                <w:sz w:val="22"/>
              </w:rPr>
            </w:pPr>
            <w:r w:rsidRPr="004D3B47">
              <w:t xml:space="preserve">0.52 </w:t>
            </w:r>
          </w:p>
        </w:tc>
      </w:tr>
      <w:tr w:rsidR="004D3B47" w:rsidRPr="004D3B47" w14:paraId="2C390B27"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502E0C67" w14:textId="77777777" w:rsidR="001B5FDB" w:rsidRPr="004D3B47" w:rsidRDefault="001B5FDB" w:rsidP="001B5FDB">
            <w:pPr>
              <w:rPr>
                <w:rFonts w:asciiTheme="minorHAnsi" w:hAnsiTheme="minorHAnsi"/>
                <w:szCs w:val="23"/>
              </w:rPr>
            </w:pPr>
            <w:r w:rsidRPr="004D3B47">
              <w:rPr>
                <w:sz w:val="22"/>
              </w:rPr>
              <w:t>CIN 3 (HSIL) or VAIN 3</w:t>
            </w:r>
          </w:p>
        </w:tc>
        <w:tc>
          <w:tcPr>
            <w:tcW w:w="1418" w:type="dxa"/>
            <w:tcBorders>
              <w:top w:val="nil"/>
              <w:left w:val="nil"/>
              <w:bottom w:val="nil"/>
              <w:right w:val="nil"/>
            </w:tcBorders>
            <w:noWrap/>
          </w:tcPr>
          <w:p w14:paraId="119EAF3A" w14:textId="64A0D7F2" w:rsidR="001B5FDB" w:rsidRPr="004D3B47" w:rsidRDefault="001B5FDB" w:rsidP="001B5FDB">
            <w:pPr>
              <w:jc w:val="right"/>
              <w:rPr>
                <w:rFonts w:asciiTheme="minorHAnsi" w:hAnsiTheme="minorHAnsi"/>
                <w:szCs w:val="23"/>
              </w:rPr>
            </w:pPr>
            <w:r w:rsidRPr="004D3B47">
              <w:t xml:space="preserve"> 1,138 </w:t>
            </w:r>
          </w:p>
        </w:tc>
        <w:tc>
          <w:tcPr>
            <w:tcW w:w="1417" w:type="dxa"/>
            <w:tcBorders>
              <w:top w:val="nil"/>
              <w:left w:val="nil"/>
              <w:bottom w:val="nil"/>
              <w:right w:val="single" w:sz="4" w:space="0" w:color="auto"/>
            </w:tcBorders>
            <w:noWrap/>
          </w:tcPr>
          <w:p w14:paraId="0FB4F574" w14:textId="72080220" w:rsidR="001B5FDB" w:rsidRPr="004D3B47" w:rsidRDefault="001B5FDB" w:rsidP="001B5FDB">
            <w:pPr>
              <w:jc w:val="right"/>
              <w:rPr>
                <w:rFonts w:asciiTheme="minorHAnsi" w:hAnsiTheme="minorHAnsi"/>
                <w:szCs w:val="23"/>
              </w:rPr>
            </w:pPr>
            <w:r w:rsidRPr="004D3B47">
              <w:t xml:space="preserve"> 10.9 </w:t>
            </w:r>
          </w:p>
        </w:tc>
      </w:tr>
      <w:tr w:rsidR="004D3B47" w:rsidRPr="004D3B47" w14:paraId="2FA8A03C"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236DB0DC" w14:textId="77777777" w:rsidR="001B5FDB" w:rsidRPr="004D3B47" w:rsidRDefault="001B5FDB" w:rsidP="001B5FDB">
            <w:pPr>
              <w:rPr>
                <w:rFonts w:asciiTheme="minorHAnsi" w:hAnsiTheme="minorHAnsi"/>
                <w:szCs w:val="23"/>
              </w:rPr>
            </w:pPr>
            <w:r w:rsidRPr="004D3B47">
              <w:rPr>
                <w:sz w:val="22"/>
              </w:rPr>
              <w:t>Adenocarcinoma in situ</w:t>
            </w:r>
          </w:p>
        </w:tc>
        <w:tc>
          <w:tcPr>
            <w:tcW w:w="1418" w:type="dxa"/>
            <w:tcBorders>
              <w:top w:val="nil"/>
              <w:left w:val="nil"/>
              <w:bottom w:val="nil"/>
              <w:right w:val="nil"/>
            </w:tcBorders>
            <w:noWrap/>
          </w:tcPr>
          <w:p w14:paraId="4226ABA8" w14:textId="384678CA" w:rsidR="001B5FDB" w:rsidRPr="004D3B47" w:rsidRDefault="001B5FDB" w:rsidP="001B5FDB">
            <w:pPr>
              <w:jc w:val="right"/>
              <w:rPr>
                <w:rFonts w:cs="Arial"/>
                <w:sz w:val="22"/>
              </w:rPr>
            </w:pPr>
            <w:r w:rsidRPr="004D3B47">
              <w:t xml:space="preserve"> 64 </w:t>
            </w:r>
          </w:p>
        </w:tc>
        <w:tc>
          <w:tcPr>
            <w:tcW w:w="1417" w:type="dxa"/>
            <w:tcBorders>
              <w:top w:val="nil"/>
              <w:left w:val="nil"/>
              <w:bottom w:val="nil"/>
              <w:right w:val="single" w:sz="4" w:space="0" w:color="auto"/>
            </w:tcBorders>
            <w:noWrap/>
          </w:tcPr>
          <w:p w14:paraId="60942DA9" w14:textId="1F540B39" w:rsidR="001B5FDB" w:rsidRPr="004D3B47" w:rsidRDefault="001B5FDB" w:rsidP="001B5FDB">
            <w:pPr>
              <w:jc w:val="right"/>
              <w:rPr>
                <w:rFonts w:cs="Arial"/>
                <w:sz w:val="22"/>
              </w:rPr>
            </w:pPr>
            <w:r w:rsidRPr="004D3B47">
              <w:t xml:space="preserve"> 0.61 </w:t>
            </w:r>
          </w:p>
        </w:tc>
      </w:tr>
      <w:tr w:rsidR="004D3B47" w:rsidRPr="004D3B47" w14:paraId="586FF6CC"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7317F097" w14:textId="77777777" w:rsidR="001B5FDB" w:rsidRPr="004D3B47" w:rsidRDefault="001B5FDB" w:rsidP="001B5FDB">
            <w:pPr>
              <w:rPr>
                <w:rFonts w:asciiTheme="minorHAnsi" w:hAnsiTheme="minorHAnsi"/>
                <w:szCs w:val="23"/>
              </w:rPr>
            </w:pPr>
            <w:r w:rsidRPr="004D3B47">
              <w:rPr>
                <w:sz w:val="22"/>
              </w:rPr>
              <w:t>Microinvasive squamous cell carcinoma</w:t>
            </w:r>
          </w:p>
        </w:tc>
        <w:tc>
          <w:tcPr>
            <w:tcW w:w="1418" w:type="dxa"/>
            <w:tcBorders>
              <w:top w:val="nil"/>
              <w:left w:val="nil"/>
              <w:bottom w:val="nil"/>
              <w:right w:val="nil"/>
            </w:tcBorders>
            <w:noWrap/>
          </w:tcPr>
          <w:p w14:paraId="7875C60A" w14:textId="763F5F59" w:rsidR="001B5FDB" w:rsidRPr="004D3B47" w:rsidRDefault="001B5FDB" w:rsidP="001B5FDB">
            <w:pPr>
              <w:jc w:val="right"/>
              <w:rPr>
                <w:rFonts w:asciiTheme="minorHAnsi" w:hAnsiTheme="minorHAnsi"/>
                <w:szCs w:val="23"/>
              </w:rPr>
            </w:pPr>
            <w:r w:rsidRPr="004D3B47">
              <w:t xml:space="preserve"> 7 </w:t>
            </w:r>
          </w:p>
        </w:tc>
        <w:tc>
          <w:tcPr>
            <w:tcW w:w="1417" w:type="dxa"/>
            <w:tcBorders>
              <w:top w:val="nil"/>
              <w:left w:val="nil"/>
              <w:bottom w:val="nil"/>
              <w:right w:val="single" w:sz="4" w:space="0" w:color="auto"/>
            </w:tcBorders>
            <w:noWrap/>
          </w:tcPr>
          <w:p w14:paraId="593B7121" w14:textId="5F97604A" w:rsidR="001B5FDB" w:rsidRPr="004D3B47" w:rsidRDefault="001B5FDB" w:rsidP="001B5FDB">
            <w:pPr>
              <w:jc w:val="right"/>
              <w:rPr>
                <w:rFonts w:asciiTheme="minorHAnsi" w:hAnsiTheme="minorHAnsi"/>
                <w:szCs w:val="23"/>
              </w:rPr>
            </w:pPr>
            <w:r w:rsidRPr="004D3B47">
              <w:t xml:space="preserve"> 0.07 </w:t>
            </w:r>
          </w:p>
        </w:tc>
      </w:tr>
      <w:tr w:rsidR="004D3B47" w:rsidRPr="004D3B47" w14:paraId="13B22361"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5A5BDAF5" w14:textId="77777777" w:rsidR="001B5FDB" w:rsidRPr="004D3B47" w:rsidRDefault="001B5FDB" w:rsidP="001B5FDB">
            <w:pPr>
              <w:rPr>
                <w:rFonts w:asciiTheme="minorHAnsi" w:hAnsiTheme="minorHAnsi"/>
                <w:szCs w:val="23"/>
              </w:rPr>
            </w:pPr>
            <w:r w:rsidRPr="004D3B47">
              <w:rPr>
                <w:sz w:val="22"/>
              </w:rPr>
              <w:t>Invasive squamous cell carcinoma</w:t>
            </w:r>
          </w:p>
        </w:tc>
        <w:tc>
          <w:tcPr>
            <w:tcW w:w="1418" w:type="dxa"/>
            <w:tcBorders>
              <w:top w:val="nil"/>
              <w:left w:val="nil"/>
              <w:bottom w:val="nil"/>
              <w:right w:val="nil"/>
            </w:tcBorders>
            <w:noWrap/>
          </w:tcPr>
          <w:p w14:paraId="10EBC398" w14:textId="4D55DE5C" w:rsidR="001B5FDB" w:rsidRPr="004D3B47" w:rsidRDefault="001B5FDB" w:rsidP="001B5FDB">
            <w:pPr>
              <w:jc w:val="right"/>
              <w:rPr>
                <w:rFonts w:asciiTheme="minorHAnsi" w:hAnsiTheme="minorHAnsi"/>
                <w:szCs w:val="23"/>
              </w:rPr>
            </w:pPr>
            <w:r w:rsidRPr="004D3B47">
              <w:t xml:space="preserve"> 58 </w:t>
            </w:r>
          </w:p>
        </w:tc>
        <w:tc>
          <w:tcPr>
            <w:tcW w:w="1417" w:type="dxa"/>
            <w:tcBorders>
              <w:top w:val="nil"/>
              <w:left w:val="nil"/>
              <w:bottom w:val="nil"/>
              <w:right w:val="single" w:sz="4" w:space="0" w:color="auto"/>
            </w:tcBorders>
            <w:noWrap/>
          </w:tcPr>
          <w:p w14:paraId="3FBB68D9" w14:textId="26644B3B" w:rsidR="001B5FDB" w:rsidRPr="004D3B47" w:rsidRDefault="001B5FDB" w:rsidP="001B5FDB">
            <w:pPr>
              <w:jc w:val="right"/>
              <w:rPr>
                <w:rFonts w:asciiTheme="minorHAnsi" w:hAnsiTheme="minorHAnsi"/>
                <w:szCs w:val="23"/>
              </w:rPr>
            </w:pPr>
            <w:r w:rsidRPr="004D3B47">
              <w:t xml:space="preserve"> 0.55 </w:t>
            </w:r>
          </w:p>
        </w:tc>
      </w:tr>
      <w:tr w:rsidR="004D3B47" w:rsidRPr="004D3B47" w14:paraId="0A3010E3"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3403EBD9" w14:textId="4F351198" w:rsidR="001B5FDB" w:rsidRPr="004D3B47" w:rsidRDefault="001B5FDB" w:rsidP="001B5FDB">
            <w:pPr>
              <w:rPr>
                <w:rFonts w:asciiTheme="minorHAnsi" w:hAnsiTheme="minorHAnsi"/>
                <w:szCs w:val="23"/>
              </w:rPr>
            </w:pPr>
            <w:r w:rsidRPr="004D3B47">
              <w:rPr>
                <w:sz w:val="22"/>
              </w:rPr>
              <w:t xml:space="preserve">Adenocarcinoma </w:t>
            </w:r>
            <w:r w:rsidRPr="004D3B47">
              <w:rPr>
                <w:rFonts w:cs="Arial"/>
                <w:sz w:val="22"/>
              </w:rPr>
              <w:t>endocervical type</w:t>
            </w:r>
          </w:p>
        </w:tc>
        <w:tc>
          <w:tcPr>
            <w:tcW w:w="1418" w:type="dxa"/>
            <w:tcBorders>
              <w:top w:val="nil"/>
              <w:left w:val="nil"/>
              <w:bottom w:val="nil"/>
              <w:right w:val="nil"/>
            </w:tcBorders>
            <w:noWrap/>
          </w:tcPr>
          <w:p w14:paraId="157BB2BC" w14:textId="70A6DC30" w:rsidR="001B5FDB" w:rsidRPr="004D3B47" w:rsidRDefault="001B5FDB" w:rsidP="001B5FDB">
            <w:pPr>
              <w:jc w:val="right"/>
              <w:rPr>
                <w:rFonts w:asciiTheme="minorHAnsi" w:hAnsiTheme="minorHAnsi"/>
                <w:szCs w:val="23"/>
              </w:rPr>
            </w:pPr>
            <w:r w:rsidRPr="004D3B47">
              <w:t xml:space="preserve"> 10 </w:t>
            </w:r>
          </w:p>
        </w:tc>
        <w:tc>
          <w:tcPr>
            <w:tcW w:w="1417" w:type="dxa"/>
            <w:tcBorders>
              <w:top w:val="nil"/>
              <w:left w:val="nil"/>
              <w:bottom w:val="nil"/>
              <w:right w:val="single" w:sz="4" w:space="0" w:color="auto"/>
            </w:tcBorders>
            <w:noWrap/>
          </w:tcPr>
          <w:p w14:paraId="4584940A" w14:textId="38CE074A" w:rsidR="001B5FDB" w:rsidRPr="004D3B47" w:rsidRDefault="001B5FDB" w:rsidP="001B5FDB">
            <w:pPr>
              <w:jc w:val="right"/>
              <w:rPr>
                <w:rFonts w:asciiTheme="minorHAnsi" w:hAnsiTheme="minorHAnsi"/>
                <w:szCs w:val="23"/>
              </w:rPr>
            </w:pPr>
            <w:r w:rsidRPr="004D3B47">
              <w:t xml:space="preserve"> 0.10 </w:t>
            </w:r>
          </w:p>
        </w:tc>
      </w:tr>
      <w:tr w:rsidR="004D3B47" w:rsidRPr="004D3B47" w14:paraId="378D975D"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7104925A" w14:textId="30DB1C34" w:rsidR="001B5FDB" w:rsidRPr="004D3B47" w:rsidRDefault="001B5FDB" w:rsidP="001B5FDB">
            <w:pPr>
              <w:rPr>
                <w:rFonts w:asciiTheme="minorHAnsi" w:hAnsiTheme="minorHAnsi"/>
                <w:szCs w:val="23"/>
              </w:rPr>
            </w:pPr>
            <w:r w:rsidRPr="004D3B47">
              <w:rPr>
                <w:sz w:val="22"/>
              </w:rPr>
              <w:t xml:space="preserve">Invasive adenocarcinoma (not </w:t>
            </w:r>
            <w:r w:rsidRPr="004D3B47">
              <w:rPr>
                <w:rFonts w:cs="Arial"/>
                <w:sz w:val="22"/>
              </w:rPr>
              <w:t>endocervical type</w:t>
            </w:r>
            <w:r w:rsidRPr="004D3B47">
              <w:rPr>
                <w:sz w:val="22"/>
              </w:rPr>
              <w:t>)</w:t>
            </w:r>
          </w:p>
        </w:tc>
        <w:tc>
          <w:tcPr>
            <w:tcW w:w="1418" w:type="dxa"/>
            <w:tcBorders>
              <w:top w:val="nil"/>
              <w:left w:val="nil"/>
              <w:bottom w:val="nil"/>
              <w:right w:val="nil"/>
            </w:tcBorders>
            <w:noWrap/>
          </w:tcPr>
          <w:p w14:paraId="576F883F" w14:textId="52FA665E" w:rsidR="001B5FDB" w:rsidRPr="004D3B47" w:rsidRDefault="001B5FDB" w:rsidP="001B5FDB">
            <w:pPr>
              <w:jc w:val="right"/>
              <w:rPr>
                <w:rFonts w:asciiTheme="minorHAnsi" w:hAnsiTheme="minorHAnsi"/>
                <w:szCs w:val="23"/>
              </w:rPr>
            </w:pPr>
            <w:r w:rsidRPr="004D3B47">
              <w:t xml:space="preserve"> 30 </w:t>
            </w:r>
          </w:p>
        </w:tc>
        <w:tc>
          <w:tcPr>
            <w:tcW w:w="1417" w:type="dxa"/>
            <w:tcBorders>
              <w:top w:val="nil"/>
              <w:left w:val="nil"/>
              <w:bottom w:val="nil"/>
              <w:right w:val="single" w:sz="4" w:space="0" w:color="auto"/>
            </w:tcBorders>
            <w:noWrap/>
          </w:tcPr>
          <w:p w14:paraId="6CCAB4F9" w14:textId="117A634B" w:rsidR="001B5FDB" w:rsidRPr="004D3B47" w:rsidRDefault="001B5FDB" w:rsidP="001B5FDB">
            <w:pPr>
              <w:jc w:val="right"/>
              <w:rPr>
                <w:rFonts w:asciiTheme="minorHAnsi" w:hAnsiTheme="minorHAnsi"/>
                <w:szCs w:val="23"/>
              </w:rPr>
            </w:pPr>
            <w:r w:rsidRPr="004D3B47">
              <w:t xml:space="preserve"> 0.29 </w:t>
            </w:r>
          </w:p>
        </w:tc>
      </w:tr>
      <w:tr w:rsidR="004D3B47" w:rsidRPr="004D3B47" w14:paraId="20ABDA65"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4DF49BA2" w14:textId="77777777" w:rsidR="001B5FDB" w:rsidRPr="004D3B47" w:rsidRDefault="001B5FDB" w:rsidP="001B5FDB">
            <w:pPr>
              <w:rPr>
                <w:szCs w:val="23"/>
              </w:rPr>
            </w:pPr>
            <w:r w:rsidRPr="004D3B47">
              <w:rPr>
                <w:sz w:val="22"/>
              </w:rPr>
              <w:t>Adenosquamous carcinoma</w:t>
            </w:r>
          </w:p>
        </w:tc>
        <w:tc>
          <w:tcPr>
            <w:tcW w:w="1418" w:type="dxa"/>
            <w:tcBorders>
              <w:top w:val="nil"/>
              <w:left w:val="nil"/>
              <w:bottom w:val="nil"/>
              <w:right w:val="nil"/>
            </w:tcBorders>
            <w:noWrap/>
          </w:tcPr>
          <w:p w14:paraId="3C036F51" w14:textId="1F3FE46D" w:rsidR="001B5FDB" w:rsidRPr="004D3B47" w:rsidRDefault="001B5FDB" w:rsidP="001B5FDB">
            <w:pPr>
              <w:jc w:val="right"/>
              <w:rPr>
                <w:rFonts w:cs="Arial"/>
                <w:sz w:val="22"/>
              </w:rPr>
            </w:pPr>
            <w:r w:rsidRPr="004D3B47">
              <w:t xml:space="preserve"> 1 </w:t>
            </w:r>
          </w:p>
        </w:tc>
        <w:tc>
          <w:tcPr>
            <w:tcW w:w="1417" w:type="dxa"/>
            <w:tcBorders>
              <w:top w:val="nil"/>
              <w:left w:val="nil"/>
              <w:bottom w:val="nil"/>
              <w:right w:val="single" w:sz="4" w:space="0" w:color="auto"/>
            </w:tcBorders>
            <w:noWrap/>
          </w:tcPr>
          <w:p w14:paraId="6AD24B9E" w14:textId="712AFB91" w:rsidR="001B5FDB" w:rsidRPr="004D3B47" w:rsidRDefault="001B5FDB" w:rsidP="001B5FDB">
            <w:pPr>
              <w:jc w:val="right"/>
              <w:rPr>
                <w:rFonts w:cs="Arial"/>
                <w:sz w:val="22"/>
              </w:rPr>
            </w:pPr>
            <w:r w:rsidRPr="004D3B47">
              <w:t xml:space="preserve"> &lt;0.05 </w:t>
            </w:r>
          </w:p>
        </w:tc>
      </w:tr>
      <w:tr w:rsidR="004D3B47" w:rsidRPr="004D3B47" w14:paraId="7E7BBF7F"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7BE6210A" w14:textId="77777777" w:rsidR="001B5FDB" w:rsidRPr="004D3B47" w:rsidDel="00EC6CCA" w:rsidRDefault="001B5FDB" w:rsidP="001B5FDB">
            <w:pPr>
              <w:rPr>
                <w:rFonts w:asciiTheme="minorHAnsi" w:hAnsiTheme="minorHAnsi"/>
                <w:szCs w:val="23"/>
              </w:rPr>
            </w:pPr>
            <w:r w:rsidRPr="004D3B47">
              <w:rPr>
                <w:sz w:val="22"/>
              </w:rPr>
              <w:t>Undifferentiated carcinoma</w:t>
            </w:r>
          </w:p>
        </w:tc>
        <w:tc>
          <w:tcPr>
            <w:tcW w:w="1418" w:type="dxa"/>
            <w:tcBorders>
              <w:top w:val="nil"/>
              <w:left w:val="nil"/>
              <w:bottom w:val="nil"/>
              <w:right w:val="nil"/>
            </w:tcBorders>
            <w:noWrap/>
          </w:tcPr>
          <w:p w14:paraId="468E805B" w14:textId="61B9C75E" w:rsidR="001B5FDB" w:rsidRPr="004D3B47" w:rsidDel="00EC6CCA" w:rsidRDefault="001B5FDB" w:rsidP="001B5FDB">
            <w:pPr>
              <w:jc w:val="right"/>
              <w:rPr>
                <w:rFonts w:cs="Arial"/>
                <w:sz w:val="22"/>
              </w:rPr>
            </w:pPr>
            <w:r w:rsidRPr="004D3B47">
              <w:t xml:space="preserve"> 3 </w:t>
            </w:r>
          </w:p>
        </w:tc>
        <w:tc>
          <w:tcPr>
            <w:tcW w:w="1417" w:type="dxa"/>
            <w:tcBorders>
              <w:top w:val="nil"/>
              <w:left w:val="nil"/>
              <w:bottom w:val="nil"/>
              <w:right w:val="single" w:sz="4" w:space="0" w:color="auto"/>
            </w:tcBorders>
            <w:noWrap/>
          </w:tcPr>
          <w:p w14:paraId="63DF097C" w14:textId="401F6556" w:rsidR="001B5FDB" w:rsidRPr="004D3B47" w:rsidDel="00EC6CCA" w:rsidRDefault="001B5FDB" w:rsidP="001B5FDB">
            <w:pPr>
              <w:jc w:val="right"/>
              <w:rPr>
                <w:rFonts w:cs="Arial"/>
                <w:sz w:val="22"/>
              </w:rPr>
            </w:pPr>
            <w:r w:rsidRPr="004D3B47">
              <w:t xml:space="preserve"> &lt;0.05 </w:t>
            </w:r>
          </w:p>
        </w:tc>
      </w:tr>
      <w:tr w:rsidR="004D3B47" w:rsidRPr="004D3B47" w14:paraId="503E2FFA"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6C6E6917" w14:textId="77777777" w:rsidR="001B5FDB" w:rsidRPr="004D3B47" w:rsidRDefault="001B5FDB" w:rsidP="001B5FDB">
            <w:pPr>
              <w:rPr>
                <w:rFonts w:asciiTheme="minorHAnsi" w:hAnsiTheme="minorHAnsi"/>
                <w:szCs w:val="23"/>
              </w:rPr>
            </w:pPr>
            <w:r w:rsidRPr="004D3B47">
              <w:rPr>
                <w:sz w:val="22"/>
              </w:rPr>
              <w:t>Sarcoma</w:t>
            </w:r>
          </w:p>
        </w:tc>
        <w:tc>
          <w:tcPr>
            <w:tcW w:w="1418" w:type="dxa"/>
            <w:tcBorders>
              <w:top w:val="nil"/>
              <w:left w:val="nil"/>
              <w:bottom w:val="nil"/>
              <w:right w:val="nil"/>
            </w:tcBorders>
            <w:noWrap/>
          </w:tcPr>
          <w:p w14:paraId="62C27E3B" w14:textId="0F7F5B94" w:rsidR="001B5FDB" w:rsidRPr="004D3B47" w:rsidRDefault="001B5FDB" w:rsidP="001B5FDB">
            <w:pPr>
              <w:jc w:val="right"/>
              <w:rPr>
                <w:rFonts w:cs="Arial"/>
                <w:sz w:val="22"/>
              </w:rPr>
            </w:pPr>
            <w:r w:rsidRPr="004D3B47">
              <w:t xml:space="preserve"> 1 </w:t>
            </w:r>
          </w:p>
        </w:tc>
        <w:tc>
          <w:tcPr>
            <w:tcW w:w="1417" w:type="dxa"/>
            <w:tcBorders>
              <w:top w:val="nil"/>
              <w:left w:val="nil"/>
              <w:bottom w:val="nil"/>
              <w:right w:val="single" w:sz="4" w:space="0" w:color="auto"/>
            </w:tcBorders>
            <w:noWrap/>
          </w:tcPr>
          <w:p w14:paraId="5A718668" w14:textId="23E8ED3F" w:rsidR="001B5FDB" w:rsidRPr="004D3B47" w:rsidRDefault="001B5FDB" w:rsidP="001B5FDB">
            <w:pPr>
              <w:jc w:val="right"/>
              <w:rPr>
                <w:rFonts w:cs="Arial"/>
                <w:sz w:val="22"/>
              </w:rPr>
            </w:pPr>
            <w:r w:rsidRPr="004D3B47">
              <w:t xml:space="preserve"> &lt;0.05 </w:t>
            </w:r>
          </w:p>
        </w:tc>
      </w:tr>
      <w:tr w:rsidR="004D3B47" w:rsidRPr="004D3B47" w14:paraId="644953BA"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7CC36EBF" w14:textId="77777777" w:rsidR="001B5FDB" w:rsidRPr="004D3B47" w:rsidRDefault="001B5FDB" w:rsidP="001B5FDB">
            <w:pPr>
              <w:rPr>
                <w:rFonts w:asciiTheme="minorHAnsi" w:hAnsiTheme="minorHAnsi"/>
                <w:szCs w:val="23"/>
              </w:rPr>
            </w:pPr>
            <w:r w:rsidRPr="004D3B47">
              <w:rPr>
                <w:sz w:val="22"/>
              </w:rPr>
              <w:t>Carcinosarcoma</w:t>
            </w:r>
          </w:p>
        </w:tc>
        <w:tc>
          <w:tcPr>
            <w:tcW w:w="1418" w:type="dxa"/>
            <w:tcBorders>
              <w:top w:val="nil"/>
              <w:left w:val="nil"/>
              <w:bottom w:val="nil"/>
              <w:right w:val="nil"/>
            </w:tcBorders>
            <w:noWrap/>
          </w:tcPr>
          <w:p w14:paraId="707C88EC" w14:textId="39E2515E" w:rsidR="001B5FDB" w:rsidRPr="004D3B47" w:rsidRDefault="00364A17" w:rsidP="001B5FDB">
            <w:pPr>
              <w:jc w:val="right"/>
              <w:rPr>
                <w:rFonts w:cs="Arial"/>
                <w:sz w:val="22"/>
              </w:rPr>
            </w:pPr>
            <w:r w:rsidRPr="004D3B47">
              <w:t>-</w:t>
            </w:r>
          </w:p>
        </w:tc>
        <w:tc>
          <w:tcPr>
            <w:tcW w:w="1417" w:type="dxa"/>
            <w:tcBorders>
              <w:top w:val="nil"/>
              <w:left w:val="nil"/>
              <w:bottom w:val="nil"/>
              <w:right w:val="single" w:sz="4" w:space="0" w:color="auto"/>
            </w:tcBorders>
            <w:noWrap/>
          </w:tcPr>
          <w:p w14:paraId="749DC988" w14:textId="17C7BC8F" w:rsidR="001B5FDB" w:rsidRPr="004D3B47" w:rsidRDefault="00364A17" w:rsidP="001B5FDB">
            <w:pPr>
              <w:jc w:val="right"/>
              <w:rPr>
                <w:rFonts w:cs="Arial"/>
                <w:sz w:val="22"/>
              </w:rPr>
            </w:pPr>
            <w:r w:rsidRPr="004D3B47">
              <w:t>-</w:t>
            </w:r>
          </w:p>
        </w:tc>
      </w:tr>
      <w:tr w:rsidR="004D3B47" w:rsidRPr="004D3B47" w14:paraId="4707E704"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6C1DE102" w14:textId="77777777" w:rsidR="001B5FDB" w:rsidRPr="004D3B47" w:rsidRDefault="001B5FDB" w:rsidP="001B5FDB">
            <w:pPr>
              <w:rPr>
                <w:rFonts w:asciiTheme="minorHAnsi" w:hAnsiTheme="minorHAnsi"/>
                <w:szCs w:val="23"/>
              </w:rPr>
            </w:pPr>
            <w:r w:rsidRPr="004D3B47">
              <w:rPr>
                <w:sz w:val="22"/>
              </w:rPr>
              <w:t>Choriocarcinoma</w:t>
            </w:r>
          </w:p>
        </w:tc>
        <w:tc>
          <w:tcPr>
            <w:tcW w:w="1418" w:type="dxa"/>
            <w:tcBorders>
              <w:top w:val="nil"/>
              <w:left w:val="nil"/>
              <w:bottom w:val="nil"/>
              <w:right w:val="nil"/>
            </w:tcBorders>
            <w:noWrap/>
          </w:tcPr>
          <w:p w14:paraId="514DECC8" w14:textId="64997238" w:rsidR="001B5FDB" w:rsidRPr="004D3B47" w:rsidRDefault="001B5FDB" w:rsidP="001B5FDB">
            <w:pPr>
              <w:jc w:val="right"/>
              <w:rPr>
                <w:rFonts w:cs="Arial"/>
                <w:sz w:val="22"/>
              </w:rPr>
            </w:pPr>
            <w:r w:rsidRPr="004D3B47">
              <w:t xml:space="preserve"> - </w:t>
            </w:r>
          </w:p>
        </w:tc>
        <w:tc>
          <w:tcPr>
            <w:tcW w:w="1417" w:type="dxa"/>
            <w:tcBorders>
              <w:top w:val="nil"/>
              <w:left w:val="nil"/>
              <w:bottom w:val="nil"/>
              <w:right w:val="single" w:sz="4" w:space="0" w:color="auto"/>
            </w:tcBorders>
            <w:noWrap/>
          </w:tcPr>
          <w:p w14:paraId="35819397" w14:textId="6DBFB7FD" w:rsidR="001B5FDB" w:rsidRPr="004D3B47" w:rsidRDefault="001B5FDB" w:rsidP="001B5FDB">
            <w:pPr>
              <w:jc w:val="right"/>
              <w:rPr>
                <w:rFonts w:cs="Arial"/>
                <w:sz w:val="22"/>
              </w:rPr>
            </w:pPr>
            <w:r w:rsidRPr="004D3B47">
              <w:t xml:space="preserve"> - </w:t>
            </w:r>
          </w:p>
        </w:tc>
      </w:tr>
      <w:tr w:rsidR="004D3B47" w:rsidRPr="004D3B47" w14:paraId="5F6DEA37"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15365228" w14:textId="77777777" w:rsidR="001B5FDB" w:rsidRPr="004D3B47" w:rsidRDefault="001B5FDB" w:rsidP="001B5FDB">
            <w:pPr>
              <w:rPr>
                <w:rFonts w:asciiTheme="minorHAnsi" w:hAnsiTheme="minorHAnsi"/>
                <w:szCs w:val="23"/>
              </w:rPr>
            </w:pPr>
            <w:r w:rsidRPr="004D3B47">
              <w:rPr>
                <w:sz w:val="22"/>
              </w:rPr>
              <w:t>Miscellaneous primary tumour</w:t>
            </w:r>
          </w:p>
        </w:tc>
        <w:tc>
          <w:tcPr>
            <w:tcW w:w="1418" w:type="dxa"/>
            <w:tcBorders>
              <w:top w:val="nil"/>
              <w:left w:val="nil"/>
              <w:bottom w:val="nil"/>
              <w:right w:val="nil"/>
            </w:tcBorders>
            <w:noWrap/>
          </w:tcPr>
          <w:p w14:paraId="5FFA89DE" w14:textId="6F026975" w:rsidR="001B5FDB" w:rsidRPr="004D3B47" w:rsidRDefault="001B5FDB" w:rsidP="001B5FDB">
            <w:pPr>
              <w:jc w:val="right"/>
              <w:rPr>
                <w:rFonts w:cs="Arial"/>
                <w:sz w:val="22"/>
              </w:rPr>
            </w:pPr>
            <w:r w:rsidRPr="004D3B47">
              <w:t xml:space="preserve"> 3 </w:t>
            </w:r>
          </w:p>
        </w:tc>
        <w:tc>
          <w:tcPr>
            <w:tcW w:w="1417" w:type="dxa"/>
            <w:tcBorders>
              <w:top w:val="nil"/>
              <w:left w:val="nil"/>
              <w:bottom w:val="nil"/>
              <w:right w:val="single" w:sz="4" w:space="0" w:color="auto"/>
            </w:tcBorders>
            <w:noWrap/>
          </w:tcPr>
          <w:p w14:paraId="2987F27A" w14:textId="4A9493C8" w:rsidR="001B5FDB" w:rsidRPr="004D3B47" w:rsidRDefault="001B5FDB" w:rsidP="001B5FDB">
            <w:pPr>
              <w:jc w:val="right"/>
              <w:rPr>
                <w:rFonts w:cs="Arial"/>
                <w:sz w:val="22"/>
              </w:rPr>
            </w:pPr>
            <w:r w:rsidRPr="004D3B47">
              <w:t xml:space="preserve"> &lt;0.05 </w:t>
            </w:r>
          </w:p>
        </w:tc>
      </w:tr>
      <w:tr w:rsidR="004D3B47" w:rsidRPr="004D3B47" w14:paraId="0713A105"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16BF2D27" w14:textId="77777777" w:rsidR="001B5FDB" w:rsidRPr="004D3B47" w:rsidRDefault="001B5FDB" w:rsidP="001B5FDB">
            <w:pPr>
              <w:rPr>
                <w:rFonts w:asciiTheme="minorHAnsi" w:hAnsiTheme="minorHAnsi"/>
                <w:szCs w:val="23"/>
              </w:rPr>
            </w:pPr>
            <w:r w:rsidRPr="004D3B47">
              <w:rPr>
                <w:sz w:val="22"/>
              </w:rPr>
              <w:t>Metastatic tumour</w:t>
            </w:r>
          </w:p>
        </w:tc>
        <w:tc>
          <w:tcPr>
            <w:tcW w:w="1418" w:type="dxa"/>
            <w:tcBorders>
              <w:top w:val="nil"/>
              <w:left w:val="nil"/>
              <w:bottom w:val="nil"/>
              <w:right w:val="nil"/>
            </w:tcBorders>
            <w:noWrap/>
          </w:tcPr>
          <w:p w14:paraId="3F33FD98" w14:textId="40F6373F" w:rsidR="001B5FDB" w:rsidRPr="004D3B47" w:rsidRDefault="001B5FDB" w:rsidP="001B5FDB">
            <w:pPr>
              <w:jc w:val="right"/>
              <w:rPr>
                <w:rFonts w:asciiTheme="minorHAnsi" w:hAnsiTheme="minorHAnsi"/>
                <w:szCs w:val="23"/>
              </w:rPr>
            </w:pPr>
            <w:r w:rsidRPr="004D3B47">
              <w:t xml:space="preserve"> 33 </w:t>
            </w:r>
          </w:p>
        </w:tc>
        <w:tc>
          <w:tcPr>
            <w:tcW w:w="1417" w:type="dxa"/>
            <w:tcBorders>
              <w:top w:val="nil"/>
              <w:left w:val="nil"/>
              <w:bottom w:val="nil"/>
              <w:right w:val="single" w:sz="4" w:space="0" w:color="auto"/>
            </w:tcBorders>
            <w:noWrap/>
          </w:tcPr>
          <w:p w14:paraId="4894948C" w14:textId="141B0BDF" w:rsidR="001B5FDB" w:rsidRPr="004D3B47" w:rsidRDefault="001B5FDB" w:rsidP="001B5FDB">
            <w:pPr>
              <w:jc w:val="right"/>
              <w:rPr>
                <w:rFonts w:asciiTheme="minorHAnsi" w:hAnsiTheme="minorHAnsi"/>
                <w:szCs w:val="23"/>
              </w:rPr>
            </w:pPr>
            <w:r w:rsidRPr="004D3B47">
              <w:t xml:space="preserve"> 0.32 </w:t>
            </w:r>
          </w:p>
        </w:tc>
      </w:tr>
      <w:tr w:rsidR="004D3B47" w:rsidRPr="004D3B47" w14:paraId="61615FCB"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1714EE59" w14:textId="77777777" w:rsidR="001B5FDB" w:rsidRPr="004D3B47" w:rsidRDefault="001B5FDB" w:rsidP="001B5FDB">
            <w:pPr>
              <w:rPr>
                <w:rFonts w:asciiTheme="minorHAnsi" w:hAnsiTheme="minorHAnsi"/>
                <w:szCs w:val="23"/>
              </w:rPr>
            </w:pPr>
            <w:r w:rsidRPr="004D3B47">
              <w:rPr>
                <w:sz w:val="22"/>
              </w:rPr>
              <w:t>Small cell carcinoma</w:t>
            </w:r>
          </w:p>
        </w:tc>
        <w:tc>
          <w:tcPr>
            <w:tcW w:w="1418" w:type="dxa"/>
            <w:tcBorders>
              <w:top w:val="nil"/>
              <w:left w:val="nil"/>
              <w:bottom w:val="nil"/>
              <w:right w:val="nil"/>
            </w:tcBorders>
            <w:noWrap/>
          </w:tcPr>
          <w:p w14:paraId="19088248" w14:textId="6CA32CFF" w:rsidR="001B5FDB" w:rsidRPr="004D3B47" w:rsidRDefault="001B5FDB" w:rsidP="001B5FDB">
            <w:pPr>
              <w:jc w:val="right"/>
              <w:rPr>
                <w:rFonts w:asciiTheme="minorHAnsi" w:hAnsiTheme="minorHAnsi"/>
                <w:szCs w:val="23"/>
              </w:rPr>
            </w:pPr>
            <w:r w:rsidRPr="004D3B47">
              <w:t xml:space="preserve"> - </w:t>
            </w:r>
          </w:p>
        </w:tc>
        <w:tc>
          <w:tcPr>
            <w:tcW w:w="1417" w:type="dxa"/>
            <w:tcBorders>
              <w:top w:val="nil"/>
              <w:left w:val="nil"/>
              <w:bottom w:val="nil"/>
              <w:right w:val="single" w:sz="4" w:space="0" w:color="auto"/>
            </w:tcBorders>
            <w:noWrap/>
          </w:tcPr>
          <w:p w14:paraId="767AD59A" w14:textId="4B021B50" w:rsidR="001B5FDB" w:rsidRPr="004D3B47" w:rsidRDefault="001B5FDB" w:rsidP="001B5FDB">
            <w:pPr>
              <w:jc w:val="right"/>
              <w:rPr>
                <w:rFonts w:asciiTheme="minorHAnsi" w:hAnsiTheme="minorHAnsi"/>
                <w:szCs w:val="23"/>
              </w:rPr>
            </w:pPr>
            <w:r w:rsidRPr="004D3B47">
              <w:t xml:space="preserve"> - </w:t>
            </w:r>
          </w:p>
        </w:tc>
      </w:tr>
      <w:tr w:rsidR="004D3B47" w:rsidRPr="004D3B47" w14:paraId="4455D8B4"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6FA4C97B" w14:textId="77777777" w:rsidR="001B5FDB" w:rsidRPr="004D3B47" w:rsidRDefault="001B5FDB" w:rsidP="001B5FDB">
            <w:pPr>
              <w:rPr>
                <w:rFonts w:asciiTheme="minorHAnsi" w:hAnsiTheme="minorHAnsi"/>
                <w:szCs w:val="23"/>
              </w:rPr>
            </w:pPr>
            <w:r w:rsidRPr="004D3B47">
              <w:rPr>
                <w:sz w:val="22"/>
              </w:rPr>
              <w:t>Malignant tumour, small cell type</w:t>
            </w:r>
          </w:p>
        </w:tc>
        <w:tc>
          <w:tcPr>
            <w:tcW w:w="1418" w:type="dxa"/>
            <w:tcBorders>
              <w:top w:val="nil"/>
              <w:left w:val="nil"/>
              <w:bottom w:val="nil"/>
              <w:right w:val="nil"/>
            </w:tcBorders>
            <w:noWrap/>
          </w:tcPr>
          <w:p w14:paraId="1FD2729D" w14:textId="2ADE9C76" w:rsidR="001B5FDB" w:rsidRPr="004D3B47" w:rsidRDefault="001B5FDB" w:rsidP="001B5FDB">
            <w:pPr>
              <w:jc w:val="right"/>
              <w:rPr>
                <w:rFonts w:asciiTheme="minorHAnsi" w:hAnsiTheme="minorHAnsi"/>
                <w:szCs w:val="23"/>
              </w:rPr>
            </w:pPr>
            <w:r w:rsidRPr="004D3B47">
              <w:t xml:space="preserve"> - </w:t>
            </w:r>
          </w:p>
        </w:tc>
        <w:tc>
          <w:tcPr>
            <w:tcW w:w="1417" w:type="dxa"/>
            <w:tcBorders>
              <w:top w:val="nil"/>
              <w:left w:val="nil"/>
              <w:bottom w:val="nil"/>
              <w:right w:val="single" w:sz="4" w:space="0" w:color="auto"/>
            </w:tcBorders>
            <w:noWrap/>
          </w:tcPr>
          <w:p w14:paraId="6783BF7C" w14:textId="392530E3" w:rsidR="001B5FDB" w:rsidRPr="004D3B47" w:rsidRDefault="001B5FDB" w:rsidP="001B5FDB">
            <w:pPr>
              <w:jc w:val="right"/>
              <w:rPr>
                <w:rFonts w:asciiTheme="minorHAnsi" w:hAnsiTheme="minorHAnsi"/>
                <w:szCs w:val="23"/>
              </w:rPr>
            </w:pPr>
            <w:r w:rsidRPr="004D3B47">
              <w:t xml:space="preserve"> - </w:t>
            </w:r>
          </w:p>
        </w:tc>
      </w:tr>
      <w:tr w:rsidR="004D3B47" w:rsidRPr="004D3B47" w14:paraId="42E38C9A"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2C67575F" w14:textId="77777777" w:rsidR="001B5FDB" w:rsidRPr="004D3B47" w:rsidRDefault="001B5FDB" w:rsidP="001B5FDB">
            <w:pPr>
              <w:rPr>
                <w:rFonts w:asciiTheme="minorHAnsi" w:hAnsiTheme="minorHAnsi"/>
                <w:szCs w:val="23"/>
              </w:rPr>
            </w:pPr>
            <w:r w:rsidRPr="004D3B47">
              <w:rPr>
                <w:sz w:val="22"/>
              </w:rPr>
              <w:t>Melanoma</w:t>
            </w:r>
          </w:p>
        </w:tc>
        <w:tc>
          <w:tcPr>
            <w:tcW w:w="1418" w:type="dxa"/>
            <w:tcBorders>
              <w:top w:val="nil"/>
              <w:left w:val="nil"/>
              <w:bottom w:val="nil"/>
              <w:right w:val="nil"/>
            </w:tcBorders>
            <w:noWrap/>
          </w:tcPr>
          <w:p w14:paraId="138F9328" w14:textId="62D13C05" w:rsidR="001B5FDB" w:rsidRPr="004D3B47" w:rsidRDefault="001B5FDB" w:rsidP="001B5FDB">
            <w:pPr>
              <w:jc w:val="right"/>
              <w:rPr>
                <w:rFonts w:asciiTheme="minorHAnsi" w:hAnsiTheme="minorHAnsi"/>
                <w:szCs w:val="23"/>
              </w:rPr>
            </w:pPr>
            <w:r w:rsidRPr="004D3B47">
              <w:t xml:space="preserve"> - </w:t>
            </w:r>
          </w:p>
        </w:tc>
        <w:tc>
          <w:tcPr>
            <w:tcW w:w="1417" w:type="dxa"/>
            <w:tcBorders>
              <w:top w:val="nil"/>
              <w:left w:val="nil"/>
              <w:bottom w:val="nil"/>
              <w:right w:val="single" w:sz="4" w:space="0" w:color="auto"/>
            </w:tcBorders>
            <w:noWrap/>
          </w:tcPr>
          <w:p w14:paraId="060D2F7D" w14:textId="0FF87791" w:rsidR="001B5FDB" w:rsidRPr="004D3B47" w:rsidRDefault="001B5FDB" w:rsidP="001B5FDB">
            <w:pPr>
              <w:jc w:val="right"/>
              <w:rPr>
                <w:rFonts w:asciiTheme="minorHAnsi" w:hAnsiTheme="minorHAnsi"/>
                <w:szCs w:val="23"/>
              </w:rPr>
            </w:pPr>
            <w:r w:rsidRPr="004D3B47">
              <w:t xml:space="preserve"> - </w:t>
            </w:r>
          </w:p>
        </w:tc>
      </w:tr>
      <w:tr w:rsidR="004D3B47" w:rsidRPr="004D3B47" w14:paraId="6F0BFBC9" w14:textId="77777777" w:rsidTr="00645701">
        <w:trPr>
          <w:trHeight w:val="255"/>
        </w:trPr>
        <w:tc>
          <w:tcPr>
            <w:tcW w:w="4977" w:type="dxa"/>
            <w:tcBorders>
              <w:top w:val="nil"/>
              <w:left w:val="single" w:sz="4" w:space="0" w:color="auto"/>
              <w:bottom w:val="nil"/>
              <w:right w:val="nil"/>
            </w:tcBorders>
            <w:shd w:val="clear" w:color="auto" w:fill="auto"/>
            <w:noWrap/>
            <w:vAlign w:val="bottom"/>
          </w:tcPr>
          <w:p w14:paraId="2E95C0A5" w14:textId="77777777" w:rsidR="001B5FDB" w:rsidRPr="004D3B47" w:rsidRDefault="001B5FDB" w:rsidP="001B5FDB">
            <w:pPr>
              <w:rPr>
                <w:rFonts w:asciiTheme="minorHAnsi" w:hAnsiTheme="minorHAnsi"/>
                <w:szCs w:val="23"/>
              </w:rPr>
            </w:pPr>
            <w:r w:rsidRPr="004D3B47">
              <w:rPr>
                <w:sz w:val="22"/>
              </w:rPr>
              <w:t>Other primary epithelial malignancy</w:t>
            </w:r>
          </w:p>
        </w:tc>
        <w:tc>
          <w:tcPr>
            <w:tcW w:w="1418" w:type="dxa"/>
            <w:tcBorders>
              <w:top w:val="nil"/>
              <w:left w:val="nil"/>
              <w:bottom w:val="nil"/>
              <w:right w:val="nil"/>
            </w:tcBorders>
            <w:noWrap/>
          </w:tcPr>
          <w:p w14:paraId="420C4578" w14:textId="4A0FB0CB" w:rsidR="001B5FDB" w:rsidRPr="004D3B47" w:rsidRDefault="001B5FDB" w:rsidP="001B5FDB">
            <w:pPr>
              <w:jc w:val="right"/>
              <w:rPr>
                <w:rFonts w:asciiTheme="minorHAnsi" w:hAnsiTheme="minorHAnsi"/>
                <w:szCs w:val="23"/>
              </w:rPr>
            </w:pPr>
            <w:r w:rsidRPr="004D3B47">
              <w:t xml:space="preserve"> 12 </w:t>
            </w:r>
          </w:p>
        </w:tc>
        <w:tc>
          <w:tcPr>
            <w:tcW w:w="1417" w:type="dxa"/>
            <w:tcBorders>
              <w:top w:val="nil"/>
              <w:left w:val="nil"/>
              <w:bottom w:val="nil"/>
              <w:right w:val="single" w:sz="4" w:space="0" w:color="auto"/>
            </w:tcBorders>
            <w:noWrap/>
          </w:tcPr>
          <w:p w14:paraId="6BD1EA07" w14:textId="73295857" w:rsidR="001B5FDB" w:rsidRPr="004D3B47" w:rsidRDefault="001B5FDB" w:rsidP="001B5FDB">
            <w:pPr>
              <w:jc w:val="right"/>
              <w:rPr>
                <w:rFonts w:asciiTheme="minorHAnsi" w:hAnsiTheme="minorHAnsi"/>
                <w:szCs w:val="23"/>
              </w:rPr>
            </w:pPr>
            <w:r w:rsidRPr="004D3B47">
              <w:t xml:space="preserve"> 0.11 </w:t>
            </w:r>
          </w:p>
        </w:tc>
      </w:tr>
      <w:tr w:rsidR="004D3B47" w:rsidRPr="004D3B47" w14:paraId="2A656393" w14:textId="77777777" w:rsidTr="00645701">
        <w:trPr>
          <w:trHeight w:val="291"/>
        </w:trPr>
        <w:tc>
          <w:tcPr>
            <w:tcW w:w="4977" w:type="dxa"/>
            <w:tcBorders>
              <w:top w:val="nil"/>
              <w:left w:val="single" w:sz="4" w:space="0" w:color="auto"/>
              <w:bottom w:val="single" w:sz="4" w:space="0" w:color="auto"/>
              <w:right w:val="nil"/>
            </w:tcBorders>
            <w:shd w:val="clear" w:color="auto" w:fill="auto"/>
            <w:noWrap/>
            <w:vAlign w:val="bottom"/>
          </w:tcPr>
          <w:p w14:paraId="39C747EE" w14:textId="77777777" w:rsidR="001B5FDB" w:rsidRPr="004D3B47" w:rsidRDefault="001B5FDB" w:rsidP="001B5FDB">
            <w:pPr>
              <w:rPr>
                <w:rFonts w:asciiTheme="minorHAnsi" w:hAnsiTheme="minorHAnsi"/>
                <w:b/>
              </w:rPr>
            </w:pPr>
            <w:r w:rsidRPr="004D3B47">
              <w:rPr>
                <w:b/>
                <w:sz w:val="22"/>
              </w:rPr>
              <w:t>Total</w:t>
            </w:r>
          </w:p>
        </w:tc>
        <w:tc>
          <w:tcPr>
            <w:tcW w:w="1418" w:type="dxa"/>
            <w:tcBorders>
              <w:top w:val="nil"/>
              <w:left w:val="nil"/>
              <w:bottom w:val="single" w:sz="4" w:space="0" w:color="auto"/>
              <w:right w:val="nil"/>
            </w:tcBorders>
            <w:noWrap/>
          </w:tcPr>
          <w:p w14:paraId="2D1F3D52" w14:textId="142EF60C" w:rsidR="001B5FDB" w:rsidRPr="004D3B47" w:rsidRDefault="001B5FDB" w:rsidP="001B5FDB">
            <w:pPr>
              <w:jc w:val="right"/>
              <w:rPr>
                <w:rFonts w:asciiTheme="minorHAnsi" w:hAnsiTheme="minorHAnsi"/>
                <w:b/>
                <w:bCs/>
                <w:i/>
                <w:szCs w:val="23"/>
              </w:rPr>
            </w:pPr>
            <w:r w:rsidRPr="004D3B47">
              <w:rPr>
                <w:b/>
              </w:rPr>
              <w:t xml:space="preserve"> 10,470 </w:t>
            </w:r>
          </w:p>
        </w:tc>
        <w:tc>
          <w:tcPr>
            <w:tcW w:w="1417" w:type="dxa"/>
            <w:tcBorders>
              <w:top w:val="nil"/>
              <w:left w:val="nil"/>
              <w:bottom w:val="single" w:sz="4" w:space="0" w:color="auto"/>
              <w:right w:val="single" w:sz="4" w:space="0" w:color="auto"/>
            </w:tcBorders>
            <w:noWrap/>
          </w:tcPr>
          <w:p w14:paraId="22802DAF" w14:textId="68A1E853" w:rsidR="001B5FDB" w:rsidRPr="004D3B47" w:rsidRDefault="001B5FDB" w:rsidP="001B5FDB">
            <w:pPr>
              <w:jc w:val="right"/>
              <w:rPr>
                <w:rFonts w:asciiTheme="minorHAnsi" w:hAnsiTheme="minorHAnsi"/>
                <w:b/>
                <w:bCs/>
                <w:i/>
                <w:szCs w:val="23"/>
              </w:rPr>
            </w:pPr>
            <w:r w:rsidRPr="004D3B47">
              <w:rPr>
                <w:b/>
              </w:rPr>
              <w:t xml:space="preserve"> 100 </w:t>
            </w:r>
          </w:p>
        </w:tc>
      </w:tr>
    </w:tbl>
    <w:p w14:paraId="0EA9BF72" w14:textId="6F110464" w:rsidR="00B43F95" w:rsidRPr="004D3B47" w:rsidRDefault="007D29A1" w:rsidP="00153577">
      <w:pPr>
        <w:ind w:right="544"/>
        <w:jc w:val="both"/>
        <w:rPr>
          <w:i/>
          <w:sz w:val="20"/>
          <w:lang w:eastAsia="en-AU"/>
        </w:rPr>
      </w:pPr>
      <w:r w:rsidRPr="004D3B47">
        <w:rPr>
          <w:i/>
          <w:sz w:val="20"/>
          <w:lang w:eastAsia="en-AU"/>
        </w:rPr>
        <w:t xml:space="preserve">NOS = not otherwise specified; </w:t>
      </w:r>
      <w:r w:rsidR="00D92854" w:rsidRPr="004D3B47">
        <w:rPr>
          <w:i/>
          <w:sz w:val="20"/>
          <w:lang w:eastAsia="en-AU"/>
        </w:rPr>
        <w:t xml:space="preserve">HSIL </w:t>
      </w:r>
      <w:r w:rsidR="00ED12E7" w:rsidRPr="004D3B47">
        <w:rPr>
          <w:i/>
          <w:sz w:val="20"/>
          <w:lang w:eastAsia="en-AU"/>
        </w:rPr>
        <w:t>not otherwise specified</w:t>
      </w:r>
      <w:r w:rsidR="00173009" w:rsidRPr="004D3B47">
        <w:rPr>
          <w:i/>
          <w:sz w:val="20"/>
          <w:lang w:eastAsia="en-AU"/>
        </w:rPr>
        <w:t xml:space="preserve"> =</w:t>
      </w:r>
      <w:r w:rsidR="00D92854" w:rsidRPr="004D3B47">
        <w:rPr>
          <w:i/>
          <w:sz w:val="20"/>
          <w:lang w:eastAsia="en-AU"/>
        </w:rPr>
        <w:t xml:space="preserve"> </w:t>
      </w:r>
      <w:r w:rsidR="00365ACF">
        <w:rPr>
          <w:i/>
          <w:sz w:val="20"/>
          <w:lang w:eastAsia="en-AU"/>
        </w:rPr>
        <w:t>high-grade</w:t>
      </w:r>
      <w:r w:rsidR="00D92854" w:rsidRPr="004D3B47">
        <w:rPr>
          <w:i/>
          <w:sz w:val="20"/>
          <w:lang w:eastAsia="en-AU"/>
        </w:rPr>
        <w:t xml:space="preserve"> squamous intraepithelial lesion, not otherwise specified</w:t>
      </w:r>
      <w:r w:rsidR="00255937" w:rsidRPr="004D3B47">
        <w:rPr>
          <w:i/>
          <w:sz w:val="20"/>
          <w:lang w:eastAsia="en-AU"/>
        </w:rPr>
        <w:t>/ CIN</w:t>
      </w:r>
      <w:r w:rsidR="00692301" w:rsidRPr="004D3B47">
        <w:rPr>
          <w:i/>
          <w:sz w:val="20"/>
          <w:lang w:eastAsia="en-AU"/>
        </w:rPr>
        <w:t xml:space="preserve"> </w:t>
      </w:r>
      <w:r w:rsidR="00255937" w:rsidRPr="004D3B47">
        <w:rPr>
          <w:i/>
          <w:sz w:val="20"/>
          <w:lang w:eastAsia="en-AU"/>
        </w:rPr>
        <w:t>2/3</w:t>
      </w:r>
      <w:r w:rsidR="00D92854" w:rsidRPr="004D3B47">
        <w:rPr>
          <w:i/>
          <w:sz w:val="20"/>
          <w:lang w:eastAsia="en-AU"/>
        </w:rPr>
        <w:t xml:space="preserve"> (SNOMED code</w:t>
      </w:r>
      <w:r w:rsidR="00D92854" w:rsidRPr="004D3B47">
        <w:rPr>
          <w:i/>
          <w:sz w:val="18"/>
        </w:rPr>
        <w:t xml:space="preserve"> </w:t>
      </w:r>
      <w:r w:rsidR="00D92854" w:rsidRPr="004D3B47">
        <w:rPr>
          <w:i/>
          <w:sz w:val="20"/>
          <w:lang w:eastAsia="en-AU"/>
        </w:rPr>
        <w:t>M67017</w:t>
      </w:r>
      <w:r w:rsidR="00173009" w:rsidRPr="004D3B47">
        <w:rPr>
          <w:i/>
          <w:sz w:val="20"/>
          <w:lang w:eastAsia="en-AU"/>
        </w:rPr>
        <w:t>; see Appendix C</w:t>
      </w:r>
      <w:r w:rsidR="00D92854" w:rsidRPr="004D3B47">
        <w:rPr>
          <w:i/>
          <w:sz w:val="20"/>
          <w:lang w:eastAsia="en-AU"/>
        </w:rPr>
        <w:t>)</w:t>
      </w:r>
      <w:r w:rsidR="00E175D1">
        <w:rPr>
          <w:i/>
          <w:sz w:val="20"/>
          <w:lang w:eastAsia="en-AU"/>
        </w:rPr>
        <w:t>.</w:t>
      </w:r>
      <w:r w:rsidR="00B43F95" w:rsidRPr="004D3B47">
        <w:rPr>
          <w:i/>
          <w:sz w:val="20"/>
          <w:lang w:eastAsia="en-AU"/>
        </w:rPr>
        <w:t xml:space="preserve"> </w:t>
      </w:r>
    </w:p>
    <w:p w14:paraId="21221F01" w14:textId="17C1D937" w:rsidR="00153577" w:rsidRPr="004D3B47" w:rsidRDefault="00B43F95" w:rsidP="00153577">
      <w:pPr>
        <w:ind w:right="544"/>
        <w:jc w:val="both"/>
        <w:rPr>
          <w:i/>
          <w:sz w:val="20"/>
          <w:lang w:eastAsia="en-AU"/>
        </w:rPr>
      </w:pPr>
      <w:r w:rsidRPr="004D3B47">
        <w:rPr>
          <w:i/>
          <w:sz w:val="20"/>
          <w:lang w:eastAsia="en-AU"/>
        </w:rPr>
        <w:t xml:space="preserve"> * Other morphologic abnormality, not dysplastic or malignant</w:t>
      </w:r>
      <w:r w:rsidR="000A12DE" w:rsidRPr="004D3B47">
        <w:rPr>
          <w:i/>
          <w:sz w:val="20"/>
          <w:lang w:eastAsia="en-AU"/>
        </w:rPr>
        <w:t>.</w:t>
      </w:r>
      <w:r w:rsidR="00A26D58">
        <w:rPr>
          <w:i/>
          <w:sz w:val="20"/>
          <w:lang w:eastAsia="en-AU"/>
        </w:rPr>
        <w:t xml:space="preserve"> </w:t>
      </w:r>
      <w:r w:rsidR="000F2D78" w:rsidRPr="004D3B47">
        <w:rPr>
          <w:i/>
          <w:sz w:val="20"/>
          <w:lang w:eastAsia="en-AU"/>
        </w:rPr>
        <w:t xml:space="preserve"> </w:t>
      </w:r>
    </w:p>
    <w:p w14:paraId="350C31BF" w14:textId="77777777" w:rsidR="00DA79D5" w:rsidRPr="004D3B47" w:rsidRDefault="00DA79D5" w:rsidP="00DA79D5">
      <w:pPr>
        <w:ind w:right="544"/>
        <w:jc w:val="both"/>
        <w:rPr>
          <w:i/>
          <w:sz w:val="20"/>
          <w:lang w:eastAsia="en-AU"/>
        </w:rPr>
      </w:pPr>
      <w:r w:rsidRPr="004D3B47">
        <w:rPr>
          <w:i/>
          <w:sz w:val="20"/>
          <w:lang w:eastAsia="en-AU"/>
        </w:rPr>
        <w:t xml:space="preserve">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2FDD31B2" w14:textId="77777777" w:rsidR="00DA79D5" w:rsidRPr="004D3B47" w:rsidRDefault="00DA79D5" w:rsidP="00153577">
      <w:pPr>
        <w:ind w:right="544"/>
        <w:jc w:val="both"/>
        <w:rPr>
          <w:i/>
          <w:sz w:val="20"/>
          <w:lang w:eastAsia="en-AU"/>
        </w:rPr>
      </w:pPr>
    </w:p>
    <w:p w14:paraId="53C8542D" w14:textId="35710667" w:rsidR="00355E46" w:rsidRPr="004D3B47" w:rsidRDefault="00175FBF" w:rsidP="00523DF2">
      <w:pPr>
        <w:pStyle w:val="Caption"/>
        <w:keepNext/>
      </w:pPr>
      <w:bookmarkStart w:id="1107" w:name="_Ref275802567"/>
      <w:bookmarkStart w:id="1108" w:name="_Toc276457762"/>
      <w:r w:rsidRPr="004D3B47">
        <w:br w:type="page"/>
      </w:r>
      <w:bookmarkStart w:id="1109" w:name="_Ref475520088"/>
      <w:bookmarkStart w:id="1110" w:name="_Toc304970059"/>
      <w:bookmarkStart w:id="1111" w:name="_Toc469398291"/>
      <w:bookmarkStart w:id="1112" w:name="_Toc454286167"/>
      <w:bookmarkStart w:id="1113" w:name="_Toc486941054"/>
      <w:bookmarkStart w:id="1114" w:name="_Toc475605528"/>
      <w:bookmarkStart w:id="1115" w:name="_Toc509928499"/>
      <w:bookmarkStart w:id="1116" w:name="_Toc528676171"/>
      <w:bookmarkStart w:id="1117" w:name="_Toc5627618"/>
      <w:bookmarkStart w:id="1118" w:name="_Toc12875560"/>
      <w:bookmarkStart w:id="1119" w:name="_Toc68606683"/>
      <w:r w:rsidR="008E7879" w:rsidRPr="004D3B47">
        <w:t>Table</w:t>
      </w:r>
      <w:r w:rsidR="00355E46" w:rsidRPr="004D3B47">
        <w:t xml:space="preserve"> </w:t>
      </w:r>
      <w:r w:rsidR="00100CC8" w:rsidRPr="004D3B47">
        <w:fldChar w:fldCharType="begin"/>
      </w:r>
      <w:r w:rsidR="0004456A" w:rsidRPr="004D3B47">
        <w:instrText xml:space="preserve"> SEQ Table \* ARABIC </w:instrText>
      </w:r>
      <w:r w:rsidR="00100CC8" w:rsidRPr="004D3B47">
        <w:fldChar w:fldCharType="separate"/>
      </w:r>
      <w:r w:rsidR="00D03680">
        <w:rPr>
          <w:noProof/>
        </w:rPr>
        <w:t>8</w:t>
      </w:r>
      <w:r w:rsidR="00100CC8" w:rsidRPr="004D3B47">
        <w:fldChar w:fldCharType="end"/>
      </w:r>
      <w:bookmarkEnd w:id="1107"/>
      <w:bookmarkEnd w:id="1109"/>
      <w:r w:rsidR="00355E46" w:rsidRPr="004D3B47">
        <w:t xml:space="preserve"> - Histology results reporting by diagnostic </w:t>
      </w:r>
      <w:bookmarkEnd w:id="1108"/>
      <w:bookmarkEnd w:id="1110"/>
      <w:r w:rsidR="00677545" w:rsidRPr="004D3B47">
        <w:t>category</w:t>
      </w:r>
      <w:bookmarkEnd w:id="1111"/>
      <w:bookmarkEnd w:id="1112"/>
      <w:bookmarkEnd w:id="1113"/>
      <w:bookmarkEnd w:id="1114"/>
      <w:bookmarkEnd w:id="1115"/>
      <w:bookmarkEnd w:id="1116"/>
      <w:bookmarkEnd w:id="1117"/>
      <w:bookmarkEnd w:id="1118"/>
      <w:bookmarkEnd w:id="1119"/>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4835"/>
        <w:gridCol w:w="1984"/>
        <w:gridCol w:w="1560"/>
      </w:tblGrid>
      <w:tr w:rsidR="004D3B47" w:rsidRPr="004D3B47" w14:paraId="775576F1" w14:textId="77777777" w:rsidTr="00120422">
        <w:trPr>
          <w:trHeight w:val="255"/>
        </w:trPr>
        <w:tc>
          <w:tcPr>
            <w:tcW w:w="4835" w:type="dxa"/>
            <w:tcBorders>
              <w:bottom w:val="nil"/>
            </w:tcBorders>
            <w:shd w:val="clear" w:color="auto" w:fill="D9D9D9" w:themeFill="background1" w:themeFillShade="D9"/>
            <w:noWrap/>
            <w:vAlign w:val="bottom"/>
          </w:tcPr>
          <w:p w14:paraId="47522C5F" w14:textId="77777777" w:rsidR="00355E46" w:rsidRPr="004D3B47" w:rsidRDefault="00355E46" w:rsidP="00893447">
            <w:pPr>
              <w:keepNext/>
              <w:ind w:right="544"/>
              <w:jc w:val="both"/>
              <w:rPr>
                <w:rFonts w:cs="Arial"/>
                <w:b/>
                <w:szCs w:val="23"/>
                <w:lang w:eastAsia="en-AU"/>
              </w:rPr>
            </w:pPr>
            <w:r w:rsidRPr="004D3B47">
              <w:rPr>
                <w:rFonts w:cs="Arial"/>
                <w:b/>
                <w:szCs w:val="23"/>
                <w:lang w:eastAsia="en-AU"/>
              </w:rPr>
              <w:t>Histology category</w:t>
            </w:r>
          </w:p>
        </w:tc>
        <w:tc>
          <w:tcPr>
            <w:tcW w:w="3544" w:type="dxa"/>
            <w:gridSpan w:val="2"/>
            <w:tcBorders>
              <w:bottom w:val="nil"/>
            </w:tcBorders>
            <w:shd w:val="clear" w:color="auto" w:fill="D9D9D9" w:themeFill="background1" w:themeFillShade="D9"/>
            <w:noWrap/>
            <w:vAlign w:val="bottom"/>
          </w:tcPr>
          <w:p w14:paraId="367D132D" w14:textId="77777777" w:rsidR="00355E46" w:rsidRPr="004D3B47" w:rsidRDefault="00355E46" w:rsidP="004C15B6">
            <w:pPr>
              <w:keepNext/>
              <w:ind w:right="34"/>
              <w:jc w:val="center"/>
              <w:rPr>
                <w:rFonts w:cs="Arial"/>
                <w:b/>
                <w:szCs w:val="23"/>
                <w:lang w:eastAsia="en-AU"/>
              </w:rPr>
            </w:pPr>
            <w:r w:rsidRPr="004D3B47">
              <w:rPr>
                <w:rFonts w:cs="Arial"/>
                <w:b/>
                <w:szCs w:val="23"/>
                <w:lang w:eastAsia="en-AU"/>
              </w:rPr>
              <w:t>Women with that histology result</w:t>
            </w:r>
          </w:p>
        </w:tc>
      </w:tr>
      <w:tr w:rsidR="004D3B47" w:rsidRPr="004D3B47" w14:paraId="1830EA4C" w14:textId="77777777" w:rsidTr="00645701">
        <w:trPr>
          <w:trHeight w:val="255"/>
        </w:trPr>
        <w:tc>
          <w:tcPr>
            <w:tcW w:w="4835" w:type="dxa"/>
            <w:tcBorders>
              <w:top w:val="nil"/>
              <w:bottom w:val="single" w:sz="4" w:space="0" w:color="auto"/>
            </w:tcBorders>
            <w:shd w:val="clear" w:color="auto" w:fill="D9D9D9" w:themeFill="background1" w:themeFillShade="D9"/>
            <w:noWrap/>
            <w:vAlign w:val="bottom"/>
          </w:tcPr>
          <w:p w14:paraId="24C0F456" w14:textId="77777777" w:rsidR="00355E46" w:rsidRPr="004D3B47" w:rsidRDefault="00355E46" w:rsidP="00DE16F5">
            <w:pPr>
              <w:keepNext/>
              <w:ind w:right="544"/>
              <w:jc w:val="both"/>
              <w:rPr>
                <w:rFonts w:cs="Arial"/>
                <w:szCs w:val="23"/>
                <w:lang w:eastAsia="en-AU"/>
              </w:rPr>
            </w:pPr>
          </w:p>
        </w:tc>
        <w:tc>
          <w:tcPr>
            <w:tcW w:w="1984" w:type="dxa"/>
            <w:tcBorders>
              <w:top w:val="nil"/>
              <w:bottom w:val="single" w:sz="4" w:space="0" w:color="auto"/>
            </w:tcBorders>
            <w:shd w:val="clear" w:color="auto" w:fill="D9D9D9" w:themeFill="background1" w:themeFillShade="D9"/>
            <w:noWrap/>
            <w:vAlign w:val="bottom"/>
          </w:tcPr>
          <w:p w14:paraId="196A5997" w14:textId="77777777" w:rsidR="00355E46" w:rsidRPr="004D3B47" w:rsidRDefault="00355E46" w:rsidP="004F6191">
            <w:pPr>
              <w:keepNext/>
              <w:ind w:right="33"/>
              <w:jc w:val="right"/>
              <w:rPr>
                <w:rFonts w:cs="Arial"/>
                <w:b/>
                <w:szCs w:val="23"/>
                <w:lang w:eastAsia="en-AU"/>
              </w:rPr>
            </w:pPr>
            <w:r w:rsidRPr="004D3B47">
              <w:rPr>
                <w:rFonts w:cs="Arial"/>
                <w:b/>
                <w:szCs w:val="23"/>
                <w:lang w:eastAsia="en-AU"/>
              </w:rPr>
              <w:t>N</w:t>
            </w:r>
          </w:p>
        </w:tc>
        <w:tc>
          <w:tcPr>
            <w:tcW w:w="1560" w:type="dxa"/>
            <w:tcBorders>
              <w:top w:val="nil"/>
              <w:bottom w:val="single" w:sz="4" w:space="0" w:color="auto"/>
            </w:tcBorders>
            <w:shd w:val="clear" w:color="auto" w:fill="D9D9D9" w:themeFill="background1" w:themeFillShade="D9"/>
            <w:noWrap/>
            <w:vAlign w:val="bottom"/>
          </w:tcPr>
          <w:p w14:paraId="1FFBC13C" w14:textId="77777777" w:rsidR="00355E46" w:rsidRPr="004D3B47" w:rsidRDefault="00355E46" w:rsidP="004F6191">
            <w:pPr>
              <w:keepNext/>
              <w:ind w:right="34"/>
              <w:jc w:val="right"/>
              <w:rPr>
                <w:rFonts w:cs="Arial"/>
                <w:b/>
                <w:szCs w:val="23"/>
                <w:lang w:eastAsia="en-AU"/>
              </w:rPr>
            </w:pPr>
            <w:r w:rsidRPr="004D3B47">
              <w:rPr>
                <w:rFonts w:cs="Arial"/>
                <w:b/>
                <w:szCs w:val="23"/>
                <w:lang w:eastAsia="en-AU"/>
              </w:rPr>
              <w:t>%</w:t>
            </w:r>
          </w:p>
        </w:tc>
      </w:tr>
      <w:tr w:rsidR="004D3B47" w:rsidRPr="004D3B47" w14:paraId="2DE583DA" w14:textId="77777777" w:rsidTr="00645701">
        <w:trPr>
          <w:trHeight w:val="255"/>
        </w:trPr>
        <w:tc>
          <w:tcPr>
            <w:tcW w:w="4835" w:type="dxa"/>
            <w:tcBorders>
              <w:top w:val="single" w:sz="4" w:space="0" w:color="auto"/>
              <w:left w:val="single" w:sz="4" w:space="0" w:color="auto"/>
              <w:bottom w:val="nil"/>
            </w:tcBorders>
            <w:noWrap/>
          </w:tcPr>
          <w:p w14:paraId="279934BC" w14:textId="77777777" w:rsidR="001B5FDB" w:rsidRPr="004D3B47" w:rsidRDefault="001B5FDB" w:rsidP="001B5FDB">
            <w:pPr>
              <w:rPr>
                <w:szCs w:val="23"/>
              </w:rPr>
            </w:pPr>
            <w:r w:rsidRPr="004D3B47">
              <w:rPr>
                <w:szCs w:val="23"/>
              </w:rPr>
              <w:t>Negative/benign (non neoplastic)</w:t>
            </w:r>
          </w:p>
        </w:tc>
        <w:tc>
          <w:tcPr>
            <w:tcW w:w="1984" w:type="dxa"/>
            <w:tcBorders>
              <w:top w:val="single" w:sz="4" w:space="0" w:color="auto"/>
              <w:bottom w:val="nil"/>
            </w:tcBorders>
            <w:noWrap/>
          </w:tcPr>
          <w:p w14:paraId="3B88E2F2" w14:textId="7CDEA096" w:rsidR="001B5FDB" w:rsidRPr="004D3B47" w:rsidRDefault="001B5FDB" w:rsidP="001B5FDB">
            <w:pPr>
              <w:jc w:val="right"/>
              <w:rPr>
                <w:szCs w:val="23"/>
              </w:rPr>
            </w:pPr>
            <w:r w:rsidRPr="004D3B47">
              <w:t xml:space="preserve"> 5,814 </w:t>
            </w:r>
          </w:p>
        </w:tc>
        <w:tc>
          <w:tcPr>
            <w:tcW w:w="1560" w:type="dxa"/>
            <w:tcBorders>
              <w:top w:val="single" w:sz="4" w:space="0" w:color="auto"/>
              <w:bottom w:val="nil"/>
              <w:right w:val="single" w:sz="4" w:space="0" w:color="auto"/>
            </w:tcBorders>
            <w:noWrap/>
          </w:tcPr>
          <w:p w14:paraId="0D771ECE" w14:textId="02714C12" w:rsidR="001B5FDB" w:rsidRPr="004D3B47" w:rsidRDefault="001B5FDB" w:rsidP="001B5FDB">
            <w:pPr>
              <w:jc w:val="right"/>
              <w:rPr>
                <w:szCs w:val="23"/>
              </w:rPr>
            </w:pPr>
            <w:r w:rsidRPr="004D3B47">
              <w:t>55.5</w:t>
            </w:r>
          </w:p>
        </w:tc>
      </w:tr>
      <w:tr w:rsidR="004D3B47" w:rsidRPr="004D3B47" w14:paraId="1AD546FD" w14:textId="77777777" w:rsidTr="00645701">
        <w:trPr>
          <w:trHeight w:val="255"/>
        </w:trPr>
        <w:tc>
          <w:tcPr>
            <w:tcW w:w="4835" w:type="dxa"/>
            <w:tcBorders>
              <w:top w:val="nil"/>
              <w:left w:val="single" w:sz="4" w:space="0" w:color="auto"/>
              <w:bottom w:val="nil"/>
            </w:tcBorders>
            <w:noWrap/>
          </w:tcPr>
          <w:p w14:paraId="590012D1" w14:textId="77777777" w:rsidR="001B5FDB" w:rsidRPr="004D3B47" w:rsidRDefault="001B5FDB" w:rsidP="001B5FDB">
            <w:pPr>
              <w:rPr>
                <w:szCs w:val="23"/>
              </w:rPr>
            </w:pPr>
            <w:r w:rsidRPr="004D3B47">
              <w:rPr>
                <w:szCs w:val="23"/>
              </w:rPr>
              <w:t>HPV</w:t>
            </w:r>
          </w:p>
        </w:tc>
        <w:tc>
          <w:tcPr>
            <w:tcW w:w="1984" w:type="dxa"/>
            <w:tcBorders>
              <w:top w:val="nil"/>
              <w:bottom w:val="nil"/>
            </w:tcBorders>
            <w:noWrap/>
          </w:tcPr>
          <w:p w14:paraId="72DEC6D8" w14:textId="4F801306" w:rsidR="001B5FDB" w:rsidRPr="004D3B47" w:rsidRDefault="001B5FDB" w:rsidP="001B5FDB">
            <w:pPr>
              <w:jc w:val="right"/>
              <w:rPr>
                <w:rFonts w:cs="Arial"/>
                <w:sz w:val="22"/>
              </w:rPr>
            </w:pPr>
            <w:r w:rsidRPr="004D3B47">
              <w:t xml:space="preserve"> 646 </w:t>
            </w:r>
          </w:p>
        </w:tc>
        <w:tc>
          <w:tcPr>
            <w:tcW w:w="1560" w:type="dxa"/>
            <w:tcBorders>
              <w:top w:val="nil"/>
              <w:bottom w:val="nil"/>
              <w:right w:val="single" w:sz="4" w:space="0" w:color="auto"/>
            </w:tcBorders>
            <w:noWrap/>
          </w:tcPr>
          <w:p w14:paraId="677F5463" w14:textId="203F1233" w:rsidR="001B5FDB" w:rsidRPr="004D3B47" w:rsidRDefault="001B5FDB" w:rsidP="001B5FDB">
            <w:pPr>
              <w:jc w:val="right"/>
              <w:rPr>
                <w:rFonts w:cs="Arial"/>
                <w:sz w:val="22"/>
              </w:rPr>
            </w:pPr>
            <w:r w:rsidRPr="004D3B47">
              <w:t>6.2</w:t>
            </w:r>
          </w:p>
        </w:tc>
      </w:tr>
      <w:tr w:rsidR="004D3B47" w:rsidRPr="004D3B47" w14:paraId="21D2F158" w14:textId="77777777" w:rsidTr="00645701">
        <w:trPr>
          <w:trHeight w:val="255"/>
        </w:trPr>
        <w:tc>
          <w:tcPr>
            <w:tcW w:w="4835" w:type="dxa"/>
            <w:tcBorders>
              <w:top w:val="nil"/>
              <w:left w:val="single" w:sz="4" w:space="0" w:color="auto"/>
              <w:bottom w:val="nil"/>
            </w:tcBorders>
            <w:noWrap/>
          </w:tcPr>
          <w:p w14:paraId="03111668" w14:textId="77777777" w:rsidR="001B5FDB" w:rsidRPr="004D3B47" w:rsidRDefault="001B5FDB" w:rsidP="001B5FDB">
            <w:pPr>
              <w:rPr>
                <w:szCs w:val="23"/>
              </w:rPr>
            </w:pPr>
            <w:r w:rsidRPr="004D3B47">
              <w:rPr>
                <w:szCs w:val="23"/>
              </w:rPr>
              <w:t>CIN1</w:t>
            </w:r>
          </w:p>
        </w:tc>
        <w:tc>
          <w:tcPr>
            <w:tcW w:w="1984" w:type="dxa"/>
            <w:tcBorders>
              <w:top w:val="nil"/>
              <w:bottom w:val="nil"/>
            </w:tcBorders>
            <w:noWrap/>
          </w:tcPr>
          <w:p w14:paraId="419533A0" w14:textId="4A386508" w:rsidR="001B5FDB" w:rsidRPr="004D3B47" w:rsidRDefault="001B5FDB" w:rsidP="001B5FDB">
            <w:pPr>
              <w:jc w:val="right"/>
              <w:rPr>
                <w:rFonts w:cs="Arial"/>
                <w:sz w:val="22"/>
              </w:rPr>
            </w:pPr>
            <w:r w:rsidRPr="004D3B47">
              <w:t xml:space="preserve"> 1,803 </w:t>
            </w:r>
          </w:p>
        </w:tc>
        <w:tc>
          <w:tcPr>
            <w:tcW w:w="1560" w:type="dxa"/>
            <w:tcBorders>
              <w:top w:val="nil"/>
              <w:bottom w:val="nil"/>
              <w:right w:val="single" w:sz="4" w:space="0" w:color="auto"/>
            </w:tcBorders>
            <w:noWrap/>
          </w:tcPr>
          <w:p w14:paraId="13EA628A" w14:textId="7088AE9B" w:rsidR="001B5FDB" w:rsidRPr="004D3B47" w:rsidRDefault="001B5FDB" w:rsidP="001B5FDB">
            <w:pPr>
              <w:jc w:val="right"/>
              <w:rPr>
                <w:rFonts w:cs="Arial"/>
                <w:sz w:val="22"/>
              </w:rPr>
            </w:pPr>
            <w:r w:rsidRPr="004D3B47">
              <w:t>17.2</w:t>
            </w:r>
          </w:p>
        </w:tc>
      </w:tr>
      <w:tr w:rsidR="004D3B47" w:rsidRPr="004D3B47" w14:paraId="763C3B80" w14:textId="77777777" w:rsidTr="00645701">
        <w:trPr>
          <w:trHeight w:val="255"/>
        </w:trPr>
        <w:tc>
          <w:tcPr>
            <w:tcW w:w="4835" w:type="dxa"/>
            <w:tcBorders>
              <w:top w:val="nil"/>
              <w:left w:val="single" w:sz="4" w:space="0" w:color="auto"/>
              <w:bottom w:val="nil"/>
            </w:tcBorders>
            <w:noWrap/>
          </w:tcPr>
          <w:p w14:paraId="34819310" w14:textId="77777777" w:rsidR="001B5FDB" w:rsidRPr="004D3B47" w:rsidRDefault="001B5FDB" w:rsidP="001B5FDB">
            <w:pPr>
              <w:rPr>
                <w:szCs w:val="23"/>
              </w:rPr>
            </w:pPr>
            <w:r w:rsidRPr="004D3B47">
              <w:rPr>
                <w:szCs w:val="23"/>
              </w:rPr>
              <w:t>Glandular dysplasia</w:t>
            </w:r>
          </w:p>
        </w:tc>
        <w:tc>
          <w:tcPr>
            <w:tcW w:w="1984" w:type="dxa"/>
            <w:tcBorders>
              <w:top w:val="nil"/>
              <w:bottom w:val="nil"/>
            </w:tcBorders>
            <w:noWrap/>
          </w:tcPr>
          <w:p w14:paraId="69F39B56" w14:textId="469F742F" w:rsidR="001B5FDB" w:rsidRPr="004D3B47" w:rsidRDefault="001B5FDB" w:rsidP="001B5FDB">
            <w:pPr>
              <w:jc w:val="right"/>
              <w:rPr>
                <w:rFonts w:cs="Arial"/>
                <w:sz w:val="22"/>
              </w:rPr>
            </w:pPr>
            <w:r w:rsidRPr="004D3B47">
              <w:t xml:space="preserve"> 1 </w:t>
            </w:r>
          </w:p>
        </w:tc>
        <w:tc>
          <w:tcPr>
            <w:tcW w:w="1560" w:type="dxa"/>
            <w:tcBorders>
              <w:top w:val="nil"/>
              <w:bottom w:val="nil"/>
              <w:right w:val="single" w:sz="4" w:space="0" w:color="auto"/>
            </w:tcBorders>
            <w:noWrap/>
          </w:tcPr>
          <w:p w14:paraId="419B19DE" w14:textId="6E38FCEC" w:rsidR="001B5FDB" w:rsidRPr="004D3B47" w:rsidRDefault="001B5FDB" w:rsidP="001B5FDB">
            <w:pPr>
              <w:jc w:val="right"/>
              <w:rPr>
                <w:rFonts w:cs="Arial"/>
                <w:sz w:val="22"/>
              </w:rPr>
            </w:pPr>
            <w:r w:rsidRPr="004D3B47">
              <w:t>&lt;0.05</w:t>
            </w:r>
          </w:p>
        </w:tc>
      </w:tr>
      <w:tr w:rsidR="004D3B47" w:rsidRPr="004D3B47" w14:paraId="79D4F0FD" w14:textId="77777777" w:rsidTr="00645701">
        <w:trPr>
          <w:trHeight w:val="255"/>
        </w:trPr>
        <w:tc>
          <w:tcPr>
            <w:tcW w:w="4835" w:type="dxa"/>
            <w:tcBorders>
              <w:top w:val="nil"/>
              <w:left w:val="single" w:sz="4" w:space="0" w:color="auto"/>
              <w:bottom w:val="nil"/>
            </w:tcBorders>
            <w:noWrap/>
          </w:tcPr>
          <w:p w14:paraId="7FC3A63E" w14:textId="38E58783" w:rsidR="001B5FDB" w:rsidRPr="004D3B47" w:rsidRDefault="001B5FDB" w:rsidP="001B5FDB">
            <w:pPr>
              <w:rPr>
                <w:szCs w:val="23"/>
              </w:rPr>
            </w:pPr>
            <w:r w:rsidRPr="004D3B47">
              <w:t>CIN2</w:t>
            </w:r>
          </w:p>
        </w:tc>
        <w:tc>
          <w:tcPr>
            <w:tcW w:w="1984" w:type="dxa"/>
            <w:tcBorders>
              <w:top w:val="nil"/>
              <w:bottom w:val="nil"/>
            </w:tcBorders>
            <w:noWrap/>
          </w:tcPr>
          <w:p w14:paraId="0FCD8566" w14:textId="1B4BDF60" w:rsidR="001B5FDB" w:rsidRPr="004D3B47" w:rsidRDefault="001B5FDB" w:rsidP="001B5FDB">
            <w:pPr>
              <w:jc w:val="right"/>
              <w:rPr>
                <w:rFonts w:cs="Arial"/>
                <w:sz w:val="22"/>
              </w:rPr>
            </w:pPr>
            <w:r w:rsidRPr="004D3B47">
              <w:t xml:space="preserve"> 792 </w:t>
            </w:r>
          </w:p>
        </w:tc>
        <w:tc>
          <w:tcPr>
            <w:tcW w:w="1560" w:type="dxa"/>
            <w:tcBorders>
              <w:top w:val="nil"/>
              <w:bottom w:val="nil"/>
              <w:right w:val="single" w:sz="4" w:space="0" w:color="auto"/>
            </w:tcBorders>
            <w:noWrap/>
          </w:tcPr>
          <w:p w14:paraId="5A834AAF" w14:textId="4D72D778" w:rsidR="001B5FDB" w:rsidRPr="004D3B47" w:rsidRDefault="001B5FDB" w:rsidP="001B5FDB">
            <w:pPr>
              <w:jc w:val="right"/>
              <w:rPr>
                <w:rFonts w:cs="Arial"/>
                <w:sz w:val="22"/>
              </w:rPr>
            </w:pPr>
            <w:r w:rsidRPr="004D3B47">
              <w:t>7.6</w:t>
            </w:r>
          </w:p>
        </w:tc>
      </w:tr>
      <w:tr w:rsidR="004D3B47" w:rsidRPr="004D3B47" w14:paraId="7F65F74D" w14:textId="77777777" w:rsidTr="00645701">
        <w:trPr>
          <w:trHeight w:val="255"/>
        </w:trPr>
        <w:tc>
          <w:tcPr>
            <w:tcW w:w="4835" w:type="dxa"/>
            <w:tcBorders>
              <w:top w:val="nil"/>
              <w:left w:val="single" w:sz="4" w:space="0" w:color="auto"/>
              <w:bottom w:val="nil"/>
            </w:tcBorders>
            <w:noWrap/>
          </w:tcPr>
          <w:p w14:paraId="792E1CCF" w14:textId="77777777" w:rsidR="001B5FDB" w:rsidRPr="004D3B47" w:rsidRDefault="001B5FDB" w:rsidP="001B5FDB">
            <w:pPr>
              <w:rPr>
                <w:szCs w:val="23"/>
              </w:rPr>
            </w:pPr>
            <w:r w:rsidRPr="004D3B47">
              <w:rPr>
                <w:szCs w:val="23"/>
              </w:rPr>
              <w:t>HSIL not otherwise specified</w:t>
            </w:r>
          </w:p>
        </w:tc>
        <w:tc>
          <w:tcPr>
            <w:tcW w:w="1984" w:type="dxa"/>
            <w:tcBorders>
              <w:top w:val="nil"/>
              <w:bottom w:val="nil"/>
            </w:tcBorders>
            <w:noWrap/>
          </w:tcPr>
          <w:p w14:paraId="7914179F" w14:textId="49C0F47B" w:rsidR="001B5FDB" w:rsidRPr="004D3B47" w:rsidRDefault="001B5FDB" w:rsidP="001B5FDB">
            <w:pPr>
              <w:jc w:val="right"/>
              <w:rPr>
                <w:rFonts w:cs="Arial"/>
                <w:sz w:val="22"/>
              </w:rPr>
            </w:pPr>
            <w:r w:rsidRPr="004D3B47">
              <w:t xml:space="preserve"> 54 </w:t>
            </w:r>
          </w:p>
        </w:tc>
        <w:tc>
          <w:tcPr>
            <w:tcW w:w="1560" w:type="dxa"/>
            <w:tcBorders>
              <w:top w:val="nil"/>
              <w:bottom w:val="nil"/>
              <w:right w:val="single" w:sz="4" w:space="0" w:color="auto"/>
            </w:tcBorders>
            <w:noWrap/>
          </w:tcPr>
          <w:p w14:paraId="12DB3AA8" w14:textId="007E9D20" w:rsidR="001B5FDB" w:rsidRPr="004D3B47" w:rsidRDefault="001B5FDB" w:rsidP="001B5FDB">
            <w:pPr>
              <w:jc w:val="right"/>
              <w:rPr>
                <w:rFonts w:cs="Arial"/>
                <w:sz w:val="22"/>
              </w:rPr>
            </w:pPr>
            <w:r w:rsidRPr="004D3B47">
              <w:t>0.52</w:t>
            </w:r>
          </w:p>
        </w:tc>
      </w:tr>
      <w:tr w:rsidR="004D3B47" w:rsidRPr="004D3B47" w14:paraId="6D24443A" w14:textId="77777777" w:rsidTr="00645701">
        <w:trPr>
          <w:trHeight w:val="255"/>
        </w:trPr>
        <w:tc>
          <w:tcPr>
            <w:tcW w:w="4835" w:type="dxa"/>
            <w:tcBorders>
              <w:top w:val="nil"/>
              <w:left w:val="single" w:sz="4" w:space="0" w:color="auto"/>
              <w:bottom w:val="nil"/>
            </w:tcBorders>
            <w:noWrap/>
          </w:tcPr>
          <w:p w14:paraId="05CD2EA0" w14:textId="782F3B3A" w:rsidR="001B5FDB" w:rsidRPr="004D3B47" w:rsidRDefault="001B5FDB" w:rsidP="001B5FDB">
            <w:pPr>
              <w:rPr>
                <w:szCs w:val="23"/>
              </w:rPr>
            </w:pPr>
            <w:r w:rsidRPr="004D3B47">
              <w:t>CIN3</w:t>
            </w:r>
          </w:p>
        </w:tc>
        <w:tc>
          <w:tcPr>
            <w:tcW w:w="1984" w:type="dxa"/>
            <w:tcBorders>
              <w:top w:val="nil"/>
              <w:bottom w:val="nil"/>
            </w:tcBorders>
            <w:noWrap/>
          </w:tcPr>
          <w:p w14:paraId="2B826819" w14:textId="0AE2B040" w:rsidR="001B5FDB" w:rsidRPr="004D3B47" w:rsidRDefault="001B5FDB" w:rsidP="001B5FDB">
            <w:pPr>
              <w:jc w:val="right"/>
              <w:rPr>
                <w:rFonts w:cs="Arial"/>
                <w:sz w:val="22"/>
              </w:rPr>
            </w:pPr>
            <w:r w:rsidRPr="004D3B47">
              <w:t xml:space="preserve"> 1,138 </w:t>
            </w:r>
          </w:p>
        </w:tc>
        <w:tc>
          <w:tcPr>
            <w:tcW w:w="1560" w:type="dxa"/>
            <w:tcBorders>
              <w:top w:val="nil"/>
              <w:bottom w:val="nil"/>
              <w:right w:val="single" w:sz="4" w:space="0" w:color="auto"/>
            </w:tcBorders>
            <w:noWrap/>
          </w:tcPr>
          <w:p w14:paraId="44E054DC" w14:textId="78C97792" w:rsidR="001B5FDB" w:rsidRPr="004D3B47" w:rsidRDefault="001B5FDB" w:rsidP="001B5FDB">
            <w:pPr>
              <w:jc w:val="right"/>
              <w:rPr>
                <w:rFonts w:cs="Arial"/>
                <w:sz w:val="22"/>
              </w:rPr>
            </w:pPr>
            <w:r w:rsidRPr="004D3B47">
              <w:t>10.9</w:t>
            </w:r>
          </w:p>
        </w:tc>
      </w:tr>
      <w:tr w:rsidR="004D3B47" w:rsidRPr="004D3B47" w14:paraId="2C5AEB8E" w14:textId="77777777" w:rsidTr="00645701">
        <w:trPr>
          <w:trHeight w:val="255"/>
        </w:trPr>
        <w:tc>
          <w:tcPr>
            <w:tcW w:w="4835" w:type="dxa"/>
            <w:tcBorders>
              <w:top w:val="nil"/>
              <w:left w:val="single" w:sz="4" w:space="0" w:color="auto"/>
              <w:bottom w:val="nil"/>
            </w:tcBorders>
            <w:noWrap/>
          </w:tcPr>
          <w:p w14:paraId="235A49C7" w14:textId="77777777" w:rsidR="001B5FDB" w:rsidRPr="004D3B47" w:rsidRDefault="001B5FDB" w:rsidP="001B5FDB">
            <w:pPr>
              <w:rPr>
                <w:szCs w:val="23"/>
              </w:rPr>
            </w:pPr>
            <w:r w:rsidRPr="004D3B47">
              <w:rPr>
                <w:szCs w:val="23"/>
              </w:rPr>
              <w:t>Adenocarcinoma in situ</w:t>
            </w:r>
          </w:p>
        </w:tc>
        <w:tc>
          <w:tcPr>
            <w:tcW w:w="1984" w:type="dxa"/>
            <w:tcBorders>
              <w:top w:val="nil"/>
              <w:bottom w:val="nil"/>
            </w:tcBorders>
            <w:noWrap/>
          </w:tcPr>
          <w:p w14:paraId="59CD0F90" w14:textId="63FD1F9C" w:rsidR="001B5FDB" w:rsidRPr="004D3B47" w:rsidRDefault="001B5FDB" w:rsidP="001B5FDB">
            <w:pPr>
              <w:jc w:val="right"/>
              <w:rPr>
                <w:rFonts w:cs="Arial"/>
                <w:sz w:val="22"/>
              </w:rPr>
            </w:pPr>
            <w:r w:rsidRPr="004D3B47">
              <w:t xml:space="preserve"> 64 </w:t>
            </w:r>
          </w:p>
        </w:tc>
        <w:tc>
          <w:tcPr>
            <w:tcW w:w="1560" w:type="dxa"/>
            <w:tcBorders>
              <w:top w:val="nil"/>
              <w:bottom w:val="nil"/>
              <w:right w:val="single" w:sz="4" w:space="0" w:color="auto"/>
            </w:tcBorders>
            <w:noWrap/>
          </w:tcPr>
          <w:p w14:paraId="2ADAF0F7" w14:textId="600C1CA2" w:rsidR="001B5FDB" w:rsidRPr="004D3B47" w:rsidRDefault="001B5FDB" w:rsidP="001B5FDB">
            <w:pPr>
              <w:jc w:val="right"/>
              <w:rPr>
                <w:rFonts w:cs="Arial"/>
                <w:sz w:val="22"/>
              </w:rPr>
            </w:pPr>
            <w:r w:rsidRPr="004D3B47">
              <w:t>0.61</w:t>
            </w:r>
          </w:p>
        </w:tc>
      </w:tr>
      <w:tr w:rsidR="004D3B47" w:rsidRPr="004D3B47" w14:paraId="63222F5E" w14:textId="77777777" w:rsidTr="00645701">
        <w:trPr>
          <w:trHeight w:val="255"/>
        </w:trPr>
        <w:tc>
          <w:tcPr>
            <w:tcW w:w="4835" w:type="dxa"/>
            <w:tcBorders>
              <w:top w:val="nil"/>
              <w:left w:val="single" w:sz="4" w:space="0" w:color="auto"/>
              <w:bottom w:val="nil"/>
            </w:tcBorders>
            <w:noWrap/>
          </w:tcPr>
          <w:p w14:paraId="370B666D" w14:textId="77777777" w:rsidR="001B5FDB" w:rsidRPr="004D3B47" w:rsidRDefault="001B5FDB" w:rsidP="001B5FDB">
            <w:pPr>
              <w:rPr>
                <w:szCs w:val="23"/>
              </w:rPr>
            </w:pPr>
            <w:r w:rsidRPr="004D3B47">
              <w:rPr>
                <w:szCs w:val="23"/>
              </w:rPr>
              <w:t>Microinvasive</w:t>
            </w:r>
          </w:p>
        </w:tc>
        <w:tc>
          <w:tcPr>
            <w:tcW w:w="1984" w:type="dxa"/>
            <w:tcBorders>
              <w:top w:val="nil"/>
              <w:bottom w:val="nil"/>
            </w:tcBorders>
            <w:noWrap/>
          </w:tcPr>
          <w:p w14:paraId="4B653425" w14:textId="4BB351F0" w:rsidR="001B5FDB" w:rsidRPr="004D3B47" w:rsidRDefault="001B5FDB" w:rsidP="001B5FDB">
            <w:pPr>
              <w:jc w:val="right"/>
              <w:rPr>
                <w:rFonts w:cs="Arial"/>
                <w:sz w:val="22"/>
              </w:rPr>
            </w:pPr>
            <w:r w:rsidRPr="004D3B47">
              <w:t xml:space="preserve"> 7 </w:t>
            </w:r>
          </w:p>
        </w:tc>
        <w:tc>
          <w:tcPr>
            <w:tcW w:w="1560" w:type="dxa"/>
            <w:tcBorders>
              <w:top w:val="nil"/>
              <w:bottom w:val="nil"/>
              <w:right w:val="single" w:sz="4" w:space="0" w:color="auto"/>
            </w:tcBorders>
            <w:noWrap/>
          </w:tcPr>
          <w:p w14:paraId="048E5366" w14:textId="7B423167" w:rsidR="001B5FDB" w:rsidRPr="004D3B47" w:rsidRDefault="001B5FDB" w:rsidP="001B5FDB">
            <w:pPr>
              <w:jc w:val="right"/>
              <w:rPr>
                <w:rFonts w:cs="Arial"/>
                <w:sz w:val="22"/>
              </w:rPr>
            </w:pPr>
            <w:r w:rsidRPr="004D3B47">
              <w:t>0.07</w:t>
            </w:r>
          </w:p>
        </w:tc>
      </w:tr>
      <w:tr w:rsidR="004D3B47" w:rsidRPr="004D3B47" w14:paraId="57C3F507" w14:textId="77777777" w:rsidTr="00645701">
        <w:trPr>
          <w:trHeight w:val="255"/>
        </w:trPr>
        <w:tc>
          <w:tcPr>
            <w:tcW w:w="4835" w:type="dxa"/>
            <w:tcBorders>
              <w:top w:val="nil"/>
              <w:left w:val="single" w:sz="4" w:space="0" w:color="auto"/>
              <w:bottom w:val="nil"/>
            </w:tcBorders>
            <w:noWrap/>
          </w:tcPr>
          <w:p w14:paraId="318015A5" w14:textId="77777777" w:rsidR="001B5FDB" w:rsidRPr="004D3B47" w:rsidRDefault="001B5FDB" w:rsidP="001B5FDB">
            <w:pPr>
              <w:rPr>
                <w:szCs w:val="23"/>
              </w:rPr>
            </w:pPr>
            <w:r w:rsidRPr="004D3B47">
              <w:rPr>
                <w:szCs w:val="23"/>
              </w:rPr>
              <w:t>Invasive squamous cell carcinoma</w:t>
            </w:r>
          </w:p>
        </w:tc>
        <w:tc>
          <w:tcPr>
            <w:tcW w:w="1984" w:type="dxa"/>
            <w:tcBorders>
              <w:top w:val="nil"/>
              <w:bottom w:val="nil"/>
            </w:tcBorders>
            <w:noWrap/>
          </w:tcPr>
          <w:p w14:paraId="19CB3562" w14:textId="356E3A86" w:rsidR="001B5FDB" w:rsidRPr="004D3B47" w:rsidRDefault="001B5FDB" w:rsidP="001B5FDB">
            <w:pPr>
              <w:jc w:val="right"/>
              <w:rPr>
                <w:rFonts w:cs="Arial"/>
                <w:sz w:val="22"/>
              </w:rPr>
            </w:pPr>
            <w:r w:rsidRPr="004D3B47">
              <w:t xml:space="preserve"> 58 </w:t>
            </w:r>
          </w:p>
        </w:tc>
        <w:tc>
          <w:tcPr>
            <w:tcW w:w="1560" w:type="dxa"/>
            <w:tcBorders>
              <w:top w:val="nil"/>
              <w:bottom w:val="nil"/>
              <w:right w:val="single" w:sz="4" w:space="0" w:color="auto"/>
            </w:tcBorders>
            <w:noWrap/>
          </w:tcPr>
          <w:p w14:paraId="23CBAD4C" w14:textId="7213D3A5" w:rsidR="001B5FDB" w:rsidRPr="004D3B47" w:rsidRDefault="001B5FDB" w:rsidP="001B5FDB">
            <w:pPr>
              <w:jc w:val="right"/>
              <w:rPr>
                <w:rFonts w:cs="Arial"/>
                <w:sz w:val="22"/>
              </w:rPr>
            </w:pPr>
            <w:r w:rsidRPr="004D3B47">
              <w:t>0.55</w:t>
            </w:r>
          </w:p>
        </w:tc>
      </w:tr>
      <w:tr w:rsidR="004D3B47" w:rsidRPr="004D3B47" w14:paraId="701BB103" w14:textId="77777777" w:rsidTr="00645701">
        <w:trPr>
          <w:trHeight w:val="255"/>
        </w:trPr>
        <w:tc>
          <w:tcPr>
            <w:tcW w:w="4835" w:type="dxa"/>
            <w:tcBorders>
              <w:top w:val="nil"/>
              <w:left w:val="single" w:sz="4" w:space="0" w:color="auto"/>
              <w:bottom w:val="nil"/>
            </w:tcBorders>
            <w:noWrap/>
          </w:tcPr>
          <w:p w14:paraId="139C0522" w14:textId="6C07138E" w:rsidR="001B5FDB" w:rsidRPr="004D3B47" w:rsidRDefault="001B5FDB" w:rsidP="001B5FDB">
            <w:pPr>
              <w:rPr>
                <w:szCs w:val="23"/>
              </w:rPr>
            </w:pPr>
            <w:r w:rsidRPr="004D3B47">
              <w:rPr>
                <w:szCs w:val="23"/>
              </w:rPr>
              <w:t xml:space="preserve">Adenocarcinoma </w:t>
            </w:r>
            <w:r w:rsidRPr="004D3B47">
              <w:t>endocervical type</w:t>
            </w:r>
          </w:p>
        </w:tc>
        <w:tc>
          <w:tcPr>
            <w:tcW w:w="1984" w:type="dxa"/>
            <w:tcBorders>
              <w:top w:val="nil"/>
              <w:bottom w:val="nil"/>
            </w:tcBorders>
            <w:noWrap/>
          </w:tcPr>
          <w:p w14:paraId="637D98EE" w14:textId="7DAB46EA" w:rsidR="001B5FDB" w:rsidRPr="004D3B47" w:rsidRDefault="001B5FDB" w:rsidP="001B5FDB">
            <w:pPr>
              <w:jc w:val="right"/>
              <w:rPr>
                <w:rFonts w:cs="Arial"/>
                <w:sz w:val="22"/>
              </w:rPr>
            </w:pPr>
            <w:r w:rsidRPr="004D3B47">
              <w:t xml:space="preserve"> 10 </w:t>
            </w:r>
          </w:p>
        </w:tc>
        <w:tc>
          <w:tcPr>
            <w:tcW w:w="1560" w:type="dxa"/>
            <w:tcBorders>
              <w:top w:val="nil"/>
              <w:bottom w:val="nil"/>
              <w:right w:val="single" w:sz="4" w:space="0" w:color="auto"/>
            </w:tcBorders>
            <w:noWrap/>
          </w:tcPr>
          <w:p w14:paraId="6460C969" w14:textId="77753E23" w:rsidR="001B5FDB" w:rsidRPr="004D3B47" w:rsidRDefault="001B5FDB" w:rsidP="001B5FDB">
            <w:pPr>
              <w:jc w:val="right"/>
              <w:rPr>
                <w:rFonts w:cs="Arial"/>
                <w:sz w:val="22"/>
              </w:rPr>
            </w:pPr>
            <w:r w:rsidRPr="004D3B47">
              <w:t>0.10</w:t>
            </w:r>
          </w:p>
        </w:tc>
      </w:tr>
      <w:tr w:rsidR="004D3B47" w:rsidRPr="004D3B47" w14:paraId="5C7370DC" w14:textId="77777777" w:rsidTr="00645701">
        <w:trPr>
          <w:trHeight w:val="255"/>
        </w:trPr>
        <w:tc>
          <w:tcPr>
            <w:tcW w:w="4835" w:type="dxa"/>
            <w:tcBorders>
              <w:top w:val="nil"/>
              <w:left w:val="single" w:sz="4" w:space="0" w:color="auto"/>
              <w:bottom w:val="nil"/>
            </w:tcBorders>
            <w:noWrap/>
          </w:tcPr>
          <w:p w14:paraId="7162A132" w14:textId="05B03256" w:rsidR="001B5FDB" w:rsidRPr="004D3B47" w:rsidRDefault="001B5FDB" w:rsidP="001B5FDB">
            <w:pPr>
              <w:rPr>
                <w:szCs w:val="23"/>
              </w:rPr>
            </w:pPr>
            <w:r w:rsidRPr="004D3B47">
              <w:rPr>
                <w:szCs w:val="23"/>
              </w:rPr>
              <w:t xml:space="preserve">Invasive adenocarcinoma (not </w:t>
            </w:r>
            <w:r w:rsidRPr="004D3B47">
              <w:t>endocervical type</w:t>
            </w:r>
            <w:r w:rsidRPr="004D3B47">
              <w:rPr>
                <w:szCs w:val="23"/>
              </w:rPr>
              <w:t>)</w:t>
            </w:r>
          </w:p>
        </w:tc>
        <w:tc>
          <w:tcPr>
            <w:tcW w:w="1984" w:type="dxa"/>
            <w:tcBorders>
              <w:top w:val="nil"/>
              <w:bottom w:val="nil"/>
            </w:tcBorders>
            <w:noWrap/>
          </w:tcPr>
          <w:p w14:paraId="6FCEE496" w14:textId="67DDAC1D" w:rsidR="001B5FDB" w:rsidRPr="004D3B47" w:rsidRDefault="001B5FDB" w:rsidP="001B5FDB">
            <w:pPr>
              <w:jc w:val="right"/>
              <w:rPr>
                <w:rFonts w:cs="Arial"/>
                <w:sz w:val="22"/>
              </w:rPr>
            </w:pPr>
            <w:r w:rsidRPr="004D3B47">
              <w:t xml:space="preserve"> 30 </w:t>
            </w:r>
          </w:p>
        </w:tc>
        <w:tc>
          <w:tcPr>
            <w:tcW w:w="1560" w:type="dxa"/>
            <w:tcBorders>
              <w:top w:val="nil"/>
              <w:bottom w:val="nil"/>
              <w:right w:val="single" w:sz="4" w:space="0" w:color="auto"/>
            </w:tcBorders>
            <w:noWrap/>
          </w:tcPr>
          <w:p w14:paraId="6F243E35" w14:textId="0A9FBE94" w:rsidR="001B5FDB" w:rsidRPr="004D3B47" w:rsidRDefault="001B5FDB" w:rsidP="001B5FDB">
            <w:pPr>
              <w:jc w:val="right"/>
              <w:rPr>
                <w:rFonts w:cs="Arial"/>
                <w:sz w:val="22"/>
              </w:rPr>
            </w:pPr>
            <w:r w:rsidRPr="004D3B47">
              <w:t>0.29</w:t>
            </w:r>
          </w:p>
        </w:tc>
      </w:tr>
      <w:tr w:rsidR="004D3B47" w:rsidRPr="004D3B47" w14:paraId="6CCB2FF2" w14:textId="77777777" w:rsidTr="00645701">
        <w:trPr>
          <w:trHeight w:val="255"/>
        </w:trPr>
        <w:tc>
          <w:tcPr>
            <w:tcW w:w="4835" w:type="dxa"/>
            <w:tcBorders>
              <w:top w:val="nil"/>
              <w:left w:val="single" w:sz="4" w:space="0" w:color="auto"/>
              <w:bottom w:val="nil"/>
            </w:tcBorders>
            <w:noWrap/>
          </w:tcPr>
          <w:p w14:paraId="53BDA0A1" w14:textId="77777777" w:rsidR="001B5FDB" w:rsidRPr="004D3B47" w:rsidRDefault="001B5FDB" w:rsidP="001B5FDB">
            <w:pPr>
              <w:rPr>
                <w:szCs w:val="23"/>
              </w:rPr>
            </w:pPr>
            <w:r w:rsidRPr="004D3B47">
              <w:rPr>
                <w:szCs w:val="23"/>
              </w:rPr>
              <w:t>Adenosquamous carcinoma</w:t>
            </w:r>
          </w:p>
        </w:tc>
        <w:tc>
          <w:tcPr>
            <w:tcW w:w="1984" w:type="dxa"/>
            <w:tcBorders>
              <w:top w:val="nil"/>
              <w:bottom w:val="nil"/>
            </w:tcBorders>
            <w:noWrap/>
          </w:tcPr>
          <w:p w14:paraId="2CC8323B" w14:textId="2D5EF913" w:rsidR="001B5FDB" w:rsidRPr="004D3B47" w:rsidRDefault="001B5FDB" w:rsidP="001B5FDB">
            <w:pPr>
              <w:jc w:val="right"/>
              <w:rPr>
                <w:rFonts w:cs="Arial"/>
                <w:sz w:val="22"/>
              </w:rPr>
            </w:pPr>
            <w:r w:rsidRPr="004D3B47">
              <w:t xml:space="preserve"> 1 </w:t>
            </w:r>
          </w:p>
        </w:tc>
        <w:tc>
          <w:tcPr>
            <w:tcW w:w="1560" w:type="dxa"/>
            <w:tcBorders>
              <w:top w:val="nil"/>
              <w:bottom w:val="nil"/>
              <w:right w:val="single" w:sz="4" w:space="0" w:color="auto"/>
            </w:tcBorders>
            <w:noWrap/>
          </w:tcPr>
          <w:p w14:paraId="173BD0EF" w14:textId="2F86286B" w:rsidR="001B5FDB" w:rsidRPr="004D3B47" w:rsidRDefault="001B5FDB" w:rsidP="001B5FDB">
            <w:pPr>
              <w:jc w:val="right"/>
              <w:rPr>
                <w:rFonts w:cs="Arial"/>
                <w:sz w:val="22"/>
              </w:rPr>
            </w:pPr>
            <w:r w:rsidRPr="004D3B47">
              <w:t>&lt;0.05</w:t>
            </w:r>
          </w:p>
        </w:tc>
      </w:tr>
      <w:tr w:rsidR="004D3B47" w:rsidRPr="004D3B47" w14:paraId="0B87B59D" w14:textId="77777777" w:rsidTr="00645701">
        <w:trPr>
          <w:trHeight w:val="255"/>
        </w:trPr>
        <w:tc>
          <w:tcPr>
            <w:tcW w:w="4835" w:type="dxa"/>
            <w:tcBorders>
              <w:top w:val="nil"/>
              <w:left w:val="single" w:sz="4" w:space="0" w:color="auto"/>
              <w:bottom w:val="nil"/>
            </w:tcBorders>
            <w:noWrap/>
          </w:tcPr>
          <w:p w14:paraId="49FB4FEC" w14:textId="77777777" w:rsidR="001B5FDB" w:rsidRPr="004D3B47" w:rsidRDefault="001B5FDB" w:rsidP="001B5FDB">
            <w:pPr>
              <w:rPr>
                <w:szCs w:val="23"/>
              </w:rPr>
            </w:pPr>
            <w:r w:rsidRPr="004D3B47">
              <w:rPr>
                <w:szCs w:val="23"/>
              </w:rPr>
              <w:t>Other cancer</w:t>
            </w:r>
          </w:p>
        </w:tc>
        <w:tc>
          <w:tcPr>
            <w:tcW w:w="1984" w:type="dxa"/>
            <w:tcBorders>
              <w:top w:val="nil"/>
              <w:bottom w:val="nil"/>
            </w:tcBorders>
            <w:noWrap/>
          </w:tcPr>
          <w:p w14:paraId="4935F80F" w14:textId="48C95488" w:rsidR="001B5FDB" w:rsidRPr="004D3B47" w:rsidRDefault="001B5FDB" w:rsidP="001B5FDB">
            <w:pPr>
              <w:jc w:val="right"/>
              <w:rPr>
                <w:rFonts w:cs="Arial"/>
                <w:sz w:val="22"/>
              </w:rPr>
            </w:pPr>
            <w:r w:rsidRPr="004D3B47">
              <w:t xml:space="preserve"> 52 </w:t>
            </w:r>
          </w:p>
        </w:tc>
        <w:tc>
          <w:tcPr>
            <w:tcW w:w="1560" w:type="dxa"/>
            <w:tcBorders>
              <w:top w:val="nil"/>
              <w:bottom w:val="nil"/>
              <w:right w:val="single" w:sz="4" w:space="0" w:color="auto"/>
            </w:tcBorders>
            <w:noWrap/>
          </w:tcPr>
          <w:p w14:paraId="367A43CC" w14:textId="5A214422" w:rsidR="001B5FDB" w:rsidRPr="004D3B47" w:rsidRDefault="001B5FDB" w:rsidP="001B5FDB">
            <w:pPr>
              <w:jc w:val="right"/>
              <w:rPr>
                <w:rFonts w:cs="Arial"/>
                <w:sz w:val="22"/>
              </w:rPr>
            </w:pPr>
            <w:r w:rsidRPr="004D3B47">
              <w:t>0.50</w:t>
            </w:r>
          </w:p>
        </w:tc>
      </w:tr>
      <w:tr w:rsidR="004D3B47" w:rsidRPr="004D3B47" w14:paraId="2DA75C47" w14:textId="77777777" w:rsidTr="00645701">
        <w:trPr>
          <w:trHeight w:val="255"/>
        </w:trPr>
        <w:tc>
          <w:tcPr>
            <w:tcW w:w="4835" w:type="dxa"/>
            <w:tcBorders>
              <w:top w:val="nil"/>
              <w:left w:val="single" w:sz="4" w:space="0" w:color="auto"/>
              <w:bottom w:val="single" w:sz="4" w:space="0" w:color="auto"/>
            </w:tcBorders>
            <w:noWrap/>
          </w:tcPr>
          <w:p w14:paraId="704F0CF7" w14:textId="77777777" w:rsidR="001B5FDB" w:rsidRPr="004D3B47" w:rsidRDefault="001B5FDB" w:rsidP="001B5FDB">
            <w:pPr>
              <w:rPr>
                <w:b/>
              </w:rPr>
            </w:pPr>
            <w:r w:rsidRPr="004D3B47">
              <w:rPr>
                <w:b/>
              </w:rPr>
              <w:t>Total</w:t>
            </w:r>
          </w:p>
        </w:tc>
        <w:tc>
          <w:tcPr>
            <w:tcW w:w="1984" w:type="dxa"/>
            <w:tcBorders>
              <w:top w:val="nil"/>
              <w:bottom w:val="single" w:sz="4" w:space="0" w:color="auto"/>
            </w:tcBorders>
            <w:noWrap/>
          </w:tcPr>
          <w:p w14:paraId="23B16421" w14:textId="493FC536" w:rsidR="001B5FDB" w:rsidRPr="004D3B47" w:rsidRDefault="001B5FDB" w:rsidP="001B5FDB">
            <w:pPr>
              <w:jc w:val="right"/>
              <w:rPr>
                <w:b/>
                <w:sz w:val="22"/>
              </w:rPr>
            </w:pPr>
            <w:r w:rsidRPr="004D3B47">
              <w:rPr>
                <w:b/>
              </w:rPr>
              <w:t xml:space="preserve"> 10,470 </w:t>
            </w:r>
          </w:p>
        </w:tc>
        <w:tc>
          <w:tcPr>
            <w:tcW w:w="1560" w:type="dxa"/>
            <w:tcBorders>
              <w:top w:val="nil"/>
              <w:bottom w:val="single" w:sz="4" w:space="0" w:color="auto"/>
              <w:right w:val="single" w:sz="4" w:space="0" w:color="auto"/>
            </w:tcBorders>
            <w:noWrap/>
          </w:tcPr>
          <w:p w14:paraId="675B1E54" w14:textId="2E7D81EF" w:rsidR="001B5FDB" w:rsidRPr="004D3B47" w:rsidRDefault="001B5FDB" w:rsidP="001B5FDB">
            <w:pPr>
              <w:jc w:val="right"/>
              <w:rPr>
                <w:b/>
                <w:sz w:val="22"/>
              </w:rPr>
            </w:pPr>
            <w:r w:rsidRPr="004D3B47">
              <w:rPr>
                <w:b/>
              </w:rPr>
              <w:t>100.0</w:t>
            </w:r>
          </w:p>
        </w:tc>
      </w:tr>
    </w:tbl>
    <w:p w14:paraId="088BC884" w14:textId="325E010C" w:rsidR="00153577" w:rsidRPr="004D3B47" w:rsidRDefault="00483591" w:rsidP="000A12DE">
      <w:pPr>
        <w:spacing w:before="120"/>
        <w:ind w:right="544"/>
        <w:jc w:val="both"/>
        <w:rPr>
          <w:i/>
          <w:sz w:val="20"/>
          <w:lang w:eastAsia="en-AU"/>
        </w:rPr>
      </w:pPr>
      <w:r w:rsidRPr="004D3B47">
        <w:rPr>
          <w:i/>
          <w:sz w:val="20"/>
          <w:lang w:eastAsia="en-AU"/>
        </w:rPr>
        <w:t xml:space="preserve">Details of mapping between SNOMED category and diagnostic category are included in Appendix C. </w:t>
      </w:r>
      <w:r w:rsidR="00E15A0F" w:rsidRPr="004D3B47">
        <w:rPr>
          <w:i/>
          <w:sz w:val="20"/>
          <w:lang w:eastAsia="en-AU"/>
        </w:rPr>
        <w:t xml:space="preserve">HSIL </w:t>
      </w:r>
      <w:r w:rsidR="00ED12E7" w:rsidRPr="004D3B47">
        <w:rPr>
          <w:i/>
          <w:sz w:val="20"/>
          <w:lang w:eastAsia="en-AU"/>
        </w:rPr>
        <w:t>not otherwise specified</w:t>
      </w:r>
      <w:r w:rsidR="00ED12E7" w:rsidRPr="004D3B47" w:rsidDel="00ED12E7">
        <w:rPr>
          <w:i/>
          <w:sz w:val="20"/>
          <w:lang w:eastAsia="en-AU"/>
        </w:rPr>
        <w:t xml:space="preserve"> </w:t>
      </w:r>
      <w:r w:rsidR="00E15A0F" w:rsidRPr="004D3B47">
        <w:rPr>
          <w:i/>
          <w:sz w:val="20"/>
          <w:lang w:eastAsia="en-AU"/>
        </w:rPr>
        <w:t xml:space="preserve">= </w:t>
      </w:r>
      <w:r w:rsidR="00365ACF">
        <w:rPr>
          <w:i/>
          <w:sz w:val="20"/>
          <w:lang w:eastAsia="en-AU"/>
        </w:rPr>
        <w:t>high-grade</w:t>
      </w:r>
      <w:r w:rsidR="00E15A0F" w:rsidRPr="004D3B47">
        <w:rPr>
          <w:i/>
          <w:sz w:val="20"/>
          <w:lang w:eastAsia="en-AU"/>
        </w:rPr>
        <w:t xml:space="preserve"> squamous intraepithelial lesion, not otherwise specified</w:t>
      </w:r>
      <w:r w:rsidR="00255937" w:rsidRPr="004D3B47">
        <w:rPr>
          <w:i/>
          <w:sz w:val="20"/>
          <w:lang w:eastAsia="en-AU"/>
        </w:rPr>
        <w:t>/ CIN 2/3</w:t>
      </w:r>
      <w:r w:rsidR="00E15A0F" w:rsidRPr="004D3B47">
        <w:rPr>
          <w:i/>
          <w:sz w:val="20"/>
          <w:lang w:eastAsia="en-AU"/>
        </w:rPr>
        <w:t xml:space="preserve"> (SNOMED code</w:t>
      </w:r>
      <w:r w:rsidR="00E15A0F" w:rsidRPr="004D3B47">
        <w:rPr>
          <w:i/>
          <w:sz w:val="18"/>
        </w:rPr>
        <w:t xml:space="preserve"> </w:t>
      </w:r>
      <w:r w:rsidR="007F3F09" w:rsidRPr="004D3B47">
        <w:rPr>
          <w:i/>
          <w:sz w:val="20"/>
          <w:lang w:eastAsia="en-AU"/>
        </w:rPr>
        <w:t>M67017; see Appendix C)</w:t>
      </w:r>
      <w:r w:rsidR="000A12DE" w:rsidRPr="004D3B47">
        <w:rPr>
          <w:i/>
          <w:sz w:val="20"/>
          <w:lang w:eastAsia="en-AU"/>
        </w:rPr>
        <w:t>.</w:t>
      </w:r>
      <w:r w:rsidR="00A26D58">
        <w:rPr>
          <w:i/>
          <w:sz w:val="20"/>
          <w:lang w:eastAsia="en-AU"/>
        </w:rPr>
        <w:t xml:space="preserve">  </w:t>
      </w:r>
      <w:r w:rsidR="00E77B8D" w:rsidRPr="004D3B47">
        <w:rPr>
          <w:i/>
          <w:sz w:val="20"/>
          <w:lang w:eastAsia="en-AU"/>
        </w:rPr>
        <w:t xml:space="preserve">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759836AF" w14:textId="77777777" w:rsidR="00FD5821" w:rsidRPr="004D3B47" w:rsidRDefault="00FD5821" w:rsidP="00DE16F5">
      <w:pPr>
        <w:ind w:right="544"/>
        <w:jc w:val="both"/>
        <w:rPr>
          <w:sz w:val="20"/>
          <w:lang w:eastAsia="en-AU"/>
        </w:rPr>
        <w:sectPr w:rsidR="00FD5821" w:rsidRPr="004D3B47" w:rsidSect="004D5D5B">
          <w:pgSz w:w="11907" w:h="16839" w:code="9"/>
          <w:pgMar w:top="1440" w:right="1275" w:bottom="1440" w:left="1440" w:header="708" w:footer="567" w:gutter="0"/>
          <w:cols w:space="708"/>
          <w:docGrid w:linePitch="360"/>
        </w:sectPr>
      </w:pPr>
    </w:p>
    <w:p w14:paraId="6B76C365" w14:textId="62EF4C9D" w:rsidR="00355E46" w:rsidRPr="004D3B47" w:rsidRDefault="008E7879" w:rsidP="00523DF2">
      <w:pPr>
        <w:pStyle w:val="Caption"/>
        <w:keepNext/>
      </w:pPr>
      <w:bookmarkStart w:id="1120" w:name="_Ref275802569"/>
      <w:bookmarkStart w:id="1121" w:name="_Toc276457763"/>
      <w:bookmarkStart w:id="1122" w:name="_Toc304970060"/>
      <w:bookmarkStart w:id="1123" w:name="_Toc469398292"/>
      <w:bookmarkStart w:id="1124" w:name="_Toc454286168"/>
      <w:bookmarkStart w:id="1125" w:name="_Toc486941055"/>
      <w:bookmarkStart w:id="1126" w:name="_Toc475605529"/>
      <w:bookmarkStart w:id="1127" w:name="_Toc509928500"/>
      <w:bookmarkStart w:id="1128" w:name="_Toc528676172"/>
      <w:bookmarkStart w:id="1129" w:name="_Toc5627619"/>
      <w:bookmarkStart w:id="1130" w:name="_Toc12875561"/>
      <w:bookmarkStart w:id="1131" w:name="_Toc68606684"/>
      <w:r w:rsidRPr="004D3B47">
        <w:t>Table</w:t>
      </w:r>
      <w:r w:rsidR="00355E46" w:rsidRPr="004D3B47">
        <w:t xml:space="preserve"> </w:t>
      </w:r>
      <w:r w:rsidR="00100CC8" w:rsidRPr="004D3B47">
        <w:fldChar w:fldCharType="begin"/>
      </w:r>
      <w:r w:rsidR="0004456A" w:rsidRPr="004D3B47">
        <w:instrText xml:space="preserve"> SEQ Table \* ARABIC </w:instrText>
      </w:r>
      <w:r w:rsidR="00100CC8" w:rsidRPr="004D3B47">
        <w:fldChar w:fldCharType="separate"/>
      </w:r>
      <w:r w:rsidR="00D03680">
        <w:rPr>
          <w:noProof/>
        </w:rPr>
        <w:t>9</w:t>
      </w:r>
      <w:r w:rsidR="00100CC8" w:rsidRPr="004D3B47">
        <w:fldChar w:fldCharType="end"/>
      </w:r>
      <w:bookmarkEnd w:id="1120"/>
      <w:r w:rsidR="00355E46" w:rsidRPr="004D3B47">
        <w:t xml:space="preserve"> - Histology results by age – counts</w:t>
      </w:r>
      <w:bookmarkEnd w:id="1121"/>
      <w:bookmarkEnd w:id="1122"/>
      <w:bookmarkEnd w:id="1123"/>
      <w:bookmarkEnd w:id="1124"/>
      <w:bookmarkEnd w:id="1125"/>
      <w:bookmarkEnd w:id="1126"/>
      <w:bookmarkEnd w:id="1127"/>
      <w:bookmarkEnd w:id="1128"/>
      <w:bookmarkEnd w:id="1129"/>
      <w:bookmarkEnd w:id="1130"/>
      <w:bookmarkEnd w:id="1131"/>
    </w:p>
    <w:tbl>
      <w:tblPr>
        <w:tblW w:w="14363" w:type="dxa"/>
        <w:tblInd w:w="8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81"/>
        <w:gridCol w:w="854"/>
        <w:gridCol w:w="840"/>
        <w:gridCol w:w="853"/>
        <w:gridCol w:w="840"/>
        <w:gridCol w:w="854"/>
        <w:gridCol w:w="868"/>
        <w:gridCol w:w="868"/>
        <w:gridCol w:w="812"/>
        <w:gridCol w:w="894"/>
        <w:gridCol w:w="850"/>
        <w:gridCol w:w="851"/>
        <w:gridCol w:w="709"/>
        <w:gridCol w:w="989"/>
      </w:tblGrid>
      <w:tr w:rsidR="00645701" w:rsidRPr="004D3B47" w14:paraId="624BFD18" w14:textId="77777777" w:rsidTr="00601373">
        <w:trPr>
          <w:cantSplit/>
        </w:trPr>
        <w:tc>
          <w:tcPr>
            <w:tcW w:w="3281" w:type="dxa"/>
            <w:vMerge w:val="restart"/>
            <w:tcBorders>
              <w:top w:val="single" w:sz="4" w:space="0" w:color="auto"/>
            </w:tcBorders>
            <w:shd w:val="clear" w:color="auto" w:fill="D9D9D9" w:themeFill="background1" w:themeFillShade="D9"/>
          </w:tcPr>
          <w:p w14:paraId="4632E237" w14:textId="7BC036AF" w:rsidR="00645701" w:rsidRPr="004D3B47" w:rsidRDefault="00645701" w:rsidP="00677545">
            <w:pPr>
              <w:rPr>
                <w:rFonts w:asciiTheme="minorHAnsi" w:hAnsiTheme="minorHAnsi" w:cs="Arial"/>
                <w:bCs/>
                <w:szCs w:val="23"/>
                <w:lang w:eastAsia="en-AU"/>
              </w:rPr>
            </w:pPr>
            <w:r w:rsidRPr="004D3B47">
              <w:rPr>
                <w:rFonts w:asciiTheme="minorHAnsi" w:hAnsiTheme="minorHAnsi" w:cs="Arial"/>
                <w:b/>
                <w:bCs/>
                <w:szCs w:val="23"/>
                <w:lang w:eastAsia="en-AU"/>
              </w:rPr>
              <w:t>Histology Diagnostic Category</w:t>
            </w:r>
          </w:p>
        </w:tc>
        <w:tc>
          <w:tcPr>
            <w:tcW w:w="11082" w:type="dxa"/>
            <w:gridSpan w:val="13"/>
            <w:tcBorders>
              <w:top w:val="single" w:sz="4" w:space="0" w:color="auto"/>
              <w:bottom w:val="nil"/>
            </w:tcBorders>
            <w:shd w:val="clear" w:color="auto" w:fill="D9D9D9" w:themeFill="background1" w:themeFillShade="D9"/>
          </w:tcPr>
          <w:p w14:paraId="291D40CF" w14:textId="77777777" w:rsidR="00645701" w:rsidRPr="004D3B47" w:rsidRDefault="00645701" w:rsidP="004B0D3C">
            <w:pPr>
              <w:ind w:right="544"/>
              <w:jc w:val="center"/>
              <w:rPr>
                <w:rFonts w:asciiTheme="minorHAnsi" w:hAnsiTheme="minorHAnsi"/>
                <w:szCs w:val="23"/>
              </w:rPr>
            </w:pPr>
            <w:r w:rsidRPr="004D3B47">
              <w:rPr>
                <w:rFonts w:asciiTheme="minorHAnsi" w:hAnsiTheme="minorHAnsi"/>
                <w:b/>
                <w:szCs w:val="23"/>
              </w:rPr>
              <w:t>Age group</w:t>
            </w:r>
          </w:p>
        </w:tc>
      </w:tr>
      <w:tr w:rsidR="00645701" w:rsidRPr="004D3B47" w14:paraId="15F2C759" w14:textId="77777777" w:rsidTr="00601373">
        <w:trPr>
          <w:cantSplit/>
        </w:trPr>
        <w:tc>
          <w:tcPr>
            <w:tcW w:w="3281" w:type="dxa"/>
            <w:vMerge/>
            <w:tcBorders>
              <w:bottom w:val="single" w:sz="4" w:space="0" w:color="auto"/>
            </w:tcBorders>
            <w:shd w:val="clear" w:color="auto" w:fill="D9D9D9" w:themeFill="background1" w:themeFillShade="D9"/>
          </w:tcPr>
          <w:p w14:paraId="18396EE4" w14:textId="30194002" w:rsidR="00645701" w:rsidRPr="004D3B47" w:rsidRDefault="00645701" w:rsidP="00677545">
            <w:pPr>
              <w:rPr>
                <w:rFonts w:asciiTheme="minorHAnsi" w:hAnsiTheme="minorHAnsi" w:cs="Arial"/>
                <w:bCs/>
                <w:szCs w:val="23"/>
                <w:lang w:eastAsia="en-AU"/>
              </w:rPr>
            </w:pPr>
          </w:p>
        </w:tc>
        <w:tc>
          <w:tcPr>
            <w:tcW w:w="854" w:type="dxa"/>
            <w:tcBorders>
              <w:top w:val="nil"/>
              <w:bottom w:val="single" w:sz="4" w:space="0" w:color="auto"/>
            </w:tcBorders>
            <w:shd w:val="clear" w:color="auto" w:fill="D9D9D9" w:themeFill="background1" w:themeFillShade="D9"/>
            <w:vAlign w:val="bottom"/>
          </w:tcPr>
          <w:p w14:paraId="6E5FED41" w14:textId="77777777" w:rsidR="00645701" w:rsidRPr="004D3B47" w:rsidRDefault="00645701" w:rsidP="00796BCE">
            <w:pPr>
              <w:jc w:val="right"/>
              <w:rPr>
                <w:rFonts w:asciiTheme="minorHAnsi" w:hAnsiTheme="minorHAnsi" w:cs="Arial"/>
                <w:b/>
                <w:bCs/>
                <w:szCs w:val="23"/>
                <w:lang w:eastAsia="en-AU"/>
              </w:rPr>
            </w:pPr>
            <w:r w:rsidRPr="004D3B47">
              <w:rPr>
                <w:rFonts w:asciiTheme="minorHAnsi" w:hAnsiTheme="minorHAnsi" w:cs="Arial"/>
                <w:b/>
                <w:bCs/>
                <w:szCs w:val="23"/>
                <w:lang w:eastAsia="en-AU"/>
              </w:rPr>
              <w:t>&lt;20</w:t>
            </w:r>
          </w:p>
        </w:tc>
        <w:tc>
          <w:tcPr>
            <w:tcW w:w="840" w:type="dxa"/>
            <w:tcBorders>
              <w:top w:val="nil"/>
              <w:bottom w:val="single" w:sz="4" w:space="0" w:color="auto"/>
            </w:tcBorders>
            <w:shd w:val="clear" w:color="auto" w:fill="D9D9D9" w:themeFill="background1" w:themeFillShade="D9"/>
            <w:vAlign w:val="bottom"/>
          </w:tcPr>
          <w:p w14:paraId="711DBAF1" w14:textId="77777777" w:rsidR="00645701" w:rsidRPr="004D3B47" w:rsidRDefault="00645701" w:rsidP="004C15B6">
            <w:pPr>
              <w:ind w:left="-108" w:right="33"/>
              <w:jc w:val="right"/>
              <w:rPr>
                <w:rFonts w:asciiTheme="minorHAnsi" w:hAnsiTheme="minorHAnsi" w:cs="Arial"/>
                <w:b/>
                <w:bCs/>
                <w:szCs w:val="23"/>
                <w:lang w:eastAsia="en-AU"/>
              </w:rPr>
            </w:pPr>
            <w:r w:rsidRPr="004D3B47">
              <w:rPr>
                <w:rFonts w:asciiTheme="minorHAnsi" w:hAnsiTheme="minorHAnsi" w:cs="Arial"/>
                <w:b/>
                <w:bCs/>
                <w:szCs w:val="23"/>
                <w:lang w:eastAsia="en-AU"/>
              </w:rPr>
              <w:t>20-24</w:t>
            </w:r>
          </w:p>
        </w:tc>
        <w:tc>
          <w:tcPr>
            <w:tcW w:w="853" w:type="dxa"/>
            <w:tcBorders>
              <w:top w:val="nil"/>
              <w:bottom w:val="single" w:sz="4" w:space="0" w:color="auto"/>
            </w:tcBorders>
            <w:shd w:val="clear" w:color="auto" w:fill="D9D9D9" w:themeFill="background1" w:themeFillShade="D9"/>
            <w:vAlign w:val="bottom"/>
          </w:tcPr>
          <w:p w14:paraId="1C9991C9" w14:textId="77777777" w:rsidR="00645701" w:rsidRPr="004D3B47" w:rsidRDefault="00645701" w:rsidP="004C15B6">
            <w:pPr>
              <w:ind w:left="-108"/>
              <w:jc w:val="right"/>
              <w:rPr>
                <w:rFonts w:asciiTheme="minorHAnsi" w:hAnsiTheme="minorHAnsi" w:cs="Arial"/>
                <w:b/>
                <w:bCs/>
                <w:szCs w:val="23"/>
                <w:lang w:eastAsia="en-AU"/>
              </w:rPr>
            </w:pPr>
            <w:r w:rsidRPr="004D3B47">
              <w:rPr>
                <w:rFonts w:asciiTheme="minorHAnsi" w:hAnsiTheme="minorHAnsi" w:cs="Arial"/>
                <w:b/>
                <w:bCs/>
                <w:szCs w:val="23"/>
                <w:lang w:eastAsia="en-AU"/>
              </w:rPr>
              <w:t>25-29</w:t>
            </w:r>
          </w:p>
        </w:tc>
        <w:tc>
          <w:tcPr>
            <w:tcW w:w="840" w:type="dxa"/>
            <w:tcBorders>
              <w:top w:val="nil"/>
              <w:bottom w:val="single" w:sz="4" w:space="0" w:color="auto"/>
            </w:tcBorders>
            <w:shd w:val="clear" w:color="auto" w:fill="D9D9D9" w:themeFill="background1" w:themeFillShade="D9"/>
            <w:vAlign w:val="bottom"/>
          </w:tcPr>
          <w:p w14:paraId="4A7A8497" w14:textId="77777777" w:rsidR="00645701" w:rsidRPr="004D3B47" w:rsidRDefault="00645701" w:rsidP="004C15B6">
            <w:pPr>
              <w:ind w:left="-108"/>
              <w:jc w:val="right"/>
              <w:rPr>
                <w:rFonts w:asciiTheme="minorHAnsi" w:hAnsiTheme="minorHAnsi" w:cs="Arial"/>
                <w:b/>
                <w:bCs/>
                <w:szCs w:val="23"/>
                <w:lang w:eastAsia="en-AU"/>
              </w:rPr>
            </w:pPr>
            <w:r w:rsidRPr="004D3B47">
              <w:rPr>
                <w:rFonts w:asciiTheme="minorHAnsi" w:hAnsiTheme="minorHAnsi" w:cs="Arial"/>
                <w:b/>
                <w:bCs/>
                <w:szCs w:val="23"/>
                <w:lang w:eastAsia="en-AU"/>
              </w:rPr>
              <w:t>30-34</w:t>
            </w:r>
          </w:p>
        </w:tc>
        <w:tc>
          <w:tcPr>
            <w:tcW w:w="854" w:type="dxa"/>
            <w:tcBorders>
              <w:top w:val="nil"/>
              <w:bottom w:val="single" w:sz="4" w:space="0" w:color="auto"/>
            </w:tcBorders>
            <w:shd w:val="clear" w:color="auto" w:fill="D9D9D9" w:themeFill="background1" w:themeFillShade="D9"/>
            <w:vAlign w:val="bottom"/>
          </w:tcPr>
          <w:p w14:paraId="593D7403" w14:textId="77777777" w:rsidR="00645701" w:rsidRPr="004D3B47" w:rsidRDefault="00645701" w:rsidP="004C15B6">
            <w:pPr>
              <w:ind w:left="-108" w:right="34"/>
              <w:jc w:val="right"/>
              <w:rPr>
                <w:rFonts w:asciiTheme="minorHAnsi" w:hAnsiTheme="minorHAnsi" w:cs="Arial"/>
                <w:b/>
                <w:bCs/>
                <w:szCs w:val="23"/>
                <w:lang w:eastAsia="en-AU"/>
              </w:rPr>
            </w:pPr>
            <w:r w:rsidRPr="004D3B47">
              <w:rPr>
                <w:rFonts w:asciiTheme="minorHAnsi" w:hAnsiTheme="minorHAnsi" w:cs="Arial"/>
                <w:b/>
                <w:bCs/>
                <w:szCs w:val="23"/>
                <w:lang w:eastAsia="en-AU"/>
              </w:rPr>
              <w:t>35-39</w:t>
            </w:r>
          </w:p>
        </w:tc>
        <w:tc>
          <w:tcPr>
            <w:tcW w:w="868" w:type="dxa"/>
            <w:tcBorders>
              <w:top w:val="nil"/>
              <w:bottom w:val="single" w:sz="4" w:space="0" w:color="auto"/>
            </w:tcBorders>
            <w:shd w:val="clear" w:color="auto" w:fill="D9D9D9" w:themeFill="background1" w:themeFillShade="D9"/>
            <w:vAlign w:val="bottom"/>
          </w:tcPr>
          <w:p w14:paraId="25988B28" w14:textId="77777777" w:rsidR="00645701" w:rsidRPr="004D3B47" w:rsidRDefault="00645701" w:rsidP="004C15B6">
            <w:pPr>
              <w:ind w:left="-108"/>
              <w:jc w:val="right"/>
              <w:rPr>
                <w:rFonts w:asciiTheme="minorHAnsi" w:hAnsiTheme="minorHAnsi" w:cs="Arial"/>
                <w:b/>
                <w:bCs/>
                <w:szCs w:val="23"/>
                <w:lang w:eastAsia="en-AU"/>
              </w:rPr>
            </w:pPr>
            <w:r w:rsidRPr="004D3B47">
              <w:rPr>
                <w:rFonts w:asciiTheme="minorHAnsi" w:hAnsiTheme="minorHAnsi" w:cs="Arial"/>
                <w:b/>
                <w:bCs/>
                <w:szCs w:val="23"/>
                <w:lang w:eastAsia="en-AU"/>
              </w:rPr>
              <w:t>40-44</w:t>
            </w:r>
          </w:p>
        </w:tc>
        <w:tc>
          <w:tcPr>
            <w:tcW w:w="868" w:type="dxa"/>
            <w:tcBorders>
              <w:top w:val="nil"/>
              <w:bottom w:val="single" w:sz="4" w:space="0" w:color="auto"/>
            </w:tcBorders>
            <w:shd w:val="clear" w:color="auto" w:fill="D9D9D9" w:themeFill="background1" w:themeFillShade="D9"/>
            <w:vAlign w:val="bottom"/>
          </w:tcPr>
          <w:p w14:paraId="681F3EDE" w14:textId="77777777" w:rsidR="00645701" w:rsidRPr="004D3B47" w:rsidRDefault="00645701" w:rsidP="004C15B6">
            <w:pPr>
              <w:ind w:left="-71"/>
              <w:jc w:val="right"/>
              <w:rPr>
                <w:rFonts w:asciiTheme="minorHAnsi" w:hAnsiTheme="minorHAnsi" w:cs="Arial"/>
                <w:b/>
                <w:bCs/>
                <w:szCs w:val="23"/>
                <w:lang w:eastAsia="en-AU"/>
              </w:rPr>
            </w:pPr>
            <w:r w:rsidRPr="004D3B47">
              <w:rPr>
                <w:rFonts w:asciiTheme="minorHAnsi" w:hAnsiTheme="minorHAnsi" w:cs="Arial"/>
                <w:b/>
                <w:bCs/>
                <w:szCs w:val="23"/>
                <w:lang w:eastAsia="en-AU"/>
              </w:rPr>
              <w:t>45-49</w:t>
            </w:r>
          </w:p>
        </w:tc>
        <w:tc>
          <w:tcPr>
            <w:tcW w:w="812" w:type="dxa"/>
            <w:tcBorders>
              <w:top w:val="nil"/>
              <w:bottom w:val="single" w:sz="4" w:space="0" w:color="auto"/>
            </w:tcBorders>
            <w:shd w:val="clear" w:color="auto" w:fill="D9D9D9" w:themeFill="background1" w:themeFillShade="D9"/>
            <w:vAlign w:val="bottom"/>
          </w:tcPr>
          <w:p w14:paraId="11BBB37A" w14:textId="77777777" w:rsidR="00645701" w:rsidRPr="004D3B47" w:rsidRDefault="00645701" w:rsidP="004C15B6">
            <w:pPr>
              <w:ind w:left="-108" w:right="-108"/>
              <w:jc w:val="right"/>
              <w:rPr>
                <w:rFonts w:asciiTheme="minorHAnsi" w:hAnsiTheme="minorHAnsi" w:cs="Arial"/>
                <w:b/>
                <w:bCs/>
                <w:szCs w:val="23"/>
                <w:lang w:eastAsia="en-AU"/>
              </w:rPr>
            </w:pPr>
            <w:r w:rsidRPr="004D3B47">
              <w:rPr>
                <w:rFonts w:asciiTheme="minorHAnsi" w:hAnsiTheme="minorHAnsi" w:cs="Arial"/>
                <w:b/>
                <w:bCs/>
                <w:szCs w:val="23"/>
                <w:lang w:eastAsia="en-AU"/>
              </w:rPr>
              <w:t>50-54</w:t>
            </w:r>
          </w:p>
        </w:tc>
        <w:tc>
          <w:tcPr>
            <w:tcW w:w="894" w:type="dxa"/>
            <w:tcBorders>
              <w:top w:val="nil"/>
              <w:bottom w:val="single" w:sz="4" w:space="0" w:color="auto"/>
            </w:tcBorders>
            <w:shd w:val="clear" w:color="auto" w:fill="D9D9D9" w:themeFill="background1" w:themeFillShade="D9"/>
            <w:vAlign w:val="bottom"/>
          </w:tcPr>
          <w:p w14:paraId="68E10737" w14:textId="77777777" w:rsidR="00645701" w:rsidRPr="004D3B47" w:rsidRDefault="00645701" w:rsidP="004C15B6">
            <w:pPr>
              <w:ind w:left="-108"/>
              <w:jc w:val="right"/>
              <w:rPr>
                <w:rFonts w:asciiTheme="minorHAnsi" w:hAnsiTheme="minorHAnsi" w:cs="Arial"/>
                <w:b/>
                <w:bCs/>
                <w:szCs w:val="23"/>
                <w:lang w:eastAsia="en-AU"/>
              </w:rPr>
            </w:pPr>
            <w:r w:rsidRPr="004D3B47">
              <w:rPr>
                <w:rFonts w:asciiTheme="minorHAnsi" w:hAnsiTheme="minorHAnsi" w:cs="Arial"/>
                <w:b/>
                <w:bCs/>
                <w:szCs w:val="23"/>
                <w:lang w:eastAsia="en-AU"/>
              </w:rPr>
              <w:t>55-59</w:t>
            </w:r>
          </w:p>
        </w:tc>
        <w:tc>
          <w:tcPr>
            <w:tcW w:w="850" w:type="dxa"/>
            <w:tcBorders>
              <w:top w:val="nil"/>
              <w:bottom w:val="single" w:sz="4" w:space="0" w:color="auto"/>
            </w:tcBorders>
            <w:shd w:val="clear" w:color="auto" w:fill="D9D9D9" w:themeFill="background1" w:themeFillShade="D9"/>
            <w:vAlign w:val="bottom"/>
          </w:tcPr>
          <w:p w14:paraId="1BDEB627" w14:textId="77777777" w:rsidR="00645701" w:rsidRPr="004D3B47" w:rsidRDefault="00645701" w:rsidP="004C15B6">
            <w:pPr>
              <w:ind w:left="-108" w:right="33"/>
              <w:jc w:val="right"/>
              <w:rPr>
                <w:rFonts w:asciiTheme="minorHAnsi" w:hAnsiTheme="minorHAnsi" w:cs="Arial"/>
                <w:b/>
                <w:bCs/>
                <w:szCs w:val="23"/>
                <w:lang w:eastAsia="en-AU"/>
              </w:rPr>
            </w:pPr>
            <w:r w:rsidRPr="004D3B47">
              <w:rPr>
                <w:rFonts w:asciiTheme="minorHAnsi" w:hAnsiTheme="minorHAnsi" w:cs="Arial"/>
                <w:b/>
                <w:bCs/>
                <w:szCs w:val="23"/>
                <w:lang w:eastAsia="en-AU"/>
              </w:rPr>
              <w:t>60-64</w:t>
            </w:r>
          </w:p>
        </w:tc>
        <w:tc>
          <w:tcPr>
            <w:tcW w:w="851" w:type="dxa"/>
            <w:tcBorders>
              <w:top w:val="nil"/>
              <w:bottom w:val="single" w:sz="4" w:space="0" w:color="auto"/>
            </w:tcBorders>
            <w:shd w:val="clear" w:color="auto" w:fill="D9D9D9" w:themeFill="background1" w:themeFillShade="D9"/>
            <w:vAlign w:val="bottom"/>
          </w:tcPr>
          <w:p w14:paraId="49FEC298" w14:textId="77777777" w:rsidR="00645701" w:rsidRPr="004D3B47" w:rsidRDefault="00645701" w:rsidP="004C15B6">
            <w:pPr>
              <w:ind w:left="-108"/>
              <w:jc w:val="right"/>
              <w:rPr>
                <w:rFonts w:asciiTheme="minorHAnsi" w:hAnsiTheme="minorHAnsi" w:cs="Arial"/>
                <w:b/>
                <w:bCs/>
                <w:szCs w:val="23"/>
                <w:lang w:eastAsia="en-AU"/>
              </w:rPr>
            </w:pPr>
            <w:r w:rsidRPr="004D3B47">
              <w:rPr>
                <w:rFonts w:asciiTheme="minorHAnsi" w:hAnsiTheme="minorHAnsi" w:cs="Arial"/>
                <w:b/>
                <w:bCs/>
                <w:szCs w:val="23"/>
                <w:lang w:eastAsia="en-AU"/>
              </w:rPr>
              <w:t>65-69</w:t>
            </w:r>
          </w:p>
        </w:tc>
        <w:tc>
          <w:tcPr>
            <w:tcW w:w="709" w:type="dxa"/>
            <w:tcBorders>
              <w:top w:val="nil"/>
              <w:bottom w:val="single" w:sz="4" w:space="0" w:color="auto"/>
            </w:tcBorders>
            <w:shd w:val="clear" w:color="auto" w:fill="D9D9D9" w:themeFill="background1" w:themeFillShade="D9"/>
            <w:vAlign w:val="bottom"/>
          </w:tcPr>
          <w:p w14:paraId="4D7C258C" w14:textId="77777777" w:rsidR="00645701" w:rsidRPr="004D3B47" w:rsidRDefault="00645701" w:rsidP="004C15B6">
            <w:pPr>
              <w:ind w:left="-108"/>
              <w:jc w:val="right"/>
              <w:rPr>
                <w:rFonts w:asciiTheme="minorHAnsi" w:hAnsiTheme="minorHAnsi" w:cs="Arial"/>
                <w:b/>
                <w:bCs/>
                <w:szCs w:val="23"/>
                <w:lang w:eastAsia="en-AU"/>
              </w:rPr>
            </w:pPr>
            <w:r w:rsidRPr="004D3B47">
              <w:rPr>
                <w:rFonts w:asciiTheme="minorHAnsi" w:hAnsiTheme="minorHAnsi" w:cs="Arial"/>
                <w:b/>
                <w:bCs/>
                <w:szCs w:val="23"/>
                <w:lang w:eastAsia="en-AU"/>
              </w:rPr>
              <w:t>70+</w:t>
            </w:r>
          </w:p>
        </w:tc>
        <w:tc>
          <w:tcPr>
            <w:tcW w:w="989" w:type="dxa"/>
            <w:tcBorders>
              <w:top w:val="nil"/>
              <w:bottom w:val="single" w:sz="4" w:space="0" w:color="auto"/>
            </w:tcBorders>
            <w:shd w:val="clear" w:color="auto" w:fill="D9D9D9" w:themeFill="background1" w:themeFillShade="D9"/>
            <w:vAlign w:val="bottom"/>
          </w:tcPr>
          <w:p w14:paraId="2EB94E04" w14:textId="77777777" w:rsidR="00645701" w:rsidRPr="004D3B47" w:rsidRDefault="00645701" w:rsidP="004C15B6">
            <w:pPr>
              <w:jc w:val="right"/>
              <w:rPr>
                <w:rFonts w:asciiTheme="minorHAnsi" w:hAnsiTheme="minorHAnsi" w:cs="Arial"/>
                <w:b/>
                <w:bCs/>
                <w:szCs w:val="23"/>
                <w:lang w:eastAsia="en-AU"/>
              </w:rPr>
            </w:pPr>
            <w:r w:rsidRPr="004D3B47">
              <w:rPr>
                <w:rFonts w:asciiTheme="minorHAnsi" w:hAnsiTheme="minorHAnsi" w:cs="Arial"/>
                <w:b/>
                <w:bCs/>
                <w:szCs w:val="23"/>
                <w:lang w:eastAsia="en-AU"/>
              </w:rPr>
              <w:t>Total</w:t>
            </w:r>
          </w:p>
        </w:tc>
      </w:tr>
      <w:tr w:rsidR="004D3B47" w:rsidRPr="004D3B47" w14:paraId="018E29D2" w14:textId="77777777" w:rsidTr="00645701">
        <w:trPr>
          <w:cantSplit/>
        </w:trPr>
        <w:tc>
          <w:tcPr>
            <w:tcW w:w="3281" w:type="dxa"/>
            <w:tcBorders>
              <w:top w:val="single" w:sz="4" w:space="0" w:color="auto"/>
              <w:left w:val="single" w:sz="4" w:space="0" w:color="auto"/>
              <w:bottom w:val="nil"/>
              <w:right w:val="nil"/>
            </w:tcBorders>
            <w:shd w:val="clear" w:color="auto" w:fill="auto"/>
          </w:tcPr>
          <w:p w14:paraId="1DD65748" w14:textId="77777777" w:rsidR="002D5A64" w:rsidRPr="004D3B47" w:rsidRDefault="002D5A64" w:rsidP="002D5A64">
            <w:pPr>
              <w:rPr>
                <w:rFonts w:asciiTheme="minorHAnsi" w:hAnsiTheme="minorHAnsi"/>
                <w:szCs w:val="23"/>
              </w:rPr>
            </w:pPr>
            <w:r w:rsidRPr="004D3B47">
              <w:t>Negative/benign (non neoplastic)</w:t>
            </w:r>
          </w:p>
        </w:tc>
        <w:tc>
          <w:tcPr>
            <w:tcW w:w="854" w:type="dxa"/>
            <w:tcBorders>
              <w:top w:val="single" w:sz="4" w:space="0" w:color="auto"/>
              <w:left w:val="nil"/>
              <w:bottom w:val="nil"/>
              <w:right w:val="nil"/>
            </w:tcBorders>
            <w:shd w:val="clear" w:color="auto" w:fill="auto"/>
          </w:tcPr>
          <w:p w14:paraId="42DF369A" w14:textId="1FEE7515" w:rsidR="002D5A64" w:rsidRPr="004D3B47" w:rsidRDefault="002D5A64" w:rsidP="002D5A64">
            <w:pPr>
              <w:jc w:val="right"/>
              <w:rPr>
                <w:rFonts w:asciiTheme="minorHAnsi" w:hAnsiTheme="minorHAnsi"/>
                <w:szCs w:val="23"/>
              </w:rPr>
            </w:pPr>
            <w:r w:rsidRPr="004D3B47">
              <w:t xml:space="preserve"> 8 </w:t>
            </w:r>
          </w:p>
        </w:tc>
        <w:tc>
          <w:tcPr>
            <w:tcW w:w="840" w:type="dxa"/>
            <w:tcBorders>
              <w:top w:val="single" w:sz="4" w:space="0" w:color="auto"/>
              <w:left w:val="nil"/>
              <w:bottom w:val="nil"/>
              <w:right w:val="nil"/>
            </w:tcBorders>
            <w:shd w:val="clear" w:color="auto" w:fill="auto"/>
          </w:tcPr>
          <w:p w14:paraId="083E9CCC" w14:textId="1A0E7681" w:rsidR="002D5A64" w:rsidRPr="004D3B47" w:rsidRDefault="002D5A64" w:rsidP="002D5A64">
            <w:pPr>
              <w:jc w:val="right"/>
              <w:rPr>
                <w:rFonts w:asciiTheme="minorHAnsi" w:hAnsiTheme="minorHAnsi"/>
                <w:szCs w:val="23"/>
              </w:rPr>
            </w:pPr>
            <w:r w:rsidRPr="004D3B47">
              <w:t xml:space="preserve"> 326 </w:t>
            </w:r>
          </w:p>
        </w:tc>
        <w:tc>
          <w:tcPr>
            <w:tcW w:w="853" w:type="dxa"/>
            <w:tcBorders>
              <w:top w:val="single" w:sz="4" w:space="0" w:color="auto"/>
              <w:left w:val="nil"/>
              <w:bottom w:val="nil"/>
              <w:right w:val="nil"/>
            </w:tcBorders>
            <w:shd w:val="clear" w:color="auto" w:fill="auto"/>
          </w:tcPr>
          <w:p w14:paraId="6511F255" w14:textId="37E4FE77" w:rsidR="002D5A64" w:rsidRPr="004D3B47" w:rsidRDefault="002D5A64" w:rsidP="002D5A64">
            <w:pPr>
              <w:jc w:val="right"/>
              <w:rPr>
                <w:rFonts w:asciiTheme="minorHAnsi" w:hAnsiTheme="minorHAnsi"/>
                <w:szCs w:val="23"/>
              </w:rPr>
            </w:pPr>
            <w:r w:rsidRPr="004D3B47">
              <w:t xml:space="preserve"> 374 </w:t>
            </w:r>
          </w:p>
        </w:tc>
        <w:tc>
          <w:tcPr>
            <w:tcW w:w="840" w:type="dxa"/>
            <w:tcBorders>
              <w:top w:val="single" w:sz="4" w:space="0" w:color="auto"/>
              <w:left w:val="nil"/>
              <w:bottom w:val="nil"/>
              <w:right w:val="nil"/>
            </w:tcBorders>
            <w:shd w:val="clear" w:color="auto" w:fill="auto"/>
          </w:tcPr>
          <w:p w14:paraId="7C8A97DE" w14:textId="6702FFA2" w:rsidR="002D5A64" w:rsidRPr="004D3B47" w:rsidRDefault="002D5A64" w:rsidP="002D5A64">
            <w:pPr>
              <w:jc w:val="right"/>
              <w:rPr>
                <w:rFonts w:asciiTheme="minorHAnsi" w:hAnsiTheme="minorHAnsi"/>
                <w:szCs w:val="23"/>
              </w:rPr>
            </w:pPr>
            <w:r w:rsidRPr="004D3B47">
              <w:t xml:space="preserve"> 471 </w:t>
            </w:r>
          </w:p>
        </w:tc>
        <w:tc>
          <w:tcPr>
            <w:tcW w:w="854" w:type="dxa"/>
            <w:tcBorders>
              <w:top w:val="single" w:sz="4" w:space="0" w:color="auto"/>
              <w:left w:val="nil"/>
              <w:bottom w:val="nil"/>
              <w:right w:val="nil"/>
            </w:tcBorders>
            <w:shd w:val="clear" w:color="auto" w:fill="auto"/>
          </w:tcPr>
          <w:p w14:paraId="6BF11C8D" w14:textId="7915D2F9" w:rsidR="002D5A64" w:rsidRPr="004D3B47" w:rsidRDefault="002D5A64" w:rsidP="002D5A64">
            <w:pPr>
              <w:jc w:val="right"/>
              <w:rPr>
                <w:rFonts w:asciiTheme="minorHAnsi" w:hAnsiTheme="minorHAnsi"/>
                <w:szCs w:val="23"/>
              </w:rPr>
            </w:pPr>
            <w:r w:rsidRPr="004D3B47">
              <w:t xml:space="preserve"> 615 </w:t>
            </w:r>
          </w:p>
        </w:tc>
        <w:tc>
          <w:tcPr>
            <w:tcW w:w="868" w:type="dxa"/>
            <w:tcBorders>
              <w:top w:val="single" w:sz="4" w:space="0" w:color="auto"/>
              <w:left w:val="nil"/>
              <w:bottom w:val="nil"/>
              <w:right w:val="nil"/>
            </w:tcBorders>
            <w:shd w:val="clear" w:color="auto" w:fill="auto"/>
          </w:tcPr>
          <w:p w14:paraId="1BE145A3" w14:textId="554B9497" w:rsidR="002D5A64" w:rsidRPr="004D3B47" w:rsidRDefault="002D5A64" w:rsidP="002D5A64">
            <w:pPr>
              <w:jc w:val="right"/>
              <w:rPr>
                <w:rFonts w:asciiTheme="minorHAnsi" w:hAnsiTheme="minorHAnsi"/>
                <w:szCs w:val="23"/>
              </w:rPr>
            </w:pPr>
            <w:r w:rsidRPr="004D3B47">
              <w:t xml:space="preserve"> 833 </w:t>
            </w:r>
          </w:p>
        </w:tc>
        <w:tc>
          <w:tcPr>
            <w:tcW w:w="868" w:type="dxa"/>
            <w:tcBorders>
              <w:top w:val="single" w:sz="4" w:space="0" w:color="auto"/>
              <w:left w:val="nil"/>
              <w:bottom w:val="nil"/>
              <w:right w:val="nil"/>
            </w:tcBorders>
            <w:shd w:val="clear" w:color="auto" w:fill="auto"/>
          </w:tcPr>
          <w:p w14:paraId="2C392DCC" w14:textId="6C34FF29" w:rsidR="002D5A64" w:rsidRPr="004D3B47" w:rsidRDefault="002D5A64" w:rsidP="002D5A64">
            <w:pPr>
              <w:jc w:val="right"/>
              <w:rPr>
                <w:rFonts w:asciiTheme="minorHAnsi" w:hAnsiTheme="minorHAnsi"/>
                <w:szCs w:val="23"/>
              </w:rPr>
            </w:pPr>
            <w:r w:rsidRPr="004D3B47">
              <w:t xml:space="preserve"> 958 </w:t>
            </w:r>
          </w:p>
        </w:tc>
        <w:tc>
          <w:tcPr>
            <w:tcW w:w="812" w:type="dxa"/>
            <w:tcBorders>
              <w:top w:val="single" w:sz="4" w:space="0" w:color="auto"/>
              <w:left w:val="nil"/>
              <w:bottom w:val="nil"/>
              <w:right w:val="nil"/>
            </w:tcBorders>
            <w:shd w:val="clear" w:color="auto" w:fill="auto"/>
          </w:tcPr>
          <w:p w14:paraId="289EABB3" w14:textId="482DBC42" w:rsidR="002D5A64" w:rsidRPr="004D3B47" w:rsidRDefault="002D5A64" w:rsidP="002D5A64">
            <w:pPr>
              <w:jc w:val="right"/>
              <w:rPr>
                <w:rFonts w:asciiTheme="minorHAnsi" w:hAnsiTheme="minorHAnsi"/>
                <w:szCs w:val="23"/>
              </w:rPr>
            </w:pPr>
            <w:r w:rsidRPr="004D3B47">
              <w:t xml:space="preserve"> 745 </w:t>
            </w:r>
          </w:p>
        </w:tc>
        <w:tc>
          <w:tcPr>
            <w:tcW w:w="894" w:type="dxa"/>
            <w:tcBorders>
              <w:top w:val="single" w:sz="4" w:space="0" w:color="auto"/>
              <w:left w:val="nil"/>
              <w:bottom w:val="nil"/>
              <w:right w:val="nil"/>
            </w:tcBorders>
            <w:shd w:val="clear" w:color="auto" w:fill="auto"/>
          </w:tcPr>
          <w:p w14:paraId="6A2DBB88" w14:textId="1D9C0D44" w:rsidR="002D5A64" w:rsidRPr="004D3B47" w:rsidRDefault="002D5A64" w:rsidP="002D5A64">
            <w:pPr>
              <w:jc w:val="right"/>
              <w:rPr>
                <w:rFonts w:asciiTheme="minorHAnsi" w:hAnsiTheme="minorHAnsi"/>
                <w:szCs w:val="23"/>
              </w:rPr>
            </w:pPr>
            <w:r w:rsidRPr="004D3B47">
              <w:t xml:space="preserve"> 542 </w:t>
            </w:r>
          </w:p>
        </w:tc>
        <w:tc>
          <w:tcPr>
            <w:tcW w:w="850" w:type="dxa"/>
            <w:tcBorders>
              <w:top w:val="single" w:sz="4" w:space="0" w:color="auto"/>
              <w:left w:val="nil"/>
              <w:bottom w:val="nil"/>
              <w:right w:val="nil"/>
            </w:tcBorders>
            <w:shd w:val="clear" w:color="auto" w:fill="auto"/>
          </w:tcPr>
          <w:p w14:paraId="77803183" w14:textId="06B5A2A7" w:rsidR="002D5A64" w:rsidRPr="004D3B47" w:rsidRDefault="002D5A64" w:rsidP="002D5A64">
            <w:pPr>
              <w:jc w:val="right"/>
              <w:rPr>
                <w:rFonts w:asciiTheme="minorHAnsi" w:hAnsiTheme="minorHAnsi"/>
                <w:szCs w:val="23"/>
              </w:rPr>
            </w:pPr>
            <w:r w:rsidRPr="004D3B47">
              <w:t xml:space="preserve"> 359 </w:t>
            </w:r>
          </w:p>
        </w:tc>
        <w:tc>
          <w:tcPr>
            <w:tcW w:w="851" w:type="dxa"/>
            <w:tcBorders>
              <w:top w:val="single" w:sz="4" w:space="0" w:color="auto"/>
              <w:left w:val="nil"/>
              <w:bottom w:val="nil"/>
              <w:right w:val="nil"/>
            </w:tcBorders>
            <w:shd w:val="clear" w:color="auto" w:fill="auto"/>
          </w:tcPr>
          <w:p w14:paraId="0BF85804" w14:textId="012D95F2" w:rsidR="002D5A64" w:rsidRPr="004D3B47" w:rsidRDefault="002D5A64" w:rsidP="002D5A64">
            <w:pPr>
              <w:jc w:val="right"/>
              <w:rPr>
                <w:rFonts w:asciiTheme="minorHAnsi" w:hAnsiTheme="minorHAnsi"/>
                <w:szCs w:val="23"/>
              </w:rPr>
            </w:pPr>
            <w:r w:rsidRPr="004D3B47">
              <w:t xml:space="preserve"> 275 </w:t>
            </w:r>
          </w:p>
        </w:tc>
        <w:tc>
          <w:tcPr>
            <w:tcW w:w="709" w:type="dxa"/>
            <w:tcBorders>
              <w:top w:val="single" w:sz="4" w:space="0" w:color="auto"/>
              <w:left w:val="nil"/>
              <w:bottom w:val="nil"/>
              <w:right w:val="nil"/>
            </w:tcBorders>
            <w:shd w:val="clear" w:color="auto" w:fill="auto"/>
          </w:tcPr>
          <w:p w14:paraId="51555ACF" w14:textId="4CDE1E02" w:rsidR="002D5A64" w:rsidRPr="004D3B47" w:rsidRDefault="002D5A64" w:rsidP="002D5A64">
            <w:pPr>
              <w:jc w:val="right"/>
              <w:rPr>
                <w:rFonts w:asciiTheme="minorHAnsi" w:hAnsiTheme="minorHAnsi"/>
                <w:szCs w:val="23"/>
              </w:rPr>
            </w:pPr>
            <w:r w:rsidRPr="004D3B47">
              <w:t xml:space="preserve"> 308 </w:t>
            </w:r>
          </w:p>
        </w:tc>
        <w:tc>
          <w:tcPr>
            <w:tcW w:w="989" w:type="dxa"/>
            <w:tcBorders>
              <w:top w:val="single" w:sz="4" w:space="0" w:color="auto"/>
              <w:left w:val="nil"/>
              <w:bottom w:val="nil"/>
              <w:right w:val="single" w:sz="4" w:space="0" w:color="auto"/>
            </w:tcBorders>
          </w:tcPr>
          <w:p w14:paraId="52898A5E" w14:textId="1D7498A8" w:rsidR="002D5A64" w:rsidRPr="004D3B47" w:rsidRDefault="002D5A64" w:rsidP="002D5A64">
            <w:pPr>
              <w:jc w:val="right"/>
              <w:rPr>
                <w:rFonts w:asciiTheme="minorHAnsi" w:hAnsiTheme="minorHAnsi"/>
                <w:szCs w:val="23"/>
              </w:rPr>
            </w:pPr>
            <w:r w:rsidRPr="004D3B47">
              <w:t xml:space="preserve"> 5,814 </w:t>
            </w:r>
          </w:p>
        </w:tc>
      </w:tr>
      <w:tr w:rsidR="004D3B47" w:rsidRPr="004D3B47" w14:paraId="17EF391F" w14:textId="77777777" w:rsidTr="00645701">
        <w:trPr>
          <w:cantSplit/>
          <w:trHeight w:val="300"/>
        </w:trPr>
        <w:tc>
          <w:tcPr>
            <w:tcW w:w="3281" w:type="dxa"/>
            <w:tcBorders>
              <w:top w:val="nil"/>
              <w:left w:val="single" w:sz="4" w:space="0" w:color="auto"/>
              <w:bottom w:val="nil"/>
              <w:right w:val="nil"/>
            </w:tcBorders>
            <w:shd w:val="clear" w:color="auto" w:fill="auto"/>
          </w:tcPr>
          <w:p w14:paraId="45E6FF75" w14:textId="77777777" w:rsidR="002D5A64" w:rsidRPr="004D3B47" w:rsidRDefault="002D5A64" w:rsidP="002D5A64">
            <w:pPr>
              <w:rPr>
                <w:rFonts w:asciiTheme="minorHAnsi" w:hAnsiTheme="minorHAnsi"/>
                <w:szCs w:val="23"/>
              </w:rPr>
            </w:pPr>
            <w:r w:rsidRPr="004D3B47">
              <w:t>HPV</w:t>
            </w:r>
          </w:p>
        </w:tc>
        <w:tc>
          <w:tcPr>
            <w:tcW w:w="854" w:type="dxa"/>
            <w:tcBorders>
              <w:top w:val="nil"/>
              <w:left w:val="nil"/>
              <w:bottom w:val="nil"/>
              <w:right w:val="nil"/>
            </w:tcBorders>
            <w:shd w:val="clear" w:color="auto" w:fill="auto"/>
          </w:tcPr>
          <w:p w14:paraId="49E2FEC0" w14:textId="4B7D0562"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40" w:type="dxa"/>
            <w:tcBorders>
              <w:top w:val="nil"/>
              <w:left w:val="nil"/>
              <w:bottom w:val="nil"/>
              <w:right w:val="nil"/>
            </w:tcBorders>
            <w:shd w:val="clear" w:color="auto" w:fill="auto"/>
          </w:tcPr>
          <w:p w14:paraId="2453E97D" w14:textId="352AE4AC" w:rsidR="002D5A64" w:rsidRPr="004D3B47" w:rsidRDefault="002D5A64" w:rsidP="002D5A64">
            <w:pPr>
              <w:jc w:val="right"/>
              <w:rPr>
                <w:rFonts w:asciiTheme="minorHAnsi" w:hAnsiTheme="minorHAnsi"/>
                <w:szCs w:val="23"/>
              </w:rPr>
            </w:pPr>
            <w:r w:rsidRPr="004D3B47">
              <w:t xml:space="preserve"> 107 </w:t>
            </w:r>
          </w:p>
        </w:tc>
        <w:tc>
          <w:tcPr>
            <w:tcW w:w="853" w:type="dxa"/>
            <w:tcBorders>
              <w:top w:val="nil"/>
              <w:left w:val="nil"/>
              <w:bottom w:val="nil"/>
              <w:right w:val="nil"/>
            </w:tcBorders>
            <w:shd w:val="clear" w:color="auto" w:fill="auto"/>
          </w:tcPr>
          <w:p w14:paraId="42311CCD" w14:textId="499369C2" w:rsidR="002D5A64" w:rsidRPr="004D3B47" w:rsidRDefault="002D5A64" w:rsidP="002D5A64">
            <w:pPr>
              <w:jc w:val="right"/>
              <w:rPr>
                <w:rFonts w:asciiTheme="minorHAnsi" w:hAnsiTheme="minorHAnsi"/>
                <w:szCs w:val="23"/>
              </w:rPr>
            </w:pPr>
            <w:r w:rsidRPr="004D3B47">
              <w:t xml:space="preserve"> 99 </w:t>
            </w:r>
          </w:p>
        </w:tc>
        <w:tc>
          <w:tcPr>
            <w:tcW w:w="840" w:type="dxa"/>
            <w:tcBorders>
              <w:top w:val="nil"/>
              <w:left w:val="nil"/>
              <w:bottom w:val="nil"/>
              <w:right w:val="nil"/>
            </w:tcBorders>
            <w:shd w:val="clear" w:color="auto" w:fill="auto"/>
          </w:tcPr>
          <w:p w14:paraId="712ACDBF" w14:textId="374D180F" w:rsidR="002D5A64" w:rsidRPr="004D3B47" w:rsidRDefault="002D5A64" w:rsidP="002D5A64">
            <w:pPr>
              <w:jc w:val="right"/>
              <w:rPr>
                <w:rFonts w:asciiTheme="minorHAnsi" w:hAnsiTheme="minorHAnsi"/>
                <w:szCs w:val="23"/>
              </w:rPr>
            </w:pPr>
            <w:r w:rsidRPr="004D3B47">
              <w:t xml:space="preserve"> 95 </w:t>
            </w:r>
          </w:p>
        </w:tc>
        <w:tc>
          <w:tcPr>
            <w:tcW w:w="854" w:type="dxa"/>
            <w:tcBorders>
              <w:top w:val="nil"/>
              <w:left w:val="nil"/>
              <w:bottom w:val="nil"/>
              <w:right w:val="nil"/>
            </w:tcBorders>
            <w:shd w:val="clear" w:color="auto" w:fill="auto"/>
          </w:tcPr>
          <w:p w14:paraId="1223FA19" w14:textId="23A0D676" w:rsidR="002D5A64" w:rsidRPr="004D3B47" w:rsidRDefault="002D5A64" w:rsidP="002D5A64">
            <w:pPr>
              <w:jc w:val="right"/>
              <w:rPr>
                <w:rFonts w:asciiTheme="minorHAnsi" w:hAnsiTheme="minorHAnsi"/>
                <w:szCs w:val="23"/>
              </w:rPr>
            </w:pPr>
            <w:r w:rsidRPr="004D3B47">
              <w:t xml:space="preserve"> 78 </w:t>
            </w:r>
          </w:p>
        </w:tc>
        <w:tc>
          <w:tcPr>
            <w:tcW w:w="868" w:type="dxa"/>
            <w:tcBorders>
              <w:top w:val="nil"/>
              <w:left w:val="nil"/>
              <w:bottom w:val="nil"/>
              <w:right w:val="nil"/>
            </w:tcBorders>
            <w:shd w:val="clear" w:color="auto" w:fill="auto"/>
          </w:tcPr>
          <w:p w14:paraId="093E3F2B" w14:textId="6C502CA1" w:rsidR="002D5A64" w:rsidRPr="004D3B47" w:rsidRDefault="002D5A64" w:rsidP="002D5A64">
            <w:pPr>
              <w:jc w:val="right"/>
              <w:rPr>
                <w:rFonts w:asciiTheme="minorHAnsi" w:hAnsiTheme="minorHAnsi"/>
                <w:szCs w:val="23"/>
              </w:rPr>
            </w:pPr>
            <w:r w:rsidRPr="004D3B47">
              <w:t xml:space="preserve"> 70 </w:t>
            </w:r>
          </w:p>
        </w:tc>
        <w:tc>
          <w:tcPr>
            <w:tcW w:w="868" w:type="dxa"/>
            <w:tcBorders>
              <w:top w:val="nil"/>
              <w:left w:val="nil"/>
              <w:bottom w:val="nil"/>
              <w:right w:val="nil"/>
            </w:tcBorders>
            <w:shd w:val="clear" w:color="auto" w:fill="auto"/>
          </w:tcPr>
          <w:p w14:paraId="3409FCEF" w14:textId="5ACD0C6E" w:rsidR="002D5A64" w:rsidRPr="004D3B47" w:rsidRDefault="002D5A64" w:rsidP="002D5A64">
            <w:pPr>
              <w:jc w:val="right"/>
              <w:rPr>
                <w:rFonts w:asciiTheme="minorHAnsi" w:hAnsiTheme="minorHAnsi"/>
                <w:szCs w:val="23"/>
              </w:rPr>
            </w:pPr>
            <w:r w:rsidRPr="004D3B47">
              <w:t xml:space="preserve"> 70 </w:t>
            </w:r>
          </w:p>
        </w:tc>
        <w:tc>
          <w:tcPr>
            <w:tcW w:w="812" w:type="dxa"/>
            <w:tcBorders>
              <w:top w:val="nil"/>
              <w:left w:val="nil"/>
              <w:bottom w:val="nil"/>
              <w:right w:val="nil"/>
            </w:tcBorders>
            <w:shd w:val="clear" w:color="auto" w:fill="auto"/>
          </w:tcPr>
          <w:p w14:paraId="7E392C05" w14:textId="0762C031" w:rsidR="002D5A64" w:rsidRPr="004D3B47" w:rsidRDefault="002D5A64" w:rsidP="002D5A64">
            <w:pPr>
              <w:jc w:val="right"/>
              <w:rPr>
                <w:rFonts w:asciiTheme="minorHAnsi" w:hAnsiTheme="minorHAnsi"/>
                <w:szCs w:val="23"/>
              </w:rPr>
            </w:pPr>
            <w:r w:rsidRPr="004D3B47">
              <w:t xml:space="preserve"> 41 </w:t>
            </w:r>
          </w:p>
        </w:tc>
        <w:tc>
          <w:tcPr>
            <w:tcW w:w="894" w:type="dxa"/>
            <w:tcBorders>
              <w:top w:val="nil"/>
              <w:left w:val="nil"/>
              <w:bottom w:val="nil"/>
              <w:right w:val="nil"/>
            </w:tcBorders>
            <w:shd w:val="clear" w:color="auto" w:fill="auto"/>
          </w:tcPr>
          <w:p w14:paraId="725ABBCB" w14:textId="7273BE50" w:rsidR="002D5A64" w:rsidRPr="004D3B47" w:rsidRDefault="002D5A64" w:rsidP="002D5A64">
            <w:pPr>
              <w:jc w:val="right"/>
              <w:rPr>
                <w:rFonts w:asciiTheme="minorHAnsi" w:hAnsiTheme="minorHAnsi"/>
                <w:szCs w:val="23"/>
              </w:rPr>
            </w:pPr>
            <w:r w:rsidRPr="004D3B47">
              <w:t xml:space="preserve"> 26 </w:t>
            </w:r>
          </w:p>
        </w:tc>
        <w:tc>
          <w:tcPr>
            <w:tcW w:w="850" w:type="dxa"/>
            <w:tcBorders>
              <w:top w:val="nil"/>
              <w:left w:val="nil"/>
              <w:bottom w:val="nil"/>
              <w:right w:val="nil"/>
            </w:tcBorders>
            <w:shd w:val="clear" w:color="auto" w:fill="auto"/>
          </w:tcPr>
          <w:p w14:paraId="1DE33DE1" w14:textId="5D58EAD6" w:rsidR="002D5A64" w:rsidRPr="004D3B47" w:rsidRDefault="002D5A64" w:rsidP="002D5A64">
            <w:pPr>
              <w:jc w:val="right"/>
              <w:rPr>
                <w:rFonts w:asciiTheme="minorHAnsi" w:hAnsiTheme="minorHAnsi"/>
                <w:szCs w:val="23"/>
              </w:rPr>
            </w:pPr>
            <w:r w:rsidRPr="004D3B47">
              <w:t xml:space="preserve"> 27 </w:t>
            </w:r>
          </w:p>
        </w:tc>
        <w:tc>
          <w:tcPr>
            <w:tcW w:w="851" w:type="dxa"/>
            <w:tcBorders>
              <w:top w:val="nil"/>
              <w:left w:val="nil"/>
              <w:bottom w:val="nil"/>
              <w:right w:val="nil"/>
            </w:tcBorders>
            <w:shd w:val="clear" w:color="auto" w:fill="auto"/>
          </w:tcPr>
          <w:p w14:paraId="31C9A034" w14:textId="3736039C" w:rsidR="002D5A64" w:rsidRPr="004D3B47" w:rsidRDefault="002D5A64" w:rsidP="002D5A64">
            <w:pPr>
              <w:jc w:val="right"/>
              <w:rPr>
                <w:rFonts w:asciiTheme="minorHAnsi" w:hAnsiTheme="minorHAnsi"/>
                <w:szCs w:val="23"/>
              </w:rPr>
            </w:pPr>
            <w:r w:rsidRPr="004D3B47">
              <w:t xml:space="preserve"> 20 </w:t>
            </w:r>
          </w:p>
        </w:tc>
        <w:tc>
          <w:tcPr>
            <w:tcW w:w="709" w:type="dxa"/>
            <w:tcBorders>
              <w:top w:val="nil"/>
              <w:left w:val="nil"/>
              <w:bottom w:val="nil"/>
              <w:right w:val="nil"/>
            </w:tcBorders>
            <w:shd w:val="clear" w:color="auto" w:fill="auto"/>
          </w:tcPr>
          <w:p w14:paraId="1F13BEF6" w14:textId="2E3558C8" w:rsidR="002D5A64" w:rsidRPr="004D3B47" w:rsidRDefault="002D5A64" w:rsidP="002D5A64">
            <w:pPr>
              <w:jc w:val="right"/>
              <w:rPr>
                <w:rFonts w:asciiTheme="minorHAnsi" w:hAnsiTheme="minorHAnsi"/>
                <w:szCs w:val="23"/>
              </w:rPr>
            </w:pPr>
            <w:r w:rsidRPr="004D3B47">
              <w:t xml:space="preserve"> 13 </w:t>
            </w:r>
          </w:p>
        </w:tc>
        <w:tc>
          <w:tcPr>
            <w:tcW w:w="989" w:type="dxa"/>
            <w:tcBorders>
              <w:top w:val="nil"/>
              <w:left w:val="nil"/>
              <w:bottom w:val="nil"/>
              <w:right w:val="single" w:sz="4" w:space="0" w:color="auto"/>
            </w:tcBorders>
          </w:tcPr>
          <w:p w14:paraId="5391B590" w14:textId="4F9BB3B7" w:rsidR="002D5A64" w:rsidRPr="004D3B47" w:rsidRDefault="002D5A64" w:rsidP="002D5A64">
            <w:pPr>
              <w:jc w:val="right"/>
              <w:rPr>
                <w:rFonts w:asciiTheme="minorHAnsi" w:hAnsiTheme="minorHAnsi"/>
                <w:szCs w:val="23"/>
              </w:rPr>
            </w:pPr>
            <w:r w:rsidRPr="004D3B47">
              <w:t xml:space="preserve"> 646 </w:t>
            </w:r>
          </w:p>
        </w:tc>
      </w:tr>
      <w:tr w:rsidR="004D3B47" w:rsidRPr="004D3B47" w14:paraId="099C9B07" w14:textId="77777777" w:rsidTr="00645701">
        <w:trPr>
          <w:cantSplit/>
          <w:trHeight w:val="300"/>
        </w:trPr>
        <w:tc>
          <w:tcPr>
            <w:tcW w:w="3281" w:type="dxa"/>
            <w:tcBorders>
              <w:top w:val="nil"/>
              <w:left w:val="single" w:sz="4" w:space="0" w:color="auto"/>
              <w:bottom w:val="nil"/>
              <w:right w:val="nil"/>
            </w:tcBorders>
            <w:shd w:val="clear" w:color="auto" w:fill="auto"/>
          </w:tcPr>
          <w:p w14:paraId="4F6F0BA4" w14:textId="77777777" w:rsidR="002D5A64" w:rsidRPr="004D3B47" w:rsidRDefault="002D5A64" w:rsidP="002D5A64">
            <w:pPr>
              <w:rPr>
                <w:rFonts w:asciiTheme="minorHAnsi" w:hAnsiTheme="minorHAnsi"/>
                <w:szCs w:val="23"/>
              </w:rPr>
            </w:pPr>
            <w:r w:rsidRPr="004D3B47">
              <w:t>CIN1</w:t>
            </w:r>
          </w:p>
        </w:tc>
        <w:tc>
          <w:tcPr>
            <w:tcW w:w="854" w:type="dxa"/>
            <w:tcBorders>
              <w:top w:val="nil"/>
              <w:left w:val="nil"/>
              <w:bottom w:val="nil"/>
              <w:right w:val="nil"/>
            </w:tcBorders>
            <w:shd w:val="clear" w:color="auto" w:fill="auto"/>
          </w:tcPr>
          <w:p w14:paraId="721E60F3" w14:textId="234A6320" w:rsidR="002D5A64" w:rsidRPr="004D3B47" w:rsidRDefault="002D5A64" w:rsidP="002D5A64">
            <w:pPr>
              <w:jc w:val="right"/>
              <w:rPr>
                <w:rFonts w:asciiTheme="minorHAnsi" w:hAnsiTheme="minorHAnsi"/>
                <w:szCs w:val="23"/>
              </w:rPr>
            </w:pPr>
            <w:r w:rsidRPr="004D3B47">
              <w:t xml:space="preserve"> 7 </w:t>
            </w:r>
          </w:p>
        </w:tc>
        <w:tc>
          <w:tcPr>
            <w:tcW w:w="840" w:type="dxa"/>
            <w:tcBorders>
              <w:top w:val="nil"/>
              <w:left w:val="nil"/>
              <w:bottom w:val="nil"/>
              <w:right w:val="nil"/>
            </w:tcBorders>
            <w:shd w:val="clear" w:color="auto" w:fill="auto"/>
          </w:tcPr>
          <w:p w14:paraId="127A4A55" w14:textId="77C98ED3" w:rsidR="002D5A64" w:rsidRPr="004D3B47" w:rsidRDefault="002D5A64" w:rsidP="002D5A64">
            <w:pPr>
              <w:jc w:val="right"/>
              <w:rPr>
                <w:rFonts w:asciiTheme="minorHAnsi" w:hAnsiTheme="minorHAnsi"/>
                <w:szCs w:val="23"/>
              </w:rPr>
            </w:pPr>
            <w:r w:rsidRPr="004D3B47">
              <w:t xml:space="preserve"> 354 </w:t>
            </w:r>
          </w:p>
        </w:tc>
        <w:tc>
          <w:tcPr>
            <w:tcW w:w="853" w:type="dxa"/>
            <w:tcBorders>
              <w:top w:val="nil"/>
              <w:left w:val="nil"/>
              <w:bottom w:val="nil"/>
              <w:right w:val="nil"/>
            </w:tcBorders>
            <w:shd w:val="clear" w:color="auto" w:fill="auto"/>
          </w:tcPr>
          <w:p w14:paraId="788262B0" w14:textId="0A792A71" w:rsidR="002D5A64" w:rsidRPr="004D3B47" w:rsidRDefault="002D5A64" w:rsidP="002D5A64">
            <w:pPr>
              <w:jc w:val="right"/>
              <w:rPr>
                <w:rFonts w:asciiTheme="minorHAnsi" w:hAnsiTheme="minorHAnsi"/>
                <w:szCs w:val="23"/>
              </w:rPr>
            </w:pPr>
            <w:r w:rsidRPr="004D3B47">
              <w:t xml:space="preserve"> 321 </w:t>
            </w:r>
          </w:p>
        </w:tc>
        <w:tc>
          <w:tcPr>
            <w:tcW w:w="840" w:type="dxa"/>
            <w:tcBorders>
              <w:top w:val="nil"/>
              <w:left w:val="nil"/>
              <w:bottom w:val="nil"/>
              <w:right w:val="nil"/>
            </w:tcBorders>
            <w:shd w:val="clear" w:color="auto" w:fill="auto"/>
          </w:tcPr>
          <w:p w14:paraId="3D10E28A" w14:textId="655DF934" w:rsidR="002D5A64" w:rsidRPr="004D3B47" w:rsidRDefault="002D5A64" w:rsidP="002D5A64">
            <w:pPr>
              <w:jc w:val="right"/>
              <w:rPr>
                <w:rFonts w:asciiTheme="minorHAnsi" w:hAnsiTheme="minorHAnsi"/>
                <w:szCs w:val="23"/>
              </w:rPr>
            </w:pPr>
            <w:r w:rsidRPr="004D3B47">
              <w:t xml:space="preserve"> 293 </w:t>
            </w:r>
          </w:p>
        </w:tc>
        <w:tc>
          <w:tcPr>
            <w:tcW w:w="854" w:type="dxa"/>
            <w:tcBorders>
              <w:top w:val="nil"/>
              <w:left w:val="nil"/>
              <w:bottom w:val="nil"/>
              <w:right w:val="nil"/>
            </w:tcBorders>
            <w:shd w:val="clear" w:color="auto" w:fill="auto"/>
          </w:tcPr>
          <w:p w14:paraId="4BCF917D" w14:textId="612E3D05" w:rsidR="002D5A64" w:rsidRPr="004D3B47" w:rsidRDefault="002D5A64" w:rsidP="002D5A64">
            <w:pPr>
              <w:jc w:val="right"/>
              <w:rPr>
                <w:rFonts w:asciiTheme="minorHAnsi" w:hAnsiTheme="minorHAnsi"/>
                <w:szCs w:val="23"/>
              </w:rPr>
            </w:pPr>
            <w:r w:rsidRPr="004D3B47">
              <w:t xml:space="preserve"> 209 </w:t>
            </w:r>
          </w:p>
        </w:tc>
        <w:tc>
          <w:tcPr>
            <w:tcW w:w="868" w:type="dxa"/>
            <w:tcBorders>
              <w:top w:val="nil"/>
              <w:left w:val="nil"/>
              <w:bottom w:val="nil"/>
              <w:right w:val="nil"/>
            </w:tcBorders>
            <w:shd w:val="clear" w:color="auto" w:fill="auto"/>
          </w:tcPr>
          <w:p w14:paraId="750D3B94" w14:textId="45E7CFB1" w:rsidR="002D5A64" w:rsidRPr="004D3B47" w:rsidRDefault="002D5A64" w:rsidP="002D5A64">
            <w:pPr>
              <w:jc w:val="right"/>
              <w:rPr>
                <w:rFonts w:asciiTheme="minorHAnsi" w:hAnsiTheme="minorHAnsi"/>
                <w:szCs w:val="23"/>
              </w:rPr>
            </w:pPr>
            <w:r w:rsidRPr="004D3B47">
              <w:t xml:space="preserve"> 179 </w:t>
            </w:r>
          </w:p>
        </w:tc>
        <w:tc>
          <w:tcPr>
            <w:tcW w:w="868" w:type="dxa"/>
            <w:tcBorders>
              <w:top w:val="nil"/>
              <w:left w:val="nil"/>
              <w:bottom w:val="nil"/>
              <w:right w:val="nil"/>
            </w:tcBorders>
            <w:shd w:val="clear" w:color="auto" w:fill="auto"/>
          </w:tcPr>
          <w:p w14:paraId="17B38E6F" w14:textId="6917A233" w:rsidR="002D5A64" w:rsidRPr="004D3B47" w:rsidRDefault="002D5A64" w:rsidP="002D5A64">
            <w:pPr>
              <w:jc w:val="right"/>
              <w:rPr>
                <w:rFonts w:asciiTheme="minorHAnsi" w:hAnsiTheme="minorHAnsi"/>
                <w:szCs w:val="23"/>
              </w:rPr>
            </w:pPr>
            <w:r w:rsidRPr="004D3B47">
              <w:t xml:space="preserve"> 162 </w:t>
            </w:r>
          </w:p>
        </w:tc>
        <w:tc>
          <w:tcPr>
            <w:tcW w:w="812" w:type="dxa"/>
            <w:tcBorders>
              <w:top w:val="nil"/>
              <w:left w:val="nil"/>
              <w:bottom w:val="nil"/>
              <w:right w:val="nil"/>
            </w:tcBorders>
            <w:shd w:val="clear" w:color="auto" w:fill="auto"/>
          </w:tcPr>
          <w:p w14:paraId="5E6C00EE" w14:textId="4AB663C1" w:rsidR="002D5A64" w:rsidRPr="004D3B47" w:rsidRDefault="002D5A64" w:rsidP="002D5A64">
            <w:pPr>
              <w:jc w:val="right"/>
              <w:rPr>
                <w:rFonts w:asciiTheme="minorHAnsi" w:hAnsiTheme="minorHAnsi"/>
                <w:szCs w:val="23"/>
              </w:rPr>
            </w:pPr>
            <w:r w:rsidRPr="004D3B47">
              <w:t xml:space="preserve"> 109 </w:t>
            </w:r>
          </w:p>
        </w:tc>
        <w:tc>
          <w:tcPr>
            <w:tcW w:w="894" w:type="dxa"/>
            <w:tcBorders>
              <w:top w:val="nil"/>
              <w:left w:val="nil"/>
              <w:bottom w:val="nil"/>
              <w:right w:val="nil"/>
            </w:tcBorders>
            <w:shd w:val="clear" w:color="auto" w:fill="auto"/>
          </w:tcPr>
          <w:p w14:paraId="706C84AC" w14:textId="521DCC29" w:rsidR="002D5A64" w:rsidRPr="004D3B47" w:rsidRDefault="002D5A64" w:rsidP="002D5A64">
            <w:pPr>
              <w:jc w:val="right"/>
              <w:rPr>
                <w:rFonts w:asciiTheme="minorHAnsi" w:hAnsiTheme="minorHAnsi"/>
                <w:szCs w:val="23"/>
              </w:rPr>
            </w:pPr>
            <w:r w:rsidRPr="004D3B47">
              <w:t xml:space="preserve"> 76 </w:t>
            </w:r>
          </w:p>
        </w:tc>
        <w:tc>
          <w:tcPr>
            <w:tcW w:w="850" w:type="dxa"/>
            <w:tcBorders>
              <w:top w:val="nil"/>
              <w:left w:val="nil"/>
              <w:bottom w:val="nil"/>
              <w:right w:val="nil"/>
            </w:tcBorders>
            <w:shd w:val="clear" w:color="auto" w:fill="auto"/>
          </w:tcPr>
          <w:p w14:paraId="0E2AAF00" w14:textId="5C2E340F" w:rsidR="002D5A64" w:rsidRPr="004D3B47" w:rsidRDefault="002D5A64" w:rsidP="002D5A64">
            <w:pPr>
              <w:jc w:val="right"/>
              <w:rPr>
                <w:rFonts w:asciiTheme="minorHAnsi" w:hAnsiTheme="minorHAnsi"/>
                <w:szCs w:val="23"/>
              </w:rPr>
            </w:pPr>
            <w:r w:rsidRPr="004D3B47">
              <w:t xml:space="preserve"> 43 </w:t>
            </w:r>
          </w:p>
        </w:tc>
        <w:tc>
          <w:tcPr>
            <w:tcW w:w="851" w:type="dxa"/>
            <w:tcBorders>
              <w:top w:val="nil"/>
              <w:left w:val="nil"/>
              <w:bottom w:val="nil"/>
              <w:right w:val="nil"/>
            </w:tcBorders>
            <w:shd w:val="clear" w:color="auto" w:fill="auto"/>
          </w:tcPr>
          <w:p w14:paraId="168857DD" w14:textId="73900441" w:rsidR="002D5A64" w:rsidRPr="004D3B47" w:rsidRDefault="002D5A64" w:rsidP="002D5A64">
            <w:pPr>
              <w:jc w:val="right"/>
              <w:rPr>
                <w:rFonts w:asciiTheme="minorHAnsi" w:hAnsiTheme="minorHAnsi"/>
                <w:szCs w:val="23"/>
              </w:rPr>
            </w:pPr>
            <w:r w:rsidRPr="004D3B47">
              <w:t xml:space="preserve"> 32 </w:t>
            </w:r>
          </w:p>
        </w:tc>
        <w:tc>
          <w:tcPr>
            <w:tcW w:w="709" w:type="dxa"/>
            <w:tcBorders>
              <w:top w:val="nil"/>
              <w:left w:val="nil"/>
              <w:bottom w:val="nil"/>
              <w:right w:val="nil"/>
            </w:tcBorders>
            <w:shd w:val="clear" w:color="auto" w:fill="auto"/>
          </w:tcPr>
          <w:p w14:paraId="079F69FE" w14:textId="77002586" w:rsidR="002D5A64" w:rsidRPr="004D3B47" w:rsidRDefault="002D5A64" w:rsidP="002D5A64">
            <w:pPr>
              <w:jc w:val="right"/>
              <w:rPr>
                <w:rFonts w:asciiTheme="minorHAnsi" w:hAnsiTheme="minorHAnsi"/>
                <w:szCs w:val="23"/>
              </w:rPr>
            </w:pPr>
            <w:r w:rsidRPr="004D3B47">
              <w:t xml:space="preserve"> 18 </w:t>
            </w:r>
          </w:p>
        </w:tc>
        <w:tc>
          <w:tcPr>
            <w:tcW w:w="989" w:type="dxa"/>
            <w:tcBorders>
              <w:top w:val="nil"/>
              <w:left w:val="nil"/>
              <w:bottom w:val="nil"/>
              <w:right w:val="single" w:sz="4" w:space="0" w:color="auto"/>
            </w:tcBorders>
          </w:tcPr>
          <w:p w14:paraId="09B1EB4D" w14:textId="049900DA" w:rsidR="002D5A64" w:rsidRPr="004D3B47" w:rsidRDefault="002D5A64" w:rsidP="002D5A64">
            <w:pPr>
              <w:jc w:val="right"/>
              <w:rPr>
                <w:rFonts w:asciiTheme="minorHAnsi" w:hAnsiTheme="minorHAnsi"/>
                <w:szCs w:val="23"/>
              </w:rPr>
            </w:pPr>
            <w:r w:rsidRPr="004D3B47">
              <w:t xml:space="preserve"> 1,803 </w:t>
            </w:r>
          </w:p>
        </w:tc>
      </w:tr>
      <w:tr w:rsidR="004D3B47" w:rsidRPr="004D3B47" w14:paraId="0765EB07" w14:textId="77777777" w:rsidTr="00645701">
        <w:trPr>
          <w:cantSplit/>
          <w:trHeight w:val="300"/>
        </w:trPr>
        <w:tc>
          <w:tcPr>
            <w:tcW w:w="3281" w:type="dxa"/>
            <w:tcBorders>
              <w:top w:val="nil"/>
              <w:left w:val="single" w:sz="4" w:space="0" w:color="auto"/>
              <w:bottom w:val="nil"/>
              <w:right w:val="nil"/>
            </w:tcBorders>
            <w:shd w:val="clear" w:color="auto" w:fill="auto"/>
          </w:tcPr>
          <w:p w14:paraId="57F41BE8" w14:textId="77777777" w:rsidR="002D5A64" w:rsidRPr="004D3B47" w:rsidDel="006236E1" w:rsidRDefault="002D5A64" w:rsidP="002D5A64">
            <w:pPr>
              <w:rPr>
                <w:rFonts w:asciiTheme="minorHAnsi" w:hAnsiTheme="minorHAnsi"/>
                <w:szCs w:val="23"/>
              </w:rPr>
            </w:pPr>
            <w:r w:rsidRPr="004D3B47">
              <w:t>Glandular dysplasia</w:t>
            </w:r>
          </w:p>
        </w:tc>
        <w:tc>
          <w:tcPr>
            <w:tcW w:w="854" w:type="dxa"/>
            <w:tcBorders>
              <w:top w:val="nil"/>
              <w:left w:val="nil"/>
              <w:bottom w:val="nil"/>
              <w:right w:val="nil"/>
            </w:tcBorders>
            <w:shd w:val="clear" w:color="auto" w:fill="auto"/>
          </w:tcPr>
          <w:p w14:paraId="4ADF6E3E" w14:textId="57BE8DAE" w:rsidR="002D5A64" w:rsidRPr="004D3B47" w:rsidDel="006236E1" w:rsidRDefault="002D5A64" w:rsidP="002D5A64">
            <w:pPr>
              <w:jc w:val="right"/>
              <w:rPr>
                <w:rFonts w:cs="Arial"/>
                <w:szCs w:val="23"/>
              </w:rPr>
            </w:pPr>
            <w:r w:rsidRPr="004D3B47">
              <w:t xml:space="preserve"> -</w:t>
            </w:r>
            <w:r w:rsidR="00A26D58">
              <w:t xml:space="preserve"> </w:t>
            </w:r>
            <w:r w:rsidRPr="004D3B47">
              <w:t xml:space="preserve"> </w:t>
            </w:r>
          </w:p>
        </w:tc>
        <w:tc>
          <w:tcPr>
            <w:tcW w:w="840" w:type="dxa"/>
            <w:tcBorders>
              <w:top w:val="nil"/>
              <w:left w:val="nil"/>
              <w:bottom w:val="nil"/>
              <w:right w:val="nil"/>
            </w:tcBorders>
            <w:shd w:val="clear" w:color="auto" w:fill="auto"/>
          </w:tcPr>
          <w:p w14:paraId="78952DFE" w14:textId="03EE7FB8" w:rsidR="002D5A64" w:rsidRPr="004D3B47" w:rsidDel="006236E1" w:rsidRDefault="002D5A64" w:rsidP="002D5A64">
            <w:pPr>
              <w:jc w:val="right"/>
              <w:rPr>
                <w:rFonts w:cs="Arial"/>
                <w:szCs w:val="23"/>
              </w:rPr>
            </w:pPr>
            <w:r w:rsidRPr="004D3B47">
              <w:t xml:space="preserve"> -</w:t>
            </w:r>
            <w:r w:rsidR="00A26D58">
              <w:t xml:space="preserve"> </w:t>
            </w:r>
            <w:r w:rsidRPr="004D3B47">
              <w:t xml:space="preserve"> </w:t>
            </w:r>
          </w:p>
        </w:tc>
        <w:tc>
          <w:tcPr>
            <w:tcW w:w="853" w:type="dxa"/>
            <w:tcBorders>
              <w:top w:val="nil"/>
              <w:left w:val="nil"/>
              <w:bottom w:val="nil"/>
              <w:right w:val="nil"/>
            </w:tcBorders>
            <w:shd w:val="clear" w:color="auto" w:fill="auto"/>
          </w:tcPr>
          <w:p w14:paraId="0E125194" w14:textId="5E70DCF8" w:rsidR="002D5A64" w:rsidRPr="004D3B47" w:rsidDel="006236E1" w:rsidRDefault="002D5A64" w:rsidP="002D5A64">
            <w:pPr>
              <w:jc w:val="right"/>
              <w:rPr>
                <w:rFonts w:cs="Arial"/>
                <w:szCs w:val="23"/>
              </w:rPr>
            </w:pPr>
            <w:r w:rsidRPr="004D3B47">
              <w:t xml:space="preserve"> -</w:t>
            </w:r>
            <w:r w:rsidR="00A26D58">
              <w:t xml:space="preserve"> </w:t>
            </w:r>
            <w:r w:rsidRPr="004D3B47">
              <w:t xml:space="preserve"> </w:t>
            </w:r>
          </w:p>
        </w:tc>
        <w:tc>
          <w:tcPr>
            <w:tcW w:w="840" w:type="dxa"/>
            <w:tcBorders>
              <w:top w:val="nil"/>
              <w:left w:val="nil"/>
              <w:bottom w:val="nil"/>
              <w:right w:val="nil"/>
            </w:tcBorders>
            <w:shd w:val="clear" w:color="auto" w:fill="auto"/>
          </w:tcPr>
          <w:p w14:paraId="6FD0483F" w14:textId="065AAF8D" w:rsidR="002D5A64" w:rsidRPr="004D3B47" w:rsidDel="006236E1" w:rsidRDefault="002D5A64" w:rsidP="002D5A64">
            <w:pPr>
              <w:jc w:val="right"/>
              <w:rPr>
                <w:rFonts w:cs="Arial"/>
                <w:szCs w:val="23"/>
              </w:rPr>
            </w:pPr>
            <w:r w:rsidRPr="004D3B47">
              <w:t xml:space="preserve"> -</w:t>
            </w:r>
            <w:r w:rsidR="00A26D58">
              <w:t xml:space="preserve"> </w:t>
            </w:r>
            <w:r w:rsidRPr="004D3B47">
              <w:t xml:space="preserve"> </w:t>
            </w:r>
          </w:p>
        </w:tc>
        <w:tc>
          <w:tcPr>
            <w:tcW w:w="854" w:type="dxa"/>
            <w:tcBorders>
              <w:top w:val="nil"/>
              <w:left w:val="nil"/>
              <w:bottom w:val="nil"/>
              <w:right w:val="nil"/>
            </w:tcBorders>
            <w:shd w:val="clear" w:color="auto" w:fill="auto"/>
          </w:tcPr>
          <w:p w14:paraId="24707C8B" w14:textId="298A681D" w:rsidR="002D5A64" w:rsidRPr="004D3B47" w:rsidDel="006236E1" w:rsidRDefault="002D5A64" w:rsidP="002D5A64">
            <w:pPr>
              <w:jc w:val="right"/>
              <w:rPr>
                <w:rFonts w:cs="Arial"/>
                <w:szCs w:val="23"/>
              </w:rPr>
            </w:pPr>
            <w:r w:rsidRPr="004D3B47">
              <w:t xml:space="preserve"> 1 </w:t>
            </w:r>
          </w:p>
        </w:tc>
        <w:tc>
          <w:tcPr>
            <w:tcW w:w="868" w:type="dxa"/>
            <w:tcBorders>
              <w:top w:val="nil"/>
              <w:left w:val="nil"/>
              <w:bottom w:val="nil"/>
              <w:right w:val="nil"/>
            </w:tcBorders>
            <w:shd w:val="clear" w:color="auto" w:fill="auto"/>
          </w:tcPr>
          <w:p w14:paraId="0A66AA74" w14:textId="7D950C98" w:rsidR="002D5A64" w:rsidRPr="004D3B47" w:rsidDel="006236E1" w:rsidRDefault="002D5A64" w:rsidP="002D5A64">
            <w:pPr>
              <w:jc w:val="right"/>
              <w:rPr>
                <w:rFonts w:cs="Arial"/>
                <w:szCs w:val="23"/>
              </w:rPr>
            </w:pPr>
            <w:r w:rsidRPr="004D3B47">
              <w:t xml:space="preserve"> -</w:t>
            </w:r>
            <w:r w:rsidR="00A26D58">
              <w:t xml:space="preserve"> </w:t>
            </w:r>
            <w:r w:rsidRPr="004D3B47">
              <w:t xml:space="preserve"> </w:t>
            </w:r>
          </w:p>
        </w:tc>
        <w:tc>
          <w:tcPr>
            <w:tcW w:w="868" w:type="dxa"/>
            <w:tcBorders>
              <w:top w:val="nil"/>
              <w:left w:val="nil"/>
              <w:bottom w:val="nil"/>
              <w:right w:val="nil"/>
            </w:tcBorders>
            <w:shd w:val="clear" w:color="auto" w:fill="auto"/>
          </w:tcPr>
          <w:p w14:paraId="1FA5E255" w14:textId="5B249F09" w:rsidR="002D5A64" w:rsidRPr="004D3B47" w:rsidDel="006236E1" w:rsidRDefault="002D5A64" w:rsidP="002D5A64">
            <w:pPr>
              <w:jc w:val="right"/>
              <w:rPr>
                <w:rFonts w:cs="Arial"/>
                <w:szCs w:val="23"/>
              </w:rPr>
            </w:pPr>
            <w:r w:rsidRPr="004D3B47">
              <w:t xml:space="preserve"> -</w:t>
            </w:r>
            <w:r w:rsidR="00A26D58">
              <w:t xml:space="preserve"> </w:t>
            </w:r>
            <w:r w:rsidRPr="004D3B47">
              <w:t xml:space="preserve"> </w:t>
            </w:r>
          </w:p>
        </w:tc>
        <w:tc>
          <w:tcPr>
            <w:tcW w:w="812" w:type="dxa"/>
            <w:tcBorders>
              <w:top w:val="nil"/>
              <w:left w:val="nil"/>
              <w:bottom w:val="nil"/>
              <w:right w:val="nil"/>
            </w:tcBorders>
            <w:shd w:val="clear" w:color="auto" w:fill="auto"/>
          </w:tcPr>
          <w:p w14:paraId="39E8A794" w14:textId="4873195D" w:rsidR="002D5A64" w:rsidRPr="004D3B47" w:rsidDel="006236E1" w:rsidRDefault="002D5A64" w:rsidP="002D5A64">
            <w:pPr>
              <w:jc w:val="right"/>
              <w:rPr>
                <w:rFonts w:cs="Arial"/>
                <w:szCs w:val="23"/>
              </w:rPr>
            </w:pPr>
            <w:r w:rsidRPr="004D3B47">
              <w:t xml:space="preserve"> -</w:t>
            </w:r>
            <w:r w:rsidR="00A26D58">
              <w:t xml:space="preserve"> </w:t>
            </w:r>
            <w:r w:rsidRPr="004D3B47">
              <w:t xml:space="preserve"> </w:t>
            </w:r>
          </w:p>
        </w:tc>
        <w:tc>
          <w:tcPr>
            <w:tcW w:w="894" w:type="dxa"/>
            <w:tcBorders>
              <w:top w:val="nil"/>
              <w:left w:val="nil"/>
              <w:bottom w:val="nil"/>
              <w:right w:val="nil"/>
            </w:tcBorders>
            <w:shd w:val="clear" w:color="auto" w:fill="auto"/>
          </w:tcPr>
          <w:p w14:paraId="2D71A44B" w14:textId="72A2F99C" w:rsidR="002D5A64" w:rsidRPr="004D3B47" w:rsidDel="006236E1" w:rsidRDefault="002D5A64" w:rsidP="002D5A64">
            <w:pPr>
              <w:jc w:val="right"/>
              <w:rPr>
                <w:rFonts w:cs="Arial"/>
                <w:szCs w:val="23"/>
              </w:rPr>
            </w:pPr>
            <w:r w:rsidRPr="004D3B47">
              <w:t xml:space="preserve"> -</w:t>
            </w:r>
            <w:r w:rsidR="00A26D58">
              <w:t xml:space="preserve"> </w:t>
            </w:r>
            <w:r w:rsidRPr="004D3B47">
              <w:t xml:space="preserve"> </w:t>
            </w:r>
          </w:p>
        </w:tc>
        <w:tc>
          <w:tcPr>
            <w:tcW w:w="850" w:type="dxa"/>
            <w:tcBorders>
              <w:top w:val="nil"/>
              <w:left w:val="nil"/>
              <w:bottom w:val="nil"/>
              <w:right w:val="nil"/>
            </w:tcBorders>
            <w:shd w:val="clear" w:color="auto" w:fill="auto"/>
          </w:tcPr>
          <w:p w14:paraId="7BB8AEAE" w14:textId="77DD41B8" w:rsidR="002D5A64" w:rsidRPr="004D3B47" w:rsidDel="006236E1" w:rsidRDefault="002D5A64" w:rsidP="002D5A64">
            <w:pPr>
              <w:jc w:val="right"/>
              <w:rPr>
                <w:rFonts w:cs="Arial"/>
                <w:szCs w:val="23"/>
              </w:rPr>
            </w:pPr>
            <w:r w:rsidRPr="004D3B47">
              <w:t xml:space="preserve"> -</w:t>
            </w:r>
            <w:r w:rsidR="00A26D58">
              <w:t xml:space="preserve"> </w:t>
            </w:r>
            <w:r w:rsidRPr="004D3B47">
              <w:t xml:space="preserve"> </w:t>
            </w:r>
          </w:p>
        </w:tc>
        <w:tc>
          <w:tcPr>
            <w:tcW w:w="851" w:type="dxa"/>
            <w:tcBorders>
              <w:top w:val="nil"/>
              <w:left w:val="nil"/>
              <w:bottom w:val="nil"/>
              <w:right w:val="nil"/>
            </w:tcBorders>
            <w:shd w:val="clear" w:color="auto" w:fill="auto"/>
          </w:tcPr>
          <w:p w14:paraId="77123674" w14:textId="6FF4B4E7" w:rsidR="002D5A64" w:rsidRPr="004D3B47" w:rsidDel="006236E1" w:rsidRDefault="002D5A64" w:rsidP="002D5A64">
            <w:pPr>
              <w:jc w:val="right"/>
              <w:rPr>
                <w:rFonts w:cs="Arial"/>
                <w:szCs w:val="23"/>
              </w:rPr>
            </w:pPr>
            <w:r w:rsidRPr="004D3B47">
              <w:t xml:space="preserve"> -</w:t>
            </w:r>
            <w:r w:rsidR="00A26D58">
              <w:t xml:space="preserve"> </w:t>
            </w:r>
            <w:r w:rsidRPr="004D3B47">
              <w:t xml:space="preserve"> </w:t>
            </w:r>
          </w:p>
        </w:tc>
        <w:tc>
          <w:tcPr>
            <w:tcW w:w="709" w:type="dxa"/>
            <w:tcBorders>
              <w:top w:val="nil"/>
              <w:left w:val="nil"/>
              <w:bottom w:val="nil"/>
              <w:right w:val="nil"/>
            </w:tcBorders>
            <w:shd w:val="clear" w:color="auto" w:fill="auto"/>
          </w:tcPr>
          <w:p w14:paraId="10BFFA0D" w14:textId="6561D8D7" w:rsidR="002D5A64" w:rsidRPr="004D3B47" w:rsidDel="006236E1" w:rsidRDefault="002D5A64" w:rsidP="002D5A64">
            <w:pPr>
              <w:jc w:val="right"/>
              <w:rPr>
                <w:rFonts w:cs="Arial"/>
                <w:szCs w:val="23"/>
              </w:rPr>
            </w:pPr>
            <w:r w:rsidRPr="004D3B47">
              <w:t xml:space="preserve"> -</w:t>
            </w:r>
            <w:r w:rsidR="00A26D58">
              <w:t xml:space="preserve"> </w:t>
            </w:r>
            <w:r w:rsidRPr="004D3B47">
              <w:t xml:space="preserve"> </w:t>
            </w:r>
          </w:p>
        </w:tc>
        <w:tc>
          <w:tcPr>
            <w:tcW w:w="989" w:type="dxa"/>
            <w:tcBorders>
              <w:top w:val="nil"/>
              <w:left w:val="nil"/>
              <w:bottom w:val="nil"/>
              <w:right w:val="single" w:sz="4" w:space="0" w:color="auto"/>
            </w:tcBorders>
          </w:tcPr>
          <w:p w14:paraId="2FE88C95" w14:textId="7B2DA56E" w:rsidR="002D5A64" w:rsidRPr="004D3B47" w:rsidDel="006236E1" w:rsidRDefault="002D5A64" w:rsidP="002D5A64">
            <w:pPr>
              <w:jc w:val="right"/>
              <w:rPr>
                <w:rFonts w:cs="Arial"/>
                <w:szCs w:val="23"/>
              </w:rPr>
            </w:pPr>
            <w:r w:rsidRPr="004D3B47">
              <w:t xml:space="preserve"> 1 </w:t>
            </w:r>
          </w:p>
        </w:tc>
      </w:tr>
      <w:tr w:rsidR="004D3B47" w:rsidRPr="004D3B47" w14:paraId="59D415E3" w14:textId="77777777" w:rsidTr="00645701">
        <w:trPr>
          <w:cantSplit/>
          <w:trHeight w:val="300"/>
        </w:trPr>
        <w:tc>
          <w:tcPr>
            <w:tcW w:w="3281" w:type="dxa"/>
            <w:tcBorders>
              <w:top w:val="nil"/>
              <w:left w:val="single" w:sz="4" w:space="0" w:color="auto"/>
              <w:bottom w:val="nil"/>
              <w:right w:val="nil"/>
            </w:tcBorders>
            <w:shd w:val="clear" w:color="auto" w:fill="auto"/>
          </w:tcPr>
          <w:p w14:paraId="6BF6162D" w14:textId="63680680" w:rsidR="002D5A64" w:rsidRPr="004D3B47" w:rsidRDefault="002D5A64" w:rsidP="002D5A64">
            <w:pPr>
              <w:rPr>
                <w:rFonts w:asciiTheme="minorHAnsi" w:hAnsiTheme="minorHAnsi"/>
                <w:szCs w:val="23"/>
              </w:rPr>
            </w:pPr>
            <w:r w:rsidRPr="004D3B47">
              <w:t>CIN2</w:t>
            </w:r>
          </w:p>
        </w:tc>
        <w:tc>
          <w:tcPr>
            <w:tcW w:w="854" w:type="dxa"/>
            <w:tcBorders>
              <w:top w:val="nil"/>
              <w:left w:val="nil"/>
              <w:bottom w:val="nil"/>
              <w:right w:val="nil"/>
            </w:tcBorders>
            <w:shd w:val="clear" w:color="auto" w:fill="auto"/>
          </w:tcPr>
          <w:p w14:paraId="5ABDA3BF" w14:textId="21306D17" w:rsidR="002D5A64" w:rsidRPr="004D3B47" w:rsidRDefault="002D5A64" w:rsidP="002D5A64">
            <w:pPr>
              <w:jc w:val="right"/>
              <w:rPr>
                <w:rFonts w:asciiTheme="minorHAnsi" w:hAnsiTheme="minorHAnsi"/>
                <w:szCs w:val="23"/>
              </w:rPr>
            </w:pPr>
            <w:r w:rsidRPr="004D3B47">
              <w:t xml:space="preserve"> 2 </w:t>
            </w:r>
          </w:p>
        </w:tc>
        <w:tc>
          <w:tcPr>
            <w:tcW w:w="840" w:type="dxa"/>
            <w:tcBorders>
              <w:top w:val="nil"/>
              <w:left w:val="nil"/>
              <w:bottom w:val="nil"/>
              <w:right w:val="nil"/>
            </w:tcBorders>
            <w:shd w:val="clear" w:color="auto" w:fill="auto"/>
          </w:tcPr>
          <w:p w14:paraId="383FC9B4" w14:textId="59D5D635" w:rsidR="002D5A64" w:rsidRPr="004D3B47" w:rsidRDefault="002D5A64" w:rsidP="002D5A64">
            <w:pPr>
              <w:jc w:val="right"/>
              <w:rPr>
                <w:rFonts w:asciiTheme="minorHAnsi" w:hAnsiTheme="minorHAnsi"/>
                <w:szCs w:val="23"/>
              </w:rPr>
            </w:pPr>
            <w:r w:rsidRPr="004D3B47">
              <w:t xml:space="preserve"> 170 </w:t>
            </w:r>
          </w:p>
        </w:tc>
        <w:tc>
          <w:tcPr>
            <w:tcW w:w="853" w:type="dxa"/>
            <w:tcBorders>
              <w:top w:val="nil"/>
              <w:left w:val="nil"/>
              <w:bottom w:val="nil"/>
              <w:right w:val="nil"/>
            </w:tcBorders>
            <w:shd w:val="clear" w:color="auto" w:fill="auto"/>
          </w:tcPr>
          <w:p w14:paraId="0229C6C7" w14:textId="7B879AB3" w:rsidR="002D5A64" w:rsidRPr="004D3B47" w:rsidRDefault="002D5A64" w:rsidP="002D5A64">
            <w:pPr>
              <w:jc w:val="right"/>
              <w:rPr>
                <w:rFonts w:asciiTheme="minorHAnsi" w:hAnsiTheme="minorHAnsi"/>
                <w:szCs w:val="23"/>
              </w:rPr>
            </w:pPr>
            <w:r w:rsidRPr="004D3B47">
              <w:t xml:space="preserve"> 164 </w:t>
            </w:r>
          </w:p>
        </w:tc>
        <w:tc>
          <w:tcPr>
            <w:tcW w:w="840" w:type="dxa"/>
            <w:tcBorders>
              <w:top w:val="nil"/>
              <w:left w:val="nil"/>
              <w:bottom w:val="nil"/>
              <w:right w:val="nil"/>
            </w:tcBorders>
            <w:shd w:val="clear" w:color="auto" w:fill="auto"/>
          </w:tcPr>
          <w:p w14:paraId="17BB5F3E" w14:textId="1C46B100" w:rsidR="002D5A64" w:rsidRPr="004D3B47" w:rsidRDefault="002D5A64" w:rsidP="002D5A64">
            <w:pPr>
              <w:jc w:val="right"/>
              <w:rPr>
                <w:rFonts w:asciiTheme="minorHAnsi" w:hAnsiTheme="minorHAnsi"/>
                <w:szCs w:val="23"/>
              </w:rPr>
            </w:pPr>
            <w:r w:rsidRPr="004D3B47">
              <w:t xml:space="preserve"> 157 </w:t>
            </w:r>
          </w:p>
        </w:tc>
        <w:tc>
          <w:tcPr>
            <w:tcW w:w="854" w:type="dxa"/>
            <w:tcBorders>
              <w:top w:val="nil"/>
              <w:left w:val="nil"/>
              <w:bottom w:val="nil"/>
              <w:right w:val="nil"/>
            </w:tcBorders>
            <w:shd w:val="clear" w:color="auto" w:fill="auto"/>
          </w:tcPr>
          <w:p w14:paraId="0A4181AE" w14:textId="5F011D19" w:rsidR="002D5A64" w:rsidRPr="004D3B47" w:rsidRDefault="002D5A64" w:rsidP="002D5A64">
            <w:pPr>
              <w:jc w:val="right"/>
              <w:rPr>
                <w:rFonts w:asciiTheme="minorHAnsi" w:hAnsiTheme="minorHAnsi"/>
                <w:szCs w:val="23"/>
              </w:rPr>
            </w:pPr>
            <w:r w:rsidRPr="004D3B47">
              <w:t xml:space="preserve"> 109 </w:t>
            </w:r>
          </w:p>
        </w:tc>
        <w:tc>
          <w:tcPr>
            <w:tcW w:w="868" w:type="dxa"/>
            <w:tcBorders>
              <w:top w:val="nil"/>
              <w:left w:val="nil"/>
              <w:bottom w:val="nil"/>
              <w:right w:val="nil"/>
            </w:tcBorders>
            <w:shd w:val="clear" w:color="auto" w:fill="auto"/>
          </w:tcPr>
          <w:p w14:paraId="0E18A484" w14:textId="48C62897" w:rsidR="002D5A64" w:rsidRPr="004D3B47" w:rsidRDefault="002D5A64" w:rsidP="002D5A64">
            <w:pPr>
              <w:jc w:val="right"/>
              <w:rPr>
                <w:rFonts w:asciiTheme="minorHAnsi" w:hAnsiTheme="minorHAnsi"/>
                <w:szCs w:val="23"/>
              </w:rPr>
            </w:pPr>
            <w:r w:rsidRPr="004D3B47">
              <w:t xml:space="preserve"> 54 </w:t>
            </w:r>
          </w:p>
        </w:tc>
        <w:tc>
          <w:tcPr>
            <w:tcW w:w="868" w:type="dxa"/>
            <w:tcBorders>
              <w:top w:val="nil"/>
              <w:left w:val="nil"/>
              <w:bottom w:val="nil"/>
              <w:right w:val="nil"/>
            </w:tcBorders>
            <w:shd w:val="clear" w:color="auto" w:fill="auto"/>
          </w:tcPr>
          <w:p w14:paraId="626C072F" w14:textId="751000E5" w:rsidR="002D5A64" w:rsidRPr="004D3B47" w:rsidRDefault="002D5A64" w:rsidP="002D5A64">
            <w:pPr>
              <w:jc w:val="right"/>
              <w:rPr>
                <w:rFonts w:asciiTheme="minorHAnsi" w:hAnsiTheme="minorHAnsi"/>
                <w:szCs w:val="23"/>
              </w:rPr>
            </w:pPr>
            <w:r w:rsidRPr="004D3B47">
              <w:t xml:space="preserve"> 48 </w:t>
            </w:r>
          </w:p>
        </w:tc>
        <w:tc>
          <w:tcPr>
            <w:tcW w:w="812" w:type="dxa"/>
            <w:tcBorders>
              <w:top w:val="nil"/>
              <w:left w:val="nil"/>
              <w:bottom w:val="nil"/>
              <w:right w:val="nil"/>
            </w:tcBorders>
            <w:shd w:val="clear" w:color="auto" w:fill="auto"/>
          </w:tcPr>
          <w:p w14:paraId="655C8EDB" w14:textId="01FF3B72" w:rsidR="002D5A64" w:rsidRPr="004D3B47" w:rsidRDefault="002D5A64" w:rsidP="002D5A64">
            <w:pPr>
              <w:jc w:val="right"/>
              <w:rPr>
                <w:rFonts w:asciiTheme="minorHAnsi" w:hAnsiTheme="minorHAnsi"/>
                <w:szCs w:val="23"/>
              </w:rPr>
            </w:pPr>
            <w:r w:rsidRPr="004D3B47">
              <w:t xml:space="preserve"> 35 </w:t>
            </w:r>
          </w:p>
        </w:tc>
        <w:tc>
          <w:tcPr>
            <w:tcW w:w="894" w:type="dxa"/>
            <w:tcBorders>
              <w:top w:val="nil"/>
              <w:left w:val="nil"/>
              <w:bottom w:val="nil"/>
              <w:right w:val="nil"/>
            </w:tcBorders>
            <w:shd w:val="clear" w:color="auto" w:fill="auto"/>
          </w:tcPr>
          <w:p w14:paraId="2AE16045" w14:textId="37982768" w:rsidR="002D5A64" w:rsidRPr="004D3B47" w:rsidRDefault="002D5A64" w:rsidP="002D5A64">
            <w:pPr>
              <w:jc w:val="right"/>
              <w:rPr>
                <w:rFonts w:asciiTheme="minorHAnsi" w:hAnsiTheme="minorHAnsi"/>
                <w:szCs w:val="23"/>
              </w:rPr>
            </w:pPr>
            <w:r w:rsidRPr="004D3B47">
              <w:t xml:space="preserve"> 27 </w:t>
            </w:r>
          </w:p>
        </w:tc>
        <w:tc>
          <w:tcPr>
            <w:tcW w:w="850" w:type="dxa"/>
            <w:tcBorders>
              <w:top w:val="nil"/>
              <w:left w:val="nil"/>
              <w:bottom w:val="nil"/>
              <w:right w:val="nil"/>
            </w:tcBorders>
            <w:shd w:val="clear" w:color="auto" w:fill="auto"/>
          </w:tcPr>
          <w:p w14:paraId="23370272" w14:textId="632C93F4" w:rsidR="002D5A64" w:rsidRPr="004D3B47" w:rsidRDefault="002D5A64" w:rsidP="002D5A64">
            <w:pPr>
              <w:jc w:val="right"/>
              <w:rPr>
                <w:rFonts w:asciiTheme="minorHAnsi" w:hAnsiTheme="minorHAnsi"/>
                <w:szCs w:val="23"/>
              </w:rPr>
            </w:pPr>
            <w:r w:rsidRPr="004D3B47">
              <w:t xml:space="preserve"> 16 </w:t>
            </w:r>
          </w:p>
        </w:tc>
        <w:tc>
          <w:tcPr>
            <w:tcW w:w="851" w:type="dxa"/>
            <w:tcBorders>
              <w:top w:val="nil"/>
              <w:left w:val="nil"/>
              <w:bottom w:val="nil"/>
              <w:right w:val="nil"/>
            </w:tcBorders>
            <w:shd w:val="clear" w:color="auto" w:fill="auto"/>
          </w:tcPr>
          <w:p w14:paraId="10659EEB" w14:textId="4034D9F2" w:rsidR="002D5A64" w:rsidRPr="004D3B47" w:rsidRDefault="002D5A64" w:rsidP="002D5A64">
            <w:pPr>
              <w:jc w:val="right"/>
              <w:rPr>
                <w:rFonts w:asciiTheme="minorHAnsi" w:hAnsiTheme="minorHAnsi"/>
                <w:szCs w:val="23"/>
              </w:rPr>
            </w:pPr>
            <w:r w:rsidRPr="004D3B47">
              <w:t xml:space="preserve"> 9 </w:t>
            </w:r>
          </w:p>
        </w:tc>
        <w:tc>
          <w:tcPr>
            <w:tcW w:w="709" w:type="dxa"/>
            <w:tcBorders>
              <w:top w:val="nil"/>
              <w:left w:val="nil"/>
              <w:bottom w:val="nil"/>
              <w:right w:val="nil"/>
            </w:tcBorders>
            <w:shd w:val="clear" w:color="auto" w:fill="auto"/>
          </w:tcPr>
          <w:p w14:paraId="258E4622" w14:textId="4699FEBE" w:rsidR="002D5A64" w:rsidRPr="004D3B47" w:rsidRDefault="002D5A64" w:rsidP="002D5A64">
            <w:pPr>
              <w:jc w:val="right"/>
              <w:rPr>
                <w:rFonts w:asciiTheme="minorHAnsi" w:hAnsiTheme="minorHAnsi"/>
                <w:szCs w:val="23"/>
              </w:rPr>
            </w:pPr>
            <w:r w:rsidRPr="004D3B47">
              <w:t xml:space="preserve"> 1 </w:t>
            </w:r>
          </w:p>
        </w:tc>
        <w:tc>
          <w:tcPr>
            <w:tcW w:w="989" w:type="dxa"/>
            <w:tcBorders>
              <w:top w:val="nil"/>
              <w:left w:val="nil"/>
              <w:bottom w:val="nil"/>
              <w:right w:val="single" w:sz="4" w:space="0" w:color="auto"/>
            </w:tcBorders>
          </w:tcPr>
          <w:p w14:paraId="5E2558FF" w14:textId="3BEDD1EA" w:rsidR="002D5A64" w:rsidRPr="004D3B47" w:rsidRDefault="002D5A64" w:rsidP="002D5A64">
            <w:pPr>
              <w:jc w:val="right"/>
              <w:rPr>
                <w:rFonts w:asciiTheme="minorHAnsi" w:hAnsiTheme="minorHAnsi"/>
                <w:szCs w:val="23"/>
              </w:rPr>
            </w:pPr>
            <w:r w:rsidRPr="004D3B47">
              <w:t xml:space="preserve"> 792 </w:t>
            </w:r>
          </w:p>
        </w:tc>
      </w:tr>
      <w:tr w:rsidR="004D3B47" w:rsidRPr="004D3B47" w14:paraId="5C898371" w14:textId="77777777" w:rsidTr="00645701">
        <w:trPr>
          <w:cantSplit/>
          <w:trHeight w:val="300"/>
        </w:trPr>
        <w:tc>
          <w:tcPr>
            <w:tcW w:w="3281" w:type="dxa"/>
            <w:tcBorders>
              <w:top w:val="nil"/>
              <w:left w:val="single" w:sz="4" w:space="0" w:color="auto"/>
              <w:bottom w:val="nil"/>
              <w:right w:val="nil"/>
            </w:tcBorders>
            <w:shd w:val="clear" w:color="auto" w:fill="auto"/>
          </w:tcPr>
          <w:p w14:paraId="38588AD8" w14:textId="77777777" w:rsidR="002D5A64" w:rsidRPr="004D3B47" w:rsidRDefault="002D5A64" w:rsidP="002D5A64">
            <w:pPr>
              <w:rPr>
                <w:rFonts w:asciiTheme="minorHAnsi" w:hAnsiTheme="minorHAnsi"/>
                <w:szCs w:val="23"/>
              </w:rPr>
            </w:pPr>
            <w:r w:rsidRPr="004D3B47">
              <w:t>HSIL not otherwise specified</w:t>
            </w:r>
          </w:p>
        </w:tc>
        <w:tc>
          <w:tcPr>
            <w:tcW w:w="854" w:type="dxa"/>
            <w:tcBorders>
              <w:top w:val="nil"/>
              <w:left w:val="nil"/>
              <w:bottom w:val="nil"/>
              <w:right w:val="nil"/>
            </w:tcBorders>
            <w:shd w:val="clear" w:color="auto" w:fill="auto"/>
          </w:tcPr>
          <w:p w14:paraId="37D35118" w14:textId="2AD969A5" w:rsidR="002D5A64" w:rsidRPr="004D3B47" w:rsidRDefault="002D5A64" w:rsidP="002D5A64">
            <w:pPr>
              <w:jc w:val="right"/>
              <w:rPr>
                <w:rFonts w:cs="Arial"/>
                <w:szCs w:val="23"/>
              </w:rPr>
            </w:pPr>
            <w:r w:rsidRPr="004D3B47">
              <w:t xml:space="preserve"> -</w:t>
            </w:r>
            <w:r w:rsidR="00A26D58">
              <w:t xml:space="preserve"> </w:t>
            </w:r>
            <w:r w:rsidRPr="004D3B47">
              <w:t xml:space="preserve"> </w:t>
            </w:r>
          </w:p>
        </w:tc>
        <w:tc>
          <w:tcPr>
            <w:tcW w:w="840" w:type="dxa"/>
            <w:tcBorders>
              <w:top w:val="nil"/>
              <w:left w:val="nil"/>
              <w:bottom w:val="nil"/>
              <w:right w:val="nil"/>
            </w:tcBorders>
            <w:shd w:val="clear" w:color="auto" w:fill="auto"/>
          </w:tcPr>
          <w:p w14:paraId="40DACA47" w14:textId="29D5C04E" w:rsidR="002D5A64" w:rsidRPr="004D3B47" w:rsidRDefault="002D5A64" w:rsidP="002D5A64">
            <w:pPr>
              <w:jc w:val="right"/>
              <w:rPr>
                <w:rFonts w:cs="Arial"/>
                <w:szCs w:val="23"/>
              </w:rPr>
            </w:pPr>
            <w:r w:rsidRPr="004D3B47">
              <w:t xml:space="preserve"> 9 </w:t>
            </w:r>
          </w:p>
        </w:tc>
        <w:tc>
          <w:tcPr>
            <w:tcW w:w="853" w:type="dxa"/>
            <w:tcBorders>
              <w:top w:val="nil"/>
              <w:left w:val="nil"/>
              <w:bottom w:val="nil"/>
              <w:right w:val="nil"/>
            </w:tcBorders>
            <w:shd w:val="clear" w:color="auto" w:fill="auto"/>
          </w:tcPr>
          <w:p w14:paraId="248EE75A" w14:textId="083F3EB7" w:rsidR="002D5A64" w:rsidRPr="004D3B47" w:rsidRDefault="002D5A64" w:rsidP="002D5A64">
            <w:pPr>
              <w:jc w:val="right"/>
              <w:rPr>
                <w:rFonts w:cs="Arial"/>
                <w:szCs w:val="23"/>
              </w:rPr>
            </w:pPr>
            <w:r w:rsidRPr="004D3B47">
              <w:t xml:space="preserve"> 20 </w:t>
            </w:r>
          </w:p>
        </w:tc>
        <w:tc>
          <w:tcPr>
            <w:tcW w:w="840" w:type="dxa"/>
            <w:tcBorders>
              <w:top w:val="nil"/>
              <w:left w:val="nil"/>
              <w:bottom w:val="nil"/>
              <w:right w:val="nil"/>
            </w:tcBorders>
            <w:shd w:val="clear" w:color="auto" w:fill="auto"/>
          </w:tcPr>
          <w:p w14:paraId="194E2E35" w14:textId="7D55A5CE" w:rsidR="002D5A64" w:rsidRPr="004D3B47" w:rsidRDefault="002D5A64" w:rsidP="002D5A64">
            <w:pPr>
              <w:jc w:val="right"/>
              <w:rPr>
                <w:rFonts w:cs="Arial"/>
                <w:szCs w:val="23"/>
              </w:rPr>
            </w:pPr>
            <w:r w:rsidRPr="004D3B47">
              <w:t xml:space="preserve"> 10 </w:t>
            </w:r>
          </w:p>
        </w:tc>
        <w:tc>
          <w:tcPr>
            <w:tcW w:w="854" w:type="dxa"/>
            <w:tcBorders>
              <w:top w:val="nil"/>
              <w:left w:val="nil"/>
              <w:bottom w:val="nil"/>
              <w:right w:val="nil"/>
            </w:tcBorders>
            <w:shd w:val="clear" w:color="auto" w:fill="auto"/>
          </w:tcPr>
          <w:p w14:paraId="674F57CE" w14:textId="59C6B9EF" w:rsidR="002D5A64" w:rsidRPr="004D3B47" w:rsidRDefault="002D5A64" w:rsidP="002D5A64">
            <w:pPr>
              <w:jc w:val="right"/>
              <w:rPr>
                <w:rFonts w:cs="Arial"/>
                <w:szCs w:val="23"/>
              </w:rPr>
            </w:pPr>
            <w:r w:rsidRPr="004D3B47">
              <w:t xml:space="preserve"> 5 </w:t>
            </w:r>
          </w:p>
        </w:tc>
        <w:tc>
          <w:tcPr>
            <w:tcW w:w="868" w:type="dxa"/>
            <w:tcBorders>
              <w:top w:val="nil"/>
              <w:left w:val="nil"/>
              <w:bottom w:val="nil"/>
              <w:right w:val="nil"/>
            </w:tcBorders>
            <w:shd w:val="clear" w:color="auto" w:fill="auto"/>
          </w:tcPr>
          <w:p w14:paraId="69E86EA6" w14:textId="37D7E775" w:rsidR="002D5A64" w:rsidRPr="004D3B47" w:rsidRDefault="002D5A64" w:rsidP="002D5A64">
            <w:pPr>
              <w:jc w:val="right"/>
              <w:rPr>
                <w:rFonts w:cs="Arial"/>
                <w:szCs w:val="23"/>
              </w:rPr>
            </w:pPr>
            <w:r w:rsidRPr="004D3B47">
              <w:t xml:space="preserve"> 2 </w:t>
            </w:r>
          </w:p>
        </w:tc>
        <w:tc>
          <w:tcPr>
            <w:tcW w:w="868" w:type="dxa"/>
            <w:tcBorders>
              <w:top w:val="nil"/>
              <w:left w:val="nil"/>
              <w:bottom w:val="nil"/>
              <w:right w:val="nil"/>
            </w:tcBorders>
            <w:shd w:val="clear" w:color="auto" w:fill="auto"/>
          </w:tcPr>
          <w:p w14:paraId="14E9B6F7" w14:textId="70D740FA" w:rsidR="002D5A64" w:rsidRPr="004D3B47" w:rsidRDefault="002D5A64" w:rsidP="002D5A64">
            <w:pPr>
              <w:jc w:val="right"/>
              <w:rPr>
                <w:rFonts w:cs="Arial"/>
                <w:szCs w:val="23"/>
              </w:rPr>
            </w:pPr>
            <w:r w:rsidRPr="004D3B47">
              <w:t xml:space="preserve"> 5 </w:t>
            </w:r>
          </w:p>
        </w:tc>
        <w:tc>
          <w:tcPr>
            <w:tcW w:w="812" w:type="dxa"/>
            <w:tcBorders>
              <w:top w:val="nil"/>
              <w:left w:val="nil"/>
              <w:bottom w:val="nil"/>
              <w:right w:val="nil"/>
            </w:tcBorders>
            <w:shd w:val="clear" w:color="auto" w:fill="auto"/>
          </w:tcPr>
          <w:p w14:paraId="651CE158" w14:textId="0CE4AFFC" w:rsidR="002D5A64" w:rsidRPr="004D3B47" w:rsidRDefault="002D5A64" w:rsidP="002D5A64">
            <w:pPr>
              <w:jc w:val="right"/>
              <w:rPr>
                <w:rFonts w:cs="Arial"/>
                <w:szCs w:val="23"/>
              </w:rPr>
            </w:pPr>
            <w:r w:rsidRPr="004D3B47">
              <w:t xml:space="preserve"> 2 </w:t>
            </w:r>
          </w:p>
        </w:tc>
        <w:tc>
          <w:tcPr>
            <w:tcW w:w="894" w:type="dxa"/>
            <w:tcBorders>
              <w:top w:val="nil"/>
              <w:left w:val="nil"/>
              <w:bottom w:val="nil"/>
              <w:right w:val="nil"/>
            </w:tcBorders>
            <w:shd w:val="clear" w:color="auto" w:fill="auto"/>
          </w:tcPr>
          <w:p w14:paraId="1FFDCEFA" w14:textId="3C3FFF15" w:rsidR="002D5A64" w:rsidRPr="004D3B47" w:rsidRDefault="002D5A64" w:rsidP="002D5A64">
            <w:pPr>
              <w:jc w:val="right"/>
              <w:rPr>
                <w:rFonts w:cs="Arial"/>
                <w:szCs w:val="23"/>
              </w:rPr>
            </w:pPr>
            <w:r w:rsidRPr="004D3B47">
              <w:t xml:space="preserve"> 1 </w:t>
            </w:r>
          </w:p>
        </w:tc>
        <w:tc>
          <w:tcPr>
            <w:tcW w:w="850" w:type="dxa"/>
            <w:tcBorders>
              <w:top w:val="nil"/>
              <w:left w:val="nil"/>
              <w:bottom w:val="nil"/>
              <w:right w:val="nil"/>
            </w:tcBorders>
            <w:shd w:val="clear" w:color="auto" w:fill="auto"/>
          </w:tcPr>
          <w:p w14:paraId="66FA16C6" w14:textId="0962E7C3" w:rsidR="002D5A64" w:rsidRPr="004D3B47" w:rsidRDefault="002D5A64" w:rsidP="002D5A64">
            <w:pPr>
              <w:jc w:val="right"/>
              <w:rPr>
                <w:rFonts w:cs="Arial"/>
                <w:szCs w:val="23"/>
              </w:rPr>
            </w:pPr>
            <w:r w:rsidRPr="004D3B47">
              <w:t xml:space="preserve"> -</w:t>
            </w:r>
            <w:r w:rsidR="00A26D58">
              <w:t xml:space="preserve"> </w:t>
            </w:r>
            <w:r w:rsidRPr="004D3B47">
              <w:t xml:space="preserve"> </w:t>
            </w:r>
          </w:p>
        </w:tc>
        <w:tc>
          <w:tcPr>
            <w:tcW w:w="851" w:type="dxa"/>
            <w:tcBorders>
              <w:top w:val="nil"/>
              <w:left w:val="nil"/>
              <w:bottom w:val="nil"/>
              <w:right w:val="nil"/>
            </w:tcBorders>
            <w:shd w:val="clear" w:color="auto" w:fill="auto"/>
          </w:tcPr>
          <w:p w14:paraId="23488E7C" w14:textId="716DEEFD" w:rsidR="002D5A64" w:rsidRPr="004D3B47" w:rsidRDefault="002D5A64" w:rsidP="002D5A64">
            <w:pPr>
              <w:jc w:val="right"/>
              <w:rPr>
                <w:rFonts w:cs="Arial"/>
                <w:szCs w:val="23"/>
              </w:rPr>
            </w:pPr>
            <w:r w:rsidRPr="004D3B47">
              <w:t xml:space="preserve"> -</w:t>
            </w:r>
            <w:r w:rsidR="00A26D58">
              <w:t xml:space="preserve"> </w:t>
            </w:r>
            <w:r w:rsidRPr="004D3B47">
              <w:t xml:space="preserve"> </w:t>
            </w:r>
          </w:p>
        </w:tc>
        <w:tc>
          <w:tcPr>
            <w:tcW w:w="709" w:type="dxa"/>
            <w:tcBorders>
              <w:top w:val="nil"/>
              <w:left w:val="nil"/>
              <w:bottom w:val="nil"/>
              <w:right w:val="nil"/>
            </w:tcBorders>
            <w:shd w:val="clear" w:color="auto" w:fill="auto"/>
          </w:tcPr>
          <w:p w14:paraId="318EFBBF" w14:textId="5260EC2A" w:rsidR="002D5A64" w:rsidRPr="004D3B47" w:rsidRDefault="002D5A64" w:rsidP="002D5A64">
            <w:pPr>
              <w:jc w:val="right"/>
              <w:rPr>
                <w:rFonts w:cs="Arial"/>
                <w:szCs w:val="23"/>
              </w:rPr>
            </w:pPr>
            <w:r w:rsidRPr="004D3B47">
              <w:t xml:space="preserve"> -</w:t>
            </w:r>
            <w:r w:rsidR="00A26D58">
              <w:t xml:space="preserve"> </w:t>
            </w:r>
            <w:r w:rsidRPr="004D3B47">
              <w:t xml:space="preserve"> </w:t>
            </w:r>
          </w:p>
        </w:tc>
        <w:tc>
          <w:tcPr>
            <w:tcW w:w="989" w:type="dxa"/>
            <w:tcBorders>
              <w:top w:val="nil"/>
              <w:left w:val="nil"/>
              <w:bottom w:val="nil"/>
              <w:right w:val="single" w:sz="4" w:space="0" w:color="auto"/>
            </w:tcBorders>
          </w:tcPr>
          <w:p w14:paraId="555C99EA" w14:textId="20ACF399" w:rsidR="002D5A64" w:rsidRPr="004D3B47" w:rsidRDefault="002D5A64" w:rsidP="002D5A64">
            <w:pPr>
              <w:jc w:val="right"/>
              <w:rPr>
                <w:rFonts w:cs="Arial"/>
                <w:szCs w:val="23"/>
              </w:rPr>
            </w:pPr>
            <w:r w:rsidRPr="004D3B47">
              <w:t xml:space="preserve"> 54 </w:t>
            </w:r>
          </w:p>
        </w:tc>
      </w:tr>
      <w:tr w:rsidR="004D3B47" w:rsidRPr="004D3B47" w14:paraId="65852DDD" w14:textId="77777777" w:rsidTr="00645701">
        <w:trPr>
          <w:cantSplit/>
          <w:trHeight w:val="300"/>
        </w:trPr>
        <w:tc>
          <w:tcPr>
            <w:tcW w:w="3281" w:type="dxa"/>
            <w:tcBorders>
              <w:top w:val="nil"/>
              <w:left w:val="single" w:sz="4" w:space="0" w:color="auto"/>
              <w:bottom w:val="nil"/>
              <w:right w:val="nil"/>
            </w:tcBorders>
            <w:shd w:val="clear" w:color="auto" w:fill="auto"/>
          </w:tcPr>
          <w:p w14:paraId="2284734C" w14:textId="56202FEE" w:rsidR="002D5A64" w:rsidRPr="004D3B47" w:rsidRDefault="002D5A64" w:rsidP="002D5A64">
            <w:pPr>
              <w:rPr>
                <w:rFonts w:asciiTheme="minorHAnsi" w:hAnsiTheme="minorHAnsi"/>
                <w:szCs w:val="23"/>
              </w:rPr>
            </w:pPr>
            <w:r w:rsidRPr="004D3B47">
              <w:t>CIN3</w:t>
            </w:r>
          </w:p>
        </w:tc>
        <w:tc>
          <w:tcPr>
            <w:tcW w:w="854" w:type="dxa"/>
            <w:tcBorders>
              <w:top w:val="nil"/>
              <w:left w:val="nil"/>
              <w:bottom w:val="nil"/>
              <w:right w:val="nil"/>
            </w:tcBorders>
            <w:shd w:val="clear" w:color="auto" w:fill="auto"/>
          </w:tcPr>
          <w:p w14:paraId="4E47FE01" w14:textId="2609E61D" w:rsidR="002D5A64" w:rsidRPr="004D3B47" w:rsidRDefault="002D5A64" w:rsidP="002D5A64">
            <w:pPr>
              <w:jc w:val="right"/>
              <w:rPr>
                <w:rFonts w:asciiTheme="minorHAnsi" w:hAnsiTheme="minorHAnsi"/>
                <w:szCs w:val="23"/>
              </w:rPr>
            </w:pPr>
            <w:r w:rsidRPr="004D3B47">
              <w:t xml:space="preserve"> 1 </w:t>
            </w:r>
          </w:p>
        </w:tc>
        <w:tc>
          <w:tcPr>
            <w:tcW w:w="840" w:type="dxa"/>
            <w:tcBorders>
              <w:top w:val="nil"/>
              <w:left w:val="nil"/>
              <w:bottom w:val="nil"/>
              <w:right w:val="nil"/>
            </w:tcBorders>
            <w:shd w:val="clear" w:color="auto" w:fill="auto"/>
          </w:tcPr>
          <w:p w14:paraId="3AE84C92" w14:textId="64CD9C7B" w:rsidR="002D5A64" w:rsidRPr="004D3B47" w:rsidRDefault="002D5A64" w:rsidP="002D5A64">
            <w:pPr>
              <w:jc w:val="right"/>
              <w:rPr>
                <w:rFonts w:asciiTheme="minorHAnsi" w:hAnsiTheme="minorHAnsi"/>
                <w:szCs w:val="23"/>
              </w:rPr>
            </w:pPr>
            <w:r w:rsidRPr="004D3B47">
              <w:t xml:space="preserve"> 126 </w:t>
            </w:r>
          </w:p>
        </w:tc>
        <w:tc>
          <w:tcPr>
            <w:tcW w:w="853" w:type="dxa"/>
            <w:tcBorders>
              <w:top w:val="nil"/>
              <w:left w:val="nil"/>
              <w:bottom w:val="nil"/>
              <w:right w:val="nil"/>
            </w:tcBorders>
            <w:shd w:val="clear" w:color="auto" w:fill="auto"/>
          </w:tcPr>
          <w:p w14:paraId="7CCE5F91" w14:textId="3EF9127F" w:rsidR="002D5A64" w:rsidRPr="004D3B47" w:rsidRDefault="002D5A64" w:rsidP="002D5A64">
            <w:pPr>
              <w:jc w:val="right"/>
              <w:rPr>
                <w:rFonts w:asciiTheme="minorHAnsi" w:hAnsiTheme="minorHAnsi"/>
                <w:szCs w:val="23"/>
              </w:rPr>
            </w:pPr>
            <w:r w:rsidRPr="004D3B47">
              <w:t xml:space="preserve"> 257 </w:t>
            </w:r>
          </w:p>
        </w:tc>
        <w:tc>
          <w:tcPr>
            <w:tcW w:w="840" w:type="dxa"/>
            <w:tcBorders>
              <w:top w:val="nil"/>
              <w:left w:val="nil"/>
              <w:bottom w:val="nil"/>
              <w:right w:val="nil"/>
            </w:tcBorders>
            <w:shd w:val="clear" w:color="auto" w:fill="auto"/>
          </w:tcPr>
          <w:p w14:paraId="14353869" w14:textId="7447569E" w:rsidR="002D5A64" w:rsidRPr="004D3B47" w:rsidRDefault="002D5A64" w:rsidP="002D5A64">
            <w:pPr>
              <w:jc w:val="right"/>
              <w:rPr>
                <w:rFonts w:asciiTheme="minorHAnsi" w:hAnsiTheme="minorHAnsi"/>
                <w:szCs w:val="23"/>
              </w:rPr>
            </w:pPr>
            <w:r w:rsidRPr="004D3B47">
              <w:t xml:space="preserve"> 276 </w:t>
            </w:r>
          </w:p>
        </w:tc>
        <w:tc>
          <w:tcPr>
            <w:tcW w:w="854" w:type="dxa"/>
            <w:tcBorders>
              <w:top w:val="nil"/>
              <w:left w:val="nil"/>
              <w:bottom w:val="nil"/>
              <w:right w:val="nil"/>
            </w:tcBorders>
            <w:shd w:val="clear" w:color="auto" w:fill="auto"/>
          </w:tcPr>
          <w:p w14:paraId="58C1DC00" w14:textId="6FD2EC59" w:rsidR="002D5A64" w:rsidRPr="004D3B47" w:rsidRDefault="002D5A64" w:rsidP="002D5A64">
            <w:pPr>
              <w:jc w:val="right"/>
              <w:rPr>
                <w:rFonts w:asciiTheme="minorHAnsi" w:hAnsiTheme="minorHAnsi"/>
                <w:szCs w:val="23"/>
              </w:rPr>
            </w:pPr>
            <w:r w:rsidRPr="004D3B47">
              <w:t xml:space="preserve"> 160 </w:t>
            </w:r>
          </w:p>
        </w:tc>
        <w:tc>
          <w:tcPr>
            <w:tcW w:w="868" w:type="dxa"/>
            <w:tcBorders>
              <w:top w:val="nil"/>
              <w:left w:val="nil"/>
              <w:bottom w:val="nil"/>
              <w:right w:val="nil"/>
            </w:tcBorders>
            <w:shd w:val="clear" w:color="auto" w:fill="auto"/>
          </w:tcPr>
          <w:p w14:paraId="2021CD42" w14:textId="09C20367" w:rsidR="002D5A64" w:rsidRPr="004D3B47" w:rsidRDefault="002D5A64" w:rsidP="002D5A64">
            <w:pPr>
              <w:jc w:val="right"/>
              <w:rPr>
                <w:rFonts w:asciiTheme="minorHAnsi" w:hAnsiTheme="minorHAnsi"/>
                <w:szCs w:val="23"/>
              </w:rPr>
            </w:pPr>
            <w:r w:rsidRPr="004D3B47">
              <w:t xml:space="preserve"> 102 </w:t>
            </w:r>
          </w:p>
        </w:tc>
        <w:tc>
          <w:tcPr>
            <w:tcW w:w="868" w:type="dxa"/>
            <w:tcBorders>
              <w:top w:val="nil"/>
              <w:left w:val="nil"/>
              <w:bottom w:val="nil"/>
              <w:right w:val="nil"/>
            </w:tcBorders>
            <w:shd w:val="clear" w:color="auto" w:fill="auto"/>
          </w:tcPr>
          <w:p w14:paraId="4BCC2DF9" w14:textId="73093DA3" w:rsidR="002D5A64" w:rsidRPr="004D3B47" w:rsidRDefault="002D5A64" w:rsidP="002D5A64">
            <w:pPr>
              <w:jc w:val="right"/>
              <w:rPr>
                <w:rFonts w:asciiTheme="minorHAnsi" w:hAnsiTheme="minorHAnsi"/>
                <w:szCs w:val="23"/>
              </w:rPr>
            </w:pPr>
            <w:r w:rsidRPr="004D3B47">
              <w:t xml:space="preserve"> 72 </w:t>
            </w:r>
          </w:p>
        </w:tc>
        <w:tc>
          <w:tcPr>
            <w:tcW w:w="812" w:type="dxa"/>
            <w:tcBorders>
              <w:top w:val="nil"/>
              <w:left w:val="nil"/>
              <w:bottom w:val="nil"/>
              <w:right w:val="nil"/>
            </w:tcBorders>
            <w:shd w:val="clear" w:color="auto" w:fill="auto"/>
          </w:tcPr>
          <w:p w14:paraId="730C90DB" w14:textId="448E9166" w:rsidR="002D5A64" w:rsidRPr="004D3B47" w:rsidRDefault="002D5A64" w:rsidP="002D5A64">
            <w:pPr>
              <w:jc w:val="right"/>
              <w:rPr>
                <w:rFonts w:asciiTheme="minorHAnsi" w:hAnsiTheme="minorHAnsi"/>
                <w:szCs w:val="23"/>
              </w:rPr>
            </w:pPr>
            <w:r w:rsidRPr="004D3B47">
              <w:t xml:space="preserve"> 50 </w:t>
            </w:r>
          </w:p>
        </w:tc>
        <w:tc>
          <w:tcPr>
            <w:tcW w:w="894" w:type="dxa"/>
            <w:tcBorders>
              <w:top w:val="nil"/>
              <w:left w:val="nil"/>
              <w:bottom w:val="nil"/>
              <w:right w:val="nil"/>
            </w:tcBorders>
            <w:shd w:val="clear" w:color="auto" w:fill="auto"/>
          </w:tcPr>
          <w:p w14:paraId="441E14E0" w14:textId="2C6CC136" w:rsidR="002D5A64" w:rsidRPr="004D3B47" w:rsidRDefault="002D5A64" w:rsidP="002D5A64">
            <w:pPr>
              <w:jc w:val="right"/>
              <w:rPr>
                <w:rFonts w:asciiTheme="minorHAnsi" w:hAnsiTheme="minorHAnsi"/>
                <w:szCs w:val="23"/>
              </w:rPr>
            </w:pPr>
            <w:r w:rsidRPr="004D3B47">
              <w:t xml:space="preserve"> 44 </w:t>
            </w:r>
          </w:p>
        </w:tc>
        <w:tc>
          <w:tcPr>
            <w:tcW w:w="850" w:type="dxa"/>
            <w:tcBorders>
              <w:top w:val="nil"/>
              <w:left w:val="nil"/>
              <w:bottom w:val="nil"/>
              <w:right w:val="nil"/>
            </w:tcBorders>
            <w:shd w:val="clear" w:color="auto" w:fill="auto"/>
          </w:tcPr>
          <w:p w14:paraId="51139DD4" w14:textId="633CEF36" w:rsidR="002D5A64" w:rsidRPr="004D3B47" w:rsidRDefault="002D5A64" w:rsidP="002D5A64">
            <w:pPr>
              <w:jc w:val="right"/>
              <w:rPr>
                <w:rFonts w:asciiTheme="minorHAnsi" w:hAnsiTheme="minorHAnsi"/>
                <w:szCs w:val="23"/>
              </w:rPr>
            </w:pPr>
            <w:r w:rsidRPr="004D3B47">
              <w:t xml:space="preserve"> 26 </w:t>
            </w:r>
          </w:p>
        </w:tc>
        <w:tc>
          <w:tcPr>
            <w:tcW w:w="851" w:type="dxa"/>
            <w:tcBorders>
              <w:top w:val="nil"/>
              <w:left w:val="nil"/>
              <w:bottom w:val="nil"/>
              <w:right w:val="nil"/>
            </w:tcBorders>
            <w:shd w:val="clear" w:color="auto" w:fill="auto"/>
          </w:tcPr>
          <w:p w14:paraId="789AC0A7" w14:textId="4609CB55" w:rsidR="002D5A64" w:rsidRPr="004D3B47" w:rsidRDefault="002D5A64" w:rsidP="002D5A64">
            <w:pPr>
              <w:jc w:val="right"/>
              <w:rPr>
                <w:rFonts w:asciiTheme="minorHAnsi" w:hAnsiTheme="minorHAnsi"/>
                <w:szCs w:val="23"/>
              </w:rPr>
            </w:pPr>
            <w:r w:rsidRPr="004D3B47">
              <w:t xml:space="preserve"> 16 </w:t>
            </w:r>
          </w:p>
        </w:tc>
        <w:tc>
          <w:tcPr>
            <w:tcW w:w="709" w:type="dxa"/>
            <w:tcBorders>
              <w:top w:val="nil"/>
              <w:left w:val="nil"/>
              <w:bottom w:val="nil"/>
              <w:right w:val="nil"/>
            </w:tcBorders>
            <w:shd w:val="clear" w:color="auto" w:fill="auto"/>
          </w:tcPr>
          <w:p w14:paraId="63DDC36C" w14:textId="00CA4756" w:rsidR="002D5A64" w:rsidRPr="004D3B47" w:rsidRDefault="002D5A64" w:rsidP="002D5A64">
            <w:pPr>
              <w:jc w:val="right"/>
              <w:rPr>
                <w:rFonts w:asciiTheme="minorHAnsi" w:hAnsiTheme="minorHAnsi"/>
                <w:szCs w:val="23"/>
              </w:rPr>
            </w:pPr>
            <w:r w:rsidRPr="004D3B47">
              <w:t xml:space="preserve"> 8 </w:t>
            </w:r>
          </w:p>
        </w:tc>
        <w:tc>
          <w:tcPr>
            <w:tcW w:w="989" w:type="dxa"/>
            <w:tcBorders>
              <w:top w:val="nil"/>
              <w:left w:val="nil"/>
              <w:bottom w:val="nil"/>
              <w:right w:val="single" w:sz="4" w:space="0" w:color="auto"/>
            </w:tcBorders>
          </w:tcPr>
          <w:p w14:paraId="4D9EF0B5" w14:textId="2D734757" w:rsidR="002D5A64" w:rsidRPr="004D3B47" w:rsidRDefault="002D5A64" w:rsidP="002D5A64">
            <w:pPr>
              <w:jc w:val="right"/>
              <w:rPr>
                <w:rFonts w:asciiTheme="minorHAnsi" w:hAnsiTheme="minorHAnsi"/>
                <w:szCs w:val="23"/>
              </w:rPr>
            </w:pPr>
            <w:r w:rsidRPr="004D3B47">
              <w:t xml:space="preserve"> 1,138 </w:t>
            </w:r>
          </w:p>
        </w:tc>
      </w:tr>
      <w:tr w:rsidR="004D3B47" w:rsidRPr="004D3B47" w14:paraId="2685E484" w14:textId="77777777" w:rsidTr="00645701">
        <w:trPr>
          <w:cantSplit/>
          <w:trHeight w:val="300"/>
        </w:trPr>
        <w:tc>
          <w:tcPr>
            <w:tcW w:w="3281" w:type="dxa"/>
            <w:tcBorders>
              <w:top w:val="nil"/>
              <w:left w:val="single" w:sz="4" w:space="0" w:color="auto"/>
              <w:bottom w:val="nil"/>
              <w:right w:val="nil"/>
            </w:tcBorders>
            <w:shd w:val="clear" w:color="auto" w:fill="auto"/>
          </w:tcPr>
          <w:p w14:paraId="413D5685" w14:textId="77777777" w:rsidR="002D5A64" w:rsidRPr="004D3B47" w:rsidRDefault="002D5A64" w:rsidP="002D5A64">
            <w:pPr>
              <w:rPr>
                <w:rFonts w:asciiTheme="minorHAnsi" w:hAnsiTheme="minorHAnsi"/>
                <w:szCs w:val="23"/>
              </w:rPr>
            </w:pPr>
            <w:r w:rsidRPr="004D3B47">
              <w:t>Adenocarcinoma in situ</w:t>
            </w:r>
          </w:p>
        </w:tc>
        <w:tc>
          <w:tcPr>
            <w:tcW w:w="854" w:type="dxa"/>
            <w:tcBorders>
              <w:top w:val="nil"/>
              <w:left w:val="nil"/>
              <w:bottom w:val="nil"/>
              <w:right w:val="nil"/>
            </w:tcBorders>
            <w:shd w:val="clear" w:color="auto" w:fill="auto"/>
          </w:tcPr>
          <w:p w14:paraId="692D00FC" w14:textId="1AA718EF" w:rsidR="002D5A64" w:rsidRPr="004D3B47" w:rsidRDefault="002D5A64" w:rsidP="002D5A64">
            <w:pPr>
              <w:jc w:val="right"/>
              <w:rPr>
                <w:rFonts w:cs="Arial"/>
                <w:szCs w:val="23"/>
              </w:rPr>
            </w:pPr>
            <w:r w:rsidRPr="004D3B47">
              <w:t xml:space="preserve"> -</w:t>
            </w:r>
            <w:r w:rsidR="00A26D58">
              <w:t xml:space="preserve"> </w:t>
            </w:r>
            <w:r w:rsidRPr="004D3B47">
              <w:t xml:space="preserve"> </w:t>
            </w:r>
          </w:p>
        </w:tc>
        <w:tc>
          <w:tcPr>
            <w:tcW w:w="840" w:type="dxa"/>
            <w:tcBorders>
              <w:top w:val="nil"/>
              <w:left w:val="nil"/>
              <w:bottom w:val="nil"/>
              <w:right w:val="nil"/>
            </w:tcBorders>
            <w:shd w:val="clear" w:color="auto" w:fill="auto"/>
          </w:tcPr>
          <w:p w14:paraId="7E8BA720" w14:textId="22A05F5E" w:rsidR="002D5A64" w:rsidRPr="004D3B47" w:rsidRDefault="002D5A64" w:rsidP="002D5A64">
            <w:pPr>
              <w:jc w:val="right"/>
              <w:rPr>
                <w:rFonts w:cs="Arial"/>
                <w:szCs w:val="23"/>
              </w:rPr>
            </w:pPr>
            <w:r w:rsidRPr="004D3B47">
              <w:t xml:space="preserve"> 3 </w:t>
            </w:r>
          </w:p>
        </w:tc>
        <w:tc>
          <w:tcPr>
            <w:tcW w:w="853" w:type="dxa"/>
            <w:tcBorders>
              <w:top w:val="nil"/>
              <w:left w:val="nil"/>
              <w:bottom w:val="nil"/>
              <w:right w:val="nil"/>
            </w:tcBorders>
            <w:shd w:val="clear" w:color="auto" w:fill="auto"/>
          </w:tcPr>
          <w:p w14:paraId="4E975FD3" w14:textId="7D7758FC" w:rsidR="002D5A64" w:rsidRPr="004D3B47" w:rsidRDefault="002D5A64" w:rsidP="002D5A64">
            <w:pPr>
              <w:jc w:val="right"/>
              <w:rPr>
                <w:rFonts w:cs="Arial"/>
                <w:szCs w:val="23"/>
              </w:rPr>
            </w:pPr>
            <w:r w:rsidRPr="004D3B47">
              <w:t xml:space="preserve"> 5 </w:t>
            </w:r>
          </w:p>
        </w:tc>
        <w:tc>
          <w:tcPr>
            <w:tcW w:w="840" w:type="dxa"/>
            <w:tcBorders>
              <w:top w:val="nil"/>
              <w:left w:val="nil"/>
              <w:bottom w:val="nil"/>
              <w:right w:val="nil"/>
            </w:tcBorders>
            <w:shd w:val="clear" w:color="auto" w:fill="auto"/>
          </w:tcPr>
          <w:p w14:paraId="2043FC65" w14:textId="669DB275" w:rsidR="002D5A64" w:rsidRPr="004D3B47" w:rsidRDefault="002D5A64" w:rsidP="002D5A64">
            <w:pPr>
              <w:jc w:val="right"/>
              <w:rPr>
                <w:rFonts w:cs="Arial"/>
                <w:szCs w:val="23"/>
              </w:rPr>
            </w:pPr>
            <w:r w:rsidRPr="004D3B47">
              <w:t xml:space="preserve"> 27 </w:t>
            </w:r>
          </w:p>
        </w:tc>
        <w:tc>
          <w:tcPr>
            <w:tcW w:w="854" w:type="dxa"/>
            <w:tcBorders>
              <w:top w:val="nil"/>
              <w:left w:val="nil"/>
              <w:bottom w:val="nil"/>
              <w:right w:val="nil"/>
            </w:tcBorders>
            <w:shd w:val="clear" w:color="auto" w:fill="auto"/>
          </w:tcPr>
          <w:p w14:paraId="6B3660E4" w14:textId="4AD41688" w:rsidR="002D5A64" w:rsidRPr="004D3B47" w:rsidRDefault="002D5A64" w:rsidP="002D5A64">
            <w:pPr>
              <w:jc w:val="right"/>
              <w:rPr>
                <w:rFonts w:cs="Arial"/>
                <w:szCs w:val="23"/>
              </w:rPr>
            </w:pPr>
            <w:r w:rsidRPr="004D3B47">
              <w:t xml:space="preserve"> 9 </w:t>
            </w:r>
          </w:p>
        </w:tc>
        <w:tc>
          <w:tcPr>
            <w:tcW w:w="868" w:type="dxa"/>
            <w:tcBorders>
              <w:top w:val="nil"/>
              <w:left w:val="nil"/>
              <w:bottom w:val="nil"/>
              <w:right w:val="nil"/>
            </w:tcBorders>
            <w:shd w:val="clear" w:color="auto" w:fill="auto"/>
          </w:tcPr>
          <w:p w14:paraId="202FFF7E" w14:textId="45714C0D" w:rsidR="002D5A64" w:rsidRPr="004D3B47" w:rsidRDefault="002D5A64" w:rsidP="002D5A64">
            <w:pPr>
              <w:jc w:val="right"/>
              <w:rPr>
                <w:rFonts w:cs="Arial"/>
                <w:szCs w:val="23"/>
              </w:rPr>
            </w:pPr>
            <w:r w:rsidRPr="004D3B47">
              <w:t xml:space="preserve"> 9 </w:t>
            </w:r>
          </w:p>
        </w:tc>
        <w:tc>
          <w:tcPr>
            <w:tcW w:w="868" w:type="dxa"/>
            <w:tcBorders>
              <w:top w:val="nil"/>
              <w:left w:val="nil"/>
              <w:bottom w:val="nil"/>
              <w:right w:val="nil"/>
            </w:tcBorders>
            <w:shd w:val="clear" w:color="auto" w:fill="auto"/>
          </w:tcPr>
          <w:p w14:paraId="6C695791" w14:textId="267F771A" w:rsidR="002D5A64" w:rsidRPr="004D3B47" w:rsidRDefault="002D5A64" w:rsidP="002D5A64">
            <w:pPr>
              <w:jc w:val="right"/>
              <w:rPr>
                <w:rFonts w:cs="Arial"/>
                <w:szCs w:val="23"/>
              </w:rPr>
            </w:pPr>
            <w:r w:rsidRPr="004D3B47">
              <w:t xml:space="preserve"> 4 </w:t>
            </w:r>
          </w:p>
        </w:tc>
        <w:tc>
          <w:tcPr>
            <w:tcW w:w="812" w:type="dxa"/>
            <w:tcBorders>
              <w:top w:val="nil"/>
              <w:left w:val="nil"/>
              <w:bottom w:val="nil"/>
              <w:right w:val="nil"/>
            </w:tcBorders>
            <w:shd w:val="clear" w:color="auto" w:fill="auto"/>
          </w:tcPr>
          <w:p w14:paraId="20514ADE" w14:textId="0308D4E6" w:rsidR="002D5A64" w:rsidRPr="004D3B47" w:rsidRDefault="002D5A64" w:rsidP="002D5A64">
            <w:pPr>
              <w:jc w:val="right"/>
              <w:rPr>
                <w:rFonts w:cs="Arial"/>
                <w:szCs w:val="23"/>
              </w:rPr>
            </w:pPr>
            <w:r w:rsidRPr="004D3B47">
              <w:t xml:space="preserve"> 2 </w:t>
            </w:r>
          </w:p>
        </w:tc>
        <w:tc>
          <w:tcPr>
            <w:tcW w:w="894" w:type="dxa"/>
            <w:tcBorders>
              <w:top w:val="nil"/>
              <w:left w:val="nil"/>
              <w:bottom w:val="nil"/>
              <w:right w:val="nil"/>
            </w:tcBorders>
            <w:shd w:val="clear" w:color="auto" w:fill="auto"/>
          </w:tcPr>
          <w:p w14:paraId="69B1DD6B" w14:textId="04DC34BB" w:rsidR="002D5A64" w:rsidRPr="004D3B47" w:rsidRDefault="002D5A64" w:rsidP="002D5A64">
            <w:pPr>
              <w:jc w:val="right"/>
              <w:rPr>
                <w:rFonts w:cs="Arial"/>
                <w:szCs w:val="23"/>
              </w:rPr>
            </w:pPr>
            <w:r w:rsidRPr="004D3B47">
              <w:t xml:space="preserve"> 3 </w:t>
            </w:r>
          </w:p>
        </w:tc>
        <w:tc>
          <w:tcPr>
            <w:tcW w:w="850" w:type="dxa"/>
            <w:tcBorders>
              <w:top w:val="nil"/>
              <w:left w:val="nil"/>
              <w:bottom w:val="nil"/>
              <w:right w:val="nil"/>
            </w:tcBorders>
            <w:shd w:val="clear" w:color="auto" w:fill="auto"/>
          </w:tcPr>
          <w:p w14:paraId="6788499B" w14:textId="0EDF8DC1" w:rsidR="002D5A64" w:rsidRPr="004D3B47" w:rsidRDefault="002D5A64" w:rsidP="002D5A64">
            <w:pPr>
              <w:jc w:val="right"/>
              <w:rPr>
                <w:rFonts w:cs="Arial"/>
                <w:szCs w:val="23"/>
              </w:rPr>
            </w:pPr>
            <w:r w:rsidRPr="004D3B47">
              <w:t xml:space="preserve"> 2 </w:t>
            </w:r>
          </w:p>
        </w:tc>
        <w:tc>
          <w:tcPr>
            <w:tcW w:w="851" w:type="dxa"/>
            <w:tcBorders>
              <w:top w:val="nil"/>
              <w:left w:val="nil"/>
              <w:bottom w:val="nil"/>
              <w:right w:val="nil"/>
            </w:tcBorders>
            <w:shd w:val="clear" w:color="auto" w:fill="auto"/>
          </w:tcPr>
          <w:p w14:paraId="727CA32F" w14:textId="6539799A" w:rsidR="002D5A64" w:rsidRPr="004D3B47" w:rsidRDefault="002D5A64" w:rsidP="002D5A64">
            <w:pPr>
              <w:jc w:val="right"/>
              <w:rPr>
                <w:rFonts w:cs="Arial"/>
                <w:szCs w:val="23"/>
              </w:rPr>
            </w:pPr>
            <w:r w:rsidRPr="004D3B47">
              <w:t xml:space="preserve"> -</w:t>
            </w:r>
            <w:r w:rsidR="00A26D58">
              <w:t xml:space="preserve"> </w:t>
            </w:r>
            <w:r w:rsidRPr="004D3B47">
              <w:t xml:space="preserve"> </w:t>
            </w:r>
          </w:p>
        </w:tc>
        <w:tc>
          <w:tcPr>
            <w:tcW w:w="709" w:type="dxa"/>
            <w:tcBorders>
              <w:top w:val="nil"/>
              <w:left w:val="nil"/>
              <w:bottom w:val="nil"/>
              <w:right w:val="nil"/>
            </w:tcBorders>
            <w:shd w:val="clear" w:color="auto" w:fill="auto"/>
          </w:tcPr>
          <w:p w14:paraId="328D4726" w14:textId="0025194B" w:rsidR="002D5A64" w:rsidRPr="004D3B47" w:rsidRDefault="002D5A64" w:rsidP="002D5A64">
            <w:pPr>
              <w:jc w:val="right"/>
              <w:rPr>
                <w:rFonts w:cs="Arial"/>
                <w:szCs w:val="23"/>
              </w:rPr>
            </w:pPr>
            <w:r w:rsidRPr="004D3B47">
              <w:t xml:space="preserve"> -</w:t>
            </w:r>
            <w:r w:rsidR="00A26D58">
              <w:t xml:space="preserve"> </w:t>
            </w:r>
            <w:r w:rsidRPr="004D3B47">
              <w:t xml:space="preserve"> </w:t>
            </w:r>
          </w:p>
        </w:tc>
        <w:tc>
          <w:tcPr>
            <w:tcW w:w="989" w:type="dxa"/>
            <w:tcBorders>
              <w:top w:val="nil"/>
              <w:left w:val="nil"/>
              <w:bottom w:val="nil"/>
              <w:right w:val="single" w:sz="4" w:space="0" w:color="auto"/>
            </w:tcBorders>
          </w:tcPr>
          <w:p w14:paraId="70EF470E" w14:textId="7C6B6773" w:rsidR="002D5A64" w:rsidRPr="004D3B47" w:rsidRDefault="002D5A64" w:rsidP="002D5A64">
            <w:pPr>
              <w:jc w:val="right"/>
              <w:rPr>
                <w:rFonts w:cs="Arial"/>
                <w:szCs w:val="23"/>
              </w:rPr>
            </w:pPr>
            <w:r w:rsidRPr="004D3B47">
              <w:t xml:space="preserve"> 64 </w:t>
            </w:r>
          </w:p>
        </w:tc>
      </w:tr>
      <w:tr w:rsidR="004D3B47" w:rsidRPr="004D3B47" w14:paraId="3AC80C01" w14:textId="77777777" w:rsidTr="00645701">
        <w:trPr>
          <w:cantSplit/>
        </w:trPr>
        <w:tc>
          <w:tcPr>
            <w:tcW w:w="3281" w:type="dxa"/>
            <w:tcBorders>
              <w:top w:val="nil"/>
              <w:left w:val="single" w:sz="4" w:space="0" w:color="auto"/>
              <w:bottom w:val="nil"/>
              <w:right w:val="nil"/>
            </w:tcBorders>
            <w:shd w:val="clear" w:color="auto" w:fill="auto"/>
          </w:tcPr>
          <w:p w14:paraId="799C5C50" w14:textId="77777777" w:rsidR="002D5A64" w:rsidRPr="004D3B47" w:rsidRDefault="002D5A64" w:rsidP="002D5A64">
            <w:pPr>
              <w:rPr>
                <w:rFonts w:asciiTheme="minorHAnsi" w:hAnsiTheme="minorHAnsi"/>
                <w:szCs w:val="23"/>
              </w:rPr>
            </w:pPr>
            <w:r w:rsidRPr="004D3B47">
              <w:t>Microinvasive</w:t>
            </w:r>
          </w:p>
        </w:tc>
        <w:tc>
          <w:tcPr>
            <w:tcW w:w="854" w:type="dxa"/>
            <w:tcBorders>
              <w:top w:val="nil"/>
              <w:left w:val="nil"/>
              <w:bottom w:val="nil"/>
              <w:right w:val="nil"/>
            </w:tcBorders>
            <w:shd w:val="clear" w:color="auto" w:fill="auto"/>
          </w:tcPr>
          <w:p w14:paraId="7E8E6A63" w14:textId="27CB5EFC"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40" w:type="dxa"/>
            <w:tcBorders>
              <w:top w:val="nil"/>
              <w:left w:val="nil"/>
              <w:bottom w:val="nil"/>
              <w:right w:val="nil"/>
            </w:tcBorders>
            <w:shd w:val="clear" w:color="auto" w:fill="auto"/>
          </w:tcPr>
          <w:p w14:paraId="38944596" w14:textId="04894285"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53" w:type="dxa"/>
            <w:tcBorders>
              <w:top w:val="nil"/>
              <w:left w:val="nil"/>
              <w:bottom w:val="nil"/>
              <w:right w:val="nil"/>
            </w:tcBorders>
            <w:shd w:val="clear" w:color="auto" w:fill="auto"/>
          </w:tcPr>
          <w:p w14:paraId="2B3E5B71" w14:textId="5195D5FD" w:rsidR="002D5A64" w:rsidRPr="004D3B47" w:rsidRDefault="002D5A64" w:rsidP="002D5A64">
            <w:pPr>
              <w:jc w:val="right"/>
              <w:rPr>
                <w:rFonts w:asciiTheme="minorHAnsi" w:hAnsiTheme="minorHAnsi"/>
                <w:szCs w:val="23"/>
              </w:rPr>
            </w:pPr>
            <w:r w:rsidRPr="004D3B47">
              <w:t xml:space="preserve"> 1 </w:t>
            </w:r>
          </w:p>
        </w:tc>
        <w:tc>
          <w:tcPr>
            <w:tcW w:w="840" w:type="dxa"/>
            <w:tcBorders>
              <w:top w:val="nil"/>
              <w:left w:val="nil"/>
              <w:bottom w:val="nil"/>
              <w:right w:val="nil"/>
            </w:tcBorders>
            <w:shd w:val="clear" w:color="auto" w:fill="auto"/>
          </w:tcPr>
          <w:p w14:paraId="1246D0A0" w14:textId="7C3F25CB" w:rsidR="002D5A64" w:rsidRPr="004D3B47" w:rsidRDefault="002D5A64" w:rsidP="002D5A64">
            <w:pPr>
              <w:jc w:val="right"/>
              <w:rPr>
                <w:rFonts w:asciiTheme="minorHAnsi" w:hAnsiTheme="minorHAnsi"/>
                <w:szCs w:val="23"/>
              </w:rPr>
            </w:pPr>
            <w:r w:rsidRPr="004D3B47">
              <w:t xml:space="preserve"> 2 </w:t>
            </w:r>
          </w:p>
        </w:tc>
        <w:tc>
          <w:tcPr>
            <w:tcW w:w="854" w:type="dxa"/>
            <w:tcBorders>
              <w:top w:val="nil"/>
              <w:left w:val="nil"/>
              <w:bottom w:val="nil"/>
              <w:right w:val="nil"/>
            </w:tcBorders>
            <w:shd w:val="clear" w:color="auto" w:fill="auto"/>
          </w:tcPr>
          <w:p w14:paraId="41BE440B" w14:textId="1D99E99D" w:rsidR="002D5A64" w:rsidRPr="004D3B47" w:rsidRDefault="002D5A64" w:rsidP="002D5A64">
            <w:pPr>
              <w:jc w:val="right"/>
              <w:rPr>
                <w:rFonts w:asciiTheme="minorHAnsi" w:hAnsiTheme="minorHAnsi"/>
                <w:szCs w:val="23"/>
              </w:rPr>
            </w:pPr>
            <w:r w:rsidRPr="004D3B47">
              <w:t xml:space="preserve"> 1 </w:t>
            </w:r>
          </w:p>
        </w:tc>
        <w:tc>
          <w:tcPr>
            <w:tcW w:w="868" w:type="dxa"/>
            <w:tcBorders>
              <w:top w:val="nil"/>
              <w:left w:val="nil"/>
              <w:bottom w:val="nil"/>
              <w:right w:val="nil"/>
            </w:tcBorders>
            <w:shd w:val="clear" w:color="auto" w:fill="auto"/>
          </w:tcPr>
          <w:p w14:paraId="3B45437F" w14:textId="34A3F218" w:rsidR="002D5A64" w:rsidRPr="004D3B47" w:rsidRDefault="002D5A64" w:rsidP="002D5A64">
            <w:pPr>
              <w:jc w:val="right"/>
              <w:rPr>
                <w:rFonts w:asciiTheme="minorHAnsi" w:hAnsiTheme="minorHAnsi"/>
                <w:szCs w:val="23"/>
              </w:rPr>
            </w:pPr>
            <w:r w:rsidRPr="004D3B47">
              <w:t xml:space="preserve"> 1 </w:t>
            </w:r>
          </w:p>
        </w:tc>
        <w:tc>
          <w:tcPr>
            <w:tcW w:w="868" w:type="dxa"/>
            <w:tcBorders>
              <w:top w:val="nil"/>
              <w:left w:val="nil"/>
              <w:bottom w:val="nil"/>
              <w:right w:val="nil"/>
            </w:tcBorders>
            <w:shd w:val="clear" w:color="auto" w:fill="auto"/>
          </w:tcPr>
          <w:p w14:paraId="6B3B2F62" w14:textId="108B5631" w:rsidR="002D5A64" w:rsidRPr="004D3B47" w:rsidRDefault="002D5A64" w:rsidP="002D5A64">
            <w:pPr>
              <w:jc w:val="right"/>
              <w:rPr>
                <w:rFonts w:asciiTheme="minorHAnsi" w:hAnsiTheme="minorHAnsi"/>
                <w:szCs w:val="23"/>
              </w:rPr>
            </w:pPr>
            <w:r w:rsidRPr="004D3B47">
              <w:t xml:space="preserve"> 1 </w:t>
            </w:r>
          </w:p>
        </w:tc>
        <w:tc>
          <w:tcPr>
            <w:tcW w:w="812" w:type="dxa"/>
            <w:tcBorders>
              <w:top w:val="nil"/>
              <w:left w:val="nil"/>
              <w:bottom w:val="nil"/>
              <w:right w:val="nil"/>
            </w:tcBorders>
            <w:shd w:val="clear" w:color="auto" w:fill="auto"/>
          </w:tcPr>
          <w:p w14:paraId="5895B10B" w14:textId="72A0FE73"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94" w:type="dxa"/>
            <w:tcBorders>
              <w:top w:val="nil"/>
              <w:left w:val="nil"/>
              <w:bottom w:val="nil"/>
              <w:right w:val="nil"/>
            </w:tcBorders>
            <w:shd w:val="clear" w:color="auto" w:fill="auto"/>
          </w:tcPr>
          <w:p w14:paraId="01B5E950" w14:textId="4C56B48A"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50" w:type="dxa"/>
            <w:tcBorders>
              <w:top w:val="nil"/>
              <w:left w:val="nil"/>
              <w:bottom w:val="nil"/>
              <w:right w:val="nil"/>
            </w:tcBorders>
            <w:shd w:val="clear" w:color="auto" w:fill="auto"/>
          </w:tcPr>
          <w:p w14:paraId="3AC44E45" w14:textId="2ECEE7BA"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51" w:type="dxa"/>
            <w:tcBorders>
              <w:top w:val="nil"/>
              <w:left w:val="nil"/>
              <w:bottom w:val="nil"/>
              <w:right w:val="nil"/>
            </w:tcBorders>
            <w:shd w:val="clear" w:color="auto" w:fill="auto"/>
          </w:tcPr>
          <w:p w14:paraId="17FB8D5B" w14:textId="1F53BED8" w:rsidR="002D5A64" w:rsidRPr="004D3B47" w:rsidRDefault="002D5A64" w:rsidP="002D5A64">
            <w:pPr>
              <w:jc w:val="right"/>
              <w:rPr>
                <w:rFonts w:asciiTheme="minorHAnsi" w:hAnsiTheme="minorHAnsi"/>
                <w:szCs w:val="23"/>
              </w:rPr>
            </w:pPr>
            <w:r w:rsidRPr="004D3B47">
              <w:t xml:space="preserve"> 1 </w:t>
            </w:r>
          </w:p>
        </w:tc>
        <w:tc>
          <w:tcPr>
            <w:tcW w:w="709" w:type="dxa"/>
            <w:tcBorders>
              <w:top w:val="nil"/>
              <w:left w:val="nil"/>
              <w:bottom w:val="nil"/>
              <w:right w:val="nil"/>
            </w:tcBorders>
            <w:shd w:val="clear" w:color="auto" w:fill="auto"/>
          </w:tcPr>
          <w:p w14:paraId="286A8FD6" w14:textId="5B4B651F"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989" w:type="dxa"/>
            <w:tcBorders>
              <w:top w:val="nil"/>
              <w:left w:val="nil"/>
              <w:bottom w:val="nil"/>
              <w:right w:val="single" w:sz="4" w:space="0" w:color="auto"/>
            </w:tcBorders>
          </w:tcPr>
          <w:p w14:paraId="1B1CCBED" w14:textId="5D947D1D" w:rsidR="002D5A64" w:rsidRPr="004D3B47" w:rsidRDefault="002D5A64" w:rsidP="002D5A64">
            <w:pPr>
              <w:jc w:val="right"/>
              <w:rPr>
                <w:rFonts w:asciiTheme="minorHAnsi" w:hAnsiTheme="minorHAnsi"/>
                <w:szCs w:val="23"/>
              </w:rPr>
            </w:pPr>
            <w:r w:rsidRPr="004D3B47">
              <w:t xml:space="preserve"> 7 </w:t>
            </w:r>
          </w:p>
        </w:tc>
      </w:tr>
      <w:tr w:rsidR="004D3B47" w:rsidRPr="004D3B47" w14:paraId="52134763" w14:textId="77777777" w:rsidTr="00645701">
        <w:trPr>
          <w:cantSplit/>
        </w:trPr>
        <w:tc>
          <w:tcPr>
            <w:tcW w:w="3281" w:type="dxa"/>
            <w:tcBorders>
              <w:top w:val="nil"/>
              <w:left w:val="single" w:sz="4" w:space="0" w:color="auto"/>
              <w:bottom w:val="nil"/>
              <w:right w:val="nil"/>
            </w:tcBorders>
            <w:shd w:val="clear" w:color="auto" w:fill="auto"/>
          </w:tcPr>
          <w:p w14:paraId="27815217" w14:textId="77777777" w:rsidR="002D5A64" w:rsidRPr="004D3B47" w:rsidRDefault="002D5A64" w:rsidP="002D5A64">
            <w:pPr>
              <w:rPr>
                <w:rFonts w:asciiTheme="minorHAnsi" w:hAnsiTheme="minorHAnsi"/>
                <w:szCs w:val="23"/>
              </w:rPr>
            </w:pPr>
            <w:r w:rsidRPr="004D3B47">
              <w:t>Invasive squamous cell carcinoma</w:t>
            </w:r>
          </w:p>
        </w:tc>
        <w:tc>
          <w:tcPr>
            <w:tcW w:w="854" w:type="dxa"/>
            <w:tcBorders>
              <w:top w:val="nil"/>
              <w:left w:val="nil"/>
              <w:bottom w:val="nil"/>
              <w:right w:val="nil"/>
            </w:tcBorders>
            <w:shd w:val="clear" w:color="auto" w:fill="auto"/>
          </w:tcPr>
          <w:p w14:paraId="2736FA06" w14:textId="3DD7F24C"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40" w:type="dxa"/>
            <w:tcBorders>
              <w:top w:val="nil"/>
              <w:left w:val="nil"/>
              <w:bottom w:val="nil"/>
              <w:right w:val="nil"/>
            </w:tcBorders>
            <w:shd w:val="clear" w:color="auto" w:fill="auto"/>
          </w:tcPr>
          <w:p w14:paraId="03227E77" w14:textId="5BFE7407" w:rsidR="002D5A64" w:rsidRPr="004D3B47" w:rsidRDefault="002D5A64" w:rsidP="002D5A64">
            <w:pPr>
              <w:jc w:val="right"/>
              <w:rPr>
                <w:rFonts w:asciiTheme="minorHAnsi" w:hAnsiTheme="minorHAnsi"/>
                <w:szCs w:val="23"/>
              </w:rPr>
            </w:pPr>
            <w:r w:rsidRPr="004D3B47">
              <w:t xml:space="preserve"> 1 </w:t>
            </w:r>
          </w:p>
        </w:tc>
        <w:tc>
          <w:tcPr>
            <w:tcW w:w="853" w:type="dxa"/>
            <w:tcBorders>
              <w:top w:val="nil"/>
              <w:left w:val="nil"/>
              <w:bottom w:val="nil"/>
              <w:right w:val="nil"/>
            </w:tcBorders>
            <w:shd w:val="clear" w:color="auto" w:fill="auto"/>
          </w:tcPr>
          <w:p w14:paraId="5D5A5D3E" w14:textId="4BB60E21" w:rsidR="002D5A64" w:rsidRPr="004D3B47" w:rsidRDefault="002D5A64" w:rsidP="002D5A64">
            <w:pPr>
              <w:jc w:val="right"/>
              <w:rPr>
                <w:rFonts w:asciiTheme="minorHAnsi" w:hAnsiTheme="minorHAnsi"/>
                <w:szCs w:val="23"/>
              </w:rPr>
            </w:pPr>
            <w:r w:rsidRPr="004D3B47">
              <w:t xml:space="preserve"> 7 </w:t>
            </w:r>
          </w:p>
        </w:tc>
        <w:tc>
          <w:tcPr>
            <w:tcW w:w="840" w:type="dxa"/>
            <w:tcBorders>
              <w:top w:val="nil"/>
              <w:left w:val="nil"/>
              <w:bottom w:val="nil"/>
              <w:right w:val="nil"/>
            </w:tcBorders>
            <w:shd w:val="clear" w:color="auto" w:fill="auto"/>
          </w:tcPr>
          <w:p w14:paraId="6EB7EE56" w14:textId="2248DCCF" w:rsidR="002D5A64" w:rsidRPr="004D3B47" w:rsidRDefault="002D5A64" w:rsidP="002D5A64">
            <w:pPr>
              <w:jc w:val="right"/>
              <w:rPr>
                <w:rFonts w:asciiTheme="minorHAnsi" w:hAnsiTheme="minorHAnsi"/>
                <w:szCs w:val="23"/>
              </w:rPr>
            </w:pPr>
            <w:r w:rsidRPr="004D3B47">
              <w:t xml:space="preserve"> 3 </w:t>
            </w:r>
          </w:p>
        </w:tc>
        <w:tc>
          <w:tcPr>
            <w:tcW w:w="854" w:type="dxa"/>
            <w:tcBorders>
              <w:top w:val="nil"/>
              <w:left w:val="nil"/>
              <w:bottom w:val="nil"/>
              <w:right w:val="nil"/>
            </w:tcBorders>
            <w:shd w:val="clear" w:color="auto" w:fill="auto"/>
          </w:tcPr>
          <w:p w14:paraId="213F4FC8" w14:textId="604BBC5A" w:rsidR="002D5A64" w:rsidRPr="004D3B47" w:rsidRDefault="002D5A64" w:rsidP="002D5A64">
            <w:pPr>
              <w:jc w:val="right"/>
              <w:rPr>
                <w:rFonts w:asciiTheme="minorHAnsi" w:hAnsiTheme="minorHAnsi"/>
                <w:szCs w:val="23"/>
              </w:rPr>
            </w:pPr>
            <w:r w:rsidRPr="004D3B47">
              <w:t xml:space="preserve"> 7 </w:t>
            </w:r>
          </w:p>
        </w:tc>
        <w:tc>
          <w:tcPr>
            <w:tcW w:w="868" w:type="dxa"/>
            <w:tcBorders>
              <w:top w:val="nil"/>
              <w:left w:val="nil"/>
              <w:bottom w:val="nil"/>
              <w:right w:val="nil"/>
            </w:tcBorders>
            <w:shd w:val="clear" w:color="auto" w:fill="auto"/>
          </w:tcPr>
          <w:p w14:paraId="14E46CEC" w14:textId="5485A9A7" w:rsidR="002D5A64" w:rsidRPr="004D3B47" w:rsidRDefault="002D5A64" w:rsidP="002D5A64">
            <w:pPr>
              <w:jc w:val="right"/>
              <w:rPr>
                <w:rFonts w:asciiTheme="minorHAnsi" w:hAnsiTheme="minorHAnsi"/>
                <w:szCs w:val="23"/>
              </w:rPr>
            </w:pPr>
            <w:r w:rsidRPr="004D3B47">
              <w:t xml:space="preserve"> 9 </w:t>
            </w:r>
          </w:p>
        </w:tc>
        <w:tc>
          <w:tcPr>
            <w:tcW w:w="868" w:type="dxa"/>
            <w:tcBorders>
              <w:top w:val="nil"/>
              <w:left w:val="nil"/>
              <w:bottom w:val="nil"/>
              <w:right w:val="nil"/>
            </w:tcBorders>
            <w:shd w:val="clear" w:color="auto" w:fill="auto"/>
          </w:tcPr>
          <w:p w14:paraId="1A33553B" w14:textId="26CA4728" w:rsidR="002D5A64" w:rsidRPr="004D3B47" w:rsidRDefault="002D5A64" w:rsidP="002D5A64">
            <w:pPr>
              <w:jc w:val="right"/>
              <w:rPr>
                <w:rFonts w:asciiTheme="minorHAnsi" w:hAnsiTheme="minorHAnsi"/>
                <w:szCs w:val="23"/>
              </w:rPr>
            </w:pPr>
            <w:r w:rsidRPr="004D3B47">
              <w:t xml:space="preserve"> 6 </w:t>
            </w:r>
          </w:p>
        </w:tc>
        <w:tc>
          <w:tcPr>
            <w:tcW w:w="812" w:type="dxa"/>
            <w:tcBorders>
              <w:top w:val="nil"/>
              <w:left w:val="nil"/>
              <w:bottom w:val="nil"/>
              <w:right w:val="nil"/>
            </w:tcBorders>
            <w:shd w:val="clear" w:color="auto" w:fill="auto"/>
          </w:tcPr>
          <w:p w14:paraId="3E597474" w14:textId="39189B0E" w:rsidR="002D5A64" w:rsidRPr="004D3B47" w:rsidRDefault="002D5A64" w:rsidP="002D5A64">
            <w:pPr>
              <w:jc w:val="right"/>
              <w:rPr>
                <w:rFonts w:asciiTheme="minorHAnsi" w:hAnsiTheme="minorHAnsi"/>
                <w:szCs w:val="23"/>
              </w:rPr>
            </w:pPr>
            <w:r w:rsidRPr="004D3B47">
              <w:t xml:space="preserve"> 8 </w:t>
            </w:r>
          </w:p>
        </w:tc>
        <w:tc>
          <w:tcPr>
            <w:tcW w:w="894" w:type="dxa"/>
            <w:tcBorders>
              <w:top w:val="nil"/>
              <w:left w:val="nil"/>
              <w:bottom w:val="nil"/>
              <w:right w:val="nil"/>
            </w:tcBorders>
            <w:shd w:val="clear" w:color="auto" w:fill="auto"/>
          </w:tcPr>
          <w:p w14:paraId="08D54C94" w14:textId="0001338B" w:rsidR="002D5A64" w:rsidRPr="004D3B47" w:rsidRDefault="002D5A64" w:rsidP="002D5A64">
            <w:pPr>
              <w:jc w:val="right"/>
              <w:rPr>
                <w:rFonts w:asciiTheme="minorHAnsi" w:hAnsiTheme="minorHAnsi"/>
                <w:szCs w:val="23"/>
              </w:rPr>
            </w:pPr>
            <w:r w:rsidRPr="004D3B47">
              <w:t xml:space="preserve"> 3 </w:t>
            </w:r>
          </w:p>
        </w:tc>
        <w:tc>
          <w:tcPr>
            <w:tcW w:w="850" w:type="dxa"/>
            <w:tcBorders>
              <w:top w:val="nil"/>
              <w:left w:val="nil"/>
              <w:bottom w:val="nil"/>
              <w:right w:val="nil"/>
            </w:tcBorders>
            <w:shd w:val="clear" w:color="auto" w:fill="auto"/>
          </w:tcPr>
          <w:p w14:paraId="79E77359" w14:textId="49230B9A" w:rsidR="002D5A64" w:rsidRPr="004D3B47" w:rsidRDefault="002D5A64" w:rsidP="002D5A64">
            <w:pPr>
              <w:jc w:val="right"/>
              <w:rPr>
                <w:rFonts w:asciiTheme="minorHAnsi" w:hAnsiTheme="minorHAnsi"/>
                <w:szCs w:val="23"/>
              </w:rPr>
            </w:pPr>
            <w:r w:rsidRPr="004D3B47">
              <w:t xml:space="preserve"> 5 </w:t>
            </w:r>
          </w:p>
        </w:tc>
        <w:tc>
          <w:tcPr>
            <w:tcW w:w="851" w:type="dxa"/>
            <w:tcBorders>
              <w:top w:val="nil"/>
              <w:left w:val="nil"/>
              <w:bottom w:val="nil"/>
              <w:right w:val="nil"/>
            </w:tcBorders>
            <w:shd w:val="clear" w:color="auto" w:fill="auto"/>
          </w:tcPr>
          <w:p w14:paraId="3F411644" w14:textId="6080DDF3" w:rsidR="002D5A64" w:rsidRPr="004D3B47" w:rsidRDefault="002D5A64" w:rsidP="002D5A64">
            <w:pPr>
              <w:jc w:val="right"/>
              <w:rPr>
                <w:rFonts w:asciiTheme="minorHAnsi" w:hAnsiTheme="minorHAnsi"/>
                <w:szCs w:val="23"/>
              </w:rPr>
            </w:pPr>
            <w:r w:rsidRPr="004D3B47">
              <w:t xml:space="preserve"> 1 </w:t>
            </w:r>
          </w:p>
        </w:tc>
        <w:tc>
          <w:tcPr>
            <w:tcW w:w="709" w:type="dxa"/>
            <w:tcBorders>
              <w:top w:val="nil"/>
              <w:left w:val="nil"/>
              <w:bottom w:val="nil"/>
              <w:right w:val="nil"/>
            </w:tcBorders>
            <w:shd w:val="clear" w:color="auto" w:fill="auto"/>
          </w:tcPr>
          <w:p w14:paraId="3F000F23" w14:textId="4ACF9429" w:rsidR="002D5A64" w:rsidRPr="004D3B47" w:rsidRDefault="002D5A64" w:rsidP="002D5A64">
            <w:pPr>
              <w:jc w:val="right"/>
              <w:rPr>
                <w:rFonts w:asciiTheme="minorHAnsi" w:hAnsiTheme="minorHAnsi"/>
                <w:szCs w:val="23"/>
              </w:rPr>
            </w:pPr>
            <w:r w:rsidRPr="004D3B47">
              <w:t xml:space="preserve"> 8 </w:t>
            </w:r>
          </w:p>
        </w:tc>
        <w:tc>
          <w:tcPr>
            <w:tcW w:w="989" w:type="dxa"/>
            <w:tcBorders>
              <w:top w:val="nil"/>
              <w:left w:val="nil"/>
              <w:bottom w:val="nil"/>
              <w:right w:val="single" w:sz="4" w:space="0" w:color="auto"/>
            </w:tcBorders>
          </w:tcPr>
          <w:p w14:paraId="005182CB" w14:textId="1873BD6B" w:rsidR="002D5A64" w:rsidRPr="004D3B47" w:rsidRDefault="002D5A64" w:rsidP="002D5A64">
            <w:pPr>
              <w:jc w:val="right"/>
              <w:rPr>
                <w:rFonts w:asciiTheme="minorHAnsi" w:hAnsiTheme="minorHAnsi"/>
                <w:szCs w:val="23"/>
              </w:rPr>
            </w:pPr>
            <w:r w:rsidRPr="004D3B47">
              <w:t xml:space="preserve"> 58 </w:t>
            </w:r>
          </w:p>
        </w:tc>
      </w:tr>
      <w:tr w:rsidR="004D3B47" w:rsidRPr="004D3B47" w14:paraId="48F551FA" w14:textId="77777777" w:rsidTr="00645701">
        <w:trPr>
          <w:cantSplit/>
        </w:trPr>
        <w:tc>
          <w:tcPr>
            <w:tcW w:w="3281" w:type="dxa"/>
            <w:tcBorders>
              <w:top w:val="nil"/>
              <w:left w:val="single" w:sz="4" w:space="0" w:color="auto"/>
              <w:bottom w:val="nil"/>
              <w:right w:val="nil"/>
            </w:tcBorders>
            <w:shd w:val="clear" w:color="auto" w:fill="auto"/>
          </w:tcPr>
          <w:p w14:paraId="48A69029" w14:textId="2E541C0D" w:rsidR="002D5A64" w:rsidRPr="004D3B47" w:rsidRDefault="002D5A64" w:rsidP="002D5A64">
            <w:pPr>
              <w:rPr>
                <w:rFonts w:asciiTheme="minorHAnsi" w:hAnsiTheme="minorHAnsi"/>
                <w:szCs w:val="23"/>
              </w:rPr>
            </w:pPr>
            <w:r w:rsidRPr="004D3B47">
              <w:t>Adenocarcinoma endocervical type</w:t>
            </w:r>
          </w:p>
        </w:tc>
        <w:tc>
          <w:tcPr>
            <w:tcW w:w="854" w:type="dxa"/>
            <w:tcBorders>
              <w:top w:val="nil"/>
              <w:left w:val="nil"/>
              <w:bottom w:val="nil"/>
              <w:right w:val="nil"/>
            </w:tcBorders>
            <w:shd w:val="clear" w:color="auto" w:fill="auto"/>
          </w:tcPr>
          <w:p w14:paraId="38F54C09" w14:textId="1470CCA1"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40" w:type="dxa"/>
            <w:tcBorders>
              <w:top w:val="nil"/>
              <w:left w:val="nil"/>
              <w:bottom w:val="nil"/>
              <w:right w:val="nil"/>
            </w:tcBorders>
            <w:shd w:val="clear" w:color="auto" w:fill="auto"/>
          </w:tcPr>
          <w:p w14:paraId="3572D8A0" w14:textId="749AF936"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53" w:type="dxa"/>
            <w:tcBorders>
              <w:top w:val="nil"/>
              <w:left w:val="nil"/>
              <w:bottom w:val="nil"/>
              <w:right w:val="nil"/>
            </w:tcBorders>
            <w:shd w:val="clear" w:color="auto" w:fill="auto"/>
          </w:tcPr>
          <w:p w14:paraId="11ED466C" w14:textId="517D2924"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40" w:type="dxa"/>
            <w:tcBorders>
              <w:top w:val="nil"/>
              <w:left w:val="nil"/>
              <w:bottom w:val="nil"/>
              <w:right w:val="nil"/>
            </w:tcBorders>
            <w:shd w:val="clear" w:color="auto" w:fill="auto"/>
          </w:tcPr>
          <w:p w14:paraId="56B35DF9" w14:textId="06F4BEB3" w:rsidR="002D5A64" w:rsidRPr="004D3B47" w:rsidRDefault="002D5A64" w:rsidP="002D5A64">
            <w:pPr>
              <w:jc w:val="right"/>
              <w:rPr>
                <w:rFonts w:asciiTheme="minorHAnsi" w:hAnsiTheme="minorHAnsi"/>
                <w:szCs w:val="23"/>
              </w:rPr>
            </w:pPr>
            <w:r w:rsidRPr="004D3B47">
              <w:t xml:space="preserve"> 1 </w:t>
            </w:r>
          </w:p>
        </w:tc>
        <w:tc>
          <w:tcPr>
            <w:tcW w:w="854" w:type="dxa"/>
            <w:tcBorders>
              <w:top w:val="nil"/>
              <w:left w:val="nil"/>
              <w:bottom w:val="nil"/>
              <w:right w:val="nil"/>
            </w:tcBorders>
            <w:shd w:val="clear" w:color="auto" w:fill="auto"/>
          </w:tcPr>
          <w:p w14:paraId="3A28F0E6" w14:textId="1E1ED099"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68" w:type="dxa"/>
            <w:tcBorders>
              <w:top w:val="nil"/>
              <w:left w:val="nil"/>
              <w:bottom w:val="nil"/>
              <w:right w:val="nil"/>
            </w:tcBorders>
            <w:shd w:val="clear" w:color="auto" w:fill="auto"/>
          </w:tcPr>
          <w:p w14:paraId="4FAE806B" w14:textId="3D2E354A" w:rsidR="002D5A64" w:rsidRPr="004D3B47" w:rsidRDefault="002D5A64" w:rsidP="002D5A64">
            <w:pPr>
              <w:jc w:val="right"/>
              <w:rPr>
                <w:rFonts w:asciiTheme="minorHAnsi" w:hAnsiTheme="minorHAnsi"/>
                <w:szCs w:val="23"/>
              </w:rPr>
            </w:pPr>
            <w:r w:rsidRPr="004D3B47">
              <w:t xml:space="preserve"> 1 </w:t>
            </w:r>
          </w:p>
        </w:tc>
        <w:tc>
          <w:tcPr>
            <w:tcW w:w="868" w:type="dxa"/>
            <w:tcBorders>
              <w:top w:val="nil"/>
              <w:left w:val="nil"/>
              <w:bottom w:val="nil"/>
              <w:right w:val="nil"/>
            </w:tcBorders>
            <w:shd w:val="clear" w:color="auto" w:fill="auto"/>
          </w:tcPr>
          <w:p w14:paraId="7481730B" w14:textId="30BF2117" w:rsidR="002D5A64" w:rsidRPr="004D3B47" w:rsidRDefault="002D5A64" w:rsidP="002D5A64">
            <w:pPr>
              <w:jc w:val="right"/>
              <w:rPr>
                <w:rFonts w:asciiTheme="minorHAnsi" w:hAnsiTheme="minorHAnsi"/>
                <w:szCs w:val="23"/>
              </w:rPr>
            </w:pPr>
            <w:r w:rsidRPr="004D3B47">
              <w:t xml:space="preserve"> 2 </w:t>
            </w:r>
          </w:p>
        </w:tc>
        <w:tc>
          <w:tcPr>
            <w:tcW w:w="812" w:type="dxa"/>
            <w:tcBorders>
              <w:top w:val="nil"/>
              <w:left w:val="nil"/>
              <w:bottom w:val="nil"/>
              <w:right w:val="nil"/>
            </w:tcBorders>
            <w:shd w:val="clear" w:color="auto" w:fill="auto"/>
          </w:tcPr>
          <w:p w14:paraId="25275599" w14:textId="2F653497" w:rsidR="002D5A64" w:rsidRPr="004D3B47" w:rsidRDefault="002D5A64" w:rsidP="002D5A64">
            <w:pPr>
              <w:jc w:val="right"/>
              <w:rPr>
                <w:rFonts w:asciiTheme="minorHAnsi" w:hAnsiTheme="minorHAnsi"/>
                <w:szCs w:val="23"/>
              </w:rPr>
            </w:pPr>
            <w:r w:rsidRPr="004D3B47">
              <w:t xml:space="preserve"> 2 </w:t>
            </w:r>
          </w:p>
        </w:tc>
        <w:tc>
          <w:tcPr>
            <w:tcW w:w="894" w:type="dxa"/>
            <w:tcBorders>
              <w:top w:val="nil"/>
              <w:left w:val="nil"/>
              <w:bottom w:val="nil"/>
              <w:right w:val="nil"/>
            </w:tcBorders>
            <w:shd w:val="clear" w:color="auto" w:fill="auto"/>
          </w:tcPr>
          <w:p w14:paraId="710B97EF" w14:textId="589F5866" w:rsidR="002D5A64" w:rsidRPr="004D3B47" w:rsidRDefault="002D5A64" w:rsidP="002D5A64">
            <w:pPr>
              <w:jc w:val="right"/>
              <w:rPr>
                <w:rFonts w:asciiTheme="minorHAnsi" w:hAnsiTheme="minorHAnsi"/>
                <w:szCs w:val="23"/>
              </w:rPr>
            </w:pPr>
            <w:r w:rsidRPr="004D3B47">
              <w:t xml:space="preserve"> 2 </w:t>
            </w:r>
          </w:p>
        </w:tc>
        <w:tc>
          <w:tcPr>
            <w:tcW w:w="850" w:type="dxa"/>
            <w:tcBorders>
              <w:top w:val="nil"/>
              <w:left w:val="nil"/>
              <w:bottom w:val="nil"/>
              <w:right w:val="nil"/>
            </w:tcBorders>
            <w:shd w:val="clear" w:color="auto" w:fill="auto"/>
          </w:tcPr>
          <w:p w14:paraId="64D0A55B" w14:textId="740F2F32" w:rsidR="002D5A64" w:rsidRPr="004D3B47" w:rsidRDefault="002D5A64" w:rsidP="002D5A64">
            <w:pPr>
              <w:jc w:val="right"/>
              <w:rPr>
                <w:rFonts w:asciiTheme="minorHAnsi" w:hAnsiTheme="minorHAnsi"/>
                <w:szCs w:val="23"/>
              </w:rPr>
            </w:pPr>
            <w:r w:rsidRPr="004D3B47">
              <w:t xml:space="preserve"> 1 </w:t>
            </w:r>
          </w:p>
        </w:tc>
        <w:tc>
          <w:tcPr>
            <w:tcW w:w="851" w:type="dxa"/>
            <w:tcBorders>
              <w:top w:val="nil"/>
              <w:left w:val="nil"/>
              <w:bottom w:val="nil"/>
              <w:right w:val="nil"/>
            </w:tcBorders>
            <w:shd w:val="clear" w:color="auto" w:fill="auto"/>
          </w:tcPr>
          <w:p w14:paraId="336485E0" w14:textId="059291D2" w:rsidR="002D5A64" w:rsidRPr="004D3B47" w:rsidRDefault="002D5A64" w:rsidP="002D5A64">
            <w:pPr>
              <w:jc w:val="right"/>
              <w:rPr>
                <w:rFonts w:asciiTheme="minorHAnsi" w:hAnsiTheme="minorHAnsi"/>
                <w:szCs w:val="23"/>
              </w:rPr>
            </w:pPr>
            <w:r w:rsidRPr="004D3B47">
              <w:t xml:space="preserve"> 1 </w:t>
            </w:r>
          </w:p>
        </w:tc>
        <w:tc>
          <w:tcPr>
            <w:tcW w:w="709" w:type="dxa"/>
            <w:tcBorders>
              <w:top w:val="nil"/>
              <w:left w:val="nil"/>
              <w:bottom w:val="nil"/>
              <w:right w:val="nil"/>
            </w:tcBorders>
            <w:shd w:val="clear" w:color="auto" w:fill="auto"/>
          </w:tcPr>
          <w:p w14:paraId="3270B8D8" w14:textId="5AE66D3C"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989" w:type="dxa"/>
            <w:tcBorders>
              <w:top w:val="nil"/>
              <w:left w:val="nil"/>
              <w:bottom w:val="nil"/>
              <w:right w:val="single" w:sz="4" w:space="0" w:color="auto"/>
            </w:tcBorders>
          </w:tcPr>
          <w:p w14:paraId="29700179" w14:textId="4C0670E5" w:rsidR="002D5A64" w:rsidRPr="004D3B47" w:rsidRDefault="002D5A64" w:rsidP="002D5A64">
            <w:pPr>
              <w:jc w:val="right"/>
              <w:rPr>
                <w:rFonts w:asciiTheme="minorHAnsi" w:hAnsiTheme="minorHAnsi"/>
                <w:szCs w:val="23"/>
              </w:rPr>
            </w:pPr>
            <w:r w:rsidRPr="004D3B47">
              <w:t xml:space="preserve"> 10 </w:t>
            </w:r>
          </w:p>
        </w:tc>
      </w:tr>
      <w:tr w:rsidR="004D3B47" w:rsidRPr="004D3B47" w14:paraId="4339B3C2" w14:textId="77777777" w:rsidTr="00645701">
        <w:trPr>
          <w:cantSplit/>
        </w:trPr>
        <w:tc>
          <w:tcPr>
            <w:tcW w:w="3281" w:type="dxa"/>
            <w:tcBorders>
              <w:top w:val="nil"/>
              <w:left w:val="single" w:sz="4" w:space="0" w:color="auto"/>
              <w:bottom w:val="nil"/>
              <w:right w:val="nil"/>
            </w:tcBorders>
            <w:shd w:val="clear" w:color="auto" w:fill="auto"/>
          </w:tcPr>
          <w:p w14:paraId="0656C78E" w14:textId="7F2CCDD7" w:rsidR="002D5A64" w:rsidRPr="004D3B47" w:rsidRDefault="002D5A64" w:rsidP="002D5A64">
            <w:pPr>
              <w:rPr>
                <w:rFonts w:asciiTheme="minorHAnsi" w:hAnsiTheme="minorHAnsi"/>
                <w:szCs w:val="23"/>
              </w:rPr>
            </w:pPr>
            <w:r w:rsidRPr="004D3B47">
              <w:t>Invasive adenocarcinoma (not endocervical type)</w:t>
            </w:r>
          </w:p>
        </w:tc>
        <w:tc>
          <w:tcPr>
            <w:tcW w:w="854" w:type="dxa"/>
            <w:tcBorders>
              <w:top w:val="nil"/>
              <w:left w:val="nil"/>
              <w:bottom w:val="nil"/>
              <w:right w:val="nil"/>
            </w:tcBorders>
            <w:shd w:val="clear" w:color="auto" w:fill="auto"/>
          </w:tcPr>
          <w:p w14:paraId="4A323CFF" w14:textId="0296558B"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40" w:type="dxa"/>
            <w:tcBorders>
              <w:top w:val="nil"/>
              <w:left w:val="nil"/>
              <w:bottom w:val="nil"/>
              <w:right w:val="nil"/>
            </w:tcBorders>
            <w:shd w:val="clear" w:color="auto" w:fill="auto"/>
          </w:tcPr>
          <w:p w14:paraId="045AD523" w14:textId="5FD22E87"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53" w:type="dxa"/>
            <w:tcBorders>
              <w:top w:val="nil"/>
              <w:left w:val="nil"/>
              <w:bottom w:val="nil"/>
              <w:right w:val="nil"/>
            </w:tcBorders>
            <w:shd w:val="clear" w:color="auto" w:fill="auto"/>
          </w:tcPr>
          <w:p w14:paraId="2BAF52AB" w14:textId="0DB7F9D7" w:rsidR="002D5A64" w:rsidRPr="004D3B47" w:rsidRDefault="002D5A64" w:rsidP="002D5A64">
            <w:pPr>
              <w:jc w:val="right"/>
              <w:rPr>
                <w:rFonts w:asciiTheme="minorHAnsi" w:hAnsiTheme="minorHAnsi"/>
                <w:szCs w:val="23"/>
              </w:rPr>
            </w:pPr>
            <w:r w:rsidRPr="004D3B47">
              <w:t xml:space="preserve"> 1 </w:t>
            </w:r>
          </w:p>
        </w:tc>
        <w:tc>
          <w:tcPr>
            <w:tcW w:w="840" w:type="dxa"/>
            <w:tcBorders>
              <w:top w:val="nil"/>
              <w:left w:val="nil"/>
              <w:bottom w:val="nil"/>
              <w:right w:val="nil"/>
            </w:tcBorders>
            <w:shd w:val="clear" w:color="auto" w:fill="auto"/>
          </w:tcPr>
          <w:p w14:paraId="00033162" w14:textId="65F85E55" w:rsidR="002D5A64" w:rsidRPr="004D3B47" w:rsidRDefault="002D5A64" w:rsidP="002D5A64">
            <w:pPr>
              <w:jc w:val="right"/>
              <w:rPr>
                <w:rFonts w:asciiTheme="minorHAnsi" w:hAnsiTheme="minorHAnsi"/>
                <w:szCs w:val="23"/>
              </w:rPr>
            </w:pPr>
            <w:r w:rsidRPr="004D3B47">
              <w:t xml:space="preserve"> 3 </w:t>
            </w:r>
          </w:p>
        </w:tc>
        <w:tc>
          <w:tcPr>
            <w:tcW w:w="854" w:type="dxa"/>
            <w:tcBorders>
              <w:top w:val="nil"/>
              <w:left w:val="nil"/>
              <w:bottom w:val="nil"/>
              <w:right w:val="nil"/>
            </w:tcBorders>
            <w:shd w:val="clear" w:color="auto" w:fill="auto"/>
          </w:tcPr>
          <w:p w14:paraId="158A261D" w14:textId="0447C9AF" w:rsidR="002D5A64" w:rsidRPr="004D3B47" w:rsidRDefault="002D5A64" w:rsidP="002D5A64">
            <w:pPr>
              <w:jc w:val="right"/>
              <w:rPr>
                <w:rFonts w:asciiTheme="minorHAnsi" w:hAnsiTheme="minorHAnsi"/>
                <w:szCs w:val="23"/>
              </w:rPr>
            </w:pPr>
            <w:r w:rsidRPr="004D3B47">
              <w:t xml:space="preserve"> 1 </w:t>
            </w:r>
          </w:p>
        </w:tc>
        <w:tc>
          <w:tcPr>
            <w:tcW w:w="868" w:type="dxa"/>
            <w:tcBorders>
              <w:top w:val="nil"/>
              <w:left w:val="nil"/>
              <w:bottom w:val="nil"/>
              <w:right w:val="nil"/>
            </w:tcBorders>
            <w:shd w:val="clear" w:color="auto" w:fill="auto"/>
          </w:tcPr>
          <w:p w14:paraId="6FE4F223" w14:textId="1A88A1DE"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68" w:type="dxa"/>
            <w:tcBorders>
              <w:top w:val="nil"/>
              <w:left w:val="nil"/>
              <w:bottom w:val="nil"/>
              <w:right w:val="nil"/>
            </w:tcBorders>
            <w:shd w:val="clear" w:color="auto" w:fill="auto"/>
          </w:tcPr>
          <w:p w14:paraId="3D2A1AF2" w14:textId="1359206E" w:rsidR="002D5A64" w:rsidRPr="004D3B47" w:rsidRDefault="002D5A64" w:rsidP="002D5A64">
            <w:pPr>
              <w:jc w:val="right"/>
              <w:rPr>
                <w:rFonts w:asciiTheme="minorHAnsi" w:hAnsiTheme="minorHAnsi"/>
                <w:szCs w:val="23"/>
              </w:rPr>
            </w:pPr>
            <w:r w:rsidRPr="004D3B47">
              <w:t xml:space="preserve"> 3 </w:t>
            </w:r>
          </w:p>
        </w:tc>
        <w:tc>
          <w:tcPr>
            <w:tcW w:w="812" w:type="dxa"/>
            <w:tcBorders>
              <w:top w:val="nil"/>
              <w:left w:val="nil"/>
              <w:bottom w:val="nil"/>
              <w:right w:val="nil"/>
            </w:tcBorders>
            <w:shd w:val="clear" w:color="auto" w:fill="auto"/>
          </w:tcPr>
          <w:p w14:paraId="13587947" w14:textId="5D3DDE45" w:rsidR="002D5A64" w:rsidRPr="004D3B47" w:rsidRDefault="002D5A64" w:rsidP="002D5A64">
            <w:pPr>
              <w:jc w:val="right"/>
              <w:rPr>
                <w:rFonts w:asciiTheme="minorHAnsi" w:hAnsiTheme="minorHAnsi"/>
                <w:szCs w:val="23"/>
              </w:rPr>
            </w:pPr>
            <w:r w:rsidRPr="004D3B47">
              <w:t xml:space="preserve"> 5 </w:t>
            </w:r>
          </w:p>
        </w:tc>
        <w:tc>
          <w:tcPr>
            <w:tcW w:w="894" w:type="dxa"/>
            <w:tcBorders>
              <w:top w:val="nil"/>
              <w:left w:val="nil"/>
              <w:bottom w:val="nil"/>
              <w:right w:val="nil"/>
            </w:tcBorders>
            <w:shd w:val="clear" w:color="auto" w:fill="auto"/>
          </w:tcPr>
          <w:p w14:paraId="44315795" w14:textId="2984F3C1" w:rsidR="002D5A64" w:rsidRPr="004D3B47" w:rsidRDefault="002D5A64" w:rsidP="002D5A64">
            <w:pPr>
              <w:jc w:val="right"/>
              <w:rPr>
                <w:rFonts w:asciiTheme="minorHAnsi" w:hAnsiTheme="minorHAnsi"/>
                <w:szCs w:val="23"/>
              </w:rPr>
            </w:pPr>
            <w:r w:rsidRPr="004D3B47">
              <w:t xml:space="preserve"> 4 </w:t>
            </w:r>
          </w:p>
        </w:tc>
        <w:tc>
          <w:tcPr>
            <w:tcW w:w="850" w:type="dxa"/>
            <w:tcBorders>
              <w:top w:val="nil"/>
              <w:left w:val="nil"/>
              <w:bottom w:val="nil"/>
              <w:right w:val="nil"/>
            </w:tcBorders>
            <w:shd w:val="clear" w:color="auto" w:fill="auto"/>
          </w:tcPr>
          <w:p w14:paraId="33F9D136" w14:textId="6C880229" w:rsidR="002D5A64" w:rsidRPr="004D3B47" w:rsidRDefault="002D5A64" w:rsidP="002D5A64">
            <w:pPr>
              <w:jc w:val="right"/>
              <w:rPr>
                <w:rFonts w:asciiTheme="minorHAnsi" w:hAnsiTheme="minorHAnsi"/>
                <w:szCs w:val="23"/>
              </w:rPr>
            </w:pPr>
            <w:r w:rsidRPr="004D3B47">
              <w:t xml:space="preserve"> 3 </w:t>
            </w:r>
          </w:p>
        </w:tc>
        <w:tc>
          <w:tcPr>
            <w:tcW w:w="851" w:type="dxa"/>
            <w:tcBorders>
              <w:top w:val="nil"/>
              <w:left w:val="nil"/>
              <w:bottom w:val="nil"/>
              <w:right w:val="nil"/>
            </w:tcBorders>
            <w:shd w:val="clear" w:color="auto" w:fill="auto"/>
          </w:tcPr>
          <w:p w14:paraId="11DBD58B" w14:textId="38C7D0F0" w:rsidR="002D5A64" w:rsidRPr="004D3B47" w:rsidRDefault="002D5A64" w:rsidP="002D5A64">
            <w:pPr>
              <w:jc w:val="right"/>
              <w:rPr>
                <w:rFonts w:asciiTheme="minorHAnsi" w:hAnsiTheme="minorHAnsi"/>
                <w:szCs w:val="23"/>
              </w:rPr>
            </w:pPr>
            <w:r w:rsidRPr="004D3B47">
              <w:t xml:space="preserve"> 4 </w:t>
            </w:r>
          </w:p>
        </w:tc>
        <w:tc>
          <w:tcPr>
            <w:tcW w:w="709" w:type="dxa"/>
            <w:tcBorders>
              <w:top w:val="nil"/>
              <w:left w:val="nil"/>
              <w:bottom w:val="nil"/>
              <w:right w:val="nil"/>
            </w:tcBorders>
            <w:shd w:val="clear" w:color="auto" w:fill="auto"/>
          </w:tcPr>
          <w:p w14:paraId="399BEF91" w14:textId="64A74C58" w:rsidR="002D5A64" w:rsidRPr="004D3B47" w:rsidRDefault="002D5A64" w:rsidP="002D5A64">
            <w:pPr>
              <w:jc w:val="right"/>
              <w:rPr>
                <w:rFonts w:asciiTheme="minorHAnsi" w:hAnsiTheme="minorHAnsi"/>
                <w:szCs w:val="23"/>
              </w:rPr>
            </w:pPr>
            <w:r w:rsidRPr="004D3B47">
              <w:t xml:space="preserve"> 6 </w:t>
            </w:r>
          </w:p>
        </w:tc>
        <w:tc>
          <w:tcPr>
            <w:tcW w:w="989" w:type="dxa"/>
            <w:tcBorders>
              <w:top w:val="nil"/>
              <w:left w:val="nil"/>
              <w:bottom w:val="nil"/>
              <w:right w:val="single" w:sz="4" w:space="0" w:color="auto"/>
            </w:tcBorders>
          </w:tcPr>
          <w:p w14:paraId="2E425EC0" w14:textId="0128BEEA" w:rsidR="002D5A64" w:rsidRPr="004D3B47" w:rsidRDefault="002D5A64" w:rsidP="002D5A64">
            <w:pPr>
              <w:jc w:val="right"/>
              <w:rPr>
                <w:rFonts w:asciiTheme="minorHAnsi" w:hAnsiTheme="minorHAnsi"/>
                <w:szCs w:val="23"/>
              </w:rPr>
            </w:pPr>
            <w:r w:rsidRPr="004D3B47">
              <w:t xml:space="preserve"> 30 </w:t>
            </w:r>
          </w:p>
        </w:tc>
      </w:tr>
      <w:tr w:rsidR="004D3B47" w:rsidRPr="004D3B47" w14:paraId="1B327C24" w14:textId="77777777" w:rsidTr="00645701">
        <w:trPr>
          <w:cantSplit/>
        </w:trPr>
        <w:tc>
          <w:tcPr>
            <w:tcW w:w="3281" w:type="dxa"/>
            <w:tcBorders>
              <w:top w:val="nil"/>
              <w:left w:val="single" w:sz="4" w:space="0" w:color="auto"/>
              <w:bottom w:val="nil"/>
              <w:right w:val="nil"/>
            </w:tcBorders>
            <w:shd w:val="clear" w:color="auto" w:fill="auto"/>
          </w:tcPr>
          <w:p w14:paraId="17B1E24F" w14:textId="77777777" w:rsidR="002D5A64" w:rsidRPr="004D3B47" w:rsidRDefault="002D5A64" w:rsidP="002D5A64">
            <w:pPr>
              <w:rPr>
                <w:rFonts w:asciiTheme="minorHAnsi" w:hAnsiTheme="minorHAnsi"/>
                <w:szCs w:val="23"/>
              </w:rPr>
            </w:pPr>
            <w:r w:rsidRPr="004D3B47">
              <w:t>Adenosquamous carcinoma</w:t>
            </w:r>
          </w:p>
        </w:tc>
        <w:tc>
          <w:tcPr>
            <w:tcW w:w="854" w:type="dxa"/>
            <w:tcBorders>
              <w:top w:val="nil"/>
              <w:left w:val="nil"/>
              <w:bottom w:val="nil"/>
              <w:right w:val="nil"/>
            </w:tcBorders>
            <w:shd w:val="clear" w:color="auto" w:fill="auto"/>
          </w:tcPr>
          <w:p w14:paraId="1E43B975" w14:textId="252D4AF5"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40" w:type="dxa"/>
            <w:tcBorders>
              <w:top w:val="nil"/>
              <w:left w:val="nil"/>
              <w:bottom w:val="nil"/>
              <w:right w:val="nil"/>
            </w:tcBorders>
            <w:shd w:val="clear" w:color="auto" w:fill="auto"/>
          </w:tcPr>
          <w:p w14:paraId="272E7F4B" w14:textId="29F6E5BA"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53" w:type="dxa"/>
            <w:tcBorders>
              <w:top w:val="nil"/>
              <w:left w:val="nil"/>
              <w:bottom w:val="nil"/>
              <w:right w:val="nil"/>
            </w:tcBorders>
            <w:shd w:val="clear" w:color="auto" w:fill="auto"/>
          </w:tcPr>
          <w:p w14:paraId="3DD62628" w14:textId="149FA57D"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40" w:type="dxa"/>
            <w:tcBorders>
              <w:top w:val="nil"/>
              <w:left w:val="nil"/>
              <w:bottom w:val="nil"/>
              <w:right w:val="nil"/>
            </w:tcBorders>
            <w:shd w:val="clear" w:color="auto" w:fill="auto"/>
          </w:tcPr>
          <w:p w14:paraId="5B829210" w14:textId="4C5EB360"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54" w:type="dxa"/>
            <w:tcBorders>
              <w:top w:val="nil"/>
              <w:left w:val="nil"/>
              <w:bottom w:val="nil"/>
              <w:right w:val="nil"/>
            </w:tcBorders>
            <w:shd w:val="clear" w:color="auto" w:fill="auto"/>
          </w:tcPr>
          <w:p w14:paraId="3B2A5F3B" w14:textId="6A48EE3D"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68" w:type="dxa"/>
            <w:tcBorders>
              <w:top w:val="nil"/>
              <w:left w:val="nil"/>
              <w:bottom w:val="nil"/>
              <w:right w:val="nil"/>
            </w:tcBorders>
            <w:shd w:val="clear" w:color="auto" w:fill="auto"/>
          </w:tcPr>
          <w:p w14:paraId="63943818" w14:textId="699B2945" w:rsidR="002D5A64" w:rsidRPr="004D3B47" w:rsidRDefault="002D5A64" w:rsidP="002D5A64">
            <w:pPr>
              <w:jc w:val="right"/>
              <w:rPr>
                <w:rFonts w:asciiTheme="minorHAnsi" w:hAnsiTheme="minorHAnsi"/>
                <w:szCs w:val="23"/>
              </w:rPr>
            </w:pPr>
            <w:r w:rsidRPr="004D3B47">
              <w:t xml:space="preserve"> 1 </w:t>
            </w:r>
          </w:p>
        </w:tc>
        <w:tc>
          <w:tcPr>
            <w:tcW w:w="868" w:type="dxa"/>
            <w:tcBorders>
              <w:top w:val="nil"/>
              <w:left w:val="nil"/>
              <w:bottom w:val="nil"/>
              <w:right w:val="nil"/>
            </w:tcBorders>
            <w:shd w:val="clear" w:color="auto" w:fill="auto"/>
          </w:tcPr>
          <w:p w14:paraId="4838CC81" w14:textId="1779BED7"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12" w:type="dxa"/>
            <w:tcBorders>
              <w:top w:val="nil"/>
              <w:left w:val="nil"/>
              <w:bottom w:val="nil"/>
              <w:right w:val="nil"/>
            </w:tcBorders>
            <w:shd w:val="clear" w:color="auto" w:fill="auto"/>
          </w:tcPr>
          <w:p w14:paraId="460A5E42" w14:textId="39BC5593"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94" w:type="dxa"/>
            <w:tcBorders>
              <w:top w:val="nil"/>
              <w:left w:val="nil"/>
              <w:bottom w:val="nil"/>
              <w:right w:val="nil"/>
            </w:tcBorders>
            <w:shd w:val="clear" w:color="auto" w:fill="auto"/>
          </w:tcPr>
          <w:p w14:paraId="16CEEB50" w14:textId="6D1E2955"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50" w:type="dxa"/>
            <w:tcBorders>
              <w:top w:val="nil"/>
              <w:left w:val="nil"/>
              <w:bottom w:val="nil"/>
              <w:right w:val="nil"/>
            </w:tcBorders>
            <w:shd w:val="clear" w:color="auto" w:fill="auto"/>
          </w:tcPr>
          <w:p w14:paraId="1B260DAB" w14:textId="4CC418E0"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51" w:type="dxa"/>
            <w:tcBorders>
              <w:top w:val="nil"/>
              <w:left w:val="nil"/>
              <w:bottom w:val="nil"/>
              <w:right w:val="nil"/>
            </w:tcBorders>
            <w:shd w:val="clear" w:color="auto" w:fill="auto"/>
          </w:tcPr>
          <w:p w14:paraId="1DE7160A" w14:textId="54D00C24"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709" w:type="dxa"/>
            <w:tcBorders>
              <w:top w:val="nil"/>
              <w:left w:val="nil"/>
              <w:bottom w:val="nil"/>
              <w:right w:val="nil"/>
            </w:tcBorders>
            <w:shd w:val="clear" w:color="auto" w:fill="auto"/>
          </w:tcPr>
          <w:p w14:paraId="45454AF5" w14:textId="4A091D3E"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989" w:type="dxa"/>
            <w:tcBorders>
              <w:top w:val="nil"/>
              <w:left w:val="nil"/>
              <w:bottom w:val="nil"/>
              <w:right w:val="single" w:sz="4" w:space="0" w:color="auto"/>
            </w:tcBorders>
          </w:tcPr>
          <w:p w14:paraId="0E59843B" w14:textId="7E178BB8" w:rsidR="002D5A64" w:rsidRPr="004D3B47" w:rsidRDefault="002D5A64" w:rsidP="002D5A64">
            <w:pPr>
              <w:jc w:val="right"/>
              <w:rPr>
                <w:rFonts w:asciiTheme="minorHAnsi" w:hAnsiTheme="minorHAnsi"/>
                <w:szCs w:val="23"/>
              </w:rPr>
            </w:pPr>
            <w:r w:rsidRPr="004D3B47">
              <w:t xml:space="preserve"> 1 </w:t>
            </w:r>
          </w:p>
        </w:tc>
      </w:tr>
      <w:tr w:rsidR="004D3B47" w:rsidRPr="004D3B47" w14:paraId="1DFE761C" w14:textId="77777777" w:rsidTr="00645701">
        <w:trPr>
          <w:cantSplit/>
        </w:trPr>
        <w:tc>
          <w:tcPr>
            <w:tcW w:w="3281" w:type="dxa"/>
            <w:tcBorders>
              <w:top w:val="nil"/>
              <w:left w:val="single" w:sz="4" w:space="0" w:color="auto"/>
              <w:bottom w:val="nil"/>
              <w:right w:val="nil"/>
            </w:tcBorders>
            <w:shd w:val="clear" w:color="auto" w:fill="auto"/>
          </w:tcPr>
          <w:p w14:paraId="7AD12719" w14:textId="77777777" w:rsidR="002D5A64" w:rsidRPr="004D3B47" w:rsidRDefault="002D5A64" w:rsidP="002D5A64">
            <w:pPr>
              <w:rPr>
                <w:rFonts w:asciiTheme="minorHAnsi" w:hAnsiTheme="minorHAnsi"/>
                <w:szCs w:val="23"/>
              </w:rPr>
            </w:pPr>
            <w:r w:rsidRPr="004D3B47">
              <w:t>Other cancer</w:t>
            </w:r>
          </w:p>
        </w:tc>
        <w:tc>
          <w:tcPr>
            <w:tcW w:w="854" w:type="dxa"/>
            <w:tcBorders>
              <w:top w:val="nil"/>
              <w:left w:val="nil"/>
              <w:bottom w:val="nil"/>
              <w:right w:val="nil"/>
            </w:tcBorders>
            <w:shd w:val="clear" w:color="auto" w:fill="auto"/>
          </w:tcPr>
          <w:p w14:paraId="44D5E8DC" w14:textId="38FD86BE"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40" w:type="dxa"/>
            <w:tcBorders>
              <w:top w:val="nil"/>
              <w:left w:val="nil"/>
              <w:bottom w:val="nil"/>
              <w:right w:val="nil"/>
            </w:tcBorders>
            <w:shd w:val="clear" w:color="auto" w:fill="auto"/>
          </w:tcPr>
          <w:p w14:paraId="5D5326A6" w14:textId="01758328"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53" w:type="dxa"/>
            <w:tcBorders>
              <w:top w:val="nil"/>
              <w:left w:val="nil"/>
              <w:bottom w:val="nil"/>
              <w:right w:val="nil"/>
            </w:tcBorders>
            <w:shd w:val="clear" w:color="auto" w:fill="auto"/>
          </w:tcPr>
          <w:p w14:paraId="59FE8944" w14:textId="5D49CBDC"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40" w:type="dxa"/>
            <w:tcBorders>
              <w:top w:val="nil"/>
              <w:left w:val="nil"/>
              <w:bottom w:val="nil"/>
              <w:right w:val="nil"/>
            </w:tcBorders>
            <w:shd w:val="clear" w:color="auto" w:fill="auto"/>
          </w:tcPr>
          <w:p w14:paraId="14E4E32D" w14:textId="7AE179BA" w:rsidR="002D5A64" w:rsidRPr="004D3B47" w:rsidRDefault="002D5A64" w:rsidP="002D5A64">
            <w:pPr>
              <w:jc w:val="right"/>
              <w:rPr>
                <w:rFonts w:asciiTheme="minorHAnsi" w:hAnsiTheme="minorHAnsi"/>
                <w:szCs w:val="23"/>
              </w:rPr>
            </w:pPr>
            <w:r w:rsidRPr="004D3B47">
              <w:t xml:space="preserve"> -</w:t>
            </w:r>
            <w:r w:rsidR="00A26D58">
              <w:t xml:space="preserve"> </w:t>
            </w:r>
            <w:r w:rsidRPr="004D3B47">
              <w:t xml:space="preserve"> </w:t>
            </w:r>
          </w:p>
        </w:tc>
        <w:tc>
          <w:tcPr>
            <w:tcW w:w="854" w:type="dxa"/>
            <w:tcBorders>
              <w:top w:val="nil"/>
              <w:left w:val="nil"/>
              <w:bottom w:val="nil"/>
              <w:right w:val="nil"/>
            </w:tcBorders>
            <w:shd w:val="clear" w:color="auto" w:fill="auto"/>
          </w:tcPr>
          <w:p w14:paraId="2BEBF749" w14:textId="0ADB4883" w:rsidR="002D5A64" w:rsidRPr="004D3B47" w:rsidRDefault="002D5A64" w:rsidP="002D5A64">
            <w:pPr>
              <w:jc w:val="right"/>
              <w:rPr>
                <w:rFonts w:asciiTheme="minorHAnsi" w:hAnsiTheme="minorHAnsi"/>
                <w:szCs w:val="23"/>
              </w:rPr>
            </w:pPr>
            <w:r w:rsidRPr="004D3B47">
              <w:t xml:space="preserve"> 3 </w:t>
            </w:r>
          </w:p>
        </w:tc>
        <w:tc>
          <w:tcPr>
            <w:tcW w:w="868" w:type="dxa"/>
            <w:tcBorders>
              <w:top w:val="nil"/>
              <w:left w:val="nil"/>
              <w:bottom w:val="nil"/>
              <w:right w:val="nil"/>
            </w:tcBorders>
            <w:shd w:val="clear" w:color="auto" w:fill="auto"/>
          </w:tcPr>
          <w:p w14:paraId="167A7F5E" w14:textId="19796E28" w:rsidR="002D5A64" w:rsidRPr="004D3B47" w:rsidRDefault="002D5A64" w:rsidP="002D5A64">
            <w:pPr>
              <w:jc w:val="right"/>
              <w:rPr>
                <w:rFonts w:asciiTheme="minorHAnsi" w:hAnsiTheme="minorHAnsi"/>
                <w:szCs w:val="23"/>
              </w:rPr>
            </w:pPr>
            <w:r w:rsidRPr="004D3B47">
              <w:t xml:space="preserve"> 2 </w:t>
            </w:r>
          </w:p>
        </w:tc>
        <w:tc>
          <w:tcPr>
            <w:tcW w:w="868" w:type="dxa"/>
            <w:tcBorders>
              <w:top w:val="nil"/>
              <w:left w:val="nil"/>
              <w:bottom w:val="nil"/>
              <w:right w:val="nil"/>
            </w:tcBorders>
            <w:shd w:val="clear" w:color="auto" w:fill="auto"/>
          </w:tcPr>
          <w:p w14:paraId="7474F670" w14:textId="6283C095" w:rsidR="002D5A64" w:rsidRPr="004D3B47" w:rsidRDefault="002D5A64" w:rsidP="002D5A64">
            <w:pPr>
              <w:jc w:val="right"/>
              <w:rPr>
                <w:rFonts w:asciiTheme="minorHAnsi" w:hAnsiTheme="minorHAnsi"/>
                <w:szCs w:val="23"/>
              </w:rPr>
            </w:pPr>
            <w:r w:rsidRPr="004D3B47">
              <w:t xml:space="preserve"> 4 </w:t>
            </w:r>
          </w:p>
        </w:tc>
        <w:tc>
          <w:tcPr>
            <w:tcW w:w="812" w:type="dxa"/>
            <w:tcBorders>
              <w:top w:val="nil"/>
              <w:left w:val="nil"/>
              <w:bottom w:val="nil"/>
              <w:right w:val="nil"/>
            </w:tcBorders>
            <w:shd w:val="clear" w:color="auto" w:fill="auto"/>
          </w:tcPr>
          <w:p w14:paraId="461F16DB" w14:textId="737FFBFA" w:rsidR="002D5A64" w:rsidRPr="004D3B47" w:rsidRDefault="002D5A64" w:rsidP="002D5A64">
            <w:pPr>
              <w:jc w:val="right"/>
              <w:rPr>
                <w:rFonts w:asciiTheme="minorHAnsi" w:hAnsiTheme="minorHAnsi"/>
                <w:szCs w:val="23"/>
              </w:rPr>
            </w:pPr>
            <w:r w:rsidRPr="004D3B47">
              <w:t xml:space="preserve"> 5 </w:t>
            </w:r>
          </w:p>
        </w:tc>
        <w:tc>
          <w:tcPr>
            <w:tcW w:w="894" w:type="dxa"/>
            <w:tcBorders>
              <w:top w:val="nil"/>
              <w:left w:val="nil"/>
              <w:bottom w:val="nil"/>
              <w:right w:val="nil"/>
            </w:tcBorders>
            <w:shd w:val="clear" w:color="auto" w:fill="auto"/>
          </w:tcPr>
          <w:p w14:paraId="31BCA640" w14:textId="0FF29C96" w:rsidR="002D5A64" w:rsidRPr="004D3B47" w:rsidRDefault="002D5A64" w:rsidP="002D5A64">
            <w:pPr>
              <w:jc w:val="right"/>
              <w:rPr>
                <w:rFonts w:asciiTheme="minorHAnsi" w:hAnsiTheme="minorHAnsi"/>
                <w:szCs w:val="23"/>
              </w:rPr>
            </w:pPr>
            <w:r w:rsidRPr="004D3B47">
              <w:t xml:space="preserve"> 9 </w:t>
            </w:r>
          </w:p>
        </w:tc>
        <w:tc>
          <w:tcPr>
            <w:tcW w:w="850" w:type="dxa"/>
            <w:tcBorders>
              <w:top w:val="nil"/>
              <w:left w:val="nil"/>
              <w:bottom w:val="nil"/>
              <w:right w:val="nil"/>
            </w:tcBorders>
            <w:shd w:val="clear" w:color="auto" w:fill="auto"/>
          </w:tcPr>
          <w:p w14:paraId="2D42C529" w14:textId="696DD638" w:rsidR="002D5A64" w:rsidRPr="004D3B47" w:rsidRDefault="002D5A64" w:rsidP="002D5A64">
            <w:pPr>
              <w:jc w:val="right"/>
              <w:rPr>
                <w:rFonts w:asciiTheme="minorHAnsi" w:hAnsiTheme="minorHAnsi"/>
                <w:szCs w:val="23"/>
              </w:rPr>
            </w:pPr>
            <w:r w:rsidRPr="004D3B47">
              <w:t xml:space="preserve"> 3 </w:t>
            </w:r>
          </w:p>
        </w:tc>
        <w:tc>
          <w:tcPr>
            <w:tcW w:w="851" w:type="dxa"/>
            <w:tcBorders>
              <w:top w:val="nil"/>
              <w:left w:val="nil"/>
              <w:bottom w:val="nil"/>
              <w:right w:val="nil"/>
            </w:tcBorders>
            <w:shd w:val="clear" w:color="auto" w:fill="auto"/>
          </w:tcPr>
          <w:p w14:paraId="75927C8D" w14:textId="35C0173C" w:rsidR="002D5A64" w:rsidRPr="004D3B47" w:rsidRDefault="002D5A64" w:rsidP="002D5A64">
            <w:pPr>
              <w:jc w:val="right"/>
              <w:rPr>
                <w:rFonts w:asciiTheme="minorHAnsi" w:hAnsiTheme="minorHAnsi"/>
                <w:szCs w:val="23"/>
              </w:rPr>
            </w:pPr>
            <w:r w:rsidRPr="004D3B47">
              <w:t xml:space="preserve"> 6 </w:t>
            </w:r>
          </w:p>
        </w:tc>
        <w:tc>
          <w:tcPr>
            <w:tcW w:w="709" w:type="dxa"/>
            <w:tcBorders>
              <w:top w:val="nil"/>
              <w:left w:val="nil"/>
              <w:bottom w:val="nil"/>
              <w:right w:val="nil"/>
            </w:tcBorders>
            <w:shd w:val="clear" w:color="auto" w:fill="auto"/>
          </w:tcPr>
          <w:p w14:paraId="0FC11214" w14:textId="25481A10" w:rsidR="002D5A64" w:rsidRPr="004D3B47" w:rsidRDefault="002D5A64" w:rsidP="002D5A64">
            <w:pPr>
              <w:jc w:val="right"/>
              <w:rPr>
                <w:rFonts w:asciiTheme="minorHAnsi" w:hAnsiTheme="minorHAnsi"/>
                <w:szCs w:val="23"/>
              </w:rPr>
            </w:pPr>
            <w:r w:rsidRPr="004D3B47">
              <w:t xml:space="preserve"> 20 </w:t>
            </w:r>
          </w:p>
        </w:tc>
        <w:tc>
          <w:tcPr>
            <w:tcW w:w="989" w:type="dxa"/>
            <w:tcBorders>
              <w:top w:val="nil"/>
              <w:left w:val="nil"/>
              <w:bottom w:val="nil"/>
              <w:right w:val="single" w:sz="4" w:space="0" w:color="auto"/>
            </w:tcBorders>
          </w:tcPr>
          <w:p w14:paraId="7CDF4F9F" w14:textId="5A1C934E" w:rsidR="002D5A64" w:rsidRPr="004D3B47" w:rsidRDefault="002D5A64" w:rsidP="002D5A64">
            <w:pPr>
              <w:jc w:val="right"/>
              <w:rPr>
                <w:rFonts w:asciiTheme="minorHAnsi" w:hAnsiTheme="minorHAnsi"/>
                <w:szCs w:val="23"/>
              </w:rPr>
            </w:pPr>
            <w:r w:rsidRPr="004D3B47">
              <w:t xml:space="preserve"> 52 </w:t>
            </w:r>
          </w:p>
        </w:tc>
      </w:tr>
      <w:tr w:rsidR="004D3B47" w:rsidRPr="004D3B47" w14:paraId="3EF9655E" w14:textId="77777777" w:rsidTr="00645701">
        <w:trPr>
          <w:cantSplit/>
        </w:trPr>
        <w:tc>
          <w:tcPr>
            <w:tcW w:w="3281" w:type="dxa"/>
            <w:tcBorders>
              <w:top w:val="nil"/>
              <w:left w:val="single" w:sz="4" w:space="0" w:color="auto"/>
              <w:bottom w:val="single" w:sz="4" w:space="0" w:color="auto"/>
              <w:right w:val="nil"/>
            </w:tcBorders>
            <w:shd w:val="clear" w:color="auto" w:fill="auto"/>
          </w:tcPr>
          <w:p w14:paraId="4605C0A7" w14:textId="77777777" w:rsidR="002D5A64" w:rsidRPr="004D3B47" w:rsidRDefault="002D5A64" w:rsidP="002D5A64">
            <w:pPr>
              <w:rPr>
                <w:rFonts w:asciiTheme="minorHAnsi" w:hAnsiTheme="minorHAnsi"/>
                <w:b/>
              </w:rPr>
            </w:pPr>
            <w:r w:rsidRPr="004D3B47">
              <w:rPr>
                <w:b/>
              </w:rPr>
              <w:t>Total</w:t>
            </w:r>
          </w:p>
        </w:tc>
        <w:tc>
          <w:tcPr>
            <w:tcW w:w="854" w:type="dxa"/>
            <w:tcBorders>
              <w:top w:val="nil"/>
              <w:left w:val="nil"/>
              <w:bottom w:val="single" w:sz="4" w:space="0" w:color="auto"/>
              <w:right w:val="nil"/>
            </w:tcBorders>
            <w:shd w:val="clear" w:color="auto" w:fill="auto"/>
          </w:tcPr>
          <w:p w14:paraId="65BC8E26" w14:textId="154BF9B8" w:rsidR="002D5A64" w:rsidRPr="004D3B47" w:rsidRDefault="002D5A64" w:rsidP="002D5A64">
            <w:pPr>
              <w:jc w:val="center"/>
              <w:rPr>
                <w:rFonts w:asciiTheme="minorHAnsi" w:hAnsiTheme="minorHAnsi"/>
                <w:b/>
                <w:bCs/>
                <w:i/>
                <w:szCs w:val="23"/>
              </w:rPr>
            </w:pPr>
            <w:r w:rsidRPr="004D3B47">
              <w:rPr>
                <w:b/>
              </w:rPr>
              <w:t xml:space="preserve"> 18 </w:t>
            </w:r>
          </w:p>
        </w:tc>
        <w:tc>
          <w:tcPr>
            <w:tcW w:w="840" w:type="dxa"/>
            <w:tcBorders>
              <w:top w:val="nil"/>
              <w:left w:val="nil"/>
              <w:bottom w:val="single" w:sz="4" w:space="0" w:color="auto"/>
              <w:right w:val="nil"/>
            </w:tcBorders>
            <w:shd w:val="clear" w:color="auto" w:fill="auto"/>
          </w:tcPr>
          <w:p w14:paraId="0DA62C96" w14:textId="1EB7CE47" w:rsidR="002D5A64" w:rsidRPr="004D3B47" w:rsidRDefault="002D5A64" w:rsidP="002D5A64">
            <w:pPr>
              <w:jc w:val="right"/>
              <w:rPr>
                <w:rFonts w:asciiTheme="minorHAnsi" w:hAnsiTheme="minorHAnsi"/>
                <w:b/>
                <w:bCs/>
                <w:i/>
                <w:szCs w:val="23"/>
              </w:rPr>
            </w:pPr>
            <w:r w:rsidRPr="004D3B47">
              <w:rPr>
                <w:b/>
              </w:rPr>
              <w:t xml:space="preserve"> 1,096 </w:t>
            </w:r>
          </w:p>
        </w:tc>
        <w:tc>
          <w:tcPr>
            <w:tcW w:w="853" w:type="dxa"/>
            <w:tcBorders>
              <w:top w:val="nil"/>
              <w:left w:val="nil"/>
              <w:bottom w:val="single" w:sz="4" w:space="0" w:color="auto"/>
              <w:right w:val="nil"/>
            </w:tcBorders>
            <w:shd w:val="clear" w:color="auto" w:fill="auto"/>
          </w:tcPr>
          <w:p w14:paraId="3B0935BB" w14:textId="0C7149BF" w:rsidR="002D5A64" w:rsidRPr="004D3B47" w:rsidRDefault="002D5A64" w:rsidP="002D5A64">
            <w:pPr>
              <w:jc w:val="right"/>
              <w:rPr>
                <w:rFonts w:asciiTheme="minorHAnsi" w:hAnsiTheme="minorHAnsi"/>
                <w:b/>
                <w:bCs/>
                <w:i/>
                <w:szCs w:val="23"/>
              </w:rPr>
            </w:pPr>
            <w:r w:rsidRPr="004D3B47">
              <w:rPr>
                <w:b/>
              </w:rPr>
              <w:t xml:space="preserve"> 1,249 </w:t>
            </w:r>
          </w:p>
        </w:tc>
        <w:tc>
          <w:tcPr>
            <w:tcW w:w="840" w:type="dxa"/>
            <w:tcBorders>
              <w:top w:val="nil"/>
              <w:left w:val="nil"/>
              <w:bottom w:val="single" w:sz="4" w:space="0" w:color="auto"/>
              <w:right w:val="nil"/>
            </w:tcBorders>
            <w:shd w:val="clear" w:color="auto" w:fill="auto"/>
          </w:tcPr>
          <w:p w14:paraId="6B5F2C76" w14:textId="791D3780" w:rsidR="002D5A64" w:rsidRPr="004D3B47" w:rsidRDefault="002D5A64" w:rsidP="002D5A64">
            <w:pPr>
              <w:jc w:val="right"/>
              <w:rPr>
                <w:rFonts w:asciiTheme="minorHAnsi" w:hAnsiTheme="minorHAnsi"/>
                <w:b/>
                <w:bCs/>
                <w:i/>
                <w:szCs w:val="23"/>
              </w:rPr>
            </w:pPr>
            <w:r w:rsidRPr="004D3B47">
              <w:rPr>
                <w:b/>
              </w:rPr>
              <w:t xml:space="preserve"> 1,338 </w:t>
            </w:r>
          </w:p>
        </w:tc>
        <w:tc>
          <w:tcPr>
            <w:tcW w:w="854" w:type="dxa"/>
            <w:tcBorders>
              <w:top w:val="nil"/>
              <w:left w:val="nil"/>
              <w:bottom w:val="single" w:sz="4" w:space="0" w:color="auto"/>
              <w:right w:val="nil"/>
            </w:tcBorders>
            <w:shd w:val="clear" w:color="auto" w:fill="auto"/>
          </w:tcPr>
          <w:p w14:paraId="3D39896D" w14:textId="70E71312" w:rsidR="002D5A64" w:rsidRPr="004D3B47" w:rsidRDefault="002D5A64" w:rsidP="002D5A64">
            <w:pPr>
              <w:jc w:val="right"/>
              <w:rPr>
                <w:rFonts w:asciiTheme="minorHAnsi" w:hAnsiTheme="minorHAnsi"/>
                <w:b/>
                <w:bCs/>
                <w:i/>
                <w:szCs w:val="23"/>
              </w:rPr>
            </w:pPr>
            <w:r w:rsidRPr="004D3B47">
              <w:rPr>
                <w:b/>
              </w:rPr>
              <w:t xml:space="preserve"> 1,198 </w:t>
            </w:r>
          </w:p>
        </w:tc>
        <w:tc>
          <w:tcPr>
            <w:tcW w:w="868" w:type="dxa"/>
            <w:tcBorders>
              <w:top w:val="nil"/>
              <w:left w:val="nil"/>
              <w:bottom w:val="single" w:sz="4" w:space="0" w:color="auto"/>
              <w:right w:val="nil"/>
            </w:tcBorders>
            <w:shd w:val="clear" w:color="auto" w:fill="auto"/>
          </w:tcPr>
          <w:p w14:paraId="6359FD6D" w14:textId="6BD39731" w:rsidR="002D5A64" w:rsidRPr="004D3B47" w:rsidRDefault="002D5A64" w:rsidP="002D5A64">
            <w:pPr>
              <w:jc w:val="right"/>
              <w:rPr>
                <w:rFonts w:asciiTheme="minorHAnsi" w:hAnsiTheme="minorHAnsi"/>
                <w:b/>
                <w:bCs/>
                <w:i/>
                <w:szCs w:val="23"/>
              </w:rPr>
            </w:pPr>
            <w:r w:rsidRPr="004D3B47">
              <w:rPr>
                <w:b/>
              </w:rPr>
              <w:t xml:space="preserve"> 1,263 </w:t>
            </w:r>
          </w:p>
        </w:tc>
        <w:tc>
          <w:tcPr>
            <w:tcW w:w="868" w:type="dxa"/>
            <w:tcBorders>
              <w:top w:val="nil"/>
              <w:left w:val="nil"/>
              <w:bottom w:val="single" w:sz="4" w:space="0" w:color="auto"/>
              <w:right w:val="nil"/>
            </w:tcBorders>
            <w:shd w:val="clear" w:color="auto" w:fill="auto"/>
          </w:tcPr>
          <w:p w14:paraId="0E5C2ED8" w14:textId="2F5C242B" w:rsidR="002D5A64" w:rsidRPr="004D3B47" w:rsidRDefault="002D5A64" w:rsidP="002D5A64">
            <w:pPr>
              <w:jc w:val="right"/>
              <w:rPr>
                <w:rFonts w:asciiTheme="minorHAnsi" w:hAnsiTheme="minorHAnsi"/>
                <w:b/>
                <w:bCs/>
                <w:i/>
                <w:szCs w:val="23"/>
              </w:rPr>
            </w:pPr>
            <w:r w:rsidRPr="004D3B47">
              <w:rPr>
                <w:b/>
              </w:rPr>
              <w:t xml:space="preserve"> 1,335 </w:t>
            </w:r>
          </w:p>
        </w:tc>
        <w:tc>
          <w:tcPr>
            <w:tcW w:w="812" w:type="dxa"/>
            <w:tcBorders>
              <w:top w:val="nil"/>
              <w:left w:val="nil"/>
              <w:bottom w:val="single" w:sz="4" w:space="0" w:color="auto"/>
              <w:right w:val="nil"/>
            </w:tcBorders>
            <w:shd w:val="clear" w:color="auto" w:fill="auto"/>
          </w:tcPr>
          <w:p w14:paraId="017DCBB2" w14:textId="7CE458B7" w:rsidR="002D5A64" w:rsidRPr="004D3B47" w:rsidRDefault="002D5A64" w:rsidP="002D5A64">
            <w:pPr>
              <w:jc w:val="right"/>
              <w:rPr>
                <w:rFonts w:asciiTheme="minorHAnsi" w:hAnsiTheme="minorHAnsi"/>
                <w:b/>
                <w:bCs/>
                <w:i/>
                <w:szCs w:val="23"/>
              </w:rPr>
            </w:pPr>
            <w:r w:rsidRPr="004D3B47">
              <w:rPr>
                <w:b/>
              </w:rPr>
              <w:t xml:space="preserve"> 1,004 </w:t>
            </w:r>
          </w:p>
        </w:tc>
        <w:tc>
          <w:tcPr>
            <w:tcW w:w="894" w:type="dxa"/>
            <w:tcBorders>
              <w:top w:val="nil"/>
              <w:left w:val="nil"/>
              <w:bottom w:val="single" w:sz="4" w:space="0" w:color="auto"/>
              <w:right w:val="nil"/>
            </w:tcBorders>
            <w:shd w:val="clear" w:color="auto" w:fill="auto"/>
          </w:tcPr>
          <w:p w14:paraId="51FC1A1E" w14:textId="5F2C4F2D" w:rsidR="002D5A64" w:rsidRPr="004D3B47" w:rsidRDefault="002D5A64" w:rsidP="002D5A64">
            <w:pPr>
              <w:jc w:val="right"/>
              <w:rPr>
                <w:rFonts w:asciiTheme="minorHAnsi" w:hAnsiTheme="minorHAnsi"/>
                <w:b/>
                <w:bCs/>
                <w:i/>
                <w:szCs w:val="23"/>
              </w:rPr>
            </w:pPr>
            <w:r w:rsidRPr="004D3B47">
              <w:rPr>
                <w:b/>
              </w:rPr>
              <w:t xml:space="preserve"> 737 </w:t>
            </w:r>
          </w:p>
        </w:tc>
        <w:tc>
          <w:tcPr>
            <w:tcW w:w="850" w:type="dxa"/>
            <w:tcBorders>
              <w:top w:val="nil"/>
              <w:left w:val="nil"/>
              <w:bottom w:val="single" w:sz="4" w:space="0" w:color="auto"/>
              <w:right w:val="nil"/>
            </w:tcBorders>
            <w:shd w:val="clear" w:color="auto" w:fill="auto"/>
          </w:tcPr>
          <w:p w14:paraId="4F82E26A" w14:textId="41E6645D" w:rsidR="002D5A64" w:rsidRPr="004D3B47" w:rsidRDefault="002D5A64" w:rsidP="002D5A64">
            <w:pPr>
              <w:jc w:val="right"/>
              <w:rPr>
                <w:rFonts w:asciiTheme="minorHAnsi" w:hAnsiTheme="minorHAnsi"/>
                <w:b/>
                <w:bCs/>
                <w:i/>
                <w:szCs w:val="23"/>
              </w:rPr>
            </w:pPr>
            <w:r w:rsidRPr="004D3B47">
              <w:rPr>
                <w:b/>
              </w:rPr>
              <w:t xml:space="preserve"> 485 </w:t>
            </w:r>
          </w:p>
        </w:tc>
        <w:tc>
          <w:tcPr>
            <w:tcW w:w="851" w:type="dxa"/>
            <w:tcBorders>
              <w:top w:val="nil"/>
              <w:left w:val="nil"/>
              <w:bottom w:val="single" w:sz="4" w:space="0" w:color="auto"/>
              <w:right w:val="nil"/>
            </w:tcBorders>
            <w:shd w:val="clear" w:color="auto" w:fill="auto"/>
          </w:tcPr>
          <w:p w14:paraId="6B34E8ED" w14:textId="3EA516A8" w:rsidR="002D5A64" w:rsidRPr="004D3B47" w:rsidRDefault="002D5A64" w:rsidP="002D5A64">
            <w:pPr>
              <w:jc w:val="right"/>
              <w:rPr>
                <w:rFonts w:asciiTheme="minorHAnsi" w:hAnsiTheme="minorHAnsi"/>
                <w:b/>
                <w:bCs/>
                <w:i/>
                <w:szCs w:val="23"/>
              </w:rPr>
            </w:pPr>
            <w:r w:rsidRPr="004D3B47">
              <w:rPr>
                <w:b/>
              </w:rPr>
              <w:t xml:space="preserve"> 365 </w:t>
            </w:r>
          </w:p>
        </w:tc>
        <w:tc>
          <w:tcPr>
            <w:tcW w:w="709" w:type="dxa"/>
            <w:tcBorders>
              <w:top w:val="nil"/>
              <w:left w:val="nil"/>
              <w:bottom w:val="single" w:sz="4" w:space="0" w:color="auto"/>
              <w:right w:val="nil"/>
            </w:tcBorders>
            <w:shd w:val="clear" w:color="auto" w:fill="auto"/>
          </w:tcPr>
          <w:p w14:paraId="67D8C5EE" w14:textId="5E6300D3" w:rsidR="002D5A64" w:rsidRPr="004D3B47" w:rsidRDefault="002D5A64" w:rsidP="002D5A64">
            <w:pPr>
              <w:jc w:val="right"/>
              <w:rPr>
                <w:rFonts w:asciiTheme="minorHAnsi" w:hAnsiTheme="minorHAnsi"/>
                <w:b/>
                <w:bCs/>
                <w:i/>
                <w:szCs w:val="23"/>
              </w:rPr>
            </w:pPr>
            <w:r w:rsidRPr="004D3B47">
              <w:rPr>
                <w:b/>
              </w:rPr>
              <w:t xml:space="preserve"> 382 </w:t>
            </w:r>
          </w:p>
        </w:tc>
        <w:tc>
          <w:tcPr>
            <w:tcW w:w="989" w:type="dxa"/>
            <w:tcBorders>
              <w:top w:val="nil"/>
              <w:left w:val="nil"/>
              <w:bottom w:val="single" w:sz="4" w:space="0" w:color="auto"/>
              <w:right w:val="single" w:sz="4" w:space="0" w:color="auto"/>
            </w:tcBorders>
          </w:tcPr>
          <w:p w14:paraId="022E22CB" w14:textId="46B2ACDE" w:rsidR="002D5A64" w:rsidRPr="004D3B47" w:rsidRDefault="002D5A64" w:rsidP="002D5A64">
            <w:pPr>
              <w:jc w:val="right"/>
              <w:rPr>
                <w:rFonts w:asciiTheme="minorHAnsi" w:hAnsiTheme="minorHAnsi"/>
                <w:b/>
                <w:bCs/>
                <w:i/>
                <w:szCs w:val="23"/>
              </w:rPr>
            </w:pPr>
            <w:r w:rsidRPr="004D3B47">
              <w:rPr>
                <w:b/>
              </w:rPr>
              <w:t xml:space="preserve"> 10,470 </w:t>
            </w:r>
          </w:p>
        </w:tc>
      </w:tr>
    </w:tbl>
    <w:p w14:paraId="00B293A8" w14:textId="5BF2A3ED" w:rsidR="00355E46" w:rsidRPr="004D3B47" w:rsidRDefault="006448E0" w:rsidP="006448E0">
      <w:pPr>
        <w:spacing w:before="120"/>
        <w:ind w:right="544"/>
        <w:jc w:val="both"/>
      </w:pPr>
      <w:r w:rsidRPr="004D3B47">
        <w:rPr>
          <w:i/>
          <w:sz w:val="20"/>
          <w:lang w:eastAsia="en-AU"/>
        </w:rPr>
        <w:t xml:space="preserve">HSIL </w:t>
      </w:r>
      <w:r w:rsidR="00B31696" w:rsidRPr="004D3B47">
        <w:rPr>
          <w:i/>
          <w:sz w:val="20"/>
          <w:lang w:eastAsia="en-AU"/>
        </w:rPr>
        <w:t xml:space="preserve">not otherwise specified </w:t>
      </w:r>
      <w:r w:rsidRPr="004D3B47">
        <w:rPr>
          <w:i/>
          <w:sz w:val="20"/>
          <w:lang w:eastAsia="en-AU"/>
        </w:rPr>
        <w:t xml:space="preserve">= </w:t>
      </w:r>
      <w:r w:rsidR="00365ACF">
        <w:rPr>
          <w:i/>
          <w:sz w:val="20"/>
          <w:lang w:eastAsia="en-AU"/>
        </w:rPr>
        <w:t>high-grade</w:t>
      </w:r>
      <w:r w:rsidRPr="004D3B47">
        <w:rPr>
          <w:i/>
          <w:sz w:val="20"/>
          <w:lang w:eastAsia="en-AU"/>
        </w:rPr>
        <w:t xml:space="preserve"> squamous intraepithelial lesion, not otherwise specified/ CIN 2/3 (SNOMED code</w:t>
      </w:r>
      <w:r w:rsidRPr="004D3B47">
        <w:rPr>
          <w:i/>
          <w:sz w:val="18"/>
        </w:rPr>
        <w:t xml:space="preserve"> </w:t>
      </w:r>
      <w:r w:rsidRPr="004D3B47">
        <w:rPr>
          <w:i/>
          <w:sz w:val="20"/>
          <w:lang w:eastAsia="en-AU"/>
        </w:rPr>
        <w:t>M67017; see Appendix C)</w:t>
      </w:r>
      <w:r w:rsidR="00E175D1">
        <w:rPr>
          <w:i/>
          <w:sz w:val="20"/>
          <w:lang w:eastAsia="en-AU"/>
        </w:rPr>
        <w:t>.</w:t>
      </w:r>
    </w:p>
    <w:p w14:paraId="5DD7499A" w14:textId="77777777" w:rsidR="004A70CD" w:rsidRPr="004D3B47" w:rsidRDefault="004A70CD" w:rsidP="004A70CD">
      <w:pPr>
        <w:ind w:right="544"/>
        <w:jc w:val="both"/>
        <w:rPr>
          <w:i/>
          <w:sz w:val="20"/>
          <w:lang w:eastAsia="en-AU"/>
        </w:rPr>
      </w:pPr>
      <w:r w:rsidRPr="004D3B47">
        <w:rPr>
          <w:i/>
          <w:sz w:val="20"/>
          <w:lang w:eastAsia="en-AU"/>
        </w:rPr>
        <w:t xml:space="preserve">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272F9448" w14:textId="77777777" w:rsidR="00355E46" w:rsidRPr="004D3B47" w:rsidRDefault="00355E46" w:rsidP="00DE16F5">
      <w:pPr>
        <w:ind w:right="544"/>
        <w:jc w:val="both"/>
      </w:pPr>
      <w:r w:rsidRPr="004D3B47">
        <w:br w:type="page"/>
      </w:r>
    </w:p>
    <w:p w14:paraId="67584C58" w14:textId="5C1C5A3C" w:rsidR="00355E46" w:rsidRPr="004D3B47" w:rsidRDefault="008E7879" w:rsidP="00523DF2">
      <w:pPr>
        <w:pStyle w:val="Caption"/>
        <w:keepNext/>
      </w:pPr>
      <w:bookmarkStart w:id="1132" w:name="_Ref275802571"/>
      <w:bookmarkStart w:id="1133" w:name="_Toc276457764"/>
      <w:bookmarkStart w:id="1134" w:name="_Toc304970061"/>
      <w:bookmarkStart w:id="1135" w:name="_Toc469398293"/>
      <w:bookmarkStart w:id="1136" w:name="_Toc454286169"/>
      <w:bookmarkStart w:id="1137" w:name="_Toc486941056"/>
      <w:bookmarkStart w:id="1138" w:name="_Toc475605530"/>
      <w:bookmarkStart w:id="1139" w:name="_Toc509928501"/>
      <w:bookmarkStart w:id="1140" w:name="_Toc528676173"/>
      <w:bookmarkStart w:id="1141" w:name="_Toc5627620"/>
      <w:bookmarkStart w:id="1142" w:name="_Toc12875562"/>
      <w:bookmarkStart w:id="1143" w:name="_Toc68606685"/>
      <w:r w:rsidRPr="004D3B47">
        <w:t>Table</w:t>
      </w:r>
      <w:r w:rsidR="00355E46" w:rsidRPr="004D3B47">
        <w:t xml:space="preserve"> </w:t>
      </w:r>
      <w:r w:rsidR="00100CC8" w:rsidRPr="004D3B47">
        <w:fldChar w:fldCharType="begin"/>
      </w:r>
      <w:r w:rsidR="0004456A" w:rsidRPr="004D3B47">
        <w:instrText xml:space="preserve"> SEQ Table \* ARABIC </w:instrText>
      </w:r>
      <w:r w:rsidR="00100CC8" w:rsidRPr="004D3B47">
        <w:fldChar w:fldCharType="separate"/>
      </w:r>
      <w:r w:rsidR="00D03680">
        <w:rPr>
          <w:noProof/>
        </w:rPr>
        <w:t>10</w:t>
      </w:r>
      <w:r w:rsidR="00100CC8" w:rsidRPr="004D3B47">
        <w:fldChar w:fldCharType="end"/>
      </w:r>
      <w:bookmarkEnd w:id="1132"/>
      <w:r w:rsidR="00355E46" w:rsidRPr="004D3B47">
        <w:t xml:space="preserve"> - Histology results by age – percentages</w:t>
      </w:r>
      <w:bookmarkEnd w:id="1133"/>
      <w:bookmarkEnd w:id="1134"/>
      <w:bookmarkEnd w:id="1135"/>
      <w:bookmarkEnd w:id="1136"/>
      <w:bookmarkEnd w:id="1137"/>
      <w:bookmarkEnd w:id="1138"/>
      <w:bookmarkEnd w:id="1139"/>
      <w:bookmarkEnd w:id="1140"/>
      <w:bookmarkEnd w:id="1141"/>
      <w:bookmarkEnd w:id="1142"/>
      <w:bookmarkEnd w:id="1143"/>
    </w:p>
    <w:tbl>
      <w:tblPr>
        <w:tblW w:w="13486" w:type="dxa"/>
        <w:tblInd w:w="88" w:type="dxa"/>
        <w:tblLayout w:type="fixed"/>
        <w:tblLook w:val="04A0" w:firstRow="1" w:lastRow="0" w:firstColumn="1" w:lastColumn="0" w:noHBand="0" w:noVBand="1"/>
      </w:tblPr>
      <w:tblGrid>
        <w:gridCol w:w="3279"/>
        <w:gridCol w:w="853"/>
        <w:gridCol w:w="849"/>
        <w:gridCol w:w="851"/>
        <w:gridCol w:w="850"/>
        <w:gridCol w:w="851"/>
        <w:gridCol w:w="850"/>
        <w:gridCol w:w="851"/>
        <w:gridCol w:w="850"/>
        <w:gridCol w:w="851"/>
        <w:gridCol w:w="850"/>
        <w:gridCol w:w="851"/>
        <w:gridCol w:w="850"/>
      </w:tblGrid>
      <w:tr w:rsidR="004D3B47" w:rsidRPr="004D3B47" w14:paraId="5653E0C2" w14:textId="77777777" w:rsidTr="00657B03">
        <w:trPr>
          <w:cantSplit/>
        </w:trPr>
        <w:tc>
          <w:tcPr>
            <w:tcW w:w="3279" w:type="dxa"/>
            <w:vMerge w:val="restart"/>
            <w:tcBorders>
              <w:top w:val="single" w:sz="4" w:space="0" w:color="auto"/>
              <w:left w:val="single" w:sz="4" w:space="0" w:color="auto"/>
            </w:tcBorders>
            <w:shd w:val="clear" w:color="auto" w:fill="D9D9D9" w:themeFill="background1" w:themeFillShade="D9"/>
            <w:vAlign w:val="bottom"/>
          </w:tcPr>
          <w:p w14:paraId="4175C308" w14:textId="77777777" w:rsidR="00355E46" w:rsidRPr="004D3B47" w:rsidRDefault="00355E46" w:rsidP="00710A7F">
            <w:pPr>
              <w:keepNext/>
              <w:ind w:right="544"/>
              <w:rPr>
                <w:rFonts w:asciiTheme="minorHAnsi" w:hAnsiTheme="minorHAnsi" w:cs="Arial"/>
                <w:b/>
                <w:bCs/>
                <w:szCs w:val="23"/>
                <w:lang w:eastAsia="en-AU"/>
              </w:rPr>
            </w:pPr>
            <w:r w:rsidRPr="004D3B47">
              <w:rPr>
                <w:rFonts w:asciiTheme="minorHAnsi" w:hAnsiTheme="minorHAnsi" w:cs="Arial"/>
                <w:b/>
                <w:bCs/>
                <w:szCs w:val="23"/>
                <w:lang w:eastAsia="en-AU"/>
              </w:rPr>
              <w:t>Histology</w:t>
            </w:r>
            <w:r w:rsidR="00710A7F" w:rsidRPr="004D3B47">
              <w:rPr>
                <w:rFonts w:asciiTheme="minorHAnsi" w:hAnsiTheme="minorHAnsi" w:cs="Arial"/>
                <w:b/>
                <w:bCs/>
                <w:szCs w:val="23"/>
                <w:lang w:eastAsia="en-AU"/>
              </w:rPr>
              <w:t xml:space="preserve"> Diagnostic </w:t>
            </w:r>
            <w:r w:rsidRPr="004D3B47">
              <w:rPr>
                <w:rFonts w:asciiTheme="minorHAnsi" w:hAnsiTheme="minorHAnsi" w:cs="Arial"/>
                <w:b/>
                <w:bCs/>
                <w:szCs w:val="23"/>
                <w:lang w:eastAsia="en-AU"/>
              </w:rPr>
              <w:t>Category</w:t>
            </w:r>
          </w:p>
        </w:tc>
        <w:tc>
          <w:tcPr>
            <w:tcW w:w="10207" w:type="dxa"/>
            <w:gridSpan w:val="12"/>
            <w:tcBorders>
              <w:top w:val="single" w:sz="4" w:space="0" w:color="auto"/>
              <w:right w:val="single" w:sz="4" w:space="0" w:color="auto"/>
            </w:tcBorders>
            <w:shd w:val="clear" w:color="auto" w:fill="D9D9D9" w:themeFill="background1" w:themeFillShade="D9"/>
            <w:vAlign w:val="bottom"/>
          </w:tcPr>
          <w:p w14:paraId="5DC7D56F" w14:textId="77777777" w:rsidR="00355E46" w:rsidRPr="004D3B47" w:rsidRDefault="00355E46" w:rsidP="004B0D3C">
            <w:pPr>
              <w:keepNext/>
              <w:ind w:right="544"/>
              <w:jc w:val="center"/>
              <w:rPr>
                <w:rFonts w:asciiTheme="minorHAnsi" w:hAnsiTheme="minorHAnsi" w:cs="Arial"/>
                <w:b/>
                <w:bCs/>
                <w:szCs w:val="23"/>
                <w:lang w:eastAsia="en-AU"/>
              </w:rPr>
            </w:pPr>
            <w:r w:rsidRPr="004D3B47">
              <w:rPr>
                <w:rFonts w:asciiTheme="minorHAnsi" w:hAnsiTheme="minorHAnsi" w:cs="Arial"/>
                <w:b/>
                <w:bCs/>
                <w:szCs w:val="23"/>
                <w:lang w:eastAsia="en-AU"/>
              </w:rPr>
              <w:t>Age group</w:t>
            </w:r>
          </w:p>
        </w:tc>
      </w:tr>
      <w:tr w:rsidR="004D3B47" w:rsidRPr="004D3B47" w14:paraId="0C39FCB1" w14:textId="77777777" w:rsidTr="00645701">
        <w:trPr>
          <w:cantSplit/>
          <w:trHeight w:val="300"/>
        </w:trPr>
        <w:tc>
          <w:tcPr>
            <w:tcW w:w="3279" w:type="dxa"/>
            <w:vMerge/>
            <w:tcBorders>
              <w:left w:val="single" w:sz="4" w:space="0" w:color="auto"/>
              <w:bottom w:val="single" w:sz="4" w:space="0" w:color="auto"/>
            </w:tcBorders>
            <w:shd w:val="clear" w:color="auto" w:fill="D9D9D9" w:themeFill="background1" w:themeFillShade="D9"/>
          </w:tcPr>
          <w:p w14:paraId="6AE25FB8" w14:textId="77777777" w:rsidR="00355E46" w:rsidRPr="004D3B47" w:rsidRDefault="00355E46" w:rsidP="00DE16F5">
            <w:pPr>
              <w:keepNext/>
              <w:ind w:right="544"/>
              <w:jc w:val="both"/>
              <w:rPr>
                <w:rFonts w:asciiTheme="minorHAnsi" w:hAnsiTheme="minorHAnsi" w:cs="Arial"/>
                <w:b/>
                <w:bCs/>
                <w:szCs w:val="23"/>
                <w:lang w:eastAsia="en-AU"/>
              </w:rPr>
            </w:pPr>
          </w:p>
        </w:tc>
        <w:tc>
          <w:tcPr>
            <w:tcW w:w="853" w:type="dxa"/>
            <w:tcBorders>
              <w:bottom w:val="single" w:sz="4" w:space="0" w:color="auto"/>
            </w:tcBorders>
            <w:shd w:val="clear" w:color="auto" w:fill="D9D9D9" w:themeFill="background1" w:themeFillShade="D9"/>
            <w:vAlign w:val="bottom"/>
          </w:tcPr>
          <w:p w14:paraId="097F0F9B" w14:textId="77777777" w:rsidR="00355E46" w:rsidRPr="004D3B47" w:rsidRDefault="00355E46" w:rsidP="004B0D3C">
            <w:pPr>
              <w:keepNext/>
              <w:ind w:right="68"/>
              <w:jc w:val="right"/>
              <w:rPr>
                <w:rFonts w:asciiTheme="minorHAnsi" w:hAnsiTheme="minorHAnsi" w:cs="Arial"/>
                <w:b/>
                <w:bCs/>
                <w:szCs w:val="23"/>
                <w:lang w:eastAsia="en-AU"/>
              </w:rPr>
            </w:pPr>
            <w:r w:rsidRPr="004D3B47">
              <w:rPr>
                <w:rFonts w:asciiTheme="minorHAnsi" w:hAnsiTheme="minorHAnsi" w:cs="Arial"/>
                <w:b/>
                <w:bCs/>
                <w:szCs w:val="23"/>
                <w:lang w:eastAsia="en-AU"/>
              </w:rPr>
              <w:t>&lt;20</w:t>
            </w:r>
          </w:p>
        </w:tc>
        <w:tc>
          <w:tcPr>
            <w:tcW w:w="849" w:type="dxa"/>
            <w:tcBorders>
              <w:bottom w:val="single" w:sz="4" w:space="0" w:color="auto"/>
            </w:tcBorders>
            <w:shd w:val="clear" w:color="auto" w:fill="D9D9D9" w:themeFill="background1" w:themeFillShade="D9"/>
            <w:vAlign w:val="bottom"/>
          </w:tcPr>
          <w:p w14:paraId="6A86673A" w14:textId="77777777" w:rsidR="00355E46" w:rsidRPr="004D3B47" w:rsidRDefault="00355E46" w:rsidP="004B0D3C">
            <w:pPr>
              <w:keepNext/>
              <w:ind w:right="33"/>
              <w:jc w:val="right"/>
              <w:rPr>
                <w:rFonts w:asciiTheme="minorHAnsi" w:hAnsiTheme="minorHAnsi" w:cs="Arial"/>
                <w:b/>
                <w:bCs/>
                <w:szCs w:val="23"/>
                <w:lang w:eastAsia="en-AU"/>
              </w:rPr>
            </w:pPr>
            <w:r w:rsidRPr="004D3B47">
              <w:rPr>
                <w:rFonts w:asciiTheme="minorHAnsi" w:hAnsiTheme="minorHAnsi" w:cs="Arial"/>
                <w:b/>
                <w:bCs/>
                <w:szCs w:val="23"/>
                <w:lang w:eastAsia="en-AU"/>
              </w:rPr>
              <w:t>20-24</w:t>
            </w:r>
          </w:p>
        </w:tc>
        <w:tc>
          <w:tcPr>
            <w:tcW w:w="851" w:type="dxa"/>
            <w:tcBorders>
              <w:bottom w:val="single" w:sz="4" w:space="0" w:color="auto"/>
            </w:tcBorders>
            <w:shd w:val="clear" w:color="auto" w:fill="D9D9D9" w:themeFill="background1" w:themeFillShade="D9"/>
            <w:vAlign w:val="bottom"/>
          </w:tcPr>
          <w:p w14:paraId="41330592" w14:textId="77777777" w:rsidR="00355E46" w:rsidRPr="004D3B47" w:rsidRDefault="00355E46" w:rsidP="004B0D3C">
            <w:pPr>
              <w:keepNext/>
              <w:ind w:left="-108"/>
              <w:jc w:val="right"/>
              <w:rPr>
                <w:rFonts w:asciiTheme="minorHAnsi" w:hAnsiTheme="minorHAnsi" w:cs="Arial"/>
                <w:b/>
                <w:bCs/>
                <w:szCs w:val="23"/>
                <w:lang w:eastAsia="en-AU"/>
              </w:rPr>
            </w:pPr>
            <w:r w:rsidRPr="004D3B47">
              <w:rPr>
                <w:rFonts w:asciiTheme="minorHAnsi" w:hAnsiTheme="minorHAnsi" w:cs="Arial"/>
                <w:b/>
                <w:bCs/>
                <w:szCs w:val="23"/>
                <w:lang w:eastAsia="en-AU"/>
              </w:rPr>
              <w:t>25-29</w:t>
            </w:r>
          </w:p>
        </w:tc>
        <w:tc>
          <w:tcPr>
            <w:tcW w:w="850" w:type="dxa"/>
            <w:tcBorders>
              <w:bottom w:val="single" w:sz="4" w:space="0" w:color="auto"/>
            </w:tcBorders>
            <w:shd w:val="clear" w:color="auto" w:fill="D9D9D9" w:themeFill="background1" w:themeFillShade="D9"/>
            <w:vAlign w:val="bottom"/>
          </w:tcPr>
          <w:p w14:paraId="5D698249" w14:textId="77777777" w:rsidR="00355E46" w:rsidRPr="004D3B47" w:rsidRDefault="00355E46" w:rsidP="004B0D3C">
            <w:pPr>
              <w:keepNext/>
              <w:ind w:left="-108"/>
              <w:jc w:val="right"/>
              <w:rPr>
                <w:rFonts w:asciiTheme="minorHAnsi" w:hAnsiTheme="minorHAnsi" w:cs="Arial"/>
                <w:b/>
                <w:bCs/>
                <w:szCs w:val="23"/>
                <w:lang w:eastAsia="en-AU"/>
              </w:rPr>
            </w:pPr>
            <w:r w:rsidRPr="004D3B47">
              <w:rPr>
                <w:rFonts w:asciiTheme="minorHAnsi" w:hAnsiTheme="minorHAnsi" w:cs="Arial"/>
                <w:b/>
                <w:bCs/>
                <w:szCs w:val="23"/>
                <w:lang w:eastAsia="en-AU"/>
              </w:rPr>
              <w:t>30-34</w:t>
            </w:r>
          </w:p>
        </w:tc>
        <w:tc>
          <w:tcPr>
            <w:tcW w:w="851" w:type="dxa"/>
            <w:tcBorders>
              <w:bottom w:val="single" w:sz="4" w:space="0" w:color="auto"/>
            </w:tcBorders>
            <w:shd w:val="clear" w:color="auto" w:fill="D9D9D9" w:themeFill="background1" w:themeFillShade="D9"/>
            <w:vAlign w:val="bottom"/>
          </w:tcPr>
          <w:p w14:paraId="33B818F7" w14:textId="77777777" w:rsidR="00355E46" w:rsidRPr="004D3B47" w:rsidRDefault="00355E46" w:rsidP="004B0D3C">
            <w:pPr>
              <w:keepNext/>
              <w:ind w:left="-108"/>
              <w:jc w:val="right"/>
              <w:rPr>
                <w:rFonts w:asciiTheme="minorHAnsi" w:hAnsiTheme="minorHAnsi" w:cs="Arial"/>
                <w:b/>
                <w:bCs/>
                <w:szCs w:val="23"/>
                <w:lang w:eastAsia="en-AU"/>
              </w:rPr>
            </w:pPr>
            <w:r w:rsidRPr="004D3B47">
              <w:rPr>
                <w:rFonts w:asciiTheme="minorHAnsi" w:hAnsiTheme="minorHAnsi" w:cs="Arial"/>
                <w:b/>
                <w:bCs/>
                <w:szCs w:val="23"/>
                <w:lang w:eastAsia="en-AU"/>
              </w:rPr>
              <w:t>35-39</w:t>
            </w:r>
          </w:p>
        </w:tc>
        <w:tc>
          <w:tcPr>
            <w:tcW w:w="850" w:type="dxa"/>
            <w:tcBorders>
              <w:bottom w:val="single" w:sz="4" w:space="0" w:color="auto"/>
            </w:tcBorders>
            <w:shd w:val="clear" w:color="auto" w:fill="D9D9D9" w:themeFill="background1" w:themeFillShade="D9"/>
            <w:vAlign w:val="bottom"/>
          </w:tcPr>
          <w:p w14:paraId="38A28B88" w14:textId="77777777" w:rsidR="00355E46" w:rsidRPr="004D3B47" w:rsidRDefault="00355E46" w:rsidP="004B0D3C">
            <w:pPr>
              <w:keepNext/>
              <w:ind w:left="-108" w:right="33"/>
              <w:jc w:val="right"/>
              <w:rPr>
                <w:rFonts w:asciiTheme="minorHAnsi" w:hAnsiTheme="minorHAnsi" w:cs="Arial"/>
                <w:b/>
                <w:bCs/>
                <w:szCs w:val="23"/>
                <w:lang w:eastAsia="en-AU"/>
              </w:rPr>
            </w:pPr>
            <w:r w:rsidRPr="004D3B47">
              <w:rPr>
                <w:rFonts w:asciiTheme="minorHAnsi" w:hAnsiTheme="minorHAnsi" w:cs="Arial"/>
                <w:b/>
                <w:bCs/>
                <w:szCs w:val="23"/>
                <w:lang w:eastAsia="en-AU"/>
              </w:rPr>
              <w:t>40-44</w:t>
            </w:r>
          </w:p>
        </w:tc>
        <w:tc>
          <w:tcPr>
            <w:tcW w:w="851" w:type="dxa"/>
            <w:tcBorders>
              <w:bottom w:val="single" w:sz="4" w:space="0" w:color="auto"/>
            </w:tcBorders>
            <w:shd w:val="clear" w:color="auto" w:fill="D9D9D9" w:themeFill="background1" w:themeFillShade="D9"/>
            <w:vAlign w:val="bottom"/>
          </w:tcPr>
          <w:p w14:paraId="4ECFA50A" w14:textId="77777777" w:rsidR="00355E46" w:rsidRPr="004D3B47" w:rsidRDefault="00355E46" w:rsidP="004B0D3C">
            <w:pPr>
              <w:keepNext/>
              <w:ind w:left="-108"/>
              <w:jc w:val="right"/>
              <w:rPr>
                <w:rFonts w:asciiTheme="minorHAnsi" w:hAnsiTheme="minorHAnsi" w:cs="Arial"/>
                <w:b/>
                <w:bCs/>
                <w:szCs w:val="23"/>
                <w:lang w:eastAsia="en-AU"/>
              </w:rPr>
            </w:pPr>
            <w:r w:rsidRPr="004D3B47">
              <w:rPr>
                <w:rFonts w:asciiTheme="minorHAnsi" w:hAnsiTheme="minorHAnsi" w:cs="Arial"/>
                <w:b/>
                <w:bCs/>
                <w:szCs w:val="23"/>
                <w:lang w:eastAsia="en-AU"/>
              </w:rPr>
              <w:t>45-49</w:t>
            </w:r>
          </w:p>
        </w:tc>
        <w:tc>
          <w:tcPr>
            <w:tcW w:w="850" w:type="dxa"/>
            <w:tcBorders>
              <w:bottom w:val="single" w:sz="4" w:space="0" w:color="auto"/>
            </w:tcBorders>
            <w:shd w:val="clear" w:color="auto" w:fill="D9D9D9" w:themeFill="background1" w:themeFillShade="D9"/>
            <w:vAlign w:val="bottom"/>
          </w:tcPr>
          <w:p w14:paraId="0EFB5929" w14:textId="77777777" w:rsidR="00355E46" w:rsidRPr="004D3B47" w:rsidRDefault="00355E46" w:rsidP="004B0D3C">
            <w:pPr>
              <w:keepNext/>
              <w:ind w:left="-108"/>
              <w:jc w:val="right"/>
              <w:rPr>
                <w:rFonts w:asciiTheme="minorHAnsi" w:hAnsiTheme="minorHAnsi" w:cs="Arial"/>
                <w:b/>
                <w:bCs/>
                <w:szCs w:val="23"/>
                <w:lang w:eastAsia="en-AU"/>
              </w:rPr>
            </w:pPr>
            <w:r w:rsidRPr="004D3B47">
              <w:rPr>
                <w:rFonts w:asciiTheme="minorHAnsi" w:hAnsiTheme="minorHAnsi" w:cs="Arial"/>
                <w:b/>
                <w:bCs/>
                <w:szCs w:val="23"/>
                <w:lang w:eastAsia="en-AU"/>
              </w:rPr>
              <w:t>50-54</w:t>
            </w:r>
          </w:p>
        </w:tc>
        <w:tc>
          <w:tcPr>
            <w:tcW w:w="851" w:type="dxa"/>
            <w:tcBorders>
              <w:bottom w:val="single" w:sz="4" w:space="0" w:color="auto"/>
            </w:tcBorders>
            <w:shd w:val="clear" w:color="auto" w:fill="D9D9D9" w:themeFill="background1" w:themeFillShade="D9"/>
            <w:vAlign w:val="bottom"/>
          </w:tcPr>
          <w:p w14:paraId="5B983C48" w14:textId="77777777" w:rsidR="00355E46" w:rsidRPr="004D3B47" w:rsidRDefault="00355E46" w:rsidP="003678B4">
            <w:pPr>
              <w:keepNext/>
              <w:ind w:left="-108" w:right="34"/>
              <w:jc w:val="right"/>
              <w:rPr>
                <w:rFonts w:asciiTheme="minorHAnsi" w:hAnsiTheme="minorHAnsi" w:cs="Arial"/>
                <w:b/>
                <w:bCs/>
                <w:szCs w:val="23"/>
                <w:lang w:eastAsia="en-AU"/>
              </w:rPr>
            </w:pPr>
            <w:r w:rsidRPr="004D3B47">
              <w:rPr>
                <w:rFonts w:asciiTheme="minorHAnsi" w:hAnsiTheme="minorHAnsi" w:cs="Arial"/>
                <w:b/>
                <w:bCs/>
                <w:szCs w:val="23"/>
                <w:lang w:eastAsia="en-AU"/>
              </w:rPr>
              <w:t>55-59</w:t>
            </w:r>
          </w:p>
        </w:tc>
        <w:tc>
          <w:tcPr>
            <w:tcW w:w="850" w:type="dxa"/>
            <w:tcBorders>
              <w:bottom w:val="single" w:sz="4" w:space="0" w:color="auto"/>
            </w:tcBorders>
            <w:shd w:val="clear" w:color="auto" w:fill="D9D9D9" w:themeFill="background1" w:themeFillShade="D9"/>
            <w:vAlign w:val="bottom"/>
          </w:tcPr>
          <w:p w14:paraId="7A4D6D72" w14:textId="77777777" w:rsidR="00355E46" w:rsidRPr="004D3B47" w:rsidRDefault="00355E46" w:rsidP="004B0D3C">
            <w:pPr>
              <w:keepNext/>
              <w:ind w:left="-108"/>
              <w:jc w:val="right"/>
              <w:rPr>
                <w:rFonts w:asciiTheme="minorHAnsi" w:hAnsiTheme="minorHAnsi" w:cs="Arial"/>
                <w:b/>
                <w:bCs/>
                <w:szCs w:val="23"/>
                <w:lang w:eastAsia="en-AU"/>
              </w:rPr>
            </w:pPr>
            <w:r w:rsidRPr="004D3B47">
              <w:rPr>
                <w:rFonts w:asciiTheme="minorHAnsi" w:hAnsiTheme="minorHAnsi" w:cs="Arial"/>
                <w:b/>
                <w:bCs/>
                <w:szCs w:val="23"/>
                <w:lang w:eastAsia="en-AU"/>
              </w:rPr>
              <w:t>60-64</w:t>
            </w:r>
          </w:p>
        </w:tc>
        <w:tc>
          <w:tcPr>
            <w:tcW w:w="851" w:type="dxa"/>
            <w:tcBorders>
              <w:bottom w:val="single" w:sz="4" w:space="0" w:color="auto"/>
            </w:tcBorders>
            <w:shd w:val="clear" w:color="auto" w:fill="D9D9D9" w:themeFill="background1" w:themeFillShade="D9"/>
            <w:vAlign w:val="bottom"/>
          </w:tcPr>
          <w:p w14:paraId="076C9FB6" w14:textId="77777777" w:rsidR="00355E46" w:rsidRPr="004D3B47" w:rsidRDefault="00355E46" w:rsidP="004B0D3C">
            <w:pPr>
              <w:keepNext/>
              <w:ind w:left="-108"/>
              <w:jc w:val="right"/>
              <w:rPr>
                <w:rFonts w:asciiTheme="minorHAnsi" w:hAnsiTheme="minorHAnsi" w:cs="Arial"/>
                <w:b/>
                <w:bCs/>
                <w:szCs w:val="23"/>
                <w:lang w:eastAsia="en-AU"/>
              </w:rPr>
            </w:pPr>
            <w:r w:rsidRPr="004D3B47">
              <w:rPr>
                <w:rFonts w:asciiTheme="minorHAnsi" w:hAnsiTheme="minorHAnsi" w:cs="Arial"/>
                <w:b/>
                <w:bCs/>
                <w:szCs w:val="23"/>
                <w:lang w:eastAsia="en-AU"/>
              </w:rPr>
              <w:t>65-69</w:t>
            </w:r>
          </w:p>
        </w:tc>
        <w:tc>
          <w:tcPr>
            <w:tcW w:w="850" w:type="dxa"/>
            <w:tcBorders>
              <w:bottom w:val="single" w:sz="4" w:space="0" w:color="auto"/>
              <w:right w:val="single" w:sz="4" w:space="0" w:color="auto"/>
            </w:tcBorders>
            <w:shd w:val="clear" w:color="auto" w:fill="D9D9D9" w:themeFill="background1" w:themeFillShade="D9"/>
            <w:vAlign w:val="bottom"/>
          </w:tcPr>
          <w:p w14:paraId="6D37AECE" w14:textId="77777777" w:rsidR="00355E46" w:rsidRPr="004D3B47" w:rsidRDefault="00355E46" w:rsidP="004B0D3C">
            <w:pPr>
              <w:keepNext/>
              <w:ind w:left="-108" w:right="33"/>
              <w:jc w:val="right"/>
              <w:rPr>
                <w:rFonts w:asciiTheme="minorHAnsi" w:hAnsiTheme="minorHAnsi" w:cs="Arial"/>
                <w:b/>
                <w:bCs/>
                <w:szCs w:val="23"/>
                <w:lang w:eastAsia="en-AU"/>
              </w:rPr>
            </w:pPr>
            <w:r w:rsidRPr="004D3B47">
              <w:rPr>
                <w:rFonts w:asciiTheme="minorHAnsi" w:hAnsiTheme="minorHAnsi" w:cs="Arial"/>
                <w:b/>
                <w:bCs/>
                <w:szCs w:val="23"/>
                <w:lang w:eastAsia="en-AU"/>
              </w:rPr>
              <w:t>70+</w:t>
            </w:r>
          </w:p>
        </w:tc>
      </w:tr>
      <w:tr w:rsidR="004D3B47" w:rsidRPr="004D3B47" w14:paraId="0A56E8AA" w14:textId="77777777" w:rsidTr="00645701">
        <w:trPr>
          <w:cantSplit/>
        </w:trPr>
        <w:tc>
          <w:tcPr>
            <w:tcW w:w="3279" w:type="dxa"/>
            <w:tcBorders>
              <w:top w:val="single" w:sz="4" w:space="0" w:color="auto"/>
              <w:left w:val="single" w:sz="4" w:space="0" w:color="auto"/>
            </w:tcBorders>
            <w:shd w:val="clear" w:color="auto" w:fill="auto"/>
          </w:tcPr>
          <w:p w14:paraId="279FBC7D" w14:textId="77777777" w:rsidR="002D5A64" w:rsidRPr="004D3B47" w:rsidRDefault="002D5A64" w:rsidP="002D5A64">
            <w:pPr>
              <w:rPr>
                <w:rFonts w:asciiTheme="minorHAnsi" w:hAnsiTheme="minorHAnsi"/>
                <w:szCs w:val="23"/>
              </w:rPr>
            </w:pPr>
            <w:r w:rsidRPr="004D3B47">
              <w:t xml:space="preserve">Negative/benign </w:t>
            </w:r>
          </w:p>
          <w:p w14:paraId="360EC501" w14:textId="77777777" w:rsidR="002D5A64" w:rsidRPr="004D3B47" w:rsidRDefault="002D5A64" w:rsidP="002D5A64">
            <w:pPr>
              <w:rPr>
                <w:rFonts w:asciiTheme="minorHAnsi" w:hAnsiTheme="minorHAnsi"/>
                <w:szCs w:val="23"/>
              </w:rPr>
            </w:pPr>
            <w:r w:rsidRPr="004D3B47">
              <w:t>(non neoplastic)</w:t>
            </w:r>
          </w:p>
        </w:tc>
        <w:tc>
          <w:tcPr>
            <w:tcW w:w="853" w:type="dxa"/>
            <w:tcBorders>
              <w:top w:val="single" w:sz="4" w:space="0" w:color="auto"/>
            </w:tcBorders>
            <w:shd w:val="clear" w:color="auto" w:fill="auto"/>
          </w:tcPr>
          <w:p w14:paraId="6FA876AD" w14:textId="4F9EA101" w:rsidR="002D5A64" w:rsidRPr="004D3B47" w:rsidRDefault="002D5A64" w:rsidP="002D5A64">
            <w:pPr>
              <w:jc w:val="right"/>
              <w:rPr>
                <w:rFonts w:asciiTheme="minorHAnsi" w:hAnsiTheme="minorHAnsi"/>
                <w:szCs w:val="23"/>
              </w:rPr>
            </w:pPr>
            <w:r w:rsidRPr="004D3B47">
              <w:t>44.4</w:t>
            </w:r>
          </w:p>
        </w:tc>
        <w:tc>
          <w:tcPr>
            <w:tcW w:w="849" w:type="dxa"/>
            <w:tcBorders>
              <w:top w:val="single" w:sz="4" w:space="0" w:color="auto"/>
            </w:tcBorders>
            <w:shd w:val="clear" w:color="auto" w:fill="auto"/>
          </w:tcPr>
          <w:p w14:paraId="2CDDB758" w14:textId="139393D5" w:rsidR="002D5A64" w:rsidRPr="004D3B47" w:rsidRDefault="002D5A64" w:rsidP="002D5A64">
            <w:pPr>
              <w:jc w:val="right"/>
              <w:rPr>
                <w:rFonts w:asciiTheme="minorHAnsi" w:hAnsiTheme="minorHAnsi"/>
                <w:szCs w:val="23"/>
              </w:rPr>
            </w:pPr>
            <w:r w:rsidRPr="004D3B47">
              <w:t>29.7</w:t>
            </w:r>
          </w:p>
        </w:tc>
        <w:tc>
          <w:tcPr>
            <w:tcW w:w="851" w:type="dxa"/>
            <w:tcBorders>
              <w:top w:val="single" w:sz="4" w:space="0" w:color="auto"/>
            </w:tcBorders>
            <w:shd w:val="clear" w:color="auto" w:fill="auto"/>
          </w:tcPr>
          <w:p w14:paraId="50CF8568" w14:textId="1CEE29AF" w:rsidR="002D5A64" w:rsidRPr="004D3B47" w:rsidRDefault="002D5A64" w:rsidP="002D5A64">
            <w:pPr>
              <w:jc w:val="right"/>
              <w:rPr>
                <w:rFonts w:asciiTheme="minorHAnsi" w:hAnsiTheme="minorHAnsi"/>
                <w:szCs w:val="23"/>
              </w:rPr>
            </w:pPr>
            <w:r w:rsidRPr="004D3B47">
              <w:t>29.9</w:t>
            </w:r>
          </w:p>
        </w:tc>
        <w:tc>
          <w:tcPr>
            <w:tcW w:w="850" w:type="dxa"/>
            <w:tcBorders>
              <w:top w:val="single" w:sz="4" w:space="0" w:color="auto"/>
            </w:tcBorders>
            <w:shd w:val="clear" w:color="auto" w:fill="auto"/>
          </w:tcPr>
          <w:p w14:paraId="443DC9D6" w14:textId="77C1EAD9" w:rsidR="002D5A64" w:rsidRPr="004D3B47" w:rsidRDefault="002D5A64" w:rsidP="002D5A64">
            <w:pPr>
              <w:jc w:val="right"/>
              <w:rPr>
                <w:rFonts w:asciiTheme="minorHAnsi" w:hAnsiTheme="minorHAnsi"/>
                <w:szCs w:val="23"/>
              </w:rPr>
            </w:pPr>
            <w:r w:rsidRPr="004D3B47">
              <w:t>35.2</w:t>
            </w:r>
          </w:p>
        </w:tc>
        <w:tc>
          <w:tcPr>
            <w:tcW w:w="851" w:type="dxa"/>
            <w:tcBorders>
              <w:top w:val="single" w:sz="4" w:space="0" w:color="auto"/>
            </w:tcBorders>
            <w:shd w:val="clear" w:color="auto" w:fill="auto"/>
          </w:tcPr>
          <w:p w14:paraId="1174F588" w14:textId="655B8396" w:rsidR="002D5A64" w:rsidRPr="004D3B47" w:rsidRDefault="002D5A64" w:rsidP="002D5A64">
            <w:pPr>
              <w:jc w:val="right"/>
              <w:rPr>
                <w:rFonts w:asciiTheme="minorHAnsi" w:hAnsiTheme="minorHAnsi"/>
                <w:szCs w:val="23"/>
              </w:rPr>
            </w:pPr>
            <w:r w:rsidRPr="004D3B47">
              <w:t>51.3</w:t>
            </w:r>
          </w:p>
        </w:tc>
        <w:tc>
          <w:tcPr>
            <w:tcW w:w="850" w:type="dxa"/>
            <w:tcBorders>
              <w:top w:val="single" w:sz="4" w:space="0" w:color="auto"/>
            </w:tcBorders>
            <w:shd w:val="clear" w:color="auto" w:fill="auto"/>
          </w:tcPr>
          <w:p w14:paraId="4EFC0D44" w14:textId="02D3FBF8" w:rsidR="002D5A64" w:rsidRPr="004D3B47" w:rsidRDefault="002D5A64" w:rsidP="002D5A64">
            <w:pPr>
              <w:jc w:val="right"/>
              <w:rPr>
                <w:rFonts w:asciiTheme="minorHAnsi" w:hAnsiTheme="minorHAnsi"/>
                <w:szCs w:val="23"/>
              </w:rPr>
            </w:pPr>
            <w:r w:rsidRPr="004D3B47">
              <w:t>66.0</w:t>
            </w:r>
          </w:p>
        </w:tc>
        <w:tc>
          <w:tcPr>
            <w:tcW w:w="851" w:type="dxa"/>
            <w:tcBorders>
              <w:top w:val="single" w:sz="4" w:space="0" w:color="auto"/>
            </w:tcBorders>
            <w:shd w:val="clear" w:color="auto" w:fill="auto"/>
          </w:tcPr>
          <w:p w14:paraId="3695BFA6" w14:textId="197610D8" w:rsidR="002D5A64" w:rsidRPr="004D3B47" w:rsidRDefault="002D5A64" w:rsidP="002D5A64">
            <w:pPr>
              <w:jc w:val="right"/>
              <w:rPr>
                <w:rFonts w:asciiTheme="minorHAnsi" w:hAnsiTheme="minorHAnsi"/>
                <w:szCs w:val="23"/>
              </w:rPr>
            </w:pPr>
            <w:r w:rsidRPr="004D3B47">
              <w:t>71.8</w:t>
            </w:r>
          </w:p>
        </w:tc>
        <w:tc>
          <w:tcPr>
            <w:tcW w:w="850" w:type="dxa"/>
            <w:tcBorders>
              <w:top w:val="single" w:sz="4" w:space="0" w:color="auto"/>
            </w:tcBorders>
            <w:shd w:val="clear" w:color="auto" w:fill="auto"/>
          </w:tcPr>
          <w:p w14:paraId="29E603E5" w14:textId="4367E047" w:rsidR="002D5A64" w:rsidRPr="004D3B47" w:rsidRDefault="002D5A64" w:rsidP="002D5A64">
            <w:pPr>
              <w:jc w:val="right"/>
              <w:rPr>
                <w:rFonts w:asciiTheme="minorHAnsi" w:hAnsiTheme="minorHAnsi"/>
                <w:szCs w:val="23"/>
              </w:rPr>
            </w:pPr>
            <w:r w:rsidRPr="004D3B47">
              <w:t>74.2</w:t>
            </w:r>
          </w:p>
        </w:tc>
        <w:tc>
          <w:tcPr>
            <w:tcW w:w="851" w:type="dxa"/>
            <w:tcBorders>
              <w:top w:val="single" w:sz="4" w:space="0" w:color="auto"/>
            </w:tcBorders>
            <w:shd w:val="clear" w:color="auto" w:fill="auto"/>
          </w:tcPr>
          <w:p w14:paraId="783031B1" w14:textId="0313DE4F" w:rsidR="002D5A64" w:rsidRPr="004D3B47" w:rsidRDefault="002D5A64" w:rsidP="002D5A64">
            <w:pPr>
              <w:jc w:val="right"/>
              <w:rPr>
                <w:rFonts w:asciiTheme="minorHAnsi" w:hAnsiTheme="minorHAnsi"/>
                <w:szCs w:val="23"/>
              </w:rPr>
            </w:pPr>
            <w:r w:rsidRPr="004D3B47">
              <w:t>73.5</w:t>
            </w:r>
          </w:p>
        </w:tc>
        <w:tc>
          <w:tcPr>
            <w:tcW w:w="850" w:type="dxa"/>
            <w:tcBorders>
              <w:top w:val="single" w:sz="4" w:space="0" w:color="auto"/>
            </w:tcBorders>
            <w:shd w:val="clear" w:color="auto" w:fill="auto"/>
          </w:tcPr>
          <w:p w14:paraId="6BEF5AC5" w14:textId="2C44405C" w:rsidR="002D5A64" w:rsidRPr="004D3B47" w:rsidRDefault="002D5A64" w:rsidP="002D5A64">
            <w:pPr>
              <w:jc w:val="right"/>
              <w:rPr>
                <w:rFonts w:asciiTheme="minorHAnsi" w:hAnsiTheme="minorHAnsi"/>
                <w:szCs w:val="23"/>
              </w:rPr>
            </w:pPr>
            <w:r w:rsidRPr="004D3B47">
              <w:t>74.0</w:t>
            </w:r>
          </w:p>
        </w:tc>
        <w:tc>
          <w:tcPr>
            <w:tcW w:w="851" w:type="dxa"/>
            <w:tcBorders>
              <w:top w:val="single" w:sz="4" w:space="0" w:color="auto"/>
            </w:tcBorders>
            <w:shd w:val="clear" w:color="auto" w:fill="auto"/>
          </w:tcPr>
          <w:p w14:paraId="587A20FD" w14:textId="5165E416" w:rsidR="002D5A64" w:rsidRPr="004D3B47" w:rsidRDefault="002D5A64" w:rsidP="002D5A64">
            <w:pPr>
              <w:jc w:val="right"/>
              <w:rPr>
                <w:rFonts w:asciiTheme="minorHAnsi" w:hAnsiTheme="minorHAnsi"/>
                <w:szCs w:val="23"/>
              </w:rPr>
            </w:pPr>
            <w:r w:rsidRPr="004D3B47">
              <w:t>75.3</w:t>
            </w:r>
          </w:p>
        </w:tc>
        <w:tc>
          <w:tcPr>
            <w:tcW w:w="850" w:type="dxa"/>
            <w:tcBorders>
              <w:top w:val="single" w:sz="4" w:space="0" w:color="auto"/>
              <w:right w:val="single" w:sz="4" w:space="0" w:color="auto"/>
            </w:tcBorders>
            <w:shd w:val="clear" w:color="auto" w:fill="auto"/>
          </w:tcPr>
          <w:p w14:paraId="605079A0" w14:textId="4CEC0897" w:rsidR="002D5A64" w:rsidRPr="004D3B47" w:rsidRDefault="002D5A64" w:rsidP="002D5A64">
            <w:pPr>
              <w:jc w:val="right"/>
              <w:rPr>
                <w:rFonts w:asciiTheme="minorHAnsi" w:hAnsiTheme="minorHAnsi"/>
                <w:szCs w:val="23"/>
              </w:rPr>
            </w:pPr>
            <w:r w:rsidRPr="004D3B47">
              <w:t>80.6</w:t>
            </w:r>
          </w:p>
        </w:tc>
      </w:tr>
      <w:tr w:rsidR="004D3B47" w:rsidRPr="004D3B47" w14:paraId="1BA1F986" w14:textId="77777777" w:rsidTr="00645701">
        <w:trPr>
          <w:cantSplit/>
          <w:trHeight w:val="300"/>
        </w:trPr>
        <w:tc>
          <w:tcPr>
            <w:tcW w:w="3279" w:type="dxa"/>
            <w:tcBorders>
              <w:top w:val="nil"/>
              <w:left w:val="single" w:sz="4" w:space="0" w:color="auto"/>
            </w:tcBorders>
            <w:shd w:val="clear" w:color="auto" w:fill="auto"/>
          </w:tcPr>
          <w:p w14:paraId="432866B3" w14:textId="77777777" w:rsidR="002D5A64" w:rsidRPr="004D3B47" w:rsidRDefault="002D5A64" w:rsidP="002D5A64">
            <w:pPr>
              <w:rPr>
                <w:rFonts w:asciiTheme="minorHAnsi" w:hAnsiTheme="minorHAnsi"/>
                <w:szCs w:val="23"/>
              </w:rPr>
            </w:pPr>
            <w:r w:rsidRPr="004D3B47">
              <w:t>HPV</w:t>
            </w:r>
          </w:p>
        </w:tc>
        <w:tc>
          <w:tcPr>
            <w:tcW w:w="853" w:type="dxa"/>
            <w:tcBorders>
              <w:top w:val="nil"/>
            </w:tcBorders>
            <w:shd w:val="clear" w:color="auto" w:fill="auto"/>
          </w:tcPr>
          <w:p w14:paraId="7FF8A98E" w14:textId="16127894" w:rsidR="002D5A64" w:rsidRPr="004D3B47" w:rsidRDefault="002D5A64" w:rsidP="002D5A64">
            <w:pPr>
              <w:jc w:val="right"/>
              <w:rPr>
                <w:rFonts w:asciiTheme="minorHAnsi" w:hAnsiTheme="minorHAnsi"/>
                <w:szCs w:val="23"/>
              </w:rPr>
            </w:pPr>
            <w:r w:rsidRPr="004D3B47">
              <w:t>-</w:t>
            </w:r>
          </w:p>
        </w:tc>
        <w:tc>
          <w:tcPr>
            <w:tcW w:w="849" w:type="dxa"/>
            <w:tcBorders>
              <w:top w:val="nil"/>
            </w:tcBorders>
            <w:shd w:val="clear" w:color="auto" w:fill="auto"/>
          </w:tcPr>
          <w:p w14:paraId="018DA633" w14:textId="22403CB5" w:rsidR="002D5A64" w:rsidRPr="004D3B47" w:rsidRDefault="002D5A64" w:rsidP="002D5A64">
            <w:pPr>
              <w:jc w:val="right"/>
              <w:rPr>
                <w:rFonts w:asciiTheme="minorHAnsi" w:hAnsiTheme="minorHAnsi"/>
                <w:szCs w:val="23"/>
              </w:rPr>
            </w:pPr>
            <w:r w:rsidRPr="004D3B47">
              <w:t>9.8</w:t>
            </w:r>
          </w:p>
        </w:tc>
        <w:tc>
          <w:tcPr>
            <w:tcW w:w="851" w:type="dxa"/>
            <w:tcBorders>
              <w:top w:val="nil"/>
            </w:tcBorders>
            <w:shd w:val="clear" w:color="auto" w:fill="auto"/>
          </w:tcPr>
          <w:p w14:paraId="322D9E83" w14:textId="1565B44A" w:rsidR="002D5A64" w:rsidRPr="004D3B47" w:rsidRDefault="002D5A64" w:rsidP="002D5A64">
            <w:pPr>
              <w:jc w:val="right"/>
              <w:rPr>
                <w:rFonts w:asciiTheme="minorHAnsi" w:hAnsiTheme="minorHAnsi"/>
                <w:szCs w:val="23"/>
              </w:rPr>
            </w:pPr>
            <w:r w:rsidRPr="004D3B47">
              <w:t>7.9</w:t>
            </w:r>
          </w:p>
        </w:tc>
        <w:tc>
          <w:tcPr>
            <w:tcW w:w="850" w:type="dxa"/>
            <w:tcBorders>
              <w:top w:val="nil"/>
            </w:tcBorders>
            <w:shd w:val="clear" w:color="auto" w:fill="auto"/>
          </w:tcPr>
          <w:p w14:paraId="1B26D2F9" w14:textId="79C227C3" w:rsidR="002D5A64" w:rsidRPr="004D3B47" w:rsidRDefault="002D5A64" w:rsidP="002D5A64">
            <w:pPr>
              <w:jc w:val="right"/>
              <w:rPr>
                <w:rFonts w:asciiTheme="minorHAnsi" w:hAnsiTheme="minorHAnsi"/>
                <w:szCs w:val="23"/>
              </w:rPr>
            </w:pPr>
            <w:r w:rsidRPr="004D3B47">
              <w:t>7.1</w:t>
            </w:r>
          </w:p>
        </w:tc>
        <w:tc>
          <w:tcPr>
            <w:tcW w:w="851" w:type="dxa"/>
            <w:tcBorders>
              <w:top w:val="nil"/>
            </w:tcBorders>
            <w:shd w:val="clear" w:color="auto" w:fill="auto"/>
          </w:tcPr>
          <w:p w14:paraId="3B784F18" w14:textId="45F478E1" w:rsidR="002D5A64" w:rsidRPr="004D3B47" w:rsidRDefault="002D5A64" w:rsidP="002D5A64">
            <w:pPr>
              <w:jc w:val="right"/>
              <w:rPr>
                <w:rFonts w:asciiTheme="minorHAnsi" w:hAnsiTheme="minorHAnsi"/>
                <w:szCs w:val="23"/>
              </w:rPr>
            </w:pPr>
            <w:r w:rsidRPr="004D3B47">
              <w:t>6.5</w:t>
            </w:r>
          </w:p>
        </w:tc>
        <w:tc>
          <w:tcPr>
            <w:tcW w:w="850" w:type="dxa"/>
            <w:tcBorders>
              <w:top w:val="nil"/>
            </w:tcBorders>
            <w:shd w:val="clear" w:color="auto" w:fill="auto"/>
          </w:tcPr>
          <w:p w14:paraId="117F297F" w14:textId="4ECE314B" w:rsidR="002D5A64" w:rsidRPr="004D3B47" w:rsidRDefault="002D5A64" w:rsidP="002D5A64">
            <w:pPr>
              <w:jc w:val="right"/>
              <w:rPr>
                <w:rFonts w:asciiTheme="minorHAnsi" w:hAnsiTheme="minorHAnsi"/>
                <w:szCs w:val="23"/>
              </w:rPr>
            </w:pPr>
            <w:r w:rsidRPr="004D3B47">
              <w:t>5.5</w:t>
            </w:r>
          </w:p>
        </w:tc>
        <w:tc>
          <w:tcPr>
            <w:tcW w:w="851" w:type="dxa"/>
            <w:tcBorders>
              <w:top w:val="nil"/>
            </w:tcBorders>
            <w:shd w:val="clear" w:color="auto" w:fill="auto"/>
          </w:tcPr>
          <w:p w14:paraId="566799CB" w14:textId="5745F71E" w:rsidR="002D5A64" w:rsidRPr="004D3B47" w:rsidRDefault="002D5A64" w:rsidP="002D5A64">
            <w:pPr>
              <w:jc w:val="right"/>
              <w:rPr>
                <w:rFonts w:asciiTheme="minorHAnsi" w:hAnsiTheme="minorHAnsi"/>
                <w:szCs w:val="23"/>
              </w:rPr>
            </w:pPr>
            <w:r w:rsidRPr="004D3B47">
              <w:t>5.2</w:t>
            </w:r>
          </w:p>
        </w:tc>
        <w:tc>
          <w:tcPr>
            <w:tcW w:w="850" w:type="dxa"/>
            <w:tcBorders>
              <w:top w:val="nil"/>
            </w:tcBorders>
            <w:shd w:val="clear" w:color="auto" w:fill="auto"/>
          </w:tcPr>
          <w:p w14:paraId="5F83E479" w14:textId="795FF05F" w:rsidR="002D5A64" w:rsidRPr="004D3B47" w:rsidRDefault="002D5A64" w:rsidP="002D5A64">
            <w:pPr>
              <w:jc w:val="right"/>
              <w:rPr>
                <w:rFonts w:asciiTheme="minorHAnsi" w:hAnsiTheme="minorHAnsi"/>
                <w:szCs w:val="23"/>
              </w:rPr>
            </w:pPr>
            <w:r w:rsidRPr="004D3B47">
              <w:t>4.1</w:t>
            </w:r>
          </w:p>
        </w:tc>
        <w:tc>
          <w:tcPr>
            <w:tcW w:w="851" w:type="dxa"/>
            <w:tcBorders>
              <w:top w:val="nil"/>
            </w:tcBorders>
            <w:shd w:val="clear" w:color="auto" w:fill="auto"/>
          </w:tcPr>
          <w:p w14:paraId="61E0ED17" w14:textId="307E0E89" w:rsidR="002D5A64" w:rsidRPr="004D3B47" w:rsidRDefault="002D5A64" w:rsidP="002D5A64">
            <w:pPr>
              <w:jc w:val="right"/>
              <w:rPr>
                <w:rFonts w:asciiTheme="minorHAnsi" w:hAnsiTheme="minorHAnsi"/>
                <w:szCs w:val="23"/>
              </w:rPr>
            </w:pPr>
            <w:r w:rsidRPr="004D3B47">
              <w:t>3.5</w:t>
            </w:r>
          </w:p>
        </w:tc>
        <w:tc>
          <w:tcPr>
            <w:tcW w:w="850" w:type="dxa"/>
            <w:tcBorders>
              <w:top w:val="nil"/>
            </w:tcBorders>
            <w:shd w:val="clear" w:color="auto" w:fill="auto"/>
          </w:tcPr>
          <w:p w14:paraId="0CF48438" w14:textId="6F00676C" w:rsidR="002D5A64" w:rsidRPr="004D3B47" w:rsidRDefault="002D5A64" w:rsidP="002D5A64">
            <w:pPr>
              <w:jc w:val="right"/>
              <w:rPr>
                <w:rFonts w:asciiTheme="minorHAnsi" w:hAnsiTheme="minorHAnsi"/>
                <w:szCs w:val="23"/>
              </w:rPr>
            </w:pPr>
            <w:r w:rsidRPr="004D3B47">
              <w:t>5.6</w:t>
            </w:r>
          </w:p>
        </w:tc>
        <w:tc>
          <w:tcPr>
            <w:tcW w:w="851" w:type="dxa"/>
            <w:tcBorders>
              <w:top w:val="nil"/>
            </w:tcBorders>
            <w:shd w:val="clear" w:color="auto" w:fill="auto"/>
          </w:tcPr>
          <w:p w14:paraId="1B810B4C" w14:textId="137B4A21" w:rsidR="002D5A64" w:rsidRPr="004D3B47" w:rsidRDefault="002D5A64" w:rsidP="002D5A64">
            <w:pPr>
              <w:jc w:val="right"/>
              <w:rPr>
                <w:rFonts w:asciiTheme="minorHAnsi" w:hAnsiTheme="minorHAnsi"/>
                <w:szCs w:val="23"/>
              </w:rPr>
            </w:pPr>
            <w:r w:rsidRPr="004D3B47">
              <w:t>5.5</w:t>
            </w:r>
          </w:p>
        </w:tc>
        <w:tc>
          <w:tcPr>
            <w:tcW w:w="850" w:type="dxa"/>
            <w:tcBorders>
              <w:top w:val="nil"/>
              <w:right w:val="single" w:sz="4" w:space="0" w:color="auto"/>
            </w:tcBorders>
            <w:shd w:val="clear" w:color="auto" w:fill="auto"/>
          </w:tcPr>
          <w:p w14:paraId="409B29DE" w14:textId="7BD785AA" w:rsidR="002D5A64" w:rsidRPr="004D3B47" w:rsidRDefault="002D5A64" w:rsidP="002D5A64">
            <w:pPr>
              <w:jc w:val="right"/>
              <w:rPr>
                <w:rFonts w:asciiTheme="minorHAnsi" w:hAnsiTheme="minorHAnsi"/>
                <w:szCs w:val="23"/>
              </w:rPr>
            </w:pPr>
            <w:r w:rsidRPr="004D3B47">
              <w:t>3.4</w:t>
            </w:r>
          </w:p>
        </w:tc>
      </w:tr>
      <w:tr w:rsidR="004D3B47" w:rsidRPr="004D3B47" w14:paraId="749D3038" w14:textId="77777777" w:rsidTr="00645701">
        <w:trPr>
          <w:cantSplit/>
          <w:trHeight w:val="300"/>
        </w:trPr>
        <w:tc>
          <w:tcPr>
            <w:tcW w:w="3279" w:type="dxa"/>
            <w:tcBorders>
              <w:top w:val="nil"/>
              <w:left w:val="single" w:sz="4" w:space="0" w:color="auto"/>
            </w:tcBorders>
            <w:shd w:val="clear" w:color="auto" w:fill="auto"/>
          </w:tcPr>
          <w:p w14:paraId="2FEE5549" w14:textId="77777777" w:rsidR="002D5A64" w:rsidRPr="004D3B47" w:rsidRDefault="002D5A64" w:rsidP="002D5A64">
            <w:pPr>
              <w:rPr>
                <w:rFonts w:asciiTheme="minorHAnsi" w:hAnsiTheme="minorHAnsi"/>
                <w:szCs w:val="23"/>
              </w:rPr>
            </w:pPr>
            <w:r w:rsidRPr="004D3B47">
              <w:t>CIN1</w:t>
            </w:r>
          </w:p>
        </w:tc>
        <w:tc>
          <w:tcPr>
            <w:tcW w:w="853" w:type="dxa"/>
            <w:tcBorders>
              <w:top w:val="nil"/>
            </w:tcBorders>
            <w:shd w:val="clear" w:color="auto" w:fill="auto"/>
          </w:tcPr>
          <w:p w14:paraId="654A8F8F" w14:textId="162FB502" w:rsidR="002D5A64" w:rsidRPr="004D3B47" w:rsidRDefault="002D5A64" w:rsidP="002D5A64">
            <w:pPr>
              <w:jc w:val="right"/>
              <w:rPr>
                <w:rFonts w:asciiTheme="minorHAnsi" w:hAnsiTheme="minorHAnsi"/>
                <w:szCs w:val="23"/>
              </w:rPr>
            </w:pPr>
            <w:r w:rsidRPr="004D3B47">
              <w:t>38.9</w:t>
            </w:r>
          </w:p>
        </w:tc>
        <w:tc>
          <w:tcPr>
            <w:tcW w:w="849" w:type="dxa"/>
            <w:tcBorders>
              <w:top w:val="nil"/>
            </w:tcBorders>
            <w:shd w:val="clear" w:color="auto" w:fill="auto"/>
          </w:tcPr>
          <w:p w14:paraId="78724A12" w14:textId="3F3FD715" w:rsidR="002D5A64" w:rsidRPr="004D3B47" w:rsidRDefault="002D5A64" w:rsidP="002D5A64">
            <w:pPr>
              <w:jc w:val="right"/>
              <w:rPr>
                <w:rFonts w:asciiTheme="minorHAnsi" w:hAnsiTheme="minorHAnsi"/>
                <w:szCs w:val="23"/>
              </w:rPr>
            </w:pPr>
            <w:r w:rsidRPr="004D3B47">
              <w:t>32.3</w:t>
            </w:r>
          </w:p>
        </w:tc>
        <w:tc>
          <w:tcPr>
            <w:tcW w:w="851" w:type="dxa"/>
            <w:tcBorders>
              <w:top w:val="nil"/>
            </w:tcBorders>
            <w:shd w:val="clear" w:color="auto" w:fill="auto"/>
          </w:tcPr>
          <w:p w14:paraId="53908EAC" w14:textId="02A36AC8" w:rsidR="002D5A64" w:rsidRPr="004D3B47" w:rsidRDefault="002D5A64" w:rsidP="002D5A64">
            <w:pPr>
              <w:jc w:val="right"/>
              <w:rPr>
                <w:rFonts w:asciiTheme="minorHAnsi" w:hAnsiTheme="minorHAnsi"/>
                <w:szCs w:val="23"/>
              </w:rPr>
            </w:pPr>
            <w:r w:rsidRPr="004D3B47">
              <w:t>25.7</w:t>
            </w:r>
          </w:p>
        </w:tc>
        <w:tc>
          <w:tcPr>
            <w:tcW w:w="850" w:type="dxa"/>
            <w:tcBorders>
              <w:top w:val="nil"/>
            </w:tcBorders>
            <w:shd w:val="clear" w:color="auto" w:fill="auto"/>
          </w:tcPr>
          <w:p w14:paraId="6BBE3951" w14:textId="52441CD3" w:rsidR="002D5A64" w:rsidRPr="004D3B47" w:rsidRDefault="002D5A64" w:rsidP="002D5A64">
            <w:pPr>
              <w:jc w:val="right"/>
              <w:rPr>
                <w:rFonts w:asciiTheme="minorHAnsi" w:hAnsiTheme="minorHAnsi"/>
                <w:szCs w:val="23"/>
              </w:rPr>
            </w:pPr>
            <w:r w:rsidRPr="004D3B47">
              <w:t>21.9</w:t>
            </w:r>
          </w:p>
        </w:tc>
        <w:tc>
          <w:tcPr>
            <w:tcW w:w="851" w:type="dxa"/>
            <w:tcBorders>
              <w:top w:val="nil"/>
            </w:tcBorders>
            <w:shd w:val="clear" w:color="auto" w:fill="auto"/>
          </w:tcPr>
          <w:p w14:paraId="7BA9DAA6" w14:textId="1A129DE7" w:rsidR="002D5A64" w:rsidRPr="004D3B47" w:rsidRDefault="002D5A64" w:rsidP="002D5A64">
            <w:pPr>
              <w:jc w:val="right"/>
              <w:rPr>
                <w:rFonts w:asciiTheme="minorHAnsi" w:hAnsiTheme="minorHAnsi"/>
                <w:szCs w:val="23"/>
              </w:rPr>
            </w:pPr>
            <w:r w:rsidRPr="004D3B47">
              <w:t>17.4</w:t>
            </w:r>
          </w:p>
        </w:tc>
        <w:tc>
          <w:tcPr>
            <w:tcW w:w="850" w:type="dxa"/>
            <w:tcBorders>
              <w:top w:val="nil"/>
            </w:tcBorders>
            <w:shd w:val="clear" w:color="auto" w:fill="auto"/>
          </w:tcPr>
          <w:p w14:paraId="3E3606D2" w14:textId="574069D4" w:rsidR="002D5A64" w:rsidRPr="004D3B47" w:rsidRDefault="002D5A64" w:rsidP="002D5A64">
            <w:pPr>
              <w:jc w:val="right"/>
              <w:rPr>
                <w:rFonts w:asciiTheme="minorHAnsi" w:hAnsiTheme="minorHAnsi"/>
                <w:szCs w:val="23"/>
              </w:rPr>
            </w:pPr>
            <w:r w:rsidRPr="004D3B47">
              <w:t>14.2</w:t>
            </w:r>
          </w:p>
        </w:tc>
        <w:tc>
          <w:tcPr>
            <w:tcW w:w="851" w:type="dxa"/>
            <w:tcBorders>
              <w:top w:val="nil"/>
            </w:tcBorders>
            <w:shd w:val="clear" w:color="auto" w:fill="auto"/>
          </w:tcPr>
          <w:p w14:paraId="39B06B26" w14:textId="5D28CBB8" w:rsidR="002D5A64" w:rsidRPr="004D3B47" w:rsidRDefault="002D5A64" w:rsidP="002D5A64">
            <w:pPr>
              <w:jc w:val="right"/>
              <w:rPr>
                <w:rFonts w:asciiTheme="minorHAnsi" w:hAnsiTheme="minorHAnsi"/>
                <w:szCs w:val="23"/>
              </w:rPr>
            </w:pPr>
            <w:r w:rsidRPr="004D3B47">
              <w:t>12.1</w:t>
            </w:r>
          </w:p>
        </w:tc>
        <w:tc>
          <w:tcPr>
            <w:tcW w:w="850" w:type="dxa"/>
            <w:tcBorders>
              <w:top w:val="nil"/>
            </w:tcBorders>
            <w:shd w:val="clear" w:color="auto" w:fill="auto"/>
          </w:tcPr>
          <w:p w14:paraId="400B67DF" w14:textId="011C4CA8" w:rsidR="002D5A64" w:rsidRPr="004D3B47" w:rsidRDefault="002D5A64" w:rsidP="002D5A64">
            <w:pPr>
              <w:jc w:val="right"/>
              <w:rPr>
                <w:rFonts w:asciiTheme="minorHAnsi" w:hAnsiTheme="minorHAnsi"/>
                <w:szCs w:val="23"/>
              </w:rPr>
            </w:pPr>
            <w:r w:rsidRPr="004D3B47">
              <w:t>10.9</w:t>
            </w:r>
          </w:p>
        </w:tc>
        <w:tc>
          <w:tcPr>
            <w:tcW w:w="851" w:type="dxa"/>
            <w:tcBorders>
              <w:top w:val="nil"/>
            </w:tcBorders>
            <w:shd w:val="clear" w:color="auto" w:fill="auto"/>
          </w:tcPr>
          <w:p w14:paraId="109CB267" w14:textId="0CCA0C2C" w:rsidR="002D5A64" w:rsidRPr="004D3B47" w:rsidRDefault="002D5A64" w:rsidP="002D5A64">
            <w:pPr>
              <w:jc w:val="right"/>
              <w:rPr>
                <w:rFonts w:asciiTheme="minorHAnsi" w:hAnsiTheme="minorHAnsi"/>
                <w:szCs w:val="23"/>
              </w:rPr>
            </w:pPr>
            <w:r w:rsidRPr="004D3B47">
              <w:t>10.3</w:t>
            </w:r>
          </w:p>
        </w:tc>
        <w:tc>
          <w:tcPr>
            <w:tcW w:w="850" w:type="dxa"/>
            <w:tcBorders>
              <w:top w:val="nil"/>
            </w:tcBorders>
            <w:shd w:val="clear" w:color="auto" w:fill="auto"/>
          </w:tcPr>
          <w:p w14:paraId="6674CB78" w14:textId="3E41B2B3" w:rsidR="002D5A64" w:rsidRPr="004D3B47" w:rsidRDefault="002D5A64" w:rsidP="002D5A64">
            <w:pPr>
              <w:jc w:val="right"/>
              <w:rPr>
                <w:rFonts w:asciiTheme="minorHAnsi" w:hAnsiTheme="minorHAnsi"/>
                <w:szCs w:val="23"/>
              </w:rPr>
            </w:pPr>
            <w:r w:rsidRPr="004D3B47">
              <w:t>8.9</w:t>
            </w:r>
          </w:p>
        </w:tc>
        <w:tc>
          <w:tcPr>
            <w:tcW w:w="851" w:type="dxa"/>
            <w:tcBorders>
              <w:top w:val="nil"/>
            </w:tcBorders>
            <w:shd w:val="clear" w:color="auto" w:fill="auto"/>
          </w:tcPr>
          <w:p w14:paraId="29AEA152" w14:textId="79715823" w:rsidR="002D5A64" w:rsidRPr="004D3B47" w:rsidRDefault="002D5A64" w:rsidP="002D5A64">
            <w:pPr>
              <w:jc w:val="right"/>
              <w:rPr>
                <w:rFonts w:asciiTheme="minorHAnsi" w:hAnsiTheme="minorHAnsi"/>
                <w:szCs w:val="23"/>
              </w:rPr>
            </w:pPr>
            <w:r w:rsidRPr="004D3B47">
              <w:t>8.8</w:t>
            </w:r>
          </w:p>
        </w:tc>
        <w:tc>
          <w:tcPr>
            <w:tcW w:w="850" w:type="dxa"/>
            <w:tcBorders>
              <w:top w:val="nil"/>
              <w:right w:val="single" w:sz="4" w:space="0" w:color="auto"/>
            </w:tcBorders>
            <w:shd w:val="clear" w:color="auto" w:fill="auto"/>
          </w:tcPr>
          <w:p w14:paraId="2B6FA1C1" w14:textId="0C4F3220" w:rsidR="002D5A64" w:rsidRPr="004D3B47" w:rsidRDefault="002D5A64" w:rsidP="002D5A64">
            <w:pPr>
              <w:jc w:val="right"/>
              <w:rPr>
                <w:rFonts w:asciiTheme="minorHAnsi" w:hAnsiTheme="minorHAnsi"/>
                <w:szCs w:val="23"/>
              </w:rPr>
            </w:pPr>
            <w:r w:rsidRPr="004D3B47">
              <w:t>4.7</w:t>
            </w:r>
          </w:p>
        </w:tc>
      </w:tr>
      <w:tr w:rsidR="004D3B47" w:rsidRPr="004D3B47" w14:paraId="206A84B6" w14:textId="77777777" w:rsidTr="00645701">
        <w:trPr>
          <w:cantSplit/>
          <w:trHeight w:val="300"/>
        </w:trPr>
        <w:tc>
          <w:tcPr>
            <w:tcW w:w="3279" w:type="dxa"/>
            <w:tcBorders>
              <w:top w:val="nil"/>
              <w:left w:val="single" w:sz="4" w:space="0" w:color="auto"/>
            </w:tcBorders>
            <w:shd w:val="clear" w:color="auto" w:fill="auto"/>
          </w:tcPr>
          <w:p w14:paraId="4D4FBCA5" w14:textId="77777777" w:rsidR="002D5A64" w:rsidRPr="004D3B47" w:rsidDel="00D14EE2" w:rsidRDefault="002D5A64" w:rsidP="002D5A64">
            <w:pPr>
              <w:rPr>
                <w:rFonts w:asciiTheme="minorHAnsi" w:hAnsiTheme="minorHAnsi"/>
                <w:szCs w:val="23"/>
              </w:rPr>
            </w:pPr>
            <w:r w:rsidRPr="004D3B47">
              <w:t>Glandular dysplasia</w:t>
            </w:r>
          </w:p>
        </w:tc>
        <w:tc>
          <w:tcPr>
            <w:tcW w:w="853" w:type="dxa"/>
            <w:tcBorders>
              <w:top w:val="nil"/>
            </w:tcBorders>
            <w:shd w:val="clear" w:color="auto" w:fill="auto"/>
          </w:tcPr>
          <w:p w14:paraId="0704D9CA" w14:textId="5542AF65" w:rsidR="002D5A64" w:rsidRPr="004D3B47" w:rsidDel="00D14EE2" w:rsidRDefault="002D5A64" w:rsidP="002D5A64">
            <w:pPr>
              <w:jc w:val="right"/>
              <w:rPr>
                <w:rFonts w:cs="Arial"/>
                <w:szCs w:val="23"/>
              </w:rPr>
            </w:pPr>
            <w:r w:rsidRPr="004D3B47">
              <w:t>-</w:t>
            </w:r>
          </w:p>
        </w:tc>
        <w:tc>
          <w:tcPr>
            <w:tcW w:w="849" w:type="dxa"/>
            <w:tcBorders>
              <w:top w:val="nil"/>
            </w:tcBorders>
            <w:shd w:val="clear" w:color="auto" w:fill="auto"/>
          </w:tcPr>
          <w:p w14:paraId="6023D7AC" w14:textId="7A4F9140" w:rsidR="002D5A64" w:rsidRPr="004D3B47" w:rsidDel="00D14EE2" w:rsidRDefault="002D5A64" w:rsidP="002D5A64">
            <w:pPr>
              <w:jc w:val="right"/>
              <w:rPr>
                <w:rFonts w:cs="Arial"/>
                <w:szCs w:val="23"/>
              </w:rPr>
            </w:pPr>
            <w:r w:rsidRPr="004D3B47">
              <w:t>-</w:t>
            </w:r>
          </w:p>
        </w:tc>
        <w:tc>
          <w:tcPr>
            <w:tcW w:w="851" w:type="dxa"/>
            <w:tcBorders>
              <w:top w:val="nil"/>
            </w:tcBorders>
            <w:shd w:val="clear" w:color="auto" w:fill="auto"/>
          </w:tcPr>
          <w:p w14:paraId="5A15D1A7" w14:textId="5984431A" w:rsidR="002D5A64" w:rsidRPr="004D3B47" w:rsidDel="00D14EE2" w:rsidRDefault="002D5A64" w:rsidP="002D5A64">
            <w:pPr>
              <w:jc w:val="right"/>
              <w:rPr>
                <w:rFonts w:cs="Arial"/>
                <w:szCs w:val="23"/>
              </w:rPr>
            </w:pPr>
            <w:r w:rsidRPr="004D3B47">
              <w:t>-</w:t>
            </w:r>
          </w:p>
        </w:tc>
        <w:tc>
          <w:tcPr>
            <w:tcW w:w="850" w:type="dxa"/>
            <w:tcBorders>
              <w:top w:val="nil"/>
            </w:tcBorders>
            <w:shd w:val="clear" w:color="auto" w:fill="auto"/>
          </w:tcPr>
          <w:p w14:paraId="1218CA4A" w14:textId="420F2A37" w:rsidR="002D5A64" w:rsidRPr="004D3B47" w:rsidDel="00D14EE2" w:rsidRDefault="002D5A64" w:rsidP="002D5A64">
            <w:pPr>
              <w:jc w:val="right"/>
              <w:rPr>
                <w:rFonts w:cs="Arial"/>
                <w:szCs w:val="23"/>
              </w:rPr>
            </w:pPr>
            <w:r w:rsidRPr="004D3B47">
              <w:t>-</w:t>
            </w:r>
          </w:p>
        </w:tc>
        <w:tc>
          <w:tcPr>
            <w:tcW w:w="851" w:type="dxa"/>
            <w:tcBorders>
              <w:top w:val="nil"/>
            </w:tcBorders>
            <w:shd w:val="clear" w:color="auto" w:fill="auto"/>
          </w:tcPr>
          <w:p w14:paraId="5C152B75" w14:textId="5AD35DCA" w:rsidR="002D5A64" w:rsidRPr="004D3B47" w:rsidDel="00D14EE2" w:rsidRDefault="002D5A64" w:rsidP="002D5A64">
            <w:pPr>
              <w:jc w:val="right"/>
              <w:rPr>
                <w:rFonts w:cs="Arial"/>
                <w:szCs w:val="23"/>
              </w:rPr>
            </w:pPr>
            <w:r w:rsidRPr="004D3B47">
              <w:t>0.08</w:t>
            </w:r>
          </w:p>
        </w:tc>
        <w:tc>
          <w:tcPr>
            <w:tcW w:w="850" w:type="dxa"/>
            <w:tcBorders>
              <w:top w:val="nil"/>
            </w:tcBorders>
            <w:shd w:val="clear" w:color="auto" w:fill="auto"/>
          </w:tcPr>
          <w:p w14:paraId="333118A6" w14:textId="79C1F81A" w:rsidR="002D5A64" w:rsidRPr="004D3B47" w:rsidDel="00D14EE2" w:rsidRDefault="002D5A64" w:rsidP="002D5A64">
            <w:pPr>
              <w:jc w:val="right"/>
              <w:rPr>
                <w:rFonts w:cs="Arial"/>
                <w:szCs w:val="23"/>
              </w:rPr>
            </w:pPr>
            <w:r w:rsidRPr="004D3B47">
              <w:t>-</w:t>
            </w:r>
          </w:p>
        </w:tc>
        <w:tc>
          <w:tcPr>
            <w:tcW w:w="851" w:type="dxa"/>
            <w:tcBorders>
              <w:top w:val="nil"/>
            </w:tcBorders>
            <w:shd w:val="clear" w:color="auto" w:fill="auto"/>
          </w:tcPr>
          <w:p w14:paraId="7D8B566B" w14:textId="215808F7" w:rsidR="002D5A64" w:rsidRPr="004D3B47" w:rsidDel="00D14EE2" w:rsidRDefault="002D5A64" w:rsidP="002D5A64">
            <w:pPr>
              <w:jc w:val="right"/>
              <w:rPr>
                <w:rFonts w:cs="Arial"/>
                <w:szCs w:val="23"/>
              </w:rPr>
            </w:pPr>
            <w:r w:rsidRPr="004D3B47">
              <w:t>-</w:t>
            </w:r>
          </w:p>
        </w:tc>
        <w:tc>
          <w:tcPr>
            <w:tcW w:w="850" w:type="dxa"/>
            <w:tcBorders>
              <w:top w:val="nil"/>
            </w:tcBorders>
            <w:shd w:val="clear" w:color="auto" w:fill="auto"/>
          </w:tcPr>
          <w:p w14:paraId="657F36F6" w14:textId="495CA799" w:rsidR="002D5A64" w:rsidRPr="004D3B47" w:rsidDel="00D14EE2" w:rsidRDefault="002D5A64" w:rsidP="002D5A64">
            <w:pPr>
              <w:jc w:val="right"/>
              <w:rPr>
                <w:rFonts w:cs="Arial"/>
                <w:szCs w:val="23"/>
              </w:rPr>
            </w:pPr>
            <w:r w:rsidRPr="004D3B47">
              <w:t>-</w:t>
            </w:r>
          </w:p>
        </w:tc>
        <w:tc>
          <w:tcPr>
            <w:tcW w:w="851" w:type="dxa"/>
            <w:tcBorders>
              <w:top w:val="nil"/>
            </w:tcBorders>
            <w:shd w:val="clear" w:color="auto" w:fill="auto"/>
          </w:tcPr>
          <w:p w14:paraId="5C6C7161" w14:textId="02967772" w:rsidR="002D5A64" w:rsidRPr="004D3B47" w:rsidDel="00D14EE2" w:rsidRDefault="002D5A64" w:rsidP="002D5A64">
            <w:pPr>
              <w:jc w:val="right"/>
              <w:rPr>
                <w:rFonts w:cs="Arial"/>
                <w:szCs w:val="23"/>
              </w:rPr>
            </w:pPr>
            <w:r w:rsidRPr="004D3B47">
              <w:t>-</w:t>
            </w:r>
          </w:p>
        </w:tc>
        <w:tc>
          <w:tcPr>
            <w:tcW w:w="850" w:type="dxa"/>
            <w:tcBorders>
              <w:top w:val="nil"/>
            </w:tcBorders>
            <w:shd w:val="clear" w:color="auto" w:fill="auto"/>
          </w:tcPr>
          <w:p w14:paraId="4746734D" w14:textId="6171023D" w:rsidR="002D5A64" w:rsidRPr="004D3B47" w:rsidDel="00D14EE2" w:rsidRDefault="002D5A64" w:rsidP="002D5A64">
            <w:pPr>
              <w:jc w:val="right"/>
              <w:rPr>
                <w:rFonts w:cs="Arial"/>
                <w:szCs w:val="23"/>
              </w:rPr>
            </w:pPr>
            <w:r w:rsidRPr="004D3B47">
              <w:t>-</w:t>
            </w:r>
          </w:p>
        </w:tc>
        <w:tc>
          <w:tcPr>
            <w:tcW w:w="851" w:type="dxa"/>
            <w:tcBorders>
              <w:top w:val="nil"/>
            </w:tcBorders>
            <w:shd w:val="clear" w:color="auto" w:fill="auto"/>
          </w:tcPr>
          <w:p w14:paraId="74C21B60" w14:textId="476FD659" w:rsidR="002D5A64" w:rsidRPr="004D3B47" w:rsidDel="00D14EE2" w:rsidRDefault="002D5A64" w:rsidP="002D5A64">
            <w:pPr>
              <w:jc w:val="right"/>
              <w:rPr>
                <w:rFonts w:cs="Arial"/>
                <w:szCs w:val="23"/>
              </w:rPr>
            </w:pPr>
            <w:r w:rsidRPr="004D3B47">
              <w:t>-</w:t>
            </w:r>
          </w:p>
        </w:tc>
        <w:tc>
          <w:tcPr>
            <w:tcW w:w="850" w:type="dxa"/>
            <w:tcBorders>
              <w:top w:val="nil"/>
              <w:right w:val="single" w:sz="4" w:space="0" w:color="auto"/>
            </w:tcBorders>
            <w:shd w:val="clear" w:color="auto" w:fill="auto"/>
          </w:tcPr>
          <w:p w14:paraId="55A119E0" w14:textId="287EEC4D" w:rsidR="002D5A64" w:rsidRPr="004D3B47" w:rsidDel="00D14EE2" w:rsidRDefault="002D5A64" w:rsidP="002D5A64">
            <w:pPr>
              <w:jc w:val="right"/>
              <w:rPr>
                <w:rFonts w:cs="Arial"/>
                <w:szCs w:val="23"/>
              </w:rPr>
            </w:pPr>
            <w:r w:rsidRPr="004D3B47">
              <w:t>-</w:t>
            </w:r>
          </w:p>
        </w:tc>
      </w:tr>
      <w:tr w:rsidR="004D3B47" w:rsidRPr="004D3B47" w14:paraId="20F51D7D" w14:textId="77777777" w:rsidTr="00645701">
        <w:trPr>
          <w:cantSplit/>
          <w:trHeight w:val="300"/>
        </w:trPr>
        <w:tc>
          <w:tcPr>
            <w:tcW w:w="3279" w:type="dxa"/>
            <w:tcBorders>
              <w:top w:val="nil"/>
              <w:left w:val="single" w:sz="4" w:space="0" w:color="auto"/>
            </w:tcBorders>
            <w:shd w:val="clear" w:color="auto" w:fill="auto"/>
          </w:tcPr>
          <w:p w14:paraId="317207E5" w14:textId="3BFB3691" w:rsidR="002D5A64" w:rsidRPr="004D3B47" w:rsidRDefault="002D5A64" w:rsidP="002D5A64">
            <w:pPr>
              <w:rPr>
                <w:rFonts w:asciiTheme="minorHAnsi" w:hAnsiTheme="minorHAnsi"/>
                <w:szCs w:val="23"/>
              </w:rPr>
            </w:pPr>
            <w:r w:rsidRPr="004D3B47">
              <w:t>CIN2</w:t>
            </w:r>
          </w:p>
        </w:tc>
        <w:tc>
          <w:tcPr>
            <w:tcW w:w="853" w:type="dxa"/>
            <w:tcBorders>
              <w:top w:val="nil"/>
            </w:tcBorders>
            <w:shd w:val="clear" w:color="auto" w:fill="auto"/>
          </w:tcPr>
          <w:p w14:paraId="7EA5A47E" w14:textId="283C02E4" w:rsidR="002D5A64" w:rsidRPr="004D3B47" w:rsidRDefault="002D5A64" w:rsidP="002D5A64">
            <w:pPr>
              <w:jc w:val="right"/>
              <w:rPr>
                <w:rFonts w:asciiTheme="minorHAnsi" w:hAnsiTheme="minorHAnsi"/>
                <w:szCs w:val="23"/>
              </w:rPr>
            </w:pPr>
            <w:r w:rsidRPr="004D3B47">
              <w:t>11.1</w:t>
            </w:r>
          </w:p>
        </w:tc>
        <w:tc>
          <w:tcPr>
            <w:tcW w:w="849" w:type="dxa"/>
            <w:tcBorders>
              <w:top w:val="nil"/>
            </w:tcBorders>
            <w:shd w:val="clear" w:color="auto" w:fill="auto"/>
          </w:tcPr>
          <w:p w14:paraId="33A480D7" w14:textId="2147B228" w:rsidR="002D5A64" w:rsidRPr="004D3B47" w:rsidRDefault="002D5A64" w:rsidP="002D5A64">
            <w:pPr>
              <w:jc w:val="right"/>
              <w:rPr>
                <w:rFonts w:asciiTheme="minorHAnsi" w:hAnsiTheme="minorHAnsi"/>
                <w:szCs w:val="23"/>
              </w:rPr>
            </w:pPr>
            <w:r w:rsidRPr="004D3B47">
              <w:t>15.5</w:t>
            </w:r>
          </w:p>
        </w:tc>
        <w:tc>
          <w:tcPr>
            <w:tcW w:w="851" w:type="dxa"/>
            <w:tcBorders>
              <w:top w:val="nil"/>
            </w:tcBorders>
            <w:shd w:val="clear" w:color="auto" w:fill="auto"/>
          </w:tcPr>
          <w:p w14:paraId="48EF96BD" w14:textId="568A6D64" w:rsidR="002D5A64" w:rsidRPr="004D3B47" w:rsidRDefault="002D5A64" w:rsidP="002D5A64">
            <w:pPr>
              <w:jc w:val="right"/>
              <w:rPr>
                <w:rFonts w:asciiTheme="minorHAnsi" w:hAnsiTheme="minorHAnsi"/>
                <w:szCs w:val="23"/>
              </w:rPr>
            </w:pPr>
            <w:r w:rsidRPr="004D3B47">
              <w:t>13.1</w:t>
            </w:r>
          </w:p>
        </w:tc>
        <w:tc>
          <w:tcPr>
            <w:tcW w:w="850" w:type="dxa"/>
            <w:tcBorders>
              <w:top w:val="nil"/>
            </w:tcBorders>
            <w:shd w:val="clear" w:color="auto" w:fill="auto"/>
          </w:tcPr>
          <w:p w14:paraId="2A76BA50" w14:textId="0DB23B15" w:rsidR="002D5A64" w:rsidRPr="004D3B47" w:rsidRDefault="002D5A64" w:rsidP="002D5A64">
            <w:pPr>
              <w:jc w:val="right"/>
              <w:rPr>
                <w:rFonts w:asciiTheme="minorHAnsi" w:hAnsiTheme="minorHAnsi"/>
                <w:szCs w:val="23"/>
              </w:rPr>
            </w:pPr>
            <w:r w:rsidRPr="004D3B47">
              <w:t>11.7</w:t>
            </w:r>
          </w:p>
        </w:tc>
        <w:tc>
          <w:tcPr>
            <w:tcW w:w="851" w:type="dxa"/>
            <w:tcBorders>
              <w:top w:val="nil"/>
            </w:tcBorders>
            <w:shd w:val="clear" w:color="auto" w:fill="auto"/>
          </w:tcPr>
          <w:p w14:paraId="27D646E3" w14:textId="099146AF" w:rsidR="002D5A64" w:rsidRPr="004D3B47" w:rsidRDefault="002D5A64" w:rsidP="002D5A64">
            <w:pPr>
              <w:jc w:val="right"/>
              <w:rPr>
                <w:rFonts w:asciiTheme="minorHAnsi" w:hAnsiTheme="minorHAnsi"/>
                <w:szCs w:val="23"/>
              </w:rPr>
            </w:pPr>
            <w:r w:rsidRPr="004D3B47">
              <w:t>9.1</w:t>
            </w:r>
          </w:p>
        </w:tc>
        <w:tc>
          <w:tcPr>
            <w:tcW w:w="850" w:type="dxa"/>
            <w:tcBorders>
              <w:top w:val="nil"/>
            </w:tcBorders>
            <w:shd w:val="clear" w:color="auto" w:fill="auto"/>
          </w:tcPr>
          <w:p w14:paraId="626A324D" w14:textId="255167F1" w:rsidR="002D5A64" w:rsidRPr="004D3B47" w:rsidRDefault="002D5A64" w:rsidP="002D5A64">
            <w:pPr>
              <w:jc w:val="right"/>
              <w:rPr>
                <w:rFonts w:asciiTheme="minorHAnsi" w:hAnsiTheme="minorHAnsi"/>
                <w:szCs w:val="23"/>
              </w:rPr>
            </w:pPr>
            <w:r w:rsidRPr="004D3B47">
              <w:t>4.3</w:t>
            </w:r>
          </w:p>
        </w:tc>
        <w:tc>
          <w:tcPr>
            <w:tcW w:w="851" w:type="dxa"/>
            <w:tcBorders>
              <w:top w:val="nil"/>
            </w:tcBorders>
            <w:shd w:val="clear" w:color="auto" w:fill="auto"/>
          </w:tcPr>
          <w:p w14:paraId="1F18AAE3" w14:textId="3F0D3D27" w:rsidR="002D5A64" w:rsidRPr="004D3B47" w:rsidRDefault="002D5A64" w:rsidP="002D5A64">
            <w:pPr>
              <w:jc w:val="right"/>
              <w:rPr>
                <w:rFonts w:asciiTheme="minorHAnsi" w:hAnsiTheme="minorHAnsi"/>
                <w:szCs w:val="23"/>
              </w:rPr>
            </w:pPr>
            <w:r w:rsidRPr="004D3B47">
              <w:t>3.6</w:t>
            </w:r>
          </w:p>
        </w:tc>
        <w:tc>
          <w:tcPr>
            <w:tcW w:w="850" w:type="dxa"/>
            <w:tcBorders>
              <w:top w:val="nil"/>
            </w:tcBorders>
            <w:shd w:val="clear" w:color="auto" w:fill="auto"/>
          </w:tcPr>
          <w:p w14:paraId="1060840F" w14:textId="7EE30DBA" w:rsidR="002D5A64" w:rsidRPr="004D3B47" w:rsidRDefault="002D5A64" w:rsidP="002D5A64">
            <w:pPr>
              <w:jc w:val="right"/>
              <w:rPr>
                <w:rFonts w:asciiTheme="minorHAnsi" w:hAnsiTheme="minorHAnsi"/>
                <w:szCs w:val="23"/>
              </w:rPr>
            </w:pPr>
            <w:r w:rsidRPr="004D3B47">
              <w:t>3.5</w:t>
            </w:r>
          </w:p>
        </w:tc>
        <w:tc>
          <w:tcPr>
            <w:tcW w:w="851" w:type="dxa"/>
            <w:tcBorders>
              <w:top w:val="nil"/>
            </w:tcBorders>
            <w:shd w:val="clear" w:color="auto" w:fill="auto"/>
          </w:tcPr>
          <w:p w14:paraId="61B6F2C3" w14:textId="679292C7" w:rsidR="002D5A64" w:rsidRPr="004D3B47" w:rsidRDefault="002D5A64" w:rsidP="002D5A64">
            <w:pPr>
              <w:jc w:val="right"/>
              <w:rPr>
                <w:rFonts w:asciiTheme="minorHAnsi" w:hAnsiTheme="minorHAnsi"/>
                <w:szCs w:val="23"/>
              </w:rPr>
            </w:pPr>
            <w:r w:rsidRPr="004D3B47">
              <w:t>3.7</w:t>
            </w:r>
          </w:p>
        </w:tc>
        <w:tc>
          <w:tcPr>
            <w:tcW w:w="850" w:type="dxa"/>
            <w:tcBorders>
              <w:top w:val="nil"/>
            </w:tcBorders>
            <w:shd w:val="clear" w:color="auto" w:fill="auto"/>
          </w:tcPr>
          <w:p w14:paraId="428C0F56" w14:textId="467476F4" w:rsidR="002D5A64" w:rsidRPr="004D3B47" w:rsidRDefault="002D5A64" w:rsidP="002D5A64">
            <w:pPr>
              <w:jc w:val="right"/>
              <w:rPr>
                <w:rFonts w:asciiTheme="minorHAnsi" w:hAnsiTheme="minorHAnsi"/>
                <w:szCs w:val="23"/>
              </w:rPr>
            </w:pPr>
            <w:r w:rsidRPr="004D3B47">
              <w:t>3.3</w:t>
            </w:r>
          </w:p>
        </w:tc>
        <w:tc>
          <w:tcPr>
            <w:tcW w:w="851" w:type="dxa"/>
            <w:tcBorders>
              <w:top w:val="nil"/>
            </w:tcBorders>
            <w:shd w:val="clear" w:color="auto" w:fill="auto"/>
          </w:tcPr>
          <w:p w14:paraId="123530AF" w14:textId="274974C6" w:rsidR="002D5A64" w:rsidRPr="004D3B47" w:rsidRDefault="002D5A64" w:rsidP="002D5A64">
            <w:pPr>
              <w:jc w:val="right"/>
              <w:rPr>
                <w:rFonts w:asciiTheme="minorHAnsi" w:hAnsiTheme="minorHAnsi"/>
                <w:szCs w:val="23"/>
              </w:rPr>
            </w:pPr>
            <w:r w:rsidRPr="004D3B47">
              <w:t>2.5</w:t>
            </w:r>
          </w:p>
        </w:tc>
        <w:tc>
          <w:tcPr>
            <w:tcW w:w="850" w:type="dxa"/>
            <w:tcBorders>
              <w:top w:val="nil"/>
              <w:right w:val="single" w:sz="4" w:space="0" w:color="auto"/>
            </w:tcBorders>
            <w:shd w:val="clear" w:color="auto" w:fill="auto"/>
          </w:tcPr>
          <w:p w14:paraId="1D996645" w14:textId="64AB6A47" w:rsidR="002D5A64" w:rsidRPr="004D3B47" w:rsidRDefault="002D5A64" w:rsidP="002D5A64">
            <w:pPr>
              <w:jc w:val="right"/>
              <w:rPr>
                <w:rFonts w:asciiTheme="minorHAnsi" w:hAnsiTheme="minorHAnsi"/>
                <w:szCs w:val="23"/>
              </w:rPr>
            </w:pPr>
            <w:r w:rsidRPr="004D3B47">
              <w:t>0.3</w:t>
            </w:r>
          </w:p>
        </w:tc>
      </w:tr>
      <w:tr w:rsidR="004D3B47" w:rsidRPr="004D3B47" w14:paraId="36E8F8F2" w14:textId="77777777" w:rsidTr="00645701">
        <w:trPr>
          <w:cantSplit/>
          <w:trHeight w:val="300"/>
        </w:trPr>
        <w:tc>
          <w:tcPr>
            <w:tcW w:w="3279" w:type="dxa"/>
            <w:tcBorders>
              <w:top w:val="nil"/>
              <w:left w:val="single" w:sz="4" w:space="0" w:color="auto"/>
            </w:tcBorders>
            <w:shd w:val="clear" w:color="auto" w:fill="auto"/>
          </w:tcPr>
          <w:p w14:paraId="767915A1" w14:textId="77777777" w:rsidR="002D5A64" w:rsidRPr="004D3B47" w:rsidRDefault="002D5A64" w:rsidP="002D5A64">
            <w:pPr>
              <w:rPr>
                <w:rFonts w:asciiTheme="minorHAnsi" w:hAnsiTheme="minorHAnsi"/>
                <w:szCs w:val="23"/>
              </w:rPr>
            </w:pPr>
            <w:r w:rsidRPr="004D3B47">
              <w:t>HSIL not otherwise specified</w:t>
            </w:r>
          </w:p>
        </w:tc>
        <w:tc>
          <w:tcPr>
            <w:tcW w:w="853" w:type="dxa"/>
            <w:tcBorders>
              <w:top w:val="nil"/>
            </w:tcBorders>
            <w:shd w:val="clear" w:color="auto" w:fill="auto"/>
          </w:tcPr>
          <w:p w14:paraId="1E3FBDCC" w14:textId="1F19087A" w:rsidR="002D5A64" w:rsidRPr="004D3B47" w:rsidRDefault="002D5A64" w:rsidP="002D5A64">
            <w:pPr>
              <w:jc w:val="right"/>
              <w:rPr>
                <w:rFonts w:cs="Arial"/>
                <w:szCs w:val="23"/>
              </w:rPr>
            </w:pPr>
            <w:r w:rsidRPr="004D3B47">
              <w:t>-</w:t>
            </w:r>
          </w:p>
        </w:tc>
        <w:tc>
          <w:tcPr>
            <w:tcW w:w="849" w:type="dxa"/>
            <w:tcBorders>
              <w:top w:val="nil"/>
            </w:tcBorders>
            <w:shd w:val="clear" w:color="auto" w:fill="auto"/>
          </w:tcPr>
          <w:p w14:paraId="0E60FBC7" w14:textId="6D82AC2A" w:rsidR="002D5A64" w:rsidRPr="004D3B47" w:rsidRDefault="002D5A64" w:rsidP="002D5A64">
            <w:pPr>
              <w:jc w:val="right"/>
              <w:rPr>
                <w:rFonts w:cs="Arial"/>
                <w:szCs w:val="23"/>
              </w:rPr>
            </w:pPr>
            <w:r w:rsidRPr="004D3B47">
              <w:t>0.82</w:t>
            </w:r>
          </w:p>
        </w:tc>
        <w:tc>
          <w:tcPr>
            <w:tcW w:w="851" w:type="dxa"/>
            <w:tcBorders>
              <w:top w:val="nil"/>
            </w:tcBorders>
            <w:shd w:val="clear" w:color="auto" w:fill="auto"/>
          </w:tcPr>
          <w:p w14:paraId="39A7AB67" w14:textId="15FA75A6" w:rsidR="002D5A64" w:rsidRPr="004D3B47" w:rsidRDefault="002D5A64" w:rsidP="002D5A64">
            <w:pPr>
              <w:jc w:val="right"/>
              <w:rPr>
                <w:rFonts w:cs="Arial"/>
                <w:szCs w:val="23"/>
              </w:rPr>
            </w:pPr>
            <w:r w:rsidRPr="004D3B47">
              <w:t>1.60</w:t>
            </w:r>
          </w:p>
        </w:tc>
        <w:tc>
          <w:tcPr>
            <w:tcW w:w="850" w:type="dxa"/>
            <w:tcBorders>
              <w:top w:val="nil"/>
            </w:tcBorders>
            <w:shd w:val="clear" w:color="auto" w:fill="auto"/>
          </w:tcPr>
          <w:p w14:paraId="70676B67" w14:textId="043F0514" w:rsidR="002D5A64" w:rsidRPr="004D3B47" w:rsidRDefault="002D5A64" w:rsidP="002D5A64">
            <w:pPr>
              <w:jc w:val="right"/>
              <w:rPr>
                <w:rFonts w:cs="Arial"/>
                <w:szCs w:val="23"/>
              </w:rPr>
            </w:pPr>
            <w:r w:rsidRPr="004D3B47">
              <w:t>0.75</w:t>
            </w:r>
          </w:p>
        </w:tc>
        <w:tc>
          <w:tcPr>
            <w:tcW w:w="851" w:type="dxa"/>
            <w:tcBorders>
              <w:top w:val="nil"/>
            </w:tcBorders>
            <w:shd w:val="clear" w:color="auto" w:fill="auto"/>
          </w:tcPr>
          <w:p w14:paraId="4A903837" w14:textId="59D9D430" w:rsidR="002D5A64" w:rsidRPr="004D3B47" w:rsidRDefault="002D5A64" w:rsidP="002D5A64">
            <w:pPr>
              <w:jc w:val="right"/>
              <w:rPr>
                <w:rFonts w:cs="Arial"/>
                <w:szCs w:val="23"/>
              </w:rPr>
            </w:pPr>
            <w:r w:rsidRPr="004D3B47">
              <w:t>0.42</w:t>
            </w:r>
          </w:p>
        </w:tc>
        <w:tc>
          <w:tcPr>
            <w:tcW w:w="850" w:type="dxa"/>
            <w:tcBorders>
              <w:top w:val="nil"/>
            </w:tcBorders>
            <w:shd w:val="clear" w:color="auto" w:fill="auto"/>
          </w:tcPr>
          <w:p w14:paraId="19C9821B" w14:textId="768F7CC7" w:rsidR="002D5A64" w:rsidRPr="004D3B47" w:rsidRDefault="002D5A64" w:rsidP="002D5A64">
            <w:pPr>
              <w:jc w:val="right"/>
              <w:rPr>
                <w:rFonts w:cs="Arial"/>
                <w:szCs w:val="23"/>
              </w:rPr>
            </w:pPr>
            <w:r w:rsidRPr="004D3B47">
              <w:t>0.16</w:t>
            </w:r>
          </w:p>
        </w:tc>
        <w:tc>
          <w:tcPr>
            <w:tcW w:w="851" w:type="dxa"/>
            <w:tcBorders>
              <w:top w:val="nil"/>
            </w:tcBorders>
            <w:shd w:val="clear" w:color="auto" w:fill="auto"/>
          </w:tcPr>
          <w:p w14:paraId="6290FD67" w14:textId="5B795DA1" w:rsidR="002D5A64" w:rsidRPr="004D3B47" w:rsidRDefault="002D5A64" w:rsidP="002D5A64">
            <w:pPr>
              <w:jc w:val="right"/>
              <w:rPr>
                <w:rFonts w:cs="Arial"/>
                <w:szCs w:val="23"/>
              </w:rPr>
            </w:pPr>
            <w:r w:rsidRPr="004D3B47">
              <w:t>0.37</w:t>
            </w:r>
          </w:p>
        </w:tc>
        <w:tc>
          <w:tcPr>
            <w:tcW w:w="850" w:type="dxa"/>
            <w:tcBorders>
              <w:top w:val="nil"/>
            </w:tcBorders>
            <w:shd w:val="clear" w:color="auto" w:fill="auto"/>
          </w:tcPr>
          <w:p w14:paraId="6F565013" w14:textId="5A09BEAE" w:rsidR="002D5A64" w:rsidRPr="004D3B47" w:rsidRDefault="002D5A64" w:rsidP="002D5A64">
            <w:pPr>
              <w:jc w:val="right"/>
              <w:rPr>
                <w:rFonts w:cs="Arial"/>
                <w:szCs w:val="23"/>
              </w:rPr>
            </w:pPr>
            <w:r w:rsidRPr="004D3B47">
              <w:t>0.20</w:t>
            </w:r>
          </w:p>
        </w:tc>
        <w:tc>
          <w:tcPr>
            <w:tcW w:w="851" w:type="dxa"/>
            <w:tcBorders>
              <w:top w:val="nil"/>
            </w:tcBorders>
            <w:shd w:val="clear" w:color="auto" w:fill="auto"/>
          </w:tcPr>
          <w:p w14:paraId="5D4AEC2D" w14:textId="42E50735" w:rsidR="002D5A64" w:rsidRPr="004D3B47" w:rsidRDefault="002D5A64" w:rsidP="002D5A64">
            <w:pPr>
              <w:jc w:val="right"/>
              <w:rPr>
                <w:rFonts w:cs="Arial"/>
                <w:szCs w:val="23"/>
              </w:rPr>
            </w:pPr>
            <w:r w:rsidRPr="004D3B47">
              <w:t>0.14</w:t>
            </w:r>
          </w:p>
        </w:tc>
        <w:tc>
          <w:tcPr>
            <w:tcW w:w="850" w:type="dxa"/>
            <w:tcBorders>
              <w:top w:val="nil"/>
            </w:tcBorders>
            <w:shd w:val="clear" w:color="auto" w:fill="auto"/>
          </w:tcPr>
          <w:p w14:paraId="1E535D2E" w14:textId="6752489B" w:rsidR="002D5A64" w:rsidRPr="004D3B47" w:rsidRDefault="002D5A64" w:rsidP="002D5A64">
            <w:pPr>
              <w:jc w:val="right"/>
              <w:rPr>
                <w:rFonts w:cs="Arial"/>
                <w:szCs w:val="23"/>
              </w:rPr>
            </w:pPr>
            <w:r w:rsidRPr="004D3B47">
              <w:t>-</w:t>
            </w:r>
          </w:p>
        </w:tc>
        <w:tc>
          <w:tcPr>
            <w:tcW w:w="851" w:type="dxa"/>
            <w:tcBorders>
              <w:top w:val="nil"/>
            </w:tcBorders>
            <w:shd w:val="clear" w:color="auto" w:fill="auto"/>
          </w:tcPr>
          <w:p w14:paraId="7F2A7796" w14:textId="5AB83FAB" w:rsidR="002D5A64" w:rsidRPr="004D3B47" w:rsidRDefault="002D5A64" w:rsidP="002D5A64">
            <w:pPr>
              <w:jc w:val="right"/>
              <w:rPr>
                <w:rFonts w:cs="Arial"/>
                <w:szCs w:val="23"/>
              </w:rPr>
            </w:pPr>
            <w:r w:rsidRPr="004D3B47">
              <w:t>-</w:t>
            </w:r>
          </w:p>
        </w:tc>
        <w:tc>
          <w:tcPr>
            <w:tcW w:w="850" w:type="dxa"/>
            <w:tcBorders>
              <w:top w:val="nil"/>
              <w:right w:val="single" w:sz="4" w:space="0" w:color="auto"/>
            </w:tcBorders>
            <w:shd w:val="clear" w:color="auto" w:fill="auto"/>
          </w:tcPr>
          <w:p w14:paraId="1B3AB972" w14:textId="696F6965" w:rsidR="002D5A64" w:rsidRPr="004D3B47" w:rsidRDefault="002D5A64" w:rsidP="002D5A64">
            <w:pPr>
              <w:jc w:val="right"/>
              <w:rPr>
                <w:rFonts w:cs="Arial"/>
                <w:szCs w:val="23"/>
              </w:rPr>
            </w:pPr>
            <w:r w:rsidRPr="004D3B47">
              <w:t>-</w:t>
            </w:r>
          </w:p>
        </w:tc>
      </w:tr>
      <w:tr w:rsidR="004D3B47" w:rsidRPr="004D3B47" w14:paraId="034075EA" w14:textId="77777777" w:rsidTr="00645701">
        <w:trPr>
          <w:cantSplit/>
          <w:trHeight w:val="273"/>
        </w:trPr>
        <w:tc>
          <w:tcPr>
            <w:tcW w:w="3279" w:type="dxa"/>
            <w:tcBorders>
              <w:top w:val="nil"/>
              <w:left w:val="single" w:sz="4" w:space="0" w:color="auto"/>
            </w:tcBorders>
            <w:shd w:val="clear" w:color="auto" w:fill="auto"/>
          </w:tcPr>
          <w:p w14:paraId="22A32E0A" w14:textId="6F028FB4" w:rsidR="002D5A64" w:rsidRPr="004D3B47" w:rsidRDefault="002D5A64" w:rsidP="002D5A64">
            <w:pPr>
              <w:rPr>
                <w:rFonts w:asciiTheme="minorHAnsi" w:hAnsiTheme="minorHAnsi"/>
                <w:szCs w:val="23"/>
              </w:rPr>
            </w:pPr>
            <w:r w:rsidRPr="004D3B47">
              <w:t>CIN3</w:t>
            </w:r>
          </w:p>
        </w:tc>
        <w:tc>
          <w:tcPr>
            <w:tcW w:w="853" w:type="dxa"/>
            <w:tcBorders>
              <w:top w:val="nil"/>
            </w:tcBorders>
            <w:shd w:val="clear" w:color="auto" w:fill="auto"/>
          </w:tcPr>
          <w:p w14:paraId="6929EC1A" w14:textId="722B4591" w:rsidR="002D5A64" w:rsidRPr="004D3B47" w:rsidRDefault="002D5A64" w:rsidP="002D5A64">
            <w:pPr>
              <w:jc w:val="right"/>
              <w:rPr>
                <w:rFonts w:asciiTheme="minorHAnsi" w:hAnsiTheme="minorHAnsi"/>
                <w:szCs w:val="23"/>
              </w:rPr>
            </w:pPr>
            <w:r w:rsidRPr="004D3B47">
              <w:t>5.6</w:t>
            </w:r>
          </w:p>
        </w:tc>
        <w:tc>
          <w:tcPr>
            <w:tcW w:w="849" w:type="dxa"/>
            <w:tcBorders>
              <w:top w:val="nil"/>
            </w:tcBorders>
            <w:shd w:val="clear" w:color="auto" w:fill="auto"/>
          </w:tcPr>
          <w:p w14:paraId="0853A3AD" w14:textId="0118D1E0" w:rsidR="002D5A64" w:rsidRPr="004D3B47" w:rsidRDefault="002D5A64" w:rsidP="002D5A64">
            <w:pPr>
              <w:jc w:val="right"/>
              <w:rPr>
                <w:rFonts w:asciiTheme="minorHAnsi" w:hAnsiTheme="minorHAnsi"/>
                <w:szCs w:val="23"/>
              </w:rPr>
            </w:pPr>
            <w:r w:rsidRPr="004D3B47">
              <w:t>11.5</w:t>
            </w:r>
          </w:p>
        </w:tc>
        <w:tc>
          <w:tcPr>
            <w:tcW w:w="851" w:type="dxa"/>
            <w:tcBorders>
              <w:top w:val="nil"/>
            </w:tcBorders>
            <w:shd w:val="clear" w:color="auto" w:fill="auto"/>
          </w:tcPr>
          <w:p w14:paraId="0BBACB7D" w14:textId="78B4B4A8" w:rsidR="002D5A64" w:rsidRPr="004D3B47" w:rsidRDefault="002D5A64" w:rsidP="002D5A64">
            <w:pPr>
              <w:jc w:val="right"/>
              <w:rPr>
                <w:rFonts w:asciiTheme="minorHAnsi" w:hAnsiTheme="minorHAnsi"/>
                <w:szCs w:val="23"/>
              </w:rPr>
            </w:pPr>
            <w:r w:rsidRPr="004D3B47">
              <w:t>20.6</w:t>
            </w:r>
          </w:p>
        </w:tc>
        <w:tc>
          <w:tcPr>
            <w:tcW w:w="850" w:type="dxa"/>
            <w:tcBorders>
              <w:top w:val="nil"/>
            </w:tcBorders>
            <w:shd w:val="clear" w:color="auto" w:fill="auto"/>
          </w:tcPr>
          <w:p w14:paraId="181D3143" w14:textId="1B832260" w:rsidR="002D5A64" w:rsidRPr="004D3B47" w:rsidRDefault="002D5A64" w:rsidP="002D5A64">
            <w:pPr>
              <w:jc w:val="right"/>
              <w:rPr>
                <w:rFonts w:asciiTheme="minorHAnsi" w:hAnsiTheme="minorHAnsi"/>
                <w:szCs w:val="23"/>
              </w:rPr>
            </w:pPr>
            <w:r w:rsidRPr="004D3B47">
              <w:t>20.6</w:t>
            </w:r>
          </w:p>
        </w:tc>
        <w:tc>
          <w:tcPr>
            <w:tcW w:w="851" w:type="dxa"/>
            <w:tcBorders>
              <w:top w:val="nil"/>
            </w:tcBorders>
            <w:shd w:val="clear" w:color="auto" w:fill="auto"/>
          </w:tcPr>
          <w:p w14:paraId="32F78951" w14:textId="10CA7E37" w:rsidR="002D5A64" w:rsidRPr="004D3B47" w:rsidRDefault="002D5A64" w:rsidP="002D5A64">
            <w:pPr>
              <w:jc w:val="right"/>
              <w:rPr>
                <w:rFonts w:asciiTheme="minorHAnsi" w:hAnsiTheme="minorHAnsi"/>
                <w:szCs w:val="23"/>
              </w:rPr>
            </w:pPr>
            <w:r w:rsidRPr="004D3B47">
              <w:t>13.4</w:t>
            </w:r>
          </w:p>
        </w:tc>
        <w:tc>
          <w:tcPr>
            <w:tcW w:w="850" w:type="dxa"/>
            <w:tcBorders>
              <w:top w:val="nil"/>
            </w:tcBorders>
            <w:shd w:val="clear" w:color="auto" w:fill="auto"/>
          </w:tcPr>
          <w:p w14:paraId="5D5BC82F" w14:textId="4358C671" w:rsidR="002D5A64" w:rsidRPr="004D3B47" w:rsidRDefault="002D5A64" w:rsidP="002D5A64">
            <w:pPr>
              <w:jc w:val="right"/>
              <w:rPr>
                <w:rFonts w:asciiTheme="minorHAnsi" w:hAnsiTheme="minorHAnsi"/>
                <w:szCs w:val="23"/>
              </w:rPr>
            </w:pPr>
            <w:r w:rsidRPr="004D3B47">
              <w:t>8.1</w:t>
            </w:r>
          </w:p>
        </w:tc>
        <w:tc>
          <w:tcPr>
            <w:tcW w:w="851" w:type="dxa"/>
            <w:tcBorders>
              <w:top w:val="nil"/>
            </w:tcBorders>
            <w:shd w:val="clear" w:color="auto" w:fill="auto"/>
          </w:tcPr>
          <w:p w14:paraId="251B9229" w14:textId="3FC1BB50" w:rsidR="002D5A64" w:rsidRPr="004D3B47" w:rsidRDefault="002D5A64" w:rsidP="002D5A64">
            <w:pPr>
              <w:jc w:val="right"/>
              <w:rPr>
                <w:rFonts w:asciiTheme="minorHAnsi" w:hAnsiTheme="minorHAnsi"/>
                <w:szCs w:val="23"/>
              </w:rPr>
            </w:pPr>
            <w:r w:rsidRPr="004D3B47">
              <w:t>5.4</w:t>
            </w:r>
          </w:p>
        </w:tc>
        <w:tc>
          <w:tcPr>
            <w:tcW w:w="850" w:type="dxa"/>
            <w:tcBorders>
              <w:top w:val="nil"/>
            </w:tcBorders>
            <w:shd w:val="clear" w:color="auto" w:fill="auto"/>
          </w:tcPr>
          <w:p w14:paraId="2DC2F5A1" w14:textId="3B49E170" w:rsidR="002D5A64" w:rsidRPr="004D3B47" w:rsidRDefault="002D5A64" w:rsidP="002D5A64">
            <w:pPr>
              <w:jc w:val="right"/>
              <w:rPr>
                <w:rFonts w:asciiTheme="minorHAnsi" w:hAnsiTheme="minorHAnsi"/>
                <w:szCs w:val="23"/>
              </w:rPr>
            </w:pPr>
            <w:r w:rsidRPr="004D3B47">
              <w:t>5.0</w:t>
            </w:r>
          </w:p>
        </w:tc>
        <w:tc>
          <w:tcPr>
            <w:tcW w:w="851" w:type="dxa"/>
            <w:tcBorders>
              <w:top w:val="nil"/>
            </w:tcBorders>
            <w:shd w:val="clear" w:color="auto" w:fill="auto"/>
          </w:tcPr>
          <w:p w14:paraId="2B55E6F3" w14:textId="53A1FD9C" w:rsidR="002D5A64" w:rsidRPr="004D3B47" w:rsidRDefault="002D5A64" w:rsidP="002D5A64">
            <w:pPr>
              <w:jc w:val="right"/>
              <w:rPr>
                <w:rFonts w:asciiTheme="minorHAnsi" w:hAnsiTheme="minorHAnsi"/>
                <w:szCs w:val="23"/>
              </w:rPr>
            </w:pPr>
            <w:r w:rsidRPr="004D3B47">
              <w:t>6.0</w:t>
            </w:r>
          </w:p>
        </w:tc>
        <w:tc>
          <w:tcPr>
            <w:tcW w:w="850" w:type="dxa"/>
            <w:tcBorders>
              <w:top w:val="nil"/>
            </w:tcBorders>
            <w:shd w:val="clear" w:color="auto" w:fill="auto"/>
          </w:tcPr>
          <w:p w14:paraId="1989BA5E" w14:textId="5C936D9F" w:rsidR="002D5A64" w:rsidRPr="004D3B47" w:rsidRDefault="002D5A64" w:rsidP="002D5A64">
            <w:pPr>
              <w:jc w:val="right"/>
              <w:rPr>
                <w:rFonts w:asciiTheme="minorHAnsi" w:hAnsiTheme="minorHAnsi"/>
                <w:szCs w:val="23"/>
              </w:rPr>
            </w:pPr>
            <w:r w:rsidRPr="004D3B47">
              <w:t>5.4</w:t>
            </w:r>
          </w:p>
        </w:tc>
        <w:tc>
          <w:tcPr>
            <w:tcW w:w="851" w:type="dxa"/>
            <w:tcBorders>
              <w:top w:val="nil"/>
            </w:tcBorders>
            <w:shd w:val="clear" w:color="auto" w:fill="auto"/>
          </w:tcPr>
          <w:p w14:paraId="53BF6391" w14:textId="47DC1FE3" w:rsidR="002D5A64" w:rsidRPr="004D3B47" w:rsidRDefault="002D5A64" w:rsidP="002D5A64">
            <w:pPr>
              <w:jc w:val="right"/>
              <w:rPr>
                <w:rFonts w:asciiTheme="minorHAnsi" w:hAnsiTheme="minorHAnsi"/>
                <w:szCs w:val="23"/>
              </w:rPr>
            </w:pPr>
            <w:r w:rsidRPr="004D3B47">
              <w:t>4.4</w:t>
            </w:r>
          </w:p>
        </w:tc>
        <w:tc>
          <w:tcPr>
            <w:tcW w:w="850" w:type="dxa"/>
            <w:tcBorders>
              <w:top w:val="nil"/>
              <w:right w:val="single" w:sz="4" w:space="0" w:color="auto"/>
            </w:tcBorders>
            <w:shd w:val="clear" w:color="auto" w:fill="auto"/>
          </w:tcPr>
          <w:p w14:paraId="705B8D16" w14:textId="62C0220D" w:rsidR="002D5A64" w:rsidRPr="004D3B47" w:rsidRDefault="002D5A64" w:rsidP="002D5A64">
            <w:pPr>
              <w:jc w:val="right"/>
              <w:rPr>
                <w:rFonts w:asciiTheme="minorHAnsi" w:hAnsiTheme="minorHAnsi"/>
                <w:szCs w:val="23"/>
              </w:rPr>
            </w:pPr>
            <w:r w:rsidRPr="004D3B47">
              <w:t>2.1</w:t>
            </w:r>
          </w:p>
        </w:tc>
      </w:tr>
      <w:tr w:rsidR="004D3B47" w:rsidRPr="004D3B47" w14:paraId="0BC521DE" w14:textId="77777777" w:rsidTr="00645701">
        <w:trPr>
          <w:cantSplit/>
        </w:trPr>
        <w:tc>
          <w:tcPr>
            <w:tcW w:w="3279" w:type="dxa"/>
            <w:tcBorders>
              <w:top w:val="nil"/>
              <w:left w:val="single" w:sz="4" w:space="0" w:color="auto"/>
            </w:tcBorders>
            <w:shd w:val="clear" w:color="auto" w:fill="auto"/>
          </w:tcPr>
          <w:p w14:paraId="5AF83B4B" w14:textId="77777777" w:rsidR="002D5A64" w:rsidRPr="004D3B47" w:rsidDel="00D14EE2" w:rsidRDefault="002D5A64" w:rsidP="002D5A64">
            <w:pPr>
              <w:rPr>
                <w:rFonts w:asciiTheme="minorHAnsi" w:hAnsiTheme="minorHAnsi"/>
                <w:szCs w:val="23"/>
              </w:rPr>
            </w:pPr>
            <w:r w:rsidRPr="004D3B47">
              <w:t>Adenocarcinoma in situ</w:t>
            </w:r>
          </w:p>
        </w:tc>
        <w:tc>
          <w:tcPr>
            <w:tcW w:w="853" w:type="dxa"/>
            <w:tcBorders>
              <w:top w:val="nil"/>
            </w:tcBorders>
            <w:shd w:val="clear" w:color="auto" w:fill="auto"/>
          </w:tcPr>
          <w:p w14:paraId="00078950" w14:textId="7FE73DB6" w:rsidR="002D5A64" w:rsidRPr="004D3B47" w:rsidDel="00D14EE2" w:rsidRDefault="002D5A64" w:rsidP="002D5A64">
            <w:pPr>
              <w:jc w:val="right"/>
              <w:rPr>
                <w:rFonts w:cs="Arial"/>
                <w:szCs w:val="23"/>
              </w:rPr>
            </w:pPr>
            <w:r w:rsidRPr="004D3B47">
              <w:t>-</w:t>
            </w:r>
          </w:p>
        </w:tc>
        <w:tc>
          <w:tcPr>
            <w:tcW w:w="849" w:type="dxa"/>
            <w:tcBorders>
              <w:top w:val="nil"/>
            </w:tcBorders>
            <w:shd w:val="clear" w:color="auto" w:fill="auto"/>
          </w:tcPr>
          <w:p w14:paraId="3C2B7D1B" w14:textId="1A37F43B" w:rsidR="002D5A64" w:rsidRPr="004D3B47" w:rsidDel="00D14EE2" w:rsidRDefault="002D5A64" w:rsidP="002D5A64">
            <w:pPr>
              <w:jc w:val="right"/>
              <w:rPr>
                <w:rFonts w:cs="Arial"/>
                <w:szCs w:val="23"/>
              </w:rPr>
            </w:pPr>
            <w:r w:rsidRPr="004D3B47">
              <w:t>0.27</w:t>
            </w:r>
          </w:p>
        </w:tc>
        <w:tc>
          <w:tcPr>
            <w:tcW w:w="851" w:type="dxa"/>
            <w:tcBorders>
              <w:top w:val="nil"/>
            </w:tcBorders>
            <w:shd w:val="clear" w:color="auto" w:fill="auto"/>
          </w:tcPr>
          <w:p w14:paraId="6B6B53BE" w14:textId="14F9192C" w:rsidR="002D5A64" w:rsidRPr="004D3B47" w:rsidDel="00D14EE2" w:rsidRDefault="002D5A64" w:rsidP="002D5A64">
            <w:pPr>
              <w:jc w:val="right"/>
              <w:rPr>
                <w:rFonts w:cs="Arial"/>
                <w:szCs w:val="23"/>
              </w:rPr>
            </w:pPr>
            <w:r w:rsidRPr="004D3B47">
              <w:t>0.4</w:t>
            </w:r>
          </w:p>
        </w:tc>
        <w:tc>
          <w:tcPr>
            <w:tcW w:w="850" w:type="dxa"/>
            <w:tcBorders>
              <w:top w:val="nil"/>
            </w:tcBorders>
            <w:shd w:val="clear" w:color="auto" w:fill="auto"/>
          </w:tcPr>
          <w:p w14:paraId="0F788CD3" w14:textId="33477AB0" w:rsidR="002D5A64" w:rsidRPr="004D3B47" w:rsidDel="00D14EE2" w:rsidRDefault="002D5A64" w:rsidP="002D5A64">
            <w:pPr>
              <w:jc w:val="right"/>
              <w:rPr>
                <w:rFonts w:cs="Arial"/>
                <w:szCs w:val="23"/>
              </w:rPr>
            </w:pPr>
            <w:r w:rsidRPr="004D3B47">
              <w:t>2.0</w:t>
            </w:r>
          </w:p>
        </w:tc>
        <w:tc>
          <w:tcPr>
            <w:tcW w:w="851" w:type="dxa"/>
            <w:tcBorders>
              <w:top w:val="nil"/>
            </w:tcBorders>
            <w:shd w:val="clear" w:color="auto" w:fill="auto"/>
          </w:tcPr>
          <w:p w14:paraId="1EBF243D" w14:textId="55652D41" w:rsidR="002D5A64" w:rsidRPr="004D3B47" w:rsidDel="00D14EE2" w:rsidRDefault="002D5A64" w:rsidP="002D5A64">
            <w:pPr>
              <w:jc w:val="right"/>
              <w:rPr>
                <w:rFonts w:cs="Arial"/>
                <w:szCs w:val="23"/>
              </w:rPr>
            </w:pPr>
            <w:r w:rsidRPr="004D3B47">
              <w:t>0.75</w:t>
            </w:r>
          </w:p>
        </w:tc>
        <w:tc>
          <w:tcPr>
            <w:tcW w:w="850" w:type="dxa"/>
            <w:tcBorders>
              <w:top w:val="nil"/>
            </w:tcBorders>
            <w:shd w:val="clear" w:color="auto" w:fill="auto"/>
          </w:tcPr>
          <w:p w14:paraId="25DE0ABC" w14:textId="1F0FFC2F" w:rsidR="002D5A64" w:rsidRPr="004D3B47" w:rsidDel="00D14EE2" w:rsidRDefault="002D5A64" w:rsidP="002D5A64">
            <w:pPr>
              <w:jc w:val="right"/>
              <w:rPr>
                <w:rFonts w:cs="Arial"/>
                <w:szCs w:val="23"/>
              </w:rPr>
            </w:pPr>
            <w:r w:rsidRPr="004D3B47">
              <w:t>0.71</w:t>
            </w:r>
          </w:p>
        </w:tc>
        <w:tc>
          <w:tcPr>
            <w:tcW w:w="851" w:type="dxa"/>
            <w:tcBorders>
              <w:top w:val="nil"/>
            </w:tcBorders>
            <w:shd w:val="clear" w:color="auto" w:fill="auto"/>
          </w:tcPr>
          <w:p w14:paraId="524E8837" w14:textId="17D809D5" w:rsidR="002D5A64" w:rsidRPr="004D3B47" w:rsidDel="00D14EE2" w:rsidRDefault="002D5A64" w:rsidP="002D5A64">
            <w:pPr>
              <w:jc w:val="right"/>
              <w:rPr>
                <w:rFonts w:cs="Arial"/>
                <w:szCs w:val="23"/>
              </w:rPr>
            </w:pPr>
            <w:r w:rsidRPr="004D3B47">
              <w:t>0.30</w:t>
            </w:r>
          </w:p>
        </w:tc>
        <w:tc>
          <w:tcPr>
            <w:tcW w:w="850" w:type="dxa"/>
            <w:tcBorders>
              <w:top w:val="nil"/>
            </w:tcBorders>
            <w:shd w:val="clear" w:color="auto" w:fill="auto"/>
          </w:tcPr>
          <w:p w14:paraId="29CC8F7B" w14:textId="095A2BE1" w:rsidR="002D5A64" w:rsidRPr="004D3B47" w:rsidDel="00D14EE2" w:rsidRDefault="002D5A64" w:rsidP="002D5A64">
            <w:pPr>
              <w:jc w:val="right"/>
              <w:rPr>
                <w:rFonts w:cs="Arial"/>
                <w:szCs w:val="23"/>
              </w:rPr>
            </w:pPr>
            <w:r w:rsidRPr="004D3B47">
              <w:t>0.20</w:t>
            </w:r>
          </w:p>
        </w:tc>
        <w:tc>
          <w:tcPr>
            <w:tcW w:w="851" w:type="dxa"/>
            <w:tcBorders>
              <w:top w:val="nil"/>
            </w:tcBorders>
            <w:shd w:val="clear" w:color="auto" w:fill="auto"/>
          </w:tcPr>
          <w:p w14:paraId="27A931EF" w14:textId="63520CAF" w:rsidR="002D5A64" w:rsidRPr="004D3B47" w:rsidDel="00D14EE2" w:rsidRDefault="002D5A64" w:rsidP="002D5A64">
            <w:pPr>
              <w:jc w:val="right"/>
              <w:rPr>
                <w:rFonts w:cs="Arial"/>
                <w:szCs w:val="23"/>
              </w:rPr>
            </w:pPr>
            <w:r w:rsidRPr="004D3B47">
              <w:t>0.41</w:t>
            </w:r>
          </w:p>
        </w:tc>
        <w:tc>
          <w:tcPr>
            <w:tcW w:w="850" w:type="dxa"/>
            <w:tcBorders>
              <w:top w:val="nil"/>
            </w:tcBorders>
            <w:shd w:val="clear" w:color="auto" w:fill="auto"/>
          </w:tcPr>
          <w:p w14:paraId="20ED65E8" w14:textId="4BE5D373" w:rsidR="002D5A64" w:rsidRPr="004D3B47" w:rsidDel="00D14EE2" w:rsidRDefault="002D5A64" w:rsidP="002D5A64">
            <w:pPr>
              <w:jc w:val="right"/>
              <w:rPr>
                <w:rFonts w:cs="Arial"/>
                <w:szCs w:val="23"/>
              </w:rPr>
            </w:pPr>
            <w:r w:rsidRPr="004D3B47">
              <w:t>0.41</w:t>
            </w:r>
          </w:p>
        </w:tc>
        <w:tc>
          <w:tcPr>
            <w:tcW w:w="851" w:type="dxa"/>
            <w:tcBorders>
              <w:top w:val="nil"/>
            </w:tcBorders>
            <w:shd w:val="clear" w:color="auto" w:fill="auto"/>
          </w:tcPr>
          <w:p w14:paraId="4E6B4514" w14:textId="1D8689C8" w:rsidR="002D5A64" w:rsidRPr="004D3B47" w:rsidDel="00D14EE2" w:rsidRDefault="002D5A64" w:rsidP="002D5A64">
            <w:pPr>
              <w:jc w:val="right"/>
              <w:rPr>
                <w:rFonts w:cs="Arial"/>
                <w:szCs w:val="23"/>
              </w:rPr>
            </w:pPr>
            <w:r w:rsidRPr="004D3B47">
              <w:t>-</w:t>
            </w:r>
          </w:p>
        </w:tc>
        <w:tc>
          <w:tcPr>
            <w:tcW w:w="850" w:type="dxa"/>
            <w:tcBorders>
              <w:top w:val="nil"/>
              <w:right w:val="single" w:sz="4" w:space="0" w:color="auto"/>
            </w:tcBorders>
            <w:shd w:val="clear" w:color="auto" w:fill="auto"/>
          </w:tcPr>
          <w:p w14:paraId="0445FB44" w14:textId="4D606DD6" w:rsidR="002D5A64" w:rsidRPr="004D3B47" w:rsidDel="00D14EE2" w:rsidRDefault="002D5A64" w:rsidP="002D5A64">
            <w:pPr>
              <w:jc w:val="right"/>
              <w:rPr>
                <w:rFonts w:cs="Arial"/>
                <w:szCs w:val="23"/>
              </w:rPr>
            </w:pPr>
            <w:r w:rsidRPr="004D3B47">
              <w:t>-</w:t>
            </w:r>
          </w:p>
        </w:tc>
      </w:tr>
      <w:tr w:rsidR="004D3B47" w:rsidRPr="004D3B47" w14:paraId="250190E0" w14:textId="77777777" w:rsidTr="00645701">
        <w:trPr>
          <w:cantSplit/>
        </w:trPr>
        <w:tc>
          <w:tcPr>
            <w:tcW w:w="3279" w:type="dxa"/>
            <w:tcBorders>
              <w:top w:val="nil"/>
              <w:left w:val="single" w:sz="4" w:space="0" w:color="auto"/>
            </w:tcBorders>
            <w:shd w:val="clear" w:color="auto" w:fill="auto"/>
          </w:tcPr>
          <w:p w14:paraId="24B10409" w14:textId="77777777" w:rsidR="002D5A64" w:rsidRPr="004D3B47" w:rsidRDefault="002D5A64" w:rsidP="002D5A64">
            <w:pPr>
              <w:rPr>
                <w:rFonts w:asciiTheme="minorHAnsi" w:hAnsiTheme="minorHAnsi"/>
                <w:szCs w:val="23"/>
              </w:rPr>
            </w:pPr>
            <w:r w:rsidRPr="004D3B47">
              <w:t>Microinvasive</w:t>
            </w:r>
          </w:p>
        </w:tc>
        <w:tc>
          <w:tcPr>
            <w:tcW w:w="853" w:type="dxa"/>
            <w:tcBorders>
              <w:top w:val="nil"/>
            </w:tcBorders>
            <w:shd w:val="clear" w:color="auto" w:fill="auto"/>
          </w:tcPr>
          <w:p w14:paraId="35F4A490" w14:textId="07627CB8" w:rsidR="002D5A64" w:rsidRPr="004D3B47" w:rsidRDefault="002D5A64" w:rsidP="002D5A64">
            <w:pPr>
              <w:jc w:val="right"/>
              <w:rPr>
                <w:rFonts w:asciiTheme="minorHAnsi" w:hAnsiTheme="minorHAnsi"/>
                <w:szCs w:val="23"/>
              </w:rPr>
            </w:pPr>
            <w:r w:rsidRPr="004D3B47">
              <w:t>-</w:t>
            </w:r>
          </w:p>
        </w:tc>
        <w:tc>
          <w:tcPr>
            <w:tcW w:w="849" w:type="dxa"/>
            <w:tcBorders>
              <w:top w:val="nil"/>
            </w:tcBorders>
            <w:shd w:val="clear" w:color="auto" w:fill="auto"/>
          </w:tcPr>
          <w:p w14:paraId="0559F33F" w14:textId="68574761" w:rsidR="002D5A64" w:rsidRPr="004D3B47" w:rsidRDefault="002D5A64" w:rsidP="002D5A64">
            <w:pPr>
              <w:jc w:val="right"/>
              <w:rPr>
                <w:rFonts w:asciiTheme="minorHAnsi" w:hAnsiTheme="minorHAnsi"/>
                <w:szCs w:val="23"/>
              </w:rPr>
            </w:pPr>
            <w:r w:rsidRPr="004D3B47">
              <w:t>-</w:t>
            </w:r>
          </w:p>
        </w:tc>
        <w:tc>
          <w:tcPr>
            <w:tcW w:w="851" w:type="dxa"/>
            <w:tcBorders>
              <w:top w:val="nil"/>
            </w:tcBorders>
            <w:shd w:val="clear" w:color="auto" w:fill="auto"/>
          </w:tcPr>
          <w:p w14:paraId="66D55D93" w14:textId="775A3857" w:rsidR="002D5A64" w:rsidRPr="004D3B47" w:rsidRDefault="002D5A64" w:rsidP="002D5A64">
            <w:pPr>
              <w:jc w:val="right"/>
              <w:rPr>
                <w:rFonts w:asciiTheme="minorHAnsi" w:hAnsiTheme="minorHAnsi"/>
                <w:szCs w:val="23"/>
              </w:rPr>
            </w:pPr>
            <w:r w:rsidRPr="004D3B47">
              <w:t>0.08</w:t>
            </w:r>
          </w:p>
        </w:tc>
        <w:tc>
          <w:tcPr>
            <w:tcW w:w="850" w:type="dxa"/>
            <w:tcBorders>
              <w:top w:val="nil"/>
            </w:tcBorders>
            <w:shd w:val="clear" w:color="auto" w:fill="auto"/>
          </w:tcPr>
          <w:p w14:paraId="2273B841" w14:textId="684229AC" w:rsidR="002D5A64" w:rsidRPr="004D3B47" w:rsidRDefault="002D5A64" w:rsidP="002D5A64">
            <w:pPr>
              <w:jc w:val="right"/>
              <w:rPr>
                <w:rFonts w:asciiTheme="minorHAnsi" w:hAnsiTheme="minorHAnsi"/>
                <w:szCs w:val="23"/>
              </w:rPr>
            </w:pPr>
            <w:r w:rsidRPr="004D3B47">
              <w:t>0.15</w:t>
            </w:r>
          </w:p>
        </w:tc>
        <w:tc>
          <w:tcPr>
            <w:tcW w:w="851" w:type="dxa"/>
            <w:tcBorders>
              <w:top w:val="nil"/>
            </w:tcBorders>
            <w:shd w:val="clear" w:color="auto" w:fill="auto"/>
          </w:tcPr>
          <w:p w14:paraId="4C706603" w14:textId="0057A479" w:rsidR="002D5A64" w:rsidRPr="004D3B47" w:rsidRDefault="002D5A64" w:rsidP="002D5A64">
            <w:pPr>
              <w:jc w:val="right"/>
              <w:rPr>
                <w:rFonts w:asciiTheme="minorHAnsi" w:hAnsiTheme="minorHAnsi"/>
                <w:szCs w:val="23"/>
              </w:rPr>
            </w:pPr>
            <w:r w:rsidRPr="004D3B47">
              <w:t>0.08</w:t>
            </w:r>
          </w:p>
        </w:tc>
        <w:tc>
          <w:tcPr>
            <w:tcW w:w="850" w:type="dxa"/>
            <w:tcBorders>
              <w:top w:val="nil"/>
            </w:tcBorders>
            <w:shd w:val="clear" w:color="auto" w:fill="auto"/>
          </w:tcPr>
          <w:p w14:paraId="0F06571C" w14:textId="5E3174BA" w:rsidR="002D5A64" w:rsidRPr="004D3B47" w:rsidRDefault="002D5A64" w:rsidP="002D5A64">
            <w:pPr>
              <w:jc w:val="right"/>
              <w:rPr>
                <w:rFonts w:asciiTheme="minorHAnsi" w:hAnsiTheme="minorHAnsi"/>
                <w:szCs w:val="23"/>
              </w:rPr>
            </w:pPr>
            <w:r w:rsidRPr="004D3B47">
              <w:t>0.08</w:t>
            </w:r>
          </w:p>
        </w:tc>
        <w:tc>
          <w:tcPr>
            <w:tcW w:w="851" w:type="dxa"/>
            <w:tcBorders>
              <w:top w:val="nil"/>
            </w:tcBorders>
            <w:shd w:val="clear" w:color="auto" w:fill="auto"/>
          </w:tcPr>
          <w:p w14:paraId="014894BC" w14:textId="0C8A40A2" w:rsidR="002D5A64" w:rsidRPr="004D3B47" w:rsidRDefault="002D5A64" w:rsidP="002D5A64">
            <w:pPr>
              <w:jc w:val="right"/>
              <w:rPr>
                <w:rFonts w:asciiTheme="minorHAnsi" w:hAnsiTheme="minorHAnsi"/>
                <w:szCs w:val="23"/>
              </w:rPr>
            </w:pPr>
            <w:r w:rsidRPr="004D3B47">
              <w:t>0.07</w:t>
            </w:r>
          </w:p>
        </w:tc>
        <w:tc>
          <w:tcPr>
            <w:tcW w:w="850" w:type="dxa"/>
            <w:tcBorders>
              <w:top w:val="nil"/>
            </w:tcBorders>
            <w:shd w:val="clear" w:color="auto" w:fill="auto"/>
          </w:tcPr>
          <w:p w14:paraId="587E8F51" w14:textId="2EDE3981" w:rsidR="002D5A64" w:rsidRPr="004D3B47" w:rsidRDefault="002D5A64" w:rsidP="002D5A64">
            <w:pPr>
              <w:jc w:val="right"/>
              <w:rPr>
                <w:rFonts w:asciiTheme="minorHAnsi" w:hAnsiTheme="minorHAnsi"/>
                <w:szCs w:val="23"/>
              </w:rPr>
            </w:pPr>
            <w:r w:rsidRPr="004D3B47">
              <w:t>-</w:t>
            </w:r>
          </w:p>
        </w:tc>
        <w:tc>
          <w:tcPr>
            <w:tcW w:w="851" w:type="dxa"/>
            <w:tcBorders>
              <w:top w:val="nil"/>
            </w:tcBorders>
            <w:shd w:val="clear" w:color="auto" w:fill="auto"/>
          </w:tcPr>
          <w:p w14:paraId="0A4CF7EA" w14:textId="1E50DB9D" w:rsidR="002D5A64" w:rsidRPr="004D3B47" w:rsidRDefault="002D5A64" w:rsidP="002D5A64">
            <w:pPr>
              <w:jc w:val="right"/>
              <w:rPr>
                <w:rFonts w:asciiTheme="minorHAnsi" w:hAnsiTheme="minorHAnsi"/>
                <w:szCs w:val="23"/>
              </w:rPr>
            </w:pPr>
            <w:r w:rsidRPr="004D3B47">
              <w:t>-</w:t>
            </w:r>
          </w:p>
        </w:tc>
        <w:tc>
          <w:tcPr>
            <w:tcW w:w="850" w:type="dxa"/>
            <w:tcBorders>
              <w:top w:val="nil"/>
            </w:tcBorders>
            <w:shd w:val="clear" w:color="auto" w:fill="auto"/>
          </w:tcPr>
          <w:p w14:paraId="45CF70A6" w14:textId="1F05D008" w:rsidR="002D5A64" w:rsidRPr="004D3B47" w:rsidRDefault="002D5A64" w:rsidP="002D5A64">
            <w:pPr>
              <w:jc w:val="right"/>
              <w:rPr>
                <w:rFonts w:asciiTheme="minorHAnsi" w:hAnsiTheme="minorHAnsi"/>
                <w:szCs w:val="23"/>
              </w:rPr>
            </w:pPr>
            <w:r w:rsidRPr="004D3B47">
              <w:t>-</w:t>
            </w:r>
          </w:p>
        </w:tc>
        <w:tc>
          <w:tcPr>
            <w:tcW w:w="851" w:type="dxa"/>
            <w:tcBorders>
              <w:top w:val="nil"/>
            </w:tcBorders>
            <w:shd w:val="clear" w:color="auto" w:fill="auto"/>
          </w:tcPr>
          <w:p w14:paraId="42216353" w14:textId="3D0A8D03" w:rsidR="002D5A64" w:rsidRPr="004D3B47" w:rsidRDefault="002D5A64" w:rsidP="002D5A64">
            <w:pPr>
              <w:jc w:val="right"/>
              <w:rPr>
                <w:rFonts w:asciiTheme="minorHAnsi" w:hAnsiTheme="minorHAnsi"/>
                <w:szCs w:val="23"/>
              </w:rPr>
            </w:pPr>
            <w:r w:rsidRPr="004D3B47">
              <w:t>0.3</w:t>
            </w:r>
          </w:p>
        </w:tc>
        <w:tc>
          <w:tcPr>
            <w:tcW w:w="850" w:type="dxa"/>
            <w:tcBorders>
              <w:top w:val="nil"/>
              <w:right w:val="single" w:sz="4" w:space="0" w:color="auto"/>
            </w:tcBorders>
            <w:shd w:val="clear" w:color="auto" w:fill="auto"/>
          </w:tcPr>
          <w:p w14:paraId="15EC4AE3" w14:textId="58D07837" w:rsidR="002D5A64" w:rsidRPr="004D3B47" w:rsidRDefault="002D5A64" w:rsidP="002D5A64">
            <w:pPr>
              <w:jc w:val="right"/>
              <w:rPr>
                <w:rFonts w:asciiTheme="minorHAnsi" w:hAnsiTheme="minorHAnsi"/>
                <w:szCs w:val="23"/>
              </w:rPr>
            </w:pPr>
            <w:r w:rsidRPr="004D3B47">
              <w:t>-</w:t>
            </w:r>
          </w:p>
        </w:tc>
      </w:tr>
      <w:tr w:rsidR="004D3B47" w:rsidRPr="004D3B47" w14:paraId="6288889A" w14:textId="77777777" w:rsidTr="00645701">
        <w:trPr>
          <w:cantSplit/>
        </w:trPr>
        <w:tc>
          <w:tcPr>
            <w:tcW w:w="3279" w:type="dxa"/>
            <w:tcBorders>
              <w:top w:val="nil"/>
              <w:left w:val="single" w:sz="4" w:space="0" w:color="auto"/>
            </w:tcBorders>
            <w:shd w:val="clear" w:color="auto" w:fill="auto"/>
          </w:tcPr>
          <w:p w14:paraId="481FB3DF" w14:textId="77777777" w:rsidR="002D5A64" w:rsidRPr="004D3B47" w:rsidRDefault="002D5A64" w:rsidP="002D5A64">
            <w:pPr>
              <w:rPr>
                <w:rFonts w:asciiTheme="minorHAnsi" w:hAnsiTheme="minorHAnsi"/>
                <w:szCs w:val="23"/>
              </w:rPr>
            </w:pPr>
            <w:r w:rsidRPr="004D3B47">
              <w:t>Invasive squamous cell carcinoma</w:t>
            </w:r>
          </w:p>
        </w:tc>
        <w:tc>
          <w:tcPr>
            <w:tcW w:w="853" w:type="dxa"/>
            <w:tcBorders>
              <w:top w:val="nil"/>
            </w:tcBorders>
            <w:shd w:val="clear" w:color="auto" w:fill="auto"/>
          </w:tcPr>
          <w:p w14:paraId="03444B55" w14:textId="50A0C4CC" w:rsidR="002D5A64" w:rsidRPr="004D3B47" w:rsidRDefault="002D5A64" w:rsidP="002D5A64">
            <w:pPr>
              <w:jc w:val="right"/>
              <w:rPr>
                <w:rFonts w:asciiTheme="minorHAnsi" w:hAnsiTheme="minorHAnsi"/>
                <w:szCs w:val="23"/>
              </w:rPr>
            </w:pPr>
            <w:r w:rsidRPr="004D3B47">
              <w:t>-</w:t>
            </w:r>
          </w:p>
        </w:tc>
        <w:tc>
          <w:tcPr>
            <w:tcW w:w="849" w:type="dxa"/>
            <w:tcBorders>
              <w:top w:val="nil"/>
            </w:tcBorders>
            <w:shd w:val="clear" w:color="auto" w:fill="auto"/>
          </w:tcPr>
          <w:p w14:paraId="6E0A9CC5" w14:textId="42AAB8C0" w:rsidR="002D5A64" w:rsidRPr="004D3B47" w:rsidRDefault="002D5A64" w:rsidP="002D5A64">
            <w:pPr>
              <w:jc w:val="right"/>
              <w:rPr>
                <w:rFonts w:asciiTheme="minorHAnsi" w:hAnsiTheme="minorHAnsi"/>
                <w:szCs w:val="23"/>
              </w:rPr>
            </w:pPr>
            <w:r w:rsidRPr="004D3B47">
              <w:t>0.09</w:t>
            </w:r>
          </w:p>
        </w:tc>
        <w:tc>
          <w:tcPr>
            <w:tcW w:w="851" w:type="dxa"/>
            <w:tcBorders>
              <w:top w:val="nil"/>
            </w:tcBorders>
            <w:shd w:val="clear" w:color="auto" w:fill="auto"/>
          </w:tcPr>
          <w:p w14:paraId="282D27CF" w14:textId="2A7E7425" w:rsidR="002D5A64" w:rsidRPr="004D3B47" w:rsidRDefault="002D5A64" w:rsidP="002D5A64">
            <w:pPr>
              <w:jc w:val="right"/>
              <w:rPr>
                <w:rFonts w:asciiTheme="minorHAnsi" w:hAnsiTheme="minorHAnsi"/>
                <w:szCs w:val="23"/>
              </w:rPr>
            </w:pPr>
            <w:r w:rsidRPr="004D3B47">
              <w:t>0.56</w:t>
            </w:r>
          </w:p>
        </w:tc>
        <w:tc>
          <w:tcPr>
            <w:tcW w:w="850" w:type="dxa"/>
            <w:tcBorders>
              <w:top w:val="nil"/>
            </w:tcBorders>
            <w:shd w:val="clear" w:color="auto" w:fill="auto"/>
          </w:tcPr>
          <w:p w14:paraId="675CEC84" w14:textId="6D6CE676" w:rsidR="002D5A64" w:rsidRPr="004D3B47" w:rsidRDefault="002D5A64" w:rsidP="002D5A64">
            <w:pPr>
              <w:jc w:val="right"/>
              <w:rPr>
                <w:rFonts w:asciiTheme="minorHAnsi" w:hAnsiTheme="minorHAnsi"/>
                <w:szCs w:val="23"/>
              </w:rPr>
            </w:pPr>
            <w:r w:rsidRPr="004D3B47">
              <w:t>0.22</w:t>
            </w:r>
          </w:p>
        </w:tc>
        <w:tc>
          <w:tcPr>
            <w:tcW w:w="851" w:type="dxa"/>
            <w:tcBorders>
              <w:top w:val="nil"/>
            </w:tcBorders>
            <w:shd w:val="clear" w:color="auto" w:fill="auto"/>
          </w:tcPr>
          <w:p w14:paraId="72EA6642" w14:textId="692AFF26" w:rsidR="002D5A64" w:rsidRPr="004D3B47" w:rsidRDefault="002D5A64" w:rsidP="002D5A64">
            <w:pPr>
              <w:jc w:val="right"/>
              <w:rPr>
                <w:rFonts w:asciiTheme="minorHAnsi" w:hAnsiTheme="minorHAnsi"/>
                <w:szCs w:val="23"/>
              </w:rPr>
            </w:pPr>
            <w:r w:rsidRPr="004D3B47">
              <w:t>0.58</w:t>
            </w:r>
          </w:p>
        </w:tc>
        <w:tc>
          <w:tcPr>
            <w:tcW w:w="850" w:type="dxa"/>
            <w:tcBorders>
              <w:top w:val="nil"/>
            </w:tcBorders>
            <w:shd w:val="clear" w:color="auto" w:fill="auto"/>
          </w:tcPr>
          <w:p w14:paraId="2561D7CE" w14:textId="479CB2AB" w:rsidR="002D5A64" w:rsidRPr="004D3B47" w:rsidRDefault="002D5A64" w:rsidP="002D5A64">
            <w:pPr>
              <w:jc w:val="right"/>
              <w:rPr>
                <w:rFonts w:asciiTheme="minorHAnsi" w:hAnsiTheme="minorHAnsi"/>
                <w:szCs w:val="23"/>
              </w:rPr>
            </w:pPr>
            <w:r w:rsidRPr="004D3B47">
              <w:t>0.71</w:t>
            </w:r>
          </w:p>
        </w:tc>
        <w:tc>
          <w:tcPr>
            <w:tcW w:w="851" w:type="dxa"/>
            <w:tcBorders>
              <w:top w:val="nil"/>
            </w:tcBorders>
            <w:shd w:val="clear" w:color="auto" w:fill="auto"/>
          </w:tcPr>
          <w:p w14:paraId="35A0CDFB" w14:textId="658AC66D" w:rsidR="002D5A64" w:rsidRPr="004D3B47" w:rsidRDefault="002D5A64" w:rsidP="002D5A64">
            <w:pPr>
              <w:jc w:val="right"/>
              <w:rPr>
                <w:rFonts w:asciiTheme="minorHAnsi" w:hAnsiTheme="minorHAnsi"/>
                <w:szCs w:val="23"/>
              </w:rPr>
            </w:pPr>
            <w:r w:rsidRPr="004D3B47">
              <w:t>0.45</w:t>
            </w:r>
          </w:p>
        </w:tc>
        <w:tc>
          <w:tcPr>
            <w:tcW w:w="850" w:type="dxa"/>
            <w:tcBorders>
              <w:top w:val="nil"/>
            </w:tcBorders>
            <w:shd w:val="clear" w:color="auto" w:fill="auto"/>
          </w:tcPr>
          <w:p w14:paraId="750AEF58" w14:textId="339E2ECC" w:rsidR="002D5A64" w:rsidRPr="004D3B47" w:rsidRDefault="002D5A64" w:rsidP="002D5A64">
            <w:pPr>
              <w:jc w:val="right"/>
              <w:rPr>
                <w:rFonts w:asciiTheme="minorHAnsi" w:hAnsiTheme="minorHAnsi"/>
                <w:szCs w:val="23"/>
              </w:rPr>
            </w:pPr>
            <w:r w:rsidRPr="004D3B47">
              <w:t>0.80</w:t>
            </w:r>
          </w:p>
        </w:tc>
        <w:tc>
          <w:tcPr>
            <w:tcW w:w="851" w:type="dxa"/>
            <w:tcBorders>
              <w:top w:val="nil"/>
            </w:tcBorders>
            <w:shd w:val="clear" w:color="auto" w:fill="auto"/>
          </w:tcPr>
          <w:p w14:paraId="3F8D0904" w14:textId="0C7A1F08" w:rsidR="002D5A64" w:rsidRPr="004D3B47" w:rsidRDefault="002D5A64" w:rsidP="002D5A64">
            <w:pPr>
              <w:jc w:val="right"/>
              <w:rPr>
                <w:rFonts w:asciiTheme="minorHAnsi" w:hAnsiTheme="minorHAnsi"/>
                <w:szCs w:val="23"/>
              </w:rPr>
            </w:pPr>
            <w:r w:rsidRPr="004D3B47">
              <w:t>0.41</w:t>
            </w:r>
          </w:p>
        </w:tc>
        <w:tc>
          <w:tcPr>
            <w:tcW w:w="850" w:type="dxa"/>
            <w:tcBorders>
              <w:top w:val="nil"/>
            </w:tcBorders>
            <w:shd w:val="clear" w:color="auto" w:fill="auto"/>
          </w:tcPr>
          <w:p w14:paraId="209FB6A5" w14:textId="44052ACE" w:rsidR="002D5A64" w:rsidRPr="004D3B47" w:rsidRDefault="002D5A64" w:rsidP="002D5A64">
            <w:pPr>
              <w:jc w:val="right"/>
              <w:rPr>
                <w:rFonts w:asciiTheme="minorHAnsi" w:hAnsiTheme="minorHAnsi"/>
                <w:szCs w:val="23"/>
              </w:rPr>
            </w:pPr>
            <w:r w:rsidRPr="004D3B47">
              <w:t>1.03</w:t>
            </w:r>
          </w:p>
        </w:tc>
        <w:tc>
          <w:tcPr>
            <w:tcW w:w="851" w:type="dxa"/>
            <w:tcBorders>
              <w:top w:val="nil"/>
            </w:tcBorders>
            <w:shd w:val="clear" w:color="auto" w:fill="auto"/>
          </w:tcPr>
          <w:p w14:paraId="2A2EA9C4" w14:textId="06C740BF" w:rsidR="002D5A64" w:rsidRPr="004D3B47" w:rsidRDefault="002D5A64" w:rsidP="002D5A64">
            <w:pPr>
              <w:jc w:val="right"/>
              <w:rPr>
                <w:rFonts w:asciiTheme="minorHAnsi" w:hAnsiTheme="minorHAnsi"/>
                <w:szCs w:val="23"/>
              </w:rPr>
            </w:pPr>
            <w:r w:rsidRPr="004D3B47">
              <w:t>0.3</w:t>
            </w:r>
          </w:p>
        </w:tc>
        <w:tc>
          <w:tcPr>
            <w:tcW w:w="850" w:type="dxa"/>
            <w:tcBorders>
              <w:top w:val="nil"/>
              <w:right w:val="single" w:sz="4" w:space="0" w:color="auto"/>
            </w:tcBorders>
            <w:shd w:val="clear" w:color="auto" w:fill="auto"/>
          </w:tcPr>
          <w:p w14:paraId="5B33852A" w14:textId="476181B7" w:rsidR="002D5A64" w:rsidRPr="004D3B47" w:rsidRDefault="002D5A64" w:rsidP="002D5A64">
            <w:pPr>
              <w:jc w:val="right"/>
              <w:rPr>
                <w:rFonts w:asciiTheme="minorHAnsi" w:hAnsiTheme="minorHAnsi"/>
                <w:szCs w:val="23"/>
              </w:rPr>
            </w:pPr>
            <w:r w:rsidRPr="004D3B47">
              <w:t>2.1</w:t>
            </w:r>
          </w:p>
        </w:tc>
      </w:tr>
      <w:tr w:rsidR="004D3B47" w:rsidRPr="004D3B47" w14:paraId="51ED1368" w14:textId="77777777" w:rsidTr="00645701">
        <w:trPr>
          <w:cantSplit/>
        </w:trPr>
        <w:tc>
          <w:tcPr>
            <w:tcW w:w="3279" w:type="dxa"/>
            <w:tcBorders>
              <w:top w:val="nil"/>
              <w:left w:val="single" w:sz="4" w:space="0" w:color="auto"/>
            </w:tcBorders>
            <w:shd w:val="clear" w:color="auto" w:fill="auto"/>
          </w:tcPr>
          <w:p w14:paraId="2AED6ED0" w14:textId="286874A0" w:rsidR="002D5A64" w:rsidRPr="004D3B47" w:rsidRDefault="002D5A64" w:rsidP="002D5A64">
            <w:pPr>
              <w:rPr>
                <w:rFonts w:asciiTheme="minorHAnsi" w:hAnsiTheme="minorHAnsi"/>
                <w:szCs w:val="23"/>
              </w:rPr>
            </w:pPr>
            <w:r w:rsidRPr="004D3B47">
              <w:t>Adenocarcinoma endocervical type</w:t>
            </w:r>
          </w:p>
        </w:tc>
        <w:tc>
          <w:tcPr>
            <w:tcW w:w="853" w:type="dxa"/>
            <w:tcBorders>
              <w:top w:val="nil"/>
            </w:tcBorders>
            <w:shd w:val="clear" w:color="auto" w:fill="auto"/>
          </w:tcPr>
          <w:p w14:paraId="71C0E67E" w14:textId="02BA33F5" w:rsidR="002D5A64" w:rsidRPr="004D3B47" w:rsidRDefault="002D5A64" w:rsidP="002D5A64">
            <w:pPr>
              <w:jc w:val="right"/>
              <w:rPr>
                <w:rFonts w:asciiTheme="minorHAnsi" w:hAnsiTheme="minorHAnsi"/>
                <w:szCs w:val="23"/>
              </w:rPr>
            </w:pPr>
            <w:r w:rsidRPr="004D3B47">
              <w:t>-</w:t>
            </w:r>
          </w:p>
        </w:tc>
        <w:tc>
          <w:tcPr>
            <w:tcW w:w="849" w:type="dxa"/>
            <w:tcBorders>
              <w:top w:val="nil"/>
            </w:tcBorders>
            <w:shd w:val="clear" w:color="auto" w:fill="auto"/>
          </w:tcPr>
          <w:p w14:paraId="1057742D" w14:textId="3C67F5C0" w:rsidR="002D5A64" w:rsidRPr="004D3B47" w:rsidRDefault="002D5A64" w:rsidP="002D5A64">
            <w:pPr>
              <w:jc w:val="right"/>
              <w:rPr>
                <w:rFonts w:asciiTheme="minorHAnsi" w:hAnsiTheme="minorHAnsi"/>
                <w:szCs w:val="23"/>
              </w:rPr>
            </w:pPr>
            <w:r w:rsidRPr="004D3B47">
              <w:t>-</w:t>
            </w:r>
          </w:p>
        </w:tc>
        <w:tc>
          <w:tcPr>
            <w:tcW w:w="851" w:type="dxa"/>
            <w:tcBorders>
              <w:top w:val="nil"/>
            </w:tcBorders>
            <w:shd w:val="clear" w:color="auto" w:fill="auto"/>
          </w:tcPr>
          <w:p w14:paraId="06109454" w14:textId="7B4BA5FC" w:rsidR="002D5A64" w:rsidRPr="004D3B47" w:rsidRDefault="002D5A64" w:rsidP="002D5A64">
            <w:pPr>
              <w:jc w:val="right"/>
              <w:rPr>
                <w:rFonts w:asciiTheme="minorHAnsi" w:hAnsiTheme="minorHAnsi"/>
                <w:szCs w:val="23"/>
              </w:rPr>
            </w:pPr>
            <w:r w:rsidRPr="004D3B47">
              <w:t>0.08</w:t>
            </w:r>
          </w:p>
        </w:tc>
        <w:tc>
          <w:tcPr>
            <w:tcW w:w="850" w:type="dxa"/>
            <w:tcBorders>
              <w:top w:val="nil"/>
            </w:tcBorders>
            <w:shd w:val="clear" w:color="auto" w:fill="auto"/>
          </w:tcPr>
          <w:p w14:paraId="451713E9" w14:textId="202BA039" w:rsidR="002D5A64" w:rsidRPr="004D3B47" w:rsidRDefault="002D5A64" w:rsidP="002D5A64">
            <w:pPr>
              <w:jc w:val="right"/>
              <w:rPr>
                <w:rFonts w:asciiTheme="minorHAnsi" w:hAnsiTheme="minorHAnsi"/>
                <w:szCs w:val="23"/>
              </w:rPr>
            </w:pPr>
            <w:r w:rsidRPr="004D3B47">
              <w:t>0.22</w:t>
            </w:r>
          </w:p>
        </w:tc>
        <w:tc>
          <w:tcPr>
            <w:tcW w:w="851" w:type="dxa"/>
            <w:tcBorders>
              <w:top w:val="nil"/>
            </w:tcBorders>
            <w:shd w:val="clear" w:color="auto" w:fill="auto"/>
          </w:tcPr>
          <w:p w14:paraId="2163B0BB" w14:textId="707CC173" w:rsidR="002D5A64" w:rsidRPr="004D3B47" w:rsidRDefault="002D5A64" w:rsidP="002D5A64">
            <w:pPr>
              <w:jc w:val="right"/>
              <w:rPr>
                <w:rFonts w:asciiTheme="minorHAnsi" w:hAnsiTheme="minorHAnsi"/>
                <w:szCs w:val="23"/>
              </w:rPr>
            </w:pPr>
            <w:r w:rsidRPr="004D3B47">
              <w:t>0.08</w:t>
            </w:r>
          </w:p>
        </w:tc>
        <w:tc>
          <w:tcPr>
            <w:tcW w:w="850" w:type="dxa"/>
            <w:tcBorders>
              <w:top w:val="nil"/>
            </w:tcBorders>
            <w:shd w:val="clear" w:color="auto" w:fill="auto"/>
          </w:tcPr>
          <w:p w14:paraId="087FBCAB" w14:textId="5CE1EC9F" w:rsidR="002D5A64" w:rsidRPr="004D3B47" w:rsidRDefault="002D5A64" w:rsidP="002D5A64">
            <w:pPr>
              <w:jc w:val="right"/>
              <w:rPr>
                <w:rFonts w:asciiTheme="minorHAnsi" w:hAnsiTheme="minorHAnsi"/>
                <w:szCs w:val="23"/>
              </w:rPr>
            </w:pPr>
            <w:r w:rsidRPr="004D3B47">
              <w:t>-</w:t>
            </w:r>
          </w:p>
        </w:tc>
        <w:tc>
          <w:tcPr>
            <w:tcW w:w="851" w:type="dxa"/>
            <w:tcBorders>
              <w:top w:val="nil"/>
            </w:tcBorders>
            <w:shd w:val="clear" w:color="auto" w:fill="auto"/>
          </w:tcPr>
          <w:p w14:paraId="2775B195" w14:textId="623F65B4" w:rsidR="002D5A64" w:rsidRPr="004D3B47" w:rsidRDefault="002D5A64" w:rsidP="002D5A64">
            <w:pPr>
              <w:jc w:val="right"/>
              <w:rPr>
                <w:rFonts w:asciiTheme="minorHAnsi" w:hAnsiTheme="minorHAnsi"/>
                <w:szCs w:val="23"/>
              </w:rPr>
            </w:pPr>
            <w:r w:rsidRPr="004D3B47">
              <w:t>0.22</w:t>
            </w:r>
          </w:p>
        </w:tc>
        <w:tc>
          <w:tcPr>
            <w:tcW w:w="850" w:type="dxa"/>
            <w:tcBorders>
              <w:top w:val="nil"/>
            </w:tcBorders>
            <w:shd w:val="clear" w:color="auto" w:fill="auto"/>
          </w:tcPr>
          <w:p w14:paraId="692A6337" w14:textId="302DA67A" w:rsidR="002D5A64" w:rsidRPr="004D3B47" w:rsidRDefault="002D5A64" w:rsidP="002D5A64">
            <w:pPr>
              <w:jc w:val="right"/>
              <w:rPr>
                <w:rFonts w:asciiTheme="minorHAnsi" w:hAnsiTheme="minorHAnsi"/>
                <w:szCs w:val="23"/>
              </w:rPr>
            </w:pPr>
            <w:r w:rsidRPr="004D3B47">
              <w:t>0.50</w:t>
            </w:r>
          </w:p>
        </w:tc>
        <w:tc>
          <w:tcPr>
            <w:tcW w:w="851" w:type="dxa"/>
            <w:tcBorders>
              <w:top w:val="nil"/>
            </w:tcBorders>
            <w:shd w:val="clear" w:color="auto" w:fill="auto"/>
          </w:tcPr>
          <w:p w14:paraId="1A2D16C4" w14:textId="712ABC3C" w:rsidR="002D5A64" w:rsidRPr="004D3B47" w:rsidRDefault="002D5A64" w:rsidP="002D5A64">
            <w:pPr>
              <w:jc w:val="right"/>
              <w:rPr>
                <w:rFonts w:asciiTheme="minorHAnsi" w:hAnsiTheme="minorHAnsi"/>
                <w:szCs w:val="23"/>
              </w:rPr>
            </w:pPr>
            <w:r w:rsidRPr="004D3B47">
              <w:t>0.54</w:t>
            </w:r>
          </w:p>
        </w:tc>
        <w:tc>
          <w:tcPr>
            <w:tcW w:w="850" w:type="dxa"/>
            <w:tcBorders>
              <w:top w:val="nil"/>
            </w:tcBorders>
            <w:shd w:val="clear" w:color="auto" w:fill="auto"/>
          </w:tcPr>
          <w:p w14:paraId="4ECF1240" w14:textId="5E9C7067" w:rsidR="002D5A64" w:rsidRPr="004D3B47" w:rsidRDefault="002D5A64" w:rsidP="002D5A64">
            <w:pPr>
              <w:jc w:val="right"/>
              <w:rPr>
                <w:rFonts w:asciiTheme="minorHAnsi" w:hAnsiTheme="minorHAnsi"/>
                <w:szCs w:val="23"/>
              </w:rPr>
            </w:pPr>
            <w:r w:rsidRPr="004D3B47">
              <w:t>0.62</w:t>
            </w:r>
          </w:p>
        </w:tc>
        <w:tc>
          <w:tcPr>
            <w:tcW w:w="851" w:type="dxa"/>
            <w:tcBorders>
              <w:top w:val="nil"/>
            </w:tcBorders>
            <w:shd w:val="clear" w:color="auto" w:fill="auto"/>
          </w:tcPr>
          <w:p w14:paraId="78FC122A" w14:textId="7F3E4491" w:rsidR="002D5A64" w:rsidRPr="004D3B47" w:rsidRDefault="002D5A64" w:rsidP="002D5A64">
            <w:pPr>
              <w:jc w:val="right"/>
              <w:rPr>
                <w:rFonts w:asciiTheme="minorHAnsi" w:hAnsiTheme="minorHAnsi"/>
                <w:szCs w:val="23"/>
              </w:rPr>
            </w:pPr>
            <w:r w:rsidRPr="004D3B47">
              <w:t>1.1</w:t>
            </w:r>
          </w:p>
        </w:tc>
        <w:tc>
          <w:tcPr>
            <w:tcW w:w="850" w:type="dxa"/>
            <w:tcBorders>
              <w:top w:val="nil"/>
              <w:right w:val="single" w:sz="4" w:space="0" w:color="auto"/>
            </w:tcBorders>
            <w:shd w:val="clear" w:color="auto" w:fill="auto"/>
          </w:tcPr>
          <w:p w14:paraId="7951CB31" w14:textId="12D96C8F" w:rsidR="002D5A64" w:rsidRPr="004D3B47" w:rsidRDefault="002D5A64" w:rsidP="002D5A64">
            <w:pPr>
              <w:jc w:val="right"/>
              <w:rPr>
                <w:rFonts w:asciiTheme="minorHAnsi" w:hAnsiTheme="minorHAnsi"/>
                <w:szCs w:val="23"/>
              </w:rPr>
            </w:pPr>
            <w:r w:rsidRPr="004D3B47">
              <w:t>1.57</w:t>
            </w:r>
          </w:p>
        </w:tc>
      </w:tr>
      <w:tr w:rsidR="004D3B47" w:rsidRPr="004D3B47" w14:paraId="7ABFA110" w14:textId="77777777" w:rsidTr="00645701">
        <w:trPr>
          <w:cantSplit/>
        </w:trPr>
        <w:tc>
          <w:tcPr>
            <w:tcW w:w="3279" w:type="dxa"/>
            <w:tcBorders>
              <w:top w:val="nil"/>
              <w:left w:val="single" w:sz="4" w:space="0" w:color="auto"/>
            </w:tcBorders>
            <w:shd w:val="clear" w:color="auto" w:fill="auto"/>
          </w:tcPr>
          <w:p w14:paraId="0F0E5952" w14:textId="77777777" w:rsidR="002D5A64" w:rsidRPr="004D3B47" w:rsidRDefault="002D5A64" w:rsidP="002D5A64">
            <w:pPr>
              <w:rPr>
                <w:rFonts w:cs="Arial"/>
                <w:szCs w:val="23"/>
              </w:rPr>
            </w:pPr>
            <w:r w:rsidRPr="004D3B47">
              <w:rPr>
                <w:rFonts w:cs="Arial"/>
                <w:szCs w:val="23"/>
              </w:rPr>
              <w:t xml:space="preserve">Invasive adenocarcinoma </w:t>
            </w:r>
          </w:p>
          <w:p w14:paraId="34855EC7" w14:textId="6C25043E" w:rsidR="002D5A64" w:rsidRPr="004D3B47" w:rsidRDefault="002D5A64" w:rsidP="002D5A64">
            <w:pPr>
              <w:rPr>
                <w:rFonts w:asciiTheme="minorHAnsi" w:hAnsiTheme="minorHAnsi"/>
                <w:szCs w:val="23"/>
              </w:rPr>
            </w:pPr>
            <w:r w:rsidRPr="004D3B47">
              <w:rPr>
                <w:rFonts w:cs="Arial"/>
                <w:szCs w:val="23"/>
              </w:rPr>
              <w:t xml:space="preserve">(not </w:t>
            </w:r>
            <w:r w:rsidRPr="004D3B47">
              <w:t>endocervical type</w:t>
            </w:r>
            <w:r w:rsidRPr="004D3B47">
              <w:rPr>
                <w:rFonts w:cs="Arial"/>
                <w:szCs w:val="23"/>
              </w:rPr>
              <w:t>)</w:t>
            </w:r>
          </w:p>
        </w:tc>
        <w:tc>
          <w:tcPr>
            <w:tcW w:w="853" w:type="dxa"/>
            <w:tcBorders>
              <w:top w:val="nil"/>
            </w:tcBorders>
            <w:shd w:val="clear" w:color="auto" w:fill="auto"/>
          </w:tcPr>
          <w:p w14:paraId="7B91D6C6" w14:textId="3A26636B" w:rsidR="002D5A64" w:rsidRPr="004D3B47" w:rsidRDefault="002D5A64" w:rsidP="002D5A64">
            <w:pPr>
              <w:jc w:val="right"/>
              <w:rPr>
                <w:rFonts w:asciiTheme="minorHAnsi" w:hAnsiTheme="minorHAnsi"/>
                <w:szCs w:val="23"/>
              </w:rPr>
            </w:pPr>
            <w:r w:rsidRPr="004D3B47">
              <w:t>-</w:t>
            </w:r>
          </w:p>
        </w:tc>
        <w:tc>
          <w:tcPr>
            <w:tcW w:w="849" w:type="dxa"/>
            <w:tcBorders>
              <w:top w:val="nil"/>
            </w:tcBorders>
            <w:shd w:val="clear" w:color="auto" w:fill="auto"/>
          </w:tcPr>
          <w:p w14:paraId="24E96C02" w14:textId="6DC0E5EC" w:rsidR="002D5A64" w:rsidRPr="004D3B47" w:rsidRDefault="002D5A64" w:rsidP="002D5A64">
            <w:pPr>
              <w:jc w:val="right"/>
              <w:rPr>
                <w:rFonts w:asciiTheme="minorHAnsi" w:hAnsiTheme="minorHAnsi"/>
                <w:szCs w:val="23"/>
              </w:rPr>
            </w:pPr>
            <w:r w:rsidRPr="004D3B47">
              <w:t>-</w:t>
            </w:r>
          </w:p>
        </w:tc>
        <w:tc>
          <w:tcPr>
            <w:tcW w:w="851" w:type="dxa"/>
            <w:tcBorders>
              <w:top w:val="nil"/>
            </w:tcBorders>
            <w:shd w:val="clear" w:color="auto" w:fill="auto"/>
          </w:tcPr>
          <w:p w14:paraId="29E148CB" w14:textId="1C4177B6" w:rsidR="002D5A64" w:rsidRPr="004D3B47" w:rsidRDefault="002D5A64" w:rsidP="002D5A64">
            <w:pPr>
              <w:jc w:val="right"/>
              <w:rPr>
                <w:rFonts w:asciiTheme="minorHAnsi" w:hAnsiTheme="minorHAnsi"/>
                <w:szCs w:val="23"/>
              </w:rPr>
            </w:pPr>
            <w:r w:rsidRPr="004D3B47">
              <w:t>-</w:t>
            </w:r>
          </w:p>
        </w:tc>
        <w:tc>
          <w:tcPr>
            <w:tcW w:w="850" w:type="dxa"/>
            <w:tcBorders>
              <w:top w:val="nil"/>
            </w:tcBorders>
            <w:shd w:val="clear" w:color="auto" w:fill="auto"/>
          </w:tcPr>
          <w:p w14:paraId="42B252D6" w14:textId="37A39D14" w:rsidR="002D5A64" w:rsidRPr="004D3B47" w:rsidRDefault="002D5A64" w:rsidP="002D5A64">
            <w:pPr>
              <w:jc w:val="right"/>
              <w:rPr>
                <w:rFonts w:asciiTheme="minorHAnsi" w:hAnsiTheme="minorHAnsi"/>
                <w:szCs w:val="23"/>
              </w:rPr>
            </w:pPr>
            <w:r w:rsidRPr="004D3B47">
              <w:t>0.07</w:t>
            </w:r>
          </w:p>
        </w:tc>
        <w:tc>
          <w:tcPr>
            <w:tcW w:w="851" w:type="dxa"/>
            <w:tcBorders>
              <w:top w:val="nil"/>
            </w:tcBorders>
            <w:shd w:val="clear" w:color="auto" w:fill="auto"/>
          </w:tcPr>
          <w:p w14:paraId="4E20B355" w14:textId="1ACDD153" w:rsidR="002D5A64" w:rsidRPr="004D3B47" w:rsidRDefault="002D5A64" w:rsidP="002D5A64">
            <w:pPr>
              <w:jc w:val="right"/>
              <w:rPr>
                <w:rFonts w:asciiTheme="minorHAnsi" w:hAnsiTheme="minorHAnsi"/>
                <w:szCs w:val="23"/>
              </w:rPr>
            </w:pPr>
            <w:r w:rsidRPr="004D3B47">
              <w:t>-</w:t>
            </w:r>
          </w:p>
        </w:tc>
        <w:tc>
          <w:tcPr>
            <w:tcW w:w="850" w:type="dxa"/>
            <w:tcBorders>
              <w:top w:val="nil"/>
            </w:tcBorders>
            <w:shd w:val="clear" w:color="auto" w:fill="auto"/>
          </w:tcPr>
          <w:p w14:paraId="578CAAAE" w14:textId="64E41473" w:rsidR="002D5A64" w:rsidRPr="004D3B47" w:rsidRDefault="002D5A64" w:rsidP="002D5A64">
            <w:pPr>
              <w:jc w:val="right"/>
              <w:rPr>
                <w:rFonts w:asciiTheme="minorHAnsi" w:hAnsiTheme="minorHAnsi"/>
                <w:szCs w:val="23"/>
              </w:rPr>
            </w:pPr>
            <w:r w:rsidRPr="004D3B47">
              <w:t>0.08</w:t>
            </w:r>
          </w:p>
        </w:tc>
        <w:tc>
          <w:tcPr>
            <w:tcW w:w="851" w:type="dxa"/>
            <w:tcBorders>
              <w:top w:val="nil"/>
            </w:tcBorders>
            <w:shd w:val="clear" w:color="auto" w:fill="auto"/>
          </w:tcPr>
          <w:p w14:paraId="4A7CB724" w14:textId="1CF15B91" w:rsidR="002D5A64" w:rsidRPr="004D3B47" w:rsidRDefault="002D5A64" w:rsidP="002D5A64">
            <w:pPr>
              <w:jc w:val="right"/>
              <w:rPr>
                <w:rFonts w:asciiTheme="minorHAnsi" w:hAnsiTheme="minorHAnsi"/>
                <w:szCs w:val="23"/>
              </w:rPr>
            </w:pPr>
            <w:r w:rsidRPr="004D3B47">
              <w:t>0.15</w:t>
            </w:r>
          </w:p>
        </w:tc>
        <w:tc>
          <w:tcPr>
            <w:tcW w:w="850" w:type="dxa"/>
            <w:tcBorders>
              <w:top w:val="nil"/>
            </w:tcBorders>
            <w:shd w:val="clear" w:color="auto" w:fill="auto"/>
          </w:tcPr>
          <w:p w14:paraId="2D8AC96E" w14:textId="725290B4" w:rsidR="002D5A64" w:rsidRPr="004D3B47" w:rsidRDefault="002D5A64" w:rsidP="002D5A64">
            <w:pPr>
              <w:jc w:val="right"/>
              <w:rPr>
                <w:rFonts w:asciiTheme="minorHAnsi" w:hAnsiTheme="minorHAnsi"/>
                <w:szCs w:val="23"/>
              </w:rPr>
            </w:pPr>
            <w:r w:rsidRPr="004D3B47">
              <w:t>0.20</w:t>
            </w:r>
          </w:p>
        </w:tc>
        <w:tc>
          <w:tcPr>
            <w:tcW w:w="851" w:type="dxa"/>
            <w:tcBorders>
              <w:top w:val="nil"/>
            </w:tcBorders>
            <w:shd w:val="clear" w:color="auto" w:fill="auto"/>
          </w:tcPr>
          <w:p w14:paraId="405E4346" w14:textId="64865115" w:rsidR="002D5A64" w:rsidRPr="004D3B47" w:rsidRDefault="002D5A64" w:rsidP="002D5A64">
            <w:pPr>
              <w:jc w:val="right"/>
              <w:rPr>
                <w:rFonts w:asciiTheme="minorHAnsi" w:hAnsiTheme="minorHAnsi"/>
                <w:szCs w:val="23"/>
              </w:rPr>
            </w:pPr>
            <w:r w:rsidRPr="004D3B47">
              <w:t>0.27</w:t>
            </w:r>
          </w:p>
        </w:tc>
        <w:tc>
          <w:tcPr>
            <w:tcW w:w="850" w:type="dxa"/>
            <w:tcBorders>
              <w:top w:val="nil"/>
            </w:tcBorders>
            <w:shd w:val="clear" w:color="auto" w:fill="auto"/>
          </w:tcPr>
          <w:p w14:paraId="7B47A4C0" w14:textId="5B85CA27" w:rsidR="002D5A64" w:rsidRPr="004D3B47" w:rsidRDefault="002D5A64" w:rsidP="002D5A64">
            <w:pPr>
              <w:jc w:val="right"/>
              <w:rPr>
                <w:rFonts w:asciiTheme="minorHAnsi" w:hAnsiTheme="minorHAnsi"/>
                <w:szCs w:val="23"/>
              </w:rPr>
            </w:pPr>
            <w:r w:rsidRPr="004D3B47">
              <w:t>0.2</w:t>
            </w:r>
          </w:p>
        </w:tc>
        <w:tc>
          <w:tcPr>
            <w:tcW w:w="851" w:type="dxa"/>
            <w:tcBorders>
              <w:top w:val="nil"/>
            </w:tcBorders>
            <w:shd w:val="clear" w:color="auto" w:fill="auto"/>
          </w:tcPr>
          <w:p w14:paraId="06884F2B" w14:textId="36A929BD" w:rsidR="002D5A64" w:rsidRPr="004D3B47" w:rsidRDefault="002D5A64" w:rsidP="002D5A64">
            <w:pPr>
              <w:jc w:val="right"/>
              <w:rPr>
                <w:rFonts w:asciiTheme="minorHAnsi" w:hAnsiTheme="minorHAnsi"/>
                <w:szCs w:val="23"/>
              </w:rPr>
            </w:pPr>
            <w:r w:rsidRPr="004D3B47">
              <w:t>0.27</w:t>
            </w:r>
          </w:p>
        </w:tc>
        <w:tc>
          <w:tcPr>
            <w:tcW w:w="850" w:type="dxa"/>
            <w:tcBorders>
              <w:top w:val="nil"/>
              <w:right w:val="single" w:sz="4" w:space="0" w:color="auto"/>
            </w:tcBorders>
            <w:shd w:val="clear" w:color="auto" w:fill="auto"/>
          </w:tcPr>
          <w:p w14:paraId="3651CA03" w14:textId="12B2FCE6" w:rsidR="002D5A64" w:rsidRPr="004D3B47" w:rsidRDefault="002D5A64" w:rsidP="002D5A64">
            <w:pPr>
              <w:jc w:val="right"/>
              <w:rPr>
                <w:rFonts w:asciiTheme="minorHAnsi" w:hAnsiTheme="minorHAnsi"/>
                <w:szCs w:val="23"/>
              </w:rPr>
            </w:pPr>
            <w:r w:rsidRPr="004D3B47">
              <w:t>-</w:t>
            </w:r>
          </w:p>
        </w:tc>
      </w:tr>
      <w:tr w:rsidR="004D3B47" w:rsidRPr="004D3B47" w14:paraId="6E405291" w14:textId="77777777" w:rsidTr="00645701">
        <w:trPr>
          <w:cantSplit/>
        </w:trPr>
        <w:tc>
          <w:tcPr>
            <w:tcW w:w="3279" w:type="dxa"/>
            <w:tcBorders>
              <w:top w:val="nil"/>
              <w:left w:val="single" w:sz="4" w:space="0" w:color="auto"/>
            </w:tcBorders>
            <w:shd w:val="clear" w:color="auto" w:fill="auto"/>
          </w:tcPr>
          <w:p w14:paraId="2492EA0F" w14:textId="77777777" w:rsidR="002D5A64" w:rsidRPr="004D3B47" w:rsidRDefault="002D5A64" w:rsidP="002D5A64">
            <w:pPr>
              <w:rPr>
                <w:rFonts w:asciiTheme="minorHAnsi" w:hAnsiTheme="minorHAnsi"/>
                <w:szCs w:val="23"/>
              </w:rPr>
            </w:pPr>
            <w:r w:rsidRPr="004D3B47">
              <w:t>Adenosquamous carcinoma</w:t>
            </w:r>
          </w:p>
        </w:tc>
        <w:tc>
          <w:tcPr>
            <w:tcW w:w="853" w:type="dxa"/>
            <w:tcBorders>
              <w:top w:val="nil"/>
            </w:tcBorders>
            <w:shd w:val="clear" w:color="auto" w:fill="auto"/>
          </w:tcPr>
          <w:p w14:paraId="332A160B" w14:textId="779CB0BC" w:rsidR="002D5A64" w:rsidRPr="004D3B47" w:rsidRDefault="002D5A64" w:rsidP="002D5A64">
            <w:pPr>
              <w:jc w:val="right"/>
              <w:rPr>
                <w:rFonts w:asciiTheme="minorHAnsi" w:hAnsiTheme="minorHAnsi"/>
                <w:szCs w:val="23"/>
              </w:rPr>
            </w:pPr>
            <w:r w:rsidRPr="004D3B47">
              <w:t>-</w:t>
            </w:r>
          </w:p>
        </w:tc>
        <w:tc>
          <w:tcPr>
            <w:tcW w:w="849" w:type="dxa"/>
            <w:tcBorders>
              <w:top w:val="nil"/>
            </w:tcBorders>
            <w:shd w:val="clear" w:color="auto" w:fill="auto"/>
          </w:tcPr>
          <w:p w14:paraId="709C809B" w14:textId="51350A71" w:rsidR="002D5A64" w:rsidRPr="004D3B47" w:rsidRDefault="002D5A64" w:rsidP="002D5A64">
            <w:pPr>
              <w:jc w:val="right"/>
              <w:rPr>
                <w:rFonts w:asciiTheme="minorHAnsi" w:hAnsiTheme="minorHAnsi"/>
                <w:szCs w:val="23"/>
              </w:rPr>
            </w:pPr>
            <w:r w:rsidRPr="004D3B47">
              <w:t>-</w:t>
            </w:r>
          </w:p>
        </w:tc>
        <w:tc>
          <w:tcPr>
            <w:tcW w:w="851" w:type="dxa"/>
            <w:tcBorders>
              <w:top w:val="nil"/>
            </w:tcBorders>
            <w:shd w:val="clear" w:color="auto" w:fill="auto"/>
          </w:tcPr>
          <w:p w14:paraId="3EFEA7A1" w14:textId="7ADE6B7C" w:rsidR="002D5A64" w:rsidRPr="004D3B47" w:rsidRDefault="002D5A64" w:rsidP="002D5A64">
            <w:pPr>
              <w:jc w:val="right"/>
              <w:rPr>
                <w:rFonts w:asciiTheme="minorHAnsi" w:hAnsiTheme="minorHAnsi"/>
                <w:szCs w:val="23"/>
              </w:rPr>
            </w:pPr>
            <w:r w:rsidRPr="004D3B47">
              <w:t>-</w:t>
            </w:r>
          </w:p>
        </w:tc>
        <w:tc>
          <w:tcPr>
            <w:tcW w:w="850" w:type="dxa"/>
            <w:tcBorders>
              <w:top w:val="nil"/>
            </w:tcBorders>
            <w:shd w:val="clear" w:color="auto" w:fill="auto"/>
          </w:tcPr>
          <w:p w14:paraId="4A71A5ED" w14:textId="41CE7D77" w:rsidR="002D5A64" w:rsidRPr="004D3B47" w:rsidRDefault="002D5A64" w:rsidP="002D5A64">
            <w:pPr>
              <w:jc w:val="right"/>
              <w:rPr>
                <w:rFonts w:asciiTheme="minorHAnsi" w:hAnsiTheme="minorHAnsi"/>
                <w:szCs w:val="23"/>
              </w:rPr>
            </w:pPr>
            <w:r w:rsidRPr="004D3B47">
              <w:t>-</w:t>
            </w:r>
          </w:p>
        </w:tc>
        <w:tc>
          <w:tcPr>
            <w:tcW w:w="851" w:type="dxa"/>
            <w:tcBorders>
              <w:top w:val="nil"/>
            </w:tcBorders>
            <w:shd w:val="clear" w:color="auto" w:fill="auto"/>
          </w:tcPr>
          <w:p w14:paraId="04F75828" w14:textId="29B01D2B" w:rsidR="002D5A64" w:rsidRPr="004D3B47" w:rsidRDefault="002D5A64" w:rsidP="002D5A64">
            <w:pPr>
              <w:jc w:val="right"/>
              <w:rPr>
                <w:rFonts w:asciiTheme="minorHAnsi" w:hAnsiTheme="minorHAnsi"/>
                <w:szCs w:val="23"/>
              </w:rPr>
            </w:pPr>
            <w:r w:rsidRPr="004D3B47">
              <w:t>-</w:t>
            </w:r>
          </w:p>
        </w:tc>
        <w:tc>
          <w:tcPr>
            <w:tcW w:w="850" w:type="dxa"/>
            <w:tcBorders>
              <w:top w:val="nil"/>
            </w:tcBorders>
            <w:shd w:val="clear" w:color="auto" w:fill="auto"/>
          </w:tcPr>
          <w:p w14:paraId="1FFDAEF4" w14:textId="645BB36A" w:rsidR="002D5A64" w:rsidRPr="004D3B47" w:rsidRDefault="002D5A64" w:rsidP="002D5A64">
            <w:pPr>
              <w:jc w:val="right"/>
              <w:rPr>
                <w:rFonts w:asciiTheme="minorHAnsi" w:hAnsiTheme="minorHAnsi"/>
                <w:szCs w:val="23"/>
              </w:rPr>
            </w:pPr>
            <w:r w:rsidRPr="004D3B47">
              <w:t>0.08</w:t>
            </w:r>
          </w:p>
        </w:tc>
        <w:tc>
          <w:tcPr>
            <w:tcW w:w="851" w:type="dxa"/>
            <w:tcBorders>
              <w:top w:val="nil"/>
            </w:tcBorders>
            <w:shd w:val="clear" w:color="auto" w:fill="auto"/>
          </w:tcPr>
          <w:p w14:paraId="622D97DC" w14:textId="488711BD" w:rsidR="002D5A64" w:rsidRPr="004D3B47" w:rsidRDefault="002D5A64" w:rsidP="002D5A64">
            <w:pPr>
              <w:jc w:val="right"/>
              <w:rPr>
                <w:rFonts w:asciiTheme="minorHAnsi" w:hAnsiTheme="minorHAnsi"/>
                <w:szCs w:val="23"/>
              </w:rPr>
            </w:pPr>
            <w:r w:rsidRPr="004D3B47">
              <w:t>-</w:t>
            </w:r>
          </w:p>
        </w:tc>
        <w:tc>
          <w:tcPr>
            <w:tcW w:w="850" w:type="dxa"/>
            <w:tcBorders>
              <w:top w:val="nil"/>
            </w:tcBorders>
            <w:shd w:val="clear" w:color="auto" w:fill="auto"/>
          </w:tcPr>
          <w:p w14:paraId="0A27CF3B" w14:textId="00C0687D" w:rsidR="002D5A64" w:rsidRPr="004D3B47" w:rsidRDefault="002D5A64" w:rsidP="002D5A64">
            <w:pPr>
              <w:jc w:val="right"/>
              <w:rPr>
                <w:rFonts w:asciiTheme="minorHAnsi" w:hAnsiTheme="minorHAnsi"/>
                <w:szCs w:val="23"/>
              </w:rPr>
            </w:pPr>
            <w:r w:rsidRPr="004D3B47">
              <w:t>-</w:t>
            </w:r>
          </w:p>
        </w:tc>
        <w:tc>
          <w:tcPr>
            <w:tcW w:w="851" w:type="dxa"/>
            <w:tcBorders>
              <w:top w:val="nil"/>
            </w:tcBorders>
            <w:shd w:val="clear" w:color="auto" w:fill="auto"/>
          </w:tcPr>
          <w:p w14:paraId="3445CB06" w14:textId="70753B4E" w:rsidR="002D5A64" w:rsidRPr="004D3B47" w:rsidRDefault="002D5A64" w:rsidP="002D5A64">
            <w:pPr>
              <w:jc w:val="right"/>
              <w:rPr>
                <w:rFonts w:asciiTheme="minorHAnsi" w:hAnsiTheme="minorHAnsi"/>
                <w:szCs w:val="23"/>
              </w:rPr>
            </w:pPr>
            <w:r w:rsidRPr="004D3B47">
              <w:t>-</w:t>
            </w:r>
          </w:p>
        </w:tc>
        <w:tc>
          <w:tcPr>
            <w:tcW w:w="850" w:type="dxa"/>
            <w:tcBorders>
              <w:top w:val="nil"/>
            </w:tcBorders>
            <w:shd w:val="clear" w:color="auto" w:fill="auto"/>
          </w:tcPr>
          <w:p w14:paraId="748A6EAE" w14:textId="5C710C82" w:rsidR="002D5A64" w:rsidRPr="004D3B47" w:rsidRDefault="002D5A64" w:rsidP="002D5A64">
            <w:pPr>
              <w:jc w:val="right"/>
              <w:rPr>
                <w:rFonts w:asciiTheme="minorHAnsi" w:hAnsiTheme="minorHAnsi"/>
                <w:szCs w:val="23"/>
              </w:rPr>
            </w:pPr>
            <w:r w:rsidRPr="004D3B47">
              <w:t>-</w:t>
            </w:r>
          </w:p>
        </w:tc>
        <w:tc>
          <w:tcPr>
            <w:tcW w:w="851" w:type="dxa"/>
            <w:tcBorders>
              <w:top w:val="nil"/>
            </w:tcBorders>
            <w:shd w:val="clear" w:color="auto" w:fill="auto"/>
          </w:tcPr>
          <w:p w14:paraId="7DC510AE" w14:textId="77F9AF44" w:rsidR="002D5A64" w:rsidRPr="004D3B47" w:rsidRDefault="002D5A64" w:rsidP="002D5A64">
            <w:pPr>
              <w:jc w:val="right"/>
              <w:rPr>
                <w:rFonts w:asciiTheme="minorHAnsi" w:hAnsiTheme="minorHAnsi"/>
                <w:szCs w:val="23"/>
              </w:rPr>
            </w:pPr>
            <w:r w:rsidRPr="004D3B47">
              <w:t>-</w:t>
            </w:r>
          </w:p>
        </w:tc>
        <w:tc>
          <w:tcPr>
            <w:tcW w:w="850" w:type="dxa"/>
            <w:tcBorders>
              <w:top w:val="nil"/>
              <w:right w:val="single" w:sz="4" w:space="0" w:color="auto"/>
            </w:tcBorders>
            <w:shd w:val="clear" w:color="auto" w:fill="auto"/>
          </w:tcPr>
          <w:p w14:paraId="0C1DCCA3" w14:textId="40C5ADF4" w:rsidR="002D5A64" w:rsidRPr="004D3B47" w:rsidRDefault="002D5A64" w:rsidP="002D5A64">
            <w:pPr>
              <w:jc w:val="right"/>
              <w:rPr>
                <w:rFonts w:asciiTheme="minorHAnsi" w:hAnsiTheme="minorHAnsi"/>
                <w:szCs w:val="23"/>
              </w:rPr>
            </w:pPr>
            <w:r w:rsidRPr="004D3B47">
              <w:t>-</w:t>
            </w:r>
          </w:p>
        </w:tc>
      </w:tr>
      <w:tr w:rsidR="004D3B47" w:rsidRPr="004D3B47" w14:paraId="116D4E19" w14:textId="77777777" w:rsidTr="00645701">
        <w:trPr>
          <w:cantSplit/>
        </w:trPr>
        <w:tc>
          <w:tcPr>
            <w:tcW w:w="3279" w:type="dxa"/>
            <w:tcBorders>
              <w:top w:val="nil"/>
              <w:left w:val="single" w:sz="4" w:space="0" w:color="auto"/>
            </w:tcBorders>
            <w:shd w:val="clear" w:color="auto" w:fill="auto"/>
          </w:tcPr>
          <w:p w14:paraId="34AC7E36" w14:textId="77777777" w:rsidR="002D5A64" w:rsidRPr="004D3B47" w:rsidRDefault="002D5A64" w:rsidP="002D5A64">
            <w:pPr>
              <w:rPr>
                <w:rFonts w:asciiTheme="minorHAnsi" w:hAnsiTheme="minorHAnsi"/>
                <w:szCs w:val="23"/>
              </w:rPr>
            </w:pPr>
            <w:r w:rsidRPr="004D3B47">
              <w:t>Other cancer</w:t>
            </w:r>
          </w:p>
        </w:tc>
        <w:tc>
          <w:tcPr>
            <w:tcW w:w="853" w:type="dxa"/>
            <w:tcBorders>
              <w:top w:val="nil"/>
            </w:tcBorders>
            <w:shd w:val="clear" w:color="auto" w:fill="auto"/>
          </w:tcPr>
          <w:p w14:paraId="5872A912" w14:textId="7AAF32FE" w:rsidR="002D5A64" w:rsidRPr="004D3B47" w:rsidRDefault="002D5A64" w:rsidP="002D5A64">
            <w:pPr>
              <w:jc w:val="right"/>
              <w:rPr>
                <w:rFonts w:asciiTheme="minorHAnsi" w:hAnsiTheme="minorHAnsi"/>
                <w:szCs w:val="23"/>
              </w:rPr>
            </w:pPr>
            <w:r w:rsidRPr="004D3B47">
              <w:t>-</w:t>
            </w:r>
          </w:p>
        </w:tc>
        <w:tc>
          <w:tcPr>
            <w:tcW w:w="849" w:type="dxa"/>
            <w:tcBorders>
              <w:top w:val="nil"/>
            </w:tcBorders>
            <w:shd w:val="clear" w:color="auto" w:fill="auto"/>
          </w:tcPr>
          <w:p w14:paraId="41CCEE02" w14:textId="2E4433CF" w:rsidR="002D5A64" w:rsidRPr="004D3B47" w:rsidRDefault="002D5A64" w:rsidP="002D5A64">
            <w:pPr>
              <w:jc w:val="right"/>
              <w:rPr>
                <w:rFonts w:asciiTheme="minorHAnsi" w:hAnsiTheme="minorHAnsi"/>
                <w:szCs w:val="23"/>
              </w:rPr>
            </w:pPr>
            <w:r w:rsidRPr="004D3B47">
              <w:t>-</w:t>
            </w:r>
          </w:p>
        </w:tc>
        <w:tc>
          <w:tcPr>
            <w:tcW w:w="851" w:type="dxa"/>
            <w:tcBorders>
              <w:top w:val="nil"/>
            </w:tcBorders>
            <w:shd w:val="clear" w:color="auto" w:fill="auto"/>
          </w:tcPr>
          <w:p w14:paraId="6DD38DBA" w14:textId="098457A8" w:rsidR="002D5A64" w:rsidRPr="004D3B47" w:rsidRDefault="002D5A64" w:rsidP="002D5A64">
            <w:pPr>
              <w:jc w:val="right"/>
              <w:rPr>
                <w:rFonts w:asciiTheme="minorHAnsi" w:hAnsiTheme="minorHAnsi"/>
                <w:szCs w:val="23"/>
              </w:rPr>
            </w:pPr>
            <w:r w:rsidRPr="004D3B47">
              <w:t>-</w:t>
            </w:r>
          </w:p>
        </w:tc>
        <w:tc>
          <w:tcPr>
            <w:tcW w:w="850" w:type="dxa"/>
            <w:tcBorders>
              <w:top w:val="nil"/>
            </w:tcBorders>
            <w:shd w:val="clear" w:color="auto" w:fill="auto"/>
          </w:tcPr>
          <w:p w14:paraId="67F111F4" w14:textId="2CC4A1B8" w:rsidR="002D5A64" w:rsidRPr="004D3B47" w:rsidRDefault="002D5A64" w:rsidP="002D5A64">
            <w:pPr>
              <w:jc w:val="right"/>
              <w:rPr>
                <w:rFonts w:asciiTheme="minorHAnsi" w:hAnsiTheme="minorHAnsi"/>
                <w:szCs w:val="23"/>
              </w:rPr>
            </w:pPr>
            <w:r w:rsidRPr="004D3B47">
              <w:t>-</w:t>
            </w:r>
          </w:p>
        </w:tc>
        <w:tc>
          <w:tcPr>
            <w:tcW w:w="851" w:type="dxa"/>
            <w:tcBorders>
              <w:top w:val="nil"/>
            </w:tcBorders>
            <w:shd w:val="clear" w:color="auto" w:fill="auto"/>
          </w:tcPr>
          <w:p w14:paraId="264AA15F" w14:textId="68181C03" w:rsidR="002D5A64" w:rsidRPr="004D3B47" w:rsidRDefault="002D5A64" w:rsidP="002D5A64">
            <w:pPr>
              <w:jc w:val="right"/>
              <w:rPr>
                <w:rFonts w:asciiTheme="minorHAnsi" w:hAnsiTheme="minorHAnsi"/>
                <w:szCs w:val="23"/>
              </w:rPr>
            </w:pPr>
            <w:r w:rsidRPr="004D3B47">
              <w:t>0.25</w:t>
            </w:r>
          </w:p>
        </w:tc>
        <w:tc>
          <w:tcPr>
            <w:tcW w:w="850" w:type="dxa"/>
            <w:tcBorders>
              <w:top w:val="nil"/>
            </w:tcBorders>
            <w:shd w:val="clear" w:color="auto" w:fill="auto"/>
          </w:tcPr>
          <w:p w14:paraId="181D8A4A" w14:textId="7FF79639" w:rsidR="002D5A64" w:rsidRPr="004D3B47" w:rsidRDefault="002D5A64" w:rsidP="002D5A64">
            <w:pPr>
              <w:jc w:val="right"/>
              <w:rPr>
                <w:rFonts w:asciiTheme="minorHAnsi" w:hAnsiTheme="minorHAnsi"/>
                <w:szCs w:val="23"/>
              </w:rPr>
            </w:pPr>
            <w:r w:rsidRPr="004D3B47">
              <w:t>0.16</w:t>
            </w:r>
          </w:p>
        </w:tc>
        <w:tc>
          <w:tcPr>
            <w:tcW w:w="851" w:type="dxa"/>
            <w:tcBorders>
              <w:top w:val="nil"/>
            </w:tcBorders>
            <w:shd w:val="clear" w:color="auto" w:fill="auto"/>
          </w:tcPr>
          <w:p w14:paraId="404EE504" w14:textId="5087F111" w:rsidR="002D5A64" w:rsidRPr="004D3B47" w:rsidRDefault="002D5A64" w:rsidP="002D5A64">
            <w:pPr>
              <w:jc w:val="right"/>
              <w:rPr>
                <w:rFonts w:asciiTheme="minorHAnsi" w:hAnsiTheme="minorHAnsi"/>
                <w:szCs w:val="23"/>
              </w:rPr>
            </w:pPr>
            <w:r w:rsidRPr="004D3B47">
              <w:t>0.30</w:t>
            </w:r>
          </w:p>
        </w:tc>
        <w:tc>
          <w:tcPr>
            <w:tcW w:w="850" w:type="dxa"/>
            <w:tcBorders>
              <w:top w:val="nil"/>
            </w:tcBorders>
            <w:shd w:val="clear" w:color="auto" w:fill="auto"/>
          </w:tcPr>
          <w:p w14:paraId="2DB4A3C5" w14:textId="1DB5262C" w:rsidR="002D5A64" w:rsidRPr="004D3B47" w:rsidRDefault="002D5A64" w:rsidP="002D5A64">
            <w:pPr>
              <w:jc w:val="right"/>
              <w:rPr>
                <w:rFonts w:asciiTheme="minorHAnsi" w:hAnsiTheme="minorHAnsi"/>
                <w:szCs w:val="23"/>
              </w:rPr>
            </w:pPr>
            <w:r w:rsidRPr="004D3B47">
              <w:t>0.50</w:t>
            </w:r>
          </w:p>
        </w:tc>
        <w:tc>
          <w:tcPr>
            <w:tcW w:w="851" w:type="dxa"/>
            <w:tcBorders>
              <w:top w:val="nil"/>
            </w:tcBorders>
            <w:shd w:val="clear" w:color="auto" w:fill="auto"/>
          </w:tcPr>
          <w:p w14:paraId="05FB83D4" w14:textId="3C378B40" w:rsidR="002D5A64" w:rsidRPr="004D3B47" w:rsidRDefault="002D5A64" w:rsidP="002D5A64">
            <w:pPr>
              <w:jc w:val="right"/>
              <w:rPr>
                <w:rFonts w:asciiTheme="minorHAnsi" w:hAnsiTheme="minorHAnsi"/>
                <w:szCs w:val="23"/>
              </w:rPr>
            </w:pPr>
            <w:r w:rsidRPr="004D3B47">
              <w:t>1.22</w:t>
            </w:r>
          </w:p>
        </w:tc>
        <w:tc>
          <w:tcPr>
            <w:tcW w:w="850" w:type="dxa"/>
            <w:tcBorders>
              <w:top w:val="nil"/>
            </w:tcBorders>
            <w:shd w:val="clear" w:color="auto" w:fill="auto"/>
          </w:tcPr>
          <w:p w14:paraId="1CFD0587" w14:textId="446C5D36" w:rsidR="002D5A64" w:rsidRPr="004D3B47" w:rsidRDefault="002D5A64" w:rsidP="002D5A64">
            <w:pPr>
              <w:jc w:val="right"/>
              <w:rPr>
                <w:rFonts w:asciiTheme="minorHAnsi" w:hAnsiTheme="minorHAnsi"/>
                <w:szCs w:val="23"/>
              </w:rPr>
            </w:pPr>
            <w:r w:rsidRPr="004D3B47">
              <w:t>0.62</w:t>
            </w:r>
          </w:p>
        </w:tc>
        <w:tc>
          <w:tcPr>
            <w:tcW w:w="851" w:type="dxa"/>
            <w:tcBorders>
              <w:top w:val="nil"/>
            </w:tcBorders>
            <w:shd w:val="clear" w:color="auto" w:fill="auto"/>
          </w:tcPr>
          <w:p w14:paraId="31C9D7A6" w14:textId="2807A5A8" w:rsidR="002D5A64" w:rsidRPr="004D3B47" w:rsidRDefault="002D5A64" w:rsidP="002D5A64">
            <w:pPr>
              <w:jc w:val="right"/>
              <w:rPr>
                <w:rFonts w:asciiTheme="minorHAnsi" w:hAnsiTheme="minorHAnsi"/>
                <w:szCs w:val="23"/>
              </w:rPr>
            </w:pPr>
            <w:r w:rsidRPr="004D3B47">
              <w:t>1.6</w:t>
            </w:r>
          </w:p>
        </w:tc>
        <w:tc>
          <w:tcPr>
            <w:tcW w:w="850" w:type="dxa"/>
            <w:tcBorders>
              <w:top w:val="nil"/>
              <w:right w:val="single" w:sz="4" w:space="0" w:color="auto"/>
            </w:tcBorders>
            <w:shd w:val="clear" w:color="auto" w:fill="auto"/>
          </w:tcPr>
          <w:p w14:paraId="2762B959" w14:textId="45D18FF1" w:rsidR="002D5A64" w:rsidRPr="004D3B47" w:rsidRDefault="002D5A64" w:rsidP="002D5A64">
            <w:pPr>
              <w:jc w:val="right"/>
              <w:rPr>
                <w:rFonts w:asciiTheme="minorHAnsi" w:hAnsiTheme="minorHAnsi"/>
                <w:szCs w:val="23"/>
              </w:rPr>
            </w:pPr>
            <w:r w:rsidRPr="004D3B47">
              <w:t>5.2</w:t>
            </w:r>
          </w:p>
        </w:tc>
      </w:tr>
      <w:tr w:rsidR="004D3B47" w:rsidRPr="004D3B47" w14:paraId="252C41E3" w14:textId="77777777" w:rsidTr="00645701">
        <w:trPr>
          <w:cantSplit/>
        </w:trPr>
        <w:tc>
          <w:tcPr>
            <w:tcW w:w="3279" w:type="dxa"/>
            <w:tcBorders>
              <w:top w:val="nil"/>
              <w:left w:val="single" w:sz="4" w:space="0" w:color="auto"/>
              <w:bottom w:val="single" w:sz="4" w:space="0" w:color="auto"/>
            </w:tcBorders>
            <w:shd w:val="clear" w:color="auto" w:fill="auto"/>
          </w:tcPr>
          <w:p w14:paraId="2959C27E" w14:textId="77777777" w:rsidR="002D5A64" w:rsidRPr="004D3B47" w:rsidRDefault="002D5A64" w:rsidP="002D5A64">
            <w:pPr>
              <w:rPr>
                <w:rFonts w:asciiTheme="minorHAnsi" w:hAnsiTheme="minorHAnsi"/>
                <w:b/>
              </w:rPr>
            </w:pPr>
            <w:r w:rsidRPr="004D3B47">
              <w:rPr>
                <w:rFonts w:asciiTheme="minorHAnsi" w:hAnsiTheme="minorHAnsi"/>
                <w:b/>
              </w:rPr>
              <w:t>Total</w:t>
            </w:r>
          </w:p>
        </w:tc>
        <w:tc>
          <w:tcPr>
            <w:tcW w:w="853" w:type="dxa"/>
            <w:tcBorders>
              <w:top w:val="nil"/>
              <w:bottom w:val="single" w:sz="4" w:space="0" w:color="auto"/>
            </w:tcBorders>
            <w:shd w:val="clear" w:color="auto" w:fill="auto"/>
          </w:tcPr>
          <w:p w14:paraId="73871218" w14:textId="138BDF87" w:rsidR="002D5A64" w:rsidRPr="004D3B47" w:rsidRDefault="002D5A64" w:rsidP="002D5A64">
            <w:pPr>
              <w:jc w:val="right"/>
              <w:rPr>
                <w:rFonts w:asciiTheme="minorHAnsi" w:hAnsiTheme="minorHAnsi"/>
                <w:b/>
                <w:bCs/>
                <w:i/>
                <w:szCs w:val="23"/>
              </w:rPr>
            </w:pPr>
            <w:r w:rsidRPr="004D3B47">
              <w:rPr>
                <w:b/>
              </w:rPr>
              <w:t>100.0</w:t>
            </w:r>
          </w:p>
        </w:tc>
        <w:tc>
          <w:tcPr>
            <w:tcW w:w="849" w:type="dxa"/>
            <w:tcBorders>
              <w:top w:val="nil"/>
              <w:bottom w:val="single" w:sz="4" w:space="0" w:color="auto"/>
            </w:tcBorders>
            <w:shd w:val="clear" w:color="auto" w:fill="auto"/>
          </w:tcPr>
          <w:p w14:paraId="1FCE1702" w14:textId="780B02C0" w:rsidR="002D5A64" w:rsidRPr="004D3B47" w:rsidRDefault="002D5A64" w:rsidP="002D5A64">
            <w:pPr>
              <w:jc w:val="right"/>
              <w:rPr>
                <w:rFonts w:asciiTheme="minorHAnsi" w:hAnsiTheme="minorHAnsi"/>
                <w:b/>
                <w:bCs/>
                <w:i/>
                <w:szCs w:val="23"/>
              </w:rPr>
            </w:pPr>
            <w:r w:rsidRPr="004D3B47">
              <w:rPr>
                <w:b/>
              </w:rPr>
              <w:t>100.0</w:t>
            </w:r>
          </w:p>
        </w:tc>
        <w:tc>
          <w:tcPr>
            <w:tcW w:w="851" w:type="dxa"/>
            <w:tcBorders>
              <w:top w:val="nil"/>
              <w:bottom w:val="single" w:sz="4" w:space="0" w:color="auto"/>
            </w:tcBorders>
            <w:shd w:val="clear" w:color="auto" w:fill="auto"/>
          </w:tcPr>
          <w:p w14:paraId="40557DF8" w14:textId="59756F3E" w:rsidR="002D5A64" w:rsidRPr="004D3B47" w:rsidRDefault="002D5A64" w:rsidP="002D5A64">
            <w:pPr>
              <w:jc w:val="right"/>
              <w:rPr>
                <w:rFonts w:asciiTheme="minorHAnsi" w:hAnsiTheme="minorHAnsi"/>
                <w:b/>
                <w:bCs/>
                <w:i/>
                <w:szCs w:val="23"/>
              </w:rPr>
            </w:pPr>
            <w:r w:rsidRPr="004D3B47">
              <w:rPr>
                <w:b/>
              </w:rPr>
              <w:t>100.0</w:t>
            </w:r>
          </w:p>
        </w:tc>
        <w:tc>
          <w:tcPr>
            <w:tcW w:w="850" w:type="dxa"/>
            <w:tcBorders>
              <w:top w:val="nil"/>
              <w:bottom w:val="single" w:sz="4" w:space="0" w:color="auto"/>
            </w:tcBorders>
            <w:shd w:val="clear" w:color="auto" w:fill="auto"/>
          </w:tcPr>
          <w:p w14:paraId="2ACE6F8F" w14:textId="09398228" w:rsidR="002D5A64" w:rsidRPr="004D3B47" w:rsidRDefault="002D5A64" w:rsidP="002D5A64">
            <w:pPr>
              <w:jc w:val="right"/>
              <w:rPr>
                <w:rFonts w:asciiTheme="minorHAnsi" w:hAnsiTheme="minorHAnsi"/>
                <w:b/>
                <w:bCs/>
                <w:i/>
                <w:szCs w:val="23"/>
              </w:rPr>
            </w:pPr>
            <w:r w:rsidRPr="004D3B47">
              <w:rPr>
                <w:b/>
              </w:rPr>
              <w:t>100.0</w:t>
            </w:r>
          </w:p>
        </w:tc>
        <w:tc>
          <w:tcPr>
            <w:tcW w:w="851" w:type="dxa"/>
            <w:tcBorders>
              <w:top w:val="nil"/>
              <w:bottom w:val="single" w:sz="4" w:space="0" w:color="auto"/>
            </w:tcBorders>
            <w:shd w:val="clear" w:color="auto" w:fill="auto"/>
          </w:tcPr>
          <w:p w14:paraId="4C9A79F8" w14:textId="7E42E9D5" w:rsidR="002D5A64" w:rsidRPr="004D3B47" w:rsidRDefault="002D5A64" w:rsidP="002D5A64">
            <w:pPr>
              <w:jc w:val="right"/>
              <w:rPr>
                <w:rFonts w:asciiTheme="minorHAnsi" w:hAnsiTheme="minorHAnsi"/>
                <w:b/>
                <w:bCs/>
                <w:i/>
                <w:szCs w:val="23"/>
              </w:rPr>
            </w:pPr>
            <w:r w:rsidRPr="004D3B47">
              <w:rPr>
                <w:b/>
              </w:rPr>
              <w:t>100.0</w:t>
            </w:r>
          </w:p>
        </w:tc>
        <w:tc>
          <w:tcPr>
            <w:tcW w:w="850" w:type="dxa"/>
            <w:tcBorders>
              <w:top w:val="nil"/>
              <w:bottom w:val="single" w:sz="4" w:space="0" w:color="auto"/>
            </w:tcBorders>
            <w:shd w:val="clear" w:color="auto" w:fill="auto"/>
          </w:tcPr>
          <w:p w14:paraId="5D4601B3" w14:textId="68117E26" w:rsidR="002D5A64" w:rsidRPr="004D3B47" w:rsidRDefault="002D5A64" w:rsidP="002D5A64">
            <w:pPr>
              <w:jc w:val="right"/>
              <w:rPr>
                <w:rFonts w:asciiTheme="minorHAnsi" w:hAnsiTheme="minorHAnsi"/>
                <w:b/>
                <w:bCs/>
                <w:i/>
                <w:szCs w:val="23"/>
              </w:rPr>
            </w:pPr>
            <w:r w:rsidRPr="004D3B47">
              <w:rPr>
                <w:b/>
              </w:rPr>
              <w:t>100.0</w:t>
            </w:r>
          </w:p>
        </w:tc>
        <w:tc>
          <w:tcPr>
            <w:tcW w:w="851" w:type="dxa"/>
            <w:tcBorders>
              <w:top w:val="nil"/>
              <w:bottom w:val="single" w:sz="4" w:space="0" w:color="auto"/>
            </w:tcBorders>
            <w:shd w:val="clear" w:color="auto" w:fill="auto"/>
          </w:tcPr>
          <w:p w14:paraId="61BC0B5D" w14:textId="022155B2" w:rsidR="002D5A64" w:rsidRPr="004D3B47" w:rsidRDefault="002D5A64" w:rsidP="002D5A64">
            <w:pPr>
              <w:jc w:val="right"/>
              <w:rPr>
                <w:rFonts w:asciiTheme="minorHAnsi" w:hAnsiTheme="minorHAnsi"/>
                <w:b/>
                <w:bCs/>
                <w:i/>
                <w:szCs w:val="23"/>
              </w:rPr>
            </w:pPr>
            <w:r w:rsidRPr="004D3B47">
              <w:rPr>
                <w:b/>
              </w:rPr>
              <w:t>100.0</w:t>
            </w:r>
          </w:p>
        </w:tc>
        <w:tc>
          <w:tcPr>
            <w:tcW w:w="850" w:type="dxa"/>
            <w:tcBorders>
              <w:top w:val="nil"/>
              <w:bottom w:val="single" w:sz="4" w:space="0" w:color="auto"/>
            </w:tcBorders>
            <w:shd w:val="clear" w:color="auto" w:fill="auto"/>
          </w:tcPr>
          <w:p w14:paraId="060CD8BD" w14:textId="53E131A1" w:rsidR="002D5A64" w:rsidRPr="004D3B47" w:rsidRDefault="002D5A64" w:rsidP="002D5A64">
            <w:pPr>
              <w:jc w:val="right"/>
              <w:rPr>
                <w:rFonts w:asciiTheme="minorHAnsi" w:hAnsiTheme="minorHAnsi"/>
                <w:b/>
                <w:bCs/>
                <w:i/>
                <w:szCs w:val="23"/>
              </w:rPr>
            </w:pPr>
            <w:r w:rsidRPr="004D3B47">
              <w:rPr>
                <w:b/>
              </w:rPr>
              <w:t>100.0</w:t>
            </w:r>
          </w:p>
        </w:tc>
        <w:tc>
          <w:tcPr>
            <w:tcW w:w="851" w:type="dxa"/>
            <w:tcBorders>
              <w:top w:val="nil"/>
              <w:bottom w:val="single" w:sz="4" w:space="0" w:color="auto"/>
            </w:tcBorders>
            <w:shd w:val="clear" w:color="auto" w:fill="auto"/>
          </w:tcPr>
          <w:p w14:paraId="35E377FE" w14:textId="0139CE87" w:rsidR="002D5A64" w:rsidRPr="004D3B47" w:rsidRDefault="002D5A64" w:rsidP="002D5A64">
            <w:pPr>
              <w:jc w:val="right"/>
              <w:rPr>
                <w:rFonts w:asciiTheme="minorHAnsi" w:hAnsiTheme="minorHAnsi"/>
                <w:b/>
                <w:bCs/>
                <w:i/>
                <w:szCs w:val="23"/>
              </w:rPr>
            </w:pPr>
            <w:r w:rsidRPr="004D3B47">
              <w:rPr>
                <w:b/>
              </w:rPr>
              <w:t>100.0</w:t>
            </w:r>
          </w:p>
        </w:tc>
        <w:tc>
          <w:tcPr>
            <w:tcW w:w="850" w:type="dxa"/>
            <w:tcBorders>
              <w:top w:val="nil"/>
              <w:bottom w:val="single" w:sz="4" w:space="0" w:color="auto"/>
            </w:tcBorders>
            <w:shd w:val="clear" w:color="auto" w:fill="auto"/>
          </w:tcPr>
          <w:p w14:paraId="727F20FD" w14:textId="21B4BDC7" w:rsidR="002D5A64" w:rsidRPr="004D3B47" w:rsidRDefault="002D5A64" w:rsidP="002D5A64">
            <w:pPr>
              <w:jc w:val="right"/>
              <w:rPr>
                <w:rFonts w:asciiTheme="minorHAnsi" w:hAnsiTheme="minorHAnsi"/>
                <w:b/>
                <w:bCs/>
                <w:i/>
                <w:szCs w:val="23"/>
              </w:rPr>
            </w:pPr>
            <w:r w:rsidRPr="004D3B47">
              <w:rPr>
                <w:b/>
              </w:rPr>
              <w:t>100.0</w:t>
            </w:r>
          </w:p>
        </w:tc>
        <w:tc>
          <w:tcPr>
            <w:tcW w:w="851" w:type="dxa"/>
            <w:tcBorders>
              <w:top w:val="nil"/>
              <w:bottom w:val="single" w:sz="4" w:space="0" w:color="auto"/>
            </w:tcBorders>
            <w:shd w:val="clear" w:color="auto" w:fill="auto"/>
          </w:tcPr>
          <w:p w14:paraId="12218253" w14:textId="2DE13FA1" w:rsidR="002D5A64" w:rsidRPr="004D3B47" w:rsidRDefault="002D5A64" w:rsidP="002D5A64">
            <w:pPr>
              <w:jc w:val="right"/>
              <w:rPr>
                <w:rFonts w:asciiTheme="minorHAnsi" w:hAnsiTheme="minorHAnsi"/>
                <w:b/>
                <w:bCs/>
                <w:i/>
                <w:szCs w:val="23"/>
              </w:rPr>
            </w:pPr>
            <w:r w:rsidRPr="004D3B47">
              <w:rPr>
                <w:b/>
              </w:rPr>
              <w:t>100.0</w:t>
            </w:r>
          </w:p>
        </w:tc>
        <w:tc>
          <w:tcPr>
            <w:tcW w:w="850" w:type="dxa"/>
            <w:tcBorders>
              <w:top w:val="nil"/>
              <w:bottom w:val="single" w:sz="4" w:space="0" w:color="auto"/>
              <w:right w:val="single" w:sz="4" w:space="0" w:color="auto"/>
            </w:tcBorders>
            <w:shd w:val="clear" w:color="auto" w:fill="auto"/>
          </w:tcPr>
          <w:p w14:paraId="2A9159BC" w14:textId="3552DBA4" w:rsidR="002D5A64" w:rsidRPr="004D3B47" w:rsidRDefault="002D5A64" w:rsidP="002D5A64">
            <w:pPr>
              <w:jc w:val="right"/>
              <w:rPr>
                <w:rFonts w:asciiTheme="minorHAnsi" w:hAnsiTheme="minorHAnsi"/>
                <w:b/>
                <w:bCs/>
                <w:i/>
                <w:szCs w:val="23"/>
              </w:rPr>
            </w:pPr>
            <w:r w:rsidRPr="004D3B47">
              <w:rPr>
                <w:b/>
              </w:rPr>
              <w:t>100.0</w:t>
            </w:r>
          </w:p>
        </w:tc>
      </w:tr>
    </w:tbl>
    <w:p w14:paraId="2DE86AF9" w14:textId="6418E155" w:rsidR="006448E0" w:rsidRPr="004D3B47" w:rsidRDefault="006448E0" w:rsidP="006448E0">
      <w:pPr>
        <w:spacing w:before="120"/>
        <w:ind w:right="544"/>
        <w:jc w:val="both"/>
        <w:rPr>
          <w:i/>
          <w:sz w:val="20"/>
          <w:lang w:eastAsia="en-AU"/>
        </w:rPr>
      </w:pPr>
      <w:r w:rsidRPr="004D3B47">
        <w:rPr>
          <w:i/>
          <w:sz w:val="20"/>
          <w:lang w:eastAsia="en-AU"/>
        </w:rPr>
        <w:t xml:space="preserve">HSIL </w:t>
      </w:r>
      <w:r w:rsidR="00B31696" w:rsidRPr="004D3B47">
        <w:rPr>
          <w:i/>
          <w:sz w:val="20"/>
          <w:lang w:eastAsia="en-AU"/>
        </w:rPr>
        <w:t xml:space="preserve">not otherwise specified </w:t>
      </w:r>
      <w:r w:rsidRPr="004D3B47">
        <w:rPr>
          <w:i/>
          <w:sz w:val="20"/>
          <w:lang w:eastAsia="en-AU"/>
        </w:rPr>
        <w:t xml:space="preserve">= </w:t>
      </w:r>
      <w:r w:rsidR="00365ACF">
        <w:rPr>
          <w:i/>
          <w:sz w:val="20"/>
          <w:lang w:eastAsia="en-AU"/>
        </w:rPr>
        <w:t>high-grade</w:t>
      </w:r>
      <w:r w:rsidRPr="004D3B47">
        <w:rPr>
          <w:i/>
          <w:sz w:val="20"/>
          <w:lang w:eastAsia="en-AU"/>
        </w:rPr>
        <w:t xml:space="preserve"> squamous intraepithelial lesion, not otherwise specified/ CIN 2/3 (SNOMED code M67017; see Appendix C)</w:t>
      </w:r>
      <w:r w:rsidR="00110B69" w:rsidRPr="004D3B47">
        <w:rPr>
          <w:i/>
          <w:sz w:val="20"/>
          <w:lang w:eastAsia="en-AU"/>
        </w:rPr>
        <w:t xml:space="preserve">. </w:t>
      </w:r>
    </w:p>
    <w:p w14:paraId="485C8D33" w14:textId="77777777" w:rsidR="004A70CD" w:rsidRPr="004D3B47" w:rsidRDefault="004A70CD" w:rsidP="004A70CD">
      <w:pPr>
        <w:ind w:right="544"/>
        <w:jc w:val="both"/>
        <w:rPr>
          <w:i/>
          <w:sz w:val="20"/>
          <w:lang w:eastAsia="en-AU"/>
        </w:rPr>
      </w:pPr>
      <w:r w:rsidRPr="004D3B47">
        <w:rPr>
          <w:i/>
          <w:sz w:val="20"/>
          <w:lang w:eastAsia="en-AU"/>
        </w:rPr>
        <w:t xml:space="preserve">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21A1C6F4" w14:textId="77777777" w:rsidR="004A70CD" w:rsidRPr="004D3B47" w:rsidRDefault="004A70CD" w:rsidP="006448E0">
      <w:pPr>
        <w:spacing w:before="120"/>
        <w:ind w:right="544"/>
        <w:jc w:val="both"/>
        <w:rPr>
          <w:i/>
          <w:sz w:val="20"/>
          <w:lang w:eastAsia="en-AU"/>
        </w:rPr>
      </w:pPr>
    </w:p>
    <w:p w14:paraId="565A47EB" w14:textId="77777777" w:rsidR="0094186D" w:rsidRPr="004D3B47" w:rsidRDefault="0094186D" w:rsidP="006448E0">
      <w:pPr>
        <w:spacing w:before="120"/>
        <w:ind w:right="544"/>
        <w:jc w:val="both"/>
        <w:rPr>
          <w:i/>
          <w:sz w:val="20"/>
          <w:lang w:eastAsia="en-AU"/>
        </w:rPr>
        <w:sectPr w:rsidR="0094186D" w:rsidRPr="004D3B47" w:rsidSect="006448E0">
          <w:footerReference w:type="default" r:id="rId72"/>
          <w:pgSz w:w="16839" w:h="11907" w:orient="landscape" w:code="9"/>
          <w:pgMar w:top="1440" w:right="1246" w:bottom="1440" w:left="1440" w:header="708" w:footer="567" w:gutter="0"/>
          <w:cols w:space="708"/>
          <w:docGrid w:linePitch="360"/>
        </w:sectPr>
      </w:pPr>
    </w:p>
    <w:p w14:paraId="6085F4EF" w14:textId="61B38A29" w:rsidR="009D576D" w:rsidRPr="004D3B47" w:rsidRDefault="003A6634" w:rsidP="00523DF2">
      <w:pPr>
        <w:pStyle w:val="Caption"/>
        <w:keepNext/>
      </w:pPr>
      <w:bookmarkStart w:id="1144" w:name="_Ref524432124"/>
      <w:bookmarkStart w:id="1145" w:name="_Toc528676174"/>
      <w:bookmarkStart w:id="1146" w:name="_Toc5627621"/>
      <w:bookmarkStart w:id="1147" w:name="_Toc12875563"/>
      <w:bookmarkStart w:id="1148" w:name="_Toc68606686"/>
      <w:r w:rsidRPr="004D3B47">
        <w:t>Table</w:t>
      </w:r>
      <w:r w:rsidR="00003E03"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11</w:t>
      </w:r>
      <w:r w:rsidR="00905C1A" w:rsidRPr="004D3B47">
        <w:rPr>
          <w:noProof/>
        </w:rPr>
        <w:fldChar w:fldCharType="end"/>
      </w:r>
      <w:bookmarkEnd w:id="1144"/>
      <w:r w:rsidR="00003E03" w:rsidRPr="004D3B47">
        <w:t xml:space="preserve"> - Histology results reporting by diagnostic category excluding samples from partial* or total hysterectomy specimens and where the result was negative/ benign.</w:t>
      </w:r>
      <w:bookmarkEnd w:id="1145"/>
      <w:bookmarkEnd w:id="1146"/>
      <w:bookmarkEnd w:id="1147"/>
      <w:bookmarkEnd w:id="1148"/>
      <w:r w:rsidR="009D576D" w:rsidRPr="004D3B47">
        <w:t xml:space="preserve">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4835"/>
        <w:gridCol w:w="1984"/>
        <w:gridCol w:w="1560"/>
      </w:tblGrid>
      <w:tr w:rsidR="004D3B47" w:rsidRPr="004D3B47" w14:paraId="15B61B92" w14:textId="77777777" w:rsidTr="005A690B">
        <w:trPr>
          <w:trHeight w:val="255"/>
        </w:trPr>
        <w:tc>
          <w:tcPr>
            <w:tcW w:w="4835" w:type="dxa"/>
            <w:tcBorders>
              <w:bottom w:val="nil"/>
            </w:tcBorders>
            <w:shd w:val="clear" w:color="auto" w:fill="D9D9D9" w:themeFill="background1" w:themeFillShade="D9"/>
            <w:noWrap/>
            <w:vAlign w:val="bottom"/>
          </w:tcPr>
          <w:p w14:paraId="0E126A9D" w14:textId="77777777" w:rsidR="009D576D" w:rsidRPr="004D3B47" w:rsidRDefault="009D576D" w:rsidP="005A690B">
            <w:pPr>
              <w:keepNext/>
              <w:ind w:right="544"/>
              <w:jc w:val="both"/>
              <w:rPr>
                <w:rFonts w:cs="Arial"/>
                <w:b/>
                <w:szCs w:val="23"/>
                <w:lang w:eastAsia="en-AU"/>
              </w:rPr>
            </w:pPr>
            <w:r w:rsidRPr="004D3B47">
              <w:rPr>
                <w:rFonts w:cs="Arial"/>
                <w:b/>
                <w:szCs w:val="23"/>
                <w:lang w:eastAsia="en-AU"/>
              </w:rPr>
              <w:t>Histology category</w:t>
            </w:r>
          </w:p>
        </w:tc>
        <w:tc>
          <w:tcPr>
            <w:tcW w:w="3544" w:type="dxa"/>
            <w:gridSpan w:val="2"/>
            <w:tcBorders>
              <w:bottom w:val="nil"/>
            </w:tcBorders>
            <w:shd w:val="clear" w:color="auto" w:fill="D9D9D9" w:themeFill="background1" w:themeFillShade="D9"/>
            <w:noWrap/>
            <w:vAlign w:val="bottom"/>
          </w:tcPr>
          <w:p w14:paraId="7390D130" w14:textId="77777777" w:rsidR="009D576D" w:rsidRPr="00645701" w:rsidRDefault="009D576D" w:rsidP="005A690B">
            <w:pPr>
              <w:keepNext/>
              <w:ind w:right="34"/>
              <w:jc w:val="center"/>
              <w:rPr>
                <w:rFonts w:cs="Arial"/>
                <w:b/>
                <w:bCs/>
                <w:szCs w:val="23"/>
                <w:lang w:eastAsia="en-AU"/>
              </w:rPr>
            </w:pPr>
            <w:r w:rsidRPr="00645701">
              <w:rPr>
                <w:rFonts w:cs="Arial"/>
                <w:b/>
                <w:bCs/>
                <w:szCs w:val="23"/>
                <w:lang w:eastAsia="en-AU"/>
              </w:rPr>
              <w:t>Women with that histology result</w:t>
            </w:r>
          </w:p>
        </w:tc>
      </w:tr>
      <w:tr w:rsidR="004D3B47" w:rsidRPr="004D3B47" w14:paraId="1DAD70DE" w14:textId="77777777" w:rsidTr="00645701">
        <w:trPr>
          <w:trHeight w:val="255"/>
        </w:trPr>
        <w:tc>
          <w:tcPr>
            <w:tcW w:w="4835" w:type="dxa"/>
            <w:tcBorders>
              <w:top w:val="nil"/>
              <w:bottom w:val="single" w:sz="4" w:space="0" w:color="auto"/>
            </w:tcBorders>
            <w:shd w:val="clear" w:color="auto" w:fill="D9D9D9" w:themeFill="background1" w:themeFillShade="D9"/>
            <w:noWrap/>
            <w:vAlign w:val="bottom"/>
          </w:tcPr>
          <w:p w14:paraId="064C70B5" w14:textId="77777777" w:rsidR="009D576D" w:rsidRPr="004D3B47" w:rsidRDefault="009D576D" w:rsidP="005A690B">
            <w:pPr>
              <w:keepNext/>
              <w:ind w:right="544"/>
              <w:jc w:val="both"/>
              <w:rPr>
                <w:rFonts w:cs="Arial"/>
                <w:szCs w:val="23"/>
                <w:lang w:eastAsia="en-AU"/>
              </w:rPr>
            </w:pPr>
          </w:p>
        </w:tc>
        <w:tc>
          <w:tcPr>
            <w:tcW w:w="1984" w:type="dxa"/>
            <w:tcBorders>
              <w:top w:val="nil"/>
              <w:bottom w:val="single" w:sz="4" w:space="0" w:color="auto"/>
            </w:tcBorders>
            <w:shd w:val="clear" w:color="auto" w:fill="D9D9D9" w:themeFill="background1" w:themeFillShade="D9"/>
            <w:noWrap/>
            <w:vAlign w:val="bottom"/>
          </w:tcPr>
          <w:p w14:paraId="3D8C79DD" w14:textId="77777777" w:rsidR="009D576D" w:rsidRPr="00645701" w:rsidRDefault="009D576D" w:rsidP="005A690B">
            <w:pPr>
              <w:keepNext/>
              <w:ind w:right="33"/>
              <w:jc w:val="right"/>
              <w:rPr>
                <w:rFonts w:cs="Arial"/>
                <w:b/>
                <w:bCs/>
                <w:szCs w:val="23"/>
                <w:lang w:eastAsia="en-AU"/>
              </w:rPr>
            </w:pPr>
            <w:r w:rsidRPr="00645701">
              <w:rPr>
                <w:rFonts w:cs="Arial"/>
                <w:b/>
                <w:bCs/>
                <w:szCs w:val="23"/>
                <w:lang w:eastAsia="en-AU"/>
              </w:rPr>
              <w:t>N</w:t>
            </w:r>
          </w:p>
        </w:tc>
        <w:tc>
          <w:tcPr>
            <w:tcW w:w="1560" w:type="dxa"/>
            <w:tcBorders>
              <w:top w:val="nil"/>
              <w:bottom w:val="single" w:sz="4" w:space="0" w:color="auto"/>
            </w:tcBorders>
            <w:shd w:val="clear" w:color="auto" w:fill="D9D9D9" w:themeFill="background1" w:themeFillShade="D9"/>
            <w:noWrap/>
            <w:vAlign w:val="bottom"/>
          </w:tcPr>
          <w:p w14:paraId="512BF045" w14:textId="77777777" w:rsidR="009D576D" w:rsidRPr="00645701" w:rsidRDefault="009D576D" w:rsidP="005A690B">
            <w:pPr>
              <w:keepNext/>
              <w:ind w:right="34"/>
              <w:jc w:val="right"/>
              <w:rPr>
                <w:rFonts w:cs="Arial"/>
                <w:b/>
                <w:bCs/>
                <w:szCs w:val="23"/>
                <w:lang w:eastAsia="en-AU"/>
              </w:rPr>
            </w:pPr>
            <w:r w:rsidRPr="00645701">
              <w:rPr>
                <w:rFonts w:cs="Arial"/>
                <w:b/>
                <w:bCs/>
                <w:szCs w:val="23"/>
                <w:lang w:eastAsia="en-AU"/>
              </w:rPr>
              <w:t>%</w:t>
            </w:r>
          </w:p>
        </w:tc>
      </w:tr>
      <w:tr w:rsidR="004D3B47" w:rsidRPr="004D3B47" w14:paraId="71B0F5B3" w14:textId="77777777" w:rsidTr="00645701">
        <w:trPr>
          <w:trHeight w:val="255"/>
        </w:trPr>
        <w:tc>
          <w:tcPr>
            <w:tcW w:w="4835" w:type="dxa"/>
            <w:tcBorders>
              <w:top w:val="single" w:sz="4" w:space="0" w:color="auto"/>
              <w:left w:val="single" w:sz="4" w:space="0" w:color="auto"/>
              <w:bottom w:val="nil"/>
            </w:tcBorders>
            <w:noWrap/>
          </w:tcPr>
          <w:p w14:paraId="21CFBA69" w14:textId="77777777" w:rsidR="002D5A64" w:rsidRPr="004D3B47" w:rsidRDefault="002D5A64" w:rsidP="002D5A64">
            <w:pPr>
              <w:rPr>
                <w:szCs w:val="23"/>
              </w:rPr>
            </w:pPr>
            <w:r w:rsidRPr="004D3B47">
              <w:rPr>
                <w:szCs w:val="23"/>
              </w:rPr>
              <w:t>Negative/benign (non neoplastic)</w:t>
            </w:r>
          </w:p>
        </w:tc>
        <w:tc>
          <w:tcPr>
            <w:tcW w:w="1984" w:type="dxa"/>
            <w:tcBorders>
              <w:top w:val="single" w:sz="4" w:space="0" w:color="auto"/>
              <w:bottom w:val="nil"/>
            </w:tcBorders>
            <w:noWrap/>
          </w:tcPr>
          <w:p w14:paraId="392F05BE" w14:textId="75C70949" w:rsidR="002D5A64" w:rsidRPr="004D3B47" w:rsidRDefault="002D5A64" w:rsidP="002D5A64">
            <w:pPr>
              <w:jc w:val="right"/>
              <w:rPr>
                <w:szCs w:val="23"/>
              </w:rPr>
            </w:pPr>
            <w:r w:rsidRPr="004D3B47">
              <w:t xml:space="preserve"> 3,839 </w:t>
            </w:r>
          </w:p>
        </w:tc>
        <w:tc>
          <w:tcPr>
            <w:tcW w:w="1560" w:type="dxa"/>
            <w:tcBorders>
              <w:top w:val="single" w:sz="4" w:space="0" w:color="auto"/>
              <w:bottom w:val="nil"/>
              <w:right w:val="single" w:sz="4" w:space="0" w:color="auto"/>
            </w:tcBorders>
            <w:noWrap/>
          </w:tcPr>
          <w:p w14:paraId="5BFC1B52" w14:textId="1F664E69" w:rsidR="002D5A64" w:rsidRPr="004D3B47" w:rsidRDefault="002D5A64" w:rsidP="002D5A64">
            <w:pPr>
              <w:jc w:val="right"/>
              <w:rPr>
                <w:szCs w:val="23"/>
              </w:rPr>
            </w:pPr>
            <w:r w:rsidRPr="004D3B47">
              <w:t>45.2</w:t>
            </w:r>
          </w:p>
        </w:tc>
      </w:tr>
      <w:tr w:rsidR="004D3B47" w:rsidRPr="004D3B47" w14:paraId="5E121328" w14:textId="77777777" w:rsidTr="00645701">
        <w:trPr>
          <w:trHeight w:val="255"/>
        </w:trPr>
        <w:tc>
          <w:tcPr>
            <w:tcW w:w="4835" w:type="dxa"/>
            <w:tcBorders>
              <w:top w:val="nil"/>
              <w:left w:val="single" w:sz="4" w:space="0" w:color="auto"/>
              <w:bottom w:val="nil"/>
            </w:tcBorders>
            <w:noWrap/>
          </w:tcPr>
          <w:p w14:paraId="2CCEB6DC" w14:textId="77777777" w:rsidR="002D5A64" w:rsidRPr="004D3B47" w:rsidRDefault="002D5A64" w:rsidP="002D5A64">
            <w:pPr>
              <w:rPr>
                <w:szCs w:val="23"/>
              </w:rPr>
            </w:pPr>
            <w:r w:rsidRPr="004D3B47">
              <w:rPr>
                <w:szCs w:val="23"/>
              </w:rPr>
              <w:t>HPV</w:t>
            </w:r>
          </w:p>
        </w:tc>
        <w:tc>
          <w:tcPr>
            <w:tcW w:w="1984" w:type="dxa"/>
            <w:tcBorders>
              <w:top w:val="nil"/>
              <w:bottom w:val="nil"/>
            </w:tcBorders>
            <w:noWrap/>
          </w:tcPr>
          <w:p w14:paraId="1149DFE1" w14:textId="32DADF66" w:rsidR="002D5A64" w:rsidRPr="004D3B47" w:rsidRDefault="002D5A64" w:rsidP="002D5A64">
            <w:pPr>
              <w:jc w:val="right"/>
              <w:rPr>
                <w:rFonts w:cs="Arial"/>
                <w:szCs w:val="23"/>
              </w:rPr>
            </w:pPr>
            <w:r w:rsidRPr="004D3B47">
              <w:t xml:space="preserve"> 646 </w:t>
            </w:r>
          </w:p>
        </w:tc>
        <w:tc>
          <w:tcPr>
            <w:tcW w:w="1560" w:type="dxa"/>
            <w:tcBorders>
              <w:top w:val="nil"/>
              <w:bottom w:val="nil"/>
              <w:right w:val="single" w:sz="4" w:space="0" w:color="auto"/>
            </w:tcBorders>
            <w:noWrap/>
          </w:tcPr>
          <w:p w14:paraId="5A1E78ED" w14:textId="02BF641B" w:rsidR="002D5A64" w:rsidRPr="004D3B47" w:rsidRDefault="002D5A64" w:rsidP="002D5A64">
            <w:pPr>
              <w:jc w:val="right"/>
            </w:pPr>
            <w:r w:rsidRPr="004D3B47">
              <w:t>7.6</w:t>
            </w:r>
          </w:p>
        </w:tc>
      </w:tr>
      <w:tr w:rsidR="004D3B47" w:rsidRPr="004D3B47" w14:paraId="75FCA169" w14:textId="77777777" w:rsidTr="00645701">
        <w:trPr>
          <w:trHeight w:val="255"/>
        </w:trPr>
        <w:tc>
          <w:tcPr>
            <w:tcW w:w="4835" w:type="dxa"/>
            <w:tcBorders>
              <w:top w:val="nil"/>
              <w:left w:val="single" w:sz="4" w:space="0" w:color="auto"/>
              <w:bottom w:val="nil"/>
            </w:tcBorders>
            <w:noWrap/>
          </w:tcPr>
          <w:p w14:paraId="7675D76B" w14:textId="77777777" w:rsidR="002D5A64" w:rsidRPr="004D3B47" w:rsidRDefault="002D5A64" w:rsidP="002D5A64">
            <w:pPr>
              <w:rPr>
                <w:szCs w:val="23"/>
              </w:rPr>
            </w:pPr>
            <w:r w:rsidRPr="004D3B47">
              <w:rPr>
                <w:szCs w:val="23"/>
              </w:rPr>
              <w:t>CIN1</w:t>
            </w:r>
          </w:p>
        </w:tc>
        <w:tc>
          <w:tcPr>
            <w:tcW w:w="1984" w:type="dxa"/>
            <w:tcBorders>
              <w:top w:val="nil"/>
              <w:bottom w:val="nil"/>
            </w:tcBorders>
            <w:noWrap/>
          </w:tcPr>
          <w:p w14:paraId="21D627AC" w14:textId="7DF40571" w:rsidR="002D5A64" w:rsidRPr="004D3B47" w:rsidRDefault="002D5A64" w:rsidP="002D5A64">
            <w:pPr>
              <w:jc w:val="right"/>
              <w:rPr>
                <w:rFonts w:cs="Arial"/>
                <w:szCs w:val="23"/>
              </w:rPr>
            </w:pPr>
            <w:r w:rsidRPr="004D3B47">
              <w:t xml:space="preserve"> 1,803 </w:t>
            </w:r>
          </w:p>
        </w:tc>
        <w:tc>
          <w:tcPr>
            <w:tcW w:w="1560" w:type="dxa"/>
            <w:tcBorders>
              <w:top w:val="nil"/>
              <w:bottom w:val="nil"/>
              <w:right w:val="single" w:sz="4" w:space="0" w:color="auto"/>
            </w:tcBorders>
            <w:noWrap/>
          </w:tcPr>
          <w:p w14:paraId="2FBCB871" w14:textId="1581AC04" w:rsidR="002D5A64" w:rsidRPr="004D3B47" w:rsidRDefault="002D5A64" w:rsidP="002D5A64">
            <w:pPr>
              <w:jc w:val="right"/>
            </w:pPr>
            <w:r w:rsidRPr="004D3B47">
              <w:t>21.2</w:t>
            </w:r>
          </w:p>
        </w:tc>
      </w:tr>
      <w:tr w:rsidR="004D3B47" w:rsidRPr="004D3B47" w14:paraId="237E9242" w14:textId="77777777" w:rsidTr="00645701">
        <w:trPr>
          <w:trHeight w:val="255"/>
        </w:trPr>
        <w:tc>
          <w:tcPr>
            <w:tcW w:w="4835" w:type="dxa"/>
            <w:tcBorders>
              <w:top w:val="nil"/>
              <w:left w:val="single" w:sz="4" w:space="0" w:color="auto"/>
              <w:bottom w:val="nil"/>
            </w:tcBorders>
            <w:noWrap/>
          </w:tcPr>
          <w:p w14:paraId="77C93B97" w14:textId="77777777" w:rsidR="002D5A64" w:rsidRPr="004D3B47" w:rsidRDefault="002D5A64" w:rsidP="002D5A64">
            <w:pPr>
              <w:rPr>
                <w:szCs w:val="23"/>
              </w:rPr>
            </w:pPr>
            <w:r w:rsidRPr="004D3B47">
              <w:rPr>
                <w:szCs w:val="23"/>
              </w:rPr>
              <w:t>Glandular dysplasia</w:t>
            </w:r>
          </w:p>
        </w:tc>
        <w:tc>
          <w:tcPr>
            <w:tcW w:w="1984" w:type="dxa"/>
            <w:tcBorders>
              <w:top w:val="nil"/>
              <w:bottom w:val="nil"/>
            </w:tcBorders>
            <w:noWrap/>
          </w:tcPr>
          <w:p w14:paraId="7E001932" w14:textId="2AB0D645" w:rsidR="002D5A64" w:rsidRPr="004D3B47" w:rsidRDefault="002D5A64" w:rsidP="002D5A64">
            <w:pPr>
              <w:jc w:val="right"/>
              <w:rPr>
                <w:rFonts w:cs="Arial"/>
                <w:szCs w:val="23"/>
              </w:rPr>
            </w:pPr>
            <w:r w:rsidRPr="004D3B47">
              <w:t xml:space="preserve"> 1 </w:t>
            </w:r>
          </w:p>
        </w:tc>
        <w:tc>
          <w:tcPr>
            <w:tcW w:w="1560" w:type="dxa"/>
            <w:tcBorders>
              <w:top w:val="nil"/>
              <w:bottom w:val="nil"/>
              <w:right w:val="single" w:sz="4" w:space="0" w:color="auto"/>
            </w:tcBorders>
            <w:noWrap/>
          </w:tcPr>
          <w:p w14:paraId="64D3916B" w14:textId="5D18CD1C" w:rsidR="002D5A64" w:rsidRPr="004D3B47" w:rsidRDefault="002D5A64" w:rsidP="002D5A64">
            <w:pPr>
              <w:jc w:val="right"/>
            </w:pPr>
            <w:r w:rsidRPr="004D3B47">
              <w:t>&lt;0.05</w:t>
            </w:r>
          </w:p>
        </w:tc>
      </w:tr>
      <w:tr w:rsidR="004D3B47" w:rsidRPr="004D3B47" w14:paraId="499676D4" w14:textId="77777777" w:rsidTr="00645701">
        <w:trPr>
          <w:trHeight w:val="255"/>
        </w:trPr>
        <w:tc>
          <w:tcPr>
            <w:tcW w:w="4835" w:type="dxa"/>
            <w:tcBorders>
              <w:top w:val="nil"/>
              <w:left w:val="single" w:sz="4" w:space="0" w:color="auto"/>
              <w:bottom w:val="nil"/>
            </w:tcBorders>
            <w:noWrap/>
          </w:tcPr>
          <w:p w14:paraId="49BDC664" w14:textId="77777777" w:rsidR="002D5A64" w:rsidRPr="004D3B47" w:rsidRDefault="002D5A64" w:rsidP="002D5A64">
            <w:pPr>
              <w:rPr>
                <w:szCs w:val="23"/>
              </w:rPr>
            </w:pPr>
            <w:r w:rsidRPr="004D3B47">
              <w:rPr>
                <w:szCs w:val="23"/>
              </w:rPr>
              <w:t>CIN 2</w:t>
            </w:r>
          </w:p>
        </w:tc>
        <w:tc>
          <w:tcPr>
            <w:tcW w:w="1984" w:type="dxa"/>
            <w:tcBorders>
              <w:top w:val="nil"/>
              <w:bottom w:val="nil"/>
            </w:tcBorders>
            <w:noWrap/>
          </w:tcPr>
          <w:p w14:paraId="1070D10F" w14:textId="1B81A648" w:rsidR="002D5A64" w:rsidRPr="004D3B47" w:rsidRDefault="002D5A64" w:rsidP="002D5A64">
            <w:pPr>
              <w:jc w:val="right"/>
              <w:rPr>
                <w:rFonts w:cs="Arial"/>
                <w:szCs w:val="23"/>
              </w:rPr>
            </w:pPr>
            <w:r w:rsidRPr="004D3B47">
              <w:t xml:space="preserve"> 792 </w:t>
            </w:r>
          </w:p>
        </w:tc>
        <w:tc>
          <w:tcPr>
            <w:tcW w:w="1560" w:type="dxa"/>
            <w:tcBorders>
              <w:top w:val="nil"/>
              <w:bottom w:val="nil"/>
              <w:right w:val="single" w:sz="4" w:space="0" w:color="auto"/>
            </w:tcBorders>
            <w:noWrap/>
          </w:tcPr>
          <w:p w14:paraId="5310E10C" w14:textId="1C15DAB0" w:rsidR="002D5A64" w:rsidRPr="004D3B47" w:rsidRDefault="002D5A64" w:rsidP="002D5A64">
            <w:pPr>
              <w:jc w:val="right"/>
            </w:pPr>
            <w:r w:rsidRPr="004D3B47">
              <w:t>9.3</w:t>
            </w:r>
          </w:p>
        </w:tc>
      </w:tr>
      <w:tr w:rsidR="004D3B47" w:rsidRPr="004D3B47" w14:paraId="46813B03" w14:textId="77777777" w:rsidTr="00645701">
        <w:trPr>
          <w:trHeight w:val="255"/>
        </w:trPr>
        <w:tc>
          <w:tcPr>
            <w:tcW w:w="4835" w:type="dxa"/>
            <w:tcBorders>
              <w:top w:val="nil"/>
              <w:left w:val="single" w:sz="4" w:space="0" w:color="auto"/>
              <w:bottom w:val="nil"/>
            </w:tcBorders>
            <w:noWrap/>
          </w:tcPr>
          <w:p w14:paraId="2C598B51" w14:textId="77777777" w:rsidR="002D5A64" w:rsidRPr="004D3B47" w:rsidRDefault="002D5A64" w:rsidP="002D5A64">
            <w:pPr>
              <w:rPr>
                <w:szCs w:val="23"/>
              </w:rPr>
            </w:pPr>
            <w:r w:rsidRPr="004D3B47">
              <w:rPr>
                <w:szCs w:val="23"/>
              </w:rPr>
              <w:t>HSIL not otherwise specified</w:t>
            </w:r>
          </w:p>
        </w:tc>
        <w:tc>
          <w:tcPr>
            <w:tcW w:w="1984" w:type="dxa"/>
            <w:tcBorders>
              <w:top w:val="nil"/>
              <w:bottom w:val="nil"/>
            </w:tcBorders>
            <w:noWrap/>
          </w:tcPr>
          <w:p w14:paraId="02427646" w14:textId="0D7346B1" w:rsidR="002D5A64" w:rsidRPr="004D3B47" w:rsidRDefault="002D5A64" w:rsidP="002D5A64">
            <w:pPr>
              <w:jc w:val="right"/>
              <w:rPr>
                <w:rFonts w:cs="Arial"/>
                <w:szCs w:val="23"/>
              </w:rPr>
            </w:pPr>
            <w:r w:rsidRPr="004D3B47">
              <w:t xml:space="preserve"> - </w:t>
            </w:r>
          </w:p>
        </w:tc>
        <w:tc>
          <w:tcPr>
            <w:tcW w:w="1560" w:type="dxa"/>
            <w:tcBorders>
              <w:top w:val="nil"/>
              <w:bottom w:val="nil"/>
              <w:right w:val="single" w:sz="4" w:space="0" w:color="auto"/>
            </w:tcBorders>
            <w:noWrap/>
          </w:tcPr>
          <w:p w14:paraId="4AC018B9" w14:textId="1A6BA2FC" w:rsidR="002D5A64" w:rsidRPr="004D3B47" w:rsidRDefault="002D5A64" w:rsidP="002D5A64">
            <w:pPr>
              <w:jc w:val="right"/>
            </w:pPr>
            <w:r w:rsidRPr="004D3B47">
              <w:t>-</w:t>
            </w:r>
          </w:p>
        </w:tc>
      </w:tr>
      <w:tr w:rsidR="004D3B47" w:rsidRPr="004D3B47" w14:paraId="26A48CC8" w14:textId="77777777" w:rsidTr="00645701">
        <w:trPr>
          <w:trHeight w:val="255"/>
        </w:trPr>
        <w:tc>
          <w:tcPr>
            <w:tcW w:w="4835" w:type="dxa"/>
            <w:tcBorders>
              <w:top w:val="nil"/>
              <w:left w:val="single" w:sz="4" w:space="0" w:color="auto"/>
              <w:bottom w:val="nil"/>
            </w:tcBorders>
            <w:noWrap/>
          </w:tcPr>
          <w:p w14:paraId="66C1CFB5" w14:textId="77777777" w:rsidR="002D5A64" w:rsidRPr="004D3B47" w:rsidRDefault="002D5A64" w:rsidP="002D5A64">
            <w:pPr>
              <w:rPr>
                <w:szCs w:val="23"/>
              </w:rPr>
            </w:pPr>
            <w:r w:rsidRPr="004D3B47">
              <w:rPr>
                <w:szCs w:val="23"/>
              </w:rPr>
              <w:t>CIN 3</w:t>
            </w:r>
          </w:p>
        </w:tc>
        <w:tc>
          <w:tcPr>
            <w:tcW w:w="1984" w:type="dxa"/>
            <w:tcBorders>
              <w:top w:val="nil"/>
              <w:bottom w:val="nil"/>
            </w:tcBorders>
            <w:noWrap/>
          </w:tcPr>
          <w:p w14:paraId="344A48FE" w14:textId="0E17BA1F" w:rsidR="002D5A64" w:rsidRPr="004D3B47" w:rsidRDefault="002D5A64" w:rsidP="002D5A64">
            <w:pPr>
              <w:jc w:val="right"/>
              <w:rPr>
                <w:rFonts w:cs="Arial"/>
                <w:szCs w:val="23"/>
              </w:rPr>
            </w:pPr>
            <w:r w:rsidRPr="004D3B47">
              <w:t xml:space="preserve"> 1,138 </w:t>
            </w:r>
          </w:p>
        </w:tc>
        <w:tc>
          <w:tcPr>
            <w:tcW w:w="1560" w:type="dxa"/>
            <w:tcBorders>
              <w:top w:val="nil"/>
              <w:bottom w:val="nil"/>
              <w:right w:val="single" w:sz="4" w:space="0" w:color="auto"/>
            </w:tcBorders>
            <w:noWrap/>
          </w:tcPr>
          <w:p w14:paraId="20DF03E1" w14:textId="3F4BED83" w:rsidR="002D5A64" w:rsidRPr="004D3B47" w:rsidRDefault="002D5A64" w:rsidP="002D5A64">
            <w:pPr>
              <w:jc w:val="right"/>
            </w:pPr>
            <w:r w:rsidRPr="004D3B47">
              <w:t>13.4</w:t>
            </w:r>
          </w:p>
        </w:tc>
      </w:tr>
      <w:tr w:rsidR="004D3B47" w:rsidRPr="004D3B47" w14:paraId="0DFD5DA2" w14:textId="77777777" w:rsidTr="00645701">
        <w:trPr>
          <w:trHeight w:val="255"/>
        </w:trPr>
        <w:tc>
          <w:tcPr>
            <w:tcW w:w="4835" w:type="dxa"/>
            <w:tcBorders>
              <w:top w:val="nil"/>
              <w:left w:val="single" w:sz="4" w:space="0" w:color="auto"/>
              <w:bottom w:val="nil"/>
            </w:tcBorders>
            <w:noWrap/>
          </w:tcPr>
          <w:p w14:paraId="11B9976C" w14:textId="77777777" w:rsidR="002D5A64" w:rsidRPr="004D3B47" w:rsidRDefault="002D5A64" w:rsidP="002D5A64">
            <w:pPr>
              <w:rPr>
                <w:szCs w:val="23"/>
              </w:rPr>
            </w:pPr>
            <w:r w:rsidRPr="004D3B47">
              <w:rPr>
                <w:szCs w:val="23"/>
              </w:rPr>
              <w:t>Adenocarcinoma in situ</w:t>
            </w:r>
          </w:p>
        </w:tc>
        <w:tc>
          <w:tcPr>
            <w:tcW w:w="1984" w:type="dxa"/>
            <w:tcBorders>
              <w:top w:val="nil"/>
              <w:bottom w:val="nil"/>
            </w:tcBorders>
            <w:noWrap/>
          </w:tcPr>
          <w:p w14:paraId="17F2B7A5" w14:textId="5EE3818C" w:rsidR="002D5A64" w:rsidRPr="004D3B47" w:rsidRDefault="002D5A64" w:rsidP="002D5A64">
            <w:pPr>
              <w:jc w:val="right"/>
              <w:rPr>
                <w:rFonts w:cs="Arial"/>
                <w:szCs w:val="23"/>
              </w:rPr>
            </w:pPr>
            <w:r w:rsidRPr="004D3B47">
              <w:t xml:space="preserve"> 64 </w:t>
            </w:r>
          </w:p>
        </w:tc>
        <w:tc>
          <w:tcPr>
            <w:tcW w:w="1560" w:type="dxa"/>
            <w:tcBorders>
              <w:top w:val="nil"/>
              <w:bottom w:val="nil"/>
              <w:right w:val="single" w:sz="4" w:space="0" w:color="auto"/>
            </w:tcBorders>
            <w:noWrap/>
          </w:tcPr>
          <w:p w14:paraId="557BEB43" w14:textId="31DB10CC" w:rsidR="002D5A64" w:rsidRPr="004D3B47" w:rsidRDefault="002D5A64" w:rsidP="002D5A64">
            <w:pPr>
              <w:jc w:val="right"/>
            </w:pPr>
            <w:r w:rsidRPr="004D3B47">
              <w:t>0.75</w:t>
            </w:r>
          </w:p>
        </w:tc>
      </w:tr>
      <w:tr w:rsidR="004D3B47" w:rsidRPr="004D3B47" w14:paraId="62A8A282" w14:textId="77777777" w:rsidTr="00645701">
        <w:trPr>
          <w:trHeight w:val="255"/>
        </w:trPr>
        <w:tc>
          <w:tcPr>
            <w:tcW w:w="4835" w:type="dxa"/>
            <w:tcBorders>
              <w:top w:val="nil"/>
              <w:left w:val="single" w:sz="4" w:space="0" w:color="auto"/>
              <w:bottom w:val="nil"/>
            </w:tcBorders>
            <w:noWrap/>
          </w:tcPr>
          <w:p w14:paraId="4BFDBFBB" w14:textId="77777777" w:rsidR="002D5A64" w:rsidRPr="004D3B47" w:rsidRDefault="002D5A64" w:rsidP="002D5A64">
            <w:pPr>
              <w:rPr>
                <w:szCs w:val="23"/>
              </w:rPr>
            </w:pPr>
            <w:r w:rsidRPr="004D3B47">
              <w:rPr>
                <w:szCs w:val="23"/>
              </w:rPr>
              <w:t>Microinvasive</w:t>
            </w:r>
          </w:p>
        </w:tc>
        <w:tc>
          <w:tcPr>
            <w:tcW w:w="1984" w:type="dxa"/>
            <w:tcBorders>
              <w:top w:val="nil"/>
              <w:bottom w:val="nil"/>
            </w:tcBorders>
            <w:noWrap/>
          </w:tcPr>
          <w:p w14:paraId="60B14565" w14:textId="3C201EA7" w:rsidR="002D5A64" w:rsidRPr="004D3B47" w:rsidRDefault="002D5A64" w:rsidP="002D5A64">
            <w:pPr>
              <w:jc w:val="right"/>
              <w:rPr>
                <w:rFonts w:cs="Arial"/>
                <w:szCs w:val="23"/>
              </w:rPr>
            </w:pPr>
            <w:r w:rsidRPr="004D3B47">
              <w:t xml:space="preserve"> 7 </w:t>
            </w:r>
          </w:p>
        </w:tc>
        <w:tc>
          <w:tcPr>
            <w:tcW w:w="1560" w:type="dxa"/>
            <w:tcBorders>
              <w:top w:val="nil"/>
              <w:bottom w:val="nil"/>
              <w:right w:val="single" w:sz="4" w:space="0" w:color="auto"/>
            </w:tcBorders>
            <w:noWrap/>
          </w:tcPr>
          <w:p w14:paraId="0BC01314" w14:textId="63274A6A" w:rsidR="002D5A64" w:rsidRPr="004D3B47" w:rsidRDefault="002D5A64" w:rsidP="002D5A64">
            <w:pPr>
              <w:jc w:val="right"/>
            </w:pPr>
            <w:r w:rsidRPr="004D3B47">
              <w:t>0.08</w:t>
            </w:r>
          </w:p>
        </w:tc>
      </w:tr>
      <w:tr w:rsidR="004D3B47" w:rsidRPr="004D3B47" w14:paraId="701D72BA" w14:textId="77777777" w:rsidTr="00645701">
        <w:trPr>
          <w:trHeight w:val="255"/>
        </w:trPr>
        <w:tc>
          <w:tcPr>
            <w:tcW w:w="4835" w:type="dxa"/>
            <w:tcBorders>
              <w:top w:val="nil"/>
              <w:left w:val="single" w:sz="4" w:space="0" w:color="auto"/>
              <w:bottom w:val="nil"/>
            </w:tcBorders>
            <w:noWrap/>
          </w:tcPr>
          <w:p w14:paraId="7A6F3090" w14:textId="77777777" w:rsidR="002D5A64" w:rsidRPr="004D3B47" w:rsidRDefault="002D5A64" w:rsidP="002D5A64">
            <w:pPr>
              <w:rPr>
                <w:szCs w:val="23"/>
              </w:rPr>
            </w:pPr>
            <w:r w:rsidRPr="004D3B47">
              <w:rPr>
                <w:szCs w:val="23"/>
              </w:rPr>
              <w:t>Invasive squamous cell carcinoma</w:t>
            </w:r>
          </w:p>
        </w:tc>
        <w:tc>
          <w:tcPr>
            <w:tcW w:w="1984" w:type="dxa"/>
            <w:tcBorders>
              <w:top w:val="nil"/>
              <w:bottom w:val="nil"/>
            </w:tcBorders>
            <w:noWrap/>
          </w:tcPr>
          <w:p w14:paraId="16A6EE44" w14:textId="755EC010" w:rsidR="002D5A64" w:rsidRPr="004D3B47" w:rsidRDefault="002D5A64" w:rsidP="002D5A64">
            <w:pPr>
              <w:jc w:val="right"/>
              <w:rPr>
                <w:rFonts w:cs="Arial"/>
                <w:szCs w:val="23"/>
              </w:rPr>
            </w:pPr>
            <w:r w:rsidRPr="004D3B47">
              <w:t xml:space="preserve"> 58 </w:t>
            </w:r>
          </w:p>
        </w:tc>
        <w:tc>
          <w:tcPr>
            <w:tcW w:w="1560" w:type="dxa"/>
            <w:tcBorders>
              <w:top w:val="nil"/>
              <w:bottom w:val="nil"/>
              <w:right w:val="single" w:sz="4" w:space="0" w:color="auto"/>
            </w:tcBorders>
            <w:noWrap/>
          </w:tcPr>
          <w:p w14:paraId="1D0F5430" w14:textId="1133B88E" w:rsidR="002D5A64" w:rsidRPr="004D3B47" w:rsidRDefault="002D5A64" w:rsidP="002D5A64">
            <w:pPr>
              <w:jc w:val="right"/>
            </w:pPr>
            <w:r w:rsidRPr="004D3B47">
              <w:t>0.68</w:t>
            </w:r>
          </w:p>
        </w:tc>
      </w:tr>
      <w:tr w:rsidR="004D3B47" w:rsidRPr="004D3B47" w14:paraId="5261BAF7" w14:textId="77777777" w:rsidTr="00645701">
        <w:trPr>
          <w:trHeight w:val="255"/>
        </w:trPr>
        <w:tc>
          <w:tcPr>
            <w:tcW w:w="4835" w:type="dxa"/>
            <w:tcBorders>
              <w:top w:val="nil"/>
              <w:left w:val="single" w:sz="4" w:space="0" w:color="auto"/>
              <w:bottom w:val="nil"/>
            </w:tcBorders>
            <w:noWrap/>
          </w:tcPr>
          <w:p w14:paraId="34C739BD" w14:textId="77777777" w:rsidR="002D5A64" w:rsidRPr="004D3B47" w:rsidRDefault="002D5A64" w:rsidP="002D5A64">
            <w:pPr>
              <w:rPr>
                <w:szCs w:val="23"/>
              </w:rPr>
            </w:pPr>
            <w:r w:rsidRPr="004D3B47">
              <w:rPr>
                <w:szCs w:val="23"/>
              </w:rPr>
              <w:t>Invasive adenocarcinoma (arising from the endocervix)</w:t>
            </w:r>
          </w:p>
        </w:tc>
        <w:tc>
          <w:tcPr>
            <w:tcW w:w="1984" w:type="dxa"/>
            <w:tcBorders>
              <w:top w:val="nil"/>
              <w:bottom w:val="nil"/>
            </w:tcBorders>
            <w:noWrap/>
          </w:tcPr>
          <w:p w14:paraId="59FEDE5A" w14:textId="083BD696" w:rsidR="002D5A64" w:rsidRPr="004D3B47" w:rsidRDefault="002D5A64" w:rsidP="002D5A64">
            <w:pPr>
              <w:jc w:val="right"/>
              <w:rPr>
                <w:rFonts w:cs="Arial"/>
                <w:szCs w:val="23"/>
              </w:rPr>
            </w:pPr>
            <w:r w:rsidRPr="004D3B47">
              <w:t xml:space="preserve"> 10 </w:t>
            </w:r>
          </w:p>
        </w:tc>
        <w:tc>
          <w:tcPr>
            <w:tcW w:w="1560" w:type="dxa"/>
            <w:tcBorders>
              <w:top w:val="nil"/>
              <w:bottom w:val="nil"/>
              <w:right w:val="single" w:sz="4" w:space="0" w:color="auto"/>
            </w:tcBorders>
            <w:noWrap/>
          </w:tcPr>
          <w:p w14:paraId="21A5029B" w14:textId="7F7D854B" w:rsidR="002D5A64" w:rsidRPr="004D3B47" w:rsidRDefault="002D5A64" w:rsidP="002D5A64">
            <w:pPr>
              <w:jc w:val="right"/>
            </w:pPr>
            <w:r w:rsidRPr="004D3B47">
              <w:t>0.12</w:t>
            </w:r>
          </w:p>
        </w:tc>
      </w:tr>
      <w:tr w:rsidR="004D3B47" w:rsidRPr="004D3B47" w14:paraId="03078743" w14:textId="77777777" w:rsidTr="00645701">
        <w:trPr>
          <w:trHeight w:val="255"/>
        </w:trPr>
        <w:tc>
          <w:tcPr>
            <w:tcW w:w="4835" w:type="dxa"/>
            <w:tcBorders>
              <w:top w:val="nil"/>
              <w:left w:val="single" w:sz="4" w:space="0" w:color="auto"/>
              <w:bottom w:val="nil"/>
            </w:tcBorders>
            <w:noWrap/>
          </w:tcPr>
          <w:p w14:paraId="0A4E7A96" w14:textId="77777777" w:rsidR="002D5A64" w:rsidRPr="004D3B47" w:rsidRDefault="002D5A64" w:rsidP="002D5A64">
            <w:pPr>
              <w:rPr>
                <w:szCs w:val="23"/>
              </w:rPr>
            </w:pPr>
            <w:r w:rsidRPr="004D3B47">
              <w:rPr>
                <w:szCs w:val="23"/>
              </w:rPr>
              <w:t>Invasive adenocarcinoma (not arising from the endocervix)</w:t>
            </w:r>
          </w:p>
        </w:tc>
        <w:tc>
          <w:tcPr>
            <w:tcW w:w="1984" w:type="dxa"/>
            <w:tcBorders>
              <w:top w:val="nil"/>
              <w:bottom w:val="nil"/>
            </w:tcBorders>
            <w:noWrap/>
          </w:tcPr>
          <w:p w14:paraId="7FC192B2" w14:textId="0D6F9472" w:rsidR="002D5A64" w:rsidRPr="004D3B47" w:rsidRDefault="002D5A64" w:rsidP="002D5A64">
            <w:pPr>
              <w:jc w:val="right"/>
              <w:rPr>
                <w:rFonts w:cs="Arial"/>
                <w:szCs w:val="23"/>
              </w:rPr>
            </w:pPr>
            <w:r w:rsidRPr="004D3B47">
              <w:t xml:space="preserve"> 30 </w:t>
            </w:r>
          </w:p>
        </w:tc>
        <w:tc>
          <w:tcPr>
            <w:tcW w:w="1560" w:type="dxa"/>
            <w:tcBorders>
              <w:top w:val="nil"/>
              <w:bottom w:val="nil"/>
              <w:right w:val="single" w:sz="4" w:space="0" w:color="auto"/>
            </w:tcBorders>
            <w:noWrap/>
          </w:tcPr>
          <w:p w14:paraId="4025BE6F" w14:textId="3B67434B" w:rsidR="002D5A64" w:rsidRPr="004D3B47" w:rsidRDefault="002D5A64" w:rsidP="002D5A64">
            <w:pPr>
              <w:jc w:val="right"/>
            </w:pPr>
            <w:r w:rsidRPr="004D3B47">
              <w:t>0.35</w:t>
            </w:r>
          </w:p>
        </w:tc>
      </w:tr>
      <w:tr w:rsidR="004D3B47" w:rsidRPr="004D3B47" w14:paraId="2F402674" w14:textId="77777777" w:rsidTr="00645701">
        <w:trPr>
          <w:trHeight w:val="255"/>
        </w:trPr>
        <w:tc>
          <w:tcPr>
            <w:tcW w:w="4835" w:type="dxa"/>
            <w:tcBorders>
              <w:top w:val="nil"/>
              <w:left w:val="single" w:sz="4" w:space="0" w:color="auto"/>
              <w:bottom w:val="nil"/>
            </w:tcBorders>
            <w:noWrap/>
          </w:tcPr>
          <w:p w14:paraId="52DCCE22" w14:textId="77777777" w:rsidR="002D5A64" w:rsidRPr="004D3B47" w:rsidRDefault="002D5A64" w:rsidP="002D5A64">
            <w:pPr>
              <w:rPr>
                <w:szCs w:val="23"/>
              </w:rPr>
            </w:pPr>
            <w:r w:rsidRPr="004D3B47">
              <w:rPr>
                <w:szCs w:val="23"/>
              </w:rPr>
              <w:t>Adenosquamous carcinoma</w:t>
            </w:r>
          </w:p>
        </w:tc>
        <w:tc>
          <w:tcPr>
            <w:tcW w:w="1984" w:type="dxa"/>
            <w:tcBorders>
              <w:top w:val="nil"/>
              <w:bottom w:val="nil"/>
            </w:tcBorders>
            <w:noWrap/>
          </w:tcPr>
          <w:p w14:paraId="7BDCE26A" w14:textId="038D55F6" w:rsidR="002D5A64" w:rsidRPr="004D3B47" w:rsidRDefault="002D5A64" w:rsidP="002D5A64">
            <w:pPr>
              <w:jc w:val="right"/>
              <w:rPr>
                <w:rFonts w:cs="Arial"/>
                <w:szCs w:val="23"/>
              </w:rPr>
            </w:pPr>
            <w:r w:rsidRPr="004D3B47">
              <w:t xml:space="preserve"> 1 </w:t>
            </w:r>
          </w:p>
        </w:tc>
        <w:tc>
          <w:tcPr>
            <w:tcW w:w="1560" w:type="dxa"/>
            <w:tcBorders>
              <w:top w:val="nil"/>
              <w:bottom w:val="nil"/>
              <w:right w:val="single" w:sz="4" w:space="0" w:color="auto"/>
            </w:tcBorders>
            <w:noWrap/>
          </w:tcPr>
          <w:p w14:paraId="63E6FB36" w14:textId="60277D4E" w:rsidR="002D5A64" w:rsidRPr="004D3B47" w:rsidRDefault="002D5A64" w:rsidP="002D5A64">
            <w:pPr>
              <w:jc w:val="right"/>
            </w:pPr>
            <w:r w:rsidRPr="004D3B47">
              <w:t>&lt;0.05</w:t>
            </w:r>
          </w:p>
        </w:tc>
      </w:tr>
      <w:tr w:rsidR="004D3B47" w:rsidRPr="004D3B47" w14:paraId="54212EBC" w14:textId="77777777" w:rsidTr="00645701">
        <w:trPr>
          <w:trHeight w:val="255"/>
        </w:trPr>
        <w:tc>
          <w:tcPr>
            <w:tcW w:w="4835" w:type="dxa"/>
            <w:tcBorders>
              <w:top w:val="nil"/>
              <w:left w:val="single" w:sz="4" w:space="0" w:color="auto"/>
              <w:bottom w:val="nil"/>
            </w:tcBorders>
            <w:noWrap/>
          </w:tcPr>
          <w:p w14:paraId="4B0FEFD4" w14:textId="77777777" w:rsidR="002D5A64" w:rsidRPr="004D3B47" w:rsidRDefault="002D5A64" w:rsidP="002D5A64">
            <w:pPr>
              <w:rPr>
                <w:szCs w:val="23"/>
              </w:rPr>
            </w:pPr>
            <w:r w:rsidRPr="004D3B47">
              <w:rPr>
                <w:szCs w:val="23"/>
              </w:rPr>
              <w:t>Other cancer</w:t>
            </w:r>
          </w:p>
        </w:tc>
        <w:tc>
          <w:tcPr>
            <w:tcW w:w="1984" w:type="dxa"/>
            <w:tcBorders>
              <w:top w:val="nil"/>
              <w:bottom w:val="nil"/>
            </w:tcBorders>
            <w:noWrap/>
          </w:tcPr>
          <w:p w14:paraId="3D7080FE" w14:textId="65FF095A" w:rsidR="002D5A64" w:rsidRPr="004D3B47" w:rsidRDefault="002D5A64" w:rsidP="002D5A64">
            <w:pPr>
              <w:jc w:val="right"/>
              <w:rPr>
                <w:rFonts w:cs="Arial"/>
                <w:szCs w:val="23"/>
              </w:rPr>
            </w:pPr>
            <w:r w:rsidRPr="004D3B47">
              <w:t xml:space="preserve"> 52 </w:t>
            </w:r>
          </w:p>
        </w:tc>
        <w:tc>
          <w:tcPr>
            <w:tcW w:w="1560" w:type="dxa"/>
            <w:tcBorders>
              <w:top w:val="nil"/>
              <w:bottom w:val="nil"/>
              <w:right w:val="single" w:sz="4" w:space="0" w:color="auto"/>
            </w:tcBorders>
            <w:noWrap/>
          </w:tcPr>
          <w:p w14:paraId="2011561C" w14:textId="758723D7" w:rsidR="002D5A64" w:rsidRPr="004D3B47" w:rsidRDefault="002D5A64" w:rsidP="002D5A64">
            <w:pPr>
              <w:jc w:val="right"/>
            </w:pPr>
            <w:r w:rsidRPr="004D3B47">
              <w:t>0.61</w:t>
            </w:r>
          </w:p>
        </w:tc>
      </w:tr>
      <w:tr w:rsidR="004D3B47" w:rsidRPr="004D3B47" w14:paraId="5176B5D5" w14:textId="77777777" w:rsidTr="00645701">
        <w:trPr>
          <w:trHeight w:val="255"/>
        </w:trPr>
        <w:tc>
          <w:tcPr>
            <w:tcW w:w="4835" w:type="dxa"/>
            <w:tcBorders>
              <w:top w:val="nil"/>
              <w:left w:val="single" w:sz="4" w:space="0" w:color="auto"/>
              <w:bottom w:val="single" w:sz="4" w:space="0" w:color="auto"/>
            </w:tcBorders>
            <w:noWrap/>
          </w:tcPr>
          <w:p w14:paraId="180AD5D7" w14:textId="77777777" w:rsidR="002D5A64" w:rsidRPr="004D3B47" w:rsidRDefault="002D5A64" w:rsidP="002D5A64">
            <w:pPr>
              <w:rPr>
                <w:szCs w:val="23"/>
              </w:rPr>
            </w:pPr>
            <w:r w:rsidRPr="004D3B47">
              <w:rPr>
                <w:b/>
                <w:szCs w:val="23"/>
              </w:rPr>
              <w:t>Total</w:t>
            </w:r>
          </w:p>
        </w:tc>
        <w:tc>
          <w:tcPr>
            <w:tcW w:w="1984" w:type="dxa"/>
            <w:tcBorders>
              <w:top w:val="nil"/>
              <w:bottom w:val="single" w:sz="4" w:space="0" w:color="auto"/>
            </w:tcBorders>
            <w:noWrap/>
          </w:tcPr>
          <w:p w14:paraId="72BA5006" w14:textId="5768F6A8" w:rsidR="002D5A64" w:rsidRPr="004D3B47" w:rsidRDefault="002D5A64" w:rsidP="002D5A64">
            <w:pPr>
              <w:jc w:val="right"/>
              <w:rPr>
                <w:b/>
              </w:rPr>
            </w:pPr>
            <w:r w:rsidRPr="004D3B47">
              <w:rPr>
                <w:b/>
              </w:rPr>
              <w:t xml:space="preserve"> 8,495 </w:t>
            </w:r>
          </w:p>
        </w:tc>
        <w:tc>
          <w:tcPr>
            <w:tcW w:w="1560" w:type="dxa"/>
            <w:tcBorders>
              <w:top w:val="nil"/>
              <w:bottom w:val="single" w:sz="4" w:space="0" w:color="auto"/>
              <w:right w:val="single" w:sz="4" w:space="0" w:color="auto"/>
            </w:tcBorders>
            <w:noWrap/>
          </w:tcPr>
          <w:p w14:paraId="709CFBD9" w14:textId="70CB7DF8" w:rsidR="002D5A64" w:rsidRPr="004D3B47" w:rsidRDefault="002D5A64" w:rsidP="002D5A64">
            <w:pPr>
              <w:jc w:val="right"/>
              <w:rPr>
                <w:b/>
              </w:rPr>
            </w:pPr>
            <w:r w:rsidRPr="004D3B47">
              <w:rPr>
                <w:b/>
              </w:rPr>
              <w:t>100.0</w:t>
            </w:r>
          </w:p>
        </w:tc>
      </w:tr>
    </w:tbl>
    <w:p w14:paraId="522A8BE9" w14:textId="77777777" w:rsidR="0094186D" w:rsidRPr="004D3B47" w:rsidRDefault="00003E03" w:rsidP="006448E0">
      <w:pPr>
        <w:spacing w:before="120"/>
        <w:ind w:right="544"/>
        <w:jc w:val="both"/>
        <w:rPr>
          <w:i/>
          <w:sz w:val="20"/>
          <w:lang w:eastAsia="en-AU"/>
        </w:rPr>
      </w:pPr>
      <w:r w:rsidRPr="004D3B47">
        <w:rPr>
          <w:i/>
          <w:sz w:val="20"/>
          <w:lang w:eastAsia="en-AU"/>
        </w:rPr>
        <w:t xml:space="preserve">*Partial with cervical component. </w:t>
      </w:r>
      <w:r w:rsidR="009D576D" w:rsidRPr="004D3B47">
        <w:rPr>
          <w:i/>
          <w:sz w:val="20"/>
          <w:lang w:eastAsia="en-AU"/>
        </w:rPr>
        <w:t xml:space="preserve">Details of mapping between SNOMED category and diagnostic category are included in Appendix C. </w:t>
      </w:r>
    </w:p>
    <w:p w14:paraId="36FEB689" w14:textId="2CFC2A79" w:rsidR="00003E03" w:rsidRPr="004D3B47" w:rsidRDefault="00003E03" w:rsidP="00003E03">
      <w:pPr>
        <w:spacing w:before="120"/>
        <w:ind w:right="544"/>
        <w:jc w:val="both"/>
        <w:rPr>
          <w:i/>
          <w:sz w:val="20"/>
          <w:lang w:eastAsia="en-AU"/>
        </w:rPr>
      </w:pPr>
      <w:bookmarkStart w:id="1149" w:name="_Ref475520233"/>
      <w:bookmarkStart w:id="1150" w:name="_Toc509928621"/>
      <w:bookmarkStart w:id="1151" w:name="_Toc475605307"/>
      <w:bookmarkStart w:id="1152" w:name="_Toc486941194"/>
      <w:r w:rsidRPr="004D3B47">
        <w:rPr>
          <w:i/>
          <w:sz w:val="20"/>
          <w:lang w:eastAsia="en-AU"/>
        </w:rPr>
        <w:t>Results differ from those in</w:t>
      </w:r>
      <w:r w:rsidRPr="004D3B47">
        <w:rPr>
          <w:i/>
          <w:sz w:val="20"/>
          <w:szCs w:val="20"/>
          <w:lang w:eastAsia="en-AU"/>
        </w:rPr>
        <w:t xml:space="preserve"> </w:t>
      </w:r>
      <w:r w:rsidRPr="004D3B47">
        <w:rPr>
          <w:i/>
          <w:sz w:val="20"/>
          <w:szCs w:val="20"/>
          <w:lang w:eastAsia="en-AU"/>
        </w:rPr>
        <w:fldChar w:fldCharType="begin"/>
      </w:r>
      <w:r w:rsidRPr="004D3B47">
        <w:rPr>
          <w:i/>
          <w:sz w:val="20"/>
          <w:szCs w:val="20"/>
          <w:lang w:eastAsia="en-AU"/>
        </w:rPr>
        <w:instrText xml:space="preserve"> REF _Ref475520088 \h  \* MERGEFORMAT </w:instrText>
      </w:r>
      <w:r w:rsidRPr="004D3B47">
        <w:rPr>
          <w:i/>
          <w:sz w:val="20"/>
          <w:szCs w:val="20"/>
          <w:lang w:eastAsia="en-AU"/>
        </w:rPr>
      </w:r>
      <w:r w:rsidRPr="004D3B47">
        <w:rPr>
          <w:i/>
          <w:sz w:val="20"/>
          <w:szCs w:val="20"/>
          <w:lang w:eastAsia="en-AU"/>
        </w:rPr>
        <w:fldChar w:fldCharType="separate"/>
      </w:r>
      <w:r w:rsidR="00D03680" w:rsidRPr="00D03680">
        <w:rPr>
          <w:i/>
          <w:sz w:val="20"/>
          <w:szCs w:val="20"/>
        </w:rPr>
        <w:t xml:space="preserve">Table </w:t>
      </w:r>
      <w:r w:rsidR="00D03680" w:rsidRPr="00D03680">
        <w:rPr>
          <w:i/>
          <w:noProof/>
          <w:sz w:val="20"/>
          <w:szCs w:val="20"/>
        </w:rPr>
        <w:t>8</w:t>
      </w:r>
      <w:r w:rsidRPr="004D3B47">
        <w:rPr>
          <w:i/>
          <w:sz w:val="20"/>
          <w:szCs w:val="20"/>
          <w:lang w:eastAsia="en-AU"/>
        </w:rPr>
        <w:fldChar w:fldCharType="end"/>
      </w:r>
      <w:r w:rsidRPr="004D3B47">
        <w:rPr>
          <w:i/>
          <w:sz w:val="20"/>
          <w:szCs w:val="20"/>
          <w:lang w:eastAsia="en-AU"/>
        </w:rPr>
        <w:t xml:space="preserve"> </w:t>
      </w:r>
      <w:r w:rsidRPr="004D3B47">
        <w:rPr>
          <w:i/>
          <w:sz w:val="20"/>
          <w:lang w:eastAsia="en-AU"/>
        </w:rPr>
        <w:t>due to the exclusion of negative/ benign results from partial/ total hysterectomy samples</w:t>
      </w:r>
      <w:r w:rsidR="004A70CD" w:rsidRPr="004D3B47">
        <w:rPr>
          <w:i/>
          <w:sz w:val="20"/>
          <w:lang w:eastAsia="en-AU"/>
        </w:rPr>
        <w:t>.</w:t>
      </w:r>
    </w:p>
    <w:p w14:paraId="64AD6A1A" w14:textId="7845B262" w:rsidR="004A70CD" w:rsidRPr="004D3B47" w:rsidRDefault="00003E03" w:rsidP="004A70CD">
      <w:pPr>
        <w:ind w:right="544"/>
        <w:jc w:val="both"/>
        <w:rPr>
          <w:i/>
          <w:sz w:val="20"/>
          <w:lang w:eastAsia="en-AU"/>
        </w:rPr>
      </w:pPr>
      <w:r w:rsidRPr="004D3B47">
        <w:rPr>
          <w:i/>
          <w:sz w:val="20"/>
          <w:lang w:eastAsia="en-AU"/>
        </w:rPr>
        <w:t>HSIL not otherwise specified = high-grade squamous intraepithelial lesion, not otherwise specified/ CIN 2/3 (SNOMED code</w:t>
      </w:r>
      <w:r w:rsidRPr="004D3B47">
        <w:rPr>
          <w:i/>
          <w:sz w:val="18"/>
        </w:rPr>
        <w:t xml:space="preserve"> </w:t>
      </w:r>
      <w:r w:rsidRPr="004D3B47">
        <w:rPr>
          <w:i/>
          <w:sz w:val="20"/>
          <w:lang w:eastAsia="en-AU"/>
        </w:rPr>
        <w:t xml:space="preserve">M67017; see Appendix C). </w:t>
      </w:r>
      <w:r w:rsidR="004A70CD" w:rsidRPr="004D3B47">
        <w:rPr>
          <w:i/>
          <w:sz w:val="20"/>
          <w:lang w:eastAsia="en-AU"/>
        </w:rPr>
        <w:t xml:space="preserve">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6BCC5A75" w14:textId="77777777" w:rsidR="00003E03" w:rsidRPr="004D3B47" w:rsidRDefault="00003E03" w:rsidP="00CB748B">
      <w:pPr>
        <w:pStyle w:val="Caption"/>
      </w:pPr>
    </w:p>
    <w:p w14:paraId="5CE8A605" w14:textId="77777777" w:rsidR="00705385" w:rsidRDefault="00705385">
      <w:pPr>
        <w:rPr>
          <w:b/>
          <w:bCs/>
          <w:sz w:val="20"/>
          <w:szCs w:val="20"/>
        </w:rPr>
      </w:pPr>
      <w:bookmarkStart w:id="1153" w:name="_Ref528332300"/>
      <w:bookmarkStart w:id="1154" w:name="_Ref531175855"/>
      <w:bookmarkStart w:id="1155" w:name="_Toc5627748"/>
      <w:bookmarkStart w:id="1156" w:name="_Toc12875711"/>
      <w:bookmarkStart w:id="1157" w:name="_Toc528676309"/>
      <w:r>
        <w:br w:type="page"/>
      </w:r>
    </w:p>
    <w:p w14:paraId="2448AF9B" w14:textId="304C465C" w:rsidR="000E0999" w:rsidRPr="004D3B47" w:rsidRDefault="0008224E" w:rsidP="00523DF2">
      <w:pPr>
        <w:pStyle w:val="Caption"/>
        <w:keepNext/>
        <w:rPr>
          <w:i/>
        </w:rPr>
      </w:pPr>
      <w:bookmarkStart w:id="1158" w:name="_Ref68607486"/>
      <w:bookmarkStart w:id="1159" w:name="_Toc68606814"/>
      <w:r w:rsidRPr="004D3B47">
        <w:t>Figure</w:t>
      </w:r>
      <w:r w:rsidR="0094186D" w:rsidRPr="004D3B47">
        <w:t xml:space="preserve"> </w:t>
      </w:r>
      <w:r w:rsidR="00E72C40">
        <w:fldChar w:fldCharType="begin"/>
      </w:r>
      <w:r w:rsidR="00E72C40">
        <w:instrText xml:space="preserve"> SEQ Figure \* ARABIC </w:instrText>
      </w:r>
      <w:r w:rsidR="00E72C40">
        <w:fldChar w:fldCharType="separate"/>
      </w:r>
      <w:r w:rsidR="00D03680">
        <w:rPr>
          <w:noProof/>
        </w:rPr>
        <w:t>51</w:t>
      </w:r>
      <w:r w:rsidR="00E72C40">
        <w:rPr>
          <w:noProof/>
        </w:rPr>
        <w:fldChar w:fldCharType="end"/>
      </w:r>
      <w:bookmarkEnd w:id="1149"/>
      <w:bookmarkEnd w:id="1153"/>
      <w:bookmarkEnd w:id="1154"/>
      <w:bookmarkEnd w:id="1158"/>
      <w:r w:rsidR="00720E22" w:rsidRPr="004D3B47">
        <w:t xml:space="preserve"> </w:t>
      </w:r>
      <w:r w:rsidR="000472BB" w:rsidRPr="004D3B47">
        <w:t>-</w:t>
      </w:r>
      <w:r w:rsidR="00885BF7" w:rsidRPr="004D3B47">
        <w:t xml:space="preserve"> Rate</w:t>
      </w:r>
      <w:r w:rsidR="000E7C3F" w:rsidRPr="004D3B47">
        <w:t xml:space="preserve"> of women with </w:t>
      </w:r>
      <w:r w:rsidR="0088750F" w:rsidRPr="004D3B47">
        <w:t xml:space="preserve">CIN 2/3 per 1,000 women screened, by age and ethnicity for the period </w:t>
      </w:r>
      <w:sdt>
        <w:sdtPr>
          <w:alias w:val="Title"/>
          <w:tag w:val=""/>
          <w:id w:val="1840198221"/>
          <w:placeholder>
            <w:docPart w:val="09D7E7FE2A574588BF40BC96ED1D5FDE"/>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bookmarkEnd w:id="1159"/>
      <w:r w:rsidR="002D5A64" w:rsidRPr="004D3B47" w:rsidDel="002D5A64">
        <w:t xml:space="preserve"> </w:t>
      </w:r>
      <w:bookmarkEnd w:id="1150"/>
      <w:bookmarkEnd w:id="1151"/>
      <w:bookmarkEnd w:id="1152"/>
      <w:bookmarkEnd w:id="1155"/>
      <w:bookmarkEnd w:id="1156"/>
      <w:bookmarkEnd w:id="1157"/>
    </w:p>
    <w:p w14:paraId="14E393D1" w14:textId="77777777" w:rsidR="003B7458" w:rsidRPr="004D3B47" w:rsidRDefault="003413B7" w:rsidP="005F3D46">
      <w:r w:rsidRPr="004D3B47">
        <w:rPr>
          <w:noProof/>
          <w:lang w:eastAsia="en-AU"/>
        </w:rPr>
        <w:drawing>
          <wp:inline distT="0" distB="0" distL="0" distR="0" wp14:anchorId="5A560BAF" wp14:editId="753ADC2D">
            <wp:extent cx="5400000" cy="35129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400000" cy="3512903"/>
                    </a:xfrm>
                    <a:prstGeom prst="rect">
                      <a:avLst/>
                    </a:prstGeom>
                    <a:noFill/>
                  </pic:spPr>
                </pic:pic>
              </a:graphicData>
            </a:graphic>
          </wp:inline>
        </w:drawing>
      </w:r>
    </w:p>
    <w:p w14:paraId="79AA8340" w14:textId="77777777" w:rsidR="00696FDE" w:rsidRPr="004D3B47" w:rsidRDefault="00696FDE" w:rsidP="003970CE">
      <w:pPr>
        <w:pStyle w:val="Caption"/>
        <w:keepNext/>
        <w:keepLines/>
        <w:jc w:val="both"/>
      </w:pPr>
      <w:bookmarkStart w:id="1160" w:name="_Ref5186104"/>
      <w:bookmarkStart w:id="1161" w:name="_Toc5627749"/>
      <w:bookmarkStart w:id="1162" w:name="_Toc12875712"/>
    </w:p>
    <w:p w14:paraId="1D7A35A6" w14:textId="23ED2FC3" w:rsidR="00B80100" w:rsidRPr="004D3B47" w:rsidRDefault="00B80100" w:rsidP="00523DF2">
      <w:pPr>
        <w:pStyle w:val="Caption"/>
        <w:keepNext/>
      </w:pPr>
      <w:bookmarkStart w:id="1163" w:name="_Ref68607456"/>
      <w:bookmarkStart w:id="1164" w:name="_Toc68606815"/>
      <w:r w:rsidRPr="004D3B47">
        <w:t xml:space="preserve">Figure </w:t>
      </w:r>
      <w:r w:rsidR="00E32201" w:rsidRPr="004D3B47">
        <w:rPr>
          <w:noProof/>
        </w:rPr>
        <w:fldChar w:fldCharType="begin"/>
      </w:r>
      <w:r w:rsidR="00E32201" w:rsidRPr="004D3B47">
        <w:rPr>
          <w:noProof/>
        </w:rPr>
        <w:instrText xml:space="preserve"> SEQ Figure \* ARABIC </w:instrText>
      </w:r>
      <w:r w:rsidR="00E32201" w:rsidRPr="004D3B47">
        <w:rPr>
          <w:noProof/>
        </w:rPr>
        <w:fldChar w:fldCharType="separate"/>
      </w:r>
      <w:r w:rsidR="00D03680">
        <w:rPr>
          <w:noProof/>
        </w:rPr>
        <w:t>52</w:t>
      </w:r>
      <w:r w:rsidR="00E32201" w:rsidRPr="004D3B47">
        <w:rPr>
          <w:noProof/>
        </w:rPr>
        <w:fldChar w:fldCharType="end"/>
      </w:r>
      <w:bookmarkEnd w:id="1160"/>
      <w:bookmarkEnd w:id="1163"/>
      <w:r w:rsidRPr="004D3B47">
        <w:t xml:space="preserve"> - Trends in the age standardised rate of women with CIN 2/3 per 1,000 women screened, by ethnicity</w:t>
      </w:r>
      <w:bookmarkEnd w:id="1161"/>
      <w:bookmarkEnd w:id="1162"/>
      <w:bookmarkEnd w:id="1164"/>
    </w:p>
    <w:p w14:paraId="7468DD78" w14:textId="382C2D56" w:rsidR="00B80100" w:rsidRPr="004D3B47" w:rsidRDefault="008102BC" w:rsidP="005F3D46">
      <w:r>
        <w:rPr>
          <w:noProof/>
        </w:rPr>
        <w:drawing>
          <wp:inline distT="0" distB="0" distL="0" distR="0" wp14:anchorId="57DB8B25" wp14:editId="0D239876">
            <wp:extent cx="5400000" cy="35336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400000" cy="3533694"/>
                    </a:xfrm>
                    <a:prstGeom prst="rect">
                      <a:avLst/>
                    </a:prstGeom>
                    <a:noFill/>
                  </pic:spPr>
                </pic:pic>
              </a:graphicData>
            </a:graphic>
          </wp:inline>
        </w:drawing>
      </w:r>
    </w:p>
    <w:p w14:paraId="76053F53" w14:textId="6D35949F" w:rsidR="00B80100" w:rsidRPr="004D3B47" w:rsidRDefault="00B80100" w:rsidP="008E69AC">
      <w:r w:rsidRPr="004D3B47">
        <w:rPr>
          <w:i/>
          <w:sz w:val="20"/>
        </w:rPr>
        <w:t>Age</w:t>
      </w:r>
      <w:r w:rsidR="004D6D34" w:rsidRPr="004D3B47">
        <w:rPr>
          <w:i/>
          <w:sz w:val="20"/>
        </w:rPr>
        <w:t>-s</w:t>
      </w:r>
      <w:r w:rsidRPr="004D3B47">
        <w:rPr>
          <w:i/>
          <w:sz w:val="20"/>
        </w:rPr>
        <w:t>tandardised rate, standardised to the WHO population (ages 20-69 years)</w:t>
      </w:r>
      <w:hyperlink w:anchor="_ENREF_12" w:tooltip="Ahmad, 2001 #83" w:history="1">
        <w:r w:rsidR="00AC388A">
          <w:rPr>
            <w:i/>
            <w:sz w:val="20"/>
          </w:rPr>
          <w:fldChar w:fldCharType="begin"/>
        </w:r>
        <w:r w:rsidR="00AC388A">
          <w:rPr>
            <w:i/>
            <w:sz w:val="20"/>
          </w:rPr>
          <w:instrText xml:space="preserve"> ADDIN EN.CITE &lt;EndNote&gt;&lt;Cite&gt;&lt;Author&gt;Ahmad&lt;/Author&gt;&lt;Year&gt;2001&lt;/Year&gt;&lt;RecNum&gt;83&lt;/RecNum&gt;&lt;DisplayText&gt;&lt;style face="superscript"&gt;12&lt;/style&gt;&lt;/DisplayText&gt;&lt;record&gt;&lt;rec-number&gt;83&lt;/rec-number&gt;&lt;foreign-keys&gt;&lt;key app="EN" db-id="et0drd2r3drrx1e0e2px9a5wx5az9v0r0xx0" timestamp="0"&gt;83&lt;/key&gt;&lt;/foreign-keys&gt;&lt;ref-type name="Generic"&gt;13&lt;/ref-type&gt;&lt;contributors&gt;&lt;authors&gt;&lt;author&gt;Ahmad, O. B.&lt;/author&gt;&lt;author&gt;Boschi-Pinto, C.&lt;/author&gt;&lt;author&gt;Lopez, A. D.&lt;/author&gt;&lt;author&gt;Murray, C. J. L.&lt;/author&gt;&lt;author&gt;Lozano, R.&lt;/author&gt;&lt;author&gt;Inoue, M.&lt;/author&gt;&lt;/authors&gt;&lt;/contributors&gt;&lt;titles&gt;&lt;title&gt;Age standardization of rates: A new WHO standard&lt;/title&gt;&lt;/titles&gt;&lt;volume&gt;GPE Discussion Paper Series: No.31&lt;/volume&gt;&lt;reprint-edition&gt;NOT IN FILE&lt;/reprint-edition&gt;&lt;keywords&gt;&lt;keyword&gt;Age&lt;/keyword&gt;&lt;/keywords&gt;&lt;dates&gt;&lt;year&gt;2001&lt;/year&gt;&lt;/dates&gt;&lt;pub-location&gt;Geneva&lt;/pub-location&gt;&lt;publisher&gt;World Health Organization&lt;/publisher&gt;&lt;urls&gt;&lt;related-urls&gt;&lt;url&gt;http://www.who.int/healthinfo/paper31.pdf&lt;/url&gt;&lt;/related-urls&gt;&lt;pdf-urls&gt;&lt;url&gt; M:\Publications\WHO-Ahmad-Age standardization of rates.pdf &lt;/url&gt;&lt;/pdf-urls&gt;&lt;/urls&gt;&lt;/record&gt;&lt;/Cite&gt;&lt;/EndNote&gt;</w:instrText>
        </w:r>
        <w:r w:rsidR="00AC388A">
          <w:rPr>
            <w:i/>
            <w:sz w:val="20"/>
          </w:rPr>
          <w:fldChar w:fldCharType="separate"/>
        </w:r>
        <w:r w:rsidR="00AC388A" w:rsidRPr="00AC388A">
          <w:rPr>
            <w:i/>
            <w:noProof/>
            <w:sz w:val="20"/>
            <w:vertAlign w:val="superscript"/>
          </w:rPr>
          <w:t>12</w:t>
        </w:r>
        <w:r w:rsidR="00AC388A">
          <w:rPr>
            <w:i/>
            <w:sz w:val="20"/>
          </w:rPr>
          <w:fldChar w:fldCharType="end"/>
        </w:r>
      </w:hyperlink>
      <w:r w:rsidR="00AC388A">
        <w:rPr>
          <w:i/>
          <w:sz w:val="20"/>
        </w:rPr>
        <w:t>.</w:t>
      </w:r>
    </w:p>
    <w:p w14:paraId="425B415F" w14:textId="77777777" w:rsidR="00720E22" w:rsidRPr="004D3B47" w:rsidRDefault="00720E22" w:rsidP="00B80100">
      <w:pPr>
        <w:pStyle w:val="NoSpacing"/>
        <w:rPr>
          <w:i/>
          <w:sz w:val="20"/>
          <w:szCs w:val="20"/>
        </w:rPr>
      </w:pPr>
    </w:p>
    <w:p w14:paraId="0799B4F1" w14:textId="77777777" w:rsidR="00705385" w:rsidRDefault="00705385">
      <w:pPr>
        <w:rPr>
          <w:b/>
          <w:bCs/>
          <w:sz w:val="20"/>
          <w:szCs w:val="20"/>
        </w:rPr>
      </w:pPr>
      <w:bookmarkStart w:id="1165" w:name="_Ref531175919"/>
      <w:bookmarkStart w:id="1166" w:name="_Toc5627750"/>
      <w:bookmarkStart w:id="1167" w:name="_Toc12875713"/>
      <w:r>
        <w:br w:type="page"/>
      </w:r>
    </w:p>
    <w:p w14:paraId="41E7BAD8" w14:textId="56FD9740" w:rsidR="00720E22" w:rsidRPr="004D3B47" w:rsidRDefault="00720E22" w:rsidP="00523DF2">
      <w:pPr>
        <w:pStyle w:val="Caption"/>
        <w:keepNext/>
      </w:pPr>
      <w:bookmarkStart w:id="1168" w:name="_Ref68607665"/>
      <w:bookmarkStart w:id="1169" w:name="_Toc68606816"/>
      <w:r w:rsidRPr="004D3B47">
        <w:t xml:space="preserve">Figure </w:t>
      </w:r>
      <w:r w:rsidR="00E32201" w:rsidRPr="004D3B47">
        <w:rPr>
          <w:noProof/>
        </w:rPr>
        <w:fldChar w:fldCharType="begin"/>
      </w:r>
      <w:r w:rsidR="00E32201" w:rsidRPr="004D3B47">
        <w:rPr>
          <w:noProof/>
        </w:rPr>
        <w:instrText xml:space="preserve"> SEQ Figure \* ARABIC </w:instrText>
      </w:r>
      <w:r w:rsidR="00E32201" w:rsidRPr="004D3B47">
        <w:rPr>
          <w:noProof/>
        </w:rPr>
        <w:fldChar w:fldCharType="separate"/>
      </w:r>
      <w:r w:rsidR="00D03680">
        <w:rPr>
          <w:noProof/>
        </w:rPr>
        <w:t>53</w:t>
      </w:r>
      <w:r w:rsidR="00E32201" w:rsidRPr="004D3B47">
        <w:rPr>
          <w:noProof/>
        </w:rPr>
        <w:fldChar w:fldCharType="end"/>
      </w:r>
      <w:bookmarkEnd w:id="1165"/>
      <w:bookmarkEnd w:id="1168"/>
      <w:r w:rsidRPr="004D3B47">
        <w:t xml:space="preserve"> </w:t>
      </w:r>
      <w:r w:rsidR="000472BB" w:rsidRPr="004D3B47">
        <w:t>-</w:t>
      </w:r>
      <w:r w:rsidRPr="004D3B47">
        <w:t xml:space="preserve"> Trends in the </w:t>
      </w:r>
      <w:r w:rsidR="00885BF7" w:rsidRPr="004D3B47">
        <w:t>rate</w:t>
      </w:r>
      <w:r w:rsidRPr="004D3B47">
        <w:t xml:space="preserve"> of women with CIN 2/3 per 1,000 women screened, by age</w:t>
      </w:r>
      <w:bookmarkEnd w:id="1166"/>
      <w:bookmarkEnd w:id="1167"/>
      <w:bookmarkEnd w:id="1169"/>
    </w:p>
    <w:p w14:paraId="71F7C86F" w14:textId="77777777" w:rsidR="00C10F30" w:rsidRPr="004D3B47" w:rsidRDefault="005D2674" w:rsidP="005F3D46">
      <w:r w:rsidRPr="004D3B47">
        <w:rPr>
          <w:noProof/>
          <w:lang w:eastAsia="en-AU"/>
        </w:rPr>
        <w:drawing>
          <wp:inline distT="0" distB="0" distL="0" distR="0" wp14:anchorId="49115AC5" wp14:editId="01662E50">
            <wp:extent cx="5400000" cy="35433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400000" cy="3543384"/>
                    </a:xfrm>
                    <a:prstGeom prst="rect">
                      <a:avLst/>
                    </a:prstGeom>
                    <a:noFill/>
                  </pic:spPr>
                </pic:pic>
              </a:graphicData>
            </a:graphic>
          </wp:inline>
        </w:drawing>
      </w:r>
    </w:p>
    <w:p w14:paraId="49D12D9B" w14:textId="77777777" w:rsidR="009A76D4" w:rsidRPr="004D3B47" w:rsidRDefault="009A76D4" w:rsidP="00B80100">
      <w:pPr>
        <w:pStyle w:val="NoSpacing"/>
        <w:rPr>
          <w:i/>
          <w:sz w:val="20"/>
          <w:szCs w:val="20"/>
        </w:rPr>
      </w:pPr>
    </w:p>
    <w:p w14:paraId="78CF60B5" w14:textId="77777777" w:rsidR="009A76D4" w:rsidRPr="004D3B47" w:rsidRDefault="009A76D4" w:rsidP="00B80100">
      <w:pPr>
        <w:pStyle w:val="NoSpacing"/>
        <w:rPr>
          <w:i/>
          <w:sz w:val="20"/>
          <w:szCs w:val="20"/>
        </w:rPr>
      </w:pPr>
    </w:p>
    <w:p w14:paraId="46BDF1F2" w14:textId="76DCDFCE" w:rsidR="0094186D" w:rsidRPr="004D3B47" w:rsidRDefault="00720E22" w:rsidP="00523DF2">
      <w:pPr>
        <w:pStyle w:val="Caption"/>
        <w:keepNext/>
      </w:pPr>
      <w:bookmarkStart w:id="1170" w:name="_Ref531175945"/>
      <w:bookmarkStart w:id="1171" w:name="_Toc5627751"/>
      <w:bookmarkStart w:id="1172" w:name="_Toc12875714"/>
      <w:bookmarkStart w:id="1173" w:name="_Toc68606817"/>
      <w:r w:rsidRPr="004D3B47">
        <w:t xml:space="preserve">Figure </w:t>
      </w:r>
      <w:r w:rsidR="00E72C40">
        <w:fldChar w:fldCharType="begin"/>
      </w:r>
      <w:r w:rsidR="00E72C40">
        <w:instrText xml:space="preserve"> SEQ Figure \* ARABIC </w:instrText>
      </w:r>
      <w:r w:rsidR="00E72C40">
        <w:fldChar w:fldCharType="separate"/>
      </w:r>
      <w:r w:rsidR="00D03680">
        <w:rPr>
          <w:noProof/>
        </w:rPr>
        <w:t>54</w:t>
      </w:r>
      <w:r w:rsidR="00E72C40">
        <w:rPr>
          <w:noProof/>
        </w:rPr>
        <w:fldChar w:fldCharType="end"/>
      </w:r>
      <w:bookmarkEnd w:id="1170"/>
      <w:r w:rsidRPr="004D3B47">
        <w:t xml:space="preserve"> </w:t>
      </w:r>
      <w:r w:rsidR="000472BB" w:rsidRPr="004D3B47">
        <w:t>-</w:t>
      </w:r>
      <w:r w:rsidRPr="004D3B47">
        <w:t xml:space="preserve"> Trends in the </w:t>
      </w:r>
      <w:r w:rsidR="00885BF7" w:rsidRPr="004D3B47">
        <w:t>rate</w:t>
      </w:r>
      <w:r w:rsidRPr="004D3B47">
        <w:t xml:space="preserve"> of women with CIN 2/3 per 1,000 women screened, by ethnicity and selected ages</w:t>
      </w:r>
      <w:bookmarkEnd w:id="1171"/>
      <w:bookmarkEnd w:id="1172"/>
      <w:bookmarkEnd w:id="1173"/>
    </w:p>
    <w:p w14:paraId="6E97FF8C" w14:textId="77777777" w:rsidR="00C147F7" w:rsidRPr="004D3B47" w:rsidRDefault="009A1384" w:rsidP="005F3D46">
      <w:pPr>
        <w:rPr>
          <w:lang w:eastAsia="en-AU"/>
        </w:rPr>
      </w:pPr>
      <w:r w:rsidRPr="004D3B47">
        <w:rPr>
          <w:noProof/>
          <w:lang w:eastAsia="en-AU"/>
        </w:rPr>
        <w:drawing>
          <wp:inline distT="0" distB="0" distL="0" distR="0" wp14:anchorId="15E38905" wp14:editId="42D19593">
            <wp:extent cx="5400000" cy="352224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400000" cy="3522247"/>
                    </a:xfrm>
                    <a:prstGeom prst="rect">
                      <a:avLst/>
                    </a:prstGeom>
                    <a:noFill/>
                  </pic:spPr>
                </pic:pic>
              </a:graphicData>
            </a:graphic>
          </wp:inline>
        </w:drawing>
      </w:r>
    </w:p>
    <w:p w14:paraId="05A17A10" w14:textId="4EAA1943" w:rsidR="008554A7" w:rsidRPr="004D3B47" w:rsidRDefault="008554A7" w:rsidP="006448E0">
      <w:pPr>
        <w:spacing w:before="120"/>
        <w:ind w:right="544"/>
        <w:jc w:val="both"/>
        <w:rPr>
          <w:i/>
          <w:sz w:val="20"/>
          <w:lang w:eastAsia="en-AU"/>
        </w:rPr>
        <w:sectPr w:rsidR="008554A7" w:rsidRPr="004D3B47" w:rsidSect="00F505DD">
          <w:footerReference w:type="default" r:id="rId77"/>
          <w:pgSz w:w="11907" w:h="16839" w:code="9"/>
          <w:pgMar w:top="1246" w:right="1440" w:bottom="1440" w:left="1440" w:header="708" w:footer="567" w:gutter="0"/>
          <w:cols w:space="708"/>
          <w:docGrid w:linePitch="360"/>
        </w:sectPr>
      </w:pPr>
    </w:p>
    <w:p w14:paraId="1ED4728F" w14:textId="77777777" w:rsidR="00C147F7" w:rsidRPr="004D3B47" w:rsidRDefault="00C147F7" w:rsidP="00DE16F5">
      <w:pPr>
        <w:pStyle w:val="Heading3"/>
        <w:ind w:right="544"/>
        <w:jc w:val="both"/>
      </w:pPr>
      <w:bookmarkStart w:id="1174" w:name="_Toc478551511"/>
      <w:bookmarkStart w:id="1175" w:name="_Toc482704693"/>
      <w:bookmarkStart w:id="1176" w:name="_Toc478551577"/>
      <w:bookmarkStart w:id="1177" w:name="_Toc509928451"/>
      <w:bookmarkStart w:id="1178" w:name="_Toc528676054"/>
      <w:bookmarkStart w:id="1179" w:name="_Toc2170041"/>
      <w:bookmarkStart w:id="1180" w:name="_Toc76740830"/>
      <w:r w:rsidRPr="004D3B47">
        <w:t>Indicator 5.5 - Laboratory turnaround times</w:t>
      </w:r>
      <w:bookmarkEnd w:id="1174"/>
      <w:bookmarkEnd w:id="1175"/>
      <w:bookmarkEnd w:id="1176"/>
      <w:bookmarkEnd w:id="1177"/>
      <w:bookmarkEnd w:id="1178"/>
      <w:bookmarkEnd w:id="1179"/>
      <w:bookmarkEnd w:id="1180"/>
    </w:p>
    <w:p w14:paraId="573B9B02" w14:textId="77777777" w:rsidR="00C147F7" w:rsidRPr="004D3B47" w:rsidRDefault="00C147F7"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4D3B47" w:rsidRPr="004D3B47" w14:paraId="0BD8FA71" w14:textId="77777777">
        <w:tc>
          <w:tcPr>
            <w:tcW w:w="1526" w:type="dxa"/>
          </w:tcPr>
          <w:p w14:paraId="24B68B5F" w14:textId="77777777" w:rsidR="00C147F7" w:rsidRPr="004D3B47" w:rsidRDefault="00C147F7" w:rsidP="00DE16F5">
            <w:pPr>
              <w:spacing w:before="120"/>
              <w:ind w:right="544"/>
              <w:jc w:val="both"/>
              <w:rPr>
                <w:b/>
              </w:rPr>
            </w:pPr>
            <w:r w:rsidRPr="004D3B47">
              <w:rPr>
                <w:b/>
              </w:rPr>
              <w:t>Definition</w:t>
            </w:r>
          </w:p>
        </w:tc>
        <w:tc>
          <w:tcPr>
            <w:tcW w:w="7796" w:type="dxa"/>
          </w:tcPr>
          <w:p w14:paraId="0A0D87B8" w14:textId="77777777" w:rsidR="00C147F7" w:rsidRPr="004D3B47" w:rsidRDefault="00C147F7" w:rsidP="00AC388A">
            <w:pPr>
              <w:spacing w:before="120"/>
              <w:ind w:right="34"/>
              <w:jc w:val="both"/>
              <w:rPr>
                <w:lang w:val="en-NZ"/>
              </w:rPr>
            </w:pPr>
            <w:r w:rsidRPr="004D3B47">
              <w:rPr>
                <w:lang w:val="en-NZ"/>
              </w:rPr>
              <w:t xml:space="preserve">Turnaround time is defined as the number of working days from the date a </w:t>
            </w:r>
            <w:r w:rsidR="00133BF7" w:rsidRPr="004D3B47">
              <w:rPr>
                <w:lang w:val="en-NZ"/>
              </w:rPr>
              <w:t xml:space="preserve">sample </w:t>
            </w:r>
            <w:r w:rsidRPr="004D3B47">
              <w:rPr>
                <w:lang w:val="en-NZ"/>
              </w:rPr>
              <w:t xml:space="preserve">is received by a laboratory, and the date which it is reported to the </w:t>
            </w:r>
            <w:r w:rsidR="00292950" w:rsidRPr="004D3B47">
              <w:t xml:space="preserve">sample </w:t>
            </w:r>
            <w:r w:rsidRPr="004D3B47">
              <w:rPr>
                <w:lang w:val="en-NZ"/>
              </w:rPr>
              <w:t xml:space="preserve">taker </w:t>
            </w:r>
            <w:r w:rsidR="0074514F" w:rsidRPr="004D3B47">
              <w:rPr>
                <w:lang w:val="en-NZ"/>
              </w:rPr>
              <w:t>(for cytology and hrHPV samples)</w:t>
            </w:r>
            <w:r w:rsidRPr="004D3B47">
              <w:rPr>
                <w:lang w:val="en-NZ"/>
              </w:rPr>
              <w:t xml:space="preserve"> or </w:t>
            </w:r>
            <w:r w:rsidR="0074514F" w:rsidRPr="004D3B47">
              <w:rPr>
                <w:lang w:val="en-NZ"/>
              </w:rPr>
              <w:t xml:space="preserve">referring </w:t>
            </w:r>
            <w:r w:rsidRPr="004D3B47">
              <w:rPr>
                <w:lang w:val="en-NZ"/>
              </w:rPr>
              <w:t>colposcopist</w:t>
            </w:r>
            <w:r w:rsidR="0074514F" w:rsidRPr="004D3B47">
              <w:rPr>
                <w:lang w:val="en-NZ"/>
              </w:rPr>
              <w:t xml:space="preserve"> (for histology samples)</w:t>
            </w:r>
            <w:r w:rsidRPr="004D3B47">
              <w:rPr>
                <w:lang w:val="en-NZ"/>
              </w:rPr>
              <w:t xml:space="preserve">. For the purposes of this measure, </w:t>
            </w:r>
            <w:r w:rsidR="00133BF7" w:rsidRPr="004D3B47">
              <w:rPr>
                <w:lang w:val="en-NZ"/>
              </w:rPr>
              <w:t xml:space="preserve">samples </w:t>
            </w:r>
            <w:r w:rsidRPr="004D3B47">
              <w:rPr>
                <w:lang w:val="en-NZ"/>
              </w:rPr>
              <w:t xml:space="preserve">received and reported on the same day are defined as having a turnaround time of </w:t>
            </w:r>
            <w:r w:rsidR="00DB627C" w:rsidRPr="004D3B47">
              <w:rPr>
                <w:lang w:val="en-NZ"/>
              </w:rPr>
              <w:t>one</w:t>
            </w:r>
            <w:r w:rsidRPr="004D3B47">
              <w:rPr>
                <w:lang w:val="en-NZ"/>
              </w:rPr>
              <w:t xml:space="preserve"> day</w:t>
            </w:r>
            <w:r w:rsidR="00C038B7" w:rsidRPr="004D3B47">
              <w:rPr>
                <w:lang w:val="en-NZ"/>
              </w:rPr>
              <w:t>.</w:t>
            </w:r>
            <w:r w:rsidR="00F952B6" w:rsidRPr="004D3B47">
              <w:rPr>
                <w:lang w:val="en-NZ"/>
              </w:rPr>
              <w:t xml:space="preserve"> </w:t>
            </w:r>
          </w:p>
          <w:p w14:paraId="441C46E8" w14:textId="77777777" w:rsidR="00C147F7" w:rsidRPr="004D3B47" w:rsidRDefault="00C147F7" w:rsidP="00AC388A">
            <w:pPr>
              <w:ind w:right="34"/>
              <w:jc w:val="both"/>
              <w:rPr>
                <w:lang w:val="en-NZ"/>
              </w:rPr>
            </w:pPr>
          </w:p>
        </w:tc>
      </w:tr>
      <w:tr w:rsidR="004D3B47" w:rsidRPr="004D3B47" w14:paraId="7D167FC4" w14:textId="77777777">
        <w:tc>
          <w:tcPr>
            <w:tcW w:w="1526" w:type="dxa"/>
          </w:tcPr>
          <w:p w14:paraId="1E0C7175" w14:textId="77777777" w:rsidR="00C147F7" w:rsidRPr="004D3B47" w:rsidRDefault="00C147F7" w:rsidP="00DE16F5">
            <w:pPr>
              <w:spacing w:before="120"/>
              <w:ind w:right="544"/>
              <w:jc w:val="both"/>
              <w:rPr>
                <w:b/>
              </w:rPr>
            </w:pPr>
            <w:r w:rsidRPr="004D3B47">
              <w:rPr>
                <w:b/>
              </w:rPr>
              <w:t>Target</w:t>
            </w:r>
          </w:p>
        </w:tc>
        <w:tc>
          <w:tcPr>
            <w:tcW w:w="7796" w:type="dxa"/>
          </w:tcPr>
          <w:p w14:paraId="0E9643D5" w14:textId="77777777" w:rsidR="002F2818" w:rsidRPr="004D3B47" w:rsidRDefault="002F2818" w:rsidP="00AC388A">
            <w:pPr>
              <w:spacing w:before="120"/>
              <w:ind w:right="34"/>
              <w:jc w:val="both"/>
              <w:rPr>
                <w:b/>
                <w:i/>
                <w:lang w:val="en-NZ"/>
              </w:rPr>
            </w:pPr>
            <w:r w:rsidRPr="004D3B47">
              <w:rPr>
                <w:b/>
                <w:i/>
                <w:lang w:val="en-NZ"/>
              </w:rPr>
              <w:t xml:space="preserve">Cytology </w:t>
            </w:r>
          </w:p>
          <w:p w14:paraId="35B4F375" w14:textId="3B9380A9" w:rsidR="002F2818" w:rsidRPr="004D3B47" w:rsidRDefault="002F2818" w:rsidP="00AC388A">
            <w:pPr>
              <w:ind w:right="34"/>
              <w:jc w:val="both"/>
            </w:pPr>
            <w:r w:rsidRPr="004D3B47">
              <w:t>Laboratories are required to report 90% of final gynaecological cytology results to sample takers within seven working days of receipt of the sample and 98% within 15 working days (Standard 513</w:t>
            </w:r>
            <w:hyperlink w:anchor="_ENREF_15" w:tooltip="National Cervical Screening Programme,  #3955" w:history="1">
              <w:r w:rsidR="00AC388A" w:rsidRPr="004D3B47">
                <w:fldChar w:fldCharType="begin"/>
              </w:r>
              <w:r w:rsidR="00AC388A">
                <w:instrText xml:space="preserve"> ADDIN EN.CITE &lt;EndNote&gt;&lt;Cite&gt;&lt;Author&gt;National Cervical Screening&lt;/Author&gt;&lt;RecNum&gt;3955&lt;/RecNum&gt;&lt;DisplayText&gt;&lt;style face="superscript"&gt;15&lt;/style&gt;&lt;/DisplayText&gt;&lt;record&gt;&lt;rec-number&gt;3955&lt;/rec-number&gt;&lt;foreign-keys&gt;&lt;key app="EN" db-id="et0drd2r3drrx1e0e2px9a5wx5az9v0r0xx0" timestamp="0"&gt;3955&lt;/key&gt;&lt;/foreign-keys&gt;&lt;ref-type name="Generic"&gt;13&lt;/ref-type&gt;&lt;contributors&gt;&lt;authors&gt;&lt;author&gt;National Cervical Screening Programme,&lt;/author&gt;&lt;/authors&gt;&lt;/contributors&gt;&lt;titles&gt;&lt;title&gt;NCSP Operational Policy and Quality Standards, Section 5&lt;/title&gt;&lt;/titles&gt;&lt;reprint-edition&gt;NOT IN FILE&lt;/reprint-edition&gt;&lt;keywords&gt;&lt;keyword&gt;policy&lt;/keyword&gt;&lt;keyword&gt;standards&lt;/keyword&gt;&lt;/keywords&gt;&lt;dates&gt;&lt;/dates&gt;&lt;urls&gt;&lt;/urls&gt;&lt;/record&gt;&lt;/Cite&gt;&lt;/EndNote&gt;</w:instrText>
              </w:r>
              <w:r w:rsidR="00AC388A" w:rsidRPr="004D3B47">
                <w:fldChar w:fldCharType="separate"/>
              </w:r>
              <w:r w:rsidR="00AC388A" w:rsidRPr="00EB2FB3">
                <w:rPr>
                  <w:noProof/>
                  <w:vertAlign w:val="superscript"/>
                </w:rPr>
                <w:t>15</w:t>
              </w:r>
              <w:r w:rsidR="00AC388A" w:rsidRPr="004D3B47">
                <w:fldChar w:fldCharType="end"/>
              </w:r>
            </w:hyperlink>
            <w:r w:rsidRPr="004D3B47">
              <w:t xml:space="preserve">). </w:t>
            </w:r>
          </w:p>
          <w:p w14:paraId="79ECA85E" w14:textId="77777777" w:rsidR="002F2818" w:rsidRPr="004D3B47" w:rsidRDefault="002F2818" w:rsidP="00AC388A">
            <w:pPr>
              <w:ind w:right="34"/>
              <w:jc w:val="both"/>
              <w:rPr>
                <w:b/>
              </w:rPr>
            </w:pPr>
          </w:p>
          <w:p w14:paraId="07040853" w14:textId="77777777" w:rsidR="002F2818" w:rsidRPr="004D3B47" w:rsidRDefault="002F2818" w:rsidP="00AC388A">
            <w:pPr>
              <w:ind w:right="34"/>
              <w:jc w:val="both"/>
              <w:rPr>
                <w:b/>
                <w:i/>
              </w:rPr>
            </w:pPr>
            <w:r w:rsidRPr="004D3B47">
              <w:rPr>
                <w:b/>
                <w:i/>
              </w:rPr>
              <w:t>Histology</w:t>
            </w:r>
          </w:p>
          <w:p w14:paraId="40C01A77" w14:textId="24BBB8A0" w:rsidR="002F2818" w:rsidRPr="004D3B47" w:rsidRDefault="002F2818" w:rsidP="00AC388A">
            <w:pPr>
              <w:ind w:right="34"/>
              <w:jc w:val="both"/>
            </w:pPr>
            <w:r w:rsidRPr="004D3B47">
              <w:t>Laboratories are required to report 90% of final histology results to referring colposcopists within ten working days of receipt of the sample and 98% of final histology results within 15 working days of receiving the sample (Standard 516</w:t>
            </w:r>
            <w:hyperlink w:anchor="_ENREF_15" w:tooltip="National Cervical Screening Programme,  #3955" w:history="1">
              <w:r w:rsidR="00AC388A" w:rsidRPr="004D3B47">
                <w:fldChar w:fldCharType="begin"/>
              </w:r>
              <w:r w:rsidR="00AC388A">
                <w:instrText xml:space="preserve"> ADDIN EN.CITE &lt;EndNote&gt;&lt;Cite&gt;&lt;Author&gt;National Cervical Screening&lt;/Author&gt;&lt;RecNum&gt;3955&lt;/RecNum&gt;&lt;DisplayText&gt;&lt;style face="superscript"&gt;15&lt;/style&gt;&lt;/DisplayText&gt;&lt;record&gt;&lt;rec-number&gt;3955&lt;/rec-number&gt;&lt;foreign-keys&gt;&lt;key app="EN" db-id="et0drd2r3drrx1e0e2px9a5wx5az9v0r0xx0" timestamp="0"&gt;3955&lt;/key&gt;&lt;/foreign-keys&gt;&lt;ref-type name="Generic"&gt;13&lt;/ref-type&gt;&lt;contributors&gt;&lt;authors&gt;&lt;author&gt;National Cervical Screening Programme,&lt;/author&gt;&lt;/authors&gt;&lt;/contributors&gt;&lt;titles&gt;&lt;title&gt;NCSP Operational Policy and Quality Standards, Section 5&lt;/title&gt;&lt;/titles&gt;&lt;reprint-edition&gt;NOT IN FILE&lt;/reprint-edition&gt;&lt;keywords&gt;&lt;keyword&gt;policy&lt;/keyword&gt;&lt;keyword&gt;standards&lt;/keyword&gt;&lt;/keywords&gt;&lt;dates&gt;&lt;/dates&gt;&lt;urls&gt;&lt;/urls&gt;&lt;/record&gt;&lt;/Cite&gt;&lt;/EndNote&gt;</w:instrText>
              </w:r>
              <w:r w:rsidR="00AC388A" w:rsidRPr="004D3B47">
                <w:fldChar w:fldCharType="separate"/>
              </w:r>
              <w:r w:rsidR="00AC388A" w:rsidRPr="00EB2FB3">
                <w:rPr>
                  <w:noProof/>
                  <w:vertAlign w:val="superscript"/>
                </w:rPr>
                <w:t>15</w:t>
              </w:r>
              <w:r w:rsidR="00AC388A" w:rsidRPr="004D3B47">
                <w:fldChar w:fldCharType="end"/>
              </w:r>
            </w:hyperlink>
            <w:r w:rsidRPr="004D3B47">
              <w:t>).</w:t>
            </w:r>
          </w:p>
          <w:p w14:paraId="218E12D7" w14:textId="77777777" w:rsidR="004B1AF1" w:rsidRPr="004D3B47" w:rsidRDefault="004B1AF1" w:rsidP="00AC388A">
            <w:pPr>
              <w:ind w:right="34"/>
              <w:jc w:val="both"/>
            </w:pPr>
          </w:p>
          <w:p w14:paraId="6275876A" w14:textId="77777777" w:rsidR="004B1AF1" w:rsidRPr="004D3B47" w:rsidRDefault="00DB61B8" w:rsidP="00AC388A">
            <w:pPr>
              <w:ind w:right="34"/>
              <w:jc w:val="both"/>
              <w:rPr>
                <w:b/>
                <w:i/>
              </w:rPr>
            </w:pPr>
            <w:r w:rsidRPr="004D3B47">
              <w:rPr>
                <w:b/>
                <w:i/>
              </w:rPr>
              <w:t xml:space="preserve">Cytology with </w:t>
            </w:r>
            <w:r w:rsidR="00184B1D" w:rsidRPr="004D3B47">
              <w:rPr>
                <w:b/>
                <w:i/>
              </w:rPr>
              <w:t xml:space="preserve">associated </w:t>
            </w:r>
            <w:r w:rsidR="00A72BC4" w:rsidRPr="004D3B47">
              <w:rPr>
                <w:b/>
                <w:i/>
              </w:rPr>
              <w:t>hr</w:t>
            </w:r>
            <w:r w:rsidR="004B1AF1" w:rsidRPr="004D3B47">
              <w:rPr>
                <w:b/>
                <w:i/>
              </w:rPr>
              <w:t>HPV test</w:t>
            </w:r>
            <w:r w:rsidRPr="004D3B47">
              <w:rPr>
                <w:b/>
                <w:i/>
              </w:rPr>
              <w:t>ing</w:t>
            </w:r>
          </w:p>
          <w:p w14:paraId="51D8C805" w14:textId="08A214AE" w:rsidR="004B1AF1" w:rsidRPr="004D3B47" w:rsidRDefault="004B1AF1" w:rsidP="00AC388A">
            <w:pPr>
              <w:ind w:right="34"/>
              <w:jc w:val="both"/>
            </w:pPr>
            <w:r w:rsidRPr="004D3B47">
              <w:t xml:space="preserve">Laboratories are required to report </w:t>
            </w:r>
            <w:r w:rsidR="002A0066" w:rsidRPr="004D3B47">
              <w:t>98</w:t>
            </w:r>
            <w:r w:rsidRPr="004D3B47">
              <w:t xml:space="preserve">% of final </w:t>
            </w:r>
            <w:r w:rsidR="00184B1D" w:rsidRPr="004D3B47">
              <w:t xml:space="preserve">cytology </w:t>
            </w:r>
            <w:r w:rsidRPr="004D3B47">
              <w:t>test</w:t>
            </w:r>
            <w:r w:rsidR="00A84B3B" w:rsidRPr="004D3B47">
              <w:t xml:space="preserve"> result</w:t>
            </w:r>
            <w:r w:rsidR="00184B1D" w:rsidRPr="004D3B47">
              <w:t xml:space="preserve">s </w:t>
            </w:r>
            <w:r w:rsidR="00A84B3B" w:rsidRPr="004D3B47">
              <w:t xml:space="preserve">(including those </w:t>
            </w:r>
            <w:r w:rsidR="00184B1D" w:rsidRPr="004D3B47">
              <w:t>associated with HPV test</w:t>
            </w:r>
            <w:r w:rsidR="00A84B3B" w:rsidRPr="004D3B47">
              <w:t>)</w:t>
            </w:r>
            <w:r w:rsidRPr="004D3B47">
              <w:t xml:space="preserve"> within 15 working days of receiving the sample.</w:t>
            </w:r>
            <w:r w:rsidR="00DB61B8" w:rsidRPr="004D3B47">
              <w:t xml:space="preserve"> Here, the turnaround </w:t>
            </w:r>
            <w:r w:rsidR="007E5CCC" w:rsidRPr="004D3B47">
              <w:t xml:space="preserve">time is measured specifically for cytology where HPV testing is performed for </w:t>
            </w:r>
            <w:r w:rsidR="00365ACF">
              <w:t>low-grade</w:t>
            </w:r>
            <w:r w:rsidR="00DB61B8" w:rsidRPr="004D3B47">
              <w:t xml:space="preserve"> triage. </w:t>
            </w:r>
            <w:r w:rsidR="00365ACF">
              <w:t>Low-grade</w:t>
            </w:r>
            <w:r w:rsidR="00DB61B8" w:rsidRPr="004D3B47">
              <w:t xml:space="preserve"> triage is defined further in Indicator 8; here it relates to cytology samples </w:t>
            </w:r>
            <w:r w:rsidR="00DB61B8" w:rsidRPr="004D3B47">
              <w:rPr>
                <w:i/>
              </w:rPr>
              <w:t>received at the laboratory</w:t>
            </w:r>
            <w:r w:rsidR="00DB61B8" w:rsidRPr="004D3B47">
              <w:t xml:space="preserve"> in the </w:t>
            </w:r>
            <w:r w:rsidR="00325D57" w:rsidRPr="004D3B47">
              <w:t>monitoring</w:t>
            </w:r>
            <w:r w:rsidR="00DB61B8" w:rsidRPr="004D3B47">
              <w:t xml:space="preserve"> period (as opposed to </w:t>
            </w:r>
            <w:r w:rsidR="00DB61B8" w:rsidRPr="004D3B47">
              <w:rPr>
                <w:i/>
              </w:rPr>
              <w:t>samples collected</w:t>
            </w:r>
            <w:r w:rsidR="00DB61B8" w:rsidRPr="004D3B47">
              <w:t xml:space="preserve"> in the period, in Indicator 8). It is restricted to triage testing of women aged 30 years or more.</w:t>
            </w:r>
            <w:r w:rsidR="00A84B3B" w:rsidRPr="004D3B47">
              <w:t xml:space="preserve"> These samples form a subset of those considered in the overall measure of turnaround time for cytology.</w:t>
            </w:r>
            <w:r w:rsidR="00F17CF7" w:rsidRPr="004D3B47">
              <w:t xml:space="preserve"> Note that since reporting of cytology with adjunctive hrHPV testing requires that both test results be reported together (hrHPV test results must not be issued independently when adjunct to a cytology request), the turnaround time of the hrHPV test should not exceed that of the accompanying cytology</w:t>
            </w:r>
            <w:r w:rsidR="0062115F" w:rsidRPr="004D3B47">
              <w:t>, except where the HPV test was added after cytology was already reported</w:t>
            </w:r>
            <w:r w:rsidR="00F17CF7" w:rsidRPr="004D3B47">
              <w:t>.</w:t>
            </w:r>
          </w:p>
          <w:p w14:paraId="047E51D8" w14:textId="77777777" w:rsidR="00106EEA" w:rsidRPr="004D3B47" w:rsidRDefault="00106EEA" w:rsidP="00AC388A">
            <w:pPr>
              <w:ind w:right="34"/>
              <w:jc w:val="both"/>
            </w:pPr>
          </w:p>
        </w:tc>
      </w:tr>
      <w:tr w:rsidR="004D3B47" w:rsidRPr="004D3B47" w14:paraId="1B21F254" w14:textId="77777777">
        <w:tc>
          <w:tcPr>
            <w:tcW w:w="1526" w:type="dxa"/>
          </w:tcPr>
          <w:p w14:paraId="63307A29" w14:textId="77777777" w:rsidR="00C147F7" w:rsidRPr="004D3B47" w:rsidRDefault="00C147F7" w:rsidP="00DE16F5">
            <w:pPr>
              <w:spacing w:before="120"/>
              <w:ind w:right="544"/>
              <w:jc w:val="both"/>
              <w:rPr>
                <w:b/>
              </w:rPr>
            </w:pPr>
            <w:r w:rsidRPr="004D3B47">
              <w:rPr>
                <w:b/>
              </w:rPr>
              <w:t>Current Situation</w:t>
            </w:r>
          </w:p>
        </w:tc>
        <w:tc>
          <w:tcPr>
            <w:tcW w:w="7796" w:type="dxa"/>
          </w:tcPr>
          <w:p w14:paraId="55CB6FC1" w14:textId="77777777" w:rsidR="00392E1E" w:rsidRPr="004D3B47" w:rsidRDefault="00392E1E" w:rsidP="00AC388A">
            <w:pPr>
              <w:spacing w:before="120"/>
              <w:ind w:right="34"/>
              <w:jc w:val="both"/>
              <w:rPr>
                <w:b/>
                <w:i/>
                <w:lang w:val="en-NZ"/>
              </w:rPr>
            </w:pPr>
            <w:r w:rsidRPr="004D3B47">
              <w:rPr>
                <w:b/>
                <w:i/>
                <w:lang w:val="en-NZ"/>
              </w:rPr>
              <w:t xml:space="preserve">Cytology </w:t>
            </w:r>
          </w:p>
          <w:p w14:paraId="788B186D" w14:textId="380D84E5" w:rsidR="00C147F7" w:rsidRPr="004D3B47" w:rsidRDefault="00FD10CB" w:rsidP="00AC388A">
            <w:pPr>
              <w:pStyle w:val="NoSpacing"/>
              <w:jc w:val="both"/>
              <w:rPr>
                <w:szCs w:val="23"/>
              </w:rPr>
            </w:pPr>
            <w:r w:rsidRPr="004D3B47">
              <w:rPr>
                <w:szCs w:val="23"/>
              </w:rPr>
              <w:t>Six</w:t>
            </w:r>
            <w:r w:rsidR="00C147F7" w:rsidRPr="004D3B47">
              <w:rPr>
                <w:szCs w:val="23"/>
              </w:rPr>
              <w:t xml:space="preserve"> </w:t>
            </w:r>
            <w:r w:rsidR="00EA1FCB" w:rsidRPr="004D3B47">
              <w:rPr>
                <w:szCs w:val="23"/>
              </w:rPr>
              <w:t xml:space="preserve">laboratories received </w:t>
            </w:r>
            <w:r w:rsidR="006745A7" w:rsidRPr="004D3B47">
              <w:rPr>
                <w:szCs w:val="23"/>
              </w:rPr>
              <w:t>209,983</w:t>
            </w:r>
            <w:r w:rsidR="003C11CD" w:rsidRPr="004D3B47">
              <w:rPr>
                <w:szCs w:val="23"/>
              </w:rPr>
              <w:t xml:space="preserve"> </w:t>
            </w:r>
            <w:r w:rsidR="00C147F7" w:rsidRPr="004D3B47">
              <w:rPr>
                <w:szCs w:val="23"/>
              </w:rPr>
              <w:t xml:space="preserve">cytology samples during the current </w:t>
            </w:r>
            <w:r w:rsidR="00325D57" w:rsidRPr="004D3B47">
              <w:rPr>
                <w:szCs w:val="23"/>
              </w:rPr>
              <w:t>monitoring</w:t>
            </w:r>
            <w:r w:rsidR="00C147F7" w:rsidRPr="004D3B47">
              <w:rPr>
                <w:szCs w:val="23"/>
              </w:rPr>
              <w:t xml:space="preserve"> period. Overall,</w:t>
            </w:r>
            <w:r w:rsidR="00170449" w:rsidRPr="004D3B47">
              <w:rPr>
                <w:szCs w:val="23"/>
              </w:rPr>
              <w:t xml:space="preserve"> </w:t>
            </w:r>
            <w:r w:rsidR="006745A7" w:rsidRPr="004D3B47">
              <w:rPr>
                <w:szCs w:val="23"/>
              </w:rPr>
              <w:t>95.8</w:t>
            </w:r>
            <w:r w:rsidR="00C147F7" w:rsidRPr="004D3B47">
              <w:rPr>
                <w:szCs w:val="23"/>
              </w:rPr>
              <w:t>% of cytology s</w:t>
            </w:r>
            <w:r w:rsidR="00133BF7" w:rsidRPr="004D3B47">
              <w:rPr>
                <w:szCs w:val="23"/>
              </w:rPr>
              <w:t>ample</w:t>
            </w:r>
            <w:r w:rsidR="00C147F7" w:rsidRPr="004D3B47">
              <w:rPr>
                <w:szCs w:val="23"/>
              </w:rPr>
              <w:t xml:space="preserve">s were reported within </w:t>
            </w:r>
            <w:r w:rsidR="00C038B7" w:rsidRPr="004D3B47">
              <w:rPr>
                <w:szCs w:val="23"/>
              </w:rPr>
              <w:t>seven</w:t>
            </w:r>
            <w:r w:rsidR="00C147F7" w:rsidRPr="004D3B47">
              <w:rPr>
                <w:szCs w:val="23"/>
              </w:rPr>
              <w:t xml:space="preserve"> working days, </w:t>
            </w:r>
            <w:r w:rsidR="00392E1E" w:rsidRPr="004D3B47">
              <w:rPr>
                <w:szCs w:val="23"/>
              </w:rPr>
              <w:t xml:space="preserve">which </w:t>
            </w:r>
            <w:r w:rsidR="00577C82" w:rsidRPr="004D3B47">
              <w:rPr>
                <w:szCs w:val="23"/>
              </w:rPr>
              <w:t xml:space="preserve">is </w:t>
            </w:r>
            <w:r w:rsidR="006745A7" w:rsidRPr="004D3B47">
              <w:rPr>
                <w:szCs w:val="23"/>
              </w:rPr>
              <w:t>above</w:t>
            </w:r>
            <w:r w:rsidR="00E41368" w:rsidRPr="004D3B47">
              <w:rPr>
                <w:szCs w:val="23"/>
              </w:rPr>
              <w:t xml:space="preserve"> </w:t>
            </w:r>
            <w:r w:rsidR="00392E1E" w:rsidRPr="004D3B47">
              <w:rPr>
                <w:szCs w:val="23"/>
              </w:rPr>
              <w:t>the target</w:t>
            </w:r>
            <w:r w:rsidR="00AA1DF8" w:rsidRPr="004D3B47">
              <w:rPr>
                <w:szCs w:val="23"/>
              </w:rPr>
              <w:t xml:space="preserve"> of 90%</w:t>
            </w:r>
            <w:r w:rsidR="003B5DAD" w:rsidRPr="004D3B47">
              <w:rPr>
                <w:szCs w:val="23"/>
              </w:rPr>
              <w:t xml:space="preserve"> </w:t>
            </w:r>
            <w:r w:rsidR="003B5DAD" w:rsidRPr="004D3B47">
              <w:rPr>
                <w:rFonts w:asciiTheme="minorHAnsi" w:hAnsiTheme="minorHAnsi"/>
                <w:szCs w:val="23"/>
              </w:rPr>
              <w:t>(</w:t>
            </w:r>
            <w:r w:rsidR="003B5DAD" w:rsidRPr="004D3B47">
              <w:rPr>
                <w:rFonts w:asciiTheme="minorHAnsi" w:hAnsiTheme="minorHAnsi"/>
                <w:szCs w:val="23"/>
              </w:rPr>
              <w:fldChar w:fldCharType="begin"/>
            </w:r>
            <w:r w:rsidR="003B5DAD" w:rsidRPr="004D3B47">
              <w:rPr>
                <w:rFonts w:asciiTheme="minorHAnsi" w:hAnsiTheme="minorHAnsi"/>
                <w:szCs w:val="23"/>
              </w:rPr>
              <w:instrText xml:space="preserve"> REF _Ref275863345 \h  \* MERGEFORMAT </w:instrText>
            </w:r>
            <w:r w:rsidR="003B5DAD" w:rsidRPr="004D3B47">
              <w:rPr>
                <w:rFonts w:asciiTheme="minorHAnsi" w:hAnsiTheme="minorHAnsi"/>
                <w:szCs w:val="23"/>
              </w:rPr>
            </w:r>
            <w:r w:rsidR="003B5DAD" w:rsidRPr="004D3B47">
              <w:rPr>
                <w:rFonts w:asciiTheme="minorHAnsi" w:hAnsiTheme="minorHAnsi"/>
                <w:szCs w:val="23"/>
              </w:rPr>
              <w:fldChar w:fldCharType="separate"/>
            </w:r>
            <w:r w:rsidR="00D03680" w:rsidRPr="00D03680">
              <w:rPr>
                <w:rFonts w:asciiTheme="minorHAnsi" w:hAnsiTheme="minorHAnsi"/>
                <w:szCs w:val="23"/>
              </w:rPr>
              <w:t xml:space="preserve">Table </w:t>
            </w:r>
            <w:r w:rsidR="00D03680">
              <w:rPr>
                <w:noProof/>
              </w:rPr>
              <w:t>57</w:t>
            </w:r>
            <w:r w:rsidR="003B5DAD" w:rsidRPr="004D3B47">
              <w:rPr>
                <w:rFonts w:asciiTheme="minorHAnsi" w:hAnsiTheme="minorHAnsi"/>
                <w:szCs w:val="23"/>
              </w:rPr>
              <w:fldChar w:fldCharType="end"/>
            </w:r>
            <w:r w:rsidR="003B5DAD" w:rsidRPr="004D3B47">
              <w:rPr>
                <w:rFonts w:asciiTheme="minorHAnsi" w:hAnsiTheme="minorHAnsi"/>
                <w:szCs w:val="23"/>
              </w:rPr>
              <w:t>)</w:t>
            </w:r>
            <w:r w:rsidR="00392E1E" w:rsidRPr="004D3B47">
              <w:rPr>
                <w:rFonts w:asciiTheme="minorHAnsi" w:hAnsiTheme="minorHAnsi"/>
                <w:szCs w:val="23"/>
              </w:rPr>
              <w:t>.</w:t>
            </w:r>
            <w:r w:rsidR="00392E1E" w:rsidRPr="004D3B47">
              <w:rPr>
                <w:szCs w:val="23"/>
              </w:rPr>
              <w:t xml:space="preserve"> Nationally, </w:t>
            </w:r>
            <w:r w:rsidR="006745A7" w:rsidRPr="004D3B47">
              <w:rPr>
                <w:szCs w:val="23"/>
              </w:rPr>
              <w:t>98.8</w:t>
            </w:r>
            <w:r w:rsidR="00C147F7" w:rsidRPr="004D3B47">
              <w:rPr>
                <w:szCs w:val="23"/>
              </w:rPr>
              <w:t>% were reported within 15 working days</w:t>
            </w:r>
            <w:r w:rsidR="00392E1E" w:rsidRPr="004D3B47">
              <w:rPr>
                <w:szCs w:val="23"/>
              </w:rPr>
              <w:t xml:space="preserve">, which </w:t>
            </w:r>
            <w:r w:rsidR="006745A7" w:rsidRPr="004D3B47">
              <w:t>meets</w:t>
            </w:r>
            <w:r w:rsidR="00577C82" w:rsidRPr="004D3B47">
              <w:rPr>
                <w:szCs w:val="23"/>
              </w:rPr>
              <w:t xml:space="preserve"> </w:t>
            </w:r>
            <w:r w:rsidR="00C147F7" w:rsidRPr="004D3B47">
              <w:rPr>
                <w:szCs w:val="23"/>
              </w:rPr>
              <w:t>the target</w:t>
            </w:r>
            <w:r w:rsidR="00AA1DF8" w:rsidRPr="004D3B47">
              <w:rPr>
                <w:szCs w:val="23"/>
              </w:rPr>
              <w:t xml:space="preserve"> of 98%</w:t>
            </w:r>
            <w:r w:rsidR="00C147F7" w:rsidRPr="004D3B47">
              <w:rPr>
                <w:szCs w:val="23"/>
              </w:rPr>
              <w:t>.</w:t>
            </w:r>
          </w:p>
          <w:p w14:paraId="0B34FB39" w14:textId="77777777" w:rsidR="003C11CD" w:rsidRPr="004D3B47" w:rsidRDefault="003C11CD" w:rsidP="00AC388A">
            <w:pPr>
              <w:pStyle w:val="NoSpacing"/>
              <w:jc w:val="both"/>
              <w:rPr>
                <w:szCs w:val="23"/>
              </w:rPr>
            </w:pPr>
          </w:p>
          <w:p w14:paraId="0A96634C" w14:textId="11FC9DF1" w:rsidR="008741A4" w:rsidRPr="004D3B47" w:rsidRDefault="0070475B" w:rsidP="00AC388A">
            <w:pPr>
              <w:pStyle w:val="NoSpacing"/>
              <w:jc w:val="both"/>
              <w:rPr>
                <w:szCs w:val="23"/>
              </w:rPr>
            </w:pPr>
            <w:r w:rsidRPr="004D3B47">
              <w:rPr>
                <w:szCs w:val="23"/>
              </w:rPr>
              <w:t>Five of</w:t>
            </w:r>
            <w:r w:rsidRPr="004D3B47">
              <w:t xml:space="preserve"> </w:t>
            </w:r>
            <w:r w:rsidR="00F30399" w:rsidRPr="004D3B47">
              <w:t>six</w:t>
            </w:r>
            <w:r w:rsidR="00AA031A" w:rsidRPr="004D3B47">
              <w:t xml:space="preserve"> </w:t>
            </w:r>
            <w:r w:rsidR="00730D98" w:rsidRPr="004D3B47">
              <w:t>laboratories</w:t>
            </w:r>
            <w:r w:rsidR="00C147F7" w:rsidRPr="004D3B47">
              <w:t xml:space="preserve"> met the target for 90% of cytology </w:t>
            </w:r>
            <w:r w:rsidR="00133BF7" w:rsidRPr="004D3B47">
              <w:t xml:space="preserve">samples </w:t>
            </w:r>
            <w:r w:rsidR="00C147F7" w:rsidRPr="004D3B47">
              <w:t xml:space="preserve">to be reported to </w:t>
            </w:r>
            <w:r w:rsidR="00292950" w:rsidRPr="004D3B47">
              <w:rPr>
                <w:szCs w:val="23"/>
                <w:lang w:val="en-NZ"/>
              </w:rPr>
              <w:t xml:space="preserve">sample </w:t>
            </w:r>
            <w:r w:rsidR="00C147F7" w:rsidRPr="004D3B47">
              <w:t xml:space="preserve">takers in </w:t>
            </w:r>
            <w:r w:rsidR="00C038B7" w:rsidRPr="004D3B47">
              <w:t>seven</w:t>
            </w:r>
            <w:r w:rsidR="00C147F7" w:rsidRPr="004D3B47">
              <w:t xml:space="preserve"> </w:t>
            </w:r>
            <w:r w:rsidR="00CD419D" w:rsidRPr="004D3B47">
              <w:t xml:space="preserve">working </w:t>
            </w:r>
            <w:r w:rsidR="00C147F7" w:rsidRPr="004D3B47">
              <w:t xml:space="preserve">days or less </w:t>
            </w:r>
            <w:r w:rsidR="00731F05" w:rsidRPr="004D3B47">
              <w:rPr>
                <w:lang w:val="en-NZ"/>
              </w:rPr>
              <w:t>(</w:t>
            </w:r>
            <w:r w:rsidRPr="004D3B47">
              <w:rPr>
                <w:szCs w:val="23"/>
              </w:rPr>
              <w:t>LabPLUS reported 84.7% of cytology samples to sample takers within seven working days,</w:t>
            </w:r>
            <w:r w:rsidR="00771BB2" w:rsidRPr="004D3B47">
              <w:rPr>
                <w:szCs w:val="23"/>
              </w:rPr>
              <w:t xml:space="preserve"> </w:t>
            </w:r>
            <w:r w:rsidR="001D5AA2" w:rsidRPr="004D3B47">
              <w:rPr>
                <w:szCs w:val="23"/>
              </w:rPr>
              <w:t>(</w:t>
            </w:r>
            <w:r w:rsidR="00616FB9" w:rsidRPr="004D3B47">
              <w:fldChar w:fldCharType="begin"/>
            </w:r>
            <w:r w:rsidR="00616FB9" w:rsidRPr="004D3B47">
              <w:instrText xml:space="preserve"> REF _Ref370135626 \h  \* MERGEFORMAT </w:instrText>
            </w:r>
            <w:r w:rsidR="00616FB9" w:rsidRPr="004D3B47">
              <w:fldChar w:fldCharType="separate"/>
            </w:r>
            <w:r w:rsidR="00D03680" w:rsidRPr="00E45DF9">
              <w:t xml:space="preserve">Figure </w:t>
            </w:r>
            <w:r w:rsidR="00D03680">
              <w:rPr>
                <w:noProof/>
              </w:rPr>
              <w:t>55</w:t>
            </w:r>
            <w:r w:rsidR="00616FB9" w:rsidRPr="004D3B47">
              <w:fldChar w:fldCharType="end"/>
            </w:r>
            <w:r w:rsidR="00731F05" w:rsidRPr="004D3B47">
              <w:t xml:space="preserve">, </w:t>
            </w:r>
            <w:r w:rsidR="00616FB9" w:rsidRPr="004D3B47">
              <w:fldChar w:fldCharType="begin"/>
            </w:r>
            <w:r w:rsidR="00616FB9" w:rsidRPr="004D3B47">
              <w:instrText xml:space="preserve"> REF _Ref275863345 \h  \* MERGEFORMAT </w:instrText>
            </w:r>
            <w:r w:rsidR="00616FB9" w:rsidRPr="004D3B47">
              <w:fldChar w:fldCharType="separate"/>
            </w:r>
            <w:r w:rsidR="00D03680" w:rsidRPr="004D3B47">
              <w:t xml:space="preserve">Table </w:t>
            </w:r>
            <w:r w:rsidR="00D03680">
              <w:rPr>
                <w:noProof/>
              </w:rPr>
              <w:t>57</w:t>
            </w:r>
            <w:r w:rsidR="00616FB9" w:rsidRPr="004D3B47">
              <w:fldChar w:fldCharType="end"/>
            </w:r>
            <w:r w:rsidR="00731F05" w:rsidRPr="004D3B47">
              <w:t>).</w:t>
            </w:r>
            <w:r w:rsidR="00A26D58">
              <w:t xml:space="preserve"> </w:t>
            </w:r>
          </w:p>
          <w:p w14:paraId="466C06D1" w14:textId="77777777" w:rsidR="00A02301" w:rsidRPr="004D3B47" w:rsidRDefault="00A02301" w:rsidP="00AC388A">
            <w:pPr>
              <w:pStyle w:val="NoSpacing"/>
              <w:jc w:val="both"/>
            </w:pPr>
          </w:p>
          <w:p w14:paraId="0ECDBAC2" w14:textId="16945461" w:rsidR="00C147F7" w:rsidRPr="004D3B47" w:rsidRDefault="0070475B" w:rsidP="00AC388A">
            <w:pPr>
              <w:pStyle w:val="NoSpacing"/>
              <w:jc w:val="both"/>
            </w:pPr>
            <w:r w:rsidRPr="004D3B47">
              <w:rPr>
                <w:szCs w:val="23"/>
              </w:rPr>
              <w:t>Four</w:t>
            </w:r>
            <w:r w:rsidR="004107A1" w:rsidRPr="004D3B47">
              <w:rPr>
                <w:szCs w:val="23"/>
              </w:rPr>
              <w:t xml:space="preserve"> </w:t>
            </w:r>
            <w:r w:rsidR="00201D60" w:rsidRPr="004D3B47">
              <w:t>of the</w:t>
            </w:r>
            <w:r w:rsidR="00E20191" w:rsidRPr="004D3B47">
              <w:rPr>
                <w:szCs w:val="23"/>
                <w:lang w:val="en-NZ"/>
              </w:rPr>
              <w:t xml:space="preserve"> six</w:t>
            </w:r>
            <w:r w:rsidR="00A26D58">
              <w:rPr>
                <w:szCs w:val="23"/>
              </w:rPr>
              <w:t xml:space="preserve"> </w:t>
            </w:r>
            <w:r w:rsidR="00730D98" w:rsidRPr="004D3B47">
              <w:t>laborator</w:t>
            </w:r>
            <w:r w:rsidR="00A92CB1" w:rsidRPr="004D3B47">
              <w:t>ies</w:t>
            </w:r>
            <w:r w:rsidR="0039346F" w:rsidRPr="004D3B47">
              <w:t xml:space="preserve"> </w:t>
            </w:r>
            <w:r w:rsidR="00771BB2" w:rsidRPr="004D3B47">
              <w:t xml:space="preserve">also </w:t>
            </w:r>
            <w:r w:rsidR="00C147F7" w:rsidRPr="004D3B47">
              <w:t xml:space="preserve">met the target of </w:t>
            </w:r>
            <w:r w:rsidR="00A92CB1" w:rsidRPr="004D3B47">
              <w:t>98</w:t>
            </w:r>
            <w:r w:rsidR="00C147F7" w:rsidRPr="004D3B47">
              <w:t xml:space="preserve">% </w:t>
            </w:r>
            <w:r w:rsidR="0039346F" w:rsidRPr="004D3B47">
              <w:t xml:space="preserve">of samples reported </w:t>
            </w:r>
            <w:r w:rsidR="00C147F7" w:rsidRPr="004D3B47">
              <w:t>within 15 working days</w:t>
            </w:r>
            <w:r w:rsidR="00826C12" w:rsidRPr="004D3B47">
              <w:t xml:space="preserve"> </w:t>
            </w:r>
            <w:r w:rsidR="00C147F7" w:rsidRPr="004D3B47">
              <w:rPr>
                <w:lang w:val="en-NZ"/>
              </w:rPr>
              <w:t>(</w:t>
            </w:r>
            <w:r w:rsidR="006745A7" w:rsidRPr="004D3B47">
              <w:rPr>
                <w:szCs w:val="23"/>
              </w:rPr>
              <w:t>Anatomical Pathology Services</w:t>
            </w:r>
            <w:r w:rsidR="00094727" w:rsidRPr="004D3B47">
              <w:rPr>
                <w:szCs w:val="23"/>
              </w:rPr>
              <w:t xml:space="preserve">, </w:t>
            </w:r>
            <w:r w:rsidR="006745A7" w:rsidRPr="004D3B47">
              <w:rPr>
                <w:szCs w:val="23"/>
              </w:rPr>
              <w:t>Canterbury Health Laboratories</w:t>
            </w:r>
            <w:r w:rsidR="00094727" w:rsidRPr="004D3B47">
              <w:rPr>
                <w:szCs w:val="23"/>
              </w:rPr>
              <w:t>,</w:t>
            </w:r>
            <w:r w:rsidR="00A26D58">
              <w:rPr>
                <w:szCs w:val="23"/>
              </w:rPr>
              <w:t xml:space="preserve"> </w:t>
            </w:r>
            <w:r w:rsidR="006745A7" w:rsidRPr="004D3B47">
              <w:rPr>
                <w:szCs w:val="23"/>
              </w:rPr>
              <w:t>Pathlab</w:t>
            </w:r>
            <w:r w:rsidR="00094727" w:rsidRPr="004D3B47">
              <w:rPr>
                <w:szCs w:val="23"/>
              </w:rPr>
              <w:t>,</w:t>
            </w:r>
            <w:r w:rsidRPr="004D3B47">
              <w:rPr>
                <w:szCs w:val="23"/>
              </w:rPr>
              <w:t xml:space="preserve"> and</w:t>
            </w:r>
            <w:r w:rsidR="00094727" w:rsidRPr="004D3B47">
              <w:rPr>
                <w:szCs w:val="23"/>
              </w:rPr>
              <w:t xml:space="preserve"> </w:t>
            </w:r>
            <w:r w:rsidR="006745A7" w:rsidRPr="004D3B47">
              <w:rPr>
                <w:szCs w:val="23"/>
              </w:rPr>
              <w:t>Southern Community Labs Dunedin</w:t>
            </w:r>
            <w:r w:rsidR="00094727" w:rsidRPr="004D3B47">
              <w:rPr>
                <w:szCs w:val="23"/>
              </w:rPr>
              <w:t>)</w:t>
            </w:r>
            <w:r w:rsidRPr="004D3B47">
              <w:rPr>
                <w:szCs w:val="23"/>
              </w:rPr>
              <w:t>.</w:t>
            </w:r>
            <w:r w:rsidR="00771BB2" w:rsidRPr="004D3B47">
              <w:rPr>
                <w:szCs w:val="23"/>
              </w:rPr>
              <w:t xml:space="preserve"> The remaining laborato</w:t>
            </w:r>
            <w:r w:rsidR="000C7A27" w:rsidRPr="004D3B47">
              <w:rPr>
                <w:szCs w:val="23"/>
              </w:rPr>
              <w:t>ries</w:t>
            </w:r>
            <w:r w:rsidR="00603443" w:rsidRPr="004D3B47">
              <w:rPr>
                <w:szCs w:val="23"/>
              </w:rPr>
              <w:t xml:space="preserve"> (</w:t>
            </w:r>
            <w:r w:rsidR="006745A7" w:rsidRPr="004D3B47">
              <w:rPr>
                <w:szCs w:val="23"/>
              </w:rPr>
              <w:t>LabPLUS</w:t>
            </w:r>
            <w:r w:rsidR="00603443" w:rsidRPr="004D3B47">
              <w:rPr>
                <w:szCs w:val="23"/>
              </w:rPr>
              <w:t xml:space="preserve">, </w:t>
            </w:r>
            <w:r w:rsidR="006745A7" w:rsidRPr="004D3B47">
              <w:rPr>
                <w:szCs w:val="23"/>
              </w:rPr>
              <w:t>Medlab Central Ltd</w:t>
            </w:r>
            <w:r w:rsidR="00603443" w:rsidRPr="004D3B47">
              <w:rPr>
                <w:szCs w:val="23"/>
              </w:rPr>
              <w:t>)</w:t>
            </w:r>
            <w:r w:rsidR="00FF144D" w:rsidRPr="004D3B47">
              <w:rPr>
                <w:szCs w:val="23"/>
              </w:rPr>
              <w:t>,</w:t>
            </w:r>
            <w:r w:rsidR="00771BB2" w:rsidRPr="004D3B47">
              <w:rPr>
                <w:szCs w:val="23"/>
              </w:rPr>
              <w:t xml:space="preserve"> reported on</w:t>
            </w:r>
            <w:r w:rsidRPr="004D3B47">
              <w:rPr>
                <w:szCs w:val="23"/>
              </w:rPr>
              <w:t xml:space="preserve"> 97.6%</w:t>
            </w:r>
            <w:r w:rsidR="00A26D58">
              <w:rPr>
                <w:szCs w:val="23"/>
              </w:rPr>
              <w:t xml:space="preserve"> </w:t>
            </w:r>
            <w:r w:rsidRPr="004D3B47">
              <w:rPr>
                <w:szCs w:val="23"/>
              </w:rPr>
              <w:t xml:space="preserve">and </w:t>
            </w:r>
            <w:r w:rsidR="006745A7" w:rsidRPr="004D3B47">
              <w:rPr>
                <w:szCs w:val="23"/>
              </w:rPr>
              <w:t>93.9</w:t>
            </w:r>
            <w:r w:rsidR="00094727" w:rsidRPr="004D3B47">
              <w:rPr>
                <w:szCs w:val="23"/>
              </w:rPr>
              <w:t>%</w:t>
            </w:r>
            <w:r w:rsidRPr="004D3B47">
              <w:rPr>
                <w:szCs w:val="23"/>
              </w:rPr>
              <w:t xml:space="preserve"> </w:t>
            </w:r>
            <w:r w:rsidR="0081631D" w:rsidRPr="004D3B47">
              <w:rPr>
                <w:szCs w:val="23"/>
              </w:rPr>
              <w:t>of reports within</w:t>
            </w:r>
            <w:r w:rsidR="00771BB2" w:rsidRPr="004D3B47">
              <w:rPr>
                <w:szCs w:val="23"/>
              </w:rPr>
              <w:t xml:space="preserve"> 15 days</w:t>
            </w:r>
            <w:r w:rsidRPr="004D3B47">
              <w:rPr>
                <w:szCs w:val="23"/>
              </w:rPr>
              <w:t xml:space="preserve">, respectively. </w:t>
            </w:r>
            <w:r w:rsidR="001D5AA2" w:rsidRPr="004D3B47">
              <w:rPr>
                <w:szCs w:val="23"/>
              </w:rPr>
              <w:t>(</w:t>
            </w:r>
            <w:r w:rsidR="001D5AA2" w:rsidRPr="004D3B47">
              <w:fldChar w:fldCharType="begin"/>
            </w:r>
            <w:r w:rsidR="001D5AA2" w:rsidRPr="004D3B47">
              <w:instrText xml:space="preserve"> REF _Ref370135632 \h  \* MERGEFORMAT </w:instrText>
            </w:r>
            <w:r w:rsidR="001D5AA2" w:rsidRPr="004D3B47">
              <w:fldChar w:fldCharType="separate"/>
            </w:r>
            <w:r w:rsidR="00D03680" w:rsidRPr="00E45DF9">
              <w:t xml:space="preserve">Figure </w:t>
            </w:r>
            <w:r w:rsidR="00D03680">
              <w:rPr>
                <w:noProof/>
              </w:rPr>
              <w:t>56</w:t>
            </w:r>
            <w:r w:rsidR="001D5AA2" w:rsidRPr="004D3B47">
              <w:fldChar w:fldCharType="end"/>
            </w:r>
            <w:r w:rsidR="001D5AA2" w:rsidRPr="004D3B47">
              <w:t xml:space="preserve">, </w:t>
            </w:r>
            <w:r w:rsidR="001D5AA2" w:rsidRPr="004D3B47">
              <w:fldChar w:fldCharType="begin"/>
            </w:r>
            <w:r w:rsidR="001D5AA2" w:rsidRPr="004D3B47">
              <w:instrText xml:space="preserve"> REF _Ref275863345 \h  \* MERGEFORMAT </w:instrText>
            </w:r>
            <w:r w:rsidR="001D5AA2" w:rsidRPr="004D3B47">
              <w:fldChar w:fldCharType="separate"/>
            </w:r>
            <w:r w:rsidR="00D03680" w:rsidRPr="004D3B47">
              <w:t xml:space="preserve">Table </w:t>
            </w:r>
            <w:r w:rsidR="00D03680">
              <w:rPr>
                <w:noProof/>
              </w:rPr>
              <w:t>57</w:t>
            </w:r>
            <w:r w:rsidR="001D5AA2" w:rsidRPr="004D3B47">
              <w:fldChar w:fldCharType="end"/>
            </w:r>
            <w:r w:rsidR="001D5AA2" w:rsidRPr="004D3B47">
              <w:rPr>
                <w:lang w:val="en-NZ"/>
              </w:rPr>
              <w:t>).</w:t>
            </w:r>
          </w:p>
          <w:p w14:paraId="05824E5E" w14:textId="77777777" w:rsidR="00A02301" w:rsidRPr="004D3B47" w:rsidRDefault="00A02301" w:rsidP="00AC388A">
            <w:pPr>
              <w:pStyle w:val="NoSpacing"/>
              <w:jc w:val="both"/>
            </w:pPr>
          </w:p>
          <w:p w14:paraId="73050DDD" w14:textId="77777777" w:rsidR="00F952B6" w:rsidRPr="004D3B47" w:rsidRDefault="00392E1E" w:rsidP="00AC388A">
            <w:pPr>
              <w:ind w:right="34"/>
              <w:jc w:val="both"/>
              <w:rPr>
                <w:i/>
                <w:szCs w:val="23"/>
              </w:rPr>
            </w:pPr>
            <w:r w:rsidRPr="004D3B47">
              <w:rPr>
                <w:b/>
                <w:i/>
              </w:rPr>
              <w:t>Histology</w:t>
            </w:r>
          </w:p>
          <w:p w14:paraId="3CD280C0" w14:textId="575ED268" w:rsidR="00C147F7" w:rsidRPr="004D3B47" w:rsidRDefault="00D37270" w:rsidP="00AC388A">
            <w:pPr>
              <w:pStyle w:val="NoSpacing"/>
              <w:jc w:val="both"/>
            </w:pPr>
            <w:r w:rsidRPr="004D3B47">
              <w:rPr>
                <w:lang w:val="en-NZ"/>
              </w:rPr>
              <w:t>Fo</w:t>
            </w:r>
            <w:r w:rsidR="00F54647" w:rsidRPr="004D3B47">
              <w:rPr>
                <w:lang w:val="en-NZ"/>
              </w:rPr>
              <w:t>u</w:t>
            </w:r>
            <w:r w:rsidRPr="004D3B47">
              <w:rPr>
                <w:lang w:val="en-NZ"/>
              </w:rPr>
              <w:t>rteen</w:t>
            </w:r>
            <w:r w:rsidR="00CA271B" w:rsidRPr="004D3B47">
              <w:rPr>
                <w:szCs w:val="23"/>
              </w:rPr>
              <w:t xml:space="preserve"> </w:t>
            </w:r>
            <w:r w:rsidR="00C147F7" w:rsidRPr="004D3B47">
              <w:rPr>
                <w:szCs w:val="23"/>
              </w:rPr>
              <w:t>laboratories re</w:t>
            </w:r>
            <w:r w:rsidR="00EA1FCB" w:rsidRPr="004D3B47">
              <w:rPr>
                <w:szCs w:val="23"/>
              </w:rPr>
              <w:t>ceiv</w:t>
            </w:r>
            <w:r w:rsidR="00C147F7" w:rsidRPr="004D3B47">
              <w:rPr>
                <w:szCs w:val="23"/>
              </w:rPr>
              <w:t xml:space="preserve">ed </w:t>
            </w:r>
            <w:bookmarkStart w:id="1181" w:name="ind55_histo_smpl"/>
            <w:r w:rsidR="006745A7" w:rsidRPr="004D3B47">
              <w:rPr>
                <w:szCs w:val="23"/>
              </w:rPr>
              <w:t>12,</w:t>
            </w:r>
            <w:bookmarkEnd w:id="1181"/>
            <w:r w:rsidR="006745A7" w:rsidRPr="004D3B47">
              <w:rPr>
                <w:szCs w:val="23"/>
              </w:rPr>
              <w:t>094</w:t>
            </w:r>
            <w:r w:rsidR="000A0A19" w:rsidRPr="004D3B47">
              <w:rPr>
                <w:szCs w:val="23"/>
              </w:rPr>
              <w:t xml:space="preserve"> </w:t>
            </w:r>
            <w:r w:rsidR="00C147F7" w:rsidRPr="004D3B47">
              <w:rPr>
                <w:szCs w:val="23"/>
              </w:rPr>
              <w:t xml:space="preserve">histology </w:t>
            </w:r>
            <w:r w:rsidR="00133BF7" w:rsidRPr="004D3B47">
              <w:rPr>
                <w:szCs w:val="23"/>
              </w:rPr>
              <w:t xml:space="preserve">samples </w:t>
            </w:r>
            <w:r w:rsidR="00C147F7" w:rsidRPr="004D3B47">
              <w:rPr>
                <w:szCs w:val="23"/>
              </w:rPr>
              <w:t xml:space="preserve">in the current </w:t>
            </w:r>
            <w:r w:rsidR="00325D57" w:rsidRPr="004D3B47">
              <w:rPr>
                <w:szCs w:val="23"/>
              </w:rPr>
              <w:t>monitoring</w:t>
            </w:r>
            <w:r w:rsidR="00C147F7" w:rsidRPr="004D3B47">
              <w:rPr>
                <w:szCs w:val="23"/>
              </w:rPr>
              <w:t xml:space="preserve"> period. Overall </w:t>
            </w:r>
            <w:r w:rsidR="006745A7" w:rsidRPr="004D3B47">
              <w:rPr>
                <w:szCs w:val="23"/>
              </w:rPr>
              <w:t>91.0</w:t>
            </w:r>
            <w:r w:rsidR="00C147F7" w:rsidRPr="004D3B47">
              <w:rPr>
                <w:lang w:val="en-NZ"/>
              </w:rPr>
              <w:t>%</w:t>
            </w:r>
            <w:r w:rsidR="00C147F7" w:rsidRPr="004D3B47">
              <w:rPr>
                <w:szCs w:val="23"/>
              </w:rPr>
              <w:t xml:space="preserve"> of </w:t>
            </w:r>
            <w:r w:rsidR="00133BF7" w:rsidRPr="004D3B47">
              <w:rPr>
                <w:szCs w:val="23"/>
              </w:rPr>
              <w:t xml:space="preserve">samples </w:t>
            </w:r>
            <w:r w:rsidR="00C147F7" w:rsidRPr="004D3B47">
              <w:rPr>
                <w:szCs w:val="23"/>
              </w:rPr>
              <w:t xml:space="preserve">were reported on within </w:t>
            </w:r>
            <w:r w:rsidR="00545396" w:rsidRPr="004D3B47">
              <w:rPr>
                <w:szCs w:val="23"/>
              </w:rPr>
              <w:t>ten</w:t>
            </w:r>
            <w:r w:rsidR="00C147F7" w:rsidRPr="004D3B47">
              <w:rPr>
                <w:szCs w:val="23"/>
              </w:rPr>
              <w:t xml:space="preserve"> working </w:t>
            </w:r>
            <w:r w:rsidR="00EA1FCB" w:rsidRPr="004D3B47">
              <w:rPr>
                <w:szCs w:val="23"/>
              </w:rPr>
              <w:t xml:space="preserve">days, </w:t>
            </w:r>
            <w:r w:rsidR="00826373" w:rsidRPr="004D3B47">
              <w:rPr>
                <w:szCs w:val="23"/>
              </w:rPr>
              <w:t xml:space="preserve">which </w:t>
            </w:r>
            <w:r w:rsidR="003B6751" w:rsidRPr="004D3B47">
              <w:rPr>
                <w:szCs w:val="23"/>
              </w:rPr>
              <w:t>meets</w:t>
            </w:r>
            <w:r w:rsidR="00D65012" w:rsidRPr="004D3B47">
              <w:t xml:space="preserve"> </w:t>
            </w:r>
            <w:r w:rsidR="00826373" w:rsidRPr="004D3B47">
              <w:rPr>
                <w:szCs w:val="23"/>
              </w:rPr>
              <w:t>the target</w:t>
            </w:r>
            <w:r w:rsidR="008076F2" w:rsidRPr="004D3B47">
              <w:rPr>
                <w:szCs w:val="23"/>
              </w:rPr>
              <w:t xml:space="preserve"> of 90%</w:t>
            </w:r>
            <w:r w:rsidR="00826373" w:rsidRPr="004D3B47">
              <w:rPr>
                <w:szCs w:val="23"/>
              </w:rPr>
              <w:t>. Nationally</w:t>
            </w:r>
            <w:bookmarkStart w:id="1182" w:name="ind55_histo15wd_pct"/>
            <w:r w:rsidR="00EA1FCB" w:rsidRPr="004D3B47">
              <w:rPr>
                <w:szCs w:val="23"/>
              </w:rPr>
              <w:t xml:space="preserve"> </w:t>
            </w:r>
            <w:r w:rsidR="006745A7" w:rsidRPr="004D3B47">
              <w:rPr>
                <w:szCs w:val="23"/>
              </w:rPr>
              <w:t>96.2</w:t>
            </w:r>
            <w:bookmarkEnd w:id="1182"/>
            <w:r w:rsidR="00C147F7" w:rsidRPr="004D3B47">
              <w:rPr>
                <w:szCs w:val="23"/>
              </w:rPr>
              <w:t>% were reported on in 15 working days or less</w:t>
            </w:r>
            <w:r w:rsidR="00826373" w:rsidRPr="004D3B47">
              <w:rPr>
                <w:szCs w:val="23"/>
              </w:rPr>
              <w:t>,</w:t>
            </w:r>
            <w:r w:rsidR="00C147F7" w:rsidRPr="004D3B47">
              <w:rPr>
                <w:szCs w:val="23"/>
              </w:rPr>
              <w:t xml:space="preserve"> </w:t>
            </w:r>
            <w:r w:rsidR="00826373" w:rsidRPr="004D3B47">
              <w:rPr>
                <w:szCs w:val="23"/>
              </w:rPr>
              <w:t>which</w:t>
            </w:r>
            <w:r w:rsidR="00C147F7" w:rsidRPr="004D3B47">
              <w:rPr>
                <w:szCs w:val="23"/>
              </w:rPr>
              <w:t xml:space="preserve"> </w:t>
            </w:r>
            <w:r w:rsidR="000161FA" w:rsidRPr="004D3B47">
              <w:rPr>
                <w:szCs w:val="23"/>
              </w:rPr>
              <w:t xml:space="preserve">is </w:t>
            </w:r>
            <w:bookmarkStart w:id="1183" w:name="ind55_histo15wd_tgt"/>
            <w:r w:rsidR="006745A7" w:rsidRPr="004D3B47">
              <w:rPr>
                <w:szCs w:val="23"/>
              </w:rPr>
              <w:t>below</w:t>
            </w:r>
            <w:bookmarkEnd w:id="1183"/>
            <w:r w:rsidR="00200977" w:rsidRPr="004D3B47">
              <w:rPr>
                <w:szCs w:val="23"/>
              </w:rPr>
              <w:t xml:space="preserve"> </w:t>
            </w:r>
            <w:r w:rsidR="00C147F7" w:rsidRPr="004D3B47">
              <w:rPr>
                <w:szCs w:val="23"/>
              </w:rPr>
              <w:t>the target</w:t>
            </w:r>
            <w:r w:rsidR="009459FD" w:rsidRPr="004D3B47">
              <w:rPr>
                <w:szCs w:val="23"/>
              </w:rPr>
              <w:t xml:space="preserve"> of 98%</w:t>
            </w:r>
            <w:r w:rsidR="00C147F7" w:rsidRPr="004D3B47">
              <w:rPr>
                <w:szCs w:val="23"/>
              </w:rPr>
              <w:t xml:space="preserve"> (</w:t>
            </w:r>
            <w:r w:rsidR="00756EBC" w:rsidRPr="004D3B47">
              <w:fldChar w:fldCharType="begin"/>
            </w:r>
            <w:r w:rsidR="00756EBC" w:rsidRPr="004D3B47">
              <w:instrText xml:space="preserve"> REF _Ref370135964 \h  \* MERGEFORMAT </w:instrText>
            </w:r>
            <w:r w:rsidR="00756EBC" w:rsidRPr="004D3B47">
              <w:fldChar w:fldCharType="separate"/>
            </w:r>
            <w:r w:rsidR="00D03680" w:rsidRPr="00E45DF9">
              <w:t xml:space="preserve">Figure </w:t>
            </w:r>
            <w:r w:rsidR="00D03680">
              <w:rPr>
                <w:noProof/>
              </w:rPr>
              <w:t>58</w:t>
            </w:r>
            <w:r w:rsidR="00756EBC" w:rsidRPr="004D3B47">
              <w:fldChar w:fldCharType="end"/>
            </w:r>
            <w:r w:rsidR="00E175D1">
              <w:t xml:space="preserve">, </w:t>
            </w:r>
            <w:r w:rsidR="00E175D1">
              <w:fldChar w:fldCharType="begin"/>
            </w:r>
            <w:r w:rsidR="00E175D1">
              <w:instrText xml:space="preserve"> REF _Ref482781715 \h </w:instrText>
            </w:r>
            <w:r w:rsidR="00E175D1">
              <w:fldChar w:fldCharType="separate"/>
            </w:r>
            <w:r w:rsidR="00D03680" w:rsidRPr="004D3B47">
              <w:t xml:space="preserve">Table </w:t>
            </w:r>
            <w:r w:rsidR="00D03680">
              <w:rPr>
                <w:noProof/>
              </w:rPr>
              <w:t>58</w:t>
            </w:r>
            <w:r w:rsidR="00E175D1">
              <w:fldChar w:fldCharType="end"/>
            </w:r>
            <w:r w:rsidR="00C147F7" w:rsidRPr="004D3B47">
              <w:rPr>
                <w:lang w:val="en-NZ"/>
              </w:rPr>
              <w:t>).</w:t>
            </w:r>
            <w:r w:rsidR="00EB056F" w:rsidRPr="004D3B47">
              <w:rPr>
                <w:lang w:val="en-NZ"/>
              </w:rPr>
              <w:t xml:space="preserve"> </w:t>
            </w:r>
            <w:r w:rsidR="0070475B" w:rsidRPr="004D3B47">
              <w:rPr>
                <w:szCs w:val="23"/>
              </w:rPr>
              <w:t>Nine</w:t>
            </w:r>
            <w:r w:rsidR="0074441B" w:rsidRPr="004D3B47">
              <w:t xml:space="preserve"> </w:t>
            </w:r>
            <w:r w:rsidR="0075277F" w:rsidRPr="004D3B47">
              <w:t xml:space="preserve">of the </w:t>
            </w:r>
            <w:r w:rsidR="00C640B5" w:rsidRPr="004D3B47">
              <w:rPr>
                <w:lang w:val="en-NZ"/>
              </w:rPr>
              <w:t>fourteen</w:t>
            </w:r>
            <w:r w:rsidR="000C3108" w:rsidRPr="004D3B47">
              <w:t xml:space="preserve"> </w:t>
            </w:r>
            <w:r w:rsidR="00730D98" w:rsidRPr="004D3B47">
              <w:t>laboratories</w:t>
            </w:r>
            <w:r w:rsidR="00C147F7" w:rsidRPr="004D3B47">
              <w:t xml:space="preserve"> met the target of 90% of final histology results to referring colposcopists within </w:t>
            </w:r>
            <w:r w:rsidR="00450385" w:rsidRPr="004D3B47">
              <w:t>ten</w:t>
            </w:r>
            <w:r w:rsidR="00C147F7" w:rsidRPr="004D3B47">
              <w:t xml:space="preserve"> working days of receipt of the </w:t>
            </w:r>
            <w:r w:rsidR="00E66EE9" w:rsidRPr="004D3B47">
              <w:t xml:space="preserve">sample </w:t>
            </w:r>
            <w:r w:rsidR="00C147F7" w:rsidRPr="004D3B47">
              <w:t>(</w:t>
            </w:r>
            <w:bookmarkStart w:id="1184" w:name="ind55_histo10wd_lab1"/>
            <w:r w:rsidR="006745A7" w:rsidRPr="004D3B47">
              <w:rPr>
                <w:szCs w:val="23"/>
              </w:rPr>
              <w:t>Anatomical Pathology Services</w:t>
            </w:r>
            <w:bookmarkEnd w:id="1184"/>
            <w:r w:rsidR="00096960" w:rsidRPr="004D3B47">
              <w:rPr>
                <w:szCs w:val="23"/>
              </w:rPr>
              <w:t>,</w:t>
            </w:r>
            <w:r w:rsidR="00A26D58">
              <w:rPr>
                <w:szCs w:val="23"/>
              </w:rPr>
              <w:t xml:space="preserve"> </w:t>
            </w:r>
            <w:bookmarkStart w:id="1185" w:name="ind55_histo10wd_lab4"/>
            <w:r w:rsidR="006745A7" w:rsidRPr="004D3B47">
              <w:rPr>
                <w:szCs w:val="23"/>
              </w:rPr>
              <w:t>Medlab Central Ltd</w:t>
            </w:r>
            <w:bookmarkEnd w:id="1185"/>
            <w:r w:rsidR="00096960" w:rsidRPr="004D3B47">
              <w:rPr>
                <w:szCs w:val="23"/>
              </w:rPr>
              <w:t xml:space="preserve">, </w:t>
            </w:r>
            <w:r w:rsidR="006745A7" w:rsidRPr="004D3B47">
              <w:rPr>
                <w:szCs w:val="23"/>
              </w:rPr>
              <w:t>Memorial Hospital Hastings Lab</w:t>
            </w:r>
            <w:r w:rsidR="00096960" w:rsidRPr="004D3B47">
              <w:rPr>
                <w:szCs w:val="23"/>
              </w:rPr>
              <w:t xml:space="preserve">, </w:t>
            </w:r>
            <w:r w:rsidR="006745A7" w:rsidRPr="004D3B47">
              <w:rPr>
                <w:szCs w:val="23"/>
              </w:rPr>
              <w:t>Middlemore Hospital Laboratory</w:t>
            </w:r>
            <w:r w:rsidR="00096960" w:rsidRPr="004D3B47">
              <w:rPr>
                <w:szCs w:val="23"/>
              </w:rPr>
              <w:t xml:space="preserve">, </w:t>
            </w:r>
            <w:bookmarkStart w:id="1186" w:name="ind55_histo10wd_lab7"/>
            <w:r w:rsidR="006745A7" w:rsidRPr="004D3B47">
              <w:rPr>
                <w:szCs w:val="23"/>
              </w:rPr>
              <w:t>Nelson Hospital Laboratory</w:t>
            </w:r>
            <w:bookmarkEnd w:id="1186"/>
            <w:r w:rsidR="00096960" w:rsidRPr="004D3B47">
              <w:rPr>
                <w:szCs w:val="23"/>
              </w:rPr>
              <w:t xml:space="preserve">, </w:t>
            </w:r>
            <w:bookmarkStart w:id="1187" w:name="ind55_histo10wd_lab8"/>
            <w:r w:rsidR="006745A7" w:rsidRPr="004D3B47">
              <w:rPr>
                <w:szCs w:val="23"/>
              </w:rPr>
              <w:t>North Shore Hospital Laboratory</w:t>
            </w:r>
            <w:bookmarkEnd w:id="1187"/>
            <w:r w:rsidR="00096960" w:rsidRPr="004D3B47">
              <w:rPr>
                <w:szCs w:val="23"/>
              </w:rPr>
              <w:t xml:space="preserve">, </w:t>
            </w:r>
            <w:bookmarkStart w:id="1188" w:name="ind55_histo10wd_lab11"/>
            <w:r w:rsidR="006745A7" w:rsidRPr="004D3B47">
              <w:rPr>
                <w:szCs w:val="23"/>
              </w:rPr>
              <w:t>Southern Community Labs Dunedin</w:t>
            </w:r>
            <w:bookmarkEnd w:id="1188"/>
            <w:r w:rsidR="00096960" w:rsidRPr="004D3B47">
              <w:rPr>
                <w:szCs w:val="23"/>
              </w:rPr>
              <w:t xml:space="preserve">, </w:t>
            </w:r>
            <w:bookmarkStart w:id="1189" w:name="ind55_histo10wd_lab12"/>
            <w:r w:rsidR="006745A7" w:rsidRPr="004D3B47">
              <w:rPr>
                <w:szCs w:val="23"/>
              </w:rPr>
              <w:t>Southern Community Labs Wellington</w:t>
            </w:r>
            <w:bookmarkEnd w:id="1189"/>
            <w:r w:rsidR="00096960" w:rsidRPr="004D3B47">
              <w:rPr>
                <w:szCs w:val="23"/>
              </w:rPr>
              <w:t xml:space="preserve">, </w:t>
            </w:r>
            <w:bookmarkStart w:id="1190" w:name="ind55_histo10wd_lab13"/>
            <w:r w:rsidR="006745A7" w:rsidRPr="004D3B47">
              <w:rPr>
                <w:szCs w:val="23"/>
              </w:rPr>
              <w:t>Taranaki Medlab</w:t>
            </w:r>
            <w:bookmarkEnd w:id="1190"/>
            <w:r w:rsidR="00332844">
              <w:rPr>
                <w:szCs w:val="23"/>
              </w:rPr>
              <w:t xml:space="preserve">; </w:t>
            </w:r>
            <w:r w:rsidR="00EB056F" w:rsidRPr="004D3B47">
              <w:rPr>
                <w:rFonts w:asciiTheme="minorHAnsi" w:hAnsiTheme="minorHAnsi"/>
              </w:rPr>
              <w:fldChar w:fldCharType="begin"/>
            </w:r>
            <w:r w:rsidR="00EB056F" w:rsidRPr="004D3B47">
              <w:rPr>
                <w:rFonts w:asciiTheme="minorHAnsi" w:hAnsiTheme="minorHAnsi"/>
              </w:rPr>
              <w:instrText xml:space="preserve"> REF _Ref482781690 \h  \* MERGEFORMAT </w:instrText>
            </w:r>
            <w:r w:rsidR="00EB056F" w:rsidRPr="004D3B47">
              <w:rPr>
                <w:rFonts w:asciiTheme="minorHAnsi" w:hAnsiTheme="minorHAnsi"/>
              </w:rPr>
            </w:r>
            <w:r w:rsidR="00EB056F" w:rsidRPr="004D3B47">
              <w:rPr>
                <w:rFonts w:asciiTheme="minorHAnsi" w:hAnsiTheme="minorHAnsi"/>
              </w:rPr>
              <w:fldChar w:fldCharType="separate"/>
            </w:r>
            <w:r w:rsidR="00D03680" w:rsidRPr="00D03680">
              <w:rPr>
                <w:rFonts w:asciiTheme="minorHAnsi" w:hAnsiTheme="minorHAnsi"/>
              </w:rPr>
              <w:t xml:space="preserve">Figure </w:t>
            </w:r>
            <w:r w:rsidR="00D03680">
              <w:rPr>
                <w:noProof/>
              </w:rPr>
              <w:t>57</w:t>
            </w:r>
            <w:r w:rsidR="00EB056F" w:rsidRPr="004D3B47">
              <w:rPr>
                <w:rFonts w:asciiTheme="minorHAnsi" w:hAnsiTheme="minorHAnsi"/>
              </w:rPr>
              <w:fldChar w:fldCharType="end"/>
            </w:r>
            <w:r w:rsidR="00EB056F" w:rsidRPr="004D3B47">
              <w:rPr>
                <w:lang w:val="en-NZ"/>
              </w:rPr>
              <w:t>).</w:t>
            </w:r>
            <w:r w:rsidR="00C147F7" w:rsidRPr="004D3B47">
              <w:rPr>
                <w:szCs w:val="23"/>
                <w:lang w:val="en-NZ"/>
              </w:rPr>
              <w:t xml:space="preserve"> </w:t>
            </w:r>
            <w:r w:rsidR="0070475B" w:rsidRPr="004D3B47">
              <w:rPr>
                <w:szCs w:val="23"/>
                <w:lang w:val="en-NZ"/>
              </w:rPr>
              <w:t>Five</w:t>
            </w:r>
            <w:r w:rsidR="001D5AA2" w:rsidRPr="004D3B47">
              <w:t xml:space="preserve"> </w:t>
            </w:r>
            <w:r w:rsidR="00730D98" w:rsidRPr="004D3B47">
              <w:t>laboratories</w:t>
            </w:r>
            <w:r w:rsidR="00C147F7" w:rsidRPr="004D3B47">
              <w:t xml:space="preserve"> met the target of 9</w:t>
            </w:r>
            <w:r w:rsidR="00450385" w:rsidRPr="004D3B47">
              <w:t>8</w:t>
            </w:r>
            <w:r w:rsidR="00C147F7" w:rsidRPr="004D3B47">
              <w:t xml:space="preserve">% of final histology results </w:t>
            </w:r>
            <w:r w:rsidR="00813B7D" w:rsidRPr="004D3B47">
              <w:rPr>
                <w:lang w:val="en-NZ"/>
              </w:rPr>
              <w:t xml:space="preserve">reported to </w:t>
            </w:r>
            <w:r w:rsidR="00261F4C" w:rsidRPr="004D3B47">
              <w:rPr>
                <w:lang w:val="en-NZ"/>
              </w:rPr>
              <w:t>the requestor</w:t>
            </w:r>
            <w:r w:rsidR="00813B7D" w:rsidRPr="004D3B47">
              <w:rPr>
                <w:lang w:val="en-NZ"/>
              </w:rPr>
              <w:t xml:space="preserve"> </w:t>
            </w:r>
            <w:r w:rsidR="00C147F7" w:rsidRPr="004D3B47">
              <w:t xml:space="preserve">within 15 working days of receiving the </w:t>
            </w:r>
            <w:r w:rsidR="00E66EE9" w:rsidRPr="004D3B47">
              <w:t>sample</w:t>
            </w:r>
            <w:r w:rsidR="000B7B7A" w:rsidRPr="004D3B47">
              <w:t xml:space="preserve"> </w:t>
            </w:r>
            <w:r w:rsidR="00E175D1" w:rsidRPr="004D3B47">
              <w:rPr>
                <w:szCs w:val="23"/>
              </w:rPr>
              <w:t>(</w:t>
            </w:r>
            <w:r w:rsidR="00E175D1" w:rsidRPr="004D3B47">
              <w:fldChar w:fldCharType="begin"/>
            </w:r>
            <w:r w:rsidR="00E175D1" w:rsidRPr="004D3B47">
              <w:instrText xml:space="preserve"> REF _Ref370135964 \h  \* MERGEFORMAT </w:instrText>
            </w:r>
            <w:r w:rsidR="00E175D1" w:rsidRPr="004D3B47">
              <w:fldChar w:fldCharType="separate"/>
            </w:r>
            <w:r w:rsidR="00D03680" w:rsidRPr="00E45DF9">
              <w:t xml:space="preserve">Figure </w:t>
            </w:r>
            <w:r w:rsidR="00D03680">
              <w:rPr>
                <w:noProof/>
              </w:rPr>
              <w:t>58</w:t>
            </w:r>
            <w:r w:rsidR="00E175D1" w:rsidRPr="004D3B47">
              <w:fldChar w:fldCharType="end"/>
            </w:r>
            <w:r w:rsidR="00E175D1">
              <w:t xml:space="preserve">, </w:t>
            </w:r>
            <w:r w:rsidR="00E175D1">
              <w:fldChar w:fldCharType="begin"/>
            </w:r>
            <w:r w:rsidR="00E175D1">
              <w:instrText xml:space="preserve"> REF _Ref482781715 \h </w:instrText>
            </w:r>
            <w:r w:rsidR="00E175D1">
              <w:fldChar w:fldCharType="separate"/>
            </w:r>
            <w:r w:rsidR="00D03680" w:rsidRPr="004D3B47">
              <w:t xml:space="preserve">Table </w:t>
            </w:r>
            <w:r w:rsidR="00D03680">
              <w:rPr>
                <w:noProof/>
              </w:rPr>
              <w:t>58</w:t>
            </w:r>
            <w:r w:rsidR="00E175D1">
              <w:fldChar w:fldCharType="end"/>
            </w:r>
            <w:r w:rsidR="00E175D1" w:rsidRPr="004D3B47">
              <w:rPr>
                <w:lang w:val="en-NZ"/>
              </w:rPr>
              <w:t>).</w:t>
            </w:r>
            <w:r w:rsidR="00E175D1">
              <w:rPr>
                <w:lang w:val="en-NZ"/>
              </w:rPr>
              <w:t xml:space="preserve"> </w:t>
            </w:r>
            <w:r w:rsidR="00070858" w:rsidRPr="004D3B47">
              <w:rPr>
                <w:rFonts w:asciiTheme="minorHAnsi" w:hAnsiTheme="minorHAnsi"/>
                <w:lang w:val="en-NZ"/>
              </w:rPr>
              <w:t>Ten of the</w:t>
            </w:r>
            <w:r w:rsidR="00D536AF">
              <w:rPr>
                <w:rFonts w:asciiTheme="minorHAnsi" w:hAnsiTheme="minorHAnsi"/>
                <w:lang w:val="en-NZ"/>
              </w:rPr>
              <w:t xml:space="preserve"> </w:t>
            </w:r>
            <w:r w:rsidR="003B6751" w:rsidRPr="004D3B47">
              <w:t>remaining laboratories had reported on at least 95% of samples within 15 days</w:t>
            </w:r>
            <w:r w:rsidR="00E175D1">
              <w:t xml:space="preserve"> </w:t>
            </w:r>
            <w:r w:rsidR="00E175D1" w:rsidRPr="004D3B47">
              <w:rPr>
                <w:szCs w:val="23"/>
              </w:rPr>
              <w:t>(</w:t>
            </w:r>
            <w:r w:rsidR="00E175D1" w:rsidRPr="004D3B47">
              <w:fldChar w:fldCharType="begin"/>
            </w:r>
            <w:r w:rsidR="00E175D1" w:rsidRPr="004D3B47">
              <w:instrText xml:space="preserve"> REF _Ref370135964 \h  \* MERGEFORMAT </w:instrText>
            </w:r>
            <w:r w:rsidR="00E175D1" w:rsidRPr="004D3B47">
              <w:fldChar w:fldCharType="separate"/>
            </w:r>
            <w:r w:rsidR="00D03680" w:rsidRPr="00E45DF9">
              <w:t xml:space="preserve">Figure </w:t>
            </w:r>
            <w:r w:rsidR="00D03680">
              <w:rPr>
                <w:noProof/>
              </w:rPr>
              <w:t>58</w:t>
            </w:r>
            <w:r w:rsidR="00E175D1" w:rsidRPr="004D3B47">
              <w:fldChar w:fldCharType="end"/>
            </w:r>
            <w:r w:rsidR="00E175D1">
              <w:t xml:space="preserve">, </w:t>
            </w:r>
            <w:r w:rsidR="00E175D1">
              <w:fldChar w:fldCharType="begin"/>
            </w:r>
            <w:r w:rsidR="00E175D1">
              <w:instrText xml:space="preserve"> REF _Ref482781715 \h </w:instrText>
            </w:r>
            <w:r w:rsidR="00E175D1">
              <w:fldChar w:fldCharType="separate"/>
            </w:r>
            <w:r w:rsidR="00D03680" w:rsidRPr="004D3B47">
              <w:t xml:space="preserve">Table </w:t>
            </w:r>
            <w:r w:rsidR="00D03680">
              <w:rPr>
                <w:noProof/>
              </w:rPr>
              <w:t>58</w:t>
            </w:r>
            <w:r w:rsidR="00E175D1">
              <w:fldChar w:fldCharType="end"/>
            </w:r>
            <w:r w:rsidR="00E175D1" w:rsidRPr="004D3B47">
              <w:rPr>
                <w:lang w:val="en-NZ"/>
              </w:rPr>
              <w:t>).</w:t>
            </w:r>
            <w:r w:rsidR="00E175D1">
              <w:rPr>
                <w:lang w:val="en-NZ"/>
              </w:rPr>
              <w:t xml:space="preserve"> </w:t>
            </w:r>
            <w:r w:rsidR="00201D60" w:rsidRPr="004D3B47">
              <w:t xml:space="preserve">The proportion of histology samples reported on within 15 days ranged from </w:t>
            </w:r>
            <w:r w:rsidR="006745A7" w:rsidRPr="004D3B47">
              <w:rPr>
                <w:szCs w:val="23"/>
              </w:rPr>
              <w:t>86.1</w:t>
            </w:r>
            <w:r w:rsidR="00201D60" w:rsidRPr="004D3B47">
              <w:rPr>
                <w:szCs w:val="23"/>
              </w:rPr>
              <w:t>%</w:t>
            </w:r>
            <w:r w:rsidR="00201D60" w:rsidRPr="004D3B47">
              <w:t xml:space="preserve"> (</w:t>
            </w:r>
            <w:r w:rsidR="006745A7" w:rsidRPr="004D3B47">
              <w:rPr>
                <w:szCs w:val="23"/>
              </w:rPr>
              <w:t>Pathlab</w:t>
            </w:r>
            <w:r w:rsidR="00201D60" w:rsidRPr="004D3B47">
              <w:rPr>
                <w:szCs w:val="23"/>
              </w:rPr>
              <w:t>)</w:t>
            </w:r>
            <w:r w:rsidR="00201D60" w:rsidRPr="004D3B47">
              <w:t xml:space="preserve"> to </w:t>
            </w:r>
            <w:r w:rsidR="006745A7" w:rsidRPr="004D3B47">
              <w:rPr>
                <w:szCs w:val="23"/>
              </w:rPr>
              <w:t>100.0</w:t>
            </w:r>
            <w:r w:rsidR="00201D60" w:rsidRPr="004D3B47">
              <w:rPr>
                <w:szCs w:val="23"/>
              </w:rPr>
              <w:t xml:space="preserve">% </w:t>
            </w:r>
            <w:r w:rsidR="00201D60" w:rsidRPr="004D3B47">
              <w:t>(</w:t>
            </w:r>
            <w:r w:rsidR="006745A7" w:rsidRPr="004D3B47">
              <w:rPr>
                <w:szCs w:val="23"/>
              </w:rPr>
              <w:t>Nelson Hospital Laboratory</w:t>
            </w:r>
            <w:r w:rsidR="00070858" w:rsidRPr="004D3B47">
              <w:rPr>
                <w:szCs w:val="23"/>
              </w:rPr>
              <w:t xml:space="preserve"> and Taranaki Medlab</w:t>
            </w:r>
            <w:r w:rsidR="00201D60" w:rsidRPr="004D3B47">
              <w:rPr>
                <w:szCs w:val="23"/>
              </w:rPr>
              <w:t>).</w:t>
            </w:r>
          </w:p>
          <w:p w14:paraId="72A21AB7" w14:textId="77777777" w:rsidR="00A02301" w:rsidRPr="004D3B47" w:rsidRDefault="00A02301" w:rsidP="00AC388A">
            <w:pPr>
              <w:pStyle w:val="NoSpacing"/>
              <w:jc w:val="both"/>
            </w:pPr>
          </w:p>
          <w:p w14:paraId="4FE7DDEF" w14:textId="16FCE439" w:rsidR="0098494D" w:rsidRPr="004D3B47" w:rsidRDefault="00365ACF" w:rsidP="00AC388A">
            <w:pPr>
              <w:pStyle w:val="NoSpacing"/>
              <w:jc w:val="both"/>
              <w:rPr>
                <w:b/>
                <w:i/>
              </w:rPr>
            </w:pPr>
            <w:r>
              <w:rPr>
                <w:b/>
                <w:i/>
              </w:rPr>
              <w:t>Low-grade</w:t>
            </w:r>
            <w:r w:rsidR="0087306E" w:rsidRPr="004D3B47">
              <w:rPr>
                <w:b/>
                <w:i/>
              </w:rPr>
              <w:t xml:space="preserve"> c</w:t>
            </w:r>
            <w:r w:rsidR="00431FF8" w:rsidRPr="004D3B47">
              <w:rPr>
                <w:b/>
                <w:i/>
              </w:rPr>
              <w:t xml:space="preserve">ytology with </w:t>
            </w:r>
            <w:r w:rsidR="0015029E" w:rsidRPr="004D3B47">
              <w:rPr>
                <w:b/>
                <w:i/>
              </w:rPr>
              <w:t xml:space="preserve">associated </w:t>
            </w:r>
            <w:r w:rsidR="0098494D" w:rsidRPr="004D3B47">
              <w:rPr>
                <w:b/>
                <w:i/>
              </w:rPr>
              <w:t xml:space="preserve">HPV </w:t>
            </w:r>
            <w:r w:rsidR="0015029E" w:rsidRPr="004D3B47">
              <w:rPr>
                <w:b/>
                <w:i/>
              </w:rPr>
              <w:t xml:space="preserve">triage </w:t>
            </w:r>
            <w:r w:rsidR="0098494D" w:rsidRPr="004D3B47">
              <w:rPr>
                <w:b/>
                <w:i/>
              </w:rPr>
              <w:t>test</w:t>
            </w:r>
            <w:r w:rsidR="00431FF8" w:rsidRPr="004D3B47">
              <w:rPr>
                <w:b/>
                <w:i/>
              </w:rPr>
              <w:t>ing</w:t>
            </w:r>
          </w:p>
          <w:p w14:paraId="0D39F29E" w14:textId="72673D27" w:rsidR="00C47EE1" w:rsidRPr="004D3B47" w:rsidRDefault="00192E63" w:rsidP="00AC388A">
            <w:pPr>
              <w:pStyle w:val="NoSpacing"/>
              <w:jc w:val="both"/>
            </w:pPr>
            <w:r w:rsidRPr="004D3B47">
              <w:t>Six</w:t>
            </w:r>
            <w:r w:rsidR="002B762C" w:rsidRPr="004D3B47">
              <w:t xml:space="preserve"> </w:t>
            </w:r>
            <w:r w:rsidR="00A24409" w:rsidRPr="004D3B47">
              <w:rPr>
                <w:szCs w:val="23"/>
              </w:rPr>
              <w:t>laboratories</w:t>
            </w:r>
            <w:r w:rsidR="00A24409" w:rsidRPr="004D3B47">
              <w:t xml:space="preserve"> received </w:t>
            </w:r>
            <w:bookmarkStart w:id="1191" w:name="ind55_triage_smpl"/>
            <w:r w:rsidR="006745A7" w:rsidRPr="004D3B47">
              <w:rPr>
                <w:szCs w:val="23"/>
              </w:rPr>
              <w:t>3,</w:t>
            </w:r>
            <w:bookmarkEnd w:id="1191"/>
            <w:r w:rsidR="006745A7" w:rsidRPr="004D3B47">
              <w:rPr>
                <w:szCs w:val="23"/>
              </w:rPr>
              <w:t>065</w:t>
            </w:r>
            <w:r w:rsidR="009F4582" w:rsidRPr="004D3B47">
              <w:t xml:space="preserve"> </w:t>
            </w:r>
            <w:r w:rsidR="002B762C" w:rsidRPr="004D3B47">
              <w:t xml:space="preserve">cytology </w:t>
            </w:r>
            <w:r w:rsidR="00A24409" w:rsidRPr="004D3B47">
              <w:t xml:space="preserve">samples during the current </w:t>
            </w:r>
            <w:r w:rsidR="00325D57" w:rsidRPr="004D3B47">
              <w:t>monitoring</w:t>
            </w:r>
            <w:r w:rsidR="00A24409" w:rsidRPr="004D3B47">
              <w:t xml:space="preserve"> period</w:t>
            </w:r>
            <w:r w:rsidR="002B762C" w:rsidRPr="004D3B47">
              <w:t xml:space="preserve"> which were associated with HPV testing f</w:t>
            </w:r>
            <w:r w:rsidR="00C06C05" w:rsidRPr="004D3B47">
              <w:t>or the purpose of triage of low</w:t>
            </w:r>
            <w:r w:rsidR="00F53D95" w:rsidRPr="004D3B47">
              <w:t>-</w:t>
            </w:r>
            <w:r w:rsidR="002B762C" w:rsidRPr="004D3B47">
              <w:t>grade abnormalities</w:t>
            </w:r>
            <w:r w:rsidR="00A24409" w:rsidRPr="004D3B47">
              <w:t xml:space="preserve">. Overall, </w:t>
            </w:r>
            <w:r w:rsidR="006745A7" w:rsidRPr="004D3B47">
              <w:rPr>
                <w:szCs w:val="23"/>
              </w:rPr>
              <w:t>98.9</w:t>
            </w:r>
            <w:r w:rsidR="00A24409" w:rsidRPr="004D3B47">
              <w:rPr>
                <w:szCs w:val="23"/>
              </w:rPr>
              <w:t>%</w:t>
            </w:r>
            <w:r w:rsidR="00A24409" w:rsidRPr="004D3B47">
              <w:t xml:space="preserve"> of </w:t>
            </w:r>
            <w:r w:rsidR="002B762C" w:rsidRPr="004D3B47">
              <w:t xml:space="preserve">these cytology </w:t>
            </w:r>
            <w:r w:rsidR="00A24409" w:rsidRPr="004D3B47">
              <w:t xml:space="preserve">samples were reported within 15 </w:t>
            </w:r>
            <w:r w:rsidR="00A24409" w:rsidRPr="004D3B47">
              <w:rPr>
                <w:szCs w:val="23"/>
              </w:rPr>
              <w:t>working</w:t>
            </w:r>
            <w:r w:rsidR="00A24409" w:rsidRPr="004D3B47">
              <w:t xml:space="preserve"> days, which</w:t>
            </w:r>
            <w:r w:rsidR="00C06C05" w:rsidRPr="004D3B47">
              <w:t xml:space="preserve"> </w:t>
            </w:r>
            <w:r w:rsidR="003B6751" w:rsidRPr="004D3B47">
              <w:t>meets</w:t>
            </w:r>
            <w:r w:rsidR="00126D9B" w:rsidRPr="004D3B47">
              <w:t xml:space="preserve"> </w:t>
            </w:r>
            <w:r w:rsidR="00A24409" w:rsidRPr="004D3B47">
              <w:t>the target</w:t>
            </w:r>
            <w:r w:rsidR="00A2594A" w:rsidRPr="004D3B47">
              <w:t xml:space="preserve"> of 98%</w:t>
            </w:r>
            <w:r w:rsidR="00C53C13" w:rsidRPr="004D3B47">
              <w:t xml:space="preserve">. The proportion of </w:t>
            </w:r>
            <w:r w:rsidR="002B762C" w:rsidRPr="004D3B47">
              <w:t xml:space="preserve">cytology samples with </w:t>
            </w:r>
            <w:r w:rsidR="00C53C13" w:rsidRPr="004D3B47">
              <w:t xml:space="preserve">HPV </w:t>
            </w:r>
            <w:r w:rsidR="002B762C" w:rsidRPr="004D3B47">
              <w:t xml:space="preserve">triage </w:t>
            </w:r>
            <w:r w:rsidR="00C53C13" w:rsidRPr="004D3B47">
              <w:t xml:space="preserve">tests reported within 15 days ranged from </w:t>
            </w:r>
            <w:bookmarkStart w:id="1192" w:name="ind55_triage15wd_min_pct"/>
            <w:r w:rsidR="006745A7" w:rsidRPr="004D3B47">
              <w:rPr>
                <w:szCs w:val="23"/>
              </w:rPr>
              <w:t>96.4</w:t>
            </w:r>
            <w:bookmarkEnd w:id="1192"/>
            <w:r w:rsidR="00C06C05" w:rsidRPr="004D3B47">
              <w:rPr>
                <w:szCs w:val="23"/>
              </w:rPr>
              <w:t>%</w:t>
            </w:r>
            <w:r w:rsidR="0030613A" w:rsidRPr="004D3B47">
              <w:t xml:space="preserve"> </w:t>
            </w:r>
            <w:r w:rsidR="00C53C13" w:rsidRPr="004D3B47">
              <w:t>(</w:t>
            </w:r>
            <w:r w:rsidR="006745A7" w:rsidRPr="004D3B47">
              <w:rPr>
                <w:szCs w:val="23"/>
              </w:rPr>
              <w:t>Medlab Central Ltd</w:t>
            </w:r>
            <w:r w:rsidR="00C53C13" w:rsidRPr="004D3B47">
              <w:rPr>
                <w:szCs w:val="23"/>
              </w:rPr>
              <w:t>)</w:t>
            </w:r>
            <w:r w:rsidR="00C06C05" w:rsidRPr="004D3B47">
              <w:t xml:space="preserve"> </w:t>
            </w:r>
            <w:r w:rsidR="00C53C13" w:rsidRPr="004D3B47">
              <w:t>to</w:t>
            </w:r>
            <w:r w:rsidR="00E10FE6" w:rsidRPr="004D3B47">
              <w:t xml:space="preserve"> </w:t>
            </w:r>
            <w:r w:rsidR="006745A7" w:rsidRPr="004D3B47">
              <w:rPr>
                <w:szCs w:val="23"/>
              </w:rPr>
              <w:t>100.0</w:t>
            </w:r>
            <w:r w:rsidR="0030613A" w:rsidRPr="004D3B47">
              <w:rPr>
                <w:szCs w:val="23"/>
              </w:rPr>
              <w:t xml:space="preserve">% </w:t>
            </w:r>
            <w:r w:rsidR="00C53C13" w:rsidRPr="004D3B47">
              <w:t>(</w:t>
            </w:r>
            <w:r w:rsidR="006745A7" w:rsidRPr="004D3B47">
              <w:rPr>
                <w:szCs w:val="23"/>
              </w:rPr>
              <w:t>Anatomical Pathology Services</w:t>
            </w:r>
            <w:r w:rsidR="00332844">
              <w:rPr>
                <w:szCs w:val="23"/>
              </w:rPr>
              <w:t xml:space="preserve">; </w:t>
            </w:r>
            <w:r w:rsidR="00BA3E25" w:rsidRPr="004D3B47">
              <w:rPr>
                <w:b/>
                <w:bCs/>
                <w:lang w:val="en-US"/>
              </w:rPr>
              <w:fldChar w:fldCharType="begin"/>
            </w:r>
            <w:r w:rsidR="00BA3E25" w:rsidRPr="004D3B47">
              <w:rPr>
                <w:lang w:val="en-NZ"/>
              </w:rPr>
              <w:instrText xml:space="preserve"> REF _Ref504124882 \h </w:instrText>
            </w:r>
            <w:r w:rsidR="006A2681" w:rsidRPr="004D3B47">
              <w:rPr>
                <w:b/>
                <w:bCs/>
                <w:lang w:val="en-US"/>
              </w:rPr>
              <w:instrText xml:space="preserve"> \* MERGEFORMAT </w:instrText>
            </w:r>
            <w:r w:rsidR="00BA3E25" w:rsidRPr="004D3B47">
              <w:rPr>
                <w:b/>
                <w:bCs/>
                <w:lang w:val="en-US"/>
              </w:rPr>
            </w:r>
            <w:r w:rsidR="00BA3E25" w:rsidRPr="004D3B47">
              <w:rPr>
                <w:b/>
                <w:bCs/>
                <w:lang w:val="en-US"/>
              </w:rPr>
              <w:fldChar w:fldCharType="separate"/>
            </w:r>
            <w:r w:rsidR="00D03680" w:rsidRPr="00E45DF9">
              <w:t xml:space="preserve">Figure </w:t>
            </w:r>
            <w:r w:rsidR="00D03680">
              <w:rPr>
                <w:noProof/>
              </w:rPr>
              <w:t>59</w:t>
            </w:r>
            <w:r w:rsidR="00BA3E25" w:rsidRPr="004D3B47">
              <w:rPr>
                <w:b/>
                <w:bCs/>
                <w:lang w:val="en-US"/>
              </w:rPr>
              <w:fldChar w:fldCharType="end"/>
            </w:r>
            <w:r w:rsidR="00C47EE1" w:rsidRPr="004D3B47">
              <w:t xml:space="preserve">, </w:t>
            </w:r>
            <w:r w:rsidR="00C47EE1" w:rsidRPr="004D3B47">
              <w:fldChar w:fldCharType="begin"/>
            </w:r>
            <w:r w:rsidR="00C47EE1" w:rsidRPr="004D3B47">
              <w:instrText xml:space="preserve"> REF _Ref482781792 \h  \* MERGEFORMAT </w:instrText>
            </w:r>
            <w:r w:rsidR="00C47EE1" w:rsidRPr="004D3B47">
              <w:fldChar w:fldCharType="separate"/>
            </w:r>
            <w:r w:rsidR="00D03680" w:rsidRPr="004D3B47">
              <w:t xml:space="preserve">Table </w:t>
            </w:r>
            <w:r w:rsidR="00D03680">
              <w:rPr>
                <w:noProof/>
              </w:rPr>
              <w:t>59</w:t>
            </w:r>
            <w:r w:rsidR="00C47EE1" w:rsidRPr="004D3B47">
              <w:fldChar w:fldCharType="end"/>
            </w:r>
            <w:r w:rsidR="00C47EE1" w:rsidRPr="004D3B47">
              <w:t>).</w:t>
            </w:r>
          </w:p>
          <w:p w14:paraId="031D543F" w14:textId="77777777" w:rsidR="00C47EE1" w:rsidRPr="004D3B47" w:rsidRDefault="00C47EE1" w:rsidP="00AC388A">
            <w:pPr>
              <w:pStyle w:val="NoSpacing"/>
              <w:jc w:val="both"/>
            </w:pPr>
          </w:p>
          <w:p w14:paraId="173594E2" w14:textId="7B7C4F10" w:rsidR="00C47EE1" w:rsidRPr="004D3B47" w:rsidRDefault="00B66FB5" w:rsidP="00AC388A">
            <w:pPr>
              <w:pStyle w:val="NoSpacing"/>
              <w:jc w:val="both"/>
            </w:pPr>
            <w:r w:rsidRPr="004D3B47">
              <w:t xml:space="preserve">The target of </w:t>
            </w:r>
            <w:r w:rsidR="006137B6" w:rsidRPr="004D3B47">
              <w:t>98</w:t>
            </w:r>
            <w:r w:rsidRPr="004D3B47">
              <w:t xml:space="preserve">% of tests reported within 15 working days was met by </w:t>
            </w:r>
            <w:r w:rsidR="00070858" w:rsidRPr="004D3B47">
              <w:rPr>
                <w:lang w:val="en-NZ"/>
              </w:rPr>
              <w:t>three</w:t>
            </w:r>
            <w:r w:rsidR="003B6751" w:rsidRPr="004D3B47">
              <w:t xml:space="preserve"> of the six</w:t>
            </w:r>
            <w:r w:rsidR="00C231A5" w:rsidRPr="004D3B47">
              <w:t xml:space="preserve"> </w:t>
            </w:r>
            <w:r w:rsidRPr="004D3B47">
              <w:rPr>
                <w:szCs w:val="23"/>
              </w:rPr>
              <w:t>laborator</w:t>
            </w:r>
            <w:r w:rsidR="006137B6" w:rsidRPr="004D3B47">
              <w:rPr>
                <w:szCs w:val="23"/>
              </w:rPr>
              <w:t>ies</w:t>
            </w:r>
            <w:r w:rsidRPr="004D3B47">
              <w:t>.</w:t>
            </w:r>
            <w:r w:rsidR="00D35E58" w:rsidRPr="004D3B47">
              <w:t xml:space="preserve"> </w:t>
            </w:r>
            <w:r w:rsidR="00916C0B" w:rsidRPr="004D3B47">
              <w:t>Nationally, t</w:t>
            </w:r>
            <w:r w:rsidR="00D35E58" w:rsidRPr="004D3B47">
              <w:t>he proportion of cytology repor</w:t>
            </w:r>
            <w:r w:rsidR="00630D37" w:rsidRPr="004D3B47">
              <w:t xml:space="preserve">ted within 15 days </w:t>
            </w:r>
            <w:r w:rsidR="000172B9" w:rsidRPr="004D3B47">
              <w:t>for</w:t>
            </w:r>
            <w:r w:rsidR="00D35E58" w:rsidRPr="004D3B47">
              <w:t xml:space="preserve"> cytology </w:t>
            </w:r>
            <w:r w:rsidR="00D45F0C" w:rsidRPr="004D3B47">
              <w:t xml:space="preserve">associated </w:t>
            </w:r>
            <w:r w:rsidR="00D35E58" w:rsidRPr="004D3B47">
              <w:t xml:space="preserve">with </w:t>
            </w:r>
            <w:r w:rsidR="00365ACF">
              <w:t>low-grade</w:t>
            </w:r>
            <w:r w:rsidR="00D35E58" w:rsidRPr="004D3B47">
              <w:t xml:space="preserve"> triage HPV testing</w:t>
            </w:r>
            <w:r w:rsidR="0041066A" w:rsidRPr="004D3B47">
              <w:t xml:space="preserve"> (</w:t>
            </w:r>
            <w:r w:rsidR="006745A7" w:rsidRPr="004D3B47">
              <w:rPr>
                <w:szCs w:val="23"/>
              </w:rPr>
              <w:t>98.9</w:t>
            </w:r>
            <w:r w:rsidR="00C06C05" w:rsidRPr="004D3B47">
              <w:rPr>
                <w:szCs w:val="23"/>
              </w:rPr>
              <w:t>%</w:t>
            </w:r>
            <w:r w:rsidR="0041066A" w:rsidRPr="004D3B47">
              <w:rPr>
                <w:szCs w:val="23"/>
              </w:rPr>
              <w:t>)</w:t>
            </w:r>
            <w:r w:rsidR="00C06C05" w:rsidRPr="004D3B47">
              <w:rPr>
                <w:szCs w:val="23"/>
              </w:rPr>
              <w:t xml:space="preserve"> </w:t>
            </w:r>
            <w:r w:rsidR="009F223A" w:rsidRPr="004D3B47">
              <w:t xml:space="preserve">was </w:t>
            </w:r>
            <w:r w:rsidR="00C231A5" w:rsidRPr="004D3B47">
              <w:t>similar to</w:t>
            </w:r>
            <w:r w:rsidR="0014060D" w:rsidRPr="004D3B47">
              <w:t xml:space="preserve"> </w:t>
            </w:r>
            <w:r w:rsidR="009F223A" w:rsidRPr="004D3B47">
              <w:t>t</w:t>
            </w:r>
            <w:r w:rsidR="00691A76" w:rsidRPr="004D3B47">
              <w:t xml:space="preserve">he </w:t>
            </w:r>
            <w:r w:rsidR="00D35E58" w:rsidRPr="004D3B47">
              <w:t xml:space="preserve">cytology </w:t>
            </w:r>
            <w:r w:rsidR="009F223A" w:rsidRPr="004D3B47">
              <w:t xml:space="preserve">reported </w:t>
            </w:r>
            <w:r w:rsidR="00D35E58" w:rsidRPr="004D3B47">
              <w:t>overall</w:t>
            </w:r>
            <w:r w:rsidR="0041066A" w:rsidRPr="004D3B47">
              <w:t xml:space="preserve"> (</w:t>
            </w:r>
            <w:r w:rsidR="006745A7" w:rsidRPr="004D3B47">
              <w:rPr>
                <w:szCs w:val="23"/>
              </w:rPr>
              <w:t>98.8</w:t>
            </w:r>
            <w:r w:rsidR="00DA69AE" w:rsidRPr="004D3B47">
              <w:rPr>
                <w:szCs w:val="23"/>
              </w:rPr>
              <w:t>%</w:t>
            </w:r>
            <w:r w:rsidR="0041066A" w:rsidRPr="004D3B47">
              <w:rPr>
                <w:szCs w:val="23"/>
              </w:rPr>
              <w:t>).</w:t>
            </w:r>
            <w:r w:rsidR="00DA69AE" w:rsidRPr="004D3B47">
              <w:rPr>
                <w:szCs w:val="23"/>
              </w:rPr>
              <w:t xml:space="preserve"> </w:t>
            </w:r>
            <w:r w:rsidR="003B6751" w:rsidRPr="004D3B47">
              <w:t xml:space="preserve">At </w:t>
            </w:r>
            <w:r w:rsidR="00A36E51" w:rsidRPr="004D3B47">
              <w:t>most</w:t>
            </w:r>
            <w:r w:rsidR="003B6751" w:rsidRPr="004D3B47">
              <w:t xml:space="preserve"> laboratories, t</w:t>
            </w:r>
            <w:r w:rsidR="00583948" w:rsidRPr="004D3B47">
              <w:t xml:space="preserve">he proportion of cytology tests reported within 15 </w:t>
            </w:r>
            <w:r w:rsidR="00CD419D" w:rsidRPr="004D3B47">
              <w:t xml:space="preserve">working </w:t>
            </w:r>
            <w:r w:rsidR="00583948" w:rsidRPr="004D3B47">
              <w:t xml:space="preserve">days </w:t>
            </w:r>
            <w:r w:rsidR="003B6751" w:rsidRPr="004D3B47">
              <w:t>wa</w:t>
            </w:r>
            <w:r w:rsidR="00583948" w:rsidRPr="004D3B47">
              <w:t xml:space="preserve">s similar regardless of whether there is </w:t>
            </w:r>
            <w:r w:rsidR="00630D37" w:rsidRPr="004D3B47">
              <w:t>an associated HPV triage test</w:t>
            </w:r>
            <w:r w:rsidR="006722FD" w:rsidRPr="004D3B47">
              <w:t xml:space="preserve"> </w:t>
            </w:r>
            <w:r w:rsidR="00F11ABA" w:rsidRPr="004D3B47">
              <w:t>(</w:t>
            </w:r>
            <w:r w:rsidR="00ED6954" w:rsidRPr="004D3B47">
              <w:rPr>
                <w:lang w:val="en-NZ"/>
              </w:rPr>
              <w:fldChar w:fldCharType="begin"/>
            </w:r>
            <w:r w:rsidR="00ED6954" w:rsidRPr="004D3B47">
              <w:rPr>
                <w:lang w:val="en-NZ"/>
              </w:rPr>
              <w:instrText xml:space="preserve"> REF _Ref504124882 \h </w:instrText>
            </w:r>
            <w:r w:rsidR="006A2681" w:rsidRPr="004D3B47">
              <w:rPr>
                <w:lang w:val="en-NZ"/>
              </w:rPr>
              <w:instrText xml:space="preserve"> \* MERGEFORMAT </w:instrText>
            </w:r>
            <w:r w:rsidR="00ED6954" w:rsidRPr="004D3B47">
              <w:rPr>
                <w:lang w:val="en-NZ"/>
              </w:rPr>
            </w:r>
            <w:r w:rsidR="00ED6954" w:rsidRPr="004D3B47">
              <w:rPr>
                <w:lang w:val="en-NZ"/>
              </w:rPr>
              <w:fldChar w:fldCharType="separate"/>
            </w:r>
            <w:r w:rsidR="00D03680" w:rsidRPr="00E45DF9">
              <w:t xml:space="preserve">Figure </w:t>
            </w:r>
            <w:r w:rsidR="00D03680">
              <w:rPr>
                <w:noProof/>
              </w:rPr>
              <w:t>59</w:t>
            </w:r>
            <w:r w:rsidR="00ED6954" w:rsidRPr="004D3B47">
              <w:rPr>
                <w:lang w:val="en-NZ"/>
              </w:rPr>
              <w:fldChar w:fldCharType="end"/>
            </w:r>
            <w:r w:rsidR="00C47EE1" w:rsidRPr="004D3B47">
              <w:rPr>
                <w:lang w:val="en-NZ"/>
              </w:rPr>
              <w:t>).</w:t>
            </w:r>
          </w:p>
          <w:p w14:paraId="7D9D6B15" w14:textId="77777777" w:rsidR="00B650C7" w:rsidRPr="004D3B47" w:rsidRDefault="00B650C7" w:rsidP="00AC388A">
            <w:pPr>
              <w:pStyle w:val="NoSpacing"/>
              <w:jc w:val="both"/>
            </w:pPr>
          </w:p>
        </w:tc>
      </w:tr>
      <w:tr w:rsidR="004D3B47" w:rsidRPr="004D3B47" w14:paraId="4ACA2FBE" w14:textId="77777777">
        <w:tc>
          <w:tcPr>
            <w:tcW w:w="1526" w:type="dxa"/>
          </w:tcPr>
          <w:p w14:paraId="005A3100" w14:textId="77777777" w:rsidR="00C147F7" w:rsidRPr="004D3B47" w:rsidRDefault="00C147F7" w:rsidP="00DE16F5">
            <w:pPr>
              <w:spacing w:before="120"/>
              <w:ind w:right="544"/>
              <w:jc w:val="both"/>
              <w:rPr>
                <w:b/>
              </w:rPr>
            </w:pPr>
            <w:r w:rsidRPr="004D3B47">
              <w:rPr>
                <w:b/>
              </w:rPr>
              <w:t>Trends</w:t>
            </w:r>
          </w:p>
        </w:tc>
        <w:tc>
          <w:tcPr>
            <w:tcW w:w="7796" w:type="dxa"/>
          </w:tcPr>
          <w:p w14:paraId="1F166E1F" w14:textId="77777777" w:rsidR="008B7B63" w:rsidRPr="004D3B47" w:rsidRDefault="003C653B" w:rsidP="00AC388A">
            <w:pPr>
              <w:spacing w:before="120"/>
              <w:ind w:right="34"/>
              <w:jc w:val="both"/>
              <w:rPr>
                <w:b/>
                <w:i/>
                <w:lang w:val="en-NZ"/>
              </w:rPr>
            </w:pPr>
            <w:r w:rsidRPr="004D3B47">
              <w:rPr>
                <w:b/>
                <w:i/>
                <w:lang w:val="en-NZ"/>
              </w:rPr>
              <w:t>Cytology</w:t>
            </w:r>
          </w:p>
          <w:p w14:paraId="3A8B59AE" w14:textId="0CB11732" w:rsidR="001C2A1A" w:rsidRPr="004D3B47" w:rsidRDefault="007752E1" w:rsidP="00AC388A">
            <w:pPr>
              <w:pStyle w:val="NoSpacing"/>
              <w:jc w:val="both"/>
            </w:pPr>
            <w:r w:rsidRPr="004D3B47">
              <w:t>T</w:t>
            </w:r>
            <w:r w:rsidR="00C147F7" w:rsidRPr="004D3B47">
              <w:t xml:space="preserve">he overall proportion of </w:t>
            </w:r>
            <w:r w:rsidR="00E66EE9" w:rsidRPr="004D3B47">
              <w:t xml:space="preserve">samples </w:t>
            </w:r>
            <w:r w:rsidR="00C147F7" w:rsidRPr="004D3B47">
              <w:t xml:space="preserve">reported on within </w:t>
            </w:r>
            <w:r w:rsidR="00E66EE9" w:rsidRPr="004D3B47">
              <w:t xml:space="preserve">seven </w:t>
            </w:r>
            <w:r w:rsidR="00C147F7" w:rsidRPr="004D3B47">
              <w:t>working days</w:t>
            </w:r>
            <w:r w:rsidRPr="004D3B47">
              <w:t xml:space="preserve"> </w:t>
            </w:r>
            <w:r w:rsidR="00CD419D" w:rsidRPr="004D3B47">
              <w:t xml:space="preserve">in the current report </w:t>
            </w:r>
            <w:r w:rsidR="004A2870" w:rsidRPr="004D3B47">
              <w:t>(</w:t>
            </w:r>
            <w:r w:rsidR="006745A7" w:rsidRPr="004D3B47">
              <w:rPr>
                <w:szCs w:val="23"/>
              </w:rPr>
              <w:t>95.8</w:t>
            </w:r>
            <w:r w:rsidR="004A2870" w:rsidRPr="004D3B47">
              <w:rPr>
                <w:lang w:val="en-NZ"/>
              </w:rPr>
              <w:t>%) is</w:t>
            </w:r>
            <w:r w:rsidR="001B33BC" w:rsidRPr="004D3B47">
              <w:t xml:space="preserve"> </w:t>
            </w:r>
            <w:r w:rsidR="006745A7" w:rsidRPr="004D3B47">
              <w:rPr>
                <w:szCs w:val="23"/>
              </w:rPr>
              <w:t>lower</w:t>
            </w:r>
            <w:r w:rsidR="006745A7" w:rsidRPr="004D3B47">
              <w:t xml:space="preserve"> than</w:t>
            </w:r>
            <w:r w:rsidR="000C7A27" w:rsidRPr="004D3B47">
              <w:t xml:space="preserve"> </w:t>
            </w:r>
            <w:r w:rsidR="00F807FA" w:rsidRPr="004D3B47">
              <w:rPr>
                <w:lang w:val="en-NZ"/>
              </w:rPr>
              <w:t>the proportion reported</w:t>
            </w:r>
            <w:r w:rsidR="00E64A0D" w:rsidRPr="004D3B47">
              <w:rPr>
                <w:lang w:val="en-NZ"/>
              </w:rPr>
              <w:t xml:space="preserve"> </w:t>
            </w:r>
            <w:r w:rsidR="00CD419D" w:rsidRPr="004D3B47">
              <w:t xml:space="preserve">in the </w:t>
            </w:r>
            <w:r w:rsidRPr="004D3B47">
              <w:t xml:space="preserve">previous monitoring period </w:t>
            </w:r>
            <w:r w:rsidR="00CD419D" w:rsidRPr="004D3B47">
              <w:t>(</w:t>
            </w:r>
            <w:r w:rsidR="006745A7" w:rsidRPr="004D3B47">
              <w:rPr>
                <w:szCs w:val="23"/>
              </w:rPr>
              <w:t>96</w:t>
            </w:r>
            <w:r w:rsidR="006745A7" w:rsidRPr="004D3B47">
              <w:t>.9</w:t>
            </w:r>
            <w:r w:rsidR="003D402D" w:rsidRPr="004D3B47">
              <w:rPr>
                <w:lang w:val="en-NZ"/>
              </w:rPr>
              <w:t>%</w:t>
            </w:r>
            <w:r w:rsidR="00CD419D" w:rsidRPr="004D3B47">
              <w:rPr>
                <w:lang w:val="en-NZ"/>
              </w:rPr>
              <w:t>)</w:t>
            </w:r>
            <w:r w:rsidRPr="004D3B47">
              <w:rPr>
                <w:lang w:val="en-NZ"/>
              </w:rPr>
              <w:t xml:space="preserve">. </w:t>
            </w:r>
            <w:r w:rsidR="00070858" w:rsidRPr="004D3B47">
              <w:rPr>
                <w:szCs w:val="23"/>
              </w:rPr>
              <w:t>Five</w:t>
            </w:r>
            <w:r w:rsidR="00A34480" w:rsidRPr="004D3B47">
              <w:rPr>
                <w:szCs w:val="23"/>
              </w:rPr>
              <w:t xml:space="preserve"> </w:t>
            </w:r>
            <w:r w:rsidR="00730D98" w:rsidRPr="004D3B47">
              <w:t>laboratories</w:t>
            </w:r>
            <w:r w:rsidR="004F07D0" w:rsidRPr="004D3B47">
              <w:t xml:space="preserve"> met the target in this </w:t>
            </w:r>
            <w:r w:rsidR="00325D57" w:rsidRPr="004D3B47">
              <w:t>monitoring period</w:t>
            </w:r>
            <w:r w:rsidR="00357B2E" w:rsidRPr="004D3B47">
              <w:t xml:space="preserve"> which is </w:t>
            </w:r>
            <w:r w:rsidR="006745A7" w:rsidRPr="004D3B47">
              <w:rPr>
                <w:szCs w:val="23"/>
              </w:rPr>
              <w:t xml:space="preserve">lower </w:t>
            </w:r>
            <w:r w:rsidR="00B56B79">
              <w:rPr>
                <w:szCs w:val="23"/>
              </w:rPr>
              <w:t>than in the previous</w:t>
            </w:r>
            <w:r w:rsidR="00357B2E" w:rsidRPr="004D3B47">
              <w:t xml:space="preserve"> reporting period</w:t>
            </w:r>
            <w:r w:rsidR="0047657C" w:rsidRPr="004D3B47">
              <w:t xml:space="preserve"> (</w:t>
            </w:r>
            <w:r w:rsidR="00070858" w:rsidRPr="004D3B47">
              <w:rPr>
                <w:szCs w:val="23"/>
              </w:rPr>
              <w:t>all six laboratories</w:t>
            </w:r>
            <w:r w:rsidR="0047657C" w:rsidRPr="004D3B47">
              <w:t>)</w:t>
            </w:r>
            <w:r w:rsidR="004F07D0" w:rsidRPr="004D3B47">
              <w:t>.</w:t>
            </w:r>
            <w:r w:rsidR="00351260" w:rsidRPr="004D3B47">
              <w:t xml:space="preserve"> The proportion of samples reported on within 15 working days was </w:t>
            </w:r>
            <w:r w:rsidR="006745A7" w:rsidRPr="004D3B47">
              <w:rPr>
                <w:szCs w:val="23"/>
              </w:rPr>
              <w:t>lower than</w:t>
            </w:r>
            <w:r w:rsidR="0069180E" w:rsidRPr="004D3B47">
              <w:t xml:space="preserve"> in </w:t>
            </w:r>
            <w:r w:rsidR="00357B2E" w:rsidRPr="004D3B47">
              <w:t>the previous monitoring period</w:t>
            </w:r>
            <w:r w:rsidR="00351260" w:rsidRPr="004D3B47">
              <w:t xml:space="preserve"> (</w:t>
            </w:r>
            <w:r w:rsidR="006745A7" w:rsidRPr="004D3B47">
              <w:rPr>
                <w:szCs w:val="23"/>
              </w:rPr>
              <w:t>98.8</w:t>
            </w:r>
            <w:r w:rsidR="00351260" w:rsidRPr="004D3B47">
              <w:rPr>
                <w:szCs w:val="23"/>
              </w:rPr>
              <w:t>%</w:t>
            </w:r>
            <w:r w:rsidR="00351260" w:rsidRPr="004D3B47">
              <w:t xml:space="preserve"> compared to </w:t>
            </w:r>
            <w:bookmarkStart w:id="1193" w:name="ind55_cyto15wd_pct3"/>
            <w:r w:rsidR="006745A7" w:rsidRPr="004D3B47">
              <w:rPr>
                <w:szCs w:val="23"/>
              </w:rPr>
              <w:t>99.2</w:t>
            </w:r>
            <w:bookmarkEnd w:id="1193"/>
            <w:r w:rsidR="00357B2E" w:rsidRPr="004D3B47">
              <w:t xml:space="preserve">% </w:t>
            </w:r>
            <w:r w:rsidR="00351260" w:rsidRPr="004D3B47">
              <w:t xml:space="preserve">in </w:t>
            </w:r>
            <w:r w:rsidR="0021338D" w:rsidRPr="004D3B47">
              <w:t xml:space="preserve">the previous </w:t>
            </w:r>
            <w:r w:rsidR="00325D57" w:rsidRPr="004D3B47">
              <w:t>monitoring</w:t>
            </w:r>
            <w:r w:rsidR="0021338D" w:rsidRPr="004D3B47">
              <w:t xml:space="preserve"> period)</w:t>
            </w:r>
            <w:r w:rsidR="005D6829" w:rsidRPr="004D3B47">
              <w:t>.</w:t>
            </w:r>
            <w:r w:rsidR="0021338D" w:rsidRPr="004D3B47">
              <w:t xml:space="preserve"> </w:t>
            </w:r>
            <w:r w:rsidR="009F67EE" w:rsidRPr="004D3B47">
              <w:rPr>
                <w:szCs w:val="23"/>
              </w:rPr>
              <w:t>Four</w:t>
            </w:r>
            <w:r w:rsidR="00C84B66" w:rsidRPr="004D3B47">
              <w:t xml:space="preserve"> laboratories</w:t>
            </w:r>
            <w:r w:rsidR="004C2947" w:rsidRPr="004D3B47">
              <w:t xml:space="preserve"> met the </w:t>
            </w:r>
            <w:r w:rsidR="003B6751" w:rsidRPr="004D3B47">
              <w:t xml:space="preserve">target of reporting </w:t>
            </w:r>
            <w:r w:rsidR="006620CE" w:rsidRPr="004D3B47">
              <w:t>98% of samples within 15 working days</w:t>
            </w:r>
            <w:r w:rsidR="007602D3" w:rsidRPr="004D3B47">
              <w:rPr>
                <w:lang w:val="en-NZ"/>
              </w:rPr>
              <w:t>, which</w:t>
            </w:r>
            <w:r w:rsidR="00A04947" w:rsidRPr="004D3B47">
              <w:t xml:space="preserve"> is </w:t>
            </w:r>
            <w:r w:rsidR="009F67EE" w:rsidRPr="004D3B47">
              <w:t>two</w:t>
            </w:r>
            <w:r w:rsidR="00A04947" w:rsidRPr="004D3B47">
              <w:t xml:space="preserve"> less </w:t>
            </w:r>
            <w:r w:rsidR="00B56B79">
              <w:t>than in the previous</w:t>
            </w:r>
            <w:r w:rsidR="00A04947" w:rsidRPr="004D3B47">
              <w:t xml:space="preserve"> report</w:t>
            </w:r>
            <w:r w:rsidR="00594A50" w:rsidRPr="004D3B47">
              <w:rPr>
                <w:lang w:val="en-NZ"/>
              </w:rPr>
              <w:t>.</w:t>
            </w:r>
            <w:r w:rsidR="00A26D58">
              <w:t xml:space="preserve"> </w:t>
            </w:r>
          </w:p>
          <w:p w14:paraId="0EFC35D7" w14:textId="77777777" w:rsidR="00D90817" w:rsidRPr="004D3B47" w:rsidRDefault="00D90817" w:rsidP="00AC388A">
            <w:pPr>
              <w:pStyle w:val="NoSpacing"/>
              <w:jc w:val="both"/>
            </w:pPr>
          </w:p>
          <w:p w14:paraId="7CAA3379" w14:textId="77777777" w:rsidR="005A2E75" w:rsidRPr="004D3B47" w:rsidRDefault="005A2E75" w:rsidP="00AC388A">
            <w:pPr>
              <w:pStyle w:val="NoSpacing"/>
              <w:jc w:val="both"/>
              <w:rPr>
                <w:b/>
                <w:i/>
                <w:szCs w:val="23"/>
              </w:rPr>
            </w:pPr>
            <w:r w:rsidRPr="004D3B47">
              <w:rPr>
                <w:b/>
                <w:i/>
              </w:rPr>
              <w:t>Histology</w:t>
            </w:r>
          </w:p>
          <w:p w14:paraId="288595E8" w14:textId="4E150945" w:rsidR="004E2CE0" w:rsidRPr="004D3B47" w:rsidRDefault="00CD419D" w:rsidP="00AC388A">
            <w:pPr>
              <w:pStyle w:val="NoSpacing"/>
              <w:jc w:val="both"/>
              <w:rPr>
                <w:szCs w:val="23"/>
              </w:rPr>
            </w:pPr>
            <w:r w:rsidRPr="004D3B47">
              <w:rPr>
                <w:szCs w:val="23"/>
              </w:rPr>
              <w:t xml:space="preserve">The proportion of histology samples reported on within ten working days </w:t>
            </w:r>
            <w:r w:rsidR="00690088" w:rsidRPr="004D3B47">
              <w:rPr>
                <w:szCs w:val="23"/>
              </w:rPr>
              <w:t xml:space="preserve">is </w:t>
            </w:r>
            <w:r w:rsidR="006745A7" w:rsidRPr="004D3B47">
              <w:rPr>
                <w:szCs w:val="23"/>
              </w:rPr>
              <w:t>lower than</w:t>
            </w:r>
            <w:r w:rsidR="0047657C" w:rsidRPr="004D3B47">
              <w:rPr>
                <w:szCs w:val="23"/>
              </w:rPr>
              <w:t xml:space="preserve"> in</w:t>
            </w:r>
            <w:r w:rsidR="00690088" w:rsidRPr="004D3B47">
              <w:rPr>
                <w:szCs w:val="23"/>
              </w:rPr>
              <w:t xml:space="preserve"> the previous report (</w:t>
            </w:r>
            <w:r w:rsidRPr="004D3B47">
              <w:rPr>
                <w:szCs w:val="23"/>
              </w:rPr>
              <w:t xml:space="preserve">from </w:t>
            </w:r>
            <w:r w:rsidR="006745A7" w:rsidRPr="004D3B47">
              <w:t>92.</w:t>
            </w:r>
            <w:r w:rsidR="006745A7" w:rsidRPr="004D3B47">
              <w:rPr>
                <w:szCs w:val="23"/>
              </w:rPr>
              <w:t>9</w:t>
            </w:r>
            <w:r w:rsidR="00C07C64" w:rsidRPr="004D3B47">
              <w:rPr>
                <w:szCs w:val="23"/>
              </w:rPr>
              <w:t>%</w:t>
            </w:r>
            <w:r w:rsidR="00F02181" w:rsidRPr="004D3B47">
              <w:rPr>
                <w:szCs w:val="23"/>
              </w:rPr>
              <w:t xml:space="preserve"> to</w:t>
            </w:r>
            <w:r w:rsidR="00A34480" w:rsidRPr="004D3B47">
              <w:rPr>
                <w:szCs w:val="23"/>
              </w:rPr>
              <w:t xml:space="preserve"> </w:t>
            </w:r>
            <w:bookmarkStart w:id="1194" w:name="ind55_histo10wd_pct2"/>
            <w:r w:rsidR="006745A7" w:rsidRPr="004D3B47">
              <w:rPr>
                <w:szCs w:val="23"/>
              </w:rPr>
              <w:t>91.0</w:t>
            </w:r>
            <w:r w:rsidR="00CB0BC1" w:rsidRPr="004D3B47">
              <w:rPr>
                <w:szCs w:val="23"/>
                <w:lang w:val="en-NZ"/>
              </w:rPr>
              <w:t>%</w:t>
            </w:r>
            <w:r w:rsidR="00690088" w:rsidRPr="004D3B47">
              <w:rPr>
                <w:szCs w:val="23"/>
                <w:lang w:val="en-NZ"/>
              </w:rPr>
              <w:t>)</w:t>
            </w:r>
            <w:r w:rsidR="00C07C64" w:rsidRPr="004D3B47">
              <w:rPr>
                <w:szCs w:val="23"/>
                <w:lang w:val="en-NZ"/>
              </w:rPr>
              <w:t>.</w:t>
            </w:r>
            <w:r w:rsidR="009D2A40" w:rsidRPr="004D3B47">
              <w:rPr>
                <w:szCs w:val="23"/>
                <w:lang w:val="en-NZ"/>
              </w:rPr>
              <w:t xml:space="preserve"> </w:t>
            </w:r>
            <w:bookmarkEnd w:id="1194"/>
            <w:r w:rsidR="009F67EE" w:rsidRPr="004D3B47">
              <w:rPr>
                <w:szCs w:val="23"/>
              </w:rPr>
              <w:t>Nine</w:t>
            </w:r>
            <w:r w:rsidR="00C07C64" w:rsidRPr="004D3B47">
              <w:t xml:space="preserve"> </w:t>
            </w:r>
            <w:r w:rsidR="00C07C64" w:rsidRPr="004D3B47">
              <w:rPr>
                <w:szCs w:val="23"/>
                <w:lang w:val="en-NZ"/>
              </w:rPr>
              <w:t>laborator</w:t>
            </w:r>
            <w:r w:rsidR="00082FB5" w:rsidRPr="004D3B47">
              <w:rPr>
                <w:szCs w:val="23"/>
                <w:lang w:val="en-NZ"/>
              </w:rPr>
              <w:t>ies</w:t>
            </w:r>
            <w:r w:rsidR="00096190" w:rsidRPr="004D3B47">
              <w:rPr>
                <w:szCs w:val="23"/>
              </w:rPr>
              <w:t xml:space="preserve"> achieved the </w:t>
            </w:r>
            <w:r w:rsidR="00C07C64" w:rsidRPr="004D3B47">
              <w:rPr>
                <w:szCs w:val="23"/>
              </w:rPr>
              <w:t xml:space="preserve">ten-working-days </w:t>
            </w:r>
            <w:r w:rsidR="00096190" w:rsidRPr="004D3B47">
              <w:rPr>
                <w:szCs w:val="23"/>
              </w:rPr>
              <w:t xml:space="preserve">target </w:t>
            </w:r>
            <w:r w:rsidR="00C07C64" w:rsidRPr="004D3B47">
              <w:rPr>
                <w:szCs w:val="23"/>
              </w:rPr>
              <w:t xml:space="preserve">in this monitoring period compared to </w:t>
            </w:r>
            <w:r w:rsidR="009F67EE" w:rsidRPr="004D3B47">
              <w:rPr>
                <w:szCs w:val="23"/>
              </w:rPr>
              <w:t>eight</w:t>
            </w:r>
            <w:r w:rsidR="00A26D58">
              <w:rPr>
                <w:szCs w:val="23"/>
              </w:rPr>
              <w:t xml:space="preserve"> </w:t>
            </w:r>
            <w:r w:rsidR="00CD0454" w:rsidRPr="004D3B47">
              <w:rPr>
                <w:szCs w:val="23"/>
              </w:rPr>
              <w:t xml:space="preserve">in </w:t>
            </w:r>
            <w:r w:rsidR="00C07C64" w:rsidRPr="004D3B47">
              <w:rPr>
                <w:szCs w:val="23"/>
              </w:rPr>
              <w:t>the last</w:t>
            </w:r>
            <w:r w:rsidR="00CD0454" w:rsidRPr="004D3B47">
              <w:rPr>
                <w:szCs w:val="23"/>
              </w:rPr>
              <w:t xml:space="preserve"> period</w:t>
            </w:r>
            <w:r w:rsidR="00385285" w:rsidRPr="004D3B47">
              <w:rPr>
                <w:szCs w:val="23"/>
              </w:rPr>
              <w:t>.</w:t>
            </w:r>
            <w:r w:rsidRPr="004D3B47">
              <w:rPr>
                <w:szCs w:val="23"/>
              </w:rPr>
              <w:t xml:space="preserve"> </w:t>
            </w:r>
            <w:r w:rsidR="007E4EEE" w:rsidRPr="004D3B47">
              <w:rPr>
                <w:szCs w:val="23"/>
              </w:rPr>
              <w:t>T</w:t>
            </w:r>
            <w:r w:rsidR="00233A16" w:rsidRPr="004D3B47">
              <w:rPr>
                <w:szCs w:val="23"/>
              </w:rPr>
              <w:t xml:space="preserve">he proportion </w:t>
            </w:r>
            <w:r w:rsidRPr="004D3B47">
              <w:rPr>
                <w:szCs w:val="23"/>
              </w:rPr>
              <w:t xml:space="preserve">of histology samples </w:t>
            </w:r>
            <w:r w:rsidR="00233A16" w:rsidRPr="004D3B47">
              <w:rPr>
                <w:szCs w:val="23"/>
              </w:rPr>
              <w:t xml:space="preserve">reported on within 15 working days </w:t>
            </w:r>
            <w:r w:rsidR="00B66FB5" w:rsidRPr="004D3B47">
              <w:rPr>
                <w:szCs w:val="23"/>
              </w:rPr>
              <w:t xml:space="preserve">is </w:t>
            </w:r>
            <w:r w:rsidR="006745A7" w:rsidRPr="004D3B47">
              <w:rPr>
                <w:szCs w:val="23"/>
              </w:rPr>
              <w:t>lower than</w:t>
            </w:r>
            <w:r w:rsidR="0047657C" w:rsidRPr="004D3B47">
              <w:rPr>
                <w:szCs w:val="23"/>
              </w:rPr>
              <w:t xml:space="preserve"> in</w:t>
            </w:r>
            <w:r w:rsidR="00A36E51" w:rsidRPr="004D3B47">
              <w:rPr>
                <w:szCs w:val="23"/>
                <w:lang w:val="en-NZ"/>
              </w:rPr>
              <w:t xml:space="preserve"> </w:t>
            </w:r>
            <w:r w:rsidR="00A36E51" w:rsidRPr="004D3B47">
              <w:rPr>
                <w:szCs w:val="23"/>
              </w:rPr>
              <w:t xml:space="preserve">the previous report </w:t>
            </w:r>
            <w:r w:rsidR="00233A16" w:rsidRPr="004D3B47">
              <w:rPr>
                <w:szCs w:val="23"/>
                <w:lang w:val="en-NZ"/>
              </w:rPr>
              <w:t>(</w:t>
            </w:r>
            <w:r w:rsidR="006745A7" w:rsidRPr="004D3B47">
              <w:rPr>
                <w:szCs w:val="23"/>
              </w:rPr>
              <w:t>96.2</w:t>
            </w:r>
            <w:r w:rsidR="000F56E3" w:rsidRPr="004D3B47">
              <w:rPr>
                <w:szCs w:val="23"/>
              </w:rPr>
              <w:t>%</w:t>
            </w:r>
            <w:r w:rsidR="0047657C" w:rsidRPr="004D3B47">
              <w:rPr>
                <w:szCs w:val="23"/>
              </w:rPr>
              <w:t xml:space="preserve">, </w:t>
            </w:r>
            <w:r w:rsidR="00233A16" w:rsidRPr="004D3B47">
              <w:rPr>
                <w:szCs w:val="23"/>
              </w:rPr>
              <w:t xml:space="preserve">compared to </w:t>
            </w:r>
            <w:bookmarkStart w:id="1195" w:name="ind55_histo15wd_pct2"/>
            <w:r w:rsidR="006745A7" w:rsidRPr="004D3B47">
              <w:rPr>
                <w:szCs w:val="23"/>
              </w:rPr>
              <w:t>97.2</w:t>
            </w:r>
            <w:bookmarkEnd w:id="1195"/>
            <w:r w:rsidR="0047657C" w:rsidRPr="004D3B47">
              <w:rPr>
                <w:szCs w:val="23"/>
              </w:rPr>
              <w:t>%</w:t>
            </w:r>
            <w:r w:rsidR="00233A16" w:rsidRPr="004D3B47">
              <w:rPr>
                <w:szCs w:val="23"/>
              </w:rPr>
              <w:t xml:space="preserve"> in the previous report)</w:t>
            </w:r>
            <w:r w:rsidR="00C147F7" w:rsidRPr="004D3B47">
              <w:rPr>
                <w:szCs w:val="23"/>
              </w:rPr>
              <w:t xml:space="preserve">. </w:t>
            </w:r>
            <w:r w:rsidR="009F67EE" w:rsidRPr="004D3B47">
              <w:rPr>
                <w:szCs w:val="23"/>
              </w:rPr>
              <w:t>Five</w:t>
            </w:r>
            <w:r w:rsidR="006B5D97" w:rsidRPr="004D3B47">
              <w:rPr>
                <w:szCs w:val="23"/>
                <w:lang w:val="en-NZ"/>
              </w:rPr>
              <w:t xml:space="preserve"> </w:t>
            </w:r>
            <w:r w:rsidR="00D942EE" w:rsidRPr="004D3B47">
              <w:rPr>
                <w:szCs w:val="23"/>
                <w:lang w:val="en-NZ"/>
              </w:rPr>
              <w:t>laborator</w:t>
            </w:r>
            <w:r w:rsidR="006B5D97" w:rsidRPr="004D3B47">
              <w:rPr>
                <w:szCs w:val="23"/>
                <w:lang w:val="en-NZ"/>
              </w:rPr>
              <w:t>ies</w:t>
            </w:r>
            <w:r w:rsidR="00D942EE" w:rsidRPr="004D3B47">
              <w:rPr>
                <w:szCs w:val="23"/>
              </w:rPr>
              <w:t xml:space="preserve"> </w:t>
            </w:r>
            <w:r w:rsidR="006B5D97" w:rsidRPr="004D3B47">
              <w:rPr>
                <w:szCs w:val="23"/>
                <w:lang w:val="en-NZ"/>
              </w:rPr>
              <w:t xml:space="preserve">met the target </w:t>
            </w:r>
            <w:r w:rsidR="00D942EE" w:rsidRPr="004D3B47">
              <w:rPr>
                <w:szCs w:val="23"/>
              </w:rPr>
              <w:t xml:space="preserve">in this </w:t>
            </w:r>
            <w:r w:rsidR="007D5E29" w:rsidRPr="004D3B47">
              <w:rPr>
                <w:szCs w:val="23"/>
              </w:rPr>
              <w:t>period</w:t>
            </w:r>
            <w:r w:rsidR="00324080" w:rsidRPr="004D3B47">
              <w:rPr>
                <w:szCs w:val="23"/>
              </w:rPr>
              <w:t xml:space="preserve"> compared to </w:t>
            </w:r>
            <w:r w:rsidR="009F67EE" w:rsidRPr="004D3B47">
              <w:rPr>
                <w:szCs w:val="23"/>
              </w:rPr>
              <w:t>seven</w:t>
            </w:r>
            <w:r w:rsidR="0047657C" w:rsidRPr="004D3B47">
              <w:rPr>
                <w:lang w:val="en-NZ"/>
              </w:rPr>
              <w:t xml:space="preserve"> </w:t>
            </w:r>
            <w:r w:rsidR="00324080" w:rsidRPr="004D3B47">
              <w:rPr>
                <w:szCs w:val="23"/>
              </w:rPr>
              <w:t>in the previous report</w:t>
            </w:r>
            <w:r w:rsidR="006A0FCA" w:rsidRPr="004D3B47">
              <w:rPr>
                <w:szCs w:val="23"/>
                <w:lang w:val="en-NZ"/>
              </w:rPr>
              <w:t>.</w:t>
            </w:r>
            <w:r w:rsidR="00940EB9" w:rsidRPr="004D3B47">
              <w:rPr>
                <w:szCs w:val="23"/>
              </w:rPr>
              <w:t xml:space="preserve"> </w:t>
            </w:r>
            <w:r w:rsidR="00FB067D" w:rsidRPr="004D3B47">
              <w:rPr>
                <w:szCs w:val="23"/>
              </w:rPr>
              <w:t xml:space="preserve">In </w:t>
            </w:r>
            <w:r w:rsidR="005377DC" w:rsidRPr="004D3B47">
              <w:rPr>
                <w:szCs w:val="23"/>
              </w:rPr>
              <w:t>the current period</w:t>
            </w:r>
            <w:r w:rsidR="00FB067D" w:rsidRPr="004D3B47">
              <w:rPr>
                <w:szCs w:val="23"/>
              </w:rPr>
              <w:t xml:space="preserve">, </w:t>
            </w:r>
            <w:r w:rsidR="00D50EDF" w:rsidRPr="004D3B47">
              <w:rPr>
                <w:szCs w:val="23"/>
                <w:lang w:val="en-NZ"/>
              </w:rPr>
              <w:t>ten</w:t>
            </w:r>
            <w:r w:rsidR="0047657C" w:rsidRPr="004D3B47">
              <w:rPr>
                <w:szCs w:val="23"/>
              </w:rPr>
              <w:t xml:space="preserve"> </w:t>
            </w:r>
            <w:r w:rsidR="00321F04" w:rsidRPr="004D3B47">
              <w:rPr>
                <w:szCs w:val="23"/>
              </w:rPr>
              <w:t xml:space="preserve">of the </w:t>
            </w:r>
            <w:r w:rsidR="00586E47" w:rsidRPr="004D3B47">
              <w:rPr>
                <w:szCs w:val="23"/>
                <w:lang w:val="en-NZ"/>
              </w:rPr>
              <w:t>fourteen</w:t>
            </w:r>
            <w:r w:rsidR="005377DC" w:rsidRPr="004D3B47">
              <w:rPr>
                <w:szCs w:val="23"/>
              </w:rPr>
              <w:t xml:space="preserve"> laboratories</w:t>
            </w:r>
            <w:r w:rsidR="00940EB9" w:rsidRPr="004D3B47">
              <w:rPr>
                <w:szCs w:val="23"/>
              </w:rPr>
              <w:t xml:space="preserve"> had reported on </w:t>
            </w:r>
            <w:r w:rsidR="00FB067D" w:rsidRPr="004D3B47">
              <w:rPr>
                <w:szCs w:val="23"/>
              </w:rPr>
              <w:t>at least</w:t>
            </w:r>
            <w:r w:rsidR="00940EB9" w:rsidRPr="004D3B47">
              <w:rPr>
                <w:szCs w:val="23"/>
              </w:rPr>
              <w:t xml:space="preserve"> 9</w:t>
            </w:r>
            <w:r w:rsidR="00552D4A" w:rsidRPr="004D3B47">
              <w:rPr>
                <w:szCs w:val="23"/>
              </w:rPr>
              <w:t>5</w:t>
            </w:r>
            <w:r w:rsidR="00940EB9" w:rsidRPr="004D3B47">
              <w:rPr>
                <w:szCs w:val="23"/>
              </w:rPr>
              <w:t xml:space="preserve">% of </w:t>
            </w:r>
            <w:r w:rsidR="00C41B62" w:rsidRPr="004D3B47">
              <w:rPr>
                <w:szCs w:val="23"/>
              </w:rPr>
              <w:t>sample</w:t>
            </w:r>
            <w:r w:rsidR="00940EB9" w:rsidRPr="004D3B47">
              <w:rPr>
                <w:szCs w:val="23"/>
              </w:rPr>
              <w:t>s within 15 days</w:t>
            </w:r>
            <w:r w:rsidR="000B58FF" w:rsidRPr="004D3B47">
              <w:rPr>
                <w:szCs w:val="23"/>
              </w:rPr>
              <w:t xml:space="preserve">, </w:t>
            </w:r>
            <w:r w:rsidR="009F67EE" w:rsidRPr="004D3B47">
              <w:rPr>
                <w:szCs w:val="23"/>
              </w:rPr>
              <w:t>the same as</w:t>
            </w:r>
            <w:r w:rsidR="00C163B8" w:rsidRPr="004D3B47">
              <w:rPr>
                <w:szCs w:val="23"/>
              </w:rPr>
              <w:t xml:space="preserve"> in</w:t>
            </w:r>
            <w:r w:rsidR="00D92E09" w:rsidRPr="004D3B47">
              <w:rPr>
                <w:szCs w:val="23"/>
              </w:rPr>
              <w:t xml:space="preserve"> the</w:t>
            </w:r>
            <w:r w:rsidR="00635413" w:rsidRPr="004D3B47">
              <w:rPr>
                <w:szCs w:val="23"/>
              </w:rPr>
              <w:t xml:space="preserve"> previous period</w:t>
            </w:r>
            <w:r w:rsidR="00D92E09" w:rsidRPr="004D3B47">
              <w:rPr>
                <w:szCs w:val="23"/>
              </w:rPr>
              <w:t>.</w:t>
            </w:r>
          </w:p>
          <w:p w14:paraId="27D49CF4" w14:textId="77777777" w:rsidR="00E829F7" w:rsidRPr="004D3B47" w:rsidRDefault="00E829F7" w:rsidP="00AC388A">
            <w:pPr>
              <w:pStyle w:val="NoSpacing"/>
              <w:jc w:val="both"/>
              <w:rPr>
                <w:szCs w:val="23"/>
              </w:rPr>
            </w:pPr>
          </w:p>
          <w:p w14:paraId="229614E9" w14:textId="77777777" w:rsidR="0098494D" w:rsidRPr="004D3B47" w:rsidRDefault="00431FF8" w:rsidP="00AC388A">
            <w:pPr>
              <w:pStyle w:val="NoSpacing"/>
              <w:jc w:val="both"/>
              <w:rPr>
                <w:b/>
                <w:i/>
              </w:rPr>
            </w:pPr>
            <w:r w:rsidRPr="004D3B47">
              <w:rPr>
                <w:b/>
                <w:i/>
              </w:rPr>
              <w:t xml:space="preserve">Cytology with </w:t>
            </w:r>
            <w:r w:rsidR="0015029E" w:rsidRPr="004D3B47">
              <w:rPr>
                <w:b/>
                <w:i/>
              </w:rPr>
              <w:t xml:space="preserve">associated </w:t>
            </w:r>
            <w:r w:rsidRPr="004D3B47">
              <w:rPr>
                <w:b/>
                <w:i/>
              </w:rPr>
              <w:t xml:space="preserve">HPV </w:t>
            </w:r>
            <w:r w:rsidR="0015029E" w:rsidRPr="004D3B47">
              <w:rPr>
                <w:b/>
                <w:i/>
              </w:rPr>
              <w:t xml:space="preserve">triage </w:t>
            </w:r>
            <w:r w:rsidRPr="004D3B47">
              <w:rPr>
                <w:b/>
                <w:i/>
              </w:rPr>
              <w:t>testing</w:t>
            </w:r>
          </w:p>
          <w:p w14:paraId="72ACE112" w14:textId="1C5E6CB3" w:rsidR="00762AD4" w:rsidRPr="004D3B47" w:rsidRDefault="00632F9B" w:rsidP="00AC388A">
            <w:pPr>
              <w:pStyle w:val="NoSpacing"/>
              <w:jc w:val="both"/>
            </w:pPr>
            <w:r w:rsidRPr="004D3B47">
              <w:t xml:space="preserve">The proportion of </w:t>
            </w:r>
            <w:r w:rsidR="0015029E" w:rsidRPr="004D3B47">
              <w:t xml:space="preserve">cytology </w:t>
            </w:r>
            <w:r w:rsidRPr="004D3B47">
              <w:t xml:space="preserve">samples </w:t>
            </w:r>
            <w:r w:rsidR="0015029E" w:rsidRPr="004D3B47">
              <w:t xml:space="preserve">with an </w:t>
            </w:r>
            <w:r w:rsidRPr="004D3B47">
              <w:t xml:space="preserve">associated </w:t>
            </w:r>
            <w:r w:rsidR="0015029E" w:rsidRPr="004D3B47">
              <w:t xml:space="preserve">HPV triage test </w:t>
            </w:r>
            <w:r w:rsidRPr="004D3B47">
              <w:t xml:space="preserve">reported within 15 working days </w:t>
            </w:r>
            <w:r w:rsidR="003B31B0" w:rsidRPr="004D3B47">
              <w:t xml:space="preserve">is </w:t>
            </w:r>
            <w:r w:rsidR="006745A7" w:rsidRPr="004D3B47">
              <w:rPr>
                <w:szCs w:val="23"/>
              </w:rPr>
              <w:t>lower than</w:t>
            </w:r>
            <w:r w:rsidR="003B31B0" w:rsidRPr="004D3B47">
              <w:t xml:space="preserve"> </w:t>
            </w:r>
            <w:r w:rsidR="00B56B79">
              <w:t>than in the previous</w:t>
            </w:r>
            <w:r w:rsidR="0015029E" w:rsidRPr="004D3B47">
              <w:t xml:space="preserve"> report</w:t>
            </w:r>
            <w:r w:rsidR="003A69BB" w:rsidRPr="004D3B47">
              <w:t xml:space="preserve"> – from </w:t>
            </w:r>
            <w:r w:rsidR="006745A7" w:rsidRPr="004D3B47">
              <w:t>99.</w:t>
            </w:r>
            <w:bookmarkStart w:id="1196" w:name="ind55_triage15wd_pct3"/>
            <w:r w:rsidR="006745A7" w:rsidRPr="004D3B47">
              <w:rPr>
                <w:szCs w:val="23"/>
              </w:rPr>
              <w:t>2</w:t>
            </w:r>
            <w:bookmarkEnd w:id="1196"/>
            <w:r w:rsidR="007D5E29" w:rsidRPr="004D3B47">
              <w:t>%</w:t>
            </w:r>
            <w:r w:rsidR="00F02181" w:rsidRPr="004D3B47">
              <w:t xml:space="preserve"> to </w:t>
            </w:r>
            <w:r w:rsidR="006745A7" w:rsidRPr="004D3B47">
              <w:t>98</w:t>
            </w:r>
            <w:r w:rsidR="006745A7" w:rsidRPr="004D3B47">
              <w:rPr>
                <w:szCs w:val="23"/>
              </w:rPr>
              <w:t>.9</w:t>
            </w:r>
            <w:r w:rsidR="00D0427A" w:rsidRPr="004D3B47">
              <w:rPr>
                <w:szCs w:val="23"/>
              </w:rPr>
              <w:t>%</w:t>
            </w:r>
            <w:r w:rsidR="009F67EE" w:rsidRPr="004D3B47">
              <w:rPr>
                <w:szCs w:val="23"/>
              </w:rPr>
              <w:t xml:space="preserve"> in the current period</w:t>
            </w:r>
            <w:r w:rsidR="003A69BB" w:rsidRPr="004D3B47">
              <w:rPr>
                <w:szCs w:val="23"/>
              </w:rPr>
              <w:t>.</w:t>
            </w:r>
            <w:r w:rsidR="003A69BB" w:rsidRPr="004D3B47">
              <w:t xml:space="preserve"> </w:t>
            </w:r>
          </w:p>
          <w:p w14:paraId="6D4352BE" w14:textId="77777777" w:rsidR="004E2CE0" w:rsidRPr="004D3B47" w:rsidRDefault="004E2CE0" w:rsidP="00AC388A">
            <w:pPr>
              <w:pStyle w:val="NoSpacing"/>
              <w:jc w:val="both"/>
            </w:pPr>
          </w:p>
        </w:tc>
      </w:tr>
      <w:tr w:rsidR="004D3B47" w:rsidRPr="004D3B47" w14:paraId="40569EAA" w14:textId="77777777">
        <w:tc>
          <w:tcPr>
            <w:tcW w:w="1526" w:type="dxa"/>
          </w:tcPr>
          <w:p w14:paraId="49967B71" w14:textId="77777777" w:rsidR="00C147F7" w:rsidRPr="004D3B47" w:rsidRDefault="00C147F7" w:rsidP="00DE16F5">
            <w:pPr>
              <w:spacing w:before="120"/>
              <w:ind w:right="544"/>
              <w:jc w:val="both"/>
              <w:rPr>
                <w:b/>
              </w:rPr>
            </w:pPr>
            <w:r w:rsidRPr="004D3B47">
              <w:rPr>
                <w:b/>
              </w:rPr>
              <w:t>Comments</w:t>
            </w:r>
          </w:p>
        </w:tc>
        <w:tc>
          <w:tcPr>
            <w:tcW w:w="7796" w:type="dxa"/>
          </w:tcPr>
          <w:p w14:paraId="2D0A7BB6" w14:textId="77777777" w:rsidR="00C147F7" w:rsidRPr="004D3B47" w:rsidRDefault="00C147F7" w:rsidP="00AC388A">
            <w:pPr>
              <w:keepNext/>
              <w:spacing w:before="120"/>
              <w:ind w:right="34"/>
              <w:jc w:val="both"/>
            </w:pPr>
            <w:r w:rsidRPr="004D3B47">
              <w:t xml:space="preserve">Note </w:t>
            </w:r>
            <w:r w:rsidR="00FF1097" w:rsidRPr="004D3B47">
              <w:t>that</w:t>
            </w:r>
            <w:r w:rsidRPr="004D3B47">
              <w:t xml:space="preserve"> the total number of cytology </w:t>
            </w:r>
            <w:r w:rsidR="005F7277" w:rsidRPr="004D3B47">
              <w:t xml:space="preserve">samples </w:t>
            </w:r>
            <w:r w:rsidRPr="004D3B47">
              <w:t xml:space="preserve">reported on in this Indicator is different from that reported in Indicator 5.1, as the inclusion criteria for the current indicator </w:t>
            </w:r>
            <w:r w:rsidR="000857DB" w:rsidRPr="004D3B47">
              <w:t xml:space="preserve">was </w:t>
            </w:r>
            <w:r w:rsidRPr="004D3B47">
              <w:t>all cytology</w:t>
            </w:r>
            <w:r w:rsidR="001574CB" w:rsidRPr="004D3B47">
              <w:t xml:space="preserve"> samples</w:t>
            </w:r>
            <w:r w:rsidRPr="004D3B47">
              <w:t xml:space="preserve"> </w:t>
            </w:r>
            <w:r w:rsidRPr="004D3B47">
              <w:rPr>
                <w:i/>
              </w:rPr>
              <w:t>received by laboratories</w:t>
            </w:r>
            <w:r w:rsidRPr="004D3B47">
              <w:t xml:space="preserve"> within the </w:t>
            </w:r>
            <w:r w:rsidR="00325D57" w:rsidRPr="004D3B47">
              <w:t>monitoring</w:t>
            </w:r>
            <w:r w:rsidRPr="004D3B47">
              <w:t xml:space="preserve"> period, rather than cytology</w:t>
            </w:r>
            <w:r w:rsidR="001574CB" w:rsidRPr="004D3B47">
              <w:t xml:space="preserve"> samples</w:t>
            </w:r>
            <w:r w:rsidR="00A36E51" w:rsidRPr="004D3B47">
              <w:t xml:space="preserve"> where the</w:t>
            </w:r>
            <w:r w:rsidRPr="004D3B47">
              <w:t xml:space="preserve"> </w:t>
            </w:r>
            <w:r w:rsidR="00A36E51" w:rsidRPr="004D3B47">
              <w:rPr>
                <w:i/>
              </w:rPr>
              <w:t>specimen was</w:t>
            </w:r>
            <w:r w:rsidR="00A36E51" w:rsidRPr="004D3B47">
              <w:t xml:space="preserve"> </w:t>
            </w:r>
            <w:r w:rsidR="001574CB" w:rsidRPr="004D3B47">
              <w:rPr>
                <w:i/>
              </w:rPr>
              <w:t>collected</w:t>
            </w:r>
            <w:r w:rsidRPr="004D3B47">
              <w:t xml:space="preserve"> during the </w:t>
            </w:r>
            <w:r w:rsidR="00325D57" w:rsidRPr="004D3B47">
              <w:t>monitoring</w:t>
            </w:r>
            <w:r w:rsidRPr="004D3B47">
              <w:t xml:space="preserve"> period</w:t>
            </w:r>
            <w:r w:rsidR="00A36E51" w:rsidRPr="004D3B47">
              <w:t>,</w:t>
            </w:r>
            <w:r w:rsidRPr="004D3B47">
              <w:t xml:space="preserve"> which </w:t>
            </w:r>
            <w:r w:rsidR="00A36E51" w:rsidRPr="004D3B47">
              <w:t>i</w:t>
            </w:r>
            <w:r w:rsidRPr="004D3B47">
              <w:t>s the criteria for Indicator 5.1.</w:t>
            </w:r>
          </w:p>
          <w:p w14:paraId="0638D0E8" w14:textId="77777777" w:rsidR="00866C60" w:rsidRPr="004D3B47" w:rsidRDefault="00866C60" w:rsidP="00AC388A">
            <w:pPr>
              <w:pStyle w:val="NoSpacing"/>
              <w:jc w:val="both"/>
            </w:pPr>
          </w:p>
          <w:p w14:paraId="4CB31B50" w14:textId="77777777" w:rsidR="00866C60" w:rsidRPr="004D3B47" w:rsidRDefault="00866C60" w:rsidP="00AC388A">
            <w:pPr>
              <w:ind w:right="34"/>
              <w:jc w:val="both"/>
            </w:pPr>
            <w:r w:rsidRPr="004D3B47">
              <w:t xml:space="preserve">The definition used </w:t>
            </w:r>
            <w:r w:rsidR="00BD2B2E" w:rsidRPr="004D3B47">
              <w:t xml:space="preserve">by individual laboratories </w:t>
            </w:r>
            <w:r w:rsidRPr="004D3B47">
              <w:t>for turnaround time differs. For example</w:t>
            </w:r>
            <w:r w:rsidR="00385285" w:rsidRPr="004D3B47">
              <w:t>,</w:t>
            </w:r>
            <w:r w:rsidRPr="004D3B47">
              <w:t xml:space="preserve"> </w:t>
            </w:r>
            <w:r w:rsidR="00BD2B2E" w:rsidRPr="004D3B47">
              <w:t xml:space="preserve">depending on </w:t>
            </w:r>
            <w:r w:rsidR="00E23532" w:rsidRPr="004D3B47">
              <w:t xml:space="preserve">the </w:t>
            </w:r>
            <w:r w:rsidR="00BD2B2E" w:rsidRPr="004D3B47">
              <w:t xml:space="preserve">definition used by the laboratory, </w:t>
            </w:r>
            <w:r w:rsidRPr="004D3B47">
              <w:t xml:space="preserve">a turnaround time of one day can mean </w:t>
            </w:r>
            <w:r w:rsidR="007E5CCC" w:rsidRPr="004D3B47">
              <w:t xml:space="preserve">the results are reported </w:t>
            </w:r>
            <w:r w:rsidRPr="004D3B47">
              <w:t xml:space="preserve">within 24 hours, on the same day the </w:t>
            </w:r>
            <w:r w:rsidR="005F7277" w:rsidRPr="004D3B47">
              <w:t xml:space="preserve">sample </w:t>
            </w:r>
            <w:r w:rsidRPr="004D3B47">
              <w:t xml:space="preserve">is received, or on the day after the </w:t>
            </w:r>
            <w:r w:rsidR="005F7277" w:rsidRPr="004D3B47">
              <w:t xml:space="preserve">sample </w:t>
            </w:r>
            <w:r w:rsidRPr="004D3B47">
              <w:t>is received</w:t>
            </w:r>
            <w:r w:rsidR="00BD2B2E" w:rsidRPr="004D3B47">
              <w:t>. Therefore, we have applied the same definition to all laboratories in these calculations, but because of the variation between laboratories in their internal definition,</w:t>
            </w:r>
            <w:r w:rsidRPr="004D3B47">
              <w:t xml:space="preserve"> it has not been possible </w:t>
            </w:r>
            <w:r w:rsidR="00BD2B2E" w:rsidRPr="004D3B47">
              <w:t xml:space="preserve">in this report </w:t>
            </w:r>
            <w:r w:rsidRPr="004D3B47">
              <w:t xml:space="preserve">to use a definition here which is consistent with what </w:t>
            </w:r>
            <w:r w:rsidR="00BD2B2E" w:rsidRPr="004D3B47">
              <w:t xml:space="preserve">each individual </w:t>
            </w:r>
            <w:r w:rsidRPr="004D3B47">
              <w:t>laborator</w:t>
            </w:r>
            <w:r w:rsidR="00BD2B2E" w:rsidRPr="004D3B47">
              <w:t>y</w:t>
            </w:r>
            <w:r w:rsidRPr="004D3B47">
              <w:t xml:space="preserve"> use</w:t>
            </w:r>
            <w:r w:rsidR="00BD2B2E" w:rsidRPr="004D3B47">
              <w:t>s</w:t>
            </w:r>
            <w:r w:rsidRPr="004D3B47">
              <w:t>.</w:t>
            </w:r>
          </w:p>
          <w:p w14:paraId="0E2BAD66" w14:textId="77777777" w:rsidR="00F952B6" w:rsidRPr="004D3B47" w:rsidRDefault="00F952B6" w:rsidP="00AC388A">
            <w:pPr>
              <w:ind w:right="34"/>
              <w:jc w:val="both"/>
            </w:pPr>
          </w:p>
          <w:p w14:paraId="3CA7D3A8" w14:textId="5E244718" w:rsidR="007D29A1" w:rsidRPr="004D3B47" w:rsidRDefault="005E3DD8" w:rsidP="00AC388A">
            <w:pPr>
              <w:pStyle w:val="NoSpacing"/>
              <w:jc w:val="both"/>
            </w:pPr>
            <w:r w:rsidRPr="004D3B47">
              <w:rPr>
                <w:szCs w:val="23"/>
              </w:rPr>
              <w:t xml:space="preserve">Turnaround time performance may be underestimated due to limitations in the report date recorded on </w:t>
            </w:r>
            <w:r w:rsidR="00F65929" w:rsidRPr="004D3B47">
              <w:rPr>
                <w:szCs w:val="23"/>
              </w:rPr>
              <w:t>the</w:t>
            </w:r>
            <w:r w:rsidRPr="004D3B47">
              <w:rPr>
                <w:szCs w:val="23"/>
              </w:rPr>
              <w:t xml:space="preserve"> NCSP Register. </w:t>
            </w:r>
            <w:r w:rsidRPr="004D3B47">
              <w:t>When amended reports are sent to</w:t>
            </w:r>
            <w:r w:rsidR="007D29A1" w:rsidRPr="004D3B47">
              <w:t xml:space="preserve"> the NCSP Register, the report date </w:t>
            </w:r>
            <w:r w:rsidR="00623B4D" w:rsidRPr="004D3B47">
              <w:t xml:space="preserve">in the NCSP Register </w:t>
            </w:r>
            <w:r w:rsidR="007D29A1" w:rsidRPr="004D3B47">
              <w:t>is updated to reflect the date on which the report wa</w:t>
            </w:r>
            <w:r w:rsidR="00623B4D" w:rsidRPr="004D3B47">
              <w:t>s</w:t>
            </w:r>
            <w:r w:rsidR="007D29A1" w:rsidRPr="004D3B47">
              <w:t xml:space="preserve"> re</w:t>
            </w:r>
            <w:r w:rsidR="00C50939" w:rsidRPr="004D3B47">
              <w:t>-</w:t>
            </w:r>
            <w:r w:rsidR="007D29A1" w:rsidRPr="004D3B47">
              <w:t xml:space="preserve">transmitted after the </w:t>
            </w:r>
            <w:r w:rsidRPr="004D3B47">
              <w:t>amendments are made.</w:t>
            </w:r>
            <w:r w:rsidR="007D29A1" w:rsidRPr="004D3B47">
              <w:t xml:space="preserve"> The</w:t>
            </w:r>
            <w:r w:rsidR="00623B4D" w:rsidRPr="004D3B47">
              <w:t xml:space="preserve"> occurrence of the</w:t>
            </w:r>
            <w:r w:rsidR="007D29A1" w:rsidRPr="004D3B47">
              <w:t xml:space="preserve">se </w:t>
            </w:r>
            <w:r w:rsidRPr="004D3B47">
              <w:t>amended reports</w:t>
            </w:r>
            <w:r w:rsidR="007D29A1" w:rsidRPr="004D3B47">
              <w:t xml:space="preserve"> can therefore distort </w:t>
            </w:r>
            <w:r w:rsidR="00623B4D" w:rsidRPr="004D3B47">
              <w:t xml:space="preserve">(and lengthen) </w:t>
            </w:r>
            <w:r w:rsidR="007D29A1" w:rsidRPr="004D3B47">
              <w:t xml:space="preserve">turnaround time, as </w:t>
            </w:r>
            <w:r w:rsidR="00587EAD" w:rsidRPr="004D3B47">
              <w:t xml:space="preserve">in these cases </w:t>
            </w:r>
            <w:r w:rsidR="007D29A1" w:rsidRPr="004D3B47">
              <w:t xml:space="preserve">the report date recorded in the NCSP Register does not reflect the date on which </w:t>
            </w:r>
            <w:r w:rsidR="00623B4D" w:rsidRPr="004D3B47">
              <w:t xml:space="preserve">results were first communicated to the </w:t>
            </w:r>
            <w:r w:rsidRPr="004D3B47">
              <w:t xml:space="preserve">sample </w:t>
            </w:r>
            <w:r w:rsidR="00623B4D" w:rsidRPr="004D3B47">
              <w:t xml:space="preserve">taker or colposcopist. The extent of this cannot be directly determined from the NCSP Register, however audit results </w:t>
            </w:r>
            <w:r w:rsidR="00C50939" w:rsidRPr="004D3B47">
              <w:t>(</w:t>
            </w:r>
            <w:r w:rsidR="00623B4D" w:rsidRPr="004D3B47">
              <w:t>which invariably find better turnaround time performance</w:t>
            </w:r>
            <w:r w:rsidR="00C50939" w:rsidRPr="004D3B47">
              <w:t>)</w:t>
            </w:r>
            <w:r w:rsidR="00623B4D" w:rsidRPr="004D3B47">
              <w:t xml:space="preserve"> suggest that it is a factor which should be considered in interpretation of these results.</w:t>
            </w:r>
            <w:r w:rsidR="00D12EE2" w:rsidRPr="004D3B47">
              <w:t xml:space="preserve"> </w:t>
            </w:r>
          </w:p>
          <w:p w14:paraId="0D6FB751" w14:textId="77777777" w:rsidR="007D29A1" w:rsidRPr="004D3B47" w:rsidRDefault="007D29A1" w:rsidP="00AC388A">
            <w:pPr>
              <w:ind w:right="34"/>
              <w:jc w:val="both"/>
            </w:pPr>
          </w:p>
          <w:p w14:paraId="11D84564" w14:textId="14B98761" w:rsidR="002D280B" w:rsidRPr="004D3B47" w:rsidRDefault="00EC1F09" w:rsidP="00AC388A">
            <w:pPr>
              <w:ind w:right="34"/>
              <w:jc w:val="both"/>
            </w:pPr>
            <w:r w:rsidRPr="004D3B47">
              <w:t xml:space="preserve">There are some possible </w:t>
            </w:r>
            <w:r w:rsidR="00385285" w:rsidRPr="004D3B47">
              <w:t>explanations</w:t>
            </w:r>
            <w:r w:rsidRPr="004D3B47">
              <w:t xml:space="preserve"> why </w:t>
            </w:r>
            <w:r w:rsidR="00E740D4" w:rsidRPr="004D3B47">
              <w:t xml:space="preserve">in some laboratories </w:t>
            </w:r>
            <w:r w:rsidRPr="004D3B47">
              <w:t>the t</w:t>
            </w:r>
            <w:r w:rsidR="002D280B" w:rsidRPr="004D3B47">
              <w:t>urnaround time for cytology with associated HPV triage testing</w:t>
            </w:r>
            <w:r w:rsidRPr="004D3B47">
              <w:t xml:space="preserve"> is longer than for other cytology. As the HPV triage test is performed in response to </w:t>
            </w:r>
            <w:r w:rsidR="00365ACF">
              <w:t>low-grade</w:t>
            </w:r>
            <w:r w:rsidRPr="004D3B47">
              <w:t xml:space="preserve"> cytology results in </w:t>
            </w:r>
            <w:r w:rsidR="00706874" w:rsidRPr="004D3B47">
              <w:t xml:space="preserve">a subset of </w:t>
            </w:r>
            <w:r w:rsidRPr="004D3B47">
              <w:t>women</w:t>
            </w:r>
            <w:r w:rsidR="00706874" w:rsidRPr="004D3B47">
              <w:t xml:space="preserve"> (those aged 30 years or more without </w:t>
            </w:r>
            <w:r w:rsidR="006C4593" w:rsidRPr="004D3B47">
              <w:t>a recent cytological abnormality)</w:t>
            </w:r>
            <w:r w:rsidRPr="004D3B47">
              <w:t xml:space="preserve">, the need for the HPV test is only apparent after the cytology result is available. </w:t>
            </w:r>
            <w:r w:rsidR="00385285" w:rsidRPr="004D3B47">
              <w:t>Additionally</w:t>
            </w:r>
            <w:r w:rsidRPr="004D3B47">
              <w:t xml:space="preserve">, as HPV tests are generally performed in batches, laboratories with smaller HPV test volumes may take longer to accrue the required batch sizes, and therefore perform HPV tests less frequently. </w:t>
            </w:r>
          </w:p>
          <w:p w14:paraId="30EAD230" w14:textId="77777777" w:rsidR="00C0499C" w:rsidRPr="004D3B47" w:rsidRDefault="00C0499C" w:rsidP="00AC388A">
            <w:pPr>
              <w:ind w:right="34"/>
              <w:jc w:val="both"/>
            </w:pPr>
          </w:p>
          <w:p w14:paraId="3B8E5281" w14:textId="77777777" w:rsidR="0054168D" w:rsidRPr="004D3B47" w:rsidRDefault="0054168D" w:rsidP="00AC388A">
            <w:pPr>
              <w:ind w:right="34"/>
              <w:jc w:val="both"/>
            </w:pPr>
            <w:r w:rsidRPr="004D3B47">
              <w:t xml:space="preserve">Caution must be taken when comparing percentages of reporting from this monitoring period to previous monitoring periods due to changes in the number of reporting laboratories. Differences in percentages from this and previous monitoring reports may be due to differences in </w:t>
            </w:r>
            <w:r w:rsidR="00385285" w:rsidRPr="004D3B47">
              <w:t>caseloads</w:t>
            </w:r>
            <w:r w:rsidRPr="004D3B47">
              <w:t xml:space="preserve">. </w:t>
            </w:r>
          </w:p>
          <w:p w14:paraId="5DFFFB40" w14:textId="77777777" w:rsidR="00C14AD7" w:rsidRPr="004D3B47" w:rsidRDefault="00C14AD7" w:rsidP="00AC388A">
            <w:pPr>
              <w:ind w:right="34"/>
              <w:jc w:val="both"/>
              <w:rPr>
                <w:lang w:val="en-US"/>
              </w:rPr>
            </w:pPr>
          </w:p>
        </w:tc>
      </w:tr>
    </w:tbl>
    <w:p w14:paraId="5611C67C" w14:textId="3DEA36AF" w:rsidR="00CF1D4F" w:rsidRPr="00E45DF9" w:rsidRDefault="00C147F7" w:rsidP="00523DF2">
      <w:pPr>
        <w:pStyle w:val="Caption"/>
        <w:keepNext/>
      </w:pPr>
      <w:r w:rsidRPr="004D3B47">
        <w:rPr>
          <w:lang w:eastAsia="en-AU"/>
        </w:rPr>
        <w:br w:type="page"/>
      </w:r>
      <w:bookmarkStart w:id="1197" w:name="_Ref370135626"/>
      <w:bookmarkStart w:id="1198" w:name="_Toc276457765"/>
      <w:bookmarkStart w:id="1199" w:name="_Toc528676310"/>
      <w:bookmarkStart w:id="1200" w:name="_Toc509928622"/>
      <w:bookmarkStart w:id="1201" w:name="_Toc475605308"/>
      <w:bookmarkStart w:id="1202" w:name="_Toc454287263"/>
      <w:bookmarkStart w:id="1203" w:name="_Toc459126410"/>
      <w:bookmarkStart w:id="1204" w:name="_Toc469398429"/>
      <w:bookmarkStart w:id="1205" w:name="_Toc486941195"/>
      <w:bookmarkStart w:id="1206" w:name="_Toc5627752"/>
      <w:bookmarkStart w:id="1207" w:name="_Toc12875715"/>
      <w:bookmarkStart w:id="1208" w:name="_Toc68606818"/>
      <w:r w:rsidR="0008224E" w:rsidRPr="00E45DF9">
        <w:t>Figure</w:t>
      </w:r>
      <w:r w:rsidRPr="00E45DF9">
        <w:t xml:space="preserve"> </w:t>
      </w:r>
      <w:r w:rsidR="00E72C40">
        <w:fldChar w:fldCharType="begin"/>
      </w:r>
      <w:r w:rsidR="00E72C40">
        <w:instrText xml:space="preserve"> SEQ Figure \* ARABIC </w:instrText>
      </w:r>
      <w:r w:rsidR="00E72C40">
        <w:fldChar w:fldCharType="separate"/>
      </w:r>
      <w:r w:rsidR="00D03680">
        <w:rPr>
          <w:noProof/>
        </w:rPr>
        <w:t>55</w:t>
      </w:r>
      <w:r w:rsidR="00E72C40">
        <w:rPr>
          <w:noProof/>
        </w:rPr>
        <w:fldChar w:fldCharType="end"/>
      </w:r>
      <w:bookmarkEnd w:id="1197"/>
      <w:r w:rsidRPr="00E45DF9">
        <w:t xml:space="preserve"> </w:t>
      </w:r>
      <w:r w:rsidR="00B60BFA" w:rsidRPr="00E45DF9">
        <w:t>-</w:t>
      </w:r>
      <w:r w:rsidRPr="00E45DF9">
        <w:t xml:space="preserve"> Proportion</w:t>
      </w:r>
      <w:r w:rsidR="00665E1B" w:rsidRPr="00E45DF9">
        <w:t xml:space="preserve"> </w:t>
      </w:r>
      <w:r w:rsidRPr="00E45DF9">
        <w:t xml:space="preserve">of </w:t>
      </w:r>
      <w:r w:rsidR="00AD78D8" w:rsidRPr="00E45DF9">
        <w:t xml:space="preserve">cytology samples </w:t>
      </w:r>
      <w:r w:rsidRPr="00E45DF9">
        <w:t xml:space="preserve">reported within </w:t>
      </w:r>
      <w:r w:rsidR="00B143CF" w:rsidRPr="00E45DF9">
        <w:t>seven</w:t>
      </w:r>
      <w:r w:rsidRPr="00E45DF9">
        <w:t xml:space="preserve"> working days by laboratory, </w:t>
      </w:r>
      <w:bookmarkEnd w:id="1198"/>
      <w:bookmarkEnd w:id="1199"/>
      <w:bookmarkEnd w:id="1200"/>
      <w:bookmarkEnd w:id="1201"/>
      <w:bookmarkEnd w:id="1202"/>
      <w:bookmarkEnd w:id="1203"/>
      <w:bookmarkEnd w:id="1204"/>
      <w:bookmarkEnd w:id="1205"/>
      <w:bookmarkEnd w:id="1206"/>
      <w:bookmarkEnd w:id="1207"/>
      <w:sdt>
        <w:sdtPr>
          <w:alias w:val="Period"/>
          <w:tag w:val="Period"/>
          <w:id w:val="-1198859629"/>
          <w:placeholder>
            <w:docPart w:val="C6D1E442A13D4558BC7C8D66E272C1A8"/>
          </w:placeholder>
          <w:dataBinding w:prefixMappings="xmlns:ns0='http://purl.org/dc/elements/1.1/' xmlns:ns1='http://schemas.openxmlformats.org/package/2006/metadata/core-properties' " w:xpath="/ns1:coreProperties[1]/ns0:creator[1]" w:storeItemID="{6C3C8BC8-F283-45AE-878A-BAB7291924A1}"/>
          <w:text/>
        </w:sdtPr>
        <w:sdtEndPr/>
        <w:sdtContent>
          <w:r w:rsidR="007F0FB1">
            <w:t>Cancer Council New South Wales</w:t>
          </w:r>
        </w:sdtContent>
      </w:sdt>
      <w:bookmarkEnd w:id="1208"/>
    </w:p>
    <w:p w14:paraId="02F85E04" w14:textId="66B26EFF" w:rsidR="00C147F7" w:rsidRPr="004D3B47" w:rsidRDefault="002E0427" w:rsidP="005F3D46">
      <w:pPr>
        <w:rPr>
          <w:i/>
          <w:noProof/>
          <w:sz w:val="20"/>
          <w:szCs w:val="20"/>
          <w:lang w:eastAsia="en-AU"/>
        </w:rPr>
      </w:pPr>
      <w:r w:rsidRPr="004D3B47">
        <w:rPr>
          <w:noProof/>
          <w:lang w:eastAsia="en-AU"/>
        </w:rPr>
        <w:drawing>
          <wp:inline distT="0" distB="0" distL="0" distR="0" wp14:anchorId="055E5F56" wp14:editId="17476243">
            <wp:extent cx="5400000" cy="3504443"/>
            <wp:effectExtent l="0" t="0" r="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400000" cy="3504443"/>
                    </a:xfrm>
                    <a:prstGeom prst="rect">
                      <a:avLst/>
                    </a:prstGeom>
                    <a:noFill/>
                  </pic:spPr>
                </pic:pic>
              </a:graphicData>
            </a:graphic>
          </wp:inline>
        </w:drawing>
      </w:r>
      <w:bookmarkStart w:id="1209" w:name="_Toc276457766"/>
      <w:r w:rsidR="00556570" w:rsidRPr="004D3B47">
        <w:rPr>
          <w:i/>
          <w:noProof/>
          <w:sz w:val="20"/>
          <w:szCs w:val="20"/>
          <w:lang w:eastAsia="en-AU"/>
        </w:rPr>
        <w:t>Target: 90</w:t>
      </w:r>
      <w:r w:rsidR="00C147F7" w:rsidRPr="004D3B47">
        <w:rPr>
          <w:i/>
          <w:noProof/>
          <w:sz w:val="20"/>
          <w:szCs w:val="20"/>
          <w:lang w:eastAsia="en-AU"/>
        </w:rPr>
        <w:t xml:space="preserve">% within </w:t>
      </w:r>
      <w:r w:rsidR="00760D55" w:rsidRPr="004D3B47">
        <w:rPr>
          <w:i/>
          <w:noProof/>
          <w:sz w:val="20"/>
          <w:szCs w:val="20"/>
          <w:lang w:eastAsia="en-AU"/>
        </w:rPr>
        <w:t xml:space="preserve">seven </w:t>
      </w:r>
      <w:r w:rsidR="00C147F7" w:rsidRPr="004D3B47">
        <w:rPr>
          <w:i/>
          <w:noProof/>
          <w:sz w:val="20"/>
          <w:szCs w:val="20"/>
          <w:lang w:eastAsia="en-AU"/>
        </w:rPr>
        <w:t>working days</w:t>
      </w:r>
      <w:bookmarkEnd w:id="1209"/>
      <w:r w:rsidR="00FF1097" w:rsidRPr="004D3B47">
        <w:rPr>
          <w:i/>
          <w:noProof/>
          <w:sz w:val="20"/>
          <w:szCs w:val="20"/>
          <w:lang w:eastAsia="en-AU"/>
        </w:rPr>
        <w:t xml:space="preserve"> (red line)</w:t>
      </w:r>
      <w:r w:rsidR="00AC388A">
        <w:rPr>
          <w:i/>
          <w:noProof/>
          <w:sz w:val="20"/>
          <w:szCs w:val="20"/>
          <w:lang w:eastAsia="en-AU"/>
        </w:rPr>
        <w:t>.</w:t>
      </w:r>
    </w:p>
    <w:p w14:paraId="0D3B6033" w14:textId="77777777" w:rsidR="00C16CF3" w:rsidRPr="004D3B47" w:rsidRDefault="00C16CF3" w:rsidP="00D1642F">
      <w:pPr>
        <w:ind w:right="544"/>
        <w:jc w:val="both"/>
      </w:pPr>
    </w:p>
    <w:p w14:paraId="39E64678" w14:textId="01329BE2" w:rsidR="00C16CF3" w:rsidRPr="00E45DF9" w:rsidRDefault="0008224E" w:rsidP="00523DF2">
      <w:pPr>
        <w:pStyle w:val="Caption"/>
        <w:keepNext/>
      </w:pPr>
      <w:bookmarkStart w:id="1210" w:name="_Ref370135632"/>
      <w:bookmarkStart w:id="1211" w:name="_Toc12875716"/>
      <w:bookmarkStart w:id="1212" w:name="_Toc528676311"/>
      <w:bookmarkStart w:id="1213" w:name="_Toc509928623"/>
      <w:bookmarkStart w:id="1214" w:name="_Toc475605309"/>
      <w:bookmarkStart w:id="1215" w:name="_Toc454287264"/>
      <w:bookmarkStart w:id="1216" w:name="_Toc459126411"/>
      <w:bookmarkStart w:id="1217" w:name="_Toc469398430"/>
      <w:bookmarkStart w:id="1218" w:name="_Toc486941196"/>
      <w:bookmarkStart w:id="1219" w:name="_Toc68606819"/>
      <w:r w:rsidRPr="00E45DF9">
        <w:t>Figure</w:t>
      </w:r>
      <w:r w:rsidR="00C16CF3" w:rsidRPr="00E45DF9">
        <w:t xml:space="preserve"> </w:t>
      </w:r>
      <w:r w:rsidR="00E72C40">
        <w:fldChar w:fldCharType="begin"/>
      </w:r>
      <w:r w:rsidR="00E72C40">
        <w:instrText xml:space="preserve"> SEQ Figure \* ARABIC </w:instrText>
      </w:r>
      <w:r w:rsidR="00E72C40">
        <w:fldChar w:fldCharType="separate"/>
      </w:r>
      <w:r w:rsidR="00D03680">
        <w:rPr>
          <w:noProof/>
        </w:rPr>
        <w:t>56</w:t>
      </w:r>
      <w:r w:rsidR="00E72C40">
        <w:rPr>
          <w:noProof/>
        </w:rPr>
        <w:fldChar w:fldCharType="end"/>
      </w:r>
      <w:bookmarkEnd w:id="1210"/>
      <w:r w:rsidR="00C16CF3" w:rsidRPr="00E45DF9">
        <w:t xml:space="preserve"> </w:t>
      </w:r>
      <w:r w:rsidR="00B60BFA" w:rsidRPr="00E45DF9">
        <w:t>-</w:t>
      </w:r>
      <w:r w:rsidR="00C16CF3" w:rsidRPr="00E45DF9">
        <w:t xml:space="preserve"> Proportion</w:t>
      </w:r>
      <w:r w:rsidR="00665E1B" w:rsidRPr="00E45DF9">
        <w:t xml:space="preserve"> </w:t>
      </w:r>
      <w:r w:rsidR="00C16CF3" w:rsidRPr="00E45DF9">
        <w:t xml:space="preserve">of cytology samples reported within 15 working days by laboratory, </w:t>
      </w:r>
      <w:bookmarkEnd w:id="1211"/>
      <w:bookmarkEnd w:id="1212"/>
      <w:bookmarkEnd w:id="1213"/>
      <w:bookmarkEnd w:id="1214"/>
      <w:bookmarkEnd w:id="1215"/>
      <w:bookmarkEnd w:id="1216"/>
      <w:bookmarkEnd w:id="1217"/>
      <w:bookmarkEnd w:id="1218"/>
      <w:sdt>
        <w:sdtPr>
          <w:alias w:val="Period"/>
          <w:tag w:val="Period"/>
          <w:id w:val="1849986238"/>
          <w:placeholder>
            <w:docPart w:val="5159BB00EA474F4EA75916252151AFBD"/>
          </w:placeholder>
          <w:dataBinding w:prefixMappings="xmlns:ns0='http://purl.org/dc/elements/1.1/' xmlns:ns1='http://schemas.openxmlformats.org/package/2006/metadata/core-properties' " w:xpath="/ns1:coreProperties[1]/ns0:creator[1]" w:storeItemID="{6C3C8BC8-F283-45AE-878A-BAB7291924A1}"/>
          <w:text/>
        </w:sdtPr>
        <w:sdtEndPr/>
        <w:sdtContent>
          <w:r w:rsidR="007F0FB1">
            <w:t>Cancer Council New South Wales</w:t>
          </w:r>
        </w:sdtContent>
      </w:sdt>
      <w:bookmarkEnd w:id="1219"/>
    </w:p>
    <w:p w14:paraId="522A2E11" w14:textId="13683B62" w:rsidR="00F01E87" w:rsidRPr="004D3B47" w:rsidRDefault="009F67EE">
      <w:pPr>
        <w:rPr>
          <w:i/>
          <w:sz w:val="20"/>
          <w:szCs w:val="20"/>
        </w:rPr>
      </w:pPr>
      <w:bookmarkStart w:id="1220" w:name="_Toc276457768"/>
      <w:r w:rsidRPr="004D3B47">
        <w:rPr>
          <w:noProof/>
          <w:lang w:eastAsia="en-AU"/>
        </w:rPr>
        <w:drawing>
          <wp:inline distT="0" distB="0" distL="0" distR="0" wp14:anchorId="20BADEE5" wp14:editId="3798D17C">
            <wp:extent cx="5400000" cy="34557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5400000" cy="3455769"/>
                    </a:xfrm>
                    <a:prstGeom prst="rect">
                      <a:avLst/>
                    </a:prstGeom>
                    <a:noFill/>
                  </pic:spPr>
                </pic:pic>
              </a:graphicData>
            </a:graphic>
          </wp:inline>
        </w:drawing>
      </w:r>
    </w:p>
    <w:p w14:paraId="373633D8" w14:textId="66591336" w:rsidR="00C147F7" w:rsidRPr="004D3B47" w:rsidRDefault="00C147F7" w:rsidP="003101EC">
      <w:pPr>
        <w:rPr>
          <w:i/>
          <w:sz w:val="20"/>
          <w:szCs w:val="20"/>
        </w:rPr>
      </w:pPr>
      <w:r w:rsidRPr="004D3B47">
        <w:rPr>
          <w:i/>
          <w:sz w:val="20"/>
          <w:szCs w:val="20"/>
        </w:rPr>
        <w:t xml:space="preserve">Target: </w:t>
      </w:r>
      <w:r w:rsidR="00BD68E8" w:rsidRPr="004D3B47">
        <w:rPr>
          <w:i/>
          <w:sz w:val="20"/>
          <w:szCs w:val="20"/>
        </w:rPr>
        <w:t>98</w:t>
      </w:r>
      <w:r w:rsidRPr="004D3B47">
        <w:rPr>
          <w:i/>
          <w:sz w:val="20"/>
          <w:szCs w:val="20"/>
        </w:rPr>
        <w:t>% within 15 working days</w:t>
      </w:r>
      <w:bookmarkEnd w:id="1220"/>
      <w:r w:rsidR="00FF1097" w:rsidRPr="004D3B47">
        <w:rPr>
          <w:i/>
          <w:sz w:val="20"/>
          <w:szCs w:val="20"/>
        </w:rPr>
        <w:t xml:space="preserve"> </w:t>
      </w:r>
      <w:r w:rsidR="00FF1097" w:rsidRPr="004D3B47">
        <w:rPr>
          <w:i/>
          <w:noProof/>
          <w:sz w:val="20"/>
          <w:szCs w:val="20"/>
          <w:lang w:eastAsia="en-AU"/>
        </w:rPr>
        <w:t>(red line)</w:t>
      </w:r>
      <w:r w:rsidR="00AC388A">
        <w:rPr>
          <w:i/>
          <w:noProof/>
          <w:sz w:val="20"/>
          <w:szCs w:val="20"/>
          <w:lang w:eastAsia="en-AU"/>
        </w:rPr>
        <w:t>.</w:t>
      </w:r>
    </w:p>
    <w:p w14:paraId="356FAE00" w14:textId="77777777" w:rsidR="00A80D91" w:rsidRPr="004D3B47" w:rsidRDefault="00A80D91" w:rsidP="00D1642F">
      <w:pPr>
        <w:ind w:right="544"/>
        <w:jc w:val="both"/>
        <w:rPr>
          <w:lang w:eastAsia="en-AU"/>
        </w:rPr>
      </w:pPr>
      <w:bookmarkStart w:id="1221" w:name="_Ref370135981"/>
      <w:bookmarkStart w:id="1222" w:name="_Toc5627754"/>
      <w:bookmarkStart w:id="1223" w:name="_Toc454287265"/>
      <w:bookmarkStart w:id="1224" w:name="_Toc459126412"/>
      <w:bookmarkStart w:id="1225" w:name="_Toc469398431"/>
      <w:bookmarkStart w:id="1226" w:name="_Toc12875717"/>
    </w:p>
    <w:p w14:paraId="18730940" w14:textId="77777777" w:rsidR="00A80D91" w:rsidRPr="004D3B47" w:rsidRDefault="00A80D91" w:rsidP="00DE16F5">
      <w:pPr>
        <w:ind w:right="544"/>
        <w:jc w:val="both"/>
        <w:rPr>
          <w:lang w:eastAsia="en-AU"/>
        </w:rPr>
      </w:pPr>
    </w:p>
    <w:p w14:paraId="34C5F0F5" w14:textId="3DCFC54D" w:rsidR="00C3466C" w:rsidRPr="00E45DF9" w:rsidRDefault="0008224E" w:rsidP="00523DF2">
      <w:pPr>
        <w:pStyle w:val="Caption"/>
        <w:keepNext/>
      </w:pPr>
      <w:bookmarkStart w:id="1227" w:name="_Ref482781690"/>
      <w:bookmarkStart w:id="1228" w:name="_Toc528676312"/>
      <w:bookmarkStart w:id="1229" w:name="_Toc509928624"/>
      <w:bookmarkStart w:id="1230" w:name="_Toc475605310"/>
      <w:bookmarkStart w:id="1231" w:name="_Toc486941197"/>
      <w:bookmarkStart w:id="1232" w:name="_Toc68606820"/>
      <w:r w:rsidRPr="00E45DF9">
        <w:t>Figure</w:t>
      </w:r>
      <w:r w:rsidR="00C147F7" w:rsidRPr="00E45DF9">
        <w:t xml:space="preserve"> </w:t>
      </w:r>
      <w:r w:rsidR="00E72C40">
        <w:fldChar w:fldCharType="begin"/>
      </w:r>
      <w:r w:rsidR="00E72C40">
        <w:instrText xml:space="preserve"> SEQ Figure \* ARABIC </w:instrText>
      </w:r>
      <w:r w:rsidR="00E72C40">
        <w:fldChar w:fldCharType="separate"/>
      </w:r>
      <w:r w:rsidR="00D03680">
        <w:rPr>
          <w:noProof/>
        </w:rPr>
        <w:t>57</w:t>
      </w:r>
      <w:r w:rsidR="00E72C40">
        <w:rPr>
          <w:noProof/>
        </w:rPr>
        <w:fldChar w:fldCharType="end"/>
      </w:r>
      <w:bookmarkEnd w:id="1221"/>
      <w:bookmarkEnd w:id="1227"/>
      <w:r w:rsidR="00C147F7" w:rsidRPr="00E45DF9">
        <w:t xml:space="preserve"> </w:t>
      </w:r>
      <w:r w:rsidR="00B60BFA" w:rsidRPr="00E45DF9">
        <w:t>-</w:t>
      </w:r>
      <w:r w:rsidR="00C147F7" w:rsidRPr="00E45DF9">
        <w:t xml:space="preserve"> </w:t>
      </w:r>
      <w:r w:rsidR="00CA02D0" w:rsidRPr="00E45DF9">
        <w:t>Proportion</w:t>
      </w:r>
      <w:r w:rsidR="00665E1B" w:rsidRPr="00E45DF9">
        <w:t xml:space="preserve"> </w:t>
      </w:r>
      <w:r w:rsidR="00CA02D0" w:rsidRPr="00E45DF9">
        <w:t>of histology s</w:t>
      </w:r>
      <w:r w:rsidR="00AD78D8" w:rsidRPr="00E45DF9">
        <w:t>ample</w:t>
      </w:r>
      <w:r w:rsidR="00CA02D0" w:rsidRPr="00E45DF9">
        <w:t xml:space="preserve">s reported within </w:t>
      </w:r>
      <w:r w:rsidR="006A7263" w:rsidRPr="00E45DF9">
        <w:t>ten</w:t>
      </w:r>
      <w:r w:rsidR="00535DF7" w:rsidRPr="00E45DF9">
        <w:t xml:space="preserve"> </w:t>
      </w:r>
      <w:r w:rsidR="00CA02D0" w:rsidRPr="00E45DF9">
        <w:t xml:space="preserve">working days by laboratory, </w:t>
      </w:r>
      <w:bookmarkEnd w:id="1222"/>
      <w:bookmarkEnd w:id="1223"/>
      <w:bookmarkEnd w:id="1224"/>
      <w:bookmarkEnd w:id="1225"/>
      <w:bookmarkEnd w:id="1226"/>
      <w:bookmarkEnd w:id="1228"/>
      <w:bookmarkEnd w:id="1229"/>
      <w:bookmarkEnd w:id="1230"/>
      <w:bookmarkEnd w:id="1231"/>
      <w:sdt>
        <w:sdtPr>
          <w:alias w:val="Period"/>
          <w:tag w:val="Period"/>
          <w:id w:val="-841385812"/>
          <w:placeholder>
            <w:docPart w:val="775F2000081541C89E5A5E960812167B"/>
          </w:placeholder>
          <w:dataBinding w:prefixMappings="xmlns:ns0='http://purl.org/dc/elements/1.1/' xmlns:ns1='http://schemas.openxmlformats.org/package/2006/metadata/core-properties' " w:xpath="/ns1:coreProperties[1]/ns0:creator[1]" w:storeItemID="{6C3C8BC8-F283-45AE-878A-BAB7291924A1}"/>
          <w:text/>
        </w:sdtPr>
        <w:sdtEndPr/>
        <w:sdtContent>
          <w:r w:rsidR="007F0FB1">
            <w:t>Cancer Council New South Wales</w:t>
          </w:r>
        </w:sdtContent>
      </w:sdt>
      <w:bookmarkEnd w:id="1232"/>
    </w:p>
    <w:p w14:paraId="28B9B5C1" w14:textId="68F2302D" w:rsidR="009D2F22" w:rsidRPr="004D3B47" w:rsidRDefault="002E0427" w:rsidP="005F3D46">
      <w:pPr>
        <w:rPr>
          <w:noProof/>
          <w:lang w:eastAsia="en-AU"/>
        </w:rPr>
      </w:pPr>
      <w:bookmarkStart w:id="1233" w:name="_Toc276457769"/>
      <w:r w:rsidRPr="004D3B47">
        <w:rPr>
          <w:noProof/>
          <w:lang w:eastAsia="en-AU"/>
        </w:rPr>
        <w:drawing>
          <wp:inline distT="0" distB="0" distL="0" distR="0" wp14:anchorId="2E2F11C7" wp14:editId="6C752C7D">
            <wp:extent cx="5400000" cy="3640179"/>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400000" cy="3640179"/>
                    </a:xfrm>
                    <a:prstGeom prst="rect">
                      <a:avLst/>
                    </a:prstGeom>
                    <a:noFill/>
                  </pic:spPr>
                </pic:pic>
              </a:graphicData>
            </a:graphic>
          </wp:inline>
        </w:drawing>
      </w:r>
    </w:p>
    <w:p w14:paraId="777E8347" w14:textId="0242F203" w:rsidR="00C147F7" w:rsidRPr="004D3B47" w:rsidRDefault="00C147F7" w:rsidP="00321F04">
      <w:pPr>
        <w:ind w:right="544"/>
        <w:jc w:val="both"/>
        <w:rPr>
          <w:i/>
          <w:noProof/>
          <w:sz w:val="20"/>
          <w:szCs w:val="20"/>
          <w:lang w:eastAsia="en-AU"/>
        </w:rPr>
      </w:pPr>
      <w:r w:rsidRPr="004D3B47">
        <w:rPr>
          <w:i/>
          <w:noProof/>
          <w:sz w:val="20"/>
          <w:szCs w:val="20"/>
          <w:lang w:eastAsia="en-AU"/>
        </w:rPr>
        <w:t>Target: 90% within</w:t>
      </w:r>
      <w:r w:rsidR="006A7263" w:rsidRPr="004D3B47">
        <w:rPr>
          <w:i/>
          <w:noProof/>
          <w:sz w:val="20"/>
          <w:szCs w:val="20"/>
          <w:lang w:eastAsia="en-AU"/>
        </w:rPr>
        <w:t xml:space="preserve"> ten</w:t>
      </w:r>
      <w:r w:rsidRPr="004D3B47">
        <w:rPr>
          <w:i/>
          <w:noProof/>
          <w:sz w:val="20"/>
          <w:szCs w:val="20"/>
          <w:lang w:eastAsia="en-AU"/>
        </w:rPr>
        <w:t xml:space="preserve"> working days</w:t>
      </w:r>
      <w:bookmarkEnd w:id="1233"/>
      <w:r w:rsidR="00FF1097" w:rsidRPr="004D3B47">
        <w:rPr>
          <w:i/>
          <w:noProof/>
          <w:sz w:val="20"/>
          <w:szCs w:val="20"/>
          <w:lang w:eastAsia="en-AU"/>
        </w:rPr>
        <w:t xml:space="preserve"> (red line)</w:t>
      </w:r>
      <w:r w:rsidR="00AC388A">
        <w:rPr>
          <w:i/>
          <w:noProof/>
          <w:sz w:val="20"/>
          <w:szCs w:val="20"/>
          <w:lang w:eastAsia="en-AU"/>
        </w:rPr>
        <w:t>.</w:t>
      </w:r>
    </w:p>
    <w:p w14:paraId="4B7F36A6" w14:textId="77777777" w:rsidR="00C16CF3" w:rsidRPr="004D3B47" w:rsidRDefault="00C16CF3" w:rsidP="00DE16F5">
      <w:pPr>
        <w:ind w:right="544"/>
        <w:jc w:val="both"/>
      </w:pPr>
    </w:p>
    <w:p w14:paraId="6A6061E2" w14:textId="67EB96D3" w:rsidR="00F75EFA" w:rsidRPr="005F3D46" w:rsidRDefault="0008224E" w:rsidP="00523DF2">
      <w:pPr>
        <w:pStyle w:val="Caption"/>
        <w:keepNext/>
      </w:pPr>
      <w:bookmarkStart w:id="1234" w:name="_Ref370135964"/>
      <w:bookmarkStart w:id="1235" w:name="_Toc5627755"/>
      <w:bookmarkStart w:id="1236" w:name="_Toc528676313"/>
      <w:bookmarkStart w:id="1237" w:name="_Toc509928625"/>
      <w:bookmarkStart w:id="1238" w:name="_Toc475605311"/>
      <w:bookmarkStart w:id="1239" w:name="_Toc454287266"/>
      <w:bookmarkStart w:id="1240" w:name="_Toc459126413"/>
      <w:bookmarkStart w:id="1241" w:name="_Toc469398432"/>
      <w:bookmarkStart w:id="1242" w:name="_Toc486941198"/>
      <w:bookmarkStart w:id="1243" w:name="_Toc12875718"/>
      <w:bookmarkStart w:id="1244" w:name="_Toc68606821"/>
      <w:r w:rsidRPr="00E45DF9">
        <w:t>Figure</w:t>
      </w:r>
      <w:r w:rsidR="00C16CF3" w:rsidRPr="00E45DF9">
        <w:t xml:space="preserve"> </w:t>
      </w:r>
      <w:r w:rsidR="00E72C40">
        <w:fldChar w:fldCharType="begin"/>
      </w:r>
      <w:r w:rsidR="00E72C40">
        <w:instrText xml:space="preserve"> SEQ Figure \* ARABIC </w:instrText>
      </w:r>
      <w:r w:rsidR="00E72C40">
        <w:fldChar w:fldCharType="separate"/>
      </w:r>
      <w:r w:rsidR="00D03680">
        <w:rPr>
          <w:noProof/>
        </w:rPr>
        <w:t>58</w:t>
      </w:r>
      <w:r w:rsidR="00E72C40">
        <w:rPr>
          <w:noProof/>
        </w:rPr>
        <w:fldChar w:fldCharType="end"/>
      </w:r>
      <w:bookmarkEnd w:id="1234"/>
      <w:r w:rsidR="00C16CF3" w:rsidRPr="00E45DF9">
        <w:t xml:space="preserve"> </w:t>
      </w:r>
      <w:r w:rsidR="00B60BFA" w:rsidRPr="00E45DF9">
        <w:t>-</w:t>
      </w:r>
      <w:r w:rsidR="00C16CF3" w:rsidRPr="00E45DF9">
        <w:t xml:space="preserve"> Proportion</w:t>
      </w:r>
      <w:r w:rsidR="00665E1B" w:rsidRPr="00E45DF9">
        <w:t xml:space="preserve"> </w:t>
      </w:r>
      <w:r w:rsidR="00C16CF3" w:rsidRPr="00E45DF9">
        <w:t xml:space="preserve">of histology samples reported within 15 working days by laboratory, </w:t>
      </w:r>
      <w:bookmarkEnd w:id="1235"/>
      <w:bookmarkEnd w:id="1236"/>
      <w:bookmarkEnd w:id="1237"/>
      <w:bookmarkEnd w:id="1238"/>
      <w:bookmarkEnd w:id="1239"/>
      <w:bookmarkEnd w:id="1240"/>
      <w:bookmarkEnd w:id="1241"/>
      <w:bookmarkEnd w:id="1242"/>
      <w:bookmarkEnd w:id="1243"/>
      <w:sdt>
        <w:sdtPr>
          <w:alias w:val="Period"/>
          <w:tag w:val="Period"/>
          <w:id w:val="-2061238675"/>
          <w:placeholder>
            <w:docPart w:val="858F158D610F4CDB997856361889D93A"/>
          </w:placeholder>
          <w:dataBinding w:prefixMappings="xmlns:ns0='http://purl.org/dc/elements/1.1/' xmlns:ns1='http://schemas.openxmlformats.org/package/2006/metadata/core-properties' " w:xpath="/ns1:coreProperties[1]/ns0:creator[1]" w:storeItemID="{6C3C8BC8-F283-45AE-878A-BAB7291924A1}"/>
          <w:text/>
        </w:sdtPr>
        <w:sdtEndPr/>
        <w:sdtContent>
          <w:r w:rsidR="007F0FB1">
            <w:t>Cancer Council New South Wales</w:t>
          </w:r>
        </w:sdtContent>
      </w:sdt>
      <w:bookmarkEnd w:id="1244"/>
    </w:p>
    <w:p w14:paraId="0E98044E" w14:textId="721B24D9" w:rsidR="00F75EFA" w:rsidRPr="004D3B47" w:rsidRDefault="007512A8" w:rsidP="005F3D46">
      <w:bookmarkStart w:id="1245" w:name="_Toc276457770"/>
      <w:r w:rsidRPr="004D3B47">
        <w:rPr>
          <w:noProof/>
          <w:lang w:eastAsia="en-AU"/>
        </w:rPr>
        <w:drawing>
          <wp:inline distT="0" distB="0" distL="0" distR="0" wp14:anchorId="16619DB8" wp14:editId="289E1725">
            <wp:extent cx="5400000" cy="352987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400000" cy="3529870"/>
                    </a:xfrm>
                    <a:prstGeom prst="rect">
                      <a:avLst/>
                    </a:prstGeom>
                    <a:noFill/>
                  </pic:spPr>
                </pic:pic>
              </a:graphicData>
            </a:graphic>
          </wp:inline>
        </w:drawing>
      </w:r>
    </w:p>
    <w:p w14:paraId="78E9D8B5" w14:textId="27BB3F43" w:rsidR="00A4044D" w:rsidRPr="004D3B47" w:rsidRDefault="00531AC4" w:rsidP="00065AA2">
      <w:pPr>
        <w:ind w:right="544"/>
        <w:jc w:val="both"/>
        <w:rPr>
          <w:i/>
          <w:noProof/>
          <w:sz w:val="20"/>
          <w:szCs w:val="20"/>
          <w:lang w:eastAsia="en-AU"/>
        </w:rPr>
      </w:pPr>
      <w:r w:rsidRPr="004D3B47">
        <w:rPr>
          <w:i/>
          <w:noProof/>
          <w:sz w:val="20"/>
          <w:szCs w:val="20"/>
          <w:lang w:eastAsia="en-AU"/>
        </w:rPr>
        <w:t>Target: 9</w:t>
      </w:r>
      <w:r w:rsidR="00321F04" w:rsidRPr="004D3B47">
        <w:rPr>
          <w:i/>
          <w:noProof/>
          <w:sz w:val="20"/>
          <w:szCs w:val="20"/>
          <w:lang w:eastAsia="en-AU"/>
        </w:rPr>
        <w:t>8</w:t>
      </w:r>
      <w:r w:rsidRPr="004D3B47">
        <w:rPr>
          <w:i/>
          <w:noProof/>
          <w:sz w:val="20"/>
          <w:szCs w:val="20"/>
          <w:lang w:eastAsia="en-AU"/>
        </w:rPr>
        <w:t>% within 15 working days</w:t>
      </w:r>
      <w:bookmarkEnd w:id="1245"/>
      <w:r w:rsidR="00B1102B" w:rsidRPr="004D3B47">
        <w:rPr>
          <w:i/>
          <w:noProof/>
          <w:sz w:val="20"/>
          <w:szCs w:val="20"/>
          <w:lang w:eastAsia="en-AU"/>
        </w:rPr>
        <w:t xml:space="preserve"> </w:t>
      </w:r>
      <w:r w:rsidR="00FF1097" w:rsidRPr="004D3B47">
        <w:rPr>
          <w:i/>
          <w:noProof/>
          <w:sz w:val="20"/>
          <w:szCs w:val="20"/>
          <w:lang w:eastAsia="en-AU"/>
        </w:rPr>
        <w:t>(red line)</w:t>
      </w:r>
      <w:r w:rsidR="00EF08DD">
        <w:rPr>
          <w:i/>
          <w:noProof/>
          <w:sz w:val="20"/>
          <w:szCs w:val="20"/>
          <w:lang w:eastAsia="en-AU"/>
        </w:rPr>
        <w:t>.</w:t>
      </w:r>
    </w:p>
    <w:p w14:paraId="3E2B96AF" w14:textId="77777777" w:rsidR="00C16CF3" w:rsidRPr="004D3B47" w:rsidRDefault="00C16CF3" w:rsidP="00F75EFA"/>
    <w:p w14:paraId="29408607" w14:textId="77777777" w:rsidR="003752AA" w:rsidRPr="004D3B47" w:rsidRDefault="003752AA" w:rsidP="005F3D46">
      <w:pPr>
        <w:pStyle w:val="Caption"/>
      </w:pPr>
      <w:bookmarkStart w:id="1246" w:name="_Ref302383310"/>
      <w:bookmarkStart w:id="1247" w:name="_Toc454287267"/>
      <w:bookmarkStart w:id="1248" w:name="_Toc459126414"/>
      <w:bookmarkStart w:id="1249" w:name="_Toc469398433"/>
    </w:p>
    <w:p w14:paraId="2B6274D7" w14:textId="5FB7FD9F" w:rsidR="00C16CF3" w:rsidRPr="00E45DF9" w:rsidRDefault="0008224E" w:rsidP="00523DF2">
      <w:pPr>
        <w:pStyle w:val="Caption"/>
        <w:keepNext/>
      </w:pPr>
      <w:bookmarkStart w:id="1250" w:name="_Ref482781809"/>
      <w:bookmarkStart w:id="1251" w:name="_Ref504124882"/>
      <w:bookmarkStart w:id="1252" w:name="_Toc5627756"/>
      <w:bookmarkStart w:id="1253" w:name="_Toc528676314"/>
      <w:bookmarkStart w:id="1254" w:name="_Toc509928626"/>
      <w:bookmarkStart w:id="1255" w:name="_Toc475605312"/>
      <w:bookmarkStart w:id="1256" w:name="_Toc486941199"/>
      <w:bookmarkStart w:id="1257" w:name="_Toc12875719"/>
      <w:bookmarkStart w:id="1258" w:name="_Toc68606822"/>
      <w:r w:rsidRPr="00E45DF9">
        <w:t>Figure</w:t>
      </w:r>
      <w:r w:rsidR="00C16CF3" w:rsidRPr="00E45DF9">
        <w:t xml:space="preserve"> </w:t>
      </w:r>
      <w:r w:rsidR="00E72C40">
        <w:fldChar w:fldCharType="begin"/>
      </w:r>
      <w:r w:rsidR="00E72C40">
        <w:instrText xml:space="preserve"> SEQ Figure \* ARABIC </w:instrText>
      </w:r>
      <w:r w:rsidR="00E72C40">
        <w:fldChar w:fldCharType="separate"/>
      </w:r>
      <w:r w:rsidR="00D03680">
        <w:rPr>
          <w:noProof/>
        </w:rPr>
        <w:t>59</w:t>
      </w:r>
      <w:r w:rsidR="00E72C40">
        <w:rPr>
          <w:noProof/>
        </w:rPr>
        <w:fldChar w:fldCharType="end"/>
      </w:r>
      <w:bookmarkEnd w:id="1246"/>
      <w:bookmarkEnd w:id="1250"/>
      <w:bookmarkEnd w:id="1251"/>
      <w:r w:rsidR="00C16CF3" w:rsidRPr="00E45DF9">
        <w:t xml:space="preserve"> </w:t>
      </w:r>
      <w:r w:rsidR="00B60BFA" w:rsidRPr="00E45DF9">
        <w:t>-</w:t>
      </w:r>
      <w:r w:rsidR="00665E1B" w:rsidRPr="00E45DF9">
        <w:t xml:space="preserve"> </w:t>
      </w:r>
      <w:r w:rsidR="00C16CF3" w:rsidRPr="00E45DF9">
        <w:t>Proportion</w:t>
      </w:r>
      <w:r w:rsidR="00665E1B" w:rsidRPr="00E45DF9">
        <w:t xml:space="preserve"> </w:t>
      </w:r>
      <w:r w:rsidR="00C16CF3" w:rsidRPr="00E45DF9">
        <w:t xml:space="preserve">of </w:t>
      </w:r>
      <w:r w:rsidR="00A23EC9" w:rsidRPr="00E45DF9">
        <w:t xml:space="preserve">cytology samples with associated HPV triage testing and of all cytology samples </w:t>
      </w:r>
      <w:r w:rsidR="00C16CF3" w:rsidRPr="00E45DF9">
        <w:t xml:space="preserve">reported within 15 days by laboratory, </w:t>
      </w:r>
      <w:bookmarkEnd w:id="1247"/>
      <w:bookmarkEnd w:id="1248"/>
      <w:bookmarkEnd w:id="1249"/>
      <w:bookmarkEnd w:id="1252"/>
      <w:bookmarkEnd w:id="1253"/>
      <w:bookmarkEnd w:id="1254"/>
      <w:bookmarkEnd w:id="1255"/>
      <w:bookmarkEnd w:id="1256"/>
      <w:bookmarkEnd w:id="1257"/>
      <w:sdt>
        <w:sdtPr>
          <w:alias w:val="Period"/>
          <w:tag w:val="Period"/>
          <w:id w:val="-1374458522"/>
          <w:placeholder>
            <w:docPart w:val="9F94AA44CCE34F498AA6BCF327B5F178"/>
          </w:placeholder>
          <w:dataBinding w:prefixMappings="xmlns:ns0='http://purl.org/dc/elements/1.1/' xmlns:ns1='http://schemas.openxmlformats.org/package/2006/metadata/core-properties' " w:xpath="/ns1:coreProperties[1]/ns0:creator[1]" w:storeItemID="{6C3C8BC8-F283-45AE-878A-BAB7291924A1}"/>
          <w:text/>
        </w:sdtPr>
        <w:sdtEndPr/>
        <w:sdtContent>
          <w:r w:rsidR="007F0FB1">
            <w:t>Cancer Council New South Wales</w:t>
          </w:r>
        </w:sdtContent>
      </w:sdt>
      <w:bookmarkEnd w:id="1258"/>
    </w:p>
    <w:p w14:paraId="7B291BB7" w14:textId="0623553C" w:rsidR="00A4044D" w:rsidRPr="004D3B47" w:rsidRDefault="00D776DB">
      <w:pPr>
        <w:rPr>
          <w:rStyle w:val="Strong"/>
          <w:b w:val="0"/>
          <w:bCs w:val="0"/>
          <w:sz w:val="20"/>
          <w:szCs w:val="20"/>
        </w:rPr>
      </w:pPr>
      <w:r w:rsidRPr="004D3B47">
        <w:rPr>
          <w:rStyle w:val="Strong"/>
          <w:noProof/>
        </w:rPr>
        <w:drawing>
          <wp:inline distT="0" distB="0" distL="0" distR="0" wp14:anchorId="148999EB" wp14:editId="68CAB45E">
            <wp:extent cx="5400000" cy="3498591"/>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p>
    <w:p w14:paraId="731943D9" w14:textId="02F3809C" w:rsidR="00531AC4" w:rsidRPr="004D3B47" w:rsidRDefault="00665E1B" w:rsidP="00D06EC2">
      <w:pPr>
        <w:ind w:right="544"/>
        <w:jc w:val="both"/>
      </w:pPr>
      <w:r w:rsidRPr="004D3B47">
        <w:rPr>
          <w:i/>
          <w:noProof/>
          <w:sz w:val="20"/>
          <w:szCs w:val="20"/>
          <w:lang w:eastAsia="en-AU"/>
        </w:rPr>
        <w:t>Target: 98% within 15 working days</w:t>
      </w:r>
      <w:r w:rsidR="00C5049A" w:rsidRPr="004D3B47">
        <w:rPr>
          <w:i/>
          <w:noProof/>
          <w:sz w:val="20"/>
          <w:szCs w:val="20"/>
          <w:lang w:eastAsia="en-AU"/>
        </w:rPr>
        <w:t xml:space="preserve"> </w:t>
      </w:r>
      <w:r w:rsidRPr="004D3B47">
        <w:rPr>
          <w:i/>
          <w:noProof/>
          <w:sz w:val="20"/>
          <w:szCs w:val="20"/>
          <w:lang w:eastAsia="en-AU"/>
        </w:rPr>
        <w:t>(</w:t>
      </w:r>
      <w:r w:rsidR="00624C29">
        <w:rPr>
          <w:i/>
          <w:noProof/>
          <w:sz w:val="20"/>
          <w:szCs w:val="20"/>
          <w:lang w:eastAsia="en-AU"/>
        </w:rPr>
        <w:t>black</w:t>
      </w:r>
      <w:r w:rsidRPr="004D3B47">
        <w:rPr>
          <w:i/>
          <w:noProof/>
          <w:sz w:val="20"/>
          <w:szCs w:val="20"/>
          <w:lang w:eastAsia="en-AU"/>
        </w:rPr>
        <w:t xml:space="preserve"> line)</w:t>
      </w:r>
      <w:r w:rsidR="00624C29">
        <w:rPr>
          <w:i/>
          <w:noProof/>
          <w:sz w:val="20"/>
          <w:szCs w:val="20"/>
          <w:lang w:eastAsia="en-AU"/>
        </w:rPr>
        <w:t>.</w:t>
      </w:r>
      <w:r w:rsidR="009154C2" w:rsidRPr="004D3B47">
        <w:rPr>
          <w:noProof/>
          <w:sz w:val="20"/>
          <w:szCs w:val="20"/>
          <w:lang w:eastAsia="en-AU"/>
        </w:rPr>
        <w:br w:type="page"/>
      </w:r>
      <w:bookmarkStart w:id="1259" w:name="_Toc276457771"/>
      <w:bookmarkStart w:id="1260" w:name="_Toc438477965"/>
    </w:p>
    <w:p w14:paraId="2B4CCC27" w14:textId="5F453FFF" w:rsidR="00531AC4" w:rsidRPr="004D3B47" w:rsidRDefault="009154C2" w:rsidP="00665E1B">
      <w:pPr>
        <w:pStyle w:val="Heading2"/>
        <w:spacing w:before="40"/>
        <w:ind w:right="-23"/>
      </w:pPr>
      <w:bookmarkStart w:id="1261" w:name="_Toc478551512"/>
      <w:bookmarkStart w:id="1262" w:name="_Toc482704694"/>
      <w:bookmarkStart w:id="1263" w:name="_Toc478551578"/>
      <w:bookmarkStart w:id="1264" w:name="_Toc509928452"/>
      <w:bookmarkStart w:id="1265" w:name="_Toc528676055"/>
      <w:bookmarkStart w:id="1266" w:name="_Toc2170042"/>
      <w:bookmarkStart w:id="1267" w:name="_Toc76740831"/>
      <w:r w:rsidRPr="004D3B47">
        <w:t xml:space="preserve">Indicator 6 – </w:t>
      </w:r>
      <w:r w:rsidR="00F059D9" w:rsidRPr="004D3B47">
        <w:t>Follow-</w:t>
      </w:r>
      <w:r w:rsidRPr="004D3B47">
        <w:t xml:space="preserve">up women </w:t>
      </w:r>
      <w:r w:rsidR="00365ACF">
        <w:t>high-grade</w:t>
      </w:r>
      <w:r w:rsidRPr="004D3B47">
        <w:t xml:space="preserve"> cytology, no histology</w:t>
      </w:r>
      <w:bookmarkEnd w:id="1259"/>
      <w:bookmarkEnd w:id="1260"/>
      <w:bookmarkEnd w:id="1261"/>
      <w:bookmarkEnd w:id="1262"/>
      <w:bookmarkEnd w:id="1263"/>
      <w:bookmarkEnd w:id="1264"/>
      <w:bookmarkEnd w:id="1265"/>
      <w:bookmarkEnd w:id="1266"/>
      <w:bookmarkEnd w:id="1267"/>
    </w:p>
    <w:p w14:paraId="3C40B26F" w14:textId="77777777" w:rsidR="000D1EDC" w:rsidRPr="004D3B47" w:rsidRDefault="000D1EDC" w:rsidP="00D06EC2">
      <w:pPr>
        <w:ind w:right="544"/>
        <w:jc w:val="both"/>
        <w:rPr>
          <w:i/>
          <w:sz w:val="20"/>
          <w:szCs w:val="20"/>
          <w:lang w:eastAsia="en-AU"/>
        </w:rPr>
      </w:pPr>
    </w:p>
    <w:p w14:paraId="190A23FE" w14:textId="77777777" w:rsidR="009154C2" w:rsidRPr="004D3B47" w:rsidRDefault="009154C2"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4D3B47" w:rsidRPr="004D3B47" w14:paraId="4A1EF285" w14:textId="77777777" w:rsidTr="00BE6D7F">
        <w:tc>
          <w:tcPr>
            <w:tcW w:w="1791" w:type="dxa"/>
          </w:tcPr>
          <w:p w14:paraId="35138EAE" w14:textId="77777777" w:rsidR="009154C2" w:rsidRPr="004D3B47" w:rsidRDefault="009154C2" w:rsidP="00DE16F5">
            <w:pPr>
              <w:spacing w:before="120"/>
              <w:ind w:right="544"/>
              <w:jc w:val="both"/>
              <w:rPr>
                <w:b/>
              </w:rPr>
            </w:pPr>
            <w:r w:rsidRPr="004D3B47">
              <w:rPr>
                <w:b/>
              </w:rPr>
              <w:t>Definition</w:t>
            </w:r>
          </w:p>
        </w:tc>
        <w:tc>
          <w:tcPr>
            <w:tcW w:w="7531" w:type="dxa"/>
          </w:tcPr>
          <w:p w14:paraId="4A558705" w14:textId="40447294" w:rsidR="009154C2" w:rsidRPr="004D3B47" w:rsidRDefault="008129EF" w:rsidP="00624C29">
            <w:pPr>
              <w:spacing w:before="120"/>
              <w:ind w:right="34"/>
              <w:jc w:val="both"/>
              <w:rPr>
                <w:lang w:val="en-NZ"/>
              </w:rPr>
            </w:pPr>
            <w:r w:rsidRPr="004D3B47">
              <w:rPr>
                <w:lang w:val="en-NZ"/>
              </w:rPr>
              <w:t xml:space="preserve">The proportion of women </w:t>
            </w:r>
            <w:r w:rsidR="009154C2" w:rsidRPr="004D3B47">
              <w:rPr>
                <w:lang w:val="en-NZ"/>
              </w:rPr>
              <w:t xml:space="preserve">who have had a cervical </w:t>
            </w:r>
            <w:r w:rsidR="00760D55" w:rsidRPr="004D3B47">
              <w:rPr>
                <w:lang w:val="en-NZ"/>
              </w:rPr>
              <w:t xml:space="preserve">sample </w:t>
            </w:r>
            <w:r w:rsidR="009154C2" w:rsidRPr="004D3B47">
              <w:rPr>
                <w:lang w:val="en-NZ"/>
              </w:rPr>
              <w:t xml:space="preserve">showing a </w:t>
            </w:r>
            <w:r w:rsidR="00365ACF">
              <w:rPr>
                <w:lang w:val="en-NZ"/>
              </w:rPr>
              <w:t>high-grade</w:t>
            </w:r>
            <w:r w:rsidR="009154C2" w:rsidRPr="004D3B47">
              <w:rPr>
                <w:lang w:val="en-NZ"/>
              </w:rPr>
              <w:t xml:space="preserve"> cytology result for whom </w:t>
            </w:r>
            <w:r w:rsidR="000159F2" w:rsidRPr="004D3B47">
              <w:rPr>
                <w:lang w:val="en-NZ"/>
              </w:rPr>
              <w:t xml:space="preserve">a </w:t>
            </w:r>
            <w:r w:rsidR="009154C2" w:rsidRPr="004D3B47">
              <w:rPr>
                <w:lang w:val="en-NZ"/>
              </w:rPr>
              <w:t>histological report has been received by the NCSP R</w:t>
            </w:r>
            <w:r w:rsidR="00760D55" w:rsidRPr="004D3B47">
              <w:rPr>
                <w:lang w:val="en-NZ"/>
              </w:rPr>
              <w:t>egister</w:t>
            </w:r>
            <w:r w:rsidR="009154C2" w:rsidRPr="004D3B47">
              <w:rPr>
                <w:lang w:val="en-NZ"/>
              </w:rPr>
              <w:t xml:space="preserve">. This proportion is a measure of the completeness of </w:t>
            </w:r>
            <w:r w:rsidR="00F059D9" w:rsidRPr="004D3B47">
              <w:rPr>
                <w:lang w:val="en-NZ"/>
              </w:rPr>
              <w:t>follow-</w:t>
            </w:r>
            <w:r w:rsidR="009154C2" w:rsidRPr="004D3B47">
              <w:rPr>
                <w:lang w:val="en-NZ"/>
              </w:rPr>
              <w:t xml:space="preserve">up of women with </w:t>
            </w:r>
            <w:r w:rsidR="00365ACF">
              <w:rPr>
                <w:lang w:val="en-NZ"/>
              </w:rPr>
              <w:t>high-grade</w:t>
            </w:r>
            <w:r w:rsidR="009154C2" w:rsidRPr="004D3B47">
              <w:rPr>
                <w:lang w:val="en-NZ"/>
              </w:rPr>
              <w:t xml:space="preserve"> cytology.</w:t>
            </w:r>
          </w:p>
          <w:p w14:paraId="4E29B48A" w14:textId="77777777" w:rsidR="009154C2" w:rsidRPr="004D3B47" w:rsidRDefault="009154C2" w:rsidP="00624C29">
            <w:pPr>
              <w:ind w:right="34"/>
              <w:jc w:val="both"/>
              <w:rPr>
                <w:lang w:val="en-NZ"/>
              </w:rPr>
            </w:pPr>
          </w:p>
          <w:p w14:paraId="30FFF74A" w14:textId="6C52664E" w:rsidR="009154C2" w:rsidRPr="004D3B47" w:rsidRDefault="009154C2" w:rsidP="00624C29">
            <w:pPr>
              <w:ind w:right="34"/>
              <w:jc w:val="both"/>
              <w:rPr>
                <w:lang w:val="en-NZ"/>
              </w:rPr>
            </w:pPr>
            <w:r w:rsidRPr="004D3B47">
              <w:rPr>
                <w:lang w:val="en-NZ"/>
              </w:rPr>
              <w:t xml:space="preserve">Each woman with a </w:t>
            </w:r>
            <w:r w:rsidR="00365ACF">
              <w:rPr>
                <w:lang w:val="en-NZ"/>
              </w:rPr>
              <w:t>high-grade</w:t>
            </w:r>
            <w:r w:rsidRPr="004D3B47">
              <w:rPr>
                <w:lang w:val="en-NZ"/>
              </w:rPr>
              <w:t xml:space="preserve"> cytology </w:t>
            </w:r>
            <w:r w:rsidR="002800E0" w:rsidRPr="004D3B47">
              <w:rPr>
                <w:rFonts w:cs="Arial Mäori"/>
                <w:iCs/>
              </w:rPr>
              <w:t xml:space="preserve">result, relating to a cytology sample taken in the </w:t>
            </w:r>
            <w:r w:rsidR="004C3ABC" w:rsidRPr="004D3B47">
              <w:rPr>
                <w:rFonts w:cs="Arial Mäori"/>
                <w:iCs/>
              </w:rPr>
              <w:t>six</w:t>
            </w:r>
            <w:r w:rsidR="002800E0" w:rsidRPr="004D3B47">
              <w:rPr>
                <w:rFonts w:cs="Arial Mäori"/>
                <w:iCs/>
              </w:rPr>
              <w:t xml:space="preserve"> months preceding the current </w:t>
            </w:r>
            <w:r w:rsidR="00325D57" w:rsidRPr="004D3B47">
              <w:rPr>
                <w:rFonts w:cs="Arial Mäori"/>
                <w:iCs/>
              </w:rPr>
              <w:t>monitoring</w:t>
            </w:r>
            <w:r w:rsidR="002800E0" w:rsidRPr="004D3B47">
              <w:rPr>
                <w:rFonts w:cs="Arial Mäori"/>
                <w:iCs/>
              </w:rPr>
              <w:t xml:space="preserve"> period (</w:t>
            </w:r>
            <w:r w:rsidR="00EF7875" w:rsidRPr="004D3B47">
              <w:rPr>
                <w:rFonts w:cs="Arial Mäori"/>
                <w:iCs/>
              </w:rPr>
              <w:t>i.e.</w:t>
            </w:r>
            <w:r w:rsidR="002800E0" w:rsidRPr="004D3B47">
              <w:rPr>
                <w:rFonts w:cs="Arial Mäori"/>
                <w:iCs/>
              </w:rPr>
              <w:t xml:space="preserve"> </w:t>
            </w:r>
            <w:r w:rsidR="003C29B5" w:rsidRPr="004D3B47">
              <w:rPr>
                <w:rFonts w:cs="Arial Mäori"/>
                <w:iCs/>
              </w:rPr>
              <w:t>sample taken</w:t>
            </w:r>
            <w:r w:rsidR="00B90D81" w:rsidRPr="004D3B47">
              <w:rPr>
                <w:rFonts w:cs="Arial Mäori"/>
                <w:iCs/>
              </w:rPr>
              <w:t xml:space="preserve"> </w:t>
            </w:r>
            <w:r w:rsidR="00947756" w:rsidRPr="004D3B47">
              <w:rPr>
                <w:rFonts w:cs="Arial Mäori"/>
                <w:iCs/>
              </w:rPr>
              <w:t>in the period of</w:t>
            </w:r>
            <w:r w:rsidR="00B90D81" w:rsidRPr="004D3B47">
              <w:rPr>
                <w:rFonts w:cs="Arial Mäori"/>
                <w:iCs/>
              </w:rPr>
              <w:t xml:space="preserve"> </w:t>
            </w:r>
            <w:bookmarkStart w:id="1268" w:name="ind6_Start_6mprior_ddmm1"/>
            <w:r w:rsidR="006745A7" w:rsidRPr="004D3B47">
              <w:rPr>
                <w:rFonts w:cs="Arial Mäori"/>
                <w:iCs/>
              </w:rPr>
              <w:t xml:space="preserve">1 </w:t>
            </w:r>
            <w:bookmarkEnd w:id="1268"/>
            <w:r w:rsidR="006745A7" w:rsidRPr="004D3B47">
              <w:rPr>
                <w:rFonts w:cs="Arial Mäori"/>
                <w:iCs/>
              </w:rPr>
              <w:t>July</w:t>
            </w:r>
            <w:r w:rsidR="00B90D81" w:rsidRPr="004D3B47">
              <w:rPr>
                <w:rFonts w:cs="Arial Mäori"/>
                <w:iCs/>
              </w:rPr>
              <w:t xml:space="preserve"> - </w:t>
            </w:r>
            <w:r w:rsidR="006745A7" w:rsidRPr="004D3B47">
              <w:rPr>
                <w:rFonts w:cs="Arial Mäori"/>
                <w:iCs/>
              </w:rPr>
              <w:t>31 December</w:t>
            </w:r>
            <w:r w:rsidR="00C9571C" w:rsidRPr="004D3B47">
              <w:rPr>
                <w:rFonts w:cs="Arial Mäori"/>
                <w:iCs/>
              </w:rPr>
              <w:t xml:space="preserve"> </w:t>
            </w:r>
            <w:bookmarkStart w:id="1269" w:name="ind6_6mprior_year1"/>
            <w:r w:rsidR="006745A7" w:rsidRPr="004D3B47">
              <w:rPr>
                <w:rFonts w:cs="Arial Mäori"/>
                <w:iCs/>
              </w:rPr>
              <w:t>2018</w:t>
            </w:r>
            <w:bookmarkEnd w:id="1269"/>
            <w:r w:rsidR="002800E0" w:rsidRPr="004D3B47">
              <w:rPr>
                <w:rFonts w:cs="Arial Mäori"/>
                <w:iCs/>
              </w:rPr>
              <w:t>),</w:t>
            </w:r>
            <w:r w:rsidR="00A26D58">
              <w:rPr>
                <w:rFonts w:cs="Arial Mäori"/>
                <w:iCs/>
              </w:rPr>
              <w:t xml:space="preserve"> </w:t>
            </w:r>
            <w:r w:rsidR="002800E0" w:rsidRPr="004D3B47">
              <w:rPr>
                <w:rFonts w:cs="Arial Mäori"/>
                <w:iCs/>
              </w:rPr>
              <w:t xml:space="preserve">is followed for </w:t>
            </w:r>
            <w:r w:rsidR="00602D65" w:rsidRPr="004D3B47">
              <w:rPr>
                <w:rFonts w:cs="Arial Mäori"/>
                <w:iCs/>
              </w:rPr>
              <w:t>any</w:t>
            </w:r>
            <w:r w:rsidR="002800E0" w:rsidRPr="004D3B47">
              <w:rPr>
                <w:rFonts w:cs="Arial Mäori"/>
                <w:iCs/>
              </w:rPr>
              <w:t xml:space="preserve"> histology </w:t>
            </w:r>
            <w:r w:rsidR="00760D55" w:rsidRPr="004D3B47">
              <w:rPr>
                <w:rFonts w:cs="Arial Mäori"/>
                <w:iCs/>
              </w:rPr>
              <w:t xml:space="preserve">samples </w:t>
            </w:r>
            <w:r w:rsidR="002800E0" w:rsidRPr="004D3B47">
              <w:rPr>
                <w:rFonts w:cs="Arial Mäori"/>
                <w:iCs/>
              </w:rPr>
              <w:t xml:space="preserve">taken on or after the date of the cytology sample. The period of time between the cytology and histology reports relating to these samples is calculated. The proportion of women </w:t>
            </w:r>
            <w:r w:rsidR="00602D65" w:rsidRPr="004D3B47">
              <w:rPr>
                <w:rFonts w:cs="Arial Mäori"/>
                <w:iCs/>
              </w:rPr>
              <w:t xml:space="preserve">with a histology report up to and including 90 </w:t>
            </w:r>
            <w:r w:rsidR="002800E0" w:rsidRPr="004D3B47">
              <w:rPr>
                <w:rFonts w:cs="Arial Mäori"/>
                <w:iCs/>
              </w:rPr>
              <w:t xml:space="preserve">days </w:t>
            </w:r>
            <w:r w:rsidR="00602D65" w:rsidRPr="004D3B47">
              <w:rPr>
                <w:rFonts w:cs="Arial Mäori"/>
                <w:iCs/>
              </w:rPr>
              <w:t>after their cytology report</w:t>
            </w:r>
            <w:r w:rsidR="002800E0" w:rsidRPr="004D3B47">
              <w:rPr>
                <w:rFonts w:cs="Arial Mäori"/>
                <w:iCs/>
              </w:rPr>
              <w:t xml:space="preserve"> is calculated</w:t>
            </w:r>
            <w:r w:rsidRPr="004D3B47">
              <w:rPr>
                <w:lang w:val="en-NZ"/>
              </w:rPr>
              <w:t>.</w:t>
            </w:r>
            <w:r w:rsidR="00602D65" w:rsidRPr="004D3B47">
              <w:rPr>
                <w:lang w:val="en-NZ"/>
              </w:rPr>
              <w:t xml:space="preserve"> Histology reports which occur prior to the cytology report are included, as long as the histology </w:t>
            </w:r>
            <w:r w:rsidR="00760D55" w:rsidRPr="004D3B47">
              <w:rPr>
                <w:lang w:val="en-NZ"/>
              </w:rPr>
              <w:t xml:space="preserve">sample </w:t>
            </w:r>
            <w:r w:rsidR="00602D65" w:rsidRPr="004D3B47">
              <w:rPr>
                <w:lang w:val="en-NZ"/>
              </w:rPr>
              <w:t>was not taken before the cytology sample, to allow for differences in turnaround times between cytology and histology.</w:t>
            </w:r>
            <w:r w:rsidRPr="004D3B47">
              <w:rPr>
                <w:lang w:val="en-NZ"/>
              </w:rPr>
              <w:t xml:space="preserve"> </w:t>
            </w:r>
          </w:p>
          <w:p w14:paraId="66BE8D99" w14:textId="77777777" w:rsidR="009154C2" w:rsidRPr="004D3B47" w:rsidRDefault="009154C2" w:rsidP="00624C29">
            <w:pPr>
              <w:ind w:right="34"/>
              <w:jc w:val="both"/>
              <w:rPr>
                <w:lang w:val="en-NZ"/>
              </w:rPr>
            </w:pPr>
          </w:p>
          <w:p w14:paraId="374B1DDE" w14:textId="03A17356" w:rsidR="002800E0" w:rsidRPr="004D3B47" w:rsidRDefault="00D77A03" w:rsidP="00624C29">
            <w:pPr>
              <w:ind w:right="34"/>
              <w:jc w:val="both"/>
              <w:rPr>
                <w:lang w:val="en-NZ"/>
              </w:rPr>
            </w:pPr>
            <w:r w:rsidRPr="004D3B47">
              <w:rPr>
                <w:lang w:val="en-NZ"/>
              </w:rPr>
              <w:t>A</w:t>
            </w:r>
            <w:r w:rsidR="002800E0" w:rsidRPr="004D3B47">
              <w:rPr>
                <w:lang w:val="en-NZ"/>
              </w:rPr>
              <w:t xml:space="preserve">nalyses were also performed which calculated the proportion of women with a </w:t>
            </w:r>
            <w:r w:rsidR="00365ACF">
              <w:rPr>
                <w:lang w:val="en-NZ"/>
              </w:rPr>
              <w:t>high-grade</w:t>
            </w:r>
            <w:r w:rsidR="002800E0" w:rsidRPr="004D3B47">
              <w:rPr>
                <w:lang w:val="en-NZ"/>
              </w:rPr>
              <w:t xml:space="preserve"> cytology result who have a histology report within 180 days of their cytology report.</w:t>
            </w:r>
          </w:p>
          <w:p w14:paraId="57C5AE14" w14:textId="77777777" w:rsidR="002800E0" w:rsidRPr="004D3B47" w:rsidRDefault="002800E0" w:rsidP="00624C29">
            <w:pPr>
              <w:ind w:right="34"/>
              <w:jc w:val="both"/>
              <w:rPr>
                <w:lang w:val="en-NZ"/>
              </w:rPr>
            </w:pPr>
          </w:p>
          <w:p w14:paraId="55B42CB3" w14:textId="1CD89A5C" w:rsidR="008A2524" w:rsidRPr="004D3B47" w:rsidRDefault="008A2524" w:rsidP="00624C29">
            <w:pPr>
              <w:ind w:right="34"/>
              <w:jc w:val="both"/>
              <w:rPr>
                <w:lang w:val="en-NZ"/>
              </w:rPr>
            </w:pPr>
            <w:r w:rsidRPr="004D3B47">
              <w:rPr>
                <w:lang w:val="en-NZ"/>
              </w:rPr>
              <w:t xml:space="preserve">For the purposes of this indicator, the following Bethesda </w:t>
            </w:r>
            <w:r w:rsidR="0078214A" w:rsidRPr="004D3B47">
              <w:rPr>
                <w:lang w:val="en-NZ"/>
              </w:rPr>
              <w:t xml:space="preserve">2001 </w:t>
            </w:r>
            <w:r w:rsidR="00A639C0" w:rsidRPr="004D3B47">
              <w:t>(</w:t>
            </w:r>
            <w:r w:rsidR="0078214A" w:rsidRPr="004D3B47">
              <w:t>N</w:t>
            </w:r>
            <w:r w:rsidR="007152EA" w:rsidRPr="004D3B47">
              <w:t xml:space="preserve">ew </w:t>
            </w:r>
            <w:r w:rsidR="0078214A" w:rsidRPr="004D3B47">
              <w:t>Z</w:t>
            </w:r>
            <w:r w:rsidR="007152EA" w:rsidRPr="004D3B47">
              <w:t>ealand</w:t>
            </w:r>
            <w:r w:rsidR="0078214A" w:rsidRPr="004D3B47">
              <w:t xml:space="preserve"> modified</w:t>
            </w:r>
            <w:r w:rsidR="00744F4F" w:rsidRPr="004D3B47">
              <w:t>; TBS 2001 NZ modified</w:t>
            </w:r>
            <w:r w:rsidR="00A639C0" w:rsidRPr="004D3B47">
              <w:t>)</w:t>
            </w:r>
            <w:hyperlink w:anchor="_ENREF_16" w:tooltip="National Cervical Screening Programme, 2014 #10426" w:history="1">
              <w:r w:rsidR="00AC388A" w:rsidRPr="004D3B47">
                <w:fldChar w:fldCharType="begin"/>
              </w:r>
              <w:r w:rsidR="00AC388A">
                <w:instrText xml:space="preserve"> ADDIN EN.CITE &lt;EndNote&gt;&lt;Cite&gt;&lt;Author&gt;National Cervical Screening Programme&lt;/Author&gt;&lt;Year&gt;2014&lt;/Year&gt;&lt;RecNum&gt;10426&lt;/RecNum&gt;&lt;DisplayText&gt;&lt;style face="superscript"&gt;16&lt;/style&gt;&lt;/DisplayText&gt;&lt;record&gt;&lt;rec-number&gt;10426&lt;/rec-number&gt;&lt;foreign-keys&gt;&lt;key app="EN" db-id="et0drd2r3drrx1e0e2px9a5wx5az9v0r0xx0" timestamp="1489107487"&gt;10426&lt;/key&gt;&lt;/foreign-keys&gt;&lt;ref-type name="Report"&gt;27&lt;/ref-type&gt;&lt;contributors&gt;&lt;authors&gt;&lt;author&gt;National Cervical Screening Programme,&lt;/author&gt;&lt;/authors&gt;&lt;/contributors&gt;&lt;titles&gt;&lt;title&gt;Bethesda 2001 (NZ Modified) codes for Cytology Laboratories: Codes, descriptors and assessment of sample adequacy for cytology laboratories&lt;/title&gt;&lt;/titles&gt;&lt;dates&gt;&lt;year&gt;2014&lt;/year&gt;&lt;/dates&gt;&lt;pub-location&gt;Wellington&lt;/pub-location&gt;&lt;urls&gt;&lt;related-urls&gt;&lt;url&gt;https://www.nsu.govt.nz/publications/bethesda-2001-nz-modified-codes-cytology-laboratories&lt;/url&gt;&lt;/related-urls&gt;&lt;/urls&gt;&lt;/record&gt;&lt;/Cite&gt;&lt;/EndNote&gt;</w:instrText>
              </w:r>
              <w:r w:rsidR="00AC388A" w:rsidRPr="004D3B47">
                <w:fldChar w:fldCharType="separate"/>
              </w:r>
              <w:r w:rsidR="00AC388A" w:rsidRPr="00EB2FB3">
                <w:rPr>
                  <w:noProof/>
                  <w:vertAlign w:val="superscript"/>
                </w:rPr>
                <w:t>16</w:t>
              </w:r>
              <w:r w:rsidR="00AC388A" w:rsidRPr="004D3B47">
                <w:fldChar w:fldCharType="end"/>
              </w:r>
            </w:hyperlink>
            <w:r w:rsidR="0078214A" w:rsidRPr="004D3B47">
              <w:rPr>
                <w:lang w:val="en-NZ"/>
              </w:rPr>
              <w:t xml:space="preserve"> interpretation </w:t>
            </w:r>
            <w:r w:rsidRPr="004D3B47">
              <w:rPr>
                <w:lang w:val="en-NZ"/>
              </w:rPr>
              <w:t xml:space="preserve">codes are included as </w:t>
            </w:r>
            <w:r w:rsidR="00F53D95" w:rsidRPr="004D3B47">
              <w:rPr>
                <w:lang w:val="en-NZ"/>
              </w:rPr>
              <w:t>high-</w:t>
            </w:r>
            <w:r w:rsidRPr="004D3B47">
              <w:rPr>
                <w:lang w:val="en-NZ"/>
              </w:rPr>
              <w:t>grade cytology: ASH, HS1, HS2, SC, AG1-AG5, AIS, AC1-AC5.</w:t>
            </w:r>
            <w:r w:rsidR="009F0E1F" w:rsidRPr="004D3B47">
              <w:rPr>
                <w:lang w:val="en-NZ"/>
              </w:rPr>
              <w:t xml:space="preserve"> Within this group, women are considered as having an urgent referral, due to suspicion of invasive disease if they have an interpretation code of HS2, SC, or AC1-</w:t>
            </w:r>
            <w:r w:rsidR="002B2EFC" w:rsidRPr="004D3B47">
              <w:t>AC</w:t>
            </w:r>
            <w:r w:rsidR="009F0E1F" w:rsidRPr="004D3B47">
              <w:t>5</w:t>
            </w:r>
            <w:r w:rsidR="009F0E1F" w:rsidRPr="004D3B47">
              <w:rPr>
                <w:lang w:val="en-NZ"/>
              </w:rPr>
              <w:t xml:space="preserve"> and/or a recommendation code of R10 or R14.</w:t>
            </w:r>
          </w:p>
          <w:p w14:paraId="7C23BD65" w14:textId="77777777" w:rsidR="008A2524" w:rsidRPr="004D3B47" w:rsidRDefault="008A2524" w:rsidP="00624C29">
            <w:pPr>
              <w:ind w:right="34"/>
              <w:jc w:val="both"/>
              <w:rPr>
                <w:lang w:val="en-NZ"/>
              </w:rPr>
            </w:pPr>
          </w:p>
          <w:p w14:paraId="0225BAE4" w14:textId="7537FF32" w:rsidR="001A3318" w:rsidRPr="004D3B47" w:rsidRDefault="00365ACF" w:rsidP="00624C29">
            <w:pPr>
              <w:ind w:right="34"/>
              <w:jc w:val="both"/>
              <w:rPr>
                <w:lang w:val="en-NZ"/>
              </w:rPr>
            </w:pPr>
            <w:r>
              <w:rPr>
                <w:lang w:val="en-NZ"/>
              </w:rPr>
              <w:t>High-grade</w:t>
            </w:r>
            <w:r w:rsidR="001A3318" w:rsidRPr="004D3B47">
              <w:rPr>
                <w:lang w:val="en-NZ"/>
              </w:rPr>
              <w:t xml:space="preserve"> cytology reports </w:t>
            </w:r>
            <w:r w:rsidR="00B40CD5" w:rsidRPr="004D3B47">
              <w:t>that</w:t>
            </w:r>
            <w:r w:rsidR="001A3318" w:rsidRPr="004D3B47">
              <w:rPr>
                <w:lang w:val="en-NZ"/>
              </w:rPr>
              <w:t xml:space="preserve"> indicated women were already under specialist management (</w:t>
            </w:r>
            <w:r w:rsidR="008A2524" w:rsidRPr="004D3B47">
              <w:rPr>
                <w:lang w:val="en-NZ"/>
              </w:rPr>
              <w:t>TBS</w:t>
            </w:r>
            <w:r w:rsidR="008E373D" w:rsidRPr="004D3B47">
              <w:rPr>
                <w:lang w:val="en-NZ"/>
              </w:rPr>
              <w:t xml:space="preserve"> </w:t>
            </w:r>
            <w:r w:rsidR="008A2524" w:rsidRPr="004D3B47">
              <w:rPr>
                <w:lang w:val="en-NZ"/>
              </w:rPr>
              <w:t xml:space="preserve">2001 </w:t>
            </w:r>
            <w:r w:rsidR="001A3318" w:rsidRPr="004D3B47">
              <w:rPr>
                <w:lang w:val="en-NZ"/>
              </w:rPr>
              <w:t xml:space="preserve">NZ modified </w:t>
            </w:r>
            <w:r w:rsidR="0078214A" w:rsidRPr="004D3B47">
              <w:rPr>
                <w:lang w:val="en-NZ"/>
              </w:rPr>
              <w:t xml:space="preserve">recommendation code </w:t>
            </w:r>
            <w:r w:rsidR="001A3318" w:rsidRPr="004D3B47">
              <w:rPr>
                <w:lang w:val="en-NZ"/>
              </w:rPr>
              <w:t xml:space="preserve">R13) are excluded. </w:t>
            </w:r>
            <w:r w:rsidR="006437E5" w:rsidRPr="004D3B47">
              <w:rPr>
                <w:lang w:val="en-NZ"/>
              </w:rPr>
              <w:t>After these are excluded, f</w:t>
            </w:r>
            <w:r w:rsidR="001A3318" w:rsidRPr="004D3B47">
              <w:rPr>
                <w:lang w:val="en-NZ"/>
              </w:rPr>
              <w:t xml:space="preserve">ollow-up of women who have more than one </w:t>
            </w:r>
            <w:r>
              <w:rPr>
                <w:lang w:val="en-NZ"/>
              </w:rPr>
              <w:t>high-grade</w:t>
            </w:r>
            <w:r w:rsidR="001A3318" w:rsidRPr="004D3B47">
              <w:rPr>
                <w:lang w:val="en-NZ"/>
              </w:rPr>
              <w:t xml:space="preserve"> cytology </w:t>
            </w:r>
            <w:r w:rsidR="002F63D4" w:rsidRPr="004D3B47">
              <w:rPr>
                <w:lang w:val="en-NZ"/>
              </w:rPr>
              <w:t>sample</w:t>
            </w:r>
            <w:r w:rsidR="001A3318" w:rsidRPr="004D3B47">
              <w:rPr>
                <w:lang w:val="en-NZ"/>
              </w:rPr>
              <w:t xml:space="preserve"> is based on the </w:t>
            </w:r>
            <w:r w:rsidR="002F63D4" w:rsidRPr="004D3B47">
              <w:rPr>
                <w:lang w:val="en-NZ"/>
              </w:rPr>
              <w:t xml:space="preserve">first </w:t>
            </w:r>
            <w:r w:rsidR="00760D55" w:rsidRPr="004D3B47">
              <w:rPr>
                <w:lang w:val="en-NZ"/>
              </w:rPr>
              <w:t xml:space="preserve">cytology </w:t>
            </w:r>
            <w:r w:rsidR="002F63D4" w:rsidRPr="004D3B47">
              <w:rPr>
                <w:lang w:val="en-NZ"/>
              </w:rPr>
              <w:t>sample collected in the period</w:t>
            </w:r>
            <w:r w:rsidR="001A3318" w:rsidRPr="004D3B47">
              <w:rPr>
                <w:lang w:val="en-NZ"/>
              </w:rPr>
              <w:t>.</w:t>
            </w:r>
          </w:p>
          <w:p w14:paraId="7C7F5F38" w14:textId="77777777" w:rsidR="001A3318" w:rsidRPr="004D3B47" w:rsidRDefault="001A3318" w:rsidP="00624C29">
            <w:pPr>
              <w:ind w:right="34"/>
              <w:jc w:val="both"/>
              <w:rPr>
                <w:lang w:val="en-NZ"/>
              </w:rPr>
            </w:pPr>
          </w:p>
          <w:p w14:paraId="3D74CF7F" w14:textId="1C8F2F81" w:rsidR="009154C2" w:rsidRPr="004D3B47" w:rsidRDefault="009154C2" w:rsidP="00624C29">
            <w:pPr>
              <w:ind w:right="34"/>
              <w:jc w:val="both"/>
              <w:rPr>
                <w:lang w:val="en-NZ"/>
              </w:rPr>
            </w:pPr>
            <w:r w:rsidRPr="004D3B47">
              <w:rPr>
                <w:lang w:val="en-NZ"/>
              </w:rPr>
              <w:t xml:space="preserve">Note that some women may be assessed at colposcopy but </w:t>
            </w:r>
            <w:r w:rsidR="00C94880" w:rsidRPr="004D3B47">
              <w:rPr>
                <w:lang w:val="en-NZ"/>
              </w:rPr>
              <w:t xml:space="preserve">have </w:t>
            </w:r>
            <w:r w:rsidRPr="004D3B47">
              <w:rPr>
                <w:lang w:val="en-NZ"/>
              </w:rPr>
              <w:t>no biopsy taken. The colposcopy visit data for</w:t>
            </w:r>
            <w:r w:rsidR="00672B87" w:rsidRPr="004D3B47">
              <w:rPr>
                <w:lang w:val="en-NZ"/>
              </w:rPr>
              <w:t xml:space="preserve"> this group of women (Indicator </w:t>
            </w:r>
            <w:r w:rsidRPr="004D3B47">
              <w:rPr>
                <w:lang w:val="en-NZ"/>
              </w:rPr>
              <w:t>7.1) will supplement this indicator.</w:t>
            </w:r>
            <w:r w:rsidR="002800E0" w:rsidRPr="004D3B47">
              <w:rPr>
                <w:lang w:val="en-NZ"/>
              </w:rPr>
              <w:t xml:space="preserve"> </w:t>
            </w:r>
            <w:r w:rsidR="007320B3" w:rsidRPr="004D3B47">
              <w:rPr>
                <w:lang w:val="en-NZ"/>
              </w:rPr>
              <w:t>A</w:t>
            </w:r>
            <w:r w:rsidR="002800E0" w:rsidRPr="004D3B47">
              <w:rPr>
                <w:lang w:val="en-NZ"/>
              </w:rPr>
              <w:t xml:space="preserve">n exploratory analysis was </w:t>
            </w:r>
            <w:r w:rsidR="007320B3" w:rsidRPr="004D3B47">
              <w:rPr>
                <w:lang w:val="en-NZ"/>
              </w:rPr>
              <w:t xml:space="preserve">also </w:t>
            </w:r>
            <w:r w:rsidR="002800E0" w:rsidRPr="004D3B47">
              <w:rPr>
                <w:lang w:val="en-NZ"/>
              </w:rPr>
              <w:t xml:space="preserve">performed </w:t>
            </w:r>
            <w:r w:rsidR="007320B3" w:rsidRPr="004D3B47">
              <w:rPr>
                <w:lang w:val="en-NZ"/>
              </w:rPr>
              <w:t xml:space="preserve">here </w:t>
            </w:r>
            <w:r w:rsidR="002800E0" w:rsidRPr="004D3B47">
              <w:rPr>
                <w:lang w:val="en-NZ"/>
              </w:rPr>
              <w:t xml:space="preserve">which </w:t>
            </w:r>
            <w:r w:rsidR="00A53DAB" w:rsidRPr="004D3B47">
              <w:rPr>
                <w:lang w:val="en-NZ"/>
              </w:rPr>
              <w:t>calculated</w:t>
            </w:r>
            <w:r w:rsidR="002800E0" w:rsidRPr="004D3B47">
              <w:rPr>
                <w:lang w:val="en-NZ"/>
              </w:rPr>
              <w:t xml:space="preserve"> the proportion of women with </w:t>
            </w:r>
            <w:r w:rsidR="00365ACF">
              <w:rPr>
                <w:lang w:val="en-NZ"/>
              </w:rPr>
              <w:t>high-grade</w:t>
            </w:r>
            <w:r w:rsidR="002800E0" w:rsidRPr="004D3B47">
              <w:rPr>
                <w:lang w:val="en-NZ"/>
              </w:rPr>
              <w:t xml:space="preserve"> cytology </w:t>
            </w:r>
            <w:r w:rsidR="00A53DAB" w:rsidRPr="004D3B47">
              <w:rPr>
                <w:lang w:val="en-NZ"/>
              </w:rPr>
              <w:t xml:space="preserve">who </w:t>
            </w:r>
            <w:r w:rsidR="002800E0" w:rsidRPr="004D3B47">
              <w:rPr>
                <w:lang w:val="en-NZ"/>
              </w:rPr>
              <w:t>had no follow-up test of any kind (including colposcopy, histology</w:t>
            </w:r>
            <w:r w:rsidR="0010119A" w:rsidRPr="004D3B47">
              <w:rPr>
                <w:lang w:val="en-NZ"/>
              </w:rPr>
              <w:t xml:space="preserve"> sample</w:t>
            </w:r>
            <w:r w:rsidR="002800E0" w:rsidRPr="004D3B47">
              <w:rPr>
                <w:lang w:val="en-NZ"/>
              </w:rPr>
              <w:t xml:space="preserve">, HPV </w:t>
            </w:r>
            <w:r w:rsidR="0010119A" w:rsidRPr="004D3B47">
              <w:rPr>
                <w:lang w:val="en-NZ"/>
              </w:rPr>
              <w:t>sample</w:t>
            </w:r>
            <w:r w:rsidR="002800E0" w:rsidRPr="004D3B47">
              <w:rPr>
                <w:lang w:val="en-NZ"/>
              </w:rPr>
              <w:t xml:space="preserve">, or subsequent </w:t>
            </w:r>
            <w:r w:rsidR="0010119A" w:rsidRPr="004D3B47">
              <w:rPr>
                <w:lang w:val="en-NZ"/>
              </w:rPr>
              <w:t>cytology sample</w:t>
            </w:r>
            <w:r w:rsidR="002800E0" w:rsidRPr="004D3B47">
              <w:rPr>
                <w:lang w:val="en-NZ"/>
              </w:rPr>
              <w:t xml:space="preserve">) within </w:t>
            </w:r>
            <w:r w:rsidR="00A53DAB" w:rsidRPr="004D3B47">
              <w:rPr>
                <w:lang w:val="en-NZ"/>
              </w:rPr>
              <w:t>180</w:t>
            </w:r>
            <w:r w:rsidR="002800E0" w:rsidRPr="004D3B47">
              <w:rPr>
                <w:lang w:val="en-NZ"/>
              </w:rPr>
              <w:t xml:space="preserve"> days.</w:t>
            </w:r>
          </w:p>
          <w:p w14:paraId="4549181F" w14:textId="77777777" w:rsidR="009154C2" w:rsidRPr="004D3B47" w:rsidRDefault="009154C2" w:rsidP="00624C29">
            <w:pPr>
              <w:ind w:right="34"/>
              <w:jc w:val="both"/>
              <w:rPr>
                <w:lang w:val="en-NZ"/>
              </w:rPr>
            </w:pPr>
          </w:p>
          <w:p w14:paraId="202F4710" w14:textId="77777777" w:rsidR="009154C2" w:rsidRPr="004D3B47" w:rsidRDefault="009154C2" w:rsidP="00624C29">
            <w:pPr>
              <w:ind w:right="34"/>
              <w:jc w:val="both"/>
              <w:rPr>
                <w:lang w:val="en-NZ"/>
              </w:rPr>
            </w:pPr>
            <w:r w:rsidRPr="004D3B47">
              <w:rPr>
                <w:lang w:val="en-NZ"/>
              </w:rPr>
              <w:t xml:space="preserve">Note that the Programme also attempts to facilitate the </w:t>
            </w:r>
            <w:r w:rsidR="00F059D9" w:rsidRPr="004D3B47">
              <w:rPr>
                <w:lang w:val="en-NZ"/>
              </w:rPr>
              <w:t>follow-</w:t>
            </w:r>
            <w:r w:rsidRPr="004D3B47">
              <w:rPr>
                <w:lang w:val="en-NZ"/>
              </w:rPr>
              <w:t>up of all women with absent histology so that they may receive appropriate care where possible.</w:t>
            </w:r>
          </w:p>
          <w:p w14:paraId="50C5F692" w14:textId="77777777" w:rsidR="009154C2" w:rsidRPr="004D3B47" w:rsidRDefault="009154C2" w:rsidP="00624C29">
            <w:pPr>
              <w:ind w:right="34"/>
              <w:jc w:val="both"/>
              <w:rPr>
                <w:lang w:val="en-NZ"/>
              </w:rPr>
            </w:pPr>
          </w:p>
          <w:p w14:paraId="3B125A4C" w14:textId="2CEB27AF" w:rsidR="000F0CA2" w:rsidRPr="004D3B47" w:rsidRDefault="009154C2" w:rsidP="00624C29">
            <w:pPr>
              <w:ind w:right="34"/>
              <w:jc w:val="both"/>
              <w:rPr>
                <w:lang w:val="en-NZ"/>
              </w:rPr>
            </w:pPr>
            <w:r w:rsidRPr="004D3B47">
              <w:rPr>
                <w:lang w:val="en-NZ"/>
              </w:rPr>
              <w:t xml:space="preserve">A woman’s age is defined as her age at the end of the current </w:t>
            </w:r>
            <w:r w:rsidR="00325D57" w:rsidRPr="004D3B47">
              <w:rPr>
                <w:lang w:val="en-NZ"/>
              </w:rPr>
              <w:t>monitoring</w:t>
            </w:r>
            <w:r w:rsidRPr="004D3B47">
              <w:rPr>
                <w:lang w:val="en-NZ"/>
              </w:rPr>
              <w:t xml:space="preserve"> period (</w:t>
            </w:r>
            <w:r w:rsidR="00385285" w:rsidRPr="004D3B47">
              <w:rPr>
                <w:lang w:val="en-NZ"/>
              </w:rPr>
              <w:t>i.e.</w:t>
            </w:r>
            <w:r w:rsidR="00C36C77" w:rsidRPr="004D3B47">
              <w:rPr>
                <w:lang w:val="en-NZ"/>
              </w:rPr>
              <w:t xml:space="preserve"> A </w:t>
            </w:r>
            <w:r w:rsidR="00621D34" w:rsidRPr="004D3B47">
              <w:rPr>
                <w:lang w:val="en-NZ"/>
              </w:rPr>
              <w:t>woman’s</w:t>
            </w:r>
            <w:r w:rsidR="00C36C77" w:rsidRPr="004D3B47">
              <w:rPr>
                <w:lang w:val="en-NZ"/>
              </w:rPr>
              <w:t xml:space="preserve"> age at </w:t>
            </w:r>
            <w:sdt>
              <w:sdtPr>
                <w:rPr>
                  <w:lang w:val="en-NZ"/>
                </w:rPr>
                <w:alias w:val="End Period"/>
                <w:tag w:val="End Period"/>
                <w:id w:val="-1594153244"/>
                <w:placeholder>
                  <w:docPart w:val="8288C6A63B6645ABBFDA6024EF31AC0B"/>
                </w:placeholder>
                <w:dataBinding w:prefixMappings="xmlns:ns0='http://schemas.microsoft.com/office/2006/coverPageProps' " w:xpath="/ns0:CoverPageProperties[1]/ns0:Abstract[1]" w:storeItemID="{55AF091B-3C7A-41E3-B477-F2FDAA23CFDA}"/>
                <w:text/>
              </w:sdtPr>
              <w:sdtEndPr/>
              <w:sdtContent>
                <w:r w:rsidR="002A5F49">
                  <w:rPr>
                    <w:lang w:val="en-NZ"/>
                  </w:rPr>
                  <w:t>30 June 2019</w:t>
                </w:r>
              </w:sdtContent>
            </w:sdt>
            <w:r w:rsidRPr="004D3B47">
              <w:rPr>
                <w:lang w:val="en-NZ"/>
              </w:rPr>
              <w:t>)</w:t>
            </w:r>
            <w:r w:rsidR="00112EA1" w:rsidRPr="004D3B47">
              <w:rPr>
                <w:lang w:val="en-NZ"/>
              </w:rPr>
              <w:t>.</w:t>
            </w:r>
          </w:p>
        </w:tc>
      </w:tr>
      <w:tr w:rsidR="004D3B47" w:rsidRPr="004D3B47" w14:paraId="3F65AD81" w14:textId="77777777" w:rsidTr="00BE6D7F">
        <w:tc>
          <w:tcPr>
            <w:tcW w:w="1791" w:type="dxa"/>
          </w:tcPr>
          <w:p w14:paraId="204ABB26" w14:textId="77777777" w:rsidR="009154C2" w:rsidRPr="004D3B47" w:rsidRDefault="009154C2" w:rsidP="00DE16F5">
            <w:pPr>
              <w:spacing w:before="120"/>
              <w:ind w:right="544"/>
              <w:jc w:val="both"/>
              <w:rPr>
                <w:b/>
              </w:rPr>
            </w:pPr>
            <w:r w:rsidRPr="004D3B47">
              <w:rPr>
                <w:b/>
              </w:rPr>
              <w:t>Target</w:t>
            </w:r>
          </w:p>
        </w:tc>
        <w:tc>
          <w:tcPr>
            <w:tcW w:w="7531" w:type="dxa"/>
          </w:tcPr>
          <w:p w14:paraId="6DFA6AAE" w14:textId="77777777" w:rsidR="00112EA1" w:rsidRPr="004D3B47" w:rsidRDefault="009154C2" w:rsidP="00624C29">
            <w:pPr>
              <w:spacing w:before="120"/>
              <w:jc w:val="both"/>
              <w:rPr>
                <w:lang w:val="en-NZ"/>
              </w:rPr>
            </w:pPr>
            <w:r w:rsidRPr="004D3B47">
              <w:rPr>
                <w:lang w:val="en-NZ"/>
              </w:rPr>
              <w:t xml:space="preserve">90% of women should have a histology </w:t>
            </w:r>
            <w:r w:rsidR="001A3318" w:rsidRPr="004D3B47">
              <w:rPr>
                <w:lang w:val="en-NZ"/>
              </w:rPr>
              <w:t>report</w:t>
            </w:r>
            <w:r w:rsidRPr="004D3B47">
              <w:rPr>
                <w:lang w:val="en-NZ"/>
              </w:rPr>
              <w:t xml:space="preserve"> within 90 days of their cytology report date</w:t>
            </w:r>
            <w:r w:rsidR="00112EA1" w:rsidRPr="004D3B47">
              <w:rPr>
                <w:lang w:val="en-NZ"/>
              </w:rPr>
              <w:t xml:space="preserve">. </w:t>
            </w:r>
          </w:p>
          <w:p w14:paraId="3ADB9929" w14:textId="77777777" w:rsidR="009154C2" w:rsidRPr="004D3B47" w:rsidRDefault="00112EA1" w:rsidP="00624C29">
            <w:pPr>
              <w:pStyle w:val="NoSpacing"/>
              <w:jc w:val="both"/>
              <w:rPr>
                <w:lang w:val="en-NZ"/>
              </w:rPr>
            </w:pPr>
            <w:r w:rsidRPr="004D3B47">
              <w:rPr>
                <w:lang w:val="en-NZ"/>
              </w:rPr>
              <w:t>99% of women should have a histology report within 180 days of their cytology report</w:t>
            </w:r>
            <w:r w:rsidR="009154C2" w:rsidRPr="004D3B47">
              <w:rPr>
                <w:lang w:val="en-NZ"/>
              </w:rPr>
              <w:t>.</w:t>
            </w:r>
          </w:p>
          <w:p w14:paraId="158F8ECB" w14:textId="77777777" w:rsidR="00CD0CFE" w:rsidRPr="004D3B47" w:rsidRDefault="00CD0CFE" w:rsidP="00624C29">
            <w:pPr>
              <w:pStyle w:val="NoSpacing"/>
              <w:jc w:val="both"/>
            </w:pPr>
          </w:p>
        </w:tc>
      </w:tr>
      <w:tr w:rsidR="004D3B47" w:rsidRPr="004D3B47" w14:paraId="1F02B77F" w14:textId="77777777" w:rsidTr="00BE6D7F">
        <w:tc>
          <w:tcPr>
            <w:tcW w:w="1791" w:type="dxa"/>
          </w:tcPr>
          <w:p w14:paraId="3ABE0AB3" w14:textId="77777777" w:rsidR="00BE6D7F" w:rsidRPr="004D3B47" w:rsidRDefault="00BE6D7F" w:rsidP="00DE16F5">
            <w:pPr>
              <w:spacing w:before="120"/>
              <w:ind w:right="544"/>
              <w:jc w:val="both"/>
              <w:rPr>
                <w:b/>
              </w:rPr>
            </w:pPr>
            <w:r w:rsidRPr="004D3B47">
              <w:rPr>
                <w:b/>
              </w:rPr>
              <w:t>Current Situation</w:t>
            </w:r>
          </w:p>
        </w:tc>
        <w:tc>
          <w:tcPr>
            <w:tcW w:w="7531" w:type="dxa"/>
          </w:tcPr>
          <w:p w14:paraId="27AD50E4" w14:textId="6F31519B" w:rsidR="00BE6D7F" w:rsidRPr="004D3B47" w:rsidRDefault="00252E8C" w:rsidP="00624C29">
            <w:pPr>
              <w:spacing w:before="120"/>
              <w:jc w:val="both"/>
            </w:pPr>
            <w:r w:rsidRPr="004D3B47">
              <w:rPr>
                <w:lang w:val="en-NZ"/>
              </w:rPr>
              <w:t xml:space="preserve">There were </w:t>
            </w:r>
            <w:bookmarkStart w:id="1270" w:name="ind6_55_hgcytotest_smpl"/>
            <w:r w:rsidR="006745A7" w:rsidRPr="004D3B47">
              <w:rPr>
                <w:rFonts w:cs="Arial Mäori"/>
                <w:iCs/>
              </w:rPr>
              <w:t>3,</w:t>
            </w:r>
            <w:bookmarkEnd w:id="1270"/>
            <w:r w:rsidR="006745A7" w:rsidRPr="004D3B47">
              <w:rPr>
                <w:rFonts w:cs="Arial Mäori"/>
                <w:iCs/>
              </w:rPr>
              <w:t>011</w:t>
            </w:r>
            <w:r w:rsidR="00E4308E" w:rsidRPr="004D3B47">
              <w:rPr>
                <w:lang w:val="en-NZ"/>
              </w:rPr>
              <w:t xml:space="preserve"> high</w:t>
            </w:r>
            <w:r w:rsidR="00F53D95" w:rsidRPr="004D3B47">
              <w:rPr>
                <w:lang w:val="en-NZ"/>
              </w:rPr>
              <w:t>-</w:t>
            </w:r>
            <w:r w:rsidR="00BE6D7F" w:rsidRPr="004D3B47">
              <w:rPr>
                <w:lang w:val="en-NZ"/>
              </w:rPr>
              <w:t xml:space="preserve">grade cytology results relating to samples collected in the period </w:t>
            </w:r>
            <w:bookmarkStart w:id="1271" w:name="ind6_Start_6mprior_ddmm2"/>
            <w:r w:rsidR="006745A7" w:rsidRPr="004D3B47">
              <w:rPr>
                <w:rFonts w:cs="Arial Mäori"/>
                <w:iCs/>
              </w:rPr>
              <w:t xml:space="preserve">1 </w:t>
            </w:r>
            <w:bookmarkEnd w:id="1271"/>
            <w:r w:rsidR="006745A7" w:rsidRPr="004D3B47">
              <w:rPr>
                <w:rFonts w:cs="Arial Mäori"/>
                <w:iCs/>
              </w:rPr>
              <w:t>July</w:t>
            </w:r>
            <w:r w:rsidR="00012EB2" w:rsidRPr="004D3B47">
              <w:rPr>
                <w:rFonts w:cs="Arial Mäori"/>
                <w:iCs/>
              </w:rPr>
              <w:t xml:space="preserve"> </w:t>
            </w:r>
            <w:r w:rsidR="00A6506B" w:rsidRPr="004D3B47">
              <w:rPr>
                <w:rFonts w:cs="Arial Mäori"/>
                <w:iCs/>
              </w:rPr>
              <w:t>-</w:t>
            </w:r>
            <w:r w:rsidR="00A26D58">
              <w:rPr>
                <w:rFonts w:cs="Arial Mäori"/>
                <w:iCs/>
              </w:rPr>
              <w:t xml:space="preserve"> </w:t>
            </w:r>
            <w:r w:rsidR="006745A7" w:rsidRPr="004D3B47">
              <w:rPr>
                <w:rFonts w:cs="Arial Mäori"/>
                <w:iCs/>
              </w:rPr>
              <w:t>31 December</w:t>
            </w:r>
            <w:r w:rsidR="00CA2C55" w:rsidRPr="004D3B47">
              <w:rPr>
                <w:rFonts w:cs="Arial Mäori"/>
                <w:iCs/>
              </w:rPr>
              <w:t xml:space="preserve"> </w:t>
            </w:r>
            <w:bookmarkStart w:id="1272" w:name="ind6_6mprior_year2"/>
            <w:r w:rsidR="006745A7" w:rsidRPr="004D3B47">
              <w:rPr>
                <w:rFonts w:cs="Arial Mäori"/>
                <w:iCs/>
              </w:rPr>
              <w:t>2018</w:t>
            </w:r>
            <w:bookmarkEnd w:id="1272"/>
            <w:r w:rsidR="004F0CCF" w:rsidRPr="004D3B47">
              <w:t>;</w:t>
            </w:r>
            <w:r w:rsidR="00012EB2" w:rsidRPr="004D3B47">
              <w:rPr>
                <w:rFonts w:cs="Arial Mäori"/>
                <w:iCs/>
              </w:rPr>
              <w:t xml:space="preserve"> </w:t>
            </w:r>
            <w:bookmarkStart w:id="1273" w:name="ind6_55_hgcytotest_colpsp_smpl"/>
            <w:r w:rsidR="006745A7" w:rsidRPr="004D3B47">
              <w:rPr>
                <w:rFonts w:cs="Arial Mäori"/>
                <w:iCs/>
              </w:rPr>
              <w:t>1,</w:t>
            </w:r>
            <w:bookmarkEnd w:id="1273"/>
            <w:r w:rsidR="006745A7" w:rsidRPr="004D3B47">
              <w:rPr>
                <w:rFonts w:cs="Arial Mäori"/>
                <w:iCs/>
              </w:rPr>
              <w:t>124</w:t>
            </w:r>
            <w:r w:rsidR="00BE6D7F" w:rsidRPr="004D3B47">
              <w:rPr>
                <w:lang w:val="en-NZ"/>
              </w:rPr>
              <w:t xml:space="preserve"> of these cytology </w:t>
            </w:r>
            <w:r w:rsidR="00A128CA" w:rsidRPr="004D3B47">
              <w:rPr>
                <w:lang w:val="en-NZ"/>
              </w:rPr>
              <w:t xml:space="preserve">samples were collected at a colposcopy visit or the </w:t>
            </w:r>
            <w:r w:rsidR="00BE6D7F" w:rsidRPr="004D3B47">
              <w:rPr>
                <w:lang w:val="en-NZ"/>
              </w:rPr>
              <w:t xml:space="preserve">results indicated that a woman was already under specialist management. It was assumed that these results were already being followed up in the course of this management, and so the cytology tests were excluded from this measure. This left </w:t>
            </w:r>
            <w:bookmarkStart w:id="1274" w:name="ind6_55_hgcytotest_remain_smpl"/>
            <w:r w:rsidR="006745A7" w:rsidRPr="004D3B47">
              <w:rPr>
                <w:rFonts w:cs="Arial Mäori"/>
                <w:iCs/>
              </w:rPr>
              <w:t>1,</w:t>
            </w:r>
            <w:bookmarkEnd w:id="1274"/>
            <w:r w:rsidR="006745A7" w:rsidRPr="004D3B47">
              <w:rPr>
                <w:rFonts w:cs="Arial Mäori"/>
                <w:iCs/>
              </w:rPr>
              <w:t>887</w:t>
            </w:r>
            <w:r w:rsidR="00BE6D7F" w:rsidRPr="004D3B47">
              <w:rPr>
                <w:lang w:val="en-NZ"/>
              </w:rPr>
              <w:t xml:space="preserve"> cytology results, which related </w:t>
            </w:r>
            <w:r w:rsidR="000037B0" w:rsidRPr="004D3B47">
              <w:rPr>
                <w:lang w:val="en-NZ"/>
              </w:rPr>
              <w:t>to</w:t>
            </w:r>
            <w:r w:rsidR="00B24E70" w:rsidRPr="004D3B47">
              <w:rPr>
                <w:rFonts w:cs="Arial Mäori"/>
                <w:iCs/>
              </w:rPr>
              <w:t xml:space="preserve"> </w:t>
            </w:r>
            <w:bookmarkStart w:id="1275" w:name="ind6_55_hgcytotest_wom_smpl"/>
            <w:r w:rsidR="006745A7" w:rsidRPr="004D3B47">
              <w:rPr>
                <w:rFonts w:cs="Arial Mäori"/>
                <w:iCs/>
              </w:rPr>
              <w:t>1,882</w:t>
            </w:r>
            <w:bookmarkEnd w:id="1275"/>
            <w:r w:rsidR="00BE6D7F" w:rsidRPr="004D3B47">
              <w:rPr>
                <w:lang w:val="en-NZ"/>
              </w:rPr>
              <w:t xml:space="preserve"> women</w:t>
            </w:r>
            <w:r w:rsidR="005961EF" w:rsidRPr="004D3B47">
              <w:rPr>
                <w:lang w:val="en-NZ"/>
              </w:rPr>
              <w:t>.</w:t>
            </w:r>
            <w:r w:rsidR="00BE6D7F" w:rsidRPr="004D3B47">
              <w:rPr>
                <w:lang w:val="en-NZ"/>
              </w:rPr>
              <w:t xml:space="preserve"> Histological follow-up for these </w:t>
            </w:r>
            <w:r w:rsidR="006745A7" w:rsidRPr="004D3B47">
              <w:rPr>
                <w:rFonts w:cs="Arial Mäori"/>
                <w:iCs/>
              </w:rPr>
              <w:t>1,882</w:t>
            </w:r>
            <w:r w:rsidR="009F26BB" w:rsidRPr="004D3B47">
              <w:rPr>
                <w:rFonts w:cs="Arial Mäori"/>
                <w:iCs/>
              </w:rPr>
              <w:t xml:space="preserve"> </w:t>
            </w:r>
            <w:r w:rsidR="00BE6D7F" w:rsidRPr="004D3B47">
              <w:rPr>
                <w:lang w:val="en-NZ"/>
              </w:rPr>
              <w:t>women is considered in this indica</w:t>
            </w:r>
            <w:r w:rsidR="00957A0D" w:rsidRPr="004D3B47">
              <w:rPr>
                <w:lang w:val="en-NZ"/>
              </w:rPr>
              <w:t>tor.</w:t>
            </w:r>
            <w:r w:rsidR="00BE6D7F" w:rsidRPr="004D3B47">
              <w:rPr>
                <w:lang w:val="en-NZ"/>
              </w:rPr>
              <w:t xml:space="preserve"> Where women had more than one high</w:t>
            </w:r>
            <w:r w:rsidR="00896BA1" w:rsidRPr="004D3B47">
              <w:rPr>
                <w:lang w:val="en-NZ"/>
              </w:rPr>
              <w:t>-</w:t>
            </w:r>
            <w:r w:rsidR="00BE6D7F" w:rsidRPr="004D3B47">
              <w:rPr>
                <w:lang w:val="en-NZ"/>
              </w:rPr>
              <w:t>grade cytology result relating to a sample taken in the period, histological follow-up of the earliest cytology sample taken in the period was assessed.</w:t>
            </w:r>
          </w:p>
          <w:p w14:paraId="3F0508D4" w14:textId="77777777" w:rsidR="00BE6D7F" w:rsidRPr="004D3B47" w:rsidRDefault="00BE6D7F" w:rsidP="00624C29">
            <w:pPr>
              <w:ind w:right="34"/>
              <w:jc w:val="both"/>
            </w:pPr>
          </w:p>
          <w:p w14:paraId="3F308A3A" w14:textId="77777777" w:rsidR="00BE6D7F" w:rsidRPr="004D3B47" w:rsidRDefault="00BE6D7F" w:rsidP="00624C29">
            <w:pPr>
              <w:ind w:right="34"/>
              <w:jc w:val="both"/>
              <w:rPr>
                <w:b/>
                <w:i/>
              </w:rPr>
            </w:pPr>
            <w:r w:rsidRPr="004D3B47">
              <w:rPr>
                <w:b/>
                <w:i/>
              </w:rPr>
              <w:t>Histological follow-up</w:t>
            </w:r>
          </w:p>
          <w:p w14:paraId="4433AB69" w14:textId="752C85EC" w:rsidR="00BE6D7F" w:rsidRPr="004D3B47" w:rsidRDefault="00BE6D7F" w:rsidP="00624C29">
            <w:pPr>
              <w:pStyle w:val="NoSpacing"/>
              <w:jc w:val="both"/>
            </w:pPr>
            <w:r w:rsidRPr="004D3B47">
              <w:t xml:space="preserve">Nationally, </w:t>
            </w:r>
            <w:bookmarkStart w:id="1276" w:name="ind6_55_hisfu90_smpl"/>
            <w:r w:rsidR="006745A7" w:rsidRPr="004D3B47">
              <w:rPr>
                <w:rFonts w:cs="Arial Mäori"/>
                <w:iCs/>
              </w:rPr>
              <w:t>1,</w:t>
            </w:r>
            <w:bookmarkEnd w:id="1276"/>
            <w:r w:rsidR="006745A7" w:rsidRPr="004D3B47">
              <w:rPr>
                <w:rFonts w:cs="Arial Mäori"/>
                <w:iCs/>
              </w:rPr>
              <w:t>529</w:t>
            </w:r>
            <w:r w:rsidR="00B24E70" w:rsidRPr="004D3B47">
              <w:rPr>
                <w:rFonts w:cs="Arial Mäori"/>
                <w:iCs/>
              </w:rPr>
              <w:t xml:space="preserve"> </w:t>
            </w:r>
            <w:r w:rsidRPr="004D3B47">
              <w:t xml:space="preserve">women </w:t>
            </w:r>
            <w:r w:rsidR="00064651" w:rsidRPr="004D3B47">
              <w:rPr>
                <w:szCs w:val="23"/>
                <w:lang w:val="en-NZ"/>
              </w:rPr>
              <w:t>(</w:t>
            </w:r>
            <w:r w:rsidR="006745A7" w:rsidRPr="004D3B47">
              <w:rPr>
                <w:rFonts w:cs="Arial Mäori"/>
                <w:iCs/>
              </w:rPr>
              <w:t>81.2</w:t>
            </w:r>
            <w:r w:rsidR="00B24E70" w:rsidRPr="004D3B47">
              <w:t>%</w:t>
            </w:r>
            <w:r w:rsidRPr="004D3B47">
              <w:t xml:space="preserve">) had a histology report within 90 days of their cytology report, and </w:t>
            </w:r>
            <w:bookmarkStart w:id="1277" w:name="ind6_55_hisfu180_smpl"/>
            <w:r w:rsidR="006745A7" w:rsidRPr="004D3B47">
              <w:rPr>
                <w:rFonts w:cs="Arial Mäori"/>
                <w:iCs/>
              </w:rPr>
              <w:t>1,</w:t>
            </w:r>
            <w:bookmarkEnd w:id="1277"/>
            <w:r w:rsidR="006745A7" w:rsidRPr="004D3B47">
              <w:rPr>
                <w:rFonts w:cs="Arial Mäori"/>
                <w:iCs/>
              </w:rPr>
              <w:t>653</w:t>
            </w:r>
            <w:r w:rsidR="00064651" w:rsidRPr="004D3B47">
              <w:rPr>
                <w:lang w:val="en-NZ"/>
              </w:rPr>
              <w:t xml:space="preserve"> (</w:t>
            </w:r>
            <w:r w:rsidR="006745A7" w:rsidRPr="004D3B47">
              <w:rPr>
                <w:rFonts w:cs="Arial Mäori"/>
                <w:iCs/>
              </w:rPr>
              <w:t>87.8</w:t>
            </w:r>
            <w:r w:rsidR="00CB30C6" w:rsidRPr="004D3B47">
              <w:t>%</w:t>
            </w:r>
            <w:r w:rsidRPr="004D3B47">
              <w:t>) had a histology report within 180 days. Th</w:t>
            </w:r>
            <w:r w:rsidR="0052492E" w:rsidRPr="004D3B47">
              <w:t>ese were</w:t>
            </w:r>
            <w:r w:rsidRPr="004D3B47">
              <w:t xml:space="preserve"> </w:t>
            </w:r>
            <w:bookmarkStart w:id="1278" w:name="ind6_hisfu90_ind"/>
            <w:r w:rsidR="006745A7" w:rsidRPr="004D3B47">
              <w:rPr>
                <w:rFonts w:cs="Arial Mäori"/>
                <w:iCs/>
              </w:rPr>
              <w:t>below</w:t>
            </w:r>
            <w:bookmarkEnd w:id="1278"/>
            <w:r w:rsidR="00DE1752" w:rsidRPr="004D3B47">
              <w:rPr>
                <w:rFonts w:cs="Arial Mäori"/>
                <w:iCs/>
              </w:rPr>
              <w:t xml:space="preserve"> </w:t>
            </w:r>
            <w:r w:rsidRPr="004D3B47">
              <w:t>the target</w:t>
            </w:r>
            <w:r w:rsidR="0082368A" w:rsidRPr="004D3B47">
              <w:t>s</w:t>
            </w:r>
            <w:r w:rsidRPr="004D3B47">
              <w:t xml:space="preserve"> of 90% within 90 days</w:t>
            </w:r>
            <w:r w:rsidR="00600AE3" w:rsidRPr="004D3B47">
              <w:t xml:space="preserve"> and</w:t>
            </w:r>
            <w:r w:rsidR="00064651" w:rsidRPr="004D3B47">
              <w:t xml:space="preserve"> </w:t>
            </w:r>
            <w:r w:rsidR="0082368A" w:rsidRPr="004D3B47">
              <w:t>99% within 180 days</w:t>
            </w:r>
            <w:r w:rsidRPr="004D3B47">
              <w:t>.</w:t>
            </w:r>
            <w:r w:rsidR="00874AD7" w:rsidRPr="004D3B47">
              <w:t xml:space="preserve"> </w:t>
            </w:r>
          </w:p>
          <w:p w14:paraId="0D43BAE8" w14:textId="77777777" w:rsidR="003B51D8" w:rsidRPr="004D3B47" w:rsidRDefault="003B51D8" w:rsidP="00624C29">
            <w:pPr>
              <w:pStyle w:val="NoSpacing"/>
              <w:jc w:val="both"/>
            </w:pPr>
          </w:p>
          <w:p w14:paraId="7A660F00" w14:textId="518237DF" w:rsidR="003B51D8" w:rsidRPr="004D3B47" w:rsidRDefault="00BE6D7F" w:rsidP="00624C29">
            <w:pPr>
              <w:pStyle w:val="NoSpacing"/>
              <w:jc w:val="both"/>
            </w:pPr>
            <w:r w:rsidRPr="004D3B47">
              <w:t>The proportion of women with a histology report varied by DHB from</w:t>
            </w:r>
            <w:r w:rsidR="006E4066" w:rsidRPr="004D3B47">
              <w:t xml:space="preserve"> </w:t>
            </w:r>
            <w:r w:rsidR="006745A7" w:rsidRPr="004D3B47">
              <w:rPr>
                <w:rFonts w:cs="Arial Mäori"/>
                <w:iCs/>
              </w:rPr>
              <w:t>59.5</w:t>
            </w:r>
            <w:r w:rsidR="00C624D4" w:rsidRPr="004D3B47">
              <w:rPr>
                <w:szCs w:val="23"/>
                <w:lang w:val="en-NZ"/>
              </w:rPr>
              <w:t>%</w:t>
            </w:r>
            <w:r w:rsidR="00A918D5" w:rsidRPr="004D3B47">
              <w:rPr>
                <w:szCs w:val="23"/>
                <w:lang w:val="en-NZ"/>
              </w:rPr>
              <w:t xml:space="preserve"> </w:t>
            </w:r>
            <w:r w:rsidR="00064651" w:rsidRPr="004D3B47">
              <w:rPr>
                <w:lang w:val="en-NZ"/>
              </w:rPr>
              <w:t>(</w:t>
            </w:r>
            <w:bookmarkStart w:id="1279" w:name="ind6_dhb90_min"/>
            <w:r w:rsidR="006745A7" w:rsidRPr="004D3B47">
              <w:rPr>
                <w:rFonts w:cs="Arial Mäori"/>
                <w:iCs/>
              </w:rPr>
              <w:t>Counties Manukau</w:t>
            </w:r>
            <w:bookmarkEnd w:id="1279"/>
            <w:r w:rsidRPr="004D3B47">
              <w:rPr>
                <w:szCs w:val="23"/>
                <w:lang w:val="en-NZ"/>
              </w:rPr>
              <w:t>)</w:t>
            </w:r>
            <w:r w:rsidR="00C624D4" w:rsidRPr="004D3B47">
              <w:t xml:space="preserve"> </w:t>
            </w:r>
            <w:r w:rsidRPr="004D3B47">
              <w:rPr>
                <w:lang w:val="en-NZ"/>
              </w:rPr>
              <w:t xml:space="preserve">to </w:t>
            </w:r>
            <w:r w:rsidR="006745A7" w:rsidRPr="004D3B47">
              <w:rPr>
                <w:rFonts w:cs="Arial Mäori"/>
                <w:iCs/>
              </w:rPr>
              <w:t>95.2</w:t>
            </w:r>
            <w:r w:rsidR="00C624D4" w:rsidRPr="004D3B47">
              <w:rPr>
                <w:szCs w:val="23"/>
              </w:rPr>
              <w:t>%</w:t>
            </w:r>
            <w:r w:rsidR="000A21E3" w:rsidRPr="004D3B47">
              <w:rPr>
                <w:szCs w:val="23"/>
              </w:rPr>
              <w:t xml:space="preserve"> </w:t>
            </w:r>
            <w:r w:rsidR="00064651" w:rsidRPr="004D3B47">
              <w:t>(</w:t>
            </w:r>
            <w:r w:rsidR="006745A7" w:rsidRPr="004D3B47">
              <w:rPr>
                <w:rFonts w:cs="Arial Mäori"/>
                <w:iCs/>
              </w:rPr>
              <w:t>Whanganui</w:t>
            </w:r>
            <w:r w:rsidR="000A21E3" w:rsidRPr="004D3B47">
              <w:rPr>
                <w:rFonts w:cs="Arial Mäori"/>
                <w:iCs/>
              </w:rPr>
              <w:t>)</w:t>
            </w:r>
            <w:r w:rsidR="00AD433B" w:rsidRPr="004D3B47">
              <w:rPr>
                <w:szCs w:val="23"/>
                <w:lang w:val="en-NZ"/>
              </w:rPr>
              <w:t xml:space="preserve"> </w:t>
            </w:r>
            <w:r w:rsidRPr="004D3B47">
              <w:t xml:space="preserve">within 90 days of their cytology report, and from </w:t>
            </w:r>
            <w:r w:rsidR="006745A7" w:rsidRPr="004D3B47">
              <w:rPr>
                <w:rFonts w:cs="Arial Mäori"/>
                <w:iCs/>
              </w:rPr>
              <w:t>76.2</w:t>
            </w:r>
            <w:r w:rsidR="00F87376" w:rsidRPr="004D3B47">
              <w:rPr>
                <w:szCs w:val="23"/>
              </w:rPr>
              <w:t>%</w:t>
            </w:r>
            <w:r w:rsidR="00A26D58">
              <w:rPr>
                <w:szCs w:val="23"/>
              </w:rPr>
              <w:t xml:space="preserve"> </w:t>
            </w:r>
            <w:r w:rsidR="00611E18" w:rsidRPr="004D3B47">
              <w:rPr>
                <w:szCs w:val="23"/>
              </w:rPr>
              <w:t>(</w:t>
            </w:r>
            <w:r w:rsidR="006745A7" w:rsidRPr="004D3B47">
              <w:rPr>
                <w:rFonts w:cs="Arial Mäori"/>
                <w:iCs/>
              </w:rPr>
              <w:t>Wairarapa</w:t>
            </w:r>
            <w:r w:rsidRPr="004D3B47">
              <w:rPr>
                <w:lang w:val="en-NZ"/>
              </w:rPr>
              <w:t>)</w:t>
            </w:r>
            <w:r w:rsidR="00F87376" w:rsidRPr="004D3B47">
              <w:t xml:space="preserve"> </w:t>
            </w:r>
            <w:r w:rsidRPr="004D3B47">
              <w:rPr>
                <w:lang w:val="en-NZ"/>
              </w:rPr>
              <w:t xml:space="preserve">to </w:t>
            </w:r>
            <w:bookmarkStart w:id="1280" w:name="ind6_dhb180_max_pct"/>
            <w:r w:rsidR="006745A7" w:rsidRPr="004D3B47">
              <w:rPr>
                <w:rFonts w:cs="Arial Mäori"/>
                <w:iCs/>
              </w:rPr>
              <w:t>100.0</w:t>
            </w:r>
            <w:bookmarkEnd w:id="1280"/>
            <w:r w:rsidR="00F87376" w:rsidRPr="004D3B47">
              <w:rPr>
                <w:szCs w:val="23"/>
                <w:lang w:val="en-NZ"/>
              </w:rPr>
              <w:t>%</w:t>
            </w:r>
            <w:r w:rsidR="00AF4B2F" w:rsidRPr="004D3B47">
              <w:rPr>
                <w:szCs w:val="23"/>
                <w:lang w:val="en-NZ"/>
              </w:rPr>
              <w:t xml:space="preserve"> (</w:t>
            </w:r>
            <w:r w:rsidR="006745A7" w:rsidRPr="004D3B47">
              <w:rPr>
                <w:rFonts w:cs="Arial Mäori"/>
                <w:iCs/>
              </w:rPr>
              <w:t>Lakes</w:t>
            </w:r>
            <w:r w:rsidR="00064651" w:rsidRPr="004D3B47">
              <w:t>)</w:t>
            </w:r>
            <w:r w:rsidR="00AF4B2F" w:rsidRPr="004D3B47">
              <w:rPr>
                <w:szCs w:val="23"/>
                <w:lang w:val="en-NZ"/>
              </w:rPr>
              <w:t xml:space="preserve"> </w:t>
            </w:r>
            <w:r w:rsidRPr="004D3B47">
              <w:t>within 180 days of their cytology repor</w:t>
            </w:r>
            <w:r w:rsidRPr="004D3B47">
              <w:rPr>
                <w:rFonts w:asciiTheme="minorHAnsi" w:hAnsiTheme="minorHAnsi"/>
              </w:rPr>
              <w:t xml:space="preserve">t </w:t>
            </w:r>
            <w:r w:rsidR="00B06102" w:rsidRPr="004D3B47">
              <w:rPr>
                <w:rFonts w:asciiTheme="minorHAnsi" w:hAnsiTheme="minorHAnsi"/>
                <w:lang w:val="en-NZ"/>
              </w:rPr>
              <w:t>(</w:t>
            </w:r>
            <w:r w:rsidR="00B06102" w:rsidRPr="004D3B47">
              <w:rPr>
                <w:rFonts w:asciiTheme="minorHAnsi" w:hAnsiTheme="minorHAnsi"/>
                <w:lang w:val="en-NZ"/>
              </w:rPr>
              <w:fldChar w:fldCharType="begin"/>
            </w:r>
            <w:r w:rsidR="00B06102" w:rsidRPr="004D3B47">
              <w:rPr>
                <w:rFonts w:asciiTheme="minorHAnsi" w:hAnsiTheme="minorHAnsi"/>
                <w:lang w:val="en-NZ"/>
              </w:rPr>
              <w:instrText xml:space="preserve"> REF _Ref482783344 \h </w:instrText>
            </w:r>
            <w:r w:rsidR="003312B5" w:rsidRPr="004D3B47">
              <w:rPr>
                <w:rFonts w:asciiTheme="minorHAnsi" w:hAnsiTheme="minorHAnsi"/>
                <w:lang w:val="en-NZ"/>
              </w:rPr>
              <w:instrText xml:space="preserve"> \* MERGEFORMAT </w:instrText>
            </w:r>
            <w:r w:rsidR="00B06102" w:rsidRPr="004D3B47">
              <w:rPr>
                <w:rFonts w:asciiTheme="minorHAnsi" w:hAnsiTheme="minorHAnsi"/>
                <w:lang w:val="en-NZ"/>
              </w:rPr>
            </w:r>
            <w:r w:rsidR="00B06102" w:rsidRPr="004D3B47">
              <w:rPr>
                <w:rFonts w:asciiTheme="minorHAnsi" w:hAnsiTheme="minorHAnsi"/>
                <w:lang w:val="en-NZ"/>
              </w:rPr>
              <w:fldChar w:fldCharType="separate"/>
            </w:r>
            <w:r w:rsidR="00D03680" w:rsidRPr="00E45DF9">
              <w:t xml:space="preserve">Figure </w:t>
            </w:r>
            <w:r w:rsidR="00D03680">
              <w:rPr>
                <w:noProof/>
              </w:rPr>
              <w:t>60</w:t>
            </w:r>
            <w:r w:rsidR="00B06102" w:rsidRPr="004D3B47">
              <w:rPr>
                <w:rFonts w:asciiTheme="minorHAnsi" w:hAnsiTheme="minorHAnsi"/>
                <w:lang w:val="en-NZ"/>
              </w:rPr>
              <w:fldChar w:fldCharType="end"/>
            </w:r>
            <w:r w:rsidRPr="004D3B47">
              <w:rPr>
                <w:rFonts w:asciiTheme="minorHAnsi" w:hAnsiTheme="minorHAnsi"/>
              </w:rPr>
              <w:t xml:space="preserve">, </w:t>
            </w:r>
            <w:r w:rsidR="00616FB9" w:rsidRPr="004D3B47">
              <w:fldChar w:fldCharType="begin"/>
            </w:r>
            <w:r w:rsidR="00616FB9" w:rsidRPr="004D3B47">
              <w:instrText xml:space="preserve"> REF _Ref388367074 \h  \* MERGEFORMAT </w:instrText>
            </w:r>
            <w:r w:rsidR="00616FB9" w:rsidRPr="004D3B47">
              <w:fldChar w:fldCharType="separate"/>
            </w:r>
            <w:r w:rsidR="00D03680" w:rsidRPr="00D03680">
              <w:rPr>
                <w:rFonts w:asciiTheme="minorHAnsi" w:hAnsiTheme="minorHAnsi"/>
              </w:rPr>
              <w:t>Table 12</w:t>
            </w:r>
            <w:r w:rsidR="00616FB9" w:rsidRPr="004D3B47">
              <w:fldChar w:fldCharType="end"/>
            </w:r>
            <w:r w:rsidR="00064651" w:rsidRPr="004D3B47">
              <w:rPr>
                <w:rFonts w:asciiTheme="minorHAnsi" w:hAnsiTheme="minorHAnsi"/>
              </w:rPr>
              <w:t>)</w:t>
            </w:r>
            <w:r w:rsidR="00064651" w:rsidRPr="004D3B47">
              <w:t xml:space="preserve">. </w:t>
            </w:r>
            <w:r w:rsidR="000707D0" w:rsidRPr="004D3B47">
              <w:rPr>
                <w:rFonts w:cs="Arial Mäori"/>
                <w:iCs/>
                <w:lang w:val="en-NZ"/>
              </w:rPr>
              <w:t>Four</w:t>
            </w:r>
            <w:r w:rsidR="008E1A4C" w:rsidRPr="004D3B47">
              <w:t xml:space="preserve"> </w:t>
            </w:r>
            <w:r w:rsidR="00DF7F41" w:rsidRPr="004D3B47">
              <w:rPr>
                <w:lang w:val="en-NZ"/>
              </w:rPr>
              <w:t>DHB</w:t>
            </w:r>
            <w:r w:rsidR="002F2C0E" w:rsidRPr="004D3B47">
              <w:rPr>
                <w:lang w:val="en-NZ"/>
              </w:rPr>
              <w:t>s</w:t>
            </w:r>
            <w:r w:rsidR="00385285" w:rsidRPr="004D3B47">
              <w:t xml:space="preserve"> </w:t>
            </w:r>
            <w:r w:rsidR="00064651" w:rsidRPr="004D3B47">
              <w:t>met the target for</w:t>
            </w:r>
            <w:r w:rsidR="00A44180" w:rsidRPr="004D3B47">
              <w:t xml:space="preserve"> </w:t>
            </w:r>
            <w:r w:rsidRPr="004D3B47">
              <w:t>the proportion of women with histology within 90 days</w:t>
            </w:r>
            <w:r w:rsidR="00064651" w:rsidRPr="004D3B47">
              <w:t xml:space="preserve"> </w:t>
            </w:r>
            <w:r w:rsidR="00AF4B2F" w:rsidRPr="004D3B47">
              <w:rPr>
                <w:lang w:val="en-NZ"/>
              </w:rPr>
              <w:t>(</w:t>
            </w:r>
            <w:r w:rsidR="006745A7" w:rsidRPr="004D3B47">
              <w:rPr>
                <w:rFonts w:cs="Arial Mäori"/>
                <w:iCs/>
              </w:rPr>
              <w:t>Lakes</w:t>
            </w:r>
            <w:r w:rsidR="000F5AE0" w:rsidRPr="004D3B47">
              <w:rPr>
                <w:szCs w:val="23"/>
              </w:rPr>
              <w:t>,</w:t>
            </w:r>
            <w:r w:rsidR="000F5AE0" w:rsidRPr="004D3B47">
              <w:rPr>
                <w:rFonts w:cs="Arial Mäori"/>
                <w:iCs/>
              </w:rPr>
              <w:t xml:space="preserve"> </w:t>
            </w:r>
            <w:r w:rsidR="006745A7" w:rsidRPr="004D3B47">
              <w:rPr>
                <w:rFonts w:cs="Arial Mäori"/>
                <w:iCs/>
              </w:rPr>
              <w:t>Nelson Marlborough</w:t>
            </w:r>
            <w:r w:rsidR="000F5AE0" w:rsidRPr="004D3B47">
              <w:rPr>
                <w:szCs w:val="23"/>
              </w:rPr>
              <w:t>,</w:t>
            </w:r>
            <w:r w:rsidR="000F5AE0" w:rsidRPr="004D3B47">
              <w:rPr>
                <w:rFonts w:cs="Arial Mäori"/>
                <w:iCs/>
              </w:rPr>
              <w:t xml:space="preserve"> </w:t>
            </w:r>
            <w:r w:rsidR="006745A7" w:rsidRPr="004D3B47">
              <w:rPr>
                <w:rFonts w:cs="Arial Mäori"/>
                <w:iCs/>
              </w:rPr>
              <w:t>Waikato</w:t>
            </w:r>
            <w:r w:rsidR="000F5AE0" w:rsidRPr="004D3B47">
              <w:rPr>
                <w:szCs w:val="23"/>
              </w:rPr>
              <w:t>,</w:t>
            </w:r>
            <w:r w:rsidR="000F5AE0" w:rsidRPr="004D3B47">
              <w:rPr>
                <w:rFonts w:cs="Arial Mäori"/>
                <w:iCs/>
              </w:rPr>
              <w:t xml:space="preserve"> </w:t>
            </w:r>
            <w:r w:rsidR="006745A7" w:rsidRPr="004D3B47">
              <w:rPr>
                <w:rFonts w:cs="Arial Mäori"/>
                <w:iCs/>
              </w:rPr>
              <w:t>Whanganui</w:t>
            </w:r>
            <w:r w:rsidR="00AF4B2F" w:rsidRPr="004D3B47">
              <w:rPr>
                <w:szCs w:val="23"/>
              </w:rPr>
              <w:t>)</w:t>
            </w:r>
            <w:r w:rsidR="00661B9A" w:rsidRPr="004D3B47">
              <w:rPr>
                <w:szCs w:val="23"/>
              </w:rPr>
              <w:t>.</w:t>
            </w:r>
            <w:r w:rsidR="00AF4B2F" w:rsidRPr="004D3B47">
              <w:rPr>
                <w:szCs w:val="23"/>
              </w:rPr>
              <w:t xml:space="preserve"> </w:t>
            </w:r>
            <w:r w:rsidR="00661B9A" w:rsidRPr="004D3B47">
              <w:t>H</w:t>
            </w:r>
            <w:r w:rsidR="00F059D9" w:rsidRPr="004D3B47">
              <w:t>owever</w:t>
            </w:r>
            <w:r w:rsidR="00661B9A" w:rsidRPr="004D3B47">
              <w:t>,</w:t>
            </w:r>
            <w:r w:rsidR="00064651" w:rsidRPr="004D3B47">
              <w:t xml:space="preserve"> </w:t>
            </w:r>
            <w:r w:rsidR="000707D0" w:rsidRPr="004D3B47">
              <w:t>only one</w:t>
            </w:r>
            <w:r w:rsidR="00D87279" w:rsidRPr="004D3B47">
              <w:rPr>
                <w:rFonts w:cs="Arial Mäori"/>
                <w:iCs/>
              </w:rPr>
              <w:t xml:space="preserve"> </w:t>
            </w:r>
            <w:r w:rsidR="00577D8F" w:rsidRPr="004D3B47">
              <w:rPr>
                <w:rFonts w:cs="Arial Mäori"/>
                <w:iCs/>
              </w:rPr>
              <w:t>DHB</w:t>
            </w:r>
            <w:r w:rsidR="00D87279" w:rsidRPr="004D3B47">
              <w:rPr>
                <w:rFonts w:cs="Arial Mäori"/>
                <w:iCs/>
              </w:rPr>
              <w:t xml:space="preserve"> </w:t>
            </w:r>
            <w:r w:rsidR="00884515" w:rsidRPr="004D3B47">
              <w:t xml:space="preserve">met the target </w:t>
            </w:r>
            <w:r w:rsidR="00064651" w:rsidRPr="004D3B47">
              <w:t>for 180 days</w:t>
            </w:r>
            <w:r w:rsidR="000928F8" w:rsidRPr="004D3B47">
              <w:t xml:space="preserve"> </w:t>
            </w:r>
            <w:r w:rsidR="003546C5" w:rsidRPr="004D3B47">
              <w:t>(</w:t>
            </w:r>
            <w:r w:rsidR="006745A7" w:rsidRPr="004D3B47">
              <w:rPr>
                <w:rFonts w:cs="Arial Mäori"/>
                <w:iCs/>
              </w:rPr>
              <w:t>Lakes</w:t>
            </w:r>
            <w:r w:rsidR="000707D0" w:rsidRPr="004D3B47">
              <w:rPr>
                <w:szCs w:val="23"/>
              </w:rPr>
              <w:t>)</w:t>
            </w:r>
            <w:r w:rsidR="000928F8" w:rsidRPr="004D3B47">
              <w:t>.</w:t>
            </w:r>
            <w:r w:rsidR="00874AD7" w:rsidRPr="004D3B47">
              <w:t xml:space="preserve"> As shown in</w:t>
            </w:r>
            <w:r w:rsidR="00337405" w:rsidRPr="004D3B47">
              <w:t xml:space="preserve"> </w:t>
            </w:r>
            <w:r w:rsidR="00635A36" w:rsidRPr="004D3B47">
              <w:rPr>
                <w:rFonts w:asciiTheme="minorHAnsi" w:hAnsiTheme="minorHAnsi"/>
              </w:rPr>
              <w:fldChar w:fldCharType="begin"/>
            </w:r>
            <w:r w:rsidR="00635A36" w:rsidRPr="004D3B47">
              <w:rPr>
                <w:rFonts w:asciiTheme="minorHAnsi" w:hAnsiTheme="minorHAnsi"/>
              </w:rPr>
              <w:instrText xml:space="preserve"> REF _Ref388367074 \h  \* MERGEFORMAT </w:instrText>
            </w:r>
            <w:r w:rsidR="00635A36" w:rsidRPr="004D3B47">
              <w:rPr>
                <w:rFonts w:asciiTheme="minorHAnsi" w:hAnsiTheme="minorHAnsi"/>
              </w:rPr>
            </w:r>
            <w:r w:rsidR="00635A36" w:rsidRPr="004D3B47">
              <w:rPr>
                <w:rFonts w:asciiTheme="minorHAnsi" w:hAnsiTheme="minorHAnsi"/>
              </w:rPr>
              <w:fldChar w:fldCharType="separate"/>
            </w:r>
            <w:r w:rsidR="00D03680" w:rsidRPr="00D03680">
              <w:rPr>
                <w:rFonts w:asciiTheme="minorHAnsi" w:hAnsiTheme="minorHAnsi"/>
              </w:rPr>
              <w:t xml:space="preserve">Table </w:t>
            </w:r>
            <w:r w:rsidR="00D03680" w:rsidRPr="00D03680">
              <w:rPr>
                <w:rFonts w:asciiTheme="minorHAnsi" w:hAnsiTheme="minorHAnsi"/>
                <w:noProof/>
              </w:rPr>
              <w:t>12</w:t>
            </w:r>
            <w:r w:rsidR="00635A36" w:rsidRPr="004D3B47">
              <w:rPr>
                <w:rFonts w:asciiTheme="minorHAnsi" w:hAnsiTheme="minorHAnsi"/>
              </w:rPr>
              <w:fldChar w:fldCharType="end"/>
            </w:r>
            <w:r w:rsidR="00874AD7" w:rsidRPr="004D3B47">
              <w:t xml:space="preserve">, some </w:t>
            </w:r>
            <w:r w:rsidR="00BD0410" w:rsidRPr="004D3B47">
              <w:t>DHBs</w:t>
            </w:r>
            <w:r w:rsidR="00874AD7" w:rsidRPr="004D3B47">
              <w:t xml:space="preserve"> </w:t>
            </w:r>
            <w:r w:rsidR="0052492E" w:rsidRPr="004D3B47">
              <w:t>had</w:t>
            </w:r>
            <w:r w:rsidR="00874AD7" w:rsidRPr="004D3B47">
              <w:t xml:space="preserve"> a relatively small number of women with </w:t>
            </w:r>
            <w:r w:rsidR="0052492E" w:rsidRPr="004D3B47">
              <w:t xml:space="preserve">a </w:t>
            </w:r>
            <w:r w:rsidR="00874AD7" w:rsidRPr="004D3B47">
              <w:t>high</w:t>
            </w:r>
            <w:r w:rsidR="0048080D" w:rsidRPr="004D3B47">
              <w:t>-</w:t>
            </w:r>
            <w:r w:rsidR="00874AD7" w:rsidRPr="004D3B47">
              <w:t xml:space="preserve">grade </w:t>
            </w:r>
            <w:r w:rsidR="0052492E" w:rsidRPr="004D3B47">
              <w:t>cytology result recorded in the period</w:t>
            </w:r>
            <w:r w:rsidR="00874AD7" w:rsidRPr="004D3B47">
              <w:t xml:space="preserve"> </w:t>
            </w:r>
            <w:r w:rsidR="0052492E" w:rsidRPr="004D3B47">
              <w:t>(including</w:t>
            </w:r>
            <w:r w:rsidR="00874AD7" w:rsidRPr="004D3B47">
              <w:t xml:space="preserve"> </w:t>
            </w:r>
            <w:r w:rsidR="000707D0" w:rsidRPr="004D3B47">
              <w:t xml:space="preserve">South Canterbury </w:t>
            </w:r>
            <w:r w:rsidR="00972B24" w:rsidRPr="004D3B47">
              <w:t>and</w:t>
            </w:r>
            <w:r w:rsidR="0065609D" w:rsidRPr="004D3B47">
              <w:rPr>
                <w:lang w:val="en-NZ"/>
              </w:rPr>
              <w:t xml:space="preserve"> West Coast</w:t>
            </w:r>
            <w:r w:rsidR="0052492E" w:rsidRPr="004D3B47">
              <w:t>,</w:t>
            </w:r>
            <w:r w:rsidR="000707D0" w:rsidRPr="004D3B47">
              <w:t>with 17 and 9</w:t>
            </w:r>
            <w:r w:rsidR="0052492E" w:rsidRPr="004D3B47">
              <w:t xml:space="preserve"> women</w:t>
            </w:r>
            <w:r w:rsidR="000707D0" w:rsidRPr="004D3B47">
              <w:t>, respectively,</w:t>
            </w:r>
            <w:r w:rsidR="00C2067F" w:rsidRPr="004D3B47">
              <w:t xml:space="preserve"> </w:t>
            </w:r>
            <w:r w:rsidR="0052492E" w:rsidRPr="004D3B47">
              <w:t xml:space="preserve">with a </w:t>
            </w:r>
            <w:r w:rsidR="00365ACF">
              <w:t>high-grade</w:t>
            </w:r>
            <w:r w:rsidR="0052492E" w:rsidRPr="004D3B47">
              <w:t xml:space="preserve"> result</w:t>
            </w:r>
            <w:r w:rsidR="000255E7" w:rsidRPr="004D3B47">
              <w:rPr>
                <w:lang w:val="en-NZ"/>
              </w:rPr>
              <w:t xml:space="preserve"> respectively</w:t>
            </w:r>
            <w:r w:rsidR="0052492E" w:rsidRPr="004D3B47">
              <w:t xml:space="preserve">), and this should be taken into account when interpreting these results. </w:t>
            </w:r>
          </w:p>
          <w:p w14:paraId="385A6019" w14:textId="77777777" w:rsidR="00BE6D7F" w:rsidRPr="004D3B47" w:rsidRDefault="00874AD7" w:rsidP="00624C29">
            <w:pPr>
              <w:pStyle w:val="NoSpacing"/>
              <w:jc w:val="both"/>
            </w:pPr>
            <w:r w:rsidRPr="004D3B47">
              <w:t xml:space="preserve"> </w:t>
            </w:r>
          </w:p>
          <w:p w14:paraId="7E256489" w14:textId="4129161A" w:rsidR="00BE6D7F" w:rsidRPr="004D3B47" w:rsidRDefault="00BE6D7F" w:rsidP="00624C29">
            <w:pPr>
              <w:pStyle w:val="NoSpacing"/>
              <w:jc w:val="both"/>
            </w:pPr>
            <w:r w:rsidRPr="004D3B47">
              <w:t xml:space="preserve">The proportion of women with a histology report </w:t>
            </w:r>
            <w:r w:rsidR="0052492E" w:rsidRPr="004D3B47">
              <w:t>also varied</w:t>
            </w:r>
            <w:r w:rsidRPr="004D3B47">
              <w:t xml:space="preserve"> by age</w:t>
            </w:r>
            <w:r w:rsidR="00AD7675" w:rsidRPr="004D3B47">
              <w:t>. Among women aged 20-69 years</w:t>
            </w:r>
            <w:r w:rsidRPr="004D3B47">
              <w:t xml:space="preserve">, </w:t>
            </w:r>
            <w:r w:rsidR="00AD7675" w:rsidRPr="004D3B47">
              <w:t xml:space="preserve">the proportion varied </w:t>
            </w:r>
            <w:r w:rsidRPr="004D3B47">
              <w:t>from</w:t>
            </w:r>
            <w:r w:rsidR="00E615C8" w:rsidRPr="004D3B47">
              <w:t xml:space="preserve"> </w:t>
            </w:r>
            <w:r w:rsidR="006745A7" w:rsidRPr="004D3B47">
              <w:rPr>
                <w:rFonts w:cs="Arial Mäori"/>
                <w:iCs/>
              </w:rPr>
              <w:t>65.8</w:t>
            </w:r>
            <w:r w:rsidRPr="004D3B47">
              <w:t xml:space="preserve">% (ages </w:t>
            </w:r>
            <w:r w:rsidR="006745A7" w:rsidRPr="004D3B47">
              <w:rPr>
                <w:rFonts w:cs="Arial Mäori"/>
                <w:iCs/>
              </w:rPr>
              <w:t>55-59</w:t>
            </w:r>
            <w:r w:rsidRPr="004D3B47">
              <w:t xml:space="preserve">) to </w:t>
            </w:r>
            <w:r w:rsidR="006745A7" w:rsidRPr="004D3B47">
              <w:rPr>
                <w:rFonts w:cs="Arial Mäori"/>
                <w:iCs/>
              </w:rPr>
              <w:t>89.5</w:t>
            </w:r>
            <w:r w:rsidR="006F0515" w:rsidRPr="004D3B47">
              <w:t>%</w:t>
            </w:r>
            <w:r w:rsidRPr="004D3B47">
              <w:t xml:space="preserve"> (ages </w:t>
            </w:r>
            <w:r w:rsidR="006745A7" w:rsidRPr="004D3B47">
              <w:rPr>
                <w:rFonts w:cs="Arial Mäori"/>
                <w:iCs/>
              </w:rPr>
              <w:t>35-39</w:t>
            </w:r>
            <w:r w:rsidRPr="004D3B47">
              <w:t xml:space="preserve"> years) within 90 days</w:t>
            </w:r>
            <w:r w:rsidR="002F58C3" w:rsidRPr="004D3B47">
              <w:t xml:space="preserve">, </w:t>
            </w:r>
            <w:r w:rsidR="00213E8E" w:rsidRPr="004D3B47">
              <w:t>with the target</w:t>
            </w:r>
            <w:r w:rsidR="004D63DD" w:rsidRPr="004D3B47">
              <w:t xml:space="preserve"> </w:t>
            </w:r>
            <w:bookmarkStart w:id="1281" w:name="ind6_age90_tgt"/>
            <w:r w:rsidR="006745A7" w:rsidRPr="004D3B47">
              <w:rPr>
                <w:rFonts w:cs="Arial Mäori"/>
                <w:iCs/>
              </w:rPr>
              <w:t>not met</w:t>
            </w:r>
            <w:bookmarkEnd w:id="1281"/>
            <w:r w:rsidR="004D63DD" w:rsidRPr="004D3B47">
              <w:t xml:space="preserve"> for </w:t>
            </w:r>
            <w:r w:rsidR="00C771F8" w:rsidRPr="004D3B47">
              <w:t>any</w:t>
            </w:r>
            <w:r w:rsidR="003156A4" w:rsidRPr="004D3B47">
              <w:t xml:space="preserve"> </w:t>
            </w:r>
            <w:r w:rsidR="004D63DD" w:rsidRPr="004D3B47">
              <w:t xml:space="preserve">women in </w:t>
            </w:r>
            <w:r w:rsidR="007C5245" w:rsidRPr="004D3B47">
              <w:t>th</w:t>
            </w:r>
            <w:r w:rsidR="00D24583" w:rsidRPr="004D3B47">
              <w:t>is a</w:t>
            </w:r>
            <w:r w:rsidR="004D63DD" w:rsidRPr="004D3B47">
              <w:t xml:space="preserve">ge </w:t>
            </w:r>
            <w:r w:rsidR="003156A4" w:rsidRPr="004D3B47">
              <w:t>range.</w:t>
            </w:r>
            <w:r w:rsidR="002F58C3" w:rsidRPr="004D3B47">
              <w:t xml:space="preserve"> </w:t>
            </w:r>
            <w:r w:rsidR="004D63DD" w:rsidRPr="004D3B47">
              <w:t>The target w</w:t>
            </w:r>
            <w:r w:rsidR="00213E8E" w:rsidRPr="004D3B47">
              <w:t>as</w:t>
            </w:r>
            <w:r w:rsidR="004D63DD" w:rsidRPr="004D3B47">
              <w:t xml:space="preserve"> </w:t>
            </w:r>
            <w:bookmarkStart w:id="1282" w:name="ind6_age180_tgt"/>
            <w:r w:rsidR="006745A7" w:rsidRPr="004D3B47">
              <w:rPr>
                <w:rFonts w:cs="Arial Mäori"/>
                <w:iCs/>
              </w:rPr>
              <w:t>not met</w:t>
            </w:r>
            <w:bookmarkEnd w:id="1282"/>
            <w:r w:rsidR="004D63DD" w:rsidRPr="004D3B47">
              <w:t xml:space="preserve"> in </w:t>
            </w:r>
            <w:r w:rsidR="004D63DD" w:rsidRPr="004D3B47">
              <w:rPr>
                <w:rFonts w:cs="Arial Mäori"/>
                <w:iCs/>
              </w:rPr>
              <w:t>any</w:t>
            </w:r>
            <w:r w:rsidR="004D63DD" w:rsidRPr="004D3B47">
              <w:t xml:space="preserve"> age group for 180 days </w:t>
            </w:r>
            <w:r w:rsidR="00C771F8" w:rsidRPr="004D3B47">
              <w:t xml:space="preserve">either </w:t>
            </w:r>
            <w:r w:rsidR="002F58C3" w:rsidRPr="004D3B47">
              <w:t xml:space="preserve">and </w:t>
            </w:r>
            <w:r w:rsidR="004D63DD" w:rsidRPr="004D3B47">
              <w:t xml:space="preserve">ranged </w:t>
            </w:r>
            <w:r w:rsidR="002F58C3" w:rsidRPr="004D3B47">
              <w:t xml:space="preserve">from </w:t>
            </w:r>
            <w:r w:rsidR="006745A7" w:rsidRPr="004D3B47">
              <w:rPr>
                <w:rFonts w:cs="Arial Mäori"/>
                <w:iCs/>
              </w:rPr>
              <w:t>75.0</w:t>
            </w:r>
            <w:r w:rsidRPr="004D3B47">
              <w:rPr>
                <w:szCs w:val="23"/>
              </w:rPr>
              <w:t xml:space="preserve">% </w:t>
            </w:r>
            <w:r w:rsidRPr="004D3B47">
              <w:t xml:space="preserve">(ages </w:t>
            </w:r>
            <w:bookmarkStart w:id="1283" w:name="ind6_age180_min"/>
            <w:r w:rsidR="006745A7" w:rsidRPr="004D3B47">
              <w:rPr>
                <w:rFonts w:cs="Arial Mäori"/>
                <w:iCs/>
              </w:rPr>
              <w:t>65-69</w:t>
            </w:r>
            <w:bookmarkEnd w:id="1283"/>
            <w:r w:rsidR="002F58C3" w:rsidRPr="004D3B47">
              <w:t xml:space="preserve"> </w:t>
            </w:r>
            <w:r w:rsidRPr="004D3B47">
              <w:t xml:space="preserve">years) to </w:t>
            </w:r>
            <w:r w:rsidR="006745A7" w:rsidRPr="004D3B47">
              <w:rPr>
                <w:rFonts w:cs="Arial Mäori"/>
                <w:iCs/>
              </w:rPr>
              <w:t>95.0</w:t>
            </w:r>
            <w:r w:rsidR="00064651" w:rsidRPr="004D3B47">
              <w:t>%</w:t>
            </w:r>
            <w:r w:rsidRPr="004D3B47">
              <w:t xml:space="preserve"> (ages </w:t>
            </w:r>
            <w:bookmarkStart w:id="1284" w:name="ind6_age180_max"/>
            <w:r w:rsidR="006745A7" w:rsidRPr="004D3B47">
              <w:rPr>
                <w:rFonts w:cs="Arial Mäori"/>
                <w:iCs/>
              </w:rPr>
              <w:t>35-39</w:t>
            </w:r>
            <w:bookmarkEnd w:id="1284"/>
            <w:r w:rsidRPr="004D3B47">
              <w:t xml:space="preserve"> years) within 180 days (</w:t>
            </w:r>
            <w:r w:rsidR="00616FB9" w:rsidRPr="004D3B47">
              <w:fldChar w:fldCharType="begin"/>
            </w:r>
            <w:r w:rsidR="00616FB9" w:rsidRPr="004D3B47">
              <w:instrText xml:space="preserve"> REF _Ref388367092 \h  \* MERGEFORMAT </w:instrText>
            </w:r>
            <w:r w:rsidR="00616FB9" w:rsidRPr="004D3B47">
              <w:fldChar w:fldCharType="separate"/>
            </w:r>
            <w:r w:rsidR="00D03680" w:rsidRPr="00D03680">
              <w:rPr>
                <w:rFonts w:asciiTheme="minorHAnsi" w:hAnsiTheme="minorHAnsi"/>
              </w:rPr>
              <w:t>Table 13</w:t>
            </w:r>
            <w:r w:rsidR="00616FB9" w:rsidRPr="004D3B47">
              <w:fldChar w:fldCharType="end"/>
            </w:r>
            <w:r w:rsidR="005961EF" w:rsidRPr="004D3B47">
              <w:rPr>
                <w:rFonts w:asciiTheme="minorHAnsi" w:hAnsiTheme="minorHAnsi"/>
              </w:rPr>
              <w:t>).</w:t>
            </w:r>
            <w:r w:rsidRPr="004D3B47">
              <w:rPr>
                <w:rFonts w:asciiTheme="minorHAnsi" w:hAnsiTheme="minorHAnsi"/>
              </w:rPr>
              <w:t xml:space="preserve"> </w:t>
            </w:r>
          </w:p>
          <w:p w14:paraId="7B8EEA94" w14:textId="77777777" w:rsidR="003B51D8" w:rsidRPr="004D3B47" w:rsidRDefault="003B51D8" w:rsidP="00624C29">
            <w:pPr>
              <w:pStyle w:val="NoSpacing"/>
              <w:jc w:val="both"/>
            </w:pPr>
          </w:p>
          <w:p w14:paraId="34CA3810" w14:textId="3A4DE714" w:rsidR="00BE6D7F" w:rsidRPr="00624C29" w:rsidRDefault="00BE6D7F" w:rsidP="00624C29">
            <w:pPr>
              <w:pStyle w:val="NoSpacing"/>
              <w:jc w:val="both"/>
            </w:pPr>
            <w:r w:rsidRPr="004D3B47">
              <w:t xml:space="preserve">There was some variation </w:t>
            </w:r>
            <w:r w:rsidR="00577D8F" w:rsidRPr="004D3B47">
              <w:t xml:space="preserve">by ethnicity </w:t>
            </w:r>
            <w:r w:rsidRPr="004D3B47">
              <w:t xml:space="preserve">in the proportion of women with histological follow-up, however the targets were </w:t>
            </w:r>
            <w:r w:rsidR="006745A7" w:rsidRPr="004D3B47">
              <w:t xml:space="preserve">not met </w:t>
            </w:r>
            <w:r w:rsidR="006745A7" w:rsidRPr="004D3B47">
              <w:rPr>
                <w:rFonts w:cs="Arial Mäori"/>
                <w:iCs/>
              </w:rPr>
              <w:t>by</w:t>
            </w:r>
            <w:r w:rsidR="006745A7" w:rsidRPr="004D3B47">
              <w:t xml:space="preserve"> any</w:t>
            </w:r>
            <w:r w:rsidR="00763084" w:rsidRPr="004D3B47">
              <w:t xml:space="preserve"> </w:t>
            </w:r>
            <w:r w:rsidR="004B73DF" w:rsidRPr="004D3B47">
              <w:t>group</w:t>
            </w:r>
            <w:r w:rsidR="00763084" w:rsidRPr="004D3B47">
              <w:t>s</w:t>
            </w:r>
            <w:r w:rsidR="004B73DF" w:rsidRPr="004D3B47">
              <w:t xml:space="preserve"> of women</w:t>
            </w:r>
            <w:r w:rsidRPr="004D3B47">
              <w:t xml:space="preserve">. At 90 days, the proportion of women with histological follow-up ranged from </w:t>
            </w:r>
            <w:r w:rsidR="006745A7" w:rsidRPr="004D3B47">
              <w:rPr>
                <w:rFonts w:cs="Arial Mäori"/>
                <w:iCs/>
              </w:rPr>
              <w:t>60.2</w:t>
            </w:r>
            <w:r w:rsidR="001F258F" w:rsidRPr="004D3B47">
              <w:t>%</w:t>
            </w:r>
            <w:r w:rsidR="001F258F" w:rsidRPr="004D3B47">
              <w:rPr>
                <w:szCs w:val="23"/>
              </w:rPr>
              <w:t xml:space="preserve"> </w:t>
            </w:r>
            <w:r w:rsidR="00064651" w:rsidRPr="004D3B47">
              <w:rPr>
                <w:szCs w:val="23"/>
              </w:rPr>
              <w:t>(</w:t>
            </w:r>
            <w:bookmarkStart w:id="1285" w:name="ind6_eth90_min"/>
            <w:r w:rsidR="006745A7" w:rsidRPr="004D3B47">
              <w:rPr>
                <w:rFonts w:cs="Arial Mäori"/>
                <w:iCs/>
              </w:rPr>
              <w:t>Pacific</w:t>
            </w:r>
            <w:bookmarkEnd w:id="1285"/>
            <w:r w:rsidR="002E3AAE" w:rsidRPr="004D3B47">
              <w:t xml:space="preserve"> women) to</w:t>
            </w:r>
            <w:r w:rsidR="002E3AAE" w:rsidRPr="004D3B47">
              <w:rPr>
                <w:szCs w:val="23"/>
              </w:rPr>
              <w:t xml:space="preserve"> </w:t>
            </w:r>
            <w:r w:rsidR="006745A7" w:rsidRPr="004D3B47">
              <w:rPr>
                <w:rFonts w:cs="Arial Mäori"/>
                <w:iCs/>
              </w:rPr>
              <w:t>83.4</w:t>
            </w:r>
            <w:r w:rsidR="002E3AAE" w:rsidRPr="004D3B47">
              <w:rPr>
                <w:szCs w:val="23"/>
              </w:rPr>
              <w:t>% (</w:t>
            </w:r>
            <w:r w:rsidR="00365ACF">
              <w:rPr>
                <w:rFonts w:cs="Arial Mäori"/>
                <w:iCs/>
              </w:rPr>
              <w:t>European/ Other</w:t>
            </w:r>
            <w:r w:rsidR="002E3AAE" w:rsidRPr="004D3B47">
              <w:t xml:space="preserve"> </w:t>
            </w:r>
            <w:r w:rsidR="008A0E0C" w:rsidRPr="004D3B47">
              <w:rPr>
                <w:rFonts w:cs="Arial Mäori"/>
                <w:iCs/>
              </w:rPr>
              <w:t>wom</w:t>
            </w:r>
            <w:r w:rsidR="00763084" w:rsidRPr="004D3B47">
              <w:rPr>
                <w:rFonts w:cs="Arial Mäori"/>
                <w:iCs/>
              </w:rPr>
              <w:t>e</w:t>
            </w:r>
            <w:r w:rsidR="008A0E0C" w:rsidRPr="004D3B47">
              <w:rPr>
                <w:rFonts w:cs="Arial Mäori"/>
                <w:iCs/>
              </w:rPr>
              <w:t>n</w:t>
            </w:r>
            <w:r w:rsidR="00A40226">
              <w:rPr>
                <w:rFonts w:cs="Arial Mäori"/>
                <w:iCs/>
              </w:rPr>
              <w:t xml:space="preserve">; </w:t>
            </w:r>
            <w:r w:rsidR="00A40226">
              <w:rPr>
                <w:rFonts w:cs="Arial Mäori"/>
                <w:iCs/>
              </w:rPr>
              <w:fldChar w:fldCharType="begin"/>
            </w:r>
            <w:r w:rsidR="00A40226">
              <w:rPr>
                <w:rFonts w:cs="Arial Mäori"/>
                <w:iCs/>
              </w:rPr>
              <w:instrText xml:space="preserve"> REF _Ref76725489 \h </w:instrText>
            </w:r>
            <w:r w:rsidR="00A40226">
              <w:rPr>
                <w:rFonts w:cs="Arial Mäori"/>
                <w:iCs/>
              </w:rPr>
            </w:r>
            <w:r w:rsidR="00A40226">
              <w:rPr>
                <w:rFonts w:cs="Arial Mäori"/>
                <w:iCs/>
              </w:rPr>
              <w:fldChar w:fldCharType="separate"/>
            </w:r>
            <w:r w:rsidR="00D03680" w:rsidRPr="00D37D83">
              <w:t xml:space="preserve">Table </w:t>
            </w:r>
            <w:r w:rsidR="00D03680">
              <w:rPr>
                <w:noProof/>
              </w:rPr>
              <w:t>14</w:t>
            </w:r>
            <w:r w:rsidR="00A40226">
              <w:rPr>
                <w:rFonts w:cs="Arial Mäori"/>
                <w:iCs/>
              </w:rPr>
              <w:fldChar w:fldCharType="end"/>
            </w:r>
            <w:r w:rsidR="00A40226">
              <w:rPr>
                <w:rFonts w:cs="Arial Mäori"/>
                <w:iCs/>
              </w:rPr>
              <w:t>).</w:t>
            </w:r>
            <w:r w:rsidRPr="004D3B47">
              <w:t xml:space="preserve"> By 180 days, however, the difference had narrowed, and </w:t>
            </w:r>
            <w:r w:rsidR="00F059D9" w:rsidRPr="004D3B47">
              <w:t xml:space="preserve">the proportion with </w:t>
            </w:r>
            <w:r w:rsidRPr="004D3B47">
              <w:t xml:space="preserve">histology </w:t>
            </w:r>
            <w:r w:rsidR="000D5355" w:rsidRPr="004D3B47">
              <w:rPr>
                <w:rFonts w:asciiTheme="minorHAnsi" w:hAnsiTheme="minorHAnsi"/>
              </w:rPr>
              <w:t>reports</w:t>
            </w:r>
            <w:r w:rsidR="000D5355" w:rsidRPr="004D3B47">
              <w:rPr>
                <w:rFonts w:asciiTheme="minorHAnsi" w:hAnsiTheme="minorHAnsi"/>
                <w:szCs w:val="23"/>
              </w:rPr>
              <w:t xml:space="preserve"> </w:t>
            </w:r>
            <w:r w:rsidR="00F059D9" w:rsidRPr="004D3B47">
              <w:rPr>
                <w:rFonts w:asciiTheme="minorHAnsi" w:hAnsiTheme="minorHAnsi"/>
              </w:rPr>
              <w:t>ranged from</w:t>
            </w:r>
            <w:r w:rsidRPr="004D3B47">
              <w:rPr>
                <w:rFonts w:asciiTheme="minorHAnsi" w:hAnsiTheme="minorHAnsi"/>
              </w:rPr>
              <w:t xml:space="preserve"> </w:t>
            </w:r>
            <w:r w:rsidR="006745A7" w:rsidRPr="004D3B47">
              <w:rPr>
                <w:rFonts w:cs="Arial Mäori"/>
                <w:iCs/>
              </w:rPr>
              <w:t>75.7</w:t>
            </w:r>
            <w:r w:rsidR="00846A13" w:rsidRPr="004D3B47">
              <w:rPr>
                <w:rFonts w:asciiTheme="minorHAnsi" w:hAnsiTheme="minorHAnsi"/>
                <w:szCs w:val="23"/>
              </w:rPr>
              <w:t>%</w:t>
            </w:r>
            <w:r w:rsidRPr="004D3B47">
              <w:rPr>
                <w:rFonts w:asciiTheme="minorHAnsi" w:hAnsiTheme="minorHAnsi"/>
              </w:rPr>
              <w:t xml:space="preserve"> </w:t>
            </w:r>
            <w:r w:rsidR="00F059D9" w:rsidRPr="004D3B47">
              <w:rPr>
                <w:rFonts w:asciiTheme="minorHAnsi" w:hAnsiTheme="minorHAnsi"/>
              </w:rPr>
              <w:t>(</w:t>
            </w:r>
            <w:bookmarkStart w:id="1286" w:name="ind6_eth180_min"/>
            <w:r w:rsidR="006745A7" w:rsidRPr="004D3B47">
              <w:rPr>
                <w:rFonts w:cs="Arial Mäori"/>
                <w:iCs/>
              </w:rPr>
              <w:t>Pacific</w:t>
            </w:r>
            <w:bookmarkEnd w:id="1286"/>
            <w:r w:rsidR="000D5355" w:rsidRPr="004D3B47">
              <w:rPr>
                <w:rFonts w:cs="Arial Mäori"/>
                <w:iCs/>
              </w:rPr>
              <w:t xml:space="preserve"> </w:t>
            </w:r>
            <w:r w:rsidRPr="004D3B47">
              <w:rPr>
                <w:rFonts w:asciiTheme="minorHAnsi" w:hAnsiTheme="minorHAnsi"/>
              </w:rPr>
              <w:t>women</w:t>
            </w:r>
            <w:r w:rsidR="00F059D9" w:rsidRPr="004D3B47">
              <w:rPr>
                <w:rFonts w:asciiTheme="minorHAnsi" w:hAnsiTheme="minorHAnsi"/>
              </w:rPr>
              <w:t>)</w:t>
            </w:r>
            <w:r w:rsidRPr="004D3B47">
              <w:rPr>
                <w:rFonts w:asciiTheme="minorHAnsi" w:hAnsiTheme="minorHAnsi"/>
              </w:rPr>
              <w:t xml:space="preserve"> </w:t>
            </w:r>
            <w:r w:rsidR="00F059D9" w:rsidRPr="004D3B47">
              <w:rPr>
                <w:rFonts w:asciiTheme="minorHAnsi" w:hAnsiTheme="minorHAnsi"/>
              </w:rPr>
              <w:t xml:space="preserve">to </w:t>
            </w:r>
            <w:r w:rsidR="006745A7" w:rsidRPr="004D3B47">
              <w:rPr>
                <w:rFonts w:cs="Arial Mäori"/>
                <w:iCs/>
              </w:rPr>
              <w:t>89.5</w:t>
            </w:r>
            <w:r w:rsidR="00846A13" w:rsidRPr="004D3B47">
              <w:rPr>
                <w:rFonts w:asciiTheme="minorHAnsi" w:hAnsiTheme="minorHAnsi"/>
                <w:szCs w:val="23"/>
              </w:rPr>
              <w:t>%</w:t>
            </w:r>
            <w:r w:rsidR="000D5355" w:rsidRPr="004D3B47">
              <w:rPr>
                <w:rFonts w:asciiTheme="minorHAnsi" w:hAnsiTheme="minorHAnsi"/>
                <w:szCs w:val="23"/>
              </w:rPr>
              <w:t xml:space="preserve"> </w:t>
            </w:r>
            <w:r w:rsidR="00F059D9" w:rsidRPr="004D3B47">
              <w:rPr>
                <w:rFonts w:asciiTheme="minorHAnsi" w:hAnsiTheme="minorHAnsi"/>
              </w:rPr>
              <w:t>(</w:t>
            </w:r>
            <w:r w:rsidR="00365ACF">
              <w:rPr>
                <w:rFonts w:cs="Arial Mäori"/>
                <w:iCs/>
              </w:rPr>
              <w:t>European/ Other</w:t>
            </w:r>
            <w:r w:rsidR="000D5355" w:rsidRPr="004D3B47">
              <w:t xml:space="preserve"> </w:t>
            </w:r>
            <w:r w:rsidR="000D5355" w:rsidRPr="004D3B47">
              <w:rPr>
                <w:rFonts w:asciiTheme="minorHAnsi" w:hAnsiTheme="minorHAnsi"/>
              </w:rPr>
              <w:t>women</w:t>
            </w:r>
            <w:r w:rsidR="004F0CCF" w:rsidRPr="004D3B47">
              <w:rPr>
                <w:rFonts w:asciiTheme="minorHAnsi" w:hAnsiTheme="minorHAnsi"/>
              </w:rPr>
              <w:t>;</w:t>
            </w:r>
            <w:r w:rsidR="0073268F" w:rsidRPr="004D3B47">
              <w:rPr>
                <w:rFonts w:asciiTheme="minorHAnsi" w:hAnsiTheme="minorHAnsi"/>
              </w:rPr>
              <w:t xml:space="preserve"> </w:t>
            </w:r>
            <w:r w:rsidR="00FA3AD1" w:rsidRPr="004D3B47">
              <w:rPr>
                <w:rFonts w:asciiTheme="minorHAnsi" w:hAnsiTheme="minorHAnsi"/>
              </w:rPr>
              <w:fldChar w:fldCharType="begin"/>
            </w:r>
            <w:r w:rsidR="00FA3AD1" w:rsidRPr="004D3B47">
              <w:rPr>
                <w:rFonts w:asciiTheme="minorHAnsi" w:hAnsiTheme="minorHAnsi"/>
              </w:rPr>
              <w:instrText xml:space="preserve"> REF _Ref275938854 \h  \* MERGEFORMAT </w:instrText>
            </w:r>
            <w:r w:rsidR="00FA3AD1" w:rsidRPr="004D3B47">
              <w:rPr>
                <w:rFonts w:asciiTheme="minorHAnsi" w:hAnsiTheme="minorHAnsi"/>
              </w:rPr>
            </w:r>
            <w:r w:rsidR="00FA3AD1" w:rsidRPr="004D3B47">
              <w:rPr>
                <w:rFonts w:asciiTheme="minorHAnsi" w:hAnsiTheme="minorHAnsi"/>
              </w:rPr>
              <w:fldChar w:fldCharType="separate"/>
            </w:r>
            <w:r w:rsidR="00D03680" w:rsidRPr="004D3B47">
              <w:t xml:space="preserve">Table </w:t>
            </w:r>
            <w:r w:rsidR="00D03680">
              <w:rPr>
                <w:noProof/>
              </w:rPr>
              <w:t>15</w:t>
            </w:r>
            <w:r w:rsidR="00FA3AD1" w:rsidRPr="004D3B47">
              <w:rPr>
                <w:rFonts w:asciiTheme="minorHAnsi" w:hAnsiTheme="minorHAnsi"/>
              </w:rPr>
              <w:fldChar w:fldCharType="end"/>
            </w:r>
            <w:r w:rsidRPr="004D3B47">
              <w:rPr>
                <w:rFonts w:asciiTheme="minorHAnsi" w:hAnsiTheme="minorHAnsi"/>
              </w:rPr>
              <w:t xml:space="preserve">). Further breakdown by DHB and ethnicity is </w:t>
            </w:r>
            <w:r w:rsidR="008C1E5D" w:rsidRPr="004D3B47">
              <w:rPr>
                <w:rFonts w:asciiTheme="minorHAnsi" w:hAnsiTheme="minorHAnsi"/>
              </w:rPr>
              <w:t xml:space="preserve">also </w:t>
            </w:r>
            <w:r w:rsidRPr="004D3B47">
              <w:rPr>
                <w:rFonts w:asciiTheme="minorHAnsi" w:hAnsiTheme="minorHAnsi"/>
              </w:rPr>
              <w:t xml:space="preserve">shown </w:t>
            </w:r>
            <w:r w:rsidR="00DB10B9">
              <w:rPr>
                <w:rFonts w:asciiTheme="minorHAnsi" w:hAnsiTheme="minorHAnsi"/>
              </w:rPr>
              <w:t xml:space="preserve">in </w:t>
            </w:r>
            <w:r w:rsidR="00DB10B9">
              <w:rPr>
                <w:rFonts w:asciiTheme="minorHAnsi" w:hAnsiTheme="minorHAnsi"/>
              </w:rPr>
              <w:fldChar w:fldCharType="begin"/>
            </w:r>
            <w:r w:rsidR="00DB10B9">
              <w:rPr>
                <w:rFonts w:asciiTheme="minorHAnsi" w:hAnsiTheme="minorHAnsi"/>
              </w:rPr>
              <w:instrText xml:space="preserve"> REF _Ref76725489 \h </w:instrText>
            </w:r>
            <w:r w:rsidR="00DB10B9">
              <w:rPr>
                <w:rFonts w:asciiTheme="minorHAnsi" w:hAnsiTheme="minorHAnsi"/>
              </w:rPr>
            </w:r>
            <w:r w:rsidR="00DB10B9">
              <w:rPr>
                <w:rFonts w:asciiTheme="minorHAnsi" w:hAnsiTheme="minorHAnsi"/>
              </w:rPr>
              <w:fldChar w:fldCharType="separate"/>
            </w:r>
            <w:r w:rsidR="00D03680" w:rsidRPr="00D37D83">
              <w:t xml:space="preserve">Table </w:t>
            </w:r>
            <w:r w:rsidR="00D03680">
              <w:rPr>
                <w:noProof/>
              </w:rPr>
              <w:t>14</w:t>
            </w:r>
            <w:r w:rsidR="00DB10B9">
              <w:rPr>
                <w:rFonts w:asciiTheme="minorHAnsi" w:hAnsiTheme="minorHAnsi"/>
              </w:rPr>
              <w:fldChar w:fldCharType="end"/>
            </w:r>
            <w:r w:rsidR="00DB10B9">
              <w:rPr>
                <w:rFonts w:asciiTheme="minorHAnsi" w:hAnsiTheme="minorHAnsi"/>
              </w:rPr>
              <w:t xml:space="preserve"> and </w:t>
            </w:r>
            <w:r w:rsidR="00DB10B9">
              <w:rPr>
                <w:rFonts w:asciiTheme="minorHAnsi" w:hAnsiTheme="minorHAnsi"/>
              </w:rPr>
              <w:fldChar w:fldCharType="begin"/>
            </w:r>
            <w:r w:rsidR="00DB10B9">
              <w:rPr>
                <w:rFonts w:asciiTheme="minorHAnsi" w:hAnsiTheme="minorHAnsi"/>
              </w:rPr>
              <w:instrText xml:space="preserve"> REF _Ref275938854 \h </w:instrText>
            </w:r>
            <w:r w:rsidR="00DB10B9">
              <w:rPr>
                <w:rFonts w:asciiTheme="minorHAnsi" w:hAnsiTheme="minorHAnsi"/>
              </w:rPr>
            </w:r>
            <w:r w:rsidR="00DB10B9">
              <w:rPr>
                <w:rFonts w:asciiTheme="minorHAnsi" w:hAnsiTheme="minorHAnsi"/>
              </w:rPr>
              <w:fldChar w:fldCharType="separate"/>
            </w:r>
            <w:r w:rsidR="00D03680" w:rsidRPr="004D3B47">
              <w:t xml:space="preserve">Table </w:t>
            </w:r>
            <w:r w:rsidR="00D03680">
              <w:rPr>
                <w:noProof/>
              </w:rPr>
              <w:t>15</w:t>
            </w:r>
            <w:r w:rsidR="00DB10B9">
              <w:rPr>
                <w:rFonts w:asciiTheme="minorHAnsi" w:hAnsiTheme="minorHAnsi"/>
              </w:rPr>
              <w:fldChar w:fldCharType="end"/>
            </w:r>
            <w:r w:rsidR="00DB10B9">
              <w:rPr>
                <w:rFonts w:asciiTheme="minorHAnsi" w:hAnsiTheme="minorHAnsi"/>
              </w:rPr>
              <w:t xml:space="preserve">, </w:t>
            </w:r>
            <w:r w:rsidRPr="004D3B47">
              <w:rPr>
                <w:rFonts w:asciiTheme="minorHAnsi" w:hAnsiTheme="minorHAnsi"/>
              </w:rPr>
              <w:t xml:space="preserve">and breakdown by DHB and age is shown in </w:t>
            </w:r>
            <w:r w:rsidR="00616FB9" w:rsidRPr="004D3B47">
              <w:fldChar w:fldCharType="begin"/>
            </w:r>
            <w:r w:rsidR="00616FB9" w:rsidRPr="004D3B47">
              <w:instrText xml:space="preserve"> REF _Ref388367160 \h  \* MERGEFORMAT </w:instrText>
            </w:r>
            <w:r w:rsidR="00616FB9" w:rsidRPr="004D3B47">
              <w:fldChar w:fldCharType="separate"/>
            </w:r>
            <w:r w:rsidR="00D03680" w:rsidRPr="00D03680">
              <w:rPr>
                <w:rFonts w:asciiTheme="minorHAnsi" w:hAnsiTheme="minorHAnsi"/>
              </w:rPr>
              <w:t xml:space="preserve">Table </w:t>
            </w:r>
            <w:r w:rsidR="00D03680">
              <w:rPr>
                <w:noProof/>
              </w:rPr>
              <w:t>60</w:t>
            </w:r>
            <w:r w:rsidR="00616FB9" w:rsidRPr="004D3B47">
              <w:fldChar w:fldCharType="end"/>
            </w:r>
            <w:r w:rsidRPr="004D3B47">
              <w:rPr>
                <w:rFonts w:asciiTheme="minorHAnsi" w:hAnsiTheme="minorHAnsi"/>
              </w:rPr>
              <w:t xml:space="preserve"> and </w:t>
            </w:r>
            <w:r w:rsidR="00616FB9" w:rsidRPr="004D3B47">
              <w:fldChar w:fldCharType="begin"/>
            </w:r>
            <w:r w:rsidR="00616FB9" w:rsidRPr="004D3B47">
              <w:instrText xml:space="preserve"> REF _Ref388367164 \h  \* MERGEFORMAT </w:instrText>
            </w:r>
            <w:r w:rsidR="00616FB9" w:rsidRPr="004D3B47">
              <w:fldChar w:fldCharType="separate"/>
            </w:r>
            <w:r w:rsidR="00D03680" w:rsidRPr="00D03680">
              <w:rPr>
                <w:rFonts w:asciiTheme="minorHAnsi" w:hAnsiTheme="minorHAnsi"/>
              </w:rPr>
              <w:t>Table</w:t>
            </w:r>
            <w:r w:rsidR="00D03680" w:rsidRPr="00D03680">
              <w:rPr>
                <w:rFonts w:asciiTheme="minorHAnsi" w:hAnsiTheme="minorHAnsi"/>
                <w:noProof/>
              </w:rPr>
              <w:t xml:space="preserve"> </w:t>
            </w:r>
            <w:r w:rsidR="00D03680">
              <w:rPr>
                <w:noProof/>
              </w:rPr>
              <w:t>61</w:t>
            </w:r>
            <w:r w:rsidR="00616FB9" w:rsidRPr="004D3B47">
              <w:rPr>
                <w:rFonts w:asciiTheme="minorHAnsi" w:hAnsiTheme="minorHAnsi"/>
              </w:rPr>
              <w:fldChar w:fldCharType="end"/>
            </w:r>
            <w:r w:rsidRPr="004D3B47">
              <w:rPr>
                <w:rFonts w:asciiTheme="minorHAnsi" w:hAnsiTheme="minorHAnsi"/>
              </w:rPr>
              <w:t>.</w:t>
            </w:r>
          </w:p>
          <w:p w14:paraId="4CD580DF" w14:textId="77777777" w:rsidR="003B51D8" w:rsidRPr="004D3B47" w:rsidRDefault="003B51D8" w:rsidP="00624C29">
            <w:pPr>
              <w:pStyle w:val="NoSpacing"/>
              <w:jc w:val="both"/>
              <w:rPr>
                <w:rFonts w:asciiTheme="minorHAnsi" w:hAnsiTheme="minorHAnsi"/>
              </w:rPr>
            </w:pPr>
          </w:p>
          <w:p w14:paraId="35BDDAA8" w14:textId="29DBCEE4" w:rsidR="00BE6D7F" w:rsidRPr="004D3B47" w:rsidRDefault="00BE6D7F" w:rsidP="00624C29">
            <w:pPr>
              <w:pStyle w:val="NoSpacing"/>
              <w:jc w:val="both"/>
            </w:pPr>
            <w:r w:rsidRPr="004D3B47">
              <w:t>Among women with an urgent referral, due to a suspicion of invasive disease</w:t>
            </w:r>
            <w:r w:rsidRPr="004D3B47">
              <w:rPr>
                <w:rFonts w:asciiTheme="minorHAnsi" w:hAnsiTheme="minorHAnsi"/>
                <w:szCs w:val="23"/>
              </w:rPr>
              <w:t>,</w:t>
            </w:r>
            <w:r w:rsidR="003C3C6C" w:rsidRPr="004D3B47">
              <w:t xml:space="preserve"> (N=</w:t>
            </w:r>
            <w:r w:rsidR="006745A7" w:rsidRPr="004D3B47">
              <w:rPr>
                <w:rFonts w:cs="Arial Mäori"/>
                <w:iCs/>
              </w:rPr>
              <w:t>66</w:t>
            </w:r>
            <w:r w:rsidR="003C3C6C" w:rsidRPr="004D3B47">
              <w:t>)</w:t>
            </w:r>
            <w:r w:rsidRPr="004D3B47">
              <w:t xml:space="preserve">, a histology report was available within 90 days for </w:t>
            </w:r>
            <w:r w:rsidR="006745A7" w:rsidRPr="004D3B47">
              <w:rPr>
                <w:rFonts w:cs="Arial Mäori"/>
                <w:iCs/>
              </w:rPr>
              <w:t>81.8</w:t>
            </w:r>
            <w:r w:rsidRPr="004D3B47">
              <w:t xml:space="preserve">% of women and within 180 days for </w:t>
            </w:r>
            <w:r w:rsidR="006745A7" w:rsidRPr="004D3B47">
              <w:rPr>
                <w:rFonts w:cs="Arial Mäori"/>
                <w:iCs/>
              </w:rPr>
              <w:t>87.9</w:t>
            </w:r>
            <w:r w:rsidRPr="004D3B47">
              <w:t>% of women (</w:t>
            </w:r>
            <w:r w:rsidR="002E33EC" w:rsidRPr="004D3B47">
              <w:fldChar w:fldCharType="begin"/>
            </w:r>
            <w:r w:rsidR="002E33EC" w:rsidRPr="004D3B47">
              <w:instrText xml:space="preserve"> REF _Ref460325460 \h  \* MERGEFORMAT </w:instrText>
            </w:r>
            <w:r w:rsidR="002E33EC" w:rsidRPr="004D3B47">
              <w:fldChar w:fldCharType="separate"/>
            </w:r>
            <w:r w:rsidR="00D03680" w:rsidRPr="00D37D83">
              <w:t xml:space="preserve">Table </w:t>
            </w:r>
            <w:r w:rsidR="00D03680">
              <w:t>16</w:t>
            </w:r>
            <w:r w:rsidR="002E33EC" w:rsidRPr="004D3B47">
              <w:fldChar w:fldCharType="end"/>
            </w:r>
            <w:r w:rsidR="00187CB8" w:rsidRPr="004D3B47">
              <w:t>).</w:t>
            </w:r>
            <w:r w:rsidRPr="004D3B47">
              <w:t xml:space="preserve"> Among </w:t>
            </w:r>
            <w:r w:rsidR="005757BA" w:rsidRPr="004D3B47">
              <w:t>the remaining</w:t>
            </w:r>
            <w:r w:rsidRPr="004D3B47">
              <w:t xml:space="preserve"> women where there was no suspicion of invasive disease (</w:t>
            </w:r>
            <w:r w:rsidR="00ED4416" w:rsidRPr="004D3B47">
              <w:t xml:space="preserve">TBS 2001 </w:t>
            </w:r>
            <w:r w:rsidRPr="004D3B47">
              <w:t>NZ modified Bethesda codes ASH, HS1, AG1-</w:t>
            </w:r>
            <w:r w:rsidR="006005E8" w:rsidRPr="004D3B47">
              <w:rPr>
                <w:lang w:val="en-NZ"/>
              </w:rPr>
              <w:t>AG</w:t>
            </w:r>
            <w:r w:rsidRPr="004D3B47">
              <w:rPr>
                <w:lang w:val="en-NZ"/>
              </w:rPr>
              <w:t>5</w:t>
            </w:r>
            <w:r w:rsidRPr="004D3B47">
              <w:t xml:space="preserve">, AIS), </w:t>
            </w:r>
            <w:r w:rsidR="006745A7" w:rsidRPr="004D3B47">
              <w:rPr>
                <w:rFonts w:cs="Arial Mäori"/>
                <w:iCs/>
              </w:rPr>
              <w:t>81.2</w:t>
            </w:r>
            <w:r w:rsidRPr="004D3B47">
              <w:t xml:space="preserve">% had a histology report available within 90 days and </w:t>
            </w:r>
            <w:r w:rsidR="006745A7" w:rsidRPr="004D3B47">
              <w:rPr>
                <w:rFonts w:cs="Arial Mäori"/>
                <w:iCs/>
              </w:rPr>
              <w:t>87.8</w:t>
            </w:r>
            <w:r w:rsidRPr="004D3B47">
              <w:rPr>
                <w:rFonts w:asciiTheme="minorHAnsi" w:hAnsiTheme="minorHAnsi"/>
                <w:szCs w:val="23"/>
              </w:rPr>
              <w:t>%</w:t>
            </w:r>
            <w:r w:rsidRPr="004D3B47">
              <w:t xml:space="preserve"> within 180 da</w:t>
            </w:r>
            <w:r w:rsidR="004D0605" w:rsidRPr="004D3B47">
              <w:t>ys</w:t>
            </w:r>
            <w:r w:rsidRPr="004D3B47">
              <w:t>.</w:t>
            </w:r>
          </w:p>
          <w:p w14:paraId="4F7A2B3C" w14:textId="77777777" w:rsidR="003B51D8" w:rsidRPr="004D3B47" w:rsidRDefault="003B51D8" w:rsidP="00624C29">
            <w:pPr>
              <w:pStyle w:val="NoSpacing"/>
              <w:jc w:val="both"/>
            </w:pPr>
          </w:p>
          <w:p w14:paraId="1CD96C39" w14:textId="77777777" w:rsidR="00BE6D7F" w:rsidRPr="004D3B47" w:rsidRDefault="00BE6D7F" w:rsidP="00624C29">
            <w:pPr>
              <w:ind w:right="34"/>
              <w:jc w:val="both"/>
              <w:rPr>
                <w:b/>
                <w:i/>
              </w:rPr>
            </w:pPr>
            <w:r w:rsidRPr="004D3B47">
              <w:rPr>
                <w:b/>
                <w:i/>
              </w:rPr>
              <w:t>Women with no</w:t>
            </w:r>
            <w:r w:rsidRPr="004D3B47" w:rsidDel="004B02AF">
              <w:rPr>
                <w:b/>
                <w:i/>
              </w:rPr>
              <w:t xml:space="preserve"> </w:t>
            </w:r>
            <w:r w:rsidRPr="004D3B47">
              <w:rPr>
                <w:b/>
                <w:i/>
              </w:rPr>
              <w:t>follow-up tests</w:t>
            </w:r>
          </w:p>
          <w:p w14:paraId="5C198EDD" w14:textId="06EDFCAE" w:rsidR="00BE6D7F" w:rsidRPr="004D3B47" w:rsidRDefault="00BE6D7F" w:rsidP="00624C29">
            <w:pPr>
              <w:ind w:right="34"/>
              <w:jc w:val="both"/>
            </w:pPr>
            <w:r w:rsidRPr="004D3B47">
              <w:t xml:space="preserve">When follow-up tests of any kind (colposcopy, histology, HPV test, or subsequent cytology test) were considered, there were </w:t>
            </w:r>
            <w:r w:rsidR="006745A7" w:rsidRPr="004D3B47">
              <w:rPr>
                <w:rFonts w:cs="Arial Mäori"/>
                <w:iCs/>
              </w:rPr>
              <w:t>205</w:t>
            </w:r>
            <w:r w:rsidRPr="004D3B47">
              <w:t xml:space="preserve"> women </w:t>
            </w:r>
            <w:r w:rsidR="00064651" w:rsidRPr="004D3B47">
              <w:t>(</w:t>
            </w:r>
            <w:r w:rsidR="006745A7" w:rsidRPr="004D3B47">
              <w:rPr>
                <w:rFonts w:cs="Arial Mäori"/>
                <w:iCs/>
              </w:rPr>
              <w:t>10.9</w:t>
            </w:r>
            <w:r w:rsidR="00846A13" w:rsidRPr="004D3B47">
              <w:t>%</w:t>
            </w:r>
            <w:r w:rsidRPr="004D3B47">
              <w:t>)</w:t>
            </w:r>
            <w:r w:rsidR="00846A13" w:rsidRPr="004D3B47">
              <w:t xml:space="preserve"> </w:t>
            </w:r>
            <w:r w:rsidRPr="004D3B47">
              <w:t xml:space="preserve">who had no record of any subsequent follow-up within 90 days and </w:t>
            </w:r>
            <w:r w:rsidR="006745A7" w:rsidRPr="004D3B47">
              <w:rPr>
                <w:rFonts w:cs="Arial Mäori"/>
                <w:iCs/>
              </w:rPr>
              <w:t>119</w:t>
            </w:r>
            <w:r w:rsidRPr="004D3B47">
              <w:t xml:space="preserve"> </w:t>
            </w:r>
            <w:r w:rsidR="001B5100" w:rsidRPr="004D3B47">
              <w:t xml:space="preserve">women </w:t>
            </w:r>
            <w:r w:rsidR="00064651" w:rsidRPr="004D3B47">
              <w:t>(</w:t>
            </w:r>
            <w:r w:rsidR="006745A7" w:rsidRPr="004D3B47">
              <w:rPr>
                <w:rFonts w:cs="Arial Mäori"/>
                <w:iCs/>
              </w:rPr>
              <w:t>6.3</w:t>
            </w:r>
            <w:r w:rsidR="00846A13" w:rsidRPr="004D3B47">
              <w:t>%</w:t>
            </w:r>
            <w:r w:rsidR="00064651" w:rsidRPr="004D3B47">
              <w:t>)</w:t>
            </w:r>
            <w:r w:rsidR="00846A13" w:rsidRPr="004D3B47">
              <w:t xml:space="preserve"> </w:t>
            </w:r>
            <w:r w:rsidRPr="004D3B47">
              <w:t>who had no record of any subsequent follow-up within 180 days on the NCSP Register (</w:t>
            </w:r>
            <w:r w:rsidR="00A54B9A" w:rsidRPr="004D3B47">
              <w:fldChar w:fldCharType="begin"/>
            </w:r>
            <w:r w:rsidR="00A54B9A" w:rsidRPr="004D3B47">
              <w:instrText xml:space="preserve"> REF _Ref388367207 \h </w:instrText>
            </w:r>
            <w:r w:rsidR="00C7720B" w:rsidRPr="004D3B47">
              <w:instrText xml:space="preserve"> \* MERGEFORMAT </w:instrText>
            </w:r>
            <w:r w:rsidR="00A54B9A" w:rsidRPr="004D3B47">
              <w:fldChar w:fldCharType="separate"/>
            </w:r>
            <w:r w:rsidR="00D03680" w:rsidRPr="004D3B47">
              <w:t xml:space="preserve">Table </w:t>
            </w:r>
            <w:r w:rsidR="00D03680">
              <w:rPr>
                <w:noProof/>
              </w:rPr>
              <w:t>17</w:t>
            </w:r>
            <w:r w:rsidR="00A54B9A" w:rsidRPr="004D3B47">
              <w:fldChar w:fldCharType="end"/>
            </w:r>
            <w:r w:rsidRPr="004D3B47">
              <w:t xml:space="preserve">). </w:t>
            </w:r>
          </w:p>
          <w:p w14:paraId="5B8A8B0D" w14:textId="77777777" w:rsidR="00BE6D7F" w:rsidRPr="004D3B47" w:rsidRDefault="00BE6D7F" w:rsidP="00624C29">
            <w:pPr>
              <w:ind w:right="34"/>
              <w:jc w:val="both"/>
            </w:pPr>
          </w:p>
          <w:p w14:paraId="6D055899" w14:textId="66A9712A" w:rsidR="00A128CA" w:rsidRPr="004D3B47" w:rsidRDefault="00BE6D7F" w:rsidP="00624C29">
            <w:pPr>
              <w:ind w:right="34"/>
              <w:jc w:val="both"/>
            </w:pPr>
            <w:r w:rsidRPr="004D3B47">
              <w:t>This varied by DHB</w:t>
            </w:r>
            <w:r w:rsidR="00577D8F" w:rsidRPr="004D3B47">
              <w:t>, from</w:t>
            </w:r>
            <w:r w:rsidR="00F85940" w:rsidRPr="004D3B47">
              <w:t xml:space="preserve"> </w:t>
            </w:r>
            <w:r w:rsidR="001D2E62" w:rsidRPr="004D3B47">
              <w:t>no women</w:t>
            </w:r>
            <w:r w:rsidR="005E67F7" w:rsidRPr="004D3B47">
              <w:t xml:space="preserve"> </w:t>
            </w:r>
            <w:r w:rsidR="001D2E62" w:rsidRPr="004D3B47">
              <w:t xml:space="preserve">without follow-up </w:t>
            </w:r>
            <w:r w:rsidRPr="004D3B47">
              <w:t>(</w:t>
            </w:r>
            <w:r w:rsidR="006745A7" w:rsidRPr="004D3B47">
              <w:rPr>
                <w:rFonts w:cs="Arial Mäori"/>
                <w:iCs/>
              </w:rPr>
              <w:t>Whanganui</w:t>
            </w:r>
            <w:r w:rsidRPr="004D3B47">
              <w:t xml:space="preserve">) to </w:t>
            </w:r>
            <w:r w:rsidR="006745A7" w:rsidRPr="004D3B47">
              <w:rPr>
                <w:rFonts w:cs="Arial Mäori"/>
                <w:iCs/>
              </w:rPr>
              <w:t>28.4</w:t>
            </w:r>
            <w:r w:rsidR="00F85940" w:rsidRPr="004D3B47">
              <w:t>%</w:t>
            </w:r>
            <w:r w:rsidR="00064651" w:rsidRPr="004D3B47">
              <w:t xml:space="preserve"> (</w:t>
            </w:r>
            <w:bookmarkStart w:id="1287" w:name="ind6_dhb_nofu90_max"/>
            <w:r w:rsidR="006745A7" w:rsidRPr="004D3B47">
              <w:rPr>
                <w:rFonts w:cs="Arial Mäori"/>
                <w:iCs/>
              </w:rPr>
              <w:t>Counties</w:t>
            </w:r>
            <w:bookmarkEnd w:id="1287"/>
            <w:r w:rsidR="00624C29">
              <w:rPr>
                <w:rFonts w:cs="Arial Mäori"/>
                <w:iCs/>
              </w:rPr>
              <w:t xml:space="preserve"> Manukau</w:t>
            </w:r>
            <w:r w:rsidR="00064651" w:rsidRPr="004D3B47">
              <w:t xml:space="preserve">) </w:t>
            </w:r>
            <w:r w:rsidR="009F0E1F" w:rsidRPr="004D3B47">
              <w:t xml:space="preserve">of women without </w:t>
            </w:r>
            <w:r w:rsidR="00641EC6" w:rsidRPr="004D3B47">
              <w:t xml:space="preserve">a record of </w:t>
            </w:r>
            <w:r w:rsidR="009F0E1F" w:rsidRPr="004D3B47">
              <w:t xml:space="preserve">follow-up of some kind </w:t>
            </w:r>
            <w:r w:rsidR="00757E42" w:rsidRPr="004D3B47">
              <w:t>by</w:t>
            </w:r>
            <w:r w:rsidRPr="004D3B47">
              <w:t xml:space="preserve"> 90 days</w:t>
            </w:r>
            <w:r w:rsidR="009F0E1F" w:rsidRPr="004D3B47">
              <w:t>,</w:t>
            </w:r>
            <w:r w:rsidRPr="004D3B47">
              <w:t xml:space="preserve"> from </w:t>
            </w:r>
            <w:r w:rsidR="005973C2" w:rsidRPr="004D3B47">
              <w:t>no</w:t>
            </w:r>
            <w:r w:rsidR="009F0E1F" w:rsidRPr="004D3B47">
              <w:t xml:space="preserve"> </w:t>
            </w:r>
            <w:r w:rsidR="00A128CA" w:rsidRPr="004D3B47">
              <w:t>women (</w:t>
            </w:r>
            <w:r w:rsidR="006745A7" w:rsidRPr="004D3B47">
              <w:rPr>
                <w:rFonts w:cs="Arial Mäori"/>
                <w:iCs/>
              </w:rPr>
              <w:t>Lakes</w:t>
            </w:r>
            <w:r w:rsidR="00716C01">
              <w:rPr>
                <w:rFonts w:cs="Arial Mäori"/>
                <w:iCs/>
              </w:rPr>
              <w:t xml:space="preserve">, South Canterbury and </w:t>
            </w:r>
            <w:r w:rsidR="00716C01" w:rsidRPr="004D3B47">
              <w:rPr>
                <w:rFonts w:cs="Arial Mäori"/>
                <w:iCs/>
              </w:rPr>
              <w:t>Whanganui</w:t>
            </w:r>
            <w:r w:rsidR="00A128CA" w:rsidRPr="004D3B47">
              <w:t>)</w:t>
            </w:r>
            <w:r w:rsidRPr="004D3B47">
              <w:t xml:space="preserve"> </w:t>
            </w:r>
            <w:r w:rsidR="000037B0" w:rsidRPr="004D3B47">
              <w:t>to</w:t>
            </w:r>
            <w:bookmarkStart w:id="1288" w:name="ind6_dhb_nofu180_max_pct"/>
            <w:r w:rsidR="000037B0" w:rsidRPr="004D3B47">
              <w:t xml:space="preserve"> </w:t>
            </w:r>
            <w:r w:rsidR="006745A7" w:rsidRPr="004D3B47">
              <w:rPr>
                <w:rFonts w:cs="Arial Mäori"/>
                <w:iCs/>
              </w:rPr>
              <w:t>22.2</w:t>
            </w:r>
            <w:bookmarkEnd w:id="1288"/>
            <w:r w:rsidR="00DB18B1" w:rsidRPr="004D3B47">
              <w:t>%</w:t>
            </w:r>
            <w:r w:rsidR="00064651" w:rsidRPr="004D3B47">
              <w:t xml:space="preserve"> (</w:t>
            </w:r>
            <w:r w:rsidR="006745A7" w:rsidRPr="004D3B47">
              <w:rPr>
                <w:rFonts w:cs="Arial Mäori"/>
                <w:iCs/>
              </w:rPr>
              <w:t>West Coast</w:t>
            </w:r>
            <w:r w:rsidR="00064651" w:rsidRPr="004D3B47">
              <w:t>)</w:t>
            </w:r>
            <w:r w:rsidR="00DB18B1" w:rsidRPr="004D3B47">
              <w:t xml:space="preserve"> </w:t>
            </w:r>
            <w:r w:rsidR="009F0E1F" w:rsidRPr="004D3B47">
              <w:t xml:space="preserve">of women without </w:t>
            </w:r>
            <w:r w:rsidR="00641EC6" w:rsidRPr="004D3B47">
              <w:t xml:space="preserve">a record of </w:t>
            </w:r>
            <w:r w:rsidR="009F0E1F" w:rsidRPr="004D3B47">
              <w:t xml:space="preserve">follow-up of some kind </w:t>
            </w:r>
            <w:r w:rsidR="00757E42" w:rsidRPr="004D3B47">
              <w:t>by</w:t>
            </w:r>
            <w:r w:rsidRPr="004D3B47">
              <w:t xml:space="preserve"> 180 days (</w:t>
            </w:r>
            <w:r w:rsidR="00616FB9" w:rsidRPr="004D3B47">
              <w:fldChar w:fldCharType="begin"/>
            </w:r>
            <w:r w:rsidR="00616FB9" w:rsidRPr="004D3B47">
              <w:instrText xml:space="preserve"> REF _Ref275937888 \h  \* MERGEFORMAT </w:instrText>
            </w:r>
            <w:r w:rsidR="00616FB9" w:rsidRPr="004D3B47">
              <w:fldChar w:fldCharType="separate"/>
            </w:r>
            <w:r w:rsidR="00D03680" w:rsidRPr="00E45DF9">
              <w:t xml:space="preserve">Figure </w:t>
            </w:r>
            <w:r w:rsidR="00D03680" w:rsidRPr="00D03680">
              <w:rPr>
                <w:bCs/>
                <w:noProof/>
              </w:rPr>
              <w:t>61</w:t>
            </w:r>
            <w:r w:rsidR="00616FB9" w:rsidRPr="004D3B47">
              <w:fldChar w:fldCharType="end"/>
            </w:r>
            <w:r w:rsidRPr="004D3B47">
              <w:t xml:space="preserve">, </w:t>
            </w:r>
            <w:r w:rsidR="008423FE" w:rsidRPr="004D3B47">
              <w:fldChar w:fldCharType="begin"/>
            </w:r>
            <w:r w:rsidR="008423FE" w:rsidRPr="004D3B47">
              <w:instrText xml:space="preserve"> REF _Ref512848780 \h </w:instrText>
            </w:r>
            <w:r w:rsidR="00326A84" w:rsidRPr="004D3B47">
              <w:instrText xml:space="preserve"> \* MERGEFORMAT </w:instrText>
            </w:r>
            <w:r w:rsidR="008423FE" w:rsidRPr="004D3B47">
              <w:fldChar w:fldCharType="separate"/>
            </w:r>
            <w:r w:rsidR="00D03680" w:rsidRPr="004D3B47">
              <w:t xml:space="preserve">Table </w:t>
            </w:r>
            <w:r w:rsidR="00D03680">
              <w:rPr>
                <w:noProof/>
              </w:rPr>
              <w:t>17</w:t>
            </w:r>
            <w:r w:rsidR="008423FE" w:rsidRPr="004D3B47">
              <w:fldChar w:fldCharType="end"/>
            </w:r>
            <w:r w:rsidR="008423FE" w:rsidRPr="004D3B47">
              <w:t>)</w:t>
            </w:r>
            <w:r w:rsidR="00877E4A" w:rsidRPr="004D3B47">
              <w:t>.</w:t>
            </w:r>
            <w:r w:rsidR="00A128CA" w:rsidRPr="004D3B47">
              <w:t xml:space="preserve"> </w:t>
            </w:r>
            <w:r w:rsidR="00577D8F" w:rsidRPr="004D3B47">
              <w:t xml:space="preserve">Among the DHBs where there remained women without </w:t>
            </w:r>
            <w:r w:rsidR="00641EC6" w:rsidRPr="004D3B47">
              <w:t xml:space="preserve">a record of </w:t>
            </w:r>
            <w:r w:rsidR="00577D8F" w:rsidRPr="004D3B47">
              <w:t>follow-up, a</w:t>
            </w:r>
            <w:r w:rsidR="00A128CA" w:rsidRPr="004D3B47">
              <w:t xml:space="preserve">t 90 days, the number remaining was </w:t>
            </w:r>
            <w:r w:rsidR="00674C73" w:rsidRPr="004D3B47">
              <w:t>generally small (</w:t>
            </w:r>
            <w:r w:rsidR="00A128CA" w:rsidRPr="004D3B47">
              <w:t xml:space="preserve">ten or fewer </w:t>
            </w:r>
            <w:r w:rsidR="00674C73" w:rsidRPr="004D3B47">
              <w:t xml:space="preserve">women </w:t>
            </w:r>
            <w:r w:rsidR="00A128CA" w:rsidRPr="004D3B47">
              <w:t xml:space="preserve">in </w:t>
            </w:r>
            <w:r w:rsidR="006745A7" w:rsidRPr="004D3B47">
              <w:rPr>
                <w:rFonts w:cs="Arial Mäori"/>
                <w:iCs/>
              </w:rPr>
              <w:t>14</w:t>
            </w:r>
            <w:r w:rsidR="00976B62" w:rsidRPr="004D3B47">
              <w:t xml:space="preserve"> </w:t>
            </w:r>
            <w:r w:rsidR="00BD0410" w:rsidRPr="004D3B47">
              <w:t>DHBs</w:t>
            </w:r>
            <w:r w:rsidR="00674C73" w:rsidRPr="004D3B47">
              <w:t>)</w:t>
            </w:r>
            <w:r w:rsidR="00A128CA" w:rsidRPr="004D3B47">
              <w:t xml:space="preserve"> and </w:t>
            </w:r>
            <w:r w:rsidR="009F0E1F" w:rsidRPr="004D3B47">
              <w:t xml:space="preserve">was </w:t>
            </w:r>
            <w:r w:rsidR="00A128CA" w:rsidRPr="004D3B47">
              <w:t xml:space="preserve">a maximum of </w:t>
            </w:r>
            <w:r w:rsidR="006745A7" w:rsidRPr="004D3B47">
              <w:rPr>
                <w:rFonts w:cs="Arial Mäori"/>
                <w:iCs/>
              </w:rPr>
              <w:t>54</w:t>
            </w:r>
            <w:r w:rsidR="00E11734" w:rsidRPr="004D3B47">
              <w:t xml:space="preserve"> women </w:t>
            </w:r>
            <w:r w:rsidR="009F0E1F" w:rsidRPr="004D3B47">
              <w:rPr>
                <w:rFonts w:cs="Arial Mäori"/>
                <w:iCs/>
              </w:rPr>
              <w:t>(</w:t>
            </w:r>
            <w:r w:rsidR="006745A7" w:rsidRPr="004D3B47">
              <w:rPr>
                <w:rFonts w:cs="Arial Mäori"/>
                <w:iCs/>
              </w:rPr>
              <w:t>28.4</w:t>
            </w:r>
            <w:r w:rsidR="009F0E1F" w:rsidRPr="004D3B47">
              <w:t xml:space="preserve">%) </w:t>
            </w:r>
            <w:r w:rsidR="00E11734" w:rsidRPr="004D3B47">
              <w:t>in</w:t>
            </w:r>
            <w:bookmarkStart w:id="1289" w:name="ind6_dhb_nofumax90"/>
            <w:r w:rsidR="00E11734" w:rsidRPr="004D3B47">
              <w:t xml:space="preserve"> </w:t>
            </w:r>
            <w:r w:rsidR="006745A7" w:rsidRPr="004D3B47">
              <w:rPr>
                <w:rFonts w:cs="Arial Mäori"/>
                <w:iCs/>
              </w:rPr>
              <w:t>Counties Manukau</w:t>
            </w:r>
            <w:bookmarkEnd w:id="1289"/>
            <w:r w:rsidR="00064651" w:rsidRPr="004D3B47">
              <w:t>.</w:t>
            </w:r>
            <w:r w:rsidR="00E11734" w:rsidRPr="004D3B47">
              <w:t xml:space="preserve"> At 180 days, the number remaining without </w:t>
            </w:r>
            <w:r w:rsidR="00641EC6" w:rsidRPr="004D3B47">
              <w:t xml:space="preserve">a record of </w:t>
            </w:r>
            <w:r w:rsidR="00E11734" w:rsidRPr="004D3B47">
              <w:t xml:space="preserve">follow-up was ten or fewer in </w:t>
            </w:r>
            <w:r w:rsidR="006745A7" w:rsidRPr="004D3B47">
              <w:rPr>
                <w:rFonts w:cs="Arial Mäori"/>
                <w:iCs/>
              </w:rPr>
              <w:t>17</w:t>
            </w:r>
            <w:r w:rsidR="00E11734" w:rsidRPr="004D3B47">
              <w:t xml:space="preserve"> </w:t>
            </w:r>
            <w:r w:rsidR="00BD0410" w:rsidRPr="004D3B47">
              <w:t>DHBs</w:t>
            </w:r>
            <w:r w:rsidR="00B77A59" w:rsidRPr="004D3B47">
              <w:t>, with a maximum of</w:t>
            </w:r>
            <w:r w:rsidR="00E11734" w:rsidRPr="004D3B47">
              <w:t xml:space="preserve"> </w:t>
            </w:r>
            <w:r w:rsidR="006745A7" w:rsidRPr="004D3B47">
              <w:rPr>
                <w:rFonts w:cs="Arial Mäori"/>
                <w:iCs/>
              </w:rPr>
              <w:t>27</w:t>
            </w:r>
            <w:r w:rsidR="009373DF" w:rsidRPr="004D3B47">
              <w:rPr>
                <w:rFonts w:cs="Arial Mäori"/>
                <w:iCs/>
              </w:rPr>
              <w:t xml:space="preserve"> </w:t>
            </w:r>
            <w:r w:rsidR="00E11734" w:rsidRPr="004D3B47">
              <w:t xml:space="preserve">women </w:t>
            </w:r>
            <w:r w:rsidR="009F0E1F" w:rsidRPr="004D3B47">
              <w:t>(</w:t>
            </w:r>
            <w:bookmarkStart w:id="1290" w:name="ind6_dhb_nofumax180_smpl_pct"/>
            <w:r w:rsidR="003C14BB" w:rsidRPr="004D3B47">
              <w:rPr>
                <w:rFonts w:cs="Arial Mäori"/>
                <w:iCs/>
              </w:rPr>
              <w:t>14.2%</w:t>
            </w:r>
            <w:bookmarkEnd w:id="1290"/>
            <w:r w:rsidR="009F0E1F" w:rsidRPr="004D3B47">
              <w:t xml:space="preserve">%) </w:t>
            </w:r>
            <w:r w:rsidR="00505C2A" w:rsidRPr="004D3B47">
              <w:t xml:space="preserve">without </w:t>
            </w:r>
            <w:r w:rsidR="00641EC6" w:rsidRPr="004D3B47">
              <w:t xml:space="preserve">a record of </w:t>
            </w:r>
            <w:r w:rsidR="00505C2A" w:rsidRPr="004D3B47">
              <w:t>follow-up</w:t>
            </w:r>
            <w:r w:rsidR="00B73C86" w:rsidRPr="004D3B47">
              <w:t xml:space="preserve"> also</w:t>
            </w:r>
            <w:r w:rsidR="00505C2A" w:rsidRPr="004D3B47">
              <w:t xml:space="preserve"> </w:t>
            </w:r>
            <w:r w:rsidR="00E11734" w:rsidRPr="004D3B47">
              <w:t xml:space="preserve">in </w:t>
            </w:r>
            <w:bookmarkStart w:id="1291" w:name="ind6_dhb_nofumax180"/>
            <w:r w:rsidR="006745A7" w:rsidRPr="004D3B47">
              <w:rPr>
                <w:rFonts w:cs="Arial Mäori"/>
                <w:iCs/>
              </w:rPr>
              <w:t>Counties Manukau</w:t>
            </w:r>
            <w:bookmarkEnd w:id="1291"/>
            <w:r w:rsidR="00E11734" w:rsidRPr="004D3B47">
              <w:t>.</w:t>
            </w:r>
          </w:p>
          <w:p w14:paraId="0124CE7C" w14:textId="77777777" w:rsidR="00A128CA" w:rsidRPr="004D3B47" w:rsidRDefault="00A128CA" w:rsidP="00624C29">
            <w:pPr>
              <w:ind w:right="34"/>
              <w:jc w:val="both"/>
            </w:pPr>
          </w:p>
          <w:p w14:paraId="7C1229E9" w14:textId="2D33D36A" w:rsidR="00BE6D7F" w:rsidRPr="004D3B47" w:rsidRDefault="00EE04F4" w:rsidP="00624C29">
            <w:pPr>
              <w:ind w:right="34"/>
              <w:jc w:val="both"/>
            </w:pPr>
            <w:r w:rsidRPr="004D3B47">
              <w:t xml:space="preserve">The proportion of women who had no record of any subsequent follow-up </w:t>
            </w:r>
            <w:r w:rsidR="00BE6D7F" w:rsidRPr="004D3B47">
              <w:t xml:space="preserve">also varied by ethnicity, from </w:t>
            </w:r>
            <w:r w:rsidR="006745A7" w:rsidRPr="004D3B47">
              <w:rPr>
                <w:rFonts w:cs="Arial Mäori"/>
                <w:iCs/>
              </w:rPr>
              <w:t>8.9</w:t>
            </w:r>
            <w:r w:rsidR="00064651" w:rsidRPr="004D3B47">
              <w:t>% (</w:t>
            </w:r>
            <w:r w:rsidR="00365ACF">
              <w:rPr>
                <w:rFonts w:cs="Arial Mäori"/>
                <w:iCs/>
              </w:rPr>
              <w:t>European/ Other</w:t>
            </w:r>
            <w:r w:rsidR="00DB7A7F" w:rsidRPr="004D3B47">
              <w:rPr>
                <w:rFonts w:cs="Arial Mäori"/>
                <w:iCs/>
              </w:rPr>
              <w:t xml:space="preserve"> </w:t>
            </w:r>
            <w:r w:rsidR="00B66E0C" w:rsidRPr="004D3B47">
              <w:t>wom</w:t>
            </w:r>
            <w:r w:rsidR="00834B0D" w:rsidRPr="004D3B47">
              <w:t>e</w:t>
            </w:r>
            <w:r w:rsidR="00B66E0C" w:rsidRPr="004D3B47">
              <w:t>n</w:t>
            </w:r>
            <w:r w:rsidR="00BE6D7F" w:rsidRPr="004D3B47">
              <w:t xml:space="preserve">) to </w:t>
            </w:r>
            <w:r w:rsidR="006745A7" w:rsidRPr="004D3B47">
              <w:rPr>
                <w:rFonts w:cs="Arial Mäori"/>
                <w:iCs/>
              </w:rPr>
              <w:t>28.2</w:t>
            </w:r>
            <w:r w:rsidR="00DB7A7F" w:rsidRPr="004D3B47">
              <w:t>%</w:t>
            </w:r>
            <w:r w:rsidR="00064651" w:rsidRPr="004D3B47">
              <w:t xml:space="preserve"> (</w:t>
            </w:r>
            <w:bookmarkStart w:id="1292" w:name="ind6_eth_nofumax90"/>
            <w:r w:rsidR="006745A7" w:rsidRPr="004D3B47">
              <w:rPr>
                <w:rFonts w:cs="Arial Mäori"/>
                <w:iCs/>
              </w:rPr>
              <w:t>Pacific</w:t>
            </w:r>
            <w:bookmarkEnd w:id="1292"/>
            <w:r w:rsidR="00912A5A" w:rsidRPr="004D3B47">
              <w:t xml:space="preserve"> </w:t>
            </w:r>
            <w:r w:rsidR="00B66E0C" w:rsidRPr="004D3B47">
              <w:rPr>
                <w:szCs w:val="23"/>
              </w:rPr>
              <w:t>wom</w:t>
            </w:r>
            <w:r w:rsidR="00834B0D" w:rsidRPr="004D3B47">
              <w:rPr>
                <w:szCs w:val="23"/>
              </w:rPr>
              <w:t>e</w:t>
            </w:r>
            <w:r w:rsidR="00B66E0C" w:rsidRPr="004D3B47">
              <w:rPr>
                <w:szCs w:val="23"/>
              </w:rPr>
              <w:t>n</w:t>
            </w:r>
            <w:r w:rsidR="00BE6D7F" w:rsidRPr="004D3B47">
              <w:t>) at 90 days and from</w:t>
            </w:r>
            <w:r w:rsidR="00DB7A7F" w:rsidRPr="004D3B47">
              <w:t xml:space="preserve"> </w:t>
            </w:r>
            <w:r w:rsidR="006745A7" w:rsidRPr="004D3B47">
              <w:rPr>
                <w:rFonts w:cs="Arial Mäori"/>
                <w:iCs/>
              </w:rPr>
              <w:t>5.0</w:t>
            </w:r>
            <w:r w:rsidR="00064651" w:rsidRPr="004D3B47">
              <w:t>% (</w:t>
            </w:r>
            <w:r w:rsidR="00365ACF">
              <w:rPr>
                <w:rFonts w:cs="Arial Mäori"/>
                <w:iCs/>
              </w:rPr>
              <w:t>European/ Other</w:t>
            </w:r>
            <w:r w:rsidR="00DB7A7F" w:rsidRPr="004D3B47">
              <w:rPr>
                <w:rFonts w:cs="Arial Mäori"/>
                <w:iCs/>
              </w:rPr>
              <w:t xml:space="preserve"> </w:t>
            </w:r>
            <w:r w:rsidR="00F00C61" w:rsidRPr="004D3B47">
              <w:t>women</w:t>
            </w:r>
            <w:r w:rsidR="00BE6D7F" w:rsidRPr="004D3B47">
              <w:t xml:space="preserve">) to </w:t>
            </w:r>
            <w:bookmarkStart w:id="1293" w:name="ind6_eth_nofumax180_pct"/>
            <w:r w:rsidR="006745A7" w:rsidRPr="004D3B47">
              <w:rPr>
                <w:rFonts w:cs="Arial Mäori"/>
                <w:iCs/>
              </w:rPr>
              <w:t>16.5</w:t>
            </w:r>
            <w:bookmarkEnd w:id="1293"/>
            <w:r w:rsidR="00DB7A7F" w:rsidRPr="004D3B47">
              <w:t>%</w:t>
            </w:r>
            <w:r w:rsidR="00A26D58">
              <w:t xml:space="preserve"> </w:t>
            </w:r>
            <w:r w:rsidR="00064651" w:rsidRPr="004D3B47">
              <w:t>(</w:t>
            </w:r>
            <w:bookmarkStart w:id="1294" w:name="ind6_eth_nofumax180"/>
            <w:r w:rsidR="006745A7" w:rsidRPr="004D3B47">
              <w:rPr>
                <w:rFonts w:cs="Arial Mäori"/>
                <w:iCs/>
              </w:rPr>
              <w:t>Pacific</w:t>
            </w:r>
            <w:bookmarkEnd w:id="1294"/>
            <w:r w:rsidR="00BE6D7F" w:rsidRPr="004D3B47">
              <w:rPr>
                <w:szCs w:val="23"/>
              </w:rPr>
              <w:t xml:space="preserve"> women</w:t>
            </w:r>
            <w:r w:rsidR="00BE6D7F" w:rsidRPr="004D3B47">
              <w:t>) at 180 days (</w:t>
            </w:r>
            <w:r w:rsidR="00065C6E" w:rsidRPr="004D3B47">
              <w:fldChar w:fldCharType="begin"/>
            </w:r>
            <w:r w:rsidR="00065C6E" w:rsidRPr="004D3B47">
              <w:instrText xml:space="preserve"> REF _Ref388367224 \h </w:instrText>
            </w:r>
            <w:r w:rsidR="00051054" w:rsidRPr="004D3B47">
              <w:instrText xml:space="preserve"> \* MERGEFORMAT </w:instrText>
            </w:r>
            <w:r w:rsidR="00065C6E" w:rsidRPr="004D3B47">
              <w:fldChar w:fldCharType="separate"/>
            </w:r>
            <w:r w:rsidR="00D03680" w:rsidRPr="004D3B47">
              <w:t xml:space="preserve">Table </w:t>
            </w:r>
            <w:r w:rsidR="00D03680">
              <w:rPr>
                <w:noProof/>
              </w:rPr>
              <w:t>18</w:t>
            </w:r>
            <w:r w:rsidR="00065C6E" w:rsidRPr="004D3B47">
              <w:fldChar w:fldCharType="end"/>
            </w:r>
            <w:r w:rsidR="00065C6E" w:rsidRPr="004D3B47">
              <w:t>,</w:t>
            </w:r>
            <w:r w:rsidR="00103279" w:rsidRPr="004D3B47">
              <w:t xml:space="preserve"> </w:t>
            </w:r>
            <w:r w:rsidR="00DC38C0" w:rsidRPr="004D3B47">
              <w:fldChar w:fldCharType="begin"/>
            </w:r>
            <w:r w:rsidR="00DC38C0" w:rsidRPr="004D3B47">
              <w:instrText xml:space="preserve"> REF _</w:instrText>
            </w:r>
            <w:r w:rsidR="004C128E" w:rsidRPr="004D3B47">
              <w:instrText>Ref517445955</w:instrText>
            </w:r>
            <w:r w:rsidR="00DC38C0" w:rsidRPr="004D3B47">
              <w:instrText xml:space="preserve"> \h </w:instrText>
            </w:r>
            <w:r w:rsidR="00051054" w:rsidRPr="004D3B47">
              <w:instrText xml:space="preserve"> \* MERGEFORMAT </w:instrText>
            </w:r>
            <w:r w:rsidR="00DC38C0" w:rsidRPr="004D3B47">
              <w:fldChar w:fldCharType="separate"/>
            </w:r>
            <w:r w:rsidR="00D03680" w:rsidRPr="00E45DF9">
              <w:t xml:space="preserve">Figure </w:t>
            </w:r>
            <w:r w:rsidR="00D03680">
              <w:rPr>
                <w:noProof/>
              </w:rPr>
              <w:t>62</w:t>
            </w:r>
            <w:r w:rsidR="00DC38C0" w:rsidRPr="004D3B47">
              <w:fldChar w:fldCharType="end"/>
            </w:r>
            <w:r w:rsidR="00BE6D7F" w:rsidRPr="004D3B47">
              <w:t xml:space="preserve">). </w:t>
            </w:r>
          </w:p>
          <w:p w14:paraId="5FDEB8B2" w14:textId="77777777" w:rsidR="00BE6D7F" w:rsidRPr="004D3B47" w:rsidRDefault="00BE6D7F" w:rsidP="00624C29">
            <w:pPr>
              <w:ind w:right="34"/>
              <w:jc w:val="both"/>
              <w:rPr>
                <w:rFonts w:asciiTheme="minorHAnsi" w:hAnsiTheme="minorHAnsi"/>
                <w:szCs w:val="23"/>
              </w:rPr>
            </w:pPr>
          </w:p>
          <w:p w14:paraId="7E605D00" w14:textId="372099EA" w:rsidR="00BE6D7F" w:rsidRPr="004D3B47" w:rsidRDefault="00BE6D7F" w:rsidP="00624C29">
            <w:pPr>
              <w:ind w:right="34"/>
              <w:jc w:val="both"/>
            </w:pPr>
            <w:r w:rsidRPr="004D3B47">
              <w:rPr>
                <w:rFonts w:asciiTheme="minorHAnsi" w:hAnsiTheme="minorHAnsi"/>
                <w:szCs w:val="23"/>
              </w:rPr>
              <w:t xml:space="preserve">Among women with an urgent referral, due to a suspicion of invasive disease, a follow-up test of some kind was available within 90 days for </w:t>
            </w:r>
            <w:bookmarkStart w:id="1295" w:name="ind_sid90_fu_pct"/>
            <w:r w:rsidR="006745A7" w:rsidRPr="004D3B47">
              <w:rPr>
                <w:rFonts w:cs="Arial Mäori"/>
                <w:iCs/>
              </w:rPr>
              <w:t>89.</w:t>
            </w:r>
            <w:bookmarkEnd w:id="1295"/>
            <w:r w:rsidR="006745A7" w:rsidRPr="004D3B47">
              <w:rPr>
                <w:rFonts w:cs="Arial Mäori"/>
                <w:iCs/>
              </w:rPr>
              <w:t>4</w:t>
            </w:r>
            <w:r w:rsidRPr="004D3B47">
              <w:rPr>
                <w:rFonts w:asciiTheme="minorHAnsi" w:hAnsiTheme="minorHAnsi"/>
                <w:szCs w:val="23"/>
              </w:rPr>
              <w:t xml:space="preserve">% of women and </w:t>
            </w:r>
            <w:r w:rsidR="006745A7" w:rsidRPr="004D3B47">
              <w:rPr>
                <w:rFonts w:cs="Arial Mäori"/>
                <w:iCs/>
              </w:rPr>
              <w:t>92.4</w:t>
            </w:r>
            <w:r w:rsidR="00F44F7F" w:rsidRPr="004D3B47">
              <w:rPr>
                <w:rFonts w:asciiTheme="minorHAnsi" w:hAnsiTheme="minorHAnsi"/>
                <w:szCs w:val="23"/>
              </w:rPr>
              <w:t>%</w:t>
            </w:r>
            <w:r w:rsidR="008D006F" w:rsidRPr="004D3B47">
              <w:rPr>
                <w:rFonts w:asciiTheme="minorHAnsi" w:hAnsiTheme="minorHAnsi"/>
                <w:szCs w:val="23"/>
              </w:rPr>
              <w:t xml:space="preserve"> </w:t>
            </w:r>
            <w:r w:rsidRPr="004D3B47">
              <w:rPr>
                <w:rFonts w:asciiTheme="minorHAnsi" w:hAnsiTheme="minorHAnsi"/>
                <w:szCs w:val="23"/>
              </w:rPr>
              <w:t xml:space="preserve">within 180 days </w:t>
            </w:r>
            <w:r w:rsidR="002E33EC" w:rsidRPr="004D3B47">
              <w:rPr>
                <w:rFonts w:asciiTheme="minorHAnsi" w:hAnsiTheme="minorHAnsi"/>
                <w:szCs w:val="23"/>
              </w:rPr>
              <w:t>(</w:t>
            </w:r>
            <w:r w:rsidR="00064651" w:rsidRPr="004D3B47">
              <w:fldChar w:fldCharType="begin"/>
            </w:r>
            <w:r w:rsidR="00064651" w:rsidRPr="004D3B47">
              <w:instrText xml:space="preserve"> REF _Ref390686485 \h  \* MERGEFORMAT </w:instrText>
            </w:r>
            <w:r w:rsidR="00064651" w:rsidRPr="004D3B47">
              <w:fldChar w:fldCharType="separate"/>
            </w:r>
            <w:r w:rsidR="00D03680" w:rsidRPr="00D03680">
              <w:rPr>
                <w:rFonts w:asciiTheme="minorHAnsi" w:hAnsiTheme="minorHAnsi"/>
                <w:szCs w:val="23"/>
              </w:rPr>
              <w:t>Table 16</w:t>
            </w:r>
            <w:r w:rsidR="00064651" w:rsidRPr="004D3B47">
              <w:fldChar w:fldCharType="end"/>
            </w:r>
            <w:r w:rsidR="00064651" w:rsidRPr="004D3B47">
              <w:rPr>
                <w:rFonts w:asciiTheme="minorHAnsi" w:hAnsiTheme="minorHAnsi"/>
                <w:szCs w:val="23"/>
              </w:rPr>
              <w:t>).</w:t>
            </w:r>
            <w:r w:rsidRPr="004D3B47">
              <w:rPr>
                <w:rFonts w:asciiTheme="minorHAnsi" w:hAnsiTheme="minorHAnsi"/>
                <w:szCs w:val="23"/>
              </w:rPr>
              <w:t xml:space="preserve"> At 180 days, there remained </w:t>
            </w:r>
            <w:r w:rsidR="003C14BB" w:rsidRPr="004D3B47">
              <w:rPr>
                <w:rFonts w:cs="Arial Mäori"/>
                <w:iCs/>
              </w:rPr>
              <w:t>five</w:t>
            </w:r>
            <w:r w:rsidR="0075404D" w:rsidRPr="004D3B47">
              <w:rPr>
                <w:rFonts w:asciiTheme="minorHAnsi" w:hAnsiTheme="minorHAnsi"/>
                <w:szCs w:val="23"/>
              </w:rPr>
              <w:t xml:space="preserve"> </w:t>
            </w:r>
            <w:r w:rsidRPr="004D3B47">
              <w:rPr>
                <w:rFonts w:asciiTheme="minorHAnsi" w:hAnsiTheme="minorHAnsi"/>
                <w:szCs w:val="23"/>
              </w:rPr>
              <w:t xml:space="preserve">women </w:t>
            </w:r>
            <w:r w:rsidR="00064651" w:rsidRPr="004D3B47">
              <w:rPr>
                <w:rFonts w:asciiTheme="minorHAnsi" w:hAnsiTheme="minorHAnsi"/>
                <w:szCs w:val="23"/>
              </w:rPr>
              <w:t>(</w:t>
            </w:r>
            <w:r w:rsidR="006745A7" w:rsidRPr="004D3B47">
              <w:rPr>
                <w:rFonts w:cs="Arial Mäori"/>
                <w:iCs/>
              </w:rPr>
              <w:t>7.6</w:t>
            </w:r>
            <w:r w:rsidR="00DB7A7F" w:rsidRPr="004D3B47">
              <w:rPr>
                <w:rFonts w:asciiTheme="minorHAnsi" w:hAnsiTheme="minorHAnsi"/>
                <w:szCs w:val="23"/>
              </w:rPr>
              <w:t>%</w:t>
            </w:r>
            <w:r w:rsidRPr="004D3B47">
              <w:rPr>
                <w:rFonts w:asciiTheme="minorHAnsi" w:hAnsiTheme="minorHAnsi"/>
                <w:szCs w:val="23"/>
              </w:rPr>
              <w:t>)</w:t>
            </w:r>
            <w:r w:rsidR="00834B0D" w:rsidRPr="004D3B47">
              <w:rPr>
                <w:rFonts w:asciiTheme="minorHAnsi" w:hAnsiTheme="minorHAnsi"/>
                <w:szCs w:val="23"/>
              </w:rPr>
              <w:t xml:space="preserve"> </w:t>
            </w:r>
            <w:r w:rsidRPr="004D3B47">
              <w:rPr>
                <w:rFonts w:asciiTheme="minorHAnsi" w:hAnsiTheme="minorHAnsi"/>
                <w:szCs w:val="23"/>
              </w:rPr>
              <w:t xml:space="preserve">for whom no follow-up tests were recorded. Among women where there was no suspicion of invasive disease, </w:t>
            </w:r>
            <w:r w:rsidR="006745A7" w:rsidRPr="004D3B47">
              <w:rPr>
                <w:rFonts w:cs="Arial Mäori"/>
                <w:iCs/>
              </w:rPr>
              <w:t>89.1</w:t>
            </w:r>
            <w:r w:rsidR="00064651" w:rsidRPr="004D3B47">
              <w:rPr>
                <w:rFonts w:asciiTheme="minorHAnsi" w:hAnsiTheme="minorHAnsi"/>
                <w:szCs w:val="23"/>
              </w:rPr>
              <w:t>%</w:t>
            </w:r>
            <w:r w:rsidRPr="004D3B47">
              <w:rPr>
                <w:rFonts w:asciiTheme="minorHAnsi" w:hAnsiTheme="minorHAnsi"/>
                <w:szCs w:val="23"/>
              </w:rPr>
              <w:t xml:space="preserve"> had a follow-up test report available within 90 days and </w:t>
            </w:r>
            <w:r w:rsidR="006745A7" w:rsidRPr="004D3B47">
              <w:rPr>
                <w:rFonts w:cs="Arial Mäori"/>
                <w:iCs/>
              </w:rPr>
              <w:t>93.7</w:t>
            </w:r>
            <w:r w:rsidR="00064651" w:rsidRPr="004D3B47">
              <w:rPr>
                <w:rFonts w:asciiTheme="minorHAnsi" w:hAnsiTheme="minorHAnsi"/>
                <w:szCs w:val="23"/>
              </w:rPr>
              <w:t>%</w:t>
            </w:r>
            <w:r w:rsidRPr="004D3B47">
              <w:rPr>
                <w:rFonts w:asciiTheme="minorHAnsi" w:hAnsiTheme="minorHAnsi"/>
                <w:szCs w:val="23"/>
              </w:rPr>
              <w:t xml:space="preserve"> within 180 days </w:t>
            </w:r>
            <w:r w:rsidR="002E33EC" w:rsidRPr="004D3B47">
              <w:rPr>
                <w:rFonts w:asciiTheme="minorHAnsi" w:hAnsiTheme="minorHAnsi"/>
                <w:szCs w:val="23"/>
              </w:rPr>
              <w:t>(</w:t>
            </w:r>
            <w:r w:rsidR="00064651" w:rsidRPr="004D3B47">
              <w:fldChar w:fldCharType="begin"/>
            </w:r>
            <w:r w:rsidR="00064651" w:rsidRPr="004D3B47">
              <w:instrText xml:space="preserve"> REF _Ref390686485 \h  \* MERGEFORMAT </w:instrText>
            </w:r>
            <w:r w:rsidR="00064651" w:rsidRPr="004D3B47">
              <w:fldChar w:fldCharType="separate"/>
            </w:r>
            <w:r w:rsidR="00D03680" w:rsidRPr="00D03680">
              <w:rPr>
                <w:rFonts w:asciiTheme="minorHAnsi" w:hAnsiTheme="minorHAnsi"/>
                <w:szCs w:val="23"/>
              </w:rPr>
              <w:t>Table 16</w:t>
            </w:r>
            <w:r w:rsidR="00064651" w:rsidRPr="004D3B47">
              <w:fldChar w:fldCharType="end"/>
            </w:r>
            <w:r w:rsidR="00064651" w:rsidRPr="004D3B47">
              <w:rPr>
                <w:rFonts w:asciiTheme="minorHAnsi" w:hAnsiTheme="minorHAnsi"/>
                <w:szCs w:val="23"/>
              </w:rPr>
              <w:t>).</w:t>
            </w:r>
            <w:r w:rsidRPr="004D3B47">
              <w:rPr>
                <w:rFonts w:asciiTheme="minorHAnsi" w:hAnsiTheme="minorHAnsi"/>
                <w:szCs w:val="23"/>
              </w:rPr>
              <w:t xml:space="preserve"> At 180 days, there remained </w:t>
            </w:r>
            <w:r w:rsidR="006745A7" w:rsidRPr="004D3B47">
              <w:rPr>
                <w:rFonts w:cs="Arial Mäori"/>
                <w:iCs/>
              </w:rPr>
              <w:t>114</w:t>
            </w:r>
            <w:r w:rsidRPr="004D3B47">
              <w:rPr>
                <w:rFonts w:asciiTheme="minorHAnsi" w:hAnsiTheme="minorHAnsi"/>
                <w:szCs w:val="23"/>
              </w:rPr>
              <w:t xml:space="preserve"> women </w:t>
            </w:r>
            <w:r w:rsidR="00064651" w:rsidRPr="004D3B47">
              <w:rPr>
                <w:rFonts w:asciiTheme="minorHAnsi" w:hAnsiTheme="minorHAnsi"/>
                <w:szCs w:val="23"/>
              </w:rPr>
              <w:t>(</w:t>
            </w:r>
            <w:r w:rsidR="006745A7" w:rsidRPr="004D3B47">
              <w:rPr>
                <w:rFonts w:cs="Arial Mäori"/>
                <w:iCs/>
              </w:rPr>
              <w:t>6.3</w:t>
            </w:r>
            <w:r w:rsidR="002C5284" w:rsidRPr="004D3B47">
              <w:rPr>
                <w:rFonts w:asciiTheme="minorHAnsi" w:hAnsiTheme="minorHAnsi"/>
                <w:szCs w:val="23"/>
              </w:rPr>
              <w:t>%</w:t>
            </w:r>
            <w:r w:rsidR="00064651" w:rsidRPr="004D3B47">
              <w:rPr>
                <w:rFonts w:asciiTheme="minorHAnsi" w:hAnsiTheme="minorHAnsi"/>
                <w:szCs w:val="23"/>
              </w:rPr>
              <w:t>)</w:t>
            </w:r>
            <w:r w:rsidR="002C5284" w:rsidRPr="004D3B47">
              <w:rPr>
                <w:rFonts w:asciiTheme="minorHAnsi" w:hAnsiTheme="minorHAnsi"/>
                <w:szCs w:val="23"/>
              </w:rPr>
              <w:t xml:space="preserve"> </w:t>
            </w:r>
            <w:r w:rsidRPr="004D3B47">
              <w:rPr>
                <w:rFonts w:asciiTheme="minorHAnsi" w:hAnsiTheme="minorHAnsi"/>
                <w:szCs w:val="23"/>
              </w:rPr>
              <w:t>for whom no follow-up tests were recorded.</w:t>
            </w:r>
          </w:p>
          <w:p w14:paraId="51DCCF1F" w14:textId="77777777" w:rsidR="00BE6D7F" w:rsidRPr="004D3B47" w:rsidRDefault="00BE6D7F" w:rsidP="00624C29">
            <w:pPr>
              <w:pStyle w:val="NoSpacing"/>
              <w:jc w:val="both"/>
            </w:pPr>
          </w:p>
        </w:tc>
      </w:tr>
      <w:tr w:rsidR="004D3B47" w:rsidRPr="004D3B47" w14:paraId="2BE28711" w14:textId="77777777" w:rsidTr="00BE6D7F">
        <w:tc>
          <w:tcPr>
            <w:tcW w:w="1791" w:type="dxa"/>
          </w:tcPr>
          <w:p w14:paraId="464657CE" w14:textId="77777777" w:rsidR="00BE6D7F" w:rsidRPr="004D3B47" w:rsidRDefault="00BE6D7F" w:rsidP="00DE16F5">
            <w:pPr>
              <w:spacing w:before="120"/>
              <w:ind w:right="544"/>
              <w:jc w:val="both"/>
              <w:rPr>
                <w:b/>
              </w:rPr>
            </w:pPr>
            <w:r w:rsidRPr="004D3B47">
              <w:rPr>
                <w:b/>
              </w:rPr>
              <w:t>Trends</w:t>
            </w:r>
          </w:p>
        </w:tc>
        <w:tc>
          <w:tcPr>
            <w:tcW w:w="7531" w:type="dxa"/>
          </w:tcPr>
          <w:p w14:paraId="13A35D6B" w14:textId="77777777" w:rsidR="00BE6D7F" w:rsidRPr="004D3B47" w:rsidRDefault="00BE6D7F" w:rsidP="00624C29">
            <w:pPr>
              <w:spacing w:before="120"/>
              <w:ind w:right="34"/>
              <w:jc w:val="both"/>
              <w:rPr>
                <w:b/>
                <w:i/>
              </w:rPr>
            </w:pPr>
            <w:r w:rsidRPr="004D3B47">
              <w:rPr>
                <w:b/>
                <w:i/>
              </w:rPr>
              <w:t>Histological follow-up</w:t>
            </w:r>
          </w:p>
          <w:p w14:paraId="7D4394B4" w14:textId="4E5A72A2" w:rsidR="00BE6D7F" w:rsidRPr="004D3B47" w:rsidRDefault="00BE6D7F" w:rsidP="00624C29">
            <w:pPr>
              <w:ind w:right="34"/>
              <w:jc w:val="both"/>
              <w:rPr>
                <w:lang w:val="en-NZ"/>
              </w:rPr>
            </w:pPr>
            <w:r w:rsidRPr="004D3B47">
              <w:rPr>
                <w:lang w:val="en-NZ"/>
              </w:rPr>
              <w:t xml:space="preserve">The </w:t>
            </w:r>
            <w:r w:rsidRPr="004D3B47">
              <w:t>proportion</w:t>
            </w:r>
            <w:r w:rsidRPr="004D3B47">
              <w:rPr>
                <w:lang w:val="en-NZ"/>
              </w:rPr>
              <w:t xml:space="preserve"> of women with a histology report within 90 days has </w:t>
            </w:r>
            <w:r w:rsidR="006745A7" w:rsidRPr="004D3B47">
              <w:t>decreased</w:t>
            </w:r>
            <w:r w:rsidR="003F1793" w:rsidRPr="004D3B47">
              <w:t xml:space="preserve"> </w:t>
            </w:r>
            <w:r w:rsidRPr="004D3B47">
              <w:rPr>
                <w:lang w:val="en-NZ"/>
              </w:rPr>
              <w:t xml:space="preserve">since the previous </w:t>
            </w:r>
            <w:r w:rsidR="00325D57" w:rsidRPr="004D3B47">
              <w:t>monitoring</w:t>
            </w:r>
            <w:r w:rsidRPr="004D3B47">
              <w:rPr>
                <w:lang w:val="en-NZ"/>
              </w:rPr>
              <w:t xml:space="preserve"> period (from </w:t>
            </w:r>
            <w:r w:rsidR="006745A7" w:rsidRPr="004D3B47">
              <w:rPr>
                <w:rFonts w:cs="Arial Mäori"/>
                <w:iCs/>
              </w:rPr>
              <w:t>83.8</w:t>
            </w:r>
            <w:r w:rsidR="0046249D" w:rsidRPr="004D3B47">
              <w:rPr>
                <w:lang w:val="en-NZ"/>
              </w:rPr>
              <w:t xml:space="preserve">% </w:t>
            </w:r>
            <w:r w:rsidR="0046249D" w:rsidRPr="004D3B47">
              <w:t xml:space="preserve">to </w:t>
            </w:r>
            <w:r w:rsidR="006745A7" w:rsidRPr="004D3B47">
              <w:rPr>
                <w:rFonts w:cs="Arial Mäori"/>
                <w:iCs/>
              </w:rPr>
              <w:t>81.2</w:t>
            </w:r>
            <w:r w:rsidR="0046249D" w:rsidRPr="004D3B47">
              <w:t xml:space="preserve">% </w:t>
            </w:r>
            <w:r w:rsidRPr="004D3B47">
              <w:rPr>
                <w:lang w:val="en-NZ"/>
              </w:rPr>
              <w:t xml:space="preserve">in the current period). The proportion of women with a histology report within 180 days has </w:t>
            </w:r>
            <w:r w:rsidR="006745A7" w:rsidRPr="004D3B47">
              <w:t>decreased</w:t>
            </w:r>
            <w:r w:rsidR="003F1793" w:rsidRPr="004D3B47">
              <w:t xml:space="preserve"> </w:t>
            </w:r>
            <w:r w:rsidR="009F0E1F" w:rsidRPr="004D3B47">
              <w:t>(</w:t>
            </w:r>
            <w:r w:rsidR="005E21EA" w:rsidRPr="004D3B47">
              <w:t xml:space="preserve">from </w:t>
            </w:r>
            <w:r w:rsidR="006745A7" w:rsidRPr="004D3B47">
              <w:rPr>
                <w:rFonts w:cs="Arial Mäori"/>
                <w:iCs/>
              </w:rPr>
              <w:t>88.5</w:t>
            </w:r>
            <w:r w:rsidRPr="004D3B47">
              <w:rPr>
                <w:lang w:val="en-NZ"/>
              </w:rPr>
              <w:t>% in the previous period</w:t>
            </w:r>
            <w:r w:rsidR="005E21EA" w:rsidRPr="004D3B47">
              <w:t xml:space="preserve"> to</w:t>
            </w:r>
            <w:r w:rsidRPr="004D3B47">
              <w:t xml:space="preserve"> </w:t>
            </w:r>
            <w:r w:rsidR="006745A7" w:rsidRPr="004D3B47">
              <w:rPr>
                <w:rFonts w:cs="Arial Mäori"/>
                <w:iCs/>
              </w:rPr>
              <w:t>87.8</w:t>
            </w:r>
            <w:r w:rsidRPr="004D3B47">
              <w:t>%</w:t>
            </w:r>
            <w:r w:rsidRPr="004D3B47">
              <w:rPr>
                <w:lang w:val="en-NZ"/>
              </w:rPr>
              <w:t xml:space="preserve"> in the current period</w:t>
            </w:r>
            <w:r w:rsidR="009F0E1F" w:rsidRPr="004D3B47">
              <w:rPr>
                <w:lang w:val="en-NZ"/>
              </w:rPr>
              <w:t>)</w:t>
            </w:r>
            <w:r w:rsidRPr="004D3B47">
              <w:rPr>
                <w:lang w:val="en-NZ"/>
              </w:rPr>
              <w:t>.</w:t>
            </w:r>
          </w:p>
          <w:p w14:paraId="24ACBE7E" w14:textId="77777777" w:rsidR="00BE6D7F" w:rsidRPr="004D3B47" w:rsidRDefault="00BE6D7F" w:rsidP="00624C29">
            <w:pPr>
              <w:ind w:right="34"/>
              <w:jc w:val="both"/>
              <w:rPr>
                <w:szCs w:val="23"/>
              </w:rPr>
            </w:pPr>
          </w:p>
          <w:p w14:paraId="2154E7B8" w14:textId="1E9A84C7" w:rsidR="00BE6D7F" w:rsidRDefault="00917AD0" w:rsidP="00624C29">
            <w:pPr>
              <w:ind w:right="34"/>
              <w:jc w:val="both"/>
            </w:pPr>
            <w:r w:rsidRPr="004D3B47">
              <w:t>Whil</w:t>
            </w:r>
            <w:r w:rsidR="003C14BB" w:rsidRPr="004D3B47">
              <w:t>st</w:t>
            </w:r>
            <w:r w:rsidRPr="004D3B47">
              <w:t xml:space="preserve"> the</w:t>
            </w:r>
            <w:r w:rsidR="00BE6D7F" w:rsidRPr="004D3B47">
              <w:t xml:space="preserve"> proportion of women with</w:t>
            </w:r>
            <w:r w:rsidR="007B3E63" w:rsidRPr="004D3B47">
              <w:t xml:space="preserve"> histological follow-up </w:t>
            </w:r>
            <w:r w:rsidR="00980E04" w:rsidRPr="004D3B47">
              <w:t xml:space="preserve">at 90 days </w:t>
            </w:r>
            <w:r w:rsidR="008458C8" w:rsidRPr="004D3B47">
              <w:t>and</w:t>
            </w:r>
            <w:r w:rsidR="00000B68" w:rsidRPr="004D3B47">
              <w:t xml:space="preserve"> 180 days </w:t>
            </w:r>
            <w:r w:rsidR="007B3E63" w:rsidRPr="004D3B47">
              <w:t xml:space="preserve">has </w:t>
            </w:r>
            <w:r w:rsidR="006745A7" w:rsidRPr="004D3B47">
              <w:rPr>
                <w:rFonts w:cs="Arial Mäori"/>
                <w:iCs/>
              </w:rPr>
              <w:t>decreased</w:t>
            </w:r>
            <w:r w:rsidR="003F1793" w:rsidRPr="004D3B47">
              <w:rPr>
                <w:rFonts w:cs="Arial Mäori"/>
                <w:iCs/>
              </w:rPr>
              <w:t xml:space="preserve"> </w:t>
            </w:r>
            <w:r w:rsidR="00BE6D7F" w:rsidRPr="004D3B47">
              <w:t>overall</w:t>
            </w:r>
            <w:r w:rsidR="00D76E65" w:rsidRPr="004D3B47">
              <w:t xml:space="preserve"> follow-up</w:t>
            </w:r>
            <w:r w:rsidR="00000B68" w:rsidRPr="004D3B47">
              <w:t xml:space="preserve"> </w:t>
            </w:r>
            <w:r w:rsidR="00BE6D7F" w:rsidRPr="004D3B47">
              <w:t xml:space="preserve">still varies for individual </w:t>
            </w:r>
            <w:r w:rsidR="00BD0410" w:rsidRPr="004D3B47">
              <w:t>DHBs</w:t>
            </w:r>
            <w:r w:rsidR="005A68CB" w:rsidRPr="004D3B47">
              <w:t xml:space="preserve"> (</w:t>
            </w:r>
            <w:r w:rsidR="005A68CB" w:rsidRPr="004D3B47">
              <w:fldChar w:fldCharType="begin"/>
            </w:r>
            <w:r w:rsidR="005A68CB" w:rsidRPr="004D3B47">
              <w:instrText xml:space="preserve"> REF _Ref499886917 \h </w:instrText>
            </w:r>
            <w:r w:rsidR="005E23BC" w:rsidRPr="004D3B47">
              <w:instrText xml:space="preserve"> \* MERGEFORMAT </w:instrText>
            </w:r>
            <w:r w:rsidR="005A68CB" w:rsidRPr="004D3B47">
              <w:fldChar w:fldCharType="separate"/>
            </w:r>
            <w:r w:rsidR="00D03680" w:rsidRPr="00E45DF9">
              <w:t xml:space="preserve">Figure </w:t>
            </w:r>
            <w:r w:rsidR="00D03680">
              <w:rPr>
                <w:noProof/>
              </w:rPr>
              <w:t>63</w:t>
            </w:r>
            <w:r w:rsidR="005A68CB" w:rsidRPr="004D3B47">
              <w:fldChar w:fldCharType="end"/>
            </w:r>
            <w:r w:rsidR="005A68CB" w:rsidRPr="004D3B47">
              <w:t xml:space="preserve">, </w:t>
            </w:r>
            <w:r w:rsidR="005A68CB" w:rsidRPr="004D3B47">
              <w:fldChar w:fldCharType="begin"/>
            </w:r>
            <w:r w:rsidR="005A68CB" w:rsidRPr="004D3B47">
              <w:instrText xml:space="preserve"> REF _Ref499886927 \h </w:instrText>
            </w:r>
            <w:r w:rsidR="005E23BC" w:rsidRPr="004D3B47">
              <w:instrText xml:space="preserve"> \* MERGEFORMAT </w:instrText>
            </w:r>
            <w:r w:rsidR="005A68CB" w:rsidRPr="004D3B47">
              <w:fldChar w:fldCharType="separate"/>
            </w:r>
            <w:r w:rsidR="00D03680" w:rsidRPr="00E45DF9">
              <w:t xml:space="preserve">Figure </w:t>
            </w:r>
            <w:r w:rsidR="00D03680">
              <w:rPr>
                <w:noProof/>
              </w:rPr>
              <w:t>64</w:t>
            </w:r>
            <w:r w:rsidR="005A68CB" w:rsidRPr="004D3B47">
              <w:fldChar w:fldCharType="end"/>
            </w:r>
            <w:r w:rsidR="005A68CB" w:rsidRPr="004D3B47">
              <w:t>)</w:t>
            </w:r>
            <w:r w:rsidR="00BE6D7F" w:rsidRPr="004D3B47">
              <w:t xml:space="preserve">. In </w:t>
            </w:r>
            <w:r w:rsidR="00000B68" w:rsidRPr="004D3B47">
              <w:t xml:space="preserve">seven </w:t>
            </w:r>
            <w:r w:rsidR="00BD0410" w:rsidRPr="004D3B47">
              <w:t>DHBs</w:t>
            </w:r>
            <w:r w:rsidR="00BE6D7F" w:rsidRPr="004D3B47">
              <w:t xml:space="preserve"> the proportion of women w</w:t>
            </w:r>
            <w:r w:rsidRPr="004D3B47">
              <w:t xml:space="preserve">ith histological follow-up has </w:t>
            </w:r>
            <w:r w:rsidR="00CB1745" w:rsidRPr="004D3B47">
              <w:t>is higher</w:t>
            </w:r>
            <w:r w:rsidR="00000B68" w:rsidRPr="004D3B47">
              <w:t xml:space="preserve"> </w:t>
            </w:r>
            <w:r w:rsidR="00BE6D7F" w:rsidRPr="004D3B47">
              <w:t xml:space="preserve">at 90 days </w:t>
            </w:r>
            <w:r w:rsidR="00506F7A" w:rsidRPr="004D3B47">
              <w:t>(</w:t>
            </w:r>
            <w:r w:rsidR="00000B68" w:rsidRPr="004D3B47">
              <w:t>Lakes, Nelson Marlborough, South Canterbury, Tairawhiti, Waikato, Waitemata</w:t>
            </w:r>
            <w:r w:rsidR="0079676A">
              <w:t xml:space="preserve"> and</w:t>
            </w:r>
            <w:r w:rsidR="00000B68" w:rsidRPr="004D3B47">
              <w:t xml:space="preserve"> Whanganui) </w:t>
            </w:r>
            <w:r w:rsidR="00BE6D7F" w:rsidRPr="004D3B47">
              <w:t>and</w:t>
            </w:r>
            <w:r w:rsidR="00506F7A" w:rsidRPr="004D3B47">
              <w:t xml:space="preserve"> in </w:t>
            </w:r>
            <w:r w:rsidR="00DA207F" w:rsidRPr="004D3B47">
              <w:t>nine</w:t>
            </w:r>
            <w:r w:rsidR="00000B68" w:rsidRPr="004D3B47">
              <w:t xml:space="preserve"> </w:t>
            </w:r>
            <w:r w:rsidR="00506F7A" w:rsidRPr="004D3B47">
              <w:t>DHBs</w:t>
            </w:r>
            <w:r w:rsidR="00BE6D7F" w:rsidRPr="004D3B47">
              <w:t xml:space="preserve"> at 180 days</w:t>
            </w:r>
            <w:r w:rsidR="00506F7A" w:rsidRPr="004D3B47">
              <w:t xml:space="preserve"> (</w:t>
            </w:r>
            <w:r w:rsidR="00DA207F" w:rsidRPr="004D3B47">
              <w:t>Auckland, Hutt Valley, Lakes, Nelson Marlborough, South Canterbury, Tairawhiti, Waikato, Waitemata</w:t>
            </w:r>
            <w:r w:rsidR="0079676A">
              <w:t xml:space="preserve"> and</w:t>
            </w:r>
            <w:r w:rsidR="0079676A" w:rsidRPr="004D3B47">
              <w:t xml:space="preserve"> </w:t>
            </w:r>
            <w:r w:rsidR="00DA207F" w:rsidRPr="004D3B47">
              <w:t>Whanganui</w:t>
            </w:r>
            <w:r w:rsidR="00000B68" w:rsidRPr="004D3B47">
              <w:t>)</w:t>
            </w:r>
            <w:r w:rsidR="006B4D73" w:rsidRPr="004D3B47">
              <w:t xml:space="preserve">. </w:t>
            </w:r>
          </w:p>
          <w:p w14:paraId="01FB757F" w14:textId="77777777" w:rsidR="00365ACF" w:rsidRPr="004D3B47" w:rsidRDefault="00365ACF" w:rsidP="00624C29">
            <w:pPr>
              <w:ind w:right="34"/>
              <w:jc w:val="both"/>
            </w:pPr>
          </w:p>
          <w:p w14:paraId="7BCDDBE4" w14:textId="5CA217DF" w:rsidR="00BE6D7F" w:rsidRDefault="00F1528E" w:rsidP="00EF08DD">
            <w:pPr>
              <w:ind w:right="34"/>
              <w:jc w:val="both"/>
              <w:rPr>
                <w:szCs w:val="23"/>
              </w:rPr>
            </w:pPr>
            <w:r w:rsidRPr="004D3B47">
              <w:rPr>
                <w:lang w:val="en-US"/>
              </w:rPr>
              <w:t>T</w:t>
            </w:r>
            <w:r w:rsidR="00BE6D7F" w:rsidRPr="004D3B47">
              <w:rPr>
                <w:lang w:val="en-US"/>
              </w:rPr>
              <w:t xml:space="preserve">he proportion of </w:t>
            </w:r>
            <w:r w:rsidR="00BE6D7F" w:rsidRPr="004D3B47">
              <w:rPr>
                <w:szCs w:val="23"/>
              </w:rPr>
              <w:t xml:space="preserve">women with follow-up histology </w:t>
            </w:r>
            <w:r w:rsidRPr="004D3B47">
              <w:rPr>
                <w:szCs w:val="23"/>
              </w:rPr>
              <w:t xml:space="preserve">at 90 days in the current monitoring period </w:t>
            </w:r>
            <w:r w:rsidR="00D32169" w:rsidRPr="004D3B47">
              <w:rPr>
                <w:szCs w:val="23"/>
              </w:rPr>
              <w:t>is higher than in the</w:t>
            </w:r>
            <w:r w:rsidR="00980E04" w:rsidRPr="004D3B47">
              <w:rPr>
                <w:szCs w:val="23"/>
              </w:rPr>
              <w:t xml:space="preserve"> previous report </w:t>
            </w:r>
            <w:r w:rsidRPr="004D3B47">
              <w:rPr>
                <w:szCs w:val="23"/>
              </w:rPr>
              <w:t xml:space="preserve">for </w:t>
            </w:r>
            <w:r w:rsidR="009A16FD" w:rsidRPr="004D3B47">
              <w:rPr>
                <w:szCs w:val="23"/>
              </w:rPr>
              <w:t>Mā</w:t>
            </w:r>
            <w:r w:rsidR="005C2A62" w:rsidRPr="004D3B47">
              <w:rPr>
                <w:szCs w:val="23"/>
              </w:rPr>
              <w:t>ori</w:t>
            </w:r>
            <w:r w:rsidR="009A16FD" w:rsidRPr="004D3B47">
              <w:rPr>
                <w:szCs w:val="23"/>
              </w:rPr>
              <w:t xml:space="preserve"> </w:t>
            </w:r>
            <w:r w:rsidR="00980E04" w:rsidRPr="004D3B47">
              <w:rPr>
                <w:szCs w:val="23"/>
              </w:rPr>
              <w:t xml:space="preserve">women </w:t>
            </w:r>
            <w:r w:rsidR="00D422AC" w:rsidRPr="004D3B47">
              <w:rPr>
                <w:szCs w:val="23"/>
              </w:rPr>
              <w:t>(</w:t>
            </w:r>
            <w:r w:rsidR="00BC004E" w:rsidRPr="004D3B47">
              <w:rPr>
                <w:szCs w:val="23"/>
              </w:rPr>
              <w:t xml:space="preserve">from </w:t>
            </w:r>
            <w:r w:rsidR="006745A7" w:rsidRPr="004D3B47">
              <w:rPr>
                <w:szCs w:val="23"/>
              </w:rPr>
              <w:t>78.2</w:t>
            </w:r>
            <w:r w:rsidR="00BC004E" w:rsidRPr="004D3B47">
              <w:rPr>
                <w:szCs w:val="23"/>
              </w:rPr>
              <w:t>%</w:t>
            </w:r>
            <w:r w:rsidR="005C2A62" w:rsidRPr="004D3B47">
              <w:rPr>
                <w:szCs w:val="23"/>
              </w:rPr>
              <w:t xml:space="preserve"> to</w:t>
            </w:r>
            <w:r w:rsidR="00BC004E" w:rsidRPr="004D3B47">
              <w:rPr>
                <w:szCs w:val="23"/>
              </w:rPr>
              <w:t xml:space="preserve"> </w:t>
            </w:r>
            <w:r w:rsidR="006745A7" w:rsidRPr="004D3B47">
              <w:rPr>
                <w:szCs w:val="23"/>
              </w:rPr>
              <w:t>82.1</w:t>
            </w:r>
            <w:r w:rsidR="00AB0187" w:rsidRPr="004D3B47">
              <w:rPr>
                <w:szCs w:val="23"/>
              </w:rPr>
              <w:t>%</w:t>
            </w:r>
            <w:r w:rsidR="00571E14" w:rsidRPr="004D3B47">
              <w:rPr>
                <w:szCs w:val="23"/>
              </w:rPr>
              <w:t>)</w:t>
            </w:r>
            <w:r w:rsidR="00E31F28" w:rsidRPr="004D3B47">
              <w:rPr>
                <w:szCs w:val="23"/>
              </w:rPr>
              <w:t xml:space="preserve">, </w:t>
            </w:r>
            <w:r w:rsidR="00000B68" w:rsidRPr="004D3B47">
              <w:rPr>
                <w:szCs w:val="23"/>
              </w:rPr>
              <w:t xml:space="preserve">but </w:t>
            </w:r>
            <w:r w:rsidR="006745A7" w:rsidRPr="004D3B47">
              <w:rPr>
                <w:szCs w:val="23"/>
              </w:rPr>
              <w:t>decreased</w:t>
            </w:r>
            <w:r w:rsidR="00E31F28" w:rsidRPr="004D3B47">
              <w:rPr>
                <w:szCs w:val="23"/>
              </w:rPr>
              <w:t xml:space="preserve"> for Eu</w:t>
            </w:r>
            <w:r w:rsidR="00563CB5" w:rsidRPr="004D3B47">
              <w:rPr>
                <w:szCs w:val="23"/>
              </w:rPr>
              <w:t>ropean/</w:t>
            </w:r>
            <w:r w:rsidR="00151CE9" w:rsidRPr="004D3B47">
              <w:rPr>
                <w:szCs w:val="23"/>
              </w:rPr>
              <w:t xml:space="preserve"> </w:t>
            </w:r>
            <w:r w:rsidR="00563CB5" w:rsidRPr="004D3B47">
              <w:rPr>
                <w:szCs w:val="23"/>
              </w:rPr>
              <w:t xml:space="preserve">Other women </w:t>
            </w:r>
            <w:r w:rsidR="00CF73C8" w:rsidRPr="004D3B47">
              <w:rPr>
                <w:szCs w:val="23"/>
              </w:rPr>
              <w:t>(</w:t>
            </w:r>
            <w:r w:rsidR="00563CB5" w:rsidRPr="004D3B47">
              <w:rPr>
                <w:szCs w:val="23"/>
              </w:rPr>
              <w:t xml:space="preserve">from </w:t>
            </w:r>
            <w:r w:rsidR="006745A7" w:rsidRPr="004D3B47">
              <w:rPr>
                <w:szCs w:val="23"/>
              </w:rPr>
              <w:t>86.1</w:t>
            </w:r>
            <w:r w:rsidR="000B56E7" w:rsidRPr="004D3B47">
              <w:rPr>
                <w:szCs w:val="23"/>
              </w:rPr>
              <w:t>%</w:t>
            </w:r>
            <w:r w:rsidR="00563CB5" w:rsidRPr="004D3B47">
              <w:rPr>
                <w:szCs w:val="23"/>
              </w:rPr>
              <w:t xml:space="preserve"> to </w:t>
            </w:r>
            <w:r w:rsidR="006745A7" w:rsidRPr="004D3B47">
              <w:rPr>
                <w:szCs w:val="23"/>
              </w:rPr>
              <w:t>83.4</w:t>
            </w:r>
            <w:r w:rsidR="00AB0187" w:rsidRPr="004D3B47">
              <w:rPr>
                <w:szCs w:val="23"/>
              </w:rPr>
              <w:t>%</w:t>
            </w:r>
            <w:r w:rsidR="00CF73C8" w:rsidRPr="004D3B47">
              <w:rPr>
                <w:szCs w:val="23"/>
              </w:rPr>
              <w:t>)</w:t>
            </w:r>
            <w:r w:rsidR="00E31F28" w:rsidRPr="004D3B47">
              <w:rPr>
                <w:szCs w:val="23"/>
              </w:rPr>
              <w:t xml:space="preserve">, </w:t>
            </w:r>
            <w:r w:rsidR="00BC004E" w:rsidRPr="004D3B47">
              <w:rPr>
                <w:szCs w:val="23"/>
              </w:rPr>
              <w:t>Pacific</w:t>
            </w:r>
            <w:r w:rsidR="000B56E7" w:rsidRPr="004D3B47">
              <w:rPr>
                <w:szCs w:val="23"/>
              </w:rPr>
              <w:t xml:space="preserve"> women </w:t>
            </w:r>
            <w:r w:rsidR="00CF73C8" w:rsidRPr="004D3B47">
              <w:rPr>
                <w:szCs w:val="23"/>
              </w:rPr>
              <w:t>(</w:t>
            </w:r>
            <w:r w:rsidR="00BC004E" w:rsidRPr="004D3B47">
              <w:rPr>
                <w:szCs w:val="23"/>
              </w:rPr>
              <w:t xml:space="preserve">from </w:t>
            </w:r>
            <w:bookmarkStart w:id="1296" w:name="ind6_hisfu90_maori_pct2"/>
            <w:r w:rsidR="006745A7" w:rsidRPr="004D3B47">
              <w:rPr>
                <w:szCs w:val="23"/>
              </w:rPr>
              <w:t>74.0</w:t>
            </w:r>
            <w:r w:rsidR="00571E14" w:rsidRPr="004D3B47">
              <w:rPr>
                <w:szCs w:val="23"/>
              </w:rPr>
              <w:t>%</w:t>
            </w:r>
            <w:r w:rsidR="00BC004E" w:rsidRPr="004D3B47">
              <w:rPr>
                <w:szCs w:val="23"/>
              </w:rPr>
              <w:t xml:space="preserve"> to </w:t>
            </w:r>
            <w:r w:rsidR="006745A7" w:rsidRPr="004D3B47">
              <w:rPr>
                <w:szCs w:val="23"/>
              </w:rPr>
              <w:t>60.2</w:t>
            </w:r>
            <w:r w:rsidR="00AB0187" w:rsidRPr="004D3B47">
              <w:t>%</w:t>
            </w:r>
            <w:bookmarkEnd w:id="1296"/>
            <w:r w:rsidR="006F71EB" w:rsidRPr="004D3B47">
              <w:rPr>
                <w:szCs w:val="23"/>
              </w:rPr>
              <w:t>)</w:t>
            </w:r>
            <w:r w:rsidR="00036A7E" w:rsidRPr="004D3B47">
              <w:rPr>
                <w:szCs w:val="23"/>
              </w:rPr>
              <w:t xml:space="preserve"> </w:t>
            </w:r>
            <w:r w:rsidR="00BC004E" w:rsidRPr="004D3B47">
              <w:rPr>
                <w:szCs w:val="23"/>
              </w:rPr>
              <w:t xml:space="preserve">and </w:t>
            </w:r>
            <w:r w:rsidR="00E31F28" w:rsidRPr="004D3B47">
              <w:rPr>
                <w:caps/>
              </w:rPr>
              <w:t>A</w:t>
            </w:r>
            <w:r w:rsidR="00BC004E" w:rsidRPr="004D3B47">
              <w:rPr>
                <w:szCs w:val="23"/>
              </w:rPr>
              <w:t>sian</w:t>
            </w:r>
            <w:r w:rsidR="000B56E7" w:rsidRPr="004D3B47">
              <w:rPr>
                <w:szCs w:val="23"/>
              </w:rPr>
              <w:t xml:space="preserve"> women </w:t>
            </w:r>
            <w:r w:rsidR="00571E14" w:rsidRPr="004D3B47">
              <w:rPr>
                <w:szCs w:val="23"/>
              </w:rPr>
              <w:t xml:space="preserve">(from </w:t>
            </w:r>
            <w:r w:rsidR="00000B68" w:rsidRPr="004D3B47">
              <w:rPr>
                <w:szCs w:val="23"/>
              </w:rPr>
              <w:t>82.7</w:t>
            </w:r>
            <w:r w:rsidR="00571E14" w:rsidRPr="004D3B47">
              <w:rPr>
                <w:szCs w:val="23"/>
              </w:rPr>
              <w:t>% to</w:t>
            </w:r>
            <w:r w:rsidR="00A26D58">
              <w:rPr>
                <w:szCs w:val="23"/>
              </w:rPr>
              <w:t xml:space="preserve"> </w:t>
            </w:r>
            <w:r w:rsidR="006745A7" w:rsidRPr="004D3B47">
              <w:rPr>
                <w:szCs w:val="23"/>
              </w:rPr>
              <w:t>77.3</w:t>
            </w:r>
            <w:r w:rsidR="00AB0187" w:rsidRPr="004D3B47">
              <w:rPr>
                <w:szCs w:val="23"/>
              </w:rPr>
              <w:t>%</w:t>
            </w:r>
            <w:r w:rsidR="00571E14" w:rsidRPr="004D3B47">
              <w:rPr>
                <w:szCs w:val="23"/>
              </w:rPr>
              <w:t xml:space="preserve">) </w:t>
            </w:r>
            <w:r w:rsidR="004B551E" w:rsidRPr="004D3B47">
              <w:rPr>
                <w:szCs w:val="23"/>
              </w:rPr>
              <w:t>with</w:t>
            </w:r>
            <w:r w:rsidR="000B56E7" w:rsidRPr="004D3B47">
              <w:rPr>
                <w:szCs w:val="23"/>
              </w:rPr>
              <w:t xml:space="preserve"> follow-up histology </w:t>
            </w:r>
            <w:r w:rsidR="004B551E" w:rsidRPr="004D3B47">
              <w:rPr>
                <w:szCs w:val="23"/>
              </w:rPr>
              <w:t>within</w:t>
            </w:r>
            <w:r w:rsidR="000B56E7" w:rsidRPr="004D3B47">
              <w:rPr>
                <w:szCs w:val="23"/>
              </w:rPr>
              <w:t xml:space="preserve"> 90 days </w:t>
            </w:r>
            <w:r w:rsidR="00666F96" w:rsidRPr="004D3B47">
              <w:rPr>
                <w:szCs w:val="23"/>
              </w:rPr>
              <w:t>over</w:t>
            </w:r>
            <w:r w:rsidR="000B56E7" w:rsidRPr="004D3B47">
              <w:rPr>
                <w:szCs w:val="23"/>
              </w:rPr>
              <w:t xml:space="preserve"> the last </w:t>
            </w:r>
            <w:r w:rsidR="009F0E1F" w:rsidRPr="004D3B47">
              <w:rPr>
                <w:szCs w:val="23"/>
              </w:rPr>
              <w:t>two</w:t>
            </w:r>
            <w:r w:rsidR="00533095" w:rsidRPr="004D3B47">
              <w:rPr>
                <w:szCs w:val="23"/>
              </w:rPr>
              <w:t xml:space="preserve"> monitoring periods</w:t>
            </w:r>
            <w:r w:rsidR="000B56E7" w:rsidRPr="004D3B47">
              <w:rPr>
                <w:szCs w:val="23"/>
              </w:rPr>
              <w:t>.</w:t>
            </w:r>
            <w:r w:rsidR="00670DF9" w:rsidRPr="004D3B47">
              <w:rPr>
                <w:szCs w:val="23"/>
              </w:rPr>
              <w:t xml:space="preserve"> </w:t>
            </w:r>
            <w:r w:rsidR="004B551E" w:rsidRPr="004D3B47">
              <w:rPr>
                <w:szCs w:val="23"/>
              </w:rPr>
              <w:t>T</w:t>
            </w:r>
            <w:r w:rsidR="00736C12" w:rsidRPr="004D3B47">
              <w:rPr>
                <w:szCs w:val="23"/>
              </w:rPr>
              <w:t xml:space="preserve">he proportion of women with follow-up histology at 180 days </w:t>
            </w:r>
            <w:r w:rsidR="004B551E" w:rsidRPr="004D3B47">
              <w:rPr>
                <w:szCs w:val="23"/>
              </w:rPr>
              <w:t>h</w:t>
            </w:r>
            <w:r w:rsidR="00736C12" w:rsidRPr="004D3B47">
              <w:rPr>
                <w:szCs w:val="23"/>
              </w:rPr>
              <w:t xml:space="preserve">as </w:t>
            </w:r>
            <w:r w:rsidR="00CB1745" w:rsidRPr="004D3B47">
              <w:rPr>
                <w:szCs w:val="23"/>
              </w:rPr>
              <w:t>is higher</w:t>
            </w:r>
            <w:r w:rsidR="00E31F28" w:rsidRPr="004D3B47">
              <w:rPr>
                <w:szCs w:val="23"/>
              </w:rPr>
              <w:t xml:space="preserve"> </w:t>
            </w:r>
            <w:r w:rsidR="00736C12" w:rsidRPr="004D3B47">
              <w:rPr>
                <w:szCs w:val="23"/>
              </w:rPr>
              <w:t xml:space="preserve">for </w:t>
            </w:r>
            <w:r w:rsidR="00C44010" w:rsidRPr="004D3B47">
              <w:rPr>
                <w:szCs w:val="23"/>
              </w:rPr>
              <w:t xml:space="preserve">Māori women </w:t>
            </w:r>
            <w:r w:rsidR="00FD71A2" w:rsidRPr="004D3B47">
              <w:rPr>
                <w:szCs w:val="23"/>
              </w:rPr>
              <w:t xml:space="preserve">(from </w:t>
            </w:r>
            <w:r w:rsidR="006745A7" w:rsidRPr="004D3B47">
              <w:rPr>
                <w:szCs w:val="23"/>
              </w:rPr>
              <w:t>83.4</w:t>
            </w:r>
            <w:r w:rsidR="00FD71A2" w:rsidRPr="004D3B47">
              <w:rPr>
                <w:szCs w:val="23"/>
              </w:rPr>
              <w:t>% to</w:t>
            </w:r>
            <w:r w:rsidR="00CB3C22" w:rsidRPr="004D3B47">
              <w:rPr>
                <w:szCs w:val="23"/>
              </w:rPr>
              <w:t xml:space="preserve"> </w:t>
            </w:r>
            <w:r w:rsidR="006745A7" w:rsidRPr="004D3B47">
              <w:rPr>
                <w:szCs w:val="23"/>
              </w:rPr>
              <w:t>87.3</w:t>
            </w:r>
            <w:r w:rsidR="00CB3C22" w:rsidRPr="004D3B47">
              <w:rPr>
                <w:szCs w:val="23"/>
              </w:rPr>
              <w:t>%</w:t>
            </w:r>
            <w:r w:rsidR="00FD71A2" w:rsidRPr="004D3B47">
              <w:rPr>
                <w:szCs w:val="23"/>
              </w:rPr>
              <w:t>)</w:t>
            </w:r>
            <w:r w:rsidR="00E31F28" w:rsidRPr="004D3B47">
              <w:rPr>
                <w:szCs w:val="23"/>
              </w:rPr>
              <w:t xml:space="preserve">, </w:t>
            </w:r>
            <w:r w:rsidR="006745A7" w:rsidRPr="004D3B47">
              <w:rPr>
                <w:szCs w:val="23"/>
              </w:rPr>
              <w:t>decreased</w:t>
            </w:r>
            <w:r w:rsidR="00E31F28" w:rsidRPr="004D3B47">
              <w:rPr>
                <w:szCs w:val="23"/>
              </w:rPr>
              <w:t xml:space="preserve"> </w:t>
            </w:r>
            <w:r w:rsidR="00780FCB" w:rsidRPr="004D3B47">
              <w:rPr>
                <w:szCs w:val="23"/>
              </w:rPr>
              <w:t xml:space="preserve">for </w:t>
            </w:r>
            <w:r w:rsidR="00E31F28" w:rsidRPr="004D3B47">
              <w:rPr>
                <w:szCs w:val="23"/>
              </w:rPr>
              <w:t xml:space="preserve">European/ Other women (from </w:t>
            </w:r>
            <w:r w:rsidR="006745A7" w:rsidRPr="004D3B47">
              <w:rPr>
                <w:szCs w:val="23"/>
              </w:rPr>
              <w:t>90.1</w:t>
            </w:r>
            <w:r w:rsidR="00E31F28" w:rsidRPr="004D3B47">
              <w:rPr>
                <w:szCs w:val="23"/>
              </w:rPr>
              <w:t xml:space="preserve">% to </w:t>
            </w:r>
            <w:r w:rsidR="006745A7" w:rsidRPr="004D3B47">
              <w:rPr>
                <w:szCs w:val="23"/>
              </w:rPr>
              <w:t>89.5</w:t>
            </w:r>
            <w:r w:rsidR="00E31F28" w:rsidRPr="004D3B47">
              <w:rPr>
                <w:szCs w:val="23"/>
              </w:rPr>
              <w:t>%),</w:t>
            </w:r>
            <w:r w:rsidR="00A26D58">
              <w:rPr>
                <w:szCs w:val="23"/>
              </w:rPr>
              <w:t xml:space="preserve"> </w:t>
            </w:r>
            <w:r w:rsidR="00E31F28" w:rsidRPr="004D3B47">
              <w:rPr>
                <w:szCs w:val="23"/>
              </w:rPr>
              <w:t xml:space="preserve">Pacific women (from </w:t>
            </w:r>
            <w:r w:rsidR="006745A7" w:rsidRPr="004D3B47">
              <w:rPr>
                <w:szCs w:val="23"/>
              </w:rPr>
              <w:t>81.3</w:t>
            </w:r>
            <w:r w:rsidR="00E31F28" w:rsidRPr="004D3B47">
              <w:rPr>
                <w:szCs w:val="23"/>
              </w:rPr>
              <w:t xml:space="preserve">% to </w:t>
            </w:r>
            <w:r w:rsidR="006745A7" w:rsidRPr="004D3B47">
              <w:rPr>
                <w:szCs w:val="23"/>
              </w:rPr>
              <w:t>75.7</w:t>
            </w:r>
            <w:r w:rsidR="00E31F28" w:rsidRPr="004D3B47">
              <w:rPr>
                <w:szCs w:val="23"/>
              </w:rPr>
              <w:t xml:space="preserve">%) and </w:t>
            </w:r>
            <w:r w:rsidR="00E31F28" w:rsidRPr="004D3B47">
              <w:rPr>
                <w:caps/>
              </w:rPr>
              <w:t>A</w:t>
            </w:r>
            <w:r w:rsidR="00E31F28" w:rsidRPr="004D3B47">
              <w:rPr>
                <w:szCs w:val="23"/>
              </w:rPr>
              <w:t xml:space="preserve">sian women (from </w:t>
            </w:r>
            <w:bookmarkStart w:id="1297" w:name="ind6_hisfu180_prev_asian_pct2"/>
            <w:r w:rsidR="00000B68" w:rsidRPr="004D3B47">
              <w:rPr>
                <w:szCs w:val="23"/>
              </w:rPr>
              <w:t>89.6</w:t>
            </w:r>
            <w:bookmarkEnd w:id="1297"/>
            <w:r w:rsidR="00E31F28" w:rsidRPr="004D3B47">
              <w:rPr>
                <w:szCs w:val="23"/>
              </w:rPr>
              <w:t xml:space="preserve">% to </w:t>
            </w:r>
            <w:r w:rsidR="006745A7" w:rsidRPr="004D3B47">
              <w:rPr>
                <w:szCs w:val="23"/>
              </w:rPr>
              <w:t>84.4</w:t>
            </w:r>
            <w:r w:rsidR="00E31F28" w:rsidRPr="004D3B47">
              <w:rPr>
                <w:szCs w:val="23"/>
              </w:rPr>
              <w:t>%)</w:t>
            </w:r>
            <w:r w:rsidR="00D45B84" w:rsidRPr="004D3B47">
              <w:rPr>
                <w:szCs w:val="23"/>
              </w:rPr>
              <w:t>.</w:t>
            </w:r>
            <w:r w:rsidR="00DF2BA6" w:rsidRPr="004D3B47">
              <w:rPr>
                <w:szCs w:val="23"/>
              </w:rPr>
              <w:t xml:space="preserve"> </w:t>
            </w:r>
            <w:r w:rsidR="00BE6D7F" w:rsidRPr="004D3B47">
              <w:rPr>
                <w:szCs w:val="23"/>
              </w:rPr>
              <w:t xml:space="preserve">The proportions of women with follow-up histology are quite variable within individual </w:t>
            </w:r>
            <w:r w:rsidR="00BD0410" w:rsidRPr="004D3B47">
              <w:rPr>
                <w:szCs w:val="23"/>
              </w:rPr>
              <w:t>DHBs</w:t>
            </w:r>
            <w:r w:rsidR="00D54565" w:rsidRPr="004D3B47">
              <w:rPr>
                <w:szCs w:val="23"/>
              </w:rPr>
              <w:t xml:space="preserve"> when broken down by DHB and ethnicity</w:t>
            </w:r>
            <w:r w:rsidR="00BE6D7F" w:rsidRPr="004D3B47">
              <w:rPr>
                <w:szCs w:val="23"/>
              </w:rPr>
              <w:t xml:space="preserve">, as the number of women with </w:t>
            </w:r>
            <w:r w:rsidR="00365ACF">
              <w:rPr>
                <w:szCs w:val="23"/>
              </w:rPr>
              <w:t>high-grade</w:t>
            </w:r>
            <w:r w:rsidR="00BE6D7F" w:rsidRPr="004D3B47">
              <w:rPr>
                <w:szCs w:val="23"/>
              </w:rPr>
              <w:t xml:space="preserve"> cytology generally becomes comparatively small when broken down </w:t>
            </w:r>
            <w:r w:rsidR="0005521A" w:rsidRPr="004D3B47">
              <w:rPr>
                <w:szCs w:val="23"/>
              </w:rPr>
              <w:t xml:space="preserve">in </w:t>
            </w:r>
            <w:r w:rsidR="00385285" w:rsidRPr="004D3B47">
              <w:rPr>
                <w:szCs w:val="23"/>
              </w:rPr>
              <w:t>those</w:t>
            </w:r>
            <w:r w:rsidR="0005521A" w:rsidRPr="004D3B47">
              <w:rPr>
                <w:szCs w:val="23"/>
              </w:rPr>
              <w:t xml:space="preserve"> </w:t>
            </w:r>
            <w:r w:rsidR="00385285" w:rsidRPr="004D3B47">
              <w:rPr>
                <w:szCs w:val="23"/>
              </w:rPr>
              <w:t>categories</w:t>
            </w:r>
            <w:r w:rsidR="00BE6D7F" w:rsidRPr="004D3B47">
              <w:rPr>
                <w:szCs w:val="23"/>
              </w:rPr>
              <w:t xml:space="preserve"> (except </w:t>
            </w:r>
            <w:r w:rsidR="00D54565" w:rsidRPr="004D3B47">
              <w:rPr>
                <w:szCs w:val="23"/>
              </w:rPr>
              <w:t>in some cases such as</w:t>
            </w:r>
            <w:r w:rsidR="00BE6D7F" w:rsidRPr="004D3B47">
              <w:rPr>
                <w:szCs w:val="23"/>
              </w:rPr>
              <w:t xml:space="preserve"> for European/ Other women, and Māori women in a </w:t>
            </w:r>
            <w:r w:rsidR="00DE438D" w:rsidRPr="004D3B47">
              <w:rPr>
                <w:szCs w:val="23"/>
              </w:rPr>
              <w:t>few</w:t>
            </w:r>
            <w:r w:rsidR="00BE6D7F" w:rsidRPr="004D3B47">
              <w:rPr>
                <w:szCs w:val="23"/>
              </w:rPr>
              <w:t xml:space="preserve"> </w:t>
            </w:r>
            <w:r w:rsidR="00BD0410" w:rsidRPr="004D3B47">
              <w:rPr>
                <w:szCs w:val="23"/>
              </w:rPr>
              <w:t>DHBs</w:t>
            </w:r>
            <w:r w:rsidR="00BE6D7F" w:rsidRPr="004D3B47">
              <w:rPr>
                <w:szCs w:val="23"/>
              </w:rPr>
              <w:t xml:space="preserve">). </w:t>
            </w:r>
            <w:r w:rsidR="005A68CB" w:rsidRPr="004D3B47">
              <w:rPr>
                <w:szCs w:val="23"/>
              </w:rPr>
              <w:t xml:space="preserve">Trend charts for ethnicity can be seen </w:t>
            </w:r>
            <w:r w:rsidR="00EF08DD">
              <w:rPr>
                <w:szCs w:val="23"/>
              </w:rPr>
              <w:t xml:space="preserve">in </w:t>
            </w:r>
            <w:r w:rsidR="00EF08DD">
              <w:rPr>
                <w:szCs w:val="23"/>
              </w:rPr>
              <w:fldChar w:fldCharType="begin"/>
            </w:r>
            <w:r w:rsidR="00EF08DD">
              <w:rPr>
                <w:szCs w:val="23"/>
              </w:rPr>
              <w:instrText xml:space="preserve"> REF _Ref68608081 \h </w:instrText>
            </w:r>
            <w:r w:rsidR="00EF08DD">
              <w:rPr>
                <w:szCs w:val="23"/>
              </w:rPr>
            </w:r>
            <w:r w:rsidR="00EF08DD">
              <w:rPr>
                <w:szCs w:val="23"/>
              </w:rPr>
              <w:fldChar w:fldCharType="separate"/>
            </w:r>
            <w:r w:rsidR="00D03680" w:rsidRPr="00E45DF9">
              <w:t xml:space="preserve">Figure </w:t>
            </w:r>
            <w:r w:rsidR="00D03680">
              <w:rPr>
                <w:noProof/>
              </w:rPr>
              <w:t>65</w:t>
            </w:r>
            <w:r w:rsidR="00EF08DD">
              <w:rPr>
                <w:szCs w:val="23"/>
              </w:rPr>
              <w:fldChar w:fldCharType="end"/>
            </w:r>
            <w:r w:rsidR="00EF08DD">
              <w:rPr>
                <w:szCs w:val="23"/>
              </w:rPr>
              <w:t xml:space="preserve"> and </w:t>
            </w:r>
            <w:r w:rsidR="00EF08DD">
              <w:rPr>
                <w:szCs w:val="23"/>
              </w:rPr>
              <w:fldChar w:fldCharType="begin"/>
            </w:r>
            <w:r w:rsidR="00EF08DD">
              <w:rPr>
                <w:szCs w:val="23"/>
              </w:rPr>
              <w:instrText xml:space="preserve"> REF _Ref512848907 \h </w:instrText>
            </w:r>
            <w:r w:rsidR="00EF08DD">
              <w:rPr>
                <w:szCs w:val="23"/>
              </w:rPr>
            </w:r>
            <w:r w:rsidR="00EF08DD">
              <w:rPr>
                <w:szCs w:val="23"/>
              </w:rPr>
              <w:fldChar w:fldCharType="separate"/>
            </w:r>
            <w:r w:rsidR="00D03680" w:rsidRPr="00E45DF9">
              <w:t xml:space="preserve">Figure </w:t>
            </w:r>
            <w:r w:rsidR="00D03680">
              <w:rPr>
                <w:noProof/>
              </w:rPr>
              <w:t>66</w:t>
            </w:r>
            <w:r w:rsidR="00EF08DD">
              <w:rPr>
                <w:szCs w:val="23"/>
              </w:rPr>
              <w:fldChar w:fldCharType="end"/>
            </w:r>
            <w:r w:rsidR="00EF08DD">
              <w:rPr>
                <w:szCs w:val="23"/>
              </w:rPr>
              <w:t>.</w:t>
            </w:r>
          </w:p>
          <w:p w14:paraId="0106F24A" w14:textId="77777777" w:rsidR="00EF08DD" w:rsidRPr="004D3B47" w:rsidRDefault="00EF08DD" w:rsidP="00EF08DD">
            <w:pPr>
              <w:ind w:right="34"/>
              <w:jc w:val="both"/>
              <w:rPr>
                <w:szCs w:val="23"/>
              </w:rPr>
            </w:pPr>
          </w:p>
          <w:p w14:paraId="2379A86D" w14:textId="232AA5F9" w:rsidR="00BE6D7F" w:rsidRPr="004D3B47" w:rsidRDefault="00BE6D7F" w:rsidP="00624C29">
            <w:pPr>
              <w:ind w:right="34"/>
              <w:jc w:val="both"/>
              <w:rPr>
                <w:szCs w:val="23"/>
              </w:rPr>
            </w:pPr>
            <w:r w:rsidRPr="004D3B47">
              <w:rPr>
                <w:szCs w:val="23"/>
              </w:rPr>
              <w:t>As in previous reports, the proportion of women with histological follow-up varie</w:t>
            </w:r>
            <w:r w:rsidR="00B00C60" w:rsidRPr="004D3B47">
              <w:rPr>
                <w:szCs w:val="23"/>
              </w:rPr>
              <w:t>d</w:t>
            </w:r>
            <w:r w:rsidRPr="004D3B47">
              <w:rPr>
                <w:szCs w:val="23"/>
              </w:rPr>
              <w:t xml:space="preserve"> substantially by age, and </w:t>
            </w:r>
            <w:r w:rsidR="00D73E58" w:rsidRPr="004D3B47">
              <w:rPr>
                <w:szCs w:val="23"/>
              </w:rPr>
              <w:t xml:space="preserve">is </w:t>
            </w:r>
            <w:r w:rsidRPr="004D3B47">
              <w:rPr>
                <w:szCs w:val="23"/>
              </w:rPr>
              <w:t xml:space="preserve">generally lower in women aged </w:t>
            </w:r>
            <w:r w:rsidR="005C62D2" w:rsidRPr="004D3B47">
              <w:rPr>
                <w:szCs w:val="23"/>
              </w:rPr>
              <w:t xml:space="preserve">50 </w:t>
            </w:r>
            <w:r w:rsidRPr="004D3B47">
              <w:rPr>
                <w:szCs w:val="23"/>
              </w:rPr>
              <w:t>years or more</w:t>
            </w:r>
            <w:r w:rsidR="00B00C60" w:rsidRPr="004D3B47">
              <w:rPr>
                <w:szCs w:val="23"/>
              </w:rPr>
              <w:t>,</w:t>
            </w:r>
            <w:r w:rsidRPr="004D3B47">
              <w:rPr>
                <w:szCs w:val="23"/>
              </w:rPr>
              <w:t xml:space="preserve"> than in women younger than 50</w:t>
            </w:r>
            <w:r w:rsidR="000F70AD" w:rsidRPr="004D3B47">
              <w:rPr>
                <w:szCs w:val="23"/>
              </w:rPr>
              <w:t xml:space="preserve"> years.</w:t>
            </w:r>
            <w:r w:rsidRPr="004D3B47">
              <w:rPr>
                <w:szCs w:val="23"/>
              </w:rPr>
              <w:t xml:space="preserve"> </w:t>
            </w:r>
            <w:r w:rsidR="00B60919" w:rsidRPr="004D3B47">
              <w:rPr>
                <w:szCs w:val="23"/>
              </w:rPr>
              <w:t xml:space="preserve">Increases </w:t>
            </w:r>
            <w:r w:rsidR="00783BEA" w:rsidRPr="004D3B47">
              <w:rPr>
                <w:szCs w:val="23"/>
              </w:rPr>
              <w:t>in</w:t>
            </w:r>
            <w:r w:rsidR="00D141FB" w:rsidRPr="004D3B47">
              <w:rPr>
                <w:szCs w:val="23"/>
              </w:rPr>
              <w:t xml:space="preserve"> the proportion</w:t>
            </w:r>
            <w:r w:rsidR="00D73E58" w:rsidRPr="004D3B47">
              <w:rPr>
                <w:szCs w:val="23"/>
              </w:rPr>
              <w:t xml:space="preserve"> of</w:t>
            </w:r>
            <w:r w:rsidR="004B551E" w:rsidRPr="004D3B47">
              <w:rPr>
                <w:szCs w:val="23"/>
              </w:rPr>
              <w:t xml:space="preserve"> women with</w:t>
            </w:r>
            <w:r w:rsidR="00D73E58" w:rsidRPr="004D3B47">
              <w:rPr>
                <w:szCs w:val="23"/>
              </w:rPr>
              <w:t xml:space="preserve"> histological follow-up </w:t>
            </w:r>
            <w:r w:rsidR="00783BEA" w:rsidRPr="004D3B47">
              <w:rPr>
                <w:szCs w:val="23"/>
              </w:rPr>
              <w:t>w</w:t>
            </w:r>
            <w:r w:rsidR="006B10A6" w:rsidRPr="004D3B47">
              <w:rPr>
                <w:szCs w:val="23"/>
              </w:rPr>
              <w:t>ere</w:t>
            </w:r>
            <w:r w:rsidR="00D141FB" w:rsidRPr="004D3B47">
              <w:rPr>
                <w:szCs w:val="23"/>
              </w:rPr>
              <w:t xml:space="preserve"> see</w:t>
            </w:r>
            <w:r w:rsidR="00783BEA" w:rsidRPr="004D3B47">
              <w:rPr>
                <w:szCs w:val="23"/>
              </w:rPr>
              <w:t xml:space="preserve">n in </w:t>
            </w:r>
            <w:r w:rsidR="00000B68" w:rsidRPr="004D3B47">
              <w:rPr>
                <w:szCs w:val="23"/>
              </w:rPr>
              <w:t>four</w:t>
            </w:r>
            <w:r w:rsidR="00B60919" w:rsidRPr="004D3B47">
              <w:rPr>
                <w:szCs w:val="23"/>
              </w:rPr>
              <w:t xml:space="preserve"> of the </w:t>
            </w:r>
            <w:r w:rsidR="004B551E" w:rsidRPr="004D3B47">
              <w:rPr>
                <w:szCs w:val="23"/>
              </w:rPr>
              <w:t>ten</w:t>
            </w:r>
            <w:r w:rsidR="00B60919" w:rsidRPr="004D3B47">
              <w:rPr>
                <w:szCs w:val="23"/>
              </w:rPr>
              <w:t xml:space="preserve"> </w:t>
            </w:r>
            <w:r w:rsidR="00783BEA" w:rsidRPr="004D3B47">
              <w:rPr>
                <w:szCs w:val="23"/>
              </w:rPr>
              <w:t>age groups</w:t>
            </w:r>
            <w:r w:rsidR="006B10A6" w:rsidRPr="004D3B47">
              <w:rPr>
                <w:szCs w:val="23"/>
              </w:rPr>
              <w:t xml:space="preserve"> </w:t>
            </w:r>
            <w:r w:rsidR="004B551E" w:rsidRPr="004D3B47">
              <w:rPr>
                <w:szCs w:val="23"/>
              </w:rPr>
              <w:t xml:space="preserve">at </w:t>
            </w:r>
            <w:r w:rsidR="00D73E58" w:rsidRPr="004D3B47">
              <w:rPr>
                <w:szCs w:val="23"/>
              </w:rPr>
              <w:t>90 days</w:t>
            </w:r>
            <w:r w:rsidR="00B60919" w:rsidRPr="004D3B47">
              <w:rPr>
                <w:szCs w:val="23"/>
              </w:rPr>
              <w:t xml:space="preserve"> follow-up</w:t>
            </w:r>
            <w:r w:rsidR="004B551E" w:rsidRPr="004D3B47">
              <w:rPr>
                <w:szCs w:val="23"/>
              </w:rPr>
              <w:t>,</w:t>
            </w:r>
            <w:r w:rsidR="00D73E58" w:rsidRPr="004D3B47">
              <w:rPr>
                <w:szCs w:val="23"/>
              </w:rPr>
              <w:t xml:space="preserve"> </w:t>
            </w:r>
            <w:r w:rsidR="006B10A6" w:rsidRPr="004D3B47">
              <w:rPr>
                <w:szCs w:val="23"/>
              </w:rPr>
              <w:t xml:space="preserve">and </w:t>
            </w:r>
            <w:r w:rsidR="00470E58" w:rsidRPr="004D3B47">
              <w:rPr>
                <w:szCs w:val="23"/>
              </w:rPr>
              <w:t xml:space="preserve">in </w:t>
            </w:r>
            <w:r w:rsidR="00000B68" w:rsidRPr="004D3B47">
              <w:rPr>
                <w:szCs w:val="23"/>
              </w:rPr>
              <w:t>six</w:t>
            </w:r>
            <w:r w:rsidR="004B551E" w:rsidRPr="004D3B47">
              <w:rPr>
                <w:szCs w:val="23"/>
              </w:rPr>
              <w:t xml:space="preserve"> </w:t>
            </w:r>
            <w:r w:rsidR="00B60919" w:rsidRPr="004D3B47">
              <w:rPr>
                <w:szCs w:val="23"/>
              </w:rPr>
              <w:t xml:space="preserve">age groups </w:t>
            </w:r>
            <w:r w:rsidR="004B551E" w:rsidRPr="004D3B47">
              <w:rPr>
                <w:szCs w:val="23"/>
              </w:rPr>
              <w:t>at</w:t>
            </w:r>
            <w:r w:rsidR="00B60919" w:rsidRPr="004D3B47">
              <w:rPr>
                <w:szCs w:val="23"/>
              </w:rPr>
              <w:t xml:space="preserve"> </w:t>
            </w:r>
            <w:r w:rsidR="006B10A6" w:rsidRPr="004D3B47">
              <w:rPr>
                <w:szCs w:val="23"/>
              </w:rPr>
              <w:t>180 day</w:t>
            </w:r>
            <w:r w:rsidR="00385285" w:rsidRPr="004D3B47">
              <w:rPr>
                <w:szCs w:val="23"/>
              </w:rPr>
              <w:t>s</w:t>
            </w:r>
            <w:r w:rsidR="004B551E" w:rsidRPr="004D3B47">
              <w:rPr>
                <w:szCs w:val="23"/>
              </w:rPr>
              <w:t>. D</w:t>
            </w:r>
            <w:r w:rsidR="00B60919" w:rsidRPr="004D3B47">
              <w:rPr>
                <w:szCs w:val="23"/>
              </w:rPr>
              <w:t xml:space="preserve">ecreases </w:t>
            </w:r>
            <w:r w:rsidR="004B551E" w:rsidRPr="004D3B47">
              <w:rPr>
                <w:szCs w:val="23"/>
              </w:rPr>
              <w:t xml:space="preserve">were </w:t>
            </w:r>
            <w:r w:rsidR="006B10A6" w:rsidRPr="004D3B47">
              <w:rPr>
                <w:szCs w:val="23"/>
              </w:rPr>
              <w:t>seen in</w:t>
            </w:r>
            <w:r w:rsidR="00D73E58" w:rsidRPr="004D3B47">
              <w:rPr>
                <w:szCs w:val="23"/>
              </w:rPr>
              <w:t xml:space="preserve"> the</w:t>
            </w:r>
            <w:r w:rsidR="00846D27">
              <w:rPr>
                <w:szCs w:val="23"/>
              </w:rPr>
              <w:t xml:space="preserve"> remaining</w:t>
            </w:r>
            <w:r w:rsidR="00D73E58" w:rsidRPr="004D3B47">
              <w:rPr>
                <w:szCs w:val="23"/>
              </w:rPr>
              <w:t xml:space="preserve"> </w:t>
            </w:r>
            <w:r w:rsidR="00EC6B70" w:rsidRPr="004D3B47">
              <w:rPr>
                <w:szCs w:val="23"/>
              </w:rPr>
              <w:t>five-year</w:t>
            </w:r>
            <w:r w:rsidR="00A23B94" w:rsidRPr="004D3B47">
              <w:rPr>
                <w:szCs w:val="23"/>
              </w:rPr>
              <w:t xml:space="preserve"> age groups </w:t>
            </w:r>
            <w:r w:rsidR="00846D27">
              <w:rPr>
                <w:szCs w:val="23"/>
              </w:rPr>
              <w:t>(</w:t>
            </w:r>
            <w:r w:rsidR="00000B68" w:rsidRPr="004D3B47">
              <w:rPr>
                <w:szCs w:val="23"/>
              </w:rPr>
              <w:t>20-24, 25-29, 30-34, 40-44</w:t>
            </w:r>
            <w:r w:rsidR="00846D27">
              <w:rPr>
                <w:szCs w:val="23"/>
              </w:rPr>
              <w:t>, 50-54</w:t>
            </w:r>
            <w:r w:rsidR="00365ACF">
              <w:rPr>
                <w:szCs w:val="23"/>
              </w:rPr>
              <w:t xml:space="preserve"> </w:t>
            </w:r>
            <w:r w:rsidR="00000B68" w:rsidRPr="004D3B47">
              <w:rPr>
                <w:szCs w:val="23"/>
              </w:rPr>
              <w:t>and 55-59 years</w:t>
            </w:r>
            <w:r w:rsidR="00846D27">
              <w:rPr>
                <w:szCs w:val="23"/>
              </w:rPr>
              <w:t>)</w:t>
            </w:r>
            <w:r w:rsidR="00000B68" w:rsidRPr="004D3B47">
              <w:rPr>
                <w:szCs w:val="23"/>
              </w:rPr>
              <w:t xml:space="preserve"> at </w:t>
            </w:r>
            <w:r w:rsidR="00B60919" w:rsidRPr="004D3B47">
              <w:rPr>
                <w:szCs w:val="23"/>
              </w:rPr>
              <w:t>90 days</w:t>
            </w:r>
            <w:r w:rsidR="004B551E" w:rsidRPr="004D3B47">
              <w:rPr>
                <w:szCs w:val="23"/>
              </w:rPr>
              <w:t>,</w:t>
            </w:r>
            <w:r w:rsidR="00B60919" w:rsidRPr="004D3B47">
              <w:rPr>
                <w:szCs w:val="23"/>
              </w:rPr>
              <w:t xml:space="preserve"> and 180 days</w:t>
            </w:r>
            <w:r w:rsidR="00846D27">
              <w:rPr>
                <w:szCs w:val="23"/>
              </w:rPr>
              <w:t xml:space="preserve"> (</w:t>
            </w:r>
            <w:r w:rsidR="00846D27" w:rsidRPr="004D3B47">
              <w:rPr>
                <w:szCs w:val="23"/>
              </w:rPr>
              <w:t>25-29, 40-44, 50-54 and 55-59</w:t>
            </w:r>
            <w:r w:rsidR="00846D27" w:rsidRPr="004D3B47">
              <w:t xml:space="preserve"> </w:t>
            </w:r>
            <w:r w:rsidR="00846D27" w:rsidRPr="004D3B47">
              <w:rPr>
                <w:szCs w:val="23"/>
              </w:rPr>
              <w:t>years</w:t>
            </w:r>
            <w:r w:rsidR="00846D27">
              <w:rPr>
                <w:szCs w:val="23"/>
              </w:rPr>
              <w:t>)</w:t>
            </w:r>
            <w:r w:rsidR="00B60919" w:rsidRPr="004D3B47">
              <w:rPr>
                <w:szCs w:val="23"/>
              </w:rPr>
              <w:t>.</w:t>
            </w:r>
          </w:p>
          <w:p w14:paraId="0D3F14F9" w14:textId="77777777" w:rsidR="00D73E58" w:rsidRPr="004D3B47" w:rsidRDefault="00D73E58" w:rsidP="00624C29">
            <w:pPr>
              <w:ind w:right="34"/>
              <w:jc w:val="both"/>
              <w:rPr>
                <w:lang w:val="en-US"/>
              </w:rPr>
            </w:pPr>
          </w:p>
          <w:p w14:paraId="481450D9" w14:textId="77777777" w:rsidR="0062594C" w:rsidRPr="004D3B47" w:rsidRDefault="00BE6D7F" w:rsidP="00624C29">
            <w:pPr>
              <w:ind w:right="34"/>
              <w:jc w:val="both"/>
              <w:rPr>
                <w:b/>
                <w:i/>
              </w:rPr>
            </w:pPr>
            <w:r w:rsidRPr="004D3B47">
              <w:rPr>
                <w:b/>
                <w:i/>
              </w:rPr>
              <w:t>Women with no follow-up tests</w:t>
            </w:r>
          </w:p>
          <w:p w14:paraId="4E6E7E1B" w14:textId="0B378950" w:rsidR="00BE6D7F" w:rsidRPr="004D3B47" w:rsidRDefault="00BE6D7F" w:rsidP="00624C29">
            <w:pPr>
              <w:pStyle w:val="NoSpacing"/>
              <w:jc w:val="both"/>
            </w:pPr>
            <w:r w:rsidRPr="004D3B47">
              <w:t xml:space="preserve">The proportion of women with no record of a follow-up test </w:t>
            </w:r>
            <w:r w:rsidR="00CB1745" w:rsidRPr="004D3B47">
              <w:rPr>
                <w:lang w:val="en-NZ"/>
              </w:rPr>
              <w:t>is higher</w:t>
            </w:r>
            <w:r w:rsidR="00F40EB9" w:rsidRPr="004D3B47">
              <w:t xml:space="preserve"> </w:t>
            </w:r>
            <w:r w:rsidR="00514E04" w:rsidRPr="004D3B47">
              <w:rPr>
                <w:lang w:val="en-NZ"/>
              </w:rPr>
              <w:t xml:space="preserve">when </w:t>
            </w:r>
            <w:r w:rsidR="00CA14F3" w:rsidRPr="004D3B47">
              <w:rPr>
                <w:lang w:val="en-NZ"/>
              </w:rPr>
              <w:t>compared</w:t>
            </w:r>
            <w:r w:rsidR="00E05455" w:rsidRPr="004D3B47">
              <w:t xml:space="preserve"> </w:t>
            </w:r>
            <w:r w:rsidR="004B551E" w:rsidRPr="004D3B47">
              <w:t xml:space="preserve">to </w:t>
            </w:r>
            <w:r w:rsidRPr="004D3B47">
              <w:t xml:space="preserve">the previous </w:t>
            </w:r>
            <w:r w:rsidR="004B551E" w:rsidRPr="004D3B47">
              <w:t xml:space="preserve">report </w:t>
            </w:r>
            <w:r w:rsidRPr="004D3B47">
              <w:t>at 90 days</w:t>
            </w:r>
            <w:r w:rsidR="00E05455" w:rsidRPr="004D3B47">
              <w:t xml:space="preserve"> </w:t>
            </w:r>
            <w:r w:rsidR="004B551E" w:rsidRPr="004D3B47">
              <w:t>(</w:t>
            </w:r>
            <w:r w:rsidR="00A97D15" w:rsidRPr="004D3B47">
              <w:rPr>
                <w:lang w:val="en-NZ"/>
              </w:rPr>
              <w:t xml:space="preserve">from </w:t>
            </w:r>
            <w:r w:rsidR="006745A7" w:rsidRPr="004D3B47">
              <w:t>8.</w:t>
            </w:r>
            <w:r w:rsidR="006745A7" w:rsidRPr="004D3B47">
              <w:rPr>
                <w:rFonts w:cs="Arial Mäori"/>
                <w:iCs/>
              </w:rPr>
              <w:t>5</w:t>
            </w:r>
            <w:r w:rsidRPr="004D3B47">
              <w:t>%</w:t>
            </w:r>
            <w:r w:rsidR="004B551E" w:rsidRPr="004D3B47">
              <w:t xml:space="preserve"> </w:t>
            </w:r>
            <w:bookmarkStart w:id="1298" w:name="ind6_nofu90_pct2"/>
            <w:r w:rsidR="00A97D15" w:rsidRPr="004D3B47">
              <w:rPr>
                <w:lang w:val="en-NZ"/>
              </w:rPr>
              <w:t xml:space="preserve">to </w:t>
            </w:r>
            <w:bookmarkEnd w:id="1298"/>
            <w:r w:rsidR="006745A7" w:rsidRPr="004D3B47">
              <w:rPr>
                <w:rFonts w:cs="Arial Mäori"/>
                <w:iCs/>
              </w:rPr>
              <w:t>10.9</w:t>
            </w:r>
            <w:r w:rsidR="00952FCD" w:rsidRPr="004D3B47">
              <w:rPr>
                <w:szCs w:val="23"/>
                <w:lang w:val="en-NZ"/>
              </w:rPr>
              <w:t xml:space="preserve">% </w:t>
            </w:r>
            <w:r w:rsidR="004B551E" w:rsidRPr="004D3B47">
              <w:rPr>
                <w:lang w:val="en-NZ"/>
              </w:rPr>
              <w:t xml:space="preserve">in </w:t>
            </w:r>
            <w:r w:rsidR="00A97D15" w:rsidRPr="004D3B47">
              <w:rPr>
                <w:lang w:val="en-NZ"/>
              </w:rPr>
              <w:t xml:space="preserve">the current </w:t>
            </w:r>
            <w:r w:rsidR="004B551E" w:rsidRPr="004D3B47">
              <w:rPr>
                <w:lang w:val="en-NZ"/>
              </w:rPr>
              <w:t>report</w:t>
            </w:r>
            <w:r w:rsidR="004B551E" w:rsidRPr="004D3B47">
              <w:t>)</w:t>
            </w:r>
            <w:r w:rsidRPr="004D3B47">
              <w:t xml:space="preserve">, </w:t>
            </w:r>
            <w:r w:rsidR="000F70AD" w:rsidRPr="004D3B47">
              <w:t xml:space="preserve">and </w:t>
            </w:r>
            <w:r w:rsidR="00CB1745" w:rsidRPr="004D3B47">
              <w:t>is higher</w:t>
            </w:r>
            <w:r w:rsidR="00F40EB9" w:rsidRPr="004D3B47">
              <w:t xml:space="preserve"> </w:t>
            </w:r>
            <w:r w:rsidR="000F70AD" w:rsidRPr="004D3B47">
              <w:t xml:space="preserve">at </w:t>
            </w:r>
            <w:r w:rsidRPr="004D3B47">
              <w:t>180 days</w:t>
            </w:r>
            <w:r w:rsidR="004B551E" w:rsidRPr="004D3B47">
              <w:t xml:space="preserve"> (</w:t>
            </w:r>
            <w:r w:rsidRPr="004D3B47">
              <w:t xml:space="preserve">from </w:t>
            </w:r>
            <w:bookmarkStart w:id="1299" w:name="ind6_nofu180_pct2"/>
            <w:r w:rsidR="006745A7" w:rsidRPr="004D3B47">
              <w:rPr>
                <w:rFonts w:cs="Arial Mäori"/>
                <w:iCs/>
              </w:rPr>
              <w:t>5.5</w:t>
            </w:r>
            <w:bookmarkEnd w:id="1299"/>
            <w:r w:rsidR="00064651" w:rsidRPr="004D3B47">
              <w:t>%</w:t>
            </w:r>
            <w:r w:rsidR="00952FCD" w:rsidRPr="004D3B47">
              <w:t xml:space="preserve"> </w:t>
            </w:r>
            <w:r w:rsidRPr="004D3B47">
              <w:rPr>
                <w:lang w:val="en-NZ"/>
              </w:rPr>
              <w:t xml:space="preserve">to </w:t>
            </w:r>
            <w:r w:rsidR="006745A7" w:rsidRPr="004D3B47">
              <w:rPr>
                <w:rFonts w:cs="Arial Mäori"/>
                <w:iCs/>
              </w:rPr>
              <w:t>6.3</w:t>
            </w:r>
            <w:r w:rsidR="00457289" w:rsidRPr="004D3B47">
              <w:rPr>
                <w:szCs w:val="23"/>
                <w:lang w:val="en-NZ"/>
              </w:rPr>
              <w:t>%</w:t>
            </w:r>
            <w:r w:rsidR="004B551E" w:rsidRPr="004D3B47">
              <w:rPr>
                <w:lang w:val="en-NZ"/>
              </w:rPr>
              <w:t>)</w:t>
            </w:r>
            <w:r w:rsidR="00064651" w:rsidRPr="004D3B47">
              <w:rPr>
                <w:lang w:val="en-NZ"/>
              </w:rPr>
              <w:t>.</w:t>
            </w:r>
          </w:p>
          <w:p w14:paraId="7FE8B383" w14:textId="77777777" w:rsidR="003B51D8" w:rsidRPr="004D3B47" w:rsidRDefault="003B51D8" w:rsidP="00624C29">
            <w:pPr>
              <w:pStyle w:val="NoSpacing"/>
              <w:jc w:val="both"/>
            </w:pPr>
          </w:p>
          <w:p w14:paraId="1D3BA366" w14:textId="4EB61234" w:rsidR="00BE6D7F" w:rsidRPr="004D3B47" w:rsidRDefault="00BE6D7F" w:rsidP="00624C29">
            <w:pPr>
              <w:pStyle w:val="NoSpacing"/>
              <w:jc w:val="both"/>
              <w:rPr>
                <w:lang w:val="en-NZ"/>
              </w:rPr>
            </w:pPr>
            <w:r w:rsidRPr="004D3B47">
              <w:t xml:space="preserve">Trends by DHB were complex, but the proportion of women with no follow-up test recorded at 180 days </w:t>
            </w:r>
            <w:r w:rsidR="002607AD" w:rsidRPr="004D3B47">
              <w:t>reduced</w:t>
            </w:r>
            <w:r w:rsidRPr="004D3B47">
              <w:t xml:space="preserve"> in </w:t>
            </w:r>
            <w:r w:rsidR="001137ED" w:rsidRPr="004D3B47">
              <w:t>six</w:t>
            </w:r>
            <w:r w:rsidR="00E05455" w:rsidRPr="004D3B47">
              <w:t xml:space="preserve"> </w:t>
            </w:r>
            <w:r w:rsidRPr="004D3B47">
              <w:t xml:space="preserve">of the </w:t>
            </w:r>
            <w:r w:rsidR="00021A31" w:rsidRPr="004D3B47">
              <w:t>twenty</w:t>
            </w:r>
            <w:r w:rsidRPr="004D3B47">
              <w:t xml:space="preserve"> </w:t>
            </w:r>
            <w:r w:rsidR="00BD0410" w:rsidRPr="004D3B47">
              <w:t>DHBs</w:t>
            </w:r>
            <w:r w:rsidRPr="004D3B47">
              <w:t xml:space="preserve">, and </w:t>
            </w:r>
            <w:r w:rsidR="002607AD" w:rsidRPr="004D3B47">
              <w:t xml:space="preserve">the reductions </w:t>
            </w:r>
            <w:r w:rsidRPr="004D3B47">
              <w:t xml:space="preserve">were greatest in </w:t>
            </w:r>
            <w:r w:rsidR="00846D27" w:rsidRPr="004D3B47">
              <w:rPr>
                <w:lang w:val="en-NZ"/>
              </w:rPr>
              <w:t>Hutt Valley and Waikato</w:t>
            </w:r>
            <w:r w:rsidR="008C062D" w:rsidRPr="004D3B47">
              <w:t xml:space="preserve">. </w:t>
            </w:r>
            <w:r w:rsidRPr="004D3B47">
              <w:t xml:space="preserve">Increases were observed in </w:t>
            </w:r>
            <w:r w:rsidR="001137ED" w:rsidRPr="004D3B47">
              <w:t>thirteen</w:t>
            </w:r>
            <w:r w:rsidRPr="004D3B47">
              <w:t xml:space="preserve"> </w:t>
            </w:r>
            <w:r w:rsidR="00BD0410" w:rsidRPr="004D3B47">
              <w:t>DHBs</w:t>
            </w:r>
            <w:r w:rsidRPr="004D3B47">
              <w:t xml:space="preserve"> and </w:t>
            </w:r>
            <w:r w:rsidR="001137ED" w:rsidRPr="004D3B47">
              <w:rPr>
                <w:lang w:val="en-NZ"/>
              </w:rPr>
              <w:t>were</w:t>
            </w:r>
            <w:r w:rsidR="001137ED" w:rsidRPr="004D3B47">
              <w:t xml:space="preserve"> </w:t>
            </w:r>
            <w:r w:rsidRPr="004D3B47">
              <w:t>largest in</w:t>
            </w:r>
            <w:r w:rsidR="00846D27" w:rsidRPr="004D3B47">
              <w:rPr>
                <w:lang w:val="en-NZ"/>
              </w:rPr>
              <w:t xml:space="preserve"> West Coast and Wairarapa</w:t>
            </w:r>
            <w:r w:rsidRPr="004D3B47">
              <w:rPr>
                <w:lang w:val="en-NZ"/>
              </w:rPr>
              <w:t>.</w:t>
            </w:r>
            <w:r w:rsidRPr="004D3B47">
              <w:t xml:space="preserve"> </w:t>
            </w:r>
          </w:p>
          <w:p w14:paraId="13F84ECF" w14:textId="77777777" w:rsidR="003B51D8" w:rsidRPr="004D3B47" w:rsidRDefault="003B51D8" w:rsidP="00624C29">
            <w:pPr>
              <w:pStyle w:val="NoSpacing"/>
              <w:jc w:val="both"/>
            </w:pPr>
          </w:p>
          <w:p w14:paraId="1C31A1A9" w14:textId="77777777" w:rsidR="00BE6D7F" w:rsidRDefault="00BE6D7F" w:rsidP="00624C29">
            <w:pPr>
              <w:ind w:right="34"/>
              <w:jc w:val="both"/>
              <w:rPr>
                <w:szCs w:val="23"/>
              </w:rPr>
            </w:pPr>
            <w:r w:rsidRPr="004D3B47">
              <w:rPr>
                <w:szCs w:val="23"/>
              </w:rPr>
              <w:t>In the current monitoring period, the proportion of women for whom there was no follow-up test record</w:t>
            </w:r>
            <w:r w:rsidR="002733E7" w:rsidRPr="004D3B47">
              <w:rPr>
                <w:szCs w:val="23"/>
              </w:rPr>
              <w:t>ed</w:t>
            </w:r>
            <w:r w:rsidRPr="004D3B47">
              <w:rPr>
                <w:szCs w:val="23"/>
              </w:rPr>
              <w:t xml:space="preserve"> </w:t>
            </w:r>
            <w:r w:rsidR="00CB1745" w:rsidRPr="004D3B47">
              <w:rPr>
                <w:szCs w:val="23"/>
              </w:rPr>
              <w:t>is higher</w:t>
            </w:r>
            <w:r w:rsidR="00F40EB9" w:rsidRPr="004D3B47">
              <w:t xml:space="preserve"> </w:t>
            </w:r>
            <w:r w:rsidRPr="004D3B47">
              <w:rPr>
                <w:szCs w:val="23"/>
              </w:rPr>
              <w:t>for</w:t>
            </w:r>
            <w:r w:rsidR="00937C8D" w:rsidRPr="004D3B47">
              <w:rPr>
                <w:szCs w:val="23"/>
              </w:rPr>
              <w:t xml:space="preserve"> </w:t>
            </w:r>
            <w:r w:rsidR="00BD1A13" w:rsidRPr="004D3B47">
              <w:rPr>
                <w:szCs w:val="23"/>
              </w:rPr>
              <w:t>Pacific</w:t>
            </w:r>
            <w:r w:rsidR="00A22DE4" w:rsidRPr="004D3B47">
              <w:rPr>
                <w:szCs w:val="23"/>
              </w:rPr>
              <w:t xml:space="preserve"> </w:t>
            </w:r>
            <w:r w:rsidR="00385285" w:rsidRPr="004D3B47">
              <w:rPr>
                <w:szCs w:val="23"/>
              </w:rPr>
              <w:t>women at</w:t>
            </w:r>
            <w:r w:rsidRPr="004D3B47">
              <w:rPr>
                <w:szCs w:val="23"/>
              </w:rPr>
              <w:t xml:space="preserve"> </w:t>
            </w:r>
            <w:r w:rsidR="00E0270D" w:rsidRPr="004D3B47">
              <w:rPr>
                <w:szCs w:val="23"/>
              </w:rPr>
              <w:t>90</w:t>
            </w:r>
            <w:r w:rsidR="00B30449" w:rsidRPr="004D3B47">
              <w:rPr>
                <w:szCs w:val="23"/>
              </w:rPr>
              <w:t xml:space="preserve"> days</w:t>
            </w:r>
            <w:r w:rsidR="002544E5" w:rsidRPr="004D3B47">
              <w:rPr>
                <w:szCs w:val="23"/>
              </w:rPr>
              <w:t xml:space="preserve"> </w:t>
            </w:r>
            <w:r w:rsidR="00470E58" w:rsidRPr="004D3B47">
              <w:rPr>
                <w:szCs w:val="23"/>
              </w:rPr>
              <w:t xml:space="preserve">(from </w:t>
            </w:r>
            <w:r w:rsidR="006745A7" w:rsidRPr="004D3B47">
              <w:rPr>
                <w:rFonts w:cs="Arial Mäori"/>
                <w:iCs/>
              </w:rPr>
              <w:t>19.8</w:t>
            </w:r>
            <w:r w:rsidR="00470E58" w:rsidRPr="004D3B47">
              <w:rPr>
                <w:szCs w:val="23"/>
              </w:rPr>
              <w:t>% to</w:t>
            </w:r>
            <w:r w:rsidR="009C09D9" w:rsidRPr="004D3B47">
              <w:rPr>
                <w:szCs w:val="23"/>
              </w:rPr>
              <w:t xml:space="preserve"> </w:t>
            </w:r>
            <w:r w:rsidR="006745A7" w:rsidRPr="004D3B47">
              <w:rPr>
                <w:rFonts w:cs="Arial Mäori"/>
                <w:iCs/>
              </w:rPr>
              <w:t>28.2</w:t>
            </w:r>
            <w:r w:rsidR="009C09D9" w:rsidRPr="004D3B47">
              <w:rPr>
                <w:szCs w:val="23"/>
              </w:rPr>
              <w:t>%</w:t>
            </w:r>
            <w:r w:rsidR="00470E58" w:rsidRPr="004D3B47">
              <w:rPr>
                <w:szCs w:val="23"/>
              </w:rPr>
              <w:t xml:space="preserve">) </w:t>
            </w:r>
            <w:r w:rsidR="002544E5" w:rsidRPr="004D3B47">
              <w:rPr>
                <w:szCs w:val="23"/>
              </w:rPr>
              <w:t xml:space="preserve">and </w:t>
            </w:r>
            <w:r w:rsidR="002607AD" w:rsidRPr="004D3B47">
              <w:rPr>
                <w:szCs w:val="23"/>
              </w:rPr>
              <w:t>at</w:t>
            </w:r>
            <w:r w:rsidR="00B30449" w:rsidRPr="004D3B47">
              <w:rPr>
                <w:szCs w:val="23"/>
              </w:rPr>
              <w:t xml:space="preserve"> </w:t>
            </w:r>
            <w:r w:rsidRPr="004D3B47">
              <w:rPr>
                <w:szCs w:val="23"/>
              </w:rPr>
              <w:t>180 days</w:t>
            </w:r>
            <w:r w:rsidR="00470E58" w:rsidRPr="004D3B47">
              <w:rPr>
                <w:szCs w:val="23"/>
              </w:rPr>
              <w:t xml:space="preserve"> (from </w:t>
            </w:r>
            <w:r w:rsidR="006745A7" w:rsidRPr="004D3B47">
              <w:rPr>
                <w:rFonts w:cs="Arial Mäori"/>
                <w:iCs/>
              </w:rPr>
              <w:t>12.5</w:t>
            </w:r>
            <w:r w:rsidR="00470E58" w:rsidRPr="004D3B47">
              <w:rPr>
                <w:szCs w:val="23"/>
              </w:rPr>
              <w:t xml:space="preserve">% to </w:t>
            </w:r>
            <w:r w:rsidR="006745A7" w:rsidRPr="004D3B47">
              <w:rPr>
                <w:rFonts w:cs="Arial Mäori"/>
                <w:iCs/>
              </w:rPr>
              <w:t>16.5</w:t>
            </w:r>
            <w:r w:rsidR="009C09D9" w:rsidRPr="004D3B47">
              <w:rPr>
                <w:rFonts w:cs="Arial Mäori"/>
                <w:iCs/>
              </w:rPr>
              <w:t>%</w:t>
            </w:r>
            <w:r w:rsidR="00470E58" w:rsidRPr="004D3B47">
              <w:rPr>
                <w:szCs w:val="23"/>
              </w:rPr>
              <w:t>)</w:t>
            </w:r>
            <w:r w:rsidR="002733E7" w:rsidRPr="004D3B47">
              <w:rPr>
                <w:szCs w:val="23"/>
              </w:rPr>
              <w:t>. For Māori women</w:t>
            </w:r>
            <w:r w:rsidR="004F0CCF" w:rsidRPr="004D3B47">
              <w:rPr>
                <w:szCs w:val="23"/>
              </w:rPr>
              <w:t>,</w:t>
            </w:r>
            <w:r w:rsidR="002733E7" w:rsidRPr="004D3B47">
              <w:rPr>
                <w:szCs w:val="23"/>
              </w:rPr>
              <w:t xml:space="preserve"> the</w:t>
            </w:r>
            <w:r w:rsidR="002607AD" w:rsidRPr="004D3B47">
              <w:rPr>
                <w:szCs w:val="23"/>
              </w:rPr>
              <w:t>re was a</w:t>
            </w:r>
            <w:r w:rsidR="008A0BED" w:rsidRPr="004D3B47">
              <w:rPr>
                <w:szCs w:val="23"/>
              </w:rPr>
              <w:t xml:space="preserve"> </w:t>
            </w:r>
            <w:r w:rsidR="006745A7" w:rsidRPr="004D3B47">
              <w:rPr>
                <w:rFonts w:cs="Arial Mäori"/>
                <w:iCs/>
              </w:rPr>
              <w:t>decrease</w:t>
            </w:r>
            <w:r w:rsidR="00F40EB9" w:rsidRPr="004D3B47">
              <w:rPr>
                <w:rFonts w:cs="Arial Mäori"/>
                <w:iCs/>
              </w:rPr>
              <w:t xml:space="preserve"> </w:t>
            </w:r>
            <w:r w:rsidR="002733E7" w:rsidRPr="004D3B47">
              <w:rPr>
                <w:szCs w:val="23"/>
              </w:rPr>
              <w:t xml:space="preserve">from </w:t>
            </w:r>
            <w:r w:rsidR="006745A7" w:rsidRPr="004D3B47">
              <w:rPr>
                <w:rFonts w:cs="Arial Mäori"/>
                <w:iCs/>
              </w:rPr>
              <w:t>13.0</w:t>
            </w:r>
            <w:r w:rsidR="00064651" w:rsidRPr="004D3B47">
              <w:rPr>
                <w:szCs w:val="23"/>
              </w:rPr>
              <w:t>%</w:t>
            </w:r>
            <w:r w:rsidR="002733E7" w:rsidRPr="004D3B47">
              <w:rPr>
                <w:szCs w:val="23"/>
              </w:rPr>
              <w:t xml:space="preserve"> </w:t>
            </w:r>
            <w:r w:rsidR="002544E5" w:rsidRPr="004D3B47">
              <w:rPr>
                <w:szCs w:val="23"/>
              </w:rPr>
              <w:t>to</w:t>
            </w:r>
            <w:r w:rsidR="00FE12A3" w:rsidRPr="004D3B47">
              <w:rPr>
                <w:szCs w:val="23"/>
              </w:rPr>
              <w:t xml:space="preserve"> </w:t>
            </w:r>
            <w:r w:rsidR="006745A7" w:rsidRPr="004D3B47">
              <w:rPr>
                <w:rFonts w:cs="Arial Mäori"/>
                <w:iCs/>
              </w:rPr>
              <w:t>11.7</w:t>
            </w:r>
            <w:r w:rsidR="00FE12A3" w:rsidRPr="004D3B47">
              <w:rPr>
                <w:szCs w:val="23"/>
              </w:rPr>
              <w:t>%</w:t>
            </w:r>
            <w:r w:rsidR="002A1F1C" w:rsidRPr="004D3B47">
              <w:rPr>
                <w:rFonts w:cs="Arial Mäori"/>
                <w:iCs/>
              </w:rPr>
              <w:t xml:space="preserve"> </w:t>
            </w:r>
            <w:r w:rsidR="002733E7" w:rsidRPr="004D3B47">
              <w:rPr>
                <w:szCs w:val="23"/>
              </w:rPr>
              <w:t>at 90 days</w:t>
            </w:r>
            <w:r w:rsidR="004D7A8A" w:rsidRPr="004D3B47">
              <w:rPr>
                <w:szCs w:val="23"/>
              </w:rPr>
              <w:t xml:space="preserve">, </w:t>
            </w:r>
            <w:r w:rsidR="00F40EB9" w:rsidRPr="004D3B47">
              <w:rPr>
                <w:szCs w:val="23"/>
              </w:rPr>
              <w:t>and</w:t>
            </w:r>
            <w:r w:rsidR="00470E58" w:rsidRPr="004D3B47">
              <w:rPr>
                <w:szCs w:val="23"/>
              </w:rPr>
              <w:t xml:space="preserve"> </w:t>
            </w:r>
            <w:r w:rsidR="002607AD" w:rsidRPr="004D3B47">
              <w:rPr>
                <w:szCs w:val="23"/>
              </w:rPr>
              <w:t>a</w:t>
            </w:r>
            <w:r w:rsidR="008A0BED" w:rsidRPr="004D3B47">
              <w:rPr>
                <w:szCs w:val="23"/>
              </w:rPr>
              <w:t xml:space="preserve"> </w:t>
            </w:r>
            <w:r w:rsidR="006745A7" w:rsidRPr="004D3B47">
              <w:rPr>
                <w:rFonts w:cs="Arial Mäori"/>
                <w:iCs/>
              </w:rPr>
              <w:t>decrease</w:t>
            </w:r>
            <w:r w:rsidR="00F40EB9" w:rsidRPr="004D3B47">
              <w:rPr>
                <w:rFonts w:cs="Arial Mäori"/>
                <w:iCs/>
              </w:rPr>
              <w:t xml:space="preserve"> </w:t>
            </w:r>
            <w:r w:rsidR="002733E7" w:rsidRPr="004D3B47">
              <w:rPr>
                <w:szCs w:val="23"/>
              </w:rPr>
              <w:t>at 180 days</w:t>
            </w:r>
            <w:r w:rsidR="00A63976" w:rsidRPr="004D3B47">
              <w:rPr>
                <w:szCs w:val="23"/>
              </w:rPr>
              <w:t xml:space="preserve"> </w:t>
            </w:r>
            <w:r w:rsidR="0051690E" w:rsidRPr="004D3B47">
              <w:rPr>
                <w:szCs w:val="23"/>
              </w:rPr>
              <w:t>from</w:t>
            </w:r>
            <w:r w:rsidR="002733E7" w:rsidRPr="004D3B47">
              <w:rPr>
                <w:szCs w:val="23"/>
              </w:rPr>
              <w:t xml:space="preserve"> </w:t>
            </w:r>
            <w:r w:rsidR="006745A7" w:rsidRPr="004D3B47">
              <w:rPr>
                <w:rFonts w:cs="Arial Mäori"/>
                <w:iCs/>
              </w:rPr>
              <w:t>8.8</w:t>
            </w:r>
            <w:r w:rsidR="00064651" w:rsidRPr="004D3B47">
              <w:rPr>
                <w:szCs w:val="23"/>
              </w:rPr>
              <w:t>%</w:t>
            </w:r>
            <w:r w:rsidR="002A1F1C" w:rsidRPr="004D3B47">
              <w:rPr>
                <w:szCs w:val="23"/>
              </w:rPr>
              <w:t xml:space="preserve"> </w:t>
            </w:r>
            <w:r w:rsidR="002544E5" w:rsidRPr="004D3B47">
              <w:rPr>
                <w:szCs w:val="23"/>
              </w:rPr>
              <w:t>to</w:t>
            </w:r>
            <w:r w:rsidR="00F40EB9" w:rsidRPr="004D3B47">
              <w:rPr>
                <w:szCs w:val="23"/>
              </w:rPr>
              <w:t xml:space="preserve"> </w:t>
            </w:r>
            <w:r w:rsidR="006745A7" w:rsidRPr="004D3B47">
              <w:rPr>
                <w:rFonts w:cs="Arial Mäori"/>
                <w:iCs/>
              </w:rPr>
              <w:t>7.2</w:t>
            </w:r>
            <w:r w:rsidR="009C09D9" w:rsidRPr="004D3B47">
              <w:rPr>
                <w:szCs w:val="23"/>
              </w:rPr>
              <w:t>%</w:t>
            </w:r>
            <w:r w:rsidR="002733E7" w:rsidRPr="004D3B47">
              <w:rPr>
                <w:szCs w:val="23"/>
              </w:rPr>
              <w:t xml:space="preserve">. </w:t>
            </w:r>
            <w:r w:rsidR="00F40EB9" w:rsidRPr="004D3B47">
              <w:rPr>
                <w:szCs w:val="23"/>
              </w:rPr>
              <w:t>For Asian women, there was a</w:t>
            </w:r>
            <w:r w:rsidR="00B9767A" w:rsidRPr="004D3B47">
              <w:rPr>
                <w:szCs w:val="23"/>
              </w:rPr>
              <w:t>n</w:t>
            </w:r>
            <w:r w:rsidR="00F40EB9" w:rsidRPr="004D3B47">
              <w:rPr>
                <w:szCs w:val="23"/>
              </w:rPr>
              <w:t xml:space="preserve"> </w:t>
            </w:r>
            <w:r w:rsidR="006745A7" w:rsidRPr="004D3B47">
              <w:rPr>
                <w:rFonts w:cs="Arial Mäori"/>
                <w:iCs/>
              </w:rPr>
              <w:t>increase</w:t>
            </w:r>
            <w:r w:rsidR="00F40EB9" w:rsidRPr="004D3B47">
              <w:rPr>
                <w:rFonts w:cs="Arial Mäori"/>
                <w:iCs/>
              </w:rPr>
              <w:t xml:space="preserve"> </w:t>
            </w:r>
            <w:r w:rsidR="00F40EB9" w:rsidRPr="004D3B47">
              <w:rPr>
                <w:szCs w:val="23"/>
              </w:rPr>
              <w:t xml:space="preserve">from </w:t>
            </w:r>
            <w:r w:rsidR="00B9767A" w:rsidRPr="004D3B47">
              <w:rPr>
                <w:rFonts w:cs="Arial Mäori"/>
                <w:iCs/>
              </w:rPr>
              <w:t xml:space="preserve">8.7% </w:t>
            </w:r>
            <w:r w:rsidR="00F40EB9" w:rsidRPr="004D3B47">
              <w:rPr>
                <w:szCs w:val="23"/>
              </w:rPr>
              <w:t xml:space="preserve">to </w:t>
            </w:r>
            <w:r w:rsidR="006745A7" w:rsidRPr="004D3B47">
              <w:rPr>
                <w:rFonts w:cs="Arial Mäori"/>
                <w:iCs/>
              </w:rPr>
              <w:t>13.3</w:t>
            </w:r>
            <w:r w:rsidR="00F40EB9" w:rsidRPr="004D3B47">
              <w:rPr>
                <w:szCs w:val="23"/>
              </w:rPr>
              <w:t>%</w:t>
            </w:r>
            <w:r w:rsidR="00F40EB9" w:rsidRPr="004D3B47">
              <w:rPr>
                <w:rFonts w:cs="Arial Mäori"/>
                <w:iCs/>
              </w:rPr>
              <w:t xml:space="preserve"> </w:t>
            </w:r>
            <w:r w:rsidR="00F40EB9" w:rsidRPr="004D3B47">
              <w:rPr>
                <w:szCs w:val="23"/>
              </w:rPr>
              <w:t xml:space="preserve">at 90 days, and an </w:t>
            </w:r>
            <w:r w:rsidR="006745A7" w:rsidRPr="004D3B47">
              <w:rPr>
                <w:rFonts w:cs="Arial Mäori"/>
                <w:iCs/>
              </w:rPr>
              <w:t>increase</w:t>
            </w:r>
            <w:r w:rsidR="00A26D58">
              <w:rPr>
                <w:rFonts w:cs="Arial Mäori"/>
                <w:iCs/>
              </w:rPr>
              <w:t xml:space="preserve"> </w:t>
            </w:r>
            <w:r w:rsidR="00F40EB9" w:rsidRPr="004D3B47">
              <w:rPr>
                <w:szCs w:val="23"/>
              </w:rPr>
              <w:t xml:space="preserve">at 180 days from </w:t>
            </w:r>
            <w:r w:rsidR="006745A7" w:rsidRPr="004D3B47">
              <w:rPr>
                <w:rFonts w:cs="Arial Mäori"/>
                <w:iCs/>
              </w:rPr>
              <w:t>4.</w:t>
            </w:r>
            <w:r w:rsidR="006745A7" w:rsidRPr="004D3B47">
              <w:t>6</w:t>
            </w:r>
            <w:r w:rsidR="00F40EB9" w:rsidRPr="004D3B47">
              <w:rPr>
                <w:szCs w:val="23"/>
              </w:rPr>
              <w:t xml:space="preserve">% to </w:t>
            </w:r>
            <w:r w:rsidR="006745A7" w:rsidRPr="004D3B47">
              <w:rPr>
                <w:rFonts w:cs="Arial Mäori"/>
                <w:iCs/>
              </w:rPr>
              <w:t>8.</w:t>
            </w:r>
            <w:r w:rsidR="006745A7" w:rsidRPr="004D3B47">
              <w:t>1</w:t>
            </w:r>
            <w:r w:rsidR="00F40EB9" w:rsidRPr="004D3B47">
              <w:rPr>
                <w:szCs w:val="23"/>
              </w:rPr>
              <w:t>%.</w:t>
            </w:r>
            <w:r w:rsidR="00A26D58">
              <w:rPr>
                <w:szCs w:val="23"/>
              </w:rPr>
              <w:t xml:space="preserve"> </w:t>
            </w:r>
            <w:r w:rsidR="00F40EB9" w:rsidRPr="004D3B47">
              <w:rPr>
                <w:szCs w:val="23"/>
              </w:rPr>
              <w:t xml:space="preserve">For </w:t>
            </w:r>
            <w:r w:rsidR="00365ACF">
              <w:rPr>
                <w:szCs w:val="23"/>
              </w:rPr>
              <w:t>European/ Other</w:t>
            </w:r>
            <w:r w:rsidR="00F40EB9" w:rsidRPr="004D3B47">
              <w:rPr>
                <w:szCs w:val="23"/>
              </w:rPr>
              <w:t xml:space="preserve"> women, there was a</w:t>
            </w:r>
            <w:r w:rsidR="00365ACF">
              <w:rPr>
                <w:szCs w:val="23"/>
              </w:rPr>
              <w:t>n</w:t>
            </w:r>
            <w:r w:rsidR="00F40EB9" w:rsidRPr="004D3B47">
              <w:rPr>
                <w:szCs w:val="23"/>
              </w:rPr>
              <w:t xml:space="preserve"> </w:t>
            </w:r>
            <w:r w:rsidR="006745A7" w:rsidRPr="004D3B47">
              <w:rPr>
                <w:rFonts w:cs="Arial Mäori"/>
                <w:iCs/>
              </w:rPr>
              <w:t>increase</w:t>
            </w:r>
            <w:r w:rsidR="00F40EB9" w:rsidRPr="004D3B47">
              <w:t xml:space="preserve"> </w:t>
            </w:r>
            <w:r w:rsidR="00F40EB9" w:rsidRPr="004D3B47">
              <w:rPr>
                <w:szCs w:val="23"/>
              </w:rPr>
              <w:t xml:space="preserve">from </w:t>
            </w:r>
            <w:r w:rsidR="006745A7" w:rsidRPr="004D3B47">
              <w:t>6.6</w:t>
            </w:r>
            <w:r w:rsidR="00F40EB9" w:rsidRPr="004D3B47">
              <w:rPr>
                <w:szCs w:val="23"/>
              </w:rPr>
              <w:t xml:space="preserve">% to </w:t>
            </w:r>
            <w:r w:rsidR="006745A7" w:rsidRPr="004D3B47">
              <w:t>8</w:t>
            </w:r>
            <w:r w:rsidR="006745A7" w:rsidRPr="004D3B47">
              <w:rPr>
                <w:rFonts w:cs="Arial Mäori"/>
                <w:iCs/>
              </w:rPr>
              <w:t>.9</w:t>
            </w:r>
            <w:r w:rsidR="00F40EB9" w:rsidRPr="004D3B47">
              <w:rPr>
                <w:szCs w:val="23"/>
              </w:rPr>
              <w:t>%</w:t>
            </w:r>
            <w:r w:rsidR="00F40EB9" w:rsidRPr="004D3B47">
              <w:rPr>
                <w:rFonts w:cs="Arial Mäori"/>
                <w:iCs/>
              </w:rPr>
              <w:t xml:space="preserve"> </w:t>
            </w:r>
            <w:r w:rsidR="00F40EB9" w:rsidRPr="004D3B47">
              <w:rPr>
                <w:szCs w:val="23"/>
              </w:rPr>
              <w:t xml:space="preserve">at 90 days, and an </w:t>
            </w:r>
            <w:r w:rsidR="006745A7" w:rsidRPr="004D3B47">
              <w:rPr>
                <w:rFonts w:cs="Arial Mäori"/>
                <w:iCs/>
              </w:rPr>
              <w:t>increase</w:t>
            </w:r>
            <w:r w:rsidR="00F40EB9" w:rsidRPr="004D3B47">
              <w:rPr>
                <w:rFonts w:cs="Arial Mäori"/>
                <w:iCs/>
              </w:rPr>
              <w:t xml:space="preserve"> </w:t>
            </w:r>
            <w:r w:rsidR="00F40EB9" w:rsidRPr="004D3B47">
              <w:rPr>
                <w:szCs w:val="23"/>
              </w:rPr>
              <w:t>was observed</w:t>
            </w:r>
            <w:r w:rsidR="00A26D58">
              <w:rPr>
                <w:szCs w:val="23"/>
              </w:rPr>
              <w:t xml:space="preserve"> </w:t>
            </w:r>
            <w:r w:rsidR="00F40EB9" w:rsidRPr="004D3B47">
              <w:rPr>
                <w:szCs w:val="23"/>
              </w:rPr>
              <w:t xml:space="preserve">at 180 days from </w:t>
            </w:r>
            <w:r w:rsidR="006745A7" w:rsidRPr="004D3B47">
              <w:t>4.4</w:t>
            </w:r>
            <w:r w:rsidR="00F40EB9" w:rsidRPr="004D3B47">
              <w:rPr>
                <w:szCs w:val="23"/>
              </w:rPr>
              <w:t xml:space="preserve">% to </w:t>
            </w:r>
            <w:r w:rsidR="006745A7" w:rsidRPr="004D3B47">
              <w:rPr>
                <w:rFonts w:cs="Arial Mäori"/>
                <w:iCs/>
              </w:rPr>
              <w:t>5.0</w:t>
            </w:r>
            <w:r w:rsidR="00F40EB9" w:rsidRPr="004D3B47">
              <w:rPr>
                <w:szCs w:val="23"/>
              </w:rPr>
              <w:t>%.</w:t>
            </w:r>
            <w:r w:rsidR="00A26D58">
              <w:rPr>
                <w:szCs w:val="23"/>
              </w:rPr>
              <w:t xml:space="preserve"> </w:t>
            </w:r>
          </w:p>
          <w:p w14:paraId="2856FADC" w14:textId="2AD72EF8" w:rsidR="006444E8" w:rsidRPr="004D3B47" w:rsidRDefault="006444E8" w:rsidP="00624C29">
            <w:pPr>
              <w:ind w:right="34"/>
              <w:jc w:val="both"/>
              <w:rPr>
                <w:szCs w:val="23"/>
              </w:rPr>
            </w:pPr>
          </w:p>
        </w:tc>
      </w:tr>
      <w:tr w:rsidR="00BE6D7F" w:rsidRPr="004D3B47" w14:paraId="4805A399" w14:textId="77777777" w:rsidTr="00BE6D7F">
        <w:tc>
          <w:tcPr>
            <w:tcW w:w="1791" w:type="dxa"/>
          </w:tcPr>
          <w:p w14:paraId="2C64530C" w14:textId="77777777" w:rsidR="00BE6D7F" w:rsidRPr="004D3B47" w:rsidRDefault="00BE6D7F" w:rsidP="00DE16F5">
            <w:pPr>
              <w:spacing w:before="120"/>
              <w:ind w:right="544"/>
              <w:jc w:val="both"/>
              <w:rPr>
                <w:b/>
              </w:rPr>
            </w:pPr>
            <w:r w:rsidRPr="004D3B47">
              <w:rPr>
                <w:b/>
              </w:rPr>
              <w:t>Comments</w:t>
            </w:r>
          </w:p>
        </w:tc>
        <w:tc>
          <w:tcPr>
            <w:tcW w:w="7531" w:type="dxa"/>
          </w:tcPr>
          <w:p w14:paraId="1FD2ABDC" w14:textId="3144E61C" w:rsidR="00BE6D7F" w:rsidRPr="004D3B47" w:rsidRDefault="00BE6D7F" w:rsidP="00624C29">
            <w:pPr>
              <w:spacing w:before="120"/>
              <w:jc w:val="both"/>
              <w:rPr>
                <w:lang w:val="en-NZ"/>
              </w:rPr>
            </w:pPr>
            <w:r w:rsidRPr="004D3B47">
              <w:rPr>
                <w:lang w:val="en-NZ"/>
              </w:rPr>
              <w:t xml:space="preserve">The proportion of women with a follow-up test of any kind provides useful additional information. While </w:t>
            </w:r>
            <w:r w:rsidR="006745A7" w:rsidRPr="004D3B47">
              <w:rPr>
                <w:rFonts w:cs="Arial Mäori"/>
                <w:iCs/>
              </w:rPr>
              <w:t>18.8</w:t>
            </w:r>
            <w:r w:rsidRPr="004D3B47">
              <w:rPr>
                <w:lang w:val="en-NZ"/>
              </w:rPr>
              <w:t xml:space="preserve">% of women with </w:t>
            </w:r>
            <w:r w:rsidR="00365ACF">
              <w:rPr>
                <w:lang w:val="en-NZ"/>
              </w:rPr>
              <w:t>high-grade</w:t>
            </w:r>
            <w:r w:rsidRPr="004D3B47">
              <w:rPr>
                <w:lang w:val="en-NZ"/>
              </w:rPr>
              <w:t xml:space="preserve"> cytology reports had no record of a histology report within 90 days, the proportion without a record of a follow-up test of any kind was much lower </w:t>
            </w:r>
            <w:r w:rsidR="00064651" w:rsidRPr="004D3B47">
              <w:rPr>
                <w:lang w:val="en-NZ"/>
              </w:rPr>
              <w:t>(</w:t>
            </w:r>
            <w:r w:rsidR="006745A7" w:rsidRPr="004D3B47">
              <w:rPr>
                <w:rFonts w:cs="Arial Mäori"/>
                <w:iCs/>
              </w:rPr>
              <w:t>10.9</w:t>
            </w:r>
            <w:r w:rsidR="0018653E" w:rsidRPr="004D3B47">
              <w:rPr>
                <w:lang w:val="en-NZ"/>
              </w:rPr>
              <w:t>%</w:t>
            </w:r>
            <w:r w:rsidR="00064651" w:rsidRPr="004D3B47">
              <w:rPr>
                <w:lang w:val="en-NZ"/>
              </w:rPr>
              <w:t>)</w:t>
            </w:r>
            <w:r w:rsidRPr="004D3B47">
              <w:rPr>
                <w:lang w:val="en-NZ"/>
              </w:rPr>
              <w:t>.</w:t>
            </w:r>
            <w:r w:rsidR="0018653E" w:rsidRPr="004D3B47">
              <w:rPr>
                <w:lang w:val="en-NZ"/>
              </w:rPr>
              <w:t xml:space="preserve"> </w:t>
            </w:r>
            <w:r w:rsidRPr="004D3B47">
              <w:rPr>
                <w:lang w:val="en-NZ"/>
              </w:rPr>
              <w:t xml:space="preserve">The same was also true at 180 days, where </w:t>
            </w:r>
            <w:r w:rsidR="006745A7" w:rsidRPr="004D3B47">
              <w:rPr>
                <w:rFonts w:cs="Arial Mäori"/>
                <w:iCs/>
              </w:rPr>
              <w:t>12.2</w:t>
            </w:r>
            <w:r w:rsidRPr="004D3B47">
              <w:rPr>
                <w:lang w:val="en-NZ"/>
              </w:rPr>
              <w:t xml:space="preserve">% of women with </w:t>
            </w:r>
            <w:r w:rsidR="00365ACF">
              <w:rPr>
                <w:lang w:val="en-NZ"/>
              </w:rPr>
              <w:t>high-grade</w:t>
            </w:r>
            <w:r w:rsidRPr="004D3B47">
              <w:rPr>
                <w:lang w:val="en-NZ"/>
              </w:rPr>
              <w:t xml:space="preserve"> cytology reports had no record of a histology report within 180 days, but the proportion without a record of a follow-up test of any kind was much lower </w:t>
            </w:r>
            <w:r w:rsidR="00064651" w:rsidRPr="004D3B47">
              <w:t>(</w:t>
            </w:r>
            <w:r w:rsidR="006745A7" w:rsidRPr="004D3B47">
              <w:rPr>
                <w:rFonts w:cs="Arial Mäori"/>
                <w:iCs/>
              </w:rPr>
              <w:t>6.3</w:t>
            </w:r>
            <w:r w:rsidR="0018653E" w:rsidRPr="004D3B47">
              <w:t>%</w:t>
            </w:r>
            <w:r w:rsidR="00064651" w:rsidRPr="004D3B47">
              <w:t>)</w:t>
            </w:r>
            <w:r w:rsidRPr="004D3B47">
              <w:t>.</w:t>
            </w:r>
            <w:r w:rsidR="0018653E" w:rsidRPr="004D3B47">
              <w:t xml:space="preserve"> </w:t>
            </w:r>
            <w:r w:rsidRPr="004D3B47">
              <w:rPr>
                <w:lang w:val="en-NZ"/>
              </w:rPr>
              <w:t>Consistent with previous monitoring reports, many of the women with no follow-up histology recorded do have a record of some follow-up test. This provides reassurance that many women without histology have not been lost to follow-up.</w:t>
            </w:r>
          </w:p>
          <w:p w14:paraId="7017C8BF" w14:textId="77777777" w:rsidR="00BE6D7F" w:rsidRPr="004D3B47" w:rsidRDefault="00BE6D7F" w:rsidP="00624C29">
            <w:pPr>
              <w:jc w:val="both"/>
            </w:pPr>
          </w:p>
          <w:p w14:paraId="5B7D3F92" w14:textId="77777777" w:rsidR="00BE6D7F" w:rsidRPr="004D3B47" w:rsidRDefault="00BE6D7F" w:rsidP="00624C29">
            <w:pPr>
              <w:jc w:val="both"/>
              <w:rPr>
                <w:szCs w:val="23"/>
              </w:rPr>
            </w:pPr>
            <w:r w:rsidRPr="004D3B47">
              <w:rPr>
                <w:szCs w:val="23"/>
              </w:rPr>
              <w:t>The measure of whether or not there has been a follow-up test of any sort considers cytology, colposcopy, histology and HPV tests. Therefore</w:t>
            </w:r>
            <w:r w:rsidR="00385285" w:rsidRPr="004D3B47">
              <w:rPr>
                <w:szCs w:val="23"/>
              </w:rPr>
              <w:t>,</w:t>
            </w:r>
            <w:r w:rsidRPr="004D3B47">
              <w:rPr>
                <w:szCs w:val="23"/>
              </w:rPr>
              <w:t xml:space="preserve"> changes in women with a follow-up </w:t>
            </w:r>
            <w:r w:rsidR="00C051FC" w:rsidRPr="004D3B47">
              <w:rPr>
                <w:szCs w:val="23"/>
              </w:rPr>
              <w:t xml:space="preserve">test </w:t>
            </w:r>
            <w:r w:rsidRPr="004D3B47">
              <w:rPr>
                <w:szCs w:val="23"/>
              </w:rPr>
              <w:t xml:space="preserve">of any kind may also reflect changes in the completeness of reporting </w:t>
            </w:r>
            <w:r w:rsidR="0033422D" w:rsidRPr="004D3B47">
              <w:rPr>
                <w:szCs w:val="23"/>
              </w:rPr>
              <w:t xml:space="preserve">colposcopy data to </w:t>
            </w:r>
            <w:r w:rsidRPr="004D3B47">
              <w:rPr>
                <w:szCs w:val="23"/>
              </w:rPr>
              <w:t>the NCSP Register</w:t>
            </w:r>
            <w:r w:rsidR="0033422D" w:rsidRPr="004D3B47">
              <w:rPr>
                <w:szCs w:val="23"/>
              </w:rPr>
              <w:t>.</w:t>
            </w:r>
            <w:r w:rsidR="002F5DD0" w:rsidRPr="004D3B47">
              <w:rPr>
                <w:szCs w:val="23"/>
              </w:rPr>
              <w:t xml:space="preserve"> </w:t>
            </w:r>
            <w:r w:rsidR="0033422D" w:rsidRPr="004D3B47">
              <w:rPr>
                <w:szCs w:val="23"/>
              </w:rPr>
              <w:t xml:space="preserve">This </w:t>
            </w:r>
            <w:r w:rsidR="00EE46F7" w:rsidRPr="004D3B47">
              <w:rPr>
                <w:szCs w:val="23"/>
              </w:rPr>
              <w:t>is expected to</w:t>
            </w:r>
            <w:r w:rsidR="0033422D" w:rsidRPr="004D3B47">
              <w:rPr>
                <w:szCs w:val="23"/>
              </w:rPr>
              <w:t xml:space="preserve"> improve n</w:t>
            </w:r>
            <w:r w:rsidR="00EE46F7" w:rsidRPr="004D3B47">
              <w:rPr>
                <w:szCs w:val="23"/>
              </w:rPr>
              <w:t>ow that</w:t>
            </w:r>
            <w:r w:rsidR="0033422D" w:rsidRPr="004D3B47">
              <w:rPr>
                <w:szCs w:val="23"/>
              </w:rPr>
              <w:t xml:space="preserve"> </w:t>
            </w:r>
            <w:r w:rsidR="002F5DD0" w:rsidRPr="004D3B47">
              <w:rPr>
                <w:szCs w:val="23"/>
              </w:rPr>
              <w:t xml:space="preserve">the time period of the data used to report on this indicator is after </w:t>
            </w:r>
            <w:r w:rsidR="0033422D" w:rsidRPr="004D3B47">
              <w:rPr>
                <w:szCs w:val="23"/>
              </w:rPr>
              <w:t xml:space="preserve">all DHBs </w:t>
            </w:r>
            <w:r w:rsidR="002F5DD0" w:rsidRPr="004D3B47">
              <w:rPr>
                <w:szCs w:val="23"/>
              </w:rPr>
              <w:t xml:space="preserve">began </w:t>
            </w:r>
            <w:r w:rsidR="0033422D" w:rsidRPr="004D3B47">
              <w:rPr>
                <w:szCs w:val="23"/>
              </w:rPr>
              <w:t>electronically</w:t>
            </w:r>
            <w:r w:rsidRPr="004D3B47">
              <w:rPr>
                <w:szCs w:val="23"/>
              </w:rPr>
              <w:t xml:space="preserve"> reporting </w:t>
            </w:r>
            <w:r w:rsidR="0033422D" w:rsidRPr="004D3B47">
              <w:rPr>
                <w:szCs w:val="23"/>
              </w:rPr>
              <w:t>2013 Colposcopy Standards data to</w:t>
            </w:r>
            <w:r w:rsidRPr="004D3B47">
              <w:rPr>
                <w:szCs w:val="23"/>
              </w:rPr>
              <w:t xml:space="preserve"> the Register</w:t>
            </w:r>
            <w:r w:rsidR="00D50B66" w:rsidRPr="004D3B47">
              <w:rPr>
                <w:szCs w:val="23"/>
              </w:rPr>
              <w:t xml:space="preserve"> for the full </w:t>
            </w:r>
            <w:r w:rsidR="00E30977" w:rsidRPr="004D3B47">
              <w:rPr>
                <w:szCs w:val="23"/>
              </w:rPr>
              <w:t xml:space="preserve">reporting </w:t>
            </w:r>
            <w:r w:rsidR="00D50B66" w:rsidRPr="004D3B47">
              <w:rPr>
                <w:szCs w:val="23"/>
              </w:rPr>
              <w:t>period</w:t>
            </w:r>
            <w:r w:rsidRPr="004D3B47">
              <w:rPr>
                <w:szCs w:val="23"/>
              </w:rPr>
              <w:t>.</w:t>
            </w:r>
            <w:r w:rsidR="006F5F2F" w:rsidRPr="004D3B47">
              <w:rPr>
                <w:szCs w:val="23"/>
              </w:rPr>
              <w:t xml:space="preserve"> </w:t>
            </w:r>
          </w:p>
          <w:p w14:paraId="6EFCAB5D" w14:textId="77777777" w:rsidR="00BE6D7F" w:rsidRPr="004D3B47" w:rsidRDefault="00BE6D7F" w:rsidP="00624C29">
            <w:pPr>
              <w:pStyle w:val="NoSpacing"/>
              <w:jc w:val="both"/>
            </w:pPr>
          </w:p>
          <w:p w14:paraId="6E46FB21" w14:textId="0FEB9B5E" w:rsidR="00F706C7" w:rsidRPr="004D3B47" w:rsidRDefault="00F706C7" w:rsidP="00624C29">
            <w:pPr>
              <w:jc w:val="both"/>
            </w:pPr>
            <w:r w:rsidRPr="004D3B47">
              <w:t xml:space="preserve">Note that some women presenting with </w:t>
            </w:r>
            <w:r w:rsidR="00444A5F" w:rsidRPr="004D3B47">
              <w:t xml:space="preserve">high grade glandular cytology or </w:t>
            </w:r>
            <w:r w:rsidRPr="004D3B47">
              <w:t xml:space="preserve">cancer may be referred directly to </w:t>
            </w:r>
            <w:r w:rsidR="00444A5F" w:rsidRPr="004D3B47">
              <w:t>gynae-</w:t>
            </w:r>
            <w:r w:rsidRPr="004D3B47">
              <w:t xml:space="preserve">oncology and therefore not </w:t>
            </w:r>
            <w:r w:rsidR="00383178" w:rsidRPr="004D3B47">
              <w:t xml:space="preserve">be </w:t>
            </w:r>
            <w:r w:rsidRPr="004D3B47">
              <w:t>recorded on the NCSP Register.</w:t>
            </w:r>
            <w:r w:rsidR="00981F43" w:rsidRPr="004D3B47">
              <w:t xml:space="preserve"> </w:t>
            </w:r>
            <w:r w:rsidR="004B5009" w:rsidRPr="004D3B47">
              <w:t>Analyses undertaken for the related performance measure, Indicator 7.1</w:t>
            </w:r>
            <w:r w:rsidR="00DC4605" w:rsidRPr="004D3B47">
              <w:t>,</w:t>
            </w:r>
            <w:r w:rsidR="004B5009" w:rsidRPr="004D3B47">
              <w:t xml:space="preserve"> show that women with abnormal glandular results consistent with adenocarcinoma </w:t>
            </w:r>
            <w:r w:rsidR="00DC4605" w:rsidRPr="004D3B47">
              <w:t xml:space="preserve">(Bethesda codes AC1-5) </w:t>
            </w:r>
            <w:r w:rsidR="004B5009" w:rsidRPr="004D3B47">
              <w:t>were less likely to have a colposcopy referral recorded than other women with cytological suspicion of invasive disease (</w:t>
            </w:r>
            <w:r w:rsidR="004B5009" w:rsidRPr="004D3B47">
              <w:fldChar w:fldCharType="begin"/>
            </w:r>
            <w:r w:rsidR="004B5009" w:rsidRPr="004D3B47">
              <w:instrText xml:space="preserve"> REF _Ref336249578 \h </w:instrText>
            </w:r>
            <w:r w:rsidR="00624C29">
              <w:instrText xml:space="preserve"> \* MERGEFORMAT </w:instrText>
            </w:r>
            <w:r w:rsidR="004B5009" w:rsidRPr="004D3B47">
              <w:fldChar w:fldCharType="separate"/>
            </w:r>
            <w:r w:rsidR="00D03680" w:rsidRPr="004D3B47">
              <w:t xml:space="preserve">Table </w:t>
            </w:r>
            <w:r w:rsidR="00D03680">
              <w:rPr>
                <w:noProof/>
              </w:rPr>
              <w:t>65</w:t>
            </w:r>
            <w:r w:rsidR="004B5009" w:rsidRPr="004D3B47">
              <w:fldChar w:fldCharType="end"/>
            </w:r>
            <w:r w:rsidR="004B5009" w:rsidRPr="004D3B47">
              <w:t xml:space="preserve">). </w:t>
            </w:r>
            <w:r w:rsidR="00E102C0" w:rsidRPr="004D3B47">
              <w:t>While these represent a small number of women in absolute terms, they are potentially a noticeable proportion of the women with an urgent referral (for example, the six women with no follow-up within 180 days).</w:t>
            </w:r>
            <w:r w:rsidR="00A26D58">
              <w:t xml:space="preserve"> </w:t>
            </w:r>
            <w:r w:rsidRPr="004D3B47">
              <w:t xml:space="preserve">This may have contributed to the lower rates of follow-up recorded for women with </w:t>
            </w:r>
            <w:r w:rsidRPr="004D3B47">
              <w:rPr>
                <w:rFonts w:asciiTheme="minorHAnsi" w:hAnsiTheme="minorHAnsi"/>
              </w:rPr>
              <w:t>an urgent referral, due to a suspicion of invasive disease.</w:t>
            </w:r>
          </w:p>
          <w:p w14:paraId="341D1401" w14:textId="77777777" w:rsidR="00BE6D7F" w:rsidRPr="004D3B47" w:rsidRDefault="00BE6D7F" w:rsidP="00624C29">
            <w:pPr>
              <w:jc w:val="both"/>
              <w:rPr>
                <w:szCs w:val="23"/>
              </w:rPr>
            </w:pPr>
          </w:p>
          <w:p w14:paraId="5A953D4F" w14:textId="143B5DD9" w:rsidR="00BE6D7F" w:rsidRPr="004D3B47" w:rsidRDefault="00BE6D7F" w:rsidP="00624C29">
            <w:pPr>
              <w:jc w:val="both"/>
            </w:pPr>
            <w:r w:rsidRPr="004D3B47">
              <w:rPr>
                <w:szCs w:val="23"/>
              </w:rPr>
              <w:t xml:space="preserve">Note that while all </w:t>
            </w:r>
            <w:r w:rsidRPr="004D3B47">
              <w:rPr>
                <w:i/>
                <w:szCs w:val="23"/>
              </w:rPr>
              <w:t>cytology results</w:t>
            </w:r>
            <w:r w:rsidRPr="004D3B47">
              <w:rPr>
                <w:szCs w:val="23"/>
              </w:rPr>
              <w:t xml:space="preserve"> which indicated that a woman was under specialist management were excluded from the measure of follow-up, not all </w:t>
            </w:r>
            <w:r w:rsidRPr="004D3B47">
              <w:rPr>
                <w:i/>
                <w:szCs w:val="23"/>
              </w:rPr>
              <w:t>women</w:t>
            </w:r>
            <w:r w:rsidRPr="004D3B47">
              <w:rPr>
                <w:szCs w:val="23"/>
              </w:rPr>
              <w:t xml:space="preserve"> who h</w:t>
            </w:r>
            <w:r w:rsidR="0031288A" w:rsidRPr="004D3B47">
              <w:rPr>
                <w:szCs w:val="23"/>
              </w:rPr>
              <w:t>ad these cytology results were.</w:t>
            </w:r>
            <w:r w:rsidRPr="004D3B47">
              <w:rPr>
                <w:szCs w:val="23"/>
              </w:rPr>
              <w:t xml:space="preserve"> If all cytology results for a woman indicated that she was under specialist management, she was excluded.</w:t>
            </w:r>
            <w:r w:rsidR="00A26D58">
              <w:rPr>
                <w:szCs w:val="23"/>
              </w:rPr>
              <w:t xml:space="preserve"> </w:t>
            </w:r>
            <w:r w:rsidRPr="004D3B47">
              <w:rPr>
                <w:szCs w:val="23"/>
              </w:rPr>
              <w:t xml:space="preserve">However, any woman with at least one </w:t>
            </w:r>
            <w:r w:rsidR="00365ACF">
              <w:rPr>
                <w:szCs w:val="23"/>
              </w:rPr>
              <w:t>high-grade</w:t>
            </w:r>
            <w:r w:rsidRPr="004D3B47">
              <w:rPr>
                <w:szCs w:val="23"/>
              </w:rPr>
              <w:t xml:space="preserve"> cytology result which did </w:t>
            </w:r>
            <w:r w:rsidRPr="004D3B47">
              <w:rPr>
                <w:i/>
                <w:szCs w:val="23"/>
              </w:rPr>
              <w:t>not</w:t>
            </w:r>
            <w:r w:rsidRPr="004D3B47">
              <w:rPr>
                <w:szCs w:val="23"/>
              </w:rPr>
              <w:t xml:space="preserve"> indicate that she was under specialist management was included in the group in whom histo</w:t>
            </w:r>
            <w:r w:rsidR="00FD7BC0" w:rsidRPr="004D3B47">
              <w:rPr>
                <w:szCs w:val="23"/>
              </w:rPr>
              <w:t>logical follow-up was measured.</w:t>
            </w:r>
            <w:r w:rsidRPr="004D3B47">
              <w:rPr>
                <w:szCs w:val="23"/>
              </w:rPr>
              <w:t xml:space="preserve"> It was assumed that any </w:t>
            </w:r>
            <w:r w:rsidR="00365ACF">
              <w:rPr>
                <w:szCs w:val="23"/>
              </w:rPr>
              <w:t>high-grade</w:t>
            </w:r>
            <w:r w:rsidRPr="004D3B47">
              <w:rPr>
                <w:szCs w:val="23"/>
              </w:rPr>
              <w:t xml:space="preserve"> cytology result without this indication should have been followed up in some way, regardless of other cytology results in the period.</w:t>
            </w:r>
            <w:r w:rsidR="00A26D58">
              <w:rPr>
                <w:szCs w:val="23"/>
              </w:rPr>
              <w:t xml:space="preserve"> </w:t>
            </w:r>
            <w:r w:rsidRPr="004D3B47">
              <w:rPr>
                <w:szCs w:val="23"/>
              </w:rPr>
              <w:t xml:space="preserve">All of the cytology tests selected for </w:t>
            </w:r>
            <w:r w:rsidR="005D6229" w:rsidRPr="004D3B47">
              <w:rPr>
                <w:szCs w:val="23"/>
              </w:rPr>
              <w:t>follow-up</w:t>
            </w:r>
            <w:r w:rsidRPr="004D3B47">
              <w:rPr>
                <w:szCs w:val="23"/>
              </w:rPr>
              <w:t xml:space="preserve"> indicated that referral or further assessment was recommended. </w:t>
            </w:r>
          </w:p>
          <w:p w14:paraId="2A5DDC76" w14:textId="77777777" w:rsidR="00BE6D7F" w:rsidRPr="004D3B47" w:rsidRDefault="00BE6D7F" w:rsidP="00624C29">
            <w:pPr>
              <w:jc w:val="both"/>
              <w:rPr>
                <w:szCs w:val="23"/>
              </w:rPr>
            </w:pPr>
          </w:p>
          <w:p w14:paraId="6DDF6FC2" w14:textId="77777777" w:rsidR="00BE6D7F" w:rsidRPr="004D3B47" w:rsidRDefault="00BE6D7F" w:rsidP="00624C29">
            <w:pPr>
              <w:jc w:val="both"/>
              <w:rPr>
                <w:szCs w:val="23"/>
              </w:rPr>
            </w:pPr>
            <w:r w:rsidRPr="004D3B47">
              <w:rPr>
                <w:szCs w:val="23"/>
              </w:rPr>
              <w:t xml:space="preserve">The risk level for women with no recorded biopsy is difficult to ascertain because a lack of histology can be due to a number of reasons, including: </w:t>
            </w:r>
          </w:p>
          <w:p w14:paraId="2FCF5DF6" w14:textId="77777777" w:rsidR="00BE6D7F" w:rsidRPr="004D3B47" w:rsidRDefault="00BE6D7F" w:rsidP="00624C29">
            <w:pPr>
              <w:numPr>
                <w:ilvl w:val="0"/>
                <w:numId w:val="13"/>
              </w:numPr>
              <w:jc w:val="both"/>
              <w:rPr>
                <w:szCs w:val="23"/>
              </w:rPr>
            </w:pPr>
            <w:r w:rsidRPr="004D3B47">
              <w:rPr>
                <w:szCs w:val="23"/>
              </w:rPr>
              <w:t xml:space="preserve">examined but no biopsy taken, </w:t>
            </w:r>
          </w:p>
          <w:p w14:paraId="41548334" w14:textId="77777777" w:rsidR="00BE6D7F" w:rsidRPr="004D3B47" w:rsidRDefault="00BE6D7F" w:rsidP="00624C29">
            <w:pPr>
              <w:numPr>
                <w:ilvl w:val="0"/>
                <w:numId w:val="13"/>
              </w:numPr>
              <w:jc w:val="both"/>
              <w:rPr>
                <w:szCs w:val="23"/>
              </w:rPr>
            </w:pPr>
            <w:r w:rsidRPr="004D3B47">
              <w:rPr>
                <w:szCs w:val="23"/>
              </w:rPr>
              <w:t>did not attend (DNA</w:t>
            </w:r>
            <w:r w:rsidR="00C9546F" w:rsidRPr="004D3B47">
              <w:rPr>
                <w:szCs w:val="23"/>
              </w:rPr>
              <w:t xml:space="preserve">) or </w:t>
            </w:r>
            <w:r w:rsidRPr="004D3B47">
              <w:rPr>
                <w:szCs w:val="23"/>
              </w:rPr>
              <w:t>refusal to attend</w:t>
            </w:r>
          </w:p>
          <w:p w14:paraId="623A3DC0" w14:textId="77777777" w:rsidR="00BE6D7F" w:rsidRPr="004D3B47" w:rsidRDefault="00BE6D7F" w:rsidP="00624C29">
            <w:pPr>
              <w:numPr>
                <w:ilvl w:val="0"/>
                <w:numId w:val="13"/>
              </w:numPr>
              <w:jc w:val="both"/>
              <w:rPr>
                <w:szCs w:val="23"/>
              </w:rPr>
            </w:pPr>
            <w:r w:rsidRPr="004D3B47">
              <w:rPr>
                <w:szCs w:val="23"/>
              </w:rPr>
              <w:t>wait time issue</w:t>
            </w:r>
          </w:p>
          <w:p w14:paraId="6F5FE31C" w14:textId="77777777" w:rsidR="00BE6D7F" w:rsidRPr="004D3B47" w:rsidRDefault="00BE6D7F" w:rsidP="00624C29">
            <w:pPr>
              <w:numPr>
                <w:ilvl w:val="0"/>
                <w:numId w:val="13"/>
              </w:numPr>
              <w:jc w:val="both"/>
              <w:rPr>
                <w:szCs w:val="23"/>
              </w:rPr>
            </w:pPr>
            <w:r w:rsidRPr="004D3B47">
              <w:rPr>
                <w:szCs w:val="23"/>
              </w:rPr>
              <w:t>died or left New Zealand</w:t>
            </w:r>
          </w:p>
          <w:p w14:paraId="4C98ACBF" w14:textId="77777777" w:rsidR="00BE6D7F" w:rsidRPr="004D3B47" w:rsidRDefault="00BE6D7F" w:rsidP="00624C29">
            <w:pPr>
              <w:jc w:val="both"/>
              <w:rPr>
                <w:szCs w:val="23"/>
              </w:rPr>
            </w:pPr>
          </w:p>
          <w:p w14:paraId="1827F3BB" w14:textId="75C6AC5A" w:rsidR="0052471B" w:rsidRPr="004D3B47" w:rsidRDefault="00BE6D7F" w:rsidP="00624C29">
            <w:pPr>
              <w:jc w:val="both"/>
            </w:pPr>
            <w:r w:rsidRPr="004D3B47">
              <w:rPr>
                <w:szCs w:val="23"/>
              </w:rPr>
              <w:t>Risk is also related to the degree of abnormality including microinvasive/</w:t>
            </w:r>
            <w:r w:rsidR="00FD7BC0" w:rsidRPr="004D3B47">
              <w:rPr>
                <w:szCs w:val="23"/>
              </w:rPr>
              <w:t xml:space="preserve"> </w:t>
            </w:r>
            <w:r w:rsidRPr="004D3B47">
              <w:rPr>
                <w:szCs w:val="23"/>
              </w:rPr>
              <w:t>invasive carcinoma.</w:t>
            </w:r>
            <w:r w:rsidR="00A26D58">
              <w:rPr>
                <w:szCs w:val="23"/>
              </w:rPr>
              <w:t xml:space="preserve"> </w:t>
            </w:r>
            <w:r w:rsidRPr="004D3B47">
              <w:rPr>
                <w:szCs w:val="23"/>
              </w:rPr>
              <w:t>Women who do not or refuse to attend are at highest risk due to no colposcopic examination.</w:t>
            </w:r>
            <w:r w:rsidR="00A26D58">
              <w:rPr>
                <w:szCs w:val="23"/>
              </w:rPr>
              <w:t xml:space="preserve"> </w:t>
            </w:r>
            <w:r w:rsidRPr="004D3B47">
              <w:rPr>
                <w:szCs w:val="23"/>
              </w:rPr>
              <w:t xml:space="preserve">Due to the significant risk for this group of women if not followed up, NCSP </w:t>
            </w:r>
            <w:r w:rsidR="00C9546F" w:rsidRPr="004D3B47">
              <w:rPr>
                <w:szCs w:val="23"/>
              </w:rPr>
              <w:t xml:space="preserve">Portfolio </w:t>
            </w:r>
            <w:r w:rsidRPr="004D3B47">
              <w:rPr>
                <w:szCs w:val="23"/>
              </w:rPr>
              <w:t>Manage</w:t>
            </w:r>
            <w:r w:rsidR="00C9546F" w:rsidRPr="004D3B47">
              <w:rPr>
                <w:szCs w:val="23"/>
              </w:rPr>
              <w:t>rs</w:t>
            </w:r>
            <w:r w:rsidRPr="004D3B47">
              <w:rPr>
                <w:szCs w:val="23"/>
              </w:rPr>
              <w:t xml:space="preserve"> ensure that priority is given to follow-up of these women through </w:t>
            </w:r>
            <w:r w:rsidR="00BD0410" w:rsidRPr="004D3B47">
              <w:rPr>
                <w:szCs w:val="23"/>
              </w:rPr>
              <w:t>DHBs</w:t>
            </w:r>
            <w:r w:rsidR="0015674B" w:rsidRPr="004D3B47">
              <w:rPr>
                <w:szCs w:val="23"/>
              </w:rPr>
              <w:t xml:space="preserve">. </w:t>
            </w:r>
          </w:p>
          <w:p w14:paraId="4FBE0654" w14:textId="77777777" w:rsidR="00BE6D7F" w:rsidRPr="004D3B47" w:rsidRDefault="00BE6D7F" w:rsidP="00624C29">
            <w:pPr>
              <w:jc w:val="both"/>
            </w:pPr>
          </w:p>
        </w:tc>
      </w:tr>
    </w:tbl>
    <w:p w14:paraId="1B6211AE" w14:textId="77777777" w:rsidR="009154C2" w:rsidRPr="004D3B47" w:rsidRDefault="009154C2" w:rsidP="00DE16F5">
      <w:pPr>
        <w:ind w:right="544"/>
        <w:jc w:val="both"/>
      </w:pPr>
    </w:p>
    <w:p w14:paraId="1C4D05AC" w14:textId="77777777" w:rsidR="00A21206" w:rsidRPr="004D3B47" w:rsidRDefault="00A21206" w:rsidP="00DE16F5">
      <w:pPr>
        <w:ind w:right="544"/>
        <w:jc w:val="both"/>
      </w:pPr>
      <w:bookmarkStart w:id="1300" w:name="_Ref275808854"/>
      <w:bookmarkStart w:id="1301" w:name="_Toc459126415"/>
      <w:bookmarkStart w:id="1302" w:name="_Toc469398434"/>
      <w:bookmarkStart w:id="1303" w:name="_Toc454287268"/>
      <w:r w:rsidRPr="004D3B47">
        <w:br w:type="page"/>
      </w:r>
    </w:p>
    <w:p w14:paraId="51DF5992" w14:textId="40021A4B" w:rsidR="009154C2" w:rsidRPr="00E45DF9" w:rsidRDefault="0008224E" w:rsidP="00523DF2">
      <w:pPr>
        <w:pStyle w:val="Caption"/>
        <w:keepNext/>
      </w:pPr>
      <w:bookmarkStart w:id="1304" w:name="_Ref482783344"/>
      <w:bookmarkStart w:id="1305" w:name="_Toc486941200"/>
      <w:bookmarkStart w:id="1306" w:name="_Toc475605313"/>
      <w:bookmarkStart w:id="1307" w:name="_Toc509928627"/>
      <w:bookmarkStart w:id="1308" w:name="_Toc528676315"/>
      <w:bookmarkStart w:id="1309" w:name="_Toc5627757"/>
      <w:bookmarkStart w:id="1310" w:name="_Toc12875720"/>
      <w:bookmarkStart w:id="1311" w:name="_Toc68606823"/>
      <w:r w:rsidRPr="00E45DF9">
        <w:t>Figure</w:t>
      </w:r>
      <w:r w:rsidR="009154C2" w:rsidRPr="00E45DF9">
        <w:t xml:space="preserve"> </w:t>
      </w:r>
      <w:r w:rsidR="00E72C40">
        <w:fldChar w:fldCharType="begin"/>
      </w:r>
      <w:r w:rsidR="00E72C40">
        <w:instrText xml:space="preserve"> SEQ Figure \* ARABIC </w:instrText>
      </w:r>
      <w:r w:rsidR="00E72C40">
        <w:fldChar w:fldCharType="separate"/>
      </w:r>
      <w:r w:rsidR="00D03680">
        <w:rPr>
          <w:noProof/>
        </w:rPr>
        <w:t>60</w:t>
      </w:r>
      <w:r w:rsidR="00E72C40">
        <w:rPr>
          <w:noProof/>
        </w:rPr>
        <w:fldChar w:fldCharType="end"/>
      </w:r>
      <w:bookmarkEnd w:id="1300"/>
      <w:bookmarkEnd w:id="1304"/>
      <w:r w:rsidR="009154C2" w:rsidRPr="00E45DF9">
        <w:t xml:space="preserve"> - Proportion of women </w:t>
      </w:r>
      <w:r w:rsidR="002C3DD2" w:rsidRPr="00E45DF9">
        <w:t>(ages 20-69)</w:t>
      </w:r>
      <w:r w:rsidR="009154C2" w:rsidRPr="00E45DF9">
        <w:t xml:space="preserve"> with </w:t>
      </w:r>
      <w:r w:rsidR="000C7796" w:rsidRPr="00E45DF9">
        <w:t xml:space="preserve">a </w:t>
      </w:r>
      <w:r w:rsidR="009154C2" w:rsidRPr="00E45DF9">
        <w:t xml:space="preserve">histology </w:t>
      </w:r>
      <w:r w:rsidR="00B4753A" w:rsidRPr="00E45DF9">
        <w:t>report</w:t>
      </w:r>
      <w:r w:rsidR="009154C2" w:rsidRPr="00E45DF9">
        <w:t xml:space="preserve"> within 90 days, and within 180 days of their </w:t>
      </w:r>
      <w:r w:rsidR="00365ACF" w:rsidRPr="00E45DF9">
        <w:t>high-grade</w:t>
      </w:r>
      <w:r w:rsidR="009154C2" w:rsidRPr="00E45DF9">
        <w:t xml:space="preserve"> </w:t>
      </w:r>
      <w:r w:rsidR="000C7796" w:rsidRPr="00E45DF9">
        <w:t xml:space="preserve">cytology </w:t>
      </w:r>
      <w:r w:rsidR="00B4753A" w:rsidRPr="00E45DF9">
        <w:t xml:space="preserve">report, </w:t>
      </w:r>
      <w:r w:rsidR="009154C2" w:rsidRPr="00E45DF9">
        <w:t>by DHB</w:t>
      </w:r>
      <w:bookmarkEnd w:id="1301"/>
      <w:bookmarkEnd w:id="1302"/>
      <w:bookmarkEnd w:id="1303"/>
      <w:bookmarkEnd w:id="1305"/>
      <w:bookmarkEnd w:id="1306"/>
      <w:bookmarkEnd w:id="1307"/>
      <w:bookmarkEnd w:id="1308"/>
      <w:bookmarkEnd w:id="1309"/>
      <w:bookmarkEnd w:id="1310"/>
      <w:bookmarkEnd w:id="1311"/>
    </w:p>
    <w:p w14:paraId="007C17D3" w14:textId="7B555945" w:rsidR="009154C2" w:rsidRPr="004D3B47" w:rsidRDefault="00D776DB" w:rsidP="005F3D46">
      <w:r w:rsidRPr="004D3B47">
        <w:rPr>
          <w:noProof/>
          <w:lang w:eastAsia="en-AU"/>
        </w:rPr>
        <w:drawing>
          <wp:inline distT="0" distB="0" distL="0" distR="0" wp14:anchorId="144EAD52" wp14:editId="3E0BC7F9">
            <wp:extent cx="5400000" cy="349480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400000" cy="3494805"/>
                    </a:xfrm>
                    <a:prstGeom prst="rect">
                      <a:avLst/>
                    </a:prstGeom>
                    <a:noFill/>
                  </pic:spPr>
                </pic:pic>
              </a:graphicData>
            </a:graphic>
          </wp:inline>
        </w:drawing>
      </w:r>
    </w:p>
    <w:p w14:paraId="7D4CC4E8" w14:textId="6503682F" w:rsidR="00523DF2" w:rsidRDefault="001842A2" w:rsidP="00523DF2">
      <w:pPr>
        <w:rPr>
          <w:i/>
          <w:sz w:val="20"/>
          <w:szCs w:val="20"/>
        </w:rPr>
      </w:pPr>
      <w:bookmarkStart w:id="1312" w:name="_Toc276457772"/>
      <w:r w:rsidRPr="004D3B47">
        <w:rPr>
          <w:i/>
          <w:sz w:val="20"/>
          <w:szCs w:val="20"/>
        </w:rPr>
        <w:t>Target: 90% within 90 days</w:t>
      </w:r>
      <w:r w:rsidR="00465DD8" w:rsidRPr="004D3B47">
        <w:rPr>
          <w:i/>
          <w:sz w:val="20"/>
          <w:szCs w:val="20"/>
        </w:rPr>
        <w:t>; 99% within 180 days</w:t>
      </w:r>
      <w:bookmarkEnd w:id="1312"/>
      <w:r w:rsidR="002D3EC8" w:rsidRPr="004D3B47">
        <w:rPr>
          <w:i/>
          <w:sz w:val="20"/>
          <w:szCs w:val="20"/>
        </w:rPr>
        <w:t>.</w:t>
      </w:r>
    </w:p>
    <w:p w14:paraId="4EC0ACEA" w14:textId="77777777" w:rsidR="00523DF2" w:rsidRPr="00523DF2" w:rsidRDefault="00523DF2" w:rsidP="00523DF2">
      <w:pPr>
        <w:rPr>
          <w:i/>
          <w:sz w:val="20"/>
          <w:szCs w:val="20"/>
        </w:rPr>
      </w:pPr>
    </w:p>
    <w:p w14:paraId="450D93FD" w14:textId="5F811E0E" w:rsidR="00C52433" w:rsidRPr="004D3B47" w:rsidRDefault="008E7879" w:rsidP="00523DF2">
      <w:pPr>
        <w:pStyle w:val="Caption"/>
        <w:keepNext/>
        <w:spacing w:after="80"/>
        <w:ind w:right="544"/>
        <w:jc w:val="both"/>
      </w:pPr>
      <w:bookmarkStart w:id="1313" w:name="_Ref388367074"/>
      <w:bookmarkStart w:id="1314" w:name="_Toc469398294"/>
      <w:bookmarkStart w:id="1315" w:name="_Toc454286170"/>
      <w:bookmarkStart w:id="1316" w:name="_Toc486941057"/>
      <w:bookmarkStart w:id="1317" w:name="_Toc475605531"/>
      <w:bookmarkStart w:id="1318" w:name="_Toc509928502"/>
      <w:bookmarkStart w:id="1319" w:name="_Toc528676175"/>
      <w:bookmarkStart w:id="1320" w:name="_Toc5627622"/>
      <w:bookmarkStart w:id="1321" w:name="_Toc12875564"/>
      <w:bookmarkStart w:id="1322" w:name="_Toc68606687"/>
      <w:r w:rsidRPr="004D3B47">
        <w:t>Table</w:t>
      </w:r>
      <w:r w:rsidR="00C52433" w:rsidRPr="004D3B47">
        <w:t xml:space="preserve"> </w:t>
      </w:r>
      <w:r w:rsidR="00100CC8" w:rsidRPr="004D3B47">
        <w:fldChar w:fldCharType="begin"/>
      </w:r>
      <w:r w:rsidR="0004456A" w:rsidRPr="004D3B47">
        <w:instrText xml:space="preserve"> SEQ Table \* ARABIC </w:instrText>
      </w:r>
      <w:r w:rsidR="00100CC8" w:rsidRPr="004D3B47">
        <w:fldChar w:fldCharType="separate"/>
      </w:r>
      <w:r w:rsidR="00D03680">
        <w:rPr>
          <w:noProof/>
        </w:rPr>
        <w:t>12</w:t>
      </w:r>
      <w:r w:rsidR="00100CC8" w:rsidRPr="004D3B47">
        <w:rPr>
          <w:noProof/>
        </w:rPr>
        <w:fldChar w:fldCharType="end"/>
      </w:r>
      <w:bookmarkEnd w:id="1313"/>
      <w:r w:rsidR="00C52433" w:rsidRPr="004D3B47">
        <w:t xml:space="preserve"> </w:t>
      </w:r>
      <w:r w:rsidR="00B60BFA" w:rsidRPr="004D3B47">
        <w:t>-</w:t>
      </w:r>
      <w:r w:rsidR="00C52433" w:rsidRPr="004D3B47">
        <w:t xml:space="preserve"> Women with a histology report within 90 and 180 days of a </w:t>
      </w:r>
      <w:r w:rsidR="00365ACF">
        <w:t>high-grade</w:t>
      </w:r>
      <w:r w:rsidR="00C52433" w:rsidRPr="004D3B47">
        <w:t xml:space="preserve"> cytology report, by DHB</w:t>
      </w:r>
      <w:bookmarkEnd w:id="1314"/>
      <w:bookmarkEnd w:id="1315"/>
      <w:bookmarkEnd w:id="1316"/>
      <w:bookmarkEnd w:id="1317"/>
      <w:bookmarkEnd w:id="1318"/>
      <w:bookmarkEnd w:id="1319"/>
      <w:bookmarkEnd w:id="1320"/>
      <w:bookmarkEnd w:id="1321"/>
      <w:bookmarkEnd w:id="1322"/>
    </w:p>
    <w:tbl>
      <w:tblPr>
        <w:tblW w:w="8551" w:type="dxa"/>
        <w:tblInd w:w="8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56"/>
        <w:gridCol w:w="1360"/>
        <w:gridCol w:w="1438"/>
        <w:gridCol w:w="1157"/>
        <w:gridCol w:w="1037"/>
        <w:gridCol w:w="1303"/>
      </w:tblGrid>
      <w:tr w:rsidR="004D3B47" w:rsidRPr="004D3B47" w14:paraId="22D8421F" w14:textId="77777777" w:rsidTr="00645701">
        <w:trPr>
          <w:trHeight w:val="510"/>
        </w:trPr>
        <w:tc>
          <w:tcPr>
            <w:tcW w:w="2256" w:type="dxa"/>
            <w:vMerge w:val="restart"/>
            <w:tcBorders>
              <w:top w:val="single" w:sz="4" w:space="0" w:color="auto"/>
              <w:bottom w:val="nil"/>
            </w:tcBorders>
            <w:shd w:val="clear" w:color="000000" w:fill="D8D8D8"/>
            <w:noWrap/>
          </w:tcPr>
          <w:p w14:paraId="715CA6AB" w14:textId="73A80C11" w:rsidR="00C52433" w:rsidRPr="004D3B47" w:rsidRDefault="00C52433" w:rsidP="00645701">
            <w:pPr>
              <w:keepNext/>
              <w:keepLines/>
              <w:ind w:right="544"/>
              <w:rPr>
                <w:rFonts w:cs="Arial"/>
                <w:b/>
                <w:bCs/>
                <w:lang w:eastAsia="en-AU"/>
              </w:rPr>
            </w:pPr>
            <w:r w:rsidRPr="004D3B47">
              <w:rPr>
                <w:rFonts w:cs="Arial"/>
                <w:b/>
                <w:bCs/>
                <w:lang w:eastAsia="en-AU"/>
              </w:rPr>
              <w:t> DHB</w:t>
            </w:r>
          </w:p>
        </w:tc>
        <w:tc>
          <w:tcPr>
            <w:tcW w:w="1360" w:type="dxa"/>
            <w:tcBorders>
              <w:top w:val="single" w:sz="4" w:space="0" w:color="auto"/>
              <w:bottom w:val="nil"/>
            </w:tcBorders>
            <w:shd w:val="clear" w:color="000000" w:fill="D8D8D8"/>
            <w:vAlign w:val="bottom"/>
          </w:tcPr>
          <w:p w14:paraId="0A72D7C6" w14:textId="77777777" w:rsidR="00C52433" w:rsidRPr="004D3B47" w:rsidRDefault="00C52433" w:rsidP="00CC6E90">
            <w:pPr>
              <w:keepNext/>
              <w:keepLines/>
              <w:ind w:right="41"/>
              <w:jc w:val="center"/>
              <w:rPr>
                <w:rFonts w:cs="Arial"/>
                <w:b/>
                <w:bCs/>
                <w:lang w:eastAsia="en-AU"/>
              </w:rPr>
            </w:pPr>
            <w:r w:rsidRPr="004D3B47">
              <w:rPr>
                <w:rFonts w:cs="Arial"/>
                <w:b/>
                <w:bCs/>
                <w:lang w:eastAsia="en-AU"/>
              </w:rPr>
              <w:t>High-grade cytology</w:t>
            </w:r>
          </w:p>
        </w:tc>
        <w:tc>
          <w:tcPr>
            <w:tcW w:w="2595" w:type="dxa"/>
            <w:gridSpan w:val="2"/>
            <w:tcBorders>
              <w:top w:val="single" w:sz="4" w:space="0" w:color="auto"/>
              <w:bottom w:val="nil"/>
            </w:tcBorders>
            <w:shd w:val="clear" w:color="000000" w:fill="D8D8D8"/>
            <w:vAlign w:val="bottom"/>
          </w:tcPr>
          <w:p w14:paraId="72CC7EE6" w14:textId="77777777" w:rsidR="00C52433" w:rsidRPr="004D3B47" w:rsidRDefault="00C52433" w:rsidP="00CC6E90">
            <w:pPr>
              <w:keepNext/>
              <w:keepLines/>
              <w:ind w:right="184"/>
              <w:jc w:val="center"/>
              <w:rPr>
                <w:rFonts w:cs="Arial"/>
                <w:b/>
                <w:bCs/>
                <w:lang w:eastAsia="en-AU"/>
              </w:rPr>
            </w:pPr>
            <w:r w:rsidRPr="004D3B47">
              <w:rPr>
                <w:rFonts w:cs="Arial"/>
                <w:b/>
                <w:bCs/>
                <w:lang w:eastAsia="en-AU"/>
              </w:rPr>
              <w:t>Follow-up histology within 90 days</w:t>
            </w:r>
          </w:p>
        </w:tc>
        <w:tc>
          <w:tcPr>
            <w:tcW w:w="2340" w:type="dxa"/>
            <w:gridSpan w:val="2"/>
            <w:tcBorders>
              <w:top w:val="single" w:sz="4" w:space="0" w:color="auto"/>
              <w:bottom w:val="nil"/>
            </w:tcBorders>
            <w:shd w:val="clear" w:color="000000" w:fill="D8D8D8"/>
            <w:vAlign w:val="bottom"/>
          </w:tcPr>
          <w:p w14:paraId="2A2D31B2" w14:textId="77777777" w:rsidR="00C52433" w:rsidRPr="004D3B47" w:rsidRDefault="00C52433" w:rsidP="00CC6E90">
            <w:pPr>
              <w:keepNext/>
              <w:keepLines/>
              <w:ind w:right="97"/>
              <w:jc w:val="center"/>
              <w:rPr>
                <w:rFonts w:cs="Arial"/>
                <w:b/>
                <w:bCs/>
                <w:lang w:eastAsia="en-AU"/>
              </w:rPr>
            </w:pPr>
            <w:r w:rsidRPr="004D3B47">
              <w:rPr>
                <w:rFonts w:cs="Arial"/>
                <w:b/>
                <w:bCs/>
                <w:lang w:eastAsia="en-AU"/>
              </w:rPr>
              <w:t>Follow-up histology within 180 days</w:t>
            </w:r>
          </w:p>
        </w:tc>
      </w:tr>
      <w:tr w:rsidR="004D3B47" w:rsidRPr="004D3B47" w14:paraId="5ABF1FD4" w14:textId="77777777" w:rsidTr="00D1642F">
        <w:trPr>
          <w:trHeight w:val="255"/>
        </w:trPr>
        <w:tc>
          <w:tcPr>
            <w:tcW w:w="2256" w:type="dxa"/>
            <w:vMerge/>
            <w:tcBorders>
              <w:top w:val="nil"/>
              <w:bottom w:val="single" w:sz="4" w:space="0" w:color="auto"/>
            </w:tcBorders>
            <w:shd w:val="clear" w:color="000000" w:fill="D8D8D8"/>
            <w:noWrap/>
            <w:vAlign w:val="bottom"/>
          </w:tcPr>
          <w:p w14:paraId="5D6D6B8A" w14:textId="77777777" w:rsidR="00C52433" w:rsidRPr="004D3B47" w:rsidRDefault="00C52433" w:rsidP="00CC6E90">
            <w:pPr>
              <w:keepNext/>
              <w:keepLines/>
              <w:ind w:right="544"/>
              <w:jc w:val="both"/>
              <w:rPr>
                <w:rFonts w:cs="Arial"/>
                <w:b/>
                <w:bCs/>
                <w:lang w:eastAsia="en-AU"/>
              </w:rPr>
            </w:pPr>
          </w:p>
        </w:tc>
        <w:tc>
          <w:tcPr>
            <w:tcW w:w="1360" w:type="dxa"/>
            <w:tcBorders>
              <w:top w:val="nil"/>
              <w:bottom w:val="single" w:sz="4" w:space="0" w:color="auto"/>
            </w:tcBorders>
            <w:shd w:val="clear" w:color="000000" w:fill="D8D8D8"/>
            <w:noWrap/>
            <w:vAlign w:val="bottom"/>
          </w:tcPr>
          <w:p w14:paraId="49C36386" w14:textId="77777777" w:rsidR="00C52433" w:rsidRPr="004D3B47" w:rsidRDefault="00C52433" w:rsidP="00C54A5A">
            <w:pPr>
              <w:keepNext/>
              <w:keepLines/>
              <w:jc w:val="right"/>
              <w:rPr>
                <w:rFonts w:cs="Arial"/>
                <w:b/>
                <w:bCs/>
                <w:lang w:eastAsia="en-AU"/>
              </w:rPr>
            </w:pPr>
            <w:r w:rsidRPr="004D3B47">
              <w:rPr>
                <w:rFonts w:cs="Arial"/>
                <w:b/>
                <w:bCs/>
                <w:lang w:eastAsia="en-AU"/>
              </w:rPr>
              <w:t>N</w:t>
            </w:r>
          </w:p>
        </w:tc>
        <w:tc>
          <w:tcPr>
            <w:tcW w:w="1438" w:type="dxa"/>
            <w:tcBorders>
              <w:top w:val="nil"/>
              <w:bottom w:val="single" w:sz="4" w:space="0" w:color="auto"/>
            </w:tcBorders>
            <w:shd w:val="clear" w:color="000000" w:fill="D8D8D8"/>
            <w:noWrap/>
            <w:vAlign w:val="bottom"/>
          </w:tcPr>
          <w:p w14:paraId="67CDF613" w14:textId="66E89E9E" w:rsidR="00C52433" w:rsidRPr="004D3B47" w:rsidRDefault="00A26D58" w:rsidP="00C54A5A">
            <w:pPr>
              <w:keepNext/>
              <w:keepLines/>
              <w:tabs>
                <w:tab w:val="left" w:pos="1066"/>
              </w:tabs>
              <w:ind w:right="33"/>
              <w:jc w:val="right"/>
              <w:rPr>
                <w:rFonts w:cs="Arial"/>
                <w:b/>
                <w:bCs/>
                <w:lang w:eastAsia="en-AU"/>
              </w:rPr>
            </w:pPr>
            <w:r>
              <w:rPr>
                <w:rFonts w:cs="Arial"/>
                <w:b/>
                <w:bCs/>
                <w:lang w:eastAsia="en-AU"/>
              </w:rPr>
              <w:t xml:space="preserve">  </w:t>
            </w:r>
            <w:r w:rsidR="00C52433" w:rsidRPr="004D3B47">
              <w:rPr>
                <w:rFonts w:cs="Arial"/>
                <w:b/>
                <w:bCs/>
                <w:lang w:eastAsia="en-AU"/>
              </w:rPr>
              <w:t>N</w:t>
            </w:r>
          </w:p>
        </w:tc>
        <w:tc>
          <w:tcPr>
            <w:tcW w:w="1157" w:type="dxa"/>
            <w:tcBorders>
              <w:top w:val="nil"/>
              <w:bottom w:val="single" w:sz="4" w:space="0" w:color="auto"/>
            </w:tcBorders>
            <w:shd w:val="clear" w:color="000000" w:fill="D8D8D8"/>
            <w:noWrap/>
            <w:vAlign w:val="bottom"/>
          </w:tcPr>
          <w:p w14:paraId="63663468" w14:textId="77777777" w:rsidR="00C52433" w:rsidRPr="004D3B47" w:rsidRDefault="00C52433" w:rsidP="00C54A5A">
            <w:pPr>
              <w:keepNext/>
              <w:keepLines/>
              <w:ind w:right="71"/>
              <w:jc w:val="right"/>
              <w:rPr>
                <w:rFonts w:cs="Arial"/>
                <w:b/>
                <w:bCs/>
                <w:lang w:eastAsia="en-AU"/>
              </w:rPr>
            </w:pPr>
            <w:r w:rsidRPr="004D3B47">
              <w:rPr>
                <w:rFonts w:cs="Arial"/>
                <w:b/>
                <w:bCs/>
                <w:lang w:eastAsia="en-AU"/>
              </w:rPr>
              <w:t>%</w:t>
            </w:r>
          </w:p>
        </w:tc>
        <w:tc>
          <w:tcPr>
            <w:tcW w:w="1037" w:type="dxa"/>
            <w:tcBorders>
              <w:top w:val="nil"/>
              <w:bottom w:val="single" w:sz="4" w:space="0" w:color="auto"/>
            </w:tcBorders>
            <w:shd w:val="clear" w:color="000000" w:fill="D8D8D8"/>
            <w:noWrap/>
            <w:vAlign w:val="bottom"/>
          </w:tcPr>
          <w:p w14:paraId="62F55D22" w14:textId="5097B8D9" w:rsidR="00C52433" w:rsidRPr="004D3B47" w:rsidRDefault="00A26D58" w:rsidP="00C54A5A">
            <w:pPr>
              <w:keepNext/>
              <w:keepLines/>
              <w:jc w:val="right"/>
              <w:rPr>
                <w:rFonts w:cs="Arial"/>
                <w:b/>
                <w:bCs/>
                <w:lang w:eastAsia="en-AU"/>
              </w:rPr>
            </w:pPr>
            <w:r>
              <w:rPr>
                <w:rFonts w:cs="Arial"/>
                <w:b/>
                <w:bCs/>
                <w:lang w:eastAsia="en-AU"/>
              </w:rPr>
              <w:t xml:space="preserve">  </w:t>
            </w:r>
            <w:r w:rsidR="00C52433" w:rsidRPr="004D3B47">
              <w:rPr>
                <w:rFonts w:cs="Arial"/>
                <w:b/>
                <w:bCs/>
                <w:lang w:eastAsia="en-AU"/>
              </w:rPr>
              <w:t>N</w:t>
            </w:r>
          </w:p>
        </w:tc>
        <w:tc>
          <w:tcPr>
            <w:tcW w:w="1303" w:type="dxa"/>
            <w:tcBorders>
              <w:top w:val="nil"/>
              <w:bottom w:val="single" w:sz="4" w:space="0" w:color="auto"/>
            </w:tcBorders>
            <w:shd w:val="clear" w:color="000000" w:fill="D8D8D8"/>
            <w:noWrap/>
            <w:vAlign w:val="bottom"/>
          </w:tcPr>
          <w:p w14:paraId="7A02DC02" w14:textId="19079C47" w:rsidR="00C52433" w:rsidRPr="004D3B47" w:rsidRDefault="00A26D58" w:rsidP="00C54A5A">
            <w:pPr>
              <w:keepNext/>
              <w:keepLines/>
              <w:ind w:right="32"/>
              <w:jc w:val="right"/>
              <w:rPr>
                <w:rFonts w:cs="Arial"/>
                <w:b/>
                <w:bCs/>
                <w:lang w:eastAsia="en-AU"/>
              </w:rPr>
            </w:pPr>
            <w:r>
              <w:rPr>
                <w:rFonts w:cs="Arial"/>
                <w:b/>
                <w:bCs/>
                <w:lang w:eastAsia="en-AU"/>
              </w:rPr>
              <w:t xml:space="preserve"> </w:t>
            </w:r>
            <w:r w:rsidR="00C52433" w:rsidRPr="004D3B47">
              <w:rPr>
                <w:rFonts w:cs="Arial"/>
                <w:b/>
                <w:bCs/>
                <w:lang w:eastAsia="en-AU"/>
              </w:rPr>
              <w:t>%</w:t>
            </w:r>
          </w:p>
        </w:tc>
      </w:tr>
      <w:tr w:rsidR="004D3B47" w:rsidRPr="004D3B47" w14:paraId="36EFB06E" w14:textId="77777777" w:rsidTr="00D1642F">
        <w:trPr>
          <w:trHeight w:val="255"/>
        </w:trPr>
        <w:tc>
          <w:tcPr>
            <w:tcW w:w="2256" w:type="dxa"/>
            <w:tcBorders>
              <w:top w:val="single" w:sz="4" w:space="0" w:color="auto"/>
            </w:tcBorders>
            <w:shd w:val="clear" w:color="auto" w:fill="auto"/>
            <w:noWrap/>
          </w:tcPr>
          <w:p w14:paraId="7134DF74" w14:textId="2B71B1B3" w:rsidR="00144A7E" w:rsidRPr="004D3B47" w:rsidRDefault="00144A7E" w:rsidP="00144A7E">
            <w:pPr>
              <w:keepNext/>
              <w:keepLines/>
            </w:pPr>
            <w:r w:rsidRPr="004D3B47">
              <w:t>Auckland</w:t>
            </w:r>
          </w:p>
        </w:tc>
        <w:tc>
          <w:tcPr>
            <w:tcW w:w="1360" w:type="dxa"/>
            <w:tcBorders>
              <w:top w:val="single" w:sz="4" w:space="0" w:color="auto"/>
            </w:tcBorders>
            <w:shd w:val="clear" w:color="auto" w:fill="auto"/>
            <w:noWrap/>
          </w:tcPr>
          <w:p w14:paraId="146D645F" w14:textId="43BAD933" w:rsidR="00144A7E" w:rsidRPr="004D3B47" w:rsidRDefault="00144A7E" w:rsidP="00144A7E">
            <w:pPr>
              <w:jc w:val="right"/>
              <w:rPr>
                <w:sz w:val="22"/>
              </w:rPr>
            </w:pPr>
            <w:r w:rsidRPr="004D3B47">
              <w:t xml:space="preserve"> 250 </w:t>
            </w:r>
          </w:p>
        </w:tc>
        <w:tc>
          <w:tcPr>
            <w:tcW w:w="1438" w:type="dxa"/>
            <w:tcBorders>
              <w:top w:val="single" w:sz="4" w:space="0" w:color="auto"/>
            </w:tcBorders>
            <w:shd w:val="clear" w:color="auto" w:fill="auto"/>
            <w:noWrap/>
          </w:tcPr>
          <w:p w14:paraId="43B05479" w14:textId="722B43B4" w:rsidR="00144A7E" w:rsidRPr="004D3B47" w:rsidRDefault="00144A7E" w:rsidP="00144A7E">
            <w:pPr>
              <w:jc w:val="right"/>
              <w:rPr>
                <w:sz w:val="22"/>
              </w:rPr>
            </w:pPr>
            <w:r w:rsidRPr="004D3B47">
              <w:t xml:space="preserve"> 193 </w:t>
            </w:r>
          </w:p>
        </w:tc>
        <w:tc>
          <w:tcPr>
            <w:tcW w:w="1157" w:type="dxa"/>
            <w:tcBorders>
              <w:top w:val="single" w:sz="4" w:space="0" w:color="auto"/>
            </w:tcBorders>
            <w:shd w:val="clear" w:color="auto" w:fill="auto"/>
            <w:noWrap/>
          </w:tcPr>
          <w:p w14:paraId="5EA57621" w14:textId="00D149DB" w:rsidR="00144A7E" w:rsidRPr="004D3B47" w:rsidRDefault="00144A7E" w:rsidP="00144A7E">
            <w:pPr>
              <w:jc w:val="right"/>
              <w:rPr>
                <w:sz w:val="22"/>
              </w:rPr>
            </w:pPr>
            <w:r w:rsidRPr="004D3B47">
              <w:t>77.2</w:t>
            </w:r>
          </w:p>
        </w:tc>
        <w:tc>
          <w:tcPr>
            <w:tcW w:w="1037" w:type="dxa"/>
            <w:tcBorders>
              <w:top w:val="single" w:sz="4" w:space="0" w:color="auto"/>
            </w:tcBorders>
            <w:shd w:val="clear" w:color="auto" w:fill="auto"/>
            <w:noWrap/>
          </w:tcPr>
          <w:p w14:paraId="0CB1B778" w14:textId="780AF49A" w:rsidR="00144A7E" w:rsidRPr="004D3B47" w:rsidRDefault="00144A7E" w:rsidP="00144A7E">
            <w:pPr>
              <w:jc w:val="right"/>
              <w:rPr>
                <w:sz w:val="22"/>
              </w:rPr>
            </w:pPr>
            <w:r w:rsidRPr="004D3B47">
              <w:t xml:space="preserve"> 215 </w:t>
            </w:r>
          </w:p>
        </w:tc>
        <w:tc>
          <w:tcPr>
            <w:tcW w:w="1303" w:type="dxa"/>
            <w:tcBorders>
              <w:top w:val="single" w:sz="4" w:space="0" w:color="auto"/>
            </w:tcBorders>
            <w:shd w:val="clear" w:color="auto" w:fill="auto"/>
            <w:noWrap/>
          </w:tcPr>
          <w:p w14:paraId="18D82427" w14:textId="33F4D1C0" w:rsidR="00144A7E" w:rsidRPr="004D3B47" w:rsidRDefault="00144A7E" w:rsidP="00144A7E">
            <w:pPr>
              <w:jc w:val="right"/>
              <w:rPr>
                <w:sz w:val="22"/>
              </w:rPr>
            </w:pPr>
            <w:r w:rsidRPr="004D3B47">
              <w:t>86.0</w:t>
            </w:r>
          </w:p>
        </w:tc>
      </w:tr>
      <w:tr w:rsidR="004D3B47" w:rsidRPr="004D3B47" w14:paraId="3B193F88" w14:textId="77777777" w:rsidTr="00D1642F">
        <w:trPr>
          <w:trHeight w:val="255"/>
        </w:trPr>
        <w:tc>
          <w:tcPr>
            <w:tcW w:w="2256" w:type="dxa"/>
            <w:shd w:val="clear" w:color="auto" w:fill="auto"/>
            <w:noWrap/>
          </w:tcPr>
          <w:p w14:paraId="245031A5" w14:textId="521F87DE" w:rsidR="00144A7E" w:rsidRPr="004D3B47" w:rsidRDefault="00144A7E" w:rsidP="00144A7E">
            <w:pPr>
              <w:keepNext/>
              <w:keepLines/>
            </w:pPr>
            <w:r w:rsidRPr="004D3B47">
              <w:t>Bay of Plenty</w:t>
            </w:r>
          </w:p>
        </w:tc>
        <w:tc>
          <w:tcPr>
            <w:tcW w:w="1360" w:type="dxa"/>
            <w:shd w:val="clear" w:color="auto" w:fill="auto"/>
            <w:noWrap/>
          </w:tcPr>
          <w:p w14:paraId="338D5DEF" w14:textId="1EAC36AD" w:rsidR="00144A7E" w:rsidRPr="004D3B47" w:rsidRDefault="00144A7E" w:rsidP="00144A7E">
            <w:pPr>
              <w:jc w:val="right"/>
              <w:rPr>
                <w:sz w:val="22"/>
              </w:rPr>
            </w:pPr>
            <w:r w:rsidRPr="004D3B47">
              <w:t xml:space="preserve"> 82 </w:t>
            </w:r>
          </w:p>
        </w:tc>
        <w:tc>
          <w:tcPr>
            <w:tcW w:w="1438" w:type="dxa"/>
            <w:shd w:val="clear" w:color="auto" w:fill="auto"/>
            <w:noWrap/>
          </w:tcPr>
          <w:p w14:paraId="51596F3E" w14:textId="4FBA5B52" w:rsidR="00144A7E" w:rsidRPr="004D3B47" w:rsidRDefault="00144A7E" w:rsidP="00144A7E">
            <w:pPr>
              <w:jc w:val="right"/>
              <w:rPr>
                <w:sz w:val="22"/>
              </w:rPr>
            </w:pPr>
            <w:r w:rsidRPr="004D3B47">
              <w:t xml:space="preserve"> 65 </w:t>
            </w:r>
          </w:p>
        </w:tc>
        <w:tc>
          <w:tcPr>
            <w:tcW w:w="1157" w:type="dxa"/>
            <w:shd w:val="clear" w:color="auto" w:fill="auto"/>
            <w:noWrap/>
          </w:tcPr>
          <w:p w14:paraId="6F0D7A0F" w14:textId="3B4E35C7" w:rsidR="00144A7E" w:rsidRPr="004D3B47" w:rsidRDefault="00144A7E" w:rsidP="00144A7E">
            <w:pPr>
              <w:jc w:val="right"/>
              <w:rPr>
                <w:sz w:val="22"/>
              </w:rPr>
            </w:pPr>
            <w:r w:rsidRPr="004D3B47">
              <w:t>79.3</w:t>
            </w:r>
          </w:p>
        </w:tc>
        <w:tc>
          <w:tcPr>
            <w:tcW w:w="1037" w:type="dxa"/>
            <w:shd w:val="clear" w:color="auto" w:fill="auto"/>
            <w:noWrap/>
          </w:tcPr>
          <w:p w14:paraId="731077CC" w14:textId="4271D6BB" w:rsidR="00144A7E" w:rsidRPr="004D3B47" w:rsidRDefault="00144A7E" w:rsidP="00144A7E">
            <w:pPr>
              <w:jc w:val="right"/>
              <w:rPr>
                <w:sz w:val="22"/>
              </w:rPr>
            </w:pPr>
            <w:r w:rsidRPr="004D3B47">
              <w:t xml:space="preserve"> 69 </w:t>
            </w:r>
          </w:p>
        </w:tc>
        <w:tc>
          <w:tcPr>
            <w:tcW w:w="1303" w:type="dxa"/>
            <w:shd w:val="clear" w:color="auto" w:fill="auto"/>
            <w:noWrap/>
          </w:tcPr>
          <w:p w14:paraId="59D0D21B" w14:textId="244789B2" w:rsidR="00144A7E" w:rsidRPr="004D3B47" w:rsidRDefault="00144A7E" w:rsidP="00144A7E">
            <w:pPr>
              <w:jc w:val="right"/>
              <w:rPr>
                <w:sz w:val="22"/>
              </w:rPr>
            </w:pPr>
            <w:r w:rsidRPr="004D3B47">
              <w:t>84.1</w:t>
            </w:r>
          </w:p>
        </w:tc>
      </w:tr>
      <w:tr w:rsidR="004D3B47" w:rsidRPr="004D3B47" w14:paraId="78F6ED9C" w14:textId="77777777" w:rsidTr="00D1642F">
        <w:trPr>
          <w:trHeight w:val="255"/>
        </w:trPr>
        <w:tc>
          <w:tcPr>
            <w:tcW w:w="2256" w:type="dxa"/>
            <w:shd w:val="clear" w:color="auto" w:fill="auto"/>
            <w:noWrap/>
          </w:tcPr>
          <w:p w14:paraId="52A7298F" w14:textId="677A2942" w:rsidR="00144A7E" w:rsidRPr="004D3B47" w:rsidRDefault="00144A7E" w:rsidP="00144A7E">
            <w:pPr>
              <w:keepNext/>
              <w:keepLines/>
            </w:pPr>
            <w:r w:rsidRPr="004D3B47">
              <w:t>Canterbury</w:t>
            </w:r>
          </w:p>
        </w:tc>
        <w:tc>
          <w:tcPr>
            <w:tcW w:w="1360" w:type="dxa"/>
            <w:shd w:val="clear" w:color="auto" w:fill="auto"/>
            <w:noWrap/>
          </w:tcPr>
          <w:p w14:paraId="71F23507" w14:textId="548DC0A3" w:rsidR="00144A7E" w:rsidRPr="004D3B47" w:rsidRDefault="00144A7E" w:rsidP="00144A7E">
            <w:pPr>
              <w:jc w:val="right"/>
              <w:rPr>
                <w:sz w:val="22"/>
              </w:rPr>
            </w:pPr>
            <w:r w:rsidRPr="004D3B47">
              <w:t xml:space="preserve"> 208 </w:t>
            </w:r>
          </w:p>
        </w:tc>
        <w:tc>
          <w:tcPr>
            <w:tcW w:w="1438" w:type="dxa"/>
            <w:shd w:val="clear" w:color="auto" w:fill="auto"/>
            <w:noWrap/>
          </w:tcPr>
          <w:p w14:paraId="73E944D3" w14:textId="5D240A20" w:rsidR="00144A7E" w:rsidRPr="004D3B47" w:rsidRDefault="00144A7E" w:rsidP="00144A7E">
            <w:pPr>
              <w:jc w:val="right"/>
              <w:rPr>
                <w:sz w:val="22"/>
              </w:rPr>
            </w:pPr>
            <w:r w:rsidRPr="004D3B47">
              <w:t xml:space="preserve"> 175 </w:t>
            </w:r>
          </w:p>
        </w:tc>
        <w:tc>
          <w:tcPr>
            <w:tcW w:w="1157" w:type="dxa"/>
            <w:shd w:val="clear" w:color="auto" w:fill="auto"/>
            <w:noWrap/>
          </w:tcPr>
          <w:p w14:paraId="57025972" w14:textId="4AA55075" w:rsidR="00144A7E" w:rsidRPr="004D3B47" w:rsidRDefault="00144A7E" w:rsidP="00144A7E">
            <w:pPr>
              <w:jc w:val="right"/>
              <w:rPr>
                <w:sz w:val="22"/>
              </w:rPr>
            </w:pPr>
            <w:r w:rsidRPr="004D3B47">
              <w:t>84.1</w:t>
            </w:r>
          </w:p>
        </w:tc>
        <w:tc>
          <w:tcPr>
            <w:tcW w:w="1037" w:type="dxa"/>
            <w:shd w:val="clear" w:color="auto" w:fill="auto"/>
            <w:noWrap/>
          </w:tcPr>
          <w:p w14:paraId="102E61EE" w14:textId="430C6262" w:rsidR="00144A7E" w:rsidRPr="004D3B47" w:rsidRDefault="00144A7E" w:rsidP="00144A7E">
            <w:pPr>
              <w:jc w:val="right"/>
              <w:rPr>
                <w:sz w:val="22"/>
              </w:rPr>
            </w:pPr>
            <w:r w:rsidRPr="004D3B47">
              <w:t xml:space="preserve"> 190 </w:t>
            </w:r>
          </w:p>
        </w:tc>
        <w:tc>
          <w:tcPr>
            <w:tcW w:w="1303" w:type="dxa"/>
            <w:shd w:val="clear" w:color="auto" w:fill="auto"/>
            <w:noWrap/>
          </w:tcPr>
          <w:p w14:paraId="5E6F9012" w14:textId="72173141" w:rsidR="00144A7E" w:rsidRPr="004D3B47" w:rsidRDefault="00144A7E" w:rsidP="00144A7E">
            <w:pPr>
              <w:jc w:val="right"/>
              <w:rPr>
                <w:sz w:val="22"/>
              </w:rPr>
            </w:pPr>
            <w:r w:rsidRPr="004D3B47">
              <w:t>91.3</w:t>
            </w:r>
          </w:p>
        </w:tc>
      </w:tr>
      <w:tr w:rsidR="004D3B47" w:rsidRPr="004D3B47" w14:paraId="2465ECD3" w14:textId="77777777" w:rsidTr="00D1642F">
        <w:trPr>
          <w:trHeight w:val="255"/>
        </w:trPr>
        <w:tc>
          <w:tcPr>
            <w:tcW w:w="2256" w:type="dxa"/>
            <w:shd w:val="clear" w:color="auto" w:fill="auto"/>
            <w:noWrap/>
          </w:tcPr>
          <w:p w14:paraId="3406692B" w14:textId="7EC97C20" w:rsidR="00144A7E" w:rsidRPr="004D3B47" w:rsidRDefault="00144A7E" w:rsidP="00144A7E">
            <w:pPr>
              <w:keepNext/>
              <w:keepLines/>
            </w:pPr>
            <w:r w:rsidRPr="004D3B47">
              <w:t>Capital &amp; Coast</w:t>
            </w:r>
          </w:p>
        </w:tc>
        <w:tc>
          <w:tcPr>
            <w:tcW w:w="1360" w:type="dxa"/>
            <w:shd w:val="clear" w:color="auto" w:fill="auto"/>
            <w:noWrap/>
          </w:tcPr>
          <w:p w14:paraId="74FD54E2" w14:textId="12ABDF06" w:rsidR="00144A7E" w:rsidRPr="004D3B47" w:rsidRDefault="00144A7E" w:rsidP="00144A7E">
            <w:pPr>
              <w:jc w:val="right"/>
              <w:rPr>
                <w:sz w:val="22"/>
              </w:rPr>
            </w:pPr>
            <w:r w:rsidRPr="004D3B47">
              <w:t xml:space="preserve"> 102 </w:t>
            </w:r>
          </w:p>
        </w:tc>
        <w:tc>
          <w:tcPr>
            <w:tcW w:w="1438" w:type="dxa"/>
            <w:shd w:val="clear" w:color="auto" w:fill="auto"/>
            <w:noWrap/>
          </w:tcPr>
          <w:p w14:paraId="35AE6022" w14:textId="6697A558" w:rsidR="00144A7E" w:rsidRPr="004D3B47" w:rsidRDefault="00144A7E" w:rsidP="00144A7E">
            <w:pPr>
              <w:jc w:val="right"/>
              <w:rPr>
                <w:sz w:val="22"/>
              </w:rPr>
            </w:pPr>
            <w:r w:rsidRPr="004D3B47">
              <w:t xml:space="preserve"> 87 </w:t>
            </w:r>
          </w:p>
        </w:tc>
        <w:tc>
          <w:tcPr>
            <w:tcW w:w="1157" w:type="dxa"/>
            <w:shd w:val="clear" w:color="auto" w:fill="auto"/>
            <w:noWrap/>
          </w:tcPr>
          <w:p w14:paraId="7DAABFE8" w14:textId="72C69018" w:rsidR="00144A7E" w:rsidRPr="004D3B47" w:rsidRDefault="00144A7E" w:rsidP="00144A7E">
            <w:pPr>
              <w:jc w:val="right"/>
              <w:rPr>
                <w:sz w:val="22"/>
              </w:rPr>
            </w:pPr>
            <w:r w:rsidRPr="004D3B47">
              <w:t>85.3</w:t>
            </w:r>
          </w:p>
        </w:tc>
        <w:tc>
          <w:tcPr>
            <w:tcW w:w="1037" w:type="dxa"/>
            <w:shd w:val="clear" w:color="auto" w:fill="auto"/>
            <w:noWrap/>
          </w:tcPr>
          <w:p w14:paraId="1A911308" w14:textId="4692E267" w:rsidR="00144A7E" w:rsidRPr="004D3B47" w:rsidRDefault="00144A7E" w:rsidP="00144A7E">
            <w:pPr>
              <w:jc w:val="right"/>
              <w:rPr>
                <w:sz w:val="22"/>
              </w:rPr>
            </w:pPr>
            <w:r w:rsidRPr="004D3B47">
              <w:t xml:space="preserve"> 89 </w:t>
            </w:r>
          </w:p>
        </w:tc>
        <w:tc>
          <w:tcPr>
            <w:tcW w:w="1303" w:type="dxa"/>
            <w:shd w:val="clear" w:color="auto" w:fill="auto"/>
            <w:noWrap/>
          </w:tcPr>
          <w:p w14:paraId="4A93D52D" w14:textId="0C0462A9" w:rsidR="00144A7E" w:rsidRPr="004D3B47" w:rsidRDefault="00144A7E" w:rsidP="00144A7E">
            <w:pPr>
              <w:jc w:val="right"/>
              <w:rPr>
                <w:sz w:val="22"/>
              </w:rPr>
            </w:pPr>
            <w:r w:rsidRPr="004D3B47">
              <w:t>87.3</w:t>
            </w:r>
          </w:p>
        </w:tc>
      </w:tr>
      <w:tr w:rsidR="004D3B47" w:rsidRPr="004D3B47" w14:paraId="38654A3C" w14:textId="77777777" w:rsidTr="00D1642F">
        <w:trPr>
          <w:trHeight w:val="255"/>
        </w:trPr>
        <w:tc>
          <w:tcPr>
            <w:tcW w:w="2256" w:type="dxa"/>
            <w:shd w:val="clear" w:color="auto" w:fill="auto"/>
            <w:noWrap/>
          </w:tcPr>
          <w:p w14:paraId="753B2D72" w14:textId="1F49ADAF" w:rsidR="00144A7E" w:rsidRPr="004D3B47" w:rsidRDefault="00144A7E" w:rsidP="00144A7E">
            <w:pPr>
              <w:keepNext/>
              <w:keepLines/>
            </w:pPr>
            <w:r w:rsidRPr="004D3B47">
              <w:t>Counties Manukau</w:t>
            </w:r>
          </w:p>
        </w:tc>
        <w:tc>
          <w:tcPr>
            <w:tcW w:w="1360" w:type="dxa"/>
            <w:shd w:val="clear" w:color="auto" w:fill="auto"/>
            <w:noWrap/>
          </w:tcPr>
          <w:p w14:paraId="7A4B6399" w14:textId="6898E691" w:rsidR="00144A7E" w:rsidRPr="004D3B47" w:rsidRDefault="00144A7E" w:rsidP="00144A7E">
            <w:pPr>
              <w:jc w:val="right"/>
              <w:rPr>
                <w:sz w:val="22"/>
              </w:rPr>
            </w:pPr>
            <w:r w:rsidRPr="004D3B47">
              <w:t xml:space="preserve"> 190 </w:t>
            </w:r>
          </w:p>
        </w:tc>
        <w:tc>
          <w:tcPr>
            <w:tcW w:w="1438" w:type="dxa"/>
            <w:shd w:val="clear" w:color="auto" w:fill="auto"/>
            <w:noWrap/>
          </w:tcPr>
          <w:p w14:paraId="3938E815" w14:textId="4CD23A44" w:rsidR="00144A7E" w:rsidRPr="004D3B47" w:rsidRDefault="00144A7E" w:rsidP="00144A7E">
            <w:pPr>
              <w:jc w:val="right"/>
              <w:rPr>
                <w:sz w:val="22"/>
              </w:rPr>
            </w:pPr>
            <w:r w:rsidRPr="004D3B47">
              <w:t xml:space="preserve"> 113 </w:t>
            </w:r>
          </w:p>
        </w:tc>
        <w:tc>
          <w:tcPr>
            <w:tcW w:w="1157" w:type="dxa"/>
            <w:shd w:val="clear" w:color="auto" w:fill="auto"/>
            <w:noWrap/>
          </w:tcPr>
          <w:p w14:paraId="572C3F13" w14:textId="38122AA1" w:rsidR="00144A7E" w:rsidRPr="004D3B47" w:rsidRDefault="00144A7E" w:rsidP="00144A7E">
            <w:pPr>
              <w:jc w:val="right"/>
              <w:rPr>
                <w:sz w:val="22"/>
              </w:rPr>
            </w:pPr>
            <w:r w:rsidRPr="004D3B47">
              <w:t>59.5</w:t>
            </w:r>
          </w:p>
        </w:tc>
        <w:tc>
          <w:tcPr>
            <w:tcW w:w="1037" w:type="dxa"/>
            <w:shd w:val="clear" w:color="auto" w:fill="auto"/>
            <w:noWrap/>
          </w:tcPr>
          <w:p w14:paraId="577CA6C0" w14:textId="2BFA39DB" w:rsidR="00144A7E" w:rsidRPr="004D3B47" w:rsidRDefault="00144A7E" w:rsidP="00144A7E">
            <w:pPr>
              <w:jc w:val="right"/>
              <w:rPr>
                <w:sz w:val="22"/>
              </w:rPr>
            </w:pPr>
            <w:r w:rsidRPr="004D3B47">
              <w:t xml:space="preserve"> 147 </w:t>
            </w:r>
          </w:p>
        </w:tc>
        <w:tc>
          <w:tcPr>
            <w:tcW w:w="1303" w:type="dxa"/>
            <w:shd w:val="clear" w:color="auto" w:fill="auto"/>
            <w:noWrap/>
          </w:tcPr>
          <w:p w14:paraId="6415EE56" w14:textId="398A5875" w:rsidR="00144A7E" w:rsidRPr="004D3B47" w:rsidRDefault="00144A7E" w:rsidP="00144A7E">
            <w:pPr>
              <w:jc w:val="right"/>
              <w:rPr>
                <w:sz w:val="22"/>
              </w:rPr>
            </w:pPr>
            <w:r w:rsidRPr="004D3B47">
              <w:t>77.4</w:t>
            </w:r>
          </w:p>
        </w:tc>
      </w:tr>
      <w:tr w:rsidR="004D3B47" w:rsidRPr="004D3B47" w14:paraId="39B8E292" w14:textId="77777777" w:rsidTr="00D1642F">
        <w:trPr>
          <w:trHeight w:val="255"/>
        </w:trPr>
        <w:tc>
          <w:tcPr>
            <w:tcW w:w="2256" w:type="dxa"/>
            <w:shd w:val="clear" w:color="auto" w:fill="auto"/>
            <w:noWrap/>
          </w:tcPr>
          <w:p w14:paraId="20DDB657" w14:textId="0B704870" w:rsidR="00144A7E" w:rsidRPr="004D3B47" w:rsidRDefault="00144A7E" w:rsidP="00144A7E">
            <w:pPr>
              <w:keepNext/>
              <w:keepLines/>
            </w:pPr>
            <w:r w:rsidRPr="004D3B47">
              <w:t>Hawke's Bay</w:t>
            </w:r>
          </w:p>
        </w:tc>
        <w:tc>
          <w:tcPr>
            <w:tcW w:w="1360" w:type="dxa"/>
            <w:shd w:val="clear" w:color="auto" w:fill="auto"/>
            <w:noWrap/>
          </w:tcPr>
          <w:p w14:paraId="74A8F993" w14:textId="6D97B28C" w:rsidR="00144A7E" w:rsidRPr="004D3B47" w:rsidRDefault="00144A7E" w:rsidP="00144A7E">
            <w:pPr>
              <w:jc w:val="right"/>
              <w:rPr>
                <w:sz w:val="22"/>
              </w:rPr>
            </w:pPr>
            <w:r w:rsidRPr="004D3B47">
              <w:t xml:space="preserve"> 65 </w:t>
            </w:r>
          </w:p>
        </w:tc>
        <w:tc>
          <w:tcPr>
            <w:tcW w:w="1438" w:type="dxa"/>
            <w:shd w:val="clear" w:color="auto" w:fill="auto"/>
            <w:noWrap/>
          </w:tcPr>
          <w:p w14:paraId="117B71AB" w14:textId="6FA99819" w:rsidR="00144A7E" w:rsidRPr="004D3B47" w:rsidRDefault="00144A7E" w:rsidP="00144A7E">
            <w:pPr>
              <w:jc w:val="right"/>
              <w:rPr>
                <w:sz w:val="22"/>
              </w:rPr>
            </w:pPr>
            <w:r w:rsidRPr="004D3B47">
              <w:t xml:space="preserve"> 49 </w:t>
            </w:r>
          </w:p>
        </w:tc>
        <w:tc>
          <w:tcPr>
            <w:tcW w:w="1157" w:type="dxa"/>
            <w:shd w:val="clear" w:color="auto" w:fill="auto"/>
            <w:noWrap/>
          </w:tcPr>
          <w:p w14:paraId="47C46AF0" w14:textId="583CDF02" w:rsidR="00144A7E" w:rsidRPr="004D3B47" w:rsidRDefault="00144A7E" w:rsidP="00144A7E">
            <w:pPr>
              <w:jc w:val="right"/>
              <w:rPr>
                <w:sz w:val="22"/>
              </w:rPr>
            </w:pPr>
            <w:r w:rsidRPr="004D3B47">
              <w:t>75.4</w:t>
            </w:r>
          </w:p>
        </w:tc>
        <w:tc>
          <w:tcPr>
            <w:tcW w:w="1037" w:type="dxa"/>
            <w:shd w:val="clear" w:color="auto" w:fill="auto"/>
            <w:noWrap/>
          </w:tcPr>
          <w:p w14:paraId="55474D68" w14:textId="3244272B" w:rsidR="00144A7E" w:rsidRPr="004D3B47" w:rsidRDefault="00144A7E" w:rsidP="00144A7E">
            <w:pPr>
              <w:jc w:val="right"/>
              <w:rPr>
                <w:sz w:val="22"/>
              </w:rPr>
            </w:pPr>
            <w:r w:rsidRPr="004D3B47">
              <w:t xml:space="preserve"> 51 </w:t>
            </w:r>
          </w:p>
        </w:tc>
        <w:tc>
          <w:tcPr>
            <w:tcW w:w="1303" w:type="dxa"/>
            <w:shd w:val="clear" w:color="auto" w:fill="auto"/>
            <w:noWrap/>
          </w:tcPr>
          <w:p w14:paraId="2B716EEA" w14:textId="7B9F757C" w:rsidR="00144A7E" w:rsidRPr="004D3B47" w:rsidRDefault="00144A7E" w:rsidP="00144A7E">
            <w:pPr>
              <w:jc w:val="right"/>
              <w:rPr>
                <w:sz w:val="22"/>
              </w:rPr>
            </w:pPr>
            <w:r w:rsidRPr="004D3B47">
              <w:t>78.5</w:t>
            </w:r>
          </w:p>
        </w:tc>
      </w:tr>
      <w:tr w:rsidR="004D3B47" w:rsidRPr="004D3B47" w14:paraId="0F661F71" w14:textId="77777777" w:rsidTr="00D1642F">
        <w:trPr>
          <w:trHeight w:val="255"/>
        </w:trPr>
        <w:tc>
          <w:tcPr>
            <w:tcW w:w="2256" w:type="dxa"/>
            <w:shd w:val="clear" w:color="auto" w:fill="auto"/>
            <w:noWrap/>
          </w:tcPr>
          <w:p w14:paraId="04D8D389" w14:textId="2F6B0039" w:rsidR="00144A7E" w:rsidRPr="004D3B47" w:rsidRDefault="00144A7E" w:rsidP="00144A7E">
            <w:pPr>
              <w:keepNext/>
              <w:keepLines/>
            </w:pPr>
            <w:r w:rsidRPr="004D3B47">
              <w:t>Hutt Valley</w:t>
            </w:r>
          </w:p>
        </w:tc>
        <w:tc>
          <w:tcPr>
            <w:tcW w:w="1360" w:type="dxa"/>
            <w:shd w:val="clear" w:color="auto" w:fill="auto"/>
            <w:noWrap/>
          </w:tcPr>
          <w:p w14:paraId="0D37CFBE" w14:textId="36F44D05" w:rsidR="00144A7E" w:rsidRPr="004D3B47" w:rsidRDefault="00144A7E" w:rsidP="00144A7E">
            <w:pPr>
              <w:jc w:val="right"/>
              <w:rPr>
                <w:sz w:val="22"/>
              </w:rPr>
            </w:pPr>
            <w:r w:rsidRPr="004D3B47">
              <w:t xml:space="preserve"> 78 </w:t>
            </w:r>
          </w:p>
        </w:tc>
        <w:tc>
          <w:tcPr>
            <w:tcW w:w="1438" w:type="dxa"/>
            <w:shd w:val="clear" w:color="auto" w:fill="auto"/>
            <w:noWrap/>
          </w:tcPr>
          <w:p w14:paraId="31295C81" w14:textId="553B8923" w:rsidR="00144A7E" w:rsidRPr="004D3B47" w:rsidRDefault="00144A7E" w:rsidP="00144A7E">
            <w:pPr>
              <w:jc w:val="right"/>
              <w:rPr>
                <w:sz w:val="22"/>
              </w:rPr>
            </w:pPr>
            <w:r w:rsidRPr="004D3B47">
              <w:t xml:space="preserve"> 65 </w:t>
            </w:r>
          </w:p>
        </w:tc>
        <w:tc>
          <w:tcPr>
            <w:tcW w:w="1157" w:type="dxa"/>
            <w:shd w:val="clear" w:color="auto" w:fill="auto"/>
            <w:noWrap/>
          </w:tcPr>
          <w:p w14:paraId="1ACE8859" w14:textId="6808F920" w:rsidR="00144A7E" w:rsidRPr="004D3B47" w:rsidRDefault="00144A7E" w:rsidP="00144A7E">
            <w:pPr>
              <w:jc w:val="right"/>
              <w:rPr>
                <w:sz w:val="22"/>
              </w:rPr>
            </w:pPr>
            <w:r w:rsidRPr="004D3B47">
              <w:t>83.3</w:t>
            </w:r>
          </w:p>
        </w:tc>
        <w:tc>
          <w:tcPr>
            <w:tcW w:w="1037" w:type="dxa"/>
            <w:shd w:val="clear" w:color="auto" w:fill="auto"/>
            <w:noWrap/>
          </w:tcPr>
          <w:p w14:paraId="00517CC0" w14:textId="3B4A32AB" w:rsidR="00144A7E" w:rsidRPr="004D3B47" w:rsidRDefault="00144A7E" w:rsidP="00144A7E">
            <w:pPr>
              <w:jc w:val="right"/>
              <w:rPr>
                <w:sz w:val="22"/>
              </w:rPr>
            </w:pPr>
            <w:r w:rsidRPr="004D3B47">
              <w:t xml:space="preserve"> 70 </w:t>
            </w:r>
          </w:p>
        </w:tc>
        <w:tc>
          <w:tcPr>
            <w:tcW w:w="1303" w:type="dxa"/>
            <w:shd w:val="clear" w:color="auto" w:fill="auto"/>
            <w:noWrap/>
          </w:tcPr>
          <w:p w14:paraId="512B90FD" w14:textId="28868F22" w:rsidR="00144A7E" w:rsidRPr="004D3B47" w:rsidRDefault="00144A7E" w:rsidP="00144A7E">
            <w:pPr>
              <w:jc w:val="right"/>
              <w:rPr>
                <w:sz w:val="22"/>
              </w:rPr>
            </w:pPr>
            <w:r w:rsidRPr="004D3B47">
              <w:t>89.7</w:t>
            </w:r>
          </w:p>
        </w:tc>
      </w:tr>
      <w:tr w:rsidR="004D3B47" w:rsidRPr="004D3B47" w14:paraId="4A8589D1" w14:textId="77777777" w:rsidTr="00D1642F">
        <w:trPr>
          <w:trHeight w:val="255"/>
        </w:trPr>
        <w:tc>
          <w:tcPr>
            <w:tcW w:w="2256" w:type="dxa"/>
            <w:shd w:val="clear" w:color="auto" w:fill="auto"/>
            <w:noWrap/>
          </w:tcPr>
          <w:p w14:paraId="5BD0F8A2" w14:textId="4D2DC9FE" w:rsidR="00144A7E" w:rsidRPr="004D3B47" w:rsidRDefault="00144A7E" w:rsidP="00144A7E">
            <w:pPr>
              <w:keepNext/>
              <w:keepLines/>
            </w:pPr>
            <w:r w:rsidRPr="004D3B47">
              <w:t>Lakes</w:t>
            </w:r>
          </w:p>
        </w:tc>
        <w:tc>
          <w:tcPr>
            <w:tcW w:w="1360" w:type="dxa"/>
            <w:shd w:val="clear" w:color="auto" w:fill="auto"/>
            <w:noWrap/>
          </w:tcPr>
          <w:p w14:paraId="7ADF3CBC" w14:textId="70AAE96A" w:rsidR="00144A7E" w:rsidRPr="004D3B47" w:rsidRDefault="00144A7E" w:rsidP="00144A7E">
            <w:pPr>
              <w:jc w:val="right"/>
              <w:rPr>
                <w:sz w:val="22"/>
              </w:rPr>
            </w:pPr>
            <w:r w:rsidRPr="004D3B47">
              <w:t xml:space="preserve"> 32 </w:t>
            </w:r>
          </w:p>
        </w:tc>
        <w:tc>
          <w:tcPr>
            <w:tcW w:w="1438" w:type="dxa"/>
            <w:shd w:val="clear" w:color="auto" w:fill="auto"/>
            <w:noWrap/>
          </w:tcPr>
          <w:p w14:paraId="6129E8FD" w14:textId="67C98709" w:rsidR="00144A7E" w:rsidRPr="004D3B47" w:rsidRDefault="00144A7E" w:rsidP="00144A7E">
            <w:pPr>
              <w:jc w:val="right"/>
              <w:rPr>
                <w:sz w:val="22"/>
              </w:rPr>
            </w:pPr>
            <w:r w:rsidRPr="004D3B47">
              <w:t xml:space="preserve"> 30 </w:t>
            </w:r>
          </w:p>
        </w:tc>
        <w:tc>
          <w:tcPr>
            <w:tcW w:w="1157" w:type="dxa"/>
            <w:shd w:val="clear" w:color="auto" w:fill="auto"/>
            <w:noWrap/>
          </w:tcPr>
          <w:p w14:paraId="1FDC12F2" w14:textId="394E441B" w:rsidR="00144A7E" w:rsidRPr="004D3B47" w:rsidRDefault="00144A7E" w:rsidP="00144A7E">
            <w:pPr>
              <w:jc w:val="right"/>
              <w:rPr>
                <w:sz w:val="22"/>
              </w:rPr>
            </w:pPr>
            <w:r w:rsidRPr="004D3B47">
              <w:t>93.8</w:t>
            </w:r>
          </w:p>
        </w:tc>
        <w:tc>
          <w:tcPr>
            <w:tcW w:w="1037" w:type="dxa"/>
            <w:shd w:val="clear" w:color="auto" w:fill="auto"/>
            <w:noWrap/>
          </w:tcPr>
          <w:p w14:paraId="58CF8A01" w14:textId="0A977F80" w:rsidR="00144A7E" w:rsidRPr="004D3B47" w:rsidRDefault="00144A7E" w:rsidP="00144A7E">
            <w:pPr>
              <w:jc w:val="right"/>
              <w:rPr>
                <w:sz w:val="22"/>
              </w:rPr>
            </w:pPr>
            <w:r w:rsidRPr="004D3B47">
              <w:t xml:space="preserve"> 32 </w:t>
            </w:r>
          </w:p>
        </w:tc>
        <w:tc>
          <w:tcPr>
            <w:tcW w:w="1303" w:type="dxa"/>
            <w:shd w:val="clear" w:color="auto" w:fill="auto"/>
            <w:noWrap/>
          </w:tcPr>
          <w:p w14:paraId="2CEE3C21" w14:textId="7103141C" w:rsidR="00144A7E" w:rsidRPr="004D3B47" w:rsidRDefault="00144A7E" w:rsidP="00144A7E">
            <w:pPr>
              <w:jc w:val="right"/>
              <w:rPr>
                <w:sz w:val="22"/>
              </w:rPr>
            </w:pPr>
            <w:r w:rsidRPr="004D3B47">
              <w:t>100.0</w:t>
            </w:r>
          </w:p>
        </w:tc>
      </w:tr>
      <w:tr w:rsidR="004D3B47" w:rsidRPr="004D3B47" w14:paraId="1C72B2B1" w14:textId="77777777" w:rsidTr="00D1642F">
        <w:trPr>
          <w:trHeight w:val="255"/>
        </w:trPr>
        <w:tc>
          <w:tcPr>
            <w:tcW w:w="2256" w:type="dxa"/>
            <w:shd w:val="clear" w:color="auto" w:fill="auto"/>
            <w:noWrap/>
          </w:tcPr>
          <w:p w14:paraId="0004E9E0" w14:textId="1E27625F" w:rsidR="00144A7E" w:rsidRPr="004D3B47" w:rsidRDefault="00144A7E" w:rsidP="00144A7E">
            <w:pPr>
              <w:keepNext/>
              <w:keepLines/>
            </w:pPr>
            <w:r w:rsidRPr="004D3B47">
              <w:t>Mid Central</w:t>
            </w:r>
          </w:p>
        </w:tc>
        <w:tc>
          <w:tcPr>
            <w:tcW w:w="1360" w:type="dxa"/>
            <w:shd w:val="clear" w:color="auto" w:fill="auto"/>
            <w:noWrap/>
          </w:tcPr>
          <w:p w14:paraId="578CECC6" w14:textId="67F59513" w:rsidR="00144A7E" w:rsidRPr="004D3B47" w:rsidRDefault="00144A7E" w:rsidP="00144A7E">
            <w:pPr>
              <w:jc w:val="right"/>
              <w:rPr>
                <w:sz w:val="22"/>
              </w:rPr>
            </w:pPr>
            <w:r w:rsidRPr="004D3B47">
              <w:t xml:space="preserve"> 100 </w:t>
            </w:r>
          </w:p>
        </w:tc>
        <w:tc>
          <w:tcPr>
            <w:tcW w:w="1438" w:type="dxa"/>
            <w:shd w:val="clear" w:color="auto" w:fill="auto"/>
            <w:noWrap/>
          </w:tcPr>
          <w:p w14:paraId="54643CD3" w14:textId="5364ED71" w:rsidR="00144A7E" w:rsidRPr="004D3B47" w:rsidRDefault="00144A7E" w:rsidP="00144A7E">
            <w:pPr>
              <w:jc w:val="right"/>
              <w:rPr>
                <w:sz w:val="22"/>
              </w:rPr>
            </w:pPr>
            <w:r w:rsidRPr="004D3B47">
              <w:t xml:space="preserve"> 85 </w:t>
            </w:r>
          </w:p>
        </w:tc>
        <w:tc>
          <w:tcPr>
            <w:tcW w:w="1157" w:type="dxa"/>
            <w:shd w:val="clear" w:color="auto" w:fill="auto"/>
            <w:noWrap/>
          </w:tcPr>
          <w:p w14:paraId="247E4AA3" w14:textId="316BF38D" w:rsidR="00144A7E" w:rsidRPr="004D3B47" w:rsidRDefault="00144A7E" w:rsidP="00144A7E">
            <w:pPr>
              <w:jc w:val="right"/>
              <w:rPr>
                <w:sz w:val="22"/>
              </w:rPr>
            </w:pPr>
            <w:r w:rsidRPr="004D3B47">
              <w:t>85.0</w:t>
            </w:r>
          </w:p>
        </w:tc>
        <w:tc>
          <w:tcPr>
            <w:tcW w:w="1037" w:type="dxa"/>
            <w:shd w:val="clear" w:color="auto" w:fill="auto"/>
            <w:noWrap/>
          </w:tcPr>
          <w:p w14:paraId="1C021CD8" w14:textId="156B43DD" w:rsidR="00144A7E" w:rsidRPr="004D3B47" w:rsidRDefault="00144A7E" w:rsidP="00144A7E">
            <w:pPr>
              <w:jc w:val="right"/>
              <w:rPr>
                <w:sz w:val="22"/>
              </w:rPr>
            </w:pPr>
            <w:r w:rsidRPr="004D3B47">
              <w:t xml:space="preserve"> 92 </w:t>
            </w:r>
          </w:p>
        </w:tc>
        <w:tc>
          <w:tcPr>
            <w:tcW w:w="1303" w:type="dxa"/>
            <w:shd w:val="clear" w:color="auto" w:fill="auto"/>
            <w:noWrap/>
          </w:tcPr>
          <w:p w14:paraId="181944D7" w14:textId="475B28D0" w:rsidR="00144A7E" w:rsidRPr="004D3B47" w:rsidRDefault="00144A7E" w:rsidP="00144A7E">
            <w:pPr>
              <w:jc w:val="right"/>
              <w:rPr>
                <w:sz w:val="22"/>
              </w:rPr>
            </w:pPr>
            <w:r w:rsidRPr="004D3B47">
              <w:t>92.0</w:t>
            </w:r>
          </w:p>
        </w:tc>
      </w:tr>
      <w:tr w:rsidR="004D3B47" w:rsidRPr="004D3B47" w14:paraId="7AB37F04" w14:textId="77777777" w:rsidTr="00D1642F">
        <w:trPr>
          <w:trHeight w:val="255"/>
        </w:trPr>
        <w:tc>
          <w:tcPr>
            <w:tcW w:w="2256" w:type="dxa"/>
            <w:shd w:val="clear" w:color="auto" w:fill="auto"/>
            <w:noWrap/>
          </w:tcPr>
          <w:p w14:paraId="773DE7D2" w14:textId="0F398AC8" w:rsidR="00144A7E" w:rsidRPr="004D3B47" w:rsidRDefault="00144A7E" w:rsidP="00144A7E">
            <w:pPr>
              <w:keepNext/>
              <w:keepLines/>
            </w:pPr>
            <w:r w:rsidRPr="004D3B47">
              <w:t>Nelson Marlborough</w:t>
            </w:r>
          </w:p>
        </w:tc>
        <w:tc>
          <w:tcPr>
            <w:tcW w:w="1360" w:type="dxa"/>
            <w:shd w:val="clear" w:color="auto" w:fill="auto"/>
            <w:noWrap/>
          </w:tcPr>
          <w:p w14:paraId="1CF353FC" w14:textId="2D8DDE9E" w:rsidR="00144A7E" w:rsidRPr="004D3B47" w:rsidRDefault="00144A7E" w:rsidP="00144A7E">
            <w:pPr>
              <w:jc w:val="right"/>
              <w:rPr>
                <w:sz w:val="22"/>
              </w:rPr>
            </w:pPr>
            <w:r w:rsidRPr="004D3B47">
              <w:t xml:space="preserve"> 46 </w:t>
            </w:r>
          </w:p>
        </w:tc>
        <w:tc>
          <w:tcPr>
            <w:tcW w:w="1438" w:type="dxa"/>
            <w:shd w:val="clear" w:color="auto" w:fill="auto"/>
            <w:noWrap/>
          </w:tcPr>
          <w:p w14:paraId="3DE9A537" w14:textId="36A22393" w:rsidR="00144A7E" w:rsidRPr="004D3B47" w:rsidRDefault="00144A7E" w:rsidP="00144A7E">
            <w:pPr>
              <w:jc w:val="right"/>
              <w:rPr>
                <w:sz w:val="22"/>
              </w:rPr>
            </w:pPr>
            <w:r w:rsidRPr="004D3B47">
              <w:t xml:space="preserve"> 42 </w:t>
            </w:r>
          </w:p>
        </w:tc>
        <w:tc>
          <w:tcPr>
            <w:tcW w:w="1157" w:type="dxa"/>
            <w:shd w:val="clear" w:color="auto" w:fill="auto"/>
            <w:noWrap/>
          </w:tcPr>
          <w:p w14:paraId="47741170" w14:textId="053B7F85" w:rsidR="00144A7E" w:rsidRPr="004D3B47" w:rsidRDefault="00144A7E" w:rsidP="00144A7E">
            <w:pPr>
              <w:jc w:val="right"/>
              <w:rPr>
                <w:sz w:val="22"/>
              </w:rPr>
            </w:pPr>
            <w:r w:rsidRPr="004D3B47">
              <w:t>91.3</w:t>
            </w:r>
          </w:p>
        </w:tc>
        <w:tc>
          <w:tcPr>
            <w:tcW w:w="1037" w:type="dxa"/>
            <w:shd w:val="clear" w:color="auto" w:fill="auto"/>
            <w:noWrap/>
          </w:tcPr>
          <w:p w14:paraId="4ACDC317" w14:textId="5697BEDF" w:rsidR="00144A7E" w:rsidRPr="004D3B47" w:rsidRDefault="00144A7E" w:rsidP="00144A7E">
            <w:pPr>
              <w:jc w:val="right"/>
              <w:rPr>
                <w:sz w:val="22"/>
              </w:rPr>
            </w:pPr>
            <w:r w:rsidRPr="004D3B47">
              <w:t xml:space="preserve"> 43 </w:t>
            </w:r>
          </w:p>
        </w:tc>
        <w:tc>
          <w:tcPr>
            <w:tcW w:w="1303" w:type="dxa"/>
            <w:shd w:val="clear" w:color="auto" w:fill="auto"/>
            <w:noWrap/>
          </w:tcPr>
          <w:p w14:paraId="52C2152F" w14:textId="220241E6" w:rsidR="00144A7E" w:rsidRPr="004D3B47" w:rsidRDefault="00144A7E" w:rsidP="00144A7E">
            <w:pPr>
              <w:jc w:val="right"/>
              <w:rPr>
                <w:sz w:val="22"/>
              </w:rPr>
            </w:pPr>
            <w:r w:rsidRPr="004D3B47">
              <w:t>93.5</w:t>
            </w:r>
          </w:p>
        </w:tc>
      </w:tr>
      <w:tr w:rsidR="004D3B47" w:rsidRPr="004D3B47" w14:paraId="5727C07D" w14:textId="77777777" w:rsidTr="00D1642F">
        <w:trPr>
          <w:trHeight w:val="255"/>
        </w:trPr>
        <w:tc>
          <w:tcPr>
            <w:tcW w:w="2256" w:type="dxa"/>
            <w:shd w:val="clear" w:color="auto" w:fill="auto"/>
            <w:noWrap/>
          </w:tcPr>
          <w:p w14:paraId="531CBF94" w14:textId="4BA6EB8C" w:rsidR="00144A7E" w:rsidRPr="004D3B47" w:rsidRDefault="00144A7E" w:rsidP="00144A7E">
            <w:pPr>
              <w:keepNext/>
              <w:keepLines/>
            </w:pPr>
            <w:r w:rsidRPr="004D3B47">
              <w:t>Northland</w:t>
            </w:r>
          </w:p>
        </w:tc>
        <w:tc>
          <w:tcPr>
            <w:tcW w:w="1360" w:type="dxa"/>
            <w:shd w:val="clear" w:color="auto" w:fill="auto"/>
            <w:noWrap/>
          </w:tcPr>
          <w:p w14:paraId="10EE65D0" w14:textId="5DA72F47" w:rsidR="00144A7E" w:rsidRPr="004D3B47" w:rsidRDefault="00144A7E" w:rsidP="00144A7E">
            <w:pPr>
              <w:jc w:val="right"/>
              <w:rPr>
                <w:sz w:val="22"/>
              </w:rPr>
            </w:pPr>
            <w:r w:rsidRPr="004D3B47">
              <w:t xml:space="preserve"> 55 </w:t>
            </w:r>
          </w:p>
        </w:tc>
        <w:tc>
          <w:tcPr>
            <w:tcW w:w="1438" w:type="dxa"/>
            <w:shd w:val="clear" w:color="auto" w:fill="auto"/>
            <w:noWrap/>
          </w:tcPr>
          <w:p w14:paraId="24C49642" w14:textId="71CD9354" w:rsidR="00144A7E" w:rsidRPr="004D3B47" w:rsidRDefault="00144A7E" w:rsidP="00144A7E">
            <w:pPr>
              <w:jc w:val="right"/>
              <w:rPr>
                <w:sz w:val="22"/>
              </w:rPr>
            </w:pPr>
            <w:r w:rsidRPr="004D3B47">
              <w:t xml:space="preserve"> 40 </w:t>
            </w:r>
          </w:p>
        </w:tc>
        <w:tc>
          <w:tcPr>
            <w:tcW w:w="1157" w:type="dxa"/>
            <w:shd w:val="clear" w:color="auto" w:fill="auto"/>
            <w:noWrap/>
          </w:tcPr>
          <w:p w14:paraId="24C53693" w14:textId="08C79A49" w:rsidR="00144A7E" w:rsidRPr="004D3B47" w:rsidRDefault="00144A7E" w:rsidP="00144A7E">
            <w:pPr>
              <w:jc w:val="right"/>
              <w:rPr>
                <w:sz w:val="22"/>
              </w:rPr>
            </w:pPr>
            <w:r w:rsidRPr="004D3B47">
              <w:t>72.7</w:t>
            </w:r>
          </w:p>
        </w:tc>
        <w:tc>
          <w:tcPr>
            <w:tcW w:w="1037" w:type="dxa"/>
            <w:shd w:val="clear" w:color="auto" w:fill="auto"/>
            <w:noWrap/>
          </w:tcPr>
          <w:p w14:paraId="3CCB5BA7" w14:textId="6C76A5E1" w:rsidR="00144A7E" w:rsidRPr="004D3B47" w:rsidRDefault="00144A7E" w:rsidP="00144A7E">
            <w:pPr>
              <w:jc w:val="right"/>
              <w:rPr>
                <w:sz w:val="22"/>
              </w:rPr>
            </w:pPr>
            <w:r w:rsidRPr="004D3B47">
              <w:t xml:space="preserve"> 45 </w:t>
            </w:r>
          </w:p>
        </w:tc>
        <w:tc>
          <w:tcPr>
            <w:tcW w:w="1303" w:type="dxa"/>
            <w:shd w:val="clear" w:color="auto" w:fill="auto"/>
            <w:noWrap/>
          </w:tcPr>
          <w:p w14:paraId="6087DCA0" w14:textId="1EC68DE5" w:rsidR="00144A7E" w:rsidRPr="004D3B47" w:rsidRDefault="00144A7E" w:rsidP="00144A7E">
            <w:pPr>
              <w:jc w:val="right"/>
              <w:rPr>
                <w:sz w:val="22"/>
              </w:rPr>
            </w:pPr>
            <w:r w:rsidRPr="004D3B47">
              <w:t>81.8</w:t>
            </w:r>
          </w:p>
        </w:tc>
      </w:tr>
      <w:tr w:rsidR="004D3B47" w:rsidRPr="004D3B47" w14:paraId="38EAB3E9" w14:textId="77777777" w:rsidTr="00D1642F">
        <w:trPr>
          <w:trHeight w:val="255"/>
        </w:trPr>
        <w:tc>
          <w:tcPr>
            <w:tcW w:w="2256" w:type="dxa"/>
            <w:shd w:val="clear" w:color="auto" w:fill="auto"/>
            <w:noWrap/>
          </w:tcPr>
          <w:p w14:paraId="2B105780" w14:textId="423E460F" w:rsidR="00144A7E" w:rsidRPr="004D3B47" w:rsidRDefault="00144A7E" w:rsidP="00144A7E">
            <w:pPr>
              <w:keepNext/>
              <w:keepLines/>
            </w:pPr>
            <w:r w:rsidRPr="004D3B47">
              <w:t>South Canterbury</w:t>
            </w:r>
          </w:p>
        </w:tc>
        <w:tc>
          <w:tcPr>
            <w:tcW w:w="1360" w:type="dxa"/>
            <w:shd w:val="clear" w:color="auto" w:fill="auto"/>
            <w:noWrap/>
          </w:tcPr>
          <w:p w14:paraId="2CF9860B" w14:textId="6A128C4E" w:rsidR="00144A7E" w:rsidRPr="004D3B47" w:rsidRDefault="00144A7E" w:rsidP="00144A7E">
            <w:pPr>
              <w:jc w:val="right"/>
              <w:rPr>
                <w:sz w:val="22"/>
              </w:rPr>
            </w:pPr>
            <w:r w:rsidRPr="004D3B47">
              <w:t xml:space="preserve"> 17 </w:t>
            </w:r>
          </w:p>
        </w:tc>
        <w:tc>
          <w:tcPr>
            <w:tcW w:w="1438" w:type="dxa"/>
            <w:shd w:val="clear" w:color="auto" w:fill="auto"/>
            <w:noWrap/>
          </w:tcPr>
          <w:p w14:paraId="7B9824D7" w14:textId="649D8AE3" w:rsidR="00144A7E" w:rsidRPr="004D3B47" w:rsidRDefault="00144A7E" w:rsidP="00144A7E">
            <w:pPr>
              <w:jc w:val="right"/>
              <w:rPr>
                <w:sz w:val="22"/>
              </w:rPr>
            </w:pPr>
            <w:r w:rsidRPr="004D3B47">
              <w:t xml:space="preserve"> 15 </w:t>
            </w:r>
          </w:p>
        </w:tc>
        <w:tc>
          <w:tcPr>
            <w:tcW w:w="1157" w:type="dxa"/>
            <w:shd w:val="clear" w:color="auto" w:fill="auto"/>
            <w:noWrap/>
          </w:tcPr>
          <w:p w14:paraId="16CA4BF0" w14:textId="3932ADA2" w:rsidR="00144A7E" w:rsidRPr="004D3B47" w:rsidRDefault="00144A7E" w:rsidP="00144A7E">
            <w:pPr>
              <w:jc w:val="right"/>
              <w:rPr>
                <w:sz w:val="22"/>
              </w:rPr>
            </w:pPr>
            <w:r w:rsidRPr="004D3B47">
              <w:t>88.2</w:t>
            </w:r>
          </w:p>
        </w:tc>
        <w:tc>
          <w:tcPr>
            <w:tcW w:w="1037" w:type="dxa"/>
            <w:shd w:val="clear" w:color="auto" w:fill="auto"/>
            <w:noWrap/>
          </w:tcPr>
          <w:p w14:paraId="69CFE52A" w14:textId="683BE5D5" w:rsidR="00144A7E" w:rsidRPr="004D3B47" w:rsidRDefault="00144A7E" w:rsidP="00144A7E">
            <w:pPr>
              <w:jc w:val="right"/>
              <w:rPr>
                <w:sz w:val="22"/>
              </w:rPr>
            </w:pPr>
            <w:r w:rsidRPr="004D3B47">
              <w:t xml:space="preserve"> 16 </w:t>
            </w:r>
          </w:p>
        </w:tc>
        <w:tc>
          <w:tcPr>
            <w:tcW w:w="1303" w:type="dxa"/>
            <w:shd w:val="clear" w:color="auto" w:fill="auto"/>
            <w:noWrap/>
          </w:tcPr>
          <w:p w14:paraId="67977830" w14:textId="5CED0F3E" w:rsidR="00144A7E" w:rsidRPr="004D3B47" w:rsidRDefault="00144A7E" w:rsidP="00144A7E">
            <w:pPr>
              <w:jc w:val="right"/>
              <w:rPr>
                <w:sz w:val="22"/>
              </w:rPr>
            </w:pPr>
            <w:r w:rsidRPr="004D3B47">
              <w:t>94.1</w:t>
            </w:r>
          </w:p>
        </w:tc>
      </w:tr>
      <w:tr w:rsidR="004D3B47" w:rsidRPr="004D3B47" w14:paraId="07AA702A" w14:textId="77777777" w:rsidTr="00D1642F">
        <w:trPr>
          <w:trHeight w:val="255"/>
        </w:trPr>
        <w:tc>
          <w:tcPr>
            <w:tcW w:w="2256" w:type="dxa"/>
            <w:shd w:val="clear" w:color="auto" w:fill="auto"/>
            <w:noWrap/>
          </w:tcPr>
          <w:p w14:paraId="1F04CFC2" w14:textId="0D6EA8D3" w:rsidR="00144A7E" w:rsidRPr="004D3B47" w:rsidRDefault="00144A7E" w:rsidP="00144A7E">
            <w:pPr>
              <w:keepNext/>
              <w:keepLines/>
            </w:pPr>
            <w:r w:rsidRPr="004D3B47">
              <w:t>Southern</w:t>
            </w:r>
          </w:p>
        </w:tc>
        <w:tc>
          <w:tcPr>
            <w:tcW w:w="1360" w:type="dxa"/>
            <w:shd w:val="clear" w:color="auto" w:fill="auto"/>
            <w:noWrap/>
          </w:tcPr>
          <w:p w14:paraId="16A2FE5A" w14:textId="694F5E52" w:rsidR="00144A7E" w:rsidRPr="004D3B47" w:rsidRDefault="00144A7E" w:rsidP="00144A7E">
            <w:pPr>
              <w:jc w:val="right"/>
              <w:rPr>
                <w:sz w:val="22"/>
              </w:rPr>
            </w:pPr>
            <w:r w:rsidRPr="004D3B47">
              <w:t xml:space="preserve"> 129 </w:t>
            </w:r>
          </w:p>
        </w:tc>
        <w:tc>
          <w:tcPr>
            <w:tcW w:w="1438" w:type="dxa"/>
            <w:shd w:val="clear" w:color="auto" w:fill="auto"/>
            <w:noWrap/>
          </w:tcPr>
          <w:p w14:paraId="06047101" w14:textId="24E26E6B" w:rsidR="00144A7E" w:rsidRPr="004D3B47" w:rsidRDefault="00144A7E" w:rsidP="00144A7E">
            <w:pPr>
              <w:jc w:val="right"/>
              <w:rPr>
                <w:sz w:val="22"/>
              </w:rPr>
            </w:pPr>
            <w:r w:rsidRPr="004D3B47">
              <w:t xml:space="preserve"> 110 </w:t>
            </w:r>
          </w:p>
        </w:tc>
        <w:tc>
          <w:tcPr>
            <w:tcW w:w="1157" w:type="dxa"/>
            <w:shd w:val="clear" w:color="auto" w:fill="auto"/>
            <w:noWrap/>
          </w:tcPr>
          <w:p w14:paraId="736FF094" w14:textId="71085199" w:rsidR="00144A7E" w:rsidRPr="004D3B47" w:rsidRDefault="00144A7E" w:rsidP="00144A7E">
            <w:pPr>
              <w:jc w:val="right"/>
              <w:rPr>
                <w:sz w:val="22"/>
              </w:rPr>
            </w:pPr>
            <w:r w:rsidRPr="004D3B47">
              <w:t>85.3</w:t>
            </w:r>
          </w:p>
        </w:tc>
        <w:tc>
          <w:tcPr>
            <w:tcW w:w="1037" w:type="dxa"/>
            <w:shd w:val="clear" w:color="auto" w:fill="auto"/>
            <w:noWrap/>
          </w:tcPr>
          <w:p w14:paraId="286D46F7" w14:textId="672F474D" w:rsidR="00144A7E" w:rsidRPr="004D3B47" w:rsidRDefault="00144A7E" w:rsidP="00144A7E">
            <w:pPr>
              <w:jc w:val="right"/>
              <w:rPr>
                <w:sz w:val="22"/>
              </w:rPr>
            </w:pPr>
            <w:r w:rsidRPr="004D3B47">
              <w:t xml:space="preserve"> 116 </w:t>
            </w:r>
          </w:p>
        </w:tc>
        <w:tc>
          <w:tcPr>
            <w:tcW w:w="1303" w:type="dxa"/>
            <w:shd w:val="clear" w:color="auto" w:fill="auto"/>
            <w:noWrap/>
          </w:tcPr>
          <w:p w14:paraId="03484C79" w14:textId="797F8DFC" w:rsidR="00144A7E" w:rsidRPr="004D3B47" w:rsidRDefault="00144A7E" w:rsidP="00144A7E">
            <w:pPr>
              <w:jc w:val="right"/>
              <w:rPr>
                <w:sz w:val="22"/>
              </w:rPr>
            </w:pPr>
            <w:r w:rsidRPr="004D3B47">
              <w:t>89.9</w:t>
            </w:r>
          </w:p>
        </w:tc>
      </w:tr>
      <w:tr w:rsidR="004D3B47" w:rsidRPr="004D3B47" w14:paraId="20CBCF9E" w14:textId="77777777" w:rsidTr="00D1642F">
        <w:trPr>
          <w:trHeight w:val="255"/>
        </w:trPr>
        <w:tc>
          <w:tcPr>
            <w:tcW w:w="2256" w:type="dxa"/>
            <w:shd w:val="clear" w:color="auto" w:fill="auto"/>
            <w:noWrap/>
          </w:tcPr>
          <w:p w14:paraId="309DA333" w14:textId="2D76FEB3" w:rsidR="00144A7E" w:rsidRPr="004D3B47" w:rsidRDefault="00144A7E" w:rsidP="00144A7E">
            <w:pPr>
              <w:keepNext/>
              <w:keepLines/>
            </w:pPr>
            <w:r w:rsidRPr="004D3B47">
              <w:t>Tairawhiti</w:t>
            </w:r>
          </w:p>
        </w:tc>
        <w:tc>
          <w:tcPr>
            <w:tcW w:w="1360" w:type="dxa"/>
            <w:shd w:val="clear" w:color="auto" w:fill="auto"/>
            <w:noWrap/>
          </w:tcPr>
          <w:p w14:paraId="2A8A9EE1" w14:textId="453CBA83" w:rsidR="00144A7E" w:rsidRPr="004D3B47" w:rsidRDefault="00144A7E" w:rsidP="00144A7E">
            <w:pPr>
              <w:jc w:val="right"/>
              <w:rPr>
                <w:sz w:val="22"/>
              </w:rPr>
            </w:pPr>
            <w:r w:rsidRPr="004D3B47">
              <w:t xml:space="preserve"> 28 </w:t>
            </w:r>
          </w:p>
        </w:tc>
        <w:tc>
          <w:tcPr>
            <w:tcW w:w="1438" w:type="dxa"/>
            <w:shd w:val="clear" w:color="auto" w:fill="auto"/>
            <w:noWrap/>
          </w:tcPr>
          <w:p w14:paraId="22FDF3A5" w14:textId="45CC173F" w:rsidR="00144A7E" w:rsidRPr="004D3B47" w:rsidRDefault="00144A7E" w:rsidP="00144A7E">
            <w:pPr>
              <w:jc w:val="right"/>
              <w:rPr>
                <w:sz w:val="22"/>
              </w:rPr>
            </w:pPr>
            <w:r w:rsidRPr="004D3B47">
              <w:t xml:space="preserve"> 22 </w:t>
            </w:r>
          </w:p>
        </w:tc>
        <w:tc>
          <w:tcPr>
            <w:tcW w:w="1157" w:type="dxa"/>
            <w:shd w:val="clear" w:color="auto" w:fill="auto"/>
            <w:noWrap/>
          </w:tcPr>
          <w:p w14:paraId="0378D13B" w14:textId="41A495B1" w:rsidR="00144A7E" w:rsidRPr="004D3B47" w:rsidRDefault="00144A7E" w:rsidP="00144A7E">
            <w:pPr>
              <w:jc w:val="right"/>
              <w:rPr>
                <w:sz w:val="22"/>
              </w:rPr>
            </w:pPr>
            <w:r w:rsidRPr="004D3B47">
              <w:t>78.6</w:t>
            </w:r>
          </w:p>
        </w:tc>
        <w:tc>
          <w:tcPr>
            <w:tcW w:w="1037" w:type="dxa"/>
            <w:shd w:val="clear" w:color="auto" w:fill="auto"/>
            <w:noWrap/>
          </w:tcPr>
          <w:p w14:paraId="4CFF7CD1" w14:textId="4E60BCD7" w:rsidR="00144A7E" w:rsidRPr="004D3B47" w:rsidRDefault="00144A7E" w:rsidP="00144A7E">
            <w:pPr>
              <w:jc w:val="right"/>
              <w:rPr>
                <w:sz w:val="22"/>
              </w:rPr>
            </w:pPr>
            <w:r w:rsidRPr="004D3B47">
              <w:t xml:space="preserve"> 25 </w:t>
            </w:r>
          </w:p>
        </w:tc>
        <w:tc>
          <w:tcPr>
            <w:tcW w:w="1303" w:type="dxa"/>
            <w:shd w:val="clear" w:color="auto" w:fill="auto"/>
            <w:noWrap/>
          </w:tcPr>
          <w:p w14:paraId="00643EDA" w14:textId="656E0C38" w:rsidR="00144A7E" w:rsidRPr="004D3B47" w:rsidRDefault="00144A7E" w:rsidP="00144A7E">
            <w:pPr>
              <w:jc w:val="right"/>
              <w:rPr>
                <w:sz w:val="22"/>
              </w:rPr>
            </w:pPr>
            <w:r w:rsidRPr="004D3B47">
              <w:t>89.3</w:t>
            </w:r>
          </w:p>
        </w:tc>
      </w:tr>
      <w:tr w:rsidR="004D3B47" w:rsidRPr="004D3B47" w14:paraId="40B86229" w14:textId="77777777" w:rsidTr="00D1642F">
        <w:trPr>
          <w:trHeight w:val="255"/>
        </w:trPr>
        <w:tc>
          <w:tcPr>
            <w:tcW w:w="2256" w:type="dxa"/>
            <w:shd w:val="clear" w:color="auto" w:fill="auto"/>
            <w:noWrap/>
          </w:tcPr>
          <w:p w14:paraId="45E8B080" w14:textId="49D7B65B" w:rsidR="00144A7E" w:rsidRPr="004D3B47" w:rsidRDefault="00144A7E" w:rsidP="00144A7E">
            <w:pPr>
              <w:keepNext/>
              <w:keepLines/>
            </w:pPr>
            <w:r w:rsidRPr="004D3B47">
              <w:t>Taranaki</w:t>
            </w:r>
          </w:p>
        </w:tc>
        <w:tc>
          <w:tcPr>
            <w:tcW w:w="1360" w:type="dxa"/>
            <w:shd w:val="clear" w:color="auto" w:fill="auto"/>
            <w:noWrap/>
          </w:tcPr>
          <w:p w14:paraId="0AC7E709" w14:textId="737B9E1E" w:rsidR="00144A7E" w:rsidRPr="004D3B47" w:rsidRDefault="00144A7E" w:rsidP="00144A7E">
            <w:pPr>
              <w:jc w:val="right"/>
              <w:rPr>
                <w:sz w:val="22"/>
              </w:rPr>
            </w:pPr>
            <w:r w:rsidRPr="004D3B47">
              <w:t xml:space="preserve"> 44 </w:t>
            </w:r>
          </w:p>
        </w:tc>
        <w:tc>
          <w:tcPr>
            <w:tcW w:w="1438" w:type="dxa"/>
            <w:shd w:val="clear" w:color="auto" w:fill="auto"/>
            <w:noWrap/>
          </w:tcPr>
          <w:p w14:paraId="31F6F127" w14:textId="686DD5AA" w:rsidR="00144A7E" w:rsidRPr="004D3B47" w:rsidRDefault="00144A7E" w:rsidP="00144A7E">
            <w:pPr>
              <w:jc w:val="right"/>
              <w:rPr>
                <w:sz w:val="22"/>
              </w:rPr>
            </w:pPr>
            <w:r w:rsidRPr="004D3B47">
              <w:t xml:space="preserve"> 38 </w:t>
            </w:r>
          </w:p>
        </w:tc>
        <w:tc>
          <w:tcPr>
            <w:tcW w:w="1157" w:type="dxa"/>
            <w:shd w:val="clear" w:color="auto" w:fill="auto"/>
            <w:noWrap/>
          </w:tcPr>
          <w:p w14:paraId="698E3770" w14:textId="58AAC2D5" w:rsidR="00144A7E" w:rsidRPr="004D3B47" w:rsidRDefault="00144A7E" w:rsidP="00144A7E">
            <w:pPr>
              <w:jc w:val="right"/>
              <w:rPr>
                <w:sz w:val="22"/>
              </w:rPr>
            </w:pPr>
            <w:r w:rsidRPr="004D3B47">
              <w:t>86.4</w:t>
            </w:r>
          </w:p>
        </w:tc>
        <w:tc>
          <w:tcPr>
            <w:tcW w:w="1037" w:type="dxa"/>
            <w:shd w:val="clear" w:color="auto" w:fill="auto"/>
            <w:noWrap/>
          </w:tcPr>
          <w:p w14:paraId="0FF1AE77" w14:textId="2A014AAF" w:rsidR="00144A7E" w:rsidRPr="004D3B47" w:rsidRDefault="00144A7E" w:rsidP="00144A7E">
            <w:pPr>
              <w:jc w:val="right"/>
              <w:rPr>
                <w:sz w:val="22"/>
              </w:rPr>
            </w:pPr>
            <w:r w:rsidRPr="004D3B47">
              <w:t xml:space="preserve"> 39 </w:t>
            </w:r>
          </w:p>
        </w:tc>
        <w:tc>
          <w:tcPr>
            <w:tcW w:w="1303" w:type="dxa"/>
            <w:shd w:val="clear" w:color="auto" w:fill="auto"/>
            <w:noWrap/>
          </w:tcPr>
          <w:p w14:paraId="45BEB87D" w14:textId="6758D11D" w:rsidR="00144A7E" w:rsidRPr="004D3B47" w:rsidRDefault="00144A7E" w:rsidP="00144A7E">
            <w:pPr>
              <w:jc w:val="right"/>
              <w:rPr>
                <w:sz w:val="22"/>
              </w:rPr>
            </w:pPr>
            <w:r w:rsidRPr="004D3B47">
              <w:t>88.6</w:t>
            </w:r>
          </w:p>
        </w:tc>
      </w:tr>
      <w:tr w:rsidR="004D3B47" w:rsidRPr="004D3B47" w14:paraId="1458C269" w14:textId="77777777" w:rsidTr="00D1642F">
        <w:trPr>
          <w:trHeight w:val="255"/>
        </w:trPr>
        <w:tc>
          <w:tcPr>
            <w:tcW w:w="2256" w:type="dxa"/>
            <w:shd w:val="clear" w:color="auto" w:fill="auto"/>
            <w:noWrap/>
          </w:tcPr>
          <w:p w14:paraId="7C9A950F" w14:textId="555B26B7" w:rsidR="00144A7E" w:rsidRPr="004D3B47" w:rsidRDefault="00144A7E" w:rsidP="00144A7E">
            <w:pPr>
              <w:keepNext/>
              <w:keepLines/>
            </w:pPr>
            <w:r w:rsidRPr="004D3B47">
              <w:t>Waikato</w:t>
            </w:r>
          </w:p>
        </w:tc>
        <w:tc>
          <w:tcPr>
            <w:tcW w:w="1360" w:type="dxa"/>
            <w:shd w:val="clear" w:color="auto" w:fill="auto"/>
            <w:noWrap/>
          </w:tcPr>
          <w:p w14:paraId="51555C4E" w14:textId="201E9889" w:rsidR="00144A7E" w:rsidRPr="004D3B47" w:rsidRDefault="00144A7E" w:rsidP="00144A7E">
            <w:pPr>
              <w:jc w:val="right"/>
              <w:rPr>
                <w:sz w:val="22"/>
              </w:rPr>
            </w:pPr>
            <w:r w:rsidRPr="004D3B47">
              <w:t xml:space="preserve"> 128 </w:t>
            </w:r>
          </w:p>
        </w:tc>
        <w:tc>
          <w:tcPr>
            <w:tcW w:w="1438" w:type="dxa"/>
            <w:shd w:val="clear" w:color="auto" w:fill="auto"/>
            <w:noWrap/>
          </w:tcPr>
          <w:p w14:paraId="52C2FFEA" w14:textId="50CE8C58" w:rsidR="00144A7E" w:rsidRPr="004D3B47" w:rsidRDefault="00144A7E" w:rsidP="00144A7E">
            <w:pPr>
              <w:jc w:val="right"/>
              <w:rPr>
                <w:sz w:val="22"/>
              </w:rPr>
            </w:pPr>
            <w:r w:rsidRPr="004D3B47">
              <w:t xml:space="preserve"> 118 </w:t>
            </w:r>
          </w:p>
        </w:tc>
        <w:tc>
          <w:tcPr>
            <w:tcW w:w="1157" w:type="dxa"/>
            <w:shd w:val="clear" w:color="auto" w:fill="auto"/>
            <w:noWrap/>
          </w:tcPr>
          <w:p w14:paraId="1DE09D36" w14:textId="1EEAFE3D" w:rsidR="00144A7E" w:rsidRPr="004D3B47" w:rsidRDefault="00144A7E" w:rsidP="00144A7E">
            <w:pPr>
              <w:jc w:val="right"/>
              <w:rPr>
                <w:sz w:val="22"/>
              </w:rPr>
            </w:pPr>
            <w:r w:rsidRPr="004D3B47">
              <w:t>92.2</w:t>
            </w:r>
          </w:p>
        </w:tc>
        <w:tc>
          <w:tcPr>
            <w:tcW w:w="1037" w:type="dxa"/>
            <w:shd w:val="clear" w:color="auto" w:fill="auto"/>
            <w:noWrap/>
          </w:tcPr>
          <w:p w14:paraId="4CFBD4FE" w14:textId="38281DB6" w:rsidR="00144A7E" w:rsidRPr="004D3B47" w:rsidRDefault="00144A7E" w:rsidP="00144A7E">
            <w:pPr>
              <w:jc w:val="right"/>
              <w:rPr>
                <w:sz w:val="22"/>
              </w:rPr>
            </w:pPr>
            <w:r w:rsidRPr="004D3B47">
              <w:t xml:space="preserve"> 120 </w:t>
            </w:r>
          </w:p>
        </w:tc>
        <w:tc>
          <w:tcPr>
            <w:tcW w:w="1303" w:type="dxa"/>
            <w:shd w:val="clear" w:color="auto" w:fill="auto"/>
            <w:noWrap/>
          </w:tcPr>
          <w:p w14:paraId="7426ECD6" w14:textId="7608A7C1" w:rsidR="00144A7E" w:rsidRPr="004D3B47" w:rsidRDefault="00144A7E" w:rsidP="00144A7E">
            <w:pPr>
              <w:jc w:val="right"/>
              <w:rPr>
                <w:sz w:val="22"/>
              </w:rPr>
            </w:pPr>
            <w:r w:rsidRPr="004D3B47">
              <w:t>93.8</w:t>
            </w:r>
          </w:p>
        </w:tc>
      </w:tr>
      <w:tr w:rsidR="004D3B47" w:rsidRPr="004D3B47" w14:paraId="7EB9CA74" w14:textId="77777777" w:rsidTr="00D1642F">
        <w:trPr>
          <w:trHeight w:val="255"/>
        </w:trPr>
        <w:tc>
          <w:tcPr>
            <w:tcW w:w="2256" w:type="dxa"/>
            <w:shd w:val="clear" w:color="auto" w:fill="auto"/>
            <w:noWrap/>
          </w:tcPr>
          <w:p w14:paraId="2C26E294" w14:textId="451892BF" w:rsidR="00144A7E" w:rsidRPr="004D3B47" w:rsidRDefault="00144A7E" w:rsidP="00144A7E">
            <w:pPr>
              <w:keepNext/>
              <w:keepLines/>
            </w:pPr>
            <w:r w:rsidRPr="004D3B47">
              <w:t>Wairarapa</w:t>
            </w:r>
          </w:p>
        </w:tc>
        <w:tc>
          <w:tcPr>
            <w:tcW w:w="1360" w:type="dxa"/>
            <w:shd w:val="clear" w:color="auto" w:fill="auto"/>
            <w:noWrap/>
          </w:tcPr>
          <w:p w14:paraId="6ACF1697" w14:textId="5AC27823" w:rsidR="00144A7E" w:rsidRPr="004D3B47" w:rsidRDefault="00144A7E" w:rsidP="00144A7E">
            <w:pPr>
              <w:jc w:val="right"/>
              <w:rPr>
                <w:sz w:val="22"/>
              </w:rPr>
            </w:pPr>
            <w:r w:rsidRPr="004D3B47">
              <w:t xml:space="preserve"> 21 </w:t>
            </w:r>
          </w:p>
        </w:tc>
        <w:tc>
          <w:tcPr>
            <w:tcW w:w="1438" w:type="dxa"/>
            <w:shd w:val="clear" w:color="auto" w:fill="auto"/>
            <w:noWrap/>
          </w:tcPr>
          <w:p w14:paraId="25A27BFE" w14:textId="7187ACE1" w:rsidR="00144A7E" w:rsidRPr="004D3B47" w:rsidRDefault="00144A7E" w:rsidP="00144A7E">
            <w:pPr>
              <w:jc w:val="right"/>
              <w:rPr>
                <w:sz w:val="22"/>
              </w:rPr>
            </w:pPr>
            <w:r w:rsidRPr="004D3B47">
              <w:t xml:space="preserve"> 15 </w:t>
            </w:r>
          </w:p>
        </w:tc>
        <w:tc>
          <w:tcPr>
            <w:tcW w:w="1157" w:type="dxa"/>
            <w:shd w:val="clear" w:color="auto" w:fill="auto"/>
            <w:noWrap/>
          </w:tcPr>
          <w:p w14:paraId="657B90B8" w14:textId="0B2EBDCD" w:rsidR="00144A7E" w:rsidRPr="004D3B47" w:rsidRDefault="00144A7E" w:rsidP="00144A7E">
            <w:pPr>
              <w:jc w:val="right"/>
              <w:rPr>
                <w:sz w:val="22"/>
              </w:rPr>
            </w:pPr>
            <w:r w:rsidRPr="004D3B47">
              <w:t>71.4</w:t>
            </w:r>
          </w:p>
        </w:tc>
        <w:tc>
          <w:tcPr>
            <w:tcW w:w="1037" w:type="dxa"/>
            <w:shd w:val="clear" w:color="auto" w:fill="auto"/>
            <w:noWrap/>
          </w:tcPr>
          <w:p w14:paraId="506BCDB1" w14:textId="1B342463" w:rsidR="00144A7E" w:rsidRPr="004D3B47" w:rsidRDefault="00144A7E" w:rsidP="00144A7E">
            <w:pPr>
              <w:jc w:val="right"/>
              <w:rPr>
                <w:sz w:val="22"/>
              </w:rPr>
            </w:pPr>
            <w:r w:rsidRPr="004D3B47">
              <w:t xml:space="preserve"> 16 </w:t>
            </w:r>
          </w:p>
        </w:tc>
        <w:tc>
          <w:tcPr>
            <w:tcW w:w="1303" w:type="dxa"/>
            <w:shd w:val="clear" w:color="auto" w:fill="auto"/>
            <w:noWrap/>
          </w:tcPr>
          <w:p w14:paraId="52BED9E3" w14:textId="42269C25" w:rsidR="00144A7E" w:rsidRPr="004D3B47" w:rsidRDefault="00144A7E" w:rsidP="00144A7E">
            <w:pPr>
              <w:jc w:val="right"/>
              <w:rPr>
                <w:sz w:val="22"/>
              </w:rPr>
            </w:pPr>
            <w:r w:rsidRPr="004D3B47">
              <w:t>76.2</w:t>
            </w:r>
          </w:p>
        </w:tc>
      </w:tr>
      <w:tr w:rsidR="004D3B47" w:rsidRPr="004D3B47" w14:paraId="14D2F0F4" w14:textId="77777777" w:rsidTr="00D1642F">
        <w:trPr>
          <w:trHeight w:val="255"/>
        </w:trPr>
        <w:tc>
          <w:tcPr>
            <w:tcW w:w="2256" w:type="dxa"/>
            <w:shd w:val="clear" w:color="auto" w:fill="auto"/>
            <w:noWrap/>
          </w:tcPr>
          <w:p w14:paraId="3898C10C" w14:textId="5E41061D" w:rsidR="00144A7E" w:rsidRPr="004D3B47" w:rsidRDefault="00144A7E" w:rsidP="00144A7E">
            <w:pPr>
              <w:keepNext/>
              <w:keepLines/>
            </w:pPr>
            <w:r w:rsidRPr="004D3B47">
              <w:t>Waitemata</w:t>
            </w:r>
          </w:p>
        </w:tc>
        <w:tc>
          <w:tcPr>
            <w:tcW w:w="1360" w:type="dxa"/>
            <w:shd w:val="clear" w:color="auto" w:fill="auto"/>
            <w:noWrap/>
          </w:tcPr>
          <w:p w14:paraId="5732BB68" w14:textId="7F947C18" w:rsidR="00144A7E" w:rsidRPr="004D3B47" w:rsidRDefault="00144A7E" w:rsidP="00144A7E">
            <w:pPr>
              <w:jc w:val="right"/>
              <w:rPr>
                <w:sz w:val="22"/>
              </w:rPr>
            </w:pPr>
            <w:r w:rsidRPr="004D3B47">
              <w:t xml:space="preserve"> 256 </w:t>
            </w:r>
          </w:p>
        </w:tc>
        <w:tc>
          <w:tcPr>
            <w:tcW w:w="1438" w:type="dxa"/>
            <w:shd w:val="clear" w:color="auto" w:fill="auto"/>
            <w:noWrap/>
          </w:tcPr>
          <w:p w14:paraId="504C5AA6" w14:textId="7E69A4B1" w:rsidR="00144A7E" w:rsidRPr="004D3B47" w:rsidRDefault="00144A7E" w:rsidP="00144A7E">
            <w:pPr>
              <w:jc w:val="right"/>
              <w:rPr>
                <w:sz w:val="22"/>
              </w:rPr>
            </w:pPr>
            <w:r w:rsidRPr="004D3B47">
              <w:t xml:space="preserve"> 220 </w:t>
            </w:r>
          </w:p>
        </w:tc>
        <w:tc>
          <w:tcPr>
            <w:tcW w:w="1157" w:type="dxa"/>
            <w:shd w:val="clear" w:color="auto" w:fill="auto"/>
            <w:noWrap/>
          </w:tcPr>
          <w:p w14:paraId="1C3E724A" w14:textId="72CA0892" w:rsidR="00144A7E" w:rsidRPr="004D3B47" w:rsidRDefault="00144A7E" w:rsidP="00144A7E">
            <w:pPr>
              <w:jc w:val="right"/>
              <w:rPr>
                <w:sz w:val="22"/>
              </w:rPr>
            </w:pPr>
            <w:r w:rsidRPr="004D3B47">
              <w:t>85.9</w:t>
            </w:r>
          </w:p>
        </w:tc>
        <w:tc>
          <w:tcPr>
            <w:tcW w:w="1037" w:type="dxa"/>
            <w:shd w:val="clear" w:color="auto" w:fill="auto"/>
            <w:noWrap/>
          </w:tcPr>
          <w:p w14:paraId="22B34E83" w14:textId="4BB7C379" w:rsidR="00144A7E" w:rsidRPr="004D3B47" w:rsidRDefault="00144A7E" w:rsidP="00144A7E">
            <w:pPr>
              <w:jc w:val="right"/>
              <w:rPr>
                <w:sz w:val="22"/>
              </w:rPr>
            </w:pPr>
            <w:r w:rsidRPr="004D3B47">
              <w:t xml:space="preserve"> 230 </w:t>
            </w:r>
          </w:p>
        </w:tc>
        <w:tc>
          <w:tcPr>
            <w:tcW w:w="1303" w:type="dxa"/>
            <w:shd w:val="clear" w:color="auto" w:fill="auto"/>
            <w:noWrap/>
          </w:tcPr>
          <w:p w14:paraId="53D7B1F5" w14:textId="28CE3AB7" w:rsidR="00144A7E" w:rsidRPr="004D3B47" w:rsidRDefault="00144A7E" w:rsidP="00144A7E">
            <w:pPr>
              <w:jc w:val="right"/>
              <w:rPr>
                <w:sz w:val="22"/>
              </w:rPr>
            </w:pPr>
            <w:r w:rsidRPr="004D3B47">
              <w:t>89.8</w:t>
            </w:r>
          </w:p>
        </w:tc>
      </w:tr>
      <w:tr w:rsidR="004D3B47" w:rsidRPr="004D3B47" w14:paraId="6DA15775" w14:textId="77777777" w:rsidTr="00D1642F">
        <w:trPr>
          <w:trHeight w:val="255"/>
        </w:trPr>
        <w:tc>
          <w:tcPr>
            <w:tcW w:w="2256" w:type="dxa"/>
            <w:shd w:val="clear" w:color="auto" w:fill="auto"/>
            <w:noWrap/>
          </w:tcPr>
          <w:p w14:paraId="7B727829" w14:textId="0AAF4DFC" w:rsidR="00144A7E" w:rsidRPr="004D3B47" w:rsidRDefault="00144A7E" w:rsidP="00144A7E">
            <w:pPr>
              <w:keepNext/>
              <w:keepLines/>
            </w:pPr>
            <w:r w:rsidRPr="004D3B47">
              <w:t>West Coast</w:t>
            </w:r>
          </w:p>
        </w:tc>
        <w:tc>
          <w:tcPr>
            <w:tcW w:w="1360" w:type="dxa"/>
            <w:shd w:val="clear" w:color="auto" w:fill="auto"/>
            <w:noWrap/>
          </w:tcPr>
          <w:p w14:paraId="7178AD96" w14:textId="024F6550" w:rsidR="00144A7E" w:rsidRPr="004D3B47" w:rsidRDefault="00144A7E" w:rsidP="00144A7E">
            <w:pPr>
              <w:jc w:val="right"/>
              <w:rPr>
                <w:sz w:val="22"/>
              </w:rPr>
            </w:pPr>
            <w:r w:rsidRPr="004D3B47">
              <w:t xml:space="preserve"> 9 </w:t>
            </w:r>
          </w:p>
        </w:tc>
        <w:tc>
          <w:tcPr>
            <w:tcW w:w="1438" w:type="dxa"/>
            <w:shd w:val="clear" w:color="auto" w:fill="auto"/>
            <w:noWrap/>
          </w:tcPr>
          <w:p w14:paraId="3DA83486" w14:textId="3AEE5A59" w:rsidR="00144A7E" w:rsidRPr="004D3B47" w:rsidRDefault="00144A7E" w:rsidP="00144A7E">
            <w:pPr>
              <w:jc w:val="right"/>
              <w:rPr>
                <w:sz w:val="22"/>
              </w:rPr>
            </w:pPr>
            <w:r w:rsidRPr="004D3B47">
              <w:t xml:space="preserve"> 7 </w:t>
            </w:r>
          </w:p>
        </w:tc>
        <w:tc>
          <w:tcPr>
            <w:tcW w:w="1157" w:type="dxa"/>
            <w:shd w:val="clear" w:color="auto" w:fill="auto"/>
            <w:noWrap/>
          </w:tcPr>
          <w:p w14:paraId="78F3DB35" w14:textId="369065BA" w:rsidR="00144A7E" w:rsidRPr="004D3B47" w:rsidRDefault="00144A7E" w:rsidP="00144A7E">
            <w:pPr>
              <w:jc w:val="right"/>
              <w:rPr>
                <w:sz w:val="22"/>
              </w:rPr>
            </w:pPr>
            <w:r w:rsidRPr="004D3B47">
              <w:t>77.8</w:t>
            </w:r>
          </w:p>
        </w:tc>
        <w:tc>
          <w:tcPr>
            <w:tcW w:w="1037" w:type="dxa"/>
            <w:shd w:val="clear" w:color="auto" w:fill="auto"/>
            <w:noWrap/>
          </w:tcPr>
          <w:p w14:paraId="3E2D7AFD" w14:textId="5C9B5820" w:rsidR="00144A7E" w:rsidRPr="004D3B47" w:rsidRDefault="00144A7E" w:rsidP="00144A7E">
            <w:pPr>
              <w:jc w:val="right"/>
              <w:rPr>
                <w:sz w:val="22"/>
              </w:rPr>
            </w:pPr>
            <w:r w:rsidRPr="004D3B47">
              <w:t xml:space="preserve"> 7 </w:t>
            </w:r>
          </w:p>
        </w:tc>
        <w:tc>
          <w:tcPr>
            <w:tcW w:w="1303" w:type="dxa"/>
            <w:shd w:val="clear" w:color="auto" w:fill="auto"/>
            <w:noWrap/>
          </w:tcPr>
          <w:p w14:paraId="71D403C4" w14:textId="4E90AF5F" w:rsidR="00144A7E" w:rsidRPr="004D3B47" w:rsidRDefault="00144A7E" w:rsidP="00144A7E">
            <w:pPr>
              <w:jc w:val="right"/>
              <w:rPr>
                <w:sz w:val="22"/>
              </w:rPr>
            </w:pPr>
            <w:r w:rsidRPr="004D3B47">
              <w:t>77.8</w:t>
            </w:r>
          </w:p>
        </w:tc>
      </w:tr>
      <w:tr w:rsidR="004D3B47" w:rsidRPr="004D3B47" w14:paraId="2DFEC5EA" w14:textId="77777777" w:rsidTr="00D1642F">
        <w:trPr>
          <w:trHeight w:val="255"/>
        </w:trPr>
        <w:tc>
          <w:tcPr>
            <w:tcW w:w="2256" w:type="dxa"/>
            <w:shd w:val="clear" w:color="auto" w:fill="auto"/>
            <w:noWrap/>
          </w:tcPr>
          <w:p w14:paraId="61A51B03" w14:textId="1FA4B0FF" w:rsidR="00144A7E" w:rsidRPr="004D3B47" w:rsidRDefault="00144A7E" w:rsidP="00144A7E">
            <w:pPr>
              <w:keepNext/>
              <w:keepLines/>
            </w:pPr>
            <w:r w:rsidRPr="004D3B47">
              <w:t>Whanganui</w:t>
            </w:r>
          </w:p>
        </w:tc>
        <w:tc>
          <w:tcPr>
            <w:tcW w:w="1360" w:type="dxa"/>
            <w:shd w:val="clear" w:color="auto" w:fill="auto"/>
            <w:noWrap/>
          </w:tcPr>
          <w:p w14:paraId="160A3781" w14:textId="3648CF0B" w:rsidR="00144A7E" w:rsidRPr="004D3B47" w:rsidRDefault="00144A7E" w:rsidP="00144A7E">
            <w:pPr>
              <w:jc w:val="right"/>
              <w:rPr>
                <w:sz w:val="22"/>
              </w:rPr>
            </w:pPr>
            <w:r w:rsidRPr="004D3B47">
              <w:t xml:space="preserve"> 42 </w:t>
            </w:r>
          </w:p>
        </w:tc>
        <w:tc>
          <w:tcPr>
            <w:tcW w:w="1438" w:type="dxa"/>
            <w:shd w:val="clear" w:color="auto" w:fill="auto"/>
            <w:noWrap/>
          </w:tcPr>
          <w:p w14:paraId="21001B8B" w14:textId="223B96D0" w:rsidR="00144A7E" w:rsidRPr="004D3B47" w:rsidRDefault="00144A7E" w:rsidP="00144A7E">
            <w:pPr>
              <w:jc w:val="right"/>
              <w:rPr>
                <w:sz w:val="22"/>
              </w:rPr>
            </w:pPr>
            <w:r w:rsidRPr="004D3B47">
              <w:t xml:space="preserve"> 40 </w:t>
            </w:r>
          </w:p>
        </w:tc>
        <w:tc>
          <w:tcPr>
            <w:tcW w:w="1157" w:type="dxa"/>
            <w:shd w:val="clear" w:color="auto" w:fill="auto"/>
            <w:noWrap/>
          </w:tcPr>
          <w:p w14:paraId="1C2D6882" w14:textId="63157DC8" w:rsidR="00144A7E" w:rsidRPr="004D3B47" w:rsidRDefault="00144A7E" w:rsidP="00144A7E">
            <w:pPr>
              <w:jc w:val="right"/>
              <w:rPr>
                <w:sz w:val="22"/>
              </w:rPr>
            </w:pPr>
            <w:r w:rsidRPr="004D3B47">
              <w:t>95.2</w:t>
            </w:r>
          </w:p>
        </w:tc>
        <w:tc>
          <w:tcPr>
            <w:tcW w:w="1037" w:type="dxa"/>
            <w:shd w:val="clear" w:color="auto" w:fill="auto"/>
            <w:noWrap/>
          </w:tcPr>
          <w:p w14:paraId="150F01DF" w14:textId="4A8741CA" w:rsidR="00144A7E" w:rsidRPr="004D3B47" w:rsidRDefault="00144A7E" w:rsidP="00144A7E">
            <w:pPr>
              <w:jc w:val="right"/>
              <w:rPr>
                <w:sz w:val="22"/>
              </w:rPr>
            </w:pPr>
            <w:r w:rsidRPr="004D3B47">
              <w:t xml:space="preserve"> 41 </w:t>
            </w:r>
          </w:p>
        </w:tc>
        <w:tc>
          <w:tcPr>
            <w:tcW w:w="1303" w:type="dxa"/>
            <w:shd w:val="clear" w:color="auto" w:fill="auto"/>
            <w:noWrap/>
          </w:tcPr>
          <w:p w14:paraId="7BC775CA" w14:textId="41F3BDF2" w:rsidR="00144A7E" w:rsidRPr="004D3B47" w:rsidRDefault="00144A7E" w:rsidP="00144A7E">
            <w:pPr>
              <w:jc w:val="right"/>
              <w:rPr>
                <w:sz w:val="22"/>
              </w:rPr>
            </w:pPr>
            <w:r w:rsidRPr="004D3B47">
              <w:t>97.6</w:t>
            </w:r>
          </w:p>
        </w:tc>
      </w:tr>
      <w:tr w:rsidR="00144A7E" w:rsidRPr="004D3B47" w14:paraId="62BB2DB6" w14:textId="77777777" w:rsidTr="00D1642F">
        <w:trPr>
          <w:trHeight w:val="255"/>
        </w:trPr>
        <w:tc>
          <w:tcPr>
            <w:tcW w:w="2256" w:type="dxa"/>
            <w:shd w:val="clear" w:color="auto" w:fill="auto"/>
            <w:noWrap/>
          </w:tcPr>
          <w:p w14:paraId="21FB5B7B" w14:textId="3ECAC568" w:rsidR="00144A7E" w:rsidRPr="004D3B47" w:rsidRDefault="00144A7E" w:rsidP="00144A7E">
            <w:pPr>
              <w:rPr>
                <w:b/>
              </w:rPr>
            </w:pPr>
            <w:r w:rsidRPr="004D3B47">
              <w:rPr>
                <w:b/>
              </w:rPr>
              <w:t>Total</w:t>
            </w:r>
          </w:p>
        </w:tc>
        <w:tc>
          <w:tcPr>
            <w:tcW w:w="1360" w:type="dxa"/>
            <w:shd w:val="clear" w:color="auto" w:fill="auto"/>
            <w:noWrap/>
          </w:tcPr>
          <w:p w14:paraId="42F13D5F" w14:textId="0403EE1E" w:rsidR="00144A7E" w:rsidRPr="004D3B47" w:rsidRDefault="00144A7E" w:rsidP="00144A7E">
            <w:pPr>
              <w:jc w:val="right"/>
              <w:rPr>
                <w:b/>
                <w:bCs/>
                <w:i/>
                <w:sz w:val="22"/>
              </w:rPr>
            </w:pPr>
            <w:r w:rsidRPr="004D3B47">
              <w:rPr>
                <w:b/>
              </w:rPr>
              <w:t xml:space="preserve"> 1,882 </w:t>
            </w:r>
          </w:p>
        </w:tc>
        <w:tc>
          <w:tcPr>
            <w:tcW w:w="1438" w:type="dxa"/>
            <w:shd w:val="clear" w:color="auto" w:fill="auto"/>
            <w:noWrap/>
          </w:tcPr>
          <w:p w14:paraId="3BCC4E7D" w14:textId="25D2A561" w:rsidR="00144A7E" w:rsidRPr="004D3B47" w:rsidRDefault="00144A7E" w:rsidP="00144A7E">
            <w:pPr>
              <w:jc w:val="right"/>
              <w:rPr>
                <w:b/>
                <w:bCs/>
                <w:i/>
                <w:sz w:val="22"/>
              </w:rPr>
            </w:pPr>
            <w:r w:rsidRPr="004D3B47">
              <w:rPr>
                <w:b/>
              </w:rPr>
              <w:t xml:space="preserve"> 1,529 </w:t>
            </w:r>
          </w:p>
        </w:tc>
        <w:tc>
          <w:tcPr>
            <w:tcW w:w="1157" w:type="dxa"/>
            <w:shd w:val="clear" w:color="auto" w:fill="auto"/>
            <w:noWrap/>
          </w:tcPr>
          <w:p w14:paraId="27EBD73F" w14:textId="1D1F41B9" w:rsidR="00144A7E" w:rsidRPr="004D3B47" w:rsidRDefault="00144A7E" w:rsidP="00144A7E">
            <w:pPr>
              <w:jc w:val="right"/>
              <w:rPr>
                <w:b/>
                <w:bCs/>
                <w:i/>
                <w:sz w:val="22"/>
              </w:rPr>
            </w:pPr>
            <w:r w:rsidRPr="004D3B47">
              <w:rPr>
                <w:b/>
              </w:rPr>
              <w:t>81.2</w:t>
            </w:r>
          </w:p>
        </w:tc>
        <w:tc>
          <w:tcPr>
            <w:tcW w:w="1037" w:type="dxa"/>
            <w:shd w:val="clear" w:color="auto" w:fill="auto"/>
            <w:noWrap/>
          </w:tcPr>
          <w:p w14:paraId="1DAD4A74" w14:textId="5329149F" w:rsidR="00144A7E" w:rsidRPr="004D3B47" w:rsidRDefault="00144A7E" w:rsidP="00144A7E">
            <w:pPr>
              <w:jc w:val="right"/>
              <w:rPr>
                <w:b/>
                <w:bCs/>
                <w:i/>
                <w:sz w:val="22"/>
              </w:rPr>
            </w:pPr>
            <w:r w:rsidRPr="004D3B47">
              <w:rPr>
                <w:b/>
              </w:rPr>
              <w:t xml:space="preserve"> 1,653 </w:t>
            </w:r>
          </w:p>
        </w:tc>
        <w:tc>
          <w:tcPr>
            <w:tcW w:w="1303" w:type="dxa"/>
            <w:shd w:val="clear" w:color="auto" w:fill="auto"/>
            <w:noWrap/>
          </w:tcPr>
          <w:p w14:paraId="1C0E1152" w14:textId="6A08FD5D" w:rsidR="00144A7E" w:rsidRPr="004D3B47" w:rsidRDefault="00144A7E" w:rsidP="00144A7E">
            <w:pPr>
              <w:jc w:val="right"/>
              <w:rPr>
                <w:b/>
                <w:bCs/>
                <w:i/>
                <w:sz w:val="22"/>
              </w:rPr>
            </w:pPr>
            <w:r w:rsidRPr="004D3B47">
              <w:rPr>
                <w:b/>
              </w:rPr>
              <w:t>87.8</w:t>
            </w:r>
          </w:p>
        </w:tc>
      </w:tr>
    </w:tbl>
    <w:p w14:paraId="365FF73C" w14:textId="7EF65D87" w:rsidR="00B16159" w:rsidRPr="004D3B47" w:rsidRDefault="008E7879" w:rsidP="00523DF2">
      <w:pPr>
        <w:pStyle w:val="Caption"/>
        <w:keepNext/>
        <w:spacing w:after="80"/>
        <w:ind w:right="-22"/>
        <w:jc w:val="both"/>
      </w:pPr>
      <w:bookmarkStart w:id="1323" w:name="_Ref388367092"/>
      <w:bookmarkStart w:id="1324" w:name="_Toc469398295"/>
      <w:bookmarkStart w:id="1325" w:name="_Toc454286171"/>
      <w:bookmarkStart w:id="1326" w:name="_Toc486941058"/>
      <w:bookmarkStart w:id="1327" w:name="_Toc475605532"/>
      <w:bookmarkStart w:id="1328" w:name="_Toc509928503"/>
      <w:bookmarkStart w:id="1329" w:name="_Toc528676176"/>
      <w:bookmarkStart w:id="1330" w:name="_Toc5627623"/>
      <w:bookmarkStart w:id="1331" w:name="_Toc12875565"/>
      <w:bookmarkStart w:id="1332" w:name="_Toc68606688"/>
      <w:r w:rsidRPr="004D3B47">
        <w:t>Table</w:t>
      </w:r>
      <w:r w:rsidR="00B16159" w:rsidRPr="004D3B47">
        <w:t xml:space="preserve"> </w:t>
      </w:r>
      <w:r w:rsidR="00100CC8" w:rsidRPr="004D3B47">
        <w:fldChar w:fldCharType="begin"/>
      </w:r>
      <w:r w:rsidR="0004456A" w:rsidRPr="004D3B47">
        <w:instrText xml:space="preserve"> SEQ Table \* ARABIC </w:instrText>
      </w:r>
      <w:r w:rsidR="00100CC8" w:rsidRPr="004D3B47">
        <w:fldChar w:fldCharType="separate"/>
      </w:r>
      <w:r w:rsidR="00D03680">
        <w:rPr>
          <w:noProof/>
        </w:rPr>
        <w:t>13</w:t>
      </w:r>
      <w:r w:rsidR="00100CC8" w:rsidRPr="004D3B47">
        <w:rPr>
          <w:noProof/>
        </w:rPr>
        <w:fldChar w:fldCharType="end"/>
      </w:r>
      <w:bookmarkEnd w:id="1323"/>
      <w:r w:rsidR="00B16159" w:rsidRPr="004D3B47">
        <w:t xml:space="preserve"> - Women with a histology report within 90 and 180 days of a </w:t>
      </w:r>
      <w:r w:rsidR="00365ACF">
        <w:t>high-grade</w:t>
      </w:r>
      <w:r w:rsidR="00B16159" w:rsidRPr="004D3B47">
        <w:t xml:space="preserve"> cytology report, by age</w:t>
      </w:r>
      <w:bookmarkEnd w:id="1324"/>
      <w:bookmarkEnd w:id="1325"/>
      <w:bookmarkEnd w:id="1326"/>
      <w:bookmarkEnd w:id="1327"/>
      <w:bookmarkEnd w:id="1328"/>
      <w:bookmarkEnd w:id="1329"/>
      <w:bookmarkEnd w:id="1330"/>
      <w:bookmarkEnd w:id="1331"/>
      <w:bookmarkEnd w:id="1332"/>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10"/>
        <w:gridCol w:w="1516"/>
        <w:gridCol w:w="1502"/>
        <w:gridCol w:w="1498"/>
        <w:gridCol w:w="1511"/>
        <w:gridCol w:w="1503"/>
      </w:tblGrid>
      <w:tr w:rsidR="004D3B47" w:rsidRPr="004D3B47" w14:paraId="3FBF03E4" w14:textId="77777777" w:rsidTr="005D4A92">
        <w:tc>
          <w:tcPr>
            <w:tcW w:w="1510" w:type="dxa"/>
            <w:tcBorders>
              <w:top w:val="single" w:sz="4" w:space="0" w:color="auto"/>
              <w:bottom w:val="nil"/>
            </w:tcBorders>
            <w:shd w:val="clear" w:color="auto" w:fill="D9D9D9"/>
          </w:tcPr>
          <w:p w14:paraId="1A9C9842" w14:textId="77777777" w:rsidR="00B16159" w:rsidRPr="004D3B47" w:rsidRDefault="00B16159" w:rsidP="00CC6E90">
            <w:pPr>
              <w:keepNext/>
              <w:ind w:right="48"/>
              <w:rPr>
                <w:rFonts w:asciiTheme="minorHAnsi" w:hAnsiTheme="minorHAnsi"/>
                <w:b/>
                <w:szCs w:val="23"/>
              </w:rPr>
            </w:pPr>
            <w:r w:rsidRPr="004D3B47">
              <w:rPr>
                <w:rFonts w:asciiTheme="minorHAnsi" w:hAnsiTheme="minorHAnsi"/>
                <w:b/>
                <w:szCs w:val="23"/>
              </w:rPr>
              <w:t>Age (years)</w:t>
            </w:r>
          </w:p>
        </w:tc>
        <w:tc>
          <w:tcPr>
            <w:tcW w:w="1516" w:type="dxa"/>
            <w:tcBorders>
              <w:top w:val="single" w:sz="4" w:space="0" w:color="auto"/>
              <w:bottom w:val="nil"/>
            </w:tcBorders>
            <w:shd w:val="clear" w:color="auto" w:fill="D9D9D9"/>
          </w:tcPr>
          <w:p w14:paraId="0489DF31" w14:textId="28D436D0" w:rsidR="00B16159" w:rsidRPr="004D3B47" w:rsidRDefault="00365ACF" w:rsidP="00CC6E90">
            <w:pPr>
              <w:keepNext/>
              <w:jc w:val="center"/>
              <w:rPr>
                <w:rFonts w:asciiTheme="minorHAnsi" w:hAnsiTheme="minorHAnsi"/>
                <w:b/>
                <w:szCs w:val="23"/>
              </w:rPr>
            </w:pPr>
            <w:r>
              <w:rPr>
                <w:rFonts w:asciiTheme="minorHAnsi" w:hAnsiTheme="minorHAnsi"/>
                <w:b/>
                <w:szCs w:val="23"/>
              </w:rPr>
              <w:t>High-grade</w:t>
            </w:r>
            <w:r w:rsidR="00B16159" w:rsidRPr="004D3B47">
              <w:rPr>
                <w:rFonts w:asciiTheme="minorHAnsi" w:hAnsiTheme="minorHAnsi"/>
                <w:b/>
                <w:szCs w:val="23"/>
              </w:rPr>
              <w:t xml:space="preserve"> cytology</w:t>
            </w:r>
          </w:p>
        </w:tc>
        <w:tc>
          <w:tcPr>
            <w:tcW w:w="3000" w:type="dxa"/>
            <w:gridSpan w:val="2"/>
            <w:tcBorders>
              <w:top w:val="single" w:sz="4" w:space="0" w:color="auto"/>
              <w:bottom w:val="nil"/>
            </w:tcBorders>
            <w:shd w:val="clear" w:color="auto" w:fill="D9D9D9"/>
          </w:tcPr>
          <w:p w14:paraId="38440BA8" w14:textId="77777777" w:rsidR="00B16159" w:rsidRPr="004D3B47" w:rsidRDefault="00B16159" w:rsidP="00CC6E90">
            <w:pPr>
              <w:keepNext/>
              <w:ind w:right="275"/>
              <w:jc w:val="center"/>
              <w:rPr>
                <w:rFonts w:asciiTheme="minorHAnsi" w:hAnsiTheme="minorHAnsi"/>
                <w:b/>
                <w:szCs w:val="23"/>
              </w:rPr>
            </w:pPr>
            <w:r w:rsidRPr="004D3B47">
              <w:rPr>
                <w:rFonts w:asciiTheme="minorHAnsi" w:hAnsiTheme="minorHAnsi"/>
                <w:b/>
                <w:szCs w:val="23"/>
              </w:rPr>
              <w:t>Follow-Up histology Within 90 days</w:t>
            </w:r>
          </w:p>
        </w:tc>
        <w:tc>
          <w:tcPr>
            <w:tcW w:w="3014" w:type="dxa"/>
            <w:gridSpan w:val="2"/>
            <w:tcBorders>
              <w:top w:val="single" w:sz="4" w:space="0" w:color="auto"/>
              <w:bottom w:val="nil"/>
            </w:tcBorders>
            <w:shd w:val="clear" w:color="auto" w:fill="D9D9D9"/>
          </w:tcPr>
          <w:p w14:paraId="257FEFFE" w14:textId="77777777" w:rsidR="00B16159" w:rsidRPr="004D3B47" w:rsidRDefault="00B16159" w:rsidP="00CC6E90">
            <w:pPr>
              <w:keepNext/>
              <w:ind w:right="544"/>
              <w:jc w:val="center"/>
              <w:rPr>
                <w:rFonts w:asciiTheme="minorHAnsi" w:hAnsiTheme="minorHAnsi"/>
                <w:b/>
                <w:szCs w:val="23"/>
              </w:rPr>
            </w:pPr>
            <w:r w:rsidRPr="004D3B47">
              <w:rPr>
                <w:rFonts w:asciiTheme="minorHAnsi" w:hAnsiTheme="minorHAnsi"/>
                <w:b/>
                <w:szCs w:val="23"/>
              </w:rPr>
              <w:t>Follow-up histology</w:t>
            </w:r>
          </w:p>
          <w:p w14:paraId="3826B373" w14:textId="77777777" w:rsidR="00B16159" w:rsidRPr="004D3B47" w:rsidRDefault="00B16159" w:rsidP="00CC6E90">
            <w:pPr>
              <w:keepNext/>
              <w:ind w:right="544"/>
              <w:jc w:val="center"/>
              <w:rPr>
                <w:rFonts w:asciiTheme="minorHAnsi" w:hAnsiTheme="minorHAnsi"/>
                <w:b/>
                <w:szCs w:val="23"/>
              </w:rPr>
            </w:pPr>
            <w:r w:rsidRPr="004D3B47">
              <w:rPr>
                <w:rFonts w:asciiTheme="minorHAnsi" w:hAnsiTheme="minorHAnsi"/>
                <w:b/>
                <w:szCs w:val="23"/>
              </w:rPr>
              <w:t>Within 180 days</w:t>
            </w:r>
          </w:p>
        </w:tc>
      </w:tr>
      <w:tr w:rsidR="004D3B47" w:rsidRPr="004D3B47" w14:paraId="693D5FD1" w14:textId="77777777" w:rsidTr="005D4A92">
        <w:tc>
          <w:tcPr>
            <w:tcW w:w="1510" w:type="dxa"/>
            <w:tcBorders>
              <w:top w:val="nil"/>
              <w:bottom w:val="single" w:sz="4" w:space="0" w:color="auto"/>
            </w:tcBorders>
            <w:shd w:val="clear" w:color="auto" w:fill="D9D9D9"/>
          </w:tcPr>
          <w:p w14:paraId="1E0515C0" w14:textId="77777777" w:rsidR="00B16159" w:rsidRPr="004D3B47" w:rsidRDefault="00B16159" w:rsidP="00CC6E90">
            <w:pPr>
              <w:keepNext/>
              <w:ind w:right="544"/>
              <w:jc w:val="both"/>
              <w:rPr>
                <w:rFonts w:asciiTheme="minorHAnsi" w:hAnsiTheme="minorHAnsi"/>
                <w:b/>
                <w:szCs w:val="23"/>
              </w:rPr>
            </w:pPr>
          </w:p>
        </w:tc>
        <w:tc>
          <w:tcPr>
            <w:tcW w:w="1516" w:type="dxa"/>
            <w:tcBorders>
              <w:top w:val="nil"/>
              <w:bottom w:val="single" w:sz="4" w:space="0" w:color="auto"/>
            </w:tcBorders>
            <w:shd w:val="clear" w:color="auto" w:fill="D9D9D9"/>
            <w:vAlign w:val="bottom"/>
          </w:tcPr>
          <w:p w14:paraId="44202B02" w14:textId="77777777" w:rsidR="00B16159" w:rsidRPr="004D3B47" w:rsidRDefault="00B16159" w:rsidP="00C54A5A">
            <w:pPr>
              <w:keepNext/>
              <w:ind w:right="29"/>
              <w:jc w:val="right"/>
              <w:rPr>
                <w:rFonts w:asciiTheme="minorHAnsi" w:hAnsiTheme="minorHAnsi"/>
                <w:b/>
                <w:szCs w:val="23"/>
              </w:rPr>
            </w:pPr>
            <w:r w:rsidRPr="004D3B47">
              <w:rPr>
                <w:rFonts w:asciiTheme="minorHAnsi" w:hAnsiTheme="minorHAnsi"/>
                <w:b/>
                <w:szCs w:val="23"/>
              </w:rPr>
              <w:t>N</w:t>
            </w:r>
          </w:p>
        </w:tc>
        <w:tc>
          <w:tcPr>
            <w:tcW w:w="1502" w:type="dxa"/>
            <w:tcBorders>
              <w:top w:val="nil"/>
              <w:bottom w:val="single" w:sz="4" w:space="0" w:color="auto"/>
            </w:tcBorders>
            <w:shd w:val="clear" w:color="auto" w:fill="D9D9D9"/>
            <w:vAlign w:val="bottom"/>
          </w:tcPr>
          <w:p w14:paraId="211ED7C6" w14:textId="77777777" w:rsidR="00B16159" w:rsidRPr="004D3B47" w:rsidRDefault="00B16159" w:rsidP="00C54A5A">
            <w:pPr>
              <w:keepNext/>
              <w:jc w:val="right"/>
              <w:rPr>
                <w:rFonts w:asciiTheme="minorHAnsi" w:hAnsiTheme="minorHAnsi"/>
                <w:b/>
                <w:szCs w:val="23"/>
              </w:rPr>
            </w:pPr>
            <w:r w:rsidRPr="004D3B47">
              <w:rPr>
                <w:rFonts w:asciiTheme="minorHAnsi" w:hAnsiTheme="minorHAnsi"/>
                <w:b/>
                <w:szCs w:val="23"/>
              </w:rPr>
              <w:t>N</w:t>
            </w:r>
          </w:p>
        </w:tc>
        <w:tc>
          <w:tcPr>
            <w:tcW w:w="1498" w:type="dxa"/>
            <w:tcBorders>
              <w:top w:val="nil"/>
              <w:bottom w:val="single" w:sz="4" w:space="0" w:color="auto"/>
            </w:tcBorders>
            <w:shd w:val="clear" w:color="auto" w:fill="D9D9D9"/>
            <w:vAlign w:val="bottom"/>
          </w:tcPr>
          <w:p w14:paraId="37489DEC" w14:textId="77777777" w:rsidR="00B16159" w:rsidRPr="004D3B47" w:rsidRDefault="00B16159" w:rsidP="00C54A5A">
            <w:pPr>
              <w:keepNext/>
              <w:jc w:val="right"/>
              <w:rPr>
                <w:rFonts w:asciiTheme="minorHAnsi" w:hAnsiTheme="minorHAnsi"/>
                <w:b/>
                <w:szCs w:val="23"/>
              </w:rPr>
            </w:pPr>
            <w:r w:rsidRPr="004D3B47">
              <w:rPr>
                <w:rFonts w:asciiTheme="minorHAnsi" w:hAnsiTheme="minorHAnsi"/>
                <w:b/>
                <w:szCs w:val="23"/>
              </w:rPr>
              <w:t>%</w:t>
            </w:r>
          </w:p>
        </w:tc>
        <w:tc>
          <w:tcPr>
            <w:tcW w:w="1511" w:type="dxa"/>
            <w:tcBorders>
              <w:top w:val="nil"/>
              <w:bottom w:val="single" w:sz="4" w:space="0" w:color="auto"/>
            </w:tcBorders>
            <w:shd w:val="clear" w:color="auto" w:fill="D9D9D9"/>
            <w:vAlign w:val="bottom"/>
          </w:tcPr>
          <w:p w14:paraId="77DF3C26" w14:textId="77777777" w:rsidR="00B16159" w:rsidRPr="004D3B47" w:rsidRDefault="00B16159" w:rsidP="00C54A5A">
            <w:pPr>
              <w:keepNext/>
              <w:ind w:right="-27"/>
              <w:jc w:val="right"/>
              <w:rPr>
                <w:rFonts w:asciiTheme="minorHAnsi" w:hAnsiTheme="minorHAnsi"/>
                <w:b/>
                <w:szCs w:val="23"/>
              </w:rPr>
            </w:pPr>
            <w:r w:rsidRPr="004D3B47">
              <w:rPr>
                <w:rFonts w:asciiTheme="minorHAnsi" w:hAnsiTheme="minorHAnsi"/>
                <w:b/>
                <w:szCs w:val="23"/>
              </w:rPr>
              <w:t>N</w:t>
            </w:r>
          </w:p>
        </w:tc>
        <w:tc>
          <w:tcPr>
            <w:tcW w:w="1503" w:type="dxa"/>
            <w:tcBorders>
              <w:top w:val="nil"/>
              <w:bottom w:val="single" w:sz="4" w:space="0" w:color="auto"/>
            </w:tcBorders>
            <w:shd w:val="clear" w:color="auto" w:fill="D9D9D9"/>
            <w:vAlign w:val="bottom"/>
          </w:tcPr>
          <w:p w14:paraId="4A1380B4" w14:textId="77777777" w:rsidR="00B16159" w:rsidRPr="004D3B47" w:rsidRDefault="00B16159" w:rsidP="00C54A5A">
            <w:pPr>
              <w:keepNext/>
              <w:jc w:val="right"/>
              <w:rPr>
                <w:rFonts w:asciiTheme="minorHAnsi" w:hAnsiTheme="minorHAnsi"/>
                <w:b/>
                <w:szCs w:val="23"/>
              </w:rPr>
            </w:pPr>
            <w:r w:rsidRPr="004D3B47">
              <w:rPr>
                <w:rFonts w:asciiTheme="minorHAnsi" w:hAnsiTheme="minorHAnsi"/>
                <w:b/>
                <w:szCs w:val="23"/>
              </w:rPr>
              <w:t>%</w:t>
            </w:r>
          </w:p>
        </w:tc>
      </w:tr>
      <w:tr w:rsidR="00CE504A" w:rsidRPr="004D3B47" w14:paraId="421188B2" w14:textId="77777777" w:rsidTr="005D4A92">
        <w:tc>
          <w:tcPr>
            <w:tcW w:w="1510" w:type="dxa"/>
            <w:tcBorders>
              <w:top w:val="single" w:sz="4" w:space="0" w:color="auto"/>
            </w:tcBorders>
          </w:tcPr>
          <w:p w14:paraId="7291BA60" w14:textId="75ECBE4F" w:rsidR="00CE504A" w:rsidRPr="004D3B47" w:rsidRDefault="00CE504A" w:rsidP="00CE504A">
            <w:pPr>
              <w:rPr>
                <w:rFonts w:asciiTheme="minorHAnsi" w:hAnsiTheme="minorHAnsi"/>
                <w:szCs w:val="23"/>
              </w:rPr>
            </w:pPr>
            <w:r w:rsidRPr="004D3B47">
              <w:t>&lt;20</w:t>
            </w:r>
          </w:p>
        </w:tc>
        <w:tc>
          <w:tcPr>
            <w:tcW w:w="1516" w:type="dxa"/>
            <w:tcBorders>
              <w:top w:val="single" w:sz="4" w:space="0" w:color="auto"/>
            </w:tcBorders>
          </w:tcPr>
          <w:p w14:paraId="5BA7F2D4" w14:textId="52A08D97" w:rsidR="00CE504A" w:rsidRPr="004D3B47" w:rsidRDefault="00CE504A" w:rsidP="00CE504A">
            <w:pPr>
              <w:jc w:val="right"/>
              <w:rPr>
                <w:rFonts w:asciiTheme="minorHAnsi" w:hAnsiTheme="minorHAnsi"/>
                <w:szCs w:val="23"/>
              </w:rPr>
            </w:pPr>
            <w:r w:rsidRPr="004D1A93">
              <w:t xml:space="preserve"> 2 </w:t>
            </w:r>
          </w:p>
        </w:tc>
        <w:tc>
          <w:tcPr>
            <w:tcW w:w="1502" w:type="dxa"/>
            <w:tcBorders>
              <w:top w:val="single" w:sz="4" w:space="0" w:color="auto"/>
            </w:tcBorders>
          </w:tcPr>
          <w:p w14:paraId="551B95E4" w14:textId="44D57398" w:rsidR="00CE504A" w:rsidRPr="004D3B47" w:rsidRDefault="00CE504A" w:rsidP="00CE504A">
            <w:pPr>
              <w:jc w:val="right"/>
              <w:rPr>
                <w:rFonts w:asciiTheme="minorHAnsi" w:hAnsiTheme="minorHAnsi"/>
                <w:szCs w:val="23"/>
              </w:rPr>
            </w:pPr>
            <w:r w:rsidRPr="004D3B47">
              <w:t>2</w:t>
            </w:r>
          </w:p>
        </w:tc>
        <w:tc>
          <w:tcPr>
            <w:tcW w:w="1498" w:type="dxa"/>
            <w:tcBorders>
              <w:top w:val="single" w:sz="4" w:space="0" w:color="auto"/>
            </w:tcBorders>
          </w:tcPr>
          <w:p w14:paraId="1E5234BB" w14:textId="4BC05819" w:rsidR="00CE504A" w:rsidRPr="004D3B47" w:rsidRDefault="00CE504A" w:rsidP="00CE504A">
            <w:pPr>
              <w:jc w:val="right"/>
              <w:rPr>
                <w:rFonts w:asciiTheme="minorHAnsi" w:hAnsiTheme="minorHAnsi"/>
                <w:szCs w:val="23"/>
              </w:rPr>
            </w:pPr>
            <w:r w:rsidRPr="004D3B47">
              <w:t>100.0</w:t>
            </w:r>
          </w:p>
        </w:tc>
        <w:tc>
          <w:tcPr>
            <w:tcW w:w="1511" w:type="dxa"/>
            <w:tcBorders>
              <w:top w:val="single" w:sz="4" w:space="0" w:color="auto"/>
            </w:tcBorders>
          </w:tcPr>
          <w:p w14:paraId="52BDA8CC" w14:textId="2D0094AB" w:rsidR="00CE504A" w:rsidRPr="004D3B47" w:rsidRDefault="00CE504A" w:rsidP="00CE504A">
            <w:pPr>
              <w:jc w:val="right"/>
              <w:rPr>
                <w:rFonts w:asciiTheme="minorHAnsi" w:hAnsiTheme="minorHAnsi"/>
                <w:szCs w:val="23"/>
              </w:rPr>
            </w:pPr>
            <w:r w:rsidRPr="004D3B47">
              <w:t>2</w:t>
            </w:r>
          </w:p>
        </w:tc>
        <w:tc>
          <w:tcPr>
            <w:tcW w:w="1503" w:type="dxa"/>
            <w:tcBorders>
              <w:top w:val="single" w:sz="4" w:space="0" w:color="auto"/>
            </w:tcBorders>
          </w:tcPr>
          <w:p w14:paraId="51018328" w14:textId="0A5438F2" w:rsidR="00CE504A" w:rsidRPr="004D3B47" w:rsidRDefault="00CE504A" w:rsidP="00CE504A">
            <w:pPr>
              <w:jc w:val="right"/>
              <w:rPr>
                <w:rFonts w:asciiTheme="minorHAnsi" w:hAnsiTheme="minorHAnsi"/>
                <w:szCs w:val="23"/>
              </w:rPr>
            </w:pPr>
            <w:r w:rsidRPr="004D3B47">
              <w:t>100.0</w:t>
            </w:r>
          </w:p>
        </w:tc>
      </w:tr>
      <w:tr w:rsidR="00CE504A" w:rsidRPr="004D3B47" w14:paraId="27EEF136" w14:textId="77777777" w:rsidTr="005D4A92">
        <w:tc>
          <w:tcPr>
            <w:tcW w:w="1510" w:type="dxa"/>
          </w:tcPr>
          <w:p w14:paraId="35B5F579" w14:textId="5C1940B4" w:rsidR="00CE504A" w:rsidRPr="004D3B47" w:rsidRDefault="00CE504A" w:rsidP="00CE504A">
            <w:pPr>
              <w:rPr>
                <w:rFonts w:asciiTheme="minorHAnsi" w:hAnsiTheme="minorHAnsi"/>
                <w:szCs w:val="23"/>
              </w:rPr>
            </w:pPr>
            <w:r w:rsidRPr="004D3B47">
              <w:t>20-24</w:t>
            </w:r>
          </w:p>
        </w:tc>
        <w:tc>
          <w:tcPr>
            <w:tcW w:w="1516" w:type="dxa"/>
          </w:tcPr>
          <w:p w14:paraId="2096F083" w14:textId="5928A47C" w:rsidR="00CE504A" w:rsidRPr="004D3B47" w:rsidRDefault="00CE504A" w:rsidP="00CE504A">
            <w:pPr>
              <w:jc w:val="right"/>
              <w:rPr>
                <w:rFonts w:asciiTheme="minorHAnsi" w:hAnsiTheme="minorHAnsi"/>
                <w:szCs w:val="23"/>
              </w:rPr>
            </w:pPr>
            <w:r w:rsidRPr="004D1A93">
              <w:t xml:space="preserve"> 253 </w:t>
            </w:r>
          </w:p>
        </w:tc>
        <w:tc>
          <w:tcPr>
            <w:tcW w:w="1502" w:type="dxa"/>
          </w:tcPr>
          <w:p w14:paraId="599584FD" w14:textId="1703A3D3" w:rsidR="00CE504A" w:rsidRPr="004D3B47" w:rsidRDefault="00CE504A" w:rsidP="00CE504A">
            <w:pPr>
              <w:jc w:val="right"/>
              <w:rPr>
                <w:rFonts w:asciiTheme="minorHAnsi" w:hAnsiTheme="minorHAnsi"/>
                <w:szCs w:val="23"/>
              </w:rPr>
            </w:pPr>
            <w:r w:rsidRPr="004D3B47">
              <w:t>213</w:t>
            </w:r>
          </w:p>
        </w:tc>
        <w:tc>
          <w:tcPr>
            <w:tcW w:w="1498" w:type="dxa"/>
          </w:tcPr>
          <w:p w14:paraId="581BCEFA" w14:textId="01B080D1" w:rsidR="00CE504A" w:rsidRPr="004D3B47" w:rsidRDefault="00CE504A" w:rsidP="00CE504A">
            <w:pPr>
              <w:jc w:val="right"/>
              <w:rPr>
                <w:rFonts w:asciiTheme="minorHAnsi" w:hAnsiTheme="minorHAnsi"/>
                <w:szCs w:val="23"/>
              </w:rPr>
            </w:pPr>
            <w:r w:rsidRPr="004D3B47">
              <w:t>84.2</w:t>
            </w:r>
          </w:p>
        </w:tc>
        <w:tc>
          <w:tcPr>
            <w:tcW w:w="1511" w:type="dxa"/>
          </w:tcPr>
          <w:p w14:paraId="3DE02A55" w14:textId="6B4A7703" w:rsidR="00CE504A" w:rsidRPr="004D3B47" w:rsidRDefault="00CE504A" w:rsidP="00CE504A">
            <w:pPr>
              <w:jc w:val="right"/>
              <w:rPr>
                <w:rFonts w:asciiTheme="minorHAnsi" w:hAnsiTheme="minorHAnsi"/>
                <w:szCs w:val="23"/>
              </w:rPr>
            </w:pPr>
            <w:r w:rsidRPr="004D3B47">
              <w:t>230</w:t>
            </w:r>
          </w:p>
        </w:tc>
        <w:tc>
          <w:tcPr>
            <w:tcW w:w="1503" w:type="dxa"/>
          </w:tcPr>
          <w:p w14:paraId="5BC4CCBA" w14:textId="22C4AAED" w:rsidR="00CE504A" w:rsidRPr="004D3B47" w:rsidRDefault="00CE504A" w:rsidP="00CE504A">
            <w:pPr>
              <w:jc w:val="right"/>
              <w:rPr>
                <w:rFonts w:asciiTheme="minorHAnsi" w:hAnsiTheme="minorHAnsi"/>
                <w:szCs w:val="23"/>
              </w:rPr>
            </w:pPr>
            <w:r w:rsidRPr="004D3B47">
              <w:t>90.9</w:t>
            </w:r>
          </w:p>
        </w:tc>
      </w:tr>
      <w:tr w:rsidR="00CE504A" w:rsidRPr="004D3B47" w14:paraId="219AB07E" w14:textId="77777777" w:rsidTr="005D4A92">
        <w:tc>
          <w:tcPr>
            <w:tcW w:w="1510" w:type="dxa"/>
          </w:tcPr>
          <w:p w14:paraId="14A85ED7" w14:textId="6DDE01D0" w:rsidR="00CE504A" w:rsidRPr="004D3B47" w:rsidRDefault="00CE504A" w:rsidP="00CE504A">
            <w:pPr>
              <w:rPr>
                <w:rFonts w:asciiTheme="minorHAnsi" w:hAnsiTheme="minorHAnsi"/>
                <w:szCs w:val="23"/>
              </w:rPr>
            </w:pPr>
            <w:r w:rsidRPr="004D3B47">
              <w:t>25-29</w:t>
            </w:r>
          </w:p>
        </w:tc>
        <w:tc>
          <w:tcPr>
            <w:tcW w:w="1516" w:type="dxa"/>
          </w:tcPr>
          <w:p w14:paraId="1A4B16C1" w14:textId="01F56195" w:rsidR="00CE504A" w:rsidRPr="004D3B47" w:rsidRDefault="00CE504A" w:rsidP="00CE504A">
            <w:pPr>
              <w:jc w:val="right"/>
              <w:rPr>
                <w:rFonts w:asciiTheme="minorHAnsi" w:hAnsiTheme="minorHAnsi"/>
                <w:szCs w:val="23"/>
              </w:rPr>
            </w:pPr>
            <w:r w:rsidRPr="004D1A93">
              <w:t xml:space="preserve"> 355 </w:t>
            </w:r>
          </w:p>
        </w:tc>
        <w:tc>
          <w:tcPr>
            <w:tcW w:w="1502" w:type="dxa"/>
          </w:tcPr>
          <w:p w14:paraId="4DB4A9E0" w14:textId="704D8843" w:rsidR="00CE504A" w:rsidRPr="004D3B47" w:rsidRDefault="00CE504A" w:rsidP="00CE504A">
            <w:pPr>
              <w:jc w:val="right"/>
              <w:rPr>
                <w:rFonts w:asciiTheme="minorHAnsi" w:hAnsiTheme="minorHAnsi"/>
                <w:szCs w:val="23"/>
              </w:rPr>
            </w:pPr>
            <w:r w:rsidRPr="004D3B47">
              <w:t>295</w:t>
            </w:r>
          </w:p>
        </w:tc>
        <w:tc>
          <w:tcPr>
            <w:tcW w:w="1498" w:type="dxa"/>
          </w:tcPr>
          <w:p w14:paraId="26E5E652" w14:textId="697169D9" w:rsidR="00CE504A" w:rsidRPr="004D3B47" w:rsidRDefault="00CE504A" w:rsidP="00CE504A">
            <w:pPr>
              <w:jc w:val="right"/>
              <w:rPr>
                <w:rFonts w:asciiTheme="minorHAnsi" w:hAnsiTheme="minorHAnsi"/>
                <w:szCs w:val="23"/>
              </w:rPr>
            </w:pPr>
            <w:r w:rsidRPr="004D3B47">
              <w:t>83.1</w:t>
            </w:r>
          </w:p>
        </w:tc>
        <w:tc>
          <w:tcPr>
            <w:tcW w:w="1511" w:type="dxa"/>
          </w:tcPr>
          <w:p w14:paraId="5CC19980" w14:textId="3EF69F3F" w:rsidR="00CE504A" w:rsidRPr="004D3B47" w:rsidRDefault="00CE504A" w:rsidP="00CE504A">
            <w:pPr>
              <w:jc w:val="right"/>
              <w:rPr>
                <w:rFonts w:asciiTheme="minorHAnsi" w:hAnsiTheme="minorHAnsi"/>
                <w:szCs w:val="23"/>
              </w:rPr>
            </w:pPr>
            <w:r w:rsidRPr="004D3B47">
              <w:t>320</w:t>
            </w:r>
          </w:p>
        </w:tc>
        <w:tc>
          <w:tcPr>
            <w:tcW w:w="1503" w:type="dxa"/>
          </w:tcPr>
          <w:p w14:paraId="0A2AA8CF" w14:textId="632422AF" w:rsidR="00CE504A" w:rsidRPr="004D3B47" w:rsidRDefault="00CE504A" w:rsidP="00CE504A">
            <w:pPr>
              <w:jc w:val="right"/>
              <w:rPr>
                <w:rFonts w:asciiTheme="minorHAnsi" w:hAnsiTheme="minorHAnsi"/>
                <w:szCs w:val="23"/>
              </w:rPr>
            </w:pPr>
            <w:r w:rsidRPr="004D3B47">
              <w:t>90.1</w:t>
            </w:r>
          </w:p>
        </w:tc>
      </w:tr>
      <w:tr w:rsidR="00CE504A" w:rsidRPr="004D3B47" w14:paraId="135D7749" w14:textId="77777777" w:rsidTr="005D4A92">
        <w:tc>
          <w:tcPr>
            <w:tcW w:w="1510" w:type="dxa"/>
          </w:tcPr>
          <w:p w14:paraId="46719A74" w14:textId="7C537893" w:rsidR="00CE504A" w:rsidRPr="004D3B47" w:rsidRDefault="00CE504A" w:rsidP="00CE504A">
            <w:pPr>
              <w:rPr>
                <w:rFonts w:asciiTheme="minorHAnsi" w:hAnsiTheme="minorHAnsi"/>
                <w:szCs w:val="23"/>
              </w:rPr>
            </w:pPr>
            <w:r w:rsidRPr="004D3B47">
              <w:t>30-34</w:t>
            </w:r>
          </w:p>
        </w:tc>
        <w:tc>
          <w:tcPr>
            <w:tcW w:w="1516" w:type="dxa"/>
          </w:tcPr>
          <w:p w14:paraId="0F3F3553" w14:textId="3CFF6B08" w:rsidR="00CE504A" w:rsidRPr="004D3B47" w:rsidRDefault="00CE504A" w:rsidP="00CE504A">
            <w:pPr>
              <w:jc w:val="right"/>
              <w:rPr>
                <w:rFonts w:asciiTheme="minorHAnsi" w:hAnsiTheme="minorHAnsi"/>
                <w:szCs w:val="23"/>
              </w:rPr>
            </w:pPr>
            <w:r w:rsidRPr="004D1A93">
              <w:t xml:space="preserve"> 330 </w:t>
            </w:r>
          </w:p>
        </w:tc>
        <w:tc>
          <w:tcPr>
            <w:tcW w:w="1502" w:type="dxa"/>
          </w:tcPr>
          <w:p w14:paraId="06ED7B2F" w14:textId="6E2E58E2" w:rsidR="00CE504A" w:rsidRPr="004D3B47" w:rsidRDefault="00CE504A" w:rsidP="00CE504A">
            <w:pPr>
              <w:jc w:val="right"/>
              <w:rPr>
                <w:rFonts w:asciiTheme="minorHAnsi" w:hAnsiTheme="minorHAnsi"/>
                <w:szCs w:val="23"/>
              </w:rPr>
            </w:pPr>
            <w:r w:rsidRPr="004D3B47">
              <w:t>285</w:t>
            </w:r>
          </w:p>
        </w:tc>
        <w:tc>
          <w:tcPr>
            <w:tcW w:w="1498" w:type="dxa"/>
          </w:tcPr>
          <w:p w14:paraId="5F9B7F3B" w14:textId="0314BCC2" w:rsidR="00CE504A" w:rsidRPr="004D3B47" w:rsidRDefault="00CE504A" w:rsidP="00CE504A">
            <w:pPr>
              <w:jc w:val="right"/>
              <w:rPr>
                <w:rFonts w:asciiTheme="minorHAnsi" w:hAnsiTheme="minorHAnsi"/>
                <w:szCs w:val="23"/>
              </w:rPr>
            </w:pPr>
            <w:r w:rsidRPr="004D3B47">
              <w:t>86.4</w:t>
            </w:r>
          </w:p>
        </w:tc>
        <w:tc>
          <w:tcPr>
            <w:tcW w:w="1511" w:type="dxa"/>
          </w:tcPr>
          <w:p w14:paraId="6B6CED5F" w14:textId="4D9A0C42" w:rsidR="00CE504A" w:rsidRPr="004D3B47" w:rsidRDefault="00CE504A" w:rsidP="00CE504A">
            <w:pPr>
              <w:jc w:val="right"/>
              <w:rPr>
                <w:rFonts w:asciiTheme="minorHAnsi" w:hAnsiTheme="minorHAnsi"/>
                <w:szCs w:val="23"/>
              </w:rPr>
            </w:pPr>
            <w:r w:rsidRPr="004D3B47">
              <w:t>302</w:t>
            </w:r>
          </w:p>
        </w:tc>
        <w:tc>
          <w:tcPr>
            <w:tcW w:w="1503" w:type="dxa"/>
          </w:tcPr>
          <w:p w14:paraId="4CDB47C7" w14:textId="29D51925" w:rsidR="00CE504A" w:rsidRPr="004D3B47" w:rsidRDefault="00CE504A" w:rsidP="00CE504A">
            <w:pPr>
              <w:jc w:val="right"/>
              <w:rPr>
                <w:rFonts w:asciiTheme="minorHAnsi" w:hAnsiTheme="minorHAnsi"/>
                <w:szCs w:val="23"/>
              </w:rPr>
            </w:pPr>
            <w:r w:rsidRPr="004D3B47">
              <w:t>91.5</w:t>
            </w:r>
          </w:p>
        </w:tc>
      </w:tr>
      <w:tr w:rsidR="00CE504A" w:rsidRPr="004D3B47" w14:paraId="68166B72" w14:textId="77777777" w:rsidTr="005D4A92">
        <w:tc>
          <w:tcPr>
            <w:tcW w:w="1510" w:type="dxa"/>
          </w:tcPr>
          <w:p w14:paraId="03B5E4C5" w14:textId="6F3270C3" w:rsidR="00CE504A" w:rsidRPr="004D3B47" w:rsidRDefault="00CE504A" w:rsidP="00CE504A">
            <w:pPr>
              <w:rPr>
                <w:rFonts w:asciiTheme="minorHAnsi" w:hAnsiTheme="minorHAnsi"/>
                <w:szCs w:val="23"/>
              </w:rPr>
            </w:pPr>
            <w:r w:rsidRPr="004D3B47">
              <w:t>35-39</w:t>
            </w:r>
          </w:p>
        </w:tc>
        <w:tc>
          <w:tcPr>
            <w:tcW w:w="1516" w:type="dxa"/>
          </w:tcPr>
          <w:p w14:paraId="74160459" w14:textId="51A6E3C6" w:rsidR="00CE504A" w:rsidRPr="004D3B47" w:rsidRDefault="00CE504A" w:rsidP="00CE504A">
            <w:pPr>
              <w:jc w:val="right"/>
              <w:rPr>
                <w:rFonts w:asciiTheme="minorHAnsi" w:hAnsiTheme="minorHAnsi"/>
                <w:szCs w:val="23"/>
              </w:rPr>
            </w:pPr>
            <w:r w:rsidRPr="004D1A93">
              <w:t xml:space="preserve"> 200 </w:t>
            </w:r>
          </w:p>
        </w:tc>
        <w:tc>
          <w:tcPr>
            <w:tcW w:w="1502" w:type="dxa"/>
          </w:tcPr>
          <w:p w14:paraId="0BB1BFAC" w14:textId="57872F5D" w:rsidR="00CE504A" w:rsidRPr="004D3B47" w:rsidRDefault="00CE504A" w:rsidP="00CE504A">
            <w:pPr>
              <w:jc w:val="right"/>
              <w:rPr>
                <w:rFonts w:asciiTheme="minorHAnsi" w:hAnsiTheme="minorHAnsi"/>
                <w:szCs w:val="23"/>
              </w:rPr>
            </w:pPr>
            <w:r w:rsidRPr="004D3B47">
              <w:t>179</w:t>
            </w:r>
          </w:p>
        </w:tc>
        <w:tc>
          <w:tcPr>
            <w:tcW w:w="1498" w:type="dxa"/>
          </w:tcPr>
          <w:p w14:paraId="3D12EE58" w14:textId="7830F533" w:rsidR="00CE504A" w:rsidRPr="004D3B47" w:rsidRDefault="00CE504A" w:rsidP="00CE504A">
            <w:pPr>
              <w:jc w:val="right"/>
              <w:rPr>
                <w:rFonts w:asciiTheme="minorHAnsi" w:hAnsiTheme="minorHAnsi"/>
                <w:szCs w:val="23"/>
              </w:rPr>
            </w:pPr>
            <w:r w:rsidRPr="004D3B47">
              <w:t>89.5</w:t>
            </w:r>
          </w:p>
        </w:tc>
        <w:tc>
          <w:tcPr>
            <w:tcW w:w="1511" w:type="dxa"/>
          </w:tcPr>
          <w:p w14:paraId="1A4E7D0A" w14:textId="093B8D62" w:rsidR="00CE504A" w:rsidRPr="004D3B47" w:rsidRDefault="00CE504A" w:rsidP="00CE504A">
            <w:pPr>
              <w:jc w:val="right"/>
              <w:rPr>
                <w:rFonts w:asciiTheme="minorHAnsi" w:hAnsiTheme="minorHAnsi"/>
                <w:szCs w:val="23"/>
              </w:rPr>
            </w:pPr>
            <w:r w:rsidRPr="004D3B47">
              <w:t>190</w:t>
            </w:r>
          </w:p>
        </w:tc>
        <w:tc>
          <w:tcPr>
            <w:tcW w:w="1503" w:type="dxa"/>
          </w:tcPr>
          <w:p w14:paraId="501F9EA8" w14:textId="6D2B0CF9" w:rsidR="00CE504A" w:rsidRPr="004D3B47" w:rsidRDefault="00CE504A" w:rsidP="00CE504A">
            <w:pPr>
              <w:jc w:val="right"/>
              <w:rPr>
                <w:rFonts w:asciiTheme="minorHAnsi" w:hAnsiTheme="minorHAnsi"/>
                <w:szCs w:val="23"/>
              </w:rPr>
            </w:pPr>
            <w:r w:rsidRPr="004D3B47">
              <w:t>95.0</w:t>
            </w:r>
          </w:p>
        </w:tc>
      </w:tr>
      <w:tr w:rsidR="00CE504A" w:rsidRPr="004D3B47" w14:paraId="63B6174F" w14:textId="77777777" w:rsidTr="005D4A92">
        <w:tc>
          <w:tcPr>
            <w:tcW w:w="1510" w:type="dxa"/>
          </w:tcPr>
          <w:p w14:paraId="3F24DB24" w14:textId="279D9223" w:rsidR="00CE504A" w:rsidRPr="004D3B47" w:rsidRDefault="00CE504A" w:rsidP="00CE504A">
            <w:pPr>
              <w:rPr>
                <w:rFonts w:asciiTheme="minorHAnsi" w:hAnsiTheme="minorHAnsi"/>
                <w:szCs w:val="23"/>
              </w:rPr>
            </w:pPr>
            <w:r w:rsidRPr="004D3B47">
              <w:t>40-44</w:t>
            </w:r>
          </w:p>
        </w:tc>
        <w:tc>
          <w:tcPr>
            <w:tcW w:w="1516" w:type="dxa"/>
          </w:tcPr>
          <w:p w14:paraId="03F7CF0C" w14:textId="76BAD197" w:rsidR="00CE504A" w:rsidRPr="004D3B47" w:rsidRDefault="00CE504A" w:rsidP="00CE504A">
            <w:pPr>
              <w:jc w:val="right"/>
              <w:rPr>
                <w:rFonts w:asciiTheme="minorHAnsi" w:hAnsiTheme="minorHAnsi"/>
                <w:szCs w:val="23"/>
              </w:rPr>
            </w:pPr>
            <w:r w:rsidRPr="004D1A93">
              <w:t xml:space="preserve"> 177 </w:t>
            </w:r>
          </w:p>
        </w:tc>
        <w:tc>
          <w:tcPr>
            <w:tcW w:w="1502" w:type="dxa"/>
          </w:tcPr>
          <w:p w14:paraId="54CEA01A" w14:textId="7AD55523" w:rsidR="00CE504A" w:rsidRPr="004D3B47" w:rsidRDefault="00CE504A" w:rsidP="00CE504A">
            <w:pPr>
              <w:jc w:val="right"/>
              <w:rPr>
                <w:rFonts w:asciiTheme="minorHAnsi" w:hAnsiTheme="minorHAnsi"/>
                <w:szCs w:val="23"/>
              </w:rPr>
            </w:pPr>
            <w:r w:rsidRPr="004D3B47">
              <w:t>152</w:t>
            </w:r>
          </w:p>
        </w:tc>
        <w:tc>
          <w:tcPr>
            <w:tcW w:w="1498" w:type="dxa"/>
          </w:tcPr>
          <w:p w14:paraId="15E0EDC0" w14:textId="65302503" w:rsidR="00CE504A" w:rsidRPr="004D3B47" w:rsidRDefault="00CE504A" w:rsidP="00CE504A">
            <w:pPr>
              <w:jc w:val="right"/>
              <w:rPr>
                <w:rFonts w:asciiTheme="minorHAnsi" w:hAnsiTheme="minorHAnsi"/>
                <w:szCs w:val="23"/>
              </w:rPr>
            </w:pPr>
            <w:r w:rsidRPr="004D3B47">
              <w:t>85.9</w:t>
            </w:r>
          </w:p>
        </w:tc>
        <w:tc>
          <w:tcPr>
            <w:tcW w:w="1511" w:type="dxa"/>
          </w:tcPr>
          <w:p w14:paraId="710D8C3B" w14:textId="0308C354" w:rsidR="00CE504A" w:rsidRPr="004D3B47" w:rsidRDefault="00CE504A" w:rsidP="00CE504A">
            <w:pPr>
              <w:jc w:val="right"/>
              <w:rPr>
                <w:rFonts w:asciiTheme="minorHAnsi" w:hAnsiTheme="minorHAnsi"/>
                <w:szCs w:val="23"/>
              </w:rPr>
            </w:pPr>
            <w:r w:rsidRPr="004D3B47">
              <w:t>159</w:t>
            </w:r>
          </w:p>
        </w:tc>
        <w:tc>
          <w:tcPr>
            <w:tcW w:w="1503" w:type="dxa"/>
          </w:tcPr>
          <w:p w14:paraId="2FC99717" w14:textId="023A1BD3" w:rsidR="00CE504A" w:rsidRPr="004D3B47" w:rsidRDefault="00CE504A" w:rsidP="00CE504A">
            <w:pPr>
              <w:jc w:val="right"/>
              <w:rPr>
                <w:rFonts w:asciiTheme="minorHAnsi" w:hAnsiTheme="minorHAnsi"/>
                <w:szCs w:val="23"/>
              </w:rPr>
            </w:pPr>
            <w:r w:rsidRPr="004D3B47">
              <w:t>89.8</w:t>
            </w:r>
          </w:p>
        </w:tc>
      </w:tr>
      <w:tr w:rsidR="00CE504A" w:rsidRPr="004D3B47" w14:paraId="4BC500B4" w14:textId="77777777" w:rsidTr="005D4A92">
        <w:tc>
          <w:tcPr>
            <w:tcW w:w="1510" w:type="dxa"/>
          </w:tcPr>
          <w:p w14:paraId="5BA91640" w14:textId="0A4A2AE0" w:rsidR="00CE504A" w:rsidRPr="004D3B47" w:rsidRDefault="00CE504A" w:rsidP="00CE504A">
            <w:pPr>
              <w:rPr>
                <w:rFonts w:asciiTheme="minorHAnsi" w:hAnsiTheme="minorHAnsi"/>
                <w:szCs w:val="23"/>
              </w:rPr>
            </w:pPr>
            <w:r w:rsidRPr="004D3B47">
              <w:t>45-49</w:t>
            </w:r>
          </w:p>
        </w:tc>
        <w:tc>
          <w:tcPr>
            <w:tcW w:w="1516" w:type="dxa"/>
          </w:tcPr>
          <w:p w14:paraId="00C78C51" w14:textId="54604D17" w:rsidR="00CE504A" w:rsidRPr="004D3B47" w:rsidRDefault="00CE504A" w:rsidP="00CE504A">
            <w:pPr>
              <w:jc w:val="right"/>
              <w:rPr>
                <w:rFonts w:asciiTheme="minorHAnsi" w:hAnsiTheme="minorHAnsi"/>
                <w:szCs w:val="23"/>
              </w:rPr>
            </w:pPr>
            <w:r w:rsidRPr="004D1A93">
              <w:t xml:space="preserve"> 134 </w:t>
            </w:r>
          </w:p>
        </w:tc>
        <w:tc>
          <w:tcPr>
            <w:tcW w:w="1502" w:type="dxa"/>
          </w:tcPr>
          <w:p w14:paraId="025EA498" w14:textId="0450FCE2" w:rsidR="00CE504A" w:rsidRPr="004D3B47" w:rsidRDefault="00CE504A" w:rsidP="00CE504A">
            <w:pPr>
              <w:jc w:val="right"/>
              <w:rPr>
                <w:rFonts w:asciiTheme="minorHAnsi" w:hAnsiTheme="minorHAnsi"/>
                <w:szCs w:val="23"/>
              </w:rPr>
            </w:pPr>
            <w:r w:rsidRPr="004D3B47">
              <w:t>113</w:t>
            </w:r>
          </w:p>
        </w:tc>
        <w:tc>
          <w:tcPr>
            <w:tcW w:w="1498" w:type="dxa"/>
          </w:tcPr>
          <w:p w14:paraId="03DD124C" w14:textId="32022765" w:rsidR="00CE504A" w:rsidRPr="004D3B47" w:rsidRDefault="00CE504A" w:rsidP="00CE504A">
            <w:pPr>
              <w:jc w:val="right"/>
              <w:rPr>
                <w:rFonts w:asciiTheme="minorHAnsi" w:hAnsiTheme="minorHAnsi"/>
                <w:szCs w:val="23"/>
              </w:rPr>
            </w:pPr>
            <w:r w:rsidRPr="004D3B47">
              <w:t>84.3</w:t>
            </w:r>
          </w:p>
        </w:tc>
        <w:tc>
          <w:tcPr>
            <w:tcW w:w="1511" w:type="dxa"/>
          </w:tcPr>
          <w:p w14:paraId="531399A0" w14:textId="17AE1780" w:rsidR="00CE504A" w:rsidRPr="004D3B47" w:rsidRDefault="00CE504A" w:rsidP="00CE504A">
            <w:pPr>
              <w:jc w:val="right"/>
              <w:rPr>
                <w:rFonts w:asciiTheme="minorHAnsi" w:hAnsiTheme="minorHAnsi"/>
                <w:szCs w:val="23"/>
              </w:rPr>
            </w:pPr>
            <w:r w:rsidRPr="004D3B47">
              <w:t>123</w:t>
            </w:r>
          </w:p>
        </w:tc>
        <w:tc>
          <w:tcPr>
            <w:tcW w:w="1503" w:type="dxa"/>
          </w:tcPr>
          <w:p w14:paraId="31F9808A" w14:textId="785C7A0D" w:rsidR="00CE504A" w:rsidRPr="004D3B47" w:rsidRDefault="00CE504A" w:rsidP="00CE504A">
            <w:pPr>
              <w:jc w:val="right"/>
              <w:rPr>
                <w:rFonts w:asciiTheme="minorHAnsi" w:hAnsiTheme="minorHAnsi"/>
                <w:szCs w:val="23"/>
              </w:rPr>
            </w:pPr>
            <w:r w:rsidRPr="004D3B47">
              <w:t>91.8</w:t>
            </w:r>
          </w:p>
        </w:tc>
      </w:tr>
      <w:tr w:rsidR="00CE504A" w:rsidRPr="004D3B47" w14:paraId="4B1F264A" w14:textId="77777777" w:rsidTr="005D4A92">
        <w:tc>
          <w:tcPr>
            <w:tcW w:w="1510" w:type="dxa"/>
          </w:tcPr>
          <w:p w14:paraId="5FB8D9AC" w14:textId="0EC335DE" w:rsidR="00CE504A" w:rsidRPr="004D3B47" w:rsidRDefault="00CE504A" w:rsidP="00CE504A">
            <w:pPr>
              <w:rPr>
                <w:rFonts w:asciiTheme="minorHAnsi" w:hAnsiTheme="minorHAnsi"/>
                <w:szCs w:val="23"/>
              </w:rPr>
            </w:pPr>
            <w:r w:rsidRPr="004D3B47">
              <w:t>50-54</w:t>
            </w:r>
          </w:p>
        </w:tc>
        <w:tc>
          <w:tcPr>
            <w:tcW w:w="1516" w:type="dxa"/>
          </w:tcPr>
          <w:p w14:paraId="518384FC" w14:textId="27D1546C" w:rsidR="00CE504A" w:rsidRPr="004D3B47" w:rsidRDefault="00CE504A" w:rsidP="00CE504A">
            <w:pPr>
              <w:jc w:val="right"/>
              <w:rPr>
                <w:rFonts w:asciiTheme="minorHAnsi" w:hAnsiTheme="minorHAnsi"/>
                <w:szCs w:val="23"/>
              </w:rPr>
            </w:pPr>
            <w:r w:rsidRPr="004D1A93">
              <w:t xml:space="preserve"> 124 </w:t>
            </w:r>
          </w:p>
        </w:tc>
        <w:tc>
          <w:tcPr>
            <w:tcW w:w="1502" w:type="dxa"/>
          </w:tcPr>
          <w:p w14:paraId="3D9187CC" w14:textId="0F983FAD" w:rsidR="00CE504A" w:rsidRPr="004D3B47" w:rsidRDefault="00CE504A" w:rsidP="00CE504A">
            <w:pPr>
              <w:jc w:val="right"/>
              <w:rPr>
                <w:rFonts w:asciiTheme="minorHAnsi" w:hAnsiTheme="minorHAnsi"/>
                <w:szCs w:val="23"/>
              </w:rPr>
            </w:pPr>
            <w:r w:rsidRPr="004D3B47">
              <w:t>87</w:t>
            </w:r>
          </w:p>
        </w:tc>
        <w:tc>
          <w:tcPr>
            <w:tcW w:w="1498" w:type="dxa"/>
          </w:tcPr>
          <w:p w14:paraId="13136532" w14:textId="5CF0362A" w:rsidR="00CE504A" w:rsidRPr="004D3B47" w:rsidRDefault="00CE504A" w:rsidP="00CE504A">
            <w:pPr>
              <w:jc w:val="right"/>
              <w:rPr>
                <w:rFonts w:asciiTheme="minorHAnsi" w:hAnsiTheme="minorHAnsi"/>
                <w:szCs w:val="23"/>
              </w:rPr>
            </w:pPr>
            <w:r w:rsidRPr="004D3B47">
              <w:t>70.2</w:t>
            </w:r>
          </w:p>
        </w:tc>
        <w:tc>
          <w:tcPr>
            <w:tcW w:w="1511" w:type="dxa"/>
          </w:tcPr>
          <w:p w14:paraId="6A1DD899" w14:textId="065ACABE" w:rsidR="00CE504A" w:rsidRPr="004D3B47" w:rsidRDefault="00CE504A" w:rsidP="00CE504A">
            <w:pPr>
              <w:jc w:val="right"/>
              <w:rPr>
                <w:rFonts w:asciiTheme="minorHAnsi" w:hAnsiTheme="minorHAnsi"/>
                <w:szCs w:val="23"/>
              </w:rPr>
            </w:pPr>
            <w:r w:rsidRPr="004D3B47">
              <w:t>99</w:t>
            </w:r>
          </w:p>
        </w:tc>
        <w:tc>
          <w:tcPr>
            <w:tcW w:w="1503" w:type="dxa"/>
          </w:tcPr>
          <w:p w14:paraId="160B5095" w14:textId="51D6615A" w:rsidR="00CE504A" w:rsidRPr="004D3B47" w:rsidRDefault="00CE504A" w:rsidP="00CE504A">
            <w:pPr>
              <w:jc w:val="right"/>
              <w:rPr>
                <w:rFonts w:asciiTheme="minorHAnsi" w:hAnsiTheme="minorHAnsi"/>
                <w:szCs w:val="23"/>
              </w:rPr>
            </w:pPr>
            <w:r w:rsidRPr="004D3B47">
              <w:t>79.8</w:t>
            </w:r>
          </w:p>
        </w:tc>
      </w:tr>
      <w:tr w:rsidR="00CE504A" w:rsidRPr="004D3B47" w14:paraId="3446570D" w14:textId="77777777" w:rsidTr="005D4A92">
        <w:tc>
          <w:tcPr>
            <w:tcW w:w="1510" w:type="dxa"/>
          </w:tcPr>
          <w:p w14:paraId="050CCDA3" w14:textId="286187C6" w:rsidR="00CE504A" w:rsidRPr="004D3B47" w:rsidRDefault="00CE504A" w:rsidP="00CE504A">
            <w:pPr>
              <w:rPr>
                <w:rFonts w:asciiTheme="minorHAnsi" w:hAnsiTheme="minorHAnsi"/>
                <w:szCs w:val="23"/>
              </w:rPr>
            </w:pPr>
            <w:r w:rsidRPr="004D3B47">
              <w:t>55-59</w:t>
            </w:r>
          </w:p>
        </w:tc>
        <w:tc>
          <w:tcPr>
            <w:tcW w:w="1516" w:type="dxa"/>
          </w:tcPr>
          <w:p w14:paraId="57399724" w14:textId="3C73B90B" w:rsidR="00CE504A" w:rsidRPr="004D3B47" w:rsidRDefault="00CE504A" w:rsidP="00CE504A">
            <w:pPr>
              <w:jc w:val="right"/>
              <w:rPr>
                <w:rFonts w:asciiTheme="minorHAnsi" w:hAnsiTheme="minorHAnsi"/>
                <w:szCs w:val="23"/>
              </w:rPr>
            </w:pPr>
            <w:r w:rsidRPr="004D1A93">
              <w:t xml:space="preserve"> 120 </w:t>
            </w:r>
          </w:p>
        </w:tc>
        <w:tc>
          <w:tcPr>
            <w:tcW w:w="1502" w:type="dxa"/>
          </w:tcPr>
          <w:p w14:paraId="5768315E" w14:textId="3365979B" w:rsidR="00CE504A" w:rsidRPr="004D3B47" w:rsidRDefault="00CE504A" w:rsidP="00CE504A">
            <w:pPr>
              <w:jc w:val="right"/>
              <w:rPr>
                <w:rFonts w:asciiTheme="minorHAnsi" w:hAnsiTheme="minorHAnsi"/>
                <w:szCs w:val="23"/>
              </w:rPr>
            </w:pPr>
            <w:r w:rsidRPr="004D3B47">
              <w:t>79</w:t>
            </w:r>
          </w:p>
        </w:tc>
        <w:tc>
          <w:tcPr>
            <w:tcW w:w="1498" w:type="dxa"/>
          </w:tcPr>
          <w:p w14:paraId="533AD590" w14:textId="5B75F571" w:rsidR="00CE504A" w:rsidRPr="004D3B47" w:rsidRDefault="00CE504A" w:rsidP="00CE504A">
            <w:pPr>
              <w:jc w:val="right"/>
              <w:rPr>
                <w:rFonts w:asciiTheme="minorHAnsi" w:hAnsiTheme="minorHAnsi"/>
                <w:szCs w:val="23"/>
              </w:rPr>
            </w:pPr>
            <w:r w:rsidRPr="004D3B47">
              <w:t>65.8</w:t>
            </w:r>
          </w:p>
        </w:tc>
        <w:tc>
          <w:tcPr>
            <w:tcW w:w="1511" w:type="dxa"/>
          </w:tcPr>
          <w:p w14:paraId="131FDD2B" w14:textId="5755CB9D" w:rsidR="00CE504A" w:rsidRPr="004D3B47" w:rsidRDefault="00CE504A" w:rsidP="00CE504A">
            <w:pPr>
              <w:jc w:val="right"/>
              <w:rPr>
                <w:rFonts w:asciiTheme="minorHAnsi" w:hAnsiTheme="minorHAnsi"/>
                <w:szCs w:val="23"/>
              </w:rPr>
            </w:pPr>
            <w:r w:rsidRPr="004D3B47">
              <w:t>91</w:t>
            </w:r>
          </w:p>
        </w:tc>
        <w:tc>
          <w:tcPr>
            <w:tcW w:w="1503" w:type="dxa"/>
          </w:tcPr>
          <w:p w14:paraId="487464A8" w14:textId="11711E87" w:rsidR="00CE504A" w:rsidRPr="004D3B47" w:rsidRDefault="00CE504A" w:rsidP="00CE504A">
            <w:pPr>
              <w:jc w:val="right"/>
              <w:rPr>
                <w:rFonts w:asciiTheme="minorHAnsi" w:hAnsiTheme="minorHAnsi"/>
                <w:szCs w:val="23"/>
              </w:rPr>
            </w:pPr>
            <w:r w:rsidRPr="004D3B47">
              <w:t>75.8</w:t>
            </w:r>
          </w:p>
        </w:tc>
      </w:tr>
      <w:tr w:rsidR="00CE504A" w:rsidRPr="004D3B47" w14:paraId="2478DD0D" w14:textId="77777777" w:rsidTr="005D4A92">
        <w:tc>
          <w:tcPr>
            <w:tcW w:w="1510" w:type="dxa"/>
          </w:tcPr>
          <w:p w14:paraId="09865548" w14:textId="3BACE860" w:rsidR="00CE504A" w:rsidRPr="004D3B47" w:rsidRDefault="00CE504A" w:rsidP="00CE504A">
            <w:pPr>
              <w:rPr>
                <w:rFonts w:asciiTheme="minorHAnsi" w:hAnsiTheme="minorHAnsi"/>
                <w:szCs w:val="23"/>
              </w:rPr>
            </w:pPr>
            <w:r w:rsidRPr="004D3B47">
              <w:t>60-64</w:t>
            </w:r>
          </w:p>
        </w:tc>
        <w:tc>
          <w:tcPr>
            <w:tcW w:w="1516" w:type="dxa"/>
          </w:tcPr>
          <w:p w14:paraId="0182708B" w14:textId="02B3D351" w:rsidR="00CE504A" w:rsidRPr="004D3B47" w:rsidRDefault="00CE504A" w:rsidP="00CE504A">
            <w:pPr>
              <w:jc w:val="right"/>
              <w:rPr>
                <w:rFonts w:asciiTheme="minorHAnsi" w:hAnsiTheme="minorHAnsi"/>
                <w:szCs w:val="23"/>
              </w:rPr>
            </w:pPr>
            <w:r w:rsidRPr="004D1A93">
              <w:t xml:space="preserve"> 94 </w:t>
            </w:r>
          </w:p>
        </w:tc>
        <w:tc>
          <w:tcPr>
            <w:tcW w:w="1502" w:type="dxa"/>
          </w:tcPr>
          <w:p w14:paraId="04243F9E" w14:textId="188C3754" w:rsidR="00CE504A" w:rsidRPr="004D3B47" w:rsidRDefault="00CE504A" w:rsidP="00CE504A">
            <w:pPr>
              <w:jc w:val="right"/>
              <w:rPr>
                <w:rFonts w:asciiTheme="minorHAnsi" w:hAnsiTheme="minorHAnsi"/>
                <w:szCs w:val="23"/>
              </w:rPr>
            </w:pPr>
            <w:r w:rsidRPr="004D3B47">
              <w:t>66</w:t>
            </w:r>
          </w:p>
        </w:tc>
        <w:tc>
          <w:tcPr>
            <w:tcW w:w="1498" w:type="dxa"/>
          </w:tcPr>
          <w:p w14:paraId="7DA94FEF" w14:textId="56335014" w:rsidR="00CE504A" w:rsidRPr="004D3B47" w:rsidRDefault="00CE504A" w:rsidP="00CE504A">
            <w:pPr>
              <w:jc w:val="right"/>
              <w:rPr>
                <w:rFonts w:asciiTheme="minorHAnsi" w:hAnsiTheme="minorHAnsi"/>
                <w:szCs w:val="23"/>
              </w:rPr>
            </w:pPr>
            <w:r w:rsidRPr="004D3B47">
              <w:t>70.2</w:t>
            </w:r>
          </w:p>
        </w:tc>
        <w:tc>
          <w:tcPr>
            <w:tcW w:w="1511" w:type="dxa"/>
          </w:tcPr>
          <w:p w14:paraId="636C90B8" w14:textId="099402CF" w:rsidR="00CE504A" w:rsidRPr="004D3B47" w:rsidRDefault="00CE504A" w:rsidP="00CE504A">
            <w:pPr>
              <w:jc w:val="right"/>
              <w:rPr>
                <w:rFonts w:asciiTheme="minorHAnsi" w:hAnsiTheme="minorHAnsi"/>
                <w:szCs w:val="23"/>
              </w:rPr>
            </w:pPr>
            <w:r w:rsidRPr="004D3B47">
              <w:t>73</w:t>
            </w:r>
          </w:p>
        </w:tc>
        <w:tc>
          <w:tcPr>
            <w:tcW w:w="1503" w:type="dxa"/>
          </w:tcPr>
          <w:p w14:paraId="56F8DE66" w14:textId="0E3C7620" w:rsidR="00CE504A" w:rsidRPr="004D3B47" w:rsidRDefault="00CE504A" w:rsidP="00CE504A">
            <w:pPr>
              <w:jc w:val="right"/>
              <w:rPr>
                <w:rFonts w:asciiTheme="minorHAnsi" w:hAnsiTheme="minorHAnsi"/>
                <w:szCs w:val="23"/>
              </w:rPr>
            </w:pPr>
            <w:r w:rsidRPr="004D3B47">
              <w:t>77.7</w:t>
            </w:r>
          </w:p>
        </w:tc>
      </w:tr>
      <w:tr w:rsidR="00CE504A" w:rsidRPr="004D3B47" w14:paraId="1CD2E761" w14:textId="77777777" w:rsidTr="005D4A92">
        <w:tc>
          <w:tcPr>
            <w:tcW w:w="1510" w:type="dxa"/>
          </w:tcPr>
          <w:p w14:paraId="4BC50813" w14:textId="408C6292" w:rsidR="00CE504A" w:rsidRPr="004D3B47" w:rsidRDefault="00CE504A" w:rsidP="00CE504A">
            <w:pPr>
              <w:rPr>
                <w:rFonts w:asciiTheme="minorHAnsi" w:hAnsiTheme="minorHAnsi"/>
                <w:szCs w:val="23"/>
              </w:rPr>
            </w:pPr>
            <w:r w:rsidRPr="004D3B47">
              <w:t>65-69</w:t>
            </w:r>
          </w:p>
        </w:tc>
        <w:tc>
          <w:tcPr>
            <w:tcW w:w="1516" w:type="dxa"/>
          </w:tcPr>
          <w:p w14:paraId="60D39E43" w14:textId="71332120" w:rsidR="00CE504A" w:rsidRPr="004D3B47" w:rsidRDefault="00CE504A" w:rsidP="00CE504A">
            <w:pPr>
              <w:jc w:val="right"/>
              <w:rPr>
                <w:rFonts w:asciiTheme="minorHAnsi" w:hAnsiTheme="minorHAnsi"/>
                <w:szCs w:val="23"/>
              </w:rPr>
            </w:pPr>
            <w:r w:rsidRPr="004D1A93">
              <w:t xml:space="preserve"> 56 </w:t>
            </w:r>
          </w:p>
        </w:tc>
        <w:tc>
          <w:tcPr>
            <w:tcW w:w="1502" w:type="dxa"/>
          </w:tcPr>
          <w:p w14:paraId="316B569E" w14:textId="0F400A4F" w:rsidR="00CE504A" w:rsidRPr="004D3B47" w:rsidRDefault="00CE504A" w:rsidP="00CE504A">
            <w:pPr>
              <w:jc w:val="right"/>
              <w:rPr>
                <w:rFonts w:asciiTheme="minorHAnsi" w:hAnsiTheme="minorHAnsi"/>
                <w:szCs w:val="23"/>
              </w:rPr>
            </w:pPr>
            <w:r w:rsidRPr="004D3B47">
              <w:t>38</w:t>
            </w:r>
          </w:p>
        </w:tc>
        <w:tc>
          <w:tcPr>
            <w:tcW w:w="1498" w:type="dxa"/>
          </w:tcPr>
          <w:p w14:paraId="7DE6C2E9" w14:textId="26D83BE9" w:rsidR="00CE504A" w:rsidRPr="004D3B47" w:rsidRDefault="00CE504A" w:rsidP="00CE504A">
            <w:pPr>
              <w:jc w:val="right"/>
              <w:rPr>
                <w:rFonts w:asciiTheme="minorHAnsi" w:hAnsiTheme="minorHAnsi"/>
                <w:szCs w:val="23"/>
              </w:rPr>
            </w:pPr>
            <w:r w:rsidRPr="004D3B47">
              <w:t>67.9</w:t>
            </w:r>
          </w:p>
        </w:tc>
        <w:tc>
          <w:tcPr>
            <w:tcW w:w="1511" w:type="dxa"/>
          </w:tcPr>
          <w:p w14:paraId="18D06AD8" w14:textId="507F30DC" w:rsidR="00CE504A" w:rsidRPr="004D3B47" w:rsidRDefault="00CE504A" w:rsidP="00CE504A">
            <w:pPr>
              <w:jc w:val="right"/>
              <w:rPr>
                <w:rFonts w:asciiTheme="minorHAnsi" w:hAnsiTheme="minorHAnsi"/>
                <w:szCs w:val="23"/>
              </w:rPr>
            </w:pPr>
            <w:r w:rsidRPr="004D3B47">
              <w:t>42</w:t>
            </w:r>
          </w:p>
        </w:tc>
        <w:tc>
          <w:tcPr>
            <w:tcW w:w="1503" w:type="dxa"/>
          </w:tcPr>
          <w:p w14:paraId="0E9FA03C" w14:textId="3A82523F" w:rsidR="00CE504A" w:rsidRPr="004D3B47" w:rsidRDefault="00CE504A" w:rsidP="00CE504A">
            <w:pPr>
              <w:jc w:val="right"/>
              <w:rPr>
                <w:rFonts w:asciiTheme="minorHAnsi" w:hAnsiTheme="minorHAnsi"/>
                <w:szCs w:val="23"/>
              </w:rPr>
            </w:pPr>
            <w:r w:rsidRPr="004D3B47">
              <w:t>75.0</w:t>
            </w:r>
          </w:p>
        </w:tc>
      </w:tr>
      <w:tr w:rsidR="00CE504A" w:rsidRPr="004D3B47" w14:paraId="1DE31656" w14:textId="77777777" w:rsidTr="005D4A92">
        <w:tc>
          <w:tcPr>
            <w:tcW w:w="1510" w:type="dxa"/>
          </w:tcPr>
          <w:p w14:paraId="620335F3" w14:textId="349A0B10" w:rsidR="00CE504A" w:rsidRPr="004D3B47" w:rsidRDefault="00CE504A" w:rsidP="00CE504A">
            <w:pPr>
              <w:rPr>
                <w:rFonts w:asciiTheme="minorHAnsi" w:hAnsiTheme="minorHAnsi"/>
                <w:szCs w:val="23"/>
              </w:rPr>
            </w:pPr>
            <w:r w:rsidRPr="004D3B47">
              <w:t>70+</w:t>
            </w:r>
          </w:p>
        </w:tc>
        <w:tc>
          <w:tcPr>
            <w:tcW w:w="1516" w:type="dxa"/>
          </w:tcPr>
          <w:p w14:paraId="30399095" w14:textId="526CF42D" w:rsidR="00CE504A" w:rsidRPr="004D3B47" w:rsidRDefault="00CE504A" w:rsidP="00CE504A">
            <w:pPr>
              <w:jc w:val="right"/>
              <w:rPr>
                <w:rFonts w:asciiTheme="minorHAnsi" w:hAnsiTheme="minorHAnsi"/>
                <w:szCs w:val="23"/>
              </w:rPr>
            </w:pPr>
            <w:r w:rsidRPr="004D1A93">
              <w:t xml:space="preserve"> 37 </w:t>
            </w:r>
          </w:p>
        </w:tc>
        <w:tc>
          <w:tcPr>
            <w:tcW w:w="1502" w:type="dxa"/>
          </w:tcPr>
          <w:p w14:paraId="2B6C6DC9" w14:textId="6B66C904" w:rsidR="00CE504A" w:rsidRPr="004D3B47" w:rsidRDefault="00CE504A" w:rsidP="00CE504A">
            <w:pPr>
              <w:jc w:val="right"/>
              <w:rPr>
                <w:rFonts w:asciiTheme="minorHAnsi" w:hAnsiTheme="minorHAnsi"/>
                <w:szCs w:val="23"/>
              </w:rPr>
            </w:pPr>
            <w:r w:rsidRPr="004D3B47">
              <w:t>20</w:t>
            </w:r>
          </w:p>
        </w:tc>
        <w:tc>
          <w:tcPr>
            <w:tcW w:w="1498" w:type="dxa"/>
          </w:tcPr>
          <w:p w14:paraId="79BC80B2" w14:textId="613A8913" w:rsidR="00CE504A" w:rsidRPr="004D3B47" w:rsidRDefault="00CE504A" w:rsidP="00CE504A">
            <w:pPr>
              <w:jc w:val="right"/>
              <w:rPr>
                <w:rFonts w:asciiTheme="minorHAnsi" w:hAnsiTheme="minorHAnsi"/>
                <w:szCs w:val="23"/>
              </w:rPr>
            </w:pPr>
            <w:r w:rsidRPr="004D3B47">
              <w:t>54.1</w:t>
            </w:r>
          </w:p>
        </w:tc>
        <w:tc>
          <w:tcPr>
            <w:tcW w:w="1511" w:type="dxa"/>
          </w:tcPr>
          <w:p w14:paraId="4FA23435" w14:textId="1DA98A07" w:rsidR="00CE504A" w:rsidRPr="004D3B47" w:rsidRDefault="00CE504A" w:rsidP="00CE504A">
            <w:pPr>
              <w:jc w:val="right"/>
              <w:rPr>
                <w:rFonts w:asciiTheme="minorHAnsi" w:hAnsiTheme="minorHAnsi"/>
                <w:szCs w:val="23"/>
              </w:rPr>
            </w:pPr>
            <w:r w:rsidRPr="004D3B47">
              <w:t>22</w:t>
            </w:r>
          </w:p>
        </w:tc>
        <w:tc>
          <w:tcPr>
            <w:tcW w:w="1503" w:type="dxa"/>
          </w:tcPr>
          <w:p w14:paraId="1CB9C5B9" w14:textId="6529C460" w:rsidR="00CE504A" w:rsidRPr="004D3B47" w:rsidRDefault="00CE504A" w:rsidP="00CE504A">
            <w:pPr>
              <w:jc w:val="right"/>
              <w:rPr>
                <w:rFonts w:asciiTheme="minorHAnsi" w:hAnsiTheme="minorHAnsi"/>
                <w:szCs w:val="23"/>
              </w:rPr>
            </w:pPr>
            <w:r w:rsidRPr="004D3B47">
              <w:t>59.5</w:t>
            </w:r>
          </w:p>
        </w:tc>
      </w:tr>
      <w:tr w:rsidR="00CE504A" w:rsidRPr="004D3B47" w14:paraId="2F7D3977" w14:textId="77777777" w:rsidTr="005D4A92">
        <w:tc>
          <w:tcPr>
            <w:tcW w:w="1510" w:type="dxa"/>
          </w:tcPr>
          <w:p w14:paraId="2BDCA9B3" w14:textId="0E5F73CA" w:rsidR="00CE504A" w:rsidRPr="004D3B47" w:rsidRDefault="00CE504A" w:rsidP="00CE504A">
            <w:pPr>
              <w:rPr>
                <w:rFonts w:asciiTheme="minorHAnsi" w:hAnsiTheme="minorHAnsi"/>
                <w:b/>
              </w:rPr>
            </w:pPr>
            <w:r w:rsidRPr="004D3B47">
              <w:rPr>
                <w:b/>
              </w:rPr>
              <w:t>Total</w:t>
            </w:r>
          </w:p>
        </w:tc>
        <w:tc>
          <w:tcPr>
            <w:tcW w:w="1516" w:type="dxa"/>
          </w:tcPr>
          <w:p w14:paraId="4B67044E" w14:textId="0DE1EA12" w:rsidR="00CE504A" w:rsidRPr="00CE504A" w:rsidRDefault="00CE504A" w:rsidP="00CE504A">
            <w:pPr>
              <w:jc w:val="right"/>
              <w:rPr>
                <w:rFonts w:asciiTheme="minorHAnsi" w:hAnsiTheme="minorHAnsi"/>
                <w:b/>
                <w:bCs/>
                <w:i/>
                <w:szCs w:val="23"/>
              </w:rPr>
            </w:pPr>
            <w:r w:rsidRPr="004D1A93">
              <w:t xml:space="preserve"> </w:t>
            </w:r>
            <w:r w:rsidRPr="00CE504A">
              <w:rPr>
                <w:b/>
                <w:bCs/>
              </w:rPr>
              <w:t xml:space="preserve">1,882 </w:t>
            </w:r>
          </w:p>
        </w:tc>
        <w:tc>
          <w:tcPr>
            <w:tcW w:w="1502" w:type="dxa"/>
          </w:tcPr>
          <w:p w14:paraId="4A1CFABA" w14:textId="69CB1D13" w:rsidR="00CE504A" w:rsidRPr="004D3B47" w:rsidRDefault="00CE504A" w:rsidP="00CE504A">
            <w:pPr>
              <w:jc w:val="right"/>
              <w:rPr>
                <w:rFonts w:asciiTheme="minorHAnsi" w:hAnsiTheme="minorHAnsi"/>
                <w:b/>
                <w:bCs/>
                <w:i/>
                <w:szCs w:val="23"/>
              </w:rPr>
            </w:pPr>
            <w:r w:rsidRPr="004D3B47">
              <w:rPr>
                <w:b/>
              </w:rPr>
              <w:t>1,529</w:t>
            </w:r>
          </w:p>
        </w:tc>
        <w:tc>
          <w:tcPr>
            <w:tcW w:w="1498" w:type="dxa"/>
          </w:tcPr>
          <w:p w14:paraId="54CB9BF8" w14:textId="30273FA4" w:rsidR="00CE504A" w:rsidRPr="004D3B47" w:rsidRDefault="00CE504A" w:rsidP="00CE504A">
            <w:pPr>
              <w:jc w:val="right"/>
              <w:rPr>
                <w:rFonts w:asciiTheme="minorHAnsi" w:hAnsiTheme="minorHAnsi"/>
                <w:b/>
                <w:bCs/>
                <w:i/>
                <w:szCs w:val="23"/>
              </w:rPr>
            </w:pPr>
            <w:r w:rsidRPr="004D3B47">
              <w:rPr>
                <w:b/>
              </w:rPr>
              <w:t>81.2</w:t>
            </w:r>
          </w:p>
        </w:tc>
        <w:tc>
          <w:tcPr>
            <w:tcW w:w="1511" w:type="dxa"/>
          </w:tcPr>
          <w:p w14:paraId="222B503D" w14:textId="6CC132F8" w:rsidR="00CE504A" w:rsidRPr="004D3B47" w:rsidRDefault="00CE504A" w:rsidP="00CE504A">
            <w:pPr>
              <w:jc w:val="right"/>
              <w:rPr>
                <w:rFonts w:asciiTheme="minorHAnsi" w:hAnsiTheme="minorHAnsi"/>
                <w:b/>
                <w:bCs/>
                <w:i/>
                <w:szCs w:val="23"/>
              </w:rPr>
            </w:pPr>
            <w:r w:rsidRPr="004D3B47">
              <w:rPr>
                <w:b/>
              </w:rPr>
              <w:t>1,653</w:t>
            </w:r>
          </w:p>
        </w:tc>
        <w:tc>
          <w:tcPr>
            <w:tcW w:w="1503" w:type="dxa"/>
          </w:tcPr>
          <w:p w14:paraId="72B1F126" w14:textId="4ACD3D5E" w:rsidR="00CE504A" w:rsidRPr="004D3B47" w:rsidRDefault="00CE504A" w:rsidP="00CE504A">
            <w:pPr>
              <w:jc w:val="right"/>
              <w:rPr>
                <w:rFonts w:asciiTheme="minorHAnsi" w:hAnsiTheme="minorHAnsi"/>
                <w:b/>
                <w:bCs/>
                <w:i/>
                <w:szCs w:val="23"/>
              </w:rPr>
            </w:pPr>
            <w:r w:rsidRPr="004D3B47">
              <w:rPr>
                <w:b/>
              </w:rPr>
              <w:t>87.8</w:t>
            </w:r>
          </w:p>
        </w:tc>
      </w:tr>
    </w:tbl>
    <w:p w14:paraId="062AEBCE" w14:textId="2C546CFC" w:rsidR="0040184F" w:rsidRDefault="0040184F">
      <w:pPr>
        <w:rPr>
          <w:b/>
          <w:bCs/>
          <w:sz w:val="20"/>
          <w:szCs w:val="20"/>
        </w:rPr>
      </w:pPr>
      <w:bookmarkStart w:id="1333" w:name="_Ref275938849"/>
      <w:bookmarkStart w:id="1334" w:name="_Ref512849577"/>
      <w:bookmarkStart w:id="1335" w:name="_Ref512929482"/>
      <w:bookmarkStart w:id="1336" w:name="_Toc304970062"/>
      <w:bookmarkStart w:id="1337" w:name="_Toc469398296"/>
      <w:bookmarkStart w:id="1338" w:name="_Toc454286172"/>
      <w:bookmarkStart w:id="1339" w:name="_Toc486941059"/>
      <w:bookmarkStart w:id="1340" w:name="_Toc475605533"/>
      <w:bookmarkStart w:id="1341" w:name="_Toc509928504"/>
      <w:bookmarkStart w:id="1342" w:name="_Toc528676177"/>
      <w:bookmarkStart w:id="1343" w:name="_Toc5627624"/>
      <w:bookmarkStart w:id="1344" w:name="_Toc12875566"/>
    </w:p>
    <w:p w14:paraId="72124B0A" w14:textId="3385A9D3" w:rsidR="00B75C87" w:rsidRPr="00D37D83" w:rsidRDefault="008E7879" w:rsidP="00523DF2">
      <w:pPr>
        <w:pStyle w:val="Caption"/>
        <w:keepNext/>
      </w:pPr>
      <w:bookmarkStart w:id="1345" w:name="_Ref76725489"/>
      <w:bookmarkStart w:id="1346" w:name="_Toc68606689"/>
      <w:r w:rsidRPr="00D37D83">
        <w:t>Table</w:t>
      </w:r>
      <w:r w:rsidR="00B75C87" w:rsidRPr="00D37D83">
        <w:t xml:space="preserve"> </w:t>
      </w:r>
      <w:r w:rsidR="00100CC8" w:rsidRPr="005F3D46">
        <w:fldChar w:fldCharType="begin"/>
      </w:r>
      <w:r w:rsidR="0004456A" w:rsidRPr="00D37D83">
        <w:instrText xml:space="preserve"> SEQ Table \* ARABIC </w:instrText>
      </w:r>
      <w:r w:rsidR="00100CC8" w:rsidRPr="005F3D46">
        <w:fldChar w:fldCharType="separate"/>
      </w:r>
      <w:r w:rsidR="00D03680">
        <w:rPr>
          <w:noProof/>
        </w:rPr>
        <w:t>14</w:t>
      </w:r>
      <w:r w:rsidR="00100CC8" w:rsidRPr="005F3D46">
        <w:fldChar w:fldCharType="end"/>
      </w:r>
      <w:bookmarkEnd w:id="1333"/>
      <w:bookmarkEnd w:id="1334"/>
      <w:bookmarkEnd w:id="1335"/>
      <w:bookmarkEnd w:id="1345"/>
      <w:r w:rsidR="00B75C87" w:rsidRPr="00D37D83">
        <w:t xml:space="preserve"> - Women with </w:t>
      </w:r>
      <w:r w:rsidR="00FD7924" w:rsidRPr="00D37D83">
        <w:t xml:space="preserve">a </w:t>
      </w:r>
      <w:r w:rsidR="00B75C87" w:rsidRPr="00D37D83">
        <w:t>histology re</w:t>
      </w:r>
      <w:r w:rsidR="00FD7924" w:rsidRPr="00D37D83">
        <w:t>port</w:t>
      </w:r>
      <w:r w:rsidR="00B75C87" w:rsidRPr="00D37D83">
        <w:t xml:space="preserve"> within 90 days of a </w:t>
      </w:r>
      <w:r w:rsidR="00365ACF" w:rsidRPr="00D37D83">
        <w:t>high-grade</w:t>
      </w:r>
      <w:r w:rsidR="00B75C87" w:rsidRPr="00D37D83">
        <w:t xml:space="preserve"> cytology</w:t>
      </w:r>
      <w:r w:rsidR="00FD7924" w:rsidRPr="00D37D83">
        <w:t xml:space="preserve"> report</w:t>
      </w:r>
      <w:r w:rsidR="00B75C87" w:rsidRPr="00D37D83">
        <w:t>, by DHB and ethnicity</w:t>
      </w:r>
      <w:bookmarkEnd w:id="1336"/>
      <w:bookmarkEnd w:id="1337"/>
      <w:bookmarkEnd w:id="1338"/>
      <w:bookmarkEnd w:id="1339"/>
      <w:bookmarkEnd w:id="1340"/>
      <w:bookmarkEnd w:id="1341"/>
      <w:bookmarkEnd w:id="1342"/>
      <w:bookmarkEnd w:id="1343"/>
      <w:bookmarkEnd w:id="1344"/>
      <w:bookmarkEnd w:id="1346"/>
    </w:p>
    <w:tbl>
      <w:tblPr>
        <w:tblW w:w="9514" w:type="dxa"/>
        <w:tblInd w:w="92" w:type="dxa"/>
        <w:tblLayout w:type="fixed"/>
        <w:tblLook w:val="04A0" w:firstRow="1" w:lastRow="0" w:firstColumn="1" w:lastColumn="0" w:noHBand="0" w:noVBand="1"/>
      </w:tblPr>
      <w:tblGrid>
        <w:gridCol w:w="2284"/>
        <w:gridCol w:w="851"/>
        <w:gridCol w:w="992"/>
        <w:gridCol w:w="709"/>
        <w:gridCol w:w="992"/>
        <w:gridCol w:w="851"/>
        <w:gridCol w:w="992"/>
        <w:gridCol w:w="850"/>
        <w:gridCol w:w="993"/>
      </w:tblGrid>
      <w:tr w:rsidR="001C1658" w:rsidRPr="004D3B47" w14:paraId="01379A4A" w14:textId="77777777" w:rsidTr="001C1658">
        <w:trPr>
          <w:trHeight w:val="300"/>
        </w:trPr>
        <w:tc>
          <w:tcPr>
            <w:tcW w:w="2284" w:type="dxa"/>
            <w:vMerge w:val="restart"/>
            <w:tcBorders>
              <w:top w:val="single" w:sz="4" w:space="0" w:color="auto"/>
              <w:left w:val="single" w:sz="4" w:space="0" w:color="auto"/>
              <w:right w:val="nil"/>
            </w:tcBorders>
            <w:shd w:val="clear" w:color="000000" w:fill="D8D8D8"/>
            <w:noWrap/>
          </w:tcPr>
          <w:p w14:paraId="42D5C368" w14:textId="13F69D2F" w:rsidR="001C1658" w:rsidRPr="004D3B47" w:rsidRDefault="001C1658" w:rsidP="001C1658">
            <w:pPr>
              <w:keepNext/>
              <w:keepLines/>
              <w:ind w:right="41"/>
              <w:rPr>
                <w:rFonts w:asciiTheme="minorHAnsi" w:eastAsia="Times New Roman" w:hAnsiTheme="minorHAnsi"/>
                <w:b/>
                <w:bCs/>
                <w:szCs w:val="23"/>
                <w:lang w:eastAsia="en-AU"/>
              </w:rPr>
            </w:pPr>
            <w:r w:rsidRPr="004D3B47">
              <w:rPr>
                <w:rFonts w:asciiTheme="minorHAnsi" w:eastAsia="Times New Roman" w:hAnsiTheme="minorHAnsi" w:cs="Arial"/>
                <w:b/>
                <w:bCs/>
                <w:szCs w:val="23"/>
                <w:lang w:eastAsia="en-AU"/>
              </w:rPr>
              <w:t>DHB</w:t>
            </w:r>
          </w:p>
        </w:tc>
        <w:tc>
          <w:tcPr>
            <w:tcW w:w="1843" w:type="dxa"/>
            <w:gridSpan w:val="2"/>
            <w:tcBorders>
              <w:top w:val="single" w:sz="4" w:space="0" w:color="auto"/>
              <w:left w:val="nil"/>
              <w:bottom w:val="nil"/>
              <w:right w:val="nil"/>
            </w:tcBorders>
            <w:shd w:val="clear" w:color="000000" w:fill="D8D8D8"/>
            <w:noWrap/>
          </w:tcPr>
          <w:p w14:paraId="1DB64187" w14:textId="77777777" w:rsidR="001C1658" w:rsidRPr="004D3B47" w:rsidRDefault="001C1658" w:rsidP="001C1658">
            <w:pPr>
              <w:keepNext/>
              <w:keepLines/>
              <w:jc w:val="center"/>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Māori</w:t>
            </w:r>
          </w:p>
        </w:tc>
        <w:tc>
          <w:tcPr>
            <w:tcW w:w="1701" w:type="dxa"/>
            <w:gridSpan w:val="2"/>
            <w:tcBorders>
              <w:top w:val="single" w:sz="4" w:space="0" w:color="auto"/>
              <w:left w:val="nil"/>
              <w:bottom w:val="nil"/>
              <w:right w:val="nil"/>
            </w:tcBorders>
            <w:shd w:val="clear" w:color="000000" w:fill="D8D8D8"/>
            <w:noWrap/>
          </w:tcPr>
          <w:p w14:paraId="73FC9C3A" w14:textId="77777777" w:rsidR="001C1658" w:rsidRPr="004D3B47" w:rsidRDefault="001C1658" w:rsidP="001C1658">
            <w:pPr>
              <w:keepNext/>
              <w:keepLines/>
              <w:ind w:right="34"/>
              <w:jc w:val="center"/>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Pacific</w:t>
            </w:r>
          </w:p>
        </w:tc>
        <w:tc>
          <w:tcPr>
            <w:tcW w:w="1843" w:type="dxa"/>
            <w:gridSpan w:val="2"/>
            <w:tcBorders>
              <w:top w:val="single" w:sz="4" w:space="0" w:color="auto"/>
              <w:left w:val="nil"/>
              <w:bottom w:val="nil"/>
              <w:right w:val="nil"/>
            </w:tcBorders>
            <w:shd w:val="clear" w:color="000000" w:fill="D8D8D8"/>
            <w:noWrap/>
          </w:tcPr>
          <w:p w14:paraId="3D024226" w14:textId="77777777" w:rsidR="001C1658" w:rsidRPr="004D3B47" w:rsidRDefault="001C1658" w:rsidP="001C1658">
            <w:pPr>
              <w:keepNext/>
              <w:keepLines/>
              <w:ind w:right="34"/>
              <w:jc w:val="center"/>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Asian</w:t>
            </w:r>
          </w:p>
        </w:tc>
        <w:tc>
          <w:tcPr>
            <w:tcW w:w="1843" w:type="dxa"/>
            <w:gridSpan w:val="2"/>
            <w:tcBorders>
              <w:top w:val="single" w:sz="4" w:space="0" w:color="auto"/>
              <w:left w:val="nil"/>
              <w:bottom w:val="nil"/>
              <w:right w:val="single" w:sz="4" w:space="0" w:color="000000"/>
            </w:tcBorders>
            <w:shd w:val="clear" w:color="000000" w:fill="D8D8D8"/>
            <w:noWrap/>
          </w:tcPr>
          <w:p w14:paraId="1AB086FF" w14:textId="77777777" w:rsidR="001C1658" w:rsidRPr="004D3B47" w:rsidRDefault="001C1658" w:rsidP="001C1658">
            <w:pPr>
              <w:keepNext/>
              <w:keepLines/>
              <w:ind w:right="34"/>
              <w:jc w:val="center"/>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European/ Other</w:t>
            </w:r>
          </w:p>
        </w:tc>
      </w:tr>
      <w:tr w:rsidR="001C1658" w:rsidRPr="004D3B47" w14:paraId="7EAE1C70" w14:textId="77777777" w:rsidTr="002F712B">
        <w:trPr>
          <w:trHeight w:val="300"/>
        </w:trPr>
        <w:tc>
          <w:tcPr>
            <w:tcW w:w="2284" w:type="dxa"/>
            <w:vMerge/>
            <w:tcBorders>
              <w:left w:val="single" w:sz="4" w:space="0" w:color="auto"/>
              <w:bottom w:val="single" w:sz="4" w:space="0" w:color="auto"/>
              <w:right w:val="nil"/>
            </w:tcBorders>
            <w:shd w:val="clear" w:color="000000" w:fill="D8D8D8"/>
            <w:noWrap/>
            <w:vAlign w:val="bottom"/>
          </w:tcPr>
          <w:p w14:paraId="4D26BE75" w14:textId="24E4D41D" w:rsidR="001C1658" w:rsidRPr="004D3B47" w:rsidRDefault="001C1658" w:rsidP="00D77A03">
            <w:pPr>
              <w:keepNext/>
              <w:keepLines/>
              <w:ind w:right="41"/>
              <w:rPr>
                <w:rFonts w:asciiTheme="minorHAnsi" w:eastAsia="Times New Roman" w:hAnsiTheme="minorHAnsi"/>
                <w:b/>
                <w:bCs/>
                <w:szCs w:val="23"/>
                <w:lang w:eastAsia="en-AU"/>
              </w:rPr>
            </w:pPr>
          </w:p>
        </w:tc>
        <w:tc>
          <w:tcPr>
            <w:tcW w:w="851" w:type="dxa"/>
            <w:tcBorders>
              <w:top w:val="nil"/>
              <w:left w:val="nil"/>
              <w:bottom w:val="single" w:sz="4" w:space="0" w:color="auto"/>
              <w:right w:val="nil"/>
            </w:tcBorders>
            <w:shd w:val="clear" w:color="000000" w:fill="D8D8D8"/>
            <w:noWrap/>
            <w:vAlign w:val="bottom"/>
          </w:tcPr>
          <w:p w14:paraId="62656379" w14:textId="77777777" w:rsidR="001C1658" w:rsidRPr="004D3B47" w:rsidRDefault="001C1658" w:rsidP="00CE43DD">
            <w:pPr>
              <w:keepNext/>
              <w:keepLines/>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N</w:t>
            </w:r>
          </w:p>
        </w:tc>
        <w:tc>
          <w:tcPr>
            <w:tcW w:w="992" w:type="dxa"/>
            <w:tcBorders>
              <w:top w:val="nil"/>
              <w:left w:val="nil"/>
              <w:bottom w:val="single" w:sz="4" w:space="0" w:color="auto"/>
              <w:right w:val="nil"/>
            </w:tcBorders>
            <w:shd w:val="clear" w:color="000000" w:fill="D8D8D8"/>
            <w:noWrap/>
            <w:vAlign w:val="bottom"/>
          </w:tcPr>
          <w:p w14:paraId="66A5FD82" w14:textId="77777777" w:rsidR="001C1658" w:rsidRPr="004D3B47" w:rsidRDefault="001C1658" w:rsidP="00D77A03">
            <w:pPr>
              <w:keepNext/>
              <w:keepLines/>
              <w:ind w:right="34"/>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w:t>
            </w:r>
          </w:p>
        </w:tc>
        <w:tc>
          <w:tcPr>
            <w:tcW w:w="709" w:type="dxa"/>
            <w:tcBorders>
              <w:top w:val="nil"/>
              <w:left w:val="nil"/>
              <w:bottom w:val="single" w:sz="4" w:space="0" w:color="auto"/>
              <w:right w:val="nil"/>
            </w:tcBorders>
            <w:shd w:val="clear" w:color="000000" w:fill="D8D8D8"/>
            <w:noWrap/>
            <w:vAlign w:val="bottom"/>
          </w:tcPr>
          <w:p w14:paraId="08FB5B4B" w14:textId="77777777" w:rsidR="001C1658" w:rsidRPr="004D3B47" w:rsidRDefault="001C1658" w:rsidP="00D77A03">
            <w:pPr>
              <w:keepNext/>
              <w:keepLines/>
              <w:ind w:left="-108"/>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N</w:t>
            </w:r>
          </w:p>
        </w:tc>
        <w:tc>
          <w:tcPr>
            <w:tcW w:w="992" w:type="dxa"/>
            <w:tcBorders>
              <w:top w:val="nil"/>
              <w:left w:val="nil"/>
              <w:bottom w:val="single" w:sz="4" w:space="0" w:color="auto"/>
              <w:right w:val="nil"/>
            </w:tcBorders>
            <w:shd w:val="clear" w:color="000000" w:fill="D8D8D8"/>
            <w:noWrap/>
            <w:vAlign w:val="bottom"/>
          </w:tcPr>
          <w:p w14:paraId="2DE9F169" w14:textId="77777777" w:rsidR="001C1658" w:rsidRPr="004D3B47" w:rsidRDefault="001C1658" w:rsidP="00D77A03">
            <w:pPr>
              <w:keepNext/>
              <w:keepLines/>
              <w:ind w:left="-108"/>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w:t>
            </w:r>
          </w:p>
        </w:tc>
        <w:tc>
          <w:tcPr>
            <w:tcW w:w="851" w:type="dxa"/>
            <w:tcBorders>
              <w:top w:val="nil"/>
              <w:left w:val="nil"/>
              <w:bottom w:val="single" w:sz="4" w:space="0" w:color="auto"/>
              <w:right w:val="nil"/>
            </w:tcBorders>
            <w:shd w:val="clear" w:color="000000" w:fill="D8D8D8"/>
            <w:noWrap/>
            <w:vAlign w:val="bottom"/>
          </w:tcPr>
          <w:p w14:paraId="02DF2696" w14:textId="77777777" w:rsidR="001C1658" w:rsidRPr="004D3B47" w:rsidRDefault="001C1658" w:rsidP="00D77A03">
            <w:pPr>
              <w:keepNext/>
              <w:keepLines/>
              <w:ind w:left="-108" w:right="34"/>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N</w:t>
            </w:r>
          </w:p>
        </w:tc>
        <w:tc>
          <w:tcPr>
            <w:tcW w:w="992" w:type="dxa"/>
            <w:tcBorders>
              <w:top w:val="nil"/>
              <w:left w:val="nil"/>
              <w:bottom w:val="single" w:sz="4" w:space="0" w:color="auto"/>
              <w:right w:val="nil"/>
            </w:tcBorders>
            <w:shd w:val="clear" w:color="000000" w:fill="D8D8D8"/>
            <w:noWrap/>
            <w:vAlign w:val="bottom"/>
          </w:tcPr>
          <w:p w14:paraId="45D7E903" w14:textId="77777777" w:rsidR="001C1658" w:rsidRPr="004D3B47" w:rsidRDefault="001C1658" w:rsidP="00D77A03">
            <w:pPr>
              <w:keepNext/>
              <w:keepLines/>
              <w:ind w:left="-108" w:right="34"/>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w:t>
            </w:r>
          </w:p>
        </w:tc>
        <w:tc>
          <w:tcPr>
            <w:tcW w:w="850" w:type="dxa"/>
            <w:tcBorders>
              <w:top w:val="nil"/>
              <w:left w:val="nil"/>
              <w:bottom w:val="single" w:sz="4" w:space="0" w:color="auto"/>
              <w:right w:val="nil"/>
            </w:tcBorders>
            <w:shd w:val="clear" w:color="000000" w:fill="D8D8D8"/>
            <w:noWrap/>
            <w:vAlign w:val="bottom"/>
          </w:tcPr>
          <w:p w14:paraId="0712EB7E" w14:textId="77777777" w:rsidR="001C1658" w:rsidRPr="004D3B47" w:rsidRDefault="001C1658" w:rsidP="00D77A03">
            <w:pPr>
              <w:keepNext/>
              <w:keepLines/>
              <w:ind w:right="33"/>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N</w:t>
            </w:r>
          </w:p>
        </w:tc>
        <w:tc>
          <w:tcPr>
            <w:tcW w:w="993" w:type="dxa"/>
            <w:tcBorders>
              <w:top w:val="nil"/>
              <w:left w:val="nil"/>
              <w:bottom w:val="single" w:sz="4" w:space="0" w:color="auto"/>
              <w:right w:val="single" w:sz="4" w:space="0" w:color="auto"/>
            </w:tcBorders>
            <w:shd w:val="clear" w:color="000000" w:fill="D8D8D8"/>
            <w:noWrap/>
            <w:vAlign w:val="bottom"/>
          </w:tcPr>
          <w:p w14:paraId="7BE0EB41" w14:textId="77777777" w:rsidR="001C1658" w:rsidRPr="004D3B47" w:rsidRDefault="001C1658" w:rsidP="005D4237">
            <w:pPr>
              <w:keepNext/>
              <w:keepLines/>
              <w:ind w:right="34"/>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w:t>
            </w:r>
          </w:p>
        </w:tc>
      </w:tr>
      <w:tr w:rsidR="004D3B47" w:rsidRPr="004D3B47" w14:paraId="01A2EE34" w14:textId="77777777" w:rsidTr="00D1642F">
        <w:trPr>
          <w:trHeight w:val="300"/>
        </w:trPr>
        <w:tc>
          <w:tcPr>
            <w:tcW w:w="2284" w:type="dxa"/>
            <w:tcBorders>
              <w:top w:val="single" w:sz="4" w:space="0" w:color="auto"/>
              <w:left w:val="single" w:sz="4" w:space="0" w:color="auto"/>
              <w:bottom w:val="nil"/>
              <w:right w:val="nil"/>
            </w:tcBorders>
            <w:shd w:val="clear" w:color="auto" w:fill="auto"/>
            <w:noWrap/>
          </w:tcPr>
          <w:p w14:paraId="7885F064" w14:textId="3EB820EE" w:rsidR="00144A7E" w:rsidRPr="004D3B47" w:rsidRDefault="00144A7E" w:rsidP="00144A7E">
            <w:pPr>
              <w:keepNext/>
              <w:keepLines/>
              <w:rPr>
                <w:rFonts w:asciiTheme="minorHAnsi" w:hAnsiTheme="minorHAnsi"/>
                <w:szCs w:val="23"/>
              </w:rPr>
            </w:pPr>
            <w:r w:rsidRPr="004D3B47">
              <w:t>Auckland</w:t>
            </w:r>
          </w:p>
        </w:tc>
        <w:tc>
          <w:tcPr>
            <w:tcW w:w="851" w:type="dxa"/>
            <w:tcBorders>
              <w:top w:val="single" w:sz="4" w:space="0" w:color="auto"/>
              <w:left w:val="nil"/>
              <w:bottom w:val="nil"/>
              <w:right w:val="nil"/>
            </w:tcBorders>
            <w:shd w:val="clear" w:color="auto" w:fill="auto"/>
            <w:noWrap/>
          </w:tcPr>
          <w:p w14:paraId="45642856" w14:textId="38D425E0" w:rsidR="00144A7E" w:rsidRPr="004D3B47" w:rsidRDefault="00144A7E" w:rsidP="00144A7E">
            <w:pPr>
              <w:jc w:val="right"/>
              <w:rPr>
                <w:rFonts w:asciiTheme="minorHAnsi" w:hAnsiTheme="minorHAnsi"/>
                <w:szCs w:val="23"/>
              </w:rPr>
            </w:pPr>
            <w:r w:rsidRPr="004D3B47">
              <w:t>20</w:t>
            </w:r>
          </w:p>
        </w:tc>
        <w:tc>
          <w:tcPr>
            <w:tcW w:w="992" w:type="dxa"/>
            <w:tcBorders>
              <w:top w:val="single" w:sz="4" w:space="0" w:color="auto"/>
              <w:left w:val="nil"/>
              <w:bottom w:val="nil"/>
              <w:right w:val="nil"/>
            </w:tcBorders>
            <w:shd w:val="clear" w:color="auto" w:fill="auto"/>
            <w:noWrap/>
          </w:tcPr>
          <w:p w14:paraId="2E6C3666" w14:textId="356B9609" w:rsidR="00144A7E" w:rsidRPr="004D3B47" w:rsidRDefault="00144A7E" w:rsidP="00144A7E">
            <w:pPr>
              <w:jc w:val="right"/>
              <w:rPr>
                <w:rFonts w:asciiTheme="minorHAnsi" w:hAnsiTheme="minorHAnsi"/>
                <w:szCs w:val="23"/>
              </w:rPr>
            </w:pPr>
            <w:r w:rsidRPr="004D3B47">
              <w:t>80.0</w:t>
            </w:r>
          </w:p>
        </w:tc>
        <w:tc>
          <w:tcPr>
            <w:tcW w:w="709" w:type="dxa"/>
            <w:tcBorders>
              <w:top w:val="single" w:sz="4" w:space="0" w:color="auto"/>
              <w:left w:val="nil"/>
              <w:bottom w:val="nil"/>
              <w:right w:val="nil"/>
            </w:tcBorders>
            <w:shd w:val="clear" w:color="auto" w:fill="auto"/>
            <w:noWrap/>
          </w:tcPr>
          <w:p w14:paraId="086FA1A7" w14:textId="7B67AD5C" w:rsidR="00144A7E" w:rsidRPr="004D3B47" w:rsidRDefault="00144A7E" w:rsidP="00144A7E">
            <w:pPr>
              <w:jc w:val="right"/>
              <w:rPr>
                <w:rFonts w:asciiTheme="minorHAnsi" w:hAnsiTheme="minorHAnsi"/>
                <w:szCs w:val="23"/>
              </w:rPr>
            </w:pPr>
            <w:r w:rsidRPr="004D3B47">
              <w:t>8</w:t>
            </w:r>
          </w:p>
        </w:tc>
        <w:tc>
          <w:tcPr>
            <w:tcW w:w="992" w:type="dxa"/>
            <w:tcBorders>
              <w:top w:val="single" w:sz="4" w:space="0" w:color="auto"/>
              <w:left w:val="nil"/>
              <w:bottom w:val="nil"/>
              <w:right w:val="nil"/>
            </w:tcBorders>
            <w:shd w:val="clear" w:color="auto" w:fill="auto"/>
            <w:noWrap/>
          </w:tcPr>
          <w:p w14:paraId="3D9938CB" w14:textId="6E239953" w:rsidR="00144A7E" w:rsidRPr="004D3B47" w:rsidRDefault="00144A7E" w:rsidP="00144A7E">
            <w:pPr>
              <w:jc w:val="right"/>
              <w:rPr>
                <w:rFonts w:asciiTheme="minorHAnsi" w:hAnsiTheme="minorHAnsi"/>
                <w:szCs w:val="23"/>
              </w:rPr>
            </w:pPr>
            <w:r w:rsidRPr="004D3B47">
              <w:t>40.0</w:t>
            </w:r>
          </w:p>
        </w:tc>
        <w:tc>
          <w:tcPr>
            <w:tcW w:w="851" w:type="dxa"/>
            <w:tcBorders>
              <w:top w:val="single" w:sz="4" w:space="0" w:color="auto"/>
              <w:left w:val="nil"/>
              <w:bottom w:val="nil"/>
              <w:right w:val="nil"/>
            </w:tcBorders>
            <w:shd w:val="clear" w:color="auto" w:fill="auto"/>
            <w:noWrap/>
          </w:tcPr>
          <w:p w14:paraId="3A249545" w14:textId="66BDE702" w:rsidR="00144A7E" w:rsidRPr="004D3B47" w:rsidRDefault="00144A7E" w:rsidP="00144A7E">
            <w:pPr>
              <w:jc w:val="right"/>
              <w:rPr>
                <w:rFonts w:asciiTheme="minorHAnsi" w:hAnsiTheme="minorHAnsi"/>
                <w:szCs w:val="23"/>
              </w:rPr>
            </w:pPr>
            <w:r w:rsidRPr="004D3B47">
              <w:t>44</w:t>
            </w:r>
          </w:p>
        </w:tc>
        <w:tc>
          <w:tcPr>
            <w:tcW w:w="992" w:type="dxa"/>
            <w:tcBorders>
              <w:top w:val="single" w:sz="4" w:space="0" w:color="auto"/>
              <w:left w:val="nil"/>
              <w:bottom w:val="nil"/>
              <w:right w:val="nil"/>
            </w:tcBorders>
            <w:shd w:val="clear" w:color="auto" w:fill="auto"/>
            <w:noWrap/>
          </w:tcPr>
          <w:p w14:paraId="287F4385" w14:textId="1B802A59" w:rsidR="00144A7E" w:rsidRPr="004D3B47" w:rsidRDefault="00144A7E" w:rsidP="00144A7E">
            <w:pPr>
              <w:jc w:val="right"/>
              <w:rPr>
                <w:rFonts w:asciiTheme="minorHAnsi" w:hAnsiTheme="minorHAnsi"/>
                <w:szCs w:val="23"/>
              </w:rPr>
            </w:pPr>
            <w:r w:rsidRPr="004D3B47">
              <w:t>81.5</w:t>
            </w:r>
          </w:p>
        </w:tc>
        <w:tc>
          <w:tcPr>
            <w:tcW w:w="850" w:type="dxa"/>
            <w:tcBorders>
              <w:top w:val="single" w:sz="4" w:space="0" w:color="auto"/>
              <w:left w:val="nil"/>
              <w:bottom w:val="nil"/>
              <w:right w:val="nil"/>
            </w:tcBorders>
            <w:shd w:val="clear" w:color="auto" w:fill="auto"/>
            <w:noWrap/>
          </w:tcPr>
          <w:p w14:paraId="354E1BC9" w14:textId="1EE5600A" w:rsidR="00144A7E" w:rsidRPr="004D3B47" w:rsidRDefault="00144A7E" w:rsidP="00144A7E">
            <w:pPr>
              <w:jc w:val="right"/>
              <w:rPr>
                <w:rFonts w:asciiTheme="minorHAnsi" w:hAnsiTheme="minorHAnsi"/>
                <w:szCs w:val="23"/>
              </w:rPr>
            </w:pPr>
            <w:r w:rsidRPr="004D3B47">
              <w:t>121</w:t>
            </w:r>
          </w:p>
        </w:tc>
        <w:tc>
          <w:tcPr>
            <w:tcW w:w="993" w:type="dxa"/>
            <w:tcBorders>
              <w:top w:val="single" w:sz="4" w:space="0" w:color="auto"/>
              <w:left w:val="nil"/>
              <w:bottom w:val="nil"/>
              <w:right w:val="single" w:sz="4" w:space="0" w:color="auto"/>
            </w:tcBorders>
            <w:shd w:val="clear" w:color="auto" w:fill="auto"/>
            <w:noWrap/>
          </w:tcPr>
          <w:p w14:paraId="108CB907" w14:textId="60A232F4" w:rsidR="00144A7E" w:rsidRPr="004D3B47" w:rsidRDefault="00144A7E" w:rsidP="00144A7E">
            <w:pPr>
              <w:jc w:val="right"/>
              <w:rPr>
                <w:rFonts w:asciiTheme="minorHAnsi" w:hAnsiTheme="minorHAnsi"/>
                <w:szCs w:val="23"/>
              </w:rPr>
            </w:pPr>
            <w:r w:rsidRPr="004D3B47">
              <w:t>80.1</w:t>
            </w:r>
          </w:p>
        </w:tc>
      </w:tr>
      <w:tr w:rsidR="004D3B47" w:rsidRPr="004D3B47" w14:paraId="32233E90" w14:textId="77777777" w:rsidTr="00D1642F">
        <w:trPr>
          <w:trHeight w:val="300"/>
        </w:trPr>
        <w:tc>
          <w:tcPr>
            <w:tcW w:w="2284" w:type="dxa"/>
            <w:tcBorders>
              <w:top w:val="nil"/>
              <w:left w:val="single" w:sz="4" w:space="0" w:color="auto"/>
              <w:bottom w:val="nil"/>
              <w:right w:val="nil"/>
            </w:tcBorders>
            <w:shd w:val="clear" w:color="auto" w:fill="auto"/>
            <w:noWrap/>
          </w:tcPr>
          <w:p w14:paraId="6298FE41" w14:textId="498993E1" w:rsidR="00144A7E" w:rsidRPr="004D3B47" w:rsidRDefault="00144A7E" w:rsidP="00144A7E">
            <w:pPr>
              <w:keepNext/>
              <w:keepLines/>
              <w:rPr>
                <w:rFonts w:asciiTheme="minorHAnsi" w:hAnsiTheme="minorHAnsi"/>
                <w:szCs w:val="23"/>
              </w:rPr>
            </w:pPr>
            <w:r w:rsidRPr="004D3B47">
              <w:t>Bay of Plenty</w:t>
            </w:r>
          </w:p>
        </w:tc>
        <w:tc>
          <w:tcPr>
            <w:tcW w:w="851" w:type="dxa"/>
            <w:tcBorders>
              <w:top w:val="nil"/>
              <w:left w:val="nil"/>
              <w:bottom w:val="nil"/>
              <w:right w:val="nil"/>
            </w:tcBorders>
            <w:shd w:val="clear" w:color="auto" w:fill="auto"/>
            <w:noWrap/>
          </w:tcPr>
          <w:p w14:paraId="225EFAC1" w14:textId="3DFB0564" w:rsidR="00144A7E" w:rsidRPr="004D3B47" w:rsidRDefault="00144A7E" w:rsidP="00144A7E">
            <w:pPr>
              <w:jc w:val="right"/>
              <w:rPr>
                <w:rFonts w:asciiTheme="minorHAnsi" w:hAnsiTheme="minorHAnsi"/>
                <w:szCs w:val="23"/>
              </w:rPr>
            </w:pPr>
            <w:r w:rsidRPr="004D3B47">
              <w:t>15</w:t>
            </w:r>
          </w:p>
        </w:tc>
        <w:tc>
          <w:tcPr>
            <w:tcW w:w="992" w:type="dxa"/>
            <w:tcBorders>
              <w:top w:val="nil"/>
              <w:left w:val="nil"/>
              <w:bottom w:val="nil"/>
              <w:right w:val="nil"/>
            </w:tcBorders>
            <w:shd w:val="clear" w:color="auto" w:fill="auto"/>
            <w:noWrap/>
          </w:tcPr>
          <w:p w14:paraId="30C675B6" w14:textId="620AA152" w:rsidR="00144A7E" w:rsidRPr="004D3B47" w:rsidRDefault="00144A7E" w:rsidP="00144A7E">
            <w:pPr>
              <w:jc w:val="right"/>
              <w:rPr>
                <w:rFonts w:asciiTheme="minorHAnsi" w:hAnsiTheme="minorHAnsi"/>
                <w:szCs w:val="23"/>
              </w:rPr>
            </w:pPr>
            <w:r w:rsidRPr="004D3B47">
              <w:t>83.3</w:t>
            </w:r>
          </w:p>
        </w:tc>
        <w:tc>
          <w:tcPr>
            <w:tcW w:w="709" w:type="dxa"/>
            <w:tcBorders>
              <w:top w:val="nil"/>
              <w:left w:val="nil"/>
              <w:bottom w:val="nil"/>
              <w:right w:val="nil"/>
            </w:tcBorders>
            <w:shd w:val="clear" w:color="auto" w:fill="auto"/>
            <w:noWrap/>
          </w:tcPr>
          <w:p w14:paraId="489E986A" w14:textId="4CDBB861" w:rsidR="00144A7E" w:rsidRPr="004D3B47" w:rsidRDefault="00144A7E" w:rsidP="00144A7E">
            <w:pPr>
              <w:jc w:val="right"/>
              <w:rPr>
                <w:rFonts w:asciiTheme="minorHAnsi" w:hAnsiTheme="minorHAnsi"/>
                <w:szCs w:val="23"/>
              </w:rPr>
            </w:pPr>
            <w:r w:rsidRPr="004D3B47">
              <w:t>1</w:t>
            </w:r>
          </w:p>
        </w:tc>
        <w:tc>
          <w:tcPr>
            <w:tcW w:w="992" w:type="dxa"/>
            <w:tcBorders>
              <w:top w:val="nil"/>
              <w:left w:val="nil"/>
              <w:bottom w:val="nil"/>
              <w:right w:val="nil"/>
            </w:tcBorders>
            <w:shd w:val="clear" w:color="auto" w:fill="auto"/>
            <w:noWrap/>
          </w:tcPr>
          <w:p w14:paraId="0749F76C" w14:textId="243D492A" w:rsidR="00144A7E" w:rsidRPr="004D3B47" w:rsidRDefault="00144A7E" w:rsidP="00144A7E">
            <w:pPr>
              <w:jc w:val="right"/>
              <w:rPr>
                <w:rFonts w:asciiTheme="minorHAnsi" w:hAnsiTheme="minorHAnsi"/>
                <w:szCs w:val="23"/>
              </w:rPr>
            </w:pPr>
            <w:r w:rsidRPr="004D3B47">
              <w:t>33.3</w:t>
            </w:r>
          </w:p>
        </w:tc>
        <w:tc>
          <w:tcPr>
            <w:tcW w:w="851" w:type="dxa"/>
            <w:tcBorders>
              <w:top w:val="nil"/>
              <w:left w:val="nil"/>
              <w:bottom w:val="nil"/>
              <w:right w:val="nil"/>
            </w:tcBorders>
            <w:shd w:val="clear" w:color="auto" w:fill="auto"/>
            <w:noWrap/>
          </w:tcPr>
          <w:p w14:paraId="3BA5A6B4" w14:textId="5E2CA79F" w:rsidR="00144A7E" w:rsidRPr="004D3B47" w:rsidRDefault="00144A7E" w:rsidP="00144A7E">
            <w:pPr>
              <w:jc w:val="right"/>
              <w:rPr>
                <w:rFonts w:asciiTheme="minorHAnsi" w:hAnsiTheme="minorHAnsi"/>
                <w:szCs w:val="23"/>
              </w:rPr>
            </w:pPr>
            <w:r w:rsidRPr="004D3B47">
              <w:t>1</w:t>
            </w:r>
          </w:p>
        </w:tc>
        <w:tc>
          <w:tcPr>
            <w:tcW w:w="992" w:type="dxa"/>
            <w:tcBorders>
              <w:top w:val="nil"/>
              <w:left w:val="nil"/>
              <w:bottom w:val="nil"/>
              <w:right w:val="nil"/>
            </w:tcBorders>
            <w:shd w:val="clear" w:color="auto" w:fill="auto"/>
            <w:noWrap/>
          </w:tcPr>
          <w:p w14:paraId="5CF91145" w14:textId="6F0DE91C" w:rsidR="00144A7E" w:rsidRPr="004D3B47" w:rsidRDefault="00144A7E" w:rsidP="00144A7E">
            <w:pPr>
              <w:jc w:val="right"/>
              <w:rPr>
                <w:rFonts w:asciiTheme="minorHAnsi" w:hAnsiTheme="minorHAnsi"/>
                <w:szCs w:val="23"/>
              </w:rPr>
            </w:pPr>
            <w:r w:rsidRPr="004D3B47">
              <w:t>50.0</w:t>
            </w:r>
          </w:p>
        </w:tc>
        <w:tc>
          <w:tcPr>
            <w:tcW w:w="850" w:type="dxa"/>
            <w:tcBorders>
              <w:top w:val="nil"/>
              <w:left w:val="nil"/>
              <w:bottom w:val="nil"/>
              <w:right w:val="nil"/>
            </w:tcBorders>
            <w:shd w:val="clear" w:color="auto" w:fill="auto"/>
            <w:noWrap/>
          </w:tcPr>
          <w:p w14:paraId="5A1861A7" w14:textId="03B4BF67" w:rsidR="00144A7E" w:rsidRPr="004D3B47" w:rsidRDefault="00144A7E" w:rsidP="00144A7E">
            <w:pPr>
              <w:jc w:val="right"/>
              <w:rPr>
                <w:rFonts w:asciiTheme="minorHAnsi" w:hAnsiTheme="minorHAnsi"/>
                <w:szCs w:val="23"/>
              </w:rPr>
            </w:pPr>
            <w:r w:rsidRPr="004D3B47">
              <w:t>48</w:t>
            </w:r>
          </w:p>
        </w:tc>
        <w:tc>
          <w:tcPr>
            <w:tcW w:w="993" w:type="dxa"/>
            <w:tcBorders>
              <w:top w:val="nil"/>
              <w:left w:val="nil"/>
              <w:bottom w:val="nil"/>
              <w:right w:val="single" w:sz="4" w:space="0" w:color="auto"/>
            </w:tcBorders>
            <w:shd w:val="clear" w:color="auto" w:fill="auto"/>
            <w:noWrap/>
          </w:tcPr>
          <w:p w14:paraId="7467187C" w14:textId="7A720A1B" w:rsidR="00144A7E" w:rsidRPr="004D3B47" w:rsidRDefault="00144A7E" w:rsidP="00144A7E">
            <w:pPr>
              <w:jc w:val="right"/>
              <w:rPr>
                <w:rFonts w:asciiTheme="minorHAnsi" w:hAnsiTheme="minorHAnsi"/>
                <w:szCs w:val="23"/>
              </w:rPr>
            </w:pPr>
            <w:r w:rsidRPr="004D3B47">
              <w:t>81.4</w:t>
            </w:r>
          </w:p>
        </w:tc>
      </w:tr>
      <w:tr w:rsidR="004D3B47" w:rsidRPr="004D3B47" w14:paraId="112B0CA9" w14:textId="77777777" w:rsidTr="00D1642F">
        <w:trPr>
          <w:trHeight w:val="300"/>
        </w:trPr>
        <w:tc>
          <w:tcPr>
            <w:tcW w:w="2284" w:type="dxa"/>
            <w:tcBorders>
              <w:top w:val="nil"/>
              <w:left w:val="single" w:sz="4" w:space="0" w:color="auto"/>
              <w:bottom w:val="nil"/>
              <w:right w:val="nil"/>
            </w:tcBorders>
            <w:shd w:val="clear" w:color="auto" w:fill="auto"/>
            <w:noWrap/>
          </w:tcPr>
          <w:p w14:paraId="0D23FB59" w14:textId="03FA997C" w:rsidR="00144A7E" w:rsidRPr="004D3B47" w:rsidRDefault="00144A7E" w:rsidP="00144A7E">
            <w:pPr>
              <w:keepNext/>
              <w:keepLines/>
              <w:rPr>
                <w:rFonts w:asciiTheme="minorHAnsi" w:hAnsiTheme="minorHAnsi"/>
                <w:szCs w:val="23"/>
              </w:rPr>
            </w:pPr>
            <w:r w:rsidRPr="004D3B47">
              <w:t>Canterbury</w:t>
            </w:r>
          </w:p>
        </w:tc>
        <w:tc>
          <w:tcPr>
            <w:tcW w:w="851" w:type="dxa"/>
            <w:tcBorders>
              <w:top w:val="nil"/>
              <w:left w:val="nil"/>
              <w:bottom w:val="nil"/>
              <w:right w:val="nil"/>
            </w:tcBorders>
            <w:shd w:val="clear" w:color="auto" w:fill="auto"/>
            <w:noWrap/>
          </w:tcPr>
          <w:p w14:paraId="386E416D" w14:textId="3FDEDE46" w:rsidR="00144A7E" w:rsidRPr="004D3B47" w:rsidRDefault="00144A7E" w:rsidP="00144A7E">
            <w:pPr>
              <w:jc w:val="right"/>
              <w:rPr>
                <w:rFonts w:asciiTheme="minorHAnsi" w:hAnsiTheme="minorHAnsi"/>
                <w:szCs w:val="23"/>
              </w:rPr>
            </w:pPr>
            <w:r w:rsidRPr="004D3B47">
              <w:t>17</w:t>
            </w:r>
          </w:p>
        </w:tc>
        <w:tc>
          <w:tcPr>
            <w:tcW w:w="992" w:type="dxa"/>
            <w:tcBorders>
              <w:top w:val="nil"/>
              <w:left w:val="nil"/>
              <w:bottom w:val="nil"/>
              <w:right w:val="nil"/>
            </w:tcBorders>
            <w:shd w:val="clear" w:color="auto" w:fill="auto"/>
            <w:noWrap/>
          </w:tcPr>
          <w:p w14:paraId="78D0BFFF" w14:textId="6401EE0E" w:rsidR="00144A7E" w:rsidRPr="004D3B47" w:rsidRDefault="00144A7E" w:rsidP="00144A7E">
            <w:pPr>
              <w:jc w:val="right"/>
              <w:rPr>
                <w:rFonts w:asciiTheme="minorHAnsi" w:hAnsiTheme="minorHAnsi"/>
                <w:szCs w:val="23"/>
              </w:rPr>
            </w:pPr>
            <w:r w:rsidRPr="004D3B47">
              <w:t>94.4</w:t>
            </w:r>
          </w:p>
        </w:tc>
        <w:tc>
          <w:tcPr>
            <w:tcW w:w="709" w:type="dxa"/>
            <w:tcBorders>
              <w:top w:val="nil"/>
              <w:left w:val="nil"/>
              <w:bottom w:val="nil"/>
              <w:right w:val="nil"/>
            </w:tcBorders>
            <w:shd w:val="clear" w:color="auto" w:fill="auto"/>
            <w:noWrap/>
          </w:tcPr>
          <w:p w14:paraId="7B628BD3" w14:textId="39168BFE" w:rsidR="00144A7E" w:rsidRPr="004D3B47" w:rsidRDefault="00144A7E" w:rsidP="00144A7E">
            <w:pPr>
              <w:jc w:val="right"/>
              <w:rPr>
                <w:rFonts w:asciiTheme="minorHAnsi" w:hAnsiTheme="minorHAnsi"/>
                <w:szCs w:val="23"/>
              </w:rPr>
            </w:pPr>
            <w:r w:rsidRPr="004D3B47">
              <w:t>0</w:t>
            </w:r>
          </w:p>
        </w:tc>
        <w:tc>
          <w:tcPr>
            <w:tcW w:w="992" w:type="dxa"/>
            <w:tcBorders>
              <w:top w:val="nil"/>
              <w:left w:val="nil"/>
              <w:bottom w:val="nil"/>
              <w:right w:val="nil"/>
            </w:tcBorders>
            <w:shd w:val="clear" w:color="auto" w:fill="auto"/>
            <w:noWrap/>
          </w:tcPr>
          <w:p w14:paraId="0E9B16F7" w14:textId="36707CCA" w:rsidR="00144A7E" w:rsidRPr="004D3B47" w:rsidRDefault="00144A7E" w:rsidP="00144A7E">
            <w:pPr>
              <w:jc w:val="right"/>
              <w:rPr>
                <w:rFonts w:asciiTheme="minorHAnsi" w:hAnsiTheme="minorHAnsi"/>
                <w:szCs w:val="23"/>
              </w:rPr>
            </w:pPr>
            <w:r w:rsidRPr="004D3B47">
              <w:t>0.0</w:t>
            </w:r>
          </w:p>
        </w:tc>
        <w:tc>
          <w:tcPr>
            <w:tcW w:w="851" w:type="dxa"/>
            <w:tcBorders>
              <w:top w:val="nil"/>
              <w:left w:val="nil"/>
              <w:bottom w:val="nil"/>
              <w:right w:val="nil"/>
            </w:tcBorders>
            <w:shd w:val="clear" w:color="auto" w:fill="auto"/>
            <w:noWrap/>
          </w:tcPr>
          <w:p w14:paraId="6ECCB833" w14:textId="14700F20" w:rsidR="00144A7E" w:rsidRPr="004D3B47" w:rsidRDefault="00144A7E" w:rsidP="00144A7E">
            <w:pPr>
              <w:jc w:val="right"/>
              <w:rPr>
                <w:rFonts w:asciiTheme="minorHAnsi" w:hAnsiTheme="minorHAnsi"/>
                <w:szCs w:val="23"/>
              </w:rPr>
            </w:pPr>
            <w:r w:rsidRPr="004D3B47">
              <w:t>10</w:t>
            </w:r>
          </w:p>
        </w:tc>
        <w:tc>
          <w:tcPr>
            <w:tcW w:w="992" w:type="dxa"/>
            <w:tcBorders>
              <w:top w:val="nil"/>
              <w:left w:val="nil"/>
              <w:bottom w:val="nil"/>
              <w:right w:val="nil"/>
            </w:tcBorders>
            <w:shd w:val="clear" w:color="auto" w:fill="auto"/>
            <w:noWrap/>
          </w:tcPr>
          <w:p w14:paraId="3EC37EC1" w14:textId="053174A2" w:rsidR="00144A7E" w:rsidRPr="004D3B47" w:rsidRDefault="00144A7E" w:rsidP="00144A7E">
            <w:pPr>
              <w:jc w:val="right"/>
              <w:rPr>
                <w:rFonts w:asciiTheme="minorHAnsi" w:hAnsiTheme="minorHAnsi"/>
                <w:szCs w:val="23"/>
              </w:rPr>
            </w:pPr>
            <w:r w:rsidRPr="004D3B47">
              <w:t>100.0</w:t>
            </w:r>
          </w:p>
        </w:tc>
        <w:tc>
          <w:tcPr>
            <w:tcW w:w="850" w:type="dxa"/>
            <w:tcBorders>
              <w:top w:val="nil"/>
              <w:left w:val="nil"/>
              <w:bottom w:val="nil"/>
              <w:right w:val="nil"/>
            </w:tcBorders>
            <w:shd w:val="clear" w:color="auto" w:fill="auto"/>
            <w:noWrap/>
          </w:tcPr>
          <w:p w14:paraId="6CE28043" w14:textId="55541FAD" w:rsidR="00144A7E" w:rsidRPr="004D3B47" w:rsidRDefault="00144A7E" w:rsidP="00144A7E">
            <w:pPr>
              <w:jc w:val="right"/>
              <w:rPr>
                <w:rFonts w:asciiTheme="minorHAnsi" w:hAnsiTheme="minorHAnsi"/>
                <w:szCs w:val="23"/>
              </w:rPr>
            </w:pPr>
            <w:r w:rsidRPr="004D3B47">
              <w:t>148</w:t>
            </w:r>
          </w:p>
        </w:tc>
        <w:tc>
          <w:tcPr>
            <w:tcW w:w="993" w:type="dxa"/>
            <w:tcBorders>
              <w:top w:val="nil"/>
              <w:left w:val="nil"/>
              <w:bottom w:val="nil"/>
              <w:right w:val="single" w:sz="4" w:space="0" w:color="auto"/>
            </w:tcBorders>
            <w:shd w:val="clear" w:color="auto" w:fill="auto"/>
            <w:noWrap/>
          </w:tcPr>
          <w:p w14:paraId="485F757D" w14:textId="17500BDD" w:rsidR="00144A7E" w:rsidRPr="004D3B47" w:rsidRDefault="00144A7E" w:rsidP="00144A7E">
            <w:pPr>
              <w:jc w:val="right"/>
              <w:rPr>
                <w:rFonts w:asciiTheme="minorHAnsi" w:hAnsiTheme="minorHAnsi"/>
                <w:szCs w:val="23"/>
              </w:rPr>
            </w:pPr>
            <w:r w:rsidRPr="004D3B47">
              <w:t>83.6</w:t>
            </w:r>
          </w:p>
        </w:tc>
      </w:tr>
      <w:tr w:rsidR="004D3B47" w:rsidRPr="004D3B47" w14:paraId="29C1AA4D" w14:textId="77777777" w:rsidTr="00D1642F">
        <w:trPr>
          <w:trHeight w:val="300"/>
        </w:trPr>
        <w:tc>
          <w:tcPr>
            <w:tcW w:w="2284" w:type="dxa"/>
            <w:tcBorders>
              <w:top w:val="nil"/>
              <w:left w:val="single" w:sz="4" w:space="0" w:color="auto"/>
              <w:bottom w:val="nil"/>
              <w:right w:val="nil"/>
            </w:tcBorders>
            <w:shd w:val="clear" w:color="auto" w:fill="auto"/>
            <w:noWrap/>
          </w:tcPr>
          <w:p w14:paraId="3B91777A" w14:textId="74E3D2DB" w:rsidR="00144A7E" w:rsidRPr="004D3B47" w:rsidRDefault="00144A7E" w:rsidP="00144A7E">
            <w:pPr>
              <w:keepNext/>
              <w:keepLines/>
              <w:rPr>
                <w:rFonts w:asciiTheme="minorHAnsi" w:hAnsiTheme="minorHAnsi"/>
                <w:szCs w:val="23"/>
              </w:rPr>
            </w:pPr>
            <w:r w:rsidRPr="004D3B47">
              <w:t>Capital &amp; Coast</w:t>
            </w:r>
          </w:p>
        </w:tc>
        <w:tc>
          <w:tcPr>
            <w:tcW w:w="851" w:type="dxa"/>
            <w:tcBorders>
              <w:top w:val="nil"/>
              <w:left w:val="nil"/>
              <w:bottom w:val="nil"/>
              <w:right w:val="nil"/>
            </w:tcBorders>
            <w:shd w:val="clear" w:color="auto" w:fill="auto"/>
            <w:noWrap/>
          </w:tcPr>
          <w:p w14:paraId="56A1531E" w14:textId="631D16E4" w:rsidR="00144A7E" w:rsidRPr="004D3B47" w:rsidRDefault="00144A7E" w:rsidP="00144A7E">
            <w:pPr>
              <w:jc w:val="right"/>
              <w:rPr>
                <w:rFonts w:asciiTheme="minorHAnsi" w:hAnsiTheme="minorHAnsi"/>
                <w:szCs w:val="23"/>
              </w:rPr>
            </w:pPr>
            <w:r w:rsidRPr="004D3B47">
              <w:t>5</w:t>
            </w:r>
          </w:p>
        </w:tc>
        <w:tc>
          <w:tcPr>
            <w:tcW w:w="992" w:type="dxa"/>
            <w:tcBorders>
              <w:top w:val="nil"/>
              <w:left w:val="nil"/>
              <w:bottom w:val="nil"/>
              <w:right w:val="nil"/>
            </w:tcBorders>
            <w:shd w:val="clear" w:color="auto" w:fill="auto"/>
            <w:noWrap/>
          </w:tcPr>
          <w:p w14:paraId="05FE90E6" w14:textId="6E040211" w:rsidR="00144A7E" w:rsidRPr="004D3B47" w:rsidRDefault="00144A7E" w:rsidP="00144A7E">
            <w:pPr>
              <w:jc w:val="right"/>
              <w:rPr>
                <w:rFonts w:asciiTheme="minorHAnsi" w:hAnsiTheme="minorHAnsi"/>
                <w:szCs w:val="23"/>
              </w:rPr>
            </w:pPr>
            <w:r w:rsidRPr="004D3B47">
              <w:t>100.0</w:t>
            </w:r>
          </w:p>
        </w:tc>
        <w:tc>
          <w:tcPr>
            <w:tcW w:w="709" w:type="dxa"/>
            <w:tcBorders>
              <w:top w:val="nil"/>
              <w:left w:val="nil"/>
              <w:bottom w:val="nil"/>
              <w:right w:val="nil"/>
            </w:tcBorders>
            <w:shd w:val="clear" w:color="auto" w:fill="auto"/>
            <w:noWrap/>
          </w:tcPr>
          <w:p w14:paraId="120989B8" w14:textId="2AD02CD4" w:rsidR="00144A7E" w:rsidRPr="004D3B47" w:rsidRDefault="00144A7E" w:rsidP="00144A7E">
            <w:pPr>
              <w:jc w:val="right"/>
              <w:rPr>
                <w:rFonts w:asciiTheme="minorHAnsi" w:hAnsiTheme="minorHAnsi"/>
                <w:szCs w:val="23"/>
              </w:rPr>
            </w:pPr>
            <w:r w:rsidRPr="004D3B47">
              <w:t>4</w:t>
            </w:r>
          </w:p>
        </w:tc>
        <w:tc>
          <w:tcPr>
            <w:tcW w:w="992" w:type="dxa"/>
            <w:tcBorders>
              <w:top w:val="nil"/>
              <w:left w:val="nil"/>
              <w:bottom w:val="nil"/>
              <w:right w:val="nil"/>
            </w:tcBorders>
            <w:shd w:val="clear" w:color="auto" w:fill="auto"/>
            <w:noWrap/>
          </w:tcPr>
          <w:p w14:paraId="12F51A3C" w14:textId="0F54952A" w:rsidR="00144A7E" w:rsidRPr="004D3B47" w:rsidRDefault="00144A7E" w:rsidP="00144A7E">
            <w:pPr>
              <w:jc w:val="right"/>
              <w:rPr>
                <w:rFonts w:asciiTheme="minorHAnsi" w:hAnsiTheme="minorHAnsi"/>
                <w:szCs w:val="23"/>
              </w:rPr>
            </w:pPr>
            <w:r w:rsidRPr="004D3B47">
              <w:t>100.0</w:t>
            </w:r>
          </w:p>
        </w:tc>
        <w:tc>
          <w:tcPr>
            <w:tcW w:w="851" w:type="dxa"/>
            <w:tcBorders>
              <w:top w:val="nil"/>
              <w:left w:val="nil"/>
              <w:bottom w:val="nil"/>
              <w:right w:val="nil"/>
            </w:tcBorders>
            <w:shd w:val="clear" w:color="auto" w:fill="auto"/>
            <w:noWrap/>
          </w:tcPr>
          <w:p w14:paraId="5FFC20B9" w14:textId="3AEB1F0F" w:rsidR="00144A7E" w:rsidRPr="004D3B47" w:rsidRDefault="00144A7E" w:rsidP="00144A7E">
            <w:pPr>
              <w:jc w:val="right"/>
              <w:rPr>
                <w:rFonts w:asciiTheme="minorHAnsi" w:hAnsiTheme="minorHAnsi"/>
                <w:szCs w:val="23"/>
              </w:rPr>
            </w:pPr>
            <w:r w:rsidRPr="004D3B47">
              <w:t>9</w:t>
            </w:r>
          </w:p>
        </w:tc>
        <w:tc>
          <w:tcPr>
            <w:tcW w:w="992" w:type="dxa"/>
            <w:tcBorders>
              <w:top w:val="nil"/>
              <w:left w:val="nil"/>
              <w:bottom w:val="nil"/>
              <w:right w:val="nil"/>
            </w:tcBorders>
            <w:shd w:val="clear" w:color="auto" w:fill="auto"/>
            <w:noWrap/>
          </w:tcPr>
          <w:p w14:paraId="66804A7F" w14:textId="69136221" w:rsidR="00144A7E" w:rsidRPr="004D3B47" w:rsidRDefault="00144A7E" w:rsidP="00144A7E">
            <w:pPr>
              <w:jc w:val="right"/>
              <w:rPr>
                <w:rFonts w:asciiTheme="minorHAnsi" w:hAnsiTheme="minorHAnsi"/>
                <w:szCs w:val="23"/>
              </w:rPr>
            </w:pPr>
            <w:r w:rsidRPr="004D3B47">
              <w:t>69.2</w:t>
            </w:r>
          </w:p>
        </w:tc>
        <w:tc>
          <w:tcPr>
            <w:tcW w:w="850" w:type="dxa"/>
            <w:tcBorders>
              <w:top w:val="nil"/>
              <w:left w:val="nil"/>
              <w:bottom w:val="nil"/>
              <w:right w:val="nil"/>
            </w:tcBorders>
            <w:shd w:val="clear" w:color="auto" w:fill="auto"/>
            <w:noWrap/>
          </w:tcPr>
          <w:p w14:paraId="62B6DC8D" w14:textId="27A88A78" w:rsidR="00144A7E" w:rsidRPr="004D3B47" w:rsidRDefault="00144A7E" w:rsidP="00144A7E">
            <w:pPr>
              <w:jc w:val="right"/>
              <w:rPr>
                <w:rFonts w:asciiTheme="minorHAnsi" w:hAnsiTheme="minorHAnsi"/>
                <w:szCs w:val="23"/>
              </w:rPr>
            </w:pPr>
            <w:r w:rsidRPr="004D3B47">
              <w:t>69</w:t>
            </w:r>
          </w:p>
        </w:tc>
        <w:tc>
          <w:tcPr>
            <w:tcW w:w="993" w:type="dxa"/>
            <w:tcBorders>
              <w:top w:val="nil"/>
              <w:left w:val="nil"/>
              <w:bottom w:val="nil"/>
              <w:right w:val="single" w:sz="4" w:space="0" w:color="auto"/>
            </w:tcBorders>
            <w:shd w:val="clear" w:color="auto" w:fill="auto"/>
            <w:noWrap/>
          </w:tcPr>
          <w:p w14:paraId="1C37F513" w14:textId="07D4E873" w:rsidR="00144A7E" w:rsidRPr="004D3B47" w:rsidRDefault="00144A7E" w:rsidP="00144A7E">
            <w:pPr>
              <w:jc w:val="right"/>
              <w:rPr>
                <w:rFonts w:asciiTheme="minorHAnsi" w:hAnsiTheme="minorHAnsi"/>
                <w:szCs w:val="23"/>
              </w:rPr>
            </w:pPr>
            <w:r w:rsidRPr="004D3B47">
              <w:t>86.3</w:t>
            </w:r>
          </w:p>
        </w:tc>
      </w:tr>
      <w:tr w:rsidR="004D3B47" w:rsidRPr="004D3B47" w14:paraId="1A3D8EFF" w14:textId="77777777" w:rsidTr="00D1642F">
        <w:trPr>
          <w:trHeight w:val="300"/>
        </w:trPr>
        <w:tc>
          <w:tcPr>
            <w:tcW w:w="2284" w:type="dxa"/>
            <w:tcBorders>
              <w:top w:val="nil"/>
              <w:left w:val="single" w:sz="4" w:space="0" w:color="auto"/>
              <w:bottom w:val="nil"/>
              <w:right w:val="nil"/>
            </w:tcBorders>
            <w:shd w:val="clear" w:color="auto" w:fill="auto"/>
            <w:noWrap/>
          </w:tcPr>
          <w:p w14:paraId="05AF21FF" w14:textId="0DE648DD" w:rsidR="00144A7E" w:rsidRPr="004D3B47" w:rsidRDefault="00144A7E" w:rsidP="00144A7E">
            <w:pPr>
              <w:keepNext/>
              <w:keepLines/>
              <w:rPr>
                <w:rFonts w:asciiTheme="minorHAnsi" w:hAnsiTheme="minorHAnsi"/>
                <w:szCs w:val="23"/>
              </w:rPr>
            </w:pPr>
            <w:r w:rsidRPr="004D3B47">
              <w:t>Counties Manukau</w:t>
            </w:r>
          </w:p>
        </w:tc>
        <w:tc>
          <w:tcPr>
            <w:tcW w:w="851" w:type="dxa"/>
            <w:tcBorders>
              <w:top w:val="nil"/>
              <w:left w:val="nil"/>
              <w:bottom w:val="nil"/>
              <w:right w:val="nil"/>
            </w:tcBorders>
            <w:shd w:val="clear" w:color="auto" w:fill="auto"/>
            <w:noWrap/>
          </w:tcPr>
          <w:p w14:paraId="2AB7D4D5" w14:textId="56860BE4" w:rsidR="00144A7E" w:rsidRPr="004D3B47" w:rsidRDefault="00144A7E" w:rsidP="00144A7E">
            <w:pPr>
              <w:jc w:val="right"/>
              <w:rPr>
                <w:rFonts w:asciiTheme="minorHAnsi" w:hAnsiTheme="minorHAnsi"/>
                <w:szCs w:val="23"/>
              </w:rPr>
            </w:pPr>
            <w:r w:rsidRPr="004D3B47">
              <w:t>13</w:t>
            </w:r>
          </w:p>
        </w:tc>
        <w:tc>
          <w:tcPr>
            <w:tcW w:w="992" w:type="dxa"/>
            <w:tcBorders>
              <w:top w:val="nil"/>
              <w:left w:val="nil"/>
              <w:bottom w:val="nil"/>
              <w:right w:val="nil"/>
            </w:tcBorders>
            <w:shd w:val="clear" w:color="auto" w:fill="auto"/>
            <w:noWrap/>
          </w:tcPr>
          <w:p w14:paraId="696CB4C3" w14:textId="6F832036" w:rsidR="00144A7E" w:rsidRPr="004D3B47" w:rsidRDefault="00144A7E" w:rsidP="00144A7E">
            <w:pPr>
              <w:jc w:val="right"/>
              <w:rPr>
                <w:rFonts w:asciiTheme="minorHAnsi" w:hAnsiTheme="minorHAnsi"/>
                <w:szCs w:val="23"/>
              </w:rPr>
            </w:pPr>
            <w:r w:rsidRPr="004D3B47">
              <w:t>50.0</w:t>
            </w:r>
          </w:p>
        </w:tc>
        <w:tc>
          <w:tcPr>
            <w:tcW w:w="709" w:type="dxa"/>
            <w:tcBorders>
              <w:top w:val="nil"/>
              <w:left w:val="nil"/>
              <w:bottom w:val="nil"/>
              <w:right w:val="nil"/>
            </w:tcBorders>
            <w:shd w:val="clear" w:color="auto" w:fill="auto"/>
            <w:noWrap/>
          </w:tcPr>
          <w:p w14:paraId="0A5F7E53" w14:textId="1477B786" w:rsidR="00144A7E" w:rsidRPr="004D3B47" w:rsidRDefault="00144A7E" w:rsidP="00144A7E">
            <w:pPr>
              <w:jc w:val="right"/>
              <w:rPr>
                <w:rFonts w:asciiTheme="minorHAnsi" w:hAnsiTheme="minorHAnsi"/>
                <w:szCs w:val="23"/>
              </w:rPr>
            </w:pPr>
            <w:r w:rsidRPr="004D3B47">
              <w:t>25</w:t>
            </w:r>
          </w:p>
        </w:tc>
        <w:tc>
          <w:tcPr>
            <w:tcW w:w="992" w:type="dxa"/>
            <w:tcBorders>
              <w:top w:val="nil"/>
              <w:left w:val="nil"/>
              <w:bottom w:val="nil"/>
              <w:right w:val="nil"/>
            </w:tcBorders>
            <w:shd w:val="clear" w:color="auto" w:fill="auto"/>
            <w:noWrap/>
          </w:tcPr>
          <w:p w14:paraId="0C7DF5B2" w14:textId="4FC8458D" w:rsidR="00144A7E" w:rsidRPr="004D3B47" w:rsidRDefault="00144A7E" w:rsidP="00144A7E">
            <w:pPr>
              <w:jc w:val="right"/>
              <w:rPr>
                <w:rFonts w:asciiTheme="minorHAnsi" w:hAnsiTheme="minorHAnsi"/>
                <w:szCs w:val="23"/>
              </w:rPr>
            </w:pPr>
            <w:r w:rsidRPr="004D3B47">
              <w:t>58.1</w:t>
            </w:r>
          </w:p>
        </w:tc>
        <w:tc>
          <w:tcPr>
            <w:tcW w:w="851" w:type="dxa"/>
            <w:tcBorders>
              <w:top w:val="nil"/>
              <w:left w:val="nil"/>
              <w:bottom w:val="nil"/>
              <w:right w:val="nil"/>
            </w:tcBorders>
            <w:shd w:val="clear" w:color="auto" w:fill="auto"/>
            <w:noWrap/>
          </w:tcPr>
          <w:p w14:paraId="57476256" w14:textId="51212310" w:rsidR="00144A7E" w:rsidRPr="004D3B47" w:rsidRDefault="00144A7E" w:rsidP="00144A7E">
            <w:pPr>
              <w:jc w:val="right"/>
              <w:rPr>
                <w:rFonts w:asciiTheme="minorHAnsi" w:hAnsiTheme="minorHAnsi"/>
                <w:szCs w:val="23"/>
              </w:rPr>
            </w:pPr>
            <w:r w:rsidRPr="004D3B47">
              <w:t>26</w:t>
            </w:r>
          </w:p>
        </w:tc>
        <w:tc>
          <w:tcPr>
            <w:tcW w:w="992" w:type="dxa"/>
            <w:tcBorders>
              <w:top w:val="nil"/>
              <w:left w:val="nil"/>
              <w:bottom w:val="nil"/>
              <w:right w:val="nil"/>
            </w:tcBorders>
            <w:shd w:val="clear" w:color="auto" w:fill="auto"/>
            <w:noWrap/>
          </w:tcPr>
          <w:p w14:paraId="689471AE" w14:textId="7D0FD1DE" w:rsidR="00144A7E" w:rsidRPr="004D3B47" w:rsidRDefault="00144A7E" w:rsidP="00144A7E">
            <w:pPr>
              <w:jc w:val="right"/>
              <w:rPr>
                <w:rFonts w:asciiTheme="minorHAnsi" w:hAnsiTheme="minorHAnsi"/>
                <w:szCs w:val="23"/>
              </w:rPr>
            </w:pPr>
            <w:r w:rsidRPr="004D3B47">
              <w:t>55.3</w:t>
            </w:r>
          </w:p>
        </w:tc>
        <w:tc>
          <w:tcPr>
            <w:tcW w:w="850" w:type="dxa"/>
            <w:tcBorders>
              <w:top w:val="nil"/>
              <w:left w:val="nil"/>
              <w:bottom w:val="nil"/>
              <w:right w:val="nil"/>
            </w:tcBorders>
            <w:shd w:val="clear" w:color="auto" w:fill="auto"/>
            <w:noWrap/>
          </w:tcPr>
          <w:p w14:paraId="21DA0464" w14:textId="62F32629" w:rsidR="00144A7E" w:rsidRPr="004D3B47" w:rsidRDefault="00144A7E" w:rsidP="00144A7E">
            <w:pPr>
              <w:jc w:val="right"/>
              <w:rPr>
                <w:rFonts w:asciiTheme="minorHAnsi" w:hAnsiTheme="minorHAnsi"/>
                <w:szCs w:val="23"/>
              </w:rPr>
            </w:pPr>
            <w:r w:rsidRPr="004D3B47">
              <w:t>49</w:t>
            </w:r>
          </w:p>
        </w:tc>
        <w:tc>
          <w:tcPr>
            <w:tcW w:w="993" w:type="dxa"/>
            <w:tcBorders>
              <w:top w:val="nil"/>
              <w:left w:val="nil"/>
              <w:bottom w:val="nil"/>
              <w:right w:val="single" w:sz="4" w:space="0" w:color="auto"/>
            </w:tcBorders>
            <w:shd w:val="clear" w:color="auto" w:fill="auto"/>
            <w:noWrap/>
          </w:tcPr>
          <w:p w14:paraId="43E7448C" w14:textId="5354FBF7" w:rsidR="00144A7E" w:rsidRPr="004D3B47" w:rsidRDefault="00144A7E" w:rsidP="00144A7E">
            <w:pPr>
              <w:jc w:val="right"/>
              <w:rPr>
                <w:rFonts w:asciiTheme="minorHAnsi" w:hAnsiTheme="minorHAnsi"/>
                <w:szCs w:val="23"/>
              </w:rPr>
            </w:pPr>
            <w:r w:rsidRPr="004D3B47">
              <w:t>66.2</w:t>
            </w:r>
          </w:p>
        </w:tc>
      </w:tr>
      <w:tr w:rsidR="004D3B47" w:rsidRPr="004D3B47" w14:paraId="080FC9FA" w14:textId="77777777" w:rsidTr="00D1642F">
        <w:trPr>
          <w:trHeight w:val="300"/>
        </w:trPr>
        <w:tc>
          <w:tcPr>
            <w:tcW w:w="2284" w:type="dxa"/>
            <w:tcBorders>
              <w:top w:val="nil"/>
              <w:left w:val="single" w:sz="4" w:space="0" w:color="auto"/>
              <w:bottom w:val="nil"/>
              <w:right w:val="nil"/>
            </w:tcBorders>
            <w:shd w:val="clear" w:color="auto" w:fill="auto"/>
            <w:noWrap/>
          </w:tcPr>
          <w:p w14:paraId="46A381D6" w14:textId="7E530F1D" w:rsidR="00144A7E" w:rsidRPr="004D3B47" w:rsidRDefault="00144A7E" w:rsidP="00144A7E">
            <w:pPr>
              <w:keepNext/>
              <w:keepLines/>
              <w:rPr>
                <w:rFonts w:asciiTheme="minorHAnsi" w:hAnsiTheme="minorHAnsi"/>
                <w:szCs w:val="23"/>
              </w:rPr>
            </w:pPr>
            <w:r w:rsidRPr="004D3B47">
              <w:t>Hawke's Bay</w:t>
            </w:r>
          </w:p>
        </w:tc>
        <w:tc>
          <w:tcPr>
            <w:tcW w:w="851" w:type="dxa"/>
            <w:tcBorders>
              <w:top w:val="nil"/>
              <w:left w:val="nil"/>
              <w:bottom w:val="nil"/>
              <w:right w:val="nil"/>
            </w:tcBorders>
            <w:shd w:val="clear" w:color="auto" w:fill="auto"/>
            <w:noWrap/>
          </w:tcPr>
          <w:p w14:paraId="09B8C73C" w14:textId="5377CA50" w:rsidR="00144A7E" w:rsidRPr="004D3B47" w:rsidRDefault="00144A7E" w:rsidP="00144A7E">
            <w:pPr>
              <w:jc w:val="right"/>
              <w:rPr>
                <w:rFonts w:asciiTheme="minorHAnsi" w:hAnsiTheme="minorHAnsi"/>
                <w:szCs w:val="23"/>
              </w:rPr>
            </w:pPr>
            <w:r w:rsidRPr="004D3B47">
              <w:t>15</w:t>
            </w:r>
          </w:p>
        </w:tc>
        <w:tc>
          <w:tcPr>
            <w:tcW w:w="992" w:type="dxa"/>
            <w:tcBorders>
              <w:top w:val="nil"/>
              <w:left w:val="nil"/>
              <w:bottom w:val="nil"/>
              <w:right w:val="nil"/>
            </w:tcBorders>
            <w:shd w:val="clear" w:color="auto" w:fill="auto"/>
            <w:noWrap/>
          </w:tcPr>
          <w:p w14:paraId="10C01022" w14:textId="359945CA" w:rsidR="00144A7E" w:rsidRPr="004D3B47" w:rsidRDefault="00144A7E" w:rsidP="00144A7E">
            <w:pPr>
              <w:jc w:val="right"/>
              <w:rPr>
                <w:rFonts w:asciiTheme="minorHAnsi" w:hAnsiTheme="minorHAnsi"/>
                <w:szCs w:val="23"/>
              </w:rPr>
            </w:pPr>
            <w:r w:rsidRPr="004D3B47">
              <w:t>78.9</w:t>
            </w:r>
          </w:p>
        </w:tc>
        <w:tc>
          <w:tcPr>
            <w:tcW w:w="709" w:type="dxa"/>
            <w:tcBorders>
              <w:top w:val="nil"/>
              <w:left w:val="nil"/>
              <w:bottom w:val="nil"/>
              <w:right w:val="nil"/>
            </w:tcBorders>
            <w:shd w:val="clear" w:color="auto" w:fill="auto"/>
            <w:noWrap/>
          </w:tcPr>
          <w:p w14:paraId="333798D5" w14:textId="54173158" w:rsidR="00144A7E" w:rsidRPr="004D3B47" w:rsidRDefault="00144A7E" w:rsidP="00144A7E">
            <w:pPr>
              <w:jc w:val="right"/>
              <w:rPr>
                <w:rFonts w:asciiTheme="minorHAnsi" w:hAnsiTheme="minorHAnsi"/>
                <w:szCs w:val="23"/>
              </w:rPr>
            </w:pPr>
            <w:r w:rsidRPr="004D3B47">
              <w:t>-</w:t>
            </w:r>
          </w:p>
        </w:tc>
        <w:tc>
          <w:tcPr>
            <w:tcW w:w="992" w:type="dxa"/>
            <w:tcBorders>
              <w:top w:val="nil"/>
              <w:left w:val="nil"/>
              <w:bottom w:val="nil"/>
              <w:right w:val="nil"/>
            </w:tcBorders>
            <w:shd w:val="clear" w:color="auto" w:fill="auto"/>
            <w:noWrap/>
          </w:tcPr>
          <w:p w14:paraId="76EEEADC" w14:textId="18CCEA71" w:rsidR="00144A7E" w:rsidRPr="004D3B47" w:rsidRDefault="00144A7E" w:rsidP="00144A7E">
            <w:pPr>
              <w:jc w:val="right"/>
              <w:rPr>
                <w:rFonts w:asciiTheme="minorHAnsi" w:hAnsiTheme="minorHAnsi"/>
                <w:szCs w:val="23"/>
              </w:rPr>
            </w:pPr>
            <w:r w:rsidRPr="004D3B47">
              <w:t>-</w:t>
            </w:r>
          </w:p>
        </w:tc>
        <w:tc>
          <w:tcPr>
            <w:tcW w:w="851" w:type="dxa"/>
            <w:tcBorders>
              <w:top w:val="nil"/>
              <w:left w:val="nil"/>
              <w:bottom w:val="nil"/>
              <w:right w:val="nil"/>
            </w:tcBorders>
            <w:shd w:val="clear" w:color="auto" w:fill="auto"/>
            <w:noWrap/>
          </w:tcPr>
          <w:p w14:paraId="46B4DEB3" w14:textId="084AB2FE" w:rsidR="00144A7E" w:rsidRPr="004D3B47" w:rsidRDefault="00144A7E" w:rsidP="00144A7E">
            <w:pPr>
              <w:jc w:val="right"/>
              <w:rPr>
                <w:rFonts w:asciiTheme="minorHAnsi" w:hAnsiTheme="minorHAnsi"/>
                <w:szCs w:val="23"/>
              </w:rPr>
            </w:pPr>
            <w:r w:rsidRPr="004D3B47">
              <w:t>1</w:t>
            </w:r>
          </w:p>
        </w:tc>
        <w:tc>
          <w:tcPr>
            <w:tcW w:w="992" w:type="dxa"/>
            <w:tcBorders>
              <w:top w:val="nil"/>
              <w:left w:val="nil"/>
              <w:bottom w:val="nil"/>
              <w:right w:val="nil"/>
            </w:tcBorders>
            <w:shd w:val="clear" w:color="auto" w:fill="auto"/>
            <w:noWrap/>
          </w:tcPr>
          <w:p w14:paraId="23D05EB5" w14:textId="34C167C2" w:rsidR="00144A7E" w:rsidRPr="004D3B47" w:rsidRDefault="00144A7E" w:rsidP="00144A7E">
            <w:pPr>
              <w:jc w:val="right"/>
              <w:rPr>
                <w:rFonts w:asciiTheme="minorHAnsi" w:hAnsiTheme="minorHAnsi"/>
                <w:szCs w:val="23"/>
              </w:rPr>
            </w:pPr>
            <w:r w:rsidRPr="004D3B47">
              <w:t>50.0</w:t>
            </w:r>
          </w:p>
        </w:tc>
        <w:tc>
          <w:tcPr>
            <w:tcW w:w="850" w:type="dxa"/>
            <w:tcBorders>
              <w:top w:val="nil"/>
              <w:left w:val="nil"/>
              <w:bottom w:val="nil"/>
              <w:right w:val="nil"/>
            </w:tcBorders>
            <w:shd w:val="clear" w:color="auto" w:fill="auto"/>
            <w:noWrap/>
          </w:tcPr>
          <w:p w14:paraId="0BCE0BE4" w14:textId="7AB63AC4" w:rsidR="00144A7E" w:rsidRPr="004D3B47" w:rsidRDefault="00144A7E" w:rsidP="00144A7E">
            <w:pPr>
              <w:jc w:val="right"/>
              <w:rPr>
                <w:rFonts w:asciiTheme="minorHAnsi" w:hAnsiTheme="minorHAnsi"/>
                <w:szCs w:val="23"/>
              </w:rPr>
            </w:pPr>
            <w:r w:rsidRPr="004D3B47">
              <w:t>33</w:t>
            </w:r>
          </w:p>
        </w:tc>
        <w:tc>
          <w:tcPr>
            <w:tcW w:w="993" w:type="dxa"/>
            <w:tcBorders>
              <w:top w:val="nil"/>
              <w:left w:val="nil"/>
              <w:bottom w:val="nil"/>
              <w:right w:val="single" w:sz="4" w:space="0" w:color="auto"/>
            </w:tcBorders>
            <w:shd w:val="clear" w:color="auto" w:fill="auto"/>
            <w:noWrap/>
          </w:tcPr>
          <w:p w14:paraId="7AAADDE6" w14:textId="69195034" w:rsidR="00144A7E" w:rsidRPr="004D3B47" w:rsidRDefault="00144A7E" w:rsidP="00144A7E">
            <w:pPr>
              <w:jc w:val="right"/>
              <w:rPr>
                <w:rFonts w:asciiTheme="minorHAnsi" w:hAnsiTheme="minorHAnsi"/>
                <w:szCs w:val="23"/>
              </w:rPr>
            </w:pPr>
            <w:r w:rsidRPr="004D3B47">
              <w:t>75.0</w:t>
            </w:r>
          </w:p>
        </w:tc>
      </w:tr>
      <w:tr w:rsidR="004D3B47" w:rsidRPr="004D3B47" w14:paraId="22B6B0EB" w14:textId="77777777" w:rsidTr="00D1642F">
        <w:trPr>
          <w:trHeight w:val="300"/>
        </w:trPr>
        <w:tc>
          <w:tcPr>
            <w:tcW w:w="2284" w:type="dxa"/>
            <w:tcBorders>
              <w:top w:val="nil"/>
              <w:left w:val="single" w:sz="4" w:space="0" w:color="auto"/>
              <w:bottom w:val="nil"/>
              <w:right w:val="nil"/>
            </w:tcBorders>
            <w:shd w:val="clear" w:color="auto" w:fill="auto"/>
            <w:noWrap/>
          </w:tcPr>
          <w:p w14:paraId="60C43464" w14:textId="0B26BACD" w:rsidR="00144A7E" w:rsidRPr="004D3B47" w:rsidRDefault="00144A7E" w:rsidP="00144A7E">
            <w:pPr>
              <w:keepNext/>
              <w:keepLines/>
              <w:rPr>
                <w:rFonts w:asciiTheme="minorHAnsi" w:hAnsiTheme="minorHAnsi"/>
                <w:szCs w:val="23"/>
              </w:rPr>
            </w:pPr>
            <w:r w:rsidRPr="004D3B47">
              <w:t>Hutt Valley</w:t>
            </w:r>
          </w:p>
        </w:tc>
        <w:tc>
          <w:tcPr>
            <w:tcW w:w="851" w:type="dxa"/>
            <w:tcBorders>
              <w:top w:val="nil"/>
              <w:left w:val="nil"/>
              <w:bottom w:val="nil"/>
              <w:right w:val="nil"/>
            </w:tcBorders>
            <w:shd w:val="clear" w:color="auto" w:fill="auto"/>
            <w:noWrap/>
          </w:tcPr>
          <w:p w14:paraId="621ABF7C" w14:textId="67D91121" w:rsidR="00144A7E" w:rsidRPr="004D3B47" w:rsidRDefault="00144A7E" w:rsidP="00144A7E">
            <w:pPr>
              <w:jc w:val="right"/>
              <w:rPr>
                <w:rFonts w:asciiTheme="minorHAnsi" w:hAnsiTheme="minorHAnsi"/>
                <w:szCs w:val="23"/>
              </w:rPr>
            </w:pPr>
            <w:r w:rsidRPr="004D3B47">
              <w:t>17</w:t>
            </w:r>
          </w:p>
        </w:tc>
        <w:tc>
          <w:tcPr>
            <w:tcW w:w="992" w:type="dxa"/>
            <w:tcBorders>
              <w:top w:val="nil"/>
              <w:left w:val="nil"/>
              <w:bottom w:val="nil"/>
              <w:right w:val="nil"/>
            </w:tcBorders>
            <w:shd w:val="clear" w:color="auto" w:fill="auto"/>
            <w:noWrap/>
          </w:tcPr>
          <w:p w14:paraId="3730EC1D" w14:textId="0D7303D8" w:rsidR="00144A7E" w:rsidRPr="004D3B47" w:rsidRDefault="00144A7E" w:rsidP="00144A7E">
            <w:pPr>
              <w:jc w:val="right"/>
              <w:rPr>
                <w:rFonts w:asciiTheme="minorHAnsi" w:hAnsiTheme="minorHAnsi"/>
                <w:szCs w:val="23"/>
              </w:rPr>
            </w:pPr>
            <w:r w:rsidRPr="004D3B47">
              <w:t>94.4</w:t>
            </w:r>
          </w:p>
        </w:tc>
        <w:tc>
          <w:tcPr>
            <w:tcW w:w="709" w:type="dxa"/>
            <w:tcBorders>
              <w:top w:val="nil"/>
              <w:left w:val="nil"/>
              <w:bottom w:val="nil"/>
              <w:right w:val="nil"/>
            </w:tcBorders>
            <w:shd w:val="clear" w:color="auto" w:fill="auto"/>
            <w:noWrap/>
          </w:tcPr>
          <w:p w14:paraId="6ADED5DF" w14:textId="10673BAE" w:rsidR="00144A7E" w:rsidRPr="004D3B47" w:rsidRDefault="00144A7E" w:rsidP="00144A7E">
            <w:pPr>
              <w:jc w:val="right"/>
              <w:rPr>
                <w:rFonts w:asciiTheme="minorHAnsi" w:hAnsiTheme="minorHAnsi"/>
                <w:szCs w:val="23"/>
              </w:rPr>
            </w:pPr>
            <w:r w:rsidRPr="004D3B47">
              <w:t>2</w:t>
            </w:r>
          </w:p>
        </w:tc>
        <w:tc>
          <w:tcPr>
            <w:tcW w:w="992" w:type="dxa"/>
            <w:tcBorders>
              <w:top w:val="nil"/>
              <w:left w:val="nil"/>
              <w:bottom w:val="nil"/>
              <w:right w:val="nil"/>
            </w:tcBorders>
            <w:shd w:val="clear" w:color="auto" w:fill="auto"/>
            <w:noWrap/>
          </w:tcPr>
          <w:p w14:paraId="01BFB4D7" w14:textId="63693D41" w:rsidR="00144A7E" w:rsidRPr="004D3B47" w:rsidRDefault="00144A7E" w:rsidP="00144A7E">
            <w:pPr>
              <w:jc w:val="right"/>
              <w:rPr>
                <w:rFonts w:asciiTheme="minorHAnsi" w:hAnsiTheme="minorHAnsi"/>
                <w:szCs w:val="23"/>
              </w:rPr>
            </w:pPr>
            <w:r w:rsidRPr="004D3B47">
              <w:t>100.0</w:t>
            </w:r>
          </w:p>
        </w:tc>
        <w:tc>
          <w:tcPr>
            <w:tcW w:w="851" w:type="dxa"/>
            <w:tcBorders>
              <w:top w:val="nil"/>
              <w:left w:val="nil"/>
              <w:bottom w:val="nil"/>
              <w:right w:val="nil"/>
            </w:tcBorders>
            <w:shd w:val="clear" w:color="auto" w:fill="auto"/>
            <w:noWrap/>
          </w:tcPr>
          <w:p w14:paraId="32895414" w14:textId="575FC58C" w:rsidR="00144A7E" w:rsidRPr="004D3B47" w:rsidRDefault="00144A7E" w:rsidP="00144A7E">
            <w:pPr>
              <w:jc w:val="right"/>
              <w:rPr>
                <w:rFonts w:asciiTheme="minorHAnsi" w:hAnsiTheme="minorHAnsi"/>
                <w:szCs w:val="23"/>
              </w:rPr>
            </w:pPr>
            <w:r w:rsidRPr="004D3B47">
              <w:t>4</w:t>
            </w:r>
          </w:p>
        </w:tc>
        <w:tc>
          <w:tcPr>
            <w:tcW w:w="992" w:type="dxa"/>
            <w:tcBorders>
              <w:top w:val="nil"/>
              <w:left w:val="nil"/>
              <w:bottom w:val="nil"/>
              <w:right w:val="nil"/>
            </w:tcBorders>
            <w:shd w:val="clear" w:color="auto" w:fill="auto"/>
            <w:noWrap/>
          </w:tcPr>
          <w:p w14:paraId="596B510B" w14:textId="102A6B06" w:rsidR="00144A7E" w:rsidRPr="004D3B47" w:rsidRDefault="00144A7E" w:rsidP="00144A7E">
            <w:pPr>
              <w:jc w:val="right"/>
              <w:rPr>
                <w:rFonts w:asciiTheme="minorHAnsi" w:hAnsiTheme="minorHAnsi"/>
                <w:szCs w:val="23"/>
              </w:rPr>
            </w:pPr>
            <w:r w:rsidRPr="004D3B47">
              <w:t>80.0</w:t>
            </w:r>
          </w:p>
        </w:tc>
        <w:tc>
          <w:tcPr>
            <w:tcW w:w="850" w:type="dxa"/>
            <w:tcBorders>
              <w:top w:val="nil"/>
              <w:left w:val="nil"/>
              <w:bottom w:val="nil"/>
              <w:right w:val="nil"/>
            </w:tcBorders>
            <w:shd w:val="clear" w:color="auto" w:fill="auto"/>
            <w:noWrap/>
          </w:tcPr>
          <w:p w14:paraId="0510F24F" w14:textId="46586C84" w:rsidR="00144A7E" w:rsidRPr="004D3B47" w:rsidRDefault="00144A7E" w:rsidP="00144A7E">
            <w:pPr>
              <w:jc w:val="right"/>
              <w:rPr>
                <w:rFonts w:asciiTheme="minorHAnsi" w:hAnsiTheme="minorHAnsi"/>
                <w:szCs w:val="23"/>
              </w:rPr>
            </w:pPr>
            <w:r w:rsidRPr="004D3B47">
              <w:t>42</w:t>
            </w:r>
          </w:p>
        </w:tc>
        <w:tc>
          <w:tcPr>
            <w:tcW w:w="993" w:type="dxa"/>
            <w:tcBorders>
              <w:top w:val="nil"/>
              <w:left w:val="nil"/>
              <w:bottom w:val="nil"/>
              <w:right w:val="single" w:sz="4" w:space="0" w:color="auto"/>
            </w:tcBorders>
            <w:shd w:val="clear" w:color="auto" w:fill="auto"/>
            <w:noWrap/>
          </w:tcPr>
          <w:p w14:paraId="762C75F8" w14:textId="67284E7E" w:rsidR="00144A7E" w:rsidRPr="004D3B47" w:rsidRDefault="00144A7E" w:rsidP="00144A7E">
            <w:pPr>
              <w:jc w:val="right"/>
              <w:rPr>
                <w:rFonts w:asciiTheme="minorHAnsi" w:hAnsiTheme="minorHAnsi"/>
                <w:szCs w:val="23"/>
              </w:rPr>
            </w:pPr>
            <w:r w:rsidRPr="004D3B47">
              <w:t>79.2</w:t>
            </w:r>
          </w:p>
        </w:tc>
      </w:tr>
      <w:tr w:rsidR="004D3B47" w:rsidRPr="004D3B47" w14:paraId="4B0B5D6B" w14:textId="77777777" w:rsidTr="00D1642F">
        <w:trPr>
          <w:trHeight w:val="300"/>
        </w:trPr>
        <w:tc>
          <w:tcPr>
            <w:tcW w:w="2284" w:type="dxa"/>
            <w:tcBorders>
              <w:top w:val="nil"/>
              <w:left w:val="single" w:sz="4" w:space="0" w:color="auto"/>
              <w:bottom w:val="nil"/>
              <w:right w:val="nil"/>
            </w:tcBorders>
            <w:shd w:val="clear" w:color="auto" w:fill="auto"/>
            <w:noWrap/>
          </w:tcPr>
          <w:p w14:paraId="55ADEABB" w14:textId="1E521E14" w:rsidR="00144A7E" w:rsidRPr="004D3B47" w:rsidRDefault="00144A7E" w:rsidP="00144A7E">
            <w:pPr>
              <w:keepNext/>
              <w:keepLines/>
              <w:rPr>
                <w:rFonts w:asciiTheme="minorHAnsi" w:hAnsiTheme="minorHAnsi"/>
                <w:szCs w:val="23"/>
              </w:rPr>
            </w:pPr>
            <w:r w:rsidRPr="004D3B47">
              <w:t>Lakes</w:t>
            </w:r>
          </w:p>
        </w:tc>
        <w:tc>
          <w:tcPr>
            <w:tcW w:w="851" w:type="dxa"/>
            <w:tcBorders>
              <w:top w:val="nil"/>
              <w:left w:val="nil"/>
              <w:bottom w:val="nil"/>
              <w:right w:val="nil"/>
            </w:tcBorders>
            <w:shd w:val="clear" w:color="auto" w:fill="auto"/>
            <w:noWrap/>
          </w:tcPr>
          <w:p w14:paraId="0C12ED17" w14:textId="4F58B1B1" w:rsidR="00144A7E" w:rsidRPr="004D3B47" w:rsidRDefault="00144A7E" w:rsidP="00144A7E">
            <w:pPr>
              <w:jc w:val="right"/>
              <w:rPr>
                <w:rFonts w:asciiTheme="minorHAnsi" w:hAnsiTheme="minorHAnsi"/>
                <w:szCs w:val="23"/>
              </w:rPr>
            </w:pPr>
            <w:r w:rsidRPr="004D3B47">
              <w:t>10</w:t>
            </w:r>
          </w:p>
        </w:tc>
        <w:tc>
          <w:tcPr>
            <w:tcW w:w="992" w:type="dxa"/>
            <w:tcBorders>
              <w:top w:val="nil"/>
              <w:left w:val="nil"/>
              <w:bottom w:val="nil"/>
              <w:right w:val="nil"/>
            </w:tcBorders>
            <w:shd w:val="clear" w:color="auto" w:fill="auto"/>
            <w:noWrap/>
          </w:tcPr>
          <w:p w14:paraId="4D1E4713" w14:textId="18A5B7A2" w:rsidR="00144A7E" w:rsidRPr="004D3B47" w:rsidRDefault="00144A7E" w:rsidP="00144A7E">
            <w:pPr>
              <w:jc w:val="right"/>
              <w:rPr>
                <w:rFonts w:asciiTheme="minorHAnsi" w:hAnsiTheme="minorHAnsi"/>
                <w:szCs w:val="23"/>
              </w:rPr>
            </w:pPr>
            <w:r w:rsidRPr="004D3B47">
              <w:t>83.3</w:t>
            </w:r>
          </w:p>
        </w:tc>
        <w:tc>
          <w:tcPr>
            <w:tcW w:w="709" w:type="dxa"/>
            <w:tcBorders>
              <w:top w:val="nil"/>
              <w:left w:val="nil"/>
              <w:bottom w:val="nil"/>
              <w:right w:val="nil"/>
            </w:tcBorders>
            <w:shd w:val="clear" w:color="auto" w:fill="auto"/>
            <w:noWrap/>
          </w:tcPr>
          <w:p w14:paraId="1D9974D4" w14:textId="28827DA5" w:rsidR="00144A7E" w:rsidRPr="004D3B47" w:rsidRDefault="00144A7E" w:rsidP="00144A7E">
            <w:pPr>
              <w:jc w:val="right"/>
              <w:rPr>
                <w:rFonts w:asciiTheme="minorHAnsi" w:hAnsiTheme="minorHAnsi"/>
                <w:szCs w:val="23"/>
              </w:rPr>
            </w:pPr>
            <w:r w:rsidRPr="004D3B47">
              <w:t>1</w:t>
            </w:r>
          </w:p>
        </w:tc>
        <w:tc>
          <w:tcPr>
            <w:tcW w:w="992" w:type="dxa"/>
            <w:tcBorders>
              <w:top w:val="nil"/>
              <w:left w:val="nil"/>
              <w:bottom w:val="nil"/>
              <w:right w:val="nil"/>
            </w:tcBorders>
            <w:shd w:val="clear" w:color="auto" w:fill="auto"/>
            <w:noWrap/>
          </w:tcPr>
          <w:p w14:paraId="2323A316" w14:textId="731599B0" w:rsidR="00144A7E" w:rsidRPr="004D3B47" w:rsidRDefault="00144A7E" w:rsidP="00144A7E">
            <w:pPr>
              <w:jc w:val="right"/>
              <w:rPr>
                <w:rFonts w:asciiTheme="minorHAnsi" w:hAnsiTheme="minorHAnsi"/>
                <w:szCs w:val="23"/>
              </w:rPr>
            </w:pPr>
            <w:r w:rsidRPr="004D3B47">
              <w:t>100.0</w:t>
            </w:r>
          </w:p>
        </w:tc>
        <w:tc>
          <w:tcPr>
            <w:tcW w:w="851" w:type="dxa"/>
            <w:tcBorders>
              <w:top w:val="nil"/>
              <w:left w:val="nil"/>
              <w:bottom w:val="nil"/>
              <w:right w:val="nil"/>
            </w:tcBorders>
            <w:shd w:val="clear" w:color="auto" w:fill="auto"/>
            <w:noWrap/>
          </w:tcPr>
          <w:p w14:paraId="29345411" w14:textId="1EB5ECC0" w:rsidR="00144A7E" w:rsidRPr="004D3B47" w:rsidRDefault="00144A7E" w:rsidP="00144A7E">
            <w:pPr>
              <w:jc w:val="right"/>
              <w:rPr>
                <w:rFonts w:asciiTheme="minorHAnsi" w:hAnsiTheme="minorHAnsi"/>
                <w:szCs w:val="23"/>
              </w:rPr>
            </w:pPr>
            <w:r w:rsidRPr="004D3B47">
              <w:t>1</w:t>
            </w:r>
          </w:p>
        </w:tc>
        <w:tc>
          <w:tcPr>
            <w:tcW w:w="992" w:type="dxa"/>
            <w:tcBorders>
              <w:top w:val="nil"/>
              <w:left w:val="nil"/>
              <w:bottom w:val="nil"/>
              <w:right w:val="nil"/>
            </w:tcBorders>
            <w:shd w:val="clear" w:color="auto" w:fill="auto"/>
            <w:noWrap/>
          </w:tcPr>
          <w:p w14:paraId="5789D82E" w14:textId="23BE2642" w:rsidR="00144A7E" w:rsidRPr="004D3B47" w:rsidRDefault="00144A7E" w:rsidP="00144A7E">
            <w:pPr>
              <w:jc w:val="right"/>
              <w:rPr>
                <w:rFonts w:asciiTheme="minorHAnsi" w:hAnsiTheme="minorHAnsi"/>
                <w:szCs w:val="23"/>
              </w:rPr>
            </w:pPr>
            <w:r w:rsidRPr="004D3B47">
              <w:t>100.0</w:t>
            </w:r>
          </w:p>
        </w:tc>
        <w:tc>
          <w:tcPr>
            <w:tcW w:w="850" w:type="dxa"/>
            <w:tcBorders>
              <w:top w:val="nil"/>
              <w:left w:val="nil"/>
              <w:bottom w:val="nil"/>
              <w:right w:val="nil"/>
            </w:tcBorders>
            <w:shd w:val="clear" w:color="auto" w:fill="auto"/>
            <w:noWrap/>
          </w:tcPr>
          <w:p w14:paraId="5E374BE7" w14:textId="50CE787C" w:rsidR="00144A7E" w:rsidRPr="004D3B47" w:rsidRDefault="00144A7E" w:rsidP="00144A7E">
            <w:pPr>
              <w:jc w:val="right"/>
              <w:rPr>
                <w:rFonts w:asciiTheme="minorHAnsi" w:hAnsiTheme="minorHAnsi"/>
                <w:szCs w:val="23"/>
              </w:rPr>
            </w:pPr>
            <w:r w:rsidRPr="004D3B47">
              <w:t>18</w:t>
            </w:r>
          </w:p>
        </w:tc>
        <w:tc>
          <w:tcPr>
            <w:tcW w:w="993" w:type="dxa"/>
            <w:tcBorders>
              <w:top w:val="nil"/>
              <w:left w:val="nil"/>
              <w:bottom w:val="nil"/>
              <w:right w:val="single" w:sz="4" w:space="0" w:color="auto"/>
            </w:tcBorders>
            <w:shd w:val="clear" w:color="auto" w:fill="auto"/>
            <w:noWrap/>
          </w:tcPr>
          <w:p w14:paraId="0A67CC0A" w14:textId="1BF103F7" w:rsidR="00144A7E" w:rsidRPr="004D3B47" w:rsidRDefault="00144A7E" w:rsidP="00144A7E">
            <w:pPr>
              <w:jc w:val="right"/>
              <w:rPr>
                <w:rFonts w:asciiTheme="minorHAnsi" w:hAnsiTheme="minorHAnsi"/>
                <w:szCs w:val="23"/>
              </w:rPr>
            </w:pPr>
            <w:r w:rsidRPr="004D3B47">
              <w:t>100.0</w:t>
            </w:r>
          </w:p>
        </w:tc>
      </w:tr>
      <w:tr w:rsidR="004D3B47" w:rsidRPr="004D3B47" w14:paraId="24A42863" w14:textId="77777777" w:rsidTr="00D1642F">
        <w:trPr>
          <w:trHeight w:val="300"/>
        </w:trPr>
        <w:tc>
          <w:tcPr>
            <w:tcW w:w="2284" w:type="dxa"/>
            <w:tcBorders>
              <w:top w:val="nil"/>
              <w:left w:val="single" w:sz="4" w:space="0" w:color="auto"/>
              <w:bottom w:val="nil"/>
              <w:right w:val="nil"/>
            </w:tcBorders>
            <w:shd w:val="clear" w:color="auto" w:fill="auto"/>
            <w:noWrap/>
          </w:tcPr>
          <w:p w14:paraId="0E0BBE25" w14:textId="0831E92F" w:rsidR="00144A7E" w:rsidRPr="004D3B47" w:rsidRDefault="00144A7E" w:rsidP="00144A7E">
            <w:pPr>
              <w:keepNext/>
              <w:keepLines/>
              <w:rPr>
                <w:rFonts w:asciiTheme="minorHAnsi" w:hAnsiTheme="minorHAnsi"/>
                <w:szCs w:val="23"/>
              </w:rPr>
            </w:pPr>
            <w:r w:rsidRPr="004D3B47">
              <w:t>Mid Central</w:t>
            </w:r>
          </w:p>
        </w:tc>
        <w:tc>
          <w:tcPr>
            <w:tcW w:w="851" w:type="dxa"/>
            <w:tcBorders>
              <w:top w:val="nil"/>
              <w:left w:val="nil"/>
              <w:bottom w:val="nil"/>
              <w:right w:val="nil"/>
            </w:tcBorders>
            <w:shd w:val="clear" w:color="auto" w:fill="auto"/>
            <w:noWrap/>
          </w:tcPr>
          <w:p w14:paraId="738A56F9" w14:textId="7DCB6A5D" w:rsidR="00144A7E" w:rsidRPr="004D3B47" w:rsidRDefault="00144A7E" w:rsidP="00144A7E">
            <w:pPr>
              <w:jc w:val="right"/>
              <w:rPr>
                <w:rFonts w:asciiTheme="minorHAnsi" w:hAnsiTheme="minorHAnsi"/>
                <w:szCs w:val="23"/>
              </w:rPr>
            </w:pPr>
            <w:r w:rsidRPr="004D3B47">
              <w:t>20</w:t>
            </w:r>
          </w:p>
        </w:tc>
        <w:tc>
          <w:tcPr>
            <w:tcW w:w="992" w:type="dxa"/>
            <w:tcBorders>
              <w:top w:val="nil"/>
              <w:left w:val="nil"/>
              <w:bottom w:val="nil"/>
              <w:right w:val="nil"/>
            </w:tcBorders>
            <w:shd w:val="clear" w:color="auto" w:fill="auto"/>
            <w:noWrap/>
          </w:tcPr>
          <w:p w14:paraId="1D377DE1" w14:textId="7FBC7E1F" w:rsidR="00144A7E" w:rsidRPr="004D3B47" w:rsidRDefault="00144A7E" w:rsidP="00144A7E">
            <w:pPr>
              <w:jc w:val="right"/>
              <w:rPr>
                <w:rFonts w:asciiTheme="minorHAnsi" w:hAnsiTheme="minorHAnsi"/>
                <w:szCs w:val="23"/>
              </w:rPr>
            </w:pPr>
            <w:r w:rsidRPr="004D3B47">
              <w:t>83.3</w:t>
            </w:r>
          </w:p>
        </w:tc>
        <w:tc>
          <w:tcPr>
            <w:tcW w:w="709" w:type="dxa"/>
            <w:tcBorders>
              <w:top w:val="nil"/>
              <w:left w:val="nil"/>
              <w:bottom w:val="nil"/>
              <w:right w:val="nil"/>
            </w:tcBorders>
            <w:shd w:val="clear" w:color="auto" w:fill="auto"/>
            <w:noWrap/>
          </w:tcPr>
          <w:p w14:paraId="74E4D81B" w14:textId="7D3F73B4" w:rsidR="00144A7E" w:rsidRPr="004D3B47" w:rsidRDefault="00144A7E" w:rsidP="00144A7E">
            <w:pPr>
              <w:jc w:val="right"/>
              <w:rPr>
                <w:rFonts w:asciiTheme="minorHAnsi" w:hAnsiTheme="minorHAnsi"/>
                <w:szCs w:val="23"/>
              </w:rPr>
            </w:pPr>
            <w:r w:rsidRPr="004D3B47">
              <w:t>3</w:t>
            </w:r>
          </w:p>
        </w:tc>
        <w:tc>
          <w:tcPr>
            <w:tcW w:w="992" w:type="dxa"/>
            <w:tcBorders>
              <w:top w:val="nil"/>
              <w:left w:val="nil"/>
              <w:bottom w:val="nil"/>
              <w:right w:val="nil"/>
            </w:tcBorders>
            <w:shd w:val="clear" w:color="auto" w:fill="auto"/>
            <w:noWrap/>
          </w:tcPr>
          <w:p w14:paraId="0A438CEE" w14:textId="62042839" w:rsidR="00144A7E" w:rsidRPr="004D3B47" w:rsidRDefault="00144A7E" w:rsidP="00144A7E">
            <w:pPr>
              <w:jc w:val="right"/>
              <w:rPr>
                <w:rFonts w:asciiTheme="minorHAnsi" w:hAnsiTheme="minorHAnsi"/>
                <w:szCs w:val="23"/>
              </w:rPr>
            </w:pPr>
            <w:r w:rsidRPr="004D3B47">
              <w:t>100.0</w:t>
            </w:r>
          </w:p>
        </w:tc>
        <w:tc>
          <w:tcPr>
            <w:tcW w:w="851" w:type="dxa"/>
            <w:tcBorders>
              <w:top w:val="nil"/>
              <w:left w:val="nil"/>
              <w:bottom w:val="nil"/>
              <w:right w:val="nil"/>
            </w:tcBorders>
            <w:shd w:val="clear" w:color="auto" w:fill="auto"/>
            <w:noWrap/>
          </w:tcPr>
          <w:p w14:paraId="5C824985" w14:textId="54880CFD" w:rsidR="00144A7E" w:rsidRPr="004D3B47" w:rsidRDefault="00144A7E" w:rsidP="00144A7E">
            <w:pPr>
              <w:jc w:val="right"/>
              <w:rPr>
                <w:rFonts w:asciiTheme="minorHAnsi" w:hAnsiTheme="minorHAnsi"/>
                <w:szCs w:val="23"/>
              </w:rPr>
            </w:pPr>
            <w:r w:rsidRPr="004D3B47">
              <w:t>5</w:t>
            </w:r>
          </w:p>
        </w:tc>
        <w:tc>
          <w:tcPr>
            <w:tcW w:w="992" w:type="dxa"/>
            <w:tcBorders>
              <w:top w:val="nil"/>
              <w:left w:val="nil"/>
              <w:bottom w:val="nil"/>
              <w:right w:val="nil"/>
            </w:tcBorders>
            <w:shd w:val="clear" w:color="auto" w:fill="auto"/>
            <w:noWrap/>
          </w:tcPr>
          <w:p w14:paraId="0D4B62F7" w14:textId="4BBDBD74" w:rsidR="00144A7E" w:rsidRPr="004D3B47" w:rsidRDefault="00144A7E" w:rsidP="00144A7E">
            <w:pPr>
              <w:jc w:val="right"/>
              <w:rPr>
                <w:rFonts w:asciiTheme="minorHAnsi" w:hAnsiTheme="minorHAnsi"/>
                <w:szCs w:val="23"/>
              </w:rPr>
            </w:pPr>
            <w:r w:rsidRPr="004D3B47">
              <w:t>100.0</w:t>
            </w:r>
          </w:p>
        </w:tc>
        <w:tc>
          <w:tcPr>
            <w:tcW w:w="850" w:type="dxa"/>
            <w:tcBorders>
              <w:top w:val="nil"/>
              <w:left w:val="nil"/>
              <w:bottom w:val="nil"/>
              <w:right w:val="nil"/>
            </w:tcBorders>
            <w:shd w:val="clear" w:color="auto" w:fill="auto"/>
            <w:noWrap/>
          </w:tcPr>
          <w:p w14:paraId="20204392" w14:textId="4919E222" w:rsidR="00144A7E" w:rsidRPr="004D3B47" w:rsidRDefault="00144A7E" w:rsidP="00144A7E">
            <w:pPr>
              <w:jc w:val="right"/>
              <w:rPr>
                <w:rFonts w:asciiTheme="minorHAnsi" w:hAnsiTheme="minorHAnsi"/>
                <w:szCs w:val="23"/>
              </w:rPr>
            </w:pPr>
            <w:r w:rsidRPr="004D3B47">
              <w:t>57</w:t>
            </w:r>
          </w:p>
        </w:tc>
        <w:tc>
          <w:tcPr>
            <w:tcW w:w="993" w:type="dxa"/>
            <w:tcBorders>
              <w:top w:val="nil"/>
              <w:left w:val="nil"/>
              <w:bottom w:val="nil"/>
              <w:right w:val="single" w:sz="4" w:space="0" w:color="auto"/>
            </w:tcBorders>
            <w:shd w:val="clear" w:color="auto" w:fill="auto"/>
            <w:noWrap/>
          </w:tcPr>
          <w:p w14:paraId="10CD0777" w14:textId="01051EC7" w:rsidR="00144A7E" w:rsidRPr="004D3B47" w:rsidRDefault="00144A7E" w:rsidP="00144A7E">
            <w:pPr>
              <w:jc w:val="right"/>
              <w:rPr>
                <w:rFonts w:asciiTheme="minorHAnsi" w:hAnsiTheme="minorHAnsi"/>
                <w:szCs w:val="23"/>
              </w:rPr>
            </w:pPr>
            <w:r w:rsidRPr="004D3B47">
              <w:t>83.8</w:t>
            </w:r>
          </w:p>
        </w:tc>
      </w:tr>
      <w:tr w:rsidR="004D3B47" w:rsidRPr="004D3B47" w14:paraId="09B9D383" w14:textId="77777777" w:rsidTr="00D1642F">
        <w:trPr>
          <w:trHeight w:val="300"/>
        </w:trPr>
        <w:tc>
          <w:tcPr>
            <w:tcW w:w="2284" w:type="dxa"/>
            <w:tcBorders>
              <w:top w:val="nil"/>
              <w:left w:val="single" w:sz="4" w:space="0" w:color="auto"/>
              <w:bottom w:val="nil"/>
              <w:right w:val="nil"/>
            </w:tcBorders>
            <w:shd w:val="clear" w:color="auto" w:fill="auto"/>
            <w:noWrap/>
          </w:tcPr>
          <w:p w14:paraId="48AE34BB" w14:textId="3C7A6566" w:rsidR="00144A7E" w:rsidRPr="004D3B47" w:rsidRDefault="00144A7E" w:rsidP="00144A7E">
            <w:pPr>
              <w:keepNext/>
              <w:keepLines/>
              <w:rPr>
                <w:rFonts w:asciiTheme="minorHAnsi" w:hAnsiTheme="minorHAnsi"/>
                <w:szCs w:val="23"/>
              </w:rPr>
            </w:pPr>
            <w:r w:rsidRPr="004D3B47">
              <w:t>Nelson Marlborough</w:t>
            </w:r>
          </w:p>
        </w:tc>
        <w:tc>
          <w:tcPr>
            <w:tcW w:w="851" w:type="dxa"/>
            <w:tcBorders>
              <w:top w:val="nil"/>
              <w:left w:val="nil"/>
              <w:bottom w:val="nil"/>
              <w:right w:val="nil"/>
            </w:tcBorders>
            <w:shd w:val="clear" w:color="auto" w:fill="auto"/>
            <w:noWrap/>
          </w:tcPr>
          <w:p w14:paraId="5E29D0CF" w14:textId="3E90E13C" w:rsidR="00144A7E" w:rsidRPr="004D3B47" w:rsidRDefault="00144A7E" w:rsidP="00144A7E">
            <w:pPr>
              <w:jc w:val="right"/>
              <w:rPr>
                <w:rFonts w:asciiTheme="minorHAnsi" w:hAnsiTheme="minorHAnsi"/>
                <w:szCs w:val="23"/>
              </w:rPr>
            </w:pPr>
            <w:r w:rsidRPr="004D3B47">
              <w:t>3</w:t>
            </w:r>
          </w:p>
        </w:tc>
        <w:tc>
          <w:tcPr>
            <w:tcW w:w="992" w:type="dxa"/>
            <w:tcBorders>
              <w:top w:val="nil"/>
              <w:left w:val="nil"/>
              <w:bottom w:val="nil"/>
              <w:right w:val="nil"/>
            </w:tcBorders>
            <w:shd w:val="clear" w:color="auto" w:fill="auto"/>
            <w:noWrap/>
          </w:tcPr>
          <w:p w14:paraId="053C7E1A" w14:textId="571D7E4E" w:rsidR="00144A7E" w:rsidRPr="004D3B47" w:rsidRDefault="00144A7E" w:rsidP="00144A7E">
            <w:pPr>
              <w:jc w:val="right"/>
              <w:rPr>
                <w:rFonts w:asciiTheme="minorHAnsi" w:hAnsiTheme="minorHAnsi"/>
                <w:szCs w:val="23"/>
              </w:rPr>
            </w:pPr>
            <w:r w:rsidRPr="004D3B47">
              <w:t>100.0</w:t>
            </w:r>
          </w:p>
        </w:tc>
        <w:tc>
          <w:tcPr>
            <w:tcW w:w="709" w:type="dxa"/>
            <w:tcBorders>
              <w:top w:val="nil"/>
              <w:left w:val="nil"/>
              <w:bottom w:val="nil"/>
              <w:right w:val="nil"/>
            </w:tcBorders>
            <w:shd w:val="clear" w:color="auto" w:fill="auto"/>
            <w:noWrap/>
          </w:tcPr>
          <w:p w14:paraId="7CBE6A4F" w14:textId="2183696E" w:rsidR="00144A7E" w:rsidRPr="004D3B47" w:rsidRDefault="00144A7E" w:rsidP="00144A7E">
            <w:pPr>
              <w:jc w:val="right"/>
              <w:rPr>
                <w:rFonts w:asciiTheme="minorHAnsi" w:hAnsiTheme="minorHAnsi"/>
                <w:szCs w:val="23"/>
              </w:rPr>
            </w:pPr>
            <w:r w:rsidRPr="004D3B47">
              <w:t>-</w:t>
            </w:r>
          </w:p>
        </w:tc>
        <w:tc>
          <w:tcPr>
            <w:tcW w:w="992" w:type="dxa"/>
            <w:tcBorders>
              <w:top w:val="nil"/>
              <w:left w:val="nil"/>
              <w:bottom w:val="nil"/>
              <w:right w:val="nil"/>
            </w:tcBorders>
            <w:shd w:val="clear" w:color="auto" w:fill="auto"/>
            <w:noWrap/>
          </w:tcPr>
          <w:p w14:paraId="300141C0" w14:textId="49705470" w:rsidR="00144A7E" w:rsidRPr="004D3B47" w:rsidRDefault="00144A7E" w:rsidP="00144A7E">
            <w:pPr>
              <w:jc w:val="right"/>
              <w:rPr>
                <w:rFonts w:asciiTheme="minorHAnsi" w:hAnsiTheme="minorHAnsi"/>
                <w:szCs w:val="23"/>
              </w:rPr>
            </w:pPr>
            <w:r w:rsidRPr="004D3B47">
              <w:t>-</w:t>
            </w:r>
          </w:p>
        </w:tc>
        <w:tc>
          <w:tcPr>
            <w:tcW w:w="851" w:type="dxa"/>
            <w:tcBorders>
              <w:top w:val="nil"/>
              <w:left w:val="nil"/>
              <w:bottom w:val="nil"/>
              <w:right w:val="nil"/>
            </w:tcBorders>
            <w:shd w:val="clear" w:color="auto" w:fill="auto"/>
            <w:noWrap/>
          </w:tcPr>
          <w:p w14:paraId="3B442FB4" w14:textId="75641E5B" w:rsidR="00144A7E" w:rsidRPr="004D3B47" w:rsidRDefault="00144A7E" w:rsidP="00144A7E">
            <w:pPr>
              <w:jc w:val="right"/>
              <w:rPr>
                <w:rFonts w:asciiTheme="minorHAnsi" w:hAnsiTheme="minorHAnsi"/>
                <w:szCs w:val="23"/>
              </w:rPr>
            </w:pPr>
            <w:r w:rsidRPr="004D3B47">
              <w:t>4</w:t>
            </w:r>
          </w:p>
        </w:tc>
        <w:tc>
          <w:tcPr>
            <w:tcW w:w="992" w:type="dxa"/>
            <w:tcBorders>
              <w:top w:val="nil"/>
              <w:left w:val="nil"/>
              <w:bottom w:val="nil"/>
              <w:right w:val="nil"/>
            </w:tcBorders>
            <w:shd w:val="clear" w:color="auto" w:fill="auto"/>
            <w:noWrap/>
          </w:tcPr>
          <w:p w14:paraId="41E6D4C6" w14:textId="1CED88D0" w:rsidR="00144A7E" w:rsidRPr="004D3B47" w:rsidRDefault="00144A7E" w:rsidP="00144A7E">
            <w:pPr>
              <w:jc w:val="right"/>
              <w:rPr>
                <w:rFonts w:asciiTheme="minorHAnsi" w:hAnsiTheme="minorHAnsi"/>
                <w:szCs w:val="23"/>
              </w:rPr>
            </w:pPr>
            <w:r w:rsidRPr="004D3B47">
              <w:t>100.0</w:t>
            </w:r>
          </w:p>
        </w:tc>
        <w:tc>
          <w:tcPr>
            <w:tcW w:w="850" w:type="dxa"/>
            <w:tcBorders>
              <w:top w:val="nil"/>
              <w:left w:val="nil"/>
              <w:bottom w:val="nil"/>
              <w:right w:val="nil"/>
            </w:tcBorders>
            <w:shd w:val="clear" w:color="auto" w:fill="auto"/>
            <w:noWrap/>
          </w:tcPr>
          <w:p w14:paraId="4F7D753D" w14:textId="5FA661DC" w:rsidR="00144A7E" w:rsidRPr="004D3B47" w:rsidRDefault="00144A7E" w:rsidP="00144A7E">
            <w:pPr>
              <w:jc w:val="right"/>
              <w:rPr>
                <w:rFonts w:asciiTheme="minorHAnsi" w:hAnsiTheme="minorHAnsi"/>
                <w:szCs w:val="23"/>
              </w:rPr>
            </w:pPr>
            <w:r w:rsidRPr="004D3B47">
              <w:t>35</w:t>
            </w:r>
          </w:p>
        </w:tc>
        <w:tc>
          <w:tcPr>
            <w:tcW w:w="993" w:type="dxa"/>
            <w:tcBorders>
              <w:top w:val="nil"/>
              <w:left w:val="nil"/>
              <w:bottom w:val="nil"/>
              <w:right w:val="single" w:sz="4" w:space="0" w:color="auto"/>
            </w:tcBorders>
            <w:shd w:val="clear" w:color="auto" w:fill="auto"/>
            <w:noWrap/>
          </w:tcPr>
          <w:p w14:paraId="1B077FAD" w14:textId="0D052E02" w:rsidR="00144A7E" w:rsidRPr="004D3B47" w:rsidRDefault="00144A7E" w:rsidP="00144A7E">
            <w:pPr>
              <w:jc w:val="right"/>
              <w:rPr>
                <w:rFonts w:asciiTheme="minorHAnsi" w:hAnsiTheme="minorHAnsi"/>
                <w:szCs w:val="23"/>
              </w:rPr>
            </w:pPr>
            <w:r w:rsidRPr="004D3B47">
              <w:t>89.7</w:t>
            </w:r>
          </w:p>
        </w:tc>
      </w:tr>
      <w:tr w:rsidR="004D3B47" w:rsidRPr="004D3B47" w14:paraId="627991F2" w14:textId="77777777" w:rsidTr="00D1642F">
        <w:trPr>
          <w:trHeight w:val="300"/>
        </w:trPr>
        <w:tc>
          <w:tcPr>
            <w:tcW w:w="2284" w:type="dxa"/>
            <w:tcBorders>
              <w:top w:val="nil"/>
              <w:left w:val="single" w:sz="4" w:space="0" w:color="auto"/>
              <w:bottom w:val="nil"/>
              <w:right w:val="nil"/>
            </w:tcBorders>
            <w:shd w:val="clear" w:color="auto" w:fill="auto"/>
            <w:noWrap/>
          </w:tcPr>
          <w:p w14:paraId="38F3FCE4" w14:textId="1AC2CA96" w:rsidR="00144A7E" w:rsidRPr="004D3B47" w:rsidRDefault="00144A7E" w:rsidP="00144A7E">
            <w:pPr>
              <w:keepNext/>
              <w:keepLines/>
              <w:rPr>
                <w:rFonts w:asciiTheme="minorHAnsi" w:hAnsiTheme="minorHAnsi"/>
                <w:szCs w:val="23"/>
              </w:rPr>
            </w:pPr>
            <w:r w:rsidRPr="004D3B47">
              <w:t>Northland</w:t>
            </w:r>
          </w:p>
        </w:tc>
        <w:tc>
          <w:tcPr>
            <w:tcW w:w="851" w:type="dxa"/>
            <w:tcBorders>
              <w:top w:val="nil"/>
              <w:left w:val="nil"/>
              <w:bottom w:val="nil"/>
              <w:right w:val="nil"/>
            </w:tcBorders>
            <w:shd w:val="clear" w:color="auto" w:fill="auto"/>
            <w:noWrap/>
          </w:tcPr>
          <w:p w14:paraId="0339886E" w14:textId="3DE29763" w:rsidR="00144A7E" w:rsidRPr="004D3B47" w:rsidRDefault="00144A7E" w:rsidP="00144A7E">
            <w:pPr>
              <w:jc w:val="right"/>
              <w:rPr>
                <w:rFonts w:asciiTheme="minorHAnsi" w:hAnsiTheme="minorHAnsi"/>
                <w:szCs w:val="23"/>
              </w:rPr>
            </w:pPr>
            <w:r w:rsidRPr="004D3B47">
              <w:t>13</w:t>
            </w:r>
          </w:p>
        </w:tc>
        <w:tc>
          <w:tcPr>
            <w:tcW w:w="992" w:type="dxa"/>
            <w:tcBorders>
              <w:top w:val="nil"/>
              <w:left w:val="nil"/>
              <w:bottom w:val="nil"/>
              <w:right w:val="nil"/>
            </w:tcBorders>
            <w:shd w:val="clear" w:color="auto" w:fill="auto"/>
            <w:noWrap/>
          </w:tcPr>
          <w:p w14:paraId="51339005" w14:textId="38D681F7" w:rsidR="00144A7E" w:rsidRPr="004D3B47" w:rsidRDefault="00144A7E" w:rsidP="00144A7E">
            <w:pPr>
              <w:jc w:val="right"/>
              <w:rPr>
                <w:rFonts w:asciiTheme="minorHAnsi" w:hAnsiTheme="minorHAnsi"/>
                <w:szCs w:val="23"/>
              </w:rPr>
            </w:pPr>
            <w:r w:rsidRPr="004D3B47">
              <w:t>72.2</w:t>
            </w:r>
          </w:p>
        </w:tc>
        <w:tc>
          <w:tcPr>
            <w:tcW w:w="709" w:type="dxa"/>
            <w:tcBorders>
              <w:top w:val="nil"/>
              <w:left w:val="nil"/>
              <w:bottom w:val="nil"/>
              <w:right w:val="nil"/>
            </w:tcBorders>
            <w:shd w:val="clear" w:color="auto" w:fill="auto"/>
            <w:noWrap/>
          </w:tcPr>
          <w:p w14:paraId="4228E22A" w14:textId="1844A1C5" w:rsidR="00144A7E" w:rsidRPr="004D3B47" w:rsidRDefault="00144A7E" w:rsidP="00144A7E">
            <w:pPr>
              <w:jc w:val="right"/>
              <w:rPr>
                <w:rFonts w:asciiTheme="minorHAnsi" w:hAnsiTheme="minorHAnsi"/>
                <w:szCs w:val="23"/>
              </w:rPr>
            </w:pPr>
            <w:r w:rsidRPr="004D3B47">
              <w:t>1</w:t>
            </w:r>
          </w:p>
        </w:tc>
        <w:tc>
          <w:tcPr>
            <w:tcW w:w="992" w:type="dxa"/>
            <w:tcBorders>
              <w:top w:val="nil"/>
              <w:left w:val="nil"/>
              <w:bottom w:val="nil"/>
              <w:right w:val="nil"/>
            </w:tcBorders>
            <w:shd w:val="clear" w:color="auto" w:fill="auto"/>
            <w:noWrap/>
          </w:tcPr>
          <w:p w14:paraId="357947A4" w14:textId="1BFECF85" w:rsidR="00144A7E" w:rsidRPr="004D3B47" w:rsidRDefault="00144A7E" w:rsidP="00144A7E">
            <w:pPr>
              <w:jc w:val="right"/>
              <w:rPr>
                <w:rFonts w:asciiTheme="minorHAnsi" w:hAnsiTheme="minorHAnsi"/>
                <w:szCs w:val="23"/>
              </w:rPr>
            </w:pPr>
            <w:r w:rsidRPr="004D3B47">
              <w:t>50.0</w:t>
            </w:r>
          </w:p>
        </w:tc>
        <w:tc>
          <w:tcPr>
            <w:tcW w:w="851" w:type="dxa"/>
            <w:tcBorders>
              <w:top w:val="nil"/>
              <w:left w:val="nil"/>
              <w:bottom w:val="nil"/>
              <w:right w:val="nil"/>
            </w:tcBorders>
            <w:shd w:val="clear" w:color="auto" w:fill="auto"/>
            <w:noWrap/>
          </w:tcPr>
          <w:p w14:paraId="08BE2504" w14:textId="196BE9B3" w:rsidR="00144A7E" w:rsidRPr="004D3B47" w:rsidRDefault="00144A7E" w:rsidP="00144A7E">
            <w:pPr>
              <w:jc w:val="right"/>
              <w:rPr>
                <w:rFonts w:asciiTheme="minorHAnsi" w:hAnsiTheme="minorHAnsi"/>
                <w:szCs w:val="23"/>
              </w:rPr>
            </w:pPr>
            <w:r w:rsidRPr="004D3B47">
              <w:t>1</w:t>
            </w:r>
          </w:p>
        </w:tc>
        <w:tc>
          <w:tcPr>
            <w:tcW w:w="992" w:type="dxa"/>
            <w:tcBorders>
              <w:top w:val="nil"/>
              <w:left w:val="nil"/>
              <w:bottom w:val="nil"/>
              <w:right w:val="nil"/>
            </w:tcBorders>
            <w:shd w:val="clear" w:color="auto" w:fill="auto"/>
            <w:noWrap/>
          </w:tcPr>
          <w:p w14:paraId="019EB40B" w14:textId="5BF13D56" w:rsidR="00144A7E" w:rsidRPr="004D3B47" w:rsidRDefault="00144A7E" w:rsidP="00144A7E">
            <w:pPr>
              <w:jc w:val="right"/>
              <w:rPr>
                <w:rFonts w:asciiTheme="minorHAnsi" w:hAnsiTheme="minorHAnsi"/>
                <w:szCs w:val="23"/>
              </w:rPr>
            </w:pPr>
            <w:r w:rsidRPr="004D3B47">
              <w:t>33.3</w:t>
            </w:r>
          </w:p>
        </w:tc>
        <w:tc>
          <w:tcPr>
            <w:tcW w:w="850" w:type="dxa"/>
            <w:tcBorders>
              <w:top w:val="nil"/>
              <w:left w:val="nil"/>
              <w:bottom w:val="nil"/>
              <w:right w:val="nil"/>
            </w:tcBorders>
            <w:shd w:val="clear" w:color="auto" w:fill="auto"/>
            <w:noWrap/>
          </w:tcPr>
          <w:p w14:paraId="406DB634" w14:textId="50CAE6C1" w:rsidR="00144A7E" w:rsidRPr="004D3B47" w:rsidRDefault="00144A7E" w:rsidP="00144A7E">
            <w:pPr>
              <w:jc w:val="right"/>
              <w:rPr>
                <w:rFonts w:asciiTheme="minorHAnsi" w:hAnsiTheme="minorHAnsi"/>
                <w:szCs w:val="23"/>
              </w:rPr>
            </w:pPr>
            <w:r w:rsidRPr="004D3B47">
              <w:t>25</w:t>
            </w:r>
          </w:p>
        </w:tc>
        <w:tc>
          <w:tcPr>
            <w:tcW w:w="993" w:type="dxa"/>
            <w:tcBorders>
              <w:top w:val="nil"/>
              <w:left w:val="nil"/>
              <w:bottom w:val="nil"/>
              <w:right w:val="single" w:sz="4" w:space="0" w:color="auto"/>
            </w:tcBorders>
            <w:shd w:val="clear" w:color="auto" w:fill="auto"/>
            <w:noWrap/>
          </w:tcPr>
          <w:p w14:paraId="4BF3C92D" w14:textId="13036424" w:rsidR="00144A7E" w:rsidRPr="004D3B47" w:rsidRDefault="00144A7E" w:rsidP="00144A7E">
            <w:pPr>
              <w:jc w:val="right"/>
              <w:rPr>
                <w:rFonts w:asciiTheme="minorHAnsi" w:hAnsiTheme="minorHAnsi"/>
                <w:szCs w:val="23"/>
              </w:rPr>
            </w:pPr>
            <w:r w:rsidRPr="004D3B47">
              <w:t>78.1</w:t>
            </w:r>
          </w:p>
        </w:tc>
      </w:tr>
      <w:tr w:rsidR="004D3B47" w:rsidRPr="004D3B47" w14:paraId="2832D99A" w14:textId="77777777" w:rsidTr="00D1642F">
        <w:trPr>
          <w:trHeight w:val="300"/>
        </w:trPr>
        <w:tc>
          <w:tcPr>
            <w:tcW w:w="2284" w:type="dxa"/>
            <w:tcBorders>
              <w:top w:val="nil"/>
              <w:left w:val="single" w:sz="4" w:space="0" w:color="auto"/>
              <w:bottom w:val="nil"/>
              <w:right w:val="nil"/>
            </w:tcBorders>
            <w:shd w:val="clear" w:color="auto" w:fill="auto"/>
            <w:noWrap/>
          </w:tcPr>
          <w:p w14:paraId="6CE0DF81" w14:textId="2AE1F3D6" w:rsidR="00144A7E" w:rsidRPr="004D3B47" w:rsidRDefault="00144A7E" w:rsidP="00144A7E">
            <w:pPr>
              <w:keepNext/>
              <w:keepLines/>
              <w:rPr>
                <w:rFonts w:asciiTheme="minorHAnsi" w:hAnsiTheme="minorHAnsi"/>
                <w:szCs w:val="23"/>
              </w:rPr>
            </w:pPr>
            <w:r w:rsidRPr="004D3B47">
              <w:t>South Canterbury</w:t>
            </w:r>
          </w:p>
        </w:tc>
        <w:tc>
          <w:tcPr>
            <w:tcW w:w="851" w:type="dxa"/>
            <w:tcBorders>
              <w:top w:val="nil"/>
              <w:left w:val="nil"/>
              <w:bottom w:val="nil"/>
              <w:right w:val="nil"/>
            </w:tcBorders>
            <w:shd w:val="clear" w:color="auto" w:fill="auto"/>
            <w:noWrap/>
          </w:tcPr>
          <w:p w14:paraId="09EB5BF7" w14:textId="39542B2A" w:rsidR="00144A7E" w:rsidRPr="004D3B47" w:rsidRDefault="00144A7E" w:rsidP="00144A7E">
            <w:pPr>
              <w:jc w:val="right"/>
              <w:rPr>
                <w:rFonts w:asciiTheme="minorHAnsi" w:hAnsiTheme="minorHAnsi"/>
                <w:szCs w:val="23"/>
              </w:rPr>
            </w:pPr>
            <w:r w:rsidRPr="004D3B47">
              <w:t>1</w:t>
            </w:r>
          </w:p>
        </w:tc>
        <w:tc>
          <w:tcPr>
            <w:tcW w:w="992" w:type="dxa"/>
            <w:tcBorders>
              <w:top w:val="nil"/>
              <w:left w:val="nil"/>
              <w:bottom w:val="nil"/>
              <w:right w:val="nil"/>
            </w:tcBorders>
            <w:shd w:val="clear" w:color="auto" w:fill="auto"/>
            <w:noWrap/>
          </w:tcPr>
          <w:p w14:paraId="2533CF33" w14:textId="6D08BC9A" w:rsidR="00144A7E" w:rsidRPr="004D3B47" w:rsidRDefault="00144A7E" w:rsidP="00144A7E">
            <w:pPr>
              <w:jc w:val="right"/>
              <w:rPr>
                <w:rFonts w:asciiTheme="minorHAnsi" w:hAnsiTheme="minorHAnsi"/>
                <w:szCs w:val="23"/>
              </w:rPr>
            </w:pPr>
            <w:r w:rsidRPr="004D3B47">
              <w:t>100.0</w:t>
            </w:r>
          </w:p>
        </w:tc>
        <w:tc>
          <w:tcPr>
            <w:tcW w:w="709" w:type="dxa"/>
            <w:tcBorders>
              <w:top w:val="nil"/>
              <w:left w:val="nil"/>
              <w:bottom w:val="nil"/>
              <w:right w:val="nil"/>
            </w:tcBorders>
            <w:shd w:val="clear" w:color="auto" w:fill="auto"/>
            <w:noWrap/>
          </w:tcPr>
          <w:p w14:paraId="4FA0A168" w14:textId="033851B1" w:rsidR="00144A7E" w:rsidRPr="004D3B47" w:rsidRDefault="00144A7E" w:rsidP="00144A7E">
            <w:pPr>
              <w:jc w:val="right"/>
              <w:rPr>
                <w:rFonts w:asciiTheme="minorHAnsi" w:hAnsiTheme="minorHAnsi"/>
                <w:szCs w:val="23"/>
              </w:rPr>
            </w:pPr>
            <w:r w:rsidRPr="004D3B47">
              <w:t>-</w:t>
            </w:r>
          </w:p>
        </w:tc>
        <w:tc>
          <w:tcPr>
            <w:tcW w:w="992" w:type="dxa"/>
            <w:tcBorders>
              <w:top w:val="nil"/>
              <w:left w:val="nil"/>
              <w:bottom w:val="nil"/>
              <w:right w:val="nil"/>
            </w:tcBorders>
            <w:shd w:val="clear" w:color="auto" w:fill="auto"/>
            <w:noWrap/>
          </w:tcPr>
          <w:p w14:paraId="605CF05D" w14:textId="22A29C97" w:rsidR="00144A7E" w:rsidRPr="004D3B47" w:rsidRDefault="00144A7E" w:rsidP="00144A7E">
            <w:pPr>
              <w:jc w:val="right"/>
              <w:rPr>
                <w:rFonts w:asciiTheme="minorHAnsi" w:hAnsiTheme="minorHAnsi"/>
                <w:szCs w:val="23"/>
              </w:rPr>
            </w:pPr>
            <w:r w:rsidRPr="004D3B47">
              <w:t>-</w:t>
            </w:r>
          </w:p>
        </w:tc>
        <w:tc>
          <w:tcPr>
            <w:tcW w:w="851" w:type="dxa"/>
            <w:tcBorders>
              <w:top w:val="nil"/>
              <w:left w:val="nil"/>
              <w:bottom w:val="nil"/>
              <w:right w:val="nil"/>
            </w:tcBorders>
            <w:shd w:val="clear" w:color="auto" w:fill="auto"/>
            <w:noWrap/>
          </w:tcPr>
          <w:p w14:paraId="687E1AF7" w14:textId="535E038E" w:rsidR="00144A7E" w:rsidRPr="004D3B47" w:rsidRDefault="00144A7E" w:rsidP="00144A7E">
            <w:pPr>
              <w:jc w:val="right"/>
              <w:rPr>
                <w:rFonts w:asciiTheme="minorHAnsi" w:hAnsiTheme="minorHAnsi"/>
                <w:szCs w:val="23"/>
              </w:rPr>
            </w:pPr>
            <w:r w:rsidRPr="004D3B47">
              <w:t>-</w:t>
            </w:r>
          </w:p>
        </w:tc>
        <w:tc>
          <w:tcPr>
            <w:tcW w:w="992" w:type="dxa"/>
            <w:tcBorders>
              <w:top w:val="nil"/>
              <w:left w:val="nil"/>
              <w:bottom w:val="nil"/>
              <w:right w:val="nil"/>
            </w:tcBorders>
            <w:shd w:val="clear" w:color="auto" w:fill="auto"/>
            <w:noWrap/>
          </w:tcPr>
          <w:p w14:paraId="48DD673F" w14:textId="58BB3FFE" w:rsidR="00144A7E" w:rsidRPr="004D3B47" w:rsidRDefault="00144A7E" w:rsidP="00144A7E">
            <w:pPr>
              <w:jc w:val="right"/>
              <w:rPr>
                <w:rFonts w:asciiTheme="minorHAnsi" w:hAnsiTheme="minorHAnsi"/>
                <w:szCs w:val="23"/>
              </w:rPr>
            </w:pPr>
            <w:r w:rsidRPr="004D3B47">
              <w:t>-</w:t>
            </w:r>
          </w:p>
        </w:tc>
        <w:tc>
          <w:tcPr>
            <w:tcW w:w="850" w:type="dxa"/>
            <w:tcBorders>
              <w:top w:val="nil"/>
              <w:left w:val="nil"/>
              <w:bottom w:val="nil"/>
              <w:right w:val="nil"/>
            </w:tcBorders>
            <w:shd w:val="clear" w:color="auto" w:fill="auto"/>
            <w:noWrap/>
          </w:tcPr>
          <w:p w14:paraId="70CEBCD7" w14:textId="2292D236" w:rsidR="00144A7E" w:rsidRPr="004D3B47" w:rsidRDefault="00144A7E" w:rsidP="00144A7E">
            <w:pPr>
              <w:jc w:val="right"/>
              <w:rPr>
                <w:rFonts w:asciiTheme="minorHAnsi" w:hAnsiTheme="minorHAnsi"/>
                <w:szCs w:val="23"/>
              </w:rPr>
            </w:pPr>
            <w:r w:rsidRPr="004D3B47">
              <w:t>14</w:t>
            </w:r>
          </w:p>
        </w:tc>
        <w:tc>
          <w:tcPr>
            <w:tcW w:w="993" w:type="dxa"/>
            <w:tcBorders>
              <w:top w:val="nil"/>
              <w:left w:val="nil"/>
              <w:bottom w:val="nil"/>
              <w:right w:val="single" w:sz="4" w:space="0" w:color="auto"/>
            </w:tcBorders>
            <w:shd w:val="clear" w:color="auto" w:fill="auto"/>
            <w:noWrap/>
          </w:tcPr>
          <w:p w14:paraId="462F85F5" w14:textId="40DD2235" w:rsidR="00144A7E" w:rsidRPr="004D3B47" w:rsidRDefault="00144A7E" w:rsidP="00144A7E">
            <w:pPr>
              <w:jc w:val="right"/>
              <w:rPr>
                <w:rFonts w:asciiTheme="minorHAnsi" w:hAnsiTheme="minorHAnsi"/>
                <w:szCs w:val="23"/>
              </w:rPr>
            </w:pPr>
            <w:r w:rsidRPr="004D3B47">
              <w:t>87.5</w:t>
            </w:r>
          </w:p>
        </w:tc>
      </w:tr>
      <w:tr w:rsidR="004D3B47" w:rsidRPr="004D3B47" w14:paraId="51842E0D" w14:textId="77777777" w:rsidTr="00D1642F">
        <w:trPr>
          <w:trHeight w:val="300"/>
        </w:trPr>
        <w:tc>
          <w:tcPr>
            <w:tcW w:w="2284" w:type="dxa"/>
            <w:tcBorders>
              <w:top w:val="nil"/>
              <w:left w:val="single" w:sz="4" w:space="0" w:color="auto"/>
              <w:bottom w:val="nil"/>
              <w:right w:val="nil"/>
            </w:tcBorders>
            <w:shd w:val="clear" w:color="auto" w:fill="auto"/>
            <w:noWrap/>
          </w:tcPr>
          <w:p w14:paraId="41D2BB5E" w14:textId="7E763307" w:rsidR="00144A7E" w:rsidRPr="004D3B47" w:rsidRDefault="00144A7E" w:rsidP="00144A7E">
            <w:pPr>
              <w:keepNext/>
              <w:keepLines/>
              <w:rPr>
                <w:rFonts w:asciiTheme="minorHAnsi" w:hAnsiTheme="minorHAnsi"/>
                <w:szCs w:val="23"/>
              </w:rPr>
            </w:pPr>
            <w:r w:rsidRPr="004D3B47">
              <w:t>Southern</w:t>
            </w:r>
          </w:p>
        </w:tc>
        <w:tc>
          <w:tcPr>
            <w:tcW w:w="851" w:type="dxa"/>
            <w:tcBorders>
              <w:top w:val="nil"/>
              <w:left w:val="nil"/>
              <w:bottom w:val="nil"/>
              <w:right w:val="nil"/>
            </w:tcBorders>
            <w:shd w:val="clear" w:color="auto" w:fill="auto"/>
            <w:noWrap/>
          </w:tcPr>
          <w:p w14:paraId="4C6AD77F" w14:textId="17908357" w:rsidR="00144A7E" w:rsidRPr="004D3B47" w:rsidRDefault="00144A7E" w:rsidP="00144A7E">
            <w:pPr>
              <w:jc w:val="right"/>
              <w:rPr>
                <w:rFonts w:asciiTheme="minorHAnsi" w:hAnsiTheme="minorHAnsi"/>
                <w:szCs w:val="23"/>
              </w:rPr>
            </w:pPr>
            <w:r w:rsidRPr="004D3B47">
              <w:t>10</w:t>
            </w:r>
          </w:p>
        </w:tc>
        <w:tc>
          <w:tcPr>
            <w:tcW w:w="992" w:type="dxa"/>
            <w:tcBorders>
              <w:top w:val="nil"/>
              <w:left w:val="nil"/>
              <w:bottom w:val="nil"/>
              <w:right w:val="nil"/>
            </w:tcBorders>
            <w:shd w:val="clear" w:color="auto" w:fill="auto"/>
            <w:noWrap/>
          </w:tcPr>
          <w:p w14:paraId="39D9EE84" w14:textId="1E0B5462" w:rsidR="00144A7E" w:rsidRPr="004D3B47" w:rsidRDefault="00144A7E" w:rsidP="00144A7E">
            <w:pPr>
              <w:jc w:val="right"/>
              <w:rPr>
                <w:rFonts w:asciiTheme="minorHAnsi" w:hAnsiTheme="minorHAnsi"/>
                <w:szCs w:val="23"/>
              </w:rPr>
            </w:pPr>
            <w:r w:rsidRPr="004D3B47">
              <w:t>76.9</w:t>
            </w:r>
          </w:p>
        </w:tc>
        <w:tc>
          <w:tcPr>
            <w:tcW w:w="709" w:type="dxa"/>
            <w:tcBorders>
              <w:top w:val="nil"/>
              <w:left w:val="nil"/>
              <w:bottom w:val="nil"/>
              <w:right w:val="nil"/>
            </w:tcBorders>
            <w:shd w:val="clear" w:color="auto" w:fill="auto"/>
            <w:noWrap/>
          </w:tcPr>
          <w:p w14:paraId="78A00D73" w14:textId="33B0FAC9" w:rsidR="00144A7E" w:rsidRPr="004D3B47" w:rsidRDefault="00144A7E" w:rsidP="00144A7E">
            <w:pPr>
              <w:jc w:val="right"/>
              <w:rPr>
                <w:rFonts w:asciiTheme="minorHAnsi" w:hAnsiTheme="minorHAnsi"/>
                <w:szCs w:val="23"/>
              </w:rPr>
            </w:pPr>
            <w:r w:rsidRPr="004D3B47">
              <w:t>2</w:t>
            </w:r>
          </w:p>
        </w:tc>
        <w:tc>
          <w:tcPr>
            <w:tcW w:w="992" w:type="dxa"/>
            <w:tcBorders>
              <w:top w:val="nil"/>
              <w:left w:val="nil"/>
              <w:bottom w:val="nil"/>
              <w:right w:val="nil"/>
            </w:tcBorders>
            <w:shd w:val="clear" w:color="auto" w:fill="auto"/>
            <w:noWrap/>
          </w:tcPr>
          <w:p w14:paraId="2F30EA44" w14:textId="2791B9ED" w:rsidR="00144A7E" w:rsidRPr="004D3B47" w:rsidRDefault="00144A7E" w:rsidP="00144A7E">
            <w:pPr>
              <w:jc w:val="right"/>
              <w:rPr>
                <w:rFonts w:asciiTheme="minorHAnsi" w:hAnsiTheme="minorHAnsi"/>
                <w:szCs w:val="23"/>
              </w:rPr>
            </w:pPr>
            <w:r w:rsidRPr="004D3B47">
              <w:t>66.7</w:t>
            </w:r>
          </w:p>
        </w:tc>
        <w:tc>
          <w:tcPr>
            <w:tcW w:w="851" w:type="dxa"/>
            <w:tcBorders>
              <w:top w:val="nil"/>
              <w:left w:val="nil"/>
              <w:bottom w:val="nil"/>
              <w:right w:val="nil"/>
            </w:tcBorders>
            <w:shd w:val="clear" w:color="auto" w:fill="auto"/>
            <w:noWrap/>
          </w:tcPr>
          <w:p w14:paraId="0298055A" w14:textId="1C9688D3" w:rsidR="00144A7E" w:rsidRPr="004D3B47" w:rsidRDefault="00144A7E" w:rsidP="00144A7E">
            <w:pPr>
              <w:jc w:val="right"/>
              <w:rPr>
                <w:rFonts w:asciiTheme="minorHAnsi" w:hAnsiTheme="minorHAnsi"/>
                <w:szCs w:val="23"/>
              </w:rPr>
            </w:pPr>
            <w:r w:rsidRPr="004D3B47">
              <w:t>6</w:t>
            </w:r>
          </w:p>
        </w:tc>
        <w:tc>
          <w:tcPr>
            <w:tcW w:w="992" w:type="dxa"/>
            <w:tcBorders>
              <w:top w:val="nil"/>
              <w:left w:val="nil"/>
              <w:bottom w:val="nil"/>
              <w:right w:val="nil"/>
            </w:tcBorders>
            <w:shd w:val="clear" w:color="auto" w:fill="auto"/>
            <w:noWrap/>
          </w:tcPr>
          <w:p w14:paraId="1D120E96" w14:textId="1C774413" w:rsidR="00144A7E" w:rsidRPr="004D3B47" w:rsidRDefault="00144A7E" w:rsidP="00144A7E">
            <w:pPr>
              <w:jc w:val="right"/>
              <w:rPr>
                <w:rFonts w:asciiTheme="minorHAnsi" w:hAnsiTheme="minorHAnsi"/>
                <w:szCs w:val="23"/>
              </w:rPr>
            </w:pPr>
            <w:r w:rsidRPr="004D3B47">
              <w:t>66.7</w:t>
            </w:r>
          </w:p>
        </w:tc>
        <w:tc>
          <w:tcPr>
            <w:tcW w:w="850" w:type="dxa"/>
            <w:tcBorders>
              <w:top w:val="nil"/>
              <w:left w:val="nil"/>
              <w:bottom w:val="nil"/>
              <w:right w:val="nil"/>
            </w:tcBorders>
            <w:shd w:val="clear" w:color="auto" w:fill="auto"/>
            <w:noWrap/>
          </w:tcPr>
          <w:p w14:paraId="58C64F82" w14:textId="267B4EEB" w:rsidR="00144A7E" w:rsidRPr="004D3B47" w:rsidRDefault="00144A7E" w:rsidP="00144A7E">
            <w:pPr>
              <w:jc w:val="right"/>
              <w:rPr>
                <w:rFonts w:asciiTheme="minorHAnsi" w:hAnsiTheme="minorHAnsi"/>
                <w:szCs w:val="23"/>
              </w:rPr>
            </w:pPr>
            <w:r w:rsidRPr="004D3B47">
              <w:t>92</w:t>
            </w:r>
          </w:p>
        </w:tc>
        <w:tc>
          <w:tcPr>
            <w:tcW w:w="993" w:type="dxa"/>
            <w:tcBorders>
              <w:top w:val="nil"/>
              <w:left w:val="nil"/>
              <w:bottom w:val="nil"/>
              <w:right w:val="single" w:sz="4" w:space="0" w:color="auto"/>
            </w:tcBorders>
            <w:shd w:val="clear" w:color="auto" w:fill="auto"/>
            <w:noWrap/>
          </w:tcPr>
          <w:p w14:paraId="4AE515DA" w14:textId="638F41D2" w:rsidR="00144A7E" w:rsidRPr="004D3B47" w:rsidRDefault="00144A7E" w:rsidP="00144A7E">
            <w:pPr>
              <w:jc w:val="right"/>
              <w:rPr>
                <w:rFonts w:asciiTheme="minorHAnsi" w:hAnsiTheme="minorHAnsi"/>
                <w:szCs w:val="23"/>
              </w:rPr>
            </w:pPr>
            <w:r w:rsidRPr="004D3B47">
              <w:t>88.5</w:t>
            </w:r>
          </w:p>
        </w:tc>
      </w:tr>
      <w:tr w:rsidR="004D3B47" w:rsidRPr="004D3B47" w14:paraId="22BFA330" w14:textId="77777777" w:rsidTr="00D1642F">
        <w:trPr>
          <w:trHeight w:val="300"/>
        </w:trPr>
        <w:tc>
          <w:tcPr>
            <w:tcW w:w="2284" w:type="dxa"/>
            <w:tcBorders>
              <w:top w:val="nil"/>
              <w:left w:val="single" w:sz="4" w:space="0" w:color="auto"/>
              <w:bottom w:val="nil"/>
              <w:right w:val="nil"/>
            </w:tcBorders>
            <w:shd w:val="clear" w:color="auto" w:fill="auto"/>
            <w:noWrap/>
          </w:tcPr>
          <w:p w14:paraId="56E78B1A" w14:textId="09DCF4D4" w:rsidR="00144A7E" w:rsidRPr="004D3B47" w:rsidRDefault="00144A7E" w:rsidP="00144A7E">
            <w:pPr>
              <w:keepNext/>
              <w:keepLines/>
              <w:rPr>
                <w:rFonts w:asciiTheme="minorHAnsi" w:hAnsiTheme="minorHAnsi"/>
                <w:szCs w:val="23"/>
              </w:rPr>
            </w:pPr>
            <w:r w:rsidRPr="004D3B47">
              <w:t>Tairawhiti</w:t>
            </w:r>
          </w:p>
        </w:tc>
        <w:tc>
          <w:tcPr>
            <w:tcW w:w="851" w:type="dxa"/>
            <w:tcBorders>
              <w:top w:val="nil"/>
              <w:left w:val="nil"/>
              <w:bottom w:val="nil"/>
              <w:right w:val="nil"/>
            </w:tcBorders>
            <w:shd w:val="clear" w:color="auto" w:fill="auto"/>
            <w:noWrap/>
          </w:tcPr>
          <w:p w14:paraId="0BD0513F" w14:textId="7CA90CD4" w:rsidR="00144A7E" w:rsidRPr="004D3B47" w:rsidRDefault="00144A7E" w:rsidP="00144A7E">
            <w:pPr>
              <w:jc w:val="right"/>
              <w:rPr>
                <w:rFonts w:asciiTheme="minorHAnsi" w:hAnsiTheme="minorHAnsi"/>
                <w:szCs w:val="23"/>
              </w:rPr>
            </w:pPr>
            <w:r w:rsidRPr="004D3B47">
              <w:t>15</w:t>
            </w:r>
          </w:p>
        </w:tc>
        <w:tc>
          <w:tcPr>
            <w:tcW w:w="992" w:type="dxa"/>
            <w:tcBorders>
              <w:top w:val="nil"/>
              <w:left w:val="nil"/>
              <w:bottom w:val="nil"/>
              <w:right w:val="nil"/>
            </w:tcBorders>
            <w:shd w:val="clear" w:color="auto" w:fill="auto"/>
            <w:noWrap/>
          </w:tcPr>
          <w:p w14:paraId="51C98779" w14:textId="412A7EBB" w:rsidR="00144A7E" w:rsidRPr="004D3B47" w:rsidRDefault="00144A7E" w:rsidP="00144A7E">
            <w:pPr>
              <w:jc w:val="right"/>
              <w:rPr>
                <w:rFonts w:asciiTheme="minorHAnsi" w:hAnsiTheme="minorHAnsi"/>
                <w:szCs w:val="23"/>
              </w:rPr>
            </w:pPr>
            <w:r w:rsidRPr="004D3B47">
              <w:t>93.8</w:t>
            </w:r>
          </w:p>
        </w:tc>
        <w:tc>
          <w:tcPr>
            <w:tcW w:w="709" w:type="dxa"/>
            <w:tcBorders>
              <w:top w:val="nil"/>
              <w:left w:val="nil"/>
              <w:bottom w:val="nil"/>
              <w:right w:val="nil"/>
            </w:tcBorders>
            <w:shd w:val="clear" w:color="auto" w:fill="auto"/>
            <w:noWrap/>
          </w:tcPr>
          <w:p w14:paraId="3B5EFF87" w14:textId="164C9FA2" w:rsidR="00144A7E" w:rsidRPr="004D3B47" w:rsidRDefault="00144A7E" w:rsidP="00144A7E">
            <w:pPr>
              <w:jc w:val="right"/>
              <w:rPr>
                <w:rFonts w:asciiTheme="minorHAnsi" w:hAnsiTheme="minorHAnsi"/>
                <w:szCs w:val="23"/>
              </w:rPr>
            </w:pPr>
            <w:r w:rsidRPr="004D3B47">
              <w:t>-</w:t>
            </w:r>
          </w:p>
        </w:tc>
        <w:tc>
          <w:tcPr>
            <w:tcW w:w="992" w:type="dxa"/>
            <w:tcBorders>
              <w:top w:val="nil"/>
              <w:left w:val="nil"/>
              <w:bottom w:val="nil"/>
              <w:right w:val="nil"/>
            </w:tcBorders>
            <w:shd w:val="clear" w:color="auto" w:fill="auto"/>
            <w:noWrap/>
          </w:tcPr>
          <w:p w14:paraId="467DBE53" w14:textId="2891F84D" w:rsidR="00144A7E" w:rsidRPr="004D3B47" w:rsidRDefault="00144A7E" w:rsidP="00144A7E">
            <w:pPr>
              <w:jc w:val="right"/>
              <w:rPr>
                <w:rFonts w:asciiTheme="minorHAnsi" w:hAnsiTheme="minorHAnsi"/>
                <w:szCs w:val="23"/>
              </w:rPr>
            </w:pPr>
            <w:r w:rsidRPr="004D3B47">
              <w:t>-</w:t>
            </w:r>
          </w:p>
        </w:tc>
        <w:tc>
          <w:tcPr>
            <w:tcW w:w="851" w:type="dxa"/>
            <w:tcBorders>
              <w:top w:val="nil"/>
              <w:left w:val="nil"/>
              <w:bottom w:val="nil"/>
              <w:right w:val="nil"/>
            </w:tcBorders>
            <w:shd w:val="clear" w:color="auto" w:fill="auto"/>
            <w:noWrap/>
          </w:tcPr>
          <w:p w14:paraId="60FB5FA6" w14:textId="02EF77D8" w:rsidR="00144A7E" w:rsidRPr="004D3B47" w:rsidRDefault="00144A7E" w:rsidP="00144A7E">
            <w:pPr>
              <w:jc w:val="right"/>
              <w:rPr>
                <w:rFonts w:asciiTheme="minorHAnsi" w:hAnsiTheme="minorHAnsi"/>
                <w:szCs w:val="23"/>
              </w:rPr>
            </w:pPr>
            <w:r w:rsidRPr="004D3B47">
              <w:t>-</w:t>
            </w:r>
          </w:p>
        </w:tc>
        <w:tc>
          <w:tcPr>
            <w:tcW w:w="992" w:type="dxa"/>
            <w:tcBorders>
              <w:top w:val="nil"/>
              <w:left w:val="nil"/>
              <w:bottom w:val="nil"/>
              <w:right w:val="nil"/>
            </w:tcBorders>
            <w:shd w:val="clear" w:color="auto" w:fill="auto"/>
            <w:noWrap/>
          </w:tcPr>
          <w:p w14:paraId="269159EB" w14:textId="37D55317" w:rsidR="00144A7E" w:rsidRPr="004D3B47" w:rsidRDefault="00144A7E" w:rsidP="00144A7E">
            <w:pPr>
              <w:jc w:val="right"/>
              <w:rPr>
                <w:rFonts w:asciiTheme="minorHAnsi" w:hAnsiTheme="minorHAnsi"/>
                <w:szCs w:val="23"/>
              </w:rPr>
            </w:pPr>
            <w:r w:rsidRPr="004D3B47">
              <w:t>-</w:t>
            </w:r>
          </w:p>
        </w:tc>
        <w:tc>
          <w:tcPr>
            <w:tcW w:w="850" w:type="dxa"/>
            <w:tcBorders>
              <w:top w:val="nil"/>
              <w:left w:val="nil"/>
              <w:bottom w:val="nil"/>
              <w:right w:val="nil"/>
            </w:tcBorders>
            <w:shd w:val="clear" w:color="auto" w:fill="auto"/>
            <w:noWrap/>
          </w:tcPr>
          <w:p w14:paraId="31335474" w14:textId="0DE166FD" w:rsidR="00144A7E" w:rsidRPr="004D3B47" w:rsidRDefault="00144A7E" w:rsidP="00144A7E">
            <w:pPr>
              <w:jc w:val="right"/>
              <w:rPr>
                <w:rFonts w:asciiTheme="minorHAnsi" w:hAnsiTheme="minorHAnsi"/>
                <w:szCs w:val="23"/>
              </w:rPr>
            </w:pPr>
            <w:r w:rsidRPr="004D3B47">
              <w:t>7</w:t>
            </w:r>
          </w:p>
        </w:tc>
        <w:tc>
          <w:tcPr>
            <w:tcW w:w="993" w:type="dxa"/>
            <w:tcBorders>
              <w:top w:val="nil"/>
              <w:left w:val="nil"/>
              <w:bottom w:val="nil"/>
              <w:right w:val="single" w:sz="4" w:space="0" w:color="auto"/>
            </w:tcBorders>
            <w:shd w:val="clear" w:color="auto" w:fill="auto"/>
            <w:noWrap/>
          </w:tcPr>
          <w:p w14:paraId="193BB5F1" w14:textId="66CEF540" w:rsidR="00144A7E" w:rsidRPr="004D3B47" w:rsidRDefault="00144A7E" w:rsidP="00144A7E">
            <w:pPr>
              <w:jc w:val="right"/>
              <w:rPr>
                <w:rFonts w:asciiTheme="minorHAnsi" w:hAnsiTheme="minorHAnsi"/>
                <w:szCs w:val="23"/>
              </w:rPr>
            </w:pPr>
            <w:r w:rsidRPr="004D3B47">
              <w:t>58.3</w:t>
            </w:r>
          </w:p>
        </w:tc>
      </w:tr>
      <w:tr w:rsidR="004D3B47" w:rsidRPr="004D3B47" w14:paraId="7FFB46EA" w14:textId="77777777" w:rsidTr="00D1642F">
        <w:trPr>
          <w:trHeight w:val="300"/>
        </w:trPr>
        <w:tc>
          <w:tcPr>
            <w:tcW w:w="2284" w:type="dxa"/>
            <w:tcBorders>
              <w:top w:val="nil"/>
              <w:left w:val="single" w:sz="4" w:space="0" w:color="auto"/>
              <w:bottom w:val="nil"/>
              <w:right w:val="nil"/>
            </w:tcBorders>
            <w:shd w:val="clear" w:color="auto" w:fill="auto"/>
            <w:noWrap/>
          </w:tcPr>
          <w:p w14:paraId="2CE42A9A" w14:textId="161785A0" w:rsidR="00144A7E" w:rsidRPr="004D3B47" w:rsidRDefault="00144A7E" w:rsidP="00144A7E">
            <w:pPr>
              <w:keepNext/>
              <w:keepLines/>
              <w:rPr>
                <w:rFonts w:asciiTheme="minorHAnsi" w:hAnsiTheme="minorHAnsi"/>
                <w:szCs w:val="23"/>
              </w:rPr>
            </w:pPr>
            <w:r w:rsidRPr="004D3B47">
              <w:t>Taranaki</w:t>
            </w:r>
          </w:p>
        </w:tc>
        <w:tc>
          <w:tcPr>
            <w:tcW w:w="851" w:type="dxa"/>
            <w:tcBorders>
              <w:top w:val="nil"/>
              <w:left w:val="nil"/>
              <w:bottom w:val="nil"/>
              <w:right w:val="nil"/>
            </w:tcBorders>
            <w:shd w:val="clear" w:color="auto" w:fill="auto"/>
            <w:noWrap/>
          </w:tcPr>
          <w:p w14:paraId="48431855" w14:textId="1F6DFED4" w:rsidR="00144A7E" w:rsidRPr="004D3B47" w:rsidRDefault="00144A7E" w:rsidP="00144A7E">
            <w:pPr>
              <w:jc w:val="right"/>
              <w:rPr>
                <w:rFonts w:asciiTheme="minorHAnsi" w:hAnsiTheme="minorHAnsi"/>
                <w:szCs w:val="23"/>
              </w:rPr>
            </w:pPr>
            <w:r w:rsidRPr="004D3B47">
              <w:t>8</w:t>
            </w:r>
          </w:p>
        </w:tc>
        <w:tc>
          <w:tcPr>
            <w:tcW w:w="992" w:type="dxa"/>
            <w:tcBorders>
              <w:top w:val="nil"/>
              <w:left w:val="nil"/>
              <w:bottom w:val="nil"/>
              <w:right w:val="nil"/>
            </w:tcBorders>
            <w:shd w:val="clear" w:color="auto" w:fill="auto"/>
            <w:noWrap/>
          </w:tcPr>
          <w:p w14:paraId="51094C2B" w14:textId="79E26375" w:rsidR="00144A7E" w:rsidRPr="004D3B47" w:rsidRDefault="00144A7E" w:rsidP="00144A7E">
            <w:pPr>
              <w:jc w:val="right"/>
              <w:rPr>
                <w:rFonts w:asciiTheme="minorHAnsi" w:hAnsiTheme="minorHAnsi"/>
                <w:szCs w:val="23"/>
              </w:rPr>
            </w:pPr>
            <w:r w:rsidRPr="004D3B47">
              <w:t>100.0</w:t>
            </w:r>
          </w:p>
        </w:tc>
        <w:tc>
          <w:tcPr>
            <w:tcW w:w="709" w:type="dxa"/>
            <w:tcBorders>
              <w:top w:val="nil"/>
              <w:left w:val="nil"/>
              <w:bottom w:val="nil"/>
              <w:right w:val="nil"/>
            </w:tcBorders>
            <w:shd w:val="clear" w:color="auto" w:fill="auto"/>
            <w:noWrap/>
          </w:tcPr>
          <w:p w14:paraId="6CBBFEE9" w14:textId="7D0E7536" w:rsidR="00144A7E" w:rsidRPr="004D3B47" w:rsidRDefault="00144A7E" w:rsidP="00144A7E">
            <w:pPr>
              <w:jc w:val="right"/>
              <w:rPr>
                <w:rFonts w:asciiTheme="minorHAnsi" w:hAnsiTheme="minorHAnsi"/>
                <w:szCs w:val="23"/>
              </w:rPr>
            </w:pPr>
            <w:r w:rsidRPr="004D3B47">
              <w:t>-</w:t>
            </w:r>
          </w:p>
        </w:tc>
        <w:tc>
          <w:tcPr>
            <w:tcW w:w="992" w:type="dxa"/>
            <w:tcBorders>
              <w:top w:val="nil"/>
              <w:left w:val="nil"/>
              <w:bottom w:val="nil"/>
              <w:right w:val="nil"/>
            </w:tcBorders>
            <w:shd w:val="clear" w:color="auto" w:fill="auto"/>
            <w:noWrap/>
          </w:tcPr>
          <w:p w14:paraId="032F2310" w14:textId="2EB3A69C" w:rsidR="00144A7E" w:rsidRPr="004D3B47" w:rsidRDefault="00144A7E" w:rsidP="00144A7E">
            <w:pPr>
              <w:jc w:val="right"/>
              <w:rPr>
                <w:rFonts w:asciiTheme="minorHAnsi" w:hAnsiTheme="minorHAnsi"/>
                <w:szCs w:val="23"/>
              </w:rPr>
            </w:pPr>
            <w:r w:rsidRPr="004D3B47">
              <w:t>-</w:t>
            </w:r>
          </w:p>
        </w:tc>
        <w:tc>
          <w:tcPr>
            <w:tcW w:w="851" w:type="dxa"/>
            <w:tcBorders>
              <w:top w:val="nil"/>
              <w:left w:val="nil"/>
              <w:bottom w:val="nil"/>
              <w:right w:val="nil"/>
            </w:tcBorders>
            <w:shd w:val="clear" w:color="auto" w:fill="auto"/>
            <w:noWrap/>
          </w:tcPr>
          <w:p w14:paraId="4260DE60" w14:textId="3D0B6A3E" w:rsidR="00144A7E" w:rsidRPr="004D3B47" w:rsidRDefault="00144A7E" w:rsidP="00144A7E">
            <w:pPr>
              <w:jc w:val="right"/>
              <w:rPr>
                <w:rFonts w:asciiTheme="minorHAnsi" w:hAnsiTheme="minorHAnsi"/>
                <w:szCs w:val="23"/>
              </w:rPr>
            </w:pPr>
            <w:r w:rsidRPr="004D3B47">
              <w:t>-</w:t>
            </w:r>
          </w:p>
        </w:tc>
        <w:tc>
          <w:tcPr>
            <w:tcW w:w="992" w:type="dxa"/>
            <w:tcBorders>
              <w:top w:val="nil"/>
              <w:left w:val="nil"/>
              <w:bottom w:val="nil"/>
              <w:right w:val="nil"/>
            </w:tcBorders>
            <w:shd w:val="clear" w:color="auto" w:fill="auto"/>
            <w:noWrap/>
          </w:tcPr>
          <w:p w14:paraId="193FE03F" w14:textId="79F78F82" w:rsidR="00144A7E" w:rsidRPr="004D3B47" w:rsidRDefault="00144A7E" w:rsidP="00144A7E">
            <w:pPr>
              <w:jc w:val="right"/>
              <w:rPr>
                <w:rFonts w:asciiTheme="minorHAnsi" w:hAnsiTheme="minorHAnsi"/>
                <w:szCs w:val="23"/>
              </w:rPr>
            </w:pPr>
            <w:r w:rsidRPr="004D3B47">
              <w:t>-</w:t>
            </w:r>
          </w:p>
        </w:tc>
        <w:tc>
          <w:tcPr>
            <w:tcW w:w="850" w:type="dxa"/>
            <w:tcBorders>
              <w:top w:val="nil"/>
              <w:left w:val="nil"/>
              <w:bottom w:val="nil"/>
              <w:right w:val="nil"/>
            </w:tcBorders>
            <w:shd w:val="clear" w:color="auto" w:fill="auto"/>
            <w:noWrap/>
          </w:tcPr>
          <w:p w14:paraId="428A936C" w14:textId="294956E7" w:rsidR="00144A7E" w:rsidRPr="004D3B47" w:rsidRDefault="00144A7E" w:rsidP="00144A7E">
            <w:pPr>
              <w:jc w:val="right"/>
              <w:rPr>
                <w:rFonts w:asciiTheme="minorHAnsi" w:hAnsiTheme="minorHAnsi"/>
                <w:szCs w:val="23"/>
              </w:rPr>
            </w:pPr>
            <w:r w:rsidRPr="004D3B47">
              <w:t>30</w:t>
            </w:r>
          </w:p>
        </w:tc>
        <w:tc>
          <w:tcPr>
            <w:tcW w:w="993" w:type="dxa"/>
            <w:tcBorders>
              <w:top w:val="nil"/>
              <w:left w:val="nil"/>
              <w:bottom w:val="nil"/>
              <w:right w:val="single" w:sz="4" w:space="0" w:color="auto"/>
            </w:tcBorders>
            <w:shd w:val="clear" w:color="auto" w:fill="auto"/>
            <w:noWrap/>
          </w:tcPr>
          <w:p w14:paraId="59467B76" w14:textId="7D97AC50" w:rsidR="00144A7E" w:rsidRPr="004D3B47" w:rsidRDefault="00144A7E" w:rsidP="00144A7E">
            <w:pPr>
              <w:jc w:val="right"/>
              <w:rPr>
                <w:rFonts w:asciiTheme="minorHAnsi" w:hAnsiTheme="minorHAnsi"/>
                <w:szCs w:val="23"/>
              </w:rPr>
            </w:pPr>
            <w:r w:rsidRPr="004D3B47">
              <w:t>83.3</w:t>
            </w:r>
          </w:p>
        </w:tc>
      </w:tr>
      <w:tr w:rsidR="004D3B47" w:rsidRPr="004D3B47" w14:paraId="751A6D44" w14:textId="77777777" w:rsidTr="00D1642F">
        <w:trPr>
          <w:trHeight w:val="300"/>
        </w:trPr>
        <w:tc>
          <w:tcPr>
            <w:tcW w:w="2284" w:type="dxa"/>
            <w:tcBorders>
              <w:top w:val="nil"/>
              <w:left w:val="single" w:sz="4" w:space="0" w:color="auto"/>
              <w:bottom w:val="nil"/>
              <w:right w:val="nil"/>
            </w:tcBorders>
            <w:shd w:val="clear" w:color="auto" w:fill="auto"/>
            <w:noWrap/>
          </w:tcPr>
          <w:p w14:paraId="65DC722C" w14:textId="3EBA7572" w:rsidR="00144A7E" w:rsidRPr="004D3B47" w:rsidRDefault="00144A7E" w:rsidP="00144A7E">
            <w:pPr>
              <w:keepNext/>
              <w:keepLines/>
              <w:rPr>
                <w:rFonts w:asciiTheme="minorHAnsi" w:hAnsiTheme="minorHAnsi"/>
                <w:szCs w:val="23"/>
              </w:rPr>
            </w:pPr>
            <w:r w:rsidRPr="004D3B47">
              <w:t>Waikato</w:t>
            </w:r>
          </w:p>
        </w:tc>
        <w:tc>
          <w:tcPr>
            <w:tcW w:w="851" w:type="dxa"/>
            <w:tcBorders>
              <w:top w:val="nil"/>
              <w:left w:val="nil"/>
              <w:bottom w:val="nil"/>
              <w:right w:val="nil"/>
            </w:tcBorders>
            <w:shd w:val="clear" w:color="auto" w:fill="auto"/>
            <w:noWrap/>
          </w:tcPr>
          <w:p w14:paraId="5514E2DE" w14:textId="12385DF9" w:rsidR="00144A7E" w:rsidRPr="004D3B47" w:rsidRDefault="00144A7E" w:rsidP="00144A7E">
            <w:pPr>
              <w:jc w:val="right"/>
              <w:rPr>
                <w:rFonts w:asciiTheme="minorHAnsi" w:hAnsiTheme="minorHAnsi"/>
                <w:szCs w:val="23"/>
              </w:rPr>
            </w:pPr>
            <w:r w:rsidRPr="004D3B47">
              <w:t>24</w:t>
            </w:r>
          </w:p>
        </w:tc>
        <w:tc>
          <w:tcPr>
            <w:tcW w:w="992" w:type="dxa"/>
            <w:tcBorders>
              <w:top w:val="nil"/>
              <w:left w:val="nil"/>
              <w:bottom w:val="nil"/>
              <w:right w:val="nil"/>
            </w:tcBorders>
            <w:shd w:val="clear" w:color="auto" w:fill="auto"/>
            <w:noWrap/>
          </w:tcPr>
          <w:p w14:paraId="1D50332C" w14:textId="1779DED8" w:rsidR="00144A7E" w:rsidRPr="004D3B47" w:rsidRDefault="00144A7E" w:rsidP="00144A7E">
            <w:pPr>
              <w:jc w:val="right"/>
              <w:rPr>
                <w:rFonts w:asciiTheme="minorHAnsi" w:hAnsiTheme="minorHAnsi"/>
                <w:szCs w:val="23"/>
              </w:rPr>
            </w:pPr>
            <w:r w:rsidRPr="004D3B47">
              <w:t>85.7</w:t>
            </w:r>
          </w:p>
        </w:tc>
        <w:tc>
          <w:tcPr>
            <w:tcW w:w="709" w:type="dxa"/>
            <w:tcBorders>
              <w:top w:val="nil"/>
              <w:left w:val="nil"/>
              <w:bottom w:val="nil"/>
              <w:right w:val="nil"/>
            </w:tcBorders>
            <w:shd w:val="clear" w:color="auto" w:fill="auto"/>
            <w:noWrap/>
          </w:tcPr>
          <w:p w14:paraId="28C7CE44" w14:textId="3966BF97" w:rsidR="00144A7E" w:rsidRPr="004D3B47" w:rsidRDefault="00144A7E" w:rsidP="00144A7E">
            <w:pPr>
              <w:jc w:val="right"/>
              <w:rPr>
                <w:rFonts w:asciiTheme="minorHAnsi" w:hAnsiTheme="minorHAnsi"/>
                <w:szCs w:val="23"/>
              </w:rPr>
            </w:pPr>
            <w:r w:rsidRPr="004D3B47">
              <w:t>2</w:t>
            </w:r>
          </w:p>
        </w:tc>
        <w:tc>
          <w:tcPr>
            <w:tcW w:w="992" w:type="dxa"/>
            <w:tcBorders>
              <w:top w:val="nil"/>
              <w:left w:val="nil"/>
              <w:bottom w:val="nil"/>
              <w:right w:val="nil"/>
            </w:tcBorders>
            <w:shd w:val="clear" w:color="auto" w:fill="auto"/>
            <w:noWrap/>
          </w:tcPr>
          <w:p w14:paraId="1440D1C9" w14:textId="24E4D4BB" w:rsidR="00144A7E" w:rsidRPr="004D3B47" w:rsidRDefault="00144A7E" w:rsidP="00144A7E">
            <w:pPr>
              <w:jc w:val="right"/>
              <w:rPr>
                <w:rFonts w:asciiTheme="minorHAnsi" w:hAnsiTheme="minorHAnsi"/>
                <w:szCs w:val="23"/>
              </w:rPr>
            </w:pPr>
            <w:r w:rsidRPr="004D3B47">
              <w:t>100.0</w:t>
            </w:r>
          </w:p>
        </w:tc>
        <w:tc>
          <w:tcPr>
            <w:tcW w:w="851" w:type="dxa"/>
            <w:tcBorders>
              <w:top w:val="nil"/>
              <w:left w:val="nil"/>
              <w:bottom w:val="nil"/>
              <w:right w:val="nil"/>
            </w:tcBorders>
            <w:shd w:val="clear" w:color="auto" w:fill="auto"/>
            <w:noWrap/>
          </w:tcPr>
          <w:p w14:paraId="15BCBFA6" w14:textId="79C1D801" w:rsidR="00144A7E" w:rsidRPr="004D3B47" w:rsidRDefault="00144A7E" w:rsidP="00144A7E">
            <w:pPr>
              <w:jc w:val="right"/>
              <w:rPr>
                <w:rFonts w:asciiTheme="minorHAnsi" w:hAnsiTheme="minorHAnsi"/>
                <w:szCs w:val="23"/>
              </w:rPr>
            </w:pPr>
            <w:r w:rsidRPr="004D3B47">
              <w:t>10</w:t>
            </w:r>
          </w:p>
        </w:tc>
        <w:tc>
          <w:tcPr>
            <w:tcW w:w="992" w:type="dxa"/>
            <w:tcBorders>
              <w:top w:val="nil"/>
              <w:left w:val="nil"/>
              <w:bottom w:val="nil"/>
              <w:right w:val="nil"/>
            </w:tcBorders>
            <w:shd w:val="clear" w:color="auto" w:fill="auto"/>
            <w:noWrap/>
          </w:tcPr>
          <w:p w14:paraId="0510FC8E" w14:textId="41C4A093" w:rsidR="00144A7E" w:rsidRPr="004D3B47" w:rsidRDefault="00144A7E" w:rsidP="00144A7E">
            <w:pPr>
              <w:jc w:val="right"/>
              <w:rPr>
                <w:rFonts w:asciiTheme="minorHAnsi" w:hAnsiTheme="minorHAnsi"/>
                <w:szCs w:val="23"/>
              </w:rPr>
            </w:pPr>
            <w:r w:rsidRPr="004D3B47">
              <w:t>90.9</w:t>
            </w:r>
          </w:p>
        </w:tc>
        <w:tc>
          <w:tcPr>
            <w:tcW w:w="850" w:type="dxa"/>
            <w:tcBorders>
              <w:top w:val="nil"/>
              <w:left w:val="nil"/>
              <w:bottom w:val="nil"/>
              <w:right w:val="nil"/>
            </w:tcBorders>
            <w:shd w:val="clear" w:color="auto" w:fill="auto"/>
            <w:noWrap/>
          </w:tcPr>
          <w:p w14:paraId="77B57E5E" w14:textId="2F510E81" w:rsidR="00144A7E" w:rsidRPr="004D3B47" w:rsidRDefault="00144A7E" w:rsidP="00144A7E">
            <w:pPr>
              <w:jc w:val="right"/>
              <w:rPr>
                <w:rFonts w:asciiTheme="minorHAnsi" w:hAnsiTheme="minorHAnsi"/>
                <w:szCs w:val="23"/>
              </w:rPr>
            </w:pPr>
            <w:r w:rsidRPr="004D3B47">
              <w:t>82</w:t>
            </w:r>
          </w:p>
        </w:tc>
        <w:tc>
          <w:tcPr>
            <w:tcW w:w="993" w:type="dxa"/>
            <w:tcBorders>
              <w:top w:val="nil"/>
              <w:left w:val="nil"/>
              <w:bottom w:val="nil"/>
              <w:right w:val="single" w:sz="4" w:space="0" w:color="auto"/>
            </w:tcBorders>
            <w:shd w:val="clear" w:color="auto" w:fill="auto"/>
            <w:noWrap/>
          </w:tcPr>
          <w:p w14:paraId="08BDD17D" w14:textId="53A6424E" w:rsidR="00144A7E" w:rsidRPr="004D3B47" w:rsidRDefault="00144A7E" w:rsidP="00144A7E">
            <w:pPr>
              <w:jc w:val="right"/>
              <w:rPr>
                <w:rFonts w:asciiTheme="minorHAnsi" w:hAnsiTheme="minorHAnsi"/>
                <w:szCs w:val="23"/>
              </w:rPr>
            </w:pPr>
            <w:r w:rsidRPr="004D3B47">
              <w:t>94.3</w:t>
            </w:r>
          </w:p>
        </w:tc>
      </w:tr>
      <w:tr w:rsidR="004D3B47" w:rsidRPr="004D3B47" w14:paraId="74B8C8D5" w14:textId="77777777" w:rsidTr="00D1642F">
        <w:trPr>
          <w:trHeight w:val="300"/>
        </w:trPr>
        <w:tc>
          <w:tcPr>
            <w:tcW w:w="2284" w:type="dxa"/>
            <w:tcBorders>
              <w:top w:val="nil"/>
              <w:left w:val="single" w:sz="4" w:space="0" w:color="auto"/>
              <w:bottom w:val="nil"/>
              <w:right w:val="nil"/>
            </w:tcBorders>
            <w:shd w:val="clear" w:color="auto" w:fill="auto"/>
            <w:noWrap/>
          </w:tcPr>
          <w:p w14:paraId="11DEC723" w14:textId="2C4A8334" w:rsidR="00144A7E" w:rsidRPr="004D3B47" w:rsidRDefault="00144A7E" w:rsidP="00144A7E">
            <w:pPr>
              <w:keepNext/>
              <w:keepLines/>
              <w:rPr>
                <w:rFonts w:asciiTheme="minorHAnsi" w:hAnsiTheme="minorHAnsi"/>
                <w:szCs w:val="23"/>
              </w:rPr>
            </w:pPr>
            <w:r w:rsidRPr="004D3B47">
              <w:t>Wairarapa</w:t>
            </w:r>
          </w:p>
        </w:tc>
        <w:tc>
          <w:tcPr>
            <w:tcW w:w="851" w:type="dxa"/>
            <w:tcBorders>
              <w:top w:val="nil"/>
              <w:left w:val="nil"/>
              <w:bottom w:val="nil"/>
              <w:right w:val="nil"/>
            </w:tcBorders>
            <w:shd w:val="clear" w:color="auto" w:fill="auto"/>
            <w:noWrap/>
          </w:tcPr>
          <w:p w14:paraId="2A8A3FE4" w14:textId="419825B3" w:rsidR="00144A7E" w:rsidRPr="004D3B47" w:rsidRDefault="00144A7E" w:rsidP="00144A7E">
            <w:pPr>
              <w:jc w:val="right"/>
              <w:rPr>
                <w:rFonts w:asciiTheme="minorHAnsi" w:hAnsiTheme="minorHAnsi"/>
                <w:szCs w:val="23"/>
              </w:rPr>
            </w:pPr>
            <w:r w:rsidRPr="004D3B47">
              <w:t>4</w:t>
            </w:r>
          </w:p>
        </w:tc>
        <w:tc>
          <w:tcPr>
            <w:tcW w:w="992" w:type="dxa"/>
            <w:tcBorders>
              <w:top w:val="nil"/>
              <w:left w:val="nil"/>
              <w:bottom w:val="nil"/>
              <w:right w:val="nil"/>
            </w:tcBorders>
            <w:shd w:val="clear" w:color="auto" w:fill="auto"/>
            <w:noWrap/>
          </w:tcPr>
          <w:p w14:paraId="14C1CDD2" w14:textId="04EB2CA2" w:rsidR="00144A7E" w:rsidRPr="004D3B47" w:rsidRDefault="00144A7E" w:rsidP="00144A7E">
            <w:pPr>
              <w:jc w:val="right"/>
              <w:rPr>
                <w:rFonts w:asciiTheme="minorHAnsi" w:hAnsiTheme="minorHAnsi"/>
                <w:szCs w:val="23"/>
              </w:rPr>
            </w:pPr>
            <w:r w:rsidRPr="004D3B47">
              <w:t>80.0</w:t>
            </w:r>
          </w:p>
        </w:tc>
        <w:tc>
          <w:tcPr>
            <w:tcW w:w="709" w:type="dxa"/>
            <w:tcBorders>
              <w:top w:val="nil"/>
              <w:left w:val="nil"/>
              <w:bottom w:val="nil"/>
              <w:right w:val="nil"/>
            </w:tcBorders>
            <w:shd w:val="clear" w:color="auto" w:fill="auto"/>
            <w:noWrap/>
          </w:tcPr>
          <w:p w14:paraId="6A01A968" w14:textId="4D1BE5D8" w:rsidR="00144A7E" w:rsidRPr="004D3B47" w:rsidRDefault="00144A7E" w:rsidP="00144A7E">
            <w:pPr>
              <w:jc w:val="right"/>
              <w:rPr>
                <w:rFonts w:asciiTheme="minorHAnsi" w:hAnsiTheme="minorHAnsi"/>
                <w:szCs w:val="23"/>
              </w:rPr>
            </w:pPr>
            <w:r w:rsidRPr="004D3B47">
              <w:t>-</w:t>
            </w:r>
          </w:p>
        </w:tc>
        <w:tc>
          <w:tcPr>
            <w:tcW w:w="992" w:type="dxa"/>
            <w:tcBorders>
              <w:top w:val="nil"/>
              <w:left w:val="nil"/>
              <w:bottom w:val="nil"/>
              <w:right w:val="nil"/>
            </w:tcBorders>
            <w:shd w:val="clear" w:color="auto" w:fill="auto"/>
            <w:noWrap/>
          </w:tcPr>
          <w:p w14:paraId="5CCCFCDB" w14:textId="424D62A4" w:rsidR="00144A7E" w:rsidRPr="004D3B47" w:rsidRDefault="00144A7E" w:rsidP="00144A7E">
            <w:pPr>
              <w:jc w:val="right"/>
              <w:rPr>
                <w:rFonts w:asciiTheme="minorHAnsi" w:hAnsiTheme="minorHAnsi"/>
                <w:szCs w:val="23"/>
              </w:rPr>
            </w:pPr>
            <w:r w:rsidRPr="004D3B47">
              <w:t>-</w:t>
            </w:r>
          </w:p>
        </w:tc>
        <w:tc>
          <w:tcPr>
            <w:tcW w:w="851" w:type="dxa"/>
            <w:tcBorders>
              <w:top w:val="nil"/>
              <w:left w:val="nil"/>
              <w:bottom w:val="nil"/>
              <w:right w:val="nil"/>
            </w:tcBorders>
            <w:shd w:val="clear" w:color="auto" w:fill="auto"/>
            <w:noWrap/>
          </w:tcPr>
          <w:p w14:paraId="3F0D43FC" w14:textId="2DCDF8E2" w:rsidR="00144A7E" w:rsidRPr="004D3B47" w:rsidRDefault="00144A7E" w:rsidP="00144A7E">
            <w:pPr>
              <w:jc w:val="right"/>
              <w:rPr>
                <w:rFonts w:asciiTheme="minorHAnsi" w:hAnsiTheme="minorHAnsi"/>
                <w:szCs w:val="23"/>
              </w:rPr>
            </w:pPr>
            <w:r w:rsidRPr="004D3B47">
              <w:t>-</w:t>
            </w:r>
          </w:p>
        </w:tc>
        <w:tc>
          <w:tcPr>
            <w:tcW w:w="992" w:type="dxa"/>
            <w:tcBorders>
              <w:top w:val="nil"/>
              <w:left w:val="nil"/>
              <w:bottom w:val="nil"/>
              <w:right w:val="nil"/>
            </w:tcBorders>
            <w:shd w:val="clear" w:color="auto" w:fill="auto"/>
            <w:noWrap/>
          </w:tcPr>
          <w:p w14:paraId="7AF5FFFF" w14:textId="51D1BEA2" w:rsidR="00144A7E" w:rsidRPr="004D3B47" w:rsidRDefault="00144A7E" w:rsidP="00144A7E">
            <w:pPr>
              <w:jc w:val="right"/>
              <w:rPr>
                <w:rFonts w:asciiTheme="minorHAnsi" w:hAnsiTheme="minorHAnsi"/>
                <w:szCs w:val="23"/>
              </w:rPr>
            </w:pPr>
            <w:r w:rsidRPr="004D3B47">
              <w:t>-</w:t>
            </w:r>
          </w:p>
        </w:tc>
        <w:tc>
          <w:tcPr>
            <w:tcW w:w="850" w:type="dxa"/>
            <w:tcBorders>
              <w:top w:val="nil"/>
              <w:left w:val="nil"/>
              <w:bottom w:val="nil"/>
              <w:right w:val="nil"/>
            </w:tcBorders>
            <w:shd w:val="clear" w:color="auto" w:fill="auto"/>
            <w:noWrap/>
          </w:tcPr>
          <w:p w14:paraId="4A6AD797" w14:textId="768B2018" w:rsidR="00144A7E" w:rsidRPr="004D3B47" w:rsidRDefault="00144A7E" w:rsidP="00144A7E">
            <w:pPr>
              <w:jc w:val="right"/>
              <w:rPr>
                <w:rFonts w:asciiTheme="minorHAnsi" w:hAnsiTheme="minorHAnsi"/>
                <w:szCs w:val="23"/>
              </w:rPr>
            </w:pPr>
            <w:r w:rsidRPr="004D3B47">
              <w:t>11</w:t>
            </w:r>
          </w:p>
        </w:tc>
        <w:tc>
          <w:tcPr>
            <w:tcW w:w="993" w:type="dxa"/>
            <w:tcBorders>
              <w:top w:val="nil"/>
              <w:left w:val="nil"/>
              <w:bottom w:val="nil"/>
              <w:right w:val="single" w:sz="4" w:space="0" w:color="auto"/>
            </w:tcBorders>
            <w:shd w:val="clear" w:color="auto" w:fill="auto"/>
            <w:noWrap/>
          </w:tcPr>
          <w:p w14:paraId="7FDDA2BA" w14:textId="525B315A" w:rsidR="00144A7E" w:rsidRPr="004D3B47" w:rsidRDefault="00144A7E" w:rsidP="00144A7E">
            <w:pPr>
              <w:jc w:val="right"/>
              <w:rPr>
                <w:rFonts w:asciiTheme="minorHAnsi" w:hAnsiTheme="minorHAnsi"/>
                <w:szCs w:val="23"/>
              </w:rPr>
            </w:pPr>
            <w:r w:rsidRPr="004D3B47">
              <w:t>68.8</w:t>
            </w:r>
          </w:p>
        </w:tc>
      </w:tr>
      <w:tr w:rsidR="004D3B47" w:rsidRPr="004D3B47" w14:paraId="27D869D1" w14:textId="77777777" w:rsidTr="00D1642F">
        <w:trPr>
          <w:trHeight w:val="300"/>
        </w:trPr>
        <w:tc>
          <w:tcPr>
            <w:tcW w:w="2284" w:type="dxa"/>
            <w:tcBorders>
              <w:top w:val="nil"/>
              <w:left w:val="single" w:sz="4" w:space="0" w:color="auto"/>
              <w:bottom w:val="nil"/>
              <w:right w:val="nil"/>
            </w:tcBorders>
            <w:shd w:val="clear" w:color="auto" w:fill="auto"/>
            <w:noWrap/>
          </w:tcPr>
          <w:p w14:paraId="6FFD789B" w14:textId="0F81349F" w:rsidR="00144A7E" w:rsidRPr="004D3B47" w:rsidRDefault="00144A7E" w:rsidP="00144A7E">
            <w:pPr>
              <w:keepNext/>
              <w:keepLines/>
              <w:rPr>
                <w:rFonts w:asciiTheme="minorHAnsi" w:hAnsiTheme="minorHAnsi"/>
                <w:szCs w:val="23"/>
              </w:rPr>
            </w:pPr>
            <w:r w:rsidRPr="004D3B47">
              <w:t>Waitemata</w:t>
            </w:r>
          </w:p>
        </w:tc>
        <w:tc>
          <w:tcPr>
            <w:tcW w:w="851" w:type="dxa"/>
            <w:tcBorders>
              <w:top w:val="nil"/>
              <w:left w:val="nil"/>
              <w:bottom w:val="nil"/>
              <w:right w:val="nil"/>
            </w:tcBorders>
            <w:shd w:val="clear" w:color="auto" w:fill="auto"/>
            <w:noWrap/>
          </w:tcPr>
          <w:p w14:paraId="6A08BB6E" w14:textId="6ACC72F4" w:rsidR="00144A7E" w:rsidRPr="004D3B47" w:rsidRDefault="00144A7E" w:rsidP="00144A7E">
            <w:pPr>
              <w:jc w:val="right"/>
              <w:rPr>
                <w:rFonts w:asciiTheme="minorHAnsi" w:hAnsiTheme="minorHAnsi"/>
                <w:szCs w:val="23"/>
              </w:rPr>
            </w:pPr>
            <w:r w:rsidRPr="004D3B47">
              <w:t>18</w:t>
            </w:r>
          </w:p>
        </w:tc>
        <w:tc>
          <w:tcPr>
            <w:tcW w:w="992" w:type="dxa"/>
            <w:tcBorders>
              <w:top w:val="nil"/>
              <w:left w:val="nil"/>
              <w:bottom w:val="nil"/>
              <w:right w:val="nil"/>
            </w:tcBorders>
            <w:shd w:val="clear" w:color="auto" w:fill="auto"/>
            <w:noWrap/>
          </w:tcPr>
          <w:p w14:paraId="6C0B652B" w14:textId="2D586395" w:rsidR="00144A7E" w:rsidRPr="004D3B47" w:rsidRDefault="00144A7E" w:rsidP="00144A7E">
            <w:pPr>
              <w:jc w:val="right"/>
              <w:rPr>
                <w:rFonts w:asciiTheme="minorHAnsi" w:hAnsiTheme="minorHAnsi"/>
                <w:szCs w:val="23"/>
              </w:rPr>
            </w:pPr>
            <w:r w:rsidRPr="004D3B47">
              <w:t>85.7</w:t>
            </w:r>
          </w:p>
        </w:tc>
        <w:tc>
          <w:tcPr>
            <w:tcW w:w="709" w:type="dxa"/>
            <w:tcBorders>
              <w:top w:val="nil"/>
              <w:left w:val="nil"/>
              <w:bottom w:val="nil"/>
              <w:right w:val="nil"/>
            </w:tcBorders>
            <w:shd w:val="clear" w:color="auto" w:fill="auto"/>
            <w:noWrap/>
          </w:tcPr>
          <w:p w14:paraId="0C350647" w14:textId="32F1208C" w:rsidR="00144A7E" w:rsidRPr="004D3B47" w:rsidRDefault="00144A7E" w:rsidP="00144A7E">
            <w:pPr>
              <w:jc w:val="right"/>
              <w:rPr>
                <w:rFonts w:asciiTheme="minorHAnsi" w:hAnsiTheme="minorHAnsi"/>
                <w:szCs w:val="23"/>
              </w:rPr>
            </w:pPr>
            <w:r w:rsidRPr="004D3B47">
              <w:t>13</w:t>
            </w:r>
          </w:p>
        </w:tc>
        <w:tc>
          <w:tcPr>
            <w:tcW w:w="992" w:type="dxa"/>
            <w:tcBorders>
              <w:top w:val="nil"/>
              <w:left w:val="nil"/>
              <w:bottom w:val="nil"/>
              <w:right w:val="nil"/>
            </w:tcBorders>
            <w:shd w:val="clear" w:color="auto" w:fill="auto"/>
            <w:noWrap/>
          </w:tcPr>
          <w:p w14:paraId="693E9BBF" w14:textId="677A7765" w:rsidR="00144A7E" w:rsidRPr="004D3B47" w:rsidRDefault="00144A7E" w:rsidP="00144A7E">
            <w:pPr>
              <w:jc w:val="right"/>
              <w:rPr>
                <w:rFonts w:asciiTheme="minorHAnsi" w:hAnsiTheme="minorHAnsi"/>
                <w:szCs w:val="23"/>
              </w:rPr>
            </w:pPr>
            <w:r w:rsidRPr="004D3B47">
              <w:t>76.5</w:t>
            </w:r>
          </w:p>
        </w:tc>
        <w:tc>
          <w:tcPr>
            <w:tcW w:w="851" w:type="dxa"/>
            <w:tcBorders>
              <w:top w:val="nil"/>
              <w:left w:val="nil"/>
              <w:bottom w:val="nil"/>
              <w:right w:val="nil"/>
            </w:tcBorders>
            <w:shd w:val="clear" w:color="auto" w:fill="auto"/>
            <w:noWrap/>
          </w:tcPr>
          <w:p w14:paraId="21E9D2F1" w14:textId="6043440B" w:rsidR="00144A7E" w:rsidRPr="004D3B47" w:rsidRDefault="00144A7E" w:rsidP="00144A7E">
            <w:pPr>
              <w:jc w:val="right"/>
              <w:rPr>
                <w:rFonts w:asciiTheme="minorHAnsi" w:hAnsiTheme="minorHAnsi"/>
                <w:szCs w:val="23"/>
              </w:rPr>
            </w:pPr>
            <w:r w:rsidRPr="004D3B47">
              <w:t>41</w:t>
            </w:r>
          </w:p>
        </w:tc>
        <w:tc>
          <w:tcPr>
            <w:tcW w:w="992" w:type="dxa"/>
            <w:tcBorders>
              <w:top w:val="nil"/>
              <w:left w:val="nil"/>
              <w:bottom w:val="nil"/>
              <w:right w:val="nil"/>
            </w:tcBorders>
            <w:shd w:val="clear" w:color="auto" w:fill="auto"/>
            <w:noWrap/>
          </w:tcPr>
          <w:p w14:paraId="224E3840" w14:textId="1101A266" w:rsidR="00144A7E" w:rsidRPr="004D3B47" w:rsidRDefault="00144A7E" w:rsidP="00144A7E">
            <w:pPr>
              <w:jc w:val="right"/>
              <w:rPr>
                <w:rFonts w:asciiTheme="minorHAnsi" w:hAnsiTheme="minorHAnsi"/>
                <w:szCs w:val="23"/>
              </w:rPr>
            </w:pPr>
            <w:r w:rsidRPr="004D3B47">
              <w:t>91.1</w:t>
            </w:r>
          </w:p>
        </w:tc>
        <w:tc>
          <w:tcPr>
            <w:tcW w:w="850" w:type="dxa"/>
            <w:tcBorders>
              <w:top w:val="nil"/>
              <w:left w:val="nil"/>
              <w:bottom w:val="nil"/>
              <w:right w:val="nil"/>
            </w:tcBorders>
            <w:shd w:val="clear" w:color="auto" w:fill="auto"/>
            <w:noWrap/>
          </w:tcPr>
          <w:p w14:paraId="2DD0BAC7" w14:textId="06BFE31F" w:rsidR="00144A7E" w:rsidRPr="004D3B47" w:rsidRDefault="00144A7E" w:rsidP="00144A7E">
            <w:pPr>
              <w:jc w:val="right"/>
              <w:rPr>
                <w:rFonts w:asciiTheme="minorHAnsi" w:hAnsiTheme="minorHAnsi"/>
                <w:szCs w:val="23"/>
              </w:rPr>
            </w:pPr>
            <w:r w:rsidRPr="004D3B47">
              <w:t>148</w:t>
            </w:r>
          </w:p>
        </w:tc>
        <w:tc>
          <w:tcPr>
            <w:tcW w:w="993" w:type="dxa"/>
            <w:tcBorders>
              <w:top w:val="nil"/>
              <w:left w:val="nil"/>
              <w:bottom w:val="nil"/>
              <w:right w:val="single" w:sz="4" w:space="0" w:color="auto"/>
            </w:tcBorders>
            <w:shd w:val="clear" w:color="auto" w:fill="auto"/>
            <w:noWrap/>
          </w:tcPr>
          <w:p w14:paraId="3B9A41BB" w14:textId="0A78DB5B" w:rsidR="00144A7E" w:rsidRPr="004D3B47" w:rsidRDefault="00144A7E" w:rsidP="00144A7E">
            <w:pPr>
              <w:jc w:val="right"/>
              <w:rPr>
                <w:rFonts w:asciiTheme="minorHAnsi" w:hAnsiTheme="minorHAnsi"/>
                <w:szCs w:val="23"/>
              </w:rPr>
            </w:pPr>
            <w:r w:rsidRPr="004D3B47">
              <w:t>85.5</w:t>
            </w:r>
          </w:p>
        </w:tc>
      </w:tr>
      <w:tr w:rsidR="004D3B47" w:rsidRPr="004D3B47" w14:paraId="0FC433CD" w14:textId="77777777" w:rsidTr="00D1642F">
        <w:trPr>
          <w:trHeight w:val="300"/>
        </w:trPr>
        <w:tc>
          <w:tcPr>
            <w:tcW w:w="2284" w:type="dxa"/>
            <w:tcBorders>
              <w:top w:val="nil"/>
              <w:left w:val="single" w:sz="4" w:space="0" w:color="auto"/>
              <w:bottom w:val="nil"/>
              <w:right w:val="nil"/>
            </w:tcBorders>
            <w:shd w:val="clear" w:color="auto" w:fill="auto"/>
            <w:noWrap/>
          </w:tcPr>
          <w:p w14:paraId="34604A52" w14:textId="5983E349" w:rsidR="00144A7E" w:rsidRPr="004D3B47" w:rsidRDefault="00144A7E" w:rsidP="00144A7E">
            <w:pPr>
              <w:keepNext/>
              <w:keepLines/>
              <w:rPr>
                <w:rFonts w:asciiTheme="minorHAnsi" w:hAnsiTheme="minorHAnsi"/>
                <w:szCs w:val="23"/>
              </w:rPr>
            </w:pPr>
            <w:r w:rsidRPr="004D3B47">
              <w:t>West Coast</w:t>
            </w:r>
          </w:p>
        </w:tc>
        <w:tc>
          <w:tcPr>
            <w:tcW w:w="851" w:type="dxa"/>
            <w:tcBorders>
              <w:top w:val="nil"/>
              <w:left w:val="nil"/>
              <w:bottom w:val="nil"/>
              <w:right w:val="nil"/>
            </w:tcBorders>
            <w:shd w:val="clear" w:color="auto" w:fill="auto"/>
            <w:noWrap/>
          </w:tcPr>
          <w:p w14:paraId="6D100BFF" w14:textId="33B34E52" w:rsidR="00144A7E" w:rsidRPr="004D3B47" w:rsidRDefault="00144A7E" w:rsidP="00144A7E">
            <w:pPr>
              <w:jc w:val="right"/>
              <w:rPr>
                <w:rFonts w:asciiTheme="minorHAnsi" w:hAnsiTheme="minorHAnsi"/>
                <w:szCs w:val="23"/>
              </w:rPr>
            </w:pPr>
            <w:r w:rsidRPr="004D3B47">
              <w:t>1</w:t>
            </w:r>
          </w:p>
        </w:tc>
        <w:tc>
          <w:tcPr>
            <w:tcW w:w="992" w:type="dxa"/>
            <w:tcBorders>
              <w:top w:val="nil"/>
              <w:left w:val="nil"/>
              <w:bottom w:val="nil"/>
              <w:right w:val="nil"/>
            </w:tcBorders>
            <w:shd w:val="clear" w:color="auto" w:fill="auto"/>
            <w:noWrap/>
          </w:tcPr>
          <w:p w14:paraId="1BA9182C" w14:textId="00D081B9" w:rsidR="00144A7E" w:rsidRPr="004D3B47" w:rsidRDefault="00144A7E" w:rsidP="00144A7E">
            <w:pPr>
              <w:jc w:val="right"/>
              <w:rPr>
                <w:rFonts w:asciiTheme="minorHAnsi" w:hAnsiTheme="minorHAnsi"/>
                <w:szCs w:val="23"/>
              </w:rPr>
            </w:pPr>
            <w:r w:rsidRPr="004D3B47">
              <w:t>50.0</w:t>
            </w:r>
          </w:p>
        </w:tc>
        <w:tc>
          <w:tcPr>
            <w:tcW w:w="709" w:type="dxa"/>
            <w:tcBorders>
              <w:top w:val="nil"/>
              <w:left w:val="nil"/>
              <w:bottom w:val="nil"/>
              <w:right w:val="nil"/>
            </w:tcBorders>
            <w:shd w:val="clear" w:color="auto" w:fill="auto"/>
            <w:noWrap/>
          </w:tcPr>
          <w:p w14:paraId="4110FE11" w14:textId="5A0D5931" w:rsidR="00144A7E" w:rsidRPr="004D3B47" w:rsidRDefault="00144A7E" w:rsidP="00144A7E">
            <w:pPr>
              <w:jc w:val="right"/>
              <w:rPr>
                <w:rFonts w:asciiTheme="minorHAnsi" w:hAnsiTheme="minorHAnsi"/>
                <w:szCs w:val="23"/>
              </w:rPr>
            </w:pPr>
            <w:r w:rsidRPr="004D3B47">
              <w:t>-</w:t>
            </w:r>
          </w:p>
        </w:tc>
        <w:tc>
          <w:tcPr>
            <w:tcW w:w="992" w:type="dxa"/>
            <w:tcBorders>
              <w:top w:val="nil"/>
              <w:left w:val="nil"/>
              <w:bottom w:val="nil"/>
              <w:right w:val="nil"/>
            </w:tcBorders>
            <w:shd w:val="clear" w:color="auto" w:fill="auto"/>
            <w:noWrap/>
          </w:tcPr>
          <w:p w14:paraId="43EFA0DA" w14:textId="4D23957A" w:rsidR="00144A7E" w:rsidRPr="004D3B47" w:rsidRDefault="00144A7E" w:rsidP="00144A7E">
            <w:pPr>
              <w:jc w:val="right"/>
              <w:rPr>
                <w:rFonts w:asciiTheme="minorHAnsi" w:hAnsiTheme="minorHAnsi"/>
                <w:szCs w:val="23"/>
              </w:rPr>
            </w:pPr>
            <w:r w:rsidRPr="004D3B47">
              <w:t>-</w:t>
            </w:r>
          </w:p>
        </w:tc>
        <w:tc>
          <w:tcPr>
            <w:tcW w:w="851" w:type="dxa"/>
            <w:tcBorders>
              <w:top w:val="nil"/>
              <w:left w:val="nil"/>
              <w:bottom w:val="nil"/>
              <w:right w:val="nil"/>
            </w:tcBorders>
            <w:shd w:val="clear" w:color="auto" w:fill="auto"/>
            <w:noWrap/>
          </w:tcPr>
          <w:p w14:paraId="5AFA9A65" w14:textId="692A451B" w:rsidR="00144A7E" w:rsidRPr="004D3B47" w:rsidRDefault="00144A7E" w:rsidP="00144A7E">
            <w:pPr>
              <w:jc w:val="right"/>
              <w:rPr>
                <w:rFonts w:asciiTheme="minorHAnsi" w:hAnsiTheme="minorHAnsi"/>
                <w:szCs w:val="23"/>
              </w:rPr>
            </w:pPr>
            <w:r w:rsidRPr="004D3B47">
              <w:t>-</w:t>
            </w:r>
          </w:p>
        </w:tc>
        <w:tc>
          <w:tcPr>
            <w:tcW w:w="992" w:type="dxa"/>
            <w:tcBorders>
              <w:top w:val="nil"/>
              <w:left w:val="nil"/>
              <w:bottom w:val="nil"/>
              <w:right w:val="nil"/>
            </w:tcBorders>
            <w:shd w:val="clear" w:color="auto" w:fill="auto"/>
            <w:noWrap/>
          </w:tcPr>
          <w:p w14:paraId="5B01EE4E" w14:textId="15AA0A35" w:rsidR="00144A7E" w:rsidRPr="004D3B47" w:rsidRDefault="00144A7E" w:rsidP="00144A7E">
            <w:pPr>
              <w:jc w:val="right"/>
              <w:rPr>
                <w:rFonts w:asciiTheme="minorHAnsi" w:hAnsiTheme="minorHAnsi"/>
                <w:szCs w:val="23"/>
              </w:rPr>
            </w:pPr>
            <w:r w:rsidRPr="004D3B47">
              <w:t>-</w:t>
            </w:r>
          </w:p>
        </w:tc>
        <w:tc>
          <w:tcPr>
            <w:tcW w:w="850" w:type="dxa"/>
            <w:tcBorders>
              <w:top w:val="nil"/>
              <w:left w:val="nil"/>
              <w:bottom w:val="nil"/>
              <w:right w:val="nil"/>
            </w:tcBorders>
            <w:shd w:val="clear" w:color="auto" w:fill="auto"/>
            <w:noWrap/>
          </w:tcPr>
          <w:p w14:paraId="74200977" w14:textId="37564E39" w:rsidR="00144A7E" w:rsidRPr="004D3B47" w:rsidRDefault="00144A7E" w:rsidP="00144A7E">
            <w:pPr>
              <w:jc w:val="right"/>
              <w:rPr>
                <w:rFonts w:asciiTheme="minorHAnsi" w:hAnsiTheme="minorHAnsi"/>
                <w:szCs w:val="23"/>
              </w:rPr>
            </w:pPr>
            <w:r w:rsidRPr="004D3B47">
              <w:t>6</w:t>
            </w:r>
          </w:p>
        </w:tc>
        <w:tc>
          <w:tcPr>
            <w:tcW w:w="993" w:type="dxa"/>
            <w:tcBorders>
              <w:top w:val="nil"/>
              <w:left w:val="nil"/>
              <w:bottom w:val="nil"/>
              <w:right w:val="single" w:sz="4" w:space="0" w:color="auto"/>
            </w:tcBorders>
            <w:shd w:val="clear" w:color="auto" w:fill="auto"/>
            <w:noWrap/>
          </w:tcPr>
          <w:p w14:paraId="0C17FFFD" w14:textId="0503B8AD" w:rsidR="00144A7E" w:rsidRPr="004D3B47" w:rsidRDefault="00144A7E" w:rsidP="00144A7E">
            <w:pPr>
              <w:jc w:val="right"/>
              <w:rPr>
                <w:rFonts w:asciiTheme="minorHAnsi" w:hAnsiTheme="minorHAnsi"/>
                <w:szCs w:val="23"/>
              </w:rPr>
            </w:pPr>
            <w:r w:rsidRPr="004D3B47">
              <w:t>85.7</w:t>
            </w:r>
          </w:p>
        </w:tc>
      </w:tr>
      <w:tr w:rsidR="004D3B47" w:rsidRPr="004D3B47" w14:paraId="2147369E" w14:textId="77777777" w:rsidTr="00D1642F">
        <w:trPr>
          <w:trHeight w:val="300"/>
        </w:trPr>
        <w:tc>
          <w:tcPr>
            <w:tcW w:w="2284" w:type="dxa"/>
            <w:tcBorders>
              <w:top w:val="nil"/>
              <w:left w:val="single" w:sz="4" w:space="0" w:color="auto"/>
              <w:bottom w:val="nil"/>
              <w:right w:val="nil"/>
            </w:tcBorders>
            <w:shd w:val="clear" w:color="auto" w:fill="auto"/>
            <w:noWrap/>
          </w:tcPr>
          <w:p w14:paraId="7503FD5C" w14:textId="7AD081C3" w:rsidR="00144A7E" w:rsidRPr="004D3B47" w:rsidRDefault="00144A7E" w:rsidP="00144A7E">
            <w:pPr>
              <w:keepNext/>
              <w:keepLines/>
              <w:rPr>
                <w:rFonts w:asciiTheme="minorHAnsi" w:hAnsiTheme="minorHAnsi"/>
                <w:szCs w:val="23"/>
              </w:rPr>
            </w:pPr>
            <w:r w:rsidRPr="004D3B47">
              <w:t>Whanganui</w:t>
            </w:r>
          </w:p>
        </w:tc>
        <w:tc>
          <w:tcPr>
            <w:tcW w:w="851" w:type="dxa"/>
            <w:tcBorders>
              <w:top w:val="nil"/>
              <w:left w:val="nil"/>
              <w:bottom w:val="nil"/>
              <w:right w:val="nil"/>
            </w:tcBorders>
            <w:shd w:val="clear" w:color="auto" w:fill="auto"/>
            <w:noWrap/>
          </w:tcPr>
          <w:p w14:paraId="351BB3F9" w14:textId="2C0F0988" w:rsidR="00144A7E" w:rsidRPr="004D3B47" w:rsidRDefault="00144A7E" w:rsidP="00144A7E">
            <w:pPr>
              <w:jc w:val="right"/>
              <w:rPr>
                <w:rFonts w:asciiTheme="minorHAnsi" w:hAnsiTheme="minorHAnsi"/>
                <w:szCs w:val="23"/>
              </w:rPr>
            </w:pPr>
            <w:r w:rsidRPr="004D3B47">
              <w:t>10</w:t>
            </w:r>
          </w:p>
        </w:tc>
        <w:tc>
          <w:tcPr>
            <w:tcW w:w="992" w:type="dxa"/>
            <w:tcBorders>
              <w:top w:val="nil"/>
              <w:left w:val="nil"/>
              <w:bottom w:val="nil"/>
              <w:right w:val="nil"/>
            </w:tcBorders>
            <w:shd w:val="clear" w:color="auto" w:fill="auto"/>
            <w:noWrap/>
          </w:tcPr>
          <w:p w14:paraId="02D4338C" w14:textId="57ED6B44" w:rsidR="00144A7E" w:rsidRPr="004D3B47" w:rsidRDefault="00144A7E" w:rsidP="00144A7E">
            <w:pPr>
              <w:jc w:val="right"/>
              <w:rPr>
                <w:rFonts w:asciiTheme="minorHAnsi" w:hAnsiTheme="minorHAnsi"/>
                <w:szCs w:val="23"/>
              </w:rPr>
            </w:pPr>
            <w:r w:rsidRPr="004D3B47">
              <w:t>90.9</w:t>
            </w:r>
          </w:p>
        </w:tc>
        <w:tc>
          <w:tcPr>
            <w:tcW w:w="709" w:type="dxa"/>
            <w:tcBorders>
              <w:top w:val="nil"/>
              <w:left w:val="nil"/>
              <w:bottom w:val="nil"/>
              <w:right w:val="nil"/>
            </w:tcBorders>
            <w:shd w:val="clear" w:color="auto" w:fill="auto"/>
            <w:noWrap/>
          </w:tcPr>
          <w:p w14:paraId="21CA3E67" w14:textId="4A38E6C5" w:rsidR="00144A7E" w:rsidRPr="004D3B47" w:rsidRDefault="00144A7E" w:rsidP="00144A7E">
            <w:pPr>
              <w:jc w:val="right"/>
              <w:rPr>
                <w:rFonts w:asciiTheme="minorHAnsi" w:hAnsiTheme="minorHAnsi"/>
                <w:szCs w:val="23"/>
              </w:rPr>
            </w:pPr>
            <w:r w:rsidRPr="004D3B47">
              <w:t>-</w:t>
            </w:r>
          </w:p>
        </w:tc>
        <w:tc>
          <w:tcPr>
            <w:tcW w:w="992" w:type="dxa"/>
            <w:tcBorders>
              <w:top w:val="nil"/>
              <w:left w:val="nil"/>
              <w:bottom w:val="nil"/>
              <w:right w:val="nil"/>
            </w:tcBorders>
            <w:shd w:val="clear" w:color="auto" w:fill="auto"/>
            <w:noWrap/>
          </w:tcPr>
          <w:p w14:paraId="66C8C644" w14:textId="03F9EFF5" w:rsidR="00144A7E" w:rsidRPr="004D3B47" w:rsidRDefault="00144A7E" w:rsidP="00144A7E">
            <w:pPr>
              <w:jc w:val="right"/>
              <w:rPr>
                <w:rFonts w:asciiTheme="minorHAnsi" w:hAnsiTheme="minorHAnsi"/>
                <w:szCs w:val="23"/>
              </w:rPr>
            </w:pPr>
            <w:r w:rsidRPr="004D3B47">
              <w:t>-</w:t>
            </w:r>
          </w:p>
        </w:tc>
        <w:tc>
          <w:tcPr>
            <w:tcW w:w="851" w:type="dxa"/>
            <w:tcBorders>
              <w:top w:val="nil"/>
              <w:left w:val="nil"/>
              <w:bottom w:val="nil"/>
              <w:right w:val="nil"/>
            </w:tcBorders>
            <w:shd w:val="clear" w:color="auto" w:fill="auto"/>
            <w:noWrap/>
          </w:tcPr>
          <w:p w14:paraId="3F6B0F2C" w14:textId="26773C0F" w:rsidR="00144A7E" w:rsidRPr="004D3B47" w:rsidRDefault="00144A7E" w:rsidP="00144A7E">
            <w:pPr>
              <w:jc w:val="right"/>
              <w:rPr>
                <w:rFonts w:asciiTheme="minorHAnsi" w:hAnsiTheme="minorHAnsi"/>
                <w:szCs w:val="23"/>
              </w:rPr>
            </w:pPr>
            <w:r w:rsidRPr="004D3B47">
              <w:t>-</w:t>
            </w:r>
          </w:p>
        </w:tc>
        <w:tc>
          <w:tcPr>
            <w:tcW w:w="992" w:type="dxa"/>
            <w:tcBorders>
              <w:top w:val="nil"/>
              <w:left w:val="nil"/>
              <w:bottom w:val="nil"/>
              <w:right w:val="nil"/>
            </w:tcBorders>
            <w:shd w:val="clear" w:color="auto" w:fill="auto"/>
            <w:noWrap/>
          </w:tcPr>
          <w:p w14:paraId="0931D71D" w14:textId="4747CBD0" w:rsidR="00144A7E" w:rsidRPr="004D3B47" w:rsidRDefault="00144A7E" w:rsidP="00144A7E">
            <w:pPr>
              <w:jc w:val="right"/>
              <w:rPr>
                <w:rFonts w:asciiTheme="minorHAnsi" w:hAnsiTheme="minorHAnsi"/>
                <w:szCs w:val="23"/>
              </w:rPr>
            </w:pPr>
            <w:r w:rsidRPr="004D3B47">
              <w:t>-</w:t>
            </w:r>
          </w:p>
        </w:tc>
        <w:tc>
          <w:tcPr>
            <w:tcW w:w="850" w:type="dxa"/>
            <w:tcBorders>
              <w:top w:val="nil"/>
              <w:left w:val="nil"/>
              <w:bottom w:val="nil"/>
              <w:right w:val="nil"/>
            </w:tcBorders>
            <w:shd w:val="clear" w:color="auto" w:fill="auto"/>
            <w:noWrap/>
          </w:tcPr>
          <w:p w14:paraId="58163BFD" w14:textId="2862C587" w:rsidR="00144A7E" w:rsidRPr="004D3B47" w:rsidRDefault="00144A7E" w:rsidP="00144A7E">
            <w:pPr>
              <w:jc w:val="right"/>
              <w:rPr>
                <w:rFonts w:asciiTheme="minorHAnsi" w:hAnsiTheme="minorHAnsi"/>
                <w:szCs w:val="23"/>
              </w:rPr>
            </w:pPr>
            <w:r w:rsidRPr="004D3B47">
              <w:t>30</w:t>
            </w:r>
          </w:p>
        </w:tc>
        <w:tc>
          <w:tcPr>
            <w:tcW w:w="993" w:type="dxa"/>
            <w:tcBorders>
              <w:top w:val="nil"/>
              <w:left w:val="nil"/>
              <w:bottom w:val="nil"/>
              <w:right w:val="single" w:sz="4" w:space="0" w:color="auto"/>
            </w:tcBorders>
            <w:shd w:val="clear" w:color="auto" w:fill="auto"/>
            <w:noWrap/>
          </w:tcPr>
          <w:p w14:paraId="68084B8C" w14:textId="70409326" w:rsidR="00144A7E" w:rsidRPr="004D3B47" w:rsidRDefault="00144A7E" w:rsidP="00144A7E">
            <w:pPr>
              <w:jc w:val="right"/>
              <w:rPr>
                <w:rFonts w:asciiTheme="minorHAnsi" w:hAnsiTheme="minorHAnsi"/>
                <w:szCs w:val="23"/>
              </w:rPr>
            </w:pPr>
            <w:r w:rsidRPr="004D3B47">
              <w:t>96.8</w:t>
            </w:r>
          </w:p>
        </w:tc>
      </w:tr>
      <w:tr w:rsidR="004D3B47" w:rsidRPr="004D3B47" w14:paraId="00899D53" w14:textId="77777777" w:rsidTr="00D1642F">
        <w:trPr>
          <w:trHeight w:val="300"/>
        </w:trPr>
        <w:tc>
          <w:tcPr>
            <w:tcW w:w="2284" w:type="dxa"/>
            <w:tcBorders>
              <w:top w:val="nil"/>
              <w:left w:val="single" w:sz="4" w:space="0" w:color="auto"/>
              <w:bottom w:val="single" w:sz="4" w:space="0" w:color="auto"/>
              <w:right w:val="nil"/>
            </w:tcBorders>
            <w:shd w:val="clear" w:color="auto" w:fill="auto"/>
            <w:noWrap/>
          </w:tcPr>
          <w:p w14:paraId="44070F6F" w14:textId="785A011A" w:rsidR="00144A7E" w:rsidRPr="004D3B47" w:rsidRDefault="00144A7E" w:rsidP="00144A7E">
            <w:pPr>
              <w:keepNext/>
              <w:keepLines/>
              <w:rPr>
                <w:rFonts w:asciiTheme="minorHAnsi" w:hAnsiTheme="minorHAnsi"/>
                <w:b/>
              </w:rPr>
            </w:pPr>
            <w:r w:rsidRPr="004D3B47">
              <w:rPr>
                <w:b/>
              </w:rPr>
              <w:t>Total</w:t>
            </w:r>
          </w:p>
        </w:tc>
        <w:tc>
          <w:tcPr>
            <w:tcW w:w="851" w:type="dxa"/>
            <w:tcBorders>
              <w:top w:val="nil"/>
              <w:left w:val="nil"/>
              <w:bottom w:val="single" w:sz="4" w:space="0" w:color="auto"/>
              <w:right w:val="nil"/>
            </w:tcBorders>
            <w:shd w:val="clear" w:color="auto" w:fill="auto"/>
            <w:noWrap/>
          </w:tcPr>
          <w:p w14:paraId="5DE7EC77" w14:textId="2FE93CA8" w:rsidR="00144A7E" w:rsidRPr="004D3B47" w:rsidRDefault="00144A7E" w:rsidP="00144A7E">
            <w:pPr>
              <w:jc w:val="right"/>
              <w:rPr>
                <w:rFonts w:asciiTheme="minorHAnsi" w:hAnsiTheme="minorHAnsi"/>
                <w:b/>
                <w:bCs/>
                <w:i/>
                <w:szCs w:val="23"/>
              </w:rPr>
            </w:pPr>
            <w:r w:rsidRPr="004D3B47">
              <w:rPr>
                <w:b/>
              </w:rPr>
              <w:t>239</w:t>
            </w:r>
          </w:p>
        </w:tc>
        <w:tc>
          <w:tcPr>
            <w:tcW w:w="992" w:type="dxa"/>
            <w:tcBorders>
              <w:top w:val="nil"/>
              <w:left w:val="nil"/>
              <w:bottom w:val="single" w:sz="4" w:space="0" w:color="auto"/>
              <w:right w:val="nil"/>
            </w:tcBorders>
            <w:shd w:val="clear" w:color="auto" w:fill="auto"/>
            <w:noWrap/>
          </w:tcPr>
          <w:p w14:paraId="25677496" w14:textId="2C0A37D4" w:rsidR="00144A7E" w:rsidRPr="004D3B47" w:rsidRDefault="00144A7E" w:rsidP="00144A7E">
            <w:pPr>
              <w:jc w:val="right"/>
              <w:rPr>
                <w:rFonts w:asciiTheme="minorHAnsi" w:hAnsiTheme="minorHAnsi"/>
                <w:b/>
                <w:bCs/>
                <w:i/>
                <w:szCs w:val="23"/>
              </w:rPr>
            </w:pPr>
            <w:r w:rsidRPr="004D3B47">
              <w:rPr>
                <w:b/>
              </w:rPr>
              <w:t>82.1</w:t>
            </w:r>
          </w:p>
        </w:tc>
        <w:tc>
          <w:tcPr>
            <w:tcW w:w="709" w:type="dxa"/>
            <w:tcBorders>
              <w:top w:val="nil"/>
              <w:left w:val="nil"/>
              <w:bottom w:val="single" w:sz="4" w:space="0" w:color="auto"/>
              <w:right w:val="nil"/>
            </w:tcBorders>
            <w:shd w:val="clear" w:color="auto" w:fill="auto"/>
            <w:noWrap/>
          </w:tcPr>
          <w:p w14:paraId="0CF072CA" w14:textId="1F0C9284" w:rsidR="00144A7E" w:rsidRPr="004D3B47" w:rsidRDefault="00144A7E" w:rsidP="00144A7E">
            <w:pPr>
              <w:jc w:val="right"/>
              <w:rPr>
                <w:rFonts w:asciiTheme="minorHAnsi" w:hAnsiTheme="minorHAnsi"/>
                <w:b/>
                <w:bCs/>
                <w:i/>
                <w:szCs w:val="23"/>
              </w:rPr>
            </w:pPr>
            <w:r w:rsidRPr="004D3B47">
              <w:rPr>
                <w:b/>
              </w:rPr>
              <w:t>62</w:t>
            </w:r>
          </w:p>
        </w:tc>
        <w:tc>
          <w:tcPr>
            <w:tcW w:w="992" w:type="dxa"/>
            <w:tcBorders>
              <w:top w:val="nil"/>
              <w:left w:val="nil"/>
              <w:bottom w:val="single" w:sz="4" w:space="0" w:color="auto"/>
              <w:right w:val="nil"/>
            </w:tcBorders>
            <w:shd w:val="clear" w:color="auto" w:fill="auto"/>
            <w:noWrap/>
          </w:tcPr>
          <w:p w14:paraId="7F70701E" w14:textId="405D84E8" w:rsidR="00144A7E" w:rsidRPr="004D3B47" w:rsidRDefault="00144A7E" w:rsidP="00144A7E">
            <w:pPr>
              <w:jc w:val="right"/>
              <w:rPr>
                <w:rFonts w:asciiTheme="minorHAnsi" w:hAnsiTheme="minorHAnsi"/>
                <w:b/>
                <w:bCs/>
                <w:i/>
                <w:szCs w:val="23"/>
              </w:rPr>
            </w:pPr>
            <w:r w:rsidRPr="004D3B47">
              <w:rPr>
                <w:b/>
              </w:rPr>
              <w:t>60.2</w:t>
            </w:r>
          </w:p>
        </w:tc>
        <w:tc>
          <w:tcPr>
            <w:tcW w:w="851" w:type="dxa"/>
            <w:tcBorders>
              <w:top w:val="nil"/>
              <w:left w:val="nil"/>
              <w:bottom w:val="single" w:sz="4" w:space="0" w:color="auto"/>
              <w:right w:val="nil"/>
            </w:tcBorders>
            <w:shd w:val="clear" w:color="auto" w:fill="auto"/>
            <w:noWrap/>
          </w:tcPr>
          <w:p w14:paraId="178A2CB5" w14:textId="5EC07F89" w:rsidR="00144A7E" w:rsidRPr="004D3B47" w:rsidRDefault="00144A7E" w:rsidP="00144A7E">
            <w:pPr>
              <w:jc w:val="right"/>
              <w:rPr>
                <w:rFonts w:asciiTheme="minorHAnsi" w:hAnsiTheme="minorHAnsi"/>
                <w:b/>
                <w:bCs/>
                <w:i/>
                <w:szCs w:val="23"/>
              </w:rPr>
            </w:pPr>
            <w:r w:rsidRPr="004D3B47">
              <w:rPr>
                <w:b/>
              </w:rPr>
              <w:t>163</w:t>
            </w:r>
          </w:p>
        </w:tc>
        <w:tc>
          <w:tcPr>
            <w:tcW w:w="992" w:type="dxa"/>
            <w:tcBorders>
              <w:top w:val="nil"/>
              <w:left w:val="nil"/>
              <w:bottom w:val="single" w:sz="4" w:space="0" w:color="auto"/>
              <w:right w:val="nil"/>
            </w:tcBorders>
            <w:shd w:val="clear" w:color="auto" w:fill="auto"/>
            <w:noWrap/>
          </w:tcPr>
          <w:p w14:paraId="2AE1CE55" w14:textId="19E9A102" w:rsidR="00144A7E" w:rsidRPr="004D3B47" w:rsidRDefault="00144A7E" w:rsidP="00144A7E">
            <w:pPr>
              <w:jc w:val="right"/>
              <w:rPr>
                <w:rFonts w:asciiTheme="minorHAnsi" w:hAnsiTheme="minorHAnsi"/>
                <w:b/>
                <w:bCs/>
                <w:i/>
                <w:szCs w:val="23"/>
              </w:rPr>
            </w:pPr>
            <w:r w:rsidRPr="004D3B47">
              <w:rPr>
                <w:b/>
              </w:rPr>
              <w:t>77.3</w:t>
            </w:r>
          </w:p>
        </w:tc>
        <w:tc>
          <w:tcPr>
            <w:tcW w:w="850" w:type="dxa"/>
            <w:tcBorders>
              <w:top w:val="nil"/>
              <w:left w:val="nil"/>
              <w:bottom w:val="single" w:sz="4" w:space="0" w:color="auto"/>
              <w:right w:val="nil"/>
            </w:tcBorders>
            <w:shd w:val="clear" w:color="auto" w:fill="auto"/>
            <w:noWrap/>
          </w:tcPr>
          <w:p w14:paraId="33B55DA9" w14:textId="32D29555" w:rsidR="00144A7E" w:rsidRPr="004D3B47" w:rsidRDefault="00144A7E" w:rsidP="00144A7E">
            <w:pPr>
              <w:jc w:val="right"/>
              <w:rPr>
                <w:rFonts w:asciiTheme="minorHAnsi" w:hAnsiTheme="minorHAnsi"/>
                <w:b/>
                <w:bCs/>
                <w:i/>
                <w:szCs w:val="23"/>
              </w:rPr>
            </w:pPr>
            <w:r w:rsidRPr="004D3B47">
              <w:rPr>
                <w:b/>
              </w:rPr>
              <w:t>1,065</w:t>
            </w:r>
          </w:p>
        </w:tc>
        <w:tc>
          <w:tcPr>
            <w:tcW w:w="993" w:type="dxa"/>
            <w:tcBorders>
              <w:top w:val="nil"/>
              <w:left w:val="nil"/>
              <w:bottom w:val="single" w:sz="4" w:space="0" w:color="auto"/>
              <w:right w:val="single" w:sz="4" w:space="0" w:color="auto"/>
            </w:tcBorders>
            <w:shd w:val="clear" w:color="auto" w:fill="auto"/>
            <w:noWrap/>
          </w:tcPr>
          <w:p w14:paraId="4FD6DA82" w14:textId="53B79BEB" w:rsidR="00144A7E" w:rsidRPr="004D3B47" w:rsidRDefault="00144A7E" w:rsidP="00144A7E">
            <w:pPr>
              <w:jc w:val="right"/>
              <w:rPr>
                <w:rFonts w:asciiTheme="minorHAnsi" w:hAnsiTheme="minorHAnsi"/>
                <w:b/>
                <w:bCs/>
                <w:i/>
                <w:szCs w:val="23"/>
              </w:rPr>
            </w:pPr>
            <w:r w:rsidRPr="004D3B47">
              <w:rPr>
                <w:b/>
              </w:rPr>
              <w:t>83.4</w:t>
            </w:r>
          </w:p>
        </w:tc>
      </w:tr>
    </w:tbl>
    <w:p w14:paraId="3A652270" w14:textId="0289A0CE" w:rsidR="00E20201" w:rsidRPr="004D3B47" w:rsidRDefault="00E20201" w:rsidP="00DE16F5">
      <w:pPr>
        <w:spacing w:before="120"/>
        <w:ind w:right="544"/>
        <w:jc w:val="both"/>
        <w:rPr>
          <w:i/>
          <w:sz w:val="20"/>
        </w:rPr>
      </w:pPr>
      <w:r w:rsidRPr="004D3B47">
        <w:rPr>
          <w:i/>
          <w:sz w:val="20"/>
        </w:rPr>
        <w:t xml:space="preserve">‘ – ‘ indicates there were no women in this sub-category with a </w:t>
      </w:r>
      <w:r w:rsidR="00365ACF">
        <w:rPr>
          <w:i/>
          <w:sz w:val="20"/>
        </w:rPr>
        <w:t>high-grade</w:t>
      </w:r>
      <w:r w:rsidRPr="004D3B47">
        <w:rPr>
          <w:i/>
          <w:sz w:val="20"/>
        </w:rPr>
        <w:t xml:space="preserve"> cytology report</w:t>
      </w:r>
      <w:r w:rsidR="00EF08DD">
        <w:rPr>
          <w:i/>
          <w:sz w:val="20"/>
        </w:rPr>
        <w:t>.</w:t>
      </w:r>
    </w:p>
    <w:p w14:paraId="54E6FFC0" w14:textId="77777777" w:rsidR="00B75C87" w:rsidRPr="004D3B47" w:rsidRDefault="00B75C87" w:rsidP="007B04E3"/>
    <w:p w14:paraId="3CEE3E9E" w14:textId="55E7A3EA" w:rsidR="00232B88" w:rsidRPr="004D3B47" w:rsidRDefault="008E7879" w:rsidP="00523DF2">
      <w:pPr>
        <w:pStyle w:val="Caption"/>
        <w:keepNext/>
        <w:jc w:val="both"/>
      </w:pPr>
      <w:bookmarkStart w:id="1347" w:name="_Ref275938854"/>
      <w:bookmarkStart w:id="1348" w:name="_Toc304970063"/>
      <w:bookmarkStart w:id="1349" w:name="_Toc469398297"/>
      <w:bookmarkStart w:id="1350" w:name="_Toc454286173"/>
      <w:bookmarkStart w:id="1351" w:name="_Toc486941060"/>
      <w:bookmarkStart w:id="1352" w:name="_Toc475605534"/>
      <w:bookmarkStart w:id="1353" w:name="_Toc509928505"/>
      <w:bookmarkStart w:id="1354" w:name="_Toc528676178"/>
      <w:bookmarkStart w:id="1355" w:name="_Toc5627625"/>
      <w:bookmarkStart w:id="1356" w:name="_Toc12875567"/>
      <w:bookmarkStart w:id="1357" w:name="_Toc68606690"/>
      <w:r w:rsidRPr="004D3B47">
        <w:t>Table</w:t>
      </w:r>
      <w:r w:rsidR="00232B88" w:rsidRPr="004D3B47">
        <w:t xml:space="preserve"> </w:t>
      </w:r>
      <w:r w:rsidR="00100CC8" w:rsidRPr="004D3B47">
        <w:fldChar w:fldCharType="begin"/>
      </w:r>
      <w:r w:rsidR="0004456A" w:rsidRPr="004D3B47">
        <w:instrText xml:space="preserve"> SEQ Table \* ARABIC </w:instrText>
      </w:r>
      <w:r w:rsidR="00100CC8" w:rsidRPr="004D3B47">
        <w:fldChar w:fldCharType="separate"/>
      </w:r>
      <w:r w:rsidR="00D03680">
        <w:rPr>
          <w:noProof/>
        </w:rPr>
        <w:t>15</w:t>
      </w:r>
      <w:r w:rsidR="00100CC8" w:rsidRPr="004D3B47">
        <w:rPr>
          <w:noProof/>
        </w:rPr>
        <w:fldChar w:fldCharType="end"/>
      </w:r>
      <w:bookmarkEnd w:id="1347"/>
      <w:r w:rsidR="00232B88" w:rsidRPr="004D3B47">
        <w:t xml:space="preserve"> - Women with </w:t>
      </w:r>
      <w:r w:rsidR="000C7796" w:rsidRPr="004D3B47">
        <w:t xml:space="preserve">a </w:t>
      </w:r>
      <w:r w:rsidR="00232B88" w:rsidRPr="004D3B47">
        <w:t xml:space="preserve">histology </w:t>
      </w:r>
      <w:r w:rsidR="009A2B86" w:rsidRPr="004D3B47">
        <w:t xml:space="preserve">report within 180 days of a </w:t>
      </w:r>
      <w:r w:rsidR="00365ACF">
        <w:t>high-grade</w:t>
      </w:r>
      <w:r w:rsidR="009A2B86" w:rsidRPr="004D3B47">
        <w:t xml:space="preserve"> cytology report</w:t>
      </w:r>
      <w:r w:rsidR="00232B88" w:rsidRPr="004D3B47">
        <w:t>, by DHB and ethnicity</w:t>
      </w:r>
      <w:bookmarkEnd w:id="1348"/>
      <w:bookmarkEnd w:id="1349"/>
      <w:bookmarkEnd w:id="1350"/>
      <w:bookmarkEnd w:id="1351"/>
      <w:bookmarkEnd w:id="1352"/>
      <w:bookmarkEnd w:id="1353"/>
      <w:bookmarkEnd w:id="1354"/>
      <w:bookmarkEnd w:id="1355"/>
      <w:bookmarkEnd w:id="1356"/>
      <w:bookmarkEnd w:id="1357"/>
    </w:p>
    <w:tbl>
      <w:tblPr>
        <w:tblW w:w="9514" w:type="dxa"/>
        <w:tblInd w:w="92" w:type="dxa"/>
        <w:tblLayout w:type="fixed"/>
        <w:tblLook w:val="04A0" w:firstRow="1" w:lastRow="0" w:firstColumn="1" w:lastColumn="0" w:noHBand="0" w:noVBand="1"/>
      </w:tblPr>
      <w:tblGrid>
        <w:gridCol w:w="2284"/>
        <w:gridCol w:w="851"/>
        <w:gridCol w:w="992"/>
        <w:gridCol w:w="851"/>
        <w:gridCol w:w="850"/>
        <w:gridCol w:w="851"/>
        <w:gridCol w:w="850"/>
        <w:gridCol w:w="992"/>
        <w:gridCol w:w="993"/>
      </w:tblGrid>
      <w:tr w:rsidR="001C1658" w:rsidRPr="004D3B47" w14:paraId="265F308C" w14:textId="77777777" w:rsidTr="001C1658">
        <w:trPr>
          <w:trHeight w:val="300"/>
        </w:trPr>
        <w:tc>
          <w:tcPr>
            <w:tcW w:w="2284" w:type="dxa"/>
            <w:vMerge w:val="restart"/>
            <w:tcBorders>
              <w:top w:val="single" w:sz="4" w:space="0" w:color="auto"/>
              <w:left w:val="single" w:sz="4" w:space="0" w:color="auto"/>
              <w:right w:val="nil"/>
            </w:tcBorders>
            <w:shd w:val="clear" w:color="000000" w:fill="D8D8D8"/>
            <w:noWrap/>
          </w:tcPr>
          <w:p w14:paraId="1AE51362" w14:textId="71FB7E44" w:rsidR="001C1658" w:rsidRPr="004D3B47" w:rsidRDefault="001C1658" w:rsidP="001C1658">
            <w:pPr>
              <w:keepNext/>
              <w:keepLines/>
              <w:ind w:right="544"/>
              <w:rPr>
                <w:rFonts w:eastAsia="Times New Roman"/>
                <w:b/>
                <w:bCs/>
                <w:szCs w:val="23"/>
                <w:lang w:eastAsia="en-AU"/>
              </w:rPr>
            </w:pPr>
            <w:r>
              <w:rPr>
                <w:rFonts w:eastAsia="Times New Roman" w:cs="Arial"/>
                <w:b/>
                <w:bCs/>
                <w:szCs w:val="23"/>
                <w:lang w:eastAsia="en-AU"/>
              </w:rPr>
              <w:t>D</w:t>
            </w:r>
            <w:r w:rsidRPr="004D3B47">
              <w:rPr>
                <w:rFonts w:eastAsia="Times New Roman" w:cs="Arial"/>
                <w:b/>
                <w:bCs/>
                <w:szCs w:val="23"/>
                <w:lang w:eastAsia="en-AU"/>
              </w:rPr>
              <w:t>HB</w:t>
            </w:r>
          </w:p>
        </w:tc>
        <w:tc>
          <w:tcPr>
            <w:tcW w:w="1843" w:type="dxa"/>
            <w:gridSpan w:val="2"/>
            <w:tcBorders>
              <w:top w:val="single" w:sz="4" w:space="0" w:color="auto"/>
              <w:left w:val="nil"/>
              <w:bottom w:val="nil"/>
              <w:right w:val="nil"/>
            </w:tcBorders>
            <w:shd w:val="clear" w:color="000000" w:fill="D8D8D8"/>
            <w:noWrap/>
          </w:tcPr>
          <w:p w14:paraId="6125643A" w14:textId="77777777" w:rsidR="001C1658" w:rsidRPr="004D3B47" w:rsidRDefault="001C1658" w:rsidP="001C1658">
            <w:pPr>
              <w:keepNext/>
              <w:keepLines/>
              <w:ind w:right="34"/>
              <w:jc w:val="center"/>
              <w:rPr>
                <w:rFonts w:eastAsia="Times New Roman"/>
                <w:b/>
                <w:bCs/>
                <w:szCs w:val="23"/>
                <w:lang w:eastAsia="en-AU"/>
              </w:rPr>
            </w:pPr>
            <w:r w:rsidRPr="004D3B47">
              <w:rPr>
                <w:rFonts w:eastAsia="Times New Roman"/>
                <w:b/>
                <w:bCs/>
                <w:szCs w:val="23"/>
                <w:lang w:eastAsia="en-AU"/>
              </w:rPr>
              <w:t>Māori</w:t>
            </w:r>
          </w:p>
        </w:tc>
        <w:tc>
          <w:tcPr>
            <w:tcW w:w="1701" w:type="dxa"/>
            <w:gridSpan w:val="2"/>
            <w:tcBorders>
              <w:top w:val="single" w:sz="4" w:space="0" w:color="auto"/>
              <w:left w:val="nil"/>
              <w:bottom w:val="nil"/>
              <w:right w:val="nil"/>
            </w:tcBorders>
            <w:shd w:val="clear" w:color="000000" w:fill="D8D8D8"/>
            <w:noWrap/>
          </w:tcPr>
          <w:p w14:paraId="7282E5CD" w14:textId="77777777" w:rsidR="001C1658" w:rsidRPr="004D3B47" w:rsidRDefault="001C1658" w:rsidP="001C1658">
            <w:pPr>
              <w:keepNext/>
              <w:keepLines/>
              <w:jc w:val="center"/>
              <w:rPr>
                <w:rFonts w:eastAsia="Times New Roman"/>
                <w:b/>
                <w:bCs/>
                <w:szCs w:val="23"/>
                <w:lang w:eastAsia="en-AU"/>
              </w:rPr>
            </w:pPr>
            <w:r w:rsidRPr="004D3B47">
              <w:rPr>
                <w:rFonts w:eastAsia="Times New Roman"/>
                <w:b/>
                <w:bCs/>
                <w:szCs w:val="23"/>
                <w:lang w:eastAsia="en-AU"/>
              </w:rPr>
              <w:t>Pacific</w:t>
            </w:r>
          </w:p>
        </w:tc>
        <w:tc>
          <w:tcPr>
            <w:tcW w:w="1701" w:type="dxa"/>
            <w:gridSpan w:val="2"/>
            <w:tcBorders>
              <w:top w:val="single" w:sz="4" w:space="0" w:color="auto"/>
              <w:left w:val="nil"/>
              <w:bottom w:val="nil"/>
              <w:right w:val="nil"/>
            </w:tcBorders>
            <w:shd w:val="clear" w:color="000000" w:fill="D8D8D8"/>
            <w:noWrap/>
          </w:tcPr>
          <w:p w14:paraId="22B6D66C" w14:textId="77777777" w:rsidR="001C1658" w:rsidRPr="004D3B47" w:rsidRDefault="001C1658" w:rsidP="001C1658">
            <w:pPr>
              <w:keepNext/>
              <w:keepLines/>
              <w:ind w:right="34"/>
              <w:jc w:val="center"/>
              <w:rPr>
                <w:rFonts w:eastAsia="Times New Roman"/>
                <w:b/>
                <w:bCs/>
                <w:szCs w:val="23"/>
                <w:lang w:eastAsia="en-AU"/>
              </w:rPr>
            </w:pPr>
            <w:r w:rsidRPr="004D3B47">
              <w:rPr>
                <w:rFonts w:eastAsia="Times New Roman"/>
                <w:b/>
                <w:bCs/>
                <w:szCs w:val="23"/>
                <w:lang w:eastAsia="en-AU"/>
              </w:rPr>
              <w:t>Asian</w:t>
            </w:r>
          </w:p>
        </w:tc>
        <w:tc>
          <w:tcPr>
            <w:tcW w:w="1985" w:type="dxa"/>
            <w:gridSpan w:val="2"/>
            <w:tcBorders>
              <w:top w:val="single" w:sz="4" w:space="0" w:color="auto"/>
              <w:left w:val="nil"/>
              <w:bottom w:val="nil"/>
              <w:right w:val="single" w:sz="4" w:space="0" w:color="000000"/>
            </w:tcBorders>
            <w:shd w:val="clear" w:color="000000" w:fill="D8D8D8"/>
            <w:noWrap/>
          </w:tcPr>
          <w:p w14:paraId="5B4CA4E8" w14:textId="77777777" w:rsidR="001C1658" w:rsidRPr="004D3B47" w:rsidRDefault="001C1658" w:rsidP="001C1658">
            <w:pPr>
              <w:keepNext/>
              <w:keepLines/>
              <w:ind w:right="176"/>
              <w:jc w:val="center"/>
              <w:rPr>
                <w:rFonts w:eastAsia="Times New Roman"/>
                <w:b/>
                <w:bCs/>
                <w:szCs w:val="23"/>
                <w:lang w:eastAsia="en-AU"/>
              </w:rPr>
            </w:pPr>
            <w:r w:rsidRPr="004D3B47">
              <w:rPr>
                <w:rFonts w:eastAsia="Times New Roman"/>
                <w:b/>
                <w:bCs/>
                <w:szCs w:val="23"/>
                <w:lang w:eastAsia="en-AU"/>
              </w:rPr>
              <w:t>European/ Other</w:t>
            </w:r>
          </w:p>
        </w:tc>
      </w:tr>
      <w:tr w:rsidR="001C1658" w:rsidRPr="004D3B47" w14:paraId="41E1569B" w14:textId="77777777" w:rsidTr="00781740">
        <w:trPr>
          <w:trHeight w:val="300"/>
        </w:trPr>
        <w:tc>
          <w:tcPr>
            <w:tcW w:w="2284" w:type="dxa"/>
            <w:vMerge/>
            <w:tcBorders>
              <w:left w:val="single" w:sz="4" w:space="0" w:color="auto"/>
              <w:bottom w:val="single" w:sz="4" w:space="0" w:color="auto"/>
              <w:right w:val="nil"/>
            </w:tcBorders>
            <w:shd w:val="clear" w:color="000000" w:fill="D8D8D8"/>
            <w:noWrap/>
          </w:tcPr>
          <w:p w14:paraId="2CD643A7" w14:textId="4862BB12" w:rsidR="001C1658" w:rsidRPr="004D3B47" w:rsidRDefault="001C1658" w:rsidP="001C1658">
            <w:pPr>
              <w:keepNext/>
              <w:keepLines/>
              <w:ind w:right="41"/>
              <w:rPr>
                <w:rFonts w:eastAsia="Times New Roman"/>
                <w:b/>
                <w:bCs/>
                <w:szCs w:val="23"/>
                <w:lang w:eastAsia="en-AU"/>
              </w:rPr>
            </w:pPr>
          </w:p>
        </w:tc>
        <w:tc>
          <w:tcPr>
            <w:tcW w:w="851" w:type="dxa"/>
            <w:tcBorders>
              <w:top w:val="nil"/>
              <w:left w:val="nil"/>
              <w:bottom w:val="single" w:sz="4" w:space="0" w:color="auto"/>
              <w:right w:val="nil"/>
            </w:tcBorders>
            <w:shd w:val="clear" w:color="000000" w:fill="D8D8D8"/>
            <w:noWrap/>
            <w:vAlign w:val="bottom"/>
          </w:tcPr>
          <w:p w14:paraId="32EE1A83" w14:textId="77777777" w:rsidR="001C1658" w:rsidRPr="004D3B47" w:rsidRDefault="001C1658" w:rsidP="001B5B91">
            <w:pPr>
              <w:keepNext/>
              <w:keepLines/>
              <w:jc w:val="right"/>
              <w:rPr>
                <w:rFonts w:eastAsia="Times New Roman"/>
                <w:b/>
                <w:bCs/>
                <w:szCs w:val="23"/>
                <w:lang w:eastAsia="en-AU"/>
              </w:rPr>
            </w:pPr>
            <w:r w:rsidRPr="004D3B47">
              <w:rPr>
                <w:rFonts w:eastAsia="Times New Roman"/>
                <w:b/>
                <w:bCs/>
                <w:szCs w:val="23"/>
                <w:lang w:eastAsia="en-AU"/>
              </w:rPr>
              <w:t>N</w:t>
            </w:r>
          </w:p>
        </w:tc>
        <w:tc>
          <w:tcPr>
            <w:tcW w:w="992" w:type="dxa"/>
            <w:tcBorders>
              <w:top w:val="nil"/>
              <w:left w:val="nil"/>
              <w:bottom w:val="single" w:sz="4" w:space="0" w:color="auto"/>
              <w:right w:val="nil"/>
            </w:tcBorders>
            <w:shd w:val="clear" w:color="000000" w:fill="D8D8D8"/>
            <w:noWrap/>
            <w:vAlign w:val="bottom"/>
          </w:tcPr>
          <w:p w14:paraId="737BD9F2" w14:textId="77777777" w:rsidR="001C1658" w:rsidRPr="004D3B47" w:rsidRDefault="001C1658" w:rsidP="005D4237">
            <w:pPr>
              <w:keepNext/>
              <w:keepLines/>
              <w:jc w:val="right"/>
              <w:rPr>
                <w:rFonts w:eastAsia="Times New Roman"/>
                <w:b/>
                <w:bCs/>
                <w:szCs w:val="23"/>
                <w:lang w:eastAsia="en-AU"/>
              </w:rPr>
            </w:pPr>
            <w:r w:rsidRPr="004D3B47">
              <w:rPr>
                <w:rFonts w:eastAsia="Times New Roman"/>
                <w:b/>
                <w:bCs/>
                <w:szCs w:val="23"/>
                <w:lang w:eastAsia="en-AU"/>
              </w:rPr>
              <w:t>%</w:t>
            </w:r>
          </w:p>
        </w:tc>
        <w:tc>
          <w:tcPr>
            <w:tcW w:w="851" w:type="dxa"/>
            <w:tcBorders>
              <w:top w:val="nil"/>
              <w:left w:val="nil"/>
              <w:bottom w:val="single" w:sz="4" w:space="0" w:color="auto"/>
              <w:right w:val="nil"/>
            </w:tcBorders>
            <w:shd w:val="clear" w:color="000000" w:fill="D8D8D8"/>
            <w:noWrap/>
            <w:vAlign w:val="bottom"/>
          </w:tcPr>
          <w:p w14:paraId="71650841" w14:textId="77777777" w:rsidR="001C1658" w:rsidRPr="004D3B47" w:rsidRDefault="001C1658" w:rsidP="00863C50">
            <w:pPr>
              <w:keepNext/>
              <w:keepLines/>
              <w:ind w:left="-108" w:right="34"/>
              <w:jc w:val="right"/>
              <w:rPr>
                <w:rFonts w:eastAsia="Times New Roman"/>
                <w:b/>
                <w:bCs/>
                <w:szCs w:val="23"/>
                <w:lang w:eastAsia="en-AU"/>
              </w:rPr>
            </w:pPr>
            <w:r w:rsidRPr="004D3B47">
              <w:rPr>
                <w:rFonts w:eastAsia="Times New Roman"/>
                <w:b/>
                <w:bCs/>
                <w:szCs w:val="23"/>
                <w:lang w:eastAsia="en-AU"/>
              </w:rPr>
              <w:t>N</w:t>
            </w:r>
          </w:p>
        </w:tc>
        <w:tc>
          <w:tcPr>
            <w:tcW w:w="850" w:type="dxa"/>
            <w:tcBorders>
              <w:top w:val="nil"/>
              <w:left w:val="nil"/>
              <w:bottom w:val="single" w:sz="4" w:space="0" w:color="auto"/>
              <w:right w:val="nil"/>
            </w:tcBorders>
            <w:shd w:val="clear" w:color="000000" w:fill="D8D8D8"/>
            <w:noWrap/>
            <w:vAlign w:val="bottom"/>
          </w:tcPr>
          <w:p w14:paraId="4BFAA2D1" w14:textId="77777777" w:rsidR="001C1658" w:rsidRPr="004D3B47" w:rsidRDefault="001C1658" w:rsidP="00863C50">
            <w:pPr>
              <w:keepNext/>
              <w:keepLines/>
              <w:ind w:left="-108" w:right="34"/>
              <w:jc w:val="right"/>
              <w:rPr>
                <w:rFonts w:eastAsia="Times New Roman"/>
                <w:b/>
                <w:bCs/>
                <w:szCs w:val="23"/>
                <w:lang w:eastAsia="en-AU"/>
              </w:rPr>
            </w:pPr>
            <w:r w:rsidRPr="004D3B47">
              <w:rPr>
                <w:rFonts w:eastAsia="Times New Roman"/>
                <w:b/>
                <w:bCs/>
                <w:szCs w:val="23"/>
                <w:lang w:eastAsia="en-AU"/>
              </w:rPr>
              <w:t>%</w:t>
            </w:r>
          </w:p>
        </w:tc>
        <w:tc>
          <w:tcPr>
            <w:tcW w:w="851" w:type="dxa"/>
            <w:tcBorders>
              <w:top w:val="nil"/>
              <w:left w:val="nil"/>
              <w:bottom w:val="single" w:sz="4" w:space="0" w:color="auto"/>
              <w:right w:val="nil"/>
            </w:tcBorders>
            <w:shd w:val="clear" w:color="000000" w:fill="D8D8D8"/>
            <w:noWrap/>
            <w:vAlign w:val="bottom"/>
          </w:tcPr>
          <w:p w14:paraId="694519D8" w14:textId="77777777" w:rsidR="001C1658" w:rsidRPr="004D3B47" w:rsidRDefault="001C1658" w:rsidP="00863C50">
            <w:pPr>
              <w:keepNext/>
              <w:keepLines/>
              <w:ind w:left="-108" w:right="34"/>
              <w:jc w:val="right"/>
              <w:rPr>
                <w:rFonts w:eastAsia="Times New Roman"/>
                <w:b/>
                <w:bCs/>
                <w:szCs w:val="23"/>
                <w:lang w:eastAsia="en-AU"/>
              </w:rPr>
            </w:pPr>
            <w:r w:rsidRPr="004D3B47">
              <w:rPr>
                <w:rFonts w:eastAsia="Times New Roman"/>
                <w:b/>
                <w:bCs/>
                <w:szCs w:val="23"/>
                <w:lang w:eastAsia="en-AU"/>
              </w:rPr>
              <w:t>N</w:t>
            </w:r>
          </w:p>
        </w:tc>
        <w:tc>
          <w:tcPr>
            <w:tcW w:w="850" w:type="dxa"/>
            <w:tcBorders>
              <w:top w:val="nil"/>
              <w:left w:val="nil"/>
              <w:bottom w:val="single" w:sz="4" w:space="0" w:color="auto"/>
              <w:right w:val="nil"/>
            </w:tcBorders>
            <w:shd w:val="clear" w:color="000000" w:fill="D8D8D8"/>
            <w:noWrap/>
            <w:vAlign w:val="bottom"/>
          </w:tcPr>
          <w:p w14:paraId="1AFD5F38" w14:textId="77777777" w:rsidR="001C1658" w:rsidRPr="004D3B47" w:rsidRDefault="001C1658" w:rsidP="00863C50">
            <w:pPr>
              <w:keepNext/>
              <w:keepLines/>
              <w:ind w:left="-108" w:right="34"/>
              <w:jc w:val="right"/>
              <w:rPr>
                <w:rFonts w:eastAsia="Times New Roman"/>
                <w:b/>
                <w:bCs/>
                <w:szCs w:val="23"/>
                <w:lang w:eastAsia="en-AU"/>
              </w:rPr>
            </w:pPr>
            <w:r w:rsidRPr="004D3B47">
              <w:rPr>
                <w:rFonts w:eastAsia="Times New Roman"/>
                <w:b/>
                <w:bCs/>
                <w:szCs w:val="23"/>
                <w:lang w:eastAsia="en-AU"/>
              </w:rPr>
              <w:t>%</w:t>
            </w:r>
          </w:p>
        </w:tc>
        <w:tc>
          <w:tcPr>
            <w:tcW w:w="992" w:type="dxa"/>
            <w:tcBorders>
              <w:top w:val="nil"/>
              <w:left w:val="nil"/>
              <w:bottom w:val="single" w:sz="4" w:space="0" w:color="auto"/>
              <w:right w:val="nil"/>
            </w:tcBorders>
            <w:shd w:val="clear" w:color="000000" w:fill="D8D8D8"/>
            <w:noWrap/>
            <w:vAlign w:val="bottom"/>
          </w:tcPr>
          <w:p w14:paraId="053AA277" w14:textId="77777777" w:rsidR="001C1658" w:rsidRPr="004D3B47" w:rsidRDefault="001C1658" w:rsidP="00A033A8">
            <w:pPr>
              <w:keepNext/>
              <w:keepLines/>
              <w:jc w:val="right"/>
              <w:rPr>
                <w:rFonts w:eastAsia="Times New Roman"/>
                <w:b/>
                <w:bCs/>
                <w:szCs w:val="23"/>
                <w:lang w:eastAsia="en-AU"/>
              </w:rPr>
            </w:pPr>
            <w:r w:rsidRPr="004D3B47">
              <w:rPr>
                <w:rFonts w:eastAsia="Times New Roman"/>
                <w:b/>
                <w:bCs/>
                <w:szCs w:val="23"/>
                <w:lang w:eastAsia="en-AU"/>
              </w:rPr>
              <w:t>N</w:t>
            </w:r>
          </w:p>
        </w:tc>
        <w:tc>
          <w:tcPr>
            <w:tcW w:w="993" w:type="dxa"/>
            <w:tcBorders>
              <w:top w:val="nil"/>
              <w:left w:val="nil"/>
              <w:bottom w:val="single" w:sz="4" w:space="0" w:color="auto"/>
              <w:right w:val="single" w:sz="4" w:space="0" w:color="auto"/>
            </w:tcBorders>
            <w:shd w:val="clear" w:color="000000" w:fill="D8D8D8"/>
            <w:noWrap/>
            <w:vAlign w:val="bottom"/>
          </w:tcPr>
          <w:p w14:paraId="35776EC5" w14:textId="77777777" w:rsidR="001C1658" w:rsidRPr="004D3B47" w:rsidRDefault="001C1658" w:rsidP="005D4237">
            <w:pPr>
              <w:keepNext/>
              <w:keepLines/>
              <w:ind w:right="34"/>
              <w:jc w:val="right"/>
              <w:rPr>
                <w:rFonts w:eastAsia="Times New Roman"/>
                <w:b/>
                <w:bCs/>
                <w:szCs w:val="23"/>
                <w:lang w:eastAsia="en-AU"/>
              </w:rPr>
            </w:pPr>
            <w:r w:rsidRPr="004D3B47">
              <w:rPr>
                <w:rFonts w:eastAsia="Times New Roman"/>
                <w:b/>
                <w:bCs/>
                <w:szCs w:val="23"/>
                <w:lang w:eastAsia="en-AU"/>
              </w:rPr>
              <w:t>%</w:t>
            </w:r>
          </w:p>
        </w:tc>
      </w:tr>
      <w:tr w:rsidR="004D3B47" w:rsidRPr="004D3B47" w14:paraId="12264784" w14:textId="77777777" w:rsidTr="00D1642F">
        <w:trPr>
          <w:trHeight w:val="300"/>
        </w:trPr>
        <w:tc>
          <w:tcPr>
            <w:tcW w:w="2284" w:type="dxa"/>
            <w:tcBorders>
              <w:top w:val="single" w:sz="4" w:space="0" w:color="auto"/>
              <w:left w:val="single" w:sz="4" w:space="0" w:color="auto"/>
              <w:bottom w:val="nil"/>
              <w:right w:val="nil"/>
            </w:tcBorders>
            <w:shd w:val="clear" w:color="auto" w:fill="auto"/>
            <w:noWrap/>
          </w:tcPr>
          <w:p w14:paraId="7CC44661" w14:textId="45E56F7F" w:rsidR="00144A7E" w:rsidRPr="004D3B47" w:rsidRDefault="00144A7E" w:rsidP="00144A7E">
            <w:pPr>
              <w:keepNext/>
              <w:keepLines/>
              <w:rPr>
                <w:szCs w:val="23"/>
              </w:rPr>
            </w:pPr>
            <w:r w:rsidRPr="004D3B47">
              <w:t>Auckland</w:t>
            </w:r>
          </w:p>
        </w:tc>
        <w:tc>
          <w:tcPr>
            <w:tcW w:w="851" w:type="dxa"/>
            <w:tcBorders>
              <w:top w:val="single" w:sz="4" w:space="0" w:color="auto"/>
              <w:left w:val="nil"/>
              <w:bottom w:val="nil"/>
              <w:right w:val="nil"/>
            </w:tcBorders>
            <w:shd w:val="clear" w:color="auto" w:fill="auto"/>
            <w:noWrap/>
          </w:tcPr>
          <w:p w14:paraId="10CD01C9" w14:textId="0DF32EE9" w:rsidR="00144A7E" w:rsidRPr="004D3B47" w:rsidRDefault="00144A7E" w:rsidP="00144A7E">
            <w:pPr>
              <w:jc w:val="right"/>
              <w:rPr>
                <w:szCs w:val="23"/>
              </w:rPr>
            </w:pPr>
            <w:r w:rsidRPr="004D3B47">
              <w:t>20</w:t>
            </w:r>
          </w:p>
        </w:tc>
        <w:tc>
          <w:tcPr>
            <w:tcW w:w="992" w:type="dxa"/>
            <w:tcBorders>
              <w:top w:val="single" w:sz="4" w:space="0" w:color="auto"/>
              <w:left w:val="nil"/>
              <w:bottom w:val="nil"/>
              <w:right w:val="nil"/>
            </w:tcBorders>
            <w:shd w:val="clear" w:color="auto" w:fill="auto"/>
            <w:noWrap/>
          </w:tcPr>
          <w:p w14:paraId="23CA29F4" w14:textId="455B56F8" w:rsidR="00144A7E" w:rsidRPr="004D3B47" w:rsidRDefault="00144A7E" w:rsidP="00144A7E">
            <w:pPr>
              <w:jc w:val="right"/>
              <w:rPr>
                <w:szCs w:val="23"/>
              </w:rPr>
            </w:pPr>
            <w:r w:rsidRPr="004D3B47">
              <w:t>80.0</w:t>
            </w:r>
          </w:p>
        </w:tc>
        <w:tc>
          <w:tcPr>
            <w:tcW w:w="851" w:type="dxa"/>
            <w:tcBorders>
              <w:top w:val="single" w:sz="4" w:space="0" w:color="auto"/>
              <w:left w:val="nil"/>
              <w:bottom w:val="nil"/>
              <w:right w:val="nil"/>
            </w:tcBorders>
            <w:shd w:val="clear" w:color="auto" w:fill="auto"/>
            <w:noWrap/>
          </w:tcPr>
          <w:p w14:paraId="1DB83662" w14:textId="5C243605" w:rsidR="00144A7E" w:rsidRPr="004D3B47" w:rsidRDefault="00144A7E" w:rsidP="00144A7E">
            <w:pPr>
              <w:jc w:val="right"/>
              <w:rPr>
                <w:szCs w:val="23"/>
              </w:rPr>
            </w:pPr>
            <w:r w:rsidRPr="004D3B47">
              <w:t>14</w:t>
            </w:r>
          </w:p>
        </w:tc>
        <w:tc>
          <w:tcPr>
            <w:tcW w:w="850" w:type="dxa"/>
            <w:tcBorders>
              <w:top w:val="single" w:sz="4" w:space="0" w:color="auto"/>
              <w:left w:val="nil"/>
              <w:bottom w:val="nil"/>
              <w:right w:val="nil"/>
            </w:tcBorders>
            <w:shd w:val="clear" w:color="auto" w:fill="auto"/>
            <w:noWrap/>
          </w:tcPr>
          <w:p w14:paraId="3F0AFEAE" w14:textId="7439340E" w:rsidR="00144A7E" w:rsidRPr="004D3B47" w:rsidRDefault="00144A7E" w:rsidP="00144A7E">
            <w:pPr>
              <w:jc w:val="right"/>
              <w:rPr>
                <w:szCs w:val="23"/>
              </w:rPr>
            </w:pPr>
            <w:r w:rsidRPr="004D3B47">
              <w:t>70.0</w:t>
            </w:r>
          </w:p>
        </w:tc>
        <w:tc>
          <w:tcPr>
            <w:tcW w:w="851" w:type="dxa"/>
            <w:tcBorders>
              <w:top w:val="single" w:sz="4" w:space="0" w:color="auto"/>
              <w:left w:val="nil"/>
              <w:bottom w:val="nil"/>
              <w:right w:val="nil"/>
            </w:tcBorders>
            <w:shd w:val="clear" w:color="auto" w:fill="auto"/>
            <w:noWrap/>
          </w:tcPr>
          <w:p w14:paraId="23D93214" w14:textId="518EFFE9" w:rsidR="00144A7E" w:rsidRPr="004D3B47" w:rsidRDefault="00144A7E" w:rsidP="00144A7E">
            <w:pPr>
              <w:jc w:val="right"/>
              <w:rPr>
                <w:szCs w:val="23"/>
              </w:rPr>
            </w:pPr>
            <w:r w:rsidRPr="004D3B47">
              <w:t>48</w:t>
            </w:r>
          </w:p>
        </w:tc>
        <w:tc>
          <w:tcPr>
            <w:tcW w:w="850" w:type="dxa"/>
            <w:tcBorders>
              <w:top w:val="single" w:sz="4" w:space="0" w:color="auto"/>
              <w:left w:val="nil"/>
              <w:bottom w:val="nil"/>
              <w:right w:val="nil"/>
            </w:tcBorders>
            <w:shd w:val="clear" w:color="auto" w:fill="auto"/>
            <w:noWrap/>
          </w:tcPr>
          <w:p w14:paraId="5E62ED13" w14:textId="75FC6D2D" w:rsidR="00144A7E" w:rsidRPr="004D3B47" w:rsidRDefault="00144A7E" w:rsidP="00144A7E">
            <w:pPr>
              <w:jc w:val="right"/>
              <w:rPr>
                <w:szCs w:val="23"/>
              </w:rPr>
            </w:pPr>
            <w:r w:rsidRPr="004D3B47">
              <w:t>88.9</w:t>
            </w:r>
          </w:p>
        </w:tc>
        <w:tc>
          <w:tcPr>
            <w:tcW w:w="992" w:type="dxa"/>
            <w:tcBorders>
              <w:top w:val="single" w:sz="4" w:space="0" w:color="auto"/>
              <w:left w:val="nil"/>
              <w:bottom w:val="nil"/>
              <w:right w:val="nil"/>
            </w:tcBorders>
            <w:shd w:val="clear" w:color="auto" w:fill="auto"/>
            <w:noWrap/>
          </w:tcPr>
          <w:p w14:paraId="142DDA81" w14:textId="6FF547E3" w:rsidR="00144A7E" w:rsidRPr="004D3B47" w:rsidRDefault="00144A7E" w:rsidP="00144A7E">
            <w:pPr>
              <w:jc w:val="right"/>
              <w:rPr>
                <w:szCs w:val="23"/>
              </w:rPr>
            </w:pPr>
            <w:r w:rsidRPr="004D3B47">
              <w:t>133</w:t>
            </w:r>
          </w:p>
        </w:tc>
        <w:tc>
          <w:tcPr>
            <w:tcW w:w="993" w:type="dxa"/>
            <w:tcBorders>
              <w:top w:val="single" w:sz="4" w:space="0" w:color="auto"/>
              <w:left w:val="nil"/>
              <w:bottom w:val="nil"/>
              <w:right w:val="single" w:sz="4" w:space="0" w:color="auto"/>
            </w:tcBorders>
            <w:shd w:val="clear" w:color="auto" w:fill="auto"/>
            <w:noWrap/>
          </w:tcPr>
          <w:p w14:paraId="3E245038" w14:textId="2FD3C913" w:rsidR="00144A7E" w:rsidRPr="004D3B47" w:rsidRDefault="00144A7E" w:rsidP="00144A7E">
            <w:pPr>
              <w:jc w:val="right"/>
              <w:rPr>
                <w:szCs w:val="23"/>
              </w:rPr>
            </w:pPr>
            <w:r w:rsidRPr="004D3B47">
              <w:t>88.1</w:t>
            </w:r>
          </w:p>
        </w:tc>
      </w:tr>
      <w:tr w:rsidR="004D3B47" w:rsidRPr="004D3B47" w14:paraId="0E9E0792" w14:textId="77777777" w:rsidTr="00D1642F">
        <w:trPr>
          <w:trHeight w:val="300"/>
        </w:trPr>
        <w:tc>
          <w:tcPr>
            <w:tcW w:w="2284" w:type="dxa"/>
            <w:tcBorders>
              <w:top w:val="nil"/>
              <w:left w:val="single" w:sz="4" w:space="0" w:color="auto"/>
              <w:bottom w:val="nil"/>
              <w:right w:val="nil"/>
            </w:tcBorders>
            <w:shd w:val="clear" w:color="auto" w:fill="auto"/>
            <w:noWrap/>
          </w:tcPr>
          <w:p w14:paraId="61925E41" w14:textId="6AD5B03F" w:rsidR="00144A7E" w:rsidRPr="004D3B47" w:rsidRDefault="00144A7E" w:rsidP="00144A7E">
            <w:pPr>
              <w:keepNext/>
              <w:keepLines/>
              <w:rPr>
                <w:szCs w:val="23"/>
              </w:rPr>
            </w:pPr>
            <w:r w:rsidRPr="004D3B47">
              <w:t>Bay of Plenty</w:t>
            </w:r>
          </w:p>
        </w:tc>
        <w:tc>
          <w:tcPr>
            <w:tcW w:w="851" w:type="dxa"/>
            <w:tcBorders>
              <w:top w:val="nil"/>
              <w:left w:val="nil"/>
              <w:bottom w:val="nil"/>
              <w:right w:val="nil"/>
            </w:tcBorders>
            <w:shd w:val="clear" w:color="auto" w:fill="auto"/>
            <w:noWrap/>
          </w:tcPr>
          <w:p w14:paraId="4736D282" w14:textId="22D752A1" w:rsidR="00144A7E" w:rsidRPr="004D3B47" w:rsidRDefault="00144A7E" w:rsidP="00144A7E">
            <w:pPr>
              <w:jc w:val="right"/>
              <w:rPr>
                <w:szCs w:val="23"/>
              </w:rPr>
            </w:pPr>
            <w:r w:rsidRPr="004D3B47">
              <w:t>16</w:t>
            </w:r>
          </w:p>
        </w:tc>
        <w:tc>
          <w:tcPr>
            <w:tcW w:w="992" w:type="dxa"/>
            <w:tcBorders>
              <w:top w:val="nil"/>
              <w:left w:val="nil"/>
              <w:bottom w:val="nil"/>
              <w:right w:val="nil"/>
            </w:tcBorders>
            <w:shd w:val="clear" w:color="auto" w:fill="auto"/>
            <w:noWrap/>
          </w:tcPr>
          <w:p w14:paraId="1D369879" w14:textId="3989BA23" w:rsidR="00144A7E" w:rsidRPr="004D3B47" w:rsidRDefault="00144A7E" w:rsidP="00144A7E">
            <w:pPr>
              <w:jc w:val="right"/>
              <w:rPr>
                <w:szCs w:val="23"/>
              </w:rPr>
            </w:pPr>
            <w:r w:rsidRPr="004D3B47">
              <w:t>88.9</w:t>
            </w:r>
          </w:p>
        </w:tc>
        <w:tc>
          <w:tcPr>
            <w:tcW w:w="851" w:type="dxa"/>
            <w:tcBorders>
              <w:top w:val="nil"/>
              <w:left w:val="nil"/>
              <w:bottom w:val="nil"/>
              <w:right w:val="nil"/>
            </w:tcBorders>
            <w:shd w:val="clear" w:color="auto" w:fill="auto"/>
            <w:noWrap/>
          </w:tcPr>
          <w:p w14:paraId="52842C3A" w14:textId="73B6ADC6" w:rsidR="00144A7E" w:rsidRPr="004D3B47" w:rsidRDefault="00144A7E" w:rsidP="00144A7E">
            <w:pPr>
              <w:jc w:val="right"/>
              <w:rPr>
                <w:szCs w:val="23"/>
              </w:rPr>
            </w:pPr>
            <w:r w:rsidRPr="004D3B47">
              <w:t>1</w:t>
            </w:r>
          </w:p>
        </w:tc>
        <w:tc>
          <w:tcPr>
            <w:tcW w:w="850" w:type="dxa"/>
            <w:tcBorders>
              <w:top w:val="nil"/>
              <w:left w:val="nil"/>
              <w:bottom w:val="nil"/>
              <w:right w:val="nil"/>
            </w:tcBorders>
            <w:shd w:val="clear" w:color="auto" w:fill="auto"/>
            <w:noWrap/>
          </w:tcPr>
          <w:p w14:paraId="33A197D8" w14:textId="423575B2" w:rsidR="00144A7E" w:rsidRPr="004D3B47" w:rsidRDefault="00144A7E" w:rsidP="00144A7E">
            <w:pPr>
              <w:jc w:val="right"/>
              <w:rPr>
                <w:szCs w:val="23"/>
              </w:rPr>
            </w:pPr>
            <w:r w:rsidRPr="004D3B47">
              <w:t>33.3</w:t>
            </w:r>
          </w:p>
        </w:tc>
        <w:tc>
          <w:tcPr>
            <w:tcW w:w="851" w:type="dxa"/>
            <w:tcBorders>
              <w:top w:val="nil"/>
              <w:left w:val="nil"/>
              <w:bottom w:val="nil"/>
              <w:right w:val="nil"/>
            </w:tcBorders>
            <w:shd w:val="clear" w:color="auto" w:fill="auto"/>
            <w:noWrap/>
          </w:tcPr>
          <w:p w14:paraId="594B0D16" w14:textId="17F115BE" w:rsidR="00144A7E" w:rsidRPr="004D3B47" w:rsidRDefault="00144A7E" w:rsidP="00144A7E">
            <w:pPr>
              <w:jc w:val="right"/>
              <w:rPr>
                <w:szCs w:val="23"/>
              </w:rPr>
            </w:pPr>
            <w:r w:rsidRPr="004D3B47">
              <w:t>1</w:t>
            </w:r>
          </w:p>
        </w:tc>
        <w:tc>
          <w:tcPr>
            <w:tcW w:w="850" w:type="dxa"/>
            <w:tcBorders>
              <w:top w:val="nil"/>
              <w:left w:val="nil"/>
              <w:bottom w:val="nil"/>
              <w:right w:val="nil"/>
            </w:tcBorders>
            <w:shd w:val="clear" w:color="auto" w:fill="auto"/>
            <w:noWrap/>
          </w:tcPr>
          <w:p w14:paraId="2F41FA1B" w14:textId="16DBD8F7" w:rsidR="00144A7E" w:rsidRPr="004D3B47" w:rsidRDefault="00144A7E" w:rsidP="00144A7E">
            <w:pPr>
              <w:jc w:val="right"/>
              <w:rPr>
                <w:szCs w:val="23"/>
              </w:rPr>
            </w:pPr>
            <w:r w:rsidRPr="004D3B47">
              <w:t>50.0</w:t>
            </w:r>
          </w:p>
        </w:tc>
        <w:tc>
          <w:tcPr>
            <w:tcW w:w="992" w:type="dxa"/>
            <w:tcBorders>
              <w:top w:val="nil"/>
              <w:left w:val="nil"/>
              <w:bottom w:val="nil"/>
              <w:right w:val="nil"/>
            </w:tcBorders>
            <w:shd w:val="clear" w:color="auto" w:fill="auto"/>
            <w:noWrap/>
          </w:tcPr>
          <w:p w14:paraId="1124B3FB" w14:textId="0B1F4563" w:rsidR="00144A7E" w:rsidRPr="004D3B47" w:rsidRDefault="00144A7E" w:rsidP="00144A7E">
            <w:pPr>
              <w:jc w:val="right"/>
              <w:rPr>
                <w:szCs w:val="23"/>
              </w:rPr>
            </w:pPr>
            <w:r w:rsidRPr="004D3B47">
              <w:t>51</w:t>
            </w:r>
          </w:p>
        </w:tc>
        <w:tc>
          <w:tcPr>
            <w:tcW w:w="993" w:type="dxa"/>
            <w:tcBorders>
              <w:top w:val="nil"/>
              <w:left w:val="nil"/>
              <w:bottom w:val="nil"/>
              <w:right w:val="single" w:sz="4" w:space="0" w:color="auto"/>
            </w:tcBorders>
            <w:shd w:val="clear" w:color="auto" w:fill="auto"/>
            <w:noWrap/>
          </w:tcPr>
          <w:p w14:paraId="48195350" w14:textId="49B5AFA5" w:rsidR="00144A7E" w:rsidRPr="004D3B47" w:rsidRDefault="00144A7E" w:rsidP="00144A7E">
            <w:pPr>
              <w:jc w:val="right"/>
              <w:rPr>
                <w:szCs w:val="23"/>
              </w:rPr>
            </w:pPr>
            <w:r w:rsidRPr="004D3B47">
              <w:t>86.4</w:t>
            </w:r>
          </w:p>
        </w:tc>
      </w:tr>
      <w:tr w:rsidR="004D3B47" w:rsidRPr="004D3B47" w14:paraId="718F4D87" w14:textId="77777777" w:rsidTr="00D1642F">
        <w:trPr>
          <w:trHeight w:val="300"/>
        </w:trPr>
        <w:tc>
          <w:tcPr>
            <w:tcW w:w="2284" w:type="dxa"/>
            <w:tcBorders>
              <w:top w:val="nil"/>
              <w:left w:val="single" w:sz="4" w:space="0" w:color="auto"/>
              <w:bottom w:val="nil"/>
              <w:right w:val="nil"/>
            </w:tcBorders>
            <w:shd w:val="clear" w:color="auto" w:fill="auto"/>
            <w:noWrap/>
          </w:tcPr>
          <w:p w14:paraId="5F9527E8" w14:textId="5A202E1F" w:rsidR="00144A7E" w:rsidRPr="004D3B47" w:rsidRDefault="00144A7E" w:rsidP="00144A7E">
            <w:pPr>
              <w:keepNext/>
              <w:keepLines/>
              <w:rPr>
                <w:szCs w:val="23"/>
              </w:rPr>
            </w:pPr>
            <w:r w:rsidRPr="004D3B47">
              <w:t>Canterbury</w:t>
            </w:r>
          </w:p>
        </w:tc>
        <w:tc>
          <w:tcPr>
            <w:tcW w:w="851" w:type="dxa"/>
            <w:tcBorders>
              <w:top w:val="nil"/>
              <w:left w:val="nil"/>
              <w:bottom w:val="nil"/>
              <w:right w:val="nil"/>
            </w:tcBorders>
            <w:shd w:val="clear" w:color="auto" w:fill="auto"/>
            <w:noWrap/>
          </w:tcPr>
          <w:p w14:paraId="7828CE23" w14:textId="1F964BA8" w:rsidR="00144A7E" w:rsidRPr="004D3B47" w:rsidRDefault="00144A7E" w:rsidP="00144A7E">
            <w:pPr>
              <w:jc w:val="right"/>
              <w:rPr>
                <w:szCs w:val="23"/>
              </w:rPr>
            </w:pPr>
            <w:r w:rsidRPr="004D3B47">
              <w:t>17</w:t>
            </w:r>
          </w:p>
        </w:tc>
        <w:tc>
          <w:tcPr>
            <w:tcW w:w="992" w:type="dxa"/>
            <w:tcBorders>
              <w:top w:val="nil"/>
              <w:left w:val="nil"/>
              <w:bottom w:val="nil"/>
              <w:right w:val="nil"/>
            </w:tcBorders>
            <w:shd w:val="clear" w:color="auto" w:fill="auto"/>
            <w:noWrap/>
          </w:tcPr>
          <w:p w14:paraId="50791345" w14:textId="63E13130" w:rsidR="00144A7E" w:rsidRPr="004D3B47" w:rsidRDefault="00144A7E" w:rsidP="00144A7E">
            <w:pPr>
              <w:jc w:val="right"/>
              <w:rPr>
                <w:szCs w:val="23"/>
              </w:rPr>
            </w:pPr>
            <w:r w:rsidRPr="004D3B47">
              <w:t>94.4</w:t>
            </w:r>
          </w:p>
        </w:tc>
        <w:tc>
          <w:tcPr>
            <w:tcW w:w="851" w:type="dxa"/>
            <w:tcBorders>
              <w:top w:val="nil"/>
              <w:left w:val="nil"/>
              <w:bottom w:val="nil"/>
              <w:right w:val="nil"/>
            </w:tcBorders>
            <w:shd w:val="clear" w:color="auto" w:fill="auto"/>
            <w:noWrap/>
          </w:tcPr>
          <w:p w14:paraId="4FE50FF6" w14:textId="5128F160" w:rsidR="00144A7E" w:rsidRPr="004D3B47" w:rsidRDefault="00144A7E" w:rsidP="00144A7E">
            <w:pPr>
              <w:jc w:val="right"/>
              <w:rPr>
                <w:szCs w:val="23"/>
              </w:rPr>
            </w:pPr>
            <w:r w:rsidRPr="004D3B47">
              <w:t>1</w:t>
            </w:r>
          </w:p>
        </w:tc>
        <w:tc>
          <w:tcPr>
            <w:tcW w:w="850" w:type="dxa"/>
            <w:tcBorders>
              <w:top w:val="nil"/>
              <w:left w:val="nil"/>
              <w:bottom w:val="nil"/>
              <w:right w:val="nil"/>
            </w:tcBorders>
            <w:shd w:val="clear" w:color="auto" w:fill="auto"/>
            <w:noWrap/>
          </w:tcPr>
          <w:p w14:paraId="21A23EAA" w14:textId="44B058FE" w:rsidR="00144A7E" w:rsidRPr="004D3B47" w:rsidRDefault="00144A7E" w:rsidP="00144A7E">
            <w:pPr>
              <w:jc w:val="right"/>
              <w:rPr>
                <w:szCs w:val="23"/>
              </w:rPr>
            </w:pPr>
            <w:r w:rsidRPr="004D3B47">
              <w:t>33.3</w:t>
            </w:r>
          </w:p>
        </w:tc>
        <w:tc>
          <w:tcPr>
            <w:tcW w:w="851" w:type="dxa"/>
            <w:tcBorders>
              <w:top w:val="nil"/>
              <w:left w:val="nil"/>
              <w:bottom w:val="nil"/>
              <w:right w:val="nil"/>
            </w:tcBorders>
            <w:shd w:val="clear" w:color="auto" w:fill="auto"/>
            <w:noWrap/>
          </w:tcPr>
          <w:p w14:paraId="684AC19E" w14:textId="3C52E0EA" w:rsidR="00144A7E" w:rsidRPr="004D3B47" w:rsidRDefault="00144A7E" w:rsidP="00144A7E">
            <w:pPr>
              <w:jc w:val="right"/>
              <w:rPr>
                <w:szCs w:val="23"/>
              </w:rPr>
            </w:pPr>
            <w:r w:rsidRPr="004D3B47">
              <w:t>10</w:t>
            </w:r>
          </w:p>
        </w:tc>
        <w:tc>
          <w:tcPr>
            <w:tcW w:w="850" w:type="dxa"/>
            <w:tcBorders>
              <w:top w:val="nil"/>
              <w:left w:val="nil"/>
              <w:bottom w:val="nil"/>
              <w:right w:val="nil"/>
            </w:tcBorders>
            <w:shd w:val="clear" w:color="auto" w:fill="auto"/>
            <w:noWrap/>
          </w:tcPr>
          <w:p w14:paraId="16F2BDA4" w14:textId="528B4647" w:rsidR="00144A7E" w:rsidRPr="004D3B47" w:rsidRDefault="00144A7E" w:rsidP="00144A7E">
            <w:pPr>
              <w:jc w:val="right"/>
              <w:rPr>
                <w:szCs w:val="23"/>
              </w:rPr>
            </w:pPr>
            <w:r w:rsidRPr="004D3B47">
              <w:t>100.0</w:t>
            </w:r>
          </w:p>
        </w:tc>
        <w:tc>
          <w:tcPr>
            <w:tcW w:w="992" w:type="dxa"/>
            <w:tcBorders>
              <w:top w:val="nil"/>
              <w:left w:val="nil"/>
              <w:bottom w:val="nil"/>
              <w:right w:val="nil"/>
            </w:tcBorders>
            <w:shd w:val="clear" w:color="auto" w:fill="auto"/>
            <w:noWrap/>
          </w:tcPr>
          <w:p w14:paraId="7961FDFD" w14:textId="4413E065" w:rsidR="00144A7E" w:rsidRPr="004D3B47" w:rsidRDefault="00144A7E" w:rsidP="00144A7E">
            <w:pPr>
              <w:jc w:val="right"/>
              <w:rPr>
                <w:szCs w:val="23"/>
              </w:rPr>
            </w:pPr>
            <w:r w:rsidRPr="004D3B47">
              <w:t>162</w:t>
            </w:r>
          </w:p>
        </w:tc>
        <w:tc>
          <w:tcPr>
            <w:tcW w:w="993" w:type="dxa"/>
            <w:tcBorders>
              <w:top w:val="nil"/>
              <w:left w:val="nil"/>
              <w:bottom w:val="nil"/>
              <w:right w:val="single" w:sz="4" w:space="0" w:color="auto"/>
            </w:tcBorders>
            <w:shd w:val="clear" w:color="auto" w:fill="auto"/>
            <w:noWrap/>
          </w:tcPr>
          <w:p w14:paraId="3F59C2B4" w14:textId="49944AEC" w:rsidR="00144A7E" w:rsidRPr="004D3B47" w:rsidRDefault="00144A7E" w:rsidP="00144A7E">
            <w:pPr>
              <w:jc w:val="right"/>
              <w:rPr>
                <w:szCs w:val="23"/>
              </w:rPr>
            </w:pPr>
            <w:r w:rsidRPr="004D3B47">
              <w:t>91.5</w:t>
            </w:r>
          </w:p>
        </w:tc>
      </w:tr>
      <w:tr w:rsidR="004D3B47" w:rsidRPr="004D3B47" w14:paraId="14AE6B91" w14:textId="77777777" w:rsidTr="00D1642F">
        <w:trPr>
          <w:trHeight w:val="300"/>
        </w:trPr>
        <w:tc>
          <w:tcPr>
            <w:tcW w:w="2284" w:type="dxa"/>
            <w:tcBorders>
              <w:top w:val="nil"/>
              <w:left w:val="single" w:sz="4" w:space="0" w:color="auto"/>
              <w:bottom w:val="nil"/>
              <w:right w:val="nil"/>
            </w:tcBorders>
            <w:shd w:val="clear" w:color="auto" w:fill="auto"/>
            <w:noWrap/>
          </w:tcPr>
          <w:p w14:paraId="219E2197" w14:textId="1A76675A" w:rsidR="00144A7E" w:rsidRPr="004D3B47" w:rsidRDefault="00144A7E" w:rsidP="00144A7E">
            <w:pPr>
              <w:keepNext/>
              <w:keepLines/>
              <w:rPr>
                <w:szCs w:val="23"/>
              </w:rPr>
            </w:pPr>
            <w:r w:rsidRPr="004D3B47">
              <w:t>Capital &amp; Coast</w:t>
            </w:r>
          </w:p>
        </w:tc>
        <w:tc>
          <w:tcPr>
            <w:tcW w:w="851" w:type="dxa"/>
            <w:tcBorders>
              <w:top w:val="nil"/>
              <w:left w:val="nil"/>
              <w:bottom w:val="nil"/>
              <w:right w:val="nil"/>
            </w:tcBorders>
            <w:shd w:val="clear" w:color="auto" w:fill="auto"/>
            <w:noWrap/>
          </w:tcPr>
          <w:p w14:paraId="4A7B66E9" w14:textId="4B67AA9B" w:rsidR="00144A7E" w:rsidRPr="004D3B47" w:rsidRDefault="00144A7E" w:rsidP="00144A7E">
            <w:pPr>
              <w:jc w:val="right"/>
              <w:rPr>
                <w:szCs w:val="23"/>
              </w:rPr>
            </w:pPr>
            <w:r w:rsidRPr="004D3B47">
              <w:t>5</w:t>
            </w:r>
          </w:p>
        </w:tc>
        <w:tc>
          <w:tcPr>
            <w:tcW w:w="992" w:type="dxa"/>
            <w:tcBorders>
              <w:top w:val="nil"/>
              <w:left w:val="nil"/>
              <w:bottom w:val="nil"/>
              <w:right w:val="nil"/>
            </w:tcBorders>
            <w:shd w:val="clear" w:color="auto" w:fill="auto"/>
            <w:noWrap/>
          </w:tcPr>
          <w:p w14:paraId="7B27D64D" w14:textId="6308DE03" w:rsidR="00144A7E" w:rsidRPr="004D3B47" w:rsidRDefault="00144A7E" w:rsidP="00144A7E">
            <w:pPr>
              <w:jc w:val="right"/>
              <w:rPr>
                <w:szCs w:val="23"/>
              </w:rPr>
            </w:pPr>
            <w:r w:rsidRPr="004D3B47">
              <w:t>100.0</w:t>
            </w:r>
          </w:p>
        </w:tc>
        <w:tc>
          <w:tcPr>
            <w:tcW w:w="851" w:type="dxa"/>
            <w:tcBorders>
              <w:top w:val="nil"/>
              <w:left w:val="nil"/>
              <w:bottom w:val="nil"/>
              <w:right w:val="nil"/>
            </w:tcBorders>
            <w:shd w:val="clear" w:color="auto" w:fill="auto"/>
            <w:noWrap/>
          </w:tcPr>
          <w:p w14:paraId="42554A20" w14:textId="663A13E5" w:rsidR="00144A7E" w:rsidRPr="004D3B47" w:rsidRDefault="00144A7E" w:rsidP="00144A7E">
            <w:pPr>
              <w:jc w:val="right"/>
              <w:rPr>
                <w:szCs w:val="23"/>
              </w:rPr>
            </w:pPr>
            <w:r w:rsidRPr="004D3B47">
              <w:t>4</w:t>
            </w:r>
          </w:p>
        </w:tc>
        <w:tc>
          <w:tcPr>
            <w:tcW w:w="850" w:type="dxa"/>
            <w:tcBorders>
              <w:top w:val="nil"/>
              <w:left w:val="nil"/>
              <w:bottom w:val="nil"/>
              <w:right w:val="nil"/>
            </w:tcBorders>
            <w:shd w:val="clear" w:color="auto" w:fill="auto"/>
            <w:noWrap/>
          </w:tcPr>
          <w:p w14:paraId="5D0974BB" w14:textId="5D1A2D3A" w:rsidR="00144A7E" w:rsidRPr="004D3B47" w:rsidRDefault="00144A7E" w:rsidP="00144A7E">
            <w:pPr>
              <w:jc w:val="right"/>
              <w:rPr>
                <w:szCs w:val="23"/>
              </w:rPr>
            </w:pPr>
            <w:r w:rsidRPr="004D3B47">
              <w:t>100.0</w:t>
            </w:r>
          </w:p>
        </w:tc>
        <w:tc>
          <w:tcPr>
            <w:tcW w:w="851" w:type="dxa"/>
            <w:tcBorders>
              <w:top w:val="nil"/>
              <w:left w:val="nil"/>
              <w:bottom w:val="nil"/>
              <w:right w:val="nil"/>
            </w:tcBorders>
            <w:shd w:val="clear" w:color="auto" w:fill="auto"/>
            <w:noWrap/>
          </w:tcPr>
          <w:p w14:paraId="4ED0123C" w14:textId="5045FFA2" w:rsidR="00144A7E" w:rsidRPr="004D3B47" w:rsidRDefault="00144A7E" w:rsidP="00144A7E">
            <w:pPr>
              <w:jc w:val="right"/>
              <w:rPr>
                <w:szCs w:val="23"/>
              </w:rPr>
            </w:pPr>
            <w:r w:rsidRPr="004D3B47">
              <w:t>9</w:t>
            </w:r>
          </w:p>
        </w:tc>
        <w:tc>
          <w:tcPr>
            <w:tcW w:w="850" w:type="dxa"/>
            <w:tcBorders>
              <w:top w:val="nil"/>
              <w:left w:val="nil"/>
              <w:bottom w:val="nil"/>
              <w:right w:val="nil"/>
            </w:tcBorders>
            <w:shd w:val="clear" w:color="auto" w:fill="auto"/>
            <w:noWrap/>
          </w:tcPr>
          <w:p w14:paraId="1F585BA5" w14:textId="286CC378" w:rsidR="00144A7E" w:rsidRPr="004D3B47" w:rsidRDefault="00144A7E" w:rsidP="00144A7E">
            <w:pPr>
              <w:jc w:val="right"/>
              <w:rPr>
                <w:szCs w:val="23"/>
              </w:rPr>
            </w:pPr>
            <w:r w:rsidRPr="004D3B47">
              <w:t>69.2</w:t>
            </w:r>
          </w:p>
        </w:tc>
        <w:tc>
          <w:tcPr>
            <w:tcW w:w="992" w:type="dxa"/>
            <w:tcBorders>
              <w:top w:val="nil"/>
              <w:left w:val="nil"/>
              <w:bottom w:val="nil"/>
              <w:right w:val="nil"/>
            </w:tcBorders>
            <w:shd w:val="clear" w:color="auto" w:fill="auto"/>
            <w:noWrap/>
          </w:tcPr>
          <w:p w14:paraId="1BC0863C" w14:textId="6F938F5C" w:rsidR="00144A7E" w:rsidRPr="004D3B47" w:rsidRDefault="00144A7E" w:rsidP="00144A7E">
            <w:pPr>
              <w:jc w:val="right"/>
              <w:rPr>
                <w:szCs w:val="23"/>
              </w:rPr>
            </w:pPr>
            <w:r w:rsidRPr="004D3B47">
              <w:t>71</w:t>
            </w:r>
          </w:p>
        </w:tc>
        <w:tc>
          <w:tcPr>
            <w:tcW w:w="993" w:type="dxa"/>
            <w:tcBorders>
              <w:top w:val="nil"/>
              <w:left w:val="nil"/>
              <w:bottom w:val="nil"/>
              <w:right w:val="single" w:sz="4" w:space="0" w:color="auto"/>
            </w:tcBorders>
            <w:shd w:val="clear" w:color="auto" w:fill="auto"/>
            <w:noWrap/>
          </w:tcPr>
          <w:p w14:paraId="43EA759A" w14:textId="262D659A" w:rsidR="00144A7E" w:rsidRPr="004D3B47" w:rsidRDefault="00144A7E" w:rsidP="00144A7E">
            <w:pPr>
              <w:jc w:val="right"/>
              <w:rPr>
                <w:szCs w:val="23"/>
              </w:rPr>
            </w:pPr>
            <w:r w:rsidRPr="004D3B47">
              <w:t>88.8</w:t>
            </w:r>
          </w:p>
        </w:tc>
      </w:tr>
      <w:tr w:rsidR="004D3B47" w:rsidRPr="004D3B47" w14:paraId="65F2026E" w14:textId="77777777" w:rsidTr="00D1642F">
        <w:trPr>
          <w:trHeight w:val="300"/>
        </w:trPr>
        <w:tc>
          <w:tcPr>
            <w:tcW w:w="2284" w:type="dxa"/>
            <w:tcBorders>
              <w:top w:val="nil"/>
              <w:left w:val="single" w:sz="4" w:space="0" w:color="auto"/>
              <w:bottom w:val="nil"/>
              <w:right w:val="nil"/>
            </w:tcBorders>
            <w:shd w:val="clear" w:color="auto" w:fill="auto"/>
            <w:noWrap/>
          </w:tcPr>
          <w:p w14:paraId="02614C42" w14:textId="369F82D6" w:rsidR="00144A7E" w:rsidRPr="004D3B47" w:rsidRDefault="00144A7E" w:rsidP="00144A7E">
            <w:pPr>
              <w:keepNext/>
              <w:keepLines/>
              <w:rPr>
                <w:szCs w:val="23"/>
              </w:rPr>
            </w:pPr>
            <w:r w:rsidRPr="004D3B47">
              <w:t>Counties Manukau</w:t>
            </w:r>
          </w:p>
        </w:tc>
        <w:tc>
          <w:tcPr>
            <w:tcW w:w="851" w:type="dxa"/>
            <w:tcBorders>
              <w:top w:val="nil"/>
              <w:left w:val="nil"/>
              <w:bottom w:val="nil"/>
              <w:right w:val="nil"/>
            </w:tcBorders>
            <w:shd w:val="clear" w:color="auto" w:fill="auto"/>
            <w:noWrap/>
          </w:tcPr>
          <w:p w14:paraId="69B72464" w14:textId="206B26EF" w:rsidR="00144A7E" w:rsidRPr="004D3B47" w:rsidRDefault="00144A7E" w:rsidP="00144A7E">
            <w:pPr>
              <w:jc w:val="right"/>
              <w:rPr>
                <w:szCs w:val="23"/>
              </w:rPr>
            </w:pPr>
            <w:r w:rsidRPr="004D3B47">
              <w:t>17</w:t>
            </w:r>
          </w:p>
        </w:tc>
        <w:tc>
          <w:tcPr>
            <w:tcW w:w="992" w:type="dxa"/>
            <w:tcBorders>
              <w:top w:val="nil"/>
              <w:left w:val="nil"/>
              <w:bottom w:val="nil"/>
              <w:right w:val="nil"/>
            </w:tcBorders>
            <w:shd w:val="clear" w:color="auto" w:fill="auto"/>
            <w:noWrap/>
          </w:tcPr>
          <w:p w14:paraId="31FBF4CF" w14:textId="49C15479" w:rsidR="00144A7E" w:rsidRPr="004D3B47" w:rsidRDefault="00144A7E" w:rsidP="00144A7E">
            <w:pPr>
              <w:jc w:val="right"/>
              <w:rPr>
                <w:szCs w:val="23"/>
              </w:rPr>
            </w:pPr>
            <w:r w:rsidRPr="004D3B47">
              <w:t>65.4</w:t>
            </w:r>
          </w:p>
        </w:tc>
        <w:tc>
          <w:tcPr>
            <w:tcW w:w="851" w:type="dxa"/>
            <w:tcBorders>
              <w:top w:val="nil"/>
              <w:left w:val="nil"/>
              <w:bottom w:val="nil"/>
              <w:right w:val="nil"/>
            </w:tcBorders>
            <w:shd w:val="clear" w:color="auto" w:fill="auto"/>
            <w:noWrap/>
          </w:tcPr>
          <w:p w14:paraId="29EB89EF" w14:textId="18D281E6" w:rsidR="00144A7E" w:rsidRPr="004D3B47" w:rsidRDefault="00144A7E" w:rsidP="00144A7E">
            <w:pPr>
              <w:jc w:val="right"/>
              <w:rPr>
                <w:szCs w:val="23"/>
              </w:rPr>
            </w:pPr>
            <w:r w:rsidRPr="004D3B47">
              <w:t>33</w:t>
            </w:r>
          </w:p>
        </w:tc>
        <w:tc>
          <w:tcPr>
            <w:tcW w:w="850" w:type="dxa"/>
            <w:tcBorders>
              <w:top w:val="nil"/>
              <w:left w:val="nil"/>
              <w:bottom w:val="nil"/>
              <w:right w:val="nil"/>
            </w:tcBorders>
            <w:shd w:val="clear" w:color="auto" w:fill="auto"/>
            <w:noWrap/>
          </w:tcPr>
          <w:p w14:paraId="4C175C68" w14:textId="5ECE0329" w:rsidR="00144A7E" w:rsidRPr="004D3B47" w:rsidRDefault="00144A7E" w:rsidP="00144A7E">
            <w:pPr>
              <w:jc w:val="right"/>
              <w:rPr>
                <w:szCs w:val="23"/>
              </w:rPr>
            </w:pPr>
            <w:r w:rsidRPr="004D3B47">
              <w:t>76.7</w:t>
            </w:r>
          </w:p>
        </w:tc>
        <w:tc>
          <w:tcPr>
            <w:tcW w:w="851" w:type="dxa"/>
            <w:tcBorders>
              <w:top w:val="nil"/>
              <w:left w:val="nil"/>
              <w:bottom w:val="nil"/>
              <w:right w:val="nil"/>
            </w:tcBorders>
            <w:shd w:val="clear" w:color="auto" w:fill="auto"/>
            <w:noWrap/>
          </w:tcPr>
          <w:p w14:paraId="3740DFAB" w14:textId="205C14FD" w:rsidR="00144A7E" w:rsidRPr="004D3B47" w:rsidRDefault="00144A7E" w:rsidP="00144A7E">
            <w:pPr>
              <w:jc w:val="right"/>
              <w:rPr>
                <w:szCs w:val="23"/>
              </w:rPr>
            </w:pPr>
            <w:r w:rsidRPr="004D3B47">
              <w:t>34</w:t>
            </w:r>
          </w:p>
        </w:tc>
        <w:tc>
          <w:tcPr>
            <w:tcW w:w="850" w:type="dxa"/>
            <w:tcBorders>
              <w:top w:val="nil"/>
              <w:left w:val="nil"/>
              <w:bottom w:val="nil"/>
              <w:right w:val="nil"/>
            </w:tcBorders>
            <w:shd w:val="clear" w:color="auto" w:fill="auto"/>
            <w:noWrap/>
          </w:tcPr>
          <w:p w14:paraId="4ED16D73" w14:textId="079DE044" w:rsidR="00144A7E" w:rsidRPr="004D3B47" w:rsidRDefault="00144A7E" w:rsidP="00144A7E">
            <w:pPr>
              <w:jc w:val="right"/>
              <w:rPr>
                <w:szCs w:val="23"/>
              </w:rPr>
            </w:pPr>
            <w:r w:rsidRPr="004D3B47">
              <w:t>72.3</w:t>
            </w:r>
          </w:p>
        </w:tc>
        <w:tc>
          <w:tcPr>
            <w:tcW w:w="992" w:type="dxa"/>
            <w:tcBorders>
              <w:top w:val="nil"/>
              <w:left w:val="nil"/>
              <w:bottom w:val="nil"/>
              <w:right w:val="nil"/>
            </w:tcBorders>
            <w:shd w:val="clear" w:color="auto" w:fill="auto"/>
            <w:noWrap/>
          </w:tcPr>
          <w:p w14:paraId="5360B5CF" w14:textId="4EB14693" w:rsidR="00144A7E" w:rsidRPr="004D3B47" w:rsidRDefault="00144A7E" w:rsidP="00144A7E">
            <w:pPr>
              <w:jc w:val="right"/>
              <w:rPr>
                <w:szCs w:val="23"/>
              </w:rPr>
            </w:pPr>
            <w:r w:rsidRPr="004D3B47">
              <w:t>63</w:t>
            </w:r>
          </w:p>
        </w:tc>
        <w:tc>
          <w:tcPr>
            <w:tcW w:w="993" w:type="dxa"/>
            <w:tcBorders>
              <w:top w:val="nil"/>
              <w:left w:val="nil"/>
              <w:bottom w:val="nil"/>
              <w:right w:val="single" w:sz="4" w:space="0" w:color="auto"/>
            </w:tcBorders>
            <w:shd w:val="clear" w:color="auto" w:fill="auto"/>
            <w:noWrap/>
          </w:tcPr>
          <w:p w14:paraId="402BA8A8" w14:textId="0B78477F" w:rsidR="00144A7E" w:rsidRPr="004D3B47" w:rsidRDefault="00144A7E" w:rsidP="00144A7E">
            <w:pPr>
              <w:jc w:val="right"/>
              <w:rPr>
                <w:szCs w:val="23"/>
              </w:rPr>
            </w:pPr>
            <w:r w:rsidRPr="004D3B47">
              <w:t>85.1</w:t>
            </w:r>
          </w:p>
        </w:tc>
      </w:tr>
      <w:tr w:rsidR="004D3B47" w:rsidRPr="004D3B47" w14:paraId="244E0A75" w14:textId="77777777" w:rsidTr="00D1642F">
        <w:trPr>
          <w:trHeight w:val="300"/>
        </w:trPr>
        <w:tc>
          <w:tcPr>
            <w:tcW w:w="2284" w:type="dxa"/>
            <w:tcBorders>
              <w:top w:val="nil"/>
              <w:left w:val="single" w:sz="4" w:space="0" w:color="auto"/>
              <w:bottom w:val="nil"/>
              <w:right w:val="nil"/>
            </w:tcBorders>
            <w:shd w:val="clear" w:color="auto" w:fill="auto"/>
            <w:noWrap/>
          </w:tcPr>
          <w:p w14:paraId="10542828" w14:textId="205B86FE" w:rsidR="00144A7E" w:rsidRPr="004D3B47" w:rsidRDefault="00144A7E" w:rsidP="00144A7E">
            <w:pPr>
              <w:keepNext/>
              <w:keepLines/>
              <w:rPr>
                <w:szCs w:val="23"/>
              </w:rPr>
            </w:pPr>
            <w:r w:rsidRPr="004D3B47">
              <w:t>Hawke's Bay</w:t>
            </w:r>
          </w:p>
        </w:tc>
        <w:tc>
          <w:tcPr>
            <w:tcW w:w="851" w:type="dxa"/>
            <w:tcBorders>
              <w:top w:val="nil"/>
              <w:left w:val="nil"/>
              <w:bottom w:val="nil"/>
              <w:right w:val="nil"/>
            </w:tcBorders>
            <w:shd w:val="clear" w:color="auto" w:fill="auto"/>
            <w:noWrap/>
          </w:tcPr>
          <w:p w14:paraId="0795331E" w14:textId="72567D0D" w:rsidR="00144A7E" w:rsidRPr="004D3B47" w:rsidRDefault="00144A7E" w:rsidP="00144A7E">
            <w:pPr>
              <w:jc w:val="right"/>
              <w:rPr>
                <w:szCs w:val="23"/>
              </w:rPr>
            </w:pPr>
            <w:r w:rsidRPr="004D3B47">
              <w:t>16</w:t>
            </w:r>
          </w:p>
        </w:tc>
        <w:tc>
          <w:tcPr>
            <w:tcW w:w="992" w:type="dxa"/>
            <w:tcBorders>
              <w:top w:val="nil"/>
              <w:left w:val="nil"/>
              <w:bottom w:val="nil"/>
              <w:right w:val="nil"/>
            </w:tcBorders>
            <w:shd w:val="clear" w:color="auto" w:fill="auto"/>
            <w:noWrap/>
          </w:tcPr>
          <w:p w14:paraId="01D6BC4D" w14:textId="7B0854EA" w:rsidR="00144A7E" w:rsidRPr="004D3B47" w:rsidRDefault="00144A7E" w:rsidP="00144A7E">
            <w:pPr>
              <w:jc w:val="right"/>
              <w:rPr>
                <w:szCs w:val="23"/>
              </w:rPr>
            </w:pPr>
            <w:r w:rsidRPr="004D3B47">
              <w:t>84.2</w:t>
            </w:r>
          </w:p>
        </w:tc>
        <w:tc>
          <w:tcPr>
            <w:tcW w:w="851" w:type="dxa"/>
            <w:tcBorders>
              <w:top w:val="nil"/>
              <w:left w:val="nil"/>
              <w:bottom w:val="nil"/>
              <w:right w:val="nil"/>
            </w:tcBorders>
            <w:shd w:val="clear" w:color="auto" w:fill="auto"/>
            <w:noWrap/>
          </w:tcPr>
          <w:p w14:paraId="26028481" w14:textId="09AEA0E7" w:rsidR="00144A7E" w:rsidRPr="004D3B47" w:rsidRDefault="00144A7E" w:rsidP="00144A7E">
            <w:pPr>
              <w:jc w:val="right"/>
              <w:rPr>
                <w:szCs w:val="23"/>
              </w:rPr>
            </w:pPr>
            <w:r w:rsidRPr="004D3B47">
              <w:t>-</w:t>
            </w:r>
          </w:p>
        </w:tc>
        <w:tc>
          <w:tcPr>
            <w:tcW w:w="850" w:type="dxa"/>
            <w:tcBorders>
              <w:top w:val="nil"/>
              <w:left w:val="nil"/>
              <w:bottom w:val="nil"/>
              <w:right w:val="nil"/>
            </w:tcBorders>
            <w:shd w:val="clear" w:color="auto" w:fill="auto"/>
            <w:noWrap/>
          </w:tcPr>
          <w:p w14:paraId="49A21AFD" w14:textId="0B5F7631" w:rsidR="00144A7E" w:rsidRPr="004D3B47" w:rsidRDefault="00144A7E" w:rsidP="00144A7E">
            <w:pPr>
              <w:jc w:val="right"/>
              <w:rPr>
                <w:szCs w:val="23"/>
              </w:rPr>
            </w:pPr>
            <w:r w:rsidRPr="004D3B47">
              <w:t>-</w:t>
            </w:r>
          </w:p>
        </w:tc>
        <w:tc>
          <w:tcPr>
            <w:tcW w:w="851" w:type="dxa"/>
            <w:tcBorders>
              <w:top w:val="nil"/>
              <w:left w:val="nil"/>
              <w:bottom w:val="nil"/>
              <w:right w:val="nil"/>
            </w:tcBorders>
            <w:shd w:val="clear" w:color="auto" w:fill="auto"/>
            <w:noWrap/>
          </w:tcPr>
          <w:p w14:paraId="6AF22962" w14:textId="6845F916" w:rsidR="00144A7E" w:rsidRPr="004D3B47" w:rsidRDefault="00144A7E" w:rsidP="00144A7E">
            <w:pPr>
              <w:jc w:val="right"/>
              <w:rPr>
                <w:szCs w:val="23"/>
              </w:rPr>
            </w:pPr>
            <w:r w:rsidRPr="004D3B47">
              <w:t>1</w:t>
            </w:r>
          </w:p>
        </w:tc>
        <w:tc>
          <w:tcPr>
            <w:tcW w:w="850" w:type="dxa"/>
            <w:tcBorders>
              <w:top w:val="nil"/>
              <w:left w:val="nil"/>
              <w:bottom w:val="nil"/>
              <w:right w:val="nil"/>
            </w:tcBorders>
            <w:shd w:val="clear" w:color="auto" w:fill="auto"/>
            <w:noWrap/>
          </w:tcPr>
          <w:p w14:paraId="672A8DC2" w14:textId="24F4678D" w:rsidR="00144A7E" w:rsidRPr="004D3B47" w:rsidRDefault="00144A7E" w:rsidP="00144A7E">
            <w:pPr>
              <w:jc w:val="right"/>
              <w:rPr>
                <w:szCs w:val="23"/>
              </w:rPr>
            </w:pPr>
            <w:r w:rsidRPr="004D3B47">
              <w:t>50.0</w:t>
            </w:r>
          </w:p>
        </w:tc>
        <w:tc>
          <w:tcPr>
            <w:tcW w:w="992" w:type="dxa"/>
            <w:tcBorders>
              <w:top w:val="nil"/>
              <w:left w:val="nil"/>
              <w:bottom w:val="nil"/>
              <w:right w:val="nil"/>
            </w:tcBorders>
            <w:shd w:val="clear" w:color="auto" w:fill="auto"/>
            <w:noWrap/>
          </w:tcPr>
          <w:p w14:paraId="668D40BD" w14:textId="4F355CC5" w:rsidR="00144A7E" w:rsidRPr="004D3B47" w:rsidRDefault="00144A7E" w:rsidP="00144A7E">
            <w:pPr>
              <w:jc w:val="right"/>
              <w:rPr>
                <w:szCs w:val="23"/>
              </w:rPr>
            </w:pPr>
            <w:r w:rsidRPr="004D3B47">
              <w:t>34</w:t>
            </w:r>
          </w:p>
        </w:tc>
        <w:tc>
          <w:tcPr>
            <w:tcW w:w="993" w:type="dxa"/>
            <w:tcBorders>
              <w:top w:val="nil"/>
              <w:left w:val="nil"/>
              <w:bottom w:val="nil"/>
              <w:right w:val="single" w:sz="4" w:space="0" w:color="auto"/>
            </w:tcBorders>
            <w:shd w:val="clear" w:color="auto" w:fill="auto"/>
            <w:noWrap/>
          </w:tcPr>
          <w:p w14:paraId="53F976C3" w14:textId="4D34D585" w:rsidR="00144A7E" w:rsidRPr="004D3B47" w:rsidRDefault="00144A7E" w:rsidP="00144A7E">
            <w:pPr>
              <w:jc w:val="right"/>
              <w:rPr>
                <w:szCs w:val="23"/>
              </w:rPr>
            </w:pPr>
            <w:r w:rsidRPr="004D3B47">
              <w:t>77.3</w:t>
            </w:r>
          </w:p>
        </w:tc>
      </w:tr>
      <w:tr w:rsidR="004D3B47" w:rsidRPr="004D3B47" w14:paraId="3262A631" w14:textId="77777777" w:rsidTr="00D1642F">
        <w:trPr>
          <w:trHeight w:val="300"/>
        </w:trPr>
        <w:tc>
          <w:tcPr>
            <w:tcW w:w="2284" w:type="dxa"/>
            <w:tcBorders>
              <w:top w:val="nil"/>
              <w:left w:val="single" w:sz="4" w:space="0" w:color="auto"/>
              <w:bottom w:val="nil"/>
              <w:right w:val="nil"/>
            </w:tcBorders>
            <w:shd w:val="clear" w:color="auto" w:fill="auto"/>
            <w:noWrap/>
          </w:tcPr>
          <w:p w14:paraId="60F3E865" w14:textId="7EF034FE" w:rsidR="00144A7E" w:rsidRPr="004D3B47" w:rsidRDefault="00144A7E" w:rsidP="00144A7E">
            <w:pPr>
              <w:keepNext/>
              <w:keepLines/>
              <w:rPr>
                <w:szCs w:val="23"/>
              </w:rPr>
            </w:pPr>
            <w:r w:rsidRPr="004D3B47">
              <w:t>Hutt Valley</w:t>
            </w:r>
          </w:p>
        </w:tc>
        <w:tc>
          <w:tcPr>
            <w:tcW w:w="851" w:type="dxa"/>
            <w:tcBorders>
              <w:top w:val="nil"/>
              <w:left w:val="nil"/>
              <w:bottom w:val="nil"/>
              <w:right w:val="nil"/>
            </w:tcBorders>
            <w:shd w:val="clear" w:color="auto" w:fill="auto"/>
            <w:noWrap/>
          </w:tcPr>
          <w:p w14:paraId="082745E2" w14:textId="602DE0C5" w:rsidR="00144A7E" w:rsidRPr="004D3B47" w:rsidRDefault="00144A7E" w:rsidP="00144A7E">
            <w:pPr>
              <w:jc w:val="right"/>
              <w:rPr>
                <w:szCs w:val="23"/>
              </w:rPr>
            </w:pPr>
            <w:r w:rsidRPr="004D3B47">
              <w:t>17</w:t>
            </w:r>
          </w:p>
        </w:tc>
        <w:tc>
          <w:tcPr>
            <w:tcW w:w="992" w:type="dxa"/>
            <w:tcBorders>
              <w:top w:val="nil"/>
              <w:left w:val="nil"/>
              <w:bottom w:val="nil"/>
              <w:right w:val="nil"/>
            </w:tcBorders>
            <w:shd w:val="clear" w:color="auto" w:fill="auto"/>
            <w:noWrap/>
          </w:tcPr>
          <w:p w14:paraId="65B0A4C0" w14:textId="5B14C001" w:rsidR="00144A7E" w:rsidRPr="004D3B47" w:rsidRDefault="00144A7E" w:rsidP="00144A7E">
            <w:pPr>
              <w:jc w:val="right"/>
              <w:rPr>
                <w:szCs w:val="23"/>
              </w:rPr>
            </w:pPr>
            <w:r w:rsidRPr="004D3B47">
              <w:t>94.4</w:t>
            </w:r>
          </w:p>
        </w:tc>
        <w:tc>
          <w:tcPr>
            <w:tcW w:w="851" w:type="dxa"/>
            <w:tcBorders>
              <w:top w:val="nil"/>
              <w:left w:val="nil"/>
              <w:bottom w:val="nil"/>
              <w:right w:val="nil"/>
            </w:tcBorders>
            <w:shd w:val="clear" w:color="auto" w:fill="auto"/>
            <w:noWrap/>
          </w:tcPr>
          <w:p w14:paraId="44AD35B0" w14:textId="4616C96B" w:rsidR="00144A7E" w:rsidRPr="004D3B47" w:rsidRDefault="00144A7E" w:rsidP="00144A7E">
            <w:pPr>
              <w:jc w:val="right"/>
              <w:rPr>
                <w:szCs w:val="23"/>
              </w:rPr>
            </w:pPr>
            <w:r w:rsidRPr="004D3B47">
              <w:t>2</w:t>
            </w:r>
          </w:p>
        </w:tc>
        <w:tc>
          <w:tcPr>
            <w:tcW w:w="850" w:type="dxa"/>
            <w:tcBorders>
              <w:top w:val="nil"/>
              <w:left w:val="nil"/>
              <w:bottom w:val="nil"/>
              <w:right w:val="nil"/>
            </w:tcBorders>
            <w:shd w:val="clear" w:color="auto" w:fill="auto"/>
            <w:noWrap/>
          </w:tcPr>
          <w:p w14:paraId="43F175E8" w14:textId="7339ECA7" w:rsidR="00144A7E" w:rsidRPr="004D3B47" w:rsidRDefault="00144A7E" w:rsidP="00144A7E">
            <w:pPr>
              <w:jc w:val="right"/>
              <w:rPr>
                <w:szCs w:val="23"/>
              </w:rPr>
            </w:pPr>
            <w:r w:rsidRPr="004D3B47">
              <w:t>100.0</w:t>
            </w:r>
          </w:p>
        </w:tc>
        <w:tc>
          <w:tcPr>
            <w:tcW w:w="851" w:type="dxa"/>
            <w:tcBorders>
              <w:top w:val="nil"/>
              <w:left w:val="nil"/>
              <w:bottom w:val="nil"/>
              <w:right w:val="nil"/>
            </w:tcBorders>
            <w:shd w:val="clear" w:color="auto" w:fill="auto"/>
            <w:noWrap/>
          </w:tcPr>
          <w:p w14:paraId="21451E60" w14:textId="1038BA42" w:rsidR="00144A7E" w:rsidRPr="004D3B47" w:rsidRDefault="00144A7E" w:rsidP="00144A7E">
            <w:pPr>
              <w:jc w:val="right"/>
              <w:rPr>
                <w:szCs w:val="23"/>
              </w:rPr>
            </w:pPr>
            <w:r w:rsidRPr="004D3B47">
              <w:t>5</w:t>
            </w:r>
          </w:p>
        </w:tc>
        <w:tc>
          <w:tcPr>
            <w:tcW w:w="850" w:type="dxa"/>
            <w:tcBorders>
              <w:top w:val="nil"/>
              <w:left w:val="nil"/>
              <w:bottom w:val="nil"/>
              <w:right w:val="nil"/>
            </w:tcBorders>
            <w:shd w:val="clear" w:color="auto" w:fill="auto"/>
            <w:noWrap/>
          </w:tcPr>
          <w:p w14:paraId="73AAFB39" w14:textId="6B4E258E" w:rsidR="00144A7E" w:rsidRPr="004D3B47" w:rsidRDefault="00144A7E" w:rsidP="00144A7E">
            <w:pPr>
              <w:jc w:val="right"/>
              <w:rPr>
                <w:szCs w:val="23"/>
              </w:rPr>
            </w:pPr>
            <w:r w:rsidRPr="004D3B47">
              <w:t>100.0</w:t>
            </w:r>
          </w:p>
        </w:tc>
        <w:tc>
          <w:tcPr>
            <w:tcW w:w="992" w:type="dxa"/>
            <w:tcBorders>
              <w:top w:val="nil"/>
              <w:left w:val="nil"/>
              <w:bottom w:val="nil"/>
              <w:right w:val="nil"/>
            </w:tcBorders>
            <w:shd w:val="clear" w:color="auto" w:fill="auto"/>
            <w:noWrap/>
          </w:tcPr>
          <w:p w14:paraId="0174BC50" w14:textId="30039F8A" w:rsidR="00144A7E" w:rsidRPr="004D3B47" w:rsidRDefault="00144A7E" w:rsidP="00144A7E">
            <w:pPr>
              <w:jc w:val="right"/>
              <w:rPr>
                <w:szCs w:val="23"/>
              </w:rPr>
            </w:pPr>
            <w:r w:rsidRPr="004D3B47">
              <w:t>46</w:t>
            </w:r>
          </w:p>
        </w:tc>
        <w:tc>
          <w:tcPr>
            <w:tcW w:w="993" w:type="dxa"/>
            <w:tcBorders>
              <w:top w:val="nil"/>
              <w:left w:val="nil"/>
              <w:bottom w:val="nil"/>
              <w:right w:val="single" w:sz="4" w:space="0" w:color="auto"/>
            </w:tcBorders>
            <w:shd w:val="clear" w:color="auto" w:fill="auto"/>
            <w:noWrap/>
          </w:tcPr>
          <w:p w14:paraId="7668ED40" w14:textId="160C3ACA" w:rsidR="00144A7E" w:rsidRPr="004D3B47" w:rsidRDefault="00144A7E" w:rsidP="00144A7E">
            <w:pPr>
              <w:jc w:val="right"/>
              <w:rPr>
                <w:szCs w:val="23"/>
              </w:rPr>
            </w:pPr>
            <w:r w:rsidRPr="004D3B47">
              <w:t>86.8</w:t>
            </w:r>
          </w:p>
        </w:tc>
      </w:tr>
      <w:tr w:rsidR="004D3B47" w:rsidRPr="004D3B47" w14:paraId="7D3A25C8" w14:textId="77777777" w:rsidTr="00D1642F">
        <w:trPr>
          <w:trHeight w:val="300"/>
        </w:trPr>
        <w:tc>
          <w:tcPr>
            <w:tcW w:w="2284" w:type="dxa"/>
            <w:tcBorders>
              <w:top w:val="nil"/>
              <w:left w:val="single" w:sz="4" w:space="0" w:color="auto"/>
              <w:bottom w:val="nil"/>
              <w:right w:val="nil"/>
            </w:tcBorders>
            <w:shd w:val="clear" w:color="auto" w:fill="auto"/>
            <w:noWrap/>
          </w:tcPr>
          <w:p w14:paraId="0D8E6113" w14:textId="6E382010" w:rsidR="00144A7E" w:rsidRPr="004D3B47" w:rsidRDefault="00144A7E" w:rsidP="00144A7E">
            <w:pPr>
              <w:keepNext/>
              <w:keepLines/>
              <w:rPr>
                <w:szCs w:val="23"/>
              </w:rPr>
            </w:pPr>
            <w:r w:rsidRPr="004D3B47">
              <w:t>Lakes</w:t>
            </w:r>
          </w:p>
        </w:tc>
        <w:tc>
          <w:tcPr>
            <w:tcW w:w="851" w:type="dxa"/>
            <w:tcBorders>
              <w:top w:val="nil"/>
              <w:left w:val="nil"/>
              <w:bottom w:val="nil"/>
              <w:right w:val="nil"/>
            </w:tcBorders>
            <w:shd w:val="clear" w:color="auto" w:fill="auto"/>
            <w:noWrap/>
          </w:tcPr>
          <w:p w14:paraId="2A2EBD04" w14:textId="7A32E6FE" w:rsidR="00144A7E" w:rsidRPr="004D3B47" w:rsidRDefault="00144A7E" w:rsidP="00144A7E">
            <w:pPr>
              <w:jc w:val="right"/>
              <w:rPr>
                <w:szCs w:val="23"/>
              </w:rPr>
            </w:pPr>
            <w:r w:rsidRPr="004D3B47">
              <w:t>12</w:t>
            </w:r>
          </w:p>
        </w:tc>
        <w:tc>
          <w:tcPr>
            <w:tcW w:w="992" w:type="dxa"/>
            <w:tcBorders>
              <w:top w:val="nil"/>
              <w:left w:val="nil"/>
              <w:bottom w:val="nil"/>
              <w:right w:val="nil"/>
            </w:tcBorders>
            <w:shd w:val="clear" w:color="auto" w:fill="auto"/>
            <w:noWrap/>
          </w:tcPr>
          <w:p w14:paraId="5E16153F" w14:textId="0DD48EBF" w:rsidR="00144A7E" w:rsidRPr="004D3B47" w:rsidRDefault="00144A7E" w:rsidP="00144A7E">
            <w:pPr>
              <w:jc w:val="right"/>
              <w:rPr>
                <w:szCs w:val="23"/>
              </w:rPr>
            </w:pPr>
            <w:r w:rsidRPr="004D3B47">
              <w:t>100.0</w:t>
            </w:r>
          </w:p>
        </w:tc>
        <w:tc>
          <w:tcPr>
            <w:tcW w:w="851" w:type="dxa"/>
            <w:tcBorders>
              <w:top w:val="nil"/>
              <w:left w:val="nil"/>
              <w:bottom w:val="nil"/>
              <w:right w:val="nil"/>
            </w:tcBorders>
            <w:shd w:val="clear" w:color="auto" w:fill="auto"/>
            <w:noWrap/>
          </w:tcPr>
          <w:p w14:paraId="103A0714" w14:textId="2E74DB3A" w:rsidR="00144A7E" w:rsidRPr="004D3B47" w:rsidRDefault="00144A7E" w:rsidP="00144A7E">
            <w:pPr>
              <w:jc w:val="right"/>
              <w:rPr>
                <w:szCs w:val="23"/>
              </w:rPr>
            </w:pPr>
            <w:r w:rsidRPr="004D3B47">
              <w:t>1</w:t>
            </w:r>
          </w:p>
        </w:tc>
        <w:tc>
          <w:tcPr>
            <w:tcW w:w="850" w:type="dxa"/>
            <w:tcBorders>
              <w:top w:val="nil"/>
              <w:left w:val="nil"/>
              <w:bottom w:val="nil"/>
              <w:right w:val="nil"/>
            </w:tcBorders>
            <w:shd w:val="clear" w:color="auto" w:fill="auto"/>
            <w:noWrap/>
          </w:tcPr>
          <w:p w14:paraId="1D2E410A" w14:textId="475E434B" w:rsidR="00144A7E" w:rsidRPr="004D3B47" w:rsidRDefault="00144A7E" w:rsidP="00144A7E">
            <w:pPr>
              <w:jc w:val="right"/>
              <w:rPr>
                <w:szCs w:val="23"/>
              </w:rPr>
            </w:pPr>
            <w:r w:rsidRPr="004D3B47">
              <w:t>100.0</w:t>
            </w:r>
          </w:p>
        </w:tc>
        <w:tc>
          <w:tcPr>
            <w:tcW w:w="851" w:type="dxa"/>
            <w:tcBorders>
              <w:top w:val="nil"/>
              <w:left w:val="nil"/>
              <w:bottom w:val="nil"/>
              <w:right w:val="nil"/>
            </w:tcBorders>
            <w:shd w:val="clear" w:color="auto" w:fill="auto"/>
            <w:noWrap/>
          </w:tcPr>
          <w:p w14:paraId="1281EE02" w14:textId="06486B04" w:rsidR="00144A7E" w:rsidRPr="004D3B47" w:rsidRDefault="00144A7E" w:rsidP="00144A7E">
            <w:pPr>
              <w:jc w:val="right"/>
              <w:rPr>
                <w:szCs w:val="23"/>
              </w:rPr>
            </w:pPr>
            <w:r w:rsidRPr="004D3B47">
              <w:t>1</w:t>
            </w:r>
          </w:p>
        </w:tc>
        <w:tc>
          <w:tcPr>
            <w:tcW w:w="850" w:type="dxa"/>
            <w:tcBorders>
              <w:top w:val="nil"/>
              <w:left w:val="nil"/>
              <w:bottom w:val="nil"/>
              <w:right w:val="nil"/>
            </w:tcBorders>
            <w:shd w:val="clear" w:color="auto" w:fill="auto"/>
            <w:noWrap/>
          </w:tcPr>
          <w:p w14:paraId="1D94803F" w14:textId="233E38F8" w:rsidR="00144A7E" w:rsidRPr="004D3B47" w:rsidRDefault="00144A7E" w:rsidP="00144A7E">
            <w:pPr>
              <w:jc w:val="right"/>
              <w:rPr>
                <w:szCs w:val="23"/>
              </w:rPr>
            </w:pPr>
            <w:r w:rsidRPr="004D3B47">
              <w:t>100.0</w:t>
            </w:r>
          </w:p>
        </w:tc>
        <w:tc>
          <w:tcPr>
            <w:tcW w:w="992" w:type="dxa"/>
            <w:tcBorders>
              <w:top w:val="nil"/>
              <w:left w:val="nil"/>
              <w:bottom w:val="nil"/>
              <w:right w:val="nil"/>
            </w:tcBorders>
            <w:shd w:val="clear" w:color="auto" w:fill="auto"/>
            <w:noWrap/>
          </w:tcPr>
          <w:p w14:paraId="6508A93B" w14:textId="251C44A2" w:rsidR="00144A7E" w:rsidRPr="004D3B47" w:rsidRDefault="00144A7E" w:rsidP="00144A7E">
            <w:pPr>
              <w:jc w:val="right"/>
              <w:rPr>
                <w:szCs w:val="23"/>
              </w:rPr>
            </w:pPr>
            <w:r w:rsidRPr="004D3B47">
              <w:t>18</w:t>
            </w:r>
          </w:p>
        </w:tc>
        <w:tc>
          <w:tcPr>
            <w:tcW w:w="993" w:type="dxa"/>
            <w:tcBorders>
              <w:top w:val="nil"/>
              <w:left w:val="nil"/>
              <w:bottom w:val="nil"/>
              <w:right w:val="single" w:sz="4" w:space="0" w:color="auto"/>
            </w:tcBorders>
            <w:shd w:val="clear" w:color="auto" w:fill="auto"/>
            <w:noWrap/>
          </w:tcPr>
          <w:p w14:paraId="18512D0E" w14:textId="33BE8A88" w:rsidR="00144A7E" w:rsidRPr="004D3B47" w:rsidRDefault="00144A7E" w:rsidP="00144A7E">
            <w:pPr>
              <w:jc w:val="right"/>
              <w:rPr>
                <w:szCs w:val="23"/>
              </w:rPr>
            </w:pPr>
            <w:r w:rsidRPr="004D3B47">
              <w:t>100.0</w:t>
            </w:r>
          </w:p>
        </w:tc>
      </w:tr>
      <w:tr w:rsidR="004D3B47" w:rsidRPr="004D3B47" w14:paraId="059A4287" w14:textId="77777777" w:rsidTr="00D1642F">
        <w:trPr>
          <w:trHeight w:val="300"/>
        </w:trPr>
        <w:tc>
          <w:tcPr>
            <w:tcW w:w="2284" w:type="dxa"/>
            <w:tcBorders>
              <w:top w:val="nil"/>
              <w:left w:val="single" w:sz="4" w:space="0" w:color="auto"/>
              <w:bottom w:val="nil"/>
              <w:right w:val="nil"/>
            </w:tcBorders>
            <w:shd w:val="clear" w:color="auto" w:fill="auto"/>
            <w:noWrap/>
          </w:tcPr>
          <w:p w14:paraId="3AC87699" w14:textId="2FD55036" w:rsidR="00144A7E" w:rsidRPr="004D3B47" w:rsidRDefault="00144A7E" w:rsidP="00144A7E">
            <w:pPr>
              <w:keepNext/>
              <w:keepLines/>
              <w:rPr>
                <w:szCs w:val="23"/>
              </w:rPr>
            </w:pPr>
            <w:r w:rsidRPr="004D3B47">
              <w:t>Mid Central</w:t>
            </w:r>
          </w:p>
        </w:tc>
        <w:tc>
          <w:tcPr>
            <w:tcW w:w="851" w:type="dxa"/>
            <w:tcBorders>
              <w:top w:val="nil"/>
              <w:left w:val="nil"/>
              <w:bottom w:val="nil"/>
              <w:right w:val="nil"/>
            </w:tcBorders>
            <w:shd w:val="clear" w:color="auto" w:fill="auto"/>
            <w:noWrap/>
          </w:tcPr>
          <w:p w14:paraId="377A98AF" w14:textId="2572E210" w:rsidR="00144A7E" w:rsidRPr="004D3B47" w:rsidRDefault="00144A7E" w:rsidP="00144A7E">
            <w:pPr>
              <w:jc w:val="right"/>
              <w:rPr>
                <w:szCs w:val="23"/>
              </w:rPr>
            </w:pPr>
            <w:r w:rsidRPr="004D3B47">
              <w:t>21</w:t>
            </w:r>
          </w:p>
        </w:tc>
        <w:tc>
          <w:tcPr>
            <w:tcW w:w="992" w:type="dxa"/>
            <w:tcBorders>
              <w:top w:val="nil"/>
              <w:left w:val="nil"/>
              <w:bottom w:val="nil"/>
              <w:right w:val="nil"/>
            </w:tcBorders>
            <w:shd w:val="clear" w:color="auto" w:fill="auto"/>
            <w:noWrap/>
          </w:tcPr>
          <w:p w14:paraId="754047E4" w14:textId="073FC28E" w:rsidR="00144A7E" w:rsidRPr="004D3B47" w:rsidRDefault="00144A7E" w:rsidP="00144A7E">
            <w:pPr>
              <w:jc w:val="right"/>
              <w:rPr>
                <w:szCs w:val="23"/>
              </w:rPr>
            </w:pPr>
            <w:r w:rsidRPr="004D3B47">
              <w:t>87.5</w:t>
            </w:r>
          </w:p>
        </w:tc>
        <w:tc>
          <w:tcPr>
            <w:tcW w:w="851" w:type="dxa"/>
            <w:tcBorders>
              <w:top w:val="nil"/>
              <w:left w:val="nil"/>
              <w:bottom w:val="nil"/>
              <w:right w:val="nil"/>
            </w:tcBorders>
            <w:shd w:val="clear" w:color="auto" w:fill="auto"/>
            <w:noWrap/>
          </w:tcPr>
          <w:p w14:paraId="3E12D942" w14:textId="341765ED" w:rsidR="00144A7E" w:rsidRPr="004D3B47" w:rsidRDefault="00144A7E" w:rsidP="00144A7E">
            <w:pPr>
              <w:jc w:val="right"/>
              <w:rPr>
                <w:szCs w:val="23"/>
              </w:rPr>
            </w:pPr>
            <w:r w:rsidRPr="004D3B47">
              <w:t>3</w:t>
            </w:r>
          </w:p>
        </w:tc>
        <w:tc>
          <w:tcPr>
            <w:tcW w:w="850" w:type="dxa"/>
            <w:tcBorders>
              <w:top w:val="nil"/>
              <w:left w:val="nil"/>
              <w:bottom w:val="nil"/>
              <w:right w:val="nil"/>
            </w:tcBorders>
            <w:shd w:val="clear" w:color="auto" w:fill="auto"/>
            <w:noWrap/>
          </w:tcPr>
          <w:p w14:paraId="74259450" w14:textId="310CB886" w:rsidR="00144A7E" w:rsidRPr="004D3B47" w:rsidRDefault="00144A7E" w:rsidP="00144A7E">
            <w:pPr>
              <w:jc w:val="right"/>
              <w:rPr>
                <w:szCs w:val="23"/>
              </w:rPr>
            </w:pPr>
            <w:r w:rsidRPr="004D3B47">
              <w:t>100.0</w:t>
            </w:r>
          </w:p>
        </w:tc>
        <w:tc>
          <w:tcPr>
            <w:tcW w:w="851" w:type="dxa"/>
            <w:tcBorders>
              <w:top w:val="nil"/>
              <w:left w:val="nil"/>
              <w:bottom w:val="nil"/>
              <w:right w:val="nil"/>
            </w:tcBorders>
            <w:shd w:val="clear" w:color="auto" w:fill="auto"/>
            <w:noWrap/>
          </w:tcPr>
          <w:p w14:paraId="60B7AB02" w14:textId="500FBBF4" w:rsidR="00144A7E" w:rsidRPr="004D3B47" w:rsidRDefault="00144A7E" w:rsidP="00144A7E">
            <w:pPr>
              <w:jc w:val="right"/>
              <w:rPr>
                <w:szCs w:val="23"/>
              </w:rPr>
            </w:pPr>
            <w:r w:rsidRPr="004D3B47">
              <w:t>5</w:t>
            </w:r>
          </w:p>
        </w:tc>
        <w:tc>
          <w:tcPr>
            <w:tcW w:w="850" w:type="dxa"/>
            <w:tcBorders>
              <w:top w:val="nil"/>
              <w:left w:val="nil"/>
              <w:bottom w:val="nil"/>
              <w:right w:val="nil"/>
            </w:tcBorders>
            <w:shd w:val="clear" w:color="auto" w:fill="auto"/>
            <w:noWrap/>
          </w:tcPr>
          <w:p w14:paraId="012865F0" w14:textId="52F385E7" w:rsidR="00144A7E" w:rsidRPr="004D3B47" w:rsidRDefault="00144A7E" w:rsidP="00144A7E">
            <w:pPr>
              <w:jc w:val="right"/>
              <w:rPr>
                <w:szCs w:val="23"/>
              </w:rPr>
            </w:pPr>
            <w:r w:rsidRPr="004D3B47">
              <w:t>100.0</w:t>
            </w:r>
          </w:p>
        </w:tc>
        <w:tc>
          <w:tcPr>
            <w:tcW w:w="992" w:type="dxa"/>
            <w:tcBorders>
              <w:top w:val="nil"/>
              <w:left w:val="nil"/>
              <w:bottom w:val="nil"/>
              <w:right w:val="nil"/>
            </w:tcBorders>
            <w:shd w:val="clear" w:color="auto" w:fill="auto"/>
            <w:noWrap/>
          </w:tcPr>
          <w:p w14:paraId="05DB657C" w14:textId="6364C5C2" w:rsidR="00144A7E" w:rsidRPr="004D3B47" w:rsidRDefault="00144A7E" w:rsidP="00144A7E">
            <w:pPr>
              <w:jc w:val="right"/>
              <w:rPr>
                <w:szCs w:val="23"/>
              </w:rPr>
            </w:pPr>
            <w:r w:rsidRPr="004D3B47">
              <w:t>63</w:t>
            </w:r>
          </w:p>
        </w:tc>
        <w:tc>
          <w:tcPr>
            <w:tcW w:w="993" w:type="dxa"/>
            <w:tcBorders>
              <w:top w:val="nil"/>
              <w:left w:val="nil"/>
              <w:bottom w:val="nil"/>
              <w:right w:val="single" w:sz="4" w:space="0" w:color="auto"/>
            </w:tcBorders>
            <w:shd w:val="clear" w:color="auto" w:fill="auto"/>
            <w:noWrap/>
          </w:tcPr>
          <w:p w14:paraId="4CD0E97D" w14:textId="2C039153" w:rsidR="00144A7E" w:rsidRPr="004D3B47" w:rsidRDefault="00144A7E" w:rsidP="00144A7E">
            <w:pPr>
              <w:jc w:val="right"/>
              <w:rPr>
                <w:szCs w:val="23"/>
              </w:rPr>
            </w:pPr>
            <w:r w:rsidRPr="004D3B47">
              <w:t>92.6</w:t>
            </w:r>
          </w:p>
        </w:tc>
      </w:tr>
      <w:tr w:rsidR="004D3B47" w:rsidRPr="004D3B47" w14:paraId="20A1146B" w14:textId="77777777" w:rsidTr="00D1642F">
        <w:trPr>
          <w:trHeight w:val="300"/>
        </w:trPr>
        <w:tc>
          <w:tcPr>
            <w:tcW w:w="2284" w:type="dxa"/>
            <w:tcBorders>
              <w:top w:val="nil"/>
              <w:left w:val="single" w:sz="4" w:space="0" w:color="auto"/>
              <w:bottom w:val="nil"/>
              <w:right w:val="nil"/>
            </w:tcBorders>
            <w:shd w:val="clear" w:color="auto" w:fill="auto"/>
            <w:noWrap/>
          </w:tcPr>
          <w:p w14:paraId="09F6EEAB" w14:textId="1FEADB92" w:rsidR="00144A7E" w:rsidRPr="004D3B47" w:rsidRDefault="00144A7E" w:rsidP="00144A7E">
            <w:pPr>
              <w:keepNext/>
              <w:keepLines/>
              <w:rPr>
                <w:szCs w:val="23"/>
              </w:rPr>
            </w:pPr>
            <w:r w:rsidRPr="004D3B47">
              <w:t>Nelson Marlborough</w:t>
            </w:r>
          </w:p>
        </w:tc>
        <w:tc>
          <w:tcPr>
            <w:tcW w:w="851" w:type="dxa"/>
            <w:tcBorders>
              <w:top w:val="nil"/>
              <w:left w:val="nil"/>
              <w:bottom w:val="nil"/>
              <w:right w:val="nil"/>
            </w:tcBorders>
            <w:shd w:val="clear" w:color="auto" w:fill="auto"/>
            <w:noWrap/>
          </w:tcPr>
          <w:p w14:paraId="612EBD62" w14:textId="0FF62F48" w:rsidR="00144A7E" w:rsidRPr="004D3B47" w:rsidRDefault="00144A7E" w:rsidP="00144A7E">
            <w:pPr>
              <w:jc w:val="right"/>
              <w:rPr>
                <w:szCs w:val="23"/>
              </w:rPr>
            </w:pPr>
            <w:r w:rsidRPr="004D3B47">
              <w:t>3</w:t>
            </w:r>
          </w:p>
        </w:tc>
        <w:tc>
          <w:tcPr>
            <w:tcW w:w="992" w:type="dxa"/>
            <w:tcBorders>
              <w:top w:val="nil"/>
              <w:left w:val="nil"/>
              <w:bottom w:val="nil"/>
              <w:right w:val="nil"/>
            </w:tcBorders>
            <w:shd w:val="clear" w:color="auto" w:fill="auto"/>
            <w:noWrap/>
          </w:tcPr>
          <w:p w14:paraId="59243955" w14:textId="72809C51" w:rsidR="00144A7E" w:rsidRPr="004D3B47" w:rsidRDefault="00144A7E" w:rsidP="00144A7E">
            <w:pPr>
              <w:jc w:val="right"/>
              <w:rPr>
                <w:szCs w:val="23"/>
              </w:rPr>
            </w:pPr>
            <w:r w:rsidRPr="004D3B47">
              <w:t>100.0</w:t>
            </w:r>
          </w:p>
        </w:tc>
        <w:tc>
          <w:tcPr>
            <w:tcW w:w="851" w:type="dxa"/>
            <w:tcBorders>
              <w:top w:val="nil"/>
              <w:left w:val="nil"/>
              <w:bottom w:val="nil"/>
              <w:right w:val="nil"/>
            </w:tcBorders>
            <w:shd w:val="clear" w:color="auto" w:fill="auto"/>
            <w:noWrap/>
          </w:tcPr>
          <w:p w14:paraId="5DB85ED3" w14:textId="4AF9D459" w:rsidR="00144A7E" w:rsidRPr="004D3B47" w:rsidRDefault="00144A7E" w:rsidP="00144A7E">
            <w:pPr>
              <w:jc w:val="right"/>
              <w:rPr>
                <w:szCs w:val="23"/>
              </w:rPr>
            </w:pPr>
            <w:r w:rsidRPr="004D3B47">
              <w:t>-</w:t>
            </w:r>
          </w:p>
        </w:tc>
        <w:tc>
          <w:tcPr>
            <w:tcW w:w="850" w:type="dxa"/>
            <w:tcBorders>
              <w:top w:val="nil"/>
              <w:left w:val="nil"/>
              <w:bottom w:val="nil"/>
              <w:right w:val="nil"/>
            </w:tcBorders>
            <w:shd w:val="clear" w:color="auto" w:fill="auto"/>
            <w:noWrap/>
          </w:tcPr>
          <w:p w14:paraId="051AA28B" w14:textId="6D543D29" w:rsidR="00144A7E" w:rsidRPr="004D3B47" w:rsidRDefault="00144A7E" w:rsidP="00144A7E">
            <w:pPr>
              <w:jc w:val="right"/>
              <w:rPr>
                <w:szCs w:val="23"/>
              </w:rPr>
            </w:pPr>
            <w:r w:rsidRPr="004D3B47">
              <w:t>-</w:t>
            </w:r>
          </w:p>
        </w:tc>
        <w:tc>
          <w:tcPr>
            <w:tcW w:w="851" w:type="dxa"/>
            <w:tcBorders>
              <w:top w:val="nil"/>
              <w:left w:val="nil"/>
              <w:bottom w:val="nil"/>
              <w:right w:val="nil"/>
            </w:tcBorders>
            <w:shd w:val="clear" w:color="auto" w:fill="auto"/>
            <w:noWrap/>
          </w:tcPr>
          <w:p w14:paraId="69DA5276" w14:textId="53BB3E23" w:rsidR="00144A7E" w:rsidRPr="004D3B47" w:rsidRDefault="00144A7E" w:rsidP="00144A7E">
            <w:pPr>
              <w:jc w:val="right"/>
              <w:rPr>
                <w:szCs w:val="23"/>
              </w:rPr>
            </w:pPr>
            <w:r w:rsidRPr="004D3B47">
              <w:t>4</w:t>
            </w:r>
          </w:p>
        </w:tc>
        <w:tc>
          <w:tcPr>
            <w:tcW w:w="850" w:type="dxa"/>
            <w:tcBorders>
              <w:top w:val="nil"/>
              <w:left w:val="nil"/>
              <w:bottom w:val="nil"/>
              <w:right w:val="nil"/>
            </w:tcBorders>
            <w:shd w:val="clear" w:color="auto" w:fill="auto"/>
            <w:noWrap/>
          </w:tcPr>
          <w:p w14:paraId="779A59E5" w14:textId="514BA273" w:rsidR="00144A7E" w:rsidRPr="004D3B47" w:rsidRDefault="00144A7E" w:rsidP="00144A7E">
            <w:pPr>
              <w:jc w:val="right"/>
              <w:rPr>
                <w:szCs w:val="23"/>
              </w:rPr>
            </w:pPr>
            <w:r w:rsidRPr="004D3B47">
              <w:t>100.0</w:t>
            </w:r>
          </w:p>
        </w:tc>
        <w:tc>
          <w:tcPr>
            <w:tcW w:w="992" w:type="dxa"/>
            <w:tcBorders>
              <w:top w:val="nil"/>
              <w:left w:val="nil"/>
              <w:bottom w:val="nil"/>
              <w:right w:val="nil"/>
            </w:tcBorders>
            <w:shd w:val="clear" w:color="auto" w:fill="auto"/>
            <w:noWrap/>
          </w:tcPr>
          <w:p w14:paraId="7777AF02" w14:textId="5DA3F888" w:rsidR="00144A7E" w:rsidRPr="004D3B47" w:rsidRDefault="00144A7E" w:rsidP="00144A7E">
            <w:pPr>
              <w:jc w:val="right"/>
              <w:rPr>
                <w:szCs w:val="23"/>
              </w:rPr>
            </w:pPr>
            <w:r w:rsidRPr="004D3B47">
              <w:t>36</w:t>
            </w:r>
          </w:p>
        </w:tc>
        <w:tc>
          <w:tcPr>
            <w:tcW w:w="993" w:type="dxa"/>
            <w:tcBorders>
              <w:top w:val="nil"/>
              <w:left w:val="nil"/>
              <w:bottom w:val="nil"/>
              <w:right w:val="single" w:sz="4" w:space="0" w:color="auto"/>
            </w:tcBorders>
            <w:shd w:val="clear" w:color="auto" w:fill="auto"/>
            <w:noWrap/>
          </w:tcPr>
          <w:p w14:paraId="4581D3A4" w14:textId="768262AD" w:rsidR="00144A7E" w:rsidRPr="004D3B47" w:rsidRDefault="00144A7E" w:rsidP="00144A7E">
            <w:pPr>
              <w:jc w:val="right"/>
              <w:rPr>
                <w:szCs w:val="23"/>
              </w:rPr>
            </w:pPr>
            <w:r w:rsidRPr="004D3B47">
              <w:t>92.3</w:t>
            </w:r>
          </w:p>
        </w:tc>
      </w:tr>
      <w:tr w:rsidR="004D3B47" w:rsidRPr="004D3B47" w14:paraId="419E3BE0" w14:textId="77777777" w:rsidTr="00D1642F">
        <w:trPr>
          <w:trHeight w:val="300"/>
        </w:trPr>
        <w:tc>
          <w:tcPr>
            <w:tcW w:w="2284" w:type="dxa"/>
            <w:tcBorders>
              <w:top w:val="nil"/>
              <w:left w:val="single" w:sz="4" w:space="0" w:color="auto"/>
              <w:bottom w:val="nil"/>
              <w:right w:val="nil"/>
            </w:tcBorders>
            <w:shd w:val="clear" w:color="auto" w:fill="auto"/>
            <w:noWrap/>
          </w:tcPr>
          <w:p w14:paraId="5E991E8B" w14:textId="03108EEC" w:rsidR="00144A7E" w:rsidRPr="004D3B47" w:rsidRDefault="00144A7E" w:rsidP="00144A7E">
            <w:pPr>
              <w:keepNext/>
              <w:keepLines/>
              <w:rPr>
                <w:szCs w:val="23"/>
              </w:rPr>
            </w:pPr>
            <w:r w:rsidRPr="004D3B47">
              <w:t>Northland</w:t>
            </w:r>
          </w:p>
        </w:tc>
        <w:tc>
          <w:tcPr>
            <w:tcW w:w="851" w:type="dxa"/>
            <w:tcBorders>
              <w:top w:val="nil"/>
              <w:left w:val="nil"/>
              <w:bottom w:val="nil"/>
              <w:right w:val="nil"/>
            </w:tcBorders>
            <w:shd w:val="clear" w:color="auto" w:fill="auto"/>
            <w:noWrap/>
          </w:tcPr>
          <w:p w14:paraId="333593E3" w14:textId="2D47A1D1" w:rsidR="00144A7E" w:rsidRPr="004D3B47" w:rsidRDefault="00144A7E" w:rsidP="00144A7E">
            <w:pPr>
              <w:jc w:val="right"/>
              <w:rPr>
                <w:szCs w:val="23"/>
              </w:rPr>
            </w:pPr>
            <w:r w:rsidRPr="004D3B47">
              <w:t>14</w:t>
            </w:r>
          </w:p>
        </w:tc>
        <w:tc>
          <w:tcPr>
            <w:tcW w:w="992" w:type="dxa"/>
            <w:tcBorders>
              <w:top w:val="nil"/>
              <w:left w:val="nil"/>
              <w:bottom w:val="nil"/>
              <w:right w:val="nil"/>
            </w:tcBorders>
            <w:shd w:val="clear" w:color="auto" w:fill="auto"/>
            <w:noWrap/>
          </w:tcPr>
          <w:p w14:paraId="297739B1" w14:textId="30179D9B" w:rsidR="00144A7E" w:rsidRPr="004D3B47" w:rsidRDefault="00144A7E" w:rsidP="00144A7E">
            <w:pPr>
              <w:jc w:val="right"/>
              <w:rPr>
                <w:szCs w:val="23"/>
              </w:rPr>
            </w:pPr>
            <w:r w:rsidRPr="004D3B47">
              <w:t>77.8</w:t>
            </w:r>
          </w:p>
        </w:tc>
        <w:tc>
          <w:tcPr>
            <w:tcW w:w="851" w:type="dxa"/>
            <w:tcBorders>
              <w:top w:val="nil"/>
              <w:left w:val="nil"/>
              <w:bottom w:val="nil"/>
              <w:right w:val="nil"/>
            </w:tcBorders>
            <w:shd w:val="clear" w:color="auto" w:fill="auto"/>
            <w:noWrap/>
          </w:tcPr>
          <w:p w14:paraId="5DED070D" w14:textId="15060327" w:rsidR="00144A7E" w:rsidRPr="004D3B47" w:rsidRDefault="00144A7E" w:rsidP="00144A7E">
            <w:pPr>
              <w:jc w:val="right"/>
              <w:rPr>
                <w:szCs w:val="23"/>
              </w:rPr>
            </w:pPr>
            <w:r w:rsidRPr="004D3B47">
              <w:t>2</w:t>
            </w:r>
          </w:p>
        </w:tc>
        <w:tc>
          <w:tcPr>
            <w:tcW w:w="850" w:type="dxa"/>
            <w:tcBorders>
              <w:top w:val="nil"/>
              <w:left w:val="nil"/>
              <w:bottom w:val="nil"/>
              <w:right w:val="nil"/>
            </w:tcBorders>
            <w:shd w:val="clear" w:color="auto" w:fill="auto"/>
            <w:noWrap/>
          </w:tcPr>
          <w:p w14:paraId="69347010" w14:textId="22B3995B" w:rsidR="00144A7E" w:rsidRPr="004D3B47" w:rsidRDefault="00144A7E" w:rsidP="00144A7E">
            <w:pPr>
              <w:jc w:val="right"/>
              <w:rPr>
                <w:szCs w:val="23"/>
              </w:rPr>
            </w:pPr>
            <w:r w:rsidRPr="004D3B47">
              <w:t>100.0</w:t>
            </w:r>
          </w:p>
        </w:tc>
        <w:tc>
          <w:tcPr>
            <w:tcW w:w="851" w:type="dxa"/>
            <w:tcBorders>
              <w:top w:val="nil"/>
              <w:left w:val="nil"/>
              <w:bottom w:val="nil"/>
              <w:right w:val="nil"/>
            </w:tcBorders>
            <w:shd w:val="clear" w:color="auto" w:fill="auto"/>
            <w:noWrap/>
          </w:tcPr>
          <w:p w14:paraId="1BBBF6B3" w14:textId="5F0EF5A6" w:rsidR="00144A7E" w:rsidRPr="004D3B47" w:rsidRDefault="00144A7E" w:rsidP="00144A7E">
            <w:pPr>
              <w:jc w:val="right"/>
              <w:rPr>
                <w:szCs w:val="23"/>
              </w:rPr>
            </w:pPr>
            <w:r w:rsidRPr="004D3B47">
              <w:t>2</w:t>
            </w:r>
          </w:p>
        </w:tc>
        <w:tc>
          <w:tcPr>
            <w:tcW w:w="850" w:type="dxa"/>
            <w:tcBorders>
              <w:top w:val="nil"/>
              <w:left w:val="nil"/>
              <w:bottom w:val="nil"/>
              <w:right w:val="nil"/>
            </w:tcBorders>
            <w:shd w:val="clear" w:color="auto" w:fill="auto"/>
            <w:noWrap/>
          </w:tcPr>
          <w:p w14:paraId="14F3DF30" w14:textId="5BF2C6FB" w:rsidR="00144A7E" w:rsidRPr="004D3B47" w:rsidRDefault="00144A7E" w:rsidP="00144A7E">
            <w:pPr>
              <w:jc w:val="right"/>
              <w:rPr>
                <w:szCs w:val="23"/>
              </w:rPr>
            </w:pPr>
            <w:r w:rsidRPr="004D3B47">
              <w:t>66.7</w:t>
            </w:r>
          </w:p>
        </w:tc>
        <w:tc>
          <w:tcPr>
            <w:tcW w:w="992" w:type="dxa"/>
            <w:tcBorders>
              <w:top w:val="nil"/>
              <w:left w:val="nil"/>
              <w:bottom w:val="nil"/>
              <w:right w:val="nil"/>
            </w:tcBorders>
            <w:shd w:val="clear" w:color="auto" w:fill="auto"/>
            <w:noWrap/>
          </w:tcPr>
          <w:p w14:paraId="6AC5E3B7" w14:textId="0BC877AF" w:rsidR="00144A7E" w:rsidRPr="004D3B47" w:rsidRDefault="00144A7E" w:rsidP="00144A7E">
            <w:pPr>
              <w:jc w:val="right"/>
              <w:rPr>
                <w:szCs w:val="23"/>
              </w:rPr>
            </w:pPr>
            <w:r w:rsidRPr="004D3B47">
              <w:t>27</w:t>
            </w:r>
          </w:p>
        </w:tc>
        <w:tc>
          <w:tcPr>
            <w:tcW w:w="993" w:type="dxa"/>
            <w:tcBorders>
              <w:top w:val="nil"/>
              <w:left w:val="nil"/>
              <w:bottom w:val="nil"/>
              <w:right w:val="single" w:sz="4" w:space="0" w:color="auto"/>
            </w:tcBorders>
            <w:shd w:val="clear" w:color="auto" w:fill="auto"/>
            <w:noWrap/>
          </w:tcPr>
          <w:p w14:paraId="44BDD4EC" w14:textId="24A428A7" w:rsidR="00144A7E" w:rsidRPr="004D3B47" w:rsidRDefault="00144A7E" w:rsidP="00144A7E">
            <w:pPr>
              <w:jc w:val="right"/>
              <w:rPr>
                <w:szCs w:val="23"/>
              </w:rPr>
            </w:pPr>
            <w:r w:rsidRPr="004D3B47">
              <w:t>84.4</w:t>
            </w:r>
          </w:p>
        </w:tc>
      </w:tr>
      <w:tr w:rsidR="004D3B47" w:rsidRPr="004D3B47" w14:paraId="5BDC2B72" w14:textId="77777777" w:rsidTr="00D1642F">
        <w:trPr>
          <w:trHeight w:val="300"/>
        </w:trPr>
        <w:tc>
          <w:tcPr>
            <w:tcW w:w="2284" w:type="dxa"/>
            <w:tcBorders>
              <w:top w:val="nil"/>
              <w:left w:val="single" w:sz="4" w:space="0" w:color="auto"/>
              <w:bottom w:val="nil"/>
              <w:right w:val="nil"/>
            </w:tcBorders>
            <w:shd w:val="clear" w:color="auto" w:fill="auto"/>
            <w:noWrap/>
          </w:tcPr>
          <w:p w14:paraId="6E6BC78E" w14:textId="48B84B5C" w:rsidR="00144A7E" w:rsidRPr="004D3B47" w:rsidRDefault="00144A7E" w:rsidP="00144A7E">
            <w:pPr>
              <w:keepNext/>
              <w:keepLines/>
              <w:rPr>
                <w:szCs w:val="23"/>
              </w:rPr>
            </w:pPr>
            <w:r w:rsidRPr="004D3B47">
              <w:t>South Canterbury</w:t>
            </w:r>
          </w:p>
        </w:tc>
        <w:tc>
          <w:tcPr>
            <w:tcW w:w="851" w:type="dxa"/>
            <w:tcBorders>
              <w:top w:val="nil"/>
              <w:left w:val="nil"/>
              <w:bottom w:val="nil"/>
              <w:right w:val="nil"/>
            </w:tcBorders>
            <w:shd w:val="clear" w:color="auto" w:fill="auto"/>
            <w:noWrap/>
          </w:tcPr>
          <w:p w14:paraId="37D381DB" w14:textId="612FE734" w:rsidR="00144A7E" w:rsidRPr="004D3B47" w:rsidRDefault="00144A7E" w:rsidP="00144A7E">
            <w:pPr>
              <w:jc w:val="right"/>
              <w:rPr>
                <w:szCs w:val="23"/>
              </w:rPr>
            </w:pPr>
            <w:r w:rsidRPr="004D3B47">
              <w:t>1</w:t>
            </w:r>
          </w:p>
        </w:tc>
        <w:tc>
          <w:tcPr>
            <w:tcW w:w="992" w:type="dxa"/>
            <w:tcBorders>
              <w:top w:val="nil"/>
              <w:left w:val="nil"/>
              <w:bottom w:val="nil"/>
              <w:right w:val="nil"/>
            </w:tcBorders>
            <w:shd w:val="clear" w:color="auto" w:fill="auto"/>
            <w:noWrap/>
          </w:tcPr>
          <w:p w14:paraId="48297E5B" w14:textId="05C5AD7B" w:rsidR="00144A7E" w:rsidRPr="004D3B47" w:rsidRDefault="00144A7E" w:rsidP="00144A7E">
            <w:pPr>
              <w:jc w:val="right"/>
              <w:rPr>
                <w:szCs w:val="23"/>
              </w:rPr>
            </w:pPr>
            <w:r w:rsidRPr="004D3B47">
              <w:t>100.0</w:t>
            </w:r>
          </w:p>
        </w:tc>
        <w:tc>
          <w:tcPr>
            <w:tcW w:w="851" w:type="dxa"/>
            <w:tcBorders>
              <w:top w:val="nil"/>
              <w:left w:val="nil"/>
              <w:bottom w:val="nil"/>
              <w:right w:val="nil"/>
            </w:tcBorders>
            <w:shd w:val="clear" w:color="auto" w:fill="auto"/>
            <w:noWrap/>
          </w:tcPr>
          <w:p w14:paraId="7AE1540E" w14:textId="0B9CF744" w:rsidR="00144A7E" w:rsidRPr="004D3B47" w:rsidRDefault="00144A7E" w:rsidP="00144A7E">
            <w:pPr>
              <w:jc w:val="right"/>
              <w:rPr>
                <w:szCs w:val="23"/>
              </w:rPr>
            </w:pPr>
            <w:r w:rsidRPr="004D3B47">
              <w:t>-</w:t>
            </w:r>
          </w:p>
        </w:tc>
        <w:tc>
          <w:tcPr>
            <w:tcW w:w="850" w:type="dxa"/>
            <w:tcBorders>
              <w:top w:val="nil"/>
              <w:left w:val="nil"/>
              <w:bottom w:val="nil"/>
              <w:right w:val="nil"/>
            </w:tcBorders>
            <w:shd w:val="clear" w:color="auto" w:fill="auto"/>
            <w:noWrap/>
          </w:tcPr>
          <w:p w14:paraId="3162859D" w14:textId="1FC6AC4B" w:rsidR="00144A7E" w:rsidRPr="004D3B47" w:rsidRDefault="00144A7E" w:rsidP="00144A7E">
            <w:pPr>
              <w:jc w:val="right"/>
              <w:rPr>
                <w:szCs w:val="23"/>
              </w:rPr>
            </w:pPr>
            <w:r w:rsidRPr="004D3B47">
              <w:t>-</w:t>
            </w:r>
          </w:p>
        </w:tc>
        <w:tc>
          <w:tcPr>
            <w:tcW w:w="851" w:type="dxa"/>
            <w:tcBorders>
              <w:top w:val="nil"/>
              <w:left w:val="nil"/>
              <w:bottom w:val="nil"/>
              <w:right w:val="nil"/>
            </w:tcBorders>
            <w:shd w:val="clear" w:color="auto" w:fill="auto"/>
            <w:noWrap/>
          </w:tcPr>
          <w:p w14:paraId="2BAC9A80" w14:textId="23CC82C1" w:rsidR="00144A7E" w:rsidRPr="004D3B47" w:rsidRDefault="00144A7E" w:rsidP="00144A7E">
            <w:pPr>
              <w:jc w:val="right"/>
              <w:rPr>
                <w:szCs w:val="23"/>
              </w:rPr>
            </w:pPr>
            <w:r w:rsidRPr="004D3B47">
              <w:t>-</w:t>
            </w:r>
          </w:p>
        </w:tc>
        <w:tc>
          <w:tcPr>
            <w:tcW w:w="850" w:type="dxa"/>
            <w:tcBorders>
              <w:top w:val="nil"/>
              <w:left w:val="nil"/>
              <w:bottom w:val="nil"/>
              <w:right w:val="nil"/>
            </w:tcBorders>
            <w:shd w:val="clear" w:color="auto" w:fill="auto"/>
            <w:noWrap/>
          </w:tcPr>
          <w:p w14:paraId="17AFD866" w14:textId="77C0E0DB" w:rsidR="00144A7E" w:rsidRPr="004D3B47" w:rsidRDefault="00144A7E" w:rsidP="00144A7E">
            <w:pPr>
              <w:jc w:val="right"/>
              <w:rPr>
                <w:szCs w:val="23"/>
              </w:rPr>
            </w:pPr>
            <w:r w:rsidRPr="004D3B47">
              <w:t>-</w:t>
            </w:r>
          </w:p>
        </w:tc>
        <w:tc>
          <w:tcPr>
            <w:tcW w:w="992" w:type="dxa"/>
            <w:tcBorders>
              <w:top w:val="nil"/>
              <w:left w:val="nil"/>
              <w:bottom w:val="nil"/>
              <w:right w:val="nil"/>
            </w:tcBorders>
            <w:shd w:val="clear" w:color="auto" w:fill="auto"/>
            <w:noWrap/>
          </w:tcPr>
          <w:p w14:paraId="500D87DC" w14:textId="3D7F1AFC" w:rsidR="00144A7E" w:rsidRPr="004D3B47" w:rsidRDefault="00144A7E" w:rsidP="00144A7E">
            <w:pPr>
              <w:jc w:val="right"/>
              <w:rPr>
                <w:szCs w:val="23"/>
              </w:rPr>
            </w:pPr>
            <w:r w:rsidRPr="004D3B47">
              <w:t>15</w:t>
            </w:r>
          </w:p>
        </w:tc>
        <w:tc>
          <w:tcPr>
            <w:tcW w:w="993" w:type="dxa"/>
            <w:tcBorders>
              <w:top w:val="nil"/>
              <w:left w:val="nil"/>
              <w:bottom w:val="nil"/>
              <w:right w:val="single" w:sz="4" w:space="0" w:color="auto"/>
            </w:tcBorders>
            <w:shd w:val="clear" w:color="auto" w:fill="auto"/>
            <w:noWrap/>
          </w:tcPr>
          <w:p w14:paraId="3221F5B7" w14:textId="503AFEE7" w:rsidR="00144A7E" w:rsidRPr="004D3B47" w:rsidRDefault="00144A7E" w:rsidP="00144A7E">
            <w:pPr>
              <w:jc w:val="right"/>
              <w:rPr>
                <w:szCs w:val="23"/>
              </w:rPr>
            </w:pPr>
            <w:r w:rsidRPr="004D3B47">
              <w:t>93.8</w:t>
            </w:r>
          </w:p>
        </w:tc>
      </w:tr>
      <w:tr w:rsidR="004D3B47" w:rsidRPr="004D3B47" w14:paraId="21C20B30" w14:textId="77777777" w:rsidTr="00D1642F">
        <w:trPr>
          <w:trHeight w:val="300"/>
        </w:trPr>
        <w:tc>
          <w:tcPr>
            <w:tcW w:w="2284" w:type="dxa"/>
            <w:tcBorders>
              <w:top w:val="nil"/>
              <w:left w:val="single" w:sz="4" w:space="0" w:color="auto"/>
              <w:bottom w:val="nil"/>
              <w:right w:val="nil"/>
            </w:tcBorders>
            <w:shd w:val="clear" w:color="auto" w:fill="auto"/>
            <w:noWrap/>
          </w:tcPr>
          <w:p w14:paraId="287B9692" w14:textId="0251B718" w:rsidR="00144A7E" w:rsidRPr="004D3B47" w:rsidRDefault="00144A7E" w:rsidP="00144A7E">
            <w:pPr>
              <w:keepNext/>
              <w:keepLines/>
              <w:rPr>
                <w:szCs w:val="23"/>
              </w:rPr>
            </w:pPr>
            <w:r w:rsidRPr="004D3B47">
              <w:t>Southern</w:t>
            </w:r>
          </w:p>
        </w:tc>
        <w:tc>
          <w:tcPr>
            <w:tcW w:w="851" w:type="dxa"/>
            <w:tcBorders>
              <w:top w:val="nil"/>
              <w:left w:val="nil"/>
              <w:bottom w:val="nil"/>
              <w:right w:val="nil"/>
            </w:tcBorders>
            <w:shd w:val="clear" w:color="auto" w:fill="auto"/>
            <w:noWrap/>
          </w:tcPr>
          <w:p w14:paraId="284C36EF" w14:textId="13E9B8A9" w:rsidR="00144A7E" w:rsidRPr="004D3B47" w:rsidRDefault="00144A7E" w:rsidP="00144A7E">
            <w:pPr>
              <w:jc w:val="right"/>
              <w:rPr>
                <w:szCs w:val="23"/>
              </w:rPr>
            </w:pPr>
            <w:r w:rsidRPr="004D3B47">
              <w:t>12</w:t>
            </w:r>
          </w:p>
        </w:tc>
        <w:tc>
          <w:tcPr>
            <w:tcW w:w="992" w:type="dxa"/>
            <w:tcBorders>
              <w:top w:val="nil"/>
              <w:left w:val="nil"/>
              <w:bottom w:val="nil"/>
              <w:right w:val="nil"/>
            </w:tcBorders>
            <w:shd w:val="clear" w:color="auto" w:fill="auto"/>
            <w:noWrap/>
          </w:tcPr>
          <w:p w14:paraId="0EE424C7" w14:textId="085DF3EE" w:rsidR="00144A7E" w:rsidRPr="004D3B47" w:rsidRDefault="00144A7E" w:rsidP="00144A7E">
            <w:pPr>
              <w:jc w:val="right"/>
              <w:rPr>
                <w:szCs w:val="23"/>
              </w:rPr>
            </w:pPr>
            <w:r w:rsidRPr="004D3B47">
              <w:t>92.3</w:t>
            </w:r>
          </w:p>
        </w:tc>
        <w:tc>
          <w:tcPr>
            <w:tcW w:w="851" w:type="dxa"/>
            <w:tcBorders>
              <w:top w:val="nil"/>
              <w:left w:val="nil"/>
              <w:bottom w:val="nil"/>
              <w:right w:val="nil"/>
            </w:tcBorders>
            <w:shd w:val="clear" w:color="auto" w:fill="auto"/>
            <w:noWrap/>
          </w:tcPr>
          <w:p w14:paraId="61639160" w14:textId="1763B559" w:rsidR="00144A7E" w:rsidRPr="004D3B47" w:rsidRDefault="00144A7E" w:rsidP="00144A7E">
            <w:pPr>
              <w:jc w:val="right"/>
              <w:rPr>
                <w:szCs w:val="23"/>
              </w:rPr>
            </w:pPr>
            <w:r w:rsidRPr="004D3B47">
              <w:t>2</w:t>
            </w:r>
          </w:p>
        </w:tc>
        <w:tc>
          <w:tcPr>
            <w:tcW w:w="850" w:type="dxa"/>
            <w:tcBorders>
              <w:top w:val="nil"/>
              <w:left w:val="nil"/>
              <w:bottom w:val="nil"/>
              <w:right w:val="nil"/>
            </w:tcBorders>
            <w:shd w:val="clear" w:color="auto" w:fill="auto"/>
            <w:noWrap/>
          </w:tcPr>
          <w:p w14:paraId="43CCFAB9" w14:textId="6730E089" w:rsidR="00144A7E" w:rsidRPr="004D3B47" w:rsidRDefault="00144A7E" w:rsidP="00144A7E">
            <w:pPr>
              <w:jc w:val="right"/>
              <w:rPr>
                <w:szCs w:val="23"/>
              </w:rPr>
            </w:pPr>
            <w:r w:rsidRPr="004D3B47">
              <w:t>66.7</w:t>
            </w:r>
          </w:p>
        </w:tc>
        <w:tc>
          <w:tcPr>
            <w:tcW w:w="851" w:type="dxa"/>
            <w:tcBorders>
              <w:top w:val="nil"/>
              <w:left w:val="nil"/>
              <w:bottom w:val="nil"/>
              <w:right w:val="nil"/>
            </w:tcBorders>
            <w:shd w:val="clear" w:color="auto" w:fill="auto"/>
            <w:noWrap/>
          </w:tcPr>
          <w:p w14:paraId="29BB65CC" w14:textId="5922D35E" w:rsidR="00144A7E" w:rsidRPr="004D3B47" w:rsidRDefault="00144A7E" w:rsidP="00144A7E">
            <w:pPr>
              <w:jc w:val="right"/>
              <w:rPr>
                <w:szCs w:val="23"/>
              </w:rPr>
            </w:pPr>
            <w:r w:rsidRPr="004D3B47">
              <w:t>6</w:t>
            </w:r>
          </w:p>
        </w:tc>
        <w:tc>
          <w:tcPr>
            <w:tcW w:w="850" w:type="dxa"/>
            <w:tcBorders>
              <w:top w:val="nil"/>
              <w:left w:val="nil"/>
              <w:bottom w:val="nil"/>
              <w:right w:val="nil"/>
            </w:tcBorders>
            <w:shd w:val="clear" w:color="auto" w:fill="auto"/>
            <w:noWrap/>
          </w:tcPr>
          <w:p w14:paraId="153D0DBE" w14:textId="11A2C473" w:rsidR="00144A7E" w:rsidRPr="004D3B47" w:rsidRDefault="00144A7E" w:rsidP="00144A7E">
            <w:pPr>
              <w:jc w:val="right"/>
              <w:rPr>
                <w:szCs w:val="23"/>
              </w:rPr>
            </w:pPr>
            <w:r w:rsidRPr="004D3B47">
              <w:t>66.7</w:t>
            </w:r>
          </w:p>
        </w:tc>
        <w:tc>
          <w:tcPr>
            <w:tcW w:w="992" w:type="dxa"/>
            <w:tcBorders>
              <w:top w:val="nil"/>
              <w:left w:val="nil"/>
              <w:bottom w:val="nil"/>
              <w:right w:val="nil"/>
            </w:tcBorders>
            <w:shd w:val="clear" w:color="auto" w:fill="auto"/>
            <w:noWrap/>
          </w:tcPr>
          <w:p w14:paraId="6244E233" w14:textId="2C5723B4" w:rsidR="00144A7E" w:rsidRPr="004D3B47" w:rsidRDefault="00144A7E" w:rsidP="00144A7E">
            <w:pPr>
              <w:jc w:val="right"/>
              <w:rPr>
                <w:szCs w:val="23"/>
              </w:rPr>
            </w:pPr>
            <w:r w:rsidRPr="004D3B47">
              <w:t>96</w:t>
            </w:r>
          </w:p>
        </w:tc>
        <w:tc>
          <w:tcPr>
            <w:tcW w:w="993" w:type="dxa"/>
            <w:tcBorders>
              <w:top w:val="nil"/>
              <w:left w:val="nil"/>
              <w:bottom w:val="nil"/>
              <w:right w:val="single" w:sz="4" w:space="0" w:color="auto"/>
            </w:tcBorders>
            <w:shd w:val="clear" w:color="auto" w:fill="auto"/>
            <w:noWrap/>
          </w:tcPr>
          <w:p w14:paraId="07A6B6DE" w14:textId="26018583" w:rsidR="00144A7E" w:rsidRPr="004D3B47" w:rsidRDefault="00144A7E" w:rsidP="00144A7E">
            <w:pPr>
              <w:jc w:val="right"/>
              <w:rPr>
                <w:szCs w:val="23"/>
              </w:rPr>
            </w:pPr>
            <w:r w:rsidRPr="004D3B47">
              <w:t>92.3</w:t>
            </w:r>
          </w:p>
        </w:tc>
      </w:tr>
      <w:tr w:rsidR="004D3B47" w:rsidRPr="004D3B47" w14:paraId="4EA2A7DD" w14:textId="77777777" w:rsidTr="00D1642F">
        <w:trPr>
          <w:trHeight w:val="300"/>
        </w:trPr>
        <w:tc>
          <w:tcPr>
            <w:tcW w:w="2284" w:type="dxa"/>
            <w:tcBorders>
              <w:top w:val="nil"/>
              <w:left w:val="single" w:sz="4" w:space="0" w:color="auto"/>
              <w:bottom w:val="nil"/>
              <w:right w:val="nil"/>
            </w:tcBorders>
            <w:shd w:val="clear" w:color="auto" w:fill="auto"/>
            <w:noWrap/>
          </w:tcPr>
          <w:p w14:paraId="2C33EE2E" w14:textId="75C89515" w:rsidR="00144A7E" w:rsidRPr="004D3B47" w:rsidRDefault="00144A7E" w:rsidP="00144A7E">
            <w:pPr>
              <w:keepNext/>
              <w:keepLines/>
              <w:rPr>
                <w:szCs w:val="23"/>
              </w:rPr>
            </w:pPr>
            <w:r w:rsidRPr="004D3B47">
              <w:t>Tairawhiti</w:t>
            </w:r>
          </w:p>
        </w:tc>
        <w:tc>
          <w:tcPr>
            <w:tcW w:w="851" w:type="dxa"/>
            <w:tcBorders>
              <w:top w:val="nil"/>
              <w:left w:val="nil"/>
              <w:bottom w:val="nil"/>
              <w:right w:val="nil"/>
            </w:tcBorders>
            <w:shd w:val="clear" w:color="auto" w:fill="auto"/>
            <w:noWrap/>
          </w:tcPr>
          <w:p w14:paraId="5F4527F6" w14:textId="2B0C49FB" w:rsidR="00144A7E" w:rsidRPr="004D3B47" w:rsidRDefault="00144A7E" w:rsidP="00144A7E">
            <w:pPr>
              <w:jc w:val="right"/>
              <w:rPr>
                <w:szCs w:val="23"/>
              </w:rPr>
            </w:pPr>
            <w:r w:rsidRPr="004D3B47">
              <w:t>16</w:t>
            </w:r>
          </w:p>
        </w:tc>
        <w:tc>
          <w:tcPr>
            <w:tcW w:w="992" w:type="dxa"/>
            <w:tcBorders>
              <w:top w:val="nil"/>
              <w:left w:val="nil"/>
              <w:bottom w:val="nil"/>
              <w:right w:val="nil"/>
            </w:tcBorders>
            <w:shd w:val="clear" w:color="auto" w:fill="auto"/>
            <w:noWrap/>
          </w:tcPr>
          <w:p w14:paraId="7B1AEC9E" w14:textId="117EE5B2" w:rsidR="00144A7E" w:rsidRPr="004D3B47" w:rsidRDefault="00144A7E" w:rsidP="00144A7E">
            <w:pPr>
              <w:jc w:val="right"/>
              <w:rPr>
                <w:szCs w:val="23"/>
              </w:rPr>
            </w:pPr>
            <w:r w:rsidRPr="004D3B47">
              <w:t>100.0</w:t>
            </w:r>
          </w:p>
        </w:tc>
        <w:tc>
          <w:tcPr>
            <w:tcW w:w="851" w:type="dxa"/>
            <w:tcBorders>
              <w:top w:val="nil"/>
              <w:left w:val="nil"/>
              <w:bottom w:val="nil"/>
              <w:right w:val="nil"/>
            </w:tcBorders>
            <w:shd w:val="clear" w:color="auto" w:fill="auto"/>
            <w:noWrap/>
          </w:tcPr>
          <w:p w14:paraId="52F46AF3" w14:textId="4C3EAA64" w:rsidR="00144A7E" w:rsidRPr="004D3B47" w:rsidRDefault="00144A7E" w:rsidP="00144A7E">
            <w:pPr>
              <w:jc w:val="right"/>
              <w:rPr>
                <w:szCs w:val="23"/>
              </w:rPr>
            </w:pPr>
            <w:r w:rsidRPr="004D3B47">
              <w:t>-</w:t>
            </w:r>
          </w:p>
        </w:tc>
        <w:tc>
          <w:tcPr>
            <w:tcW w:w="850" w:type="dxa"/>
            <w:tcBorders>
              <w:top w:val="nil"/>
              <w:left w:val="nil"/>
              <w:bottom w:val="nil"/>
              <w:right w:val="nil"/>
            </w:tcBorders>
            <w:shd w:val="clear" w:color="auto" w:fill="auto"/>
            <w:noWrap/>
          </w:tcPr>
          <w:p w14:paraId="05B7C85E" w14:textId="0CA97B4C" w:rsidR="00144A7E" w:rsidRPr="004D3B47" w:rsidRDefault="00144A7E" w:rsidP="00144A7E">
            <w:pPr>
              <w:jc w:val="right"/>
              <w:rPr>
                <w:szCs w:val="23"/>
              </w:rPr>
            </w:pPr>
            <w:r w:rsidRPr="004D3B47">
              <w:t>-</w:t>
            </w:r>
          </w:p>
        </w:tc>
        <w:tc>
          <w:tcPr>
            <w:tcW w:w="851" w:type="dxa"/>
            <w:tcBorders>
              <w:top w:val="nil"/>
              <w:left w:val="nil"/>
              <w:bottom w:val="nil"/>
              <w:right w:val="nil"/>
            </w:tcBorders>
            <w:shd w:val="clear" w:color="auto" w:fill="auto"/>
            <w:noWrap/>
          </w:tcPr>
          <w:p w14:paraId="768E7AB0" w14:textId="5CEBC5A2" w:rsidR="00144A7E" w:rsidRPr="004D3B47" w:rsidRDefault="00144A7E" w:rsidP="00144A7E">
            <w:pPr>
              <w:jc w:val="right"/>
              <w:rPr>
                <w:szCs w:val="23"/>
              </w:rPr>
            </w:pPr>
            <w:r w:rsidRPr="004D3B47">
              <w:t>-</w:t>
            </w:r>
          </w:p>
        </w:tc>
        <w:tc>
          <w:tcPr>
            <w:tcW w:w="850" w:type="dxa"/>
            <w:tcBorders>
              <w:top w:val="nil"/>
              <w:left w:val="nil"/>
              <w:bottom w:val="nil"/>
              <w:right w:val="nil"/>
            </w:tcBorders>
            <w:shd w:val="clear" w:color="auto" w:fill="auto"/>
            <w:noWrap/>
          </w:tcPr>
          <w:p w14:paraId="5305A926" w14:textId="5C09CC70" w:rsidR="00144A7E" w:rsidRPr="004D3B47" w:rsidRDefault="00144A7E" w:rsidP="00144A7E">
            <w:pPr>
              <w:jc w:val="right"/>
              <w:rPr>
                <w:szCs w:val="23"/>
              </w:rPr>
            </w:pPr>
            <w:r w:rsidRPr="004D3B47">
              <w:t>-</w:t>
            </w:r>
          </w:p>
        </w:tc>
        <w:tc>
          <w:tcPr>
            <w:tcW w:w="992" w:type="dxa"/>
            <w:tcBorders>
              <w:top w:val="nil"/>
              <w:left w:val="nil"/>
              <w:bottom w:val="nil"/>
              <w:right w:val="nil"/>
            </w:tcBorders>
            <w:shd w:val="clear" w:color="auto" w:fill="auto"/>
            <w:noWrap/>
          </w:tcPr>
          <w:p w14:paraId="1B36F059" w14:textId="7EF4D6CD" w:rsidR="00144A7E" w:rsidRPr="004D3B47" w:rsidRDefault="00144A7E" w:rsidP="00144A7E">
            <w:pPr>
              <w:jc w:val="right"/>
              <w:rPr>
                <w:szCs w:val="23"/>
              </w:rPr>
            </w:pPr>
            <w:r w:rsidRPr="004D3B47">
              <w:t>9</w:t>
            </w:r>
          </w:p>
        </w:tc>
        <w:tc>
          <w:tcPr>
            <w:tcW w:w="993" w:type="dxa"/>
            <w:tcBorders>
              <w:top w:val="nil"/>
              <w:left w:val="nil"/>
              <w:bottom w:val="nil"/>
              <w:right w:val="single" w:sz="4" w:space="0" w:color="auto"/>
            </w:tcBorders>
            <w:shd w:val="clear" w:color="auto" w:fill="auto"/>
            <w:noWrap/>
          </w:tcPr>
          <w:p w14:paraId="25AF3C22" w14:textId="11E168D1" w:rsidR="00144A7E" w:rsidRPr="004D3B47" w:rsidRDefault="00144A7E" w:rsidP="00144A7E">
            <w:pPr>
              <w:jc w:val="right"/>
              <w:rPr>
                <w:szCs w:val="23"/>
              </w:rPr>
            </w:pPr>
            <w:r w:rsidRPr="004D3B47">
              <w:t>75.0</w:t>
            </w:r>
          </w:p>
        </w:tc>
      </w:tr>
      <w:tr w:rsidR="004D3B47" w:rsidRPr="004D3B47" w14:paraId="6A3E341A" w14:textId="77777777" w:rsidTr="00D1642F">
        <w:trPr>
          <w:trHeight w:val="300"/>
        </w:trPr>
        <w:tc>
          <w:tcPr>
            <w:tcW w:w="2284" w:type="dxa"/>
            <w:tcBorders>
              <w:top w:val="nil"/>
              <w:left w:val="single" w:sz="4" w:space="0" w:color="auto"/>
              <w:bottom w:val="nil"/>
              <w:right w:val="nil"/>
            </w:tcBorders>
            <w:shd w:val="clear" w:color="auto" w:fill="auto"/>
            <w:noWrap/>
          </w:tcPr>
          <w:p w14:paraId="510E9603" w14:textId="0F7ED499" w:rsidR="00144A7E" w:rsidRPr="004D3B47" w:rsidRDefault="00144A7E" w:rsidP="00144A7E">
            <w:pPr>
              <w:keepNext/>
              <w:keepLines/>
              <w:rPr>
                <w:szCs w:val="23"/>
              </w:rPr>
            </w:pPr>
            <w:r w:rsidRPr="004D3B47">
              <w:t>Taranaki</w:t>
            </w:r>
          </w:p>
        </w:tc>
        <w:tc>
          <w:tcPr>
            <w:tcW w:w="851" w:type="dxa"/>
            <w:tcBorders>
              <w:top w:val="nil"/>
              <w:left w:val="nil"/>
              <w:bottom w:val="nil"/>
              <w:right w:val="nil"/>
            </w:tcBorders>
            <w:shd w:val="clear" w:color="auto" w:fill="auto"/>
            <w:noWrap/>
          </w:tcPr>
          <w:p w14:paraId="379DCAEE" w14:textId="0FAEADAE" w:rsidR="00144A7E" w:rsidRPr="004D3B47" w:rsidRDefault="00144A7E" w:rsidP="00144A7E">
            <w:pPr>
              <w:jc w:val="right"/>
              <w:rPr>
                <w:szCs w:val="23"/>
              </w:rPr>
            </w:pPr>
            <w:r w:rsidRPr="004D3B47">
              <w:t>8</w:t>
            </w:r>
          </w:p>
        </w:tc>
        <w:tc>
          <w:tcPr>
            <w:tcW w:w="992" w:type="dxa"/>
            <w:tcBorders>
              <w:top w:val="nil"/>
              <w:left w:val="nil"/>
              <w:bottom w:val="nil"/>
              <w:right w:val="nil"/>
            </w:tcBorders>
            <w:shd w:val="clear" w:color="auto" w:fill="auto"/>
            <w:noWrap/>
          </w:tcPr>
          <w:p w14:paraId="3B7EDE22" w14:textId="10A2CA15" w:rsidR="00144A7E" w:rsidRPr="004D3B47" w:rsidRDefault="00144A7E" w:rsidP="00144A7E">
            <w:pPr>
              <w:jc w:val="right"/>
              <w:rPr>
                <w:szCs w:val="23"/>
              </w:rPr>
            </w:pPr>
            <w:r w:rsidRPr="004D3B47">
              <w:t>100.0</w:t>
            </w:r>
          </w:p>
        </w:tc>
        <w:tc>
          <w:tcPr>
            <w:tcW w:w="851" w:type="dxa"/>
            <w:tcBorders>
              <w:top w:val="nil"/>
              <w:left w:val="nil"/>
              <w:bottom w:val="nil"/>
              <w:right w:val="nil"/>
            </w:tcBorders>
            <w:shd w:val="clear" w:color="auto" w:fill="auto"/>
            <w:noWrap/>
          </w:tcPr>
          <w:p w14:paraId="0D1C97BF" w14:textId="502F3436" w:rsidR="00144A7E" w:rsidRPr="004D3B47" w:rsidRDefault="00144A7E" w:rsidP="00144A7E">
            <w:pPr>
              <w:jc w:val="right"/>
              <w:rPr>
                <w:szCs w:val="23"/>
              </w:rPr>
            </w:pPr>
            <w:r w:rsidRPr="004D3B47">
              <w:t>-</w:t>
            </w:r>
          </w:p>
        </w:tc>
        <w:tc>
          <w:tcPr>
            <w:tcW w:w="850" w:type="dxa"/>
            <w:tcBorders>
              <w:top w:val="nil"/>
              <w:left w:val="nil"/>
              <w:bottom w:val="nil"/>
              <w:right w:val="nil"/>
            </w:tcBorders>
            <w:shd w:val="clear" w:color="auto" w:fill="auto"/>
            <w:noWrap/>
          </w:tcPr>
          <w:p w14:paraId="1CF62240" w14:textId="3DF2D861" w:rsidR="00144A7E" w:rsidRPr="004D3B47" w:rsidRDefault="00144A7E" w:rsidP="00144A7E">
            <w:pPr>
              <w:jc w:val="right"/>
              <w:rPr>
                <w:szCs w:val="23"/>
              </w:rPr>
            </w:pPr>
            <w:r w:rsidRPr="004D3B47">
              <w:t>-</w:t>
            </w:r>
          </w:p>
        </w:tc>
        <w:tc>
          <w:tcPr>
            <w:tcW w:w="851" w:type="dxa"/>
            <w:tcBorders>
              <w:top w:val="nil"/>
              <w:left w:val="nil"/>
              <w:bottom w:val="nil"/>
              <w:right w:val="nil"/>
            </w:tcBorders>
            <w:shd w:val="clear" w:color="auto" w:fill="auto"/>
            <w:noWrap/>
          </w:tcPr>
          <w:p w14:paraId="298CBD01" w14:textId="2863D622" w:rsidR="00144A7E" w:rsidRPr="004D3B47" w:rsidRDefault="00144A7E" w:rsidP="00144A7E">
            <w:pPr>
              <w:jc w:val="right"/>
              <w:rPr>
                <w:szCs w:val="23"/>
              </w:rPr>
            </w:pPr>
            <w:r w:rsidRPr="004D3B47">
              <w:t>-</w:t>
            </w:r>
          </w:p>
        </w:tc>
        <w:tc>
          <w:tcPr>
            <w:tcW w:w="850" w:type="dxa"/>
            <w:tcBorders>
              <w:top w:val="nil"/>
              <w:left w:val="nil"/>
              <w:bottom w:val="nil"/>
              <w:right w:val="nil"/>
            </w:tcBorders>
            <w:shd w:val="clear" w:color="auto" w:fill="auto"/>
            <w:noWrap/>
          </w:tcPr>
          <w:p w14:paraId="173B9B58" w14:textId="191AA87A" w:rsidR="00144A7E" w:rsidRPr="004D3B47" w:rsidRDefault="00144A7E" w:rsidP="00144A7E">
            <w:pPr>
              <w:jc w:val="right"/>
              <w:rPr>
                <w:szCs w:val="23"/>
              </w:rPr>
            </w:pPr>
            <w:r w:rsidRPr="004D3B47">
              <w:t>-</w:t>
            </w:r>
          </w:p>
        </w:tc>
        <w:tc>
          <w:tcPr>
            <w:tcW w:w="992" w:type="dxa"/>
            <w:tcBorders>
              <w:top w:val="nil"/>
              <w:left w:val="nil"/>
              <w:bottom w:val="nil"/>
              <w:right w:val="nil"/>
            </w:tcBorders>
            <w:shd w:val="clear" w:color="auto" w:fill="auto"/>
            <w:noWrap/>
          </w:tcPr>
          <w:p w14:paraId="64C3397C" w14:textId="2EBE06CB" w:rsidR="00144A7E" w:rsidRPr="004D3B47" w:rsidRDefault="00144A7E" w:rsidP="00144A7E">
            <w:pPr>
              <w:jc w:val="right"/>
              <w:rPr>
                <w:szCs w:val="23"/>
              </w:rPr>
            </w:pPr>
            <w:r w:rsidRPr="004D3B47">
              <w:t>31</w:t>
            </w:r>
          </w:p>
        </w:tc>
        <w:tc>
          <w:tcPr>
            <w:tcW w:w="993" w:type="dxa"/>
            <w:tcBorders>
              <w:top w:val="nil"/>
              <w:left w:val="nil"/>
              <w:bottom w:val="nil"/>
              <w:right w:val="single" w:sz="4" w:space="0" w:color="auto"/>
            </w:tcBorders>
            <w:shd w:val="clear" w:color="auto" w:fill="auto"/>
            <w:noWrap/>
          </w:tcPr>
          <w:p w14:paraId="308144EE" w14:textId="5E07AFAC" w:rsidR="00144A7E" w:rsidRPr="004D3B47" w:rsidRDefault="00144A7E" w:rsidP="00144A7E">
            <w:pPr>
              <w:jc w:val="right"/>
              <w:rPr>
                <w:szCs w:val="23"/>
              </w:rPr>
            </w:pPr>
            <w:r w:rsidRPr="004D3B47">
              <w:t>86.1</w:t>
            </w:r>
          </w:p>
        </w:tc>
      </w:tr>
      <w:tr w:rsidR="004D3B47" w:rsidRPr="004D3B47" w14:paraId="3025AE00" w14:textId="77777777" w:rsidTr="00D1642F">
        <w:trPr>
          <w:trHeight w:val="300"/>
        </w:trPr>
        <w:tc>
          <w:tcPr>
            <w:tcW w:w="2284" w:type="dxa"/>
            <w:tcBorders>
              <w:top w:val="nil"/>
              <w:left w:val="single" w:sz="4" w:space="0" w:color="auto"/>
              <w:bottom w:val="nil"/>
              <w:right w:val="nil"/>
            </w:tcBorders>
            <w:shd w:val="clear" w:color="auto" w:fill="auto"/>
            <w:noWrap/>
          </w:tcPr>
          <w:p w14:paraId="6F61BAE2" w14:textId="67EB36B1" w:rsidR="00144A7E" w:rsidRPr="004D3B47" w:rsidRDefault="00144A7E" w:rsidP="00144A7E">
            <w:pPr>
              <w:keepNext/>
              <w:keepLines/>
              <w:rPr>
                <w:szCs w:val="23"/>
              </w:rPr>
            </w:pPr>
            <w:r w:rsidRPr="004D3B47">
              <w:t>Waikato</w:t>
            </w:r>
          </w:p>
        </w:tc>
        <w:tc>
          <w:tcPr>
            <w:tcW w:w="851" w:type="dxa"/>
            <w:tcBorders>
              <w:top w:val="nil"/>
              <w:left w:val="nil"/>
              <w:bottom w:val="nil"/>
              <w:right w:val="nil"/>
            </w:tcBorders>
            <w:shd w:val="clear" w:color="auto" w:fill="auto"/>
            <w:noWrap/>
          </w:tcPr>
          <w:p w14:paraId="134B7075" w14:textId="459E2301" w:rsidR="00144A7E" w:rsidRPr="004D3B47" w:rsidRDefault="00144A7E" w:rsidP="00144A7E">
            <w:pPr>
              <w:jc w:val="right"/>
              <w:rPr>
                <w:szCs w:val="23"/>
              </w:rPr>
            </w:pPr>
            <w:r w:rsidRPr="004D3B47">
              <w:t>24</w:t>
            </w:r>
          </w:p>
        </w:tc>
        <w:tc>
          <w:tcPr>
            <w:tcW w:w="992" w:type="dxa"/>
            <w:tcBorders>
              <w:top w:val="nil"/>
              <w:left w:val="nil"/>
              <w:bottom w:val="nil"/>
              <w:right w:val="nil"/>
            </w:tcBorders>
            <w:shd w:val="clear" w:color="auto" w:fill="auto"/>
            <w:noWrap/>
          </w:tcPr>
          <w:p w14:paraId="5025F1D3" w14:textId="63B12D58" w:rsidR="00144A7E" w:rsidRPr="004D3B47" w:rsidRDefault="00144A7E" w:rsidP="00144A7E">
            <w:pPr>
              <w:jc w:val="right"/>
              <w:rPr>
                <w:szCs w:val="23"/>
              </w:rPr>
            </w:pPr>
            <w:r w:rsidRPr="004D3B47">
              <w:t>85.7</w:t>
            </w:r>
          </w:p>
        </w:tc>
        <w:tc>
          <w:tcPr>
            <w:tcW w:w="851" w:type="dxa"/>
            <w:tcBorders>
              <w:top w:val="nil"/>
              <w:left w:val="nil"/>
              <w:bottom w:val="nil"/>
              <w:right w:val="nil"/>
            </w:tcBorders>
            <w:shd w:val="clear" w:color="auto" w:fill="auto"/>
            <w:noWrap/>
          </w:tcPr>
          <w:p w14:paraId="5ABB03C4" w14:textId="1F257611" w:rsidR="00144A7E" w:rsidRPr="004D3B47" w:rsidRDefault="00144A7E" w:rsidP="00144A7E">
            <w:pPr>
              <w:jc w:val="right"/>
              <w:rPr>
                <w:szCs w:val="23"/>
              </w:rPr>
            </w:pPr>
            <w:r w:rsidRPr="004D3B47">
              <w:t>2</w:t>
            </w:r>
          </w:p>
        </w:tc>
        <w:tc>
          <w:tcPr>
            <w:tcW w:w="850" w:type="dxa"/>
            <w:tcBorders>
              <w:top w:val="nil"/>
              <w:left w:val="nil"/>
              <w:bottom w:val="nil"/>
              <w:right w:val="nil"/>
            </w:tcBorders>
            <w:shd w:val="clear" w:color="auto" w:fill="auto"/>
            <w:noWrap/>
          </w:tcPr>
          <w:p w14:paraId="538C676B" w14:textId="5C43424D" w:rsidR="00144A7E" w:rsidRPr="004D3B47" w:rsidRDefault="00144A7E" w:rsidP="00144A7E">
            <w:pPr>
              <w:jc w:val="right"/>
              <w:rPr>
                <w:szCs w:val="23"/>
              </w:rPr>
            </w:pPr>
            <w:r w:rsidRPr="004D3B47">
              <w:t>100.0</w:t>
            </w:r>
          </w:p>
        </w:tc>
        <w:tc>
          <w:tcPr>
            <w:tcW w:w="851" w:type="dxa"/>
            <w:tcBorders>
              <w:top w:val="nil"/>
              <w:left w:val="nil"/>
              <w:bottom w:val="nil"/>
              <w:right w:val="nil"/>
            </w:tcBorders>
            <w:shd w:val="clear" w:color="auto" w:fill="auto"/>
            <w:noWrap/>
          </w:tcPr>
          <w:p w14:paraId="4C685F51" w14:textId="1B5365E8" w:rsidR="00144A7E" w:rsidRPr="004D3B47" w:rsidRDefault="00144A7E" w:rsidP="00144A7E">
            <w:pPr>
              <w:jc w:val="right"/>
              <w:rPr>
                <w:szCs w:val="23"/>
              </w:rPr>
            </w:pPr>
            <w:r w:rsidRPr="004D3B47">
              <w:t>11</w:t>
            </w:r>
          </w:p>
        </w:tc>
        <w:tc>
          <w:tcPr>
            <w:tcW w:w="850" w:type="dxa"/>
            <w:tcBorders>
              <w:top w:val="nil"/>
              <w:left w:val="nil"/>
              <w:bottom w:val="nil"/>
              <w:right w:val="nil"/>
            </w:tcBorders>
            <w:shd w:val="clear" w:color="auto" w:fill="auto"/>
            <w:noWrap/>
          </w:tcPr>
          <w:p w14:paraId="5B1D9265" w14:textId="6A707160" w:rsidR="00144A7E" w:rsidRPr="004D3B47" w:rsidRDefault="00144A7E" w:rsidP="00144A7E">
            <w:pPr>
              <w:jc w:val="right"/>
              <w:rPr>
                <w:szCs w:val="23"/>
              </w:rPr>
            </w:pPr>
            <w:r w:rsidRPr="004D3B47">
              <w:t>100.0</w:t>
            </w:r>
          </w:p>
        </w:tc>
        <w:tc>
          <w:tcPr>
            <w:tcW w:w="992" w:type="dxa"/>
            <w:tcBorders>
              <w:top w:val="nil"/>
              <w:left w:val="nil"/>
              <w:bottom w:val="nil"/>
              <w:right w:val="nil"/>
            </w:tcBorders>
            <w:shd w:val="clear" w:color="auto" w:fill="auto"/>
            <w:noWrap/>
          </w:tcPr>
          <w:p w14:paraId="18862315" w14:textId="76BA668F" w:rsidR="00144A7E" w:rsidRPr="004D3B47" w:rsidRDefault="00144A7E" w:rsidP="00144A7E">
            <w:pPr>
              <w:jc w:val="right"/>
              <w:rPr>
                <w:szCs w:val="23"/>
              </w:rPr>
            </w:pPr>
            <w:r w:rsidRPr="004D3B47">
              <w:t>83</w:t>
            </w:r>
          </w:p>
        </w:tc>
        <w:tc>
          <w:tcPr>
            <w:tcW w:w="993" w:type="dxa"/>
            <w:tcBorders>
              <w:top w:val="nil"/>
              <w:left w:val="nil"/>
              <w:bottom w:val="nil"/>
              <w:right w:val="single" w:sz="4" w:space="0" w:color="auto"/>
            </w:tcBorders>
            <w:shd w:val="clear" w:color="auto" w:fill="auto"/>
            <w:noWrap/>
          </w:tcPr>
          <w:p w14:paraId="6CFC8FCD" w14:textId="67FD715C" w:rsidR="00144A7E" w:rsidRPr="004D3B47" w:rsidRDefault="00144A7E" w:rsidP="00144A7E">
            <w:pPr>
              <w:jc w:val="right"/>
              <w:rPr>
                <w:szCs w:val="23"/>
              </w:rPr>
            </w:pPr>
            <w:r w:rsidRPr="004D3B47">
              <w:t>95.4</w:t>
            </w:r>
          </w:p>
        </w:tc>
      </w:tr>
      <w:tr w:rsidR="004D3B47" w:rsidRPr="004D3B47" w14:paraId="077B807F" w14:textId="77777777" w:rsidTr="00D1642F">
        <w:trPr>
          <w:trHeight w:val="300"/>
        </w:trPr>
        <w:tc>
          <w:tcPr>
            <w:tcW w:w="2284" w:type="dxa"/>
            <w:tcBorders>
              <w:top w:val="nil"/>
              <w:left w:val="single" w:sz="4" w:space="0" w:color="auto"/>
              <w:bottom w:val="nil"/>
              <w:right w:val="nil"/>
            </w:tcBorders>
            <w:shd w:val="clear" w:color="auto" w:fill="auto"/>
            <w:noWrap/>
          </w:tcPr>
          <w:p w14:paraId="3090F9A9" w14:textId="00F2C88B" w:rsidR="00144A7E" w:rsidRPr="004D3B47" w:rsidRDefault="00144A7E" w:rsidP="00144A7E">
            <w:pPr>
              <w:keepNext/>
              <w:keepLines/>
              <w:rPr>
                <w:szCs w:val="23"/>
              </w:rPr>
            </w:pPr>
            <w:r w:rsidRPr="004D3B47">
              <w:t>Wairarapa</w:t>
            </w:r>
          </w:p>
        </w:tc>
        <w:tc>
          <w:tcPr>
            <w:tcW w:w="851" w:type="dxa"/>
            <w:tcBorders>
              <w:top w:val="nil"/>
              <w:left w:val="nil"/>
              <w:bottom w:val="nil"/>
              <w:right w:val="nil"/>
            </w:tcBorders>
            <w:shd w:val="clear" w:color="auto" w:fill="auto"/>
            <w:noWrap/>
          </w:tcPr>
          <w:p w14:paraId="44C6A30F" w14:textId="7D04221B" w:rsidR="00144A7E" w:rsidRPr="004D3B47" w:rsidRDefault="00144A7E" w:rsidP="00144A7E">
            <w:pPr>
              <w:jc w:val="right"/>
              <w:rPr>
                <w:szCs w:val="23"/>
              </w:rPr>
            </w:pPr>
            <w:r w:rsidRPr="004D3B47">
              <w:t>4</w:t>
            </w:r>
          </w:p>
        </w:tc>
        <w:tc>
          <w:tcPr>
            <w:tcW w:w="992" w:type="dxa"/>
            <w:tcBorders>
              <w:top w:val="nil"/>
              <w:left w:val="nil"/>
              <w:bottom w:val="nil"/>
              <w:right w:val="nil"/>
            </w:tcBorders>
            <w:shd w:val="clear" w:color="auto" w:fill="auto"/>
            <w:noWrap/>
          </w:tcPr>
          <w:p w14:paraId="136A480D" w14:textId="229D6D0F" w:rsidR="00144A7E" w:rsidRPr="004D3B47" w:rsidRDefault="00144A7E" w:rsidP="00144A7E">
            <w:pPr>
              <w:jc w:val="right"/>
              <w:rPr>
                <w:szCs w:val="23"/>
              </w:rPr>
            </w:pPr>
            <w:r w:rsidRPr="004D3B47">
              <w:t>80.0</w:t>
            </w:r>
          </w:p>
        </w:tc>
        <w:tc>
          <w:tcPr>
            <w:tcW w:w="851" w:type="dxa"/>
            <w:tcBorders>
              <w:top w:val="nil"/>
              <w:left w:val="nil"/>
              <w:bottom w:val="nil"/>
              <w:right w:val="nil"/>
            </w:tcBorders>
            <w:shd w:val="clear" w:color="auto" w:fill="auto"/>
            <w:noWrap/>
          </w:tcPr>
          <w:p w14:paraId="6F5AC6C7" w14:textId="0C6D9239" w:rsidR="00144A7E" w:rsidRPr="004D3B47" w:rsidRDefault="00144A7E" w:rsidP="00144A7E">
            <w:pPr>
              <w:jc w:val="right"/>
              <w:rPr>
                <w:szCs w:val="23"/>
              </w:rPr>
            </w:pPr>
            <w:r w:rsidRPr="004D3B47">
              <w:t>-</w:t>
            </w:r>
          </w:p>
        </w:tc>
        <w:tc>
          <w:tcPr>
            <w:tcW w:w="850" w:type="dxa"/>
            <w:tcBorders>
              <w:top w:val="nil"/>
              <w:left w:val="nil"/>
              <w:bottom w:val="nil"/>
              <w:right w:val="nil"/>
            </w:tcBorders>
            <w:shd w:val="clear" w:color="auto" w:fill="auto"/>
            <w:noWrap/>
          </w:tcPr>
          <w:p w14:paraId="0888B902" w14:textId="628F49E8" w:rsidR="00144A7E" w:rsidRPr="004D3B47" w:rsidRDefault="00144A7E" w:rsidP="00144A7E">
            <w:pPr>
              <w:jc w:val="right"/>
              <w:rPr>
                <w:szCs w:val="23"/>
              </w:rPr>
            </w:pPr>
            <w:r w:rsidRPr="004D3B47">
              <w:t>-</w:t>
            </w:r>
          </w:p>
        </w:tc>
        <w:tc>
          <w:tcPr>
            <w:tcW w:w="851" w:type="dxa"/>
            <w:tcBorders>
              <w:top w:val="nil"/>
              <w:left w:val="nil"/>
              <w:bottom w:val="nil"/>
              <w:right w:val="nil"/>
            </w:tcBorders>
            <w:shd w:val="clear" w:color="auto" w:fill="auto"/>
            <w:noWrap/>
          </w:tcPr>
          <w:p w14:paraId="002E26D2" w14:textId="2E1321C6" w:rsidR="00144A7E" w:rsidRPr="004D3B47" w:rsidRDefault="00144A7E" w:rsidP="00144A7E">
            <w:pPr>
              <w:jc w:val="right"/>
              <w:rPr>
                <w:szCs w:val="23"/>
              </w:rPr>
            </w:pPr>
            <w:r w:rsidRPr="004D3B47">
              <w:t>-</w:t>
            </w:r>
          </w:p>
        </w:tc>
        <w:tc>
          <w:tcPr>
            <w:tcW w:w="850" w:type="dxa"/>
            <w:tcBorders>
              <w:top w:val="nil"/>
              <w:left w:val="nil"/>
              <w:bottom w:val="nil"/>
              <w:right w:val="nil"/>
            </w:tcBorders>
            <w:shd w:val="clear" w:color="auto" w:fill="auto"/>
            <w:noWrap/>
          </w:tcPr>
          <w:p w14:paraId="0593F666" w14:textId="2F037043" w:rsidR="00144A7E" w:rsidRPr="004D3B47" w:rsidRDefault="00144A7E" w:rsidP="00144A7E">
            <w:pPr>
              <w:jc w:val="right"/>
              <w:rPr>
                <w:szCs w:val="23"/>
              </w:rPr>
            </w:pPr>
            <w:r w:rsidRPr="004D3B47">
              <w:t>-</w:t>
            </w:r>
          </w:p>
        </w:tc>
        <w:tc>
          <w:tcPr>
            <w:tcW w:w="992" w:type="dxa"/>
            <w:tcBorders>
              <w:top w:val="nil"/>
              <w:left w:val="nil"/>
              <w:bottom w:val="nil"/>
              <w:right w:val="nil"/>
            </w:tcBorders>
            <w:shd w:val="clear" w:color="auto" w:fill="auto"/>
            <w:noWrap/>
          </w:tcPr>
          <w:p w14:paraId="18604BB3" w14:textId="31F6912F" w:rsidR="00144A7E" w:rsidRPr="004D3B47" w:rsidRDefault="00144A7E" w:rsidP="00144A7E">
            <w:pPr>
              <w:jc w:val="right"/>
              <w:rPr>
                <w:szCs w:val="23"/>
              </w:rPr>
            </w:pPr>
            <w:r w:rsidRPr="004D3B47">
              <w:t>12</w:t>
            </w:r>
          </w:p>
        </w:tc>
        <w:tc>
          <w:tcPr>
            <w:tcW w:w="993" w:type="dxa"/>
            <w:tcBorders>
              <w:top w:val="nil"/>
              <w:left w:val="nil"/>
              <w:bottom w:val="nil"/>
              <w:right w:val="single" w:sz="4" w:space="0" w:color="auto"/>
            </w:tcBorders>
            <w:shd w:val="clear" w:color="auto" w:fill="auto"/>
            <w:noWrap/>
          </w:tcPr>
          <w:p w14:paraId="4144CD0F" w14:textId="5B2C7F8E" w:rsidR="00144A7E" w:rsidRPr="004D3B47" w:rsidRDefault="00144A7E" w:rsidP="00144A7E">
            <w:pPr>
              <w:jc w:val="right"/>
              <w:rPr>
                <w:szCs w:val="23"/>
              </w:rPr>
            </w:pPr>
            <w:r w:rsidRPr="004D3B47">
              <w:t>75.0</w:t>
            </w:r>
          </w:p>
        </w:tc>
      </w:tr>
      <w:tr w:rsidR="004D3B47" w:rsidRPr="004D3B47" w14:paraId="4C106FDD" w14:textId="77777777" w:rsidTr="00D1642F">
        <w:trPr>
          <w:trHeight w:val="300"/>
        </w:trPr>
        <w:tc>
          <w:tcPr>
            <w:tcW w:w="2284" w:type="dxa"/>
            <w:tcBorders>
              <w:top w:val="nil"/>
              <w:left w:val="single" w:sz="4" w:space="0" w:color="auto"/>
              <w:bottom w:val="nil"/>
              <w:right w:val="nil"/>
            </w:tcBorders>
            <w:shd w:val="clear" w:color="auto" w:fill="auto"/>
            <w:noWrap/>
          </w:tcPr>
          <w:p w14:paraId="27FD413C" w14:textId="55264F5D" w:rsidR="00144A7E" w:rsidRPr="004D3B47" w:rsidRDefault="00144A7E" w:rsidP="00144A7E">
            <w:pPr>
              <w:keepNext/>
              <w:keepLines/>
              <w:rPr>
                <w:szCs w:val="23"/>
              </w:rPr>
            </w:pPr>
            <w:r w:rsidRPr="004D3B47">
              <w:t>Waitemata</w:t>
            </w:r>
          </w:p>
        </w:tc>
        <w:tc>
          <w:tcPr>
            <w:tcW w:w="851" w:type="dxa"/>
            <w:tcBorders>
              <w:top w:val="nil"/>
              <w:left w:val="nil"/>
              <w:bottom w:val="nil"/>
              <w:right w:val="nil"/>
            </w:tcBorders>
            <w:shd w:val="clear" w:color="auto" w:fill="auto"/>
            <w:noWrap/>
          </w:tcPr>
          <w:p w14:paraId="39BC5E02" w14:textId="39BF8863" w:rsidR="00144A7E" w:rsidRPr="004D3B47" w:rsidRDefault="00144A7E" w:rsidP="00144A7E">
            <w:pPr>
              <w:jc w:val="right"/>
              <w:rPr>
                <w:szCs w:val="23"/>
              </w:rPr>
            </w:pPr>
            <w:r w:rsidRPr="004D3B47">
              <w:t>19</w:t>
            </w:r>
          </w:p>
        </w:tc>
        <w:tc>
          <w:tcPr>
            <w:tcW w:w="992" w:type="dxa"/>
            <w:tcBorders>
              <w:top w:val="nil"/>
              <w:left w:val="nil"/>
              <w:bottom w:val="nil"/>
              <w:right w:val="nil"/>
            </w:tcBorders>
            <w:shd w:val="clear" w:color="auto" w:fill="auto"/>
            <w:noWrap/>
          </w:tcPr>
          <w:p w14:paraId="0A6F49F2" w14:textId="03E0237F" w:rsidR="00144A7E" w:rsidRPr="004D3B47" w:rsidRDefault="00144A7E" w:rsidP="00144A7E">
            <w:pPr>
              <w:jc w:val="right"/>
              <w:rPr>
                <w:szCs w:val="23"/>
              </w:rPr>
            </w:pPr>
            <w:r w:rsidRPr="004D3B47">
              <w:t>90.5</w:t>
            </w:r>
          </w:p>
        </w:tc>
        <w:tc>
          <w:tcPr>
            <w:tcW w:w="851" w:type="dxa"/>
            <w:tcBorders>
              <w:top w:val="nil"/>
              <w:left w:val="nil"/>
              <w:bottom w:val="nil"/>
              <w:right w:val="nil"/>
            </w:tcBorders>
            <w:shd w:val="clear" w:color="auto" w:fill="auto"/>
            <w:noWrap/>
          </w:tcPr>
          <w:p w14:paraId="6A748CDF" w14:textId="48BE7755" w:rsidR="00144A7E" w:rsidRPr="004D3B47" w:rsidRDefault="00144A7E" w:rsidP="00144A7E">
            <w:pPr>
              <w:jc w:val="right"/>
              <w:rPr>
                <w:szCs w:val="23"/>
              </w:rPr>
            </w:pPr>
            <w:r w:rsidRPr="004D3B47">
              <w:t>13</w:t>
            </w:r>
          </w:p>
        </w:tc>
        <w:tc>
          <w:tcPr>
            <w:tcW w:w="850" w:type="dxa"/>
            <w:tcBorders>
              <w:top w:val="nil"/>
              <w:left w:val="nil"/>
              <w:bottom w:val="nil"/>
              <w:right w:val="nil"/>
            </w:tcBorders>
            <w:shd w:val="clear" w:color="auto" w:fill="auto"/>
            <w:noWrap/>
          </w:tcPr>
          <w:p w14:paraId="144D3D8D" w14:textId="4DF4DA8F" w:rsidR="00144A7E" w:rsidRPr="004D3B47" w:rsidRDefault="00144A7E" w:rsidP="00144A7E">
            <w:pPr>
              <w:jc w:val="right"/>
              <w:rPr>
                <w:szCs w:val="23"/>
              </w:rPr>
            </w:pPr>
            <w:r w:rsidRPr="004D3B47">
              <w:t>76.5</w:t>
            </w:r>
          </w:p>
        </w:tc>
        <w:tc>
          <w:tcPr>
            <w:tcW w:w="851" w:type="dxa"/>
            <w:tcBorders>
              <w:top w:val="nil"/>
              <w:left w:val="nil"/>
              <w:bottom w:val="nil"/>
              <w:right w:val="nil"/>
            </w:tcBorders>
            <w:shd w:val="clear" w:color="auto" w:fill="auto"/>
            <w:noWrap/>
          </w:tcPr>
          <w:p w14:paraId="723F0B55" w14:textId="45718241" w:rsidR="00144A7E" w:rsidRPr="004D3B47" w:rsidRDefault="00144A7E" w:rsidP="00144A7E">
            <w:pPr>
              <w:jc w:val="right"/>
              <w:rPr>
                <w:szCs w:val="23"/>
              </w:rPr>
            </w:pPr>
            <w:r w:rsidRPr="004D3B47">
              <w:t>41</w:t>
            </w:r>
          </w:p>
        </w:tc>
        <w:tc>
          <w:tcPr>
            <w:tcW w:w="850" w:type="dxa"/>
            <w:tcBorders>
              <w:top w:val="nil"/>
              <w:left w:val="nil"/>
              <w:bottom w:val="nil"/>
              <w:right w:val="nil"/>
            </w:tcBorders>
            <w:shd w:val="clear" w:color="auto" w:fill="auto"/>
            <w:noWrap/>
          </w:tcPr>
          <w:p w14:paraId="77A2B629" w14:textId="1FA20C1F" w:rsidR="00144A7E" w:rsidRPr="004D3B47" w:rsidRDefault="00144A7E" w:rsidP="00144A7E">
            <w:pPr>
              <w:jc w:val="right"/>
              <w:rPr>
                <w:szCs w:val="23"/>
              </w:rPr>
            </w:pPr>
            <w:r w:rsidRPr="004D3B47">
              <w:t>91.1</w:t>
            </w:r>
          </w:p>
        </w:tc>
        <w:tc>
          <w:tcPr>
            <w:tcW w:w="992" w:type="dxa"/>
            <w:tcBorders>
              <w:top w:val="nil"/>
              <w:left w:val="nil"/>
              <w:bottom w:val="nil"/>
              <w:right w:val="nil"/>
            </w:tcBorders>
            <w:shd w:val="clear" w:color="auto" w:fill="auto"/>
            <w:noWrap/>
          </w:tcPr>
          <w:p w14:paraId="38332D85" w14:textId="26B7D376" w:rsidR="00144A7E" w:rsidRPr="004D3B47" w:rsidRDefault="00144A7E" w:rsidP="00144A7E">
            <w:pPr>
              <w:jc w:val="right"/>
              <w:rPr>
                <w:szCs w:val="23"/>
              </w:rPr>
            </w:pPr>
            <w:r w:rsidRPr="004D3B47">
              <w:t>157</w:t>
            </w:r>
          </w:p>
        </w:tc>
        <w:tc>
          <w:tcPr>
            <w:tcW w:w="993" w:type="dxa"/>
            <w:tcBorders>
              <w:top w:val="nil"/>
              <w:left w:val="nil"/>
              <w:bottom w:val="nil"/>
              <w:right w:val="single" w:sz="4" w:space="0" w:color="auto"/>
            </w:tcBorders>
            <w:shd w:val="clear" w:color="auto" w:fill="auto"/>
            <w:noWrap/>
          </w:tcPr>
          <w:p w14:paraId="1E660D14" w14:textId="7538134E" w:rsidR="00144A7E" w:rsidRPr="004D3B47" w:rsidRDefault="00144A7E" w:rsidP="00144A7E">
            <w:pPr>
              <w:jc w:val="right"/>
              <w:rPr>
                <w:szCs w:val="23"/>
              </w:rPr>
            </w:pPr>
            <w:r w:rsidRPr="004D3B47">
              <w:t>90.8</w:t>
            </w:r>
          </w:p>
        </w:tc>
      </w:tr>
      <w:tr w:rsidR="004D3B47" w:rsidRPr="004D3B47" w14:paraId="5791B542" w14:textId="77777777" w:rsidTr="00D1642F">
        <w:trPr>
          <w:trHeight w:val="300"/>
        </w:trPr>
        <w:tc>
          <w:tcPr>
            <w:tcW w:w="2284" w:type="dxa"/>
            <w:tcBorders>
              <w:top w:val="nil"/>
              <w:left w:val="single" w:sz="4" w:space="0" w:color="auto"/>
              <w:bottom w:val="nil"/>
              <w:right w:val="nil"/>
            </w:tcBorders>
            <w:shd w:val="clear" w:color="auto" w:fill="auto"/>
            <w:noWrap/>
          </w:tcPr>
          <w:p w14:paraId="2DA04295" w14:textId="03499572" w:rsidR="00144A7E" w:rsidRPr="004D3B47" w:rsidRDefault="00144A7E" w:rsidP="00144A7E">
            <w:pPr>
              <w:keepNext/>
              <w:keepLines/>
              <w:rPr>
                <w:szCs w:val="23"/>
              </w:rPr>
            </w:pPr>
            <w:r w:rsidRPr="004D3B47">
              <w:t>West Coast</w:t>
            </w:r>
          </w:p>
        </w:tc>
        <w:tc>
          <w:tcPr>
            <w:tcW w:w="851" w:type="dxa"/>
            <w:tcBorders>
              <w:top w:val="nil"/>
              <w:left w:val="nil"/>
              <w:bottom w:val="nil"/>
              <w:right w:val="nil"/>
            </w:tcBorders>
            <w:shd w:val="clear" w:color="auto" w:fill="auto"/>
            <w:noWrap/>
          </w:tcPr>
          <w:p w14:paraId="78272B09" w14:textId="38F6DE80" w:rsidR="00144A7E" w:rsidRPr="004D3B47" w:rsidRDefault="00144A7E" w:rsidP="00144A7E">
            <w:pPr>
              <w:jc w:val="right"/>
              <w:rPr>
                <w:szCs w:val="23"/>
              </w:rPr>
            </w:pPr>
            <w:r w:rsidRPr="004D3B47">
              <w:t>1</w:t>
            </w:r>
          </w:p>
        </w:tc>
        <w:tc>
          <w:tcPr>
            <w:tcW w:w="992" w:type="dxa"/>
            <w:tcBorders>
              <w:top w:val="nil"/>
              <w:left w:val="nil"/>
              <w:bottom w:val="nil"/>
              <w:right w:val="nil"/>
            </w:tcBorders>
            <w:shd w:val="clear" w:color="auto" w:fill="auto"/>
            <w:noWrap/>
          </w:tcPr>
          <w:p w14:paraId="11AB0177" w14:textId="71C2B528" w:rsidR="00144A7E" w:rsidRPr="004D3B47" w:rsidRDefault="00144A7E" w:rsidP="00144A7E">
            <w:pPr>
              <w:jc w:val="right"/>
              <w:rPr>
                <w:szCs w:val="23"/>
              </w:rPr>
            </w:pPr>
            <w:r w:rsidRPr="004D3B47">
              <w:t>50.0</w:t>
            </w:r>
          </w:p>
        </w:tc>
        <w:tc>
          <w:tcPr>
            <w:tcW w:w="851" w:type="dxa"/>
            <w:tcBorders>
              <w:top w:val="nil"/>
              <w:left w:val="nil"/>
              <w:bottom w:val="nil"/>
              <w:right w:val="nil"/>
            </w:tcBorders>
            <w:shd w:val="clear" w:color="auto" w:fill="auto"/>
            <w:noWrap/>
          </w:tcPr>
          <w:p w14:paraId="6863FC2F" w14:textId="55ACBC83" w:rsidR="00144A7E" w:rsidRPr="004D3B47" w:rsidRDefault="00144A7E" w:rsidP="00144A7E">
            <w:pPr>
              <w:jc w:val="right"/>
              <w:rPr>
                <w:szCs w:val="23"/>
              </w:rPr>
            </w:pPr>
            <w:r w:rsidRPr="004D3B47">
              <w:t>-</w:t>
            </w:r>
          </w:p>
        </w:tc>
        <w:tc>
          <w:tcPr>
            <w:tcW w:w="850" w:type="dxa"/>
            <w:tcBorders>
              <w:top w:val="nil"/>
              <w:left w:val="nil"/>
              <w:bottom w:val="nil"/>
              <w:right w:val="nil"/>
            </w:tcBorders>
            <w:shd w:val="clear" w:color="auto" w:fill="auto"/>
            <w:noWrap/>
          </w:tcPr>
          <w:p w14:paraId="5ECE7BA0" w14:textId="5EC8C687" w:rsidR="00144A7E" w:rsidRPr="004D3B47" w:rsidRDefault="00144A7E" w:rsidP="00144A7E">
            <w:pPr>
              <w:jc w:val="right"/>
              <w:rPr>
                <w:szCs w:val="23"/>
              </w:rPr>
            </w:pPr>
            <w:r w:rsidRPr="004D3B47">
              <w:t>-</w:t>
            </w:r>
          </w:p>
        </w:tc>
        <w:tc>
          <w:tcPr>
            <w:tcW w:w="851" w:type="dxa"/>
            <w:tcBorders>
              <w:top w:val="nil"/>
              <w:left w:val="nil"/>
              <w:bottom w:val="nil"/>
              <w:right w:val="nil"/>
            </w:tcBorders>
            <w:shd w:val="clear" w:color="auto" w:fill="auto"/>
            <w:noWrap/>
          </w:tcPr>
          <w:p w14:paraId="3269A030" w14:textId="57751A2F" w:rsidR="00144A7E" w:rsidRPr="004D3B47" w:rsidRDefault="00144A7E" w:rsidP="00144A7E">
            <w:pPr>
              <w:jc w:val="right"/>
              <w:rPr>
                <w:szCs w:val="23"/>
              </w:rPr>
            </w:pPr>
            <w:r w:rsidRPr="004D3B47">
              <w:t>-</w:t>
            </w:r>
          </w:p>
        </w:tc>
        <w:tc>
          <w:tcPr>
            <w:tcW w:w="850" w:type="dxa"/>
            <w:tcBorders>
              <w:top w:val="nil"/>
              <w:left w:val="nil"/>
              <w:bottom w:val="nil"/>
              <w:right w:val="nil"/>
            </w:tcBorders>
            <w:shd w:val="clear" w:color="auto" w:fill="auto"/>
            <w:noWrap/>
          </w:tcPr>
          <w:p w14:paraId="19331CF8" w14:textId="427A618E" w:rsidR="00144A7E" w:rsidRPr="004D3B47" w:rsidRDefault="00144A7E" w:rsidP="00144A7E">
            <w:pPr>
              <w:jc w:val="right"/>
              <w:rPr>
                <w:szCs w:val="23"/>
              </w:rPr>
            </w:pPr>
            <w:r w:rsidRPr="004D3B47">
              <w:t>-</w:t>
            </w:r>
          </w:p>
        </w:tc>
        <w:tc>
          <w:tcPr>
            <w:tcW w:w="992" w:type="dxa"/>
            <w:tcBorders>
              <w:top w:val="nil"/>
              <w:left w:val="nil"/>
              <w:bottom w:val="nil"/>
              <w:right w:val="nil"/>
            </w:tcBorders>
            <w:shd w:val="clear" w:color="auto" w:fill="auto"/>
            <w:noWrap/>
          </w:tcPr>
          <w:p w14:paraId="58EB0D2A" w14:textId="6BFD4E50" w:rsidR="00144A7E" w:rsidRPr="004D3B47" w:rsidRDefault="00144A7E" w:rsidP="00144A7E">
            <w:pPr>
              <w:jc w:val="right"/>
              <w:rPr>
                <w:szCs w:val="23"/>
              </w:rPr>
            </w:pPr>
            <w:r w:rsidRPr="004D3B47">
              <w:t>6</w:t>
            </w:r>
          </w:p>
        </w:tc>
        <w:tc>
          <w:tcPr>
            <w:tcW w:w="993" w:type="dxa"/>
            <w:tcBorders>
              <w:top w:val="nil"/>
              <w:left w:val="nil"/>
              <w:bottom w:val="nil"/>
              <w:right w:val="single" w:sz="4" w:space="0" w:color="auto"/>
            </w:tcBorders>
            <w:shd w:val="clear" w:color="auto" w:fill="auto"/>
            <w:noWrap/>
          </w:tcPr>
          <w:p w14:paraId="4C64F181" w14:textId="6FB24912" w:rsidR="00144A7E" w:rsidRPr="004D3B47" w:rsidRDefault="00144A7E" w:rsidP="00144A7E">
            <w:pPr>
              <w:jc w:val="right"/>
              <w:rPr>
                <w:szCs w:val="23"/>
              </w:rPr>
            </w:pPr>
            <w:r w:rsidRPr="004D3B47">
              <w:t>85.7</w:t>
            </w:r>
          </w:p>
        </w:tc>
      </w:tr>
      <w:tr w:rsidR="004D3B47" w:rsidRPr="004D3B47" w14:paraId="589B800B" w14:textId="77777777" w:rsidTr="00D1642F">
        <w:trPr>
          <w:trHeight w:val="300"/>
        </w:trPr>
        <w:tc>
          <w:tcPr>
            <w:tcW w:w="2284" w:type="dxa"/>
            <w:tcBorders>
              <w:top w:val="nil"/>
              <w:left w:val="single" w:sz="4" w:space="0" w:color="auto"/>
              <w:bottom w:val="nil"/>
              <w:right w:val="nil"/>
            </w:tcBorders>
            <w:shd w:val="clear" w:color="auto" w:fill="auto"/>
            <w:noWrap/>
          </w:tcPr>
          <w:p w14:paraId="0BE38530" w14:textId="25AA3B0A" w:rsidR="00144A7E" w:rsidRPr="004D3B47" w:rsidRDefault="00144A7E" w:rsidP="00144A7E">
            <w:pPr>
              <w:keepNext/>
              <w:keepLines/>
              <w:rPr>
                <w:szCs w:val="23"/>
              </w:rPr>
            </w:pPr>
            <w:r w:rsidRPr="004D3B47">
              <w:t>Whanganui</w:t>
            </w:r>
          </w:p>
        </w:tc>
        <w:tc>
          <w:tcPr>
            <w:tcW w:w="851" w:type="dxa"/>
            <w:tcBorders>
              <w:top w:val="nil"/>
              <w:left w:val="nil"/>
              <w:bottom w:val="nil"/>
              <w:right w:val="nil"/>
            </w:tcBorders>
            <w:shd w:val="clear" w:color="auto" w:fill="auto"/>
            <w:noWrap/>
          </w:tcPr>
          <w:p w14:paraId="32793E9B" w14:textId="0EA7C015" w:rsidR="00144A7E" w:rsidRPr="004D3B47" w:rsidRDefault="00144A7E" w:rsidP="00144A7E">
            <w:pPr>
              <w:jc w:val="right"/>
              <w:rPr>
                <w:szCs w:val="23"/>
              </w:rPr>
            </w:pPr>
            <w:r w:rsidRPr="004D3B47">
              <w:t>11</w:t>
            </w:r>
          </w:p>
        </w:tc>
        <w:tc>
          <w:tcPr>
            <w:tcW w:w="992" w:type="dxa"/>
            <w:tcBorders>
              <w:top w:val="nil"/>
              <w:left w:val="nil"/>
              <w:bottom w:val="nil"/>
              <w:right w:val="nil"/>
            </w:tcBorders>
            <w:shd w:val="clear" w:color="auto" w:fill="auto"/>
            <w:noWrap/>
          </w:tcPr>
          <w:p w14:paraId="706394AD" w14:textId="5480AA1D" w:rsidR="00144A7E" w:rsidRPr="004D3B47" w:rsidRDefault="00144A7E" w:rsidP="00144A7E">
            <w:pPr>
              <w:jc w:val="right"/>
              <w:rPr>
                <w:szCs w:val="23"/>
              </w:rPr>
            </w:pPr>
            <w:r w:rsidRPr="004D3B47">
              <w:t>100.0</w:t>
            </w:r>
          </w:p>
        </w:tc>
        <w:tc>
          <w:tcPr>
            <w:tcW w:w="851" w:type="dxa"/>
            <w:tcBorders>
              <w:top w:val="nil"/>
              <w:left w:val="nil"/>
              <w:bottom w:val="nil"/>
              <w:right w:val="nil"/>
            </w:tcBorders>
            <w:shd w:val="clear" w:color="auto" w:fill="auto"/>
            <w:noWrap/>
          </w:tcPr>
          <w:p w14:paraId="374B9EEB" w14:textId="670AF51F" w:rsidR="00144A7E" w:rsidRPr="004D3B47" w:rsidRDefault="00144A7E" w:rsidP="00144A7E">
            <w:pPr>
              <w:jc w:val="right"/>
              <w:rPr>
                <w:szCs w:val="23"/>
              </w:rPr>
            </w:pPr>
            <w:r w:rsidRPr="004D3B47">
              <w:t>-</w:t>
            </w:r>
          </w:p>
        </w:tc>
        <w:tc>
          <w:tcPr>
            <w:tcW w:w="850" w:type="dxa"/>
            <w:tcBorders>
              <w:top w:val="nil"/>
              <w:left w:val="nil"/>
              <w:bottom w:val="nil"/>
              <w:right w:val="nil"/>
            </w:tcBorders>
            <w:shd w:val="clear" w:color="auto" w:fill="auto"/>
            <w:noWrap/>
          </w:tcPr>
          <w:p w14:paraId="6B1C70C4" w14:textId="2A6A9741" w:rsidR="00144A7E" w:rsidRPr="004D3B47" w:rsidRDefault="00144A7E" w:rsidP="00144A7E">
            <w:pPr>
              <w:jc w:val="right"/>
              <w:rPr>
                <w:szCs w:val="23"/>
              </w:rPr>
            </w:pPr>
            <w:r w:rsidRPr="004D3B47">
              <w:t>-</w:t>
            </w:r>
          </w:p>
        </w:tc>
        <w:tc>
          <w:tcPr>
            <w:tcW w:w="851" w:type="dxa"/>
            <w:tcBorders>
              <w:top w:val="nil"/>
              <w:left w:val="nil"/>
              <w:bottom w:val="nil"/>
              <w:right w:val="nil"/>
            </w:tcBorders>
            <w:shd w:val="clear" w:color="auto" w:fill="auto"/>
            <w:noWrap/>
          </w:tcPr>
          <w:p w14:paraId="3D1EEF69" w14:textId="56396F28" w:rsidR="00144A7E" w:rsidRPr="004D3B47" w:rsidRDefault="00144A7E" w:rsidP="00144A7E">
            <w:pPr>
              <w:jc w:val="right"/>
              <w:rPr>
                <w:szCs w:val="23"/>
              </w:rPr>
            </w:pPr>
            <w:r w:rsidRPr="004D3B47">
              <w:t>-</w:t>
            </w:r>
          </w:p>
        </w:tc>
        <w:tc>
          <w:tcPr>
            <w:tcW w:w="850" w:type="dxa"/>
            <w:tcBorders>
              <w:top w:val="nil"/>
              <w:left w:val="nil"/>
              <w:bottom w:val="nil"/>
              <w:right w:val="nil"/>
            </w:tcBorders>
            <w:shd w:val="clear" w:color="auto" w:fill="auto"/>
            <w:noWrap/>
          </w:tcPr>
          <w:p w14:paraId="66D371AC" w14:textId="746A2380" w:rsidR="00144A7E" w:rsidRPr="004D3B47" w:rsidRDefault="00144A7E" w:rsidP="00144A7E">
            <w:pPr>
              <w:jc w:val="right"/>
              <w:rPr>
                <w:szCs w:val="23"/>
              </w:rPr>
            </w:pPr>
            <w:r w:rsidRPr="004D3B47">
              <w:t>-</w:t>
            </w:r>
          </w:p>
        </w:tc>
        <w:tc>
          <w:tcPr>
            <w:tcW w:w="992" w:type="dxa"/>
            <w:tcBorders>
              <w:top w:val="nil"/>
              <w:left w:val="nil"/>
              <w:bottom w:val="nil"/>
              <w:right w:val="nil"/>
            </w:tcBorders>
            <w:shd w:val="clear" w:color="auto" w:fill="auto"/>
            <w:noWrap/>
          </w:tcPr>
          <w:p w14:paraId="58BCCE37" w14:textId="26E0DAC4" w:rsidR="00144A7E" w:rsidRPr="004D3B47" w:rsidRDefault="00144A7E" w:rsidP="00144A7E">
            <w:pPr>
              <w:jc w:val="right"/>
              <w:rPr>
                <w:szCs w:val="23"/>
              </w:rPr>
            </w:pPr>
            <w:r w:rsidRPr="004D3B47">
              <w:t>30</w:t>
            </w:r>
          </w:p>
        </w:tc>
        <w:tc>
          <w:tcPr>
            <w:tcW w:w="993" w:type="dxa"/>
            <w:tcBorders>
              <w:top w:val="nil"/>
              <w:left w:val="nil"/>
              <w:bottom w:val="nil"/>
              <w:right w:val="single" w:sz="4" w:space="0" w:color="auto"/>
            </w:tcBorders>
            <w:shd w:val="clear" w:color="auto" w:fill="auto"/>
            <w:noWrap/>
          </w:tcPr>
          <w:p w14:paraId="5E40020C" w14:textId="1B354F06" w:rsidR="00144A7E" w:rsidRPr="004D3B47" w:rsidRDefault="00144A7E" w:rsidP="00144A7E">
            <w:pPr>
              <w:jc w:val="right"/>
              <w:rPr>
                <w:szCs w:val="23"/>
              </w:rPr>
            </w:pPr>
            <w:r w:rsidRPr="004D3B47">
              <w:t>96.8</w:t>
            </w:r>
          </w:p>
        </w:tc>
      </w:tr>
      <w:tr w:rsidR="004D3B47" w:rsidRPr="004D3B47" w14:paraId="2FD9602C" w14:textId="77777777" w:rsidTr="00D1642F">
        <w:trPr>
          <w:trHeight w:val="300"/>
        </w:trPr>
        <w:tc>
          <w:tcPr>
            <w:tcW w:w="2284" w:type="dxa"/>
            <w:tcBorders>
              <w:top w:val="nil"/>
              <w:left w:val="single" w:sz="4" w:space="0" w:color="auto"/>
              <w:bottom w:val="single" w:sz="4" w:space="0" w:color="auto"/>
              <w:right w:val="nil"/>
            </w:tcBorders>
            <w:shd w:val="clear" w:color="auto" w:fill="auto"/>
            <w:noWrap/>
          </w:tcPr>
          <w:p w14:paraId="608BFF3C" w14:textId="67254709" w:rsidR="00144A7E" w:rsidRPr="004D3B47" w:rsidRDefault="00144A7E" w:rsidP="00144A7E">
            <w:pPr>
              <w:keepNext/>
              <w:keepLines/>
              <w:rPr>
                <w:b/>
              </w:rPr>
            </w:pPr>
            <w:r w:rsidRPr="004D3B47">
              <w:rPr>
                <w:b/>
              </w:rPr>
              <w:t>Total</w:t>
            </w:r>
          </w:p>
        </w:tc>
        <w:tc>
          <w:tcPr>
            <w:tcW w:w="851" w:type="dxa"/>
            <w:tcBorders>
              <w:top w:val="nil"/>
              <w:left w:val="nil"/>
              <w:bottom w:val="single" w:sz="4" w:space="0" w:color="auto"/>
              <w:right w:val="nil"/>
            </w:tcBorders>
            <w:shd w:val="clear" w:color="auto" w:fill="auto"/>
            <w:noWrap/>
          </w:tcPr>
          <w:p w14:paraId="75CB8772" w14:textId="1C230468" w:rsidR="00144A7E" w:rsidRPr="004D3B47" w:rsidRDefault="00144A7E" w:rsidP="00144A7E">
            <w:pPr>
              <w:jc w:val="right"/>
              <w:rPr>
                <w:b/>
                <w:bCs/>
                <w:i/>
                <w:szCs w:val="23"/>
              </w:rPr>
            </w:pPr>
            <w:r w:rsidRPr="004D3B47">
              <w:rPr>
                <w:b/>
              </w:rPr>
              <w:t>254</w:t>
            </w:r>
          </w:p>
        </w:tc>
        <w:tc>
          <w:tcPr>
            <w:tcW w:w="992" w:type="dxa"/>
            <w:tcBorders>
              <w:top w:val="nil"/>
              <w:left w:val="nil"/>
              <w:bottom w:val="single" w:sz="4" w:space="0" w:color="auto"/>
              <w:right w:val="nil"/>
            </w:tcBorders>
            <w:shd w:val="clear" w:color="auto" w:fill="auto"/>
            <w:noWrap/>
          </w:tcPr>
          <w:p w14:paraId="1C181AC6" w14:textId="066CBEFC" w:rsidR="00144A7E" w:rsidRPr="004D3B47" w:rsidRDefault="00144A7E" w:rsidP="00144A7E">
            <w:pPr>
              <w:jc w:val="right"/>
              <w:rPr>
                <w:b/>
                <w:bCs/>
                <w:i/>
                <w:szCs w:val="23"/>
              </w:rPr>
            </w:pPr>
            <w:r w:rsidRPr="004D3B47">
              <w:rPr>
                <w:b/>
              </w:rPr>
              <w:t>87.3</w:t>
            </w:r>
          </w:p>
        </w:tc>
        <w:tc>
          <w:tcPr>
            <w:tcW w:w="851" w:type="dxa"/>
            <w:tcBorders>
              <w:top w:val="nil"/>
              <w:left w:val="nil"/>
              <w:bottom w:val="single" w:sz="4" w:space="0" w:color="auto"/>
              <w:right w:val="nil"/>
            </w:tcBorders>
            <w:shd w:val="clear" w:color="auto" w:fill="auto"/>
            <w:noWrap/>
          </w:tcPr>
          <w:p w14:paraId="63C7E93B" w14:textId="14E77BAD" w:rsidR="00144A7E" w:rsidRPr="004D3B47" w:rsidRDefault="00144A7E" w:rsidP="00144A7E">
            <w:pPr>
              <w:jc w:val="right"/>
              <w:rPr>
                <w:b/>
                <w:bCs/>
                <w:i/>
                <w:szCs w:val="23"/>
              </w:rPr>
            </w:pPr>
            <w:r w:rsidRPr="004D3B47">
              <w:rPr>
                <w:b/>
              </w:rPr>
              <w:t>78</w:t>
            </w:r>
          </w:p>
        </w:tc>
        <w:tc>
          <w:tcPr>
            <w:tcW w:w="850" w:type="dxa"/>
            <w:tcBorders>
              <w:top w:val="nil"/>
              <w:left w:val="nil"/>
              <w:bottom w:val="single" w:sz="4" w:space="0" w:color="auto"/>
              <w:right w:val="nil"/>
            </w:tcBorders>
            <w:shd w:val="clear" w:color="auto" w:fill="auto"/>
            <w:noWrap/>
          </w:tcPr>
          <w:p w14:paraId="074B6B55" w14:textId="0F80632F" w:rsidR="00144A7E" w:rsidRPr="004D3B47" w:rsidRDefault="00144A7E" w:rsidP="00144A7E">
            <w:pPr>
              <w:jc w:val="right"/>
              <w:rPr>
                <w:b/>
                <w:bCs/>
                <w:i/>
                <w:szCs w:val="23"/>
              </w:rPr>
            </w:pPr>
            <w:r w:rsidRPr="004D3B47">
              <w:rPr>
                <w:b/>
              </w:rPr>
              <w:t>75.7</w:t>
            </w:r>
          </w:p>
        </w:tc>
        <w:tc>
          <w:tcPr>
            <w:tcW w:w="851" w:type="dxa"/>
            <w:tcBorders>
              <w:top w:val="nil"/>
              <w:left w:val="nil"/>
              <w:bottom w:val="single" w:sz="4" w:space="0" w:color="auto"/>
              <w:right w:val="nil"/>
            </w:tcBorders>
            <w:shd w:val="clear" w:color="auto" w:fill="auto"/>
            <w:noWrap/>
          </w:tcPr>
          <w:p w14:paraId="736148C2" w14:textId="4B69B28D" w:rsidR="00144A7E" w:rsidRPr="004D3B47" w:rsidRDefault="00144A7E" w:rsidP="00144A7E">
            <w:pPr>
              <w:jc w:val="right"/>
              <w:rPr>
                <w:b/>
                <w:bCs/>
                <w:i/>
                <w:szCs w:val="23"/>
              </w:rPr>
            </w:pPr>
            <w:r w:rsidRPr="004D3B47">
              <w:rPr>
                <w:b/>
              </w:rPr>
              <w:t>178</w:t>
            </w:r>
          </w:p>
        </w:tc>
        <w:tc>
          <w:tcPr>
            <w:tcW w:w="850" w:type="dxa"/>
            <w:tcBorders>
              <w:top w:val="nil"/>
              <w:left w:val="nil"/>
              <w:bottom w:val="single" w:sz="4" w:space="0" w:color="auto"/>
              <w:right w:val="nil"/>
            </w:tcBorders>
            <w:shd w:val="clear" w:color="auto" w:fill="auto"/>
            <w:noWrap/>
          </w:tcPr>
          <w:p w14:paraId="7631331C" w14:textId="30F3B912" w:rsidR="00144A7E" w:rsidRPr="004D3B47" w:rsidRDefault="00144A7E" w:rsidP="00144A7E">
            <w:pPr>
              <w:jc w:val="right"/>
              <w:rPr>
                <w:b/>
                <w:bCs/>
                <w:i/>
                <w:szCs w:val="23"/>
              </w:rPr>
            </w:pPr>
            <w:r w:rsidRPr="004D3B47">
              <w:rPr>
                <w:b/>
              </w:rPr>
              <w:t>84.4</w:t>
            </w:r>
          </w:p>
        </w:tc>
        <w:tc>
          <w:tcPr>
            <w:tcW w:w="992" w:type="dxa"/>
            <w:tcBorders>
              <w:top w:val="nil"/>
              <w:left w:val="nil"/>
              <w:bottom w:val="single" w:sz="4" w:space="0" w:color="auto"/>
              <w:right w:val="nil"/>
            </w:tcBorders>
            <w:shd w:val="clear" w:color="auto" w:fill="auto"/>
            <w:noWrap/>
          </w:tcPr>
          <w:p w14:paraId="5882A418" w14:textId="110FA5F5" w:rsidR="00144A7E" w:rsidRPr="004D3B47" w:rsidRDefault="00144A7E" w:rsidP="00144A7E">
            <w:pPr>
              <w:jc w:val="right"/>
              <w:rPr>
                <w:b/>
                <w:bCs/>
                <w:i/>
                <w:szCs w:val="23"/>
              </w:rPr>
            </w:pPr>
            <w:r w:rsidRPr="004D3B47">
              <w:rPr>
                <w:b/>
              </w:rPr>
              <w:t>1143</w:t>
            </w:r>
          </w:p>
        </w:tc>
        <w:tc>
          <w:tcPr>
            <w:tcW w:w="993" w:type="dxa"/>
            <w:tcBorders>
              <w:top w:val="nil"/>
              <w:left w:val="nil"/>
              <w:bottom w:val="single" w:sz="4" w:space="0" w:color="auto"/>
              <w:right w:val="single" w:sz="4" w:space="0" w:color="auto"/>
            </w:tcBorders>
            <w:shd w:val="clear" w:color="auto" w:fill="auto"/>
            <w:noWrap/>
          </w:tcPr>
          <w:p w14:paraId="26DE0E5A" w14:textId="60AB9B0D" w:rsidR="00144A7E" w:rsidRPr="004D3B47" w:rsidRDefault="00144A7E" w:rsidP="00144A7E">
            <w:pPr>
              <w:jc w:val="right"/>
              <w:rPr>
                <w:b/>
                <w:bCs/>
                <w:i/>
                <w:szCs w:val="23"/>
              </w:rPr>
            </w:pPr>
            <w:r w:rsidRPr="004D3B47">
              <w:rPr>
                <w:b/>
              </w:rPr>
              <w:t>89.5</w:t>
            </w:r>
          </w:p>
        </w:tc>
      </w:tr>
    </w:tbl>
    <w:p w14:paraId="414B4AC8" w14:textId="3C40C085" w:rsidR="00E20201" w:rsidRPr="004D3B47" w:rsidRDefault="00E20201" w:rsidP="00DE16F5">
      <w:pPr>
        <w:spacing w:before="120"/>
        <w:ind w:right="544"/>
        <w:jc w:val="both"/>
        <w:rPr>
          <w:i/>
          <w:sz w:val="20"/>
        </w:rPr>
      </w:pPr>
      <w:r w:rsidRPr="004D3B47">
        <w:rPr>
          <w:i/>
          <w:sz w:val="20"/>
        </w:rPr>
        <w:t xml:space="preserve">‘ – ‘ indicates there were no women in this sub-category with a </w:t>
      </w:r>
      <w:r w:rsidR="00365ACF">
        <w:rPr>
          <w:i/>
          <w:sz w:val="20"/>
        </w:rPr>
        <w:t>high-grade</w:t>
      </w:r>
      <w:r w:rsidRPr="004D3B47">
        <w:rPr>
          <w:i/>
          <w:sz w:val="20"/>
        </w:rPr>
        <w:t xml:space="preserve"> cytology report</w:t>
      </w:r>
      <w:r w:rsidR="00624C29">
        <w:rPr>
          <w:i/>
          <w:sz w:val="20"/>
        </w:rPr>
        <w:t>.</w:t>
      </w:r>
    </w:p>
    <w:p w14:paraId="0080A97C" w14:textId="77777777" w:rsidR="00B16159" w:rsidRPr="004D3B47" w:rsidRDefault="00B16159" w:rsidP="00DE16F5">
      <w:pPr>
        <w:ind w:right="544"/>
        <w:jc w:val="both"/>
        <w:rPr>
          <w:sz w:val="22"/>
        </w:rPr>
      </w:pPr>
    </w:p>
    <w:p w14:paraId="62F2B0D1" w14:textId="41CD676E" w:rsidR="00B16159" w:rsidRPr="00D37D83" w:rsidRDefault="008E7879" w:rsidP="00523DF2">
      <w:pPr>
        <w:pStyle w:val="Caption"/>
        <w:keepNext/>
      </w:pPr>
      <w:bookmarkStart w:id="1358" w:name="_Ref460325460"/>
      <w:bookmarkStart w:id="1359" w:name="_Ref390686485"/>
      <w:bookmarkStart w:id="1360" w:name="_Toc469398298"/>
      <w:bookmarkStart w:id="1361" w:name="_Toc454286174"/>
      <w:bookmarkStart w:id="1362" w:name="_Toc486941061"/>
      <w:bookmarkStart w:id="1363" w:name="_Toc475605535"/>
      <w:bookmarkStart w:id="1364" w:name="_Toc509928506"/>
      <w:bookmarkStart w:id="1365" w:name="_Toc528676179"/>
      <w:bookmarkStart w:id="1366" w:name="_Toc5627626"/>
      <w:bookmarkStart w:id="1367" w:name="_Toc12875568"/>
      <w:bookmarkStart w:id="1368" w:name="_Toc68606691"/>
      <w:r w:rsidRPr="00D37D83">
        <w:t>Table</w:t>
      </w:r>
      <w:r w:rsidR="002E33EC" w:rsidRPr="00D37D83">
        <w:t xml:space="preserve"> </w:t>
      </w:r>
      <w:r w:rsidR="00E72C40">
        <w:fldChar w:fldCharType="begin"/>
      </w:r>
      <w:r w:rsidR="00E72C40">
        <w:instrText xml:space="preserve"> SEQ Table \* ARABIC </w:instrText>
      </w:r>
      <w:r w:rsidR="00E72C40">
        <w:fldChar w:fldCharType="separate"/>
      </w:r>
      <w:r w:rsidR="00D03680">
        <w:rPr>
          <w:noProof/>
        </w:rPr>
        <w:t>16</w:t>
      </w:r>
      <w:r w:rsidR="00E72C40">
        <w:rPr>
          <w:noProof/>
        </w:rPr>
        <w:fldChar w:fldCharType="end"/>
      </w:r>
      <w:bookmarkEnd w:id="1358"/>
      <w:bookmarkEnd w:id="1359"/>
      <w:r w:rsidR="002E33EC" w:rsidRPr="00D37D83">
        <w:t xml:space="preserve"> </w:t>
      </w:r>
      <w:bookmarkStart w:id="1369" w:name="_Ref460325454"/>
      <w:r w:rsidR="00B60BFA" w:rsidRPr="00D37D83">
        <w:t>-</w:t>
      </w:r>
      <w:r w:rsidR="00B16159" w:rsidRPr="00D37D83">
        <w:t xml:space="preserve"> Women</w:t>
      </w:r>
      <w:r w:rsidR="00B419DA" w:rsidRPr="00D37D83">
        <w:t xml:space="preserve"> </w:t>
      </w:r>
      <w:r w:rsidR="00B16159" w:rsidRPr="00D37D83">
        <w:t xml:space="preserve">with </w:t>
      </w:r>
      <w:r w:rsidR="00365ACF" w:rsidRPr="00D37D83">
        <w:t>high-grade</w:t>
      </w:r>
      <w:r w:rsidR="00B16159" w:rsidRPr="00D37D83">
        <w:t xml:space="preserve"> cytology who have follow-up within 90 and 180 days recorded on the NCSP Register, by urgency of referral and type of follow-up</w:t>
      </w:r>
      <w:bookmarkEnd w:id="1360"/>
      <w:bookmarkEnd w:id="1361"/>
      <w:bookmarkEnd w:id="1362"/>
      <w:bookmarkEnd w:id="1363"/>
      <w:bookmarkEnd w:id="1364"/>
      <w:bookmarkEnd w:id="1365"/>
      <w:bookmarkEnd w:id="1366"/>
      <w:bookmarkEnd w:id="1367"/>
      <w:bookmarkEnd w:id="1368"/>
      <w:bookmarkEnd w:id="1369"/>
    </w:p>
    <w:tbl>
      <w:tblPr>
        <w:tblW w:w="8743" w:type="dxa"/>
        <w:tblInd w:w="93" w:type="dxa"/>
        <w:tblLook w:val="04A0" w:firstRow="1" w:lastRow="0" w:firstColumn="1" w:lastColumn="0" w:noHBand="0" w:noVBand="1"/>
      </w:tblPr>
      <w:tblGrid>
        <w:gridCol w:w="3220"/>
        <w:gridCol w:w="1963"/>
        <w:gridCol w:w="718"/>
        <w:gridCol w:w="1547"/>
        <w:gridCol w:w="1295"/>
      </w:tblGrid>
      <w:tr w:rsidR="004D3B47" w:rsidRPr="004D3B47" w14:paraId="10B870F8" w14:textId="77777777" w:rsidTr="00AC5FA2">
        <w:trPr>
          <w:trHeight w:val="585"/>
        </w:trPr>
        <w:tc>
          <w:tcPr>
            <w:tcW w:w="3220" w:type="dxa"/>
            <w:tcBorders>
              <w:top w:val="single" w:sz="4" w:space="0" w:color="auto"/>
              <w:left w:val="single" w:sz="4" w:space="0" w:color="auto"/>
              <w:bottom w:val="nil"/>
              <w:right w:val="nil"/>
            </w:tcBorders>
            <w:shd w:val="clear" w:color="auto" w:fill="D9D9D9" w:themeFill="background1" w:themeFillShade="D9"/>
            <w:noWrap/>
            <w:vAlign w:val="bottom"/>
            <w:hideMark/>
          </w:tcPr>
          <w:p w14:paraId="137639AA" w14:textId="77777777" w:rsidR="00B16159" w:rsidRPr="004D3B47" w:rsidRDefault="00B16159" w:rsidP="00B16159">
            <w:pPr>
              <w:rPr>
                <w:rFonts w:eastAsia="Times New Roman"/>
                <w:szCs w:val="23"/>
                <w:lang w:eastAsia="en-AU"/>
              </w:rPr>
            </w:pPr>
            <w:r w:rsidRPr="004D3B47">
              <w:rPr>
                <w:rFonts w:eastAsia="Times New Roman"/>
                <w:szCs w:val="23"/>
                <w:lang w:eastAsia="en-AU"/>
              </w:rPr>
              <w:t> </w:t>
            </w:r>
          </w:p>
        </w:tc>
        <w:tc>
          <w:tcPr>
            <w:tcW w:w="2681" w:type="dxa"/>
            <w:gridSpan w:val="2"/>
            <w:tcBorders>
              <w:top w:val="single" w:sz="4" w:space="0" w:color="auto"/>
              <w:left w:val="nil"/>
              <w:bottom w:val="nil"/>
              <w:right w:val="nil"/>
            </w:tcBorders>
            <w:shd w:val="clear" w:color="auto" w:fill="D9D9D9" w:themeFill="background1" w:themeFillShade="D9"/>
            <w:vAlign w:val="bottom"/>
            <w:hideMark/>
          </w:tcPr>
          <w:p w14:paraId="398EF7BD" w14:textId="77777777" w:rsidR="00B16159" w:rsidRPr="004D3B47" w:rsidRDefault="00B16159" w:rsidP="00B16159">
            <w:pPr>
              <w:jc w:val="center"/>
              <w:rPr>
                <w:rFonts w:eastAsia="Times New Roman"/>
                <w:b/>
                <w:szCs w:val="23"/>
                <w:lang w:eastAsia="en-AU"/>
              </w:rPr>
            </w:pPr>
            <w:r w:rsidRPr="004D3B47">
              <w:rPr>
                <w:rFonts w:eastAsia="Times New Roman"/>
                <w:b/>
                <w:szCs w:val="23"/>
                <w:lang w:eastAsia="en-AU"/>
              </w:rPr>
              <w:t xml:space="preserve">Urgent referral </w:t>
            </w:r>
          </w:p>
          <w:p w14:paraId="3CC2E45A" w14:textId="77777777" w:rsidR="00B16159" w:rsidRPr="004D3B47" w:rsidRDefault="00B16159" w:rsidP="00B16159">
            <w:pPr>
              <w:jc w:val="center"/>
              <w:rPr>
                <w:rFonts w:eastAsia="Times New Roman"/>
                <w:b/>
                <w:szCs w:val="23"/>
                <w:lang w:eastAsia="en-AU"/>
              </w:rPr>
            </w:pPr>
            <w:r w:rsidRPr="004D3B47">
              <w:rPr>
                <w:rFonts w:eastAsia="Times New Roman"/>
                <w:b/>
                <w:szCs w:val="23"/>
                <w:lang w:eastAsia="en-AU"/>
              </w:rPr>
              <w:t>(HS2, SC, AC1-</w:t>
            </w:r>
            <w:r w:rsidR="006005E8" w:rsidRPr="004D3B47">
              <w:rPr>
                <w:rFonts w:eastAsia="Times New Roman"/>
                <w:b/>
                <w:szCs w:val="23"/>
                <w:lang w:eastAsia="en-AU"/>
              </w:rPr>
              <w:t>AC</w:t>
            </w:r>
            <w:r w:rsidRPr="004D3B47">
              <w:rPr>
                <w:rFonts w:eastAsia="Times New Roman"/>
                <w:b/>
                <w:szCs w:val="23"/>
                <w:lang w:eastAsia="en-AU"/>
              </w:rPr>
              <w:t>5)</w:t>
            </w:r>
          </w:p>
        </w:tc>
        <w:tc>
          <w:tcPr>
            <w:tcW w:w="2842" w:type="dxa"/>
            <w:gridSpan w:val="2"/>
            <w:tcBorders>
              <w:top w:val="single" w:sz="4" w:space="0" w:color="auto"/>
              <w:left w:val="nil"/>
              <w:bottom w:val="nil"/>
              <w:right w:val="single" w:sz="4" w:space="0" w:color="000000"/>
            </w:tcBorders>
            <w:shd w:val="clear" w:color="auto" w:fill="D9D9D9" w:themeFill="background1" w:themeFillShade="D9"/>
            <w:vAlign w:val="bottom"/>
            <w:hideMark/>
          </w:tcPr>
          <w:p w14:paraId="1BBF309B" w14:textId="77777777" w:rsidR="00B16159" w:rsidRPr="004D3B47" w:rsidRDefault="00B16159" w:rsidP="00B16159">
            <w:pPr>
              <w:jc w:val="center"/>
              <w:rPr>
                <w:rFonts w:eastAsia="Times New Roman"/>
                <w:b/>
                <w:szCs w:val="23"/>
                <w:lang w:eastAsia="en-AU"/>
              </w:rPr>
            </w:pPr>
            <w:r w:rsidRPr="004D3B47">
              <w:rPr>
                <w:rFonts w:eastAsia="Times New Roman"/>
                <w:b/>
                <w:szCs w:val="23"/>
                <w:lang w:eastAsia="en-AU"/>
              </w:rPr>
              <w:t>No suspicion of invasion (ASH, HS1, AG1-</w:t>
            </w:r>
            <w:r w:rsidR="006005E8" w:rsidRPr="004D3B47">
              <w:rPr>
                <w:rFonts w:eastAsia="Times New Roman"/>
                <w:b/>
                <w:szCs w:val="23"/>
                <w:lang w:eastAsia="en-AU"/>
              </w:rPr>
              <w:t>AG</w:t>
            </w:r>
            <w:r w:rsidRPr="004D3B47">
              <w:rPr>
                <w:rFonts w:eastAsia="Times New Roman"/>
                <w:b/>
                <w:szCs w:val="23"/>
                <w:lang w:eastAsia="en-AU"/>
              </w:rPr>
              <w:t>5, AIS)</w:t>
            </w:r>
          </w:p>
        </w:tc>
      </w:tr>
      <w:tr w:rsidR="004D3B47" w:rsidRPr="004D3B47" w14:paraId="1434A86B" w14:textId="77777777" w:rsidTr="00AC5FA2">
        <w:trPr>
          <w:trHeight w:val="300"/>
        </w:trPr>
        <w:tc>
          <w:tcPr>
            <w:tcW w:w="3220" w:type="dxa"/>
            <w:tcBorders>
              <w:top w:val="nil"/>
              <w:left w:val="single" w:sz="4" w:space="0" w:color="auto"/>
              <w:bottom w:val="single" w:sz="4" w:space="0" w:color="auto"/>
              <w:right w:val="nil"/>
            </w:tcBorders>
            <w:shd w:val="clear" w:color="auto" w:fill="D9D9D9" w:themeFill="background1" w:themeFillShade="D9"/>
            <w:noWrap/>
            <w:vAlign w:val="bottom"/>
            <w:hideMark/>
          </w:tcPr>
          <w:p w14:paraId="0ED29896" w14:textId="77777777" w:rsidR="00B16159" w:rsidRPr="004D3B47" w:rsidRDefault="00B16159" w:rsidP="00B16159">
            <w:pPr>
              <w:rPr>
                <w:rFonts w:eastAsia="Times New Roman"/>
                <w:b/>
                <w:bCs/>
                <w:szCs w:val="23"/>
                <w:lang w:eastAsia="en-AU"/>
              </w:rPr>
            </w:pPr>
            <w:r w:rsidRPr="004D3B47">
              <w:rPr>
                <w:rFonts w:eastAsia="Times New Roman"/>
                <w:b/>
                <w:bCs/>
                <w:szCs w:val="23"/>
                <w:lang w:eastAsia="en-AU"/>
              </w:rPr>
              <w:t> </w:t>
            </w:r>
          </w:p>
        </w:tc>
        <w:tc>
          <w:tcPr>
            <w:tcW w:w="1963" w:type="dxa"/>
            <w:tcBorders>
              <w:top w:val="nil"/>
              <w:left w:val="nil"/>
              <w:bottom w:val="single" w:sz="4" w:space="0" w:color="auto"/>
              <w:right w:val="nil"/>
            </w:tcBorders>
            <w:shd w:val="clear" w:color="auto" w:fill="D9D9D9" w:themeFill="background1" w:themeFillShade="D9"/>
            <w:noWrap/>
            <w:vAlign w:val="bottom"/>
            <w:hideMark/>
          </w:tcPr>
          <w:p w14:paraId="403478B3" w14:textId="77777777" w:rsidR="00B16159" w:rsidRPr="004D3B47" w:rsidRDefault="00B16159" w:rsidP="00C54A5A">
            <w:pPr>
              <w:ind w:left="231" w:right="240"/>
              <w:jc w:val="right"/>
              <w:rPr>
                <w:rFonts w:eastAsia="Times New Roman"/>
                <w:b/>
                <w:bCs/>
                <w:szCs w:val="23"/>
                <w:lang w:eastAsia="en-AU"/>
              </w:rPr>
            </w:pPr>
            <w:r w:rsidRPr="004D3B47">
              <w:rPr>
                <w:rFonts w:eastAsia="Times New Roman"/>
                <w:b/>
                <w:bCs/>
                <w:szCs w:val="23"/>
                <w:lang w:eastAsia="en-AU"/>
              </w:rPr>
              <w:t>N</w:t>
            </w:r>
          </w:p>
        </w:tc>
        <w:tc>
          <w:tcPr>
            <w:tcW w:w="718" w:type="dxa"/>
            <w:tcBorders>
              <w:top w:val="nil"/>
              <w:left w:val="nil"/>
              <w:bottom w:val="single" w:sz="4" w:space="0" w:color="auto"/>
              <w:right w:val="nil"/>
            </w:tcBorders>
            <w:shd w:val="clear" w:color="auto" w:fill="D9D9D9" w:themeFill="background1" w:themeFillShade="D9"/>
            <w:noWrap/>
            <w:vAlign w:val="bottom"/>
            <w:hideMark/>
          </w:tcPr>
          <w:p w14:paraId="38074C6F" w14:textId="77777777" w:rsidR="00B16159" w:rsidRPr="004D3B47" w:rsidRDefault="00B16159" w:rsidP="00C54A5A">
            <w:pPr>
              <w:jc w:val="right"/>
              <w:rPr>
                <w:rFonts w:eastAsia="Times New Roman"/>
                <w:b/>
                <w:bCs/>
                <w:szCs w:val="23"/>
                <w:lang w:eastAsia="en-AU"/>
              </w:rPr>
            </w:pPr>
            <w:r w:rsidRPr="004D3B47">
              <w:rPr>
                <w:rFonts w:eastAsia="Times New Roman"/>
                <w:b/>
                <w:bCs/>
                <w:szCs w:val="23"/>
                <w:lang w:eastAsia="en-AU"/>
              </w:rPr>
              <w:t>%</w:t>
            </w:r>
          </w:p>
        </w:tc>
        <w:tc>
          <w:tcPr>
            <w:tcW w:w="1547" w:type="dxa"/>
            <w:tcBorders>
              <w:top w:val="nil"/>
              <w:left w:val="nil"/>
              <w:bottom w:val="single" w:sz="4" w:space="0" w:color="auto"/>
              <w:right w:val="nil"/>
            </w:tcBorders>
            <w:shd w:val="clear" w:color="auto" w:fill="D9D9D9" w:themeFill="background1" w:themeFillShade="D9"/>
            <w:noWrap/>
            <w:vAlign w:val="bottom"/>
            <w:hideMark/>
          </w:tcPr>
          <w:p w14:paraId="0B0C1D43" w14:textId="77777777" w:rsidR="00B16159" w:rsidRPr="004D3B47" w:rsidRDefault="00B16159" w:rsidP="00B16159">
            <w:pPr>
              <w:jc w:val="right"/>
              <w:rPr>
                <w:rFonts w:eastAsia="Times New Roman"/>
                <w:b/>
                <w:bCs/>
                <w:szCs w:val="23"/>
                <w:lang w:eastAsia="en-AU"/>
              </w:rPr>
            </w:pPr>
            <w:r w:rsidRPr="004D3B47">
              <w:rPr>
                <w:rFonts w:eastAsia="Times New Roman"/>
                <w:b/>
                <w:bCs/>
                <w:szCs w:val="23"/>
                <w:lang w:eastAsia="en-AU"/>
              </w:rPr>
              <w:t>N</w:t>
            </w:r>
          </w:p>
        </w:tc>
        <w:tc>
          <w:tcPr>
            <w:tcW w:w="1295" w:type="dxa"/>
            <w:tcBorders>
              <w:top w:val="nil"/>
              <w:left w:val="nil"/>
              <w:bottom w:val="single" w:sz="4" w:space="0" w:color="auto"/>
              <w:right w:val="single" w:sz="4" w:space="0" w:color="auto"/>
            </w:tcBorders>
            <w:shd w:val="clear" w:color="auto" w:fill="D9D9D9" w:themeFill="background1" w:themeFillShade="D9"/>
            <w:noWrap/>
            <w:vAlign w:val="bottom"/>
            <w:hideMark/>
          </w:tcPr>
          <w:p w14:paraId="6ACB4C22" w14:textId="77777777" w:rsidR="00B16159" w:rsidRPr="004D3B47" w:rsidRDefault="00B16159" w:rsidP="00B16159">
            <w:pPr>
              <w:jc w:val="right"/>
              <w:rPr>
                <w:rFonts w:eastAsia="Times New Roman"/>
                <w:b/>
                <w:bCs/>
                <w:szCs w:val="23"/>
                <w:lang w:eastAsia="en-AU"/>
              </w:rPr>
            </w:pPr>
            <w:r w:rsidRPr="004D3B47">
              <w:rPr>
                <w:rFonts w:eastAsia="Times New Roman"/>
                <w:b/>
                <w:bCs/>
                <w:szCs w:val="23"/>
                <w:lang w:eastAsia="en-AU"/>
              </w:rPr>
              <w:t>%</w:t>
            </w:r>
          </w:p>
        </w:tc>
      </w:tr>
      <w:tr w:rsidR="004D3B47" w:rsidRPr="004D3B47" w14:paraId="52B6B3FF" w14:textId="77777777" w:rsidTr="00D1642F">
        <w:trPr>
          <w:trHeight w:val="300"/>
        </w:trPr>
        <w:tc>
          <w:tcPr>
            <w:tcW w:w="3220" w:type="dxa"/>
            <w:tcBorders>
              <w:top w:val="nil"/>
              <w:left w:val="single" w:sz="4" w:space="0" w:color="auto"/>
              <w:bottom w:val="nil"/>
              <w:right w:val="nil"/>
            </w:tcBorders>
            <w:shd w:val="clear" w:color="auto" w:fill="auto"/>
            <w:noWrap/>
            <w:vAlign w:val="bottom"/>
            <w:hideMark/>
          </w:tcPr>
          <w:p w14:paraId="432DD249" w14:textId="77777777" w:rsidR="00144A7E" w:rsidRPr="004D3B47" w:rsidRDefault="00144A7E" w:rsidP="00144A7E">
            <w:pPr>
              <w:rPr>
                <w:b/>
                <w:u w:val="single"/>
              </w:rPr>
            </w:pPr>
            <w:r w:rsidRPr="004D3B47">
              <w:rPr>
                <w:b/>
              </w:rPr>
              <w:t>Follow-up within 90 days</w:t>
            </w:r>
          </w:p>
        </w:tc>
        <w:tc>
          <w:tcPr>
            <w:tcW w:w="1963" w:type="dxa"/>
            <w:tcBorders>
              <w:top w:val="nil"/>
              <w:left w:val="nil"/>
              <w:bottom w:val="nil"/>
              <w:right w:val="nil"/>
            </w:tcBorders>
            <w:shd w:val="clear" w:color="auto" w:fill="auto"/>
            <w:noWrap/>
            <w:hideMark/>
          </w:tcPr>
          <w:p w14:paraId="4FE903F3" w14:textId="77777777" w:rsidR="00144A7E" w:rsidRPr="004D3B47" w:rsidRDefault="00144A7E" w:rsidP="00144A7E">
            <w:pPr>
              <w:jc w:val="right"/>
              <w:rPr>
                <w:szCs w:val="23"/>
              </w:rPr>
            </w:pPr>
          </w:p>
        </w:tc>
        <w:tc>
          <w:tcPr>
            <w:tcW w:w="718" w:type="dxa"/>
            <w:tcBorders>
              <w:top w:val="nil"/>
              <w:left w:val="nil"/>
              <w:bottom w:val="nil"/>
              <w:right w:val="nil"/>
            </w:tcBorders>
            <w:shd w:val="clear" w:color="auto" w:fill="auto"/>
            <w:noWrap/>
            <w:hideMark/>
          </w:tcPr>
          <w:p w14:paraId="39495B6B" w14:textId="77777777" w:rsidR="00144A7E" w:rsidRPr="004D3B47" w:rsidRDefault="00144A7E" w:rsidP="00144A7E">
            <w:pPr>
              <w:jc w:val="right"/>
              <w:rPr>
                <w:szCs w:val="23"/>
              </w:rPr>
            </w:pPr>
          </w:p>
        </w:tc>
        <w:tc>
          <w:tcPr>
            <w:tcW w:w="1547" w:type="dxa"/>
            <w:tcBorders>
              <w:top w:val="nil"/>
              <w:left w:val="nil"/>
              <w:bottom w:val="nil"/>
              <w:right w:val="nil"/>
            </w:tcBorders>
            <w:shd w:val="clear" w:color="auto" w:fill="auto"/>
            <w:noWrap/>
            <w:hideMark/>
          </w:tcPr>
          <w:p w14:paraId="4E44DF0D" w14:textId="77777777" w:rsidR="00144A7E" w:rsidRPr="004D3B47" w:rsidRDefault="00144A7E" w:rsidP="00144A7E">
            <w:pPr>
              <w:jc w:val="right"/>
              <w:rPr>
                <w:szCs w:val="23"/>
              </w:rPr>
            </w:pPr>
          </w:p>
        </w:tc>
        <w:tc>
          <w:tcPr>
            <w:tcW w:w="1295" w:type="dxa"/>
            <w:tcBorders>
              <w:top w:val="nil"/>
              <w:left w:val="nil"/>
              <w:bottom w:val="nil"/>
              <w:right w:val="single" w:sz="4" w:space="0" w:color="auto"/>
            </w:tcBorders>
            <w:shd w:val="clear" w:color="auto" w:fill="auto"/>
            <w:noWrap/>
            <w:hideMark/>
          </w:tcPr>
          <w:p w14:paraId="432DE4FE" w14:textId="32682049" w:rsidR="00144A7E" w:rsidRPr="004D3B47" w:rsidRDefault="00144A7E" w:rsidP="00144A7E">
            <w:pPr>
              <w:jc w:val="right"/>
              <w:rPr>
                <w:szCs w:val="23"/>
              </w:rPr>
            </w:pPr>
          </w:p>
        </w:tc>
      </w:tr>
      <w:tr w:rsidR="004D3B47" w:rsidRPr="004D3B47" w14:paraId="21893E1E" w14:textId="77777777" w:rsidTr="00D1642F">
        <w:trPr>
          <w:trHeight w:val="300"/>
        </w:trPr>
        <w:tc>
          <w:tcPr>
            <w:tcW w:w="3220" w:type="dxa"/>
            <w:tcBorders>
              <w:top w:val="nil"/>
              <w:left w:val="single" w:sz="4" w:space="0" w:color="auto"/>
              <w:bottom w:val="nil"/>
              <w:right w:val="nil"/>
            </w:tcBorders>
            <w:shd w:val="clear" w:color="auto" w:fill="auto"/>
            <w:noWrap/>
            <w:vAlign w:val="bottom"/>
            <w:hideMark/>
          </w:tcPr>
          <w:p w14:paraId="462421AA" w14:textId="77777777" w:rsidR="00144A7E" w:rsidRPr="004D3B47" w:rsidRDefault="00144A7E" w:rsidP="00144A7E">
            <w:pPr>
              <w:rPr>
                <w:rFonts w:eastAsia="Times New Roman"/>
                <w:szCs w:val="23"/>
                <w:lang w:eastAsia="en-AU"/>
              </w:rPr>
            </w:pPr>
            <w:r w:rsidRPr="004D3B47">
              <w:rPr>
                <w:rFonts w:eastAsia="Times New Roman"/>
                <w:szCs w:val="23"/>
                <w:lang w:eastAsia="en-AU"/>
              </w:rPr>
              <w:t>- histology</w:t>
            </w:r>
          </w:p>
        </w:tc>
        <w:tc>
          <w:tcPr>
            <w:tcW w:w="1963" w:type="dxa"/>
            <w:tcBorders>
              <w:top w:val="nil"/>
              <w:left w:val="nil"/>
              <w:bottom w:val="nil"/>
              <w:right w:val="nil"/>
            </w:tcBorders>
            <w:shd w:val="clear" w:color="auto" w:fill="auto"/>
            <w:noWrap/>
          </w:tcPr>
          <w:p w14:paraId="732C6367" w14:textId="5FAB4CD6" w:rsidR="00144A7E" w:rsidRPr="004D3B47" w:rsidRDefault="00144A7E" w:rsidP="00144A7E">
            <w:pPr>
              <w:jc w:val="right"/>
              <w:rPr>
                <w:szCs w:val="23"/>
              </w:rPr>
            </w:pPr>
            <w:r w:rsidRPr="004D3B47">
              <w:t>54</w:t>
            </w:r>
          </w:p>
        </w:tc>
        <w:tc>
          <w:tcPr>
            <w:tcW w:w="718" w:type="dxa"/>
            <w:tcBorders>
              <w:top w:val="nil"/>
              <w:left w:val="nil"/>
              <w:bottom w:val="nil"/>
              <w:right w:val="nil"/>
            </w:tcBorders>
            <w:shd w:val="clear" w:color="auto" w:fill="auto"/>
            <w:noWrap/>
          </w:tcPr>
          <w:p w14:paraId="08EE4ECC" w14:textId="6F36022F" w:rsidR="00144A7E" w:rsidRPr="004D3B47" w:rsidRDefault="00144A7E" w:rsidP="00144A7E">
            <w:pPr>
              <w:jc w:val="right"/>
              <w:rPr>
                <w:szCs w:val="23"/>
              </w:rPr>
            </w:pPr>
            <w:r w:rsidRPr="004D3B47">
              <w:t>81.8</w:t>
            </w:r>
          </w:p>
        </w:tc>
        <w:tc>
          <w:tcPr>
            <w:tcW w:w="1547" w:type="dxa"/>
            <w:tcBorders>
              <w:top w:val="nil"/>
              <w:left w:val="nil"/>
              <w:bottom w:val="nil"/>
              <w:right w:val="nil"/>
            </w:tcBorders>
            <w:shd w:val="clear" w:color="auto" w:fill="auto"/>
            <w:noWrap/>
          </w:tcPr>
          <w:p w14:paraId="39519CA3" w14:textId="0A53C2C9" w:rsidR="00144A7E" w:rsidRPr="004D3B47" w:rsidRDefault="00144A7E" w:rsidP="00144A7E">
            <w:pPr>
              <w:jc w:val="right"/>
              <w:rPr>
                <w:szCs w:val="23"/>
              </w:rPr>
            </w:pPr>
            <w:r w:rsidRPr="004D3B47">
              <w:t xml:space="preserve"> 1,475 </w:t>
            </w:r>
          </w:p>
        </w:tc>
        <w:tc>
          <w:tcPr>
            <w:tcW w:w="1295" w:type="dxa"/>
            <w:tcBorders>
              <w:top w:val="nil"/>
              <w:left w:val="nil"/>
              <w:bottom w:val="nil"/>
              <w:right w:val="single" w:sz="4" w:space="0" w:color="auto"/>
            </w:tcBorders>
            <w:shd w:val="clear" w:color="auto" w:fill="auto"/>
            <w:noWrap/>
          </w:tcPr>
          <w:p w14:paraId="0AF2D95B" w14:textId="034AC7A9" w:rsidR="00144A7E" w:rsidRPr="004D3B47" w:rsidRDefault="00144A7E" w:rsidP="00144A7E">
            <w:pPr>
              <w:jc w:val="right"/>
              <w:rPr>
                <w:szCs w:val="23"/>
              </w:rPr>
            </w:pPr>
            <w:r w:rsidRPr="004D3B47">
              <w:t>81.2</w:t>
            </w:r>
          </w:p>
        </w:tc>
      </w:tr>
      <w:tr w:rsidR="004D3B47" w:rsidRPr="004D3B47" w14:paraId="6BDEBEED" w14:textId="77777777" w:rsidTr="00D1642F">
        <w:trPr>
          <w:trHeight w:val="300"/>
        </w:trPr>
        <w:tc>
          <w:tcPr>
            <w:tcW w:w="3220" w:type="dxa"/>
            <w:tcBorders>
              <w:top w:val="nil"/>
              <w:left w:val="single" w:sz="4" w:space="0" w:color="auto"/>
              <w:bottom w:val="nil"/>
              <w:right w:val="nil"/>
            </w:tcBorders>
            <w:shd w:val="clear" w:color="auto" w:fill="auto"/>
            <w:noWrap/>
            <w:vAlign w:val="bottom"/>
            <w:hideMark/>
          </w:tcPr>
          <w:p w14:paraId="2920D85F" w14:textId="77777777" w:rsidR="00144A7E" w:rsidRPr="004D3B47" w:rsidRDefault="00144A7E" w:rsidP="00144A7E">
            <w:pPr>
              <w:rPr>
                <w:rFonts w:eastAsia="Times New Roman"/>
                <w:szCs w:val="23"/>
                <w:lang w:eastAsia="en-AU"/>
              </w:rPr>
            </w:pPr>
            <w:r w:rsidRPr="004D3B47">
              <w:rPr>
                <w:rFonts w:eastAsia="Times New Roman"/>
                <w:szCs w:val="23"/>
                <w:lang w:eastAsia="en-AU"/>
              </w:rPr>
              <w:t>- any follow-up</w:t>
            </w:r>
          </w:p>
        </w:tc>
        <w:tc>
          <w:tcPr>
            <w:tcW w:w="1963" w:type="dxa"/>
            <w:tcBorders>
              <w:top w:val="nil"/>
              <w:left w:val="nil"/>
              <w:bottom w:val="nil"/>
              <w:right w:val="nil"/>
            </w:tcBorders>
            <w:shd w:val="clear" w:color="auto" w:fill="auto"/>
            <w:noWrap/>
          </w:tcPr>
          <w:p w14:paraId="6C197553" w14:textId="66DA4AAD" w:rsidR="00144A7E" w:rsidRPr="004D3B47" w:rsidRDefault="00144A7E" w:rsidP="00144A7E">
            <w:pPr>
              <w:jc w:val="right"/>
              <w:rPr>
                <w:szCs w:val="23"/>
              </w:rPr>
            </w:pPr>
            <w:r w:rsidRPr="004D3B47">
              <w:t>59</w:t>
            </w:r>
          </w:p>
        </w:tc>
        <w:tc>
          <w:tcPr>
            <w:tcW w:w="718" w:type="dxa"/>
            <w:tcBorders>
              <w:top w:val="nil"/>
              <w:left w:val="nil"/>
              <w:bottom w:val="nil"/>
              <w:right w:val="nil"/>
            </w:tcBorders>
            <w:shd w:val="clear" w:color="auto" w:fill="auto"/>
            <w:noWrap/>
          </w:tcPr>
          <w:p w14:paraId="27B6CF90" w14:textId="5F6FB619" w:rsidR="00144A7E" w:rsidRPr="004D3B47" w:rsidRDefault="00144A7E" w:rsidP="00144A7E">
            <w:pPr>
              <w:jc w:val="right"/>
              <w:rPr>
                <w:szCs w:val="23"/>
              </w:rPr>
            </w:pPr>
            <w:r w:rsidRPr="004D3B47">
              <w:t>89.4</w:t>
            </w:r>
          </w:p>
        </w:tc>
        <w:tc>
          <w:tcPr>
            <w:tcW w:w="1547" w:type="dxa"/>
            <w:tcBorders>
              <w:top w:val="nil"/>
              <w:left w:val="nil"/>
              <w:bottom w:val="nil"/>
              <w:right w:val="nil"/>
            </w:tcBorders>
            <w:shd w:val="clear" w:color="auto" w:fill="auto"/>
            <w:noWrap/>
          </w:tcPr>
          <w:p w14:paraId="2B459C0F" w14:textId="1E0871CA" w:rsidR="00144A7E" w:rsidRPr="004D3B47" w:rsidRDefault="00144A7E" w:rsidP="00144A7E">
            <w:pPr>
              <w:jc w:val="right"/>
              <w:rPr>
                <w:szCs w:val="23"/>
              </w:rPr>
            </w:pPr>
            <w:r w:rsidRPr="004D3B47">
              <w:t xml:space="preserve"> 1,618 </w:t>
            </w:r>
          </w:p>
        </w:tc>
        <w:tc>
          <w:tcPr>
            <w:tcW w:w="1295" w:type="dxa"/>
            <w:tcBorders>
              <w:top w:val="nil"/>
              <w:left w:val="nil"/>
              <w:bottom w:val="nil"/>
              <w:right w:val="single" w:sz="4" w:space="0" w:color="auto"/>
            </w:tcBorders>
            <w:shd w:val="clear" w:color="auto" w:fill="auto"/>
            <w:noWrap/>
          </w:tcPr>
          <w:p w14:paraId="2880AFA3" w14:textId="450217C4" w:rsidR="00144A7E" w:rsidRPr="004D3B47" w:rsidRDefault="00144A7E" w:rsidP="00144A7E">
            <w:pPr>
              <w:jc w:val="right"/>
              <w:rPr>
                <w:szCs w:val="23"/>
              </w:rPr>
            </w:pPr>
            <w:r w:rsidRPr="004D3B47">
              <w:t>89.1</w:t>
            </w:r>
          </w:p>
        </w:tc>
      </w:tr>
      <w:tr w:rsidR="004D3B47" w:rsidRPr="004D3B47" w14:paraId="2BAFFBB3" w14:textId="77777777" w:rsidTr="00D1642F">
        <w:trPr>
          <w:trHeight w:val="300"/>
        </w:trPr>
        <w:tc>
          <w:tcPr>
            <w:tcW w:w="3220" w:type="dxa"/>
            <w:tcBorders>
              <w:top w:val="nil"/>
              <w:left w:val="single" w:sz="4" w:space="0" w:color="auto"/>
              <w:bottom w:val="nil"/>
              <w:right w:val="nil"/>
            </w:tcBorders>
            <w:shd w:val="clear" w:color="auto" w:fill="auto"/>
            <w:noWrap/>
            <w:vAlign w:val="bottom"/>
            <w:hideMark/>
          </w:tcPr>
          <w:p w14:paraId="5B4F8B93" w14:textId="77777777" w:rsidR="00144A7E" w:rsidRPr="004D3B47" w:rsidRDefault="00144A7E" w:rsidP="00144A7E">
            <w:pPr>
              <w:rPr>
                <w:rFonts w:eastAsia="Times New Roman"/>
                <w:iCs/>
                <w:szCs w:val="23"/>
                <w:lang w:eastAsia="en-AU"/>
              </w:rPr>
            </w:pPr>
            <w:r w:rsidRPr="004D3B47">
              <w:rPr>
                <w:rFonts w:eastAsia="Times New Roman"/>
                <w:iCs/>
                <w:szCs w:val="23"/>
                <w:lang w:eastAsia="en-AU"/>
              </w:rPr>
              <w:t>- no follow-up</w:t>
            </w:r>
          </w:p>
        </w:tc>
        <w:tc>
          <w:tcPr>
            <w:tcW w:w="1963" w:type="dxa"/>
            <w:tcBorders>
              <w:top w:val="nil"/>
              <w:left w:val="nil"/>
              <w:bottom w:val="nil"/>
              <w:right w:val="nil"/>
            </w:tcBorders>
            <w:shd w:val="clear" w:color="auto" w:fill="auto"/>
            <w:noWrap/>
          </w:tcPr>
          <w:p w14:paraId="15AA5B73" w14:textId="7C569BAE" w:rsidR="00144A7E" w:rsidRPr="004D3B47" w:rsidRDefault="00144A7E" w:rsidP="00144A7E">
            <w:pPr>
              <w:jc w:val="right"/>
              <w:rPr>
                <w:i/>
                <w:iCs/>
                <w:szCs w:val="23"/>
              </w:rPr>
            </w:pPr>
            <w:r w:rsidRPr="004D3B47">
              <w:t>7</w:t>
            </w:r>
          </w:p>
        </w:tc>
        <w:tc>
          <w:tcPr>
            <w:tcW w:w="718" w:type="dxa"/>
            <w:tcBorders>
              <w:top w:val="nil"/>
              <w:left w:val="nil"/>
              <w:bottom w:val="nil"/>
              <w:right w:val="nil"/>
            </w:tcBorders>
            <w:shd w:val="clear" w:color="auto" w:fill="auto"/>
            <w:noWrap/>
          </w:tcPr>
          <w:p w14:paraId="43830479" w14:textId="219F6E7B" w:rsidR="00144A7E" w:rsidRPr="004D3B47" w:rsidRDefault="00144A7E" w:rsidP="00144A7E">
            <w:pPr>
              <w:jc w:val="right"/>
              <w:rPr>
                <w:i/>
                <w:iCs/>
                <w:szCs w:val="23"/>
              </w:rPr>
            </w:pPr>
            <w:r w:rsidRPr="004D3B47">
              <w:t>10.6</w:t>
            </w:r>
          </w:p>
        </w:tc>
        <w:tc>
          <w:tcPr>
            <w:tcW w:w="1547" w:type="dxa"/>
            <w:tcBorders>
              <w:top w:val="nil"/>
              <w:left w:val="nil"/>
              <w:bottom w:val="nil"/>
              <w:right w:val="nil"/>
            </w:tcBorders>
            <w:shd w:val="clear" w:color="auto" w:fill="auto"/>
            <w:noWrap/>
          </w:tcPr>
          <w:p w14:paraId="144F6A8E" w14:textId="7C5E195B" w:rsidR="00144A7E" w:rsidRPr="004D3B47" w:rsidRDefault="00144A7E" w:rsidP="00144A7E">
            <w:pPr>
              <w:jc w:val="right"/>
              <w:rPr>
                <w:i/>
                <w:iCs/>
                <w:szCs w:val="23"/>
              </w:rPr>
            </w:pPr>
            <w:r w:rsidRPr="004D3B47">
              <w:t>198</w:t>
            </w:r>
          </w:p>
        </w:tc>
        <w:tc>
          <w:tcPr>
            <w:tcW w:w="1295" w:type="dxa"/>
            <w:tcBorders>
              <w:top w:val="nil"/>
              <w:left w:val="nil"/>
              <w:bottom w:val="nil"/>
              <w:right w:val="single" w:sz="4" w:space="0" w:color="auto"/>
            </w:tcBorders>
            <w:shd w:val="clear" w:color="auto" w:fill="auto"/>
            <w:noWrap/>
          </w:tcPr>
          <w:p w14:paraId="45B77FD6" w14:textId="40FFAC7F" w:rsidR="00144A7E" w:rsidRPr="004D3B47" w:rsidRDefault="00144A7E" w:rsidP="00144A7E">
            <w:pPr>
              <w:jc w:val="right"/>
              <w:rPr>
                <w:i/>
                <w:iCs/>
                <w:szCs w:val="23"/>
              </w:rPr>
            </w:pPr>
            <w:r w:rsidRPr="004D3B47">
              <w:t>10.9</w:t>
            </w:r>
          </w:p>
        </w:tc>
      </w:tr>
      <w:tr w:rsidR="004D3B47" w:rsidRPr="004D3B47" w14:paraId="22DC3DBF" w14:textId="77777777" w:rsidTr="00D1642F">
        <w:trPr>
          <w:trHeight w:val="300"/>
        </w:trPr>
        <w:tc>
          <w:tcPr>
            <w:tcW w:w="3220" w:type="dxa"/>
            <w:tcBorders>
              <w:top w:val="nil"/>
              <w:left w:val="single" w:sz="4" w:space="0" w:color="auto"/>
              <w:bottom w:val="nil"/>
              <w:right w:val="nil"/>
            </w:tcBorders>
            <w:shd w:val="clear" w:color="auto" w:fill="auto"/>
            <w:noWrap/>
            <w:vAlign w:val="bottom"/>
            <w:hideMark/>
          </w:tcPr>
          <w:p w14:paraId="1957DC65" w14:textId="77777777" w:rsidR="00144A7E" w:rsidRPr="004D3B47" w:rsidRDefault="00144A7E" w:rsidP="00144A7E">
            <w:pPr>
              <w:rPr>
                <w:b/>
                <w:u w:val="single"/>
              </w:rPr>
            </w:pPr>
            <w:r w:rsidRPr="004D3B47">
              <w:rPr>
                <w:b/>
              </w:rPr>
              <w:t>Follow-up within 180 days</w:t>
            </w:r>
          </w:p>
        </w:tc>
        <w:tc>
          <w:tcPr>
            <w:tcW w:w="1963" w:type="dxa"/>
            <w:tcBorders>
              <w:top w:val="nil"/>
              <w:left w:val="nil"/>
              <w:bottom w:val="nil"/>
              <w:right w:val="nil"/>
            </w:tcBorders>
            <w:shd w:val="clear" w:color="auto" w:fill="auto"/>
            <w:noWrap/>
          </w:tcPr>
          <w:p w14:paraId="5AAEC46A" w14:textId="77777777" w:rsidR="00144A7E" w:rsidRPr="004D3B47" w:rsidRDefault="00144A7E" w:rsidP="00144A7E">
            <w:pPr>
              <w:jc w:val="right"/>
              <w:rPr>
                <w:szCs w:val="23"/>
              </w:rPr>
            </w:pPr>
          </w:p>
        </w:tc>
        <w:tc>
          <w:tcPr>
            <w:tcW w:w="718" w:type="dxa"/>
            <w:tcBorders>
              <w:top w:val="nil"/>
              <w:left w:val="nil"/>
              <w:bottom w:val="nil"/>
              <w:right w:val="nil"/>
            </w:tcBorders>
            <w:shd w:val="clear" w:color="auto" w:fill="auto"/>
            <w:noWrap/>
          </w:tcPr>
          <w:p w14:paraId="7DB1F969" w14:textId="77777777" w:rsidR="00144A7E" w:rsidRPr="004D3B47" w:rsidRDefault="00144A7E" w:rsidP="00144A7E">
            <w:pPr>
              <w:jc w:val="right"/>
              <w:rPr>
                <w:szCs w:val="23"/>
              </w:rPr>
            </w:pPr>
          </w:p>
        </w:tc>
        <w:tc>
          <w:tcPr>
            <w:tcW w:w="1547" w:type="dxa"/>
            <w:tcBorders>
              <w:top w:val="nil"/>
              <w:left w:val="nil"/>
              <w:bottom w:val="nil"/>
              <w:right w:val="nil"/>
            </w:tcBorders>
            <w:shd w:val="clear" w:color="auto" w:fill="auto"/>
            <w:noWrap/>
          </w:tcPr>
          <w:p w14:paraId="2FBA285B" w14:textId="77777777" w:rsidR="00144A7E" w:rsidRPr="004D3B47" w:rsidRDefault="00144A7E" w:rsidP="00144A7E">
            <w:pPr>
              <w:jc w:val="right"/>
              <w:rPr>
                <w:szCs w:val="23"/>
              </w:rPr>
            </w:pPr>
          </w:p>
        </w:tc>
        <w:tc>
          <w:tcPr>
            <w:tcW w:w="1295" w:type="dxa"/>
            <w:tcBorders>
              <w:top w:val="nil"/>
              <w:left w:val="nil"/>
              <w:bottom w:val="nil"/>
              <w:right w:val="single" w:sz="4" w:space="0" w:color="auto"/>
            </w:tcBorders>
            <w:shd w:val="clear" w:color="auto" w:fill="auto"/>
            <w:noWrap/>
          </w:tcPr>
          <w:p w14:paraId="13AB049A" w14:textId="77777777" w:rsidR="00144A7E" w:rsidRPr="004D3B47" w:rsidRDefault="00144A7E" w:rsidP="00144A7E">
            <w:pPr>
              <w:jc w:val="right"/>
              <w:rPr>
                <w:szCs w:val="23"/>
              </w:rPr>
            </w:pPr>
          </w:p>
        </w:tc>
      </w:tr>
      <w:tr w:rsidR="004D3B47" w:rsidRPr="004D3B47" w14:paraId="5A3BF195" w14:textId="77777777" w:rsidTr="00D1642F">
        <w:trPr>
          <w:trHeight w:val="300"/>
        </w:trPr>
        <w:tc>
          <w:tcPr>
            <w:tcW w:w="3220" w:type="dxa"/>
            <w:tcBorders>
              <w:top w:val="nil"/>
              <w:left w:val="single" w:sz="4" w:space="0" w:color="auto"/>
              <w:bottom w:val="nil"/>
              <w:right w:val="nil"/>
            </w:tcBorders>
            <w:shd w:val="clear" w:color="auto" w:fill="auto"/>
            <w:noWrap/>
            <w:vAlign w:val="bottom"/>
            <w:hideMark/>
          </w:tcPr>
          <w:p w14:paraId="76398BE5" w14:textId="77777777" w:rsidR="00144A7E" w:rsidRPr="004D3B47" w:rsidRDefault="00144A7E" w:rsidP="00144A7E">
            <w:pPr>
              <w:rPr>
                <w:rFonts w:eastAsia="Times New Roman"/>
                <w:szCs w:val="23"/>
                <w:lang w:eastAsia="en-AU"/>
              </w:rPr>
            </w:pPr>
            <w:r w:rsidRPr="004D3B47">
              <w:rPr>
                <w:rFonts w:eastAsia="Times New Roman"/>
                <w:szCs w:val="23"/>
                <w:lang w:eastAsia="en-AU"/>
              </w:rPr>
              <w:t>- histology</w:t>
            </w:r>
          </w:p>
        </w:tc>
        <w:tc>
          <w:tcPr>
            <w:tcW w:w="1963" w:type="dxa"/>
            <w:tcBorders>
              <w:top w:val="nil"/>
              <w:left w:val="nil"/>
              <w:bottom w:val="nil"/>
              <w:right w:val="nil"/>
            </w:tcBorders>
            <w:shd w:val="clear" w:color="auto" w:fill="auto"/>
            <w:noWrap/>
          </w:tcPr>
          <w:p w14:paraId="18B8C349" w14:textId="2B896878" w:rsidR="00144A7E" w:rsidRPr="004D3B47" w:rsidRDefault="00144A7E" w:rsidP="00144A7E">
            <w:pPr>
              <w:jc w:val="right"/>
              <w:rPr>
                <w:szCs w:val="23"/>
              </w:rPr>
            </w:pPr>
            <w:r w:rsidRPr="004D3B47">
              <w:t>58</w:t>
            </w:r>
          </w:p>
        </w:tc>
        <w:tc>
          <w:tcPr>
            <w:tcW w:w="718" w:type="dxa"/>
            <w:tcBorders>
              <w:top w:val="nil"/>
              <w:left w:val="nil"/>
              <w:bottom w:val="nil"/>
              <w:right w:val="nil"/>
            </w:tcBorders>
            <w:shd w:val="clear" w:color="auto" w:fill="auto"/>
            <w:noWrap/>
          </w:tcPr>
          <w:p w14:paraId="03287B00" w14:textId="51797F63" w:rsidR="00144A7E" w:rsidRPr="004D3B47" w:rsidRDefault="00144A7E" w:rsidP="00144A7E">
            <w:pPr>
              <w:jc w:val="right"/>
              <w:rPr>
                <w:szCs w:val="23"/>
              </w:rPr>
            </w:pPr>
            <w:r w:rsidRPr="004D3B47">
              <w:t>87.9</w:t>
            </w:r>
          </w:p>
        </w:tc>
        <w:tc>
          <w:tcPr>
            <w:tcW w:w="1547" w:type="dxa"/>
            <w:tcBorders>
              <w:top w:val="nil"/>
              <w:left w:val="nil"/>
              <w:bottom w:val="nil"/>
              <w:right w:val="nil"/>
            </w:tcBorders>
            <w:shd w:val="clear" w:color="auto" w:fill="auto"/>
            <w:noWrap/>
          </w:tcPr>
          <w:p w14:paraId="43035A4F" w14:textId="3C7F6576" w:rsidR="00144A7E" w:rsidRPr="004D3B47" w:rsidRDefault="00144A7E" w:rsidP="00144A7E">
            <w:pPr>
              <w:jc w:val="right"/>
              <w:rPr>
                <w:szCs w:val="23"/>
              </w:rPr>
            </w:pPr>
            <w:r w:rsidRPr="004D3B47">
              <w:t xml:space="preserve"> 1,595 </w:t>
            </w:r>
          </w:p>
        </w:tc>
        <w:tc>
          <w:tcPr>
            <w:tcW w:w="1295" w:type="dxa"/>
            <w:tcBorders>
              <w:top w:val="nil"/>
              <w:left w:val="nil"/>
              <w:bottom w:val="nil"/>
              <w:right w:val="single" w:sz="4" w:space="0" w:color="auto"/>
            </w:tcBorders>
            <w:shd w:val="clear" w:color="auto" w:fill="auto"/>
            <w:noWrap/>
          </w:tcPr>
          <w:p w14:paraId="72AC6217" w14:textId="7E64246C" w:rsidR="00144A7E" w:rsidRPr="004D3B47" w:rsidRDefault="00144A7E" w:rsidP="00144A7E">
            <w:pPr>
              <w:jc w:val="right"/>
              <w:rPr>
                <w:szCs w:val="23"/>
              </w:rPr>
            </w:pPr>
            <w:r w:rsidRPr="004D3B47">
              <w:t>87.8</w:t>
            </w:r>
          </w:p>
        </w:tc>
      </w:tr>
      <w:tr w:rsidR="004D3B47" w:rsidRPr="004D3B47" w14:paraId="73677D82" w14:textId="77777777" w:rsidTr="00D1642F">
        <w:trPr>
          <w:trHeight w:val="300"/>
        </w:trPr>
        <w:tc>
          <w:tcPr>
            <w:tcW w:w="3220" w:type="dxa"/>
            <w:tcBorders>
              <w:top w:val="nil"/>
              <w:left w:val="single" w:sz="4" w:space="0" w:color="auto"/>
              <w:bottom w:val="nil"/>
              <w:right w:val="nil"/>
            </w:tcBorders>
            <w:shd w:val="clear" w:color="auto" w:fill="auto"/>
            <w:noWrap/>
            <w:vAlign w:val="bottom"/>
            <w:hideMark/>
          </w:tcPr>
          <w:p w14:paraId="48AFCA41" w14:textId="77777777" w:rsidR="00144A7E" w:rsidRPr="004D3B47" w:rsidRDefault="00144A7E" w:rsidP="00144A7E">
            <w:pPr>
              <w:rPr>
                <w:rFonts w:eastAsia="Times New Roman"/>
                <w:szCs w:val="23"/>
                <w:lang w:eastAsia="en-AU"/>
              </w:rPr>
            </w:pPr>
            <w:r w:rsidRPr="004D3B47">
              <w:rPr>
                <w:rFonts w:eastAsia="Times New Roman"/>
                <w:szCs w:val="23"/>
                <w:lang w:eastAsia="en-AU"/>
              </w:rPr>
              <w:t>- any follow-up</w:t>
            </w:r>
          </w:p>
        </w:tc>
        <w:tc>
          <w:tcPr>
            <w:tcW w:w="1963" w:type="dxa"/>
            <w:tcBorders>
              <w:top w:val="nil"/>
              <w:left w:val="nil"/>
              <w:bottom w:val="nil"/>
              <w:right w:val="nil"/>
            </w:tcBorders>
            <w:shd w:val="clear" w:color="auto" w:fill="auto"/>
            <w:noWrap/>
          </w:tcPr>
          <w:p w14:paraId="1AEEF363" w14:textId="62D64B27" w:rsidR="00144A7E" w:rsidRPr="004D3B47" w:rsidRDefault="00144A7E" w:rsidP="00144A7E">
            <w:pPr>
              <w:jc w:val="right"/>
              <w:rPr>
                <w:szCs w:val="23"/>
              </w:rPr>
            </w:pPr>
            <w:r w:rsidRPr="004D3B47">
              <w:t>61</w:t>
            </w:r>
          </w:p>
        </w:tc>
        <w:tc>
          <w:tcPr>
            <w:tcW w:w="718" w:type="dxa"/>
            <w:tcBorders>
              <w:top w:val="nil"/>
              <w:left w:val="nil"/>
              <w:bottom w:val="nil"/>
              <w:right w:val="nil"/>
            </w:tcBorders>
            <w:shd w:val="clear" w:color="auto" w:fill="auto"/>
            <w:noWrap/>
          </w:tcPr>
          <w:p w14:paraId="5BFBD349" w14:textId="520E0430" w:rsidR="00144A7E" w:rsidRPr="004D3B47" w:rsidRDefault="00144A7E" w:rsidP="00144A7E">
            <w:pPr>
              <w:jc w:val="right"/>
              <w:rPr>
                <w:szCs w:val="23"/>
              </w:rPr>
            </w:pPr>
            <w:r w:rsidRPr="004D3B47">
              <w:t>92.4</w:t>
            </w:r>
          </w:p>
        </w:tc>
        <w:tc>
          <w:tcPr>
            <w:tcW w:w="1547" w:type="dxa"/>
            <w:tcBorders>
              <w:top w:val="nil"/>
              <w:left w:val="nil"/>
              <w:bottom w:val="nil"/>
              <w:right w:val="nil"/>
            </w:tcBorders>
            <w:shd w:val="clear" w:color="auto" w:fill="auto"/>
            <w:noWrap/>
          </w:tcPr>
          <w:p w14:paraId="66E58BCE" w14:textId="2E9D2575" w:rsidR="00144A7E" w:rsidRPr="004D3B47" w:rsidRDefault="00144A7E" w:rsidP="00144A7E">
            <w:pPr>
              <w:jc w:val="right"/>
              <w:rPr>
                <w:szCs w:val="23"/>
              </w:rPr>
            </w:pPr>
            <w:r w:rsidRPr="004D3B47">
              <w:t xml:space="preserve"> 1,702 </w:t>
            </w:r>
          </w:p>
        </w:tc>
        <w:tc>
          <w:tcPr>
            <w:tcW w:w="1295" w:type="dxa"/>
            <w:tcBorders>
              <w:top w:val="nil"/>
              <w:left w:val="nil"/>
              <w:bottom w:val="nil"/>
              <w:right w:val="single" w:sz="4" w:space="0" w:color="auto"/>
            </w:tcBorders>
            <w:shd w:val="clear" w:color="auto" w:fill="auto"/>
            <w:noWrap/>
          </w:tcPr>
          <w:p w14:paraId="0F315A72" w14:textId="2BC81DAA" w:rsidR="00144A7E" w:rsidRPr="004D3B47" w:rsidRDefault="00144A7E" w:rsidP="00144A7E">
            <w:pPr>
              <w:jc w:val="right"/>
              <w:rPr>
                <w:szCs w:val="23"/>
              </w:rPr>
            </w:pPr>
            <w:r w:rsidRPr="004D3B47">
              <w:t>93.7</w:t>
            </w:r>
          </w:p>
        </w:tc>
      </w:tr>
      <w:tr w:rsidR="00144A7E" w:rsidRPr="004D3B47" w14:paraId="67B2656F" w14:textId="77777777" w:rsidTr="00D1642F">
        <w:trPr>
          <w:trHeight w:val="300"/>
        </w:trPr>
        <w:tc>
          <w:tcPr>
            <w:tcW w:w="3220" w:type="dxa"/>
            <w:tcBorders>
              <w:top w:val="nil"/>
              <w:left w:val="single" w:sz="4" w:space="0" w:color="auto"/>
              <w:bottom w:val="single" w:sz="4" w:space="0" w:color="auto"/>
              <w:right w:val="nil"/>
            </w:tcBorders>
            <w:shd w:val="clear" w:color="auto" w:fill="auto"/>
            <w:noWrap/>
            <w:vAlign w:val="bottom"/>
            <w:hideMark/>
          </w:tcPr>
          <w:p w14:paraId="6446E9F9" w14:textId="77777777" w:rsidR="00144A7E" w:rsidRPr="004D3B47" w:rsidRDefault="00144A7E" w:rsidP="00144A7E">
            <w:pPr>
              <w:rPr>
                <w:rFonts w:eastAsia="Times New Roman"/>
                <w:iCs/>
                <w:szCs w:val="23"/>
                <w:lang w:eastAsia="en-AU"/>
              </w:rPr>
            </w:pPr>
            <w:r w:rsidRPr="004D3B47">
              <w:rPr>
                <w:rFonts w:eastAsia="Times New Roman"/>
                <w:iCs/>
                <w:szCs w:val="23"/>
                <w:lang w:eastAsia="en-AU"/>
              </w:rPr>
              <w:t>- no follow-up</w:t>
            </w:r>
          </w:p>
        </w:tc>
        <w:tc>
          <w:tcPr>
            <w:tcW w:w="1963" w:type="dxa"/>
            <w:tcBorders>
              <w:top w:val="nil"/>
              <w:left w:val="nil"/>
              <w:bottom w:val="single" w:sz="4" w:space="0" w:color="auto"/>
              <w:right w:val="nil"/>
            </w:tcBorders>
            <w:shd w:val="clear" w:color="auto" w:fill="auto"/>
            <w:noWrap/>
          </w:tcPr>
          <w:p w14:paraId="0F8AD824" w14:textId="3726DDCC" w:rsidR="00144A7E" w:rsidRPr="004D3B47" w:rsidRDefault="00144A7E" w:rsidP="00144A7E">
            <w:pPr>
              <w:jc w:val="right"/>
              <w:rPr>
                <w:i/>
                <w:iCs/>
                <w:szCs w:val="23"/>
              </w:rPr>
            </w:pPr>
            <w:r w:rsidRPr="004D3B47">
              <w:t>5</w:t>
            </w:r>
          </w:p>
        </w:tc>
        <w:tc>
          <w:tcPr>
            <w:tcW w:w="718" w:type="dxa"/>
            <w:tcBorders>
              <w:top w:val="nil"/>
              <w:left w:val="nil"/>
              <w:bottom w:val="single" w:sz="4" w:space="0" w:color="auto"/>
              <w:right w:val="nil"/>
            </w:tcBorders>
            <w:shd w:val="clear" w:color="auto" w:fill="auto"/>
            <w:noWrap/>
          </w:tcPr>
          <w:p w14:paraId="5C929905" w14:textId="6917A92F" w:rsidR="00144A7E" w:rsidRPr="004D3B47" w:rsidRDefault="00144A7E" w:rsidP="00144A7E">
            <w:pPr>
              <w:jc w:val="right"/>
              <w:rPr>
                <w:i/>
                <w:iCs/>
                <w:szCs w:val="23"/>
              </w:rPr>
            </w:pPr>
            <w:r w:rsidRPr="004D3B47">
              <w:t>7.6</w:t>
            </w:r>
          </w:p>
        </w:tc>
        <w:tc>
          <w:tcPr>
            <w:tcW w:w="1547" w:type="dxa"/>
            <w:tcBorders>
              <w:top w:val="nil"/>
              <w:left w:val="nil"/>
              <w:bottom w:val="single" w:sz="4" w:space="0" w:color="auto"/>
              <w:right w:val="nil"/>
            </w:tcBorders>
            <w:shd w:val="clear" w:color="auto" w:fill="auto"/>
            <w:noWrap/>
          </w:tcPr>
          <w:p w14:paraId="7F053AA4" w14:textId="4BC25441" w:rsidR="00144A7E" w:rsidRPr="004D3B47" w:rsidRDefault="00144A7E" w:rsidP="00144A7E">
            <w:pPr>
              <w:jc w:val="right"/>
              <w:rPr>
                <w:i/>
                <w:iCs/>
                <w:szCs w:val="23"/>
              </w:rPr>
            </w:pPr>
            <w:r w:rsidRPr="004D3B47">
              <w:t>114</w:t>
            </w:r>
          </w:p>
        </w:tc>
        <w:tc>
          <w:tcPr>
            <w:tcW w:w="1295" w:type="dxa"/>
            <w:tcBorders>
              <w:top w:val="nil"/>
              <w:left w:val="nil"/>
              <w:bottom w:val="single" w:sz="4" w:space="0" w:color="auto"/>
              <w:right w:val="single" w:sz="4" w:space="0" w:color="auto"/>
            </w:tcBorders>
            <w:shd w:val="clear" w:color="auto" w:fill="auto"/>
            <w:noWrap/>
          </w:tcPr>
          <w:p w14:paraId="06A7A004" w14:textId="6B7D6C82" w:rsidR="00144A7E" w:rsidRPr="004D3B47" w:rsidRDefault="00144A7E" w:rsidP="00144A7E">
            <w:pPr>
              <w:jc w:val="right"/>
              <w:rPr>
                <w:i/>
                <w:iCs/>
                <w:szCs w:val="23"/>
              </w:rPr>
            </w:pPr>
            <w:r w:rsidRPr="004D3B47">
              <w:t>6.3</w:t>
            </w:r>
          </w:p>
        </w:tc>
      </w:tr>
    </w:tbl>
    <w:p w14:paraId="41EA4511" w14:textId="77777777" w:rsidR="00B16159" w:rsidRPr="004D3B47" w:rsidRDefault="00B16159" w:rsidP="00DE16F5">
      <w:pPr>
        <w:ind w:right="544"/>
        <w:jc w:val="both"/>
        <w:rPr>
          <w:sz w:val="22"/>
        </w:rPr>
      </w:pPr>
    </w:p>
    <w:p w14:paraId="53686CAD" w14:textId="77777777" w:rsidR="003B0FD1" w:rsidRPr="004D3B47" w:rsidRDefault="003B0FD1" w:rsidP="00DE16F5">
      <w:pPr>
        <w:ind w:right="544"/>
        <w:jc w:val="both"/>
        <w:rPr>
          <w:sz w:val="22"/>
        </w:rPr>
      </w:pPr>
    </w:p>
    <w:p w14:paraId="681DF7F8" w14:textId="77777777" w:rsidR="003B0FD1" w:rsidRPr="004D3B47" w:rsidRDefault="003B0FD1" w:rsidP="00DE16F5">
      <w:pPr>
        <w:ind w:right="544"/>
        <w:jc w:val="both"/>
        <w:rPr>
          <w:sz w:val="22"/>
        </w:rPr>
      </w:pPr>
    </w:p>
    <w:p w14:paraId="60BEDE1A" w14:textId="77777777" w:rsidR="003B0FD1" w:rsidRPr="004D3B47" w:rsidRDefault="003B0FD1" w:rsidP="00DE16F5">
      <w:pPr>
        <w:ind w:right="544"/>
        <w:jc w:val="both"/>
        <w:rPr>
          <w:sz w:val="22"/>
        </w:rPr>
      </w:pPr>
    </w:p>
    <w:p w14:paraId="155B72B3" w14:textId="77777777" w:rsidR="003B0FD1" w:rsidRPr="004D3B47" w:rsidRDefault="003B0FD1" w:rsidP="00DE16F5">
      <w:pPr>
        <w:ind w:right="544"/>
        <w:jc w:val="both"/>
        <w:rPr>
          <w:sz w:val="22"/>
        </w:rPr>
      </w:pPr>
    </w:p>
    <w:p w14:paraId="704BFC0A" w14:textId="77777777" w:rsidR="003B0FD1" w:rsidRPr="004D3B47" w:rsidRDefault="003B0FD1" w:rsidP="00DE16F5">
      <w:pPr>
        <w:ind w:right="544"/>
        <w:jc w:val="both"/>
        <w:rPr>
          <w:sz w:val="22"/>
        </w:rPr>
      </w:pPr>
    </w:p>
    <w:p w14:paraId="5D9E5252" w14:textId="48E3CB95" w:rsidR="00620078" w:rsidRPr="00E45DF9" w:rsidRDefault="0008224E" w:rsidP="00523DF2">
      <w:pPr>
        <w:pStyle w:val="Caption"/>
        <w:keepNext/>
      </w:pPr>
      <w:bookmarkStart w:id="1370" w:name="_Ref275937888"/>
      <w:bookmarkStart w:id="1371" w:name="_Ref293576167"/>
      <w:bookmarkStart w:id="1372" w:name="_Toc509928628"/>
      <w:bookmarkStart w:id="1373" w:name="_Toc528676316"/>
      <w:bookmarkStart w:id="1374" w:name="_Toc5627758"/>
      <w:bookmarkStart w:id="1375" w:name="_Toc12875721"/>
      <w:bookmarkStart w:id="1376" w:name="_Toc68606824"/>
      <w:bookmarkStart w:id="1377" w:name="_Toc486941201"/>
      <w:bookmarkStart w:id="1378" w:name="_Toc475605314"/>
      <w:bookmarkStart w:id="1379" w:name="_Toc459126416"/>
      <w:bookmarkStart w:id="1380" w:name="_Toc469398435"/>
      <w:bookmarkStart w:id="1381" w:name="_Toc454287269"/>
      <w:r w:rsidRPr="00E45DF9">
        <w:t>Figure</w:t>
      </w:r>
      <w:r w:rsidR="00620078" w:rsidRPr="00E45DF9">
        <w:t xml:space="preserve"> </w:t>
      </w:r>
      <w:r w:rsidR="00E72C40">
        <w:fldChar w:fldCharType="begin"/>
      </w:r>
      <w:r w:rsidR="00E72C40">
        <w:instrText xml:space="preserve"> SEQ Figure \* ARABIC </w:instrText>
      </w:r>
      <w:r w:rsidR="00E72C40">
        <w:fldChar w:fldCharType="separate"/>
      </w:r>
      <w:r w:rsidR="00D03680">
        <w:rPr>
          <w:noProof/>
        </w:rPr>
        <w:t>61</w:t>
      </w:r>
      <w:r w:rsidR="00E72C40">
        <w:rPr>
          <w:noProof/>
        </w:rPr>
        <w:fldChar w:fldCharType="end"/>
      </w:r>
      <w:bookmarkEnd w:id="1370"/>
      <w:bookmarkEnd w:id="1371"/>
      <w:r w:rsidR="00620078" w:rsidRPr="00E45DF9">
        <w:t xml:space="preserve"> </w:t>
      </w:r>
      <w:r w:rsidR="00B60BFA" w:rsidRPr="00E45DF9">
        <w:t>-</w:t>
      </w:r>
      <w:r w:rsidR="00620078" w:rsidRPr="00E45DF9">
        <w:t xml:space="preserve"> </w:t>
      </w:r>
      <w:r w:rsidR="00334276" w:rsidRPr="00E45DF9">
        <w:t xml:space="preserve">Proportion of women </w:t>
      </w:r>
      <w:r w:rsidR="00620078" w:rsidRPr="00E45DF9">
        <w:t xml:space="preserve">without any follow-up test within </w:t>
      </w:r>
      <w:r w:rsidR="00BD618E" w:rsidRPr="00E45DF9">
        <w:t xml:space="preserve">90 days and within </w:t>
      </w:r>
      <w:r w:rsidR="00620078" w:rsidRPr="00E45DF9">
        <w:t xml:space="preserve">180 days of a </w:t>
      </w:r>
      <w:r w:rsidR="00365ACF" w:rsidRPr="00E45DF9">
        <w:t>high-grade</w:t>
      </w:r>
      <w:r w:rsidR="00620078" w:rsidRPr="00E45DF9">
        <w:t xml:space="preserve"> cytology </w:t>
      </w:r>
      <w:r w:rsidR="00540CE8" w:rsidRPr="00E45DF9">
        <w:t>report</w:t>
      </w:r>
      <w:r w:rsidR="00602A16" w:rsidRPr="00E45DF9">
        <w:t xml:space="preserve"> recorded on the NCSP Register</w:t>
      </w:r>
      <w:r w:rsidR="00620078" w:rsidRPr="00E45DF9">
        <w:t>, by DHB</w:t>
      </w:r>
      <w:bookmarkEnd w:id="1372"/>
      <w:bookmarkEnd w:id="1373"/>
      <w:bookmarkEnd w:id="1374"/>
      <w:bookmarkEnd w:id="1375"/>
      <w:bookmarkEnd w:id="1376"/>
    </w:p>
    <w:p w14:paraId="1DC8F559" w14:textId="1B0F2B4B" w:rsidR="00620078" w:rsidRPr="004D3B47" w:rsidRDefault="00AA136E" w:rsidP="005F3D46">
      <w:pPr>
        <w:rPr>
          <w:lang w:eastAsia="en-AU"/>
        </w:rPr>
      </w:pPr>
      <w:r w:rsidRPr="004D3B47" w:rsidDel="0040184F">
        <w:rPr>
          <w:noProof/>
          <w:lang w:eastAsia="en-AU"/>
        </w:rPr>
        <w:t xml:space="preserve"> </w:t>
      </w:r>
      <w:r>
        <w:rPr>
          <w:noProof/>
          <w:lang w:eastAsia="en-AU"/>
        </w:rPr>
        <w:drawing>
          <wp:inline distT="0" distB="0" distL="0" distR="0" wp14:anchorId="1291DED4" wp14:editId="15C1F874">
            <wp:extent cx="5400000" cy="3498240"/>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000" cy="3498240"/>
                    </a:xfrm>
                    <a:prstGeom prst="rect">
                      <a:avLst/>
                    </a:prstGeom>
                    <a:noFill/>
                  </pic:spPr>
                </pic:pic>
              </a:graphicData>
            </a:graphic>
          </wp:inline>
        </w:drawing>
      </w:r>
    </w:p>
    <w:p w14:paraId="41791DD7" w14:textId="0A92164F" w:rsidR="00BB4A77" w:rsidRPr="004D3B47" w:rsidRDefault="00BB4A77" w:rsidP="00BB4A77">
      <w:pPr>
        <w:rPr>
          <w:i/>
          <w:sz w:val="20"/>
          <w:szCs w:val="20"/>
          <w:lang w:eastAsia="en-AU"/>
        </w:rPr>
      </w:pPr>
      <w:r w:rsidRPr="004D3B47">
        <w:rPr>
          <w:i/>
          <w:sz w:val="20"/>
          <w:szCs w:val="20"/>
          <w:lang w:eastAsia="en-AU"/>
        </w:rPr>
        <w:t>There were no women without follow-up recorded within 180 days in Lakes, South Canterbury</w:t>
      </w:r>
      <w:r w:rsidR="0040184F">
        <w:rPr>
          <w:i/>
          <w:sz w:val="20"/>
          <w:szCs w:val="20"/>
          <w:lang w:eastAsia="en-AU"/>
        </w:rPr>
        <w:t xml:space="preserve"> </w:t>
      </w:r>
      <w:r w:rsidRPr="004D3B47">
        <w:rPr>
          <w:i/>
          <w:sz w:val="20"/>
          <w:szCs w:val="20"/>
          <w:lang w:eastAsia="en-AU"/>
        </w:rPr>
        <w:t>and Whanganui.</w:t>
      </w:r>
    </w:p>
    <w:p w14:paraId="5E7A9805" w14:textId="77777777" w:rsidR="00BB4A77" w:rsidRPr="004D3B47" w:rsidRDefault="00BB4A77" w:rsidP="00DE16F5">
      <w:pPr>
        <w:ind w:right="544"/>
        <w:jc w:val="both"/>
        <w:rPr>
          <w:lang w:eastAsia="en-AU"/>
        </w:rPr>
      </w:pPr>
    </w:p>
    <w:p w14:paraId="04751A6C" w14:textId="66A789EC" w:rsidR="00E57728" w:rsidRPr="00E45DF9" w:rsidRDefault="00C65151" w:rsidP="00523DF2">
      <w:pPr>
        <w:pStyle w:val="Caption"/>
        <w:keepNext/>
      </w:pPr>
      <w:bookmarkStart w:id="1382" w:name="_Ref517445955"/>
      <w:bookmarkStart w:id="1383" w:name="_Toc509928629"/>
      <w:bookmarkStart w:id="1384" w:name="_Toc528676317"/>
      <w:bookmarkStart w:id="1385" w:name="_Toc5627759"/>
      <w:bookmarkStart w:id="1386" w:name="_Toc12875722"/>
      <w:bookmarkStart w:id="1387" w:name="_Toc68606825"/>
      <w:r w:rsidRPr="00E45DF9">
        <w:t>Figure</w:t>
      </w:r>
      <w:r w:rsidR="008A786F" w:rsidRPr="00E45DF9">
        <w:t xml:space="preserve"> </w:t>
      </w:r>
      <w:r w:rsidR="00E72C40">
        <w:fldChar w:fldCharType="begin"/>
      </w:r>
      <w:r w:rsidR="00E72C40">
        <w:instrText xml:space="preserve"> SEQ Figure \* ARABIC </w:instrText>
      </w:r>
      <w:r w:rsidR="00E72C40">
        <w:fldChar w:fldCharType="separate"/>
      </w:r>
      <w:r w:rsidR="00D03680">
        <w:rPr>
          <w:noProof/>
        </w:rPr>
        <w:t>62</w:t>
      </w:r>
      <w:r w:rsidR="00E72C40">
        <w:rPr>
          <w:noProof/>
        </w:rPr>
        <w:fldChar w:fldCharType="end"/>
      </w:r>
      <w:bookmarkEnd w:id="1382"/>
      <w:r w:rsidR="00620078" w:rsidRPr="00E45DF9">
        <w:t xml:space="preserve"> </w:t>
      </w:r>
      <w:r w:rsidR="00B60BFA" w:rsidRPr="00E45DF9">
        <w:t>-</w:t>
      </w:r>
      <w:r w:rsidR="00620078" w:rsidRPr="00E45DF9">
        <w:t xml:space="preserve"> </w:t>
      </w:r>
      <w:r w:rsidR="00334276" w:rsidRPr="00E45DF9">
        <w:t xml:space="preserve">Proportion of women </w:t>
      </w:r>
      <w:r w:rsidR="00620078" w:rsidRPr="00E45DF9">
        <w:t xml:space="preserve">without any follow-up test within </w:t>
      </w:r>
      <w:r w:rsidR="00BD618E" w:rsidRPr="00E45DF9">
        <w:t xml:space="preserve">90 days and within </w:t>
      </w:r>
      <w:r w:rsidR="00620078" w:rsidRPr="00E45DF9">
        <w:t xml:space="preserve">180 days of a </w:t>
      </w:r>
      <w:r w:rsidR="00365ACF" w:rsidRPr="00E45DF9">
        <w:t>high-grade</w:t>
      </w:r>
      <w:r w:rsidR="00620078" w:rsidRPr="00E45DF9">
        <w:t xml:space="preserve"> cytology </w:t>
      </w:r>
      <w:r w:rsidR="00540CE8" w:rsidRPr="00E45DF9">
        <w:t>report</w:t>
      </w:r>
      <w:r w:rsidR="00602A16" w:rsidRPr="00E45DF9">
        <w:t xml:space="preserve"> recorded on the NCSP Register</w:t>
      </w:r>
      <w:r w:rsidR="00620078" w:rsidRPr="00E45DF9">
        <w:t xml:space="preserve">, by </w:t>
      </w:r>
      <w:r w:rsidR="008A786F" w:rsidRPr="00E45DF9">
        <w:t>ethnicity</w:t>
      </w:r>
      <w:bookmarkEnd w:id="1377"/>
      <w:bookmarkEnd w:id="1378"/>
      <w:bookmarkEnd w:id="1379"/>
      <w:bookmarkEnd w:id="1380"/>
      <w:bookmarkEnd w:id="1381"/>
      <w:bookmarkEnd w:id="1383"/>
      <w:bookmarkEnd w:id="1384"/>
      <w:bookmarkEnd w:id="1385"/>
      <w:bookmarkEnd w:id="1386"/>
      <w:bookmarkEnd w:id="1387"/>
    </w:p>
    <w:p w14:paraId="6A57562A" w14:textId="110018AE" w:rsidR="00E57728" w:rsidRPr="004D3B47" w:rsidRDefault="00AA136E">
      <w:r>
        <w:rPr>
          <w:noProof/>
        </w:rPr>
        <w:drawing>
          <wp:inline distT="0" distB="0" distL="0" distR="0" wp14:anchorId="3084BD70" wp14:editId="5798F838">
            <wp:extent cx="5400000" cy="3522004"/>
            <wp:effectExtent l="0" t="0" r="0" b="254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000" cy="3522004"/>
                    </a:xfrm>
                    <a:prstGeom prst="rect">
                      <a:avLst/>
                    </a:prstGeom>
                    <a:noFill/>
                  </pic:spPr>
                </pic:pic>
              </a:graphicData>
            </a:graphic>
          </wp:inline>
        </w:drawing>
      </w:r>
    </w:p>
    <w:p w14:paraId="1B835CE1" w14:textId="7361E2ED" w:rsidR="00A5040B" w:rsidRPr="004D3B47" w:rsidRDefault="008E7879" w:rsidP="00523DF2">
      <w:pPr>
        <w:pStyle w:val="Caption"/>
        <w:keepNext/>
        <w:spacing w:after="80"/>
        <w:ind w:right="-22"/>
        <w:jc w:val="both"/>
      </w:pPr>
      <w:bookmarkStart w:id="1388" w:name="_Ref388367207"/>
      <w:bookmarkStart w:id="1389" w:name="_Ref512848780"/>
      <w:bookmarkStart w:id="1390" w:name="_Toc469398299"/>
      <w:bookmarkStart w:id="1391" w:name="_Toc454286175"/>
      <w:bookmarkStart w:id="1392" w:name="_Toc486941062"/>
      <w:bookmarkStart w:id="1393" w:name="_Toc475605536"/>
      <w:bookmarkStart w:id="1394" w:name="_Toc509928507"/>
      <w:bookmarkStart w:id="1395" w:name="_Toc528676180"/>
      <w:bookmarkStart w:id="1396" w:name="_Toc5627627"/>
      <w:bookmarkStart w:id="1397" w:name="_Toc12875569"/>
      <w:bookmarkStart w:id="1398" w:name="_Toc68606692"/>
      <w:r w:rsidRPr="004D3B47">
        <w:t>Table</w:t>
      </w:r>
      <w:r w:rsidR="00A5040B" w:rsidRPr="004D3B47">
        <w:t xml:space="preserve"> </w:t>
      </w:r>
      <w:r w:rsidR="00100CC8" w:rsidRPr="004D3B47">
        <w:fldChar w:fldCharType="begin"/>
      </w:r>
      <w:r w:rsidR="0004456A" w:rsidRPr="004D3B47">
        <w:instrText xml:space="preserve"> SEQ Table \* ARABIC </w:instrText>
      </w:r>
      <w:r w:rsidR="00100CC8" w:rsidRPr="004D3B47">
        <w:fldChar w:fldCharType="separate"/>
      </w:r>
      <w:r w:rsidR="00D03680">
        <w:rPr>
          <w:noProof/>
        </w:rPr>
        <w:t>17</w:t>
      </w:r>
      <w:r w:rsidR="00100CC8" w:rsidRPr="004D3B47">
        <w:rPr>
          <w:noProof/>
        </w:rPr>
        <w:fldChar w:fldCharType="end"/>
      </w:r>
      <w:bookmarkEnd w:id="1388"/>
      <w:bookmarkEnd w:id="1389"/>
      <w:r w:rsidR="00A5040B" w:rsidRPr="004D3B47">
        <w:t xml:space="preserve"> - Women without any follow-up test within </w:t>
      </w:r>
      <w:r w:rsidR="003126F0" w:rsidRPr="004D3B47">
        <w:t xml:space="preserve">90 and </w:t>
      </w:r>
      <w:r w:rsidR="00A5040B" w:rsidRPr="004D3B47">
        <w:t xml:space="preserve">180 days of a </w:t>
      </w:r>
      <w:r w:rsidR="00365ACF">
        <w:t>high-grade</w:t>
      </w:r>
      <w:r w:rsidR="00A5040B" w:rsidRPr="004D3B47">
        <w:t xml:space="preserve"> cytology report</w:t>
      </w:r>
      <w:r w:rsidR="00602A16" w:rsidRPr="004D3B47">
        <w:t xml:space="preserve"> recorded on the NCSP Register</w:t>
      </w:r>
      <w:r w:rsidR="00A5040B" w:rsidRPr="004D3B47">
        <w:t>, by DHB</w:t>
      </w:r>
      <w:bookmarkEnd w:id="1390"/>
      <w:bookmarkEnd w:id="1391"/>
      <w:bookmarkEnd w:id="1392"/>
      <w:bookmarkEnd w:id="1393"/>
      <w:bookmarkEnd w:id="1394"/>
      <w:bookmarkEnd w:id="1395"/>
      <w:bookmarkEnd w:id="1396"/>
      <w:bookmarkEnd w:id="1397"/>
      <w:bookmarkEnd w:id="1398"/>
    </w:p>
    <w:tbl>
      <w:tblPr>
        <w:tblW w:w="7943" w:type="dxa"/>
        <w:tblInd w:w="93" w:type="dxa"/>
        <w:tblLook w:val="04A0" w:firstRow="1" w:lastRow="0" w:firstColumn="1" w:lastColumn="0" w:noHBand="0" w:noVBand="1"/>
      </w:tblPr>
      <w:tblGrid>
        <w:gridCol w:w="2283"/>
        <w:gridCol w:w="1407"/>
        <w:gridCol w:w="1094"/>
        <w:gridCol w:w="1125"/>
        <w:gridCol w:w="1245"/>
        <w:gridCol w:w="789"/>
      </w:tblGrid>
      <w:tr w:rsidR="00E01E7F" w:rsidRPr="004D3B47" w14:paraId="6565864C" w14:textId="77777777" w:rsidTr="00E01E7F">
        <w:trPr>
          <w:trHeight w:val="900"/>
        </w:trPr>
        <w:tc>
          <w:tcPr>
            <w:tcW w:w="2283" w:type="dxa"/>
            <w:vMerge w:val="restart"/>
            <w:tcBorders>
              <w:top w:val="single" w:sz="4" w:space="0" w:color="auto"/>
              <w:left w:val="single" w:sz="4" w:space="0" w:color="auto"/>
              <w:right w:val="nil"/>
            </w:tcBorders>
            <w:shd w:val="clear" w:color="auto" w:fill="D9D9D9" w:themeFill="background1" w:themeFillShade="D9"/>
            <w:noWrap/>
            <w:hideMark/>
          </w:tcPr>
          <w:p w14:paraId="198EEDB2" w14:textId="627CF627" w:rsidR="00E01E7F" w:rsidRPr="004D3B47" w:rsidRDefault="00E01E7F" w:rsidP="00E01E7F">
            <w:pPr>
              <w:keepNext/>
              <w:keepLines/>
              <w:rPr>
                <w:rFonts w:asciiTheme="minorHAnsi" w:eastAsia="Times New Roman" w:hAnsiTheme="minorHAnsi" w:cs="Calibri"/>
                <w:b/>
                <w:bCs/>
                <w:szCs w:val="23"/>
                <w:lang w:eastAsia="en-AU"/>
              </w:rPr>
            </w:pPr>
            <w:r w:rsidRPr="004D3B47">
              <w:rPr>
                <w:rFonts w:asciiTheme="minorHAnsi" w:eastAsia="Times New Roman" w:hAnsiTheme="minorHAnsi" w:cs="Calibri"/>
                <w:b/>
                <w:bCs/>
                <w:szCs w:val="23"/>
                <w:lang w:eastAsia="en-AU"/>
              </w:rPr>
              <w:t>DHB</w:t>
            </w:r>
          </w:p>
        </w:tc>
        <w:tc>
          <w:tcPr>
            <w:tcW w:w="1407" w:type="dxa"/>
            <w:tcBorders>
              <w:top w:val="single" w:sz="4" w:space="0" w:color="auto"/>
              <w:left w:val="nil"/>
              <w:bottom w:val="nil"/>
              <w:right w:val="nil"/>
            </w:tcBorders>
            <w:shd w:val="clear" w:color="auto" w:fill="D9D9D9" w:themeFill="background1" w:themeFillShade="D9"/>
            <w:hideMark/>
          </w:tcPr>
          <w:p w14:paraId="1B4183DB" w14:textId="77777777" w:rsidR="00E01E7F" w:rsidRPr="004D3B47" w:rsidRDefault="00E01E7F" w:rsidP="00E01E7F">
            <w:pPr>
              <w:keepNext/>
              <w:keepLines/>
              <w:jc w:val="center"/>
              <w:rPr>
                <w:rFonts w:asciiTheme="minorHAnsi" w:eastAsia="Times New Roman" w:hAnsiTheme="minorHAnsi" w:cs="Calibri"/>
                <w:b/>
                <w:bCs/>
                <w:szCs w:val="23"/>
                <w:lang w:eastAsia="en-AU"/>
              </w:rPr>
            </w:pPr>
            <w:r w:rsidRPr="004D3B47">
              <w:rPr>
                <w:rFonts w:asciiTheme="minorHAnsi" w:eastAsia="Times New Roman" w:hAnsiTheme="minorHAnsi" w:cs="Calibri"/>
                <w:b/>
                <w:bCs/>
                <w:szCs w:val="23"/>
                <w:lang w:eastAsia="en-AU"/>
              </w:rPr>
              <w:t>High-grade cytology</w:t>
            </w:r>
          </w:p>
        </w:tc>
        <w:tc>
          <w:tcPr>
            <w:tcW w:w="2219" w:type="dxa"/>
            <w:gridSpan w:val="2"/>
            <w:tcBorders>
              <w:top w:val="single" w:sz="4" w:space="0" w:color="auto"/>
              <w:left w:val="nil"/>
              <w:bottom w:val="nil"/>
              <w:right w:val="nil"/>
            </w:tcBorders>
            <w:shd w:val="clear" w:color="auto" w:fill="D9D9D9" w:themeFill="background1" w:themeFillShade="D9"/>
            <w:hideMark/>
          </w:tcPr>
          <w:p w14:paraId="3B6C3942" w14:textId="77777777" w:rsidR="00E01E7F" w:rsidRPr="004D3B47" w:rsidRDefault="00E01E7F" w:rsidP="00E01E7F">
            <w:pPr>
              <w:keepNext/>
              <w:keepLines/>
              <w:jc w:val="center"/>
              <w:rPr>
                <w:rFonts w:asciiTheme="minorHAnsi" w:eastAsia="Times New Roman" w:hAnsiTheme="minorHAnsi" w:cs="Calibri"/>
                <w:b/>
                <w:bCs/>
                <w:szCs w:val="23"/>
                <w:lang w:eastAsia="en-AU"/>
              </w:rPr>
            </w:pPr>
            <w:r w:rsidRPr="004D3B47">
              <w:rPr>
                <w:rFonts w:asciiTheme="minorHAnsi" w:eastAsia="Times New Roman" w:hAnsiTheme="minorHAnsi" w:cs="Calibri"/>
                <w:b/>
                <w:bCs/>
                <w:szCs w:val="23"/>
                <w:lang w:eastAsia="en-AU"/>
              </w:rPr>
              <w:t>Without a follow-up test by 90 days</w:t>
            </w:r>
          </w:p>
        </w:tc>
        <w:tc>
          <w:tcPr>
            <w:tcW w:w="2034" w:type="dxa"/>
            <w:gridSpan w:val="2"/>
            <w:tcBorders>
              <w:top w:val="single" w:sz="4" w:space="0" w:color="auto"/>
              <w:left w:val="nil"/>
              <w:bottom w:val="nil"/>
              <w:right w:val="single" w:sz="4" w:space="0" w:color="auto"/>
            </w:tcBorders>
            <w:shd w:val="clear" w:color="auto" w:fill="D9D9D9" w:themeFill="background1" w:themeFillShade="D9"/>
            <w:hideMark/>
          </w:tcPr>
          <w:p w14:paraId="41DD6481" w14:textId="77777777" w:rsidR="00E01E7F" w:rsidRPr="004D3B47" w:rsidRDefault="00E01E7F" w:rsidP="00E01E7F">
            <w:pPr>
              <w:keepNext/>
              <w:keepLines/>
              <w:jc w:val="center"/>
              <w:rPr>
                <w:rFonts w:asciiTheme="minorHAnsi" w:eastAsia="Times New Roman" w:hAnsiTheme="minorHAnsi" w:cs="Calibri"/>
                <w:b/>
                <w:bCs/>
                <w:szCs w:val="23"/>
                <w:lang w:eastAsia="en-AU"/>
              </w:rPr>
            </w:pPr>
            <w:r w:rsidRPr="004D3B47">
              <w:rPr>
                <w:rFonts w:asciiTheme="minorHAnsi" w:eastAsia="Times New Roman" w:hAnsiTheme="minorHAnsi" w:cs="Calibri"/>
                <w:b/>
                <w:bCs/>
                <w:szCs w:val="23"/>
                <w:lang w:eastAsia="en-AU"/>
              </w:rPr>
              <w:t>Without a follow-up test by 180 days</w:t>
            </w:r>
          </w:p>
        </w:tc>
      </w:tr>
      <w:tr w:rsidR="00E01E7F" w:rsidRPr="004D3B47" w14:paraId="340E0CBB" w14:textId="77777777" w:rsidTr="00E01E7F">
        <w:trPr>
          <w:trHeight w:val="300"/>
        </w:trPr>
        <w:tc>
          <w:tcPr>
            <w:tcW w:w="2283" w:type="dxa"/>
            <w:vMerge/>
            <w:tcBorders>
              <w:left w:val="single" w:sz="4" w:space="0" w:color="auto"/>
              <w:bottom w:val="single" w:sz="4" w:space="0" w:color="auto"/>
              <w:right w:val="nil"/>
            </w:tcBorders>
            <w:shd w:val="clear" w:color="auto" w:fill="D9D9D9" w:themeFill="background1" w:themeFillShade="D9"/>
            <w:noWrap/>
            <w:vAlign w:val="bottom"/>
            <w:hideMark/>
          </w:tcPr>
          <w:p w14:paraId="02DDFEDC" w14:textId="3AC3E9F8" w:rsidR="00E01E7F" w:rsidRPr="004D3B47" w:rsidRDefault="00E01E7F" w:rsidP="00BB3C8F">
            <w:pPr>
              <w:keepNext/>
              <w:keepLines/>
              <w:rPr>
                <w:rFonts w:asciiTheme="minorHAnsi" w:eastAsia="Times New Roman" w:hAnsiTheme="minorHAnsi" w:cs="Calibri"/>
                <w:b/>
                <w:bCs/>
                <w:szCs w:val="23"/>
                <w:lang w:eastAsia="en-AU"/>
              </w:rPr>
            </w:pPr>
          </w:p>
        </w:tc>
        <w:tc>
          <w:tcPr>
            <w:tcW w:w="1407" w:type="dxa"/>
            <w:tcBorders>
              <w:top w:val="nil"/>
              <w:left w:val="nil"/>
              <w:bottom w:val="single" w:sz="4" w:space="0" w:color="auto"/>
              <w:right w:val="nil"/>
            </w:tcBorders>
            <w:shd w:val="clear" w:color="auto" w:fill="D9D9D9" w:themeFill="background1" w:themeFillShade="D9"/>
            <w:noWrap/>
            <w:vAlign w:val="center"/>
            <w:hideMark/>
          </w:tcPr>
          <w:p w14:paraId="1986EAF5" w14:textId="08D421E8" w:rsidR="00E01E7F" w:rsidRPr="004D3B47" w:rsidRDefault="00E01E7F" w:rsidP="00E01E7F">
            <w:pPr>
              <w:keepNext/>
              <w:keepLines/>
              <w:ind w:right="306"/>
              <w:jc w:val="right"/>
              <w:rPr>
                <w:rFonts w:asciiTheme="minorHAnsi" w:eastAsia="Times New Roman" w:hAnsiTheme="minorHAnsi" w:cs="Calibri"/>
                <w:b/>
                <w:bCs/>
                <w:szCs w:val="23"/>
                <w:lang w:eastAsia="en-AU"/>
              </w:rPr>
            </w:pPr>
            <w:r w:rsidRPr="004D3B47">
              <w:rPr>
                <w:rFonts w:asciiTheme="minorHAnsi" w:eastAsia="Times New Roman" w:hAnsiTheme="minorHAnsi" w:cs="Calibri"/>
                <w:b/>
                <w:bCs/>
                <w:szCs w:val="23"/>
                <w:lang w:eastAsia="en-AU"/>
              </w:rPr>
              <w:t>N</w:t>
            </w:r>
          </w:p>
        </w:tc>
        <w:tc>
          <w:tcPr>
            <w:tcW w:w="1094" w:type="dxa"/>
            <w:tcBorders>
              <w:top w:val="nil"/>
              <w:left w:val="nil"/>
              <w:bottom w:val="single" w:sz="4" w:space="0" w:color="auto"/>
              <w:right w:val="nil"/>
            </w:tcBorders>
            <w:shd w:val="clear" w:color="auto" w:fill="D9D9D9" w:themeFill="background1" w:themeFillShade="D9"/>
            <w:noWrap/>
            <w:vAlign w:val="center"/>
            <w:hideMark/>
          </w:tcPr>
          <w:p w14:paraId="67F072D9" w14:textId="3421E3F0" w:rsidR="00E01E7F" w:rsidRPr="004D3B47" w:rsidRDefault="00E01E7F" w:rsidP="00E01E7F">
            <w:pPr>
              <w:keepNext/>
              <w:keepLines/>
              <w:ind w:right="58"/>
              <w:jc w:val="right"/>
              <w:rPr>
                <w:rFonts w:asciiTheme="minorHAnsi" w:eastAsia="Times New Roman" w:hAnsiTheme="minorHAnsi" w:cs="Calibri"/>
                <w:b/>
                <w:bCs/>
                <w:szCs w:val="23"/>
                <w:lang w:eastAsia="en-AU"/>
              </w:rPr>
            </w:pPr>
            <w:r w:rsidRPr="004D3B47">
              <w:rPr>
                <w:rFonts w:asciiTheme="minorHAnsi" w:eastAsia="Times New Roman" w:hAnsiTheme="minorHAnsi" w:cs="Calibri"/>
                <w:b/>
                <w:bCs/>
                <w:szCs w:val="23"/>
                <w:lang w:eastAsia="en-AU"/>
              </w:rPr>
              <w:t>N</w:t>
            </w:r>
          </w:p>
        </w:tc>
        <w:tc>
          <w:tcPr>
            <w:tcW w:w="1125" w:type="dxa"/>
            <w:tcBorders>
              <w:top w:val="nil"/>
              <w:left w:val="nil"/>
              <w:bottom w:val="single" w:sz="4" w:space="0" w:color="auto"/>
              <w:right w:val="nil"/>
            </w:tcBorders>
            <w:shd w:val="clear" w:color="auto" w:fill="D9D9D9" w:themeFill="background1" w:themeFillShade="D9"/>
            <w:noWrap/>
            <w:vAlign w:val="center"/>
            <w:hideMark/>
          </w:tcPr>
          <w:p w14:paraId="0E72E85E" w14:textId="0A7DCC2B" w:rsidR="00E01E7F" w:rsidRPr="004D3B47" w:rsidRDefault="00E01E7F" w:rsidP="00E01E7F">
            <w:pPr>
              <w:keepNext/>
              <w:keepLines/>
              <w:jc w:val="right"/>
              <w:rPr>
                <w:rFonts w:asciiTheme="minorHAnsi" w:eastAsia="Times New Roman" w:hAnsiTheme="minorHAnsi" w:cs="Calibri"/>
                <w:b/>
                <w:bCs/>
                <w:szCs w:val="23"/>
                <w:lang w:eastAsia="en-AU"/>
              </w:rPr>
            </w:pPr>
            <w:r w:rsidRPr="004D3B47">
              <w:rPr>
                <w:rFonts w:asciiTheme="minorHAnsi" w:eastAsia="Times New Roman" w:hAnsiTheme="minorHAnsi" w:cs="Calibri"/>
                <w:b/>
                <w:bCs/>
                <w:szCs w:val="23"/>
                <w:lang w:eastAsia="en-AU"/>
              </w:rPr>
              <w:t>%</w:t>
            </w:r>
          </w:p>
        </w:tc>
        <w:tc>
          <w:tcPr>
            <w:tcW w:w="1245" w:type="dxa"/>
            <w:tcBorders>
              <w:top w:val="nil"/>
              <w:left w:val="nil"/>
              <w:bottom w:val="single" w:sz="4" w:space="0" w:color="auto"/>
              <w:right w:val="nil"/>
            </w:tcBorders>
            <w:shd w:val="clear" w:color="auto" w:fill="D9D9D9" w:themeFill="background1" w:themeFillShade="D9"/>
            <w:noWrap/>
            <w:vAlign w:val="center"/>
            <w:hideMark/>
          </w:tcPr>
          <w:p w14:paraId="69492973" w14:textId="187CB26A" w:rsidR="00E01E7F" w:rsidRPr="004D3B47" w:rsidRDefault="00E01E7F" w:rsidP="00E01E7F">
            <w:pPr>
              <w:keepNext/>
              <w:keepLines/>
              <w:jc w:val="right"/>
              <w:rPr>
                <w:rFonts w:asciiTheme="minorHAnsi" w:eastAsia="Times New Roman" w:hAnsiTheme="minorHAnsi" w:cs="Calibri"/>
                <w:b/>
                <w:bCs/>
                <w:szCs w:val="23"/>
                <w:lang w:eastAsia="en-AU"/>
              </w:rPr>
            </w:pPr>
            <w:r w:rsidRPr="004D3B47">
              <w:rPr>
                <w:rFonts w:asciiTheme="minorHAnsi" w:eastAsia="Times New Roman" w:hAnsiTheme="minorHAnsi" w:cs="Calibri"/>
                <w:b/>
                <w:bCs/>
                <w:szCs w:val="23"/>
                <w:lang w:eastAsia="en-AU"/>
              </w:rPr>
              <w:t>N</w:t>
            </w:r>
          </w:p>
        </w:tc>
        <w:tc>
          <w:tcPr>
            <w:tcW w:w="789" w:type="dxa"/>
            <w:tcBorders>
              <w:top w:val="nil"/>
              <w:left w:val="nil"/>
              <w:bottom w:val="single" w:sz="4" w:space="0" w:color="auto"/>
              <w:right w:val="single" w:sz="4" w:space="0" w:color="auto"/>
            </w:tcBorders>
            <w:shd w:val="clear" w:color="auto" w:fill="D9D9D9" w:themeFill="background1" w:themeFillShade="D9"/>
            <w:noWrap/>
            <w:vAlign w:val="center"/>
            <w:hideMark/>
          </w:tcPr>
          <w:p w14:paraId="36C80FAC" w14:textId="492FC1CA" w:rsidR="00E01E7F" w:rsidRPr="004D3B47" w:rsidRDefault="00E01E7F" w:rsidP="00E01E7F">
            <w:pPr>
              <w:keepNext/>
              <w:keepLines/>
              <w:jc w:val="right"/>
              <w:rPr>
                <w:rFonts w:asciiTheme="minorHAnsi" w:eastAsia="Times New Roman" w:hAnsiTheme="minorHAnsi" w:cs="Calibri"/>
                <w:b/>
                <w:bCs/>
                <w:szCs w:val="23"/>
                <w:lang w:eastAsia="en-AU"/>
              </w:rPr>
            </w:pPr>
            <w:r w:rsidRPr="004D3B47">
              <w:rPr>
                <w:rFonts w:asciiTheme="minorHAnsi" w:eastAsia="Times New Roman" w:hAnsiTheme="minorHAnsi" w:cs="Calibri"/>
                <w:b/>
                <w:bCs/>
                <w:szCs w:val="23"/>
                <w:lang w:eastAsia="en-AU"/>
              </w:rPr>
              <w:t>%</w:t>
            </w:r>
          </w:p>
        </w:tc>
      </w:tr>
      <w:tr w:rsidR="00E01E7F" w:rsidRPr="004D3B47" w14:paraId="1573084B" w14:textId="77777777" w:rsidTr="00E01E7F">
        <w:trPr>
          <w:trHeight w:val="300"/>
        </w:trPr>
        <w:tc>
          <w:tcPr>
            <w:tcW w:w="2283" w:type="dxa"/>
            <w:tcBorders>
              <w:top w:val="single" w:sz="4" w:space="0" w:color="auto"/>
              <w:left w:val="single" w:sz="4" w:space="0" w:color="auto"/>
              <w:bottom w:val="nil"/>
              <w:right w:val="nil"/>
            </w:tcBorders>
            <w:shd w:val="clear" w:color="auto" w:fill="auto"/>
            <w:noWrap/>
            <w:vAlign w:val="bottom"/>
          </w:tcPr>
          <w:p w14:paraId="04AE97BF" w14:textId="2280D65E" w:rsidR="00E01E7F" w:rsidRPr="004D3B47" w:rsidRDefault="00E01E7F" w:rsidP="00E01E7F">
            <w:pPr>
              <w:keepNext/>
              <w:keepLines/>
            </w:pPr>
            <w:r w:rsidRPr="004D3B47">
              <w:t>Auckland</w:t>
            </w:r>
          </w:p>
        </w:tc>
        <w:tc>
          <w:tcPr>
            <w:tcW w:w="1407" w:type="dxa"/>
            <w:tcBorders>
              <w:top w:val="single" w:sz="4" w:space="0" w:color="auto"/>
              <w:left w:val="nil"/>
              <w:bottom w:val="nil"/>
              <w:right w:val="nil"/>
            </w:tcBorders>
            <w:shd w:val="clear" w:color="auto" w:fill="auto"/>
            <w:noWrap/>
          </w:tcPr>
          <w:p w14:paraId="3900295E" w14:textId="7E8A5AEB" w:rsidR="00E01E7F" w:rsidRPr="004D3B47" w:rsidRDefault="00E01E7F" w:rsidP="00E01E7F">
            <w:pPr>
              <w:jc w:val="right"/>
            </w:pPr>
            <w:r w:rsidRPr="004D3B47">
              <w:t xml:space="preserve"> 250 </w:t>
            </w:r>
          </w:p>
        </w:tc>
        <w:tc>
          <w:tcPr>
            <w:tcW w:w="1094" w:type="dxa"/>
            <w:tcBorders>
              <w:top w:val="single" w:sz="4" w:space="0" w:color="auto"/>
              <w:left w:val="nil"/>
              <w:bottom w:val="nil"/>
              <w:right w:val="nil"/>
            </w:tcBorders>
            <w:shd w:val="clear" w:color="auto" w:fill="auto"/>
            <w:noWrap/>
          </w:tcPr>
          <w:p w14:paraId="563FD0B7" w14:textId="1CCEDB0A" w:rsidR="00E01E7F" w:rsidRPr="004D3B47" w:rsidRDefault="00E01E7F" w:rsidP="00E01E7F">
            <w:pPr>
              <w:jc w:val="right"/>
            </w:pPr>
            <w:r w:rsidRPr="004D3B47">
              <w:t xml:space="preserve"> 29 </w:t>
            </w:r>
          </w:p>
        </w:tc>
        <w:tc>
          <w:tcPr>
            <w:tcW w:w="1125" w:type="dxa"/>
            <w:tcBorders>
              <w:top w:val="single" w:sz="4" w:space="0" w:color="auto"/>
              <w:left w:val="nil"/>
              <w:bottom w:val="nil"/>
              <w:right w:val="nil"/>
            </w:tcBorders>
            <w:shd w:val="clear" w:color="auto" w:fill="auto"/>
            <w:noWrap/>
          </w:tcPr>
          <w:p w14:paraId="6936E6F4" w14:textId="46B5D73D" w:rsidR="00E01E7F" w:rsidRPr="004D3B47" w:rsidRDefault="00E01E7F" w:rsidP="00E01E7F">
            <w:pPr>
              <w:jc w:val="right"/>
            </w:pPr>
            <w:r w:rsidRPr="004D3B47">
              <w:t>11.6</w:t>
            </w:r>
          </w:p>
        </w:tc>
        <w:tc>
          <w:tcPr>
            <w:tcW w:w="1245" w:type="dxa"/>
            <w:tcBorders>
              <w:top w:val="single" w:sz="4" w:space="0" w:color="auto"/>
              <w:left w:val="nil"/>
              <w:bottom w:val="nil"/>
              <w:right w:val="nil"/>
            </w:tcBorders>
            <w:shd w:val="clear" w:color="auto" w:fill="auto"/>
            <w:noWrap/>
          </w:tcPr>
          <w:p w14:paraId="7A46FCBF" w14:textId="490F1960" w:rsidR="00E01E7F" w:rsidRPr="004D3B47" w:rsidRDefault="00E01E7F" w:rsidP="00E01E7F">
            <w:pPr>
              <w:jc w:val="right"/>
            </w:pPr>
            <w:r w:rsidRPr="004D3B47">
              <w:t xml:space="preserve"> 19 </w:t>
            </w:r>
          </w:p>
        </w:tc>
        <w:tc>
          <w:tcPr>
            <w:tcW w:w="789" w:type="dxa"/>
            <w:tcBorders>
              <w:top w:val="single" w:sz="4" w:space="0" w:color="auto"/>
              <w:left w:val="nil"/>
              <w:bottom w:val="nil"/>
              <w:right w:val="single" w:sz="4" w:space="0" w:color="auto"/>
            </w:tcBorders>
            <w:shd w:val="clear" w:color="auto" w:fill="auto"/>
            <w:noWrap/>
          </w:tcPr>
          <w:p w14:paraId="105B30FD" w14:textId="634D4606" w:rsidR="00E01E7F" w:rsidRPr="004D3B47" w:rsidRDefault="00E01E7F" w:rsidP="00E01E7F">
            <w:pPr>
              <w:jc w:val="right"/>
            </w:pPr>
            <w:r w:rsidRPr="004D3B47">
              <w:t>7.6</w:t>
            </w:r>
          </w:p>
        </w:tc>
      </w:tr>
      <w:tr w:rsidR="00E01E7F" w:rsidRPr="004D3B47" w14:paraId="1E2AEEFC"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1A0B3435" w14:textId="4CF5B5A2" w:rsidR="00E01E7F" w:rsidRPr="004D3B47" w:rsidRDefault="00E01E7F" w:rsidP="00E01E7F">
            <w:pPr>
              <w:keepNext/>
              <w:keepLines/>
              <w:rPr>
                <w:rFonts w:asciiTheme="minorHAnsi" w:eastAsia="Times New Roman" w:hAnsiTheme="minorHAnsi" w:cs="Calibri"/>
                <w:szCs w:val="23"/>
                <w:lang w:eastAsia="en-AU"/>
              </w:rPr>
            </w:pPr>
            <w:r w:rsidRPr="004D3B47">
              <w:t>Bay of Plenty</w:t>
            </w:r>
          </w:p>
        </w:tc>
        <w:tc>
          <w:tcPr>
            <w:tcW w:w="1407" w:type="dxa"/>
            <w:tcBorders>
              <w:top w:val="nil"/>
              <w:left w:val="nil"/>
              <w:bottom w:val="nil"/>
              <w:right w:val="nil"/>
            </w:tcBorders>
            <w:shd w:val="clear" w:color="auto" w:fill="auto"/>
            <w:noWrap/>
          </w:tcPr>
          <w:p w14:paraId="3ADE99AA" w14:textId="3A7E499D" w:rsidR="00E01E7F" w:rsidRPr="004D3B47" w:rsidRDefault="00E01E7F" w:rsidP="00E01E7F">
            <w:pPr>
              <w:jc w:val="right"/>
              <w:rPr>
                <w:rFonts w:asciiTheme="minorHAnsi" w:hAnsiTheme="minorHAnsi"/>
                <w:szCs w:val="23"/>
              </w:rPr>
            </w:pPr>
            <w:r w:rsidRPr="004D3B47">
              <w:t xml:space="preserve"> 82 </w:t>
            </w:r>
          </w:p>
        </w:tc>
        <w:tc>
          <w:tcPr>
            <w:tcW w:w="1094" w:type="dxa"/>
            <w:tcBorders>
              <w:top w:val="nil"/>
              <w:left w:val="nil"/>
              <w:bottom w:val="nil"/>
              <w:right w:val="nil"/>
            </w:tcBorders>
            <w:shd w:val="clear" w:color="auto" w:fill="auto"/>
            <w:noWrap/>
          </w:tcPr>
          <w:p w14:paraId="08B9E262" w14:textId="7EB16889" w:rsidR="00E01E7F" w:rsidRPr="004D3B47" w:rsidRDefault="00E01E7F" w:rsidP="00E01E7F">
            <w:pPr>
              <w:jc w:val="right"/>
              <w:rPr>
                <w:rFonts w:asciiTheme="minorHAnsi" w:hAnsiTheme="minorHAnsi"/>
                <w:szCs w:val="23"/>
              </w:rPr>
            </w:pPr>
            <w:r w:rsidRPr="004D3B47">
              <w:t xml:space="preserve"> 9 </w:t>
            </w:r>
          </w:p>
        </w:tc>
        <w:tc>
          <w:tcPr>
            <w:tcW w:w="1125" w:type="dxa"/>
            <w:tcBorders>
              <w:top w:val="nil"/>
              <w:left w:val="nil"/>
              <w:bottom w:val="nil"/>
              <w:right w:val="nil"/>
            </w:tcBorders>
            <w:shd w:val="clear" w:color="auto" w:fill="auto"/>
            <w:noWrap/>
          </w:tcPr>
          <w:p w14:paraId="5E2E71FD" w14:textId="78329B2B" w:rsidR="00E01E7F" w:rsidRPr="004D3B47" w:rsidRDefault="00E01E7F" w:rsidP="00E01E7F">
            <w:pPr>
              <w:jc w:val="right"/>
              <w:rPr>
                <w:rFonts w:asciiTheme="minorHAnsi" w:hAnsiTheme="minorHAnsi"/>
                <w:szCs w:val="23"/>
              </w:rPr>
            </w:pPr>
            <w:r w:rsidRPr="004D3B47">
              <w:t>11.0</w:t>
            </w:r>
          </w:p>
        </w:tc>
        <w:tc>
          <w:tcPr>
            <w:tcW w:w="1245" w:type="dxa"/>
            <w:tcBorders>
              <w:top w:val="nil"/>
              <w:left w:val="nil"/>
              <w:bottom w:val="nil"/>
              <w:right w:val="nil"/>
            </w:tcBorders>
            <w:shd w:val="clear" w:color="auto" w:fill="auto"/>
            <w:noWrap/>
          </w:tcPr>
          <w:p w14:paraId="36D7CD14" w14:textId="34303BC8" w:rsidR="00E01E7F" w:rsidRPr="004D3B47" w:rsidRDefault="00E01E7F" w:rsidP="00E01E7F">
            <w:pPr>
              <w:jc w:val="right"/>
              <w:rPr>
                <w:rFonts w:asciiTheme="minorHAnsi" w:hAnsiTheme="minorHAnsi"/>
                <w:szCs w:val="23"/>
              </w:rPr>
            </w:pPr>
            <w:r w:rsidRPr="004D3B47">
              <w:t xml:space="preserve"> 7 </w:t>
            </w:r>
          </w:p>
        </w:tc>
        <w:tc>
          <w:tcPr>
            <w:tcW w:w="789" w:type="dxa"/>
            <w:tcBorders>
              <w:top w:val="nil"/>
              <w:left w:val="nil"/>
              <w:bottom w:val="nil"/>
              <w:right w:val="single" w:sz="4" w:space="0" w:color="auto"/>
            </w:tcBorders>
            <w:shd w:val="clear" w:color="auto" w:fill="auto"/>
            <w:noWrap/>
          </w:tcPr>
          <w:p w14:paraId="0FE34DC3" w14:textId="6D1CAFC4" w:rsidR="00E01E7F" w:rsidRPr="004D3B47" w:rsidRDefault="00E01E7F" w:rsidP="00E01E7F">
            <w:pPr>
              <w:jc w:val="right"/>
              <w:rPr>
                <w:rFonts w:asciiTheme="minorHAnsi" w:hAnsiTheme="minorHAnsi"/>
                <w:szCs w:val="23"/>
              </w:rPr>
            </w:pPr>
            <w:r w:rsidRPr="004D3B47">
              <w:t>8.5</w:t>
            </w:r>
          </w:p>
        </w:tc>
      </w:tr>
      <w:tr w:rsidR="00E01E7F" w:rsidRPr="004D3B47" w14:paraId="152D1E13"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701EF569" w14:textId="590FB38D" w:rsidR="00E01E7F" w:rsidRPr="004D3B47" w:rsidRDefault="00E01E7F" w:rsidP="00E01E7F">
            <w:pPr>
              <w:keepNext/>
              <w:keepLines/>
              <w:rPr>
                <w:rFonts w:asciiTheme="minorHAnsi" w:eastAsia="Times New Roman" w:hAnsiTheme="minorHAnsi" w:cs="Calibri"/>
                <w:szCs w:val="23"/>
                <w:lang w:eastAsia="en-AU"/>
              </w:rPr>
            </w:pPr>
            <w:r w:rsidRPr="004D3B47">
              <w:t>Canterbury</w:t>
            </w:r>
          </w:p>
        </w:tc>
        <w:tc>
          <w:tcPr>
            <w:tcW w:w="1407" w:type="dxa"/>
            <w:tcBorders>
              <w:top w:val="nil"/>
              <w:left w:val="nil"/>
              <w:bottom w:val="nil"/>
              <w:right w:val="nil"/>
            </w:tcBorders>
            <w:shd w:val="clear" w:color="auto" w:fill="auto"/>
            <w:noWrap/>
          </w:tcPr>
          <w:p w14:paraId="6EB9C25D" w14:textId="2BB843F3" w:rsidR="00E01E7F" w:rsidRPr="004D3B47" w:rsidRDefault="00E01E7F" w:rsidP="00E01E7F">
            <w:pPr>
              <w:jc w:val="right"/>
              <w:rPr>
                <w:rFonts w:asciiTheme="minorHAnsi" w:hAnsiTheme="minorHAnsi"/>
                <w:szCs w:val="23"/>
              </w:rPr>
            </w:pPr>
            <w:r w:rsidRPr="004D3B47">
              <w:t xml:space="preserve"> 208 </w:t>
            </w:r>
          </w:p>
        </w:tc>
        <w:tc>
          <w:tcPr>
            <w:tcW w:w="1094" w:type="dxa"/>
            <w:tcBorders>
              <w:top w:val="nil"/>
              <w:left w:val="nil"/>
              <w:bottom w:val="nil"/>
              <w:right w:val="nil"/>
            </w:tcBorders>
            <w:shd w:val="clear" w:color="auto" w:fill="auto"/>
            <w:noWrap/>
          </w:tcPr>
          <w:p w14:paraId="6762687D" w14:textId="22757624" w:rsidR="00E01E7F" w:rsidRPr="004D3B47" w:rsidRDefault="00E01E7F" w:rsidP="00E01E7F">
            <w:pPr>
              <w:jc w:val="right"/>
              <w:rPr>
                <w:rFonts w:asciiTheme="minorHAnsi" w:hAnsiTheme="minorHAnsi"/>
                <w:szCs w:val="23"/>
              </w:rPr>
            </w:pPr>
            <w:r w:rsidRPr="004D3B47">
              <w:t xml:space="preserve"> 22 </w:t>
            </w:r>
          </w:p>
        </w:tc>
        <w:tc>
          <w:tcPr>
            <w:tcW w:w="1125" w:type="dxa"/>
            <w:tcBorders>
              <w:top w:val="nil"/>
              <w:left w:val="nil"/>
              <w:bottom w:val="nil"/>
              <w:right w:val="nil"/>
            </w:tcBorders>
            <w:shd w:val="clear" w:color="auto" w:fill="auto"/>
            <w:noWrap/>
          </w:tcPr>
          <w:p w14:paraId="454F633E" w14:textId="716E4DD0" w:rsidR="00E01E7F" w:rsidRPr="004D3B47" w:rsidRDefault="00E01E7F" w:rsidP="00E01E7F">
            <w:pPr>
              <w:jc w:val="right"/>
              <w:rPr>
                <w:rFonts w:asciiTheme="minorHAnsi" w:hAnsiTheme="minorHAnsi"/>
                <w:szCs w:val="23"/>
              </w:rPr>
            </w:pPr>
            <w:r w:rsidRPr="004D3B47">
              <w:t>10.6</w:t>
            </w:r>
          </w:p>
        </w:tc>
        <w:tc>
          <w:tcPr>
            <w:tcW w:w="1245" w:type="dxa"/>
            <w:tcBorders>
              <w:top w:val="nil"/>
              <w:left w:val="nil"/>
              <w:bottom w:val="nil"/>
              <w:right w:val="nil"/>
            </w:tcBorders>
            <w:shd w:val="clear" w:color="auto" w:fill="auto"/>
            <w:noWrap/>
          </w:tcPr>
          <w:p w14:paraId="119F2794" w14:textId="7AE2DB52" w:rsidR="00E01E7F" w:rsidRPr="004D3B47" w:rsidRDefault="00E01E7F" w:rsidP="00E01E7F">
            <w:pPr>
              <w:jc w:val="right"/>
              <w:rPr>
                <w:rFonts w:asciiTheme="minorHAnsi" w:hAnsiTheme="minorHAnsi"/>
                <w:szCs w:val="23"/>
              </w:rPr>
            </w:pPr>
            <w:r w:rsidRPr="004D3B47">
              <w:t xml:space="preserve"> 10 </w:t>
            </w:r>
          </w:p>
        </w:tc>
        <w:tc>
          <w:tcPr>
            <w:tcW w:w="789" w:type="dxa"/>
            <w:tcBorders>
              <w:top w:val="nil"/>
              <w:left w:val="nil"/>
              <w:bottom w:val="nil"/>
              <w:right w:val="single" w:sz="4" w:space="0" w:color="auto"/>
            </w:tcBorders>
            <w:shd w:val="clear" w:color="auto" w:fill="auto"/>
            <w:noWrap/>
          </w:tcPr>
          <w:p w14:paraId="21BE1B61" w14:textId="12B76692" w:rsidR="00E01E7F" w:rsidRPr="004D3B47" w:rsidRDefault="00E01E7F" w:rsidP="00E01E7F">
            <w:pPr>
              <w:jc w:val="right"/>
              <w:rPr>
                <w:rFonts w:asciiTheme="minorHAnsi" w:hAnsiTheme="minorHAnsi"/>
                <w:szCs w:val="23"/>
              </w:rPr>
            </w:pPr>
            <w:r w:rsidRPr="004D3B47">
              <w:t>4.8</w:t>
            </w:r>
          </w:p>
        </w:tc>
      </w:tr>
      <w:tr w:rsidR="00E01E7F" w:rsidRPr="004D3B47" w14:paraId="0B01C952"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7EE77D77" w14:textId="12075E4A" w:rsidR="00E01E7F" w:rsidRPr="004D3B47" w:rsidRDefault="00E01E7F" w:rsidP="00E01E7F">
            <w:pPr>
              <w:keepNext/>
              <w:keepLines/>
              <w:rPr>
                <w:rFonts w:asciiTheme="minorHAnsi" w:eastAsia="Times New Roman" w:hAnsiTheme="minorHAnsi" w:cs="Calibri"/>
                <w:szCs w:val="23"/>
                <w:lang w:eastAsia="en-AU"/>
              </w:rPr>
            </w:pPr>
            <w:r w:rsidRPr="004D3B47">
              <w:t>Capital &amp; Coast</w:t>
            </w:r>
          </w:p>
        </w:tc>
        <w:tc>
          <w:tcPr>
            <w:tcW w:w="1407" w:type="dxa"/>
            <w:tcBorders>
              <w:top w:val="nil"/>
              <w:left w:val="nil"/>
              <w:bottom w:val="nil"/>
              <w:right w:val="nil"/>
            </w:tcBorders>
            <w:shd w:val="clear" w:color="auto" w:fill="auto"/>
            <w:noWrap/>
          </w:tcPr>
          <w:p w14:paraId="11C531C6" w14:textId="4BB8EAD5" w:rsidR="00E01E7F" w:rsidRPr="004D3B47" w:rsidRDefault="00E01E7F" w:rsidP="00E01E7F">
            <w:pPr>
              <w:jc w:val="right"/>
              <w:rPr>
                <w:rFonts w:asciiTheme="minorHAnsi" w:hAnsiTheme="minorHAnsi"/>
                <w:szCs w:val="23"/>
              </w:rPr>
            </w:pPr>
            <w:r w:rsidRPr="004D3B47">
              <w:t xml:space="preserve"> 102 </w:t>
            </w:r>
          </w:p>
        </w:tc>
        <w:tc>
          <w:tcPr>
            <w:tcW w:w="1094" w:type="dxa"/>
            <w:tcBorders>
              <w:top w:val="nil"/>
              <w:left w:val="nil"/>
              <w:bottom w:val="nil"/>
              <w:right w:val="nil"/>
            </w:tcBorders>
            <w:shd w:val="clear" w:color="auto" w:fill="auto"/>
            <w:noWrap/>
          </w:tcPr>
          <w:p w14:paraId="55133000" w14:textId="2CB6D5F8" w:rsidR="00E01E7F" w:rsidRPr="004D3B47" w:rsidRDefault="00E01E7F" w:rsidP="00E01E7F">
            <w:pPr>
              <w:jc w:val="right"/>
              <w:rPr>
                <w:rFonts w:asciiTheme="minorHAnsi" w:hAnsiTheme="minorHAnsi"/>
                <w:szCs w:val="23"/>
              </w:rPr>
            </w:pPr>
            <w:r w:rsidRPr="004D3B47">
              <w:t xml:space="preserve"> 9 </w:t>
            </w:r>
          </w:p>
        </w:tc>
        <w:tc>
          <w:tcPr>
            <w:tcW w:w="1125" w:type="dxa"/>
            <w:tcBorders>
              <w:top w:val="nil"/>
              <w:left w:val="nil"/>
              <w:bottom w:val="nil"/>
              <w:right w:val="nil"/>
            </w:tcBorders>
            <w:shd w:val="clear" w:color="auto" w:fill="auto"/>
            <w:noWrap/>
          </w:tcPr>
          <w:p w14:paraId="5C255D3E" w14:textId="671B1ED8" w:rsidR="00E01E7F" w:rsidRPr="004D3B47" w:rsidRDefault="00E01E7F" w:rsidP="00E01E7F">
            <w:pPr>
              <w:jc w:val="right"/>
              <w:rPr>
                <w:rFonts w:asciiTheme="minorHAnsi" w:hAnsiTheme="minorHAnsi"/>
                <w:szCs w:val="23"/>
              </w:rPr>
            </w:pPr>
            <w:r w:rsidRPr="004D3B47">
              <w:t>8.8</w:t>
            </w:r>
          </w:p>
        </w:tc>
        <w:tc>
          <w:tcPr>
            <w:tcW w:w="1245" w:type="dxa"/>
            <w:tcBorders>
              <w:top w:val="nil"/>
              <w:left w:val="nil"/>
              <w:bottom w:val="nil"/>
              <w:right w:val="nil"/>
            </w:tcBorders>
            <w:shd w:val="clear" w:color="auto" w:fill="auto"/>
            <w:noWrap/>
          </w:tcPr>
          <w:p w14:paraId="20770D49" w14:textId="0F31ECC0" w:rsidR="00E01E7F" w:rsidRPr="004D3B47" w:rsidRDefault="00E01E7F" w:rsidP="00E01E7F">
            <w:pPr>
              <w:jc w:val="right"/>
              <w:rPr>
                <w:rFonts w:asciiTheme="minorHAnsi" w:hAnsiTheme="minorHAnsi"/>
                <w:szCs w:val="23"/>
              </w:rPr>
            </w:pPr>
            <w:r w:rsidRPr="004D3B47">
              <w:t xml:space="preserve"> 7 </w:t>
            </w:r>
          </w:p>
        </w:tc>
        <w:tc>
          <w:tcPr>
            <w:tcW w:w="789" w:type="dxa"/>
            <w:tcBorders>
              <w:top w:val="nil"/>
              <w:left w:val="nil"/>
              <w:bottom w:val="nil"/>
              <w:right w:val="single" w:sz="4" w:space="0" w:color="auto"/>
            </w:tcBorders>
            <w:shd w:val="clear" w:color="auto" w:fill="auto"/>
            <w:noWrap/>
          </w:tcPr>
          <w:p w14:paraId="1245635E" w14:textId="7EE0FFDC" w:rsidR="00E01E7F" w:rsidRPr="004D3B47" w:rsidRDefault="00E01E7F" w:rsidP="00E01E7F">
            <w:pPr>
              <w:jc w:val="right"/>
              <w:rPr>
                <w:rFonts w:asciiTheme="minorHAnsi" w:hAnsiTheme="minorHAnsi"/>
                <w:szCs w:val="23"/>
              </w:rPr>
            </w:pPr>
            <w:r w:rsidRPr="004D3B47">
              <w:t>6.9</w:t>
            </w:r>
          </w:p>
        </w:tc>
      </w:tr>
      <w:tr w:rsidR="00E01E7F" w:rsidRPr="004D3B47" w14:paraId="3EA0B59C"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5E94FCCB" w14:textId="387EC1D7" w:rsidR="00E01E7F" w:rsidRPr="004D3B47" w:rsidRDefault="00E01E7F" w:rsidP="00E01E7F">
            <w:pPr>
              <w:keepNext/>
              <w:keepLines/>
              <w:rPr>
                <w:rFonts w:asciiTheme="minorHAnsi" w:eastAsia="Times New Roman" w:hAnsiTheme="minorHAnsi" w:cs="Calibri"/>
                <w:szCs w:val="23"/>
                <w:lang w:eastAsia="en-AU"/>
              </w:rPr>
            </w:pPr>
            <w:r w:rsidRPr="004D3B47">
              <w:t>Counties Manukau</w:t>
            </w:r>
          </w:p>
        </w:tc>
        <w:tc>
          <w:tcPr>
            <w:tcW w:w="1407" w:type="dxa"/>
            <w:tcBorders>
              <w:top w:val="nil"/>
              <w:left w:val="nil"/>
              <w:bottom w:val="nil"/>
              <w:right w:val="nil"/>
            </w:tcBorders>
            <w:shd w:val="clear" w:color="auto" w:fill="auto"/>
            <w:noWrap/>
          </w:tcPr>
          <w:p w14:paraId="14B2E5D2" w14:textId="4826FBE4" w:rsidR="00E01E7F" w:rsidRPr="004D3B47" w:rsidRDefault="00E01E7F" w:rsidP="00E01E7F">
            <w:pPr>
              <w:jc w:val="right"/>
              <w:rPr>
                <w:rFonts w:asciiTheme="minorHAnsi" w:hAnsiTheme="minorHAnsi"/>
                <w:szCs w:val="23"/>
              </w:rPr>
            </w:pPr>
            <w:r w:rsidRPr="004D3B47">
              <w:t xml:space="preserve"> 190 </w:t>
            </w:r>
          </w:p>
        </w:tc>
        <w:tc>
          <w:tcPr>
            <w:tcW w:w="1094" w:type="dxa"/>
            <w:tcBorders>
              <w:top w:val="nil"/>
              <w:left w:val="nil"/>
              <w:bottom w:val="nil"/>
              <w:right w:val="nil"/>
            </w:tcBorders>
            <w:shd w:val="clear" w:color="auto" w:fill="auto"/>
            <w:noWrap/>
          </w:tcPr>
          <w:p w14:paraId="2E27563F" w14:textId="291614C9" w:rsidR="00E01E7F" w:rsidRPr="004D3B47" w:rsidRDefault="00E01E7F" w:rsidP="00E01E7F">
            <w:pPr>
              <w:jc w:val="right"/>
              <w:rPr>
                <w:rFonts w:asciiTheme="minorHAnsi" w:hAnsiTheme="minorHAnsi"/>
                <w:szCs w:val="23"/>
              </w:rPr>
            </w:pPr>
            <w:r w:rsidRPr="004D3B47">
              <w:t xml:space="preserve"> 54 </w:t>
            </w:r>
          </w:p>
        </w:tc>
        <w:tc>
          <w:tcPr>
            <w:tcW w:w="1125" w:type="dxa"/>
            <w:tcBorders>
              <w:top w:val="nil"/>
              <w:left w:val="nil"/>
              <w:bottom w:val="nil"/>
              <w:right w:val="nil"/>
            </w:tcBorders>
            <w:shd w:val="clear" w:color="auto" w:fill="auto"/>
            <w:noWrap/>
          </w:tcPr>
          <w:p w14:paraId="36248821" w14:textId="53BC8C3A" w:rsidR="00E01E7F" w:rsidRPr="004D3B47" w:rsidRDefault="00E01E7F" w:rsidP="00E01E7F">
            <w:pPr>
              <w:jc w:val="right"/>
              <w:rPr>
                <w:rFonts w:asciiTheme="minorHAnsi" w:hAnsiTheme="minorHAnsi"/>
                <w:szCs w:val="23"/>
              </w:rPr>
            </w:pPr>
            <w:r w:rsidRPr="004D3B47">
              <w:t>28.4</w:t>
            </w:r>
          </w:p>
        </w:tc>
        <w:tc>
          <w:tcPr>
            <w:tcW w:w="1245" w:type="dxa"/>
            <w:tcBorders>
              <w:top w:val="nil"/>
              <w:left w:val="nil"/>
              <w:bottom w:val="nil"/>
              <w:right w:val="nil"/>
            </w:tcBorders>
            <w:shd w:val="clear" w:color="auto" w:fill="auto"/>
            <w:noWrap/>
          </w:tcPr>
          <w:p w14:paraId="32871A47" w14:textId="09AB786B" w:rsidR="00E01E7F" w:rsidRPr="004D3B47" w:rsidRDefault="00E01E7F" w:rsidP="00E01E7F">
            <w:pPr>
              <w:jc w:val="right"/>
              <w:rPr>
                <w:rFonts w:asciiTheme="minorHAnsi" w:hAnsiTheme="minorHAnsi"/>
                <w:szCs w:val="23"/>
              </w:rPr>
            </w:pPr>
            <w:r w:rsidRPr="004D3B47">
              <w:t xml:space="preserve"> 27 </w:t>
            </w:r>
          </w:p>
        </w:tc>
        <w:tc>
          <w:tcPr>
            <w:tcW w:w="789" w:type="dxa"/>
            <w:tcBorders>
              <w:top w:val="nil"/>
              <w:left w:val="nil"/>
              <w:bottom w:val="nil"/>
              <w:right w:val="single" w:sz="4" w:space="0" w:color="auto"/>
            </w:tcBorders>
            <w:shd w:val="clear" w:color="auto" w:fill="auto"/>
            <w:noWrap/>
          </w:tcPr>
          <w:p w14:paraId="0407E9CB" w14:textId="6DEE200C" w:rsidR="00E01E7F" w:rsidRPr="004D3B47" w:rsidRDefault="00E01E7F" w:rsidP="00E01E7F">
            <w:pPr>
              <w:jc w:val="right"/>
              <w:rPr>
                <w:rFonts w:asciiTheme="minorHAnsi" w:hAnsiTheme="minorHAnsi"/>
                <w:szCs w:val="23"/>
              </w:rPr>
            </w:pPr>
            <w:r w:rsidRPr="004D3B47">
              <w:t>14.2</w:t>
            </w:r>
          </w:p>
        </w:tc>
      </w:tr>
      <w:tr w:rsidR="00E01E7F" w:rsidRPr="004D3B47" w14:paraId="2A3D2514"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36640999" w14:textId="187DBE15" w:rsidR="00E01E7F" w:rsidRPr="004D3B47" w:rsidRDefault="00E01E7F" w:rsidP="00E01E7F">
            <w:pPr>
              <w:keepNext/>
              <w:keepLines/>
              <w:rPr>
                <w:rFonts w:asciiTheme="minorHAnsi" w:eastAsia="Times New Roman" w:hAnsiTheme="minorHAnsi" w:cs="Calibri"/>
                <w:szCs w:val="23"/>
                <w:lang w:eastAsia="en-AU"/>
              </w:rPr>
            </w:pPr>
            <w:r w:rsidRPr="004D3B47">
              <w:t>Hawke's Bay</w:t>
            </w:r>
          </w:p>
        </w:tc>
        <w:tc>
          <w:tcPr>
            <w:tcW w:w="1407" w:type="dxa"/>
            <w:tcBorders>
              <w:top w:val="nil"/>
              <w:left w:val="nil"/>
              <w:bottom w:val="nil"/>
              <w:right w:val="nil"/>
            </w:tcBorders>
            <w:shd w:val="clear" w:color="auto" w:fill="auto"/>
            <w:noWrap/>
          </w:tcPr>
          <w:p w14:paraId="36D109F3" w14:textId="1D4DDA10" w:rsidR="00E01E7F" w:rsidRPr="004D3B47" w:rsidRDefault="00E01E7F" w:rsidP="00E01E7F">
            <w:pPr>
              <w:jc w:val="right"/>
              <w:rPr>
                <w:rFonts w:asciiTheme="minorHAnsi" w:hAnsiTheme="minorHAnsi"/>
                <w:szCs w:val="23"/>
              </w:rPr>
            </w:pPr>
            <w:r w:rsidRPr="004D3B47">
              <w:t xml:space="preserve"> 65 </w:t>
            </w:r>
          </w:p>
        </w:tc>
        <w:tc>
          <w:tcPr>
            <w:tcW w:w="1094" w:type="dxa"/>
            <w:tcBorders>
              <w:top w:val="nil"/>
              <w:left w:val="nil"/>
              <w:bottom w:val="nil"/>
              <w:right w:val="nil"/>
            </w:tcBorders>
            <w:shd w:val="clear" w:color="auto" w:fill="auto"/>
            <w:noWrap/>
          </w:tcPr>
          <w:p w14:paraId="0C77812D" w14:textId="50A6B8AE" w:rsidR="00E01E7F" w:rsidRPr="004D3B47" w:rsidRDefault="00E01E7F" w:rsidP="00E01E7F">
            <w:pPr>
              <w:jc w:val="right"/>
              <w:rPr>
                <w:rFonts w:asciiTheme="minorHAnsi" w:hAnsiTheme="minorHAnsi"/>
                <w:szCs w:val="23"/>
              </w:rPr>
            </w:pPr>
            <w:r w:rsidRPr="004D3B47">
              <w:t xml:space="preserve"> 4 </w:t>
            </w:r>
          </w:p>
        </w:tc>
        <w:tc>
          <w:tcPr>
            <w:tcW w:w="1125" w:type="dxa"/>
            <w:tcBorders>
              <w:top w:val="nil"/>
              <w:left w:val="nil"/>
              <w:bottom w:val="nil"/>
              <w:right w:val="nil"/>
            </w:tcBorders>
            <w:shd w:val="clear" w:color="auto" w:fill="auto"/>
            <w:noWrap/>
          </w:tcPr>
          <w:p w14:paraId="5FA36347" w14:textId="73C58B5C" w:rsidR="00E01E7F" w:rsidRPr="004D3B47" w:rsidRDefault="00E01E7F" w:rsidP="00E01E7F">
            <w:pPr>
              <w:jc w:val="right"/>
              <w:rPr>
                <w:rFonts w:asciiTheme="minorHAnsi" w:hAnsiTheme="minorHAnsi"/>
                <w:szCs w:val="23"/>
              </w:rPr>
            </w:pPr>
            <w:r w:rsidRPr="004D3B47">
              <w:t>6.2</w:t>
            </w:r>
          </w:p>
        </w:tc>
        <w:tc>
          <w:tcPr>
            <w:tcW w:w="1245" w:type="dxa"/>
            <w:tcBorders>
              <w:top w:val="nil"/>
              <w:left w:val="nil"/>
              <w:bottom w:val="nil"/>
              <w:right w:val="nil"/>
            </w:tcBorders>
            <w:shd w:val="clear" w:color="auto" w:fill="auto"/>
            <w:noWrap/>
          </w:tcPr>
          <w:p w14:paraId="1A248305" w14:textId="60DF0EE7" w:rsidR="00E01E7F" w:rsidRPr="004D3B47" w:rsidRDefault="00E01E7F" w:rsidP="00E01E7F">
            <w:pPr>
              <w:jc w:val="right"/>
              <w:rPr>
                <w:rFonts w:asciiTheme="minorHAnsi" w:hAnsiTheme="minorHAnsi"/>
                <w:szCs w:val="23"/>
              </w:rPr>
            </w:pPr>
            <w:r w:rsidRPr="004D3B47">
              <w:t xml:space="preserve"> 3 </w:t>
            </w:r>
          </w:p>
        </w:tc>
        <w:tc>
          <w:tcPr>
            <w:tcW w:w="789" w:type="dxa"/>
            <w:tcBorders>
              <w:top w:val="nil"/>
              <w:left w:val="nil"/>
              <w:bottom w:val="nil"/>
              <w:right w:val="single" w:sz="4" w:space="0" w:color="auto"/>
            </w:tcBorders>
            <w:shd w:val="clear" w:color="auto" w:fill="auto"/>
            <w:noWrap/>
          </w:tcPr>
          <w:p w14:paraId="05C323B2" w14:textId="367B9249" w:rsidR="00E01E7F" w:rsidRPr="004D3B47" w:rsidRDefault="00E01E7F" w:rsidP="00E01E7F">
            <w:pPr>
              <w:jc w:val="right"/>
              <w:rPr>
                <w:rFonts w:asciiTheme="minorHAnsi" w:hAnsiTheme="minorHAnsi"/>
                <w:szCs w:val="23"/>
              </w:rPr>
            </w:pPr>
            <w:r w:rsidRPr="004D3B47">
              <w:t>4.6</w:t>
            </w:r>
          </w:p>
        </w:tc>
      </w:tr>
      <w:tr w:rsidR="00E01E7F" w:rsidRPr="004D3B47" w14:paraId="0A7AD30F"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06C439B3" w14:textId="1E0E4934" w:rsidR="00E01E7F" w:rsidRPr="004D3B47" w:rsidRDefault="00E01E7F" w:rsidP="00E01E7F">
            <w:pPr>
              <w:keepNext/>
              <w:keepLines/>
              <w:rPr>
                <w:rFonts w:asciiTheme="minorHAnsi" w:eastAsia="Times New Roman" w:hAnsiTheme="minorHAnsi" w:cs="Calibri"/>
                <w:szCs w:val="23"/>
                <w:lang w:eastAsia="en-AU"/>
              </w:rPr>
            </w:pPr>
            <w:r w:rsidRPr="004D3B47">
              <w:t>Hutt Valley</w:t>
            </w:r>
          </w:p>
        </w:tc>
        <w:tc>
          <w:tcPr>
            <w:tcW w:w="1407" w:type="dxa"/>
            <w:tcBorders>
              <w:top w:val="nil"/>
              <w:left w:val="nil"/>
              <w:bottom w:val="nil"/>
              <w:right w:val="nil"/>
            </w:tcBorders>
            <w:shd w:val="clear" w:color="auto" w:fill="auto"/>
            <w:noWrap/>
          </w:tcPr>
          <w:p w14:paraId="30E63BCE" w14:textId="6A56E16B" w:rsidR="00E01E7F" w:rsidRPr="004D3B47" w:rsidRDefault="00E01E7F" w:rsidP="00E01E7F">
            <w:pPr>
              <w:jc w:val="right"/>
              <w:rPr>
                <w:rFonts w:asciiTheme="minorHAnsi" w:hAnsiTheme="minorHAnsi"/>
                <w:szCs w:val="23"/>
              </w:rPr>
            </w:pPr>
            <w:r w:rsidRPr="004D3B47">
              <w:t xml:space="preserve"> 78 </w:t>
            </w:r>
          </w:p>
        </w:tc>
        <w:tc>
          <w:tcPr>
            <w:tcW w:w="1094" w:type="dxa"/>
            <w:tcBorders>
              <w:top w:val="nil"/>
              <w:left w:val="nil"/>
              <w:bottom w:val="nil"/>
              <w:right w:val="nil"/>
            </w:tcBorders>
            <w:shd w:val="clear" w:color="auto" w:fill="auto"/>
            <w:noWrap/>
          </w:tcPr>
          <w:p w14:paraId="0B911505" w14:textId="44D29DBF" w:rsidR="00E01E7F" w:rsidRPr="004D3B47" w:rsidRDefault="00E01E7F" w:rsidP="00E01E7F">
            <w:pPr>
              <w:jc w:val="right"/>
              <w:rPr>
                <w:rFonts w:asciiTheme="minorHAnsi" w:hAnsiTheme="minorHAnsi"/>
                <w:szCs w:val="23"/>
              </w:rPr>
            </w:pPr>
            <w:r w:rsidRPr="004D3B47">
              <w:t xml:space="preserve"> 6 </w:t>
            </w:r>
          </w:p>
        </w:tc>
        <w:tc>
          <w:tcPr>
            <w:tcW w:w="1125" w:type="dxa"/>
            <w:tcBorders>
              <w:top w:val="nil"/>
              <w:left w:val="nil"/>
              <w:bottom w:val="nil"/>
              <w:right w:val="nil"/>
            </w:tcBorders>
            <w:shd w:val="clear" w:color="auto" w:fill="auto"/>
            <w:noWrap/>
          </w:tcPr>
          <w:p w14:paraId="57E029B8" w14:textId="4D0669DC" w:rsidR="00E01E7F" w:rsidRPr="004D3B47" w:rsidRDefault="00E01E7F" w:rsidP="00E01E7F">
            <w:pPr>
              <w:jc w:val="right"/>
              <w:rPr>
                <w:rFonts w:asciiTheme="minorHAnsi" w:hAnsiTheme="minorHAnsi"/>
                <w:szCs w:val="23"/>
              </w:rPr>
            </w:pPr>
            <w:r w:rsidRPr="004D3B47">
              <w:t>7.7</w:t>
            </w:r>
          </w:p>
        </w:tc>
        <w:tc>
          <w:tcPr>
            <w:tcW w:w="1245" w:type="dxa"/>
            <w:tcBorders>
              <w:top w:val="nil"/>
              <w:left w:val="nil"/>
              <w:bottom w:val="nil"/>
              <w:right w:val="nil"/>
            </w:tcBorders>
            <w:shd w:val="clear" w:color="auto" w:fill="auto"/>
            <w:noWrap/>
          </w:tcPr>
          <w:p w14:paraId="4DAD6DEE" w14:textId="5622D456" w:rsidR="00E01E7F" w:rsidRPr="004D3B47" w:rsidRDefault="00E01E7F" w:rsidP="00E01E7F">
            <w:pPr>
              <w:jc w:val="right"/>
              <w:rPr>
                <w:rFonts w:asciiTheme="minorHAnsi" w:hAnsiTheme="minorHAnsi"/>
                <w:szCs w:val="23"/>
              </w:rPr>
            </w:pPr>
            <w:r w:rsidRPr="004D3B47">
              <w:t xml:space="preserve"> 1 </w:t>
            </w:r>
          </w:p>
        </w:tc>
        <w:tc>
          <w:tcPr>
            <w:tcW w:w="789" w:type="dxa"/>
            <w:tcBorders>
              <w:top w:val="nil"/>
              <w:left w:val="nil"/>
              <w:bottom w:val="nil"/>
              <w:right w:val="single" w:sz="4" w:space="0" w:color="auto"/>
            </w:tcBorders>
            <w:shd w:val="clear" w:color="auto" w:fill="auto"/>
            <w:noWrap/>
          </w:tcPr>
          <w:p w14:paraId="115F277E" w14:textId="4AA7450A" w:rsidR="00E01E7F" w:rsidRPr="004D3B47" w:rsidRDefault="00E01E7F" w:rsidP="00E01E7F">
            <w:pPr>
              <w:jc w:val="right"/>
              <w:rPr>
                <w:rFonts w:asciiTheme="minorHAnsi" w:hAnsiTheme="minorHAnsi"/>
                <w:szCs w:val="23"/>
              </w:rPr>
            </w:pPr>
            <w:r w:rsidRPr="004D3B47">
              <w:t>1.3</w:t>
            </w:r>
          </w:p>
        </w:tc>
      </w:tr>
      <w:tr w:rsidR="00E01E7F" w:rsidRPr="004D3B47" w14:paraId="13008E90"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24FFA877" w14:textId="1C1D13A1" w:rsidR="00E01E7F" w:rsidRPr="004D3B47" w:rsidRDefault="00E01E7F" w:rsidP="00E01E7F">
            <w:pPr>
              <w:keepNext/>
              <w:keepLines/>
              <w:rPr>
                <w:rFonts w:asciiTheme="minorHAnsi" w:eastAsia="Times New Roman" w:hAnsiTheme="minorHAnsi" w:cs="Calibri"/>
                <w:szCs w:val="23"/>
                <w:lang w:eastAsia="en-AU"/>
              </w:rPr>
            </w:pPr>
            <w:r w:rsidRPr="004D3B47">
              <w:t>Lakes</w:t>
            </w:r>
          </w:p>
        </w:tc>
        <w:tc>
          <w:tcPr>
            <w:tcW w:w="1407" w:type="dxa"/>
            <w:tcBorders>
              <w:top w:val="nil"/>
              <w:left w:val="nil"/>
              <w:bottom w:val="nil"/>
              <w:right w:val="nil"/>
            </w:tcBorders>
            <w:shd w:val="clear" w:color="auto" w:fill="auto"/>
            <w:noWrap/>
          </w:tcPr>
          <w:p w14:paraId="7EEE91AD" w14:textId="289D60F0" w:rsidR="00E01E7F" w:rsidRPr="004D3B47" w:rsidRDefault="00E01E7F" w:rsidP="00E01E7F">
            <w:pPr>
              <w:jc w:val="right"/>
              <w:rPr>
                <w:rFonts w:asciiTheme="minorHAnsi" w:hAnsiTheme="minorHAnsi"/>
                <w:szCs w:val="23"/>
              </w:rPr>
            </w:pPr>
            <w:r w:rsidRPr="004D3B47">
              <w:t xml:space="preserve"> 32 </w:t>
            </w:r>
          </w:p>
        </w:tc>
        <w:tc>
          <w:tcPr>
            <w:tcW w:w="1094" w:type="dxa"/>
            <w:tcBorders>
              <w:top w:val="nil"/>
              <w:left w:val="nil"/>
              <w:bottom w:val="nil"/>
              <w:right w:val="nil"/>
            </w:tcBorders>
            <w:shd w:val="clear" w:color="auto" w:fill="auto"/>
            <w:noWrap/>
          </w:tcPr>
          <w:p w14:paraId="21579FBF" w14:textId="6D1AF867" w:rsidR="00E01E7F" w:rsidRPr="004D3B47" w:rsidRDefault="00E01E7F" w:rsidP="00E01E7F">
            <w:pPr>
              <w:jc w:val="right"/>
              <w:rPr>
                <w:rFonts w:asciiTheme="minorHAnsi" w:hAnsiTheme="minorHAnsi"/>
                <w:szCs w:val="23"/>
              </w:rPr>
            </w:pPr>
            <w:r w:rsidRPr="004D3B47">
              <w:t xml:space="preserve"> 2 </w:t>
            </w:r>
          </w:p>
        </w:tc>
        <w:tc>
          <w:tcPr>
            <w:tcW w:w="1125" w:type="dxa"/>
            <w:tcBorders>
              <w:top w:val="nil"/>
              <w:left w:val="nil"/>
              <w:bottom w:val="nil"/>
              <w:right w:val="nil"/>
            </w:tcBorders>
            <w:shd w:val="clear" w:color="auto" w:fill="auto"/>
            <w:noWrap/>
          </w:tcPr>
          <w:p w14:paraId="39982CA4" w14:textId="47E73421" w:rsidR="00E01E7F" w:rsidRPr="004D3B47" w:rsidRDefault="00E01E7F" w:rsidP="00E01E7F">
            <w:pPr>
              <w:jc w:val="right"/>
              <w:rPr>
                <w:rFonts w:asciiTheme="minorHAnsi" w:hAnsiTheme="minorHAnsi"/>
                <w:szCs w:val="23"/>
              </w:rPr>
            </w:pPr>
            <w:r w:rsidRPr="004D3B47">
              <w:t>6.3</w:t>
            </w:r>
          </w:p>
        </w:tc>
        <w:tc>
          <w:tcPr>
            <w:tcW w:w="1245" w:type="dxa"/>
            <w:tcBorders>
              <w:top w:val="nil"/>
              <w:left w:val="nil"/>
              <w:bottom w:val="nil"/>
              <w:right w:val="nil"/>
            </w:tcBorders>
            <w:shd w:val="clear" w:color="auto" w:fill="auto"/>
            <w:noWrap/>
          </w:tcPr>
          <w:p w14:paraId="1DF569A5" w14:textId="07B6BDEC" w:rsidR="00E01E7F" w:rsidRPr="004D3B47" w:rsidRDefault="00E01E7F" w:rsidP="00E01E7F">
            <w:pPr>
              <w:jc w:val="right"/>
              <w:rPr>
                <w:rFonts w:asciiTheme="minorHAnsi" w:hAnsiTheme="minorHAnsi"/>
                <w:szCs w:val="23"/>
              </w:rPr>
            </w:pPr>
            <w:r w:rsidRPr="004D3B47">
              <w:t xml:space="preserve"> -</w:t>
            </w:r>
            <w:r>
              <w:t xml:space="preserve"> </w:t>
            </w:r>
            <w:r w:rsidRPr="004D3B47">
              <w:t xml:space="preserve"> </w:t>
            </w:r>
          </w:p>
        </w:tc>
        <w:tc>
          <w:tcPr>
            <w:tcW w:w="789" w:type="dxa"/>
            <w:tcBorders>
              <w:top w:val="nil"/>
              <w:left w:val="nil"/>
              <w:bottom w:val="nil"/>
              <w:right w:val="single" w:sz="4" w:space="0" w:color="auto"/>
            </w:tcBorders>
            <w:shd w:val="clear" w:color="auto" w:fill="auto"/>
            <w:noWrap/>
          </w:tcPr>
          <w:p w14:paraId="6AE29F27" w14:textId="1A4DCD32" w:rsidR="00E01E7F" w:rsidRPr="004D3B47" w:rsidRDefault="00E01E7F" w:rsidP="00E01E7F">
            <w:pPr>
              <w:jc w:val="right"/>
              <w:rPr>
                <w:rFonts w:asciiTheme="minorHAnsi" w:hAnsiTheme="minorHAnsi"/>
                <w:szCs w:val="23"/>
              </w:rPr>
            </w:pPr>
            <w:r w:rsidRPr="004D3B47">
              <w:t>0.0</w:t>
            </w:r>
          </w:p>
        </w:tc>
      </w:tr>
      <w:tr w:rsidR="00E01E7F" w:rsidRPr="004D3B47" w14:paraId="5BF99B38"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1769D34D" w14:textId="26606029" w:rsidR="00E01E7F" w:rsidRPr="004D3B47" w:rsidRDefault="00E01E7F" w:rsidP="00E01E7F">
            <w:pPr>
              <w:keepNext/>
              <w:keepLines/>
              <w:rPr>
                <w:rFonts w:asciiTheme="minorHAnsi" w:eastAsia="Times New Roman" w:hAnsiTheme="minorHAnsi" w:cs="Calibri"/>
                <w:szCs w:val="23"/>
                <w:lang w:eastAsia="en-AU"/>
              </w:rPr>
            </w:pPr>
            <w:r w:rsidRPr="004D3B47">
              <w:t>Mid Central</w:t>
            </w:r>
          </w:p>
        </w:tc>
        <w:tc>
          <w:tcPr>
            <w:tcW w:w="1407" w:type="dxa"/>
            <w:tcBorders>
              <w:top w:val="nil"/>
              <w:left w:val="nil"/>
              <w:bottom w:val="nil"/>
              <w:right w:val="nil"/>
            </w:tcBorders>
            <w:shd w:val="clear" w:color="auto" w:fill="auto"/>
            <w:noWrap/>
          </w:tcPr>
          <w:p w14:paraId="51DBF229" w14:textId="7CCB34C1" w:rsidR="00E01E7F" w:rsidRPr="004D3B47" w:rsidRDefault="00E01E7F" w:rsidP="00E01E7F">
            <w:pPr>
              <w:jc w:val="right"/>
              <w:rPr>
                <w:rFonts w:asciiTheme="minorHAnsi" w:hAnsiTheme="minorHAnsi"/>
                <w:szCs w:val="23"/>
              </w:rPr>
            </w:pPr>
            <w:r w:rsidRPr="004D3B47">
              <w:t xml:space="preserve"> 100 </w:t>
            </w:r>
          </w:p>
        </w:tc>
        <w:tc>
          <w:tcPr>
            <w:tcW w:w="1094" w:type="dxa"/>
            <w:tcBorders>
              <w:top w:val="nil"/>
              <w:left w:val="nil"/>
              <w:bottom w:val="nil"/>
              <w:right w:val="nil"/>
            </w:tcBorders>
            <w:shd w:val="clear" w:color="auto" w:fill="auto"/>
            <w:noWrap/>
          </w:tcPr>
          <w:p w14:paraId="7DE5E9C7" w14:textId="7D267DCC" w:rsidR="00E01E7F" w:rsidRPr="004D3B47" w:rsidRDefault="00E01E7F" w:rsidP="00E01E7F">
            <w:pPr>
              <w:jc w:val="right"/>
              <w:rPr>
                <w:rFonts w:asciiTheme="minorHAnsi" w:hAnsiTheme="minorHAnsi"/>
                <w:szCs w:val="23"/>
              </w:rPr>
            </w:pPr>
            <w:r w:rsidRPr="004D3B47">
              <w:t xml:space="preserve"> 11 </w:t>
            </w:r>
          </w:p>
        </w:tc>
        <w:tc>
          <w:tcPr>
            <w:tcW w:w="1125" w:type="dxa"/>
            <w:tcBorders>
              <w:top w:val="nil"/>
              <w:left w:val="nil"/>
              <w:bottom w:val="nil"/>
              <w:right w:val="nil"/>
            </w:tcBorders>
            <w:shd w:val="clear" w:color="auto" w:fill="auto"/>
            <w:noWrap/>
          </w:tcPr>
          <w:p w14:paraId="78468428" w14:textId="5F42BE9A" w:rsidR="00E01E7F" w:rsidRPr="004D3B47" w:rsidRDefault="00E01E7F" w:rsidP="00E01E7F">
            <w:pPr>
              <w:jc w:val="right"/>
              <w:rPr>
                <w:rFonts w:asciiTheme="minorHAnsi" w:hAnsiTheme="minorHAnsi"/>
                <w:szCs w:val="23"/>
              </w:rPr>
            </w:pPr>
            <w:r w:rsidRPr="004D3B47">
              <w:t>11.0</w:t>
            </w:r>
          </w:p>
        </w:tc>
        <w:tc>
          <w:tcPr>
            <w:tcW w:w="1245" w:type="dxa"/>
            <w:tcBorders>
              <w:top w:val="nil"/>
              <w:left w:val="nil"/>
              <w:bottom w:val="nil"/>
              <w:right w:val="nil"/>
            </w:tcBorders>
            <w:shd w:val="clear" w:color="auto" w:fill="auto"/>
            <w:noWrap/>
          </w:tcPr>
          <w:p w14:paraId="4448DEF4" w14:textId="231E34A5" w:rsidR="00E01E7F" w:rsidRPr="004D3B47" w:rsidRDefault="00E01E7F" w:rsidP="00E01E7F">
            <w:pPr>
              <w:jc w:val="right"/>
              <w:rPr>
                <w:rFonts w:asciiTheme="minorHAnsi" w:hAnsiTheme="minorHAnsi"/>
                <w:szCs w:val="23"/>
              </w:rPr>
            </w:pPr>
            <w:r w:rsidRPr="004D3B47">
              <w:t xml:space="preserve"> 6 </w:t>
            </w:r>
          </w:p>
        </w:tc>
        <w:tc>
          <w:tcPr>
            <w:tcW w:w="789" w:type="dxa"/>
            <w:tcBorders>
              <w:top w:val="nil"/>
              <w:left w:val="nil"/>
              <w:bottom w:val="nil"/>
              <w:right w:val="single" w:sz="4" w:space="0" w:color="auto"/>
            </w:tcBorders>
            <w:shd w:val="clear" w:color="auto" w:fill="auto"/>
            <w:noWrap/>
          </w:tcPr>
          <w:p w14:paraId="3A9E0A30" w14:textId="3608ED7A" w:rsidR="00E01E7F" w:rsidRPr="004D3B47" w:rsidRDefault="00E01E7F" w:rsidP="00E01E7F">
            <w:pPr>
              <w:jc w:val="right"/>
              <w:rPr>
                <w:rFonts w:asciiTheme="minorHAnsi" w:hAnsiTheme="minorHAnsi"/>
                <w:szCs w:val="23"/>
              </w:rPr>
            </w:pPr>
            <w:r w:rsidRPr="004D3B47">
              <w:t>6.0</w:t>
            </w:r>
          </w:p>
        </w:tc>
      </w:tr>
      <w:tr w:rsidR="00E01E7F" w:rsidRPr="004D3B47" w14:paraId="4AA282C3"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11C48DA3" w14:textId="2B2665C8" w:rsidR="00E01E7F" w:rsidRPr="004D3B47" w:rsidRDefault="00E01E7F" w:rsidP="00E01E7F">
            <w:pPr>
              <w:keepNext/>
              <w:keepLines/>
              <w:rPr>
                <w:rFonts w:asciiTheme="minorHAnsi" w:eastAsia="Times New Roman" w:hAnsiTheme="minorHAnsi" w:cs="Calibri"/>
                <w:szCs w:val="23"/>
                <w:lang w:eastAsia="en-AU"/>
              </w:rPr>
            </w:pPr>
            <w:r w:rsidRPr="004D3B47">
              <w:t>Nelson Marlborough</w:t>
            </w:r>
          </w:p>
        </w:tc>
        <w:tc>
          <w:tcPr>
            <w:tcW w:w="1407" w:type="dxa"/>
            <w:tcBorders>
              <w:top w:val="nil"/>
              <w:left w:val="nil"/>
              <w:bottom w:val="nil"/>
              <w:right w:val="nil"/>
            </w:tcBorders>
            <w:shd w:val="clear" w:color="auto" w:fill="auto"/>
            <w:noWrap/>
          </w:tcPr>
          <w:p w14:paraId="3C7A54F8" w14:textId="6A0215BB" w:rsidR="00E01E7F" w:rsidRPr="004D3B47" w:rsidRDefault="00E01E7F" w:rsidP="00E01E7F">
            <w:pPr>
              <w:jc w:val="right"/>
              <w:rPr>
                <w:rFonts w:asciiTheme="minorHAnsi" w:hAnsiTheme="minorHAnsi"/>
                <w:szCs w:val="23"/>
              </w:rPr>
            </w:pPr>
            <w:r w:rsidRPr="004D3B47">
              <w:t xml:space="preserve"> 46 </w:t>
            </w:r>
          </w:p>
        </w:tc>
        <w:tc>
          <w:tcPr>
            <w:tcW w:w="1094" w:type="dxa"/>
            <w:tcBorders>
              <w:top w:val="nil"/>
              <w:left w:val="nil"/>
              <w:bottom w:val="nil"/>
              <w:right w:val="nil"/>
            </w:tcBorders>
            <w:shd w:val="clear" w:color="auto" w:fill="auto"/>
            <w:noWrap/>
          </w:tcPr>
          <w:p w14:paraId="3C1A951F" w14:textId="7CA5420D" w:rsidR="00E01E7F" w:rsidRPr="004D3B47" w:rsidRDefault="00E01E7F" w:rsidP="00E01E7F">
            <w:pPr>
              <w:jc w:val="right"/>
              <w:rPr>
                <w:rFonts w:asciiTheme="minorHAnsi" w:hAnsiTheme="minorHAnsi"/>
                <w:szCs w:val="23"/>
              </w:rPr>
            </w:pPr>
            <w:r w:rsidRPr="004D3B47">
              <w:t xml:space="preserve"> 3 </w:t>
            </w:r>
          </w:p>
        </w:tc>
        <w:tc>
          <w:tcPr>
            <w:tcW w:w="1125" w:type="dxa"/>
            <w:tcBorders>
              <w:top w:val="nil"/>
              <w:left w:val="nil"/>
              <w:bottom w:val="nil"/>
              <w:right w:val="nil"/>
            </w:tcBorders>
            <w:shd w:val="clear" w:color="auto" w:fill="auto"/>
            <w:noWrap/>
          </w:tcPr>
          <w:p w14:paraId="62D796BC" w14:textId="45A60A9A" w:rsidR="00E01E7F" w:rsidRPr="004D3B47" w:rsidRDefault="00E01E7F" w:rsidP="00E01E7F">
            <w:pPr>
              <w:jc w:val="right"/>
              <w:rPr>
                <w:rFonts w:asciiTheme="minorHAnsi" w:hAnsiTheme="minorHAnsi"/>
                <w:szCs w:val="23"/>
              </w:rPr>
            </w:pPr>
            <w:r w:rsidRPr="004D3B47">
              <w:t>6.5</w:t>
            </w:r>
          </w:p>
        </w:tc>
        <w:tc>
          <w:tcPr>
            <w:tcW w:w="1245" w:type="dxa"/>
            <w:tcBorders>
              <w:top w:val="nil"/>
              <w:left w:val="nil"/>
              <w:bottom w:val="nil"/>
              <w:right w:val="nil"/>
            </w:tcBorders>
            <w:shd w:val="clear" w:color="auto" w:fill="auto"/>
            <w:noWrap/>
          </w:tcPr>
          <w:p w14:paraId="03BE8749" w14:textId="080BD959" w:rsidR="00E01E7F" w:rsidRPr="004D3B47" w:rsidRDefault="00E01E7F" w:rsidP="00E01E7F">
            <w:pPr>
              <w:jc w:val="right"/>
              <w:rPr>
                <w:rFonts w:asciiTheme="minorHAnsi" w:hAnsiTheme="minorHAnsi"/>
                <w:szCs w:val="23"/>
              </w:rPr>
            </w:pPr>
            <w:r w:rsidRPr="004D3B47">
              <w:t xml:space="preserve"> 2 </w:t>
            </w:r>
          </w:p>
        </w:tc>
        <w:tc>
          <w:tcPr>
            <w:tcW w:w="789" w:type="dxa"/>
            <w:tcBorders>
              <w:top w:val="nil"/>
              <w:left w:val="nil"/>
              <w:bottom w:val="nil"/>
              <w:right w:val="single" w:sz="4" w:space="0" w:color="auto"/>
            </w:tcBorders>
            <w:shd w:val="clear" w:color="auto" w:fill="auto"/>
            <w:noWrap/>
          </w:tcPr>
          <w:p w14:paraId="3F58BEF5" w14:textId="4ABE22BF" w:rsidR="00E01E7F" w:rsidRPr="004D3B47" w:rsidRDefault="00E01E7F" w:rsidP="00E01E7F">
            <w:pPr>
              <w:jc w:val="right"/>
              <w:rPr>
                <w:rFonts w:asciiTheme="minorHAnsi" w:hAnsiTheme="minorHAnsi"/>
                <w:szCs w:val="23"/>
              </w:rPr>
            </w:pPr>
            <w:r w:rsidRPr="004D3B47">
              <w:t>4.3</w:t>
            </w:r>
          </w:p>
        </w:tc>
      </w:tr>
      <w:tr w:rsidR="00E01E7F" w:rsidRPr="004D3B47" w14:paraId="156A2DD0"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577F50CC" w14:textId="66A5126E" w:rsidR="00E01E7F" w:rsidRPr="004D3B47" w:rsidRDefault="00E01E7F" w:rsidP="00E01E7F">
            <w:pPr>
              <w:keepNext/>
              <w:keepLines/>
              <w:rPr>
                <w:rFonts w:asciiTheme="minorHAnsi" w:eastAsia="Times New Roman" w:hAnsiTheme="minorHAnsi" w:cs="Calibri"/>
                <w:szCs w:val="23"/>
                <w:lang w:eastAsia="en-AU"/>
              </w:rPr>
            </w:pPr>
            <w:r w:rsidRPr="004D3B47">
              <w:t>Northland</w:t>
            </w:r>
          </w:p>
        </w:tc>
        <w:tc>
          <w:tcPr>
            <w:tcW w:w="1407" w:type="dxa"/>
            <w:tcBorders>
              <w:top w:val="nil"/>
              <w:left w:val="nil"/>
              <w:bottom w:val="nil"/>
              <w:right w:val="nil"/>
            </w:tcBorders>
            <w:shd w:val="clear" w:color="auto" w:fill="auto"/>
            <w:noWrap/>
          </w:tcPr>
          <w:p w14:paraId="4A4B99C5" w14:textId="0F28969B" w:rsidR="00E01E7F" w:rsidRPr="004D3B47" w:rsidRDefault="00E01E7F" w:rsidP="00E01E7F">
            <w:pPr>
              <w:jc w:val="right"/>
              <w:rPr>
                <w:rFonts w:asciiTheme="minorHAnsi" w:hAnsiTheme="minorHAnsi"/>
                <w:szCs w:val="23"/>
              </w:rPr>
            </w:pPr>
            <w:r w:rsidRPr="004D3B47">
              <w:t xml:space="preserve"> 55 </w:t>
            </w:r>
          </w:p>
        </w:tc>
        <w:tc>
          <w:tcPr>
            <w:tcW w:w="1094" w:type="dxa"/>
            <w:tcBorders>
              <w:top w:val="nil"/>
              <w:left w:val="nil"/>
              <w:bottom w:val="nil"/>
              <w:right w:val="nil"/>
            </w:tcBorders>
            <w:shd w:val="clear" w:color="auto" w:fill="auto"/>
            <w:noWrap/>
          </w:tcPr>
          <w:p w14:paraId="5156F77A" w14:textId="148BC97D" w:rsidR="00E01E7F" w:rsidRPr="004D3B47" w:rsidRDefault="00E01E7F" w:rsidP="00E01E7F">
            <w:pPr>
              <w:jc w:val="right"/>
              <w:rPr>
                <w:rFonts w:asciiTheme="minorHAnsi" w:hAnsiTheme="minorHAnsi"/>
                <w:szCs w:val="23"/>
              </w:rPr>
            </w:pPr>
            <w:r w:rsidRPr="004D3B47">
              <w:t xml:space="preserve"> 5 </w:t>
            </w:r>
          </w:p>
        </w:tc>
        <w:tc>
          <w:tcPr>
            <w:tcW w:w="1125" w:type="dxa"/>
            <w:tcBorders>
              <w:top w:val="nil"/>
              <w:left w:val="nil"/>
              <w:bottom w:val="nil"/>
              <w:right w:val="nil"/>
            </w:tcBorders>
            <w:shd w:val="clear" w:color="auto" w:fill="auto"/>
            <w:noWrap/>
          </w:tcPr>
          <w:p w14:paraId="1060E627" w14:textId="6B1C6842" w:rsidR="00E01E7F" w:rsidRPr="004D3B47" w:rsidRDefault="00E01E7F" w:rsidP="00E01E7F">
            <w:pPr>
              <w:jc w:val="right"/>
              <w:rPr>
                <w:rFonts w:asciiTheme="minorHAnsi" w:hAnsiTheme="minorHAnsi"/>
                <w:szCs w:val="23"/>
              </w:rPr>
            </w:pPr>
            <w:r w:rsidRPr="004D3B47">
              <w:t>9.1</w:t>
            </w:r>
          </w:p>
        </w:tc>
        <w:tc>
          <w:tcPr>
            <w:tcW w:w="1245" w:type="dxa"/>
            <w:tcBorders>
              <w:top w:val="nil"/>
              <w:left w:val="nil"/>
              <w:bottom w:val="nil"/>
              <w:right w:val="nil"/>
            </w:tcBorders>
            <w:shd w:val="clear" w:color="auto" w:fill="auto"/>
            <w:noWrap/>
          </w:tcPr>
          <w:p w14:paraId="706A300B" w14:textId="7DDFE5AB" w:rsidR="00E01E7F" w:rsidRPr="004D3B47" w:rsidRDefault="00E01E7F" w:rsidP="00E01E7F">
            <w:pPr>
              <w:jc w:val="right"/>
              <w:rPr>
                <w:rFonts w:asciiTheme="minorHAnsi" w:hAnsiTheme="minorHAnsi"/>
                <w:szCs w:val="23"/>
              </w:rPr>
            </w:pPr>
            <w:r w:rsidRPr="004D3B47">
              <w:t xml:space="preserve"> 4 </w:t>
            </w:r>
          </w:p>
        </w:tc>
        <w:tc>
          <w:tcPr>
            <w:tcW w:w="789" w:type="dxa"/>
            <w:tcBorders>
              <w:top w:val="nil"/>
              <w:left w:val="nil"/>
              <w:bottom w:val="nil"/>
              <w:right w:val="single" w:sz="4" w:space="0" w:color="auto"/>
            </w:tcBorders>
            <w:shd w:val="clear" w:color="auto" w:fill="auto"/>
            <w:noWrap/>
          </w:tcPr>
          <w:p w14:paraId="34C219F2" w14:textId="2E10E23F" w:rsidR="00E01E7F" w:rsidRPr="004D3B47" w:rsidRDefault="00E01E7F" w:rsidP="00E01E7F">
            <w:pPr>
              <w:jc w:val="right"/>
              <w:rPr>
                <w:rFonts w:asciiTheme="minorHAnsi" w:hAnsiTheme="minorHAnsi"/>
                <w:szCs w:val="23"/>
              </w:rPr>
            </w:pPr>
            <w:r w:rsidRPr="004D3B47">
              <w:t>7.3</w:t>
            </w:r>
          </w:p>
        </w:tc>
      </w:tr>
      <w:tr w:rsidR="00E01E7F" w:rsidRPr="004D3B47" w14:paraId="50C55150"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256C3053" w14:textId="38A3501A" w:rsidR="00E01E7F" w:rsidRPr="004D3B47" w:rsidRDefault="00E01E7F" w:rsidP="00E01E7F">
            <w:pPr>
              <w:keepNext/>
              <w:keepLines/>
              <w:rPr>
                <w:rFonts w:asciiTheme="minorHAnsi" w:eastAsia="Times New Roman" w:hAnsiTheme="minorHAnsi" w:cs="Calibri"/>
                <w:szCs w:val="23"/>
                <w:lang w:eastAsia="en-AU"/>
              </w:rPr>
            </w:pPr>
            <w:r w:rsidRPr="004D3B47">
              <w:t>South Canterbury</w:t>
            </w:r>
          </w:p>
        </w:tc>
        <w:tc>
          <w:tcPr>
            <w:tcW w:w="1407" w:type="dxa"/>
            <w:tcBorders>
              <w:top w:val="nil"/>
              <w:left w:val="nil"/>
              <w:bottom w:val="nil"/>
              <w:right w:val="nil"/>
            </w:tcBorders>
            <w:shd w:val="clear" w:color="auto" w:fill="auto"/>
            <w:noWrap/>
          </w:tcPr>
          <w:p w14:paraId="428696A0" w14:textId="7DA74FC9" w:rsidR="00E01E7F" w:rsidRPr="004D3B47" w:rsidRDefault="00E01E7F" w:rsidP="00E01E7F">
            <w:pPr>
              <w:jc w:val="right"/>
              <w:rPr>
                <w:rFonts w:asciiTheme="minorHAnsi" w:hAnsiTheme="minorHAnsi"/>
                <w:szCs w:val="23"/>
              </w:rPr>
            </w:pPr>
            <w:r w:rsidRPr="004D3B47">
              <w:t xml:space="preserve"> 17 </w:t>
            </w:r>
          </w:p>
        </w:tc>
        <w:tc>
          <w:tcPr>
            <w:tcW w:w="1094" w:type="dxa"/>
            <w:tcBorders>
              <w:top w:val="nil"/>
              <w:left w:val="nil"/>
              <w:bottom w:val="nil"/>
              <w:right w:val="nil"/>
            </w:tcBorders>
            <w:shd w:val="clear" w:color="auto" w:fill="auto"/>
            <w:noWrap/>
          </w:tcPr>
          <w:p w14:paraId="404D53FD" w14:textId="00EF7087" w:rsidR="00E01E7F" w:rsidRPr="004D3B47" w:rsidRDefault="00E01E7F" w:rsidP="00E01E7F">
            <w:pPr>
              <w:jc w:val="right"/>
              <w:rPr>
                <w:rFonts w:asciiTheme="minorHAnsi" w:hAnsiTheme="minorHAnsi"/>
                <w:szCs w:val="23"/>
              </w:rPr>
            </w:pPr>
            <w:r w:rsidRPr="004D3B47">
              <w:t xml:space="preserve"> 1 </w:t>
            </w:r>
          </w:p>
        </w:tc>
        <w:tc>
          <w:tcPr>
            <w:tcW w:w="1125" w:type="dxa"/>
            <w:tcBorders>
              <w:top w:val="nil"/>
              <w:left w:val="nil"/>
              <w:bottom w:val="nil"/>
              <w:right w:val="nil"/>
            </w:tcBorders>
            <w:shd w:val="clear" w:color="auto" w:fill="auto"/>
            <w:noWrap/>
          </w:tcPr>
          <w:p w14:paraId="719BDEE8" w14:textId="6A25D0FB" w:rsidR="00E01E7F" w:rsidRPr="004D3B47" w:rsidRDefault="00E01E7F" w:rsidP="00E01E7F">
            <w:pPr>
              <w:jc w:val="right"/>
              <w:rPr>
                <w:rFonts w:asciiTheme="minorHAnsi" w:hAnsiTheme="minorHAnsi"/>
                <w:szCs w:val="23"/>
              </w:rPr>
            </w:pPr>
            <w:r w:rsidRPr="004D3B47">
              <w:t>5.9</w:t>
            </w:r>
          </w:p>
        </w:tc>
        <w:tc>
          <w:tcPr>
            <w:tcW w:w="1245" w:type="dxa"/>
            <w:tcBorders>
              <w:top w:val="nil"/>
              <w:left w:val="nil"/>
              <w:bottom w:val="nil"/>
              <w:right w:val="nil"/>
            </w:tcBorders>
            <w:shd w:val="clear" w:color="auto" w:fill="auto"/>
            <w:noWrap/>
          </w:tcPr>
          <w:p w14:paraId="03C36DDC" w14:textId="6EBA26EA" w:rsidR="00E01E7F" w:rsidRPr="004D3B47" w:rsidRDefault="00E01E7F" w:rsidP="00E01E7F">
            <w:pPr>
              <w:jc w:val="right"/>
              <w:rPr>
                <w:rFonts w:asciiTheme="minorHAnsi" w:hAnsiTheme="minorHAnsi"/>
                <w:szCs w:val="23"/>
              </w:rPr>
            </w:pPr>
            <w:r w:rsidRPr="004D3B47">
              <w:t xml:space="preserve"> -</w:t>
            </w:r>
            <w:r>
              <w:t xml:space="preserve"> </w:t>
            </w:r>
            <w:r w:rsidRPr="004D3B47">
              <w:t xml:space="preserve"> </w:t>
            </w:r>
          </w:p>
        </w:tc>
        <w:tc>
          <w:tcPr>
            <w:tcW w:w="789" w:type="dxa"/>
            <w:tcBorders>
              <w:top w:val="nil"/>
              <w:left w:val="nil"/>
              <w:bottom w:val="nil"/>
              <w:right w:val="single" w:sz="4" w:space="0" w:color="auto"/>
            </w:tcBorders>
            <w:shd w:val="clear" w:color="auto" w:fill="auto"/>
            <w:noWrap/>
          </w:tcPr>
          <w:p w14:paraId="7B5A42E5" w14:textId="550ABA97" w:rsidR="00E01E7F" w:rsidRPr="004D3B47" w:rsidRDefault="00E01E7F" w:rsidP="00E01E7F">
            <w:pPr>
              <w:jc w:val="right"/>
              <w:rPr>
                <w:rFonts w:asciiTheme="minorHAnsi" w:hAnsiTheme="minorHAnsi"/>
                <w:szCs w:val="23"/>
              </w:rPr>
            </w:pPr>
            <w:r w:rsidRPr="004D3B47">
              <w:t>0.0</w:t>
            </w:r>
          </w:p>
        </w:tc>
      </w:tr>
      <w:tr w:rsidR="00E01E7F" w:rsidRPr="004D3B47" w14:paraId="5BE364EC"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3CCD494C" w14:textId="2874A250" w:rsidR="00E01E7F" w:rsidRPr="004D3B47" w:rsidRDefault="00E01E7F" w:rsidP="00E01E7F">
            <w:pPr>
              <w:keepNext/>
              <w:keepLines/>
              <w:rPr>
                <w:rFonts w:asciiTheme="minorHAnsi" w:eastAsia="Times New Roman" w:hAnsiTheme="minorHAnsi" w:cs="Calibri"/>
                <w:szCs w:val="23"/>
                <w:lang w:eastAsia="en-AU"/>
              </w:rPr>
            </w:pPr>
            <w:r w:rsidRPr="004D3B47">
              <w:t>Southern</w:t>
            </w:r>
          </w:p>
        </w:tc>
        <w:tc>
          <w:tcPr>
            <w:tcW w:w="1407" w:type="dxa"/>
            <w:tcBorders>
              <w:top w:val="nil"/>
              <w:left w:val="nil"/>
              <w:bottom w:val="nil"/>
              <w:right w:val="nil"/>
            </w:tcBorders>
            <w:shd w:val="clear" w:color="auto" w:fill="auto"/>
            <w:noWrap/>
          </w:tcPr>
          <w:p w14:paraId="2A81BD48" w14:textId="31D39B1D" w:rsidR="00E01E7F" w:rsidRPr="004D3B47" w:rsidRDefault="00E01E7F" w:rsidP="00E01E7F">
            <w:pPr>
              <w:jc w:val="right"/>
              <w:rPr>
                <w:rFonts w:asciiTheme="minorHAnsi" w:hAnsiTheme="minorHAnsi"/>
                <w:szCs w:val="23"/>
              </w:rPr>
            </w:pPr>
            <w:r w:rsidRPr="004D3B47">
              <w:t xml:space="preserve"> 129 </w:t>
            </w:r>
          </w:p>
        </w:tc>
        <w:tc>
          <w:tcPr>
            <w:tcW w:w="1094" w:type="dxa"/>
            <w:tcBorders>
              <w:top w:val="nil"/>
              <w:left w:val="nil"/>
              <w:bottom w:val="nil"/>
              <w:right w:val="nil"/>
            </w:tcBorders>
            <w:shd w:val="clear" w:color="auto" w:fill="auto"/>
            <w:noWrap/>
          </w:tcPr>
          <w:p w14:paraId="4E47305F" w14:textId="793DA9DB" w:rsidR="00E01E7F" w:rsidRPr="004D3B47" w:rsidRDefault="00E01E7F" w:rsidP="00E01E7F">
            <w:pPr>
              <w:jc w:val="right"/>
              <w:rPr>
                <w:rFonts w:asciiTheme="minorHAnsi" w:hAnsiTheme="minorHAnsi"/>
                <w:szCs w:val="23"/>
              </w:rPr>
            </w:pPr>
            <w:r w:rsidRPr="004D3B47">
              <w:t xml:space="preserve"> 12 </w:t>
            </w:r>
          </w:p>
        </w:tc>
        <w:tc>
          <w:tcPr>
            <w:tcW w:w="1125" w:type="dxa"/>
            <w:tcBorders>
              <w:top w:val="nil"/>
              <w:left w:val="nil"/>
              <w:bottom w:val="nil"/>
              <w:right w:val="nil"/>
            </w:tcBorders>
            <w:shd w:val="clear" w:color="auto" w:fill="auto"/>
            <w:noWrap/>
          </w:tcPr>
          <w:p w14:paraId="1C1795B7" w14:textId="1711DC6F" w:rsidR="00E01E7F" w:rsidRPr="004D3B47" w:rsidRDefault="00E01E7F" w:rsidP="00E01E7F">
            <w:pPr>
              <w:jc w:val="right"/>
              <w:rPr>
                <w:rFonts w:asciiTheme="minorHAnsi" w:hAnsiTheme="minorHAnsi"/>
                <w:szCs w:val="23"/>
              </w:rPr>
            </w:pPr>
            <w:r w:rsidRPr="004D3B47">
              <w:t>9.3</w:t>
            </w:r>
          </w:p>
        </w:tc>
        <w:tc>
          <w:tcPr>
            <w:tcW w:w="1245" w:type="dxa"/>
            <w:tcBorders>
              <w:top w:val="nil"/>
              <w:left w:val="nil"/>
              <w:bottom w:val="nil"/>
              <w:right w:val="nil"/>
            </w:tcBorders>
            <w:shd w:val="clear" w:color="auto" w:fill="auto"/>
            <w:noWrap/>
          </w:tcPr>
          <w:p w14:paraId="4FD741DB" w14:textId="404D825C" w:rsidR="00E01E7F" w:rsidRPr="004D3B47" w:rsidRDefault="00E01E7F" w:rsidP="00E01E7F">
            <w:pPr>
              <w:jc w:val="right"/>
              <w:rPr>
                <w:rFonts w:asciiTheme="minorHAnsi" w:hAnsiTheme="minorHAnsi"/>
                <w:szCs w:val="23"/>
              </w:rPr>
            </w:pPr>
            <w:r w:rsidRPr="004D3B47">
              <w:t xml:space="preserve"> 8 </w:t>
            </w:r>
          </w:p>
        </w:tc>
        <w:tc>
          <w:tcPr>
            <w:tcW w:w="789" w:type="dxa"/>
            <w:tcBorders>
              <w:top w:val="nil"/>
              <w:left w:val="nil"/>
              <w:bottom w:val="nil"/>
              <w:right w:val="single" w:sz="4" w:space="0" w:color="auto"/>
            </w:tcBorders>
            <w:shd w:val="clear" w:color="auto" w:fill="auto"/>
            <w:noWrap/>
          </w:tcPr>
          <w:p w14:paraId="10064721" w14:textId="1BDF441C" w:rsidR="00E01E7F" w:rsidRPr="004D3B47" w:rsidRDefault="00E01E7F" w:rsidP="00E01E7F">
            <w:pPr>
              <w:jc w:val="right"/>
              <w:rPr>
                <w:rFonts w:asciiTheme="minorHAnsi" w:hAnsiTheme="minorHAnsi"/>
                <w:szCs w:val="23"/>
              </w:rPr>
            </w:pPr>
            <w:r w:rsidRPr="004D3B47">
              <w:t>6.2</w:t>
            </w:r>
          </w:p>
        </w:tc>
      </w:tr>
      <w:tr w:rsidR="00E01E7F" w:rsidRPr="004D3B47" w14:paraId="365F1A03"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3DA3AAD2" w14:textId="5C270DA1" w:rsidR="00E01E7F" w:rsidRPr="004D3B47" w:rsidRDefault="00E01E7F" w:rsidP="00E01E7F">
            <w:pPr>
              <w:keepNext/>
              <w:keepLines/>
              <w:rPr>
                <w:rFonts w:asciiTheme="minorHAnsi" w:eastAsia="Times New Roman" w:hAnsiTheme="minorHAnsi" w:cs="Calibri"/>
                <w:szCs w:val="23"/>
                <w:lang w:eastAsia="en-AU"/>
              </w:rPr>
            </w:pPr>
            <w:r w:rsidRPr="004D3B47">
              <w:t>Tairawhiti</w:t>
            </w:r>
          </w:p>
        </w:tc>
        <w:tc>
          <w:tcPr>
            <w:tcW w:w="1407" w:type="dxa"/>
            <w:tcBorders>
              <w:top w:val="nil"/>
              <w:left w:val="nil"/>
              <w:bottom w:val="nil"/>
              <w:right w:val="nil"/>
            </w:tcBorders>
            <w:shd w:val="clear" w:color="auto" w:fill="auto"/>
            <w:noWrap/>
          </w:tcPr>
          <w:p w14:paraId="4ADD0225" w14:textId="6725F732" w:rsidR="00E01E7F" w:rsidRPr="004D3B47" w:rsidRDefault="00E01E7F" w:rsidP="00E01E7F">
            <w:pPr>
              <w:jc w:val="right"/>
              <w:rPr>
                <w:rFonts w:asciiTheme="minorHAnsi" w:hAnsiTheme="minorHAnsi"/>
                <w:szCs w:val="23"/>
              </w:rPr>
            </w:pPr>
            <w:r w:rsidRPr="004D3B47">
              <w:t xml:space="preserve"> 28 </w:t>
            </w:r>
          </w:p>
        </w:tc>
        <w:tc>
          <w:tcPr>
            <w:tcW w:w="1094" w:type="dxa"/>
            <w:tcBorders>
              <w:top w:val="nil"/>
              <w:left w:val="nil"/>
              <w:bottom w:val="nil"/>
              <w:right w:val="nil"/>
            </w:tcBorders>
            <w:shd w:val="clear" w:color="auto" w:fill="auto"/>
            <w:noWrap/>
          </w:tcPr>
          <w:p w14:paraId="1BA826B3" w14:textId="48BE2494" w:rsidR="00E01E7F" w:rsidRPr="004D3B47" w:rsidRDefault="00E01E7F" w:rsidP="00E01E7F">
            <w:pPr>
              <w:jc w:val="right"/>
              <w:rPr>
                <w:rFonts w:asciiTheme="minorHAnsi" w:hAnsiTheme="minorHAnsi"/>
                <w:szCs w:val="23"/>
              </w:rPr>
            </w:pPr>
            <w:r w:rsidRPr="004D3B47">
              <w:t xml:space="preserve"> 5 </w:t>
            </w:r>
          </w:p>
        </w:tc>
        <w:tc>
          <w:tcPr>
            <w:tcW w:w="1125" w:type="dxa"/>
            <w:tcBorders>
              <w:top w:val="nil"/>
              <w:left w:val="nil"/>
              <w:bottom w:val="nil"/>
              <w:right w:val="nil"/>
            </w:tcBorders>
            <w:shd w:val="clear" w:color="auto" w:fill="auto"/>
            <w:noWrap/>
          </w:tcPr>
          <w:p w14:paraId="1CE17207" w14:textId="0643FE46" w:rsidR="00E01E7F" w:rsidRPr="004D3B47" w:rsidRDefault="00E01E7F" w:rsidP="00E01E7F">
            <w:pPr>
              <w:jc w:val="right"/>
              <w:rPr>
                <w:rFonts w:asciiTheme="minorHAnsi" w:hAnsiTheme="minorHAnsi"/>
                <w:szCs w:val="23"/>
              </w:rPr>
            </w:pPr>
            <w:r w:rsidRPr="004D3B47">
              <w:t>17.9</w:t>
            </w:r>
          </w:p>
        </w:tc>
        <w:tc>
          <w:tcPr>
            <w:tcW w:w="1245" w:type="dxa"/>
            <w:tcBorders>
              <w:top w:val="nil"/>
              <w:left w:val="nil"/>
              <w:bottom w:val="nil"/>
              <w:right w:val="nil"/>
            </w:tcBorders>
            <w:shd w:val="clear" w:color="auto" w:fill="auto"/>
            <w:noWrap/>
          </w:tcPr>
          <w:p w14:paraId="0FE03796" w14:textId="04736AA5" w:rsidR="00E01E7F" w:rsidRPr="004D3B47" w:rsidRDefault="00E01E7F" w:rsidP="00E01E7F">
            <w:pPr>
              <w:jc w:val="right"/>
              <w:rPr>
                <w:rFonts w:asciiTheme="minorHAnsi" w:hAnsiTheme="minorHAnsi"/>
                <w:szCs w:val="23"/>
              </w:rPr>
            </w:pPr>
            <w:r w:rsidRPr="004D3B47">
              <w:t xml:space="preserve"> 2 </w:t>
            </w:r>
          </w:p>
        </w:tc>
        <w:tc>
          <w:tcPr>
            <w:tcW w:w="789" w:type="dxa"/>
            <w:tcBorders>
              <w:top w:val="nil"/>
              <w:left w:val="nil"/>
              <w:bottom w:val="nil"/>
              <w:right w:val="single" w:sz="4" w:space="0" w:color="auto"/>
            </w:tcBorders>
            <w:shd w:val="clear" w:color="auto" w:fill="auto"/>
            <w:noWrap/>
          </w:tcPr>
          <w:p w14:paraId="27C11C15" w14:textId="513F1C79" w:rsidR="00E01E7F" w:rsidRPr="004D3B47" w:rsidRDefault="00E01E7F" w:rsidP="00E01E7F">
            <w:pPr>
              <w:jc w:val="right"/>
              <w:rPr>
                <w:rFonts w:asciiTheme="minorHAnsi" w:hAnsiTheme="minorHAnsi"/>
                <w:szCs w:val="23"/>
              </w:rPr>
            </w:pPr>
            <w:r w:rsidRPr="004D3B47">
              <w:t>7.1</w:t>
            </w:r>
          </w:p>
        </w:tc>
      </w:tr>
      <w:tr w:rsidR="00E01E7F" w:rsidRPr="004D3B47" w14:paraId="50E4632A"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7975AA65" w14:textId="58399FED" w:rsidR="00E01E7F" w:rsidRPr="004D3B47" w:rsidRDefault="00E01E7F" w:rsidP="00E01E7F">
            <w:pPr>
              <w:keepNext/>
              <w:keepLines/>
              <w:rPr>
                <w:rFonts w:asciiTheme="minorHAnsi" w:eastAsia="Times New Roman" w:hAnsiTheme="minorHAnsi" w:cs="Calibri"/>
                <w:szCs w:val="23"/>
                <w:lang w:eastAsia="en-AU"/>
              </w:rPr>
            </w:pPr>
            <w:r w:rsidRPr="004D3B47">
              <w:t>Taranaki</w:t>
            </w:r>
          </w:p>
        </w:tc>
        <w:tc>
          <w:tcPr>
            <w:tcW w:w="1407" w:type="dxa"/>
            <w:tcBorders>
              <w:top w:val="nil"/>
              <w:left w:val="nil"/>
              <w:bottom w:val="nil"/>
              <w:right w:val="nil"/>
            </w:tcBorders>
            <w:shd w:val="clear" w:color="auto" w:fill="auto"/>
            <w:noWrap/>
          </w:tcPr>
          <w:p w14:paraId="3216E592" w14:textId="53CDDB74" w:rsidR="00E01E7F" w:rsidRPr="004D3B47" w:rsidRDefault="00E01E7F" w:rsidP="00E01E7F">
            <w:pPr>
              <w:jc w:val="right"/>
              <w:rPr>
                <w:rFonts w:asciiTheme="minorHAnsi" w:hAnsiTheme="minorHAnsi"/>
                <w:szCs w:val="23"/>
              </w:rPr>
            </w:pPr>
            <w:r w:rsidRPr="004D3B47">
              <w:t xml:space="preserve"> 44 </w:t>
            </w:r>
          </w:p>
        </w:tc>
        <w:tc>
          <w:tcPr>
            <w:tcW w:w="1094" w:type="dxa"/>
            <w:tcBorders>
              <w:top w:val="nil"/>
              <w:left w:val="nil"/>
              <w:bottom w:val="nil"/>
              <w:right w:val="nil"/>
            </w:tcBorders>
            <w:shd w:val="clear" w:color="auto" w:fill="auto"/>
            <w:noWrap/>
          </w:tcPr>
          <w:p w14:paraId="3371D5B3" w14:textId="2136AEB7" w:rsidR="00E01E7F" w:rsidRPr="004D3B47" w:rsidRDefault="00E01E7F" w:rsidP="00E01E7F">
            <w:pPr>
              <w:jc w:val="right"/>
              <w:rPr>
                <w:rFonts w:asciiTheme="minorHAnsi" w:hAnsiTheme="minorHAnsi"/>
                <w:szCs w:val="23"/>
              </w:rPr>
            </w:pPr>
            <w:r w:rsidRPr="004D3B47">
              <w:t xml:space="preserve"> 4 </w:t>
            </w:r>
          </w:p>
        </w:tc>
        <w:tc>
          <w:tcPr>
            <w:tcW w:w="1125" w:type="dxa"/>
            <w:tcBorders>
              <w:top w:val="nil"/>
              <w:left w:val="nil"/>
              <w:bottom w:val="nil"/>
              <w:right w:val="nil"/>
            </w:tcBorders>
            <w:shd w:val="clear" w:color="auto" w:fill="auto"/>
            <w:noWrap/>
          </w:tcPr>
          <w:p w14:paraId="31200EB1" w14:textId="35610009" w:rsidR="00E01E7F" w:rsidRPr="004D3B47" w:rsidRDefault="00E01E7F" w:rsidP="00E01E7F">
            <w:pPr>
              <w:jc w:val="right"/>
              <w:rPr>
                <w:rFonts w:asciiTheme="minorHAnsi" w:hAnsiTheme="minorHAnsi"/>
                <w:szCs w:val="23"/>
              </w:rPr>
            </w:pPr>
            <w:r w:rsidRPr="004D3B47">
              <w:t>9.1</w:t>
            </w:r>
          </w:p>
        </w:tc>
        <w:tc>
          <w:tcPr>
            <w:tcW w:w="1245" w:type="dxa"/>
            <w:tcBorders>
              <w:top w:val="nil"/>
              <w:left w:val="nil"/>
              <w:bottom w:val="nil"/>
              <w:right w:val="nil"/>
            </w:tcBorders>
            <w:shd w:val="clear" w:color="auto" w:fill="auto"/>
            <w:noWrap/>
          </w:tcPr>
          <w:p w14:paraId="35E06DE6" w14:textId="0D7F32AE" w:rsidR="00E01E7F" w:rsidRPr="004D3B47" w:rsidRDefault="00E01E7F" w:rsidP="00E01E7F">
            <w:pPr>
              <w:jc w:val="right"/>
              <w:rPr>
                <w:rFonts w:asciiTheme="minorHAnsi" w:hAnsiTheme="minorHAnsi"/>
                <w:szCs w:val="23"/>
              </w:rPr>
            </w:pPr>
            <w:r w:rsidRPr="004D3B47">
              <w:t xml:space="preserve"> 2 </w:t>
            </w:r>
          </w:p>
        </w:tc>
        <w:tc>
          <w:tcPr>
            <w:tcW w:w="789" w:type="dxa"/>
            <w:tcBorders>
              <w:top w:val="nil"/>
              <w:left w:val="nil"/>
              <w:bottom w:val="nil"/>
              <w:right w:val="single" w:sz="4" w:space="0" w:color="auto"/>
            </w:tcBorders>
            <w:shd w:val="clear" w:color="auto" w:fill="auto"/>
            <w:noWrap/>
          </w:tcPr>
          <w:p w14:paraId="7DE4E2F9" w14:textId="08D69CB3" w:rsidR="00E01E7F" w:rsidRPr="004D3B47" w:rsidRDefault="00E01E7F" w:rsidP="00E01E7F">
            <w:pPr>
              <w:jc w:val="right"/>
              <w:rPr>
                <w:rFonts w:asciiTheme="minorHAnsi" w:hAnsiTheme="minorHAnsi"/>
                <w:szCs w:val="23"/>
              </w:rPr>
            </w:pPr>
            <w:r w:rsidRPr="004D3B47">
              <w:t>4.5</w:t>
            </w:r>
          </w:p>
        </w:tc>
      </w:tr>
      <w:tr w:rsidR="00E01E7F" w:rsidRPr="004D3B47" w14:paraId="080F27FD"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64BD3412" w14:textId="1BFD542B" w:rsidR="00E01E7F" w:rsidRPr="004D3B47" w:rsidRDefault="00E01E7F" w:rsidP="00E01E7F">
            <w:pPr>
              <w:keepNext/>
              <w:keepLines/>
              <w:rPr>
                <w:rFonts w:asciiTheme="minorHAnsi" w:eastAsia="Times New Roman" w:hAnsiTheme="minorHAnsi" w:cs="Calibri"/>
                <w:szCs w:val="23"/>
                <w:lang w:eastAsia="en-AU"/>
              </w:rPr>
            </w:pPr>
            <w:r w:rsidRPr="004D3B47">
              <w:t>Waikato</w:t>
            </w:r>
          </w:p>
        </w:tc>
        <w:tc>
          <w:tcPr>
            <w:tcW w:w="1407" w:type="dxa"/>
            <w:tcBorders>
              <w:top w:val="nil"/>
              <w:left w:val="nil"/>
              <w:bottom w:val="nil"/>
              <w:right w:val="nil"/>
            </w:tcBorders>
            <w:shd w:val="clear" w:color="auto" w:fill="auto"/>
            <w:noWrap/>
          </w:tcPr>
          <w:p w14:paraId="4983935F" w14:textId="1B8256BF" w:rsidR="00E01E7F" w:rsidRPr="004D3B47" w:rsidRDefault="00E01E7F" w:rsidP="00E01E7F">
            <w:pPr>
              <w:jc w:val="right"/>
              <w:rPr>
                <w:rFonts w:asciiTheme="minorHAnsi" w:hAnsiTheme="minorHAnsi"/>
                <w:szCs w:val="23"/>
              </w:rPr>
            </w:pPr>
            <w:r w:rsidRPr="004D3B47">
              <w:t xml:space="preserve"> 128 </w:t>
            </w:r>
          </w:p>
        </w:tc>
        <w:tc>
          <w:tcPr>
            <w:tcW w:w="1094" w:type="dxa"/>
            <w:tcBorders>
              <w:top w:val="nil"/>
              <w:left w:val="nil"/>
              <w:bottom w:val="nil"/>
              <w:right w:val="nil"/>
            </w:tcBorders>
            <w:shd w:val="clear" w:color="auto" w:fill="auto"/>
            <w:noWrap/>
          </w:tcPr>
          <w:p w14:paraId="57B96E84" w14:textId="1904F664" w:rsidR="00E01E7F" w:rsidRPr="004D3B47" w:rsidRDefault="00E01E7F" w:rsidP="00E01E7F">
            <w:pPr>
              <w:jc w:val="right"/>
              <w:rPr>
                <w:rFonts w:asciiTheme="minorHAnsi" w:hAnsiTheme="minorHAnsi"/>
                <w:szCs w:val="23"/>
              </w:rPr>
            </w:pPr>
            <w:r w:rsidRPr="004D3B47">
              <w:t xml:space="preserve"> 4 </w:t>
            </w:r>
          </w:p>
        </w:tc>
        <w:tc>
          <w:tcPr>
            <w:tcW w:w="1125" w:type="dxa"/>
            <w:tcBorders>
              <w:top w:val="nil"/>
              <w:left w:val="nil"/>
              <w:bottom w:val="nil"/>
              <w:right w:val="nil"/>
            </w:tcBorders>
            <w:shd w:val="clear" w:color="auto" w:fill="auto"/>
            <w:noWrap/>
          </w:tcPr>
          <w:p w14:paraId="7FD190F8" w14:textId="68F0E6EB" w:rsidR="00E01E7F" w:rsidRPr="004D3B47" w:rsidRDefault="00E01E7F" w:rsidP="00E01E7F">
            <w:pPr>
              <w:jc w:val="right"/>
              <w:rPr>
                <w:rFonts w:asciiTheme="minorHAnsi" w:hAnsiTheme="minorHAnsi"/>
                <w:szCs w:val="23"/>
              </w:rPr>
            </w:pPr>
            <w:r w:rsidRPr="004D3B47">
              <w:t>3.1</w:t>
            </w:r>
          </w:p>
        </w:tc>
        <w:tc>
          <w:tcPr>
            <w:tcW w:w="1245" w:type="dxa"/>
            <w:tcBorders>
              <w:top w:val="nil"/>
              <w:left w:val="nil"/>
              <w:bottom w:val="nil"/>
              <w:right w:val="nil"/>
            </w:tcBorders>
            <w:shd w:val="clear" w:color="auto" w:fill="auto"/>
            <w:noWrap/>
          </w:tcPr>
          <w:p w14:paraId="25B38430" w14:textId="7BDD746B" w:rsidR="00E01E7F" w:rsidRPr="004D3B47" w:rsidRDefault="00E01E7F" w:rsidP="00E01E7F">
            <w:pPr>
              <w:jc w:val="right"/>
              <w:rPr>
                <w:rFonts w:asciiTheme="minorHAnsi" w:hAnsiTheme="minorHAnsi"/>
                <w:szCs w:val="23"/>
              </w:rPr>
            </w:pPr>
            <w:r w:rsidRPr="004D3B47">
              <w:t xml:space="preserve"> 1 </w:t>
            </w:r>
          </w:p>
        </w:tc>
        <w:tc>
          <w:tcPr>
            <w:tcW w:w="789" w:type="dxa"/>
            <w:tcBorders>
              <w:top w:val="nil"/>
              <w:left w:val="nil"/>
              <w:bottom w:val="nil"/>
              <w:right w:val="single" w:sz="4" w:space="0" w:color="auto"/>
            </w:tcBorders>
            <w:shd w:val="clear" w:color="auto" w:fill="auto"/>
            <w:noWrap/>
          </w:tcPr>
          <w:p w14:paraId="72E2F648" w14:textId="0D149F12" w:rsidR="00E01E7F" w:rsidRPr="004D3B47" w:rsidRDefault="00E01E7F" w:rsidP="00E01E7F">
            <w:pPr>
              <w:jc w:val="right"/>
              <w:rPr>
                <w:rFonts w:asciiTheme="minorHAnsi" w:hAnsiTheme="minorHAnsi"/>
                <w:szCs w:val="23"/>
              </w:rPr>
            </w:pPr>
            <w:r w:rsidRPr="004D3B47">
              <w:t>0.8</w:t>
            </w:r>
          </w:p>
        </w:tc>
      </w:tr>
      <w:tr w:rsidR="00E01E7F" w:rsidRPr="004D3B47" w14:paraId="197E00A6"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487DC3E4" w14:textId="7A0880BA" w:rsidR="00E01E7F" w:rsidRPr="004D3B47" w:rsidRDefault="00E01E7F" w:rsidP="00E01E7F">
            <w:pPr>
              <w:keepNext/>
              <w:keepLines/>
              <w:rPr>
                <w:rFonts w:asciiTheme="minorHAnsi" w:eastAsia="Times New Roman" w:hAnsiTheme="minorHAnsi" w:cs="Calibri"/>
                <w:szCs w:val="23"/>
                <w:lang w:eastAsia="en-AU"/>
              </w:rPr>
            </w:pPr>
            <w:r w:rsidRPr="004D3B47">
              <w:t>Wairarapa</w:t>
            </w:r>
          </w:p>
        </w:tc>
        <w:tc>
          <w:tcPr>
            <w:tcW w:w="1407" w:type="dxa"/>
            <w:tcBorders>
              <w:top w:val="nil"/>
              <w:left w:val="nil"/>
              <w:bottom w:val="nil"/>
              <w:right w:val="nil"/>
            </w:tcBorders>
            <w:shd w:val="clear" w:color="auto" w:fill="auto"/>
            <w:noWrap/>
          </w:tcPr>
          <w:p w14:paraId="1BD0D766" w14:textId="580CD3BF" w:rsidR="00E01E7F" w:rsidRPr="004D3B47" w:rsidRDefault="00E01E7F" w:rsidP="00E01E7F">
            <w:pPr>
              <w:jc w:val="right"/>
              <w:rPr>
                <w:rFonts w:asciiTheme="minorHAnsi" w:hAnsiTheme="minorHAnsi"/>
                <w:szCs w:val="23"/>
              </w:rPr>
            </w:pPr>
            <w:r w:rsidRPr="004D3B47">
              <w:t xml:space="preserve"> 21 </w:t>
            </w:r>
          </w:p>
        </w:tc>
        <w:tc>
          <w:tcPr>
            <w:tcW w:w="1094" w:type="dxa"/>
            <w:tcBorders>
              <w:top w:val="nil"/>
              <w:left w:val="nil"/>
              <w:bottom w:val="nil"/>
              <w:right w:val="nil"/>
            </w:tcBorders>
            <w:shd w:val="clear" w:color="auto" w:fill="auto"/>
            <w:noWrap/>
          </w:tcPr>
          <w:p w14:paraId="35E4282A" w14:textId="27F522BE" w:rsidR="00E01E7F" w:rsidRPr="004D3B47" w:rsidRDefault="00E01E7F" w:rsidP="00E01E7F">
            <w:pPr>
              <w:jc w:val="right"/>
              <w:rPr>
                <w:rFonts w:asciiTheme="minorHAnsi" w:hAnsiTheme="minorHAnsi"/>
                <w:szCs w:val="23"/>
              </w:rPr>
            </w:pPr>
            <w:r w:rsidRPr="004D3B47">
              <w:t xml:space="preserve"> 4 </w:t>
            </w:r>
          </w:p>
        </w:tc>
        <w:tc>
          <w:tcPr>
            <w:tcW w:w="1125" w:type="dxa"/>
            <w:tcBorders>
              <w:top w:val="nil"/>
              <w:left w:val="nil"/>
              <w:bottom w:val="nil"/>
              <w:right w:val="nil"/>
            </w:tcBorders>
            <w:shd w:val="clear" w:color="auto" w:fill="auto"/>
            <w:noWrap/>
          </w:tcPr>
          <w:p w14:paraId="0CE5B15F" w14:textId="52E2EC79" w:rsidR="00E01E7F" w:rsidRPr="004D3B47" w:rsidRDefault="00E01E7F" w:rsidP="00E01E7F">
            <w:pPr>
              <w:jc w:val="right"/>
              <w:rPr>
                <w:rFonts w:asciiTheme="minorHAnsi" w:hAnsiTheme="minorHAnsi"/>
                <w:szCs w:val="23"/>
              </w:rPr>
            </w:pPr>
            <w:r w:rsidRPr="004D3B47">
              <w:t>19.0</w:t>
            </w:r>
          </w:p>
        </w:tc>
        <w:tc>
          <w:tcPr>
            <w:tcW w:w="1245" w:type="dxa"/>
            <w:tcBorders>
              <w:top w:val="nil"/>
              <w:left w:val="nil"/>
              <w:bottom w:val="nil"/>
              <w:right w:val="nil"/>
            </w:tcBorders>
            <w:shd w:val="clear" w:color="auto" w:fill="auto"/>
            <w:noWrap/>
          </w:tcPr>
          <w:p w14:paraId="62D24261" w14:textId="417D1A1C" w:rsidR="00E01E7F" w:rsidRPr="004D3B47" w:rsidRDefault="00E01E7F" w:rsidP="00E01E7F">
            <w:pPr>
              <w:jc w:val="right"/>
              <w:rPr>
                <w:rFonts w:asciiTheme="minorHAnsi" w:hAnsiTheme="minorHAnsi"/>
                <w:szCs w:val="23"/>
              </w:rPr>
            </w:pPr>
            <w:r w:rsidRPr="004D3B47">
              <w:t xml:space="preserve"> 4 </w:t>
            </w:r>
          </w:p>
        </w:tc>
        <w:tc>
          <w:tcPr>
            <w:tcW w:w="789" w:type="dxa"/>
            <w:tcBorders>
              <w:top w:val="nil"/>
              <w:left w:val="nil"/>
              <w:bottom w:val="nil"/>
              <w:right w:val="single" w:sz="4" w:space="0" w:color="auto"/>
            </w:tcBorders>
            <w:shd w:val="clear" w:color="auto" w:fill="auto"/>
            <w:noWrap/>
          </w:tcPr>
          <w:p w14:paraId="37497E45" w14:textId="24163A6A" w:rsidR="00E01E7F" w:rsidRPr="004D3B47" w:rsidRDefault="00E01E7F" w:rsidP="00E01E7F">
            <w:pPr>
              <w:jc w:val="right"/>
              <w:rPr>
                <w:rFonts w:asciiTheme="minorHAnsi" w:hAnsiTheme="minorHAnsi"/>
                <w:szCs w:val="23"/>
              </w:rPr>
            </w:pPr>
            <w:r w:rsidRPr="004D3B47">
              <w:t>19.0</w:t>
            </w:r>
          </w:p>
        </w:tc>
      </w:tr>
      <w:tr w:rsidR="00E01E7F" w:rsidRPr="004D3B47" w14:paraId="0A6CD685"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11EBA325" w14:textId="20F9844D" w:rsidR="00E01E7F" w:rsidRPr="004D3B47" w:rsidRDefault="00E01E7F" w:rsidP="00E01E7F">
            <w:pPr>
              <w:keepNext/>
              <w:keepLines/>
              <w:rPr>
                <w:rFonts w:asciiTheme="minorHAnsi" w:eastAsia="Times New Roman" w:hAnsiTheme="minorHAnsi" w:cs="Calibri"/>
                <w:szCs w:val="23"/>
                <w:lang w:eastAsia="en-AU"/>
              </w:rPr>
            </w:pPr>
            <w:r w:rsidRPr="004D3B47">
              <w:t>Waitemata</w:t>
            </w:r>
          </w:p>
        </w:tc>
        <w:tc>
          <w:tcPr>
            <w:tcW w:w="1407" w:type="dxa"/>
            <w:tcBorders>
              <w:top w:val="nil"/>
              <w:left w:val="nil"/>
              <w:bottom w:val="nil"/>
              <w:right w:val="nil"/>
            </w:tcBorders>
            <w:shd w:val="clear" w:color="auto" w:fill="auto"/>
            <w:noWrap/>
          </w:tcPr>
          <w:p w14:paraId="17DE76D2" w14:textId="36E700FF" w:rsidR="00E01E7F" w:rsidRPr="004D3B47" w:rsidRDefault="00E01E7F" w:rsidP="00E01E7F">
            <w:pPr>
              <w:jc w:val="right"/>
              <w:rPr>
                <w:rFonts w:asciiTheme="minorHAnsi" w:hAnsiTheme="minorHAnsi"/>
                <w:szCs w:val="23"/>
              </w:rPr>
            </w:pPr>
            <w:r w:rsidRPr="004D3B47">
              <w:t xml:space="preserve"> 256 </w:t>
            </w:r>
          </w:p>
        </w:tc>
        <w:tc>
          <w:tcPr>
            <w:tcW w:w="1094" w:type="dxa"/>
            <w:tcBorders>
              <w:top w:val="nil"/>
              <w:left w:val="nil"/>
              <w:bottom w:val="nil"/>
              <w:right w:val="nil"/>
            </w:tcBorders>
            <w:shd w:val="clear" w:color="auto" w:fill="auto"/>
            <w:noWrap/>
          </w:tcPr>
          <w:p w14:paraId="4C81087E" w14:textId="354E824E" w:rsidR="00E01E7F" w:rsidRPr="004D3B47" w:rsidRDefault="00E01E7F" w:rsidP="00E01E7F">
            <w:pPr>
              <w:jc w:val="right"/>
              <w:rPr>
                <w:rFonts w:asciiTheme="minorHAnsi" w:hAnsiTheme="minorHAnsi"/>
                <w:szCs w:val="23"/>
              </w:rPr>
            </w:pPr>
            <w:r w:rsidRPr="004D3B47">
              <w:t xml:space="preserve"> 19 </w:t>
            </w:r>
          </w:p>
        </w:tc>
        <w:tc>
          <w:tcPr>
            <w:tcW w:w="1125" w:type="dxa"/>
            <w:tcBorders>
              <w:top w:val="nil"/>
              <w:left w:val="nil"/>
              <w:bottom w:val="nil"/>
              <w:right w:val="nil"/>
            </w:tcBorders>
            <w:shd w:val="clear" w:color="auto" w:fill="auto"/>
            <w:noWrap/>
          </w:tcPr>
          <w:p w14:paraId="0D2F9814" w14:textId="6725F7DC" w:rsidR="00E01E7F" w:rsidRPr="004D3B47" w:rsidRDefault="00E01E7F" w:rsidP="00E01E7F">
            <w:pPr>
              <w:jc w:val="right"/>
              <w:rPr>
                <w:rFonts w:asciiTheme="minorHAnsi" w:hAnsiTheme="minorHAnsi"/>
                <w:szCs w:val="23"/>
              </w:rPr>
            </w:pPr>
            <w:r w:rsidRPr="004D3B47">
              <w:t>7.4</w:t>
            </w:r>
          </w:p>
        </w:tc>
        <w:tc>
          <w:tcPr>
            <w:tcW w:w="1245" w:type="dxa"/>
            <w:tcBorders>
              <w:top w:val="nil"/>
              <w:left w:val="nil"/>
              <w:bottom w:val="nil"/>
              <w:right w:val="nil"/>
            </w:tcBorders>
            <w:shd w:val="clear" w:color="auto" w:fill="auto"/>
            <w:noWrap/>
          </w:tcPr>
          <w:p w14:paraId="75E9E39F" w14:textId="1A1DAB8B" w:rsidR="00E01E7F" w:rsidRPr="004D3B47" w:rsidRDefault="00E01E7F" w:rsidP="00E01E7F">
            <w:pPr>
              <w:jc w:val="right"/>
              <w:rPr>
                <w:rFonts w:asciiTheme="minorHAnsi" w:hAnsiTheme="minorHAnsi"/>
                <w:szCs w:val="23"/>
              </w:rPr>
            </w:pPr>
            <w:r w:rsidRPr="004D3B47">
              <w:t xml:space="preserve"> 14 </w:t>
            </w:r>
          </w:p>
        </w:tc>
        <w:tc>
          <w:tcPr>
            <w:tcW w:w="789" w:type="dxa"/>
            <w:tcBorders>
              <w:top w:val="nil"/>
              <w:left w:val="nil"/>
              <w:bottom w:val="nil"/>
              <w:right w:val="single" w:sz="4" w:space="0" w:color="auto"/>
            </w:tcBorders>
            <w:shd w:val="clear" w:color="auto" w:fill="auto"/>
            <w:noWrap/>
          </w:tcPr>
          <w:p w14:paraId="28CE38FC" w14:textId="6DFA2FDE" w:rsidR="00E01E7F" w:rsidRPr="004D3B47" w:rsidRDefault="00E01E7F" w:rsidP="00E01E7F">
            <w:pPr>
              <w:jc w:val="right"/>
              <w:rPr>
                <w:rFonts w:asciiTheme="minorHAnsi" w:hAnsiTheme="minorHAnsi"/>
                <w:szCs w:val="23"/>
              </w:rPr>
            </w:pPr>
            <w:r w:rsidRPr="004D3B47">
              <w:t>5.5</w:t>
            </w:r>
          </w:p>
        </w:tc>
      </w:tr>
      <w:tr w:rsidR="00E01E7F" w:rsidRPr="004D3B47" w14:paraId="7BF7B86C"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0C6E5DEC" w14:textId="235C6EAF" w:rsidR="00E01E7F" w:rsidRPr="004D3B47" w:rsidRDefault="00E01E7F" w:rsidP="00E01E7F">
            <w:pPr>
              <w:keepNext/>
              <w:keepLines/>
              <w:rPr>
                <w:rFonts w:asciiTheme="minorHAnsi" w:eastAsia="Times New Roman" w:hAnsiTheme="minorHAnsi" w:cs="Calibri"/>
                <w:szCs w:val="23"/>
                <w:lang w:eastAsia="en-AU"/>
              </w:rPr>
            </w:pPr>
            <w:r w:rsidRPr="004D3B47">
              <w:t>West Coast</w:t>
            </w:r>
          </w:p>
        </w:tc>
        <w:tc>
          <w:tcPr>
            <w:tcW w:w="1407" w:type="dxa"/>
            <w:tcBorders>
              <w:top w:val="nil"/>
              <w:left w:val="nil"/>
              <w:bottom w:val="nil"/>
              <w:right w:val="nil"/>
            </w:tcBorders>
            <w:shd w:val="clear" w:color="auto" w:fill="auto"/>
            <w:noWrap/>
          </w:tcPr>
          <w:p w14:paraId="0115E3A8" w14:textId="76E8A6F1" w:rsidR="00E01E7F" w:rsidRPr="004D3B47" w:rsidRDefault="00E01E7F" w:rsidP="00E01E7F">
            <w:pPr>
              <w:jc w:val="right"/>
              <w:rPr>
                <w:rFonts w:asciiTheme="minorHAnsi" w:hAnsiTheme="minorHAnsi"/>
                <w:szCs w:val="23"/>
              </w:rPr>
            </w:pPr>
            <w:r w:rsidRPr="004D3B47">
              <w:t xml:space="preserve"> 9 </w:t>
            </w:r>
          </w:p>
        </w:tc>
        <w:tc>
          <w:tcPr>
            <w:tcW w:w="1094" w:type="dxa"/>
            <w:tcBorders>
              <w:top w:val="nil"/>
              <w:left w:val="nil"/>
              <w:bottom w:val="nil"/>
              <w:right w:val="nil"/>
            </w:tcBorders>
            <w:shd w:val="clear" w:color="auto" w:fill="auto"/>
            <w:noWrap/>
          </w:tcPr>
          <w:p w14:paraId="3FCB4AFF" w14:textId="3D685561" w:rsidR="00E01E7F" w:rsidRPr="004D3B47" w:rsidRDefault="00E01E7F" w:rsidP="00E01E7F">
            <w:pPr>
              <w:jc w:val="right"/>
              <w:rPr>
                <w:rFonts w:asciiTheme="minorHAnsi" w:hAnsiTheme="minorHAnsi"/>
                <w:szCs w:val="23"/>
              </w:rPr>
            </w:pPr>
            <w:r w:rsidRPr="004D3B47">
              <w:t xml:space="preserve"> 2 </w:t>
            </w:r>
          </w:p>
        </w:tc>
        <w:tc>
          <w:tcPr>
            <w:tcW w:w="1125" w:type="dxa"/>
            <w:tcBorders>
              <w:top w:val="nil"/>
              <w:left w:val="nil"/>
              <w:bottom w:val="nil"/>
              <w:right w:val="nil"/>
            </w:tcBorders>
            <w:shd w:val="clear" w:color="auto" w:fill="auto"/>
            <w:noWrap/>
          </w:tcPr>
          <w:p w14:paraId="7508DD7E" w14:textId="2B63BBD4" w:rsidR="00E01E7F" w:rsidRPr="004D3B47" w:rsidRDefault="00E01E7F" w:rsidP="00E01E7F">
            <w:pPr>
              <w:jc w:val="right"/>
              <w:rPr>
                <w:rFonts w:asciiTheme="minorHAnsi" w:hAnsiTheme="minorHAnsi"/>
                <w:szCs w:val="23"/>
              </w:rPr>
            </w:pPr>
            <w:r w:rsidRPr="004D3B47">
              <w:t>22.2</w:t>
            </w:r>
          </w:p>
        </w:tc>
        <w:tc>
          <w:tcPr>
            <w:tcW w:w="1245" w:type="dxa"/>
            <w:tcBorders>
              <w:top w:val="nil"/>
              <w:left w:val="nil"/>
              <w:bottom w:val="nil"/>
              <w:right w:val="nil"/>
            </w:tcBorders>
            <w:shd w:val="clear" w:color="auto" w:fill="auto"/>
            <w:noWrap/>
          </w:tcPr>
          <w:p w14:paraId="702633AA" w14:textId="5136BC1A" w:rsidR="00E01E7F" w:rsidRPr="004D3B47" w:rsidRDefault="00E01E7F" w:rsidP="00E01E7F">
            <w:pPr>
              <w:jc w:val="right"/>
              <w:rPr>
                <w:rFonts w:asciiTheme="minorHAnsi" w:hAnsiTheme="minorHAnsi"/>
                <w:szCs w:val="23"/>
              </w:rPr>
            </w:pPr>
            <w:r w:rsidRPr="004D3B47">
              <w:t xml:space="preserve"> 2 </w:t>
            </w:r>
          </w:p>
        </w:tc>
        <w:tc>
          <w:tcPr>
            <w:tcW w:w="789" w:type="dxa"/>
            <w:tcBorders>
              <w:top w:val="nil"/>
              <w:left w:val="nil"/>
              <w:bottom w:val="nil"/>
              <w:right w:val="single" w:sz="4" w:space="0" w:color="auto"/>
            </w:tcBorders>
            <w:shd w:val="clear" w:color="auto" w:fill="auto"/>
            <w:noWrap/>
          </w:tcPr>
          <w:p w14:paraId="0498FB92" w14:textId="5C9D6914" w:rsidR="00E01E7F" w:rsidRPr="004D3B47" w:rsidRDefault="00E01E7F" w:rsidP="00E01E7F">
            <w:pPr>
              <w:jc w:val="right"/>
              <w:rPr>
                <w:rFonts w:asciiTheme="minorHAnsi" w:hAnsiTheme="minorHAnsi"/>
                <w:szCs w:val="23"/>
              </w:rPr>
            </w:pPr>
            <w:r w:rsidRPr="004D3B47">
              <w:t>22.2</w:t>
            </w:r>
          </w:p>
        </w:tc>
      </w:tr>
      <w:tr w:rsidR="00E01E7F" w:rsidRPr="004D3B47" w14:paraId="0C55806E"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696B03C3" w14:textId="53628D4C" w:rsidR="00E01E7F" w:rsidRPr="004D3B47" w:rsidRDefault="00E01E7F" w:rsidP="00E01E7F">
            <w:pPr>
              <w:keepNext/>
              <w:keepLines/>
              <w:rPr>
                <w:rFonts w:asciiTheme="minorHAnsi" w:eastAsia="Times New Roman" w:hAnsiTheme="minorHAnsi" w:cs="Calibri"/>
                <w:szCs w:val="23"/>
                <w:lang w:eastAsia="en-AU"/>
              </w:rPr>
            </w:pPr>
            <w:r w:rsidRPr="004D3B47">
              <w:t>Whanganui</w:t>
            </w:r>
          </w:p>
        </w:tc>
        <w:tc>
          <w:tcPr>
            <w:tcW w:w="1407" w:type="dxa"/>
            <w:tcBorders>
              <w:top w:val="nil"/>
              <w:left w:val="nil"/>
              <w:bottom w:val="nil"/>
              <w:right w:val="nil"/>
            </w:tcBorders>
            <w:shd w:val="clear" w:color="auto" w:fill="auto"/>
            <w:noWrap/>
          </w:tcPr>
          <w:p w14:paraId="497C4BD9" w14:textId="12415FA9" w:rsidR="00E01E7F" w:rsidRPr="004D3B47" w:rsidRDefault="00E01E7F" w:rsidP="00E01E7F">
            <w:pPr>
              <w:jc w:val="right"/>
              <w:rPr>
                <w:rFonts w:asciiTheme="minorHAnsi" w:hAnsiTheme="minorHAnsi"/>
                <w:szCs w:val="23"/>
              </w:rPr>
            </w:pPr>
            <w:r w:rsidRPr="004D3B47">
              <w:t xml:space="preserve"> 42 </w:t>
            </w:r>
          </w:p>
        </w:tc>
        <w:tc>
          <w:tcPr>
            <w:tcW w:w="1094" w:type="dxa"/>
            <w:tcBorders>
              <w:top w:val="nil"/>
              <w:left w:val="nil"/>
              <w:bottom w:val="nil"/>
              <w:right w:val="nil"/>
            </w:tcBorders>
            <w:shd w:val="clear" w:color="auto" w:fill="auto"/>
            <w:noWrap/>
          </w:tcPr>
          <w:p w14:paraId="40768EE9" w14:textId="17AF124C" w:rsidR="00E01E7F" w:rsidRPr="004D3B47" w:rsidRDefault="00E01E7F" w:rsidP="00E01E7F">
            <w:pPr>
              <w:jc w:val="right"/>
              <w:rPr>
                <w:rFonts w:asciiTheme="minorHAnsi" w:hAnsiTheme="minorHAnsi"/>
                <w:szCs w:val="23"/>
              </w:rPr>
            </w:pPr>
            <w:r w:rsidRPr="004D3B47">
              <w:t xml:space="preserve"> -</w:t>
            </w:r>
            <w:r>
              <w:t xml:space="preserve"> </w:t>
            </w:r>
            <w:r w:rsidRPr="004D3B47">
              <w:t xml:space="preserve"> </w:t>
            </w:r>
          </w:p>
        </w:tc>
        <w:tc>
          <w:tcPr>
            <w:tcW w:w="1125" w:type="dxa"/>
            <w:tcBorders>
              <w:top w:val="nil"/>
              <w:left w:val="nil"/>
              <w:bottom w:val="nil"/>
              <w:right w:val="nil"/>
            </w:tcBorders>
            <w:shd w:val="clear" w:color="auto" w:fill="auto"/>
            <w:noWrap/>
          </w:tcPr>
          <w:p w14:paraId="1F555AA3" w14:textId="4E2A4CF4" w:rsidR="00E01E7F" w:rsidRPr="004D3B47" w:rsidRDefault="00E01E7F" w:rsidP="00E01E7F">
            <w:pPr>
              <w:jc w:val="right"/>
              <w:rPr>
                <w:rFonts w:asciiTheme="minorHAnsi" w:hAnsiTheme="minorHAnsi"/>
                <w:szCs w:val="23"/>
              </w:rPr>
            </w:pPr>
            <w:r w:rsidRPr="004D3B47">
              <w:t>0.0</w:t>
            </w:r>
          </w:p>
        </w:tc>
        <w:tc>
          <w:tcPr>
            <w:tcW w:w="1245" w:type="dxa"/>
            <w:tcBorders>
              <w:top w:val="nil"/>
              <w:left w:val="nil"/>
              <w:bottom w:val="nil"/>
              <w:right w:val="nil"/>
            </w:tcBorders>
            <w:shd w:val="clear" w:color="auto" w:fill="auto"/>
            <w:noWrap/>
          </w:tcPr>
          <w:p w14:paraId="2882D876" w14:textId="2295C686" w:rsidR="00E01E7F" w:rsidRPr="004D3B47" w:rsidRDefault="00E01E7F" w:rsidP="00E01E7F">
            <w:pPr>
              <w:jc w:val="right"/>
              <w:rPr>
                <w:rFonts w:asciiTheme="minorHAnsi" w:hAnsiTheme="minorHAnsi"/>
                <w:szCs w:val="23"/>
              </w:rPr>
            </w:pPr>
            <w:r w:rsidRPr="004D3B47">
              <w:t xml:space="preserve"> -</w:t>
            </w:r>
            <w:r>
              <w:t xml:space="preserve"> </w:t>
            </w:r>
            <w:r w:rsidRPr="004D3B47">
              <w:t xml:space="preserve"> </w:t>
            </w:r>
          </w:p>
        </w:tc>
        <w:tc>
          <w:tcPr>
            <w:tcW w:w="789" w:type="dxa"/>
            <w:tcBorders>
              <w:top w:val="nil"/>
              <w:left w:val="nil"/>
              <w:bottom w:val="nil"/>
              <w:right w:val="single" w:sz="4" w:space="0" w:color="auto"/>
            </w:tcBorders>
            <w:shd w:val="clear" w:color="auto" w:fill="auto"/>
            <w:noWrap/>
          </w:tcPr>
          <w:p w14:paraId="3EB6F804" w14:textId="4DA1F274" w:rsidR="00E01E7F" w:rsidRPr="004D3B47" w:rsidRDefault="00E01E7F" w:rsidP="00E01E7F">
            <w:pPr>
              <w:jc w:val="right"/>
              <w:rPr>
                <w:rFonts w:asciiTheme="minorHAnsi" w:hAnsiTheme="minorHAnsi"/>
                <w:szCs w:val="23"/>
              </w:rPr>
            </w:pPr>
            <w:r w:rsidRPr="004D3B47">
              <w:t>0.0</w:t>
            </w:r>
          </w:p>
        </w:tc>
      </w:tr>
      <w:tr w:rsidR="00E01E7F" w:rsidRPr="004D3B47" w14:paraId="6792AD94"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472CC0AC" w14:textId="7B0EF8F4" w:rsidR="00E01E7F" w:rsidRPr="004D3B47" w:rsidRDefault="00E01E7F" w:rsidP="00E01E7F">
            <w:pPr>
              <w:keepNext/>
              <w:keepLines/>
              <w:rPr>
                <w:rFonts w:asciiTheme="minorHAnsi" w:eastAsia="Times New Roman" w:hAnsiTheme="minorHAnsi" w:cs="Calibri"/>
                <w:szCs w:val="23"/>
                <w:lang w:eastAsia="en-AU"/>
              </w:rPr>
            </w:pPr>
            <w:r w:rsidRPr="004D3B47">
              <w:t>Unspecified</w:t>
            </w:r>
          </w:p>
        </w:tc>
        <w:tc>
          <w:tcPr>
            <w:tcW w:w="1407" w:type="dxa"/>
            <w:tcBorders>
              <w:top w:val="nil"/>
              <w:left w:val="nil"/>
              <w:bottom w:val="nil"/>
              <w:right w:val="nil"/>
            </w:tcBorders>
            <w:shd w:val="clear" w:color="auto" w:fill="auto"/>
            <w:noWrap/>
          </w:tcPr>
          <w:p w14:paraId="1AE84F9E" w14:textId="05D1C810" w:rsidR="00E01E7F" w:rsidRPr="004D3B47" w:rsidRDefault="00E01E7F" w:rsidP="00E01E7F">
            <w:pPr>
              <w:jc w:val="right"/>
              <w:rPr>
                <w:rFonts w:asciiTheme="minorHAnsi" w:hAnsiTheme="minorHAnsi"/>
                <w:szCs w:val="23"/>
              </w:rPr>
            </w:pPr>
            <w:r w:rsidRPr="004D3B47">
              <w:t xml:space="preserve"> -</w:t>
            </w:r>
            <w:r>
              <w:t xml:space="preserve"> </w:t>
            </w:r>
            <w:r w:rsidRPr="004D3B47">
              <w:t xml:space="preserve"> </w:t>
            </w:r>
          </w:p>
        </w:tc>
        <w:tc>
          <w:tcPr>
            <w:tcW w:w="1094" w:type="dxa"/>
            <w:tcBorders>
              <w:top w:val="nil"/>
              <w:left w:val="nil"/>
              <w:bottom w:val="nil"/>
              <w:right w:val="nil"/>
            </w:tcBorders>
            <w:shd w:val="clear" w:color="auto" w:fill="auto"/>
            <w:noWrap/>
          </w:tcPr>
          <w:p w14:paraId="5D431EAA" w14:textId="58EFB6CF" w:rsidR="00E01E7F" w:rsidRPr="004D3B47" w:rsidRDefault="00E01E7F" w:rsidP="00E01E7F">
            <w:pPr>
              <w:jc w:val="right"/>
              <w:rPr>
                <w:rFonts w:asciiTheme="minorHAnsi" w:hAnsiTheme="minorHAnsi"/>
                <w:szCs w:val="23"/>
              </w:rPr>
            </w:pPr>
            <w:r w:rsidRPr="004D3B47">
              <w:t xml:space="preserve"> -</w:t>
            </w:r>
            <w:r>
              <w:t xml:space="preserve"> </w:t>
            </w:r>
            <w:r w:rsidRPr="004D3B47">
              <w:t xml:space="preserve"> </w:t>
            </w:r>
          </w:p>
        </w:tc>
        <w:tc>
          <w:tcPr>
            <w:tcW w:w="1125" w:type="dxa"/>
            <w:tcBorders>
              <w:top w:val="nil"/>
              <w:left w:val="nil"/>
              <w:bottom w:val="nil"/>
              <w:right w:val="nil"/>
            </w:tcBorders>
            <w:shd w:val="clear" w:color="auto" w:fill="auto"/>
            <w:noWrap/>
          </w:tcPr>
          <w:p w14:paraId="72FC376C" w14:textId="7F451982" w:rsidR="00E01E7F" w:rsidRPr="004D3B47" w:rsidRDefault="00E01E7F" w:rsidP="00E01E7F">
            <w:pPr>
              <w:jc w:val="right"/>
              <w:rPr>
                <w:rFonts w:asciiTheme="minorHAnsi" w:hAnsiTheme="minorHAnsi"/>
                <w:szCs w:val="23"/>
              </w:rPr>
            </w:pPr>
          </w:p>
        </w:tc>
        <w:tc>
          <w:tcPr>
            <w:tcW w:w="1245" w:type="dxa"/>
            <w:tcBorders>
              <w:top w:val="nil"/>
              <w:left w:val="nil"/>
              <w:bottom w:val="nil"/>
              <w:right w:val="nil"/>
            </w:tcBorders>
            <w:shd w:val="clear" w:color="auto" w:fill="auto"/>
            <w:noWrap/>
          </w:tcPr>
          <w:p w14:paraId="50E71801" w14:textId="5ECACA53" w:rsidR="00E01E7F" w:rsidRPr="004D3B47" w:rsidRDefault="00E01E7F" w:rsidP="00E01E7F">
            <w:pPr>
              <w:jc w:val="right"/>
              <w:rPr>
                <w:rFonts w:asciiTheme="minorHAnsi" w:hAnsiTheme="minorHAnsi"/>
                <w:szCs w:val="23"/>
              </w:rPr>
            </w:pPr>
            <w:r w:rsidRPr="004D3B47">
              <w:t xml:space="preserve"> -</w:t>
            </w:r>
            <w:r>
              <w:t xml:space="preserve"> </w:t>
            </w:r>
            <w:r w:rsidRPr="004D3B47">
              <w:t xml:space="preserve"> </w:t>
            </w:r>
          </w:p>
        </w:tc>
        <w:tc>
          <w:tcPr>
            <w:tcW w:w="789" w:type="dxa"/>
            <w:tcBorders>
              <w:top w:val="nil"/>
              <w:left w:val="nil"/>
              <w:bottom w:val="nil"/>
              <w:right w:val="single" w:sz="4" w:space="0" w:color="auto"/>
            </w:tcBorders>
            <w:shd w:val="clear" w:color="auto" w:fill="auto"/>
            <w:noWrap/>
          </w:tcPr>
          <w:p w14:paraId="4C90BC3F" w14:textId="24C0C997" w:rsidR="00E01E7F" w:rsidRPr="004D3B47" w:rsidRDefault="00E01E7F" w:rsidP="00E01E7F">
            <w:pPr>
              <w:jc w:val="right"/>
              <w:rPr>
                <w:rFonts w:asciiTheme="minorHAnsi" w:hAnsiTheme="minorHAnsi"/>
                <w:szCs w:val="23"/>
              </w:rPr>
            </w:pPr>
          </w:p>
        </w:tc>
      </w:tr>
      <w:tr w:rsidR="00E01E7F" w:rsidRPr="004D3B47" w14:paraId="22C2E53C" w14:textId="77777777" w:rsidTr="00DA3D0E">
        <w:trPr>
          <w:trHeight w:val="300"/>
        </w:trPr>
        <w:tc>
          <w:tcPr>
            <w:tcW w:w="2283" w:type="dxa"/>
            <w:tcBorders>
              <w:top w:val="nil"/>
              <w:left w:val="single" w:sz="4" w:space="0" w:color="auto"/>
              <w:bottom w:val="single" w:sz="4" w:space="0" w:color="auto"/>
              <w:right w:val="nil"/>
            </w:tcBorders>
            <w:shd w:val="clear" w:color="auto" w:fill="auto"/>
            <w:noWrap/>
            <w:vAlign w:val="bottom"/>
            <w:hideMark/>
          </w:tcPr>
          <w:p w14:paraId="0119E7CD" w14:textId="094230D8" w:rsidR="00E01E7F" w:rsidRPr="004D3B47" w:rsidRDefault="00E01E7F" w:rsidP="00E01E7F">
            <w:pPr>
              <w:keepNext/>
              <w:keepLines/>
              <w:rPr>
                <w:rFonts w:asciiTheme="minorHAnsi" w:eastAsia="Times New Roman" w:hAnsiTheme="minorHAnsi" w:cs="Calibri"/>
                <w:i/>
                <w:iCs/>
                <w:szCs w:val="23"/>
                <w:lang w:eastAsia="en-AU"/>
              </w:rPr>
            </w:pPr>
            <w:r w:rsidRPr="004D3B47">
              <w:rPr>
                <w:b/>
              </w:rPr>
              <w:t>Total</w:t>
            </w:r>
          </w:p>
        </w:tc>
        <w:tc>
          <w:tcPr>
            <w:tcW w:w="1407" w:type="dxa"/>
            <w:tcBorders>
              <w:top w:val="nil"/>
              <w:left w:val="nil"/>
              <w:bottom w:val="single" w:sz="4" w:space="0" w:color="auto"/>
              <w:right w:val="nil"/>
            </w:tcBorders>
            <w:shd w:val="clear" w:color="auto" w:fill="auto"/>
            <w:noWrap/>
          </w:tcPr>
          <w:p w14:paraId="59DE5F90" w14:textId="5F3D801D" w:rsidR="00E01E7F" w:rsidRPr="004D3B47" w:rsidRDefault="00E01E7F" w:rsidP="00E01E7F">
            <w:pPr>
              <w:jc w:val="right"/>
              <w:rPr>
                <w:rFonts w:asciiTheme="minorHAnsi" w:hAnsiTheme="minorHAnsi"/>
                <w:i/>
                <w:iCs/>
                <w:szCs w:val="23"/>
              </w:rPr>
            </w:pPr>
            <w:r w:rsidRPr="004D3B47">
              <w:rPr>
                <w:b/>
              </w:rPr>
              <w:t xml:space="preserve"> 1,882 </w:t>
            </w:r>
          </w:p>
        </w:tc>
        <w:tc>
          <w:tcPr>
            <w:tcW w:w="1094" w:type="dxa"/>
            <w:tcBorders>
              <w:top w:val="nil"/>
              <w:left w:val="nil"/>
              <w:bottom w:val="single" w:sz="4" w:space="0" w:color="auto"/>
              <w:right w:val="nil"/>
            </w:tcBorders>
            <w:shd w:val="clear" w:color="auto" w:fill="auto"/>
            <w:noWrap/>
          </w:tcPr>
          <w:p w14:paraId="43050B14" w14:textId="2FC039D2" w:rsidR="00E01E7F" w:rsidRPr="004D3B47" w:rsidRDefault="00E01E7F" w:rsidP="00E01E7F">
            <w:pPr>
              <w:jc w:val="right"/>
              <w:rPr>
                <w:rFonts w:asciiTheme="minorHAnsi" w:hAnsiTheme="minorHAnsi"/>
                <w:i/>
                <w:iCs/>
                <w:szCs w:val="23"/>
              </w:rPr>
            </w:pPr>
            <w:r w:rsidRPr="004D3B47">
              <w:rPr>
                <w:b/>
              </w:rPr>
              <w:t xml:space="preserve"> 205 </w:t>
            </w:r>
          </w:p>
        </w:tc>
        <w:tc>
          <w:tcPr>
            <w:tcW w:w="1125" w:type="dxa"/>
            <w:tcBorders>
              <w:top w:val="nil"/>
              <w:left w:val="nil"/>
              <w:bottom w:val="single" w:sz="4" w:space="0" w:color="auto"/>
              <w:right w:val="nil"/>
            </w:tcBorders>
            <w:shd w:val="clear" w:color="auto" w:fill="auto"/>
            <w:noWrap/>
          </w:tcPr>
          <w:p w14:paraId="3386D58F" w14:textId="7C76F332" w:rsidR="00E01E7F" w:rsidRPr="004D3B47" w:rsidRDefault="00E01E7F" w:rsidP="00E01E7F">
            <w:pPr>
              <w:jc w:val="right"/>
              <w:rPr>
                <w:rFonts w:asciiTheme="minorHAnsi" w:hAnsiTheme="minorHAnsi"/>
                <w:i/>
                <w:iCs/>
                <w:szCs w:val="23"/>
              </w:rPr>
            </w:pPr>
            <w:r w:rsidRPr="004D3B47">
              <w:rPr>
                <w:b/>
              </w:rPr>
              <w:t>10.9</w:t>
            </w:r>
          </w:p>
        </w:tc>
        <w:tc>
          <w:tcPr>
            <w:tcW w:w="1245" w:type="dxa"/>
            <w:tcBorders>
              <w:top w:val="nil"/>
              <w:left w:val="nil"/>
              <w:bottom w:val="single" w:sz="4" w:space="0" w:color="auto"/>
              <w:right w:val="nil"/>
            </w:tcBorders>
            <w:shd w:val="clear" w:color="auto" w:fill="auto"/>
            <w:noWrap/>
          </w:tcPr>
          <w:p w14:paraId="56BB99E0" w14:textId="51017BDE" w:rsidR="00E01E7F" w:rsidRPr="004D3B47" w:rsidRDefault="00E01E7F" w:rsidP="00E01E7F">
            <w:pPr>
              <w:jc w:val="right"/>
              <w:rPr>
                <w:rFonts w:asciiTheme="minorHAnsi" w:hAnsiTheme="minorHAnsi"/>
                <w:i/>
                <w:iCs/>
                <w:szCs w:val="23"/>
              </w:rPr>
            </w:pPr>
            <w:r w:rsidRPr="004D3B47">
              <w:rPr>
                <w:b/>
              </w:rPr>
              <w:t xml:space="preserve"> 119 </w:t>
            </w:r>
          </w:p>
        </w:tc>
        <w:tc>
          <w:tcPr>
            <w:tcW w:w="789" w:type="dxa"/>
            <w:tcBorders>
              <w:top w:val="nil"/>
              <w:left w:val="nil"/>
              <w:bottom w:val="single" w:sz="4" w:space="0" w:color="auto"/>
              <w:right w:val="single" w:sz="4" w:space="0" w:color="auto"/>
            </w:tcBorders>
            <w:shd w:val="clear" w:color="auto" w:fill="auto"/>
            <w:noWrap/>
          </w:tcPr>
          <w:p w14:paraId="760B18CA" w14:textId="40F9D162" w:rsidR="00E01E7F" w:rsidRPr="004D3B47" w:rsidRDefault="00E01E7F" w:rsidP="00E01E7F">
            <w:pPr>
              <w:jc w:val="right"/>
              <w:rPr>
                <w:rFonts w:asciiTheme="minorHAnsi" w:hAnsiTheme="minorHAnsi"/>
                <w:i/>
                <w:iCs/>
                <w:szCs w:val="23"/>
              </w:rPr>
            </w:pPr>
            <w:r w:rsidRPr="004D3B47">
              <w:rPr>
                <w:b/>
              </w:rPr>
              <w:t>6.3</w:t>
            </w:r>
          </w:p>
        </w:tc>
      </w:tr>
    </w:tbl>
    <w:p w14:paraId="14866C02" w14:textId="77777777" w:rsidR="00A5040B" w:rsidRPr="004D3B47" w:rsidRDefault="00A5040B" w:rsidP="00A5040B">
      <w:pPr>
        <w:ind w:right="544"/>
        <w:jc w:val="both"/>
      </w:pPr>
    </w:p>
    <w:p w14:paraId="03EA4952" w14:textId="1115B39A" w:rsidR="003B56DF" w:rsidRPr="004D3B47" w:rsidRDefault="008E7879" w:rsidP="00523DF2">
      <w:pPr>
        <w:pStyle w:val="Caption"/>
        <w:keepNext/>
        <w:spacing w:after="80"/>
        <w:ind w:right="-22"/>
        <w:jc w:val="both"/>
      </w:pPr>
      <w:bookmarkStart w:id="1399" w:name="_Ref388367224"/>
      <w:bookmarkStart w:id="1400" w:name="_Toc469398300"/>
      <w:bookmarkStart w:id="1401" w:name="_Toc454286176"/>
      <w:bookmarkStart w:id="1402" w:name="_Toc486941063"/>
      <w:bookmarkStart w:id="1403" w:name="_Toc475605537"/>
      <w:bookmarkStart w:id="1404" w:name="_Toc509928508"/>
      <w:bookmarkStart w:id="1405" w:name="_Toc528676181"/>
      <w:bookmarkStart w:id="1406" w:name="_Toc5627628"/>
      <w:bookmarkStart w:id="1407" w:name="_Toc12875570"/>
      <w:bookmarkStart w:id="1408" w:name="_Toc68606693"/>
      <w:r w:rsidRPr="004D3B47">
        <w:t>Table</w:t>
      </w:r>
      <w:r w:rsidR="003B56DF" w:rsidRPr="004D3B47">
        <w:t xml:space="preserve"> </w:t>
      </w:r>
      <w:r w:rsidR="00100CC8" w:rsidRPr="004D3B47">
        <w:fldChar w:fldCharType="begin"/>
      </w:r>
      <w:r w:rsidR="0004456A" w:rsidRPr="004D3B47">
        <w:instrText xml:space="preserve"> SEQ Table \* ARABIC </w:instrText>
      </w:r>
      <w:r w:rsidR="00100CC8" w:rsidRPr="004D3B47">
        <w:fldChar w:fldCharType="separate"/>
      </w:r>
      <w:r w:rsidR="00D03680">
        <w:rPr>
          <w:noProof/>
        </w:rPr>
        <w:t>18</w:t>
      </w:r>
      <w:r w:rsidR="00100CC8" w:rsidRPr="004D3B47">
        <w:rPr>
          <w:noProof/>
        </w:rPr>
        <w:fldChar w:fldCharType="end"/>
      </w:r>
      <w:bookmarkEnd w:id="1399"/>
      <w:r w:rsidR="003B56DF" w:rsidRPr="004D3B47">
        <w:t xml:space="preserve"> - Women without any follow-up test within 180 days of a </w:t>
      </w:r>
      <w:r w:rsidR="00365ACF">
        <w:t>high-grade</w:t>
      </w:r>
      <w:r w:rsidR="003B56DF" w:rsidRPr="004D3B47">
        <w:t xml:space="preserve"> cytology report</w:t>
      </w:r>
      <w:r w:rsidR="00602A16" w:rsidRPr="004D3B47">
        <w:t xml:space="preserve"> recorded on the NCSP Register</w:t>
      </w:r>
      <w:r w:rsidR="003B56DF" w:rsidRPr="004D3B47">
        <w:t>, by ethnicity</w:t>
      </w:r>
      <w:bookmarkEnd w:id="1400"/>
      <w:bookmarkEnd w:id="1401"/>
      <w:bookmarkEnd w:id="1402"/>
      <w:bookmarkEnd w:id="1403"/>
      <w:bookmarkEnd w:id="1404"/>
      <w:bookmarkEnd w:id="1405"/>
      <w:bookmarkEnd w:id="1406"/>
      <w:bookmarkEnd w:id="1407"/>
      <w:bookmarkEnd w:id="1408"/>
    </w:p>
    <w:tbl>
      <w:tblPr>
        <w:tblW w:w="7953"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70"/>
        <w:gridCol w:w="1560"/>
        <w:gridCol w:w="1275"/>
        <w:gridCol w:w="1014"/>
        <w:gridCol w:w="996"/>
        <w:gridCol w:w="938"/>
      </w:tblGrid>
      <w:tr w:rsidR="004D3B47" w:rsidRPr="004D3B47" w14:paraId="1EAB9DC6" w14:textId="77777777" w:rsidTr="00E01E7F">
        <w:trPr>
          <w:trHeight w:val="525"/>
        </w:trPr>
        <w:tc>
          <w:tcPr>
            <w:tcW w:w="2170" w:type="dxa"/>
            <w:tcBorders>
              <w:top w:val="single" w:sz="4" w:space="0" w:color="auto"/>
              <w:bottom w:val="nil"/>
            </w:tcBorders>
            <w:shd w:val="clear" w:color="auto" w:fill="D9D9D9" w:themeFill="background1" w:themeFillShade="D9"/>
            <w:noWrap/>
            <w:hideMark/>
          </w:tcPr>
          <w:p w14:paraId="4E0B71EE" w14:textId="77777777" w:rsidR="003B56DF" w:rsidRPr="004D3B47" w:rsidRDefault="003B56DF" w:rsidP="00E01E7F">
            <w:pPr>
              <w:rPr>
                <w:rFonts w:asciiTheme="minorHAnsi" w:eastAsia="Times New Roman" w:hAnsiTheme="minorHAnsi"/>
                <w:b/>
                <w:bCs/>
                <w:sz w:val="22"/>
                <w:szCs w:val="20"/>
                <w:lang w:eastAsia="en-AU"/>
              </w:rPr>
            </w:pPr>
            <w:r w:rsidRPr="004D3B47">
              <w:rPr>
                <w:rFonts w:asciiTheme="minorHAnsi" w:eastAsia="Times New Roman" w:hAnsiTheme="minorHAnsi"/>
                <w:b/>
                <w:bCs/>
                <w:sz w:val="22"/>
                <w:szCs w:val="20"/>
                <w:lang w:eastAsia="en-AU"/>
              </w:rPr>
              <w:t>Ethnicity</w:t>
            </w:r>
          </w:p>
        </w:tc>
        <w:tc>
          <w:tcPr>
            <w:tcW w:w="1560" w:type="dxa"/>
            <w:tcBorders>
              <w:top w:val="single" w:sz="4" w:space="0" w:color="auto"/>
              <w:bottom w:val="nil"/>
            </w:tcBorders>
            <w:shd w:val="clear" w:color="auto" w:fill="D9D9D9" w:themeFill="background1" w:themeFillShade="D9"/>
            <w:vAlign w:val="bottom"/>
            <w:hideMark/>
          </w:tcPr>
          <w:p w14:paraId="281E9892" w14:textId="0CF88252" w:rsidR="003B56DF" w:rsidRPr="004D3B47" w:rsidRDefault="00365ACF" w:rsidP="00A857BF">
            <w:pPr>
              <w:jc w:val="center"/>
              <w:rPr>
                <w:rFonts w:asciiTheme="minorHAnsi" w:eastAsia="Times New Roman" w:hAnsiTheme="minorHAnsi"/>
                <w:b/>
                <w:bCs/>
                <w:sz w:val="22"/>
                <w:szCs w:val="20"/>
                <w:lang w:eastAsia="en-AU"/>
              </w:rPr>
            </w:pPr>
            <w:r>
              <w:rPr>
                <w:rFonts w:asciiTheme="minorHAnsi" w:eastAsia="Times New Roman" w:hAnsiTheme="minorHAnsi"/>
                <w:b/>
                <w:bCs/>
                <w:sz w:val="22"/>
                <w:szCs w:val="20"/>
                <w:lang w:eastAsia="en-AU"/>
              </w:rPr>
              <w:t>High-grade</w:t>
            </w:r>
            <w:r w:rsidR="003B56DF" w:rsidRPr="004D3B47">
              <w:rPr>
                <w:rFonts w:asciiTheme="minorHAnsi" w:eastAsia="Times New Roman" w:hAnsiTheme="minorHAnsi"/>
                <w:b/>
                <w:bCs/>
                <w:sz w:val="22"/>
                <w:szCs w:val="20"/>
                <w:lang w:eastAsia="en-AU"/>
              </w:rPr>
              <w:t xml:space="preserve"> cytology</w:t>
            </w:r>
          </w:p>
        </w:tc>
        <w:tc>
          <w:tcPr>
            <w:tcW w:w="2289" w:type="dxa"/>
            <w:gridSpan w:val="2"/>
            <w:tcBorders>
              <w:top w:val="single" w:sz="4" w:space="0" w:color="auto"/>
              <w:bottom w:val="nil"/>
            </w:tcBorders>
            <w:shd w:val="clear" w:color="auto" w:fill="D9D9D9" w:themeFill="background1" w:themeFillShade="D9"/>
            <w:vAlign w:val="bottom"/>
            <w:hideMark/>
          </w:tcPr>
          <w:p w14:paraId="38CFDC1A" w14:textId="77777777" w:rsidR="003B56DF" w:rsidRPr="004D3B47" w:rsidRDefault="003B56DF" w:rsidP="00A857BF">
            <w:pPr>
              <w:jc w:val="center"/>
              <w:rPr>
                <w:rFonts w:asciiTheme="minorHAnsi" w:eastAsia="Times New Roman" w:hAnsiTheme="minorHAnsi"/>
                <w:b/>
                <w:bCs/>
                <w:sz w:val="22"/>
                <w:szCs w:val="20"/>
                <w:lang w:eastAsia="en-AU"/>
              </w:rPr>
            </w:pPr>
            <w:r w:rsidRPr="004D3B47">
              <w:rPr>
                <w:rFonts w:asciiTheme="minorHAnsi" w:eastAsia="Times New Roman" w:hAnsiTheme="minorHAnsi"/>
                <w:b/>
                <w:bCs/>
                <w:sz w:val="22"/>
                <w:szCs w:val="20"/>
                <w:lang w:eastAsia="en-AU"/>
              </w:rPr>
              <w:t>Without follow-up by 90 days</w:t>
            </w:r>
          </w:p>
        </w:tc>
        <w:tc>
          <w:tcPr>
            <w:tcW w:w="1934" w:type="dxa"/>
            <w:gridSpan w:val="2"/>
            <w:tcBorders>
              <w:top w:val="single" w:sz="4" w:space="0" w:color="auto"/>
              <w:bottom w:val="nil"/>
            </w:tcBorders>
            <w:shd w:val="clear" w:color="auto" w:fill="D9D9D9" w:themeFill="background1" w:themeFillShade="D9"/>
            <w:vAlign w:val="bottom"/>
            <w:hideMark/>
          </w:tcPr>
          <w:p w14:paraId="193B9ABA" w14:textId="77777777" w:rsidR="003B56DF" w:rsidRPr="004D3B47" w:rsidRDefault="003B56DF" w:rsidP="00A857BF">
            <w:pPr>
              <w:jc w:val="center"/>
              <w:rPr>
                <w:rFonts w:asciiTheme="minorHAnsi" w:eastAsia="Times New Roman" w:hAnsiTheme="minorHAnsi"/>
                <w:b/>
                <w:bCs/>
                <w:sz w:val="22"/>
                <w:szCs w:val="20"/>
                <w:lang w:eastAsia="en-AU"/>
              </w:rPr>
            </w:pPr>
            <w:r w:rsidRPr="004D3B47">
              <w:rPr>
                <w:rFonts w:asciiTheme="minorHAnsi" w:eastAsia="Times New Roman" w:hAnsiTheme="minorHAnsi"/>
                <w:b/>
                <w:bCs/>
                <w:sz w:val="22"/>
                <w:szCs w:val="20"/>
                <w:lang w:eastAsia="en-AU"/>
              </w:rPr>
              <w:t>Without follow-up by 180 days</w:t>
            </w:r>
          </w:p>
        </w:tc>
      </w:tr>
      <w:tr w:rsidR="004D3B47" w:rsidRPr="004D3B47" w14:paraId="0045B405" w14:textId="77777777" w:rsidTr="00D1642F">
        <w:trPr>
          <w:trHeight w:val="255"/>
        </w:trPr>
        <w:tc>
          <w:tcPr>
            <w:tcW w:w="2170" w:type="dxa"/>
            <w:tcBorders>
              <w:top w:val="nil"/>
              <w:bottom w:val="single" w:sz="4" w:space="0" w:color="auto"/>
            </w:tcBorders>
            <w:shd w:val="clear" w:color="auto" w:fill="D9D9D9" w:themeFill="background1" w:themeFillShade="D9"/>
            <w:noWrap/>
            <w:vAlign w:val="bottom"/>
            <w:hideMark/>
          </w:tcPr>
          <w:p w14:paraId="38D0845B" w14:textId="77777777" w:rsidR="003B56DF" w:rsidRPr="004D3B47" w:rsidRDefault="003B56DF" w:rsidP="00A857BF">
            <w:pPr>
              <w:rPr>
                <w:rFonts w:asciiTheme="minorHAnsi" w:eastAsia="Times New Roman" w:hAnsiTheme="minorHAnsi"/>
                <w:b/>
                <w:bCs/>
                <w:sz w:val="22"/>
                <w:szCs w:val="20"/>
                <w:lang w:eastAsia="en-AU"/>
              </w:rPr>
            </w:pPr>
            <w:r w:rsidRPr="004D3B47">
              <w:rPr>
                <w:rFonts w:asciiTheme="minorHAnsi" w:eastAsia="Times New Roman" w:hAnsiTheme="minorHAnsi"/>
                <w:b/>
                <w:bCs/>
                <w:sz w:val="22"/>
                <w:szCs w:val="20"/>
                <w:lang w:eastAsia="en-AU"/>
              </w:rPr>
              <w:t> </w:t>
            </w:r>
          </w:p>
        </w:tc>
        <w:tc>
          <w:tcPr>
            <w:tcW w:w="1560" w:type="dxa"/>
            <w:tcBorders>
              <w:top w:val="nil"/>
              <w:bottom w:val="single" w:sz="4" w:space="0" w:color="auto"/>
            </w:tcBorders>
            <w:shd w:val="clear" w:color="auto" w:fill="D9D9D9" w:themeFill="background1" w:themeFillShade="D9"/>
            <w:noWrap/>
            <w:vAlign w:val="bottom"/>
            <w:hideMark/>
          </w:tcPr>
          <w:p w14:paraId="32725F37" w14:textId="77777777" w:rsidR="003B56DF" w:rsidRPr="004D3B47" w:rsidRDefault="003B56DF" w:rsidP="00A857BF">
            <w:pPr>
              <w:jc w:val="right"/>
              <w:rPr>
                <w:rFonts w:asciiTheme="minorHAnsi" w:eastAsia="Times New Roman" w:hAnsiTheme="minorHAnsi"/>
                <w:b/>
                <w:bCs/>
                <w:sz w:val="22"/>
                <w:szCs w:val="20"/>
                <w:lang w:eastAsia="en-AU"/>
              </w:rPr>
            </w:pPr>
            <w:r w:rsidRPr="004D3B47">
              <w:rPr>
                <w:rFonts w:asciiTheme="minorHAnsi" w:eastAsia="Times New Roman" w:hAnsiTheme="minorHAnsi"/>
                <w:b/>
                <w:bCs/>
                <w:sz w:val="22"/>
                <w:szCs w:val="20"/>
                <w:lang w:eastAsia="en-AU"/>
              </w:rPr>
              <w:t>N</w:t>
            </w:r>
          </w:p>
        </w:tc>
        <w:tc>
          <w:tcPr>
            <w:tcW w:w="1275" w:type="dxa"/>
            <w:tcBorders>
              <w:top w:val="nil"/>
              <w:bottom w:val="single" w:sz="4" w:space="0" w:color="auto"/>
            </w:tcBorders>
            <w:shd w:val="clear" w:color="auto" w:fill="D9D9D9" w:themeFill="background1" w:themeFillShade="D9"/>
            <w:noWrap/>
            <w:vAlign w:val="bottom"/>
            <w:hideMark/>
          </w:tcPr>
          <w:p w14:paraId="68BB97BF" w14:textId="77777777" w:rsidR="003B56DF" w:rsidRPr="004D3B47" w:rsidRDefault="003B56DF" w:rsidP="00A857BF">
            <w:pPr>
              <w:jc w:val="right"/>
              <w:rPr>
                <w:rFonts w:asciiTheme="minorHAnsi" w:eastAsia="Times New Roman" w:hAnsiTheme="minorHAnsi"/>
                <w:b/>
                <w:bCs/>
                <w:sz w:val="22"/>
                <w:szCs w:val="20"/>
                <w:lang w:eastAsia="en-AU"/>
              </w:rPr>
            </w:pPr>
            <w:r w:rsidRPr="004D3B47">
              <w:rPr>
                <w:rFonts w:asciiTheme="minorHAnsi" w:eastAsia="Times New Roman" w:hAnsiTheme="minorHAnsi"/>
                <w:b/>
                <w:bCs/>
                <w:sz w:val="22"/>
                <w:szCs w:val="20"/>
                <w:lang w:eastAsia="en-AU"/>
              </w:rPr>
              <w:t>N</w:t>
            </w:r>
          </w:p>
        </w:tc>
        <w:tc>
          <w:tcPr>
            <w:tcW w:w="1014" w:type="dxa"/>
            <w:tcBorders>
              <w:top w:val="nil"/>
              <w:bottom w:val="single" w:sz="4" w:space="0" w:color="auto"/>
            </w:tcBorders>
            <w:shd w:val="clear" w:color="auto" w:fill="D9D9D9" w:themeFill="background1" w:themeFillShade="D9"/>
            <w:noWrap/>
            <w:vAlign w:val="bottom"/>
            <w:hideMark/>
          </w:tcPr>
          <w:p w14:paraId="7FB96142" w14:textId="77777777" w:rsidR="003B56DF" w:rsidRPr="004D3B47" w:rsidRDefault="003B56DF" w:rsidP="00A857BF">
            <w:pPr>
              <w:jc w:val="right"/>
              <w:rPr>
                <w:rFonts w:asciiTheme="minorHAnsi" w:eastAsia="Times New Roman" w:hAnsiTheme="minorHAnsi"/>
                <w:b/>
                <w:bCs/>
                <w:sz w:val="22"/>
                <w:szCs w:val="20"/>
                <w:lang w:eastAsia="en-AU"/>
              </w:rPr>
            </w:pPr>
            <w:r w:rsidRPr="004D3B47">
              <w:rPr>
                <w:rFonts w:asciiTheme="minorHAnsi" w:eastAsia="Times New Roman" w:hAnsiTheme="minorHAnsi"/>
                <w:b/>
                <w:bCs/>
                <w:sz w:val="22"/>
                <w:szCs w:val="20"/>
                <w:lang w:eastAsia="en-AU"/>
              </w:rPr>
              <w:t>%</w:t>
            </w:r>
          </w:p>
        </w:tc>
        <w:tc>
          <w:tcPr>
            <w:tcW w:w="996" w:type="dxa"/>
            <w:tcBorders>
              <w:top w:val="nil"/>
              <w:bottom w:val="single" w:sz="4" w:space="0" w:color="auto"/>
            </w:tcBorders>
            <w:shd w:val="clear" w:color="auto" w:fill="D9D9D9" w:themeFill="background1" w:themeFillShade="D9"/>
            <w:noWrap/>
            <w:vAlign w:val="bottom"/>
            <w:hideMark/>
          </w:tcPr>
          <w:p w14:paraId="05D5303E" w14:textId="77777777" w:rsidR="003B56DF" w:rsidRPr="004D3B47" w:rsidRDefault="003B56DF" w:rsidP="00A857BF">
            <w:pPr>
              <w:ind w:right="274"/>
              <w:jc w:val="right"/>
              <w:rPr>
                <w:rFonts w:asciiTheme="minorHAnsi" w:eastAsia="Times New Roman" w:hAnsiTheme="minorHAnsi"/>
                <w:b/>
                <w:bCs/>
                <w:sz w:val="22"/>
                <w:szCs w:val="20"/>
                <w:lang w:eastAsia="en-AU"/>
              </w:rPr>
            </w:pPr>
            <w:r w:rsidRPr="004D3B47">
              <w:rPr>
                <w:rFonts w:asciiTheme="minorHAnsi" w:eastAsia="Times New Roman" w:hAnsiTheme="minorHAnsi"/>
                <w:b/>
                <w:bCs/>
                <w:sz w:val="22"/>
                <w:szCs w:val="20"/>
                <w:lang w:eastAsia="en-AU"/>
              </w:rPr>
              <w:t>N</w:t>
            </w:r>
          </w:p>
        </w:tc>
        <w:tc>
          <w:tcPr>
            <w:tcW w:w="938" w:type="dxa"/>
            <w:tcBorders>
              <w:top w:val="nil"/>
              <w:bottom w:val="single" w:sz="4" w:space="0" w:color="auto"/>
            </w:tcBorders>
            <w:shd w:val="clear" w:color="auto" w:fill="D9D9D9" w:themeFill="background1" w:themeFillShade="D9"/>
            <w:noWrap/>
            <w:vAlign w:val="bottom"/>
            <w:hideMark/>
          </w:tcPr>
          <w:p w14:paraId="5EA87963" w14:textId="77777777" w:rsidR="003B56DF" w:rsidRPr="004D3B47" w:rsidRDefault="003B56DF" w:rsidP="00A857BF">
            <w:pPr>
              <w:jc w:val="right"/>
              <w:rPr>
                <w:rFonts w:asciiTheme="minorHAnsi" w:eastAsia="Times New Roman" w:hAnsiTheme="minorHAnsi"/>
                <w:b/>
                <w:bCs/>
                <w:sz w:val="22"/>
                <w:szCs w:val="20"/>
                <w:lang w:eastAsia="en-AU"/>
              </w:rPr>
            </w:pPr>
            <w:r w:rsidRPr="004D3B47">
              <w:rPr>
                <w:rFonts w:asciiTheme="minorHAnsi" w:eastAsia="Times New Roman" w:hAnsiTheme="minorHAnsi"/>
                <w:b/>
                <w:bCs/>
                <w:sz w:val="22"/>
                <w:szCs w:val="20"/>
                <w:lang w:eastAsia="en-AU"/>
              </w:rPr>
              <w:t>%</w:t>
            </w:r>
          </w:p>
        </w:tc>
      </w:tr>
      <w:tr w:rsidR="004D3B47" w:rsidRPr="004D3B47" w14:paraId="6E84116A" w14:textId="77777777" w:rsidTr="00D1642F">
        <w:trPr>
          <w:trHeight w:val="300"/>
        </w:trPr>
        <w:tc>
          <w:tcPr>
            <w:tcW w:w="2170" w:type="dxa"/>
            <w:tcBorders>
              <w:top w:val="single" w:sz="4" w:space="0" w:color="auto"/>
            </w:tcBorders>
            <w:shd w:val="clear" w:color="auto" w:fill="auto"/>
            <w:noWrap/>
            <w:vAlign w:val="bottom"/>
            <w:hideMark/>
          </w:tcPr>
          <w:p w14:paraId="0D17CA42" w14:textId="77777777" w:rsidR="001D061E" w:rsidRPr="004D3B47" w:rsidRDefault="001D061E" w:rsidP="001D061E">
            <w:pPr>
              <w:rPr>
                <w:rFonts w:eastAsia="Times New Roman" w:cs="Calibri"/>
                <w:szCs w:val="23"/>
                <w:lang w:eastAsia="en-AU"/>
              </w:rPr>
            </w:pPr>
            <w:r w:rsidRPr="004D3B47">
              <w:rPr>
                <w:rFonts w:eastAsia="Times New Roman" w:cs="Calibri"/>
                <w:szCs w:val="23"/>
                <w:lang w:eastAsia="en-AU"/>
              </w:rPr>
              <w:t>Māori</w:t>
            </w:r>
          </w:p>
        </w:tc>
        <w:tc>
          <w:tcPr>
            <w:tcW w:w="1560" w:type="dxa"/>
            <w:tcBorders>
              <w:top w:val="single" w:sz="4" w:space="0" w:color="auto"/>
            </w:tcBorders>
            <w:shd w:val="clear" w:color="auto" w:fill="auto"/>
            <w:noWrap/>
          </w:tcPr>
          <w:p w14:paraId="64B7006C" w14:textId="64C06F04" w:rsidR="001D061E" w:rsidRPr="004D3B47" w:rsidRDefault="001D061E" w:rsidP="001D061E">
            <w:pPr>
              <w:jc w:val="right"/>
              <w:rPr>
                <w:sz w:val="22"/>
              </w:rPr>
            </w:pPr>
            <w:r w:rsidRPr="004D3B47">
              <w:t xml:space="preserve"> 291 </w:t>
            </w:r>
          </w:p>
        </w:tc>
        <w:tc>
          <w:tcPr>
            <w:tcW w:w="1275" w:type="dxa"/>
            <w:tcBorders>
              <w:top w:val="single" w:sz="4" w:space="0" w:color="auto"/>
            </w:tcBorders>
            <w:shd w:val="clear" w:color="auto" w:fill="auto"/>
            <w:noWrap/>
          </w:tcPr>
          <w:p w14:paraId="5B980B29" w14:textId="456FDE45" w:rsidR="001D061E" w:rsidRPr="004D3B47" w:rsidRDefault="001D061E" w:rsidP="001D061E">
            <w:pPr>
              <w:jc w:val="right"/>
              <w:rPr>
                <w:sz w:val="22"/>
              </w:rPr>
            </w:pPr>
            <w:r w:rsidRPr="004D3B47">
              <w:t xml:space="preserve"> 34 </w:t>
            </w:r>
          </w:p>
        </w:tc>
        <w:tc>
          <w:tcPr>
            <w:tcW w:w="1014" w:type="dxa"/>
            <w:tcBorders>
              <w:top w:val="single" w:sz="4" w:space="0" w:color="auto"/>
            </w:tcBorders>
            <w:shd w:val="clear" w:color="auto" w:fill="auto"/>
            <w:noWrap/>
          </w:tcPr>
          <w:p w14:paraId="72F10FF0" w14:textId="20F5F9C6" w:rsidR="001D061E" w:rsidRPr="004D3B47" w:rsidRDefault="001D061E" w:rsidP="001D061E">
            <w:pPr>
              <w:jc w:val="right"/>
              <w:rPr>
                <w:sz w:val="22"/>
              </w:rPr>
            </w:pPr>
            <w:r w:rsidRPr="004D3B47">
              <w:t>11.7</w:t>
            </w:r>
          </w:p>
        </w:tc>
        <w:tc>
          <w:tcPr>
            <w:tcW w:w="996" w:type="dxa"/>
            <w:tcBorders>
              <w:top w:val="single" w:sz="4" w:space="0" w:color="auto"/>
            </w:tcBorders>
            <w:shd w:val="clear" w:color="auto" w:fill="auto"/>
            <w:noWrap/>
          </w:tcPr>
          <w:p w14:paraId="24FD678B" w14:textId="177BF407" w:rsidR="001D061E" w:rsidRPr="004D3B47" w:rsidRDefault="001D061E" w:rsidP="001D061E">
            <w:pPr>
              <w:jc w:val="right"/>
              <w:rPr>
                <w:sz w:val="22"/>
              </w:rPr>
            </w:pPr>
            <w:r w:rsidRPr="004D3B47">
              <w:t xml:space="preserve"> 21 </w:t>
            </w:r>
          </w:p>
        </w:tc>
        <w:tc>
          <w:tcPr>
            <w:tcW w:w="938" w:type="dxa"/>
            <w:tcBorders>
              <w:top w:val="single" w:sz="4" w:space="0" w:color="auto"/>
            </w:tcBorders>
            <w:shd w:val="clear" w:color="auto" w:fill="auto"/>
            <w:noWrap/>
          </w:tcPr>
          <w:p w14:paraId="287A14FE" w14:textId="094D74E2" w:rsidR="001D061E" w:rsidRPr="004D3B47" w:rsidRDefault="001D061E" w:rsidP="001D061E">
            <w:pPr>
              <w:jc w:val="right"/>
              <w:rPr>
                <w:sz w:val="22"/>
              </w:rPr>
            </w:pPr>
            <w:r w:rsidRPr="004D3B47">
              <w:t>7.2</w:t>
            </w:r>
          </w:p>
        </w:tc>
      </w:tr>
      <w:tr w:rsidR="004D3B47" w:rsidRPr="004D3B47" w14:paraId="64757624" w14:textId="77777777" w:rsidTr="00D1642F">
        <w:trPr>
          <w:trHeight w:val="300"/>
        </w:trPr>
        <w:tc>
          <w:tcPr>
            <w:tcW w:w="2170" w:type="dxa"/>
            <w:shd w:val="clear" w:color="auto" w:fill="auto"/>
            <w:noWrap/>
            <w:hideMark/>
          </w:tcPr>
          <w:p w14:paraId="5B9CF1BD" w14:textId="77777777" w:rsidR="001D061E" w:rsidRPr="004D3B47" w:rsidRDefault="001D061E" w:rsidP="001D061E">
            <w:pPr>
              <w:rPr>
                <w:rFonts w:eastAsia="Times New Roman" w:cs="Calibri"/>
                <w:szCs w:val="23"/>
                <w:lang w:eastAsia="en-AU"/>
              </w:rPr>
            </w:pPr>
            <w:r w:rsidRPr="004D3B47">
              <w:rPr>
                <w:rFonts w:eastAsia="Times New Roman" w:cs="Calibri"/>
                <w:szCs w:val="23"/>
                <w:lang w:eastAsia="en-AU"/>
              </w:rPr>
              <w:t>Pacific</w:t>
            </w:r>
          </w:p>
        </w:tc>
        <w:tc>
          <w:tcPr>
            <w:tcW w:w="1560" w:type="dxa"/>
            <w:shd w:val="clear" w:color="auto" w:fill="auto"/>
            <w:noWrap/>
          </w:tcPr>
          <w:p w14:paraId="2EF2BE98" w14:textId="7B89A863" w:rsidR="001D061E" w:rsidRPr="004D3B47" w:rsidRDefault="001D061E" w:rsidP="001D061E">
            <w:pPr>
              <w:jc w:val="right"/>
              <w:rPr>
                <w:sz w:val="22"/>
              </w:rPr>
            </w:pPr>
            <w:r w:rsidRPr="004D3B47">
              <w:t xml:space="preserve"> 103 </w:t>
            </w:r>
          </w:p>
        </w:tc>
        <w:tc>
          <w:tcPr>
            <w:tcW w:w="1275" w:type="dxa"/>
            <w:shd w:val="clear" w:color="auto" w:fill="auto"/>
            <w:noWrap/>
          </w:tcPr>
          <w:p w14:paraId="3186AC61" w14:textId="6B0DD732" w:rsidR="001D061E" w:rsidRPr="004D3B47" w:rsidRDefault="001D061E" w:rsidP="001D061E">
            <w:pPr>
              <w:jc w:val="right"/>
              <w:rPr>
                <w:sz w:val="22"/>
              </w:rPr>
            </w:pPr>
            <w:r w:rsidRPr="004D3B47">
              <w:t xml:space="preserve"> 29 </w:t>
            </w:r>
          </w:p>
        </w:tc>
        <w:tc>
          <w:tcPr>
            <w:tcW w:w="1014" w:type="dxa"/>
            <w:shd w:val="clear" w:color="auto" w:fill="auto"/>
            <w:noWrap/>
          </w:tcPr>
          <w:p w14:paraId="168FD2F1" w14:textId="0D059579" w:rsidR="001D061E" w:rsidRPr="004D3B47" w:rsidRDefault="001D061E" w:rsidP="001D061E">
            <w:pPr>
              <w:jc w:val="right"/>
              <w:rPr>
                <w:sz w:val="22"/>
              </w:rPr>
            </w:pPr>
            <w:r w:rsidRPr="004D3B47">
              <w:t>28.2</w:t>
            </w:r>
          </w:p>
        </w:tc>
        <w:tc>
          <w:tcPr>
            <w:tcW w:w="996" w:type="dxa"/>
            <w:shd w:val="clear" w:color="auto" w:fill="auto"/>
            <w:noWrap/>
          </w:tcPr>
          <w:p w14:paraId="269C28E4" w14:textId="2A44039F" w:rsidR="001D061E" w:rsidRPr="004D3B47" w:rsidRDefault="001D061E" w:rsidP="001D061E">
            <w:pPr>
              <w:jc w:val="right"/>
              <w:rPr>
                <w:sz w:val="22"/>
              </w:rPr>
            </w:pPr>
            <w:r w:rsidRPr="004D3B47">
              <w:t xml:space="preserve"> 17 </w:t>
            </w:r>
          </w:p>
        </w:tc>
        <w:tc>
          <w:tcPr>
            <w:tcW w:w="938" w:type="dxa"/>
            <w:shd w:val="clear" w:color="auto" w:fill="auto"/>
            <w:noWrap/>
          </w:tcPr>
          <w:p w14:paraId="4FD9754A" w14:textId="0A5AC9C9" w:rsidR="001D061E" w:rsidRPr="004D3B47" w:rsidRDefault="001D061E" w:rsidP="001D061E">
            <w:pPr>
              <w:jc w:val="right"/>
              <w:rPr>
                <w:sz w:val="22"/>
              </w:rPr>
            </w:pPr>
            <w:r w:rsidRPr="004D3B47">
              <w:t>16.5</w:t>
            </w:r>
          </w:p>
        </w:tc>
      </w:tr>
      <w:tr w:rsidR="004D3B47" w:rsidRPr="004D3B47" w14:paraId="1FC7730C" w14:textId="77777777" w:rsidTr="00D1642F">
        <w:trPr>
          <w:trHeight w:val="300"/>
        </w:trPr>
        <w:tc>
          <w:tcPr>
            <w:tcW w:w="2170" w:type="dxa"/>
            <w:shd w:val="clear" w:color="auto" w:fill="auto"/>
            <w:noWrap/>
            <w:hideMark/>
          </w:tcPr>
          <w:p w14:paraId="09423041" w14:textId="77777777" w:rsidR="001D061E" w:rsidRPr="004D3B47" w:rsidRDefault="001D061E" w:rsidP="001D061E">
            <w:pPr>
              <w:rPr>
                <w:rFonts w:eastAsia="Times New Roman" w:cs="Calibri"/>
                <w:szCs w:val="23"/>
                <w:lang w:eastAsia="en-AU"/>
              </w:rPr>
            </w:pPr>
            <w:r w:rsidRPr="004D3B47">
              <w:rPr>
                <w:rFonts w:eastAsia="Times New Roman" w:cs="Calibri"/>
                <w:szCs w:val="23"/>
                <w:lang w:eastAsia="en-AU"/>
              </w:rPr>
              <w:t>Asian</w:t>
            </w:r>
          </w:p>
        </w:tc>
        <w:tc>
          <w:tcPr>
            <w:tcW w:w="1560" w:type="dxa"/>
            <w:shd w:val="clear" w:color="auto" w:fill="auto"/>
            <w:noWrap/>
          </w:tcPr>
          <w:p w14:paraId="4B41D3AD" w14:textId="57FBE774" w:rsidR="001D061E" w:rsidRPr="004D3B47" w:rsidRDefault="001D061E" w:rsidP="001D061E">
            <w:pPr>
              <w:jc w:val="right"/>
              <w:rPr>
                <w:sz w:val="22"/>
              </w:rPr>
            </w:pPr>
            <w:r w:rsidRPr="004D3B47">
              <w:t xml:space="preserve"> 211 </w:t>
            </w:r>
          </w:p>
        </w:tc>
        <w:tc>
          <w:tcPr>
            <w:tcW w:w="1275" w:type="dxa"/>
            <w:shd w:val="clear" w:color="auto" w:fill="auto"/>
            <w:noWrap/>
          </w:tcPr>
          <w:p w14:paraId="3762782D" w14:textId="75EB3942" w:rsidR="001D061E" w:rsidRPr="004D3B47" w:rsidRDefault="001D061E" w:rsidP="001D061E">
            <w:pPr>
              <w:jc w:val="right"/>
              <w:rPr>
                <w:sz w:val="22"/>
              </w:rPr>
            </w:pPr>
            <w:r w:rsidRPr="004D3B47">
              <w:t xml:space="preserve"> 28 </w:t>
            </w:r>
          </w:p>
        </w:tc>
        <w:tc>
          <w:tcPr>
            <w:tcW w:w="1014" w:type="dxa"/>
            <w:shd w:val="clear" w:color="auto" w:fill="auto"/>
            <w:noWrap/>
          </w:tcPr>
          <w:p w14:paraId="57A93881" w14:textId="5C009D4C" w:rsidR="001D061E" w:rsidRPr="004D3B47" w:rsidRDefault="001D061E" w:rsidP="001D061E">
            <w:pPr>
              <w:jc w:val="right"/>
              <w:rPr>
                <w:sz w:val="22"/>
              </w:rPr>
            </w:pPr>
            <w:r w:rsidRPr="004D3B47">
              <w:t>13.3</w:t>
            </w:r>
          </w:p>
        </w:tc>
        <w:tc>
          <w:tcPr>
            <w:tcW w:w="996" w:type="dxa"/>
            <w:shd w:val="clear" w:color="auto" w:fill="auto"/>
            <w:noWrap/>
          </w:tcPr>
          <w:p w14:paraId="11E984C2" w14:textId="1E9F646C" w:rsidR="001D061E" w:rsidRPr="004D3B47" w:rsidRDefault="001D061E" w:rsidP="001D061E">
            <w:pPr>
              <w:jc w:val="right"/>
              <w:rPr>
                <w:sz w:val="22"/>
              </w:rPr>
            </w:pPr>
            <w:r w:rsidRPr="004D3B47">
              <w:t xml:space="preserve"> 17 </w:t>
            </w:r>
          </w:p>
        </w:tc>
        <w:tc>
          <w:tcPr>
            <w:tcW w:w="938" w:type="dxa"/>
            <w:shd w:val="clear" w:color="auto" w:fill="auto"/>
            <w:noWrap/>
          </w:tcPr>
          <w:p w14:paraId="4696BC6D" w14:textId="63DC47B8" w:rsidR="001D061E" w:rsidRPr="004D3B47" w:rsidRDefault="001D061E" w:rsidP="001D061E">
            <w:pPr>
              <w:jc w:val="right"/>
              <w:rPr>
                <w:sz w:val="22"/>
              </w:rPr>
            </w:pPr>
            <w:r w:rsidRPr="004D3B47">
              <w:t>8.1</w:t>
            </w:r>
          </w:p>
        </w:tc>
      </w:tr>
      <w:tr w:rsidR="004D3B47" w:rsidRPr="004D3B47" w14:paraId="55893648" w14:textId="77777777" w:rsidTr="00D1642F">
        <w:trPr>
          <w:trHeight w:val="300"/>
        </w:trPr>
        <w:tc>
          <w:tcPr>
            <w:tcW w:w="2170" w:type="dxa"/>
            <w:shd w:val="clear" w:color="auto" w:fill="auto"/>
            <w:noWrap/>
            <w:hideMark/>
          </w:tcPr>
          <w:p w14:paraId="419557D8" w14:textId="77777777" w:rsidR="001D061E" w:rsidRPr="004D3B47" w:rsidRDefault="001D061E" w:rsidP="001D061E">
            <w:pPr>
              <w:rPr>
                <w:rFonts w:eastAsia="Times New Roman" w:cs="Calibri"/>
                <w:szCs w:val="23"/>
                <w:lang w:eastAsia="en-AU"/>
              </w:rPr>
            </w:pPr>
            <w:r w:rsidRPr="004D3B47">
              <w:rPr>
                <w:rFonts w:eastAsia="Times New Roman" w:cs="Calibri"/>
                <w:szCs w:val="23"/>
                <w:lang w:eastAsia="en-AU"/>
              </w:rPr>
              <w:t>European/ Other</w:t>
            </w:r>
          </w:p>
        </w:tc>
        <w:tc>
          <w:tcPr>
            <w:tcW w:w="1560" w:type="dxa"/>
            <w:shd w:val="clear" w:color="auto" w:fill="auto"/>
            <w:noWrap/>
          </w:tcPr>
          <w:p w14:paraId="1957D40F" w14:textId="7A59C4F3" w:rsidR="001D061E" w:rsidRPr="004D3B47" w:rsidRDefault="001D061E" w:rsidP="001D061E">
            <w:pPr>
              <w:jc w:val="right"/>
              <w:rPr>
                <w:sz w:val="22"/>
              </w:rPr>
            </w:pPr>
            <w:r w:rsidRPr="004D3B47">
              <w:t xml:space="preserve"> 1,277 </w:t>
            </w:r>
          </w:p>
        </w:tc>
        <w:tc>
          <w:tcPr>
            <w:tcW w:w="1275" w:type="dxa"/>
            <w:shd w:val="clear" w:color="auto" w:fill="auto"/>
            <w:noWrap/>
          </w:tcPr>
          <w:p w14:paraId="596F0E14" w14:textId="60E59B2E" w:rsidR="001D061E" w:rsidRPr="004D3B47" w:rsidRDefault="001D061E" w:rsidP="001D061E">
            <w:pPr>
              <w:jc w:val="right"/>
              <w:rPr>
                <w:sz w:val="22"/>
              </w:rPr>
            </w:pPr>
            <w:r w:rsidRPr="004D3B47">
              <w:t xml:space="preserve"> 114 </w:t>
            </w:r>
          </w:p>
        </w:tc>
        <w:tc>
          <w:tcPr>
            <w:tcW w:w="1014" w:type="dxa"/>
            <w:shd w:val="clear" w:color="auto" w:fill="auto"/>
            <w:noWrap/>
          </w:tcPr>
          <w:p w14:paraId="147BEBD0" w14:textId="637F2C1E" w:rsidR="001D061E" w:rsidRPr="004D3B47" w:rsidRDefault="001D061E" w:rsidP="001D061E">
            <w:pPr>
              <w:jc w:val="right"/>
              <w:rPr>
                <w:sz w:val="22"/>
              </w:rPr>
            </w:pPr>
            <w:r w:rsidRPr="004D3B47">
              <w:t>8.9</w:t>
            </w:r>
          </w:p>
        </w:tc>
        <w:tc>
          <w:tcPr>
            <w:tcW w:w="996" w:type="dxa"/>
            <w:shd w:val="clear" w:color="auto" w:fill="auto"/>
            <w:noWrap/>
          </w:tcPr>
          <w:p w14:paraId="7112362B" w14:textId="20CC7722" w:rsidR="001D061E" w:rsidRPr="004D3B47" w:rsidRDefault="001D061E" w:rsidP="001D061E">
            <w:pPr>
              <w:jc w:val="right"/>
              <w:rPr>
                <w:sz w:val="22"/>
              </w:rPr>
            </w:pPr>
            <w:r w:rsidRPr="004D3B47">
              <w:t xml:space="preserve"> 64 </w:t>
            </w:r>
          </w:p>
        </w:tc>
        <w:tc>
          <w:tcPr>
            <w:tcW w:w="938" w:type="dxa"/>
            <w:shd w:val="clear" w:color="auto" w:fill="auto"/>
            <w:noWrap/>
          </w:tcPr>
          <w:p w14:paraId="62B504E2" w14:textId="13157A16" w:rsidR="001D061E" w:rsidRPr="004D3B47" w:rsidRDefault="001D061E" w:rsidP="001D061E">
            <w:pPr>
              <w:jc w:val="right"/>
              <w:rPr>
                <w:sz w:val="22"/>
              </w:rPr>
            </w:pPr>
            <w:r w:rsidRPr="004D3B47">
              <w:t>5.0</w:t>
            </w:r>
          </w:p>
        </w:tc>
      </w:tr>
      <w:tr w:rsidR="001D061E" w:rsidRPr="004D3B47" w14:paraId="28F9C875" w14:textId="77777777" w:rsidTr="00D1642F">
        <w:trPr>
          <w:trHeight w:val="300"/>
        </w:trPr>
        <w:tc>
          <w:tcPr>
            <w:tcW w:w="2170" w:type="dxa"/>
            <w:shd w:val="clear" w:color="auto" w:fill="auto"/>
            <w:noWrap/>
            <w:hideMark/>
          </w:tcPr>
          <w:p w14:paraId="0BF43C61" w14:textId="77777777" w:rsidR="001D061E" w:rsidRPr="004D3B47" w:rsidRDefault="001D061E" w:rsidP="001D061E">
            <w:pPr>
              <w:rPr>
                <w:rFonts w:eastAsia="Times New Roman" w:cs="Calibri"/>
                <w:b/>
                <w:bCs/>
                <w:i/>
                <w:szCs w:val="23"/>
                <w:lang w:eastAsia="en-AU"/>
              </w:rPr>
            </w:pPr>
            <w:r w:rsidRPr="004D3B47">
              <w:rPr>
                <w:b/>
              </w:rPr>
              <w:t>Total</w:t>
            </w:r>
          </w:p>
        </w:tc>
        <w:tc>
          <w:tcPr>
            <w:tcW w:w="1560" w:type="dxa"/>
            <w:shd w:val="clear" w:color="auto" w:fill="auto"/>
            <w:noWrap/>
          </w:tcPr>
          <w:p w14:paraId="33BD0F02" w14:textId="39F9585D" w:rsidR="001D061E" w:rsidRPr="004D3B47" w:rsidRDefault="001D061E" w:rsidP="001D061E">
            <w:pPr>
              <w:jc w:val="right"/>
              <w:rPr>
                <w:b/>
                <w:bCs/>
                <w:i/>
                <w:sz w:val="22"/>
              </w:rPr>
            </w:pPr>
            <w:r w:rsidRPr="004D3B47">
              <w:rPr>
                <w:b/>
              </w:rPr>
              <w:t xml:space="preserve"> 1,882 </w:t>
            </w:r>
          </w:p>
        </w:tc>
        <w:tc>
          <w:tcPr>
            <w:tcW w:w="1275" w:type="dxa"/>
            <w:shd w:val="clear" w:color="auto" w:fill="auto"/>
            <w:noWrap/>
          </w:tcPr>
          <w:p w14:paraId="76F59B49" w14:textId="2DBFAE5E" w:rsidR="001D061E" w:rsidRPr="004D3B47" w:rsidRDefault="001D061E" w:rsidP="001D061E">
            <w:pPr>
              <w:jc w:val="right"/>
              <w:rPr>
                <w:b/>
                <w:bCs/>
                <w:i/>
                <w:sz w:val="22"/>
              </w:rPr>
            </w:pPr>
            <w:r w:rsidRPr="004D3B47">
              <w:rPr>
                <w:b/>
              </w:rPr>
              <w:t xml:space="preserve"> 205 </w:t>
            </w:r>
          </w:p>
        </w:tc>
        <w:tc>
          <w:tcPr>
            <w:tcW w:w="1014" w:type="dxa"/>
            <w:shd w:val="clear" w:color="auto" w:fill="auto"/>
            <w:noWrap/>
          </w:tcPr>
          <w:p w14:paraId="47533E5F" w14:textId="2D912A09" w:rsidR="001D061E" w:rsidRPr="004D3B47" w:rsidRDefault="001D061E" w:rsidP="001D061E">
            <w:pPr>
              <w:jc w:val="right"/>
              <w:rPr>
                <w:b/>
                <w:bCs/>
                <w:i/>
                <w:sz w:val="22"/>
              </w:rPr>
            </w:pPr>
            <w:r w:rsidRPr="004D3B47">
              <w:rPr>
                <w:b/>
              </w:rPr>
              <w:t>10.9</w:t>
            </w:r>
          </w:p>
        </w:tc>
        <w:tc>
          <w:tcPr>
            <w:tcW w:w="996" w:type="dxa"/>
            <w:shd w:val="clear" w:color="auto" w:fill="auto"/>
            <w:noWrap/>
          </w:tcPr>
          <w:p w14:paraId="5F8CB048" w14:textId="35066599" w:rsidR="001D061E" w:rsidRPr="004D3B47" w:rsidRDefault="001D061E" w:rsidP="001D061E">
            <w:pPr>
              <w:jc w:val="right"/>
              <w:rPr>
                <w:b/>
                <w:bCs/>
                <w:i/>
                <w:sz w:val="22"/>
              </w:rPr>
            </w:pPr>
            <w:r w:rsidRPr="004D3B47">
              <w:rPr>
                <w:b/>
              </w:rPr>
              <w:t xml:space="preserve"> 119 </w:t>
            </w:r>
          </w:p>
        </w:tc>
        <w:tc>
          <w:tcPr>
            <w:tcW w:w="938" w:type="dxa"/>
            <w:shd w:val="clear" w:color="auto" w:fill="auto"/>
            <w:noWrap/>
          </w:tcPr>
          <w:p w14:paraId="335397F8" w14:textId="51747F9D" w:rsidR="001D061E" w:rsidRPr="004D3B47" w:rsidRDefault="001D061E" w:rsidP="001D061E">
            <w:pPr>
              <w:jc w:val="right"/>
              <w:rPr>
                <w:b/>
                <w:bCs/>
                <w:i/>
                <w:sz w:val="22"/>
              </w:rPr>
            </w:pPr>
            <w:r w:rsidRPr="004D3B47">
              <w:rPr>
                <w:b/>
              </w:rPr>
              <w:t>6.3</w:t>
            </w:r>
          </w:p>
        </w:tc>
      </w:tr>
    </w:tbl>
    <w:p w14:paraId="118BEF4C" w14:textId="77777777" w:rsidR="00A5040B" w:rsidRPr="004D3B47" w:rsidRDefault="00A5040B" w:rsidP="00A5040B"/>
    <w:p w14:paraId="4067F254" w14:textId="77777777" w:rsidR="00411DC4" w:rsidRPr="004D3B47" w:rsidRDefault="00411DC4" w:rsidP="00866A4E">
      <w:bookmarkStart w:id="1409" w:name="_Toc438477966"/>
      <w:bookmarkStart w:id="1410" w:name="_Toc471467035"/>
      <w:bookmarkStart w:id="1411" w:name="_Toc478551513"/>
      <w:bookmarkStart w:id="1412" w:name="_Toc482704695"/>
      <w:bookmarkStart w:id="1413" w:name="_Toc478551579"/>
      <w:bookmarkStart w:id="1414" w:name="_Toc276457776"/>
      <w:r w:rsidRPr="004D3B47">
        <w:br w:type="page"/>
      </w:r>
    </w:p>
    <w:p w14:paraId="6EC85170" w14:textId="125D1FB5" w:rsidR="00DA1189" w:rsidRPr="00E45DF9" w:rsidRDefault="00C65151" w:rsidP="00523DF2">
      <w:pPr>
        <w:pStyle w:val="Caption"/>
        <w:keepNext/>
      </w:pPr>
      <w:bookmarkStart w:id="1415" w:name="_Ref499886917"/>
      <w:bookmarkStart w:id="1416" w:name="_Toc509928630"/>
      <w:bookmarkStart w:id="1417" w:name="_Toc528676318"/>
      <w:bookmarkStart w:id="1418" w:name="_Toc5627760"/>
      <w:bookmarkStart w:id="1419" w:name="_Toc12875723"/>
      <w:bookmarkStart w:id="1420" w:name="_Toc68606826"/>
      <w:r w:rsidRPr="00E45DF9">
        <w:t>Figure</w:t>
      </w:r>
      <w:r w:rsidR="00DA1189" w:rsidRPr="00E45DF9">
        <w:t xml:space="preserve"> </w:t>
      </w:r>
      <w:r w:rsidR="00E72C40">
        <w:fldChar w:fldCharType="begin"/>
      </w:r>
      <w:r w:rsidR="00E72C40">
        <w:instrText xml:space="preserve"> SEQ Figure \* ARABIC </w:instrText>
      </w:r>
      <w:r w:rsidR="00E72C40">
        <w:fldChar w:fldCharType="separate"/>
      </w:r>
      <w:r w:rsidR="00D03680">
        <w:rPr>
          <w:noProof/>
        </w:rPr>
        <w:t>63</w:t>
      </w:r>
      <w:r w:rsidR="00E72C40">
        <w:rPr>
          <w:noProof/>
        </w:rPr>
        <w:fldChar w:fldCharType="end"/>
      </w:r>
      <w:bookmarkEnd w:id="1415"/>
      <w:r w:rsidR="00DA1189" w:rsidRPr="00E45DF9">
        <w:t xml:space="preserve"> – Trends in the </w:t>
      </w:r>
      <w:r w:rsidR="005A68CB" w:rsidRPr="00E45DF9">
        <w:t>proportion</w:t>
      </w:r>
      <w:r w:rsidR="00DA1189" w:rsidRPr="00E45DF9">
        <w:t xml:space="preserve"> of women with </w:t>
      </w:r>
      <w:r w:rsidR="00365ACF" w:rsidRPr="00E45DF9">
        <w:t>high-grade</w:t>
      </w:r>
      <w:r w:rsidR="00DA1189" w:rsidRPr="00E45DF9">
        <w:t xml:space="preserve"> cytology who have follow-up within 90 days recorded on the NCSP Register, by DHB</w:t>
      </w:r>
      <w:bookmarkEnd w:id="1416"/>
      <w:bookmarkEnd w:id="1417"/>
      <w:bookmarkEnd w:id="1418"/>
      <w:bookmarkEnd w:id="1419"/>
      <w:bookmarkEnd w:id="1420"/>
    </w:p>
    <w:p w14:paraId="15E91620" w14:textId="7D508C7D" w:rsidR="00134479" w:rsidRPr="004D3B47" w:rsidRDefault="00BC4684">
      <w:r w:rsidRPr="004D3B47">
        <w:rPr>
          <w:noProof/>
          <w:lang w:eastAsia="en-AU"/>
        </w:rPr>
        <w:drawing>
          <wp:inline distT="0" distB="0" distL="0" distR="0" wp14:anchorId="53A39BB2" wp14:editId="74C30325">
            <wp:extent cx="5400000" cy="3501608"/>
            <wp:effectExtent l="0" t="0" r="0" b="381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400000" cy="3501608"/>
                    </a:xfrm>
                    <a:prstGeom prst="rect">
                      <a:avLst/>
                    </a:prstGeom>
                    <a:noFill/>
                  </pic:spPr>
                </pic:pic>
              </a:graphicData>
            </a:graphic>
          </wp:inline>
        </w:drawing>
      </w:r>
    </w:p>
    <w:p w14:paraId="2A027469" w14:textId="77777777" w:rsidR="00134479" w:rsidRPr="004D3B47" w:rsidRDefault="00134479" w:rsidP="00D1642F"/>
    <w:p w14:paraId="6FCFA596" w14:textId="6665E1E0" w:rsidR="00F570E8" w:rsidRPr="00E45DF9" w:rsidRDefault="00C65151" w:rsidP="00523DF2">
      <w:pPr>
        <w:pStyle w:val="Caption"/>
        <w:keepNext/>
      </w:pPr>
      <w:bookmarkStart w:id="1421" w:name="_Ref499886927"/>
      <w:bookmarkStart w:id="1422" w:name="_Toc509928631"/>
      <w:bookmarkStart w:id="1423" w:name="_Toc528676319"/>
      <w:bookmarkStart w:id="1424" w:name="_Toc12875724"/>
      <w:bookmarkStart w:id="1425" w:name="_Toc68606827"/>
      <w:r w:rsidRPr="00E45DF9">
        <w:t>Figure</w:t>
      </w:r>
      <w:r w:rsidR="00DA1189" w:rsidRPr="00E45DF9">
        <w:t xml:space="preserve"> </w:t>
      </w:r>
      <w:r w:rsidR="00E72C40">
        <w:fldChar w:fldCharType="begin"/>
      </w:r>
      <w:r w:rsidR="00E72C40">
        <w:instrText xml:space="preserve"> SEQ Figure \* ARABIC </w:instrText>
      </w:r>
      <w:r w:rsidR="00E72C40">
        <w:fldChar w:fldCharType="separate"/>
      </w:r>
      <w:r w:rsidR="00D03680">
        <w:rPr>
          <w:noProof/>
        </w:rPr>
        <w:t>64</w:t>
      </w:r>
      <w:r w:rsidR="00E72C40">
        <w:rPr>
          <w:noProof/>
        </w:rPr>
        <w:fldChar w:fldCharType="end"/>
      </w:r>
      <w:bookmarkEnd w:id="1421"/>
      <w:r w:rsidR="00953EBB" w:rsidRPr="00E45DF9">
        <w:t xml:space="preserve"> </w:t>
      </w:r>
      <w:r w:rsidR="00DA1189" w:rsidRPr="00E45DF9">
        <w:t xml:space="preserve">– Trends in the </w:t>
      </w:r>
      <w:r w:rsidR="005A68CB" w:rsidRPr="00E45DF9">
        <w:t>prop</w:t>
      </w:r>
      <w:r w:rsidR="005B71F1" w:rsidRPr="00E45DF9">
        <w:t>o</w:t>
      </w:r>
      <w:r w:rsidR="005A68CB" w:rsidRPr="00E45DF9">
        <w:t>rtion</w:t>
      </w:r>
      <w:r w:rsidR="00DA1189" w:rsidRPr="00E45DF9">
        <w:t xml:space="preserve"> of women with </w:t>
      </w:r>
      <w:r w:rsidR="00365ACF" w:rsidRPr="00E45DF9">
        <w:t>high-grade</w:t>
      </w:r>
      <w:r w:rsidR="00DA1189" w:rsidRPr="00E45DF9">
        <w:t xml:space="preserve"> cytology who have follow-up within 180 days recorded on the NCSP Register, by DHB</w:t>
      </w:r>
      <w:bookmarkEnd w:id="1422"/>
      <w:bookmarkEnd w:id="1423"/>
      <w:bookmarkEnd w:id="1424"/>
      <w:bookmarkEnd w:id="1425"/>
    </w:p>
    <w:p w14:paraId="5E4318C8" w14:textId="77777777" w:rsidR="00AC33B0" w:rsidRDefault="00BC4684" w:rsidP="005F3D46">
      <w:r w:rsidRPr="004D3B47">
        <w:rPr>
          <w:noProof/>
          <w:lang w:eastAsia="en-AU"/>
        </w:rPr>
        <w:drawing>
          <wp:inline distT="0" distB="0" distL="0" distR="0" wp14:anchorId="21DF57AC" wp14:editId="1F68677B">
            <wp:extent cx="5400000" cy="3539545"/>
            <wp:effectExtent l="0" t="0" r="0" b="381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5400000" cy="3539545"/>
                    </a:xfrm>
                    <a:prstGeom prst="rect">
                      <a:avLst/>
                    </a:prstGeom>
                    <a:noFill/>
                  </pic:spPr>
                </pic:pic>
              </a:graphicData>
            </a:graphic>
          </wp:inline>
        </w:drawing>
      </w:r>
      <w:bookmarkStart w:id="1426" w:name="_Ref499887000"/>
      <w:bookmarkStart w:id="1427" w:name="_Toc509928632"/>
      <w:bookmarkStart w:id="1428" w:name="_Toc528676320"/>
      <w:bookmarkStart w:id="1429" w:name="_Toc5627762"/>
      <w:bookmarkStart w:id="1430" w:name="_Toc12875725"/>
    </w:p>
    <w:p w14:paraId="490EF27F" w14:textId="77777777" w:rsidR="00AC33B0" w:rsidRDefault="00AC33B0" w:rsidP="00B361A8">
      <w:pPr>
        <w:pStyle w:val="Caption"/>
        <w:spacing w:after="80"/>
        <w:ind w:right="-23"/>
        <w:jc w:val="both"/>
      </w:pPr>
    </w:p>
    <w:p w14:paraId="2608B6AF" w14:textId="77777777" w:rsidR="00AC33B0" w:rsidRDefault="00AC33B0" w:rsidP="00B361A8">
      <w:pPr>
        <w:pStyle w:val="Caption"/>
        <w:spacing w:after="80"/>
        <w:ind w:right="-23"/>
        <w:jc w:val="both"/>
      </w:pPr>
    </w:p>
    <w:p w14:paraId="54B841D7" w14:textId="77777777" w:rsidR="00AC33B0" w:rsidRDefault="00AC33B0" w:rsidP="00B361A8">
      <w:pPr>
        <w:pStyle w:val="Caption"/>
        <w:spacing w:after="80"/>
        <w:ind w:right="-23"/>
        <w:jc w:val="both"/>
      </w:pPr>
    </w:p>
    <w:p w14:paraId="0C105020" w14:textId="63CD7E08" w:rsidR="00B361A8" w:rsidRPr="00E45DF9" w:rsidRDefault="00C65151" w:rsidP="00523DF2">
      <w:pPr>
        <w:pStyle w:val="Caption"/>
        <w:keepNext/>
      </w:pPr>
      <w:bookmarkStart w:id="1431" w:name="_Ref68608081"/>
      <w:bookmarkStart w:id="1432" w:name="_Toc68606828"/>
      <w:r w:rsidRPr="00E45DF9">
        <w:t>Figure</w:t>
      </w:r>
      <w:r w:rsidR="00B361A8" w:rsidRPr="00E45DF9">
        <w:t xml:space="preserve"> </w:t>
      </w:r>
      <w:r w:rsidR="00E72C40">
        <w:fldChar w:fldCharType="begin"/>
      </w:r>
      <w:r w:rsidR="00E72C40">
        <w:instrText xml:space="preserve"> SEQ Figure \* ARABIC </w:instrText>
      </w:r>
      <w:r w:rsidR="00E72C40">
        <w:fldChar w:fldCharType="separate"/>
      </w:r>
      <w:r w:rsidR="00D03680">
        <w:rPr>
          <w:noProof/>
        </w:rPr>
        <w:t>65</w:t>
      </w:r>
      <w:r w:rsidR="00E72C40">
        <w:rPr>
          <w:noProof/>
        </w:rPr>
        <w:fldChar w:fldCharType="end"/>
      </w:r>
      <w:bookmarkEnd w:id="1426"/>
      <w:bookmarkEnd w:id="1431"/>
      <w:r w:rsidR="00B361A8" w:rsidRPr="00E45DF9">
        <w:t xml:space="preserve"> - Trends in the </w:t>
      </w:r>
      <w:r w:rsidR="005A68CB" w:rsidRPr="00E45DF9">
        <w:t>proportion</w:t>
      </w:r>
      <w:r w:rsidR="00B361A8" w:rsidRPr="00E45DF9">
        <w:t xml:space="preserve"> of women with </w:t>
      </w:r>
      <w:r w:rsidR="00365ACF" w:rsidRPr="00E45DF9">
        <w:t>high-grade</w:t>
      </w:r>
      <w:r w:rsidR="00B361A8" w:rsidRPr="00E45DF9">
        <w:t xml:space="preserve"> cytology who have follow-up within 90 days recorded on the NCSP Register, by ethnicity</w:t>
      </w:r>
      <w:bookmarkEnd w:id="1427"/>
      <w:bookmarkEnd w:id="1428"/>
      <w:bookmarkEnd w:id="1429"/>
      <w:bookmarkEnd w:id="1430"/>
      <w:bookmarkEnd w:id="1432"/>
    </w:p>
    <w:p w14:paraId="68DE8D00" w14:textId="7C1F49D1" w:rsidR="00134479" w:rsidRPr="004D3B47" w:rsidRDefault="00BC4684">
      <w:r w:rsidRPr="004D3B47">
        <w:rPr>
          <w:noProof/>
          <w:lang w:eastAsia="en-AU"/>
        </w:rPr>
        <w:drawing>
          <wp:inline distT="0" distB="0" distL="0" distR="0" wp14:anchorId="575FC2AC" wp14:editId="1056F61C">
            <wp:extent cx="5400000" cy="3539545"/>
            <wp:effectExtent l="0" t="0" r="0" b="38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5400000" cy="3539545"/>
                    </a:xfrm>
                    <a:prstGeom prst="rect">
                      <a:avLst/>
                    </a:prstGeom>
                    <a:noFill/>
                  </pic:spPr>
                </pic:pic>
              </a:graphicData>
            </a:graphic>
          </wp:inline>
        </w:drawing>
      </w:r>
    </w:p>
    <w:p w14:paraId="3CD42DBD" w14:textId="77777777" w:rsidR="00B72BB1" w:rsidRPr="004D3B47" w:rsidRDefault="00B72BB1" w:rsidP="00EA2EED">
      <w:pPr>
        <w:jc w:val="both"/>
        <w:rPr>
          <w:noProof/>
          <w:lang w:eastAsia="en-AU"/>
        </w:rPr>
      </w:pPr>
      <w:bookmarkStart w:id="1433" w:name="_Ref499887007"/>
    </w:p>
    <w:p w14:paraId="1067916F" w14:textId="0D3CFC86" w:rsidR="00572F8B" w:rsidRPr="00E45DF9" w:rsidRDefault="0008224E" w:rsidP="00523DF2">
      <w:pPr>
        <w:pStyle w:val="Caption"/>
        <w:keepNext/>
      </w:pPr>
      <w:bookmarkStart w:id="1434" w:name="_Ref512848907"/>
      <w:bookmarkStart w:id="1435" w:name="_Toc509928633"/>
      <w:bookmarkStart w:id="1436" w:name="_Toc528676321"/>
      <w:bookmarkStart w:id="1437" w:name="_Toc5627763"/>
      <w:bookmarkStart w:id="1438" w:name="_Toc12875726"/>
      <w:bookmarkStart w:id="1439" w:name="_Toc68606829"/>
      <w:r w:rsidRPr="00E45DF9">
        <w:t>Figure</w:t>
      </w:r>
      <w:r w:rsidR="008E05EF" w:rsidRPr="00E45DF9">
        <w:t xml:space="preserve"> </w:t>
      </w:r>
      <w:r w:rsidR="00E72C40">
        <w:fldChar w:fldCharType="begin"/>
      </w:r>
      <w:r w:rsidR="00E72C40">
        <w:instrText xml:space="preserve"> SEQ Figure \* ARABIC </w:instrText>
      </w:r>
      <w:r w:rsidR="00E72C40">
        <w:fldChar w:fldCharType="separate"/>
      </w:r>
      <w:r w:rsidR="00D03680">
        <w:rPr>
          <w:noProof/>
        </w:rPr>
        <w:t>66</w:t>
      </w:r>
      <w:r w:rsidR="00E72C40">
        <w:rPr>
          <w:noProof/>
        </w:rPr>
        <w:fldChar w:fldCharType="end"/>
      </w:r>
      <w:bookmarkEnd w:id="1433"/>
      <w:bookmarkEnd w:id="1434"/>
      <w:r w:rsidR="00B361A8" w:rsidRPr="00E45DF9">
        <w:t xml:space="preserve"> - Trends in the </w:t>
      </w:r>
      <w:r w:rsidR="005A68CB" w:rsidRPr="00E45DF9">
        <w:t>proportion</w:t>
      </w:r>
      <w:r w:rsidR="00B361A8" w:rsidRPr="00E45DF9">
        <w:t xml:space="preserve"> of women with </w:t>
      </w:r>
      <w:r w:rsidR="00365ACF" w:rsidRPr="00E45DF9">
        <w:t>high-grade</w:t>
      </w:r>
      <w:r w:rsidR="00B361A8" w:rsidRPr="00E45DF9">
        <w:t xml:space="preserve"> cytology who have follow-up within 180 days recorded on the NCSP Register, by ethnicity</w:t>
      </w:r>
      <w:bookmarkEnd w:id="1435"/>
      <w:bookmarkEnd w:id="1436"/>
      <w:bookmarkEnd w:id="1437"/>
      <w:bookmarkEnd w:id="1438"/>
      <w:bookmarkEnd w:id="1439"/>
    </w:p>
    <w:p w14:paraId="70430A97" w14:textId="06D42C50" w:rsidR="00572F8B" w:rsidRPr="004D3B47" w:rsidRDefault="00BC4684">
      <w:r w:rsidRPr="004D3B47">
        <w:rPr>
          <w:noProof/>
          <w:lang w:eastAsia="en-AU"/>
        </w:rPr>
        <w:drawing>
          <wp:inline distT="0" distB="0" distL="0" distR="0" wp14:anchorId="14B4AFD7" wp14:editId="476B0AD7">
            <wp:extent cx="5400000" cy="353369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5400000" cy="3533694"/>
                    </a:xfrm>
                    <a:prstGeom prst="rect">
                      <a:avLst/>
                    </a:prstGeom>
                    <a:noFill/>
                  </pic:spPr>
                </pic:pic>
              </a:graphicData>
            </a:graphic>
          </wp:inline>
        </w:drawing>
      </w:r>
    </w:p>
    <w:p w14:paraId="56FA36B2" w14:textId="77777777" w:rsidR="00997E23" w:rsidRPr="004D3B47" w:rsidRDefault="00997E23" w:rsidP="00F570E8">
      <w:bookmarkStart w:id="1440" w:name="_Toc2170043"/>
      <w:r w:rsidRPr="004D3B47">
        <w:br w:type="page"/>
      </w:r>
    </w:p>
    <w:p w14:paraId="58111D9C" w14:textId="77777777" w:rsidR="006437E5" w:rsidRPr="004D3B47" w:rsidRDefault="006437E5" w:rsidP="003B0FD1">
      <w:pPr>
        <w:pStyle w:val="Heading2"/>
        <w:keepNext w:val="0"/>
        <w:widowControl w:val="0"/>
        <w:ind w:right="544"/>
        <w:jc w:val="both"/>
        <w:rPr>
          <w:noProof/>
          <w:lang w:eastAsia="en-AU"/>
        </w:rPr>
      </w:pPr>
      <w:bookmarkStart w:id="1441" w:name="_Toc509928453"/>
      <w:bookmarkStart w:id="1442" w:name="_Toc528676056"/>
      <w:bookmarkStart w:id="1443" w:name="_Toc76740832"/>
      <w:r w:rsidRPr="004D3B47">
        <w:rPr>
          <w:noProof/>
          <w:lang w:eastAsia="en-AU"/>
        </w:rPr>
        <w:t xml:space="preserve">Indicator 7 – Colposcopy </w:t>
      </w:r>
      <w:r w:rsidR="00CB2CFD" w:rsidRPr="004D3B47">
        <w:t>Indicators</w:t>
      </w:r>
      <w:bookmarkEnd w:id="1409"/>
      <w:bookmarkEnd w:id="1410"/>
      <w:bookmarkEnd w:id="1411"/>
      <w:bookmarkEnd w:id="1412"/>
      <w:bookmarkEnd w:id="1413"/>
      <w:bookmarkEnd w:id="1440"/>
      <w:bookmarkEnd w:id="1441"/>
      <w:bookmarkEnd w:id="1442"/>
      <w:bookmarkEnd w:id="1443"/>
    </w:p>
    <w:p w14:paraId="23A9C66F" w14:textId="77777777" w:rsidR="000330BA" w:rsidRPr="004D3B47" w:rsidRDefault="000330BA" w:rsidP="000330BA">
      <w:pPr>
        <w:ind w:right="544"/>
        <w:jc w:val="both"/>
      </w:pPr>
    </w:p>
    <w:p w14:paraId="432E6538" w14:textId="291D396E" w:rsidR="000330BA" w:rsidRPr="004D3B47" w:rsidRDefault="000330BA" w:rsidP="000330BA">
      <w:pPr>
        <w:ind w:right="544"/>
        <w:jc w:val="both"/>
      </w:pPr>
      <w:r w:rsidRPr="004D3B47">
        <w:t>These indicators report on colposcopy, against the</w:t>
      </w:r>
      <w:r w:rsidR="00BC1AB9" w:rsidRPr="004D3B47">
        <w:t xml:space="preserve"> 2013</w:t>
      </w:r>
      <w:r w:rsidRPr="004D3B47">
        <w:t xml:space="preserve"> </w:t>
      </w:r>
      <w:r w:rsidR="00441062" w:rsidRPr="004D3B47">
        <w:t>NCSP Policies and Standards</w:t>
      </w:r>
      <w:r w:rsidR="00271FE4" w:rsidRPr="004D3B47">
        <w:t>, Section 6</w:t>
      </w:r>
      <w:r w:rsidRPr="004D3B47">
        <w:t>.</w:t>
      </w:r>
      <w:r w:rsidR="00A26D58">
        <w:t xml:space="preserve"> </w:t>
      </w:r>
      <w:r w:rsidRPr="004D3B47">
        <w:t>They include the following aspects</w:t>
      </w:r>
      <w:r w:rsidR="00271FE4" w:rsidRPr="004D3B47">
        <w:t>:</w:t>
      </w:r>
    </w:p>
    <w:p w14:paraId="65EDE777" w14:textId="77777777" w:rsidR="000330BA" w:rsidRPr="004D3B47" w:rsidRDefault="000330BA" w:rsidP="000330BA">
      <w:pPr>
        <w:ind w:right="544"/>
        <w:jc w:val="both"/>
        <w:rPr>
          <w:lang w:eastAsia="en-AU"/>
        </w:rPr>
      </w:pPr>
    </w:p>
    <w:p w14:paraId="72D59D10" w14:textId="2EFA08DB" w:rsidR="000330BA" w:rsidRPr="004D3B47" w:rsidRDefault="00A26D58" w:rsidP="008D2A45">
      <w:pPr>
        <w:numPr>
          <w:ilvl w:val="0"/>
          <w:numId w:val="11"/>
        </w:numPr>
        <w:ind w:left="720" w:right="34"/>
        <w:jc w:val="both"/>
        <w:rPr>
          <w:lang w:val="en-NZ"/>
        </w:rPr>
      </w:pPr>
      <w:r>
        <w:rPr>
          <w:lang w:val="en-NZ"/>
        </w:rPr>
        <w:t xml:space="preserve"> </w:t>
      </w:r>
      <w:r w:rsidR="000330BA" w:rsidRPr="004D3B47">
        <w:rPr>
          <w:lang w:val="en-NZ"/>
        </w:rPr>
        <w:t xml:space="preserve">Timeliness of colposcopic assessment of </w:t>
      </w:r>
      <w:r w:rsidR="00365ACF">
        <w:rPr>
          <w:lang w:val="en-NZ"/>
        </w:rPr>
        <w:t>high-grade</w:t>
      </w:r>
      <w:r w:rsidR="000330BA" w:rsidRPr="004D3B47">
        <w:rPr>
          <w:lang w:val="en-NZ"/>
        </w:rPr>
        <w:t xml:space="preserve"> cytology results</w:t>
      </w:r>
      <w:r w:rsidR="00441062" w:rsidRPr="004D3B47">
        <w:rPr>
          <w:lang w:val="en-NZ"/>
        </w:rPr>
        <w:t xml:space="preserve"> (Standard 602)</w:t>
      </w:r>
    </w:p>
    <w:p w14:paraId="07F7710B" w14:textId="77777777" w:rsidR="000330BA" w:rsidRPr="004D3B47" w:rsidRDefault="000330BA" w:rsidP="008D2A45">
      <w:pPr>
        <w:ind w:right="544"/>
        <w:jc w:val="both"/>
        <w:rPr>
          <w:lang w:val="en-NZ"/>
        </w:rPr>
      </w:pPr>
    </w:p>
    <w:p w14:paraId="3AB85AC9" w14:textId="335C0C97" w:rsidR="000330BA" w:rsidRPr="004D3B47" w:rsidRDefault="00A26D58" w:rsidP="008D2A45">
      <w:pPr>
        <w:numPr>
          <w:ilvl w:val="0"/>
          <w:numId w:val="11"/>
        </w:numPr>
        <w:ind w:left="720" w:right="34"/>
        <w:jc w:val="both"/>
        <w:rPr>
          <w:lang w:val="en-NZ"/>
        </w:rPr>
      </w:pPr>
      <w:r>
        <w:rPr>
          <w:lang w:val="en-NZ"/>
        </w:rPr>
        <w:t xml:space="preserve"> </w:t>
      </w:r>
      <w:r w:rsidR="000330BA" w:rsidRPr="004D3B47">
        <w:rPr>
          <w:lang w:val="en-NZ"/>
        </w:rPr>
        <w:t xml:space="preserve">Timeliness of colposcopic assessment of </w:t>
      </w:r>
      <w:r w:rsidR="00365ACF">
        <w:rPr>
          <w:lang w:val="en-NZ"/>
        </w:rPr>
        <w:t>low-grade</w:t>
      </w:r>
      <w:r w:rsidR="000330BA" w:rsidRPr="004D3B47">
        <w:rPr>
          <w:lang w:val="en-NZ"/>
        </w:rPr>
        <w:t xml:space="preserve"> cytology results</w:t>
      </w:r>
      <w:r w:rsidR="00441062" w:rsidRPr="004D3B47">
        <w:rPr>
          <w:lang w:val="en-NZ"/>
        </w:rPr>
        <w:t xml:space="preserve"> (Standard 602)</w:t>
      </w:r>
    </w:p>
    <w:p w14:paraId="4D7F95CE" w14:textId="77777777" w:rsidR="000330BA" w:rsidRPr="004D3B47" w:rsidRDefault="000330BA" w:rsidP="008D2A45">
      <w:pPr>
        <w:ind w:right="544"/>
        <w:jc w:val="both"/>
        <w:rPr>
          <w:lang w:val="en-NZ"/>
        </w:rPr>
      </w:pPr>
    </w:p>
    <w:p w14:paraId="32A2CFEF" w14:textId="77597B8F" w:rsidR="000330BA" w:rsidRPr="004D3B47" w:rsidRDefault="00A26D58" w:rsidP="008D2A45">
      <w:pPr>
        <w:numPr>
          <w:ilvl w:val="0"/>
          <w:numId w:val="11"/>
        </w:numPr>
        <w:ind w:left="720" w:right="544"/>
        <w:jc w:val="both"/>
        <w:rPr>
          <w:lang w:val="en-NZ"/>
        </w:rPr>
      </w:pPr>
      <w:r>
        <w:rPr>
          <w:lang w:val="en-NZ"/>
        </w:rPr>
        <w:t xml:space="preserve"> </w:t>
      </w:r>
      <w:r w:rsidR="000330BA" w:rsidRPr="004D3B47">
        <w:rPr>
          <w:lang w:val="en-NZ"/>
        </w:rPr>
        <w:t>Adequacy of documenting colposcopy assessment</w:t>
      </w:r>
      <w:r w:rsidR="00441062" w:rsidRPr="004D3B47">
        <w:rPr>
          <w:lang w:val="en-NZ"/>
        </w:rPr>
        <w:t xml:space="preserve"> (Standard 603)</w:t>
      </w:r>
    </w:p>
    <w:p w14:paraId="2B0FE455" w14:textId="77777777" w:rsidR="000330BA" w:rsidRPr="004D3B47" w:rsidRDefault="000330BA" w:rsidP="008D2A45">
      <w:pPr>
        <w:pStyle w:val="ListParagraph"/>
        <w:ind w:left="0" w:right="544"/>
        <w:jc w:val="both"/>
        <w:rPr>
          <w:lang w:val="en-NZ"/>
        </w:rPr>
      </w:pPr>
    </w:p>
    <w:p w14:paraId="1BB768EC" w14:textId="19335E5F" w:rsidR="000330BA" w:rsidRPr="004D3B47" w:rsidRDefault="00A26D58" w:rsidP="008D2A45">
      <w:pPr>
        <w:numPr>
          <w:ilvl w:val="0"/>
          <w:numId w:val="11"/>
        </w:numPr>
        <w:ind w:left="720" w:right="544"/>
        <w:jc w:val="both"/>
        <w:rPr>
          <w:lang w:val="en-NZ"/>
        </w:rPr>
      </w:pPr>
      <w:r>
        <w:rPr>
          <w:lang w:val="en-NZ"/>
        </w:rPr>
        <w:t xml:space="preserve"> </w:t>
      </w:r>
      <w:r w:rsidR="000330BA" w:rsidRPr="004D3B47">
        <w:rPr>
          <w:lang w:val="en-NZ"/>
        </w:rPr>
        <w:t>Timeliness of treatment</w:t>
      </w:r>
      <w:r w:rsidR="00441062" w:rsidRPr="004D3B47">
        <w:rPr>
          <w:lang w:val="en-NZ"/>
        </w:rPr>
        <w:t xml:space="preserve"> (Standard 605)</w:t>
      </w:r>
    </w:p>
    <w:p w14:paraId="6640E99E" w14:textId="77777777" w:rsidR="000330BA" w:rsidRPr="004D3B47" w:rsidRDefault="000330BA" w:rsidP="008D2A45">
      <w:pPr>
        <w:pStyle w:val="ListParagraph"/>
        <w:ind w:left="0"/>
        <w:rPr>
          <w:lang w:val="en-NZ"/>
        </w:rPr>
      </w:pPr>
    </w:p>
    <w:p w14:paraId="634F41F7" w14:textId="4CB46B1F" w:rsidR="000330BA" w:rsidRPr="004D3B47" w:rsidRDefault="00A26D58" w:rsidP="008D2A45">
      <w:pPr>
        <w:numPr>
          <w:ilvl w:val="0"/>
          <w:numId w:val="11"/>
        </w:numPr>
        <w:ind w:left="720" w:right="544"/>
        <w:jc w:val="both"/>
        <w:rPr>
          <w:lang w:val="en-NZ"/>
        </w:rPr>
      </w:pPr>
      <w:r>
        <w:rPr>
          <w:lang w:val="en-NZ"/>
        </w:rPr>
        <w:t xml:space="preserve"> </w:t>
      </w:r>
      <w:r w:rsidR="000330BA" w:rsidRPr="004D3B47">
        <w:rPr>
          <w:lang w:val="en-NZ"/>
        </w:rPr>
        <w:t>Timely discharging of women after treatment</w:t>
      </w:r>
      <w:r w:rsidR="00441062" w:rsidRPr="004D3B47">
        <w:rPr>
          <w:lang w:val="en-NZ"/>
        </w:rPr>
        <w:t xml:space="preserve"> (Standard 608)</w:t>
      </w:r>
    </w:p>
    <w:p w14:paraId="72A28C53" w14:textId="77777777" w:rsidR="000330BA" w:rsidRPr="004D3B47" w:rsidRDefault="000330BA" w:rsidP="008D2A45">
      <w:pPr>
        <w:pStyle w:val="ListParagraph"/>
        <w:ind w:left="0"/>
        <w:rPr>
          <w:lang w:val="en-NZ"/>
        </w:rPr>
      </w:pPr>
    </w:p>
    <w:p w14:paraId="60EE460F" w14:textId="4DB89CEA" w:rsidR="000330BA" w:rsidRPr="004D3B47" w:rsidRDefault="00A26D58" w:rsidP="008D2A45">
      <w:pPr>
        <w:numPr>
          <w:ilvl w:val="0"/>
          <w:numId w:val="11"/>
        </w:numPr>
        <w:ind w:left="720" w:right="544"/>
        <w:jc w:val="both"/>
        <w:rPr>
          <w:lang w:val="en-NZ"/>
        </w:rPr>
      </w:pPr>
      <w:r>
        <w:rPr>
          <w:lang w:val="en-NZ"/>
        </w:rPr>
        <w:t xml:space="preserve"> </w:t>
      </w:r>
      <w:r w:rsidR="000330BA" w:rsidRPr="004D3B47">
        <w:rPr>
          <w:lang w:val="en-NZ"/>
        </w:rPr>
        <w:t>Failure or refusal to attend appointments</w:t>
      </w:r>
      <w:r w:rsidR="00441062" w:rsidRPr="004D3B47">
        <w:rPr>
          <w:lang w:val="en-NZ"/>
        </w:rPr>
        <w:t xml:space="preserve"> (Standard 609)</w:t>
      </w:r>
    </w:p>
    <w:p w14:paraId="30029BAC" w14:textId="77777777" w:rsidR="000330BA" w:rsidRPr="004D3B47" w:rsidRDefault="000330BA" w:rsidP="008D2A45">
      <w:pPr>
        <w:pStyle w:val="ListParagraph"/>
        <w:ind w:left="0"/>
        <w:rPr>
          <w:lang w:val="en-NZ"/>
        </w:rPr>
      </w:pPr>
    </w:p>
    <w:p w14:paraId="6F1AD060" w14:textId="4ED16499" w:rsidR="000330BA" w:rsidRPr="004D3B47" w:rsidRDefault="00A26D58" w:rsidP="008D2A45">
      <w:pPr>
        <w:numPr>
          <w:ilvl w:val="0"/>
          <w:numId w:val="11"/>
        </w:numPr>
        <w:ind w:left="720" w:right="544"/>
        <w:jc w:val="both"/>
        <w:rPr>
          <w:lang w:val="en-NZ"/>
        </w:rPr>
      </w:pPr>
      <w:r>
        <w:rPr>
          <w:lang w:val="en-NZ"/>
        </w:rPr>
        <w:t xml:space="preserve"> </w:t>
      </w:r>
      <w:r w:rsidR="000330BA" w:rsidRPr="004D3B47">
        <w:rPr>
          <w:lang w:val="en-NZ"/>
        </w:rPr>
        <w:t>Maintaining staff skill levels - minimum colposcopy volumes</w:t>
      </w:r>
      <w:r w:rsidR="00441062" w:rsidRPr="004D3B47">
        <w:rPr>
          <w:lang w:val="en-NZ"/>
        </w:rPr>
        <w:t xml:space="preserve"> (Standard 611)</w:t>
      </w:r>
    </w:p>
    <w:p w14:paraId="72B8EA3C" w14:textId="77777777" w:rsidR="000330BA" w:rsidRPr="004D3B47" w:rsidRDefault="000330BA" w:rsidP="00F648AC">
      <w:pPr>
        <w:ind w:right="544"/>
        <w:jc w:val="both"/>
        <w:rPr>
          <w:lang w:val="en-NZ"/>
        </w:rPr>
      </w:pPr>
    </w:p>
    <w:p w14:paraId="3AFEE746" w14:textId="77777777" w:rsidR="000330BA" w:rsidRPr="004D3B47" w:rsidRDefault="00441062" w:rsidP="00E41B3A">
      <w:pPr>
        <w:pStyle w:val="NoSpacing"/>
        <w:jc w:val="both"/>
        <w:rPr>
          <w:lang w:eastAsia="en-AU"/>
        </w:rPr>
      </w:pPr>
      <w:r w:rsidRPr="004D3B47">
        <w:rPr>
          <w:lang w:eastAsia="en-AU"/>
        </w:rPr>
        <w:t xml:space="preserve">Some of these indicators </w:t>
      </w:r>
      <w:r w:rsidR="006E78DF" w:rsidRPr="004D3B47">
        <w:rPr>
          <w:lang w:eastAsia="en-AU"/>
        </w:rPr>
        <w:t>(</w:t>
      </w:r>
      <w:r w:rsidR="008D2A45" w:rsidRPr="004D3B47">
        <w:rPr>
          <w:lang w:eastAsia="en-AU"/>
        </w:rPr>
        <w:t>7.6</w:t>
      </w:r>
      <w:r w:rsidR="0071751D" w:rsidRPr="004D3B47">
        <w:rPr>
          <w:lang w:eastAsia="en-AU"/>
        </w:rPr>
        <w:t xml:space="preserve"> and</w:t>
      </w:r>
      <w:r w:rsidR="008D2A45" w:rsidRPr="004D3B47">
        <w:rPr>
          <w:lang w:eastAsia="en-AU"/>
        </w:rPr>
        <w:t xml:space="preserve"> 7.7) </w:t>
      </w:r>
      <w:r w:rsidR="00BC1AB9" w:rsidRPr="004D3B47">
        <w:rPr>
          <w:lang w:eastAsia="en-AU"/>
        </w:rPr>
        <w:t>have not been developed</w:t>
      </w:r>
      <w:r w:rsidRPr="004D3B47">
        <w:rPr>
          <w:lang w:eastAsia="en-AU"/>
        </w:rPr>
        <w:t>.</w:t>
      </w:r>
      <w:r w:rsidR="00BC7A7A" w:rsidRPr="004D3B47">
        <w:rPr>
          <w:lang w:eastAsia="en-AU"/>
        </w:rPr>
        <w:t xml:space="preserve"> It is envisioned that all indicators will be reviewed as part of the planned transition to primary HPV screening, and so these may be included in future monitoring reports after the </w:t>
      </w:r>
      <w:r w:rsidR="00BC7A7A" w:rsidRPr="004D3B47">
        <w:rPr>
          <w:lang w:val="en-NZ" w:eastAsia="en-AU"/>
        </w:rPr>
        <w:t>program</w:t>
      </w:r>
      <w:r w:rsidR="0049495D" w:rsidRPr="004D3B47">
        <w:rPr>
          <w:lang w:val="en-NZ" w:eastAsia="en-AU"/>
        </w:rPr>
        <w:t>me</w:t>
      </w:r>
      <w:r w:rsidR="00BC7A7A" w:rsidRPr="004D3B47">
        <w:rPr>
          <w:lang w:eastAsia="en-AU"/>
        </w:rPr>
        <w:t xml:space="preserve"> transitions.</w:t>
      </w:r>
    </w:p>
    <w:p w14:paraId="5FFB3C6C" w14:textId="77777777" w:rsidR="004173F6" w:rsidRPr="004D3B47" w:rsidRDefault="004173F6" w:rsidP="00E41B3A">
      <w:pPr>
        <w:pStyle w:val="NoSpacing"/>
        <w:jc w:val="both"/>
        <w:rPr>
          <w:lang w:eastAsia="en-AU"/>
        </w:rPr>
      </w:pPr>
    </w:p>
    <w:p w14:paraId="73706CBE" w14:textId="27E31AFD" w:rsidR="00661B9A" w:rsidRPr="004D3B47" w:rsidRDefault="00661B9A" w:rsidP="00661B9A">
      <w:pPr>
        <w:pStyle w:val="NoSpacing"/>
        <w:jc w:val="both"/>
        <w:rPr>
          <w:lang w:eastAsia="en-AU"/>
        </w:rPr>
      </w:pPr>
      <w:r w:rsidRPr="004D3B47">
        <w:rPr>
          <w:lang w:eastAsia="en-AU"/>
        </w:rPr>
        <w:t>Colposcopy data has been recorded on the NCSP Register for a relatively short time, compared to cytology and histology data. There is incomplete reporting of colposcopy data to the NCSP Register, and therefore results for these indicators may need to be interpreted with some caution. However, it was and is felt that colposcopy indicators were an important quality measure of the NCSP, and reporting on them should not be unduly delayed. This was also a recommendation of the 2011 Parliamentary Review into the NCSP.</w:t>
      </w:r>
      <w:hyperlink w:anchor="_ENREF_17" w:tooltip="Ministry of Health, 2011 #3717" w:history="1">
        <w:r w:rsidR="00AC388A" w:rsidRPr="004D3B47">
          <w:rPr>
            <w:lang w:val="en-NZ" w:eastAsia="en-AU"/>
          </w:rPr>
          <w:fldChar w:fldCharType="begin"/>
        </w:r>
        <w:r w:rsidR="00AC388A">
          <w:rPr>
            <w:lang w:val="en-NZ" w:eastAsia="en-AU"/>
          </w:rPr>
          <w:instrText xml:space="preserve"> ADDIN EN.CITE &lt;EndNote&gt;&lt;Cite&gt;&lt;Author&gt;Ministry of Health&lt;/Author&gt;&lt;Year&gt;2011&lt;/Year&gt;&lt;RecNum&gt;3717&lt;/RecNum&gt;&lt;DisplayText&gt;&lt;style face="superscript"&gt;17&lt;/style&gt;&lt;/DisplayText&gt;&lt;record&gt;&lt;rec-number&gt;3717&lt;/rec-number&gt;&lt;foreign-keys&gt;&lt;key app="EN" db-id="00e0sd29qrr5x7ewavapwfrt59e9va9asz5x"&gt;3717&lt;/key&gt;&lt;/foreign-keys&gt;&lt;ref-type name="Report"&gt;27&lt;/ref-type&gt;&lt;contributors&gt;&lt;authors&gt;&lt;author&gt;Ministry of Health,&lt;/author&gt;&lt;/authors&gt;&lt;/contributors&gt;&lt;titles&gt;&lt;title&gt;Report of the Parliamentary Review Committee regarding the New Zealand Cervical Screening Programme  &lt;/title&gt;&lt;/titles&gt;&lt;keywords&gt;&lt;keyword&gt;Cancer&lt;/keyword&gt;&lt;keyword&gt;cervical&lt;/keyword&gt;&lt;keyword&gt;cervical cancer&lt;/keyword&gt;&lt;keyword&gt;Health&lt;/keyword&gt;&lt;keyword&gt;New Zealand&lt;/keyword&gt;&lt;keyword&gt;screening&lt;/keyword&gt;&lt;keyword&gt;Statistical&lt;/keyword&gt;&lt;keyword&gt;Women&lt;/keyword&gt;&lt;keyword&gt;review&lt;/keyword&gt;&lt;keyword&gt;Government&lt;/keyword&gt;&lt;/keywords&gt;&lt;dates&gt;&lt;year&gt;2011&lt;/year&gt;&lt;/dates&gt;&lt;pub-location&gt;Wellington&lt;/pub-location&gt;&lt;publisher&gt;Ministry of Health&lt;/publisher&gt;&lt;urls&gt;&lt;related-urls&gt;&lt;url&gt;www.nsu.govt.nz&lt;/url&gt;&lt;/related-urls&gt;&lt;pdf-urls&gt;&lt;url&gt; G:\CERU\General\HPVCC Model\Publications\NZParliamentaryReviewCommittee2011-Report_of_the_PRC_regarding_the_NZ_Cervical_Screening_Programme_final_copy_August_2011.pdf &lt;/url&gt;&lt;/pdf-urls&gt;&lt;/urls&gt;&lt;/record&gt;&lt;/Cite&gt;&lt;/EndNote&gt;</w:instrText>
        </w:r>
        <w:r w:rsidR="00AC388A" w:rsidRPr="004D3B47">
          <w:rPr>
            <w:lang w:val="en-NZ" w:eastAsia="en-AU"/>
          </w:rPr>
          <w:fldChar w:fldCharType="separate"/>
        </w:r>
        <w:r w:rsidR="00AC388A" w:rsidRPr="00EB2FB3">
          <w:rPr>
            <w:noProof/>
            <w:vertAlign w:val="superscript"/>
            <w:lang w:val="en-NZ" w:eastAsia="en-AU"/>
          </w:rPr>
          <w:t>17</w:t>
        </w:r>
        <w:r w:rsidR="00AC388A" w:rsidRPr="004D3B47">
          <w:rPr>
            <w:lang w:val="en-NZ" w:eastAsia="en-AU"/>
          </w:rPr>
          <w:fldChar w:fldCharType="end"/>
        </w:r>
      </w:hyperlink>
      <w:r w:rsidRPr="004D3B47">
        <w:rPr>
          <w:lang w:eastAsia="en-AU"/>
        </w:rPr>
        <w:t xml:space="preserve"> It is anticipated that completeness of colposcopy data on the NCSP Register will continue to improve over time. The 2015 Parliamentary Review again emphasised that achieving complete recording of colposcopy data on the NCSP Register is essential. </w:t>
      </w:r>
      <w:hyperlink w:anchor="_ENREF_18" w:tooltip="Parliamentary Review Committee, 2015 #10262" w:history="1">
        <w:r w:rsidR="00AC388A" w:rsidRPr="004D3B47">
          <w:rPr>
            <w:lang w:eastAsia="en-AU"/>
          </w:rPr>
          <w:fldChar w:fldCharType="begin"/>
        </w:r>
        <w:r w:rsidR="00AC388A">
          <w:rPr>
            <w:lang w:eastAsia="en-AU"/>
          </w:rPr>
          <w:instrText xml:space="preserve"> ADDIN EN.CITE &lt;EndNote&gt;&lt;Cite&gt;&lt;Author&gt;Parliamentary Review Committee&lt;/Author&gt;&lt;Year&gt;2015&lt;/Year&gt;&lt;RecNum&gt;10262&lt;/RecNum&gt;&lt;DisplayText&gt;&lt;style face="superscript"&gt;18&lt;/style&gt;&lt;/DisplayText&gt;&lt;record&gt;&lt;rec-number&gt;10262&lt;/rec-number&gt;&lt;foreign-keys&gt;&lt;key app="EN" db-id="et0drd2r3drrx1e0e2px9a5wx5az9v0r0xx0" timestamp="1465259331"&gt;10262&lt;/key&gt;&lt;/foreign-keys&gt;&lt;ref-type name="Report"&gt;27&lt;/ref-type&gt;&lt;contributors&gt;&lt;authors&gt;&lt;author&gt;Parliamentary Review Committee,&lt;/author&gt;&lt;/authors&gt;&lt;tertiary-authors&gt;&lt;author&gt;Ministry of Health,&lt;/author&gt;&lt;/tertiary-authors&gt;&lt;/contributors&gt;&lt;titles&gt;&lt;title&gt;Report of the Parliamentary Review Committee regarding the New Zealand Cervical Screening Programme, June 2015&lt;/title&gt;&lt;/titles&gt;&lt;dates&gt;&lt;year&gt;2015&lt;/year&gt;&lt;/dates&gt;&lt;pub-location&gt;Wellington&lt;/pub-location&gt;&lt;urls&gt;&lt;related-urls&gt;&lt;url&gt;https://www.nsu.govt.nz/system/files/page/report-parliamentary-review-committee-national-cervical-screening-programme-jun15.pdf&lt;/url&gt;&lt;/related-urls&gt;&lt;/urls&gt;&lt;/record&gt;&lt;/Cite&gt;&lt;/EndNote&gt;</w:instrText>
        </w:r>
        <w:r w:rsidR="00AC388A" w:rsidRPr="004D3B47">
          <w:rPr>
            <w:lang w:eastAsia="en-AU"/>
          </w:rPr>
          <w:fldChar w:fldCharType="separate"/>
        </w:r>
        <w:r w:rsidR="00AC388A" w:rsidRPr="00EB2FB3">
          <w:rPr>
            <w:noProof/>
            <w:vertAlign w:val="superscript"/>
            <w:lang w:eastAsia="en-AU"/>
          </w:rPr>
          <w:t>18</w:t>
        </w:r>
        <w:r w:rsidR="00AC388A" w:rsidRPr="004D3B47">
          <w:rPr>
            <w:lang w:eastAsia="en-AU"/>
          </w:rPr>
          <w:fldChar w:fldCharType="end"/>
        </w:r>
      </w:hyperlink>
      <w:r w:rsidRPr="004D3B47">
        <w:rPr>
          <w:lang w:eastAsia="en-AU"/>
        </w:rPr>
        <w:t xml:space="preserve"> </w:t>
      </w:r>
    </w:p>
    <w:p w14:paraId="3B08B18E" w14:textId="77777777" w:rsidR="00661B9A" w:rsidRPr="004D3B47" w:rsidRDefault="00661B9A" w:rsidP="00661B9A">
      <w:pPr>
        <w:pStyle w:val="NoSpacing"/>
        <w:jc w:val="both"/>
        <w:rPr>
          <w:lang w:eastAsia="en-AU"/>
        </w:rPr>
      </w:pPr>
    </w:p>
    <w:p w14:paraId="57906A3A" w14:textId="77777777" w:rsidR="00661B9A" w:rsidRPr="004D3B47" w:rsidRDefault="00661B9A" w:rsidP="00661B9A">
      <w:pPr>
        <w:pStyle w:val="NoSpacing"/>
        <w:jc w:val="both"/>
        <w:rPr>
          <w:lang w:eastAsia="en-AU"/>
        </w:rPr>
      </w:pPr>
      <w:r w:rsidRPr="004D3B47">
        <w:rPr>
          <w:lang w:eastAsia="en-AU"/>
        </w:rPr>
        <w:t xml:space="preserve">Additionally, not all DHBs were yet reporting the full data required by </w:t>
      </w:r>
      <w:r w:rsidRPr="004D3B47">
        <w:rPr>
          <w:lang w:val="en-NZ"/>
        </w:rPr>
        <w:t>Colposcopy</w:t>
      </w:r>
      <w:r w:rsidRPr="004D3B47">
        <w:t xml:space="preserve"> Policies and Standards 2013 for the full -time periods reported on in this report</w:t>
      </w:r>
      <w:r w:rsidRPr="004D3B47">
        <w:rPr>
          <w:lang w:val="en-NZ"/>
        </w:rPr>
        <w:t xml:space="preserve"> (as all indicators in this section other than 7.3 can report on colposcopy which occurred earlier than the current monitoring period);</w:t>
      </w:r>
      <w:r w:rsidRPr="004D3B47">
        <w:t xml:space="preserve"> the last three DHBs </w:t>
      </w:r>
      <w:r w:rsidRPr="004D3B47">
        <w:rPr>
          <w:lang w:val="en-NZ"/>
        </w:rPr>
        <w:t>went</w:t>
      </w:r>
      <w:r w:rsidRPr="004D3B47">
        <w:t xml:space="preserve"> live with the 2013 Standards in August 2016. This means that in many cases performance indicators are not directly compared to the targets or </w:t>
      </w:r>
      <w:r w:rsidRPr="004D3B47">
        <w:rPr>
          <w:lang w:val="en-US"/>
        </w:rPr>
        <w:t>have</w:t>
      </w:r>
      <w:r w:rsidRPr="004D3B47">
        <w:t xml:space="preserve"> had to rely on proxy data to measure performance. Where relevant, this is described in the sections relating to the individual indicators.</w:t>
      </w:r>
    </w:p>
    <w:p w14:paraId="723D8D3F" w14:textId="5841A2FF" w:rsidR="000330BA" w:rsidRPr="004D3B47" w:rsidRDefault="008610A7" w:rsidP="008610A7">
      <w:pPr>
        <w:pStyle w:val="Heading3"/>
        <w:rPr>
          <w:lang w:eastAsia="en-AU"/>
        </w:rPr>
      </w:pPr>
      <w:r w:rsidRPr="004D3B47">
        <w:rPr>
          <w:lang w:eastAsia="en-AU"/>
        </w:rPr>
        <w:br w:type="page"/>
      </w:r>
      <w:bookmarkStart w:id="1444" w:name="_Toc478551514"/>
      <w:bookmarkStart w:id="1445" w:name="_Toc482704696"/>
      <w:bookmarkStart w:id="1446" w:name="_Toc478551580"/>
      <w:bookmarkStart w:id="1447" w:name="_Toc509928455"/>
      <w:bookmarkStart w:id="1448" w:name="_Toc528676057"/>
      <w:bookmarkStart w:id="1449" w:name="_Toc2170044"/>
      <w:bookmarkStart w:id="1450" w:name="_Toc76740833"/>
      <w:r w:rsidR="000330BA" w:rsidRPr="004D3B47">
        <w:rPr>
          <w:lang w:eastAsia="en-AU"/>
        </w:rPr>
        <w:t xml:space="preserve">Indicator 7.1 – Timeliness of colposcopic assessment – </w:t>
      </w:r>
      <w:r w:rsidR="00365ACF">
        <w:rPr>
          <w:lang w:eastAsia="en-AU"/>
        </w:rPr>
        <w:t>high-grade</w:t>
      </w:r>
      <w:r w:rsidR="000330BA" w:rsidRPr="004D3B47">
        <w:rPr>
          <w:lang w:eastAsia="en-AU"/>
        </w:rPr>
        <w:t xml:space="preserve"> cytology</w:t>
      </w:r>
      <w:bookmarkEnd w:id="1444"/>
      <w:bookmarkEnd w:id="1445"/>
      <w:bookmarkEnd w:id="1446"/>
      <w:bookmarkEnd w:id="1447"/>
      <w:bookmarkEnd w:id="1448"/>
      <w:bookmarkEnd w:id="1449"/>
      <w:bookmarkEnd w:id="1450"/>
    </w:p>
    <w:p w14:paraId="3E60982E" w14:textId="77777777" w:rsidR="006437E5" w:rsidRPr="004D3B47" w:rsidRDefault="006437E5" w:rsidP="00DE16F5">
      <w:pPr>
        <w:ind w:right="544"/>
        <w:jc w:val="both"/>
        <w:rPr>
          <w:lang w:eastAsia="en-AU"/>
        </w:rPr>
      </w:pPr>
    </w:p>
    <w:tbl>
      <w:tblPr>
        <w:tblW w:w="932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91"/>
        <w:gridCol w:w="7531"/>
      </w:tblGrid>
      <w:tr w:rsidR="004D3B47" w:rsidRPr="004D3B47" w14:paraId="7EA3E283" w14:textId="77777777" w:rsidTr="00DB73F1">
        <w:tc>
          <w:tcPr>
            <w:tcW w:w="1791" w:type="dxa"/>
          </w:tcPr>
          <w:p w14:paraId="1ABB04F0" w14:textId="77777777" w:rsidR="006437E5" w:rsidRPr="004D3B47" w:rsidRDefault="006437E5" w:rsidP="00DE16F5">
            <w:pPr>
              <w:spacing w:before="120"/>
              <w:ind w:right="544"/>
              <w:jc w:val="both"/>
              <w:rPr>
                <w:b/>
              </w:rPr>
            </w:pPr>
            <w:r w:rsidRPr="004D3B47">
              <w:rPr>
                <w:b/>
              </w:rPr>
              <w:t>Definition</w:t>
            </w:r>
          </w:p>
        </w:tc>
        <w:tc>
          <w:tcPr>
            <w:tcW w:w="7531" w:type="dxa"/>
          </w:tcPr>
          <w:p w14:paraId="13B93811" w14:textId="32E2554E" w:rsidR="0053234B" w:rsidRPr="004D3B47" w:rsidRDefault="00694339" w:rsidP="004503C8">
            <w:pPr>
              <w:spacing w:before="120"/>
              <w:ind w:right="34"/>
              <w:jc w:val="both"/>
            </w:pPr>
            <w:r w:rsidRPr="004D3B47">
              <w:rPr>
                <w:lang w:val="en-NZ"/>
              </w:rPr>
              <w:t>This indicator measures performance against Standard 60</w:t>
            </w:r>
            <w:r w:rsidRPr="004D3B47">
              <w:rPr>
                <w:lang w:val="en-US"/>
              </w:rPr>
              <w:t>2</w:t>
            </w:r>
            <w:r w:rsidR="008436CE" w:rsidRPr="004D3B47">
              <w:rPr>
                <w:lang w:val="en-US"/>
              </w:rPr>
              <w:t>.</w:t>
            </w:r>
            <w:r w:rsidR="00096938" w:rsidRPr="004D3B47">
              <w:rPr>
                <w:lang w:val="en-US"/>
              </w:rPr>
              <w:t xml:space="preserve"> </w:t>
            </w:r>
            <w:r w:rsidR="00530CEB" w:rsidRPr="004D3B47">
              <w:t xml:space="preserve">It relates to the proportion of women seen at colposcopy within the recommended time period, from the time of the receipt of a referral from the </w:t>
            </w:r>
            <w:r w:rsidR="00292950" w:rsidRPr="004D3B47">
              <w:t>sample taker</w:t>
            </w:r>
            <w:r w:rsidR="00530CEB" w:rsidRPr="004D3B47">
              <w:t xml:space="preserve"> for a </w:t>
            </w:r>
            <w:r w:rsidR="00365ACF">
              <w:t>high-grade</w:t>
            </w:r>
            <w:r w:rsidR="00530CEB" w:rsidRPr="004D3B47">
              <w:t xml:space="preserve"> cytology.</w:t>
            </w:r>
          </w:p>
          <w:p w14:paraId="43A8A597" w14:textId="77777777" w:rsidR="0053234B" w:rsidRPr="004D3B47" w:rsidRDefault="0053234B" w:rsidP="004503C8">
            <w:pPr>
              <w:pStyle w:val="NoSpacing"/>
              <w:jc w:val="both"/>
            </w:pPr>
          </w:p>
          <w:p w14:paraId="1709EF94" w14:textId="5A973EC7" w:rsidR="00866BC2" w:rsidRPr="004D3B47" w:rsidRDefault="00030AD2" w:rsidP="004503C8">
            <w:pPr>
              <w:pStyle w:val="NoSpacing"/>
              <w:jc w:val="both"/>
              <w:rPr>
                <w:lang w:val="en-NZ"/>
              </w:rPr>
            </w:pPr>
            <w:r w:rsidRPr="004D3B47">
              <w:t xml:space="preserve">As in Indicator 6, </w:t>
            </w:r>
            <w:r w:rsidR="00365ACF">
              <w:t>high-grade</w:t>
            </w:r>
            <w:r w:rsidR="00866BC2" w:rsidRPr="004D3B47">
              <w:rPr>
                <w:lang w:val="en-NZ"/>
              </w:rPr>
              <w:t xml:space="preserve"> cytology results are included if the cytology sample was collected in the six months </w:t>
            </w:r>
            <w:r w:rsidR="00ED7EF1" w:rsidRPr="004D3B47">
              <w:rPr>
                <w:lang w:val="en-NZ"/>
              </w:rPr>
              <w:t>preceding</w:t>
            </w:r>
            <w:r w:rsidR="00866BC2" w:rsidRPr="004D3B47">
              <w:rPr>
                <w:lang w:val="en-NZ"/>
              </w:rPr>
              <w:t xml:space="preserve"> the current monitoring period</w:t>
            </w:r>
            <w:r w:rsidRPr="004D3B47">
              <w:t xml:space="preserve"> (</w:t>
            </w:r>
            <w:r w:rsidR="00621D34" w:rsidRPr="004D3B47">
              <w:t>i.e.</w:t>
            </w:r>
            <w:r w:rsidR="00F17225" w:rsidRPr="004D3B47">
              <w:t xml:space="preserve"> </w:t>
            </w:r>
            <w:bookmarkStart w:id="1451" w:name="ind71_Start_6mprior_ddmm1"/>
            <w:r w:rsidR="006745A7" w:rsidRPr="004D3B47">
              <w:rPr>
                <w:szCs w:val="23"/>
              </w:rPr>
              <w:t xml:space="preserve">1 </w:t>
            </w:r>
            <w:bookmarkEnd w:id="1451"/>
            <w:r w:rsidR="006745A7" w:rsidRPr="004D3B47">
              <w:rPr>
                <w:szCs w:val="23"/>
              </w:rPr>
              <w:t>July</w:t>
            </w:r>
            <w:r w:rsidR="00F1133A" w:rsidRPr="004D3B47">
              <w:rPr>
                <w:szCs w:val="23"/>
              </w:rPr>
              <w:t xml:space="preserve"> -</w:t>
            </w:r>
            <w:r w:rsidR="00A26D58">
              <w:rPr>
                <w:szCs w:val="23"/>
              </w:rPr>
              <w:t xml:space="preserve"> </w:t>
            </w:r>
            <w:r w:rsidR="006745A7" w:rsidRPr="004D3B47">
              <w:rPr>
                <w:szCs w:val="23"/>
              </w:rPr>
              <w:t>31 December</w:t>
            </w:r>
            <w:r w:rsidR="003E6DDB" w:rsidRPr="004D3B47">
              <w:rPr>
                <w:szCs w:val="23"/>
              </w:rPr>
              <w:t xml:space="preserve"> </w:t>
            </w:r>
            <w:bookmarkStart w:id="1452" w:name="ind71_6mprior_year1"/>
            <w:r w:rsidR="006745A7" w:rsidRPr="004D3B47">
              <w:rPr>
                <w:szCs w:val="23"/>
              </w:rPr>
              <w:t>2018</w:t>
            </w:r>
            <w:bookmarkEnd w:id="1452"/>
            <w:r w:rsidRPr="004D3B47">
              <w:t>)</w:t>
            </w:r>
            <w:r w:rsidR="00E11D88" w:rsidRPr="004D3B47">
              <w:t>.</w:t>
            </w:r>
            <w:r w:rsidR="00F1133A" w:rsidRPr="004D3B47">
              <w:t xml:space="preserve"> </w:t>
            </w:r>
            <w:r w:rsidR="003E6DDB" w:rsidRPr="004D3B47">
              <w:rPr>
                <w:lang w:val="en-NZ"/>
              </w:rPr>
              <w:t>High</w:t>
            </w:r>
            <w:r w:rsidR="00E11D88" w:rsidRPr="004D3B47">
              <w:rPr>
                <w:lang w:val="en-NZ"/>
              </w:rPr>
              <w:t>-</w:t>
            </w:r>
            <w:r w:rsidR="00866BC2" w:rsidRPr="004D3B47">
              <w:rPr>
                <w:lang w:val="en-NZ"/>
              </w:rPr>
              <w:t>grade cytology is defined as that associated with any of the TBS codes ASH, HS1, HS2, SC, AG1-</w:t>
            </w:r>
            <w:r w:rsidR="006005E8" w:rsidRPr="004D3B47">
              <w:rPr>
                <w:lang w:val="en-NZ"/>
              </w:rPr>
              <w:t>AG</w:t>
            </w:r>
            <w:r w:rsidR="00866BC2" w:rsidRPr="004D3B47">
              <w:rPr>
                <w:lang w:val="en-NZ"/>
              </w:rPr>
              <w:t>5, AIS, AC1-</w:t>
            </w:r>
            <w:r w:rsidR="006005E8" w:rsidRPr="004D3B47">
              <w:rPr>
                <w:lang w:val="en-NZ"/>
              </w:rPr>
              <w:t>AC</w:t>
            </w:r>
            <w:r w:rsidR="00866BC2" w:rsidRPr="004D3B47">
              <w:rPr>
                <w:lang w:val="en-NZ"/>
              </w:rPr>
              <w:t xml:space="preserve">5. </w:t>
            </w:r>
            <w:r w:rsidR="004D2AE0" w:rsidRPr="004D3B47">
              <w:rPr>
                <w:lang w:val="en-NZ"/>
              </w:rPr>
              <w:t xml:space="preserve">Where a woman has more than one </w:t>
            </w:r>
            <w:r w:rsidR="00365ACF">
              <w:rPr>
                <w:lang w:val="en-NZ"/>
              </w:rPr>
              <w:t>high-grade</w:t>
            </w:r>
            <w:r w:rsidR="004D2AE0" w:rsidRPr="004D3B47">
              <w:rPr>
                <w:lang w:val="en-NZ"/>
              </w:rPr>
              <w:t xml:space="preserve"> cytology result in the relevant time period, the result from the </w:t>
            </w:r>
            <w:r w:rsidR="007D5756" w:rsidRPr="004D3B47">
              <w:rPr>
                <w:lang w:val="en-NZ"/>
              </w:rPr>
              <w:t>fir</w:t>
            </w:r>
            <w:r w:rsidR="004D2AE0" w:rsidRPr="004D3B47">
              <w:rPr>
                <w:lang w:val="en-NZ"/>
              </w:rPr>
              <w:t xml:space="preserve">st </w:t>
            </w:r>
            <w:r w:rsidR="00365ACF">
              <w:rPr>
                <w:lang w:val="en-NZ"/>
              </w:rPr>
              <w:t>high-grade</w:t>
            </w:r>
            <w:r w:rsidR="00ED777D" w:rsidRPr="004D3B47">
              <w:rPr>
                <w:lang w:val="en-NZ"/>
              </w:rPr>
              <w:t xml:space="preserve"> </w:t>
            </w:r>
            <w:r w:rsidR="004D2AE0" w:rsidRPr="004D3B47">
              <w:rPr>
                <w:lang w:val="en-NZ"/>
              </w:rPr>
              <w:t xml:space="preserve">cytology sample </w:t>
            </w:r>
            <w:r w:rsidR="007D5756" w:rsidRPr="004D3B47">
              <w:rPr>
                <w:lang w:val="en-NZ"/>
              </w:rPr>
              <w:t xml:space="preserve">collected </w:t>
            </w:r>
            <w:r w:rsidR="004D2AE0" w:rsidRPr="004D3B47">
              <w:rPr>
                <w:lang w:val="en-NZ"/>
              </w:rPr>
              <w:t xml:space="preserve">is used. </w:t>
            </w:r>
            <w:r w:rsidR="00866BC2" w:rsidRPr="004D3B47">
              <w:rPr>
                <w:lang w:val="en-NZ"/>
              </w:rPr>
              <w:t xml:space="preserve">Timeliness of colposcopic assessment is calculated separately for those women with clinical suspicion of invasive carcinoma, or a suspicion of invasive </w:t>
            </w:r>
            <w:r w:rsidR="003330F3" w:rsidRPr="004D3B47">
              <w:rPr>
                <w:lang w:val="en-NZ"/>
              </w:rPr>
              <w:t xml:space="preserve">carcinoma </w:t>
            </w:r>
            <w:r w:rsidR="00866BC2" w:rsidRPr="004D3B47">
              <w:rPr>
                <w:lang w:val="en-NZ"/>
              </w:rPr>
              <w:t>(</w:t>
            </w:r>
            <w:r w:rsidR="003330F3" w:rsidRPr="004D3B47">
              <w:rPr>
                <w:lang w:val="en-NZ"/>
              </w:rPr>
              <w:t xml:space="preserve">based on either cytological interpretation </w:t>
            </w:r>
            <w:r w:rsidR="00866BC2" w:rsidRPr="004D3B47">
              <w:rPr>
                <w:lang w:val="en-NZ"/>
              </w:rPr>
              <w:t>TBS codes HS2, SC, AC1-AC5</w:t>
            </w:r>
            <w:r w:rsidR="007D5756" w:rsidRPr="004D3B47">
              <w:rPr>
                <w:lang w:val="en-NZ"/>
              </w:rPr>
              <w:t xml:space="preserve"> or recommendation codes R10 or R14</w:t>
            </w:r>
            <w:r w:rsidR="003330F3" w:rsidRPr="004D3B47">
              <w:rPr>
                <w:lang w:val="en-NZ"/>
              </w:rPr>
              <w:t xml:space="preserve"> that may be used in the context of symptoms</w:t>
            </w:r>
            <w:r w:rsidR="00866BC2" w:rsidRPr="004D3B47">
              <w:rPr>
                <w:lang w:val="en-NZ"/>
              </w:rPr>
              <w:t xml:space="preserve">); and for women with other </w:t>
            </w:r>
            <w:r w:rsidR="00365ACF">
              <w:rPr>
                <w:lang w:val="en-NZ"/>
              </w:rPr>
              <w:t>high-grade</w:t>
            </w:r>
            <w:r w:rsidR="00866BC2" w:rsidRPr="004D3B47">
              <w:rPr>
                <w:lang w:val="en-NZ"/>
              </w:rPr>
              <w:t xml:space="preserve"> cytology results (TBS codes ASH, HS1, AG1-</w:t>
            </w:r>
            <w:r w:rsidR="006005E8" w:rsidRPr="004D3B47">
              <w:rPr>
                <w:lang w:val="en-NZ"/>
              </w:rPr>
              <w:t>AG</w:t>
            </w:r>
            <w:r w:rsidR="00866BC2" w:rsidRPr="004D3B47">
              <w:rPr>
                <w:lang w:val="en-NZ"/>
              </w:rPr>
              <w:t xml:space="preserve">5, AIS), since the </w:t>
            </w:r>
            <w:r w:rsidR="008244FA" w:rsidRPr="004D3B47">
              <w:rPr>
                <w:lang w:val="en-NZ"/>
              </w:rPr>
              <w:t>timeframes</w:t>
            </w:r>
            <w:r w:rsidR="00866BC2" w:rsidRPr="004D3B47">
              <w:rPr>
                <w:lang w:val="en-NZ"/>
              </w:rPr>
              <w:t xml:space="preserve"> differ for these two groups.</w:t>
            </w:r>
          </w:p>
          <w:p w14:paraId="7338C9D1" w14:textId="77777777" w:rsidR="00866BC2" w:rsidRPr="004D3B47" w:rsidRDefault="00866BC2" w:rsidP="004503C8">
            <w:pPr>
              <w:pStyle w:val="NoSpacing"/>
              <w:jc w:val="both"/>
              <w:rPr>
                <w:lang w:val="en-NZ"/>
              </w:rPr>
            </w:pPr>
          </w:p>
          <w:p w14:paraId="64A35AF3" w14:textId="5C971D64" w:rsidR="00712ADE" w:rsidRPr="004D3B47" w:rsidRDefault="004D2AE0" w:rsidP="004503C8">
            <w:pPr>
              <w:pStyle w:val="NoSpacing"/>
              <w:jc w:val="both"/>
            </w:pPr>
            <w:r w:rsidRPr="004D3B47">
              <w:t xml:space="preserve">Referrals and colposcopy visits for these women were retrieved from the NCSP Register. </w:t>
            </w:r>
            <w:r w:rsidR="007E507D" w:rsidRPr="004D3B47">
              <w:t>The standard requires that a</w:t>
            </w:r>
            <w:r w:rsidR="00DA5158" w:rsidRPr="004D3B47">
              <w:t xml:space="preserve"> woma</w:t>
            </w:r>
            <w:r w:rsidR="007E507D" w:rsidRPr="004D3B47">
              <w:t>n be seen within a time period from when the colposcopy unit receive</w:t>
            </w:r>
            <w:r w:rsidR="00C15FD6" w:rsidRPr="004D3B47">
              <w:t>d</w:t>
            </w:r>
            <w:r w:rsidR="007E507D" w:rsidRPr="004D3B47">
              <w:t xml:space="preserve"> the referral. </w:t>
            </w:r>
            <w:r w:rsidR="00DA5158" w:rsidRPr="004D3B47">
              <w:t>However due to the completeness of the accepted referral date compared to the received date, referral accepted date is used in this indicator as a proxy</w:t>
            </w:r>
            <w:r w:rsidR="00845F15" w:rsidRPr="004D3B47">
              <w:t xml:space="preserve"> for the date the referral was received, and the start date for calculating timeliness</w:t>
            </w:r>
            <w:r w:rsidR="00DA5158" w:rsidRPr="004D3B47">
              <w:t xml:space="preserve">. </w:t>
            </w:r>
            <w:r w:rsidRPr="004D3B47">
              <w:t>Referrals were retrieved where the date on which the referral was accepted occurred after the date the cytology sample was collected, and the referral was accepted no later than four weeks prior to the end of the current monitoring period. Colposcopy visits recorded on the NCSP Register were retrieved if they oc</w:t>
            </w:r>
            <w:r w:rsidR="00ED777D" w:rsidRPr="004D3B47">
              <w:t>curred after an accepted referr</w:t>
            </w:r>
            <w:r w:rsidRPr="004D3B47">
              <w:t xml:space="preserve">al </w:t>
            </w:r>
            <w:r w:rsidR="00ED777D" w:rsidRPr="004D3B47">
              <w:t xml:space="preserve">(to the same DHB) </w:t>
            </w:r>
            <w:r w:rsidRPr="004D3B47">
              <w:t>and no later than the end of the current monitoring period. The difference of four weeks between the two was to ensure that there were at least four weeks of data</w:t>
            </w:r>
            <w:r w:rsidR="00990621" w:rsidRPr="004D3B47">
              <w:t xml:space="preserve"> </w:t>
            </w:r>
            <w:r w:rsidRPr="004D3B47">
              <w:t xml:space="preserve">following every </w:t>
            </w:r>
            <w:r w:rsidR="002F3023" w:rsidRPr="004D3B47">
              <w:t xml:space="preserve">accepted </w:t>
            </w:r>
            <w:r w:rsidRPr="004D3B47">
              <w:t>referral which could be searched for colposcopy visits.</w:t>
            </w:r>
            <w:r w:rsidR="00A26D58">
              <w:t xml:space="preserve"> </w:t>
            </w:r>
            <w:r w:rsidR="002B498D" w:rsidRPr="004D3B47">
              <w:t>In the current report, histology data are also used to supplement colposcopy data and help ascertain if a colposcopy visit occurred. Women with a histology sample collected after their cytology sample are assumed to have attended a colposcopy clinic for follow-up</w:t>
            </w:r>
            <w:r w:rsidR="00A253FC" w:rsidRPr="004D3B47">
              <w:rPr>
                <w:lang w:val="en-NZ"/>
              </w:rPr>
              <w:t xml:space="preserve"> on the date the histology sample was collected</w:t>
            </w:r>
            <w:r w:rsidR="002B498D" w:rsidRPr="004D3B47">
              <w:t>, even if a colposcopy visit is not explicitly recorded on the NCSP Register.</w:t>
            </w:r>
          </w:p>
          <w:p w14:paraId="69E4F836" w14:textId="77777777" w:rsidR="006E060D" w:rsidRPr="004D3B47" w:rsidRDefault="006E060D" w:rsidP="004503C8">
            <w:pPr>
              <w:pStyle w:val="NoSpacing"/>
              <w:jc w:val="both"/>
            </w:pPr>
          </w:p>
          <w:p w14:paraId="10132AF4" w14:textId="0F97793A" w:rsidR="00712ADE" w:rsidRPr="004D3B47" w:rsidRDefault="00712ADE" w:rsidP="004503C8">
            <w:pPr>
              <w:pStyle w:val="NoSpacing"/>
              <w:jc w:val="both"/>
            </w:pPr>
            <w:r w:rsidRPr="004D3B47">
              <w:t xml:space="preserve">Histology results have been used by the NCSP Register to </w:t>
            </w:r>
            <w:r w:rsidRPr="004D3B47">
              <w:rPr>
                <w:lang w:val="en-NZ"/>
              </w:rPr>
              <w:t>follow</w:t>
            </w:r>
            <w:r w:rsidR="00CE589F" w:rsidRPr="004D3B47">
              <w:rPr>
                <w:lang w:val="en-NZ"/>
              </w:rPr>
              <w:t xml:space="preserve"> </w:t>
            </w:r>
            <w:r w:rsidRPr="004D3B47">
              <w:rPr>
                <w:lang w:val="en-NZ"/>
              </w:rPr>
              <w:t xml:space="preserve">up </w:t>
            </w:r>
            <w:r w:rsidR="00CE589F" w:rsidRPr="004D3B47">
              <w:rPr>
                <w:lang w:val="en-NZ"/>
              </w:rPr>
              <w:t xml:space="preserve">missing </w:t>
            </w:r>
            <w:r w:rsidRPr="004D3B47">
              <w:rPr>
                <w:lang w:val="en-NZ"/>
              </w:rPr>
              <w:t>colposcopy visit</w:t>
            </w:r>
            <w:r w:rsidR="00CE589F" w:rsidRPr="004D3B47">
              <w:rPr>
                <w:lang w:val="en-NZ"/>
              </w:rPr>
              <w:t xml:space="preserve"> data</w:t>
            </w:r>
            <w:r w:rsidRPr="004D3B47">
              <w:rPr>
                <w:lang w:val="en-NZ"/>
              </w:rPr>
              <w:t xml:space="preserve"> to </w:t>
            </w:r>
            <w:r w:rsidRPr="004D3B47">
              <w:t xml:space="preserve">improve the quality of </w:t>
            </w:r>
            <w:r w:rsidR="005D6229" w:rsidRPr="004D3B47">
              <w:rPr>
                <w:lang w:val="en-NZ"/>
              </w:rPr>
              <w:t>colposcopy</w:t>
            </w:r>
            <w:r w:rsidR="008E2E39" w:rsidRPr="004D3B47">
              <w:t xml:space="preserve"> data on the Register.</w:t>
            </w:r>
            <w:r w:rsidRPr="004D3B47">
              <w:t xml:space="preserve"> During the previous and current monitoring periods all DHBs adopted electronic reporting of the 2013 Standards</w:t>
            </w:r>
            <w:r w:rsidR="003329C7" w:rsidRPr="004D3B47">
              <w:t xml:space="preserve">, with the last </w:t>
            </w:r>
            <w:r w:rsidRPr="004D3B47">
              <w:t xml:space="preserve">three DHBs </w:t>
            </w:r>
            <w:r w:rsidR="003329C7" w:rsidRPr="004D3B47">
              <w:t xml:space="preserve">going </w:t>
            </w:r>
            <w:r w:rsidR="008E2E39" w:rsidRPr="004D3B47">
              <w:t>live in August 2016.</w:t>
            </w:r>
            <w:r w:rsidRPr="004D3B47">
              <w:t xml:space="preserve"> </w:t>
            </w:r>
            <w:r w:rsidR="00F50A3D" w:rsidRPr="004D3B47">
              <w:rPr>
                <w:lang w:val="en-NZ"/>
              </w:rPr>
              <w:t xml:space="preserve">This has greatly improved the data on the Register and for </w:t>
            </w:r>
            <w:r w:rsidR="00275C2E" w:rsidRPr="004D3B47">
              <w:t>public DHBs</w:t>
            </w:r>
            <w:r w:rsidR="00F50A3D" w:rsidRPr="004D3B47">
              <w:rPr>
                <w:lang w:val="en-NZ"/>
              </w:rPr>
              <w:t xml:space="preserve"> and</w:t>
            </w:r>
            <w:r w:rsidR="00275C2E" w:rsidRPr="004D3B47">
              <w:t xml:space="preserve"> </w:t>
            </w:r>
            <w:r w:rsidR="00E761BB" w:rsidRPr="004D3B47">
              <w:t>when data are sufficiently complete</w:t>
            </w:r>
            <w:r w:rsidR="00275C2E" w:rsidRPr="004D3B47">
              <w:t xml:space="preserve"> f</w:t>
            </w:r>
            <w:r w:rsidRPr="004D3B47">
              <w:t xml:space="preserve">uture reports </w:t>
            </w:r>
            <w:r w:rsidR="00FC1945" w:rsidRPr="004D3B47">
              <w:rPr>
                <w:lang w:val="en-NZ"/>
              </w:rPr>
              <w:t>will</w:t>
            </w:r>
            <w:r w:rsidRPr="004D3B47">
              <w:t xml:space="preserve"> be able to report </w:t>
            </w:r>
            <w:r w:rsidR="00397CDA" w:rsidRPr="004D3B47">
              <w:rPr>
                <w:lang w:val="en-NZ"/>
              </w:rPr>
              <w:t xml:space="preserve">directly </w:t>
            </w:r>
            <w:r w:rsidRPr="004D3B47">
              <w:t>against the 2013 Standards without using the current proxies</w:t>
            </w:r>
            <w:r w:rsidR="00FC1945" w:rsidRPr="004D3B47">
              <w:t xml:space="preserve"> for DHBs (with limited exceptions)</w:t>
            </w:r>
            <w:r w:rsidR="00F50A3D" w:rsidRPr="004D3B47">
              <w:rPr>
                <w:lang w:val="en-NZ"/>
              </w:rPr>
              <w:t xml:space="preserve">. </w:t>
            </w:r>
            <w:r w:rsidR="00FC1945" w:rsidRPr="004D3B47">
              <w:rPr>
                <w:lang w:val="en-NZ"/>
              </w:rPr>
              <w:t>Whereas, f</w:t>
            </w:r>
            <w:r w:rsidR="00F50A3D" w:rsidRPr="004D3B47">
              <w:rPr>
                <w:lang w:val="en-NZ"/>
              </w:rPr>
              <w:t>or private clinics complete reporting agai</w:t>
            </w:r>
            <w:r w:rsidR="00A04EEE" w:rsidRPr="004D3B47">
              <w:rPr>
                <w:lang w:val="en-NZ"/>
              </w:rPr>
              <w:t>nst the 2013 S</w:t>
            </w:r>
            <w:r w:rsidR="00F50A3D" w:rsidRPr="004D3B47">
              <w:rPr>
                <w:lang w:val="en-NZ"/>
              </w:rPr>
              <w:t xml:space="preserve">tandards </w:t>
            </w:r>
            <w:r w:rsidR="00B553FA" w:rsidRPr="004D3B47">
              <w:rPr>
                <w:lang w:val="en-NZ"/>
              </w:rPr>
              <w:t>is</w:t>
            </w:r>
            <w:r w:rsidR="00F50A3D" w:rsidRPr="004D3B47">
              <w:rPr>
                <w:lang w:val="en-NZ"/>
              </w:rPr>
              <w:t xml:space="preserve"> </w:t>
            </w:r>
            <w:r w:rsidR="00397CDA" w:rsidRPr="004D3B47">
              <w:rPr>
                <w:lang w:val="en-NZ"/>
              </w:rPr>
              <w:t>taking</w:t>
            </w:r>
            <w:r w:rsidR="00EA0860" w:rsidRPr="004D3B47">
              <w:rPr>
                <w:lang w:val="en-NZ"/>
              </w:rPr>
              <w:t xml:space="preserve"> </w:t>
            </w:r>
            <w:r w:rsidR="00F50A3D" w:rsidRPr="004D3B47">
              <w:rPr>
                <w:lang w:val="en-NZ"/>
              </w:rPr>
              <w:t xml:space="preserve">more time with the majority still reporting against 2008 standards. Therefore, values reported for the private aggregate will </w:t>
            </w:r>
            <w:r w:rsidR="00397CDA" w:rsidRPr="004D3B47">
              <w:rPr>
                <w:lang w:val="en-NZ"/>
              </w:rPr>
              <w:t>need to</w:t>
            </w:r>
            <w:r w:rsidR="00F50A3D" w:rsidRPr="004D3B47">
              <w:rPr>
                <w:lang w:val="en-NZ"/>
              </w:rPr>
              <w:t xml:space="preserve"> continue to use </w:t>
            </w:r>
            <w:r w:rsidR="007977E4" w:rsidRPr="004D3B47">
              <w:rPr>
                <w:lang w:val="en-NZ"/>
              </w:rPr>
              <w:t>histology</w:t>
            </w:r>
            <w:r w:rsidR="00EA0860" w:rsidRPr="004D3B47">
              <w:rPr>
                <w:lang w:val="en-NZ"/>
              </w:rPr>
              <w:t xml:space="preserve"> proxies</w:t>
            </w:r>
            <w:r w:rsidR="00F50A3D" w:rsidRPr="004D3B47">
              <w:rPr>
                <w:lang w:val="en-NZ"/>
              </w:rPr>
              <w:t xml:space="preserve"> </w:t>
            </w:r>
            <w:r w:rsidR="00FC1945" w:rsidRPr="004D3B47">
              <w:rPr>
                <w:lang w:val="en-NZ"/>
              </w:rPr>
              <w:t>(where necessary)</w:t>
            </w:r>
            <w:r w:rsidR="00F50A3D" w:rsidRPr="004D3B47">
              <w:rPr>
                <w:lang w:val="en-NZ"/>
              </w:rPr>
              <w:t xml:space="preserve"> until </w:t>
            </w:r>
            <w:r w:rsidR="00FC1945" w:rsidRPr="004D3B47">
              <w:rPr>
                <w:lang w:val="en-NZ"/>
              </w:rPr>
              <w:t>all private data is in accordance with the</w:t>
            </w:r>
            <w:r w:rsidR="00F50A3D" w:rsidRPr="004D3B47">
              <w:rPr>
                <w:lang w:val="en-NZ"/>
              </w:rPr>
              <w:t xml:space="preserve"> 2013 Standard</w:t>
            </w:r>
            <w:r w:rsidR="00FC1945" w:rsidRPr="004D3B47">
              <w:rPr>
                <w:lang w:val="en-NZ"/>
              </w:rPr>
              <w:t>s</w:t>
            </w:r>
            <w:r w:rsidRPr="004D3B47">
              <w:t>.</w:t>
            </w:r>
            <w:r w:rsidR="00420A78" w:rsidRPr="004D3B47">
              <w:t xml:space="preserve"> </w:t>
            </w:r>
          </w:p>
          <w:p w14:paraId="4A63855E" w14:textId="77777777" w:rsidR="004D2AE0" w:rsidRPr="004D3B47" w:rsidRDefault="004D2AE0" w:rsidP="004503C8">
            <w:pPr>
              <w:pStyle w:val="ListParagraph"/>
              <w:ind w:left="52" w:right="544"/>
              <w:jc w:val="both"/>
              <w:rPr>
                <w:lang w:val="en-NZ"/>
              </w:rPr>
            </w:pPr>
          </w:p>
          <w:p w14:paraId="67003FDD" w14:textId="77777777" w:rsidR="00866BC2" w:rsidRPr="004D3B47" w:rsidRDefault="0000125A" w:rsidP="004503C8">
            <w:pPr>
              <w:pStyle w:val="ListParagraph"/>
              <w:ind w:left="0"/>
              <w:jc w:val="both"/>
              <w:rPr>
                <w:lang w:val="en-NZ"/>
              </w:rPr>
            </w:pPr>
            <w:r w:rsidRPr="004D3B47">
              <w:rPr>
                <w:lang w:val="en-NZ"/>
              </w:rPr>
              <w:t xml:space="preserve">Results are reported by ethnicity and DHB. For women who attended colposcopy, DHB is assigned on the basis of the DHB of the colposcopy facility where </w:t>
            </w:r>
            <w:r w:rsidR="00096C85" w:rsidRPr="004D3B47">
              <w:t>they</w:t>
            </w:r>
            <w:r w:rsidRPr="004D3B47">
              <w:rPr>
                <w:lang w:val="en-NZ"/>
              </w:rPr>
              <w:t xml:space="preserve"> attended for colposcopy. </w:t>
            </w:r>
            <w:r w:rsidR="00866BC2" w:rsidRPr="004D3B47">
              <w:rPr>
                <w:lang w:val="en-NZ"/>
              </w:rPr>
              <w:t>The date on which the referral to that DHB was accepted is used to calculate timeliness. If there are multiple referrals for the same woman to that DHB, the date of the first accepted referral followi</w:t>
            </w:r>
            <w:r w:rsidR="003A0C54" w:rsidRPr="004D3B47">
              <w:rPr>
                <w:lang w:val="en-NZ"/>
              </w:rPr>
              <w:t>ng the cytology sample is used.</w:t>
            </w:r>
            <w:r w:rsidR="00D5302F" w:rsidRPr="004D3B47">
              <w:rPr>
                <w:lang w:val="en-NZ"/>
              </w:rPr>
              <w:t xml:space="preserve"> Women who attended colposcopy but had no relevant referral to that DHB recorded on the NCSP Register were excluded from the calculations of timeliness (since the time between the acceptance of the referral and the colposcopy visit could not be calculated). However</w:t>
            </w:r>
            <w:r w:rsidR="00385285" w:rsidRPr="004D3B47">
              <w:t>,</w:t>
            </w:r>
            <w:r w:rsidR="00D5302F" w:rsidRPr="004D3B47">
              <w:rPr>
                <w:lang w:val="en-NZ"/>
              </w:rPr>
              <w:t xml:space="preserve"> these women were reported on separately.</w:t>
            </w:r>
          </w:p>
          <w:p w14:paraId="0F9EDD86" w14:textId="77777777" w:rsidR="00866BC2" w:rsidRPr="004D3B47" w:rsidRDefault="00866BC2" w:rsidP="004503C8">
            <w:pPr>
              <w:pStyle w:val="ListParagraph"/>
              <w:ind w:left="52" w:right="544"/>
              <w:jc w:val="both"/>
              <w:rPr>
                <w:lang w:val="en-NZ"/>
              </w:rPr>
            </w:pPr>
          </w:p>
          <w:p w14:paraId="5CA52828" w14:textId="77777777" w:rsidR="0000125A" w:rsidRPr="004D3B47" w:rsidRDefault="0000125A" w:rsidP="004503C8">
            <w:pPr>
              <w:pStyle w:val="ListParagraph"/>
              <w:ind w:left="0"/>
              <w:jc w:val="both"/>
              <w:rPr>
                <w:lang w:val="en-NZ"/>
              </w:rPr>
            </w:pPr>
            <w:r w:rsidRPr="004D3B47">
              <w:rPr>
                <w:lang w:val="en-NZ"/>
              </w:rPr>
              <w:t>For women who did not attend colposcopy</w:t>
            </w:r>
            <w:r w:rsidR="00866BC2" w:rsidRPr="004D3B47">
              <w:rPr>
                <w:lang w:val="en-NZ"/>
              </w:rPr>
              <w:t xml:space="preserve"> </w:t>
            </w:r>
            <w:r w:rsidR="004D2AE0" w:rsidRPr="004D3B47">
              <w:rPr>
                <w:lang w:val="en-NZ"/>
              </w:rPr>
              <w:t xml:space="preserve">prior to the end of </w:t>
            </w:r>
            <w:r w:rsidR="00866BC2" w:rsidRPr="004D3B47">
              <w:rPr>
                <w:lang w:val="en-NZ"/>
              </w:rPr>
              <w:t xml:space="preserve">the </w:t>
            </w:r>
            <w:r w:rsidR="004D2AE0" w:rsidRPr="004D3B47">
              <w:rPr>
                <w:lang w:val="en-NZ"/>
              </w:rPr>
              <w:t xml:space="preserve">current </w:t>
            </w:r>
            <w:r w:rsidR="00866BC2" w:rsidRPr="004D3B47">
              <w:rPr>
                <w:lang w:val="en-NZ"/>
              </w:rPr>
              <w:t>monitoring period</w:t>
            </w:r>
            <w:r w:rsidRPr="004D3B47">
              <w:rPr>
                <w:lang w:val="en-NZ"/>
              </w:rPr>
              <w:t>, DHB is assigned based on the DHB of the facility which accepted the referral for that woman (where the referral was accepted no later than four weeks prior to the end of the current monitoring period)</w:t>
            </w:r>
            <w:r w:rsidR="00990621" w:rsidRPr="004D3B47">
              <w:rPr>
                <w:lang w:val="en-NZ"/>
              </w:rPr>
              <w:t>. If there we</w:t>
            </w:r>
            <w:r w:rsidRPr="004D3B47">
              <w:rPr>
                <w:lang w:val="en-NZ"/>
              </w:rPr>
              <w:t>re multiple referrals for the same woman which occurred after the cytology s</w:t>
            </w:r>
            <w:r w:rsidR="00990621" w:rsidRPr="004D3B47">
              <w:rPr>
                <w:lang w:val="en-NZ"/>
              </w:rPr>
              <w:t>ample</w:t>
            </w:r>
            <w:r w:rsidRPr="004D3B47">
              <w:rPr>
                <w:lang w:val="en-NZ"/>
              </w:rPr>
              <w:t>, the most recent</w:t>
            </w:r>
            <w:r w:rsidR="00ED777D" w:rsidRPr="004D3B47">
              <w:rPr>
                <w:lang w:val="en-NZ"/>
              </w:rPr>
              <w:t>ly</w:t>
            </w:r>
            <w:r w:rsidRPr="004D3B47">
              <w:rPr>
                <w:lang w:val="en-NZ"/>
              </w:rPr>
              <w:t xml:space="preserve"> </w:t>
            </w:r>
            <w:r w:rsidR="00ED777D" w:rsidRPr="004D3B47">
              <w:rPr>
                <w:lang w:val="en-NZ"/>
              </w:rPr>
              <w:t>accepted referral</w:t>
            </w:r>
            <w:r w:rsidRPr="004D3B47">
              <w:rPr>
                <w:lang w:val="en-NZ"/>
              </w:rPr>
              <w:t xml:space="preserve"> within the timeframe was used.</w:t>
            </w:r>
          </w:p>
          <w:p w14:paraId="47027580" w14:textId="77777777" w:rsidR="00990621" w:rsidRPr="004D3B47" w:rsidRDefault="00990621" w:rsidP="004503C8">
            <w:pPr>
              <w:pStyle w:val="ListParagraph"/>
              <w:ind w:left="52" w:right="544"/>
              <w:jc w:val="both"/>
              <w:rPr>
                <w:lang w:val="en-NZ"/>
              </w:rPr>
            </w:pPr>
          </w:p>
          <w:p w14:paraId="446289B7" w14:textId="4B4AE449" w:rsidR="00990621" w:rsidRPr="004D3B47" w:rsidRDefault="00990621" w:rsidP="004503C8">
            <w:pPr>
              <w:pStyle w:val="ListParagraph"/>
              <w:ind w:left="0"/>
              <w:jc w:val="both"/>
              <w:rPr>
                <w:lang w:val="en-NZ"/>
              </w:rPr>
            </w:pPr>
            <w:r w:rsidRPr="004D3B47">
              <w:rPr>
                <w:lang w:val="en-NZ"/>
              </w:rPr>
              <w:t xml:space="preserve">For women who neither attended colposcopy nor had an accepted referral with any DHB, DHB is assigned on the basis of the health facility where their </w:t>
            </w:r>
            <w:r w:rsidR="00365ACF">
              <w:rPr>
                <w:lang w:val="en-NZ"/>
              </w:rPr>
              <w:t>high-grade</w:t>
            </w:r>
            <w:r w:rsidRPr="004D3B47">
              <w:rPr>
                <w:lang w:val="en-NZ"/>
              </w:rPr>
              <w:t xml:space="preserve"> cytology sample was collected.</w:t>
            </w:r>
          </w:p>
          <w:p w14:paraId="1349FFA2" w14:textId="77777777" w:rsidR="0000125A" w:rsidRPr="004D3B47" w:rsidRDefault="0000125A" w:rsidP="004503C8">
            <w:pPr>
              <w:pStyle w:val="NoSpacing"/>
              <w:jc w:val="both"/>
            </w:pPr>
          </w:p>
          <w:p w14:paraId="18E0AEA3" w14:textId="77777777" w:rsidR="004D2AE0" w:rsidRPr="004D3B47" w:rsidRDefault="004D2AE0" w:rsidP="004503C8">
            <w:pPr>
              <w:pStyle w:val="NoSpacing"/>
              <w:jc w:val="both"/>
            </w:pPr>
            <w:r w:rsidRPr="004D3B47">
              <w:t>Since cytology samples were collected in the six months</w:t>
            </w:r>
            <w:r w:rsidR="00990621" w:rsidRPr="004D3B47">
              <w:t xml:space="preserve"> prior to the current </w:t>
            </w:r>
            <w:r w:rsidR="00325D57" w:rsidRPr="004D3B47">
              <w:t>monitoring</w:t>
            </w:r>
            <w:r w:rsidR="00990621" w:rsidRPr="004D3B47">
              <w:t xml:space="preserve"> period</w:t>
            </w:r>
            <w:r w:rsidRPr="004D3B47">
              <w:t>, this allows a</w:t>
            </w:r>
            <w:r w:rsidR="00990621" w:rsidRPr="004D3B47">
              <w:t xml:space="preserve"> follow-up</w:t>
            </w:r>
            <w:r w:rsidRPr="004D3B47">
              <w:t xml:space="preserve"> period of at least six months </w:t>
            </w:r>
            <w:r w:rsidR="00990621" w:rsidRPr="004D3B47">
              <w:t xml:space="preserve">for all women </w:t>
            </w:r>
            <w:r w:rsidRPr="004D3B47">
              <w:t>(and up to 12 months</w:t>
            </w:r>
            <w:r w:rsidR="00990621" w:rsidRPr="004D3B47">
              <w:t xml:space="preserve"> for some women</w:t>
            </w:r>
            <w:r w:rsidRPr="004D3B47">
              <w:t>) where a woman can attend colposcopy and be assigned to a DHB, or alternately have a referral accepted by a DHB.</w:t>
            </w:r>
          </w:p>
          <w:p w14:paraId="7E98734F" w14:textId="77777777" w:rsidR="004D2AE0" w:rsidRPr="004D3B47" w:rsidRDefault="004D2AE0" w:rsidP="004503C8">
            <w:pPr>
              <w:pStyle w:val="ListParagraph"/>
              <w:ind w:left="52" w:right="544"/>
              <w:jc w:val="both"/>
              <w:rPr>
                <w:lang w:val="en-NZ"/>
              </w:rPr>
            </w:pPr>
          </w:p>
          <w:p w14:paraId="398CA492" w14:textId="01882251" w:rsidR="006437E5" w:rsidRPr="004D3B47" w:rsidRDefault="00365ACF" w:rsidP="004503C8">
            <w:pPr>
              <w:pStyle w:val="ListParagraph"/>
              <w:ind w:left="0"/>
              <w:jc w:val="both"/>
              <w:rPr>
                <w:lang w:val="en-NZ"/>
              </w:rPr>
            </w:pPr>
            <w:r>
              <w:rPr>
                <w:lang w:val="en-NZ"/>
              </w:rPr>
              <w:t>High-grade</w:t>
            </w:r>
            <w:r w:rsidR="00D5302F" w:rsidRPr="004D3B47">
              <w:rPr>
                <w:lang w:val="en-NZ"/>
              </w:rPr>
              <w:t xml:space="preserve"> c</w:t>
            </w:r>
            <w:r w:rsidR="00ED777D" w:rsidRPr="004D3B47">
              <w:rPr>
                <w:lang w:val="en-NZ"/>
              </w:rPr>
              <w:t>ytology tests indicating that a w</w:t>
            </w:r>
            <w:r w:rsidR="0000125A" w:rsidRPr="004D3B47">
              <w:rPr>
                <w:lang w:val="en-NZ"/>
              </w:rPr>
              <w:t>om</w:t>
            </w:r>
            <w:r w:rsidR="00ED777D" w:rsidRPr="004D3B47">
              <w:rPr>
                <w:lang w:val="en-NZ"/>
              </w:rPr>
              <w:t>a</w:t>
            </w:r>
            <w:r w:rsidR="0000125A" w:rsidRPr="004D3B47">
              <w:rPr>
                <w:lang w:val="en-NZ"/>
              </w:rPr>
              <w:t xml:space="preserve">n </w:t>
            </w:r>
            <w:r w:rsidR="00ED777D" w:rsidRPr="004D3B47">
              <w:rPr>
                <w:lang w:val="en-NZ"/>
              </w:rPr>
              <w:t xml:space="preserve">was </w:t>
            </w:r>
            <w:r w:rsidR="0000125A" w:rsidRPr="004D3B47">
              <w:rPr>
                <w:lang w:val="en-NZ"/>
              </w:rPr>
              <w:t xml:space="preserve">already under specialist management (TBS=R13) </w:t>
            </w:r>
            <w:r w:rsidR="00ED777D" w:rsidRPr="004D3B47">
              <w:rPr>
                <w:lang w:val="en-NZ"/>
              </w:rPr>
              <w:t>we</w:t>
            </w:r>
            <w:r w:rsidR="0000125A" w:rsidRPr="004D3B47">
              <w:rPr>
                <w:lang w:val="en-NZ"/>
              </w:rPr>
              <w:t>re excluded from this measure</w:t>
            </w:r>
            <w:r w:rsidR="007E65A4" w:rsidRPr="004D3B47">
              <w:rPr>
                <w:lang w:val="en-NZ"/>
              </w:rPr>
              <w:t>.</w:t>
            </w:r>
          </w:p>
          <w:p w14:paraId="63924D14" w14:textId="77777777" w:rsidR="006437E5" w:rsidRPr="004D3B47" w:rsidRDefault="006437E5" w:rsidP="004503C8">
            <w:pPr>
              <w:ind w:left="360" w:right="544"/>
              <w:jc w:val="both"/>
              <w:rPr>
                <w:lang w:val="en-NZ"/>
              </w:rPr>
            </w:pPr>
          </w:p>
        </w:tc>
      </w:tr>
      <w:tr w:rsidR="004D3B47" w:rsidRPr="004D3B47" w14:paraId="4E3E7062" w14:textId="77777777" w:rsidTr="00DB73F1">
        <w:tc>
          <w:tcPr>
            <w:tcW w:w="1791" w:type="dxa"/>
          </w:tcPr>
          <w:p w14:paraId="7035AB28" w14:textId="77777777" w:rsidR="0000125A" w:rsidRPr="004D3B47" w:rsidRDefault="0000125A" w:rsidP="00DE16F5">
            <w:pPr>
              <w:spacing w:before="120"/>
              <w:ind w:right="544"/>
              <w:jc w:val="both"/>
              <w:rPr>
                <w:b/>
              </w:rPr>
            </w:pPr>
            <w:r w:rsidRPr="004D3B47">
              <w:rPr>
                <w:b/>
              </w:rPr>
              <w:t>Target</w:t>
            </w:r>
          </w:p>
        </w:tc>
        <w:tc>
          <w:tcPr>
            <w:tcW w:w="7531" w:type="dxa"/>
          </w:tcPr>
          <w:p w14:paraId="55F40934" w14:textId="3862C3A8" w:rsidR="002268F5" w:rsidRPr="004D3B47" w:rsidRDefault="006C4C57" w:rsidP="004503C8">
            <w:pPr>
              <w:spacing w:before="120"/>
              <w:ind w:right="34"/>
              <w:jc w:val="both"/>
            </w:pPr>
            <w:r w:rsidRPr="004D3B47">
              <w:rPr>
                <w:b/>
                <w:i/>
              </w:rPr>
              <w:t xml:space="preserve">Timeliness – </w:t>
            </w:r>
            <w:r w:rsidR="00365ACF">
              <w:rPr>
                <w:b/>
                <w:i/>
              </w:rPr>
              <w:t>high-grade</w:t>
            </w:r>
            <w:r w:rsidRPr="004D3B47">
              <w:rPr>
                <w:b/>
                <w:i/>
              </w:rPr>
              <w:t xml:space="preserve"> cytology indicating suspicion of invasive disease</w:t>
            </w:r>
            <w:r w:rsidRPr="004D3B47">
              <w:t xml:space="preserve"> </w:t>
            </w:r>
          </w:p>
          <w:p w14:paraId="0E11EA7B" w14:textId="361FA21F" w:rsidR="0000125A" w:rsidRPr="004D3B47" w:rsidRDefault="0000125A" w:rsidP="004503C8">
            <w:pPr>
              <w:spacing w:before="120"/>
              <w:ind w:right="34"/>
              <w:jc w:val="both"/>
              <w:rPr>
                <w:lang w:val="en-NZ"/>
              </w:rPr>
            </w:pPr>
            <w:r w:rsidRPr="004D3B47">
              <w:rPr>
                <w:lang w:val="en-NZ"/>
              </w:rPr>
              <w:t xml:space="preserve">95% or more of women who have </w:t>
            </w:r>
            <w:r w:rsidR="00182D09" w:rsidRPr="004D3B47">
              <w:t xml:space="preserve">evidence of clinical suspicion of invasive carcinoma, or a laboratory report indicating ‘features suspicious for invasion’, or ‘changes consistent with squamous cell carcinoma’ </w:t>
            </w:r>
            <w:r w:rsidR="000B05F6" w:rsidRPr="004D3B47">
              <w:rPr>
                <w:lang w:val="en-NZ"/>
              </w:rPr>
              <w:t xml:space="preserve">(TBS codes HS2, SC, AC1-AC5), </w:t>
            </w:r>
            <w:r w:rsidR="00182D09" w:rsidRPr="004D3B47">
              <w:t xml:space="preserve">or similar, must receive a date for a colposcopy appointment or a gynaecological assessment that is within 10 working days </w:t>
            </w:r>
            <w:r w:rsidR="0038277F" w:rsidRPr="004D3B47">
              <w:t>from when the colposcopy unit received</w:t>
            </w:r>
            <w:r w:rsidR="00182D09" w:rsidRPr="004D3B47">
              <w:t xml:space="preserve"> the referral</w:t>
            </w:r>
            <w:r w:rsidR="0038277F" w:rsidRPr="004D3B47">
              <w:t xml:space="preserve"> from the </w:t>
            </w:r>
            <w:r w:rsidR="00D1173D">
              <w:t>cytology sample</w:t>
            </w:r>
            <w:r w:rsidR="0038277F" w:rsidRPr="004D3B47">
              <w:t xml:space="preserve"> taker/</w:t>
            </w:r>
            <w:r w:rsidR="00A92E06" w:rsidRPr="004D3B47">
              <w:t xml:space="preserve"> </w:t>
            </w:r>
            <w:r w:rsidR="0038277F" w:rsidRPr="004D3B47">
              <w:t>referrer</w:t>
            </w:r>
            <w:r w:rsidR="000B05F6" w:rsidRPr="004D3B47">
              <w:rPr>
                <w:lang w:val="en-NZ"/>
              </w:rPr>
              <w:t>.</w:t>
            </w:r>
          </w:p>
          <w:p w14:paraId="605D3B4F" w14:textId="77777777" w:rsidR="00F648AC" w:rsidRPr="004D3B47" w:rsidRDefault="00F648AC" w:rsidP="004503C8">
            <w:pPr>
              <w:pStyle w:val="NoSpacing"/>
              <w:jc w:val="both"/>
              <w:rPr>
                <w:lang w:val="en-NZ"/>
              </w:rPr>
            </w:pPr>
          </w:p>
          <w:p w14:paraId="73B9429A" w14:textId="49E0201F" w:rsidR="006C4C57" w:rsidRPr="004D3B47" w:rsidRDefault="006C4C57" w:rsidP="004503C8">
            <w:pPr>
              <w:pStyle w:val="NoSpacing"/>
              <w:jc w:val="both"/>
              <w:rPr>
                <w:b/>
                <w:i/>
                <w:lang w:val="en-NZ"/>
              </w:rPr>
            </w:pPr>
            <w:r w:rsidRPr="004D3B47">
              <w:rPr>
                <w:b/>
                <w:i/>
                <w:lang w:val="en-NZ"/>
              </w:rPr>
              <w:t xml:space="preserve">Timeliness – </w:t>
            </w:r>
            <w:r w:rsidR="00365ACF">
              <w:rPr>
                <w:b/>
                <w:i/>
                <w:lang w:val="en-NZ"/>
              </w:rPr>
              <w:t>high-grade</w:t>
            </w:r>
            <w:r w:rsidRPr="004D3B47">
              <w:rPr>
                <w:b/>
                <w:i/>
                <w:lang w:val="en-NZ"/>
              </w:rPr>
              <w:t xml:space="preserve"> cytology (no suspicion of invasive disease)</w:t>
            </w:r>
          </w:p>
          <w:p w14:paraId="253D0648" w14:textId="1D27EB11" w:rsidR="0000125A" w:rsidRPr="004D3B47" w:rsidRDefault="0000125A" w:rsidP="004503C8">
            <w:pPr>
              <w:pStyle w:val="NoSpacing"/>
              <w:jc w:val="both"/>
              <w:rPr>
                <w:lang w:val="en-NZ"/>
              </w:rPr>
            </w:pPr>
            <w:r w:rsidRPr="004D3B47">
              <w:rPr>
                <w:lang w:val="en-NZ"/>
              </w:rPr>
              <w:t xml:space="preserve">95% or more of women who have high-grade </w:t>
            </w:r>
            <w:r w:rsidR="00682F5D">
              <w:rPr>
                <w:lang w:val="en-NZ"/>
              </w:rPr>
              <w:t xml:space="preserve">cytology sample </w:t>
            </w:r>
            <w:r w:rsidRPr="004D3B47">
              <w:rPr>
                <w:lang w:val="en-NZ"/>
              </w:rPr>
              <w:t xml:space="preserve">abnormalities </w:t>
            </w:r>
            <w:r w:rsidR="00391B03" w:rsidRPr="004D3B47">
              <w:rPr>
                <w:lang w:val="en-NZ"/>
              </w:rPr>
              <w:t>(</w:t>
            </w:r>
            <w:r w:rsidR="001D5AF3" w:rsidRPr="004D3B47">
              <w:rPr>
                <w:lang w:val="en-NZ"/>
              </w:rPr>
              <w:t xml:space="preserve">but </w:t>
            </w:r>
            <w:r w:rsidR="00391B03" w:rsidRPr="004D3B47">
              <w:rPr>
                <w:lang w:val="en-NZ"/>
              </w:rPr>
              <w:t>no suspicion of invasive disease</w:t>
            </w:r>
            <w:r w:rsidR="00D63BD8" w:rsidRPr="004D3B47">
              <w:rPr>
                <w:lang w:val="en-NZ"/>
              </w:rPr>
              <w:t>; TBS codes ASH, HS1, AG1-AG5, AIS</w:t>
            </w:r>
            <w:r w:rsidR="00391B03" w:rsidRPr="004D3B47">
              <w:rPr>
                <w:lang w:val="en-NZ"/>
              </w:rPr>
              <w:t xml:space="preserve">) </w:t>
            </w:r>
            <w:r w:rsidR="000B05F6" w:rsidRPr="004D3B47">
              <w:t xml:space="preserve">must receive a date for a colposcopy </w:t>
            </w:r>
            <w:r w:rsidR="00EC73A6" w:rsidRPr="004D3B47">
              <w:t>appointment</w:t>
            </w:r>
            <w:r w:rsidR="000B05F6" w:rsidRPr="004D3B47">
              <w:t xml:space="preserve"> within 20 working days </w:t>
            </w:r>
            <w:r w:rsidR="0038277F" w:rsidRPr="004D3B47">
              <w:t>from when the colposcopy unit received</w:t>
            </w:r>
            <w:r w:rsidR="000B05F6" w:rsidRPr="004D3B47">
              <w:t xml:space="preserve"> the referral</w:t>
            </w:r>
            <w:r w:rsidR="0038277F" w:rsidRPr="004D3B47">
              <w:t xml:space="preserve"> from the </w:t>
            </w:r>
            <w:r w:rsidR="00D1173D">
              <w:t>cytology sample</w:t>
            </w:r>
            <w:r w:rsidR="0038277F" w:rsidRPr="004D3B47">
              <w:t xml:space="preserve"> taker/</w:t>
            </w:r>
            <w:r w:rsidR="00A92E06" w:rsidRPr="004D3B47">
              <w:t xml:space="preserve"> </w:t>
            </w:r>
            <w:r w:rsidR="0038277F" w:rsidRPr="004D3B47">
              <w:t>referrer</w:t>
            </w:r>
            <w:r w:rsidR="00661E90" w:rsidRPr="004D3B47">
              <w:t>.</w:t>
            </w:r>
          </w:p>
          <w:p w14:paraId="3126C735" w14:textId="77777777" w:rsidR="00F648AC" w:rsidRPr="004D3B47" w:rsidRDefault="00F648AC" w:rsidP="004503C8">
            <w:pPr>
              <w:pStyle w:val="NoSpacing"/>
              <w:jc w:val="both"/>
              <w:rPr>
                <w:lang w:val="en-NZ"/>
              </w:rPr>
            </w:pPr>
          </w:p>
          <w:p w14:paraId="37B507EF" w14:textId="63FE41AC" w:rsidR="004F51A7" w:rsidRPr="004D3B47" w:rsidRDefault="004F51A7" w:rsidP="004503C8">
            <w:pPr>
              <w:pStyle w:val="NoSpacing"/>
              <w:jc w:val="both"/>
              <w:rPr>
                <w:lang w:val="en-NZ"/>
              </w:rPr>
            </w:pPr>
            <w:r w:rsidRPr="004D3B47">
              <w:rPr>
                <w:lang w:val="en-NZ"/>
              </w:rPr>
              <w:t xml:space="preserve">The targets for this indicator rely on records of </w:t>
            </w:r>
            <w:r w:rsidR="007F3B18" w:rsidRPr="004D3B47">
              <w:rPr>
                <w:lang w:val="en-NZ"/>
              </w:rPr>
              <w:t>colposcopy appointments</w:t>
            </w:r>
            <w:r w:rsidR="003A0C54" w:rsidRPr="004D3B47">
              <w:rPr>
                <w:lang w:val="en-NZ"/>
              </w:rPr>
              <w:t xml:space="preserve"> on the NCSP Register.</w:t>
            </w:r>
            <w:r w:rsidRPr="004D3B47">
              <w:rPr>
                <w:lang w:val="en-NZ"/>
              </w:rPr>
              <w:t xml:space="preserve"> </w:t>
            </w:r>
            <w:r w:rsidR="00CC4DE4" w:rsidRPr="004D3B47">
              <w:rPr>
                <w:lang w:val="en-NZ"/>
              </w:rPr>
              <w:t xml:space="preserve">As advised by the Ministry and </w:t>
            </w:r>
            <w:r w:rsidR="004B753C" w:rsidRPr="004D3B47">
              <w:rPr>
                <w:lang w:val="en-NZ"/>
              </w:rPr>
              <w:t xml:space="preserve">NCSP </w:t>
            </w:r>
            <w:r w:rsidR="00CC4DE4" w:rsidRPr="004D3B47">
              <w:rPr>
                <w:lang w:val="en-NZ"/>
              </w:rPr>
              <w:t>Advisory Group</w:t>
            </w:r>
            <w:r w:rsidR="00960050" w:rsidRPr="004D3B47">
              <w:rPr>
                <w:lang w:val="en-NZ"/>
              </w:rPr>
              <w:t xml:space="preserve"> for all women with a </w:t>
            </w:r>
            <w:r w:rsidR="00365ACF">
              <w:rPr>
                <w:lang w:val="en-NZ"/>
              </w:rPr>
              <w:t>high-grade</w:t>
            </w:r>
            <w:r w:rsidR="00960050" w:rsidRPr="004D3B47">
              <w:rPr>
                <w:lang w:val="en-NZ"/>
              </w:rPr>
              <w:t xml:space="preserve"> cytology test</w:t>
            </w:r>
            <w:r w:rsidR="004B753C" w:rsidRPr="004D3B47">
              <w:rPr>
                <w:lang w:val="en-NZ"/>
              </w:rPr>
              <w:t xml:space="preserve"> </w:t>
            </w:r>
            <w:r w:rsidR="00960050" w:rsidRPr="004D3B47">
              <w:t xml:space="preserve">in the six months prior to the current </w:t>
            </w:r>
            <w:r w:rsidR="00325D57" w:rsidRPr="004D3B47">
              <w:t>monitoring</w:t>
            </w:r>
            <w:r w:rsidR="00960050" w:rsidRPr="004D3B47">
              <w:t xml:space="preserve"> period</w:t>
            </w:r>
            <w:r w:rsidR="007F3B18" w:rsidRPr="004D3B47">
              <w:rPr>
                <w:lang w:val="en-NZ"/>
              </w:rPr>
              <w:t xml:space="preserve">, </w:t>
            </w:r>
            <w:r w:rsidRPr="004D3B47">
              <w:rPr>
                <w:lang w:val="en-NZ"/>
              </w:rPr>
              <w:t xml:space="preserve">timeliness </w:t>
            </w:r>
            <w:r w:rsidR="00CC4DE4" w:rsidRPr="004D3B47">
              <w:rPr>
                <w:lang w:val="en-NZ"/>
              </w:rPr>
              <w:t xml:space="preserve">is </w:t>
            </w:r>
            <w:r w:rsidR="00845F15" w:rsidRPr="004D3B47">
              <w:rPr>
                <w:lang w:val="en-NZ"/>
              </w:rPr>
              <w:t xml:space="preserve">instead </w:t>
            </w:r>
            <w:r w:rsidR="00CC4DE4" w:rsidRPr="004D3B47">
              <w:rPr>
                <w:lang w:val="en-NZ"/>
              </w:rPr>
              <w:t>measured from</w:t>
            </w:r>
            <w:r w:rsidRPr="004D3B47">
              <w:rPr>
                <w:lang w:val="en-NZ"/>
              </w:rPr>
              <w:t xml:space="preserve"> the time between a</w:t>
            </w:r>
            <w:r w:rsidR="007F3B18" w:rsidRPr="004D3B47">
              <w:rPr>
                <w:lang w:val="en-NZ"/>
              </w:rPr>
              <w:t xml:space="preserve"> referral </w:t>
            </w:r>
            <w:r w:rsidR="00CC4DE4" w:rsidRPr="004D3B47">
              <w:rPr>
                <w:lang w:val="en-NZ"/>
              </w:rPr>
              <w:t>is</w:t>
            </w:r>
            <w:r w:rsidR="007F3B18" w:rsidRPr="004D3B47">
              <w:rPr>
                <w:lang w:val="en-NZ"/>
              </w:rPr>
              <w:t xml:space="preserve"> accepted </w:t>
            </w:r>
            <w:r w:rsidR="00CC4DE4" w:rsidRPr="004D3B47">
              <w:rPr>
                <w:lang w:val="en-NZ"/>
              </w:rPr>
              <w:t xml:space="preserve">to when </w:t>
            </w:r>
            <w:r w:rsidR="00642BBC" w:rsidRPr="004D3B47">
              <w:rPr>
                <w:lang w:val="en-NZ"/>
              </w:rPr>
              <w:t xml:space="preserve">women </w:t>
            </w:r>
            <w:r w:rsidR="00913522" w:rsidRPr="004D3B47">
              <w:rPr>
                <w:i/>
                <w:lang w:val="en-NZ"/>
              </w:rPr>
              <w:t xml:space="preserve">have their </w:t>
            </w:r>
            <w:r w:rsidR="00CC4DE4" w:rsidRPr="004D3B47">
              <w:rPr>
                <w:i/>
                <w:lang w:val="en-NZ"/>
              </w:rPr>
              <w:t>first</w:t>
            </w:r>
            <w:r w:rsidR="00913522" w:rsidRPr="004D3B47">
              <w:rPr>
                <w:i/>
                <w:lang w:val="en-NZ"/>
              </w:rPr>
              <w:t xml:space="preserve"> subsequent</w:t>
            </w:r>
            <w:r w:rsidRPr="004D3B47">
              <w:rPr>
                <w:lang w:val="en-NZ"/>
              </w:rPr>
              <w:t xml:space="preserve"> colposcopy</w:t>
            </w:r>
            <w:r w:rsidR="007F3B18" w:rsidRPr="004D3B47">
              <w:rPr>
                <w:lang w:val="en-NZ"/>
              </w:rPr>
              <w:t xml:space="preserve"> visit</w:t>
            </w:r>
            <w:r w:rsidRPr="004D3B47">
              <w:rPr>
                <w:lang w:val="en-NZ"/>
              </w:rPr>
              <w:t xml:space="preserve">, acknowledging that this is not </w:t>
            </w:r>
            <w:r w:rsidR="00845F15" w:rsidRPr="004D3B47">
              <w:rPr>
                <w:lang w:val="en-NZ"/>
              </w:rPr>
              <w:t>exactly</w:t>
            </w:r>
            <w:r w:rsidRPr="004D3B47">
              <w:rPr>
                <w:lang w:val="en-NZ"/>
              </w:rPr>
              <w:t xml:space="preserve"> </w:t>
            </w:r>
            <w:r w:rsidR="00845F15" w:rsidRPr="004D3B47">
              <w:rPr>
                <w:lang w:val="en-NZ"/>
              </w:rPr>
              <w:t>as stated in</w:t>
            </w:r>
            <w:r w:rsidRPr="004D3B47">
              <w:rPr>
                <w:lang w:val="en-NZ"/>
              </w:rPr>
              <w:t xml:space="preserve"> the </w:t>
            </w:r>
            <w:r w:rsidR="00845F15" w:rsidRPr="004D3B47">
              <w:rPr>
                <w:lang w:val="en-NZ"/>
              </w:rPr>
              <w:t>Standard</w:t>
            </w:r>
            <w:r w:rsidRPr="004D3B47">
              <w:rPr>
                <w:lang w:val="en-NZ"/>
              </w:rPr>
              <w:t xml:space="preserve"> target</w:t>
            </w:r>
            <w:r w:rsidR="00566D1D" w:rsidRPr="004D3B47">
              <w:rPr>
                <w:lang w:val="en-NZ"/>
              </w:rPr>
              <w:t xml:space="preserve"> above</w:t>
            </w:r>
            <w:r w:rsidRPr="004D3B47">
              <w:rPr>
                <w:lang w:val="en-NZ"/>
              </w:rPr>
              <w:t>.</w:t>
            </w:r>
          </w:p>
          <w:p w14:paraId="36FE20D6" w14:textId="77777777" w:rsidR="00016AB3" w:rsidRPr="004D3B47" w:rsidRDefault="00016AB3" w:rsidP="004503C8">
            <w:pPr>
              <w:pStyle w:val="NoSpacing"/>
              <w:jc w:val="both"/>
              <w:rPr>
                <w:lang w:val="en-NZ"/>
              </w:rPr>
            </w:pPr>
          </w:p>
        </w:tc>
      </w:tr>
      <w:tr w:rsidR="004D3B47" w:rsidRPr="004D3B47" w14:paraId="6101BC02" w14:textId="77777777" w:rsidTr="00DB73F1">
        <w:tc>
          <w:tcPr>
            <w:tcW w:w="1791" w:type="dxa"/>
          </w:tcPr>
          <w:p w14:paraId="4C6A33BF" w14:textId="77777777" w:rsidR="006437E5" w:rsidRPr="004D3B47" w:rsidRDefault="006437E5" w:rsidP="00DE16F5">
            <w:pPr>
              <w:spacing w:before="120"/>
              <w:ind w:right="544"/>
              <w:jc w:val="both"/>
              <w:rPr>
                <w:b/>
              </w:rPr>
            </w:pPr>
            <w:r w:rsidRPr="004D3B47">
              <w:rPr>
                <w:b/>
              </w:rPr>
              <w:t>Current Situation</w:t>
            </w:r>
          </w:p>
          <w:p w14:paraId="214FFF8E" w14:textId="77777777" w:rsidR="006437E5" w:rsidRPr="004D3B47" w:rsidRDefault="006437E5" w:rsidP="00DE16F5">
            <w:pPr>
              <w:spacing w:before="120"/>
              <w:ind w:right="544"/>
              <w:jc w:val="both"/>
              <w:rPr>
                <w:b/>
              </w:rPr>
            </w:pPr>
          </w:p>
        </w:tc>
        <w:tc>
          <w:tcPr>
            <w:tcW w:w="7531" w:type="dxa"/>
          </w:tcPr>
          <w:p w14:paraId="150BA3E9" w14:textId="72199DAD" w:rsidR="006437E5" w:rsidRPr="004D3B47" w:rsidRDefault="00111996" w:rsidP="004503C8">
            <w:pPr>
              <w:spacing w:before="120"/>
              <w:jc w:val="both"/>
              <w:rPr>
                <w:szCs w:val="23"/>
              </w:rPr>
            </w:pPr>
            <w:r w:rsidRPr="004D3B47">
              <w:rPr>
                <w:szCs w:val="23"/>
              </w:rPr>
              <w:t xml:space="preserve">In the period </w:t>
            </w:r>
            <w:bookmarkStart w:id="1453" w:name="ind71_Start_6mprior_ddmm2"/>
            <w:r w:rsidR="006745A7" w:rsidRPr="004D3B47">
              <w:rPr>
                <w:szCs w:val="23"/>
              </w:rPr>
              <w:t xml:space="preserve">1 </w:t>
            </w:r>
            <w:bookmarkEnd w:id="1453"/>
            <w:r w:rsidR="006745A7" w:rsidRPr="004D3B47">
              <w:rPr>
                <w:szCs w:val="23"/>
              </w:rPr>
              <w:t>July</w:t>
            </w:r>
            <w:r w:rsidR="00FD0E11" w:rsidRPr="004D3B47">
              <w:rPr>
                <w:szCs w:val="23"/>
              </w:rPr>
              <w:t xml:space="preserve"> </w:t>
            </w:r>
            <w:r w:rsidR="00064651" w:rsidRPr="004D3B47">
              <w:rPr>
                <w:szCs w:val="23"/>
              </w:rPr>
              <w:t xml:space="preserve">- </w:t>
            </w:r>
            <w:r w:rsidR="006745A7" w:rsidRPr="004D3B47">
              <w:rPr>
                <w:szCs w:val="23"/>
              </w:rPr>
              <w:t>31 December</w:t>
            </w:r>
            <w:r w:rsidR="000B3A18" w:rsidRPr="004D3B47">
              <w:rPr>
                <w:szCs w:val="23"/>
              </w:rPr>
              <w:t xml:space="preserve"> </w:t>
            </w:r>
            <w:bookmarkStart w:id="1454" w:name="ind71_6mprior_year2"/>
            <w:r w:rsidR="006745A7" w:rsidRPr="004D3B47">
              <w:rPr>
                <w:szCs w:val="23"/>
              </w:rPr>
              <w:t>2018</w:t>
            </w:r>
            <w:bookmarkEnd w:id="1454"/>
            <w:r w:rsidR="00064651" w:rsidRPr="004D3B47">
              <w:rPr>
                <w:szCs w:val="23"/>
              </w:rPr>
              <w:t>,</w:t>
            </w:r>
            <w:r w:rsidR="00064651" w:rsidRPr="004D3B47">
              <w:t xml:space="preserve"> </w:t>
            </w:r>
            <w:r w:rsidR="005C7A3B" w:rsidRPr="004D3B47">
              <w:rPr>
                <w:szCs w:val="23"/>
              </w:rPr>
              <w:t xml:space="preserve">there were </w:t>
            </w:r>
            <w:bookmarkStart w:id="1455" w:name="ind71_hg_smpl"/>
            <w:r w:rsidR="006745A7" w:rsidRPr="004D3B47">
              <w:rPr>
                <w:szCs w:val="23"/>
              </w:rPr>
              <w:t>1,882</w:t>
            </w:r>
            <w:bookmarkEnd w:id="1455"/>
            <w:r w:rsidR="002A4250" w:rsidRPr="004D3B47">
              <w:rPr>
                <w:szCs w:val="23"/>
              </w:rPr>
              <w:t xml:space="preserve"> </w:t>
            </w:r>
            <w:r w:rsidRPr="004D3B47">
              <w:rPr>
                <w:szCs w:val="23"/>
              </w:rPr>
              <w:t xml:space="preserve">women with </w:t>
            </w:r>
            <w:r w:rsidR="00365ACF">
              <w:rPr>
                <w:szCs w:val="23"/>
              </w:rPr>
              <w:t>high-grade</w:t>
            </w:r>
            <w:r w:rsidRPr="004D3B47">
              <w:rPr>
                <w:szCs w:val="23"/>
              </w:rPr>
              <w:t xml:space="preserve"> cytology results who were not already under specialist management.</w:t>
            </w:r>
            <w:r w:rsidR="00A26D58">
              <w:rPr>
                <w:szCs w:val="23"/>
              </w:rPr>
              <w:t xml:space="preserve"> </w:t>
            </w:r>
            <w:r w:rsidR="009C79BD" w:rsidRPr="004D3B47">
              <w:rPr>
                <w:szCs w:val="23"/>
              </w:rPr>
              <w:t>There were</w:t>
            </w:r>
            <w:r w:rsidR="00A26D58">
              <w:rPr>
                <w:szCs w:val="23"/>
              </w:rPr>
              <w:t xml:space="preserve"> </w:t>
            </w:r>
            <w:r w:rsidR="006745A7" w:rsidRPr="004D3B47">
              <w:rPr>
                <w:szCs w:val="23"/>
              </w:rPr>
              <w:t>66</w:t>
            </w:r>
            <w:r w:rsidR="00EE5228" w:rsidRPr="004D3B47">
              <w:rPr>
                <w:szCs w:val="23"/>
              </w:rPr>
              <w:t xml:space="preserve"> </w:t>
            </w:r>
            <w:r w:rsidRPr="004D3B47">
              <w:rPr>
                <w:szCs w:val="23"/>
              </w:rPr>
              <w:t xml:space="preserve">women </w:t>
            </w:r>
            <w:r w:rsidR="00127546" w:rsidRPr="004D3B47">
              <w:rPr>
                <w:szCs w:val="23"/>
              </w:rPr>
              <w:t xml:space="preserve">who </w:t>
            </w:r>
            <w:r w:rsidRPr="004D3B47">
              <w:rPr>
                <w:szCs w:val="23"/>
              </w:rPr>
              <w:t xml:space="preserve">had results indicating suspicion of invasive disease, and the </w:t>
            </w:r>
            <w:r w:rsidR="00064651" w:rsidRPr="004D3B47">
              <w:rPr>
                <w:szCs w:val="23"/>
              </w:rPr>
              <w:t>remainin</w:t>
            </w:r>
            <w:r w:rsidR="00F057C5" w:rsidRPr="004D3B47">
              <w:rPr>
                <w:szCs w:val="23"/>
              </w:rPr>
              <w:t>g</w:t>
            </w:r>
            <w:bookmarkStart w:id="1456" w:name="ind71_hgcyto_smpl"/>
            <w:r w:rsidR="000B3A18" w:rsidRPr="004D3B47">
              <w:rPr>
                <w:szCs w:val="23"/>
              </w:rPr>
              <w:t xml:space="preserve"> </w:t>
            </w:r>
            <w:r w:rsidR="006745A7" w:rsidRPr="004D3B47">
              <w:rPr>
                <w:szCs w:val="23"/>
              </w:rPr>
              <w:t>1,</w:t>
            </w:r>
            <w:bookmarkEnd w:id="1456"/>
            <w:r w:rsidR="006745A7" w:rsidRPr="004D3B47">
              <w:rPr>
                <w:szCs w:val="23"/>
              </w:rPr>
              <w:t>816</w:t>
            </w:r>
            <w:r w:rsidRPr="004D3B47">
              <w:rPr>
                <w:szCs w:val="23"/>
              </w:rPr>
              <w:t xml:space="preserve"> had other </w:t>
            </w:r>
            <w:r w:rsidR="00365ACF">
              <w:rPr>
                <w:szCs w:val="23"/>
              </w:rPr>
              <w:t>high-grade</w:t>
            </w:r>
            <w:r w:rsidRPr="004D3B47">
              <w:rPr>
                <w:szCs w:val="23"/>
              </w:rPr>
              <w:t xml:space="preserve"> cytology results</w:t>
            </w:r>
            <w:r w:rsidR="00652C95" w:rsidRPr="004D3B47">
              <w:rPr>
                <w:szCs w:val="23"/>
              </w:rPr>
              <w:t>. In total, accepted referrals were found for</w:t>
            </w:r>
            <w:r w:rsidR="000B3A18" w:rsidRPr="004D3B47">
              <w:rPr>
                <w:szCs w:val="23"/>
              </w:rPr>
              <w:t xml:space="preserve"> </w:t>
            </w:r>
            <w:bookmarkStart w:id="1457" w:name="ind71_referral_smpl"/>
            <w:r w:rsidR="006745A7" w:rsidRPr="004D3B47">
              <w:rPr>
                <w:szCs w:val="23"/>
              </w:rPr>
              <w:t>1,</w:t>
            </w:r>
            <w:bookmarkEnd w:id="1457"/>
            <w:r w:rsidR="006745A7" w:rsidRPr="004D3B47">
              <w:rPr>
                <w:szCs w:val="23"/>
              </w:rPr>
              <w:t>655</w:t>
            </w:r>
            <w:r w:rsidR="00064651" w:rsidRPr="004D3B47">
              <w:rPr>
                <w:szCs w:val="23"/>
              </w:rPr>
              <w:t xml:space="preserve"> (</w:t>
            </w:r>
            <w:r w:rsidR="006745A7" w:rsidRPr="004D3B47">
              <w:rPr>
                <w:szCs w:val="23"/>
              </w:rPr>
              <w:t>87.9</w:t>
            </w:r>
            <w:r w:rsidR="000B3A18" w:rsidRPr="004D3B47">
              <w:rPr>
                <w:szCs w:val="23"/>
              </w:rPr>
              <w:t>%</w:t>
            </w:r>
            <w:r w:rsidR="00064651" w:rsidRPr="004D3B47">
              <w:rPr>
                <w:szCs w:val="23"/>
              </w:rPr>
              <w:t>)</w:t>
            </w:r>
            <w:r w:rsidR="000B3A18" w:rsidRPr="004D3B47">
              <w:rPr>
                <w:szCs w:val="23"/>
              </w:rPr>
              <w:t xml:space="preserve"> </w:t>
            </w:r>
            <w:r w:rsidR="00652C95" w:rsidRPr="004D3B47">
              <w:rPr>
                <w:szCs w:val="23"/>
              </w:rPr>
              <w:t xml:space="preserve">of the </w:t>
            </w:r>
            <w:bookmarkStart w:id="1458" w:name="ind71_hgcyto_smpl2"/>
            <w:r w:rsidR="006745A7" w:rsidRPr="004D3B47">
              <w:rPr>
                <w:szCs w:val="23"/>
              </w:rPr>
              <w:t>1,882</w:t>
            </w:r>
            <w:bookmarkEnd w:id="1458"/>
            <w:r w:rsidR="00652C95" w:rsidRPr="004D3B47">
              <w:rPr>
                <w:szCs w:val="23"/>
              </w:rPr>
              <w:t xml:space="preserve"> women</w:t>
            </w:r>
            <w:r w:rsidR="00E1330B" w:rsidRPr="004D3B47">
              <w:rPr>
                <w:szCs w:val="23"/>
              </w:rPr>
              <w:t xml:space="preserve"> (</w:t>
            </w:r>
            <w:r w:rsidR="00100CC8" w:rsidRPr="004D3B47">
              <w:rPr>
                <w:szCs w:val="23"/>
              </w:rPr>
              <w:fldChar w:fldCharType="begin"/>
            </w:r>
            <w:r w:rsidR="00E1330B" w:rsidRPr="004D3B47">
              <w:rPr>
                <w:szCs w:val="23"/>
              </w:rPr>
              <w:instrText xml:space="preserve"> REF _Ref310261730 \h </w:instrText>
            </w:r>
            <w:r w:rsidR="000873D2" w:rsidRPr="004D3B47">
              <w:rPr>
                <w:szCs w:val="23"/>
              </w:rPr>
              <w:instrText xml:space="preserve"> \* MERGEFORMAT </w:instrText>
            </w:r>
            <w:r w:rsidR="00100CC8" w:rsidRPr="004D3B47">
              <w:rPr>
                <w:szCs w:val="23"/>
              </w:rPr>
            </w:r>
            <w:r w:rsidR="00100CC8" w:rsidRPr="004D3B47">
              <w:rPr>
                <w:szCs w:val="23"/>
              </w:rPr>
              <w:fldChar w:fldCharType="separate"/>
            </w:r>
            <w:r w:rsidR="00D03680" w:rsidRPr="004D3B47">
              <w:t xml:space="preserve">Table </w:t>
            </w:r>
            <w:r w:rsidR="00D03680">
              <w:t>62</w:t>
            </w:r>
            <w:r w:rsidR="00100CC8" w:rsidRPr="004D3B47">
              <w:rPr>
                <w:szCs w:val="23"/>
              </w:rPr>
              <w:fldChar w:fldCharType="end"/>
            </w:r>
            <w:r w:rsidR="00E1330B" w:rsidRPr="004D3B47">
              <w:rPr>
                <w:szCs w:val="23"/>
              </w:rPr>
              <w:t>)</w:t>
            </w:r>
            <w:r w:rsidRPr="004D3B47">
              <w:rPr>
                <w:szCs w:val="23"/>
              </w:rPr>
              <w:t>.</w:t>
            </w:r>
          </w:p>
          <w:p w14:paraId="7A9BD365" w14:textId="77777777" w:rsidR="004B7C8E" w:rsidRPr="004D3B47" w:rsidRDefault="004B7C8E" w:rsidP="004503C8">
            <w:pPr>
              <w:pStyle w:val="NoSpacing"/>
              <w:jc w:val="both"/>
            </w:pPr>
          </w:p>
          <w:p w14:paraId="4709BAE8" w14:textId="4B1F6B01" w:rsidR="00765D13" w:rsidRPr="004D3B47" w:rsidRDefault="00765D13" w:rsidP="004503C8">
            <w:pPr>
              <w:pStyle w:val="NoSpacing"/>
              <w:jc w:val="both"/>
              <w:rPr>
                <w:b/>
                <w:i/>
              </w:rPr>
            </w:pPr>
            <w:r w:rsidRPr="004D3B47">
              <w:rPr>
                <w:b/>
                <w:i/>
              </w:rPr>
              <w:t xml:space="preserve">Timeliness – </w:t>
            </w:r>
            <w:r w:rsidR="00365ACF">
              <w:rPr>
                <w:b/>
                <w:i/>
              </w:rPr>
              <w:t>high-grade</w:t>
            </w:r>
            <w:r w:rsidRPr="004D3B47">
              <w:rPr>
                <w:b/>
                <w:i/>
              </w:rPr>
              <w:t xml:space="preserve"> cytology indicating suspicion of invasive disease</w:t>
            </w:r>
          </w:p>
          <w:p w14:paraId="5B5441CD" w14:textId="455DF8B0" w:rsidR="00B74D22" w:rsidRPr="004D3B47" w:rsidRDefault="00B74D22" w:rsidP="004503C8">
            <w:pPr>
              <w:pStyle w:val="NoSpacing"/>
              <w:jc w:val="both"/>
            </w:pPr>
            <w:r w:rsidRPr="004D3B47">
              <w:t>Accepte</w:t>
            </w:r>
            <w:r w:rsidR="00B6064D" w:rsidRPr="004D3B47">
              <w:t xml:space="preserve">d referrals </w:t>
            </w:r>
            <w:r w:rsidR="00712ADE" w:rsidRPr="004D3B47">
              <w:t xml:space="preserve">for colposcopy </w:t>
            </w:r>
            <w:r w:rsidR="00B6064D" w:rsidRPr="004D3B47">
              <w:t xml:space="preserve">were found for </w:t>
            </w:r>
            <w:r w:rsidR="006745A7" w:rsidRPr="004D3B47">
              <w:rPr>
                <w:szCs w:val="23"/>
              </w:rPr>
              <w:t>48</w:t>
            </w:r>
            <w:r w:rsidR="000B3A18" w:rsidRPr="004D3B47">
              <w:rPr>
                <w:lang w:val="en-NZ"/>
              </w:rPr>
              <w:t xml:space="preserve"> </w:t>
            </w:r>
            <w:r w:rsidR="00064651" w:rsidRPr="004D3B47">
              <w:rPr>
                <w:lang w:val="en-NZ"/>
              </w:rPr>
              <w:t>(</w:t>
            </w:r>
            <w:r w:rsidR="006745A7" w:rsidRPr="004D3B47">
              <w:rPr>
                <w:szCs w:val="23"/>
              </w:rPr>
              <w:t>72.7</w:t>
            </w:r>
            <w:r w:rsidR="000B3A18" w:rsidRPr="004D3B47">
              <w:rPr>
                <w:szCs w:val="23"/>
                <w:lang w:val="en-NZ"/>
              </w:rPr>
              <w:t>%</w:t>
            </w:r>
            <w:r w:rsidR="003D4233" w:rsidRPr="004D3B47">
              <w:rPr>
                <w:lang w:val="en-NZ"/>
              </w:rPr>
              <w:t xml:space="preserve">) </w:t>
            </w:r>
            <w:r w:rsidRPr="004D3B47">
              <w:rPr>
                <w:lang w:val="en-NZ"/>
              </w:rPr>
              <w:t xml:space="preserve">of the </w:t>
            </w:r>
            <w:r w:rsidR="006745A7" w:rsidRPr="004D3B47">
              <w:rPr>
                <w:szCs w:val="23"/>
              </w:rPr>
              <w:t>66</w:t>
            </w:r>
            <w:r w:rsidRPr="004D3B47">
              <w:t xml:space="preserve"> </w:t>
            </w:r>
            <w:r w:rsidR="00EB585E" w:rsidRPr="004D3B47">
              <w:t xml:space="preserve">women who had </w:t>
            </w:r>
            <w:r w:rsidR="00365ACF">
              <w:t>high-grade</w:t>
            </w:r>
            <w:r w:rsidR="00EB585E" w:rsidRPr="004D3B47">
              <w:t xml:space="preserve"> cytology indicating suspicion of invasive disease</w:t>
            </w:r>
            <w:r w:rsidRPr="004D3B47">
              <w:t xml:space="preserve">. </w:t>
            </w:r>
            <w:r w:rsidR="00712ADE" w:rsidRPr="004D3B47">
              <w:t xml:space="preserve">For those </w:t>
            </w:r>
            <w:r w:rsidR="003C3C6C" w:rsidRPr="004D3B47">
              <w:t xml:space="preserve">with an accepted colposcopy </w:t>
            </w:r>
            <w:r w:rsidR="00712ADE" w:rsidRPr="004D3B47">
              <w:t>referr</w:t>
            </w:r>
            <w:r w:rsidR="003C3C6C" w:rsidRPr="004D3B47">
              <w:t>al record</w:t>
            </w:r>
            <w:r w:rsidR="00712ADE" w:rsidRPr="004D3B47">
              <w:t xml:space="preserve">ed, referrals </w:t>
            </w:r>
            <w:r w:rsidR="00E1330B" w:rsidRPr="004D3B47">
              <w:t xml:space="preserve">are broken down by the detailed cytological result in </w:t>
            </w:r>
            <w:r w:rsidR="00100CC8" w:rsidRPr="004D3B47">
              <w:fldChar w:fldCharType="begin"/>
            </w:r>
            <w:r w:rsidR="00E1330B" w:rsidRPr="004D3B47">
              <w:instrText xml:space="preserve"> REF _Ref336249578 \h </w:instrText>
            </w:r>
            <w:r w:rsidR="003714E8" w:rsidRPr="004D3B47">
              <w:instrText xml:space="preserve"> \* MERGEFORMAT </w:instrText>
            </w:r>
            <w:r w:rsidR="00100CC8" w:rsidRPr="004D3B47">
              <w:fldChar w:fldCharType="separate"/>
            </w:r>
            <w:r w:rsidR="00D03680" w:rsidRPr="004D3B47">
              <w:t xml:space="preserve">Table </w:t>
            </w:r>
            <w:r w:rsidR="00D03680">
              <w:rPr>
                <w:noProof/>
              </w:rPr>
              <w:t>65</w:t>
            </w:r>
            <w:r w:rsidR="00100CC8" w:rsidRPr="004D3B47">
              <w:fldChar w:fldCharType="end"/>
            </w:r>
            <w:r w:rsidR="00E1330B" w:rsidRPr="004D3B47">
              <w:t>.</w:t>
            </w:r>
            <w:r w:rsidR="00A26D58">
              <w:t xml:space="preserve"> </w:t>
            </w:r>
            <w:r w:rsidRPr="004D3B47">
              <w:t xml:space="preserve">Of these </w:t>
            </w:r>
            <w:r w:rsidR="006745A7" w:rsidRPr="004D3B47">
              <w:rPr>
                <w:szCs w:val="23"/>
              </w:rPr>
              <w:t>48</w:t>
            </w:r>
            <w:r w:rsidR="000200C2" w:rsidRPr="004D3B47">
              <w:t xml:space="preserve"> </w:t>
            </w:r>
            <w:r w:rsidRPr="004D3B47">
              <w:t xml:space="preserve">women with a referral, </w:t>
            </w:r>
            <w:r w:rsidR="006745A7" w:rsidRPr="004D3B47">
              <w:rPr>
                <w:szCs w:val="23"/>
              </w:rPr>
              <w:t>39</w:t>
            </w:r>
            <w:r w:rsidR="000B3A18" w:rsidRPr="004D3B47">
              <w:rPr>
                <w:lang w:val="en-NZ"/>
              </w:rPr>
              <w:t xml:space="preserve"> </w:t>
            </w:r>
            <w:r w:rsidR="00064651" w:rsidRPr="004D3B47">
              <w:rPr>
                <w:lang w:val="en-NZ"/>
              </w:rPr>
              <w:t>(</w:t>
            </w:r>
            <w:r w:rsidR="006745A7" w:rsidRPr="004D3B47">
              <w:rPr>
                <w:szCs w:val="23"/>
              </w:rPr>
              <w:t>81.3</w:t>
            </w:r>
            <w:r w:rsidR="000B3A18" w:rsidRPr="004D3B47">
              <w:rPr>
                <w:szCs w:val="23"/>
              </w:rPr>
              <w:t>%</w:t>
            </w:r>
            <w:r w:rsidRPr="004D3B47">
              <w:t>)</w:t>
            </w:r>
            <w:r w:rsidR="000B3A18" w:rsidRPr="004D3B47">
              <w:t xml:space="preserve"> </w:t>
            </w:r>
            <w:r w:rsidRPr="004D3B47">
              <w:t xml:space="preserve">have a record of a colposcopy visit on the NCSP Register within </w:t>
            </w:r>
            <w:r w:rsidR="00FB258E" w:rsidRPr="004D3B47">
              <w:t xml:space="preserve">ten working days </w:t>
            </w:r>
            <w:r w:rsidRPr="004D3B47">
              <w:t xml:space="preserve">of their referral, and </w:t>
            </w:r>
            <w:bookmarkStart w:id="1459" w:name="ind71_sid_colp20_pct"/>
            <w:r w:rsidR="006745A7" w:rsidRPr="004D3B47">
              <w:rPr>
                <w:szCs w:val="23"/>
              </w:rPr>
              <w:t>41</w:t>
            </w:r>
            <w:r w:rsidR="00064651" w:rsidRPr="004D3B47">
              <w:rPr>
                <w:lang w:val="en-NZ"/>
              </w:rPr>
              <w:t xml:space="preserve"> (</w:t>
            </w:r>
            <w:r w:rsidR="006745A7" w:rsidRPr="004D3B47">
              <w:rPr>
                <w:szCs w:val="23"/>
              </w:rPr>
              <w:t>85.4</w:t>
            </w:r>
            <w:bookmarkEnd w:id="1459"/>
            <w:r w:rsidR="00346F0F" w:rsidRPr="004D3B47">
              <w:rPr>
                <w:szCs w:val="23"/>
              </w:rPr>
              <w:t>%</w:t>
            </w:r>
            <w:r w:rsidRPr="004D3B47">
              <w:t xml:space="preserve">) have a visit within </w:t>
            </w:r>
            <w:r w:rsidR="00FB258E" w:rsidRPr="004D3B47">
              <w:t xml:space="preserve">20 working days </w:t>
            </w:r>
            <w:r w:rsidR="00E14B25" w:rsidRPr="004D3B47">
              <w:t>(</w:t>
            </w:r>
            <w:r w:rsidR="00100CC8" w:rsidRPr="004D3B47">
              <w:fldChar w:fldCharType="begin"/>
            </w:r>
            <w:r w:rsidR="00E14B25" w:rsidRPr="004D3B47">
              <w:instrText xml:space="preserve"> REF _Ref370225405 \h </w:instrText>
            </w:r>
            <w:r w:rsidR="00AD5EE1" w:rsidRPr="004D3B47">
              <w:instrText xml:space="preserve"> \* MERGEFORMAT</w:instrText>
            </w:r>
            <w:r w:rsidR="00E14B25" w:rsidRPr="004D3B47">
              <w:instrText xml:space="preserve"> </w:instrText>
            </w:r>
            <w:r w:rsidR="00100CC8" w:rsidRPr="004D3B47">
              <w:fldChar w:fldCharType="separate"/>
            </w:r>
            <w:r w:rsidR="00D03680" w:rsidRPr="004D3B47">
              <w:t xml:space="preserve">Table </w:t>
            </w:r>
            <w:r w:rsidR="00D03680">
              <w:rPr>
                <w:noProof/>
              </w:rPr>
              <w:t>19</w:t>
            </w:r>
            <w:r w:rsidR="00100CC8" w:rsidRPr="004D3B47">
              <w:fldChar w:fldCharType="end"/>
            </w:r>
            <w:r w:rsidR="00E14B25" w:rsidRPr="004D3B47">
              <w:t>)</w:t>
            </w:r>
            <w:r w:rsidRPr="004D3B47">
              <w:t>.</w:t>
            </w:r>
          </w:p>
          <w:p w14:paraId="4A6D486A" w14:textId="77777777" w:rsidR="00F648AC" w:rsidRPr="004D3B47" w:rsidRDefault="00F648AC" w:rsidP="004503C8">
            <w:pPr>
              <w:pStyle w:val="NoSpacing"/>
              <w:jc w:val="both"/>
            </w:pPr>
          </w:p>
          <w:p w14:paraId="5D7FD669" w14:textId="127F1EB3" w:rsidR="00801356" w:rsidRPr="004D3B47" w:rsidRDefault="00037496" w:rsidP="004503C8">
            <w:pPr>
              <w:pStyle w:val="NoSpacing"/>
              <w:jc w:val="both"/>
            </w:pPr>
            <w:r w:rsidRPr="004D3B47">
              <w:t>Consider</w:t>
            </w:r>
            <w:r w:rsidR="00FF01C1" w:rsidRPr="004D3B47">
              <w:t xml:space="preserve">ing all </w:t>
            </w:r>
            <w:r w:rsidR="006745A7" w:rsidRPr="004D3B47">
              <w:rPr>
                <w:szCs w:val="23"/>
              </w:rPr>
              <w:t>66</w:t>
            </w:r>
            <w:r w:rsidR="00EF3789" w:rsidRPr="004D3B47">
              <w:t xml:space="preserve"> </w:t>
            </w:r>
            <w:r w:rsidRPr="004D3B47">
              <w:t xml:space="preserve">women with </w:t>
            </w:r>
            <w:r w:rsidR="00365ACF">
              <w:t>high-grade</w:t>
            </w:r>
            <w:r w:rsidRPr="004D3B47">
              <w:t xml:space="preserve"> cytology indicating suspicion of invasive disease, regardless of whether </w:t>
            </w:r>
            <w:r w:rsidR="008A5C02" w:rsidRPr="004D3B47">
              <w:t xml:space="preserve">or not </w:t>
            </w:r>
            <w:r w:rsidRPr="004D3B47">
              <w:t xml:space="preserve">a referral </w:t>
            </w:r>
            <w:r w:rsidR="00712ADE" w:rsidRPr="004D3B47">
              <w:t xml:space="preserve">to colposcopy </w:t>
            </w:r>
            <w:r w:rsidRPr="004D3B47">
              <w:t xml:space="preserve">was recorded, a </w:t>
            </w:r>
            <w:r w:rsidR="00624A5D" w:rsidRPr="004D3B47">
              <w:t>total</w:t>
            </w:r>
            <w:r w:rsidRPr="004D3B47">
              <w:t xml:space="preserve"> of</w:t>
            </w:r>
            <w:r w:rsidR="00624A5D" w:rsidRPr="004D3B47">
              <w:t xml:space="preserve"> </w:t>
            </w:r>
            <w:r w:rsidR="006745A7" w:rsidRPr="004D3B47">
              <w:rPr>
                <w:szCs w:val="23"/>
              </w:rPr>
              <w:t>60</w:t>
            </w:r>
            <w:r w:rsidR="00A26D58">
              <w:rPr>
                <w:szCs w:val="23"/>
              </w:rPr>
              <w:t xml:space="preserve"> </w:t>
            </w:r>
            <w:r w:rsidR="00064651" w:rsidRPr="004D3B47">
              <w:rPr>
                <w:lang w:val="en-NZ"/>
              </w:rPr>
              <w:t>(</w:t>
            </w:r>
            <w:bookmarkStart w:id="1460" w:name="ind71_sid_colp_pct"/>
            <w:r w:rsidR="006745A7" w:rsidRPr="004D3B47">
              <w:rPr>
                <w:szCs w:val="23"/>
              </w:rPr>
              <w:t>90.</w:t>
            </w:r>
            <w:bookmarkEnd w:id="1460"/>
            <w:r w:rsidR="006745A7" w:rsidRPr="004D3B47">
              <w:rPr>
                <w:szCs w:val="23"/>
              </w:rPr>
              <w:t>9</w:t>
            </w:r>
            <w:r w:rsidR="00346F0F" w:rsidRPr="004D3B47">
              <w:rPr>
                <w:szCs w:val="23"/>
              </w:rPr>
              <w:t>%</w:t>
            </w:r>
            <w:r w:rsidR="00624A5D" w:rsidRPr="004D3B47">
              <w:t>)</w:t>
            </w:r>
            <w:r w:rsidR="00346F0F" w:rsidRPr="004D3B47">
              <w:t xml:space="preserve"> </w:t>
            </w:r>
            <w:r w:rsidR="00624A5D" w:rsidRPr="004D3B47">
              <w:t xml:space="preserve">have a record of a colposcopy visit prior to </w:t>
            </w:r>
            <w:sdt>
              <w:sdtPr>
                <w:alias w:val="End Period"/>
                <w:tag w:val="End Period"/>
                <w:id w:val="6795182"/>
                <w:placeholder>
                  <w:docPart w:val="C71321821A644CD8A0A977F25A557A82"/>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E615E8" w:rsidRPr="004D3B47">
              <w:t xml:space="preserve"> </w:t>
            </w:r>
            <w:r w:rsidR="00E34169" w:rsidRPr="004D3B47">
              <w:t xml:space="preserve">representing a follow-up period of at least six and up to 12 months after their </w:t>
            </w:r>
            <w:r w:rsidR="00365ACF">
              <w:t>high-grade</w:t>
            </w:r>
            <w:r w:rsidR="00E34169" w:rsidRPr="004D3B47">
              <w:t xml:space="preserve"> cytology</w:t>
            </w:r>
            <w:r w:rsidR="00F059A6" w:rsidRPr="004D3B47">
              <w:t xml:space="preserve"> report</w:t>
            </w:r>
            <w:r w:rsidR="00624A5D" w:rsidRPr="004D3B47">
              <w:t>.</w:t>
            </w:r>
          </w:p>
          <w:p w14:paraId="0C515410" w14:textId="77777777" w:rsidR="00446FC3" w:rsidRPr="004D3B47" w:rsidRDefault="00446FC3" w:rsidP="004503C8">
            <w:pPr>
              <w:pStyle w:val="NoSpacing"/>
              <w:jc w:val="both"/>
            </w:pPr>
          </w:p>
          <w:p w14:paraId="27129C17" w14:textId="5835FCFB" w:rsidR="00765D13" w:rsidRPr="004D3B47" w:rsidRDefault="00765D13" w:rsidP="004503C8">
            <w:pPr>
              <w:pStyle w:val="NoSpacing"/>
              <w:jc w:val="both"/>
              <w:rPr>
                <w:b/>
                <w:i/>
              </w:rPr>
            </w:pPr>
            <w:r w:rsidRPr="004D3B47">
              <w:rPr>
                <w:b/>
                <w:i/>
              </w:rPr>
              <w:t xml:space="preserve">Timeliness – </w:t>
            </w:r>
            <w:r w:rsidR="00365ACF">
              <w:rPr>
                <w:b/>
                <w:i/>
              </w:rPr>
              <w:t>high-grade</w:t>
            </w:r>
            <w:r w:rsidRPr="004D3B47">
              <w:rPr>
                <w:b/>
                <w:i/>
              </w:rPr>
              <w:t xml:space="preserve"> cytology (no suspicion of invasive disease)</w:t>
            </w:r>
          </w:p>
          <w:p w14:paraId="0FFAF3A1" w14:textId="3A027402" w:rsidR="002779DF" w:rsidRPr="004D3B47" w:rsidRDefault="002779DF" w:rsidP="004503C8">
            <w:pPr>
              <w:pStyle w:val="NoSpacing"/>
              <w:jc w:val="both"/>
            </w:pPr>
            <w:r w:rsidRPr="004D3B47">
              <w:t xml:space="preserve">Accepted referrals </w:t>
            </w:r>
            <w:r w:rsidR="00712ADE" w:rsidRPr="004D3B47">
              <w:t xml:space="preserve">for colposcopy </w:t>
            </w:r>
            <w:r w:rsidRPr="004D3B47">
              <w:t xml:space="preserve">were found </w:t>
            </w:r>
            <w:r w:rsidR="004F2A87" w:rsidRPr="004D3B47">
              <w:t>for</w:t>
            </w:r>
            <w:r w:rsidR="00346F0F" w:rsidRPr="004D3B47">
              <w:rPr>
                <w:szCs w:val="23"/>
              </w:rPr>
              <w:t xml:space="preserve"> </w:t>
            </w:r>
            <w:bookmarkStart w:id="1461" w:name="ind71_nosid_ref_smpl"/>
            <w:r w:rsidR="006745A7" w:rsidRPr="004D3B47">
              <w:rPr>
                <w:szCs w:val="23"/>
              </w:rPr>
              <w:t>1,</w:t>
            </w:r>
            <w:bookmarkEnd w:id="1461"/>
            <w:r w:rsidR="006745A7" w:rsidRPr="004D3B47">
              <w:rPr>
                <w:szCs w:val="23"/>
              </w:rPr>
              <w:t>607</w:t>
            </w:r>
            <w:r w:rsidR="00A26D58">
              <w:rPr>
                <w:szCs w:val="23"/>
              </w:rPr>
              <w:t xml:space="preserve"> </w:t>
            </w:r>
            <w:r w:rsidRPr="004D3B47">
              <w:t xml:space="preserve">women </w:t>
            </w:r>
            <w:r w:rsidR="00064651" w:rsidRPr="004D3B47">
              <w:rPr>
                <w:szCs w:val="23"/>
              </w:rPr>
              <w:t>(</w:t>
            </w:r>
            <w:r w:rsidR="006745A7" w:rsidRPr="004D3B47">
              <w:rPr>
                <w:szCs w:val="23"/>
              </w:rPr>
              <w:t>88.5</w:t>
            </w:r>
            <w:r w:rsidR="00346F0F" w:rsidRPr="004D3B47">
              <w:rPr>
                <w:szCs w:val="23"/>
              </w:rPr>
              <w:t>%</w:t>
            </w:r>
            <w:r w:rsidR="00064651" w:rsidRPr="004D3B47">
              <w:t>)</w:t>
            </w:r>
            <w:r w:rsidR="00346F0F" w:rsidRPr="004D3B47">
              <w:t xml:space="preserve"> </w:t>
            </w:r>
            <w:r w:rsidR="00642795" w:rsidRPr="004D3B47">
              <w:t xml:space="preserve">of the </w:t>
            </w:r>
            <w:bookmarkStart w:id="1462" w:name="ind71_hgcyto_smpl3"/>
            <w:r w:rsidR="006745A7" w:rsidRPr="004D3B47">
              <w:rPr>
                <w:szCs w:val="23"/>
              </w:rPr>
              <w:t>1,</w:t>
            </w:r>
            <w:bookmarkEnd w:id="1462"/>
            <w:r w:rsidR="006745A7" w:rsidRPr="004D3B47">
              <w:rPr>
                <w:szCs w:val="23"/>
              </w:rPr>
              <w:t>816</w:t>
            </w:r>
            <w:r w:rsidR="00642795" w:rsidRPr="004D3B47">
              <w:t xml:space="preserve"> women</w:t>
            </w:r>
            <w:r w:rsidR="0011410D" w:rsidRPr="004D3B47">
              <w:t xml:space="preserve"> </w:t>
            </w:r>
            <w:r w:rsidR="00712ADE" w:rsidRPr="004D3B47">
              <w:t xml:space="preserve">who had </w:t>
            </w:r>
            <w:r w:rsidR="00365ACF">
              <w:t>high-grade</w:t>
            </w:r>
            <w:r w:rsidR="00712ADE" w:rsidRPr="004D3B47">
              <w:t xml:space="preserve"> cytology not indicating suspicion of invasive disease. </w:t>
            </w:r>
            <w:r w:rsidRPr="004D3B47">
              <w:t>Among the women with accepted referrals,</w:t>
            </w:r>
            <w:r w:rsidR="00346F0F" w:rsidRPr="004D3B47">
              <w:rPr>
                <w:szCs w:val="23"/>
              </w:rPr>
              <w:t xml:space="preserve"> </w:t>
            </w:r>
            <w:bookmarkStart w:id="1463" w:name="ind71_nosid_colp20_smpl"/>
            <w:r w:rsidR="006745A7" w:rsidRPr="004D3B47">
              <w:rPr>
                <w:szCs w:val="23"/>
              </w:rPr>
              <w:t>1,</w:t>
            </w:r>
            <w:bookmarkEnd w:id="1463"/>
            <w:r w:rsidR="006745A7" w:rsidRPr="004D3B47">
              <w:rPr>
                <w:szCs w:val="23"/>
              </w:rPr>
              <w:t>172</w:t>
            </w:r>
            <w:r w:rsidR="00064651" w:rsidRPr="004D3B47">
              <w:rPr>
                <w:szCs w:val="23"/>
              </w:rPr>
              <w:t xml:space="preserve"> (</w:t>
            </w:r>
            <w:r w:rsidR="006745A7" w:rsidRPr="004D3B47">
              <w:rPr>
                <w:szCs w:val="23"/>
              </w:rPr>
              <w:t>72.9</w:t>
            </w:r>
            <w:r w:rsidR="00346F0F" w:rsidRPr="004D3B47">
              <w:t>%</w:t>
            </w:r>
            <w:r w:rsidRPr="004D3B47">
              <w:t>)</w:t>
            </w:r>
            <w:r w:rsidR="00064651" w:rsidRPr="004D3B47">
              <w:rPr>
                <w:szCs w:val="23"/>
              </w:rPr>
              <w:t xml:space="preserve"> </w:t>
            </w:r>
            <w:r w:rsidRPr="004D3B47">
              <w:t xml:space="preserve">were seen </w:t>
            </w:r>
            <w:r w:rsidR="0036342D" w:rsidRPr="004D3B47">
              <w:t xml:space="preserve">at colposcopy </w:t>
            </w:r>
            <w:r w:rsidRPr="004D3B47">
              <w:t xml:space="preserve">within </w:t>
            </w:r>
            <w:r w:rsidR="00974F77" w:rsidRPr="004D3B47">
              <w:t>20 working day</w:t>
            </w:r>
            <w:r w:rsidRPr="004D3B47">
              <w:t>s of their referral</w:t>
            </w:r>
            <w:r w:rsidR="002D1302" w:rsidRPr="004D3B47">
              <w:t xml:space="preserve">, and </w:t>
            </w:r>
            <w:bookmarkStart w:id="1464" w:name="ind71_nosid_colp40_smpl"/>
            <w:r w:rsidR="006745A7" w:rsidRPr="004D3B47">
              <w:rPr>
                <w:szCs w:val="23"/>
              </w:rPr>
              <w:t>1,</w:t>
            </w:r>
            <w:bookmarkEnd w:id="1464"/>
            <w:r w:rsidR="006745A7" w:rsidRPr="004D3B47">
              <w:rPr>
                <w:szCs w:val="23"/>
              </w:rPr>
              <w:t>407</w:t>
            </w:r>
            <w:r w:rsidR="00064651" w:rsidRPr="004D3B47">
              <w:rPr>
                <w:szCs w:val="23"/>
              </w:rPr>
              <w:t xml:space="preserve"> (</w:t>
            </w:r>
            <w:r w:rsidR="006745A7" w:rsidRPr="004D3B47">
              <w:rPr>
                <w:szCs w:val="23"/>
              </w:rPr>
              <w:t>87.6</w:t>
            </w:r>
            <w:r w:rsidR="002D1302" w:rsidRPr="004D3B47">
              <w:t>%) were seen within 40 working days</w:t>
            </w:r>
            <w:r w:rsidR="00E14B25" w:rsidRPr="004D3B47">
              <w:t xml:space="preserve"> (</w:t>
            </w:r>
            <w:r w:rsidR="001C3225" w:rsidRPr="004D3B47">
              <w:fldChar w:fldCharType="begin"/>
            </w:r>
            <w:r w:rsidR="001C3225" w:rsidRPr="004D3B47">
              <w:instrText xml:space="preserve"> REF _Ref429385028 \h </w:instrText>
            </w:r>
            <w:r w:rsidR="008A2500" w:rsidRPr="004D3B47">
              <w:instrText xml:space="preserve"> \* MERGEFORMAT </w:instrText>
            </w:r>
            <w:r w:rsidR="001C3225" w:rsidRPr="004D3B47">
              <w:fldChar w:fldCharType="separate"/>
            </w:r>
            <w:r w:rsidR="00D03680" w:rsidRPr="004D3B47">
              <w:t xml:space="preserve">Table </w:t>
            </w:r>
            <w:r w:rsidR="00D03680">
              <w:rPr>
                <w:noProof/>
              </w:rPr>
              <w:t>63</w:t>
            </w:r>
            <w:r w:rsidR="001C3225" w:rsidRPr="004D3B47">
              <w:fldChar w:fldCharType="end"/>
            </w:r>
            <w:r w:rsidR="00E14B25" w:rsidRPr="004D3B47">
              <w:t>)</w:t>
            </w:r>
            <w:r w:rsidRPr="004D3B47">
              <w:t>.</w:t>
            </w:r>
            <w:r w:rsidR="00E14B25" w:rsidRPr="004D3B47">
              <w:t xml:space="preserve"> </w:t>
            </w:r>
            <w:r w:rsidR="005075A2" w:rsidRPr="004D3B47">
              <w:t>The proportion of women seen within 20 working days varied</w:t>
            </w:r>
            <w:r w:rsidR="00E14B25" w:rsidRPr="004D3B47">
              <w:t xml:space="preserve"> by ethnicity, from</w:t>
            </w:r>
            <w:r w:rsidR="00064651" w:rsidRPr="004D3B47">
              <w:t xml:space="preserve"> </w:t>
            </w:r>
            <w:r w:rsidR="006745A7" w:rsidRPr="004D3B47">
              <w:rPr>
                <w:szCs w:val="23"/>
              </w:rPr>
              <w:t>47.7</w:t>
            </w:r>
            <w:r w:rsidR="006C63C1" w:rsidRPr="004D3B47">
              <w:rPr>
                <w:szCs w:val="23"/>
              </w:rPr>
              <w:t>%</w:t>
            </w:r>
            <w:r w:rsidR="006C63C1" w:rsidRPr="004D3B47">
              <w:t xml:space="preserve"> </w:t>
            </w:r>
            <w:r w:rsidR="00064651" w:rsidRPr="004D3B47">
              <w:t>(</w:t>
            </w:r>
            <w:bookmarkStart w:id="1465" w:name="ind71_ethcolp20_min"/>
            <w:r w:rsidR="006745A7" w:rsidRPr="004D3B47">
              <w:rPr>
                <w:szCs w:val="23"/>
              </w:rPr>
              <w:t>Pacific</w:t>
            </w:r>
            <w:bookmarkEnd w:id="1465"/>
            <w:r w:rsidR="003D0073" w:rsidRPr="004D3B47">
              <w:rPr>
                <w:szCs w:val="23"/>
              </w:rPr>
              <w:t xml:space="preserve"> </w:t>
            </w:r>
            <w:r w:rsidR="002A0115" w:rsidRPr="004D3B47">
              <w:t>women)</w:t>
            </w:r>
            <w:r w:rsidR="00B94446" w:rsidRPr="004D3B47">
              <w:t xml:space="preserve"> to </w:t>
            </w:r>
            <w:r w:rsidR="006745A7" w:rsidRPr="004D3B47">
              <w:rPr>
                <w:szCs w:val="23"/>
              </w:rPr>
              <w:t>76.4</w:t>
            </w:r>
            <w:r w:rsidR="006C63C1" w:rsidRPr="004D3B47">
              <w:t xml:space="preserve">% </w:t>
            </w:r>
            <w:r w:rsidR="00064651" w:rsidRPr="004D3B47">
              <w:t>(</w:t>
            </w:r>
            <w:r w:rsidR="00365ACF">
              <w:rPr>
                <w:szCs w:val="23"/>
              </w:rPr>
              <w:t>European/ Other</w:t>
            </w:r>
            <w:r w:rsidR="00136563" w:rsidRPr="004D3B47">
              <w:rPr>
                <w:szCs w:val="23"/>
              </w:rPr>
              <w:t xml:space="preserve"> </w:t>
            </w:r>
            <w:r w:rsidR="002A0115" w:rsidRPr="004D3B47">
              <w:t>women</w:t>
            </w:r>
            <w:r w:rsidR="00332844">
              <w:t xml:space="preserve">; </w:t>
            </w:r>
            <w:r w:rsidR="00100CC8" w:rsidRPr="004D3B47">
              <w:fldChar w:fldCharType="begin"/>
            </w:r>
            <w:r w:rsidR="00155AB5" w:rsidRPr="004D3B47">
              <w:instrText xml:space="preserve"> REF _Ref429384964 \h </w:instrText>
            </w:r>
            <w:r w:rsidR="006B16A5" w:rsidRPr="004D3B47">
              <w:instrText xml:space="preserve"> \* MERGEFORMAT </w:instrText>
            </w:r>
            <w:r w:rsidR="00100CC8" w:rsidRPr="004D3B47">
              <w:fldChar w:fldCharType="separate"/>
            </w:r>
            <w:r w:rsidR="00D03680" w:rsidRPr="00E45DF9">
              <w:t xml:space="preserve">Figure </w:t>
            </w:r>
            <w:r w:rsidR="00D03680">
              <w:rPr>
                <w:noProof/>
              </w:rPr>
              <w:t>67</w:t>
            </w:r>
            <w:r w:rsidR="00100CC8" w:rsidRPr="004D3B47">
              <w:fldChar w:fldCharType="end"/>
            </w:r>
            <w:r w:rsidR="00155AB5" w:rsidRPr="004D3B47">
              <w:t xml:space="preserve">, </w:t>
            </w:r>
            <w:r w:rsidR="00100CC8" w:rsidRPr="004D3B47">
              <w:fldChar w:fldCharType="begin"/>
            </w:r>
            <w:r w:rsidR="00155AB5" w:rsidRPr="004D3B47">
              <w:instrText xml:space="preserve"> REF _Ref429385028 \h </w:instrText>
            </w:r>
            <w:r w:rsidR="006B16A5" w:rsidRPr="004D3B47">
              <w:instrText xml:space="preserve"> \* MERGEFORMAT </w:instrText>
            </w:r>
            <w:r w:rsidR="00100CC8" w:rsidRPr="004D3B47">
              <w:fldChar w:fldCharType="separate"/>
            </w:r>
            <w:r w:rsidR="00D03680" w:rsidRPr="004D3B47">
              <w:t xml:space="preserve">Table </w:t>
            </w:r>
            <w:r w:rsidR="00D03680">
              <w:rPr>
                <w:noProof/>
              </w:rPr>
              <w:t>63</w:t>
            </w:r>
            <w:r w:rsidR="00100CC8" w:rsidRPr="004D3B47">
              <w:fldChar w:fldCharType="end"/>
            </w:r>
            <w:r w:rsidR="00B94446" w:rsidRPr="004D3B47">
              <w:t>).</w:t>
            </w:r>
            <w:r w:rsidR="00155AB5" w:rsidRPr="004D3B47">
              <w:t xml:space="preserve"> This </w:t>
            </w:r>
            <w:r w:rsidR="005075A2" w:rsidRPr="004D3B47">
              <w:t xml:space="preserve">proportion also </w:t>
            </w:r>
            <w:r w:rsidR="00155AB5" w:rsidRPr="004D3B47">
              <w:t>varied by DHB from</w:t>
            </w:r>
            <w:r w:rsidR="006C63C1" w:rsidRPr="004D3B47">
              <w:rPr>
                <w:szCs w:val="23"/>
              </w:rPr>
              <w:t xml:space="preserve"> </w:t>
            </w:r>
            <w:r w:rsidR="006745A7" w:rsidRPr="004D3B47">
              <w:rPr>
                <w:szCs w:val="23"/>
              </w:rPr>
              <w:t>36.0</w:t>
            </w:r>
            <w:r w:rsidR="00136563" w:rsidRPr="004D3B47">
              <w:rPr>
                <w:szCs w:val="23"/>
              </w:rPr>
              <w:t>%</w:t>
            </w:r>
            <w:r w:rsidR="00064651" w:rsidRPr="004D3B47">
              <w:t xml:space="preserve"> (</w:t>
            </w:r>
            <w:bookmarkStart w:id="1466" w:name="ind71_dhbcolp20_min"/>
            <w:r w:rsidR="006745A7" w:rsidRPr="004D3B47">
              <w:rPr>
                <w:szCs w:val="23"/>
              </w:rPr>
              <w:t>Counties Manukau</w:t>
            </w:r>
            <w:bookmarkEnd w:id="1466"/>
            <w:r w:rsidR="00064651" w:rsidRPr="004D3B47">
              <w:rPr>
                <w:szCs w:val="23"/>
              </w:rPr>
              <w:t>)</w:t>
            </w:r>
            <w:r w:rsidR="00064651" w:rsidRPr="004D3B47">
              <w:t xml:space="preserve"> to</w:t>
            </w:r>
            <w:r w:rsidR="00A26D58">
              <w:t xml:space="preserve"> </w:t>
            </w:r>
            <w:bookmarkStart w:id="1467" w:name="ind71_dhbcolp20_max_pct"/>
            <w:r w:rsidR="006745A7" w:rsidRPr="004D3B47">
              <w:rPr>
                <w:szCs w:val="23"/>
              </w:rPr>
              <w:t>94.7</w:t>
            </w:r>
            <w:bookmarkEnd w:id="1467"/>
            <w:r w:rsidR="00064651" w:rsidRPr="004D3B47">
              <w:rPr>
                <w:szCs w:val="23"/>
              </w:rPr>
              <w:t>% (</w:t>
            </w:r>
            <w:r w:rsidR="006745A7" w:rsidRPr="004D3B47">
              <w:rPr>
                <w:szCs w:val="23"/>
              </w:rPr>
              <w:t>Whanganui</w:t>
            </w:r>
            <w:r w:rsidR="00332844">
              <w:t xml:space="preserve">; </w:t>
            </w:r>
            <w:r w:rsidR="00661B9A" w:rsidRPr="004D3B47">
              <w:fldChar w:fldCharType="begin"/>
            </w:r>
            <w:r w:rsidR="00661B9A" w:rsidRPr="004D3B47">
              <w:instrText xml:space="preserve"> REF _Ref25057814 \h </w:instrText>
            </w:r>
            <w:r w:rsidR="004503C8">
              <w:instrText xml:space="preserve"> \* MERGEFORMAT </w:instrText>
            </w:r>
            <w:r w:rsidR="00661B9A" w:rsidRPr="004D3B47">
              <w:fldChar w:fldCharType="separate"/>
            </w:r>
            <w:r w:rsidR="00D03680" w:rsidRPr="00E45DF9">
              <w:t xml:space="preserve">Figure </w:t>
            </w:r>
            <w:r w:rsidR="00D03680">
              <w:rPr>
                <w:noProof/>
              </w:rPr>
              <w:t>68</w:t>
            </w:r>
            <w:r w:rsidR="00661B9A" w:rsidRPr="004D3B47">
              <w:fldChar w:fldCharType="end"/>
            </w:r>
            <w:r w:rsidR="00661B9A" w:rsidRPr="004D3B47">
              <w:t xml:space="preserve">, </w:t>
            </w:r>
            <w:r w:rsidR="00DB09E2" w:rsidRPr="004D3B47">
              <w:fldChar w:fldCharType="begin"/>
            </w:r>
            <w:r w:rsidR="00DB09E2" w:rsidRPr="004D3B47">
              <w:instrText xml:space="preserve"> REF _Ref512850003 \h </w:instrText>
            </w:r>
            <w:r w:rsidR="00CB01A3" w:rsidRPr="004D3B47">
              <w:instrText xml:space="preserve"> \* MERGEFORMAT </w:instrText>
            </w:r>
            <w:r w:rsidR="00DB09E2" w:rsidRPr="004D3B47">
              <w:fldChar w:fldCharType="separate"/>
            </w:r>
            <w:r w:rsidR="00D03680" w:rsidRPr="004D3B47">
              <w:t xml:space="preserve">Table </w:t>
            </w:r>
            <w:r w:rsidR="00D03680">
              <w:rPr>
                <w:noProof/>
              </w:rPr>
              <w:t>64</w:t>
            </w:r>
            <w:r w:rsidR="00DB09E2" w:rsidRPr="004D3B47">
              <w:fldChar w:fldCharType="end"/>
            </w:r>
            <w:r w:rsidR="00155AB5" w:rsidRPr="004D3B47">
              <w:t>).</w:t>
            </w:r>
          </w:p>
          <w:p w14:paraId="29610FBA" w14:textId="77777777" w:rsidR="00F648AC" w:rsidRPr="004D3B47" w:rsidRDefault="00F648AC" w:rsidP="004503C8">
            <w:pPr>
              <w:pStyle w:val="NoSpacing"/>
              <w:jc w:val="both"/>
            </w:pPr>
          </w:p>
          <w:p w14:paraId="29A3CE7B" w14:textId="77777777" w:rsidR="00E93AA1" w:rsidRDefault="00624A5D" w:rsidP="004503C8">
            <w:pPr>
              <w:pStyle w:val="NoSpacing"/>
              <w:jc w:val="both"/>
            </w:pPr>
            <w:r w:rsidRPr="004D3B47">
              <w:t>In total,</w:t>
            </w:r>
            <w:r w:rsidR="00DE299A" w:rsidRPr="004D3B47">
              <w:rPr>
                <w:lang w:val="en-NZ"/>
              </w:rPr>
              <w:t xml:space="preserve"> </w:t>
            </w:r>
            <w:bookmarkStart w:id="1468" w:name="ind71_nosid_colp_smpl"/>
            <w:r w:rsidR="006745A7" w:rsidRPr="004D3B47">
              <w:rPr>
                <w:szCs w:val="23"/>
              </w:rPr>
              <w:t>1,</w:t>
            </w:r>
            <w:bookmarkEnd w:id="1468"/>
            <w:r w:rsidR="006745A7" w:rsidRPr="004D3B47">
              <w:rPr>
                <w:szCs w:val="23"/>
              </w:rPr>
              <w:t>704</w:t>
            </w:r>
            <w:r w:rsidR="00777FFD" w:rsidRPr="004D3B47">
              <w:rPr>
                <w:szCs w:val="23"/>
                <w:lang w:val="en-NZ"/>
              </w:rPr>
              <w:t xml:space="preserve"> </w:t>
            </w:r>
            <w:r w:rsidR="00BB40C4" w:rsidRPr="004D3B47">
              <w:rPr>
                <w:szCs w:val="23"/>
                <w:lang w:val="en-NZ"/>
              </w:rPr>
              <w:t>(</w:t>
            </w:r>
            <w:r w:rsidR="006745A7" w:rsidRPr="004D3B47">
              <w:rPr>
                <w:szCs w:val="23"/>
              </w:rPr>
              <w:t>93.8</w:t>
            </w:r>
            <w:r w:rsidR="00BB40C4" w:rsidRPr="004D3B47">
              <w:rPr>
                <w:szCs w:val="23"/>
              </w:rPr>
              <w:t>%</w:t>
            </w:r>
            <w:r w:rsidR="00064651" w:rsidRPr="004D3B47">
              <w:t>)</w:t>
            </w:r>
            <w:r w:rsidRPr="004D3B47">
              <w:t xml:space="preserve"> of the</w:t>
            </w:r>
            <w:r w:rsidR="00A26D58">
              <w:t xml:space="preserve"> </w:t>
            </w:r>
            <w:bookmarkStart w:id="1469" w:name="ind71_hgcyto_smpl4"/>
            <w:r w:rsidR="006745A7" w:rsidRPr="004D3B47">
              <w:rPr>
                <w:szCs w:val="23"/>
              </w:rPr>
              <w:t>1,</w:t>
            </w:r>
            <w:bookmarkEnd w:id="1469"/>
            <w:r w:rsidR="006745A7" w:rsidRPr="004D3B47">
              <w:rPr>
                <w:szCs w:val="23"/>
              </w:rPr>
              <w:t>816</w:t>
            </w:r>
            <w:r w:rsidRPr="004D3B47">
              <w:t xml:space="preserve"> women with </w:t>
            </w:r>
            <w:r w:rsidR="00365ACF">
              <w:t>high-grade</w:t>
            </w:r>
            <w:r w:rsidRPr="004D3B47">
              <w:t xml:space="preserve"> cytology </w:t>
            </w:r>
            <w:r w:rsidR="00413D77" w:rsidRPr="004D3B47">
              <w:t xml:space="preserve">(but no </w:t>
            </w:r>
            <w:r w:rsidRPr="004D3B47">
              <w:t>suspicion of invasive disease</w:t>
            </w:r>
            <w:r w:rsidR="00413D77" w:rsidRPr="004D3B47">
              <w:t>)</w:t>
            </w:r>
            <w:r w:rsidRPr="004D3B47">
              <w:t xml:space="preserve"> </w:t>
            </w:r>
            <w:r w:rsidR="00413D77" w:rsidRPr="004D3B47">
              <w:t xml:space="preserve">relating to a sample collected in </w:t>
            </w:r>
            <w:r w:rsidR="00F9575F" w:rsidRPr="004D3B47">
              <w:t>the period</w:t>
            </w:r>
            <w:r w:rsidR="007C79DF" w:rsidRPr="004D3B47">
              <w:t xml:space="preserve"> </w:t>
            </w:r>
            <w:bookmarkStart w:id="1470" w:name="ind71_Start_6mprior_ddmm3"/>
            <w:r w:rsidR="006745A7" w:rsidRPr="004D3B47">
              <w:rPr>
                <w:szCs w:val="23"/>
              </w:rPr>
              <w:t xml:space="preserve">1 </w:t>
            </w:r>
            <w:bookmarkEnd w:id="1470"/>
            <w:r w:rsidR="006745A7" w:rsidRPr="004D3B47">
              <w:rPr>
                <w:szCs w:val="23"/>
              </w:rPr>
              <w:t>July</w:t>
            </w:r>
            <w:r w:rsidR="00777FFD" w:rsidRPr="004D3B47">
              <w:rPr>
                <w:szCs w:val="23"/>
              </w:rPr>
              <w:t xml:space="preserve"> </w:t>
            </w:r>
            <w:r w:rsidR="00DB4256" w:rsidRPr="004D3B47">
              <w:rPr>
                <w:szCs w:val="23"/>
              </w:rPr>
              <w:t xml:space="preserve">- </w:t>
            </w:r>
            <w:r w:rsidR="006745A7" w:rsidRPr="004D3B47">
              <w:rPr>
                <w:szCs w:val="23"/>
              </w:rPr>
              <w:t>31 December</w:t>
            </w:r>
            <w:r w:rsidR="00DB4256" w:rsidRPr="004D3B47">
              <w:rPr>
                <w:szCs w:val="23"/>
              </w:rPr>
              <w:t xml:space="preserve"> </w:t>
            </w:r>
            <w:bookmarkStart w:id="1471" w:name="ind71_6mprior_year3"/>
            <w:r w:rsidR="006745A7" w:rsidRPr="004D3B47">
              <w:rPr>
                <w:szCs w:val="23"/>
              </w:rPr>
              <w:t>2018</w:t>
            </w:r>
            <w:bookmarkEnd w:id="1471"/>
            <w:r w:rsidR="00777FFD" w:rsidRPr="004D3B47">
              <w:rPr>
                <w:szCs w:val="23"/>
              </w:rPr>
              <w:t xml:space="preserve"> </w:t>
            </w:r>
            <w:r w:rsidRPr="004D3B47">
              <w:t xml:space="preserve">have a record of a colposcopy visit prior to </w:t>
            </w:r>
            <w:sdt>
              <w:sdtPr>
                <w:alias w:val="End Period"/>
                <w:tag w:val="End Period"/>
                <w:id w:val="-1595461419"/>
                <w:placeholder>
                  <w:docPart w:val="75D6004459E348CF93466704E3E2B4EF"/>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E615E8" w:rsidRPr="004D3B47">
              <w:t xml:space="preserve"> </w:t>
            </w:r>
            <w:r w:rsidR="00E34169" w:rsidRPr="004D3B47">
              <w:t xml:space="preserve">(representing a follow-up period of at least six and up to 12 months after their </w:t>
            </w:r>
            <w:r w:rsidR="00365ACF">
              <w:t>high-grade</w:t>
            </w:r>
            <w:r w:rsidR="00E34169" w:rsidRPr="004D3B47">
              <w:t xml:space="preserve"> cytology</w:t>
            </w:r>
            <w:r w:rsidR="00AC077C" w:rsidRPr="004D3B47">
              <w:t>)</w:t>
            </w:r>
            <w:r w:rsidR="001D6391" w:rsidRPr="004D3B47">
              <w:t>.</w:t>
            </w:r>
          </w:p>
          <w:p w14:paraId="58020835" w14:textId="49B46C19" w:rsidR="00376A67" w:rsidRPr="004D3B47" w:rsidRDefault="00376A67" w:rsidP="004503C8">
            <w:pPr>
              <w:pStyle w:val="NoSpacing"/>
              <w:jc w:val="both"/>
            </w:pPr>
          </w:p>
        </w:tc>
      </w:tr>
      <w:tr w:rsidR="004D3B47" w:rsidRPr="004D3B47" w14:paraId="689E57F8" w14:textId="77777777" w:rsidTr="00DB73F1">
        <w:tc>
          <w:tcPr>
            <w:tcW w:w="1791" w:type="dxa"/>
          </w:tcPr>
          <w:p w14:paraId="1A968201" w14:textId="77777777" w:rsidR="000330BA" w:rsidRPr="004D3B47" w:rsidRDefault="000330BA" w:rsidP="00DE16F5">
            <w:pPr>
              <w:spacing w:before="120"/>
              <w:ind w:right="544"/>
              <w:jc w:val="both"/>
              <w:rPr>
                <w:b/>
              </w:rPr>
            </w:pPr>
            <w:r w:rsidRPr="004D3B47">
              <w:rPr>
                <w:b/>
              </w:rPr>
              <w:t>Trends</w:t>
            </w:r>
          </w:p>
        </w:tc>
        <w:tc>
          <w:tcPr>
            <w:tcW w:w="7531" w:type="dxa"/>
          </w:tcPr>
          <w:p w14:paraId="1B061BB6" w14:textId="52F08164" w:rsidR="000C1765" w:rsidRPr="004D3B47" w:rsidRDefault="00F7735C" w:rsidP="004503C8">
            <w:pPr>
              <w:spacing w:before="120"/>
              <w:ind w:right="34"/>
              <w:jc w:val="both"/>
              <w:rPr>
                <w:szCs w:val="23"/>
              </w:rPr>
            </w:pPr>
            <w:r w:rsidRPr="004D3B47">
              <w:rPr>
                <w:szCs w:val="23"/>
              </w:rPr>
              <w:t xml:space="preserve">Nationally, the proportion of women with </w:t>
            </w:r>
            <w:r w:rsidR="00365ACF">
              <w:rPr>
                <w:szCs w:val="23"/>
              </w:rPr>
              <w:t>high-grade</w:t>
            </w:r>
            <w:r w:rsidRPr="004D3B47">
              <w:rPr>
                <w:szCs w:val="23"/>
              </w:rPr>
              <w:t xml:space="preserve"> cytology indicating suspicion of invasive disease </w:t>
            </w:r>
            <w:r w:rsidR="008A5C02" w:rsidRPr="004D3B47">
              <w:rPr>
                <w:szCs w:val="23"/>
              </w:rPr>
              <w:t xml:space="preserve">and an accepted colposcopy referral who were </w:t>
            </w:r>
            <w:r w:rsidRPr="004D3B47">
              <w:rPr>
                <w:szCs w:val="23"/>
              </w:rPr>
              <w:t>seen within the target timeframe</w:t>
            </w:r>
            <w:r w:rsidR="00EC492C" w:rsidRPr="004D3B47">
              <w:rPr>
                <w:szCs w:val="23"/>
              </w:rPr>
              <w:t xml:space="preserve"> (10 working days)</w:t>
            </w:r>
            <w:r w:rsidRPr="004D3B47">
              <w:rPr>
                <w:szCs w:val="23"/>
              </w:rPr>
              <w:t xml:space="preserve"> </w:t>
            </w:r>
            <w:r w:rsidR="00CB1745" w:rsidRPr="004D3B47">
              <w:rPr>
                <w:szCs w:val="23"/>
              </w:rPr>
              <w:t>is higher</w:t>
            </w:r>
            <w:r w:rsidR="009C732B" w:rsidRPr="004D3B47">
              <w:rPr>
                <w:szCs w:val="23"/>
              </w:rPr>
              <w:t xml:space="preserve"> </w:t>
            </w:r>
            <w:r w:rsidRPr="004D3B47">
              <w:rPr>
                <w:szCs w:val="23"/>
              </w:rPr>
              <w:t xml:space="preserve">from </w:t>
            </w:r>
            <w:r w:rsidR="006745A7" w:rsidRPr="004D3B47">
              <w:rPr>
                <w:szCs w:val="23"/>
              </w:rPr>
              <w:t>80.6</w:t>
            </w:r>
            <w:r w:rsidRPr="004D3B47">
              <w:rPr>
                <w:szCs w:val="23"/>
              </w:rPr>
              <w:t xml:space="preserve">% to </w:t>
            </w:r>
            <w:r w:rsidR="006745A7" w:rsidRPr="004D3B47">
              <w:rPr>
                <w:szCs w:val="23"/>
              </w:rPr>
              <w:t>81.3</w:t>
            </w:r>
            <w:r w:rsidRPr="004D3B47">
              <w:rPr>
                <w:szCs w:val="23"/>
              </w:rPr>
              <w:t>%</w:t>
            </w:r>
            <w:r w:rsidR="00FC0B84" w:rsidRPr="004D3B47">
              <w:rPr>
                <w:szCs w:val="23"/>
              </w:rPr>
              <w:t xml:space="preserve">. </w:t>
            </w:r>
            <w:r w:rsidR="009E5C4F" w:rsidRPr="004D3B47">
              <w:rPr>
                <w:szCs w:val="23"/>
              </w:rPr>
              <w:t>T</w:t>
            </w:r>
            <w:r w:rsidR="00437993" w:rsidRPr="004D3B47">
              <w:rPr>
                <w:szCs w:val="23"/>
              </w:rPr>
              <w:t xml:space="preserve">he percentage </w:t>
            </w:r>
            <w:r w:rsidR="00FC0B84" w:rsidRPr="004D3B47">
              <w:rPr>
                <w:szCs w:val="23"/>
              </w:rPr>
              <w:t xml:space="preserve">of women with </w:t>
            </w:r>
            <w:r w:rsidR="00365ACF">
              <w:rPr>
                <w:szCs w:val="23"/>
              </w:rPr>
              <w:t>high-grade</w:t>
            </w:r>
            <w:r w:rsidR="00FC0B84" w:rsidRPr="004D3B47">
              <w:rPr>
                <w:szCs w:val="23"/>
              </w:rPr>
              <w:t xml:space="preserve"> cytology indicating suspicion of invasive disease </w:t>
            </w:r>
            <w:r w:rsidR="008A5C02" w:rsidRPr="004D3B47">
              <w:rPr>
                <w:szCs w:val="23"/>
              </w:rPr>
              <w:t xml:space="preserve">and an accepted colposcopy referral who were </w:t>
            </w:r>
            <w:r w:rsidR="00437993" w:rsidRPr="004D3B47">
              <w:rPr>
                <w:szCs w:val="23"/>
              </w:rPr>
              <w:t xml:space="preserve">seen within </w:t>
            </w:r>
            <w:r w:rsidR="00302D98" w:rsidRPr="004D3B47">
              <w:rPr>
                <w:szCs w:val="23"/>
              </w:rPr>
              <w:t>20 working days</w:t>
            </w:r>
            <w:r w:rsidR="00437993" w:rsidRPr="004D3B47">
              <w:rPr>
                <w:szCs w:val="23"/>
              </w:rPr>
              <w:t xml:space="preserve"> </w:t>
            </w:r>
            <w:r w:rsidR="009F4C3C" w:rsidRPr="004D3B47">
              <w:rPr>
                <w:szCs w:val="23"/>
              </w:rPr>
              <w:t>(</w:t>
            </w:r>
            <w:r w:rsidR="006745A7" w:rsidRPr="004D3B47">
              <w:rPr>
                <w:szCs w:val="23"/>
              </w:rPr>
              <w:t>85.4</w:t>
            </w:r>
            <w:r w:rsidR="00777FFD" w:rsidRPr="004D3B47">
              <w:rPr>
                <w:szCs w:val="23"/>
              </w:rPr>
              <w:t>%</w:t>
            </w:r>
            <w:r w:rsidR="009F4C3C" w:rsidRPr="004D3B47">
              <w:rPr>
                <w:szCs w:val="23"/>
              </w:rPr>
              <w:t>) i</w:t>
            </w:r>
            <w:r w:rsidR="00437993" w:rsidRPr="004D3B47">
              <w:rPr>
                <w:szCs w:val="23"/>
              </w:rPr>
              <w:t xml:space="preserve">s </w:t>
            </w:r>
            <w:r w:rsidR="006745A7" w:rsidRPr="004D3B47">
              <w:rPr>
                <w:szCs w:val="23"/>
              </w:rPr>
              <w:t>lower</w:t>
            </w:r>
            <w:r w:rsidR="004D72C2" w:rsidRPr="004D3B47">
              <w:rPr>
                <w:szCs w:val="23"/>
              </w:rPr>
              <w:t xml:space="preserve"> </w:t>
            </w:r>
            <w:r w:rsidR="00B56B79">
              <w:rPr>
                <w:szCs w:val="23"/>
              </w:rPr>
              <w:t>than in the previous</w:t>
            </w:r>
            <w:r w:rsidR="009F4C3C" w:rsidRPr="004D3B47">
              <w:rPr>
                <w:szCs w:val="23"/>
              </w:rPr>
              <w:t xml:space="preserve"> report </w:t>
            </w:r>
            <w:r w:rsidR="00536022" w:rsidRPr="004D3B47">
              <w:rPr>
                <w:szCs w:val="23"/>
              </w:rPr>
              <w:t>(</w:t>
            </w:r>
            <w:r w:rsidR="006745A7" w:rsidRPr="004D3B47">
              <w:rPr>
                <w:szCs w:val="23"/>
              </w:rPr>
              <w:t>94.4</w:t>
            </w:r>
            <w:r w:rsidRPr="004D3B47">
              <w:rPr>
                <w:szCs w:val="23"/>
              </w:rPr>
              <w:t>%</w:t>
            </w:r>
            <w:r w:rsidR="009F4C3C" w:rsidRPr="004D3B47">
              <w:rPr>
                <w:szCs w:val="23"/>
              </w:rPr>
              <w:t>)</w:t>
            </w:r>
            <w:r w:rsidR="00D27674" w:rsidRPr="004D3B47">
              <w:rPr>
                <w:szCs w:val="23"/>
              </w:rPr>
              <w:t xml:space="preserve">. </w:t>
            </w:r>
          </w:p>
          <w:p w14:paraId="5461C332" w14:textId="77777777" w:rsidR="00F648AC" w:rsidRPr="004D3B47" w:rsidRDefault="00F648AC" w:rsidP="004503C8">
            <w:pPr>
              <w:pStyle w:val="NoSpacing"/>
              <w:jc w:val="both"/>
            </w:pPr>
          </w:p>
          <w:p w14:paraId="458A4A34" w14:textId="5A61F78F" w:rsidR="004856A1" w:rsidRPr="004D3B47" w:rsidRDefault="00FC0B84" w:rsidP="004503C8">
            <w:pPr>
              <w:pStyle w:val="NoSpacing"/>
              <w:jc w:val="both"/>
            </w:pPr>
            <w:r w:rsidRPr="004D3B47">
              <w:t>T</w:t>
            </w:r>
            <w:r w:rsidR="00F7735C" w:rsidRPr="004D3B47">
              <w:t xml:space="preserve">he proportion of women with </w:t>
            </w:r>
            <w:r w:rsidR="00365ACF">
              <w:t>high-grade</w:t>
            </w:r>
            <w:r w:rsidR="00F7735C" w:rsidRPr="004D3B47">
              <w:t xml:space="preserve"> cytology (but no suspicion of invasive disease) </w:t>
            </w:r>
            <w:r w:rsidR="008A5C02" w:rsidRPr="004D3B47">
              <w:t xml:space="preserve">and an accepted colposcopy referral who were </w:t>
            </w:r>
            <w:r w:rsidR="00F7735C" w:rsidRPr="004D3B47">
              <w:t xml:space="preserve">seen within </w:t>
            </w:r>
            <w:r w:rsidR="00110D6C" w:rsidRPr="004D3B47">
              <w:t xml:space="preserve">20 working days </w:t>
            </w:r>
            <w:r w:rsidR="00D27674" w:rsidRPr="004D3B47">
              <w:t xml:space="preserve">has </w:t>
            </w:r>
            <w:r w:rsidR="006745A7" w:rsidRPr="004D3B47">
              <w:rPr>
                <w:szCs w:val="23"/>
              </w:rPr>
              <w:t>decreased</w:t>
            </w:r>
            <w:r w:rsidR="00B314ED" w:rsidRPr="004D3B47">
              <w:rPr>
                <w:szCs w:val="23"/>
              </w:rPr>
              <w:t xml:space="preserve"> </w:t>
            </w:r>
            <w:r w:rsidR="00D27674" w:rsidRPr="004D3B47">
              <w:t xml:space="preserve">from </w:t>
            </w:r>
            <w:r w:rsidR="006745A7" w:rsidRPr="004D3B47">
              <w:rPr>
                <w:szCs w:val="23"/>
              </w:rPr>
              <w:t>76.5</w:t>
            </w:r>
            <w:r w:rsidR="00753066" w:rsidRPr="004D3B47">
              <w:t>%</w:t>
            </w:r>
            <w:r w:rsidR="00D27674" w:rsidRPr="004D3B47">
              <w:t xml:space="preserve"> in the previous report to</w:t>
            </w:r>
            <w:r w:rsidR="00A26D58">
              <w:t xml:space="preserve"> </w:t>
            </w:r>
            <w:r w:rsidR="006745A7" w:rsidRPr="004D3B47">
              <w:rPr>
                <w:szCs w:val="23"/>
              </w:rPr>
              <w:t>72.9</w:t>
            </w:r>
            <w:r w:rsidR="00536022" w:rsidRPr="004D3B47">
              <w:t>%</w:t>
            </w:r>
            <w:r w:rsidR="00D27674" w:rsidRPr="004D3B47">
              <w:t xml:space="preserve"> in the current report</w:t>
            </w:r>
            <w:r w:rsidR="00EA486D" w:rsidRPr="004D3B47">
              <w:t>. This trend was also representative</w:t>
            </w:r>
            <w:r w:rsidR="00F43A94" w:rsidRPr="004D3B47">
              <w:t xml:space="preserve"> when</w:t>
            </w:r>
            <w:r w:rsidR="00EA486D" w:rsidRPr="004D3B47">
              <w:t xml:space="preserve"> </w:t>
            </w:r>
            <w:r w:rsidR="00F0164B" w:rsidRPr="004D3B47">
              <w:t>investigated by ethnicity</w:t>
            </w:r>
            <w:r w:rsidR="00096C85" w:rsidRPr="004D3B47">
              <w:rPr>
                <w:lang w:val="en-NZ"/>
              </w:rPr>
              <w:t>,</w:t>
            </w:r>
            <w:r w:rsidR="00F43A94" w:rsidRPr="004D3B47">
              <w:t xml:space="preserve"> with </w:t>
            </w:r>
            <w:r w:rsidR="00096C85" w:rsidRPr="004D3B47">
              <w:rPr>
                <w:lang w:val="en-NZ"/>
              </w:rPr>
              <w:t xml:space="preserve">a </w:t>
            </w:r>
            <w:r w:rsidR="006745A7" w:rsidRPr="004D3B47">
              <w:rPr>
                <w:szCs w:val="23"/>
              </w:rPr>
              <w:t>decrease</w:t>
            </w:r>
            <w:r w:rsidR="00B314ED" w:rsidRPr="004D3B47">
              <w:t xml:space="preserve"> </w:t>
            </w:r>
            <w:r w:rsidR="00096C85" w:rsidRPr="004D3B47">
              <w:t xml:space="preserve">in </w:t>
            </w:r>
            <w:r w:rsidR="002E3B73" w:rsidRPr="004D3B47">
              <w:t>all ethnic groups</w:t>
            </w:r>
            <w:r w:rsidR="00BF3A70" w:rsidRPr="004D3B47">
              <w:t xml:space="preserve"> (</w:t>
            </w:r>
            <w:r w:rsidR="001F6600" w:rsidRPr="004D3B47">
              <w:t>Māori</w:t>
            </w:r>
            <w:r w:rsidR="002E3B73" w:rsidRPr="004D3B47">
              <w:t>: 71.6% to 70.2%; Pacific: 55.8% to 47.7%; Asian: 69.1% to 68.1%; European /Other: 80.1% to 76.4%</w:t>
            </w:r>
            <w:r w:rsidR="00332844">
              <w:t>;</w:t>
            </w:r>
            <w:r w:rsidR="004503C8">
              <w:t xml:space="preserve"> </w:t>
            </w:r>
            <w:r w:rsidR="004503C8">
              <w:fldChar w:fldCharType="begin"/>
            </w:r>
            <w:r w:rsidR="004503C8">
              <w:instrText xml:space="preserve"> REF _Ref68014160 \h </w:instrText>
            </w:r>
            <w:r w:rsidR="004503C8">
              <w:fldChar w:fldCharType="separate"/>
            </w:r>
            <w:r w:rsidR="00D03680" w:rsidRPr="00E45DF9">
              <w:t xml:space="preserve">Figure </w:t>
            </w:r>
            <w:r w:rsidR="00D03680">
              <w:rPr>
                <w:noProof/>
              </w:rPr>
              <w:t>69</w:t>
            </w:r>
            <w:r w:rsidR="004503C8">
              <w:fldChar w:fldCharType="end"/>
            </w:r>
            <w:r w:rsidR="00F0164B" w:rsidRPr="004D3B47">
              <w:t>).</w:t>
            </w:r>
            <w:r w:rsidR="009A2FB1" w:rsidRPr="004D3B47">
              <w:t xml:space="preserve"> </w:t>
            </w:r>
            <w:r w:rsidR="00346FE7" w:rsidRPr="004D3B47">
              <w:t xml:space="preserve">The proportion of </w:t>
            </w:r>
            <w:r w:rsidR="00302D98" w:rsidRPr="004D3B47">
              <w:t xml:space="preserve">all </w:t>
            </w:r>
            <w:r w:rsidR="00346FE7" w:rsidRPr="004D3B47">
              <w:t xml:space="preserve">women with </w:t>
            </w:r>
            <w:r w:rsidR="00365ACF">
              <w:t>high-grade</w:t>
            </w:r>
            <w:r w:rsidR="00346FE7" w:rsidRPr="004D3B47">
              <w:t xml:space="preserve"> results for whom an accepted referral was available on the NCSP Register </w:t>
            </w:r>
            <w:r w:rsidR="00437993" w:rsidRPr="004D3B47">
              <w:t>is</w:t>
            </w:r>
            <w:r w:rsidR="00B314ED" w:rsidRPr="004D3B47">
              <w:rPr>
                <w:lang w:val="en-NZ"/>
              </w:rPr>
              <w:t xml:space="preserve"> </w:t>
            </w:r>
            <w:r w:rsidR="006745A7" w:rsidRPr="004D3B47">
              <w:t>lower</w:t>
            </w:r>
            <w:r w:rsidR="00B314ED" w:rsidRPr="004D3B47">
              <w:rPr>
                <w:lang w:val="en-NZ"/>
              </w:rPr>
              <w:t xml:space="preserve"> </w:t>
            </w:r>
            <w:r w:rsidR="00346FE7" w:rsidRPr="004D3B47">
              <w:t xml:space="preserve">in </w:t>
            </w:r>
            <w:r w:rsidR="00437993" w:rsidRPr="004D3B47">
              <w:t xml:space="preserve">the current report </w:t>
            </w:r>
            <w:r w:rsidR="00354BFC" w:rsidRPr="004D3B47">
              <w:t>compared to</w:t>
            </w:r>
            <w:r w:rsidR="00437993" w:rsidRPr="004D3B47">
              <w:t xml:space="preserve"> the previous report</w:t>
            </w:r>
            <w:r w:rsidR="00346FE7" w:rsidRPr="004D3B47">
              <w:t xml:space="preserve"> </w:t>
            </w:r>
            <w:r w:rsidR="00064651" w:rsidRPr="004D3B47">
              <w:rPr>
                <w:szCs w:val="23"/>
                <w:lang w:val="en-NZ"/>
              </w:rPr>
              <w:t>(</w:t>
            </w:r>
            <w:r w:rsidR="006745A7" w:rsidRPr="004D3B47">
              <w:rPr>
                <w:szCs w:val="23"/>
              </w:rPr>
              <w:t>87.9</w:t>
            </w:r>
            <w:r w:rsidR="00064651" w:rsidRPr="004D3B47">
              <w:t>%</w:t>
            </w:r>
            <w:r w:rsidR="00437993" w:rsidRPr="004D3B47">
              <w:t xml:space="preserve"> in </w:t>
            </w:r>
            <w:r w:rsidR="00C0721F" w:rsidRPr="004D3B47">
              <w:t>the current r</w:t>
            </w:r>
            <w:r w:rsidR="00437993" w:rsidRPr="004D3B47">
              <w:t>eport</w:t>
            </w:r>
            <w:r w:rsidR="00346FE7" w:rsidRPr="004D3B47">
              <w:t xml:space="preserve">; </w:t>
            </w:r>
            <w:r w:rsidR="006745A7" w:rsidRPr="004D3B47">
              <w:rPr>
                <w:szCs w:val="23"/>
              </w:rPr>
              <w:t>89</w:t>
            </w:r>
            <w:r w:rsidR="006745A7" w:rsidRPr="004D3B47">
              <w:t>.2</w:t>
            </w:r>
            <w:r w:rsidR="00674F0E" w:rsidRPr="004D3B47">
              <w:t>%</w:t>
            </w:r>
            <w:r w:rsidR="00346FE7" w:rsidRPr="004D3B47">
              <w:t xml:space="preserve"> in </w:t>
            </w:r>
            <w:r w:rsidR="00B314ED" w:rsidRPr="004D3B47">
              <w:t>the previous report</w:t>
            </w:r>
            <w:r w:rsidR="00346FE7" w:rsidRPr="004D3B47">
              <w:t>).</w:t>
            </w:r>
          </w:p>
          <w:p w14:paraId="654D7C16" w14:textId="77777777" w:rsidR="003141A2" w:rsidRPr="004D3B47" w:rsidRDefault="003141A2" w:rsidP="004503C8">
            <w:pPr>
              <w:pStyle w:val="NoSpacing"/>
              <w:jc w:val="both"/>
            </w:pPr>
          </w:p>
        </w:tc>
      </w:tr>
      <w:tr w:rsidR="004D3B47" w:rsidRPr="004D3B47" w14:paraId="4003B9B2" w14:textId="77777777" w:rsidTr="00DB73F1">
        <w:tc>
          <w:tcPr>
            <w:tcW w:w="1791" w:type="dxa"/>
          </w:tcPr>
          <w:p w14:paraId="1DA1A83A" w14:textId="77777777" w:rsidR="000330BA" w:rsidRPr="004D3B47" w:rsidRDefault="000330BA" w:rsidP="00DE16F5">
            <w:pPr>
              <w:spacing w:before="120"/>
              <w:ind w:right="544"/>
              <w:jc w:val="both"/>
              <w:rPr>
                <w:b/>
              </w:rPr>
            </w:pPr>
            <w:r w:rsidRPr="004D3B47">
              <w:rPr>
                <w:b/>
              </w:rPr>
              <w:t>Comments</w:t>
            </w:r>
          </w:p>
        </w:tc>
        <w:tc>
          <w:tcPr>
            <w:tcW w:w="7531" w:type="dxa"/>
          </w:tcPr>
          <w:p w14:paraId="5DBF7875" w14:textId="7012F83A" w:rsidR="00E55EF5" w:rsidRPr="004D3B47" w:rsidRDefault="002F3023" w:rsidP="004503C8">
            <w:pPr>
              <w:spacing w:before="120"/>
              <w:ind w:right="34"/>
              <w:jc w:val="both"/>
              <w:rPr>
                <w:szCs w:val="23"/>
              </w:rPr>
            </w:pPr>
            <w:r w:rsidRPr="004D3B47">
              <w:rPr>
                <w:szCs w:val="23"/>
              </w:rPr>
              <w:t xml:space="preserve">Since </w:t>
            </w:r>
            <w:r w:rsidR="00A95C63" w:rsidRPr="004D3B47">
              <w:rPr>
                <w:szCs w:val="23"/>
              </w:rPr>
              <w:t>this indicator</w:t>
            </w:r>
            <w:r w:rsidRPr="004D3B47">
              <w:rPr>
                <w:szCs w:val="23"/>
              </w:rPr>
              <w:t xml:space="preserve"> relies on colposcopy data in the NCSP Register, </w:t>
            </w:r>
            <w:r w:rsidR="00CB47EE" w:rsidRPr="004D3B47">
              <w:rPr>
                <w:szCs w:val="23"/>
              </w:rPr>
              <w:t xml:space="preserve">any </w:t>
            </w:r>
            <w:r w:rsidRPr="004D3B47">
              <w:rPr>
                <w:szCs w:val="23"/>
              </w:rPr>
              <w:t>incomplete</w:t>
            </w:r>
            <w:r w:rsidR="00CB47EE" w:rsidRPr="004D3B47">
              <w:rPr>
                <w:szCs w:val="23"/>
              </w:rPr>
              <w:t>ness in</w:t>
            </w:r>
            <w:r w:rsidRPr="004D3B47">
              <w:rPr>
                <w:szCs w:val="23"/>
              </w:rPr>
              <w:t xml:space="preserve"> reporting of </w:t>
            </w:r>
            <w:r w:rsidR="007B2E61" w:rsidRPr="004D3B47">
              <w:rPr>
                <w:szCs w:val="23"/>
              </w:rPr>
              <w:t xml:space="preserve">referrals and </w:t>
            </w:r>
            <w:r w:rsidRPr="004D3B47">
              <w:rPr>
                <w:szCs w:val="23"/>
              </w:rPr>
              <w:t>colposcopy visits</w:t>
            </w:r>
            <w:r w:rsidR="0023585C" w:rsidRPr="004D3B47">
              <w:rPr>
                <w:szCs w:val="23"/>
              </w:rPr>
              <w:t xml:space="preserve"> as at the time of the data extract from the NCSP Register (</w:t>
            </w:r>
            <w:r w:rsidR="00FA4029">
              <w:rPr>
                <w:szCs w:val="23"/>
              </w:rPr>
              <w:t xml:space="preserve">August </w:t>
            </w:r>
            <w:r w:rsidR="00B56B79">
              <w:rPr>
                <w:szCs w:val="23"/>
              </w:rPr>
              <w:t>2019</w:t>
            </w:r>
            <w:r w:rsidR="0023585C" w:rsidRPr="004D3B47">
              <w:rPr>
                <w:szCs w:val="23"/>
              </w:rPr>
              <w:t xml:space="preserve"> for the current report)</w:t>
            </w:r>
            <w:r w:rsidRPr="004D3B47">
              <w:rPr>
                <w:szCs w:val="23"/>
              </w:rPr>
              <w:t xml:space="preserve"> </w:t>
            </w:r>
            <w:r w:rsidR="00CB47EE" w:rsidRPr="004D3B47">
              <w:rPr>
                <w:szCs w:val="23"/>
              </w:rPr>
              <w:t>would lead</w:t>
            </w:r>
            <w:r w:rsidRPr="004D3B47">
              <w:rPr>
                <w:szCs w:val="23"/>
              </w:rPr>
              <w:t xml:space="preserve"> to an underestimate of the number of women with</w:t>
            </w:r>
            <w:r w:rsidR="009E75B0" w:rsidRPr="004D3B47">
              <w:rPr>
                <w:szCs w:val="23"/>
              </w:rPr>
              <w:t xml:space="preserve"> referrals and/or</w:t>
            </w:r>
            <w:r w:rsidRPr="004D3B47">
              <w:rPr>
                <w:szCs w:val="23"/>
              </w:rPr>
              <w:t xml:space="preserve"> follow-up colposcopy visits.</w:t>
            </w:r>
            <w:r w:rsidR="00710A7E" w:rsidRPr="004D3B47">
              <w:rPr>
                <w:szCs w:val="23"/>
              </w:rPr>
              <w:t xml:space="preserve"> </w:t>
            </w:r>
            <w:r w:rsidR="0023585C" w:rsidRPr="004D3B47">
              <w:rPr>
                <w:szCs w:val="23"/>
              </w:rPr>
              <w:t>In order to help address this, in the current report, histology data are also used to help ascertain if a colposcopy visit occurred. Women with a histology sample collected after their cytology sample are assumed to have attended a colposcopy clinic for follow-up, even if a colposcopy visit is not explicitly recorded on the NCSP Register.</w:t>
            </w:r>
            <w:r w:rsidR="00A26D58">
              <w:rPr>
                <w:szCs w:val="23"/>
              </w:rPr>
              <w:t xml:space="preserve"> </w:t>
            </w:r>
            <w:r w:rsidR="003C3CF1" w:rsidRPr="004D3B47">
              <w:rPr>
                <w:szCs w:val="23"/>
              </w:rPr>
              <w:t xml:space="preserve">Among the </w:t>
            </w:r>
            <w:r w:rsidR="002E3B73" w:rsidRPr="004D3B47">
              <w:rPr>
                <w:szCs w:val="23"/>
              </w:rPr>
              <w:t>1,764</w:t>
            </w:r>
            <w:r w:rsidR="00F7419A" w:rsidRPr="004D3B47">
              <w:rPr>
                <w:lang w:val="en-NZ"/>
              </w:rPr>
              <w:t xml:space="preserve"> </w:t>
            </w:r>
            <w:r w:rsidR="00393C03" w:rsidRPr="004D3B47">
              <w:rPr>
                <w:szCs w:val="23"/>
              </w:rPr>
              <w:t xml:space="preserve">women </w:t>
            </w:r>
            <w:r w:rsidR="003C3CF1" w:rsidRPr="004D3B47">
              <w:rPr>
                <w:szCs w:val="23"/>
              </w:rPr>
              <w:t>(</w:t>
            </w:r>
            <w:r w:rsidR="00393C03" w:rsidRPr="004D3B47">
              <w:rPr>
                <w:szCs w:val="23"/>
              </w:rPr>
              <w:t>with or without a referral</w:t>
            </w:r>
            <w:r w:rsidR="003C3CF1" w:rsidRPr="004D3B47">
              <w:rPr>
                <w:szCs w:val="23"/>
              </w:rPr>
              <w:t>)</w:t>
            </w:r>
            <w:r w:rsidR="00393C03" w:rsidRPr="004D3B47">
              <w:rPr>
                <w:szCs w:val="23"/>
              </w:rPr>
              <w:t xml:space="preserve"> </w:t>
            </w:r>
            <w:r w:rsidR="008F1847" w:rsidRPr="004D3B47">
              <w:rPr>
                <w:szCs w:val="23"/>
              </w:rPr>
              <w:t xml:space="preserve">who </w:t>
            </w:r>
            <w:r w:rsidR="003C3CF1" w:rsidRPr="004D3B47">
              <w:rPr>
                <w:szCs w:val="23"/>
              </w:rPr>
              <w:t>had a colposcopy visit</w:t>
            </w:r>
            <w:r w:rsidR="00393C03" w:rsidRPr="004D3B47">
              <w:rPr>
                <w:szCs w:val="23"/>
              </w:rPr>
              <w:t xml:space="preserve"> by the end of the current monitoring period</w:t>
            </w:r>
            <w:r w:rsidR="003C3CF1" w:rsidRPr="004D3B47">
              <w:rPr>
                <w:szCs w:val="23"/>
              </w:rPr>
              <w:t xml:space="preserve">, there were </w:t>
            </w:r>
            <w:r w:rsidR="002E3B73" w:rsidRPr="004D3B47">
              <w:rPr>
                <w:szCs w:val="23"/>
              </w:rPr>
              <w:t>134, 8.2</w:t>
            </w:r>
            <w:r w:rsidR="003C3CF1" w:rsidRPr="004D3B47">
              <w:rPr>
                <w:szCs w:val="23"/>
              </w:rPr>
              <w:t>%) women where the</w:t>
            </w:r>
            <w:r w:rsidR="00393C03" w:rsidRPr="004D3B47">
              <w:rPr>
                <w:szCs w:val="23"/>
              </w:rPr>
              <w:t xml:space="preserve"> colposcopy visit </w:t>
            </w:r>
            <w:r w:rsidR="003C3CF1" w:rsidRPr="004D3B47">
              <w:rPr>
                <w:szCs w:val="23"/>
              </w:rPr>
              <w:t xml:space="preserve">was </w:t>
            </w:r>
            <w:r w:rsidR="00DE1132" w:rsidRPr="004D3B47">
              <w:rPr>
                <w:szCs w:val="23"/>
              </w:rPr>
              <w:t>not explicitly recorded on the NCSP Register and</w:t>
            </w:r>
            <w:r w:rsidR="00393C03" w:rsidRPr="004D3B47">
              <w:rPr>
                <w:szCs w:val="23"/>
              </w:rPr>
              <w:t xml:space="preserve"> </w:t>
            </w:r>
            <w:r w:rsidR="003C3CF1" w:rsidRPr="004D3B47">
              <w:rPr>
                <w:szCs w:val="23"/>
              </w:rPr>
              <w:t xml:space="preserve">was </w:t>
            </w:r>
            <w:r w:rsidR="00393C03" w:rsidRPr="004D3B47">
              <w:rPr>
                <w:szCs w:val="23"/>
              </w:rPr>
              <w:t xml:space="preserve">inferred by </w:t>
            </w:r>
            <w:r w:rsidR="003C3CF1" w:rsidRPr="004D3B47">
              <w:rPr>
                <w:szCs w:val="23"/>
              </w:rPr>
              <w:t>using the</w:t>
            </w:r>
            <w:r w:rsidR="00393C03" w:rsidRPr="004D3B47">
              <w:rPr>
                <w:szCs w:val="23"/>
              </w:rPr>
              <w:t xml:space="preserve"> histology result</w:t>
            </w:r>
            <w:r w:rsidR="003C3CF1" w:rsidRPr="004D3B47">
              <w:rPr>
                <w:szCs w:val="23"/>
              </w:rPr>
              <w:t xml:space="preserve"> proxy</w:t>
            </w:r>
            <w:r w:rsidR="00393C03" w:rsidRPr="004D3B47">
              <w:rPr>
                <w:szCs w:val="23"/>
              </w:rPr>
              <w:t>.</w:t>
            </w:r>
          </w:p>
          <w:p w14:paraId="157D13F9" w14:textId="77777777" w:rsidR="00F648AC" w:rsidRPr="004D3B47" w:rsidRDefault="00F648AC" w:rsidP="004503C8">
            <w:pPr>
              <w:pStyle w:val="NoSpacing"/>
              <w:jc w:val="both"/>
            </w:pPr>
          </w:p>
          <w:p w14:paraId="7A73E768" w14:textId="2EFF796C" w:rsidR="00ED20C5" w:rsidRPr="004D3B47" w:rsidRDefault="00ED20C5" w:rsidP="004503C8">
            <w:pPr>
              <w:pStyle w:val="NoSpacing"/>
              <w:jc w:val="both"/>
            </w:pPr>
            <w:r w:rsidRPr="004D3B47">
              <w:t xml:space="preserve">For women with </w:t>
            </w:r>
            <w:r w:rsidR="00365ACF">
              <w:t>high-grade</w:t>
            </w:r>
            <w:r w:rsidRPr="004D3B47">
              <w:t xml:space="preserve"> cytology indicating suspicion of invasive disease</w:t>
            </w:r>
            <w:r w:rsidR="00CB47EE" w:rsidRPr="004D3B47">
              <w:rPr>
                <w:lang w:val="en-NZ"/>
              </w:rPr>
              <w:t>,</w:t>
            </w:r>
            <w:r w:rsidRPr="004D3B47">
              <w:t xml:space="preserve"> the number referred for colposcopy is likely to be an underestimation of women with appropriate follow-up. Many women referred with suspicion of invasive disease are referred </w:t>
            </w:r>
            <w:r w:rsidR="008A5C02" w:rsidRPr="004D3B47">
              <w:t xml:space="preserve">directly </w:t>
            </w:r>
            <w:r w:rsidRPr="004D3B47">
              <w:t xml:space="preserve">to gynae-oncology for a cone biopsy instead of </w:t>
            </w:r>
            <w:r w:rsidR="005D6229" w:rsidRPr="004D3B47">
              <w:rPr>
                <w:lang w:val="en-NZ"/>
              </w:rPr>
              <w:t>colposcopy</w:t>
            </w:r>
            <w:r w:rsidRPr="004D3B47">
              <w:t xml:space="preserve">. </w:t>
            </w:r>
            <w:r w:rsidR="00DE1132" w:rsidRPr="004D3B47">
              <w:t xml:space="preserve">This likely explains the comparatively low proportion of women with SC or AC1-5 results who have a record of colposcopy referral (50% or less). </w:t>
            </w:r>
            <w:r w:rsidRPr="004D3B47">
              <w:t>Therefore</w:t>
            </w:r>
            <w:r w:rsidR="005D6229" w:rsidRPr="004D3B47">
              <w:rPr>
                <w:lang w:val="en-NZ"/>
              </w:rPr>
              <w:t>,</w:t>
            </w:r>
            <w:r w:rsidRPr="004D3B47">
              <w:t xml:space="preserve"> the proportion with colposcopy in this group does not </w:t>
            </w:r>
            <w:r w:rsidR="00842E94" w:rsidRPr="004D3B47">
              <w:t>fully reflect</w:t>
            </w:r>
            <w:r w:rsidRPr="004D3B47">
              <w:t xml:space="preserve"> the level of performance.</w:t>
            </w:r>
            <w:r w:rsidR="00A26D58">
              <w:t xml:space="preserve"> </w:t>
            </w:r>
          </w:p>
          <w:p w14:paraId="4B818A93" w14:textId="77777777" w:rsidR="00F648AC" w:rsidRPr="004D3B47" w:rsidRDefault="00F648AC" w:rsidP="004503C8">
            <w:pPr>
              <w:pStyle w:val="NoSpacing"/>
              <w:jc w:val="both"/>
            </w:pPr>
          </w:p>
          <w:p w14:paraId="43AE04BD" w14:textId="0E7B0977" w:rsidR="000330BA" w:rsidRPr="004D3B47" w:rsidRDefault="00170E83" w:rsidP="004503C8">
            <w:pPr>
              <w:pStyle w:val="NoSpacing"/>
              <w:jc w:val="both"/>
            </w:pPr>
            <w:r w:rsidRPr="004D3B47">
              <w:t xml:space="preserve">Additional information about follow-up tests performed in women with </w:t>
            </w:r>
            <w:r w:rsidR="00365ACF">
              <w:t>high-grade</w:t>
            </w:r>
            <w:r w:rsidRPr="004D3B47">
              <w:t xml:space="preserve"> cytology is included in Indic</w:t>
            </w:r>
            <w:r w:rsidR="00295111" w:rsidRPr="004D3B47">
              <w:t xml:space="preserve">ator 6. The same </w:t>
            </w:r>
            <w:bookmarkStart w:id="1472" w:name="ind71_hg_smpl2"/>
            <w:r w:rsidR="006745A7" w:rsidRPr="004D3B47">
              <w:rPr>
                <w:szCs w:val="23"/>
              </w:rPr>
              <w:t>1,882</w:t>
            </w:r>
            <w:bookmarkEnd w:id="1472"/>
            <w:r w:rsidR="00295111" w:rsidRPr="004D3B47">
              <w:t xml:space="preserve"> women </w:t>
            </w:r>
            <w:r w:rsidR="00064651" w:rsidRPr="004D3B47">
              <w:rPr>
                <w:szCs w:val="23"/>
                <w:lang w:val="en-NZ"/>
              </w:rPr>
              <w:t>(</w:t>
            </w:r>
            <w:r w:rsidR="006745A7" w:rsidRPr="004D3B47">
              <w:rPr>
                <w:szCs w:val="23"/>
              </w:rPr>
              <w:t>66</w:t>
            </w:r>
            <w:r w:rsidRPr="004D3B47">
              <w:t xml:space="preserve"> with suspicion of invasive disease, </w:t>
            </w:r>
            <w:bookmarkStart w:id="1473" w:name="ind71_hgcyto_smpl5"/>
            <w:r w:rsidR="006745A7" w:rsidRPr="004D3B47">
              <w:rPr>
                <w:szCs w:val="23"/>
              </w:rPr>
              <w:t>1,</w:t>
            </w:r>
            <w:bookmarkEnd w:id="1473"/>
            <w:r w:rsidR="006745A7" w:rsidRPr="004D3B47">
              <w:rPr>
                <w:szCs w:val="23"/>
              </w:rPr>
              <w:t>816</w:t>
            </w:r>
            <w:r w:rsidRPr="004D3B47">
              <w:t xml:space="preserve"> </w:t>
            </w:r>
            <w:r w:rsidR="00D321CD" w:rsidRPr="004D3B47">
              <w:t xml:space="preserve">with </w:t>
            </w:r>
            <w:r w:rsidRPr="004D3B47">
              <w:t xml:space="preserve">other </w:t>
            </w:r>
            <w:r w:rsidR="00365ACF">
              <w:t>high-grade</w:t>
            </w:r>
            <w:r w:rsidRPr="004D3B47">
              <w:t xml:space="preserve"> cytology) are included in both this measure and Indicator 6.</w:t>
            </w:r>
            <w:r w:rsidR="00A26D58">
              <w:t xml:space="preserve"> </w:t>
            </w:r>
            <w:r w:rsidR="00E91927" w:rsidRPr="004D3B47">
              <w:t>In Indicator 6, it was found that</w:t>
            </w:r>
            <w:r w:rsidR="00777FFD" w:rsidRPr="004D3B47">
              <w:rPr>
                <w:lang w:val="en-NZ"/>
              </w:rPr>
              <w:t xml:space="preserve"> </w:t>
            </w:r>
            <w:bookmarkStart w:id="1474" w:name="ind6_71_hisfu180_smpl"/>
            <w:r w:rsidR="006745A7" w:rsidRPr="004D3B47">
              <w:rPr>
                <w:szCs w:val="23"/>
              </w:rPr>
              <w:t>1,</w:t>
            </w:r>
            <w:bookmarkEnd w:id="1474"/>
            <w:r w:rsidR="006745A7" w:rsidRPr="004D3B47">
              <w:rPr>
                <w:szCs w:val="23"/>
              </w:rPr>
              <w:t>653</w:t>
            </w:r>
            <w:r w:rsidR="008C178D" w:rsidRPr="004D3B47">
              <w:rPr>
                <w:lang w:val="en-NZ"/>
              </w:rPr>
              <w:t xml:space="preserve"> (</w:t>
            </w:r>
            <w:r w:rsidR="006745A7" w:rsidRPr="004D3B47">
              <w:rPr>
                <w:szCs w:val="23"/>
              </w:rPr>
              <w:t>87.8</w:t>
            </w:r>
            <w:r w:rsidR="00777FFD" w:rsidRPr="004D3B47">
              <w:rPr>
                <w:lang w:val="en-NZ"/>
              </w:rPr>
              <w:t>%</w:t>
            </w:r>
            <w:r w:rsidR="00910B36" w:rsidRPr="004D3B47">
              <w:rPr>
                <w:lang w:val="en-NZ"/>
              </w:rPr>
              <w:t>)</w:t>
            </w:r>
            <w:r w:rsidR="008C178D" w:rsidRPr="004D3B47">
              <w:rPr>
                <w:lang w:val="en-NZ"/>
              </w:rPr>
              <w:t xml:space="preserve"> </w:t>
            </w:r>
            <w:r w:rsidR="00910B36" w:rsidRPr="004D3B47">
              <w:rPr>
                <w:lang w:val="en-NZ"/>
              </w:rPr>
              <w:t>had histology within 180 days and</w:t>
            </w:r>
            <w:r w:rsidR="008C178D" w:rsidRPr="004D3B47">
              <w:rPr>
                <w:lang w:val="en-NZ"/>
              </w:rPr>
              <w:t xml:space="preserve"> </w:t>
            </w:r>
            <w:bookmarkStart w:id="1475" w:name="ind6_71_anyfu180_smpl3"/>
            <w:r w:rsidR="006745A7" w:rsidRPr="004D3B47">
              <w:rPr>
                <w:szCs w:val="23"/>
              </w:rPr>
              <w:t>1,</w:t>
            </w:r>
            <w:bookmarkEnd w:id="1475"/>
            <w:r w:rsidR="006745A7" w:rsidRPr="004D3B47">
              <w:rPr>
                <w:szCs w:val="23"/>
              </w:rPr>
              <w:t>763</w:t>
            </w:r>
            <w:r w:rsidR="00777FFD" w:rsidRPr="004D3B47">
              <w:rPr>
                <w:szCs w:val="23"/>
              </w:rPr>
              <w:t xml:space="preserve"> </w:t>
            </w:r>
            <w:r w:rsidR="00064651" w:rsidRPr="004D3B47">
              <w:rPr>
                <w:szCs w:val="23"/>
                <w:lang w:val="en-NZ"/>
              </w:rPr>
              <w:t>(</w:t>
            </w:r>
            <w:r w:rsidR="006745A7" w:rsidRPr="004D3B47">
              <w:rPr>
                <w:szCs w:val="23"/>
              </w:rPr>
              <w:t>93.7</w:t>
            </w:r>
            <w:r w:rsidR="00777FFD" w:rsidRPr="004D3B47">
              <w:t>%</w:t>
            </w:r>
            <w:r w:rsidR="00E91927" w:rsidRPr="004D3B47">
              <w:t>)</w:t>
            </w:r>
            <w:r w:rsidR="00777FFD" w:rsidRPr="004D3B47">
              <w:t xml:space="preserve"> </w:t>
            </w:r>
            <w:r w:rsidR="00E91927" w:rsidRPr="004D3B47">
              <w:t>had a follow-up test of some sort</w:t>
            </w:r>
            <w:r w:rsidR="00D35693" w:rsidRPr="004D3B47">
              <w:t xml:space="preserve"> within 180 days</w:t>
            </w:r>
            <w:r w:rsidR="00E91927" w:rsidRPr="004D3B47">
              <w:t xml:space="preserve">. </w:t>
            </w:r>
            <w:r w:rsidR="00910B36" w:rsidRPr="004D3B47">
              <w:rPr>
                <w:lang w:val="en-NZ"/>
              </w:rPr>
              <w:t>W</w:t>
            </w:r>
            <w:r w:rsidR="008C178D" w:rsidRPr="004D3B47">
              <w:rPr>
                <w:lang w:val="en-NZ"/>
              </w:rPr>
              <w:t>hile in this indicator</w:t>
            </w:r>
            <w:r w:rsidR="00E91927" w:rsidRPr="004D3B47">
              <w:t xml:space="preserve">, colposcopy </w:t>
            </w:r>
            <w:r w:rsidR="00D321CD" w:rsidRPr="004D3B47">
              <w:t xml:space="preserve">and histology </w:t>
            </w:r>
            <w:r w:rsidR="00E91927" w:rsidRPr="004D3B47">
              <w:t>records indicate that</w:t>
            </w:r>
            <w:r w:rsidR="00533F56" w:rsidRPr="004D3B47">
              <w:rPr>
                <w:lang w:val="en-NZ"/>
              </w:rPr>
              <w:t xml:space="preserve"> </w:t>
            </w:r>
            <w:bookmarkStart w:id="1476" w:name="ind71_colp_total_smpl2"/>
            <w:r w:rsidR="006745A7" w:rsidRPr="004D3B47">
              <w:rPr>
                <w:szCs w:val="23"/>
              </w:rPr>
              <w:t>1,</w:t>
            </w:r>
            <w:bookmarkEnd w:id="1476"/>
            <w:r w:rsidR="006745A7" w:rsidRPr="004D3B47">
              <w:rPr>
                <w:szCs w:val="23"/>
              </w:rPr>
              <w:t>764</w:t>
            </w:r>
            <w:r w:rsidR="00306F84" w:rsidRPr="004D3B47">
              <w:rPr>
                <w:lang w:val="en-NZ"/>
              </w:rPr>
              <w:t xml:space="preserve"> </w:t>
            </w:r>
            <w:r w:rsidR="00064651" w:rsidRPr="004D3B47">
              <w:rPr>
                <w:lang w:val="en-NZ"/>
              </w:rPr>
              <w:t>(</w:t>
            </w:r>
            <w:r w:rsidR="006745A7" w:rsidRPr="004D3B47">
              <w:rPr>
                <w:szCs w:val="23"/>
              </w:rPr>
              <w:t>93.7</w:t>
            </w:r>
            <w:r w:rsidR="00306F84" w:rsidRPr="004D3B47">
              <w:rPr>
                <w:szCs w:val="23"/>
              </w:rPr>
              <w:t>%</w:t>
            </w:r>
            <w:r w:rsidR="00AF2466" w:rsidRPr="004D3B47">
              <w:rPr>
                <w:szCs w:val="23"/>
              </w:rPr>
              <w:t>)</w:t>
            </w:r>
            <w:r w:rsidR="00AF2466" w:rsidRPr="004D3B47">
              <w:t xml:space="preserve"> women had attended colposcopy prior to </w:t>
            </w:r>
            <w:sdt>
              <w:sdtPr>
                <w:alias w:val="End Period"/>
                <w:tag w:val="End Period"/>
                <w:id w:val="-1953003600"/>
                <w:placeholder>
                  <w:docPart w:val="A56E97B3042E4A3EB66FA3741E9180F1"/>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E615E8" w:rsidRPr="004D3B47">
              <w:t xml:space="preserve"> </w:t>
            </w:r>
            <w:r w:rsidR="00FB03CE" w:rsidRPr="004D3B47">
              <w:t>(</w:t>
            </w:r>
            <w:r w:rsidR="00385285" w:rsidRPr="004D3B47">
              <w:t>i.e.</w:t>
            </w:r>
            <w:r w:rsidR="00EB203E" w:rsidRPr="004D3B47">
              <w:t xml:space="preserve"> </w:t>
            </w:r>
            <w:r w:rsidR="00AF2466" w:rsidRPr="004D3B47">
              <w:t>in a period of at least 18</w:t>
            </w:r>
            <w:r w:rsidR="004C79FF" w:rsidRPr="004D3B47">
              <w:t>1</w:t>
            </w:r>
            <w:r w:rsidR="00AF2466" w:rsidRPr="004D3B47">
              <w:t xml:space="preserve"> days </w:t>
            </w:r>
            <w:r w:rsidR="00EB203E" w:rsidRPr="004D3B47">
              <w:t xml:space="preserve">and up to one year </w:t>
            </w:r>
            <w:r w:rsidR="00AF2466" w:rsidRPr="004D3B47">
              <w:t xml:space="preserve">after their </w:t>
            </w:r>
            <w:r w:rsidR="00365ACF">
              <w:t>high-grade</w:t>
            </w:r>
            <w:r w:rsidR="00AF2466" w:rsidRPr="004D3B47">
              <w:t xml:space="preserve"> cytology sample</w:t>
            </w:r>
            <w:r w:rsidR="00503D39" w:rsidRPr="004D3B47">
              <w:t>)</w:t>
            </w:r>
            <w:r w:rsidR="00AF2466" w:rsidRPr="004D3B47">
              <w:t>.</w:t>
            </w:r>
            <w:r w:rsidR="00D35693" w:rsidRPr="004D3B47">
              <w:t xml:space="preserve"> </w:t>
            </w:r>
            <w:r w:rsidR="00BF2AD3" w:rsidRPr="004D3B47">
              <w:t>Note that there may be some differences in results by DHB, however, since in Indicator 6 the DHB assigned to a woman is her own DHB (or, where this information is not available on the NCSP Register, the DHB of her responsible health facility</w:t>
            </w:r>
            <w:r w:rsidR="00AF5347" w:rsidRPr="004D3B47">
              <w:t xml:space="preserve">, based on </w:t>
            </w:r>
            <w:r w:rsidR="000E0E71" w:rsidRPr="004D3B47">
              <w:t>the clinic’s geographic location</w:t>
            </w:r>
            <w:r w:rsidR="00BF2AD3" w:rsidRPr="004D3B47">
              <w:t>). In this indicator, women are assigned to a DHB based on either the DHB where they attended colposcopy, or the most recent DHB to which they have been referred (for women without colposcopy visits)</w:t>
            </w:r>
            <w:r w:rsidR="004053DE" w:rsidRPr="004D3B47">
              <w:t xml:space="preserve">, or to the DHB of the health facility where the </w:t>
            </w:r>
            <w:r w:rsidR="00365ACF">
              <w:t>high-grade</w:t>
            </w:r>
            <w:r w:rsidR="004053DE" w:rsidRPr="004D3B47">
              <w:t xml:space="preserve"> cytology sample was collected (for women with no referral and no colposcopy visit)</w:t>
            </w:r>
            <w:r w:rsidR="00BF2AD3" w:rsidRPr="004D3B47">
              <w:t>.</w:t>
            </w:r>
            <w:r w:rsidR="00AF5347" w:rsidRPr="004D3B47">
              <w:t xml:space="preserve"> Additionally, only public clinics are assigned a DHB</w:t>
            </w:r>
            <w:r w:rsidR="00EB203E" w:rsidRPr="004D3B47">
              <w:t xml:space="preserve"> within Indicator 7.1</w:t>
            </w:r>
            <w:r w:rsidR="00AF5347" w:rsidRPr="004D3B47">
              <w:t>; private clinics are separated out and reported on as a group.</w:t>
            </w:r>
          </w:p>
          <w:p w14:paraId="05F8B09D" w14:textId="77777777" w:rsidR="00F648AC" w:rsidRPr="004D3B47" w:rsidRDefault="00F648AC" w:rsidP="004503C8">
            <w:pPr>
              <w:pStyle w:val="NoSpacing"/>
              <w:jc w:val="both"/>
            </w:pPr>
          </w:p>
          <w:p w14:paraId="309C245E" w14:textId="5C0C8073" w:rsidR="0052471B" w:rsidRPr="004D3B47" w:rsidRDefault="00440262" w:rsidP="004503C8">
            <w:pPr>
              <w:pStyle w:val="NoSpacing"/>
              <w:jc w:val="both"/>
            </w:pPr>
            <w:r w:rsidRPr="004D3B47">
              <w:t xml:space="preserve">Reasons why a woman may not attend colposcopy within the recommended timeframe include both capacity limitations within the clinic, and potentially factors related to the woman requiring follow-up. </w:t>
            </w:r>
            <w:r w:rsidR="001E562B" w:rsidRPr="004D3B47">
              <w:t xml:space="preserve">Currently there is </w:t>
            </w:r>
            <w:r w:rsidRPr="004D3B47">
              <w:t>incomplete</w:t>
            </w:r>
            <w:r w:rsidR="001E562B" w:rsidRPr="004D3B47">
              <w:t xml:space="preserve"> information available on the NCSP Register about colposcopy appointments which are scheduled for women </w:t>
            </w:r>
            <w:r w:rsidRPr="004D3B47">
              <w:t xml:space="preserve">where </w:t>
            </w:r>
            <w:r w:rsidR="001E562B" w:rsidRPr="004D3B47">
              <w:t>the</w:t>
            </w:r>
            <w:r w:rsidRPr="004D3B47">
              <w:t xml:space="preserve"> woman</w:t>
            </w:r>
            <w:r w:rsidR="001E562B" w:rsidRPr="004D3B47">
              <w:t xml:space="preserve"> </w:t>
            </w:r>
            <w:r w:rsidRPr="004D3B47">
              <w:t xml:space="preserve">reschedules or </w:t>
            </w:r>
            <w:r w:rsidR="001E562B" w:rsidRPr="004D3B47">
              <w:t>do</w:t>
            </w:r>
            <w:r w:rsidRPr="004D3B47">
              <w:t>es</w:t>
            </w:r>
            <w:r w:rsidR="001E562B" w:rsidRPr="004D3B47">
              <w:t xml:space="preserve"> not attend.</w:t>
            </w:r>
            <w:r w:rsidR="00A26D58">
              <w:t xml:space="preserve"> </w:t>
            </w:r>
            <w:r w:rsidR="001E562B" w:rsidRPr="004D3B47">
              <w:t>Therefore</w:t>
            </w:r>
            <w:r w:rsidR="005D6229" w:rsidRPr="004D3B47">
              <w:rPr>
                <w:lang w:val="en-NZ"/>
              </w:rPr>
              <w:t>,</w:t>
            </w:r>
            <w:r w:rsidR="001E562B" w:rsidRPr="004D3B47">
              <w:t xml:space="preserve"> in this indicator it is not possible to distinguish delay</w:t>
            </w:r>
            <w:r w:rsidR="008D57B7" w:rsidRPr="004D3B47">
              <w:t>s</w:t>
            </w:r>
            <w:r w:rsidR="001E562B" w:rsidRPr="004D3B47">
              <w:t xml:space="preserve"> in attending colposcopy following </w:t>
            </w:r>
            <w:r w:rsidR="00365ACF">
              <w:t>high-grade</w:t>
            </w:r>
            <w:r w:rsidR="001E562B" w:rsidRPr="004D3B47">
              <w:t xml:space="preserve"> cytology </w:t>
            </w:r>
            <w:r w:rsidR="008D57B7" w:rsidRPr="004D3B47">
              <w:t xml:space="preserve">which are </w:t>
            </w:r>
            <w:r w:rsidR="001E562B" w:rsidRPr="004D3B47">
              <w:t xml:space="preserve">due to capacity </w:t>
            </w:r>
            <w:r w:rsidR="008D57B7" w:rsidRPr="004D3B47">
              <w:t>constraints which restrict the clinic’s ability to offer timely appointments, and delays which may be due to an individual woman’s need to reschedule an appointment</w:t>
            </w:r>
            <w:r w:rsidRPr="004D3B47">
              <w:t xml:space="preserve"> or failure to attend</w:t>
            </w:r>
            <w:r w:rsidR="001E562B" w:rsidRPr="004D3B47">
              <w:t>.</w:t>
            </w:r>
            <w:r w:rsidR="008D57B7" w:rsidRPr="004D3B47">
              <w:t xml:space="preserve"> Factors which may lead a woman to delay a recommended visit include caring responsibilities, planned travel, competing prior commitments, illness, </w:t>
            </w:r>
            <w:r w:rsidRPr="004D3B47">
              <w:t xml:space="preserve">or </w:t>
            </w:r>
            <w:r w:rsidR="008D57B7" w:rsidRPr="004D3B47">
              <w:t>menstruation.</w:t>
            </w:r>
            <w:r w:rsidR="00A26D58">
              <w:t xml:space="preserve"> </w:t>
            </w:r>
          </w:p>
          <w:p w14:paraId="712BFFDD" w14:textId="77777777" w:rsidR="009B0EE6" w:rsidRPr="004D3B47" w:rsidRDefault="009B0EE6" w:rsidP="004503C8">
            <w:pPr>
              <w:pStyle w:val="NoSpacing"/>
              <w:jc w:val="both"/>
            </w:pPr>
          </w:p>
        </w:tc>
      </w:tr>
    </w:tbl>
    <w:p w14:paraId="69F7B79B" w14:textId="77777777" w:rsidR="007D5E4D" w:rsidRPr="004D3B47" w:rsidRDefault="007D5E4D">
      <w:pPr>
        <w:sectPr w:rsidR="007D5E4D" w:rsidRPr="004D3B47" w:rsidSect="008A3FC6">
          <w:footerReference w:type="default" r:id="rId90"/>
          <w:pgSz w:w="11907" w:h="16839" w:code="9"/>
          <w:pgMar w:top="1440" w:right="1417" w:bottom="1276" w:left="1440" w:header="708" w:footer="567" w:gutter="0"/>
          <w:cols w:space="708"/>
          <w:docGrid w:linePitch="360"/>
        </w:sectPr>
      </w:pPr>
      <w:bookmarkStart w:id="1477" w:name="_Ref310427904"/>
    </w:p>
    <w:p w14:paraId="5F4B9C42" w14:textId="318DA8B7" w:rsidR="001D760F" w:rsidRPr="004D3B47" w:rsidRDefault="008E7879" w:rsidP="00523DF2">
      <w:pPr>
        <w:pStyle w:val="Caption"/>
        <w:keepNext/>
        <w:spacing w:after="80"/>
        <w:jc w:val="both"/>
      </w:pPr>
      <w:bookmarkStart w:id="1478" w:name="_Ref370225405"/>
      <w:bookmarkStart w:id="1479" w:name="_Toc469398301"/>
      <w:bookmarkStart w:id="1480" w:name="_Toc454286177"/>
      <w:bookmarkStart w:id="1481" w:name="_Toc486941064"/>
      <w:bookmarkStart w:id="1482" w:name="_Toc475605538"/>
      <w:bookmarkStart w:id="1483" w:name="_Toc509928509"/>
      <w:bookmarkStart w:id="1484" w:name="_Toc528676182"/>
      <w:bookmarkStart w:id="1485" w:name="_Toc5627629"/>
      <w:bookmarkStart w:id="1486" w:name="_Toc12875571"/>
      <w:bookmarkStart w:id="1487" w:name="_Toc68606694"/>
      <w:r w:rsidRPr="004D3B47">
        <w:t>Table</w:t>
      </w:r>
      <w:r w:rsidR="001D760F" w:rsidRPr="004D3B47">
        <w:t xml:space="preserve"> </w:t>
      </w:r>
      <w:r w:rsidR="00100CC8" w:rsidRPr="004D3B47">
        <w:fldChar w:fldCharType="begin"/>
      </w:r>
      <w:r w:rsidR="0004456A" w:rsidRPr="004D3B47">
        <w:instrText xml:space="preserve"> SEQ Table \* ARABIC </w:instrText>
      </w:r>
      <w:r w:rsidR="00100CC8" w:rsidRPr="004D3B47">
        <w:fldChar w:fldCharType="separate"/>
      </w:r>
      <w:r w:rsidR="00D03680">
        <w:rPr>
          <w:noProof/>
        </w:rPr>
        <w:t>19</w:t>
      </w:r>
      <w:r w:rsidR="00100CC8" w:rsidRPr="004D3B47">
        <w:rPr>
          <w:noProof/>
        </w:rPr>
        <w:fldChar w:fldCharType="end"/>
      </w:r>
      <w:bookmarkEnd w:id="1478"/>
      <w:r w:rsidR="001D760F" w:rsidRPr="004D3B47">
        <w:t xml:space="preserve"> </w:t>
      </w:r>
      <w:r w:rsidR="00B60BFA" w:rsidRPr="004D3B47">
        <w:t>-</w:t>
      </w:r>
      <w:r w:rsidR="001D760F" w:rsidRPr="004D3B47">
        <w:t xml:space="preserve"> Women with a </w:t>
      </w:r>
      <w:r w:rsidR="00365ACF">
        <w:t>high-grade</w:t>
      </w:r>
      <w:r w:rsidR="001D760F" w:rsidRPr="004D3B47">
        <w:t xml:space="preserve"> cytology report (suspicion of invasive disease), accepted referral and colposcopy visit, by ethnicity</w:t>
      </w:r>
      <w:bookmarkEnd w:id="1479"/>
      <w:bookmarkEnd w:id="1480"/>
      <w:bookmarkEnd w:id="1481"/>
      <w:bookmarkEnd w:id="1482"/>
      <w:bookmarkEnd w:id="1483"/>
      <w:bookmarkEnd w:id="1484"/>
      <w:bookmarkEnd w:id="1485"/>
      <w:bookmarkEnd w:id="1486"/>
      <w:bookmarkEnd w:id="1487"/>
      <w:r w:rsidR="001D760F" w:rsidRPr="004D3B47">
        <w:t xml:space="preserve"> </w:t>
      </w:r>
    </w:p>
    <w:tbl>
      <w:tblPr>
        <w:tblW w:w="9116" w:type="dxa"/>
        <w:tblInd w:w="93" w:type="dxa"/>
        <w:tblLook w:val="04A0" w:firstRow="1" w:lastRow="0" w:firstColumn="1" w:lastColumn="0" w:noHBand="0" w:noVBand="1"/>
      </w:tblPr>
      <w:tblGrid>
        <w:gridCol w:w="1892"/>
        <w:gridCol w:w="1363"/>
        <w:gridCol w:w="1340"/>
        <w:gridCol w:w="1327"/>
        <w:gridCol w:w="1186"/>
        <w:gridCol w:w="949"/>
        <w:gridCol w:w="1059"/>
      </w:tblGrid>
      <w:tr w:rsidR="004D3B47" w:rsidRPr="004D3B47" w14:paraId="032B1FD1" w14:textId="77777777" w:rsidTr="00E01E7F">
        <w:trPr>
          <w:trHeight w:val="465"/>
        </w:trPr>
        <w:tc>
          <w:tcPr>
            <w:tcW w:w="1892" w:type="dxa"/>
            <w:vMerge w:val="restart"/>
            <w:tcBorders>
              <w:top w:val="single" w:sz="4" w:space="0" w:color="auto"/>
              <w:left w:val="single" w:sz="4" w:space="0" w:color="auto"/>
            </w:tcBorders>
            <w:shd w:val="clear" w:color="000000" w:fill="D9D9D9"/>
            <w:hideMark/>
          </w:tcPr>
          <w:p w14:paraId="72B67FD7" w14:textId="77777777" w:rsidR="001D760F" w:rsidRPr="004D3B47" w:rsidRDefault="001D760F" w:rsidP="00E01E7F">
            <w:pPr>
              <w:keepNext/>
              <w:keepLines/>
              <w:rPr>
                <w:rFonts w:eastAsia="Times New Roman" w:cs="Calibri"/>
                <w:b/>
                <w:bCs/>
                <w:szCs w:val="23"/>
                <w:lang w:eastAsia="en-AU"/>
              </w:rPr>
            </w:pPr>
            <w:r w:rsidRPr="004D3B47">
              <w:rPr>
                <w:rFonts w:eastAsia="Times New Roman" w:cs="Calibri"/>
                <w:b/>
                <w:bCs/>
                <w:szCs w:val="23"/>
                <w:lang w:eastAsia="en-AU"/>
              </w:rPr>
              <w:t>Ethnicity</w:t>
            </w:r>
          </w:p>
        </w:tc>
        <w:tc>
          <w:tcPr>
            <w:tcW w:w="1363" w:type="dxa"/>
            <w:vMerge w:val="restart"/>
            <w:tcBorders>
              <w:top w:val="single" w:sz="4" w:space="0" w:color="auto"/>
            </w:tcBorders>
            <w:shd w:val="clear" w:color="000000" w:fill="D9D9D9"/>
            <w:hideMark/>
          </w:tcPr>
          <w:p w14:paraId="5E536293" w14:textId="77777777" w:rsidR="001D760F" w:rsidRPr="004D3B47" w:rsidRDefault="001D760F" w:rsidP="00E01E7F">
            <w:pPr>
              <w:keepNext/>
              <w:keepLines/>
              <w:jc w:val="right"/>
              <w:rPr>
                <w:rFonts w:eastAsia="Times New Roman" w:cs="Calibri"/>
                <w:b/>
                <w:bCs/>
                <w:szCs w:val="23"/>
                <w:lang w:eastAsia="en-AU"/>
              </w:rPr>
            </w:pPr>
            <w:r w:rsidRPr="004D3B47">
              <w:rPr>
                <w:rFonts w:eastAsia="Times New Roman" w:cs="Calibri"/>
                <w:b/>
                <w:bCs/>
                <w:szCs w:val="23"/>
                <w:lang w:eastAsia="en-AU"/>
              </w:rPr>
              <w:t xml:space="preserve">HG women </w:t>
            </w:r>
            <w:r w:rsidR="009D5F78" w:rsidRPr="004D3B47">
              <w:rPr>
                <w:rFonts w:eastAsia="Times New Roman" w:cs="Calibri"/>
                <w:b/>
                <w:bCs/>
                <w:szCs w:val="23"/>
                <w:lang w:eastAsia="en-AU"/>
              </w:rPr>
              <w:t>(</w:t>
            </w:r>
            <w:r w:rsidRPr="004D3B47">
              <w:rPr>
                <w:rFonts w:eastAsia="Times New Roman" w:cs="Calibri"/>
                <w:b/>
                <w:bCs/>
                <w:szCs w:val="23"/>
                <w:lang w:eastAsia="en-AU"/>
              </w:rPr>
              <w:t>suspicion of invasion</w:t>
            </w:r>
            <w:r w:rsidR="009D5F78" w:rsidRPr="004D3B47">
              <w:rPr>
                <w:rFonts w:eastAsia="Times New Roman" w:cs="Calibri"/>
                <w:b/>
                <w:bCs/>
                <w:szCs w:val="23"/>
                <w:lang w:eastAsia="en-AU"/>
              </w:rPr>
              <w:t>)</w:t>
            </w:r>
          </w:p>
        </w:tc>
        <w:tc>
          <w:tcPr>
            <w:tcW w:w="1340" w:type="dxa"/>
            <w:vMerge w:val="restart"/>
            <w:tcBorders>
              <w:top w:val="single" w:sz="4" w:space="0" w:color="auto"/>
            </w:tcBorders>
            <w:shd w:val="clear" w:color="000000" w:fill="D9D9D9"/>
            <w:hideMark/>
          </w:tcPr>
          <w:p w14:paraId="3FF98AD4" w14:textId="77777777" w:rsidR="001D760F" w:rsidRPr="004D3B47" w:rsidRDefault="001D760F" w:rsidP="00E01E7F">
            <w:pPr>
              <w:keepNext/>
              <w:keepLines/>
              <w:jc w:val="right"/>
              <w:rPr>
                <w:rFonts w:eastAsia="Times New Roman" w:cs="Calibri"/>
                <w:b/>
                <w:bCs/>
                <w:szCs w:val="23"/>
                <w:lang w:eastAsia="en-AU"/>
              </w:rPr>
            </w:pPr>
            <w:r w:rsidRPr="004D3B47">
              <w:rPr>
                <w:rFonts w:eastAsia="Times New Roman" w:cs="Calibri"/>
                <w:b/>
                <w:bCs/>
                <w:szCs w:val="23"/>
                <w:lang w:eastAsia="en-AU"/>
              </w:rPr>
              <w:t>Urgent referrals received</w:t>
            </w:r>
          </w:p>
        </w:tc>
        <w:tc>
          <w:tcPr>
            <w:tcW w:w="4521" w:type="dxa"/>
            <w:gridSpan w:val="4"/>
            <w:tcBorders>
              <w:top w:val="single" w:sz="4" w:space="0" w:color="auto"/>
              <w:right w:val="single" w:sz="4" w:space="0" w:color="auto"/>
            </w:tcBorders>
            <w:shd w:val="clear" w:color="000000" w:fill="D9D9D9"/>
            <w:hideMark/>
          </w:tcPr>
          <w:p w14:paraId="634FB04B" w14:textId="77777777" w:rsidR="001D760F" w:rsidRPr="004D3B47" w:rsidRDefault="001D760F" w:rsidP="00E01E7F">
            <w:pPr>
              <w:keepNext/>
              <w:keepLines/>
              <w:jc w:val="right"/>
              <w:rPr>
                <w:rFonts w:eastAsia="Times New Roman" w:cs="Calibri"/>
                <w:b/>
                <w:bCs/>
                <w:szCs w:val="23"/>
                <w:lang w:eastAsia="en-AU"/>
              </w:rPr>
            </w:pPr>
            <w:r w:rsidRPr="004D3B47">
              <w:rPr>
                <w:rFonts w:eastAsia="Times New Roman" w:cs="Calibri"/>
                <w:b/>
                <w:bCs/>
                <w:szCs w:val="23"/>
                <w:lang w:eastAsia="en-AU"/>
              </w:rPr>
              <w:t>Women seen within:</w:t>
            </w:r>
          </w:p>
        </w:tc>
      </w:tr>
      <w:tr w:rsidR="004D3B47" w:rsidRPr="004D3B47" w14:paraId="32C0E482" w14:textId="77777777" w:rsidTr="00AF7D6A">
        <w:trPr>
          <w:trHeight w:val="480"/>
        </w:trPr>
        <w:tc>
          <w:tcPr>
            <w:tcW w:w="1892" w:type="dxa"/>
            <w:vMerge/>
            <w:tcBorders>
              <w:left w:val="single" w:sz="4" w:space="0" w:color="auto"/>
            </w:tcBorders>
            <w:vAlign w:val="center"/>
            <w:hideMark/>
          </w:tcPr>
          <w:p w14:paraId="28703DFD" w14:textId="77777777" w:rsidR="001D760F" w:rsidRPr="004D3B47" w:rsidRDefault="001D760F" w:rsidP="00E00719">
            <w:pPr>
              <w:keepNext/>
              <w:keepLines/>
              <w:rPr>
                <w:rFonts w:eastAsia="Times New Roman" w:cs="Calibri"/>
                <w:b/>
                <w:bCs/>
                <w:szCs w:val="23"/>
                <w:lang w:eastAsia="en-AU"/>
              </w:rPr>
            </w:pPr>
          </w:p>
        </w:tc>
        <w:tc>
          <w:tcPr>
            <w:tcW w:w="1363" w:type="dxa"/>
            <w:vMerge/>
            <w:vAlign w:val="center"/>
            <w:hideMark/>
          </w:tcPr>
          <w:p w14:paraId="7506DB11" w14:textId="77777777" w:rsidR="001D760F" w:rsidRPr="004D3B47" w:rsidRDefault="001D760F" w:rsidP="00E01E7F">
            <w:pPr>
              <w:keepNext/>
              <w:keepLines/>
              <w:jc w:val="right"/>
              <w:rPr>
                <w:rFonts w:eastAsia="Times New Roman" w:cs="Calibri"/>
                <w:b/>
                <w:bCs/>
                <w:szCs w:val="23"/>
                <w:lang w:eastAsia="en-AU"/>
              </w:rPr>
            </w:pPr>
          </w:p>
        </w:tc>
        <w:tc>
          <w:tcPr>
            <w:tcW w:w="1340" w:type="dxa"/>
            <w:vMerge/>
            <w:vAlign w:val="center"/>
            <w:hideMark/>
          </w:tcPr>
          <w:p w14:paraId="230F08F3" w14:textId="77777777" w:rsidR="001D760F" w:rsidRPr="004D3B47" w:rsidRDefault="001D760F" w:rsidP="00E01E7F">
            <w:pPr>
              <w:keepNext/>
              <w:keepLines/>
              <w:jc w:val="right"/>
              <w:rPr>
                <w:rFonts w:eastAsia="Times New Roman" w:cs="Calibri"/>
                <w:b/>
                <w:bCs/>
                <w:szCs w:val="23"/>
                <w:lang w:eastAsia="en-AU"/>
              </w:rPr>
            </w:pPr>
          </w:p>
        </w:tc>
        <w:tc>
          <w:tcPr>
            <w:tcW w:w="2513" w:type="dxa"/>
            <w:gridSpan w:val="2"/>
            <w:shd w:val="clear" w:color="000000" w:fill="D9D9D9"/>
            <w:hideMark/>
          </w:tcPr>
          <w:p w14:paraId="12D709CD" w14:textId="77777777" w:rsidR="001D760F" w:rsidRPr="004D3B47" w:rsidRDefault="001D760F" w:rsidP="00E01E7F">
            <w:pPr>
              <w:keepNext/>
              <w:keepLines/>
              <w:jc w:val="right"/>
              <w:rPr>
                <w:rFonts w:eastAsia="Times New Roman" w:cs="Calibri"/>
                <w:b/>
                <w:bCs/>
                <w:szCs w:val="23"/>
                <w:lang w:eastAsia="en-AU"/>
              </w:rPr>
            </w:pPr>
            <w:r w:rsidRPr="004D3B47">
              <w:rPr>
                <w:rFonts w:eastAsia="Times New Roman" w:cs="Calibri"/>
                <w:b/>
                <w:bCs/>
                <w:szCs w:val="23"/>
                <w:lang w:eastAsia="en-AU"/>
              </w:rPr>
              <w:t>1</w:t>
            </w:r>
            <w:r w:rsidR="00FC0B84" w:rsidRPr="004D3B47">
              <w:rPr>
                <w:rFonts w:eastAsia="Times New Roman" w:cs="Calibri"/>
                <w:b/>
                <w:bCs/>
                <w:szCs w:val="23"/>
                <w:lang w:eastAsia="en-AU"/>
              </w:rPr>
              <w:t>0 working days</w:t>
            </w:r>
          </w:p>
        </w:tc>
        <w:tc>
          <w:tcPr>
            <w:tcW w:w="2008" w:type="dxa"/>
            <w:gridSpan w:val="2"/>
            <w:tcBorders>
              <w:right w:val="single" w:sz="4" w:space="0" w:color="auto"/>
            </w:tcBorders>
            <w:shd w:val="clear" w:color="000000" w:fill="D9D9D9"/>
            <w:hideMark/>
          </w:tcPr>
          <w:p w14:paraId="5E9FC7CD" w14:textId="77777777" w:rsidR="001D760F" w:rsidRPr="004D3B47" w:rsidRDefault="00FC0B84" w:rsidP="00E01E7F">
            <w:pPr>
              <w:keepNext/>
              <w:keepLines/>
              <w:jc w:val="right"/>
              <w:rPr>
                <w:rFonts w:eastAsia="Times New Roman" w:cs="Calibri"/>
                <w:b/>
                <w:bCs/>
                <w:szCs w:val="23"/>
                <w:lang w:eastAsia="en-AU"/>
              </w:rPr>
            </w:pPr>
            <w:r w:rsidRPr="004D3B47">
              <w:rPr>
                <w:rFonts w:eastAsia="Times New Roman" w:cs="Calibri"/>
                <w:b/>
                <w:bCs/>
                <w:szCs w:val="23"/>
                <w:lang w:eastAsia="en-AU"/>
              </w:rPr>
              <w:t>20 working days</w:t>
            </w:r>
          </w:p>
        </w:tc>
      </w:tr>
      <w:tr w:rsidR="004D3B47" w:rsidRPr="004D3B47" w14:paraId="3444741C" w14:textId="77777777" w:rsidTr="00AF7D6A">
        <w:trPr>
          <w:trHeight w:val="315"/>
        </w:trPr>
        <w:tc>
          <w:tcPr>
            <w:tcW w:w="1892" w:type="dxa"/>
            <w:vMerge/>
            <w:tcBorders>
              <w:left w:val="single" w:sz="4" w:space="0" w:color="auto"/>
              <w:bottom w:val="single" w:sz="4" w:space="0" w:color="auto"/>
            </w:tcBorders>
            <w:vAlign w:val="center"/>
            <w:hideMark/>
          </w:tcPr>
          <w:p w14:paraId="2D0B0B52" w14:textId="77777777" w:rsidR="001D760F" w:rsidRPr="004D3B47" w:rsidRDefault="001D760F" w:rsidP="00E00719">
            <w:pPr>
              <w:keepNext/>
              <w:keepLines/>
              <w:rPr>
                <w:rFonts w:eastAsia="Times New Roman" w:cs="Calibri"/>
                <w:b/>
                <w:bCs/>
                <w:szCs w:val="23"/>
                <w:lang w:eastAsia="en-AU"/>
              </w:rPr>
            </w:pPr>
          </w:p>
        </w:tc>
        <w:tc>
          <w:tcPr>
            <w:tcW w:w="1363" w:type="dxa"/>
            <w:tcBorders>
              <w:bottom w:val="single" w:sz="4" w:space="0" w:color="auto"/>
            </w:tcBorders>
            <w:shd w:val="clear" w:color="000000" w:fill="D9D9D9"/>
            <w:hideMark/>
          </w:tcPr>
          <w:p w14:paraId="1BBE1631" w14:textId="77777777" w:rsidR="001D760F" w:rsidRPr="004D3B47" w:rsidRDefault="001D760F" w:rsidP="00E01E7F">
            <w:pPr>
              <w:keepNext/>
              <w:keepLines/>
              <w:ind w:right="297"/>
              <w:jc w:val="right"/>
              <w:rPr>
                <w:rFonts w:eastAsia="Times New Roman" w:cs="Calibri"/>
                <w:b/>
                <w:bCs/>
                <w:szCs w:val="23"/>
                <w:lang w:eastAsia="en-AU"/>
              </w:rPr>
            </w:pPr>
            <w:r w:rsidRPr="004D3B47">
              <w:rPr>
                <w:rFonts w:eastAsia="Times New Roman" w:cs="Calibri"/>
                <w:b/>
                <w:bCs/>
                <w:szCs w:val="23"/>
                <w:lang w:eastAsia="en-AU"/>
              </w:rPr>
              <w:t>N</w:t>
            </w:r>
          </w:p>
        </w:tc>
        <w:tc>
          <w:tcPr>
            <w:tcW w:w="1340" w:type="dxa"/>
            <w:tcBorders>
              <w:bottom w:val="single" w:sz="4" w:space="0" w:color="auto"/>
            </w:tcBorders>
            <w:shd w:val="clear" w:color="000000" w:fill="D9D9D9"/>
            <w:hideMark/>
          </w:tcPr>
          <w:p w14:paraId="666621A0" w14:textId="77777777" w:rsidR="001D760F" w:rsidRPr="004D3B47" w:rsidRDefault="001D760F" w:rsidP="00E01E7F">
            <w:pPr>
              <w:keepNext/>
              <w:keepLines/>
              <w:ind w:right="297"/>
              <w:jc w:val="right"/>
              <w:rPr>
                <w:rFonts w:eastAsia="Times New Roman" w:cs="Calibri"/>
                <w:b/>
                <w:bCs/>
                <w:szCs w:val="23"/>
                <w:lang w:eastAsia="en-AU"/>
              </w:rPr>
            </w:pPr>
            <w:r w:rsidRPr="004D3B47">
              <w:rPr>
                <w:rFonts w:eastAsia="Times New Roman" w:cs="Calibri"/>
                <w:b/>
                <w:bCs/>
                <w:szCs w:val="23"/>
                <w:lang w:eastAsia="en-AU"/>
              </w:rPr>
              <w:t>N</w:t>
            </w:r>
          </w:p>
        </w:tc>
        <w:tc>
          <w:tcPr>
            <w:tcW w:w="1327" w:type="dxa"/>
            <w:tcBorders>
              <w:bottom w:val="single" w:sz="4" w:space="0" w:color="auto"/>
            </w:tcBorders>
            <w:shd w:val="clear" w:color="000000" w:fill="D9D9D9"/>
            <w:hideMark/>
          </w:tcPr>
          <w:p w14:paraId="7724F06E" w14:textId="77777777" w:rsidR="001D760F" w:rsidRPr="004D3B47" w:rsidRDefault="001D760F" w:rsidP="00E01E7F">
            <w:pPr>
              <w:keepNext/>
              <w:keepLines/>
              <w:ind w:right="297"/>
              <w:jc w:val="right"/>
              <w:rPr>
                <w:rFonts w:eastAsia="Times New Roman" w:cs="Calibri"/>
                <w:b/>
                <w:bCs/>
                <w:szCs w:val="23"/>
                <w:lang w:eastAsia="en-AU"/>
              </w:rPr>
            </w:pPr>
            <w:r w:rsidRPr="004D3B47">
              <w:rPr>
                <w:rFonts w:eastAsia="Times New Roman" w:cs="Calibri"/>
                <w:b/>
                <w:bCs/>
                <w:szCs w:val="23"/>
                <w:lang w:eastAsia="en-AU"/>
              </w:rPr>
              <w:t>N</w:t>
            </w:r>
          </w:p>
        </w:tc>
        <w:tc>
          <w:tcPr>
            <w:tcW w:w="1186" w:type="dxa"/>
            <w:tcBorders>
              <w:bottom w:val="single" w:sz="4" w:space="0" w:color="auto"/>
            </w:tcBorders>
            <w:shd w:val="clear" w:color="000000" w:fill="D9D9D9"/>
            <w:hideMark/>
          </w:tcPr>
          <w:p w14:paraId="5F28AF15" w14:textId="77777777" w:rsidR="001D760F" w:rsidRPr="004D3B47" w:rsidRDefault="001D760F" w:rsidP="00E01E7F">
            <w:pPr>
              <w:keepNext/>
              <w:keepLines/>
              <w:jc w:val="right"/>
              <w:rPr>
                <w:rFonts w:eastAsia="Times New Roman" w:cs="Calibri"/>
                <w:b/>
                <w:bCs/>
                <w:szCs w:val="23"/>
                <w:lang w:eastAsia="en-AU"/>
              </w:rPr>
            </w:pPr>
            <w:r w:rsidRPr="004D3B47">
              <w:rPr>
                <w:rFonts w:eastAsia="Times New Roman" w:cs="Calibri"/>
                <w:b/>
                <w:bCs/>
                <w:szCs w:val="23"/>
                <w:lang w:eastAsia="en-AU"/>
              </w:rPr>
              <w:t>%</w:t>
            </w:r>
          </w:p>
        </w:tc>
        <w:tc>
          <w:tcPr>
            <w:tcW w:w="949" w:type="dxa"/>
            <w:tcBorders>
              <w:bottom w:val="single" w:sz="4" w:space="0" w:color="auto"/>
            </w:tcBorders>
            <w:shd w:val="clear" w:color="000000" w:fill="D9D9D9"/>
            <w:hideMark/>
          </w:tcPr>
          <w:p w14:paraId="36D1B409" w14:textId="77777777" w:rsidR="001D760F" w:rsidRPr="004D3B47" w:rsidRDefault="001D760F" w:rsidP="00E01E7F">
            <w:pPr>
              <w:keepNext/>
              <w:keepLines/>
              <w:jc w:val="right"/>
              <w:rPr>
                <w:rFonts w:eastAsia="Times New Roman" w:cs="Calibri"/>
                <w:b/>
                <w:bCs/>
                <w:szCs w:val="23"/>
                <w:lang w:eastAsia="en-AU"/>
              </w:rPr>
            </w:pPr>
            <w:r w:rsidRPr="004D3B47">
              <w:rPr>
                <w:rFonts w:eastAsia="Times New Roman" w:cs="Calibri"/>
                <w:b/>
                <w:bCs/>
                <w:szCs w:val="23"/>
                <w:lang w:eastAsia="en-AU"/>
              </w:rPr>
              <w:t>N</w:t>
            </w:r>
          </w:p>
        </w:tc>
        <w:tc>
          <w:tcPr>
            <w:tcW w:w="1059" w:type="dxa"/>
            <w:tcBorders>
              <w:bottom w:val="single" w:sz="4" w:space="0" w:color="auto"/>
              <w:right w:val="single" w:sz="4" w:space="0" w:color="auto"/>
            </w:tcBorders>
            <w:shd w:val="clear" w:color="000000" w:fill="D9D9D9"/>
            <w:hideMark/>
          </w:tcPr>
          <w:p w14:paraId="25F49D54" w14:textId="77777777" w:rsidR="001D760F" w:rsidRPr="004D3B47" w:rsidRDefault="001D760F" w:rsidP="00E01E7F">
            <w:pPr>
              <w:keepNext/>
              <w:keepLines/>
              <w:jc w:val="right"/>
              <w:rPr>
                <w:rFonts w:eastAsia="Times New Roman" w:cs="Calibri"/>
                <w:b/>
                <w:bCs/>
                <w:szCs w:val="23"/>
                <w:lang w:eastAsia="en-AU"/>
              </w:rPr>
            </w:pPr>
            <w:r w:rsidRPr="004D3B47">
              <w:rPr>
                <w:rFonts w:eastAsia="Times New Roman" w:cs="Calibri"/>
                <w:b/>
                <w:bCs/>
                <w:szCs w:val="23"/>
                <w:lang w:eastAsia="en-AU"/>
              </w:rPr>
              <w:t>%</w:t>
            </w:r>
          </w:p>
        </w:tc>
      </w:tr>
      <w:tr w:rsidR="004D3B47" w:rsidRPr="004D3B47" w14:paraId="1FBC08CF" w14:textId="77777777" w:rsidTr="00AF7D6A">
        <w:trPr>
          <w:trHeight w:val="300"/>
        </w:trPr>
        <w:tc>
          <w:tcPr>
            <w:tcW w:w="1892" w:type="dxa"/>
            <w:tcBorders>
              <w:top w:val="single" w:sz="4" w:space="0" w:color="auto"/>
              <w:left w:val="single" w:sz="4" w:space="0" w:color="auto"/>
              <w:bottom w:val="nil"/>
            </w:tcBorders>
            <w:shd w:val="clear" w:color="auto" w:fill="auto"/>
            <w:hideMark/>
          </w:tcPr>
          <w:p w14:paraId="412732C9" w14:textId="77777777" w:rsidR="00F914F5" w:rsidRPr="004D3B47" w:rsidRDefault="00F914F5" w:rsidP="00F914F5">
            <w:pPr>
              <w:keepNext/>
              <w:keepLines/>
              <w:rPr>
                <w:rFonts w:cs="Arial"/>
                <w:szCs w:val="23"/>
              </w:rPr>
            </w:pPr>
            <w:r w:rsidRPr="004D3B47">
              <w:rPr>
                <w:rFonts w:cs="Arial"/>
                <w:szCs w:val="23"/>
              </w:rPr>
              <w:t>Māori</w:t>
            </w:r>
          </w:p>
        </w:tc>
        <w:tc>
          <w:tcPr>
            <w:tcW w:w="1363" w:type="dxa"/>
            <w:tcBorders>
              <w:top w:val="single" w:sz="4" w:space="0" w:color="auto"/>
              <w:bottom w:val="nil"/>
            </w:tcBorders>
            <w:shd w:val="clear" w:color="auto" w:fill="auto"/>
          </w:tcPr>
          <w:p w14:paraId="17D40FFB" w14:textId="20C7361B" w:rsidR="00F914F5" w:rsidRPr="004D3B47" w:rsidRDefault="00F914F5" w:rsidP="00E01E7F">
            <w:pPr>
              <w:ind w:right="297"/>
              <w:jc w:val="right"/>
              <w:rPr>
                <w:szCs w:val="23"/>
              </w:rPr>
            </w:pPr>
            <w:r w:rsidRPr="004D3B47">
              <w:t>16</w:t>
            </w:r>
          </w:p>
        </w:tc>
        <w:tc>
          <w:tcPr>
            <w:tcW w:w="1340" w:type="dxa"/>
            <w:tcBorders>
              <w:top w:val="single" w:sz="4" w:space="0" w:color="auto"/>
              <w:bottom w:val="nil"/>
            </w:tcBorders>
            <w:shd w:val="clear" w:color="auto" w:fill="auto"/>
          </w:tcPr>
          <w:p w14:paraId="3D75C42F" w14:textId="15735D96" w:rsidR="00F914F5" w:rsidRPr="004D3B47" w:rsidRDefault="00F914F5" w:rsidP="00E01E7F">
            <w:pPr>
              <w:ind w:right="297"/>
              <w:jc w:val="right"/>
              <w:rPr>
                <w:szCs w:val="23"/>
              </w:rPr>
            </w:pPr>
            <w:r w:rsidRPr="004D3B47">
              <w:t>10</w:t>
            </w:r>
          </w:p>
        </w:tc>
        <w:tc>
          <w:tcPr>
            <w:tcW w:w="1327" w:type="dxa"/>
            <w:tcBorders>
              <w:top w:val="single" w:sz="4" w:space="0" w:color="auto"/>
              <w:bottom w:val="nil"/>
            </w:tcBorders>
            <w:shd w:val="clear" w:color="auto" w:fill="auto"/>
          </w:tcPr>
          <w:p w14:paraId="69F41B29" w14:textId="05DA0AAE" w:rsidR="00F914F5" w:rsidRPr="004D3B47" w:rsidRDefault="00F914F5" w:rsidP="00E01E7F">
            <w:pPr>
              <w:ind w:right="297"/>
              <w:jc w:val="right"/>
              <w:rPr>
                <w:szCs w:val="23"/>
              </w:rPr>
            </w:pPr>
            <w:r w:rsidRPr="004D3B47">
              <w:t>8</w:t>
            </w:r>
          </w:p>
        </w:tc>
        <w:tc>
          <w:tcPr>
            <w:tcW w:w="1186" w:type="dxa"/>
            <w:tcBorders>
              <w:top w:val="single" w:sz="4" w:space="0" w:color="auto"/>
              <w:bottom w:val="nil"/>
            </w:tcBorders>
            <w:shd w:val="clear" w:color="auto" w:fill="auto"/>
          </w:tcPr>
          <w:p w14:paraId="54C2D6CD" w14:textId="18D857C1" w:rsidR="00F914F5" w:rsidRPr="004D3B47" w:rsidRDefault="00F914F5" w:rsidP="00E01E7F">
            <w:pPr>
              <w:jc w:val="right"/>
              <w:rPr>
                <w:szCs w:val="23"/>
              </w:rPr>
            </w:pPr>
            <w:r w:rsidRPr="004D3B47">
              <w:t>80.0</w:t>
            </w:r>
          </w:p>
        </w:tc>
        <w:tc>
          <w:tcPr>
            <w:tcW w:w="949" w:type="dxa"/>
            <w:tcBorders>
              <w:top w:val="single" w:sz="4" w:space="0" w:color="auto"/>
              <w:bottom w:val="nil"/>
            </w:tcBorders>
            <w:shd w:val="clear" w:color="auto" w:fill="auto"/>
          </w:tcPr>
          <w:p w14:paraId="51B74752" w14:textId="3EAB56D6" w:rsidR="00F914F5" w:rsidRPr="004D3B47" w:rsidRDefault="00F914F5" w:rsidP="00E01E7F">
            <w:pPr>
              <w:jc w:val="right"/>
              <w:rPr>
                <w:szCs w:val="23"/>
              </w:rPr>
            </w:pPr>
            <w:r w:rsidRPr="004D3B47">
              <w:t>8</w:t>
            </w:r>
          </w:p>
        </w:tc>
        <w:tc>
          <w:tcPr>
            <w:tcW w:w="1059" w:type="dxa"/>
            <w:tcBorders>
              <w:top w:val="single" w:sz="4" w:space="0" w:color="auto"/>
              <w:bottom w:val="nil"/>
              <w:right w:val="single" w:sz="4" w:space="0" w:color="auto"/>
            </w:tcBorders>
            <w:shd w:val="clear" w:color="auto" w:fill="auto"/>
          </w:tcPr>
          <w:p w14:paraId="7F37EE40" w14:textId="4E2F33C5" w:rsidR="00F914F5" w:rsidRPr="004D3B47" w:rsidRDefault="00F914F5" w:rsidP="00E01E7F">
            <w:pPr>
              <w:jc w:val="right"/>
              <w:rPr>
                <w:szCs w:val="23"/>
              </w:rPr>
            </w:pPr>
            <w:r w:rsidRPr="004D3B47">
              <w:t>80.0</w:t>
            </w:r>
          </w:p>
        </w:tc>
      </w:tr>
      <w:tr w:rsidR="004D3B47" w:rsidRPr="004D3B47" w14:paraId="2C8D1FE9" w14:textId="77777777" w:rsidTr="00AF7D6A">
        <w:trPr>
          <w:trHeight w:val="300"/>
        </w:trPr>
        <w:tc>
          <w:tcPr>
            <w:tcW w:w="1892" w:type="dxa"/>
            <w:tcBorders>
              <w:top w:val="nil"/>
              <w:left w:val="single" w:sz="4" w:space="0" w:color="auto"/>
              <w:bottom w:val="nil"/>
            </w:tcBorders>
            <w:shd w:val="clear" w:color="auto" w:fill="auto"/>
            <w:hideMark/>
          </w:tcPr>
          <w:p w14:paraId="0BAAB4E9" w14:textId="77777777" w:rsidR="00F914F5" w:rsidRPr="004D3B47" w:rsidRDefault="00F914F5" w:rsidP="00F914F5">
            <w:pPr>
              <w:keepNext/>
              <w:keepLines/>
              <w:rPr>
                <w:rFonts w:cs="Arial"/>
                <w:szCs w:val="23"/>
              </w:rPr>
            </w:pPr>
            <w:r w:rsidRPr="004D3B47">
              <w:rPr>
                <w:rFonts w:cs="Arial"/>
                <w:szCs w:val="23"/>
              </w:rPr>
              <w:t>Pacific</w:t>
            </w:r>
          </w:p>
        </w:tc>
        <w:tc>
          <w:tcPr>
            <w:tcW w:w="1363" w:type="dxa"/>
            <w:tcBorders>
              <w:top w:val="nil"/>
              <w:bottom w:val="nil"/>
            </w:tcBorders>
            <w:shd w:val="clear" w:color="auto" w:fill="auto"/>
          </w:tcPr>
          <w:p w14:paraId="2EEAFB9A" w14:textId="03E1F937" w:rsidR="00F914F5" w:rsidRPr="004D3B47" w:rsidRDefault="00F914F5" w:rsidP="00E01E7F">
            <w:pPr>
              <w:ind w:right="297"/>
              <w:jc w:val="right"/>
              <w:rPr>
                <w:szCs w:val="23"/>
              </w:rPr>
            </w:pPr>
            <w:r w:rsidRPr="004D3B47">
              <w:t>9</w:t>
            </w:r>
          </w:p>
        </w:tc>
        <w:tc>
          <w:tcPr>
            <w:tcW w:w="1340" w:type="dxa"/>
            <w:tcBorders>
              <w:top w:val="nil"/>
              <w:bottom w:val="nil"/>
            </w:tcBorders>
            <w:shd w:val="clear" w:color="auto" w:fill="auto"/>
          </w:tcPr>
          <w:p w14:paraId="07C31C30" w14:textId="0F2274FF" w:rsidR="00F914F5" w:rsidRPr="004D3B47" w:rsidRDefault="00F914F5" w:rsidP="00E01E7F">
            <w:pPr>
              <w:ind w:right="297"/>
              <w:jc w:val="right"/>
              <w:rPr>
                <w:szCs w:val="23"/>
              </w:rPr>
            </w:pPr>
            <w:r w:rsidRPr="004D3B47">
              <w:t>5</w:t>
            </w:r>
          </w:p>
        </w:tc>
        <w:tc>
          <w:tcPr>
            <w:tcW w:w="1327" w:type="dxa"/>
            <w:tcBorders>
              <w:top w:val="nil"/>
              <w:bottom w:val="nil"/>
            </w:tcBorders>
            <w:shd w:val="clear" w:color="auto" w:fill="auto"/>
          </w:tcPr>
          <w:p w14:paraId="631D1DB9" w14:textId="37EF0F16" w:rsidR="00F914F5" w:rsidRPr="004D3B47" w:rsidRDefault="00F914F5" w:rsidP="00E01E7F">
            <w:pPr>
              <w:ind w:right="297"/>
              <w:jc w:val="right"/>
              <w:rPr>
                <w:szCs w:val="23"/>
              </w:rPr>
            </w:pPr>
            <w:r w:rsidRPr="004D3B47">
              <w:t>4</w:t>
            </w:r>
          </w:p>
        </w:tc>
        <w:tc>
          <w:tcPr>
            <w:tcW w:w="1186" w:type="dxa"/>
            <w:tcBorders>
              <w:top w:val="nil"/>
              <w:bottom w:val="nil"/>
            </w:tcBorders>
            <w:shd w:val="clear" w:color="auto" w:fill="auto"/>
          </w:tcPr>
          <w:p w14:paraId="6F0A3C90" w14:textId="70286B38" w:rsidR="00F914F5" w:rsidRPr="004D3B47" w:rsidRDefault="00F914F5" w:rsidP="00E01E7F">
            <w:pPr>
              <w:jc w:val="right"/>
              <w:rPr>
                <w:szCs w:val="23"/>
              </w:rPr>
            </w:pPr>
            <w:r w:rsidRPr="004D3B47">
              <w:t>80.0</w:t>
            </w:r>
          </w:p>
        </w:tc>
        <w:tc>
          <w:tcPr>
            <w:tcW w:w="949" w:type="dxa"/>
            <w:tcBorders>
              <w:top w:val="nil"/>
              <w:bottom w:val="nil"/>
            </w:tcBorders>
            <w:shd w:val="clear" w:color="auto" w:fill="auto"/>
          </w:tcPr>
          <w:p w14:paraId="76C251E7" w14:textId="59A63CCD" w:rsidR="00F914F5" w:rsidRPr="004D3B47" w:rsidRDefault="00F914F5" w:rsidP="00E01E7F">
            <w:pPr>
              <w:jc w:val="right"/>
              <w:rPr>
                <w:szCs w:val="23"/>
              </w:rPr>
            </w:pPr>
            <w:r w:rsidRPr="004D3B47">
              <w:t>4</w:t>
            </w:r>
          </w:p>
        </w:tc>
        <w:tc>
          <w:tcPr>
            <w:tcW w:w="1059" w:type="dxa"/>
            <w:tcBorders>
              <w:top w:val="nil"/>
              <w:bottom w:val="nil"/>
              <w:right w:val="single" w:sz="4" w:space="0" w:color="auto"/>
            </w:tcBorders>
            <w:shd w:val="clear" w:color="auto" w:fill="auto"/>
          </w:tcPr>
          <w:p w14:paraId="17CCF2D9" w14:textId="59776F3F" w:rsidR="00F914F5" w:rsidRPr="004D3B47" w:rsidRDefault="00F914F5" w:rsidP="00E01E7F">
            <w:pPr>
              <w:jc w:val="right"/>
              <w:rPr>
                <w:szCs w:val="23"/>
              </w:rPr>
            </w:pPr>
            <w:r w:rsidRPr="004D3B47">
              <w:t>80.0</w:t>
            </w:r>
          </w:p>
        </w:tc>
      </w:tr>
      <w:tr w:rsidR="004D3B47" w:rsidRPr="004D3B47" w14:paraId="7A9A4693" w14:textId="77777777" w:rsidTr="00AF7D6A">
        <w:trPr>
          <w:trHeight w:val="300"/>
        </w:trPr>
        <w:tc>
          <w:tcPr>
            <w:tcW w:w="1892" w:type="dxa"/>
            <w:tcBorders>
              <w:top w:val="nil"/>
              <w:left w:val="single" w:sz="4" w:space="0" w:color="auto"/>
              <w:bottom w:val="nil"/>
            </w:tcBorders>
            <w:shd w:val="clear" w:color="auto" w:fill="auto"/>
            <w:hideMark/>
          </w:tcPr>
          <w:p w14:paraId="3D0E0683" w14:textId="77777777" w:rsidR="00F914F5" w:rsidRPr="004D3B47" w:rsidRDefault="00F914F5" w:rsidP="00F914F5">
            <w:pPr>
              <w:keepNext/>
              <w:keepLines/>
              <w:rPr>
                <w:rFonts w:cs="Arial"/>
                <w:szCs w:val="23"/>
              </w:rPr>
            </w:pPr>
            <w:r w:rsidRPr="004D3B47">
              <w:rPr>
                <w:rFonts w:cs="Arial"/>
                <w:szCs w:val="23"/>
              </w:rPr>
              <w:t>Asian</w:t>
            </w:r>
          </w:p>
        </w:tc>
        <w:tc>
          <w:tcPr>
            <w:tcW w:w="1363" w:type="dxa"/>
            <w:tcBorders>
              <w:top w:val="nil"/>
              <w:bottom w:val="nil"/>
            </w:tcBorders>
            <w:shd w:val="clear" w:color="auto" w:fill="auto"/>
          </w:tcPr>
          <w:p w14:paraId="5E1C9366" w14:textId="55F39781" w:rsidR="00F914F5" w:rsidRPr="004D3B47" w:rsidRDefault="00F914F5" w:rsidP="00E01E7F">
            <w:pPr>
              <w:ind w:right="297"/>
              <w:jc w:val="right"/>
              <w:rPr>
                <w:szCs w:val="23"/>
              </w:rPr>
            </w:pPr>
            <w:r w:rsidRPr="004D3B47">
              <w:t>7</w:t>
            </w:r>
          </w:p>
        </w:tc>
        <w:tc>
          <w:tcPr>
            <w:tcW w:w="1340" w:type="dxa"/>
            <w:tcBorders>
              <w:top w:val="nil"/>
              <w:bottom w:val="nil"/>
            </w:tcBorders>
            <w:shd w:val="clear" w:color="auto" w:fill="auto"/>
          </w:tcPr>
          <w:p w14:paraId="094F98A9" w14:textId="7D0824F9" w:rsidR="00F914F5" w:rsidRPr="004D3B47" w:rsidRDefault="00F914F5" w:rsidP="00E01E7F">
            <w:pPr>
              <w:ind w:right="297"/>
              <w:jc w:val="right"/>
              <w:rPr>
                <w:szCs w:val="23"/>
              </w:rPr>
            </w:pPr>
            <w:r w:rsidRPr="004D3B47">
              <w:t>7</w:t>
            </w:r>
          </w:p>
        </w:tc>
        <w:tc>
          <w:tcPr>
            <w:tcW w:w="1327" w:type="dxa"/>
            <w:tcBorders>
              <w:top w:val="nil"/>
              <w:bottom w:val="nil"/>
            </w:tcBorders>
            <w:shd w:val="clear" w:color="auto" w:fill="auto"/>
          </w:tcPr>
          <w:p w14:paraId="4DA02E63" w14:textId="3C7F60FD" w:rsidR="00F914F5" w:rsidRPr="004D3B47" w:rsidRDefault="00F914F5" w:rsidP="00E01E7F">
            <w:pPr>
              <w:ind w:right="297"/>
              <w:jc w:val="right"/>
              <w:rPr>
                <w:szCs w:val="23"/>
              </w:rPr>
            </w:pPr>
            <w:r w:rsidRPr="004D3B47">
              <w:t>4</w:t>
            </w:r>
          </w:p>
        </w:tc>
        <w:tc>
          <w:tcPr>
            <w:tcW w:w="1186" w:type="dxa"/>
            <w:tcBorders>
              <w:top w:val="nil"/>
              <w:bottom w:val="nil"/>
            </w:tcBorders>
            <w:shd w:val="clear" w:color="auto" w:fill="auto"/>
          </w:tcPr>
          <w:p w14:paraId="15205F23" w14:textId="7DB89F8D" w:rsidR="00F914F5" w:rsidRPr="004D3B47" w:rsidRDefault="00F914F5" w:rsidP="00E01E7F">
            <w:pPr>
              <w:jc w:val="right"/>
              <w:rPr>
                <w:szCs w:val="23"/>
              </w:rPr>
            </w:pPr>
            <w:r w:rsidRPr="004D3B47">
              <w:t>57.1</w:t>
            </w:r>
          </w:p>
        </w:tc>
        <w:tc>
          <w:tcPr>
            <w:tcW w:w="949" w:type="dxa"/>
            <w:tcBorders>
              <w:top w:val="nil"/>
              <w:bottom w:val="nil"/>
            </w:tcBorders>
            <w:shd w:val="clear" w:color="auto" w:fill="auto"/>
          </w:tcPr>
          <w:p w14:paraId="15EE8D05" w14:textId="2ECDD5AA" w:rsidR="00F914F5" w:rsidRPr="004D3B47" w:rsidRDefault="00F914F5" w:rsidP="00E01E7F">
            <w:pPr>
              <w:jc w:val="right"/>
              <w:rPr>
                <w:szCs w:val="23"/>
              </w:rPr>
            </w:pPr>
            <w:r w:rsidRPr="004D3B47">
              <w:t>5</w:t>
            </w:r>
          </w:p>
        </w:tc>
        <w:tc>
          <w:tcPr>
            <w:tcW w:w="1059" w:type="dxa"/>
            <w:tcBorders>
              <w:top w:val="nil"/>
              <w:bottom w:val="nil"/>
              <w:right w:val="single" w:sz="4" w:space="0" w:color="auto"/>
            </w:tcBorders>
            <w:shd w:val="clear" w:color="auto" w:fill="auto"/>
          </w:tcPr>
          <w:p w14:paraId="7BA4C158" w14:textId="298AB4E6" w:rsidR="00F914F5" w:rsidRPr="004D3B47" w:rsidRDefault="00F914F5" w:rsidP="00E01E7F">
            <w:pPr>
              <w:jc w:val="right"/>
              <w:rPr>
                <w:szCs w:val="23"/>
              </w:rPr>
            </w:pPr>
            <w:r w:rsidRPr="004D3B47">
              <w:t>71.4</w:t>
            </w:r>
          </w:p>
        </w:tc>
      </w:tr>
      <w:tr w:rsidR="004D3B47" w:rsidRPr="004D3B47" w14:paraId="48B6BBD6" w14:textId="77777777" w:rsidTr="00AF7D6A">
        <w:trPr>
          <w:trHeight w:val="300"/>
        </w:trPr>
        <w:tc>
          <w:tcPr>
            <w:tcW w:w="1892" w:type="dxa"/>
            <w:tcBorders>
              <w:top w:val="nil"/>
              <w:left w:val="single" w:sz="4" w:space="0" w:color="auto"/>
              <w:bottom w:val="nil"/>
            </w:tcBorders>
            <w:shd w:val="clear" w:color="auto" w:fill="auto"/>
            <w:hideMark/>
          </w:tcPr>
          <w:p w14:paraId="0B926E1E" w14:textId="77777777" w:rsidR="00F914F5" w:rsidRPr="004D3B47" w:rsidRDefault="00F914F5" w:rsidP="00F914F5">
            <w:pPr>
              <w:keepNext/>
              <w:keepLines/>
              <w:rPr>
                <w:rFonts w:cs="Arial"/>
                <w:szCs w:val="23"/>
              </w:rPr>
            </w:pPr>
            <w:r w:rsidRPr="004D3B47">
              <w:rPr>
                <w:rFonts w:cs="Arial"/>
                <w:szCs w:val="23"/>
              </w:rPr>
              <w:t>European/ Other</w:t>
            </w:r>
          </w:p>
        </w:tc>
        <w:tc>
          <w:tcPr>
            <w:tcW w:w="1363" w:type="dxa"/>
            <w:tcBorders>
              <w:top w:val="nil"/>
              <w:bottom w:val="nil"/>
            </w:tcBorders>
            <w:shd w:val="clear" w:color="auto" w:fill="auto"/>
          </w:tcPr>
          <w:p w14:paraId="0B9719FE" w14:textId="494AA2BC" w:rsidR="00F914F5" w:rsidRPr="004D3B47" w:rsidRDefault="00F914F5" w:rsidP="00E01E7F">
            <w:pPr>
              <w:ind w:right="297"/>
              <w:jc w:val="right"/>
              <w:rPr>
                <w:szCs w:val="23"/>
              </w:rPr>
            </w:pPr>
            <w:r w:rsidRPr="004D3B47">
              <w:t>34</w:t>
            </w:r>
          </w:p>
        </w:tc>
        <w:tc>
          <w:tcPr>
            <w:tcW w:w="1340" w:type="dxa"/>
            <w:tcBorders>
              <w:top w:val="nil"/>
              <w:bottom w:val="nil"/>
            </w:tcBorders>
            <w:shd w:val="clear" w:color="auto" w:fill="auto"/>
          </w:tcPr>
          <w:p w14:paraId="3ECCD561" w14:textId="4F51F591" w:rsidR="00F914F5" w:rsidRPr="004D3B47" w:rsidRDefault="00F914F5" w:rsidP="00E01E7F">
            <w:pPr>
              <w:ind w:right="297"/>
              <w:jc w:val="right"/>
              <w:rPr>
                <w:szCs w:val="23"/>
              </w:rPr>
            </w:pPr>
            <w:r w:rsidRPr="004D3B47">
              <w:t>26</w:t>
            </w:r>
          </w:p>
        </w:tc>
        <w:tc>
          <w:tcPr>
            <w:tcW w:w="1327" w:type="dxa"/>
            <w:tcBorders>
              <w:top w:val="nil"/>
              <w:bottom w:val="nil"/>
            </w:tcBorders>
            <w:shd w:val="clear" w:color="auto" w:fill="auto"/>
          </w:tcPr>
          <w:p w14:paraId="5322B53E" w14:textId="16468B67" w:rsidR="00F914F5" w:rsidRPr="004D3B47" w:rsidRDefault="00F914F5" w:rsidP="00E01E7F">
            <w:pPr>
              <w:ind w:right="297"/>
              <w:jc w:val="right"/>
              <w:rPr>
                <w:szCs w:val="23"/>
              </w:rPr>
            </w:pPr>
            <w:r w:rsidRPr="004D3B47">
              <w:t>23</w:t>
            </w:r>
          </w:p>
        </w:tc>
        <w:tc>
          <w:tcPr>
            <w:tcW w:w="1186" w:type="dxa"/>
            <w:tcBorders>
              <w:top w:val="nil"/>
              <w:bottom w:val="nil"/>
            </w:tcBorders>
            <w:shd w:val="clear" w:color="auto" w:fill="auto"/>
          </w:tcPr>
          <w:p w14:paraId="758FDE8B" w14:textId="2B5EAC16" w:rsidR="00F914F5" w:rsidRPr="004D3B47" w:rsidRDefault="00F914F5" w:rsidP="00E01E7F">
            <w:pPr>
              <w:jc w:val="right"/>
              <w:rPr>
                <w:szCs w:val="23"/>
              </w:rPr>
            </w:pPr>
            <w:r w:rsidRPr="004D3B47">
              <w:t>88.5</w:t>
            </w:r>
          </w:p>
        </w:tc>
        <w:tc>
          <w:tcPr>
            <w:tcW w:w="949" w:type="dxa"/>
            <w:tcBorders>
              <w:top w:val="nil"/>
              <w:bottom w:val="nil"/>
            </w:tcBorders>
            <w:shd w:val="clear" w:color="auto" w:fill="auto"/>
          </w:tcPr>
          <w:p w14:paraId="2B595E3A" w14:textId="69FC8E46" w:rsidR="00F914F5" w:rsidRPr="004D3B47" w:rsidRDefault="00F914F5" w:rsidP="00E01E7F">
            <w:pPr>
              <w:jc w:val="right"/>
              <w:rPr>
                <w:szCs w:val="23"/>
              </w:rPr>
            </w:pPr>
            <w:r w:rsidRPr="004D3B47">
              <w:t>24</w:t>
            </w:r>
          </w:p>
        </w:tc>
        <w:tc>
          <w:tcPr>
            <w:tcW w:w="1059" w:type="dxa"/>
            <w:tcBorders>
              <w:top w:val="nil"/>
              <w:bottom w:val="nil"/>
              <w:right w:val="single" w:sz="4" w:space="0" w:color="auto"/>
            </w:tcBorders>
            <w:shd w:val="clear" w:color="auto" w:fill="auto"/>
          </w:tcPr>
          <w:p w14:paraId="1E80A7EC" w14:textId="09CAE8A7" w:rsidR="00F914F5" w:rsidRPr="004D3B47" w:rsidRDefault="00F914F5" w:rsidP="00E01E7F">
            <w:pPr>
              <w:jc w:val="right"/>
              <w:rPr>
                <w:szCs w:val="23"/>
              </w:rPr>
            </w:pPr>
            <w:r w:rsidRPr="004D3B47">
              <w:t>92.3</w:t>
            </w:r>
          </w:p>
        </w:tc>
      </w:tr>
      <w:tr w:rsidR="00F914F5" w:rsidRPr="004D3B47" w14:paraId="56BA3565" w14:textId="77777777" w:rsidTr="00AF7D6A">
        <w:trPr>
          <w:trHeight w:val="315"/>
        </w:trPr>
        <w:tc>
          <w:tcPr>
            <w:tcW w:w="1892" w:type="dxa"/>
            <w:tcBorders>
              <w:top w:val="nil"/>
              <w:left w:val="single" w:sz="4" w:space="0" w:color="auto"/>
              <w:bottom w:val="single" w:sz="4" w:space="0" w:color="auto"/>
            </w:tcBorders>
            <w:shd w:val="clear" w:color="auto" w:fill="auto"/>
            <w:hideMark/>
          </w:tcPr>
          <w:p w14:paraId="2550D5F0" w14:textId="77777777" w:rsidR="00F914F5" w:rsidRPr="004D3B47" w:rsidRDefault="00F914F5" w:rsidP="00F914F5">
            <w:pPr>
              <w:rPr>
                <w:rFonts w:cs="Arial"/>
                <w:b/>
                <w:bCs/>
                <w:szCs w:val="23"/>
              </w:rPr>
            </w:pPr>
            <w:r w:rsidRPr="004D3B47">
              <w:rPr>
                <w:rFonts w:cs="Arial"/>
                <w:b/>
                <w:bCs/>
                <w:szCs w:val="23"/>
              </w:rPr>
              <w:t>Total</w:t>
            </w:r>
          </w:p>
        </w:tc>
        <w:tc>
          <w:tcPr>
            <w:tcW w:w="1363" w:type="dxa"/>
            <w:tcBorders>
              <w:top w:val="nil"/>
              <w:bottom w:val="single" w:sz="4" w:space="0" w:color="auto"/>
            </w:tcBorders>
            <w:shd w:val="clear" w:color="auto" w:fill="auto"/>
          </w:tcPr>
          <w:p w14:paraId="292C1FD2" w14:textId="484C07D7" w:rsidR="00F914F5" w:rsidRPr="004D3B47" w:rsidRDefault="00F914F5" w:rsidP="00E01E7F">
            <w:pPr>
              <w:ind w:right="297"/>
              <w:jc w:val="right"/>
              <w:rPr>
                <w:b/>
                <w:bCs/>
                <w:szCs w:val="23"/>
              </w:rPr>
            </w:pPr>
            <w:r w:rsidRPr="004D3B47">
              <w:rPr>
                <w:b/>
              </w:rPr>
              <w:t>66</w:t>
            </w:r>
          </w:p>
        </w:tc>
        <w:tc>
          <w:tcPr>
            <w:tcW w:w="1340" w:type="dxa"/>
            <w:tcBorders>
              <w:top w:val="nil"/>
              <w:bottom w:val="single" w:sz="4" w:space="0" w:color="auto"/>
            </w:tcBorders>
            <w:shd w:val="clear" w:color="auto" w:fill="auto"/>
          </w:tcPr>
          <w:p w14:paraId="1CCD87A5" w14:textId="27D58D49" w:rsidR="00F914F5" w:rsidRPr="004D3B47" w:rsidRDefault="00F914F5" w:rsidP="00E01E7F">
            <w:pPr>
              <w:ind w:right="297"/>
              <w:jc w:val="right"/>
              <w:rPr>
                <w:b/>
                <w:bCs/>
                <w:szCs w:val="23"/>
              </w:rPr>
            </w:pPr>
            <w:r w:rsidRPr="004D3B47">
              <w:rPr>
                <w:b/>
              </w:rPr>
              <w:t>48</w:t>
            </w:r>
          </w:p>
        </w:tc>
        <w:tc>
          <w:tcPr>
            <w:tcW w:w="1327" w:type="dxa"/>
            <w:tcBorders>
              <w:top w:val="nil"/>
              <w:bottom w:val="single" w:sz="4" w:space="0" w:color="auto"/>
            </w:tcBorders>
            <w:shd w:val="clear" w:color="auto" w:fill="auto"/>
          </w:tcPr>
          <w:p w14:paraId="13D97BF1" w14:textId="4699FC9D" w:rsidR="00F914F5" w:rsidRPr="004D3B47" w:rsidRDefault="00F914F5" w:rsidP="00E01E7F">
            <w:pPr>
              <w:ind w:right="297"/>
              <w:jc w:val="right"/>
              <w:rPr>
                <w:b/>
                <w:bCs/>
                <w:szCs w:val="23"/>
              </w:rPr>
            </w:pPr>
            <w:r w:rsidRPr="004D3B47">
              <w:rPr>
                <w:b/>
              </w:rPr>
              <w:t>39</w:t>
            </w:r>
          </w:p>
        </w:tc>
        <w:tc>
          <w:tcPr>
            <w:tcW w:w="1186" w:type="dxa"/>
            <w:tcBorders>
              <w:top w:val="nil"/>
              <w:bottom w:val="single" w:sz="4" w:space="0" w:color="auto"/>
            </w:tcBorders>
            <w:shd w:val="clear" w:color="auto" w:fill="auto"/>
          </w:tcPr>
          <w:p w14:paraId="19748C78" w14:textId="1C7CFDBC" w:rsidR="00F914F5" w:rsidRPr="004D3B47" w:rsidRDefault="00F914F5" w:rsidP="00E01E7F">
            <w:pPr>
              <w:jc w:val="right"/>
              <w:rPr>
                <w:b/>
                <w:bCs/>
                <w:szCs w:val="23"/>
              </w:rPr>
            </w:pPr>
            <w:r w:rsidRPr="004D3B47">
              <w:rPr>
                <w:b/>
              </w:rPr>
              <w:t>81.3</w:t>
            </w:r>
          </w:p>
        </w:tc>
        <w:tc>
          <w:tcPr>
            <w:tcW w:w="949" w:type="dxa"/>
            <w:tcBorders>
              <w:top w:val="nil"/>
              <w:bottom w:val="single" w:sz="4" w:space="0" w:color="auto"/>
            </w:tcBorders>
            <w:shd w:val="clear" w:color="auto" w:fill="auto"/>
          </w:tcPr>
          <w:p w14:paraId="273D88C0" w14:textId="021EE1F4" w:rsidR="00F914F5" w:rsidRPr="004D3B47" w:rsidRDefault="00F914F5" w:rsidP="00E01E7F">
            <w:pPr>
              <w:jc w:val="right"/>
              <w:rPr>
                <w:b/>
                <w:bCs/>
                <w:szCs w:val="23"/>
              </w:rPr>
            </w:pPr>
            <w:r w:rsidRPr="004D3B47">
              <w:rPr>
                <w:b/>
              </w:rPr>
              <w:t>41</w:t>
            </w:r>
          </w:p>
        </w:tc>
        <w:tc>
          <w:tcPr>
            <w:tcW w:w="1059" w:type="dxa"/>
            <w:tcBorders>
              <w:top w:val="nil"/>
              <w:bottom w:val="single" w:sz="4" w:space="0" w:color="auto"/>
              <w:right w:val="single" w:sz="4" w:space="0" w:color="auto"/>
            </w:tcBorders>
            <w:shd w:val="clear" w:color="auto" w:fill="auto"/>
          </w:tcPr>
          <w:p w14:paraId="7EB3E737" w14:textId="75CEFA25" w:rsidR="00F914F5" w:rsidRPr="004D3B47" w:rsidRDefault="00F914F5" w:rsidP="00E01E7F">
            <w:pPr>
              <w:jc w:val="right"/>
              <w:rPr>
                <w:b/>
                <w:bCs/>
                <w:szCs w:val="23"/>
              </w:rPr>
            </w:pPr>
            <w:r w:rsidRPr="004D3B47">
              <w:rPr>
                <w:b/>
              </w:rPr>
              <w:t>85.4</w:t>
            </w:r>
          </w:p>
        </w:tc>
      </w:tr>
    </w:tbl>
    <w:p w14:paraId="409F4CD1" w14:textId="77777777" w:rsidR="0068353F" w:rsidRPr="004D3B47" w:rsidRDefault="0068353F" w:rsidP="00A0417E"/>
    <w:p w14:paraId="4197A681" w14:textId="5E4F64E2" w:rsidR="00644DF7" w:rsidRPr="00E45DF9" w:rsidRDefault="0008224E" w:rsidP="00523DF2">
      <w:pPr>
        <w:pStyle w:val="Caption"/>
        <w:keepNext/>
      </w:pPr>
      <w:bookmarkStart w:id="1488" w:name="_Ref429384964"/>
      <w:bookmarkStart w:id="1489" w:name="_Toc5627764"/>
      <w:bookmarkStart w:id="1490" w:name="_Toc12875727"/>
      <w:bookmarkStart w:id="1491" w:name="_Toc68606830"/>
      <w:bookmarkStart w:id="1492" w:name="_Toc459126418"/>
      <w:bookmarkStart w:id="1493" w:name="_Toc469398437"/>
      <w:bookmarkStart w:id="1494" w:name="_Toc454287271"/>
      <w:bookmarkStart w:id="1495" w:name="_Toc486941203"/>
      <w:bookmarkStart w:id="1496" w:name="_Toc475605316"/>
      <w:bookmarkStart w:id="1497" w:name="_Toc509928634"/>
      <w:bookmarkStart w:id="1498" w:name="_Toc528676322"/>
      <w:r w:rsidRPr="00E45DF9">
        <w:t>Figure</w:t>
      </w:r>
      <w:r w:rsidR="0068353F" w:rsidRPr="00E45DF9">
        <w:t xml:space="preserve"> </w:t>
      </w:r>
      <w:r w:rsidR="00E72C40">
        <w:fldChar w:fldCharType="begin"/>
      </w:r>
      <w:r w:rsidR="00E72C40">
        <w:instrText xml:space="preserve"> SEQ Figure \* ARABIC </w:instrText>
      </w:r>
      <w:r w:rsidR="00E72C40">
        <w:fldChar w:fldCharType="separate"/>
      </w:r>
      <w:r w:rsidR="00D03680">
        <w:rPr>
          <w:noProof/>
        </w:rPr>
        <w:t>67</w:t>
      </w:r>
      <w:r w:rsidR="00E72C40">
        <w:rPr>
          <w:noProof/>
        </w:rPr>
        <w:fldChar w:fldCharType="end"/>
      </w:r>
      <w:bookmarkEnd w:id="1488"/>
      <w:r w:rsidR="0068353F" w:rsidRPr="00E45DF9">
        <w:t xml:space="preserve"> </w:t>
      </w:r>
      <w:r w:rsidR="00B60BFA" w:rsidRPr="00E45DF9">
        <w:t>-</w:t>
      </w:r>
      <w:r w:rsidR="0068353F" w:rsidRPr="00E45DF9">
        <w:t xml:space="preserve"> Percentage of women with a high</w:t>
      </w:r>
      <w:r w:rsidR="005348C7" w:rsidRPr="00E45DF9">
        <w:t>-grade</w:t>
      </w:r>
      <w:r w:rsidR="0068353F" w:rsidRPr="00E45DF9">
        <w:t xml:space="preserve"> cytology (no suspicion of invasive disease) with a colposcopy visit within </w:t>
      </w:r>
      <w:r w:rsidR="00945D3F" w:rsidRPr="00E45DF9">
        <w:t xml:space="preserve">20 and </w:t>
      </w:r>
      <w:r w:rsidR="00C148AA" w:rsidRPr="00E45DF9">
        <w:t>4</w:t>
      </w:r>
      <w:r w:rsidR="0068353F" w:rsidRPr="00E45DF9">
        <w:t>0 working days, by ethnicity</w:t>
      </w:r>
      <w:bookmarkEnd w:id="1489"/>
      <w:bookmarkEnd w:id="1490"/>
      <w:bookmarkEnd w:id="1491"/>
    </w:p>
    <w:p w14:paraId="71DB6B04" w14:textId="77777777" w:rsidR="00371AFC" w:rsidRPr="004D3B47" w:rsidRDefault="00291421">
      <w:r w:rsidRPr="004D3B47">
        <w:rPr>
          <w:noProof/>
          <w:lang w:eastAsia="en-AU"/>
        </w:rPr>
        <w:drawing>
          <wp:inline distT="0" distB="0" distL="0" distR="0" wp14:anchorId="09A57596" wp14:editId="49AC26E9">
            <wp:extent cx="5400000" cy="393254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5400000" cy="3932545"/>
                    </a:xfrm>
                    <a:prstGeom prst="rect">
                      <a:avLst/>
                    </a:prstGeom>
                    <a:noFill/>
                  </pic:spPr>
                </pic:pic>
              </a:graphicData>
            </a:graphic>
          </wp:inline>
        </w:drawing>
      </w:r>
    </w:p>
    <w:p w14:paraId="36EB1B01" w14:textId="35279BFC" w:rsidR="00235089" w:rsidRPr="004D3B47" w:rsidRDefault="00235089" w:rsidP="00235089">
      <w:pPr>
        <w:rPr>
          <w:i/>
          <w:sz w:val="20"/>
          <w:szCs w:val="20"/>
        </w:rPr>
      </w:pPr>
      <w:r w:rsidRPr="004D3B47">
        <w:rPr>
          <w:i/>
          <w:sz w:val="20"/>
          <w:szCs w:val="20"/>
        </w:rPr>
        <w:t>95% target relates to colposcopy visits within 20 working days</w:t>
      </w:r>
      <w:r w:rsidR="004503C8">
        <w:rPr>
          <w:i/>
          <w:sz w:val="20"/>
          <w:szCs w:val="20"/>
        </w:rPr>
        <w:t>.</w:t>
      </w:r>
    </w:p>
    <w:p w14:paraId="7477D259" w14:textId="77777777" w:rsidR="00BA663B" w:rsidRPr="004D3B47" w:rsidRDefault="00411DC4" w:rsidP="00235089">
      <w:pPr>
        <w:rPr>
          <w:i/>
          <w:sz w:val="20"/>
          <w:szCs w:val="20"/>
        </w:rPr>
      </w:pPr>
      <w:r w:rsidRPr="004D3B47">
        <w:rPr>
          <w:i/>
          <w:sz w:val="20"/>
          <w:szCs w:val="20"/>
        </w:rPr>
        <w:br w:type="page"/>
      </w:r>
    </w:p>
    <w:p w14:paraId="13DDA65A" w14:textId="6DB796A4" w:rsidR="00644DF7" w:rsidRPr="00E45DF9" w:rsidRDefault="0068353F" w:rsidP="00523DF2">
      <w:pPr>
        <w:pStyle w:val="Caption"/>
        <w:keepNext/>
      </w:pPr>
      <w:r w:rsidRPr="00E45DF9">
        <w:t xml:space="preserve"> </w:t>
      </w:r>
      <w:bookmarkStart w:id="1499" w:name="_Ref25057814"/>
      <w:bookmarkStart w:id="1500" w:name="_Toc5627765"/>
      <w:bookmarkStart w:id="1501" w:name="_Toc12875728"/>
      <w:bookmarkStart w:id="1502" w:name="_Toc68606831"/>
      <w:r w:rsidR="0008224E" w:rsidRPr="00E45DF9">
        <w:t>Figure</w:t>
      </w:r>
      <w:r w:rsidRPr="00E45DF9">
        <w:t xml:space="preserve"> </w:t>
      </w:r>
      <w:r w:rsidR="00E72C40">
        <w:fldChar w:fldCharType="begin"/>
      </w:r>
      <w:r w:rsidR="00E72C40">
        <w:instrText xml:space="preserve"> SEQ Figure \* ARABIC </w:instrText>
      </w:r>
      <w:r w:rsidR="00E72C40">
        <w:fldChar w:fldCharType="separate"/>
      </w:r>
      <w:r w:rsidR="00D03680">
        <w:rPr>
          <w:noProof/>
        </w:rPr>
        <w:t>68</w:t>
      </w:r>
      <w:r w:rsidR="00E72C40">
        <w:rPr>
          <w:noProof/>
        </w:rPr>
        <w:fldChar w:fldCharType="end"/>
      </w:r>
      <w:bookmarkEnd w:id="1499"/>
      <w:r w:rsidRPr="00E45DF9">
        <w:t xml:space="preserve"> </w:t>
      </w:r>
      <w:r w:rsidR="00B60BFA" w:rsidRPr="00E45DF9">
        <w:t>-</w:t>
      </w:r>
      <w:r w:rsidRPr="00E45DF9">
        <w:t xml:space="preserve"> Percentage of women with a </w:t>
      </w:r>
      <w:r w:rsidR="005348C7" w:rsidRPr="00E45DF9">
        <w:t>high</w:t>
      </w:r>
      <w:r w:rsidR="00642A73" w:rsidRPr="00E45DF9">
        <w:t>-</w:t>
      </w:r>
      <w:r w:rsidRPr="00E45DF9">
        <w:t xml:space="preserve">grade cytology (no suspicion of invasive disease) with a colposcopy visit within </w:t>
      </w:r>
      <w:r w:rsidR="00945D3F" w:rsidRPr="00E45DF9">
        <w:t xml:space="preserve">20 and </w:t>
      </w:r>
      <w:r w:rsidR="00C148AA" w:rsidRPr="00E45DF9">
        <w:t>4</w:t>
      </w:r>
      <w:r w:rsidRPr="00E45DF9">
        <w:t>0 working days, by DHB</w:t>
      </w:r>
      <w:bookmarkStart w:id="1503" w:name="_Ref429384974"/>
      <w:bookmarkStart w:id="1504" w:name="_Toc459126419"/>
      <w:bookmarkStart w:id="1505" w:name="_Toc469398438"/>
      <w:bookmarkStart w:id="1506" w:name="_Toc454287272"/>
      <w:bookmarkEnd w:id="1492"/>
      <w:bookmarkEnd w:id="1493"/>
      <w:bookmarkEnd w:id="1494"/>
      <w:bookmarkEnd w:id="1495"/>
      <w:bookmarkEnd w:id="1496"/>
      <w:bookmarkEnd w:id="1497"/>
      <w:bookmarkEnd w:id="1498"/>
      <w:bookmarkEnd w:id="1500"/>
      <w:bookmarkEnd w:id="1501"/>
      <w:bookmarkEnd w:id="1502"/>
    </w:p>
    <w:p w14:paraId="78C61021" w14:textId="77777777" w:rsidR="0068353F" w:rsidRPr="004D3B47" w:rsidRDefault="00291421" w:rsidP="00523DF2">
      <w:pPr>
        <w:keepNext/>
      </w:pPr>
      <w:r w:rsidRPr="004D3B47">
        <w:rPr>
          <w:noProof/>
          <w:lang w:eastAsia="en-AU"/>
        </w:rPr>
        <w:drawing>
          <wp:inline distT="0" distB="0" distL="0" distR="0" wp14:anchorId="6165B9CC" wp14:editId="2CF733A3">
            <wp:extent cx="5400000" cy="3656604"/>
            <wp:effectExtent l="0" t="0" r="0"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5400000" cy="3656604"/>
                    </a:xfrm>
                    <a:prstGeom prst="rect">
                      <a:avLst/>
                    </a:prstGeom>
                    <a:noFill/>
                  </pic:spPr>
                </pic:pic>
              </a:graphicData>
            </a:graphic>
          </wp:inline>
        </w:drawing>
      </w:r>
    </w:p>
    <w:bookmarkEnd w:id="1503"/>
    <w:bookmarkEnd w:id="1504"/>
    <w:bookmarkEnd w:id="1505"/>
    <w:bookmarkEnd w:id="1506"/>
    <w:p w14:paraId="2780BD9E" w14:textId="4B97DB61" w:rsidR="00235089" w:rsidRPr="004D3B47" w:rsidRDefault="00235089" w:rsidP="00235089">
      <w:pPr>
        <w:rPr>
          <w:i/>
          <w:sz w:val="20"/>
          <w:szCs w:val="20"/>
        </w:rPr>
      </w:pPr>
      <w:r w:rsidRPr="004D3B47">
        <w:rPr>
          <w:i/>
          <w:sz w:val="20"/>
          <w:szCs w:val="20"/>
        </w:rPr>
        <w:t>95% target relates to colposcopy visits within 20 working days</w:t>
      </w:r>
      <w:r w:rsidR="004503C8">
        <w:rPr>
          <w:i/>
          <w:sz w:val="20"/>
          <w:szCs w:val="20"/>
        </w:rPr>
        <w:t>.</w:t>
      </w:r>
    </w:p>
    <w:p w14:paraId="10F7297F" w14:textId="3AE33961" w:rsidR="00235089" w:rsidRDefault="00235089" w:rsidP="00A0417E">
      <w:pPr>
        <w:rPr>
          <w:i/>
          <w:sz w:val="20"/>
          <w:szCs w:val="20"/>
        </w:rPr>
      </w:pPr>
    </w:p>
    <w:p w14:paraId="6F349911" w14:textId="77777777" w:rsidR="00D94DC9" w:rsidRPr="004D3B47" w:rsidRDefault="00D94DC9" w:rsidP="00D94DC9">
      <w:pPr>
        <w:rPr>
          <w:i/>
          <w:sz w:val="20"/>
          <w:szCs w:val="20"/>
        </w:rPr>
      </w:pPr>
    </w:p>
    <w:p w14:paraId="4FE10E58" w14:textId="37731324" w:rsidR="00D94DC9" w:rsidRPr="00E45DF9" w:rsidRDefault="00D94DC9" w:rsidP="00523DF2">
      <w:pPr>
        <w:pStyle w:val="Caption"/>
        <w:keepNext/>
      </w:pPr>
      <w:bookmarkStart w:id="1507" w:name="_Ref68014160"/>
      <w:bookmarkStart w:id="1508" w:name="_Toc68606832"/>
      <w:r w:rsidRPr="00E45DF9">
        <w:t xml:space="preserve">Figure </w:t>
      </w:r>
      <w:r w:rsidR="00E72C40">
        <w:fldChar w:fldCharType="begin"/>
      </w:r>
      <w:r w:rsidR="00E72C40">
        <w:instrText xml:space="preserve"> SEQ Figure \* ARABIC </w:instrText>
      </w:r>
      <w:r w:rsidR="00E72C40">
        <w:fldChar w:fldCharType="separate"/>
      </w:r>
      <w:r w:rsidR="00D03680">
        <w:rPr>
          <w:noProof/>
        </w:rPr>
        <w:t>69</w:t>
      </w:r>
      <w:r w:rsidR="00E72C40">
        <w:rPr>
          <w:noProof/>
        </w:rPr>
        <w:fldChar w:fldCharType="end"/>
      </w:r>
      <w:bookmarkEnd w:id="1507"/>
      <w:r w:rsidRPr="00E45DF9">
        <w:t xml:space="preserve"> – Trends of the proportion of women with a high-grade cytology report (no suspicion of invasive disease) seen within 4 weeks (20 working days), by </w:t>
      </w:r>
      <w:r>
        <w:t>ethnicity</w:t>
      </w:r>
      <w:bookmarkEnd w:id="1508"/>
    </w:p>
    <w:p w14:paraId="07F038D6" w14:textId="466E9AF7" w:rsidR="00D94DC9" w:rsidRPr="004D3B47" w:rsidRDefault="009D166B" w:rsidP="00D94DC9">
      <w:r>
        <w:rPr>
          <w:noProof/>
        </w:rPr>
        <w:drawing>
          <wp:inline distT="0" distB="0" distL="0" distR="0" wp14:anchorId="0FFD728C" wp14:editId="5FE724B7">
            <wp:extent cx="5400000" cy="355686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0000" cy="3556861"/>
                    </a:xfrm>
                    <a:prstGeom prst="rect">
                      <a:avLst/>
                    </a:prstGeom>
                    <a:noFill/>
                  </pic:spPr>
                </pic:pic>
              </a:graphicData>
            </a:graphic>
          </wp:inline>
        </w:drawing>
      </w:r>
    </w:p>
    <w:p w14:paraId="25C12EAE" w14:textId="1BC7EC7F" w:rsidR="00D94DC9" w:rsidRPr="004D3B47" w:rsidRDefault="00D94DC9" w:rsidP="00D94DC9">
      <w:pPr>
        <w:rPr>
          <w:i/>
          <w:sz w:val="20"/>
        </w:rPr>
      </w:pPr>
      <w:r w:rsidRPr="004D3B47">
        <w:rPr>
          <w:i/>
          <w:sz w:val="20"/>
        </w:rPr>
        <w:t>95% target relates to colposcopy visits within 20 working days</w:t>
      </w:r>
      <w:r w:rsidR="004503C8">
        <w:rPr>
          <w:i/>
          <w:sz w:val="20"/>
        </w:rPr>
        <w:t>.</w:t>
      </w:r>
    </w:p>
    <w:p w14:paraId="7F2880E1" w14:textId="77777777" w:rsidR="00D94DC9" w:rsidRPr="004D3B47" w:rsidRDefault="00D94DC9" w:rsidP="00D94DC9">
      <w:pPr>
        <w:rPr>
          <w:rStyle w:val="Heading3Char"/>
          <w:rFonts w:ascii="Calibri" w:eastAsia="Calibri" w:hAnsi="Calibri"/>
          <w:b w:val="0"/>
          <w:i/>
          <w:sz w:val="20"/>
        </w:rPr>
      </w:pPr>
      <w:r w:rsidRPr="004D3B47">
        <w:rPr>
          <w:lang w:eastAsia="en-AU"/>
        </w:rPr>
        <w:br w:type="page"/>
      </w:r>
    </w:p>
    <w:p w14:paraId="74FFB178" w14:textId="2C524660" w:rsidR="00853E74" w:rsidRPr="00E45DF9" w:rsidRDefault="0008224E" w:rsidP="00523DF2">
      <w:pPr>
        <w:pStyle w:val="Caption"/>
        <w:keepNext/>
      </w:pPr>
      <w:bookmarkStart w:id="1509" w:name="_Ref475522084"/>
      <w:bookmarkStart w:id="1510" w:name="_Toc486941205"/>
      <w:bookmarkStart w:id="1511" w:name="_Toc509928636"/>
      <w:bookmarkStart w:id="1512" w:name="_Toc528676324"/>
      <w:bookmarkStart w:id="1513" w:name="_Toc5627766"/>
      <w:bookmarkStart w:id="1514" w:name="_Toc12875729"/>
      <w:bookmarkStart w:id="1515" w:name="_Toc68606833"/>
      <w:bookmarkEnd w:id="1477"/>
      <w:r w:rsidRPr="00E45DF9">
        <w:t>Figure</w:t>
      </w:r>
      <w:r w:rsidR="00853E74" w:rsidRPr="00E45DF9">
        <w:t xml:space="preserve"> </w:t>
      </w:r>
      <w:r w:rsidR="00E72C40">
        <w:fldChar w:fldCharType="begin"/>
      </w:r>
      <w:r w:rsidR="00E72C40">
        <w:instrText xml:space="preserve"> SEQ Figure \* ARABIC </w:instrText>
      </w:r>
      <w:r w:rsidR="00E72C40">
        <w:fldChar w:fldCharType="separate"/>
      </w:r>
      <w:r w:rsidR="00D03680">
        <w:rPr>
          <w:noProof/>
        </w:rPr>
        <w:t>70</w:t>
      </w:r>
      <w:r w:rsidR="00E72C40">
        <w:rPr>
          <w:noProof/>
        </w:rPr>
        <w:fldChar w:fldCharType="end"/>
      </w:r>
      <w:bookmarkEnd w:id="1509"/>
      <w:r w:rsidR="00853E74" w:rsidRPr="00E45DF9">
        <w:t xml:space="preserve"> </w:t>
      </w:r>
      <w:r w:rsidR="00E6706B" w:rsidRPr="00E45DF9">
        <w:t>–</w:t>
      </w:r>
      <w:r w:rsidR="00853E74" w:rsidRPr="00E45DF9">
        <w:t xml:space="preserve"> </w:t>
      </w:r>
      <w:r w:rsidR="00E6706B" w:rsidRPr="00E45DF9">
        <w:t>Trends of the proportion of w</w:t>
      </w:r>
      <w:r w:rsidR="00853E74" w:rsidRPr="00E45DF9">
        <w:t>omen</w:t>
      </w:r>
      <w:bookmarkStart w:id="1516" w:name="_Toc475605318"/>
      <w:r w:rsidR="00853E74" w:rsidRPr="00E45DF9">
        <w:t xml:space="preserve"> with a </w:t>
      </w:r>
      <w:r w:rsidR="00365ACF" w:rsidRPr="00E45DF9">
        <w:t>high-grade</w:t>
      </w:r>
      <w:r w:rsidR="00853E74" w:rsidRPr="00E45DF9">
        <w:t xml:space="preserve"> cytology report (no suspicion of invasive disease) seen within 4 weeks (20 working days), by </w:t>
      </w:r>
      <w:bookmarkEnd w:id="1510"/>
      <w:bookmarkEnd w:id="1511"/>
      <w:bookmarkEnd w:id="1512"/>
      <w:bookmarkEnd w:id="1513"/>
      <w:bookmarkEnd w:id="1514"/>
      <w:bookmarkEnd w:id="1516"/>
      <w:r w:rsidR="00D94DC9">
        <w:t>DHB</w:t>
      </w:r>
      <w:bookmarkEnd w:id="1515"/>
    </w:p>
    <w:p w14:paraId="10483B9D" w14:textId="1426A1BE" w:rsidR="004666AB" w:rsidRPr="004D3B47" w:rsidRDefault="00371AFC">
      <w:r w:rsidRPr="004D3B47">
        <w:rPr>
          <w:noProof/>
          <w:lang w:eastAsia="en-AU"/>
        </w:rPr>
        <w:drawing>
          <wp:inline distT="0" distB="0" distL="0" distR="0" wp14:anchorId="2917A694" wp14:editId="0DDD8F02">
            <wp:extent cx="5400000" cy="347062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5400000" cy="3470625"/>
                    </a:xfrm>
                    <a:prstGeom prst="rect">
                      <a:avLst/>
                    </a:prstGeom>
                    <a:noFill/>
                  </pic:spPr>
                </pic:pic>
              </a:graphicData>
            </a:graphic>
          </wp:inline>
        </w:drawing>
      </w:r>
    </w:p>
    <w:p w14:paraId="3E23A29E" w14:textId="5FC8949C" w:rsidR="00A16E3E" w:rsidRPr="004D3B47" w:rsidRDefault="00A16E3E" w:rsidP="005C0EB3">
      <w:pPr>
        <w:rPr>
          <w:i/>
          <w:sz w:val="20"/>
        </w:rPr>
      </w:pPr>
      <w:r w:rsidRPr="004D3B47">
        <w:rPr>
          <w:i/>
          <w:sz w:val="20"/>
        </w:rPr>
        <w:t>95% target relates to colposcopy visits within 20 working days</w:t>
      </w:r>
      <w:r w:rsidR="004503C8">
        <w:rPr>
          <w:i/>
          <w:sz w:val="20"/>
        </w:rPr>
        <w:t>.</w:t>
      </w:r>
    </w:p>
    <w:p w14:paraId="78226428" w14:textId="77777777" w:rsidR="00117555" w:rsidRPr="004D3B47" w:rsidRDefault="00D9646B" w:rsidP="005C0EB3">
      <w:pPr>
        <w:rPr>
          <w:rStyle w:val="Heading3Char"/>
          <w:rFonts w:ascii="Calibri" w:eastAsia="Calibri" w:hAnsi="Calibri"/>
          <w:b w:val="0"/>
          <w:i/>
          <w:sz w:val="20"/>
        </w:rPr>
      </w:pPr>
      <w:r w:rsidRPr="004D3B47">
        <w:rPr>
          <w:lang w:eastAsia="en-AU"/>
        </w:rPr>
        <w:br w:type="page"/>
      </w:r>
    </w:p>
    <w:p w14:paraId="5A694DC9" w14:textId="17D00DB2" w:rsidR="00117555" w:rsidRPr="004D3B47" w:rsidRDefault="00117555" w:rsidP="0003356C">
      <w:pPr>
        <w:pStyle w:val="Heading3"/>
        <w:rPr>
          <w:lang w:eastAsia="en-AU"/>
        </w:rPr>
      </w:pPr>
      <w:bookmarkStart w:id="1517" w:name="_Toc478551515"/>
      <w:bookmarkStart w:id="1518" w:name="_Toc482704697"/>
      <w:bookmarkStart w:id="1519" w:name="_Toc478551581"/>
      <w:bookmarkStart w:id="1520" w:name="_Toc509928456"/>
      <w:bookmarkStart w:id="1521" w:name="_Toc528676058"/>
      <w:bookmarkStart w:id="1522" w:name="_Toc2170045"/>
      <w:bookmarkStart w:id="1523" w:name="_Toc76740834"/>
      <w:r w:rsidRPr="004D3B47">
        <w:rPr>
          <w:lang w:eastAsia="en-AU"/>
        </w:rPr>
        <w:t xml:space="preserve">Indicator 7.2 – Timeliness of colposcopic assessment – </w:t>
      </w:r>
      <w:r w:rsidR="00365ACF">
        <w:rPr>
          <w:lang w:eastAsia="en-AU"/>
        </w:rPr>
        <w:t>low-grade</w:t>
      </w:r>
      <w:r w:rsidRPr="004D3B47">
        <w:rPr>
          <w:lang w:eastAsia="en-AU"/>
        </w:rPr>
        <w:t xml:space="preserve"> cytology</w:t>
      </w:r>
      <w:bookmarkEnd w:id="1517"/>
      <w:bookmarkEnd w:id="1518"/>
      <w:bookmarkEnd w:id="1519"/>
      <w:bookmarkEnd w:id="1520"/>
      <w:bookmarkEnd w:id="1521"/>
      <w:bookmarkEnd w:id="1522"/>
      <w:bookmarkEnd w:id="1523"/>
    </w:p>
    <w:p w14:paraId="14DA1095" w14:textId="77777777" w:rsidR="00117555" w:rsidRPr="004D3B47" w:rsidRDefault="00117555" w:rsidP="0011755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4D3B47" w:rsidRPr="004D3B47" w14:paraId="264D5141" w14:textId="77777777" w:rsidTr="00117555">
        <w:tc>
          <w:tcPr>
            <w:tcW w:w="1791" w:type="dxa"/>
          </w:tcPr>
          <w:p w14:paraId="0CBAE193" w14:textId="77777777" w:rsidR="00117555" w:rsidRPr="004D3B47" w:rsidRDefault="00117555" w:rsidP="009203A8">
            <w:pPr>
              <w:spacing w:before="120"/>
              <w:ind w:right="544"/>
              <w:jc w:val="both"/>
              <w:rPr>
                <w:b/>
              </w:rPr>
            </w:pPr>
            <w:r w:rsidRPr="004D3B47">
              <w:rPr>
                <w:b/>
              </w:rPr>
              <w:t>Definition</w:t>
            </w:r>
          </w:p>
        </w:tc>
        <w:tc>
          <w:tcPr>
            <w:tcW w:w="7531" w:type="dxa"/>
          </w:tcPr>
          <w:p w14:paraId="786C75C7" w14:textId="3C22C6BE" w:rsidR="00004132" w:rsidRPr="004D3B47" w:rsidRDefault="00694339" w:rsidP="004503C8">
            <w:pPr>
              <w:spacing w:before="120"/>
              <w:ind w:right="34"/>
              <w:jc w:val="both"/>
            </w:pPr>
            <w:r w:rsidRPr="004D3B47">
              <w:rPr>
                <w:lang w:val="en-NZ"/>
              </w:rPr>
              <w:t>This indicator measures performance against Standard 60</w:t>
            </w:r>
            <w:r w:rsidRPr="004D3B47">
              <w:rPr>
                <w:lang w:val="en-US"/>
              </w:rPr>
              <w:t>2</w:t>
            </w:r>
            <w:r w:rsidRPr="004D3B47">
              <w:rPr>
                <w:lang w:val="en-NZ"/>
              </w:rPr>
              <w:t xml:space="preserve">. </w:t>
            </w:r>
            <w:r w:rsidR="00004132" w:rsidRPr="004D3B47">
              <w:t xml:space="preserve">It reports on the timeliness of colposcopic assessment of women with either persistent </w:t>
            </w:r>
            <w:r w:rsidR="00365ACF">
              <w:t>low-grade</w:t>
            </w:r>
            <w:r w:rsidR="00004132" w:rsidRPr="004D3B47">
              <w:t xml:space="preserve"> cytology, or </w:t>
            </w:r>
            <w:r w:rsidR="00365ACF">
              <w:t>low-grade</w:t>
            </w:r>
            <w:r w:rsidR="00004132" w:rsidRPr="004D3B47">
              <w:t xml:space="preserve"> cytology and concurrent positive hrHPV test.</w:t>
            </w:r>
          </w:p>
          <w:p w14:paraId="3DAB34BF" w14:textId="77777777" w:rsidR="00F30928" w:rsidRPr="004D3B47" w:rsidRDefault="00F30928" w:rsidP="004503C8">
            <w:pPr>
              <w:pStyle w:val="NoSpacing"/>
              <w:jc w:val="both"/>
              <w:rPr>
                <w:lang w:val="en-NZ"/>
              </w:rPr>
            </w:pPr>
          </w:p>
          <w:p w14:paraId="6C135522" w14:textId="7234050E" w:rsidR="003275DD" w:rsidRPr="004D3B47" w:rsidRDefault="00F663E4" w:rsidP="004503C8">
            <w:pPr>
              <w:pStyle w:val="NoSpacing"/>
              <w:jc w:val="both"/>
              <w:rPr>
                <w:lang w:val="en-NZ"/>
              </w:rPr>
            </w:pPr>
            <w:r w:rsidRPr="004D3B47">
              <w:rPr>
                <w:lang w:val="en-NZ"/>
              </w:rPr>
              <w:t>Women were included in this measure if they had a cytology sample collected</w:t>
            </w:r>
            <w:r w:rsidR="003275DD" w:rsidRPr="004D3B47">
              <w:rPr>
                <w:lang w:val="en-NZ"/>
              </w:rPr>
              <w:t xml:space="preserve"> in the </w:t>
            </w:r>
            <w:r w:rsidR="00E2179A" w:rsidRPr="004D3B47">
              <w:rPr>
                <w:lang w:val="en-NZ"/>
              </w:rPr>
              <w:t xml:space="preserve">6-month </w:t>
            </w:r>
            <w:r w:rsidR="003275DD" w:rsidRPr="004D3B47">
              <w:rPr>
                <w:lang w:val="en-NZ"/>
              </w:rPr>
              <w:t>period</w:t>
            </w:r>
            <w:r w:rsidR="00C13124" w:rsidRPr="004D3B47">
              <w:rPr>
                <w:lang w:val="en-NZ"/>
              </w:rPr>
              <w:t xml:space="preserve"> </w:t>
            </w:r>
            <w:r w:rsidR="00E2179A" w:rsidRPr="004D3B47">
              <w:rPr>
                <w:lang w:val="en-NZ"/>
              </w:rPr>
              <w:t>ending 12 months prior to the end of the current monitoring period (</w:t>
            </w:r>
            <w:bookmarkStart w:id="1524" w:name="ind72_Start_1yprior_ddmm1"/>
            <w:r w:rsidR="006745A7" w:rsidRPr="004D3B47">
              <w:rPr>
                <w:lang w:val="en-NZ"/>
              </w:rPr>
              <w:t xml:space="preserve">1 </w:t>
            </w:r>
            <w:bookmarkEnd w:id="1524"/>
            <w:r w:rsidR="006745A7" w:rsidRPr="004D3B47">
              <w:rPr>
                <w:lang w:val="en-NZ"/>
              </w:rPr>
              <w:t>January</w:t>
            </w:r>
            <w:r w:rsidR="00DE00AD" w:rsidRPr="004D3B47">
              <w:rPr>
                <w:lang w:val="en-NZ"/>
              </w:rPr>
              <w:t xml:space="preserve"> </w:t>
            </w:r>
            <w:r w:rsidR="00640CA0" w:rsidRPr="004D3B47">
              <w:rPr>
                <w:lang w:val="en-NZ"/>
              </w:rPr>
              <w:t xml:space="preserve">– </w:t>
            </w:r>
            <w:r w:rsidR="006745A7" w:rsidRPr="004D3B47">
              <w:rPr>
                <w:lang w:val="en-NZ"/>
              </w:rPr>
              <w:t>30 June</w:t>
            </w:r>
            <w:r w:rsidR="00640CA0" w:rsidRPr="004D3B47">
              <w:rPr>
                <w:lang w:val="en-NZ"/>
              </w:rPr>
              <w:t xml:space="preserve"> </w:t>
            </w:r>
            <w:r w:rsidR="006745A7" w:rsidRPr="004D3B47">
              <w:rPr>
                <w:lang w:val="en-NZ"/>
              </w:rPr>
              <w:t>2018</w:t>
            </w:r>
            <w:r w:rsidR="00FC494A" w:rsidRPr="004D3B47">
              <w:rPr>
                <w:lang w:val="en-NZ"/>
              </w:rPr>
              <w:t xml:space="preserve"> </w:t>
            </w:r>
            <w:r w:rsidR="00E2179A" w:rsidRPr="004D3B47">
              <w:rPr>
                <w:lang w:val="en-NZ"/>
              </w:rPr>
              <w:t>for the current report)</w:t>
            </w:r>
            <w:r w:rsidR="003275DD" w:rsidRPr="004D3B47">
              <w:rPr>
                <w:lang w:val="en-NZ"/>
              </w:rPr>
              <w:t xml:space="preserve"> </w:t>
            </w:r>
            <w:r w:rsidRPr="004D3B47">
              <w:rPr>
                <w:lang w:val="en-NZ"/>
              </w:rPr>
              <w:t xml:space="preserve">where the results </w:t>
            </w:r>
            <w:r w:rsidR="00385285" w:rsidRPr="004D3B47">
              <w:rPr>
                <w:lang w:val="en-NZ"/>
              </w:rPr>
              <w:t>were</w:t>
            </w:r>
            <w:r w:rsidRPr="004D3B47">
              <w:rPr>
                <w:lang w:val="en-NZ"/>
              </w:rPr>
              <w:t xml:space="preserve"> </w:t>
            </w:r>
            <w:r w:rsidR="00365ACF">
              <w:rPr>
                <w:lang w:val="en-NZ"/>
              </w:rPr>
              <w:t>low-grade</w:t>
            </w:r>
            <w:r w:rsidRPr="004D3B47">
              <w:rPr>
                <w:lang w:val="en-NZ"/>
              </w:rPr>
              <w:t xml:space="preserve"> (ASC-US or LSIL), and either a positive hrHPV test (within four weeks of the cytology result) or a previous </w:t>
            </w:r>
            <w:r w:rsidR="00365ACF">
              <w:rPr>
                <w:lang w:val="en-NZ"/>
              </w:rPr>
              <w:t>low-grade</w:t>
            </w:r>
            <w:r w:rsidRPr="004D3B47">
              <w:rPr>
                <w:lang w:val="en-NZ"/>
              </w:rPr>
              <w:t xml:space="preserve"> cytology result (within the previous five years)</w:t>
            </w:r>
            <w:r w:rsidR="003275DD" w:rsidRPr="004D3B47">
              <w:rPr>
                <w:lang w:val="en-NZ"/>
              </w:rPr>
              <w:t>.</w:t>
            </w:r>
            <w:r w:rsidR="007858D1" w:rsidRPr="004D3B47">
              <w:rPr>
                <w:lang w:val="en-NZ"/>
              </w:rPr>
              <w:t xml:space="preserve"> </w:t>
            </w:r>
            <w:r w:rsidR="002C3D4B" w:rsidRPr="004D3B47">
              <w:rPr>
                <w:lang w:val="en-NZ"/>
              </w:rPr>
              <w:t>W</w:t>
            </w:r>
            <w:r w:rsidR="007858D1" w:rsidRPr="004D3B47">
              <w:rPr>
                <w:lang w:val="en-NZ"/>
              </w:rPr>
              <w:t xml:space="preserve">omen undergoing test-of-cure management for a recent treatment of a </w:t>
            </w:r>
            <w:r w:rsidR="00365ACF">
              <w:rPr>
                <w:lang w:val="en-NZ"/>
              </w:rPr>
              <w:t>high-grade</w:t>
            </w:r>
            <w:r w:rsidR="007858D1" w:rsidRPr="004D3B47">
              <w:rPr>
                <w:lang w:val="en-NZ"/>
              </w:rPr>
              <w:t xml:space="preserve"> squamous lesion (within the previous 4 years) were excluded. </w:t>
            </w:r>
          </w:p>
          <w:p w14:paraId="3CB5D9B6" w14:textId="77777777" w:rsidR="00F30928" w:rsidRPr="004D3B47" w:rsidRDefault="00F30928" w:rsidP="004503C8">
            <w:pPr>
              <w:pStyle w:val="NoSpacing"/>
              <w:jc w:val="both"/>
            </w:pPr>
          </w:p>
          <w:p w14:paraId="276DE55F" w14:textId="6B51615C" w:rsidR="00F663E4" w:rsidRPr="004D3B47" w:rsidRDefault="00F663E4" w:rsidP="004503C8">
            <w:pPr>
              <w:pStyle w:val="NoSpacing"/>
              <w:jc w:val="both"/>
            </w:pPr>
            <w:r w:rsidRPr="004D3B47">
              <w:t>Referrals and colposcopy visits for these women were retrieved from the NCSP Register. Referrals were retrieved where the date on which the referral was accepted occurred after the date the cytology sample was collected</w:t>
            </w:r>
            <w:r w:rsidR="007C122C" w:rsidRPr="004D3B47">
              <w:t xml:space="preserve">, and at least 26 weeks before the end of the current monitoring period </w:t>
            </w:r>
            <w:r w:rsidR="00064651" w:rsidRPr="004D3B47">
              <w:t>(</w:t>
            </w:r>
            <w:r w:rsidR="00621D34" w:rsidRPr="004D3B47">
              <w:t>i.e.</w:t>
            </w:r>
            <w:r w:rsidR="00A1328F" w:rsidRPr="004D3B47">
              <w:t xml:space="preserve"> 26 weeks before</w:t>
            </w:r>
            <w:bookmarkStart w:id="1525" w:name="ind72_End_report_ddmm1"/>
            <w:r w:rsidR="00A1328F" w:rsidRPr="004D3B47">
              <w:t xml:space="preserve"> </w:t>
            </w:r>
            <w:bookmarkEnd w:id="1525"/>
            <w:sdt>
              <w:sdtPr>
                <w:alias w:val="End Period"/>
                <w:tag w:val="End Period"/>
                <w:id w:val="-471679555"/>
                <w:placeholder>
                  <w:docPart w:val="43F3E19B1E16491895B64AA54002A69A"/>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064651" w:rsidRPr="004D3B47">
              <w:t>,</w:t>
            </w:r>
            <w:r w:rsidR="007C122C" w:rsidRPr="004D3B47">
              <w:t xml:space="preserve"> to allow at least 26 weeks following the referral for colposcopy to occur)</w:t>
            </w:r>
            <w:r w:rsidRPr="004D3B47">
              <w:t>. Colposcopy visits recorded on the NCSP Register were retrieved if they occurred after the cytology test and no later than the end o</w:t>
            </w:r>
            <w:r w:rsidR="007C122C" w:rsidRPr="004D3B47">
              <w:t xml:space="preserve">f the current monitoring period. </w:t>
            </w:r>
            <w:r w:rsidR="00061A62" w:rsidRPr="004D3B47">
              <w:t>In addition to explicit colposcopy visit records, histology samples in the same timeframe were used as a proxy for a colposcopy visit</w:t>
            </w:r>
            <w:r w:rsidR="00AF3AD8" w:rsidRPr="004D3B47">
              <w:t>, to supplement colposcopy visit data</w:t>
            </w:r>
            <w:r w:rsidR="00061A62" w:rsidRPr="004D3B47">
              <w:t>.</w:t>
            </w:r>
          </w:p>
          <w:p w14:paraId="3E054793" w14:textId="77777777" w:rsidR="00F30928" w:rsidRPr="004D3B47" w:rsidRDefault="00F30928" w:rsidP="004503C8">
            <w:pPr>
              <w:pStyle w:val="NoSpacing"/>
              <w:jc w:val="both"/>
            </w:pPr>
          </w:p>
          <w:p w14:paraId="6B97B8FA" w14:textId="689C9A40" w:rsidR="00F663E4" w:rsidRPr="004D3B47" w:rsidRDefault="00F663E4" w:rsidP="004503C8">
            <w:pPr>
              <w:pStyle w:val="NoSpacing"/>
              <w:jc w:val="both"/>
            </w:pPr>
            <w:r w:rsidRPr="004D3B47">
              <w:t xml:space="preserve">Results are reported by ethnicity and DHB. </w:t>
            </w:r>
            <w:r w:rsidR="00CB14D7" w:rsidRPr="004D3B47">
              <w:t>DHB is assigned in the same way as in Indicator 7.1.</w:t>
            </w:r>
            <w:r w:rsidR="00A26D58">
              <w:t xml:space="preserve"> </w:t>
            </w:r>
            <w:r w:rsidRPr="004D3B47">
              <w:t xml:space="preserve">For women who attended colposcopy, DHB is assigned on the basis of the DHB of the colposcopy facility where </w:t>
            </w:r>
            <w:r w:rsidR="006C0245" w:rsidRPr="004D3B47">
              <w:rPr>
                <w:lang w:val="en-NZ"/>
              </w:rPr>
              <w:t>they</w:t>
            </w:r>
            <w:r w:rsidRPr="004D3B47">
              <w:t xml:space="preserve"> attended for colposcopy</w:t>
            </w:r>
            <w:r w:rsidR="005E7CAF" w:rsidRPr="004D3B47">
              <w:t xml:space="preserve"> (or where the histology sample was collected</w:t>
            </w:r>
            <w:r w:rsidR="00AF3AD8" w:rsidRPr="004D3B47">
              <w:t xml:space="preserve"> if a visit is not explicitly recorded</w:t>
            </w:r>
            <w:r w:rsidR="005E7CAF" w:rsidRPr="004D3B47">
              <w:t>)</w:t>
            </w:r>
            <w:r w:rsidR="009532C8" w:rsidRPr="004D3B47">
              <w:t>.</w:t>
            </w:r>
            <w:r w:rsidR="004D48F5" w:rsidRPr="004D3B47">
              <w:t xml:space="preserve"> </w:t>
            </w:r>
            <w:r w:rsidRPr="004D3B47">
              <w:t>If there are multiple referrals for the same woman to that DHB, the date of the first accepted referral following the cytology sample is used.</w:t>
            </w:r>
            <w:r w:rsidR="00A26D58">
              <w:t xml:space="preserve"> </w:t>
            </w:r>
          </w:p>
          <w:p w14:paraId="36A04236" w14:textId="77777777" w:rsidR="00F30928" w:rsidRPr="004D3B47" w:rsidRDefault="00F30928" w:rsidP="004503C8">
            <w:pPr>
              <w:pStyle w:val="NoSpacing"/>
              <w:jc w:val="both"/>
            </w:pPr>
          </w:p>
          <w:p w14:paraId="3D18E0F7" w14:textId="77777777" w:rsidR="00F663E4" w:rsidRPr="004D3B47" w:rsidRDefault="00F663E4" w:rsidP="004503C8">
            <w:pPr>
              <w:pStyle w:val="NoSpacing"/>
              <w:jc w:val="both"/>
            </w:pPr>
            <w:r w:rsidRPr="004D3B47">
              <w:t>For women who did not attend colposcopy prior to the end of the current monitoring period, DHB is assigned based on the DHB of the facility which accepted the referral for that woman. If there were multiple referrals for the same woman which occurred after the cytology sample, the most recently accepted referral within the timeframe was used.</w:t>
            </w:r>
          </w:p>
          <w:p w14:paraId="7E7B4B47" w14:textId="77777777" w:rsidR="00F30928" w:rsidRPr="004D3B47" w:rsidRDefault="00F30928" w:rsidP="004503C8">
            <w:pPr>
              <w:pStyle w:val="NoSpacing"/>
              <w:jc w:val="both"/>
            </w:pPr>
          </w:p>
          <w:p w14:paraId="5B03E40B" w14:textId="7BCCFF73" w:rsidR="00F663E4" w:rsidRPr="004D3B47" w:rsidRDefault="00F663E4" w:rsidP="004503C8">
            <w:pPr>
              <w:pStyle w:val="NoSpacing"/>
              <w:jc w:val="both"/>
            </w:pPr>
            <w:r w:rsidRPr="004D3B47">
              <w:t xml:space="preserve">For women who neither attended colposcopy nor had an accepted referral with any DHB, DHB is assigned on the basis of the </w:t>
            </w:r>
            <w:r w:rsidR="004D48F5" w:rsidRPr="004D3B47">
              <w:t xml:space="preserve">geographic region of </w:t>
            </w:r>
            <w:r w:rsidR="0081778A" w:rsidRPr="004D3B47">
              <w:rPr>
                <w:lang w:val="en-NZ"/>
              </w:rPr>
              <w:t xml:space="preserve">the </w:t>
            </w:r>
            <w:r w:rsidRPr="004D3B47">
              <w:t xml:space="preserve">health facility where their </w:t>
            </w:r>
            <w:r w:rsidR="00365ACF">
              <w:t>low-grade</w:t>
            </w:r>
            <w:r w:rsidRPr="004D3B47">
              <w:t xml:space="preserve"> cytology sample was collected.</w:t>
            </w:r>
          </w:p>
          <w:p w14:paraId="3F506093" w14:textId="77777777" w:rsidR="00F30928" w:rsidRPr="004D3B47" w:rsidRDefault="00F30928" w:rsidP="004503C8">
            <w:pPr>
              <w:pStyle w:val="NoSpacing"/>
              <w:jc w:val="both"/>
            </w:pPr>
          </w:p>
          <w:p w14:paraId="0995B46F" w14:textId="77777777" w:rsidR="00F663E4" w:rsidRPr="004D3B47" w:rsidRDefault="00F663E4" w:rsidP="004503C8">
            <w:pPr>
              <w:pStyle w:val="NoSpacing"/>
              <w:jc w:val="both"/>
            </w:pPr>
            <w:r w:rsidRPr="004D3B47">
              <w:t xml:space="preserve">Since cytology samples were collected in the </w:t>
            </w:r>
            <w:r w:rsidR="00E2179A" w:rsidRPr="004D3B47">
              <w:t>6</w:t>
            </w:r>
            <w:r w:rsidR="007531D6" w:rsidRPr="004D3B47">
              <w:t>-</w:t>
            </w:r>
            <w:r w:rsidRPr="004D3B47">
              <w:t>month</w:t>
            </w:r>
            <w:r w:rsidR="00E2179A" w:rsidRPr="004D3B47">
              <w:t xml:space="preserve"> period</w:t>
            </w:r>
            <w:r w:rsidRPr="004D3B47">
              <w:t xml:space="preserve"> </w:t>
            </w:r>
            <w:r w:rsidR="00B23503" w:rsidRPr="004D3B47">
              <w:t>ending 12</w:t>
            </w:r>
            <w:r w:rsidR="00952359" w:rsidRPr="004D3B47">
              <w:t xml:space="preserve"> </w:t>
            </w:r>
            <w:r w:rsidR="00B23503" w:rsidRPr="004D3B47">
              <w:t xml:space="preserve">months </w:t>
            </w:r>
            <w:r w:rsidRPr="004D3B47">
              <w:t xml:space="preserve">prior to the </w:t>
            </w:r>
            <w:r w:rsidR="00B23503" w:rsidRPr="004D3B47">
              <w:t xml:space="preserve">end of the </w:t>
            </w:r>
            <w:r w:rsidRPr="004D3B47">
              <w:t xml:space="preserve">current </w:t>
            </w:r>
            <w:r w:rsidR="00325D57" w:rsidRPr="004D3B47">
              <w:t>monitoring</w:t>
            </w:r>
            <w:r w:rsidRPr="004D3B47">
              <w:t xml:space="preserve"> period, this allows a follow-up period of at least </w:t>
            </w:r>
            <w:r w:rsidR="00B23503" w:rsidRPr="004D3B47">
              <w:t>twelve</w:t>
            </w:r>
            <w:r w:rsidRPr="004D3B47">
              <w:t xml:space="preserve"> months for all women (and up to 1</w:t>
            </w:r>
            <w:r w:rsidR="00702523" w:rsidRPr="004D3B47">
              <w:t>8</w:t>
            </w:r>
            <w:r w:rsidRPr="004D3B47">
              <w:t xml:space="preserve"> months for some women) where a woman can attend colposcopy and be assigned to a DHB</w:t>
            </w:r>
            <w:r w:rsidR="007531D6" w:rsidRPr="004D3B47">
              <w:t>.</w:t>
            </w:r>
          </w:p>
          <w:p w14:paraId="4F37AF4F" w14:textId="77777777" w:rsidR="00FF2C7D" w:rsidRPr="004D3B47" w:rsidRDefault="00FF2C7D" w:rsidP="004503C8">
            <w:pPr>
              <w:spacing w:before="120"/>
              <w:ind w:right="34"/>
              <w:jc w:val="both"/>
              <w:rPr>
                <w:lang w:val="en-NZ"/>
              </w:rPr>
            </w:pPr>
          </w:p>
        </w:tc>
      </w:tr>
      <w:tr w:rsidR="004D3B47" w:rsidRPr="004D3B47" w14:paraId="3ACBDCBB" w14:textId="77777777" w:rsidTr="00117555">
        <w:tc>
          <w:tcPr>
            <w:tcW w:w="1791" w:type="dxa"/>
          </w:tcPr>
          <w:p w14:paraId="7F32DF22" w14:textId="77777777" w:rsidR="00117555" w:rsidRPr="004D3B47" w:rsidRDefault="00117555" w:rsidP="009203A8">
            <w:pPr>
              <w:spacing w:before="120"/>
              <w:ind w:right="544"/>
              <w:jc w:val="both"/>
              <w:rPr>
                <w:b/>
              </w:rPr>
            </w:pPr>
            <w:r w:rsidRPr="004D3B47">
              <w:rPr>
                <w:b/>
              </w:rPr>
              <w:t>Target</w:t>
            </w:r>
          </w:p>
        </w:tc>
        <w:tc>
          <w:tcPr>
            <w:tcW w:w="7531" w:type="dxa"/>
          </w:tcPr>
          <w:p w14:paraId="5DA72837" w14:textId="77777777" w:rsidR="005620A7" w:rsidRPr="004D3B47" w:rsidRDefault="00264564" w:rsidP="004503C8">
            <w:pPr>
              <w:spacing w:before="120"/>
              <w:ind w:right="34"/>
              <w:jc w:val="both"/>
              <w:rPr>
                <w:lang w:val="en-NZ"/>
              </w:rPr>
            </w:pPr>
            <w:r w:rsidRPr="004D3B47">
              <w:rPr>
                <w:lang w:val="en-NZ"/>
              </w:rPr>
              <w:t>95% of women who have persistent low-grade abnormalities</w:t>
            </w:r>
            <w:r w:rsidR="004B0B8D" w:rsidRPr="004D3B47">
              <w:rPr>
                <w:lang w:val="en-NZ"/>
              </w:rPr>
              <w:t>,</w:t>
            </w:r>
            <w:r w:rsidRPr="004D3B47">
              <w:rPr>
                <w:lang w:val="en-NZ"/>
              </w:rPr>
              <w:t xml:space="preserve"> or a low-grade abnormality and positive HPV test, must receive </w:t>
            </w:r>
            <w:r w:rsidR="00730F5F" w:rsidRPr="004D3B47">
              <w:t>a date for a colposcopy appointment that does not exceed 26 weeks of receipt of the referral</w:t>
            </w:r>
            <w:r w:rsidR="006739A1" w:rsidRPr="004D3B47">
              <w:rPr>
                <w:lang w:val="en-NZ"/>
              </w:rPr>
              <w:t>.</w:t>
            </w:r>
          </w:p>
          <w:p w14:paraId="70BEB266" w14:textId="77777777" w:rsidR="006739A1" w:rsidRPr="004D3B47" w:rsidRDefault="006739A1" w:rsidP="004503C8">
            <w:pPr>
              <w:pStyle w:val="NoSpacing"/>
              <w:jc w:val="both"/>
              <w:rPr>
                <w:lang w:val="en-NZ"/>
              </w:rPr>
            </w:pPr>
          </w:p>
          <w:p w14:paraId="5ECEECE3" w14:textId="3F2FB49E" w:rsidR="006C0245" w:rsidRPr="004D3B47" w:rsidRDefault="006C0245" w:rsidP="004503C8">
            <w:pPr>
              <w:pStyle w:val="NoSpacing"/>
              <w:jc w:val="both"/>
              <w:rPr>
                <w:lang w:val="en-NZ"/>
              </w:rPr>
            </w:pPr>
            <w:r w:rsidRPr="004D3B47">
              <w:rPr>
                <w:lang w:val="en-NZ"/>
              </w:rPr>
              <w:t xml:space="preserve">At present, this indicator reports on aspects of follow-up, but not specifically on timeliness in relation to the standard, as the date of the first colposcopic </w:t>
            </w:r>
            <w:r w:rsidR="002C5805" w:rsidRPr="004D3B47">
              <w:rPr>
                <w:lang w:val="en-NZ"/>
              </w:rPr>
              <w:t>assessment</w:t>
            </w:r>
            <w:r w:rsidRPr="004D3B47">
              <w:rPr>
                <w:lang w:val="en-NZ"/>
              </w:rPr>
              <w:t xml:space="preserve"> is not yet available for all women with a </w:t>
            </w:r>
            <w:r w:rsidR="00365ACF">
              <w:rPr>
                <w:lang w:val="en-NZ"/>
              </w:rPr>
              <w:t>low-grade</w:t>
            </w:r>
            <w:r w:rsidRPr="004D3B47">
              <w:rPr>
                <w:lang w:val="en-NZ"/>
              </w:rPr>
              <w:t xml:space="preserve"> cytology test in the 6-month period 12-months prior to the end of the current monitoring period. In the interim, it reports on the number and percentage of women for whom a subsequent accepted referral and/ or a colposcopy visit are recorded, and the number and proportion of women who attended colposcopy within 26 weeks of an accepted referral.</w:t>
            </w:r>
          </w:p>
          <w:p w14:paraId="4362A7CB" w14:textId="77777777" w:rsidR="006739A1" w:rsidRPr="004D3B47" w:rsidRDefault="006739A1" w:rsidP="004503C8">
            <w:pPr>
              <w:pStyle w:val="NoSpacing"/>
              <w:jc w:val="both"/>
              <w:rPr>
                <w:lang w:val="en-NZ"/>
              </w:rPr>
            </w:pPr>
          </w:p>
        </w:tc>
      </w:tr>
      <w:tr w:rsidR="004D3B47" w:rsidRPr="004D3B47" w14:paraId="1147C257" w14:textId="77777777" w:rsidTr="00117555">
        <w:tc>
          <w:tcPr>
            <w:tcW w:w="1791" w:type="dxa"/>
          </w:tcPr>
          <w:p w14:paraId="39DFBE70" w14:textId="77777777" w:rsidR="006739A1" w:rsidRPr="004D3B47" w:rsidRDefault="006739A1" w:rsidP="009203A8">
            <w:pPr>
              <w:spacing w:before="120"/>
              <w:ind w:right="544"/>
              <w:jc w:val="both"/>
              <w:rPr>
                <w:b/>
              </w:rPr>
            </w:pPr>
            <w:r w:rsidRPr="004D3B47">
              <w:rPr>
                <w:b/>
              </w:rPr>
              <w:t>Current situation</w:t>
            </w:r>
          </w:p>
        </w:tc>
        <w:tc>
          <w:tcPr>
            <w:tcW w:w="7531" w:type="dxa"/>
          </w:tcPr>
          <w:p w14:paraId="5799939F" w14:textId="1862D3B6" w:rsidR="00F30928" w:rsidRPr="004D3B47" w:rsidRDefault="003275DD" w:rsidP="004503C8">
            <w:pPr>
              <w:pStyle w:val="NoSpacing"/>
              <w:spacing w:before="120"/>
              <w:jc w:val="both"/>
              <w:rPr>
                <w:lang w:val="en-NZ"/>
              </w:rPr>
            </w:pPr>
            <w:r w:rsidRPr="004D3B47">
              <w:rPr>
                <w:lang w:val="en-NZ"/>
              </w:rPr>
              <w:t xml:space="preserve">There were </w:t>
            </w:r>
            <w:bookmarkStart w:id="1526" w:name="ind72_lgchpv_smpl"/>
            <w:r w:rsidR="006745A7" w:rsidRPr="004D3B47">
              <w:rPr>
                <w:szCs w:val="23"/>
              </w:rPr>
              <w:t>3,</w:t>
            </w:r>
            <w:bookmarkEnd w:id="1526"/>
            <w:r w:rsidR="006745A7" w:rsidRPr="004D3B47">
              <w:rPr>
                <w:szCs w:val="23"/>
              </w:rPr>
              <w:t>791</w:t>
            </w:r>
            <w:r w:rsidR="00FE0871" w:rsidRPr="004D3B47">
              <w:rPr>
                <w:szCs w:val="23"/>
              </w:rPr>
              <w:t xml:space="preserve"> </w:t>
            </w:r>
            <w:r w:rsidRPr="004D3B47">
              <w:rPr>
                <w:lang w:val="en-NZ"/>
              </w:rPr>
              <w:t>women with</w:t>
            </w:r>
            <w:r w:rsidRPr="004D3B47">
              <w:t xml:space="preserve"> </w:t>
            </w:r>
            <w:r w:rsidR="00B20BE4" w:rsidRPr="004D3B47">
              <w:t>either</w:t>
            </w:r>
            <w:r w:rsidRPr="004D3B47">
              <w:rPr>
                <w:lang w:val="en-NZ"/>
              </w:rPr>
              <w:t xml:space="preserve"> </w:t>
            </w:r>
            <w:r w:rsidR="00F65325" w:rsidRPr="004D3B47">
              <w:rPr>
                <w:lang w:val="en-NZ"/>
              </w:rPr>
              <w:t xml:space="preserve">persistent </w:t>
            </w:r>
            <w:r w:rsidR="00365ACF">
              <w:rPr>
                <w:lang w:val="en-NZ"/>
              </w:rPr>
              <w:t>low-grade</w:t>
            </w:r>
            <w:r w:rsidR="00F65325" w:rsidRPr="004D3B47">
              <w:rPr>
                <w:lang w:val="en-NZ"/>
              </w:rPr>
              <w:t xml:space="preserve"> cytology or </w:t>
            </w:r>
            <w:r w:rsidR="00365ACF">
              <w:rPr>
                <w:lang w:val="en-NZ"/>
              </w:rPr>
              <w:t>low-grade</w:t>
            </w:r>
            <w:r w:rsidR="00F65325" w:rsidRPr="004D3B47">
              <w:rPr>
                <w:lang w:val="en-NZ"/>
              </w:rPr>
              <w:t xml:space="preserve"> cytology and a positive hrHPV test collected in the period </w:t>
            </w:r>
            <w:bookmarkStart w:id="1527" w:name="ind72_Start_1yprior_ddmm2"/>
            <w:r w:rsidR="006745A7" w:rsidRPr="004D3B47">
              <w:rPr>
                <w:lang w:val="en-NZ"/>
              </w:rPr>
              <w:t xml:space="preserve">1 </w:t>
            </w:r>
            <w:bookmarkEnd w:id="1527"/>
            <w:r w:rsidR="006745A7" w:rsidRPr="004D3B47">
              <w:rPr>
                <w:lang w:val="en-NZ"/>
              </w:rPr>
              <w:t>January</w:t>
            </w:r>
            <w:r w:rsidR="00330CB8" w:rsidRPr="004D3B47">
              <w:rPr>
                <w:lang w:val="en-NZ"/>
              </w:rPr>
              <w:t xml:space="preserve"> </w:t>
            </w:r>
            <w:r w:rsidR="00BB6EAD" w:rsidRPr="004D3B47">
              <w:rPr>
                <w:lang w:val="en-NZ"/>
              </w:rPr>
              <w:t xml:space="preserve">– </w:t>
            </w:r>
            <w:r w:rsidR="006745A7" w:rsidRPr="004D3B47">
              <w:rPr>
                <w:lang w:val="en-NZ"/>
              </w:rPr>
              <w:t>30 June</w:t>
            </w:r>
            <w:r w:rsidR="00BB6EAD" w:rsidRPr="004D3B47">
              <w:rPr>
                <w:lang w:val="en-NZ"/>
              </w:rPr>
              <w:t xml:space="preserve"> </w:t>
            </w:r>
            <w:bookmarkStart w:id="1528" w:name="ind72_1yprior_year2"/>
            <w:r w:rsidR="006745A7" w:rsidRPr="004D3B47">
              <w:rPr>
                <w:lang w:val="en-NZ"/>
              </w:rPr>
              <w:t>201</w:t>
            </w:r>
            <w:bookmarkEnd w:id="1528"/>
            <w:r w:rsidR="006745A7" w:rsidRPr="004D3B47">
              <w:rPr>
                <w:lang w:val="en-NZ"/>
              </w:rPr>
              <w:t>8</w:t>
            </w:r>
            <w:r w:rsidR="004B0B8D" w:rsidRPr="004D3B47">
              <w:rPr>
                <w:lang w:val="en-NZ"/>
              </w:rPr>
              <w:t>.</w:t>
            </w:r>
            <w:r w:rsidR="00F65325" w:rsidRPr="004D3B47">
              <w:rPr>
                <w:lang w:val="en-NZ"/>
              </w:rPr>
              <w:t xml:space="preserve"> </w:t>
            </w:r>
            <w:r w:rsidR="00D77CC8" w:rsidRPr="004D3B47">
              <w:rPr>
                <w:lang w:val="en-NZ"/>
              </w:rPr>
              <w:t>Nationally, s</w:t>
            </w:r>
            <w:r w:rsidR="00F65325" w:rsidRPr="004D3B47">
              <w:rPr>
                <w:lang w:val="en-NZ"/>
              </w:rPr>
              <w:t xml:space="preserve">ubsequent accepted referrals are recorded for </w:t>
            </w:r>
            <w:bookmarkStart w:id="1529" w:name="ind72_referral_smpl"/>
            <w:r w:rsidR="006745A7" w:rsidRPr="004D3B47">
              <w:rPr>
                <w:lang w:val="en-NZ"/>
              </w:rPr>
              <w:t>3,</w:t>
            </w:r>
            <w:bookmarkEnd w:id="1529"/>
            <w:r w:rsidR="006745A7" w:rsidRPr="004D3B47">
              <w:rPr>
                <w:lang w:val="en-NZ"/>
              </w:rPr>
              <w:t>245</w:t>
            </w:r>
            <w:r w:rsidR="00330CB8" w:rsidRPr="004D3B47">
              <w:rPr>
                <w:lang w:val="en-NZ"/>
              </w:rPr>
              <w:t xml:space="preserve"> </w:t>
            </w:r>
            <w:r w:rsidR="00064651" w:rsidRPr="004D3B47">
              <w:rPr>
                <w:lang w:val="en-NZ"/>
              </w:rPr>
              <w:t>(</w:t>
            </w:r>
            <w:r w:rsidR="006745A7" w:rsidRPr="004D3B47">
              <w:rPr>
                <w:lang w:val="en-NZ"/>
              </w:rPr>
              <w:t>85.6</w:t>
            </w:r>
            <w:r w:rsidR="00330CB8" w:rsidRPr="004D3B47">
              <w:rPr>
                <w:lang w:val="en-NZ"/>
              </w:rPr>
              <w:t>%</w:t>
            </w:r>
            <w:r w:rsidR="00064651" w:rsidRPr="004D3B47">
              <w:rPr>
                <w:lang w:val="en-NZ"/>
              </w:rPr>
              <w:t xml:space="preserve">) </w:t>
            </w:r>
            <w:r w:rsidR="00F65325" w:rsidRPr="004D3B47">
              <w:rPr>
                <w:lang w:val="en-NZ"/>
              </w:rPr>
              <w:t xml:space="preserve">of these women, and subsequent colposcopy for </w:t>
            </w:r>
            <w:bookmarkStart w:id="1530" w:name="ind72_colp_smpl"/>
            <w:r w:rsidR="006745A7" w:rsidRPr="004D3B47">
              <w:rPr>
                <w:szCs w:val="23"/>
              </w:rPr>
              <w:t>3,</w:t>
            </w:r>
            <w:bookmarkEnd w:id="1530"/>
            <w:r w:rsidR="006745A7" w:rsidRPr="004D3B47">
              <w:rPr>
                <w:szCs w:val="23"/>
              </w:rPr>
              <w:t>449</w:t>
            </w:r>
            <w:r w:rsidR="00064651" w:rsidRPr="004D3B47">
              <w:rPr>
                <w:szCs w:val="23"/>
              </w:rPr>
              <w:t xml:space="preserve"> (</w:t>
            </w:r>
            <w:bookmarkStart w:id="1531" w:name="ind72_colp_pct"/>
            <w:r w:rsidR="006745A7" w:rsidRPr="004D3B47">
              <w:rPr>
                <w:szCs w:val="23"/>
              </w:rPr>
              <w:t>91.</w:t>
            </w:r>
            <w:bookmarkEnd w:id="1531"/>
            <w:r w:rsidR="006745A7" w:rsidRPr="004D3B47">
              <w:rPr>
                <w:szCs w:val="23"/>
              </w:rPr>
              <w:t>0</w:t>
            </w:r>
            <w:r w:rsidR="00064651" w:rsidRPr="004D3B47">
              <w:rPr>
                <w:szCs w:val="23"/>
                <w:lang w:val="en-NZ"/>
              </w:rPr>
              <w:t>%).</w:t>
            </w:r>
            <w:r w:rsidR="00D77CC8" w:rsidRPr="004D3B47">
              <w:rPr>
                <w:lang w:val="en-NZ"/>
              </w:rPr>
              <w:t xml:space="preserve"> The proportion of women for whom a subsequent referral and colposcopy visit are recorded are shown by DHB in </w:t>
            </w:r>
            <w:r w:rsidR="00616FB9" w:rsidRPr="004D3B47">
              <w:fldChar w:fldCharType="begin"/>
            </w:r>
            <w:r w:rsidR="00616FB9" w:rsidRPr="004D3B47">
              <w:instrText xml:space="preserve"> REF _Ref390185675 \h  \* MERGEFORMAT </w:instrText>
            </w:r>
            <w:r w:rsidR="00616FB9" w:rsidRPr="004D3B47">
              <w:fldChar w:fldCharType="separate"/>
            </w:r>
            <w:r w:rsidR="00D03680" w:rsidRPr="00D03680">
              <w:rPr>
                <w:lang w:val="en-NZ"/>
              </w:rPr>
              <w:t xml:space="preserve">Figure </w:t>
            </w:r>
            <w:r w:rsidR="00D03680">
              <w:t>71</w:t>
            </w:r>
            <w:r w:rsidR="00616FB9" w:rsidRPr="004D3B47">
              <w:fldChar w:fldCharType="end"/>
            </w:r>
            <w:r w:rsidR="00D77CC8" w:rsidRPr="004D3B47">
              <w:rPr>
                <w:lang w:val="en-NZ"/>
              </w:rPr>
              <w:t>, and by ethnicity in</w:t>
            </w:r>
            <w:r w:rsidR="00B05DCD" w:rsidRPr="004D3B47">
              <w:t xml:space="preserve"> </w:t>
            </w:r>
            <w:r w:rsidR="004C128E" w:rsidRPr="004D3B47">
              <w:fldChar w:fldCharType="begin"/>
            </w:r>
            <w:r w:rsidR="004C128E" w:rsidRPr="004D3B47">
              <w:instrText xml:space="preserve"> REF _Ref390611180 \h  \* MERGEFORMAT </w:instrText>
            </w:r>
            <w:r w:rsidR="004C128E" w:rsidRPr="004D3B47">
              <w:fldChar w:fldCharType="separate"/>
            </w:r>
            <w:r w:rsidR="00D03680" w:rsidRPr="00A321D5">
              <w:t xml:space="preserve">Figure </w:t>
            </w:r>
            <w:r w:rsidR="00D03680" w:rsidRPr="00D03680">
              <w:rPr>
                <w:bCs/>
                <w:noProof/>
              </w:rPr>
              <w:t>72</w:t>
            </w:r>
            <w:r w:rsidR="004C128E" w:rsidRPr="004D3B47">
              <w:fldChar w:fldCharType="end"/>
            </w:r>
            <w:r w:rsidR="00D77CC8" w:rsidRPr="004D3B47">
              <w:rPr>
                <w:lang w:val="en-NZ"/>
              </w:rPr>
              <w:t>. The proportion of women for whom an accepted referral was recorded on the NCSP Register ranged from</w:t>
            </w:r>
            <w:r w:rsidR="00064651" w:rsidRPr="004D3B47">
              <w:rPr>
                <w:szCs w:val="23"/>
              </w:rPr>
              <w:t xml:space="preserve"> </w:t>
            </w:r>
            <w:r w:rsidR="006745A7" w:rsidRPr="004D3B47">
              <w:rPr>
                <w:szCs w:val="23"/>
              </w:rPr>
              <w:t>80.0</w:t>
            </w:r>
            <w:r w:rsidR="00AE1853" w:rsidRPr="004D3B47">
              <w:rPr>
                <w:szCs w:val="23"/>
              </w:rPr>
              <w:t>%</w:t>
            </w:r>
            <w:r w:rsidR="00064651" w:rsidRPr="004D3B47">
              <w:rPr>
                <w:szCs w:val="23"/>
              </w:rPr>
              <w:t xml:space="preserve"> </w:t>
            </w:r>
            <w:bookmarkStart w:id="1532" w:name="ind72_dhbref_max"/>
            <w:r w:rsidR="00064651" w:rsidRPr="004D3B47">
              <w:rPr>
                <w:szCs w:val="23"/>
              </w:rPr>
              <w:t>(</w:t>
            </w:r>
            <w:r w:rsidR="006745A7" w:rsidRPr="004D3B47">
              <w:rPr>
                <w:szCs w:val="23"/>
              </w:rPr>
              <w:t>South Canterbury</w:t>
            </w:r>
            <w:bookmarkEnd w:id="1532"/>
            <w:r w:rsidR="00064651" w:rsidRPr="004D3B47">
              <w:rPr>
                <w:szCs w:val="23"/>
              </w:rPr>
              <w:t xml:space="preserve">) to </w:t>
            </w:r>
            <w:r w:rsidR="001511DD" w:rsidRPr="004D3B47">
              <w:rPr>
                <w:szCs w:val="23"/>
              </w:rPr>
              <w:t>all women</w:t>
            </w:r>
            <w:r w:rsidR="00AE1853" w:rsidRPr="004D3B47">
              <w:rPr>
                <w:szCs w:val="23"/>
              </w:rPr>
              <w:t xml:space="preserve"> </w:t>
            </w:r>
            <w:r w:rsidR="00064651" w:rsidRPr="004D3B47">
              <w:rPr>
                <w:szCs w:val="23"/>
              </w:rPr>
              <w:t>(</w:t>
            </w:r>
            <w:r w:rsidR="006745A7" w:rsidRPr="004D3B47">
              <w:rPr>
                <w:szCs w:val="23"/>
              </w:rPr>
              <w:t>Wairarapa</w:t>
            </w:r>
            <w:r w:rsidR="00AE1853" w:rsidRPr="004D3B47">
              <w:rPr>
                <w:szCs w:val="23"/>
              </w:rPr>
              <w:t>;</w:t>
            </w:r>
            <w:r w:rsidR="00AE1853" w:rsidRPr="004D3B47">
              <w:t xml:space="preserve"> </w:t>
            </w:r>
            <w:r w:rsidR="00616FB9" w:rsidRPr="004D3B47">
              <w:fldChar w:fldCharType="begin"/>
            </w:r>
            <w:r w:rsidR="00616FB9" w:rsidRPr="004D3B47">
              <w:instrText xml:space="preserve"> REF _Ref390185675 \h  \* MERGEFORMAT </w:instrText>
            </w:r>
            <w:r w:rsidR="00616FB9" w:rsidRPr="004D3B47">
              <w:fldChar w:fldCharType="separate"/>
            </w:r>
            <w:r w:rsidR="00D03680" w:rsidRPr="00D03680">
              <w:rPr>
                <w:lang w:val="en-NZ"/>
              </w:rPr>
              <w:t xml:space="preserve">Figure </w:t>
            </w:r>
            <w:r w:rsidR="00D03680">
              <w:t>71</w:t>
            </w:r>
            <w:r w:rsidR="00616FB9" w:rsidRPr="004D3B47">
              <w:fldChar w:fldCharType="end"/>
            </w:r>
            <w:r w:rsidR="00B81A46" w:rsidRPr="004D3B47">
              <w:rPr>
                <w:lang w:val="en-NZ"/>
              </w:rPr>
              <w:t>).</w:t>
            </w:r>
            <w:r w:rsidR="00D77CC8" w:rsidRPr="004D3B47">
              <w:rPr>
                <w:lang w:val="en-NZ"/>
              </w:rPr>
              <w:t xml:space="preserve"> The proportion of women with a subsequent colposcopy visit </w:t>
            </w:r>
            <w:r w:rsidR="00B20BE4" w:rsidRPr="004D3B47">
              <w:t xml:space="preserve">(which occurred by the end of the current monitoring period) </w:t>
            </w:r>
            <w:r w:rsidR="00D77CC8" w:rsidRPr="004D3B47">
              <w:rPr>
                <w:lang w:val="en-NZ"/>
              </w:rPr>
              <w:t xml:space="preserve">recorded on the NCSP Register ranged from </w:t>
            </w:r>
            <w:r w:rsidR="006745A7" w:rsidRPr="004D3B47">
              <w:rPr>
                <w:szCs w:val="23"/>
              </w:rPr>
              <w:t>83.3</w:t>
            </w:r>
            <w:r w:rsidR="00AE1853" w:rsidRPr="004D3B47">
              <w:rPr>
                <w:szCs w:val="23"/>
              </w:rPr>
              <w:t>%</w:t>
            </w:r>
            <w:r w:rsidR="00805D2D" w:rsidRPr="004D3B47">
              <w:rPr>
                <w:szCs w:val="23"/>
              </w:rPr>
              <w:t xml:space="preserve"> </w:t>
            </w:r>
            <w:r w:rsidR="00064651" w:rsidRPr="004D3B47">
              <w:rPr>
                <w:szCs w:val="23"/>
              </w:rPr>
              <w:t>(</w:t>
            </w:r>
            <w:r w:rsidR="006745A7" w:rsidRPr="004D3B47">
              <w:rPr>
                <w:szCs w:val="23"/>
              </w:rPr>
              <w:t>Tairawhiti</w:t>
            </w:r>
            <w:r w:rsidR="00064651" w:rsidRPr="004D3B47">
              <w:rPr>
                <w:szCs w:val="23"/>
              </w:rPr>
              <w:t>)</w:t>
            </w:r>
            <w:r w:rsidR="00AE1853" w:rsidRPr="004D3B47">
              <w:rPr>
                <w:szCs w:val="23"/>
              </w:rPr>
              <w:t xml:space="preserve"> </w:t>
            </w:r>
            <w:r w:rsidR="00064651" w:rsidRPr="004D3B47">
              <w:rPr>
                <w:szCs w:val="23"/>
              </w:rPr>
              <w:t xml:space="preserve">to </w:t>
            </w:r>
            <w:r w:rsidR="006745A7" w:rsidRPr="004D3B47">
              <w:t>all</w:t>
            </w:r>
            <w:r w:rsidR="00AE1853" w:rsidRPr="004D3B47">
              <w:rPr>
                <w:szCs w:val="23"/>
              </w:rPr>
              <w:t xml:space="preserve"> </w:t>
            </w:r>
            <w:r w:rsidR="00064651" w:rsidRPr="004D3B47">
              <w:rPr>
                <w:szCs w:val="23"/>
              </w:rPr>
              <w:t>women</w:t>
            </w:r>
            <w:r w:rsidR="00A26D58">
              <w:rPr>
                <w:szCs w:val="23"/>
              </w:rPr>
              <w:t xml:space="preserve"> </w:t>
            </w:r>
            <w:r w:rsidR="00064651" w:rsidRPr="004D3B47">
              <w:rPr>
                <w:szCs w:val="23"/>
              </w:rPr>
              <w:t>(</w:t>
            </w:r>
            <w:r w:rsidR="006745A7" w:rsidRPr="004D3B47">
              <w:rPr>
                <w:szCs w:val="23"/>
              </w:rPr>
              <w:t>West Coast</w:t>
            </w:r>
            <w:r w:rsidR="00A85E4B" w:rsidRPr="004D3B47">
              <w:rPr>
                <w:szCs w:val="23"/>
              </w:rPr>
              <w:t>;</w:t>
            </w:r>
            <w:r w:rsidR="00001324" w:rsidRPr="004D3B47">
              <w:rPr>
                <w:szCs w:val="23"/>
                <w:lang w:val="en-NZ"/>
              </w:rPr>
              <w:t xml:space="preserve"> </w:t>
            </w:r>
            <w:r w:rsidR="00616FB9" w:rsidRPr="004D3B47">
              <w:fldChar w:fldCharType="begin"/>
            </w:r>
            <w:r w:rsidR="00616FB9" w:rsidRPr="004D3B47">
              <w:instrText xml:space="preserve"> REF _Ref390185675 \h  \* MERGEFORMAT </w:instrText>
            </w:r>
            <w:r w:rsidR="00616FB9" w:rsidRPr="004D3B47">
              <w:fldChar w:fldCharType="separate"/>
            </w:r>
            <w:r w:rsidR="00D03680" w:rsidRPr="00D03680">
              <w:rPr>
                <w:lang w:val="en-NZ"/>
              </w:rPr>
              <w:t xml:space="preserve">Figure </w:t>
            </w:r>
            <w:r w:rsidR="00D03680">
              <w:t>71</w:t>
            </w:r>
            <w:r w:rsidR="00616FB9" w:rsidRPr="004D3B47">
              <w:fldChar w:fldCharType="end"/>
            </w:r>
            <w:r w:rsidR="00D77CC8" w:rsidRPr="004D3B47">
              <w:rPr>
                <w:lang w:val="en-NZ"/>
              </w:rPr>
              <w:t xml:space="preserve">). </w:t>
            </w:r>
            <w:r w:rsidR="00513389" w:rsidRPr="004D3B47">
              <w:rPr>
                <w:lang w:val="en-NZ"/>
              </w:rPr>
              <w:t xml:space="preserve">For ethnicity, </w:t>
            </w:r>
            <w:r w:rsidR="00A940D6" w:rsidRPr="004D3B47">
              <w:t>the</w:t>
            </w:r>
            <w:r w:rsidR="00132164" w:rsidRPr="004D3B47">
              <w:t xml:space="preserve"> proportion of women for whom an accepted referral was recorded on the NCSP Register ranged from </w:t>
            </w:r>
            <w:r w:rsidR="006745A7" w:rsidRPr="004D3B47">
              <w:rPr>
                <w:szCs w:val="23"/>
              </w:rPr>
              <w:t>84.4</w:t>
            </w:r>
            <w:r w:rsidR="00064651" w:rsidRPr="004D3B47">
              <w:rPr>
                <w:szCs w:val="23"/>
              </w:rPr>
              <w:t>%</w:t>
            </w:r>
            <w:r w:rsidR="00132164" w:rsidRPr="004D3B47">
              <w:t xml:space="preserve"> for </w:t>
            </w:r>
            <w:r w:rsidR="00365ACF">
              <w:rPr>
                <w:szCs w:val="23"/>
              </w:rPr>
              <w:t>European/ Other</w:t>
            </w:r>
            <w:r w:rsidR="00A811C9" w:rsidRPr="004D3B47">
              <w:rPr>
                <w:szCs w:val="23"/>
              </w:rPr>
              <w:t xml:space="preserve"> </w:t>
            </w:r>
            <w:r w:rsidR="00132164" w:rsidRPr="004D3B47">
              <w:t xml:space="preserve">women to </w:t>
            </w:r>
            <w:bookmarkStart w:id="1533" w:name="ind72_ethref_max_pct"/>
            <w:r w:rsidR="006745A7" w:rsidRPr="004D3B47">
              <w:rPr>
                <w:szCs w:val="23"/>
              </w:rPr>
              <w:t>92.2</w:t>
            </w:r>
            <w:bookmarkEnd w:id="1533"/>
            <w:r w:rsidR="00132164" w:rsidRPr="004D3B47">
              <w:t xml:space="preserve">% for </w:t>
            </w:r>
            <w:bookmarkStart w:id="1534" w:name="ind72_ethref_max"/>
            <w:r w:rsidR="006745A7" w:rsidRPr="004D3B47">
              <w:rPr>
                <w:szCs w:val="23"/>
              </w:rPr>
              <w:t>Pacific</w:t>
            </w:r>
            <w:bookmarkEnd w:id="1534"/>
            <w:r w:rsidR="00132164" w:rsidRPr="004D3B47">
              <w:t xml:space="preserve"> women (</w:t>
            </w:r>
            <w:r w:rsidR="004C128E" w:rsidRPr="004D3B47">
              <w:fldChar w:fldCharType="begin"/>
            </w:r>
            <w:r w:rsidR="004C128E" w:rsidRPr="004D3B47">
              <w:instrText xml:space="preserve"> REF _Ref390611180 \h  \* MERGEFORMAT </w:instrText>
            </w:r>
            <w:r w:rsidR="004C128E" w:rsidRPr="004D3B47">
              <w:fldChar w:fldCharType="separate"/>
            </w:r>
            <w:r w:rsidR="00D03680" w:rsidRPr="00A321D5">
              <w:t xml:space="preserve">Figure </w:t>
            </w:r>
            <w:r w:rsidR="00D03680" w:rsidRPr="00D03680">
              <w:rPr>
                <w:bCs/>
                <w:noProof/>
              </w:rPr>
              <w:t>72</w:t>
            </w:r>
            <w:r w:rsidR="004C128E" w:rsidRPr="004D3B47">
              <w:fldChar w:fldCharType="end"/>
            </w:r>
            <w:r w:rsidR="00132164" w:rsidRPr="004D3B47">
              <w:t xml:space="preserve">). The proportion of women with a subsequent colposcopy visit recorded on the NCSP Register </w:t>
            </w:r>
            <w:r w:rsidR="00DE1132" w:rsidRPr="004D3B47">
              <w:t xml:space="preserve">(regardless of whether or not a referral was recorded) </w:t>
            </w:r>
            <w:r w:rsidR="00132164" w:rsidRPr="004D3B47">
              <w:t xml:space="preserve">ranged from </w:t>
            </w:r>
            <w:r w:rsidR="006745A7" w:rsidRPr="004D3B47">
              <w:rPr>
                <w:szCs w:val="23"/>
              </w:rPr>
              <w:t>85.5</w:t>
            </w:r>
            <w:r w:rsidR="00801E61" w:rsidRPr="004D3B47">
              <w:rPr>
                <w:szCs w:val="23"/>
              </w:rPr>
              <w:t>%</w:t>
            </w:r>
            <w:r w:rsidR="00064651" w:rsidRPr="004D3B47">
              <w:rPr>
                <w:szCs w:val="23"/>
              </w:rPr>
              <w:t xml:space="preserve"> </w:t>
            </w:r>
            <w:r w:rsidR="004E13F6" w:rsidRPr="004D3B47">
              <w:rPr>
                <w:szCs w:val="23"/>
              </w:rPr>
              <w:t>(</w:t>
            </w:r>
            <w:bookmarkStart w:id="1535" w:name="ind72_ethcolp_min"/>
            <w:r w:rsidR="006745A7" w:rsidRPr="004D3B47">
              <w:rPr>
                <w:szCs w:val="23"/>
              </w:rPr>
              <w:t>Pacific</w:t>
            </w:r>
            <w:bookmarkEnd w:id="1535"/>
            <w:r w:rsidR="004F7F42" w:rsidRPr="004D3B47">
              <w:t xml:space="preserve"> </w:t>
            </w:r>
            <w:r w:rsidR="00132164" w:rsidRPr="004D3B47">
              <w:t xml:space="preserve">women) to </w:t>
            </w:r>
            <w:bookmarkStart w:id="1536" w:name="ind72_ethcolp_max_pct"/>
            <w:r w:rsidR="006745A7" w:rsidRPr="004D3B47">
              <w:rPr>
                <w:szCs w:val="23"/>
              </w:rPr>
              <w:t>92.</w:t>
            </w:r>
            <w:bookmarkEnd w:id="1536"/>
            <w:r w:rsidR="006745A7" w:rsidRPr="004D3B47">
              <w:rPr>
                <w:szCs w:val="23"/>
              </w:rPr>
              <w:t>1</w:t>
            </w:r>
            <w:r w:rsidR="00064651" w:rsidRPr="004D3B47">
              <w:rPr>
                <w:szCs w:val="23"/>
              </w:rPr>
              <w:t>% (</w:t>
            </w:r>
            <w:r w:rsidR="00365ACF">
              <w:rPr>
                <w:szCs w:val="23"/>
              </w:rPr>
              <w:t>European/ Other</w:t>
            </w:r>
            <w:r w:rsidR="00A811C9" w:rsidRPr="004D3B47">
              <w:rPr>
                <w:szCs w:val="23"/>
              </w:rPr>
              <w:t xml:space="preserve"> </w:t>
            </w:r>
            <w:r w:rsidR="00132164" w:rsidRPr="004D3B47">
              <w:t>women</w:t>
            </w:r>
            <w:r w:rsidR="00332844">
              <w:t xml:space="preserve">; </w:t>
            </w:r>
            <w:r w:rsidR="006E5374" w:rsidRPr="004D3B47">
              <w:fldChar w:fldCharType="begin"/>
            </w:r>
            <w:r w:rsidR="006E5374" w:rsidRPr="004D3B47">
              <w:instrText xml:space="preserve"> REF _</w:instrText>
            </w:r>
            <w:r w:rsidR="004C128E" w:rsidRPr="004D3B47">
              <w:instrText>Ref390611180</w:instrText>
            </w:r>
            <w:r w:rsidR="006E5374" w:rsidRPr="004D3B47">
              <w:instrText xml:space="preserve"> \h </w:instrText>
            </w:r>
            <w:r w:rsidR="00E4596F" w:rsidRPr="004D3B47">
              <w:instrText xml:space="preserve"> \* MERGEFORMAT </w:instrText>
            </w:r>
            <w:r w:rsidR="006E5374" w:rsidRPr="004D3B47">
              <w:fldChar w:fldCharType="separate"/>
            </w:r>
            <w:r w:rsidR="00D03680" w:rsidRPr="00A321D5">
              <w:t xml:space="preserve">Figure </w:t>
            </w:r>
            <w:r w:rsidR="00D03680" w:rsidRPr="00D03680">
              <w:rPr>
                <w:bCs/>
                <w:noProof/>
              </w:rPr>
              <w:t>72</w:t>
            </w:r>
            <w:r w:rsidR="006E5374" w:rsidRPr="004D3B47">
              <w:fldChar w:fldCharType="end"/>
            </w:r>
            <w:r w:rsidR="006E5374" w:rsidRPr="004D3B47">
              <w:t>)</w:t>
            </w:r>
            <w:r w:rsidR="00132164" w:rsidRPr="004D3B47">
              <w:t>.</w:t>
            </w:r>
            <w:r w:rsidR="00D77CC8" w:rsidRPr="004D3B47">
              <w:rPr>
                <w:lang w:val="en-NZ"/>
              </w:rPr>
              <w:t xml:space="preserve"> </w:t>
            </w:r>
          </w:p>
          <w:p w14:paraId="39C118CC" w14:textId="77777777" w:rsidR="003C6E91" w:rsidRPr="004D3B47" w:rsidRDefault="003C6E91" w:rsidP="004503C8">
            <w:pPr>
              <w:pStyle w:val="NoSpacing"/>
              <w:jc w:val="both"/>
              <w:rPr>
                <w:lang w:val="en-NZ"/>
              </w:rPr>
            </w:pPr>
          </w:p>
          <w:p w14:paraId="3FE12260" w14:textId="1943C39F" w:rsidR="00B05DCD" w:rsidRPr="004D3B47" w:rsidRDefault="00531F77" w:rsidP="004503C8">
            <w:pPr>
              <w:pStyle w:val="NoSpacing"/>
              <w:jc w:val="both"/>
              <w:rPr>
                <w:lang w:val="en-NZ"/>
              </w:rPr>
            </w:pPr>
            <w:r w:rsidRPr="004D3B47">
              <w:rPr>
                <w:lang w:val="en-NZ"/>
              </w:rPr>
              <w:t>T</w:t>
            </w:r>
            <w:r w:rsidR="009E607C" w:rsidRPr="004D3B47">
              <w:rPr>
                <w:lang w:val="en-NZ"/>
              </w:rPr>
              <w:t xml:space="preserve">imeliness of colposcopic assessment is provided by </w:t>
            </w:r>
            <w:r w:rsidR="00C23854" w:rsidRPr="004D3B47">
              <w:rPr>
                <w:lang w:val="en-NZ"/>
              </w:rPr>
              <w:t xml:space="preserve">examining the time between when a referral is accepted for a colposcopy </w:t>
            </w:r>
            <w:r w:rsidR="00DF6CBE" w:rsidRPr="004D3B47">
              <w:rPr>
                <w:lang w:val="en-NZ"/>
              </w:rPr>
              <w:t>and when a woma</w:t>
            </w:r>
            <w:r w:rsidR="00C23854" w:rsidRPr="004D3B47">
              <w:rPr>
                <w:lang w:val="en-NZ"/>
              </w:rPr>
              <w:t xml:space="preserve">n attended for colposcopy. </w:t>
            </w:r>
            <w:r w:rsidR="00DE1132" w:rsidRPr="004D3B47">
              <w:rPr>
                <w:lang w:val="en-NZ"/>
              </w:rPr>
              <w:t xml:space="preserve">Among the </w:t>
            </w:r>
            <w:bookmarkStart w:id="1537" w:name="ind72_referral_smpl2"/>
            <w:r w:rsidR="006745A7" w:rsidRPr="004D3B47">
              <w:rPr>
                <w:szCs w:val="23"/>
              </w:rPr>
              <w:t>3,</w:t>
            </w:r>
            <w:bookmarkEnd w:id="1537"/>
            <w:r w:rsidR="006745A7" w:rsidRPr="004D3B47">
              <w:rPr>
                <w:szCs w:val="23"/>
              </w:rPr>
              <w:t>245</w:t>
            </w:r>
            <w:r w:rsidR="00A12DF0" w:rsidRPr="004D3B47">
              <w:rPr>
                <w:lang w:val="en-NZ"/>
              </w:rPr>
              <w:t xml:space="preserve"> </w:t>
            </w:r>
            <w:r w:rsidR="00DE1132" w:rsidRPr="004D3B47">
              <w:rPr>
                <w:lang w:val="en-NZ"/>
              </w:rPr>
              <w:t>women with an accepted referral n</w:t>
            </w:r>
            <w:r w:rsidR="00DF6CBE" w:rsidRPr="004D3B47">
              <w:rPr>
                <w:lang w:val="en-NZ"/>
              </w:rPr>
              <w:t>ationally</w:t>
            </w:r>
            <w:r w:rsidR="00A04E90" w:rsidRPr="004D3B47">
              <w:rPr>
                <w:lang w:val="en-NZ"/>
              </w:rPr>
              <w:t xml:space="preserve">, </w:t>
            </w:r>
            <w:bookmarkStart w:id="1538" w:name="ind72_colp26_smpl"/>
            <w:r w:rsidR="006745A7" w:rsidRPr="004D3B47">
              <w:rPr>
                <w:szCs w:val="23"/>
              </w:rPr>
              <w:t>2,</w:t>
            </w:r>
            <w:bookmarkEnd w:id="1538"/>
            <w:r w:rsidR="006745A7" w:rsidRPr="004D3B47">
              <w:rPr>
                <w:szCs w:val="23"/>
              </w:rPr>
              <w:t>600</w:t>
            </w:r>
            <w:r w:rsidR="009712EC" w:rsidRPr="004D3B47">
              <w:rPr>
                <w:szCs w:val="23"/>
                <w:lang w:val="en-NZ"/>
              </w:rPr>
              <w:t xml:space="preserve"> </w:t>
            </w:r>
            <w:r w:rsidR="00064651" w:rsidRPr="004D3B47">
              <w:rPr>
                <w:szCs w:val="23"/>
                <w:lang w:val="en-NZ"/>
              </w:rPr>
              <w:t>(</w:t>
            </w:r>
            <w:r w:rsidR="006745A7" w:rsidRPr="004D3B47">
              <w:rPr>
                <w:szCs w:val="23"/>
              </w:rPr>
              <w:t>80.1</w:t>
            </w:r>
            <w:r w:rsidR="00A811C9" w:rsidRPr="004D3B47">
              <w:rPr>
                <w:lang w:val="en-NZ"/>
              </w:rPr>
              <w:t>%</w:t>
            </w:r>
            <w:r w:rsidR="00A04E90" w:rsidRPr="004D3B47">
              <w:rPr>
                <w:lang w:val="en-NZ"/>
              </w:rPr>
              <w:t>) women attended for colposcopy within 26 weeks of their accepted referral</w:t>
            </w:r>
            <w:r w:rsidR="00D77CC8" w:rsidRPr="004D3B47">
              <w:rPr>
                <w:lang w:val="en-NZ"/>
              </w:rPr>
              <w:t xml:space="preserve"> (</w:t>
            </w:r>
            <w:r w:rsidR="00064651" w:rsidRPr="004D3B47">
              <w:rPr>
                <w:szCs w:val="23"/>
                <w:lang w:val="en-NZ"/>
              </w:rPr>
              <w:fldChar w:fldCharType="begin"/>
            </w:r>
            <w:r w:rsidR="00064651" w:rsidRPr="004D3B47">
              <w:rPr>
                <w:szCs w:val="23"/>
                <w:lang w:val="en-NZ"/>
              </w:rPr>
              <w:instrText xml:space="preserve"> REF _Ref390605581 \h  \* MERGEFORMAT </w:instrText>
            </w:r>
            <w:r w:rsidR="00064651" w:rsidRPr="004D3B47">
              <w:rPr>
                <w:szCs w:val="23"/>
                <w:lang w:val="en-NZ"/>
              </w:rPr>
            </w:r>
            <w:r w:rsidR="00064651" w:rsidRPr="004D3B47">
              <w:rPr>
                <w:szCs w:val="23"/>
                <w:lang w:val="en-NZ"/>
              </w:rPr>
              <w:fldChar w:fldCharType="separate"/>
            </w:r>
            <w:r w:rsidR="00D03680" w:rsidRPr="00D03680">
              <w:rPr>
                <w:szCs w:val="23"/>
              </w:rPr>
              <w:t xml:space="preserve">Table </w:t>
            </w:r>
            <w:r w:rsidR="00D03680">
              <w:rPr>
                <w:noProof/>
              </w:rPr>
              <w:t>66</w:t>
            </w:r>
            <w:r w:rsidR="00064651" w:rsidRPr="004D3B47">
              <w:rPr>
                <w:szCs w:val="23"/>
                <w:lang w:val="en-NZ"/>
              </w:rPr>
              <w:fldChar w:fldCharType="end"/>
            </w:r>
            <w:r w:rsidR="00D77CC8" w:rsidRPr="004D3B47">
              <w:rPr>
                <w:lang w:val="en-NZ"/>
              </w:rPr>
              <w:t>)</w:t>
            </w:r>
            <w:r w:rsidR="00A04E90" w:rsidRPr="004D3B47">
              <w:rPr>
                <w:lang w:val="en-NZ"/>
              </w:rPr>
              <w:t>.</w:t>
            </w:r>
            <w:r w:rsidR="00CE7E02" w:rsidRPr="004D3B47">
              <w:rPr>
                <w:lang w:val="en-NZ"/>
              </w:rPr>
              <w:t xml:space="preserve"> By DHB, the proportion of women who attended for colposcopy within 26 weeks of their accepted referral ranged from </w:t>
            </w:r>
            <w:r w:rsidR="006745A7" w:rsidRPr="004D3B47">
              <w:rPr>
                <w:szCs w:val="23"/>
              </w:rPr>
              <w:t>54.7</w:t>
            </w:r>
            <w:r w:rsidR="00A811C9" w:rsidRPr="004D3B47">
              <w:rPr>
                <w:szCs w:val="23"/>
                <w:lang w:val="en-NZ"/>
              </w:rPr>
              <w:t>%</w:t>
            </w:r>
            <w:r w:rsidR="009712EC" w:rsidRPr="004D3B47">
              <w:rPr>
                <w:szCs w:val="23"/>
                <w:lang w:val="en-NZ"/>
              </w:rPr>
              <w:t xml:space="preserve"> </w:t>
            </w:r>
            <w:r w:rsidR="00064651" w:rsidRPr="004D3B47">
              <w:rPr>
                <w:szCs w:val="23"/>
                <w:lang w:val="en-NZ"/>
              </w:rPr>
              <w:t>(</w:t>
            </w:r>
            <w:bookmarkStart w:id="1539" w:name="ind72_dhbcolp26_min"/>
            <w:r w:rsidR="006745A7" w:rsidRPr="004D3B47">
              <w:rPr>
                <w:szCs w:val="23"/>
              </w:rPr>
              <w:t>Hawke's Bay</w:t>
            </w:r>
            <w:bookmarkEnd w:id="1539"/>
            <w:r w:rsidR="00CE7E02" w:rsidRPr="004D3B47">
              <w:rPr>
                <w:lang w:val="en-NZ"/>
              </w:rPr>
              <w:t xml:space="preserve">) to </w:t>
            </w:r>
            <w:bookmarkStart w:id="1540" w:name="ind72_dhbcolp26_max_pct"/>
            <w:r w:rsidR="006745A7" w:rsidRPr="004D3B47">
              <w:rPr>
                <w:szCs w:val="23"/>
              </w:rPr>
              <w:t>all</w:t>
            </w:r>
            <w:bookmarkEnd w:id="1540"/>
            <w:r w:rsidR="00A811C9" w:rsidRPr="004D3B47">
              <w:t xml:space="preserve"> </w:t>
            </w:r>
            <w:r w:rsidR="00CE7E02" w:rsidRPr="004D3B47">
              <w:rPr>
                <w:lang w:val="en-NZ"/>
              </w:rPr>
              <w:t xml:space="preserve">women </w:t>
            </w:r>
            <w:r w:rsidR="00064651" w:rsidRPr="004D3B47">
              <w:rPr>
                <w:szCs w:val="23"/>
              </w:rPr>
              <w:t>(</w:t>
            </w:r>
            <w:bookmarkStart w:id="1541" w:name="ind72_dhbcolp26_max"/>
            <w:r w:rsidR="006745A7" w:rsidRPr="004D3B47">
              <w:rPr>
                <w:szCs w:val="23"/>
              </w:rPr>
              <w:t>West Coast</w:t>
            </w:r>
            <w:bookmarkEnd w:id="1541"/>
            <w:r w:rsidR="00332844">
              <w:rPr>
                <w:lang w:val="en-NZ"/>
              </w:rPr>
              <w:t xml:space="preserve">; </w:t>
            </w:r>
            <w:r w:rsidR="00997B46" w:rsidRPr="004D3B47">
              <w:rPr>
                <w:szCs w:val="23"/>
                <w:lang w:val="en-NZ"/>
              </w:rPr>
              <w:fldChar w:fldCharType="begin"/>
            </w:r>
            <w:r w:rsidR="00997B46" w:rsidRPr="004D3B47">
              <w:rPr>
                <w:lang w:val="en-NZ"/>
              </w:rPr>
              <w:instrText xml:space="preserve"> REF _Ref528571494 \h </w:instrText>
            </w:r>
            <w:r w:rsidR="00997B46" w:rsidRPr="004D3B47">
              <w:rPr>
                <w:szCs w:val="23"/>
                <w:lang w:val="en-NZ"/>
              </w:rPr>
              <w:instrText xml:space="preserve"> \* MERGEFORMAT </w:instrText>
            </w:r>
            <w:r w:rsidR="00997B46" w:rsidRPr="004D3B47">
              <w:rPr>
                <w:szCs w:val="23"/>
                <w:lang w:val="en-NZ"/>
              </w:rPr>
            </w:r>
            <w:r w:rsidR="00997B46" w:rsidRPr="004D3B47">
              <w:rPr>
                <w:szCs w:val="23"/>
                <w:lang w:val="en-NZ"/>
              </w:rPr>
              <w:fldChar w:fldCharType="separate"/>
            </w:r>
            <w:r w:rsidR="00D03680" w:rsidRPr="00A321D5">
              <w:t xml:space="preserve">Figure </w:t>
            </w:r>
            <w:r w:rsidR="00D03680">
              <w:rPr>
                <w:noProof/>
              </w:rPr>
              <w:t>73</w:t>
            </w:r>
            <w:r w:rsidR="00997B46" w:rsidRPr="004D3B47">
              <w:rPr>
                <w:szCs w:val="23"/>
                <w:lang w:val="en-NZ"/>
              </w:rPr>
              <w:fldChar w:fldCharType="end"/>
            </w:r>
            <w:r w:rsidR="00C72ADD" w:rsidRPr="004D3B47">
              <w:rPr>
                <w:szCs w:val="23"/>
                <w:lang w:val="en-NZ"/>
              </w:rPr>
              <w:t xml:space="preserve">, </w:t>
            </w:r>
            <w:r w:rsidR="00C72ADD" w:rsidRPr="004D3B47">
              <w:rPr>
                <w:szCs w:val="23"/>
                <w:lang w:val="en-NZ"/>
              </w:rPr>
              <w:fldChar w:fldCharType="begin"/>
            </w:r>
            <w:r w:rsidR="00C72ADD" w:rsidRPr="004D3B47">
              <w:rPr>
                <w:szCs w:val="23"/>
                <w:lang w:val="en-NZ"/>
              </w:rPr>
              <w:instrText xml:space="preserve"> REF _Ref390605581 \h </w:instrText>
            </w:r>
            <w:r w:rsidR="006A5C70" w:rsidRPr="004D3B47">
              <w:rPr>
                <w:szCs w:val="23"/>
                <w:lang w:val="en-NZ"/>
              </w:rPr>
              <w:instrText xml:space="preserve"> \* MERGEFORMAT </w:instrText>
            </w:r>
            <w:r w:rsidR="00C72ADD" w:rsidRPr="004D3B47">
              <w:rPr>
                <w:szCs w:val="23"/>
                <w:lang w:val="en-NZ"/>
              </w:rPr>
            </w:r>
            <w:r w:rsidR="00C72ADD" w:rsidRPr="004D3B47">
              <w:rPr>
                <w:szCs w:val="23"/>
                <w:lang w:val="en-NZ"/>
              </w:rPr>
              <w:fldChar w:fldCharType="separate"/>
            </w:r>
            <w:r w:rsidR="00D03680" w:rsidRPr="00D03680">
              <w:rPr>
                <w:lang w:val="en-NZ"/>
              </w:rPr>
              <w:t>Table</w:t>
            </w:r>
            <w:r w:rsidR="00D03680" w:rsidRPr="00D03680">
              <w:rPr>
                <w:noProof/>
                <w:lang w:val="en-NZ"/>
              </w:rPr>
              <w:t xml:space="preserve"> </w:t>
            </w:r>
            <w:r w:rsidR="00D03680">
              <w:rPr>
                <w:noProof/>
              </w:rPr>
              <w:t>66</w:t>
            </w:r>
            <w:r w:rsidR="00C72ADD" w:rsidRPr="004D3B47">
              <w:rPr>
                <w:szCs w:val="23"/>
                <w:lang w:val="en-NZ"/>
              </w:rPr>
              <w:fldChar w:fldCharType="end"/>
            </w:r>
            <w:r w:rsidR="00064651" w:rsidRPr="004D3B47">
              <w:rPr>
                <w:szCs w:val="23"/>
                <w:lang w:val="en-NZ"/>
              </w:rPr>
              <w:t>).</w:t>
            </w:r>
            <w:r w:rsidR="00CE7E02" w:rsidRPr="004D3B47">
              <w:rPr>
                <w:lang w:val="en-NZ"/>
              </w:rPr>
              <w:t xml:space="preserve"> By ethnicity</w:t>
            </w:r>
            <w:r w:rsidR="007C122C" w:rsidRPr="004D3B47">
              <w:rPr>
                <w:lang w:val="en-NZ"/>
              </w:rPr>
              <w:t xml:space="preserve">, this </w:t>
            </w:r>
            <w:r w:rsidR="00781C05" w:rsidRPr="004D3B47">
              <w:rPr>
                <w:lang w:val="en-NZ"/>
              </w:rPr>
              <w:t>f</w:t>
            </w:r>
            <w:r w:rsidR="003A6634" w:rsidRPr="004D3B47">
              <w:rPr>
                <w:lang w:val="en-NZ"/>
              </w:rPr>
              <w:t>igure</w:t>
            </w:r>
            <w:r w:rsidR="007C122C" w:rsidRPr="004D3B47">
              <w:rPr>
                <w:lang w:val="en-NZ"/>
              </w:rPr>
              <w:t xml:space="preserve"> ranged from </w:t>
            </w:r>
            <w:r w:rsidR="006745A7" w:rsidRPr="004D3B47">
              <w:rPr>
                <w:szCs w:val="23"/>
              </w:rPr>
              <w:t>67.9</w:t>
            </w:r>
            <w:r w:rsidR="0086108C" w:rsidRPr="004D3B47">
              <w:rPr>
                <w:szCs w:val="23"/>
                <w:lang w:val="en-NZ"/>
              </w:rPr>
              <w:t xml:space="preserve">% </w:t>
            </w:r>
            <w:r w:rsidR="00064651" w:rsidRPr="004D3B47">
              <w:rPr>
                <w:szCs w:val="23"/>
                <w:lang w:val="en-NZ"/>
              </w:rPr>
              <w:t xml:space="preserve">of </w:t>
            </w:r>
            <w:r w:rsidR="005348C7" w:rsidRPr="004D3B47">
              <w:rPr>
                <w:szCs w:val="23"/>
              </w:rPr>
              <w:t>Māori</w:t>
            </w:r>
            <w:r w:rsidR="0086108C" w:rsidRPr="004D3B47">
              <w:rPr>
                <w:szCs w:val="23"/>
              </w:rPr>
              <w:t xml:space="preserve"> </w:t>
            </w:r>
            <w:r w:rsidR="007C122C" w:rsidRPr="004D3B47">
              <w:rPr>
                <w:lang w:val="en-NZ"/>
              </w:rPr>
              <w:t xml:space="preserve">women attending for colposcopy within 26 weeks of their accepted referral, to </w:t>
            </w:r>
            <w:r w:rsidR="006745A7" w:rsidRPr="004D3B47">
              <w:rPr>
                <w:szCs w:val="23"/>
              </w:rPr>
              <w:t>83.7</w:t>
            </w:r>
            <w:r w:rsidR="0086108C" w:rsidRPr="004D3B47">
              <w:rPr>
                <w:szCs w:val="23"/>
                <w:lang w:val="en-NZ"/>
              </w:rPr>
              <w:t>%</w:t>
            </w:r>
            <w:r w:rsidR="00A10376" w:rsidRPr="004D3B47">
              <w:rPr>
                <w:szCs w:val="23"/>
                <w:lang w:val="en-NZ"/>
              </w:rPr>
              <w:t xml:space="preserve"> </w:t>
            </w:r>
            <w:r w:rsidR="00064651" w:rsidRPr="004D3B47">
              <w:rPr>
                <w:szCs w:val="23"/>
                <w:lang w:val="en-NZ"/>
              </w:rPr>
              <w:t xml:space="preserve">of </w:t>
            </w:r>
            <w:bookmarkStart w:id="1542" w:name="ind72_ethcolp26_max"/>
            <w:r w:rsidR="003D5F36" w:rsidRPr="004D3B47">
              <w:t>Asian</w:t>
            </w:r>
            <w:bookmarkEnd w:id="1542"/>
            <w:r w:rsidR="0086108C" w:rsidRPr="004D3B47">
              <w:rPr>
                <w:szCs w:val="23"/>
                <w:lang w:val="en-NZ"/>
              </w:rPr>
              <w:t xml:space="preserve"> </w:t>
            </w:r>
            <w:r w:rsidR="007C122C" w:rsidRPr="004D3B47">
              <w:rPr>
                <w:lang w:val="en-NZ"/>
              </w:rPr>
              <w:t>women (</w:t>
            </w:r>
            <w:r w:rsidR="00B05DCD" w:rsidRPr="004D3B47">
              <w:rPr>
                <w:lang w:val="en-NZ"/>
              </w:rPr>
              <w:fldChar w:fldCharType="begin"/>
            </w:r>
            <w:r w:rsidR="00B05DCD" w:rsidRPr="004D3B47">
              <w:rPr>
                <w:lang w:val="en-NZ"/>
              </w:rPr>
              <w:instrText xml:space="preserve"> REF _Ref482785034 \h </w:instrText>
            </w:r>
            <w:r w:rsidR="008132D8" w:rsidRPr="004D3B47">
              <w:rPr>
                <w:lang w:val="en-NZ"/>
              </w:rPr>
              <w:instrText xml:space="preserve"> \* MERGEFORMAT </w:instrText>
            </w:r>
            <w:r w:rsidR="00B05DCD" w:rsidRPr="004D3B47">
              <w:rPr>
                <w:lang w:val="en-NZ"/>
              </w:rPr>
            </w:r>
            <w:r w:rsidR="00B05DCD" w:rsidRPr="004D3B47">
              <w:rPr>
                <w:lang w:val="en-NZ"/>
              </w:rPr>
              <w:fldChar w:fldCharType="separate"/>
            </w:r>
            <w:r w:rsidR="00D03680" w:rsidRPr="00D03680">
              <w:rPr>
                <w:lang w:val="en-NZ"/>
              </w:rPr>
              <w:t xml:space="preserve">Figure </w:t>
            </w:r>
            <w:r w:rsidR="00D03680" w:rsidRPr="00D03680">
              <w:rPr>
                <w:noProof/>
                <w:lang w:val="en-NZ"/>
              </w:rPr>
              <w:t>74</w:t>
            </w:r>
            <w:r w:rsidR="00B05DCD" w:rsidRPr="004D3B47">
              <w:rPr>
                <w:lang w:val="en-NZ"/>
              </w:rPr>
              <w:fldChar w:fldCharType="end"/>
            </w:r>
            <w:r w:rsidR="00C72ADD" w:rsidRPr="004D3B47">
              <w:rPr>
                <w:lang w:val="en-NZ"/>
              </w:rPr>
              <w:t xml:space="preserve">, </w:t>
            </w:r>
            <w:r w:rsidR="00C72ADD" w:rsidRPr="004D3B47">
              <w:rPr>
                <w:lang w:val="en-NZ"/>
              </w:rPr>
              <w:fldChar w:fldCharType="begin"/>
            </w:r>
            <w:r w:rsidR="00C72ADD" w:rsidRPr="004D3B47">
              <w:rPr>
                <w:lang w:val="en-NZ"/>
              </w:rPr>
              <w:instrText xml:space="preserve"> REF _Ref390611625 \h </w:instrText>
            </w:r>
            <w:r w:rsidR="008132D8" w:rsidRPr="004D3B47">
              <w:rPr>
                <w:lang w:val="en-NZ"/>
              </w:rPr>
              <w:instrText xml:space="preserve"> \* MERGEFORMAT </w:instrText>
            </w:r>
            <w:r w:rsidR="00C72ADD" w:rsidRPr="004D3B47">
              <w:rPr>
                <w:lang w:val="en-NZ"/>
              </w:rPr>
            </w:r>
            <w:r w:rsidR="00C72ADD" w:rsidRPr="004D3B47">
              <w:rPr>
                <w:lang w:val="en-NZ"/>
              </w:rPr>
              <w:fldChar w:fldCharType="separate"/>
            </w:r>
            <w:r w:rsidR="00D03680" w:rsidRPr="004D3B47">
              <w:t xml:space="preserve">Table </w:t>
            </w:r>
            <w:r w:rsidR="00D03680" w:rsidRPr="00D03680">
              <w:rPr>
                <w:noProof/>
                <w:lang w:val="en-NZ"/>
              </w:rPr>
              <w:t>67</w:t>
            </w:r>
            <w:r w:rsidR="00C72ADD" w:rsidRPr="004D3B47">
              <w:rPr>
                <w:lang w:val="en-NZ"/>
              </w:rPr>
              <w:fldChar w:fldCharType="end"/>
            </w:r>
            <w:r w:rsidR="00B05DCD" w:rsidRPr="004D3B47">
              <w:rPr>
                <w:lang w:val="en-NZ"/>
              </w:rPr>
              <w:t>)</w:t>
            </w:r>
            <w:r w:rsidR="00715ED9">
              <w:rPr>
                <w:lang w:val="en-NZ"/>
              </w:rPr>
              <w:t>.</w:t>
            </w:r>
          </w:p>
          <w:p w14:paraId="3AF095AA" w14:textId="77777777" w:rsidR="00B11B6B" w:rsidRPr="004D3B47" w:rsidRDefault="00B11B6B" w:rsidP="004503C8">
            <w:pPr>
              <w:pStyle w:val="NoSpacing"/>
              <w:jc w:val="both"/>
              <w:rPr>
                <w:lang w:val="en-NZ"/>
              </w:rPr>
            </w:pPr>
          </w:p>
          <w:p w14:paraId="3AAA7DF7" w14:textId="5F422018" w:rsidR="00B11B6B" w:rsidRPr="004D3B47" w:rsidRDefault="00B11B6B" w:rsidP="004503C8">
            <w:pPr>
              <w:pStyle w:val="NoSpacing"/>
              <w:jc w:val="both"/>
              <w:rPr>
                <w:lang w:val="en-NZ"/>
              </w:rPr>
            </w:pPr>
            <w:r w:rsidRPr="004D3B47">
              <w:rPr>
                <w:lang w:val="en-NZ"/>
              </w:rPr>
              <w:t xml:space="preserve">Overall </w:t>
            </w:r>
            <w:r w:rsidR="006745A7" w:rsidRPr="004D3B47">
              <w:rPr>
                <w:szCs w:val="23"/>
              </w:rPr>
              <w:t>3,041</w:t>
            </w:r>
            <w:r w:rsidR="0062253D" w:rsidRPr="004D3B47">
              <w:t xml:space="preserve"> </w:t>
            </w:r>
            <w:r w:rsidRPr="004D3B47">
              <w:rPr>
                <w:lang w:val="en-NZ"/>
              </w:rPr>
              <w:t>women attended colposcopy following an accepted referral on the NCSP Register, and by the end of the current monit</w:t>
            </w:r>
            <w:r w:rsidR="00A66F11" w:rsidRPr="004D3B47">
              <w:rPr>
                <w:lang w:val="en-NZ"/>
              </w:rPr>
              <w:t>or</w:t>
            </w:r>
            <w:r w:rsidRPr="004D3B47">
              <w:rPr>
                <w:lang w:val="en-NZ"/>
              </w:rPr>
              <w:t xml:space="preserve">ing </w:t>
            </w:r>
            <w:r w:rsidR="00AA3E78" w:rsidRPr="004D3B47">
              <w:rPr>
                <w:lang w:val="en-NZ"/>
              </w:rPr>
              <w:t>period</w:t>
            </w:r>
            <w:r w:rsidR="00AC4C9D" w:rsidRPr="004D3B47">
              <w:rPr>
                <w:lang w:val="en-NZ"/>
              </w:rPr>
              <w:t xml:space="preserve"> (a follow-up period of </w:t>
            </w:r>
            <w:r w:rsidR="002223F9" w:rsidRPr="004D3B47">
              <w:rPr>
                <w:lang w:val="en-NZ"/>
              </w:rPr>
              <w:t>12 - 18</w:t>
            </w:r>
            <w:r w:rsidR="00AC4C9D" w:rsidRPr="004D3B47">
              <w:rPr>
                <w:lang w:val="en-NZ"/>
              </w:rPr>
              <w:t xml:space="preserve"> months after their cytology sample)</w:t>
            </w:r>
            <w:r w:rsidR="00AA3E78" w:rsidRPr="004D3B47">
              <w:rPr>
                <w:lang w:val="en-NZ"/>
              </w:rPr>
              <w:t>.</w:t>
            </w:r>
            <w:r w:rsidRPr="004D3B47">
              <w:rPr>
                <w:lang w:val="en-NZ"/>
              </w:rPr>
              <w:t xml:space="preserve"> T</w:t>
            </w:r>
            <w:r w:rsidRPr="004D3B47">
              <w:t xml:space="preserve">his is equivalent to </w:t>
            </w:r>
            <w:r w:rsidR="006745A7" w:rsidRPr="004D3B47">
              <w:rPr>
                <w:szCs w:val="23"/>
              </w:rPr>
              <w:t>80.2</w:t>
            </w:r>
            <w:r w:rsidRPr="004D3B47">
              <w:rPr>
                <w:szCs w:val="23"/>
                <w:lang w:val="en-NZ"/>
              </w:rPr>
              <w:t>%</w:t>
            </w:r>
            <w:r w:rsidRPr="004D3B47">
              <w:rPr>
                <w:lang w:val="en-NZ"/>
              </w:rPr>
              <w:t xml:space="preserve"> of all women with persistent </w:t>
            </w:r>
            <w:r w:rsidR="00365ACF">
              <w:rPr>
                <w:lang w:val="en-NZ"/>
              </w:rPr>
              <w:t>low-grade</w:t>
            </w:r>
            <w:r w:rsidRPr="004D3B47">
              <w:rPr>
                <w:lang w:val="en-NZ"/>
              </w:rPr>
              <w:t xml:space="preserve"> cytology or </w:t>
            </w:r>
            <w:r w:rsidR="00365ACF">
              <w:rPr>
                <w:lang w:val="en-NZ"/>
              </w:rPr>
              <w:t>low-grade</w:t>
            </w:r>
            <w:r w:rsidRPr="004D3B47">
              <w:rPr>
                <w:lang w:val="en-NZ"/>
              </w:rPr>
              <w:t xml:space="preserve"> cytology and a positive hrHPV test, and </w:t>
            </w:r>
            <w:bookmarkStart w:id="1543" w:name="ind72_refcolp_pct"/>
            <w:r w:rsidR="006745A7" w:rsidRPr="004D3B47">
              <w:rPr>
                <w:szCs w:val="23"/>
              </w:rPr>
              <w:t>93.</w:t>
            </w:r>
            <w:bookmarkEnd w:id="1543"/>
            <w:r w:rsidR="006745A7" w:rsidRPr="004D3B47">
              <w:rPr>
                <w:szCs w:val="23"/>
              </w:rPr>
              <w:t>7</w:t>
            </w:r>
            <w:r w:rsidRPr="004D3B47">
              <w:rPr>
                <w:szCs w:val="23"/>
                <w:lang w:val="en-NZ"/>
              </w:rPr>
              <w:t>%</w:t>
            </w:r>
            <w:r w:rsidRPr="004D3B47">
              <w:rPr>
                <w:lang w:val="en-NZ"/>
              </w:rPr>
              <w:t xml:space="preserve"> of women who had an accepted referral following their </w:t>
            </w:r>
            <w:r w:rsidR="00365ACF">
              <w:rPr>
                <w:lang w:val="en-NZ"/>
              </w:rPr>
              <w:t>low-grade</w:t>
            </w:r>
            <w:r w:rsidRPr="004D3B47">
              <w:rPr>
                <w:lang w:val="en-NZ"/>
              </w:rPr>
              <w:t xml:space="preserve"> cytology.</w:t>
            </w:r>
          </w:p>
          <w:p w14:paraId="39AF3317" w14:textId="77777777" w:rsidR="005234EB" w:rsidRPr="004D3B47" w:rsidRDefault="005234EB" w:rsidP="004503C8">
            <w:pPr>
              <w:pStyle w:val="NoSpacing"/>
              <w:jc w:val="both"/>
              <w:rPr>
                <w:lang w:val="en-NZ"/>
              </w:rPr>
            </w:pPr>
          </w:p>
        </w:tc>
      </w:tr>
      <w:tr w:rsidR="004D3B47" w:rsidRPr="004D3B47" w14:paraId="7DD38E7E" w14:textId="77777777" w:rsidTr="00117555">
        <w:tc>
          <w:tcPr>
            <w:tcW w:w="1791" w:type="dxa"/>
          </w:tcPr>
          <w:p w14:paraId="08F733F0" w14:textId="77777777" w:rsidR="006739A1" w:rsidRPr="004D3B47" w:rsidRDefault="006739A1" w:rsidP="009203A8">
            <w:pPr>
              <w:spacing w:before="120"/>
              <w:ind w:right="544"/>
              <w:jc w:val="both"/>
              <w:rPr>
                <w:b/>
              </w:rPr>
            </w:pPr>
            <w:r w:rsidRPr="004D3B47">
              <w:rPr>
                <w:b/>
              </w:rPr>
              <w:t>Trends</w:t>
            </w:r>
          </w:p>
        </w:tc>
        <w:tc>
          <w:tcPr>
            <w:tcW w:w="7531" w:type="dxa"/>
          </w:tcPr>
          <w:p w14:paraId="0E9037BC" w14:textId="49F0BC21" w:rsidR="0071123E" w:rsidRPr="004D3B47" w:rsidRDefault="004C1A09" w:rsidP="004503C8">
            <w:pPr>
              <w:spacing w:before="120"/>
              <w:ind w:right="34"/>
              <w:jc w:val="both"/>
              <w:rPr>
                <w:lang w:val="en-NZ"/>
              </w:rPr>
            </w:pPr>
            <w:r w:rsidRPr="004D3B47">
              <w:rPr>
                <w:lang w:val="en-NZ"/>
              </w:rPr>
              <w:t xml:space="preserve">Nationally, </w:t>
            </w:r>
            <w:r w:rsidR="0071123E" w:rsidRPr="004D3B47">
              <w:rPr>
                <w:lang w:val="en-NZ"/>
              </w:rPr>
              <w:t xml:space="preserve">the proportion of women </w:t>
            </w:r>
            <w:r w:rsidR="00101AC0" w:rsidRPr="004D3B47">
              <w:rPr>
                <w:lang w:val="en-NZ"/>
              </w:rPr>
              <w:t>with a record of</w:t>
            </w:r>
            <w:r w:rsidR="0071123E" w:rsidRPr="004D3B47">
              <w:rPr>
                <w:lang w:val="en-NZ"/>
              </w:rPr>
              <w:t xml:space="preserve"> colposcopy within 26 weeks </w:t>
            </w:r>
            <w:r w:rsidR="00672BD3" w:rsidRPr="004D3B47">
              <w:rPr>
                <w:lang w:val="en-NZ"/>
              </w:rPr>
              <w:t xml:space="preserve">of being referred </w:t>
            </w:r>
            <w:r w:rsidR="00101AC0" w:rsidRPr="004D3B47">
              <w:rPr>
                <w:lang w:val="en-NZ"/>
              </w:rPr>
              <w:t>is</w:t>
            </w:r>
            <w:r w:rsidR="0071123E" w:rsidRPr="004D3B47">
              <w:rPr>
                <w:lang w:val="en-NZ"/>
              </w:rPr>
              <w:t xml:space="preserve"> </w:t>
            </w:r>
            <w:r w:rsidR="00101AC0" w:rsidRPr="004D3B47">
              <w:t>low</w:t>
            </w:r>
            <w:r w:rsidR="006745A7" w:rsidRPr="004D3B47">
              <w:t>er</w:t>
            </w:r>
            <w:r w:rsidR="00101AC0" w:rsidRPr="004D3B47">
              <w:t xml:space="preserve"> in the current report</w:t>
            </w:r>
            <w:r w:rsidR="0000140A" w:rsidRPr="004D3B47">
              <w:t xml:space="preserve"> </w:t>
            </w:r>
            <w:r w:rsidR="00362BBC" w:rsidRPr="004D3B47">
              <w:t>(</w:t>
            </w:r>
            <w:r w:rsidR="006745A7" w:rsidRPr="004D3B47">
              <w:rPr>
                <w:szCs w:val="23"/>
              </w:rPr>
              <w:t>80.1</w:t>
            </w:r>
            <w:r w:rsidR="00362BBC" w:rsidRPr="004D3B47">
              <w:t>%</w:t>
            </w:r>
            <w:r w:rsidR="00101AC0" w:rsidRPr="004D3B47">
              <w:t>)</w:t>
            </w:r>
            <w:r w:rsidR="00B11B6B" w:rsidRPr="004D3B47">
              <w:t>,</w:t>
            </w:r>
            <w:r w:rsidR="00362BBC" w:rsidRPr="004D3B47">
              <w:t xml:space="preserve"> compared to </w:t>
            </w:r>
            <w:r w:rsidR="00101AC0" w:rsidRPr="004D3B47">
              <w:t>the previous report</w:t>
            </w:r>
            <w:r w:rsidR="00101AC0" w:rsidRPr="004D3B47">
              <w:rPr>
                <w:lang w:val="en-NZ"/>
              </w:rPr>
              <w:t xml:space="preserve"> (</w:t>
            </w:r>
            <w:r w:rsidR="006745A7" w:rsidRPr="004D3B47">
              <w:rPr>
                <w:szCs w:val="23"/>
              </w:rPr>
              <w:t>86.7</w:t>
            </w:r>
            <w:r w:rsidR="00362BBC" w:rsidRPr="004D3B47">
              <w:t>%)</w:t>
            </w:r>
            <w:r w:rsidR="00A50A62" w:rsidRPr="004D3B47">
              <w:t>.</w:t>
            </w:r>
            <w:r w:rsidR="00101AC0" w:rsidRPr="004D3B47">
              <w:t xml:space="preserve"> </w:t>
            </w:r>
            <w:r w:rsidR="00A50A62" w:rsidRPr="004D3B47">
              <w:rPr>
                <w:lang w:val="en-NZ"/>
              </w:rPr>
              <w:t>Th</w:t>
            </w:r>
            <w:r w:rsidR="00420A56" w:rsidRPr="004D3B47">
              <w:rPr>
                <w:lang w:val="en-NZ"/>
              </w:rPr>
              <w:t>i</w:t>
            </w:r>
            <w:r w:rsidR="00A50A62" w:rsidRPr="004D3B47">
              <w:rPr>
                <w:lang w:val="en-NZ"/>
              </w:rPr>
              <w:t xml:space="preserve">s </w:t>
            </w:r>
            <w:r w:rsidR="008218A4" w:rsidRPr="004D3B47">
              <w:rPr>
                <w:lang w:val="en-NZ"/>
              </w:rPr>
              <w:t>decrease</w:t>
            </w:r>
            <w:r w:rsidR="0071123E" w:rsidRPr="004D3B47">
              <w:rPr>
                <w:lang w:val="en-NZ"/>
              </w:rPr>
              <w:t xml:space="preserve"> has </w:t>
            </w:r>
            <w:r w:rsidR="00A50A62" w:rsidRPr="004D3B47">
              <w:rPr>
                <w:lang w:val="en-NZ"/>
              </w:rPr>
              <w:t>been seen</w:t>
            </w:r>
            <w:r w:rsidR="0000140A" w:rsidRPr="004D3B47">
              <w:rPr>
                <w:lang w:val="en-NZ"/>
              </w:rPr>
              <w:t xml:space="preserve"> </w:t>
            </w:r>
            <w:r w:rsidR="0071123E" w:rsidRPr="004D3B47">
              <w:rPr>
                <w:lang w:val="en-NZ"/>
              </w:rPr>
              <w:t xml:space="preserve">in </w:t>
            </w:r>
            <w:r w:rsidR="008218A4" w:rsidRPr="004D3B47">
              <w:rPr>
                <w:lang w:val="en-NZ"/>
              </w:rPr>
              <w:t xml:space="preserve">all </w:t>
            </w:r>
            <w:r w:rsidR="00A87A77" w:rsidRPr="004D3B47">
              <w:rPr>
                <w:lang w:val="en-NZ"/>
              </w:rPr>
              <w:t>ethnicities</w:t>
            </w:r>
            <w:r w:rsidR="00101AC0" w:rsidRPr="004D3B47">
              <w:rPr>
                <w:lang w:val="en-NZ"/>
              </w:rPr>
              <w:t xml:space="preserve"> </w:t>
            </w:r>
            <w:r w:rsidR="0071123E" w:rsidRPr="004D3B47">
              <w:rPr>
                <w:lang w:val="en-NZ"/>
              </w:rPr>
              <w:t>(</w:t>
            </w:r>
            <w:r w:rsidR="00376A67" w:rsidRPr="004D3B47">
              <w:fldChar w:fldCharType="begin"/>
            </w:r>
            <w:r w:rsidR="00376A67" w:rsidRPr="004D3B47">
              <w:instrText xml:space="preserve"> REF _Ref499716013 \h  \* MERGEFORMAT </w:instrText>
            </w:r>
            <w:r w:rsidR="00376A67" w:rsidRPr="004D3B47">
              <w:fldChar w:fldCharType="separate"/>
            </w:r>
            <w:r w:rsidR="00D03680" w:rsidRPr="00A321D5">
              <w:t xml:space="preserve">Figure </w:t>
            </w:r>
            <w:r w:rsidR="00D03680">
              <w:rPr>
                <w:noProof/>
              </w:rPr>
              <w:t>76</w:t>
            </w:r>
            <w:r w:rsidR="00376A67" w:rsidRPr="004D3B47">
              <w:fldChar w:fldCharType="end"/>
            </w:r>
            <w:r w:rsidR="00D03DB5" w:rsidRPr="004D3B47">
              <w:t>).</w:t>
            </w:r>
            <w:r w:rsidR="0071123E" w:rsidRPr="004D3B47">
              <w:t xml:space="preserve"> </w:t>
            </w:r>
            <w:r w:rsidR="00672BD3" w:rsidRPr="004D3B47">
              <w:t>T</w:t>
            </w:r>
            <w:r w:rsidR="0071123E" w:rsidRPr="004D3B47">
              <w:rPr>
                <w:lang w:val="en-NZ"/>
              </w:rPr>
              <w:t xml:space="preserve">he proportion of women seen within 26 weeks </w:t>
            </w:r>
            <w:r w:rsidR="00D32169" w:rsidRPr="004D3B47">
              <w:rPr>
                <w:lang w:val="en-NZ"/>
              </w:rPr>
              <w:t>is higher than in the</w:t>
            </w:r>
            <w:r w:rsidR="00D125F8" w:rsidRPr="004D3B47">
              <w:t xml:space="preserve"> previous report</w:t>
            </w:r>
            <w:r w:rsidR="0071123E" w:rsidRPr="004D3B47">
              <w:t xml:space="preserve"> </w:t>
            </w:r>
            <w:r w:rsidR="00672BD3" w:rsidRPr="004D3B47">
              <w:t xml:space="preserve">in </w:t>
            </w:r>
            <w:r w:rsidR="008455DB" w:rsidRPr="004D3B47">
              <w:t>three</w:t>
            </w:r>
            <w:r w:rsidR="00672BD3" w:rsidRPr="004D3B47">
              <w:t xml:space="preserve"> out of </w:t>
            </w:r>
            <w:r w:rsidR="00021A31" w:rsidRPr="004D3B47">
              <w:t>twenty</w:t>
            </w:r>
            <w:r w:rsidR="00672BD3" w:rsidRPr="004D3B47">
              <w:t xml:space="preserve"> DHBs </w:t>
            </w:r>
            <w:r w:rsidR="0071123E" w:rsidRPr="004D3B47">
              <w:rPr>
                <w:lang w:val="en-NZ"/>
              </w:rPr>
              <w:t>(</w:t>
            </w:r>
            <w:r w:rsidR="00376A67" w:rsidRPr="004D3B47">
              <w:fldChar w:fldCharType="begin"/>
            </w:r>
            <w:r w:rsidR="00376A67" w:rsidRPr="004D3B47">
              <w:instrText xml:space="preserve"> REF _Ref497807694 \h  \* MERGEFORMAT </w:instrText>
            </w:r>
            <w:r w:rsidR="00376A67" w:rsidRPr="004D3B47">
              <w:fldChar w:fldCharType="separate"/>
            </w:r>
            <w:r w:rsidR="00D03680" w:rsidRPr="00A321D5">
              <w:t xml:space="preserve">Figure </w:t>
            </w:r>
            <w:r w:rsidR="00D03680" w:rsidRPr="00D03680">
              <w:rPr>
                <w:bCs/>
                <w:noProof/>
              </w:rPr>
              <w:t>75</w:t>
            </w:r>
            <w:r w:rsidR="00376A67" w:rsidRPr="004D3B47">
              <w:fldChar w:fldCharType="end"/>
            </w:r>
            <w:r w:rsidR="0071123E" w:rsidRPr="004D3B47">
              <w:t xml:space="preserve">). </w:t>
            </w:r>
            <w:r w:rsidR="00672BD3" w:rsidRPr="004D3B47">
              <w:t>A s</w:t>
            </w:r>
            <w:r w:rsidR="0071123E" w:rsidRPr="004D3B47">
              <w:t>ubstantial</w:t>
            </w:r>
            <w:r w:rsidR="0071123E" w:rsidRPr="004D3B47">
              <w:rPr>
                <w:lang w:val="en-NZ"/>
              </w:rPr>
              <w:t xml:space="preserve"> </w:t>
            </w:r>
            <w:r w:rsidR="00B11B6B" w:rsidRPr="004D3B47">
              <w:rPr>
                <w:lang w:val="en-NZ"/>
              </w:rPr>
              <w:t xml:space="preserve">decrease </w:t>
            </w:r>
            <w:r w:rsidR="00CF4800" w:rsidRPr="004D3B47">
              <w:t>(greater than 10</w:t>
            </w:r>
            <w:r w:rsidR="00672BD3" w:rsidRPr="004D3B47">
              <w:t xml:space="preserve"> percentage points</w:t>
            </w:r>
            <w:r w:rsidR="00CF4800" w:rsidRPr="004D3B47">
              <w:t xml:space="preserve">) </w:t>
            </w:r>
            <w:r w:rsidR="00B11B6B" w:rsidRPr="004D3B47">
              <w:rPr>
                <w:lang w:val="en-NZ"/>
              </w:rPr>
              <w:t>in the proportion seen within 26 weeks w</w:t>
            </w:r>
            <w:r w:rsidR="00672BD3" w:rsidRPr="004D3B47">
              <w:rPr>
                <w:lang w:val="en-NZ"/>
              </w:rPr>
              <w:t>as</w:t>
            </w:r>
            <w:r w:rsidR="00B53A10" w:rsidRPr="004D3B47">
              <w:t xml:space="preserve"> </w:t>
            </w:r>
            <w:r w:rsidR="00B11B6B" w:rsidRPr="004D3B47">
              <w:rPr>
                <w:lang w:val="en-NZ"/>
              </w:rPr>
              <w:t xml:space="preserve">observed in </w:t>
            </w:r>
            <w:r w:rsidR="008455DB" w:rsidRPr="004D3B47">
              <w:t>four</w:t>
            </w:r>
            <w:r w:rsidR="00622792" w:rsidRPr="004D3B47">
              <w:rPr>
                <w:lang w:val="en-NZ"/>
              </w:rPr>
              <w:t xml:space="preserve"> </w:t>
            </w:r>
            <w:r w:rsidR="00B11B6B" w:rsidRPr="004D3B47">
              <w:rPr>
                <w:lang w:val="en-NZ"/>
              </w:rPr>
              <w:t>DHB</w:t>
            </w:r>
            <w:r w:rsidR="0000140A" w:rsidRPr="004D3B47">
              <w:rPr>
                <w:lang w:val="en-NZ"/>
              </w:rPr>
              <w:t>s</w:t>
            </w:r>
            <w:r w:rsidR="00B11B6B" w:rsidRPr="004D3B47">
              <w:rPr>
                <w:lang w:val="en-NZ"/>
              </w:rPr>
              <w:t xml:space="preserve"> (</w:t>
            </w:r>
            <w:r w:rsidR="008455DB" w:rsidRPr="004D3B47">
              <w:t>Bay of Plenty, Lakes, Mid Central, Waikato</w:t>
            </w:r>
            <w:r w:rsidR="00B11B6B" w:rsidRPr="004D3B47">
              <w:rPr>
                <w:lang w:val="en-NZ"/>
              </w:rPr>
              <w:t>).</w:t>
            </w:r>
            <w:r w:rsidR="00CF4800" w:rsidRPr="004D3B47">
              <w:rPr>
                <w:lang w:val="en-NZ"/>
              </w:rPr>
              <w:t xml:space="preserve"> Conversely, a substantial increase </w:t>
            </w:r>
            <w:r w:rsidR="00CF4800" w:rsidRPr="004D3B47">
              <w:t>(greater than 10</w:t>
            </w:r>
            <w:r w:rsidR="00672BD3" w:rsidRPr="004D3B47">
              <w:t xml:space="preserve"> percentage points</w:t>
            </w:r>
            <w:r w:rsidR="00CF4800" w:rsidRPr="004D3B47">
              <w:t xml:space="preserve">) </w:t>
            </w:r>
            <w:r w:rsidR="00CF4800" w:rsidRPr="004D3B47">
              <w:rPr>
                <w:lang w:val="en-NZ"/>
              </w:rPr>
              <w:t xml:space="preserve">in the proportion of women with </w:t>
            </w:r>
            <w:r w:rsidR="005D6229" w:rsidRPr="004D3B47">
              <w:t>colposcopy</w:t>
            </w:r>
            <w:r w:rsidR="00CF4800" w:rsidRPr="004D3B47">
              <w:rPr>
                <w:lang w:val="en-NZ"/>
              </w:rPr>
              <w:t xml:space="preserve"> within 26 weeks </w:t>
            </w:r>
            <w:r w:rsidR="00CF4800" w:rsidRPr="004D3B47">
              <w:t xml:space="preserve">compared to the previous report </w:t>
            </w:r>
            <w:r w:rsidR="00CF4800" w:rsidRPr="004D3B47">
              <w:rPr>
                <w:lang w:val="en-NZ"/>
              </w:rPr>
              <w:t xml:space="preserve">was seen in </w:t>
            </w:r>
            <w:r w:rsidR="008455DB" w:rsidRPr="004D3B47">
              <w:rPr>
                <w:lang w:val="en-NZ"/>
              </w:rPr>
              <w:t>one</w:t>
            </w:r>
            <w:r w:rsidR="00F21E84" w:rsidRPr="004D3B47">
              <w:t xml:space="preserve"> </w:t>
            </w:r>
            <w:r w:rsidR="00CF4800" w:rsidRPr="004D3B47">
              <w:t>DHB (</w:t>
            </w:r>
            <w:r w:rsidR="008455DB" w:rsidRPr="004D3B47">
              <w:t>Hutt Valley</w:t>
            </w:r>
            <w:r w:rsidR="00CF4800" w:rsidRPr="004D3B47">
              <w:t>).</w:t>
            </w:r>
            <w:r w:rsidR="00CF4800" w:rsidRPr="004D3B47">
              <w:rPr>
                <w:lang w:val="en-NZ"/>
              </w:rPr>
              <w:t xml:space="preserve"> </w:t>
            </w:r>
          </w:p>
          <w:p w14:paraId="4DB6EDF4" w14:textId="77777777" w:rsidR="000A6588" w:rsidRPr="004D3B47" w:rsidRDefault="000A6588" w:rsidP="004503C8">
            <w:pPr>
              <w:pStyle w:val="NoSpacing"/>
              <w:jc w:val="both"/>
              <w:rPr>
                <w:lang w:val="en-NZ"/>
              </w:rPr>
            </w:pPr>
          </w:p>
        </w:tc>
      </w:tr>
      <w:tr w:rsidR="004D3B47" w:rsidRPr="004D3B47" w14:paraId="56C0FD55" w14:textId="77777777" w:rsidTr="00117555">
        <w:tc>
          <w:tcPr>
            <w:tcW w:w="1791" w:type="dxa"/>
          </w:tcPr>
          <w:p w14:paraId="380E6458" w14:textId="77777777" w:rsidR="006739A1" w:rsidRPr="004D3B47" w:rsidRDefault="006739A1" w:rsidP="009203A8">
            <w:pPr>
              <w:spacing w:before="120"/>
              <w:ind w:right="544"/>
              <w:jc w:val="both"/>
              <w:rPr>
                <w:b/>
              </w:rPr>
            </w:pPr>
            <w:r w:rsidRPr="004D3B47">
              <w:rPr>
                <w:b/>
              </w:rPr>
              <w:t>Comments</w:t>
            </w:r>
          </w:p>
        </w:tc>
        <w:tc>
          <w:tcPr>
            <w:tcW w:w="7531" w:type="dxa"/>
          </w:tcPr>
          <w:p w14:paraId="1B2C6574" w14:textId="1C1A63AD" w:rsidR="00595458" w:rsidRPr="004D3B47" w:rsidRDefault="00595458" w:rsidP="004503C8">
            <w:pPr>
              <w:pStyle w:val="NoSpacing"/>
              <w:jc w:val="both"/>
              <w:rPr>
                <w:lang w:val="en-NZ"/>
              </w:rPr>
            </w:pPr>
            <w:r w:rsidRPr="004D3B47">
              <w:rPr>
                <w:lang w:val="en-NZ"/>
              </w:rPr>
              <w:t>Since this indicator relies on colposcopy data in the NCSP Register, any incompleteness in reporting of referrals and colposcopy visits as at the time of the data extract from the NCSP Register (</w:t>
            </w:r>
            <w:r w:rsidR="00163D34" w:rsidRPr="004D3B47">
              <w:rPr>
                <w:lang w:val="en-NZ"/>
              </w:rPr>
              <w:t>August 2019</w:t>
            </w:r>
            <w:r w:rsidRPr="004D3B47">
              <w:rPr>
                <w:lang w:val="en-NZ"/>
              </w:rPr>
              <w:t xml:space="preserve"> for the current report) would lead to an underestimate of the number of women with referrals and/ or follow-up colposcopy visits. In order to help address this, in the current report, histology data are also used to help ascertain if a colposcopy visit occurred. Women with a histology sample collected after their cytology sample are assumed to have attended a colposcopy clinic for follow-up, even if a colposcopy visit is not explicitly recorded on the NCSP Register. </w:t>
            </w:r>
          </w:p>
          <w:p w14:paraId="113CD2AF" w14:textId="77777777" w:rsidR="00F30928" w:rsidRPr="004D3B47" w:rsidRDefault="00F30928" w:rsidP="004503C8">
            <w:pPr>
              <w:pStyle w:val="NoSpacing"/>
              <w:jc w:val="both"/>
              <w:rPr>
                <w:lang w:val="en-NZ"/>
              </w:rPr>
            </w:pPr>
          </w:p>
          <w:p w14:paraId="656B383F" w14:textId="77777777" w:rsidR="006739A1" w:rsidRPr="004D3B47" w:rsidRDefault="00F7436C" w:rsidP="004503C8">
            <w:pPr>
              <w:pStyle w:val="NoSpacing"/>
              <w:jc w:val="both"/>
              <w:rPr>
                <w:lang w:val="en-NZ"/>
              </w:rPr>
            </w:pPr>
            <w:r w:rsidRPr="004D3B47">
              <w:rPr>
                <w:lang w:val="en-NZ"/>
              </w:rPr>
              <w:t xml:space="preserve">As has been the case for previous </w:t>
            </w:r>
            <w:r w:rsidR="00325D57" w:rsidRPr="004D3B47">
              <w:t>monitoring</w:t>
            </w:r>
            <w:r w:rsidRPr="004D3B47">
              <w:rPr>
                <w:lang w:val="en-NZ"/>
              </w:rPr>
              <w:t xml:space="preserve"> periods, i</w:t>
            </w:r>
            <w:r w:rsidR="0011178E" w:rsidRPr="004D3B47">
              <w:rPr>
                <w:lang w:val="en-NZ"/>
              </w:rPr>
              <w:t xml:space="preserve">t is </w:t>
            </w:r>
            <w:r w:rsidR="00714654" w:rsidRPr="004D3B47">
              <w:rPr>
                <w:lang w:val="en-NZ"/>
              </w:rPr>
              <w:t xml:space="preserve">evident </w:t>
            </w:r>
            <w:r w:rsidR="0011178E" w:rsidRPr="004D3B47">
              <w:rPr>
                <w:lang w:val="en-NZ"/>
              </w:rPr>
              <w:t>that referrals are incompletely recorded on the NCSP Register, as some women have a record of a colposcopy visit, but no record of an</w:t>
            </w:r>
            <w:r w:rsidR="00204B02" w:rsidRPr="004D3B47">
              <w:rPr>
                <w:lang w:val="en-NZ"/>
              </w:rPr>
              <w:t xml:space="preserve"> accepted referral</w:t>
            </w:r>
            <w:r w:rsidR="0011178E" w:rsidRPr="004D3B47">
              <w:rPr>
                <w:lang w:val="en-NZ"/>
              </w:rPr>
              <w:t>.</w:t>
            </w:r>
          </w:p>
          <w:p w14:paraId="5D59BD53" w14:textId="77777777" w:rsidR="00204B02" w:rsidRPr="004D3B47" w:rsidRDefault="00204B02" w:rsidP="004503C8">
            <w:pPr>
              <w:pStyle w:val="NoSpacing"/>
              <w:jc w:val="both"/>
              <w:rPr>
                <w:lang w:val="en-NZ"/>
              </w:rPr>
            </w:pPr>
          </w:p>
        </w:tc>
      </w:tr>
    </w:tbl>
    <w:p w14:paraId="44C37A19" w14:textId="77777777" w:rsidR="005F445E" w:rsidRPr="004D3B47" w:rsidRDefault="005F445E">
      <w:pPr>
        <w:rPr>
          <w:rFonts w:ascii="Cambria" w:eastAsia="Times New Roman" w:hAnsi="Cambria"/>
          <w:b/>
          <w:bCs/>
          <w:sz w:val="26"/>
          <w:szCs w:val="26"/>
          <w:lang w:eastAsia="en-AU"/>
        </w:rPr>
      </w:pPr>
      <w:r w:rsidRPr="004D3B47">
        <w:rPr>
          <w:lang w:eastAsia="en-AU"/>
        </w:rPr>
        <w:br w:type="page"/>
      </w:r>
    </w:p>
    <w:p w14:paraId="1A2FF138" w14:textId="2866DF0A" w:rsidR="005F445E" w:rsidRPr="00A321D5" w:rsidRDefault="0008224E" w:rsidP="00197FE5">
      <w:pPr>
        <w:pStyle w:val="Caption"/>
        <w:keepNext/>
      </w:pPr>
      <w:bookmarkStart w:id="1544" w:name="_Ref390185675"/>
      <w:bookmarkStart w:id="1545" w:name="_Toc459126420"/>
      <w:bookmarkStart w:id="1546" w:name="_Toc469398439"/>
      <w:bookmarkStart w:id="1547" w:name="_Toc454287273"/>
      <w:bookmarkStart w:id="1548" w:name="_Toc486941206"/>
      <w:bookmarkStart w:id="1549" w:name="_Toc475605319"/>
      <w:bookmarkStart w:id="1550" w:name="_Toc509928637"/>
      <w:bookmarkStart w:id="1551" w:name="_Toc528676325"/>
      <w:bookmarkStart w:id="1552" w:name="_Toc5627767"/>
      <w:bookmarkStart w:id="1553" w:name="_Toc12875730"/>
      <w:bookmarkStart w:id="1554" w:name="_Toc68606834"/>
      <w:r w:rsidRPr="00A321D5">
        <w:t>Figure</w:t>
      </w:r>
      <w:r w:rsidR="005F445E" w:rsidRPr="00A321D5">
        <w:t xml:space="preserve"> </w:t>
      </w:r>
      <w:r w:rsidR="00E72C40">
        <w:fldChar w:fldCharType="begin"/>
      </w:r>
      <w:r w:rsidR="00E72C40">
        <w:instrText xml:space="preserve"> SEQ Figure \* ARABIC </w:instrText>
      </w:r>
      <w:r w:rsidR="00E72C40">
        <w:fldChar w:fldCharType="separate"/>
      </w:r>
      <w:r w:rsidR="00D03680">
        <w:rPr>
          <w:noProof/>
        </w:rPr>
        <w:t>71</w:t>
      </w:r>
      <w:r w:rsidR="00E72C40">
        <w:rPr>
          <w:noProof/>
        </w:rPr>
        <w:fldChar w:fldCharType="end"/>
      </w:r>
      <w:bookmarkEnd w:id="1544"/>
      <w:r w:rsidR="005F445E" w:rsidRPr="00A321D5">
        <w:t xml:space="preserve"> - Follow-up recorded* for women with persistent LG cytology/ LG cytology and positive hrHPV test</w:t>
      </w:r>
      <w:r w:rsidR="00F212F4" w:rsidRPr="00A321D5">
        <w:t>, by DHB</w:t>
      </w:r>
      <w:bookmarkEnd w:id="1545"/>
      <w:bookmarkEnd w:id="1546"/>
      <w:bookmarkEnd w:id="1547"/>
      <w:bookmarkEnd w:id="1548"/>
      <w:bookmarkEnd w:id="1549"/>
      <w:bookmarkEnd w:id="1550"/>
      <w:bookmarkEnd w:id="1551"/>
      <w:bookmarkEnd w:id="1552"/>
      <w:bookmarkEnd w:id="1553"/>
      <w:bookmarkEnd w:id="1554"/>
    </w:p>
    <w:p w14:paraId="3C45A68B" w14:textId="0729E60C" w:rsidR="008E05EF" w:rsidRPr="004D3B47" w:rsidRDefault="00F338B8" w:rsidP="00197FE5">
      <w:pPr>
        <w:keepNext/>
        <w:rPr>
          <w:lang w:eastAsia="en-AU"/>
        </w:rPr>
      </w:pPr>
      <w:bookmarkStart w:id="1555" w:name="_Toc475605321"/>
      <w:r w:rsidRPr="004D3B47">
        <w:rPr>
          <w:noProof/>
          <w:lang w:eastAsia="en-AU"/>
        </w:rPr>
        <w:drawing>
          <wp:inline distT="0" distB="0" distL="0" distR="0" wp14:anchorId="6D6B1207" wp14:editId="7D859E9B">
            <wp:extent cx="5400000" cy="3498592"/>
            <wp:effectExtent l="0" t="0" r="0" b="698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5400000" cy="3498592"/>
                    </a:xfrm>
                    <a:prstGeom prst="rect">
                      <a:avLst/>
                    </a:prstGeom>
                    <a:noFill/>
                  </pic:spPr>
                </pic:pic>
              </a:graphicData>
            </a:graphic>
          </wp:inline>
        </w:drawing>
      </w:r>
    </w:p>
    <w:p w14:paraId="5712FAFC" w14:textId="77777777" w:rsidR="005F445E" w:rsidRPr="004D3B47" w:rsidRDefault="005F445E" w:rsidP="00197FE5">
      <w:pPr>
        <w:keepNext/>
        <w:jc w:val="both"/>
        <w:rPr>
          <w:i/>
          <w:sz w:val="20"/>
        </w:rPr>
      </w:pPr>
      <w:r w:rsidRPr="004D3B47">
        <w:rPr>
          <w:i/>
          <w:sz w:val="20"/>
          <w:lang w:eastAsia="en-AU"/>
        </w:rPr>
        <w:t xml:space="preserve">* </w:t>
      </w:r>
      <w:r w:rsidR="003B03E6" w:rsidRPr="004D3B47">
        <w:rPr>
          <w:i/>
          <w:sz w:val="20"/>
          <w:lang w:eastAsia="en-AU"/>
        </w:rPr>
        <w:t xml:space="preserve">For colposcopies ‘follow-up’ includes colposcopies recorded on the NCSP Register which occurred no later than the end of the current monitoring period, regardless of whether there is a referral or not. Referrals includes those recorded on the NCSP Register that were accepted no later than 26 weeks prior to the end of the current monitoring period. </w:t>
      </w:r>
      <w:r w:rsidR="003B03E6" w:rsidRPr="004D3B47">
        <w:rPr>
          <w:i/>
          <w:sz w:val="20"/>
        </w:rPr>
        <w:t>A colposcopy is assumed to have occurred if a histology sample is recorded in the relevant timeframe.</w:t>
      </w:r>
    </w:p>
    <w:p w14:paraId="0E33833F" w14:textId="77777777" w:rsidR="0008130C" w:rsidRPr="004D3B47" w:rsidRDefault="0008130C" w:rsidP="008E05EF">
      <w:pPr>
        <w:rPr>
          <w:lang w:eastAsia="en-AU"/>
        </w:rPr>
      </w:pPr>
      <w:bookmarkStart w:id="1556" w:name="_Ref390605559"/>
    </w:p>
    <w:p w14:paraId="693EB85D" w14:textId="2D596E8C" w:rsidR="008E05EF" w:rsidRPr="005F3D46" w:rsidRDefault="0008224E" w:rsidP="00197FE5">
      <w:pPr>
        <w:pStyle w:val="Caption"/>
        <w:keepNext/>
      </w:pPr>
      <w:bookmarkStart w:id="1557" w:name="_Ref390611180"/>
      <w:bookmarkStart w:id="1558" w:name="_Toc454287275"/>
      <w:bookmarkStart w:id="1559" w:name="_Toc509928638"/>
      <w:bookmarkStart w:id="1560" w:name="_Toc528676326"/>
      <w:bookmarkStart w:id="1561" w:name="_Toc5627768"/>
      <w:bookmarkStart w:id="1562" w:name="_Toc12875731"/>
      <w:bookmarkStart w:id="1563" w:name="_Toc68606835"/>
      <w:bookmarkStart w:id="1564" w:name="_Toc459126422"/>
      <w:bookmarkStart w:id="1565" w:name="_Toc469398441"/>
      <w:bookmarkStart w:id="1566" w:name="_Toc486941208"/>
      <w:r w:rsidRPr="00A321D5">
        <w:t>Figure</w:t>
      </w:r>
      <w:r w:rsidR="006C46DF" w:rsidRPr="00A321D5">
        <w:t xml:space="preserve"> </w:t>
      </w:r>
      <w:r w:rsidR="00E72C40">
        <w:fldChar w:fldCharType="begin"/>
      </w:r>
      <w:r w:rsidR="00E72C40">
        <w:instrText xml:space="preserve"> SEQ Figure \* ARABIC </w:instrText>
      </w:r>
      <w:r w:rsidR="00E72C40">
        <w:fldChar w:fldCharType="separate"/>
      </w:r>
      <w:r w:rsidR="00D03680">
        <w:rPr>
          <w:noProof/>
        </w:rPr>
        <w:t>72</w:t>
      </w:r>
      <w:r w:rsidR="00E72C40">
        <w:rPr>
          <w:noProof/>
        </w:rPr>
        <w:fldChar w:fldCharType="end"/>
      </w:r>
      <w:bookmarkStart w:id="1567" w:name="_Toc454287276"/>
      <w:bookmarkEnd w:id="1556"/>
      <w:bookmarkEnd w:id="1557"/>
      <w:bookmarkEnd w:id="1558"/>
      <w:r w:rsidR="008E05EF" w:rsidRPr="00A321D5">
        <w:t xml:space="preserve"> - Follow-up recorded* for women with persistent LG cytology/ LG cytology and positive hrHPV test, by ethnicity</w:t>
      </w:r>
      <w:bookmarkEnd w:id="1559"/>
      <w:bookmarkEnd w:id="1560"/>
      <w:bookmarkEnd w:id="1561"/>
      <w:bookmarkEnd w:id="1562"/>
      <w:bookmarkEnd w:id="1563"/>
    </w:p>
    <w:p w14:paraId="2633B5A2" w14:textId="442CFBE0" w:rsidR="00097422" w:rsidRPr="004D3B47" w:rsidRDefault="00F338B8" w:rsidP="00197FE5">
      <w:pPr>
        <w:keepNext/>
        <w:rPr>
          <w:lang w:eastAsia="en-AU"/>
        </w:rPr>
      </w:pPr>
      <w:r w:rsidRPr="004D3B47">
        <w:rPr>
          <w:noProof/>
          <w:lang w:eastAsia="en-AU"/>
        </w:rPr>
        <w:drawing>
          <wp:inline distT="0" distB="0" distL="0" distR="0" wp14:anchorId="0CC7A4DB" wp14:editId="6F857B8A">
            <wp:extent cx="5400000" cy="2903211"/>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5400000" cy="2903211"/>
                    </a:xfrm>
                    <a:prstGeom prst="rect">
                      <a:avLst/>
                    </a:prstGeom>
                    <a:noFill/>
                  </pic:spPr>
                </pic:pic>
              </a:graphicData>
            </a:graphic>
          </wp:inline>
        </w:drawing>
      </w:r>
    </w:p>
    <w:p w14:paraId="28CBC645" w14:textId="77777777" w:rsidR="0084713D" w:rsidRPr="004D3B47" w:rsidRDefault="005F445E" w:rsidP="00197FE5">
      <w:pPr>
        <w:keepNext/>
        <w:jc w:val="both"/>
        <w:rPr>
          <w:i/>
          <w:sz w:val="20"/>
        </w:rPr>
      </w:pPr>
      <w:r w:rsidRPr="004D3B47">
        <w:rPr>
          <w:i/>
          <w:sz w:val="20"/>
          <w:lang w:eastAsia="en-AU"/>
        </w:rPr>
        <w:t xml:space="preserve">* </w:t>
      </w:r>
      <w:r w:rsidR="0013636E" w:rsidRPr="004D3B47">
        <w:rPr>
          <w:i/>
          <w:sz w:val="20"/>
          <w:lang w:eastAsia="en-AU"/>
        </w:rPr>
        <w:t xml:space="preserve">For colposcopies ‘follow-up’ includes </w:t>
      </w:r>
      <w:r w:rsidR="00B72BB1" w:rsidRPr="004D3B47">
        <w:rPr>
          <w:i/>
          <w:sz w:val="20"/>
          <w:lang w:eastAsia="en-AU"/>
        </w:rPr>
        <w:t>colposcopies</w:t>
      </w:r>
      <w:r w:rsidR="0013636E" w:rsidRPr="004D3B47">
        <w:rPr>
          <w:i/>
          <w:sz w:val="20"/>
          <w:lang w:eastAsia="en-AU"/>
        </w:rPr>
        <w:t xml:space="preserve"> recorded on </w:t>
      </w:r>
      <w:r w:rsidR="008D7F90" w:rsidRPr="004D3B47">
        <w:rPr>
          <w:i/>
          <w:sz w:val="20"/>
          <w:lang w:eastAsia="en-AU"/>
        </w:rPr>
        <w:t xml:space="preserve">the NCSP Register </w:t>
      </w:r>
      <w:r w:rsidR="00B72BB1" w:rsidRPr="004D3B47">
        <w:rPr>
          <w:i/>
          <w:sz w:val="20"/>
          <w:lang w:eastAsia="en-AU"/>
        </w:rPr>
        <w:t>which occurred no later than</w:t>
      </w:r>
      <w:r w:rsidR="008D7F90" w:rsidRPr="004D3B47">
        <w:rPr>
          <w:i/>
          <w:sz w:val="20"/>
          <w:lang w:eastAsia="en-AU"/>
        </w:rPr>
        <w:t xml:space="preserve"> the end of the current monitoring period</w:t>
      </w:r>
      <w:r w:rsidR="00B72BB1" w:rsidRPr="004D3B47">
        <w:rPr>
          <w:i/>
          <w:sz w:val="20"/>
          <w:lang w:eastAsia="en-AU"/>
        </w:rPr>
        <w:t>, regardless of whether there is a referral or not</w:t>
      </w:r>
      <w:r w:rsidR="008D7F90" w:rsidRPr="004D3B47">
        <w:rPr>
          <w:i/>
          <w:sz w:val="20"/>
          <w:lang w:eastAsia="en-AU"/>
        </w:rPr>
        <w:t xml:space="preserve">. Referrals includes those recorded on the NCSP Register </w:t>
      </w:r>
      <w:r w:rsidR="00B72BB1" w:rsidRPr="004D3B47">
        <w:rPr>
          <w:i/>
          <w:sz w:val="20"/>
          <w:lang w:eastAsia="en-AU"/>
        </w:rPr>
        <w:t>that were accepted no later than</w:t>
      </w:r>
      <w:r w:rsidR="008D7F90" w:rsidRPr="004D3B47">
        <w:rPr>
          <w:i/>
          <w:sz w:val="20"/>
          <w:lang w:eastAsia="en-AU"/>
        </w:rPr>
        <w:t xml:space="preserve"> 26 weeks prior to the end of the current monitoring period. </w:t>
      </w:r>
      <w:r w:rsidR="00B72BB1" w:rsidRPr="004D3B47">
        <w:rPr>
          <w:i/>
          <w:sz w:val="20"/>
        </w:rPr>
        <w:t>A</w:t>
      </w:r>
      <w:r w:rsidR="007D3C44" w:rsidRPr="004D3B47">
        <w:rPr>
          <w:i/>
          <w:sz w:val="20"/>
        </w:rPr>
        <w:t xml:space="preserve"> colposcopy </w:t>
      </w:r>
      <w:r w:rsidR="00B72BB1" w:rsidRPr="004D3B47">
        <w:rPr>
          <w:i/>
          <w:sz w:val="20"/>
        </w:rPr>
        <w:t xml:space="preserve">is assumed to have </w:t>
      </w:r>
      <w:r w:rsidR="007D3C44" w:rsidRPr="004D3B47">
        <w:rPr>
          <w:i/>
          <w:sz w:val="20"/>
        </w:rPr>
        <w:t>occurred if a histology sample</w:t>
      </w:r>
      <w:r w:rsidR="00E4491B" w:rsidRPr="004D3B47">
        <w:rPr>
          <w:i/>
          <w:sz w:val="20"/>
        </w:rPr>
        <w:t xml:space="preserve"> is </w:t>
      </w:r>
      <w:r w:rsidR="007D3C44" w:rsidRPr="004D3B47">
        <w:rPr>
          <w:i/>
          <w:sz w:val="20"/>
        </w:rPr>
        <w:t>recorded in the relevant timeframe</w:t>
      </w:r>
      <w:r w:rsidR="00096F0C" w:rsidRPr="004D3B47">
        <w:rPr>
          <w:i/>
          <w:sz w:val="20"/>
        </w:rPr>
        <w:t>.</w:t>
      </w:r>
      <w:r w:rsidR="0084713D" w:rsidRPr="004D3B47">
        <w:rPr>
          <w:i/>
          <w:sz w:val="20"/>
        </w:rPr>
        <w:br w:type="page"/>
      </w:r>
    </w:p>
    <w:p w14:paraId="2C82044F" w14:textId="29EFAA68" w:rsidR="006C46DF" w:rsidRPr="00A321D5" w:rsidRDefault="00C65151" w:rsidP="00197FE5">
      <w:pPr>
        <w:pStyle w:val="Caption"/>
        <w:keepNext/>
      </w:pPr>
      <w:bookmarkStart w:id="1568" w:name="_Ref528571494"/>
      <w:bookmarkStart w:id="1569" w:name="_Toc509928639"/>
      <w:bookmarkStart w:id="1570" w:name="_Toc528676327"/>
      <w:bookmarkStart w:id="1571" w:name="_Toc5627769"/>
      <w:bookmarkStart w:id="1572" w:name="_Toc12875732"/>
      <w:bookmarkStart w:id="1573" w:name="_Toc68606836"/>
      <w:r w:rsidRPr="00A321D5">
        <w:t>Figure</w:t>
      </w:r>
      <w:r w:rsidR="006C46DF" w:rsidRPr="00A321D5">
        <w:t xml:space="preserve"> </w:t>
      </w:r>
      <w:r w:rsidR="00E72C40">
        <w:fldChar w:fldCharType="begin"/>
      </w:r>
      <w:r w:rsidR="00E72C40">
        <w:instrText xml:space="preserve"> SEQ Figure \* ARABIC </w:instrText>
      </w:r>
      <w:r w:rsidR="00E72C40">
        <w:fldChar w:fldCharType="separate"/>
      </w:r>
      <w:r w:rsidR="00D03680">
        <w:rPr>
          <w:noProof/>
        </w:rPr>
        <w:t>73</w:t>
      </w:r>
      <w:r w:rsidR="00E72C40">
        <w:rPr>
          <w:noProof/>
        </w:rPr>
        <w:fldChar w:fldCharType="end"/>
      </w:r>
      <w:bookmarkEnd w:id="1568"/>
      <w:r w:rsidR="006C46DF" w:rsidRPr="00A321D5">
        <w:t xml:space="preserve"> - </w:t>
      </w:r>
      <w:r w:rsidR="0008130C" w:rsidRPr="00A321D5">
        <w:t>Women with persistent LG cytology</w:t>
      </w:r>
      <w:r w:rsidR="00CB071F" w:rsidRPr="00A321D5">
        <w:t>/</w:t>
      </w:r>
      <w:r w:rsidR="0008130C" w:rsidRPr="00A321D5">
        <w:t xml:space="preserve"> LG cytology and positive hrHPV test and an accepted referral for colposcopy: percentage with a colposcopy visit recorded within 26 weeks of the date the referral was accepted, by </w:t>
      </w:r>
      <w:bookmarkEnd w:id="1567"/>
      <w:r w:rsidR="0008130C" w:rsidRPr="00A321D5">
        <w:t>DHB</w:t>
      </w:r>
      <w:bookmarkEnd w:id="1555"/>
      <w:bookmarkEnd w:id="1564"/>
      <w:bookmarkEnd w:id="1565"/>
      <w:bookmarkEnd w:id="1566"/>
      <w:bookmarkEnd w:id="1569"/>
      <w:bookmarkEnd w:id="1570"/>
      <w:bookmarkEnd w:id="1571"/>
      <w:bookmarkEnd w:id="1572"/>
      <w:bookmarkEnd w:id="1573"/>
    </w:p>
    <w:p w14:paraId="12EC09DE" w14:textId="0A37B379" w:rsidR="00130268" w:rsidRPr="004D3B47" w:rsidRDefault="00F338B8">
      <w:pPr>
        <w:rPr>
          <w:lang w:eastAsia="en-AU"/>
        </w:rPr>
      </w:pPr>
      <w:r w:rsidRPr="004D3B47">
        <w:rPr>
          <w:noProof/>
          <w:lang w:eastAsia="en-AU"/>
        </w:rPr>
        <w:drawing>
          <wp:inline distT="0" distB="0" distL="0" distR="0" wp14:anchorId="15ECCD00" wp14:editId="3B3FA960">
            <wp:extent cx="5400000" cy="3500649"/>
            <wp:effectExtent l="0" t="0" r="0" b="508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5400000" cy="3500649"/>
                    </a:xfrm>
                    <a:prstGeom prst="rect">
                      <a:avLst/>
                    </a:prstGeom>
                    <a:noFill/>
                  </pic:spPr>
                </pic:pic>
              </a:graphicData>
            </a:graphic>
          </wp:inline>
        </w:drawing>
      </w:r>
    </w:p>
    <w:p w14:paraId="044341D9" w14:textId="77777777" w:rsidR="00036EA6" w:rsidRPr="004D3B47" w:rsidRDefault="00036EA6" w:rsidP="00040145">
      <w:pPr>
        <w:pStyle w:val="Caption"/>
        <w:keepNext/>
        <w:spacing w:after="40"/>
        <w:jc w:val="both"/>
      </w:pPr>
      <w:bookmarkStart w:id="1574" w:name="_Ref390611593"/>
      <w:bookmarkStart w:id="1575" w:name="_Toc454287277"/>
      <w:bookmarkStart w:id="1576" w:name="_Toc459126423"/>
      <w:bookmarkStart w:id="1577" w:name="_Toc469398442"/>
    </w:p>
    <w:p w14:paraId="30F43A1D" w14:textId="3F0BCC28" w:rsidR="00F212F4" w:rsidRPr="005F3D46" w:rsidRDefault="0008224E" w:rsidP="00197FE5">
      <w:pPr>
        <w:pStyle w:val="Caption"/>
        <w:keepNext/>
      </w:pPr>
      <w:bookmarkStart w:id="1578" w:name="_Ref482785034"/>
      <w:bookmarkStart w:id="1579" w:name="_Toc486941209"/>
      <w:bookmarkStart w:id="1580" w:name="_Toc475605322"/>
      <w:bookmarkStart w:id="1581" w:name="_Toc509928640"/>
      <w:bookmarkStart w:id="1582" w:name="_Toc528676328"/>
      <w:bookmarkStart w:id="1583" w:name="_Toc5627770"/>
      <w:bookmarkStart w:id="1584" w:name="_Toc12875733"/>
      <w:bookmarkStart w:id="1585" w:name="_Toc68606837"/>
      <w:r w:rsidRPr="00A321D5">
        <w:t>Figure</w:t>
      </w:r>
      <w:r w:rsidR="00F212F4" w:rsidRPr="00A321D5">
        <w:t xml:space="preserve"> </w:t>
      </w:r>
      <w:r w:rsidR="00E72C40">
        <w:fldChar w:fldCharType="begin"/>
      </w:r>
      <w:r w:rsidR="00E72C40">
        <w:instrText xml:space="preserve"> SEQ Figure \* ARABIC </w:instrText>
      </w:r>
      <w:r w:rsidR="00E72C40">
        <w:fldChar w:fldCharType="separate"/>
      </w:r>
      <w:r w:rsidR="00D03680">
        <w:rPr>
          <w:noProof/>
        </w:rPr>
        <w:t>74</w:t>
      </w:r>
      <w:r w:rsidR="00E72C40">
        <w:rPr>
          <w:noProof/>
        </w:rPr>
        <w:fldChar w:fldCharType="end"/>
      </w:r>
      <w:bookmarkEnd w:id="1574"/>
      <w:bookmarkEnd w:id="1578"/>
      <w:r w:rsidR="00F212F4" w:rsidRPr="00A321D5">
        <w:t xml:space="preserve"> - </w:t>
      </w:r>
      <w:r w:rsidR="006C73A2" w:rsidRPr="00A321D5">
        <w:t>Women with persistent LG cytology or LG cytology and positive hrHPV test and an accepted referral for colposcopy</w:t>
      </w:r>
      <w:bookmarkStart w:id="1586" w:name="_Toc454287278"/>
      <w:bookmarkEnd w:id="1575"/>
      <w:r w:rsidR="006C73A2" w:rsidRPr="00A321D5">
        <w:t>: percentage with a colposcopy visit recorded within 26 weeks of the date the referral was accepted</w:t>
      </w:r>
      <w:r w:rsidR="00F212F4" w:rsidRPr="00A321D5">
        <w:t>, by ethnicity</w:t>
      </w:r>
      <w:bookmarkEnd w:id="1576"/>
      <w:bookmarkEnd w:id="1577"/>
      <w:bookmarkEnd w:id="1579"/>
      <w:bookmarkEnd w:id="1580"/>
      <w:bookmarkEnd w:id="1581"/>
      <w:bookmarkEnd w:id="1582"/>
      <w:bookmarkEnd w:id="1583"/>
      <w:bookmarkEnd w:id="1584"/>
      <w:bookmarkEnd w:id="1585"/>
      <w:bookmarkEnd w:id="1586"/>
    </w:p>
    <w:p w14:paraId="24662A00" w14:textId="0C18B800" w:rsidR="00F212F4" w:rsidRPr="004D3B47" w:rsidRDefault="00F338B8" w:rsidP="005F3D46">
      <w:pPr>
        <w:rPr>
          <w:lang w:eastAsia="en-AU"/>
        </w:rPr>
      </w:pPr>
      <w:r w:rsidRPr="004D3B47">
        <w:rPr>
          <w:noProof/>
          <w:lang w:eastAsia="en-AU"/>
        </w:rPr>
        <w:drawing>
          <wp:inline distT="0" distB="0" distL="0" distR="0" wp14:anchorId="2B57A04F" wp14:editId="1D4E6FA8">
            <wp:extent cx="5400000" cy="3498592"/>
            <wp:effectExtent l="0" t="0" r="0" b="698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5400000" cy="3498592"/>
                    </a:xfrm>
                    <a:prstGeom prst="rect">
                      <a:avLst/>
                    </a:prstGeom>
                    <a:noFill/>
                  </pic:spPr>
                </pic:pic>
              </a:graphicData>
            </a:graphic>
          </wp:inline>
        </w:drawing>
      </w:r>
      <w:r w:rsidR="0084713D" w:rsidRPr="004D3B47">
        <w:br w:type="page"/>
      </w:r>
    </w:p>
    <w:p w14:paraId="7E661611" w14:textId="298CA728" w:rsidR="00D03DB5" w:rsidRPr="005F3D46" w:rsidRDefault="0008224E" w:rsidP="00197FE5">
      <w:pPr>
        <w:pStyle w:val="Caption"/>
        <w:keepNext/>
      </w:pPr>
      <w:bookmarkStart w:id="1587" w:name="_Ref460326979"/>
      <w:bookmarkStart w:id="1588" w:name="_Ref497807694"/>
      <w:bookmarkStart w:id="1589" w:name="_Toc469398444"/>
      <w:bookmarkStart w:id="1590" w:name="_Toc5627771"/>
      <w:bookmarkStart w:id="1591" w:name="_Toc12875734"/>
      <w:bookmarkStart w:id="1592" w:name="_Toc486941210"/>
      <w:bookmarkStart w:id="1593" w:name="_Toc509928641"/>
      <w:bookmarkStart w:id="1594" w:name="_Toc528676329"/>
      <w:bookmarkStart w:id="1595" w:name="_Toc68606838"/>
      <w:bookmarkStart w:id="1596" w:name="_Ref447535087"/>
      <w:bookmarkStart w:id="1597" w:name="_Toc475605323"/>
      <w:bookmarkStart w:id="1598" w:name="_Toc459126425"/>
      <w:bookmarkStart w:id="1599" w:name="_Toc469398443"/>
      <w:bookmarkStart w:id="1600" w:name="_Ref447532321"/>
      <w:bookmarkStart w:id="1601" w:name="_Toc459126424"/>
      <w:r w:rsidRPr="00A321D5">
        <w:t>Figure</w:t>
      </w:r>
      <w:r w:rsidR="00D03DB5" w:rsidRPr="00A321D5">
        <w:t xml:space="preserve"> </w:t>
      </w:r>
      <w:r w:rsidR="008F047E" w:rsidRPr="005F3D46">
        <w:fldChar w:fldCharType="begin"/>
      </w:r>
      <w:r w:rsidR="008F047E" w:rsidRPr="00B22A0B">
        <w:instrText xml:space="preserve"> SEQ Figure \* ARABIC </w:instrText>
      </w:r>
      <w:r w:rsidR="008F047E" w:rsidRPr="005F3D46">
        <w:fldChar w:fldCharType="separate"/>
      </w:r>
      <w:r w:rsidR="00D03680">
        <w:rPr>
          <w:noProof/>
        </w:rPr>
        <w:t>75</w:t>
      </w:r>
      <w:r w:rsidR="008F047E" w:rsidRPr="005F3D46">
        <w:fldChar w:fldCharType="end"/>
      </w:r>
      <w:bookmarkEnd w:id="1587"/>
      <w:bookmarkEnd w:id="1588"/>
      <w:r w:rsidR="00D03DB5" w:rsidRPr="005F3D46">
        <w:t xml:space="preserve"> - Trends in the proportion of w</w:t>
      </w:r>
      <w:r w:rsidR="00D03DB5" w:rsidRPr="00A321D5">
        <w:t>omen with persistent LG cytology or LG cytology and positive hrHPV test and an accepted referral for colposcopy who have a colposcopy visit recorded within 26 weeks of the date the referral was accepted</w:t>
      </w:r>
      <w:r w:rsidR="00D03DB5" w:rsidRPr="005F3D46">
        <w:t xml:space="preserve">, </w:t>
      </w:r>
      <w:bookmarkEnd w:id="1589"/>
      <w:r w:rsidR="00D03DB5" w:rsidRPr="005F3D46">
        <w:t xml:space="preserve">by </w:t>
      </w:r>
      <w:r w:rsidR="0019731A" w:rsidRPr="005F3D46">
        <w:t>DHB</w:t>
      </w:r>
      <w:bookmarkEnd w:id="1590"/>
      <w:bookmarkEnd w:id="1591"/>
      <w:bookmarkEnd w:id="1592"/>
      <w:bookmarkEnd w:id="1593"/>
      <w:bookmarkEnd w:id="1594"/>
      <w:bookmarkEnd w:id="1595"/>
    </w:p>
    <w:p w14:paraId="2D6982BD" w14:textId="0AD523E2" w:rsidR="00D03DB5" w:rsidRPr="004D3B47" w:rsidRDefault="00F338B8" w:rsidP="005F3D46">
      <w:r w:rsidRPr="004D3B47">
        <w:rPr>
          <w:noProof/>
          <w:lang w:eastAsia="en-AU"/>
        </w:rPr>
        <w:drawing>
          <wp:inline distT="0" distB="0" distL="0" distR="0" wp14:anchorId="2DCE54F1" wp14:editId="35FAEA90">
            <wp:extent cx="5400000" cy="3650378"/>
            <wp:effectExtent l="0" t="0" r="0" b="762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5400000" cy="3650378"/>
                    </a:xfrm>
                    <a:prstGeom prst="rect">
                      <a:avLst/>
                    </a:prstGeom>
                    <a:noFill/>
                  </pic:spPr>
                </pic:pic>
              </a:graphicData>
            </a:graphic>
          </wp:inline>
        </w:drawing>
      </w:r>
    </w:p>
    <w:p w14:paraId="43C94A2D" w14:textId="77777777" w:rsidR="00F2155C" w:rsidRPr="004D3B47" w:rsidRDefault="00F2155C" w:rsidP="00F2155C"/>
    <w:p w14:paraId="652A2CB4" w14:textId="4DC13FA8" w:rsidR="00373995" w:rsidRPr="005F3D46" w:rsidRDefault="0008224E" w:rsidP="00197FE5">
      <w:pPr>
        <w:pStyle w:val="Caption"/>
        <w:keepNext/>
      </w:pPr>
      <w:bookmarkStart w:id="1602" w:name="_Ref482785098"/>
      <w:bookmarkStart w:id="1603" w:name="_Ref499716013"/>
      <w:bookmarkStart w:id="1604" w:name="_Toc5627772"/>
      <w:bookmarkStart w:id="1605" w:name="_Toc12875735"/>
      <w:bookmarkStart w:id="1606" w:name="_Toc486941211"/>
      <w:bookmarkStart w:id="1607" w:name="_Toc509928642"/>
      <w:bookmarkStart w:id="1608" w:name="_Toc528676330"/>
      <w:bookmarkStart w:id="1609" w:name="_Toc68606839"/>
      <w:r w:rsidRPr="00A321D5">
        <w:t>Figure</w:t>
      </w:r>
      <w:r w:rsidR="0071123E" w:rsidRPr="00A321D5">
        <w:t xml:space="preserve"> </w:t>
      </w:r>
      <w:r w:rsidR="00E72C40">
        <w:fldChar w:fldCharType="begin"/>
      </w:r>
      <w:r w:rsidR="00E72C40">
        <w:instrText xml:space="preserve"> SEQ Figure \* ARABIC </w:instrText>
      </w:r>
      <w:r w:rsidR="00E72C40">
        <w:fldChar w:fldCharType="separate"/>
      </w:r>
      <w:r w:rsidR="00D03680">
        <w:rPr>
          <w:noProof/>
        </w:rPr>
        <w:t>76</w:t>
      </w:r>
      <w:r w:rsidR="00E72C40">
        <w:rPr>
          <w:noProof/>
        </w:rPr>
        <w:fldChar w:fldCharType="end"/>
      </w:r>
      <w:bookmarkEnd w:id="1596"/>
      <w:bookmarkEnd w:id="1602"/>
      <w:bookmarkEnd w:id="1603"/>
      <w:r w:rsidR="0071123E" w:rsidRPr="005F3D46">
        <w:t xml:space="preserve"> - Trends in proportion of w</w:t>
      </w:r>
      <w:r w:rsidR="0071123E" w:rsidRPr="00A321D5">
        <w:t>omen with persistent LG cytology or LG cytology and positive hrHPV test and an accepted referral for colposcopy who have a colposcopy visit recorded within 26 weeks of the date the referral was accepted</w:t>
      </w:r>
      <w:r w:rsidR="0071123E" w:rsidRPr="005F3D46">
        <w:t xml:space="preserve">, </w:t>
      </w:r>
      <w:r w:rsidR="004A7E2E" w:rsidRPr="005F3D46">
        <w:t xml:space="preserve">by </w:t>
      </w:r>
      <w:bookmarkStart w:id="1610" w:name="_Toc475605324"/>
      <w:bookmarkEnd w:id="1597"/>
      <w:r w:rsidR="0019731A" w:rsidRPr="005F3D46">
        <w:t>ethnicity</w:t>
      </w:r>
      <w:bookmarkEnd w:id="1598"/>
      <w:bookmarkEnd w:id="1599"/>
      <w:bookmarkEnd w:id="1600"/>
      <w:bookmarkEnd w:id="1601"/>
      <w:bookmarkEnd w:id="1604"/>
      <w:bookmarkEnd w:id="1605"/>
      <w:bookmarkEnd w:id="1606"/>
      <w:bookmarkEnd w:id="1607"/>
      <w:bookmarkEnd w:id="1608"/>
      <w:bookmarkEnd w:id="1609"/>
      <w:bookmarkEnd w:id="1610"/>
    </w:p>
    <w:p w14:paraId="1E01CF75" w14:textId="071BEB6A" w:rsidR="006C46DF" w:rsidRPr="004D3B47" w:rsidRDefault="00F338B8">
      <w:pPr>
        <w:rPr>
          <w:lang w:eastAsia="en-AU"/>
        </w:rPr>
      </w:pPr>
      <w:r w:rsidRPr="004D3B47">
        <w:rPr>
          <w:noProof/>
          <w:lang w:eastAsia="en-AU"/>
        </w:rPr>
        <w:drawing>
          <wp:inline distT="0" distB="0" distL="0" distR="0" wp14:anchorId="5522F595" wp14:editId="19B6CE2D">
            <wp:extent cx="5400000" cy="3498591"/>
            <wp:effectExtent l="0" t="0" r="0" b="698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r w:rsidR="006C46DF" w:rsidRPr="004D3B47">
        <w:rPr>
          <w:lang w:eastAsia="en-AU"/>
        </w:rPr>
        <w:br w:type="page"/>
      </w:r>
    </w:p>
    <w:p w14:paraId="46807BB8" w14:textId="77777777" w:rsidR="00117555" w:rsidRPr="004D3B47" w:rsidRDefault="00117555" w:rsidP="00117555">
      <w:pPr>
        <w:pStyle w:val="Heading3"/>
        <w:rPr>
          <w:lang w:eastAsia="en-AU"/>
        </w:rPr>
      </w:pPr>
      <w:bookmarkStart w:id="1611" w:name="_Toc478551516"/>
      <w:bookmarkStart w:id="1612" w:name="_Toc482704698"/>
      <w:bookmarkStart w:id="1613" w:name="_Toc478551582"/>
      <w:bookmarkStart w:id="1614" w:name="_Toc509928457"/>
      <w:bookmarkStart w:id="1615" w:name="_Toc528676059"/>
      <w:bookmarkStart w:id="1616" w:name="_Toc2170046"/>
      <w:bookmarkStart w:id="1617" w:name="_Toc76740835"/>
      <w:r w:rsidRPr="004D3B47">
        <w:rPr>
          <w:lang w:eastAsia="en-AU"/>
        </w:rPr>
        <w:t>Indicator 7.3 – Adequacy of documenting colposcopy assessment</w:t>
      </w:r>
      <w:bookmarkEnd w:id="1611"/>
      <w:bookmarkEnd w:id="1612"/>
      <w:bookmarkEnd w:id="1613"/>
      <w:bookmarkEnd w:id="1614"/>
      <w:bookmarkEnd w:id="1615"/>
      <w:bookmarkEnd w:id="1616"/>
      <w:bookmarkEnd w:id="1617"/>
    </w:p>
    <w:p w14:paraId="4A170EDF" w14:textId="77777777" w:rsidR="00117555" w:rsidRPr="004D3B47" w:rsidRDefault="00117555" w:rsidP="0011755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4D3B47" w:rsidRPr="004D3B47" w14:paraId="6A540291" w14:textId="77777777" w:rsidTr="00423D42">
        <w:tc>
          <w:tcPr>
            <w:tcW w:w="1791" w:type="dxa"/>
          </w:tcPr>
          <w:p w14:paraId="71A2505C" w14:textId="77777777" w:rsidR="00117555" w:rsidRPr="004D3B47" w:rsidRDefault="00117555" w:rsidP="009203A8">
            <w:pPr>
              <w:spacing w:before="120"/>
              <w:ind w:right="544"/>
              <w:jc w:val="both"/>
              <w:rPr>
                <w:b/>
              </w:rPr>
            </w:pPr>
            <w:r w:rsidRPr="004D3B47">
              <w:rPr>
                <w:b/>
              </w:rPr>
              <w:t>Definition</w:t>
            </w:r>
          </w:p>
        </w:tc>
        <w:tc>
          <w:tcPr>
            <w:tcW w:w="7531" w:type="dxa"/>
          </w:tcPr>
          <w:p w14:paraId="7AF1C0F8" w14:textId="77777777" w:rsidR="00694339" w:rsidRPr="004D3B47" w:rsidRDefault="00694339" w:rsidP="004503C8">
            <w:pPr>
              <w:spacing w:before="120"/>
              <w:ind w:right="34"/>
              <w:jc w:val="both"/>
              <w:rPr>
                <w:lang w:val="en-NZ"/>
              </w:rPr>
            </w:pPr>
            <w:r w:rsidRPr="004D3B47">
              <w:rPr>
                <w:lang w:val="en-NZ"/>
              </w:rPr>
              <w:t>This indicator measures performance against Standard 603.</w:t>
            </w:r>
          </w:p>
          <w:p w14:paraId="2784EB7F" w14:textId="77777777" w:rsidR="00A2368F" w:rsidRPr="004D3B47" w:rsidRDefault="00A2368F" w:rsidP="004503C8">
            <w:pPr>
              <w:pStyle w:val="NoSpacing"/>
              <w:jc w:val="both"/>
              <w:rPr>
                <w:lang w:val="en-NZ"/>
              </w:rPr>
            </w:pPr>
          </w:p>
          <w:p w14:paraId="314B354A" w14:textId="77777777" w:rsidR="00694339" w:rsidRPr="004D3B47" w:rsidRDefault="00694339" w:rsidP="004503C8">
            <w:pPr>
              <w:pStyle w:val="NoSpacing"/>
              <w:jc w:val="both"/>
              <w:rPr>
                <w:lang w:val="en-NZ"/>
              </w:rPr>
            </w:pPr>
            <w:r w:rsidRPr="004D3B47">
              <w:rPr>
                <w:lang w:val="en-NZ"/>
              </w:rPr>
              <w:t xml:space="preserve">The proportion of colposcopies which occurred within the monitoring period with complete reporting of </w:t>
            </w:r>
          </w:p>
          <w:p w14:paraId="2D481CAB" w14:textId="77777777" w:rsidR="00DF6CBE" w:rsidRPr="004D3B47" w:rsidRDefault="00694339" w:rsidP="004503C8">
            <w:pPr>
              <w:numPr>
                <w:ilvl w:val="0"/>
                <w:numId w:val="18"/>
              </w:numPr>
              <w:spacing w:before="120"/>
              <w:ind w:right="34"/>
              <w:jc w:val="both"/>
              <w:rPr>
                <w:lang w:val="en-NZ"/>
              </w:rPr>
            </w:pPr>
            <w:r w:rsidRPr="004D3B47">
              <w:rPr>
                <w:lang w:val="en-NZ"/>
              </w:rPr>
              <w:t>visibility of the squamo-columnar junction</w:t>
            </w:r>
          </w:p>
          <w:p w14:paraId="42809C38" w14:textId="77777777" w:rsidR="00DF6CBE" w:rsidRPr="004D3B47" w:rsidRDefault="00694339" w:rsidP="004503C8">
            <w:pPr>
              <w:numPr>
                <w:ilvl w:val="0"/>
                <w:numId w:val="18"/>
              </w:numPr>
              <w:spacing w:before="120"/>
              <w:ind w:right="34"/>
              <w:jc w:val="both"/>
              <w:rPr>
                <w:lang w:val="en-NZ"/>
              </w:rPr>
            </w:pPr>
            <w:r w:rsidRPr="004D3B47">
              <w:rPr>
                <w:lang w:val="en-NZ"/>
              </w:rPr>
              <w:t>presence or absence of a visible lesion</w:t>
            </w:r>
          </w:p>
          <w:p w14:paraId="5AF5F0DA" w14:textId="77777777" w:rsidR="00DF6CBE" w:rsidRPr="004D3B47" w:rsidRDefault="00694339" w:rsidP="004503C8">
            <w:pPr>
              <w:numPr>
                <w:ilvl w:val="0"/>
                <w:numId w:val="18"/>
              </w:numPr>
              <w:spacing w:before="120"/>
              <w:ind w:right="34"/>
              <w:jc w:val="both"/>
              <w:rPr>
                <w:lang w:val="en-NZ"/>
              </w:rPr>
            </w:pPr>
            <w:r w:rsidRPr="004D3B47">
              <w:rPr>
                <w:lang w:val="en-NZ"/>
              </w:rPr>
              <w:t xml:space="preserve">colposcopic opinion regarding the nature of the abnormality </w:t>
            </w:r>
          </w:p>
          <w:p w14:paraId="2825B33D" w14:textId="77777777" w:rsidR="00DF6CBE" w:rsidRPr="004D3B47" w:rsidRDefault="00A04FFC" w:rsidP="004503C8">
            <w:pPr>
              <w:numPr>
                <w:ilvl w:val="0"/>
                <w:numId w:val="18"/>
              </w:numPr>
              <w:spacing w:before="120"/>
              <w:ind w:right="34"/>
              <w:jc w:val="both"/>
              <w:rPr>
                <w:lang w:val="en-NZ"/>
              </w:rPr>
            </w:pPr>
            <w:r w:rsidRPr="004D3B47">
              <w:rPr>
                <w:lang w:val="en-NZ"/>
              </w:rPr>
              <w:t>recommended management and follow-up</w:t>
            </w:r>
          </w:p>
          <w:p w14:paraId="4959EF0C" w14:textId="77777777" w:rsidR="00DF6CBE" w:rsidRPr="004D3B47" w:rsidRDefault="00A04FFC" w:rsidP="004503C8">
            <w:pPr>
              <w:numPr>
                <w:ilvl w:val="0"/>
                <w:numId w:val="18"/>
              </w:numPr>
              <w:spacing w:before="120"/>
              <w:ind w:right="34"/>
              <w:jc w:val="both"/>
              <w:rPr>
                <w:lang w:val="en-NZ"/>
              </w:rPr>
            </w:pPr>
            <w:r w:rsidRPr="004D3B47">
              <w:rPr>
                <w:lang w:val="en-NZ"/>
              </w:rPr>
              <w:t>timeframe recommended for follow-up</w:t>
            </w:r>
          </w:p>
          <w:p w14:paraId="1A346891" w14:textId="77777777" w:rsidR="00DF6CBE" w:rsidRPr="004D3B47" w:rsidRDefault="00694339" w:rsidP="004503C8">
            <w:pPr>
              <w:numPr>
                <w:ilvl w:val="0"/>
                <w:numId w:val="18"/>
              </w:numPr>
              <w:spacing w:before="120"/>
              <w:ind w:right="34"/>
              <w:jc w:val="both"/>
              <w:rPr>
                <w:lang w:val="en-NZ"/>
              </w:rPr>
            </w:pPr>
            <w:r w:rsidRPr="004D3B47">
              <w:rPr>
                <w:lang w:val="en-NZ"/>
              </w:rPr>
              <w:t xml:space="preserve">items </w:t>
            </w:r>
            <w:r w:rsidR="00CE5B2E" w:rsidRPr="004D3B47">
              <w:rPr>
                <w:lang w:val="en-NZ"/>
              </w:rPr>
              <w:t xml:space="preserve">i), ii), and iii) </w:t>
            </w:r>
            <w:r w:rsidRPr="004D3B47">
              <w:rPr>
                <w:lang w:val="en-NZ"/>
              </w:rPr>
              <w:t xml:space="preserve">completed </w:t>
            </w:r>
          </w:p>
          <w:p w14:paraId="679C47E8" w14:textId="77777777" w:rsidR="00694339" w:rsidRPr="004D3B47" w:rsidRDefault="00694339" w:rsidP="004503C8">
            <w:pPr>
              <w:spacing w:before="120"/>
              <w:ind w:right="34"/>
              <w:jc w:val="both"/>
              <w:rPr>
                <w:lang w:val="en-NZ"/>
              </w:rPr>
            </w:pPr>
          </w:p>
          <w:p w14:paraId="717F8930" w14:textId="77777777" w:rsidR="00117555" w:rsidRPr="004D3B47" w:rsidRDefault="00694339" w:rsidP="004503C8">
            <w:pPr>
              <w:pStyle w:val="ListParagraph"/>
              <w:ind w:left="52" w:right="544"/>
              <w:jc w:val="both"/>
              <w:rPr>
                <w:lang w:val="en-NZ"/>
              </w:rPr>
            </w:pPr>
            <w:r w:rsidRPr="004D3B47">
              <w:rPr>
                <w:lang w:val="en-NZ"/>
              </w:rPr>
              <w:t>Results are reported by DHB, based on the DHB of the facility where colposcopy was performed.</w:t>
            </w:r>
          </w:p>
          <w:p w14:paraId="44BEE495" w14:textId="77777777" w:rsidR="00117555" w:rsidRPr="004D3B47" w:rsidRDefault="00117555" w:rsidP="004503C8">
            <w:pPr>
              <w:pStyle w:val="ListParagraph"/>
              <w:ind w:left="52" w:right="544"/>
              <w:jc w:val="both"/>
              <w:rPr>
                <w:lang w:val="en-NZ"/>
              </w:rPr>
            </w:pPr>
          </w:p>
        </w:tc>
      </w:tr>
      <w:tr w:rsidR="004D3B47" w:rsidRPr="004D3B47" w14:paraId="1B910225" w14:textId="77777777" w:rsidTr="00423D42">
        <w:tc>
          <w:tcPr>
            <w:tcW w:w="1791" w:type="dxa"/>
          </w:tcPr>
          <w:p w14:paraId="33F357BB" w14:textId="77777777" w:rsidR="00117555" w:rsidRPr="004D3B47" w:rsidRDefault="00117555" w:rsidP="009203A8">
            <w:pPr>
              <w:spacing w:before="120"/>
              <w:ind w:right="544"/>
              <w:jc w:val="both"/>
              <w:rPr>
                <w:b/>
              </w:rPr>
            </w:pPr>
            <w:r w:rsidRPr="004D3B47">
              <w:rPr>
                <w:b/>
              </w:rPr>
              <w:t>Target</w:t>
            </w:r>
          </w:p>
        </w:tc>
        <w:tc>
          <w:tcPr>
            <w:tcW w:w="7531" w:type="dxa"/>
          </w:tcPr>
          <w:p w14:paraId="19797FB8" w14:textId="77777777" w:rsidR="00694339" w:rsidRPr="004D3B47" w:rsidRDefault="00694339" w:rsidP="004503C8">
            <w:pPr>
              <w:spacing w:before="120"/>
              <w:ind w:right="34"/>
              <w:jc w:val="both"/>
              <w:rPr>
                <w:lang w:val="en-NZ"/>
              </w:rPr>
            </w:pPr>
            <w:r w:rsidRPr="004D3B47">
              <w:rPr>
                <w:lang w:val="en-NZ"/>
              </w:rPr>
              <w:t xml:space="preserve">100% of medical notes will accurately record colposcopic findings </w:t>
            </w:r>
            <w:r w:rsidR="00C26AD5" w:rsidRPr="004D3B47">
              <w:t>at first and</w:t>
            </w:r>
            <w:r w:rsidR="008C11E4" w:rsidRPr="004D3B47">
              <w:t xml:space="preserve"> any</w:t>
            </w:r>
            <w:r w:rsidR="00C26AD5" w:rsidRPr="004D3B47">
              <w:t xml:space="preserve"> subsequent assessments</w:t>
            </w:r>
            <w:r w:rsidR="002F41AF" w:rsidRPr="004D3B47">
              <w:t xml:space="preserve">, </w:t>
            </w:r>
            <w:r w:rsidRPr="004D3B47">
              <w:rPr>
                <w:lang w:val="en-NZ"/>
              </w:rPr>
              <w:t>including:</w:t>
            </w:r>
          </w:p>
          <w:p w14:paraId="65258710" w14:textId="77777777" w:rsidR="00694339" w:rsidRPr="004D3B47" w:rsidRDefault="00694339" w:rsidP="004503C8">
            <w:pPr>
              <w:numPr>
                <w:ilvl w:val="0"/>
                <w:numId w:val="33"/>
              </w:numPr>
              <w:spacing w:before="120"/>
              <w:ind w:right="34"/>
              <w:jc w:val="both"/>
              <w:rPr>
                <w:lang w:val="en-NZ"/>
              </w:rPr>
            </w:pPr>
            <w:r w:rsidRPr="004D3B47">
              <w:rPr>
                <w:lang w:val="en-NZ"/>
              </w:rPr>
              <w:t>visibility of the squamo-columnar junction</w:t>
            </w:r>
          </w:p>
          <w:p w14:paraId="6BBB6D1E" w14:textId="77777777" w:rsidR="00694339" w:rsidRPr="004D3B47" w:rsidRDefault="00694339" w:rsidP="004503C8">
            <w:pPr>
              <w:numPr>
                <w:ilvl w:val="0"/>
                <w:numId w:val="33"/>
              </w:numPr>
              <w:spacing w:before="120"/>
              <w:ind w:right="34"/>
              <w:jc w:val="both"/>
              <w:rPr>
                <w:lang w:val="en-NZ"/>
              </w:rPr>
            </w:pPr>
            <w:r w:rsidRPr="004D3B47">
              <w:rPr>
                <w:lang w:val="en-NZ"/>
              </w:rPr>
              <w:t>presence or absence of a visible lesion</w:t>
            </w:r>
          </w:p>
          <w:p w14:paraId="1055FEDA" w14:textId="77777777" w:rsidR="00694339" w:rsidRPr="004D3B47" w:rsidRDefault="00694339" w:rsidP="004503C8">
            <w:pPr>
              <w:numPr>
                <w:ilvl w:val="0"/>
                <w:numId w:val="33"/>
              </w:numPr>
              <w:spacing w:before="120"/>
              <w:ind w:right="34"/>
              <w:jc w:val="both"/>
              <w:rPr>
                <w:lang w:val="en-NZ"/>
              </w:rPr>
            </w:pPr>
            <w:r w:rsidRPr="004D3B47">
              <w:rPr>
                <w:lang w:val="en-NZ"/>
              </w:rPr>
              <w:t>visibility of the limits of lesion</w:t>
            </w:r>
          </w:p>
          <w:p w14:paraId="4E1EBAD9" w14:textId="77777777" w:rsidR="00A04FFC" w:rsidRPr="004D3B47" w:rsidRDefault="00694339" w:rsidP="004503C8">
            <w:pPr>
              <w:numPr>
                <w:ilvl w:val="0"/>
                <w:numId w:val="33"/>
              </w:numPr>
              <w:spacing w:before="120"/>
              <w:ind w:right="34"/>
              <w:jc w:val="both"/>
              <w:rPr>
                <w:lang w:val="en-NZ"/>
              </w:rPr>
            </w:pPr>
            <w:r w:rsidRPr="004D3B47">
              <w:rPr>
                <w:lang w:val="en-NZ"/>
              </w:rPr>
              <w:t>colposcopic opinion regarding the nature of the abnormality and the requirement for treatment</w:t>
            </w:r>
          </w:p>
          <w:p w14:paraId="0BF305E1" w14:textId="77777777" w:rsidR="00A04FFC" w:rsidRPr="004D3B47" w:rsidRDefault="00A04FFC" w:rsidP="004503C8">
            <w:pPr>
              <w:numPr>
                <w:ilvl w:val="0"/>
                <w:numId w:val="33"/>
              </w:numPr>
              <w:spacing w:before="120"/>
              <w:ind w:right="34"/>
              <w:jc w:val="both"/>
              <w:rPr>
                <w:lang w:val="en-NZ"/>
              </w:rPr>
            </w:pPr>
            <w:r w:rsidRPr="004D3B47">
              <w:rPr>
                <w:lang w:val="en-NZ"/>
              </w:rPr>
              <w:t xml:space="preserve">recommended management and follow-up </w:t>
            </w:r>
          </w:p>
          <w:p w14:paraId="05354390" w14:textId="77777777" w:rsidR="00694339" w:rsidRPr="004D3B47" w:rsidRDefault="00A04FFC" w:rsidP="004503C8">
            <w:pPr>
              <w:numPr>
                <w:ilvl w:val="0"/>
                <w:numId w:val="33"/>
              </w:numPr>
              <w:spacing w:before="120"/>
              <w:ind w:right="34"/>
              <w:jc w:val="both"/>
              <w:rPr>
                <w:lang w:val="en-NZ"/>
              </w:rPr>
            </w:pPr>
            <w:r w:rsidRPr="004D3B47">
              <w:rPr>
                <w:lang w:val="en-NZ"/>
              </w:rPr>
              <w:t>timeframe recommended for follow-up</w:t>
            </w:r>
            <w:r w:rsidR="00694339" w:rsidRPr="004D3B47">
              <w:rPr>
                <w:lang w:val="en-NZ"/>
              </w:rPr>
              <w:t>.</w:t>
            </w:r>
          </w:p>
          <w:p w14:paraId="676D8EFA" w14:textId="77777777" w:rsidR="00694339" w:rsidRPr="004D3B47" w:rsidRDefault="00694339" w:rsidP="004503C8">
            <w:pPr>
              <w:pStyle w:val="NoSpacing"/>
              <w:jc w:val="both"/>
              <w:rPr>
                <w:lang w:val="en-NZ"/>
              </w:rPr>
            </w:pPr>
          </w:p>
          <w:p w14:paraId="7112F857" w14:textId="77777777" w:rsidR="00117555" w:rsidRPr="004D3B47" w:rsidRDefault="00694339" w:rsidP="004503C8">
            <w:pPr>
              <w:pStyle w:val="NoSpacing"/>
              <w:jc w:val="both"/>
              <w:rPr>
                <w:lang w:val="en-NZ"/>
              </w:rPr>
            </w:pPr>
            <w:r w:rsidRPr="004D3B47">
              <w:rPr>
                <w:lang w:val="en-NZ"/>
              </w:rPr>
              <w:t>Items i), ii)</w:t>
            </w:r>
            <w:r w:rsidR="00CE5B2E" w:rsidRPr="004D3B47">
              <w:rPr>
                <w:lang w:val="en-NZ"/>
              </w:rPr>
              <w:t>, v), vi)</w:t>
            </w:r>
            <w:r w:rsidRPr="004D3B47">
              <w:rPr>
                <w:lang w:val="en-NZ"/>
              </w:rPr>
              <w:t xml:space="preserve"> and </w:t>
            </w:r>
            <w:r w:rsidR="00464EE7" w:rsidRPr="004D3B47">
              <w:rPr>
                <w:lang w:val="en-NZ"/>
              </w:rPr>
              <w:t xml:space="preserve">the </w:t>
            </w:r>
            <w:r w:rsidRPr="004D3B47">
              <w:rPr>
                <w:lang w:val="en-NZ"/>
              </w:rPr>
              <w:t xml:space="preserve">first of the items in iv) can be assessed using data in the NCSP Register, and are reported on below. Item iii) and </w:t>
            </w:r>
            <w:r w:rsidR="00464EE7" w:rsidRPr="004D3B47">
              <w:rPr>
                <w:lang w:val="en-NZ"/>
              </w:rPr>
              <w:t xml:space="preserve">the </w:t>
            </w:r>
            <w:r w:rsidRPr="004D3B47">
              <w:rPr>
                <w:lang w:val="en-NZ"/>
              </w:rPr>
              <w:t xml:space="preserve">second half of item iv) cannot </w:t>
            </w:r>
            <w:r w:rsidR="007629F9" w:rsidRPr="004D3B47">
              <w:rPr>
                <w:lang w:val="en-NZ"/>
              </w:rPr>
              <w:t xml:space="preserve">currently </w:t>
            </w:r>
            <w:r w:rsidRPr="004D3B47">
              <w:rPr>
                <w:lang w:val="en-NZ"/>
              </w:rPr>
              <w:t xml:space="preserve">be assessed </w:t>
            </w:r>
            <w:r w:rsidR="00B621D2" w:rsidRPr="004D3B47">
              <w:rPr>
                <w:lang w:val="en-NZ"/>
              </w:rPr>
              <w:t>as a</w:t>
            </w:r>
            <w:r w:rsidR="00B621D2" w:rsidRPr="004D3B47">
              <w:t>lthough</w:t>
            </w:r>
            <w:r w:rsidR="00A56658" w:rsidRPr="004D3B47">
              <w:rPr>
                <w:lang w:val="en-NZ"/>
              </w:rPr>
              <w:t xml:space="preserve"> </w:t>
            </w:r>
            <w:r w:rsidR="007E2286" w:rsidRPr="004D3B47">
              <w:rPr>
                <w:lang w:val="en-NZ"/>
              </w:rPr>
              <w:t xml:space="preserve">all </w:t>
            </w:r>
            <w:r w:rsidR="00B621D2" w:rsidRPr="004D3B47">
              <w:t>DHBs have transi</w:t>
            </w:r>
            <w:r w:rsidR="00345034" w:rsidRPr="004D3B47">
              <w:t>tioned to reporting using 2013 S</w:t>
            </w:r>
            <w:r w:rsidR="00B621D2" w:rsidRPr="004D3B47">
              <w:t>tandards th</w:t>
            </w:r>
            <w:r w:rsidR="00766EE1" w:rsidRPr="004D3B47">
              <w:t>ese</w:t>
            </w:r>
            <w:r w:rsidR="00B621D2" w:rsidRPr="004D3B47">
              <w:t xml:space="preserve"> fields cannot be fully utilised due to a lack of completeness</w:t>
            </w:r>
            <w:r w:rsidR="005D6229" w:rsidRPr="004D3B47">
              <w:rPr>
                <w:lang w:val="en-NZ"/>
              </w:rPr>
              <w:t>.</w:t>
            </w:r>
            <w:r w:rsidR="0043244C" w:rsidRPr="004D3B47">
              <w:rPr>
                <w:lang w:val="en-NZ"/>
              </w:rPr>
              <w:t xml:space="preserve"> </w:t>
            </w:r>
            <w:r w:rsidR="009542FE" w:rsidRPr="004D3B47">
              <w:rPr>
                <w:lang w:val="en-NZ"/>
              </w:rPr>
              <w:t>For private</w:t>
            </w:r>
            <w:r w:rsidR="00A56658" w:rsidRPr="004D3B47">
              <w:rPr>
                <w:lang w:val="en-NZ"/>
              </w:rPr>
              <w:t xml:space="preserve"> clinics</w:t>
            </w:r>
            <w:r w:rsidR="009542FE" w:rsidRPr="004D3B47">
              <w:rPr>
                <w:lang w:val="en-NZ"/>
              </w:rPr>
              <w:t>, however, compl</w:t>
            </w:r>
            <w:r w:rsidR="00345034" w:rsidRPr="004D3B47">
              <w:rPr>
                <w:lang w:val="en-NZ"/>
              </w:rPr>
              <w:t>ete reporting against the 2013 S</w:t>
            </w:r>
            <w:r w:rsidR="009542FE" w:rsidRPr="004D3B47">
              <w:rPr>
                <w:lang w:val="en-NZ"/>
              </w:rPr>
              <w:t xml:space="preserve">tandards </w:t>
            </w:r>
            <w:r w:rsidR="0090137C" w:rsidRPr="004D3B47">
              <w:rPr>
                <w:lang w:val="en-NZ"/>
              </w:rPr>
              <w:t>is</w:t>
            </w:r>
            <w:r w:rsidR="009542FE" w:rsidRPr="004D3B47">
              <w:rPr>
                <w:lang w:val="en-NZ"/>
              </w:rPr>
              <w:t xml:space="preserve"> likely to take more time</w:t>
            </w:r>
            <w:r w:rsidR="00A56658" w:rsidRPr="004D3B47">
              <w:rPr>
                <w:lang w:val="en-NZ"/>
              </w:rPr>
              <w:t xml:space="preserve"> with the</w:t>
            </w:r>
            <w:r w:rsidR="00464EE7" w:rsidRPr="004D3B47">
              <w:rPr>
                <w:lang w:val="en-NZ"/>
              </w:rPr>
              <w:t xml:space="preserve"> </w:t>
            </w:r>
            <w:r w:rsidR="009542FE" w:rsidRPr="004D3B47">
              <w:rPr>
                <w:lang w:val="en-NZ"/>
              </w:rPr>
              <w:t xml:space="preserve">majority still reporting against 2008 standards. Therefore, values reported for </w:t>
            </w:r>
            <w:r w:rsidR="005D0B3A" w:rsidRPr="004D3B47">
              <w:rPr>
                <w:lang w:val="en-NZ"/>
              </w:rPr>
              <w:t xml:space="preserve">the </w:t>
            </w:r>
            <w:r w:rsidR="009542FE" w:rsidRPr="004D3B47">
              <w:rPr>
                <w:lang w:val="en-NZ"/>
              </w:rPr>
              <w:t>private aggregate will continue to use proxies for a much longer</w:t>
            </w:r>
            <w:r w:rsidR="00BF00D9" w:rsidRPr="004D3B47">
              <w:rPr>
                <w:lang w:val="en-NZ"/>
              </w:rPr>
              <w:t xml:space="preserve"> period</w:t>
            </w:r>
            <w:r w:rsidR="009542FE" w:rsidRPr="004D3B47">
              <w:rPr>
                <w:lang w:val="en-NZ"/>
              </w:rPr>
              <w:t xml:space="preserve"> until complete 2013 reporting occurs.</w:t>
            </w:r>
            <w:r w:rsidR="0043244C" w:rsidRPr="004D3B47">
              <w:rPr>
                <w:lang w:val="en-NZ"/>
              </w:rPr>
              <w:t xml:space="preserve"> </w:t>
            </w:r>
          </w:p>
          <w:p w14:paraId="7FCE148B" w14:textId="77777777" w:rsidR="00E04778" w:rsidRPr="004D3B47" w:rsidRDefault="00E04778" w:rsidP="004503C8">
            <w:pPr>
              <w:pStyle w:val="NoSpacing"/>
              <w:jc w:val="both"/>
              <w:rPr>
                <w:lang w:val="en-NZ"/>
              </w:rPr>
            </w:pPr>
          </w:p>
          <w:p w14:paraId="1FF70AEA" w14:textId="77777777" w:rsidR="007E1E2B" w:rsidRPr="004D3B47" w:rsidRDefault="007E1E2B" w:rsidP="004503C8">
            <w:pPr>
              <w:pStyle w:val="NoSpacing"/>
              <w:jc w:val="both"/>
              <w:rPr>
                <w:lang w:val="en-NZ"/>
              </w:rPr>
            </w:pPr>
            <w:r w:rsidRPr="004D3B47">
              <w:rPr>
                <w:lang w:val="en-NZ"/>
              </w:rPr>
              <w:t>When calculating the completeness of recording of the colposcopic opinion regarding the nature of the abnormality, this was restricted to those colposcopy visits where the presence of a lesion was either noted (colposcopic appearance recorded as abnormal), or could not be ruled out (colposcopic appearance recorded as inconclusive).</w:t>
            </w:r>
          </w:p>
          <w:p w14:paraId="636A7491" w14:textId="77777777" w:rsidR="00E04778" w:rsidRPr="004D3B47" w:rsidRDefault="00E04778" w:rsidP="004503C8">
            <w:pPr>
              <w:pStyle w:val="NoSpacing"/>
              <w:jc w:val="both"/>
              <w:rPr>
                <w:lang w:val="en-NZ"/>
              </w:rPr>
            </w:pPr>
          </w:p>
          <w:p w14:paraId="0606DC69" w14:textId="77777777" w:rsidR="00CB1EF3" w:rsidRPr="004D3B47" w:rsidRDefault="007E1E2B" w:rsidP="004503C8">
            <w:pPr>
              <w:pStyle w:val="NoSpacing"/>
              <w:jc w:val="both"/>
              <w:rPr>
                <w:lang w:val="en-NZ"/>
              </w:rPr>
            </w:pPr>
            <w:r w:rsidRPr="004D3B47">
              <w:rPr>
                <w:lang w:val="en-NZ"/>
              </w:rPr>
              <w:t>When calculating the overall completeness of items</w:t>
            </w:r>
            <w:r w:rsidR="00464EE7" w:rsidRPr="004D3B47">
              <w:rPr>
                <w:lang w:val="en-NZ"/>
              </w:rPr>
              <w:t xml:space="preserve"> i), ii), and iii)</w:t>
            </w:r>
            <w:r w:rsidRPr="004D3B47">
              <w:rPr>
                <w:lang w:val="en-NZ"/>
              </w:rPr>
              <w:t>, colposcopic opinion regarding the nature of the abnormality was only required where colposcopic appearance was recorded as either abnormal or inconclusive.</w:t>
            </w:r>
          </w:p>
          <w:p w14:paraId="504253AD" w14:textId="77777777" w:rsidR="00C80994" w:rsidRPr="004D3B47" w:rsidRDefault="00C80994" w:rsidP="004503C8">
            <w:pPr>
              <w:pStyle w:val="NoSpacing"/>
              <w:jc w:val="both"/>
              <w:rPr>
                <w:lang w:val="en-NZ"/>
              </w:rPr>
            </w:pPr>
          </w:p>
        </w:tc>
      </w:tr>
      <w:tr w:rsidR="004D3B47" w:rsidRPr="004D3B47" w14:paraId="60F774D6" w14:textId="77777777" w:rsidTr="00423D42">
        <w:tc>
          <w:tcPr>
            <w:tcW w:w="1791" w:type="dxa"/>
          </w:tcPr>
          <w:p w14:paraId="250C074E" w14:textId="77777777" w:rsidR="00117555" w:rsidRPr="004D3B47" w:rsidRDefault="00117555" w:rsidP="009203A8">
            <w:pPr>
              <w:spacing w:before="120"/>
              <w:ind w:right="544"/>
              <w:jc w:val="both"/>
              <w:rPr>
                <w:b/>
              </w:rPr>
            </w:pPr>
            <w:r w:rsidRPr="004D3B47">
              <w:rPr>
                <w:b/>
              </w:rPr>
              <w:t>Current Situation</w:t>
            </w:r>
          </w:p>
          <w:p w14:paraId="59810836" w14:textId="77777777" w:rsidR="00117555" w:rsidRPr="004D3B47" w:rsidRDefault="00117555" w:rsidP="009203A8">
            <w:pPr>
              <w:spacing w:before="120"/>
              <w:ind w:right="544"/>
              <w:jc w:val="both"/>
              <w:rPr>
                <w:b/>
              </w:rPr>
            </w:pPr>
          </w:p>
        </w:tc>
        <w:tc>
          <w:tcPr>
            <w:tcW w:w="7531" w:type="dxa"/>
          </w:tcPr>
          <w:p w14:paraId="4624E765" w14:textId="73BAE603" w:rsidR="007E1E2B" w:rsidRPr="004D3B47" w:rsidRDefault="00EE4168" w:rsidP="004503C8">
            <w:pPr>
              <w:spacing w:before="120"/>
              <w:ind w:right="34"/>
              <w:jc w:val="both"/>
              <w:rPr>
                <w:szCs w:val="23"/>
              </w:rPr>
            </w:pPr>
            <w:r w:rsidRPr="004D3B47">
              <w:rPr>
                <w:szCs w:val="23"/>
              </w:rPr>
              <w:t xml:space="preserve">There were </w:t>
            </w:r>
            <w:r w:rsidR="006745A7" w:rsidRPr="004D3B47">
              <w:rPr>
                <w:szCs w:val="23"/>
              </w:rPr>
              <w:t>12,270</w:t>
            </w:r>
            <w:r w:rsidR="007E4411" w:rsidRPr="004D3B47">
              <w:rPr>
                <w:szCs w:val="23"/>
              </w:rPr>
              <w:t xml:space="preserve"> </w:t>
            </w:r>
            <w:r w:rsidRPr="004D3B47">
              <w:rPr>
                <w:szCs w:val="23"/>
              </w:rPr>
              <w:t xml:space="preserve">colposcopy visits within the current monitoring period recorded on the NCSP Register. </w:t>
            </w:r>
            <w:r w:rsidR="007E1E2B" w:rsidRPr="004D3B47">
              <w:rPr>
                <w:szCs w:val="23"/>
              </w:rPr>
              <w:t xml:space="preserve">Documentation relating </w:t>
            </w:r>
            <w:r w:rsidR="007E1E2B" w:rsidRPr="004D3B47">
              <w:rPr>
                <w:lang w:val="en-NZ"/>
              </w:rPr>
              <w:t>to</w:t>
            </w:r>
            <w:r w:rsidR="007E1E2B" w:rsidRPr="004D3B47">
              <w:rPr>
                <w:szCs w:val="23"/>
              </w:rPr>
              <w:t xml:space="preserve"> these visits was analysed</w:t>
            </w:r>
            <w:r w:rsidR="00432880" w:rsidRPr="004D3B47">
              <w:rPr>
                <w:szCs w:val="23"/>
              </w:rPr>
              <w:t xml:space="preserve"> (</w:t>
            </w:r>
            <w:r w:rsidR="00100CC8" w:rsidRPr="004D3B47">
              <w:rPr>
                <w:szCs w:val="23"/>
              </w:rPr>
              <w:fldChar w:fldCharType="begin"/>
            </w:r>
            <w:r w:rsidR="00432880" w:rsidRPr="004D3B47">
              <w:rPr>
                <w:szCs w:val="23"/>
              </w:rPr>
              <w:instrText xml:space="preserve"> REF _Ref310244840 \h </w:instrText>
            </w:r>
            <w:r w:rsidR="00875244" w:rsidRPr="004D3B47">
              <w:rPr>
                <w:szCs w:val="23"/>
              </w:rPr>
              <w:instrText xml:space="preserve"> \* MERGEFORMAT </w:instrText>
            </w:r>
            <w:r w:rsidR="00100CC8" w:rsidRPr="004D3B47">
              <w:rPr>
                <w:szCs w:val="23"/>
              </w:rPr>
            </w:r>
            <w:r w:rsidR="00100CC8" w:rsidRPr="004D3B47">
              <w:rPr>
                <w:szCs w:val="23"/>
              </w:rPr>
              <w:fldChar w:fldCharType="separate"/>
            </w:r>
            <w:r w:rsidR="00D03680" w:rsidRPr="004D3B47">
              <w:t xml:space="preserve">Table </w:t>
            </w:r>
            <w:r w:rsidR="00D03680">
              <w:t>68</w:t>
            </w:r>
            <w:r w:rsidR="00100CC8" w:rsidRPr="004D3B47">
              <w:rPr>
                <w:szCs w:val="23"/>
              </w:rPr>
              <w:fldChar w:fldCharType="end"/>
            </w:r>
            <w:r w:rsidR="00432880" w:rsidRPr="004D3B47">
              <w:rPr>
                <w:szCs w:val="23"/>
              </w:rPr>
              <w:t>)</w:t>
            </w:r>
            <w:r w:rsidR="007E1E2B" w:rsidRPr="004D3B47">
              <w:rPr>
                <w:szCs w:val="23"/>
              </w:rPr>
              <w:t>.</w:t>
            </w:r>
          </w:p>
          <w:p w14:paraId="10CDD720" w14:textId="77777777" w:rsidR="00A2368F" w:rsidRPr="004D3B47" w:rsidRDefault="00A2368F" w:rsidP="004503C8">
            <w:pPr>
              <w:pStyle w:val="NoSpacing"/>
              <w:jc w:val="both"/>
            </w:pPr>
          </w:p>
          <w:p w14:paraId="43C29A67" w14:textId="5117A242" w:rsidR="00AF7802" w:rsidRPr="004D3B47" w:rsidRDefault="00EE4168" w:rsidP="004503C8">
            <w:pPr>
              <w:pStyle w:val="NoSpacing"/>
              <w:jc w:val="both"/>
            </w:pPr>
            <w:r w:rsidRPr="004D3B47">
              <w:t>Nationally, the visibility of the squamo</w:t>
            </w:r>
            <w:r w:rsidR="003F13DF" w:rsidRPr="004D3B47">
              <w:t>-</w:t>
            </w:r>
            <w:r w:rsidRPr="004D3B47">
              <w:t xml:space="preserve">columnar junction was documented for </w:t>
            </w:r>
            <w:bookmarkStart w:id="1618" w:name="ind73_scj_pct"/>
            <w:r w:rsidR="006745A7" w:rsidRPr="004D3B47">
              <w:rPr>
                <w:szCs w:val="23"/>
              </w:rPr>
              <w:t>97.1</w:t>
            </w:r>
            <w:bookmarkEnd w:id="1618"/>
            <w:r w:rsidRPr="004D3B47">
              <w:rPr>
                <w:szCs w:val="23"/>
              </w:rPr>
              <w:t>%</w:t>
            </w:r>
            <w:r w:rsidRPr="004D3B47">
              <w:t xml:space="preserve"> of visits; the presence or absence of a lesion was documented for </w:t>
            </w:r>
            <w:r w:rsidR="00AE258F" w:rsidRPr="004D3B47">
              <w:t>all</w:t>
            </w:r>
            <w:r w:rsidR="009668A2" w:rsidRPr="004D3B47">
              <w:rPr>
                <w:szCs w:val="23"/>
              </w:rPr>
              <w:t xml:space="preserve"> </w:t>
            </w:r>
            <w:r w:rsidRPr="004D3B47">
              <w:t xml:space="preserve">visits; </w:t>
            </w:r>
            <w:r w:rsidR="000719D3" w:rsidRPr="004D3B47">
              <w:t xml:space="preserve">and </w:t>
            </w:r>
            <w:r w:rsidRPr="004D3B47">
              <w:t xml:space="preserve">an opinion regarding the lesion grade was documented for </w:t>
            </w:r>
            <w:bookmarkStart w:id="1619" w:name="ind73_grade_pct"/>
            <w:r w:rsidR="006745A7" w:rsidRPr="004D3B47">
              <w:rPr>
                <w:szCs w:val="23"/>
              </w:rPr>
              <w:t>92.7</w:t>
            </w:r>
            <w:bookmarkEnd w:id="1619"/>
            <w:r w:rsidRPr="004D3B47">
              <w:t>% of visits where the presence of a lesion could not be ruled out</w:t>
            </w:r>
            <w:r w:rsidR="004A6CDA" w:rsidRPr="004D3B47">
              <w:t>. Additionally,</w:t>
            </w:r>
            <w:r w:rsidR="009664D0" w:rsidRPr="004D3B47">
              <w:t xml:space="preserve"> </w:t>
            </w:r>
            <w:r w:rsidR="00CB0FF4" w:rsidRPr="004D3B47">
              <w:t>t</w:t>
            </w:r>
            <w:r w:rsidR="004A6CDA" w:rsidRPr="004D3B47">
              <w:t xml:space="preserve">he type of follow-up was documented for </w:t>
            </w:r>
            <w:bookmarkStart w:id="1620" w:name="ind73_futype_pct"/>
            <w:r w:rsidR="006745A7" w:rsidRPr="004D3B47">
              <w:rPr>
                <w:szCs w:val="23"/>
              </w:rPr>
              <w:t>90.1</w:t>
            </w:r>
            <w:bookmarkEnd w:id="1620"/>
            <w:r w:rsidR="004A6CDA" w:rsidRPr="004D3B47">
              <w:t>% of visits and the timeframe for follow-up was documented for</w:t>
            </w:r>
            <w:r w:rsidR="00A26D58">
              <w:t xml:space="preserve"> </w:t>
            </w:r>
            <w:bookmarkStart w:id="1621" w:name="ind73_futime_pct"/>
            <w:r w:rsidR="006745A7" w:rsidRPr="004D3B47">
              <w:rPr>
                <w:szCs w:val="23"/>
              </w:rPr>
              <w:t>89.4</w:t>
            </w:r>
            <w:bookmarkEnd w:id="1621"/>
            <w:r w:rsidR="004A6CDA" w:rsidRPr="004D3B47">
              <w:t xml:space="preserve">% of visits. </w:t>
            </w:r>
            <w:r w:rsidR="00442E3C" w:rsidRPr="004D3B47">
              <w:t xml:space="preserve">The visibility of the squamo-columnar junction, presence or absence of a visible lesion, and the colposcopic opinion regarding the nature of the abnormality (where relevant) were all documented for </w:t>
            </w:r>
            <w:r w:rsidR="006745A7" w:rsidRPr="004D3B47">
              <w:rPr>
                <w:szCs w:val="23"/>
              </w:rPr>
              <w:t>93.0</w:t>
            </w:r>
            <w:r w:rsidR="00E54FFF" w:rsidRPr="004D3B47">
              <w:rPr>
                <w:szCs w:val="23"/>
              </w:rPr>
              <w:t>%</w:t>
            </w:r>
            <w:r w:rsidR="00442E3C" w:rsidRPr="004D3B47">
              <w:t xml:space="preserve"> of visits.</w:t>
            </w:r>
            <w:r w:rsidR="001337E0" w:rsidRPr="004D3B47">
              <w:t xml:space="preserve"> </w:t>
            </w:r>
          </w:p>
          <w:p w14:paraId="1BAA289A" w14:textId="77777777" w:rsidR="00E04778" w:rsidRPr="004D3B47" w:rsidRDefault="00E04778" w:rsidP="004503C8">
            <w:pPr>
              <w:pStyle w:val="NoSpacing"/>
              <w:jc w:val="both"/>
            </w:pPr>
          </w:p>
          <w:p w14:paraId="69E464D9" w14:textId="60B54DC8" w:rsidR="00EE4168" w:rsidRPr="004D3B47" w:rsidRDefault="001337E0" w:rsidP="004503C8">
            <w:pPr>
              <w:pStyle w:val="NoSpacing"/>
              <w:jc w:val="both"/>
            </w:pPr>
            <w:r w:rsidRPr="004D3B47">
              <w:t xml:space="preserve">The colposcopic appearance was reported to be abnormal in </w:t>
            </w:r>
            <w:bookmarkStart w:id="1622" w:name="ind73_abnlallcolp_pct"/>
            <w:r w:rsidR="006745A7" w:rsidRPr="004D3B47">
              <w:rPr>
                <w:szCs w:val="23"/>
              </w:rPr>
              <w:t>54.</w:t>
            </w:r>
            <w:bookmarkEnd w:id="1622"/>
            <w:r w:rsidR="006745A7" w:rsidRPr="004D3B47">
              <w:rPr>
                <w:szCs w:val="23"/>
              </w:rPr>
              <w:t>8</w:t>
            </w:r>
            <w:r w:rsidRPr="004D3B47">
              <w:rPr>
                <w:szCs w:val="23"/>
              </w:rPr>
              <w:t xml:space="preserve">% </w:t>
            </w:r>
            <w:r w:rsidRPr="004D3B47">
              <w:t xml:space="preserve">of </w:t>
            </w:r>
            <w:r w:rsidR="005D6229" w:rsidRPr="004D3B47">
              <w:rPr>
                <w:lang w:val="en-NZ"/>
              </w:rPr>
              <w:t>colposcopies</w:t>
            </w:r>
            <w:r w:rsidRPr="004D3B47">
              <w:t xml:space="preserve">, and inconclusive in </w:t>
            </w:r>
            <w:bookmarkStart w:id="1623" w:name="ind73_inconallcolp_pct"/>
            <w:r w:rsidR="006745A7" w:rsidRPr="004D3B47">
              <w:rPr>
                <w:szCs w:val="23"/>
              </w:rPr>
              <w:t>4.</w:t>
            </w:r>
            <w:bookmarkEnd w:id="1623"/>
            <w:r w:rsidR="006745A7" w:rsidRPr="004D3B47">
              <w:rPr>
                <w:szCs w:val="23"/>
              </w:rPr>
              <w:t>3</w:t>
            </w:r>
            <w:r w:rsidRPr="004D3B47">
              <w:t>% of colposcopies</w:t>
            </w:r>
            <w:r w:rsidR="00DD455D" w:rsidRPr="004D3B47">
              <w:t xml:space="preserve"> (</w:t>
            </w:r>
            <w:r w:rsidR="00100CC8" w:rsidRPr="004D3B47">
              <w:fldChar w:fldCharType="begin"/>
            </w:r>
            <w:r w:rsidR="00432880" w:rsidRPr="004D3B47">
              <w:instrText xml:space="preserve"> REF _Ref372617522 \h </w:instrText>
            </w:r>
            <w:r w:rsidR="00867D71" w:rsidRPr="004D3B47">
              <w:instrText xml:space="preserve"> \* MERGEFORMAT </w:instrText>
            </w:r>
            <w:r w:rsidR="00100CC8" w:rsidRPr="004D3B47">
              <w:fldChar w:fldCharType="separate"/>
            </w:r>
            <w:r w:rsidR="00D03680" w:rsidRPr="004D3B47">
              <w:t xml:space="preserve">Table </w:t>
            </w:r>
            <w:r w:rsidR="00D03680" w:rsidRPr="00D03680">
              <w:rPr>
                <w:lang w:val="en-NZ"/>
              </w:rPr>
              <w:t>69</w:t>
            </w:r>
            <w:r w:rsidR="00100CC8" w:rsidRPr="004D3B47">
              <w:fldChar w:fldCharType="end"/>
            </w:r>
            <w:r w:rsidR="00DD455D" w:rsidRPr="004D3B47">
              <w:t>)</w:t>
            </w:r>
            <w:r w:rsidRPr="004D3B47">
              <w:t>.</w:t>
            </w:r>
            <w:r w:rsidR="00355182" w:rsidRPr="004D3B47">
              <w:t xml:space="preserve"> </w:t>
            </w:r>
            <w:r w:rsidR="000719D3" w:rsidRPr="004D3B47">
              <w:t>B</w:t>
            </w:r>
            <w:r w:rsidR="00355182" w:rsidRPr="004D3B47">
              <w:t>iops</w:t>
            </w:r>
            <w:r w:rsidR="000719D3" w:rsidRPr="004D3B47">
              <w:t>ies</w:t>
            </w:r>
            <w:r w:rsidR="00355182" w:rsidRPr="004D3B47">
              <w:t xml:space="preserve"> w</w:t>
            </w:r>
            <w:r w:rsidR="000719D3" w:rsidRPr="004D3B47">
              <w:t>ere</w:t>
            </w:r>
            <w:r w:rsidR="00355182" w:rsidRPr="004D3B47">
              <w:t xml:space="preserve"> taken at </w:t>
            </w:r>
            <w:bookmarkStart w:id="1624" w:name="ind73_biopabnl_pct"/>
            <w:r w:rsidR="006745A7" w:rsidRPr="004D3B47">
              <w:rPr>
                <w:szCs w:val="23"/>
              </w:rPr>
              <w:t>91.3</w:t>
            </w:r>
            <w:bookmarkEnd w:id="1624"/>
            <w:r w:rsidR="00B944F6" w:rsidRPr="004D3B47">
              <w:t>%</w:t>
            </w:r>
            <w:r w:rsidR="00355182" w:rsidRPr="004D3B47">
              <w:t xml:space="preserve"> of colposcopies when the colposcopic appearance was abnormal</w:t>
            </w:r>
            <w:r w:rsidR="000719D3" w:rsidRPr="004D3B47">
              <w:t xml:space="preserve">; </w:t>
            </w:r>
            <w:r w:rsidR="006745A7" w:rsidRPr="004D3B47">
              <w:rPr>
                <w:szCs w:val="23"/>
              </w:rPr>
              <w:t>38.3</w:t>
            </w:r>
            <w:r w:rsidR="000719D3" w:rsidRPr="004D3B47">
              <w:t>%</w:t>
            </w:r>
            <w:r w:rsidR="00355182" w:rsidRPr="004D3B47">
              <w:t xml:space="preserve"> of colposcopies</w:t>
            </w:r>
            <w:r w:rsidR="000719D3" w:rsidRPr="004D3B47">
              <w:t xml:space="preserve"> where the colposcopic appearance</w:t>
            </w:r>
            <w:r w:rsidR="00355182" w:rsidRPr="004D3B47">
              <w:t xml:space="preserve"> was </w:t>
            </w:r>
            <w:r w:rsidR="000719D3" w:rsidRPr="004D3B47">
              <w:t xml:space="preserve">reported as </w:t>
            </w:r>
            <w:r w:rsidR="00355182" w:rsidRPr="004D3B47">
              <w:t>inconclusive</w:t>
            </w:r>
            <w:r w:rsidR="000719D3" w:rsidRPr="004D3B47">
              <w:t xml:space="preserve">, and </w:t>
            </w:r>
            <w:r w:rsidR="006745A7" w:rsidRPr="004D3B47">
              <w:rPr>
                <w:szCs w:val="23"/>
              </w:rPr>
              <w:t>18.8</w:t>
            </w:r>
            <w:r w:rsidR="000719D3" w:rsidRPr="004D3B47">
              <w:t>% of colposcopies where colposcopic appearance was reported as</w:t>
            </w:r>
            <w:r w:rsidR="00355182" w:rsidRPr="004D3B47">
              <w:t xml:space="preserve"> </w:t>
            </w:r>
            <w:r w:rsidR="00FB03CE" w:rsidRPr="004D3B47">
              <w:t>normal (</w:t>
            </w:r>
            <w:r w:rsidR="0094362C" w:rsidRPr="004D3B47">
              <w:fldChar w:fldCharType="begin"/>
            </w:r>
            <w:r w:rsidR="0094362C" w:rsidRPr="004D3B47">
              <w:instrText xml:space="preserve"> REF _Ref475522897 \h </w:instrText>
            </w:r>
            <w:r w:rsidR="001A433D" w:rsidRPr="004D3B47">
              <w:instrText xml:space="preserve"> \* MERGEFORMAT </w:instrText>
            </w:r>
            <w:r w:rsidR="0094362C" w:rsidRPr="004D3B47">
              <w:fldChar w:fldCharType="separate"/>
            </w:r>
            <w:r w:rsidR="00D03680" w:rsidRPr="004D3B47">
              <w:t xml:space="preserve">Table </w:t>
            </w:r>
            <w:r w:rsidR="00D03680" w:rsidRPr="00D03680">
              <w:rPr>
                <w:noProof/>
                <w:lang w:val="en-NZ"/>
              </w:rPr>
              <w:t>70</w:t>
            </w:r>
            <w:r w:rsidR="0094362C" w:rsidRPr="004D3B47">
              <w:fldChar w:fldCharType="end"/>
            </w:r>
            <w:r w:rsidR="00355182" w:rsidRPr="004D3B47">
              <w:t>).</w:t>
            </w:r>
            <w:r w:rsidR="00806638" w:rsidRPr="004D3B47">
              <w:t xml:space="preserve"> </w:t>
            </w:r>
          </w:p>
          <w:p w14:paraId="79FDCEEA" w14:textId="77777777" w:rsidR="00E04778" w:rsidRPr="004D3B47" w:rsidRDefault="00E04778" w:rsidP="004503C8">
            <w:pPr>
              <w:pStyle w:val="NoSpacing"/>
              <w:jc w:val="both"/>
            </w:pPr>
          </w:p>
          <w:p w14:paraId="18F7F167" w14:textId="1E5337FB" w:rsidR="00355182" w:rsidRPr="004D3B47" w:rsidRDefault="00EE4168" w:rsidP="004503C8">
            <w:pPr>
              <w:pStyle w:val="NoSpacing"/>
              <w:jc w:val="both"/>
            </w:pPr>
            <w:r w:rsidRPr="004D3B47">
              <w:t xml:space="preserve">Documentation varied by DHB, as shown in </w:t>
            </w:r>
            <w:r w:rsidR="00100CC8" w:rsidRPr="004D3B47">
              <w:fldChar w:fldCharType="begin"/>
            </w:r>
            <w:r w:rsidRPr="004D3B47">
              <w:instrText xml:space="preserve"> REF _Ref310024592 \h </w:instrText>
            </w:r>
            <w:r w:rsidR="000D0FFB" w:rsidRPr="004D3B47">
              <w:instrText xml:space="preserve"> \* MERGEFORMAT </w:instrText>
            </w:r>
            <w:r w:rsidR="00100CC8" w:rsidRPr="004D3B47">
              <w:fldChar w:fldCharType="separate"/>
            </w:r>
            <w:r w:rsidR="00D03680" w:rsidRPr="00A321D5">
              <w:t xml:space="preserve">Figure </w:t>
            </w:r>
            <w:r w:rsidR="00D03680" w:rsidRPr="00D03680">
              <w:rPr>
                <w:lang w:val="en-NZ"/>
              </w:rPr>
              <w:t>77</w:t>
            </w:r>
            <w:r w:rsidR="00100CC8" w:rsidRPr="004D3B47">
              <w:fldChar w:fldCharType="end"/>
            </w:r>
            <w:r w:rsidR="00615F50" w:rsidRPr="004D3B47">
              <w:t xml:space="preserve"> and </w:t>
            </w:r>
            <w:r w:rsidR="00100CC8" w:rsidRPr="004D3B47">
              <w:fldChar w:fldCharType="begin"/>
            </w:r>
            <w:r w:rsidR="00615F50" w:rsidRPr="004D3B47">
              <w:instrText xml:space="preserve"> REF _Ref310244840 \h </w:instrText>
            </w:r>
            <w:r w:rsidR="000D0FFB" w:rsidRPr="004D3B47">
              <w:instrText xml:space="preserve"> \* MERGEFORMAT </w:instrText>
            </w:r>
            <w:r w:rsidR="00100CC8" w:rsidRPr="004D3B47">
              <w:fldChar w:fldCharType="separate"/>
            </w:r>
            <w:r w:rsidR="00D03680" w:rsidRPr="004D3B47">
              <w:t xml:space="preserve">Table </w:t>
            </w:r>
            <w:r w:rsidR="00D03680" w:rsidRPr="00D03680">
              <w:rPr>
                <w:lang w:val="en-NZ"/>
              </w:rPr>
              <w:t>68</w:t>
            </w:r>
            <w:r w:rsidR="00100CC8" w:rsidRPr="004D3B47">
              <w:fldChar w:fldCharType="end"/>
            </w:r>
            <w:r w:rsidRPr="004D3B47">
              <w:t xml:space="preserve">. </w:t>
            </w:r>
            <w:r w:rsidR="007D2001" w:rsidRPr="004D3B47">
              <w:t xml:space="preserve">Documentation of </w:t>
            </w:r>
            <w:r w:rsidRPr="004D3B47">
              <w:t>visibility of the squamo</w:t>
            </w:r>
            <w:r w:rsidR="003F13DF" w:rsidRPr="004D3B47">
              <w:t>-</w:t>
            </w:r>
            <w:r w:rsidRPr="004D3B47">
              <w:t xml:space="preserve">columnar junction varied from </w:t>
            </w:r>
            <w:r w:rsidR="006745A7" w:rsidRPr="004D3B47">
              <w:rPr>
                <w:szCs w:val="23"/>
              </w:rPr>
              <w:t>91.7</w:t>
            </w:r>
            <w:r w:rsidR="00731EFB" w:rsidRPr="004D3B47">
              <w:rPr>
                <w:szCs w:val="23"/>
              </w:rPr>
              <w:t>%</w:t>
            </w:r>
            <w:r w:rsidRPr="004D3B47">
              <w:t xml:space="preserve"> (</w:t>
            </w:r>
            <w:r w:rsidR="006745A7" w:rsidRPr="004D3B47">
              <w:rPr>
                <w:szCs w:val="23"/>
              </w:rPr>
              <w:t>West Coast</w:t>
            </w:r>
            <w:r w:rsidR="00A60D18" w:rsidRPr="004D3B47">
              <w:t>)</w:t>
            </w:r>
            <w:r w:rsidR="00731EFB" w:rsidRPr="004D3B47">
              <w:t xml:space="preserve"> </w:t>
            </w:r>
            <w:r w:rsidRPr="004D3B47">
              <w:t xml:space="preserve">to </w:t>
            </w:r>
            <w:r w:rsidR="00706A39" w:rsidRPr="004D3B47">
              <w:t xml:space="preserve">all </w:t>
            </w:r>
            <w:r w:rsidR="00BC3645" w:rsidRPr="004D3B47">
              <w:t xml:space="preserve">cases in </w:t>
            </w:r>
            <w:r w:rsidR="006745A7" w:rsidRPr="004D3B47">
              <w:rPr>
                <w:szCs w:val="23"/>
              </w:rPr>
              <w:t>Hutt Valley</w:t>
            </w:r>
            <w:r w:rsidR="00222ECB" w:rsidRPr="004D3B47">
              <w:rPr>
                <w:szCs w:val="23"/>
              </w:rPr>
              <w:t xml:space="preserve"> and</w:t>
            </w:r>
            <w:r w:rsidR="00222ECB" w:rsidRPr="004D3B47">
              <w:t xml:space="preserve"> </w:t>
            </w:r>
            <w:r w:rsidR="00222ECB" w:rsidRPr="004D3B47">
              <w:rPr>
                <w:szCs w:val="23"/>
              </w:rPr>
              <w:t>Wairarapa</w:t>
            </w:r>
            <w:r w:rsidR="001343BF" w:rsidRPr="004D3B47">
              <w:rPr>
                <w:szCs w:val="23"/>
              </w:rPr>
              <w:t>.</w:t>
            </w:r>
            <w:r w:rsidRPr="004D3B47">
              <w:t xml:space="preserve"> </w:t>
            </w:r>
            <w:r w:rsidR="007D2001" w:rsidRPr="004D3B47">
              <w:t xml:space="preserve">In all </w:t>
            </w:r>
            <w:r w:rsidR="00BD0410" w:rsidRPr="004D3B47">
              <w:t>DHBs</w:t>
            </w:r>
            <w:r w:rsidR="007D2001" w:rsidRPr="004D3B47">
              <w:t xml:space="preserve">, all colposcopy reports documented </w:t>
            </w:r>
            <w:r w:rsidRPr="004D3B47">
              <w:t>the presence or absence of a lesion</w:t>
            </w:r>
            <w:r w:rsidR="00DA33B5" w:rsidRPr="004D3B47">
              <w:t>.</w:t>
            </w:r>
            <w:r w:rsidR="00A26D58">
              <w:t xml:space="preserve"> </w:t>
            </w:r>
            <w:r w:rsidR="00A934CD" w:rsidRPr="004D3B47">
              <w:t>R</w:t>
            </w:r>
            <w:r w:rsidR="00DA33B5" w:rsidRPr="004D3B47">
              <w:t>ecording of the opinion regarding the abnorm</w:t>
            </w:r>
            <w:r w:rsidR="007E1E2B" w:rsidRPr="004D3B47">
              <w:t>a</w:t>
            </w:r>
            <w:r w:rsidR="00DA33B5" w:rsidRPr="004D3B47">
              <w:t>lity grade</w:t>
            </w:r>
            <w:r w:rsidR="007E1E2B" w:rsidRPr="004D3B47">
              <w:t xml:space="preserve"> (which was only assessed if</w:t>
            </w:r>
            <w:r w:rsidR="00BF204B" w:rsidRPr="004D3B47">
              <w:t xml:space="preserve"> the</w:t>
            </w:r>
            <w:r w:rsidR="007E1E2B" w:rsidRPr="004D3B47">
              <w:t xml:space="preserve"> </w:t>
            </w:r>
            <w:r w:rsidR="007E1E2B" w:rsidRPr="004D3B47">
              <w:rPr>
                <w:lang w:val="en-NZ"/>
              </w:rPr>
              <w:t>colposcopic appearance was recorded as abnormal or inconclusive)</w:t>
            </w:r>
            <w:r w:rsidR="00DA33B5" w:rsidRPr="004D3B47">
              <w:t xml:space="preserve">, ranged from </w:t>
            </w:r>
            <w:r w:rsidR="006745A7" w:rsidRPr="004D3B47">
              <w:rPr>
                <w:szCs w:val="23"/>
              </w:rPr>
              <w:t>82.8</w:t>
            </w:r>
            <w:r w:rsidR="00643A89" w:rsidRPr="004D3B47">
              <w:rPr>
                <w:szCs w:val="23"/>
                <w:lang w:val="en-NZ"/>
              </w:rPr>
              <w:t>%</w:t>
            </w:r>
            <w:r w:rsidR="00DA33B5" w:rsidRPr="004D3B47">
              <w:rPr>
                <w:lang w:val="en-NZ"/>
              </w:rPr>
              <w:t xml:space="preserve"> (</w:t>
            </w:r>
            <w:r w:rsidR="006745A7" w:rsidRPr="004D3B47">
              <w:rPr>
                <w:szCs w:val="23"/>
              </w:rPr>
              <w:t>West Coast</w:t>
            </w:r>
            <w:r w:rsidR="00DA33B5" w:rsidRPr="004D3B47">
              <w:rPr>
                <w:szCs w:val="23"/>
                <w:lang w:val="en-NZ"/>
              </w:rPr>
              <w:t>)</w:t>
            </w:r>
            <w:r w:rsidR="00643A89" w:rsidRPr="004D3B47">
              <w:rPr>
                <w:szCs w:val="23"/>
              </w:rPr>
              <w:t xml:space="preserve"> </w:t>
            </w:r>
            <w:r w:rsidR="00DA33B5" w:rsidRPr="004D3B47">
              <w:rPr>
                <w:lang w:val="en-NZ"/>
              </w:rPr>
              <w:t xml:space="preserve">to </w:t>
            </w:r>
            <w:r w:rsidR="006745A7" w:rsidRPr="004D3B47">
              <w:rPr>
                <w:szCs w:val="23"/>
              </w:rPr>
              <w:t>97.0</w:t>
            </w:r>
            <w:r w:rsidR="00643A89" w:rsidRPr="004D3B47">
              <w:t>%</w:t>
            </w:r>
            <w:r w:rsidR="00DA33B5" w:rsidRPr="004D3B47">
              <w:t xml:space="preserve"> (</w:t>
            </w:r>
            <w:bookmarkStart w:id="1625" w:name="ind73_grade_max"/>
            <w:r w:rsidR="006745A7" w:rsidRPr="004D3B47">
              <w:rPr>
                <w:szCs w:val="23"/>
              </w:rPr>
              <w:t>Waikato</w:t>
            </w:r>
            <w:bookmarkEnd w:id="1625"/>
            <w:r w:rsidR="00DA33B5" w:rsidRPr="004D3B47">
              <w:rPr>
                <w:lang w:val="en-NZ"/>
              </w:rPr>
              <w:t>).</w:t>
            </w:r>
            <w:r w:rsidR="00DA33B5" w:rsidRPr="004D3B47">
              <w:t xml:space="preserve"> </w:t>
            </w:r>
            <w:r w:rsidR="00162C70" w:rsidRPr="004D3B47">
              <w:t xml:space="preserve">Recording of the recommended type of follow-up ranged from </w:t>
            </w:r>
            <w:r w:rsidR="006745A7" w:rsidRPr="004D3B47">
              <w:rPr>
                <w:szCs w:val="23"/>
              </w:rPr>
              <w:t>60.8</w:t>
            </w:r>
            <w:r w:rsidR="007C7B2C" w:rsidRPr="004D3B47">
              <w:rPr>
                <w:szCs w:val="23"/>
                <w:lang w:val="en-NZ"/>
              </w:rPr>
              <w:t>%</w:t>
            </w:r>
            <w:r w:rsidR="007C7B2C" w:rsidRPr="004D3B47">
              <w:rPr>
                <w:lang w:val="en-NZ"/>
              </w:rPr>
              <w:t xml:space="preserve"> (</w:t>
            </w:r>
            <w:r w:rsidR="006745A7" w:rsidRPr="004D3B47">
              <w:rPr>
                <w:szCs w:val="23"/>
              </w:rPr>
              <w:t>Nelson Marlborough</w:t>
            </w:r>
            <w:r w:rsidR="00162C70" w:rsidRPr="004D3B47">
              <w:rPr>
                <w:szCs w:val="23"/>
                <w:lang w:val="en-NZ"/>
              </w:rPr>
              <w:t>)</w:t>
            </w:r>
            <w:r w:rsidR="005A5D68" w:rsidRPr="004D3B47">
              <w:rPr>
                <w:szCs w:val="23"/>
                <w:lang w:val="en-NZ"/>
              </w:rPr>
              <w:t xml:space="preserve"> </w:t>
            </w:r>
            <w:r w:rsidR="00162C70" w:rsidRPr="004D3B47">
              <w:rPr>
                <w:lang w:val="en-NZ"/>
              </w:rPr>
              <w:t xml:space="preserve">to </w:t>
            </w:r>
            <w:r w:rsidR="006745A7" w:rsidRPr="004D3B47">
              <w:rPr>
                <w:szCs w:val="23"/>
              </w:rPr>
              <w:t>98.3</w:t>
            </w:r>
            <w:r w:rsidR="00643A89" w:rsidRPr="004D3B47">
              <w:rPr>
                <w:szCs w:val="23"/>
              </w:rPr>
              <w:t>%</w:t>
            </w:r>
            <w:r w:rsidR="00643A89" w:rsidRPr="004D3B47">
              <w:rPr>
                <w:lang w:val="en-NZ"/>
              </w:rPr>
              <w:t xml:space="preserve"> </w:t>
            </w:r>
            <w:r w:rsidR="005C08A4" w:rsidRPr="004D3B47">
              <w:rPr>
                <w:lang w:val="en-NZ"/>
              </w:rPr>
              <w:t>of</w:t>
            </w:r>
            <w:r w:rsidR="00643A89" w:rsidRPr="004D3B47">
              <w:rPr>
                <w:szCs w:val="23"/>
              </w:rPr>
              <w:t xml:space="preserve"> </w:t>
            </w:r>
            <w:r w:rsidR="009A2424" w:rsidRPr="004D3B47">
              <w:rPr>
                <w:lang w:val="en-NZ"/>
              </w:rPr>
              <w:t>cases</w:t>
            </w:r>
            <w:r w:rsidR="005A5D68" w:rsidRPr="004D3B47">
              <w:rPr>
                <w:szCs w:val="23"/>
                <w:lang w:val="en-NZ"/>
              </w:rPr>
              <w:t xml:space="preserve"> </w:t>
            </w:r>
            <w:r w:rsidR="00162C70" w:rsidRPr="004D3B47">
              <w:rPr>
                <w:lang w:val="en-NZ"/>
              </w:rPr>
              <w:t>(</w:t>
            </w:r>
            <w:r w:rsidR="006745A7" w:rsidRPr="004D3B47">
              <w:rPr>
                <w:szCs w:val="23"/>
              </w:rPr>
              <w:t>Northland</w:t>
            </w:r>
            <w:r w:rsidR="00162C70" w:rsidRPr="004D3B47">
              <w:rPr>
                <w:lang w:val="en-NZ"/>
              </w:rPr>
              <w:t>)</w:t>
            </w:r>
            <w:r w:rsidR="00162C70" w:rsidRPr="004D3B47">
              <w:t xml:space="preserve"> and recording of the recommended timeframe for follow-up ranged from</w:t>
            </w:r>
            <w:r w:rsidR="007C7B2C" w:rsidRPr="004D3B47">
              <w:t xml:space="preserve"> </w:t>
            </w:r>
            <w:r w:rsidR="006745A7" w:rsidRPr="004D3B47">
              <w:rPr>
                <w:szCs w:val="23"/>
              </w:rPr>
              <w:t>60.5</w:t>
            </w:r>
            <w:r w:rsidR="007C7B2C" w:rsidRPr="004D3B47">
              <w:t>% (</w:t>
            </w:r>
            <w:r w:rsidR="006745A7" w:rsidRPr="004D3B47">
              <w:rPr>
                <w:szCs w:val="23"/>
              </w:rPr>
              <w:t>Nelson Marlborough</w:t>
            </w:r>
            <w:r w:rsidR="007C7B2C" w:rsidRPr="004D3B47">
              <w:rPr>
                <w:lang w:val="en-NZ"/>
              </w:rPr>
              <w:t>)</w:t>
            </w:r>
            <w:r w:rsidR="00162C70" w:rsidRPr="004D3B47">
              <w:rPr>
                <w:lang w:val="en-NZ"/>
              </w:rPr>
              <w:t xml:space="preserve"> to </w:t>
            </w:r>
            <w:bookmarkStart w:id="1626" w:name="ind73_futime_max_pct"/>
            <w:r w:rsidR="006745A7" w:rsidRPr="004D3B47">
              <w:rPr>
                <w:szCs w:val="23"/>
              </w:rPr>
              <w:t>98.0</w:t>
            </w:r>
            <w:bookmarkEnd w:id="1626"/>
            <w:r w:rsidR="003C2494" w:rsidRPr="004D3B47">
              <w:rPr>
                <w:szCs w:val="23"/>
                <w:lang w:val="en-NZ"/>
              </w:rPr>
              <w:t>%</w:t>
            </w:r>
            <w:r w:rsidR="00162C70" w:rsidRPr="004D3B47">
              <w:rPr>
                <w:szCs w:val="23"/>
                <w:lang w:val="en-NZ"/>
              </w:rPr>
              <w:t xml:space="preserve"> (</w:t>
            </w:r>
            <w:r w:rsidR="006745A7" w:rsidRPr="004D3B47">
              <w:rPr>
                <w:szCs w:val="23"/>
              </w:rPr>
              <w:t>Northland</w:t>
            </w:r>
            <w:r w:rsidR="00162C70" w:rsidRPr="004D3B47">
              <w:t>).</w:t>
            </w:r>
            <w:r w:rsidR="003C2494" w:rsidRPr="004D3B47">
              <w:t xml:space="preserve"> </w:t>
            </w:r>
            <w:r w:rsidR="008F1DCA" w:rsidRPr="004D3B47">
              <w:t xml:space="preserve">Complete documentation of the visibility of the squamo-columnar junction, presence or absence of a visible lesion, and the colposcopic opinion regarding the nature of the abnormality </w:t>
            </w:r>
            <w:r w:rsidR="005D0B3A" w:rsidRPr="004D3B47">
              <w:t xml:space="preserve">(where required) </w:t>
            </w:r>
            <w:r w:rsidR="008F1DCA" w:rsidRPr="004D3B47">
              <w:t xml:space="preserve">ranged from </w:t>
            </w:r>
            <w:r w:rsidR="006745A7" w:rsidRPr="004D3B47">
              <w:rPr>
                <w:szCs w:val="23"/>
              </w:rPr>
              <w:t>79.2</w:t>
            </w:r>
            <w:r w:rsidR="00A156D9" w:rsidRPr="004D3B47">
              <w:rPr>
                <w:szCs w:val="23"/>
                <w:lang w:val="en-NZ"/>
              </w:rPr>
              <w:t>%</w:t>
            </w:r>
            <w:r w:rsidR="008F1DCA" w:rsidRPr="004D3B47">
              <w:rPr>
                <w:lang w:val="en-NZ"/>
              </w:rPr>
              <w:t xml:space="preserve"> (</w:t>
            </w:r>
            <w:r w:rsidR="006745A7" w:rsidRPr="004D3B47">
              <w:rPr>
                <w:szCs w:val="23"/>
              </w:rPr>
              <w:t>West Coast</w:t>
            </w:r>
            <w:r w:rsidR="008F1DCA" w:rsidRPr="004D3B47">
              <w:rPr>
                <w:lang w:val="en-NZ"/>
              </w:rPr>
              <w:t>)</w:t>
            </w:r>
            <w:r w:rsidR="00A156D9" w:rsidRPr="004D3B47">
              <w:t xml:space="preserve"> </w:t>
            </w:r>
            <w:r w:rsidR="008F1DCA" w:rsidRPr="004D3B47">
              <w:rPr>
                <w:lang w:val="en-NZ"/>
              </w:rPr>
              <w:t xml:space="preserve">to </w:t>
            </w:r>
            <w:r w:rsidR="006745A7" w:rsidRPr="004D3B47">
              <w:rPr>
                <w:szCs w:val="23"/>
              </w:rPr>
              <w:t>97.8</w:t>
            </w:r>
            <w:r w:rsidR="004B5CAE" w:rsidRPr="004D3B47">
              <w:rPr>
                <w:szCs w:val="23"/>
                <w:lang w:val="en-NZ"/>
              </w:rPr>
              <w:t>%</w:t>
            </w:r>
            <w:r w:rsidR="008F1DCA" w:rsidRPr="004D3B47">
              <w:rPr>
                <w:lang w:val="en-NZ"/>
              </w:rPr>
              <w:t xml:space="preserve"> (</w:t>
            </w:r>
            <w:r w:rsidR="006745A7" w:rsidRPr="004D3B47">
              <w:rPr>
                <w:szCs w:val="23"/>
              </w:rPr>
              <w:t>Wairarapa</w:t>
            </w:r>
            <w:r w:rsidR="00332844">
              <w:t xml:space="preserve">; </w:t>
            </w:r>
            <w:r w:rsidR="00F9476E" w:rsidRPr="004D3B47">
              <w:fldChar w:fldCharType="begin"/>
            </w:r>
            <w:r w:rsidR="00F9476E" w:rsidRPr="004D3B47">
              <w:instrText xml:space="preserve"> REF _Ref372617213 \h  \* MERGEFORMAT </w:instrText>
            </w:r>
            <w:r w:rsidR="00F9476E" w:rsidRPr="004D3B47">
              <w:fldChar w:fldCharType="separate"/>
            </w:r>
            <w:r w:rsidR="00D03680" w:rsidRPr="00A321D5">
              <w:t xml:space="preserve">Figure </w:t>
            </w:r>
            <w:r w:rsidR="00D03680" w:rsidRPr="00D03680">
              <w:rPr>
                <w:lang w:val="en-NZ"/>
              </w:rPr>
              <w:t>78</w:t>
            </w:r>
            <w:r w:rsidR="00F9476E" w:rsidRPr="004D3B47">
              <w:fldChar w:fldCharType="end"/>
            </w:r>
            <w:r w:rsidR="00F9476E" w:rsidRPr="004D3B47">
              <w:rPr>
                <w:lang w:val="en-NZ"/>
              </w:rPr>
              <w:t>,</w:t>
            </w:r>
            <w:r w:rsidR="006A151D" w:rsidRPr="004D3B47">
              <w:rPr>
                <w:lang w:val="en-NZ"/>
              </w:rPr>
              <w:t xml:space="preserve"> </w:t>
            </w:r>
            <w:r w:rsidR="006A151D" w:rsidRPr="004D3B47">
              <w:rPr>
                <w:lang w:val="en-NZ"/>
              </w:rPr>
              <w:fldChar w:fldCharType="begin"/>
            </w:r>
            <w:r w:rsidR="006A151D" w:rsidRPr="004D3B47">
              <w:rPr>
                <w:lang w:val="en-NZ"/>
              </w:rPr>
              <w:instrText xml:space="preserve"> REF _Ref310244840 \h </w:instrText>
            </w:r>
            <w:r w:rsidR="0013428A" w:rsidRPr="004D3B47">
              <w:rPr>
                <w:lang w:val="en-NZ"/>
              </w:rPr>
              <w:instrText xml:space="preserve"> \* MERGEFORMAT </w:instrText>
            </w:r>
            <w:r w:rsidR="006A151D" w:rsidRPr="004D3B47">
              <w:rPr>
                <w:lang w:val="en-NZ"/>
              </w:rPr>
            </w:r>
            <w:r w:rsidR="006A151D" w:rsidRPr="004D3B47">
              <w:rPr>
                <w:lang w:val="en-NZ"/>
              </w:rPr>
              <w:fldChar w:fldCharType="separate"/>
            </w:r>
            <w:r w:rsidR="00D03680" w:rsidRPr="00D03680">
              <w:rPr>
                <w:lang w:val="en-NZ"/>
              </w:rPr>
              <w:t xml:space="preserve">Table </w:t>
            </w:r>
            <w:r w:rsidR="00D03680" w:rsidRPr="00D03680">
              <w:rPr>
                <w:noProof/>
                <w:lang w:val="en-NZ"/>
              </w:rPr>
              <w:t>68</w:t>
            </w:r>
            <w:r w:rsidR="006A151D" w:rsidRPr="004D3B47">
              <w:rPr>
                <w:lang w:val="en-NZ"/>
              </w:rPr>
              <w:fldChar w:fldCharType="end"/>
            </w:r>
            <w:r w:rsidR="00F9476E" w:rsidRPr="004D3B47">
              <w:rPr>
                <w:lang w:val="en-NZ"/>
              </w:rPr>
              <w:t>)</w:t>
            </w:r>
            <w:r w:rsidR="00064651" w:rsidRPr="004D3B47">
              <w:rPr>
                <w:lang w:val="en-NZ"/>
              </w:rPr>
              <w:t>.</w:t>
            </w:r>
          </w:p>
          <w:p w14:paraId="7AF4C2C6" w14:textId="77777777" w:rsidR="00E04778" w:rsidRPr="004D3B47" w:rsidRDefault="00E04778" w:rsidP="004503C8">
            <w:pPr>
              <w:pStyle w:val="NoSpacing"/>
              <w:jc w:val="both"/>
            </w:pPr>
          </w:p>
          <w:p w14:paraId="1AE11547" w14:textId="77587E15" w:rsidR="00EE4168" w:rsidRPr="004D3B47" w:rsidRDefault="001337E0" w:rsidP="004503C8">
            <w:pPr>
              <w:pStyle w:val="NoSpacing"/>
              <w:jc w:val="both"/>
            </w:pPr>
            <w:r w:rsidRPr="004D3B47">
              <w:t xml:space="preserve">Abnormal colposcopic appearance ranged from </w:t>
            </w:r>
            <w:r w:rsidR="006745A7" w:rsidRPr="004D3B47">
              <w:rPr>
                <w:szCs w:val="23"/>
              </w:rPr>
              <w:t>41.0</w:t>
            </w:r>
            <w:r w:rsidRPr="004D3B47">
              <w:rPr>
                <w:szCs w:val="23"/>
              </w:rPr>
              <w:t>%</w:t>
            </w:r>
            <w:r w:rsidR="000342D5" w:rsidRPr="004D3B47">
              <w:rPr>
                <w:szCs w:val="23"/>
              </w:rPr>
              <w:t xml:space="preserve"> </w:t>
            </w:r>
            <w:r w:rsidRPr="004D3B47">
              <w:t xml:space="preserve">of colposcopies </w:t>
            </w:r>
            <w:r w:rsidRPr="004D3B47">
              <w:rPr>
                <w:lang w:val="en-NZ"/>
              </w:rPr>
              <w:t>(</w:t>
            </w:r>
            <w:bookmarkStart w:id="1627" w:name="ind73_abnl_min"/>
            <w:r w:rsidR="006745A7" w:rsidRPr="004D3B47">
              <w:rPr>
                <w:szCs w:val="23"/>
              </w:rPr>
              <w:t>Capital &amp; Coast</w:t>
            </w:r>
            <w:bookmarkEnd w:id="1627"/>
            <w:r w:rsidR="00222ECB" w:rsidRPr="004D3B47">
              <w:rPr>
                <w:szCs w:val="23"/>
              </w:rPr>
              <w:t xml:space="preserve"> and Northland</w:t>
            </w:r>
            <w:r w:rsidRPr="004D3B47">
              <w:t xml:space="preserve">) to </w:t>
            </w:r>
            <w:r w:rsidR="006745A7" w:rsidRPr="004D3B47">
              <w:rPr>
                <w:szCs w:val="23"/>
              </w:rPr>
              <w:t>73.6</w:t>
            </w:r>
            <w:r w:rsidRPr="004D3B47">
              <w:t>% of colposcopies</w:t>
            </w:r>
            <w:r w:rsidR="0030061D" w:rsidRPr="004D3B47">
              <w:t xml:space="preserve"> </w:t>
            </w:r>
            <w:r w:rsidR="0030061D" w:rsidRPr="004D3B47">
              <w:rPr>
                <w:lang w:val="en-NZ"/>
              </w:rPr>
              <w:t>(</w:t>
            </w:r>
            <w:r w:rsidR="006745A7" w:rsidRPr="004D3B47">
              <w:rPr>
                <w:szCs w:val="23"/>
              </w:rPr>
              <w:t>Whanganui</w:t>
            </w:r>
            <w:r w:rsidRPr="004D3B47">
              <w:t>). Inconclusive colpos</w:t>
            </w:r>
            <w:r w:rsidR="00D17824" w:rsidRPr="004D3B47">
              <w:t xml:space="preserve">copic appearance ranged from </w:t>
            </w:r>
            <w:r w:rsidR="006745A7" w:rsidRPr="004D3B47">
              <w:rPr>
                <w:szCs w:val="23"/>
              </w:rPr>
              <w:t>1.8</w:t>
            </w:r>
            <w:r w:rsidRPr="004D3B47">
              <w:rPr>
                <w:szCs w:val="23"/>
              </w:rPr>
              <w:t>%</w:t>
            </w:r>
            <w:r w:rsidRPr="004D3B47">
              <w:t xml:space="preserve"> of colposcopies </w:t>
            </w:r>
            <w:r w:rsidRPr="004D3B47">
              <w:rPr>
                <w:lang w:val="en-NZ"/>
              </w:rPr>
              <w:t>(</w:t>
            </w:r>
            <w:bookmarkStart w:id="1628" w:name="ind73_incon_min"/>
            <w:r w:rsidR="006745A7" w:rsidRPr="004D3B47">
              <w:rPr>
                <w:szCs w:val="23"/>
              </w:rPr>
              <w:t>Waikato</w:t>
            </w:r>
            <w:bookmarkEnd w:id="1628"/>
            <w:r w:rsidRPr="004D3B47">
              <w:t xml:space="preserve">) to </w:t>
            </w:r>
            <w:r w:rsidR="006745A7" w:rsidRPr="004D3B47">
              <w:rPr>
                <w:szCs w:val="23"/>
              </w:rPr>
              <w:t>13.9</w:t>
            </w:r>
            <w:r w:rsidR="007C7B2C" w:rsidRPr="004D3B47">
              <w:rPr>
                <w:szCs w:val="23"/>
                <w:lang w:val="en-NZ"/>
              </w:rPr>
              <w:t>%</w:t>
            </w:r>
            <w:r w:rsidR="00F9204B" w:rsidRPr="004D3B47">
              <w:rPr>
                <w:lang w:val="en-NZ"/>
              </w:rPr>
              <w:t xml:space="preserve"> </w:t>
            </w:r>
            <w:r w:rsidR="00F9204B" w:rsidRPr="004D3B47">
              <w:t xml:space="preserve">of colposcopies </w:t>
            </w:r>
            <w:r w:rsidRPr="004D3B47">
              <w:rPr>
                <w:szCs w:val="23"/>
                <w:lang w:val="en-NZ"/>
              </w:rPr>
              <w:t>(</w:t>
            </w:r>
            <w:r w:rsidR="006745A7" w:rsidRPr="004D3B47">
              <w:rPr>
                <w:szCs w:val="23"/>
              </w:rPr>
              <w:t>West Coast</w:t>
            </w:r>
            <w:r w:rsidR="00B56B79">
              <w:rPr>
                <w:szCs w:val="23"/>
              </w:rPr>
              <w:t xml:space="preserve">; </w:t>
            </w:r>
            <w:r w:rsidR="00100CC8" w:rsidRPr="004D3B47">
              <w:fldChar w:fldCharType="begin"/>
            </w:r>
            <w:r w:rsidR="00D16DC1" w:rsidRPr="004D3B47">
              <w:instrText xml:space="preserve"> REF _Ref372617522 \h </w:instrText>
            </w:r>
            <w:r w:rsidR="003D74EA" w:rsidRPr="004D3B47">
              <w:instrText xml:space="preserve"> \* MERGEFORMAT </w:instrText>
            </w:r>
            <w:r w:rsidR="00100CC8" w:rsidRPr="004D3B47">
              <w:fldChar w:fldCharType="separate"/>
            </w:r>
            <w:r w:rsidR="00D03680" w:rsidRPr="004D3B47">
              <w:t xml:space="preserve">Table </w:t>
            </w:r>
            <w:r w:rsidR="00D03680" w:rsidRPr="00D03680">
              <w:rPr>
                <w:lang w:val="en-NZ"/>
              </w:rPr>
              <w:t>69</w:t>
            </w:r>
            <w:r w:rsidR="00100CC8" w:rsidRPr="004D3B47">
              <w:fldChar w:fldCharType="end"/>
            </w:r>
            <w:r w:rsidRPr="004D3B47">
              <w:t>).</w:t>
            </w:r>
            <w:r w:rsidR="00A33820" w:rsidRPr="004D3B47">
              <w:t xml:space="preserve"> The proportion of colposcopies where a biopsy was taken also varied by DHB. </w:t>
            </w:r>
            <w:r w:rsidR="005D0B3A" w:rsidRPr="004D3B47">
              <w:t xml:space="preserve">This proportion ranged from </w:t>
            </w:r>
            <w:r w:rsidR="006745A7" w:rsidRPr="004D3B47">
              <w:rPr>
                <w:szCs w:val="23"/>
              </w:rPr>
              <w:t>82.6</w:t>
            </w:r>
            <w:r w:rsidR="009D6C2B" w:rsidRPr="004D3B47">
              <w:rPr>
                <w:szCs w:val="23"/>
                <w:lang w:val="en-NZ"/>
              </w:rPr>
              <w:t>%</w:t>
            </w:r>
            <w:r w:rsidR="00A15277" w:rsidRPr="004D3B47">
              <w:rPr>
                <w:szCs w:val="23"/>
                <w:lang w:val="en-NZ"/>
              </w:rPr>
              <w:t xml:space="preserve"> </w:t>
            </w:r>
            <w:r w:rsidR="005D0B3A" w:rsidRPr="004D3B47">
              <w:t xml:space="preserve">of visits in </w:t>
            </w:r>
            <w:bookmarkStart w:id="1629" w:name="ind73_biopabnl_min"/>
            <w:r w:rsidR="006745A7" w:rsidRPr="004D3B47">
              <w:rPr>
                <w:szCs w:val="23"/>
              </w:rPr>
              <w:t>South Canterbury</w:t>
            </w:r>
            <w:bookmarkEnd w:id="1629"/>
            <w:r w:rsidR="005D0B3A" w:rsidRPr="004D3B47">
              <w:t>,</w:t>
            </w:r>
            <w:r w:rsidR="00DF3485" w:rsidRPr="004D3B47">
              <w:t xml:space="preserve"> </w:t>
            </w:r>
            <w:r w:rsidR="005D0B3A" w:rsidRPr="004D3B47">
              <w:t xml:space="preserve">up to </w:t>
            </w:r>
            <w:bookmarkStart w:id="1630" w:name="ind73_biopabnl_max_pct"/>
            <w:r w:rsidR="006745A7" w:rsidRPr="004D3B47">
              <w:rPr>
                <w:szCs w:val="23"/>
              </w:rPr>
              <w:t>98.</w:t>
            </w:r>
            <w:bookmarkEnd w:id="1630"/>
            <w:r w:rsidR="006745A7" w:rsidRPr="004D3B47">
              <w:rPr>
                <w:szCs w:val="23"/>
              </w:rPr>
              <w:t>5</w:t>
            </w:r>
            <w:r w:rsidR="009D6C2B" w:rsidRPr="004D3B47">
              <w:rPr>
                <w:szCs w:val="23"/>
                <w:lang w:val="en-NZ"/>
              </w:rPr>
              <w:t>%</w:t>
            </w:r>
            <w:r w:rsidR="005D0B3A" w:rsidRPr="004D3B47">
              <w:rPr>
                <w:lang w:val="en-NZ"/>
              </w:rPr>
              <w:t xml:space="preserve"> (</w:t>
            </w:r>
            <w:r w:rsidR="006745A7" w:rsidRPr="004D3B47">
              <w:rPr>
                <w:szCs w:val="23"/>
              </w:rPr>
              <w:t>Southern</w:t>
            </w:r>
            <w:r w:rsidR="005D0B3A" w:rsidRPr="004D3B47">
              <w:t>)</w:t>
            </w:r>
            <w:r w:rsidR="00F668B0" w:rsidRPr="004D3B47">
              <w:rPr>
                <w:szCs w:val="23"/>
              </w:rPr>
              <w:t xml:space="preserve"> </w:t>
            </w:r>
            <w:r w:rsidR="005D0B3A" w:rsidRPr="004D3B47">
              <w:t>w</w:t>
            </w:r>
            <w:r w:rsidR="00A33820" w:rsidRPr="004D3B47">
              <w:t>hen the colposcopic appearance was abnormal</w:t>
            </w:r>
            <w:r w:rsidR="005D0B3A" w:rsidRPr="004D3B47">
              <w:t>, and</w:t>
            </w:r>
            <w:r w:rsidR="00A26D58">
              <w:t xml:space="preserve"> </w:t>
            </w:r>
            <w:r w:rsidR="00A33820" w:rsidRPr="004D3B47">
              <w:t xml:space="preserve">from </w:t>
            </w:r>
            <w:r w:rsidR="006745A7" w:rsidRPr="004D3B47">
              <w:rPr>
                <w:szCs w:val="23"/>
              </w:rPr>
              <w:t>West Coast</w:t>
            </w:r>
            <w:r w:rsidR="00DF3485" w:rsidRPr="004D3B47">
              <w:rPr>
                <w:lang w:val="en-NZ"/>
              </w:rPr>
              <w:t xml:space="preserve"> </w:t>
            </w:r>
            <w:r w:rsidR="005D0B3A" w:rsidRPr="004D3B47">
              <w:rPr>
                <w:lang w:val="en-NZ"/>
              </w:rPr>
              <w:t>(</w:t>
            </w:r>
            <w:r w:rsidR="006745A7" w:rsidRPr="004D3B47">
              <w:rPr>
                <w:szCs w:val="23"/>
              </w:rPr>
              <w:t>7.1</w:t>
            </w:r>
            <w:r w:rsidR="00222ECB" w:rsidRPr="004D3B47">
              <w:rPr>
                <w:szCs w:val="23"/>
              </w:rPr>
              <w:t>%</w:t>
            </w:r>
            <w:r w:rsidR="00C82C5D" w:rsidRPr="004D3B47">
              <w:t>)</w:t>
            </w:r>
            <w:r w:rsidR="004C1F83" w:rsidRPr="004D3B47">
              <w:t xml:space="preserve"> up to </w:t>
            </w:r>
            <w:bookmarkStart w:id="1631" w:name="ind73_biopnmal_max_pct"/>
            <w:r w:rsidR="006745A7" w:rsidRPr="004D3B47">
              <w:rPr>
                <w:szCs w:val="23"/>
              </w:rPr>
              <w:t>Wairarapa</w:t>
            </w:r>
            <w:bookmarkEnd w:id="1631"/>
            <w:r w:rsidR="00DF3485" w:rsidRPr="004D3B47">
              <w:t xml:space="preserve"> </w:t>
            </w:r>
            <w:r w:rsidR="005D0B3A" w:rsidRPr="004D3B47">
              <w:t>(</w:t>
            </w:r>
            <w:r w:rsidR="006745A7" w:rsidRPr="004D3B47">
              <w:rPr>
                <w:szCs w:val="23"/>
              </w:rPr>
              <w:t>52.6</w:t>
            </w:r>
            <w:r w:rsidR="00222ECB" w:rsidRPr="004D3B47">
              <w:rPr>
                <w:szCs w:val="23"/>
              </w:rPr>
              <w:t>%</w:t>
            </w:r>
            <w:r w:rsidR="00862EE1" w:rsidRPr="004D3B47">
              <w:t>)</w:t>
            </w:r>
            <w:r w:rsidR="00DF3485" w:rsidRPr="004D3B47">
              <w:t xml:space="preserve"> </w:t>
            </w:r>
            <w:r w:rsidR="005D0B3A" w:rsidRPr="004D3B47">
              <w:t xml:space="preserve">when the colposcopic appearance was normal </w:t>
            </w:r>
            <w:r w:rsidR="00FB03CE" w:rsidRPr="004D3B47">
              <w:t>(</w:t>
            </w:r>
            <w:r w:rsidR="00061AED" w:rsidRPr="004D3B47">
              <w:fldChar w:fldCharType="begin"/>
            </w:r>
            <w:r w:rsidR="00061AED" w:rsidRPr="004D3B47">
              <w:instrText xml:space="preserve"> REF _Ref475522897 \h </w:instrText>
            </w:r>
            <w:r w:rsidR="000D1B86" w:rsidRPr="004D3B47">
              <w:instrText xml:space="preserve"> \* MERGEFORMAT </w:instrText>
            </w:r>
            <w:r w:rsidR="00061AED" w:rsidRPr="004D3B47">
              <w:fldChar w:fldCharType="separate"/>
            </w:r>
            <w:r w:rsidR="00D03680" w:rsidRPr="004D3B47">
              <w:t xml:space="preserve">Table </w:t>
            </w:r>
            <w:r w:rsidR="00D03680" w:rsidRPr="00D03680">
              <w:rPr>
                <w:noProof/>
                <w:lang w:val="en-NZ"/>
              </w:rPr>
              <w:t>70</w:t>
            </w:r>
            <w:r w:rsidR="00061AED" w:rsidRPr="004D3B47">
              <w:fldChar w:fldCharType="end"/>
            </w:r>
            <w:r w:rsidR="00A33820" w:rsidRPr="004D3B47">
              <w:t>).</w:t>
            </w:r>
          </w:p>
          <w:p w14:paraId="5B4345E9" w14:textId="28A6C676" w:rsidR="00D1676D" w:rsidRPr="004D3B47" w:rsidRDefault="00592FE7" w:rsidP="004503C8">
            <w:pPr>
              <w:pStyle w:val="NoSpacing"/>
              <w:jc w:val="both"/>
            </w:pPr>
            <w:r w:rsidRPr="004D3B47">
              <w:t>Colposcopies performed in p</w:t>
            </w:r>
            <w:r w:rsidR="00831674" w:rsidRPr="004D3B47">
              <w:t xml:space="preserve">rivate practice accounted for </w:t>
            </w:r>
            <w:r w:rsidR="006745A7" w:rsidRPr="004D3B47">
              <w:rPr>
                <w:szCs w:val="23"/>
              </w:rPr>
              <w:t>9.8</w:t>
            </w:r>
            <w:r w:rsidR="00483C64" w:rsidRPr="004D3B47">
              <w:rPr>
                <w:szCs w:val="23"/>
              </w:rPr>
              <w:t>%</w:t>
            </w:r>
            <w:r w:rsidRPr="004D3B47">
              <w:t xml:space="preserve"> of all colposcopies recorded on the NCSP Register in New Zealand in the current monitoring period</w:t>
            </w:r>
            <w:r w:rsidR="001A258C" w:rsidRPr="004D3B47">
              <w:t xml:space="preserve">. The documentation rate </w:t>
            </w:r>
            <w:r w:rsidR="0037032D" w:rsidRPr="004D3B47">
              <w:rPr>
                <w:lang w:val="en-NZ"/>
              </w:rPr>
              <w:t>varied</w:t>
            </w:r>
            <w:r w:rsidR="00F5783D" w:rsidRPr="004D3B47">
              <w:rPr>
                <w:lang w:val="en-NZ"/>
              </w:rPr>
              <w:t xml:space="preserve"> </w:t>
            </w:r>
            <w:r w:rsidR="0078774E" w:rsidRPr="004D3B47">
              <w:rPr>
                <w:lang w:val="en-NZ"/>
              </w:rPr>
              <w:t>a</w:t>
            </w:r>
            <w:r w:rsidR="00F5783D" w:rsidRPr="004D3B47">
              <w:rPr>
                <w:lang w:val="en-NZ"/>
              </w:rPr>
              <w:t>ccording</w:t>
            </w:r>
            <w:r w:rsidR="009039F2" w:rsidRPr="004D3B47">
              <w:t xml:space="preserve"> </w:t>
            </w:r>
            <w:r w:rsidR="0074774F" w:rsidRPr="004D3B47">
              <w:t>to</w:t>
            </w:r>
            <w:r w:rsidR="00F5783D" w:rsidRPr="004D3B47">
              <w:rPr>
                <w:lang w:val="en-NZ"/>
              </w:rPr>
              <w:t xml:space="preserve"> the recorded section</w:t>
            </w:r>
            <w:r w:rsidR="001A258C" w:rsidRPr="004D3B47">
              <w:t xml:space="preserve"> in private practice </w:t>
            </w:r>
            <w:r w:rsidR="00F5783D" w:rsidRPr="004D3B47">
              <w:rPr>
                <w:lang w:val="en-NZ"/>
              </w:rPr>
              <w:t xml:space="preserve">when </w:t>
            </w:r>
            <w:r w:rsidR="009039F2" w:rsidRPr="004D3B47">
              <w:t>compared with</w:t>
            </w:r>
            <w:r w:rsidR="001A258C" w:rsidRPr="004D3B47">
              <w:t xml:space="preserve"> public clinics overall</w:t>
            </w:r>
            <w:r w:rsidR="00D225EE" w:rsidRPr="004D3B47">
              <w:rPr>
                <w:lang w:val="en-NZ"/>
              </w:rPr>
              <w:t xml:space="preserve"> (</w:t>
            </w:r>
            <w:r w:rsidR="00D225EE" w:rsidRPr="004D3B47">
              <w:rPr>
                <w:lang w:val="en-NZ"/>
              </w:rPr>
              <w:fldChar w:fldCharType="begin"/>
            </w:r>
            <w:r w:rsidR="00D225EE" w:rsidRPr="004D3B47">
              <w:rPr>
                <w:lang w:val="en-NZ"/>
              </w:rPr>
              <w:instrText xml:space="preserve"> REF _Ref310244840 \h </w:instrText>
            </w:r>
            <w:r w:rsidR="00F47983" w:rsidRPr="004D3B47">
              <w:rPr>
                <w:lang w:val="en-NZ"/>
              </w:rPr>
              <w:instrText xml:space="preserve"> \* MERGEFORMAT </w:instrText>
            </w:r>
            <w:r w:rsidR="00D225EE" w:rsidRPr="004D3B47">
              <w:rPr>
                <w:lang w:val="en-NZ"/>
              </w:rPr>
            </w:r>
            <w:r w:rsidR="00D225EE" w:rsidRPr="004D3B47">
              <w:rPr>
                <w:lang w:val="en-NZ"/>
              </w:rPr>
              <w:fldChar w:fldCharType="separate"/>
            </w:r>
            <w:r w:rsidR="00D03680" w:rsidRPr="004D3B47">
              <w:t xml:space="preserve">Table </w:t>
            </w:r>
            <w:r w:rsidR="00D03680">
              <w:rPr>
                <w:noProof/>
              </w:rPr>
              <w:t>68</w:t>
            </w:r>
            <w:r w:rsidR="00D225EE" w:rsidRPr="004D3B47">
              <w:rPr>
                <w:lang w:val="en-NZ"/>
              </w:rPr>
              <w:fldChar w:fldCharType="end"/>
            </w:r>
            <w:r w:rsidR="00D225EE" w:rsidRPr="004D3B47">
              <w:rPr>
                <w:lang w:val="en-NZ"/>
              </w:rPr>
              <w:t>)</w:t>
            </w:r>
            <w:r w:rsidR="00484A95" w:rsidRPr="004D3B47">
              <w:rPr>
                <w:lang w:val="en-NZ"/>
              </w:rPr>
              <w:t>.</w:t>
            </w:r>
            <w:r w:rsidR="001A258C" w:rsidRPr="004D3B47">
              <w:rPr>
                <w:lang w:val="en-NZ"/>
              </w:rPr>
              <w:t xml:space="preserve"> </w:t>
            </w:r>
            <w:r w:rsidR="000A4BEA" w:rsidRPr="004D3B47">
              <w:t>Documentation completion rate was similar in private</w:t>
            </w:r>
            <w:r w:rsidR="00E711F2" w:rsidRPr="004D3B47">
              <w:t xml:space="preserve"> and public clinics overall for t</w:t>
            </w:r>
            <w:r w:rsidR="001609C6" w:rsidRPr="004D3B47">
              <w:t xml:space="preserve">he proportion of colposcopies </w:t>
            </w:r>
            <w:r w:rsidR="00E711F2" w:rsidRPr="004D3B47">
              <w:t>documenting visibility of the squamo</w:t>
            </w:r>
            <w:r w:rsidR="003F13DF" w:rsidRPr="004D3B47">
              <w:t>-</w:t>
            </w:r>
            <w:r w:rsidR="00E711F2" w:rsidRPr="004D3B47">
              <w:t>columnar junction (</w:t>
            </w:r>
            <w:bookmarkStart w:id="1632" w:name="ind73_privsjc_pct"/>
            <w:r w:rsidR="00222ECB" w:rsidRPr="004D3B47">
              <w:rPr>
                <w:szCs w:val="23"/>
              </w:rPr>
              <w:t>96</w:t>
            </w:r>
            <w:r w:rsidR="000A4BEA" w:rsidRPr="004D3B47">
              <w:rPr>
                <w:szCs w:val="23"/>
              </w:rPr>
              <w:t>.</w:t>
            </w:r>
            <w:bookmarkEnd w:id="1632"/>
            <w:r w:rsidR="00222ECB" w:rsidRPr="004D3B47">
              <w:rPr>
                <w:szCs w:val="23"/>
              </w:rPr>
              <w:t>3</w:t>
            </w:r>
            <w:r w:rsidR="000A4BEA" w:rsidRPr="004D3B47">
              <w:rPr>
                <w:lang w:val="en-NZ"/>
              </w:rPr>
              <w:t>% for private practice and</w:t>
            </w:r>
            <w:r w:rsidR="000A4BEA" w:rsidRPr="004D3B47">
              <w:t xml:space="preserve"> </w:t>
            </w:r>
            <w:bookmarkStart w:id="1633" w:name="ind73_publsjc_pct"/>
            <w:r w:rsidR="003E28F0" w:rsidRPr="004D3B47">
              <w:t>97.</w:t>
            </w:r>
            <w:bookmarkEnd w:id="1633"/>
            <w:r w:rsidR="00222ECB" w:rsidRPr="004D3B47">
              <w:t>1</w:t>
            </w:r>
            <w:r w:rsidR="000A4BEA" w:rsidRPr="004D3B47">
              <w:rPr>
                <w:szCs w:val="23"/>
              </w:rPr>
              <w:t xml:space="preserve">% </w:t>
            </w:r>
            <w:r w:rsidR="000A4BEA" w:rsidRPr="004D3B47">
              <w:t>for public clinics overall</w:t>
            </w:r>
            <w:r w:rsidR="000A4BEA" w:rsidRPr="004D3B47">
              <w:rPr>
                <w:lang w:val="en-NZ"/>
              </w:rPr>
              <w:t>) and for documenting the presence or absence of a lesion (</w:t>
            </w:r>
            <w:bookmarkStart w:id="1634" w:name="ind73_publleasion_pct"/>
            <w:r w:rsidR="000A4BEA" w:rsidRPr="004D3B47">
              <w:t>100</w:t>
            </w:r>
            <w:r w:rsidR="000A4BEA" w:rsidRPr="004D3B47">
              <w:rPr>
                <w:szCs w:val="23"/>
              </w:rPr>
              <w:t>.0</w:t>
            </w:r>
            <w:bookmarkEnd w:id="1634"/>
            <w:r w:rsidR="000A4BEA" w:rsidRPr="004D3B47">
              <w:rPr>
                <w:szCs w:val="23"/>
                <w:lang w:val="en-NZ"/>
              </w:rPr>
              <w:t xml:space="preserve">% </w:t>
            </w:r>
            <w:r w:rsidR="000A4BEA" w:rsidRPr="004D3B47">
              <w:rPr>
                <w:lang w:val="en-NZ"/>
              </w:rPr>
              <w:t>in both private and public clinics).</w:t>
            </w:r>
            <w:r w:rsidR="00FD1472" w:rsidRPr="004D3B47">
              <w:rPr>
                <w:lang w:val="en-NZ"/>
              </w:rPr>
              <w:t xml:space="preserve"> </w:t>
            </w:r>
            <w:r w:rsidR="00FD1472" w:rsidRPr="004D3B47">
              <w:t xml:space="preserve">An opinion regarding the lesion grade was documented for </w:t>
            </w:r>
            <w:r w:rsidR="00FD1472" w:rsidRPr="004D3B47">
              <w:rPr>
                <w:szCs w:val="23"/>
              </w:rPr>
              <w:t>92.7</w:t>
            </w:r>
            <w:r w:rsidR="00FD1472" w:rsidRPr="004D3B47">
              <w:t>% of visits in public practice where the presence of a lesion could not be ruled out and 93.0% of visits in private clinics.</w:t>
            </w:r>
            <w:r w:rsidR="000A4BEA" w:rsidRPr="004D3B47">
              <w:rPr>
                <w:lang w:val="en-NZ"/>
              </w:rPr>
              <w:t xml:space="preserve"> </w:t>
            </w:r>
            <w:r w:rsidR="00907226" w:rsidRPr="004D3B47">
              <w:rPr>
                <w:lang w:val="en-NZ"/>
              </w:rPr>
              <w:t>The proportion complete</w:t>
            </w:r>
            <w:r w:rsidR="003118D1" w:rsidRPr="004D3B47">
              <w:rPr>
                <w:lang w:val="en-NZ"/>
              </w:rPr>
              <w:t>d</w:t>
            </w:r>
            <w:r w:rsidR="00D44E71" w:rsidRPr="004D3B47">
              <w:t xml:space="preserve"> was </w:t>
            </w:r>
            <w:r w:rsidR="00222ECB" w:rsidRPr="004D3B47">
              <w:t xml:space="preserve">lower </w:t>
            </w:r>
            <w:r w:rsidR="00D44E71" w:rsidRPr="004D3B47">
              <w:t xml:space="preserve">in </w:t>
            </w:r>
            <w:r w:rsidR="00484A95" w:rsidRPr="004D3B47">
              <w:t>public</w:t>
            </w:r>
            <w:r w:rsidR="00222ECB" w:rsidRPr="004D3B47">
              <w:t xml:space="preserve"> clinics compared to</w:t>
            </w:r>
            <w:r w:rsidR="00484A95" w:rsidRPr="004D3B47">
              <w:t xml:space="preserve"> </w:t>
            </w:r>
            <w:r w:rsidR="004D441E" w:rsidRPr="004D3B47">
              <w:t xml:space="preserve">private </w:t>
            </w:r>
            <w:r w:rsidR="00D44E71" w:rsidRPr="004D3B47">
              <w:t>clinics</w:t>
            </w:r>
            <w:r w:rsidR="00E4509D" w:rsidRPr="004D3B47">
              <w:rPr>
                <w:lang w:val="en-NZ"/>
              </w:rPr>
              <w:t xml:space="preserve"> overall for</w:t>
            </w:r>
            <w:r w:rsidR="00907226" w:rsidRPr="004D3B47">
              <w:rPr>
                <w:lang w:val="en-NZ"/>
              </w:rPr>
              <w:t xml:space="preserve"> </w:t>
            </w:r>
            <w:r w:rsidR="00E4509D" w:rsidRPr="004D3B47">
              <w:rPr>
                <w:lang w:val="en-NZ"/>
              </w:rPr>
              <w:t>documenting</w:t>
            </w:r>
            <w:r w:rsidR="001A258C" w:rsidRPr="004D3B47">
              <w:t xml:space="preserve"> </w:t>
            </w:r>
            <w:r w:rsidR="003937AF" w:rsidRPr="004D3B47">
              <w:rPr>
                <w:lang w:val="en-NZ"/>
              </w:rPr>
              <w:t>follow-up timeframe (</w:t>
            </w:r>
            <w:r w:rsidR="00222ECB" w:rsidRPr="004D3B47">
              <w:rPr>
                <w:szCs w:val="23"/>
              </w:rPr>
              <w:t>89.4</w:t>
            </w:r>
            <w:r w:rsidR="00514B9A" w:rsidRPr="004D3B47">
              <w:rPr>
                <w:szCs w:val="23"/>
                <w:lang w:val="en-NZ"/>
              </w:rPr>
              <w:t>%</w:t>
            </w:r>
            <w:r w:rsidR="003118D1" w:rsidRPr="004D3B47">
              <w:rPr>
                <w:lang w:val="en-NZ"/>
              </w:rPr>
              <w:t xml:space="preserve"> </w:t>
            </w:r>
            <w:r w:rsidR="001A258C" w:rsidRPr="004D3B47">
              <w:t>public clinics</w:t>
            </w:r>
            <w:r w:rsidR="00E4509D" w:rsidRPr="004D3B47">
              <w:rPr>
                <w:lang w:val="en-NZ"/>
              </w:rPr>
              <w:t xml:space="preserve">; </w:t>
            </w:r>
            <w:r w:rsidR="00222ECB" w:rsidRPr="004D3B47">
              <w:rPr>
                <w:szCs w:val="23"/>
              </w:rPr>
              <w:t>91.8</w:t>
            </w:r>
            <w:r w:rsidR="00514B9A" w:rsidRPr="004D3B47">
              <w:rPr>
                <w:szCs w:val="23"/>
                <w:lang w:val="en-NZ"/>
              </w:rPr>
              <w:t>%</w:t>
            </w:r>
            <w:r w:rsidR="00DF3485" w:rsidRPr="004D3B47">
              <w:rPr>
                <w:szCs w:val="23"/>
                <w:lang w:val="en-NZ"/>
              </w:rPr>
              <w:t xml:space="preserve"> </w:t>
            </w:r>
            <w:r w:rsidR="00E4509D" w:rsidRPr="004D3B47">
              <w:rPr>
                <w:lang w:val="en-NZ"/>
              </w:rPr>
              <w:t>for private practice</w:t>
            </w:r>
            <w:r w:rsidR="001A258C" w:rsidRPr="004D3B47">
              <w:rPr>
                <w:lang w:val="en-NZ"/>
              </w:rPr>
              <w:t>)</w:t>
            </w:r>
            <w:r w:rsidR="003937AF" w:rsidRPr="004D3B47">
              <w:rPr>
                <w:lang w:val="en-NZ"/>
              </w:rPr>
              <w:t xml:space="preserve"> and </w:t>
            </w:r>
            <w:r w:rsidR="00484A95" w:rsidRPr="004D3B47">
              <w:rPr>
                <w:lang w:val="en-NZ"/>
              </w:rPr>
              <w:t xml:space="preserve">somewhat higher in private clinics overall for </w:t>
            </w:r>
            <w:r w:rsidR="003937AF" w:rsidRPr="004D3B47">
              <w:rPr>
                <w:lang w:val="en-NZ"/>
              </w:rPr>
              <w:t xml:space="preserve">follow-up </w:t>
            </w:r>
            <w:r w:rsidR="00226BBD" w:rsidRPr="004D3B47">
              <w:rPr>
                <w:lang w:val="en-NZ"/>
              </w:rPr>
              <w:t>type (</w:t>
            </w:r>
            <w:bookmarkStart w:id="1635" w:name="ind73_publfutype_pct"/>
            <w:r w:rsidR="0032471D" w:rsidRPr="004D3B47">
              <w:rPr>
                <w:szCs w:val="23"/>
              </w:rPr>
              <w:t>9</w:t>
            </w:r>
            <w:bookmarkEnd w:id="1635"/>
            <w:r w:rsidR="00222ECB" w:rsidRPr="004D3B47">
              <w:rPr>
                <w:szCs w:val="23"/>
              </w:rPr>
              <w:t>2.7</w:t>
            </w:r>
            <w:r w:rsidR="00514B9A" w:rsidRPr="004D3B47">
              <w:t>%</w:t>
            </w:r>
            <w:r w:rsidR="00514B9A" w:rsidRPr="004D3B47">
              <w:rPr>
                <w:lang w:val="en-NZ"/>
              </w:rPr>
              <w:t xml:space="preserve"> </w:t>
            </w:r>
            <w:r w:rsidR="003937AF" w:rsidRPr="004D3B47">
              <w:rPr>
                <w:lang w:val="en-NZ"/>
              </w:rPr>
              <w:t>for public clinics</w:t>
            </w:r>
            <w:r w:rsidR="00226BBD" w:rsidRPr="004D3B47">
              <w:t xml:space="preserve"> and </w:t>
            </w:r>
            <w:bookmarkStart w:id="1636" w:name="ind73_privfutype_pct"/>
            <w:r w:rsidR="0032471D" w:rsidRPr="004D3B47">
              <w:rPr>
                <w:szCs w:val="23"/>
              </w:rPr>
              <w:t>9</w:t>
            </w:r>
            <w:bookmarkEnd w:id="1636"/>
            <w:r w:rsidR="00222ECB" w:rsidRPr="004D3B47">
              <w:rPr>
                <w:szCs w:val="23"/>
              </w:rPr>
              <w:t>0.1</w:t>
            </w:r>
            <w:r w:rsidR="00514B9A" w:rsidRPr="004D3B47">
              <w:rPr>
                <w:szCs w:val="23"/>
              </w:rPr>
              <w:t xml:space="preserve">% </w:t>
            </w:r>
            <w:r w:rsidR="00E4509D" w:rsidRPr="004D3B47">
              <w:rPr>
                <w:lang w:val="en-NZ"/>
              </w:rPr>
              <w:t>for private practice</w:t>
            </w:r>
            <w:r w:rsidR="003937AF" w:rsidRPr="004D3B47">
              <w:rPr>
                <w:lang w:val="en-NZ"/>
              </w:rPr>
              <w:t>)</w:t>
            </w:r>
            <w:r w:rsidR="0078774E" w:rsidRPr="004D3B47">
              <w:rPr>
                <w:lang w:val="en-NZ"/>
              </w:rPr>
              <w:t xml:space="preserve">. </w:t>
            </w:r>
            <w:r w:rsidR="00237DE2" w:rsidRPr="004D3B47">
              <w:t>C</w:t>
            </w:r>
            <w:r w:rsidR="00A86702" w:rsidRPr="004D3B47">
              <w:t xml:space="preserve">omplete documentation of the visibility of the squamo-columnar junction, presence or absence of a visible lesion, and the colposcopic opinion regarding the nature of the abnormality </w:t>
            </w:r>
            <w:r w:rsidR="00222ECB" w:rsidRPr="004D3B47">
              <w:rPr>
                <w:lang w:val="en-NZ"/>
              </w:rPr>
              <w:t>was slightly higher in public clinics overall than for private clinics overall for</w:t>
            </w:r>
            <w:r w:rsidR="00222ECB" w:rsidRPr="004D3B47">
              <w:t xml:space="preserve"> lesion grade (</w:t>
            </w:r>
            <w:r w:rsidR="00222ECB" w:rsidRPr="004D3B47">
              <w:rPr>
                <w:szCs w:val="23"/>
              </w:rPr>
              <w:t>93.0</w:t>
            </w:r>
            <w:r w:rsidR="00222ECB" w:rsidRPr="004D3B47">
              <w:t>% for public clinics; 92.6% for private practice).</w:t>
            </w:r>
          </w:p>
          <w:p w14:paraId="3EDDE06C" w14:textId="77777777" w:rsidR="00CB1EF3" w:rsidRPr="004D3B47" w:rsidRDefault="00CB1EF3" w:rsidP="004503C8">
            <w:pPr>
              <w:pStyle w:val="NoSpacing"/>
              <w:jc w:val="both"/>
            </w:pPr>
          </w:p>
        </w:tc>
      </w:tr>
      <w:tr w:rsidR="004D3B47" w:rsidRPr="004D3B47" w14:paraId="020F5016" w14:textId="77777777" w:rsidTr="00423D42">
        <w:tc>
          <w:tcPr>
            <w:tcW w:w="1791" w:type="dxa"/>
          </w:tcPr>
          <w:p w14:paraId="104A1B46" w14:textId="77777777" w:rsidR="00117555" w:rsidRPr="004D3B47" w:rsidRDefault="00117555" w:rsidP="009203A8">
            <w:pPr>
              <w:spacing w:before="120"/>
              <w:ind w:right="544"/>
              <w:jc w:val="both"/>
              <w:rPr>
                <w:b/>
              </w:rPr>
            </w:pPr>
            <w:r w:rsidRPr="004D3B47">
              <w:rPr>
                <w:b/>
              </w:rPr>
              <w:t>Trends</w:t>
            </w:r>
          </w:p>
        </w:tc>
        <w:tc>
          <w:tcPr>
            <w:tcW w:w="7531" w:type="dxa"/>
          </w:tcPr>
          <w:p w14:paraId="32D6A447" w14:textId="44679D4D" w:rsidR="00967822" w:rsidRPr="004D3B47" w:rsidRDefault="00483E9B" w:rsidP="004503C8">
            <w:pPr>
              <w:spacing w:before="120"/>
              <w:ind w:right="34"/>
              <w:jc w:val="both"/>
              <w:rPr>
                <w:szCs w:val="23"/>
              </w:rPr>
            </w:pPr>
            <w:r w:rsidRPr="004D3B47">
              <w:rPr>
                <w:szCs w:val="23"/>
              </w:rPr>
              <w:t xml:space="preserve">For New Zealand as a whole, documentation of colposcopy visit items has remained </w:t>
            </w:r>
            <w:r w:rsidR="00065912" w:rsidRPr="004D3B47">
              <w:rPr>
                <w:szCs w:val="23"/>
              </w:rPr>
              <w:t>fairly</w:t>
            </w:r>
            <w:r w:rsidRPr="004D3B47">
              <w:rPr>
                <w:szCs w:val="23"/>
              </w:rPr>
              <w:t xml:space="preserve"> consistent over the last four monitoring periods. In the current period visibility of the squamo</w:t>
            </w:r>
            <w:r w:rsidR="003F13DF" w:rsidRPr="004D3B47">
              <w:rPr>
                <w:szCs w:val="23"/>
              </w:rPr>
              <w:t>-</w:t>
            </w:r>
            <w:r w:rsidRPr="004D3B47">
              <w:rPr>
                <w:szCs w:val="23"/>
              </w:rPr>
              <w:t>columnar junction was documented for</w:t>
            </w:r>
            <w:r w:rsidR="002A2529" w:rsidRPr="004D3B47">
              <w:rPr>
                <w:szCs w:val="23"/>
              </w:rPr>
              <w:t xml:space="preserve"> </w:t>
            </w:r>
            <w:bookmarkStart w:id="1637" w:name="ind73_scj_pct2"/>
            <w:r w:rsidR="006745A7" w:rsidRPr="004D3B47">
              <w:rPr>
                <w:szCs w:val="23"/>
              </w:rPr>
              <w:t>97.1</w:t>
            </w:r>
            <w:bookmarkEnd w:id="1637"/>
            <w:r w:rsidRPr="004D3B47">
              <w:rPr>
                <w:szCs w:val="23"/>
              </w:rPr>
              <w:t>% of colposcopies</w:t>
            </w:r>
            <w:r w:rsidR="005C55C8" w:rsidRPr="004D3B47">
              <w:rPr>
                <w:szCs w:val="23"/>
              </w:rPr>
              <w:t>,</w:t>
            </w:r>
            <w:r w:rsidRPr="004D3B47">
              <w:rPr>
                <w:szCs w:val="23"/>
              </w:rPr>
              <w:t xml:space="preserve"> compared </w:t>
            </w:r>
            <w:r w:rsidR="00065912" w:rsidRPr="004D3B47">
              <w:rPr>
                <w:szCs w:val="23"/>
              </w:rPr>
              <w:t>with</w:t>
            </w:r>
            <w:r w:rsidRPr="004D3B47">
              <w:rPr>
                <w:szCs w:val="23"/>
              </w:rPr>
              <w:t xml:space="preserve"> </w:t>
            </w:r>
            <w:r w:rsidR="00973239" w:rsidRPr="004D3B47">
              <w:rPr>
                <w:szCs w:val="23"/>
              </w:rPr>
              <w:t xml:space="preserve">between </w:t>
            </w:r>
            <w:r w:rsidR="006745A7" w:rsidRPr="004D3B47">
              <w:t>96.9</w:t>
            </w:r>
            <w:r w:rsidR="00973ED0">
              <w:t>%</w:t>
            </w:r>
            <w:r w:rsidR="00973239" w:rsidRPr="004D3B47">
              <w:t xml:space="preserve"> </w:t>
            </w:r>
            <w:r w:rsidR="00973239" w:rsidRPr="004D3B47">
              <w:rPr>
                <w:szCs w:val="23"/>
              </w:rPr>
              <w:t>and</w:t>
            </w:r>
            <w:r w:rsidR="00973239" w:rsidRPr="004D3B47">
              <w:t xml:space="preserve"> </w:t>
            </w:r>
            <w:r w:rsidR="006745A7" w:rsidRPr="004D3B47">
              <w:t>97.3</w:t>
            </w:r>
            <w:r w:rsidR="00973ED0">
              <w:t>%</w:t>
            </w:r>
            <w:r w:rsidR="00B76BF1" w:rsidRPr="004D3B47">
              <w:rPr>
                <w:szCs w:val="23"/>
              </w:rPr>
              <w:t xml:space="preserve"> </w:t>
            </w:r>
            <w:r w:rsidR="00973239" w:rsidRPr="004D3B47">
              <w:rPr>
                <w:szCs w:val="23"/>
              </w:rPr>
              <w:t>over the previous three</w:t>
            </w:r>
            <w:r w:rsidR="00B76BF1" w:rsidRPr="004D3B47">
              <w:rPr>
                <w:szCs w:val="23"/>
              </w:rPr>
              <w:t xml:space="preserve"> m</w:t>
            </w:r>
            <w:r w:rsidR="00065912" w:rsidRPr="004D3B47">
              <w:rPr>
                <w:szCs w:val="23"/>
              </w:rPr>
              <w:t>onitoring period</w:t>
            </w:r>
            <w:r w:rsidR="00973239" w:rsidRPr="004D3B47">
              <w:rPr>
                <w:szCs w:val="23"/>
              </w:rPr>
              <w:t>s</w:t>
            </w:r>
            <w:r w:rsidRPr="004D3B47">
              <w:rPr>
                <w:szCs w:val="23"/>
              </w:rPr>
              <w:t>.</w:t>
            </w:r>
            <w:r w:rsidR="004E2B6C" w:rsidRPr="004D3B47">
              <w:rPr>
                <w:szCs w:val="23"/>
              </w:rPr>
              <w:t xml:space="preserve"> The presence or absence of a lesion was documented for </w:t>
            </w:r>
            <w:bookmarkStart w:id="1638" w:name="ind73_lesion_pct2"/>
            <w:r w:rsidR="006745A7" w:rsidRPr="004D3B47">
              <w:rPr>
                <w:szCs w:val="23"/>
              </w:rPr>
              <w:t>all</w:t>
            </w:r>
            <w:bookmarkEnd w:id="1638"/>
            <w:r w:rsidR="00973239" w:rsidRPr="004D3B47">
              <w:rPr>
                <w:szCs w:val="23"/>
              </w:rPr>
              <w:t xml:space="preserve"> v</w:t>
            </w:r>
            <w:r w:rsidR="004E2B6C" w:rsidRPr="004D3B47">
              <w:rPr>
                <w:szCs w:val="23"/>
              </w:rPr>
              <w:t xml:space="preserve">isits in both the current </w:t>
            </w:r>
            <w:r w:rsidR="00973239" w:rsidRPr="004D3B47">
              <w:rPr>
                <w:szCs w:val="23"/>
              </w:rPr>
              <w:t xml:space="preserve">period </w:t>
            </w:r>
            <w:r w:rsidR="00D064D1" w:rsidRPr="004D3B47">
              <w:rPr>
                <w:szCs w:val="23"/>
              </w:rPr>
              <w:t xml:space="preserve">and </w:t>
            </w:r>
            <w:r w:rsidR="00973239" w:rsidRPr="004D3B47">
              <w:rPr>
                <w:szCs w:val="23"/>
              </w:rPr>
              <w:t xml:space="preserve">the </w:t>
            </w:r>
            <w:r w:rsidR="00424C2C" w:rsidRPr="004D3B47">
              <w:rPr>
                <w:szCs w:val="23"/>
              </w:rPr>
              <w:t>previous three</w:t>
            </w:r>
            <w:r w:rsidR="004E2B6C" w:rsidRPr="004D3B47">
              <w:rPr>
                <w:szCs w:val="23"/>
              </w:rPr>
              <w:t xml:space="preserve"> periods. </w:t>
            </w:r>
            <w:r w:rsidR="008268B4" w:rsidRPr="004D3B47">
              <w:rPr>
                <w:szCs w:val="23"/>
              </w:rPr>
              <w:t>In the current period a</w:t>
            </w:r>
            <w:r w:rsidR="004E2B6C" w:rsidRPr="004D3B47">
              <w:rPr>
                <w:szCs w:val="23"/>
              </w:rPr>
              <w:t xml:space="preserve">n opinion regarding the lesion grade was documented for </w:t>
            </w:r>
            <w:bookmarkStart w:id="1639" w:name="ind73_grade_pct2"/>
            <w:r w:rsidR="006745A7" w:rsidRPr="004D3B47">
              <w:rPr>
                <w:szCs w:val="23"/>
              </w:rPr>
              <w:t>92.7</w:t>
            </w:r>
            <w:bookmarkEnd w:id="1639"/>
            <w:r w:rsidR="004E2B6C" w:rsidRPr="004D3B47">
              <w:rPr>
                <w:szCs w:val="23"/>
              </w:rPr>
              <w:t xml:space="preserve">% of visits where the presence of a lesion could not be ruled out, compared </w:t>
            </w:r>
            <w:r w:rsidR="008268B4" w:rsidRPr="004D3B47">
              <w:rPr>
                <w:szCs w:val="23"/>
              </w:rPr>
              <w:t>with between</w:t>
            </w:r>
            <w:r w:rsidR="004E2B6C" w:rsidRPr="004D3B47">
              <w:rPr>
                <w:szCs w:val="23"/>
              </w:rPr>
              <w:t xml:space="preserve"> </w:t>
            </w:r>
            <w:r w:rsidR="006745A7" w:rsidRPr="004D3B47">
              <w:t>91.</w:t>
            </w:r>
            <w:r w:rsidR="006745A7" w:rsidRPr="004D3B47">
              <w:rPr>
                <w:szCs w:val="23"/>
              </w:rPr>
              <w:t>6</w:t>
            </w:r>
            <w:r w:rsidR="008268B4" w:rsidRPr="004D3B47">
              <w:rPr>
                <w:szCs w:val="23"/>
              </w:rPr>
              <w:t xml:space="preserve">% and </w:t>
            </w:r>
            <w:r w:rsidR="006745A7" w:rsidRPr="004D3B47">
              <w:t>91.</w:t>
            </w:r>
            <w:r w:rsidR="006745A7" w:rsidRPr="004D3B47">
              <w:rPr>
                <w:szCs w:val="23"/>
              </w:rPr>
              <w:t>7</w:t>
            </w:r>
            <w:r w:rsidR="008268B4" w:rsidRPr="004D3B47">
              <w:rPr>
                <w:szCs w:val="23"/>
              </w:rPr>
              <w:t>% for the previous three monitoring periods.</w:t>
            </w:r>
            <w:r w:rsidR="00424C2C" w:rsidRPr="004D3B47">
              <w:rPr>
                <w:szCs w:val="23"/>
              </w:rPr>
              <w:t xml:space="preserve"> Recording of recommended follow-up type was documented for </w:t>
            </w:r>
            <w:bookmarkStart w:id="1640" w:name="ind73_futype_pct2"/>
            <w:r w:rsidR="006745A7" w:rsidRPr="004D3B47">
              <w:rPr>
                <w:szCs w:val="23"/>
              </w:rPr>
              <w:t>90.1</w:t>
            </w:r>
            <w:bookmarkEnd w:id="1640"/>
            <w:r w:rsidR="00424C2C" w:rsidRPr="004D3B47">
              <w:rPr>
                <w:szCs w:val="23"/>
              </w:rPr>
              <w:t>% of visits</w:t>
            </w:r>
            <w:r w:rsidR="00652A17" w:rsidRPr="004D3B47">
              <w:rPr>
                <w:szCs w:val="23"/>
              </w:rPr>
              <w:t xml:space="preserve"> in the current period, </w:t>
            </w:r>
            <w:r w:rsidR="00F23F4E" w:rsidRPr="004D3B47">
              <w:rPr>
                <w:szCs w:val="23"/>
              </w:rPr>
              <w:t xml:space="preserve">which is </w:t>
            </w:r>
            <w:r w:rsidR="001A0137" w:rsidRPr="004D3B47">
              <w:rPr>
                <w:szCs w:val="23"/>
              </w:rPr>
              <w:t>lower than</w:t>
            </w:r>
            <w:r w:rsidR="00A2409A" w:rsidRPr="004D3B47">
              <w:rPr>
                <w:szCs w:val="23"/>
              </w:rPr>
              <w:t xml:space="preserve"> </w:t>
            </w:r>
            <w:r w:rsidR="00652A17" w:rsidRPr="004D3B47">
              <w:rPr>
                <w:szCs w:val="23"/>
              </w:rPr>
              <w:t xml:space="preserve">the </w:t>
            </w:r>
            <w:r w:rsidR="00E54DFB" w:rsidRPr="004D3B47">
              <w:rPr>
                <w:szCs w:val="23"/>
              </w:rPr>
              <w:t>range</w:t>
            </w:r>
            <w:r w:rsidR="00652A17" w:rsidRPr="004D3B47">
              <w:rPr>
                <w:szCs w:val="23"/>
              </w:rPr>
              <w:t xml:space="preserve"> seen for the previous three periods</w:t>
            </w:r>
            <w:r w:rsidR="00E54DFB" w:rsidRPr="004D3B47">
              <w:rPr>
                <w:szCs w:val="23"/>
              </w:rPr>
              <w:t xml:space="preserve"> </w:t>
            </w:r>
            <w:r w:rsidR="0008496F" w:rsidRPr="004D3B47">
              <w:rPr>
                <w:szCs w:val="23"/>
              </w:rPr>
              <w:t>(</w:t>
            </w:r>
            <w:r w:rsidR="006745A7" w:rsidRPr="004D3B47">
              <w:rPr>
                <w:szCs w:val="23"/>
              </w:rPr>
              <w:t>94</w:t>
            </w:r>
            <w:r w:rsidR="006745A7" w:rsidRPr="004D3B47">
              <w:t>.1</w:t>
            </w:r>
            <w:r w:rsidR="00E54DFB" w:rsidRPr="004D3B47">
              <w:rPr>
                <w:szCs w:val="23"/>
              </w:rPr>
              <w:t>%</w:t>
            </w:r>
            <w:r w:rsidR="00D47AB8" w:rsidRPr="004D3B47">
              <w:rPr>
                <w:szCs w:val="23"/>
              </w:rPr>
              <w:t xml:space="preserve"> </w:t>
            </w:r>
            <w:r w:rsidR="00E54DFB" w:rsidRPr="004D3B47">
              <w:rPr>
                <w:szCs w:val="23"/>
              </w:rPr>
              <w:t>-</w:t>
            </w:r>
            <w:r w:rsidR="00D47AB8" w:rsidRPr="004D3B47">
              <w:rPr>
                <w:szCs w:val="23"/>
              </w:rPr>
              <w:t xml:space="preserve"> </w:t>
            </w:r>
            <w:r w:rsidR="006745A7" w:rsidRPr="004D3B47">
              <w:t>95.6</w:t>
            </w:r>
            <w:r w:rsidR="00E54DFB" w:rsidRPr="004D3B47">
              <w:rPr>
                <w:szCs w:val="23"/>
              </w:rPr>
              <w:t>%</w:t>
            </w:r>
            <w:r w:rsidR="0008496F" w:rsidRPr="004D3B47">
              <w:rPr>
                <w:szCs w:val="23"/>
              </w:rPr>
              <w:t>)</w:t>
            </w:r>
            <w:r w:rsidR="009E1937" w:rsidRPr="004D3B47">
              <w:rPr>
                <w:szCs w:val="23"/>
              </w:rPr>
              <w:t>.</w:t>
            </w:r>
            <w:r w:rsidR="00652A17" w:rsidRPr="004D3B47">
              <w:rPr>
                <w:szCs w:val="23"/>
              </w:rPr>
              <w:t xml:space="preserve"> </w:t>
            </w:r>
            <w:r w:rsidR="009E1937" w:rsidRPr="004D3B47">
              <w:rPr>
                <w:szCs w:val="23"/>
              </w:rPr>
              <w:t xml:space="preserve">This was </w:t>
            </w:r>
            <w:r w:rsidR="00F23F4E" w:rsidRPr="004D3B47">
              <w:rPr>
                <w:szCs w:val="23"/>
              </w:rPr>
              <w:t>also</w:t>
            </w:r>
            <w:r w:rsidR="00652A17" w:rsidRPr="004D3B47">
              <w:rPr>
                <w:szCs w:val="23"/>
              </w:rPr>
              <w:t xml:space="preserve"> the</w:t>
            </w:r>
            <w:r w:rsidR="00F23F4E" w:rsidRPr="004D3B47">
              <w:rPr>
                <w:szCs w:val="23"/>
              </w:rPr>
              <w:t xml:space="preserve"> case for</w:t>
            </w:r>
            <w:r w:rsidR="00652A17" w:rsidRPr="004D3B47">
              <w:rPr>
                <w:szCs w:val="23"/>
              </w:rPr>
              <w:t xml:space="preserve"> recommended timeframe for follow-up</w:t>
            </w:r>
            <w:r w:rsidR="009E1937" w:rsidRPr="004D3B47">
              <w:rPr>
                <w:szCs w:val="23"/>
              </w:rPr>
              <w:t>, which</w:t>
            </w:r>
            <w:r w:rsidR="00652A17" w:rsidRPr="004D3B47">
              <w:rPr>
                <w:szCs w:val="23"/>
              </w:rPr>
              <w:t xml:space="preserve"> was recorded for </w:t>
            </w:r>
            <w:bookmarkStart w:id="1641" w:name="ind73_futime_pct2"/>
            <w:r w:rsidR="006745A7" w:rsidRPr="004D3B47">
              <w:rPr>
                <w:szCs w:val="23"/>
              </w:rPr>
              <w:t>89.4</w:t>
            </w:r>
            <w:bookmarkEnd w:id="1641"/>
            <w:r w:rsidR="00652A17" w:rsidRPr="004D3B47">
              <w:rPr>
                <w:szCs w:val="23"/>
              </w:rPr>
              <w:t xml:space="preserve">% of visits in the current period </w:t>
            </w:r>
            <w:r w:rsidR="009E1937" w:rsidRPr="004D3B47">
              <w:rPr>
                <w:szCs w:val="23"/>
              </w:rPr>
              <w:t>compared with</w:t>
            </w:r>
            <w:r w:rsidR="00652A17" w:rsidRPr="004D3B47">
              <w:rPr>
                <w:szCs w:val="23"/>
              </w:rPr>
              <w:t xml:space="preserve"> </w:t>
            </w:r>
            <w:r w:rsidR="006745A7" w:rsidRPr="004D3B47">
              <w:rPr>
                <w:szCs w:val="23"/>
              </w:rPr>
              <w:t>93.4</w:t>
            </w:r>
            <w:r w:rsidR="00652A17" w:rsidRPr="004D3B47">
              <w:rPr>
                <w:szCs w:val="23"/>
              </w:rPr>
              <w:t>%</w:t>
            </w:r>
            <w:r w:rsidR="0008496F" w:rsidRPr="004D3B47">
              <w:rPr>
                <w:szCs w:val="23"/>
              </w:rPr>
              <w:t xml:space="preserve"> </w:t>
            </w:r>
            <w:r w:rsidR="0048796F" w:rsidRPr="004D3B47">
              <w:rPr>
                <w:szCs w:val="23"/>
              </w:rPr>
              <w:t>-</w:t>
            </w:r>
            <w:r w:rsidR="0008496F" w:rsidRPr="004D3B47">
              <w:rPr>
                <w:szCs w:val="23"/>
              </w:rPr>
              <w:t xml:space="preserve"> </w:t>
            </w:r>
            <w:r w:rsidR="006745A7" w:rsidRPr="004D3B47">
              <w:t>94.9</w:t>
            </w:r>
            <w:r w:rsidR="009E1937" w:rsidRPr="004D3B47">
              <w:rPr>
                <w:szCs w:val="23"/>
              </w:rPr>
              <w:t>%</w:t>
            </w:r>
            <w:r w:rsidR="00652A17" w:rsidRPr="004D3B47">
              <w:rPr>
                <w:szCs w:val="23"/>
              </w:rPr>
              <w:t xml:space="preserve"> in the previous three periods.</w:t>
            </w:r>
          </w:p>
          <w:p w14:paraId="2DB0BBB2" w14:textId="77777777" w:rsidR="00967822" w:rsidRPr="004D3B47" w:rsidRDefault="00967822" w:rsidP="004503C8">
            <w:pPr>
              <w:pStyle w:val="NoSpacing"/>
              <w:jc w:val="both"/>
            </w:pPr>
          </w:p>
          <w:p w14:paraId="5FF49359" w14:textId="03D40F69" w:rsidR="00514683" w:rsidRPr="004D3B47" w:rsidRDefault="00AF7A9F" w:rsidP="004503C8">
            <w:pPr>
              <w:spacing w:before="120"/>
              <w:ind w:right="34"/>
              <w:jc w:val="both"/>
            </w:pPr>
            <w:r w:rsidRPr="004D3B47">
              <w:t>T</w:t>
            </w:r>
            <w:r w:rsidR="0048796F" w:rsidRPr="004D3B47">
              <w:t xml:space="preserve">rends in the completion of all required fields </w:t>
            </w:r>
            <w:r w:rsidR="005C55C8" w:rsidRPr="004D3B47">
              <w:rPr>
                <w:lang w:val="en-NZ"/>
              </w:rPr>
              <w:t xml:space="preserve">by DHB </w:t>
            </w:r>
            <w:r w:rsidR="0048796F" w:rsidRPr="004D3B47">
              <w:t xml:space="preserve">are shown in </w:t>
            </w:r>
            <w:r w:rsidR="00061AED" w:rsidRPr="004D3B47">
              <w:fldChar w:fldCharType="begin"/>
            </w:r>
            <w:r w:rsidR="00061AED" w:rsidRPr="004D3B47">
              <w:instrText xml:space="preserve"> REF _Ref372617213 \h </w:instrText>
            </w:r>
            <w:r w:rsidR="003C0C24" w:rsidRPr="004D3B47">
              <w:instrText xml:space="preserve"> \* MERGEFORMAT </w:instrText>
            </w:r>
            <w:r w:rsidR="00061AED" w:rsidRPr="004D3B47">
              <w:fldChar w:fldCharType="separate"/>
            </w:r>
            <w:r w:rsidR="00D03680" w:rsidRPr="00A321D5">
              <w:t xml:space="preserve">Figure </w:t>
            </w:r>
            <w:r w:rsidR="00D03680" w:rsidRPr="00D03680">
              <w:rPr>
                <w:noProof/>
                <w:lang w:val="en-NZ"/>
              </w:rPr>
              <w:t>78</w:t>
            </w:r>
            <w:r w:rsidR="00061AED" w:rsidRPr="004D3B47">
              <w:fldChar w:fldCharType="end"/>
            </w:r>
            <w:r w:rsidR="0048796F" w:rsidRPr="004D3B47">
              <w:t xml:space="preserve">. </w:t>
            </w:r>
            <w:r w:rsidR="007326D4" w:rsidRPr="004D3B47">
              <w:t xml:space="preserve">In total </w:t>
            </w:r>
            <w:r w:rsidR="006745A7" w:rsidRPr="004D3B47">
              <w:rPr>
                <w:szCs w:val="23"/>
              </w:rPr>
              <w:t>59.4</w:t>
            </w:r>
            <w:r w:rsidR="007326D4" w:rsidRPr="004D3B47">
              <w:t>% of</w:t>
            </w:r>
            <w:r w:rsidR="00CC361F" w:rsidRPr="004D3B47">
              <w:t xml:space="preserve"> colposcopies had</w:t>
            </w:r>
            <w:r w:rsidR="007326D4" w:rsidRPr="004D3B47">
              <w:t xml:space="preserve"> an </w:t>
            </w:r>
            <w:r w:rsidR="00CC361F" w:rsidRPr="004D3B47">
              <w:t xml:space="preserve">associated </w:t>
            </w:r>
            <w:r w:rsidR="007326D4" w:rsidRPr="004D3B47">
              <w:t>biopsy</w:t>
            </w:r>
            <w:r w:rsidR="003C55CD" w:rsidRPr="004D3B47">
              <w:t xml:space="preserve"> compared to </w:t>
            </w:r>
            <w:r w:rsidR="006745A7" w:rsidRPr="004D3B47">
              <w:rPr>
                <w:szCs w:val="23"/>
              </w:rPr>
              <w:t>60.7</w:t>
            </w:r>
            <w:r w:rsidR="003C55CD" w:rsidRPr="004D3B47">
              <w:t xml:space="preserve">% in the previous report. Of these, </w:t>
            </w:r>
            <w:r w:rsidR="00CC361F" w:rsidRPr="004D3B47">
              <w:t>biopsies were taken in</w:t>
            </w:r>
            <w:r w:rsidR="00A2409A" w:rsidRPr="004D3B47">
              <w:t xml:space="preserve"> </w:t>
            </w:r>
            <w:bookmarkStart w:id="1642" w:name="ind73_biopabnl_pct2"/>
            <w:r w:rsidR="006745A7" w:rsidRPr="004D3B47">
              <w:rPr>
                <w:szCs w:val="23"/>
              </w:rPr>
              <w:t>91.3</w:t>
            </w:r>
            <w:bookmarkEnd w:id="1642"/>
            <w:r w:rsidR="003C55CD" w:rsidRPr="004D3B47">
              <w:t>% of colposcopies with an abnormal appearance</w:t>
            </w:r>
            <w:r w:rsidR="00CC361F" w:rsidRPr="004D3B47">
              <w:t xml:space="preserve"> in this report </w:t>
            </w:r>
            <w:r w:rsidR="005E70A0" w:rsidRPr="004D3B47">
              <w:t>and</w:t>
            </w:r>
            <w:r w:rsidR="00C3581A" w:rsidRPr="004D3B47">
              <w:t xml:space="preserve"> </w:t>
            </w:r>
            <w:r w:rsidR="006745A7" w:rsidRPr="004D3B47">
              <w:t>92.</w:t>
            </w:r>
            <w:r w:rsidR="006745A7" w:rsidRPr="004D3B47">
              <w:rPr>
                <w:szCs w:val="23"/>
              </w:rPr>
              <w:t>3</w:t>
            </w:r>
            <w:r w:rsidR="00C3581A" w:rsidRPr="004D3B47">
              <w:t>% in the previous report.</w:t>
            </w:r>
            <w:r w:rsidR="00CC361F" w:rsidRPr="004D3B47">
              <w:t xml:space="preserve"> </w:t>
            </w:r>
            <w:r w:rsidR="006745A7" w:rsidRPr="004D3B47">
              <w:rPr>
                <w:szCs w:val="23"/>
              </w:rPr>
              <w:t>18.8</w:t>
            </w:r>
            <w:r w:rsidR="005E70A0" w:rsidRPr="004D3B47">
              <w:t xml:space="preserve">% of </w:t>
            </w:r>
            <w:r w:rsidR="00CC361F" w:rsidRPr="004D3B47">
              <w:t xml:space="preserve">colposcopies with a normal appearance </w:t>
            </w:r>
            <w:r w:rsidR="005E70A0" w:rsidRPr="004D3B47">
              <w:t>also had documentation of a</w:t>
            </w:r>
            <w:r w:rsidR="00CC361F" w:rsidRPr="004D3B47">
              <w:t xml:space="preserve"> biopsy taken</w:t>
            </w:r>
            <w:r w:rsidR="005E70A0" w:rsidRPr="004D3B47">
              <w:t xml:space="preserve"> in this</w:t>
            </w:r>
            <w:r w:rsidR="00A2409A" w:rsidRPr="004D3B47">
              <w:t xml:space="preserve"> reporting period</w:t>
            </w:r>
            <w:r w:rsidR="005E70A0" w:rsidRPr="004D3B47">
              <w:t xml:space="preserve"> and</w:t>
            </w:r>
            <w:r w:rsidR="00A2409A" w:rsidRPr="004D3B47">
              <w:t xml:space="preserve"> between </w:t>
            </w:r>
            <w:r w:rsidR="006745A7" w:rsidRPr="004D3B47">
              <w:rPr>
                <w:szCs w:val="23"/>
              </w:rPr>
              <w:t>18.9</w:t>
            </w:r>
            <w:r w:rsidR="00A2409A" w:rsidRPr="004D3B47">
              <w:rPr>
                <w:szCs w:val="23"/>
              </w:rPr>
              <w:t xml:space="preserve">% </w:t>
            </w:r>
            <w:r w:rsidR="00A2409A" w:rsidRPr="004D3B47">
              <w:t>and</w:t>
            </w:r>
            <w:r w:rsidR="003C5913" w:rsidRPr="004D3B47">
              <w:t xml:space="preserve"> </w:t>
            </w:r>
            <w:r w:rsidR="006745A7" w:rsidRPr="004D3B47">
              <w:rPr>
                <w:szCs w:val="23"/>
              </w:rPr>
              <w:t>21.4</w:t>
            </w:r>
            <w:r w:rsidR="003C5913" w:rsidRPr="004D3B47">
              <w:rPr>
                <w:szCs w:val="23"/>
              </w:rPr>
              <w:t>%</w:t>
            </w:r>
            <w:r w:rsidR="00A2409A" w:rsidRPr="004D3B47">
              <w:t xml:space="preserve"> </w:t>
            </w:r>
            <w:r w:rsidR="003C5913" w:rsidRPr="004D3B47">
              <w:t xml:space="preserve">in </w:t>
            </w:r>
            <w:r w:rsidR="00A2409A" w:rsidRPr="004D3B47">
              <w:t>pr</w:t>
            </w:r>
            <w:r w:rsidR="005E70A0" w:rsidRPr="004D3B47">
              <w:t>evious reporting periods</w:t>
            </w:r>
            <w:r w:rsidR="00CC361F" w:rsidRPr="004D3B47">
              <w:t>.</w:t>
            </w:r>
            <w:r w:rsidR="00A26D58">
              <w:t xml:space="preserve"> </w:t>
            </w:r>
          </w:p>
          <w:p w14:paraId="44C5B60B" w14:textId="77777777" w:rsidR="005F3DA4" w:rsidRPr="004D3B47" w:rsidRDefault="005F3DA4" w:rsidP="004503C8">
            <w:pPr>
              <w:pStyle w:val="NoSpacing"/>
              <w:jc w:val="both"/>
            </w:pPr>
          </w:p>
          <w:p w14:paraId="0BD4E985" w14:textId="4891199A" w:rsidR="00B56B79" w:rsidRPr="004D3B47" w:rsidRDefault="00E108F4" w:rsidP="0073044E">
            <w:pPr>
              <w:pStyle w:val="NoSpacing"/>
              <w:jc w:val="both"/>
              <w:rPr>
                <w:noProof/>
              </w:rPr>
            </w:pPr>
            <w:r w:rsidRPr="004D3B47">
              <w:t xml:space="preserve">Trends in the number of colposcopies recorded on the NCSP Register </w:t>
            </w:r>
            <w:r w:rsidR="005C55C8" w:rsidRPr="004D3B47">
              <w:t xml:space="preserve">by DHB </w:t>
            </w:r>
            <w:r w:rsidRPr="004D3B47">
              <w:t>are shown in</w:t>
            </w:r>
            <w:r w:rsidR="0073044E">
              <w:t xml:space="preserve"> </w:t>
            </w:r>
            <w:r w:rsidR="0073044E">
              <w:fldChar w:fldCharType="begin"/>
            </w:r>
            <w:r w:rsidR="0073044E">
              <w:instrText xml:space="preserve"> REF _Ref68608205 \h </w:instrText>
            </w:r>
            <w:r w:rsidR="0073044E">
              <w:fldChar w:fldCharType="separate"/>
            </w:r>
            <w:r w:rsidR="00D03680" w:rsidRPr="00A321D5">
              <w:t xml:space="preserve">Figure </w:t>
            </w:r>
            <w:r w:rsidR="00D03680">
              <w:rPr>
                <w:noProof/>
              </w:rPr>
              <w:t>79</w:t>
            </w:r>
            <w:r w:rsidR="0073044E">
              <w:fldChar w:fldCharType="end"/>
            </w:r>
            <w:r w:rsidRPr="004D3B47">
              <w:t xml:space="preserve">. The number of colposcopies </w:t>
            </w:r>
            <w:r w:rsidR="00850C2B" w:rsidRPr="004D3B47">
              <w:t xml:space="preserve">decreased </w:t>
            </w:r>
            <w:r w:rsidRPr="004D3B47">
              <w:t xml:space="preserve">in the current </w:t>
            </w:r>
            <w:r w:rsidR="00325D57" w:rsidRPr="004D3B47">
              <w:t>monitoring</w:t>
            </w:r>
            <w:r w:rsidRPr="004D3B47">
              <w:t xml:space="preserve"> period</w:t>
            </w:r>
            <w:r w:rsidR="00324BFC" w:rsidRPr="004D3B47">
              <w:t xml:space="preserve"> in </w:t>
            </w:r>
            <w:r w:rsidR="00463874" w:rsidRPr="004D3B47">
              <w:t xml:space="preserve">seven </w:t>
            </w:r>
            <w:r w:rsidR="00324BFC" w:rsidRPr="004D3B47">
              <w:t xml:space="preserve">of the </w:t>
            </w:r>
            <w:r w:rsidR="00685F00" w:rsidRPr="004D3B47">
              <w:t>twenty</w:t>
            </w:r>
            <w:r w:rsidR="00324BFC" w:rsidRPr="004D3B47">
              <w:t xml:space="preserve"> </w:t>
            </w:r>
            <w:r w:rsidR="00BD0410" w:rsidRPr="004D3B47">
              <w:t>DHBs</w:t>
            </w:r>
            <w:r w:rsidR="00B24664" w:rsidRPr="004D3B47">
              <w:t xml:space="preserve"> with </w:t>
            </w:r>
            <w:r w:rsidR="00FB03CE" w:rsidRPr="004D3B47">
              <w:t>an</w:t>
            </w:r>
            <w:r w:rsidR="00B24664" w:rsidRPr="004D3B47">
              <w:t xml:space="preserve"> overall decrease in the number of </w:t>
            </w:r>
            <w:r w:rsidR="005D6229" w:rsidRPr="004D3B47">
              <w:t>colposcopies</w:t>
            </w:r>
            <w:r w:rsidR="00B24664" w:rsidRPr="004D3B47">
              <w:t xml:space="preserve"> of </w:t>
            </w:r>
            <w:r w:rsidR="00463874" w:rsidRPr="004D3B47">
              <w:t>5.1</w:t>
            </w:r>
            <w:r w:rsidR="00B24664" w:rsidRPr="004D3B47">
              <w:t>%</w:t>
            </w:r>
            <w:r w:rsidR="00324BFC" w:rsidRPr="004D3B47">
              <w:t>.</w:t>
            </w:r>
            <w:r w:rsidRPr="004D3B47">
              <w:t xml:space="preserve"> </w:t>
            </w:r>
          </w:p>
        </w:tc>
      </w:tr>
      <w:tr w:rsidR="004D3B47" w:rsidRPr="004D3B47" w14:paraId="4D343585" w14:textId="77777777" w:rsidTr="00F83B1F">
        <w:tc>
          <w:tcPr>
            <w:tcW w:w="1791" w:type="dxa"/>
          </w:tcPr>
          <w:p w14:paraId="20801B62" w14:textId="77777777" w:rsidR="00117555" w:rsidRPr="004D3B47" w:rsidRDefault="00117555" w:rsidP="009203A8">
            <w:pPr>
              <w:spacing w:before="120"/>
              <w:ind w:right="544"/>
              <w:jc w:val="both"/>
              <w:rPr>
                <w:b/>
              </w:rPr>
            </w:pPr>
            <w:r w:rsidRPr="004D3B47">
              <w:rPr>
                <w:b/>
              </w:rPr>
              <w:t>Comments</w:t>
            </w:r>
          </w:p>
        </w:tc>
        <w:tc>
          <w:tcPr>
            <w:tcW w:w="7531" w:type="dxa"/>
          </w:tcPr>
          <w:p w14:paraId="6DA74BB4" w14:textId="076DE832" w:rsidR="00310CFE" w:rsidRPr="004D3B47" w:rsidRDefault="00A56658" w:rsidP="004503C8">
            <w:pPr>
              <w:spacing w:before="120"/>
              <w:ind w:right="34"/>
              <w:jc w:val="both"/>
              <w:rPr>
                <w:szCs w:val="23"/>
              </w:rPr>
            </w:pPr>
            <w:r w:rsidRPr="004D3B47">
              <w:rPr>
                <w:szCs w:val="23"/>
              </w:rPr>
              <w:t>The current</w:t>
            </w:r>
            <w:r w:rsidR="002164AB" w:rsidRPr="004D3B47">
              <w:rPr>
                <w:szCs w:val="23"/>
              </w:rPr>
              <w:t xml:space="preserve"> colposcopy standard</w:t>
            </w:r>
            <w:r w:rsidR="00894C45" w:rsidRPr="004D3B47">
              <w:rPr>
                <w:szCs w:val="23"/>
              </w:rPr>
              <w:t xml:space="preserve"> was published in July 2013 (available at </w:t>
            </w:r>
            <w:hyperlink r:id="rId101" w:history="1">
              <w:r w:rsidR="001501D0" w:rsidRPr="004D3B47">
                <w:rPr>
                  <w:rStyle w:val="Hyperlink"/>
                  <w:color w:val="auto"/>
                </w:rPr>
                <w:t>https://www.nsu.govt.nz/health-professionals/national-cervical-screening-programme/policies-and-standards</w:t>
              </w:r>
            </w:hyperlink>
            <w:r w:rsidR="00894C45" w:rsidRPr="004D3B47">
              <w:rPr>
                <w:szCs w:val="23"/>
              </w:rPr>
              <w:t xml:space="preserve">). </w:t>
            </w:r>
            <w:r w:rsidR="00615F50" w:rsidRPr="004D3B47">
              <w:rPr>
                <w:szCs w:val="23"/>
              </w:rPr>
              <w:t xml:space="preserve">This </w:t>
            </w:r>
            <w:r w:rsidR="005C55C8" w:rsidRPr="004D3B47">
              <w:rPr>
                <w:szCs w:val="23"/>
              </w:rPr>
              <w:t>indicator</w:t>
            </w:r>
            <w:r w:rsidR="00615F50" w:rsidRPr="004D3B47">
              <w:rPr>
                <w:szCs w:val="23"/>
              </w:rPr>
              <w:t xml:space="preserve"> is only able to assess adequacy of documentation where colposcopy visits have been entered onto the NCSP Register</w:t>
            </w:r>
            <w:r w:rsidR="0042587C" w:rsidRPr="004D3B47">
              <w:rPr>
                <w:szCs w:val="23"/>
              </w:rPr>
              <w:t xml:space="preserve"> in accordance with the 2013 Colposcopy Standard.</w:t>
            </w:r>
            <w:r w:rsidR="00615F50" w:rsidRPr="004D3B47">
              <w:rPr>
                <w:szCs w:val="23"/>
              </w:rPr>
              <w:t xml:space="preserve"> Therefore, it cannot provide an absolute estimate of adequacy if these data are incomplete on the NCSP Register</w:t>
            </w:r>
            <w:r w:rsidR="005C55C8" w:rsidRPr="004D3B47">
              <w:rPr>
                <w:szCs w:val="23"/>
              </w:rPr>
              <w:t xml:space="preserve"> (that is, if the colposcopy visit itself is not recorded on the NCSP Register)</w:t>
            </w:r>
            <w:r w:rsidR="00615F50" w:rsidRPr="004D3B47">
              <w:rPr>
                <w:szCs w:val="23"/>
              </w:rPr>
              <w:t>.</w:t>
            </w:r>
            <w:r w:rsidR="00710A7E" w:rsidRPr="004D3B47">
              <w:rPr>
                <w:szCs w:val="23"/>
              </w:rPr>
              <w:t xml:space="preserve"> The data used in this analysis was extracted from the </w:t>
            </w:r>
            <w:r w:rsidR="00900B14" w:rsidRPr="004D3B47">
              <w:rPr>
                <w:szCs w:val="23"/>
              </w:rPr>
              <w:t>NCSP Register i</w:t>
            </w:r>
            <w:r w:rsidR="00710A7E" w:rsidRPr="004D3B47">
              <w:rPr>
                <w:szCs w:val="23"/>
              </w:rPr>
              <w:t xml:space="preserve">n </w:t>
            </w:r>
            <w:r w:rsidR="00163D34" w:rsidRPr="004D3B47">
              <w:rPr>
                <w:szCs w:val="23"/>
              </w:rPr>
              <w:t>mid August 2019</w:t>
            </w:r>
            <w:r w:rsidR="00710A7E" w:rsidRPr="004D3B47">
              <w:rPr>
                <w:szCs w:val="23"/>
              </w:rPr>
              <w:t>.</w:t>
            </w:r>
          </w:p>
          <w:p w14:paraId="461025B6" w14:textId="77777777" w:rsidR="00A2368F" w:rsidRPr="004D3B47" w:rsidRDefault="00A2368F" w:rsidP="004503C8">
            <w:pPr>
              <w:pStyle w:val="NoSpacing"/>
              <w:jc w:val="both"/>
            </w:pPr>
          </w:p>
          <w:p w14:paraId="7483918E" w14:textId="6887FD78" w:rsidR="00647DE4" w:rsidRPr="004D3B47" w:rsidRDefault="00647DE4" w:rsidP="004503C8">
            <w:pPr>
              <w:pStyle w:val="NoSpacing"/>
              <w:jc w:val="both"/>
            </w:pPr>
            <w:r w:rsidRPr="004D3B47">
              <w:t xml:space="preserve">Some items required by the standard, such as the recording of recommended follow-up type and timeframe, cannot necessarily be completed at the time of the colposcopy visit – for example because they will depend on results of histology tests or other reviews. For </w:t>
            </w:r>
            <w:r w:rsidR="00BD0410" w:rsidRPr="004D3B47">
              <w:t>DHBs</w:t>
            </w:r>
            <w:r w:rsidRPr="004D3B47">
              <w:t xml:space="preserve"> </w:t>
            </w:r>
            <w:r w:rsidR="005206F1" w:rsidRPr="004D3B47">
              <w:t xml:space="preserve">that </w:t>
            </w:r>
            <w:r w:rsidRPr="004D3B47">
              <w:t>electronically report data to the NCSP Register, the completeness of these fields is likely to lag behind that of other fields, because the colposcopy visit data will be loaded onto the NCSP Register soon after the visit and before</w:t>
            </w:r>
            <w:r w:rsidR="001B103D" w:rsidRPr="004D3B47">
              <w:t xml:space="preserve"> this information is available.</w:t>
            </w:r>
            <w:r w:rsidRPr="004D3B47">
              <w:t xml:space="preserve"> </w:t>
            </w:r>
            <w:r w:rsidR="00631C7F" w:rsidRPr="004D3B47">
              <w:t xml:space="preserve">As more </w:t>
            </w:r>
            <w:r w:rsidR="00BD0410" w:rsidRPr="004D3B47">
              <w:t>DHBs</w:t>
            </w:r>
            <w:r w:rsidR="00631C7F" w:rsidRPr="004D3B47">
              <w:t xml:space="preserve"> have moved to electronic reporting, this lag could explain the reduction in the percentage of colposcopies where these items are complete, </w:t>
            </w:r>
            <w:r w:rsidR="001B103D" w:rsidRPr="004D3B47">
              <w:t>compared to previous reports.</w:t>
            </w:r>
            <w:r w:rsidR="00631C7F" w:rsidRPr="004D3B47">
              <w:t xml:space="preserve"> Additionally, since there is a lag in reporting </w:t>
            </w:r>
            <w:r w:rsidR="005206F1" w:rsidRPr="004D3B47">
              <w:t>recommended type and timeframe for follow-up</w:t>
            </w:r>
            <w:r w:rsidR="00631C7F" w:rsidRPr="004D3B47">
              <w:t>, these two items</w:t>
            </w:r>
            <w:r w:rsidR="005206F1" w:rsidRPr="004D3B47">
              <w:t xml:space="preserve"> </w:t>
            </w:r>
            <w:r w:rsidR="00497EF7" w:rsidRPr="004D3B47">
              <w:t>were</w:t>
            </w:r>
            <w:r w:rsidR="005206F1" w:rsidRPr="004D3B47">
              <w:t xml:space="preserve"> removed from the calculation of ‘all items complete’ </w:t>
            </w:r>
            <w:r w:rsidR="00497EF7" w:rsidRPr="004D3B47">
              <w:t>in Report 43 and this has remained the case in subsequent</w:t>
            </w:r>
            <w:r w:rsidR="005206F1" w:rsidRPr="004D3B47">
              <w:t xml:space="preserve"> report</w:t>
            </w:r>
            <w:r w:rsidR="00497EF7" w:rsidRPr="004D3B47">
              <w:t>s</w:t>
            </w:r>
            <w:r w:rsidR="001B103D" w:rsidRPr="004D3B47">
              <w:t>.</w:t>
            </w:r>
            <w:r w:rsidR="00A03A18" w:rsidRPr="004D3B47">
              <w:t xml:space="preserve"> </w:t>
            </w:r>
            <w:r w:rsidR="001B103D" w:rsidRPr="004D3B47">
              <w:t>T</w:t>
            </w:r>
            <w:r w:rsidRPr="004D3B47">
              <w:t xml:space="preserve">hese are </w:t>
            </w:r>
            <w:r w:rsidR="00705527" w:rsidRPr="004D3B47">
              <w:t xml:space="preserve">often </w:t>
            </w:r>
            <w:r w:rsidRPr="004D3B47">
              <w:t>not the fields with the lowest completion rates</w:t>
            </w:r>
            <w:r w:rsidR="0008496F" w:rsidRPr="004D3B47">
              <w:t xml:space="preserve"> however</w:t>
            </w:r>
            <w:r w:rsidRPr="004D3B47">
              <w:t xml:space="preserve">, and </w:t>
            </w:r>
            <w:r w:rsidR="005206F1" w:rsidRPr="004D3B47">
              <w:t>therefore removing them from the calculation made a relatively small difference to ‘all items complete’</w:t>
            </w:r>
            <w:r w:rsidRPr="004D3B47">
              <w:t xml:space="preserve">. </w:t>
            </w:r>
            <w:r w:rsidR="003D122B" w:rsidRPr="004D3B47">
              <w:t xml:space="preserve">In </w:t>
            </w:r>
            <w:r w:rsidR="00203E64" w:rsidRPr="004D3B47">
              <w:rPr>
                <w:lang w:val="en-NZ"/>
              </w:rPr>
              <w:t>15</w:t>
            </w:r>
            <w:r w:rsidR="00CC2718" w:rsidRPr="004D3B47">
              <w:t xml:space="preserve"> </w:t>
            </w:r>
            <w:r w:rsidR="00705527" w:rsidRPr="004D3B47">
              <w:t xml:space="preserve">out of the 20 </w:t>
            </w:r>
            <w:r w:rsidR="00BD0410" w:rsidRPr="004D3B47">
              <w:t>DHBs</w:t>
            </w:r>
            <w:r w:rsidR="003D122B" w:rsidRPr="004D3B47">
              <w:t>, t</w:t>
            </w:r>
            <w:r w:rsidRPr="004D3B47">
              <w:t xml:space="preserve">he field with the lowest completion rate </w:t>
            </w:r>
            <w:r w:rsidR="003D122B" w:rsidRPr="004D3B47">
              <w:t xml:space="preserve">is </w:t>
            </w:r>
            <w:r w:rsidR="007117F9" w:rsidRPr="004D3B47">
              <w:t>the documentation of the opinion regarding the nature of abnormality grade</w:t>
            </w:r>
            <w:r w:rsidRPr="004D3B47">
              <w:t xml:space="preserve"> (only required where the presence of a lesion could not be ruled out).</w:t>
            </w:r>
            <w:r w:rsidR="00A26D58">
              <w:t xml:space="preserve"> </w:t>
            </w:r>
            <w:r w:rsidRPr="004D3B47">
              <w:t xml:space="preserve">It is possible that </w:t>
            </w:r>
            <w:r w:rsidR="003D122B" w:rsidRPr="004D3B47">
              <w:t>the low completion rate for predicted abnormality grade could</w:t>
            </w:r>
            <w:r w:rsidR="0054014B" w:rsidRPr="004D3B47">
              <w:t xml:space="preserve"> be</w:t>
            </w:r>
            <w:r w:rsidR="003D122B" w:rsidRPr="004D3B47">
              <w:t xml:space="preserve"> because </w:t>
            </w:r>
            <w:r w:rsidRPr="004D3B47">
              <w:t xml:space="preserve">some clinics are incorrectly interpreting the requirement to document a </w:t>
            </w:r>
            <w:r w:rsidRPr="004D3B47">
              <w:rPr>
                <w:i/>
              </w:rPr>
              <w:t>predicted</w:t>
            </w:r>
            <w:r w:rsidRPr="004D3B47">
              <w:t xml:space="preserve"> abnormality grade (which </w:t>
            </w:r>
            <w:r w:rsidR="0042587C" w:rsidRPr="004D3B47">
              <w:t xml:space="preserve">should </w:t>
            </w:r>
            <w:r w:rsidRPr="004D3B47">
              <w:t xml:space="preserve">be documented at the time of colposcopy) as a requirement to document the </w:t>
            </w:r>
            <w:r w:rsidRPr="004D3B47">
              <w:rPr>
                <w:i/>
              </w:rPr>
              <w:t>diagnosed</w:t>
            </w:r>
            <w:r w:rsidRPr="004D3B47">
              <w:t xml:space="preserve"> abnormality grade, </w:t>
            </w:r>
            <w:r w:rsidR="0008496F" w:rsidRPr="004D3B47">
              <w:t xml:space="preserve">which can only be done </w:t>
            </w:r>
            <w:r w:rsidRPr="004D3B47">
              <w:t>after histology results are available.</w:t>
            </w:r>
          </w:p>
          <w:p w14:paraId="7673D7A3" w14:textId="77777777" w:rsidR="00A2368F" w:rsidRPr="004D3B47" w:rsidRDefault="00A2368F" w:rsidP="004503C8">
            <w:pPr>
              <w:pStyle w:val="NoSpacing"/>
              <w:jc w:val="both"/>
            </w:pPr>
          </w:p>
          <w:p w14:paraId="51C6A852" w14:textId="24E3D28E" w:rsidR="00CD4C75" w:rsidRPr="004D3B47" w:rsidRDefault="00615F50" w:rsidP="004503C8">
            <w:pPr>
              <w:pStyle w:val="NoSpacing"/>
              <w:jc w:val="both"/>
            </w:pPr>
            <w:r w:rsidRPr="004D3B47">
              <w:t>Some items in the</w:t>
            </w:r>
            <w:r w:rsidR="0042587C" w:rsidRPr="004D3B47">
              <w:t xml:space="preserve"> 2013</w:t>
            </w:r>
            <w:r w:rsidRPr="004D3B47">
              <w:t xml:space="preserve"> </w:t>
            </w:r>
            <w:r w:rsidR="002E663F" w:rsidRPr="004D3B47">
              <w:t xml:space="preserve">colposcopy </w:t>
            </w:r>
            <w:r w:rsidRPr="004D3B47">
              <w:t>standard are not included in the</w:t>
            </w:r>
            <w:r w:rsidR="00A56658" w:rsidRPr="004D3B47">
              <w:t xml:space="preserve"> 2008</w:t>
            </w:r>
            <w:r w:rsidRPr="004D3B47">
              <w:t xml:space="preserve"> colposcopy visit form or on the NCSP Register, in particular the visibility of the limits of the lesion, the biopsy site, and an explicit colposcopic opinion regarding the need for treatment (although a recommended follow-up timeframe </w:t>
            </w:r>
            <w:r w:rsidR="00910F84" w:rsidRPr="004D3B47">
              <w:t>is recorded, and wh</w:t>
            </w:r>
            <w:r w:rsidR="00BC51A7" w:rsidRPr="004D3B47">
              <w:t>e</w:t>
            </w:r>
            <w:r w:rsidR="00910F84" w:rsidRPr="004D3B47">
              <w:t xml:space="preserve">ther follow-up is recommended with a colposcopist, oncology services, or </w:t>
            </w:r>
            <w:r w:rsidR="00292950" w:rsidRPr="004D3B47">
              <w:rPr>
                <w:lang w:val="en-NZ"/>
              </w:rPr>
              <w:t>sample</w:t>
            </w:r>
            <w:r w:rsidR="00910F84" w:rsidRPr="004D3B47">
              <w:t xml:space="preserve"> taker)</w:t>
            </w:r>
            <w:r w:rsidRPr="004D3B47">
              <w:t xml:space="preserve">. It is also not possible to determine the reason for the visit from the colposcopy visit form, for example if this is </w:t>
            </w:r>
            <w:r w:rsidR="00385285" w:rsidRPr="004D3B47">
              <w:t>a</w:t>
            </w:r>
            <w:r w:rsidRPr="004D3B47">
              <w:t xml:space="preserve"> first visit or a follow-up visit</w:t>
            </w:r>
            <w:r w:rsidR="006B0039" w:rsidRPr="004D3B47">
              <w:t xml:space="preserve">; or whether it was prompted by a </w:t>
            </w:r>
            <w:r w:rsidR="00365ACF">
              <w:t>high-grade</w:t>
            </w:r>
            <w:r w:rsidR="006B0039" w:rsidRPr="004D3B47">
              <w:t xml:space="preserve"> cytology result, a </w:t>
            </w:r>
            <w:r w:rsidR="00365ACF">
              <w:t>low-grade</w:t>
            </w:r>
            <w:r w:rsidR="006B0039" w:rsidRPr="004D3B47">
              <w:t xml:space="preserve"> cytology result which is either persistent or accompanied by a positive high </w:t>
            </w:r>
            <w:r w:rsidR="00313D61" w:rsidRPr="004D3B47">
              <w:t>-</w:t>
            </w:r>
            <w:r w:rsidR="006B0039" w:rsidRPr="004D3B47">
              <w:t>risk HPV test result, a request for referral regardless of cytology results, or another reason.</w:t>
            </w:r>
            <w:r w:rsidR="00F12435" w:rsidRPr="004D3B47">
              <w:t xml:space="preserve"> </w:t>
            </w:r>
            <w:r w:rsidR="00A56658" w:rsidRPr="004D3B47">
              <w:t>As</w:t>
            </w:r>
            <w:r w:rsidR="003166AF" w:rsidRPr="004D3B47">
              <w:t xml:space="preserve"> most private colposcopists</w:t>
            </w:r>
            <w:r w:rsidR="00A56658" w:rsidRPr="004D3B47">
              <w:t xml:space="preserve"> were still reporting to the NCSP Register using the 2008 standard </w:t>
            </w:r>
            <w:r w:rsidR="006B102B" w:rsidRPr="004D3B47">
              <w:t>and due to</w:t>
            </w:r>
            <w:r w:rsidR="006E228A" w:rsidRPr="004D3B47">
              <w:t xml:space="preserve"> the </w:t>
            </w:r>
            <w:r w:rsidR="006B102B" w:rsidRPr="004D3B47">
              <w:t>low completeness of</w:t>
            </w:r>
            <w:r w:rsidR="006E228A" w:rsidRPr="004D3B47">
              <w:t xml:space="preserve"> </w:t>
            </w:r>
            <w:r w:rsidR="00A56658" w:rsidRPr="004D3B47">
              <w:t xml:space="preserve">the </w:t>
            </w:r>
            <w:r w:rsidR="006B102B" w:rsidRPr="004D3B47">
              <w:t>fields required to calculate the additional items for tho</w:t>
            </w:r>
            <w:r w:rsidR="007147BF" w:rsidRPr="004D3B47">
              <w:t>se DHBs using 2013 S</w:t>
            </w:r>
            <w:r w:rsidR="006B102B" w:rsidRPr="004D3B47">
              <w:t>tandards</w:t>
            </w:r>
            <w:r w:rsidR="00A56658" w:rsidRPr="004D3B47">
              <w:t xml:space="preserve">, these items could not be taken into account in this indicator for the current report. </w:t>
            </w:r>
          </w:p>
        </w:tc>
      </w:tr>
    </w:tbl>
    <w:p w14:paraId="66F60016" w14:textId="39393397" w:rsidR="00B233A6" w:rsidRPr="00A321D5" w:rsidRDefault="00B233A6" w:rsidP="00197FE5">
      <w:pPr>
        <w:pStyle w:val="Caption"/>
        <w:keepNext/>
      </w:pPr>
      <w:r w:rsidRPr="004D3B47">
        <w:br w:type="page"/>
      </w:r>
      <w:bookmarkStart w:id="1643" w:name="_Ref310024592"/>
      <w:bookmarkStart w:id="1644" w:name="_Toc459126426"/>
      <w:bookmarkStart w:id="1645" w:name="_Toc469398445"/>
      <w:bookmarkStart w:id="1646" w:name="_Toc454287279"/>
      <w:bookmarkStart w:id="1647" w:name="_Toc486941212"/>
      <w:bookmarkStart w:id="1648" w:name="_Toc475605325"/>
      <w:bookmarkStart w:id="1649" w:name="_Toc509928643"/>
      <w:bookmarkStart w:id="1650" w:name="_Toc528676331"/>
      <w:bookmarkStart w:id="1651" w:name="_Toc5627773"/>
      <w:bookmarkStart w:id="1652" w:name="_Toc12875736"/>
      <w:bookmarkStart w:id="1653" w:name="_Toc68606840"/>
      <w:r w:rsidR="0008224E" w:rsidRPr="00A321D5">
        <w:t>Figure</w:t>
      </w:r>
      <w:r w:rsidRPr="00A321D5">
        <w:t xml:space="preserve"> </w:t>
      </w:r>
      <w:r w:rsidR="00E72C40">
        <w:fldChar w:fldCharType="begin"/>
      </w:r>
      <w:r w:rsidR="00E72C40">
        <w:instrText xml:space="preserve"> SEQ Figure \* ARABIC </w:instrText>
      </w:r>
      <w:r w:rsidR="00E72C40">
        <w:fldChar w:fldCharType="separate"/>
      </w:r>
      <w:r w:rsidR="00D03680">
        <w:rPr>
          <w:noProof/>
        </w:rPr>
        <w:t>77</w:t>
      </w:r>
      <w:r w:rsidR="00E72C40">
        <w:rPr>
          <w:noProof/>
        </w:rPr>
        <w:fldChar w:fldCharType="end"/>
      </w:r>
      <w:bookmarkEnd w:id="1643"/>
      <w:r w:rsidRPr="00A321D5">
        <w:t xml:space="preserve"> </w:t>
      </w:r>
      <w:r w:rsidR="00B60BFA" w:rsidRPr="00A321D5">
        <w:t>-</w:t>
      </w:r>
      <w:r w:rsidRPr="00A321D5">
        <w:t xml:space="preserve"> Completion of colposcopic assessment fields, by DHB</w:t>
      </w:r>
      <w:bookmarkEnd w:id="1644"/>
      <w:bookmarkEnd w:id="1645"/>
      <w:bookmarkEnd w:id="1646"/>
      <w:bookmarkEnd w:id="1647"/>
      <w:bookmarkEnd w:id="1648"/>
      <w:bookmarkEnd w:id="1649"/>
      <w:bookmarkEnd w:id="1650"/>
      <w:bookmarkEnd w:id="1651"/>
      <w:bookmarkEnd w:id="1652"/>
      <w:bookmarkEnd w:id="1653"/>
    </w:p>
    <w:p w14:paraId="4F543882" w14:textId="436D6917" w:rsidR="0078054D" w:rsidRPr="004D3B47" w:rsidRDefault="002E70E4" w:rsidP="00197FE5">
      <w:r w:rsidRPr="004D3B47">
        <w:rPr>
          <w:noProof/>
          <w:lang w:eastAsia="en-AU"/>
        </w:rPr>
        <w:drawing>
          <wp:inline distT="0" distB="0" distL="0" distR="0" wp14:anchorId="7B041D85" wp14:editId="146C3335">
            <wp:extent cx="5400000" cy="3533693"/>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5400000" cy="3533693"/>
                    </a:xfrm>
                    <a:prstGeom prst="rect">
                      <a:avLst/>
                    </a:prstGeom>
                    <a:noFill/>
                  </pic:spPr>
                </pic:pic>
              </a:graphicData>
            </a:graphic>
          </wp:inline>
        </w:drawing>
      </w:r>
    </w:p>
    <w:p w14:paraId="6D08C0D8" w14:textId="77777777" w:rsidR="002E29D8" w:rsidRPr="004D3B47" w:rsidRDefault="002E29D8" w:rsidP="002D16A7">
      <w:pPr>
        <w:spacing w:before="20" w:after="20"/>
      </w:pPr>
    </w:p>
    <w:p w14:paraId="03DB14B6" w14:textId="7A8F3005" w:rsidR="006E642E" w:rsidRPr="00A321D5" w:rsidRDefault="0008224E" w:rsidP="00197FE5">
      <w:pPr>
        <w:pStyle w:val="Caption"/>
        <w:keepNext/>
      </w:pPr>
      <w:bookmarkStart w:id="1654" w:name="_Ref372617213"/>
      <w:bookmarkStart w:id="1655" w:name="_Toc459126427"/>
      <w:bookmarkStart w:id="1656" w:name="_Toc469398446"/>
      <w:bookmarkStart w:id="1657" w:name="_Toc454287280"/>
      <w:bookmarkStart w:id="1658" w:name="_Toc486941213"/>
      <w:bookmarkStart w:id="1659" w:name="_Toc475605326"/>
      <w:bookmarkStart w:id="1660" w:name="_Toc509928644"/>
      <w:bookmarkStart w:id="1661" w:name="_Toc528676332"/>
      <w:bookmarkStart w:id="1662" w:name="_Toc5627774"/>
      <w:bookmarkStart w:id="1663" w:name="_Toc12875737"/>
      <w:bookmarkStart w:id="1664" w:name="_Toc68606841"/>
      <w:r w:rsidRPr="00A321D5">
        <w:t>Figure</w:t>
      </w:r>
      <w:r w:rsidR="006E642E" w:rsidRPr="00A321D5">
        <w:t xml:space="preserve"> </w:t>
      </w:r>
      <w:r w:rsidR="00E72C40">
        <w:fldChar w:fldCharType="begin"/>
      </w:r>
      <w:r w:rsidR="00E72C40">
        <w:instrText xml:space="preserve"> SEQ Figure \* ARABIC </w:instrText>
      </w:r>
      <w:r w:rsidR="00E72C40">
        <w:fldChar w:fldCharType="separate"/>
      </w:r>
      <w:r w:rsidR="00D03680">
        <w:rPr>
          <w:noProof/>
        </w:rPr>
        <w:t>78</w:t>
      </w:r>
      <w:r w:rsidR="00E72C40">
        <w:rPr>
          <w:noProof/>
        </w:rPr>
        <w:fldChar w:fldCharType="end"/>
      </w:r>
      <w:bookmarkEnd w:id="1654"/>
      <w:r w:rsidR="006E642E" w:rsidRPr="00A321D5">
        <w:t xml:space="preserve"> </w:t>
      </w:r>
      <w:r w:rsidR="00B60BFA" w:rsidRPr="00A321D5">
        <w:t>-</w:t>
      </w:r>
      <w:r w:rsidR="006E642E" w:rsidRPr="00A321D5">
        <w:t xml:space="preserve"> Trends in the completion of all required colposcopic assessment fields, by DHB</w:t>
      </w:r>
      <w:bookmarkEnd w:id="1655"/>
      <w:bookmarkEnd w:id="1656"/>
      <w:bookmarkEnd w:id="1657"/>
      <w:bookmarkEnd w:id="1658"/>
      <w:bookmarkEnd w:id="1659"/>
      <w:bookmarkEnd w:id="1660"/>
      <w:bookmarkEnd w:id="1661"/>
      <w:bookmarkEnd w:id="1662"/>
      <w:bookmarkEnd w:id="1663"/>
      <w:bookmarkEnd w:id="1664"/>
    </w:p>
    <w:p w14:paraId="06B62F83" w14:textId="05E47227" w:rsidR="002E29D8" w:rsidRPr="004D3B47" w:rsidRDefault="002E70E4">
      <w:r w:rsidRPr="004D3B47">
        <w:rPr>
          <w:noProof/>
          <w:lang w:eastAsia="en-AU"/>
        </w:rPr>
        <w:drawing>
          <wp:inline distT="0" distB="0" distL="0" distR="0" wp14:anchorId="27FBEFCD" wp14:editId="38516E29">
            <wp:extent cx="5400000" cy="3178346"/>
            <wp:effectExtent l="0" t="0" r="0" b="317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5400000" cy="3178346"/>
                    </a:xfrm>
                    <a:prstGeom prst="rect">
                      <a:avLst/>
                    </a:prstGeom>
                    <a:noFill/>
                  </pic:spPr>
                </pic:pic>
              </a:graphicData>
            </a:graphic>
          </wp:inline>
        </w:drawing>
      </w:r>
    </w:p>
    <w:p w14:paraId="17165DC7" w14:textId="77777777" w:rsidR="00720FD5" w:rsidRPr="004D3B47" w:rsidRDefault="00720FD5" w:rsidP="00481524"/>
    <w:p w14:paraId="50184973" w14:textId="77777777" w:rsidR="00CF1DC8" w:rsidRPr="004D3B47" w:rsidRDefault="00CF1DC8" w:rsidP="00481524"/>
    <w:p w14:paraId="4EC6966B" w14:textId="77777777" w:rsidR="0097088A" w:rsidRPr="004D3B47" w:rsidRDefault="0097088A" w:rsidP="00481524">
      <w:bookmarkStart w:id="1665" w:name="_Ref372617467"/>
      <w:bookmarkStart w:id="1666" w:name="_Toc459126428"/>
      <w:bookmarkStart w:id="1667" w:name="_Toc469398447"/>
      <w:bookmarkStart w:id="1668" w:name="_Toc454287281"/>
    </w:p>
    <w:p w14:paraId="1D5B28C0" w14:textId="77777777" w:rsidR="00705385" w:rsidRDefault="00705385">
      <w:pPr>
        <w:rPr>
          <w:b/>
          <w:bCs/>
          <w:sz w:val="20"/>
          <w:szCs w:val="20"/>
        </w:rPr>
      </w:pPr>
      <w:bookmarkStart w:id="1669" w:name="_Ref479233001"/>
      <w:bookmarkStart w:id="1670" w:name="_Ref479232983"/>
      <w:bookmarkStart w:id="1671" w:name="_Toc486941214"/>
      <w:bookmarkStart w:id="1672" w:name="_Toc475605327"/>
      <w:bookmarkStart w:id="1673" w:name="_Toc509928645"/>
      <w:bookmarkStart w:id="1674" w:name="_Toc528676333"/>
      <w:bookmarkStart w:id="1675" w:name="_Toc5627775"/>
      <w:bookmarkStart w:id="1676" w:name="_Toc12875738"/>
      <w:r>
        <w:br w:type="page"/>
      </w:r>
    </w:p>
    <w:p w14:paraId="33857850" w14:textId="0DE1E383" w:rsidR="00720FD5" w:rsidRPr="00A321D5" w:rsidRDefault="0008224E" w:rsidP="00197FE5">
      <w:pPr>
        <w:pStyle w:val="Caption"/>
        <w:keepNext/>
      </w:pPr>
      <w:bookmarkStart w:id="1677" w:name="_Ref68608205"/>
      <w:bookmarkStart w:id="1678" w:name="_Toc68606842"/>
      <w:r w:rsidRPr="00A321D5">
        <w:t>Figure</w:t>
      </w:r>
      <w:r w:rsidR="00720FD5" w:rsidRPr="00A321D5">
        <w:t xml:space="preserve"> </w:t>
      </w:r>
      <w:r w:rsidR="00E72C40">
        <w:fldChar w:fldCharType="begin"/>
      </w:r>
      <w:r w:rsidR="00E72C40">
        <w:instrText xml:space="preserve"> SEQ Figure \* ARABIC </w:instrText>
      </w:r>
      <w:r w:rsidR="00E72C40">
        <w:fldChar w:fldCharType="separate"/>
      </w:r>
      <w:r w:rsidR="00D03680">
        <w:rPr>
          <w:noProof/>
        </w:rPr>
        <w:t>79</w:t>
      </w:r>
      <w:r w:rsidR="00E72C40">
        <w:rPr>
          <w:noProof/>
        </w:rPr>
        <w:fldChar w:fldCharType="end"/>
      </w:r>
      <w:bookmarkEnd w:id="1665"/>
      <w:bookmarkEnd w:id="1669"/>
      <w:bookmarkEnd w:id="1677"/>
      <w:r w:rsidR="00720FD5" w:rsidRPr="00A321D5">
        <w:t xml:space="preserve"> </w:t>
      </w:r>
      <w:r w:rsidR="00B60BFA" w:rsidRPr="00A321D5">
        <w:t>-</w:t>
      </w:r>
      <w:r w:rsidR="00720FD5" w:rsidRPr="00A321D5">
        <w:t xml:space="preserve"> Trends in the number of colposcopies recorded on the NCSP Register, by DHB</w:t>
      </w:r>
      <w:bookmarkEnd w:id="1666"/>
      <w:bookmarkEnd w:id="1667"/>
      <w:bookmarkEnd w:id="1668"/>
      <w:bookmarkEnd w:id="1670"/>
      <w:bookmarkEnd w:id="1671"/>
      <w:bookmarkEnd w:id="1672"/>
      <w:bookmarkEnd w:id="1673"/>
      <w:bookmarkEnd w:id="1674"/>
      <w:bookmarkEnd w:id="1675"/>
      <w:bookmarkEnd w:id="1676"/>
      <w:bookmarkEnd w:id="1678"/>
    </w:p>
    <w:p w14:paraId="22656F0E" w14:textId="27C08002" w:rsidR="001D0C46" w:rsidRPr="004D3B47" w:rsidRDefault="002E70E4">
      <w:r w:rsidRPr="004D3B47">
        <w:rPr>
          <w:noProof/>
          <w:lang w:eastAsia="en-AU"/>
        </w:rPr>
        <w:drawing>
          <wp:inline distT="0" distB="0" distL="0" distR="0" wp14:anchorId="1EFB9EA0" wp14:editId="04CB157B">
            <wp:extent cx="5400000" cy="3504441"/>
            <wp:effectExtent l="0" t="0" r="0" b="12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5400000" cy="3504441"/>
                    </a:xfrm>
                    <a:prstGeom prst="rect">
                      <a:avLst/>
                    </a:prstGeom>
                    <a:noFill/>
                  </pic:spPr>
                </pic:pic>
              </a:graphicData>
            </a:graphic>
          </wp:inline>
        </w:drawing>
      </w:r>
    </w:p>
    <w:p w14:paraId="28622555" w14:textId="77777777" w:rsidR="009203A8" w:rsidRPr="004D3B47" w:rsidRDefault="009203A8" w:rsidP="002E29D8">
      <w:pPr>
        <w:jc w:val="both"/>
        <w:rPr>
          <w:rStyle w:val="Heading3Char"/>
          <w:rFonts w:eastAsia="Calibri"/>
        </w:rPr>
      </w:pPr>
      <w:r w:rsidRPr="004D3B47">
        <w:br w:type="page"/>
      </w:r>
    </w:p>
    <w:p w14:paraId="583EFF06" w14:textId="77777777" w:rsidR="00C602CE" w:rsidRPr="004D3B47" w:rsidRDefault="00C602CE" w:rsidP="00110F76">
      <w:pPr>
        <w:pStyle w:val="Heading3"/>
        <w:rPr>
          <w:rStyle w:val="Heading3Char"/>
          <w:lang w:eastAsia="en-AU"/>
        </w:rPr>
      </w:pPr>
      <w:bookmarkStart w:id="1679" w:name="_Toc482704699"/>
      <w:bookmarkStart w:id="1680" w:name="_Toc509928458"/>
      <w:bookmarkStart w:id="1681" w:name="_Toc528676060"/>
      <w:bookmarkStart w:id="1682" w:name="_Toc2170047"/>
      <w:bookmarkStart w:id="1683" w:name="_Toc76740836"/>
      <w:r w:rsidRPr="004D3B47">
        <w:rPr>
          <w:lang w:eastAsia="en-AU"/>
        </w:rPr>
        <w:t>Indicator 7.4 – Timeliness and appropriateness of treatment</w:t>
      </w:r>
      <w:bookmarkEnd w:id="1679"/>
      <w:bookmarkEnd w:id="1680"/>
      <w:bookmarkEnd w:id="1681"/>
      <w:bookmarkEnd w:id="1682"/>
      <w:bookmarkEnd w:id="1683"/>
    </w:p>
    <w:p w14:paraId="03CA7E85" w14:textId="77777777" w:rsidR="009203A8" w:rsidRPr="004D3B47" w:rsidRDefault="009203A8" w:rsidP="009203A8">
      <w:pPr>
        <w:rPr>
          <w:lang w:eastAsia="en-AU"/>
        </w:rPr>
      </w:pPr>
    </w:p>
    <w:tbl>
      <w:tblPr>
        <w:tblW w:w="9315"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24"/>
      </w:tblGrid>
      <w:tr w:rsidR="004D3B47" w:rsidRPr="004D3B47" w14:paraId="3E618FB4" w14:textId="77777777" w:rsidTr="00C31AC1">
        <w:tc>
          <w:tcPr>
            <w:tcW w:w="1791" w:type="dxa"/>
          </w:tcPr>
          <w:p w14:paraId="0A647907" w14:textId="77777777" w:rsidR="009203A8" w:rsidRPr="004D3B47" w:rsidRDefault="009203A8" w:rsidP="009203A8">
            <w:pPr>
              <w:spacing w:before="120"/>
              <w:ind w:right="544"/>
              <w:jc w:val="both"/>
              <w:rPr>
                <w:b/>
              </w:rPr>
            </w:pPr>
            <w:r w:rsidRPr="004D3B47">
              <w:rPr>
                <w:b/>
              </w:rPr>
              <w:t>Definition</w:t>
            </w:r>
          </w:p>
        </w:tc>
        <w:tc>
          <w:tcPr>
            <w:tcW w:w="7524" w:type="dxa"/>
          </w:tcPr>
          <w:p w14:paraId="4B83CAAC" w14:textId="465D8466" w:rsidR="009203A8" w:rsidRPr="004D3B47" w:rsidRDefault="009203A8" w:rsidP="004503C8">
            <w:pPr>
              <w:spacing w:before="120"/>
              <w:ind w:right="175"/>
              <w:jc w:val="both"/>
              <w:rPr>
                <w:lang w:val="en-NZ"/>
              </w:rPr>
            </w:pPr>
            <w:r w:rsidRPr="004D3B47">
              <w:rPr>
                <w:lang w:val="en-NZ"/>
              </w:rPr>
              <w:t>This indicator measures performance against Standard 605.</w:t>
            </w:r>
            <w:r w:rsidR="00A26D58">
              <w:rPr>
                <w:lang w:val="en-NZ"/>
              </w:rPr>
              <w:t xml:space="preserve"> </w:t>
            </w:r>
          </w:p>
          <w:p w14:paraId="1A030D1E" w14:textId="77777777" w:rsidR="00A61031" w:rsidRPr="004D3B47" w:rsidRDefault="00A61031" w:rsidP="004503C8">
            <w:pPr>
              <w:pStyle w:val="NoSpacing"/>
              <w:jc w:val="both"/>
            </w:pPr>
          </w:p>
          <w:p w14:paraId="021AE935" w14:textId="47CBE1FB" w:rsidR="005C4DC2" w:rsidRPr="004D3B47" w:rsidRDefault="00E33189" w:rsidP="004503C8">
            <w:pPr>
              <w:pStyle w:val="NoSpacing"/>
              <w:jc w:val="both"/>
              <w:rPr>
                <w:lang w:val="en-NZ"/>
              </w:rPr>
            </w:pPr>
            <w:r w:rsidRPr="004D3B47">
              <w:t>It reports on t</w:t>
            </w:r>
            <w:r w:rsidR="004C1F2B" w:rsidRPr="004D3B47">
              <w:t>he</w:t>
            </w:r>
            <w:r w:rsidR="004C1F2B" w:rsidRPr="004D3B47">
              <w:rPr>
                <w:lang w:val="en-NZ"/>
              </w:rPr>
              <w:t xml:space="preserve"> proportion of women with histological </w:t>
            </w:r>
            <w:r w:rsidR="00365ACF">
              <w:rPr>
                <w:lang w:val="en-NZ"/>
              </w:rPr>
              <w:t>high-grade</w:t>
            </w:r>
            <w:r w:rsidR="009B0D64" w:rsidRPr="004D3B47">
              <w:rPr>
                <w:lang w:val="en-NZ"/>
              </w:rPr>
              <w:t xml:space="preserve"> </w:t>
            </w:r>
            <w:r w:rsidR="004C1F2B" w:rsidRPr="004D3B47">
              <w:rPr>
                <w:lang w:val="en-NZ"/>
              </w:rPr>
              <w:t xml:space="preserve">squamous intraepithelial lesions (HSIL) who are </w:t>
            </w:r>
            <w:r w:rsidR="004C1F2B" w:rsidRPr="004D3B47">
              <w:rPr>
                <w:szCs w:val="23"/>
              </w:rPr>
              <w:t>treated</w:t>
            </w:r>
            <w:r w:rsidR="004C1F2B" w:rsidRPr="004D3B47">
              <w:rPr>
                <w:lang w:val="en-NZ"/>
              </w:rPr>
              <w:t xml:space="preserve"> within </w:t>
            </w:r>
            <w:r w:rsidR="00F20D4F" w:rsidRPr="004D3B47">
              <w:rPr>
                <w:lang w:val="en-NZ"/>
              </w:rPr>
              <w:t>eight</w:t>
            </w:r>
            <w:r w:rsidR="004C1F2B" w:rsidRPr="004D3B47">
              <w:rPr>
                <w:lang w:val="en-NZ"/>
              </w:rPr>
              <w:t xml:space="preserve"> weeks of histological confirmation. </w:t>
            </w:r>
            <w:r w:rsidR="004E7B9B" w:rsidRPr="004D3B47">
              <w:rPr>
                <w:lang w:val="en-NZ"/>
              </w:rPr>
              <w:t>Histological HSIL is defined as CIN</w:t>
            </w:r>
            <w:r w:rsidR="00692301" w:rsidRPr="004D3B47">
              <w:rPr>
                <w:lang w:val="en-NZ"/>
              </w:rPr>
              <w:t xml:space="preserve"> </w:t>
            </w:r>
            <w:r w:rsidR="004E7B9B" w:rsidRPr="004D3B47">
              <w:rPr>
                <w:lang w:val="en-NZ"/>
              </w:rPr>
              <w:t>2, CIN</w:t>
            </w:r>
            <w:r w:rsidR="00692301" w:rsidRPr="004D3B47">
              <w:rPr>
                <w:lang w:val="en-NZ"/>
              </w:rPr>
              <w:t xml:space="preserve"> </w:t>
            </w:r>
            <w:r w:rsidR="004E7B9B" w:rsidRPr="004D3B47">
              <w:rPr>
                <w:lang w:val="en-NZ"/>
              </w:rPr>
              <w:t xml:space="preserve">3, </w:t>
            </w:r>
            <w:r w:rsidR="004C1F2B" w:rsidRPr="004D3B47">
              <w:rPr>
                <w:lang w:val="en-NZ"/>
              </w:rPr>
              <w:t>CIN</w:t>
            </w:r>
            <w:r w:rsidR="00692301" w:rsidRPr="004D3B47">
              <w:rPr>
                <w:lang w:val="en-NZ"/>
              </w:rPr>
              <w:t xml:space="preserve"> </w:t>
            </w:r>
            <w:r w:rsidR="004C1F2B" w:rsidRPr="004D3B47">
              <w:rPr>
                <w:lang w:val="en-NZ"/>
              </w:rPr>
              <w:t>2/3</w:t>
            </w:r>
            <w:r w:rsidR="004E7B9B" w:rsidRPr="004D3B47">
              <w:rPr>
                <w:lang w:val="en-NZ"/>
              </w:rPr>
              <w:t xml:space="preserve"> or HSIL not otherwise specified (SNOMED codes M74007, M74008,</w:t>
            </w:r>
            <w:r w:rsidR="00B64530" w:rsidRPr="004D3B47">
              <w:rPr>
                <w:lang w:val="en-NZ"/>
              </w:rPr>
              <w:t xml:space="preserve"> </w:t>
            </w:r>
            <w:r w:rsidR="004E7B9B" w:rsidRPr="004D3B47">
              <w:rPr>
                <w:lang w:val="en-NZ"/>
              </w:rPr>
              <w:t>M80102</w:t>
            </w:r>
            <w:r w:rsidR="00EC064B" w:rsidRPr="004D3B47">
              <w:rPr>
                <w:lang w:val="en-NZ"/>
              </w:rPr>
              <w:t>,</w:t>
            </w:r>
            <w:r w:rsidR="004E7B9B" w:rsidRPr="004D3B47">
              <w:rPr>
                <w:lang w:val="en-NZ"/>
              </w:rPr>
              <w:t xml:space="preserve"> M80702</w:t>
            </w:r>
            <w:r w:rsidR="00EC064B" w:rsidRPr="004D3B47">
              <w:rPr>
                <w:lang w:val="en-NZ"/>
              </w:rPr>
              <w:t xml:space="preserve"> and M67017</w:t>
            </w:r>
            <w:r w:rsidR="004E7B9B" w:rsidRPr="004D3B47">
              <w:rPr>
                <w:lang w:val="en-NZ"/>
              </w:rPr>
              <w:t>).</w:t>
            </w:r>
          </w:p>
          <w:p w14:paraId="5D71374C" w14:textId="77777777" w:rsidR="00A61031" w:rsidRPr="004D3B47" w:rsidRDefault="00A61031" w:rsidP="004503C8">
            <w:pPr>
              <w:pStyle w:val="NoSpacing"/>
              <w:jc w:val="both"/>
              <w:rPr>
                <w:lang w:val="en-NZ"/>
              </w:rPr>
            </w:pPr>
          </w:p>
          <w:p w14:paraId="5B633C6C" w14:textId="679BFDA1" w:rsidR="004C1F2B" w:rsidRPr="004D3B47" w:rsidRDefault="005674D3" w:rsidP="004503C8">
            <w:pPr>
              <w:pStyle w:val="NoSpacing"/>
              <w:jc w:val="both"/>
              <w:rPr>
                <w:lang w:val="en-NZ"/>
              </w:rPr>
            </w:pPr>
            <w:r w:rsidRPr="004D3B47">
              <w:rPr>
                <w:lang w:val="en-NZ"/>
              </w:rPr>
              <w:t>Histological LSIL is not routinely treated</w:t>
            </w:r>
            <w:r w:rsidR="003130F8" w:rsidRPr="004D3B47">
              <w:rPr>
                <w:lang w:val="en-NZ"/>
              </w:rPr>
              <w:t xml:space="preserve">, as treatment is not recommended for women with </w:t>
            </w:r>
            <w:r w:rsidR="00365ACF">
              <w:rPr>
                <w:lang w:val="en-NZ"/>
              </w:rPr>
              <w:t>low-grade</w:t>
            </w:r>
            <w:r w:rsidR="003130F8" w:rsidRPr="004D3B47">
              <w:rPr>
                <w:lang w:val="en-NZ"/>
              </w:rPr>
              <w:t xml:space="preserve"> abnormalities</w:t>
            </w:r>
            <w:r w:rsidR="007B3965" w:rsidRPr="004D3B47">
              <w:rPr>
                <w:lang w:val="en-NZ"/>
              </w:rPr>
              <w:t xml:space="preserve"> in the 2013 Colposcopy Standards</w:t>
            </w:r>
            <w:r w:rsidR="00A5459F" w:rsidRPr="004D3B47">
              <w:rPr>
                <w:lang w:val="en-NZ"/>
              </w:rPr>
              <w:t xml:space="preserve"> (consistent with 2008 NCSP </w:t>
            </w:r>
            <w:r w:rsidR="00A5459F" w:rsidRPr="004D3B47">
              <w:rPr>
                <w:i/>
                <w:lang w:val="en-NZ"/>
              </w:rPr>
              <w:t>Guidelines for Cervical Screening in New Zealand</w:t>
            </w:r>
            <w:r w:rsidR="00A5459F" w:rsidRPr="004D3B47">
              <w:rPr>
                <w:lang w:val="en-NZ"/>
              </w:rPr>
              <w:t>)</w:t>
            </w:r>
            <w:r w:rsidR="003130F8" w:rsidRPr="004D3B47">
              <w:rPr>
                <w:lang w:val="en-NZ"/>
              </w:rPr>
              <w:t xml:space="preserve">. The </w:t>
            </w:r>
            <w:r w:rsidR="007B3965" w:rsidRPr="004D3B47">
              <w:rPr>
                <w:lang w:val="en-NZ"/>
              </w:rPr>
              <w:t>2013 Colposcopy S</w:t>
            </w:r>
            <w:r w:rsidR="003130F8" w:rsidRPr="004D3B47">
              <w:rPr>
                <w:lang w:val="en-NZ"/>
              </w:rPr>
              <w:t>tandard recommends that the number of women who are treated with low-grade lesions (less than CIN</w:t>
            </w:r>
            <w:r w:rsidR="00692301" w:rsidRPr="004D3B47">
              <w:rPr>
                <w:lang w:val="en-NZ"/>
              </w:rPr>
              <w:t xml:space="preserve"> </w:t>
            </w:r>
            <w:r w:rsidR="003130F8" w:rsidRPr="004D3B47">
              <w:rPr>
                <w:lang w:val="en-NZ"/>
              </w:rPr>
              <w:t>2 on histology) be minimised.</w:t>
            </w:r>
            <w:r w:rsidR="00A26D58">
              <w:rPr>
                <w:lang w:val="en-NZ"/>
              </w:rPr>
              <w:t xml:space="preserve"> </w:t>
            </w:r>
            <w:r w:rsidR="00A5459F" w:rsidRPr="004D3B47">
              <w:rPr>
                <w:lang w:val="en-NZ"/>
              </w:rPr>
              <w:t>Therefore</w:t>
            </w:r>
            <w:r w:rsidR="005D6229" w:rsidRPr="004D3B47">
              <w:rPr>
                <w:lang w:val="en-NZ"/>
              </w:rPr>
              <w:t>,</w:t>
            </w:r>
            <w:r w:rsidRPr="004D3B47">
              <w:rPr>
                <w:lang w:val="en-NZ"/>
              </w:rPr>
              <w:t xml:space="preserve"> treatment of LSIL is included in this report for descriptive purposes and to examine the appropriateness </w:t>
            </w:r>
            <w:r w:rsidR="00A5459F" w:rsidRPr="004D3B47">
              <w:rPr>
                <w:lang w:val="en-NZ"/>
              </w:rPr>
              <w:t xml:space="preserve">(not timeliness) </w:t>
            </w:r>
            <w:r w:rsidRPr="004D3B47">
              <w:rPr>
                <w:lang w:val="en-NZ"/>
              </w:rPr>
              <w:t xml:space="preserve">of treatment. This report describes the </w:t>
            </w:r>
            <w:r w:rsidR="00A5459F" w:rsidRPr="004D3B47">
              <w:rPr>
                <w:lang w:val="en-NZ"/>
              </w:rPr>
              <w:t xml:space="preserve">number and </w:t>
            </w:r>
            <w:r w:rsidRPr="004D3B47">
              <w:rPr>
                <w:lang w:val="en-NZ"/>
              </w:rPr>
              <w:t xml:space="preserve">proportion of women with histological </w:t>
            </w:r>
            <w:r w:rsidR="00365ACF">
              <w:rPr>
                <w:lang w:val="en-NZ"/>
              </w:rPr>
              <w:t>low-grade</w:t>
            </w:r>
            <w:r w:rsidRPr="004D3B47">
              <w:rPr>
                <w:lang w:val="en-NZ"/>
              </w:rPr>
              <w:t xml:space="preserve"> squamous intraepithelial lesions (LSIL) who are treated. To ensure consistency in the follow-up time examined for each woman and in order to allow timely reporting, treatments are included if they occur within 26 weeks of histological confirmation. </w:t>
            </w:r>
            <w:r w:rsidR="004C1F2B" w:rsidRPr="004D3B47">
              <w:rPr>
                <w:lang w:val="en-NZ"/>
              </w:rPr>
              <w:t xml:space="preserve">Histological LSIL is defined as CIN1 or CIN not otherwise specified (SNOMED codes </w:t>
            </w:r>
            <w:r w:rsidR="00E60D0A" w:rsidRPr="004D3B47">
              <w:rPr>
                <w:lang w:val="en-NZ"/>
              </w:rPr>
              <w:t>M74006</w:t>
            </w:r>
            <w:r w:rsidR="004C1F2B" w:rsidRPr="004D3B47">
              <w:rPr>
                <w:lang w:val="en-NZ"/>
              </w:rPr>
              <w:t>, M67016, M74000</w:t>
            </w:r>
            <w:r w:rsidR="00B64530" w:rsidRPr="004D3B47">
              <w:rPr>
                <w:lang w:val="en-NZ"/>
              </w:rPr>
              <w:t xml:space="preserve"> and </w:t>
            </w:r>
            <w:r w:rsidR="00E60D0A" w:rsidRPr="004D3B47">
              <w:rPr>
                <w:lang w:val="en-NZ"/>
              </w:rPr>
              <w:t>M67015</w:t>
            </w:r>
            <w:r w:rsidR="004C1F2B" w:rsidRPr="004D3B47">
              <w:rPr>
                <w:lang w:val="en-NZ"/>
              </w:rPr>
              <w:t>)</w:t>
            </w:r>
            <w:r w:rsidR="002D5474" w:rsidRPr="004D3B47">
              <w:rPr>
                <w:lang w:val="en-NZ"/>
              </w:rPr>
              <w:t>.</w:t>
            </w:r>
            <w:r w:rsidR="00FD1B18" w:rsidRPr="004D3B47">
              <w:rPr>
                <w:lang w:val="en-NZ"/>
              </w:rPr>
              <w:t xml:space="preserve"> Women with histological LSIL who are treated but who also have a record of histological HSIL in the six-month period prior to their treatment are excluded, as their treatment in considered appropriate.</w:t>
            </w:r>
          </w:p>
          <w:p w14:paraId="0911D59A" w14:textId="77777777" w:rsidR="00A61031" w:rsidRPr="004D3B47" w:rsidRDefault="00A61031" w:rsidP="004503C8">
            <w:pPr>
              <w:pStyle w:val="NoSpacing"/>
              <w:jc w:val="both"/>
              <w:rPr>
                <w:lang w:val="en-NZ"/>
              </w:rPr>
            </w:pPr>
          </w:p>
          <w:p w14:paraId="0C3C2AAC" w14:textId="01B9DA4C" w:rsidR="00760637" w:rsidRPr="004D3B47" w:rsidRDefault="00760637" w:rsidP="004503C8">
            <w:pPr>
              <w:pStyle w:val="NoSpacing"/>
              <w:jc w:val="both"/>
              <w:rPr>
                <w:lang w:val="en-NZ"/>
              </w:rPr>
            </w:pPr>
            <w:r w:rsidRPr="004D3B47">
              <w:rPr>
                <w:lang w:val="en-NZ"/>
              </w:rPr>
              <w:t xml:space="preserve">Women are included in this indicator if they have a histology sample where the result is HSIL or LSIL (as </w:t>
            </w:r>
            <w:r w:rsidR="009B0D64" w:rsidRPr="004D3B47">
              <w:rPr>
                <w:lang w:val="en-NZ"/>
              </w:rPr>
              <w:t xml:space="preserve">previously </w:t>
            </w:r>
            <w:r w:rsidRPr="004D3B47">
              <w:rPr>
                <w:lang w:val="en-NZ"/>
              </w:rPr>
              <w:t>defined</w:t>
            </w:r>
            <w:r w:rsidR="009B0D64" w:rsidRPr="004D3B47">
              <w:rPr>
                <w:lang w:val="en-NZ"/>
              </w:rPr>
              <w:t>,</w:t>
            </w:r>
            <w:r w:rsidRPr="004D3B47">
              <w:rPr>
                <w:lang w:val="en-NZ"/>
              </w:rPr>
              <w:t xml:space="preserve"> above), and the sample was collected in the six-month period immediately prior to the current </w:t>
            </w:r>
            <w:r w:rsidR="00325D57" w:rsidRPr="004D3B47">
              <w:t>monitoring</w:t>
            </w:r>
            <w:r w:rsidRPr="004D3B47">
              <w:rPr>
                <w:lang w:val="en-NZ"/>
              </w:rPr>
              <w:t xml:space="preserve"> period (</w:t>
            </w:r>
            <w:r w:rsidR="00EF7875" w:rsidRPr="004D3B47">
              <w:t>i.e.</w:t>
            </w:r>
            <w:r w:rsidRPr="004D3B47">
              <w:rPr>
                <w:lang w:val="en-NZ"/>
              </w:rPr>
              <w:t xml:space="preserve"> in the period </w:t>
            </w:r>
            <w:bookmarkStart w:id="1684" w:name="ind74_Start_6mprior_ddmm1"/>
            <w:r w:rsidR="006745A7" w:rsidRPr="004D3B47">
              <w:rPr>
                <w:szCs w:val="23"/>
              </w:rPr>
              <w:t xml:space="preserve">1 </w:t>
            </w:r>
            <w:bookmarkEnd w:id="1684"/>
            <w:r w:rsidR="006745A7" w:rsidRPr="004D3B47">
              <w:rPr>
                <w:szCs w:val="23"/>
              </w:rPr>
              <w:t>July</w:t>
            </w:r>
            <w:r w:rsidR="00EB408F" w:rsidRPr="004D3B47">
              <w:rPr>
                <w:szCs w:val="23"/>
              </w:rPr>
              <w:t xml:space="preserve"> - </w:t>
            </w:r>
            <w:r w:rsidR="006745A7" w:rsidRPr="004D3B47">
              <w:rPr>
                <w:szCs w:val="23"/>
              </w:rPr>
              <w:t>31 December</w:t>
            </w:r>
            <w:r w:rsidR="002A2529" w:rsidRPr="004D3B47">
              <w:rPr>
                <w:szCs w:val="23"/>
              </w:rPr>
              <w:t xml:space="preserve"> </w:t>
            </w:r>
            <w:bookmarkStart w:id="1685" w:name="ind74_6mprior_year1"/>
            <w:r w:rsidR="006745A7" w:rsidRPr="004D3B47">
              <w:rPr>
                <w:szCs w:val="23"/>
              </w:rPr>
              <w:t>2018</w:t>
            </w:r>
            <w:bookmarkEnd w:id="1685"/>
            <w:r w:rsidRPr="004D3B47">
              <w:t>)</w:t>
            </w:r>
            <w:r w:rsidR="00D77CAD" w:rsidRPr="004D3B47">
              <w:t>.</w:t>
            </w:r>
            <w:r w:rsidR="00D77CAD" w:rsidRPr="004D3B47">
              <w:rPr>
                <w:lang w:val="en-NZ"/>
              </w:rPr>
              <w:t xml:space="preserve"> HSIL results must have been reported at least 8 weeks prior to the end of the current </w:t>
            </w:r>
            <w:r w:rsidR="00325D57" w:rsidRPr="004D3B47">
              <w:t>monitoring</w:t>
            </w:r>
            <w:r w:rsidR="00D77CAD" w:rsidRPr="004D3B47">
              <w:rPr>
                <w:lang w:val="en-NZ"/>
              </w:rPr>
              <w:t xml:space="preserve"> period</w:t>
            </w:r>
            <w:r w:rsidRPr="004D3B47">
              <w:rPr>
                <w:lang w:val="en-NZ"/>
              </w:rPr>
              <w:t>,</w:t>
            </w:r>
            <w:r w:rsidR="00D77CAD" w:rsidRPr="004D3B47">
              <w:rPr>
                <w:lang w:val="en-NZ"/>
              </w:rPr>
              <w:t xml:space="preserve"> and LSIL results must have been reported at least 26 weeks prior to the end of the current </w:t>
            </w:r>
            <w:r w:rsidR="00325D57" w:rsidRPr="004D3B47">
              <w:t>monitoring</w:t>
            </w:r>
            <w:r w:rsidR="00D77CAD" w:rsidRPr="004D3B47">
              <w:rPr>
                <w:lang w:val="en-NZ"/>
              </w:rPr>
              <w:t xml:space="preserve"> period,</w:t>
            </w:r>
            <w:r w:rsidRPr="004D3B47">
              <w:rPr>
                <w:lang w:val="en-NZ"/>
              </w:rPr>
              <w:t xml:space="preserve"> in order to allow sufficient follow-up time for this indicator. </w:t>
            </w:r>
          </w:p>
          <w:p w14:paraId="7B3DC506" w14:textId="77777777" w:rsidR="00A61031" w:rsidRPr="004D3B47" w:rsidRDefault="00A61031" w:rsidP="004503C8">
            <w:pPr>
              <w:pStyle w:val="NoSpacing"/>
              <w:jc w:val="both"/>
              <w:rPr>
                <w:lang w:val="en-NZ"/>
              </w:rPr>
            </w:pPr>
          </w:p>
          <w:p w14:paraId="0BBC6E65" w14:textId="77777777" w:rsidR="00941A3C" w:rsidRPr="004D3B47" w:rsidRDefault="002D5474" w:rsidP="004503C8">
            <w:pPr>
              <w:pStyle w:val="NoSpacing"/>
              <w:jc w:val="both"/>
              <w:rPr>
                <w:lang w:val="en-NZ"/>
              </w:rPr>
            </w:pPr>
            <w:r w:rsidRPr="004D3B47">
              <w:rPr>
                <w:lang w:val="en-NZ"/>
              </w:rPr>
              <w:t>Treatment was defined as a colposcopy visit where there was a record of electrosurgical excision, laser ablation or excision, cold knife cone biopsy, or total hysterectomy. Colposcopy visits involving punch biopsies only are not included.</w:t>
            </w:r>
            <w:r w:rsidR="00941A3C" w:rsidRPr="004D3B47">
              <w:rPr>
                <w:lang w:val="en-NZ"/>
              </w:rPr>
              <w:t xml:space="preserve"> </w:t>
            </w:r>
          </w:p>
          <w:p w14:paraId="56E3CBDE" w14:textId="77777777" w:rsidR="00A61031" w:rsidRPr="004D3B47" w:rsidRDefault="00A61031" w:rsidP="004503C8">
            <w:pPr>
              <w:pStyle w:val="NoSpacing"/>
              <w:jc w:val="both"/>
              <w:rPr>
                <w:lang w:val="en-NZ"/>
              </w:rPr>
            </w:pPr>
          </w:p>
          <w:p w14:paraId="7C10DFCF" w14:textId="77777777" w:rsidR="002D5474" w:rsidRPr="004D3B47" w:rsidRDefault="00941A3C" w:rsidP="004503C8">
            <w:pPr>
              <w:pStyle w:val="NoSpacing"/>
              <w:jc w:val="both"/>
              <w:rPr>
                <w:lang w:val="en-NZ"/>
              </w:rPr>
            </w:pPr>
            <w:r w:rsidRPr="004D3B47">
              <w:rPr>
                <w:lang w:val="en-NZ"/>
              </w:rPr>
              <w:t>DHB is assigned based on the clinic where the histology sample was collected.</w:t>
            </w:r>
            <w:r w:rsidR="002D5474" w:rsidRPr="004D3B47">
              <w:rPr>
                <w:lang w:val="en-NZ"/>
              </w:rPr>
              <w:t xml:space="preserve"> </w:t>
            </w:r>
          </w:p>
          <w:p w14:paraId="2E66F213" w14:textId="77777777" w:rsidR="00760637" w:rsidRPr="004D3B47" w:rsidRDefault="00760637" w:rsidP="004503C8">
            <w:pPr>
              <w:pStyle w:val="NoSpacing"/>
              <w:jc w:val="both"/>
              <w:rPr>
                <w:lang w:val="en-NZ"/>
              </w:rPr>
            </w:pPr>
          </w:p>
        </w:tc>
      </w:tr>
      <w:tr w:rsidR="004D3B47" w:rsidRPr="004D3B47" w14:paraId="41511BED" w14:textId="77777777" w:rsidTr="00C31AC1">
        <w:tc>
          <w:tcPr>
            <w:tcW w:w="1791" w:type="dxa"/>
          </w:tcPr>
          <w:p w14:paraId="3FD2CD33" w14:textId="77777777" w:rsidR="009203A8" w:rsidRPr="004D3B47" w:rsidRDefault="009203A8" w:rsidP="009203A8">
            <w:pPr>
              <w:spacing w:before="120"/>
              <w:ind w:right="544"/>
              <w:jc w:val="both"/>
              <w:rPr>
                <w:b/>
              </w:rPr>
            </w:pPr>
            <w:r w:rsidRPr="004D3B47">
              <w:rPr>
                <w:b/>
              </w:rPr>
              <w:t>Target</w:t>
            </w:r>
          </w:p>
        </w:tc>
        <w:tc>
          <w:tcPr>
            <w:tcW w:w="7524" w:type="dxa"/>
          </w:tcPr>
          <w:p w14:paraId="1516EB15" w14:textId="77777777" w:rsidR="007B04E3" w:rsidRPr="004D3B47" w:rsidRDefault="007B04E3" w:rsidP="004503C8">
            <w:pPr>
              <w:spacing w:before="120"/>
              <w:ind w:right="34"/>
              <w:jc w:val="both"/>
              <w:rPr>
                <w:lang w:val="en-NZ"/>
              </w:rPr>
            </w:pPr>
            <w:r w:rsidRPr="004D3B47">
              <w:rPr>
                <w:lang w:val="en-NZ"/>
              </w:rPr>
              <w:t xml:space="preserve">90% or more of women with HSIL are treated within 8 weeks of histological confirmation of </w:t>
            </w:r>
            <w:r w:rsidRPr="004D3B47">
              <w:t>CIN</w:t>
            </w:r>
            <w:r w:rsidR="00692301" w:rsidRPr="004D3B47">
              <w:t xml:space="preserve"> </w:t>
            </w:r>
            <w:r w:rsidRPr="004D3B47">
              <w:t>2</w:t>
            </w:r>
            <w:r w:rsidR="00D77CAD" w:rsidRPr="004D3B47">
              <w:rPr>
                <w:lang w:val="en-NZ"/>
              </w:rPr>
              <w:t>/3</w:t>
            </w:r>
            <w:r w:rsidR="00CF04B2" w:rsidRPr="004D3B47">
              <w:rPr>
                <w:lang w:val="en-NZ"/>
              </w:rPr>
              <w:t>.</w:t>
            </w:r>
          </w:p>
          <w:p w14:paraId="2B453808" w14:textId="77777777" w:rsidR="00A61031" w:rsidRPr="004D3B47" w:rsidRDefault="00A61031" w:rsidP="004503C8">
            <w:pPr>
              <w:pStyle w:val="NoSpacing"/>
              <w:jc w:val="both"/>
              <w:rPr>
                <w:lang w:val="en-NZ"/>
              </w:rPr>
            </w:pPr>
          </w:p>
          <w:p w14:paraId="5E781F2E" w14:textId="05E2A87E" w:rsidR="00A5459F" w:rsidRPr="004D3B47" w:rsidRDefault="003130F8" w:rsidP="004503C8">
            <w:pPr>
              <w:pStyle w:val="NoSpacing"/>
              <w:jc w:val="both"/>
              <w:rPr>
                <w:lang w:val="en-NZ"/>
              </w:rPr>
            </w:pPr>
            <w:r w:rsidRPr="004D3B47">
              <w:rPr>
                <w:lang w:val="en-NZ"/>
              </w:rPr>
              <w:t>The</w:t>
            </w:r>
            <w:r w:rsidR="00A5459F" w:rsidRPr="004D3B47">
              <w:rPr>
                <w:lang w:val="en-NZ"/>
              </w:rPr>
              <w:t xml:space="preserve">re is no explicit target relating to </w:t>
            </w:r>
            <w:r w:rsidR="00365ACF">
              <w:rPr>
                <w:lang w:val="en-NZ"/>
              </w:rPr>
              <w:t>low-grade</w:t>
            </w:r>
            <w:r w:rsidR="00A5459F" w:rsidRPr="004D3B47">
              <w:rPr>
                <w:lang w:val="en-NZ"/>
              </w:rPr>
              <w:t xml:space="preserve"> lesions, but the standard recommends that the </w:t>
            </w:r>
            <w:r w:rsidRPr="004D3B47">
              <w:rPr>
                <w:lang w:val="en-NZ"/>
              </w:rPr>
              <w:t>number of women who are treated with low-grade lesions (less than CIN</w:t>
            </w:r>
            <w:r w:rsidR="00692301" w:rsidRPr="004D3B47">
              <w:rPr>
                <w:lang w:val="en-NZ"/>
              </w:rPr>
              <w:t xml:space="preserve"> </w:t>
            </w:r>
            <w:r w:rsidRPr="004D3B47">
              <w:rPr>
                <w:lang w:val="en-NZ"/>
              </w:rPr>
              <w:t xml:space="preserve">2 on histology) </w:t>
            </w:r>
            <w:r w:rsidR="00A5459F" w:rsidRPr="004D3B47">
              <w:rPr>
                <w:lang w:val="en-NZ"/>
              </w:rPr>
              <w:t>be</w:t>
            </w:r>
            <w:r w:rsidRPr="004D3B47">
              <w:rPr>
                <w:lang w:val="en-NZ"/>
              </w:rPr>
              <w:t xml:space="preserve"> minimised. </w:t>
            </w:r>
          </w:p>
        </w:tc>
      </w:tr>
      <w:tr w:rsidR="004D3B47" w:rsidRPr="004D3B47" w14:paraId="44C7F562" w14:textId="77777777" w:rsidTr="00C31AC1">
        <w:tc>
          <w:tcPr>
            <w:tcW w:w="1791" w:type="dxa"/>
          </w:tcPr>
          <w:p w14:paraId="5FA9225F" w14:textId="77777777" w:rsidR="005C4DC2" w:rsidRPr="004D3B47" w:rsidRDefault="005C4DC2" w:rsidP="004E7B9B">
            <w:pPr>
              <w:spacing w:before="120"/>
              <w:jc w:val="both"/>
              <w:rPr>
                <w:b/>
              </w:rPr>
            </w:pPr>
            <w:r w:rsidRPr="004D3B47">
              <w:rPr>
                <w:b/>
              </w:rPr>
              <w:t>Current Situation</w:t>
            </w:r>
          </w:p>
        </w:tc>
        <w:tc>
          <w:tcPr>
            <w:tcW w:w="7524" w:type="dxa"/>
          </w:tcPr>
          <w:p w14:paraId="76987717" w14:textId="1B821BF6" w:rsidR="005C4DC2" w:rsidRPr="004D3B47" w:rsidRDefault="00760637" w:rsidP="004503C8">
            <w:pPr>
              <w:spacing w:before="120"/>
              <w:ind w:right="34"/>
              <w:jc w:val="both"/>
              <w:rPr>
                <w:szCs w:val="23"/>
              </w:rPr>
            </w:pPr>
            <w:r w:rsidRPr="004D3B47">
              <w:rPr>
                <w:lang w:val="en-NZ"/>
              </w:rPr>
              <w:t xml:space="preserve">There were </w:t>
            </w:r>
            <w:bookmarkStart w:id="1686" w:name="ind74_cin23_smpl"/>
            <w:r w:rsidR="006745A7" w:rsidRPr="004D3B47">
              <w:rPr>
                <w:szCs w:val="23"/>
              </w:rPr>
              <w:t>2,</w:t>
            </w:r>
            <w:bookmarkEnd w:id="1686"/>
            <w:r w:rsidR="006745A7" w:rsidRPr="004D3B47">
              <w:rPr>
                <w:szCs w:val="23"/>
              </w:rPr>
              <w:t>045</w:t>
            </w:r>
            <w:r w:rsidR="00EA76E9" w:rsidRPr="004D3B47">
              <w:rPr>
                <w:szCs w:val="23"/>
              </w:rPr>
              <w:t xml:space="preserve"> </w:t>
            </w:r>
            <w:r w:rsidR="00D77CAD" w:rsidRPr="004D3B47">
              <w:rPr>
                <w:lang w:val="en-NZ"/>
              </w:rPr>
              <w:t xml:space="preserve">women with a histological diagnosis of </w:t>
            </w:r>
            <w:r w:rsidR="00D77CAD" w:rsidRPr="004D3B47">
              <w:t>CIN</w:t>
            </w:r>
            <w:r w:rsidR="00692301" w:rsidRPr="004D3B47">
              <w:t xml:space="preserve"> </w:t>
            </w:r>
            <w:r w:rsidR="00D77CAD" w:rsidRPr="004D3B47">
              <w:t>2</w:t>
            </w:r>
            <w:r w:rsidR="00D77CAD" w:rsidRPr="004D3B47">
              <w:rPr>
                <w:lang w:val="en-NZ"/>
              </w:rPr>
              <w:t xml:space="preserve">/3 (associated with histology samples collected in the previous six months, and reported at least eight weeks prior to </w:t>
            </w:r>
            <w:sdt>
              <w:sdtPr>
                <w:alias w:val="End Period"/>
                <w:tag w:val="End Period"/>
                <w:id w:val="-1858959127"/>
                <w:placeholder>
                  <w:docPart w:val="AC4A0C2446364519914830E5325DC3DB"/>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8D1B7A" w:rsidRPr="004D3B47">
              <w:rPr>
                <w:lang w:val="en-NZ"/>
              </w:rPr>
              <w:t>).</w:t>
            </w:r>
            <w:r w:rsidR="00D77CAD" w:rsidRPr="004D3B47">
              <w:rPr>
                <w:lang w:val="en-NZ"/>
              </w:rPr>
              <w:t xml:space="preserve"> Of these women, </w:t>
            </w:r>
            <w:bookmarkStart w:id="1687" w:name="ind74_8weeks_smpl"/>
            <w:r w:rsidR="006745A7" w:rsidRPr="004D3B47">
              <w:rPr>
                <w:szCs w:val="23"/>
              </w:rPr>
              <w:t>1,</w:t>
            </w:r>
            <w:bookmarkEnd w:id="1687"/>
            <w:r w:rsidR="006745A7" w:rsidRPr="004D3B47">
              <w:rPr>
                <w:szCs w:val="23"/>
              </w:rPr>
              <w:t>249</w:t>
            </w:r>
            <w:r w:rsidR="00EA76E9" w:rsidRPr="004D3B47">
              <w:rPr>
                <w:szCs w:val="23"/>
              </w:rPr>
              <w:t xml:space="preserve"> </w:t>
            </w:r>
            <w:r w:rsidR="00D77CAD" w:rsidRPr="004D3B47">
              <w:rPr>
                <w:lang w:val="en-NZ"/>
              </w:rPr>
              <w:t xml:space="preserve">women </w:t>
            </w:r>
            <w:r w:rsidR="00064651" w:rsidRPr="004D3B47">
              <w:rPr>
                <w:lang w:val="en-NZ"/>
              </w:rPr>
              <w:t>(</w:t>
            </w:r>
            <w:r w:rsidR="006745A7" w:rsidRPr="004D3B47">
              <w:rPr>
                <w:szCs w:val="23"/>
              </w:rPr>
              <w:t>61.1</w:t>
            </w:r>
            <w:r w:rsidR="00EA76E9" w:rsidRPr="004D3B47">
              <w:rPr>
                <w:lang w:val="en-NZ"/>
              </w:rPr>
              <w:t>%</w:t>
            </w:r>
            <w:r w:rsidR="00D77CAD" w:rsidRPr="004D3B47">
              <w:rPr>
                <w:lang w:val="en-NZ"/>
              </w:rPr>
              <w:t>) were treated within eight weeks of HSIL being histologically confirmed. The proportion of women treated within eight weeks varied widely by DHB, from</w:t>
            </w:r>
            <w:r w:rsidR="00A26D58">
              <w:rPr>
                <w:lang w:val="en-NZ"/>
              </w:rPr>
              <w:t xml:space="preserve"> </w:t>
            </w:r>
            <w:r w:rsidR="006745A7" w:rsidRPr="004D3B47">
              <w:rPr>
                <w:szCs w:val="23"/>
              </w:rPr>
              <w:t>53.3</w:t>
            </w:r>
            <w:r w:rsidR="00EA76E9" w:rsidRPr="004D3B47">
              <w:rPr>
                <w:lang w:val="en-NZ"/>
              </w:rPr>
              <w:t>%</w:t>
            </w:r>
            <w:r w:rsidR="002E2F15" w:rsidRPr="004D3B47">
              <w:rPr>
                <w:lang w:val="en-NZ"/>
              </w:rPr>
              <w:t xml:space="preserve"> </w:t>
            </w:r>
            <w:r w:rsidR="002E2F15" w:rsidRPr="004D3B47">
              <w:t>(</w:t>
            </w:r>
            <w:r w:rsidR="006745A7" w:rsidRPr="004D3B47">
              <w:rPr>
                <w:szCs w:val="23"/>
              </w:rPr>
              <w:t>South Canterbury</w:t>
            </w:r>
            <w:r w:rsidR="002E2F15" w:rsidRPr="004D3B47">
              <w:rPr>
                <w:lang w:val="en-NZ"/>
              </w:rPr>
              <w:t>)</w:t>
            </w:r>
            <w:r w:rsidR="00EA76E9" w:rsidRPr="004D3B47">
              <w:rPr>
                <w:szCs w:val="23"/>
              </w:rPr>
              <w:t xml:space="preserve"> </w:t>
            </w:r>
            <w:r w:rsidR="00FB03CE" w:rsidRPr="004D3B47">
              <w:rPr>
                <w:lang w:val="en-NZ"/>
              </w:rPr>
              <w:t xml:space="preserve">to </w:t>
            </w:r>
            <w:r w:rsidR="006745A7" w:rsidRPr="004D3B47">
              <w:rPr>
                <w:szCs w:val="23"/>
              </w:rPr>
              <w:t>88.0</w:t>
            </w:r>
            <w:r w:rsidR="008C3BAC" w:rsidRPr="004D3B47">
              <w:t>%</w:t>
            </w:r>
            <w:r w:rsidR="00A32E5A" w:rsidRPr="004D3B47">
              <w:t xml:space="preserve"> of</w:t>
            </w:r>
            <w:r w:rsidR="008D1B7A" w:rsidRPr="004D3B47">
              <w:t xml:space="preserve"> </w:t>
            </w:r>
            <w:r w:rsidR="00F15761" w:rsidRPr="004D3B47">
              <w:rPr>
                <w:szCs w:val="23"/>
              </w:rPr>
              <w:t>women</w:t>
            </w:r>
            <w:r w:rsidR="002E2F15" w:rsidRPr="004D3B47">
              <w:rPr>
                <w:lang w:val="en-NZ"/>
              </w:rPr>
              <w:t xml:space="preserve"> (</w:t>
            </w:r>
            <w:r w:rsidR="006745A7" w:rsidRPr="004D3B47">
              <w:rPr>
                <w:szCs w:val="23"/>
              </w:rPr>
              <w:t>Whanganui</w:t>
            </w:r>
            <w:r w:rsidR="002E2F15" w:rsidRPr="004D3B47">
              <w:t>)</w:t>
            </w:r>
            <w:r w:rsidR="00064651" w:rsidRPr="004D3B47">
              <w:t xml:space="preserve">. </w:t>
            </w:r>
            <w:bookmarkStart w:id="1688" w:name="ind74_dhb8wks_tgt"/>
            <w:r w:rsidR="006745A7" w:rsidRPr="004D3B47">
              <w:rPr>
                <w:szCs w:val="23"/>
              </w:rPr>
              <w:t>No</w:t>
            </w:r>
            <w:bookmarkEnd w:id="1688"/>
            <w:r w:rsidR="002E2F15" w:rsidRPr="004D3B47">
              <w:rPr>
                <w:szCs w:val="23"/>
              </w:rPr>
              <w:t xml:space="preserve"> DHB</w:t>
            </w:r>
            <w:r w:rsidR="00501013" w:rsidRPr="004D3B47">
              <w:rPr>
                <w:szCs w:val="23"/>
              </w:rPr>
              <w:t>s</w:t>
            </w:r>
            <w:r w:rsidR="008D1B7A" w:rsidRPr="004D3B47">
              <w:t xml:space="preserve"> </w:t>
            </w:r>
            <w:r w:rsidR="007F68BD" w:rsidRPr="004D3B47">
              <w:rPr>
                <w:lang w:val="en-NZ"/>
              </w:rPr>
              <w:t xml:space="preserve">met the target of </w:t>
            </w:r>
            <w:r w:rsidR="00FD1B18" w:rsidRPr="004D3B47">
              <w:rPr>
                <w:lang w:val="en-NZ"/>
              </w:rPr>
              <w:t xml:space="preserve">at least </w:t>
            </w:r>
            <w:r w:rsidR="007F68BD" w:rsidRPr="004D3B47">
              <w:rPr>
                <w:lang w:val="en-NZ"/>
              </w:rPr>
              <w:t>9</w:t>
            </w:r>
            <w:r w:rsidR="0043518E" w:rsidRPr="004D3B47">
              <w:rPr>
                <w:lang w:val="en-NZ"/>
              </w:rPr>
              <w:t>0</w:t>
            </w:r>
            <w:r w:rsidR="007F68BD" w:rsidRPr="004D3B47">
              <w:rPr>
                <w:lang w:val="en-NZ"/>
              </w:rPr>
              <w:t>% of women treated within eight weeks of histological confirmation of HSIL</w:t>
            </w:r>
            <w:r w:rsidR="00D224EB" w:rsidRPr="004D3B47">
              <w:rPr>
                <w:lang w:val="en-NZ"/>
              </w:rPr>
              <w:t xml:space="preserve"> </w:t>
            </w:r>
            <w:r w:rsidR="007F68BD" w:rsidRPr="004D3B47">
              <w:rPr>
                <w:lang w:val="en-NZ"/>
              </w:rPr>
              <w:t>(</w:t>
            </w:r>
            <w:r w:rsidR="00616FB9" w:rsidRPr="004D3B47">
              <w:fldChar w:fldCharType="begin"/>
            </w:r>
            <w:r w:rsidR="00616FB9" w:rsidRPr="004D3B47">
              <w:instrText xml:space="preserve"> REF _Ref328257721 \h  \* MERGEFORMAT </w:instrText>
            </w:r>
            <w:r w:rsidR="00616FB9" w:rsidRPr="004D3B47">
              <w:fldChar w:fldCharType="separate"/>
            </w:r>
            <w:r w:rsidR="00D03680" w:rsidRPr="00A321D5">
              <w:t xml:space="preserve">Figure </w:t>
            </w:r>
            <w:r w:rsidR="00D03680">
              <w:t>80</w:t>
            </w:r>
            <w:r w:rsidR="00616FB9" w:rsidRPr="004D3B47">
              <w:fldChar w:fldCharType="end"/>
            </w:r>
            <w:r w:rsidR="007F68BD" w:rsidRPr="004D3B47">
              <w:rPr>
                <w:lang w:val="en-NZ"/>
              </w:rPr>
              <w:t xml:space="preserve">, </w:t>
            </w:r>
            <w:r w:rsidR="00100CC8" w:rsidRPr="004D3B47">
              <w:rPr>
                <w:lang w:val="en-NZ"/>
              </w:rPr>
              <w:fldChar w:fldCharType="begin"/>
            </w:r>
            <w:r w:rsidR="007F68BD" w:rsidRPr="004D3B47">
              <w:rPr>
                <w:lang w:val="en-NZ"/>
              </w:rPr>
              <w:instrText xml:space="preserve"> REF _Ref328257755 \h </w:instrText>
            </w:r>
            <w:r w:rsidR="007E4B24" w:rsidRPr="004D3B47">
              <w:instrText xml:space="preserve"> \* MERGEFORMAT </w:instrText>
            </w:r>
            <w:r w:rsidR="00100CC8" w:rsidRPr="004D3B47">
              <w:rPr>
                <w:lang w:val="en-NZ"/>
              </w:rPr>
            </w:r>
            <w:r w:rsidR="00100CC8" w:rsidRPr="004D3B47">
              <w:rPr>
                <w:lang w:val="en-NZ"/>
              </w:rPr>
              <w:fldChar w:fldCharType="separate"/>
            </w:r>
            <w:r w:rsidR="00D03680" w:rsidRPr="004D3B47">
              <w:t xml:space="preserve">Table </w:t>
            </w:r>
            <w:r w:rsidR="00D03680">
              <w:t>20</w:t>
            </w:r>
            <w:r w:rsidR="00100CC8" w:rsidRPr="004D3B47">
              <w:rPr>
                <w:lang w:val="en-NZ"/>
              </w:rPr>
              <w:fldChar w:fldCharType="end"/>
            </w:r>
            <w:r w:rsidR="007F68BD" w:rsidRPr="004D3B47">
              <w:rPr>
                <w:lang w:val="en-NZ"/>
              </w:rPr>
              <w:t>).</w:t>
            </w:r>
          </w:p>
          <w:p w14:paraId="521DB2BA" w14:textId="77777777" w:rsidR="00A61031" w:rsidRPr="004D3B47" w:rsidRDefault="00A61031" w:rsidP="004503C8">
            <w:pPr>
              <w:pStyle w:val="NoSpacing"/>
              <w:jc w:val="both"/>
              <w:rPr>
                <w:lang w:val="en-NZ"/>
              </w:rPr>
            </w:pPr>
          </w:p>
          <w:p w14:paraId="585E6FB2" w14:textId="63F7F832" w:rsidR="00FA31EB" w:rsidRPr="004D3B47" w:rsidRDefault="002D5474" w:rsidP="004503C8">
            <w:pPr>
              <w:pStyle w:val="NoSpacing"/>
              <w:jc w:val="both"/>
              <w:rPr>
                <w:lang w:val="en-NZ"/>
              </w:rPr>
            </w:pPr>
            <w:r w:rsidRPr="004D3B47">
              <w:rPr>
                <w:lang w:val="en-NZ"/>
              </w:rPr>
              <w:t>There were</w:t>
            </w:r>
            <w:bookmarkStart w:id="1689" w:name="ind74_hislsil_smpl"/>
            <w:r w:rsidR="00EA76E9" w:rsidRPr="004D3B47">
              <w:rPr>
                <w:szCs w:val="23"/>
              </w:rPr>
              <w:t xml:space="preserve"> </w:t>
            </w:r>
            <w:r w:rsidR="006745A7" w:rsidRPr="004D3B47">
              <w:rPr>
                <w:szCs w:val="23"/>
              </w:rPr>
              <w:t>1,</w:t>
            </w:r>
            <w:bookmarkEnd w:id="1689"/>
            <w:r w:rsidR="006745A7" w:rsidRPr="004D3B47">
              <w:rPr>
                <w:szCs w:val="23"/>
              </w:rPr>
              <w:t>869</w:t>
            </w:r>
            <w:r w:rsidR="00397E2B" w:rsidRPr="004D3B47">
              <w:rPr>
                <w:lang w:val="en-NZ"/>
              </w:rPr>
              <w:t xml:space="preserve"> </w:t>
            </w:r>
            <w:r w:rsidRPr="004D3B47">
              <w:rPr>
                <w:lang w:val="en-NZ"/>
              </w:rPr>
              <w:t xml:space="preserve">women with a histological diagnosis of LSIL (associated with histology samples collected in the previous six months, and reported at least 26 weeks prior to </w:t>
            </w:r>
            <w:sdt>
              <w:sdtPr>
                <w:alias w:val="End Period"/>
                <w:tag w:val="End Period"/>
                <w:id w:val="537403420"/>
                <w:placeholder>
                  <w:docPart w:val="0F68B384532E4684B204DE9363A9AA63"/>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8D1B7A" w:rsidRPr="004D3B47">
              <w:rPr>
                <w:lang w:val="en-NZ"/>
              </w:rPr>
              <w:t>).</w:t>
            </w:r>
            <w:r w:rsidRPr="004D3B47">
              <w:rPr>
                <w:lang w:val="en-NZ"/>
              </w:rPr>
              <w:t xml:space="preserve"> </w:t>
            </w:r>
            <w:r w:rsidR="005D62AA" w:rsidRPr="004D3B47">
              <w:rPr>
                <w:lang w:val="en-NZ"/>
              </w:rPr>
              <w:t>T</w:t>
            </w:r>
            <w:r w:rsidR="00162283" w:rsidRPr="004D3B47">
              <w:rPr>
                <w:lang w:val="en-NZ"/>
              </w:rPr>
              <w:t xml:space="preserve">reatment for histological LSIL is not routinely recommended in the </w:t>
            </w:r>
            <w:r w:rsidR="007B3965" w:rsidRPr="004D3B47">
              <w:rPr>
                <w:lang w:val="en-NZ"/>
              </w:rPr>
              <w:t xml:space="preserve">2013 Colposcopy Standards or the </w:t>
            </w:r>
            <w:r w:rsidR="00162283" w:rsidRPr="004D3B47">
              <w:rPr>
                <w:lang w:val="en-NZ"/>
              </w:rPr>
              <w:t xml:space="preserve">2008 NCSP </w:t>
            </w:r>
            <w:r w:rsidR="00162283" w:rsidRPr="004D3B47">
              <w:rPr>
                <w:i/>
                <w:lang w:val="en-NZ"/>
              </w:rPr>
              <w:t xml:space="preserve">Guidelines for Cervical Screening in </w:t>
            </w:r>
            <w:r w:rsidR="00162283" w:rsidRPr="004D3B47">
              <w:rPr>
                <w:lang w:val="en-NZ"/>
              </w:rPr>
              <w:t>New</w:t>
            </w:r>
            <w:r w:rsidR="00162283" w:rsidRPr="004D3B47">
              <w:rPr>
                <w:i/>
                <w:lang w:val="en-NZ"/>
              </w:rPr>
              <w:t xml:space="preserve"> Zealand</w:t>
            </w:r>
            <w:hyperlink w:anchor="_ENREF_19" w:tooltip="National Screening Unit, 2008 #3978" w:history="1">
              <w:r w:rsidR="00AC388A" w:rsidRPr="004D3B47">
                <w:rPr>
                  <w:lang w:val="en-NZ"/>
                </w:rPr>
                <w:fldChar w:fldCharType="begin"/>
              </w:r>
              <w:r w:rsidR="00AC388A">
                <w:rPr>
                  <w:lang w:val="en-NZ"/>
                </w:rPr>
                <w:instrText xml:space="preserve"> ADDIN EN.CITE &lt;EndNote&gt;&lt;Cite&gt;&lt;Author&gt;National Screening Unit&lt;/Author&gt;&lt;Year&gt;2008&lt;/Year&gt;&lt;RecNum&gt;3978&lt;/RecNum&gt;&lt;DisplayText&gt;&lt;style face="superscript"&gt;19&lt;/style&gt;&lt;/DisplayText&gt;&lt;record&gt;&lt;rec-number&gt;3978&lt;/rec-number&gt;&lt;foreign-keys&gt;&lt;key app="EN" db-id="et0drd2r3drrx1e0e2px9a5wx5az9v0r0xx0" timestamp="0"&gt;3978&lt;/key&gt;&lt;/foreign-keys&gt;&lt;ref-type name="Report"&gt;27&lt;/ref-type&gt;&lt;contributors&gt;&lt;authors&gt;&lt;author&gt;National Screening Unit,&lt;/author&gt;&lt;/authors&gt;&lt;/contributors&gt;&lt;titles&gt;&lt;title&gt;Guidelines for Cervical Screening in New Zealand: Incorporating the management of women with abnormal cervical smears&lt;/title&gt;&lt;/titles&gt;&lt;keywords&gt;&lt;keyword&gt;cervical&lt;/keyword&gt;&lt;keyword&gt;for&lt;/keyword&gt;&lt;keyword&gt;Guidelines&lt;/keyword&gt;&lt;keyword&gt;Management&lt;/keyword&gt;&lt;keyword&gt;New Zealand&lt;/keyword&gt;&lt;keyword&gt;screening&lt;/keyword&gt;&lt;keyword&gt;Smears&lt;/keyword&gt;&lt;keyword&gt;Women&lt;/keyword&gt;&lt;/keywords&gt;&lt;dates&gt;&lt;year&gt;2008&lt;/year&gt;&lt;/dates&gt;&lt;pub-location&gt;Wellington&lt;/pub-location&gt;&lt;publisher&gt;National Screening Unit, Ministry of Health&lt;/publisher&gt;&lt;urls&gt;&lt;pdf-urls&gt;&lt;url&gt; G:\CERU\General\HPVCC Model\Publications\M:\Publications\2008NCSP_Guidelines.pdf &lt;/url&gt;&lt;/pdf-urls&gt;&lt;/urls&gt;&lt;/record&gt;&lt;/Cite&gt;&lt;/EndNote&gt;</w:instrText>
              </w:r>
              <w:r w:rsidR="00AC388A" w:rsidRPr="004D3B47">
                <w:rPr>
                  <w:lang w:val="en-NZ"/>
                </w:rPr>
                <w:fldChar w:fldCharType="separate"/>
              </w:r>
              <w:r w:rsidR="00AC388A" w:rsidRPr="00EB2FB3">
                <w:rPr>
                  <w:noProof/>
                  <w:vertAlign w:val="superscript"/>
                  <w:lang w:val="en-NZ"/>
                </w:rPr>
                <w:t>19</w:t>
              </w:r>
              <w:r w:rsidR="00AC388A" w:rsidRPr="004D3B47">
                <w:rPr>
                  <w:lang w:val="en-NZ"/>
                </w:rPr>
                <w:fldChar w:fldCharType="end"/>
              </w:r>
            </w:hyperlink>
            <w:r w:rsidR="00162283" w:rsidRPr="004D3B47">
              <w:rPr>
                <w:lang w:val="en-NZ"/>
              </w:rPr>
              <w:t>, and so t</w:t>
            </w:r>
            <w:r w:rsidRPr="004D3B47">
              <w:rPr>
                <w:lang w:val="en-NZ"/>
              </w:rPr>
              <w:t xml:space="preserve">imeliness of treatment </w:t>
            </w:r>
            <w:r w:rsidR="00162283" w:rsidRPr="004D3B47">
              <w:rPr>
                <w:lang w:val="en-NZ"/>
              </w:rPr>
              <w:t xml:space="preserve">is </w:t>
            </w:r>
            <w:r w:rsidRPr="004D3B47">
              <w:rPr>
                <w:lang w:val="en-NZ"/>
              </w:rPr>
              <w:t xml:space="preserve">not </w:t>
            </w:r>
            <w:r w:rsidR="007B3965" w:rsidRPr="004D3B47">
              <w:rPr>
                <w:lang w:val="en-NZ"/>
              </w:rPr>
              <w:t xml:space="preserve">examined or </w:t>
            </w:r>
            <w:r w:rsidR="005D62AA" w:rsidRPr="004D3B47">
              <w:rPr>
                <w:lang w:val="en-NZ"/>
              </w:rPr>
              <w:t>compared to a target</w:t>
            </w:r>
            <w:r w:rsidRPr="004D3B47">
              <w:rPr>
                <w:lang w:val="en-NZ"/>
              </w:rPr>
              <w:t xml:space="preserve"> for LSIL. However</w:t>
            </w:r>
            <w:r w:rsidR="00B64530" w:rsidRPr="004D3B47">
              <w:rPr>
                <w:lang w:val="en-NZ"/>
              </w:rPr>
              <w:t>,</w:t>
            </w:r>
            <w:r w:rsidRPr="004D3B47">
              <w:rPr>
                <w:lang w:val="en-NZ"/>
              </w:rPr>
              <w:t xml:space="preserve"> for descriptive purposes</w:t>
            </w:r>
            <w:r w:rsidR="007B3965" w:rsidRPr="004D3B47">
              <w:rPr>
                <w:lang w:val="en-NZ"/>
              </w:rPr>
              <w:t xml:space="preserve"> and to examine appropriateness of treatment</w:t>
            </w:r>
            <w:r w:rsidRPr="004D3B47">
              <w:rPr>
                <w:lang w:val="en-NZ"/>
              </w:rPr>
              <w:t xml:space="preserve">, </w:t>
            </w:r>
            <w:r w:rsidR="007B3965" w:rsidRPr="004D3B47">
              <w:rPr>
                <w:lang w:val="en-NZ"/>
              </w:rPr>
              <w:t xml:space="preserve">follow-up records were retrieved for </w:t>
            </w:r>
            <w:r w:rsidRPr="004D3B47">
              <w:rPr>
                <w:lang w:val="en-NZ"/>
              </w:rPr>
              <w:t xml:space="preserve">the </w:t>
            </w:r>
            <w:bookmarkStart w:id="1690" w:name="ind74_hislsil_smpl2"/>
            <w:r w:rsidR="006745A7" w:rsidRPr="004D3B47">
              <w:rPr>
                <w:szCs w:val="23"/>
              </w:rPr>
              <w:t>1,</w:t>
            </w:r>
            <w:bookmarkEnd w:id="1690"/>
            <w:r w:rsidR="006745A7" w:rsidRPr="004D3B47">
              <w:rPr>
                <w:szCs w:val="23"/>
              </w:rPr>
              <w:t>869</w:t>
            </w:r>
            <w:r w:rsidR="00F359F2" w:rsidRPr="004D3B47">
              <w:rPr>
                <w:lang w:val="en-NZ"/>
              </w:rPr>
              <w:t xml:space="preserve"> </w:t>
            </w:r>
            <w:r w:rsidRPr="004D3B47">
              <w:rPr>
                <w:lang w:val="en-NZ"/>
              </w:rPr>
              <w:t>women</w:t>
            </w:r>
            <w:r w:rsidR="004B681B" w:rsidRPr="004D3B47">
              <w:rPr>
                <w:lang w:val="en-NZ"/>
              </w:rPr>
              <w:t xml:space="preserve"> with histological LSIL</w:t>
            </w:r>
            <w:r w:rsidRPr="004D3B47">
              <w:rPr>
                <w:lang w:val="en-NZ"/>
              </w:rPr>
              <w:t>. Of the</w:t>
            </w:r>
            <w:r w:rsidR="004B681B" w:rsidRPr="004D3B47">
              <w:rPr>
                <w:lang w:val="en-NZ"/>
              </w:rPr>
              <w:t>se</w:t>
            </w:r>
            <w:r w:rsidR="00A97A9A" w:rsidRPr="004D3B47">
              <w:rPr>
                <w:lang w:val="en-NZ"/>
              </w:rPr>
              <w:t xml:space="preserve"> </w:t>
            </w:r>
            <w:r w:rsidRPr="004D3B47">
              <w:rPr>
                <w:lang w:val="en-NZ"/>
              </w:rPr>
              <w:t xml:space="preserve">women, </w:t>
            </w:r>
            <w:r w:rsidR="006745A7" w:rsidRPr="004D3B47">
              <w:rPr>
                <w:szCs w:val="23"/>
              </w:rPr>
              <w:t>110</w:t>
            </w:r>
            <w:r w:rsidR="00064651" w:rsidRPr="004D3B47">
              <w:rPr>
                <w:lang w:val="en-NZ"/>
              </w:rPr>
              <w:t xml:space="preserve"> (</w:t>
            </w:r>
            <w:bookmarkStart w:id="1691" w:name="ind74_hislsil_treat26_pct"/>
            <w:r w:rsidR="006745A7" w:rsidRPr="004D3B47">
              <w:rPr>
                <w:szCs w:val="23"/>
              </w:rPr>
              <w:t>5.</w:t>
            </w:r>
            <w:bookmarkEnd w:id="1691"/>
            <w:r w:rsidR="006745A7" w:rsidRPr="004D3B47">
              <w:rPr>
                <w:szCs w:val="23"/>
              </w:rPr>
              <w:t>9</w:t>
            </w:r>
            <w:r w:rsidR="00EA76E9" w:rsidRPr="004D3B47">
              <w:rPr>
                <w:lang w:val="en-NZ"/>
              </w:rPr>
              <w:t>%</w:t>
            </w:r>
            <w:r w:rsidRPr="004D3B47">
              <w:rPr>
                <w:lang w:val="en-NZ"/>
              </w:rPr>
              <w:t xml:space="preserve">) </w:t>
            </w:r>
            <w:r w:rsidR="001377D1" w:rsidRPr="004D3B47">
              <w:rPr>
                <w:lang w:val="en-NZ"/>
              </w:rPr>
              <w:t>women</w:t>
            </w:r>
            <w:r w:rsidR="008D1B7A" w:rsidRPr="004D3B47">
              <w:rPr>
                <w:lang w:val="en-NZ"/>
              </w:rPr>
              <w:t xml:space="preserve"> </w:t>
            </w:r>
            <w:r w:rsidRPr="004D3B47">
              <w:rPr>
                <w:lang w:val="en-NZ"/>
              </w:rPr>
              <w:t xml:space="preserve">were </w:t>
            </w:r>
            <w:r w:rsidR="00162283" w:rsidRPr="004D3B47">
              <w:rPr>
                <w:lang w:val="en-NZ"/>
              </w:rPr>
              <w:t xml:space="preserve">subsequently </w:t>
            </w:r>
            <w:r w:rsidRPr="004D3B47">
              <w:rPr>
                <w:lang w:val="en-NZ"/>
              </w:rPr>
              <w:t>treated within 26 weeks of LSIL being histologically confirmed</w:t>
            </w:r>
            <w:r w:rsidR="00D224EB" w:rsidRPr="004D3B47">
              <w:rPr>
                <w:lang w:val="en-NZ"/>
              </w:rPr>
              <w:t xml:space="preserve"> and had no additional record of </w:t>
            </w:r>
            <w:r w:rsidR="00365ACF">
              <w:rPr>
                <w:lang w:val="en-NZ"/>
              </w:rPr>
              <w:t>high-grade</w:t>
            </w:r>
            <w:r w:rsidR="00D224EB" w:rsidRPr="004D3B47">
              <w:rPr>
                <w:lang w:val="en-NZ"/>
              </w:rPr>
              <w:t xml:space="preserve"> histology in the six months preceding their treatment</w:t>
            </w:r>
            <w:r w:rsidRPr="004D3B47">
              <w:rPr>
                <w:lang w:val="en-NZ"/>
              </w:rPr>
              <w:t xml:space="preserve">. The proportion of women </w:t>
            </w:r>
            <w:r w:rsidR="002A03FA" w:rsidRPr="004D3B47">
              <w:rPr>
                <w:lang w:val="en-NZ"/>
              </w:rPr>
              <w:t xml:space="preserve">subsequently </w:t>
            </w:r>
            <w:r w:rsidRPr="004D3B47">
              <w:rPr>
                <w:lang w:val="en-NZ"/>
              </w:rPr>
              <w:t xml:space="preserve">treated varied widely by DHB, from </w:t>
            </w:r>
            <w:bookmarkStart w:id="1692" w:name="ind74_dhbtreat26_min_pct"/>
            <w:r w:rsidR="006745A7" w:rsidRPr="004D3B47">
              <w:rPr>
                <w:szCs w:val="23"/>
              </w:rPr>
              <w:t>no</w:t>
            </w:r>
            <w:bookmarkEnd w:id="1692"/>
            <w:r w:rsidR="00701625">
              <w:rPr>
                <w:szCs w:val="23"/>
              </w:rPr>
              <w:t xml:space="preserve"> </w:t>
            </w:r>
            <w:r w:rsidR="00036EDE" w:rsidRPr="004D3B47">
              <w:rPr>
                <w:lang w:val="en-NZ"/>
              </w:rPr>
              <w:t>women</w:t>
            </w:r>
            <w:r w:rsidRPr="004D3B47">
              <w:rPr>
                <w:lang w:val="en-NZ"/>
              </w:rPr>
              <w:t xml:space="preserve"> </w:t>
            </w:r>
            <w:r w:rsidR="00064651" w:rsidRPr="004D3B47">
              <w:rPr>
                <w:lang w:val="en-NZ"/>
              </w:rPr>
              <w:t>(</w:t>
            </w:r>
            <w:r w:rsidR="006745A7" w:rsidRPr="004D3B47">
              <w:t>Hutt Valley</w:t>
            </w:r>
            <w:r w:rsidR="002F0CCA" w:rsidRPr="004D3B47">
              <w:t>, Whanganui</w:t>
            </w:r>
            <w:r w:rsidR="00C87D2F" w:rsidRPr="004D3B47">
              <w:t>,</w:t>
            </w:r>
            <w:r w:rsidR="00C370E9" w:rsidRPr="004D3B47">
              <w:t xml:space="preserve"> </w:t>
            </w:r>
            <w:r w:rsidR="00744FA8" w:rsidRPr="004D3B47">
              <w:rPr>
                <w:szCs w:val="23"/>
              </w:rPr>
              <w:t>South Canterbury</w:t>
            </w:r>
            <w:r w:rsidRPr="004D3B47">
              <w:rPr>
                <w:lang w:val="en-NZ"/>
              </w:rPr>
              <w:t xml:space="preserve">) </w:t>
            </w:r>
            <w:bookmarkStart w:id="1693" w:name="ind74_dhbtreat26_max_pct"/>
            <w:r w:rsidRPr="004D3B47">
              <w:rPr>
                <w:lang w:val="en-NZ"/>
              </w:rPr>
              <w:t xml:space="preserve">to </w:t>
            </w:r>
            <w:bookmarkEnd w:id="1693"/>
            <w:r w:rsidR="006745A7" w:rsidRPr="004D3B47">
              <w:rPr>
                <w:szCs w:val="23"/>
              </w:rPr>
              <w:t>29.4</w:t>
            </w:r>
            <w:r w:rsidR="001B3AB8" w:rsidRPr="004D3B47">
              <w:rPr>
                <w:lang w:val="en-NZ"/>
              </w:rPr>
              <w:t>%</w:t>
            </w:r>
            <w:r w:rsidR="00064651" w:rsidRPr="004D3B47">
              <w:rPr>
                <w:lang w:val="en-NZ"/>
              </w:rPr>
              <w:t xml:space="preserve"> (</w:t>
            </w:r>
            <w:bookmarkStart w:id="1694" w:name="ind74_dhbtreat26_max"/>
            <w:r w:rsidR="006745A7" w:rsidRPr="004D3B47">
              <w:rPr>
                <w:szCs w:val="23"/>
              </w:rPr>
              <w:t>Northland</w:t>
            </w:r>
            <w:bookmarkEnd w:id="1694"/>
            <w:r w:rsidR="00332844">
              <w:rPr>
                <w:szCs w:val="23"/>
              </w:rPr>
              <w:t xml:space="preserve">; </w:t>
            </w:r>
            <w:r w:rsidR="00100CC8" w:rsidRPr="004D3B47">
              <w:fldChar w:fldCharType="begin"/>
            </w:r>
            <w:r w:rsidR="007F68BD" w:rsidRPr="004D3B47">
              <w:instrText xml:space="preserve"> REF _Ref328257755 \h </w:instrText>
            </w:r>
            <w:r w:rsidR="002310B4" w:rsidRPr="004D3B47">
              <w:instrText xml:space="preserve"> \* MERGEFORMAT </w:instrText>
            </w:r>
            <w:r w:rsidR="00100CC8" w:rsidRPr="004D3B47">
              <w:fldChar w:fldCharType="separate"/>
            </w:r>
            <w:r w:rsidR="00D03680" w:rsidRPr="004D3B47">
              <w:t xml:space="preserve">Table </w:t>
            </w:r>
            <w:r w:rsidR="00D03680">
              <w:t>20</w:t>
            </w:r>
            <w:r w:rsidR="00100CC8" w:rsidRPr="004D3B47">
              <w:fldChar w:fldCharType="end"/>
            </w:r>
            <w:r w:rsidR="007F68BD" w:rsidRPr="004D3B47">
              <w:t>)</w:t>
            </w:r>
            <w:r w:rsidRPr="004D3B47">
              <w:t>.</w:t>
            </w:r>
            <w:r w:rsidR="005D62AA" w:rsidRPr="004D3B47">
              <w:rPr>
                <w:lang w:val="en-NZ"/>
              </w:rPr>
              <w:t xml:space="preserve"> </w:t>
            </w:r>
            <w:r w:rsidR="00F20D4F" w:rsidRPr="004D3B47">
              <w:rPr>
                <w:lang w:val="en-NZ"/>
              </w:rPr>
              <w:t xml:space="preserve">The DHB where the largest number of women were treated was </w:t>
            </w:r>
            <w:r w:rsidR="006745A7" w:rsidRPr="004D3B47">
              <w:rPr>
                <w:szCs w:val="23"/>
              </w:rPr>
              <w:t>Counties Manukau</w:t>
            </w:r>
            <w:r w:rsidR="00A26D58">
              <w:rPr>
                <w:szCs w:val="23"/>
              </w:rPr>
              <w:t xml:space="preserve"> </w:t>
            </w:r>
            <w:r w:rsidR="00064651" w:rsidRPr="004D3B47">
              <w:rPr>
                <w:lang w:val="en-NZ"/>
              </w:rPr>
              <w:t>(</w:t>
            </w:r>
            <w:r w:rsidR="006745A7" w:rsidRPr="004D3B47">
              <w:rPr>
                <w:szCs w:val="23"/>
              </w:rPr>
              <w:t>18</w:t>
            </w:r>
            <w:r w:rsidR="00B65187" w:rsidRPr="004D3B47">
              <w:rPr>
                <w:lang w:val="en-NZ"/>
              </w:rPr>
              <w:t xml:space="preserve"> </w:t>
            </w:r>
            <w:r w:rsidR="00F20D4F" w:rsidRPr="004D3B47">
              <w:rPr>
                <w:lang w:val="en-NZ"/>
              </w:rPr>
              <w:t>women).</w:t>
            </w:r>
          </w:p>
          <w:p w14:paraId="39EFEF9C" w14:textId="77777777" w:rsidR="002469A1" w:rsidRPr="004D3B47" w:rsidRDefault="002469A1" w:rsidP="004503C8">
            <w:pPr>
              <w:pStyle w:val="NoSpacing"/>
              <w:jc w:val="both"/>
              <w:rPr>
                <w:lang w:val="en-NZ"/>
              </w:rPr>
            </w:pPr>
          </w:p>
        </w:tc>
      </w:tr>
      <w:tr w:rsidR="004D3B47" w:rsidRPr="004D3B47" w14:paraId="63D8EC15" w14:textId="77777777" w:rsidTr="00C31AC1">
        <w:tc>
          <w:tcPr>
            <w:tcW w:w="1791" w:type="dxa"/>
          </w:tcPr>
          <w:p w14:paraId="461D95E8" w14:textId="77777777" w:rsidR="005C4DC2" w:rsidRPr="004D3B47" w:rsidRDefault="005C4DC2" w:rsidP="009203A8">
            <w:pPr>
              <w:spacing w:before="120"/>
              <w:ind w:right="544"/>
              <w:jc w:val="both"/>
              <w:rPr>
                <w:b/>
              </w:rPr>
            </w:pPr>
            <w:r w:rsidRPr="004D3B47">
              <w:rPr>
                <w:b/>
              </w:rPr>
              <w:t>Trends</w:t>
            </w:r>
          </w:p>
        </w:tc>
        <w:tc>
          <w:tcPr>
            <w:tcW w:w="7524" w:type="dxa"/>
          </w:tcPr>
          <w:p w14:paraId="780CAEEF" w14:textId="2CD61D5D" w:rsidR="00C76B64" w:rsidRPr="004D3B47" w:rsidRDefault="0043518E" w:rsidP="004503C8">
            <w:pPr>
              <w:spacing w:before="120"/>
              <w:ind w:right="34"/>
              <w:jc w:val="both"/>
            </w:pPr>
            <w:r w:rsidRPr="004D3B47">
              <w:rPr>
                <w:szCs w:val="23"/>
              </w:rPr>
              <w:t xml:space="preserve">Nationally, the proportion of women with histological HSIL who </w:t>
            </w:r>
            <w:r w:rsidR="00C76B64" w:rsidRPr="004D3B47">
              <w:rPr>
                <w:szCs w:val="23"/>
              </w:rPr>
              <w:t>we</w:t>
            </w:r>
            <w:r w:rsidRPr="004D3B47">
              <w:rPr>
                <w:szCs w:val="23"/>
              </w:rPr>
              <w:t xml:space="preserve">re treated within eight weeks of histological confirmation </w:t>
            </w:r>
            <w:r w:rsidR="00C76B64" w:rsidRPr="004D3B47">
              <w:rPr>
                <w:szCs w:val="23"/>
              </w:rPr>
              <w:t xml:space="preserve">is </w:t>
            </w:r>
            <w:r w:rsidR="006745A7" w:rsidRPr="004D3B47">
              <w:rPr>
                <w:szCs w:val="23"/>
              </w:rPr>
              <w:t>lower</w:t>
            </w:r>
            <w:r w:rsidR="00876C4E" w:rsidRPr="004D3B47">
              <w:rPr>
                <w:szCs w:val="23"/>
              </w:rPr>
              <w:t xml:space="preserve"> </w:t>
            </w:r>
            <w:r w:rsidR="00B56B79">
              <w:rPr>
                <w:szCs w:val="23"/>
              </w:rPr>
              <w:t>than in the previous</w:t>
            </w:r>
            <w:r w:rsidR="00C76B64" w:rsidRPr="004D3B47">
              <w:rPr>
                <w:szCs w:val="23"/>
              </w:rPr>
              <w:t xml:space="preserve"> monitoring report</w:t>
            </w:r>
            <w:bookmarkStart w:id="1695" w:name="ind74_8weeks_pct2"/>
            <w:r w:rsidR="00876C4E" w:rsidRPr="004D3B47">
              <w:rPr>
                <w:szCs w:val="23"/>
              </w:rPr>
              <w:t xml:space="preserve"> (</w:t>
            </w:r>
            <w:r w:rsidR="006745A7" w:rsidRPr="004D3B47">
              <w:rPr>
                <w:szCs w:val="23"/>
              </w:rPr>
              <w:t>66.3</w:t>
            </w:r>
            <w:bookmarkEnd w:id="1695"/>
            <w:r w:rsidRPr="004D3B47">
              <w:rPr>
                <w:szCs w:val="23"/>
              </w:rPr>
              <w:t xml:space="preserve">% in the previous </w:t>
            </w:r>
            <w:r w:rsidR="00C76B64" w:rsidRPr="004D3B47">
              <w:rPr>
                <w:szCs w:val="23"/>
              </w:rPr>
              <w:t>report</w:t>
            </w:r>
            <w:r w:rsidRPr="004D3B47">
              <w:rPr>
                <w:szCs w:val="23"/>
              </w:rPr>
              <w:t xml:space="preserve">, </w:t>
            </w:r>
            <w:r w:rsidR="006745A7" w:rsidRPr="004D3B47">
              <w:rPr>
                <w:szCs w:val="23"/>
              </w:rPr>
              <w:t>61.1</w:t>
            </w:r>
            <w:r w:rsidRPr="004D3B47">
              <w:rPr>
                <w:szCs w:val="23"/>
              </w:rPr>
              <w:t>%</w:t>
            </w:r>
            <w:r w:rsidR="001B3AB8" w:rsidRPr="004D3B47">
              <w:rPr>
                <w:szCs w:val="23"/>
              </w:rPr>
              <w:t xml:space="preserve"> </w:t>
            </w:r>
            <w:r w:rsidRPr="004D3B47">
              <w:rPr>
                <w:szCs w:val="23"/>
              </w:rPr>
              <w:t xml:space="preserve">in the current </w:t>
            </w:r>
            <w:r w:rsidR="00C76B64" w:rsidRPr="004D3B47">
              <w:rPr>
                <w:szCs w:val="23"/>
              </w:rPr>
              <w:t>report</w:t>
            </w:r>
            <w:r w:rsidRPr="004D3B47">
              <w:rPr>
                <w:szCs w:val="23"/>
              </w:rPr>
              <w:t>.</w:t>
            </w:r>
            <w:r w:rsidR="00C76B64" w:rsidRPr="004D3B47">
              <w:rPr>
                <w:szCs w:val="23"/>
              </w:rPr>
              <w:t xml:space="preserve"> </w:t>
            </w:r>
            <w:r w:rsidR="00772A7E" w:rsidRPr="004D3B47">
              <w:rPr>
                <w:szCs w:val="23"/>
              </w:rPr>
              <w:t xml:space="preserve">The proportion of women with histological HSIL who were treated within eight weeks for the current report period </w:t>
            </w:r>
            <w:r w:rsidR="00E82678" w:rsidRPr="004D3B47">
              <w:rPr>
                <w:szCs w:val="23"/>
              </w:rPr>
              <w:t xml:space="preserve">is higher than in the previous report </w:t>
            </w:r>
            <w:r w:rsidR="00772A7E" w:rsidRPr="004D3B47">
              <w:rPr>
                <w:szCs w:val="23"/>
              </w:rPr>
              <w:t xml:space="preserve">in </w:t>
            </w:r>
            <w:r w:rsidR="002F0CCA" w:rsidRPr="004D3B47">
              <w:rPr>
                <w:szCs w:val="23"/>
              </w:rPr>
              <w:t>five</w:t>
            </w:r>
            <w:r w:rsidR="00EE1523" w:rsidRPr="004D3B47">
              <w:t xml:space="preserve"> </w:t>
            </w:r>
            <w:r w:rsidR="00772A7E" w:rsidRPr="004D3B47">
              <w:rPr>
                <w:szCs w:val="23"/>
              </w:rPr>
              <w:t xml:space="preserve">of the </w:t>
            </w:r>
            <w:r w:rsidR="00021A31" w:rsidRPr="004D3B47">
              <w:rPr>
                <w:szCs w:val="23"/>
              </w:rPr>
              <w:t>twenty</w:t>
            </w:r>
            <w:r w:rsidR="00772A7E" w:rsidRPr="004D3B47">
              <w:rPr>
                <w:szCs w:val="23"/>
              </w:rPr>
              <w:t xml:space="preserve"> </w:t>
            </w:r>
            <w:r w:rsidR="00BD0410" w:rsidRPr="004D3B47">
              <w:rPr>
                <w:szCs w:val="23"/>
              </w:rPr>
              <w:t>DHBs</w:t>
            </w:r>
            <w:r w:rsidR="008114F4" w:rsidRPr="004D3B47">
              <w:rPr>
                <w:szCs w:val="23"/>
              </w:rPr>
              <w:t>, but lower than in</w:t>
            </w:r>
            <w:r w:rsidR="00A26D58">
              <w:rPr>
                <w:szCs w:val="23"/>
              </w:rPr>
              <w:t xml:space="preserve"> </w:t>
            </w:r>
            <w:r w:rsidR="00772A7E" w:rsidRPr="004D3B47">
              <w:rPr>
                <w:szCs w:val="23"/>
              </w:rPr>
              <w:t xml:space="preserve">the previous report </w:t>
            </w:r>
            <w:r w:rsidR="008114F4" w:rsidRPr="004D3B47">
              <w:rPr>
                <w:szCs w:val="23"/>
              </w:rPr>
              <w:t>in 1</w:t>
            </w:r>
            <w:r w:rsidR="001B0F64">
              <w:rPr>
                <w:szCs w:val="23"/>
              </w:rPr>
              <w:t xml:space="preserve">5 </w:t>
            </w:r>
            <w:r w:rsidR="008114F4" w:rsidRPr="004D3B47">
              <w:rPr>
                <w:szCs w:val="23"/>
              </w:rPr>
              <w:t xml:space="preserve">DHBs </w:t>
            </w:r>
            <w:r w:rsidR="00930A7A" w:rsidRPr="004D3B47">
              <w:rPr>
                <w:szCs w:val="23"/>
              </w:rPr>
              <w:t>(</w:t>
            </w:r>
            <w:r w:rsidR="00C67CD4" w:rsidRPr="004D3B47">
              <w:rPr>
                <w:szCs w:val="23"/>
              </w:rPr>
              <w:fldChar w:fldCharType="begin"/>
            </w:r>
            <w:r w:rsidR="00C67CD4" w:rsidRPr="004D3B47">
              <w:rPr>
                <w:szCs w:val="23"/>
              </w:rPr>
              <w:instrText xml:space="preserve"> REF _Ref475523169 \h </w:instrText>
            </w:r>
            <w:r w:rsidR="00142D5E" w:rsidRPr="004D3B47">
              <w:rPr>
                <w:szCs w:val="23"/>
              </w:rPr>
              <w:instrText xml:space="preserve"> \* MERGEFORMAT </w:instrText>
            </w:r>
            <w:r w:rsidR="00C67CD4" w:rsidRPr="004D3B47">
              <w:rPr>
                <w:szCs w:val="23"/>
              </w:rPr>
            </w:r>
            <w:r w:rsidR="00C67CD4" w:rsidRPr="004D3B47">
              <w:rPr>
                <w:szCs w:val="23"/>
              </w:rPr>
              <w:fldChar w:fldCharType="separate"/>
            </w:r>
            <w:r w:rsidR="00D03680" w:rsidRPr="00A321D5">
              <w:t xml:space="preserve">Figure </w:t>
            </w:r>
            <w:r w:rsidR="00D03680">
              <w:rPr>
                <w:noProof/>
              </w:rPr>
              <w:t>81</w:t>
            </w:r>
            <w:r w:rsidR="00C67CD4" w:rsidRPr="004D3B47">
              <w:rPr>
                <w:szCs w:val="23"/>
              </w:rPr>
              <w:fldChar w:fldCharType="end"/>
            </w:r>
            <w:r w:rsidR="00930A7A" w:rsidRPr="004D3B47">
              <w:rPr>
                <w:szCs w:val="23"/>
              </w:rPr>
              <w:t>)</w:t>
            </w:r>
            <w:r w:rsidR="00772A7E" w:rsidRPr="004D3B47">
              <w:rPr>
                <w:szCs w:val="23"/>
              </w:rPr>
              <w:t>.</w:t>
            </w:r>
          </w:p>
          <w:p w14:paraId="199FF5DF" w14:textId="77777777" w:rsidR="00A61031" w:rsidRPr="004D3B47" w:rsidRDefault="00A61031" w:rsidP="004503C8">
            <w:pPr>
              <w:pStyle w:val="NoSpacing"/>
              <w:jc w:val="both"/>
              <w:rPr>
                <w:szCs w:val="23"/>
              </w:rPr>
            </w:pPr>
          </w:p>
          <w:p w14:paraId="28A826FB" w14:textId="5AF13666" w:rsidR="0043518E" w:rsidRPr="004D3B47" w:rsidRDefault="0043518E" w:rsidP="004503C8">
            <w:pPr>
              <w:pStyle w:val="NoSpacing"/>
              <w:jc w:val="both"/>
              <w:rPr>
                <w:szCs w:val="23"/>
              </w:rPr>
            </w:pPr>
            <w:r w:rsidRPr="004D3B47">
              <w:rPr>
                <w:szCs w:val="23"/>
              </w:rPr>
              <w:t xml:space="preserve">The proportion of women </w:t>
            </w:r>
            <w:r w:rsidRPr="004D3B47">
              <w:rPr>
                <w:lang w:val="en-NZ"/>
              </w:rPr>
              <w:t xml:space="preserve">with histological LSIL who were </w:t>
            </w:r>
            <w:r w:rsidR="002A03FA" w:rsidRPr="004D3B47">
              <w:rPr>
                <w:lang w:val="en-NZ"/>
              </w:rPr>
              <w:t>subsequently tr</w:t>
            </w:r>
            <w:r w:rsidR="00B62ED3" w:rsidRPr="004D3B47">
              <w:rPr>
                <w:lang w:val="en-NZ"/>
              </w:rPr>
              <w:t>e</w:t>
            </w:r>
            <w:r w:rsidR="002A03FA" w:rsidRPr="004D3B47">
              <w:rPr>
                <w:lang w:val="en-NZ"/>
              </w:rPr>
              <w:t>ated (</w:t>
            </w:r>
            <w:r w:rsidRPr="004D3B47">
              <w:rPr>
                <w:lang w:val="en-NZ"/>
              </w:rPr>
              <w:t xml:space="preserve">within 26 </w:t>
            </w:r>
            <w:r w:rsidRPr="004D3B47">
              <w:rPr>
                <w:szCs w:val="23"/>
              </w:rPr>
              <w:t>weeks</w:t>
            </w:r>
            <w:r w:rsidRPr="004D3B47">
              <w:rPr>
                <w:lang w:val="en-NZ"/>
              </w:rPr>
              <w:t xml:space="preserve"> of LSIL </w:t>
            </w:r>
            <w:r w:rsidRPr="004D3B47">
              <w:rPr>
                <w:szCs w:val="23"/>
              </w:rPr>
              <w:t>being</w:t>
            </w:r>
            <w:r w:rsidRPr="004D3B47">
              <w:rPr>
                <w:lang w:val="en-NZ"/>
              </w:rPr>
              <w:t xml:space="preserve"> histologically confirmed</w:t>
            </w:r>
            <w:r w:rsidR="002A03FA" w:rsidRPr="004D3B47">
              <w:rPr>
                <w:lang w:val="en-NZ"/>
              </w:rPr>
              <w:t>)</w:t>
            </w:r>
            <w:r w:rsidRPr="004D3B47">
              <w:rPr>
                <w:lang w:val="en-NZ"/>
              </w:rPr>
              <w:t xml:space="preserve"> </w:t>
            </w:r>
            <w:r w:rsidR="00C76B64" w:rsidRPr="004D3B47">
              <w:rPr>
                <w:lang w:val="en-NZ"/>
              </w:rPr>
              <w:t xml:space="preserve">has </w:t>
            </w:r>
            <w:r w:rsidR="006745A7" w:rsidRPr="004D3B47">
              <w:rPr>
                <w:szCs w:val="23"/>
              </w:rPr>
              <w:t>increased</w:t>
            </w:r>
            <w:r w:rsidR="00C76B64" w:rsidRPr="004D3B47">
              <w:rPr>
                <w:lang w:val="en-NZ"/>
              </w:rPr>
              <w:t xml:space="preserve">, from </w:t>
            </w:r>
            <w:r w:rsidR="006745A7" w:rsidRPr="004D3B47">
              <w:t>5</w:t>
            </w:r>
            <w:r w:rsidR="006745A7" w:rsidRPr="004D3B47">
              <w:rPr>
                <w:szCs w:val="23"/>
              </w:rPr>
              <w:t>.2</w:t>
            </w:r>
            <w:r w:rsidR="00C76B64" w:rsidRPr="004D3B47">
              <w:rPr>
                <w:lang w:val="en-NZ"/>
              </w:rPr>
              <w:t>%</w:t>
            </w:r>
            <w:r w:rsidRPr="004D3B47">
              <w:rPr>
                <w:lang w:val="en-NZ"/>
              </w:rPr>
              <w:t xml:space="preserve"> </w:t>
            </w:r>
            <w:r w:rsidR="00C76B64" w:rsidRPr="004D3B47">
              <w:rPr>
                <w:lang w:val="en-NZ"/>
              </w:rPr>
              <w:t>for</w:t>
            </w:r>
            <w:r w:rsidRPr="004D3B47">
              <w:rPr>
                <w:lang w:val="en-NZ"/>
              </w:rPr>
              <w:t xml:space="preserve"> the previous report </w:t>
            </w:r>
            <w:r w:rsidR="00C76B64" w:rsidRPr="004D3B47">
              <w:rPr>
                <w:lang w:val="en-NZ"/>
              </w:rPr>
              <w:t xml:space="preserve">to </w:t>
            </w:r>
            <w:bookmarkStart w:id="1696" w:name="ind74_hislsil_treat26_pct2"/>
            <w:r w:rsidR="006745A7" w:rsidRPr="004D3B47">
              <w:rPr>
                <w:szCs w:val="23"/>
              </w:rPr>
              <w:t>5.</w:t>
            </w:r>
            <w:bookmarkEnd w:id="1696"/>
            <w:r w:rsidR="006745A7" w:rsidRPr="004D3B47">
              <w:rPr>
                <w:szCs w:val="23"/>
              </w:rPr>
              <w:t>9</w:t>
            </w:r>
            <w:r w:rsidRPr="004D3B47">
              <w:rPr>
                <w:lang w:val="en-NZ"/>
              </w:rPr>
              <w:t>%</w:t>
            </w:r>
            <w:r w:rsidR="0003404F" w:rsidRPr="004D3B47">
              <w:rPr>
                <w:lang w:val="en-NZ"/>
              </w:rPr>
              <w:t xml:space="preserve"> in t</w:t>
            </w:r>
            <w:r w:rsidR="00C76B64" w:rsidRPr="004D3B47">
              <w:rPr>
                <w:lang w:val="en-NZ"/>
              </w:rPr>
              <w:t>he current report</w:t>
            </w:r>
            <w:r w:rsidRPr="004D3B47">
              <w:rPr>
                <w:lang w:val="en-NZ"/>
              </w:rPr>
              <w:t>.</w:t>
            </w:r>
          </w:p>
          <w:p w14:paraId="55EC4326" w14:textId="77777777" w:rsidR="005C4DC2" w:rsidRPr="004D3B47" w:rsidRDefault="005C4DC2" w:rsidP="004503C8">
            <w:pPr>
              <w:pStyle w:val="NoSpacing"/>
              <w:jc w:val="both"/>
              <w:rPr>
                <w:lang w:val="en-NZ"/>
              </w:rPr>
            </w:pPr>
          </w:p>
        </w:tc>
      </w:tr>
      <w:tr w:rsidR="004D3B47" w:rsidRPr="004D3B47" w14:paraId="50A3A19A" w14:textId="77777777" w:rsidTr="00C31AC1">
        <w:tc>
          <w:tcPr>
            <w:tcW w:w="1791" w:type="dxa"/>
          </w:tcPr>
          <w:p w14:paraId="13E5D552" w14:textId="77777777" w:rsidR="005C4DC2" w:rsidRPr="004D3B47" w:rsidRDefault="005C4DC2" w:rsidP="009203A8">
            <w:pPr>
              <w:spacing w:before="120"/>
              <w:ind w:right="544"/>
              <w:jc w:val="both"/>
              <w:rPr>
                <w:b/>
              </w:rPr>
            </w:pPr>
            <w:r w:rsidRPr="004D3B47">
              <w:rPr>
                <w:b/>
              </w:rPr>
              <w:t>Comments</w:t>
            </w:r>
          </w:p>
        </w:tc>
        <w:tc>
          <w:tcPr>
            <w:tcW w:w="7524" w:type="dxa"/>
          </w:tcPr>
          <w:p w14:paraId="73356FA5" w14:textId="77777777" w:rsidR="00941A3C" w:rsidRPr="004D3B47" w:rsidRDefault="00680AF3" w:rsidP="004503C8">
            <w:pPr>
              <w:spacing w:before="120"/>
              <w:ind w:right="34"/>
              <w:jc w:val="both"/>
              <w:rPr>
                <w:lang w:val="en-NZ"/>
              </w:rPr>
            </w:pPr>
            <w:r w:rsidRPr="004D3B47">
              <w:rPr>
                <w:lang w:val="en-NZ"/>
              </w:rPr>
              <w:t>Whether or not t</w:t>
            </w:r>
            <w:r w:rsidR="00A97A9A" w:rsidRPr="004D3B47">
              <w:rPr>
                <w:lang w:val="en-NZ"/>
              </w:rPr>
              <w:t xml:space="preserve">reatment </w:t>
            </w:r>
            <w:r w:rsidRPr="004D3B47">
              <w:rPr>
                <w:lang w:val="en-NZ"/>
              </w:rPr>
              <w:t xml:space="preserve">has occurred </w:t>
            </w:r>
            <w:r w:rsidR="00A97A9A" w:rsidRPr="004D3B47">
              <w:rPr>
                <w:lang w:val="en-NZ"/>
              </w:rPr>
              <w:t xml:space="preserve">is </w:t>
            </w:r>
            <w:r w:rsidRPr="004D3B47">
              <w:rPr>
                <w:lang w:val="en-NZ"/>
              </w:rPr>
              <w:t xml:space="preserve">determined for this indicator </w:t>
            </w:r>
            <w:r w:rsidR="006C2995" w:rsidRPr="004D3B47">
              <w:rPr>
                <w:lang w:val="en-NZ"/>
              </w:rPr>
              <w:t>via colposcopy data in the NCSP Regi</w:t>
            </w:r>
            <w:r w:rsidR="000450E8" w:rsidRPr="004D3B47">
              <w:rPr>
                <w:lang w:val="en-NZ"/>
              </w:rPr>
              <w:t>s</w:t>
            </w:r>
            <w:r w:rsidR="006C2995" w:rsidRPr="004D3B47">
              <w:rPr>
                <w:lang w:val="en-NZ"/>
              </w:rPr>
              <w:t xml:space="preserve">ter. </w:t>
            </w:r>
            <w:r w:rsidR="00BF5711" w:rsidRPr="004D3B47">
              <w:rPr>
                <w:szCs w:val="23"/>
              </w:rPr>
              <w:t>T</w:t>
            </w:r>
            <w:r w:rsidR="006601A5" w:rsidRPr="004D3B47">
              <w:rPr>
                <w:szCs w:val="23"/>
              </w:rPr>
              <w:t>rends may</w:t>
            </w:r>
            <w:r w:rsidR="00F56F62" w:rsidRPr="004D3B47">
              <w:rPr>
                <w:szCs w:val="23"/>
              </w:rPr>
              <w:t xml:space="preserve"> </w:t>
            </w:r>
            <w:r w:rsidR="006601A5" w:rsidRPr="004D3B47">
              <w:rPr>
                <w:szCs w:val="23"/>
              </w:rPr>
              <w:t xml:space="preserve">reflect changes in the completeness of colposcopy data recording treatment within a DHB rather than </w:t>
            </w:r>
            <w:r w:rsidR="00F56F62" w:rsidRPr="004D3B47">
              <w:rPr>
                <w:szCs w:val="23"/>
              </w:rPr>
              <w:t xml:space="preserve">necessarily </w:t>
            </w:r>
            <w:r w:rsidR="006601A5" w:rsidRPr="004D3B47">
              <w:rPr>
                <w:szCs w:val="23"/>
              </w:rPr>
              <w:t xml:space="preserve">true increases or decreases in the proportion of women treated. </w:t>
            </w:r>
            <w:r w:rsidR="00910CB8" w:rsidRPr="004D3B47">
              <w:rPr>
                <w:szCs w:val="23"/>
              </w:rPr>
              <w:t>This incomplete recording of treatment potentially affects the results for treatments for both HSIL and LSIL</w:t>
            </w:r>
            <w:r w:rsidR="00941A3C" w:rsidRPr="004D3B47">
              <w:rPr>
                <w:lang w:val="en-NZ"/>
              </w:rPr>
              <w:t>. In some cases, treatment may have occurred in a different clinic to that where the original histology sample was collected. Facilities not explicitly defined as DHB (public) clinics are aggregated together as private practice. It is possible that women whose original HSIL (or LSIL) histology sample was collected outside a DHB clinic may in practice have been treated at a DHB clinic</w:t>
            </w:r>
            <w:r w:rsidR="006601A5" w:rsidRPr="004D3B47">
              <w:rPr>
                <w:lang w:val="en-NZ"/>
              </w:rPr>
              <w:t xml:space="preserve"> (or conversely a woman whose histology sample was collected at a DHB clinic may have been treated outside a DHB clinic)</w:t>
            </w:r>
            <w:r w:rsidR="00941A3C" w:rsidRPr="004D3B47">
              <w:rPr>
                <w:lang w:val="en-NZ"/>
              </w:rPr>
              <w:t>.</w:t>
            </w:r>
            <w:r w:rsidR="000450E8" w:rsidRPr="004D3B47">
              <w:rPr>
                <w:lang w:val="en-NZ"/>
              </w:rPr>
              <w:t xml:space="preserve"> Note, however, that timeliness is assessed here by including any treatment visits, regardless of where they occurred.</w:t>
            </w:r>
          </w:p>
          <w:p w14:paraId="64090A5F" w14:textId="77777777" w:rsidR="00A61031" w:rsidRPr="004D3B47" w:rsidRDefault="00A61031" w:rsidP="004503C8">
            <w:pPr>
              <w:pStyle w:val="NoSpacing"/>
              <w:jc w:val="both"/>
              <w:rPr>
                <w:lang w:val="en-NZ"/>
              </w:rPr>
            </w:pPr>
          </w:p>
          <w:p w14:paraId="49DFBB0C" w14:textId="272F0153" w:rsidR="00C00740" w:rsidRPr="004D3B47" w:rsidRDefault="00482D16" w:rsidP="004503C8">
            <w:pPr>
              <w:pStyle w:val="NoSpacing"/>
              <w:jc w:val="both"/>
              <w:rPr>
                <w:lang w:val="en-NZ"/>
              </w:rPr>
            </w:pPr>
            <w:r w:rsidRPr="004D3B47">
              <w:rPr>
                <w:lang w:val="en-NZ"/>
              </w:rPr>
              <w:t xml:space="preserve">The </w:t>
            </w:r>
            <w:r w:rsidR="00E53450" w:rsidRPr="004D3B47">
              <w:rPr>
                <w:lang w:val="en-NZ"/>
              </w:rPr>
              <w:t xml:space="preserve">2013 </w:t>
            </w:r>
            <w:r w:rsidRPr="004D3B47">
              <w:rPr>
                <w:lang w:val="en-NZ"/>
              </w:rPr>
              <w:t xml:space="preserve">National Cervical Screening Programme Policies and Standards: </w:t>
            </w:r>
            <w:r w:rsidR="000F772B" w:rsidRPr="004D3B47">
              <w:rPr>
                <w:lang w:val="en-NZ"/>
              </w:rPr>
              <w:t>‘</w:t>
            </w:r>
            <w:r w:rsidRPr="004D3B47">
              <w:rPr>
                <w:lang w:val="en-NZ"/>
              </w:rPr>
              <w:t>Section 6 –</w:t>
            </w:r>
            <w:r w:rsidR="00E861B2" w:rsidRPr="004D3B47">
              <w:rPr>
                <w:lang w:val="en-NZ"/>
              </w:rPr>
              <w:t xml:space="preserve"> </w:t>
            </w:r>
            <w:r w:rsidRPr="004D3B47">
              <w:rPr>
                <w:lang w:val="en-NZ"/>
              </w:rPr>
              <w:t>Providing a Colposcopy Service</w:t>
            </w:r>
            <w:r w:rsidR="000F772B" w:rsidRPr="004D3B47">
              <w:rPr>
                <w:lang w:val="en-NZ"/>
              </w:rPr>
              <w:t>’</w:t>
            </w:r>
            <w:r w:rsidRPr="004D3B47">
              <w:rPr>
                <w:lang w:val="en-NZ"/>
              </w:rPr>
              <w:t xml:space="preserve"> requires</w:t>
            </w:r>
            <w:r w:rsidR="00A26D58">
              <w:rPr>
                <w:lang w:val="en-NZ"/>
              </w:rPr>
              <w:t xml:space="preserve"> </w:t>
            </w:r>
            <w:r w:rsidR="00C00740" w:rsidRPr="004D3B47">
              <w:rPr>
                <w:lang w:val="en-NZ"/>
              </w:rPr>
              <w:t xml:space="preserve">colposcopy clinics </w:t>
            </w:r>
            <w:r w:rsidR="001C20BF" w:rsidRPr="004D3B47">
              <w:rPr>
                <w:lang w:val="en-NZ"/>
              </w:rPr>
              <w:t xml:space="preserve">to </w:t>
            </w:r>
            <w:r w:rsidR="00C00740" w:rsidRPr="004D3B47">
              <w:rPr>
                <w:lang w:val="en-NZ"/>
              </w:rPr>
              <w:t>provide information about the “decision to treat date</w:t>
            </w:r>
            <w:r w:rsidR="00AC0F3C" w:rsidRPr="004D3B47">
              <w:rPr>
                <w:lang w:val="en-NZ"/>
              </w:rPr>
              <w:t>” and “date histology result is received”.</w:t>
            </w:r>
            <w:r w:rsidR="00A26D58">
              <w:rPr>
                <w:lang w:val="en-NZ"/>
              </w:rPr>
              <w:t xml:space="preserve"> </w:t>
            </w:r>
            <w:r w:rsidRPr="004D3B47">
              <w:rPr>
                <w:lang w:val="en-NZ"/>
              </w:rPr>
              <w:t xml:space="preserve">At present, </w:t>
            </w:r>
            <w:r w:rsidR="00AC0F3C" w:rsidRPr="004D3B47">
              <w:rPr>
                <w:lang w:val="en-NZ"/>
              </w:rPr>
              <w:t>these dates are</w:t>
            </w:r>
            <w:r w:rsidRPr="004D3B47">
              <w:rPr>
                <w:lang w:val="en-NZ"/>
              </w:rPr>
              <w:t xml:space="preserve"> not available </w:t>
            </w:r>
            <w:r w:rsidR="00536D6D" w:rsidRPr="004D3B47">
              <w:rPr>
                <w:lang w:val="en-NZ"/>
              </w:rPr>
              <w:t xml:space="preserve">to use </w:t>
            </w:r>
            <w:r w:rsidR="00A64A1F" w:rsidRPr="004D3B47">
              <w:rPr>
                <w:lang w:val="en-NZ"/>
              </w:rPr>
              <w:t xml:space="preserve">due to low completeness of this item </w:t>
            </w:r>
            <w:r w:rsidRPr="004D3B47">
              <w:rPr>
                <w:lang w:val="en-NZ"/>
              </w:rPr>
              <w:t xml:space="preserve">on the NCSP Register. </w:t>
            </w:r>
            <w:r w:rsidR="00C00740" w:rsidRPr="004D3B47">
              <w:rPr>
                <w:lang w:val="en-NZ"/>
              </w:rPr>
              <w:t>When this</w:t>
            </w:r>
            <w:r w:rsidRPr="004D3B47">
              <w:rPr>
                <w:lang w:val="en-NZ"/>
              </w:rPr>
              <w:t xml:space="preserve"> </w:t>
            </w:r>
            <w:r w:rsidR="00C00740" w:rsidRPr="004D3B47">
              <w:rPr>
                <w:lang w:val="en-NZ"/>
              </w:rPr>
              <w:t>information is available</w:t>
            </w:r>
            <w:r w:rsidR="00E53450" w:rsidRPr="004D3B47">
              <w:rPr>
                <w:lang w:val="en-NZ"/>
              </w:rPr>
              <w:t xml:space="preserve"> for all </w:t>
            </w:r>
            <w:r w:rsidR="00BD0410" w:rsidRPr="004D3B47">
              <w:rPr>
                <w:lang w:val="en-NZ"/>
              </w:rPr>
              <w:t>DHBs</w:t>
            </w:r>
            <w:r w:rsidR="00B17479" w:rsidRPr="004D3B47">
              <w:rPr>
                <w:lang w:val="en-NZ"/>
              </w:rPr>
              <w:t xml:space="preserve"> for a full monitoring period</w:t>
            </w:r>
            <w:r w:rsidR="00C00740" w:rsidRPr="004D3B47">
              <w:rPr>
                <w:lang w:val="en-NZ"/>
              </w:rPr>
              <w:t>, it will be used to calculate timeliness of treatment</w:t>
            </w:r>
            <w:r w:rsidR="001C20BF" w:rsidRPr="004D3B47">
              <w:rPr>
                <w:lang w:val="en-NZ"/>
              </w:rPr>
              <w:t xml:space="preserve"> for women with histological </w:t>
            </w:r>
            <w:r w:rsidR="00AC0F3C" w:rsidRPr="004D3B47">
              <w:rPr>
                <w:lang w:val="en-NZ"/>
              </w:rPr>
              <w:t>HISL</w:t>
            </w:r>
            <w:r w:rsidR="00C00740" w:rsidRPr="004D3B47">
              <w:rPr>
                <w:lang w:val="en-NZ"/>
              </w:rPr>
              <w:t>.</w:t>
            </w:r>
          </w:p>
          <w:p w14:paraId="2717A1B7" w14:textId="77777777" w:rsidR="00A97A9A" w:rsidRPr="004D3B47" w:rsidRDefault="00A97A9A" w:rsidP="004503C8">
            <w:pPr>
              <w:pStyle w:val="NoSpacing"/>
              <w:jc w:val="both"/>
              <w:rPr>
                <w:lang w:val="en-NZ"/>
              </w:rPr>
            </w:pPr>
          </w:p>
        </w:tc>
      </w:tr>
    </w:tbl>
    <w:p w14:paraId="307B6CA9" w14:textId="77777777" w:rsidR="001F76C8" w:rsidRPr="004D3B47" w:rsidRDefault="001F76C8" w:rsidP="00412E7C">
      <w:pPr>
        <w:sectPr w:rsidR="001F76C8" w:rsidRPr="004D3B47" w:rsidSect="008A3FC6">
          <w:footerReference w:type="default" r:id="rId105"/>
          <w:pgSz w:w="11907" w:h="16839" w:code="9"/>
          <w:pgMar w:top="1440" w:right="1417" w:bottom="1276" w:left="1440" w:header="708" w:footer="567" w:gutter="0"/>
          <w:cols w:space="708"/>
          <w:docGrid w:linePitch="360"/>
        </w:sectPr>
      </w:pPr>
    </w:p>
    <w:p w14:paraId="0A044F76" w14:textId="70B699D6" w:rsidR="00412E7C" w:rsidRPr="00A321D5" w:rsidRDefault="0008224E" w:rsidP="00197FE5">
      <w:pPr>
        <w:pStyle w:val="Caption"/>
        <w:keepNext/>
      </w:pPr>
      <w:bookmarkStart w:id="1697" w:name="_Ref328257721"/>
      <w:bookmarkStart w:id="1698" w:name="_Toc459126429"/>
      <w:bookmarkStart w:id="1699" w:name="_Toc469398448"/>
      <w:bookmarkStart w:id="1700" w:name="_Toc454287282"/>
      <w:bookmarkStart w:id="1701" w:name="_Toc486941215"/>
      <w:bookmarkStart w:id="1702" w:name="_Toc475605328"/>
      <w:bookmarkStart w:id="1703" w:name="_Toc509928646"/>
      <w:bookmarkStart w:id="1704" w:name="_Toc528676334"/>
      <w:bookmarkStart w:id="1705" w:name="_Toc5627776"/>
      <w:bookmarkStart w:id="1706" w:name="_Toc12875739"/>
      <w:bookmarkStart w:id="1707" w:name="_Toc68606843"/>
      <w:r w:rsidRPr="00A321D5">
        <w:t>Figure</w:t>
      </w:r>
      <w:r w:rsidR="00412E7C" w:rsidRPr="00A321D5">
        <w:t xml:space="preserve"> </w:t>
      </w:r>
      <w:r w:rsidR="00E72C40">
        <w:fldChar w:fldCharType="begin"/>
      </w:r>
      <w:r w:rsidR="00E72C40">
        <w:instrText xml:space="preserve"> SEQ Figure \* ARABIC </w:instrText>
      </w:r>
      <w:r w:rsidR="00E72C40">
        <w:fldChar w:fldCharType="separate"/>
      </w:r>
      <w:r w:rsidR="00D03680">
        <w:rPr>
          <w:noProof/>
        </w:rPr>
        <w:t>80</w:t>
      </w:r>
      <w:r w:rsidR="00E72C40">
        <w:rPr>
          <w:noProof/>
        </w:rPr>
        <w:fldChar w:fldCharType="end"/>
      </w:r>
      <w:bookmarkEnd w:id="1697"/>
      <w:r w:rsidR="00412E7C" w:rsidRPr="00A321D5">
        <w:t xml:space="preserve"> </w:t>
      </w:r>
      <w:r w:rsidR="00B60BFA" w:rsidRPr="00A321D5">
        <w:t>-</w:t>
      </w:r>
      <w:r w:rsidR="00412E7C" w:rsidRPr="00A321D5">
        <w:t xml:space="preserve"> Proportion of women treated within eight weeks of histological confirmation of HSIL</w:t>
      </w:r>
      <w:bookmarkEnd w:id="1698"/>
      <w:bookmarkEnd w:id="1699"/>
      <w:bookmarkEnd w:id="1700"/>
      <w:bookmarkEnd w:id="1701"/>
      <w:bookmarkEnd w:id="1702"/>
      <w:r w:rsidR="0068083C" w:rsidRPr="00A321D5">
        <w:t>, by DHB</w:t>
      </w:r>
      <w:bookmarkEnd w:id="1703"/>
      <w:bookmarkEnd w:id="1704"/>
      <w:bookmarkEnd w:id="1705"/>
      <w:bookmarkEnd w:id="1706"/>
      <w:bookmarkEnd w:id="1707"/>
    </w:p>
    <w:p w14:paraId="76222E98" w14:textId="41C667BF" w:rsidR="005C4DC2" w:rsidRPr="004D3B47" w:rsidRDefault="000E1920" w:rsidP="00197FE5">
      <w:pPr>
        <w:keepNext/>
      </w:pPr>
      <w:r w:rsidRPr="004D3B47">
        <w:rPr>
          <w:noProof/>
          <w:lang w:eastAsia="en-AU"/>
        </w:rPr>
        <w:drawing>
          <wp:inline distT="0" distB="0" distL="0" distR="0" wp14:anchorId="7386D71C" wp14:editId="7930422E">
            <wp:extent cx="5400000" cy="3500651"/>
            <wp:effectExtent l="0" t="0" r="0" b="508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5400000" cy="3500651"/>
                    </a:xfrm>
                    <a:prstGeom prst="rect">
                      <a:avLst/>
                    </a:prstGeom>
                    <a:noFill/>
                  </pic:spPr>
                </pic:pic>
              </a:graphicData>
            </a:graphic>
          </wp:inline>
        </w:drawing>
      </w:r>
    </w:p>
    <w:p w14:paraId="18626406" w14:textId="65D569E2" w:rsidR="00E22573" w:rsidRPr="004D3B47" w:rsidRDefault="00E22573" w:rsidP="00197FE5">
      <w:pPr>
        <w:keepNext/>
        <w:jc w:val="both"/>
        <w:rPr>
          <w:i/>
          <w:sz w:val="20"/>
          <w:lang w:eastAsia="en-AU"/>
        </w:rPr>
      </w:pPr>
      <w:r w:rsidRPr="004D3B47">
        <w:rPr>
          <w:i/>
          <w:sz w:val="20"/>
          <w:lang w:eastAsia="en-AU"/>
        </w:rPr>
        <w:t>Date that histology results were reported to requesting clinician is used as the date of histological confirmation.</w:t>
      </w:r>
      <w:r w:rsidR="00A26D58">
        <w:rPr>
          <w:i/>
          <w:sz w:val="20"/>
          <w:lang w:eastAsia="en-AU"/>
        </w:rPr>
        <w:t xml:space="preserve"> </w:t>
      </w:r>
      <w:r w:rsidRPr="004D3B47">
        <w:rPr>
          <w:i/>
          <w:sz w:val="20"/>
          <w:lang w:eastAsia="en-AU"/>
        </w:rPr>
        <w:t>DHB is assigned based on the clinic where the original HSIL histology sample was collected</w:t>
      </w:r>
      <w:r w:rsidR="00EF670E" w:rsidRPr="004D3B47">
        <w:rPr>
          <w:i/>
          <w:sz w:val="20"/>
          <w:lang w:eastAsia="en-AU"/>
        </w:rPr>
        <w:t>, however treatments will be included regardless of where they occurred</w:t>
      </w:r>
      <w:r w:rsidRPr="004D3B47">
        <w:rPr>
          <w:i/>
          <w:sz w:val="20"/>
          <w:lang w:eastAsia="en-AU"/>
        </w:rPr>
        <w:t>.</w:t>
      </w:r>
    </w:p>
    <w:p w14:paraId="11A3F5C0" w14:textId="77777777" w:rsidR="00930A7A" w:rsidRPr="004D3B47" w:rsidRDefault="00930A7A" w:rsidP="00412E7C">
      <w:pPr>
        <w:rPr>
          <w:i/>
          <w:sz w:val="20"/>
          <w:lang w:eastAsia="en-AU"/>
        </w:rPr>
      </w:pPr>
    </w:p>
    <w:p w14:paraId="5A1789BC" w14:textId="43BA2379" w:rsidR="00930A7A" w:rsidRPr="00A321D5" w:rsidRDefault="0008224E" w:rsidP="00197FE5">
      <w:pPr>
        <w:pStyle w:val="Caption"/>
        <w:keepNext/>
      </w:pPr>
      <w:bookmarkStart w:id="1708" w:name="_Ref475523169"/>
      <w:bookmarkStart w:id="1709" w:name="_Toc486941216"/>
      <w:bookmarkStart w:id="1710" w:name="_Toc509928647"/>
      <w:bookmarkStart w:id="1711" w:name="_Toc528676335"/>
      <w:bookmarkStart w:id="1712" w:name="_Toc5627777"/>
      <w:bookmarkStart w:id="1713" w:name="_Toc12875740"/>
      <w:bookmarkStart w:id="1714" w:name="_Toc68606844"/>
      <w:r w:rsidRPr="00A321D5">
        <w:t>Figure</w:t>
      </w:r>
      <w:r w:rsidR="00930A7A" w:rsidRPr="00A321D5">
        <w:t xml:space="preserve"> </w:t>
      </w:r>
      <w:r w:rsidR="00E72C40">
        <w:fldChar w:fldCharType="begin"/>
      </w:r>
      <w:r w:rsidR="00E72C40">
        <w:instrText xml:space="preserve"> SEQ Figure \* ARABIC </w:instrText>
      </w:r>
      <w:r w:rsidR="00E72C40">
        <w:fldChar w:fldCharType="separate"/>
      </w:r>
      <w:r w:rsidR="00D03680">
        <w:rPr>
          <w:noProof/>
        </w:rPr>
        <w:t>81</w:t>
      </w:r>
      <w:r w:rsidR="00E72C40">
        <w:rPr>
          <w:noProof/>
        </w:rPr>
        <w:fldChar w:fldCharType="end"/>
      </w:r>
      <w:bookmarkEnd w:id="1708"/>
      <w:r w:rsidR="00930A7A" w:rsidRPr="00A321D5">
        <w:t xml:space="preserve"> </w:t>
      </w:r>
      <w:r w:rsidR="00B60BFA" w:rsidRPr="00A321D5">
        <w:t>-</w:t>
      </w:r>
      <w:r w:rsidR="00930A7A" w:rsidRPr="00A321D5">
        <w:t xml:space="preserve"> Trends in the proportion of women treated within eight weeks of histological confirmation of HSIL, by DHB</w:t>
      </w:r>
      <w:bookmarkEnd w:id="1709"/>
      <w:bookmarkEnd w:id="1710"/>
      <w:bookmarkEnd w:id="1711"/>
      <w:bookmarkEnd w:id="1712"/>
      <w:bookmarkEnd w:id="1713"/>
      <w:bookmarkEnd w:id="1714"/>
    </w:p>
    <w:p w14:paraId="540BD9F9" w14:textId="0CC30D1F" w:rsidR="000D278B" w:rsidRPr="004D3B47" w:rsidRDefault="000E1920">
      <w:r w:rsidRPr="004D3B47">
        <w:rPr>
          <w:noProof/>
          <w:lang w:eastAsia="en-AU"/>
        </w:rPr>
        <w:drawing>
          <wp:inline distT="0" distB="0" distL="0" distR="0" wp14:anchorId="31DB285E" wp14:editId="2FED9F46">
            <wp:extent cx="5400000" cy="3533694"/>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5400000" cy="3533694"/>
                    </a:xfrm>
                    <a:prstGeom prst="rect">
                      <a:avLst/>
                    </a:prstGeom>
                    <a:noFill/>
                  </pic:spPr>
                </pic:pic>
              </a:graphicData>
            </a:graphic>
          </wp:inline>
        </w:drawing>
      </w:r>
    </w:p>
    <w:p w14:paraId="65B5F5C7" w14:textId="77777777" w:rsidR="00C827DE" w:rsidRPr="004D3B47" w:rsidRDefault="00C827DE" w:rsidP="00412E7C"/>
    <w:p w14:paraId="10A2C8B5" w14:textId="77777777" w:rsidR="00E22573" w:rsidRPr="004D3B47" w:rsidRDefault="00E22573" w:rsidP="00412E7C">
      <w:pPr>
        <w:sectPr w:rsidR="00E22573" w:rsidRPr="004D3B47" w:rsidSect="008A3FC6">
          <w:pgSz w:w="11907" w:h="16839" w:code="9"/>
          <w:pgMar w:top="1440" w:right="1417" w:bottom="1276" w:left="1440" w:header="708" w:footer="567" w:gutter="0"/>
          <w:cols w:space="708"/>
          <w:docGrid w:linePitch="360"/>
        </w:sectPr>
      </w:pPr>
    </w:p>
    <w:p w14:paraId="4FFA936E" w14:textId="4D0979E6" w:rsidR="004C1F2B" w:rsidRDefault="008E7879" w:rsidP="00197FE5">
      <w:pPr>
        <w:pStyle w:val="Caption"/>
        <w:keepNext/>
      </w:pPr>
      <w:bookmarkStart w:id="1715" w:name="_Ref328257755"/>
      <w:bookmarkStart w:id="1716" w:name="_Toc469398302"/>
      <w:bookmarkStart w:id="1717" w:name="_Toc454286178"/>
      <w:bookmarkStart w:id="1718" w:name="_Toc486941065"/>
      <w:bookmarkStart w:id="1719" w:name="_Toc509928510"/>
      <w:bookmarkStart w:id="1720" w:name="_Toc528676183"/>
      <w:bookmarkStart w:id="1721" w:name="_Toc5627630"/>
      <w:bookmarkStart w:id="1722" w:name="_Toc12875572"/>
      <w:bookmarkStart w:id="1723" w:name="_Toc68606695"/>
      <w:r w:rsidRPr="004D3B47">
        <w:t>Table</w:t>
      </w:r>
      <w:r w:rsidR="004C1F2B" w:rsidRPr="004D3B47">
        <w:t xml:space="preserve"> </w:t>
      </w:r>
      <w:r w:rsidR="00100CC8" w:rsidRPr="004D3B47">
        <w:rPr>
          <w:b w:val="0"/>
          <w:bCs w:val="0"/>
        </w:rPr>
        <w:fldChar w:fldCharType="begin"/>
      </w:r>
      <w:r w:rsidR="0004456A" w:rsidRPr="004D3B47">
        <w:instrText xml:space="preserve"> SEQ Table \* ARABIC </w:instrText>
      </w:r>
      <w:r w:rsidR="00100CC8" w:rsidRPr="004D3B47">
        <w:rPr>
          <w:b w:val="0"/>
          <w:bCs w:val="0"/>
        </w:rPr>
        <w:fldChar w:fldCharType="separate"/>
      </w:r>
      <w:r w:rsidR="00D03680">
        <w:rPr>
          <w:noProof/>
        </w:rPr>
        <w:t>20</w:t>
      </w:r>
      <w:r w:rsidR="00100CC8" w:rsidRPr="004D3B47">
        <w:rPr>
          <w:b w:val="0"/>
          <w:bCs w:val="0"/>
          <w:noProof/>
        </w:rPr>
        <w:fldChar w:fldCharType="end"/>
      </w:r>
      <w:bookmarkEnd w:id="1715"/>
      <w:r w:rsidR="004C1F2B" w:rsidRPr="004D3B47">
        <w:t xml:space="preserve"> </w:t>
      </w:r>
      <w:r w:rsidR="00B60BFA" w:rsidRPr="004D3B47">
        <w:t>-</w:t>
      </w:r>
      <w:r w:rsidR="004C1F2B" w:rsidRPr="004D3B47">
        <w:t xml:space="preserve"> Timeliness </w:t>
      </w:r>
      <w:r w:rsidR="00806BEF" w:rsidRPr="004D3B47">
        <w:t xml:space="preserve">and appropriateness </w:t>
      </w:r>
      <w:r w:rsidR="004C1F2B" w:rsidRPr="004D3B47">
        <w:t>of treatment, by DHB</w:t>
      </w:r>
      <w:bookmarkEnd w:id="1716"/>
      <w:bookmarkEnd w:id="1717"/>
      <w:bookmarkEnd w:id="1718"/>
      <w:bookmarkEnd w:id="1719"/>
      <w:bookmarkEnd w:id="1720"/>
      <w:bookmarkEnd w:id="1721"/>
      <w:bookmarkEnd w:id="1722"/>
      <w:bookmarkEnd w:id="1723"/>
    </w:p>
    <w:tbl>
      <w:tblPr>
        <w:tblStyle w:val="TableGrid"/>
        <w:tblW w:w="13745" w:type="dxa"/>
        <w:tblBorders>
          <w:insideH w:val="none" w:sz="0" w:space="0" w:color="auto"/>
          <w:insideV w:val="none" w:sz="0" w:space="0" w:color="auto"/>
        </w:tblBorders>
        <w:tblLayout w:type="fixed"/>
        <w:tblLook w:val="04A0" w:firstRow="1" w:lastRow="0" w:firstColumn="1" w:lastColumn="0" w:noHBand="0" w:noVBand="1"/>
      </w:tblPr>
      <w:tblGrid>
        <w:gridCol w:w="2972"/>
        <w:gridCol w:w="2126"/>
        <w:gridCol w:w="1560"/>
        <w:gridCol w:w="1417"/>
        <w:gridCol w:w="2268"/>
        <w:gridCol w:w="1438"/>
        <w:gridCol w:w="1964"/>
      </w:tblGrid>
      <w:tr w:rsidR="00765B40" w:rsidRPr="001E0433" w14:paraId="3BE5BF97" w14:textId="77777777" w:rsidTr="00AB0E37">
        <w:trPr>
          <w:trHeight w:val="268"/>
        </w:trPr>
        <w:tc>
          <w:tcPr>
            <w:tcW w:w="2972" w:type="dxa"/>
            <w:vMerge w:val="restart"/>
            <w:tcBorders>
              <w:top w:val="single" w:sz="4" w:space="0" w:color="auto"/>
              <w:bottom w:val="nil"/>
              <w:right w:val="single" w:sz="4" w:space="0" w:color="auto"/>
            </w:tcBorders>
            <w:shd w:val="clear" w:color="auto" w:fill="D9D9D9" w:themeFill="background1" w:themeFillShade="D9"/>
            <w:noWrap/>
            <w:hideMark/>
          </w:tcPr>
          <w:p w14:paraId="39E11999" w14:textId="77777777" w:rsidR="00765B40" w:rsidRPr="00A817A8" w:rsidRDefault="00765B40" w:rsidP="00AB0E37">
            <w:pPr>
              <w:rPr>
                <w:rFonts w:asciiTheme="minorHAnsi" w:eastAsia="Times New Roman" w:hAnsiTheme="minorHAnsi" w:cstheme="minorHAnsi"/>
                <w:b/>
                <w:bCs/>
                <w:szCs w:val="23"/>
                <w:lang w:eastAsia="en-AU"/>
              </w:rPr>
            </w:pPr>
            <w:r w:rsidRPr="00A817A8">
              <w:rPr>
                <w:rFonts w:asciiTheme="minorHAnsi" w:eastAsia="Times New Roman" w:hAnsiTheme="minorHAnsi" w:cstheme="minorHAnsi"/>
                <w:b/>
                <w:bCs/>
                <w:szCs w:val="23"/>
                <w:lang w:eastAsia="en-AU"/>
              </w:rPr>
              <w:t> Age</w:t>
            </w:r>
          </w:p>
        </w:tc>
        <w:tc>
          <w:tcPr>
            <w:tcW w:w="2126" w:type="dxa"/>
            <w:tcBorders>
              <w:top w:val="single" w:sz="4" w:space="0" w:color="auto"/>
              <w:left w:val="single" w:sz="4" w:space="0" w:color="auto"/>
              <w:bottom w:val="nil"/>
            </w:tcBorders>
            <w:shd w:val="clear" w:color="auto" w:fill="D9D9D9" w:themeFill="background1" w:themeFillShade="D9"/>
          </w:tcPr>
          <w:p w14:paraId="0B9FE7BD" w14:textId="77777777" w:rsidR="00765B40" w:rsidRPr="001E0433" w:rsidRDefault="00765B40" w:rsidP="00AB0E37">
            <w:pPr>
              <w:jc w:val="center"/>
              <w:rPr>
                <w:rFonts w:asciiTheme="minorHAnsi" w:eastAsia="Times New Roman" w:hAnsiTheme="minorHAnsi" w:cstheme="minorHAnsi"/>
                <w:b/>
                <w:bCs/>
                <w:szCs w:val="23"/>
                <w:lang w:eastAsia="en-AU"/>
              </w:rPr>
            </w:pPr>
            <w:r w:rsidRPr="00B97375">
              <w:rPr>
                <w:rFonts w:asciiTheme="minorHAnsi" w:hAnsiTheme="minorHAnsi"/>
                <w:b/>
                <w:szCs w:val="23"/>
              </w:rPr>
              <w:t>Women with CIN 2/3</w:t>
            </w:r>
          </w:p>
        </w:tc>
        <w:tc>
          <w:tcPr>
            <w:tcW w:w="2977" w:type="dxa"/>
            <w:gridSpan w:val="2"/>
            <w:tcBorders>
              <w:top w:val="single" w:sz="4" w:space="0" w:color="auto"/>
              <w:bottom w:val="nil"/>
              <w:right w:val="single" w:sz="4" w:space="0" w:color="auto"/>
            </w:tcBorders>
            <w:shd w:val="clear" w:color="auto" w:fill="D9D9D9" w:themeFill="background1" w:themeFillShade="D9"/>
          </w:tcPr>
          <w:p w14:paraId="1089F962" w14:textId="77777777" w:rsidR="00765B40" w:rsidRPr="001E0433" w:rsidRDefault="00765B40" w:rsidP="00AB0E37">
            <w:pPr>
              <w:jc w:val="center"/>
              <w:rPr>
                <w:rFonts w:asciiTheme="minorHAnsi" w:eastAsia="Times New Roman" w:hAnsiTheme="minorHAnsi" w:cstheme="minorHAnsi"/>
                <w:b/>
                <w:bCs/>
                <w:szCs w:val="23"/>
                <w:lang w:eastAsia="en-AU"/>
              </w:rPr>
            </w:pPr>
            <w:r w:rsidRPr="00B97375">
              <w:rPr>
                <w:rFonts w:asciiTheme="minorHAnsi" w:hAnsiTheme="minorHAnsi"/>
                <w:b/>
                <w:szCs w:val="23"/>
              </w:rPr>
              <w:t>Treated within 8 weeks</w:t>
            </w:r>
          </w:p>
        </w:tc>
        <w:tc>
          <w:tcPr>
            <w:tcW w:w="2268" w:type="dxa"/>
            <w:tcBorders>
              <w:top w:val="single" w:sz="4" w:space="0" w:color="auto"/>
              <w:left w:val="single" w:sz="4" w:space="0" w:color="auto"/>
              <w:bottom w:val="nil"/>
            </w:tcBorders>
            <w:shd w:val="clear" w:color="auto" w:fill="D9D9D9" w:themeFill="background1" w:themeFillShade="D9"/>
          </w:tcPr>
          <w:p w14:paraId="1830CF2A" w14:textId="77777777" w:rsidR="00765B40" w:rsidRPr="001E0433" w:rsidRDefault="00765B40" w:rsidP="00AB0E37">
            <w:pPr>
              <w:jc w:val="center"/>
              <w:rPr>
                <w:rFonts w:asciiTheme="minorHAnsi" w:eastAsia="Times New Roman" w:hAnsiTheme="minorHAnsi" w:cstheme="minorHAnsi"/>
                <w:b/>
                <w:bCs/>
                <w:szCs w:val="23"/>
                <w:lang w:eastAsia="en-AU"/>
              </w:rPr>
            </w:pPr>
            <w:r w:rsidRPr="00B97375">
              <w:rPr>
                <w:rFonts w:asciiTheme="minorHAnsi" w:hAnsiTheme="minorHAnsi"/>
                <w:b/>
                <w:szCs w:val="23"/>
              </w:rPr>
              <w:t>Women with histological LSIL*</w:t>
            </w:r>
          </w:p>
        </w:tc>
        <w:tc>
          <w:tcPr>
            <w:tcW w:w="3402" w:type="dxa"/>
            <w:gridSpan w:val="2"/>
            <w:tcBorders>
              <w:top w:val="single" w:sz="4" w:space="0" w:color="auto"/>
              <w:bottom w:val="nil"/>
            </w:tcBorders>
            <w:shd w:val="clear" w:color="auto" w:fill="D9D9D9" w:themeFill="background1" w:themeFillShade="D9"/>
            <w:hideMark/>
          </w:tcPr>
          <w:p w14:paraId="23883854" w14:textId="77777777" w:rsidR="00765B40" w:rsidRPr="001E0433" w:rsidRDefault="00765B40" w:rsidP="00AB0E37">
            <w:pPr>
              <w:jc w:val="center"/>
              <w:rPr>
                <w:rFonts w:asciiTheme="minorHAnsi" w:eastAsia="Times New Roman" w:hAnsiTheme="minorHAnsi" w:cstheme="minorHAnsi"/>
                <w:b/>
                <w:bCs/>
                <w:szCs w:val="23"/>
                <w:lang w:eastAsia="en-AU"/>
              </w:rPr>
            </w:pPr>
            <w:r w:rsidRPr="00B97375">
              <w:rPr>
                <w:rFonts w:asciiTheme="minorHAnsi" w:hAnsiTheme="minorHAnsi"/>
                <w:b/>
                <w:szCs w:val="23"/>
              </w:rPr>
              <w:t>Women subsequently treated</w:t>
            </w:r>
            <w:r w:rsidRPr="00B97375">
              <w:rPr>
                <w:rFonts w:asciiTheme="minorHAnsi" w:hAnsiTheme="minorHAnsi"/>
                <w:b/>
                <w:szCs w:val="23"/>
                <w:vertAlign w:val="superscript"/>
              </w:rPr>
              <w:t>†</w:t>
            </w:r>
          </w:p>
        </w:tc>
      </w:tr>
      <w:tr w:rsidR="00765B40" w:rsidRPr="001E0433" w14:paraId="0B6127B8" w14:textId="77777777" w:rsidTr="00AB0E37">
        <w:trPr>
          <w:trHeight w:val="331"/>
        </w:trPr>
        <w:tc>
          <w:tcPr>
            <w:tcW w:w="2972" w:type="dxa"/>
            <w:vMerge/>
            <w:tcBorders>
              <w:top w:val="nil"/>
              <w:bottom w:val="single" w:sz="4" w:space="0" w:color="auto"/>
              <w:right w:val="single" w:sz="4" w:space="0" w:color="auto"/>
            </w:tcBorders>
            <w:shd w:val="clear" w:color="auto" w:fill="D9D9D9" w:themeFill="background1" w:themeFillShade="D9"/>
            <w:noWrap/>
            <w:hideMark/>
          </w:tcPr>
          <w:p w14:paraId="77F3CBDC" w14:textId="77777777" w:rsidR="00765B40" w:rsidRPr="001E0433" w:rsidRDefault="00765B40" w:rsidP="00AB0E37">
            <w:pPr>
              <w:rPr>
                <w:rFonts w:asciiTheme="minorHAnsi" w:eastAsia="Times New Roman" w:hAnsiTheme="minorHAnsi" w:cstheme="minorHAnsi"/>
                <w:szCs w:val="23"/>
                <w:lang w:eastAsia="en-AU"/>
              </w:rPr>
            </w:pPr>
          </w:p>
        </w:tc>
        <w:tc>
          <w:tcPr>
            <w:tcW w:w="2126" w:type="dxa"/>
            <w:tcBorders>
              <w:top w:val="nil"/>
              <w:left w:val="single" w:sz="4" w:space="0" w:color="auto"/>
              <w:bottom w:val="single" w:sz="4" w:space="0" w:color="auto"/>
            </w:tcBorders>
            <w:shd w:val="clear" w:color="auto" w:fill="D9D9D9" w:themeFill="background1" w:themeFillShade="D9"/>
            <w:hideMark/>
          </w:tcPr>
          <w:p w14:paraId="5EE0A61D" w14:textId="77777777" w:rsidR="00765B40" w:rsidRPr="001E0433" w:rsidRDefault="00765B40" w:rsidP="00AB0E37">
            <w:pPr>
              <w:jc w:val="right"/>
              <w:rPr>
                <w:rFonts w:asciiTheme="minorHAnsi" w:eastAsia="Times New Roman" w:hAnsiTheme="minorHAnsi" w:cstheme="minorHAnsi"/>
                <w:b/>
                <w:bCs/>
                <w:szCs w:val="23"/>
                <w:lang w:eastAsia="en-AU"/>
              </w:rPr>
            </w:pPr>
            <w:r w:rsidRPr="00B97375">
              <w:rPr>
                <w:rFonts w:asciiTheme="minorHAnsi" w:hAnsiTheme="minorHAnsi"/>
                <w:b/>
                <w:szCs w:val="23"/>
              </w:rPr>
              <w:t>N</w:t>
            </w:r>
          </w:p>
        </w:tc>
        <w:tc>
          <w:tcPr>
            <w:tcW w:w="1560" w:type="dxa"/>
            <w:tcBorders>
              <w:top w:val="nil"/>
              <w:bottom w:val="single" w:sz="4" w:space="0" w:color="auto"/>
            </w:tcBorders>
            <w:shd w:val="clear" w:color="auto" w:fill="D9D9D9" w:themeFill="background1" w:themeFillShade="D9"/>
            <w:hideMark/>
          </w:tcPr>
          <w:p w14:paraId="6B5195A7" w14:textId="77777777" w:rsidR="00765B40" w:rsidRPr="001E0433" w:rsidRDefault="00765B40" w:rsidP="00AB0E37">
            <w:pPr>
              <w:jc w:val="right"/>
              <w:rPr>
                <w:rFonts w:asciiTheme="minorHAnsi" w:eastAsia="Times New Roman" w:hAnsiTheme="minorHAnsi" w:cstheme="minorHAnsi"/>
                <w:b/>
                <w:bCs/>
                <w:szCs w:val="23"/>
                <w:lang w:eastAsia="en-AU"/>
              </w:rPr>
            </w:pPr>
            <w:r w:rsidRPr="00B97375">
              <w:rPr>
                <w:rFonts w:asciiTheme="minorHAnsi" w:hAnsiTheme="minorHAnsi"/>
                <w:b/>
                <w:szCs w:val="23"/>
              </w:rPr>
              <w:t>N</w:t>
            </w:r>
          </w:p>
        </w:tc>
        <w:tc>
          <w:tcPr>
            <w:tcW w:w="1417" w:type="dxa"/>
            <w:tcBorders>
              <w:top w:val="nil"/>
              <w:bottom w:val="single" w:sz="4" w:space="0" w:color="auto"/>
              <w:right w:val="single" w:sz="4" w:space="0" w:color="auto"/>
            </w:tcBorders>
            <w:shd w:val="clear" w:color="auto" w:fill="D9D9D9" w:themeFill="background1" w:themeFillShade="D9"/>
            <w:hideMark/>
          </w:tcPr>
          <w:p w14:paraId="33E70FD2" w14:textId="77777777" w:rsidR="00765B40" w:rsidRPr="001E0433" w:rsidRDefault="00765B40" w:rsidP="00AB0E37">
            <w:pPr>
              <w:jc w:val="right"/>
              <w:rPr>
                <w:rFonts w:asciiTheme="minorHAnsi" w:eastAsia="Times New Roman" w:hAnsiTheme="minorHAnsi" w:cstheme="minorHAnsi"/>
                <w:b/>
                <w:bCs/>
                <w:szCs w:val="23"/>
                <w:lang w:eastAsia="en-AU"/>
              </w:rPr>
            </w:pPr>
            <w:r w:rsidRPr="00B97375">
              <w:rPr>
                <w:rFonts w:asciiTheme="minorHAnsi" w:hAnsiTheme="minorHAnsi"/>
                <w:b/>
                <w:szCs w:val="23"/>
              </w:rPr>
              <w:t>%</w:t>
            </w:r>
          </w:p>
        </w:tc>
        <w:tc>
          <w:tcPr>
            <w:tcW w:w="2268" w:type="dxa"/>
            <w:tcBorders>
              <w:top w:val="nil"/>
              <w:left w:val="single" w:sz="4" w:space="0" w:color="auto"/>
              <w:bottom w:val="single" w:sz="4" w:space="0" w:color="auto"/>
            </w:tcBorders>
            <w:shd w:val="clear" w:color="auto" w:fill="D9D9D9" w:themeFill="background1" w:themeFillShade="D9"/>
            <w:hideMark/>
          </w:tcPr>
          <w:p w14:paraId="4256B159" w14:textId="77777777" w:rsidR="00765B40" w:rsidRPr="001E0433" w:rsidRDefault="00765B40" w:rsidP="00AB0E37">
            <w:pPr>
              <w:jc w:val="right"/>
              <w:rPr>
                <w:rFonts w:asciiTheme="minorHAnsi" w:eastAsia="Times New Roman" w:hAnsiTheme="minorHAnsi" w:cstheme="minorHAnsi"/>
                <w:b/>
                <w:bCs/>
                <w:szCs w:val="23"/>
                <w:lang w:eastAsia="en-AU"/>
              </w:rPr>
            </w:pPr>
            <w:r w:rsidRPr="00B97375">
              <w:rPr>
                <w:rFonts w:asciiTheme="minorHAnsi" w:hAnsiTheme="minorHAnsi"/>
                <w:b/>
                <w:szCs w:val="23"/>
              </w:rPr>
              <w:t>N</w:t>
            </w:r>
          </w:p>
        </w:tc>
        <w:tc>
          <w:tcPr>
            <w:tcW w:w="1438" w:type="dxa"/>
            <w:tcBorders>
              <w:top w:val="nil"/>
              <w:bottom w:val="single" w:sz="4" w:space="0" w:color="auto"/>
            </w:tcBorders>
            <w:shd w:val="clear" w:color="auto" w:fill="D9D9D9" w:themeFill="background1" w:themeFillShade="D9"/>
            <w:hideMark/>
          </w:tcPr>
          <w:p w14:paraId="12DE76CE" w14:textId="77777777" w:rsidR="00765B40" w:rsidRPr="001E0433" w:rsidRDefault="00765B40" w:rsidP="00AB0E37">
            <w:pPr>
              <w:jc w:val="right"/>
              <w:rPr>
                <w:rFonts w:asciiTheme="minorHAnsi" w:eastAsia="Times New Roman" w:hAnsiTheme="minorHAnsi" w:cstheme="minorHAnsi"/>
                <w:b/>
                <w:bCs/>
                <w:szCs w:val="23"/>
                <w:lang w:eastAsia="en-AU"/>
              </w:rPr>
            </w:pPr>
            <w:r w:rsidRPr="00B97375">
              <w:rPr>
                <w:rFonts w:asciiTheme="minorHAnsi" w:hAnsiTheme="minorHAnsi"/>
                <w:b/>
                <w:szCs w:val="23"/>
              </w:rPr>
              <w:t>N</w:t>
            </w:r>
          </w:p>
        </w:tc>
        <w:tc>
          <w:tcPr>
            <w:tcW w:w="1964" w:type="dxa"/>
            <w:tcBorders>
              <w:top w:val="nil"/>
              <w:bottom w:val="single" w:sz="4" w:space="0" w:color="auto"/>
            </w:tcBorders>
            <w:shd w:val="clear" w:color="auto" w:fill="D9D9D9" w:themeFill="background1" w:themeFillShade="D9"/>
            <w:hideMark/>
          </w:tcPr>
          <w:p w14:paraId="7B807DA5" w14:textId="77777777" w:rsidR="00765B40" w:rsidRPr="001E0433" w:rsidRDefault="00765B40" w:rsidP="00AB0E37">
            <w:pPr>
              <w:jc w:val="right"/>
              <w:rPr>
                <w:rFonts w:asciiTheme="minorHAnsi" w:eastAsia="Times New Roman" w:hAnsiTheme="minorHAnsi" w:cstheme="minorHAnsi"/>
                <w:b/>
                <w:bCs/>
                <w:szCs w:val="23"/>
                <w:lang w:eastAsia="en-AU"/>
              </w:rPr>
            </w:pPr>
            <w:r w:rsidRPr="00B97375">
              <w:rPr>
                <w:rFonts w:asciiTheme="minorHAnsi" w:hAnsiTheme="minorHAnsi"/>
                <w:b/>
                <w:szCs w:val="23"/>
              </w:rPr>
              <w:t>%</w:t>
            </w:r>
          </w:p>
        </w:tc>
      </w:tr>
      <w:tr w:rsidR="00765B40" w:rsidRPr="00A817A8" w14:paraId="103B50A9" w14:textId="77777777" w:rsidTr="00AB0E37">
        <w:trPr>
          <w:trHeight w:val="268"/>
        </w:trPr>
        <w:tc>
          <w:tcPr>
            <w:tcW w:w="2972" w:type="dxa"/>
            <w:tcBorders>
              <w:top w:val="single" w:sz="4" w:space="0" w:color="auto"/>
              <w:right w:val="single" w:sz="4" w:space="0" w:color="auto"/>
            </w:tcBorders>
            <w:noWrap/>
            <w:hideMark/>
          </w:tcPr>
          <w:p w14:paraId="293D6C3A" w14:textId="1548CCB2" w:rsidR="00765B40" w:rsidRPr="00A817A8" w:rsidRDefault="00765B40" w:rsidP="00765B40">
            <w:pPr>
              <w:rPr>
                <w:rFonts w:asciiTheme="minorHAnsi" w:eastAsia="Times New Roman" w:hAnsiTheme="minorHAnsi" w:cstheme="minorHAnsi"/>
                <w:i/>
                <w:iCs/>
                <w:szCs w:val="23"/>
                <w:lang w:eastAsia="en-AU"/>
              </w:rPr>
            </w:pPr>
            <w:r w:rsidRPr="004D3B47">
              <w:t>Public clinics (overall)</w:t>
            </w:r>
          </w:p>
        </w:tc>
        <w:tc>
          <w:tcPr>
            <w:tcW w:w="2126" w:type="dxa"/>
            <w:tcBorders>
              <w:top w:val="single" w:sz="4" w:space="0" w:color="auto"/>
              <w:left w:val="single" w:sz="4" w:space="0" w:color="auto"/>
            </w:tcBorders>
            <w:noWrap/>
            <w:hideMark/>
          </w:tcPr>
          <w:p w14:paraId="346DB142" w14:textId="7D6F1430" w:rsidR="00765B40" w:rsidRPr="00A817A8" w:rsidRDefault="00765B40" w:rsidP="00765B40">
            <w:pPr>
              <w:jc w:val="right"/>
              <w:rPr>
                <w:rFonts w:asciiTheme="minorHAnsi" w:eastAsia="Times New Roman" w:hAnsiTheme="minorHAnsi" w:cstheme="minorHAnsi"/>
                <w:i/>
                <w:iCs/>
                <w:szCs w:val="23"/>
                <w:lang w:eastAsia="en-AU"/>
              </w:rPr>
            </w:pPr>
            <w:r w:rsidRPr="004D3B47">
              <w:t xml:space="preserve"> 1,726 </w:t>
            </w:r>
          </w:p>
        </w:tc>
        <w:tc>
          <w:tcPr>
            <w:tcW w:w="1560" w:type="dxa"/>
            <w:tcBorders>
              <w:top w:val="single" w:sz="4" w:space="0" w:color="auto"/>
            </w:tcBorders>
            <w:noWrap/>
            <w:hideMark/>
          </w:tcPr>
          <w:p w14:paraId="6F35EFB0" w14:textId="5C8D915F" w:rsidR="00765B40" w:rsidRPr="00A817A8" w:rsidRDefault="00765B40" w:rsidP="00765B40">
            <w:pPr>
              <w:jc w:val="right"/>
              <w:rPr>
                <w:rFonts w:asciiTheme="minorHAnsi" w:eastAsia="Times New Roman" w:hAnsiTheme="minorHAnsi" w:cstheme="minorHAnsi"/>
                <w:i/>
                <w:iCs/>
                <w:szCs w:val="23"/>
                <w:lang w:eastAsia="en-AU"/>
              </w:rPr>
            </w:pPr>
            <w:r w:rsidRPr="004D3B47">
              <w:t xml:space="preserve"> 1,116 </w:t>
            </w:r>
          </w:p>
        </w:tc>
        <w:tc>
          <w:tcPr>
            <w:tcW w:w="1417" w:type="dxa"/>
            <w:tcBorders>
              <w:top w:val="single" w:sz="4" w:space="0" w:color="auto"/>
              <w:right w:val="single" w:sz="4" w:space="0" w:color="auto"/>
            </w:tcBorders>
            <w:noWrap/>
            <w:hideMark/>
          </w:tcPr>
          <w:p w14:paraId="0339346B" w14:textId="5BD2D28A" w:rsidR="00765B40" w:rsidRPr="00A817A8" w:rsidRDefault="00765B40" w:rsidP="00765B40">
            <w:pPr>
              <w:jc w:val="right"/>
              <w:rPr>
                <w:rFonts w:asciiTheme="minorHAnsi" w:eastAsia="Times New Roman" w:hAnsiTheme="minorHAnsi" w:cstheme="minorHAnsi"/>
                <w:i/>
                <w:iCs/>
                <w:szCs w:val="23"/>
                <w:lang w:eastAsia="en-AU"/>
              </w:rPr>
            </w:pPr>
            <w:r w:rsidRPr="004D3B47">
              <w:t>64.7</w:t>
            </w:r>
          </w:p>
        </w:tc>
        <w:tc>
          <w:tcPr>
            <w:tcW w:w="2268" w:type="dxa"/>
            <w:tcBorders>
              <w:top w:val="single" w:sz="4" w:space="0" w:color="auto"/>
              <w:left w:val="single" w:sz="4" w:space="0" w:color="auto"/>
            </w:tcBorders>
            <w:noWrap/>
            <w:hideMark/>
          </w:tcPr>
          <w:p w14:paraId="449C9B8D" w14:textId="606A7C0B" w:rsidR="00765B40" w:rsidRPr="00A817A8" w:rsidRDefault="00765B40" w:rsidP="00765B40">
            <w:pPr>
              <w:jc w:val="right"/>
              <w:rPr>
                <w:rFonts w:asciiTheme="minorHAnsi" w:eastAsia="Times New Roman" w:hAnsiTheme="minorHAnsi" w:cstheme="minorHAnsi"/>
                <w:i/>
                <w:iCs/>
                <w:szCs w:val="23"/>
                <w:lang w:eastAsia="en-AU"/>
              </w:rPr>
            </w:pPr>
            <w:r w:rsidRPr="004D3B47">
              <w:t xml:space="preserve"> 1,453 </w:t>
            </w:r>
          </w:p>
        </w:tc>
        <w:tc>
          <w:tcPr>
            <w:tcW w:w="1438" w:type="dxa"/>
            <w:tcBorders>
              <w:top w:val="single" w:sz="4" w:space="0" w:color="auto"/>
            </w:tcBorders>
            <w:noWrap/>
            <w:hideMark/>
          </w:tcPr>
          <w:p w14:paraId="47085048" w14:textId="6EA59D8E" w:rsidR="00765B40" w:rsidRPr="00A817A8" w:rsidRDefault="00765B40" w:rsidP="00765B40">
            <w:pPr>
              <w:jc w:val="right"/>
              <w:rPr>
                <w:rFonts w:asciiTheme="minorHAnsi" w:eastAsia="Times New Roman" w:hAnsiTheme="minorHAnsi" w:cstheme="minorHAnsi"/>
                <w:i/>
                <w:iCs/>
                <w:szCs w:val="23"/>
                <w:lang w:eastAsia="en-AU"/>
              </w:rPr>
            </w:pPr>
            <w:r w:rsidRPr="004D3B47">
              <w:t xml:space="preserve"> 99 </w:t>
            </w:r>
          </w:p>
        </w:tc>
        <w:tc>
          <w:tcPr>
            <w:tcW w:w="1964" w:type="dxa"/>
            <w:tcBorders>
              <w:top w:val="single" w:sz="4" w:space="0" w:color="auto"/>
            </w:tcBorders>
            <w:noWrap/>
            <w:hideMark/>
          </w:tcPr>
          <w:p w14:paraId="24FCC5C1" w14:textId="51825083" w:rsidR="00765B40" w:rsidRPr="00A817A8" w:rsidRDefault="00765B40" w:rsidP="00765B40">
            <w:pPr>
              <w:jc w:val="right"/>
              <w:rPr>
                <w:rFonts w:asciiTheme="minorHAnsi" w:eastAsia="Times New Roman" w:hAnsiTheme="minorHAnsi" w:cstheme="minorHAnsi"/>
                <w:i/>
                <w:iCs/>
                <w:szCs w:val="23"/>
                <w:lang w:eastAsia="en-AU"/>
              </w:rPr>
            </w:pPr>
            <w:r w:rsidRPr="004D3B47">
              <w:t>6.8</w:t>
            </w:r>
          </w:p>
        </w:tc>
      </w:tr>
      <w:tr w:rsidR="00765B40" w:rsidRPr="001E0433" w14:paraId="7D12ECDB" w14:textId="77777777" w:rsidTr="00AB0E37">
        <w:trPr>
          <w:trHeight w:val="268"/>
        </w:trPr>
        <w:tc>
          <w:tcPr>
            <w:tcW w:w="2972" w:type="dxa"/>
            <w:tcBorders>
              <w:right w:val="single" w:sz="4" w:space="0" w:color="auto"/>
            </w:tcBorders>
            <w:noWrap/>
            <w:hideMark/>
          </w:tcPr>
          <w:p w14:paraId="4E922B2D" w14:textId="2FAEC88D" w:rsidR="00765B40" w:rsidRPr="001E0433" w:rsidRDefault="00765B40" w:rsidP="00765B40">
            <w:pPr>
              <w:rPr>
                <w:rFonts w:asciiTheme="minorHAnsi" w:eastAsia="Times New Roman" w:hAnsiTheme="minorHAnsi" w:cstheme="minorHAnsi"/>
                <w:szCs w:val="23"/>
                <w:lang w:eastAsia="en-AU"/>
              </w:rPr>
            </w:pPr>
            <w:r w:rsidRPr="004D3B47">
              <w:t>Auckland</w:t>
            </w:r>
          </w:p>
        </w:tc>
        <w:tc>
          <w:tcPr>
            <w:tcW w:w="2126" w:type="dxa"/>
            <w:tcBorders>
              <w:left w:val="single" w:sz="4" w:space="0" w:color="auto"/>
            </w:tcBorders>
            <w:noWrap/>
            <w:hideMark/>
          </w:tcPr>
          <w:p w14:paraId="588F37A3" w14:textId="33A64D52" w:rsidR="00765B40" w:rsidRPr="001E0433" w:rsidRDefault="00765B40" w:rsidP="00765B40">
            <w:pPr>
              <w:jc w:val="right"/>
              <w:rPr>
                <w:rFonts w:asciiTheme="minorHAnsi" w:eastAsia="Times New Roman" w:hAnsiTheme="minorHAnsi" w:cstheme="minorHAnsi"/>
                <w:szCs w:val="23"/>
                <w:lang w:eastAsia="en-AU"/>
              </w:rPr>
            </w:pPr>
            <w:r w:rsidRPr="004D3B47">
              <w:t xml:space="preserve"> 149 </w:t>
            </w:r>
          </w:p>
        </w:tc>
        <w:tc>
          <w:tcPr>
            <w:tcW w:w="1560" w:type="dxa"/>
            <w:noWrap/>
            <w:hideMark/>
          </w:tcPr>
          <w:p w14:paraId="09563D56" w14:textId="7603BCBC" w:rsidR="00765B40" w:rsidRPr="001E0433" w:rsidRDefault="00765B40" w:rsidP="00765B40">
            <w:pPr>
              <w:jc w:val="right"/>
              <w:rPr>
                <w:rFonts w:asciiTheme="minorHAnsi" w:eastAsia="Times New Roman" w:hAnsiTheme="minorHAnsi" w:cstheme="minorHAnsi"/>
                <w:szCs w:val="23"/>
                <w:lang w:eastAsia="en-AU"/>
              </w:rPr>
            </w:pPr>
            <w:r w:rsidRPr="004D3B47">
              <w:t xml:space="preserve"> 92 </w:t>
            </w:r>
          </w:p>
        </w:tc>
        <w:tc>
          <w:tcPr>
            <w:tcW w:w="1417" w:type="dxa"/>
            <w:tcBorders>
              <w:right w:val="single" w:sz="4" w:space="0" w:color="auto"/>
            </w:tcBorders>
            <w:noWrap/>
            <w:hideMark/>
          </w:tcPr>
          <w:p w14:paraId="4C7BCCE8" w14:textId="433B04FA" w:rsidR="00765B40" w:rsidRPr="001E0433" w:rsidRDefault="00765B40" w:rsidP="00765B40">
            <w:pPr>
              <w:jc w:val="right"/>
              <w:rPr>
                <w:rFonts w:asciiTheme="minorHAnsi" w:eastAsia="Times New Roman" w:hAnsiTheme="minorHAnsi" w:cstheme="minorHAnsi"/>
                <w:szCs w:val="23"/>
                <w:lang w:eastAsia="en-AU"/>
              </w:rPr>
            </w:pPr>
            <w:r w:rsidRPr="004D3B47">
              <w:t>61.7</w:t>
            </w:r>
          </w:p>
        </w:tc>
        <w:tc>
          <w:tcPr>
            <w:tcW w:w="2268" w:type="dxa"/>
            <w:tcBorders>
              <w:left w:val="single" w:sz="4" w:space="0" w:color="auto"/>
            </w:tcBorders>
            <w:noWrap/>
            <w:hideMark/>
          </w:tcPr>
          <w:p w14:paraId="4470B0C1" w14:textId="496C9207" w:rsidR="00765B40" w:rsidRPr="001E0433" w:rsidRDefault="00765B40" w:rsidP="00765B40">
            <w:pPr>
              <w:jc w:val="right"/>
              <w:rPr>
                <w:rFonts w:asciiTheme="minorHAnsi" w:eastAsia="Times New Roman" w:hAnsiTheme="minorHAnsi" w:cstheme="minorHAnsi"/>
                <w:szCs w:val="23"/>
                <w:lang w:eastAsia="en-AU"/>
              </w:rPr>
            </w:pPr>
            <w:r w:rsidRPr="004D3B47">
              <w:t xml:space="preserve"> 169 </w:t>
            </w:r>
          </w:p>
        </w:tc>
        <w:tc>
          <w:tcPr>
            <w:tcW w:w="1438" w:type="dxa"/>
            <w:noWrap/>
            <w:hideMark/>
          </w:tcPr>
          <w:p w14:paraId="3239B91A" w14:textId="39B9A3C5" w:rsidR="00765B40" w:rsidRPr="001E0433" w:rsidRDefault="00765B40" w:rsidP="00765B40">
            <w:pPr>
              <w:jc w:val="right"/>
              <w:rPr>
                <w:rFonts w:asciiTheme="minorHAnsi" w:eastAsia="Times New Roman" w:hAnsiTheme="minorHAnsi" w:cstheme="minorHAnsi"/>
                <w:szCs w:val="23"/>
                <w:lang w:eastAsia="en-AU"/>
              </w:rPr>
            </w:pPr>
            <w:r w:rsidRPr="004D3B47">
              <w:t>14</w:t>
            </w:r>
          </w:p>
        </w:tc>
        <w:tc>
          <w:tcPr>
            <w:tcW w:w="1964" w:type="dxa"/>
            <w:noWrap/>
            <w:hideMark/>
          </w:tcPr>
          <w:p w14:paraId="6B7EDDE1" w14:textId="3CF5B085" w:rsidR="00765B40" w:rsidRPr="001E0433" w:rsidRDefault="00765B40" w:rsidP="00765B40">
            <w:pPr>
              <w:jc w:val="right"/>
              <w:rPr>
                <w:rFonts w:asciiTheme="minorHAnsi" w:eastAsia="Times New Roman" w:hAnsiTheme="minorHAnsi" w:cstheme="minorHAnsi"/>
                <w:szCs w:val="23"/>
                <w:lang w:eastAsia="en-AU"/>
              </w:rPr>
            </w:pPr>
            <w:r w:rsidRPr="004D3B47">
              <w:t>8.3</w:t>
            </w:r>
          </w:p>
        </w:tc>
      </w:tr>
      <w:tr w:rsidR="00765B40" w:rsidRPr="001E0433" w14:paraId="67768F40" w14:textId="77777777" w:rsidTr="00AB0E37">
        <w:trPr>
          <w:trHeight w:val="268"/>
        </w:trPr>
        <w:tc>
          <w:tcPr>
            <w:tcW w:w="2972" w:type="dxa"/>
            <w:tcBorders>
              <w:right w:val="single" w:sz="4" w:space="0" w:color="auto"/>
            </w:tcBorders>
            <w:noWrap/>
            <w:hideMark/>
          </w:tcPr>
          <w:p w14:paraId="5A1591F5" w14:textId="6221181C" w:rsidR="00765B40" w:rsidRPr="001E0433" w:rsidRDefault="00765B40" w:rsidP="00765B40">
            <w:pPr>
              <w:rPr>
                <w:rFonts w:asciiTheme="minorHAnsi" w:eastAsia="Times New Roman" w:hAnsiTheme="minorHAnsi" w:cstheme="minorHAnsi"/>
                <w:szCs w:val="23"/>
                <w:lang w:eastAsia="en-AU"/>
              </w:rPr>
            </w:pPr>
            <w:r w:rsidRPr="004D3B47">
              <w:t>Bay of Plenty</w:t>
            </w:r>
          </w:p>
        </w:tc>
        <w:tc>
          <w:tcPr>
            <w:tcW w:w="2126" w:type="dxa"/>
            <w:tcBorders>
              <w:left w:val="single" w:sz="4" w:space="0" w:color="auto"/>
            </w:tcBorders>
            <w:noWrap/>
            <w:hideMark/>
          </w:tcPr>
          <w:p w14:paraId="088D3C59" w14:textId="5BE28B71" w:rsidR="00765B40" w:rsidRPr="001E0433" w:rsidRDefault="00765B40" w:rsidP="00765B40">
            <w:pPr>
              <w:jc w:val="right"/>
              <w:rPr>
                <w:rFonts w:asciiTheme="minorHAnsi" w:eastAsia="Times New Roman" w:hAnsiTheme="minorHAnsi" w:cstheme="minorHAnsi"/>
                <w:szCs w:val="23"/>
                <w:lang w:eastAsia="en-AU"/>
              </w:rPr>
            </w:pPr>
            <w:r w:rsidRPr="004D3B47">
              <w:t xml:space="preserve"> 83 </w:t>
            </w:r>
          </w:p>
        </w:tc>
        <w:tc>
          <w:tcPr>
            <w:tcW w:w="1560" w:type="dxa"/>
            <w:noWrap/>
            <w:hideMark/>
          </w:tcPr>
          <w:p w14:paraId="2D50DBBB" w14:textId="7ABEAC8A" w:rsidR="00765B40" w:rsidRPr="001E0433" w:rsidRDefault="00765B40" w:rsidP="00765B40">
            <w:pPr>
              <w:jc w:val="right"/>
              <w:rPr>
                <w:rFonts w:asciiTheme="minorHAnsi" w:eastAsia="Times New Roman" w:hAnsiTheme="minorHAnsi" w:cstheme="minorHAnsi"/>
                <w:szCs w:val="23"/>
                <w:lang w:eastAsia="en-AU"/>
              </w:rPr>
            </w:pPr>
            <w:r w:rsidRPr="004D3B47">
              <w:t xml:space="preserve"> 54 </w:t>
            </w:r>
          </w:p>
        </w:tc>
        <w:tc>
          <w:tcPr>
            <w:tcW w:w="1417" w:type="dxa"/>
            <w:tcBorders>
              <w:right w:val="single" w:sz="4" w:space="0" w:color="auto"/>
            </w:tcBorders>
            <w:noWrap/>
            <w:hideMark/>
          </w:tcPr>
          <w:p w14:paraId="120A4DA8" w14:textId="6FE08B4B" w:rsidR="00765B40" w:rsidRPr="001E0433" w:rsidRDefault="00765B40" w:rsidP="00765B40">
            <w:pPr>
              <w:jc w:val="right"/>
              <w:rPr>
                <w:rFonts w:asciiTheme="minorHAnsi" w:eastAsia="Times New Roman" w:hAnsiTheme="minorHAnsi" w:cstheme="minorHAnsi"/>
                <w:szCs w:val="23"/>
                <w:lang w:eastAsia="en-AU"/>
              </w:rPr>
            </w:pPr>
            <w:r w:rsidRPr="004D3B47">
              <w:t>65.1</w:t>
            </w:r>
          </w:p>
        </w:tc>
        <w:tc>
          <w:tcPr>
            <w:tcW w:w="2268" w:type="dxa"/>
            <w:tcBorders>
              <w:left w:val="single" w:sz="4" w:space="0" w:color="auto"/>
            </w:tcBorders>
            <w:noWrap/>
            <w:hideMark/>
          </w:tcPr>
          <w:p w14:paraId="3051ECC4" w14:textId="5C797575" w:rsidR="00765B40" w:rsidRPr="001E0433" w:rsidRDefault="00765B40" w:rsidP="00765B40">
            <w:pPr>
              <w:jc w:val="right"/>
              <w:rPr>
                <w:rFonts w:asciiTheme="minorHAnsi" w:eastAsia="Times New Roman" w:hAnsiTheme="minorHAnsi" w:cstheme="minorHAnsi"/>
                <w:szCs w:val="23"/>
                <w:lang w:eastAsia="en-AU"/>
              </w:rPr>
            </w:pPr>
            <w:r w:rsidRPr="004D3B47">
              <w:t xml:space="preserve"> 82 </w:t>
            </w:r>
          </w:p>
        </w:tc>
        <w:tc>
          <w:tcPr>
            <w:tcW w:w="1438" w:type="dxa"/>
            <w:noWrap/>
            <w:hideMark/>
          </w:tcPr>
          <w:p w14:paraId="51F4E0A9" w14:textId="0B927FF1" w:rsidR="00765B40" w:rsidRPr="001E0433" w:rsidRDefault="00765B40" w:rsidP="00765B40">
            <w:pPr>
              <w:jc w:val="right"/>
              <w:rPr>
                <w:rFonts w:asciiTheme="minorHAnsi" w:eastAsia="Times New Roman" w:hAnsiTheme="minorHAnsi" w:cstheme="minorHAnsi"/>
                <w:szCs w:val="23"/>
                <w:lang w:eastAsia="en-AU"/>
              </w:rPr>
            </w:pPr>
            <w:r w:rsidRPr="004D3B47">
              <w:t>4</w:t>
            </w:r>
          </w:p>
        </w:tc>
        <w:tc>
          <w:tcPr>
            <w:tcW w:w="1964" w:type="dxa"/>
            <w:noWrap/>
            <w:hideMark/>
          </w:tcPr>
          <w:p w14:paraId="3A5B9BD8" w14:textId="3C4D430C" w:rsidR="00765B40" w:rsidRPr="001E0433" w:rsidRDefault="00765B40" w:rsidP="00765B40">
            <w:pPr>
              <w:jc w:val="right"/>
              <w:rPr>
                <w:rFonts w:asciiTheme="minorHAnsi" w:eastAsia="Times New Roman" w:hAnsiTheme="minorHAnsi" w:cstheme="minorHAnsi"/>
                <w:szCs w:val="23"/>
                <w:lang w:eastAsia="en-AU"/>
              </w:rPr>
            </w:pPr>
            <w:r w:rsidRPr="004D3B47">
              <w:t>4.9</w:t>
            </w:r>
          </w:p>
        </w:tc>
      </w:tr>
      <w:tr w:rsidR="00765B40" w:rsidRPr="001E0433" w14:paraId="3567E7CA" w14:textId="77777777" w:rsidTr="00AB0E37">
        <w:trPr>
          <w:trHeight w:val="268"/>
        </w:trPr>
        <w:tc>
          <w:tcPr>
            <w:tcW w:w="2972" w:type="dxa"/>
            <w:tcBorders>
              <w:right w:val="single" w:sz="4" w:space="0" w:color="auto"/>
            </w:tcBorders>
            <w:noWrap/>
          </w:tcPr>
          <w:p w14:paraId="4A6265AA" w14:textId="7CBDF89A" w:rsidR="00765B40" w:rsidRPr="0070377D" w:rsidRDefault="00765B40" w:rsidP="00765B40">
            <w:r w:rsidRPr="004D3B47">
              <w:t>Canterbury</w:t>
            </w:r>
          </w:p>
        </w:tc>
        <w:tc>
          <w:tcPr>
            <w:tcW w:w="2126" w:type="dxa"/>
            <w:tcBorders>
              <w:left w:val="single" w:sz="4" w:space="0" w:color="auto"/>
            </w:tcBorders>
            <w:noWrap/>
          </w:tcPr>
          <w:p w14:paraId="3BE2F550" w14:textId="0896DFE3" w:rsidR="00765B40" w:rsidRPr="0070377D" w:rsidRDefault="00765B40" w:rsidP="00765B40">
            <w:pPr>
              <w:jc w:val="right"/>
            </w:pPr>
            <w:r w:rsidRPr="004D3B47">
              <w:t xml:space="preserve"> 247 </w:t>
            </w:r>
          </w:p>
        </w:tc>
        <w:tc>
          <w:tcPr>
            <w:tcW w:w="1560" w:type="dxa"/>
            <w:noWrap/>
          </w:tcPr>
          <w:p w14:paraId="0CE9CDA4" w14:textId="6C90DF8A" w:rsidR="00765B40" w:rsidRPr="0070377D" w:rsidRDefault="00765B40" w:rsidP="00765B40">
            <w:pPr>
              <w:jc w:val="right"/>
            </w:pPr>
            <w:r w:rsidRPr="004D3B47">
              <w:t xml:space="preserve"> 139 </w:t>
            </w:r>
          </w:p>
        </w:tc>
        <w:tc>
          <w:tcPr>
            <w:tcW w:w="1417" w:type="dxa"/>
            <w:tcBorders>
              <w:right w:val="single" w:sz="4" w:space="0" w:color="auto"/>
            </w:tcBorders>
            <w:noWrap/>
          </w:tcPr>
          <w:p w14:paraId="0082BC50" w14:textId="07333D19" w:rsidR="00765B40" w:rsidRPr="0070377D" w:rsidRDefault="00765B40" w:rsidP="00765B40">
            <w:pPr>
              <w:jc w:val="right"/>
            </w:pPr>
            <w:r w:rsidRPr="004D3B47">
              <w:t>56.3</w:t>
            </w:r>
          </w:p>
        </w:tc>
        <w:tc>
          <w:tcPr>
            <w:tcW w:w="2268" w:type="dxa"/>
            <w:tcBorders>
              <w:left w:val="single" w:sz="4" w:space="0" w:color="auto"/>
            </w:tcBorders>
            <w:noWrap/>
          </w:tcPr>
          <w:p w14:paraId="327EF13A" w14:textId="5E293BAE" w:rsidR="00765B40" w:rsidRPr="0070377D" w:rsidRDefault="00765B40" w:rsidP="00765B40">
            <w:pPr>
              <w:jc w:val="right"/>
            </w:pPr>
            <w:r w:rsidRPr="004D3B47">
              <w:t xml:space="preserve"> 398 </w:t>
            </w:r>
          </w:p>
        </w:tc>
        <w:tc>
          <w:tcPr>
            <w:tcW w:w="1438" w:type="dxa"/>
            <w:noWrap/>
          </w:tcPr>
          <w:p w14:paraId="4AF8FF55" w14:textId="282058EA" w:rsidR="00765B40" w:rsidRPr="0070377D" w:rsidRDefault="00765B40" w:rsidP="00765B40">
            <w:pPr>
              <w:jc w:val="right"/>
            </w:pPr>
            <w:r w:rsidRPr="004D3B47">
              <w:t>16</w:t>
            </w:r>
          </w:p>
        </w:tc>
        <w:tc>
          <w:tcPr>
            <w:tcW w:w="1964" w:type="dxa"/>
            <w:noWrap/>
          </w:tcPr>
          <w:p w14:paraId="4D684D3C" w14:textId="222476B7" w:rsidR="00765B40" w:rsidRPr="0070377D" w:rsidRDefault="00765B40" w:rsidP="00765B40">
            <w:pPr>
              <w:jc w:val="right"/>
            </w:pPr>
            <w:r w:rsidRPr="004D3B47">
              <w:t>4.0</w:t>
            </w:r>
          </w:p>
        </w:tc>
      </w:tr>
      <w:tr w:rsidR="00765B40" w:rsidRPr="001E0433" w14:paraId="5AF76847" w14:textId="77777777" w:rsidTr="00AB0E37">
        <w:trPr>
          <w:trHeight w:val="268"/>
        </w:trPr>
        <w:tc>
          <w:tcPr>
            <w:tcW w:w="2972" w:type="dxa"/>
            <w:tcBorders>
              <w:right w:val="single" w:sz="4" w:space="0" w:color="auto"/>
            </w:tcBorders>
            <w:noWrap/>
          </w:tcPr>
          <w:p w14:paraId="6E3406EC" w14:textId="31F7E7D9" w:rsidR="00765B40" w:rsidRPr="0070377D" w:rsidRDefault="00765B40" w:rsidP="00765B40">
            <w:r w:rsidRPr="004D3B47">
              <w:t>Capital &amp; Coast</w:t>
            </w:r>
          </w:p>
        </w:tc>
        <w:tc>
          <w:tcPr>
            <w:tcW w:w="2126" w:type="dxa"/>
            <w:tcBorders>
              <w:left w:val="single" w:sz="4" w:space="0" w:color="auto"/>
            </w:tcBorders>
            <w:noWrap/>
          </w:tcPr>
          <w:p w14:paraId="5CFA8411" w14:textId="4FC82889" w:rsidR="00765B40" w:rsidRPr="0070377D" w:rsidRDefault="00765B40" w:rsidP="00765B40">
            <w:pPr>
              <w:jc w:val="right"/>
            </w:pPr>
            <w:r w:rsidRPr="004D3B47">
              <w:t xml:space="preserve"> 74 </w:t>
            </w:r>
          </w:p>
        </w:tc>
        <w:tc>
          <w:tcPr>
            <w:tcW w:w="1560" w:type="dxa"/>
            <w:noWrap/>
          </w:tcPr>
          <w:p w14:paraId="11A97597" w14:textId="2EE37A1E" w:rsidR="00765B40" w:rsidRPr="0070377D" w:rsidRDefault="00765B40" w:rsidP="00765B40">
            <w:pPr>
              <w:jc w:val="right"/>
            </w:pPr>
            <w:r w:rsidRPr="004D3B47">
              <w:t xml:space="preserve"> 50 </w:t>
            </w:r>
          </w:p>
        </w:tc>
        <w:tc>
          <w:tcPr>
            <w:tcW w:w="1417" w:type="dxa"/>
            <w:tcBorders>
              <w:right w:val="single" w:sz="4" w:space="0" w:color="auto"/>
            </w:tcBorders>
            <w:noWrap/>
          </w:tcPr>
          <w:p w14:paraId="2D10ED89" w14:textId="49897979" w:rsidR="00765B40" w:rsidRPr="0070377D" w:rsidRDefault="00765B40" w:rsidP="00765B40">
            <w:pPr>
              <w:jc w:val="right"/>
            </w:pPr>
            <w:r w:rsidRPr="004D3B47">
              <w:t>67.6</w:t>
            </w:r>
          </w:p>
        </w:tc>
        <w:tc>
          <w:tcPr>
            <w:tcW w:w="2268" w:type="dxa"/>
            <w:tcBorders>
              <w:left w:val="single" w:sz="4" w:space="0" w:color="auto"/>
            </w:tcBorders>
            <w:noWrap/>
          </w:tcPr>
          <w:p w14:paraId="7D7565C6" w14:textId="104CDB49" w:rsidR="00765B40" w:rsidRPr="0070377D" w:rsidRDefault="00765B40" w:rsidP="00765B40">
            <w:pPr>
              <w:jc w:val="right"/>
            </w:pPr>
            <w:r w:rsidRPr="004D3B47">
              <w:t xml:space="preserve"> 85 </w:t>
            </w:r>
          </w:p>
        </w:tc>
        <w:tc>
          <w:tcPr>
            <w:tcW w:w="1438" w:type="dxa"/>
            <w:noWrap/>
          </w:tcPr>
          <w:p w14:paraId="1BCE684D" w14:textId="654423D2" w:rsidR="00765B40" w:rsidRPr="0070377D" w:rsidRDefault="00765B40" w:rsidP="00765B40">
            <w:pPr>
              <w:jc w:val="right"/>
            </w:pPr>
            <w:r w:rsidRPr="004D3B47">
              <w:t>7</w:t>
            </w:r>
          </w:p>
        </w:tc>
        <w:tc>
          <w:tcPr>
            <w:tcW w:w="1964" w:type="dxa"/>
            <w:noWrap/>
          </w:tcPr>
          <w:p w14:paraId="5883FFC1" w14:textId="01344909" w:rsidR="00765B40" w:rsidRPr="0070377D" w:rsidRDefault="00765B40" w:rsidP="00765B40">
            <w:pPr>
              <w:jc w:val="right"/>
            </w:pPr>
            <w:r w:rsidRPr="004D3B47">
              <w:t>8.2</w:t>
            </w:r>
          </w:p>
        </w:tc>
      </w:tr>
      <w:tr w:rsidR="00765B40" w:rsidRPr="001E0433" w14:paraId="11C191B3" w14:textId="77777777" w:rsidTr="00AB0E37">
        <w:trPr>
          <w:trHeight w:val="268"/>
        </w:trPr>
        <w:tc>
          <w:tcPr>
            <w:tcW w:w="2972" w:type="dxa"/>
            <w:tcBorders>
              <w:right w:val="single" w:sz="4" w:space="0" w:color="auto"/>
            </w:tcBorders>
            <w:noWrap/>
          </w:tcPr>
          <w:p w14:paraId="60684B7A" w14:textId="08C76C02" w:rsidR="00765B40" w:rsidRPr="0070377D" w:rsidRDefault="00765B40" w:rsidP="00765B40">
            <w:r w:rsidRPr="004D3B47">
              <w:t>Counties Manukau</w:t>
            </w:r>
          </w:p>
        </w:tc>
        <w:tc>
          <w:tcPr>
            <w:tcW w:w="2126" w:type="dxa"/>
            <w:tcBorders>
              <w:left w:val="single" w:sz="4" w:space="0" w:color="auto"/>
            </w:tcBorders>
            <w:noWrap/>
          </w:tcPr>
          <w:p w14:paraId="1C245F70" w14:textId="0E967A27" w:rsidR="00765B40" w:rsidRPr="0070377D" w:rsidRDefault="00765B40" w:rsidP="00765B40">
            <w:pPr>
              <w:jc w:val="right"/>
            </w:pPr>
            <w:r w:rsidRPr="004D3B47">
              <w:t xml:space="preserve"> 143 </w:t>
            </w:r>
          </w:p>
        </w:tc>
        <w:tc>
          <w:tcPr>
            <w:tcW w:w="1560" w:type="dxa"/>
            <w:noWrap/>
          </w:tcPr>
          <w:p w14:paraId="3A6E168B" w14:textId="472B6D0A" w:rsidR="00765B40" w:rsidRPr="0070377D" w:rsidRDefault="00765B40" w:rsidP="00765B40">
            <w:pPr>
              <w:jc w:val="right"/>
            </w:pPr>
            <w:r w:rsidRPr="004D3B47">
              <w:t xml:space="preserve"> 103 </w:t>
            </w:r>
          </w:p>
        </w:tc>
        <w:tc>
          <w:tcPr>
            <w:tcW w:w="1417" w:type="dxa"/>
            <w:tcBorders>
              <w:right w:val="single" w:sz="4" w:space="0" w:color="auto"/>
            </w:tcBorders>
            <w:noWrap/>
          </w:tcPr>
          <w:p w14:paraId="2C639795" w14:textId="54C955DE" w:rsidR="00765B40" w:rsidRPr="0070377D" w:rsidRDefault="00765B40" w:rsidP="00765B40">
            <w:pPr>
              <w:jc w:val="right"/>
            </w:pPr>
            <w:r w:rsidRPr="004D3B47">
              <w:t>72.0</w:t>
            </w:r>
          </w:p>
        </w:tc>
        <w:tc>
          <w:tcPr>
            <w:tcW w:w="2268" w:type="dxa"/>
            <w:tcBorders>
              <w:left w:val="single" w:sz="4" w:space="0" w:color="auto"/>
            </w:tcBorders>
            <w:noWrap/>
          </w:tcPr>
          <w:p w14:paraId="03BAF4BE" w14:textId="77484C20" w:rsidR="00765B40" w:rsidRPr="0070377D" w:rsidRDefault="00765B40" w:rsidP="00765B40">
            <w:pPr>
              <w:jc w:val="right"/>
            </w:pPr>
            <w:r w:rsidRPr="004D3B47">
              <w:t xml:space="preserve"> 189 </w:t>
            </w:r>
          </w:p>
        </w:tc>
        <w:tc>
          <w:tcPr>
            <w:tcW w:w="1438" w:type="dxa"/>
            <w:noWrap/>
          </w:tcPr>
          <w:p w14:paraId="364BC6AF" w14:textId="515CF97C" w:rsidR="00765B40" w:rsidRPr="0070377D" w:rsidRDefault="00765B40" w:rsidP="00765B40">
            <w:pPr>
              <w:jc w:val="right"/>
            </w:pPr>
            <w:r w:rsidRPr="004D3B47">
              <w:t>18</w:t>
            </w:r>
          </w:p>
        </w:tc>
        <w:tc>
          <w:tcPr>
            <w:tcW w:w="1964" w:type="dxa"/>
            <w:noWrap/>
          </w:tcPr>
          <w:p w14:paraId="1412011E" w14:textId="6E74599B" w:rsidR="00765B40" w:rsidRPr="0070377D" w:rsidRDefault="00765B40" w:rsidP="00765B40">
            <w:pPr>
              <w:jc w:val="right"/>
            </w:pPr>
            <w:r w:rsidRPr="004D3B47">
              <w:t>9.5</w:t>
            </w:r>
          </w:p>
        </w:tc>
      </w:tr>
      <w:tr w:rsidR="00765B40" w:rsidRPr="001E0433" w14:paraId="5BF763F0" w14:textId="77777777" w:rsidTr="00AB0E37">
        <w:trPr>
          <w:trHeight w:val="268"/>
        </w:trPr>
        <w:tc>
          <w:tcPr>
            <w:tcW w:w="2972" w:type="dxa"/>
            <w:tcBorders>
              <w:right w:val="single" w:sz="4" w:space="0" w:color="auto"/>
            </w:tcBorders>
            <w:noWrap/>
          </w:tcPr>
          <w:p w14:paraId="49FF438A" w14:textId="5CA13598" w:rsidR="00765B40" w:rsidRPr="0070377D" w:rsidRDefault="00765B40" w:rsidP="00765B40">
            <w:r w:rsidRPr="004D3B47">
              <w:t>Hawke's Bay</w:t>
            </w:r>
          </w:p>
        </w:tc>
        <w:tc>
          <w:tcPr>
            <w:tcW w:w="2126" w:type="dxa"/>
            <w:tcBorders>
              <w:left w:val="single" w:sz="4" w:space="0" w:color="auto"/>
            </w:tcBorders>
            <w:noWrap/>
          </w:tcPr>
          <w:p w14:paraId="60CED1DC" w14:textId="0F76DE97" w:rsidR="00765B40" w:rsidRPr="0070377D" w:rsidRDefault="00765B40" w:rsidP="00765B40">
            <w:pPr>
              <w:jc w:val="right"/>
            </w:pPr>
            <w:r w:rsidRPr="004D3B47">
              <w:t xml:space="preserve"> 60 </w:t>
            </w:r>
          </w:p>
        </w:tc>
        <w:tc>
          <w:tcPr>
            <w:tcW w:w="1560" w:type="dxa"/>
            <w:noWrap/>
          </w:tcPr>
          <w:p w14:paraId="7955BEC2" w14:textId="3F284EF6" w:rsidR="00765B40" w:rsidRPr="0070377D" w:rsidRDefault="00765B40" w:rsidP="00765B40">
            <w:pPr>
              <w:jc w:val="right"/>
            </w:pPr>
            <w:r w:rsidRPr="004D3B47">
              <w:t xml:space="preserve"> 38 </w:t>
            </w:r>
          </w:p>
        </w:tc>
        <w:tc>
          <w:tcPr>
            <w:tcW w:w="1417" w:type="dxa"/>
            <w:tcBorders>
              <w:right w:val="single" w:sz="4" w:space="0" w:color="auto"/>
            </w:tcBorders>
            <w:noWrap/>
          </w:tcPr>
          <w:p w14:paraId="69841082" w14:textId="69B722D6" w:rsidR="00765B40" w:rsidRPr="0070377D" w:rsidRDefault="00765B40" w:rsidP="00765B40">
            <w:pPr>
              <w:jc w:val="right"/>
            </w:pPr>
            <w:r w:rsidRPr="004D3B47">
              <w:t>63.3</w:t>
            </w:r>
          </w:p>
        </w:tc>
        <w:tc>
          <w:tcPr>
            <w:tcW w:w="2268" w:type="dxa"/>
            <w:tcBorders>
              <w:left w:val="single" w:sz="4" w:space="0" w:color="auto"/>
            </w:tcBorders>
            <w:noWrap/>
          </w:tcPr>
          <w:p w14:paraId="0A7A4B22" w14:textId="3914ACF9" w:rsidR="00765B40" w:rsidRPr="0070377D" w:rsidRDefault="00765B40" w:rsidP="00765B40">
            <w:pPr>
              <w:jc w:val="right"/>
            </w:pPr>
            <w:r w:rsidRPr="004D3B47">
              <w:t xml:space="preserve"> 14 </w:t>
            </w:r>
          </w:p>
        </w:tc>
        <w:tc>
          <w:tcPr>
            <w:tcW w:w="1438" w:type="dxa"/>
            <w:noWrap/>
          </w:tcPr>
          <w:p w14:paraId="10A10D27" w14:textId="55C1CEEB" w:rsidR="00765B40" w:rsidRPr="0070377D" w:rsidRDefault="00765B40" w:rsidP="00765B40">
            <w:pPr>
              <w:jc w:val="right"/>
            </w:pPr>
            <w:r w:rsidRPr="004D3B47">
              <w:t>4</w:t>
            </w:r>
          </w:p>
        </w:tc>
        <w:tc>
          <w:tcPr>
            <w:tcW w:w="1964" w:type="dxa"/>
            <w:noWrap/>
          </w:tcPr>
          <w:p w14:paraId="0D8254AF" w14:textId="3E17A8D6" w:rsidR="00765B40" w:rsidRPr="0070377D" w:rsidRDefault="00765B40" w:rsidP="00765B40">
            <w:pPr>
              <w:jc w:val="right"/>
            </w:pPr>
            <w:r w:rsidRPr="004D3B47">
              <w:t>28.6</w:t>
            </w:r>
          </w:p>
        </w:tc>
      </w:tr>
      <w:tr w:rsidR="00765B40" w:rsidRPr="001E0433" w14:paraId="4EFCE68D" w14:textId="77777777" w:rsidTr="00AB0E37">
        <w:trPr>
          <w:trHeight w:val="268"/>
        </w:trPr>
        <w:tc>
          <w:tcPr>
            <w:tcW w:w="2972" w:type="dxa"/>
            <w:tcBorders>
              <w:right w:val="single" w:sz="4" w:space="0" w:color="auto"/>
            </w:tcBorders>
            <w:noWrap/>
          </w:tcPr>
          <w:p w14:paraId="3CC1C807" w14:textId="345633C9" w:rsidR="00765B40" w:rsidRPr="0070377D" w:rsidRDefault="00765B40" w:rsidP="00765B40">
            <w:r w:rsidRPr="004D3B47">
              <w:t>Hutt Valley</w:t>
            </w:r>
          </w:p>
        </w:tc>
        <w:tc>
          <w:tcPr>
            <w:tcW w:w="2126" w:type="dxa"/>
            <w:tcBorders>
              <w:left w:val="single" w:sz="4" w:space="0" w:color="auto"/>
            </w:tcBorders>
            <w:noWrap/>
          </w:tcPr>
          <w:p w14:paraId="71238636" w14:textId="21B87A90" w:rsidR="00765B40" w:rsidRPr="0070377D" w:rsidRDefault="00765B40" w:rsidP="00765B40">
            <w:pPr>
              <w:jc w:val="right"/>
            </w:pPr>
            <w:r w:rsidRPr="004D3B47">
              <w:t xml:space="preserve"> 56 </w:t>
            </w:r>
          </w:p>
        </w:tc>
        <w:tc>
          <w:tcPr>
            <w:tcW w:w="1560" w:type="dxa"/>
            <w:noWrap/>
          </w:tcPr>
          <w:p w14:paraId="7AE0C55E" w14:textId="4276C500" w:rsidR="00765B40" w:rsidRPr="0070377D" w:rsidRDefault="00765B40" w:rsidP="00765B40">
            <w:pPr>
              <w:jc w:val="right"/>
            </w:pPr>
            <w:r w:rsidRPr="004D3B47">
              <w:t xml:space="preserve"> 32 </w:t>
            </w:r>
          </w:p>
        </w:tc>
        <w:tc>
          <w:tcPr>
            <w:tcW w:w="1417" w:type="dxa"/>
            <w:tcBorders>
              <w:right w:val="single" w:sz="4" w:space="0" w:color="auto"/>
            </w:tcBorders>
            <w:noWrap/>
          </w:tcPr>
          <w:p w14:paraId="1C009BD0" w14:textId="2E24A9C8" w:rsidR="00765B40" w:rsidRPr="0070377D" w:rsidRDefault="00765B40" w:rsidP="00765B40">
            <w:pPr>
              <w:jc w:val="right"/>
            </w:pPr>
            <w:r w:rsidRPr="004D3B47">
              <w:t>57.1</w:t>
            </w:r>
          </w:p>
        </w:tc>
        <w:tc>
          <w:tcPr>
            <w:tcW w:w="2268" w:type="dxa"/>
            <w:tcBorders>
              <w:left w:val="single" w:sz="4" w:space="0" w:color="auto"/>
            </w:tcBorders>
            <w:noWrap/>
          </w:tcPr>
          <w:p w14:paraId="5E664D5B" w14:textId="36E39AC2" w:rsidR="00765B40" w:rsidRPr="0070377D" w:rsidRDefault="00765B40" w:rsidP="00765B40">
            <w:pPr>
              <w:jc w:val="right"/>
            </w:pPr>
            <w:r w:rsidRPr="004D3B47">
              <w:t xml:space="preserve"> 21 </w:t>
            </w:r>
          </w:p>
        </w:tc>
        <w:tc>
          <w:tcPr>
            <w:tcW w:w="1438" w:type="dxa"/>
            <w:noWrap/>
          </w:tcPr>
          <w:p w14:paraId="15B29140" w14:textId="395A1FC1" w:rsidR="00765B40" w:rsidRPr="0070377D" w:rsidRDefault="00765B40" w:rsidP="00765B40">
            <w:pPr>
              <w:jc w:val="right"/>
            </w:pPr>
            <w:r w:rsidRPr="004D3B47">
              <w:t>0</w:t>
            </w:r>
          </w:p>
        </w:tc>
        <w:tc>
          <w:tcPr>
            <w:tcW w:w="1964" w:type="dxa"/>
            <w:noWrap/>
          </w:tcPr>
          <w:p w14:paraId="7E7AFB05" w14:textId="5D6C93E2" w:rsidR="00765B40" w:rsidRPr="0070377D" w:rsidRDefault="00765B40" w:rsidP="00765B40">
            <w:pPr>
              <w:jc w:val="right"/>
            </w:pPr>
            <w:r w:rsidRPr="004D3B47">
              <w:t>0.0</w:t>
            </w:r>
          </w:p>
        </w:tc>
      </w:tr>
      <w:tr w:rsidR="00765B40" w:rsidRPr="001E0433" w14:paraId="0DA43944" w14:textId="77777777" w:rsidTr="00AB0E37">
        <w:trPr>
          <w:trHeight w:val="268"/>
        </w:trPr>
        <w:tc>
          <w:tcPr>
            <w:tcW w:w="2972" w:type="dxa"/>
            <w:tcBorders>
              <w:right w:val="single" w:sz="4" w:space="0" w:color="auto"/>
            </w:tcBorders>
            <w:noWrap/>
          </w:tcPr>
          <w:p w14:paraId="57259340" w14:textId="19BDD95D" w:rsidR="00765B40" w:rsidRPr="0070377D" w:rsidRDefault="00765B40" w:rsidP="00765B40">
            <w:r w:rsidRPr="004D3B47">
              <w:t>Lakes</w:t>
            </w:r>
          </w:p>
        </w:tc>
        <w:tc>
          <w:tcPr>
            <w:tcW w:w="2126" w:type="dxa"/>
            <w:tcBorders>
              <w:left w:val="single" w:sz="4" w:space="0" w:color="auto"/>
            </w:tcBorders>
            <w:noWrap/>
          </w:tcPr>
          <w:p w14:paraId="578EEAE5" w14:textId="30AD17D2" w:rsidR="00765B40" w:rsidRPr="0070377D" w:rsidRDefault="00765B40" w:rsidP="00765B40">
            <w:pPr>
              <w:jc w:val="right"/>
            </w:pPr>
            <w:r w:rsidRPr="004D3B47">
              <w:t xml:space="preserve"> 49 </w:t>
            </w:r>
          </w:p>
        </w:tc>
        <w:tc>
          <w:tcPr>
            <w:tcW w:w="1560" w:type="dxa"/>
            <w:noWrap/>
          </w:tcPr>
          <w:p w14:paraId="20D63B92" w14:textId="36C1391D" w:rsidR="00765B40" w:rsidRPr="0070377D" w:rsidRDefault="00765B40" w:rsidP="00765B40">
            <w:pPr>
              <w:jc w:val="right"/>
            </w:pPr>
            <w:r w:rsidRPr="004D3B47">
              <w:t xml:space="preserve"> 34 </w:t>
            </w:r>
          </w:p>
        </w:tc>
        <w:tc>
          <w:tcPr>
            <w:tcW w:w="1417" w:type="dxa"/>
            <w:tcBorders>
              <w:right w:val="single" w:sz="4" w:space="0" w:color="auto"/>
            </w:tcBorders>
            <w:noWrap/>
          </w:tcPr>
          <w:p w14:paraId="55B8047D" w14:textId="27693861" w:rsidR="00765B40" w:rsidRPr="0070377D" w:rsidRDefault="00765B40" w:rsidP="00765B40">
            <w:pPr>
              <w:jc w:val="right"/>
            </w:pPr>
            <w:r w:rsidRPr="004D3B47">
              <w:t>69.4</w:t>
            </w:r>
          </w:p>
        </w:tc>
        <w:tc>
          <w:tcPr>
            <w:tcW w:w="2268" w:type="dxa"/>
            <w:tcBorders>
              <w:left w:val="single" w:sz="4" w:space="0" w:color="auto"/>
            </w:tcBorders>
            <w:noWrap/>
          </w:tcPr>
          <w:p w14:paraId="0F910EF2" w14:textId="6A70998B" w:rsidR="00765B40" w:rsidRPr="0070377D" w:rsidRDefault="00765B40" w:rsidP="00765B40">
            <w:pPr>
              <w:jc w:val="right"/>
            </w:pPr>
            <w:r w:rsidRPr="004D3B47">
              <w:t xml:space="preserve"> 40 </w:t>
            </w:r>
          </w:p>
        </w:tc>
        <w:tc>
          <w:tcPr>
            <w:tcW w:w="1438" w:type="dxa"/>
            <w:noWrap/>
          </w:tcPr>
          <w:p w14:paraId="4AF72418" w14:textId="52027AD8" w:rsidR="00765B40" w:rsidRPr="0070377D" w:rsidRDefault="00765B40" w:rsidP="00765B40">
            <w:pPr>
              <w:jc w:val="right"/>
            </w:pPr>
            <w:r w:rsidRPr="004D3B47">
              <w:t>2</w:t>
            </w:r>
          </w:p>
        </w:tc>
        <w:tc>
          <w:tcPr>
            <w:tcW w:w="1964" w:type="dxa"/>
            <w:noWrap/>
          </w:tcPr>
          <w:p w14:paraId="06307FD1" w14:textId="6DC5D6C9" w:rsidR="00765B40" w:rsidRPr="0070377D" w:rsidRDefault="00765B40" w:rsidP="00765B40">
            <w:pPr>
              <w:jc w:val="right"/>
            </w:pPr>
            <w:r w:rsidRPr="004D3B47">
              <w:t>5.0</w:t>
            </w:r>
          </w:p>
        </w:tc>
      </w:tr>
      <w:tr w:rsidR="00765B40" w:rsidRPr="001E0433" w14:paraId="03A09388" w14:textId="77777777" w:rsidTr="00AB0E37">
        <w:trPr>
          <w:trHeight w:val="268"/>
        </w:trPr>
        <w:tc>
          <w:tcPr>
            <w:tcW w:w="2972" w:type="dxa"/>
            <w:tcBorders>
              <w:right w:val="single" w:sz="4" w:space="0" w:color="auto"/>
            </w:tcBorders>
            <w:noWrap/>
          </w:tcPr>
          <w:p w14:paraId="70358BFD" w14:textId="45A793C1" w:rsidR="00765B40" w:rsidRPr="0070377D" w:rsidRDefault="00765B40" w:rsidP="00765B40">
            <w:r w:rsidRPr="004D3B47">
              <w:t>Mid Central</w:t>
            </w:r>
          </w:p>
        </w:tc>
        <w:tc>
          <w:tcPr>
            <w:tcW w:w="2126" w:type="dxa"/>
            <w:tcBorders>
              <w:left w:val="single" w:sz="4" w:space="0" w:color="auto"/>
            </w:tcBorders>
            <w:noWrap/>
          </w:tcPr>
          <w:p w14:paraId="51486225" w14:textId="3F905704" w:rsidR="00765B40" w:rsidRPr="0070377D" w:rsidRDefault="00765B40" w:rsidP="00765B40">
            <w:pPr>
              <w:jc w:val="right"/>
            </w:pPr>
            <w:r w:rsidRPr="004D3B47">
              <w:t xml:space="preserve"> 122 </w:t>
            </w:r>
          </w:p>
        </w:tc>
        <w:tc>
          <w:tcPr>
            <w:tcW w:w="1560" w:type="dxa"/>
            <w:noWrap/>
          </w:tcPr>
          <w:p w14:paraId="60E9FB62" w14:textId="4CC4E5A3" w:rsidR="00765B40" w:rsidRPr="0070377D" w:rsidRDefault="00765B40" w:rsidP="00765B40">
            <w:pPr>
              <w:jc w:val="right"/>
            </w:pPr>
            <w:r w:rsidRPr="004D3B47">
              <w:t xml:space="preserve"> 72 </w:t>
            </w:r>
          </w:p>
        </w:tc>
        <w:tc>
          <w:tcPr>
            <w:tcW w:w="1417" w:type="dxa"/>
            <w:tcBorders>
              <w:right w:val="single" w:sz="4" w:space="0" w:color="auto"/>
            </w:tcBorders>
            <w:noWrap/>
          </w:tcPr>
          <w:p w14:paraId="0B5DC58E" w14:textId="7FC0D7C3" w:rsidR="00765B40" w:rsidRPr="0070377D" w:rsidRDefault="00765B40" w:rsidP="00765B40">
            <w:pPr>
              <w:jc w:val="right"/>
            </w:pPr>
            <w:r w:rsidRPr="004D3B47">
              <w:t>59.0</w:t>
            </w:r>
          </w:p>
        </w:tc>
        <w:tc>
          <w:tcPr>
            <w:tcW w:w="2268" w:type="dxa"/>
            <w:tcBorders>
              <w:left w:val="single" w:sz="4" w:space="0" w:color="auto"/>
            </w:tcBorders>
            <w:noWrap/>
          </w:tcPr>
          <w:p w14:paraId="2770A218" w14:textId="532D2542" w:rsidR="00765B40" w:rsidRPr="0070377D" w:rsidRDefault="00765B40" w:rsidP="00765B40">
            <w:pPr>
              <w:jc w:val="right"/>
            </w:pPr>
            <w:r w:rsidRPr="004D3B47">
              <w:t xml:space="preserve"> 53 </w:t>
            </w:r>
          </w:p>
        </w:tc>
        <w:tc>
          <w:tcPr>
            <w:tcW w:w="1438" w:type="dxa"/>
            <w:noWrap/>
          </w:tcPr>
          <w:p w14:paraId="27072D77" w14:textId="115C6CCC" w:rsidR="00765B40" w:rsidRPr="0070377D" w:rsidRDefault="00765B40" w:rsidP="00765B40">
            <w:pPr>
              <w:jc w:val="right"/>
            </w:pPr>
            <w:r w:rsidRPr="004D3B47">
              <w:t>5</w:t>
            </w:r>
          </w:p>
        </w:tc>
        <w:tc>
          <w:tcPr>
            <w:tcW w:w="1964" w:type="dxa"/>
            <w:noWrap/>
          </w:tcPr>
          <w:p w14:paraId="5967F14A" w14:textId="596E71C1" w:rsidR="00765B40" w:rsidRPr="0070377D" w:rsidRDefault="00765B40" w:rsidP="00765B40">
            <w:pPr>
              <w:jc w:val="right"/>
            </w:pPr>
            <w:r w:rsidRPr="004D3B47">
              <w:t>9.4</w:t>
            </w:r>
          </w:p>
        </w:tc>
      </w:tr>
      <w:tr w:rsidR="00765B40" w:rsidRPr="001E0433" w14:paraId="7498FC4F" w14:textId="77777777" w:rsidTr="00AB0E37">
        <w:trPr>
          <w:trHeight w:val="268"/>
        </w:trPr>
        <w:tc>
          <w:tcPr>
            <w:tcW w:w="2972" w:type="dxa"/>
            <w:tcBorders>
              <w:right w:val="single" w:sz="4" w:space="0" w:color="auto"/>
            </w:tcBorders>
            <w:noWrap/>
          </w:tcPr>
          <w:p w14:paraId="42486E3F" w14:textId="3FE1A83B" w:rsidR="00765B40" w:rsidRPr="0070377D" w:rsidRDefault="00765B40" w:rsidP="00765B40">
            <w:r w:rsidRPr="004D3B47">
              <w:t>Nelson Marlborough</w:t>
            </w:r>
          </w:p>
        </w:tc>
        <w:tc>
          <w:tcPr>
            <w:tcW w:w="2126" w:type="dxa"/>
            <w:tcBorders>
              <w:left w:val="single" w:sz="4" w:space="0" w:color="auto"/>
            </w:tcBorders>
            <w:noWrap/>
          </w:tcPr>
          <w:p w14:paraId="6FBA364F" w14:textId="439042CF" w:rsidR="00765B40" w:rsidRPr="0070377D" w:rsidRDefault="00765B40" w:rsidP="00765B40">
            <w:pPr>
              <w:jc w:val="right"/>
            </w:pPr>
            <w:r w:rsidRPr="004D3B47">
              <w:t xml:space="preserve"> 39 </w:t>
            </w:r>
          </w:p>
        </w:tc>
        <w:tc>
          <w:tcPr>
            <w:tcW w:w="1560" w:type="dxa"/>
            <w:noWrap/>
          </w:tcPr>
          <w:p w14:paraId="55C26338" w14:textId="4797ABFF" w:rsidR="00765B40" w:rsidRPr="0070377D" w:rsidRDefault="00765B40" w:rsidP="00765B40">
            <w:pPr>
              <w:jc w:val="right"/>
            </w:pPr>
            <w:r w:rsidRPr="004D3B47">
              <w:t xml:space="preserve"> 27 </w:t>
            </w:r>
          </w:p>
        </w:tc>
        <w:tc>
          <w:tcPr>
            <w:tcW w:w="1417" w:type="dxa"/>
            <w:tcBorders>
              <w:right w:val="single" w:sz="4" w:space="0" w:color="auto"/>
            </w:tcBorders>
            <w:noWrap/>
          </w:tcPr>
          <w:p w14:paraId="1D653230" w14:textId="53BC7FDF" w:rsidR="00765B40" w:rsidRPr="0070377D" w:rsidRDefault="00765B40" w:rsidP="00765B40">
            <w:pPr>
              <w:jc w:val="right"/>
            </w:pPr>
            <w:r w:rsidRPr="004D3B47">
              <w:t>69.2</w:t>
            </w:r>
          </w:p>
        </w:tc>
        <w:tc>
          <w:tcPr>
            <w:tcW w:w="2268" w:type="dxa"/>
            <w:tcBorders>
              <w:left w:val="single" w:sz="4" w:space="0" w:color="auto"/>
            </w:tcBorders>
            <w:noWrap/>
          </w:tcPr>
          <w:p w14:paraId="4E4322EB" w14:textId="06B3BB62" w:rsidR="00765B40" w:rsidRPr="0070377D" w:rsidRDefault="00765B40" w:rsidP="00765B40">
            <w:pPr>
              <w:jc w:val="right"/>
            </w:pPr>
            <w:r w:rsidRPr="004D3B47">
              <w:t xml:space="preserve"> 23 </w:t>
            </w:r>
          </w:p>
        </w:tc>
        <w:tc>
          <w:tcPr>
            <w:tcW w:w="1438" w:type="dxa"/>
            <w:noWrap/>
          </w:tcPr>
          <w:p w14:paraId="009F7627" w14:textId="7E15641C" w:rsidR="00765B40" w:rsidRPr="0070377D" w:rsidRDefault="00765B40" w:rsidP="00765B40">
            <w:pPr>
              <w:jc w:val="right"/>
            </w:pPr>
            <w:r w:rsidRPr="004D3B47">
              <w:t>1</w:t>
            </w:r>
          </w:p>
        </w:tc>
        <w:tc>
          <w:tcPr>
            <w:tcW w:w="1964" w:type="dxa"/>
            <w:noWrap/>
          </w:tcPr>
          <w:p w14:paraId="00847569" w14:textId="60272812" w:rsidR="00765B40" w:rsidRPr="0070377D" w:rsidRDefault="00765B40" w:rsidP="00765B40">
            <w:pPr>
              <w:jc w:val="right"/>
            </w:pPr>
            <w:r w:rsidRPr="004D3B47">
              <w:t>4.3</w:t>
            </w:r>
          </w:p>
        </w:tc>
      </w:tr>
      <w:tr w:rsidR="00765B40" w:rsidRPr="001E0433" w14:paraId="72127997" w14:textId="77777777" w:rsidTr="00AB0E37">
        <w:trPr>
          <w:trHeight w:val="268"/>
        </w:trPr>
        <w:tc>
          <w:tcPr>
            <w:tcW w:w="2972" w:type="dxa"/>
            <w:tcBorders>
              <w:right w:val="single" w:sz="4" w:space="0" w:color="auto"/>
            </w:tcBorders>
            <w:noWrap/>
          </w:tcPr>
          <w:p w14:paraId="2C144CC2" w14:textId="001724A9" w:rsidR="00765B40" w:rsidRPr="0070377D" w:rsidRDefault="00765B40" w:rsidP="00765B40">
            <w:r w:rsidRPr="004D3B47">
              <w:t>Northland</w:t>
            </w:r>
          </w:p>
        </w:tc>
        <w:tc>
          <w:tcPr>
            <w:tcW w:w="2126" w:type="dxa"/>
            <w:tcBorders>
              <w:left w:val="single" w:sz="4" w:space="0" w:color="auto"/>
            </w:tcBorders>
            <w:noWrap/>
          </w:tcPr>
          <w:p w14:paraId="21D188EB" w14:textId="21AD02A9" w:rsidR="00765B40" w:rsidRPr="0070377D" w:rsidRDefault="00765B40" w:rsidP="00765B40">
            <w:pPr>
              <w:jc w:val="right"/>
            </w:pPr>
            <w:r w:rsidRPr="004D3B47">
              <w:t xml:space="preserve"> 68 </w:t>
            </w:r>
          </w:p>
        </w:tc>
        <w:tc>
          <w:tcPr>
            <w:tcW w:w="1560" w:type="dxa"/>
            <w:noWrap/>
          </w:tcPr>
          <w:p w14:paraId="7E7E5C0F" w14:textId="483BFD39" w:rsidR="00765B40" w:rsidRPr="0070377D" w:rsidRDefault="00765B40" w:rsidP="00765B40">
            <w:pPr>
              <w:jc w:val="right"/>
            </w:pPr>
            <w:r w:rsidRPr="004D3B47">
              <w:t xml:space="preserve"> 44 </w:t>
            </w:r>
          </w:p>
        </w:tc>
        <w:tc>
          <w:tcPr>
            <w:tcW w:w="1417" w:type="dxa"/>
            <w:tcBorders>
              <w:right w:val="single" w:sz="4" w:space="0" w:color="auto"/>
            </w:tcBorders>
            <w:noWrap/>
          </w:tcPr>
          <w:p w14:paraId="509EB099" w14:textId="6559663B" w:rsidR="00765B40" w:rsidRPr="0070377D" w:rsidRDefault="00765B40" w:rsidP="00765B40">
            <w:pPr>
              <w:jc w:val="right"/>
            </w:pPr>
            <w:r w:rsidRPr="004D3B47">
              <w:t>64.7</w:t>
            </w:r>
          </w:p>
        </w:tc>
        <w:tc>
          <w:tcPr>
            <w:tcW w:w="2268" w:type="dxa"/>
            <w:tcBorders>
              <w:left w:val="single" w:sz="4" w:space="0" w:color="auto"/>
            </w:tcBorders>
            <w:noWrap/>
          </w:tcPr>
          <w:p w14:paraId="72E9AEE0" w14:textId="5D71F067" w:rsidR="00765B40" w:rsidRPr="0070377D" w:rsidRDefault="00765B40" w:rsidP="00765B40">
            <w:pPr>
              <w:jc w:val="right"/>
            </w:pPr>
            <w:r w:rsidRPr="004D3B47">
              <w:t xml:space="preserve"> 17 </w:t>
            </w:r>
          </w:p>
        </w:tc>
        <w:tc>
          <w:tcPr>
            <w:tcW w:w="1438" w:type="dxa"/>
            <w:noWrap/>
          </w:tcPr>
          <w:p w14:paraId="09E6CAA7" w14:textId="363FCEF9" w:rsidR="00765B40" w:rsidRPr="0070377D" w:rsidRDefault="00765B40" w:rsidP="00765B40">
            <w:pPr>
              <w:jc w:val="right"/>
            </w:pPr>
            <w:r w:rsidRPr="004D3B47">
              <w:t>5</w:t>
            </w:r>
          </w:p>
        </w:tc>
        <w:tc>
          <w:tcPr>
            <w:tcW w:w="1964" w:type="dxa"/>
            <w:noWrap/>
          </w:tcPr>
          <w:p w14:paraId="75F92522" w14:textId="53BC3548" w:rsidR="00765B40" w:rsidRPr="0070377D" w:rsidRDefault="00765B40" w:rsidP="00765B40">
            <w:pPr>
              <w:jc w:val="right"/>
            </w:pPr>
            <w:r w:rsidRPr="004D3B47">
              <w:t>29.4</w:t>
            </w:r>
          </w:p>
        </w:tc>
      </w:tr>
      <w:tr w:rsidR="00765B40" w:rsidRPr="001E0433" w14:paraId="200CDDAA" w14:textId="77777777" w:rsidTr="00AB0E37">
        <w:trPr>
          <w:trHeight w:val="268"/>
        </w:trPr>
        <w:tc>
          <w:tcPr>
            <w:tcW w:w="2972" w:type="dxa"/>
            <w:tcBorders>
              <w:right w:val="single" w:sz="4" w:space="0" w:color="auto"/>
            </w:tcBorders>
            <w:noWrap/>
          </w:tcPr>
          <w:p w14:paraId="49CF99F4" w14:textId="31D09D16" w:rsidR="00765B40" w:rsidRPr="0070377D" w:rsidRDefault="00765B40" w:rsidP="00765B40">
            <w:r w:rsidRPr="004D3B47">
              <w:t>South Canterbury</w:t>
            </w:r>
          </w:p>
        </w:tc>
        <w:tc>
          <w:tcPr>
            <w:tcW w:w="2126" w:type="dxa"/>
            <w:tcBorders>
              <w:left w:val="single" w:sz="4" w:space="0" w:color="auto"/>
            </w:tcBorders>
            <w:noWrap/>
          </w:tcPr>
          <w:p w14:paraId="3C520879" w14:textId="17200B5E" w:rsidR="00765B40" w:rsidRPr="0070377D" w:rsidRDefault="00765B40" w:rsidP="00765B40">
            <w:pPr>
              <w:jc w:val="right"/>
            </w:pPr>
            <w:r w:rsidRPr="004D3B47">
              <w:t xml:space="preserve"> 15 </w:t>
            </w:r>
          </w:p>
        </w:tc>
        <w:tc>
          <w:tcPr>
            <w:tcW w:w="1560" w:type="dxa"/>
            <w:noWrap/>
          </w:tcPr>
          <w:p w14:paraId="321BD3D6" w14:textId="740BA7A3" w:rsidR="00765B40" w:rsidRPr="0070377D" w:rsidRDefault="00765B40" w:rsidP="00765B40">
            <w:pPr>
              <w:jc w:val="right"/>
            </w:pPr>
            <w:r w:rsidRPr="004D3B47">
              <w:t xml:space="preserve"> 8 </w:t>
            </w:r>
          </w:p>
        </w:tc>
        <w:tc>
          <w:tcPr>
            <w:tcW w:w="1417" w:type="dxa"/>
            <w:tcBorders>
              <w:right w:val="single" w:sz="4" w:space="0" w:color="auto"/>
            </w:tcBorders>
            <w:noWrap/>
          </w:tcPr>
          <w:p w14:paraId="709A9653" w14:textId="55B399DC" w:rsidR="00765B40" w:rsidRPr="0070377D" w:rsidRDefault="00765B40" w:rsidP="00765B40">
            <w:pPr>
              <w:jc w:val="right"/>
            </w:pPr>
            <w:r w:rsidRPr="004D3B47">
              <w:t>53.3</w:t>
            </w:r>
          </w:p>
        </w:tc>
        <w:tc>
          <w:tcPr>
            <w:tcW w:w="2268" w:type="dxa"/>
            <w:tcBorders>
              <w:left w:val="single" w:sz="4" w:space="0" w:color="auto"/>
            </w:tcBorders>
            <w:noWrap/>
          </w:tcPr>
          <w:p w14:paraId="7585E955" w14:textId="51E10C18" w:rsidR="00765B40" w:rsidRPr="0070377D" w:rsidRDefault="00765B40" w:rsidP="00765B40">
            <w:pPr>
              <w:jc w:val="right"/>
            </w:pPr>
            <w:r w:rsidRPr="004D3B47">
              <w:t xml:space="preserve"> 11 </w:t>
            </w:r>
          </w:p>
        </w:tc>
        <w:tc>
          <w:tcPr>
            <w:tcW w:w="1438" w:type="dxa"/>
            <w:noWrap/>
          </w:tcPr>
          <w:p w14:paraId="2D555366" w14:textId="4878A8E0" w:rsidR="00765B40" w:rsidRPr="0070377D" w:rsidRDefault="00765B40" w:rsidP="00765B40">
            <w:pPr>
              <w:jc w:val="right"/>
            </w:pPr>
            <w:r w:rsidRPr="004D3B47">
              <w:t>0</w:t>
            </w:r>
          </w:p>
        </w:tc>
        <w:tc>
          <w:tcPr>
            <w:tcW w:w="1964" w:type="dxa"/>
            <w:noWrap/>
          </w:tcPr>
          <w:p w14:paraId="3D6D2AB9" w14:textId="308F628D" w:rsidR="00765B40" w:rsidRPr="0070377D" w:rsidRDefault="00765B40" w:rsidP="00765B40">
            <w:pPr>
              <w:jc w:val="right"/>
            </w:pPr>
            <w:r w:rsidRPr="004D3B47">
              <w:t>0.0</w:t>
            </w:r>
          </w:p>
        </w:tc>
      </w:tr>
      <w:tr w:rsidR="00765B40" w:rsidRPr="001E0433" w14:paraId="60C61BB8" w14:textId="77777777" w:rsidTr="00AB0E37">
        <w:trPr>
          <w:trHeight w:val="268"/>
        </w:trPr>
        <w:tc>
          <w:tcPr>
            <w:tcW w:w="2972" w:type="dxa"/>
            <w:tcBorders>
              <w:right w:val="single" w:sz="4" w:space="0" w:color="auto"/>
            </w:tcBorders>
            <w:noWrap/>
          </w:tcPr>
          <w:p w14:paraId="28A09029" w14:textId="1AD9A106" w:rsidR="00765B40" w:rsidRPr="0070377D" w:rsidRDefault="00765B40" w:rsidP="00765B40">
            <w:r w:rsidRPr="004D3B47">
              <w:t>Southern</w:t>
            </w:r>
          </w:p>
        </w:tc>
        <w:tc>
          <w:tcPr>
            <w:tcW w:w="2126" w:type="dxa"/>
            <w:tcBorders>
              <w:left w:val="single" w:sz="4" w:space="0" w:color="auto"/>
            </w:tcBorders>
            <w:noWrap/>
          </w:tcPr>
          <w:p w14:paraId="32C740B9" w14:textId="53FBF787" w:rsidR="00765B40" w:rsidRPr="0070377D" w:rsidRDefault="00765B40" w:rsidP="00765B40">
            <w:pPr>
              <w:jc w:val="right"/>
            </w:pPr>
            <w:r w:rsidRPr="004D3B47">
              <w:t xml:space="preserve"> 136 </w:t>
            </w:r>
          </w:p>
        </w:tc>
        <w:tc>
          <w:tcPr>
            <w:tcW w:w="1560" w:type="dxa"/>
            <w:noWrap/>
          </w:tcPr>
          <w:p w14:paraId="210ACC28" w14:textId="225474FF" w:rsidR="00765B40" w:rsidRPr="0070377D" w:rsidRDefault="00765B40" w:rsidP="00765B40">
            <w:pPr>
              <w:jc w:val="right"/>
            </w:pPr>
            <w:r w:rsidRPr="004D3B47">
              <w:t xml:space="preserve"> 93 </w:t>
            </w:r>
          </w:p>
        </w:tc>
        <w:tc>
          <w:tcPr>
            <w:tcW w:w="1417" w:type="dxa"/>
            <w:tcBorders>
              <w:right w:val="single" w:sz="4" w:space="0" w:color="auto"/>
            </w:tcBorders>
            <w:noWrap/>
          </w:tcPr>
          <w:p w14:paraId="3646D0EE" w14:textId="6505C2CB" w:rsidR="00765B40" w:rsidRPr="0070377D" w:rsidRDefault="00765B40" w:rsidP="00765B40">
            <w:pPr>
              <w:jc w:val="right"/>
            </w:pPr>
            <w:r w:rsidRPr="004D3B47">
              <w:t>68.4</w:t>
            </w:r>
          </w:p>
        </w:tc>
        <w:tc>
          <w:tcPr>
            <w:tcW w:w="2268" w:type="dxa"/>
            <w:tcBorders>
              <w:left w:val="single" w:sz="4" w:space="0" w:color="auto"/>
            </w:tcBorders>
            <w:noWrap/>
          </w:tcPr>
          <w:p w14:paraId="55CA0F5B" w14:textId="36A1E61D" w:rsidR="00765B40" w:rsidRPr="0070377D" w:rsidRDefault="00765B40" w:rsidP="00765B40">
            <w:pPr>
              <w:jc w:val="right"/>
            </w:pPr>
            <w:r w:rsidRPr="004D3B47">
              <w:t xml:space="preserve"> 40 </w:t>
            </w:r>
          </w:p>
        </w:tc>
        <w:tc>
          <w:tcPr>
            <w:tcW w:w="1438" w:type="dxa"/>
            <w:noWrap/>
          </w:tcPr>
          <w:p w14:paraId="43BBE82E" w14:textId="00A417BA" w:rsidR="00765B40" w:rsidRPr="0070377D" w:rsidRDefault="00765B40" w:rsidP="00765B40">
            <w:pPr>
              <w:jc w:val="right"/>
            </w:pPr>
            <w:r w:rsidRPr="004D3B47">
              <w:t>4</w:t>
            </w:r>
          </w:p>
        </w:tc>
        <w:tc>
          <w:tcPr>
            <w:tcW w:w="1964" w:type="dxa"/>
            <w:noWrap/>
          </w:tcPr>
          <w:p w14:paraId="1AC7098D" w14:textId="4EA58611" w:rsidR="00765B40" w:rsidRPr="0070377D" w:rsidRDefault="00765B40" w:rsidP="00765B40">
            <w:pPr>
              <w:jc w:val="right"/>
            </w:pPr>
            <w:r w:rsidRPr="004D3B47">
              <w:t>10.0</w:t>
            </w:r>
          </w:p>
        </w:tc>
      </w:tr>
      <w:tr w:rsidR="00765B40" w:rsidRPr="001E0433" w14:paraId="1E57328B" w14:textId="77777777" w:rsidTr="00AB0E37">
        <w:trPr>
          <w:trHeight w:val="268"/>
        </w:trPr>
        <w:tc>
          <w:tcPr>
            <w:tcW w:w="2972" w:type="dxa"/>
            <w:tcBorders>
              <w:right w:val="single" w:sz="4" w:space="0" w:color="auto"/>
            </w:tcBorders>
            <w:noWrap/>
          </w:tcPr>
          <w:p w14:paraId="2B225635" w14:textId="24E053EC" w:rsidR="00765B40" w:rsidRPr="0070377D" w:rsidRDefault="00765B40" w:rsidP="00765B40">
            <w:r w:rsidRPr="004D3B47">
              <w:t>Tairawhiti</w:t>
            </w:r>
          </w:p>
        </w:tc>
        <w:tc>
          <w:tcPr>
            <w:tcW w:w="2126" w:type="dxa"/>
            <w:tcBorders>
              <w:left w:val="single" w:sz="4" w:space="0" w:color="auto"/>
            </w:tcBorders>
            <w:noWrap/>
          </w:tcPr>
          <w:p w14:paraId="5F520C77" w14:textId="1E50AC15" w:rsidR="00765B40" w:rsidRPr="0070377D" w:rsidRDefault="00765B40" w:rsidP="00765B40">
            <w:pPr>
              <w:jc w:val="right"/>
            </w:pPr>
            <w:r w:rsidRPr="004D3B47">
              <w:t xml:space="preserve"> 34 </w:t>
            </w:r>
          </w:p>
        </w:tc>
        <w:tc>
          <w:tcPr>
            <w:tcW w:w="1560" w:type="dxa"/>
            <w:noWrap/>
          </w:tcPr>
          <w:p w14:paraId="69B50992" w14:textId="7C7DE5E8" w:rsidR="00765B40" w:rsidRPr="0070377D" w:rsidRDefault="00765B40" w:rsidP="00765B40">
            <w:pPr>
              <w:jc w:val="right"/>
            </w:pPr>
            <w:r w:rsidRPr="004D3B47">
              <w:t xml:space="preserve"> 23 </w:t>
            </w:r>
          </w:p>
        </w:tc>
        <w:tc>
          <w:tcPr>
            <w:tcW w:w="1417" w:type="dxa"/>
            <w:tcBorders>
              <w:right w:val="single" w:sz="4" w:space="0" w:color="auto"/>
            </w:tcBorders>
            <w:noWrap/>
          </w:tcPr>
          <w:p w14:paraId="613D05CC" w14:textId="1C0E83BB" w:rsidR="00765B40" w:rsidRPr="0070377D" w:rsidRDefault="00765B40" w:rsidP="00765B40">
            <w:pPr>
              <w:jc w:val="right"/>
            </w:pPr>
            <w:r w:rsidRPr="004D3B47">
              <w:t>67.6</w:t>
            </w:r>
          </w:p>
        </w:tc>
        <w:tc>
          <w:tcPr>
            <w:tcW w:w="2268" w:type="dxa"/>
            <w:tcBorders>
              <w:left w:val="single" w:sz="4" w:space="0" w:color="auto"/>
            </w:tcBorders>
            <w:noWrap/>
          </w:tcPr>
          <w:p w14:paraId="7D144231" w14:textId="019EA51F" w:rsidR="00765B40" w:rsidRPr="0070377D" w:rsidRDefault="00765B40" w:rsidP="00765B40">
            <w:pPr>
              <w:jc w:val="right"/>
            </w:pPr>
            <w:r w:rsidRPr="004D3B47">
              <w:t xml:space="preserve"> 12 </w:t>
            </w:r>
          </w:p>
        </w:tc>
        <w:tc>
          <w:tcPr>
            <w:tcW w:w="1438" w:type="dxa"/>
            <w:noWrap/>
          </w:tcPr>
          <w:p w14:paraId="0D3C3EE6" w14:textId="00DE8C41" w:rsidR="00765B40" w:rsidRPr="0070377D" w:rsidRDefault="00765B40" w:rsidP="00765B40">
            <w:pPr>
              <w:jc w:val="right"/>
            </w:pPr>
            <w:r w:rsidRPr="004D3B47">
              <w:t>1</w:t>
            </w:r>
          </w:p>
        </w:tc>
        <w:tc>
          <w:tcPr>
            <w:tcW w:w="1964" w:type="dxa"/>
            <w:noWrap/>
          </w:tcPr>
          <w:p w14:paraId="5B45C303" w14:textId="38C189C2" w:rsidR="00765B40" w:rsidRPr="0070377D" w:rsidRDefault="00765B40" w:rsidP="00765B40">
            <w:pPr>
              <w:jc w:val="right"/>
            </w:pPr>
            <w:r w:rsidRPr="004D3B47">
              <w:t>8.3</w:t>
            </w:r>
          </w:p>
        </w:tc>
      </w:tr>
      <w:tr w:rsidR="00765B40" w:rsidRPr="001E0433" w14:paraId="6E4DEEFE" w14:textId="77777777" w:rsidTr="00AB0E37">
        <w:trPr>
          <w:trHeight w:val="268"/>
        </w:trPr>
        <w:tc>
          <w:tcPr>
            <w:tcW w:w="2972" w:type="dxa"/>
            <w:tcBorders>
              <w:right w:val="single" w:sz="4" w:space="0" w:color="auto"/>
            </w:tcBorders>
            <w:noWrap/>
            <w:hideMark/>
          </w:tcPr>
          <w:p w14:paraId="123AB9EB" w14:textId="5D18EF37" w:rsidR="00765B40" w:rsidRPr="001E0433" w:rsidRDefault="00765B40" w:rsidP="00765B40">
            <w:pPr>
              <w:rPr>
                <w:rFonts w:asciiTheme="minorHAnsi" w:eastAsia="Times New Roman" w:hAnsiTheme="minorHAnsi" w:cstheme="minorHAnsi"/>
                <w:szCs w:val="23"/>
                <w:lang w:eastAsia="en-AU"/>
              </w:rPr>
            </w:pPr>
            <w:r w:rsidRPr="004D3B47">
              <w:t>Taranaki</w:t>
            </w:r>
          </w:p>
        </w:tc>
        <w:tc>
          <w:tcPr>
            <w:tcW w:w="2126" w:type="dxa"/>
            <w:tcBorders>
              <w:left w:val="single" w:sz="4" w:space="0" w:color="auto"/>
            </w:tcBorders>
            <w:noWrap/>
            <w:hideMark/>
          </w:tcPr>
          <w:p w14:paraId="71FB216B" w14:textId="6706B7C9" w:rsidR="00765B40" w:rsidRPr="001E0433" w:rsidRDefault="00765B40" w:rsidP="00765B40">
            <w:pPr>
              <w:jc w:val="right"/>
              <w:rPr>
                <w:rFonts w:asciiTheme="minorHAnsi" w:eastAsia="Times New Roman" w:hAnsiTheme="minorHAnsi" w:cstheme="minorHAnsi"/>
                <w:szCs w:val="23"/>
                <w:lang w:eastAsia="en-AU"/>
              </w:rPr>
            </w:pPr>
            <w:r w:rsidRPr="004D3B47">
              <w:t xml:space="preserve"> 50 </w:t>
            </w:r>
          </w:p>
        </w:tc>
        <w:tc>
          <w:tcPr>
            <w:tcW w:w="1560" w:type="dxa"/>
            <w:noWrap/>
            <w:hideMark/>
          </w:tcPr>
          <w:p w14:paraId="4A3DF6CA" w14:textId="3E4DC155" w:rsidR="00765B40" w:rsidRPr="001E0433" w:rsidRDefault="00765B40" w:rsidP="00765B40">
            <w:pPr>
              <w:jc w:val="right"/>
              <w:rPr>
                <w:rFonts w:asciiTheme="minorHAnsi" w:eastAsia="Times New Roman" w:hAnsiTheme="minorHAnsi" w:cstheme="minorHAnsi"/>
                <w:szCs w:val="23"/>
                <w:lang w:eastAsia="en-AU"/>
              </w:rPr>
            </w:pPr>
            <w:r w:rsidRPr="004D3B47">
              <w:t xml:space="preserve"> 31 </w:t>
            </w:r>
          </w:p>
        </w:tc>
        <w:tc>
          <w:tcPr>
            <w:tcW w:w="1417" w:type="dxa"/>
            <w:tcBorders>
              <w:right w:val="single" w:sz="4" w:space="0" w:color="auto"/>
            </w:tcBorders>
            <w:noWrap/>
            <w:hideMark/>
          </w:tcPr>
          <w:p w14:paraId="46317308" w14:textId="130D56D4" w:rsidR="00765B40" w:rsidRPr="001E0433" w:rsidRDefault="00765B40" w:rsidP="00765B40">
            <w:pPr>
              <w:jc w:val="right"/>
              <w:rPr>
                <w:rFonts w:asciiTheme="minorHAnsi" w:eastAsia="Times New Roman" w:hAnsiTheme="minorHAnsi" w:cstheme="minorHAnsi"/>
                <w:szCs w:val="23"/>
                <w:lang w:eastAsia="en-AU"/>
              </w:rPr>
            </w:pPr>
            <w:r w:rsidRPr="004D3B47">
              <w:t>62.0</w:t>
            </w:r>
          </w:p>
        </w:tc>
        <w:tc>
          <w:tcPr>
            <w:tcW w:w="2268" w:type="dxa"/>
            <w:tcBorders>
              <w:left w:val="single" w:sz="4" w:space="0" w:color="auto"/>
            </w:tcBorders>
            <w:noWrap/>
            <w:hideMark/>
          </w:tcPr>
          <w:p w14:paraId="7216D6F7" w14:textId="0AE89EA4" w:rsidR="00765B40" w:rsidRPr="001E0433" w:rsidRDefault="00765B40" w:rsidP="00765B40">
            <w:pPr>
              <w:jc w:val="right"/>
              <w:rPr>
                <w:rFonts w:asciiTheme="minorHAnsi" w:eastAsia="Times New Roman" w:hAnsiTheme="minorHAnsi" w:cstheme="minorHAnsi"/>
                <w:szCs w:val="23"/>
                <w:lang w:eastAsia="en-AU"/>
              </w:rPr>
            </w:pPr>
            <w:r w:rsidRPr="004D3B47">
              <w:t xml:space="preserve"> 26 </w:t>
            </w:r>
          </w:p>
        </w:tc>
        <w:tc>
          <w:tcPr>
            <w:tcW w:w="1438" w:type="dxa"/>
            <w:noWrap/>
            <w:hideMark/>
          </w:tcPr>
          <w:p w14:paraId="7141B27F" w14:textId="2F1D5E60" w:rsidR="00765B40" w:rsidRPr="001E0433" w:rsidRDefault="00765B40" w:rsidP="00765B40">
            <w:pPr>
              <w:jc w:val="right"/>
              <w:rPr>
                <w:rFonts w:asciiTheme="minorHAnsi" w:eastAsia="Times New Roman" w:hAnsiTheme="minorHAnsi" w:cstheme="minorHAnsi"/>
                <w:szCs w:val="23"/>
                <w:lang w:eastAsia="en-AU"/>
              </w:rPr>
            </w:pPr>
            <w:r w:rsidRPr="004D3B47">
              <w:t>4</w:t>
            </w:r>
          </w:p>
        </w:tc>
        <w:tc>
          <w:tcPr>
            <w:tcW w:w="1964" w:type="dxa"/>
            <w:noWrap/>
            <w:hideMark/>
          </w:tcPr>
          <w:p w14:paraId="00699A37" w14:textId="49BF5260" w:rsidR="00765B40" w:rsidRPr="001E0433" w:rsidRDefault="00765B40" w:rsidP="00765B40">
            <w:pPr>
              <w:jc w:val="right"/>
              <w:rPr>
                <w:rFonts w:asciiTheme="minorHAnsi" w:eastAsia="Times New Roman" w:hAnsiTheme="minorHAnsi" w:cstheme="minorHAnsi"/>
                <w:szCs w:val="23"/>
                <w:lang w:eastAsia="en-AU"/>
              </w:rPr>
            </w:pPr>
            <w:r w:rsidRPr="004D3B47">
              <w:t>15.4</w:t>
            </w:r>
          </w:p>
        </w:tc>
      </w:tr>
      <w:tr w:rsidR="00765B40" w:rsidRPr="001E0433" w14:paraId="3B10E387" w14:textId="77777777" w:rsidTr="00AB0E37">
        <w:trPr>
          <w:trHeight w:val="268"/>
        </w:trPr>
        <w:tc>
          <w:tcPr>
            <w:tcW w:w="2972" w:type="dxa"/>
            <w:tcBorders>
              <w:right w:val="single" w:sz="4" w:space="0" w:color="auto"/>
            </w:tcBorders>
            <w:noWrap/>
            <w:hideMark/>
          </w:tcPr>
          <w:p w14:paraId="3ED67D43" w14:textId="56F0D702" w:rsidR="00765B40" w:rsidRPr="001E0433" w:rsidRDefault="00765B40" w:rsidP="00765B40">
            <w:pPr>
              <w:rPr>
                <w:rFonts w:asciiTheme="minorHAnsi" w:eastAsia="Times New Roman" w:hAnsiTheme="minorHAnsi" w:cstheme="minorHAnsi"/>
                <w:szCs w:val="23"/>
                <w:lang w:eastAsia="en-AU"/>
              </w:rPr>
            </w:pPr>
            <w:r w:rsidRPr="004D3B47">
              <w:t>Waikato</w:t>
            </w:r>
          </w:p>
        </w:tc>
        <w:tc>
          <w:tcPr>
            <w:tcW w:w="2126" w:type="dxa"/>
            <w:tcBorders>
              <w:left w:val="single" w:sz="4" w:space="0" w:color="auto"/>
            </w:tcBorders>
            <w:noWrap/>
            <w:hideMark/>
          </w:tcPr>
          <w:p w14:paraId="45904649" w14:textId="5E809C6A" w:rsidR="00765B40" w:rsidRPr="001E0433" w:rsidRDefault="00765B40" w:rsidP="00765B40">
            <w:pPr>
              <w:jc w:val="right"/>
              <w:rPr>
                <w:rFonts w:asciiTheme="minorHAnsi" w:eastAsia="Times New Roman" w:hAnsiTheme="minorHAnsi" w:cstheme="minorHAnsi"/>
                <w:szCs w:val="23"/>
                <w:lang w:eastAsia="en-AU"/>
              </w:rPr>
            </w:pPr>
            <w:r w:rsidRPr="004D3B47">
              <w:t xml:space="preserve"> 147 </w:t>
            </w:r>
          </w:p>
        </w:tc>
        <w:tc>
          <w:tcPr>
            <w:tcW w:w="1560" w:type="dxa"/>
            <w:noWrap/>
            <w:hideMark/>
          </w:tcPr>
          <w:p w14:paraId="4AE53B48" w14:textId="4408DF73" w:rsidR="00765B40" w:rsidRPr="001E0433" w:rsidRDefault="00765B40" w:rsidP="00765B40">
            <w:pPr>
              <w:jc w:val="right"/>
              <w:rPr>
                <w:rFonts w:asciiTheme="minorHAnsi" w:eastAsia="Times New Roman" w:hAnsiTheme="minorHAnsi" w:cstheme="minorHAnsi"/>
                <w:szCs w:val="23"/>
                <w:lang w:eastAsia="en-AU"/>
              </w:rPr>
            </w:pPr>
            <w:r w:rsidRPr="004D3B47">
              <w:t xml:space="preserve"> 93 </w:t>
            </w:r>
          </w:p>
        </w:tc>
        <w:tc>
          <w:tcPr>
            <w:tcW w:w="1417" w:type="dxa"/>
            <w:tcBorders>
              <w:right w:val="single" w:sz="4" w:space="0" w:color="auto"/>
            </w:tcBorders>
            <w:noWrap/>
            <w:hideMark/>
          </w:tcPr>
          <w:p w14:paraId="57200E0D" w14:textId="4628E74B" w:rsidR="00765B40" w:rsidRPr="001E0433" w:rsidRDefault="00765B40" w:rsidP="00765B40">
            <w:pPr>
              <w:jc w:val="right"/>
              <w:rPr>
                <w:rFonts w:asciiTheme="minorHAnsi" w:eastAsia="Times New Roman" w:hAnsiTheme="minorHAnsi" w:cstheme="minorHAnsi"/>
                <w:szCs w:val="23"/>
                <w:lang w:eastAsia="en-AU"/>
              </w:rPr>
            </w:pPr>
            <w:r w:rsidRPr="004D3B47">
              <w:t>63.3</w:t>
            </w:r>
          </w:p>
        </w:tc>
        <w:tc>
          <w:tcPr>
            <w:tcW w:w="2268" w:type="dxa"/>
            <w:tcBorders>
              <w:left w:val="single" w:sz="4" w:space="0" w:color="auto"/>
            </w:tcBorders>
            <w:noWrap/>
            <w:hideMark/>
          </w:tcPr>
          <w:p w14:paraId="03C7DAD9" w14:textId="27365F6D" w:rsidR="00765B40" w:rsidRPr="001E0433" w:rsidRDefault="00765B40" w:rsidP="00765B40">
            <w:pPr>
              <w:jc w:val="right"/>
              <w:rPr>
                <w:rFonts w:asciiTheme="minorHAnsi" w:eastAsia="Times New Roman" w:hAnsiTheme="minorHAnsi" w:cstheme="minorHAnsi"/>
                <w:szCs w:val="23"/>
                <w:lang w:eastAsia="en-AU"/>
              </w:rPr>
            </w:pPr>
            <w:r w:rsidRPr="004D3B47">
              <w:t xml:space="preserve"> 73 </w:t>
            </w:r>
          </w:p>
        </w:tc>
        <w:tc>
          <w:tcPr>
            <w:tcW w:w="1438" w:type="dxa"/>
            <w:noWrap/>
            <w:hideMark/>
          </w:tcPr>
          <w:p w14:paraId="25236D4F" w14:textId="1543A9DE" w:rsidR="00765B40" w:rsidRPr="001E0433" w:rsidRDefault="00765B40" w:rsidP="00765B40">
            <w:pPr>
              <w:jc w:val="right"/>
              <w:rPr>
                <w:rFonts w:asciiTheme="minorHAnsi" w:eastAsia="Times New Roman" w:hAnsiTheme="minorHAnsi" w:cstheme="minorHAnsi"/>
                <w:szCs w:val="23"/>
                <w:lang w:eastAsia="en-AU"/>
              </w:rPr>
            </w:pPr>
            <w:r w:rsidRPr="004D3B47">
              <w:t>1</w:t>
            </w:r>
          </w:p>
        </w:tc>
        <w:tc>
          <w:tcPr>
            <w:tcW w:w="1964" w:type="dxa"/>
            <w:noWrap/>
            <w:hideMark/>
          </w:tcPr>
          <w:p w14:paraId="5B252532" w14:textId="0B485CFD" w:rsidR="00765B40" w:rsidRPr="001E0433" w:rsidRDefault="00765B40" w:rsidP="00765B40">
            <w:pPr>
              <w:jc w:val="right"/>
              <w:rPr>
                <w:rFonts w:asciiTheme="minorHAnsi" w:eastAsia="Times New Roman" w:hAnsiTheme="minorHAnsi" w:cstheme="minorHAnsi"/>
                <w:szCs w:val="23"/>
                <w:lang w:eastAsia="en-AU"/>
              </w:rPr>
            </w:pPr>
            <w:r w:rsidRPr="004D3B47">
              <w:t>1.4</w:t>
            </w:r>
          </w:p>
        </w:tc>
      </w:tr>
      <w:tr w:rsidR="00765B40" w:rsidRPr="001E0433" w14:paraId="6E00CAA2" w14:textId="77777777" w:rsidTr="00AB0E37">
        <w:trPr>
          <w:trHeight w:val="268"/>
        </w:trPr>
        <w:tc>
          <w:tcPr>
            <w:tcW w:w="2972" w:type="dxa"/>
            <w:tcBorders>
              <w:right w:val="single" w:sz="4" w:space="0" w:color="auto"/>
            </w:tcBorders>
            <w:noWrap/>
            <w:hideMark/>
          </w:tcPr>
          <w:p w14:paraId="11F58F42" w14:textId="6CFE9BD2" w:rsidR="00765B40" w:rsidRPr="001E0433" w:rsidRDefault="00765B40" w:rsidP="00765B40">
            <w:pPr>
              <w:rPr>
                <w:rFonts w:asciiTheme="minorHAnsi" w:eastAsia="Times New Roman" w:hAnsiTheme="minorHAnsi" w:cstheme="minorHAnsi"/>
                <w:szCs w:val="23"/>
                <w:lang w:eastAsia="en-AU"/>
              </w:rPr>
            </w:pPr>
            <w:r w:rsidRPr="004D3B47">
              <w:t>Wairarapa</w:t>
            </w:r>
          </w:p>
        </w:tc>
        <w:tc>
          <w:tcPr>
            <w:tcW w:w="2126" w:type="dxa"/>
            <w:tcBorders>
              <w:left w:val="single" w:sz="4" w:space="0" w:color="auto"/>
            </w:tcBorders>
            <w:noWrap/>
            <w:hideMark/>
          </w:tcPr>
          <w:p w14:paraId="148588F5" w14:textId="45907CF8" w:rsidR="00765B40" w:rsidRPr="001E0433" w:rsidRDefault="00765B40" w:rsidP="00765B40">
            <w:pPr>
              <w:jc w:val="right"/>
              <w:rPr>
                <w:rFonts w:asciiTheme="minorHAnsi" w:eastAsia="Times New Roman" w:hAnsiTheme="minorHAnsi" w:cstheme="minorHAnsi"/>
                <w:szCs w:val="23"/>
                <w:lang w:eastAsia="en-AU"/>
              </w:rPr>
            </w:pPr>
            <w:r w:rsidRPr="004D3B47">
              <w:t xml:space="preserve"> 21 </w:t>
            </w:r>
          </w:p>
        </w:tc>
        <w:tc>
          <w:tcPr>
            <w:tcW w:w="1560" w:type="dxa"/>
            <w:noWrap/>
            <w:hideMark/>
          </w:tcPr>
          <w:p w14:paraId="61E3D866" w14:textId="361E9D42" w:rsidR="00765B40" w:rsidRPr="001E0433" w:rsidRDefault="00765B40" w:rsidP="00765B40">
            <w:pPr>
              <w:jc w:val="right"/>
              <w:rPr>
                <w:rFonts w:asciiTheme="minorHAnsi" w:eastAsia="Times New Roman" w:hAnsiTheme="minorHAnsi" w:cstheme="minorHAnsi"/>
                <w:szCs w:val="23"/>
                <w:lang w:eastAsia="en-AU"/>
              </w:rPr>
            </w:pPr>
            <w:r w:rsidRPr="004D3B47">
              <w:t xml:space="preserve"> 13 </w:t>
            </w:r>
          </w:p>
        </w:tc>
        <w:tc>
          <w:tcPr>
            <w:tcW w:w="1417" w:type="dxa"/>
            <w:tcBorders>
              <w:right w:val="single" w:sz="4" w:space="0" w:color="auto"/>
            </w:tcBorders>
            <w:noWrap/>
            <w:hideMark/>
          </w:tcPr>
          <w:p w14:paraId="7CF1A023" w14:textId="0A2D771B" w:rsidR="00765B40" w:rsidRPr="001E0433" w:rsidRDefault="00765B40" w:rsidP="00765B40">
            <w:pPr>
              <w:jc w:val="right"/>
              <w:rPr>
                <w:rFonts w:asciiTheme="minorHAnsi" w:eastAsia="Times New Roman" w:hAnsiTheme="minorHAnsi" w:cstheme="minorHAnsi"/>
                <w:szCs w:val="23"/>
                <w:lang w:eastAsia="en-AU"/>
              </w:rPr>
            </w:pPr>
            <w:r w:rsidRPr="004D3B47">
              <w:t>61.9</w:t>
            </w:r>
          </w:p>
        </w:tc>
        <w:tc>
          <w:tcPr>
            <w:tcW w:w="2268" w:type="dxa"/>
            <w:tcBorders>
              <w:left w:val="single" w:sz="4" w:space="0" w:color="auto"/>
            </w:tcBorders>
            <w:noWrap/>
            <w:hideMark/>
          </w:tcPr>
          <w:p w14:paraId="5C994BCF" w14:textId="44E38AE1" w:rsidR="00765B40" w:rsidRPr="001E0433" w:rsidRDefault="00765B40" w:rsidP="00765B40">
            <w:pPr>
              <w:jc w:val="right"/>
              <w:rPr>
                <w:rFonts w:asciiTheme="minorHAnsi" w:eastAsia="Times New Roman" w:hAnsiTheme="minorHAnsi" w:cstheme="minorHAnsi"/>
                <w:szCs w:val="23"/>
                <w:lang w:eastAsia="en-AU"/>
              </w:rPr>
            </w:pPr>
            <w:r w:rsidRPr="004D3B47">
              <w:t xml:space="preserve"> 15 </w:t>
            </w:r>
          </w:p>
        </w:tc>
        <w:tc>
          <w:tcPr>
            <w:tcW w:w="1438" w:type="dxa"/>
            <w:noWrap/>
            <w:hideMark/>
          </w:tcPr>
          <w:p w14:paraId="7FFE3004" w14:textId="6F92B59F" w:rsidR="00765B40" w:rsidRPr="001E0433" w:rsidRDefault="00765B40" w:rsidP="00765B40">
            <w:pPr>
              <w:jc w:val="right"/>
              <w:rPr>
                <w:rFonts w:asciiTheme="minorHAnsi" w:eastAsia="Times New Roman" w:hAnsiTheme="minorHAnsi" w:cstheme="minorHAnsi"/>
                <w:szCs w:val="23"/>
                <w:lang w:eastAsia="en-AU"/>
              </w:rPr>
            </w:pPr>
            <w:r w:rsidRPr="004D3B47">
              <w:t>0</w:t>
            </w:r>
          </w:p>
        </w:tc>
        <w:tc>
          <w:tcPr>
            <w:tcW w:w="1964" w:type="dxa"/>
            <w:noWrap/>
            <w:hideMark/>
          </w:tcPr>
          <w:p w14:paraId="55851844" w14:textId="63D817EC" w:rsidR="00765B40" w:rsidRPr="001E0433" w:rsidRDefault="00765B40" w:rsidP="00765B40">
            <w:pPr>
              <w:jc w:val="right"/>
              <w:rPr>
                <w:rFonts w:asciiTheme="minorHAnsi" w:eastAsia="Times New Roman" w:hAnsiTheme="minorHAnsi" w:cstheme="minorHAnsi"/>
                <w:szCs w:val="23"/>
                <w:lang w:eastAsia="en-AU"/>
              </w:rPr>
            </w:pPr>
            <w:r w:rsidRPr="004D3B47">
              <w:t>0.0</w:t>
            </w:r>
          </w:p>
        </w:tc>
      </w:tr>
      <w:tr w:rsidR="00765B40" w:rsidRPr="001E0433" w14:paraId="7557D850" w14:textId="77777777" w:rsidTr="00AB0E37">
        <w:trPr>
          <w:trHeight w:val="268"/>
        </w:trPr>
        <w:tc>
          <w:tcPr>
            <w:tcW w:w="2972" w:type="dxa"/>
            <w:tcBorders>
              <w:right w:val="single" w:sz="4" w:space="0" w:color="auto"/>
            </w:tcBorders>
            <w:noWrap/>
            <w:hideMark/>
          </w:tcPr>
          <w:p w14:paraId="2F6A9234" w14:textId="3F8648C0" w:rsidR="00765B40" w:rsidRPr="001E0433" w:rsidRDefault="00765B40" w:rsidP="00765B40">
            <w:pPr>
              <w:rPr>
                <w:rFonts w:asciiTheme="minorHAnsi" w:eastAsia="Times New Roman" w:hAnsiTheme="minorHAnsi" w:cstheme="minorHAnsi"/>
                <w:szCs w:val="23"/>
                <w:lang w:eastAsia="en-AU"/>
              </w:rPr>
            </w:pPr>
            <w:r w:rsidRPr="004D3B47">
              <w:t>Waitemata</w:t>
            </w:r>
          </w:p>
        </w:tc>
        <w:tc>
          <w:tcPr>
            <w:tcW w:w="2126" w:type="dxa"/>
            <w:tcBorders>
              <w:left w:val="single" w:sz="4" w:space="0" w:color="auto"/>
            </w:tcBorders>
            <w:noWrap/>
            <w:hideMark/>
          </w:tcPr>
          <w:p w14:paraId="2677975B" w14:textId="5FD21BCA" w:rsidR="00765B40" w:rsidRPr="001E0433" w:rsidRDefault="00765B40" w:rsidP="00765B40">
            <w:pPr>
              <w:jc w:val="right"/>
              <w:rPr>
                <w:rFonts w:asciiTheme="minorHAnsi" w:eastAsia="Times New Roman" w:hAnsiTheme="minorHAnsi" w:cstheme="minorHAnsi"/>
                <w:szCs w:val="23"/>
                <w:lang w:eastAsia="en-AU"/>
              </w:rPr>
            </w:pPr>
            <w:r w:rsidRPr="004D3B47">
              <w:t xml:space="preserve"> 169 </w:t>
            </w:r>
          </w:p>
        </w:tc>
        <w:tc>
          <w:tcPr>
            <w:tcW w:w="1560" w:type="dxa"/>
            <w:noWrap/>
            <w:hideMark/>
          </w:tcPr>
          <w:p w14:paraId="54F635F4" w14:textId="5FF7CA1A" w:rsidR="00765B40" w:rsidRPr="001E0433" w:rsidRDefault="00765B40" w:rsidP="00765B40">
            <w:pPr>
              <w:jc w:val="right"/>
              <w:rPr>
                <w:rFonts w:asciiTheme="minorHAnsi" w:eastAsia="Times New Roman" w:hAnsiTheme="minorHAnsi" w:cstheme="minorHAnsi"/>
                <w:szCs w:val="23"/>
                <w:lang w:eastAsia="en-AU"/>
              </w:rPr>
            </w:pPr>
            <w:r w:rsidRPr="004D3B47">
              <w:t xml:space="preserve"> 116 </w:t>
            </w:r>
          </w:p>
        </w:tc>
        <w:tc>
          <w:tcPr>
            <w:tcW w:w="1417" w:type="dxa"/>
            <w:tcBorders>
              <w:right w:val="single" w:sz="4" w:space="0" w:color="auto"/>
            </w:tcBorders>
            <w:noWrap/>
            <w:hideMark/>
          </w:tcPr>
          <w:p w14:paraId="0480BED1" w14:textId="6CDD77B0" w:rsidR="00765B40" w:rsidRPr="001E0433" w:rsidRDefault="00765B40" w:rsidP="00765B40">
            <w:pPr>
              <w:jc w:val="right"/>
              <w:rPr>
                <w:rFonts w:asciiTheme="minorHAnsi" w:eastAsia="Times New Roman" w:hAnsiTheme="minorHAnsi" w:cstheme="minorHAnsi"/>
                <w:szCs w:val="23"/>
                <w:lang w:eastAsia="en-AU"/>
              </w:rPr>
            </w:pPr>
            <w:r w:rsidRPr="004D3B47">
              <w:t>68.6</w:t>
            </w:r>
          </w:p>
        </w:tc>
        <w:tc>
          <w:tcPr>
            <w:tcW w:w="2268" w:type="dxa"/>
            <w:tcBorders>
              <w:left w:val="single" w:sz="4" w:space="0" w:color="auto"/>
            </w:tcBorders>
            <w:noWrap/>
            <w:hideMark/>
          </w:tcPr>
          <w:p w14:paraId="5A24FDFD" w14:textId="12F915DD" w:rsidR="00765B40" w:rsidRPr="001E0433" w:rsidRDefault="00765B40" w:rsidP="00765B40">
            <w:pPr>
              <w:jc w:val="right"/>
              <w:rPr>
                <w:rFonts w:asciiTheme="minorHAnsi" w:eastAsia="Times New Roman" w:hAnsiTheme="minorHAnsi" w:cstheme="minorHAnsi"/>
                <w:szCs w:val="23"/>
                <w:lang w:eastAsia="en-AU"/>
              </w:rPr>
            </w:pPr>
            <w:r w:rsidRPr="004D3B47">
              <w:t xml:space="preserve"> 149 </w:t>
            </w:r>
          </w:p>
        </w:tc>
        <w:tc>
          <w:tcPr>
            <w:tcW w:w="1438" w:type="dxa"/>
            <w:noWrap/>
            <w:hideMark/>
          </w:tcPr>
          <w:p w14:paraId="5830B73D" w14:textId="3FB8F40D" w:rsidR="00765B40" w:rsidRPr="001E0433" w:rsidRDefault="00765B40" w:rsidP="00765B40">
            <w:pPr>
              <w:jc w:val="right"/>
              <w:rPr>
                <w:rFonts w:asciiTheme="minorHAnsi" w:eastAsia="Times New Roman" w:hAnsiTheme="minorHAnsi" w:cstheme="minorHAnsi"/>
                <w:szCs w:val="23"/>
                <w:lang w:eastAsia="en-AU"/>
              </w:rPr>
            </w:pPr>
            <w:r w:rsidRPr="004D3B47">
              <w:t>10</w:t>
            </w:r>
          </w:p>
        </w:tc>
        <w:tc>
          <w:tcPr>
            <w:tcW w:w="1964" w:type="dxa"/>
            <w:noWrap/>
            <w:hideMark/>
          </w:tcPr>
          <w:p w14:paraId="5FF28151" w14:textId="424E542D" w:rsidR="00765B40" w:rsidRPr="001E0433" w:rsidRDefault="00765B40" w:rsidP="00765B40">
            <w:pPr>
              <w:jc w:val="right"/>
              <w:rPr>
                <w:rFonts w:asciiTheme="minorHAnsi" w:eastAsia="Times New Roman" w:hAnsiTheme="minorHAnsi" w:cstheme="minorHAnsi"/>
                <w:szCs w:val="23"/>
                <w:lang w:eastAsia="en-AU"/>
              </w:rPr>
            </w:pPr>
            <w:r w:rsidRPr="004D3B47">
              <w:t>6.7</w:t>
            </w:r>
          </w:p>
        </w:tc>
      </w:tr>
      <w:tr w:rsidR="00765B40" w:rsidRPr="001E0433" w14:paraId="7EA91271" w14:textId="77777777" w:rsidTr="00AB0E37">
        <w:trPr>
          <w:trHeight w:val="268"/>
        </w:trPr>
        <w:tc>
          <w:tcPr>
            <w:tcW w:w="2972" w:type="dxa"/>
            <w:tcBorders>
              <w:right w:val="single" w:sz="4" w:space="0" w:color="auto"/>
            </w:tcBorders>
            <w:noWrap/>
            <w:hideMark/>
          </w:tcPr>
          <w:p w14:paraId="461277BD" w14:textId="664F5140" w:rsidR="00765B40" w:rsidRPr="001E0433" w:rsidRDefault="00765B40" w:rsidP="00765B40">
            <w:pPr>
              <w:rPr>
                <w:rFonts w:asciiTheme="minorHAnsi" w:eastAsia="Times New Roman" w:hAnsiTheme="minorHAnsi" w:cstheme="minorHAnsi"/>
                <w:szCs w:val="23"/>
                <w:lang w:eastAsia="en-AU"/>
              </w:rPr>
            </w:pPr>
            <w:r w:rsidRPr="004D3B47">
              <w:t>West Coast</w:t>
            </w:r>
          </w:p>
        </w:tc>
        <w:tc>
          <w:tcPr>
            <w:tcW w:w="2126" w:type="dxa"/>
            <w:tcBorders>
              <w:left w:val="single" w:sz="4" w:space="0" w:color="auto"/>
            </w:tcBorders>
            <w:noWrap/>
            <w:hideMark/>
          </w:tcPr>
          <w:p w14:paraId="4D885F1B" w14:textId="1B109303" w:rsidR="00765B40" w:rsidRPr="001E0433" w:rsidRDefault="00765B40" w:rsidP="00765B40">
            <w:pPr>
              <w:jc w:val="right"/>
              <w:rPr>
                <w:rFonts w:asciiTheme="minorHAnsi" w:eastAsia="Times New Roman" w:hAnsiTheme="minorHAnsi" w:cstheme="minorHAnsi"/>
                <w:szCs w:val="23"/>
                <w:lang w:eastAsia="en-AU"/>
              </w:rPr>
            </w:pPr>
            <w:r w:rsidRPr="004D3B47">
              <w:t xml:space="preserve"> 14 </w:t>
            </w:r>
          </w:p>
        </w:tc>
        <w:tc>
          <w:tcPr>
            <w:tcW w:w="1560" w:type="dxa"/>
            <w:noWrap/>
            <w:hideMark/>
          </w:tcPr>
          <w:p w14:paraId="03B579A9" w14:textId="0B544E25" w:rsidR="00765B40" w:rsidRPr="001E0433" w:rsidRDefault="00765B40" w:rsidP="00765B40">
            <w:pPr>
              <w:jc w:val="right"/>
              <w:rPr>
                <w:rFonts w:asciiTheme="minorHAnsi" w:eastAsia="Times New Roman" w:hAnsiTheme="minorHAnsi" w:cstheme="minorHAnsi"/>
                <w:szCs w:val="23"/>
                <w:lang w:eastAsia="en-AU"/>
              </w:rPr>
            </w:pPr>
            <w:r w:rsidRPr="004D3B47">
              <w:t xml:space="preserve"> 10 </w:t>
            </w:r>
          </w:p>
        </w:tc>
        <w:tc>
          <w:tcPr>
            <w:tcW w:w="1417" w:type="dxa"/>
            <w:tcBorders>
              <w:right w:val="single" w:sz="4" w:space="0" w:color="auto"/>
            </w:tcBorders>
            <w:noWrap/>
            <w:hideMark/>
          </w:tcPr>
          <w:p w14:paraId="6408FC9E" w14:textId="7C7AF9A4" w:rsidR="00765B40" w:rsidRPr="001E0433" w:rsidRDefault="00765B40" w:rsidP="00765B40">
            <w:pPr>
              <w:jc w:val="right"/>
              <w:rPr>
                <w:rFonts w:asciiTheme="minorHAnsi" w:eastAsia="Times New Roman" w:hAnsiTheme="minorHAnsi" w:cstheme="minorHAnsi"/>
                <w:szCs w:val="23"/>
                <w:lang w:eastAsia="en-AU"/>
              </w:rPr>
            </w:pPr>
            <w:r w:rsidRPr="004D3B47">
              <w:t>71.4</w:t>
            </w:r>
          </w:p>
        </w:tc>
        <w:tc>
          <w:tcPr>
            <w:tcW w:w="2268" w:type="dxa"/>
            <w:tcBorders>
              <w:left w:val="single" w:sz="4" w:space="0" w:color="auto"/>
            </w:tcBorders>
            <w:noWrap/>
            <w:hideMark/>
          </w:tcPr>
          <w:p w14:paraId="47D02A64" w14:textId="584DBAAE" w:rsidR="00765B40" w:rsidRPr="001E0433" w:rsidRDefault="00765B40" w:rsidP="00765B40">
            <w:pPr>
              <w:jc w:val="right"/>
              <w:rPr>
                <w:rFonts w:asciiTheme="minorHAnsi" w:eastAsia="Times New Roman" w:hAnsiTheme="minorHAnsi" w:cstheme="minorHAnsi"/>
                <w:szCs w:val="23"/>
                <w:lang w:eastAsia="en-AU"/>
              </w:rPr>
            </w:pPr>
            <w:r w:rsidRPr="004D3B47">
              <w:t xml:space="preserve"> 15 </w:t>
            </w:r>
          </w:p>
        </w:tc>
        <w:tc>
          <w:tcPr>
            <w:tcW w:w="1438" w:type="dxa"/>
            <w:noWrap/>
            <w:hideMark/>
          </w:tcPr>
          <w:p w14:paraId="17F714E0" w14:textId="3CFC046C" w:rsidR="00765B40" w:rsidRPr="001E0433" w:rsidRDefault="00765B40" w:rsidP="00765B40">
            <w:pPr>
              <w:jc w:val="right"/>
              <w:rPr>
                <w:rFonts w:asciiTheme="minorHAnsi" w:eastAsia="Times New Roman" w:hAnsiTheme="minorHAnsi" w:cstheme="minorHAnsi"/>
                <w:szCs w:val="23"/>
                <w:lang w:eastAsia="en-AU"/>
              </w:rPr>
            </w:pPr>
            <w:r w:rsidRPr="004D3B47">
              <w:t>2</w:t>
            </w:r>
          </w:p>
        </w:tc>
        <w:tc>
          <w:tcPr>
            <w:tcW w:w="1964" w:type="dxa"/>
            <w:noWrap/>
            <w:hideMark/>
          </w:tcPr>
          <w:p w14:paraId="7CE880FB" w14:textId="2DFF1385" w:rsidR="00765B40" w:rsidRPr="001E0433" w:rsidRDefault="00765B40" w:rsidP="00765B40">
            <w:pPr>
              <w:jc w:val="right"/>
              <w:rPr>
                <w:rFonts w:asciiTheme="minorHAnsi" w:eastAsia="Times New Roman" w:hAnsiTheme="minorHAnsi" w:cstheme="minorHAnsi"/>
                <w:szCs w:val="23"/>
                <w:lang w:eastAsia="en-AU"/>
              </w:rPr>
            </w:pPr>
            <w:r w:rsidRPr="004D3B47">
              <w:t>13.3</w:t>
            </w:r>
          </w:p>
        </w:tc>
      </w:tr>
      <w:tr w:rsidR="00765B40" w:rsidRPr="001E0433" w14:paraId="5CC62647" w14:textId="77777777" w:rsidTr="00AB0E37">
        <w:trPr>
          <w:trHeight w:val="268"/>
        </w:trPr>
        <w:tc>
          <w:tcPr>
            <w:tcW w:w="2972" w:type="dxa"/>
            <w:tcBorders>
              <w:right w:val="single" w:sz="4" w:space="0" w:color="auto"/>
            </w:tcBorders>
            <w:noWrap/>
            <w:hideMark/>
          </w:tcPr>
          <w:p w14:paraId="37358398" w14:textId="6C3822E3" w:rsidR="00765B40" w:rsidRPr="001E0433" w:rsidRDefault="00765B40" w:rsidP="00765B40">
            <w:pPr>
              <w:rPr>
                <w:rFonts w:asciiTheme="minorHAnsi" w:eastAsia="Times New Roman" w:hAnsiTheme="minorHAnsi" w:cstheme="minorHAnsi"/>
                <w:szCs w:val="23"/>
                <w:lang w:eastAsia="en-AU"/>
              </w:rPr>
            </w:pPr>
            <w:r w:rsidRPr="004D3B47">
              <w:t>Whanganui</w:t>
            </w:r>
          </w:p>
        </w:tc>
        <w:tc>
          <w:tcPr>
            <w:tcW w:w="2126" w:type="dxa"/>
            <w:tcBorders>
              <w:left w:val="single" w:sz="4" w:space="0" w:color="auto"/>
            </w:tcBorders>
            <w:noWrap/>
            <w:hideMark/>
          </w:tcPr>
          <w:p w14:paraId="1B063284" w14:textId="390325B4" w:rsidR="00765B40" w:rsidRPr="001E0433" w:rsidRDefault="00765B40" w:rsidP="00765B40">
            <w:pPr>
              <w:jc w:val="right"/>
              <w:rPr>
                <w:rFonts w:asciiTheme="minorHAnsi" w:eastAsia="Times New Roman" w:hAnsiTheme="minorHAnsi" w:cstheme="minorHAnsi"/>
                <w:szCs w:val="23"/>
                <w:lang w:eastAsia="en-AU"/>
              </w:rPr>
            </w:pPr>
            <w:r w:rsidRPr="004D3B47">
              <w:t xml:space="preserve"> 50 </w:t>
            </w:r>
          </w:p>
        </w:tc>
        <w:tc>
          <w:tcPr>
            <w:tcW w:w="1560" w:type="dxa"/>
            <w:noWrap/>
            <w:hideMark/>
          </w:tcPr>
          <w:p w14:paraId="57CCB2B1" w14:textId="135D74F6" w:rsidR="00765B40" w:rsidRPr="001E0433" w:rsidRDefault="00765B40" w:rsidP="00765B40">
            <w:pPr>
              <w:jc w:val="right"/>
              <w:rPr>
                <w:rFonts w:asciiTheme="minorHAnsi" w:eastAsia="Times New Roman" w:hAnsiTheme="minorHAnsi" w:cstheme="minorHAnsi"/>
                <w:szCs w:val="23"/>
                <w:lang w:eastAsia="en-AU"/>
              </w:rPr>
            </w:pPr>
            <w:r w:rsidRPr="004D3B47">
              <w:t xml:space="preserve"> 44 </w:t>
            </w:r>
          </w:p>
        </w:tc>
        <w:tc>
          <w:tcPr>
            <w:tcW w:w="1417" w:type="dxa"/>
            <w:tcBorders>
              <w:right w:val="single" w:sz="4" w:space="0" w:color="auto"/>
            </w:tcBorders>
            <w:noWrap/>
            <w:hideMark/>
          </w:tcPr>
          <w:p w14:paraId="62F007BE" w14:textId="17D76588" w:rsidR="00765B40" w:rsidRPr="001E0433" w:rsidRDefault="00765B40" w:rsidP="00765B40">
            <w:pPr>
              <w:jc w:val="right"/>
              <w:rPr>
                <w:rFonts w:asciiTheme="minorHAnsi" w:eastAsia="Times New Roman" w:hAnsiTheme="minorHAnsi" w:cstheme="minorHAnsi"/>
                <w:szCs w:val="23"/>
                <w:lang w:eastAsia="en-AU"/>
              </w:rPr>
            </w:pPr>
            <w:r w:rsidRPr="004D3B47">
              <w:t>88.0</w:t>
            </w:r>
          </w:p>
        </w:tc>
        <w:tc>
          <w:tcPr>
            <w:tcW w:w="2268" w:type="dxa"/>
            <w:tcBorders>
              <w:left w:val="single" w:sz="4" w:space="0" w:color="auto"/>
            </w:tcBorders>
            <w:noWrap/>
            <w:hideMark/>
          </w:tcPr>
          <w:p w14:paraId="2D65DCE4" w14:textId="76FCEABA" w:rsidR="00765B40" w:rsidRPr="001E0433" w:rsidRDefault="00765B40" w:rsidP="00765B40">
            <w:pPr>
              <w:jc w:val="right"/>
              <w:rPr>
                <w:rFonts w:asciiTheme="minorHAnsi" w:eastAsia="Times New Roman" w:hAnsiTheme="minorHAnsi" w:cstheme="minorHAnsi"/>
                <w:szCs w:val="23"/>
                <w:lang w:eastAsia="en-AU"/>
              </w:rPr>
            </w:pPr>
            <w:r w:rsidRPr="004D3B47">
              <w:t xml:space="preserve"> 21 </w:t>
            </w:r>
          </w:p>
        </w:tc>
        <w:tc>
          <w:tcPr>
            <w:tcW w:w="1438" w:type="dxa"/>
            <w:noWrap/>
            <w:hideMark/>
          </w:tcPr>
          <w:p w14:paraId="37D7DAA4" w14:textId="46F18967" w:rsidR="00765B40" w:rsidRPr="001E0433" w:rsidRDefault="00765B40" w:rsidP="00765B40">
            <w:pPr>
              <w:jc w:val="right"/>
              <w:rPr>
                <w:rFonts w:asciiTheme="minorHAnsi" w:eastAsia="Times New Roman" w:hAnsiTheme="minorHAnsi" w:cstheme="minorHAnsi"/>
                <w:szCs w:val="23"/>
                <w:lang w:eastAsia="en-AU"/>
              </w:rPr>
            </w:pPr>
            <w:r w:rsidRPr="004D3B47">
              <w:t>1</w:t>
            </w:r>
          </w:p>
        </w:tc>
        <w:tc>
          <w:tcPr>
            <w:tcW w:w="1964" w:type="dxa"/>
            <w:noWrap/>
            <w:hideMark/>
          </w:tcPr>
          <w:p w14:paraId="6EEB87D0" w14:textId="6244FF6F" w:rsidR="00765B40" w:rsidRPr="001E0433" w:rsidRDefault="00765B40" w:rsidP="00765B40">
            <w:pPr>
              <w:jc w:val="right"/>
              <w:rPr>
                <w:rFonts w:asciiTheme="minorHAnsi" w:eastAsia="Times New Roman" w:hAnsiTheme="minorHAnsi" w:cstheme="minorHAnsi"/>
                <w:szCs w:val="23"/>
                <w:lang w:eastAsia="en-AU"/>
              </w:rPr>
            </w:pPr>
            <w:r w:rsidRPr="004D3B47">
              <w:t>4.8</w:t>
            </w:r>
          </w:p>
        </w:tc>
      </w:tr>
      <w:tr w:rsidR="00765B40" w:rsidRPr="00A817A8" w14:paraId="3033EEAA" w14:textId="77777777" w:rsidTr="00AB0E37">
        <w:trPr>
          <w:trHeight w:val="268"/>
        </w:trPr>
        <w:tc>
          <w:tcPr>
            <w:tcW w:w="2972" w:type="dxa"/>
            <w:tcBorders>
              <w:right w:val="single" w:sz="4" w:space="0" w:color="auto"/>
            </w:tcBorders>
            <w:noWrap/>
            <w:hideMark/>
          </w:tcPr>
          <w:p w14:paraId="38B76B67" w14:textId="311023DE" w:rsidR="00765B40" w:rsidRPr="00A817A8" w:rsidRDefault="00765B40" w:rsidP="00765B40">
            <w:pPr>
              <w:rPr>
                <w:rFonts w:asciiTheme="minorHAnsi" w:eastAsia="Times New Roman" w:hAnsiTheme="minorHAnsi" w:cstheme="minorHAnsi"/>
                <w:i/>
                <w:iCs/>
                <w:szCs w:val="23"/>
                <w:lang w:eastAsia="en-AU"/>
              </w:rPr>
            </w:pPr>
            <w:r w:rsidRPr="004D3B47">
              <w:t>Private Practice</w:t>
            </w:r>
          </w:p>
        </w:tc>
        <w:tc>
          <w:tcPr>
            <w:tcW w:w="2126" w:type="dxa"/>
            <w:tcBorders>
              <w:left w:val="single" w:sz="4" w:space="0" w:color="auto"/>
            </w:tcBorders>
            <w:noWrap/>
            <w:hideMark/>
          </w:tcPr>
          <w:p w14:paraId="6FA020B0" w14:textId="5DFCA36B" w:rsidR="00765B40" w:rsidRPr="00A817A8" w:rsidRDefault="00765B40" w:rsidP="00765B40">
            <w:pPr>
              <w:jc w:val="right"/>
              <w:rPr>
                <w:rFonts w:asciiTheme="minorHAnsi" w:eastAsia="Times New Roman" w:hAnsiTheme="minorHAnsi" w:cstheme="minorHAnsi"/>
                <w:i/>
                <w:iCs/>
                <w:szCs w:val="23"/>
                <w:lang w:eastAsia="en-AU"/>
              </w:rPr>
            </w:pPr>
            <w:r w:rsidRPr="004D3B47">
              <w:t xml:space="preserve"> 319 </w:t>
            </w:r>
          </w:p>
        </w:tc>
        <w:tc>
          <w:tcPr>
            <w:tcW w:w="1560" w:type="dxa"/>
            <w:noWrap/>
            <w:hideMark/>
          </w:tcPr>
          <w:p w14:paraId="6D12EAB5" w14:textId="2EFE5D96" w:rsidR="00765B40" w:rsidRPr="00A817A8" w:rsidRDefault="00765B40" w:rsidP="00765B40">
            <w:pPr>
              <w:jc w:val="right"/>
              <w:rPr>
                <w:rFonts w:asciiTheme="minorHAnsi" w:eastAsia="Times New Roman" w:hAnsiTheme="minorHAnsi" w:cstheme="minorHAnsi"/>
                <w:i/>
                <w:iCs/>
                <w:szCs w:val="23"/>
                <w:lang w:eastAsia="en-AU"/>
              </w:rPr>
            </w:pPr>
            <w:r w:rsidRPr="004D3B47">
              <w:t xml:space="preserve"> 133 </w:t>
            </w:r>
          </w:p>
        </w:tc>
        <w:tc>
          <w:tcPr>
            <w:tcW w:w="1417" w:type="dxa"/>
            <w:tcBorders>
              <w:right w:val="single" w:sz="4" w:space="0" w:color="auto"/>
            </w:tcBorders>
            <w:noWrap/>
            <w:hideMark/>
          </w:tcPr>
          <w:p w14:paraId="09C31BD1" w14:textId="4782462A" w:rsidR="00765B40" w:rsidRPr="00A817A8" w:rsidRDefault="00765B40" w:rsidP="00765B40">
            <w:pPr>
              <w:jc w:val="right"/>
              <w:rPr>
                <w:rFonts w:asciiTheme="minorHAnsi" w:eastAsia="Times New Roman" w:hAnsiTheme="minorHAnsi" w:cstheme="minorHAnsi"/>
                <w:i/>
                <w:iCs/>
                <w:szCs w:val="23"/>
                <w:lang w:eastAsia="en-AU"/>
              </w:rPr>
            </w:pPr>
            <w:r w:rsidRPr="004D3B47">
              <w:t xml:space="preserve"> 41.7 </w:t>
            </w:r>
          </w:p>
        </w:tc>
        <w:tc>
          <w:tcPr>
            <w:tcW w:w="2268" w:type="dxa"/>
            <w:tcBorders>
              <w:left w:val="single" w:sz="4" w:space="0" w:color="auto"/>
            </w:tcBorders>
            <w:noWrap/>
            <w:hideMark/>
          </w:tcPr>
          <w:p w14:paraId="1D0ED05C" w14:textId="5637AF38" w:rsidR="00765B40" w:rsidRPr="00A817A8" w:rsidRDefault="00765B40" w:rsidP="00765B40">
            <w:pPr>
              <w:jc w:val="right"/>
              <w:rPr>
                <w:rFonts w:asciiTheme="minorHAnsi" w:eastAsia="Times New Roman" w:hAnsiTheme="minorHAnsi" w:cstheme="minorHAnsi"/>
                <w:i/>
                <w:iCs/>
                <w:szCs w:val="23"/>
                <w:lang w:eastAsia="en-AU"/>
              </w:rPr>
            </w:pPr>
            <w:r w:rsidRPr="004D3B47">
              <w:t xml:space="preserve"> 416 </w:t>
            </w:r>
          </w:p>
        </w:tc>
        <w:tc>
          <w:tcPr>
            <w:tcW w:w="1438" w:type="dxa"/>
            <w:noWrap/>
            <w:hideMark/>
          </w:tcPr>
          <w:p w14:paraId="5C5C0C12" w14:textId="77555078" w:rsidR="00765B40" w:rsidRPr="00A817A8" w:rsidRDefault="00765B40" w:rsidP="00765B40">
            <w:pPr>
              <w:jc w:val="right"/>
              <w:rPr>
                <w:rFonts w:asciiTheme="minorHAnsi" w:eastAsia="Times New Roman" w:hAnsiTheme="minorHAnsi" w:cstheme="minorHAnsi"/>
                <w:i/>
                <w:iCs/>
                <w:szCs w:val="23"/>
                <w:lang w:eastAsia="en-AU"/>
              </w:rPr>
            </w:pPr>
            <w:r w:rsidRPr="004D3B47">
              <w:t xml:space="preserve"> 11 </w:t>
            </w:r>
          </w:p>
        </w:tc>
        <w:tc>
          <w:tcPr>
            <w:tcW w:w="1964" w:type="dxa"/>
            <w:noWrap/>
            <w:hideMark/>
          </w:tcPr>
          <w:p w14:paraId="524806A6" w14:textId="6A47BF0C" w:rsidR="00765B40" w:rsidRPr="00A817A8" w:rsidRDefault="00765B40" w:rsidP="00765B40">
            <w:pPr>
              <w:jc w:val="right"/>
              <w:rPr>
                <w:rFonts w:asciiTheme="minorHAnsi" w:eastAsia="Times New Roman" w:hAnsiTheme="minorHAnsi" w:cstheme="minorHAnsi"/>
                <w:i/>
                <w:iCs/>
                <w:szCs w:val="23"/>
                <w:lang w:eastAsia="en-AU"/>
              </w:rPr>
            </w:pPr>
            <w:r w:rsidRPr="004D3B47">
              <w:t xml:space="preserve"> 2.6 </w:t>
            </w:r>
          </w:p>
        </w:tc>
      </w:tr>
      <w:tr w:rsidR="00765B40" w:rsidRPr="001E0433" w14:paraId="01FE142F" w14:textId="77777777" w:rsidTr="00AB0E37">
        <w:trPr>
          <w:trHeight w:val="268"/>
        </w:trPr>
        <w:tc>
          <w:tcPr>
            <w:tcW w:w="2972" w:type="dxa"/>
            <w:tcBorders>
              <w:right w:val="single" w:sz="4" w:space="0" w:color="auto"/>
            </w:tcBorders>
            <w:noWrap/>
          </w:tcPr>
          <w:p w14:paraId="5357B9DC" w14:textId="0AC3F447" w:rsidR="00765B40" w:rsidRPr="001E0433" w:rsidRDefault="00765B40" w:rsidP="00765B40">
            <w:pPr>
              <w:rPr>
                <w:rFonts w:asciiTheme="minorHAnsi" w:eastAsia="Times New Roman" w:hAnsiTheme="minorHAnsi" w:cstheme="minorHAnsi"/>
                <w:b/>
                <w:bCs/>
                <w:i/>
                <w:iCs/>
                <w:szCs w:val="23"/>
                <w:lang w:eastAsia="en-AU"/>
              </w:rPr>
            </w:pPr>
            <w:r w:rsidRPr="004D3B47">
              <w:rPr>
                <w:b/>
              </w:rPr>
              <w:t>Total</w:t>
            </w:r>
          </w:p>
        </w:tc>
        <w:tc>
          <w:tcPr>
            <w:tcW w:w="2126" w:type="dxa"/>
            <w:tcBorders>
              <w:left w:val="single" w:sz="4" w:space="0" w:color="auto"/>
            </w:tcBorders>
            <w:noWrap/>
          </w:tcPr>
          <w:p w14:paraId="67821F69" w14:textId="127D8EA2" w:rsidR="00765B40" w:rsidRPr="001E0433" w:rsidRDefault="00765B40" w:rsidP="00765B40">
            <w:pPr>
              <w:jc w:val="right"/>
              <w:rPr>
                <w:rFonts w:asciiTheme="minorHAnsi" w:hAnsiTheme="minorHAnsi" w:cstheme="minorHAnsi"/>
                <w:b/>
                <w:bCs/>
                <w:i/>
                <w:iCs/>
                <w:szCs w:val="23"/>
              </w:rPr>
            </w:pPr>
            <w:r w:rsidRPr="004D3B47">
              <w:rPr>
                <w:b/>
              </w:rPr>
              <w:t xml:space="preserve"> 2,045 </w:t>
            </w:r>
          </w:p>
        </w:tc>
        <w:tc>
          <w:tcPr>
            <w:tcW w:w="1560" w:type="dxa"/>
            <w:noWrap/>
          </w:tcPr>
          <w:p w14:paraId="05FBEDF8" w14:textId="1D119810" w:rsidR="00765B40" w:rsidRPr="001E0433" w:rsidRDefault="00765B40" w:rsidP="00765B40">
            <w:pPr>
              <w:jc w:val="right"/>
              <w:rPr>
                <w:rFonts w:asciiTheme="minorHAnsi" w:hAnsiTheme="minorHAnsi" w:cstheme="minorHAnsi"/>
                <w:b/>
                <w:bCs/>
                <w:i/>
                <w:iCs/>
                <w:szCs w:val="23"/>
              </w:rPr>
            </w:pPr>
            <w:r w:rsidRPr="004D3B47">
              <w:rPr>
                <w:b/>
              </w:rPr>
              <w:t xml:space="preserve"> 1,249 </w:t>
            </w:r>
          </w:p>
        </w:tc>
        <w:tc>
          <w:tcPr>
            <w:tcW w:w="1417" w:type="dxa"/>
            <w:tcBorders>
              <w:right w:val="single" w:sz="4" w:space="0" w:color="auto"/>
            </w:tcBorders>
            <w:noWrap/>
          </w:tcPr>
          <w:p w14:paraId="2CE4E902" w14:textId="64A5DD50" w:rsidR="00765B40" w:rsidRPr="001E0433" w:rsidRDefault="00765B40" w:rsidP="00765B40">
            <w:pPr>
              <w:jc w:val="right"/>
              <w:rPr>
                <w:rFonts w:asciiTheme="minorHAnsi" w:hAnsiTheme="minorHAnsi" w:cstheme="minorHAnsi"/>
                <w:b/>
                <w:bCs/>
                <w:i/>
                <w:iCs/>
                <w:szCs w:val="23"/>
              </w:rPr>
            </w:pPr>
            <w:r w:rsidRPr="004D3B47">
              <w:rPr>
                <w:b/>
              </w:rPr>
              <w:t xml:space="preserve"> 61.1 </w:t>
            </w:r>
          </w:p>
        </w:tc>
        <w:tc>
          <w:tcPr>
            <w:tcW w:w="2268" w:type="dxa"/>
            <w:tcBorders>
              <w:left w:val="single" w:sz="4" w:space="0" w:color="auto"/>
            </w:tcBorders>
            <w:noWrap/>
          </w:tcPr>
          <w:p w14:paraId="64CBC81E" w14:textId="02DAD5E2" w:rsidR="00765B40" w:rsidRPr="001E0433" w:rsidRDefault="00765B40" w:rsidP="00765B40">
            <w:pPr>
              <w:jc w:val="right"/>
              <w:rPr>
                <w:rFonts w:asciiTheme="minorHAnsi" w:hAnsiTheme="minorHAnsi" w:cstheme="minorHAnsi"/>
                <w:b/>
                <w:bCs/>
                <w:i/>
                <w:iCs/>
                <w:szCs w:val="23"/>
              </w:rPr>
            </w:pPr>
            <w:r w:rsidRPr="004D3B47">
              <w:rPr>
                <w:b/>
              </w:rPr>
              <w:t xml:space="preserve"> 1,869 </w:t>
            </w:r>
          </w:p>
        </w:tc>
        <w:tc>
          <w:tcPr>
            <w:tcW w:w="1438" w:type="dxa"/>
            <w:noWrap/>
          </w:tcPr>
          <w:p w14:paraId="78C9114B" w14:textId="1D74E021" w:rsidR="00765B40" w:rsidRPr="001E0433" w:rsidRDefault="00765B40" w:rsidP="00765B40">
            <w:pPr>
              <w:jc w:val="right"/>
              <w:rPr>
                <w:rFonts w:asciiTheme="minorHAnsi" w:hAnsiTheme="minorHAnsi" w:cstheme="minorHAnsi"/>
                <w:b/>
                <w:bCs/>
                <w:i/>
                <w:iCs/>
                <w:szCs w:val="23"/>
              </w:rPr>
            </w:pPr>
            <w:r w:rsidRPr="004D3B47">
              <w:rPr>
                <w:b/>
              </w:rPr>
              <w:t xml:space="preserve"> 110 </w:t>
            </w:r>
          </w:p>
        </w:tc>
        <w:tc>
          <w:tcPr>
            <w:tcW w:w="1964" w:type="dxa"/>
            <w:noWrap/>
          </w:tcPr>
          <w:p w14:paraId="54A967C0" w14:textId="1E119F64" w:rsidR="00765B40" w:rsidRPr="001E0433" w:rsidRDefault="00765B40" w:rsidP="00765B40">
            <w:pPr>
              <w:jc w:val="right"/>
              <w:rPr>
                <w:rFonts w:asciiTheme="minorHAnsi" w:hAnsiTheme="minorHAnsi" w:cstheme="minorHAnsi"/>
                <w:b/>
                <w:bCs/>
                <w:i/>
                <w:iCs/>
                <w:szCs w:val="23"/>
              </w:rPr>
            </w:pPr>
            <w:r w:rsidRPr="004D3B47">
              <w:rPr>
                <w:b/>
              </w:rPr>
              <w:t xml:space="preserve"> 5.9 </w:t>
            </w:r>
          </w:p>
        </w:tc>
      </w:tr>
    </w:tbl>
    <w:p w14:paraId="08467956" w14:textId="77777777" w:rsidR="00E22573" w:rsidRPr="004D3B47" w:rsidRDefault="0010792E" w:rsidP="00412E7C">
      <w:pPr>
        <w:rPr>
          <w:i/>
          <w:sz w:val="20"/>
          <w:lang w:eastAsia="en-AU"/>
        </w:rPr>
      </w:pPr>
      <w:r w:rsidRPr="004D3B47">
        <w:rPr>
          <w:i/>
          <w:sz w:val="20"/>
          <w:szCs w:val="20"/>
        </w:rPr>
        <w:t>DHB is assigned based on the clinic where the original HSIL histology sample was collected, however treatments will be included regardless of where they occurred</w:t>
      </w:r>
      <w:r w:rsidR="00E22573" w:rsidRPr="004D3B47">
        <w:rPr>
          <w:i/>
          <w:sz w:val="20"/>
          <w:lang w:eastAsia="en-AU"/>
        </w:rPr>
        <w:t>.</w:t>
      </w:r>
    </w:p>
    <w:p w14:paraId="12A97BB0" w14:textId="77777777" w:rsidR="005C4DC2" w:rsidRPr="004D3B47" w:rsidRDefault="00E22573" w:rsidP="008C1553">
      <w:pPr>
        <w:pStyle w:val="NoSpacing"/>
        <w:rPr>
          <w:i/>
          <w:sz w:val="20"/>
          <w:szCs w:val="20"/>
        </w:rPr>
        <w:sectPr w:rsidR="005C4DC2" w:rsidRPr="004D3B47" w:rsidSect="00E22573">
          <w:footerReference w:type="default" r:id="rId108"/>
          <w:pgSz w:w="16839" w:h="11907" w:orient="landscape" w:code="9"/>
          <w:pgMar w:top="1276" w:right="1440" w:bottom="1276" w:left="1276" w:header="708" w:footer="567" w:gutter="0"/>
          <w:cols w:space="708"/>
          <w:docGrid w:linePitch="360"/>
        </w:sectPr>
      </w:pPr>
      <w:r w:rsidRPr="004D3B47">
        <w:rPr>
          <w:i/>
          <w:sz w:val="20"/>
          <w:szCs w:val="20"/>
        </w:rPr>
        <w:t>* CIN1, CIN not otherwise specified (SNOMED codes M67015, M67016, M74000</w:t>
      </w:r>
      <w:r w:rsidR="00B64530" w:rsidRPr="004D3B47">
        <w:rPr>
          <w:i/>
          <w:sz w:val="20"/>
          <w:szCs w:val="20"/>
        </w:rPr>
        <w:t xml:space="preserve"> and</w:t>
      </w:r>
      <w:r w:rsidR="00D142ED" w:rsidRPr="004D3B47">
        <w:rPr>
          <w:i/>
          <w:sz w:val="20"/>
          <w:szCs w:val="20"/>
        </w:rPr>
        <w:t xml:space="preserve"> M74006).</w:t>
      </w:r>
      <w:r w:rsidRPr="004D3B47">
        <w:rPr>
          <w:i/>
          <w:sz w:val="20"/>
          <w:szCs w:val="20"/>
        </w:rPr>
        <w:t xml:space="preserve"> CIN1 is not routinely treated (consistent with 2008 NCSP Guidelines for Cervical Screening in New Zealand), so these result</w:t>
      </w:r>
      <w:r w:rsidR="00D142ED" w:rsidRPr="004D3B47">
        <w:rPr>
          <w:i/>
          <w:sz w:val="20"/>
          <w:szCs w:val="20"/>
        </w:rPr>
        <w:t>s are not compared to a target.</w:t>
      </w:r>
      <w:r w:rsidRPr="004D3B47">
        <w:rPr>
          <w:i/>
          <w:sz w:val="20"/>
          <w:szCs w:val="20"/>
        </w:rPr>
        <w:t xml:space="preserve"> They appear here for descriptive purposes </w:t>
      </w:r>
      <w:r w:rsidR="00662AB3" w:rsidRPr="004D3B47">
        <w:rPr>
          <w:i/>
          <w:sz w:val="20"/>
          <w:szCs w:val="20"/>
        </w:rPr>
        <w:t xml:space="preserve">and </w:t>
      </w:r>
      <w:r w:rsidR="00F17C1F" w:rsidRPr="004D3B47">
        <w:rPr>
          <w:i/>
          <w:sz w:val="20"/>
          <w:szCs w:val="20"/>
        </w:rPr>
        <w:t xml:space="preserve">to show </w:t>
      </w:r>
      <w:r w:rsidR="00776965" w:rsidRPr="004D3B47">
        <w:rPr>
          <w:i/>
          <w:sz w:val="20"/>
          <w:szCs w:val="20"/>
          <w:lang w:val="en-NZ"/>
        </w:rPr>
        <w:t>how frequently</w:t>
      </w:r>
      <w:r w:rsidR="00F17C1F" w:rsidRPr="004D3B47">
        <w:rPr>
          <w:i/>
          <w:sz w:val="20"/>
          <w:szCs w:val="20"/>
        </w:rPr>
        <w:t xml:space="preserve"> the </w:t>
      </w:r>
      <w:r w:rsidR="00B22894" w:rsidRPr="004D3B47">
        <w:rPr>
          <w:i/>
          <w:sz w:val="20"/>
          <w:szCs w:val="20"/>
        </w:rPr>
        <w:t xml:space="preserve">women with </w:t>
      </w:r>
      <w:r w:rsidR="00F17C1F" w:rsidRPr="004D3B47">
        <w:rPr>
          <w:i/>
          <w:sz w:val="20"/>
          <w:szCs w:val="20"/>
        </w:rPr>
        <w:t xml:space="preserve">histologically confirmed </w:t>
      </w:r>
      <w:r w:rsidR="008D5918" w:rsidRPr="004D3B47">
        <w:rPr>
          <w:i/>
          <w:sz w:val="20"/>
          <w:szCs w:val="20"/>
        </w:rPr>
        <w:t xml:space="preserve">LSIL </w:t>
      </w:r>
      <w:r w:rsidR="00F17C1F" w:rsidRPr="004D3B47">
        <w:rPr>
          <w:i/>
          <w:sz w:val="20"/>
          <w:szCs w:val="20"/>
        </w:rPr>
        <w:t>were treated</w:t>
      </w:r>
      <w:r w:rsidRPr="004D3B47">
        <w:rPr>
          <w:i/>
          <w:sz w:val="20"/>
          <w:szCs w:val="20"/>
        </w:rPr>
        <w:t>.</w:t>
      </w:r>
      <w:r w:rsidR="00806BEF" w:rsidRPr="004D3B47">
        <w:rPr>
          <w:i/>
          <w:sz w:val="20"/>
          <w:szCs w:val="20"/>
        </w:rPr>
        <w:t xml:space="preserve"> † Includes women treated within 26 weeks of LSIL histology. </w:t>
      </w:r>
      <w:r w:rsidRPr="004D3B47">
        <w:rPr>
          <w:i/>
          <w:sz w:val="20"/>
          <w:szCs w:val="20"/>
        </w:rPr>
        <w:t xml:space="preserve">Date that histology results were reported to requesting clinician is used as the date of histological confirmation. </w:t>
      </w:r>
    </w:p>
    <w:p w14:paraId="0AFABF32" w14:textId="77777777" w:rsidR="00520BFE" w:rsidRPr="004D3B47" w:rsidRDefault="00520BFE" w:rsidP="00520BFE">
      <w:pPr>
        <w:pStyle w:val="Heading3"/>
        <w:rPr>
          <w:lang w:eastAsia="en-AU"/>
        </w:rPr>
      </w:pPr>
      <w:bookmarkStart w:id="1724" w:name="_Toc478551517"/>
      <w:bookmarkStart w:id="1725" w:name="_Toc482704700"/>
      <w:bookmarkStart w:id="1726" w:name="_Toc478551583"/>
      <w:bookmarkStart w:id="1727" w:name="_Toc509928459"/>
      <w:bookmarkStart w:id="1728" w:name="_Toc528676061"/>
      <w:bookmarkStart w:id="1729" w:name="_Toc2170048"/>
      <w:bookmarkStart w:id="1730" w:name="_Toc76740837"/>
      <w:r w:rsidRPr="004D3B47">
        <w:rPr>
          <w:lang w:eastAsia="en-AU"/>
        </w:rPr>
        <w:t>Indicator 7.5 – Timely discharging of women after treatment</w:t>
      </w:r>
      <w:bookmarkEnd w:id="1724"/>
      <w:bookmarkEnd w:id="1725"/>
      <w:bookmarkEnd w:id="1726"/>
      <w:bookmarkEnd w:id="1727"/>
      <w:bookmarkEnd w:id="1728"/>
      <w:bookmarkEnd w:id="1729"/>
      <w:bookmarkEnd w:id="1730"/>
      <w:r w:rsidRPr="004D3B47">
        <w:rPr>
          <w:lang w:eastAsia="en-AU"/>
        </w:rPr>
        <w:t xml:space="preserve"> </w:t>
      </w:r>
    </w:p>
    <w:p w14:paraId="508593BD" w14:textId="77777777" w:rsidR="00520BFE" w:rsidRPr="004D3B47" w:rsidRDefault="00520BFE" w:rsidP="00520BFE">
      <w:pPr>
        <w:rPr>
          <w:lang w:eastAsia="en-AU"/>
        </w:rPr>
      </w:pPr>
    </w:p>
    <w:tbl>
      <w:tblPr>
        <w:tblW w:w="9315"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24"/>
      </w:tblGrid>
      <w:tr w:rsidR="004D3B47" w:rsidRPr="004D3B47" w14:paraId="12F63ABF" w14:textId="77777777" w:rsidTr="00312D56">
        <w:tc>
          <w:tcPr>
            <w:tcW w:w="1791" w:type="dxa"/>
          </w:tcPr>
          <w:p w14:paraId="2F81AACE" w14:textId="77777777" w:rsidR="00520BFE" w:rsidRPr="004D3B47" w:rsidRDefault="00520BFE" w:rsidP="00D072C7">
            <w:pPr>
              <w:spacing w:before="120"/>
              <w:ind w:right="544"/>
              <w:jc w:val="both"/>
              <w:rPr>
                <w:b/>
              </w:rPr>
            </w:pPr>
            <w:r w:rsidRPr="004D3B47">
              <w:rPr>
                <w:b/>
              </w:rPr>
              <w:t>Definition</w:t>
            </w:r>
          </w:p>
        </w:tc>
        <w:tc>
          <w:tcPr>
            <w:tcW w:w="7524" w:type="dxa"/>
          </w:tcPr>
          <w:p w14:paraId="1C825EF4" w14:textId="77777777" w:rsidR="00520BFE" w:rsidRPr="004D3B47" w:rsidRDefault="00520BFE" w:rsidP="000B1838">
            <w:pPr>
              <w:spacing w:before="120"/>
              <w:ind w:right="175"/>
              <w:jc w:val="both"/>
              <w:rPr>
                <w:lang w:val="en-NZ"/>
              </w:rPr>
            </w:pPr>
            <w:r w:rsidRPr="004D3B47">
              <w:rPr>
                <w:lang w:val="en-NZ"/>
              </w:rPr>
              <w:t>This indicator measures performance against Standard 608.</w:t>
            </w:r>
          </w:p>
          <w:p w14:paraId="5081805F" w14:textId="77777777" w:rsidR="005E63EE" w:rsidRPr="004D3B47" w:rsidRDefault="005E63EE" w:rsidP="005E63EE">
            <w:pPr>
              <w:pStyle w:val="NoSpacing"/>
              <w:rPr>
                <w:lang w:val="en-NZ"/>
              </w:rPr>
            </w:pPr>
          </w:p>
          <w:p w14:paraId="13268C2A" w14:textId="6F65D76B" w:rsidR="00520BFE" w:rsidRPr="004D3B47" w:rsidRDefault="003D35EA" w:rsidP="005E63EE">
            <w:pPr>
              <w:pStyle w:val="NoSpacing"/>
              <w:jc w:val="both"/>
              <w:rPr>
                <w:lang w:val="en-NZ"/>
              </w:rPr>
            </w:pPr>
            <w:r w:rsidRPr="004D3B47">
              <w:rPr>
                <w:lang w:val="en-NZ"/>
              </w:rPr>
              <w:t>It reports on t</w:t>
            </w:r>
            <w:r w:rsidR="00520BFE" w:rsidRPr="004D3B47">
              <w:rPr>
                <w:lang w:val="en-NZ"/>
              </w:rPr>
              <w:t xml:space="preserve">he proportion of women treated </w:t>
            </w:r>
            <w:r w:rsidR="001509FF" w:rsidRPr="004D3B47">
              <w:rPr>
                <w:lang w:val="en-NZ"/>
              </w:rPr>
              <w:t xml:space="preserve">for a </w:t>
            </w:r>
            <w:r w:rsidR="00365ACF">
              <w:rPr>
                <w:lang w:val="en-NZ"/>
              </w:rPr>
              <w:t>high-grade</w:t>
            </w:r>
            <w:r w:rsidR="001509FF" w:rsidRPr="004D3B47">
              <w:rPr>
                <w:lang w:val="en-NZ"/>
              </w:rPr>
              <w:t xml:space="preserve"> lesion </w:t>
            </w:r>
            <w:r w:rsidR="00520BFE" w:rsidRPr="004D3B47">
              <w:rPr>
                <w:lang w:val="en-NZ"/>
              </w:rPr>
              <w:t xml:space="preserve">who: </w:t>
            </w:r>
          </w:p>
          <w:p w14:paraId="48DBDDF5" w14:textId="77777777" w:rsidR="00520BFE" w:rsidRPr="004D3B47" w:rsidRDefault="00520BFE" w:rsidP="008D5918">
            <w:pPr>
              <w:numPr>
                <w:ilvl w:val="0"/>
                <w:numId w:val="21"/>
              </w:numPr>
              <w:spacing w:before="120"/>
              <w:ind w:left="761" w:right="432" w:hanging="284"/>
              <w:jc w:val="both"/>
              <w:rPr>
                <w:lang w:val="en-NZ"/>
              </w:rPr>
            </w:pPr>
            <w:r w:rsidRPr="004D3B47">
              <w:rPr>
                <w:lang w:val="en-NZ"/>
              </w:rPr>
              <w:t xml:space="preserve">receive colposcopy within the period </w:t>
            </w:r>
            <w:r w:rsidR="000650B7" w:rsidRPr="004D3B47">
              <w:rPr>
                <w:lang w:val="en-NZ"/>
              </w:rPr>
              <w:t>up to nine</w:t>
            </w:r>
            <w:r w:rsidRPr="004D3B47">
              <w:rPr>
                <w:lang w:val="en-NZ"/>
              </w:rPr>
              <w:t xml:space="preserve"> months after their treatment</w:t>
            </w:r>
          </w:p>
          <w:p w14:paraId="35DECA69" w14:textId="77777777" w:rsidR="00520BFE" w:rsidRPr="004D3B47" w:rsidRDefault="00520BFE" w:rsidP="008D5918">
            <w:pPr>
              <w:numPr>
                <w:ilvl w:val="0"/>
                <w:numId w:val="21"/>
              </w:numPr>
              <w:spacing w:before="120"/>
              <w:ind w:left="761" w:right="432" w:hanging="284"/>
              <w:jc w:val="both"/>
              <w:rPr>
                <w:lang w:val="en-NZ"/>
              </w:rPr>
            </w:pPr>
            <w:r w:rsidRPr="004D3B47">
              <w:rPr>
                <w:lang w:val="en-NZ"/>
              </w:rPr>
              <w:t xml:space="preserve">receive colposcopy and cytology within the period </w:t>
            </w:r>
            <w:r w:rsidR="000650B7" w:rsidRPr="004D3B47">
              <w:rPr>
                <w:lang w:val="en-NZ"/>
              </w:rPr>
              <w:t xml:space="preserve">up to nine </w:t>
            </w:r>
            <w:r w:rsidRPr="004D3B47">
              <w:rPr>
                <w:lang w:val="en-NZ"/>
              </w:rPr>
              <w:t>months after their treatment</w:t>
            </w:r>
          </w:p>
          <w:p w14:paraId="3F07DFC8" w14:textId="77777777" w:rsidR="00F33216" w:rsidRPr="004D3B47" w:rsidRDefault="00F33216" w:rsidP="008D5918">
            <w:pPr>
              <w:numPr>
                <w:ilvl w:val="0"/>
                <w:numId w:val="21"/>
              </w:numPr>
              <w:spacing w:before="120"/>
              <w:ind w:left="477" w:right="432" w:firstLine="0"/>
              <w:jc w:val="both"/>
              <w:rPr>
                <w:lang w:val="en-NZ"/>
              </w:rPr>
            </w:pPr>
            <w:r w:rsidRPr="004D3B47">
              <w:rPr>
                <w:lang w:val="en-NZ"/>
              </w:rPr>
              <w:t>are discharged appropriately within 12 months of their treatment</w:t>
            </w:r>
            <w:r w:rsidR="009C734B" w:rsidRPr="004D3B47">
              <w:rPr>
                <w:lang w:val="en-NZ"/>
              </w:rPr>
              <w:t>.</w:t>
            </w:r>
          </w:p>
          <w:p w14:paraId="2C20D9FE" w14:textId="77777777" w:rsidR="005E63EE" w:rsidRPr="004D3B47" w:rsidRDefault="005E63EE" w:rsidP="005E63EE">
            <w:pPr>
              <w:pStyle w:val="NoSpacing"/>
              <w:rPr>
                <w:lang w:val="en-NZ"/>
              </w:rPr>
            </w:pPr>
          </w:p>
          <w:p w14:paraId="0357B30E" w14:textId="54777514" w:rsidR="004374D7" w:rsidRPr="004D3B47" w:rsidRDefault="004374D7" w:rsidP="005E63EE">
            <w:pPr>
              <w:pStyle w:val="NoSpacing"/>
              <w:jc w:val="both"/>
              <w:rPr>
                <w:lang w:val="en-NZ"/>
              </w:rPr>
            </w:pPr>
            <w:r w:rsidRPr="004D3B47">
              <w:rPr>
                <w:lang w:val="en-NZ"/>
              </w:rPr>
              <w:t>Treatment was defined as a colposcopy visit where there was a record of electrosurgical excision, laser ablation or excision, cold knife cone biopsy, or total hysterectomy.</w:t>
            </w:r>
            <w:r w:rsidR="002B02E5" w:rsidRPr="004D3B47">
              <w:rPr>
                <w:lang w:val="en-NZ"/>
              </w:rPr>
              <w:t xml:space="preserve"> Colposcopy visits involving punch biopsies only are not included.</w:t>
            </w:r>
            <w:r w:rsidR="001509FF" w:rsidRPr="004D3B47">
              <w:rPr>
                <w:lang w:val="en-NZ"/>
              </w:rPr>
              <w:t xml:space="preserve"> Treatment was included if it was for a </w:t>
            </w:r>
            <w:r w:rsidR="00365ACF">
              <w:rPr>
                <w:lang w:val="en-NZ"/>
              </w:rPr>
              <w:t>high-grade</w:t>
            </w:r>
            <w:r w:rsidR="001509FF" w:rsidRPr="004D3B47">
              <w:rPr>
                <w:lang w:val="en-NZ"/>
              </w:rPr>
              <w:t xml:space="preserve"> lesion (CIN</w:t>
            </w:r>
            <w:r w:rsidR="00692301" w:rsidRPr="004D3B47">
              <w:rPr>
                <w:lang w:val="en-NZ"/>
              </w:rPr>
              <w:t xml:space="preserve"> </w:t>
            </w:r>
            <w:r w:rsidR="001509FF" w:rsidRPr="004D3B47">
              <w:rPr>
                <w:lang w:val="en-NZ"/>
              </w:rPr>
              <w:t>2</w:t>
            </w:r>
            <w:r w:rsidR="00AF0610" w:rsidRPr="004D3B47">
              <w:rPr>
                <w:lang w:val="en-NZ"/>
              </w:rPr>
              <w:t xml:space="preserve"> </w:t>
            </w:r>
            <w:r w:rsidR="00F129C0" w:rsidRPr="004D3B47">
              <w:t>or</w:t>
            </w:r>
            <w:r w:rsidR="001509FF" w:rsidRPr="004D3B47">
              <w:rPr>
                <w:lang w:val="en-NZ"/>
              </w:rPr>
              <w:t xml:space="preserve"> CIN</w:t>
            </w:r>
            <w:r w:rsidR="00692301" w:rsidRPr="004D3B47">
              <w:rPr>
                <w:lang w:val="en-NZ"/>
              </w:rPr>
              <w:t xml:space="preserve"> </w:t>
            </w:r>
            <w:r w:rsidR="001509FF" w:rsidRPr="004D3B47">
              <w:rPr>
                <w:lang w:val="en-NZ"/>
              </w:rPr>
              <w:t>3), based on histology results for any histology specimen collected concurrent with or up to six months prior to treatment.</w:t>
            </w:r>
          </w:p>
          <w:p w14:paraId="567CC207" w14:textId="77777777" w:rsidR="005E63EE" w:rsidRPr="004D3B47" w:rsidRDefault="005E63EE" w:rsidP="005E63EE">
            <w:pPr>
              <w:pStyle w:val="NoSpacing"/>
              <w:rPr>
                <w:lang w:val="en-NZ"/>
              </w:rPr>
            </w:pPr>
          </w:p>
          <w:p w14:paraId="0B2C6B40" w14:textId="618949EA" w:rsidR="00F75B5F" w:rsidRPr="004D3B47" w:rsidRDefault="001509FF" w:rsidP="005E63EE">
            <w:pPr>
              <w:pStyle w:val="NoSpacing"/>
              <w:jc w:val="both"/>
              <w:rPr>
                <w:lang w:val="en-NZ"/>
              </w:rPr>
            </w:pPr>
            <w:r w:rsidRPr="004D3B47">
              <w:rPr>
                <w:lang w:val="en-NZ"/>
              </w:rPr>
              <w:t xml:space="preserve">To allow for 12 months of follow-up information to be available, this indicator reports on women treated in the six-month period ending 12 months prior to the end of </w:t>
            </w:r>
            <w:r w:rsidR="00484B8D" w:rsidRPr="004D3B47">
              <w:rPr>
                <w:lang w:val="en-NZ"/>
              </w:rPr>
              <w:t xml:space="preserve">the </w:t>
            </w:r>
            <w:r w:rsidRPr="004D3B47">
              <w:rPr>
                <w:lang w:val="en-NZ"/>
              </w:rPr>
              <w:t xml:space="preserve">current </w:t>
            </w:r>
            <w:r w:rsidR="00325D57" w:rsidRPr="004D3B47">
              <w:t>monitoring</w:t>
            </w:r>
            <w:r w:rsidRPr="004D3B47">
              <w:rPr>
                <w:lang w:val="en-NZ"/>
              </w:rPr>
              <w:t xml:space="preserve"> period</w:t>
            </w:r>
            <w:r w:rsidR="00C21035" w:rsidRPr="004D3B47">
              <w:t xml:space="preserve"> (i.e.</w:t>
            </w:r>
            <w:bookmarkStart w:id="1731" w:name="ind75_Start_1yrprior_ddmm1"/>
            <w:r w:rsidR="00C21035" w:rsidRPr="004D3B47">
              <w:t xml:space="preserve"> </w:t>
            </w:r>
            <w:r w:rsidR="006745A7" w:rsidRPr="004D3B47">
              <w:rPr>
                <w:szCs w:val="23"/>
              </w:rPr>
              <w:t xml:space="preserve">1 </w:t>
            </w:r>
            <w:bookmarkEnd w:id="1731"/>
            <w:r w:rsidR="006745A7" w:rsidRPr="004D3B47">
              <w:rPr>
                <w:szCs w:val="23"/>
              </w:rPr>
              <w:t>January</w:t>
            </w:r>
            <w:r w:rsidR="001C6A7D" w:rsidRPr="004D3B47">
              <w:rPr>
                <w:lang w:val="en-NZ"/>
              </w:rPr>
              <w:t xml:space="preserve"> - </w:t>
            </w:r>
            <w:r w:rsidR="006745A7" w:rsidRPr="004D3B47">
              <w:rPr>
                <w:szCs w:val="23"/>
              </w:rPr>
              <w:t>30 June</w:t>
            </w:r>
            <w:r w:rsidR="00A57772" w:rsidRPr="004D3B47">
              <w:rPr>
                <w:szCs w:val="23"/>
              </w:rPr>
              <w:t xml:space="preserve"> </w:t>
            </w:r>
            <w:r w:rsidR="006745A7" w:rsidRPr="004D3B47">
              <w:rPr>
                <w:szCs w:val="23"/>
              </w:rPr>
              <w:t>2018</w:t>
            </w:r>
            <w:r w:rsidR="00C21035" w:rsidRPr="004D3B47">
              <w:rPr>
                <w:lang w:val="en-NZ"/>
              </w:rPr>
              <w:t>)</w:t>
            </w:r>
            <w:r w:rsidRPr="004D3B47">
              <w:t>.</w:t>
            </w:r>
            <w:r w:rsidR="00A57772" w:rsidRPr="004D3B47">
              <w:rPr>
                <w:lang w:val="en-NZ"/>
              </w:rPr>
              <w:t xml:space="preserve"> </w:t>
            </w:r>
            <w:r w:rsidR="007320B3" w:rsidRPr="004D3B47">
              <w:rPr>
                <w:lang w:val="en-NZ"/>
              </w:rPr>
              <w:t xml:space="preserve">Records for each woman treated in the six-month period ending 12 months prior to the end of current </w:t>
            </w:r>
            <w:r w:rsidR="00325D57" w:rsidRPr="004D3B47">
              <w:t>monitoring</w:t>
            </w:r>
            <w:r w:rsidR="007320B3" w:rsidRPr="004D3B47">
              <w:rPr>
                <w:lang w:val="en-NZ"/>
              </w:rPr>
              <w:t xml:space="preserve"> period were retrieved from the NCSP Register. Among these treated women, the number of women with a colposcopy visit, </w:t>
            </w:r>
            <w:r w:rsidR="003450B9" w:rsidRPr="004D3B47">
              <w:rPr>
                <w:lang w:val="en-NZ"/>
              </w:rPr>
              <w:t xml:space="preserve">and with </w:t>
            </w:r>
            <w:r w:rsidR="007320B3" w:rsidRPr="004D3B47">
              <w:rPr>
                <w:lang w:val="en-NZ"/>
              </w:rPr>
              <w:t xml:space="preserve">both a colposcopy </w:t>
            </w:r>
            <w:r w:rsidR="00385285" w:rsidRPr="004D3B47">
              <w:t>visits</w:t>
            </w:r>
            <w:r w:rsidR="007320B3" w:rsidRPr="004D3B47">
              <w:rPr>
                <w:lang w:val="en-NZ"/>
              </w:rPr>
              <w:t xml:space="preserve"> and a cytology sample was calculated. Follow</w:t>
            </w:r>
            <w:r w:rsidR="004374D7" w:rsidRPr="004D3B47">
              <w:rPr>
                <w:lang w:val="en-NZ"/>
              </w:rPr>
              <w:t>-</w:t>
            </w:r>
            <w:r w:rsidR="007320B3" w:rsidRPr="004D3B47">
              <w:rPr>
                <w:lang w:val="en-NZ"/>
              </w:rPr>
              <w:t>up colposcopy visits were not restricted to only those within the same DHB as where initial treatment occurred</w:t>
            </w:r>
            <w:r w:rsidR="004374D7" w:rsidRPr="004D3B47">
              <w:rPr>
                <w:lang w:val="en-NZ"/>
              </w:rPr>
              <w:t>; rather any colposcopy visit recorded on the NCSP Register for that woman was included</w:t>
            </w:r>
            <w:r w:rsidR="007320B3" w:rsidRPr="004D3B47">
              <w:rPr>
                <w:lang w:val="en-NZ"/>
              </w:rPr>
              <w:t xml:space="preserve">. </w:t>
            </w:r>
            <w:r w:rsidR="00F75B5F" w:rsidRPr="004D3B47">
              <w:rPr>
                <w:lang w:val="en-NZ"/>
              </w:rPr>
              <w:t>Follow-up visits were retrieved for the period up to nine months after the treatment visit.</w:t>
            </w:r>
          </w:p>
          <w:p w14:paraId="421B2E85" w14:textId="77777777" w:rsidR="005E63EE" w:rsidRPr="004D3B47" w:rsidRDefault="005E63EE" w:rsidP="005E63EE">
            <w:pPr>
              <w:pStyle w:val="NoSpacing"/>
              <w:rPr>
                <w:lang w:val="en-NZ"/>
              </w:rPr>
            </w:pPr>
          </w:p>
          <w:p w14:paraId="27D48DF8" w14:textId="77777777" w:rsidR="00F33216" w:rsidRPr="004D3B47" w:rsidRDefault="00F83B1F" w:rsidP="005E63EE">
            <w:pPr>
              <w:pStyle w:val="NoSpacing"/>
              <w:jc w:val="both"/>
              <w:rPr>
                <w:lang w:val="en-NZ"/>
              </w:rPr>
            </w:pPr>
            <w:r w:rsidRPr="004D3B47">
              <w:rPr>
                <w:lang w:val="en-NZ"/>
              </w:rPr>
              <w:t>Eligibility for discharge is not explicitly defined in the NCSP Colposcopy Standard, so b</w:t>
            </w:r>
            <w:r w:rsidR="00F33216" w:rsidRPr="004D3B47">
              <w:rPr>
                <w:lang w:val="en-NZ"/>
              </w:rPr>
              <w:t>ased on advice from the NCSP Advisory Group, women were defined as eligible for discharge if they had a colposcopy visit and cytology test</w:t>
            </w:r>
            <w:r w:rsidR="00A4648B" w:rsidRPr="004D3B47">
              <w:rPr>
                <w:lang w:val="en-NZ"/>
              </w:rPr>
              <w:t xml:space="preserve"> following their treatment</w:t>
            </w:r>
            <w:r w:rsidR="00F33216" w:rsidRPr="004D3B47">
              <w:rPr>
                <w:lang w:val="en-NZ"/>
              </w:rPr>
              <w:t>, and their cytology result was negative.</w:t>
            </w:r>
          </w:p>
          <w:p w14:paraId="20571AEB" w14:textId="77777777" w:rsidR="005E63EE" w:rsidRPr="004D3B47" w:rsidRDefault="005E63EE" w:rsidP="005E63EE">
            <w:pPr>
              <w:pStyle w:val="NoSpacing"/>
              <w:rPr>
                <w:lang w:val="en-NZ"/>
              </w:rPr>
            </w:pPr>
          </w:p>
          <w:p w14:paraId="48B06936" w14:textId="77777777" w:rsidR="00F33216" w:rsidRPr="004D3B47" w:rsidRDefault="00F33216" w:rsidP="005E63EE">
            <w:pPr>
              <w:pStyle w:val="NoSpacing"/>
              <w:jc w:val="both"/>
              <w:rPr>
                <w:lang w:val="en-NZ"/>
              </w:rPr>
            </w:pPr>
            <w:r w:rsidRPr="004D3B47">
              <w:rPr>
                <w:lang w:val="en-NZ"/>
              </w:rPr>
              <w:t xml:space="preserve">Women were defined as having been discharged when their colposcopy report form recommended follow-up by their </w:t>
            </w:r>
            <w:r w:rsidR="00292950" w:rsidRPr="004D3B47">
              <w:rPr>
                <w:lang w:val="en-NZ"/>
              </w:rPr>
              <w:t>sample</w:t>
            </w:r>
            <w:r w:rsidR="00144BB5" w:rsidRPr="004D3B47">
              <w:rPr>
                <w:lang w:val="en-NZ"/>
              </w:rPr>
              <w:t xml:space="preserve"> </w:t>
            </w:r>
            <w:r w:rsidRPr="004D3B47">
              <w:rPr>
                <w:lang w:val="en-NZ"/>
              </w:rPr>
              <w:t>taker/ referring practitioner.</w:t>
            </w:r>
          </w:p>
          <w:p w14:paraId="32C10D2B" w14:textId="77777777" w:rsidR="005E63EE" w:rsidRPr="004D3B47" w:rsidRDefault="005E63EE" w:rsidP="005E63EE">
            <w:pPr>
              <w:pStyle w:val="NoSpacing"/>
              <w:rPr>
                <w:lang w:val="en-NZ"/>
              </w:rPr>
            </w:pPr>
          </w:p>
          <w:p w14:paraId="3322E837" w14:textId="77777777" w:rsidR="004374D7" w:rsidRPr="004D3B47" w:rsidRDefault="004374D7" w:rsidP="005E63EE">
            <w:pPr>
              <w:pStyle w:val="NoSpacing"/>
              <w:jc w:val="both"/>
            </w:pPr>
            <w:r w:rsidRPr="004D3B47">
              <w:rPr>
                <w:lang w:val="en-NZ"/>
              </w:rPr>
              <w:t>Results are reported by DHB, based on the DHB of the facility where the treatment colposcopy was performed. Therefore, for the purpose of this indicator</w:t>
            </w:r>
            <w:r w:rsidR="009C734B" w:rsidRPr="004D3B47">
              <w:rPr>
                <w:lang w:val="en-NZ"/>
              </w:rPr>
              <w:t>,</w:t>
            </w:r>
            <w:r w:rsidRPr="004D3B47">
              <w:rPr>
                <w:lang w:val="en-NZ"/>
              </w:rPr>
              <w:t xml:space="preserve"> the DHB where treatment occurred was regarded as the DHB responsible for </w:t>
            </w:r>
            <w:r w:rsidR="00E67118" w:rsidRPr="004D3B47">
              <w:rPr>
                <w:lang w:val="en-NZ"/>
              </w:rPr>
              <w:t xml:space="preserve">ensuring a treated </w:t>
            </w:r>
            <w:r w:rsidR="00385285" w:rsidRPr="004D3B47">
              <w:t>woman</w:t>
            </w:r>
            <w:r w:rsidR="00E67118" w:rsidRPr="004D3B47">
              <w:rPr>
                <w:lang w:val="en-NZ"/>
              </w:rPr>
              <w:t xml:space="preserve"> was followed</w:t>
            </w:r>
            <w:r w:rsidRPr="004D3B47">
              <w:rPr>
                <w:lang w:val="en-NZ"/>
              </w:rPr>
              <w:t xml:space="preserve"> up. However, as previously</w:t>
            </w:r>
            <w:r w:rsidR="003450B9" w:rsidRPr="004D3B47">
              <w:rPr>
                <w:lang w:val="en-NZ"/>
              </w:rPr>
              <w:t xml:space="preserve"> described</w:t>
            </w:r>
            <w:r w:rsidRPr="004D3B47">
              <w:rPr>
                <w:lang w:val="en-NZ"/>
              </w:rPr>
              <w:t xml:space="preserve">, the follow-up colposcopy visit need not have occurred </w:t>
            </w:r>
            <w:r w:rsidR="009B0D64" w:rsidRPr="004D3B47">
              <w:rPr>
                <w:lang w:val="en-NZ"/>
              </w:rPr>
              <w:t>with</w:t>
            </w:r>
            <w:r w:rsidRPr="004D3B47">
              <w:rPr>
                <w:lang w:val="en-NZ"/>
              </w:rPr>
              <w:t xml:space="preserve">in that DHB. </w:t>
            </w:r>
          </w:p>
          <w:p w14:paraId="5D33454B" w14:textId="77777777" w:rsidR="004374D7" w:rsidRPr="004D3B47" w:rsidRDefault="004374D7" w:rsidP="00E3399F">
            <w:pPr>
              <w:pStyle w:val="NoSpacing"/>
              <w:rPr>
                <w:lang w:val="en-NZ"/>
              </w:rPr>
            </w:pPr>
          </w:p>
        </w:tc>
      </w:tr>
      <w:tr w:rsidR="004D3B47" w:rsidRPr="004D3B47" w14:paraId="190BB8DB" w14:textId="77777777" w:rsidTr="00312D56">
        <w:tc>
          <w:tcPr>
            <w:tcW w:w="1791" w:type="dxa"/>
          </w:tcPr>
          <w:p w14:paraId="0B386577" w14:textId="77777777" w:rsidR="00520BFE" w:rsidRPr="004D3B47" w:rsidRDefault="00520BFE" w:rsidP="00D072C7">
            <w:pPr>
              <w:spacing w:before="120"/>
              <w:ind w:right="544"/>
              <w:jc w:val="both"/>
              <w:rPr>
                <w:b/>
              </w:rPr>
            </w:pPr>
            <w:r w:rsidRPr="004D3B47">
              <w:rPr>
                <w:b/>
              </w:rPr>
              <w:t>Target</w:t>
            </w:r>
          </w:p>
        </w:tc>
        <w:tc>
          <w:tcPr>
            <w:tcW w:w="7524" w:type="dxa"/>
          </w:tcPr>
          <w:p w14:paraId="0D9942ED" w14:textId="781B7708" w:rsidR="00520BFE" w:rsidRPr="004D3B47" w:rsidRDefault="00520BFE" w:rsidP="008A1501">
            <w:pPr>
              <w:spacing w:before="120"/>
              <w:ind w:right="34"/>
              <w:jc w:val="both"/>
              <w:rPr>
                <w:lang w:val="en-NZ"/>
              </w:rPr>
            </w:pPr>
            <w:r w:rsidRPr="004D3B47">
              <w:rPr>
                <w:lang w:val="en-NZ"/>
              </w:rPr>
              <w:t>90% or more of women treated for CIN</w:t>
            </w:r>
            <w:r w:rsidR="00B64530" w:rsidRPr="004D3B47">
              <w:rPr>
                <w:lang w:val="en-NZ"/>
              </w:rPr>
              <w:t xml:space="preserve"> 2 or 3</w:t>
            </w:r>
            <w:r w:rsidRPr="004D3B47">
              <w:rPr>
                <w:lang w:val="en-NZ"/>
              </w:rPr>
              <w:t xml:space="preserve"> should have a colposcopy and </w:t>
            </w:r>
            <w:r w:rsidR="00D1173D">
              <w:rPr>
                <w:lang w:val="en-NZ"/>
              </w:rPr>
              <w:t>cytology sample</w:t>
            </w:r>
            <w:r w:rsidRPr="004D3B47">
              <w:rPr>
                <w:lang w:val="en-NZ"/>
              </w:rPr>
              <w:t xml:space="preserve"> within </w:t>
            </w:r>
            <w:r w:rsidR="002F415D" w:rsidRPr="004D3B47">
              <w:rPr>
                <w:lang w:val="en-NZ"/>
              </w:rPr>
              <w:t xml:space="preserve">the </w:t>
            </w:r>
            <w:r w:rsidR="00F54F81" w:rsidRPr="004D3B47">
              <w:rPr>
                <w:lang w:val="en-NZ"/>
              </w:rPr>
              <w:t>nine-</w:t>
            </w:r>
            <w:r w:rsidR="00385285" w:rsidRPr="004D3B47">
              <w:rPr>
                <w:lang w:val="en-NZ"/>
              </w:rPr>
              <w:t>month</w:t>
            </w:r>
            <w:r w:rsidR="002F415D" w:rsidRPr="004D3B47">
              <w:rPr>
                <w:lang w:val="en-NZ"/>
              </w:rPr>
              <w:t xml:space="preserve"> period</w:t>
            </w:r>
            <w:r w:rsidR="00F75B5F" w:rsidRPr="004D3B47">
              <w:rPr>
                <w:lang w:val="en-NZ"/>
              </w:rPr>
              <w:t xml:space="preserve"> </w:t>
            </w:r>
            <w:r w:rsidRPr="004D3B47">
              <w:t>post</w:t>
            </w:r>
            <w:r w:rsidR="001F2A94" w:rsidRPr="004D3B47">
              <w:t>-</w:t>
            </w:r>
            <w:r w:rsidRPr="004D3B47">
              <w:t>treatment</w:t>
            </w:r>
          </w:p>
          <w:p w14:paraId="4BA93685" w14:textId="77777777" w:rsidR="005E63EE" w:rsidRPr="004D3B47" w:rsidRDefault="005E63EE" w:rsidP="005E63EE">
            <w:pPr>
              <w:pStyle w:val="NoSpacing"/>
              <w:rPr>
                <w:lang w:val="en-NZ"/>
              </w:rPr>
            </w:pPr>
          </w:p>
          <w:p w14:paraId="359D5D8A" w14:textId="77777777" w:rsidR="00CF122C" w:rsidRPr="004D3B47" w:rsidRDefault="00520BFE" w:rsidP="00CF122C">
            <w:pPr>
              <w:pStyle w:val="NoSpacing"/>
              <w:rPr>
                <w:lang w:val="en-NZ"/>
              </w:rPr>
            </w:pPr>
            <w:r w:rsidRPr="004D3B47">
              <w:rPr>
                <w:lang w:val="en-NZ"/>
              </w:rPr>
              <w:t xml:space="preserve">90% or more of women treated for CIN </w:t>
            </w:r>
            <w:r w:rsidR="004E5498" w:rsidRPr="004D3B47">
              <w:rPr>
                <w:lang w:val="en-NZ"/>
              </w:rPr>
              <w:t xml:space="preserve">2 or 3 </w:t>
            </w:r>
            <w:r w:rsidRPr="004D3B47">
              <w:rPr>
                <w:lang w:val="en-NZ"/>
              </w:rPr>
              <w:t xml:space="preserve">should be discharged back to the </w:t>
            </w:r>
            <w:r w:rsidR="00292950" w:rsidRPr="004D3B47">
              <w:rPr>
                <w:lang w:val="en-NZ"/>
              </w:rPr>
              <w:t xml:space="preserve">sample </w:t>
            </w:r>
            <w:r w:rsidRPr="004D3B47">
              <w:rPr>
                <w:lang w:val="en-NZ"/>
              </w:rPr>
              <w:t>taker as appropriate</w:t>
            </w:r>
            <w:r w:rsidR="001509FF" w:rsidRPr="004D3B47">
              <w:rPr>
                <w:lang w:val="en-NZ"/>
              </w:rPr>
              <w:t>.</w:t>
            </w:r>
          </w:p>
          <w:p w14:paraId="711A4D13" w14:textId="77777777" w:rsidR="007A380D" w:rsidRPr="004D3B47" w:rsidRDefault="007A380D" w:rsidP="00CF122C">
            <w:pPr>
              <w:pStyle w:val="NoSpacing"/>
              <w:rPr>
                <w:lang w:val="en-NZ"/>
              </w:rPr>
            </w:pPr>
          </w:p>
        </w:tc>
      </w:tr>
      <w:tr w:rsidR="004D3B47" w:rsidRPr="004D3B47" w14:paraId="24C6B1DD" w14:textId="77777777" w:rsidTr="00312D56">
        <w:tc>
          <w:tcPr>
            <w:tcW w:w="1791" w:type="dxa"/>
          </w:tcPr>
          <w:p w14:paraId="71BF7336" w14:textId="77777777" w:rsidR="00520BFE" w:rsidRPr="004D3B47" w:rsidRDefault="00520BFE" w:rsidP="009C734B">
            <w:pPr>
              <w:spacing w:before="120"/>
              <w:ind w:right="544"/>
              <w:jc w:val="both"/>
              <w:rPr>
                <w:b/>
              </w:rPr>
            </w:pPr>
            <w:r w:rsidRPr="004D3B47">
              <w:rPr>
                <w:b/>
              </w:rPr>
              <w:t>Current Situation</w:t>
            </w:r>
          </w:p>
        </w:tc>
        <w:tc>
          <w:tcPr>
            <w:tcW w:w="7524" w:type="dxa"/>
          </w:tcPr>
          <w:p w14:paraId="58B3CDA9" w14:textId="023C1A13" w:rsidR="00520BFE" w:rsidRPr="004D3B47" w:rsidRDefault="00693055" w:rsidP="008A1501">
            <w:pPr>
              <w:spacing w:before="120"/>
              <w:ind w:right="34"/>
              <w:jc w:val="both"/>
              <w:rPr>
                <w:lang w:val="en-NZ"/>
              </w:rPr>
            </w:pPr>
            <w:r w:rsidRPr="004D3B47">
              <w:rPr>
                <w:lang w:val="en-NZ"/>
              </w:rPr>
              <w:t>There were</w:t>
            </w:r>
            <w:r w:rsidR="00A71C20" w:rsidRPr="004D3B47">
              <w:rPr>
                <w:lang w:val="en-NZ"/>
              </w:rPr>
              <w:t xml:space="preserve"> </w:t>
            </w:r>
            <w:bookmarkStart w:id="1732" w:name="ind75_tottreat_smpl"/>
            <w:r w:rsidR="006745A7" w:rsidRPr="004D3B47">
              <w:rPr>
                <w:szCs w:val="23"/>
              </w:rPr>
              <w:t>1,</w:t>
            </w:r>
            <w:bookmarkEnd w:id="1732"/>
            <w:r w:rsidR="006745A7" w:rsidRPr="004D3B47">
              <w:rPr>
                <w:szCs w:val="23"/>
              </w:rPr>
              <w:t>350</w:t>
            </w:r>
            <w:r w:rsidR="009702B1" w:rsidRPr="004D3B47">
              <w:rPr>
                <w:szCs w:val="23"/>
              </w:rPr>
              <w:t xml:space="preserve"> </w:t>
            </w:r>
            <w:r w:rsidRPr="004D3B47">
              <w:rPr>
                <w:lang w:val="en-NZ"/>
              </w:rPr>
              <w:t xml:space="preserve">women treated </w:t>
            </w:r>
            <w:r w:rsidR="00C64902" w:rsidRPr="004D3B47">
              <w:rPr>
                <w:lang w:val="en-NZ"/>
              </w:rPr>
              <w:t xml:space="preserve">for </w:t>
            </w:r>
            <w:r w:rsidR="00AF0610" w:rsidRPr="004D3B47">
              <w:t>CIN</w:t>
            </w:r>
            <w:r w:rsidR="00692301" w:rsidRPr="004D3B47">
              <w:t xml:space="preserve"> </w:t>
            </w:r>
            <w:r w:rsidR="00AF0610" w:rsidRPr="004D3B47">
              <w:t>2</w:t>
            </w:r>
            <w:r w:rsidR="00AF0610" w:rsidRPr="004D3B47">
              <w:rPr>
                <w:lang w:val="en-NZ"/>
              </w:rPr>
              <w:t xml:space="preserve"> or </w:t>
            </w:r>
            <w:r w:rsidR="00AF0610" w:rsidRPr="004D3B47">
              <w:t>CIN</w:t>
            </w:r>
            <w:r w:rsidR="00692301" w:rsidRPr="004D3B47">
              <w:t xml:space="preserve"> </w:t>
            </w:r>
            <w:r w:rsidR="00AF0610" w:rsidRPr="004D3B47">
              <w:t>3</w:t>
            </w:r>
            <w:r w:rsidR="00AF0610" w:rsidRPr="004D3B47">
              <w:rPr>
                <w:lang w:val="en-NZ"/>
              </w:rPr>
              <w:t xml:space="preserve"> </w:t>
            </w:r>
            <w:r w:rsidR="00C64902" w:rsidRPr="004D3B47">
              <w:rPr>
                <w:lang w:val="en-NZ"/>
              </w:rPr>
              <w:t xml:space="preserve">lesions </w:t>
            </w:r>
            <w:r w:rsidRPr="004D3B47">
              <w:rPr>
                <w:lang w:val="en-NZ"/>
              </w:rPr>
              <w:t xml:space="preserve">in the six-month period from </w:t>
            </w:r>
            <w:bookmarkStart w:id="1733" w:name="ind75_Start_1yrprior_ddmm2"/>
            <w:r w:rsidR="006745A7" w:rsidRPr="004D3B47">
              <w:rPr>
                <w:szCs w:val="23"/>
              </w:rPr>
              <w:t xml:space="preserve">1 </w:t>
            </w:r>
            <w:bookmarkEnd w:id="1733"/>
            <w:r w:rsidR="006745A7" w:rsidRPr="004D3B47">
              <w:rPr>
                <w:szCs w:val="23"/>
              </w:rPr>
              <w:t>January</w:t>
            </w:r>
            <w:r w:rsidR="00857A0F" w:rsidRPr="004D3B47">
              <w:rPr>
                <w:szCs w:val="23"/>
              </w:rPr>
              <w:t xml:space="preserve"> - </w:t>
            </w:r>
            <w:r w:rsidR="006745A7" w:rsidRPr="004D3B47">
              <w:rPr>
                <w:szCs w:val="23"/>
              </w:rPr>
              <w:t>30 June</w:t>
            </w:r>
            <w:r w:rsidR="009702B1" w:rsidRPr="004D3B47">
              <w:rPr>
                <w:szCs w:val="23"/>
              </w:rPr>
              <w:t xml:space="preserve"> </w:t>
            </w:r>
            <w:r w:rsidR="006745A7" w:rsidRPr="004D3B47">
              <w:rPr>
                <w:szCs w:val="23"/>
              </w:rPr>
              <w:t>2018</w:t>
            </w:r>
            <w:r w:rsidRPr="004D3B47">
              <w:rPr>
                <w:lang w:val="en-NZ"/>
              </w:rPr>
              <w:t xml:space="preserve">. These women were followed up for </w:t>
            </w:r>
            <w:r w:rsidR="00D35D94" w:rsidRPr="004D3B47">
              <w:rPr>
                <w:lang w:val="en-NZ"/>
              </w:rPr>
              <w:t xml:space="preserve">12 </w:t>
            </w:r>
            <w:r w:rsidRPr="004D3B47">
              <w:rPr>
                <w:lang w:val="en-NZ"/>
              </w:rPr>
              <w:t>months from the date of their treatment visit.</w:t>
            </w:r>
            <w:r w:rsidR="00AF0610" w:rsidRPr="004D3B47">
              <w:rPr>
                <w:lang w:val="en-NZ"/>
              </w:rPr>
              <w:t xml:space="preserve"> </w:t>
            </w:r>
          </w:p>
          <w:p w14:paraId="04E5ADBB" w14:textId="77777777" w:rsidR="005E63EE" w:rsidRPr="004D3B47" w:rsidRDefault="005E63EE" w:rsidP="005E63EE">
            <w:pPr>
              <w:pStyle w:val="NoSpacing"/>
            </w:pPr>
          </w:p>
          <w:p w14:paraId="7A469088" w14:textId="77777777" w:rsidR="00373D27" w:rsidRPr="004D3B47" w:rsidRDefault="00373D27" w:rsidP="005E63EE">
            <w:pPr>
              <w:pStyle w:val="NoSpacing"/>
              <w:rPr>
                <w:b/>
                <w:i/>
              </w:rPr>
            </w:pPr>
            <w:r w:rsidRPr="004D3B47">
              <w:rPr>
                <w:b/>
                <w:i/>
              </w:rPr>
              <w:t>Follow-up post treatment</w:t>
            </w:r>
          </w:p>
          <w:p w14:paraId="0023BB0E" w14:textId="25320012" w:rsidR="00693055" w:rsidRPr="004D3B47" w:rsidRDefault="001509FF" w:rsidP="008A1501">
            <w:pPr>
              <w:pStyle w:val="NoSpacing"/>
              <w:jc w:val="both"/>
            </w:pPr>
            <w:r w:rsidRPr="004D3B47">
              <w:t>T</w:t>
            </w:r>
            <w:r w:rsidR="00693055" w:rsidRPr="004D3B47">
              <w:t xml:space="preserve">here were </w:t>
            </w:r>
            <w:bookmarkStart w:id="1734" w:name="ind75_fucolp_smpl"/>
            <w:r w:rsidR="006745A7" w:rsidRPr="004D3B47">
              <w:rPr>
                <w:szCs w:val="23"/>
              </w:rPr>
              <w:t>1,</w:t>
            </w:r>
            <w:bookmarkEnd w:id="1734"/>
            <w:r w:rsidR="006745A7" w:rsidRPr="004D3B47">
              <w:rPr>
                <w:szCs w:val="23"/>
              </w:rPr>
              <w:t>005</w:t>
            </w:r>
            <w:r w:rsidR="00A670F3" w:rsidRPr="004D3B47">
              <w:rPr>
                <w:szCs w:val="23"/>
              </w:rPr>
              <w:t xml:space="preserve"> </w:t>
            </w:r>
            <w:r w:rsidR="00693055" w:rsidRPr="004D3B47">
              <w:t xml:space="preserve">women </w:t>
            </w:r>
            <w:r w:rsidR="00064651" w:rsidRPr="004D3B47">
              <w:t>(</w:t>
            </w:r>
            <w:r w:rsidR="006745A7" w:rsidRPr="004D3B47">
              <w:rPr>
                <w:szCs w:val="23"/>
              </w:rPr>
              <w:t>74.4</w:t>
            </w:r>
            <w:r w:rsidR="009702B1" w:rsidRPr="004D3B47">
              <w:rPr>
                <w:szCs w:val="23"/>
              </w:rPr>
              <w:t>%</w:t>
            </w:r>
            <w:r w:rsidR="00693055" w:rsidRPr="004D3B47">
              <w:rPr>
                <w:szCs w:val="23"/>
              </w:rPr>
              <w:t>)</w:t>
            </w:r>
            <w:r w:rsidR="00A670F3" w:rsidRPr="004D3B47">
              <w:rPr>
                <w:szCs w:val="23"/>
              </w:rPr>
              <w:t xml:space="preserve"> </w:t>
            </w:r>
            <w:r w:rsidR="00693055" w:rsidRPr="004D3B47">
              <w:t xml:space="preserve">with a follow-up colposcopy, and </w:t>
            </w:r>
            <w:r w:rsidR="006745A7" w:rsidRPr="004D3B47">
              <w:rPr>
                <w:szCs w:val="23"/>
              </w:rPr>
              <w:t>987</w:t>
            </w:r>
            <w:r w:rsidR="009702B1" w:rsidRPr="004D3B47">
              <w:t xml:space="preserve"> </w:t>
            </w:r>
            <w:r w:rsidR="00693055" w:rsidRPr="004D3B47">
              <w:t xml:space="preserve">women </w:t>
            </w:r>
            <w:r w:rsidR="00064651" w:rsidRPr="004D3B47">
              <w:rPr>
                <w:szCs w:val="23"/>
                <w:lang w:val="en-NZ"/>
              </w:rPr>
              <w:t>(</w:t>
            </w:r>
            <w:r w:rsidR="006745A7" w:rsidRPr="004D3B47">
              <w:rPr>
                <w:szCs w:val="23"/>
              </w:rPr>
              <w:t>73.1</w:t>
            </w:r>
            <w:r w:rsidR="009702B1" w:rsidRPr="004D3B47">
              <w:t>%</w:t>
            </w:r>
            <w:r w:rsidR="00064651" w:rsidRPr="004D3B47">
              <w:t>)</w:t>
            </w:r>
            <w:r w:rsidR="00A26D58">
              <w:rPr>
                <w:szCs w:val="23"/>
              </w:rPr>
              <w:t xml:space="preserve"> </w:t>
            </w:r>
            <w:r w:rsidR="00693055" w:rsidRPr="004D3B47">
              <w:t xml:space="preserve">with both a follow-up </w:t>
            </w:r>
            <w:r w:rsidR="00693055" w:rsidRPr="004D3B47">
              <w:rPr>
                <w:lang w:val="en-NZ"/>
              </w:rPr>
              <w:t>colposcopy</w:t>
            </w:r>
            <w:r w:rsidR="00693055" w:rsidRPr="004D3B47">
              <w:t xml:space="preserve"> and a cytology sample</w:t>
            </w:r>
            <w:r w:rsidRPr="004D3B47">
              <w:t xml:space="preserve"> in the </w:t>
            </w:r>
            <w:r w:rsidR="006E0B64" w:rsidRPr="004D3B47">
              <w:t xml:space="preserve">nine month </w:t>
            </w:r>
            <w:r w:rsidRPr="004D3B47">
              <w:t xml:space="preserve">period after their </w:t>
            </w:r>
            <w:r w:rsidRPr="004D3B47">
              <w:rPr>
                <w:lang w:val="en-NZ"/>
              </w:rPr>
              <w:t>treatment</w:t>
            </w:r>
            <w:r w:rsidRPr="004D3B47">
              <w:t xml:space="preserve"> visit</w:t>
            </w:r>
            <w:r w:rsidR="00693055" w:rsidRPr="004D3B47">
              <w:t>.</w:t>
            </w:r>
            <w:r w:rsidR="00A26D58">
              <w:t xml:space="preserve"> </w:t>
            </w:r>
          </w:p>
          <w:p w14:paraId="75CBAF1F" w14:textId="77777777" w:rsidR="005E63EE" w:rsidRPr="004D3B47" w:rsidRDefault="005E63EE" w:rsidP="005E63EE">
            <w:pPr>
              <w:pStyle w:val="NoSpacing"/>
            </w:pPr>
          </w:p>
          <w:p w14:paraId="220A2A75" w14:textId="111B51AA" w:rsidR="006C2C13" w:rsidRPr="004D3B47" w:rsidRDefault="00100CC8" w:rsidP="005E63EE">
            <w:pPr>
              <w:pStyle w:val="NoSpacing"/>
              <w:jc w:val="both"/>
            </w:pPr>
            <w:r w:rsidRPr="004D3B47">
              <w:fldChar w:fldCharType="begin"/>
            </w:r>
            <w:r w:rsidR="00B93D83" w:rsidRPr="004D3B47">
              <w:instrText xml:space="preserve"> REF _Ref309728322 \h </w:instrText>
            </w:r>
            <w:r w:rsidR="005B2656" w:rsidRPr="004D3B47">
              <w:instrText xml:space="preserve"> \* MERGEFORMAT </w:instrText>
            </w:r>
            <w:r w:rsidRPr="004D3B47">
              <w:fldChar w:fldCharType="separate"/>
            </w:r>
            <w:r w:rsidR="00D03680" w:rsidRPr="00A321D5">
              <w:t xml:space="preserve">Figure </w:t>
            </w:r>
            <w:r w:rsidR="00D03680" w:rsidRPr="00D03680">
              <w:rPr>
                <w:lang w:val="en-NZ"/>
              </w:rPr>
              <w:t>82</w:t>
            </w:r>
            <w:r w:rsidRPr="004D3B47">
              <w:fldChar w:fldCharType="end"/>
            </w:r>
            <w:r w:rsidR="00B93D83" w:rsidRPr="004D3B47">
              <w:t xml:space="preserve"> shows the </w:t>
            </w:r>
            <w:r w:rsidR="00B93D83" w:rsidRPr="004D3B47">
              <w:rPr>
                <w:lang w:val="en-NZ"/>
              </w:rPr>
              <w:t>percentage</w:t>
            </w:r>
            <w:r w:rsidR="00B93D83" w:rsidRPr="004D3B47">
              <w:t xml:space="preserve"> of treated women with a record of follow-up colposcopy, and both follow-up colposcopy and a cytology sample, in the period </w:t>
            </w:r>
            <w:r w:rsidR="007F34F9" w:rsidRPr="004D3B47">
              <w:t>up</w:t>
            </w:r>
            <w:r w:rsidR="00B93D83" w:rsidRPr="004D3B47">
              <w:t xml:space="preserve"> to </w:t>
            </w:r>
            <w:r w:rsidR="007F34F9" w:rsidRPr="004D3B47">
              <w:t>nine</w:t>
            </w:r>
            <w:r w:rsidR="00B93D83" w:rsidRPr="004D3B47">
              <w:t xml:space="preserve"> months post-</w:t>
            </w:r>
            <w:r w:rsidR="00B93D83" w:rsidRPr="004D3B47">
              <w:rPr>
                <w:lang w:val="en-NZ"/>
              </w:rPr>
              <w:t>treatment</w:t>
            </w:r>
            <w:r w:rsidR="00D4173B" w:rsidRPr="004D3B47">
              <w:t xml:space="preserve"> by DHB</w:t>
            </w:r>
            <w:r w:rsidR="00B93D83" w:rsidRPr="004D3B47">
              <w:t>. Generally, the number of women with both cytology and colposcopy was very similar to the number of women with at least colposcopy</w:t>
            </w:r>
            <w:r w:rsidR="00D4173B" w:rsidRPr="004D3B47">
              <w:t xml:space="preserve"> (</w:t>
            </w:r>
            <w:r w:rsidR="00DB09E2" w:rsidRPr="004D3B47">
              <w:rPr>
                <w:lang w:val="en-NZ"/>
              </w:rPr>
              <w:fldChar w:fldCharType="begin"/>
            </w:r>
            <w:r w:rsidR="00DB09E2" w:rsidRPr="004D3B47">
              <w:rPr>
                <w:lang w:val="en-NZ"/>
              </w:rPr>
              <w:instrText xml:space="preserve"> REF _Ref512850221 \h </w:instrText>
            </w:r>
            <w:r w:rsidR="00A34DB0" w:rsidRPr="004D3B47">
              <w:rPr>
                <w:lang w:val="en-NZ"/>
              </w:rPr>
              <w:instrText xml:space="preserve"> \* MERGEFORMAT </w:instrText>
            </w:r>
            <w:r w:rsidR="00DB09E2" w:rsidRPr="004D3B47">
              <w:rPr>
                <w:lang w:val="en-NZ"/>
              </w:rPr>
            </w:r>
            <w:r w:rsidR="00DB09E2" w:rsidRPr="004D3B47">
              <w:rPr>
                <w:lang w:val="en-NZ"/>
              </w:rPr>
              <w:fldChar w:fldCharType="separate"/>
            </w:r>
            <w:r w:rsidR="00D03680" w:rsidRPr="004D3B47">
              <w:t xml:space="preserve">Table </w:t>
            </w:r>
            <w:r w:rsidR="00D03680">
              <w:rPr>
                <w:noProof/>
              </w:rPr>
              <w:t>72</w:t>
            </w:r>
            <w:r w:rsidR="00DB09E2" w:rsidRPr="004D3B47">
              <w:rPr>
                <w:lang w:val="en-NZ"/>
              </w:rPr>
              <w:fldChar w:fldCharType="end"/>
            </w:r>
            <w:r w:rsidR="00064651" w:rsidRPr="004D3B47">
              <w:rPr>
                <w:lang w:val="en-NZ"/>
              </w:rPr>
              <w:t>).</w:t>
            </w:r>
            <w:r w:rsidR="00B93D83" w:rsidRPr="004D3B47">
              <w:t xml:space="preserve"> The </w:t>
            </w:r>
            <w:r w:rsidR="004E2296" w:rsidRPr="004D3B47">
              <w:t xml:space="preserve">maximum </w:t>
            </w:r>
            <w:r w:rsidR="00B93D83" w:rsidRPr="004D3B47">
              <w:t xml:space="preserve">number of women with colposcopy </w:t>
            </w:r>
            <w:r w:rsidR="00F369D6" w:rsidRPr="004D3B47">
              <w:t xml:space="preserve">only and </w:t>
            </w:r>
            <w:r w:rsidR="00B93D83" w:rsidRPr="004D3B47">
              <w:t xml:space="preserve">no </w:t>
            </w:r>
            <w:r w:rsidR="00F369D6" w:rsidRPr="004D3B47">
              <w:t xml:space="preserve">record of a </w:t>
            </w:r>
            <w:r w:rsidR="00B93D83" w:rsidRPr="004D3B47">
              <w:t xml:space="preserve">cytology </w:t>
            </w:r>
            <w:r w:rsidR="00F369D6" w:rsidRPr="004D3B47">
              <w:t xml:space="preserve">sample in the timeframe </w:t>
            </w:r>
            <w:r w:rsidR="009B0D64" w:rsidRPr="004D3B47">
              <w:t xml:space="preserve">was </w:t>
            </w:r>
            <w:r w:rsidR="006E0B64" w:rsidRPr="004D3B47">
              <w:t xml:space="preserve">at most </w:t>
            </w:r>
            <w:r w:rsidR="00485901" w:rsidRPr="004D3B47">
              <w:rPr>
                <w:szCs w:val="23"/>
              </w:rPr>
              <w:t>four</w:t>
            </w:r>
            <w:r w:rsidR="004E6D27" w:rsidRPr="004D3B47">
              <w:rPr>
                <w:szCs w:val="23"/>
                <w:lang w:val="en-NZ"/>
              </w:rPr>
              <w:t xml:space="preserve"> </w:t>
            </w:r>
            <w:r w:rsidR="00FB03CE" w:rsidRPr="004D3B47">
              <w:rPr>
                <w:lang w:val="en-NZ"/>
              </w:rPr>
              <w:t xml:space="preserve">in </w:t>
            </w:r>
            <w:r w:rsidR="006745A7" w:rsidRPr="004D3B47">
              <w:rPr>
                <w:szCs w:val="23"/>
              </w:rPr>
              <w:t>Capital &amp; Coast</w:t>
            </w:r>
            <w:r w:rsidR="00B93D83" w:rsidRPr="004D3B47">
              <w:t>.</w:t>
            </w:r>
            <w:r w:rsidR="00A26D58">
              <w:t xml:space="preserve"> </w:t>
            </w:r>
          </w:p>
          <w:p w14:paraId="7B0B8578" w14:textId="77777777" w:rsidR="005E63EE" w:rsidRPr="004D3B47" w:rsidRDefault="005E63EE" w:rsidP="005E63EE">
            <w:pPr>
              <w:pStyle w:val="NoSpacing"/>
            </w:pPr>
          </w:p>
          <w:p w14:paraId="040C4AED" w14:textId="50B265F1" w:rsidR="006127E5" w:rsidRPr="004D3B47" w:rsidRDefault="0030746F" w:rsidP="005E63EE">
            <w:pPr>
              <w:pStyle w:val="NoSpacing"/>
              <w:jc w:val="both"/>
            </w:pPr>
            <w:r w:rsidRPr="004D3B47">
              <w:t>Nationally, t</w:t>
            </w:r>
            <w:r w:rsidR="006127E5" w:rsidRPr="004D3B47">
              <w:t xml:space="preserve">he percentage of women </w:t>
            </w:r>
            <w:r w:rsidR="006127E5" w:rsidRPr="004D3B47">
              <w:rPr>
                <w:lang w:val="en-NZ"/>
              </w:rPr>
              <w:t>treated</w:t>
            </w:r>
            <w:r w:rsidR="006127E5" w:rsidRPr="004D3B47">
              <w:t xml:space="preserve"> for </w:t>
            </w:r>
            <w:r w:rsidR="00365ACF">
              <w:t>high-grade</w:t>
            </w:r>
            <w:r w:rsidR="00EA20BB" w:rsidRPr="004D3B47">
              <w:t xml:space="preserve"> lesions</w:t>
            </w:r>
            <w:r w:rsidR="006127E5" w:rsidRPr="004D3B47">
              <w:t xml:space="preserve"> with a record of colposcopy and </w:t>
            </w:r>
            <w:r w:rsidR="006127E5" w:rsidRPr="004D3B47">
              <w:rPr>
                <w:lang w:val="en-NZ"/>
              </w:rPr>
              <w:t>cytology</w:t>
            </w:r>
            <w:r w:rsidR="007F016B" w:rsidRPr="004D3B47">
              <w:t xml:space="preserve"> </w:t>
            </w:r>
            <w:r w:rsidR="007F016B" w:rsidRPr="004D3B47">
              <w:rPr>
                <w:lang w:val="en-NZ"/>
              </w:rPr>
              <w:t xml:space="preserve">within the </w:t>
            </w:r>
            <w:r w:rsidR="006E0B64" w:rsidRPr="004D3B47">
              <w:rPr>
                <w:lang w:val="en-NZ"/>
              </w:rPr>
              <w:t>nine</w:t>
            </w:r>
            <w:r w:rsidR="007F016B" w:rsidRPr="004D3B47">
              <w:rPr>
                <w:lang w:val="en-NZ"/>
              </w:rPr>
              <w:t>-month period post</w:t>
            </w:r>
            <w:r w:rsidR="00507DE6" w:rsidRPr="004D3B47">
              <w:t>-</w:t>
            </w:r>
            <w:r w:rsidR="007F016B" w:rsidRPr="004D3B47">
              <w:rPr>
                <w:lang w:val="en-NZ"/>
              </w:rPr>
              <w:t>treatment</w:t>
            </w:r>
            <w:r w:rsidR="002A1E82" w:rsidRPr="004D3B47">
              <w:t xml:space="preserve"> </w:t>
            </w:r>
            <w:r w:rsidR="00064651" w:rsidRPr="004D3B47">
              <w:rPr>
                <w:szCs w:val="23"/>
                <w:lang w:val="en-NZ"/>
              </w:rPr>
              <w:t>(</w:t>
            </w:r>
            <w:r w:rsidR="006745A7" w:rsidRPr="004D3B47">
              <w:rPr>
                <w:szCs w:val="23"/>
              </w:rPr>
              <w:t>73.1</w:t>
            </w:r>
            <w:r w:rsidR="00CD22E5" w:rsidRPr="004D3B47">
              <w:rPr>
                <w:szCs w:val="23"/>
                <w:lang w:val="en-NZ"/>
              </w:rPr>
              <w:t>%</w:t>
            </w:r>
            <w:r w:rsidR="00064651" w:rsidRPr="004D3B47">
              <w:rPr>
                <w:lang w:val="en-NZ"/>
              </w:rPr>
              <w:t>) is</w:t>
            </w:r>
            <w:r w:rsidR="00CD22E5" w:rsidRPr="004D3B47">
              <w:rPr>
                <w:lang w:val="en-NZ"/>
              </w:rPr>
              <w:t xml:space="preserve"> </w:t>
            </w:r>
            <w:bookmarkStart w:id="1735" w:name="ind75_colpcyto_tgt"/>
            <w:r w:rsidR="006745A7" w:rsidRPr="004D3B47">
              <w:rPr>
                <w:szCs w:val="23"/>
              </w:rPr>
              <w:t>below</w:t>
            </w:r>
            <w:bookmarkEnd w:id="1735"/>
            <w:r w:rsidR="007B595B" w:rsidRPr="004D3B47">
              <w:t xml:space="preserve"> </w:t>
            </w:r>
            <w:r w:rsidR="006127E5" w:rsidRPr="004D3B47">
              <w:t>the target value of 90%.</w:t>
            </w:r>
          </w:p>
          <w:p w14:paraId="66A3232A" w14:textId="77777777" w:rsidR="005976E4" w:rsidRPr="004D3B47" w:rsidRDefault="005976E4" w:rsidP="005E63EE">
            <w:pPr>
              <w:pStyle w:val="NoSpacing"/>
              <w:jc w:val="both"/>
            </w:pPr>
          </w:p>
          <w:p w14:paraId="1B88DD86" w14:textId="0F0D9C88" w:rsidR="006C2C13" w:rsidRPr="004D3B47" w:rsidRDefault="006745A7" w:rsidP="0008247A">
            <w:pPr>
              <w:pStyle w:val="NoSpacing"/>
              <w:jc w:val="both"/>
            </w:pPr>
            <w:r w:rsidRPr="004D3B47">
              <w:rPr>
                <w:szCs w:val="23"/>
              </w:rPr>
              <w:t>Four</w:t>
            </w:r>
            <w:r w:rsidR="00446706" w:rsidRPr="004D3B47">
              <w:t xml:space="preserve"> </w:t>
            </w:r>
            <w:r w:rsidR="00B70DA4" w:rsidRPr="004D3B47">
              <w:rPr>
                <w:lang w:val="en-NZ"/>
              </w:rPr>
              <w:t>DHB</w:t>
            </w:r>
            <w:r w:rsidR="005A77E7" w:rsidRPr="004D3B47">
              <w:rPr>
                <w:lang w:val="en-NZ"/>
              </w:rPr>
              <w:t>s</w:t>
            </w:r>
            <w:r w:rsidR="00446706" w:rsidRPr="004D3B47">
              <w:rPr>
                <w:lang w:val="en-NZ"/>
              </w:rPr>
              <w:t xml:space="preserve"> </w:t>
            </w:r>
            <w:r w:rsidR="006C2C13" w:rsidRPr="004D3B47">
              <w:t xml:space="preserve">met the target of at least </w:t>
            </w:r>
            <w:r w:rsidR="006C2C13" w:rsidRPr="004D3B47">
              <w:rPr>
                <w:lang w:val="en-US"/>
              </w:rPr>
              <w:t xml:space="preserve">90% of women receiving cytology and colposcopy within </w:t>
            </w:r>
            <w:r w:rsidR="006E0B64" w:rsidRPr="004D3B47">
              <w:rPr>
                <w:lang w:val="en-US"/>
              </w:rPr>
              <w:t>nine</w:t>
            </w:r>
            <w:r w:rsidR="006C2C13" w:rsidRPr="004D3B47">
              <w:t xml:space="preserve"> months post-treatment</w:t>
            </w:r>
            <w:r w:rsidR="00685A35" w:rsidRPr="004D3B47">
              <w:t xml:space="preserve"> (</w:t>
            </w:r>
            <w:r w:rsidR="00100CC8" w:rsidRPr="004D3B47">
              <w:fldChar w:fldCharType="begin"/>
            </w:r>
            <w:r w:rsidR="0058550C" w:rsidRPr="004D3B47">
              <w:instrText xml:space="preserve"> REF _Ref309728322 \h </w:instrText>
            </w:r>
            <w:r w:rsidR="008D4E5A" w:rsidRPr="004D3B47">
              <w:instrText xml:space="preserve"> \* MERGEFORMAT </w:instrText>
            </w:r>
            <w:r w:rsidR="00100CC8" w:rsidRPr="004D3B47">
              <w:fldChar w:fldCharType="separate"/>
            </w:r>
            <w:r w:rsidR="00D03680" w:rsidRPr="00A321D5">
              <w:t xml:space="preserve">Figure </w:t>
            </w:r>
            <w:r w:rsidR="00D03680" w:rsidRPr="00D03680">
              <w:rPr>
                <w:lang w:val="en-NZ"/>
              </w:rPr>
              <w:t>82</w:t>
            </w:r>
            <w:r w:rsidR="00100CC8" w:rsidRPr="004D3B47">
              <w:fldChar w:fldCharType="end"/>
            </w:r>
            <w:r w:rsidR="00064651" w:rsidRPr="004D3B47">
              <w:rPr>
                <w:lang w:val="en-NZ"/>
              </w:rPr>
              <w:t xml:space="preserve">, </w:t>
            </w:r>
            <w:r w:rsidR="00B63684" w:rsidRPr="004D3B47">
              <w:rPr>
                <w:lang w:val="en-NZ"/>
              </w:rPr>
              <w:fldChar w:fldCharType="begin"/>
            </w:r>
            <w:r w:rsidR="00B63684" w:rsidRPr="004D3B47">
              <w:rPr>
                <w:lang w:val="en-NZ"/>
              </w:rPr>
              <w:instrText xml:space="preserve"> REF _Ref512850221 \h </w:instrText>
            </w:r>
            <w:r w:rsidR="004B3123" w:rsidRPr="004D3B47">
              <w:rPr>
                <w:lang w:val="en-NZ"/>
              </w:rPr>
              <w:instrText xml:space="preserve"> \* MERGEFORMAT </w:instrText>
            </w:r>
            <w:r w:rsidR="00B63684" w:rsidRPr="004D3B47">
              <w:rPr>
                <w:lang w:val="en-NZ"/>
              </w:rPr>
            </w:r>
            <w:r w:rsidR="00B63684" w:rsidRPr="004D3B47">
              <w:rPr>
                <w:lang w:val="en-NZ"/>
              </w:rPr>
              <w:fldChar w:fldCharType="separate"/>
            </w:r>
            <w:r w:rsidR="00D03680" w:rsidRPr="004D3B47">
              <w:t xml:space="preserve">Table </w:t>
            </w:r>
            <w:r w:rsidR="00D03680">
              <w:rPr>
                <w:noProof/>
              </w:rPr>
              <w:t>72</w:t>
            </w:r>
            <w:r w:rsidR="00B63684" w:rsidRPr="004D3B47">
              <w:rPr>
                <w:lang w:val="en-NZ"/>
              </w:rPr>
              <w:fldChar w:fldCharType="end"/>
            </w:r>
            <w:r w:rsidR="00B63684" w:rsidRPr="004D3B47">
              <w:rPr>
                <w:lang w:val="en-NZ"/>
              </w:rPr>
              <w:t>)</w:t>
            </w:r>
            <w:r w:rsidR="00DF0928" w:rsidRPr="004D3B47">
              <w:t xml:space="preserve"> The percentage of treated women with a record of both follow-up colposcopy and a cytology sample in the period </w:t>
            </w:r>
            <w:r w:rsidR="00496009" w:rsidRPr="004D3B47">
              <w:t>up</w:t>
            </w:r>
            <w:r w:rsidR="00DF0928" w:rsidRPr="004D3B47">
              <w:t xml:space="preserve"> to </w:t>
            </w:r>
            <w:r w:rsidR="00496009" w:rsidRPr="004D3B47">
              <w:t>nine</w:t>
            </w:r>
            <w:r w:rsidR="00DF0928" w:rsidRPr="004D3B47">
              <w:t xml:space="preserve"> months post-treatment varied by DHB fro</w:t>
            </w:r>
            <w:r w:rsidR="007B595B" w:rsidRPr="004D3B47">
              <w:t>m</w:t>
            </w:r>
            <w:r w:rsidR="002B7E87" w:rsidRPr="004D3B47">
              <w:rPr>
                <w:lang w:val="en-NZ"/>
              </w:rPr>
              <w:t xml:space="preserve"> </w:t>
            </w:r>
            <w:r w:rsidRPr="004D3B47">
              <w:rPr>
                <w:szCs w:val="23"/>
              </w:rPr>
              <w:t>24.2</w:t>
            </w:r>
            <w:r w:rsidR="002B7E87" w:rsidRPr="004D3B47">
              <w:rPr>
                <w:szCs w:val="23"/>
                <w:lang w:val="en-NZ"/>
              </w:rPr>
              <w:t>%</w:t>
            </w:r>
            <w:r w:rsidR="00A26D58">
              <w:rPr>
                <w:szCs w:val="23"/>
                <w:lang w:val="en-NZ"/>
              </w:rPr>
              <w:t xml:space="preserve"> </w:t>
            </w:r>
            <w:r w:rsidR="00064651" w:rsidRPr="004D3B47">
              <w:rPr>
                <w:lang w:val="en-NZ"/>
              </w:rPr>
              <w:t>(</w:t>
            </w:r>
            <w:r w:rsidRPr="004D3B47">
              <w:rPr>
                <w:szCs w:val="23"/>
              </w:rPr>
              <w:t>Bay of Plenty</w:t>
            </w:r>
            <w:r w:rsidR="00064651" w:rsidRPr="004D3B47">
              <w:rPr>
                <w:lang w:val="en-NZ"/>
              </w:rPr>
              <w:t xml:space="preserve">) to </w:t>
            </w:r>
            <w:bookmarkStart w:id="1736" w:name="ind75_colpcyto_dhb_max_pct"/>
            <w:r w:rsidRPr="004D3B47">
              <w:rPr>
                <w:szCs w:val="23"/>
              </w:rPr>
              <w:t>95.</w:t>
            </w:r>
            <w:bookmarkEnd w:id="1736"/>
            <w:r w:rsidRPr="004D3B47">
              <w:rPr>
                <w:szCs w:val="23"/>
              </w:rPr>
              <w:t>0</w:t>
            </w:r>
            <w:r w:rsidR="002B7E87" w:rsidRPr="004D3B47">
              <w:rPr>
                <w:szCs w:val="23"/>
                <w:lang w:val="en-NZ"/>
              </w:rPr>
              <w:t xml:space="preserve">% </w:t>
            </w:r>
            <w:r w:rsidR="004B3123" w:rsidRPr="004D3B47">
              <w:rPr>
                <w:szCs w:val="23"/>
                <w:lang w:val="en-NZ"/>
              </w:rPr>
              <w:t>women</w:t>
            </w:r>
            <w:r w:rsidR="00064651" w:rsidRPr="004D3B47">
              <w:rPr>
                <w:lang w:val="en-NZ"/>
              </w:rPr>
              <w:t xml:space="preserve"> (</w:t>
            </w:r>
            <w:r w:rsidRPr="004D3B47">
              <w:rPr>
                <w:szCs w:val="23"/>
              </w:rPr>
              <w:t>Hutt Valley</w:t>
            </w:r>
            <w:r w:rsidR="00DF0928" w:rsidRPr="004D3B47">
              <w:t>).</w:t>
            </w:r>
            <w:r w:rsidR="002B7E87" w:rsidRPr="004D3B47">
              <w:t xml:space="preserve"> </w:t>
            </w:r>
          </w:p>
          <w:p w14:paraId="6CA71A4B" w14:textId="77777777" w:rsidR="008A1501" w:rsidRPr="004D3B47" w:rsidRDefault="008A1501" w:rsidP="008A1501">
            <w:pPr>
              <w:pStyle w:val="NoSpacing"/>
            </w:pPr>
          </w:p>
          <w:p w14:paraId="61A8AD6C" w14:textId="77777777" w:rsidR="00373D27" w:rsidRPr="004D3B47" w:rsidRDefault="00373D27" w:rsidP="008A1501">
            <w:pPr>
              <w:pStyle w:val="NoSpacing"/>
              <w:rPr>
                <w:b/>
                <w:i/>
              </w:rPr>
            </w:pPr>
            <w:r w:rsidRPr="004D3B47">
              <w:rPr>
                <w:b/>
                <w:i/>
              </w:rPr>
              <w:t>Women discharged appropriately</w:t>
            </w:r>
          </w:p>
          <w:p w14:paraId="1F1203F1" w14:textId="66CC0EB0" w:rsidR="00141993" w:rsidRPr="004D3B47" w:rsidRDefault="00EB3F93" w:rsidP="0074418A">
            <w:pPr>
              <w:pStyle w:val="NoSpacing"/>
              <w:jc w:val="both"/>
            </w:pPr>
            <w:r w:rsidRPr="004D3B47">
              <w:t xml:space="preserve">In total, </w:t>
            </w:r>
            <w:bookmarkStart w:id="1737" w:name="ind75_eligdis_smpl"/>
            <w:r w:rsidR="006745A7" w:rsidRPr="004D3B47">
              <w:rPr>
                <w:szCs w:val="23"/>
              </w:rPr>
              <w:t>1,</w:t>
            </w:r>
            <w:bookmarkEnd w:id="1737"/>
            <w:r w:rsidR="006745A7" w:rsidRPr="004D3B47">
              <w:rPr>
                <w:szCs w:val="23"/>
              </w:rPr>
              <w:t>001</w:t>
            </w:r>
            <w:r w:rsidR="002B7E87" w:rsidRPr="004D3B47">
              <w:rPr>
                <w:szCs w:val="23"/>
              </w:rPr>
              <w:t xml:space="preserve"> </w:t>
            </w:r>
            <w:r w:rsidRPr="004D3B47">
              <w:t xml:space="preserve">women </w:t>
            </w:r>
            <w:r w:rsidR="00064651" w:rsidRPr="004D3B47">
              <w:rPr>
                <w:lang w:val="en-NZ"/>
              </w:rPr>
              <w:t>(</w:t>
            </w:r>
            <w:r w:rsidR="006745A7" w:rsidRPr="004D3B47">
              <w:rPr>
                <w:szCs w:val="23"/>
              </w:rPr>
              <w:t>74.1</w:t>
            </w:r>
            <w:r w:rsidRPr="004D3B47">
              <w:t>%</w:t>
            </w:r>
            <w:r w:rsidR="00C64902" w:rsidRPr="004D3B47">
              <w:t xml:space="preserve"> of those treated</w:t>
            </w:r>
            <w:r w:rsidRPr="004D3B47">
              <w:t xml:space="preserve">) were </w:t>
            </w:r>
            <w:r w:rsidR="00C64902" w:rsidRPr="004D3B47">
              <w:t xml:space="preserve">eligible to be </w:t>
            </w:r>
            <w:r w:rsidRPr="004D3B47">
              <w:t xml:space="preserve">discharged </w:t>
            </w:r>
            <w:r w:rsidR="00C64902" w:rsidRPr="004D3B47">
              <w:t>by 12</w:t>
            </w:r>
            <w:r w:rsidRPr="004D3B47">
              <w:t xml:space="preserve"> months after their treatment visit, and</w:t>
            </w:r>
            <w:r w:rsidR="00A26D58">
              <w:t xml:space="preserve"> </w:t>
            </w:r>
            <w:r w:rsidR="006745A7" w:rsidRPr="004D3B47">
              <w:rPr>
                <w:szCs w:val="23"/>
              </w:rPr>
              <w:t>850</w:t>
            </w:r>
            <w:r w:rsidR="00BD5BF5" w:rsidRPr="004D3B47">
              <w:t xml:space="preserve"> </w:t>
            </w:r>
            <w:r w:rsidR="00C64902" w:rsidRPr="004D3B47">
              <w:t xml:space="preserve">of these women </w:t>
            </w:r>
            <w:r w:rsidR="00064651" w:rsidRPr="004D3B47">
              <w:rPr>
                <w:szCs w:val="23"/>
                <w:lang w:val="en-NZ"/>
              </w:rPr>
              <w:t>(</w:t>
            </w:r>
            <w:r w:rsidR="006745A7" w:rsidRPr="004D3B47">
              <w:rPr>
                <w:szCs w:val="23"/>
              </w:rPr>
              <w:t>84.9</w:t>
            </w:r>
            <w:r w:rsidR="002B7E87" w:rsidRPr="004D3B47">
              <w:t>%</w:t>
            </w:r>
            <w:r w:rsidR="00064651" w:rsidRPr="004D3B47">
              <w:t>)</w:t>
            </w:r>
            <w:r w:rsidR="00A26D58">
              <w:t xml:space="preserve"> </w:t>
            </w:r>
            <w:r w:rsidRPr="004D3B47">
              <w:t>were discharged within 12 months of treatment</w:t>
            </w:r>
            <w:r w:rsidR="0058550C" w:rsidRPr="004D3B47">
              <w:t xml:space="preserve"> (</w:t>
            </w:r>
            <w:r w:rsidR="00100CC8" w:rsidRPr="004D3B47">
              <w:fldChar w:fldCharType="begin"/>
            </w:r>
            <w:r w:rsidR="0058550C" w:rsidRPr="004D3B47">
              <w:instrText xml:space="preserve"> REF _Ref309741548 \h </w:instrText>
            </w:r>
            <w:r w:rsidR="00FA63AD" w:rsidRPr="004D3B47">
              <w:instrText xml:space="preserve"> \* MERGEFORMAT </w:instrText>
            </w:r>
            <w:r w:rsidR="00100CC8" w:rsidRPr="004D3B47">
              <w:fldChar w:fldCharType="separate"/>
            </w:r>
            <w:r w:rsidR="00D03680" w:rsidRPr="004D3B47">
              <w:t xml:space="preserve">Table </w:t>
            </w:r>
            <w:r w:rsidR="00D03680" w:rsidRPr="00D03680">
              <w:rPr>
                <w:lang w:val="en-NZ"/>
              </w:rPr>
              <w:t>71</w:t>
            </w:r>
            <w:r w:rsidR="00100CC8" w:rsidRPr="004D3B47">
              <w:fldChar w:fldCharType="end"/>
            </w:r>
            <w:r w:rsidR="0058550C" w:rsidRPr="004D3B47">
              <w:t>)</w:t>
            </w:r>
            <w:r w:rsidRPr="004D3B47">
              <w:t xml:space="preserve">. </w:t>
            </w:r>
            <w:r w:rsidR="00100CC8" w:rsidRPr="004D3B47">
              <w:fldChar w:fldCharType="begin"/>
            </w:r>
            <w:r w:rsidRPr="004D3B47">
              <w:instrText xml:space="preserve"> REF _Ref309728920 \h </w:instrText>
            </w:r>
            <w:r w:rsidR="00FA63AD" w:rsidRPr="004D3B47">
              <w:instrText xml:space="preserve"> \* MERGEFORMAT </w:instrText>
            </w:r>
            <w:r w:rsidR="00100CC8" w:rsidRPr="004D3B47">
              <w:fldChar w:fldCharType="separate"/>
            </w:r>
            <w:r w:rsidR="00D03680" w:rsidRPr="00A321D5">
              <w:t xml:space="preserve">Figure </w:t>
            </w:r>
            <w:r w:rsidR="00D03680" w:rsidRPr="00D03680">
              <w:rPr>
                <w:lang w:val="en-NZ"/>
              </w:rPr>
              <w:t>83</w:t>
            </w:r>
            <w:r w:rsidR="00100CC8" w:rsidRPr="004D3B47">
              <w:fldChar w:fldCharType="end"/>
            </w:r>
            <w:r w:rsidRPr="004D3B47">
              <w:t xml:space="preserve"> </w:t>
            </w:r>
            <w:r w:rsidR="002D7FD5" w:rsidRPr="004D3B47">
              <w:t>shows how these percentages varied</w:t>
            </w:r>
            <w:r w:rsidRPr="004D3B47">
              <w:t xml:space="preserve"> by DHB. </w:t>
            </w:r>
            <w:r w:rsidR="00F369D6" w:rsidRPr="004D3B47">
              <w:t>The per</w:t>
            </w:r>
            <w:r w:rsidR="006127E5" w:rsidRPr="004D3B47">
              <w:t>ce</w:t>
            </w:r>
            <w:r w:rsidR="00F369D6" w:rsidRPr="004D3B47">
              <w:t xml:space="preserve">ntage of women </w:t>
            </w:r>
            <w:r w:rsidR="00C64902" w:rsidRPr="004D3B47">
              <w:t xml:space="preserve">eligible for discharge who were </w:t>
            </w:r>
            <w:r w:rsidR="00F369D6" w:rsidRPr="004D3B47">
              <w:t xml:space="preserve">discharged within </w:t>
            </w:r>
            <w:r w:rsidR="00C64902" w:rsidRPr="004D3B47">
              <w:t>12</w:t>
            </w:r>
            <w:r w:rsidR="00F369D6" w:rsidRPr="004D3B47">
              <w:t xml:space="preserve"> months of treatment </w:t>
            </w:r>
            <w:r w:rsidRPr="004D3B47">
              <w:t xml:space="preserve">ranged from </w:t>
            </w:r>
            <w:r w:rsidR="006745A7" w:rsidRPr="004D3B47">
              <w:rPr>
                <w:szCs w:val="23"/>
              </w:rPr>
              <w:t>25.0</w:t>
            </w:r>
            <w:r w:rsidR="00833E99" w:rsidRPr="004D3B47">
              <w:t xml:space="preserve">% </w:t>
            </w:r>
            <w:r w:rsidR="00064651" w:rsidRPr="004D3B47">
              <w:t>(</w:t>
            </w:r>
            <w:bookmarkStart w:id="1738" w:name="ind75_discharge_min"/>
            <w:r w:rsidR="006745A7" w:rsidRPr="004D3B47">
              <w:rPr>
                <w:szCs w:val="23"/>
              </w:rPr>
              <w:t>South Canterbury</w:t>
            </w:r>
            <w:bookmarkEnd w:id="1738"/>
            <w:r w:rsidR="00064651" w:rsidRPr="004D3B47">
              <w:rPr>
                <w:lang w:val="en-NZ"/>
              </w:rPr>
              <w:t>)</w:t>
            </w:r>
            <w:r w:rsidR="00833E99" w:rsidRPr="004D3B47">
              <w:t xml:space="preserve"> </w:t>
            </w:r>
            <w:r w:rsidR="00590EA5" w:rsidRPr="004D3B47">
              <w:t xml:space="preserve">to </w:t>
            </w:r>
            <w:bookmarkStart w:id="1739" w:name="ind75_discharge_max_pct"/>
            <w:r w:rsidR="006745A7" w:rsidRPr="004D3B47">
              <w:rPr>
                <w:szCs w:val="23"/>
              </w:rPr>
              <w:t>all</w:t>
            </w:r>
            <w:bookmarkEnd w:id="1739"/>
            <w:r w:rsidR="00833E99" w:rsidRPr="004D3B47">
              <w:rPr>
                <w:szCs w:val="23"/>
              </w:rPr>
              <w:t xml:space="preserve"> </w:t>
            </w:r>
            <w:r w:rsidR="006A7FCF" w:rsidRPr="004D3B47">
              <w:t xml:space="preserve">eligible women </w:t>
            </w:r>
            <w:r w:rsidR="00064651" w:rsidRPr="004D3B47">
              <w:rPr>
                <w:lang w:val="en-NZ"/>
              </w:rPr>
              <w:t>(</w:t>
            </w:r>
            <w:bookmarkStart w:id="1740" w:name="ind75_discharge_max"/>
            <w:r w:rsidR="0074418A" w:rsidRPr="004D3B47">
              <w:rPr>
                <w:szCs w:val="23"/>
              </w:rPr>
              <w:t>Hutt Valley, Wairarapa, West Coast, Whanganui</w:t>
            </w:r>
            <w:bookmarkEnd w:id="1740"/>
            <w:r w:rsidR="00332844">
              <w:t xml:space="preserve">; </w:t>
            </w:r>
            <w:r w:rsidR="00100CC8" w:rsidRPr="004D3B47">
              <w:fldChar w:fldCharType="begin"/>
            </w:r>
            <w:r w:rsidR="0058550C" w:rsidRPr="004D3B47">
              <w:instrText xml:space="preserve"> REF _Ref309741548 \h </w:instrText>
            </w:r>
            <w:r w:rsidR="00E93720" w:rsidRPr="004D3B47">
              <w:instrText xml:space="preserve"> \* MERGEFORMAT </w:instrText>
            </w:r>
            <w:r w:rsidR="00100CC8" w:rsidRPr="004D3B47">
              <w:fldChar w:fldCharType="separate"/>
            </w:r>
            <w:r w:rsidR="00D03680" w:rsidRPr="004D3B47">
              <w:t xml:space="preserve">Table </w:t>
            </w:r>
            <w:r w:rsidR="00D03680" w:rsidRPr="00D03680">
              <w:rPr>
                <w:lang w:val="en-NZ"/>
              </w:rPr>
              <w:t>71</w:t>
            </w:r>
            <w:r w:rsidR="00100CC8" w:rsidRPr="004D3B47">
              <w:fldChar w:fldCharType="end"/>
            </w:r>
            <w:r w:rsidR="0058550C" w:rsidRPr="004D3B47">
              <w:t>)</w:t>
            </w:r>
            <w:r w:rsidRPr="004D3B47">
              <w:t xml:space="preserve">. </w:t>
            </w:r>
            <w:r w:rsidR="00BD0508" w:rsidRPr="004D3B47">
              <w:t xml:space="preserve">In some cases, the number of women eligible for discharge was small, so these results should be interpreted with caution </w:t>
            </w:r>
            <w:r w:rsidR="00064651" w:rsidRPr="004D3B47">
              <w:rPr>
                <w:lang w:val="en-NZ"/>
              </w:rPr>
              <w:t>(</w:t>
            </w:r>
            <w:bookmarkStart w:id="1741" w:name="ind75_eligdis_3max"/>
            <w:r w:rsidR="0032471D" w:rsidRPr="004D3B47">
              <w:rPr>
                <w:szCs w:val="23"/>
              </w:rPr>
              <w:t>ten</w:t>
            </w:r>
            <w:bookmarkEnd w:id="1741"/>
            <w:r w:rsidR="00064651" w:rsidRPr="004D3B47">
              <w:t xml:space="preserve"> or fewer women in</w:t>
            </w:r>
            <w:bookmarkStart w:id="1742" w:name="ind75_eligdis_min1"/>
            <w:r w:rsidR="00064651" w:rsidRPr="004D3B47">
              <w:t xml:space="preserve"> </w:t>
            </w:r>
            <w:r w:rsidR="006745A7" w:rsidRPr="004D3B47">
              <w:rPr>
                <w:szCs w:val="23"/>
              </w:rPr>
              <w:t>Wairarapa</w:t>
            </w:r>
            <w:bookmarkEnd w:id="1742"/>
            <w:r w:rsidR="000712C6" w:rsidRPr="004D3B47">
              <w:rPr>
                <w:szCs w:val="23"/>
              </w:rPr>
              <w:t xml:space="preserve"> and </w:t>
            </w:r>
            <w:bookmarkStart w:id="1743" w:name="ind75_eligdis_min2"/>
            <w:r w:rsidR="006745A7" w:rsidRPr="004D3B47">
              <w:rPr>
                <w:szCs w:val="23"/>
              </w:rPr>
              <w:t>West Coast</w:t>
            </w:r>
            <w:bookmarkEnd w:id="1743"/>
            <w:r w:rsidR="005D28E3" w:rsidRPr="004D3B47">
              <w:t>)</w:t>
            </w:r>
            <w:r w:rsidR="00336C5F" w:rsidRPr="004D3B47">
              <w:t>.</w:t>
            </w:r>
          </w:p>
          <w:p w14:paraId="112E0A1F" w14:textId="77777777" w:rsidR="008321AD" w:rsidRPr="004D3B47" w:rsidRDefault="008321AD" w:rsidP="005E63EE">
            <w:pPr>
              <w:pStyle w:val="NoSpacing"/>
              <w:jc w:val="both"/>
            </w:pPr>
          </w:p>
          <w:p w14:paraId="2E470B5F" w14:textId="3319D624" w:rsidR="00600ABD" w:rsidRPr="004D3B47" w:rsidRDefault="00485901" w:rsidP="008321AD">
            <w:pPr>
              <w:pStyle w:val="NoSpacing"/>
              <w:jc w:val="both"/>
            </w:pPr>
            <w:r w:rsidRPr="004D3B47">
              <w:rPr>
                <w:szCs w:val="23"/>
              </w:rPr>
              <w:t>Nine</w:t>
            </w:r>
            <w:r w:rsidR="008321AD" w:rsidRPr="004D3B47">
              <w:t xml:space="preserve"> </w:t>
            </w:r>
            <w:r w:rsidR="00BD0410" w:rsidRPr="004D3B47">
              <w:t>DHBs</w:t>
            </w:r>
            <w:r w:rsidR="00064651" w:rsidRPr="004D3B47">
              <w:t xml:space="preserve"> met the target of discharging 90% of women where appropriate within 12 months (</w:t>
            </w:r>
            <w:r w:rsidR="006745A7" w:rsidRPr="004D3B47">
              <w:rPr>
                <w:szCs w:val="23"/>
              </w:rPr>
              <w:t>Auckland</w:t>
            </w:r>
            <w:r w:rsidR="003E4107" w:rsidRPr="004D3B47">
              <w:rPr>
                <w:szCs w:val="23"/>
              </w:rPr>
              <w:t xml:space="preserve">, </w:t>
            </w:r>
            <w:bookmarkStart w:id="1744" w:name="ind75_eligdis_cm"/>
            <w:r w:rsidR="006745A7" w:rsidRPr="004D3B47">
              <w:rPr>
                <w:szCs w:val="23"/>
              </w:rPr>
              <w:t>Counties Manukau</w:t>
            </w:r>
            <w:bookmarkEnd w:id="1744"/>
            <w:r w:rsidR="003E4107" w:rsidRPr="004D3B47">
              <w:rPr>
                <w:szCs w:val="23"/>
              </w:rPr>
              <w:t xml:space="preserve">, </w:t>
            </w:r>
            <w:bookmarkStart w:id="1745" w:name="ind75_eligdis_hv"/>
            <w:r w:rsidR="006745A7" w:rsidRPr="004D3B47">
              <w:rPr>
                <w:szCs w:val="23"/>
              </w:rPr>
              <w:t>Hutt Valley</w:t>
            </w:r>
            <w:bookmarkEnd w:id="1745"/>
            <w:r w:rsidR="003E4107" w:rsidRPr="004D3B47">
              <w:rPr>
                <w:szCs w:val="23"/>
              </w:rPr>
              <w:t xml:space="preserve">, </w:t>
            </w:r>
            <w:bookmarkStart w:id="1746" w:name="ind75_eligdis_nm"/>
            <w:r w:rsidR="006745A7" w:rsidRPr="004D3B47">
              <w:rPr>
                <w:szCs w:val="23"/>
              </w:rPr>
              <w:t>Nelson Marlborough</w:t>
            </w:r>
            <w:bookmarkEnd w:id="1746"/>
            <w:r w:rsidR="003E4107" w:rsidRPr="004D3B47">
              <w:rPr>
                <w:szCs w:val="23"/>
              </w:rPr>
              <w:t xml:space="preserve">, </w:t>
            </w:r>
            <w:r w:rsidR="006745A7" w:rsidRPr="004D3B47">
              <w:rPr>
                <w:szCs w:val="23"/>
              </w:rPr>
              <w:t>Southern</w:t>
            </w:r>
            <w:r w:rsidR="003E4107" w:rsidRPr="004D3B47">
              <w:rPr>
                <w:szCs w:val="23"/>
              </w:rPr>
              <w:t xml:space="preserve">, </w:t>
            </w:r>
            <w:bookmarkStart w:id="1747" w:name="ind75_eligdis_waik"/>
            <w:r w:rsidR="006745A7" w:rsidRPr="004D3B47">
              <w:rPr>
                <w:szCs w:val="23"/>
              </w:rPr>
              <w:t>Waikato</w:t>
            </w:r>
            <w:bookmarkEnd w:id="1747"/>
            <w:r w:rsidR="003E4107" w:rsidRPr="004D3B47">
              <w:rPr>
                <w:szCs w:val="23"/>
              </w:rPr>
              <w:t xml:space="preserve">, </w:t>
            </w:r>
            <w:bookmarkStart w:id="1748" w:name="ind75_eligdis_wair"/>
            <w:r w:rsidR="006745A7" w:rsidRPr="004D3B47">
              <w:rPr>
                <w:szCs w:val="23"/>
              </w:rPr>
              <w:t>Wairarapa</w:t>
            </w:r>
            <w:bookmarkEnd w:id="1748"/>
            <w:r w:rsidR="003E4107" w:rsidRPr="004D3B47">
              <w:rPr>
                <w:szCs w:val="23"/>
              </w:rPr>
              <w:t xml:space="preserve">, </w:t>
            </w:r>
            <w:r w:rsidR="006745A7" w:rsidRPr="004D3B47">
              <w:rPr>
                <w:szCs w:val="23"/>
              </w:rPr>
              <w:t>West Coast</w:t>
            </w:r>
            <w:r w:rsidR="003E4107" w:rsidRPr="004D3B47">
              <w:rPr>
                <w:szCs w:val="23"/>
              </w:rPr>
              <w:t xml:space="preserve">, </w:t>
            </w:r>
            <w:bookmarkStart w:id="1749" w:name="ind75_eligdis_whan"/>
            <w:r w:rsidR="006745A7" w:rsidRPr="004D3B47">
              <w:rPr>
                <w:szCs w:val="23"/>
              </w:rPr>
              <w:t>Whanganui</w:t>
            </w:r>
            <w:bookmarkEnd w:id="1749"/>
            <w:r w:rsidR="00833E99" w:rsidRPr="004D3B47">
              <w:rPr>
                <w:lang w:val="en-NZ"/>
              </w:rPr>
              <w:t>).</w:t>
            </w:r>
          </w:p>
          <w:p w14:paraId="768C199E" w14:textId="77777777" w:rsidR="005E63EE" w:rsidRPr="004D3B47" w:rsidRDefault="005E63EE" w:rsidP="005E63EE">
            <w:pPr>
              <w:pStyle w:val="NoSpacing"/>
            </w:pPr>
          </w:p>
          <w:p w14:paraId="13685662" w14:textId="09723CE8" w:rsidR="008321AD" w:rsidRPr="004D3B47" w:rsidRDefault="001962D7" w:rsidP="005E63EE">
            <w:pPr>
              <w:pStyle w:val="NoSpacing"/>
              <w:jc w:val="both"/>
            </w:pPr>
            <w:r w:rsidRPr="004D3B47">
              <w:t>In total</w:t>
            </w:r>
            <w:r w:rsidR="00C8111B" w:rsidRPr="004D3B47">
              <w:t xml:space="preserve"> (that is, without considering whether </w:t>
            </w:r>
            <w:r w:rsidR="0095345C" w:rsidRPr="004D3B47">
              <w:t xml:space="preserve">or not </w:t>
            </w:r>
            <w:r w:rsidR="00C8111B" w:rsidRPr="004D3B47">
              <w:t>women met the criteria suggested by the NCSP Advisory Group to be eligible for discharge)</w:t>
            </w:r>
            <w:r w:rsidRPr="004D3B47">
              <w:t xml:space="preserve">, </w:t>
            </w:r>
            <w:r w:rsidR="006745A7" w:rsidRPr="004D3B47">
              <w:rPr>
                <w:szCs w:val="23"/>
              </w:rPr>
              <w:t>965</w:t>
            </w:r>
            <w:r w:rsidR="00833E99" w:rsidRPr="004D3B47">
              <w:t xml:space="preserve"> </w:t>
            </w:r>
            <w:r w:rsidRPr="004D3B47">
              <w:t xml:space="preserve">women were discharged within 12 months of being treated for a </w:t>
            </w:r>
            <w:r w:rsidR="00365ACF">
              <w:t>high-grade</w:t>
            </w:r>
            <w:r w:rsidRPr="004D3B47">
              <w:t xml:space="preserve"> lesion </w:t>
            </w:r>
            <w:r w:rsidR="00064651" w:rsidRPr="004D3B47">
              <w:rPr>
                <w:lang w:val="en-NZ"/>
              </w:rPr>
              <w:t>(</w:t>
            </w:r>
            <w:r w:rsidR="006745A7" w:rsidRPr="004D3B47">
              <w:rPr>
                <w:szCs w:val="23"/>
              </w:rPr>
              <w:t>71.5</w:t>
            </w:r>
            <w:r w:rsidRPr="004D3B47">
              <w:t>% of all women treated</w:t>
            </w:r>
            <w:r w:rsidR="00CE007B" w:rsidRPr="004D3B47">
              <w:t xml:space="preserve"> for a </w:t>
            </w:r>
            <w:r w:rsidR="00365ACF">
              <w:t>high-grade</w:t>
            </w:r>
            <w:r w:rsidR="00CE007B" w:rsidRPr="004D3B47">
              <w:t xml:space="preserve"> lesion</w:t>
            </w:r>
            <w:r w:rsidRPr="004D3B47">
              <w:t>).</w:t>
            </w:r>
            <w:r w:rsidR="00E3754D" w:rsidRPr="004D3B47">
              <w:t xml:space="preserve"> </w:t>
            </w:r>
          </w:p>
        </w:tc>
      </w:tr>
      <w:tr w:rsidR="004D3B47" w:rsidRPr="004D3B47" w14:paraId="7AF175FF" w14:textId="77777777" w:rsidTr="00312D56">
        <w:tc>
          <w:tcPr>
            <w:tcW w:w="1791" w:type="dxa"/>
          </w:tcPr>
          <w:p w14:paraId="75A230F7" w14:textId="77777777" w:rsidR="00520BFE" w:rsidRPr="004D3B47" w:rsidRDefault="00520BFE" w:rsidP="00D072C7">
            <w:pPr>
              <w:spacing w:before="120"/>
              <w:ind w:right="544"/>
              <w:jc w:val="both"/>
              <w:rPr>
                <w:b/>
              </w:rPr>
            </w:pPr>
            <w:r w:rsidRPr="004D3B47">
              <w:rPr>
                <w:b/>
              </w:rPr>
              <w:t>Trends</w:t>
            </w:r>
          </w:p>
        </w:tc>
        <w:tc>
          <w:tcPr>
            <w:tcW w:w="7524" w:type="dxa"/>
          </w:tcPr>
          <w:p w14:paraId="6A3D7115" w14:textId="6EC4C401" w:rsidR="00A85593" w:rsidRPr="004D3B47" w:rsidRDefault="00B00DB7" w:rsidP="008A1501">
            <w:pPr>
              <w:spacing w:before="120"/>
              <w:ind w:right="34"/>
              <w:jc w:val="both"/>
              <w:rPr>
                <w:szCs w:val="23"/>
              </w:rPr>
            </w:pPr>
            <w:r w:rsidRPr="004D3B47">
              <w:rPr>
                <w:szCs w:val="23"/>
              </w:rPr>
              <w:t xml:space="preserve">The proportion of women with follow-up has </w:t>
            </w:r>
            <w:r w:rsidR="006745A7" w:rsidRPr="004D3B47">
              <w:rPr>
                <w:szCs w:val="23"/>
              </w:rPr>
              <w:t>decreased</w:t>
            </w:r>
            <w:r w:rsidR="007B595B" w:rsidRPr="004D3B47">
              <w:rPr>
                <w:szCs w:val="23"/>
              </w:rPr>
              <w:t xml:space="preserve"> </w:t>
            </w:r>
            <w:r w:rsidRPr="004D3B47">
              <w:rPr>
                <w:szCs w:val="23"/>
              </w:rPr>
              <w:t xml:space="preserve">overall (from </w:t>
            </w:r>
            <w:r w:rsidR="006745A7" w:rsidRPr="004D3B47">
              <w:rPr>
                <w:szCs w:val="23"/>
              </w:rPr>
              <w:t>75.8</w:t>
            </w:r>
            <w:r w:rsidR="00064651" w:rsidRPr="004D3B47">
              <w:rPr>
                <w:szCs w:val="23"/>
              </w:rPr>
              <w:t>%</w:t>
            </w:r>
            <w:r w:rsidR="00522B94" w:rsidRPr="004D3B47">
              <w:rPr>
                <w:szCs w:val="23"/>
              </w:rPr>
              <w:t xml:space="preserve"> </w:t>
            </w:r>
            <w:r w:rsidR="0001251D" w:rsidRPr="004D3B47">
              <w:rPr>
                <w:szCs w:val="23"/>
              </w:rPr>
              <w:t xml:space="preserve">to </w:t>
            </w:r>
            <w:r w:rsidR="006745A7" w:rsidRPr="004D3B47">
              <w:rPr>
                <w:szCs w:val="23"/>
              </w:rPr>
              <w:t>74.4</w:t>
            </w:r>
            <w:r w:rsidR="0001251D" w:rsidRPr="004D3B47">
              <w:rPr>
                <w:szCs w:val="23"/>
              </w:rPr>
              <w:t>%</w:t>
            </w:r>
            <w:r w:rsidR="00522B94" w:rsidRPr="004D3B47">
              <w:rPr>
                <w:szCs w:val="23"/>
              </w:rPr>
              <w:t xml:space="preserve"> </w:t>
            </w:r>
            <w:r w:rsidRPr="004D3B47">
              <w:rPr>
                <w:szCs w:val="23"/>
              </w:rPr>
              <w:t xml:space="preserve">for colposcopy, and from </w:t>
            </w:r>
            <w:bookmarkStart w:id="1750" w:name="ind75_colpcyto_pct3"/>
            <w:r w:rsidR="006745A7" w:rsidRPr="004D3B47">
              <w:rPr>
                <w:szCs w:val="23"/>
              </w:rPr>
              <w:t>75.0</w:t>
            </w:r>
            <w:bookmarkEnd w:id="1750"/>
            <w:r w:rsidR="00064651" w:rsidRPr="004D3B47">
              <w:rPr>
                <w:szCs w:val="23"/>
              </w:rPr>
              <w:t>%</w:t>
            </w:r>
            <w:r w:rsidRPr="004D3B47">
              <w:rPr>
                <w:szCs w:val="23"/>
              </w:rPr>
              <w:t xml:space="preserve"> to </w:t>
            </w:r>
            <w:r w:rsidR="006745A7" w:rsidRPr="004D3B47">
              <w:rPr>
                <w:szCs w:val="23"/>
              </w:rPr>
              <w:t>73.1</w:t>
            </w:r>
            <w:r w:rsidR="00D20ACA" w:rsidRPr="004D3B47">
              <w:rPr>
                <w:szCs w:val="23"/>
              </w:rPr>
              <w:t>%</w:t>
            </w:r>
            <w:r w:rsidRPr="004D3B47">
              <w:rPr>
                <w:szCs w:val="23"/>
              </w:rPr>
              <w:t xml:space="preserve"> for </w:t>
            </w:r>
            <w:r w:rsidR="00264111" w:rsidRPr="004D3B47">
              <w:rPr>
                <w:szCs w:val="23"/>
              </w:rPr>
              <w:t xml:space="preserve">follow-up with </w:t>
            </w:r>
            <w:r w:rsidRPr="004D3B47">
              <w:rPr>
                <w:szCs w:val="23"/>
              </w:rPr>
              <w:t xml:space="preserve">both cytology and colposcopy). </w:t>
            </w:r>
            <w:r w:rsidR="006745A7" w:rsidRPr="004D3B47">
              <w:rPr>
                <w:szCs w:val="23"/>
              </w:rPr>
              <w:t>Four</w:t>
            </w:r>
            <w:r w:rsidR="00501E6B" w:rsidRPr="004D3B47">
              <w:rPr>
                <w:szCs w:val="23"/>
              </w:rPr>
              <w:t xml:space="preserve"> </w:t>
            </w:r>
            <w:r w:rsidR="00EF4E2F" w:rsidRPr="004D3B47">
              <w:rPr>
                <w:szCs w:val="23"/>
              </w:rPr>
              <w:t>DHB</w:t>
            </w:r>
            <w:r w:rsidR="00250838" w:rsidRPr="004D3B47">
              <w:rPr>
                <w:szCs w:val="23"/>
              </w:rPr>
              <w:t>s</w:t>
            </w:r>
            <w:r w:rsidR="00A85593" w:rsidRPr="004D3B47">
              <w:rPr>
                <w:szCs w:val="23"/>
              </w:rPr>
              <w:t xml:space="preserve"> met the target of 90% of women having colposcopy and cytology within </w:t>
            </w:r>
            <w:r w:rsidR="005B2713" w:rsidRPr="004D3B47">
              <w:rPr>
                <w:szCs w:val="23"/>
              </w:rPr>
              <w:t>nine</w:t>
            </w:r>
            <w:r w:rsidR="00A85593" w:rsidRPr="004D3B47">
              <w:rPr>
                <w:szCs w:val="23"/>
              </w:rPr>
              <w:t xml:space="preserve"> months of treatment, </w:t>
            </w:r>
            <w:r w:rsidR="00F85FF7" w:rsidRPr="004D3B47">
              <w:rPr>
                <w:szCs w:val="23"/>
              </w:rPr>
              <w:t xml:space="preserve">compared to </w:t>
            </w:r>
            <w:r w:rsidR="000712C6" w:rsidRPr="004D3B47">
              <w:rPr>
                <w:szCs w:val="23"/>
              </w:rPr>
              <w:t>t</w:t>
            </w:r>
            <w:r w:rsidR="006745A7" w:rsidRPr="004D3B47">
              <w:rPr>
                <w:szCs w:val="23"/>
              </w:rPr>
              <w:t>hree</w:t>
            </w:r>
            <w:r w:rsidR="007B595B" w:rsidRPr="004D3B47">
              <w:rPr>
                <w:szCs w:val="23"/>
              </w:rPr>
              <w:t xml:space="preserve"> </w:t>
            </w:r>
            <w:r w:rsidR="00BD0410" w:rsidRPr="004D3B47">
              <w:rPr>
                <w:szCs w:val="23"/>
              </w:rPr>
              <w:t>DHB</w:t>
            </w:r>
            <w:r w:rsidR="00BC0B3C" w:rsidRPr="004D3B47">
              <w:rPr>
                <w:szCs w:val="23"/>
              </w:rPr>
              <w:t>s</w:t>
            </w:r>
            <w:r w:rsidR="009C2854" w:rsidRPr="004D3B47">
              <w:rPr>
                <w:szCs w:val="23"/>
              </w:rPr>
              <w:t xml:space="preserve"> in</w:t>
            </w:r>
            <w:r w:rsidR="00A85593" w:rsidRPr="004D3B47">
              <w:rPr>
                <w:szCs w:val="23"/>
              </w:rPr>
              <w:t xml:space="preserve"> the previous </w:t>
            </w:r>
            <w:r w:rsidR="009C2854" w:rsidRPr="004D3B47">
              <w:rPr>
                <w:szCs w:val="23"/>
              </w:rPr>
              <w:t>report</w:t>
            </w:r>
            <w:r w:rsidR="00A85593" w:rsidRPr="004D3B47">
              <w:rPr>
                <w:szCs w:val="23"/>
              </w:rPr>
              <w:t xml:space="preserve">. </w:t>
            </w:r>
          </w:p>
          <w:p w14:paraId="52282E7C" w14:textId="77777777" w:rsidR="005E63EE" w:rsidRPr="004D3B47" w:rsidRDefault="005E63EE" w:rsidP="005E63EE">
            <w:pPr>
              <w:pStyle w:val="NoSpacing"/>
            </w:pPr>
          </w:p>
          <w:p w14:paraId="6A8C2E8D" w14:textId="407F54DA" w:rsidR="00520BFE" w:rsidRPr="004D3B47" w:rsidRDefault="00EF6C12" w:rsidP="005E63EE">
            <w:pPr>
              <w:pStyle w:val="NoSpacing"/>
              <w:jc w:val="both"/>
            </w:pPr>
            <w:r w:rsidRPr="004D3B47">
              <w:t xml:space="preserve">The proportion of women discharged </w:t>
            </w:r>
            <w:r w:rsidR="00DA48E2" w:rsidRPr="004D3B47">
              <w:t xml:space="preserve">appropriately </w:t>
            </w:r>
            <w:r w:rsidRPr="004D3B47">
              <w:t xml:space="preserve">to their </w:t>
            </w:r>
            <w:r w:rsidR="00292950" w:rsidRPr="004D3B47">
              <w:rPr>
                <w:lang w:val="en-NZ"/>
              </w:rPr>
              <w:t>sample</w:t>
            </w:r>
            <w:r w:rsidR="00144BB5" w:rsidRPr="004D3B47">
              <w:t xml:space="preserve"> </w:t>
            </w:r>
            <w:r w:rsidRPr="004D3B47">
              <w:t xml:space="preserve">taker </w:t>
            </w:r>
            <w:r w:rsidR="00FE4DA2" w:rsidRPr="004D3B47">
              <w:t>by 12</w:t>
            </w:r>
            <w:r w:rsidRPr="004D3B47">
              <w:t xml:space="preserve"> months has </w:t>
            </w:r>
            <w:r w:rsidR="006745A7" w:rsidRPr="004D3B47">
              <w:t>decreased</w:t>
            </w:r>
            <w:r w:rsidRPr="004D3B47">
              <w:t xml:space="preserve"> </w:t>
            </w:r>
            <w:r w:rsidR="00A85593" w:rsidRPr="004D3B47">
              <w:rPr>
                <w:lang w:val="en-NZ"/>
              </w:rPr>
              <w:t>(</w:t>
            </w:r>
            <w:r w:rsidR="006745A7" w:rsidRPr="004D3B47">
              <w:t>86.</w:t>
            </w:r>
            <w:r w:rsidR="006745A7" w:rsidRPr="004D3B47">
              <w:rPr>
                <w:szCs w:val="23"/>
              </w:rPr>
              <w:t>0</w:t>
            </w:r>
            <w:r w:rsidR="00522B94" w:rsidRPr="004D3B47">
              <w:t>%</w:t>
            </w:r>
            <w:r w:rsidR="00103645" w:rsidRPr="004D3B47">
              <w:t xml:space="preserve"> </w:t>
            </w:r>
            <w:r w:rsidR="00EF6728" w:rsidRPr="004D3B47">
              <w:t>in the previous report</w:t>
            </w:r>
            <w:r w:rsidR="00507DE6" w:rsidRPr="004D3B47">
              <w:t>;</w:t>
            </w:r>
            <w:r w:rsidR="00103645" w:rsidRPr="004D3B47">
              <w:t xml:space="preserve"> </w:t>
            </w:r>
            <w:r w:rsidR="006745A7" w:rsidRPr="004D3B47">
              <w:rPr>
                <w:szCs w:val="23"/>
              </w:rPr>
              <w:t>84.9</w:t>
            </w:r>
            <w:r w:rsidR="00FB03CE" w:rsidRPr="004D3B47">
              <w:t>% in</w:t>
            </w:r>
            <w:r w:rsidR="00EF6728" w:rsidRPr="004D3B47">
              <w:t xml:space="preserve"> the</w:t>
            </w:r>
            <w:r w:rsidR="00103645" w:rsidRPr="004D3B47">
              <w:t xml:space="preserve"> current </w:t>
            </w:r>
            <w:r w:rsidR="00A85593" w:rsidRPr="004D3B47">
              <w:t>report). T</w:t>
            </w:r>
            <w:r w:rsidR="00DA48E2" w:rsidRPr="004D3B47">
              <w:t xml:space="preserve">he number of </w:t>
            </w:r>
            <w:r w:rsidR="00BD0410" w:rsidRPr="004D3B47">
              <w:t>DHBs</w:t>
            </w:r>
            <w:r w:rsidR="00DA48E2" w:rsidRPr="004D3B47">
              <w:t xml:space="preserve"> meeting the target of 90% </w:t>
            </w:r>
            <w:r w:rsidR="006745A7" w:rsidRPr="004D3B47">
              <w:rPr>
                <w:szCs w:val="23"/>
              </w:rPr>
              <w:t>remained similar</w:t>
            </w:r>
            <w:r w:rsidR="00963E06" w:rsidRPr="004D3B47">
              <w:t xml:space="preserve"> </w:t>
            </w:r>
            <w:r w:rsidR="000712C6" w:rsidRPr="004D3B47">
              <w:t>(nine)</w:t>
            </w:r>
            <w:r w:rsidR="00030B3A" w:rsidRPr="004D3B47">
              <w:t>.</w:t>
            </w:r>
          </w:p>
          <w:p w14:paraId="1EE2B975" w14:textId="77777777" w:rsidR="00EF6728" w:rsidRPr="004D3B47" w:rsidRDefault="00EF6728" w:rsidP="008A1501">
            <w:pPr>
              <w:pStyle w:val="NoSpacing"/>
            </w:pPr>
          </w:p>
        </w:tc>
      </w:tr>
      <w:tr w:rsidR="004D3B47" w:rsidRPr="004D3B47" w14:paraId="5B6E328A" w14:textId="77777777" w:rsidTr="00312D56">
        <w:tc>
          <w:tcPr>
            <w:tcW w:w="1791" w:type="dxa"/>
          </w:tcPr>
          <w:p w14:paraId="1C48B631" w14:textId="77777777" w:rsidR="00520BFE" w:rsidRPr="004D3B47" w:rsidRDefault="00520BFE" w:rsidP="00D072C7">
            <w:pPr>
              <w:spacing w:before="120"/>
              <w:ind w:right="544"/>
              <w:jc w:val="both"/>
              <w:rPr>
                <w:b/>
              </w:rPr>
            </w:pPr>
            <w:r w:rsidRPr="004D3B47">
              <w:rPr>
                <w:b/>
              </w:rPr>
              <w:t>Comments</w:t>
            </w:r>
          </w:p>
        </w:tc>
        <w:tc>
          <w:tcPr>
            <w:tcW w:w="7524" w:type="dxa"/>
          </w:tcPr>
          <w:p w14:paraId="2C8247B3" w14:textId="66FDA817" w:rsidR="005E63EE" w:rsidRPr="004D3B47" w:rsidRDefault="006127E5" w:rsidP="00FB7689">
            <w:pPr>
              <w:pStyle w:val="NoSpacing"/>
              <w:jc w:val="both"/>
              <w:rPr>
                <w:szCs w:val="23"/>
              </w:rPr>
            </w:pPr>
            <w:r w:rsidRPr="004D3B47">
              <w:rPr>
                <w:szCs w:val="23"/>
              </w:rPr>
              <w:t xml:space="preserve">Since </w:t>
            </w:r>
            <w:r w:rsidR="006F1CD6" w:rsidRPr="004D3B47">
              <w:rPr>
                <w:szCs w:val="23"/>
              </w:rPr>
              <w:t>this indicator</w:t>
            </w:r>
            <w:r w:rsidRPr="004D3B47">
              <w:rPr>
                <w:szCs w:val="23"/>
              </w:rPr>
              <w:t xml:space="preserve"> relies on colposcopy data in the NCSP Register, there is the possibility that incomplete reporting of colposcopy visits has led to an underestimate of the number of women with follow-up colposcopy visits and the number discharged in a given time period.</w:t>
            </w:r>
            <w:r w:rsidR="00710A7E" w:rsidRPr="004D3B47">
              <w:rPr>
                <w:szCs w:val="23"/>
              </w:rPr>
              <w:t xml:space="preserve"> The data used in this analysis was extracted from the NCSP Register </w:t>
            </w:r>
            <w:r w:rsidR="006F1CD6" w:rsidRPr="004D3B47">
              <w:rPr>
                <w:szCs w:val="23"/>
              </w:rPr>
              <w:t>i</w:t>
            </w:r>
            <w:r w:rsidR="00710A7E" w:rsidRPr="004D3B47">
              <w:rPr>
                <w:szCs w:val="23"/>
              </w:rPr>
              <w:t xml:space="preserve">n </w:t>
            </w:r>
            <w:r w:rsidR="00163D34" w:rsidRPr="004D3B47">
              <w:rPr>
                <w:szCs w:val="23"/>
              </w:rPr>
              <w:t>mid August 2019</w:t>
            </w:r>
            <w:r w:rsidR="00710A7E" w:rsidRPr="004D3B47">
              <w:rPr>
                <w:szCs w:val="23"/>
              </w:rPr>
              <w:t>.</w:t>
            </w:r>
          </w:p>
          <w:p w14:paraId="1D0565F6" w14:textId="77777777" w:rsidR="00FB7689" w:rsidRPr="004D3B47" w:rsidRDefault="00FB7689" w:rsidP="00FB7689">
            <w:pPr>
              <w:pStyle w:val="NoSpacing"/>
              <w:jc w:val="both"/>
            </w:pPr>
          </w:p>
          <w:p w14:paraId="7325503A" w14:textId="77777777" w:rsidR="005F4C2B" w:rsidRPr="004D3B47" w:rsidRDefault="006C2C13" w:rsidP="005E63EE">
            <w:pPr>
              <w:pStyle w:val="NoSpacing"/>
              <w:jc w:val="both"/>
            </w:pPr>
            <w:r w:rsidRPr="004D3B47">
              <w:t>The target that 90% or more of women treated for CIN</w:t>
            </w:r>
            <w:r w:rsidR="004E5498" w:rsidRPr="004D3B47">
              <w:t xml:space="preserve"> 2 or 3</w:t>
            </w:r>
            <w:r w:rsidRPr="004D3B47">
              <w:t xml:space="preserve"> should be discharged back to the </w:t>
            </w:r>
            <w:r w:rsidR="00292950" w:rsidRPr="004D3B47">
              <w:rPr>
                <w:lang w:val="en-NZ"/>
              </w:rPr>
              <w:t>sample</w:t>
            </w:r>
            <w:r w:rsidR="00144BB5" w:rsidRPr="004D3B47">
              <w:t xml:space="preserve"> </w:t>
            </w:r>
            <w:r w:rsidRPr="004D3B47">
              <w:t xml:space="preserve">taker as appropriate was assessed in this monitoring report, </w:t>
            </w:r>
            <w:r w:rsidR="006F1CD6" w:rsidRPr="004D3B47">
              <w:t>based on guidance from the NCSP Advisory Group as to when discharge would be appropriate. However</w:t>
            </w:r>
            <w:r w:rsidR="00385285" w:rsidRPr="004D3B47">
              <w:t>,</w:t>
            </w:r>
            <w:r w:rsidR="006F1CD6" w:rsidRPr="004D3B47">
              <w:t xml:space="preserve"> it should be noted that </w:t>
            </w:r>
            <w:r w:rsidR="00AA0C7D" w:rsidRPr="004D3B47">
              <w:t xml:space="preserve">neither the 2008 NCSP Guidelines for Cervical Screening in New Zealand nor the 2013 Colposcopy Standards </w:t>
            </w:r>
            <w:r w:rsidR="006F1CD6" w:rsidRPr="004D3B47">
              <w:t xml:space="preserve">themselves </w:t>
            </w:r>
            <w:r w:rsidRPr="004D3B47">
              <w:t xml:space="preserve">provide explicit guidance for when discharge back to the </w:t>
            </w:r>
            <w:r w:rsidR="00292950" w:rsidRPr="004D3B47">
              <w:rPr>
                <w:lang w:val="en-NZ"/>
              </w:rPr>
              <w:t>sample</w:t>
            </w:r>
            <w:r w:rsidR="00E00719" w:rsidRPr="004D3B47">
              <w:t xml:space="preserve"> </w:t>
            </w:r>
            <w:r w:rsidRPr="004D3B47">
              <w:t>taker is appropriate.</w:t>
            </w:r>
          </w:p>
          <w:p w14:paraId="7983B44F" w14:textId="77777777" w:rsidR="005E63EE" w:rsidRPr="004D3B47" w:rsidRDefault="005E63EE" w:rsidP="005E63EE">
            <w:pPr>
              <w:pStyle w:val="NoSpacing"/>
            </w:pPr>
          </w:p>
          <w:p w14:paraId="4CA922A0" w14:textId="139FA7E8" w:rsidR="00AE3F65" w:rsidRPr="004D3B47" w:rsidRDefault="00AE3F65" w:rsidP="005E63EE">
            <w:pPr>
              <w:pStyle w:val="NoSpacing"/>
              <w:jc w:val="both"/>
            </w:pPr>
            <w:r w:rsidRPr="004D3B47">
              <w:t>In some circumstances, women may be treated within one DHB, but referred to another DHB for follow-up. This information is not always recorded in the NCSP Register</w:t>
            </w:r>
            <w:r w:rsidR="000D7D5D" w:rsidRPr="004D3B47">
              <w:t>,</w:t>
            </w:r>
            <w:r w:rsidRPr="004D3B47">
              <w:t xml:space="preserve"> however this measure does take into account a</w:t>
            </w:r>
            <w:r w:rsidR="00273574" w:rsidRPr="004D3B47">
              <w:t>ll</w:t>
            </w:r>
            <w:r w:rsidRPr="004D3B47">
              <w:t xml:space="preserve"> follow-up visits which women attend, regardless of the DHB in which they occur</w:t>
            </w:r>
            <w:r w:rsidR="00600ABD" w:rsidRPr="004D3B47">
              <w:t>red</w:t>
            </w:r>
            <w:r w:rsidRPr="004D3B47">
              <w:t>.</w:t>
            </w:r>
            <w:r w:rsidR="00A26D58">
              <w:t xml:space="preserve"> </w:t>
            </w:r>
            <w:r w:rsidR="000D7D5D" w:rsidRPr="004D3B47">
              <w:t xml:space="preserve">For </w:t>
            </w:r>
            <w:r w:rsidRPr="004D3B47">
              <w:t>clarity in this report, women remain assigned to the DHB where their treatment was performed.</w:t>
            </w:r>
            <w:r w:rsidR="00A26D58">
              <w:t xml:space="preserve"> </w:t>
            </w:r>
            <w:r w:rsidRPr="004D3B47">
              <w:t xml:space="preserve"> </w:t>
            </w:r>
          </w:p>
          <w:p w14:paraId="0FA22B92" w14:textId="77777777" w:rsidR="00F70562" w:rsidRPr="004D3B47" w:rsidRDefault="00F70562" w:rsidP="00E3399F">
            <w:pPr>
              <w:pStyle w:val="NoSpacing"/>
            </w:pPr>
          </w:p>
        </w:tc>
      </w:tr>
    </w:tbl>
    <w:p w14:paraId="2D95C24F" w14:textId="1E2865B0" w:rsidR="00945EF6" w:rsidRPr="00A321D5" w:rsidRDefault="00DC2679" w:rsidP="00197FE5">
      <w:pPr>
        <w:pStyle w:val="Caption"/>
        <w:keepNext/>
      </w:pPr>
      <w:r w:rsidRPr="004D3B47">
        <w:br w:type="page"/>
      </w:r>
      <w:bookmarkStart w:id="1751" w:name="_Ref309728322"/>
      <w:bookmarkStart w:id="1752" w:name="_Toc459126430"/>
      <w:bookmarkStart w:id="1753" w:name="_Toc469398449"/>
      <w:bookmarkStart w:id="1754" w:name="_Toc454287283"/>
      <w:bookmarkStart w:id="1755" w:name="_Toc486941217"/>
      <w:bookmarkStart w:id="1756" w:name="_Toc475605330"/>
      <w:bookmarkStart w:id="1757" w:name="_Toc509928648"/>
      <w:bookmarkStart w:id="1758" w:name="_Toc528676336"/>
      <w:bookmarkStart w:id="1759" w:name="_Toc5627778"/>
      <w:bookmarkStart w:id="1760" w:name="_Toc12875741"/>
      <w:bookmarkStart w:id="1761" w:name="_Toc68606845"/>
      <w:r w:rsidR="0008224E" w:rsidRPr="00A321D5">
        <w:t>Figure</w:t>
      </w:r>
      <w:r w:rsidR="00481524" w:rsidRPr="00A321D5">
        <w:t xml:space="preserve"> </w:t>
      </w:r>
      <w:r w:rsidR="00E72C40">
        <w:fldChar w:fldCharType="begin"/>
      </w:r>
      <w:r w:rsidR="00E72C40">
        <w:instrText xml:space="preserve"> SEQ Figure \* ARABIC </w:instrText>
      </w:r>
      <w:r w:rsidR="00E72C40">
        <w:fldChar w:fldCharType="separate"/>
      </w:r>
      <w:r w:rsidR="00D03680">
        <w:rPr>
          <w:noProof/>
        </w:rPr>
        <w:t>82</w:t>
      </w:r>
      <w:r w:rsidR="00E72C40">
        <w:rPr>
          <w:noProof/>
        </w:rPr>
        <w:fldChar w:fldCharType="end"/>
      </w:r>
      <w:bookmarkEnd w:id="1751"/>
      <w:r w:rsidR="00481524" w:rsidRPr="00A321D5">
        <w:t xml:space="preserve"> </w:t>
      </w:r>
      <w:r w:rsidR="00B60BFA" w:rsidRPr="00A321D5">
        <w:t>-</w:t>
      </w:r>
      <w:r w:rsidR="00481524" w:rsidRPr="00A321D5">
        <w:t xml:space="preserve"> Percentage of women treated with colposcopy, and both colposcopy and cytology, </w:t>
      </w:r>
      <w:r w:rsidR="00335B80" w:rsidRPr="00A321D5">
        <w:t>with</w:t>
      </w:r>
      <w:r w:rsidR="00481524" w:rsidRPr="00A321D5">
        <w:t xml:space="preserve">in </w:t>
      </w:r>
      <w:r w:rsidR="00335B80" w:rsidRPr="00A321D5">
        <w:t>nine</w:t>
      </w:r>
      <w:r w:rsidR="00481524" w:rsidRPr="00A321D5">
        <w:t xml:space="preserve"> months </w:t>
      </w:r>
      <w:r w:rsidR="00335B80" w:rsidRPr="00A321D5">
        <w:t>post-treatment</w:t>
      </w:r>
      <w:bookmarkEnd w:id="1752"/>
      <w:bookmarkEnd w:id="1753"/>
      <w:bookmarkEnd w:id="1754"/>
      <w:bookmarkEnd w:id="1755"/>
      <w:bookmarkEnd w:id="1756"/>
      <w:r w:rsidR="00A227FD" w:rsidRPr="00A321D5">
        <w:t>, by DHB</w:t>
      </w:r>
      <w:bookmarkEnd w:id="1757"/>
      <w:bookmarkEnd w:id="1758"/>
      <w:bookmarkEnd w:id="1759"/>
      <w:bookmarkEnd w:id="1760"/>
      <w:bookmarkEnd w:id="1761"/>
    </w:p>
    <w:p w14:paraId="654C12EF" w14:textId="24ED9C99" w:rsidR="00481524" w:rsidRPr="004D3B47" w:rsidRDefault="00B51095" w:rsidP="005F3D46">
      <w:pPr>
        <w:rPr>
          <w:noProof/>
          <w:lang w:eastAsia="en-AU"/>
        </w:rPr>
      </w:pPr>
      <w:r w:rsidRPr="004D3B47">
        <w:rPr>
          <w:noProof/>
          <w:lang w:eastAsia="en-AU"/>
        </w:rPr>
        <w:drawing>
          <wp:inline distT="0" distB="0" distL="0" distR="0" wp14:anchorId="4A9D4D0F" wp14:editId="339AF3A2">
            <wp:extent cx="5400000" cy="3498591"/>
            <wp:effectExtent l="0" t="0" r="0" b="698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p>
    <w:p w14:paraId="327F4A8B" w14:textId="77777777" w:rsidR="00481524" w:rsidRPr="004D3B47" w:rsidRDefault="00481524" w:rsidP="00481524">
      <w:pPr>
        <w:rPr>
          <w:noProof/>
          <w:lang w:eastAsia="en-AU"/>
        </w:rPr>
      </w:pPr>
    </w:p>
    <w:p w14:paraId="4ABD306C" w14:textId="47340F4A" w:rsidR="00945EF6" w:rsidRPr="00A321D5" w:rsidRDefault="0008224E" w:rsidP="00197FE5">
      <w:pPr>
        <w:pStyle w:val="Caption"/>
        <w:keepNext/>
      </w:pPr>
      <w:bookmarkStart w:id="1762" w:name="_Ref309728920"/>
      <w:bookmarkStart w:id="1763" w:name="_Toc459126431"/>
      <w:bookmarkStart w:id="1764" w:name="_Toc469398450"/>
      <w:bookmarkStart w:id="1765" w:name="_Toc454287284"/>
      <w:bookmarkStart w:id="1766" w:name="_Toc486941218"/>
      <w:bookmarkStart w:id="1767" w:name="_Toc475605331"/>
      <w:bookmarkStart w:id="1768" w:name="_Toc509928649"/>
      <w:bookmarkStart w:id="1769" w:name="_Toc528676337"/>
      <w:bookmarkStart w:id="1770" w:name="_Toc5627779"/>
      <w:bookmarkStart w:id="1771" w:name="_Toc12875742"/>
      <w:bookmarkStart w:id="1772" w:name="_Toc68606846"/>
      <w:bookmarkStart w:id="1773" w:name="_Ref309728763"/>
      <w:r w:rsidRPr="00A321D5">
        <w:t>Figure</w:t>
      </w:r>
      <w:r w:rsidR="002A1E82" w:rsidRPr="00A321D5">
        <w:t xml:space="preserve"> </w:t>
      </w:r>
      <w:r w:rsidR="00E72C40">
        <w:fldChar w:fldCharType="begin"/>
      </w:r>
      <w:r w:rsidR="00E72C40">
        <w:instrText xml:space="preserve"> SEQ Figure \* ARABIC </w:instrText>
      </w:r>
      <w:r w:rsidR="00E72C40">
        <w:fldChar w:fldCharType="separate"/>
      </w:r>
      <w:r w:rsidR="00D03680">
        <w:rPr>
          <w:noProof/>
        </w:rPr>
        <w:t>83</w:t>
      </w:r>
      <w:r w:rsidR="00E72C40">
        <w:rPr>
          <w:noProof/>
        </w:rPr>
        <w:fldChar w:fldCharType="end"/>
      </w:r>
      <w:bookmarkEnd w:id="1762"/>
      <w:r w:rsidR="002A1E82" w:rsidRPr="00A321D5">
        <w:t xml:space="preserve"> </w:t>
      </w:r>
      <w:r w:rsidR="00B60BFA" w:rsidRPr="00A321D5">
        <w:t>-</w:t>
      </w:r>
      <w:r w:rsidR="002A1E82" w:rsidRPr="00A321D5">
        <w:t xml:space="preserve"> Percentage of women discharged appropriately within 12 months of treatment</w:t>
      </w:r>
      <w:bookmarkEnd w:id="1763"/>
      <w:bookmarkEnd w:id="1764"/>
      <w:bookmarkEnd w:id="1765"/>
      <w:bookmarkEnd w:id="1766"/>
      <w:bookmarkEnd w:id="1767"/>
      <w:r w:rsidR="00A227FD" w:rsidRPr="00A321D5">
        <w:t>, by DHB</w:t>
      </w:r>
      <w:bookmarkEnd w:id="1768"/>
      <w:bookmarkEnd w:id="1769"/>
      <w:bookmarkEnd w:id="1770"/>
      <w:bookmarkEnd w:id="1771"/>
      <w:bookmarkEnd w:id="1772"/>
    </w:p>
    <w:p w14:paraId="56F78E21" w14:textId="66D074E4" w:rsidR="00954952" w:rsidRPr="004D3B47" w:rsidRDefault="00B51095">
      <w:pPr>
        <w:rPr>
          <w:noProof/>
          <w:lang w:val="en-US" w:eastAsia="en-AU"/>
        </w:rPr>
      </w:pPr>
      <w:r w:rsidRPr="004D3B47">
        <w:rPr>
          <w:noProof/>
          <w:lang w:eastAsia="en-AU"/>
        </w:rPr>
        <w:drawing>
          <wp:inline distT="0" distB="0" distL="0" distR="0" wp14:anchorId="662140F1" wp14:editId="5693CA52">
            <wp:extent cx="5400000" cy="349480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5400000" cy="3494805"/>
                    </a:xfrm>
                    <a:prstGeom prst="rect">
                      <a:avLst/>
                    </a:prstGeom>
                    <a:noFill/>
                  </pic:spPr>
                </pic:pic>
              </a:graphicData>
            </a:graphic>
          </wp:inline>
        </w:drawing>
      </w:r>
      <w:r w:rsidR="00954952" w:rsidRPr="004D3B47">
        <w:rPr>
          <w:noProof/>
          <w:lang w:val="en-US" w:eastAsia="en-AU"/>
        </w:rPr>
        <w:br w:type="page"/>
      </w:r>
    </w:p>
    <w:p w14:paraId="72145B3B" w14:textId="77777777" w:rsidR="005D1C42" w:rsidRPr="004D3B47" w:rsidRDefault="005D1C42" w:rsidP="00DE16F5">
      <w:pPr>
        <w:pStyle w:val="Heading2"/>
        <w:ind w:right="544"/>
        <w:jc w:val="both"/>
        <w:rPr>
          <w:noProof/>
          <w:lang w:eastAsia="en-AU"/>
        </w:rPr>
      </w:pPr>
      <w:bookmarkStart w:id="1774" w:name="_Toc438477967"/>
      <w:bookmarkStart w:id="1775" w:name="_Toc471467036"/>
      <w:bookmarkStart w:id="1776" w:name="_Toc478551518"/>
      <w:bookmarkStart w:id="1777" w:name="_Toc482704701"/>
      <w:bookmarkStart w:id="1778" w:name="_Toc478551584"/>
      <w:bookmarkStart w:id="1779" w:name="_Toc509928460"/>
      <w:bookmarkStart w:id="1780" w:name="_Toc528676062"/>
      <w:bookmarkStart w:id="1781" w:name="_Toc2170049"/>
      <w:bookmarkStart w:id="1782" w:name="_Toc76740838"/>
      <w:bookmarkEnd w:id="1773"/>
      <w:r w:rsidRPr="004D3B47">
        <w:rPr>
          <w:noProof/>
          <w:lang w:eastAsia="en-AU"/>
        </w:rPr>
        <w:t>Indicator 8 – HPV tests</w:t>
      </w:r>
      <w:bookmarkEnd w:id="1774"/>
      <w:bookmarkEnd w:id="1775"/>
      <w:bookmarkEnd w:id="1776"/>
      <w:bookmarkEnd w:id="1777"/>
      <w:bookmarkEnd w:id="1778"/>
      <w:bookmarkEnd w:id="1779"/>
      <w:bookmarkEnd w:id="1780"/>
      <w:bookmarkEnd w:id="1781"/>
      <w:bookmarkEnd w:id="1782"/>
    </w:p>
    <w:p w14:paraId="11FCDF12" w14:textId="77777777" w:rsidR="001935F8" w:rsidRPr="004D3B47" w:rsidRDefault="001935F8" w:rsidP="00DE16F5">
      <w:pPr>
        <w:ind w:right="544"/>
        <w:jc w:val="both"/>
      </w:pPr>
    </w:p>
    <w:p w14:paraId="2D067A1A" w14:textId="6849AC0A" w:rsidR="00F171FB" w:rsidRPr="004D3B47" w:rsidRDefault="001935F8" w:rsidP="00DE16F5">
      <w:pPr>
        <w:ind w:right="544"/>
        <w:jc w:val="both"/>
      </w:pPr>
      <w:r w:rsidRPr="004D3B47">
        <w:t>The indicators report on the use of HPV testing</w:t>
      </w:r>
      <w:r w:rsidR="00162482" w:rsidRPr="004D3B47">
        <w:t>.</w:t>
      </w:r>
      <w:r w:rsidR="00A26D58">
        <w:t xml:space="preserve"> </w:t>
      </w:r>
      <w:r w:rsidR="00162482" w:rsidRPr="004D3B47">
        <w:t xml:space="preserve">At present, they incorporate </w:t>
      </w:r>
      <w:r w:rsidR="00F171FB" w:rsidRPr="004D3B47">
        <w:t>the following indicators:</w:t>
      </w:r>
    </w:p>
    <w:p w14:paraId="6C86F2A3" w14:textId="77777777" w:rsidR="00F171FB" w:rsidRPr="004D3B47" w:rsidRDefault="00F171FB" w:rsidP="00DE16F5">
      <w:pPr>
        <w:ind w:right="544"/>
        <w:jc w:val="both"/>
      </w:pPr>
    </w:p>
    <w:p w14:paraId="10174417" w14:textId="530399E6" w:rsidR="00F171FB" w:rsidRPr="004D3B47" w:rsidRDefault="00F171FB" w:rsidP="00F171FB">
      <w:pPr>
        <w:numPr>
          <w:ilvl w:val="0"/>
          <w:numId w:val="26"/>
        </w:numPr>
        <w:ind w:right="544"/>
        <w:jc w:val="both"/>
      </w:pPr>
      <w:r w:rsidRPr="004D3B47">
        <w:t xml:space="preserve"> T</w:t>
      </w:r>
      <w:r w:rsidR="001935F8" w:rsidRPr="004D3B47">
        <w:t>riag</w:t>
      </w:r>
      <w:r w:rsidRPr="004D3B47">
        <w:t>e of</w:t>
      </w:r>
      <w:r w:rsidR="001935F8" w:rsidRPr="004D3B47">
        <w:t xml:space="preserve"> </w:t>
      </w:r>
      <w:r w:rsidR="00365ACF">
        <w:t>low-grade</w:t>
      </w:r>
      <w:r w:rsidR="001935F8" w:rsidRPr="004D3B47">
        <w:t xml:space="preserve"> cytology</w:t>
      </w:r>
    </w:p>
    <w:p w14:paraId="679BD6FB" w14:textId="77777777" w:rsidR="00F171FB" w:rsidRPr="004D3B47" w:rsidRDefault="00F171FB" w:rsidP="00F171FB">
      <w:pPr>
        <w:ind w:right="544"/>
        <w:jc w:val="both"/>
      </w:pPr>
    </w:p>
    <w:p w14:paraId="609356F7" w14:textId="2FDA1585" w:rsidR="00F171FB" w:rsidRPr="004D3B47" w:rsidRDefault="00F171FB" w:rsidP="00F171FB">
      <w:pPr>
        <w:numPr>
          <w:ilvl w:val="0"/>
          <w:numId w:val="26"/>
        </w:numPr>
        <w:ind w:right="544"/>
        <w:jc w:val="both"/>
      </w:pPr>
      <w:r w:rsidRPr="004D3B47">
        <w:t xml:space="preserve"> </w:t>
      </w:r>
      <w:r w:rsidR="001935F8" w:rsidRPr="004D3B47">
        <w:t>HPV test volumes</w:t>
      </w:r>
      <w:r w:rsidRPr="004D3B47">
        <w:t xml:space="preserve"> (including purpose for which the test was performed)</w:t>
      </w:r>
      <w:r w:rsidR="00A26D58">
        <w:t xml:space="preserve"> </w:t>
      </w:r>
    </w:p>
    <w:p w14:paraId="0F7C1E45" w14:textId="77777777" w:rsidR="00142308" w:rsidRPr="004D3B47" w:rsidRDefault="00142308" w:rsidP="00CE007B">
      <w:pPr>
        <w:pStyle w:val="ListParagraph"/>
      </w:pPr>
    </w:p>
    <w:p w14:paraId="27A1FD0F" w14:textId="0F803AEF" w:rsidR="00142308" w:rsidRPr="004D3B47" w:rsidRDefault="00142308" w:rsidP="00F171FB">
      <w:pPr>
        <w:numPr>
          <w:ilvl w:val="0"/>
          <w:numId w:val="26"/>
        </w:numPr>
        <w:ind w:right="544"/>
        <w:jc w:val="both"/>
      </w:pPr>
      <w:r w:rsidRPr="004D3B47">
        <w:t xml:space="preserve">HPV tests for follow-up of women with </w:t>
      </w:r>
      <w:r w:rsidR="005B2713" w:rsidRPr="004D3B47">
        <w:t>a historical</w:t>
      </w:r>
      <w:r w:rsidRPr="004D3B47">
        <w:t xml:space="preserve"> </w:t>
      </w:r>
      <w:r w:rsidR="00365ACF">
        <w:t>high-grade</w:t>
      </w:r>
      <w:r w:rsidRPr="004D3B47">
        <w:t xml:space="preserve"> abnormality </w:t>
      </w:r>
    </w:p>
    <w:p w14:paraId="0C75E093" w14:textId="77777777" w:rsidR="00F171FB" w:rsidRPr="004D3B47" w:rsidRDefault="00F171FB" w:rsidP="00DE16F5">
      <w:pPr>
        <w:ind w:right="544"/>
        <w:jc w:val="both"/>
      </w:pPr>
    </w:p>
    <w:p w14:paraId="21351CC1" w14:textId="77777777" w:rsidR="00F171FB" w:rsidRPr="004D3B47" w:rsidRDefault="00F171FB" w:rsidP="00DE16F5">
      <w:pPr>
        <w:ind w:right="544"/>
        <w:jc w:val="both"/>
      </w:pPr>
    </w:p>
    <w:p w14:paraId="0D9CD82E" w14:textId="0FEE91A8" w:rsidR="00162482" w:rsidRPr="004D3B47" w:rsidRDefault="00987ED6" w:rsidP="00F171FB">
      <w:pPr>
        <w:spacing w:after="120"/>
        <w:ind w:right="544"/>
        <w:jc w:val="both"/>
      </w:pPr>
      <w:r w:rsidRPr="004D3B47">
        <w:t>Other than HPV test volumes (indicator 8.2) s</w:t>
      </w:r>
      <w:r w:rsidR="00162482" w:rsidRPr="004D3B47">
        <w:t>pecific monitoring of the other uses of HPV testing is not yet included.</w:t>
      </w:r>
      <w:r w:rsidR="00A26D58">
        <w:t xml:space="preserve"> </w:t>
      </w:r>
      <w:r w:rsidR="00162482" w:rsidRPr="004D3B47">
        <w:t>These other purposes include:</w:t>
      </w:r>
    </w:p>
    <w:p w14:paraId="551E1BCD" w14:textId="77777777" w:rsidR="00162482" w:rsidRPr="004D3B47" w:rsidRDefault="00F171FB" w:rsidP="00F171FB">
      <w:pPr>
        <w:numPr>
          <w:ilvl w:val="0"/>
          <w:numId w:val="25"/>
        </w:numPr>
        <w:spacing w:after="120"/>
        <w:ind w:right="544"/>
        <w:jc w:val="both"/>
      </w:pPr>
      <w:r w:rsidRPr="004D3B47">
        <w:t>Management of</w:t>
      </w:r>
      <w:r w:rsidR="00162482" w:rsidRPr="004D3B47">
        <w:t xml:space="preserve"> women previously treated for CIN </w:t>
      </w:r>
    </w:p>
    <w:p w14:paraId="7F1D5F0F" w14:textId="4E3F9D95" w:rsidR="005D1C42" w:rsidRPr="004D3B47" w:rsidRDefault="00680EB7" w:rsidP="00F171FB">
      <w:pPr>
        <w:numPr>
          <w:ilvl w:val="0"/>
          <w:numId w:val="25"/>
        </w:numPr>
        <w:spacing w:after="120"/>
        <w:ind w:right="544"/>
        <w:jc w:val="both"/>
      </w:pPr>
      <w:r w:rsidRPr="004D3B47">
        <w:t xml:space="preserve">Management of </w:t>
      </w:r>
      <w:r w:rsidR="00162482" w:rsidRPr="004D3B47">
        <w:t xml:space="preserve">women with a </w:t>
      </w:r>
      <w:r w:rsidR="00365ACF">
        <w:t>high-grade</w:t>
      </w:r>
      <w:r w:rsidR="00162482" w:rsidRPr="004D3B47">
        <w:t xml:space="preserve"> squamous cytology result in the past followed by negative cytology </w:t>
      </w:r>
    </w:p>
    <w:p w14:paraId="24D4CF9E" w14:textId="77777777" w:rsidR="00162482" w:rsidRPr="004D3B47" w:rsidRDefault="00680EB7" w:rsidP="00F171FB">
      <w:pPr>
        <w:numPr>
          <w:ilvl w:val="0"/>
          <w:numId w:val="25"/>
        </w:numPr>
        <w:spacing w:after="120"/>
        <w:ind w:right="544"/>
        <w:jc w:val="both"/>
      </w:pPr>
      <w:r w:rsidRPr="004D3B47">
        <w:t>R</w:t>
      </w:r>
      <w:r w:rsidR="00162482" w:rsidRPr="004D3B47">
        <w:t>esolution of discordant cytology, colposcopy and histology</w:t>
      </w:r>
    </w:p>
    <w:p w14:paraId="132D9BF8" w14:textId="77777777" w:rsidR="009E284C" w:rsidRPr="004D3B47" w:rsidRDefault="00F171FB" w:rsidP="009E284C">
      <w:pPr>
        <w:pStyle w:val="Heading3"/>
        <w:ind w:right="544"/>
        <w:jc w:val="both"/>
        <w:rPr>
          <w:lang w:eastAsia="en-AU"/>
        </w:rPr>
      </w:pPr>
      <w:r w:rsidRPr="004D3B47">
        <w:rPr>
          <w:lang w:eastAsia="en-AU"/>
        </w:rPr>
        <w:br w:type="page"/>
      </w:r>
      <w:bookmarkStart w:id="1783" w:name="_Ref370218815"/>
      <w:bookmarkStart w:id="1784" w:name="_Toc478551519"/>
      <w:bookmarkStart w:id="1785" w:name="_Toc482704702"/>
      <w:bookmarkStart w:id="1786" w:name="_Toc478551585"/>
      <w:bookmarkStart w:id="1787" w:name="_Toc509928461"/>
      <w:bookmarkStart w:id="1788" w:name="_Toc528676063"/>
      <w:bookmarkStart w:id="1789" w:name="_Toc2170050"/>
      <w:bookmarkStart w:id="1790" w:name="_Toc76740839"/>
      <w:r w:rsidR="00BF32D8" w:rsidRPr="004D3B47">
        <w:rPr>
          <w:lang w:eastAsia="en-AU"/>
        </w:rPr>
        <w:t>Indicator 8.1 – Triage of low</w:t>
      </w:r>
      <w:r w:rsidR="007969C0" w:rsidRPr="004D3B47">
        <w:rPr>
          <w:lang w:eastAsia="en-AU"/>
        </w:rPr>
        <w:t>-</w:t>
      </w:r>
      <w:r w:rsidR="009E284C" w:rsidRPr="004D3B47">
        <w:rPr>
          <w:lang w:eastAsia="en-AU"/>
        </w:rPr>
        <w:t>grade cytology</w:t>
      </w:r>
      <w:bookmarkEnd w:id="1783"/>
      <w:bookmarkEnd w:id="1784"/>
      <w:bookmarkEnd w:id="1785"/>
      <w:bookmarkEnd w:id="1786"/>
      <w:bookmarkEnd w:id="1787"/>
      <w:bookmarkEnd w:id="1788"/>
      <w:bookmarkEnd w:id="1789"/>
      <w:bookmarkEnd w:id="1790"/>
    </w:p>
    <w:p w14:paraId="57C53C14" w14:textId="77777777" w:rsidR="009E284C" w:rsidRPr="004D3B47" w:rsidRDefault="009E284C" w:rsidP="00DE16F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4D3B47" w:rsidRPr="004D3B47" w14:paraId="03028C82" w14:textId="77777777">
        <w:tc>
          <w:tcPr>
            <w:tcW w:w="1526" w:type="dxa"/>
          </w:tcPr>
          <w:p w14:paraId="449EB3F1" w14:textId="77777777" w:rsidR="005D1C42" w:rsidRPr="004D3B47" w:rsidRDefault="005D1C42" w:rsidP="00DE16F5">
            <w:pPr>
              <w:spacing w:before="120"/>
              <w:ind w:right="544"/>
              <w:jc w:val="both"/>
              <w:rPr>
                <w:b/>
              </w:rPr>
            </w:pPr>
            <w:r w:rsidRPr="004D3B47">
              <w:rPr>
                <w:b/>
              </w:rPr>
              <w:t>Definition</w:t>
            </w:r>
          </w:p>
        </w:tc>
        <w:tc>
          <w:tcPr>
            <w:tcW w:w="7796" w:type="dxa"/>
          </w:tcPr>
          <w:p w14:paraId="1769F4E0" w14:textId="01DA972C" w:rsidR="005D1C42" w:rsidRPr="004D3B47" w:rsidRDefault="003F6F8C" w:rsidP="00D54CC8">
            <w:pPr>
              <w:spacing w:before="120"/>
              <w:ind w:right="-9"/>
              <w:jc w:val="both"/>
              <w:rPr>
                <w:lang w:val="en-NZ"/>
              </w:rPr>
            </w:pPr>
            <w:r w:rsidRPr="004D3B47">
              <w:t>For</w:t>
            </w:r>
            <w:r w:rsidRPr="004D3B47">
              <w:rPr>
                <w:lang w:val="en-NZ"/>
              </w:rPr>
              <w:t xml:space="preserve"> women with an </w:t>
            </w:r>
            <w:r w:rsidR="00AD2156" w:rsidRPr="004D3B47">
              <w:rPr>
                <w:lang w:val="en-NZ"/>
              </w:rPr>
              <w:t xml:space="preserve">ASC-US or </w:t>
            </w:r>
            <w:r w:rsidRPr="004D3B47">
              <w:rPr>
                <w:lang w:val="en-NZ"/>
              </w:rPr>
              <w:t xml:space="preserve">LSIL </w:t>
            </w:r>
            <w:r w:rsidR="003C29B5" w:rsidRPr="004D3B47">
              <w:rPr>
                <w:lang w:val="en-NZ"/>
              </w:rPr>
              <w:t>(</w:t>
            </w:r>
            <w:r w:rsidR="00365ACF">
              <w:rPr>
                <w:lang w:val="en-NZ"/>
              </w:rPr>
              <w:t>low-grade</w:t>
            </w:r>
            <w:r w:rsidR="003C29B5" w:rsidRPr="004D3B47">
              <w:rPr>
                <w:lang w:val="en-NZ"/>
              </w:rPr>
              <w:t xml:space="preserve">) </w:t>
            </w:r>
            <w:r w:rsidRPr="004D3B47">
              <w:rPr>
                <w:lang w:val="en-NZ"/>
              </w:rPr>
              <w:t>cytology result relating to a cervical sample taken in the monitoring period, and with no recent abnormal cytology (</w:t>
            </w:r>
            <w:r w:rsidR="00253CAC" w:rsidRPr="004D3B47">
              <w:t>i.e.</w:t>
            </w:r>
            <w:r w:rsidRPr="004D3B47">
              <w:rPr>
                <w:lang w:val="en-NZ"/>
              </w:rPr>
              <w:t xml:space="preserve"> abnormal </w:t>
            </w:r>
            <w:r w:rsidR="003C29B5" w:rsidRPr="004D3B47">
              <w:rPr>
                <w:lang w:val="en-NZ"/>
              </w:rPr>
              <w:t xml:space="preserve">cytology </w:t>
            </w:r>
            <w:r w:rsidRPr="004D3B47">
              <w:rPr>
                <w:lang w:val="en-NZ"/>
              </w:rPr>
              <w:t xml:space="preserve">results relating to specimens taken in the preceding </w:t>
            </w:r>
            <w:r w:rsidR="00AD2156" w:rsidRPr="004D3B47">
              <w:rPr>
                <w:lang w:val="en-NZ"/>
              </w:rPr>
              <w:t xml:space="preserve">five </w:t>
            </w:r>
            <w:r w:rsidRPr="004D3B47">
              <w:rPr>
                <w:lang w:val="en-NZ"/>
              </w:rPr>
              <w:t>years), the following are reported on</w:t>
            </w:r>
            <w:r w:rsidR="00600ABD" w:rsidRPr="004D3B47">
              <w:rPr>
                <w:lang w:val="en-NZ"/>
              </w:rPr>
              <w:t xml:space="preserve"> as follows</w:t>
            </w:r>
            <w:r w:rsidRPr="004D3B47">
              <w:rPr>
                <w:lang w:val="en-NZ"/>
              </w:rPr>
              <w:t>:</w:t>
            </w:r>
          </w:p>
          <w:p w14:paraId="56E4046C" w14:textId="77777777" w:rsidR="003F6F8C" w:rsidRPr="004D3B47" w:rsidRDefault="003F6F8C" w:rsidP="00893164">
            <w:pPr>
              <w:numPr>
                <w:ilvl w:val="0"/>
                <w:numId w:val="14"/>
              </w:numPr>
              <w:spacing w:before="120"/>
              <w:ind w:right="34"/>
              <w:jc w:val="both"/>
              <w:rPr>
                <w:lang w:val="en-NZ"/>
              </w:rPr>
            </w:pPr>
            <w:r w:rsidRPr="004D3B47">
              <w:rPr>
                <w:lang w:val="en-NZ"/>
              </w:rPr>
              <w:t xml:space="preserve">The number and proportion of women with a subsequent HPV triage test (by age </w:t>
            </w:r>
            <w:r w:rsidR="003C29B5" w:rsidRPr="004D3B47">
              <w:rPr>
                <w:lang w:val="en-NZ"/>
              </w:rPr>
              <w:t>group</w:t>
            </w:r>
            <w:r w:rsidR="00AD2156" w:rsidRPr="004D3B47">
              <w:rPr>
                <w:lang w:val="en-NZ"/>
              </w:rPr>
              <w:t>,</w:t>
            </w:r>
            <w:r w:rsidR="003C29B5" w:rsidRPr="004D3B47">
              <w:rPr>
                <w:lang w:val="en-NZ"/>
              </w:rPr>
              <w:t xml:space="preserve"> </w:t>
            </w:r>
            <w:r w:rsidRPr="004D3B47">
              <w:rPr>
                <w:lang w:val="en-NZ"/>
              </w:rPr>
              <w:t xml:space="preserve">and </w:t>
            </w:r>
            <w:r w:rsidR="00AD2156" w:rsidRPr="004D3B47">
              <w:rPr>
                <w:lang w:val="en-NZ"/>
              </w:rPr>
              <w:t xml:space="preserve">cytology </w:t>
            </w:r>
            <w:r w:rsidRPr="004D3B47">
              <w:rPr>
                <w:lang w:val="en-NZ"/>
              </w:rPr>
              <w:t>laboratory)</w:t>
            </w:r>
          </w:p>
          <w:p w14:paraId="048A9547" w14:textId="77777777" w:rsidR="005D1C42" w:rsidRPr="004D3B47" w:rsidRDefault="003F6F8C" w:rsidP="00893164">
            <w:pPr>
              <w:numPr>
                <w:ilvl w:val="0"/>
                <w:numId w:val="14"/>
              </w:numPr>
              <w:spacing w:before="120"/>
              <w:ind w:right="34"/>
              <w:jc w:val="both"/>
              <w:rPr>
                <w:lang w:val="en-NZ"/>
              </w:rPr>
            </w:pPr>
            <w:r w:rsidRPr="004D3B47">
              <w:rPr>
                <w:lang w:val="en-NZ"/>
              </w:rPr>
              <w:t xml:space="preserve">Women with positive HPV triage result, as a proportion of women with a valid HPV test (by age </w:t>
            </w:r>
            <w:r w:rsidR="003C29B5" w:rsidRPr="004D3B47">
              <w:rPr>
                <w:lang w:val="en-NZ"/>
              </w:rPr>
              <w:t>group</w:t>
            </w:r>
            <w:r w:rsidR="00AD2156" w:rsidRPr="004D3B47">
              <w:rPr>
                <w:lang w:val="en-NZ"/>
              </w:rPr>
              <w:t>,</w:t>
            </w:r>
            <w:r w:rsidR="003C29B5" w:rsidRPr="004D3B47">
              <w:rPr>
                <w:lang w:val="en-NZ"/>
              </w:rPr>
              <w:t xml:space="preserve"> </w:t>
            </w:r>
            <w:r w:rsidRPr="004D3B47">
              <w:rPr>
                <w:lang w:val="en-NZ"/>
              </w:rPr>
              <w:t xml:space="preserve">and </w:t>
            </w:r>
            <w:r w:rsidR="00AD2156" w:rsidRPr="004D3B47">
              <w:rPr>
                <w:lang w:val="en-NZ"/>
              </w:rPr>
              <w:t xml:space="preserve">cytology </w:t>
            </w:r>
            <w:r w:rsidRPr="004D3B47">
              <w:rPr>
                <w:lang w:val="en-NZ"/>
              </w:rPr>
              <w:t>laboratory)</w:t>
            </w:r>
          </w:p>
          <w:p w14:paraId="538D89CD" w14:textId="77777777" w:rsidR="00463C8E" w:rsidRPr="004D3B47" w:rsidRDefault="002B2968" w:rsidP="00463C8E">
            <w:pPr>
              <w:numPr>
                <w:ilvl w:val="0"/>
                <w:numId w:val="14"/>
              </w:numPr>
              <w:spacing w:before="120"/>
              <w:ind w:right="34"/>
              <w:jc w:val="both"/>
              <w:rPr>
                <w:lang w:val="en-NZ"/>
              </w:rPr>
            </w:pPr>
            <w:r w:rsidRPr="004D3B47">
              <w:rPr>
                <w:lang w:val="en-NZ"/>
              </w:rPr>
              <w:t>Histological outcomes in women</w:t>
            </w:r>
            <w:r w:rsidRPr="004D3B47">
              <w:t xml:space="preserve"> </w:t>
            </w:r>
            <w:r w:rsidR="001914A2" w:rsidRPr="004D3B47">
              <w:t>with a positive triage test,</w:t>
            </w:r>
            <w:r w:rsidRPr="004D3B47">
              <w:rPr>
                <w:lang w:val="en-NZ"/>
              </w:rPr>
              <w:t xml:space="preserve"> wh</w:t>
            </w:r>
            <w:r w:rsidR="005C189B" w:rsidRPr="004D3B47">
              <w:rPr>
                <w:lang w:val="en-NZ"/>
              </w:rPr>
              <w:t xml:space="preserve">ere this information is available within 12 months </w:t>
            </w:r>
            <w:r w:rsidRPr="004D3B47">
              <w:rPr>
                <w:lang w:val="en-NZ"/>
              </w:rPr>
              <w:t>following a positive HPV triage test</w:t>
            </w:r>
          </w:p>
          <w:p w14:paraId="77EC6279" w14:textId="77777777" w:rsidR="00463C8E" w:rsidRPr="004D3B47" w:rsidRDefault="00463C8E" w:rsidP="00463C8E">
            <w:pPr>
              <w:spacing w:before="120"/>
              <w:ind w:left="360" w:right="34"/>
              <w:jc w:val="both"/>
              <w:rPr>
                <w:lang w:val="en-NZ"/>
              </w:rPr>
            </w:pPr>
          </w:p>
          <w:p w14:paraId="428AB677" w14:textId="4DFF474C" w:rsidR="005D1C42" w:rsidRPr="004D3B47" w:rsidRDefault="005D1C42" w:rsidP="00D54CC8">
            <w:pPr>
              <w:pStyle w:val="NoSpacing"/>
              <w:jc w:val="both"/>
              <w:rPr>
                <w:lang w:val="en-NZ"/>
              </w:rPr>
            </w:pPr>
            <w:r w:rsidRPr="004D3B47">
              <w:rPr>
                <w:lang w:val="en-NZ"/>
              </w:rPr>
              <w:t xml:space="preserve">Where a woman has two different </w:t>
            </w:r>
            <w:r w:rsidR="00365ACF">
              <w:rPr>
                <w:lang w:val="en-NZ"/>
              </w:rPr>
              <w:t>low-grade</w:t>
            </w:r>
            <w:r w:rsidRPr="004D3B47">
              <w:rPr>
                <w:lang w:val="en-NZ"/>
              </w:rPr>
              <w:t xml:space="preserve"> cytology results, relating to a s</w:t>
            </w:r>
            <w:r w:rsidR="003F6F8C" w:rsidRPr="004D3B47">
              <w:rPr>
                <w:lang w:val="en-NZ"/>
              </w:rPr>
              <w:t xml:space="preserve">ample </w:t>
            </w:r>
            <w:r w:rsidRPr="004D3B47">
              <w:rPr>
                <w:lang w:val="en-NZ"/>
              </w:rPr>
              <w:t xml:space="preserve">or </w:t>
            </w:r>
            <w:r w:rsidR="003C29B5" w:rsidRPr="004D3B47">
              <w:rPr>
                <w:lang w:val="en-NZ"/>
              </w:rPr>
              <w:t xml:space="preserve">samples </w:t>
            </w:r>
            <w:r w:rsidRPr="004D3B47">
              <w:rPr>
                <w:lang w:val="en-NZ"/>
              </w:rPr>
              <w:t xml:space="preserve">collected on the same date, </w:t>
            </w:r>
            <w:r w:rsidR="003C29B5" w:rsidRPr="004D3B47">
              <w:rPr>
                <w:lang w:val="en-NZ"/>
              </w:rPr>
              <w:t xml:space="preserve">she is grouped in accordance with </w:t>
            </w:r>
            <w:r w:rsidRPr="004D3B47">
              <w:rPr>
                <w:lang w:val="en-NZ"/>
              </w:rPr>
              <w:t>the most serious result (</w:t>
            </w:r>
            <w:r w:rsidR="00253CAC" w:rsidRPr="004D3B47">
              <w:t>i.e.</w:t>
            </w:r>
            <w:r w:rsidRPr="004D3B47">
              <w:rPr>
                <w:lang w:val="en-NZ"/>
              </w:rPr>
              <w:t xml:space="preserve"> LSIL).</w:t>
            </w:r>
          </w:p>
          <w:p w14:paraId="5E86CC78" w14:textId="77777777" w:rsidR="00D54CC8" w:rsidRPr="004D3B47" w:rsidRDefault="00D54CC8" w:rsidP="00D54CC8">
            <w:pPr>
              <w:pStyle w:val="NoSpacing"/>
              <w:jc w:val="both"/>
              <w:rPr>
                <w:lang w:val="en-NZ"/>
              </w:rPr>
            </w:pPr>
          </w:p>
          <w:p w14:paraId="745EFE3E" w14:textId="2C265685" w:rsidR="00B807AF" w:rsidRPr="004D3B47" w:rsidRDefault="00B807AF" w:rsidP="00D54CC8">
            <w:pPr>
              <w:pStyle w:val="NoSpacing"/>
              <w:jc w:val="both"/>
              <w:rPr>
                <w:lang w:val="en-NZ"/>
              </w:rPr>
            </w:pPr>
            <w:r w:rsidRPr="004D3B47">
              <w:rPr>
                <w:lang w:val="en-NZ"/>
              </w:rPr>
              <w:t>A subsequent HPV triage test</w:t>
            </w:r>
            <w:r w:rsidR="00156979" w:rsidRPr="004D3B47">
              <w:rPr>
                <w:lang w:val="en-NZ"/>
              </w:rPr>
              <w:t xml:space="preserve"> is defined as an HPV test where the sample was collected at the same time or </w:t>
            </w:r>
            <w:r w:rsidR="00047723">
              <w:rPr>
                <w:lang w:val="en-NZ"/>
              </w:rPr>
              <w:t xml:space="preserve">shortly </w:t>
            </w:r>
            <w:r w:rsidR="00156979" w:rsidRPr="004D3B47">
              <w:rPr>
                <w:lang w:val="en-NZ"/>
              </w:rPr>
              <w:t xml:space="preserve">after </w:t>
            </w:r>
            <w:r w:rsidR="00047723">
              <w:rPr>
                <w:lang w:val="en-NZ"/>
              </w:rPr>
              <w:t>an</w:t>
            </w:r>
            <w:r w:rsidR="00156979" w:rsidRPr="004D3B47">
              <w:rPr>
                <w:lang w:val="en-NZ"/>
              </w:rPr>
              <w:t xml:space="preserve"> </w:t>
            </w:r>
            <w:r w:rsidR="00047723">
              <w:rPr>
                <w:lang w:val="en-NZ"/>
              </w:rPr>
              <w:t xml:space="preserve">initial </w:t>
            </w:r>
            <w:r w:rsidR="00156979" w:rsidRPr="004D3B47">
              <w:rPr>
                <w:lang w:val="en-NZ"/>
              </w:rPr>
              <w:t>cytology sample, and where there is a result available (including invalid results)</w:t>
            </w:r>
            <w:r w:rsidRPr="004D3B47">
              <w:rPr>
                <w:lang w:val="en-NZ"/>
              </w:rPr>
              <w:t>.</w:t>
            </w:r>
          </w:p>
          <w:p w14:paraId="7B4C8AE1" w14:textId="77777777" w:rsidR="00D54CC8" w:rsidRPr="004D3B47" w:rsidRDefault="00D54CC8" w:rsidP="00D54CC8">
            <w:pPr>
              <w:pStyle w:val="NoSpacing"/>
              <w:jc w:val="both"/>
              <w:rPr>
                <w:rFonts w:cs="Arial"/>
                <w:szCs w:val="20"/>
              </w:rPr>
            </w:pPr>
          </w:p>
          <w:p w14:paraId="4278CB68" w14:textId="77777777" w:rsidR="00FE0797" w:rsidRPr="004D3B47" w:rsidRDefault="00B807AF" w:rsidP="00D54CC8">
            <w:pPr>
              <w:pStyle w:val="NoSpacing"/>
              <w:jc w:val="both"/>
            </w:pPr>
            <w:r w:rsidRPr="004D3B47">
              <w:t xml:space="preserve">Women whose ASC-US or LSIL cytology test is associated with a recommendation code of R14 (refer regardless of cytology result) are excluded, as they may be </w:t>
            </w:r>
            <w:r w:rsidR="00C00727" w:rsidRPr="004D3B47">
              <w:t>symptomatic</w:t>
            </w:r>
            <w:r w:rsidRPr="004D3B47">
              <w:t>.</w:t>
            </w:r>
          </w:p>
          <w:p w14:paraId="2F201D63" w14:textId="77777777" w:rsidR="00D54CC8" w:rsidRPr="004D3B47" w:rsidRDefault="00D54CC8" w:rsidP="00D54CC8">
            <w:pPr>
              <w:pStyle w:val="NoSpacing"/>
              <w:jc w:val="both"/>
            </w:pPr>
          </w:p>
          <w:p w14:paraId="7E14392D" w14:textId="6D119CC5" w:rsidR="00B807AF" w:rsidRPr="004D3B47" w:rsidRDefault="000F76D4" w:rsidP="00D54CC8">
            <w:pPr>
              <w:pStyle w:val="NoSpacing"/>
              <w:jc w:val="both"/>
              <w:rPr>
                <w:lang w:val="en-NZ"/>
              </w:rPr>
            </w:pPr>
            <w:r w:rsidRPr="004D3B47">
              <w:rPr>
                <w:lang w:val="en-NZ"/>
              </w:rPr>
              <w:t>Women who are aged less than 30</w:t>
            </w:r>
            <w:r w:rsidR="00A26D58">
              <w:rPr>
                <w:lang w:val="en-NZ"/>
              </w:rPr>
              <w:t xml:space="preserve"> </w:t>
            </w:r>
            <w:r w:rsidRPr="004D3B47">
              <w:rPr>
                <w:lang w:val="en-NZ"/>
              </w:rPr>
              <w:t xml:space="preserve">years are excluded </w:t>
            </w:r>
            <w:r w:rsidR="009B0D64" w:rsidRPr="004D3B47">
              <w:rPr>
                <w:lang w:val="en-NZ"/>
              </w:rPr>
              <w:t xml:space="preserve">from this indicator </w:t>
            </w:r>
            <w:r w:rsidRPr="004D3B47">
              <w:rPr>
                <w:lang w:val="en-NZ"/>
              </w:rPr>
              <w:t xml:space="preserve">if they have ever had either a </w:t>
            </w:r>
            <w:r w:rsidR="00365ACF">
              <w:rPr>
                <w:lang w:val="en-NZ"/>
              </w:rPr>
              <w:t>high-grade</w:t>
            </w:r>
            <w:r w:rsidRPr="004D3B47">
              <w:rPr>
                <w:lang w:val="en-NZ"/>
              </w:rPr>
              <w:t xml:space="preserve"> squamous cytology result (ASC-H, HSIL) or a </w:t>
            </w:r>
            <w:r w:rsidR="00365ACF">
              <w:rPr>
                <w:lang w:val="en-NZ"/>
              </w:rPr>
              <w:t>high-grade</w:t>
            </w:r>
            <w:r w:rsidRPr="004D3B47">
              <w:rPr>
                <w:lang w:val="en-NZ"/>
              </w:rPr>
              <w:t xml:space="preserve"> squamous histology result (CIN</w:t>
            </w:r>
            <w:r w:rsidR="00692301" w:rsidRPr="004D3B47">
              <w:rPr>
                <w:lang w:val="en-NZ"/>
              </w:rPr>
              <w:t xml:space="preserve"> </w:t>
            </w:r>
            <w:r w:rsidRPr="004D3B47">
              <w:rPr>
                <w:lang w:val="en-NZ"/>
              </w:rPr>
              <w:t>2/3)</w:t>
            </w:r>
            <w:r w:rsidR="009B0D64" w:rsidRPr="004D3B47">
              <w:rPr>
                <w:lang w:val="en-NZ"/>
              </w:rPr>
              <w:t xml:space="preserve">, as they may be having an HPV test in order to follow-up a previous </w:t>
            </w:r>
            <w:r w:rsidR="00365ACF">
              <w:rPr>
                <w:lang w:val="en-NZ"/>
              </w:rPr>
              <w:t>high-grade</w:t>
            </w:r>
            <w:r w:rsidR="009B0D64" w:rsidRPr="004D3B47">
              <w:rPr>
                <w:lang w:val="en-NZ"/>
              </w:rPr>
              <w:t xml:space="preserve"> squamous abnormality (cytology or histology, </w:t>
            </w:r>
            <w:r w:rsidR="00253CAC" w:rsidRPr="004D3B47">
              <w:t>i.e.</w:t>
            </w:r>
            <w:r w:rsidR="009B0D64" w:rsidRPr="004D3B47">
              <w:rPr>
                <w:lang w:val="en-NZ"/>
              </w:rPr>
              <w:t xml:space="preserve"> </w:t>
            </w:r>
            <w:r w:rsidR="009B0D64" w:rsidRPr="004D3B47">
              <w:t>historical</w:t>
            </w:r>
            <w:r w:rsidR="009B0D64" w:rsidRPr="004D3B47">
              <w:rPr>
                <w:lang w:val="en-NZ"/>
              </w:rPr>
              <w:t xml:space="preserve"> testing</w:t>
            </w:r>
            <w:r w:rsidR="00232746" w:rsidRPr="004D3B47">
              <w:rPr>
                <w:lang w:val="en-NZ"/>
              </w:rPr>
              <w:t xml:space="preserve"> or as a test-of-cure following treatment for CIN2/3</w:t>
            </w:r>
            <w:r w:rsidR="009B0D64" w:rsidRPr="004D3B47">
              <w:rPr>
                <w:lang w:val="en-NZ"/>
              </w:rPr>
              <w:t>)</w:t>
            </w:r>
            <w:r w:rsidRPr="004D3B47">
              <w:rPr>
                <w:lang w:val="en-NZ"/>
              </w:rPr>
              <w:t>.</w:t>
            </w:r>
          </w:p>
          <w:p w14:paraId="68E267DC" w14:textId="77777777" w:rsidR="00D54CC8" w:rsidRPr="004D3B47" w:rsidRDefault="00D54CC8" w:rsidP="00D54CC8">
            <w:pPr>
              <w:pStyle w:val="NoSpacing"/>
              <w:jc w:val="both"/>
              <w:rPr>
                <w:lang w:val="en-NZ"/>
              </w:rPr>
            </w:pPr>
          </w:p>
          <w:p w14:paraId="50B74E25" w14:textId="4F5D2FB1" w:rsidR="006526FD" w:rsidRPr="004D3B47" w:rsidRDefault="00FA1BF6" w:rsidP="00D54CC8">
            <w:pPr>
              <w:pStyle w:val="NoSpacing"/>
              <w:jc w:val="both"/>
            </w:pPr>
            <w:r w:rsidRPr="004D3B47">
              <w:t xml:space="preserve">If a laboratory which performed the cytology refers the HPV test to a different </w:t>
            </w:r>
            <w:r w:rsidR="00896B3D" w:rsidRPr="004D3B47">
              <w:t>laboratory</w:t>
            </w:r>
            <w:r w:rsidRPr="004D3B47">
              <w:t>, m</w:t>
            </w:r>
            <w:r w:rsidR="00896B3D" w:rsidRPr="004D3B47">
              <w:t xml:space="preserve">easures </w:t>
            </w:r>
            <w:r w:rsidR="00967EC7" w:rsidRPr="004D3B47">
              <w:t>are based on the laboratory which performed the cytology test</w:t>
            </w:r>
            <w:r w:rsidR="00896B3D" w:rsidRPr="004D3B47">
              <w:t>.</w:t>
            </w:r>
            <w:r w:rsidR="00A26D58">
              <w:t xml:space="preserve"> </w:t>
            </w:r>
          </w:p>
          <w:p w14:paraId="233DB883" w14:textId="77777777" w:rsidR="00D54CC8" w:rsidRPr="004D3B47" w:rsidRDefault="00D54CC8" w:rsidP="00D54CC8">
            <w:pPr>
              <w:pStyle w:val="NoSpacing"/>
              <w:jc w:val="both"/>
            </w:pPr>
          </w:p>
          <w:p w14:paraId="11DC2F9E" w14:textId="77777777" w:rsidR="00AA65B8" w:rsidRPr="004D3B47" w:rsidRDefault="00AA65B8" w:rsidP="00D54CC8">
            <w:pPr>
              <w:pStyle w:val="NoSpacing"/>
              <w:jc w:val="both"/>
              <w:rPr>
                <w:lang w:val="en-NZ"/>
              </w:rPr>
            </w:pPr>
            <w:r w:rsidRPr="004D3B47">
              <w:rPr>
                <w:lang w:val="en-NZ"/>
              </w:rPr>
              <w:t>Measures reported by age are based on the age of the women on the date that the cytology sample was collected.</w:t>
            </w:r>
          </w:p>
          <w:p w14:paraId="471B7273" w14:textId="77777777" w:rsidR="005D1C42" w:rsidRPr="004D3B47" w:rsidRDefault="005D1C42" w:rsidP="00893164">
            <w:pPr>
              <w:ind w:right="34"/>
              <w:jc w:val="both"/>
              <w:rPr>
                <w:lang w:val="en-NZ"/>
              </w:rPr>
            </w:pPr>
          </w:p>
        </w:tc>
      </w:tr>
      <w:tr w:rsidR="004D3B47" w:rsidRPr="004D3B47" w14:paraId="20FA3C88" w14:textId="77777777">
        <w:tc>
          <w:tcPr>
            <w:tcW w:w="1526" w:type="dxa"/>
          </w:tcPr>
          <w:p w14:paraId="13D50BD4" w14:textId="77777777" w:rsidR="005D1C42" w:rsidRPr="004D3B47" w:rsidRDefault="005D1C42" w:rsidP="00DE16F5">
            <w:pPr>
              <w:spacing w:before="120"/>
              <w:ind w:right="544"/>
              <w:jc w:val="both"/>
              <w:rPr>
                <w:b/>
              </w:rPr>
            </w:pPr>
            <w:r w:rsidRPr="004D3B47">
              <w:rPr>
                <w:b/>
              </w:rPr>
              <w:t>Target</w:t>
            </w:r>
          </w:p>
        </w:tc>
        <w:tc>
          <w:tcPr>
            <w:tcW w:w="7796" w:type="dxa"/>
          </w:tcPr>
          <w:p w14:paraId="6F338B1F" w14:textId="77777777" w:rsidR="005D1C42" w:rsidRPr="004D3B47" w:rsidRDefault="002F5B49" w:rsidP="00DE16F5">
            <w:pPr>
              <w:spacing w:before="120"/>
              <w:ind w:right="544"/>
              <w:jc w:val="both"/>
              <w:rPr>
                <w:lang w:val="en-NZ"/>
              </w:rPr>
            </w:pPr>
            <w:r w:rsidRPr="004D3B47">
              <w:rPr>
                <w:lang w:val="en-NZ"/>
              </w:rPr>
              <w:t>T</w:t>
            </w:r>
            <w:r w:rsidR="00304AE8" w:rsidRPr="004D3B47">
              <w:rPr>
                <w:lang w:val="en-NZ"/>
              </w:rPr>
              <w:t>argets have not yet been set.</w:t>
            </w:r>
          </w:p>
          <w:p w14:paraId="276D2391" w14:textId="77777777" w:rsidR="005D1C42" w:rsidRPr="004D3B47" w:rsidRDefault="005D1C42" w:rsidP="00DE16F5">
            <w:pPr>
              <w:ind w:right="544"/>
              <w:jc w:val="both"/>
              <w:rPr>
                <w:lang w:val="en-NZ"/>
              </w:rPr>
            </w:pPr>
          </w:p>
        </w:tc>
      </w:tr>
      <w:tr w:rsidR="004D3B47" w:rsidRPr="004D3B47" w14:paraId="1DB11352" w14:textId="77777777">
        <w:tc>
          <w:tcPr>
            <w:tcW w:w="1526" w:type="dxa"/>
            <w:tcBorders>
              <w:bottom w:val="single" w:sz="4" w:space="0" w:color="auto"/>
            </w:tcBorders>
          </w:tcPr>
          <w:p w14:paraId="3AF0F27E" w14:textId="77777777" w:rsidR="005D1C42" w:rsidRPr="004D3B47" w:rsidRDefault="005D1C42" w:rsidP="00DE16F5">
            <w:pPr>
              <w:spacing w:before="120"/>
              <w:ind w:right="544"/>
              <w:jc w:val="both"/>
              <w:rPr>
                <w:b/>
              </w:rPr>
            </w:pPr>
            <w:r w:rsidRPr="004D3B47">
              <w:rPr>
                <w:b/>
              </w:rPr>
              <w:t>Current Situation</w:t>
            </w:r>
          </w:p>
          <w:p w14:paraId="48939162" w14:textId="77777777" w:rsidR="005D1C42" w:rsidRPr="004D3B47" w:rsidRDefault="005D1C42" w:rsidP="00DE16F5">
            <w:pPr>
              <w:spacing w:before="120"/>
              <w:ind w:right="544"/>
              <w:jc w:val="both"/>
              <w:rPr>
                <w:b/>
              </w:rPr>
            </w:pPr>
          </w:p>
        </w:tc>
        <w:tc>
          <w:tcPr>
            <w:tcW w:w="7796" w:type="dxa"/>
          </w:tcPr>
          <w:p w14:paraId="603D2CA0" w14:textId="56668833" w:rsidR="00280249" w:rsidRPr="004D3B47" w:rsidRDefault="00280249" w:rsidP="003B2BA1">
            <w:pPr>
              <w:spacing w:before="120"/>
              <w:jc w:val="both"/>
            </w:pPr>
            <w:r w:rsidRPr="004D3B47">
              <w:t xml:space="preserve">There were </w:t>
            </w:r>
            <w:r w:rsidR="006745A7" w:rsidRPr="004D3B47">
              <w:rPr>
                <w:szCs w:val="23"/>
              </w:rPr>
              <w:t>761</w:t>
            </w:r>
            <w:r w:rsidR="007716F2" w:rsidRPr="004D3B47">
              <w:t xml:space="preserve"> </w:t>
            </w:r>
            <w:r w:rsidRPr="004D3B47">
              <w:t xml:space="preserve">women aged less than 30 years and </w:t>
            </w:r>
            <w:bookmarkStart w:id="1791" w:name="ind81_ascus_gt30_smpl"/>
            <w:r w:rsidR="006745A7" w:rsidRPr="004D3B47">
              <w:rPr>
                <w:szCs w:val="23"/>
              </w:rPr>
              <w:t>1,</w:t>
            </w:r>
            <w:bookmarkEnd w:id="1791"/>
            <w:r w:rsidR="006745A7" w:rsidRPr="004D3B47">
              <w:rPr>
                <w:szCs w:val="23"/>
              </w:rPr>
              <w:t>672</w:t>
            </w:r>
            <w:r w:rsidR="007716F2" w:rsidRPr="004D3B47">
              <w:t xml:space="preserve"> </w:t>
            </w:r>
            <w:r w:rsidRPr="004D3B47">
              <w:t>women aged 30 year</w:t>
            </w:r>
            <w:r w:rsidR="00893164" w:rsidRPr="004D3B47">
              <w:t>s</w:t>
            </w:r>
            <w:r w:rsidRPr="004D3B47">
              <w:t xml:space="preserve"> or more with an ASC-US cytology result relating to a sample collected in the current monitoring period, and w</w:t>
            </w:r>
            <w:r w:rsidR="00B807AF" w:rsidRPr="004D3B47">
              <w:t>ho had</w:t>
            </w:r>
            <w:r w:rsidRPr="004D3B47">
              <w:t xml:space="preserve"> no </w:t>
            </w:r>
            <w:r w:rsidR="006526FD" w:rsidRPr="004D3B47">
              <w:t>abnormal cytology results relating to</w:t>
            </w:r>
            <w:r w:rsidR="00893164" w:rsidRPr="004D3B47">
              <w:t xml:space="preserve"> samples taken in the previous five</w:t>
            </w:r>
            <w:r w:rsidR="006526FD" w:rsidRPr="004D3B47">
              <w:t xml:space="preserve"> years</w:t>
            </w:r>
            <w:r w:rsidR="00B807AF" w:rsidRPr="004D3B47">
              <w:t xml:space="preserve">. The corresponding </w:t>
            </w:r>
            <w:r w:rsidR="00C65151" w:rsidRPr="004D3B47">
              <w:t>figure</w:t>
            </w:r>
            <w:r w:rsidR="00B807AF" w:rsidRPr="004D3B47">
              <w:t xml:space="preserve">s for LSIL are </w:t>
            </w:r>
            <w:bookmarkStart w:id="1792" w:name="ind81_lsil_lt30_smpl"/>
            <w:r w:rsidR="006745A7" w:rsidRPr="004D3B47">
              <w:rPr>
                <w:szCs w:val="23"/>
              </w:rPr>
              <w:t>2,</w:t>
            </w:r>
            <w:bookmarkEnd w:id="1792"/>
            <w:r w:rsidR="006745A7" w:rsidRPr="004D3B47">
              <w:rPr>
                <w:szCs w:val="23"/>
              </w:rPr>
              <w:t>189</w:t>
            </w:r>
            <w:r w:rsidR="0077323E" w:rsidRPr="004D3B47">
              <w:rPr>
                <w:szCs w:val="23"/>
              </w:rPr>
              <w:t xml:space="preserve"> </w:t>
            </w:r>
            <w:r w:rsidR="00B807AF" w:rsidRPr="004D3B47">
              <w:t xml:space="preserve">women aged less than 30 years and </w:t>
            </w:r>
            <w:r w:rsidR="006745A7" w:rsidRPr="004D3B47">
              <w:rPr>
                <w:szCs w:val="23"/>
              </w:rPr>
              <w:t>1,518</w:t>
            </w:r>
            <w:r w:rsidR="007716F2" w:rsidRPr="004D3B47">
              <w:t xml:space="preserve"> </w:t>
            </w:r>
            <w:r w:rsidR="00B807AF" w:rsidRPr="004D3B47">
              <w:t>women aged 30 years or more.</w:t>
            </w:r>
          </w:p>
          <w:p w14:paraId="25E5CFAB" w14:textId="77777777" w:rsidR="0003451A" w:rsidRPr="004D3B47" w:rsidRDefault="0003451A" w:rsidP="0003451A">
            <w:pPr>
              <w:pStyle w:val="NoSpacing"/>
            </w:pPr>
          </w:p>
          <w:p w14:paraId="7C5C88EB" w14:textId="77777777" w:rsidR="002B2968" w:rsidRPr="004D3B47" w:rsidRDefault="002B2968" w:rsidP="0003451A">
            <w:pPr>
              <w:pStyle w:val="NoSpacing"/>
              <w:rPr>
                <w:b/>
                <w:i/>
              </w:rPr>
            </w:pPr>
            <w:r w:rsidRPr="004D3B47">
              <w:rPr>
                <w:b/>
                <w:i/>
              </w:rPr>
              <w:t>HPV triage</w:t>
            </w:r>
          </w:p>
          <w:p w14:paraId="04FD8940" w14:textId="4CB94356" w:rsidR="000E6448" w:rsidRPr="004D3B47" w:rsidRDefault="00017045" w:rsidP="00A33243">
            <w:pPr>
              <w:pStyle w:val="NoSpacing"/>
              <w:jc w:val="both"/>
              <w:rPr>
                <w:szCs w:val="23"/>
              </w:rPr>
            </w:pPr>
            <w:r w:rsidRPr="004D3B47">
              <w:t xml:space="preserve">NCSP Guidelines (2008) recommend that women aged 30 years or more who have not had an abnormal cytology report in the previous five years are offered a HPV triage test following ASC-US or LSIL cytology. </w:t>
            </w:r>
            <w:r w:rsidR="00B807AF" w:rsidRPr="004D3B47">
              <w:t xml:space="preserve">Among these </w:t>
            </w:r>
            <w:r w:rsidRPr="004D3B47">
              <w:t xml:space="preserve">eligible </w:t>
            </w:r>
            <w:r w:rsidR="00B807AF" w:rsidRPr="004D3B47">
              <w:t>women</w:t>
            </w:r>
            <w:r w:rsidR="000E6448" w:rsidRPr="004D3B47">
              <w:t xml:space="preserve">, </w:t>
            </w:r>
            <w:bookmarkStart w:id="1793" w:name="ind81_ascus_hpv_pct"/>
            <w:r w:rsidR="006745A7" w:rsidRPr="004D3B47">
              <w:rPr>
                <w:szCs w:val="23"/>
              </w:rPr>
              <w:t>97.6</w:t>
            </w:r>
            <w:bookmarkEnd w:id="1793"/>
            <w:r w:rsidR="000E6448" w:rsidRPr="004D3B47">
              <w:t xml:space="preserve">% of women aged 30 years or more with an ASC-US cytology result, and </w:t>
            </w:r>
            <w:r w:rsidR="006745A7" w:rsidRPr="004D3B47">
              <w:rPr>
                <w:szCs w:val="23"/>
              </w:rPr>
              <w:t>96.0</w:t>
            </w:r>
            <w:r w:rsidR="000E6448" w:rsidRPr="004D3B47">
              <w:t>% of women aged 30 years or more with an LSIL cytology result are recorded as having a subsequent HPV test</w:t>
            </w:r>
            <w:r w:rsidR="008C41DE" w:rsidRPr="004D3B47">
              <w:t xml:space="preserve"> (</w:t>
            </w:r>
            <w:r w:rsidR="00616FB9" w:rsidRPr="004D3B47">
              <w:fldChar w:fldCharType="begin"/>
            </w:r>
            <w:r w:rsidR="00616FB9" w:rsidRPr="004D3B47">
              <w:instrText xml:space="preserve"> REF _Ref370209759 \h  \* MERGEFORMAT </w:instrText>
            </w:r>
            <w:r w:rsidR="00616FB9" w:rsidRPr="004D3B47">
              <w:fldChar w:fldCharType="separate"/>
            </w:r>
            <w:r w:rsidR="00D03680" w:rsidRPr="004D3B47">
              <w:t xml:space="preserve">Table </w:t>
            </w:r>
            <w:r w:rsidR="00D03680" w:rsidRPr="00D03680">
              <w:rPr>
                <w:lang w:val="en-NZ"/>
              </w:rPr>
              <w:t>73</w:t>
            </w:r>
            <w:r w:rsidR="00616FB9" w:rsidRPr="004D3B47">
              <w:fldChar w:fldCharType="end"/>
            </w:r>
            <w:r w:rsidR="0087201F" w:rsidRPr="004D3B47">
              <w:t xml:space="preserve">, </w:t>
            </w:r>
            <w:r w:rsidR="00616FB9" w:rsidRPr="004D3B47">
              <w:fldChar w:fldCharType="begin"/>
            </w:r>
            <w:r w:rsidR="00616FB9" w:rsidRPr="004D3B47">
              <w:instrText xml:space="preserve"> REF _Ref293567476 \h  \* MERGEFORMAT </w:instrText>
            </w:r>
            <w:r w:rsidR="00616FB9" w:rsidRPr="004D3B47">
              <w:fldChar w:fldCharType="separate"/>
            </w:r>
            <w:r w:rsidR="00D03680" w:rsidRPr="004D3B47">
              <w:t xml:space="preserve">Table </w:t>
            </w:r>
            <w:r w:rsidR="00D03680" w:rsidRPr="00D03680">
              <w:rPr>
                <w:lang w:val="en-NZ"/>
              </w:rPr>
              <w:t>74</w:t>
            </w:r>
            <w:r w:rsidR="00616FB9" w:rsidRPr="004D3B47">
              <w:fldChar w:fldCharType="end"/>
            </w:r>
            <w:r w:rsidR="008C41DE" w:rsidRPr="004D3B47">
              <w:t>)</w:t>
            </w:r>
            <w:r w:rsidR="000E6448" w:rsidRPr="004D3B47">
              <w:t>. These proportions ranged</w:t>
            </w:r>
            <w:r w:rsidR="003856BC" w:rsidRPr="004D3B47">
              <w:t xml:space="preserve"> from</w:t>
            </w:r>
            <w:r w:rsidR="000E6448" w:rsidRPr="004D3B47">
              <w:t xml:space="preserve"> </w:t>
            </w:r>
            <w:r w:rsidR="006745A7" w:rsidRPr="004D3B47">
              <w:rPr>
                <w:szCs w:val="23"/>
              </w:rPr>
              <w:t>93.3</w:t>
            </w:r>
            <w:r w:rsidR="003167D8" w:rsidRPr="004D3B47">
              <w:rPr>
                <w:szCs w:val="23"/>
              </w:rPr>
              <w:t>%</w:t>
            </w:r>
            <w:r w:rsidR="00064651" w:rsidRPr="004D3B47">
              <w:t xml:space="preserve"> </w:t>
            </w:r>
            <w:r w:rsidR="003167D8" w:rsidRPr="004D3B47">
              <w:t>(</w:t>
            </w:r>
            <w:bookmarkStart w:id="1794" w:name="ind81_ascushpv_min"/>
            <w:r w:rsidR="006745A7" w:rsidRPr="004D3B47">
              <w:rPr>
                <w:szCs w:val="23"/>
              </w:rPr>
              <w:t>Medlab Central Ltd</w:t>
            </w:r>
            <w:bookmarkEnd w:id="1794"/>
            <w:r w:rsidR="00064651" w:rsidRPr="004D3B47">
              <w:rPr>
                <w:lang w:val="en-NZ"/>
              </w:rPr>
              <w:t>)</w:t>
            </w:r>
            <w:r w:rsidR="0087201F" w:rsidRPr="004D3B47">
              <w:rPr>
                <w:lang w:val="en-NZ"/>
              </w:rPr>
              <w:t xml:space="preserve"> to</w:t>
            </w:r>
            <w:r w:rsidR="00A26D58">
              <w:t xml:space="preserve"> </w:t>
            </w:r>
            <w:r w:rsidR="006745A7" w:rsidRPr="004D3B47">
              <w:rPr>
                <w:szCs w:val="23"/>
              </w:rPr>
              <w:t>100.0</w:t>
            </w:r>
            <w:r w:rsidR="00E32456" w:rsidRPr="004D3B47">
              <w:rPr>
                <w:szCs w:val="23"/>
              </w:rPr>
              <w:t>%</w:t>
            </w:r>
            <w:r w:rsidR="00394B29" w:rsidRPr="004D3B47">
              <w:rPr>
                <w:lang w:val="en-NZ"/>
              </w:rPr>
              <w:t xml:space="preserve"> </w:t>
            </w:r>
            <w:r w:rsidR="00064651" w:rsidRPr="004D3B47">
              <w:rPr>
                <w:lang w:val="en-NZ"/>
              </w:rPr>
              <w:t>(</w:t>
            </w:r>
            <w:bookmarkStart w:id="1795" w:name="ind81_ascushpv_max"/>
            <w:r w:rsidR="006745A7" w:rsidRPr="004D3B47">
              <w:rPr>
                <w:szCs w:val="23"/>
              </w:rPr>
              <w:t>Canterbury Health Laboratories</w:t>
            </w:r>
            <w:bookmarkEnd w:id="1795"/>
            <w:r w:rsidR="00064651" w:rsidRPr="004D3B47">
              <w:rPr>
                <w:lang w:val="en-NZ"/>
              </w:rPr>
              <w:t>)</w:t>
            </w:r>
            <w:r w:rsidR="00394B29" w:rsidRPr="004D3B47">
              <w:t xml:space="preserve"> </w:t>
            </w:r>
            <w:r w:rsidR="0087201F" w:rsidRPr="004D3B47">
              <w:t xml:space="preserve">for ASC-US cytology results and from </w:t>
            </w:r>
            <w:r w:rsidR="006745A7" w:rsidRPr="004D3B47">
              <w:rPr>
                <w:szCs w:val="23"/>
              </w:rPr>
              <w:t>89.3</w:t>
            </w:r>
            <w:r w:rsidR="00064651" w:rsidRPr="004D3B47">
              <w:t>% (</w:t>
            </w:r>
            <w:bookmarkStart w:id="1796" w:name="ind81_lsilhpv_min"/>
            <w:r w:rsidR="006745A7" w:rsidRPr="004D3B47">
              <w:rPr>
                <w:szCs w:val="23"/>
              </w:rPr>
              <w:t>Medlab Central Ltd</w:t>
            </w:r>
            <w:bookmarkEnd w:id="1796"/>
            <w:r w:rsidR="0087201F" w:rsidRPr="004D3B47">
              <w:rPr>
                <w:lang w:val="en-NZ"/>
              </w:rPr>
              <w:t>) to</w:t>
            </w:r>
            <w:r w:rsidR="00A26D58">
              <w:rPr>
                <w:lang w:val="en-NZ"/>
              </w:rPr>
              <w:t xml:space="preserve"> </w:t>
            </w:r>
            <w:r w:rsidR="006745A7" w:rsidRPr="004D3B47">
              <w:rPr>
                <w:szCs w:val="23"/>
              </w:rPr>
              <w:t>98.4</w:t>
            </w:r>
            <w:r w:rsidR="00394B29" w:rsidRPr="004D3B47">
              <w:rPr>
                <w:szCs w:val="23"/>
                <w:lang w:val="en-NZ"/>
              </w:rPr>
              <w:t xml:space="preserve">% </w:t>
            </w:r>
            <w:r w:rsidR="00064651" w:rsidRPr="004D3B47">
              <w:rPr>
                <w:szCs w:val="23"/>
                <w:lang w:val="en-NZ"/>
              </w:rPr>
              <w:t>(</w:t>
            </w:r>
            <w:r w:rsidR="006745A7" w:rsidRPr="004D3B47">
              <w:rPr>
                <w:szCs w:val="23"/>
              </w:rPr>
              <w:t>Pathlab</w:t>
            </w:r>
            <w:r w:rsidR="00064651" w:rsidRPr="004D3B47">
              <w:t>)</w:t>
            </w:r>
            <w:r w:rsidR="00394B29" w:rsidRPr="004D3B47">
              <w:t xml:space="preserve"> </w:t>
            </w:r>
            <w:r w:rsidR="000E6448" w:rsidRPr="004D3B47">
              <w:t>for LSIL cytology results</w:t>
            </w:r>
            <w:r w:rsidR="008C41DE" w:rsidRPr="004D3B47">
              <w:t xml:space="preserve"> </w:t>
            </w:r>
            <w:r w:rsidR="00694957" w:rsidRPr="004D3B47">
              <w:t>(</w:t>
            </w:r>
            <w:r w:rsidR="00616FB9" w:rsidRPr="004D3B47">
              <w:fldChar w:fldCharType="begin"/>
            </w:r>
            <w:r w:rsidR="00616FB9" w:rsidRPr="004D3B47">
              <w:instrText xml:space="preserve"> REF _Ref293581973 \h  \* MERGEFORMAT </w:instrText>
            </w:r>
            <w:r w:rsidR="00616FB9" w:rsidRPr="004D3B47">
              <w:fldChar w:fldCharType="separate"/>
            </w:r>
            <w:r w:rsidR="00D03680" w:rsidRPr="00A321D5">
              <w:t xml:space="preserve">Figure </w:t>
            </w:r>
            <w:r w:rsidR="00D03680" w:rsidRPr="00D03680">
              <w:rPr>
                <w:lang w:val="en-NZ"/>
              </w:rPr>
              <w:t>84</w:t>
            </w:r>
            <w:r w:rsidR="00616FB9" w:rsidRPr="004D3B47">
              <w:fldChar w:fldCharType="end"/>
            </w:r>
            <w:r w:rsidR="007402DA" w:rsidRPr="004D3B47">
              <w:t>,</w:t>
            </w:r>
            <w:r w:rsidR="00680EB7" w:rsidRPr="004D3B47">
              <w:t xml:space="preserve"> </w:t>
            </w:r>
            <w:r w:rsidR="00616FB9" w:rsidRPr="004D3B47">
              <w:fldChar w:fldCharType="begin"/>
            </w:r>
            <w:r w:rsidR="00616FB9" w:rsidRPr="004D3B47">
              <w:instrText xml:space="preserve"> REF _Ref370209759 \h  \* MERGEFORMAT </w:instrText>
            </w:r>
            <w:r w:rsidR="00616FB9" w:rsidRPr="004D3B47">
              <w:fldChar w:fldCharType="separate"/>
            </w:r>
            <w:r w:rsidR="00D03680" w:rsidRPr="004D3B47">
              <w:t xml:space="preserve">Table </w:t>
            </w:r>
            <w:r w:rsidR="00D03680" w:rsidRPr="00D03680">
              <w:rPr>
                <w:lang w:val="en-NZ"/>
              </w:rPr>
              <w:t>73</w:t>
            </w:r>
            <w:r w:rsidR="00616FB9" w:rsidRPr="004D3B47">
              <w:fldChar w:fldCharType="end"/>
            </w:r>
            <w:r w:rsidR="00680EB7" w:rsidRPr="004D3B47">
              <w:t>,</w:t>
            </w:r>
            <w:r w:rsidR="007402DA" w:rsidRPr="004D3B47">
              <w:t xml:space="preserve"> </w:t>
            </w:r>
            <w:r w:rsidR="00100CC8" w:rsidRPr="004D3B47">
              <w:fldChar w:fldCharType="begin"/>
            </w:r>
            <w:r w:rsidR="00430AD1" w:rsidRPr="004D3B47">
              <w:instrText xml:space="preserve"> REF _Ref293567476 \h  \* MERGEFORMAT </w:instrText>
            </w:r>
            <w:r w:rsidR="00100CC8" w:rsidRPr="004D3B47">
              <w:fldChar w:fldCharType="separate"/>
            </w:r>
            <w:r w:rsidR="00D03680" w:rsidRPr="004D3B47">
              <w:t xml:space="preserve">Table </w:t>
            </w:r>
            <w:r w:rsidR="00D03680" w:rsidRPr="00D03680">
              <w:rPr>
                <w:lang w:val="en-NZ"/>
              </w:rPr>
              <w:t>74</w:t>
            </w:r>
            <w:r w:rsidR="00100CC8" w:rsidRPr="004D3B47">
              <w:fldChar w:fldCharType="end"/>
            </w:r>
            <w:r w:rsidR="008C41DE" w:rsidRPr="004D3B47">
              <w:t>)</w:t>
            </w:r>
            <w:r w:rsidR="000E6448" w:rsidRPr="004D3B47">
              <w:t>.</w:t>
            </w:r>
          </w:p>
          <w:p w14:paraId="0D8702B1" w14:textId="77777777" w:rsidR="00A33243" w:rsidRPr="004D3B47" w:rsidRDefault="00A33243" w:rsidP="00A33243">
            <w:pPr>
              <w:pStyle w:val="NoSpacing"/>
              <w:jc w:val="both"/>
            </w:pPr>
          </w:p>
          <w:p w14:paraId="0F7EFAC0" w14:textId="14D39DCB" w:rsidR="000E6448" w:rsidRPr="004D3B47" w:rsidRDefault="008670AA" w:rsidP="00A33243">
            <w:pPr>
              <w:pStyle w:val="NoSpacing"/>
              <w:jc w:val="both"/>
            </w:pPr>
            <w:r w:rsidRPr="004D3B47">
              <w:t xml:space="preserve">HPV triage is not included in the recommendations for women aged less than 30 years, and accordingly the proportions of women aged less than 30 years with </w:t>
            </w:r>
            <w:r w:rsidR="00A645B6" w:rsidRPr="004D3B47">
              <w:t xml:space="preserve">a subsequent </w:t>
            </w:r>
            <w:r w:rsidRPr="004D3B47">
              <w:t xml:space="preserve">HPV </w:t>
            </w:r>
            <w:r w:rsidR="00A645B6" w:rsidRPr="004D3B47">
              <w:t>test</w:t>
            </w:r>
            <w:r w:rsidRPr="004D3B47">
              <w:t xml:space="preserve"> </w:t>
            </w:r>
            <w:r w:rsidR="00ED72D3">
              <w:t>were historically</w:t>
            </w:r>
            <w:r w:rsidR="00ED72D3" w:rsidRPr="004D3B47">
              <w:t xml:space="preserve"> </w:t>
            </w:r>
            <w:r w:rsidR="00CA4954" w:rsidRPr="004D3B47">
              <w:t>very small</w:t>
            </w:r>
            <w:r w:rsidRPr="004D3B47">
              <w:t xml:space="preserve">. Subsequent HPV </w:t>
            </w:r>
            <w:r w:rsidR="000B656E" w:rsidRPr="004D3B47">
              <w:t xml:space="preserve">tests are recorded in the NCSP </w:t>
            </w:r>
            <w:r w:rsidRPr="004D3B47">
              <w:t>R</w:t>
            </w:r>
            <w:r w:rsidR="000B656E" w:rsidRPr="004D3B47">
              <w:t>egister</w:t>
            </w:r>
            <w:r w:rsidRPr="004D3B47">
              <w:t xml:space="preserve"> for </w:t>
            </w:r>
            <w:r w:rsidR="006745A7" w:rsidRPr="004D3B47">
              <w:rPr>
                <w:szCs w:val="23"/>
              </w:rPr>
              <w:t>1.1</w:t>
            </w:r>
            <w:r w:rsidR="0099430F" w:rsidRPr="004D3B47">
              <w:rPr>
                <w:szCs w:val="23"/>
              </w:rPr>
              <w:t>%</w:t>
            </w:r>
            <w:r w:rsidRPr="004D3B47">
              <w:t xml:space="preserve"> of women </w:t>
            </w:r>
            <w:r w:rsidR="00B31B6E" w:rsidRPr="004D3B47">
              <w:t xml:space="preserve">aged less than 30 years </w:t>
            </w:r>
            <w:r w:rsidRPr="004D3B47">
              <w:t xml:space="preserve">with ASC-US results, and </w:t>
            </w:r>
            <w:bookmarkStart w:id="1797" w:name="ind81_lsillt30_pct"/>
            <w:r w:rsidR="006745A7" w:rsidRPr="004D3B47">
              <w:rPr>
                <w:szCs w:val="23"/>
              </w:rPr>
              <w:t>0.</w:t>
            </w:r>
            <w:bookmarkEnd w:id="1797"/>
            <w:r w:rsidR="006745A7" w:rsidRPr="004D3B47">
              <w:rPr>
                <w:szCs w:val="23"/>
              </w:rPr>
              <w:t>6</w:t>
            </w:r>
            <w:r w:rsidRPr="004D3B47">
              <w:rPr>
                <w:szCs w:val="23"/>
              </w:rPr>
              <w:t>%</w:t>
            </w:r>
            <w:r w:rsidRPr="004D3B47">
              <w:t xml:space="preserve"> of women </w:t>
            </w:r>
            <w:r w:rsidR="00B31B6E" w:rsidRPr="004D3B47">
              <w:t xml:space="preserve">aged less than 30 years </w:t>
            </w:r>
            <w:r w:rsidRPr="004D3B47">
              <w:t xml:space="preserve">with LSIL results. These proportions ranged from </w:t>
            </w:r>
            <w:r w:rsidR="00FC0072" w:rsidRPr="004D3B47">
              <w:rPr>
                <w:lang w:val="en-NZ"/>
              </w:rPr>
              <w:t>no</w:t>
            </w:r>
            <w:r w:rsidR="008703B3" w:rsidRPr="004D3B47">
              <w:rPr>
                <w:lang w:val="en-NZ"/>
              </w:rPr>
              <w:t xml:space="preserve"> </w:t>
            </w:r>
            <w:r w:rsidR="0003643B" w:rsidRPr="004D3B47">
              <w:rPr>
                <w:lang w:val="en-NZ"/>
              </w:rPr>
              <w:t>women</w:t>
            </w:r>
            <w:r w:rsidRPr="004D3B47">
              <w:rPr>
                <w:lang w:val="en-NZ"/>
              </w:rPr>
              <w:t xml:space="preserve"> (</w:t>
            </w:r>
            <w:r w:rsidR="00E10F24" w:rsidRPr="004D3B47">
              <w:rPr>
                <w:szCs w:val="23"/>
              </w:rPr>
              <w:t>LabPLUS</w:t>
            </w:r>
            <w:r w:rsidR="00E43E05" w:rsidRPr="004D3B47">
              <w:rPr>
                <w:szCs w:val="23"/>
                <w:lang w:val="en-NZ"/>
              </w:rPr>
              <w:t xml:space="preserve">, </w:t>
            </w:r>
            <w:r w:rsidR="006745A7" w:rsidRPr="004D3B47">
              <w:rPr>
                <w:szCs w:val="23"/>
              </w:rPr>
              <w:t>Canterbury Health Laboratories</w:t>
            </w:r>
            <w:r w:rsidR="00E43E05" w:rsidRPr="004D3B47">
              <w:rPr>
                <w:szCs w:val="23"/>
              </w:rPr>
              <w:t xml:space="preserve">, Medlab Central Ltd </w:t>
            </w:r>
            <w:r w:rsidRPr="004D3B47">
              <w:rPr>
                <w:lang w:val="en-NZ"/>
              </w:rPr>
              <w:t>) to</w:t>
            </w:r>
            <w:r w:rsidR="00A26D58">
              <w:rPr>
                <w:lang w:val="en-NZ"/>
              </w:rPr>
              <w:t xml:space="preserve"> </w:t>
            </w:r>
            <w:bookmarkStart w:id="1798" w:name="ind81_ascuslt30_max_pct"/>
            <w:r w:rsidR="006745A7" w:rsidRPr="004D3B47">
              <w:rPr>
                <w:szCs w:val="23"/>
              </w:rPr>
              <w:t>2.</w:t>
            </w:r>
            <w:bookmarkEnd w:id="1798"/>
            <w:r w:rsidR="006745A7" w:rsidRPr="004D3B47">
              <w:rPr>
                <w:szCs w:val="23"/>
              </w:rPr>
              <w:t>0</w:t>
            </w:r>
            <w:r w:rsidR="00394B29" w:rsidRPr="004D3B47">
              <w:rPr>
                <w:szCs w:val="23"/>
                <w:lang w:val="en-NZ"/>
              </w:rPr>
              <w:t>%</w:t>
            </w:r>
            <w:r w:rsidRPr="004D3B47">
              <w:rPr>
                <w:szCs w:val="23"/>
                <w:lang w:val="en-NZ"/>
              </w:rPr>
              <w:t xml:space="preserve"> (</w:t>
            </w:r>
            <w:bookmarkStart w:id="1799" w:name="ind81_ascuslt30_max"/>
            <w:r w:rsidR="006745A7" w:rsidRPr="004D3B47">
              <w:rPr>
                <w:szCs w:val="23"/>
              </w:rPr>
              <w:t>Southern Community Labs</w:t>
            </w:r>
            <w:bookmarkEnd w:id="1799"/>
            <w:r w:rsidRPr="004D3B47">
              <w:rPr>
                <w:lang w:val="en-NZ"/>
              </w:rPr>
              <w:t>) for wome</w:t>
            </w:r>
            <w:r w:rsidR="00140E4E" w:rsidRPr="004D3B47">
              <w:rPr>
                <w:lang w:val="en-NZ"/>
              </w:rPr>
              <w:t xml:space="preserve">n with ASC-US results, and from </w:t>
            </w:r>
            <w:r w:rsidR="008A2D06" w:rsidRPr="004D3B47">
              <w:t>n</w:t>
            </w:r>
            <w:r w:rsidR="0003643B" w:rsidRPr="004D3B47">
              <w:t>o</w:t>
            </w:r>
            <w:r w:rsidR="00394B29" w:rsidRPr="004D3B47">
              <w:rPr>
                <w:szCs w:val="23"/>
              </w:rPr>
              <w:t xml:space="preserve"> </w:t>
            </w:r>
            <w:r w:rsidR="0003643B" w:rsidRPr="004D3B47">
              <w:t>women</w:t>
            </w:r>
            <w:r w:rsidRPr="004D3B47">
              <w:t xml:space="preserve"> (</w:t>
            </w:r>
            <w:bookmarkStart w:id="1800" w:name="ind81_lsillt30_min"/>
            <w:r w:rsidR="006745A7" w:rsidRPr="004D3B47">
              <w:rPr>
                <w:szCs w:val="23"/>
              </w:rPr>
              <w:t>Canterbury Health Laboratories</w:t>
            </w:r>
            <w:bookmarkEnd w:id="1800"/>
            <w:r w:rsidR="00E32456" w:rsidRPr="004D3B47">
              <w:rPr>
                <w:szCs w:val="23"/>
              </w:rPr>
              <w:t>, LabPLUS</w:t>
            </w:r>
            <w:r w:rsidR="00CC083E" w:rsidRPr="004D3B47">
              <w:rPr>
                <w:lang w:val="en-NZ"/>
              </w:rPr>
              <w:t xml:space="preserve">) to </w:t>
            </w:r>
            <w:bookmarkStart w:id="1801" w:name="ind81_lsillt30_max_pct"/>
            <w:r w:rsidR="006745A7" w:rsidRPr="004D3B47">
              <w:rPr>
                <w:szCs w:val="23"/>
              </w:rPr>
              <w:t>0</w:t>
            </w:r>
            <w:bookmarkEnd w:id="1801"/>
            <w:r w:rsidR="006745A7" w:rsidRPr="004D3B47">
              <w:rPr>
                <w:szCs w:val="23"/>
              </w:rPr>
              <w:t>.9</w:t>
            </w:r>
            <w:r w:rsidR="00394B29" w:rsidRPr="004D3B47">
              <w:rPr>
                <w:szCs w:val="23"/>
                <w:lang w:val="en-NZ"/>
              </w:rPr>
              <w:t xml:space="preserve">% </w:t>
            </w:r>
            <w:r w:rsidRPr="004D3B47">
              <w:rPr>
                <w:szCs w:val="23"/>
                <w:lang w:val="en-NZ"/>
              </w:rPr>
              <w:t>(</w:t>
            </w:r>
            <w:r w:rsidR="006745A7" w:rsidRPr="004D3B47">
              <w:rPr>
                <w:szCs w:val="23"/>
              </w:rPr>
              <w:t>Southern Community Labs</w:t>
            </w:r>
            <w:r w:rsidRPr="004D3B47">
              <w:t>)</w:t>
            </w:r>
            <w:r w:rsidR="00394B29" w:rsidRPr="004D3B47">
              <w:t xml:space="preserve"> </w:t>
            </w:r>
            <w:r w:rsidRPr="004D3B47">
              <w:t>for wome</w:t>
            </w:r>
            <w:r w:rsidR="00140E4E" w:rsidRPr="004D3B47">
              <w:t>n with</w:t>
            </w:r>
            <w:r w:rsidR="008C0B50" w:rsidRPr="004D3B47">
              <w:t xml:space="preserve"> </w:t>
            </w:r>
            <w:r w:rsidRPr="004D3B47">
              <w:t>LSIL results</w:t>
            </w:r>
            <w:r w:rsidR="008C41DE" w:rsidRPr="004D3B47">
              <w:t xml:space="preserve"> (</w:t>
            </w:r>
            <w:r w:rsidR="00BD1F9F" w:rsidRPr="004D3B47">
              <w:fldChar w:fldCharType="begin"/>
            </w:r>
            <w:r w:rsidR="00BD1F9F" w:rsidRPr="004D3B47">
              <w:instrText xml:space="preserve"> REF _Ref370209759 \h  \* MERGEFORMAT </w:instrText>
            </w:r>
            <w:r w:rsidR="00BD1F9F" w:rsidRPr="004D3B47">
              <w:fldChar w:fldCharType="separate"/>
            </w:r>
            <w:r w:rsidR="00D03680" w:rsidRPr="004D3B47">
              <w:t xml:space="preserve">Table </w:t>
            </w:r>
            <w:r w:rsidR="00D03680" w:rsidRPr="00D03680">
              <w:rPr>
                <w:noProof/>
                <w:lang w:val="en-NZ"/>
              </w:rPr>
              <w:t>73</w:t>
            </w:r>
            <w:r w:rsidR="00BD1F9F" w:rsidRPr="004D3B47">
              <w:fldChar w:fldCharType="end"/>
            </w:r>
            <w:r w:rsidR="00BD1F9F" w:rsidRPr="004D3B47">
              <w:t xml:space="preserve">, </w:t>
            </w:r>
            <w:r w:rsidR="00616FB9" w:rsidRPr="004D3B47">
              <w:fldChar w:fldCharType="begin"/>
            </w:r>
            <w:r w:rsidR="00616FB9" w:rsidRPr="004D3B47">
              <w:instrText xml:space="preserve"> REF _Ref293567476 \h  \* MERGEFORMAT </w:instrText>
            </w:r>
            <w:r w:rsidR="00616FB9" w:rsidRPr="004D3B47">
              <w:fldChar w:fldCharType="separate"/>
            </w:r>
            <w:r w:rsidR="00D03680" w:rsidRPr="004D3B47">
              <w:t xml:space="preserve">Table </w:t>
            </w:r>
            <w:r w:rsidR="00D03680" w:rsidRPr="00D03680">
              <w:rPr>
                <w:lang w:val="en-NZ"/>
              </w:rPr>
              <w:t>74</w:t>
            </w:r>
            <w:r w:rsidR="00616FB9" w:rsidRPr="004D3B47">
              <w:fldChar w:fldCharType="end"/>
            </w:r>
            <w:r w:rsidR="008C41DE" w:rsidRPr="004D3B47">
              <w:t>)</w:t>
            </w:r>
            <w:r w:rsidRPr="004D3B47">
              <w:t xml:space="preserve">. </w:t>
            </w:r>
          </w:p>
          <w:p w14:paraId="15663EF1" w14:textId="77777777" w:rsidR="0003451A" w:rsidRPr="004D3B47" w:rsidRDefault="0003451A" w:rsidP="0003451A">
            <w:pPr>
              <w:pStyle w:val="NoSpacing"/>
            </w:pPr>
          </w:p>
          <w:p w14:paraId="0E8956F4" w14:textId="77777777" w:rsidR="002B2968" w:rsidRPr="004D3B47" w:rsidRDefault="002B2968" w:rsidP="0003451A">
            <w:pPr>
              <w:pStyle w:val="NoSpacing"/>
              <w:rPr>
                <w:b/>
                <w:i/>
              </w:rPr>
            </w:pPr>
            <w:r w:rsidRPr="004D3B47">
              <w:rPr>
                <w:b/>
                <w:i/>
              </w:rPr>
              <w:t>Positive triage tests</w:t>
            </w:r>
          </w:p>
          <w:p w14:paraId="45D99958" w14:textId="5E08F10D" w:rsidR="008C41DE" w:rsidRPr="004D3B47" w:rsidRDefault="008C41DE" w:rsidP="00291091">
            <w:pPr>
              <w:jc w:val="both"/>
            </w:pPr>
            <w:r w:rsidRPr="004D3B47">
              <w:t xml:space="preserve">Among women aged 30 years or more with </w:t>
            </w:r>
            <w:r w:rsidR="00B44054" w:rsidRPr="004D3B47">
              <w:t xml:space="preserve">a </w:t>
            </w:r>
            <w:r w:rsidRPr="004D3B47">
              <w:t xml:space="preserve">valid HPV triage test result, the proportion who were positive for high risk HPV </w:t>
            </w:r>
            <w:r w:rsidR="00E869B8" w:rsidRPr="004D3B47">
              <w:t xml:space="preserve">(hrHPV) </w:t>
            </w:r>
            <w:r w:rsidRPr="004D3B47">
              <w:t xml:space="preserve">was </w:t>
            </w:r>
            <w:r w:rsidR="006745A7" w:rsidRPr="004D3B47">
              <w:rPr>
                <w:szCs w:val="23"/>
              </w:rPr>
              <w:t>23.7</w:t>
            </w:r>
            <w:r w:rsidRPr="004D3B47">
              <w:t>% for women with ASC-US results, and</w:t>
            </w:r>
            <w:r w:rsidR="00A26D58">
              <w:t xml:space="preserve"> </w:t>
            </w:r>
            <w:r w:rsidR="006745A7" w:rsidRPr="004D3B47">
              <w:rPr>
                <w:szCs w:val="23"/>
              </w:rPr>
              <w:t>61.2</w:t>
            </w:r>
            <w:r w:rsidRPr="004D3B47">
              <w:rPr>
                <w:szCs w:val="23"/>
              </w:rPr>
              <w:t>%</w:t>
            </w:r>
            <w:r w:rsidRPr="004D3B47">
              <w:t xml:space="preserve"> for women with LSIL results. These proportions varied by laboratory from </w:t>
            </w:r>
            <w:r w:rsidR="006745A7" w:rsidRPr="004D3B47">
              <w:rPr>
                <w:szCs w:val="23"/>
              </w:rPr>
              <w:t>18.4</w:t>
            </w:r>
            <w:r w:rsidR="00BD27D3" w:rsidRPr="004D3B47">
              <w:rPr>
                <w:szCs w:val="23"/>
                <w:lang w:val="en-NZ"/>
              </w:rPr>
              <w:t>%</w:t>
            </w:r>
            <w:r w:rsidRPr="004D3B47">
              <w:rPr>
                <w:lang w:val="en-NZ"/>
              </w:rPr>
              <w:t xml:space="preserve"> (</w:t>
            </w:r>
            <w:r w:rsidR="006745A7" w:rsidRPr="004D3B47">
              <w:rPr>
                <w:szCs w:val="23"/>
              </w:rPr>
              <w:t>LabPLUS</w:t>
            </w:r>
            <w:r w:rsidRPr="004D3B47">
              <w:rPr>
                <w:szCs w:val="23"/>
              </w:rPr>
              <w:t>)</w:t>
            </w:r>
            <w:r w:rsidRPr="004D3B47">
              <w:t xml:space="preserve"> to </w:t>
            </w:r>
            <w:bookmarkStart w:id="1802" w:name="ind81_ahpvpos_max_pct"/>
            <w:r w:rsidR="006745A7" w:rsidRPr="004D3B47">
              <w:rPr>
                <w:szCs w:val="23"/>
              </w:rPr>
              <w:t>28.8</w:t>
            </w:r>
            <w:bookmarkEnd w:id="1802"/>
            <w:r w:rsidR="00394B29" w:rsidRPr="004D3B47">
              <w:rPr>
                <w:szCs w:val="23"/>
                <w:lang w:val="en-NZ"/>
              </w:rPr>
              <w:t>%</w:t>
            </w:r>
            <w:r w:rsidR="0078422A" w:rsidRPr="004D3B47">
              <w:rPr>
                <w:lang w:val="en-NZ"/>
              </w:rPr>
              <w:t xml:space="preserve"> </w:t>
            </w:r>
            <w:r w:rsidRPr="004D3B47">
              <w:rPr>
                <w:lang w:val="en-NZ"/>
              </w:rPr>
              <w:t>(</w:t>
            </w:r>
            <w:r w:rsidR="006745A7" w:rsidRPr="004D3B47">
              <w:rPr>
                <w:szCs w:val="23"/>
              </w:rPr>
              <w:t>Pathlab</w:t>
            </w:r>
            <w:r w:rsidRPr="004D3B47">
              <w:rPr>
                <w:szCs w:val="23"/>
              </w:rPr>
              <w:t>)</w:t>
            </w:r>
            <w:r w:rsidR="00394B29" w:rsidRPr="004D3B47">
              <w:rPr>
                <w:szCs w:val="23"/>
              </w:rPr>
              <w:t xml:space="preserve"> </w:t>
            </w:r>
            <w:r w:rsidR="003268B0" w:rsidRPr="004D3B47">
              <w:t>for women with ASC-US cytology (</w:t>
            </w:r>
            <w:r w:rsidR="003F70B3">
              <w:fldChar w:fldCharType="begin"/>
            </w:r>
            <w:r w:rsidR="003F70B3">
              <w:instrText xml:space="preserve"> REF _Ref293304816 \h  \* MERGEFORMAT </w:instrText>
            </w:r>
            <w:r w:rsidR="003F70B3">
              <w:fldChar w:fldCharType="separate"/>
            </w:r>
            <w:r w:rsidR="00D03680" w:rsidRPr="00A321D5">
              <w:t xml:space="preserve">Figure </w:t>
            </w:r>
            <w:r w:rsidR="00D03680">
              <w:t>85</w:t>
            </w:r>
            <w:r w:rsidR="003F70B3">
              <w:fldChar w:fldCharType="end"/>
            </w:r>
            <w:r w:rsidR="003268B0" w:rsidRPr="004D3B47">
              <w:t>), and from</w:t>
            </w:r>
            <w:r w:rsidR="00394B29" w:rsidRPr="004D3B47">
              <w:rPr>
                <w:szCs w:val="23"/>
              </w:rPr>
              <w:t xml:space="preserve"> </w:t>
            </w:r>
            <w:r w:rsidR="006745A7" w:rsidRPr="004D3B47">
              <w:rPr>
                <w:szCs w:val="23"/>
              </w:rPr>
              <w:t>41.1</w:t>
            </w:r>
            <w:r w:rsidR="002323D9" w:rsidRPr="004D3B47">
              <w:rPr>
                <w:szCs w:val="23"/>
                <w:lang w:val="en-NZ"/>
              </w:rPr>
              <w:t>%</w:t>
            </w:r>
            <w:r w:rsidR="002B077D" w:rsidRPr="004D3B47">
              <w:rPr>
                <w:lang w:val="en-NZ"/>
              </w:rPr>
              <w:t xml:space="preserve"> (</w:t>
            </w:r>
            <w:r w:rsidR="006745A7" w:rsidRPr="004D3B47">
              <w:rPr>
                <w:szCs w:val="23"/>
              </w:rPr>
              <w:t>LabPLUS</w:t>
            </w:r>
            <w:r w:rsidR="00E32456" w:rsidRPr="004D3B47">
              <w:rPr>
                <w:szCs w:val="23"/>
              </w:rPr>
              <w:t>)</w:t>
            </w:r>
            <w:r w:rsidR="002B077D" w:rsidRPr="004D3B47">
              <w:t xml:space="preserve"> to </w:t>
            </w:r>
            <w:r w:rsidR="006745A7" w:rsidRPr="004D3B47">
              <w:rPr>
                <w:szCs w:val="23"/>
              </w:rPr>
              <w:t>65.8</w:t>
            </w:r>
            <w:r w:rsidR="00394B29" w:rsidRPr="004D3B47">
              <w:t xml:space="preserve">% </w:t>
            </w:r>
            <w:r w:rsidR="002B077D" w:rsidRPr="004D3B47">
              <w:t>(</w:t>
            </w:r>
            <w:bookmarkStart w:id="1803" w:name="ind81_lhpvpos_min"/>
            <w:r w:rsidR="006745A7" w:rsidRPr="004D3B47">
              <w:rPr>
                <w:szCs w:val="23"/>
              </w:rPr>
              <w:t>Medlab Central Ltd</w:t>
            </w:r>
            <w:bookmarkEnd w:id="1803"/>
            <w:r w:rsidR="002B077D" w:rsidRPr="004D3B47">
              <w:t>)</w:t>
            </w:r>
            <w:r w:rsidR="00394B29" w:rsidRPr="004D3B47">
              <w:t xml:space="preserve"> </w:t>
            </w:r>
            <w:r w:rsidR="002B077D" w:rsidRPr="004D3B47">
              <w:t xml:space="preserve">for women with LSIL cytology </w:t>
            </w:r>
            <w:r w:rsidR="00E96362">
              <w:t>(</w:t>
            </w:r>
            <w:r w:rsidR="00E96362">
              <w:fldChar w:fldCharType="begin"/>
            </w:r>
            <w:r w:rsidR="00E96362">
              <w:instrText xml:space="preserve"> REF _Ref68608276 \h </w:instrText>
            </w:r>
            <w:r w:rsidR="00291091">
              <w:instrText xml:space="preserve"> \* MERGEFORMAT </w:instrText>
            </w:r>
            <w:r w:rsidR="00E96362">
              <w:fldChar w:fldCharType="separate"/>
            </w:r>
            <w:r w:rsidR="00D03680" w:rsidRPr="00A321D5">
              <w:t xml:space="preserve">Figure </w:t>
            </w:r>
            <w:r w:rsidR="00D03680">
              <w:rPr>
                <w:noProof/>
              </w:rPr>
              <w:t>86</w:t>
            </w:r>
            <w:r w:rsidR="00E96362">
              <w:fldChar w:fldCharType="end"/>
            </w:r>
            <w:r w:rsidR="00E96362">
              <w:t>).</w:t>
            </w:r>
          </w:p>
          <w:p w14:paraId="47DCA27B" w14:textId="77777777" w:rsidR="00A33243" w:rsidRPr="004D3B47" w:rsidRDefault="00A33243" w:rsidP="00A33243">
            <w:pPr>
              <w:pStyle w:val="NoSpacing"/>
              <w:jc w:val="both"/>
            </w:pPr>
          </w:p>
          <w:p w14:paraId="76521688" w14:textId="26BA94EB" w:rsidR="000E6448" w:rsidRDefault="00054FEB" w:rsidP="00A33243">
            <w:pPr>
              <w:pStyle w:val="NoSpacing"/>
              <w:jc w:val="both"/>
            </w:pPr>
            <w:r w:rsidRPr="004D3B47">
              <w:t>The proportion of women whose HPV triage test was positive also varied by age.</w:t>
            </w:r>
            <w:r w:rsidR="0094097B" w:rsidRPr="004D3B47">
              <w:t xml:space="preserve"> </w:t>
            </w:r>
            <w:r w:rsidR="00E23F59" w:rsidRPr="004D3B47">
              <w:t xml:space="preserve">Among women </w:t>
            </w:r>
            <w:r w:rsidR="000277F5" w:rsidRPr="004D3B47">
              <w:t xml:space="preserve">aged </w:t>
            </w:r>
            <w:r w:rsidR="00E23F59" w:rsidRPr="004D3B47">
              <w:t>30</w:t>
            </w:r>
            <w:r w:rsidR="000277F5" w:rsidRPr="004D3B47">
              <w:t>-69</w:t>
            </w:r>
            <w:r w:rsidR="00E23F59" w:rsidRPr="004D3B47">
              <w:t xml:space="preserve"> years, </w:t>
            </w:r>
            <w:r w:rsidR="0094097B" w:rsidRPr="004D3B47">
              <w:t xml:space="preserve">HPV positivity </w:t>
            </w:r>
            <w:r w:rsidR="00884F8E" w:rsidRPr="004D3B47">
              <w:t xml:space="preserve">rates were highest for </w:t>
            </w:r>
            <w:r w:rsidR="00E23F59" w:rsidRPr="004D3B47">
              <w:t>those</w:t>
            </w:r>
            <w:r w:rsidR="00884F8E" w:rsidRPr="004D3B47">
              <w:t xml:space="preserve"> aged </w:t>
            </w:r>
            <w:bookmarkStart w:id="1804" w:name="ind81_ascusage_max"/>
            <w:r w:rsidR="006745A7" w:rsidRPr="004D3B47">
              <w:rPr>
                <w:szCs w:val="23"/>
              </w:rPr>
              <w:t xml:space="preserve">30-39 </w:t>
            </w:r>
            <w:bookmarkEnd w:id="1804"/>
            <w:r w:rsidR="004F778E" w:rsidRPr="004D3B47">
              <w:t xml:space="preserve">years </w:t>
            </w:r>
            <w:r w:rsidR="00884F8E" w:rsidRPr="004D3B47">
              <w:t xml:space="preserve">for </w:t>
            </w:r>
            <w:r w:rsidR="00E23F59" w:rsidRPr="004D3B47">
              <w:t>women with ASC-US cytology</w:t>
            </w:r>
            <w:r w:rsidR="002650FA" w:rsidRPr="004D3B47">
              <w:rPr>
                <w:lang w:val="en-NZ"/>
              </w:rPr>
              <w:t xml:space="preserve"> (</w:t>
            </w:r>
            <w:bookmarkStart w:id="1805" w:name="ind81_ascusage_max_pct"/>
            <w:r w:rsidR="006745A7" w:rsidRPr="004D3B47">
              <w:rPr>
                <w:szCs w:val="23"/>
              </w:rPr>
              <w:t>32.2</w:t>
            </w:r>
            <w:bookmarkEnd w:id="1805"/>
            <w:r w:rsidR="00084346" w:rsidRPr="004D3B47">
              <w:rPr>
                <w:szCs w:val="23"/>
                <w:lang w:val="en-NZ"/>
              </w:rPr>
              <w:t>%</w:t>
            </w:r>
            <w:r w:rsidR="002650FA" w:rsidRPr="004D3B47">
              <w:rPr>
                <w:lang w:val="en-NZ"/>
              </w:rPr>
              <w:t>)</w:t>
            </w:r>
            <w:r w:rsidR="004B2D86" w:rsidRPr="004D3B47">
              <w:rPr>
                <w:lang w:val="en-NZ"/>
              </w:rPr>
              <w:t>,</w:t>
            </w:r>
            <w:r w:rsidR="00062974" w:rsidRPr="004D3B47">
              <w:t xml:space="preserve"> </w:t>
            </w:r>
            <w:r w:rsidR="00EC2147" w:rsidRPr="004D3B47">
              <w:t>and</w:t>
            </w:r>
            <w:r w:rsidR="00E23F59" w:rsidRPr="004D3B47">
              <w:t xml:space="preserve"> </w:t>
            </w:r>
            <w:bookmarkStart w:id="1806" w:name="ind81_lsilage_max"/>
            <w:r w:rsidR="006745A7" w:rsidRPr="004D3B47">
              <w:rPr>
                <w:szCs w:val="23"/>
              </w:rPr>
              <w:t>30-39 y</w:t>
            </w:r>
            <w:r w:rsidR="00DE5A0F" w:rsidRPr="004D3B47">
              <w:rPr>
                <w:szCs w:val="23"/>
              </w:rPr>
              <w:t>ea</w:t>
            </w:r>
            <w:r w:rsidR="006745A7" w:rsidRPr="004D3B47">
              <w:rPr>
                <w:szCs w:val="23"/>
              </w:rPr>
              <w:t>rs</w:t>
            </w:r>
            <w:bookmarkEnd w:id="1806"/>
            <w:r w:rsidR="0049582E" w:rsidRPr="004D3B47">
              <w:rPr>
                <w:szCs w:val="23"/>
              </w:rPr>
              <w:t xml:space="preserve"> </w:t>
            </w:r>
            <w:r w:rsidR="00E869B8" w:rsidRPr="004D3B47">
              <w:t xml:space="preserve">for those with </w:t>
            </w:r>
            <w:r w:rsidR="00E23F59" w:rsidRPr="004D3B47">
              <w:t>LSIL cytology</w:t>
            </w:r>
            <w:r w:rsidR="001F17DF" w:rsidRPr="004D3B47">
              <w:t xml:space="preserve"> </w:t>
            </w:r>
            <w:r w:rsidR="00FB2712" w:rsidRPr="004D3B47">
              <w:rPr>
                <w:lang w:val="en-NZ"/>
              </w:rPr>
              <w:t>(</w:t>
            </w:r>
            <w:r w:rsidR="006745A7" w:rsidRPr="004D3B47">
              <w:rPr>
                <w:szCs w:val="23"/>
              </w:rPr>
              <w:t>68.8</w:t>
            </w:r>
            <w:r w:rsidR="0049582E" w:rsidRPr="004D3B47">
              <w:rPr>
                <w:szCs w:val="23"/>
                <w:lang w:val="en-NZ"/>
              </w:rPr>
              <w:t>%</w:t>
            </w:r>
            <w:r w:rsidR="000277F5" w:rsidRPr="004D3B47">
              <w:rPr>
                <w:lang w:val="en-NZ"/>
              </w:rPr>
              <w:t>)</w:t>
            </w:r>
            <w:r w:rsidR="009A03F4" w:rsidRPr="004D3B47">
              <w:rPr>
                <w:lang w:val="en-NZ"/>
              </w:rPr>
              <w:t>.</w:t>
            </w:r>
            <w:r w:rsidR="00953EBB" w:rsidRPr="004D3B47">
              <w:rPr>
                <w:lang w:val="en-NZ"/>
              </w:rPr>
              <w:t xml:space="preserve"> </w:t>
            </w:r>
            <w:r w:rsidR="00E23F59" w:rsidRPr="004D3B47">
              <w:rPr>
                <w:lang w:val="en-NZ"/>
              </w:rPr>
              <w:t>For women with ASC-US results, the positivity rate</w:t>
            </w:r>
            <w:r w:rsidR="007E247B" w:rsidRPr="004D3B47">
              <w:rPr>
                <w:lang w:val="en-NZ"/>
              </w:rPr>
              <w:t>s</w:t>
            </w:r>
            <w:r w:rsidR="00E23F59" w:rsidRPr="004D3B47">
              <w:rPr>
                <w:lang w:val="en-NZ"/>
              </w:rPr>
              <w:t xml:space="preserve"> </w:t>
            </w:r>
            <w:r w:rsidR="009A03F4" w:rsidRPr="004D3B47">
              <w:rPr>
                <w:lang w:val="en-NZ"/>
              </w:rPr>
              <w:t>in</w:t>
            </w:r>
            <w:r w:rsidR="00E23F59" w:rsidRPr="004D3B47">
              <w:rPr>
                <w:lang w:val="en-NZ"/>
              </w:rPr>
              <w:t xml:space="preserve"> the 10-year age groups </w:t>
            </w:r>
            <w:r w:rsidR="00E23F59" w:rsidRPr="004D3B47">
              <w:t xml:space="preserve">between </w:t>
            </w:r>
            <w:r w:rsidR="00E23F59" w:rsidRPr="004D3B47">
              <w:rPr>
                <w:lang w:val="en-NZ"/>
              </w:rPr>
              <w:t>40</w:t>
            </w:r>
            <w:r w:rsidR="00071FD1" w:rsidRPr="004D3B47">
              <w:rPr>
                <w:lang w:val="en-NZ"/>
              </w:rPr>
              <w:t xml:space="preserve"> </w:t>
            </w:r>
            <w:r w:rsidR="00E23F59" w:rsidRPr="004D3B47">
              <w:t xml:space="preserve">and </w:t>
            </w:r>
            <w:r w:rsidR="00E23F59" w:rsidRPr="004D3B47">
              <w:rPr>
                <w:lang w:val="en-NZ"/>
              </w:rPr>
              <w:t xml:space="preserve">69 years </w:t>
            </w:r>
            <w:r w:rsidR="009A03F4" w:rsidRPr="004D3B47">
              <w:rPr>
                <w:lang w:val="en-NZ"/>
              </w:rPr>
              <w:t xml:space="preserve">ranged </w:t>
            </w:r>
            <w:r w:rsidR="00E23F59" w:rsidRPr="004D3B47">
              <w:rPr>
                <w:lang w:val="en-NZ"/>
              </w:rPr>
              <w:t xml:space="preserve">between </w:t>
            </w:r>
            <w:r w:rsidR="006745A7" w:rsidRPr="004D3B47">
              <w:rPr>
                <w:szCs w:val="23"/>
              </w:rPr>
              <w:t>16.5</w:t>
            </w:r>
            <w:r w:rsidR="005830BC" w:rsidRPr="004D3B47">
              <w:t>%</w:t>
            </w:r>
            <w:r w:rsidR="003104BE" w:rsidRPr="004D3B47">
              <w:t xml:space="preserve"> </w:t>
            </w:r>
            <w:r w:rsidR="00E23F59" w:rsidRPr="004D3B47">
              <w:rPr>
                <w:lang w:val="en-NZ"/>
              </w:rPr>
              <w:t>and</w:t>
            </w:r>
            <w:r w:rsidR="00A26D58">
              <w:rPr>
                <w:lang w:val="en-NZ"/>
              </w:rPr>
              <w:t xml:space="preserve"> </w:t>
            </w:r>
            <w:bookmarkStart w:id="1807" w:name="ind81_aage4069_max_pct"/>
            <w:r w:rsidR="006745A7" w:rsidRPr="004D3B47">
              <w:rPr>
                <w:szCs w:val="23"/>
              </w:rPr>
              <w:t>25.3</w:t>
            </w:r>
            <w:bookmarkEnd w:id="1807"/>
            <w:r w:rsidR="003104BE" w:rsidRPr="004D3B47">
              <w:rPr>
                <w:szCs w:val="23"/>
                <w:lang w:val="en-NZ"/>
              </w:rPr>
              <w:t>%</w:t>
            </w:r>
            <w:r w:rsidR="000E51A0" w:rsidRPr="004D3B47">
              <w:rPr>
                <w:szCs w:val="23"/>
                <w:lang w:val="en-NZ"/>
              </w:rPr>
              <w:t xml:space="preserve"> </w:t>
            </w:r>
            <w:r w:rsidR="009A03F4" w:rsidRPr="004D3B47">
              <w:rPr>
                <w:szCs w:val="23"/>
                <w:lang w:val="en-NZ"/>
              </w:rPr>
              <w:t>(</w:t>
            </w:r>
            <w:r w:rsidR="00386DAD" w:rsidRPr="004D3B47">
              <w:rPr>
                <w:szCs w:val="23"/>
                <w:lang w:val="en-NZ"/>
              </w:rPr>
              <w:fldChar w:fldCharType="begin"/>
            </w:r>
            <w:r w:rsidR="00386DAD" w:rsidRPr="004D3B47">
              <w:rPr>
                <w:szCs w:val="23"/>
                <w:lang w:val="en-NZ"/>
              </w:rPr>
              <w:instrText xml:space="preserve"> REF _Ref528833633 \h </w:instrText>
            </w:r>
            <w:r w:rsidR="00386DAD" w:rsidRPr="004D3B47">
              <w:rPr>
                <w:szCs w:val="23"/>
                <w:lang w:val="en-NZ"/>
              </w:rPr>
            </w:r>
            <w:r w:rsidR="00386DAD" w:rsidRPr="004D3B47">
              <w:rPr>
                <w:szCs w:val="23"/>
                <w:lang w:val="en-NZ"/>
              </w:rPr>
              <w:fldChar w:fldCharType="separate"/>
            </w:r>
            <w:r w:rsidR="00D03680" w:rsidRPr="00A321D5">
              <w:t xml:space="preserve">Figure </w:t>
            </w:r>
            <w:r w:rsidR="00D03680">
              <w:rPr>
                <w:noProof/>
              </w:rPr>
              <w:t>87</w:t>
            </w:r>
            <w:r w:rsidR="00386DAD" w:rsidRPr="004D3B47">
              <w:rPr>
                <w:szCs w:val="23"/>
                <w:lang w:val="en-NZ"/>
              </w:rPr>
              <w:fldChar w:fldCharType="end"/>
            </w:r>
            <w:r w:rsidR="000E51A0" w:rsidRPr="004D3B47">
              <w:rPr>
                <w:szCs w:val="23"/>
                <w:lang w:val="en-NZ"/>
              </w:rPr>
              <w:t xml:space="preserve">, </w:t>
            </w:r>
            <w:r w:rsidR="000E51A0" w:rsidRPr="004D3B47">
              <w:rPr>
                <w:szCs w:val="23"/>
                <w:lang w:val="en-NZ"/>
              </w:rPr>
              <w:fldChar w:fldCharType="begin"/>
            </w:r>
            <w:r w:rsidR="000E51A0" w:rsidRPr="004D3B47">
              <w:rPr>
                <w:szCs w:val="23"/>
                <w:lang w:val="en-NZ"/>
              </w:rPr>
              <w:instrText xml:space="preserve"> REF _Ref293306060 \h </w:instrText>
            </w:r>
            <w:r w:rsidR="00F77E1D" w:rsidRPr="004D3B47">
              <w:rPr>
                <w:szCs w:val="23"/>
                <w:lang w:val="en-NZ"/>
              </w:rPr>
              <w:instrText xml:space="preserve"> \* MERGEFORMAT </w:instrText>
            </w:r>
            <w:r w:rsidR="000E51A0" w:rsidRPr="004D3B47">
              <w:rPr>
                <w:szCs w:val="23"/>
                <w:lang w:val="en-NZ"/>
              </w:rPr>
            </w:r>
            <w:r w:rsidR="000E51A0" w:rsidRPr="004D3B47">
              <w:rPr>
                <w:szCs w:val="23"/>
                <w:lang w:val="en-NZ"/>
              </w:rPr>
              <w:fldChar w:fldCharType="separate"/>
            </w:r>
            <w:r w:rsidR="00D03680" w:rsidRPr="004D3B47">
              <w:t xml:space="preserve">Table </w:t>
            </w:r>
            <w:r w:rsidR="00D03680">
              <w:rPr>
                <w:noProof/>
              </w:rPr>
              <w:t>21</w:t>
            </w:r>
            <w:r w:rsidR="000E51A0" w:rsidRPr="004D3B47">
              <w:rPr>
                <w:szCs w:val="23"/>
                <w:lang w:val="en-NZ"/>
              </w:rPr>
              <w:fldChar w:fldCharType="end"/>
            </w:r>
            <w:r w:rsidR="007E247B" w:rsidRPr="004D3B47">
              <w:rPr>
                <w:lang w:val="en-NZ"/>
              </w:rPr>
              <w:t>)</w:t>
            </w:r>
            <w:r w:rsidR="005830BC" w:rsidRPr="004D3B47">
              <w:rPr>
                <w:lang w:val="en-NZ"/>
              </w:rPr>
              <w:t>.</w:t>
            </w:r>
            <w:r w:rsidR="00071FD1" w:rsidRPr="004D3B47">
              <w:rPr>
                <w:lang w:val="en-NZ"/>
              </w:rPr>
              <w:t xml:space="preserve"> </w:t>
            </w:r>
            <w:r w:rsidR="005830BC" w:rsidRPr="004D3B47">
              <w:t>For women with LSIL results, the positivity rate</w:t>
            </w:r>
            <w:r w:rsidR="007E247B" w:rsidRPr="004D3B47">
              <w:t>s were</w:t>
            </w:r>
            <w:r w:rsidR="005830BC" w:rsidRPr="004D3B47">
              <w:t xml:space="preserve"> between </w:t>
            </w:r>
            <w:bookmarkStart w:id="1808" w:name="ind81_lage4069_min_pct"/>
            <w:r w:rsidR="006745A7" w:rsidRPr="004D3B47">
              <w:rPr>
                <w:szCs w:val="23"/>
              </w:rPr>
              <w:t>52.9</w:t>
            </w:r>
            <w:bookmarkEnd w:id="1808"/>
            <w:r w:rsidR="005830BC" w:rsidRPr="004D3B47">
              <w:rPr>
                <w:szCs w:val="23"/>
                <w:lang w:val="en-NZ"/>
              </w:rPr>
              <w:t>%</w:t>
            </w:r>
            <w:r w:rsidR="005830BC" w:rsidRPr="004D3B47">
              <w:rPr>
                <w:lang w:val="en-NZ"/>
              </w:rPr>
              <w:t xml:space="preserve"> and </w:t>
            </w:r>
            <w:r w:rsidR="006745A7" w:rsidRPr="004D3B47">
              <w:rPr>
                <w:szCs w:val="23"/>
              </w:rPr>
              <w:t>56.9</w:t>
            </w:r>
            <w:r w:rsidR="005830BC" w:rsidRPr="004D3B47">
              <w:rPr>
                <w:szCs w:val="23"/>
              </w:rPr>
              <w:t>%</w:t>
            </w:r>
            <w:r w:rsidR="005830BC" w:rsidRPr="004D3B47">
              <w:t xml:space="preserve"> for these 10-year age groups</w:t>
            </w:r>
            <w:r w:rsidR="0094097B" w:rsidRPr="004D3B47">
              <w:t xml:space="preserve"> (</w:t>
            </w:r>
            <w:r w:rsidR="00386DAD" w:rsidRPr="004D3B47">
              <w:fldChar w:fldCharType="begin"/>
            </w:r>
            <w:r w:rsidR="00386DAD" w:rsidRPr="004D3B47">
              <w:instrText xml:space="preserve"> REF _Ref528833633 \h </w:instrText>
            </w:r>
            <w:r w:rsidR="00386DAD" w:rsidRPr="004D3B47">
              <w:fldChar w:fldCharType="separate"/>
            </w:r>
            <w:r w:rsidR="00D03680" w:rsidRPr="00A321D5">
              <w:t xml:space="preserve">Figure </w:t>
            </w:r>
            <w:r w:rsidR="00D03680">
              <w:rPr>
                <w:noProof/>
              </w:rPr>
              <w:t>87</w:t>
            </w:r>
            <w:r w:rsidR="00386DAD" w:rsidRPr="004D3B47">
              <w:fldChar w:fldCharType="end"/>
            </w:r>
            <w:r w:rsidR="0094097B" w:rsidRPr="004D3B47">
              <w:rPr>
                <w:lang w:val="en-NZ"/>
              </w:rPr>
              <w:t>,</w:t>
            </w:r>
            <w:r w:rsidR="000E51A0" w:rsidRPr="004D3B47">
              <w:rPr>
                <w:lang w:val="en-NZ"/>
              </w:rPr>
              <w:t xml:space="preserve"> </w:t>
            </w:r>
            <w:r w:rsidR="000E51A0" w:rsidRPr="004D3B47">
              <w:rPr>
                <w:lang w:val="en-NZ"/>
              </w:rPr>
              <w:fldChar w:fldCharType="begin"/>
            </w:r>
            <w:r w:rsidR="000E51A0" w:rsidRPr="004D3B47">
              <w:rPr>
                <w:lang w:val="en-NZ"/>
              </w:rPr>
              <w:instrText xml:space="preserve"> REF _Ref497814247 \h </w:instrText>
            </w:r>
            <w:r w:rsidR="00F77E1D" w:rsidRPr="004D3B47">
              <w:rPr>
                <w:lang w:val="en-NZ"/>
              </w:rPr>
              <w:instrText xml:space="preserve"> \* MERGEFORMAT </w:instrText>
            </w:r>
            <w:r w:rsidR="000E51A0" w:rsidRPr="004D3B47">
              <w:rPr>
                <w:lang w:val="en-NZ"/>
              </w:rPr>
            </w:r>
            <w:r w:rsidR="000E51A0" w:rsidRPr="004D3B47">
              <w:rPr>
                <w:lang w:val="en-NZ"/>
              </w:rPr>
              <w:fldChar w:fldCharType="separate"/>
            </w:r>
            <w:r w:rsidR="00D03680" w:rsidRPr="004D3B47">
              <w:t xml:space="preserve">Table </w:t>
            </w:r>
            <w:r w:rsidR="00D03680">
              <w:rPr>
                <w:noProof/>
              </w:rPr>
              <w:t>22</w:t>
            </w:r>
            <w:r w:rsidR="000E51A0" w:rsidRPr="004D3B47">
              <w:rPr>
                <w:lang w:val="en-NZ"/>
              </w:rPr>
              <w:fldChar w:fldCharType="end"/>
            </w:r>
            <w:r w:rsidR="0094097B" w:rsidRPr="004D3B47">
              <w:rPr>
                <w:lang w:val="en-NZ"/>
              </w:rPr>
              <w:t>).</w:t>
            </w:r>
            <w:r w:rsidR="0094097B" w:rsidRPr="004D3B47">
              <w:t xml:space="preserve"> </w:t>
            </w:r>
          </w:p>
          <w:p w14:paraId="4637550B" w14:textId="77777777" w:rsidR="0003451A" w:rsidRPr="004D3B47" w:rsidRDefault="0003451A" w:rsidP="0003451A">
            <w:pPr>
              <w:pStyle w:val="NoSpacing"/>
            </w:pPr>
          </w:p>
          <w:p w14:paraId="53C667BA" w14:textId="77777777" w:rsidR="002B2968" w:rsidRPr="004D3B47" w:rsidRDefault="002B2968" w:rsidP="0003451A">
            <w:pPr>
              <w:pStyle w:val="NoSpacing"/>
              <w:rPr>
                <w:b/>
                <w:i/>
              </w:rPr>
            </w:pPr>
            <w:r w:rsidRPr="004D3B47">
              <w:rPr>
                <w:b/>
                <w:i/>
              </w:rPr>
              <w:t xml:space="preserve">Histological outcomes in </w:t>
            </w:r>
            <w:r w:rsidR="00AE49B1" w:rsidRPr="004D3B47">
              <w:rPr>
                <w:b/>
                <w:i/>
              </w:rPr>
              <w:t>triage-</w:t>
            </w:r>
            <w:r w:rsidRPr="004D3B47">
              <w:rPr>
                <w:b/>
                <w:i/>
              </w:rPr>
              <w:t>positive women who attended colposcopy</w:t>
            </w:r>
          </w:p>
          <w:p w14:paraId="7D863783" w14:textId="022ED581" w:rsidR="008A07CC" w:rsidRPr="004D3B47" w:rsidRDefault="002B2968" w:rsidP="00A33243">
            <w:pPr>
              <w:pStyle w:val="NoSpacing"/>
              <w:jc w:val="both"/>
            </w:pPr>
            <w:r w:rsidRPr="004D3B47">
              <w:t xml:space="preserve">In order to allow sufficient time for women to have attended colposcopy following a positive triage test, histological outcomes were assessed in women with </w:t>
            </w:r>
            <w:r w:rsidR="00365ACF">
              <w:t>low-grade</w:t>
            </w:r>
            <w:r w:rsidRPr="004D3B47">
              <w:t xml:space="preserve"> cytology and a positive HPV triage test in the six-month period</w:t>
            </w:r>
            <w:r w:rsidR="0049582E" w:rsidRPr="004D3B47">
              <w:rPr>
                <w:szCs w:val="23"/>
              </w:rPr>
              <w:t xml:space="preserve"> </w:t>
            </w:r>
            <w:bookmarkStart w:id="1809" w:name="ind81_Start_1yprior_ddmm1"/>
            <w:r w:rsidR="006745A7" w:rsidRPr="004D3B47">
              <w:rPr>
                <w:szCs w:val="23"/>
              </w:rPr>
              <w:t xml:space="preserve">1 </w:t>
            </w:r>
            <w:bookmarkEnd w:id="1809"/>
            <w:r w:rsidR="006745A7" w:rsidRPr="004D3B47">
              <w:rPr>
                <w:szCs w:val="23"/>
              </w:rPr>
              <w:t>January</w:t>
            </w:r>
            <w:r w:rsidR="00AA2E1D" w:rsidRPr="004D3B47">
              <w:rPr>
                <w:szCs w:val="23"/>
              </w:rPr>
              <w:t xml:space="preserve"> </w:t>
            </w:r>
            <w:r w:rsidR="008C0CE0" w:rsidRPr="004D3B47">
              <w:rPr>
                <w:szCs w:val="23"/>
              </w:rPr>
              <w:t xml:space="preserve">– </w:t>
            </w:r>
            <w:r w:rsidR="006745A7" w:rsidRPr="004D3B47">
              <w:rPr>
                <w:szCs w:val="23"/>
              </w:rPr>
              <w:t>30 June</w:t>
            </w:r>
            <w:r w:rsidR="0049582E" w:rsidRPr="004D3B47">
              <w:rPr>
                <w:szCs w:val="23"/>
              </w:rPr>
              <w:t xml:space="preserve"> </w:t>
            </w:r>
            <w:r w:rsidR="006745A7" w:rsidRPr="004D3B47">
              <w:rPr>
                <w:szCs w:val="23"/>
              </w:rPr>
              <w:t>2018</w:t>
            </w:r>
            <w:r w:rsidRPr="004D3B47">
              <w:rPr>
                <w:lang w:val="en-NZ"/>
              </w:rPr>
              <w:t>.</w:t>
            </w:r>
            <w:r w:rsidR="00EE6227" w:rsidRPr="004D3B47">
              <w:t xml:space="preserve"> In this</w:t>
            </w:r>
            <w:r w:rsidR="001452CD" w:rsidRPr="004D3B47">
              <w:t xml:space="preserve"> period</w:t>
            </w:r>
            <w:r w:rsidR="00EE6227" w:rsidRPr="004D3B47">
              <w:t>,</w:t>
            </w:r>
            <w:r w:rsidR="001452CD" w:rsidRPr="004D3B47">
              <w:t xml:space="preserve"> there were </w:t>
            </w:r>
            <w:r w:rsidR="006745A7" w:rsidRPr="004D3B47">
              <w:rPr>
                <w:szCs w:val="23"/>
              </w:rPr>
              <w:t>375</w:t>
            </w:r>
            <w:r w:rsidR="00182ADC" w:rsidRPr="004D3B47">
              <w:t xml:space="preserve"> </w:t>
            </w:r>
            <w:r w:rsidR="001452CD" w:rsidRPr="004D3B47">
              <w:t>women with a</w:t>
            </w:r>
            <w:r w:rsidR="00EE6227" w:rsidRPr="004D3B47">
              <w:t>n</w:t>
            </w:r>
            <w:r w:rsidR="001452CD" w:rsidRPr="004D3B47">
              <w:t xml:space="preserve"> ASC-US cytology result and positive HPV triage test, and </w:t>
            </w:r>
            <w:r w:rsidR="006745A7" w:rsidRPr="004D3B47">
              <w:rPr>
                <w:szCs w:val="23"/>
              </w:rPr>
              <w:t>903</w:t>
            </w:r>
            <w:r w:rsidR="00092B28" w:rsidRPr="004D3B47">
              <w:t xml:space="preserve"> </w:t>
            </w:r>
            <w:r w:rsidR="001452CD" w:rsidRPr="004D3B47">
              <w:t xml:space="preserve">who had an LSIL cytology result and positive HPV triage test. </w:t>
            </w:r>
            <w:r w:rsidR="006745A7" w:rsidRPr="004D3B47">
              <w:rPr>
                <w:szCs w:val="23"/>
              </w:rPr>
              <w:t>344</w:t>
            </w:r>
            <w:r w:rsidR="00E271BE" w:rsidRPr="004D3B47">
              <w:rPr>
                <w:szCs w:val="23"/>
              </w:rPr>
              <w:t xml:space="preserve"> </w:t>
            </w:r>
            <w:r w:rsidR="001452CD" w:rsidRPr="004D3B47">
              <w:rPr>
                <w:lang w:val="en-NZ"/>
              </w:rPr>
              <w:t>(</w:t>
            </w:r>
            <w:r w:rsidR="006745A7" w:rsidRPr="004D3B47">
              <w:rPr>
                <w:szCs w:val="23"/>
              </w:rPr>
              <w:t>91.7</w:t>
            </w:r>
            <w:r w:rsidR="00F23005" w:rsidRPr="004D3B47">
              <w:rPr>
                <w:szCs w:val="23"/>
                <w:lang w:val="en-NZ"/>
              </w:rPr>
              <w:t>%</w:t>
            </w:r>
            <w:r w:rsidR="001452CD" w:rsidRPr="004D3B47">
              <w:rPr>
                <w:szCs w:val="23"/>
                <w:lang w:val="en-NZ"/>
              </w:rPr>
              <w:t>)</w:t>
            </w:r>
            <w:r w:rsidR="001452CD" w:rsidRPr="004D3B47">
              <w:rPr>
                <w:szCs w:val="23"/>
              </w:rPr>
              <w:t xml:space="preserve"> </w:t>
            </w:r>
            <w:r w:rsidR="001452CD" w:rsidRPr="004D3B47">
              <w:t xml:space="preserve">of the women with ASC-US who were </w:t>
            </w:r>
            <w:r w:rsidR="00770923" w:rsidRPr="004D3B47">
              <w:rPr>
                <w:lang w:val="en-NZ"/>
              </w:rPr>
              <w:t>triage-positive</w:t>
            </w:r>
            <w:r w:rsidR="001452CD" w:rsidRPr="004D3B47">
              <w:t xml:space="preserve"> and </w:t>
            </w:r>
            <w:r w:rsidR="006745A7" w:rsidRPr="004D3B47">
              <w:rPr>
                <w:szCs w:val="23"/>
              </w:rPr>
              <w:t>833</w:t>
            </w:r>
            <w:r w:rsidR="00F23005" w:rsidRPr="004D3B47">
              <w:rPr>
                <w:lang w:val="en-NZ"/>
              </w:rPr>
              <w:t xml:space="preserve"> </w:t>
            </w:r>
            <w:r w:rsidR="001452CD" w:rsidRPr="004D3B47">
              <w:rPr>
                <w:lang w:val="en-NZ"/>
              </w:rPr>
              <w:t>(</w:t>
            </w:r>
            <w:bookmarkStart w:id="1810" w:name="ind81_lppvcolp_pct"/>
            <w:r w:rsidR="006745A7" w:rsidRPr="004D3B47">
              <w:rPr>
                <w:szCs w:val="23"/>
              </w:rPr>
              <w:t>92.</w:t>
            </w:r>
            <w:bookmarkEnd w:id="1810"/>
            <w:r w:rsidR="006745A7" w:rsidRPr="004D3B47">
              <w:rPr>
                <w:szCs w:val="23"/>
              </w:rPr>
              <w:t>2</w:t>
            </w:r>
            <w:r w:rsidR="00F23005" w:rsidRPr="004D3B47">
              <w:rPr>
                <w:szCs w:val="23"/>
              </w:rPr>
              <w:t>%</w:t>
            </w:r>
            <w:r w:rsidR="001452CD" w:rsidRPr="004D3B47">
              <w:rPr>
                <w:szCs w:val="23"/>
              </w:rPr>
              <w:t>)</w:t>
            </w:r>
            <w:r w:rsidR="001452CD" w:rsidRPr="004D3B47">
              <w:t xml:space="preserve"> of the women with LS</w:t>
            </w:r>
            <w:r w:rsidR="00AF3A2C" w:rsidRPr="004D3B47">
              <w:t xml:space="preserve">IL who were </w:t>
            </w:r>
            <w:r w:rsidR="00770923" w:rsidRPr="004D3B47">
              <w:rPr>
                <w:lang w:val="en-NZ"/>
              </w:rPr>
              <w:t>triage-positive</w:t>
            </w:r>
            <w:r w:rsidR="00AF3A2C" w:rsidRPr="004D3B47">
              <w:t xml:space="preserve"> had</w:t>
            </w:r>
            <w:r w:rsidR="001452CD" w:rsidRPr="004D3B47">
              <w:t xml:space="preserve"> a record of colposcopy and/or histology within the 12 months follow</w:t>
            </w:r>
            <w:r w:rsidR="002A729C" w:rsidRPr="004D3B47">
              <w:t>ing their initial test results.</w:t>
            </w:r>
            <w:r w:rsidR="001452CD" w:rsidRPr="004D3B47">
              <w:t xml:space="preserve"> Among the women with a record of colposcopy, </w:t>
            </w:r>
            <w:r w:rsidR="006745A7" w:rsidRPr="004D3B47">
              <w:rPr>
                <w:szCs w:val="23"/>
              </w:rPr>
              <w:t>240</w:t>
            </w:r>
            <w:r w:rsidR="00C320E4" w:rsidRPr="004D3B47">
              <w:rPr>
                <w:szCs w:val="23"/>
              </w:rPr>
              <w:t xml:space="preserve"> </w:t>
            </w:r>
            <w:r w:rsidR="001452CD" w:rsidRPr="004D3B47">
              <w:t>(</w:t>
            </w:r>
            <w:r w:rsidR="006745A7" w:rsidRPr="004D3B47">
              <w:rPr>
                <w:szCs w:val="23"/>
              </w:rPr>
              <w:t>69.8</w:t>
            </w:r>
            <w:r w:rsidR="00C320E4" w:rsidRPr="004D3B47">
              <w:rPr>
                <w:szCs w:val="23"/>
              </w:rPr>
              <w:t>%</w:t>
            </w:r>
            <w:r w:rsidR="001452CD" w:rsidRPr="004D3B47">
              <w:t xml:space="preserve">) and </w:t>
            </w:r>
            <w:bookmarkStart w:id="1811" w:name="ind81_lppvhisto_pct"/>
            <w:r w:rsidR="006745A7" w:rsidRPr="004D3B47">
              <w:rPr>
                <w:szCs w:val="23"/>
              </w:rPr>
              <w:t>590</w:t>
            </w:r>
            <w:r w:rsidR="00281DC0" w:rsidRPr="004D3B47">
              <w:rPr>
                <w:lang w:val="en-NZ"/>
              </w:rPr>
              <w:t xml:space="preserve"> </w:t>
            </w:r>
            <w:r w:rsidR="001452CD" w:rsidRPr="004D3B47">
              <w:rPr>
                <w:lang w:val="en-NZ"/>
              </w:rPr>
              <w:t>(</w:t>
            </w:r>
            <w:r w:rsidR="006745A7" w:rsidRPr="004D3B47">
              <w:rPr>
                <w:szCs w:val="23"/>
              </w:rPr>
              <w:t>70.8</w:t>
            </w:r>
            <w:bookmarkEnd w:id="1811"/>
            <w:r w:rsidR="00281DC0" w:rsidRPr="004D3B47">
              <w:rPr>
                <w:szCs w:val="23"/>
              </w:rPr>
              <w:t>%)</w:t>
            </w:r>
            <w:r w:rsidR="001452CD" w:rsidRPr="004D3B47">
              <w:t xml:space="preserve"> of the women with ASC-US and LSIL respectively have a histology record.</w:t>
            </w:r>
            <w:r w:rsidR="00A26D58">
              <w:t xml:space="preserve"> </w:t>
            </w:r>
          </w:p>
          <w:p w14:paraId="210CA0D7" w14:textId="77777777" w:rsidR="00A33243" w:rsidRPr="004D3B47" w:rsidRDefault="00A33243" w:rsidP="00A33243">
            <w:pPr>
              <w:pStyle w:val="NoSpacing"/>
              <w:jc w:val="both"/>
            </w:pPr>
          </w:p>
          <w:p w14:paraId="7C832282" w14:textId="7A0E4731" w:rsidR="00A20E2A" w:rsidRPr="004D3B47" w:rsidRDefault="008A07CC" w:rsidP="00A33243">
            <w:pPr>
              <w:pStyle w:val="NoSpacing"/>
              <w:jc w:val="both"/>
            </w:pPr>
            <w:r w:rsidRPr="004D3B47">
              <w:t>Histological outcomes in these women were initially considered in an analogous manner to Indicator 5.2 – that is, the number of women with CIN 2 or worse histology (CIN</w:t>
            </w:r>
            <w:r w:rsidR="00613E44" w:rsidRPr="004D3B47">
              <w:t xml:space="preserve"> </w:t>
            </w:r>
            <w:r w:rsidRPr="004D3B47">
              <w:t xml:space="preserve">2+; also see Appendix </w:t>
            </w:r>
            <w:r w:rsidR="00373D60" w:rsidRPr="004D3B47">
              <w:t>D</w:t>
            </w:r>
            <w:r w:rsidRPr="004D3B47">
              <w:t xml:space="preserve">), as a </w:t>
            </w:r>
            <w:r w:rsidR="009F5690" w:rsidRPr="004D3B47">
              <w:t xml:space="preserve">percentage </w:t>
            </w:r>
            <w:r w:rsidRPr="004D3B47">
              <w:t xml:space="preserve">of women who had a histology result available. </w:t>
            </w:r>
            <w:r w:rsidR="008204FA" w:rsidRPr="004D3B47">
              <w:t xml:space="preserve">The </w:t>
            </w:r>
            <w:r w:rsidR="009F5690" w:rsidRPr="004D3B47">
              <w:t xml:space="preserve">percentage </w:t>
            </w:r>
            <w:r w:rsidR="008204FA" w:rsidRPr="004D3B47">
              <w:t>of women with histology whose histology result was CIN</w:t>
            </w:r>
            <w:r w:rsidR="002D6942" w:rsidRPr="004D3B47">
              <w:t xml:space="preserve"> </w:t>
            </w:r>
            <w:r w:rsidR="008204FA" w:rsidRPr="004D3B47">
              <w:t xml:space="preserve">2+ was </w:t>
            </w:r>
            <w:bookmarkStart w:id="1812" w:name="ind81_lppvcinh_pct"/>
            <w:r w:rsidR="006745A7" w:rsidRPr="004D3B47">
              <w:rPr>
                <w:szCs w:val="23"/>
              </w:rPr>
              <w:t>19.6</w:t>
            </w:r>
            <w:bookmarkEnd w:id="1812"/>
            <w:r w:rsidR="008204FA" w:rsidRPr="004D3B47">
              <w:t xml:space="preserve">% for </w:t>
            </w:r>
            <w:r w:rsidR="00C41C04" w:rsidRPr="004D3B47">
              <w:t xml:space="preserve">HPV triage-positive </w:t>
            </w:r>
            <w:r w:rsidR="008204FA" w:rsidRPr="004D3B47">
              <w:t xml:space="preserve">ASC-US and </w:t>
            </w:r>
            <w:r w:rsidR="006745A7" w:rsidRPr="004D3B47">
              <w:rPr>
                <w:szCs w:val="23"/>
              </w:rPr>
              <w:t>19.7</w:t>
            </w:r>
            <w:r w:rsidR="008204FA" w:rsidRPr="004D3B47">
              <w:rPr>
                <w:szCs w:val="23"/>
              </w:rPr>
              <w:t>%</w:t>
            </w:r>
            <w:r w:rsidR="008204FA" w:rsidRPr="004D3B47">
              <w:t xml:space="preserve"> </w:t>
            </w:r>
            <w:r w:rsidR="00E0173F" w:rsidRPr="004D3B47">
              <w:t>for</w:t>
            </w:r>
            <w:r w:rsidR="008204FA" w:rsidRPr="004D3B47">
              <w:t xml:space="preserve"> </w:t>
            </w:r>
            <w:r w:rsidR="00C41C04" w:rsidRPr="004D3B47">
              <w:t xml:space="preserve">HPV triage-positive </w:t>
            </w:r>
            <w:r w:rsidR="008204FA" w:rsidRPr="004D3B47">
              <w:t xml:space="preserve">LSIL </w:t>
            </w:r>
            <w:r w:rsidR="001A02F5" w:rsidRPr="004D3B47">
              <w:t>(</w:t>
            </w:r>
            <w:r w:rsidR="00100CC8" w:rsidRPr="004D3B47">
              <w:fldChar w:fldCharType="begin"/>
            </w:r>
            <w:r w:rsidR="00DA4E86" w:rsidRPr="004D3B47">
              <w:instrText xml:space="preserve"> REF _Ref422490530 \h </w:instrText>
            </w:r>
            <w:r w:rsidR="00163300" w:rsidRPr="004D3B47">
              <w:instrText xml:space="preserve"> \* MERGEFORMAT </w:instrText>
            </w:r>
            <w:r w:rsidR="00100CC8" w:rsidRPr="004D3B47">
              <w:fldChar w:fldCharType="separate"/>
            </w:r>
            <w:r w:rsidR="00D03680" w:rsidRPr="004D3B47">
              <w:t xml:space="preserve">Table </w:t>
            </w:r>
            <w:r w:rsidR="00D03680" w:rsidRPr="00D03680">
              <w:rPr>
                <w:lang w:val="en-NZ"/>
              </w:rPr>
              <w:t>75</w:t>
            </w:r>
            <w:r w:rsidR="00100CC8" w:rsidRPr="004D3B47">
              <w:fldChar w:fldCharType="end"/>
            </w:r>
            <w:r w:rsidR="00DA4E86" w:rsidRPr="004D3B47">
              <w:t xml:space="preserve">, </w:t>
            </w:r>
            <w:r w:rsidR="00100CC8" w:rsidRPr="004D3B47">
              <w:fldChar w:fldCharType="begin"/>
            </w:r>
            <w:r w:rsidR="00DA4E86" w:rsidRPr="004D3B47">
              <w:instrText xml:space="preserve"> REF _Ref422490532 \h </w:instrText>
            </w:r>
            <w:r w:rsidR="00163300" w:rsidRPr="004D3B47">
              <w:instrText xml:space="preserve"> \* MERGEFORMAT </w:instrText>
            </w:r>
            <w:r w:rsidR="00100CC8" w:rsidRPr="004D3B47">
              <w:fldChar w:fldCharType="separate"/>
            </w:r>
            <w:r w:rsidR="00D03680" w:rsidRPr="004D3B47">
              <w:t xml:space="preserve">Table </w:t>
            </w:r>
            <w:r w:rsidR="00D03680" w:rsidRPr="00D03680">
              <w:rPr>
                <w:lang w:val="en-NZ"/>
              </w:rPr>
              <w:t>76</w:t>
            </w:r>
            <w:r w:rsidR="00100CC8" w:rsidRPr="004D3B47">
              <w:fldChar w:fldCharType="end"/>
            </w:r>
            <w:r w:rsidR="001A02F5" w:rsidRPr="004D3B47">
              <w:t>)</w:t>
            </w:r>
            <w:r w:rsidR="008204FA" w:rsidRPr="004D3B47">
              <w:t>.</w:t>
            </w:r>
            <w:r w:rsidR="00A26D58">
              <w:t xml:space="preserve"> </w:t>
            </w:r>
            <w:r w:rsidR="00A20E2A" w:rsidRPr="004D3B47">
              <w:t xml:space="preserve">These </w:t>
            </w:r>
            <w:r w:rsidR="009F5690" w:rsidRPr="004D3B47">
              <w:t xml:space="preserve">percentages </w:t>
            </w:r>
            <w:r w:rsidR="00A20E2A" w:rsidRPr="004D3B47">
              <w:t>varied by laboratory from</w:t>
            </w:r>
            <w:r w:rsidR="00A26D58">
              <w:t xml:space="preserve"> </w:t>
            </w:r>
            <w:r w:rsidR="006745A7" w:rsidRPr="004D3B47">
              <w:rPr>
                <w:szCs w:val="23"/>
              </w:rPr>
              <w:t>16.7</w:t>
            </w:r>
            <w:r w:rsidR="00773AFA" w:rsidRPr="004D3B47">
              <w:rPr>
                <w:szCs w:val="23"/>
                <w:lang w:val="en-NZ"/>
              </w:rPr>
              <w:t>%</w:t>
            </w:r>
            <w:r w:rsidR="00A20E2A" w:rsidRPr="004D3B47">
              <w:rPr>
                <w:lang w:val="en-NZ"/>
              </w:rPr>
              <w:t xml:space="preserve"> (</w:t>
            </w:r>
            <w:bookmarkStart w:id="1813" w:name="ind81_appvcinh_min"/>
            <w:r w:rsidR="006745A7" w:rsidRPr="004D3B47">
              <w:t>Anatomical Pathology Services</w:t>
            </w:r>
            <w:bookmarkEnd w:id="1813"/>
            <w:r w:rsidR="00A20E2A" w:rsidRPr="004D3B47">
              <w:t>)</w:t>
            </w:r>
            <w:r w:rsidR="00773AFA" w:rsidRPr="004D3B47">
              <w:rPr>
                <w:szCs w:val="23"/>
                <w:lang w:val="en-NZ"/>
              </w:rPr>
              <w:t xml:space="preserve"> </w:t>
            </w:r>
            <w:r w:rsidR="00A20E2A" w:rsidRPr="004D3B47">
              <w:t>to</w:t>
            </w:r>
            <w:r w:rsidR="00773AFA" w:rsidRPr="004D3B47">
              <w:rPr>
                <w:lang w:val="en-NZ"/>
              </w:rPr>
              <w:t xml:space="preserve"> </w:t>
            </w:r>
            <w:r w:rsidR="006745A7" w:rsidRPr="004D3B47">
              <w:rPr>
                <w:szCs w:val="23"/>
              </w:rPr>
              <w:t>35.3</w:t>
            </w:r>
            <w:r w:rsidR="00930242" w:rsidRPr="004D3B47">
              <w:rPr>
                <w:szCs w:val="23"/>
                <w:lang w:val="en-NZ"/>
              </w:rPr>
              <w:t>%</w:t>
            </w:r>
            <w:r w:rsidR="009712EC" w:rsidRPr="004D3B47">
              <w:rPr>
                <w:szCs w:val="23"/>
                <w:lang w:val="en-NZ"/>
              </w:rPr>
              <w:t xml:space="preserve"> </w:t>
            </w:r>
            <w:r w:rsidR="00A20E2A" w:rsidRPr="004D3B47">
              <w:rPr>
                <w:lang w:val="en-NZ"/>
              </w:rPr>
              <w:t>(</w:t>
            </w:r>
            <w:r w:rsidR="006745A7" w:rsidRPr="004D3B47">
              <w:rPr>
                <w:szCs w:val="23"/>
              </w:rPr>
              <w:t>Medlab Central Ltd</w:t>
            </w:r>
            <w:r w:rsidR="00A20E2A" w:rsidRPr="004D3B47">
              <w:t xml:space="preserve">) for </w:t>
            </w:r>
            <w:r w:rsidR="00C41C04" w:rsidRPr="004D3B47">
              <w:t xml:space="preserve">HPV triage-positive </w:t>
            </w:r>
            <w:r w:rsidR="00A20E2A" w:rsidRPr="004D3B47">
              <w:t xml:space="preserve">ASC-US and from </w:t>
            </w:r>
            <w:r w:rsidR="006745A7" w:rsidRPr="004D3B47">
              <w:rPr>
                <w:szCs w:val="23"/>
              </w:rPr>
              <w:t>12.8</w:t>
            </w:r>
            <w:r w:rsidR="000920E7" w:rsidRPr="004D3B47">
              <w:rPr>
                <w:szCs w:val="23"/>
                <w:lang w:val="en-NZ"/>
              </w:rPr>
              <w:t>%</w:t>
            </w:r>
            <w:r w:rsidR="00A20E2A" w:rsidRPr="004D3B47">
              <w:rPr>
                <w:lang w:val="en-NZ"/>
              </w:rPr>
              <w:t xml:space="preserve"> (</w:t>
            </w:r>
            <w:r w:rsidR="006745A7" w:rsidRPr="004D3B47">
              <w:t>Canterbury Health Laboratories</w:t>
            </w:r>
            <w:r w:rsidR="00A20E2A" w:rsidRPr="004D3B47">
              <w:t xml:space="preserve">) to </w:t>
            </w:r>
            <w:bookmarkStart w:id="1814" w:name="ind81_lppvcinh_max_pct"/>
            <w:r w:rsidR="006745A7" w:rsidRPr="004D3B47">
              <w:rPr>
                <w:szCs w:val="23"/>
              </w:rPr>
              <w:t>25.8</w:t>
            </w:r>
            <w:bookmarkEnd w:id="1814"/>
            <w:r w:rsidR="000920E7" w:rsidRPr="004D3B47">
              <w:rPr>
                <w:szCs w:val="23"/>
                <w:lang w:val="en-NZ"/>
              </w:rPr>
              <w:t>%</w:t>
            </w:r>
            <w:r w:rsidR="00A20E2A" w:rsidRPr="004D3B47">
              <w:rPr>
                <w:lang w:val="en-NZ"/>
              </w:rPr>
              <w:t xml:space="preserve"> (</w:t>
            </w:r>
            <w:bookmarkStart w:id="1815" w:name="ind81_lppvcinh_max"/>
            <w:r w:rsidR="006745A7" w:rsidRPr="004D3B47">
              <w:rPr>
                <w:szCs w:val="23"/>
              </w:rPr>
              <w:t>Medlab Central Ltd</w:t>
            </w:r>
            <w:bookmarkEnd w:id="1815"/>
            <w:r w:rsidR="00A20E2A" w:rsidRPr="004D3B47">
              <w:rPr>
                <w:szCs w:val="23"/>
              </w:rPr>
              <w:t xml:space="preserve">) </w:t>
            </w:r>
            <w:r w:rsidR="00A20E2A" w:rsidRPr="004D3B47">
              <w:t xml:space="preserve">for </w:t>
            </w:r>
            <w:r w:rsidR="00C41C04" w:rsidRPr="004D3B47">
              <w:t xml:space="preserve">HPV triage-positive </w:t>
            </w:r>
            <w:r w:rsidR="00A20E2A" w:rsidRPr="004D3B47">
              <w:t>LSIL (</w:t>
            </w:r>
            <w:r w:rsidR="00100CC8" w:rsidRPr="004D3B47">
              <w:fldChar w:fldCharType="begin"/>
            </w:r>
            <w:r w:rsidRPr="004D3B47">
              <w:instrText xml:space="preserve"> REF _Ref422239444 \h </w:instrText>
            </w:r>
            <w:r w:rsidR="00163300" w:rsidRPr="004D3B47">
              <w:instrText xml:space="preserve"> \* MERGEFORMAT </w:instrText>
            </w:r>
            <w:r w:rsidR="00100CC8" w:rsidRPr="004D3B47">
              <w:fldChar w:fldCharType="separate"/>
            </w:r>
            <w:r w:rsidR="00D03680" w:rsidRPr="00A321D5">
              <w:t xml:space="preserve">Figure </w:t>
            </w:r>
            <w:r w:rsidR="00D03680" w:rsidRPr="00D03680">
              <w:rPr>
                <w:lang w:val="en-NZ"/>
              </w:rPr>
              <w:t>88</w:t>
            </w:r>
            <w:r w:rsidR="00100CC8" w:rsidRPr="004D3B47">
              <w:fldChar w:fldCharType="end"/>
            </w:r>
            <w:r w:rsidR="0097710E" w:rsidRPr="004D3B47">
              <w:t>).</w:t>
            </w:r>
            <w:r w:rsidR="00A26D58">
              <w:t xml:space="preserve"> </w:t>
            </w:r>
          </w:p>
          <w:p w14:paraId="4DCFBD3A" w14:textId="77777777" w:rsidR="00A33243" w:rsidRPr="004D3B47" w:rsidRDefault="00A33243" w:rsidP="00A33243">
            <w:pPr>
              <w:pStyle w:val="NoSpacing"/>
              <w:jc w:val="both"/>
            </w:pPr>
          </w:p>
          <w:p w14:paraId="359B3868" w14:textId="2F0E010A" w:rsidR="002B2968" w:rsidRPr="004D3B47" w:rsidRDefault="008204FA" w:rsidP="00A33243">
            <w:pPr>
              <w:pStyle w:val="NoSpacing"/>
              <w:jc w:val="both"/>
            </w:pPr>
            <w:r w:rsidRPr="004D3B47">
              <w:t>W</w:t>
            </w:r>
            <w:r w:rsidR="00AF58CD" w:rsidRPr="004D3B47">
              <w:t xml:space="preserve">e additionally considered histological outcomes as a </w:t>
            </w:r>
            <w:r w:rsidR="009F5690" w:rsidRPr="004D3B47">
              <w:t xml:space="preserve">percentage </w:t>
            </w:r>
            <w:r w:rsidRPr="004D3B47">
              <w:t>of women who attended colposcopy (rather than only those with a histology result</w:t>
            </w:r>
            <w:r w:rsidRPr="004D3B47">
              <w:rPr>
                <w:lang w:val="en-NZ"/>
              </w:rPr>
              <w:t>)</w:t>
            </w:r>
            <w:r w:rsidR="00985AEE" w:rsidRPr="004D3B47">
              <w:rPr>
                <w:lang w:val="en-NZ"/>
              </w:rPr>
              <w:t xml:space="preserve">, as some women may have no histology because </w:t>
            </w:r>
            <w:r w:rsidR="00E3140A">
              <w:rPr>
                <w:lang w:val="en-NZ"/>
              </w:rPr>
              <w:t xml:space="preserve">the </w:t>
            </w:r>
            <w:r w:rsidR="00985AEE" w:rsidRPr="004D3B47">
              <w:rPr>
                <w:lang w:val="en-NZ"/>
              </w:rPr>
              <w:t>colposcopic impression was normal</w:t>
            </w:r>
            <w:r w:rsidR="002D6942" w:rsidRPr="004D3B47">
              <w:rPr>
                <w:lang w:val="en-NZ"/>
              </w:rPr>
              <w:t>.</w:t>
            </w:r>
            <w:r w:rsidRPr="004D3B47">
              <w:t xml:space="preserve"> </w:t>
            </w:r>
            <w:r w:rsidR="00AF58CD" w:rsidRPr="004D3B47">
              <w:t>T</w:t>
            </w:r>
            <w:r w:rsidRPr="004D3B47">
              <w:t xml:space="preserve">he corresponding </w:t>
            </w:r>
            <w:r w:rsidR="009F5690" w:rsidRPr="004D3B47">
              <w:t xml:space="preserve">percentages </w:t>
            </w:r>
            <w:r w:rsidRPr="004D3B47">
              <w:t>of women with CIN</w:t>
            </w:r>
            <w:r w:rsidR="002D6942" w:rsidRPr="004D3B47">
              <w:t xml:space="preserve"> </w:t>
            </w:r>
            <w:r w:rsidRPr="004D3B47">
              <w:t xml:space="preserve">2+ histology </w:t>
            </w:r>
            <w:r w:rsidR="005D6229" w:rsidRPr="004D3B47">
              <w:rPr>
                <w:lang w:val="en-NZ"/>
              </w:rPr>
              <w:t>was</w:t>
            </w:r>
            <w:r w:rsidRPr="004D3B47">
              <w:rPr>
                <w:lang w:val="en-NZ"/>
              </w:rPr>
              <w:t xml:space="preserve"> </w:t>
            </w:r>
            <w:r w:rsidR="006745A7" w:rsidRPr="004D3B47">
              <w:rPr>
                <w:szCs w:val="23"/>
              </w:rPr>
              <w:t>13.7</w:t>
            </w:r>
            <w:r w:rsidRPr="004D3B47">
              <w:t xml:space="preserve">% for </w:t>
            </w:r>
            <w:r w:rsidR="00C41C04" w:rsidRPr="004D3B47">
              <w:t xml:space="preserve">HPV triage-positive </w:t>
            </w:r>
            <w:r w:rsidRPr="004D3B47">
              <w:t xml:space="preserve">ASC-US and </w:t>
            </w:r>
            <w:r w:rsidR="006745A7" w:rsidRPr="004D3B47">
              <w:rPr>
                <w:szCs w:val="23"/>
              </w:rPr>
              <w:t>13.9</w:t>
            </w:r>
            <w:r w:rsidRPr="004D3B47">
              <w:t xml:space="preserve">% for </w:t>
            </w:r>
            <w:r w:rsidR="00C41C04" w:rsidRPr="004D3B47">
              <w:t xml:space="preserve">HPV triage-positive </w:t>
            </w:r>
            <w:r w:rsidRPr="004D3B47">
              <w:t>LSIL (</w:t>
            </w:r>
            <w:r w:rsidR="00100CC8" w:rsidRPr="004D3B47">
              <w:fldChar w:fldCharType="begin"/>
            </w:r>
            <w:r w:rsidR="00DA4E86" w:rsidRPr="004D3B47">
              <w:instrText xml:space="preserve"> REF _Ref422490530 \h </w:instrText>
            </w:r>
            <w:r w:rsidR="00163300" w:rsidRPr="004D3B47">
              <w:instrText xml:space="preserve"> \* MERGEFORMAT </w:instrText>
            </w:r>
            <w:r w:rsidR="00100CC8" w:rsidRPr="004D3B47">
              <w:fldChar w:fldCharType="separate"/>
            </w:r>
            <w:r w:rsidR="00D03680" w:rsidRPr="004D3B47">
              <w:t xml:space="preserve">Table </w:t>
            </w:r>
            <w:r w:rsidR="00D03680" w:rsidRPr="00D03680">
              <w:rPr>
                <w:lang w:val="en-NZ"/>
              </w:rPr>
              <w:t>75</w:t>
            </w:r>
            <w:r w:rsidR="00100CC8" w:rsidRPr="004D3B47">
              <w:fldChar w:fldCharType="end"/>
            </w:r>
            <w:r w:rsidR="00DA4E86" w:rsidRPr="004D3B47">
              <w:t xml:space="preserve">, </w:t>
            </w:r>
            <w:r w:rsidR="00100CC8" w:rsidRPr="004D3B47">
              <w:fldChar w:fldCharType="begin"/>
            </w:r>
            <w:r w:rsidR="00DA4E86" w:rsidRPr="004D3B47">
              <w:instrText xml:space="preserve"> REF _Ref422490532 \h </w:instrText>
            </w:r>
            <w:r w:rsidR="00163300" w:rsidRPr="004D3B47">
              <w:instrText xml:space="preserve"> \* MERGEFORMAT </w:instrText>
            </w:r>
            <w:r w:rsidR="00100CC8" w:rsidRPr="004D3B47">
              <w:fldChar w:fldCharType="separate"/>
            </w:r>
            <w:r w:rsidR="00D03680" w:rsidRPr="004D3B47">
              <w:t xml:space="preserve">Table </w:t>
            </w:r>
            <w:r w:rsidR="00D03680" w:rsidRPr="00D03680">
              <w:rPr>
                <w:lang w:val="en-NZ"/>
              </w:rPr>
              <w:t>76</w:t>
            </w:r>
            <w:r w:rsidR="00100CC8" w:rsidRPr="004D3B47">
              <w:fldChar w:fldCharType="end"/>
            </w:r>
            <w:r w:rsidR="00DA4E86" w:rsidRPr="004D3B47">
              <w:t>)</w:t>
            </w:r>
            <w:r w:rsidRPr="004D3B47">
              <w:t>.</w:t>
            </w:r>
            <w:r w:rsidR="00713661" w:rsidRPr="004D3B47">
              <w:t xml:space="preserve"> These </w:t>
            </w:r>
            <w:r w:rsidR="009F5690" w:rsidRPr="004D3B47">
              <w:t xml:space="preserve">percentages </w:t>
            </w:r>
            <w:r w:rsidR="00713661" w:rsidRPr="004D3B47">
              <w:t>varied by laboratory from</w:t>
            </w:r>
            <w:r w:rsidR="00713661" w:rsidRPr="004D3B47">
              <w:rPr>
                <w:lang w:val="en-NZ"/>
              </w:rPr>
              <w:t xml:space="preserve"> </w:t>
            </w:r>
            <w:r w:rsidR="006745A7" w:rsidRPr="004D3B47">
              <w:rPr>
                <w:szCs w:val="23"/>
              </w:rPr>
              <w:t>11.9</w:t>
            </w:r>
            <w:r w:rsidR="00F7510F" w:rsidRPr="004D3B47">
              <w:rPr>
                <w:szCs w:val="23"/>
                <w:lang w:val="en-NZ"/>
              </w:rPr>
              <w:t>%</w:t>
            </w:r>
            <w:r w:rsidR="00F7510F" w:rsidRPr="004D3B47">
              <w:rPr>
                <w:lang w:val="en-NZ"/>
              </w:rPr>
              <w:t xml:space="preserve"> </w:t>
            </w:r>
            <w:r w:rsidR="00713661" w:rsidRPr="004D3B47">
              <w:rPr>
                <w:lang w:val="en-NZ"/>
              </w:rPr>
              <w:t>(</w:t>
            </w:r>
            <w:r w:rsidR="006745A7" w:rsidRPr="004D3B47">
              <w:t>Pathlab</w:t>
            </w:r>
            <w:r w:rsidR="00713661" w:rsidRPr="004D3B47">
              <w:t xml:space="preserve">) to </w:t>
            </w:r>
            <w:r w:rsidR="006745A7" w:rsidRPr="004D3B47">
              <w:rPr>
                <w:szCs w:val="23"/>
              </w:rPr>
              <w:t>22.2</w:t>
            </w:r>
            <w:r w:rsidR="00F7510F" w:rsidRPr="004D3B47">
              <w:rPr>
                <w:szCs w:val="23"/>
                <w:lang w:val="en-NZ"/>
              </w:rPr>
              <w:t>%</w:t>
            </w:r>
            <w:r w:rsidR="00713661" w:rsidRPr="004D3B47">
              <w:rPr>
                <w:lang w:val="en-NZ"/>
              </w:rPr>
              <w:t xml:space="preserve"> (</w:t>
            </w:r>
            <w:bookmarkStart w:id="1816" w:name="ind81_appvcinc_min"/>
            <w:r w:rsidR="006745A7" w:rsidRPr="004D3B47">
              <w:rPr>
                <w:szCs w:val="23"/>
              </w:rPr>
              <w:t>Medlab Central Ltd</w:t>
            </w:r>
            <w:bookmarkEnd w:id="1816"/>
            <w:r w:rsidR="00713661" w:rsidRPr="004D3B47">
              <w:t>)</w:t>
            </w:r>
            <w:r w:rsidR="00713661" w:rsidRPr="004D3B47">
              <w:rPr>
                <w:lang w:val="en-NZ"/>
              </w:rPr>
              <w:t xml:space="preserve"> </w:t>
            </w:r>
            <w:r w:rsidR="00713661" w:rsidRPr="004D3B47">
              <w:t xml:space="preserve">for </w:t>
            </w:r>
            <w:r w:rsidR="00C41C04" w:rsidRPr="004D3B47">
              <w:t xml:space="preserve">HPV triage-positive </w:t>
            </w:r>
            <w:r w:rsidR="00713661" w:rsidRPr="004D3B47">
              <w:t xml:space="preserve">ASC-US and from </w:t>
            </w:r>
            <w:r w:rsidR="006745A7" w:rsidRPr="004D3B47">
              <w:rPr>
                <w:szCs w:val="23"/>
              </w:rPr>
              <w:t>10.6</w:t>
            </w:r>
            <w:r w:rsidR="00205095" w:rsidRPr="004D3B47">
              <w:rPr>
                <w:szCs w:val="23"/>
                <w:lang w:val="en-NZ"/>
              </w:rPr>
              <w:t>%</w:t>
            </w:r>
            <w:r w:rsidR="00713661" w:rsidRPr="004D3B47">
              <w:rPr>
                <w:szCs w:val="23"/>
                <w:lang w:val="en-NZ"/>
              </w:rPr>
              <w:t xml:space="preserve"> (</w:t>
            </w:r>
            <w:bookmarkStart w:id="1817" w:name="ind81_lppvcinc_min"/>
            <w:r w:rsidR="006745A7" w:rsidRPr="004D3B47">
              <w:t>Anatomical Pathology Services</w:t>
            </w:r>
            <w:bookmarkEnd w:id="1817"/>
            <w:r w:rsidR="00713661" w:rsidRPr="004D3B47">
              <w:t>)</w:t>
            </w:r>
            <w:r w:rsidR="00F7510F" w:rsidRPr="004D3B47">
              <w:t xml:space="preserve"> </w:t>
            </w:r>
            <w:r w:rsidR="00713661" w:rsidRPr="004D3B47">
              <w:t>to</w:t>
            </w:r>
            <w:r w:rsidR="00A26D58">
              <w:t xml:space="preserve"> </w:t>
            </w:r>
            <w:r w:rsidR="006745A7" w:rsidRPr="004D3B47">
              <w:rPr>
                <w:szCs w:val="23"/>
              </w:rPr>
              <w:t>17.1</w:t>
            </w:r>
            <w:r w:rsidR="00205095" w:rsidRPr="004D3B47">
              <w:rPr>
                <w:szCs w:val="23"/>
                <w:lang w:val="en-NZ"/>
              </w:rPr>
              <w:t>%</w:t>
            </w:r>
            <w:r w:rsidR="00713661" w:rsidRPr="004D3B47">
              <w:rPr>
                <w:lang w:val="en-NZ"/>
              </w:rPr>
              <w:t xml:space="preserve"> (</w:t>
            </w:r>
            <w:r w:rsidR="006745A7" w:rsidRPr="004D3B47">
              <w:rPr>
                <w:szCs w:val="23"/>
              </w:rPr>
              <w:t>Southern Community Labs Dunedin</w:t>
            </w:r>
            <w:r w:rsidR="00713661" w:rsidRPr="004D3B47">
              <w:rPr>
                <w:szCs w:val="23"/>
              </w:rPr>
              <w:t>)</w:t>
            </w:r>
            <w:r w:rsidR="00713661" w:rsidRPr="004D3B47">
              <w:t xml:space="preserve"> for </w:t>
            </w:r>
            <w:r w:rsidR="00C41C04" w:rsidRPr="004D3B47">
              <w:t xml:space="preserve">HPV triage-positive </w:t>
            </w:r>
            <w:r w:rsidR="00713661" w:rsidRPr="004D3B47">
              <w:t>LSIL (</w:t>
            </w:r>
            <w:r w:rsidR="00240365" w:rsidRPr="004D3B47">
              <w:fldChar w:fldCharType="begin"/>
            </w:r>
            <w:r w:rsidR="00240365" w:rsidRPr="004D3B47">
              <w:instrText xml:space="preserve"> REF _Ref528574870 \h  \* MERGEFORMAT </w:instrText>
            </w:r>
            <w:r w:rsidR="00240365" w:rsidRPr="004D3B47">
              <w:fldChar w:fldCharType="separate"/>
            </w:r>
            <w:r w:rsidR="00D03680" w:rsidRPr="00A321D5">
              <w:t xml:space="preserve">Figure </w:t>
            </w:r>
            <w:r w:rsidR="00D03680">
              <w:rPr>
                <w:noProof/>
              </w:rPr>
              <w:t>89</w:t>
            </w:r>
            <w:r w:rsidR="00240365" w:rsidRPr="004D3B47">
              <w:fldChar w:fldCharType="end"/>
            </w:r>
            <w:r w:rsidR="00713661" w:rsidRPr="004D3B47">
              <w:t>).</w:t>
            </w:r>
            <w:r w:rsidR="00D3277B" w:rsidRPr="004D3B47">
              <w:t xml:space="preserve"> </w:t>
            </w:r>
            <w:r w:rsidR="00C601FA" w:rsidRPr="004D3B47">
              <w:t>For context, these</w:t>
            </w:r>
            <w:r w:rsidR="00D3277B" w:rsidRPr="004D3B47">
              <w:t xml:space="preserve"> are also compared with the corresponding percentages </w:t>
            </w:r>
            <w:r w:rsidR="00C601FA" w:rsidRPr="004D3B47">
              <w:t xml:space="preserve">for women with ASC-H and HSIL cytology </w:t>
            </w:r>
            <w:r w:rsidR="00D3277B" w:rsidRPr="004D3B47">
              <w:t>with CIN</w:t>
            </w:r>
            <w:r w:rsidR="002D6942" w:rsidRPr="004D3B47">
              <w:t xml:space="preserve"> </w:t>
            </w:r>
            <w:r w:rsidR="00D3277B" w:rsidRPr="004D3B47">
              <w:t>2+ histology</w:t>
            </w:r>
            <w:r w:rsidR="00C601FA" w:rsidRPr="004D3B47">
              <w:t xml:space="preserve"> (among</w:t>
            </w:r>
            <w:r w:rsidR="00D3277B" w:rsidRPr="004D3B47">
              <w:t xml:space="preserve"> women who attended colposcopy within six months</w:t>
            </w:r>
            <w:r w:rsidR="00C601FA" w:rsidRPr="004D3B47">
              <w:t>)</w:t>
            </w:r>
            <w:r w:rsidR="00D3277B" w:rsidRPr="004D3B47">
              <w:t xml:space="preserve">, by laboratory, in </w:t>
            </w:r>
            <w:r w:rsidR="00D3277B" w:rsidRPr="004D3B47">
              <w:fldChar w:fldCharType="begin"/>
            </w:r>
            <w:r w:rsidR="00D3277B" w:rsidRPr="004D3B47">
              <w:instrText xml:space="preserve"> REF _</w:instrText>
            </w:r>
            <w:r w:rsidR="00240365" w:rsidRPr="004D3B47">
              <w:instrText>Ref528574870</w:instrText>
            </w:r>
            <w:r w:rsidR="00D3277B" w:rsidRPr="004D3B47">
              <w:instrText xml:space="preserve"> \h </w:instrText>
            </w:r>
            <w:r w:rsidR="00A670F4" w:rsidRPr="004D3B47">
              <w:instrText xml:space="preserve"> \* MERGEFORMAT </w:instrText>
            </w:r>
            <w:r w:rsidR="00D3277B" w:rsidRPr="004D3B47">
              <w:fldChar w:fldCharType="separate"/>
            </w:r>
            <w:r w:rsidR="00D03680" w:rsidRPr="00A321D5">
              <w:t xml:space="preserve">Figure </w:t>
            </w:r>
            <w:r w:rsidR="00D03680">
              <w:rPr>
                <w:noProof/>
              </w:rPr>
              <w:t>89</w:t>
            </w:r>
            <w:r w:rsidR="00D3277B" w:rsidRPr="004D3B47">
              <w:fldChar w:fldCharType="end"/>
            </w:r>
            <w:r w:rsidR="00CE6D78">
              <w:t xml:space="preserve"> and </w:t>
            </w:r>
            <w:r w:rsidR="00CE6D78">
              <w:fldChar w:fldCharType="begin"/>
            </w:r>
            <w:r w:rsidR="00CE6D78">
              <w:instrText xml:space="preserve"> REF _Ref68616356 \h </w:instrText>
            </w:r>
            <w:r w:rsidR="00CE6D78">
              <w:fldChar w:fldCharType="separate"/>
            </w:r>
            <w:r w:rsidR="00D03680" w:rsidRPr="00A321D5">
              <w:t xml:space="preserve">Figure </w:t>
            </w:r>
            <w:r w:rsidR="00D03680">
              <w:rPr>
                <w:noProof/>
              </w:rPr>
              <w:t>90</w:t>
            </w:r>
            <w:r w:rsidR="00CE6D78">
              <w:fldChar w:fldCharType="end"/>
            </w:r>
            <w:r w:rsidR="00D3277B" w:rsidRPr="004D3B47">
              <w:t>.</w:t>
            </w:r>
          </w:p>
          <w:p w14:paraId="1ECFBB8F" w14:textId="77777777" w:rsidR="00A33243" w:rsidRPr="004D3B47" w:rsidRDefault="00A33243" w:rsidP="00A33243">
            <w:pPr>
              <w:pStyle w:val="NoSpacing"/>
              <w:jc w:val="both"/>
            </w:pPr>
          </w:p>
          <w:p w14:paraId="49EFADA6" w14:textId="6E29B297" w:rsidR="00DD0E6A" w:rsidRPr="004D3B47" w:rsidRDefault="009F5690" w:rsidP="00A33243">
            <w:pPr>
              <w:pStyle w:val="NoSpacing"/>
              <w:jc w:val="both"/>
            </w:pPr>
            <w:r w:rsidRPr="004D3B47">
              <w:t>Histological outcomes within 12 months in women with triage</w:t>
            </w:r>
            <w:r w:rsidR="0011414F" w:rsidRPr="004D3B47">
              <w:t>-</w:t>
            </w:r>
            <w:r w:rsidRPr="004D3B47">
              <w:t>positive test results are shown by age, as a percentage of women with histology recorded (</w:t>
            </w:r>
            <w:r w:rsidR="0081564A" w:rsidRPr="004D3B47">
              <w:fldChar w:fldCharType="begin"/>
            </w:r>
            <w:r w:rsidR="0081564A" w:rsidRPr="004D3B47">
              <w:instrText xml:space="preserve"> REF _Ref482790521 \h </w:instrText>
            </w:r>
            <w:r w:rsidR="00A33243" w:rsidRPr="004D3B47">
              <w:instrText xml:space="preserve"> \* MERGEFORMAT </w:instrText>
            </w:r>
            <w:r w:rsidR="0081564A" w:rsidRPr="004D3B47">
              <w:fldChar w:fldCharType="separate"/>
            </w:r>
            <w:r w:rsidR="00D03680" w:rsidRPr="00533986">
              <w:t xml:space="preserve">Figure </w:t>
            </w:r>
            <w:r w:rsidR="00D03680" w:rsidRPr="00D03680">
              <w:rPr>
                <w:noProof/>
                <w:lang w:val="en-NZ"/>
              </w:rPr>
              <w:t>91</w:t>
            </w:r>
            <w:r w:rsidR="0081564A" w:rsidRPr="004D3B47">
              <w:fldChar w:fldCharType="end"/>
            </w:r>
            <w:r w:rsidRPr="004D3B47">
              <w:t>), and as a percentage of women with colposcopy recorde</w:t>
            </w:r>
            <w:r w:rsidR="00E96362">
              <w:t>d (</w:t>
            </w:r>
            <w:r w:rsidR="00E96362">
              <w:fldChar w:fldCharType="begin"/>
            </w:r>
            <w:r w:rsidR="00E96362">
              <w:instrText xml:space="preserve"> REF _Ref68608293 \h </w:instrText>
            </w:r>
            <w:r w:rsidR="00E96362">
              <w:fldChar w:fldCharType="separate"/>
            </w:r>
            <w:r w:rsidR="00D03680" w:rsidRPr="00E45DF9">
              <w:t>Figure</w:t>
            </w:r>
            <w:r w:rsidR="00D03680" w:rsidRPr="00A321D5">
              <w:t xml:space="preserve"> </w:t>
            </w:r>
            <w:r w:rsidR="00D03680">
              <w:rPr>
                <w:noProof/>
              </w:rPr>
              <w:t>92</w:t>
            </w:r>
            <w:r w:rsidR="00E96362">
              <w:fldChar w:fldCharType="end"/>
            </w:r>
            <w:r w:rsidR="00E96362">
              <w:t>).</w:t>
            </w:r>
            <w:r w:rsidR="009E345C" w:rsidRPr="004D3B47">
              <w:t xml:space="preserve"> </w:t>
            </w:r>
            <w:r w:rsidR="001F3E5F" w:rsidRPr="004D3B47">
              <w:t>Among women aged 30-69 years, t</w:t>
            </w:r>
            <w:r w:rsidR="009E345C" w:rsidRPr="004D3B47">
              <w:t xml:space="preserve">he percentage of women with </w:t>
            </w:r>
            <w:r w:rsidR="009E345C" w:rsidRPr="004D3B47">
              <w:rPr>
                <w:lang w:val="en-NZ"/>
              </w:rPr>
              <w:t>CIN</w:t>
            </w:r>
            <w:r w:rsidR="00692301" w:rsidRPr="004D3B47">
              <w:rPr>
                <w:lang w:val="en-NZ"/>
              </w:rPr>
              <w:t xml:space="preserve"> </w:t>
            </w:r>
            <w:r w:rsidR="009E345C" w:rsidRPr="004D3B47">
              <w:rPr>
                <w:lang w:val="en-NZ"/>
              </w:rPr>
              <w:t>2</w:t>
            </w:r>
            <w:r w:rsidR="009E345C" w:rsidRPr="004D3B47">
              <w:t xml:space="preserve">+ histology within 12 months </w:t>
            </w:r>
            <w:r w:rsidR="00F22F63" w:rsidRPr="004D3B47">
              <w:t xml:space="preserve">generally </w:t>
            </w:r>
            <w:r w:rsidR="009E345C" w:rsidRPr="004D3B47">
              <w:t xml:space="preserve">decreased with increasing age for </w:t>
            </w:r>
            <w:r w:rsidR="0011414F" w:rsidRPr="004D3B47">
              <w:t xml:space="preserve">HPV triage-positive </w:t>
            </w:r>
            <w:r w:rsidR="00C74135" w:rsidRPr="004D3B47">
              <w:t>ASC-US</w:t>
            </w:r>
            <w:r w:rsidR="008C0B2C" w:rsidRPr="004D3B47">
              <w:t xml:space="preserve"> </w:t>
            </w:r>
            <w:r w:rsidR="00F205B9" w:rsidRPr="004D3B47">
              <w:t xml:space="preserve">and </w:t>
            </w:r>
            <w:r w:rsidR="00091921" w:rsidRPr="004D3B47">
              <w:rPr>
                <w:lang w:val="en-NZ"/>
              </w:rPr>
              <w:t>LSIL</w:t>
            </w:r>
            <w:r w:rsidR="00F205B9" w:rsidRPr="004D3B47">
              <w:rPr>
                <w:lang w:val="en-NZ"/>
              </w:rPr>
              <w:t>.</w:t>
            </w:r>
            <w:r w:rsidR="00516FF4" w:rsidRPr="004D3B47">
              <w:rPr>
                <w:lang w:val="en-NZ"/>
              </w:rPr>
              <w:t xml:space="preserve"> </w:t>
            </w:r>
            <w:r w:rsidR="00F205B9" w:rsidRPr="004D3B47">
              <w:t>There were</w:t>
            </w:r>
            <w:r w:rsidR="00A26D58">
              <w:t xml:space="preserve"> </w:t>
            </w:r>
            <w:r w:rsidR="00F205B9" w:rsidRPr="004D3B47">
              <w:t xml:space="preserve">no cases of </w:t>
            </w:r>
            <w:r w:rsidR="00F205B9" w:rsidRPr="004D3B47">
              <w:rPr>
                <w:lang w:val="en-NZ"/>
              </w:rPr>
              <w:t>CIN</w:t>
            </w:r>
            <w:r w:rsidR="00692301" w:rsidRPr="004D3B47">
              <w:rPr>
                <w:lang w:val="en-NZ"/>
              </w:rPr>
              <w:t xml:space="preserve"> </w:t>
            </w:r>
            <w:r w:rsidR="00F205B9" w:rsidRPr="004D3B47">
              <w:rPr>
                <w:lang w:val="en-NZ"/>
              </w:rPr>
              <w:t>2</w:t>
            </w:r>
            <w:r w:rsidR="00F205B9" w:rsidRPr="004D3B47">
              <w:t xml:space="preserve">+ among </w:t>
            </w:r>
            <w:r w:rsidR="001F3E5F" w:rsidRPr="004D3B47">
              <w:t xml:space="preserve">women aged </w:t>
            </w:r>
            <w:r w:rsidR="000B3412" w:rsidRPr="004D3B47">
              <w:rPr>
                <w:lang w:val="en-NZ"/>
              </w:rPr>
              <w:t>70+</w:t>
            </w:r>
            <w:r w:rsidR="00A704F4" w:rsidRPr="004D3B47">
              <w:t xml:space="preserve"> years with</w:t>
            </w:r>
            <w:r w:rsidR="00A704F4" w:rsidRPr="004D3B47">
              <w:rPr>
                <w:lang w:val="en-NZ"/>
              </w:rPr>
              <w:t xml:space="preserve"> </w:t>
            </w:r>
            <w:r w:rsidR="000B3412" w:rsidRPr="004D3B47">
              <w:rPr>
                <w:lang w:val="en-NZ"/>
              </w:rPr>
              <w:t>ASC-US and</w:t>
            </w:r>
            <w:r w:rsidR="00A704F4" w:rsidRPr="004D3B47">
              <w:t xml:space="preserve"> a positive HPV triage test</w:t>
            </w:r>
            <w:r w:rsidR="001F3E5F" w:rsidRPr="004D3B47">
              <w:t>.</w:t>
            </w:r>
            <w:r w:rsidR="00E17594" w:rsidRPr="004D3B47">
              <w:t xml:space="preserve"> There was one case for women ages 70+ years with LSIL.</w:t>
            </w:r>
            <w:r w:rsidR="004534BA" w:rsidRPr="004D3B47">
              <w:t xml:space="preserve"> The age group with the highest proportion of triage positive women with CIN2+ </w:t>
            </w:r>
            <w:r w:rsidR="00251183" w:rsidRPr="004D3B47">
              <w:t>histology was</w:t>
            </w:r>
            <w:r w:rsidR="004534BA" w:rsidRPr="004D3B47">
              <w:t xml:space="preserve"> </w:t>
            </w:r>
            <w:r w:rsidR="00095A2B" w:rsidRPr="004D3B47">
              <w:t>40-49</w:t>
            </w:r>
            <w:r w:rsidR="004534BA" w:rsidRPr="004D3B47">
              <w:t xml:space="preserve"> years for both ASC-US and LSIL</w:t>
            </w:r>
            <w:r w:rsidR="00817048" w:rsidRPr="004D3B47">
              <w:t xml:space="preserve"> (</w:t>
            </w:r>
            <w:r w:rsidR="00C81A2D" w:rsidRPr="004D3B47">
              <w:t>26.</w:t>
            </w:r>
            <w:r w:rsidR="00095A2B" w:rsidRPr="004D3B47">
              <w:t>6</w:t>
            </w:r>
            <w:r w:rsidR="00817048" w:rsidRPr="004D3B47">
              <w:t xml:space="preserve">% and </w:t>
            </w:r>
            <w:r w:rsidR="005C3898" w:rsidRPr="004D3B47">
              <w:t>2</w:t>
            </w:r>
            <w:r w:rsidR="00095A2B" w:rsidRPr="004D3B47">
              <w:t>2.0</w:t>
            </w:r>
            <w:r w:rsidR="00817048" w:rsidRPr="004D3B47">
              <w:t>%, respectively)</w:t>
            </w:r>
            <w:r w:rsidR="004534BA" w:rsidRPr="004D3B47">
              <w:t>.</w:t>
            </w:r>
            <w:r w:rsidR="00A26D58">
              <w:t xml:space="preserve"> </w:t>
            </w:r>
          </w:p>
          <w:p w14:paraId="225B2542" w14:textId="4B2C54AB" w:rsidR="002D6942" w:rsidRPr="004D3B47" w:rsidRDefault="002D6942" w:rsidP="00D1642F">
            <w:pPr>
              <w:pStyle w:val="NoSpacing"/>
              <w:jc w:val="both"/>
            </w:pPr>
          </w:p>
        </w:tc>
      </w:tr>
      <w:tr w:rsidR="004D3B47" w:rsidRPr="004D3B47" w14:paraId="4A890242" w14:textId="77777777">
        <w:tc>
          <w:tcPr>
            <w:tcW w:w="1526" w:type="dxa"/>
            <w:tcBorders>
              <w:top w:val="single" w:sz="4" w:space="0" w:color="auto"/>
              <w:bottom w:val="single" w:sz="4" w:space="0" w:color="auto"/>
              <w:right w:val="nil"/>
            </w:tcBorders>
          </w:tcPr>
          <w:p w14:paraId="2D3EE910" w14:textId="77777777" w:rsidR="005D1C42" w:rsidRPr="004D3B47" w:rsidRDefault="005D1C42" w:rsidP="00DE16F5">
            <w:pPr>
              <w:spacing w:before="120"/>
              <w:ind w:right="544"/>
              <w:jc w:val="both"/>
              <w:rPr>
                <w:b/>
              </w:rPr>
            </w:pPr>
            <w:r w:rsidRPr="004D3B47">
              <w:rPr>
                <w:b/>
              </w:rPr>
              <w:t>Trends</w:t>
            </w:r>
          </w:p>
        </w:tc>
        <w:tc>
          <w:tcPr>
            <w:tcW w:w="7796" w:type="dxa"/>
            <w:tcBorders>
              <w:top w:val="single" w:sz="4" w:space="0" w:color="auto"/>
              <w:left w:val="nil"/>
              <w:bottom w:val="single" w:sz="4" w:space="0" w:color="auto"/>
            </w:tcBorders>
          </w:tcPr>
          <w:p w14:paraId="617FCE19" w14:textId="77777777" w:rsidR="00661B04" w:rsidRPr="004D3B47" w:rsidRDefault="00661B04" w:rsidP="00661B04">
            <w:pPr>
              <w:spacing w:before="120"/>
              <w:rPr>
                <w:b/>
                <w:i/>
                <w:szCs w:val="23"/>
              </w:rPr>
            </w:pPr>
            <w:r w:rsidRPr="004D3B47">
              <w:rPr>
                <w:b/>
                <w:i/>
                <w:szCs w:val="23"/>
              </w:rPr>
              <w:t>HPV triage</w:t>
            </w:r>
          </w:p>
          <w:p w14:paraId="7F127343" w14:textId="3BC717B0" w:rsidR="009D587C" w:rsidRPr="004D3B47" w:rsidRDefault="006A2376" w:rsidP="002047CC">
            <w:pPr>
              <w:pStyle w:val="NoSpacing"/>
              <w:jc w:val="both"/>
              <w:rPr>
                <w:lang w:val="en-NZ"/>
              </w:rPr>
            </w:pPr>
            <w:r w:rsidRPr="004D3B47">
              <w:rPr>
                <w:lang w:val="en-NZ"/>
              </w:rPr>
              <w:t xml:space="preserve">The proportion of women aged 30 years or more with </w:t>
            </w:r>
            <w:r w:rsidR="00365ACF">
              <w:rPr>
                <w:lang w:val="en-NZ"/>
              </w:rPr>
              <w:t>low-grade</w:t>
            </w:r>
            <w:r w:rsidRPr="004D3B47">
              <w:rPr>
                <w:lang w:val="en-NZ"/>
              </w:rPr>
              <w:t xml:space="preserve"> cytology (and no recent abnormal cytology in the preceding five years) who received a </w:t>
            </w:r>
            <w:r w:rsidR="00A645B6" w:rsidRPr="004D3B47">
              <w:rPr>
                <w:lang w:val="en-NZ"/>
              </w:rPr>
              <w:t>subsequent HPV</w:t>
            </w:r>
            <w:r w:rsidRPr="004D3B47">
              <w:rPr>
                <w:lang w:val="en-NZ"/>
              </w:rPr>
              <w:t xml:space="preserve"> test </w:t>
            </w:r>
            <w:r w:rsidR="000712D9" w:rsidRPr="004D3B47">
              <w:rPr>
                <w:lang w:val="en-NZ"/>
              </w:rPr>
              <w:t xml:space="preserve">is </w:t>
            </w:r>
            <w:r w:rsidR="006745A7" w:rsidRPr="004D3B47">
              <w:rPr>
                <w:szCs w:val="23"/>
              </w:rPr>
              <w:t>higher</w:t>
            </w:r>
            <w:r w:rsidR="006745A7" w:rsidRPr="004D3B47">
              <w:t xml:space="preserve"> </w:t>
            </w:r>
            <w:r w:rsidR="00B56B79">
              <w:t>than in the previous</w:t>
            </w:r>
            <w:r w:rsidRPr="004D3B47">
              <w:rPr>
                <w:lang w:val="en-NZ"/>
              </w:rPr>
              <w:t xml:space="preserve"> report</w:t>
            </w:r>
            <w:r w:rsidR="00AF7375" w:rsidRPr="004D3B47">
              <w:rPr>
                <w:lang w:val="en-NZ"/>
              </w:rPr>
              <w:t xml:space="preserve"> for women with ASC-US results (</w:t>
            </w:r>
            <w:r w:rsidR="006745A7" w:rsidRPr="004D3B47">
              <w:rPr>
                <w:szCs w:val="23"/>
              </w:rPr>
              <w:t>96.6</w:t>
            </w:r>
            <w:r w:rsidR="00403A6B" w:rsidRPr="004D3B47">
              <w:rPr>
                <w:lang w:val="en-NZ"/>
              </w:rPr>
              <w:t>%</w:t>
            </w:r>
            <w:r w:rsidRPr="004D3B47">
              <w:rPr>
                <w:lang w:val="en-NZ"/>
              </w:rPr>
              <w:t xml:space="preserve"> </w:t>
            </w:r>
            <w:r w:rsidR="000712D9" w:rsidRPr="004D3B47">
              <w:rPr>
                <w:lang w:val="en-NZ"/>
              </w:rPr>
              <w:t xml:space="preserve">in the previous period compared to </w:t>
            </w:r>
            <w:bookmarkStart w:id="1818" w:name="ind81_ascus_hpv_pct2"/>
            <w:r w:rsidR="006745A7" w:rsidRPr="004D3B47">
              <w:rPr>
                <w:szCs w:val="23"/>
              </w:rPr>
              <w:t>97.6</w:t>
            </w:r>
            <w:bookmarkEnd w:id="1818"/>
            <w:r w:rsidR="009B72C5" w:rsidRPr="004D3B47">
              <w:rPr>
                <w:szCs w:val="23"/>
                <w:lang w:val="en-NZ"/>
              </w:rPr>
              <w:t xml:space="preserve">% </w:t>
            </w:r>
            <w:r w:rsidR="000712D9" w:rsidRPr="004D3B47">
              <w:rPr>
                <w:lang w:val="en-NZ"/>
              </w:rPr>
              <w:t>in the current period</w:t>
            </w:r>
            <w:r w:rsidR="00AF7375" w:rsidRPr="004D3B47">
              <w:rPr>
                <w:lang w:val="en-NZ"/>
              </w:rPr>
              <w:t>)</w:t>
            </w:r>
            <w:r w:rsidRPr="004D3B47">
              <w:rPr>
                <w:lang w:val="en-NZ"/>
              </w:rPr>
              <w:t xml:space="preserve">, </w:t>
            </w:r>
            <w:r w:rsidR="007469B6" w:rsidRPr="004D3B47">
              <w:rPr>
                <w:lang w:val="en-NZ"/>
              </w:rPr>
              <w:t>and</w:t>
            </w:r>
            <w:r w:rsidR="00F205B9" w:rsidRPr="004D3B47">
              <w:rPr>
                <w:lang w:val="en-NZ"/>
              </w:rPr>
              <w:t xml:space="preserve"> </w:t>
            </w:r>
            <w:r w:rsidR="00AF7375" w:rsidRPr="004D3B47">
              <w:rPr>
                <w:lang w:val="en-NZ"/>
              </w:rPr>
              <w:t>for</w:t>
            </w:r>
            <w:r w:rsidR="006745A7" w:rsidRPr="004D3B47">
              <w:rPr>
                <w:lang w:val="en-NZ"/>
              </w:rPr>
              <w:t xml:space="preserve"> women with LSIL results </w:t>
            </w:r>
            <w:r w:rsidR="00AF7375" w:rsidRPr="004D3B47">
              <w:rPr>
                <w:lang w:val="en-NZ"/>
              </w:rPr>
              <w:t>(</w:t>
            </w:r>
            <w:r w:rsidR="006745A7" w:rsidRPr="004D3B47">
              <w:rPr>
                <w:lang w:val="en-NZ"/>
              </w:rPr>
              <w:t>95.6</w:t>
            </w:r>
            <w:r w:rsidR="00403A6B" w:rsidRPr="004D3B47">
              <w:rPr>
                <w:lang w:val="en-NZ"/>
              </w:rPr>
              <w:t>%</w:t>
            </w:r>
            <w:r w:rsidRPr="004D3B47">
              <w:rPr>
                <w:lang w:val="en-NZ"/>
              </w:rPr>
              <w:t xml:space="preserve"> </w:t>
            </w:r>
            <w:r w:rsidR="000712D9" w:rsidRPr="004D3B47">
              <w:rPr>
                <w:lang w:val="en-NZ"/>
              </w:rPr>
              <w:t xml:space="preserve">in the previous period compared to </w:t>
            </w:r>
            <w:r w:rsidR="006745A7" w:rsidRPr="004D3B47">
              <w:rPr>
                <w:szCs w:val="23"/>
              </w:rPr>
              <w:t>96.0</w:t>
            </w:r>
            <w:r w:rsidR="00873928" w:rsidRPr="004D3B47">
              <w:rPr>
                <w:szCs w:val="23"/>
              </w:rPr>
              <w:t>%</w:t>
            </w:r>
            <w:r w:rsidR="00AF7375" w:rsidRPr="004D3B47">
              <w:rPr>
                <w:lang w:val="en-NZ"/>
              </w:rPr>
              <w:t xml:space="preserve"> in the current period)</w:t>
            </w:r>
            <w:r w:rsidRPr="004D3B47">
              <w:rPr>
                <w:lang w:val="en-NZ"/>
              </w:rPr>
              <w:t xml:space="preserve">. The proportion of women aged less than 30 years with a </w:t>
            </w:r>
            <w:r w:rsidR="00A645B6" w:rsidRPr="004D3B47">
              <w:rPr>
                <w:lang w:val="en-NZ"/>
              </w:rPr>
              <w:t xml:space="preserve">subsequent HPV </w:t>
            </w:r>
            <w:r w:rsidRPr="004D3B47">
              <w:rPr>
                <w:lang w:val="en-NZ"/>
              </w:rPr>
              <w:t xml:space="preserve">test </w:t>
            </w:r>
            <w:r w:rsidR="00D91A20" w:rsidRPr="004D3B47">
              <w:rPr>
                <w:lang w:val="en-NZ"/>
              </w:rPr>
              <w:t xml:space="preserve">is </w:t>
            </w:r>
            <w:r w:rsidR="006745A7" w:rsidRPr="004D3B47">
              <w:rPr>
                <w:szCs w:val="23"/>
              </w:rPr>
              <w:t>higher</w:t>
            </w:r>
            <w:r w:rsidR="006745A7" w:rsidRPr="004D3B47">
              <w:t xml:space="preserve"> </w:t>
            </w:r>
            <w:r w:rsidR="00B56B79">
              <w:t>than in the previous</w:t>
            </w:r>
            <w:r w:rsidR="005055EC" w:rsidRPr="004D3B47">
              <w:rPr>
                <w:lang w:val="en-NZ"/>
              </w:rPr>
              <w:t xml:space="preserve"> monitoring period </w:t>
            </w:r>
            <w:r w:rsidR="00C45517" w:rsidRPr="004D3B47">
              <w:rPr>
                <w:lang w:val="en-NZ"/>
              </w:rPr>
              <w:t>for ASC</w:t>
            </w:r>
            <w:r w:rsidR="00997E80" w:rsidRPr="004D3B47">
              <w:rPr>
                <w:lang w:val="en-NZ"/>
              </w:rPr>
              <w:t>-</w:t>
            </w:r>
            <w:r w:rsidR="00C45517" w:rsidRPr="004D3B47">
              <w:rPr>
                <w:lang w:val="en-NZ"/>
              </w:rPr>
              <w:t xml:space="preserve">US </w:t>
            </w:r>
            <w:r w:rsidR="00095A2B" w:rsidRPr="004D3B47">
              <w:rPr>
                <w:lang w:val="en-NZ"/>
              </w:rPr>
              <w:t>but lower</w:t>
            </w:r>
            <w:r w:rsidR="008E7FD3" w:rsidRPr="004D3B47">
              <w:rPr>
                <w:lang w:val="en-NZ"/>
              </w:rPr>
              <w:t xml:space="preserve"> for</w:t>
            </w:r>
            <w:r w:rsidR="00B46B3A" w:rsidRPr="004D3B47">
              <w:rPr>
                <w:lang w:val="en-NZ"/>
              </w:rPr>
              <w:t xml:space="preserve"> LSIL results (</w:t>
            </w:r>
            <w:r w:rsidR="006745A7" w:rsidRPr="004D3B47">
              <w:t>0</w:t>
            </w:r>
            <w:r w:rsidR="006745A7" w:rsidRPr="004D3B47">
              <w:rPr>
                <w:szCs w:val="23"/>
              </w:rPr>
              <w:t>.8</w:t>
            </w:r>
            <w:r w:rsidR="00B46B3A" w:rsidRPr="004D3B47">
              <w:rPr>
                <w:lang w:val="en-NZ"/>
              </w:rPr>
              <w:t>%</w:t>
            </w:r>
            <w:r w:rsidR="005C3D2A" w:rsidRPr="004D3B47">
              <w:rPr>
                <w:lang w:val="en-NZ"/>
              </w:rPr>
              <w:t xml:space="preserve"> in the previous period compared to </w:t>
            </w:r>
            <w:r w:rsidR="006745A7" w:rsidRPr="004D3B47">
              <w:rPr>
                <w:szCs w:val="23"/>
              </w:rPr>
              <w:t>1.1</w:t>
            </w:r>
            <w:r w:rsidR="0014207A" w:rsidRPr="004D3B47">
              <w:t>%</w:t>
            </w:r>
            <w:r w:rsidR="00913B9F">
              <w:t xml:space="preserve"> for ASC-US</w:t>
            </w:r>
            <w:r w:rsidR="005C3D2A" w:rsidRPr="004D3B47">
              <w:t xml:space="preserve"> in the current period</w:t>
            </w:r>
            <w:r w:rsidR="00913B9F">
              <w:t xml:space="preserve"> and </w:t>
            </w:r>
            <w:r w:rsidR="006745A7" w:rsidRPr="004D3B47">
              <w:rPr>
                <w:szCs w:val="23"/>
              </w:rPr>
              <w:t>0.7</w:t>
            </w:r>
            <w:r w:rsidR="009D4DED" w:rsidRPr="004D3B47">
              <w:rPr>
                <w:szCs w:val="23"/>
                <w:lang w:val="en-NZ"/>
              </w:rPr>
              <w:t>%</w:t>
            </w:r>
            <w:r w:rsidR="00095A2B" w:rsidRPr="004D3B47">
              <w:rPr>
                <w:szCs w:val="23"/>
                <w:lang w:val="en-NZ"/>
              </w:rPr>
              <w:t xml:space="preserve"> to</w:t>
            </w:r>
            <w:r w:rsidR="009E39F6" w:rsidRPr="004D3B47">
              <w:rPr>
                <w:lang w:val="en-NZ"/>
              </w:rPr>
              <w:t xml:space="preserve"> </w:t>
            </w:r>
            <w:r w:rsidR="006745A7" w:rsidRPr="004D3B47">
              <w:rPr>
                <w:szCs w:val="23"/>
              </w:rPr>
              <w:t>0.6</w:t>
            </w:r>
            <w:r w:rsidR="00170F45" w:rsidRPr="004D3B47">
              <w:rPr>
                <w:szCs w:val="23"/>
                <w:lang w:val="en-NZ"/>
              </w:rPr>
              <w:t>%</w:t>
            </w:r>
            <w:r w:rsidR="00B46B3A" w:rsidRPr="004D3B47">
              <w:rPr>
                <w:lang w:val="en-NZ"/>
              </w:rPr>
              <w:t xml:space="preserve"> for LSIL)</w:t>
            </w:r>
            <w:r w:rsidR="00E377DB" w:rsidRPr="004D3B47">
              <w:rPr>
                <w:lang w:val="en-NZ"/>
              </w:rPr>
              <w:t>.</w:t>
            </w:r>
          </w:p>
          <w:p w14:paraId="01DCDDE9" w14:textId="77777777" w:rsidR="009D587C" w:rsidRPr="004D3B47" w:rsidRDefault="009D587C" w:rsidP="008415DE">
            <w:pPr>
              <w:pStyle w:val="NoSpacing"/>
            </w:pPr>
          </w:p>
          <w:p w14:paraId="1139DDD5" w14:textId="77777777" w:rsidR="00661B04" w:rsidRPr="004D3B47" w:rsidRDefault="00661B04" w:rsidP="00576A57">
            <w:pPr>
              <w:pStyle w:val="NoSpacing"/>
              <w:rPr>
                <w:b/>
                <w:i/>
              </w:rPr>
            </w:pPr>
            <w:r w:rsidRPr="004D3B47">
              <w:rPr>
                <w:b/>
                <w:i/>
              </w:rPr>
              <w:t>Positive triage tests</w:t>
            </w:r>
          </w:p>
          <w:p w14:paraId="73FFF1F8" w14:textId="5E8999D9" w:rsidR="006A2376" w:rsidRPr="004D3B47" w:rsidRDefault="006A2376" w:rsidP="002047CC">
            <w:pPr>
              <w:pStyle w:val="NoSpacing"/>
              <w:jc w:val="both"/>
              <w:rPr>
                <w:lang w:val="en-NZ"/>
              </w:rPr>
            </w:pPr>
            <w:r w:rsidRPr="004D3B47">
              <w:rPr>
                <w:lang w:val="en-NZ"/>
              </w:rPr>
              <w:t>The proportion of women aged 30 years or more who test</w:t>
            </w:r>
            <w:r w:rsidR="00997E80" w:rsidRPr="004D3B47">
              <w:rPr>
                <w:lang w:val="en-NZ"/>
              </w:rPr>
              <w:t>ed</w:t>
            </w:r>
            <w:r w:rsidRPr="004D3B47">
              <w:rPr>
                <w:lang w:val="en-NZ"/>
              </w:rPr>
              <w:t xml:space="preserve"> positive for a high risk HPV type </w:t>
            </w:r>
            <w:r w:rsidR="00EF4BF6" w:rsidRPr="004D3B47">
              <w:rPr>
                <w:lang w:val="en-NZ"/>
              </w:rPr>
              <w:t xml:space="preserve">is </w:t>
            </w:r>
            <w:r w:rsidR="006745A7" w:rsidRPr="004D3B47">
              <w:t xml:space="preserve">lower </w:t>
            </w:r>
            <w:r w:rsidR="006745A7" w:rsidRPr="004D3B47">
              <w:rPr>
                <w:szCs w:val="23"/>
              </w:rPr>
              <w:t>than</w:t>
            </w:r>
            <w:r w:rsidR="004E0673" w:rsidRPr="004D3B47">
              <w:t xml:space="preserve"> the</w:t>
            </w:r>
            <w:r w:rsidR="007B6698" w:rsidRPr="004D3B47">
              <w:rPr>
                <w:lang w:val="en-NZ"/>
              </w:rPr>
              <w:t xml:space="preserve"> current report</w:t>
            </w:r>
            <w:r w:rsidR="004E0673" w:rsidRPr="004D3B47">
              <w:rPr>
                <w:lang w:val="en-NZ"/>
              </w:rPr>
              <w:t xml:space="preserve"> for ASC-US</w:t>
            </w:r>
            <w:r w:rsidR="00843DAA" w:rsidRPr="004D3B47">
              <w:rPr>
                <w:lang w:val="en-NZ"/>
              </w:rPr>
              <w:t xml:space="preserve"> </w:t>
            </w:r>
            <w:r w:rsidR="007B6698" w:rsidRPr="004D3B47">
              <w:rPr>
                <w:lang w:val="en-NZ"/>
              </w:rPr>
              <w:t>(</w:t>
            </w:r>
            <w:r w:rsidR="006745A7" w:rsidRPr="004D3B47">
              <w:t>24.</w:t>
            </w:r>
            <w:r w:rsidR="006745A7" w:rsidRPr="004D3B47">
              <w:rPr>
                <w:szCs w:val="23"/>
              </w:rPr>
              <w:t>0</w:t>
            </w:r>
            <w:r w:rsidR="00851DFA" w:rsidRPr="004D3B47">
              <w:t>%</w:t>
            </w:r>
            <w:r w:rsidRPr="004D3B47">
              <w:rPr>
                <w:lang w:val="en-NZ"/>
              </w:rPr>
              <w:t xml:space="preserve"> in the previous report</w:t>
            </w:r>
            <w:r w:rsidR="007B6698" w:rsidRPr="004D3B47">
              <w:rPr>
                <w:lang w:val="en-NZ"/>
              </w:rPr>
              <w:t>;</w:t>
            </w:r>
            <w:r w:rsidR="001D3EEB" w:rsidRPr="004D3B47">
              <w:rPr>
                <w:lang w:val="en-NZ"/>
              </w:rPr>
              <w:t xml:space="preserve"> </w:t>
            </w:r>
            <w:r w:rsidR="006745A7" w:rsidRPr="004D3B47">
              <w:rPr>
                <w:szCs w:val="23"/>
              </w:rPr>
              <w:t>23.7</w:t>
            </w:r>
            <w:r w:rsidR="007B6698" w:rsidRPr="004D3B47">
              <w:rPr>
                <w:lang w:val="en-NZ"/>
              </w:rPr>
              <w:t>%</w:t>
            </w:r>
            <w:r w:rsidR="00F90255" w:rsidRPr="004D3B47">
              <w:rPr>
                <w:lang w:val="en-NZ"/>
              </w:rPr>
              <w:t xml:space="preserve"> </w:t>
            </w:r>
            <w:r w:rsidR="007B6698" w:rsidRPr="004D3B47">
              <w:rPr>
                <w:lang w:val="en-NZ"/>
              </w:rPr>
              <w:t xml:space="preserve">in the current report), </w:t>
            </w:r>
            <w:r w:rsidR="00E377DB" w:rsidRPr="004D3B47">
              <w:rPr>
                <w:lang w:val="en-NZ"/>
              </w:rPr>
              <w:t>and</w:t>
            </w:r>
            <w:r w:rsidR="004E0673" w:rsidRPr="004D3B47">
              <w:rPr>
                <w:lang w:val="en-NZ"/>
              </w:rPr>
              <w:t xml:space="preserve"> </w:t>
            </w:r>
            <w:r w:rsidR="006745A7" w:rsidRPr="004D3B47">
              <w:t>higher</w:t>
            </w:r>
            <w:r w:rsidR="00E377DB" w:rsidRPr="004D3B47">
              <w:rPr>
                <w:lang w:val="en-NZ"/>
              </w:rPr>
              <w:t xml:space="preserve"> for LSIL </w:t>
            </w:r>
            <w:r w:rsidR="007B6698" w:rsidRPr="004D3B47">
              <w:rPr>
                <w:lang w:val="en-NZ"/>
              </w:rPr>
              <w:t>(</w:t>
            </w:r>
            <w:r w:rsidR="006745A7" w:rsidRPr="004D3B47">
              <w:rPr>
                <w:szCs w:val="23"/>
              </w:rPr>
              <w:t>59.1</w:t>
            </w:r>
            <w:r w:rsidR="008415DE" w:rsidRPr="004D3B47">
              <w:t>%</w:t>
            </w:r>
            <w:r w:rsidR="004D6416" w:rsidRPr="004D3B47">
              <w:t xml:space="preserve"> </w:t>
            </w:r>
            <w:r w:rsidRPr="004D3B47">
              <w:rPr>
                <w:lang w:val="en-NZ"/>
              </w:rPr>
              <w:t>in the previous report</w:t>
            </w:r>
            <w:r w:rsidR="007B6698" w:rsidRPr="004D3B47">
              <w:rPr>
                <w:lang w:val="en-NZ"/>
              </w:rPr>
              <w:t>;</w:t>
            </w:r>
            <w:r w:rsidRPr="004D3B47">
              <w:rPr>
                <w:lang w:val="en-NZ"/>
              </w:rPr>
              <w:t xml:space="preserve"> </w:t>
            </w:r>
            <w:r w:rsidR="006745A7" w:rsidRPr="004D3B47">
              <w:rPr>
                <w:szCs w:val="23"/>
              </w:rPr>
              <w:t>61.2</w:t>
            </w:r>
            <w:r w:rsidRPr="004D3B47">
              <w:rPr>
                <w:lang w:val="en-NZ"/>
              </w:rPr>
              <w:t>% in the current report</w:t>
            </w:r>
            <w:r w:rsidR="00FC3A8C" w:rsidRPr="004D3B47">
              <w:rPr>
                <w:lang w:val="en-NZ"/>
              </w:rPr>
              <w:t>)</w:t>
            </w:r>
            <w:r w:rsidR="006125AE" w:rsidRPr="004D3B47">
              <w:t xml:space="preserve">. </w:t>
            </w:r>
          </w:p>
          <w:p w14:paraId="3CF2B3C6" w14:textId="77777777" w:rsidR="008415DE" w:rsidRPr="004D3B47" w:rsidRDefault="008415DE" w:rsidP="008415DE">
            <w:pPr>
              <w:pStyle w:val="NoSpacing"/>
            </w:pPr>
          </w:p>
          <w:p w14:paraId="45E7965C" w14:textId="77777777" w:rsidR="00661B04" w:rsidRPr="004D3B47" w:rsidRDefault="00661B04" w:rsidP="00576A57">
            <w:pPr>
              <w:pStyle w:val="NoSpacing"/>
              <w:rPr>
                <w:b/>
                <w:i/>
              </w:rPr>
            </w:pPr>
            <w:r w:rsidRPr="004D3B47">
              <w:rPr>
                <w:b/>
                <w:i/>
              </w:rPr>
              <w:t xml:space="preserve">Histological outcomes in </w:t>
            </w:r>
            <w:r w:rsidR="00770923" w:rsidRPr="004D3B47">
              <w:rPr>
                <w:b/>
                <w:i/>
                <w:lang w:val="en-NZ"/>
              </w:rPr>
              <w:t>triage-positive</w:t>
            </w:r>
            <w:r w:rsidRPr="004D3B47">
              <w:rPr>
                <w:b/>
                <w:i/>
              </w:rPr>
              <w:t xml:space="preserve"> women who attended colposcopy</w:t>
            </w:r>
          </w:p>
          <w:p w14:paraId="2EBF768E" w14:textId="22AB6E8C" w:rsidR="00331ED9" w:rsidRPr="004D3B47" w:rsidRDefault="006745A7" w:rsidP="00B25D7D">
            <w:pPr>
              <w:pStyle w:val="NoSpacing"/>
              <w:jc w:val="both"/>
              <w:rPr>
                <w:rFonts w:asciiTheme="minorHAnsi" w:hAnsiTheme="minorHAnsi"/>
              </w:rPr>
            </w:pPr>
            <w:r w:rsidRPr="004D3B47">
              <w:rPr>
                <w:szCs w:val="23"/>
              </w:rPr>
              <w:t>91.7</w:t>
            </w:r>
            <w:r w:rsidR="002E0AD4" w:rsidRPr="004D3B47">
              <w:t>%</w:t>
            </w:r>
            <w:r w:rsidR="002E0AD4" w:rsidRPr="004D3B47">
              <w:rPr>
                <w:lang w:val="en-NZ"/>
              </w:rPr>
              <w:t xml:space="preserve"> of women </w:t>
            </w:r>
            <w:r w:rsidR="002E0AD4" w:rsidRPr="004D3B47">
              <w:t xml:space="preserve">with ASC-US cytology and a positive HPV triage test in the six-month </w:t>
            </w:r>
            <w:r w:rsidR="00E55E93" w:rsidRPr="004D3B47">
              <w:t xml:space="preserve">reference </w:t>
            </w:r>
            <w:r w:rsidR="002E0AD4" w:rsidRPr="004D3B47">
              <w:t xml:space="preserve">period </w:t>
            </w:r>
            <w:r w:rsidR="00E55E93" w:rsidRPr="004D3B47">
              <w:t xml:space="preserve">for the current report </w:t>
            </w:r>
            <w:r w:rsidR="002E0AD4" w:rsidRPr="004D3B47">
              <w:t xml:space="preserve">had a record of colposcopy and/or histology within the 12 months following their test result, </w:t>
            </w:r>
            <w:r w:rsidR="00FF688A" w:rsidRPr="004D3B47">
              <w:rPr>
                <w:lang w:val="en-NZ"/>
              </w:rPr>
              <w:t xml:space="preserve">which </w:t>
            </w:r>
            <w:r w:rsidR="00D32169" w:rsidRPr="004D3B47">
              <w:rPr>
                <w:lang w:val="en-NZ"/>
              </w:rPr>
              <w:t>is lower than in the</w:t>
            </w:r>
            <w:r w:rsidR="00CB0EB1" w:rsidRPr="004D3B47">
              <w:t xml:space="preserve"> previous report</w:t>
            </w:r>
            <w:r w:rsidR="00F126CF" w:rsidRPr="004D3B47">
              <w:t xml:space="preserve"> (</w:t>
            </w:r>
            <w:r w:rsidRPr="004D3B47">
              <w:rPr>
                <w:szCs w:val="23"/>
              </w:rPr>
              <w:t>93.0</w:t>
            </w:r>
            <w:r w:rsidR="00F126CF" w:rsidRPr="004D3B47">
              <w:t>%)</w:t>
            </w:r>
            <w:r w:rsidR="00361053" w:rsidRPr="004D3B47">
              <w:t>. For the current report</w:t>
            </w:r>
            <w:r w:rsidR="009B3D4B" w:rsidRPr="004D3B47">
              <w:rPr>
                <w:lang w:val="en-NZ"/>
              </w:rPr>
              <w:t>,</w:t>
            </w:r>
            <w:r w:rsidR="00361053" w:rsidRPr="004D3B47">
              <w:t xml:space="preserve"> </w:t>
            </w:r>
            <w:r w:rsidRPr="004D3B47">
              <w:rPr>
                <w:szCs w:val="23"/>
              </w:rPr>
              <w:t>69.8</w:t>
            </w:r>
            <w:r w:rsidR="00361053" w:rsidRPr="004D3B47">
              <w:t xml:space="preserve">% of these women with colposcopy also had a histology record, </w:t>
            </w:r>
            <w:r w:rsidR="00A02002" w:rsidRPr="004D3B47">
              <w:rPr>
                <w:lang w:val="en-NZ"/>
              </w:rPr>
              <w:t xml:space="preserve">which is </w:t>
            </w:r>
            <w:r w:rsidRPr="004D3B47">
              <w:rPr>
                <w:szCs w:val="23"/>
              </w:rPr>
              <w:t>higher than</w:t>
            </w:r>
            <w:r w:rsidR="001E4B54" w:rsidRPr="004D3B47">
              <w:t xml:space="preserve"> </w:t>
            </w:r>
            <w:r w:rsidR="00A02002" w:rsidRPr="004D3B47">
              <w:rPr>
                <w:lang w:val="en-NZ"/>
              </w:rPr>
              <w:t>to</w:t>
            </w:r>
            <w:r w:rsidR="00361053" w:rsidRPr="004D3B47">
              <w:t xml:space="preserve"> the previous report</w:t>
            </w:r>
            <w:r w:rsidR="00361053" w:rsidRPr="004D3B47">
              <w:rPr>
                <w:lang w:val="en-NZ"/>
              </w:rPr>
              <w:t xml:space="preserve"> </w:t>
            </w:r>
            <w:r w:rsidR="00A02002" w:rsidRPr="004D3B47">
              <w:rPr>
                <w:lang w:val="en-NZ"/>
              </w:rPr>
              <w:t>(</w:t>
            </w:r>
            <w:r w:rsidRPr="004D3B47">
              <w:t>66.</w:t>
            </w:r>
            <w:r w:rsidRPr="004D3B47">
              <w:rPr>
                <w:szCs w:val="23"/>
              </w:rPr>
              <w:t>2</w:t>
            </w:r>
            <w:r w:rsidR="00A02002" w:rsidRPr="004D3B47">
              <w:rPr>
                <w:lang w:val="en-NZ"/>
              </w:rPr>
              <w:t>%)</w:t>
            </w:r>
            <w:r w:rsidR="00AE49B1" w:rsidRPr="004D3B47">
              <w:rPr>
                <w:lang w:val="en-NZ"/>
              </w:rPr>
              <w:t>.</w:t>
            </w:r>
            <w:r w:rsidR="00361053" w:rsidRPr="004D3B47">
              <w:t xml:space="preserve"> </w:t>
            </w:r>
            <w:r w:rsidR="00AE49B1" w:rsidRPr="004D3B47">
              <w:t xml:space="preserve">Of </w:t>
            </w:r>
            <w:r w:rsidR="00361053" w:rsidRPr="004D3B47">
              <w:t>these women with</w:t>
            </w:r>
            <w:r w:rsidR="00E55E93" w:rsidRPr="004D3B47">
              <w:t xml:space="preserve"> a</w:t>
            </w:r>
            <w:r w:rsidR="00361053" w:rsidRPr="004D3B47">
              <w:t xml:space="preserve"> histology</w:t>
            </w:r>
            <w:r w:rsidR="00E55E93" w:rsidRPr="004D3B47">
              <w:t xml:space="preserve"> record</w:t>
            </w:r>
            <w:r w:rsidR="00361053" w:rsidRPr="004D3B47">
              <w:t xml:space="preserve">, the </w:t>
            </w:r>
            <w:r w:rsidR="00E55E93" w:rsidRPr="004D3B47">
              <w:t xml:space="preserve">histology </w:t>
            </w:r>
            <w:r w:rsidR="00361053" w:rsidRPr="004D3B47">
              <w:t>result was CIN</w:t>
            </w:r>
            <w:r w:rsidR="00422D81" w:rsidRPr="004D3B47">
              <w:t xml:space="preserve"> </w:t>
            </w:r>
            <w:r w:rsidR="00361053" w:rsidRPr="004D3B47">
              <w:t xml:space="preserve">2+ for </w:t>
            </w:r>
            <w:r w:rsidR="002D6815" w:rsidRPr="004D3B47">
              <w:rPr>
                <w:szCs w:val="23"/>
              </w:rPr>
              <w:t>19.6</w:t>
            </w:r>
            <w:r w:rsidR="00361053" w:rsidRPr="004D3B47">
              <w:t xml:space="preserve">% of women in the current report, compared </w:t>
            </w:r>
            <w:bookmarkStart w:id="1819" w:name="ind81_prev_ascuscinh_pct2"/>
            <w:r w:rsidR="002D6815" w:rsidRPr="004D3B47">
              <w:t xml:space="preserve">to </w:t>
            </w:r>
            <w:bookmarkEnd w:id="1819"/>
            <w:r w:rsidR="002D6815" w:rsidRPr="004D3B47">
              <w:rPr>
                <w:szCs w:val="23"/>
              </w:rPr>
              <w:t>21.4</w:t>
            </w:r>
            <w:r w:rsidR="003E1788" w:rsidRPr="004D3B47">
              <w:t>%</w:t>
            </w:r>
            <w:r w:rsidR="00E55E93" w:rsidRPr="004D3B47">
              <w:t xml:space="preserve"> in the previous report.</w:t>
            </w:r>
            <w:r w:rsidR="00331ED9" w:rsidRPr="004D3B47">
              <w:t xml:space="preserve"> When histological</w:t>
            </w:r>
            <w:r w:rsidR="00331ED9" w:rsidRPr="004D3B47">
              <w:rPr>
                <w:lang w:val="en-NZ"/>
              </w:rPr>
              <w:t xml:space="preserve"> </w:t>
            </w:r>
            <w:r w:rsidR="00F47200" w:rsidRPr="004D3B47">
              <w:rPr>
                <w:lang w:val="en-NZ"/>
              </w:rPr>
              <w:t>CIN 2+</w:t>
            </w:r>
            <w:r w:rsidR="00331ED9" w:rsidRPr="004D3B47">
              <w:t xml:space="preserve"> outcomes were considered as a proportion of women with colposcopy, rather than histology, the corresponding </w:t>
            </w:r>
            <w:r w:rsidR="00C65151" w:rsidRPr="004D3B47">
              <w:rPr>
                <w:lang w:val="en-NZ"/>
              </w:rPr>
              <w:t>figure</w:t>
            </w:r>
            <w:r w:rsidR="00331ED9" w:rsidRPr="004D3B47">
              <w:rPr>
                <w:lang w:val="en-NZ"/>
              </w:rPr>
              <w:t>s</w:t>
            </w:r>
            <w:r w:rsidR="00331ED9" w:rsidRPr="004D3B47">
              <w:t xml:space="preserve"> were </w:t>
            </w:r>
            <w:r w:rsidRPr="004D3B47">
              <w:rPr>
                <w:szCs w:val="23"/>
              </w:rPr>
              <w:t>13.7</w:t>
            </w:r>
            <w:r w:rsidR="003C127C" w:rsidRPr="004D3B47">
              <w:t xml:space="preserve">% </w:t>
            </w:r>
            <w:r w:rsidR="00331ED9" w:rsidRPr="004D3B47">
              <w:t>in</w:t>
            </w:r>
            <w:r w:rsidR="001D3EEB" w:rsidRPr="004D3B47">
              <w:t xml:space="preserve"> </w:t>
            </w:r>
            <w:r w:rsidR="00331ED9" w:rsidRPr="004D3B47">
              <w:t xml:space="preserve">the current report </w:t>
            </w:r>
            <w:r w:rsidR="00253CAC" w:rsidRPr="004D3B47">
              <w:t>versus</w:t>
            </w:r>
            <w:r w:rsidR="00331ED9" w:rsidRPr="004D3B47">
              <w:t xml:space="preserve"> </w:t>
            </w:r>
            <w:r w:rsidRPr="004D3B47">
              <w:rPr>
                <w:szCs w:val="23"/>
              </w:rPr>
              <w:t>14.2</w:t>
            </w:r>
            <w:r w:rsidR="003A2FD9" w:rsidRPr="004D3B47">
              <w:t>%</w:t>
            </w:r>
            <w:r w:rsidR="00A26D58">
              <w:t xml:space="preserve"> </w:t>
            </w:r>
            <w:r w:rsidR="00331ED9" w:rsidRPr="004D3B47">
              <w:t>in the previous report.</w:t>
            </w:r>
            <w:r w:rsidR="00A26D58">
              <w:t xml:space="preserve"> </w:t>
            </w:r>
            <w:r w:rsidR="00E3739F" w:rsidRPr="004D3B47">
              <w:t>The</w:t>
            </w:r>
            <w:r w:rsidR="00A06A1E" w:rsidRPr="004D3B47">
              <w:t xml:space="preserve"> proportion of triage-positive ASC-US women with CIN 2+ histology </w:t>
            </w:r>
            <w:r w:rsidR="00D9190C" w:rsidRPr="004D3B47">
              <w:t xml:space="preserve">(among </w:t>
            </w:r>
            <w:r w:rsidR="00AD100B" w:rsidRPr="004D3B47">
              <w:t xml:space="preserve">those </w:t>
            </w:r>
            <w:r w:rsidR="00A06A1E" w:rsidRPr="004D3B47">
              <w:t>who attended colposcopy</w:t>
            </w:r>
            <w:r w:rsidR="00D9190C" w:rsidRPr="004D3B47">
              <w:t xml:space="preserve">) </w:t>
            </w:r>
            <w:r w:rsidR="00561EF6" w:rsidRPr="004D3B47">
              <w:t>also</w:t>
            </w:r>
            <w:r w:rsidR="00D9190C" w:rsidRPr="004D3B47">
              <w:t xml:space="preserve"> </w:t>
            </w:r>
            <w:r w:rsidR="001C46AB" w:rsidRPr="004D3B47">
              <w:rPr>
                <w:lang w:val="en-NZ"/>
              </w:rPr>
              <w:t>decreased</w:t>
            </w:r>
            <w:r w:rsidR="00A06A1E" w:rsidRPr="004D3B47">
              <w:t xml:space="preserve"> compared to the previous report at </w:t>
            </w:r>
            <w:r w:rsidR="002D6815" w:rsidRPr="004D3B47">
              <w:rPr>
                <w:lang w:val="en-NZ"/>
              </w:rPr>
              <w:t>three</w:t>
            </w:r>
            <w:r w:rsidR="00E3739F" w:rsidRPr="004D3B47">
              <w:rPr>
                <w:lang w:val="en-NZ"/>
              </w:rPr>
              <w:t xml:space="preserve"> </w:t>
            </w:r>
            <w:r w:rsidR="00A06A1E" w:rsidRPr="004D3B47">
              <w:t xml:space="preserve">of six laboratories </w:t>
            </w:r>
            <w:r w:rsidR="00A06A1E" w:rsidRPr="004D3B47">
              <w:rPr>
                <w:rFonts w:asciiTheme="minorHAnsi" w:hAnsiTheme="minorHAnsi"/>
                <w:szCs w:val="23"/>
              </w:rPr>
              <w:t>(</w:t>
            </w:r>
            <w:r w:rsidR="00B25D7D" w:rsidRPr="004D3B47">
              <w:rPr>
                <w:rFonts w:asciiTheme="minorHAnsi" w:hAnsiTheme="minorHAnsi"/>
                <w:szCs w:val="23"/>
              </w:rPr>
              <w:t>Canterbury Health Laboratories, Pathlab, Southern Community Labs</w:t>
            </w:r>
            <w:r w:rsidR="00D9190C" w:rsidRPr="004D3B47">
              <w:rPr>
                <w:rFonts w:asciiTheme="minorHAnsi" w:hAnsiTheme="minorHAnsi"/>
                <w:szCs w:val="23"/>
              </w:rPr>
              <w:t xml:space="preserve">; </w:t>
            </w:r>
            <w:r w:rsidR="00A06A1E" w:rsidRPr="004D3B47">
              <w:rPr>
                <w:rFonts w:asciiTheme="minorHAnsi" w:hAnsiTheme="minorHAnsi"/>
                <w:szCs w:val="23"/>
              </w:rPr>
              <w:fldChar w:fldCharType="begin"/>
            </w:r>
            <w:r w:rsidR="00A06A1E" w:rsidRPr="004D3B47">
              <w:rPr>
                <w:rFonts w:asciiTheme="minorHAnsi" w:hAnsiTheme="minorHAnsi"/>
                <w:szCs w:val="23"/>
              </w:rPr>
              <w:instrText xml:space="preserve"> REF _Ref475524405 \h  \* MERGEFORMAT </w:instrText>
            </w:r>
            <w:r w:rsidR="00A06A1E" w:rsidRPr="004D3B47">
              <w:rPr>
                <w:rFonts w:asciiTheme="minorHAnsi" w:hAnsiTheme="minorHAnsi"/>
                <w:szCs w:val="23"/>
              </w:rPr>
            </w:r>
            <w:r w:rsidR="00A06A1E" w:rsidRPr="004D3B47">
              <w:rPr>
                <w:rFonts w:asciiTheme="minorHAnsi" w:hAnsiTheme="minorHAnsi"/>
                <w:szCs w:val="23"/>
              </w:rPr>
              <w:fldChar w:fldCharType="separate"/>
            </w:r>
            <w:r w:rsidR="00D03680" w:rsidRPr="00D03680">
              <w:rPr>
                <w:rFonts w:asciiTheme="minorHAnsi" w:hAnsiTheme="minorHAnsi"/>
                <w:szCs w:val="23"/>
              </w:rPr>
              <w:t xml:space="preserve">Figure </w:t>
            </w:r>
            <w:r w:rsidR="00D03680" w:rsidRPr="00D03680">
              <w:rPr>
                <w:rFonts w:asciiTheme="minorHAnsi" w:hAnsiTheme="minorHAnsi"/>
                <w:noProof/>
                <w:szCs w:val="23"/>
                <w:lang w:val="en-NZ"/>
              </w:rPr>
              <w:t>93</w:t>
            </w:r>
            <w:r w:rsidR="00A06A1E" w:rsidRPr="004D3B47">
              <w:rPr>
                <w:rFonts w:asciiTheme="minorHAnsi" w:hAnsiTheme="minorHAnsi"/>
                <w:szCs w:val="23"/>
              </w:rPr>
              <w:fldChar w:fldCharType="end"/>
            </w:r>
            <w:r w:rsidR="00E502A2" w:rsidRPr="004D3B47">
              <w:rPr>
                <w:rFonts w:asciiTheme="minorHAnsi" w:hAnsiTheme="minorHAnsi"/>
                <w:szCs w:val="23"/>
              </w:rPr>
              <w:t>).</w:t>
            </w:r>
            <w:r w:rsidR="00EE46F7" w:rsidRPr="004D3B47">
              <w:rPr>
                <w:rFonts w:asciiTheme="minorHAnsi" w:hAnsiTheme="minorHAnsi"/>
                <w:szCs w:val="23"/>
              </w:rPr>
              <w:t xml:space="preserve"> </w:t>
            </w:r>
            <w:r w:rsidR="00D3309A" w:rsidRPr="004D3B47">
              <w:t xml:space="preserve">Caution must be taken when interpreting differences </w:t>
            </w:r>
            <w:r w:rsidR="00EE46F7" w:rsidRPr="004D3B47">
              <w:t>at</w:t>
            </w:r>
            <w:r w:rsidR="00D3309A" w:rsidRPr="004D3B47">
              <w:t xml:space="preserve"> LabPLUS due to </w:t>
            </w:r>
            <w:r w:rsidR="00067A46" w:rsidRPr="004D3B47">
              <w:t>frequently</w:t>
            </w:r>
            <w:r w:rsidR="00D3309A" w:rsidRPr="004D3B47">
              <w:t xml:space="preserve"> having small numbers</w:t>
            </w:r>
            <w:r w:rsidR="00673004" w:rsidRPr="004D3B47">
              <w:t xml:space="preserve"> of </w:t>
            </w:r>
            <w:r w:rsidR="000B579E" w:rsidRPr="004D3B47">
              <w:t>triage-positive women</w:t>
            </w:r>
            <w:r w:rsidR="000B579E" w:rsidRPr="004D3B47">
              <w:rPr>
                <w:i/>
                <w:sz w:val="20"/>
              </w:rPr>
              <w:t xml:space="preserve"> </w:t>
            </w:r>
            <w:r w:rsidR="00D3309A" w:rsidRPr="004D3B47">
              <w:t xml:space="preserve">and </w:t>
            </w:r>
            <w:r w:rsidR="00EE46F7" w:rsidRPr="004D3B47">
              <w:t xml:space="preserve">therefore </w:t>
            </w:r>
            <w:r w:rsidR="00D3309A" w:rsidRPr="004D3B47">
              <w:t>highly variable percentages</w:t>
            </w:r>
            <w:r w:rsidR="00A06A1E" w:rsidRPr="004D3B47">
              <w:rPr>
                <w:rFonts w:asciiTheme="minorHAnsi" w:hAnsiTheme="minorHAnsi"/>
                <w:szCs w:val="23"/>
              </w:rPr>
              <w:t>).</w:t>
            </w:r>
          </w:p>
          <w:p w14:paraId="0233FD68" w14:textId="77777777" w:rsidR="001D3EEB" w:rsidRPr="004D3B47" w:rsidRDefault="001D3EEB" w:rsidP="00A33243">
            <w:pPr>
              <w:pStyle w:val="NoSpacing"/>
              <w:jc w:val="both"/>
              <w:rPr>
                <w:rFonts w:asciiTheme="minorHAnsi" w:hAnsiTheme="minorHAnsi"/>
                <w:szCs w:val="23"/>
              </w:rPr>
            </w:pPr>
          </w:p>
          <w:p w14:paraId="1F8D2DC3" w14:textId="43A00FCD" w:rsidR="00331ED9" w:rsidRPr="004D3B47" w:rsidRDefault="00E55E93" w:rsidP="00B25D7D">
            <w:pPr>
              <w:pStyle w:val="NoSpacing"/>
              <w:jc w:val="both"/>
            </w:pPr>
            <w:r w:rsidRPr="004D3B47">
              <w:t>For women with LSIL cytology</w:t>
            </w:r>
            <w:r w:rsidR="0000479D" w:rsidRPr="004D3B47">
              <w:t xml:space="preserve"> and a positive HPV triage test in the reference period for the current report, </w:t>
            </w:r>
            <w:bookmarkStart w:id="1820" w:name="ind81_lsil_colp_pct2"/>
            <w:r w:rsidR="006745A7" w:rsidRPr="004D3B47">
              <w:rPr>
                <w:szCs w:val="23"/>
              </w:rPr>
              <w:t>92.</w:t>
            </w:r>
            <w:bookmarkEnd w:id="1820"/>
            <w:r w:rsidR="006745A7" w:rsidRPr="004D3B47">
              <w:rPr>
                <w:szCs w:val="23"/>
              </w:rPr>
              <w:t>2</w:t>
            </w:r>
            <w:r w:rsidR="003C127C" w:rsidRPr="004D3B47">
              <w:rPr>
                <w:szCs w:val="23"/>
              </w:rPr>
              <w:t>%</w:t>
            </w:r>
            <w:r w:rsidR="0000479D" w:rsidRPr="004D3B47">
              <w:t xml:space="preserve"> had a record of colposcopy and/</w:t>
            </w:r>
            <w:r w:rsidR="00B5291D" w:rsidRPr="004D3B47">
              <w:t xml:space="preserve"> </w:t>
            </w:r>
            <w:r w:rsidR="0000479D" w:rsidRPr="004D3B47">
              <w:t>or histology within 12 months</w:t>
            </w:r>
            <w:r w:rsidRPr="004D3B47">
              <w:t xml:space="preserve"> </w:t>
            </w:r>
            <w:r w:rsidR="0000479D" w:rsidRPr="004D3B47">
              <w:t xml:space="preserve">of their result, which </w:t>
            </w:r>
            <w:r w:rsidR="00D068EB" w:rsidRPr="004D3B47">
              <w:rPr>
                <w:lang w:val="en-NZ"/>
              </w:rPr>
              <w:t xml:space="preserve">is </w:t>
            </w:r>
            <w:r w:rsidR="006745A7" w:rsidRPr="004D3B47">
              <w:t>lower than</w:t>
            </w:r>
            <w:r w:rsidR="00E3739F" w:rsidRPr="004D3B47">
              <w:t xml:space="preserve"> </w:t>
            </w:r>
            <w:r w:rsidR="0000479D" w:rsidRPr="004D3B47">
              <w:t xml:space="preserve">the </w:t>
            </w:r>
            <w:r w:rsidR="006745A7" w:rsidRPr="004D3B47">
              <w:rPr>
                <w:szCs w:val="23"/>
              </w:rPr>
              <w:t>92.8</w:t>
            </w:r>
            <w:r w:rsidR="0000479D" w:rsidRPr="004D3B47">
              <w:t xml:space="preserve">% of women in the previous report. </w:t>
            </w:r>
            <w:r w:rsidR="0089338D" w:rsidRPr="004D3B47">
              <w:t xml:space="preserve">For the current report </w:t>
            </w:r>
            <w:bookmarkStart w:id="1821" w:name="ind81_lsil_histo_pct2"/>
            <w:r w:rsidR="006745A7" w:rsidRPr="004D3B47">
              <w:rPr>
                <w:szCs w:val="23"/>
              </w:rPr>
              <w:t>70</w:t>
            </w:r>
            <w:r w:rsidR="006745A7" w:rsidRPr="004D3B47">
              <w:t>.8</w:t>
            </w:r>
            <w:bookmarkEnd w:id="1821"/>
            <w:r w:rsidR="003C127C" w:rsidRPr="004D3B47">
              <w:t xml:space="preserve">% </w:t>
            </w:r>
            <w:r w:rsidR="0089338D" w:rsidRPr="004D3B47">
              <w:t xml:space="preserve">of these women with colposcopy also had a histology record, compared with </w:t>
            </w:r>
            <w:r w:rsidR="006745A7" w:rsidRPr="004D3B47">
              <w:rPr>
                <w:szCs w:val="23"/>
              </w:rPr>
              <w:t>71.8</w:t>
            </w:r>
            <w:r w:rsidR="0089338D" w:rsidRPr="004D3B47">
              <w:t xml:space="preserve">% </w:t>
            </w:r>
            <w:r w:rsidR="00AF21BA" w:rsidRPr="004D3B47">
              <w:t>in</w:t>
            </w:r>
            <w:r w:rsidR="0089338D" w:rsidRPr="004D3B47">
              <w:t xml:space="preserve"> the previous report</w:t>
            </w:r>
            <w:r w:rsidR="00AE49B1" w:rsidRPr="004D3B47">
              <w:t>.</w:t>
            </w:r>
            <w:r w:rsidR="00A26D58">
              <w:t xml:space="preserve"> </w:t>
            </w:r>
            <w:r w:rsidR="00AE49B1" w:rsidRPr="004D3B47">
              <w:t xml:space="preserve">Of </w:t>
            </w:r>
            <w:r w:rsidR="0089338D" w:rsidRPr="004D3B47">
              <w:t>th</w:t>
            </w:r>
            <w:r w:rsidR="00BC4AFA" w:rsidRPr="004D3B47">
              <w:t>o</w:t>
            </w:r>
            <w:r w:rsidR="0089338D" w:rsidRPr="004D3B47">
              <w:t>se women with a histology record, the histology result was CIN</w:t>
            </w:r>
            <w:r w:rsidR="00422D81" w:rsidRPr="004D3B47">
              <w:t xml:space="preserve"> </w:t>
            </w:r>
            <w:r w:rsidR="0089338D" w:rsidRPr="004D3B47">
              <w:t xml:space="preserve">2+ for </w:t>
            </w:r>
            <w:bookmarkStart w:id="1822" w:name="ind81_lppvcinh_pct2"/>
            <w:r w:rsidR="006745A7" w:rsidRPr="004D3B47">
              <w:rPr>
                <w:szCs w:val="23"/>
              </w:rPr>
              <w:t>19.</w:t>
            </w:r>
            <w:bookmarkEnd w:id="1822"/>
            <w:r w:rsidR="006745A7" w:rsidRPr="004D3B47">
              <w:rPr>
                <w:szCs w:val="23"/>
              </w:rPr>
              <w:t>7</w:t>
            </w:r>
            <w:r w:rsidR="003C127C" w:rsidRPr="004D3B47">
              <w:rPr>
                <w:szCs w:val="23"/>
              </w:rPr>
              <w:t>%</w:t>
            </w:r>
            <w:r w:rsidR="003C127C" w:rsidRPr="004D3B47">
              <w:t xml:space="preserve"> </w:t>
            </w:r>
            <w:r w:rsidR="0089338D" w:rsidRPr="004D3B47">
              <w:t xml:space="preserve">of women in the current report, compared with </w:t>
            </w:r>
            <w:r w:rsidR="006745A7" w:rsidRPr="004D3B47">
              <w:t>19.</w:t>
            </w:r>
            <w:r w:rsidR="006745A7" w:rsidRPr="004D3B47">
              <w:rPr>
                <w:szCs w:val="23"/>
              </w:rPr>
              <w:t>6</w:t>
            </w:r>
            <w:r w:rsidR="00DC16BE" w:rsidRPr="004D3B47">
              <w:t>%</w:t>
            </w:r>
            <w:r w:rsidR="0089338D" w:rsidRPr="004D3B47">
              <w:t xml:space="preserve"> in the previous report.</w:t>
            </w:r>
            <w:r w:rsidR="00331ED9" w:rsidRPr="004D3B47">
              <w:t xml:space="preserve"> When histological</w:t>
            </w:r>
            <w:r w:rsidR="00331ED9" w:rsidRPr="004D3B47">
              <w:rPr>
                <w:lang w:val="en-NZ"/>
              </w:rPr>
              <w:t xml:space="preserve"> </w:t>
            </w:r>
            <w:r w:rsidR="00F47200" w:rsidRPr="004D3B47">
              <w:rPr>
                <w:lang w:val="en-NZ"/>
              </w:rPr>
              <w:t>CIN 2+</w:t>
            </w:r>
            <w:r w:rsidR="00331ED9" w:rsidRPr="004D3B47">
              <w:t xml:space="preserve"> outcomes were considered as a proportion of women with colposcopy, rather than histology, the corresponding </w:t>
            </w:r>
            <w:r w:rsidR="00C366CC" w:rsidRPr="004D3B47">
              <w:rPr>
                <w:lang w:val="en-NZ"/>
              </w:rPr>
              <w:t>f</w:t>
            </w:r>
            <w:r w:rsidR="003A6634" w:rsidRPr="004D3B47">
              <w:rPr>
                <w:lang w:val="en-NZ"/>
              </w:rPr>
              <w:t>igure</w:t>
            </w:r>
            <w:r w:rsidR="00331ED9" w:rsidRPr="004D3B47">
              <w:rPr>
                <w:lang w:val="en-NZ"/>
              </w:rPr>
              <w:t>s</w:t>
            </w:r>
            <w:r w:rsidR="00331ED9" w:rsidRPr="004D3B47">
              <w:t xml:space="preserve"> were </w:t>
            </w:r>
            <w:r w:rsidR="006745A7" w:rsidRPr="004D3B47">
              <w:rPr>
                <w:szCs w:val="23"/>
              </w:rPr>
              <w:t>13.9</w:t>
            </w:r>
            <w:r w:rsidR="003C127C" w:rsidRPr="004D3B47">
              <w:t xml:space="preserve">% </w:t>
            </w:r>
            <w:r w:rsidR="00331ED9" w:rsidRPr="004D3B47">
              <w:t xml:space="preserve">for the current report and </w:t>
            </w:r>
            <w:bookmarkStart w:id="1823" w:name="ind81_lppvcinc_pct2"/>
            <w:r w:rsidR="006745A7" w:rsidRPr="004D3B47">
              <w:rPr>
                <w:szCs w:val="23"/>
              </w:rPr>
              <w:t>14.1</w:t>
            </w:r>
            <w:bookmarkEnd w:id="1823"/>
            <w:r w:rsidR="00DC16BE" w:rsidRPr="004D3B47">
              <w:t>%</w:t>
            </w:r>
            <w:r w:rsidR="00331ED9" w:rsidRPr="004D3B47">
              <w:t xml:space="preserve"> for the previous report.</w:t>
            </w:r>
            <w:r w:rsidR="00A06A1E" w:rsidRPr="004D3B47">
              <w:t xml:space="preserve"> Trends in this proportion of LSIL triage-positive women with CIN 2+ histology </w:t>
            </w:r>
            <w:r w:rsidR="00D9190C" w:rsidRPr="004D3B47">
              <w:t xml:space="preserve">(among those who attended colposcopy) </w:t>
            </w:r>
            <w:r w:rsidR="00A06A1E" w:rsidRPr="004D3B47">
              <w:t xml:space="preserve">are shown in </w:t>
            </w:r>
            <w:r w:rsidR="0021041F" w:rsidRPr="004D3B47">
              <w:rPr>
                <w:szCs w:val="23"/>
              </w:rPr>
              <w:fldChar w:fldCharType="begin"/>
            </w:r>
            <w:r w:rsidR="0021041F" w:rsidRPr="004D3B47">
              <w:rPr>
                <w:szCs w:val="23"/>
              </w:rPr>
              <w:instrText xml:space="preserve"> REF _</w:instrText>
            </w:r>
            <w:r w:rsidR="001355F5" w:rsidRPr="004D3B47">
              <w:rPr>
                <w:szCs w:val="23"/>
                <w:lang w:val="en-NZ"/>
              </w:rPr>
              <w:instrText>Ref497817195</w:instrText>
            </w:r>
            <w:r w:rsidR="0021041F" w:rsidRPr="004D3B47">
              <w:rPr>
                <w:szCs w:val="23"/>
              </w:rPr>
              <w:instrText xml:space="preserve"> \h </w:instrText>
            </w:r>
            <w:r w:rsidR="0024747C" w:rsidRPr="004D3B47">
              <w:rPr>
                <w:szCs w:val="23"/>
              </w:rPr>
              <w:instrText xml:space="preserve"> \* MERGEFORMAT </w:instrText>
            </w:r>
            <w:r w:rsidR="0021041F" w:rsidRPr="004D3B47">
              <w:rPr>
                <w:szCs w:val="23"/>
              </w:rPr>
            </w:r>
            <w:r w:rsidR="0021041F" w:rsidRPr="004D3B47">
              <w:rPr>
                <w:szCs w:val="23"/>
              </w:rPr>
              <w:fldChar w:fldCharType="separate"/>
            </w:r>
            <w:r w:rsidR="00D03680" w:rsidRPr="00A321D5">
              <w:t xml:space="preserve">Figure </w:t>
            </w:r>
            <w:r w:rsidR="00D03680">
              <w:rPr>
                <w:noProof/>
              </w:rPr>
              <w:t>94</w:t>
            </w:r>
            <w:r w:rsidR="0021041F" w:rsidRPr="004D3B47">
              <w:rPr>
                <w:szCs w:val="23"/>
              </w:rPr>
              <w:fldChar w:fldCharType="end"/>
            </w:r>
            <w:r w:rsidR="00946125" w:rsidRPr="004D3B47">
              <w:rPr>
                <w:szCs w:val="23"/>
              </w:rPr>
              <w:t>.</w:t>
            </w:r>
            <w:r w:rsidR="00D9190C" w:rsidRPr="004D3B47">
              <w:rPr>
                <w:szCs w:val="23"/>
              </w:rPr>
              <w:t xml:space="preserve"> The proportion with CIN2+ histology decreased in </w:t>
            </w:r>
            <w:r w:rsidR="00B25D7D" w:rsidRPr="004D3B47">
              <w:rPr>
                <w:szCs w:val="23"/>
              </w:rPr>
              <w:t>four</w:t>
            </w:r>
            <w:r w:rsidR="003463F2" w:rsidRPr="004D3B47">
              <w:rPr>
                <w:szCs w:val="23"/>
              </w:rPr>
              <w:t xml:space="preserve"> </w:t>
            </w:r>
            <w:r w:rsidR="00D9190C" w:rsidRPr="004D3B47">
              <w:rPr>
                <w:szCs w:val="23"/>
              </w:rPr>
              <w:t>laboratories (</w:t>
            </w:r>
            <w:r w:rsidR="00B25D7D" w:rsidRPr="004D3B47">
              <w:rPr>
                <w:rFonts w:asciiTheme="minorHAnsi" w:hAnsiTheme="minorHAnsi"/>
              </w:rPr>
              <w:t>Anatomical Pathology Services, Canterbury Health Laboratories, Medlab Central Ltd, Pathlab</w:t>
            </w:r>
            <w:r w:rsidR="00D9190C" w:rsidRPr="004D3B47">
              <w:rPr>
                <w:szCs w:val="23"/>
              </w:rPr>
              <w:t xml:space="preserve">). </w:t>
            </w:r>
          </w:p>
          <w:p w14:paraId="0621676A" w14:textId="77777777" w:rsidR="00ED122B" w:rsidRPr="004D3B47" w:rsidRDefault="00ED122B" w:rsidP="002047CC">
            <w:pPr>
              <w:pStyle w:val="NoSpacing"/>
              <w:rPr>
                <w:lang w:val="en-NZ"/>
              </w:rPr>
            </w:pPr>
          </w:p>
        </w:tc>
      </w:tr>
      <w:tr w:rsidR="004D3B47" w:rsidRPr="004D3B47" w14:paraId="47C1CDC8" w14:textId="77777777">
        <w:tc>
          <w:tcPr>
            <w:tcW w:w="1526" w:type="dxa"/>
            <w:tcBorders>
              <w:top w:val="single" w:sz="4" w:space="0" w:color="auto"/>
              <w:bottom w:val="single" w:sz="4" w:space="0" w:color="auto"/>
              <w:right w:val="nil"/>
            </w:tcBorders>
          </w:tcPr>
          <w:p w14:paraId="05287306" w14:textId="77777777" w:rsidR="005D1C42" w:rsidRPr="004D3B47" w:rsidRDefault="005D1C42" w:rsidP="00DE16F5">
            <w:pPr>
              <w:spacing w:before="120"/>
              <w:ind w:right="544"/>
              <w:jc w:val="both"/>
              <w:rPr>
                <w:b/>
              </w:rPr>
            </w:pPr>
            <w:r w:rsidRPr="004D3B47">
              <w:rPr>
                <w:b/>
              </w:rPr>
              <w:t>Comments</w:t>
            </w:r>
          </w:p>
        </w:tc>
        <w:tc>
          <w:tcPr>
            <w:tcW w:w="7796" w:type="dxa"/>
            <w:tcBorders>
              <w:top w:val="single" w:sz="4" w:space="0" w:color="auto"/>
              <w:left w:val="nil"/>
              <w:bottom w:val="single" w:sz="4" w:space="0" w:color="auto"/>
            </w:tcBorders>
          </w:tcPr>
          <w:p w14:paraId="7BD166DF" w14:textId="13D25C8C" w:rsidR="00A645B6" w:rsidRPr="004D3B47" w:rsidRDefault="00F2438E" w:rsidP="00A33243">
            <w:pPr>
              <w:spacing w:before="120"/>
              <w:jc w:val="both"/>
              <w:rPr>
                <w:lang w:val="en-NZ"/>
              </w:rPr>
            </w:pPr>
            <w:r w:rsidRPr="004D3B47">
              <w:rPr>
                <w:lang w:val="en-NZ"/>
              </w:rPr>
              <w:t xml:space="preserve">A </w:t>
            </w:r>
            <w:r w:rsidRPr="004D3B47">
              <w:t>small</w:t>
            </w:r>
            <w:r w:rsidRPr="004D3B47">
              <w:rPr>
                <w:lang w:val="en-NZ"/>
              </w:rPr>
              <w:t xml:space="preserve"> number of</w:t>
            </w:r>
            <w:r w:rsidR="00B8268B" w:rsidRPr="004D3B47">
              <w:rPr>
                <w:lang w:val="en-NZ"/>
              </w:rPr>
              <w:t xml:space="preserve"> women aged less than 30 years with </w:t>
            </w:r>
            <w:r w:rsidR="00365ACF">
              <w:rPr>
                <w:lang w:val="en-NZ"/>
              </w:rPr>
              <w:t>low-grade</w:t>
            </w:r>
            <w:r w:rsidR="00B8268B" w:rsidRPr="004D3B47">
              <w:rPr>
                <w:lang w:val="en-NZ"/>
              </w:rPr>
              <w:t xml:space="preserve"> results</w:t>
            </w:r>
            <w:r w:rsidR="005055EC" w:rsidRPr="004D3B47">
              <w:rPr>
                <w:lang w:val="en-NZ"/>
              </w:rPr>
              <w:t>,</w:t>
            </w:r>
            <w:r w:rsidR="00B8268B" w:rsidRPr="004D3B47">
              <w:rPr>
                <w:lang w:val="en-NZ"/>
              </w:rPr>
              <w:t xml:space="preserve"> no recent abnormalities (in the previous five years) </w:t>
            </w:r>
            <w:r w:rsidR="005055EC" w:rsidRPr="004D3B47">
              <w:rPr>
                <w:lang w:val="en-NZ"/>
              </w:rPr>
              <w:t xml:space="preserve">and no record </w:t>
            </w:r>
            <w:r w:rsidR="00F47200" w:rsidRPr="004D3B47">
              <w:t>at</w:t>
            </w:r>
            <w:r w:rsidR="005055EC" w:rsidRPr="004D3B47">
              <w:rPr>
                <w:lang w:val="en-NZ"/>
              </w:rPr>
              <w:t xml:space="preserve"> any</w:t>
            </w:r>
            <w:r w:rsidR="00F47200" w:rsidRPr="004D3B47">
              <w:t xml:space="preserve"> time </w:t>
            </w:r>
            <w:r w:rsidR="005055EC" w:rsidRPr="004D3B47">
              <w:t>of a</w:t>
            </w:r>
            <w:r w:rsidR="005055EC" w:rsidRPr="004D3B47">
              <w:rPr>
                <w:lang w:val="en-NZ"/>
              </w:rPr>
              <w:t xml:space="preserve"> previous </w:t>
            </w:r>
            <w:r w:rsidR="00365ACF">
              <w:rPr>
                <w:lang w:val="en-NZ"/>
              </w:rPr>
              <w:t>high-grade</w:t>
            </w:r>
            <w:r w:rsidR="005055EC" w:rsidRPr="004D3B47">
              <w:rPr>
                <w:lang w:val="en-NZ"/>
              </w:rPr>
              <w:t xml:space="preserve"> squamous abnorm</w:t>
            </w:r>
            <w:r w:rsidR="00242372" w:rsidRPr="004D3B47">
              <w:rPr>
                <w:lang w:val="en-NZ"/>
              </w:rPr>
              <w:t>a</w:t>
            </w:r>
            <w:r w:rsidR="005055EC" w:rsidRPr="004D3B47">
              <w:rPr>
                <w:lang w:val="en-NZ"/>
              </w:rPr>
              <w:t>lity (cytological or histological</w:t>
            </w:r>
            <w:r w:rsidR="005055EC" w:rsidRPr="004D3B47">
              <w:t>)</w:t>
            </w:r>
            <w:r w:rsidR="00DD1867" w:rsidRPr="004D3B47">
              <w:t>,</w:t>
            </w:r>
            <w:r w:rsidR="005055EC" w:rsidRPr="004D3B47">
              <w:rPr>
                <w:lang w:val="en-NZ"/>
              </w:rPr>
              <w:t xml:space="preserve"> </w:t>
            </w:r>
            <w:r w:rsidR="00B8268B" w:rsidRPr="004D3B47">
              <w:rPr>
                <w:lang w:val="en-NZ"/>
              </w:rPr>
              <w:t>have a record of a subsequent HPV test</w:t>
            </w:r>
            <w:r w:rsidR="00E835E6" w:rsidRPr="004D3B47">
              <w:rPr>
                <w:lang w:val="en-NZ"/>
              </w:rPr>
              <w:t xml:space="preserve"> </w:t>
            </w:r>
            <w:r w:rsidR="00E835E6" w:rsidRPr="004D3B47">
              <w:t>(</w:t>
            </w:r>
            <w:r w:rsidR="006745A7" w:rsidRPr="004D3B47">
              <w:rPr>
                <w:szCs w:val="23"/>
              </w:rPr>
              <w:t>22</w:t>
            </w:r>
            <w:r w:rsidR="004C7584" w:rsidRPr="004D3B47">
              <w:rPr>
                <w:szCs w:val="23"/>
              </w:rPr>
              <w:t xml:space="preserve"> </w:t>
            </w:r>
            <w:r w:rsidR="00E835E6" w:rsidRPr="004D3B47">
              <w:rPr>
                <w:lang w:val="en-NZ"/>
              </w:rPr>
              <w:t>women)</w:t>
            </w:r>
            <w:r w:rsidR="00B8268B" w:rsidRPr="004D3B47">
              <w:rPr>
                <w:lang w:val="en-NZ"/>
              </w:rPr>
              <w:t xml:space="preserve">. </w:t>
            </w:r>
            <w:r w:rsidR="00E835E6" w:rsidRPr="004D3B47">
              <w:rPr>
                <w:lang w:val="en-NZ"/>
              </w:rPr>
              <w:t xml:space="preserve">This is </w:t>
            </w:r>
            <w:r w:rsidR="00722E25" w:rsidRPr="004D3B47">
              <w:rPr>
                <w:lang w:val="en-NZ"/>
              </w:rPr>
              <w:t>just</w:t>
            </w:r>
            <w:r w:rsidR="00E835E6" w:rsidRPr="004D3B47">
              <w:rPr>
                <w:lang w:val="en-NZ"/>
              </w:rPr>
              <w:t xml:space="preserve"> </w:t>
            </w:r>
            <w:r w:rsidR="00B25D7D" w:rsidRPr="004D3B47">
              <w:t xml:space="preserve">higher </w:t>
            </w:r>
            <w:r w:rsidR="003E6D48" w:rsidRPr="004D3B47">
              <w:t xml:space="preserve">than </w:t>
            </w:r>
            <w:r w:rsidR="006143FC" w:rsidRPr="004D3B47">
              <w:t>the number of women</w:t>
            </w:r>
            <w:r w:rsidR="00CF3036" w:rsidRPr="004D3B47">
              <w:rPr>
                <w:lang w:val="en-NZ"/>
              </w:rPr>
              <w:t xml:space="preserve"> </w:t>
            </w:r>
            <w:r w:rsidR="00E835E6" w:rsidRPr="004D3B47">
              <w:rPr>
                <w:lang w:val="en-NZ"/>
              </w:rPr>
              <w:t>in the previous report</w:t>
            </w:r>
            <w:r w:rsidR="003E6D48" w:rsidRPr="004D3B47">
              <w:rPr>
                <w:lang w:val="en-NZ"/>
              </w:rPr>
              <w:t xml:space="preserve"> (</w:t>
            </w:r>
            <w:r w:rsidR="003E6D48" w:rsidRPr="004D3B47">
              <w:rPr>
                <w:szCs w:val="23"/>
              </w:rPr>
              <w:t>2</w:t>
            </w:r>
            <w:r w:rsidR="00B25D7D" w:rsidRPr="004D3B47">
              <w:rPr>
                <w:szCs w:val="23"/>
              </w:rPr>
              <w:t>1</w:t>
            </w:r>
            <w:r w:rsidR="003E6D48" w:rsidRPr="004D3B47">
              <w:rPr>
                <w:szCs w:val="23"/>
              </w:rPr>
              <w:t xml:space="preserve"> women)</w:t>
            </w:r>
            <w:r w:rsidR="00E835E6" w:rsidRPr="004D3B47">
              <w:t>.</w:t>
            </w:r>
            <w:r w:rsidR="00E835E6" w:rsidRPr="004D3B47">
              <w:rPr>
                <w:lang w:val="en-NZ"/>
              </w:rPr>
              <w:t xml:space="preserve"> </w:t>
            </w:r>
            <w:r w:rsidR="00B8268B" w:rsidRPr="004D3B47">
              <w:rPr>
                <w:lang w:val="en-NZ"/>
              </w:rPr>
              <w:t xml:space="preserve">It is uncertain whether these HPV tests </w:t>
            </w:r>
            <w:r w:rsidRPr="004D3B47">
              <w:rPr>
                <w:lang w:val="en-NZ"/>
              </w:rPr>
              <w:t>we</w:t>
            </w:r>
            <w:r w:rsidR="00B8268B" w:rsidRPr="004D3B47">
              <w:rPr>
                <w:lang w:val="en-NZ"/>
              </w:rPr>
              <w:t xml:space="preserve">re performed for the purpose of triage, or for other reasons. </w:t>
            </w:r>
            <w:r w:rsidR="000F76D4" w:rsidRPr="004D3B47">
              <w:rPr>
                <w:lang w:val="en-NZ"/>
              </w:rPr>
              <w:t xml:space="preserve">In this report, we excluded women aged less than 30 years from this indicator if they had ever had </w:t>
            </w:r>
            <w:r w:rsidR="001140A2" w:rsidRPr="004D3B47">
              <w:rPr>
                <w:lang w:val="en-NZ"/>
              </w:rPr>
              <w:t xml:space="preserve">a previous </w:t>
            </w:r>
            <w:r w:rsidR="00365ACF">
              <w:rPr>
                <w:lang w:val="en-NZ"/>
              </w:rPr>
              <w:t>high-grade</w:t>
            </w:r>
            <w:r w:rsidR="001140A2" w:rsidRPr="004D3B47">
              <w:rPr>
                <w:lang w:val="en-NZ"/>
              </w:rPr>
              <w:t xml:space="preserve"> squamous abnormality</w:t>
            </w:r>
            <w:r w:rsidR="001034A3" w:rsidRPr="004D3B47">
              <w:rPr>
                <w:lang w:val="en-NZ"/>
              </w:rPr>
              <w:t xml:space="preserve"> (either ASC-H/ HSIL cytology, or </w:t>
            </w:r>
            <w:r w:rsidR="001034A3" w:rsidRPr="004D3B47">
              <w:t>CIN</w:t>
            </w:r>
            <w:r w:rsidR="00692301" w:rsidRPr="004D3B47">
              <w:t xml:space="preserve"> </w:t>
            </w:r>
            <w:r w:rsidR="001034A3" w:rsidRPr="004D3B47">
              <w:t>2</w:t>
            </w:r>
            <w:r w:rsidR="001034A3" w:rsidRPr="004D3B47">
              <w:rPr>
                <w:lang w:val="en-NZ"/>
              </w:rPr>
              <w:t>/3 histology)</w:t>
            </w:r>
            <w:r w:rsidR="000F76D4" w:rsidRPr="004D3B47">
              <w:rPr>
                <w:lang w:val="en-NZ"/>
              </w:rPr>
              <w:t xml:space="preserve">. This was done in order to avoid potential </w:t>
            </w:r>
            <w:r w:rsidR="004021F6" w:rsidRPr="004D3B47">
              <w:rPr>
                <w:lang w:val="en-NZ"/>
              </w:rPr>
              <w:t xml:space="preserve">inadvertent </w:t>
            </w:r>
            <w:r w:rsidR="000F76D4" w:rsidRPr="004D3B47">
              <w:rPr>
                <w:lang w:val="en-NZ"/>
              </w:rPr>
              <w:t xml:space="preserve">inclusion in this group </w:t>
            </w:r>
            <w:r w:rsidR="00D14239" w:rsidRPr="004D3B47">
              <w:t xml:space="preserve">of </w:t>
            </w:r>
            <w:r w:rsidR="000F76D4" w:rsidRPr="004D3B47">
              <w:rPr>
                <w:lang w:val="en-NZ"/>
              </w:rPr>
              <w:t xml:space="preserve">women being tested for HPV </w:t>
            </w:r>
            <w:r w:rsidR="00834FF9" w:rsidRPr="004D3B47">
              <w:rPr>
                <w:lang w:val="en-NZ"/>
              </w:rPr>
              <w:t xml:space="preserve">in concordance with the </w:t>
            </w:r>
            <w:r w:rsidR="00235F11" w:rsidRPr="004D3B47">
              <w:rPr>
                <w:lang w:val="en-NZ"/>
              </w:rPr>
              <w:t xml:space="preserve">guidelines </w:t>
            </w:r>
            <w:r w:rsidR="000F76D4" w:rsidRPr="004D3B47">
              <w:rPr>
                <w:lang w:val="en-NZ"/>
              </w:rPr>
              <w:t>as part of “historical testing”</w:t>
            </w:r>
            <w:r w:rsidR="004021F6" w:rsidRPr="004D3B47">
              <w:rPr>
                <w:lang w:val="en-NZ"/>
              </w:rPr>
              <w:t>. This c</w:t>
            </w:r>
            <w:r w:rsidR="005477DD" w:rsidRPr="004D3B47">
              <w:rPr>
                <w:lang w:val="en-NZ"/>
              </w:rPr>
              <w:t>ould</w:t>
            </w:r>
            <w:r w:rsidR="004021F6" w:rsidRPr="004D3B47">
              <w:rPr>
                <w:lang w:val="en-NZ"/>
              </w:rPr>
              <w:t xml:space="preserve"> occur</w:t>
            </w:r>
            <w:r w:rsidR="000F76D4" w:rsidRPr="004D3B47">
              <w:rPr>
                <w:lang w:val="en-NZ"/>
              </w:rPr>
              <w:t xml:space="preserve"> as a result of</w:t>
            </w:r>
            <w:r w:rsidR="001140A2" w:rsidRPr="004D3B47">
              <w:rPr>
                <w:lang w:val="en-NZ"/>
              </w:rPr>
              <w:t xml:space="preserve"> </w:t>
            </w:r>
            <w:r w:rsidR="000F76D4" w:rsidRPr="004D3B47">
              <w:rPr>
                <w:lang w:val="en-NZ"/>
              </w:rPr>
              <w:t xml:space="preserve">a previous </w:t>
            </w:r>
            <w:r w:rsidR="00365ACF">
              <w:rPr>
                <w:lang w:val="en-NZ"/>
              </w:rPr>
              <w:t>high-grade</w:t>
            </w:r>
            <w:r w:rsidR="000F76D4" w:rsidRPr="004D3B47">
              <w:rPr>
                <w:lang w:val="en-NZ"/>
              </w:rPr>
              <w:t xml:space="preserve"> squamous abnormality (either ASC-H/ HSIL cytology, or </w:t>
            </w:r>
            <w:r w:rsidR="000F76D4" w:rsidRPr="004D3B47">
              <w:t>CIN</w:t>
            </w:r>
            <w:r w:rsidR="00692301" w:rsidRPr="004D3B47">
              <w:t xml:space="preserve"> </w:t>
            </w:r>
            <w:r w:rsidR="000F76D4" w:rsidRPr="004D3B47">
              <w:t>2</w:t>
            </w:r>
            <w:r w:rsidR="000F76D4" w:rsidRPr="004D3B47">
              <w:rPr>
                <w:lang w:val="en-NZ"/>
              </w:rPr>
              <w:t xml:space="preserve">/3 histology) </w:t>
            </w:r>
            <w:r w:rsidR="001140A2" w:rsidRPr="004D3B47">
              <w:rPr>
                <w:lang w:val="en-NZ"/>
              </w:rPr>
              <w:t>currently managed by annual cytology, which occurred more than five years earlier</w:t>
            </w:r>
            <w:r w:rsidR="005477DD" w:rsidRPr="004D3B47">
              <w:rPr>
                <w:lang w:val="en-NZ"/>
              </w:rPr>
              <w:t xml:space="preserve"> (since abnorm</w:t>
            </w:r>
            <w:r w:rsidR="00235F11" w:rsidRPr="004D3B47">
              <w:rPr>
                <w:lang w:val="en-NZ"/>
              </w:rPr>
              <w:t>a</w:t>
            </w:r>
            <w:r w:rsidR="005477DD" w:rsidRPr="004D3B47">
              <w:rPr>
                <w:lang w:val="en-NZ"/>
              </w:rPr>
              <w:t>lities within the previous five years are already taken into account)</w:t>
            </w:r>
            <w:r w:rsidR="001140A2" w:rsidRPr="004D3B47">
              <w:rPr>
                <w:lang w:val="en-NZ"/>
              </w:rPr>
              <w:t xml:space="preserve">. </w:t>
            </w:r>
            <w:r w:rsidRPr="004D3B47">
              <w:rPr>
                <w:lang w:val="en-NZ"/>
              </w:rPr>
              <w:t xml:space="preserve">It is also possible that some women were aged 29 years at the time of their cytology sample, </w:t>
            </w:r>
            <w:r w:rsidR="00163D34" w:rsidRPr="004D3B47">
              <w:rPr>
                <w:lang w:val="en-NZ"/>
              </w:rPr>
              <w:t>but 30 years at the time of the cytology result, although previous exploration has suggested that the extent of this is likely to be small.</w:t>
            </w:r>
            <w:r w:rsidR="00163D34" w:rsidRPr="004D3B47">
              <w:rPr>
                <w:lang w:val="en-NZ"/>
              </w:rPr>
              <w:fldChar w:fldCharType="begin">
                <w:fldData xml:space="preserve">PEVuZE5vdGU+PENpdGU+PEF1dGhvcj5TbWl0aDwvQXV0aG9yPjxZZWFyPjIwMTI8L1llYXI+PFJl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=
</w:fldData>
              </w:fldChar>
            </w:r>
            <w:r w:rsidR="00EB2FB3">
              <w:rPr>
                <w:lang w:val="en-NZ"/>
              </w:rPr>
              <w:instrText xml:space="preserve"> ADDIN EN.CITE </w:instrText>
            </w:r>
            <w:r w:rsidR="00EB2FB3">
              <w:rPr>
                <w:lang w:val="en-NZ"/>
              </w:rPr>
              <w:fldChar w:fldCharType="begin">
                <w:fldData xml:space="preserve">PEVuZE5vdGU+PENpdGU+PEF1dGhvcj5TbWl0aDwvQXV0aG9yPjxZZWFyPjIwMTI8L1llYXI+PFJl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=
</w:fldData>
              </w:fldChar>
            </w:r>
            <w:r w:rsidR="00EB2FB3">
              <w:rPr>
                <w:lang w:val="en-NZ"/>
              </w:rPr>
              <w:instrText xml:space="preserve"> ADDIN EN.CITE.DATA </w:instrText>
            </w:r>
            <w:r w:rsidR="00EB2FB3">
              <w:rPr>
                <w:lang w:val="en-NZ"/>
              </w:rPr>
            </w:r>
            <w:r w:rsidR="00EB2FB3">
              <w:rPr>
                <w:lang w:val="en-NZ"/>
              </w:rPr>
              <w:fldChar w:fldCharType="end"/>
            </w:r>
            <w:r w:rsidR="00163D34" w:rsidRPr="004D3B47">
              <w:rPr>
                <w:lang w:val="en-NZ"/>
              </w:rPr>
            </w:r>
            <w:r w:rsidR="00163D34" w:rsidRPr="004D3B47">
              <w:rPr>
                <w:lang w:val="en-NZ"/>
              </w:rPr>
              <w:fldChar w:fldCharType="separate"/>
            </w:r>
            <w:hyperlink w:anchor="_ENREF_20" w:tooltip="Smith, 2012 #5253" w:history="1">
              <w:r w:rsidR="00AC388A" w:rsidRPr="00EB2FB3">
                <w:rPr>
                  <w:noProof/>
                  <w:vertAlign w:val="superscript"/>
                  <w:lang w:val="en-NZ"/>
                </w:rPr>
                <w:t>20</w:t>
              </w:r>
            </w:hyperlink>
            <w:r w:rsidR="00EB2FB3" w:rsidRPr="00EB2FB3">
              <w:rPr>
                <w:noProof/>
                <w:vertAlign w:val="superscript"/>
                <w:lang w:val="en-NZ"/>
              </w:rPr>
              <w:t>,</w:t>
            </w:r>
            <w:hyperlink w:anchor="_ENREF_21" w:tooltip="Smith, 2012 #5252" w:history="1">
              <w:r w:rsidR="00AC388A" w:rsidRPr="00EB2FB3">
                <w:rPr>
                  <w:noProof/>
                  <w:vertAlign w:val="superscript"/>
                  <w:lang w:val="en-NZ"/>
                </w:rPr>
                <w:t>21</w:t>
              </w:r>
            </w:hyperlink>
            <w:r w:rsidR="00163D34" w:rsidRPr="004D3B47">
              <w:rPr>
                <w:lang w:val="en-NZ"/>
              </w:rPr>
              <w:fldChar w:fldCharType="end"/>
            </w:r>
            <w:r w:rsidR="00A26D58">
              <w:rPr>
                <w:lang w:val="en-NZ"/>
              </w:rPr>
              <w:t xml:space="preserve"> </w:t>
            </w:r>
            <w:r w:rsidR="006930DE" w:rsidRPr="004D3B47">
              <w:rPr>
                <w:lang w:val="en-NZ"/>
              </w:rPr>
              <w:t xml:space="preserve">Another possible explanation is that these women are being followed up for a previous </w:t>
            </w:r>
            <w:r w:rsidR="00365ACF">
              <w:rPr>
                <w:lang w:val="en-NZ"/>
              </w:rPr>
              <w:t>high-grade</w:t>
            </w:r>
            <w:r w:rsidR="006930DE" w:rsidRPr="004D3B47">
              <w:rPr>
                <w:lang w:val="en-NZ"/>
              </w:rPr>
              <w:t xml:space="preserve"> result but this is not recorded on the NCSP Register (for example because this occurred overseas). The HPV test may also have been ordered by a specialist. However note that inadvertent inclusion of HPV tests ordered by a specialist to resolve discordant results (or for historical testing) should be minimised since women were excluded from this indicator if they ha</w:t>
            </w:r>
            <w:r w:rsidR="0086665C" w:rsidRPr="004D3B47">
              <w:rPr>
                <w:lang w:val="en-NZ"/>
              </w:rPr>
              <w:t>d</w:t>
            </w:r>
            <w:r w:rsidR="006930DE" w:rsidRPr="004D3B47">
              <w:rPr>
                <w:lang w:val="en-NZ"/>
              </w:rPr>
              <w:t xml:space="preserve"> any recent abnormalities (past five years, any abnormality grade)</w:t>
            </w:r>
            <w:r w:rsidR="0086665C" w:rsidRPr="004D3B47">
              <w:rPr>
                <w:lang w:val="en-NZ"/>
              </w:rPr>
              <w:t>;</w:t>
            </w:r>
            <w:r w:rsidR="006930DE" w:rsidRPr="004D3B47">
              <w:rPr>
                <w:lang w:val="en-NZ"/>
              </w:rPr>
              <w:t xml:space="preserve"> if they ha</w:t>
            </w:r>
            <w:r w:rsidR="0086665C" w:rsidRPr="004D3B47">
              <w:rPr>
                <w:lang w:val="en-NZ"/>
              </w:rPr>
              <w:t>d</w:t>
            </w:r>
            <w:r w:rsidR="006930DE" w:rsidRPr="004D3B47">
              <w:rPr>
                <w:lang w:val="en-NZ"/>
              </w:rPr>
              <w:t xml:space="preserve"> ever had a </w:t>
            </w:r>
            <w:r w:rsidR="00365ACF">
              <w:rPr>
                <w:lang w:val="en-NZ"/>
              </w:rPr>
              <w:t>high-grade</w:t>
            </w:r>
            <w:r w:rsidR="006930DE" w:rsidRPr="004D3B47">
              <w:rPr>
                <w:lang w:val="en-NZ"/>
              </w:rPr>
              <w:t xml:space="preserve"> squamous abnormality </w:t>
            </w:r>
            <w:r w:rsidR="0086665C" w:rsidRPr="004D3B47">
              <w:rPr>
                <w:lang w:val="en-NZ"/>
              </w:rPr>
              <w:t xml:space="preserve">(but no glandular abnormality) </w:t>
            </w:r>
            <w:r w:rsidR="006930DE" w:rsidRPr="004D3B47">
              <w:rPr>
                <w:lang w:val="en-NZ"/>
              </w:rPr>
              <w:t>recorded on the NCSP Register</w:t>
            </w:r>
            <w:r w:rsidR="0086665C" w:rsidRPr="004D3B47">
              <w:rPr>
                <w:lang w:val="en-NZ"/>
              </w:rPr>
              <w:t>; if the sample for HPV testing was collected on the same day as a recorded colposcopy visit for that woman; or if the sample for HPV testing was collected more than five weeks after the cytology sample</w:t>
            </w:r>
            <w:r w:rsidR="006930DE" w:rsidRPr="004D3B47">
              <w:rPr>
                <w:lang w:val="en-NZ"/>
              </w:rPr>
              <w:t>.</w:t>
            </w:r>
          </w:p>
          <w:p w14:paraId="2B6473F8" w14:textId="77777777" w:rsidR="00333C66" w:rsidRPr="004D3B47" w:rsidRDefault="00333C66" w:rsidP="002047CC">
            <w:pPr>
              <w:pStyle w:val="NoSpacing"/>
            </w:pPr>
          </w:p>
        </w:tc>
      </w:tr>
    </w:tbl>
    <w:p w14:paraId="71003F94" w14:textId="6E990E92" w:rsidR="00780802" w:rsidRPr="00A321D5" w:rsidRDefault="004A5593" w:rsidP="00916D54">
      <w:pPr>
        <w:pStyle w:val="Caption"/>
        <w:keepNext/>
      </w:pPr>
      <w:r w:rsidRPr="004D3B47">
        <w:br w:type="page"/>
      </w:r>
      <w:bookmarkStart w:id="1824" w:name="_Ref293581973"/>
      <w:bookmarkStart w:id="1825" w:name="_Toc459126432"/>
      <w:bookmarkStart w:id="1826" w:name="_Toc469398451"/>
      <w:bookmarkStart w:id="1827" w:name="_Toc454287285"/>
      <w:bookmarkStart w:id="1828" w:name="_Toc486941219"/>
      <w:bookmarkStart w:id="1829" w:name="_Toc475605332"/>
      <w:bookmarkStart w:id="1830" w:name="_Toc509928650"/>
      <w:bookmarkStart w:id="1831" w:name="_Toc528676338"/>
      <w:bookmarkStart w:id="1832" w:name="_Toc5627780"/>
      <w:bookmarkStart w:id="1833" w:name="_Toc12875743"/>
      <w:bookmarkStart w:id="1834" w:name="_Toc68606847"/>
      <w:r w:rsidR="0008224E" w:rsidRPr="00A321D5">
        <w:t>Figure</w:t>
      </w:r>
      <w:r w:rsidR="00780802" w:rsidRPr="00A321D5">
        <w:t xml:space="preserve"> </w:t>
      </w:r>
      <w:r w:rsidR="00E72C40">
        <w:fldChar w:fldCharType="begin"/>
      </w:r>
      <w:r w:rsidR="00E72C40">
        <w:instrText xml:space="preserve"> SEQ Figure \* ARABIC </w:instrText>
      </w:r>
      <w:r w:rsidR="00E72C40">
        <w:fldChar w:fldCharType="separate"/>
      </w:r>
      <w:r w:rsidR="00D03680">
        <w:rPr>
          <w:noProof/>
        </w:rPr>
        <w:t>84</w:t>
      </w:r>
      <w:r w:rsidR="00E72C40">
        <w:rPr>
          <w:noProof/>
        </w:rPr>
        <w:fldChar w:fldCharType="end"/>
      </w:r>
      <w:bookmarkEnd w:id="1824"/>
      <w:r w:rsidR="00780802" w:rsidRPr="00A321D5">
        <w:t xml:space="preserve"> </w:t>
      </w:r>
      <w:r w:rsidR="00B60BFA" w:rsidRPr="00A321D5">
        <w:t>-</w:t>
      </w:r>
      <w:r w:rsidR="00780802" w:rsidRPr="00A321D5">
        <w:t xml:space="preserve"> Proportion of women </w:t>
      </w:r>
      <w:r w:rsidR="0033282B" w:rsidRPr="00A321D5">
        <w:t>(</w:t>
      </w:r>
      <w:r w:rsidR="00780802" w:rsidRPr="00A321D5">
        <w:t>aged 30 years or more</w:t>
      </w:r>
      <w:r w:rsidR="0033282B" w:rsidRPr="00A321D5">
        <w:t>)</w:t>
      </w:r>
      <w:r w:rsidR="00780802" w:rsidRPr="00A321D5">
        <w:t xml:space="preserve"> with </w:t>
      </w:r>
      <w:r w:rsidR="00365ACF" w:rsidRPr="00A321D5">
        <w:t>low-grade</w:t>
      </w:r>
      <w:r w:rsidR="0033282B" w:rsidRPr="00A321D5">
        <w:t xml:space="preserve"> cytology who have </w:t>
      </w:r>
      <w:r w:rsidR="00780802" w:rsidRPr="00A321D5">
        <w:t>a subsequent HPV test</w:t>
      </w:r>
      <w:r w:rsidR="008A3FC6" w:rsidRPr="00A321D5">
        <w:t>, by laboratory and cytology result</w:t>
      </w:r>
      <w:bookmarkEnd w:id="1825"/>
      <w:bookmarkEnd w:id="1826"/>
      <w:bookmarkEnd w:id="1827"/>
      <w:bookmarkEnd w:id="1828"/>
      <w:bookmarkEnd w:id="1829"/>
      <w:bookmarkEnd w:id="1830"/>
      <w:bookmarkEnd w:id="1831"/>
      <w:bookmarkEnd w:id="1832"/>
      <w:bookmarkEnd w:id="1833"/>
      <w:bookmarkEnd w:id="1834"/>
    </w:p>
    <w:p w14:paraId="31940D5F" w14:textId="29D9D804" w:rsidR="00827A26" w:rsidRPr="004D3B47" w:rsidRDefault="00860A4C" w:rsidP="005F3D46">
      <w:r w:rsidRPr="004D3B47">
        <w:rPr>
          <w:noProof/>
          <w:lang w:eastAsia="en-AU"/>
        </w:rPr>
        <w:drawing>
          <wp:inline distT="0" distB="0" distL="0" distR="0" wp14:anchorId="2540CADA" wp14:editId="4305E46B">
            <wp:extent cx="5400000" cy="3498591"/>
            <wp:effectExtent l="0" t="0" r="0" b="698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p>
    <w:p w14:paraId="13CD9EF5" w14:textId="3EE27D35" w:rsidR="00ED72D3" w:rsidRPr="004D3B47" w:rsidRDefault="00A645B6" w:rsidP="005F3D46">
      <w:r w:rsidRPr="004D3B47">
        <w:rPr>
          <w:i/>
          <w:sz w:val="20"/>
        </w:rPr>
        <w:t xml:space="preserve">Excludes women with abnormal cytology in the five years preceding their </w:t>
      </w:r>
      <w:r w:rsidR="00365ACF">
        <w:rPr>
          <w:i/>
          <w:sz w:val="20"/>
        </w:rPr>
        <w:t>low-grade</w:t>
      </w:r>
      <w:r w:rsidRPr="004D3B47">
        <w:rPr>
          <w:i/>
          <w:sz w:val="20"/>
        </w:rPr>
        <w:t xml:space="preserve"> cytology sample</w:t>
      </w:r>
      <w:r w:rsidR="00EB7901" w:rsidRPr="004D3B47">
        <w:rPr>
          <w:i/>
          <w:sz w:val="20"/>
        </w:rPr>
        <w:t>.</w:t>
      </w:r>
    </w:p>
    <w:p w14:paraId="1B00CB96" w14:textId="35591D76" w:rsidR="00ED72D3" w:rsidRDefault="00ED72D3" w:rsidP="00DE16F5">
      <w:pPr>
        <w:ind w:right="544"/>
        <w:jc w:val="both"/>
      </w:pPr>
    </w:p>
    <w:p w14:paraId="47195272" w14:textId="77777777" w:rsidR="00ED72D3" w:rsidRPr="004D3B47" w:rsidRDefault="00ED72D3" w:rsidP="00916D54">
      <w:pPr>
        <w:keepNext/>
        <w:ind w:right="544"/>
        <w:jc w:val="both"/>
      </w:pPr>
    </w:p>
    <w:p w14:paraId="7F3A7B00" w14:textId="55B50E56" w:rsidR="007A7E7E" w:rsidRPr="00B22A0B" w:rsidRDefault="0008224E" w:rsidP="00916D54">
      <w:pPr>
        <w:pStyle w:val="Caption"/>
        <w:keepNext/>
      </w:pPr>
      <w:bookmarkStart w:id="1835" w:name="_Ref293304816"/>
      <w:bookmarkStart w:id="1836" w:name="_Toc459126433"/>
      <w:bookmarkStart w:id="1837" w:name="_Toc469398452"/>
      <w:bookmarkStart w:id="1838" w:name="_Toc454287286"/>
      <w:bookmarkStart w:id="1839" w:name="_Toc486941220"/>
      <w:bookmarkStart w:id="1840" w:name="_Toc475605333"/>
      <w:bookmarkStart w:id="1841" w:name="_Toc509928651"/>
      <w:bookmarkStart w:id="1842" w:name="_Toc528676339"/>
      <w:bookmarkStart w:id="1843" w:name="_Toc5627781"/>
      <w:bookmarkStart w:id="1844" w:name="_Toc12875744"/>
      <w:bookmarkStart w:id="1845" w:name="_Toc68606848"/>
      <w:r w:rsidRPr="00A321D5">
        <w:t>Figure</w:t>
      </w:r>
      <w:r w:rsidR="0033282B" w:rsidRPr="00A321D5">
        <w:t xml:space="preserve"> </w:t>
      </w:r>
      <w:r w:rsidR="00E72C40">
        <w:fldChar w:fldCharType="begin"/>
      </w:r>
      <w:r w:rsidR="00E72C40">
        <w:instrText xml:space="preserve"> SEQ Figure \* ARABIC </w:instrText>
      </w:r>
      <w:r w:rsidR="00E72C40">
        <w:fldChar w:fldCharType="separate"/>
      </w:r>
      <w:r w:rsidR="00D03680">
        <w:rPr>
          <w:noProof/>
        </w:rPr>
        <w:t>85</w:t>
      </w:r>
      <w:r w:rsidR="00E72C40">
        <w:rPr>
          <w:noProof/>
        </w:rPr>
        <w:fldChar w:fldCharType="end"/>
      </w:r>
      <w:bookmarkStart w:id="1846" w:name="_Toc459126434"/>
      <w:bookmarkStart w:id="1847" w:name="_Toc469398453"/>
      <w:bookmarkStart w:id="1848" w:name="_Toc454287287"/>
      <w:bookmarkStart w:id="1849" w:name="_Toc486941221"/>
      <w:bookmarkStart w:id="1850" w:name="_Toc475605334"/>
      <w:bookmarkStart w:id="1851" w:name="_Toc509928652"/>
      <w:bookmarkEnd w:id="1835"/>
      <w:bookmarkEnd w:id="1836"/>
      <w:bookmarkEnd w:id="1837"/>
      <w:bookmarkEnd w:id="1838"/>
      <w:bookmarkEnd w:id="1839"/>
      <w:bookmarkEnd w:id="1840"/>
      <w:bookmarkEnd w:id="1841"/>
      <w:r w:rsidR="007212A2" w:rsidRPr="00B22A0B">
        <w:t xml:space="preserve"> - Proportion of HPV triage tests which are positive following ASC-US cytolog</w:t>
      </w:r>
      <w:r w:rsidR="00395BB9" w:rsidRPr="00B22A0B">
        <w:t>y (women aged 30 years or more)</w:t>
      </w:r>
      <w:r w:rsidR="007212A2" w:rsidRPr="00B22A0B">
        <w:t>, by cytology laboratory</w:t>
      </w:r>
      <w:bookmarkStart w:id="1852" w:name="_Ref293567570"/>
      <w:bookmarkStart w:id="1853" w:name="_Ref293568565"/>
      <w:bookmarkStart w:id="1854" w:name="_Toc459126435"/>
      <w:bookmarkStart w:id="1855" w:name="_Toc469398454"/>
      <w:bookmarkStart w:id="1856" w:name="_Toc454287288"/>
      <w:bookmarkStart w:id="1857" w:name="_Toc486941222"/>
      <w:bookmarkStart w:id="1858" w:name="_Toc475605335"/>
      <w:bookmarkStart w:id="1859" w:name="_Toc509928653"/>
      <w:bookmarkStart w:id="1860" w:name="_Toc528676340"/>
      <w:bookmarkEnd w:id="1842"/>
      <w:bookmarkEnd w:id="1843"/>
      <w:bookmarkEnd w:id="1844"/>
      <w:bookmarkEnd w:id="1845"/>
      <w:bookmarkEnd w:id="1846"/>
      <w:bookmarkEnd w:id="1847"/>
      <w:bookmarkEnd w:id="1848"/>
      <w:bookmarkEnd w:id="1849"/>
      <w:bookmarkEnd w:id="1850"/>
      <w:bookmarkEnd w:id="1851"/>
    </w:p>
    <w:p w14:paraId="6A09676E" w14:textId="41BF5C73" w:rsidR="00F97456" w:rsidRPr="004D3B47" w:rsidRDefault="00860A4C">
      <w:pPr>
        <w:rPr>
          <w:i/>
          <w:sz w:val="20"/>
          <w:lang w:eastAsia="en-AU"/>
        </w:rPr>
      </w:pPr>
      <w:r w:rsidRPr="004D3B47">
        <w:rPr>
          <w:noProof/>
          <w:lang w:eastAsia="en-AU"/>
        </w:rPr>
        <w:drawing>
          <wp:inline distT="0" distB="0" distL="0" distR="0" wp14:anchorId="624D2049" wp14:editId="2A7BB039">
            <wp:extent cx="5400000" cy="3504442"/>
            <wp:effectExtent l="0" t="0" r="0"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5400000" cy="3504442"/>
                    </a:xfrm>
                    <a:prstGeom prst="rect">
                      <a:avLst/>
                    </a:prstGeom>
                    <a:noFill/>
                  </pic:spPr>
                </pic:pic>
              </a:graphicData>
            </a:graphic>
          </wp:inline>
        </w:drawing>
      </w:r>
      <w:bookmarkStart w:id="1861" w:name="_Ref9602209"/>
      <w:bookmarkStart w:id="1862" w:name="_Toc5627782"/>
      <w:bookmarkStart w:id="1863" w:name="_Toc12875745"/>
      <w:r w:rsidR="00F97456">
        <w:br/>
      </w:r>
      <w:r w:rsidR="00F97456" w:rsidRPr="004D3B47">
        <w:rPr>
          <w:i/>
          <w:sz w:val="20"/>
          <w:lang w:eastAsia="en-AU"/>
        </w:rPr>
        <w:t xml:space="preserve">Note that LabPLUS results are based in very small numbers of triage-positive women (see </w:t>
      </w:r>
      <w:r w:rsidR="00F97456" w:rsidRPr="004D3B47">
        <w:rPr>
          <w:i/>
          <w:sz w:val="20"/>
          <w:lang w:eastAsia="en-AU"/>
        </w:rPr>
        <w:fldChar w:fldCharType="begin"/>
      </w:r>
      <w:r w:rsidR="00F97456" w:rsidRPr="004D3B47">
        <w:rPr>
          <w:i/>
          <w:sz w:val="20"/>
          <w:lang w:eastAsia="en-AU"/>
        </w:rPr>
        <w:instrText xml:space="preserve"> REF _Ref422490530 \h  \* MERGEFORMAT </w:instrText>
      </w:r>
      <w:r w:rsidR="00F97456" w:rsidRPr="004D3B47">
        <w:rPr>
          <w:i/>
          <w:sz w:val="20"/>
          <w:lang w:eastAsia="en-AU"/>
        </w:rPr>
      </w:r>
      <w:r w:rsidR="00F97456" w:rsidRPr="004D3B47">
        <w:rPr>
          <w:i/>
          <w:sz w:val="20"/>
          <w:lang w:eastAsia="en-AU"/>
        </w:rPr>
        <w:fldChar w:fldCharType="separate"/>
      </w:r>
      <w:r w:rsidR="00D03680" w:rsidRPr="00D03680">
        <w:rPr>
          <w:i/>
          <w:sz w:val="20"/>
          <w:lang w:eastAsia="en-AU"/>
        </w:rPr>
        <w:t>Table 75</w:t>
      </w:r>
      <w:r w:rsidR="00F97456" w:rsidRPr="004D3B47">
        <w:rPr>
          <w:i/>
          <w:sz w:val="20"/>
          <w:lang w:eastAsia="en-AU"/>
        </w:rPr>
        <w:fldChar w:fldCharType="end"/>
      </w:r>
      <w:r w:rsidR="00F97456" w:rsidRPr="004D3B47">
        <w:rPr>
          <w:i/>
          <w:sz w:val="20"/>
          <w:lang w:eastAsia="en-AU"/>
        </w:rPr>
        <w:t xml:space="preserve">). </w:t>
      </w:r>
    </w:p>
    <w:p w14:paraId="7850F5FD" w14:textId="77777777" w:rsidR="00705385" w:rsidRDefault="00F97456" w:rsidP="00A321D5">
      <w:pPr>
        <w:pStyle w:val="Caption"/>
      </w:pPr>
      <w:r>
        <w:br/>
      </w:r>
    </w:p>
    <w:p w14:paraId="0EF4D4F1" w14:textId="77777777" w:rsidR="00705385" w:rsidRDefault="00705385">
      <w:pPr>
        <w:rPr>
          <w:b/>
          <w:bCs/>
          <w:sz w:val="20"/>
          <w:szCs w:val="20"/>
        </w:rPr>
      </w:pPr>
      <w:r>
        <w:br w:type="page"/>
      </w:r>
    </w:p>
    <w:p w14:paraId="325D06D6" w14:textId="59825535" w:rsidR="0084713D" w:rsidRPr="00A321D5" w:rsidRDefault="0008224E" w:rsidP="00916D54">
      <w:pPr>
        <w:pStyle w:val="Caption"/>
        <w:keepNext/>
      </w:pPr>
      <w:bookmarkStart w:id="1864" w:name="_Ref68608276"/>
      <w:bookmarkStart w:id="1865" w:name="_Toc68606849"/>
      <w:r w:rsidRPr="00A321D5">
        <w:t>Figure</w:t>
      </w:r>
      <w:r w:rsidR="007212A2" w:rsidRPr="00A321D5">
        <w:t xml:space="preserve"> </w:t>
      </w:r>
      <w:r w:rsidR="00E72C40">
        <w:fldChar w:fldCharType="begin"/>
      </w:r>
      <w:r w:rsidR="00E72C40">
        <w:instrText xml:space="preserve"> SEQ Figure \* ARABIC </w:instrText>
      </w:r>
      <w:r w:rsidR="00E72C40">
        <w:fldChar w:fldCharType="separate"/>
      </w:r>
      <w:r w:rsidR="00D03680">
        <w:rPr>
          <w:noProof/>
        </w:rPr>
        <w:t>86</w:t>
      </w:r>
      <w:r w:rsidR="00E72C40">
        <w:rPr>
          <w:noProof/>
        </w:rPr>
        <w:fldChar w:fldCharType="end"/>
      </w:r>
      <w:bookmarkEnd w:id="1852"/>
      <w:bookmarkEnd w:id="1861"/>
      <w:bookmarkEnd w:id="1864"/>
      <w:r w:rsidR="007212A2" w:rsidRPr="00A321D5">
        <w:t xml:space="preserve"> - Proportion of HPV triage tests which are positive following LSIL cytology (women aged 30 years or more), by cytology laboratory</w:t>
      </w:r>
      <w:bookmarkStart w:id="1866" w:name="_Ref293305786"/>
      <w:bookmarkStart w:id="1867" w:name="_Toc459126436"/>
      <w:bookmarkStart w:id="1868" w:name="_Toc469398455"/>
      <w:bookmarkStart w:id="1869" w:name="_Toc454287289"/>
      <w:bookmarkStart w:id="1870" w:name="_Toc486941223"/>
      <w:bookmarkStart w:id="1871" w:name="_Toc475605336"/>
      <w:bookmarkEnd w:id="1853"/>
      <w:bookmarkEnd w:id="1854"/>
      <w:bookmarkEnd w:id="1855"/>
      <w:bookmarkEnd w:id="1856"/>
      <w:bookmarkEnd w:id="1857"/>
      <w:bookmarkEnd w:id="1858"/>
      <w:bookmarkEnd w:id="1859"/>
      <w:bookmarkEnd w:id="1860"/>
      <w:bookmarkEnd w:id="1862"/>
      <w:bookmarkEnd w:id="1863"/>
      <w:bookmarkEnd w:id="1865"/>
    </w:p>
    <w:p w14:paraId="35DC2067" w14:textId="7E8FABAE" w:rsidR="00854E16" w:rsidRPr="004D3B47" w:rsidRDefault="00860A4C">
      <w:r w:rsidRPr="004D3B47">
        <w:rPr>
          <w:noProof/>
          <w:lang w:eastAsia="en-AU"/>
        </w:rPr>
        <w:drawing>
          <wp:inline distT="0" distB="0" distL="0" distR="0" wp14:anchorId="68BA2513" wp14:editId="0580F7C4">
            <wp:extent cx="5400000" cy="3504442"/>
            <wp:effectExtent l="0" t="0" r="0"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5400000" cy="3504442"/>
                    </a:xfrm>
                    <a:prstGeom prst="rect">
                      <a:avLst/>
                    </a:prstGeom>
                    <a:noFill/>
                  </pic:spPr>
                </pic:pic>
              </a:graphicData>
            </a:graphic>
          </wp:inline>
        </w:drawing>
      </w:r>
      <w:bookmarkStart w:id="1872" w:name="_Ref517357640"/>
      <w:bookmarkStart w:id="1873" w:name="_Ref519510595"/>
    </w:p>
    <w:p w14:paraId="58D3CF08" w14:textId="77777777" w:rsidR="00854E16" w:rsidRPr="004D3B47" w:rsidRDefault="00854E16" w:rsidP="00386DAD"/>
    <w:p w14:paraId="50BA47E9" w14:textId="41584A11" w:rsidR="00C84867" w:rsidRPr="00A321D5" w:rsidRDefault="0008224E" w:rsidP="00916D54">
      <w:pPr>
        <w:pStyle w:val="Caption"/>
        <w:keepNext/>
      </w:pPr>
      <w:bookmarkStart w:id="1874" w:name="_Ref528833633"/>
      <w:bookmarkStart w:id="1875" w:name="_Toc509928654"/>
      <w:bookmarkStart w:id="1876" w:name="_Toc528676341"/>
      <w:bookmarkStart w:id="1877" w:name="_Toc5627783"/>
      <w:bookmarkStart w:id="1878" w:name="_Toc12875746"/>
      <w:bookmarkStart w:id="1879" w:name="_Toc68606850"/>
      <w:r w:rsidRPr="00A321D5">
        <w:t>Figure</w:t>
      </w:r>
      <w:r w:rsidR="00C84867" w:rsidRPr="00A321D5">
        <w:t xml:space="preserve"> </w:t>
      </w:r>
      <w:r w:rsidR="00E72C40">
        <w:fldChar w:fldCharType="begin"/>
      </w:r>
      <w:r w:rsidR="00E72C40">
        <w:instrText xml:space="preserve"> SEQ Figure \* ARABIC </w:instrText>
      </w:r>
      <w:r w:rsidR="00E72C40">
        <w:fldChar w:fldCharType="separate"/>
      </w:r>
      <w:r w:rsidR="00D03680">
        <w:rPr>
          <w:noProof/>
        </w:rPr>
        <w:t>87</w:t>
      </w:r>
      <w:r w:rsidR="00E72C40">
        <w:rPr>
          <w:noProof/>
        </w:rPr>
        <w:fldChar w:fldCharType="end"/>
      </w:r>
      <w:bookmarkEnd w:id="1866"/>
      <w:bookmarkEnd w:id="1872"/>
      <w:bookmarkEnd w:id="1873"/>
      <w:bookmarkEnd w:id="1874"/>
      <w:r w:rsidR="00C84867" w:rsidRPr="00A321D5">
        <w:t xml:space="preserve"> </w:t>
      </w:r>
      <w:r w:rsidR="00B60BFA" w:rsidRPr="00A321D5">
        <w:t>-</w:t>
      </w:r>
      <w:r w:rsidR="00C84867" w:rsidRPr="00A321D5">
        <w:t xml:space="preserve"> Proportion of women with an HPV triage test who are HPV positive, by age and cytology result</w:t>
      </w:r>
      <w:bookmarkEnd w:id="1867"/>
      <w:bookmarkEnd w:id="1868"/>
      <w:bookmarkEnd w:id="1869"/>
      <w:bookmarkEnd w:id="1870"/>
      <w:bookmarkEnd w:id="1871"/>
      <w:bookmarkEnd w:id="1875"/>
      <w:bookmarkEnd w:id="1876"/>
      <w:bookmarkEnd w:id="1877"/>
      <w:bookmarkEnd w:id="1878"/>
      <w:bookmarkEnd w:id="1879"/>
    </w:p>
    <w:p w14:paraId="1565A5F7" w14:textId="01C7AD79" w:rsidR="00C84867" w:rsidRPr="004D3B47" w:rsidRDefault="00860A4C" w:rsidP="005F3D46">
      <w:r w:rsidRPr="004D3B47">
        <w:rPr>
          <w:noProof/>
          <w:lang w:eastAsia="en-AU"/>
        </w:rPr>
        <w:drawing>
          <wp:inline distT="0" distB="0" distL="0" distR="0" wp14:anchorId="6456ADC2" wp14:editId="7C0F49FC">
            <wp:extent cx="5400000" cy="349480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5400000" cy="3494805"/>
                    </a:xfrm>
                    <a:prstGeom prst="rect">
                      <a:avLst/>
                    </a:prstGeom>
                    <a:noFill/>
                  </pic:spPr>
                </pic:pic>
              </a:graphicData>
            </a:graphic>
          </wp:inline>
        </w:drawing>
      </w:r>
    </w:p>
    <w:p w14:paraId="779CB2EB" w14:textId="77777777" w:rsidR="00054FEB" w:rsidRPr="004D3B47" w:rsidRDefault="00054FEB" w:rsidP="00DE16F5">
      <w:pPr>
        <w:ind w:right="544"/>
        <w:jc w:val="both"/>
        <w:rPr>
          <w:i/>
          <w:sz w:val="20"/>
        </w:rPr>
      </w:pPr>
      <w:r w:rsidRPr="004D3B47">
        <w:rPr>
          <w:i/>
          <w:sz w:val="20"/>
        </w:rPr>
        <w:t xml:space="preserve">Note: </w:t>
      </w:r>
      <w:r w:rsidR="003334ED" w:rsidRPr="004D3B47">
        <w:rPr>
          <w:i/>
          <w:sz w:val="20"/>
        </w:rPr>
        <w:t>Excludes r</w:t>
      </w:r>
      <w:r w:rsidRPr="004D3B47">
        <w:rPr>
          <w:i/>
          <w:sz w:val="20"/>
        </w:rPr>
        <w:t xml:space="preserve">esults for women aged less than 30 years </w:t>
      </w:r>
      <w:r w:rsidR="003334ED" w:rsidRPr="004D3B47">
        <w:rPr>
          <w:i/>
          <w:sz w:val="20"/>
        </w:rPr>
        <w:t xml:space="preserve">and aged 70 years or more, since these </w:t>
      </w:r>
      <w:r w:rsidRPr="004D3B47">
        <w:rPr>
          <w:i/>
          <w:sz w:val="20"/>
        </w:rPr>
        <w:t>are based on very small numbers of women</w:t>
      </w:r>
      <w:r w:rsidR="003334ED" w:rsidRPr="004D3B47">
        <w:rPr>
          <w:i/>
          <w:sz w:val="20"/>
        </w:rPr>
        <w:t xml:space="preserve"> with</w:t>
      </w:r>
      <w:r w:rsidRPr="004D3B47">
        <w:rPr>
          <w:i/>
          <w:sz w:val="20"/>
        </w:rPr>
        <w:t xml:space="preserve"> valid HPV test results</w:t>
      </w:r>
      <w:r w:rsidR="00494A32" w:rsidRPr="004D3B47">
        <w:rPr>
          <w:i/>
          <w:sz w:val="20"/>
        </w:rPr>
        <w:t>.</w:t>
      </w:r>
      <w:r w:rsidR="003334ED" w:rsidRPr="004D3B47">
        <w:rPr>
          <w:i/>
          <w:sz w:val="20"/>
        </w:rPr>
        <w:t xml:space="preserve"> </w:t>
      </w:r>
    </w:p>
    <w:p w14:paraId="5188D86E" w14:textId="77777777" w:rsidR="007443AC" w:rsidRPr="004D3B47" w:rsidRDefault="007443AC" w:rsidP="00DE16F5">
      <w:pPr>
        <w:pStyle w:val="Heading1"/>
        <w:ind w:right="544"/>
        <w:jc w:val="both"/>
        <w:rPr>
          <w:color w:val="auto"/>
        </w:rPr>
        <w:sectPr w:rsidR="007443AC" w:rsidRPr="004D3B47" w:rsidSect="008A3FC6">
          <w:footerReference w:type="default" r:id="rId115"/>
          <w:pgSz w:w="11907" w:h="16839" w:code="9"/>
          <w:pgMar w:top="1440" w:right="1417" w:bottom="1276" w:left="1440" w:header="708" w:footer="567" w:gutter="0"/>
          <w:cols w:space="708"/>
          <w:docGrid w:linePitch="360"/>
        </w:sectPr>
      </w:pPr>
    </w:p>
    <w:p w14:paraId="09E3E5EE" w14:textId="265211B9" w:rsidR="007443AC" w:rsidRDefault="008E7879" w:rsidP="00916D54">
      <w:pPr>
        <w:pStyle w:val="Caption"/>
        <w:keepNext/>
        <w:spacing w:after="80"/>
        <w:ind w:right="544"/>
        <w:jc w:val="both"/>
      </w:pPr>
      <w:bookmarkStart w:id="1880" w:name="_Ref293306060"/>
      <w:bookmarkStart w:id="1881" w:name="_Toc304970066"/>
      <w:bookmarkStart w:id="1882" w:name="_Toc469398303"/>
      <w:bookmarkStart w:id="1883" w:name="_Toc454286179"/>
      <w:bookmarkStart w:id="1884" w:name="_Toc486941066"/>
      <w:bookmarkStart w:id="1885" w:name="_Toc475605540"/>
      <w:bookmarkStart w:id="1886" w:name="_Toc509928511"/>
      <w:bookmarkStart w:id="1887" w:name="_Toc528676184"/>
      <w:bookmarkStart w:id="1888" w:name="_Toc5627631"/>
      <w:bookmarkStart w:id="1889" w:name="_Toc12875573"/>
      <w:bookmarkStart w:id="1890" w:name="_Toc68606696"/>
      <w:r w:rsidRPr="004D3B47">
        <w:t>Table</w:t>
      </w:r>
      <w:r w:rsidR="001C4786" w:rsidRPr="004D3B47">
        <w:t xml:space="preserve"> </w:t>
      </w:r>
      <w:r w:rsidR="00100CC8" w:rsidRPr="004D3B47">
        <w:fldChar w:fldCharType="begin"/>
      </w:r>
      <w:r w:rsidR="0004456A" w:rsidRPr="004D3B47">
        <w:instrText xml:space="preserve"> SEQ Table \* ARABIC </w:instrText>
      </w:r>
      <w:r w:rsidR="00100CC8" w:rsidRPr="004D3B47">
        <w:fldChar w:fldCharType="separate"/>
      </w:r>
      <w:r w:rsidR="00D03680">
        <w:rPr>
          <w:noProof/>
        </w:rPr>
        <w:t>21</w:t>
      </w:r>
      <w:r w:rsidR="00100CC8" w:rsidRPr="004D3B47">
        <w:rPr>
          <w:noProof/>
        </w:rPr>
        <w:fldChar w:fldCharType="end"/>
      </w:r>
      <w:bookmarkEnd w:id="1880"/>
      <w:r w:rsidR="001C4786" w:rsidRPr="004D3B47">
        <w:t xml:space="preserve"> - HPV triage test results following ASC-US cytology, by age and cytology laboratory</w:t>
      </w:r>
      <w:bookmarkEnd w:id="1881"/>
      <w:bookmarkEnd w:id="1882"/>
      <w:bookmarkEnd w:id="1883"/>
      <w:bookmarkEnd w:id="1884"/>
      <w:bookmarkEnd w:id="1885"/>
      <w:bookmarkEnd w:id="1886"/>
      <w:bookmarkEnd w:id="1887"/>
      <w:bookmarkEnd w:id="1888"/>
      <w:bookmarkEnd w:id="1889"/>
      <w:bookmarkEnd w:id="1890"/>
    </w:p>
    <w:tbl>
      <w:tblPr>
        <w:tblW w:w="5178"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393"/>
        <w:gridCol w:w="908"/>
        <w:gridCol w:w="968"/>
        <w:gridCol w:w="778"/>
        <w:gridCol w:w="754"/>
        <w:gridCol w:w="23"/>
        <w:gridCol w:w="780"/>
        <w:gridCol w:w="778"/>
        <w:gridCol w:w="780"/>
        <w:gridCol w:w="772"/>
        <w:gridCol w:w="6"/>
        <w:gridCol w:w="778"/>
        <w:gridCol w:w="783"/>
        <w:gridCol w:w="778"/>
        <w:gridCol w:w="801"/>
        <w:gridCol w:w="763"/>
        <w:gridCol w:w="772"/>
      </w:tblGrid>
      <w:tr w:rsidR="00402043" w:rsidRPr="00B97375" w14:paraId="2E5A756B" w14:textId="77777777" w:rsidTr="00AB0E37">
        <w:trPr>
          <w:cantSplit/>
        </w:trPr>
        <w:tc>
          <w:tcPr>
            <w:tcW w:w="1161" w:type="pct"/>
            <w:vMerge w:val="restart"/>
            <w:tcBorders>
              <w:top w:val="single" w:sz="4" w:space="0" w:color="auto"/>
              <w:bottom w:val="nil"/>
              <w:right w:val="single" w:sz="4" w:space="0" w:color="auto"/>
            </w:tcBorders>
            <w:shd w:val="clear" w:color="auto" w:fill="D9D9D9" w:themeFill="background1" w:themeFillShade="D9"/>
            <w:noWrap/>
          </w:tcPr>
          <w:p w14:paraId="50BBA75B" w14:textId="77777777" w:rsidR="00402043" w:rsidRPr="00E54575" w:rsidRDefault="00402043" w:rsidP="00AB0E37">
            <w:pPr>
              <w:keepNext/>
              <w:ind w:right="544"/>
              <w:rPr>
                <w:b/>
              </w:rPr>
            </w:pPr>
            <w:r w:rsidRPr="00E54575">
              <w:rPr>
                <w:b/>
              </w:rPr>
              <w:t>Laboratory</w:t>
            </w:r>
          </w:p>
        </w:tc>
        <w:tc>
          <w:tcPr>
            <w:tcW w:w="642" w:type="pct"/>
            <w:gridSpan w:val="2"/>
            <w:tcBorders>
              <w:top w:val="single" w:sz="4" w:space="0" w:color="auto"/>
              <w:left w:val="single" w:sz="4" w:space="0" w:color="auto"/>
              <w:bottom w:val="nil"/>
              <w:right w:val="single" w:sz="4" w:space="0" w:color="auto"/>
            </w:tcBorders>
            <w:shd w:val="clear" w:color="auto" w:fill="D9D9D9" w:themeFill="background1" w:themeFillShade="D9"/>
            <w:noWrap/>
            <w:vAlign w:val="center"/>
          </w:tcPr>
          <w:p w14:paraId="4A102F77" w14:textId="77777777" w:rsidR="00402043" w:rsidRPr="00E54575" w:rsidRDefault="00402043" w:rsidP="00AB0E37">
            <w:pPr>
              <w:keepNext/>
              <w:ind w:right="35"/>
              <w:jc w:val="center"/>
              <w:rPr>
                <w:b/>
              </w:rPr>
            </w:pPr>
            <w:r w:rsidRPr="00E54575">
              <w:rPr>
                <w:b/>
              </w:rPr>
              <w:t>Women with valid HPV test results</w:t>
            </w:r>
          </w:p>
        </w:tc>
        <w:tc>
          <w:tcPr>
            <w:tcW w:w="3197" w:type="pct"/>
            <w:gridSpan w:val="14"/>
            <w:tcBorders>
              <w:top w:val="single" w:sz="4" w:space="0" w:color="auto"/>
              <w:left w:val="single" w:sz="4" w:space="0" w:color="auto"/>
              <w:bottom w:val="nil"/>
            </w:tcBorders>
            <w:shd w:val="clear" w:color="auto" w:fill="D9D9D9" w:themeFill="background1" w:themeFillShade="D9"/>
            <w:noWrap/>
            <w:vAlign w:val="center"/>
          </w:tcPr>
          <w:p w14:paraId="69F9C72A" w14:textId="77777777" w:rsidR="00402043" w:rsidRPr="00E54575" w:rsidRDefault="00402043" w:rsidP="00AB0E37">
            <w:pPr>
              <w:keepNext/>
              <w:ind w:right="544"/>
              <w:jc w:val="center"/>
              <w:rPr>
                <w:b/>
              </w:rPr>
            </w:pPr>
            <w:r w:rsidRPr="00E54575">
              <w:rPr>
                <w:b/>
              </w:rPr>
              <w:t>Women with positive HPV test results (number and % within each age group)</w:t>
            </w:r>
          </w:p>
        </w:tc>
      </w:tr>
      <w:tr w:rsidR="00402043" w:rsidRPr="00B97375" w14:paraId="7381F949" w14:textId="77777777" w:rsidTr="00AB0E37">
        <w:trPr>
          <w:cantSplit/>
        </w:trPr>
        <w:tc>
          <w:tcPr>
            <w:tcW w:w="1161" w:type="pct"/>
            <w:vMerge/>
            <w:tcBorders>
              <w:top w:val="nil"/>
              <w:bottom w:val="nil"/>
              <w:right w:val="single" w:sz="4" w:space="0" w:color="auto"/>
            </w:tcBorders>
            <w:shd w:val="clear" w:color="auto" w:fill="D9D9D9" w:themeFill="background1" w:themeFillShade="D9"/>
            <w:vAlign w:val="center"/>
          </w:tcPr>
          <w:p w14:paraId="5F575792" w14:textId="77777777" w:rsidR="00402043" w:rsidRPr="00E54575" w:rsidRDefault="00402043" w:rsidP="00AB0E37">
            <w:pPr>
              <w:keepNext/>
              <w:ind w:right="544"/>
              <w:jc w:val="both"/>
              <w:rPr>
                <w:b/>
              </w:rPr>
            </w:pPr>
          </w:p>
        </w:tc>
        <w:tc>
          <w:tcPr>
            <w:tcW w:w="311" w:type="pct"/>
            <w:tcBorders>
              <w:top w:val="nil"/>
              <w:left w:val="single" w:sz="4" w:space="0" w:color="auto"/>
              <w:bottom w:val="nil"/>
            </w:tcBorders>
            <w:shd w:val="clear" w:color="auto" w:fill="D9D9D9" w:themeFill="background1" w:themeFillShade="D9"/>
            <w:vAlign w:val="center"/>
          </w:tcPr>
          <w:p w14:paraId="34C763BE" w14:textId="77777777" w:rsidR="00402043" w:rsidRPr="00E54575" w:rsidRDefault="00402043" w:rsidP="00AB0E37">
            <w:pPr>
              <w:keepNext/>
              <w:ind w:right="-107"/>
              <w:jc w:val="center"/>
              <w:rPr>
                <w:b/>
              </w:rPr>
            </w:pPr>
            <w:r w:rsidRPr="00E54575">
              <w:rPr>
                <w:b/>
              </w:rPr>
              <w:t>&lt; 30yrs*</w:t>
            </w:r>
          </w:p>
        </w:tc>
        <w:tc>
          <w:tcPr>
            <w:tcW w:w="331" w:type="pct"/>
            <w:tcBorders>
              <w:top w:val="nil"/>
              <w:bottom w:val="nil"/>
              <w:right w:val="single" w:sz="4" w:space="0" w:color="auto"/>
            </w:tcBorders>
            <w:shd w:val="clear" w:color="auto" w:fill="D9D9D9" w:themeFill="background1" w:themeFillShade="D9"/>
            <w:vAlign w:val="center"/>
          </w:tcPr>
          <w:p w14:paraId="604A327C" w14:textId="77777777" w:rsidR="00402043" w:rsidRPr="00E54575" w:rsidRDefault="00402043" w:rsidP="00AB0E37">
            <w:pPr>
              <w:keepNext/>
              <w:ind w:left="-111" w:right="42"/>
              <w:jc w:val="center"/>
              <w:rPr>
                <w:b/>
              </w:rPr>
            </w:pPr>
            <w:r w:rsidRPr="00E54575">
              <w:rPr>
                <w:b/>
              </w:rPr>
              <w:t>30+ yrs</w:t>
            </w:r>
          </w:p>
        </w:tc>
        <w:tc>
          <w:tcPr>
            <w:tcW w:w="524" w:type="pct"/>
            <w:gridSpan w:val="2"/>
            <w:tcBorders>
              <w:top w:val="nil"/>
              <w:left w:val="single" w:sz="4" w:space="0" w:color="auto"/>
              <w:bottom w:val="nil"/>
            </w:tcBorders>
            <w:shd w:val="clear" w:color="auto" w:fill="D9D9D9" w:themeFill="background1" w:themeFillShade="D9"/>
            <w:vAlign w:val="center"/>
          </w:tcPr>
          <w:p w14:paraId="197F9D4F" w14:textId="77777777" w:rsidR="00402043" w:rsidRPr="00E54575" w:rsidRDefault="00402043" w:rsidP="00AB0E37">
            <w:pPr>
              <w:keepNext/>
              <w:ind w:left="227"/>
              <w:jc w:val="center"/>
              <w:rPr>
                <w:b/>
              </w:rPr>
            </w:pPr>
            <w:r w:rsidRPr="00E54575">
              <w:rPr>
                <w:b/>
              </w:rPr>
              <w:t>&lt; 30yrs*</w:t>
            </w:r>
          </w:p>
        </w:tc>
        <w:tc>
          <w:tcPr>
            <w:tcW w:w="541" w:type="pct"/>
            <w:gridSpan w:val="3"/>
            <w:tcBorders>
              <w:top w:val="nil"/>
              <w:bottom w:val="nil"/>
            </w:tcBorders>
            <w:shd w:val="clear" w:color="auto" w:fill="D9D9D9" w:themeFill="background1" w:themeFillShade="D9"/>
            <w:vAlign w:val="center"/>
          </w:tcPr>
          <w:p w14:paraId="4FC2A681" w14:textId="77777777" w:rsidR="00402043" w:rsidRPr="00E54575" w:rsidRDefault="00402043" w:rsidP="00AB0E37">
            <w:pPr>
              <w:keepNext/>
              <w:ind w:left="227"/>
              <w:jc w:val="center"/>
              <w:rPr>
                <w:b/>
              </w:rPr>
            </w:pPr>
            <w:r w:rsidRPr="00E54575">
              <w:rPr>
                <w:b/>
              </w:rPr>
              <w:t>30-39 yrs</w:t>
            </w:r>
          </w:p>
        </w:tc>
        <w:tc>
          <w:tcPr>
            <w:tcW w:w="531" w:type="pct"/>
            <w:gridSpan w:val="2"/>
            <w:tcBorders>
              <w:top w:val="nil"/>
              <w:bottom w:val="nil"/>
            </w:tcBorders>
            <w:shd w:val="clear" w:color="auto" w:fill="D9D9D9" w:themeFill="background1" w:themeFillShade="D9"/>
            <w:vAlign w:val="center"/>
          </w:tcPr>
          <w:p w14:paraId="797A95A6" w14:textId="77777777" w:rsidR="00402043" w:rsidRPr="00E54575" w:rsidRDefault="00402043" w:rsidP="00AB0E37">
            <w:pPr>
              <w:keepNext/>
              <w:ind w:left="227"/>
              <w:jc w:val="center"/>
              <w:rPr>
                <w:b/>
              </w:rPr>
            </w:pPr>
            <w:r w:rsidRPr="00E54575">
              <w:rPr>
                <w:b/>
              </w:rPr>
              <w:t>40-49 yrs</w:t>
            </w:r>
          </w:p>
        </w:tc>
        <w:tc>
          <w:tcPr>
            <w:tcW w:w="536" w:type="pct"/>
            <w:gridSpan w:val="3"/>
            <w:tcBorders>
              <w:top w:val="nil"/>
              <w:bottom w:val="nil"/>
            </w:tcBorders>
            <w:shd w:val="clear" w:color="auto" w:fill="D9D9D9" w:themeFill="background1" w:themeFillShade="D9"/>
            <w:vAlign w:val="center"/>
          </w:tcPr>
          <w:p w14:paraId="6ECC0BFF" w14:textId="77777777" w:rsidR="00402043" w:rsidRPr="00E54575" w:rsidRDefault="00402043" w:rsidP="00AB0E37">
            <w:pPr>
              <w:keepNext/>
              <w:ind w:left="227"/>
              <w:jc w:val="center"/>
              <w:rPr>
                <w:b/>
              </w:rPr>
            </w:pPr>
            <w:r w:rsidRPr="00E54575">
              <w:rPr>
                <w:b/>
              </w:rPr>
              <w:t>50-59 yrs</w:t>
            </w:r>
          </w:p>
        </w:tc>
        <w:tc>
          <w:tcPr>
            <w:tcW w:w="540" w:type="pct"/>
            <w:gridSpan w:val="2"/>
            <w:tcBorders>
              <w:top w:val="nil"/>
              <w:bottom w:val="nil"/>
            </w:tcBorders>
            <w:shd w:val="clear" w:color="auto" w:fill="D9D9D9" w:themeFill="background1" w:themeFillShade="D9"/>
            <w:vAlign w:val="center"/>
          </w:tcPr>
          <w:p w14:paraId="24F517DF" w14:textId="77777777" w:rsidR="00402043" w:rsidRPr="00E54575" w:rsidRDefault="00402043" w:rsidP="00AB0E37">
            <w:pPr>
              <w:keepNext/>
              <w:ind w:left="227"/>
              <w:jc w:val="center"/>
              <w:rPr>
                <w:b/>
              </w:rPr>
            </w:pPr>
            <w:r w:rsidRPr="00E54575">
              <w:rPr>
                <w:b/>
              </w:rPr>
              <w:t>60-69 yrs</w:t>
            </w:r>
          </w:p>
        </w:tc>
        <w:tc>
          <w:tcPr>
            <w:tcW w:w="525" w:type="pct"/>
            <w:gridSpan w:val="2"/>
            <w:tcBorders>
              <w:top w:val="nil"/>
              <w:bottom w:val="nil"/>
            </w:tcBorders>
            <w:shd w:val="clear" w:color="auto" w:fill="D9D9D9" w:themeFill="background1" w:themeFillShade="D9"/>
            <w:vAlign w:val="center"/>
          </w:tcPr>
          <w:p w14:paraId="69A17E95" w14:textId="77777777" w:rsidR="00402043" w:rsidRPr="00E54575" w:rsidRDefault="00402043" w:rsidP="00AB0E37">
            <w:pPr>
              <w:keepNext/>
              <w:ind w:right="-109"/>
              <w:jc w:val="center"/>
              <w:rPr>
                <w:b/>
              </w:rPr>
            </w:pPr>
            <w:r w:rsidRPr="00E54575">
              <w:rPr>
                <w:b/>
              </w:rPr>
              <w:t>70+ yrs</w:t>
            </w:r>
          </w:p>
        </w:tc>
      </w:tr>
      <w:tr w:rsidR="00402043" w:rsidRPr="00B97375" w14:paraId="05818A58" w14:textId="77777777" w:rsidTr="00AB0E37">
        <w:trPr>
          <w:cantSplit/>
          <w:trHeight w:val="300"/>
        </w:trPr>
        <w:tc>
          <w:tcPr>
            <w:tcW w:w="1161" w:type="pct"/>
            <w:vMerge/>
            <w:tcBorders>
              <w:top w:val="nil"/>
              <w:bottom w:val="single" w:sz="4" w:space="0" w:color="auto"/>
              <w:right w:val="single" w:sz="4" w:space="0" w:color="auto"/>
            </w:tcBorders>
            <w:shd w:val="clear" w:color="auto" w:fill="D9D9D9" w:themeFill="background1" w:themeFillShade="D9"/>
            <w:noWrap/>
          </w:tcPr>
          <w:p w14:paraId="5C455995" w14:textId="77777777" w:rsidR="00402043" w:rsidRPr="0034653F" w:rsidRDefault="00402043" w:rsidP="00AB0E37"/>
        </w:tc>
        <w:tc>
          <w:tcPr>
            <w:tcW w:w="311" w:type="pct"/>
            <w:tcBorders>
              <w:top w:val="nil"/>
              <w:left w:val="single" w:sz="4" w:space="0" w:color="auto"/>
              <w:bottom w:val="single" w:sz="4" w:space="0" w:color="auto"/>
            </w:tcBorders>
            <w:shd w:val="clear" w:color="auto" w:fill="D9D9D9" w:themeFill="background1" w:themeFillShade="D9"/>
            <w:noWrap/>
            <w:vAlign w:val="bottom"/>
          </w:tcPr>
          <w:p w14:paraId="6B8A90E7" w14:textId="77777777" w:rsidR="00402043" w:rsidRPr="0034653F" w:rsidRDefault="00402043" w:rsidP="00AB0E37">
            <w:pPr>
              <w:jc w:val="right"/>
            </w:pPr>
            <w:r w:rsidRPr="00E54575">
              <w:rPr>
                <w:b/>
              </w:rPr>
              <w:t>N</w:t>
            </w:r>
          </w:p>
        </w:tc>
        <w:tc>
          <w:tcPr>
            <w:tcW w:w="331" w:type="pct"/>
            <w:tcBorders>
              <w:top w:val="nil"/>
              <w:bottom w:val="single" w:sz="4" w:space="0" w:color="auto"/>
              <w:right w:val="single" w:sz="4" w:space="0" w:color="auto"/>
            </w:tcBorders>
            <w:shd w:val="clear" w:color="auto" w:fill="D9D9D9" w:themeFill="background1" w:themeFillShade="D9"/>
            <w:noWrap/>
            <w:vAlign w:val="bottom"/>
          </w:tcPr>
          <w:p w14:paraId="3DE5DDB6" w14:textId="77777777" w:rsidR="00402043" w:rsidRPr="0034653F" w:rsidRDefault="00402043" w:rsidP="00AB0E37">
            <w:pPr>
              <w:jc w:val="right"/>
            </w:pPr>
            <w:r w:rsidRPr="00E54575">
              <w:rPr>
                <w:b/>
              </w:rPr>
              <w:t>N</w:t>
            </w:r>
          </w:p>
        </w:tc>
        <w:tc>
          <w:tcPr>
            <w:tcW w:w="266" w:type="pct"/>
            <w:tcBorders>
              <w:top w:val="nil"/>
              <w:left w:val="single" w:sz="4" w:space="0" w:color="auto"/>
              <w:bottom w:val="single" w:sz="4" w:space="0" w:color="auto"/>
            </w:tcBorders>
            <w:shd w:val="clear" w:color="auto" w:fill="D9D9D9" w:themeFill="background1" w:themeFillShade="D9"/>
            <w:noWrap/>
            <w:vAlign w:val="bottom"/>
          </w:tcPr>
          <w:p w14:paraId="36776942" w14:textId="77777777" w:rsidR="00402043" w:rsidRPr="0034653F" w:rsidRDefault="00402043" w:rsidP="00AB0E37">
            <w:pPr>
              <w:jc w:val="right"/>
            </w:pPr>
            <w:r w:rsidRPr="00E54575">
              <w:rPr>
                <w:b/>
              </w:rPr>
              <w:t>N</w:t>
            </w:r>
          </w:p>
        </w:tc>
        <w:tc>
          <w:tcPr>
            <w:tcW w:w="266" w:type="pct"/>
            <w:gridSpan w:val="2"/>
            <w:tcBorders>
              <w:top w:val="nil"/>
              <w:bottom w:val="single" w:sz="4" w:space="0" w:color="auto"/>
            </w:tcBorders>
            <w:shd w:val="clear" w:color="auto" w:fill="D9D9D9" w:themeFill="background1" w:themeFillShade="D9"/>
            <w:noWrap/>
            <w:vAlign w:val="bottom"/>
          </w:tcPr>
          <w:p w14:paraId="1E0DD029" w14:textId="77777777" w:rsidR="00402043" w:rsidRPr="0034653F" w:rsidRDefault="00402043" w:rsidP="00AB0E37">
            <w:pPr>
              <w:jc w:val="right"/>
            </w:pPr>
            <w:r w:rsidRPr="00E54575">
              <w:rPr>
                <w:b/>
              </w:rPr>
              <w:t>%</w:t>
            </w:r>
          </w:p>
        </w:tc>
        <w:tc>
          <w:tcPr>
            <w:tcW w:w="267" w:type="pct"/>
            <w:tcBorders>
              <w:top w:val="nil"/>
              <w:bottom w:val="single" w:sz="4" w:space="0" w:color="auto"/>
            </w:tcBorders>
            <w:shd w:val="clear" w:color="auto" w:fill="D9D9D9" w:themeFill="background1" w:themeFillShade="D9"/>
            <w:noWrap/>
            <w:vAlign w:val="bottom"/>
          </w:tcPr>
          <w:p w14:paraId="12F77DCE" w14:textId="77777777" w:rsidR="00402043" w:rsidRPr="0034653F" w:rsidRDefault="00402043" w:rsidP="00AB0E37">
            <w:pPr>
              <w:jc w:val="right"/>
            </w:pPr>
            <w:r w:rsidRPr="00E54575">
              <w:rPr>
                <w:b/>
              </w:rPr>
              <w:t>N</w:t>
            </w:r>
          </w:p>
        </w:tc>
        <w:tc>
          <w:tcPr>
            <w:tcW w:w="266" w:type="pct"/>
            <w:tcBorders>
              <w:top w:val="nil"/>
              <w:bottom w:val="single" w:sz="4" w:space="0" w:color="auto"/>
            </w:tcBorders>
            <w:shd w:val="clear" w:color="auto" w:fill="D9D9D9" w:themeFill="background1" w:themeFillShade="D9"/>
            <w:noWrap/>
            <w:vAlign w:val="bottom"/>
          </w:tcPr>
          <w:p w14:paraId="3BA1F132" w14:textId="77777777" w:rsidR="00402043" w:rsidRPr="0034653F" w:rsidRDefault="00402043" w:rsidP="00AB0E37">
            <w:pPr>
              <w:jc w:val="right"/>
            </w:pPr>
            <w:r w:rsidRPr="00E54575">
              <w:rPr>
                <w:b/>
              </w:rPr>
              <w:t>%</w:t>
            </w:r>
          </w:p>
        </w:tc>
        <w:tc>
          <w:tcPr>
            <w:tcW w:w="267" w:type="pct"/>
            <w:tcBorders>
              <w:top w:val="nil"/>
              <w:bottom w:val="single" w:sz="4" w:space="0" w:color="auto"/>
            </w:tcBorders>
            <w:shd w:val="clear" w:color="auto" w:fill="D9D9D9" w:themeFill="background1" w:themeFillShade="D9"/>
            <w:vAlign w:val="bottom"/>
          </w:tcPr>
          <w:p w14:paraId="4EAEEF31" w14:textId="77777777" w:rsidR="00402043" w:rsidRPr="0034653F" w:rsidRDefault="00402043" w:rsidP="00AB0E37">
            <w:pPr>
              <w:jc w:val="right"/>
            </w:pPr>
            <w:r w:rsidRPr="00E54575">
              <w:rPr>
                <w:b/>
              </w:rPr>
              <w:t>N</w:t>
            </w:r>
          </w:p>
        </w:tc>
        <w:tc>
          <w:tcPr>
            <w:tcW w:w="266" w:type="pct"/>
            <w:gridSpan w:val="2"/>
            <w:tcBorders>
              <w:top w:val="nil"/>
              <w:bottom w:val="single" w:sz="4" w:space="0" w:color="auto"/>
            </w:tcBorders>
            <w:shd w:val="clear" w:color="auto" w:fill="D9D9D9" w:themeFill="background1" w:themeFillShade="D9"/>
            <w:vAlign w:val="bottom"/>
          </w:tcPr>
          <w:p w14:paraId="281B1773" w14:textId="77777777" w:rsidR="00402043" w:rsidRPr="0034653F" w:rsidRDefault="00402043" w:rsidP="00AB0E37">
            <w:pPr>
              <w:jc w:val="right"/>
            </w:pPr>
            <w:r w:rsidRPr="00E54575">
              <w:rPr>
                <w:b/>
              </w:rPr>
              <w:t>%</w:t>
            </w:r>
          </w:p>
        </w:tc>
        <w:tc>
          <w:tcPr>
            <w:tcW w:w="266" w:type="pct"/>
            <w:tcBorders>
              <w:top w:val="nil"/>
              <w:bottom w:val="single" w:sz="4" w:space="0" w:color="auto"/>
            </w:tcBorders>
            <w:shd w:val="clear" w:color="auto" w:fill="D9D9D9" w:themeFill="background1" w:themeFillShade="D9"/>
            <w:vAlign w:val="bottom"/>
          </w:tcPr>
          <w:p w14:paraId="325F58CA" w14:textId="77777777" w:rsidR="00402043" w:rsidRPr="0034653F" w:rsidRDefault="00402043" w:rsidP="00AB0E37">
            <w:pPr>
              <w:jc w:val="right"/>
            </w:pPr>
            <w:r w:rsidRPr="00E54575">
              <w:rPr>
                <w:b/>
              </w:rPr>
              <w:t>N</w:t>
            </w:r>
          </w:p>
        </w:tc>
        <w:tc>
          <w:tcPr>
            <w:tcW w:w="268" w:type="pct"/>
            <w:tcBorders>
              <w:top w:val="nil"/>
              <w:bottom w:val="single" w:sz="4" w:space="0" w:color="auto"/>
            </w:tcBorders>
            <w:shd w:val="clear" w:color="auto" w:fill="D9D9D9" w:themeFill="background1" w:themeFillShade="D9"/>
            <w:vAlign w:val="bottom"/>
          </w:tcPr>
          <w:p w14:paraId="0EDE1833" w14:textId="77777777" w:rsidR="00402043" w:rsidRPr="0034653F" w:rsidRDefault="00402043" w:rsidP="00AB0E37">
            <w:pPr>
              <w:jc w:val="right"/>
            </w:pPr>
            <w:r w:rsidRPr="00E54575">
              <w:rPr>
                <w:b/>
              </w:rPr>
              <w:t>%</w:t>
            </w:r>
          </w:p>
        </w:tc>
        <w:tc>
          <w:tcPr>
            <w:tcW w:w="266" w:type="pct"/>
            <w:tcBorders>
              <w:top w:val="nil"/>
              <w:bottom w:val="single" w:sz="4" w:space="0" w:color="auto"/>
            </w:tcBorders>
            <w:shd w:val="clear" w:color="auto" w:fill="D9D9D9" w:themeFill="background1" w:themeFillShade="D9"/>
            <w:vAlign w:val="bottom"/>
          </w:tcPr>
          <w:p w14:paraId="795315B2" w14:textId="77777777" w:rsidR="00402043" w:rsidRPr="0034653F" w:rsidRDefault="00402043" w:rsidP="00AB0E37">
            <w:pPr>
              <w:jc w:val="right"/>
            </w:pPr>
            <w:r w:rsidRPr="00E54575">
              <w:rPr>
                <w:b/>
              </w:rPr>
              <w:t>N</w:t>
            </w:r>
          </w:p>
        </w:tc>
        <w:tc>
          <w:tcPr>
            <w:tcW w:w="274" w:type="pct"/>
            <w:tcBorders>
              <w:top w:val="nil"/>
              <w:bottom w:val="single" w:sz="4" w:space="0" w:color="auto"/>
            </w:tcBorders>
            <w:shd w:val="clear" w:color="auto" w:fill="D9D9D9" w:themeFill="background1" w:themeFillShade="D9"/>
            <w:vAlign w:val="bottom"/>
          </w:tcPr>
          <w:p w14:paraId="03743E36" w14:textId="77777777" w:rsidR="00402043" w:rsidRPr="0034653F" w:rsidRDefault="00402043" w:rsidP="00AB0E37">
            <w:pPr>
              <w:jc w:val="right"/>
            </w:pPr>
            <w:r w:rsidRPr="00E54575">
              <w:rPr>
                <w:b/>
              </w:rPr>
              <w:t>%</w:t>
            </w:r>
          </w:p>
        </w:tc>
        <w:tc>
          <w:tcPr>
            <w:tcW w:w="261" w:type="pct"/>
            <w:tcBorders>
              <w:top w:val="nil"/>
              <w:bottom w:val="single" w:sz="4" w:space="0" w:color="auto"/>
            </w:tcBorders>
            <w:shd w:val="clear" w:color="auto" w:fill="D9D9D9" w:themeFill="background1" w:themeFillShade="D9"/>
            <w:vAlign w:val="bottom"/>
          </w:tcPr>
          <w:p w14:paraId="1D834A80" w14:textId="77777777" w:rsidR="00402043" w:rsidRPr="0034653F" w:rsidRDefault="00402043" w:rsidP="00AB0E37">
            <w:pPr>
              <w:jc w:val="right"/>
            </w:pPr>
            <w:r w:rsidRPr="00E54575">
              <w:rPr>
                <w:b/>
              </w:rPr>
              <w:t>N</w:t>
            </w:r>
          </w:p>
        </w:tc>
        <w:tc>
          <w:tcPr>
            <w:tcW w:w="264" w:type="pct"/>
            <w:tcBorders>
              <w:top w:val="nil"/>
              <w:bottom w:val="single" w:sz="4" w:space="0" w:color="auto"/>
            </w:tcBorders>
            <w:shd w:val="clear" w:color="auto" w:fill="D9D9D9" w:themeFill="background1" w:themeFillShade="D9"/>
            <w:vAlign w:val="bottom"/>
          </w:tcPr>
          <w:p w14:paraId="50CDE2C5" w14:textId="77777777" w:rsidR="00402043" w:rsidRPr="0034653F" w:rsidRDefault="00402043" w:rsidP="00AB0E37">
            <w:pPr>
              <w:jc w:val="right"/>
            </w:pPr>
            <w:r w:rsidRPr="00E54575">
              <w:rPr>
                <w:b/>
              </w:rPr>
              <w:t>%</w:t>
            </w:r>
          </w:p>
        </w:tc>
      </w:tr>
      <w:tr w:rsidR="00402043" w:rsidRPr="00B97375" w14:paraId="06FFC363" w14:textId="77777777" w:rsidTr="00B1110D">
        <w:trPr>
          <w:cantSplit/>
          <w:trHeight w:val="300"/>
        </w:trPr>
        <w:tc>
          <w:tcPr>
            <w:tcW w:w="1161" w:type="pct"/>
            <w:tcBorders>
              <w:top w:val="single" w:sz="4" w:space="0" w:color="auto"/>
              <w:right w:val="single" w:sz="4" w:space="0" w:color="auto"/>
            </w:tcBorders>
            <w:shd w:val="clear" w:color="auto" w:fill="auto"/>
            <w:noWrap/>
            <w:vAlign w:val="bottom"/>
          </w:tcPr>
          <w:p w14:paraId="55A4FF39" w14:textId="389C7790" w:rsidR="00402043" w:rsidRPr="00402043" w:rsidRDefault="00402043" w:rsidP="00402043">
            <w:pPr>
              <w:rPr>
                <w:szCs w:val="23"/>
              </w:rPr>
            </w:pPr>
            <w:r w:rsidRPr="00402043">
              <w:rPr>
                <w:szCs w:val="23"/>
              </w:rPr>
              <w:t>Anatomical Pathology Services</w:t>
            </w:r>
          </w:p>
        </w:tc>
        <w:tc>
          <w:tcPr>
            <w:tcW w:w="311" w:type="pct"/>
            <w:tcBorders>
              <w:top w:val="single" w:sz="4" w:space="0" w:color="auto"/>
              <w:left w:val="single" w:sz="4" w:space="0" w:color="auto"/>
              <w:bottom w:val="nil"/>
            </w:tcBorders>
            <w:shd w:val="clear" w:color="auto" w:fill="auto"/>
            <w:noWrap/>
          </w:tcPr>
          <w:p w14:paraId="35E022D2" w14:textId="51BFB8CC" w:rsidR="00402043" w:rsidRPr="00402043" w:rsidRDefault="00402043" w:rsidP="00402043">
            <w:pPr>
              <w:jc w:val="right"/>
              <w:rPr>
                <w:szCs w:val="23"/>
              </w:rPr>
            </w:pPr>
            <w:r w:rsidRPr="00402043">
              <w:rPr>
                <w:szCs w:val="23"/>
              </w:rPr>
              <w:t>2</w:t>
            </w:r>
          </w:p>
        </w:tc>
        <w:tc>
          <w:tcPr>
            <w:tcW w:w="331" w:type="pct"/>
            <w:tcBorders>
              <w:top w:val="single" w:sz="4" w:space="0" w:color="auto"/>
              <w:bottom w:val="nil"/>
              <w:right w:val="single" w:sz="4" w:space="0" w:color="auto"/>
            </w:tcBorders>
            <w:shd w:val="clear" w:color="auto" w:fill="auto"/>
            <w:noWrap/>
          </w:tcPr>
          <w:p w14:paraId="72A4A874" w14:textId="6FB6E1BF" w:rsidR="00402043" w:rsidRPr="00402043" w:rsidRDefault="00402043" w:rsidP="00402043">
            <w:pPr>
              <w:jc w:val="right"/>
              <w:rPr>
                <w:szCs w:val="23"/>
              </w:rPr>
            </w:pPr>
            <w:r w:rsidRPr="00402043">
              <w:rPr>
                <w:szCs w:val="23"/>
              </w:rPr>
              <w:t>356</w:t>
            </w:r>
          </w:p>
        </w:tc>
        <w:tc>
          <w:tcPr>
            <w:tcW w:w="266" w:type="pct"/>
            <w:tcBorders>
              <w:top w:val="single" w:sz="4" w:space="0" w:color="auto"/>
              <w:left w:val="single" w:sz="4" w:space="0" w:color="auto"/>
            </w:tcBorders>
            <w:shd w:val="clear" w:color="auto" w:fill="auto"/>
            <w:noWrap/>
          </w:tcPr>
          <w:p w14:paraId="31DF6600" w14:textId="3ED81277" w:rsidR="00402043" w:rsidRPr="00402043" w:rsidRDefault="00402043" w:rsidP="00402043">
            <w:pPr>
              <w:jc w:val="right"/>
              <w:rPr>
                <w:szCs w:val="23"/>
              </w:rPr>
            </w:pPr>
            <w:r w:rsidRPr="00402043">
              <w:rPr>
                <w:szCs w:val="23"/>
              </w:rPr>
              <w:t>1</w:t>
            </w:r>
          </w:p>
        </w:tc>
        <w:tc>
          <w:tcPr>
            <w:tcW w:w="266" w:type="pct"/>
            <w:gridSpan w:val="2"/>
            <w:tcBorders>
              <w:top w:val="single" w:sz="4" w:space="0" w:color="auto"/>
            </w:tcBorders>
            <w:shd w:val="clear" w:color="auto" w:fill="auto"/>
            <w:noWrap/>
          </w:tcPr>
          <w:p w14:paraId="6258CB37" w14:textId="4CE5E74F" w:rsidR="00402043" w:rsidRPr="00402043" w:rsidRDefault="00402043" w:rsidP="00402043">
            <w:pPr>
              <w:jc w:val="right"/>
              <w:rPr>
                <w:szCs w:val="23"/>
              </w:rPr>
            </w:pPr>
            <w:r w:rsidRPr="00402043">
              <w:rPr>
                <w:szCs w:val="23"/>
              </w:rPr>
              <w:t>50.0</w:t>
            </w:r>
          </w:p>
        </w:tc>
        <w:tc>
          <w:tcPr>
            <w:tcW w:w="267" w:type="pct"/>
            <w:tcBorders>
              <w:top w:val="single" w:sz="4" w:space="0" w:color="auto"/>
            </w:tcBorders>
            <w:shd w:val="clear" w:color="auto" w:fill="auto"/>
            <w:noWrap/>
          </w:tcPr>
          <w:p w14:paraId="0378E62F" w14:textId="108959DB" w:rsidR="00402043" w:rsidRPr="00402043" w:rsidRDefault="00402043" w:rsidP="00402043">
            <w:pPr>
              <w:jc w:val="right"/>
              <w:rPr>
                <w:szCs w:val="23"/>
              </w:rPr>
            </w:pPr>
            <w:r w:rsidRPr="00402043">
              <w:rPr>
                <w:szCs w:val="23"/>
              </w:rPr>
              <w:t>41</w:t>
            </w:r>
          </w:p>
        </w:tc>
        <w:tc>
          <w:tcPr>
            <w:tcW w:w="266" w:type="pct"/>
            <w:tcBorders>
              <w:top w:val="single" w:sz="4" w:space="0" w:color="auto"/>
            </w:tcBorders>
            <w:shd w:val="clear" w:color="auto" w:fill="auto"/>
            <w:noWrap/>
          </w:tcPr>
          <w:p w14:paraId="50234D73" w14:textId="0831824E" w:rsidR="00402043" w:rsidRPr="00402043" w:rsidRDefault="00402043" w:rsidP="00402043">
            <w:pPr>
              <w:jc w:val="right"/>
              <w:rPr>
                <w:szCs w:val="23"/>
              </w:rPr>
            </w:pPr>
            <w:r w:rsidRPr="00402043">
              <w:rPr>
                <w:szCs w:val="23"/>
              </w:rPr>
              <w:t>33.3</w:t>
            </w:r>
          </w:p>
        </w:tc>
        <w:tc>
          <w:tcPr>
            <w:tcW w:w="267" w:type="pct"/>
            <w:tcBorders>
              <w:top w:val="single" w:sz="4" w:space="0" w:color="auto"/>
            </w:tcBorders>
            <w:shd w:val="clear" w:color="auto" w:fill="auto"/>
          </w:tcPr>
          <w:p w14:paraId="755F0D57" w14:textId="0AC41DED" w:rsidR="00402043" w:rsidRPr="00402043" w:rsidRDefault="00402043" w:rsidP="00402043">
            <w:pPr>
              <w:jc w:val="right"/>
              <w:rPr>
                <w:szCs w:val="23"/>
              </w:rPr>
            </w:pPr>
            <w:r w:rsidRPr="00402043">
              <w:rPr>
                <w:szCs w:val="23"/>
              </w:rPr>
              <w:t>16</w:t>
            </w:r>
          </w:p>
        </w:tc>
        <w:tc>
          <w:tcPr>
            <w:tcW w:w="266" w:type="pct"/>
            <w:gridSpan w:val="2"/>
            <w:tcBorders>
              <w:top w:val="single" w:sz="4" w:space="0" w:color="auto"/>
            </w:tcBorders>
            <w:shd w:val="clear" w:color="auto" w:fill="auto"/>
          </w:tcPr>
          <w:p w14:paraId="5A8FB744" w14:textId="055F8BA1" w:rsidR="00402043" w:rsidRPr="00402043" w:rsidRDefault="00402043" w:rsidP="00402043">
            <w:pPr>
              <w:jc w:val="right"/>
              <w:rPr>
                <w:szCs w:val="23"/>
              </w:rPr>
            </w:pPr>
            <w:r w:rsidRPr="00402043">
              <w:rPr>
                <w:szCs w:val="23"/>
              </w:rPr>
              <w:t>15.5</w:t>
            </w:r>
          </w:p>
        </w:tc>
        <w:tc>
          <w:tcPr>
            <w:tcW w:w="266" w:type="pct"/>
            <w:tcBorders>
              <w:top w:val="single" w:sz="4" w:space="0" w:color="auto"/>
            </w:tcBorders>
            <w:shd w:val="clear" w:color="auto" w:fill="auto"/>
          </w:tcPr>
          <w:p w14:paraId="5676A4DC" w14:textId="64796B8F" w:rsidR="00402043" w:rsidRPr="00402043" w:rsidRDefault="00402043" w:rsidP="00402043">
            <w:pPr>
              <w:jc w:val="right"/>
              <w:rPr>
                <w:szCs w:val="23"/>
              </w:rPr>
            </w:pPr>
            <w:r w:rsidRPr="00402043">
              <w:rPr>
                <w:szCs w:val="23"/>
              </w:rPr>
              <w:t>14</w:t>
            </w:r>
          </w:p>
        </w:tc>
        <w:tc>
          <w:tcPr>
            <w:tcW w:w="268" w:type="pct"/>
            <w:tcBorders>
              <w:top w:val="single" w:sz="4" w:space="0" w:color="auto"/>
            </w:tcBorders>
            <w:shd w:val="clear" w:color="auto" w:fill="auto"/>
          </w:tcPr>
          <w:p w14:paraId="209F811D" w14:textId="69FB5F5D" w:rsidR="00402043" w:rsidRPr="00402043" w:rsidRDefault="00402043" w:rsidP="00402043">
            <w:pPr>
              <w:jc w:val="right"/>
              <w:rPr>
                <w:szCs w:val="23"/>
              </w:rPr>
            </w:pPr>
            <w:r w:rsidRPr="00402043">
              <w:rPr>
                <w:szCs w:val="23"/>
              </w:rPr>
              <w:t>18.9</w:t>
            </w:r>
          </w:p>
        </w:tc>
        <w:tc>
          <w:tcPr>
            <w:tcW w:w="266" w:type="pct"/>
            <w:tcBorders>
              <w:top w:val="single" w:sz="4" w:space="0" w:color="auto"/>
            </w:tcBorders>
            <w:shd w:val="clear" w:color="auto" w:fill="auto"/>
          </w:tcPr>
          <w:p w14:paraId="2228EC4F" w14:textId="1BB79678" w:rsidR="00402043" w:rsidRPr="00402043" w:rsidRDefault="00402043" w:rsidP="00402043">
            <w:pPr>
              <w:jc w:val="right"/>
              <w:rPr>
                <w:szCs w:val="23"/>
              </w:rPr>
            </w:pPr>
            <w:r w:rsidRPr="00402043">
              <w:rPr>
                <w:szCs w:val="23"/>
              </w:rPr>
              <w:t>12</w:t>
            </w:r>
          </w:p>
        </w:tc>
        <w:tc>
          <w:tcPr>
            <w:tcW w:w="274" w:type="pct"/>
            <w:tcBorders>
              <w:top w:val="single" w:sz="4" w:space="0" w:color="auto"/>
            </w:tcBorders>
            <w:shd w:val="clear" w:color="auto" w:fill="auto"/>
          </w:tcPr>
          <w:p w14:paraId="16FE6413" w14:textId="3D7BB5E5" w:rsidR="00402043" w:rsidRPr="00402043" w:rsidRDefault="00402043" w:rsidP="00402043">
            <w:pPr>
              <w:jc w:val="right"/>
              <w:rPr>
                <w:szCs w:val="23"/>
              </w:rPr>
            </w:pPr>
            <w:r w:rsidRPr="00402043">
              <w:rPr>
                <w:szCs w:val="23"/>
              </w:rPr>
              <w:t>23.5</w:t>
            </w:r>
          </w:p>
        </w:tc>
        <w:tc>
          <w:tcPr>
            <w:tcW w:w="261" w:type="pct"/>
            <w:tcBorders>
              <w:top w:val="single" w:sz="4" w:space="0" w:color="auto"/>
            </w:tcBorders>
            <w:shd w:val="clear" w:color="auto" w:fill="auto"/>
          </w:tcPr>
          <w:p w14:paraId="3851EA6B" w14:textId="23432A56" w:rsidR="00402043" w:rsidRPr="00402043" w:rsidRDefault="00402043" w:rsidP="00402043">
            <w:pPr>
              <w:jc w:val="right"/>
              <w:rPr>
                <w:szCs w:val="23"/>
              </w:rPr>
            </w:pPr>
            <w:r w:rsidRPr="00402043">
              <w:rPr>
                <w:szCs w:val="23"/>
              </w:rPr>
              <w:t>1</w:t>
            </w:r>
          </w:p>
        </w:tc>
        <w:tc>
          <w:tcPr>
            <w:tcW w:w="264" w:type="pct"/>
            <w:tcBorders>
              <w:top w:val="single" w:sz="4" w:space="0" w:color="auto"/>
            </w:tcBorders>
            <w:shd w:val="clear" w:color="auto" w:fill="auto"/>
          </w:tcPr>
          <w:p w14:paraId="399AE995" w14:textId="5E66FAA1" w:rsidR="00402043" w:rsidRPr="00402043" w:rsidRDefault="00402043" w:rsidP="00402043">
            <w:pPr>
              <w:jc w:val="right"/>
              <w:rPr>
                <w:szCs w:val="23"/>
              </w:rPr>
            </w:pPr>
            <w:r w:rsidRPr="00402043">
              <w:rPr>
                <w:szCs w:val="23"/>
              </w:rPr>
              <w:t>20.0</w:t>
            </w:r>
          </w:p>
        </w:tc>
      </w:tr>
      <w:tr w:rsidR="00402043" w:rsidRPr="00B97375" w14:paraId="0D106BE3" w14:textId="77777777" w:rsidTr="00B1110D">
        <w:trPr>
          <w:cantSplit/>
          <w:trHeight w:val="300"/>
        </w:trPr>
        <w:tc>
          <w:tcPr>
            <w:tcW w:w="1161" w:type="pct"/>
            <w:tcBorders>
              <w:right w:val="single" w:sz="4" w:space="0" w:color="auto"/>
            </w:tcBorders>
            <w:shd w:val="clear" w:color="auto" w:fill="auto"/>
            <w:noWrap/>
            <w:vAlign w:val="bottom"/>
          </w:tcPr>
          <w:p w14:paraId="1CF760AB" w14:textId="24EA4C52" w:rsidR="00402043" w:rsidRPr="00402043" w:rsidRDefault="00402043" w:rsidP="00402043">
            <w:pPr>
              <w:rPr>
                <w:szCs w:val="23"/>
              </w:rPr>
            </w:pPr>
            <w:r w:rsidRPr="00402043">
              <w:rPr>
                <w:szCs w:val="23"/>
              </w:rPr>
              <w:t>Canterbury Health Laboratories</w:t>
            </w:r>
          </w:p>
        </w:tc>
        <w:tc>
          <w:tcPr>
            <w:tcW w:w="311" w:type="pct"/>
            <w:tcBorders>
              <w:top w:val="nil"/>
              <w:left w:val="single" w:sz="4" w:space="0" w:color="auto"/>
              <w:bottom w:val="nil"/>
            </w:tcBorders>
            <w:shd w:val="clear" w:color="auto" w:fill="auto"/>
            <w:noWrap/>
          </w:tcPr>
          <w:p w14:paraId="59444055" w14:textId="562330D6" w:rsidR="00402043" w:rsidRPr="00402043" w:rsidRDefault="00402043" w:rsidP="00402043">
            <w:pPr>
              <w:jc w:val="right"/>
              <w:rPr>
                <w:szCs w:val="23"/>
              </w:rPr>
            </w:pPr>
            <w:r w:rsidRPr="00402043">
              <w:rPr>
                <w:szCs w:val="23"/>
              </w:rPr>
              <w:t>0</w:t>
            </w:r>
          </w:p>
        </w:tc>
        <w:tc>
          <w:tcPr>
            <w:tcW w:w="331" w:type="pct"/>
            <w:tcBorders>
              <w:top w:val="nil"/>
              <w:bottom w:val="nil"/>
              <w:right w:val="single" w:sz="4" w:space="0" w:color="auto"/>
            </w:tcBorders>
            <w:shd w:val="clear" w:color="auto" w:fill="auto"/>
            <w:noWrap/>
          </w:tcPr>
          <w:p w14:paraId="2A64F045" w14:textId="1144B65B" w:rsidR="00402043" w:rsidRPr="00402043" w:rsidRDefault="00402043" w:rsidP="00402043">
            <w:pPr>
              <w:jc w:val="right"/>
              <w:rPr>
                <w:szCs w:val="23"/>
              </w:rPr>
            </w:pPr>
            <w:r w:rsidRPr="00402043">
              <w:rPr>
                <w:szCs w:val="23"/>
              </w:rPr>
              <w:t>124</w:t>
            </w:r>
          </w:p>
        </w:tc>
        <w:tc>
          <w:tcPr>
            <w:tcW w:w="266" w:type="pct"/>
            <w:tcBorders>
              <w:left w:val="single" w:sz="4" w:space="0" w:color="auto"/>
            </w:tcBorders>
            <w:shd w:val="clear" w:color="auto" w:fill="auto"/>
            <w:noWrap/>
          </w:tcPr>
          <w:p w14:paraId="7D625669" w14:textId="715FAB13" w:rsidR="00402043" w:rsidRPr="00402043" w:rsidRDefault="00402043" w:rsidP="00402043">
            <w:pPr>
              <w:jc w:val="right"/>
              <w:rPr>
                <w:szCs w:val="23"/>
              </w:rPr>
            </w:pPr>
            <w:r w:rsidRPr="00402043">
              <w:rPr>
                <w:szCs w:val="23"/>
              </w:rPr>
              <w:t>0</w:t>
            </w:r>
          </w:p>
        </w:tc>
        <w:tc>
          <w:tcPr>
            <w:tcW w:w="266" w:type="pct"/>
            <w:gridSpan w:val="2"/>
            <w:shd w:val="clear" w:color="auto" w:fill="auto"/>
            <w:noWrap/>
          </w:tcPr>
          <w:p w14:paraId="409A080F" w14:textId="02DE0726" w:rsidR="00402043" w:rsidRPr="00402043" w:rsidRDefault="00402043" w:rsidP="00402043">
            <w:pPr>
              <w:jc w:val="right"/>
              <w:rPr>
                <w:szCs w:val="23"/>
              </w:rPr>
            </w:pPr>
            <w:r w:rsidRPr="00402043">
              <w:rPr>
                <w:szCs w:val="23"/>
              </w:rPr>
              <w:t>0.0</w:t>
            </w:r>
          </w:p>
        </w:tc>
        <w:tc>
          <w:tcPr>
            <w:tcW w:w="267" w:type="pct"/>
            <w:shd w:val="clear" w:color="auto" w:fill="auto"/>
            <w:noWrap/>
          </w:tcPr>
          <w:p w14:paraId="7034027C" w14:textId="0F00DA51" w:rsidR="00402043" w:rsidRPr="00402043" w:rsidRDefault="00402043" w:rsidP="00402043">
            <w:pPr>
              <w:jc w:val="right"/>
              <w:rPr>
                <w:szCs w:val="23"/>
              </w:rPr>
            </w:pPr>
            <w:r w:rsidRPr="00402043">
              <w:rPr>
                <w:szCs w:val="23"/>
              </w:rPr>
              <w:t>12</w:t>
            </w:r>
          </w:p>
        </w:tc>
        <w:tc>
          <w:tcPr>
            <w:tcW w:w="266" w:type="pct"/>
            <w:shd w:val="clear" w:color="auto" w:fill="auto"/>
            <w:noWrap/>
          </w:tcPr>
          <w:p w14:paraId="1650437D" w14:textId="35258E98" w:rsidR="00402043" w:rsidRPr="00402043" w:rsidRDefault="00402043" w:rsidP="00402043">
            <w:pPr>
              <w:jc w:val="right"/>
              <w:rPr>
                <w:szCs w:val="23"/>
              </w:rPr>
            </w:pPr>
            <w:r w:rsidRPr="00402043">
              <w:rPr>
                <w:szCs w:val="23"/>
              </w:rPr>
              <w:t>23.5</w:t>
            </w:r>
          </w:p>
        </w:tc>
        <w:tc>
          <w:tcPr>
            <w:tcW w:w="267" w:type="pct"/>
            <w:shd w:val="clear" w:color="auto" w:fill="auto"/>
            <w:noWrap/>
          </w:tcPr>
          <w:p w14:paraId="2039D061" w14:textId="26DA3064" w:rsidR="00402043" w:rsidRPr="00402043" w:rsidRDefault="00402043" w:rsidP="00402043">
            <w:pPr>
              <w:jc w:val="right"/>
              <w:rPr>
                <w:szCs w:val="23"/>
              </w:rPr>
            </w:pPr>
            <w:r w:rsidRPr="00402043">
              <w:rPr>
                <w:szCs w:val="23"/>
              </w:rPr>
              <w:t>5</w:t>
            </w:r>
          </w:p>
        </w:tc>
        <w:tc>
          <w:tcPr>
            <w:tcW w:w="266" w:type="pct"/>
            <w:gridSpan w:val="2"/>
            <w:shd w:val="clear" w:color="auto" w:fill="auto"/>
            <w:noWrap/>
          </w:tcPr>
          <w:p w14:paraId="64FBD507" w14:textId="7A079012" w:rsidR="00402043" w:rsidRPr="00402043" w:rsidRDefault="00402043" w:rsidP="00402043">
            <w:pPr>
              <w:jc w:val="right"/>
              <w:rPr>
                <w:szCs w:val="23"/>
              </w:rPr>
            </w:pPr>
            <w:r w:rsidRPr="00402043">
              <w:rPr>
                <w:szCs w:val="23"/>
              </w:rPr>
              <w:t>17.2</w:t>
            </w:r>
          </w:p>
        </w:tc>
        <w:tc>
          <w:tcPr>
            <w:tcW w:w="266" w:type="pct"/>
            <w:shd w:val="clear" w:color="auto" w:fill="auto"/>
          </w:tcPr>
          <w:p w14:paraId="2C286BCC" w14:textId="16F9A242" w:rsidR="00402043" w:rsidRPr="00402043" w:rsidRDefault="00402043" w:rsidP="00402043">
            <w:pPr>
              <w:jc w:val="right"/>
              <w:rPr>
                <w:szCs w:val="23"/>
              </w:rPr>
            </w:pPr>
            <w:r w:rsidRPr="00402043">
              <w:rPr>
                <w:szCs w:val="23"/>
              </w:rPr>
              <w:t>5</w:t>
            </w:r>
          </w:p>
        </w:tc>
        <w:tc>
          <w:tcPr>
            <w:tcW w:w="268" w:type="pct"/>
            <w:shd w:val="clear" w:color="auto" w:fill="auto"/>
          </w:tcPr>
          <w:p w14:paraId="25BC4D6C" w14:textId="0525B4FA" w:rsidR="00402043" w:rsidRPr="00402043" w:rsidRDefault="00402043" w:rsidP="00402043">
            <w:pPr>
              <w:jc w:val="right"/>
              <w:rPr>
                <w:szCs w:val="23"/>
              </w:rPr>
            </w:pPr>
            <w:r w:rsidRPr="00402043">
              <w:rPr>
                <w:szCs w:val="23"/>
              </w:rPr>
              <w:t>13.5</w:t>
            </w:r>
          </w:p>
        </w:tc>
        <w:tc>
          <w:tcPr>
            <w:tcW w:w="266" w:type="pct"/>
            <w:shd w:val="clear" w:color="auto" w:fill="auto"/>
          </w:tcPr>
          <w:p w14:paraId="43F2F9AE" w14:textId="18965E9A" w:rsidR="00402043" w:rsidRPr="00402043" w:rsidRDefault="00402043" w:rsidP="00402043">
            <w:pPr>
              <w:jc w:val="right"/>
              <w:rPr>
                <w:szCs w:val="23"/>
              </w:rPr>
            </w:pPr>
            <w:r w:rsidRPr="00402043">
              <w:rPr>
                <w:szCs w:val="23"/>
              </w:rPr>
              <w:t>2</w:t>
            </w:r>
          </w:p>
        </w:tc>
        <w:tc>
          <w:tcPr>
            <w:tcW w:w="274" w:type="pct"/>
            <w:shd w:val="clear" w:color="auto" w:fill="auto"/>
          </w:tcPr>
          <w:p w14:paraId="5B61730F" w14:textId="396B51DC" w:rsidR="00402043" w:rsidRPr="00402043" w:rsidRDefault="00402043" w:rsidP="00402043">
            <w:pPr>
              <w:jc w:val="right"/>
              <w:rPr>
                <w:szCs w:val="23"/>
              </w:rPr>
            </w:pPr>
            <w:r w:rsidRPr="00402043">
              <w:rPr>
                <w:szCs w:val="23"/>
              </w:rPr>
              <w:t>28.6</w:t>
            </w:r>
          </w:p>
        </w:tc>
        <w:tc>
          <w:tcPr>
            <w:tcW w:w="261" w:type="pct"/>
            <w:shd w:val="clear" w:color="auto" w:fill="auto"/>
            <w:noWrap/>
          </w:tcPr>
          <w:p w14:paraId="4487E10A" w14:textId="07716A2E" w:rsidR="00402043" w:rsidRPr="00402043" w:rsidRDefault="00402043" w:rsidP="00402043">
            <w:pPr>
              <w:jc w:val="right"/>
              <w:rPr>
                <w:szCs w:val="23"/>
              </w:rPr>
            </w:pPr>
            <w:r w:rsidRPr="00402043">
              <w:rPr>
                <w:szCs w:val="23"/>
              </w:rPr>
              <w:t>0</w:t>
            </w:r>
          </w:p>
        </w:tc>
        <w:tc>
          <w:tcPr>
            <w:tcW w:w="264" w:type="pct"/>
            <w:shd w:val="clear" w:color="auto" w:fill="auto"/>
            <w:noWrap/>
          </w:tcPr>
          <w:p w14:paraId="2BD10743" w14:textId="017B2759" w:rsidR="00402043" w:rsidRPr="00402043" w:rsidRDefault="00402043" w:rsidP="00402043">
            <w:pPr>
              <w:jc w:val="right"/>
              <w:rPr>
                <w:szCs w:val="23"/>
              </w:rPr>
            </w:pPr>
            <w:r w:rsidRPr="00402043">
              <w:rPr>
                <w:szCs w:val="23"/>
              </w:rPr>
              <w:t>0.0</w:t>
            </w:r>
          </w:p>
        </w:tc>
      </w:tr>
      <w:tr w:rsidR="00402043" w:rsidRPr="00B97375" w14:paraId="4301464A" w14:textId="77777777" w:rsidTr="00B1110D">
        <w:trPr>
          <w:cantSplit/>
          <w:trHeight w:val="300"/>
        </w:trPr>
        <w:tc>
          <w:tcPr>
            <w:tcW w:w="1161" w:type="pct"/>
            <w:tcBorders>
              <w:right w:val="single" w:sz="4" w:space="0" w:color="auto"/>
            </w:tcBorders>
            <w:shd w:val="clear" w:color="auto" w:fill="auto"/>
            <w:noWrap/>
            <w:vAlign w:val="bottom"/>
          </w:tcPr>
          <w:p w14:paraId="4A078F13" w14:textId="003A11F4" w:rsidR="00402043" w:rsidRPr="00402043" w:rsidRDefault="00402043" w:rsidP="00402043">
            <w:pPr>
              <w:rPr>
                <w:szCs w:val="23"/>
              </w:rPr>
            </w:pPr>
            <w:r w:rsidRPr="00402043">
              <w:rPr>
                <w:szCs w:val="23"/>
              </w:rPr>
              <w:t>LabPLUS</w:t>
            </w:r>
          </w:p>
        </w:tc>
        <w:tc>
          <w:tcPr>
            <w:tcW w:w="311" w:type="pct"/>
            <w:tcBorders>
              <w:top w:val="nil"/>
              <w:left w:val="single" w:sz="4" w:space="0" w:color="auto"/>
              <w:bottom w:val="nil"/>
            </w:tcBorders>
            <w:shd w:val="clear" w:color="auto" w:fill="auto"/>
            <w:noWrap/>
          </w:tcPr>
          <w:p w14:paraId="1F089ACE" w14:textId="06812598" w:rsidR="00402043" w:rsidRPr="00402043" w:rsidRDefault="00402043" w:rsidP="00402043">
            <w:pPr>
              <w:jc w:val="right"/>
              <w:rPr>
                <w:szCs w:val="23"/>
              </w:rPr>
            </w:pPr>
            <w:r w:rsidRPr="00402043">
              <w:rPr>
                <w:szCs w:val="23"/>
              </w:rPr>
              <w:t>0</w:t>
            </w:r>
          </w:p>
        </w:tc>
        <w:tc>
          <w:tcPr>
            <w:tcW w:w="331" w:type="pct"/>
            <w:tcBorders>
              <w:top w:val="nil"/>
              <w:bottom w:val="nil"/>
              <w:right w:val="single" w:sz="4" w:space="0" w:color="auto"/>
            </w:tcBorders>
            <w:shd w:val="clear" w:color="auto" w:fill="auto"/>
            <w:noWrap/>
          </w:tcPr>
          <w:p w14:paraId="28278E94" w14:textId="4A005BC9" w:rsidR="00402043" w:rsidRPr="00402043" w:rsidRDefault="00402043" w:rsidP="00402043">
            <w:pPr>
              <w:jc w:val="right"/>
              <w:rPr>
                <w:szCs w:val="23"/>
              </w:rPr>
            </w:pPr>
            <w:r w:rsidRPr="00402043">
              <w:rPr>
                <w:szCs w:val="23"/>
              </w:rPr>
              <w:t>147</w:t>
            </w:r>
          </w:p>
        </w:tc>
        <w:tc>
          <w:tcPr>
            <w:tcW w:w="266" w:type="pct"/>
            <w:tcBorders>
              <w:left w:val="single" w:sz="4" w:space="0" w:color="auto"/>
            </w:tcBorders>
            <w:shd w:val="clear" w:color="auto" w:fill="auto"/>
            <w:noWrap/>
          </w:tcPr>
          <w:p w14:paraId="10959105" w14:textId="1B55A883" w:rsidR="00402043" w:rsidRPr="00402043" w:rsidRDefault="00402043" w:rsidP="00402043">
            <w:pPr>
              <w:jc w:val="right"/>
              <w:rPr>
                <w:szCs w:val="23"/>
              </w:rPr>
            </w:pPr>
            <w:r w:rsidRPr="00402043">
              <w:rPr>
                <w:szCs w:val="23"/>
              </w:rPr>
              <w:t>0</w:t>
            </w:r>
          </w:p>
        </w:tc>
        <w:tc>
          <w:tcPr>
            <w:tcW w:w="266" w:type="pct"/>
            <w:gridSpan w:val="2"/>
            <w:shd w:val="clear" w:color="auto" w:fill="auto"/>
            <w:noWrap/>
          </w:tcPr>
          <w:p w14:paraId="54E92AB5" w14:textId="50C303AC" w:rsidR="00402043" w:rsidRPr="00402043" w:rsidRDefault="00402043" w:rsidP="00402043">
            <w:pPr>
              <w:jc w:val="right"/>
              <w:rPr>
                <w:szCs w:val="23"/>
              </w:rPr>
            </w:pPr>
            <w:r w:rsidRPr="00402043">
              <w:rPr>
                <w:szCs w:val="23"/>
              </w:rPr>
              <w:t>0.0</w:t>
            </w:r>
          </w:p>
        </w:tc>
        <w:tc>
          <w:tcPr>
            <w:tcW w:w="267" w:type="pct"/>
            <w:shd w:val="clear" w:color="auto" w:fill="auto"/>
            <w:noWrap/>
          </w:tcPr>
          <w:p w14:paraId="10183CF2" w14:textId="51E28C15" w:rsidR="00402043" w:rsidRPr="00402043" w:rsidRDefault="00402043" w:rsidP="00402043">
            <w:pPr>
              <w:jc w:val="right"/>
              <w:rPr>
                <w:szCs w:val="23"/>
              </w:rPr>
            </w:pPr>
            <w:r w:rsidRPr="00402043">
              <w:rPr>
                <w:szCs w:val="23"/>
              </w:rPr>
              <w:t>14</w:t>
            </w:r>
          </w:p>
        </w:tc>
        <w:tc>
          <w:tcPr>
            <w:tcW w:w="266" w:type="pct"/>
            <w:shd w:val="clear" w:color="auto" w:fill="auto"/>
            <w:noWrap/>
          </w:tcPr>
          <w:p w14:paraId="0CE6C591" w14:textId="53D5B04B" w:rsidR="00402043" w:rsidRPr="00402043" w:rsidRDefault="00402043" w:rsidP="00402043">
            <w:pPr>
              <w:jc w:val="right"/>
              <w:rPr>
                <w:szCs w:val="23"/>
              </w:rPr>
            </w:pPr>
            <w:r w:rsidRPr="00402043">
              <w:rPr>
                <w:szCs w:val="23"/>
              </w:rPr>
              <w:t>28.6</w:t>
            </w:r>
          </w:p>
        </w:tc>
        <w:tc>
          <w:tcPr>
            <w:tcW w:w="267" w:type="pct"/>
            <w:shd w:val="clear" w:color="auto" w:fill="auto"/>
            <w:noWrap/>
          </w:tcPr>
          <w:p w14:paraId="0C360141" w14:textId="6EA389A0" w:rsidR="00402043" w:rsidRPr="00402043" w:rsidRDefault="00402043" w:rsidP="00402043">
            <w:pPr>
              <w:jc w:val="right"/>
              <w:rPr>
                <w:szCs w:val="23"/>
              </w:rPr>
            </w:pPr>
            <w:r w:rsidRPr="00402043">
              <w:rPr>
                <w:szCs w:val="23"/>
              </w:rPr>
              <w:t>8</w:t>
            </w:r>
          </w:p>
        </w:tc>
        <w:tc>
          <w:tcPr>
            <w:tcW w:w="266" w:type="pct"/>
            <w:gridSpan w:val="2"/>
            <w:shd w:val="clear" w:color="auto" w:fill="auto"/>
            <w:noWrap/>
          </w:tcPr>
          <w:p w14:paraId="0EDAC939" w14:textId="41A0BFC5" w:rsidR="00402043" w:rsidRPr="00402043" w:rsidRDefault="00402043" w:rsidP="00402043">
            <w:pPr>
              <w:jc w:val="right"/>
              <w:rPr>
                <w:szCs w:val="23"/>
              </w:rPr>
            </w:pPr>
            <w:r w:rsidRPr="00402043">
              <w:rPr>
                <w:szCs w:val="23"/>
              </w:rPr>
              <w:t>16.3</w:t>
            </w:r>
          </w:p>
        </w:tc>
        <w:tc>
          <w:tcPr>
            <w:tcW w:w="266" w:type="pct"/>
            <w:shd w:val="clear" w:color="auto" w:fill="auto"/>
          </w:tcPr>
          <w:p w14:paraId="7A66426E" w14:textId="7794CFCE" w:rsidR="00402043" w:rsidRPr="00402043" w:rsidRDefault="00402043" w:rsidP="00402043">
            <w:pPr>
              <w:jc w:val="right"/>
              <w:rPr>
                <w:szCs w:val="23"/>
              </w:rPr>
            </w:pPr>
            <w:r w:rsidRPr="00402043">
              <w:rPr>
                <w:szCs w:val="23"/>
              </w:rPr>
              <w:t>2</w:t>
            </w:r>
          </w:p>
        </w:tc>
        <w:tc>
          <w:tcPr>
            <w:tcW w:w="268" w:type="pct"/>
            <w:shd w:val="clear" w:color="auto" w:fill="auto"/>
          </w:tcPr>
          <w:p w14:paraId="400F750A" w14:textId="2E408147" w:rsidR="00402043" w:rsidRPr="00402043" w:rsidRDefault="00402043" w:rsidP="00402043">
            <w:pPr>
              <w:jc w:val="right"/>
              <w:rPr>
                <w:szCs w:val="23"/>
              </w:rPr>
            </w:pPr>
            <w:r w:rsidRPr="00402043">
              <w:rPr>
                <w:szCs w:val="23"/>
              </w:rPr>
              <w:t>5.7</w:t>
            </w:r>
          </w:p>
        </w:tc>
        <w:tc>
          <w:tcPr>
            <w:tcW w:w="266" w:type="pct"/>
            <w:shd w:val="clear" w:color="auto" w:fill="auto"/>
          </w:tcPr>
          <w:p w14:paraId="2C09DCDF" w14:textId="196F2074" w:rsidR="00402043" w:rsidRPr="00402043" w:rsidRDefault="00402043" w:rsidP="00402043">
            <w:pPr>
              <w:jc w:val="right"/>
              <w:rPr>
                <w:szCs w:val="23"/>
              </w:rPr>
            </w:pPr>
            <w:r w:rsidRPr="00402043">
              <w:rPr>
                <w:szCs w:val="23"/>
              </w:rPr>
              <w:t>2</w:t>
            </w:r>
          </w:p>
        </w:tc>
        <w:tc>
          <w:tcPr>
            <w:tcW w:w="274" w:type="pct"/>
            <w:shd w:val="clear" w:color="auto" w:fill="auto"/>
          </w:tcPr>
          <w:p w14:paraId="116B217E" w14:textId="5393CC15" w:rsidR="00402043" w:rsidRPr="00402043" w:rsidRDefault="00402043" w:rsidP="00402043">
            <w:pPr>
              <w:jc w:val="right"/>
              <w:rPr>
                <w:szCs w:val="23"/>
              </w:rPr>
            </w:pPr>
            <w:r w:rsidRPr="00402043">
              <w:rPr>
                <w:szCs w:val="23"/>
              </w:rPr>
              <w:t>16.7</w:t>
            </w:r>
          </w:p>
        </w:tc>
        <w:tc>
          <w:tcPr>
            <w:tcW w:w="261" w:type="pct"/>
            <w:shd w:val="clear" w:color="auto" w:fill="auto"/>
            <w:noWrap/>
          </w:tcPr>
          <w:p w14:paraId="55F0A761" w14:textId="3F502933" w:rsidR="00402043" w:rsidRPr="00402043" w:rsidRDefault="00402043" w:rsidP="00402043">
            <w:pPr>
              <w:jc w:val="right"/>
              <w:rPr>
                <w:szCs w:val="23"/>
              </w:rPr>
            </w:pPr>
            <w:r w:rsidRPr="00402043">
              <w:rPr>
                <w:szCs w:val="23"/>
              </w:rPr>
              <w:t>1</w:t>
            </w:r>
          </w:p>
        </w:tc>
        <w:tc>
          <w:tcPr>
            <w:tcW w:w="264" w:type="pct"/>
            <w:shd w:val="clear" w:color="auto" w:fill="auto"/>
            <w:noWrap/>
          </w:tcPr>
          <w:p w14:paraId="0C520E75" w14:textId="75E930AA" w:rsidR="00402043" w:rsidRPr="00402043" w:rsidRDefault="00402043" w:rsidP="00402043">
            <w:pPr>
              <w:jc w:val="right"/>
              <w:rPr>
                <w:szCs w:val="23"/>
              </w:rPr>
            </w:pPr>
            <w:r w:rsidRPr="00402043">
              <w:rPr>
                <w:szCs w:val="23"/>
              </w:rPr>
              <w:t>50.0</w:t>
            </w:r>
          </w:p>
        </w:tc>
      </w:tr>
      <w:tr w:rsidR="00402043" w:rsidRPr="00B97375" w14:paraId="03BE9201" w14:textId="77777777" w:rsidTr="00B1110D">
        <w:trPr>
          <w:cantSplit/>
          <w:trHeight w:val="300"/>
        </w:trPr>
        <w:tc>
          <w:tcPr>
            <w:tcW w:w="1161" w:type="pct"/>
            <w:tcBorders>
              <w:right w:val="single" w:sz="4" w:space="0" w:color="auto"/>
            </w:tcBorders>
            <w:shd w:val="clear" w:color="auto" w:fill="auto"/>
            <w:noWrap/>
            <w:vAlign w:val="bottom"/>
          </w:tcPr>
          <w:p w14:paraId="22F27008" w14:textId="39946C12" w:rsidR="00402043" w:rsidRPr="00402043" w:rsidRDefault="00402043" w:rsidP="00402043">
            <w:pPr>
              <w:rPr>
                <w:szCs w:val="23"/>
              </w:rPr>
            </w:pPr>
            <w:r w:rsidRPr="00402043">
              <w:rPr>
                <w:szCs w:val="23"/>
              </w:rPr>
              <w:t>Medlab Central Ltd.</w:t>
            </w:r>
          </w:p>
        </w:tc>
        <w:tc>
          <w:tcPr>
            <w:tcW w:w="311" w:type="pct"/>
            <w:tcBorders>
              <w:top w:val="nil"/>
              <w:left w:val="single" w:sz="4" w:space="0" w:color="auto"/>
              <w:bottom w:val="nil"/>
            </w:tcBorders>
            <w:shd w:val="clear" w:color="auto" w:fill="auto"/>
            <w:noWrap/>
          </w:tcPr>
          <w:p w14:paraId="49C0B301" w14:textId="18AC06FF" w:rsidR="00402043" w:rsidRPr="00402043" w:rsidRDefault="00402043" w:rsidP="00402043">
            <w:pPr>
              <w:jc w:val="right"/>
              <w:rPr>
                <w:szCs w:val="23"/>
              </w:rPr>
            </w:pPr>
            <w:r w:rsidRPr="00402043">
              <w:rPr>
                <w:szCs w:val="23"/>
              </w:rPr>
              <w:t>0</w:t>
            </w:r>
          </w:p>
        </w:tc>
        <w:tc>
          <w:tcPr>
            <w:tcW w:w="331" w:type="pct"/>
            <w:tcBorders>
              <w:top w:val="nil"/>
              <w:bottom w:val="nil"/>
              <w:right w:val="single" w:sz="4" w:space="0" w:color="auto"/>
            </w:tcBorders>
            <w:shd w:val="clear" w:color="auto" w:fill="auto"/>
            <w:noWrap/>
          </w:tcPr>
          <w:p w14:paraId="00A00DE0" w14:textId="648E84EC" w:rsidR="00402043" w:rsidRPr="00402043" w:rsidRDefault="00402043" w:rsidP="00402043">
            <w:pPr>
              <w:jc w:val="right"/>
              <w:rPr>
                <w:szCs w:val="23"/>
              </w:rPr>
            </w:pPr>
            <w:r w:rsidRPr="00402043">
              <w:rPr>
                <w:szCs w:val="23"/>
              </w:rPr>
              <w:t>210</w:t>
            </w:r>
          </w:p>
        </w:tc>
        <w:tc>
          <w:tcPr>
            <w:tcW w:w="266" w:type="pct"/>
            <w:tcBorders>
              <w:left w:val="single" w:sz="4" w:space="0" w:color="auto"/>
            </w:tcBorders>
            <w:shd w:val="clear" w:color="auto" w:fill="auto"/>
            <w:noWrap/>
          </w:tcPr>
          <w:p w14:paraId="1740FC0E" w14:textId="4C91C7E8" w:rsidR="00402043" w:rsidRPr="00402043" w:rsidRDefault="00402043" w:rsidP="00402043">
            <w:pPr>
              <w:jc w:val="right"/>
              <w:rPr>
                <w:szCs w:val="23"/>
              </w:rPr>
            </w:pPr>
            <w:r w:rsidRPr="00402043">
              <w:rPr>
                <w:szCs w:val="23"/>
              </w:rPr>
              <w:t>0</w:t>
            </w:r>
          </w:p>
        </w:tc>
        <w:tc>
          <w:tcPr>
            <w:tcW w:w="266" w:type="pct"/>
            <w:gridSpan w:val="2"/>
            <w:shd w:val="clear" w:color="auto" w:fill="auto"/>
            <w:noWrap/>
          </w:tcPr>
          <w:p w14:paraId="331268F9" w14:textId="476B16D1" w:rsidR="00402043" w:rsidRPr="00402043" w:rsidRDefault="00402043" w:rsidP="00402043">
            <w:pPr>
              <w:jc w:val="right"/>
              <w:rPr>
                <w:szCs w:val="23"/>
              </w:rPr>
            </w:pPr>
            <w:r w:rsidRPr="00402043">
              <w:rPr>
                <w:szCs w:val="23"/>
              </w:rPr>
              <w:t>0.0</w:t>
            </w:r>
          </w:p>
        </w:tc>
        <w:tc>
          <w:tcPr>
            <w:tcW w:w="267" w:type="pct"/>
            <w:shd w:val="clear" w:color="auto" w:fill="auto"/>
            <w:noWrap/>
          </w:tcPr>
          <w:p w14:paraId="6451ED29" w14:textId="15D2EB67" w:rsidR="00402043" w:rsidRPr="00402043" w:rsidRDefault="00402043" w:rsidP="00402043">
            <w:pPr>
              <w:jc w:val="right"/>
              <w:rPr>
                <w:szCs w:val="23"/>
              </w:rPr>
            </w:pPr>
            <w:r w:rsidRPr="00402043">
              <w:rPr>
                <w:szCs w:val="23"/>
              </w:rPr>
              <w:t>16</w:t>
            </w:r>
          </w:p>
        </w:tc>
        <w:tc>
          <w:tcPr>
            <w:tcW w:w="266" w:type="pct"/>
            <w:shd w:val="clear" w:color="auto" w:fill="auto"/>
            <w:noWrap/>
          </w:tcPr>
          <w:p w14:paraId="36043824" w14:textId="52366CB9" w:rsidR="00402043" w:rsidRPr="00402043" w:rsidRDefault="00402043" w:rsidP="00402043">
            <w:pPr>
              <w:jc w:val="right"/>
              <w:rPr>
                <w:szCs w:val="23"/>
              </w:rPr>
            </w:pPr>
            <w:r w:rsidRPr="00402043">
              <w:rPr>
                <w:szCs w:val="23"/>
              </w:rPr>
              <w:t>19.3</w:t>
            </w:r>
          </w:p>
        </w:tc>
        <w:tc>
          <w:tcPr>
            <w:tcW w:w="267" w:type="pct"/>
            <w:shd w:val="clear" w:color="auto" w:fill="auto"/>
            <w:noWrap/>
          </w:tcPr>
          <w:p w14:paraId="5AEA90FF" w14:textId="4D990B15" w:rsidR="00402043" w:rsidRPr="00402043" w:rsidRDefault="00402043" w:rsidP="00402043">
            <w:pPr>
              <w:jc w:val="right"/>
              <w:rPr>
                <w:szCs w:val="23"/>
              </w:rPr>
            </w:pPr>
            <w:r w:rsidRPr="00402043">
              <w:rPr>
                <w:szCs w:val="23"/>
              </w:rPr>
              <w:t>10</w:t>
            </w:r>
          </w:p>
        </w:tc>
        <w:tc>
          <w:tcPr>
            <w:tcW w:w="266" w:type="pct"/>
            <w:gridSpan w:val="2"/>
            <w:shd w:val="clear" w:color="auto" w:fill="auto"/>
            <w:noWrap/>
          </w:tcPr>
          <w:p w14:paraId="73C97142" w14:textId="6F561029" w:rsidR="00402043" w:rsidRPr="00402043" w:rsidRDefault="00402043" w:rsidP="00402043">
            <w:pPr>
              <w:jc w:val="right"/>
              <w:rPr>
                <w:szCs w:val="23"/>
              </w:rPr>
            </w:pPr>
            <w:r w:rsidRPr="00402043">
              <w:rPr>
                <w:szCs w:val="23"/>
              </w:rPr>
              <w:t>17.5</w:t>
            </w:r>
          </w:p>
        </w:tc>
        <w:tc>
          <w:tcPr>
            <w:tcW w:w="266" w:type="pct"/>
            <w:shd w:val="clear" w:color="auto" w:fill="auto"/>
          </w:tcPr>
          <w:p w14:paraId="120ADD07" w14:textId="29818FD1" w:rsidR="00402043" w:rsidRPr="00402043" w:rsidRDefault="00402043" w:rsidP="00402043">
            <w:pPr>
              <w:jc w:val="right"/>
              <w:rPr>
                <w:szCs w:val="23"/>
              </w:rPr>
            </w:pPr>
            <w:r w:rsidRPr="00402043">
              <w:rPr>
                <w:szCs w:val="23"/>
              </w:rPr>
              <w:t>11</w:t>
            </w:r>
          </w:p>
        </w:tc>
        <w:tc>
          <w:tcPr>
            <w:tcW w:w="268" w:type="pct"/>
            <w:shd w:val="clear" w:color="auto" w:fill="auto"/>
          </w:tcPr>
          <w:p w14:paraId="45CE0652" w14:textId="7240EC49" w:rsidR="00402043" w:rsidRPr="00402043" w:rsidRDefault="00402043" w:rsidP="00402043">
            <w:pPr>
              <w:jc w:val="right"/>
              <w:rPr>
                <w:szCs w:val="23"/>
              </w:rPr>
            </w:pPr>
            <w:r w:rsidRPr="00402043">
              <w:rPr>
                <w:szCs w:val="23"/>
              </w:rPr>
              <w:t>21.2</w:t>
            </w:r>
          </w:p>
        </w:tc>
        <w:tc>
          <w:tcPr>
            <w:tcW w:w="266" w:type="pct"/>
            <w:shd w:val="clear" w:color="auto" w:fill="auto"/>
          </w:tcPr>
          <w:p w14:paraId="0BD55B26" w14:textId="33F891B0" w:rsidR="00402043" w:rsidRPr="00402043" w:rsidRDefault="00402043" w:rsidP="00402043">
            <w:pPr>
              <w:jc w:val="right"/>
              <w:rPr>
                <w:szCs w:val="23"/>
              </w:rPr>
            </w:pPr>
            <w:r w:rsidRPr="00402043">
              <w:rPr>
                <w:szCs w:val="23"/>
              </w:rPr>
              <w:t>2</w:t>
            </w:r>
          </w:p>
        </w:tc>
        <w:tc>
          <w:tcPr>
            <w:tcW w:w="274" w:type="pct"/>
            <w:shd w:val="clear" w:color="auto" w:fill="auto"/>
          </w:tcPr>
          <w:p w14:paraId="13166EBD" w14:textId="48797019" w:rsidR="00402043" w:rsidRPr="00402043" w:rsidRDefault="00402043" w:rsidP="00402043">
            <w:pPr>
              <w:jc w:val="right"/>
              <w:rPr>
                <w:szCs w:val="23"/>
              </w:rPr>
            </w:pPr>
            <w:r w:rsidRPr="00402043">
              <w:rPr>
                <w:szCs w:val="23"/>
              </w:rPr>
              <w:t>11.1</w:t>
            </w:r>
          </w:p>
        </w:tc>
        <w:tc>
          <w:tcPr>
            <w:tcW w:w="261" w:type="pct"/>
            <w:shd w:val="clear" w:color="auto" w:fill="auto"/>
            <w:noWrap/>
          </w:tcPr>
          <w:p w14:paraId="5EA30966" w14:textId="05EA363F" w:rsidR="00402043" w:rsidRPr="00402043" w:rsidRDefault="00402043" w:rsidP="00402043">
            <w:pPr>
              <w:jc w:val="right"/>
              <w:rPr>
                <w:szCs w:val="23"/>
              </w:rPr>
            </w:pPr>
            <w:r w:rsidRPr="00402043">
              <w:rPr>
                <w:szCs w:val="23"/>
              </w:rPr>
              <w:t>0</w:t>
            </w:r>
          </w:p>
        </w:tc>
        <w:tc>
          <w:tcPr>
            <w:tcW w:w="264" w:type="pct"/>
            <w:shd w:val="clear" w:color="auto" w:fill="auto"/>
            <w:noWrap/>
          </w:tcPr>
          <w:p w14:paraId="2FAC657F" w14:textId="1462B9E8" w:rsidR="00402043" w:rsidRPr="00402043" w:rsidRDefault="00402043" w:rsidP="00402043">
            <w:pPr>
              <w:jc w:val="right"/>
              <w:rPr>
                <w:szCs w:val="23"/>
              </w:rPr>
            </w:pPr>
            <w:r w:rsidRPr="00402043">
              <w:rPr>
                <w:szCs w:val="23"/>
              </w:rPr>
              <w:t>0.0</w:t>
            </w:r>
          </w:p>
        </w:tc>
      </w:tr>
      <w:tr w:rsidR="00402043" w:rsidRPr="00B97375" w14:paraId="0FD155E8" w14:textId="77777777" w:rsidTr="00B1110D">
        <w:trPr>
          <w:cantSplit/>
          <w:trHeight w:val="300"/>
        </w:trPr>
        <w:tc>
          <w:tcPr>
            <w:tcW w:w="1161" w:type="pct"/>
            <w:tcBorders>
              <w:right w:val="single" w:sz="4" w:space="0" w:color="auto"/>
            </w:tcBorders>
            <w:shd w:val="clear" w:color="auto" w:fill="auto"/>
            <w:noWrap/>
            <w:vAlign w:val="bottom"/>
          </w:tcPr>
          <w:p w14:paraId="40F3F42C" w14:textId="762F71D9" w:rsidR="00402043" w:rsidRPr="00402043" w:rsidRDefault="00402043" w:rsidP="00402043">
            <w:pPr>
              <w:rPr>
                <w:szCs w:val="23"/>
              </w:rPr>
            </w:pPr>
            <w:r w:rsidRPr="00402043">
              <w:rPr>
                <w:szCs w:val="23"/>
              </w:rPr>
              <w:t>Pathlab</w:t>
            </w:r>
          </w:p>
        </w:tc>
        <w:tc>
          <w:tcPr>
            <w:tcW w:w="311" w:type="pct"/>
            <w:tcBorders>
              <w:top w:val="nil"/>
              <w:left w:val="single" w:sz="4" w:space="0" w:color="auto"/>
              <w:bottom w:val="nil"/>
            </w:tcBorders>
            <w:shd w:val="clear" w:color="auto" w:fill="auto"/>
            <w:noWrap/>
          </w:tcPr>
          <w:p w14:paraId="69EB2495" w14:textId="5A50540E" w:rsidR="00402043" w:rsidRPr="00402043" w:rsidRDefault="00402043" w:rsidP="00402043">
            <w:pPr>
              <w:jc w:val="right"/>
              <w:rPr>
                <w:szCs w:val="23"/>
              </w:rPr>
            </w:pPr>
            <w:r w:rsidRPr="00402043">
              <w:rPr>
                <w:szCs w:val="23"/>
              </w:rPr>
              <w:t>1</w:t>
            </w:r>
          </w:p>
        </w:tc>
        <w:tc>
          <w:tcPr>
            <w:tcW w:w="331" w:type="pct"/>
            <w:tcBorders>
              <w:top w:val="nil"/>
              <w:bottom w:val="nil"/>
              <w:right w:val="single" w:sz="4" w:space="0" w:color="auto"/>
            </w:tcBorders>
            <w:shd w:val="clear" w:color="auto" w:fill="auto"/>
            <w:noWrap/>
          </w:tcPr>
          <w:p w14:paraId="7CE757D8" w14:textId="0A585702" w:rsidR="00402043" w:rsidRPr="00402043" w:rsidRDefault="00402043" w:rsidP="00402043">
            <w:pPr>
              <w:jc w:val="right"/>
              <w:rPr>
                <w:szCs w:val="23"/>
              </w:rPr>
            </w:pPr>
            <w:r w:rsidRPr="00402043">
              <w:rPr>
                <w:szCs w:val="23"/>
              </w:rPr>
              <w:t>312</w:t>
            </w:r>
          </w:p>
        </w:tc>
        <w:tc>
          <w:tcPr>
            <w:tcW w:w="266" w:type="pct"/>
            <w:tcBorders>
              <w:left w:val="single" w:sz="4" w:space="0" w:color="auto"/>
            </w:tcBorders>
            <w:shd w:val="clear" w:color="auto" w:fill="auto"/>
            <w:noWrap/>
          </w:tcPr>
          <w:p w14:paraId="5221F300" w14:textId="1B84E12A" w:rsidR="00402043" w:rsidRPr="00402043" w:rsidRDefault="00402043" w:rsidP="00402043">
            <w:pPr>
              <w:jc w:val="right"/>
              <w:rPr>
                <w:szCs w:val="23"/>
              </w:rPr>
            </w:pPr>
            <w:r w:rsidRPr="00402043">
              <w:rPr>
                <w:szCs w:val="23"/>
              </w:rPr>
              <w:t>1</w:t>
            </w:r>
          </w:p>
        </w:tc>
        <w:tc>
          <w:tcPr>
            <w:tcW w:w="266" w:type="pct"/>
            <w:gridSpan w:val="2"/>
            <w:shd w:val="clear" w:color="auto" w:fill="auto"/>
            <w:noWrap/>
          </w:tcPr>
          <w:p w14:paraId="7B7438D0" w14:textId="56CD71A0" w:rsidR="00402043" w:rsidRPr="00402043" w:rsidRDefault="00402043" w:rsidP="00402043">
            <w:pPr>
              <w:jc w:val="right"/>
              <w:rPr>
                <w:szCs w:val="23"/>
              </w:rPr>
            </w:pPr>
            <w:r w:rsidRPr="00402043">
              <w:rPr>
                <w:szCs w:val="23"/>
              </w:rPr>
              <w:t>100.0</w:t>
            </w:r>
          </w:p>
        </w:tc>
        <w:tc>
          <w:tcPr>
            <w:tcW w:w="267" w:type="pct"/>
            <w:shd w:val="clear" w:color="auto" w:fill="auto"/>
            <w:noWrap/>
          </w:tcPr>
          <w:p w14:paraId="34B48065" w14:textId="10CA7EFA" w:rsidR="00402043" w:rsidRPr="00402043" w:rsidRDefault="00402043" w:rsidP="00402043">
            <w:pPr>
              <w:jc w:val="right"/>
              <w:rPr>
                <w:szCs w:val="23"/>
              </w:rPr>
            </w:pPr>
            <w:r w:rsidRPr="00402043">
              <w:rPr>
                <w:szCs w:val="23"/>
              </w:rPr>
              <w:t>43</w:t>
            </w:r>
          </w:p>
        </w:tc>
        <w:tc>
          <w:tcPr>
            <w:tcW w:w="266" w:type="pct"/>
            <w:shd w:val="clear" w:color="auto" w:fill="auto"/>
            <w:noWrap/>
          </w:tcPr>
          <w:p w14:paraId="0BAE6DD9" w14:textId="1E34696C" w:rsidR="00402043" w:rsidRPr="00402043" w:rsidRDefault="00402043" w:rsidP="00402043">
            <w:pPr>
              <w:jc w:val="right"/>
              <w:rPr>
                <w:szCs w:val="23"/>
              </w:rPr>
            </w:pPr>
            <w:r w:rsidRPr="00402043">
              <w:rPr>
                <w:szCs w:val="23"/>
              </w:rPr>
              <w:t>41.0</w:t>
            </w:r>
          </w:p>
        </w:tc>
        <w:tc>
          <w:tcPr>
            <w:tcW w:w="267" w:type="pct"/>
            <w:shd w:val="clear" w:color="auto" w:fill="auto"/>
            <w:noWrap/>
          </w:tcPr>
          <w:p w14:paraId="3DB8D86D" w14:textId="0050469A" w:rsidR="00402043" w:rsidRPr="00402043" w:rsidRDefault="00402043" w:rsidP="00402043">
            <w:pPr>
              <w:jc w:val="right"/>
              <w:rPr>
                <w:szCs w:val="23"/>
              </w:rPr>
            </w:pPr>
            <w:r w:rsidRPr="00402043">
              <w:rPr>
                <w:szCs w:val="23"/>
              </w:rPr>
              <w:t>23</w:t>
            </w:r>
          </w:p>
        </w:tc>
        <w:tc>
          <w:tcPr>
            <w:tcW w:w="266" w:type="pct"/>
            <w:gridSpan w:val="2"/>
            <w:shd w:val="clear" w:color="auto" w:fill="auto"/>
            <w:noWrap/>
          </w:tcPr>
          <w:p w14:paraId="7753A915" w14:textId="00E2DE5D" w:rsidR="00402043" w:rsidRPr="00402043" w:rsidRDefault="00402043" w:rsidP="00402043">
            <w:pPr>
              <w:jc w:val="right"/>
              <w:rPr>
                <w:szCs w:val="23"/>
              </w:rPr>
            </w:pPr>
            <w:r w:rsidRPr="00402043">
              <w:rPr>
                <w:szCs w:val="23"/>
              </w:rPr>
              <w:t>25.3</w:t>
            </w:r>
          </w:p>
        </w:tc>
        <w:tc>
          <w:tcPr>
            <w:tcW w:w="266" w:type="pct"/>
            <w:shd w:val="clear" w:color="auto" w:fill="auto"/>
          </w:tcPr>
          <w:p w14:paraId="5F8A8283" w14:textId="39F6A146" w:rsidR="00402043" w:rsidRPr="00402043" w:rsidRDefault="00402043" w:rsidP="00402043">
            <w:pPr>
              <w:jc w:val="right"/>
              <w:rPr>
                <w:szCs w:val="23"/>
              </w:rPr>
            </w:pPr>
            <w:r w:rsidRPr="00402043">
              <w:rPr>
                <w:szCs w:val="23"/>
              </w:rPr>
              <w:t>13</w:t>
            </w:r>
          </w:p>
        </w:tc>
        <w:tc>
          <w:tcPr>
            <w:tcW w:w="268" w:type="pct"/>
            <w:shd w:val="clear" w:color="auto" w:fill="auto"/>
          </w:tcPr>
          <w:p w14:paraId="5FBDCD68" w14:textId="1D219DB1" w:rsidR="00402043" w:rsidRPr="00402043" w:rsidRDefault="00402043" w:rsidP="00402043">
            <w:pPr>
              <w:jc w:val="right"/>
              <w:rPr>
                <w:szCs w:val="23"/>
              </w:rPr>
            </w:pPr>
            <w:r w:rsidRPr="00402043">
              <w:rPr>
                <w:szCs w:val="23"/>
              </w:rPr>
              <w:t>18.3</w:t>
            </w:r>
          </w:p>
        </w:tc>
        <w:tc>
          <w:tcPr>
            <w:tcW w:w="266" w:type="pct"/>
            <w:shd w:val="clear" w:color="auto" w:fill="auto"/>
          </w:tcPr>
          <w:p w14:paraId="0F7DE540" w14:textId="2094C24B" w:rsidR="00402043" w:rsidRPr="00402043" w:rsidRDefault="00402043" w:rsidP="00402043">
            <w:pPr>
              <w:jc w:val="right"/>
              <w:rPr>
                <w:szCs w:val="23"/>
              </w:rPr>
            </w:pPr>
            <w:r w:rsidRPr="00402043">
              <w:rPr>
                <w:szCs w:val="23"/>
              </w:rPr>
              <w:t>11</w:t>
            </w:r>
          </w:p>
        </w:tc>
        <w:tc>
          <w:tcPr>
            <w:tcW w:w="274" w:type="pct"/>
            <w:shd w:val="clear" w:color="auto" w:fill="auto"/>
          </w:tcPr>
          <w:p w14:paraId="6BD09340" w14:textId="26810CE1" w:rsidR="00402043" w:rsidRPr="00402043" w:rsidRDefault="00402043" w:rsidP="00402043">
            <w:pPr>
              <w:jc w:val="right"/>
              <w:rPr>
                <w:szCs w:val="23"/>
              </w:rPr>
            </w:pPr>
            <w:r w:rsidRPr="00402043">
              <w:rPr>
                <w:szCs w:val="23"/>
              </w:rPr>
              <w:t>25.6</w:t>
            </w:r>
          </w:p>
        </w:tc>
        <w:tc>
          <w:tcPr>
            <w:tcW w:w="261" w:type="pct"/>
            <w:shd w:val="clear" w:color="auto" w:fill="auto"/>
            <w:noWrap/>
          </w:tcPr>
          <w:p w14:paraId="3BADF7A2" w14:textId="59B0D936" w:rsidR="00402043" w:rsidRPr="00402043" w:rsidRDefault="00402043" w:rsidP="00402043">
            <w:pPr>
              <w:jc w:val="right"/>
              <w:rPr>
                <w:szCs w:val="23"/>
              </w:rPr>
            </w:pPr>
            <w:r w:rsidRPr="00402043">
              <w:rPr>
                <w:szCs w:val="23"/>
              </w:rPr>
              <w:t>0</w:t>
            </w:r>
          </w:p>
        </w:tc>
        <w:tc>
          <w:tcPr>
            <w:tcW w:w="264" w:type="pct"/>
            <w:shd w:val="clear" w:color="auto" w:fill="auto"/>
            <w:noWrap/>
          </w:tcPr>
          <w:p w14:paraId="1C01E595" w14:textId="74329E45" w:rsidR="00402043" w:rsidRPr="00402043" w:rsidRDefault="00402043" w:rsidP="00402043">
            <w:pPr>
              <w:jc w:val="right"/>
              <w:rPr>
                <w:szCs w:val="23"/>
              </w:rPr>
            </w:pPr>
            <w:r w:rsidRPr="00402043">
              <w:rPr>
                <w:szCs w:val="23"/>
              </w:rPr>
              <w:t>0.0</w:t>
            </w:r>
          </w:p>
        </w:tc>
      </w:tr>
      <w:tr w:rsidR="00402043" w:rsidRPr="00B97375" w14:paraId="3542F2B3" w14:textId="77777777" w:rsidTr="00B1110D">
        <w:trPr>
          <w:cantSplit/>
          <w:trHeight w:val="300"/>
        </w:trPr>
        <w:tc>
          <w:tcPr>
            <w:tcW w:w="1161" w:type="pct"/>
            <w:tcBorders>
              <w:right w:val="single" w:sz="4" w:space="0" w:color="auto"/>
            </w:tcBorders>
            <w:shd w:val="clear" w:color="auto" w:fill="auto"/>
            <w:noWrap/>
            <w:vAlign w:val="bottom"/>
          </w:tcPr>
          <w:p w14:paraId="6CD95169" w14:textId="66F3C565" w:rsidR="00402043" w:rsidRPr="00402043" w:rsidRDefault="00402043" w:rsidP="00402043">
            <w:pPr>
              <w:rPr>
                <w:szCs w:val="23"/>
              </w:rPr>
            </w:pPr>
            <w:r w:rsidRPr="00402043">
              <w:rPr>
                <w:szCs w:val="23"/>
              </w:rPr>
              <w:t>Southern Community Laboratories</w:t>
            </w:r>
          </w:p>
        </w:tc>
        <w:tc>
          <w:tcPr>
            <w:tcW w:w="311" w:type="pct"/>
            <w:tcBorders>
              <w:top w:val="nil"/>
              <w:left w:val="single" w:sz="4" w:space="0" w:color="auto"/>
              <w:bottom w:val="nil"/>
            </w:tcBorders>
            <w:shd w:val="clear" w:color="auto" w:fill="auto"/>
            <w:noWrap/>
          </w:tcPr>
          <w:p w14:paraId="681528D2" w14:textId="6978534D" w:rsidR="00402043" w:rsidRPr="00402043" w:rsidRDefault="00402043" w:rsidP="00402043">
            <w:pPr>
              <w:jc w:val="right"/>
              <w:rPr>
                <w:szCs w:val="23"/>
              </w:rPr>
            </w:pPr>
            <w:r w:rsidRPr="00402043">
              <w:rPr>
                <w:szCs w:val="23"/>
              </w:rPr>
              <w:t>5</w:t>
            </w:r>
          </w:p>
        </w:tc>
        <w:tc>
          <w:tcPr>
            <w:tcW w:w="331" w:type="pct"/>
            <w:tcBorders>
              <w:top w:val="nil"/>
              <w:bottom w:val="nil"/>
              <w:right w:val="single" w:sz="4" w:space="0" w:color="auto"/>
            </w:tcBorders>
            <w:shd w:val="clear" w:color="auto" w:fill="auto"/>
            <w:noWrap/>
          </w:tcPr>
          <w:p w14:paraId="0ECBEDEA" w14:textId="283FC846" w:rsidR="00402043" w:rsidRPr="00402043" w:rsidRDefault="00402043" w:rsidP="00402043">
            <w:pPr>
              <w:jc w:val="right"/>
              <w:rPr>
                <w:szCs w:val="23"/>
              </w:rPr>
            </w:pPr>
            <w:r w:rsidRPr="00402043">
              <w:rPr>
                <w:szCs w:val="23"/>
              </w:rPr>
              <w:t>481</w:t>
            </w:r>
          </w:p>
        </w:tc>
        <w:tc>
          <w:tcPr>
            <w:tcW w:w="266" w:type="pct"/>
            <w:tcBorders>
              <w:left w:val="single" w:sz="4" w:space="0" w:color="auto"/>
            </w:tcBorders>
            <w:shd w:val="clear" w:color="auto" w:fill="auto"/>
            <w:noWrap/>
          </w:tcPr>
          <w:p w14:paraId="4072D385" w14:textId="4E6397D6" w:rsidR="00402043" w:rsidRPr="00402043" w:rsidRDefault="00402043" w:rsidP="00402043">
            <w:pPr>
              <w:jc w:val="right"/>
              <w:rPr>
                <w:szCs w:val="23"/>
              </w:rPr>
            </w:pPr>
            <w:r w:rsidRPr="00402043">
              <w:rPr>
                <w:szCs w:val="23"/>
              </w:rPr>
              <w:t>3</w:t>
            </w:r>
          </w:p>
        </w:tc>
        <w:tc>
          <w:tcPr>
            <w:tcW w:w="266" w:type="pct"/>
            <w:gridSpan w:val="2"/>
            <w:shd w:val="clear" w:color="auto" w:fill="auto"/>
            <w:noWrap/>
          </w:tcPr>
          <w:p w14:paraId="102960EC" w14:textId="64924ACD" w:rsidR="00402043" w:rsidRPr="00402043" w:rsidRDefault="00402043" w:rsidP="00402043">
            <w:pPr>
              <w:jc w:val="right"/>
              <w:rPr>
                <w:szCs w:val="23"/>
              </w:rPr>
            </w:pPr>
            <w:r w:rsidRPr="00402043">
              <w:rPr>
                <w:szCs w:val="23"/>
              </w:rPr>
              <w:t>60.0</w:t>
            </w:r>
          </w:p>
        </w:tc>
        <w:tc>
          <w:tcPr>
            <w:tcW w:w="267" w:type="pct"/>
            <w:shd w:val="clear" w:color="auto" w:fill="auto"/>
            <w:noWrap/>
          </w:tcPr>
          <w:p w14:paraId="1E77FBC7" w14:textId="2477D4CA" w:rsidR="00402043" w:rsidRPr="00402043" w:rsidRDefault="00402043" w:rsidP="00402043">
            <w:pPr>
              <w:jc w:val="right"/>
              <w:rPr>
                <w:szCs w:val="23"/>
              </w:rPr>
            </w:pPr>
            <w:r w:rsidRPr="00402043">
              <w:rPr>
                <w:szCs w:val="23"/>
              </w:rPr>
              <w:t>53</w:t>
            </w:r>
          </w:p>
        </w:tc>
        <w:tc>
          <w:tcPr>
            <w:tcW w:w="266" w:type="pct"/>
            <w:shd w:val="clear" w:color="auto" w:fill="auto"/>
            <w:noWrap/>
          </w:tcPr>
          <w:p w14:paraId="7C02C40D" w14:textId="2344124A" w:rsidR="00402043" w:rsidRPr="00402043" w:rsidRDefault="00402043" w:rsidP="00402043">
            <w:pPr>
              <w:jc w:val="right"/>
              <w:rPr>
                <w:szCs w:val="23"/>
              </w:rPr>
            </w:pPr>
            <w:r w:rsidRPr="00402043">
              <w:rPr>
                <w:szCs w:val="23"/>
              </w:rPr>
              <w:t>36.6</w:t>
            </w:r>
          </w:p>
        </w:tc>
        <w:tc>
          <w:tcPr>
            <w:tcW w:w="267" w:type="pct"/>
            <w:shd w:val="clear" w:color="auto" w:fill="auto"/>
            <w:noWrap/>
          </w:tcPr>
          <w:p w14:paraId="112820DC" w14:textId="5E459340" w:rsidR="00402043" w:rsidRPr="00402043" w:rsidRDefault="00402043" w:rsidP="00402043">
            <w:pPr>
              <w:jc w:val="right"/>
              <w:rPr>
                <w:szCs w:val="23"/>
              </w:rPr>
            </w:pPr>
            <w:r w:rsidRPr="00402043">
              <w:rPr>
                <w:szCs w:val="23"/>
              </w:rPr>
              <w:t>30</w:t>
            </w:r>
          </w:p>
        </w:tc>
        <w:tc>
          <w:tcPr>
            <w:tcW w:w="266" w:type="pct"/>
            <w:gridSpan w:val="2"/>
            <w:shd w:val="clear" w:color="auto" w:fill="auto"/>
            <w:noWrap/>
          </w:tcPr>
          <w:p w14:paraId="4B814E65" w14:textId="596EF622" w:rsidR="00402043" w:rsidRPr="00402043" w:rsidRDefault="00402043" w:rsidP="00402043">
            <w:pPr>
              <w:jc w:val="right"/>
              <w:rPr>
                <w:szCs w:val="23"/>
              </w:rPr>
            </w:pPr>
            <w:r w:rsidRPr="00402043">
              <w:rPr>
                <w:szCs w:val="23"/>
              </w:rPr>
              <w:t>20.0</w:t>
            </w:r>
          </w:p>
        </w:tc>
        <w:tc>
          <w:tcPr>
            <w:tcW w:w="266" w:type="pct"/>
            <w:shd w:val="clear" w:color="auto" w:fill="auto"/>
          </w:tcPr>
          <w:p w14:paraId="3AA9548E" w14:textId="4B363776" w:rsidR="00402043" w:rsidRPr="00402043" w:rsidRDefault="00402043" w:rsidP="00402043">
            <w:pPr>
              <w:jc w:val="right"/>
              <w:rPr>
                <w:szCs w:val="23"/>
              </w:rPr>
            </w:pPr>
            <w:r w:rsidRPr="00402043">
              <w:rPr>
                <w:szCs w:val="23"/>
              </w:rPr>
              <w:t>20</w:t>
            </w:r>
          </w:p>
        </w:tc>
        <w:tc>
          <w:tcPr>
            <w:tcW w:w="268" w:type="pct"/>
            <w:shd w:val="clear" w:color="auto" w:fill="auto"/>
          </w:tcPr>
          <w:p w14:paraId="0D1D9997" w14:textId="191779E3" w:rsidR="00402043" w:rsidRPr="00402043" w:rsidRDefault="00402043" w:rsidP="00402043">
            <w:pPr>
              <w:jc w:val="right"/>
              <w:rPr>
                <w:szCs w:val="23"/>
              </w:rPr>
            </w:pPr>
            <w:r w:rsidRPr="00402043">
              <w:rPr>
                <w:szCs w:val="23"/>
              </w:rPr>
              <w:t>16.1</w:t>
            </w:r>
          </w:p>
        </w:tc>
        <w:tc>
          <w:tcPr>
            <w:tcW w:w="266" w:type="pct"/>
            <w:shd w:val="clear" w:color="auto" w:fill="auto"/>
          </w:tcPr>
          <w:p w14:paraId="4399ECB4" w14:textId="3BEACAA2" w:rsidR="00402043" w:rsidRPr="00402043" w:rsidRDefault="00402043" w:rsidP="00402043">
            <w:pPr>
              <w:jc w:val="right"/>
              <w:rPr>
                <w:szCs w:val="23"/>
              </w:rPr>
            </w:pPr>
            <w:r w:rsidRPr="00402043">
              <w:rPr>
                <w:szCs w:val="23"/>
              </w:rPr>
              <w:t>19</w:t>
            </w:r>
          </w:p>
        </w:tc>
        <w:tc>
          <w:tcPr>
            <w:tcW w:w="274" w:type="pct"/>
            <w:shd w:val="clear" w:color="auto" w:fill="auto"/>
          </w:tcPr>
          <w:p w14:paraId="031A8DBC" w14:textId="1265D768" w:rsidR="00402043" w:rsidRPr="00402043" w:rsidRDefault="00402043" w:rsidP="00402043">
            <w:pPr>
              <w:jc w:val="right"/>
              <w:rPr>
                <w:szCs w:val="23"/>
              </w:rPr>
            </w:pPr>
            <w:r w:rsidRPr="00402043">
              <w:rPr>
                <w:szCs w:val="23"/>
              </w:rPr>
              <w:t>32.2</w:t>
            </w:r>
          </w:p>
        </w:tc>
        <w:tc>
          <w:tcPr>
            <w:tcW w:w="261" w:type="pct"/>
            <w:shd w:val="clear" w:color="auto" w:fill="auto"/>
            <w:noWrap/>
          </w:tcPr>
          <w:p w14:paraId="2CBC1EB2" w14:textId="34C3E88B" w:rsidR="00402043" w:rsidRPr="00402043" w:rsidRDefault="00402043" w:rsidP="00402043">
            <w:pPr>
              <w:jc w:val="right"/>
              <w:rPr>
                <w:szCs w:val="23"/>
              </w:rPr>
            </w:pPr>
            <w:r w:rsidRPr="00402043">
              <w:rPr>
                <w:szCs w:val="23"/>
              </w:rPr>
              <w:t>0</w:t>
            </w:r>
          </w:p>
        </w:tc>
        <w:tc>
          <w:tcPr>
            <w:tcW w:w="264" w:type="pct"/>
            <w:shd w:val="clear" w:color="auto" w:fill="auto"/>
            <w:noWrap/>
          </w:tcPr>
          <w:p w14:paraId="47F24B63" w14:textId="1B51F4CD" w:rsidR="00402043" w:rsidRPr="00402043" w:rsidRDefault="00402043" w:rsidP="00402043">
            <w:pPr>
              <w:jc w:val="right"/>
              <w:rPr>
                <w:szCs w:val="23"/>
              </w:rPr>
            </w:pPr>
            <w:r w:rsidRPr="00402043">
              <w:rPr>
                <w:szCs w:val="23"/>
              </w:rPr>
              <w:t>0.0</w:t>
            </w:r>
          </w:p>
        </w:tc>
      </w:tr>
      <w:tr w:rsidR="00402043" w:rsidRPr="00B97375" w14:paraId="00A00FEA" w14:textId="77777777" w:rsidTr="00B1110D">
        <w:trPr>
          <w:cantSplit/>
          <w:trHeight w:val="315"/>
        </w:trPr>
        <w:tc>
          <w:tcPr>
            <w:tcW w:w="1161" w:type="pct"/>
            <w:tcBorders>
              <w:right w:val="single" w:sz="4" w:space="0" w:color="auto"/>
            </w:tcBorders>
            <w:shd w:val="clear" w:color="auto" w:fill="auto"/>
            <w:noWrap/>
            <w:vAlign w:val="bottom"/>
          </w:tcPr>
          <w:p w14:paraId="64659FC8" w14:textId="6D192627" w:rsidR="00402043" w:rsidRPr="00402043" w:rsidRDefault="00402043" w:rsidP="00402043">
            <w:pPr>
              <w:rPr>
                <w:b/>
                <w:bCs/>
                <w:szCs w:val="23"/>
              </w:rPr>
            </w:pPr>
            <w:r w:rsidRPr="00402043">
              <w:rPr>
                <w:rFonts w:asciiTheme="minorHAnsi" w:eastAsia="Times New Roman" w:hAnsiTheme="minorHAnsi" w:cs="Arial"/>
                <w:b/>
                <w:bCs/>
                <w:szCs w:val="23"/>
                <w:lang w:eastAsia="en-AU"/>
              </w:rPr>
              <w:t>Total</w:t>
            </w:r>
          </w:p>
        </w:tc>
        <w:tc>
          <w:tcPr>
            <w:tcW w:w="311" w:type="pct"/>
            <w:tcBorders>
              <w:top w:val="nil"/>
              <w:left w:val="single" w:sz="4" w:space="0" w:color="auto"/>
              <w:bottom w:val="single" w:sz="4" w:space="0" w:color="auto"/>
            </w:tcBorders>
            <w:shd w:val="clear" w:color="auto" w:fill="auto"/>
            <w:noWrap/>
          </w:tcPr>
          <w:p w14:paraId="29AFA4EF" w14:textId="4EFEB135" w:rsidR="00402043" w:rsidRPr="00402043" w:rsidRDefault="00402043" w:rsidP="00402043">
            <w:pPr>
              <w:jc w:val="right"/>
              <w:rPr>
                <w:b/>
                <w:bCs/>
                <w:szCs w:val="23"/>
              </w:rPr>
            </w:pPr>
            <w:r w:rsidRPr="00402043">
              <w:rPr>
                <w:b/>
                <w:szCs w:val="23"/>
              </w:rPr>
              <w:t>8</w:t>
            </w:r>
          </w:p>
        </w:tc>
        <w:tc>
          <w:tcPr>
            <w:tcW w:w="331" w:type="pct"/>
            <w:tcBorders>
              <w:top w:val="nil"/>
              <w:bottom w:val="single" w:sz="4" w:space="0" w:color="auto"/>
              <w:right w:val="single" w:sz="4" w:space="0" w:color="auto"/>
            </w:tcBorders>
            <w:shd w:val="clear" w:color="auto" w:fill="auto"/>
            <w:noWrap/>
          </w:tcPr>
          <w:p w14:paraId="5257202B" w14:textId="28B33C5F" w:rsidR="00402043" w:rsidRPr="00402043" w:rsidRDefault="00402043" w:rsidP="00402043">
            <w:pPr>
              <w:jc w:val="right"/>
              <w:rPr>
                <w:b/>
                <w:bCs/>
                <w:szCs w:val="23"/>
              </w:rPr>
            </w:pPr>
            <w:r w:rsidRPr="00402043">
              <w:rPr>
                <w:b/>
                <w:szCs w:val="23"/>
              </w:rPr>
              <w:t>1630</w:t>
            </w:r>
          </w:p>
        </w:tc>
        <w:tc>
          <w:tcPr>
            <w:tcW w:w="266" w:type="pct"/>
            <w:tcBorders>
              <w:left w:val="single" w:sz="4" w:space="0" w:color="auto"/>
            </w:tcBorders>
            <w:shd w:val="clear" w:color="auto" w:fill="auto"/>
            <w:noWrap/>
          </w:tcPr>
          <w:p w14:paraId="7379E610" w14:textId="01D18FB0" w:rsidR="00402043" w:rsidRPr="00402043" w:rsidRDefault="00402043" w:rsidP="00402043">
            <w:pPr>
              <w:jc w:val="right"/>
              <w:rPr>
                <w:b/>
                <w:bCs/>
                <w:szCs w:val="23"/>
              </w:rPr>
            </w:pPr>
            <w:r w:rsidRPr="00402043">
              <w:rPr>
                <w:b/>
                <w:szCs w:val="23"/>
              </w:rPr>
              <w:t>5</w:t>
            </w:r>
          </w:p>
        </w:tc>
        <w:tc>
          <w:tcPr>
            <w:tcW w:w="266" w:type="pct"/>
            <w:gridSpan w:val="2"/>
            <w:shd w:val="clear" w:color="auto" w:fill="auto"/>
            <w:noWrap/>
          </w:tcPr>
          <w:p w14:paraId="267BE8DA" w14:textId="18377977" w:rsidR="00402043" w:rsidRPr="00402043" w:rsidRDefault="00402043" w:rsidP="00402043">
            <w:pPr>
              <w:jc w:val="right"/>
              <w:rPr>
                <w:b/>
                <w:bCs/>
                <w:szCs w:val="23"/>
              </w:rPr>
            </w:pPr>
            <w:r w:rsidRPr="00402043">
              <w:rPr>
                <w:b/>
                <w:szCs w:val="23"/>
              </w:rPr>
              <w:t>62.5</w:t>
            </w:r>
          </w:p>
        </w:tc>
        <w:tc>
          <w:tcPr>
            <w:tcW w:w="267" w:type="pct"/>
            <w:shd w:val="clear" w:color="auto" w:fill="auto"/>
            <w:noWrap/>
          </w:tcPr>
          <w:p w14:paraId="7AA0C28B" w14:textId="3BE23F78" w:rsidR="00402043" w:rsidRPr="00402043" w:rsidRDefault="00402043" w:rsidP="00402043">
            <w:pPr>
              <w:jc w:val="right"/>
              <w:rPr>
                <w:b/>
                <w:bCs/>
                <w:szCs w:val="23"/>
              </w:rPr>
            </w:pPr>
            <w:r w:rsidRPr="00402043">
              <w:rPr>
                <w:b/>
                <w:szCs w:val="23"/>
              </w:rPr>
              <w:t>179</w:t>
            </w:r>
          </w:p>
        </w:tc>
        <w:tc>
          <w:tcPr>
            <w:tcW w:w="266" w:type="pct"/>
            <w:shd w:val="clear" w:color="auto" w:fill="auto"/>
            <w:noWrap/>
          </w:tcPr>
          <w:p w14:paraId="0454360D" w14:textId="181AE03B" w:rsidR="00402043" w:rsidRPr="00402043" w:rsidRDefault="00402043" w:rsidP="00402043">
            <w:pPr>
              <w:jc w:val="right"/>
              <w:rPr>
                <w:b/>
                <w:bCs/>
                <w:szCs w:val="23"/>
              </w:rPr>
            </w:pPr>
            <w:r w:rsidRPr="00402043">
              <w:rPr>
                <w:b/>
                <w:szCs w:val="23"/>
              </w:rPr>
              <w:t>32.2</w:t>
            </w:r>
          </w:p>
        </w:tc>
        <w:tc>
          <w:tcPr>
            <w:tcW w:w="267" w:type="pct"/>
            <w:shd w:val="clear" w:color="auto" w:fill="auto"/>
            <w:noWrap/>
          </w:tcPr>
          <w:p w14:paraId="2DAA4566" w14:textId="0A34F018" w:rsidR="00402043" w:rsidRPr="00402043" w:rsidRDefault="00402043" w:rsidP="00402043">
            <w:pPr>
              <w:jc w:val="right"/>
              <w:rPr>
                <w:b/>
                <w:bCs/>
                <w:szCs w:val="23"/>
              </w:rPr>
            </w:pPr>
            <w:r w:rsidRPr="00402043">
              <w:rPr>
                <w:b/>
                <w:szCs w:val="23"/>
              </w:rPr>
              <w:t>92</w:t>
            </w:r>
          </w:p>
        </w:tc>
        <w:tc>
          <w:tcPr>
            <w:tcW w:w="266" w:type="pct"/>
            <w:gridSpan w:val="2"/>
            <w:shd w:val="clear" w:color="auto" w:fill="auto"/>
            <w:noWrap/>
          </w:tcPr>
          <w:p w14:paraId="78352820" w14:textId="05055076" w:rsidR="00402043" w:rsidRPr="00402043" w:rsidRDefault="00402043" w:rsidP="00402043">
            <w:pPr>
              <w:jc w:val="right"/>
              <w:rPr>
                <w:b/>
                <w:bCs/>
                <w:szCs w:val="23"/>
              </w:rPr>
            </w:pPr>
            <w:r w:rsidRPr="00402043">
              <w:rPr>
                <w:b/>
                <w:szCs w:val="23"/>
              </w:rPr>
              <w:t>19.2</w:t>
            </w:r>
          </w:p>
        </w:tc>
        <w:tc>
          <w:tcPr>
            <w:tcW w:w="266" w:type="pct"/>
            <w:shd w:val="clear" w:color="auto" w:fill="auto"/>
          </w:tcPr>
          <w:p w14:paraId="2A515E2B" w14:textId="023F4A6D" w:rsidR="00402043" w:rsidRPr="00402043" w:rsidRDefault="00402043" w:rsidP="00402043">
            <w:pPr>
              <w:jc w:val="right"/>
              <w:rPr>
                <w:b/>
                <w:bCs/>
                <w:szCs w:val="23"/>
              </w:rPr>
            </w:pPr>
            <w:r w:rsidRPr="00402043">
              <w:rPr>
                <w:b/>
                <w:szCs w:val="23"/>
              </w:rPr>
              <w:t>65</w:t>
            </w:r>
          </w:p>
        </w:tc>
        <w:tc>
          <w:tcPr>
            <w:tcW w:w="268" w:type="pct"/>
            <w:shd w:val="clear" w:color="auto" w:fill="auto"/>
          </w:tcPr>
          <w:p w14:paraId="0E966BEB" w14:textId="74B5A70F" w:rsidR="00402043" w:rsidRPr="00402043" w:rsidRDefault="00402043" w:rsidP="00402043">
            <w:pPr>
              <w:jc w:val="right"/>
              <w:rPr>
                <w:b/>
                <w:bCs/>
                <w:szCs w:val="23"/>
              </w:rPr>
            </w:pPr>
            <w:r w:rsidRPr="00402043">
              <w:rPr>
                <w:b/>
                <w:szCs w:val="23"/>
              </w:rPr>
              <w:t>16.5</w:t>
            </w:r>
          </w:p>
        </w:tc>
        <w:tc>
          <w:tcPr>
            <w:tcW w:w="266" w:type="pct"/>
            <w:shd w:val="clear" w:color="auto" w:fill="auto"/>
          </w:tcPr>
          <w:p w14:paraId="3BB6D71C" w14:textId="0B6AB50A" w:rsidR="00402043" w:rsidRPr="00402043" w:rsidRDefault="00402043" w:rsidP="00402043">
            <w:pPr>
              <w:jc w:val="right"/>
              <w:rPr>
                <w:b/>
                <w:bCs/>
                <w:szCs w:val="23"/>
              </w:rPr>
            </w:pPr>
            <w:r w:rsidRPr="00402043">
              <w:rPr>
                <w:b/>
                <w:szCs w:val="23"/>
              </w:rPr>
              <w:t>48</w:t>
            </w:r>
          </w:p>
        </w:tc>
        <w:tc>
          <w:tcPr>
            <w:tcW w:w="274" w:type="pct"/>
            <w:shd w:val="clear" w:color="auto" w:fill="auto"/>
          </w:tcPr>
          <w:p w14:paraId="7067249C" w14:textId="5793010B" w:rsidR="00402043" w:rsidRPr="00402043" w:rsidRDefault="00402043" w:rsidP="00402043">
            <w:pPr>
              <w:jc w:val="right"/>
              <w:rPr>
                <w:b/>
                <w:bCs/>
                <w:szCs w:val="23"/>
              </w:rPr>
            </w:pPr>
            <w:r w:rsidRPr="00402043">
              <w:rPr>
                <w:b/>
                <w:szCs w:val="23"/>
              </w:rPr>
              <w:t>25.3</w:t>
            </w:r>
          </w:p>
        </w:tc>
        <w:tc>
          <w:tcPr>
            <w:tcW w:w="261" w:type="pct"/>
            <w:shd w:val="clear" w:color="auto" w:fill="auto"/>
            <w:noWrap/>
          </w:tcPr>
          <w:p w14:paraId="3FF473E7" w14:textId="23D4DCFB" w:rsidR="00402043" w:rsidRPr="00402043" w:rsidRDefault="00402043" w:rsidP="00402043">
            <w:pPr>
              <w:jc w:val="right"/>
              <w:rPr>
                <w:b/>
                <w:bCs/>
                <w:szCs w:val="23"/>
              </w:rPr>
            </w:pPr>
            <w:r w:rsidRPr="00402043">
              <w:rPr>
                <w:b/>
                <w:szCs w:val="23"/>
              </w:rPr>
              <w:t>2</w:t>
            </w:r>
          </w:p>
        </w:tc>
        <w:tc>
          <w:tcPr>
            <w:tcW w:w="264" w:type="pct"/>
            <w:shd w:val="clear" w:color="auto" w:fill="auto"/>
            <w:noWrap/>
          </w:tcPr>
          <w:p w14:paraId="200F28E1" w14:textId="6163EADB" w:rsidR="00402043" w:rsidRPr="00402043" w:rsidRDefault="00402043" w:rsidP="00402043">
            <w:pPr>
              <w:jc w:val="right"/>
              <w:rPr>
                <w:b/>
                <w:bCs/>
                <w:szCs w:val="23"/>
              </w:rPr>
            </w:pPr>
            <w:r w:rsidRPr="00402043">
              <w:rPr>
                <w:b/>
                <w:szCs w:val="23"/>
              </w:rPr>
              <w:t>16.7</w:t>
            </w:r>
          </w:p>
        </w:tc>
      </w:tr>
    </w:tbl>
    <w:p w14:paraId="7D8777BE" w14:textId="7C1F65AB" w:rsidR="006F4082" w:rsidRPr="004D3B47" w:rsidRDefault="00A645B6">
      <w:pPr>
        <w:rPr>
          <w:i/>
          <w:sz w:val="20"/>
        </w:rPr>
      </w:pPr>
      <w:bookmarkStart w:id="1891" w:name="_Ref293306062"/>
      <w:bookmarkStart w:id="1892" w:name="_Ref297126579"/>
      <w:bookmarkStart w:id="1893" w:name="_Toc304970067"/>
      <w:r w:rsidRPr="004D3B47">
        <w:rPr>
          <w:i/>
          <w:sz w:val="20"/>
        </w:rPr>
        <w:t xml:space="preserve">Excludes women with abnormal cytology in the five years preceding their </w:t>
      </w:r>
      <w:r w:rsidR="00365ACF">
        <w:rPr>
          <w:i/>
          <w:sz w:val="20"/>
        </w:rPr>
        <w:t>low-grade</w:t>
      </w:r>
      <w:r w:rsidRPr="004D3B47">
        <w:rPr>
          <w:i/>
          <w:sz w:val="20"/>
        </w:rPr>
        <w:t xml:space="preserve"> cytology sample</w:t>
      </w:r>
      <w:r w:rsidR="00504076" w:rsidRPr="004D3B47">
        <w:rPr>
          <w:i/>
          <w:sz w:val="20"/>
        </w:rPr>
        <w:t>.</w:t>
      </w:r>
    </w:p>
    <w:p w14:paraId="5109B3A0" w14:textId="2C83B118" w:rsidR="006B03F9" w:rsidRPr="004D3B47" w:rsidRDefault="00512D3A">
      <w:pPr>
        <w:rPr>
          <w:i/>
          <w:sz w:val="20"/>
        </w:rPr>
      </w:pPr>
      <w:r w:rsidRPr="004D3B47">
        <w:rPr>
          <w:i/>
          <w:sz w:val="20"/>
        </w:rPr>
        <w:t>* Additionally excludes women with</w:t>
      </w:r>
      <w:r w:rsidR="00504076" w:rsidRPr="004D3B47">
        <w:rPr>
          <w:i/>
          <w:sz w:val="20"/>
        </w:rPr>
        <w:t xml:space="preserve"> any previous squamous </w:t>
      </w:r>
      <w:r w:rsidR="00365ACF">
        <w:rPr>
          <w:i/>
          <w:sz w:val="20"/>
        </w:rPr>
        <w:t>high-grade</w:t>
      </w:r>
      <w:r w:rsidRPr="004D3B47">
        <w:rPr>
          <w:i/>
          <w:sz w:val="20"/>
        </w:rPr>
        <w:t xml:space="preserve"> (cytology or histology)</w:t>
      </w:r>
      <w:r w:rsidR="00E96362">
        <w:rPr>
          <w:i/>
          <w:sz w:val="20"/>
        </w:rPr>
        <w:t>.</w:t>
      </w:r>
      <w:r w:rsidR="006B03F9" w:rsidRPr="004D3B47">
        <w:rPr>
          <w:i/>
          <w:sz w:val="20"/>
        </w:rPr>
        <w:br w:type="page"/>
      </w:r>
    </w:p>
    <w:p w14:paraId="7C3CE7D9" w14:textId="292349D2" w:rsidR="000F7650" w:rsidRDefault="008E7879" w:rsidP="00916D54">
      <w:pPr>
        <w:pStyle w:val="Caption"/>
        <w:keepNext/>
        <w:spacing w:after="80"/>
        <w:ind w:right="544"/>
        <w:jc w:val="both"/>
      </w:pPr>
      <w:bookmarkStart w:id="1894" w:name="_Ref497814247"/>
      <w:bookmarkStart w:id="1895" w:name="_Toc469398304"/>
      <w:bookmarkStart w:id="1896" w:name="_Toc454286180"/>
      <w:bookmarkStart w:id="1897" w:name="_Toc486941067"/>
      <w:bookmarkStart w:id="1898" w:name="_Toc475605541"/>
      <w:bookmarkStart w:id="1899" w:name="_Toc509928512"/>
      <w:bookmarkStart w:id="1900" w:name="_Toc528676185"/>
      <w:bookmarkStart w:id="1901" w:name="_Toc5627632"/>
      <w:bookmarkStart w:id="1902" w:name="_Toc12875574"/>
      <w:bookmarkStart w:id="1903" w:name="_Toc68606697"/>
      <w:r w:rsidRPr="004D3B47">
        <w:t>Table</w:t>
      </w:r>
      <w:r w:rsidR="000F7650" w:rsidRPr="004D3B47">
        <w:t xml:space="preserve"> </w:t>
      </w:r>
      <w:r w:rsidR="00100CC8" w:rsidRPr="004D3B47">
        <w:fldChar w:fldCharType="begin"/>
      </w:r>
      <w:r w:rsidR="0004456A" w:rsidRPr="004D3B47">
        <w:instrText xml:space="preserve"> SEQ Table \* ARABIC </w:instrText>
      </w:r>
      <w:r w:rsidR="00100CC8" w:rsidRPr="004D3B47">
        <w:fldChar w:fldCharType="separate"/>
      </w:r>
      <w:r w:rsidR="00D03680">
        <w:rPr>
          <w:noProof/>
        </w:rPr>
        <w:t>22</w:t>
      </w:r>
      <w:r w:rsidR="00100CC8" w:rsidRPr="004D3B47">
        <w:rPr>
          <w:noProof/>
        </w:rPr>
        <w:fldChar w:fldCharType="end"/>
      </w:r>
      <w:bookmarkEnd w:id="1891"/>
      <w:bookmarkEnd w:id="1892"/>
      <w:bookmarkEnd w:id="1894"/>
      <w:r w:rsidR="000F7650" w:rsidRPr="004D3B47">
        <w:t xml:space="preserve"> - HPV triage test results following LSIL cytology, by age and cytology laboratory</w:t>
      </w:r>
      <w:bookmarkEnd w:id="1893"/>
      <w:bookmarkEnd w:id="1895"/>
      <w:bookmarkEnd w:id="1896"/>
      <w:bookmarkEnd w:id="1897"/>
      <w:bookmarkEnd w:id="1898"/>
      <w:bookmarkEnd w:id="1899"/>
      <w:bookmarkEnd w:id="1900"/>
      <w:bookmarkEnd w:id="1901"/>
      <w:bookmarkEnd w:id="1902"/>
      <w:bookmarkEnd w:id="1903"/>
    </w:p>
    <w:tbl>
      <w:tblPr>
        <w:tblW w:w="5178"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393"/>
        <w:gridCol w:w="908"/>
        <w:gridCol w:w="968"/>
        <w:gridCol w:w="778"/>
        <w:gridCol w:w="754"/>
        <w:gridCol w:w="23"/>
        <w:gridCol w:w="780"/>
        <w:gridCol w:w="778"/>
        <w:gridCol w:w="780"/>
        <w:gridCol w:w="772"/>
        <w:gridCol w:w="6"/>
        <w:gridCol w:w="778"/>
        <w:gridCol w:w="783"/>
        <w:gridCol w:w="778"/>
        <w:gridCol w:w="801"/>
        <w:gridCol w:w="763"/>
        <w:gridCol w:w="772"/>
      </w:tblGrid>
      <w:tr w:rsidR="008946F4" w:rsidRPr="00B97375" w14:paraId="27AA4815" w14:textId="77777777" w:rsidTr="00AB0E37">
        <w:trPr>
          <w:cantSplit/>
        </w:trPr>
        <w:tc>
          <w:tcPr>
            <w:tcW w:w="1161" w:type="pct"/>
            <w:vMerge w:val="restart"/>
            <w:tcBorders>
              <w:top w:val="single" w:sz="4" w:space="0" w:color="auto"/>
              <w:bottom w:val="nil"/>
              <w:right w:val="single" w:sz="4" w:space="0" w:color="auto"/>
            </w:tcBorders>
            <w:shd w:val="clear" w:color="auto" w:fill="D9D9D9" w:themeFill="background1" w:themeFillShade="D9"/>
            <w:noWrap/>
          </w:tcPr>
          <w:p w14:paraId="58D18769" w14:textId="77777777" w:rsidR="008946F4" w:rsidRPr="00E54575" w:rsidRDefault="008946F4" w:rsidP="00AB0E37">
            <w:pPr>
              <w:keepNext/>
              <w:ind w:right="544"/>
              <w:rPr>
                <w:b/>
              </w:rPr>
            </w:pPr>
            <w:r w:rsidRPr="00E54575">
              <w:rPr>
                <w:b/>
              </w:rPr>
              <w:t>Laboratory</w:t>
            </w:r>
          </w:p>
        </w:tc>
        <w:tc>
          <w:tcPr>
            <w:tcW w:w="642" w:type="pct"/>
            <w:gridSpan w:val="2"/>
            <w:tcBorders>
              <w:top w:val="single" w:sz="4" w:space="0" w:color="auto"/>
              <w:left w:val="single" w:sz="4" w:space="0" w:color="auto"/>
              <w:bottom w:val="nil"/>
              <w:right w:val="single" w:sz="4" w:space="0" w:color="auto"/>
            </w:tcBorders>
            <w:shd w:val="clear" w:color="auto" w:fill="D9D9D9" w:themeFill="background1" w:themeFillShade="D9"/>
            <w:noWrap/>
            <w:vAlign w:val="center"/>
          </w:tcPr>
          <w:p w14:paraId="7944AC72" w14:textId="77777777" w:rsidR="008946F4" w:rsidRPr="00E54575" w:rsidRDefault="008946F4" w:rsidP="00AB0E37">
            <w:pPr>
              <w:keepNext/>
              <w:ind w:right="35"/>
              <w:jc w:val="center"/>
              <w:rPr>
                <w:b/>
              </w:rPr>
            </w:pPr>
            <w:r w:rsidRPr="00E54575">
              <w:rPr>
                <w:b/>
              </w:rPr>
              <w:t>Women with valid HPV test results</w:t>
            </w:r>
          </w:p>
        </w:tc>
        <w:tc>
          <w:tcPr>
            <w:tcW w:w="3197" w:type="pct"/>
            <w:gridSpan w:val="14"/>
            <w:tcBorders>
              <w:top w:val="single" w:sz="4" w:space="0" w:color="auto"/>
              <w:left w:val="single" w:sz="4" w:space="0" w:color="auto"/>
              <w:bottom w:val="nil"/>
            </w:tcBorders>
            <w:shd w:val="clear" w:color="auto" w:fill="D9D9D9" w:themeFill="background1" w:themeFillShade="D9"/>
            <w:noWrap/>
            <w:vAlign w:val="center"/>
          </w:tcPr>
          <w:p w14:paraId="5A98816E" w14:textId="77777777" w:rsidR="008946F4" w:rsidRPr="00E54575" w:rsidRDefault="008946F4" w:rsidP="00AB0E37">
            <w:pPr>
              <w:keepNext/>
              <w:ind w:right="544"/>
              <w:jc w:val="center"/>
              <w:rPr>
                <w:b/>
              </w:rPr>
            </w:pPr>
            <w:r w:rsidRPr="00E54575">
              <w:rPr>
                <w:b/>
              </w:rPr>
              <w:t>Women with positive HPV test results (number and % within each age group)</w:t>
            </w:r>
          </w:p>
        </w:tc>
      </w:tr>
      <w:tr w:rsidR="008946F4" w:rsidRPr="00B97375" w14:paraId="64A5C5F0" w14:textId="77777777" w:rsidTr="00AB0E37">
        <w:trPr>
          <w:cantSplit/>
        </w:trPr>
        <w:tc>
          <w:tcPr>
            <w:tcW w:w="1161" w:type="pct"/>
            <w:vMerge/>
            <w:tcBorders>
              <w:top w:val="nil"/>
              <w:bottom w:val="nil"/>
              <w:right w:val="single" w:sz="4" w:space="0" w:color="auto"/>
            </w:tcBorders>
            <w:shd w:val="clear" w:color="auto" w:fill="D9D9D9" w:themeFill="background1" w:themeFillShade="D9"/>
            <w:vAlign w:val="center"/>
          </w:tcPr>
          <w:p w14:paraId="4A9C0F6A" w14:textId="77777777" w:rsidR="008946F4" w:rsidRPr="00E54575" w:rsidRDefault="008946F4" w:rsidP="00AB0E37">
            <w:pPr>
              <w:keepNext/>
              <w:ind w:right="544"/>
              <w:jc w:val="both"/>
              <w:rPr>
                <w:b/>
              </w:rPr>
            </w:pPr>
          </w:p>
        </w:tc>
        <w:tc>
          <w:tcPr>
            <w:tcW w:w="311" w:type="pct"/>
            <w:tcBorders>
              <w:top w:val="nil"/>
              <w:left w:val="single" w:sz="4" w:space="0" w:color="auto"/>
              <w:bottom w:val="nil"/>
            </w:tcBorders>
            <w:shd w:val="clear" w:color="auto" w:fill="D9D9D9" w:themeFill="background1" w:themeFillShade="D9"/>
            <w:vAlign w:val="center"/>
          </w:tcPr>
          <w:p w14:paraId="600841C7" w14:textId="77777777" w:rsidR="008946F4" w:rsidRPr="00E54575" w:rsidRDefault="008946F4" w:rsidP="00AB0E37">
            <w:pPr>
              <w:keepNext/>
              <w:ind w:right="-107"/>
              <w:jc w:val="center"/>
              <w:rPr>
                <w:b/>
              </w:rPr>
            </w:pPr>
            <w:r w:rsidRPr="00E54575">
              <w:rPr>
                <w:b/>
              </w:rPr>
              <w:t>&lt; 30yrs*</w:t>
            </w:r>
          </w:p>
        </w:tc>
        <w:tc>
          <w:tcPr>
            <w:tcW w:w="331" w:type="pct"/>
            <w:tcBorders>
              <w:top w:val="nil"/>
              <w:bottom w:val="nil"/>
              <w:right w:val="single" w:sz="4" w:space="0" w:color="auto"/>
            </w:tcBorders>
            <w:shd w:val="clear" w:color="auto" w:fill="D9D9D9" w:themeFill="background1" w:themeFillShade="D9"/>
            <w:vAlign w:val="center"/>
          </w:tcPr>
          <w:p w14:paraId="37D05B31" w14:textId="77777777" w:rsidR="008946F4" w:rsidRPr="00E54575" w:rsidRDefault="008946F4" w:rsidP="00AB0E37">
            <w:pPr>
              <w:keepNext/>
              <w:ind w:left="-111" w:right="42"/>
              <w:jc w:val="center"/>
              <w:rPr>
                <w:b/>
              </w:rPr>
            </w:pPr>
            <w:r w:rsidRPr="00E54575">
              <w:rPr>
                <w:b/>
              </w:rPr>
              <w:t>30+ yrs</w:t>
            </w:r>
          </w:p>
        </w:tc>
        <w:tc>
          <w:tcPr>
            <w:tcW w:w="524" w:type="pct"/>
            <w:gridSpan w:val="2"/>
            <w:tcBorders>
              <w:top w:val="nil"/>
              <w:left w:val="single" w:sz="4" w:space="0" w:color="auto"/>
              <w:bottom w:val="nil"/>
            </w:tcBorders>
            <w:shd w:val="clear" w:color="auto" w:fill="D9D9D9" w:themeFill="background1" w:themeFillShade="D9"/>
            <w:vAlign w:val="center"/>
          </w:tcPr>
          <w:p w14:paraId="4F472FDB" w14:textId="77777777" w:rsidR="008946F4" w:rsidRPr="00E54575" w:rsidRDefault="008946F4" w:rsidP="00AB0E37">
            <w:pPr>
              <w:keepNext/>
              <w:ind w:left="227"/>
              <w:jc w:val="center"/>
              <w:rPr>
                <w:b/>
              </w:rPr>
            </w:pPr>
            <w:r w:rsidRPr="00E54575">
              <w:rPr>
                <w:b/>
              </w:rPr>
              <w:t>&lt; 30yrs*</w:t>
            </w:r>
          </w:p>
        </w:tc>
        <w:tc>
          <w:tcPr>
            <w:tcW w:w="541" w:type="pct"/>
            <w:gridSpan w:val="3"/>
            <w:tcBorders>
              <w:top w:val="nil"/>
              <w:bottom w:val="nil"/>
            </w:tcBorders>
            <w:shd w:val="clear" w:color="auto" w:fill="D9D9D9" w:themeFill="background1" w:themeFillShade="D9"/>
            <w:vAlign w:val="center"/>
          </w:tcPr>
          <w:p w14:paraId="7903C237" w14:textId="77777777" w:rsidR="008946F4" w:rsidRPr="00E54575" w:rsidRDefault="008946F4" w:rsidP="00AB0E37">
            <w:pPr>
              <w:keepNext/>
              <w:ind w:left="227"/>
              <w:jc w:val="center"/>
              <w:rPr>
                <w:b/>
              </w:rPr>
            </w:pPr>
            <w:r w:rsidRPr="00E54575">
              <w:rPr>
                <w:b/>
              </w:rPr>
              <w:t>30-39 yrs</w:t>
            </w:r>
          </w:p>
        </w:tc>
        <w:tc>
          <w:tcPr>
            <w:tcW w:w="531" w:type="pct"/>
            <w:gridSpan w:val="2"/>
            <w:tcBorders>
              <w:top w:val="nil"/>
              <w:bottom w:val="nil"/>
            </w:tcBorders>
            <w:shd w:val="clear" w:color="auto" w:fill="D9D9D9" w:themeFill="background1" w:themeFillShade="D9"/>
            <w:vAlign w:val="center"/>
          </w:tcPr>
          <w:p w14:paraId="203EBA22" w14:textId="77777777" w:rsidR="008946F4" w:rsidRPr="00E54575" w:rsidRDefault="008946F4" w:rsidP="00AB0E37">
            <w:pPr>
              <w:keepNext/>
              <w:ind w:left="227"/>
              <w:jc w:val="center"/>
              <w:rPr>
                <w:b/>
              </w:rPr>
            </w:pPr>
            <w:r w:rsidRPr="00E54575">
              <w:rPr>
                <w:b/>
              </w:rPr>
              <w:t>40-49 yrs</w:t>
            </w:r>
          </w:p>
        </w:tc>
        <w:tc>
          <w:tcPr>
            <w:tcW w:w="536" w:type="pct"/>
            <w:gridSpan w:val="3"/>
            <w:tcBorders>
              <w:top w:val="nil"/>
              <w:bottom w:val="nil"/>
            </w:tcBorders>
            <w:shd w:val="clear" w:color="auto" w:fill="D9D9D9" w:themeFill="background1" w:themeFillShade="D9"/>
            <w:vAlign w:val="center"/>
          </w:tcPr>
          <w:p w14:paraId="21777176" w14:textId="77777777" w:rsidR="008946F4" w:rsidRPr="00E54575" w:rsidRDefault="008946F4" w:rsidP="00AB0E37">
            <w:pPr>
              <w:keepNext/>
              <w:ind w:left="227"/>
              <w:jc w:val="center"/>
              <w:rPr>
                <w:b/>
              </w:rPr>
            </w:pPr>
            <w:r w:rsidRPr="00E54575">
              <w:rPr>
                <w:b/>
              </w:rPr>
              <w:t>50-59 yrs</w:t>
            </w:r>
          </w:p>
        </w:tc>
        <w:tc>
          <w:tcPr>
            <w:tcW w:w="540" w:type="pct"/>
            <w:gridSpan w:val="2"/>
            <w:tcBorders>
              <w:top w:val="nil"/>
              <w:bottom w:val="nil"/>
            </w:tcBorders>
            <w:shd w:val="clear" w:color="auto" w:fill="D9D9D9" w:themeFill="background1" w:themeFillShade="D9"/>
            <w:vAlign w:val="center"/>
          </w:tcPr>
          <w:p w14:paraId="7E487DCD" w14:textId="77777777" w:rsidR="008946F4" w:rsidRPr="00E54575" w:rsidRDefault="008946F4" w:rsidP="00AB0E37">
            <w:pPr>
              <w:keepNext/>
              <w:ind w:left="227"/>
              <w:jc w:val="center"/>
              <w:rPr>
                <w:b/>
              </w:rPr>
            </w:pPr>
            <w:r w:rsidRPr="00E54575">
              <w:rPr>
                <w:b/>
              </w:rPr>
              <w:t>60-69 yrs</w:t>
            </w:r>
          </w:p>
        </w:tc>
        <w:tc>
          <w:tcPr>
            <w:tcW w:w="525" w:type="pct"/>
            <w:gridSpan w:val="2"/>
            <w:tcBorders>
              <w:top w:val="nil"/>
              <w:bottom w:val="nil"/>
            </w:tcBorders>
            <w:shd w:val="clear" w:color="auto" w:fill="D9D9D9" w:themeFill="background1" w:themeFillShade="D9"/>
            <w:vAlign w:val="center"/>
          </w:tcPr>
          <w:p w14:paraId="3E0F1BAE" w14:textId="77777777" w:rsidR="008946F4" w:rsidRPr="00E54575" w:rsidRDefault="008946F4" w:rsidP="00AB0E37">
            <w:pPr>
              <w:keepNext/>
              <w:ind w:right="-109"/>
              <w:jc w:val="center"/>
              <w:rPr>
                <w:b/>
              </w:rPr>
            </w:pPr>
            <w:r w:rsidRPr="00E54575">
              <w:rPr>
                <w:b/>
              </w:rPr>
              <w:t>70+ yrs</w:t>
            </w:r>
          </w:p>
        </w:tc>
      </w:tr>
      <w:tr w:rsidR="008946F4" w:rsidRPr="00B97375" w14:paraId="75112237" w14:textId="77777777" w:rsidTr="00AB0E37">
        <w:trPr>
          <w:cantSplit/>
          <w:trHeight w:val="300"/>
        </w:trPr>
        <w:tc>
          <w:tcPr>
            <w:tcW w:w="1161" w:type="pct"/>
            <w:vMerge/>
            <w:tcBorders>
              <w:top w:val="nil"/>
              <w:bottom w:val="single" w:sz="4" w:space="0" w:color="auto"/>
              <w:right w:val="single" w:sz="4" w:space="0" w:color="auto"/>
            </w:tcBorders>
            <w:shd w:val="clear" w:color="auto" w:fill="D9D9D9" w:themeFill="background1" w:themeFillShade="D9"/>
            <w:noWrap/>
          </w:tcPr>
          <w:p w14:paraId="46A77F53" w14:textId="77777777" w:rsidR="008946F4" w:rsidRPr="0034653F" w:rsidRDefault="008946F4" w:rsidP="00AB0E37"/>
        </w:tc>
        <w:tc>
          <w:tcPr>
            <w:tcW w:w="311" w:type="pct"/>
            <w:tcBorders>
              <w:top w:val="nil"/>
              <w:left w:val="single" w:sz="4" w:space="0" w:color="auto"/>
              <w:bottom w:val="single" w:sz="4" w:space="0" w:color="auto"/>
            </w:tcBorders>
            <w:shd w:val="clear" w:color="auto" w:fill="D9D9D9" w:themeFill="background1" w:themeFillShade="D9"/>
            <w:noWrap/>
            <w:vAlign w:val="bottom"/>
          </w:tcPr>
          <w:p w14:paraId="22CC65A7" w14:textId="77777777" w:rsidR="008946F4" w:rsidRPr="0034653F" w:rsidRDefault="008946F4" w:rsidP="00AB0E37">
            <w:pPr>
              <w:jc w:val="right"/>
            </w:pPr>
            <w:r w:rsidRPr="00E54575">
              <w:rPr>
                <w:b/>
              </w:rPr>
              <w:t>N</w:t>
            </w:r>
          </w:p>
        </w:tc>
        <w:tc>
          <w:tcPr>
            <w:tcW w:w="331" w:type="pct"/>
            <w:tcBorders>
              <w:top w:val="nil"/>
              <w:bottom w:val="single" w:sz="4" w:space="0" w:color="auto"/>
              <w:right w:val="single" w:sz="4" w:space="0" w:color="auto"/>
            </w:tcBorders>
            <w:shd w:val="clear" w:color="auto" w:fill="D9D9D9" w:themeFill="background1" w:themeFillShade="D9"/>
            <w:noWrap/>
            <w:vAlign w:val="bottom"/>
          </w:tcPr>
          <w:p w14:paraId="16646A9F" w14:textId="77777777" w:rsidR="008946F4" w:rsidRPr="0034653F" w:rsidRDefault="008946F4" w:rsidP="00AB0E37">
            <w:pPr>
              <w:jc w:val="right"/>
            </w:pPr>
            <w:r w:rsidRPr="00E54575">
              <w:rPr>
                <w:b/>
              </w:rPr>
              <w:t>N</w:t>
            </w:r>
          </w:p>
        </w:tc>
        <w:tc>
          <w:tcPr>
            <w:tcW w:w="266" w:type="pct"/>
            <w:tcBorders>
              <w:top w:val="nil"/>
              <w:left w:val="single" w:sz="4" w:space="0" w:color="auto"/>
              <w:bottom w:val="single" w:sz="4" w:space="0" w:color="auto"/>
            </w:tcBorders>
            <w:shd w:val="clear" w:color="auto" w:fill="D9D9D9" w:themeFill="background1" w:themeFillShade="D9"/>
            <w:noWrap/>
            <w:vAlign w:val="bottom"/>
          </w:tcPr>
          <w:p w14:paraId="255B1D05" w14:textId="77777777" w:rsidR="008946F4" w:rsidRPr="0034653F" w:rsidRDefault="008946F4" w:rsidP="00AB0E37">
            <w:pPr>
              <w:jc w:val="right"/>
            </w:pPr>
            <w:r w:rsidRPr="00E54575">
              <w:rPr>
                <w:b/>
              </w:rPr>
              <w:t>N</w:t>
            </w:r>
          </w:p>
        </w:tc>
        <w:tc>
          <w:tcPr>
            <w:tcW w:w="266" w:type="pct"/>
            <w:gridSpan w:val="2"/>
            <w:tcBorders>
              <w:top w:val="nil"/>
              <w:bottom w:val="single" w:sz="4" w:space="0" w:color="auto"/>
            </w:tcBorders>
            <w:shd w:val="clear" w:color="auto" w:fill="D9D9D9" w:themeFill="background1" w:themeFillShade="D9"/>
            <w:noWrap/>
            <w:vAlign w:val="bottom"/>
          </w:tcPr>
          <w:p w14:paraId="337518B1" w14:textId="77777777" w:rsidR="008946F4" w:rsidRPr="0034653F" w:rsidRDefault="008946F4" w:rsidP="00AB0E37">
            <w:pPr>
              <w:jc w:val="right"/>
            </w:pPr>
            <w:r w:rsidRPr="00E54575">
              <w:rPr>
                <w:b/>
              </w:rPr>
              <w:t>%</w:t>
            </w:r>
          </w:p>
        </w:tc>
        <w:tc>
          <w:tcPr>
            <w:tcW w:w="267" w:type="pct"/>
            <w:tcBorders>
              <w:top w:val="nil"/>
              <w:bottom w:val="single" w:sz="4" w:space="0" w:color="auto"/>
            </w:tcBorders>
            <w:shd w:val="clear" w:color="auto" w:fill="D9D9D9" w:themeFill="background1" w:themeFillShade="D9"/>
            <w:noWrap/>
            <w:vAlign w:val="bottom"/>
          </w:tcPr>
          <w:p w14:paraId="2E4109E8" w14:textId="77777777" w:rsidR="008946F4" w:rsidRPr="0034653F" w:rsidRDefault="008946F4" w:rsidP="00AB0E37">
            <w:pPr>
              <w:jc w:val="right"/>
            </w:pPr>
            <w:r w:rsidRPr="00E54575">
              <w:rPr>
                <w:b/>
              </w:rPr>
              <w:t>N</w:t>
            </w:r>
          </w:p>
        </w:tc>
        <w:tc>
          <w:tcPr>
            <w:tcW w:w="266" w:type="pct"/>
            <w:tcBorders>
              <w:top w:val="nil"/>
              <w:bottom w:val="single" w:sz="4" w:space="0" w:color="auto"/>
            </w:tcBorders>
            <w:shd w:val="clear" w:color="auto" w:fill="D9D9D9" w:themeFill="background1" w:themeFillShade="D9"/>
            <w:noWrap/>
            <w:vAlign w:val="bottom"/>
          </w:tcPr>
          <w:p w14:paraId="1025C753" w14:textId="77777777" w:rsidR="008946F4" w:rsidRPr="0034653F" w:rsidRDefault="008946F4" w:rsidP="00AB0E37">
            <w:pPr>
              <w:jc w:val="right"/>
            </w:pPr>
            <w:r w:rsidRPr="00E54575">
              <w:rPr>
                <w:b/>
              </w:rPr>
              <w:t>%</w:t>
            </w:r>
          </w:p>
        </w:tc>
        <w:tc>
          <w:tcPr>
            <w:tcW w:w="267" w:type="pct"/>
            <w:tcBorders>
              <w:top w:val="nil"/>
              <w:bottom w:val="single" w:sz="4" w:space="0" w:color="auto"/>
            </w:tcBorders>
            <w:shd w:val="clear" w:color="auto" w:fill="D9D9D9" w:themeFill="background1" w:themeFillShade="D9"/>
            <w:vAlign w:val="bottom"/>
          </w:tcPr>
          <w:p w14:paraId="145C7DEB" w14:textId="77777777" w:rsidR="008946F4" w:rsidRPr="0034653F" w:rsidRDefault="008946F4" w:rsidP="00AB0E37">
            <w:pPr>
              <w:jc w:val="right"/>
            </w:pPr>
            <w:r w:rsidRPr="00E54575">
              <w:rPr>
                <w:b/>
              </w:rPr>
              <w:t>N</w:t>
            </w:r>
          </w:p>
        </w:tc>
        <w:tc>
          <w:tcPr>
            <w:tcW w:w="266" w:type="pct"/>
            <w:gridSpan w:val="2"/>
            <w:tcBorders>
              <w:top w:val="nil"/>
              <w:bottom w:val="single" w:sz="4" w:space="0" w:color="auto"/>
            </w:tcBorders>
            <w:shd w:val="clear" w:color="auto" w:fill="D9D9D9" w:themeFill="background1" w:themeFillShade="D9"/>
            <w:vAlign w:val="bottom"/>
          </w:tcPr>
          <w:p w14:paraId="3B574DC7" w14:textId="77777777" w:rsidR="008946F4" w:rsidRPr="0034653F" w:rsidRDefault="008946F4" w:rsidP="00AB0E37">
            <w:pPr>
              <w:jc w:val="right"/>
            </w:pPr>
            <w:r w:rsidRPr="00E54575">
              <w:rPr>
                <w:b/>
              </w:rPr>
              <w:t>%</w:t>
            </w:r>
          </w:p>
        </w:tc>
        <w:tc>
          <w:tcPr>
            <w:tcW w:w="266" w:type="pct"/>
            <w:tcBorders>
              <w:top w:val="nil"/>
              <w:bottom w:val="single" w:sz="4" w:space="0" w:color="auto"/>
            </w:tcBorders>
            <w:shd w:val="clear" w:color="auto" w:fill="D9D9D9" w:themeFill="background1" w:themeFillShade="D9"/>
            <w:vAlign w:val="bottom"/>
          </w:tcPr>
          <w:p w14:paraId="1F4FA7FB" w14:textId="77777777" w:rsidR="008946F4" w:rsidRPr="0034653F" w:rsidRDefault="008946F4" w:rsidP="00AB0E37">
            <w:pPr>
              <w:jc w:val="right"/>
            </w:pPr>
            <w:r w:rsidRPr="00E54575">
              <w:rPr>
                <w:b/>
              </w:rPr>
              <w:t>N</w:t>
            </w:r>
          </w:p>
        </w:tc>
        <w:tc>
          <w:tcPr>
            <w:tcW w:w="268" w:type="pct"/>
            <w:tcBorders>
              <w:top w:val="nil"/>
              <w:bottom w:val="single" w:sz="4" w:space="0" w:color="auto"/>
            </w:tcBorders>
            <w:shd w:val="clear" w:color="auto" w:fill="D9D9D9" w:themeFill="background1" w:themeFillShade="D9"/>
            <w:vAlign w:val="bottom"/>
          </w:tcPr>
          <w:p w14:paraId="4DEC161C" w14:textId="77777777" w:rsidR="008946F4" w:rsidRPr="0034653F" w:rsidRDefault="008946F4" w:rsidP="00AB0E37">
            <w:pPr>
              <w:jc w:val="right"/>
            </w:pPr>
            <w:r w:rsidRPr="00E54575">
              <w:rPr>
                <w:b/>
              </w:rPr>
              <w:t>%</w:t>
            </w:r>
          </w:p>
        </w:tc>
        <w:tc>
          <w:tcPr>
            <w:tcW w:w="266" w:type="pct"/>
            <w:tcBorders>
              <w:top w:val="nil"/>
              <w:bottom w:val="single" w:sz="4" w:space="0" w:color="auto"/>
            </w:tcBorders>
            <w:shd w:val="clear" w:color="auto" w:fill="D9D9D9" w:themeFill="background1" w:themeFillShade="D9"/>
            <w:vAlign w:val="bottom"/>
          </w:tcPr>
          <w:p w14:paraId="75190669" w14:textId="77777777" w:rsidR="008946F4" w:rsidRPr="0034653F" w:rsidRDefault="008946F4" w:rsidP="00AB0E37">
            <w:pPr>
              <w:jc w:val="right"/>
            </w:pPr>
            <w:r w:rsidRPr="00E54575">
              <w:rPr>
                <w:b/>
              </w:rPr>
              <w:t>N</w:t>
            </w:r>
          </w:p>
        </w:tc>
        <w:tc>
          <w:tcPr>
            <w:tcW w:w="274" w:type="pct"/>
            <w:tcBorders>
              <w:top w:val="nil"/>
              <w:bottom w:val="single" w:sz="4" w:space="0" w:color="auto"/>
            </w:tcBorders>
            <w:shd w:val="clear" w:color="auto" w:fill="D9D9D9" w:themeFill="background1" w:themeFillShade="D9"/>
            <w:vAlign w:val="bottom"/>
          </w:tcPr>
          <w:p w14:paraId="5C17ECF8" w14:textId="77777777" w:rsidR="008946F4" w:rsidRPr="0034653F" w:rsidRDefault="008946F4" w:rsidP="00AB0E37">
            <w:pPr>
              <w:jc w:val="right"/>
            </w:pPr>
            <w:r w:rsidRPr="00E54575">
              <w:rPr>
                <w:b/>
              </w:rPr>
              <w:t>%</w:t>
            </w:r>
          </w:p>
        </w:tc>
        <w:tc>
          <w:tcPr>
            <w:tcW w:w="261" w:type="pct"/>
            <w:tcBorders>
              <w:top w:val="nil"/>
              <w:bottom w:val="single" w:sz="4" w:space="0" w:color="auto"/>
            </w:tcBorders>
            <w:shd w:val="clear" w:color="auto" w:fill="D9D9D9" w:themeFill="background1" w:themeFillShade="D9"/>
            <w:vAlign w:val="bottom"/>
          </w:tcPr>
          <w:p w14:paraId="1CEAC5A1" w14:textId="77777777" w:rsidR="008946F4" w:rsidRPr="0034653F" w:rsidRDefault="008946F4" w:rsidP="00AB0E37">
            <w:pPr>
              <w:jc w:val="right"/>
            </w:pPr>
            <w:r w:rsidRPr="00E54575">
              <w:rPr>
                <w:b/>
              </w:rPr>
              <w:t>N</w:t>
            </w:r>
          </w:p>
        </w:tc>
        <w:tc>
          <w:tcPr>
            <w:tcW w:w="264" w:type="pct"/>
            <w:tcBorders>
              <w:top w:val="nil"/>
              <w:bottom w:val="single" w:sz="4" w:space="0" w:color="auto"/>
            </w:tcBorders>
            <w:shd w:val="clear" w:color="auto" w:fill="D9D9D9" w:themeFill="background1" w:themeFillShade="D9"/>
            <w:vAlign w:val="bottom"/>
          </w:tcPr>
          <w:p w14:paraId="75AC7BAA" w14:textId="77777777" w:rsidR="008946F4" w:rsidRPr="0034653F" w:rsidRDefault="008946F4" w:rsidP="00AB0E37">
            <w:pPr>
              <w:jc w:val="right"/>
            </w:pPr>
            <w:r w:rsidRPr="00E54575">
              <w:rPr>
                <w:b/>
              </w:rPr>
              <w:t>%</w:t>
            </w:r>
          </w:p>
        </w:tc>
      </w:tr>
      <w:tr w:rsidR="008946F4" w:rsidRPr="008946F4" w14:paraId="5F0CE15C" w14:textId="77777777" w:rsidTr="00293A3B">
        <w:trPr>
          <w:cantSplit/>
          <w:trHeight w:val="300"/>
        </w:trPr>
        <w:tc>
          <w:tcPr>
            <w:tcW w:w="1161" w:type="pct"/>
            <w:tcBorders>
              <w:top w:val="single" w:sz="4" w:space="0" w:color="auto"/>
              <w:right w:val="single" w:sz="4" w:space="0" w:color="auto"/>
            </w:tcBorders>
            <w:shd w:val="clear" w:color="auto" w:fill="auto"/>
            <w:noWrap/>
            <w:vAlign w:val="bottom"/>
          </w:tcPr>
          <w:p w14:paraId="2D5A82C1" w14:textId="6856FB86" w:rsidR="008946F4" w:rsidRPr="008946F4" w:rsidRDefault="008946F4" w:rsidP="008946F4">
            <w:pPr>
              <w:rPr>
                <w:szCs w:val="23"/>
              </w:rPr>
            </w:pPr>
            <w:r w:rsidRPr="008946F4">
              <w:rPr>
                <w:szCs w:val="23"/>
              </w:rPr>
              <w:t>Anatomical Pathology Services</w:t>
            </w:r>
          </w:p>
        </w:tc>
        <w:tc>
          <w:tcPr>
            <w:tcW w:w="311" w:type="pct"/>
            <w:tcBorders>
              <w:top w:val="single" w:sz="4" w:space="0" w:color="auto"/>
              <w:left w:val="single" w:sz="4" w:space="0" w:color="auto"/>
              <w:bottom w:val="nil"/>
            </w:tcBorders>
            <w:shd w:val="clear" w:color="auto" w:fill="auto"/>
            <w:noWrap/>
          </w:tcPr>
          <w:p w14:paraId="0456F9D0" w14:textId="42FC7DDE" w:rsidR="008946F4" w:rsidRPr="008946F4" w:rsidRDefault="008946F4" w:rsidP="008946F4">
            <w:pPr>
              <w:jc w:val="right"/>
              <w:rPr>
                <w:szCs w:val="23"/>
              </w:rPr>
            </w:pPr>
            <w:r w:rsidRPr="008946F4">
              <w:rPr>
                <w:szCs w:val="23"/>
              </w:rPr>
              <w:t>2</w:t>
            </w:r>
          </w:p>
        </w:tc>
        <w:tc>
          <w:tcPr>
            <w:tcW w:w="331" w:type="pct"/>
            <w:tcBorders>
              <w:top w:val="single" w:sz="4" w:space="0" w:color="auto"/>
              <w:bottom w:val="nil"/>
              <w:right w:val="single" w:sz="4" w:space="0" w:color="auto"/>
            </w:tcBorders>
            <w:shd w:val="clear" w:color="auto" w:fill="auto"/>
            <w:noWrap/>
          </w:tcPr>
          <w:p w14:paraId="17BA4FEC" w14:textId="156BA8A3" w:rsidR="008946F4" w:rsidRPr="008946F4" w:rsidRDefault="008946F4" w:rsidP="008946F4">
            <w:pPr>
              <w:jc w:val="right"/>
              <w:rPr>
                <w:szCs w:val="23"/>
              </w:rPr>
            </w:pPr>
            <w:r w:rsidRPr="008946F4">
              <w:rPr>
                <w:szCs w:val="23"/>
              </w:rPr>
              <w:t>354</w:t>
            </w:r>
          </w:p>
        </w:tc>
        <w:tc>
          <w:tcPr>
            <w:tcW w:w="266" w:type="pct"/>
            <w:tcBorders>
              <w:top w:val="single" w:sz="4" w:space="0" w:color="auto"/>
              <w:left w:val="single" w:sz="4" w:space="0" w:color="auto"/>
            </w:tcBorders>
            <w:shd w:val="clear" w:color="auto" w:fill="auto"/>
            <w:noWrap/>
          </w:tcPr>
          <w:p w14:paraId="6198BC6A" w14:textId="23372ED5" w:rsidR="008946F4" w:rsidRPr="008946F4" w:rsidRDefault="008946F4" w:rsidP="008946F4">
            <w:pPr>
              <w:jc w:val="right"/>
              <w:rPr>
                <w:szCs w:val="23"/>
              </w:rPr>
            </w:pPr>
            <w:r w:rsidRPr="008946F4">
              <w:rPr>
                <w:szCs w:val="23"/>
              </w:rPr>
              <w:t>2</w:t>
            </w:r>
          </w:p>
        </w:tc>
        <w:tc>
          <w:tcPr>
            <w:tcW w:w="266" w:type="pct"/>
            <w:gridSpan w:val="2"/>
            <w:tcBorders>
              <w:top w:val="single" w:sz="4" w:space="0" w:color="auto"/>
            </w:tcBorders>
            <w:shd w:val="clear" w:color="auto" w:fill="auto"/>
            <w:noWrap/>
          </w:tcPr>
          <w:p w14:paraId="3B812ABD" w14:textId="50175C1C" w:rsidR="008946F4" w:rsidRPr="008946F4" w:rsidRDefault="008946F4" w:rsidP="008946F4">
            <w:pPr>
              <w:jc w:val="right"/>
              <w:rPr>
                <w:szCs w:val="23"/>
              </w:rPr>
            </w:pPr>
            <w:r w:rsidRPr="008946F4">
              <w:rPr>
                <w:szCs w:val="23"/>
              </w:rPr>
              <w:t>100.0</w:t>
            </w:r>
          </w:p>
        </w:tc>
        <w:tc>
          <w:tcPr>
            <w:tcW w:w="267" w:type="pct"/>
            <w:tcBorders>
              <w:top w:val="single" w:sz="4" w:space="0" w:color="auto"/>
            </w:tcBorders>
            <w:shd w:val="clear" w:color="auto" w:fill="auto"/>
            <w:noWrap/>
          </w:tcPr>
          <w:p w14:paraId="655174A4" w14:textId="3BD9ED51" w:rsidR="008946F4" w:rsidRPr="008946F4" w:rsidRDefault="008946F4" w:rsidP="008946F4">
            <w:pPr>
              <w:jc w:val="right"/>
              <w:rPr>
                <w:szCs w:val="23"/>
              </w:rPr>
            </w:pPr>
            <w:r w:rsidRPr="008946F4">
              <w:rPr>
                <w:szCs w:val="23"/>
              </w:rPr>
              <w:t>131</w:t>
            </w:r>
          </w:p>
        </w:tc>
        <w:tc>
          <w:tcPr>
            <w:tcW w:w="266" w:type="pct"/>
            <w:tcBorders>
              <w:top w:val="single" w:sz="4" w:space="0" w:color="auto"/>
            </w:tcBorders>
            <w:shd w:val="clear" w:color="auto" w:fill="auto"/>
            <w:noWrap/>
          </w:tcPr>
          <w:p w14:paraId="00F4AB92" w14:textId="5C4BD1B4" w:rsidR="008946F4" w:rsidRPr="008946F4" w:rsidRDefault="008946F4" w:rsidP="008946F4">
            <w:pPr>
              <w:jc w:val="right"/>
              <w:rPr>
                <w:szCs w:val="23"/>
              </w:rPr>
            </w:pPr>
            <w:r w:rsidRPr="008946F4">
              <w:rPr>
                <w:szCs w:val="23"/>
              </w:rPr>
              <w:t>75.3</w:t>
            </w:r>
          </w:p>
        </w:tc>
        <w:tc>
          <w:tcPr>
            <w:tcW w:w="267" w:type="pct"/>
            <w:tcBorders>
              <w:top w:val="single" w:sz="4" w:space="0" w:color="auto"/>
            </w:tcBorders>
            <w:shd w:val="clear" w:color="auto" w:fill="auto"/>
          </w:tcPr>
          <w:p w14:paraId="4566BA68" w14:textId="43E6CFC2" w:rsidR="008946F4" w:rsidRPr="008946F4" w:rsidRDefault="008946F4" w:rsidP="008946F4">
            <w:pPr>
              <w:jc w:val="right"/>
              <w:rPr>
                <w:szCs w:val="23"/>
              </w:rPr>
            </w:pPr>
            <w:r w:rsidRPr="008946F4">
              <w:rPr>
                <w:szCs w:val="23"/>
              </w:rPr>
              <w:t>61</w:t>
            </w:r>
          </w:p>
        </w:tc>
        <w:tc>
          <w:tcPr>
            <w:tcW w:w="266" w:type="pct"/>
            <w:gridSpan w:val="2"/>
            <w:tcBorders>
              <w:top w:val="single" w:sz="4" w:space="0" w:color="auto"/>
            </w:tcBorders>
            <w:shd w:val="clear" w:color="auto" w:fill="auto"/>
          </w:tcPr>
          <w:p w14:paraId="110A14BB" w14:textId="5A057C7E" w:rsidR="008946F4" w:rsidRPr="008946F4" w:rsidRDefault="008946F4" w:rsidP="008946F4">
            <w:pPr>
              <w:jc w:val="right"/>
              <w:rPr>
                <w:szCs w:val="23"/>
              </w:rPr>
            </w:pPr>
            <w:r w:rsidRPr="008946F4">
              <w:rPr>
                <w:szCs w:val="23"/>
              </w:rPr>
              <w:t>56.5</w:t>
            </w:r>
          </w:p>
        </w:tc>
        <w:tc>
          <w:tcPr>
            <w:tcW w:w="266" w:type="pct"/>
            <w:tcBorders>
              <w:top w:val="single" w:sz="4" w:space="0" w:color="auto"/>
            </w:tcBorders>
            <w:shd w:val="clear" w:color="auto" w:fill="auto"/>
          </w:tcPr>
          <w:p w14:paraId="4ACA0CEB" w14:textId="6DF67949" w:rsidR="008946F4" w:rsidRPr="008946F4" w:rsidRDefault="008946F4" w:rsidP="008946F4">
            <w:pPr>
              <w:jc w:val="right"/>
              <w:rPr>
                <w:szCs w:val="23"/>
              </w:rPr>
            </w:pPr>
            <w:r w:rsidRPr="008946F4">
              <w:rPr>
                <w:szCs w:val="23"/>
              </w:rPr>
              <w:t>31</w:t>
            </w:r>
          </w:p>
        </w:tc>
        <w:tc>
          <w:tcPr>
            <w:tcW w:w="268" w:type="pct"/>
            <w:tcBorders>
              <w:top w:val="single" w:sz="4" w:space="0" w:color="auto"/>
            </w:tcBorders>
            <w:shd w:val="clear" w:color="auto" w:fill="auto"/>
          </w:tcPr>
          <w:p w14:paraId="445E7C0C" w14:textId="13EA8C40" w:rsidR="008946F4" w:rsidRPr="008946F4" w:rsidRDefault="008946F4" w:rsidP="008946F4">
            <w:pPr>
              <w:jc w:val="right"/>
              <w:rPr>
                <w:szCs w:val="23"/>
              </w:rPr>
            </w:pPr>
            <w:r w:rsidRPr="008946F4">
              <w:rPr>
                <w:szCs w:val="23"/>
              </w:rPr>
              <w:t>55.4</w:t>
            </w:r>
          </w:p>
        </w:tc>
        <w:tc>
          <w:tcPr>
            <w:tcW w:w="266" w:type="pct"/>
            <w:tcBorders>
              <w:top w:val="single" w:sz="4" w:space="0" w:color="auto"/>
            </w:tcBorders>
            <w:shd w:val="clear" w:color="auto" w:fill="auto"/>
          </w:tcPr>
          <w:p w14:paraId="77C9A8AE" w14:textId="05CF308F" w:rsidR="008946F4" w:rsidRPr="008946F4" w:rsidRDefault="008946F4" w:rsidP="008946F4">
            <w:pPr>
              <w:jc w:val="right"/>
              <w:rPr>
                <w:szCs w:val="23"/>
              </w:rPr>
            </w:pPr>
            <w:r w:rsidRPr="008946F4">
              <w:rPr>
                <w:szCs w:val="23"/>
              </w:rPr>
              <w:t>9</w:t>
            </w:r>
          </w:p>
        </w:tc>
        <w:tc>
          <w:tcPr>
            <w:tcW w:w="274" w:type="pct"/>
            <w:tcBorders>
              <w:top w:val="single" w:sz="4" w:space="0" w:color="auto"/>
            </w:tcBorders>
            <w:shd w:val="clear" w:color="auto" w:fill="auto"/>
          </w:tcPr>
          <w:p w14:paraId="0E5910A0" w14:textId="5EB9666E" w:rsidR="008946F4" w:rsidRPr="008946F4" w:rsidRDefault="008946F4" w:rsidP="008946F4">
            <w:pPr>
              <w:jc w:val="right"/>
              <w:rPr>
                <w:szCs w:val="23"/>
              </w:rPr>
            </w:pPr>
            <w:r w:rsidRPr="008946F4">
              <w:rPr>
                <w:szCs w:val="23"/>
              </w:rPr>
              <w:t>60.0</w:t>
            </w:r>
          </w:p>
        </w:tc>
        <w:tc>
          <w:tcPr>
            <w:tcW w:w="261" w:type="pct"/>
            <w:tcBorders>
              <w:top w:val="single" w:sz="4" w:space="0" w:color="auto"/>
            </w:tcBorders>
            <w:shd w:val="clear" w:color="auto" w:fill="auto"/>
          </w:tcPr>
          <w:p w14:paraId="09DF95E2" w14:textId="2C2AA04C" w:rsidR="008946F4" w:rsidRPr="008946F4" w:rsidRDefault="008946F4" w:rsidP="008946F4">
            <w:pPr>
              <w:jc w:val="right"/>
              <w:rPr>
                <w:szCs w:val="23"/>
              </w:rPr>
            </w:pPr>
            <w:r w:rsidRPr="008946F4">
              <w:rPr>
                <w:szCs w:val="23"/>
              </w:rPr>
              <w:t>0</w:t>
            </w:r>
          </w:p>
        </w:tc>
        <w:tc>
          <w:tcPr>
            <w:tcW w:w="264" w:type="pct"/>
            <w:tcBorders>
              <w:top w:val="single" w:sz="4" w:space="0" w:color="auto"/>
            </w:tcBorders>
            <w:shd w:val="clear" w:color="auto" w:fill="auto"/>
          </w:tcPr>
          <w:p w14:paraId="6185A4B7" w14:textId="0FDCEA1C" w:rsidR="008946F4" w:rsidRPr="008946F4" w:rsidRDefault="008946F4" w:rsidP="008946F4">
            <w:pPr>
              <w:jc w:val="right"/>
              <w:rPr>
                <w:szCs w:val="23"/>
              </w:rPr>
            </w:pPr>
            <w:r w:rsidRPr="008946F4">
              <w:rPr>
                <w:szCs w:val="23"/>
              </w:rPr>
              <w:t>0.0</w:t>
            </w:r>
          </w:p>
        </w:tc>
      </w:tr>
      <w:tr w:rsidR="008946F4" w:rsidRPr="008946F4" w14:paraId="24B3A5BB" w14:textId="77777777" w:rsidTr="00293A3B">
        <w:trPr>
          <w:cantSplit/>
          <w:trHeight w:val="300"/>
        </w:trPr>
        <w:tc>
          <w:tcPr>
            <w:tcW w:w="1161" w:type="pct"/>
            <w:tcBorders>
              <w:right w:val="single" w:sz="4" w:space="0" w:color="auto"/>
            </w:tcBorders>
            <w:shd w:val="clear" w:color="auto" w:fill="auto"/>
            <w:noWrap/>
            <w:vAlign w:val="bottom"/>
          </w:tcPr>
          <w:p w14:paraId="0C2E814F" w14:textId="175407C5" w:rsidR="008946F4" w:rsidRPr="008946F4" w:rsidRDefault="008946F4" w:rsidP="008946F4">
            <w:pPr>
              <w:rPr>
                <w:szCs w:val="23"/>
              </w:rPr>
            </w:pPr>
            <w:r w:rsidRPr="008946F4">
              <w:rPr>
                <w:rFonts w:asciiTheme="minorHAnsi" w:hAnsiTheme="minorHAnsi"/>
                <w:szCs w:val="23"/>
              </w:rPr>
              <w:t>Canterbury Health Laboratories</w:t>
            </w:r>
          </w:p>
        </w:tc>
        <w:tc>
          <w:tcPr>
            <w:tcW w:w="311" w:type="pct"/>
            <w:tcBorders>
              <w:top w:val="nil"/>
              <w:left w:val="single" w:sz="4" w:space="0" w:color="auto"/>
              <w:bottom w:val="nil"/>
            </w:tcBorders>
            <w:shd w:val="clear" w:color="auto" w:fill="auto"/>
            <w:noWrap/>
          </w:tcPr>
          <w:p w14:paraId="6F2362FA" w14:textId="5321D318" w:rsidR="008946F4" w:rsidRPr="008946F4" w:rsidRDefault="008946F4" w:rsidP="008946F4">
            <w:pPr>
              <w:jc w:val="right"/>
              <w:rPr>
                <w:szCs w:val="23"/>
              </w:rPr>
            </w:pPr>
            <w:r w:rsidRPr="008946F4">
              <w:rPr>
                <w:szCs w:val="23"/>
              </w:rPr>
              <w:t>0</w:t>
            </w:r>
          </w:p>
        </w:tc>
        <w:tc>
          <w:tcPr>
            <w:tcW w:w="331" w:type="pct"/>
            <w:tcBorders>
              <w:top w:val="nil"/>
              <w:bottom w:val="nil"/>
              <w:right w:val="single" w:sz="4" w:space="0" w:color="auto"/>
            </w:tcBorders>
            <w:shd w:val="clear" w:color="auto" w:fill="auto"/>
            <w:noWrap/>
          </w:tcPr>
          <w:p w14:paraId="3B990243" w14:textId="0FB02E58" w:rsidR="008946F4" w:rsidRPr="008946F4" w:rsidRDefault="008946F4" w:rsidP="008946F4">
            <w:pPr>
              <w:jc w:val="right"/>
              <w:rPr>
                <w:szCs w:val="23"/>
              </w:rPr>
            </w:pPr>
            <w:r w:rsidRPr="008946F4">
              <w:rPr>
                <w:szCs w:val="23"/>
              </w:rPr>
              <w:t>49</w:t>
            </w:r>
          </w:p>
        </w:tc>
        <w:tc>
          <w:tcPr>
            <w:tcW w:w="266" w:type="pct"/>
            <w:tcBorders>
              <w:left w:val="single" w:sz="4" w:space="0" w:color="auto"/>
            </w:tcBorders>
            <w:shd w:val="clear" w:color="auto" w:fill="auto"/>
            <w:noWrap/>
          </w:tcPr>
          <w:p w14:paraId="77F89E7A" w14:textId="019B2F6B" w:rsidR="008946F4" w:rsidRPr="008946F4" w:rsidRDefault="008946F4" w:rsidP="008946F4">
            <w:pPr>
              <w:jc w:val="right"/>
              <w:rPr>
                <w:szCs w:val="23"/>
              </w:rPr>
            </w:pPr>
            <w:r w:rsidRPr="008946F4">
              <w:rPr>
                <w:szCs w:val="23"/>
              </w:rPr>
              <w:t>-</w:t>
            </w:r>
          </w:p>
        </w:tc>
        <w:tc>
          <w:tcPr>
            <w:tcW w:w="266" w:type="pct"/>
            <w:gridSpan w:val="2"/>
            <w:shd w:val="clear" w:color="auto" w:fill="auto"/>
            <w:noWrap/>
          </w:tcPr>
          <w:p w14:paraId="17E49BDE" w14:textId="1AE3FEB4" w:rsidR="008946F4" w:rsidRPr="008946F4" w:rsidRDefault="008946F4" w:rsidP="008946F4">
            <w:pPr>
              <w:jc w:val="right"/>
              <w:rPr>
                <w:szCs w:val="23"/>
              </w:rPr>
            </w:pPr>
            <w:r w:rsidRPr="008946F4">
              <w:rPr>
                <w:szCs w:val="23"/>
              </w:rPr>
              <w:t>-</w:t>
            </w:r>
          </w:p>
        </w:tc>
        <w:tc>
          <w:tcPr>
            <w:tcW w:w="267" w:type="pct"/>
            <w:shd w:val="clear" w:color="auto" w:fill="auto"/>
            <w:noWrap/>
          </w:tcPr>
          <w:p w14:paraId="383C5CB4" w14:textId="4D492496" w:rsidR="008946F4" w:rsidRPr="008946F4" w:rsidRDefault="008946F4" w:rsidP="008946F4">
            <w:pPr>
              <w:jc w:val="right"/>
              <w:rPr>
                <w:szCs w:val="23"/>
              </w:rPr>
            </w:pPr>
            <w:r w:rsidRPr="008946F4">
              <w:rPr>
                <w:szCs w:val="23"/>
              </w:rPr>
              <w:t>14</w:t>
            </w:r>
          </w:p>
        </w:tc>
        <w:tc>
          <w:tcPr>
            <w:tcW w:w="266" w:type="pct"/>
            <w:shd w:val="clear" w:color="auto" w:fill="auto"/>
            <w:noWrap/>
          </w:tcPr>
          <w:p w14:paraId="7EBD430C" w14:textId="4279133F" w:rsidR="008946F4" w:rsidRPr="008946F4" w:rsidRDefault="008946F4" w:rsidP="008946F4">
            <w:pPr>
              <w:jc w:val="right"/>
              <w:rPr>
                <w:szCs w:val="23"/>
              </w:rPr>
            </w:pPr>
            <w:r w:rsidRPr="008946F4">
              <w:rPr>
                <w:szCs w:val="23"/>
              </w:rPr>
              <w:t>66.7</w:t>
            </w:r>
          </w:p>
        </w:tc>
        <w:tc>
          <w:tcPr>
            <w:tcW w:w="267" w:type="pct"/>
            <w:shd w:val="clear" w:color="auto" w:fill="auto"/>
            <w:noWrap/>
          </w:tcPr>
          <w:p w14:paraId="3DC22583" w14:textId="0063349F" w:rsidR="008946F4" w:rsidRPr="008946F4" w:rsidRDefault="008946F4" w:rsidP="008946F4">
            <w:pPr>
              <w:jc w:val="right"/>
              <w:rPr>
                <w:szCs w:val="23"/>
              </w:rPr>
            </w:pPr>
            <w:r w:rsidRPr="008946F4">
              <w:rPr>
                <w:szCs w:val="23"/>
              </w:rPr>
              <w:t>14</w:t>
            </w:r>
          </w:p>
        </w:tc>
        <w:tc>
          <w:tcPr>
            <w:tcW w:w="266" w:type="pct"/>
            <w:gridSpan w:val="2"/>
            <w:shd w:val="clear" w:color="auto" w:fill="auto"/>
            <w:noWrap/>
          </w:tcPr>
          <w:p w14:paraId="5C25D9B2" w14:textId="38375128" w:rsidR="008946F4" w:rsidRPr="008946F4" w:rsidRDefault="008946F4" w:rsidP="008946F4">
            <w:pPr>
              <w:jc w:val="right"/>
              <w:rPr>
                <w:szCs w:val="23"/>
              </w:rPr>
            </w:pPr>
            <w:r w:rsidRPr="008946F4">
              <w:rPr>
                <w:szCs w:val="23"/>
              </w:rPr>
              <w:t>82.4</w:t>
            </w:r>
          </w:p>
        </w:tc>
        <w:tc>
          <w:tcPr>
            <w:tcW w:w="266" w:type="pct"/>
            <w:shd w:val="clear" w:color="auto" w:fill="auto"/>
          </w:tcPr>
          <w:p w14:paraId="331D69F7" w14:textId="259E266E" w:rsidR="008946F4" w:rsidRPr="008946F4" w:rsidRDefault="008946F4" w:rsidP="008946F4">
            <w:pPr>
              <w:jc w:val="right"/>
              <w:rPr>
                <w:szCs w:val="23"/>
              </w:rPr>
            </w:pPr>
            <w:r w:rsidRPr="008946F4">
              <w:rPr>
                <w:szCs w:val="23"/>
              </w:rPr>
              <w:t>3</w:t>
            </w:r>
          </w:p>
        </w:tc>
        <w:tc>
          <w:tcPr>
            <w:tcW w:w="268" w:type="pct"/>
            <w:shd w:val="clear" w:color="auto" w:fill="auto"/>
          </w:tcPr>
          <w:p w14:paraId="0A76FC94" w14:textId="6EF14319" w:rsidR="008946F4" w:rsidRPr="008946F4" w:rsidRDefault="008946F4" w:rsidP="008946F4">
            <w:pPr>
              <w:jc w:val="right"/>
              <w:rPr>
                <w:szCs w:val="23"/>
              </w:rPr>
            </w:pPr>
            <w:r w:rsidRPr="008946F4">
              <w:rPr>
                <w:szCs w:val="23"/>
              </w:rPr>
              <w:t>42.9</w:t>
            </w:r>
          </w:p>
        </w:tc>
        <w:tc>
          <w:tcPr>
            <w:tcW w:w="266" w:type="pct"/>
            <w:shd w:val="clear" w:color="auto" w:fill="auto"/>
          </w:tcPr>
          <w:p w14:paraId="11C4770F" w14:textId="221E4F45" w:rsidR="008946F4" w:rsidRPr="008946F4" w:rsidRDefault="008946F4" w:rsidP="008946F4">
            <w:pPr>
              <w:jc w:val="right"/>
              <w:rPr>
                <w:szCs w:val="23"/>
              </w:rPr>
            </w:pPr>
            <w:r w:rsidRPr="008946F4">
              <w:rPr>
                <w:szCs w:val="23"/>
              </w:rPr>
              <w:t>1</w:t>
            </w:r>
          </w:p>
        </w:tc>
        <w:tc>
          <w:tcPr>
            <w:tcW w:w="274" w:type="pct"/>
            <w:shd w:val="clear" w:color="auto" w:fill="auto"/>
          </w:tcPr>
          <w:p w14:paraId="39184441" w14:textId="7CBBC564" w:rsidR="008946F4" w:rsidRPr="008946F4" w:rsidRDefault="008946F4" w:rsidP="008946F4">
            <w:pPr>
              <w:jc w:val="right"/>
              <w:rPr>
                <w:szCs w:val="23"/>
              </w:rPr>
            </w:pPr>
            <w:r w:rsidRPr="008946F4">
              <w:rPr>
                <w:szCs w:val="23"/>
              </w:rPr>
              <w:t>25.0</w:t>
            </w:r>
          </w:p>
        </w:tc>
        <w:tc>
          <w:tcPr>
            <w:tcW w:w="261" w:type="pct"/>
            <w:shd w:val="clear" w:color="auto" w:fill="auto"/>
            <w:noWrap/>
          </w:tcPr>
          <w:p w14:paraId="72FF483A" w14:textId="284198C2" w:rsidR="008946F4" w:rsidRPr="008946F4" w:rsidRDefault="008946F4" w:rsidP="008946F4">
            <w:pPr>
              <w:jc w:val="right"/>
              <w:rPr>
                <w:szCs w:val="23"/>
              </w:rPr>
            </w:pPr>
            <w:r w:rsidRPr="008946F4">
              <w:rPr>
                <w:szCs w:val="23"/>
              </w:rPr>
              <w:t>0</w:t>
            </w:r>
          </w:p>
        </w:tc>
        <w:tc>
          <w:tcPr>
            <w:tcW w:w="264" w:type="pct"/>
            <w:shd w:val="clear" w:color="auto" w:fill="auto"/>
            <w:noWrap/>
          </w:tcPr>
          <w:p w14:paraId="4682D860" w14:textId="1DA7A790" w:rsidR="008946F4" w:rsidRPr="008946F4" w:rsidRDefault="008946F4" w:rsidP="008946F4">
            <w:pPr>
              <w:jc w:val="right"/>
              <w:rPr>
                <w:szCs w:val="23"/>
              </w:rPr>
            </w:pPr>
            <w:r w:rsidRPr="008946F4">
              <w:rPr>
                <w:szCs w:val="23"/>
              </w:rPr>
              <w:t>0.0</w:t>
            </w:r>
          </w:p>
        </w:tc>
      </w:tr>
      <w:tr w:rsidR="008946F4" w:rsidRPr="008946F4" w14:paraId="12CBE074" w14:textId="77777777" w:rsidTr="00293A3B">
        <w:trPr>
          <w:cantSplit/>
          <w:trHeight w:val="300"/>
        </w:trPr>
        <w:tc>
          <w:tcPr>
            <w:tcW w:w="1161" w:type="pct"/>
            <w:tcBorders>
              <w:right w:val="single" w:sz="4" w:space="0" w:color="auto"/>
            </w:tcBorders>
            <w:shd w:val="clear" w:color="auto" w:fill="auto"/>
            <w:noWrap/>
            <w:vAlign w:val="bottom"/>
          </w:tcPr>
          <w:p w14:paraId="1AE9BC05" w14:textId="3A1DC71E" w:rsidR="008946F4" w:rsidRPr="008946F4" w:rsidRDefault="008946F4" w:rsidP="008946F4">
            <w:pPr>
              <w:rPr>
                <w:szCs w:val="23"/>
              </w:rPr>
            </w:pPr>
            <w:r w:rsidRPr="008946F4">
              <w:rPr>
                <w:rFonts w:asciiTheme="minorHAnsi" w:hAnsiTheme="minorHAnsi"/>
                <w:szCs w:val="23"/>
              </w:rPr>
              <w:t>LabPLUS</w:t>
            </w:r>
          </w:p>
        </w:tc>
        <w:tc>
          <w:tcPr>
            <w:tcW w:w="311" w:type="pct"/>
            <w:tcBorders>
              <w:top w:val="nil"/>
              <w:left w:val="single" w:sz="4" w:space="0" w:color="auto"/>
              <w:bottom w:val="nil"/>
            </w:tcBorders>
            <w:shd w:val="clear" w:color="auto" w:fill="auto"/>
            <w:noWrap/>
          </w:tcPr>
          <w:p w14:paraId="13DED16E" w14:textId="19092463" w:rsidR="008946F4" w:rsidRPr="008946F4" w:rsidRDefault="008946F4" w:rsidP="008946F4">
            <w:pPr>
              <w:jc w:val="right"/>
              <w:rPr>
                <w:szCs w:val="23"/>
              </w:rPr>
            </w:pPr>
            <w:r w:rsidRPr="008946F4">
              <w:rPr>
                <w:szCs w:val="23"/>
              </w:rPr>
              <w:t>0</w:t>
            </w:r>
          </w:p>
        </w:tc>
        <w:tc>
          <w:tcPr>
            <w:tcW w:w="331" w:type="pct"/>
            <w:tcBorders>
              <w:top w:val="nil"/>
              <w:bottom w:val="nil"/>
              <w:right w:val="single" w:sz="4" w:space="0" w:color="auto"/>
            </w:tcBorders>
            <w:shd w:val="clear" w:color="auto" w:fill="auto"/>
            <w:noWrap/>
          </w:tcPr>
          <w:p w14:paraId="6615129E" w14:textId="51212819" w:rsidR="008946F4" w:rsidRPr="008946F4" w:rsidRDefault="008946F4" w:rsidP="008946F4">
            <w:pPr>
              <w:jc w:val="right"/>
              <w:rPr>
                <w:szCs w:val="23"/>
              </w:rPr>
            </w:pPr>
            <w:r w:rsidRPr="008946F4">
              <w:rPr>
                <w:szCs w:val="23"/>
              </w:rPr>
              <w:t>56</w:t>
            </w:r>
          </w:p>
        </w:tc>
        <w:tc>
          <w:tcPr>
            <w:tcW w:w="266" w:type="pct"/>
            <w:tcBorders>
              <w:left w:val="single" w:sz="4" w:space="0" w:color="auto"/>
            </w:tcBorders>
            <w:shd w:val="clear" w:color="auto" w:fill="auto"/>
            <w:noWrap/>
          </w:tcPr>
          <w:p w14:paraId="5178374D" w14:textId="6CAE0B86" w:rsidR="008946F4" w:rsidRPr="008946F4" w:rsidRDefault="008946F4" w:rsidP="008946F4">
            <w:pPr>
              <w:jc w:val="right"/>
              <w:rPr>
                <w:szCs w:val="23"/>
              </w:rPr>
            </w:pPr>
            <w:r w:rsidRPr="008946F4">
              <w:rPr>
                <w:szCs w:val="23"/>
              </w:rPr>
              <w:t>-</w:t>
            </w:r>
          </w:p>
        </w:tc>
        <w:tc>
          <w:tcPr>
            <w:tcW w:w="266" w:type="pct"/>
            <w:gridSpan w:val="2"/>
            <w:shd w:val="clear" w:color="auto" w:fill="auto"/>
            <w:noWrap/>
          </w:tcPr>
          <w:p w14:paraId="0BEE6123" w14:textId="6597B401" w:rsidR="008946F4" w:rsidRPr="008946F4" w:rsidRDefault="008946F4" w:rsidP="008946F4">
            <w:pPr>
              <w:jc w:val="right"/>
              <w:rPr>
                <w:szCs w:val="23"/>
              </w:rPr>
            </w:pPr>
            <w:r w:rsidRPr="008946F4">
              <w:rPr>
                <w:szCs w:val="23"/>
              </w:rPr>
              <w:t>-</w:t>
            </w:r>
          </w:p>
        </w:tc>
        <w:tc>
          <w:tcPr>
            <w:tcW w:w="267" w:type="pct"/>
            <w:shd w:val="clear" w:color="auto" w:fill="auto"/>
            <w:noWrap/>
          </w:tcPr>
          <w:p w14:paraId="53113F39" w14:textId="6D80288B" w:rsidR="008946F4" w:rsidRPr="008946F4" w:rsidRDefault="008946F4" w:rsidP="008946F4">
            <w:pPr>
              <w:jc w:val="right"/>
              <w:rPr>
                <w:szCs w:val="23"/>
              </w:rPr>
            </w:pPr>
            <w:r w:rsidRPr="008946F4">
              <w:rPr>
                <w:szCs w:val="23"/>
              </w:rPr>
              <w:t>13</w:t>
            </w:r>
          </w:p>
        </w:tc>
        <w:tc>
          <w:tcPr>
            <w:tcW w:w="266" w:type="pct"/>
            <w:shd w:val="clear" w:color="auto" w:fill="auto"/>
            <w:noWrap/>
          </w:tcPr>
          <w:p w14:paraId="57B360CC" w14:textId="67343D43" w:rsidR="008946F4" w:rsidRPr="008946F4" w:rsidRDefault="008946F4" w:rsidP="008946F4">
            <w:pPr>
              <w:jc w:val="right"/>
              <w:rPr>
                <w:szCs w:val="23"/>
              </w:rPr>
            </w:pPr>
            <w:r w:rsidRPr="008946F4">
              <w:rPr>
                <w:szCs w:val="23"/>
              </w:rPr>
              <w:t>61.9</w:t>
            </w:r>
          </w:p>
        </w:tc>
        <w:tc>
          <w:tcPr>
            <w:tcW w:w="267" w:type="pct"/>
            <w:shd w:val="clear" w:color="auto" w:fill="auto"/>
            <w:noWrap/>
          </w:tcPr>
          <w:p w14:paraId="17954BF4" w14:textId="74FE873B" w:rsidR="008946F4" w:rsidRPr="008946F4" w:rsidRDefault="008946F4" w:rsidP="008946F4">
            <w:pPr>
              <w:jc w:val="right"/>
              <w:rPr>
                <w:szCs w:val="23"/>
              </w:rPr>
            </w:pPr>
            <w:r w:rsidRPr="008946F4">
              <w:rPr>
                <w:szCs w:val="23"/>
              </w:rPr>
              <w:t>5</w:t>
            </w:r>
          </w:p>
        </w:tc>
        <w:tc>
          <w:tcPr>
            <w:tcW w:w="266" w:type="pct"/>
            <w:gridSpan w:val="2"/>
            <w:shd w:val="clear" w:color="auto" w:fill="auto"/>
            <w:noWrap/>
          </w:tcPr>
          <w:p w14:paraId="558F7AF3" w14:textId="2FC62A46" w:rsidR="008946F4" w:rsidRPr="008946F4" w:rsidRDefault="008946F4" w:rsidP="008946F4">
            <w:pPr>
              <w:jc w:val="right"/>
              <w:rPr>
                <w:szCs w:val="23"/>
              </w:rPr>
            </w:pPr>
            <w:r w:rsidRPr="008946F4">
              <w:rPr>
                <w:szCs w:val="23"/>
              </w:rPr>
              <w:t>31.3</w:t>
            </w:r>
          </w:p>
        </w:tc>
        <w:tc>
          <w:tcPr>
            <w:tcW w:w="266" w:type="pct"/>
            <w:shd w:val="clear" w:color="auto" w:fill="auto"/>
          </w:tcPr>
          <w:p w14:paraId="7C6C95AA" w14:textId="0E3767B3" w:rsidR="008946F4" w:rsidRPr="008946F4" w:rsidRDefault="008946F4" w:rsidP="008946F4">
            <w:pPr>
              <w:jc w:val="right"/>
              <w:rPr>
                <w:szCs w:val="23"/>
              </w:rPr>
            </w:pPr>
            <w:r w:rsidRPr="008946F4">
              <w:rPr>
                <w:szCs w:val="23"/>
              </w:rPr>
              <w:t>4</w:t>
            </w:r>
          </w:p>
        </w:tc>
        <w:tc>
          <w:tcPr>
            <w:tcW w:w="268" w:type="pct"/>
            <w:shd w:val="clear" w:color="auto" w:fill="auto"/>
          </w:tcPr>
          <w:p w14:paraId="6CB68F58" w14:textId="41690256" w:rsidR="008946F4" w:rsidRPr="008946F4" w:rsidRDefault="008946F4" w:rsidP="008946F4">
            <w:pPr>
              <w:jc w:val="right"/>
              <w:rPr>
                <w:szCs w:val="23"/>
              </w:rPr>
            </w:pPr>
            <w:r w:rsidRPr="008946F4">
              <w:rPr>
                <w:szCs w:val="23"/>
              </w:rPr>
              <w:t>28.6</w:t>
            </w:r>
          </w:p>
        </w:tc>
        <w:tc>
          <w:tcPr>
            <w:tcW w:w="266" w:type="pct"/>
            <w:shd w:val="clear" w:color="auto" w:fill="auto"/>
          </w:tcPr>
          <w:p w14:paraId="32A61516" w14:textId="23AF45F6" w:rsidR="008946F4" w:rsidRPr="008946F4" w:rsidRDefault="008946F4" w:rsidP="008946F4">
            <w:pPr>
              <w:jc w:val="right"/>
              <w:rPr>
                <w:szCs w:val="23"/>
              </w:rPr>
            </w:pPr>
            <w:r w:rsidRPr="008946F4">
              <w:rPr>
                <w:szCs w:val="23"/>
              </w:rPr>
              <w:t>0</w:t>
            </w:r>
          </w:p>
        </w:tc>
        <w:tc>
          <w:tcPr>
            <w:tcW w:w="274" w:type="pct"/>
            <w:shd w:val="clear" w:color="auto" w:fill="auto"/>
          </w:tcPr>
          <w:p w14:paraId="2883B90C" w14:textId="3EF417EE" w:rsidR="008946F4" w:rsidRPr="008946F4" w:rsidRDefault="008946F4" w:rsidP="008946F4">
            <w:pPr>
              <w:jc w:val="right"/>
              <w:rPr>
                <w:szCs w:val="23"/>
              </w:rPr>
            </w:pPr>
            <w:r w:rsidRPr="008946F4">
              <w:rPr>
                <w:szCs w:val="23"/>
              </w:rPr>
              <w:t>0.0</w:t>
            </w:r>
          </w:p>
        </w:tc>
        <w:tc>
          <w:tcPr>
            <w:tcW w:w="261" w:type="pct"/>
            <w:shd w:val="clear" w:color="auto" w:fill="auto"/>
            <w:noWrap/>
          </w:tcPr>
          <w:p w14:paraId="605EC2D8" w14:textId="7D138612" w:rsidR="008946F4" w:rsidRPr="008946F4" w:rsidRDefault="008946F4" w:rsidP="008946F4">
            <w:pPr>
              <w:jc w:val="right"/>
              <w:rPr>
                <w:szCs w:val="23"/>
              </w:rPr>
            </w:pPr>
            <w:r w:rsidRPr="008946F4">
              <w:rPr>
                <w:szCs w:val="23"/>
              </w:rPr>
              <w:t>1</w:t>
            </w:r>
          </w:p>
        </w:tc>
        <w:tc>
          <w:tcPr>
            <w:tcW w:w="264" w:type="pct"/>
            <w:shd w:val="clear" w:color="auto" w:fill="auto"/>
            <w:noWrap/>
          </w:tcPr>
          <w:p w14:paraId="2E65CF3B" w14:textId="5A1E46B4" w:rsidR="008946F4" w:rsidRPr="008946F4" w:rsidRDefault="008946F4" w:rsidP="008946F4">
            <w:pPr>
              <w:jc w:val="right"/>
              <w:rPr>
                <w:szCs w:val="23"/>
              </w:rPr>
            </w:pPr>
            <w:r w:rsidRPr="008946F4">
              <w:rPr>
                <w:szCs w:val="23"/>
              </w:rPr>
              <w:t>50.0</w:t>
            </w:r>
          </w:p>
        </w:tc>
      </w:tr>
      <w:tr w:rsidR="008946F4" w:rsidRPr="008946F4" w14:paraId="7BACCE19" w14:textId="77777777" w:rsidTr="00293A3B">
        <w:trPr>
          <w:cantSplit/>
          <w:trHeight w:val="300"/>
        </w:trPr>
        <w:tc>
          <w:tcPr>
            <w:tcW w:w="1161" w:type="pct"/>
            <w:tcBorders>
              <w:right w:val="single" w:sz="4" w:space="0" w:color="auto"/>
            </w:tcBorders>
            <w:shd w:val="clear" w:color="auto" w:fill="auto"/>
            <w:noWrap/>
            <w:vAlign w:val="bottom"/>
          </w:tcPr>
          <w:p w14:paraId="326E89B3" w14:textId="397A2D47" w:rsidR="008946F4" w:rsidRPr="008946F4" w:rsidRDefault="008946F4" w:rsidP="008946F4">
            <w:pPr>
              <w:rPr>
                <w:szCs w:val="23"/>
              </w:rPr>
            </w:pPr>
            <w:r w:rsidRPr="008946F4">
              <w:rPr>
                <w:szCs w:val="23"/>
              </w:rPr>
              <w:t>Medlab Central Ltd</w:t>
            </w:r>
            <w:r w:rsidRPr="008946F4">
              <w:rPr>
                <w:rFonts w:asciiTheme="minorHAnsi" w:hAnsiTheme="minorHAnsi"/>
                <w:szCs w:val="23"/>
              </w:rPr>
              <w:t>.</w:t>
            </w:r>
          </w:p>
        </w:tc>
        <w:tc>
          <w:tcPr>
            <w:tcW w:w="311" w:type="pct"/>
            <w:tcBorders>
              <w:top w:val="nil"/>
              <w:left w:val="single" w:sz="4" w:space="0" w:color="auto"/>
              <w:bottom w:val="nil"/>
            </w:tcBorders>
            <w:shd w:val="clear" w:color="auto" w:fill="auto"/>
            <w:noWrap/>
          </w:tcPr>
          <w:p w14:paraId="55A55D69" w14:textId="52B8C0AF" w:rsidR="008946F4" w:rsidRPr="008946F4" w:rsidRDefault="008946F4" w:rsidP="008946F4">
            <w:pPr>
              <w:jc w:val="right"/>
              <w:rPr>
                <w:szCs w:val="23"/>
              </w:rPr>
            </w:pPr>
            <w:r w:rsidRPr="008946F4">
              <w:rPr>
                <w:szCs w:val="23"/>
              </w:rPr>
              <w:t>1</w:t>
            </w:r>
          </w:p>
        </w:tc>
        <w:tc>
          <w:tcPr>
            <w:tcW w:w="331" w:type="pct"/>
            <w:tcBorders>
              <w:top w:val="nil"/>
              <w:bottom w:val="nil"/>
              <w:right w:val="single" w:sz="4" w:space="0" w:color="auto"/>
            </w:tcBorders>
            <w:shd w:val="clear" w:color="auto" w:fill="auto"/>
            <w:noWrap/>
          </w:tcPr>
          <w:p w14:paraId="43FD66A0" w14:textId="5DFADAA9" w:rsidR="008946F4" w:rsidRPr="008946F4" w:rsidRDefault="008946F4" w:rsidP="008946F4">
            <w:pPr>
              <w:jc w:val="right"/>
              <w:rPr>
                <w:szCs w:val="23"/>
              </w:rPr>
            </w:pPr>
            <w:r w:rsidRPr="008946F4">
              <w:rPr>
                <w:szCs w:val="23"/>
              </w:rPr>
              <w:t>117</w:t>
            </w:r>
          </w:p>
        </w:tc>
        <w:tc>
          <w:tcPr>
            <w:tcW w:w="266" w:type="pct"/>
            <w:tcBorders>
              <w:left w:val="single" w:sz="4" w:space="0" w:color="auto"/>
            </w:tcBorders>
            <w:shd w:val="clear" w:color="auto" w:fill="auto"/>
            <w:noWrap/>
          </w:tcPr>
          <w:p w14:paraId="6B56EE06" w14:textId="48BF6D7B" w:rsidR="008946F4" w:rsidRPr="008946F4" w:rsidRDefault="008946F4" w:rsidP="008946F4">
            <w:pPr>
              <w:jc w:val="right"/>
              <w:rPr>
                <w:szCs w:val="23"/>
              </w:rPr>
            </w:pPr>
            <w:r w:rsidRPr="008946F4">
              <w:rPr>
                <w:szCs w:val="23"/>
              </w:rPr>
              <w:t>1</w:t>
            </w:r>
          </w:p>
        </w:tc>
        <w:tc>
          <w:tcPr>
            <w:tcW w:w="266" w:type="pct"/>
            <w:gridSpan w:val="2"/>
            <w:shd w:val="clear" w:color="auto" w:fill="auto"/>
            <w:noWrap/>
          </w:tcPr>
          <w:p w14:paraId="00F65D96" w14:textId="607A91C3" w:rsidR="008946F4" w:rsidRPr="008946F4" w:rsidRDefault="008946F4" w:rsidP="008946F4">
            <w:pPr>
              <w:jc w:val="right"/>
              <w:rPr>
                <w:szCs w:val="23"/>
              </w:rPr>
            </w:pPr>
            <w:r w:rsidRPr="008946F4">
              <w:rPr>
                <w:szCs w:val="23"/>
              </w:rPr>
              <w:t>100.0</w:t>
            </w:r>
          </w:p>
        </w:tc>
        <w:tc>
          <w:tcPr>
            <w:tcW w:w="267" w:type="pct"/>
            <w:shd w:val="clear" w:color="auto" w:fill="auto"/>
            <w:noWrap/>
          </w:tcPr>
          <w:p w14:paraId="0670EB48" w14:textId="2697AE89" w:rsidR="008946F4" w:rsidRPr="008946F4" w:rsidRDefault="008946F4" w:rsidP="008946F4">
            <w:pPr>
              <w:jc w:val="right"/>
              <w:rPr>
                <w:szCs w:val="23"/>
              </w:rPr>
            </w:pPr>
            <w:r w:rsidRPr="008946F4">
              <w:rPr>
                <w:szCs w:val="23"/>
              </w:rPr>
              <w:t>35</w:t>
            </w:r>
          </w:p>
        </w:tc>
        <w:tc>
          <w:tcPr>
            <w:tcW w:w="266" w:type="pct"/>
            <w:shd w:val="clear" w:color="auto" w:fill="auto"/>
            <w:noWrap/>
          </w:tcPr>
          <w:p w14:paraId="34FEEDF1" w14:textId="04D651BF" w:rsidR="008946F4" w:rsidRPr="008946F4" w:rsidRDefault="008946F4" w:rsidP="008946F4">
            <w:pPr>
              <w:jc w:val="right"/>
              <w:rPr>
                <w:szCs w:val="23"/>
              </w:rPr>
            </w:pPr>
            <w:r w:rsidRPr="008946F4">
              <w:rPr>
                <w:szCs w:val="23"/>
              </w:rPr>
              <w:t>71.4</w:t>
            </w:r>
          </w:p>
        </w:tc>
        <w:tc>
          <w:tcPr>
            <w:tcW w:w="267" w:type="pct"/>
            <w:shd w:val="clear" w:color="auto" w:fill="auto"/>
            <w:noWrap/>
          </w:tcPr>
          <w:p w14:paraId="32FB1226" w14:textId="0E5E6AC2" w:rsidR="008946F4" w:rsidRPr="008946F4" w:rsidRDefault="008946F4" w:rsidP="008946F4">
            <w:pPr>
              <w:jc w:val="right"/>
              <w:rPr>
                <w:szCs w:val="23"/>
              </w:rPr>
            </w:pPr>
            <w:r w:rsidRPr="008946F4">
              <w:rPr>
                <w:szCs w:val="23"/>
              </w:rPr>
              <w:t>21</w:t>
            </w:r>
          </w:p>
        </w:tc>
        <w:tc>
          <w:tcPr>
            <w:tcW w:w="266" w:type="pct"/>
            <w:gridSpan w:val="2"/>
            <w:shd w:val="clear" w:color="auto" w:fill="auto"/>
            <w:noWrap/>
          </w:tcPr>
          <w:p w14:paraId="64F3FCF4" w14:textId="3D94FD9C" w:rsidR="008946F4" w:rsidRPr="008946F4" w:rsidRDefault="008946F4" w:rsidP="008946F4">
            <w:pPr>
              <w:jc w:val="right"/>
              <w:rPr>
                <w:szCs w:val="23"/>
              </w:rPr>
            </w:pPr>
            <w:r w:rsidRPr="008946F4">
              <w:rPr>
                <w:szCs w:val="23"/>
              </w:rPr>
              <w:t>63.6</w:t>
            </w:r>
          </w:p>
        </w:tc>
        <w:tc>
          <w:tcPr>
            <w:tcW w:w="266" w:type="pct"/>
            <w:shd w:val="clear" w:color="auto" w:fill="auto"/>
          </w:tcPr>
          <w:p w14:paraId="7F3C0739" w14:textId="70EBC9D1" w:rsidR="008946F4" w:rsidRPr="008946F4" w:rsidRDefault="008946F4" w:rsidP="008946F4">
            <w:pPr>
              <w:jc w:val="right"/>
              <w:rPr>
                <w:szCs w:val="23"/>
              </w:rPr>
            </w:pPr>
            <w:r w:rsidRPr="008946F4">
              <w:rPr>
                <w:szCs w:val="23"/>
              </w:rPr>
              <w:t>16</w:t>
            </w:r>
          </w:p>
        </w:tc>
        <w:tc>
          <w:tcPr>
            <w:tcW w:w="268" w:type="pct"/>
            <w:shd w:val="clear" w:color="auto" w:fill="auto"/>
          </w:tcPr>
          <w:p w14:paraId="3CEE117D" w14:textId="3D42D3C2" w:rsidR="008946F4" w:rsidRPr="008946F4" w:rsidRDefault="008946F4" w:rsidP="008946F4">
            <w:pPr>
              <w:jc w:val="right"/>
              <w:rPr>
                <w:szCs w:val="23"/>
              </w:rPr>
            </w:pPr>
            <w:r w:rsidRPr="008946F4">
              <w:rPr>
                <w:szCs w:val="23"/>
              </w:rPr>
              <w:t>55.2</w:t>
            </w:r>
          </w:p>
        </w:tc>
        <w:tc>
          <w:tcPr>
            <w:tcW w:w="266" w:type="pct"/>
            <w:shd w:val="clear" w:color="auto" w:fill="auto"/>
          </w:tcPr>
          <w:p w14:paraId="1421C4F3" w14:textId="0FD3AE01" w:rsidR="008946F4" w:rsidRPr="008946F4" w:rsidRDefault="008946F4" w:rsidP="008946F4">
            <w:pPr>
              <w:jc w:val="right"/>
              <w:rPr>
                <w:szCs w:val="23"/>
              </w:rPr>
            </w:pPr>
            <w:r w:rsidRPr="008946F4">
              <w:rPr>
                <w:szCs w:val="23"/>
              </w:rPr>
              <w:t>5</w:t>
            </w:r>
          </w:p>
        </w:tc>
        <w:tc>
          <w:tcPr>
            <w:tcW w:w="274" w:type="pct"/>
            <w:shd w:val="clear" w:color="auto" w:fill="auto"/>
          </w:tcPr>
          <w:p w14:paraId="6E8D5E43" w14:textId="5F528A48" w:rsidR="008946F4" w:rsidRPr="008946F4" w:rsidRDefault="008946F4" w:rsidP="008946F4">
            <w:pPr>
              <w:jc w:val="right"/>
              <w:rPr>
                <w:szCs w:val="23"/>
              </w:rPr>
            </w:pPr>
            <w:r w:rsidRPr="008946F4">
              <w:rPr>
                <w:szCs w:val="23"/>
              </w:rPr>
              <w:t>83.3</w:t>
            </w:r>
          </w:p>
        </w:tc>
        <w:tc>
          <w:tcPr>
            <w:tcW w:w="261" w:type="pct"/>
            <w:shd w:val="clear" w:color="auto" w:fill="auto"/>
            <w:noWrap/>
          </w:tcPr>
          <w:p w14:paraId="40663530" w14:textId="36464FCC" w:rsidR="008946F4" w:rsidRPr="008946F4" w:rsidRDefault="008946F4" w:rsidP="008946F4">
            <w:pPr>
              <w:jc w:val="right"/>
              <w:rPr>
                <w:szCs w:val="23"/>
              </w:rPr>
            </w:pPr>
            <w:r w:rsidRPr="008946F4">
              <w:rPr>
                <w:szCs w:val="23"/>
              </w:rPr>
              <w:t>0</w:t>
            </w:r>
          </w:p>
        </w:tc>
        <w:tc>
          <w:tcPr>
            <w:tcW w:w="264" w:type="pct"/>
            <w:shd w:val="clear" w:color="auto" w:fill="auto"/>
            <w:noWrap/>
          </w:tcPr>
          <w:p w14:paraId="2C134E3A" w14:textId="5F8BC28A" w:rsidR="008946F4" w:rsidRPr="008946F4" w:rsidRDefault="008946F4" w:rsidP="008946F4">
            <w:pPr>
              <w:jc w:val="right"/>
              <w:rPr>
                <w:szCs w:val="23"/>
              </w:rPr>
            </w:pPr>
            <w:r w:rsidRPr="008946F4">
              <w:rPr>
                <w:szCs w:val="23"/>
              </w:rPr>
              <w:t>0.0</w:t>
            </w:r>
          </w:p>
        </w:tc>
      </w:tr>
      <w:tr w:rsidR="008946F4" w:rsidRPr="008946F4" w14:paraId="435922EA" w14:textId="77777777" w:rsidTr="00293A3B">
        <w:trPr>
          <w:cantSplit/>
          <w:trHeight w:val="300"/>
        </w:trPr>
        <w:tc>
          <w:tcPr>
            <w:tcW w:w="1161" w:type="pct"/>
            <w:tcBorders>
              <w:right w:val="single" w:sz="4" w:space="0" w:color="auto"/>
            </w:tcBorders>
            <w:shd w:val="clear" w:color="auto" w:fill="auto"/>
            <w:noWrap/>
            <w:vAlign w:val="bottom"/>
          </w:tcPr>
          <w:p w14:paraId="2F6B9CC7" w14:textId="61B5BB3F" w:rsidR="008946F4" w:rsidRPr="008946F4" w:rsidRDefault="008946F4" w:rsidP="008946F4">
            <w:pPr>
              <w:rPr>
                <w:szCs w:val="23"/>
              </w:rPr>
            </w:pPr>
            <w:r w:rsidRPr="008946F4">
              <w:rPr>
                <w:szCs w:val="23"/>
              </w:rPr>
              <w:t>Pathlab</w:t>
            </w:r>
          </w:p>
        </w:tc>
        <w:tc>
          <w:tcPr>
            <w:tcW w:w="311" w:type="pct"/>
            <w:tcBorders>
              <w:top w:val="nil"/>
              <w:left w:val="single" w:sz="4" w:space="0" w:color="auto"/>
              <w:bottom w:val="nil"/>
            </w:tcBorders>
            <w:shd w:val="clear" w:color="auto" w:fill="auto"/>
            <w:noWrap/>
          </w:tcPr>
          <w:p w14:paraId="4E6A5655" w14:textId="2D63338C" w:rsidR="008946F4" w:rsidRPr="008946F4" w:rsidRDefault="008946F4" w:rsidP="008946F4">
            <w:pPr>
              <w:jc w:val="right"/>
              <w:rPr>
                <w:szCs w:val="23"/>
              </w:rPr>
            </w:pPr>
            <w:r w:rsidRPr="008946F4">
              <w:rPr>
                <w:szCs w:val="23"/>
              </w:rPr>
              <w:t>2</w:t>
            </w:r>
          </w:p>
        </w:tc>
        <w:tc>
          <w:tcPr>
            <w:tcW w:w="331" w:type="pct"/>
            <w:tcBorders>
              <w:top w:val="nil"/>
              <w:bottom w:val="nil"/>
              <w:right w:val="single" w:sz="4" w:space="0" w:color="auto"/>
            </w:tcBorders>
            <w:shd w:val="clear" w:color="auto" w:fill="auto"/>
            <w:noWrap/>
          </w:tcPr>
          <w:p w14:paraId="607EE520" w14:textId="67C17BB7" w:rsidR="008946F4" w:rsidRPr="008946F4" w:rsidRDefault="008946F4" w:rsidP="008946F4">
            <w:pPr>
              <w:jc w:val="right"/>
              <w:rPr>
                <w:szCs w:val="23"/>
              </w:rPr>
            </w:pPr>
            <w:r w:rsidRPr="008946F4">
              <w:rPr>
                <w:szCs w:val="23"/>
              </w:rPr>
              <w:t>254</w:t>
            </w:r>
          </w:p>
        </w:tc>
        <w:tc>
          <w:tcPr>
            <w:tcW w:w="266" w:type="pct"/>
            <w:tcBorders>
              <w:left w:val="single" w:sz="4" w:space="0" w:color="auto"/>
            </w:tcBorders>
            <w:shd w:val="clear" w:color="auto" w:fill="auto"/>
            <w:noWrap/>
          </w:tcPr>
          <w:p w14:paraId="7F28EC31" w14:textId="0A917187" w:rsidR="008946F4" w:rsidRPr="008946F4" w:rsidRDefault="008946F4" w:rsidP="008946F4">
            <w:pPr>
              <w:jc w:val="right"/>
              <w:rPr>
                <w:szCs w:val="23"/>
              </w:rPr>
            </w:pPr>
            <w:r w:rsidRPr="008946F4">
              <w:rPr>
                <w:szCs w:val="23"/>
              </w:rPr>
              <w:t>1</w:t>
            </w:r>
          </w:p>
        </w:tc>
        <w:tc>
          <w:tcPr>
            <w:tcW w:w="266" w:type="pct"/>
            <w:gridSpan w:val="2"/>
            <w:shd w:val="clear" w:color="auto" w:fill="auto"/>
            <w:noWrap/>
          </w:tcPr>
          <w:p w14:paraId="5FF9FF65" w14:textId="56E71985" w:rsidR="008946F4" w:rsidRPr="008946F4" w:rsidRDefault="008946F4" w:rsidP="008946F4">
            <w:pPr>
              <w:jc w:val="right"/>
              <w:rPr>
                <w:szCs w:val="23"/>
              </w:rPr>
            </w:pPr>
            <w:r w:rsidRPr="008946F4">
              <w:rPr>
                <w:szCs w:val="23"/>
              </w:rPr>
              <w:t>50.0</w:t>
            </w:r>
          </w:p>
        </w:tc>
        <w:tc>
          <w:tcPr>
            <w:tcW w:w="267" w:type="pct"/>
            <w:shd w:val="clear" w:color="auto" w:fill="auto"/>
            <w:noWrap/>
          </w:tcPr>
          <w:p w14:paraId="14C7BF9A" w14:textId="54790EDB" w:rsidR="008946F4" w:rsidRPr="008946F4" w:rsidRDefault="008946F4" w:rsidP="008946F4">
            <w:pPr>
              <w:jc w:val="right"/>
              <w:rPr>
                <w:szCs w:val="23"/>
              </w:rPr>
            </w:pPr>
            <w:r w:rsidRPr="008946F4">
              <w:rPr>
                <w:szCs w:val="23"/>
              </w:rPr>
              <w:t>71</w:t>
            </w:r>
          </w:p>
        </w:tc>
        <w:tc>
          <w:tcPr>
            <w:tcW w:w="266" w:type="pct"/>
            <w:shd w:val="clear" w:color="auto" w:fill="auto"/>
            <w:noWrap/>
          </w:tcPr>
          <w:p w14:paraId="4E0E3EBA" w14:textId="68C19D58" w:rsidR="008946F4" w:rsidRPr="008946F4" w:rsidRDefault="008946F4" w:rsidP="008946F4">
            <w:pPr>
              <w:jc w:val="right"/>
              <w:rPr>
                <w:szCs w:val="23"/>
              </w:rPr>
            </w:pPr>
            <w:r w:rsidRPr="008946F4">
              <w:rPr>
                <w:szCs w:val="23"/>
              </w:rPr>
              <w:t>62.8</w:t>
            </w:r>
          </w:p>
        </w:tc>
        <w:tc>
          <w:tcPr>
            <w:tcW w:w="267" w:type="pct"/>
            <w:shd w:val="clear" w:color="auto" w:fill="auto"/>
            <w:noWrap/>
          </w:tcPr>
          <w:p w14:paraId="13893FDD" w14:textId="25519BF5" w:rsidR="008946F4" w:rsidRPr="008946F4" w:rsidRDefault="008946F4" w:rsidP="008946F4">
            <w:pPr>
              <w:jc w:val="right"/>
              <w:rPr>
                <w:szCs w:val="23"/>
              </w:rPr>
            </w:pPr>
            <w:r w:rsidRPr="008946F4">
              <w:rPr>
                <w:szCs w:val="23"/>
              </w:rPr>
              <w:t>47</w:t>
            </w:r>
          </w:p>
        </w:tc>
        <w:tc>
          <w:tcPr>
            <w:tcW w:w="266" w:type="pct"/>
            <w:gridSpan w:val="2"/>
            <w:shd w:val="clear" w:color="auto" w:fill="auto"/>
            <w:noWrap/>
          </w:tcPr>
          <w:p w14:paraId="1363B00B" w14:textId="0886395A" w:rsidR="008946F4" w:rsidRPr="008946F4" w:rsidRDefault="008946F4" w:rsidP="008946F4">
            <w:pPr>
              <w:jc w:val="right"/>
              <w:rPr>
                <w:szCs w:val="23"/>
              </w:rPr>
            </w:pPr>
            <w:r w:rsidRPr="008946F4">
              <w:rPr>
                <w:szCs w:val="23"/>
              </w:rPr>
              <w:t>63.5</w:t>
            </w:r>
          </w:p>
        </w:tc>
        <w:tc>
          <w:tcPr>
            <w:tcW w:w="266" w:type="pct"/>
            <w:shd w:val="clear" w:color="auto" w:fill="auto"/>
          </w:tcPr>
          <w:p w14:paraId="726556A8" w14:textId="28035116" w:rsidR="008946F4" w:rsidRPr="008946F4" w:rsidRDefault="008946F4" w:rsidP="008946F4">
            <w:pPr>
              <w:jc w:val="right"/>
              <w:rPr>
                <w:szCs w:val="23"/>
              </w:rPr>
            </w:pPr>
            <w:r w:rsidRPr="008946F4">
              <w:rPr>
                <w:szCs w:val="23"/>
              </w:rPr>
              <w:t>24</w:t>
            </w:r>
          </w:p>
        </w:tc>
        <w:tc>
          <w:tcPr>
            <w:tcW w:w="268" w:type="pct"/>
            <w:shd w:val="clear" w:color="auto" w:fill="auto"/>
          </w:tcPr>
          <w:p w14:paraId="34BA61DE" w14:textId="22294477" w:rsidR="008946F4" w:rsidRPr="008946F4" w:rsidRDefault="008946F4" w:rsidP="008946F4">
            <w:pPr>
              <w:jc w:val="right"/>
              <w:rPr>
                <w:szCs w:val="23"/>
              </w:rPr>
            </w:pPr>
            <w:r w:rsidRPr="008946F4">
              <w:rPr>
                <w:szCs w:val="23"/>
              </w:rPr>
              <w:t>55.8</w:t>
            </w:r>
          </w:p>
        </w:tc>
        <w:tc>
          <w:tcPr>
            <w:tcW w:w="266" w:type="pct"/>
            <w:shd w:val="clear" w:color="auto" w:fill="auto"/>
          </w:tcPr>
          <w:p w14:paraId="6D495EC8" w14:textId="07DDC5D2" w:rsidR="008946F4" w:rsidRPr="008946F4" w:rsidRDefault="008946F4" w:rsidP="008946F4">
            <w:pPr>
              <w:jc w:val="right"/>
              <w:rPr>
                <w:szCs w:val="23"/>
              </w:rPr>
            </w:pPr>
            <w:r w:rsidRPr="008946F4">
              <w:rPr>
                <w:szCs w:val="23"/>
              </w:rPr>
              <w:t>12</w:t>
            </w:r>
          </w:p>
        </w:tc>
        <w:tc>
          <w:tcPr>
            <w:tcW w:w="274" w:type="pct"/>
            <w:shd w:val="clear" w:color="auto" w:fill="auto"/>
          </w:tcPr>
          <w:p w14:paraId="32C61665" w14:textId="69FD8A53" w:rsidR="008946F4" w:rsidRPr="008946F4" w:rsidRDefault="008946F4" w:rsidP="008946F4">
            <w:pPr>
              <w:jc w:val="right"/>
              <w:rPr>
                <w:szCs w:val="23"/>
              </w:rPr>
            </w:pPr>
            <w:r w:rsidRPr="008946F4">
              <w:rPr>
                <w:szCs w:val="23"/>
              </w:rPr>
              <w:t>57.1</w:t>
            </w:r>
          </w:p>
        </w:tc>
        <w:tc>
          <w:tcPr>
            <w:tcW w:w="261" w:type="pct"/>
            <w:shd w:val="clear" w:color="auto" w:fill="auto"/>
            <w:noWrap/>
          </w:tcPr>
          <w:p w14:paraId="7455DE5B" w14:textId="12177658" w:rsidR="008946F4" w:rsidRPr="008946F4" w:rsidRDefault="008946F4" w:rsidP="008946F4">
            <w:pPr>
              <w:jc w:val="right"/>
              <w:rPr>
                <w:szCs w:val="23"/>
              </w:rPr>
            </w:pPr>
            <w:r w:rsidRPr="008946F4">
              <w:rPr>
                <w:szCs w:val="23"/>
              </w:rPr>
              <w:t>1</w:t>
            </w:r>
          </w:p>
        </w:tc>
        <w:tc>
          <w:tcPr>
            <w:tcW w:w="264" w:type="pct"/>
            <w:shd w:val="clear" w:color="auto" w:fill="auto"/>
            <w:noWrap/>
          </w:tcPr>
          <w:p w14:paraId="1D4035B5" w14:textId="5CC97830" w:rsidR="008946F4" w:rsidRPr="008946F4" w:rsidRDefault="008946F4" w:rsidP="008946F4">
            <w:pPr>
              <w:jc w:val="right"/>
              <w:rPr>
                <w:szCs w:val="23"/>
              </w:rPr>
            </w:pPr>
            <w:r w:rsidRPr="008946F4">
              <w:rPr>
                <w:szCs w:val="23"/>
              </w:rPr>
              <w:t>33.3</w:t>
            </w:r>
          </w:p>
        </w:tc>
      </w:tr>
      <w:tr w:rsidR="008946F4" w:rsidRPr="008946F4" w14:paraId="18770B26" w14:textId="77777777" w:rsidTr="00293A3B">
        <w:trPr>
          <w:cantSplit/>
          <w:trHeight w:val="300"/>
        </w:trPr>
        <w:tc>
          <w:tcPr>
            <w:tcW w:w="1161" w:type="pct"/>
            <w:tcBorders>
              <w:right w:val="single" w:sz="4" w:space="0" w:color="auto"/>
            </w:tcBorders>
            <w:shd w:val="clear" w:color="auto" w:fill="auto"/>
            <w:noWrap/>
            <w:vAlign w:val="bottom"/>
          </w:tcPr>
          <w:p w14:paraId="4D9D53C2" w14:textId="0B63E57C" w:rsidR="008946F4" w:rsidRPr="008946F4" w:rsidRDefault="008946F4" w:rsidP="008946F4">
            <w:pPr>
              <w:rPr>
                <w:szCs w:val="23"/>
              </w:rPr>
            </w:pPr>
            <w:r w:rsidRPr="008946F4">
              <w:rPr>
                <w:szCs w:val="23"/>
              </w:rPr>
              <w:t xml:space="preserve">Southern Community </w:t>
            </w:r>
            <w:r w:rsidRPr="008946F4">
              <w:rPr>
                <w:rFonts w:asciiTheme="minorHAnsi" w:hAnsiTheme="minorHAnsi"/>
                <w:szCs w:val="23"/>
              </w:rPr>
              <w:t>Laboratories</w:t>
            </w:r>
          </w:p>
        </w:tc>
        <w:tc>
          <w:tcPr>
            <w:tcW w:w="311" w:type="pct"/>
            <w:tcBorders>
              <w:top w:val="nil"/>
              <w:left w:val="single" w:sz="4" w:space="0" w:color="auto"/>
              <w:bottom w:val="nil"/>
            </w:tcBorders>
            <w:shd w:val="clear" w:color="auto" w:fill="auto"/>
            <w:noWrap/>
          </w:tcPr>
          <w:p w14:paraId="27A310C5" w14:textId="27C1CEF0" w:rsidR="008946F4" w:rsidRPr="008946F4" w:rsidRDefault="008946F4" w:rsidP="008946F4">
            <w:pPr>
              <w:jc w:val="right"/>
              <w:rPr>
                <w:szCs w:val="23"/>
              </w:rPr>
            </w:pPr>
            <w:r w:rsidRPr="008946F4">
              <w:rPr>
                <w:szCs w:val="23"/>
              </w:rPr>
              <w:t>9</w:t>
            </w:r>
          </w:p>
        </w:tc>
        <w:tc>
          <w:tcPr>
            <w:tcW w:w="331" w:type="pct"/>
            <w:tcBorders>
              <w:top w:val="nil"/>
              <w:bottom w:val="nil"/>
              <w:right w:val="single" w:sz="4" w:space="0" w:color="auto"/>
            </w:tcBorders>
            <w:shd w:val="clear" w:color="auto" w:fill="auto"/>
            <w:noWrap/>
          </w:tcPr>
          <w:p w14:paraId="35C7207F" w14:textId="37335EAF" w:rsidR="008946F4" w:rsidRPr="008946F4" w:rsidRDefault="008946F4" w:rsidP="008946F4">
            <w:pPr>
              <w:jc w:val="right"/>
              <w:rPr>
                <w:szCs w:val="23"/>
              </w:rPr>
            </w:pPr>
            <w:r w:rsidRPr="008946F4">
              <w:rPr>
                <w:szCs w:val="23"/>
              </w:rPr>
              <w:t>627</w:t>
            </w:r>
          </w:p>
        </w:tc>
        <w:tc>
          <w:tcPr>
            <w:tcW w:w="266" w:type="pct"/>
            <w:tcBorders>
              <w:left w:val="single" w:sz="4" w:space="0" w:color="auto"/>
            </w:tcBorders>
            <w:shd w:val="clear" w:color="auto" w:fill="auto"/>
            <w:noWrap/>
          </w:tcPr>
          <w:p w14:paraId="33367431" w14:textId="29D2F514" w:rsidR="008946F4" w:rsidRPr="008946F4" w:rsidRDefault="008946F4" w:rsidP="008946F4">
            <w:pPr>
              <w:jc w:val="right"/>
              <w:rPr>
                <w:szCs w:val="23"/>
              </w:rPr>
            </w:pPr>
            <w:r w:rsidRPr="008946F4">
              <w:rPr>
                <w:szCs w:val="23"/>
              </w:rPr>
              <w:t>8</w:t>
            </w:r>
          </w:p>
        </w:tc>
        <w:tc>
          <w:tcPr>
            <w:tcW w:w="266" w:type="pct"/>
            <w:gridSpan w:val="2"/>
            <w:shd w:val="clear" w:color="auto" w:fill="auto"/>
            <w:noWrap/>
          </w:tcPr>
          <w:p w14:paraId="4B143D4A" w14:textId="29CE5805" w:rsidR="008946F4" w:rsidRPr="008946F4" w:rsidRDefault="008946F4" w:rsidP="008946F4">
            <w:pPr>
              <w:jc w:val="right"/>
              <w:rPr>
                <w:szCs w:val="23"/>
              </w:rPr>
            </w:pPr>
            <w:r w:rsidRPr="008946F4">
              <w:rPr>
                <w:szCs w:val="23"/>
              </w:rPr>
              <w:t>88.9</w:t>
            </w:r>
          </w:p>
        </w:tc>
        <w:tc>
          <w:tcPr>
            <w:tcW w:w="267" w:type="pct"/>
            <w:shd w:val="clear" w:color="auto" w:fill="auto"/>
            <w:noWrap/>
          </w:tcPr>
          <w:p w14:paraId="62801047" w14:textId="407AE8BF" w:rsidR="008946F4" w:rsidRPr="008946F4" w:rsidRDefault="008946F4" w:rsidP="008946F4">
            <w:pPr>
              <w:jc w:val="right"/>
              <w:rPr>
                <w:szCs w:val="23"/>
              </w:rPr>
            </w:pPr>
            <w:r w:rsidRPr="008946F4">
              <w:rPr>
                <w:szCs w:val="23"/>
              </w:rPr>
              <w:t>190</w:t>
            </w:r>
          </w:p>
        </w:tc>
        <w:tc>
          <w:tcPr>
            <w:tcW w:w="266" w:type="pct"/>
            <w:shd w:val="clear" w:color="auto" w:fill="auto"/>
            <w:noWrap/>
          </w:tcPr>
          <w:p w14:paraId="65FD702C" w14:textId="152433EC" w:rsidR="008946F4" w:rsidRPr="008946F4" w:rsidRDefault="008946F4" w:rsidP="008946F4">
            <w:pPr>
              <w:jc w:val="right"/>
              <w:rPr>
                <w:szCs w:val="23"/>
              </w:rPr>
            </w:pPr>
            <w:r w:rsidRPr="008946F4">
              <w:rPr>
                <w:szCs w:val="23"/>
              </w:rPr>
              <w:t>67.4</w:t>
            </w:r>
          </w:p>
        </w:tc>
        <w:tc>
          <w:tcPr>
            <w:tcW w:w="267" w:type="pct"/>
            <w:shd w:val="clear" w:color="auto" w:fill="auto"/>
            <w:noWrap/>
          </w:tcPr>
          <w:p w14:paraId="46C535E7" w14:textId="7CAE7219" w:rsidR="008946F4" w:rsidRPr="008946F4" w:rsidRDefault="008946F4" w:rsidP="008946F4">
            <w:pPr>
              <w:jc w:val="right"/>
              <w:rPr>
                <w:szCs w:val="23"/>
              </w:rPr>
            </w:pPr>
            <w:r w:rsidRPr="008946F4">
              <w:rPr>
                <w:szCs w:val="23"/>
              </w:rPr>
              <w:t>104</w:t>
            </w:r>
          </w:p>
        </w:tc>
        <w:tc>
          <w:tcPr>
            <w:tcW w:w="266" w:type="pct"/>
            <w:gridSpan w:val="2"/>
            <w:shd w:val="clear" w:color="auto" w:fill="auto"/>
            <w:noWrap/>
          </w:tcPr>
          <w:p w14:paraId="16B1CAAB" w14:textId="2963AA5F" w:rsidR="008946F4" w:rsidRPr="008946F4" w:rsidRDefault="008946F4" w:rsidP="008946F4">
            <w:pPr>
              <w:jc w:val="right"/>
              <w:rPr>
                <w:szCs w:val="23"/>
              </w:rPr>
            </w:pPr>
            <w:r w:rsidRPr="008946F4">
              <w:rPr>
                <w:szCs w:val="23"/>
              </w:rPr>
              <w:t>53.3</w:t>
            </w:r>
          </w:p>
        </w:tc>
        <w:tc>
          <w:tcPr>
            <w:tcW w:w="266" w:type="pct"/>
            <w:shd w:val="clear" w:color="auto" w:fill="auto"/>
          </w:tcPr>
          <w:p w14:paraId="3DB8BD3D" w14:textId="6184F70C" w:rsidR="008946F4" w:rsidRPr="008946F4" w:rsidRDefault="008946F4" w:rsidP="008946F4">
            <w:pPr>
              <w:jc w:val="right"/>
              <w:rPr>
                <w:szCs w:val="23"/>
              </w:rPr>
            </w:pPr>
            <w:r w:rsidRPr="008946F4">
              <w:rPr>
                <w:szCs w:val="23"/>
              </w:rPr>
              <w:t>60</w:t>
            </w:r>
          </w:p>
        </w:tc>
        <w:tc>
          <w:tcPr>
            <w:tcW w:w="268" w:type="pct"/>
            <w:shd w:val="clear" w:color="auto" w:fill="auto"/>
          </w:tcPr>
          <w:p w14:paraId="7340B30F" w14:textId="25AB3B13" w:rsidR="008946F4" w:rsidRPr="008946F4" w:rsidRDefault="008946F4" w:rsidP="008946F4">
            <w:pPr>
              <w:jc w:val="right"/>
              <w:rPr>
                <w:szCs w:val="23"/>
              </w:rPr>
            </w:pPr>
            <w:r w:rsidRPr="008946F4">
              <w:rPr>
                <w:szCs w:val="23"/>
              </w:rPr>
              <w:t>53.6</w:t>
            </w:r>
          </w:p>
        </w:tc>
        <w:tc>
          <w:tcPr>
            <w:tcW w:w="266" w:type="pct"/>
            <w:shd w:val="clear" w:color="auto" w:fill="auto"/>
          </w:tcPr>
          <w:p w14:paraId="142247DA" w14:textId="43A5F199" w:rsidR="008946F4" w:rsidRPr="008946F4" w:rsidRDefault="008946F4" w:rsidP="008946F4">
            <w:pPr>
              <w:jc w:val="right"/>
              <w:rPr>
                <w:szCs w:val="23"/>
              </w:rPr>
            </w:pPr>
            <w:r w:rsidRPr="008946F4">
              <w:rPr>
                <w:szCs w:val="23"/>
              </w:rPr>
              <w:t>18</w:t>
            </w:r>
          </w:p>
        </w:tc>
        <w:tc>
          <w:tcPr>
            <w:tcW w:w="274" w:type="pct"/>
            <w:shd w:val="clear" w:color="auto" w:fill="auto"/>
          </w:tcPr>
          <w:p w14:paraId="022B445A" w14:textId="34ACD29E" w:rsidR="008946F4" w:rsidRPr="008946F4" w:rsidRDefault="008946F4" w:rsidP="008946F4">
            <w:pPr>
              <w:jc w:val="right"/>
              <w:rPr>
                <w:szCs w:val="23"/>
              </w:rPr>
            </w:pPr>
            <w:r w:rsidRPr="008946F4">
              <w:rPr>
                <w:szCs w:val="23"/>
              </w:rPr>
              <w:t>50.0</w:t>
            </w:r>
          </w:p>
        </w:tc>
        <w:tc>
          <w:tcPr>
            <w:tcW w:w="261" w:type="pct"/>
            <w:shd w:val="clear" w:color="auto" w:fill="auto"/>
            <w:noWrap/>
          </w:tcPr>
          <w:p w14:paraId="50E9CF1E" w14:textId="00880C38" w:rsidR="008946F4" w:rsidRPr="008946F4" w:rsidRDefault="008946F4" w:rsidP="008946F4">
            <w:pPr>
              <w:jc w:val="right"/>
              <w:rPr>
                <w:szCs w:val="23"/>
              </w:rPr>
            </w:pPr>
            <w:r w:rsidRPr="008946F4">
              <w:rPr>
                <w:szCs w:val="23"/>
              </w:rPr>
              <w:t>1</w:t>
            </w:r>
          </w:p>
        </w:tc>
        <w:tc>
          <w:tcPr>
            <w:tcW w:w="264" w:type="pct"/>
            <w:shd w:val="clear" w:color="auto" w:fill="auto"/>
            <w:noWrap/>
          </w:tcPr>
          <w:p w14:paraId="34BB8200" w14:textId="6503B8E8" w:rsidR="008946F4" w:rsidRPr="008946F4" w:rsidRDefault="008946F4" w:rsidP="008946F4">
            <w:pPr>
              <w:jc w:val="right"/>
              <w:rPr>
                <w:szCs w:val="23"/>
              </w:rPr>
            </w:pPr>
            <w:r w:rsidRPr="008946F4">
              <w:rPr>
                <w:szCs w:val="23"/>
              </w:rPr>
              <w:t>50.0</w:t>
            </w:r>
          </w:p>
        </w:tc>
      </w:tr>
      <w:tr w:rsidR="008946F4" w:rsidRPr="008946F4" w14:paraId="0D5537B7" w14:textId="77777777" w:rsidTr="00293A3B">
        <w:trPr>
          <w:cantSplit/>
          <w:trHeight w:val="315"/>
        </w:trPr>
        <w:tc>
          <w:tcPr>
            <w:tcW w:w="1161" w:type="pct"/>
            <w:tcBorders>
              <w:right w:val="single" w:sz="4" w:space="0" w:color="auto"/>
            </w:tcBorders>
            <w:shd w:val="clear" w:color="auto" w:fill="auto"/>
            <w:noWrap/>
            <w:vAlign w:val="bottom"/>
          </w:tcPr>
          <w:p w14:paraId="29F37FC8" w14:textId="655B8080" w:rsidR="008946F4" w:rsidRPr="008946F4" w:rsidRDefault="008946F4" w:rsidP="008946F4">
            <w:pPr>
              <w:rPr>
                <w:b/>
                <w:bCs/>
                <w:szCs w:val="23"/>
              </w:rPr>
            </w:pPr>
            <w:r w:rsidRPr="008946F4">
              <w:rPr>
                <w:b/>
                <w:bCs/>
                <w:szCs w:val="23"/>
              </w:rPr>
              <w:t>Total</w:t>
            </w:r>
          </w:p>
        </w:tc>
        <w:tc>
          <w:tcPr>
            <w:tcW w:w="311" w:type="pct"/>
            <w:tcBorders>
              <w:top w:val="nil"/>
              <w:left w:val="single" w:sz="4" w:space="0" w:color="auto"/>
              <w:bottom w:val="single" w:sz="4" w:space="0" w:color="auto"/>
            </w:tcBorders>
            <w:shd w:val="clear" w:color="auto" w:fill="auto"/>
            <w:noWrap/>
          </w:tcPr>
          <w:p w14:paraId="7D79E05D" w14:textId="595B423E" w:rsidR="008946F4" w:rsidRPr="008946F4" w:rsidRDefault="008946F4" w:rsidP="008946F4">
            <w:pPr>
              <w:jc w:val="right"/>
              <w:rPr>
                <w:b/>
                <w:bCs/>
                <w:szCs w:val="23"/>
              </w:rPr>
            </w:pPr>
            <w:r w:rsidRPr="008946F4">
              <w:rPr>
                <w:b/>
                <w:szCs w:val="23"/>
              </w:rPr>
              <w:t>14</w:t>
            </w:r>
          </w:p>
        </w:tc>
        <w:tc>
          <w:tcPr>
            <w:tcW w:w="331" w:type="pct"/>
            <w:tcBorders>
              <w:top w:val="nil"/>
              <w:bottom w:val="single" w:sz="4" w:space="0" w:color="auto"/>
              <w:right w:val="single" w:sz="4" w:space="0" w:color="auto"/>
            </w:tcBorders>
            <w:shd w:val="clear" w:color="auto" w:fill="auto"/>
            <w:noWrap/>
          </w:tcPr>
          <w:p w14:paraId="47A13F47" w14:textId="029C75EE" w:rsidR="008946F4" w:rsidRPr="008946F4" w:rsidRDefault="008946F4" w:rsidP="008946F4">
            <w:pPr>
              <w:jc w:val="right"/>
              <w:rPr>
                <w:b/>
                <w:bCs/>
                <w:szCs w:val="23"/>
              </w:rPr>
            </w:pPr>
            <w:r w:rsidRPr="008946F4">
              <w:rPr>
                <w:b/>
                <w:szCs w:val="23"/>
              </w:rPr>
              <w:t>1457</w:t>
            </w:r>
          </w:p>
        </w:tc>
        <w:tc>
          <w:tcPr>
            <w:tcW w:w="266" w:type="pct"/>
            <w:tcBorders>
              <w:left w:val="single" w:sz="4" w:space="0" w:color="auto"/>
            </w:tcBorders>
            <w:shd w:val="clear" w:color="auto" w:fill="auto"/>
            <w:noWrap/>
          </w:tcPr>
          <w:p w14:paraId="10056B6D" w14:textId="01D8253D" w:rsidR="008946F4" w:rsidRPr="008946F4" w:rsidRDefault="008946F4" w:rsidP="008946F4">
            <w:pPr>
              <w:jc w:val="right"/>
              <w:rPr>
                <w:b/>
                <w:bCs/>
                <w:szCs w:val="23"/>
              </w:rPr>
            </w:pPr>
            <w:r w:rsidRPr="008946F4">
              <w:rPr>
                <w:b/>
                <w:szCs w:val="23"/>
              </w:rPr>
              <w:t>12</w:t>
            </w:r>
          </w:p>
        </w:tc>
        <w:tc>
          <w:tcPr>
            <w:tcW w:w="266" w:type="pct"/>
            <w:gridSpan w:val="2"/>
            <w:shd w:val="clear" w:color="auto" w:fill="auto"/>
            <w:noWrap/>
          </w:tcPr>
          <w:p w14:paraId="3AF6E5E7" w14:textId="52015B82" w:rsidR="008946F4" w:rsidRPr="008946F4" w:rsidRDefault="008946F4" w:rsidP="008946F4">
            <w:pPr>
              <w:jc w:val="right"/>
              <w:rPr>
                <w:b/>
                <w:bCs/>
                <w:szCs w:val="23"/>
              </w:rPr>
            </w:pPr>
            <w:r w:rsidRPr="008946F4">
              <w:rPr>
                <w:b/>
                <w:szCs w:val="23"/>
              </w:rPr>
              <w:t>85.7</w:t>
            </w:r>
          </w:p>
        </w:tc>
        <w:tc>
          <w:tcPr>
            <w:tcW w:w="267" w:type="pct"/>
            <w:shd w:val="clear" w:color="auto" w:fill="auto"/>
            <w:noWrap/>
          </w:tcPr>
          <w:p w14:paraId="2CDE9653" w14:textId="0B7208ED" w:rsidR="008946F4" w:rsidRPr="008946F4" w:rsidRDefault="008946F4" w:rsidP="008946F4">
            <w:pPr>
              <w:jc w:val="right"/>
              <w:rPr>
                <w:b/>
                <w:bCs/>
                <w:szCs w:val="23"/>
              </w:rPr>
            </w:pPr>
            <w:r w:rsidRPr="008946F4">
              <w:rPr>
                <w:b/>
                <w:szCs w:val="23"/>
              </w:rPr>
              <w:t>454</w:t>
            </w:r>
          </w:p>
        </w:tc>
        <w:tc>
          <w:tcPr>
            <w:tcW w:w="266" w:type="pct"/>
            <w:shd w:val="clear" w:color="auto" w:fill="auto"/>
            <w:noWrap/>
          </w:tcPr>
          <w:p w14:paraId="7239CBF6" w14:textId="4B9115EC" w:rsidR="008946F4" w:rsidRPr="008946F4" w:rsidRDefault="008946F4" w:rsidP="008946F4">
            <w:pPr>
              <w:jc w:val="right"/>
              <w:rPr>
                <w:b/>
                <w:bCs/>
                <w:szCs w:val="23"/>
              </w:rPr>
            </w:pPr>
            <w:r w:rsidRPr="008946F4">
              <w:rPr>
                <w:b/>
                <w:szCs w:val="23"/>
              </w:rPr>
              <w:t>68.8</w:t>
            </w:r>
          </w:p>
        </w:tc>
        <w:tc>
          <w:tcPr>
            <w:tcW w:w="267" w:type="pct"/>
            <w:shd w:val="clear" w:color="auto" w:fill="auto"/>
            <w:noWrap/>
          </w:tcPr>
          <w:p w14:paraId="2E528618" w14:textId="41F31D4A" w:rsidR="008946F4" w:rsidRPr="008946F4" w:rsidRDefault="008946F4" w:rsidP="008946F4">
            <w:pPr>
              <w:jc w:val="right"/>
              <w:rPr>
                <w:b/>
                <w:bCs/>
                <w:szCs w:val="23"/>
              </w:rPr>
            </w:pPr>
            <w:r w:rsidRPr="008946F4">
              <w:rPr>
                <w:b/>
                <w:szCs w:val="23"/>
              </w:rPr>
              <w:t>252</w:t>
            </w:r>
          </w:p>
        </w:tc>
        <w:tc>
          <w:tcPr>
            <w:tcW w:w="266" w:type="pct"/>
            <w:gridSpan w:val="2"/>
            <w:shd w:val="clear" w:color="auto" w:fill="auto"/>
            <w:noWrap/>
          </w:tcPr>
          <w:p w14:paraId="2EEF0596" w14:textId="65333D7E" w:rsidR="008946F4" w:rsidRPr="008946F4" w:rsidRDefault="008946F4" w:rsidP="008946F4">
            <w:pPr>
              <w:jc w:val="right"/>
              <w:rPr>
                <w:b/>
                <w:bCs/>
                <w:szCs w:val="23"/>
              </w:rPr>
            </w:pPr>
            <w:r w:rsidRPr="008946F4">
              <w:rPr>
                <w:b/>
                <w:szCs w:val="23"/>
              </w:rPr>
              <w:t>56.9</w:t>
            </w:r>
          </w:p>
        </w:tc>
        <w:tc>
          <w:tcPr>
            <w:tcW w:w="266" w:type="pct"/>
            <w:shd w:val="clear" w:color="auto" w:fill="auto"/>
          </w:tcPr>
          <w:p w14:paraId="22B60E2E" w14:textId="7B1265C7" w:rsidR="008946F4" w:rsidRPr="008946F4" w:rsidRDefault="008946F4" w:rsidP="008946F4">
            <w:pPr>
              <w:jc w:val="right"/>
              <w:rPr>
                <w:b/>
                <w:bCs/>
                <w:szCs w:val="23"/>
              </w:rPr>
            </w:pPr>
            <w:r w:rsidRPr="008946F4">
              <w:rPr>
                <w:b/>
                <w:szCs w:val="23"/>
              </w:rPr>
              <w:t>138</w:t>
            </w:r>
          </w:p>
        </w:tc>
        <w:tc>
          <w:tcPr>
            <w:tcW w:w="268" w:type="pct"/>
            <w:shd w:val="clear" w:color="auto" w:fill="auto"/>
          </w:tcPr>
          <w:p w14:paraId="3D4AC783" w14:textId="63E287A5" w:rsidR="008946F4" w:rsidRPr="008946F4" w:rsidRDefault="008946F4" w:rsidP="008946F4">
            <w:pPr>
              <w:jc w:val="right"/>
              <w:rPr>
                <w:b/>
                <w:bCs/>
                <w:szCs w:val="23"/>
              </w:rPr>
            </w:pPr>
            <w:r w:rsidRPr="008946F4">
              <w:rPr>
                <w:b/>
                <w:szCs w:val="23"/>
              </w:rPr>
              <w:t>52.9</w:t>
            </w:r>
          </w:p>
        </w:tc>
        <w:tc>
          <w:tcPr>
            <w:tcW w:w="266" w:type="pct"/>
            <w:shd w:val="clear" w:color="auto" w:fill="auto"/>
          </w:tcPr>
          <w:p w14:paraId="78D4CD65" w14:textId="6F9A4B48" w:rsidR="008946F4" w:rsidRPr="008946F4" w:rsidRDefault="008946F4" w:rsidP="008946F4">
            <w:pPr>
              <w:jc w:val="right"/>
              <w:rPr>
                <w:b/>
                <w:bCs/>
                <w:szCs w:val="23"/>
              </w:rPr>
            </w:pPr>
            <w:r w:rsidRPr="008946F4">
              <w:rPr>
                <w:b/>
                <w:szCs w:val="23"/>
              </w:rPr>
              <w:t>45</w:t>
            </w:r>
          </w:p>
        </w:tc>
        <w:tc>
          <w:tcPr>
            <w:tcW w:w="274" w:type="pct"/>
            <w:shd w:val="clear" w:color="auto" w:fill="auto"/>
          </w:tcPr>
          <w:p w14:paraId="16D88F9C" w14:textId="7816CD69" w:rsidR="008946F4" w:rsidRPr="008946F4" w:rsidRDefault="008946F4" w:rsidP="008946F4">
            <w:pPr>
              <w:jc w:val="right"/>
              <w:rPr>
                <w:b/>
                <w:bCs/>
                <w:szCs w:val="23"/>
              </w:rPr>
            </w:pPr>
            <w:r w:rsidRPr="008946F4">
              <w:rPr>
                <w:b/>
                <w:szCs w:val="23"/>
              </w:rPr>
              <w:t>52.9</w:t>
            </w:r>
          </w:p>
        </w:tc>
        <w:tc>
          <w:tcPr>
            <w:tcW w:w="261" w:type="pct"/>
            <w:shd w:val="clear" w:color="auto" w:fill="auto"/>
            <w:noWrap/>
          </w:tcPr>
          <w:p w14:paraId="0D0A0727" w14:textId="4B0005A9" w:rsidR="008946F4" w:rsidRPr="008946F4" w:rsidRDefault="008946F4" w:rsidP="008946F4">
            <w:pPr>
              <w:jc w:val="right"/>
              <w:rPr>
                <w:b/>
                <w:bCs/>
                <w:szCs w:val="23"/>
              </w:rPr>
            </w:pPr>
            <w:r w:rsidRPr="008946F4">
              <w:rPr>
                <w:b/>
                <w:szCs w:val="23"/>
              </w:rPr>
              <w:t>3</w:t>
            </w:r>
          </w:p>
        </w:tc>
        <w:tc>
          <w:tcPr>
            <w:tcW w:w="264" w:type="pct"/>
            <w:shd w:val="clear" w:color="auto" w:fill="auto"/>
            <w:noWrap/>
          </w:tcPr>
          <w:p w14:paraId="54C10E7A" w14:textId="46EF1798" w:rsidR="008946F4" w:rsidRPr="008946F4" w:rsidRDefault="008946F4" w:rsidP="008946F4">
            <w:pPr>
              <w:jc w:val="right"/>
              <w:rPr>
                <w:b/>
                <w:bCs/>
                <w:szCs w:val="23"/>
              </w:rPr>
            </w:pPr>
            <w:r w:rsidRPr="008946F4">
              <w:rPr>
                <w:b/>
                <w:szCs w:val="23"/>
              </w:rPr>
              <w:t>37.5</w:t>
            </w:r>
          </w:p>
        </w:tc>
      </w:tr>
    </w:tbl>
    <w:p w14:paraId="1B32E6C1" w14:textId="1CA54F64" w:rsidR="00252FE4" w:rsidRPr="004D3B47" w:rsidRDefault="00A645B6" w:rsidP="00A645B6">
      <w:pPr>
        <w:rPr>
          <w:i/>
          <w:sz w:val="20"/>
        </w:rPr>
      </w:pPr>
      <w:r w:rsidRPr="004D3B47">
        <w:rPr>
          <w:i/>
          <w:sz w:val="20"/>
        </w:rPr>
        <w:t xml:space="preserve">Excludes women with abnormal cytology in the five years preceding their </w:t>
      </w:r>
      <w:r w:rsidR="00365ACF">
        <w:rPr>
          <w:i/>
          <w:sz w:val="20"/>
        </w:rPr>
        <w:t>low-grade</w:t>
      </w:r>
      <w:r w:rsidRPr="004D3B47">
        <w:rPr>
          <w:i/>
          <w:sz w:val="20"/>
        </w:rPr>
        <w:t xml:space="preserve"> cytology sample</w:t>
      </w:r>
      <w:r w:rsidR="00E96362">
        <w:rPr>
          <w:i/>
          <w:sz w:val="20"/>
        </w:rPr>
        <w:t>.</w:t>
      </w:r>
    </w:p>
    <w:p w14:paraId="0ACB2C18" w14:textId="532DA3FC" w:rsidR="00A645B6" w:rsidRPr="004D3B47" w:rsidRDefault="00512D3A" w:rsidP="00A645B6">
      <w:pPr>
        <w:rPr>
          <w:i/>
          <w:sz w:val="20"/>
        </w:rPr>
      </w:pPr>
      <w:r w:rsidRPr="004D3B47">
        <w:rPr>
          <w:i/>
          <w:sz w:val="20"/>
        </w:rPr>
        <w:t xml:space="preserve">* Additionally excludes women with any previous squamous </w:t>
      </w:r>
      <w:r w:rsidR="00365ACF">
        <w:rPr>
          <w:i/>
          <w:sz w:val="20"/>
        </w:rPr>
        <w:t>high-grade</w:t>
      </w:r>
      <w:r w:rsidRPr="004D3B47">
        <w:rPr>
          <w:i/>
          <w:sz w:val="20"/>
        </w:rPr>
        <w:t xml:space="preserve"> (cytology or histology)</w:t>
      </w:r>
      <w:r w:rsidR="00E96362">
        <w:rPr>
          <w:i/>
          <w:sz w:val="20"/>
        </w:rPr>
        <w:t>.</w:t>
      </w:r>
    </w:p>
    <w:p w14:paraId="2F674E1D" w14:textId="77777777" w:rsidR="007443AC" w:rsidRPr="004D3B47" w:rsidRDefault="007443AC" w:rsidP="00DE16F5">
      <w:pPr>
        <w:ind w:right="544"/>
        <w:jc w:val="both"/>
      </w:pPr>
    </w:p>
    <w:p w14:paraId="292C8D9F" w14:textId="77777777" w:rsidR="007443AC" w:rsidRPr="004D3B47" w:rsidRDefault="007443AC" w:rsidP="00DE16F5">
      <w:pPr>
        <w:pStyle w:val="Heading1"/>
        <w:ind w:right="544"/>
        <w:jc w:val="both"/>
        <w:rPr>
          <w:color w:val="auto"/>
        </w:rPr>
        <w:sectPr w:rsidR="007443AC" w:rsidRPr="004D3B47" w:rsidSect="007443AC">
          <w:footerReference w:type="default" r:id="rId116"/>
          <w:pgSz w:w="16839" w:h="11907" w:orient="landscape" w:code="9"/>
          <w:pgMar w:top="1440" w:right="1440" w:bottom="1417" w:left="1276" w:header="708" w:footer="567" w:gutter="0"/>
          <w:cols w:space="708"/>
          <w:docGrid w:linePitch="360"/>
        </w:sectPr>
      </w:pPr>
    </w:p>
    <w:p w14:paraId="2D41D37F" w14:textId="6814F680" w:rsidR="0002691C" w:rsidRPr="00A321D5" w:rsidRDefault="0008224E" w:rsidP="00916D54">
      <w:pPr>
        <w:pStyle w:val="Caption"/>
        <w:keepNext/>
      </w:pPr>
      <w:bookmarkStart w:id="1904" w:name="_Ref429407794"/>
      <w:bookmarkStart w:id="1905" w:name="_Ref422239444"/>
      <w:bookmarkStart w:id="1906" w:name="_Toc459126437"/>
      <w:bookmarkStart w:id="1907" w:name="_Toc469398456"/>
      <w:bookmarkStart w:id="1908" w:name="_Toc454287290"/>
      <w:bookmarkStart w:id="1909" w:name="_Toc486941224"/>
      <w:bookmarkStart w:id="1910" w:name="_Toc475605337"/>
      <w:bookmarkStart w:id="1911" w:name="_Toc509928655"/>
      <w:bookmarkStart w:id="1912" w:name="_Toc528676342"/>
      <w:bookmarkStart w:id="1913" w:name="_Toc5627784"/>
      <w:bookmarkStart w:id="1914" w:name="_Toc12875747"/>
      <w:bookmarkStart w:id="1915" w:name="_Toc68606851"/>
      <w:r w:rsidRPr="00A321D5">
        <w:t>Figure</w:t>
      </w:r>
      <w:r w:rsidR="0002691C" w:rsidRPr="00A321D5">
        <w:t xml:space="preserve"> </w:t>
      </w:r>
      <w:r w:rsidR="00E72C40">
        <w:fldChar w:fldCharType="begin"/>
      </w:r>
      <w:r w:rsidR="00E72C40">
        <w:instrText xml:space="preserve"> SEQ Figure \* ARABIC </w:instrText>
      </w:r>
      <w:r w:rsidR="00E72C40">
        <w:fldChar w:fldCharType="separate"/>
      </w:r>
      <w:r w:rsidR="00D03680">
        <w:rPr>
          <w:noProof/>
        </w:rPr>
        <w:t>88</w:t>
      </w:r>
      <w:r w:rsidR="00E72C40">
        <w:rPr>
          <w:noProof/>
        </w:rPr>
        <w:fldChar w:fldCharType="end"/>
      </w:r>
      <w:bookmarkStart w:id="1916" w:name="_Toc459126438"/>
      <w:bookmarkStart w:id="1917" w:name="_Toc469398457"/>
      <w:bookmarkStart w:id="1918" w:name="_Toc454287291"/>
      <w:bookmarkEnd w:id="1904"/>
      <w:bookmarkEnd w:id="1905"/>
      <w:r w:rsidR="0002691C" w:rsidRPr="00A321D5">
        <w:t xml:space="preserve"> </w:t>
      </w:r>
      <w:r w:rsidR="00AE49B1" w:rsidRPr="00A321D5">
        <w:t>–</w:t>
      </w:r>
      <w:r w:rsidR="0002691C" w:rsidRPr="00A321D5">
        <w:t xml:space="preserve"> </w:t>
      </w:r>
      <w:r w:rsidR="00AE49B1" w:rsidRPr="00A321D5">
        <w:t>Triage-</w:t>
      </w:r>
      <w:r w:rsidR="0002691C" w:rsidRPr="00A321D5">
        <w:t>positive women with histologically-confirmed CIN</w:t>
      </w:r>
      <w:r w:rsidR="00692301" w:rsidRPr="00A321D5">
        <w:t xml:space="preserve"> </w:t>
      </w:r>
      <w:r w:rsidR="0002691C" w:rsidRPr="00A321D5">
        <w:t>2+ within 12 months, as a percentage of all women with histology</w:t>
      </w:r>
      <w:r w:rsidR="008D6C66" w:rsidRPr="00A321D5">
        <w:t>, by laboratory</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p>
    <w:p w14:paraId="515B7498" w14:textId="2CDDC828" w:rsidR="0002691C" w:rsidRPr="004D3B47" w:rsidRDefault="000F04EF" w:rsidP="005F3D46">
      <w:pPr>
        <w:rPr>
          <w:lang w:eastAsia="en-AU"/>
        </w:rPr>
      </w:pPr>
      <w:r w:rsidRPr="004D3B47">
        <w:rPr>
          <w:noProof/>
          <w:lang w:eastAsia="en-AU"/>
        </w:rPr>
        <w:t xml:space="preserve"> </w:t>
      </w:r>
      <w:r w:rsidR="00727D29" w:rsidRPr="004D3B47">
        <w:rPr>
          <w:noProof/>
          <w:lang w:eastAsia="en-AU"/>
        </w:rPr>
        <w:drawing>
          <wp:inline distT="0" distB="0" distL="0" distR="0" wp14:anchorId="53546D30" wp14:editId="1379F744">
            <wp:extent cx="5400000" cy="3500651"/>
            <wp:effectExtent l="0" t="0" r="0" b="50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5400000" cy="3500651"/>
                    </a:xfrm>
                    <a:prstGeom prst="rect">
                      <a:avLst/>
                    </a:prstGeom>
                    <a:noFill/>
                  </pic:spPr>
                </pic:pic>
              </a:graphicData>
            </a:graphic>
          </wp:inline>
        </w:drawing>
      </w:r>
    </w:p>
    <w:p w14:paraId="3C94D3AB" w14:textId="6B5A062E" w:rsidR="0002691C" w:rsidRPr="004D3B47" w:rsidRDefault="00244F46" w:rsidP="008A5FE7">
      <w:pPr>
        <w:jc w:val="both"/>
        <w:rPr>
          <w:i/>
          <w:sz w:val="20"/>
          <w:lang w:eastAsia="en-AU"/>
        </w:rPr>
      </w:pPr>
      <w:r w:rsidRPr="004D3B47">
        <w:rPr>
          <w:i/>
          <w:sz w:val="20"/>
          <w:lang w:eastAsia="en-AU"/>
        </w:rPr>
        <w:t xml:space="preserve">Note that LabPLUS results are based in very small numbers of </w:t>
      </w:r>
      <w:r w:rsidR="00AE49B1" w:rsidRPr="004D3B47">
        <w:rPr>
          <w:i/>
          <w:sz w:val="20"/>
          <w:lang w:eastAsia="en-AU"/>
        </w:rPr>
        <w:t>triage-</w:t>
      </w:r>
      <w:r w:rsidRPr="004D3B47">
        <w:rPr>
          <w:i/>
          <w:sz w:val="20"/>
          <w:lang w:eastAsia="en-AU"/>
        </w:rPr>
        <w:t>positive women (</w:t>
      </w:r>
      <w:r w:rsidR="00113DDD" w:rsidRPr="004D3B47">
        <w:rPr>
          <w:i/>
          <w:sz w:val="20"/>
          <w:lang w:eastAsia="en-AU"/>
        </w:rPr>
        <w:t xml:space="preserve">see </w:t>
      </w:r>
      <w:r w:rsidR="00113DDD" w:rsidRPr="004D3B47">
        <w:rPr>
          <w:i/>
          <w:sz w:val="20"/>
          <w:lang w:eastAsia="en-AU"/>
        </w:rPr>
        <w:fldChar w:fldCharType="begin"/>
      </w:r>
      <w:r w:rsidR="00113DDD" w:rsidRPr="004D3B47">
        <w:rPr>
          <w:i/>
          <w:sz w:val="20"/>
          <w:lang w:eastAsia="en-AU"/>
        </w:rPr>
        <w:instrText xml:space="preserve"> REF _Ref422490530 \h  \* MERGEFORMAT </w:instrText>
      </w:r>
      <w:r w:rsidR="00113DDD" w:rsidRPr="004D3B47">
        <w:rPr>
          <w:i/>
          <w:sz w:val="20"/>
          <w:lang w:eastAsia="en-AU"/>
        </w:rPr>
      </w:r>
      <w:r w:rsidR="00113DDD" w:rsidRPr="004D3B47">
        <w:rPr>
          <w:i/>
          <w:sz w:val="20"/>
          <w:lang w:eastAsia="en-AU"/>
        </w:rPr>
        <w:fldChar w:fldCharType="separate"/>
      </w:r>
      <w:r w:rsidR="00D03680" w:rsidRPr="00D03680">
        <w:rPr>
          <w:i/>
          <w:sz w:val="20"/>
          <w:lang w:eastAsia="en-AU"/>
        </w:rPr>
        <w:t>Table 75</w:t>
      </w:r>
      <w:r w:rsidR="00113DDD" w:rsidRPr="004D3B47">
        <w:rPr>
          <w:i/>
          <w:sz w:val="20"/>
          <w:lang w:eastAsia="en-AU"/>
        </w:rPr>
        <w:fldChar w:fldCharType="end"/>
      </w:r>
      <w:r w:rsidR="00113DDD" w:rsidRPr="004D3B47">
        <w:rPr>
          <w:i/>
          <w:sz w:val="20"/>
          <w:lang w:eastAsia="en-AU"/>
        </w:rPr>
        <w:t xml:space="preserve"> and </w:t>
      </w:r>
      <w:r w:rsidR="00113DDD" w:rsidRPr="004D3B47">
        <w:rPr>
          <w:i/>
          <w:sz w:val="20"/>
          <w:lang w:eastAsia="en-AU"/>
        </w:rPr>
        <w:fldChar w:fldCharType="begin"/>
      </w:r>
      <w:r w:rsidR="00113DDD" w:rsidRPr="004D3B47">
        <w:rPr>
          <w:i/>
          <w:sz w:val="20"/>
          <w:lang w:eastAsia="en-AU"/>
        </w:rPr>
        <w:instrText xml:space="preserve"> REF _Ref422490532 \h  \* MERGEFORMAT </w:instrText>
      </w:r>
      <w:r w:rsidR="00113DDD" w:rsidRPr="004D3B47">
        <w:rPr>
          <w:i/>
          <w:sz w:val="20"/>
          <w:lang w:eastAsia="en-AU"/>
        </w:rPr>
      </w:r>
      <w:r w:rsidR="00113DDD" w:rsidRPr="004D3B47">
        <w:rPr>
          <w:i/>
          <w:sz w:val="20"/>
          <w:lang w:eastAsia="en-AU"/>
        </w:rPr>
        <w:fldChar w:fldCharType="separate"/>
      </w:r>
      <w:r w:rsidR="00D03680" w:rsidRPr="00D03680">
        <w:rPr>
          <w:i/>
          <w:sz w:val="20"/>
          <w:lang w:eastAsia="en-AU"/>
        </w:rPr>
        <w:t>Table 76</w:t>
      </w:r>
      <w:r w:rsidR="00113DDD" w:rsidRPr="004D3B47">
        <w:rPr>
          <w:i/>
          <w:sz w:val="20"/>
          <w:lang w:eastAsia="en-AU"/>
        </w:rPr>
        <w:fldChar w:fldCharType="end"/>
      </w:r>
      <w:r w:rsidR="00113DDD" w:rsidRPr="004D3B47">
        <w:rPr>
          <w:i/>
          <w:sz w:val="20"/>
          <w:lang w:eastAsia="en-AU"/>
        </w:rPr>
        <w:t>).</w:t>
      </w:r>
      <w:r w:rsidRPr="004D3B47">
        <w:rPr>
          <w:i/>
          <w:sz w:val="20"/>
          <w:lang w:eastAsia="en-AU"/>
        </w:rPr>
        <w:t xml:space="preserve"> </w:t>
      </w:r>
    </w:p>
    <w:p w14:paraId="348928E7" w14:textId="77777777" w:rsidR="00A933CB" w:rsidRPr="004D3B47" w:rsidRDefault="00A933CB" w:rsidP="0002691C">
      <w:pPr>
        <w:rPr>
          <w:i/>
          <w:sz w:val="20"/>
          <w:lang w:eastAsia="en-AU"/>
        </w:rPr>
      </w:pPr>
    </w:p>
    <w:p w14:paraId="0CF30155" w14:textId="43E2B477" w:rsidR="00D3277B" w:rsidRDefault="00C65151" w:rsidP="00916D54">
      <w:pPr>
        <w:pStyle w:val="Caption"/>
        <w:keepNext/>
      </w:pPr>
      <w:bookmarkStart w:id="1919" w:name="_Ref528574870"/>
      <w:bookmarkStart w:id="1920" w:name="_Toc509928656"/>
      <w:bookmarkStart w:id="1921" w:name="_Toc528676343"/>
      <w:bookmarkStart w:id="1922" w:name="_Toc5627785"/>
      <w:bookmarkStart w:id="1923" w:name="_Toc12875748"/>
      <w:bookmarkStart w:id="1924" w:name="_Toc68606852"/>
      <w:r w:rsidRPr="00A321D5">
        <w:t>Figure</w:t>
      </w:r>
      <w:r w:rsidR="00D3277B" w:rsidRPr="00A321D5">
        <w:t xml:space="preserve"> </w:t>
      </w:r>
      <w:r w:rsidR="00E72C40">
        <w:fldChar w:fldCharType="begin"/>
      </w:r>
      <w:r w:rsidR="00E72C40">
        <w:instrText xml:space="preserve"> SEQ Figure \* ARABIC </w:instrText>
      </w:r>
      <w:r w:rsidR="00E72C40">
        <w:fldChar w:fldCharType="separate"/>
      </w:r>
      <w:r w:rsidR="00D03680">
        <w:rPr>
          <w:noProof/>
        </w:rPr>
        <w:t>89</w:t>
      </w:r>
      <w:r w:rsidR="00E72C40">
        <w:rPr>
          <w:noProof/>
        </w:rPr>
        <w:fldChar w:fldCharType="end"/>
      </w:r>
      <w:bookmarkEnd w:id="1919"/>
      <w:r w:rsidR="00D3277B" w:rsidRPr="00A321D5">
        <w:t xml:space="preserve"> </w:t>
      </w:r>
      <w:r w:rsidR="00AE49B1" w:rsidRPr="00A321D5">
        <w:t>–</w:t>
      </w:r>
      <w:r w:rsidR="00D3277B" w:rsidRPr="00A321D5">
        <w:t xml:space="preserve"> </w:t>
      </w:r>
      <w:r w:rsidR="00AE49B1" w:rsidRPr="00A321D5">
        <w:t>Triage-</w:t>
      </w:r>
      <w:r w:rsidR="0002691C" w:rsidRPr="00A321D5">
        <w:t>positive</w:t>
      </w:r>
      <w:r w:rsidR="00640337" w:rsidRPr="005F3D46">
        <w:t xml:space="preserve"> women with histologically-confirmed </w:t>
      </w:r>
      <w:r w:rsidR="00D3277B" w:rsidRPr="00A321D5">
        <w:t>CIN</w:t>
      </w:r>
      <w:r w:rsidR="00692301" w:rsidRPr="00A321D5">
        <w:t xml:space="preserve"> </w:t>
      </w:r>
      <w:r w:rsidR="00D3277B" w:rsidRPr="00A321D5">
        <w:t>2+ within 12 months, as a percentage of all women who attended colposcopy, by laboratory</w:t>
      </w:r>
      <w:bookmarkEnd w:id="1920"/>
      <w:bookmarkEnd w:id="1921"/>
      <w:bookmarkEnd w:id="1922"/>
      <w:bookmarkEnd w:id="1923"/>
      <w:bookmarkEnd w:id="1924"/>
    </w:p>
    <w:p w14:paraId="6186E46E" w14:textId="12C57170" w:rsidR="00064651" w:rsidRPr="004D3B47" w:rsidRDefault="006B6624">
      <w:r>
        <w:rPr>
          <w:noProof/>
        </w:rPr>
        <w:drawing>
          <wp:inline distT="0" distB="0" distL="0" distR="0" wp14:anchorId="7F8EED85" wp14:editId="78581715">
            <wp:extent cx="5400000" cy="34907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0000" cy="3490755"/>
                    </a:xfrm>
                    <a:prstGeom prst="rect">
                      <a:avLst/>
                    </a:prstGeom>
                    <a:noFill/>
                  </pic:spPr>
                </pic:pic>
              </a:graphicData>
            </a:graphic>
          </wp:inline>
        </w:drawing>
      </w:r>
    </w:p>
    <w:p w14:paraId="0EF645E7" w14:textId="21D3097A" w:rsidR="0002691C" w:rsidRPr="004D3B47" w:rsidRDefault="00244F46" w:rsidP="0002691C">
      <w:pPr>
        <w:rPr>
          <w:i/>
          <w:sz w:val="20"/>
          <w:lang w:eastAsia="en-AU"/>
        </w:rPr>
      </w:pPr>
      <w:r w:rsidRPr="004D3B47">
        <w:rPr>
          <w:i/>
          <w:sz w:val="20"/>
          <w:lang w:eastAsia="en-AU"/>
        </w:rPr>
        <w:t xml:space="preserve">Note that LabPLUS results are based in very small numbers of </w:t>
      </w:r>
      <w:r w:rsidR="00AE49B1" w:rsidRPr="004D3B47">
        <w:rPr>
          <w:i/>
          <w:sz w:val="20"/>
          <w:lang w:eastAsia="en-AU"/>
        </w:rPr>
        <w:t>triage-</w:t>
      </w:r>
      <w:r w:rsidRPr="004D3B47">
        <w:rPr>
          <w:i/>
          <w:sz w:val="20"/>
          <w:lang w:eastAsia="en-AU"/>
        </w:rPr>
        <w:t>positive women (</w:t>
      </w:r>
      <w:r w:rsidR="00113DDD" w:rsidRPr="004D3B47">
        <w:rPr>
          <w:i/>
          <w:sz w:val="20"/>
          <w:lang w:eastAsia="en-AU"/>
        </w:rPr>
        <w:t xml:space="preserve">see </w:t>
      </w:r>
      <w:r w:rsidR="00113DDD" w:rsidRPr="004D3B47">
        <w:rPr>
          <w:i/>
          <w:sz w:val="20"/>
          <w:lang w:eastAsia="en-AU"/>
        </w:rPr>
        <w:fldChar w:fldCharType="begin"/>
      </w:r>
      <w:r w:rsidR="00113DDD" w:rsidRPr="004D3B47">
        <w:rPr>
          <w:i/>
          <w:sz w:val="20"/>
          <w:lang w:eastAsia="en-AU"/>
        </w:rPr>
        <w:instrText xml:space="preserve"> REF _Ref422490530 \h  \* MERGEFORMAT </w:instrText>
      </w:r>
      <w:r w:rsidR="00113DDD" w:rsidRPr="004D3B47">
        <w:rPr>
          <w:i/>
          <w:sz w:val="20"/>
          <w:lang w:eastAsia="en-AU"/>
        </w:rPr>
      </w:r>
      <w:r w:rsidR="00113DDD" w:rsidRPr="004D3B47">
        <w:rPr>
          <w:i/>
          <w:sz w:val="20"/>
          <w:lang w:eastAsia="en-AU"/>
        </w:rPr>
        <w:fldChar w:fldCharType="separate"/>
      </w:r>
      <w:r w:rsidR="00D03680" w:rsidRPr="00D03680">
        <w:rPr>
          <w:i/>
          <w:sz w:val="20"/>
          <w:lang w:eastAsia="en-AU"/>
        </w:rPr>
        <w:t>Table 75</w:t>
      </w:r>
      <w:r w:rsidR="00113DDD" w:rsidRPr="004D3B47">
        <w:rPr>
          <w:i/>
          <w:sz w:val="20"/>
          <w:lang w:eastAsia="en-AU"/>
        </w:rPr>
        <w:fldChar w:fldCharType="end"/>
      </w:r>
      <w:r w:rsidR="00113DDD" w:rsidRPr="004D3B47">
        <w:rPr>
          <w:i/>
          <w:sz w:val="20"/>
          <w:lang w:eastAsia="en-AU"/>
        </w:rPr>
        <w:t xml:space="preserve"> and </w:t>
      </w:r>
      <w:r w:rsidR="00113DDD" w:rsidRPr="004D3B47">
        <w:rPr>
          <w:i/>
          <w:sz w:val="20"/>
          <w:lang w:eastAsia="en-AU"/>
        </w:rPr>
        <w:fldChar w:fldCharType="begin"/>
      </w:r>
      <w:r w:rsidR="00113DDD" w:rsidRPr="004D3B47">
        <w:rPr>
          <w:i/>
          <w:sz w:val="20"/>
          <w:lang w:eastAsia="en-AU"/>
        </w:rPr>
        <w:instrText xml:space="preserve"> REF _Ref422490532 \h  \* MERGEFORMAT </w:instrText>
      </w:r>
      <w:r w:rsidR="00113DDD" w:rsidRPr="004D3B47">
        <w:rPr>
          <w:i/>
          <w:sz w:val="20"/>
          <w:lang w:eastAsia="en-AU"/>
        </w:rPr>
      </w:r>
      <w:r w:rsidR="00113DDD" w:rsidRPr="004D3B47">
        <w:rPr>
          <w:i/>
          <w:sz w:val="20"/>
          <w:lang w:eastAsia="en-AU"/>
        </w:rPr>
        <w:fldChar w:fldCharType="separate"/>
      </w:r>
      <w:r w:rsidR="00D03680" w:rsidRPr="00D03680">
        <w:rPr>
          <w:i/>
          <w:sz w:val="20"/>
          <w:lang w:eastAsia="en-AU"/>
        </w:rPr>
        <w:t>Table 76</w:t>
      </w:r>
      <w:r w:rsidR="00113DDD" w:rsidRPr="004D3B47">
        <w:rPr>
          <w:i/>
          <w:sz w:val="20"/>
          <w:lang w:eastAsia="en-AU"/>
        </w:rPr>
        <w:fldChar w:fldCharType="end"/>
      </w:r>
      <w:r w:rsidR="00113DDD" w:rsidRPr="004D3B47">
        <w:rPr>
          <w:i/>
          <w:sz w:val="20"/>
          <w:lang w:eastAsia="en-AU"/>
        </w:rPr>
        <w:t>).</w:t>
      </w:r>
      <w:r w:rsidRPr="004D3B47">
        <w:rPr>
          <w:i/>
          <w:sz w:val="20"/>
          <w:lang w:eastAsia="en-AU"/>
        </w:rPr>
        <w:t xml:space="preserve"> </w:t>
      </w:r>
    </w:p>
    <w:p w14:paraId="18E45EA6" w14:textId="77777777" w:rsidR="000F04EF" w:rsidRPr="004D3B47" w:rsidRDefault="000F04EF" w:rsidP="0002691C">
      <w:pPr>
        <w:rPr>
          <w:i/>
          <w:sz w:val="20"/>
          <w:lang w:eastAsia="en-AU"/>
        </w:rPr>
      </w:pPr>
    </w:p>
    <w:p w14:paraId="4C054728" w14:textId="77777777" w:rsidR="00705385" w:rsidRDefault="00705385">
      <w:pPr>
        <w:rPr>
          <w:b/>
          <w:bCs/>
          <w:sz w:val="20"/>
          <w:szCs w:val="20"/>
        </w:rPr>
      </w:pPr>
      <w:bookmarkStart w:id="1925" w:name="_Ref460417893"/>
      <w:bookmarkStart w:id="1926" w:name="_Toc469398458"/>
      <w:bookmarkStart w:id="1927" w:name="_Toc486941225"/>
      <w:bookmarkStart w:id="1928" w:name="_Toc475605338"/>
      <w:bookmarkStart w:id="1929" w:name="_Toc454287292"/>
      <w:bookmarkStart w:id="1930" w:name="_Toc509928657"/>
      <w:bookmarkStart w:id="1931" w:name="_Toc528676344"/>
      <w:bookmarkStart w:id="1932" w:name="_Toc5627786"/>
      <w:bookmarkStart w:id="1933" w:name="_Toc12875749"/>
      <w:r>
        <w:br w:type="page"/>
      </w:r>
    </w:p>
    <w:p w14:paraId="0C0FD4D5" w14:textId="052DD2E8" w:rsidR="00D3277B" w:rsidRDefault="0008224E" w:rsidP="00916D54">
      <w:pPr>
        <w:pStyle w:val="Caption"/>
        <w:keepNext/>
      </w:pPr>
      <w:bookmarkStart w:id="1934" w:name="_Ref68616356"/>
      <w:bookmarkStart w:id="1935" w:name="_Toc68606853"/>
      <w:r w:rsidRPr="00A321D5">
        <w:t>Figure</w:t>
      </w:r>
      <w:r w:rsidR="00D3277B" w:rsidRPr="00A321D5">
        <w:t xml:space="preserve"> </w:t>
      </w:r>
      <w:r w:rsidR="00E72C40">
        <w:fldChar w:fldCharType="begin"/>
      </w:r>
      <w:r w:rsidR="00E72C40">
        <w:instrText xml:space="preserve"> SEQ Figure \* ARABIC </w:instrText>
      </w:r>
      <w:r w:rsidR="00E72C40">
        <w:fldChar w:fldCharType="separate"/>
      </w:r>
      <w:r w:rsidR="00D03680">
        <w:rPr>
          <w:noProof/>
        </w:rPr>
        <w:t>90</w:t>
      </w:r>
      <w:r w:rsidR="00E72C40">
        <w:rPr>
          <w:noProof/>
        </w:rPr>
        <w:fldChar w:fldCharType="end"/>
      </w:r>
      <w:bookmarkStart w:id="1936" w:name="_Toc486941226"/>
      <w:bookmarkStart w:id="1937" w:name="_Toc475605339"/>
      <w:bookmarkStart w:id="1938" w:name="_Ref422491334"/>
      <w:bookmarkStart w:id="1939" w:name="_Toc459126439"/>
      <w:bookmarkStart w:id="1940" w:name="_Toc469398459"/>
      <w:bookmarkStart w:id="1941" w:name="_Toc454287293"/>
      <w:bookmarkEnd w:id="1925"/>
      <w:bookmarkEnd w:id="1926"/>
      <w:bookmarkEnd w:id="1927"/>
      <w:bookmarkEnd w:id="1928"/>
      <w:bookmarkEnd w:id="1929"/>
      <w:bookmarkEnd w:id="1934"/>
      <w:r w:rsidR="00D3277B" w:rsidRPr="00A321D5">
        <w:t xml:space="preserve"> - Women with histologically-confirmed CIN</w:t>
      </w:r>
      <w:r w:rsidR="00692301" w:rsidRPr="00A321D5">
        <w:t xml:space="preserve"> </w:t>
      </w:r>
      <w:r w:rsidR="00D3277B" w:rsidRPr="00A321D5">
        <w:t>2+ within 12 months, as a percentage of all women who attended colposcopy, by laboratory and referral cytology</w:t>
      </w:r>
      <w:bookmarkEnd w:id="1930"/>
      <w:bookmarkEnd w:id="1931"/>
      <w:bookmarkEnd w:id="1932"/>
      <w:bookmarkEnd w:id="1933"/>
      <w:bookmarkEnd w:id="1935"/>
      <w:bookmarkEnd w:id="1936"/>
      <w:bookmarkEnd w:id="1937"/>
    </w:p>
    <w:p w14:paraId="01054BA9" w14:textId="32F3EEA7" w:rsidR="00144E3B" w:rsidRPr="00144E3B" w:rsidRDefault="00144E3B" w:rsidP="005F3D46">
      <w:r>
        <w:rPr>
          <w:noProof/>
        </w:rPr>
        <w:drawing>
          <wp:inline distT="0" distB="0" distL="0" distR="0" wp14:anchorId="10DF48CB" wp14:editId="78C49ED7">
            <wp:extent cx="5400000" cy="3485454"/>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00000" cy="3485454"/>
                    </a:xfrm>
                    <a:prstGeom prst="rect">
                      <a:avLst/>
                    </a:prstGeom>
                    <a:noFill/>
                  </pic:spPr>
                </pic:pic>
              </a:graphicData>
            </a:graphic>
          </wp:inline>
        </w:drawing>
      </w:r>
    </w:p>
    <w:p w14:paraId="5664B0A4" w14:textId="5EFD43FD" w:rsidR="00064651" w:rsidRPr="004D3B47" w:rsidRDefault="00064651">
      <w:pPr>
        <w:rPr>
          <w:lang w:eastAsia="en-AU"/>
        </w:rPr>
      </w:pPr>
    </w:p>
    <w:p w14:paraId="6FD9656F" w14:textId="77777777" w:rsidR="00D3277B" w:rsidRPr="004D3B47" w:rsidRDefault="00D3277B" w:rsidP="0002691C">
      <w:pPr>
        <w:rPr>
          <w:lang w:eastAsia="en-AU"/>
        </w:rPr>
      </w:pPr>
    </w:p>
    <w:p w14:paraId="2DE6257F" w14:textId="112A0A41" w:rsidR="00533986" w:rsidRDefault="0008224E" w:rsidP="00916D54">
      <w:pPr>
        <w:pStyle w:val="Caption"/>
        <w:keepNext/>
      </w:pPr>
      <w:bookmarkStart w:id="1942" w:name="_Ref482790521"/>
      <w:bookmarkStart w:id="1943" w:name="_Toc486941227"/>
      <w:bookmarkStart w:id="1944" w:name="_Toc475605340"/>
      <w:bookmarkStart w:id="1945" w:name="_Toc509928658"/>
      <w:bookmarkStart w:id="1946" w:name="_Toc528676345"/>
      <w:bookmarkStart w:id="1947" w:name="_Toc5627787"/>
      <w:bookmarkStart w:id="1948" w:name="_Toc12875750"/>
      <w:bookmarkStart w:id="1949" w:name="_Toc68606854"/>
      <w:r w:rsidRPr="00533986">
        <w:t>Figure</w:t>
      </w:r>
      <w:r w:rsidR="008D6C66" w:rsidRPr="00533986">
        <w:t xml:space="preserve"> </w:t>
      </w:r>
      <w:r w:rsidR="00E72C40">
        <w:fldChar w:fldCharType="begin"/>
      </w:r>
      <w:r w:rsidR="00E72C40">
        <w:instrText xml:space="preserve"> SEQ Figure \* ARABIC </w:instrText>
      </w:r>
      <w:r w:rsidR="00E72C40">
        <w:fldChar w:fldCharType="separate"/>
      </w:r>
      <w:r w:rsidR="00D03680">
        <w:rPr>
          <w:noProof/>
        </w:rPr>
        <w:t>91</w:t>
      </w:r>
      <w:r w:rsidR="00E72C40">
        <w:rPr>
          <w:noProof/>
        </w:rPr>
        <w:fldChar w:fldCharType="end"/>
      </w:r>
      <w:bookmarkEnd w:id="1942"/>
      <w:r w:rsidR="008D6C66" w:rsidRPr="00533986">
        <w:t xml:space="preserve"> </w:t>
      </w:r>
      <w:r w:rsidR="00AE49B1" w:rsidRPr="00533986">
        <w:t>–</w:t>
      </w:r>
      <w:r w:rsidR="008D6C66" w:rsidRPr="00533986">
        <w:t xml:space="preserve"> </w:t>
      </w:r>
      <w:r w:rsidR="00AE49B1" w:rsidRPr="00533986">
        <w:t>Triage-</w:t>
      </w:r>
      <w:r w:rsidR="008D6C66" w:rsidRPr="00533986">
        <w:t>positive women with histologically-confirmed CIN</w:t>
      </w:r>
      <w:r w:rsidR="00692301" w:rsidRPr="00533986">
        <w:t xml:space="preserve"> </w:t>
      </w:r>
      <w:r w:rsidR="008D6C66" w:rsidRPr="00533986">
        <w:t>2+ within 12 months, as a percentage of women with histology recorded, by age</w:t>
      </w:r>
      <w:bookmarkStart w:id="1950" w:name="_Ref422491340"/>
      <w:bookmarkStart w:id="1951" w:name="_Toc459126440"/>
      <w:bookmarkStart w:id="1952" w:name="_Toc469398460"/>
      <w:bookmarkStart w:id="1953" w:name="_Toc486941228"/>
      <w:bookmarkStart w:id="1954" w:name="_Toc475605341"/>
      <w:bookmarkEnd w:id="1938"/>
      <w:bookmarkEnd w:id="1939"/>
      <w:bookmarkEnd w:id="1940"/>
      <w:bookmarkEnd w:id="1941"/>
      <w:bookmarkEnd w:id="1943"/>
      <w:bookmarkEnd w:id="1944"/>
      <w:bookmarkEnd w:id="1945"/>
      <w:bookmarkEnd w:id="1946"/>
      <w:bookmarkEnd w:id="1947"/>
      <w:bookmarkEnd w:id="1948"/>
      <w:bookmarkEnd w:id="1949"/>
    </w:p>
    <w:p w14:paraId="0291EA14" w14:textId="67C5ADD9" w:rsidR="00533986" w:rsidRDefault="00727D29">
      <w:r w:rsidRPr="004D3B47">
        <w:rPr>
          <w:noProof/>
          <w:lang w:eastAsia="en-AU"/>
        </w:rPr>
        <w:drawing>
          <wp:inline distT="0" distB="0" distL="0" distR="0" wp14:anchorId="5ABC8FF2" wp14:editId="22F81210">
            <wp:extent cx="5400000" cy="3498591"/>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bookmarkStart w:id="1955" w:name="_Ref517357676"/>
      <w:bookmarkStart w:id="1956" w:name="_Toc509928659"/>
      <w:bookmarkStart w:id="1957" w:name="_Toc528676346"/>
      <w:bookmarkStart w:id="1958" w:name="_Toc5627788"/>
      <w:bookmarkStart w:id="1959" w:name="_Toc12875751"/>
    </w:p>
    <w:p w14:paraId="15C18F8D" w14:textId="77777777" w:rsidR="00533986" w:rsidRDefault="00533986" w:rsidP="00533986"/>
    <w:p w14:paraId="7AEE902E" w14:textId="77777777" w:rsidR="00705385" w:rsidRDefault="00705385">
      <w:pPr>
        <w:rPr>
          <w:b/>
          <w:bCs/>
          <w:sz w:val="20"/>
          <w:szCs w:val="20"/>
        </w:rPr>
      </w:pPr>
      <w:r>
        <w:br w:type="page"/>
      </w:r>
    </w:p>
    <w:p w14:paraId="03C0256E" w14:textId="73A3595C" w:rsidR="008D6C66" w:rsidRPr="005F3D46" w:rsidRDefault="0008224E" w:rsidP="00916D54">
      <w:pPr>
        <w:pStyle w:val="Caption"/>
        <w:keepNext/>
      </w:pPr>
      <w:bookmarkStart w:id="1960" w:name="_Ref68608293"/>
      <w:bookmarkStart w:id="1961" w:name="_Toc68606855"/>
      <w:r w:rsidRPr="00E45DF9">
        <w:t>Figure</w:t>
      </w:r>
      <w:r w:rsidR="008D6C66" w:rsidRPr="00A321D5">
        <w:t xml:space="preserve"> </w:t>
      </w:r>
      <w:r w:rsidR="00E72C40">
        <w:fldChar w:fldCharType="begin"/>
      </w:r>
      <w:r w:rsidR="00E72C40">
        <w:instrText xml:space="preserve"> SEQ Figure \* ARABIC </w:instrText>
      </w:r>
      <w:r w:rsidR="00E72C40">
        <w:fldChar w:fldCharType="separate"/>
      </w:r>
      <w:r w:rsidR="00D03680">
        <w:rPr>
          <w:noProof/>
        </w:rPr>
        <w:t>92</w:t>
      </w:r>
      <w:r w:rsidR="00E72C40">
        <w:rPr>
          <w:noProof/>
        </w:rPr>
        <w:fldChar w:fldCharType="end"/>
      </w:r>
      <w:bookmarkEnd w:id="1950"/>
      <w:bookmarkEnd w:id="1955"/>
      <w:bookmarkEnd w:id="1960"/>
      <w:r w:rsidR="008D6C66" w:rsidRPr="005F3D46">
        <w:t xml:space="preserve"> </w:t>
      </w:r>
      <w:r w:rsidR="00AE49B1" w:rsidRPr="005F3D46">
        <w:t>–</w:t>
      </w:r>
      <w:r w:rsidR="008D6C66" w:rsidRPr="005F3D46">
        <w:t xml:space="preserve"> </w:t>
      </w:r>
      <w:r w:rsidR="00AE49B1" w:rsidRPr="005F3D46">
        <w:t>Triage-</w:t>
      </w:r>
      <w:r w:rsidR="008D6C66" w:rsidRPr="005F3D46">
        <w:t>positive women with histologically-confirmed CIN</w:t>
      </w:r>
      <w:r w:rsidR="00692301" w:rsidRPr="005F3D46">
        <w:t xml:space="preserve"> </w:t>
      </w:r>
      <w:r w:rsidR="008D6C66" w:rsidRPr="005F3D46">
        <w:t>2+ within 12 months, as a percentage of women with colposcopy recorded, by age</w:t>
      </w:r>
      <w:bookmarkEnd w:id="1951"/>
      <w:bookmarkEnd w:id="1952"/>
      <w:bookmarkEnd w:id="1953"/>
      <w:bookmarkEnd w:id="1954"/>
      <w:bookmarkEnd w:id="1956"/>
      <w:bookmarkEnd w:id="1957"/>
      <w:bookmarkEnd w:id="1958"/>
      <w:bookmarkEnd w:id="1959"/>
      <w:bookmarkEnd w:id="1961"/>
    </w:p>
    <w:p w14:paraId="7D68968B" w14:textId="4847EB7D" w:rsidR="00F54092" w:rsidRPr="004D3B47" w:rsidRDefault="00727D29">
      <w:pPr>
        <w:rPr>
          <w:lang w:eastAsia="en-AU"/>
        </w:rPr>
      </w:pPr>
      <w:r w:rsidRPr="004D3B47">
        <w:rPr>
          <w:noProof/>
          <w:lang w:eastAsia="en-AU"/>
        </w:rPr>
        <w:drawing>
          <wp:inline distT="0" distB="0" distL="0" distR="0" wp14:anchorId="0A21EC9C" wp14:editId="7D08ABEC">
            <wp:extent cx="5400000" cy="3504442"/>
            <wp:effectExtent l="0" t="0" r="0" b="127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5400000" cy="3504442"/>
                    </a:xfrm>
                    <a:prstGeom prst="rect">
                      <a:avLst/>
                    </a:prstGeom>
                    <a:noFill/>
                  </pic:spPr>
                </pic:pic>
              </a:graphicData>
            </a:graphic>
          </wp:inline>
        </w:drawing>
      </w:r>
    </w:p>
    <w:p w14:paraId="30644B6F" w14:textId="77777777" w:rsidR="00CD7C76" w:rsidRPr="004D3B47" w:rsidRDefault="00CD7C76">
      <w:pPr>
        <w:rPr>
          <w:lang w:eastAsia="en-AU"/>
        </w:rPr>
      </w:pPr>
    </w:p>
    <w:p w14:paraId="12AE9B66" w14:textId="0480A09D" w:rsidR="00CD7C76" w:rsidRPr="00A321D5" w:rsidRDefault="0008224E" w:rsidP="00916D54">
      <w:pPr>
        <w:pStyle w:val="Caption"/>
        <w:keepNext/>
      </w:pPr>
      <w:bookmarkStart w:id="1962" w:name="_Ref475524405"/>
      <w:bookmarkStart w:id="1963" w:name="_Toc486941229"/>
      <w:bookmarkStart w:id="1964" w:name="_Toc475605342"/>
      <w:bookmarkStart w:id="1965" w:name="_Toc509928660"/>
      <w:bookmarkStart w:id="1966" w:name="_Toc528676347"/>
      <w:bookmarkStart w:id="1967" w:name="_Toc5627789"/>
      <w:bookmarkStart w:id="1968" w:name="_Toc12875752"/>
      <w:bookmarkStart w:id="1969" w:name="_Toc68606856"/>
      <w:r w:rsidRPr="00A321D5">
        <w:t>Figure</w:t>
      </w:r>
      <w:r w:rsidR="00CD7C76" w:rsidRPr="00A321D5">
        <w:t xml:space="preserve"> </w:t>
      </w:r>
      <w:r w:rsidR="00E72C40">
        <w:fldChar w:fldCharType="begin"/>
      </w:r>
      <w:r w:rsidR="00E72C40">
        <w:instrText xml:space="preserve"> SEQ Figure \* ARABIC </w:instrText>
      </w:r>
      <w:r w:rsidR="00E72C40">
        <w:fldChar w:fldCharType="separate"/>
      </w:r>
      <w:r w:rsidR="00D03680">
        <w:rPr>
          <w:noProof/>
        </w:rPr>
        <w:t>93</w:t>
      </w:r>
      <w:r w:rsidR="00E72C40">
        <w:rPr>
          <w:noProof/>
        </w:rPr>
        <w:fldChar w:fldCharType="end"/>
      </w:r>
      <w:bookmarkEnd w:id="1962"/>
      <w:r w:rsidR="00CD7C76" w:rsidRPr="00A321D5">
        <w:t xml:space="preserve"> </w:t>
      </w:r>
      <w:r w:rsidR="003449A6" w:rsidRPr="00A321D5">
        <w:t>–</w:t>
      </w:r>
      <w:r w:rsidR="002801F5" w:rsidRPr="005F3D46">
        <w:t xml:space="preserve"> </w:t>
      </w:r>
      <w:r w:rsidR="003449A6" w:rsidRPr="005F3D46">
        <w:t xml:space="preserve">Trends in </w:t>
      </w:r>
      <w:r w:rsidR="002801F5" w:rsidRPr="005F3D46">
        <w:t xml:space="preserve">ASC-US </w:t>
      </w:r>
      <w:r w:rsidR="00AE49B1" w:rsidRPr="00A321D5">
        <w:t>triage</w:t>
      </w:r>
      <w:r w:rsidR="00AE49B1" w:rsidRPr="005F3D46">
        <w:t>-</w:t>
      </w:r>
      <w:r w:rsidR="002801F5" w:rsidRPr="005F3D46">
        <w:t xml:space="preserve">positive women </w:t>
      </w:r>
      <w:r w:rsidR="00CD7C76" w:rsidRPr="00A321D5">
        <w:t>with</w:t>
      </w:r>
      <w:r w:rsidR="002801F5" w:rsidRPr="005F3D46">
        <w:t xml:space="preserve"> histologically-confirmed CIN</w:t>
      </w:r>
      <w:r w:rsidR="00692301" w:rsidRPr="005F3D46">
        <w:t xml:space="preserve"> </w:t>
      </w:r>
      <w:r w:rsidR="002801F5" w:rsidRPr="005F3D46">
        <w:t xml:space="preserve">2+ </w:t>
      </w:r>
      <w:r w:rsidR="00CD7C76" w:rsidRPr="00A321D5">
        <w:t>within 12 months, as a percentage of women with colposcopy recorded, by laboratory</w:t>
      </w:r>
      <w:bookmarkEnd w:id="1963"/>
      <w:bookmarkEnd w:id="1964"/>
      <w:bookmarkEnd w:id="1965"/>
      <w:bookmarkEnd w:id="1966"/>
      <w:bookmarkEnd w:id="1967"/>
      <w:bookmarkEnd w:id="1968"/>
      <w:r w:rsidR="00CD7C76" w:rsidRPr="00A321D5">
        <w:t xml:space="preserve"> </w:t>
      </w:r>
      <w:bookmarkEnd w:id="1969"/>
    </w:p>
    <w:p w14:paraId="4F8C42C3" w14:textId="10010C2C" w:rsidR="00CD7C76" w:rsidRPr="004D3B47" w:rsidRDefault="00A06A1E">
      <w:r w:rsidRPr="004D3B47">
        <w:rPr>
          <w:noProof/>
          <w:lang w:eastAsia="en-AU"/>
        </w:rPr>
        <w:t xml:space="preserve"> </w:t>
      </w:r>
      <w:r w:rsidR="00727D29" w:rsidRPr="004D3B47">
        <w:rPr>
          <w:noProof/>
          <w:lang w:eastAsia="en-AU"/>
        </w:rPr>
        <w:drawing>
          <wp:inline distT="0" distB="0" distL="0" distR="0" wp14:anchorId="133CA750" wp14:editId="303432D1">
            <wp:extent cx="5400000" cy="3533694"/>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5400000" cy="3533694"/>
                    </a:xfrm>
                    <a:prstGeom prst="rect">
                      <a:avLst/>
                    </a:prstGeom>
                    <a:noFill/>
                  </pic:spPr>
                </pic:pic>
              </a:graphicData>
            </a:graphic>
          </wp:inline>
        </w:drawing>
      </w:r>
    </w:p>
    <w:p w14:paraId="52EA2135" w14:textId="6262A122" w:rsidR="0002691C" w:rsidRPr="004D3B47" w:rsidRDefault="00E95DF1" w:rsidP="00D1642F">
      <w:pPr>
        <w:rPr>
          <w:i/>
          <w:sz w:val="20"/>
        </w:rPr>
      </w:pPr>
      <w:r w:rsidRPr="004D3B47">
        <w:rPr>
          <w:i/>
          <w:sz w:val="20"/>
          <w:lang w:eastAsia="en-AU"/>
        </w:rPr>
        <w:t>Time periods relate to monitoring report period</w:t>
      </w:r>
      <w:r w:rsidR="00C35B5D" w:rsidRPr="004D3B47">
        <w:rPr>
          <w:i/>
          <w:sz w:val="20"/>
          <w:lang w:eastAsia="en-AU"/>
        </w:rPr>
        <w:t>s</w:t>
      </w:r>
      <w:r w:rsidRPr="004D3B47">
        <w:rPr>
          <w:i/>
          <w:sz w:val="20"/>
          <w:lang w:eastAsia="en-AU"/>
        </w:rPr>
        <w:t xml:space="preserve">; results relate to samples collected </w:t>
      </w:r>
      <w:r w:rsidR="00955400" w:rsidRPr="004D3B47">
        <w:rPr>
          <w:i/>
          <w:sz w:val="20"/>
        </w:rPr>
        <w:t>in the 6-month</w:t>
      </w:r>
      <w:r w:rsidR="002801F5" w:rsidRPr="004D3B47">
        <w:rPr>
          <w:i/>
          <w:sz w:val="20"/>
          <w:lang w:eastAsia="en-AU"/>
        </w:rPr>
        <w:t xml:space="preserve"> period</w:t>
      </w:r>
      <w:r w:rsidR="002801F5" w:rsidRPr="004D3B47">
        <w:rPr>
          <w:lang w:eastAsia="en-AU"/>
        </w:rPr>
        <w:t xml:space="preserve"> </w:t>
      </w:r>
      <w:r w:rsidR="00955400" w:rsidRPr="004D3B47">
        <w:rPr>
          <w:i/>
          <w:sz w:val="20"/>
        </w:rPr>
        <w:t>12 months prior to the monitoring period, to allow for sufficient follow-up time for colposcopy/ histology.</w:t>
      </w:r>
      <w:r w:rsidR="009712EC" w:rsidRPr="004D3B47">
        <w:rPr>
          <w:i/>
          <w:sz w:val="20"/>
        </w:rPr>
        <w:t xml:space="preserve"> </w:t>
      </w:r>
      <w:r w:rsidR="00D5076C" w:rsidRPr="004D3B47">
        <w:rPr>
          <w:i/>
          <w:sz w:val="20"/>
        </w:rPr>
        <w:t xml:space="preserve">See </w:t>
      </w:r>
      <w:r w:rsidR="00D5076C" w:rsidRPr="004D3B47">
        <w:rPr>
          <w:i/>
          <w:sz w:val="20"/>
        </w:rPr>
        <w:fldChar w:fldCharType="begin"/>
      </w:r>
      <w:r w:rsidR="00D5076C" w:rsidRPr="004D3B47">
        <w:rPr>
          <w:i/>
          <w:sz w:val="20"/>
        </w:rPr>
        <w:instrText xml:space="preserve"> REF _Ref422490530 \h  \* MERGEFORMAT </w:instrText>
      </w:r>
      <w:r w:rsidR="00D5076C" w:rsidRPr="004D3B47">
        <w:rPr>
          <w:i/>
          <w:sz w:val="20"/>
        </w:rPr>
      </w:r>
      <w:r w:rsidR="00D5076C" w:rsidRPr="004D3B47">
        <w:rPr>
          <w:i/>
          <w:sz w:val="20"/>
        </w:rPr>
        <w:fldChar w:fldCharType="separate"/>
      </w:r>
      <w:r w:rsidR="00D03680" w:rsidRPr="00D03680">
        <w:rPr>
          <w:i/>
          <w:sz w:val="20"/>
        </w:rPr>
        <w:t>Table 75</w:t>
      </w:r>
      <w:r w:rsidR="00D5076C" w:rsidRPr="004D3B47">
        <w:rPr>
          <w:i/>
          <w:sz w:val="20"/>
        </w:rPr>
        <w:fldChar w:fldCharType="end"/>
      </w:r>
      <w:r w:rsidR="00D5076C" w:rsidRPr="004D3B47">
        <w:rPr>
          <w:i/>
          <w:sz w:val="20"/>
        </w:rPr>
        <w:t>.</w:t>
      </w:r>
    </w:p>
    <w:p w14:paraId="7B08DD72" w14:textId="77777777" w:rsidR="0084713D" w:rsidRPr="004D3B47" w:rsidRDefault="0084713D">
      <w:pPr>
        <w:rPr>
          <w:i/>
          <w:sz w:val="20"/>
        </w:rPr>
      </w:pPr>
      <w:r w:rsidRPr="004D3B47">
        <w:rPr>
          <w:i/>
          <w:sz w:val="20"/>
        </w:rPr>
        <w:br w:type="page"/>
      </w:r>
    </w:p>
    <w:p w14:paraId="1E244D89" w14:textId="31F88D0F" w:rsidR="000C53B2" w:rsidRPr="00A321D5" w:rsidRDefault="00C65151" w:rsidP="00916D54">
      <w:pPr>
        <w:pStyle w:val="Caption"/>
        <w:keepNext/>
      </w:pPr>
      <w:bookmarkStart w:id="1970" w:name="_Ref497817195"/>
      <w:bookmarkStart w:id="1971" w:name="_Toc509928661"/>
      <w:bookmarkStart w:id="1972" w:name="_Toc528676348"/>
      <w:bookmarkStart w:id="1973" w:name="_Toc5627790"/>
      <w:bookmarkStart w:id="1974" w:name="_Toc12875753"/>
      <w:bookmarkStart w:id="1975" w:name="_Toc68606857"/>
      <w:r w:rsidRPr="00A321D5">
        <w:t>Figure</w:t>
      </w:r>
      <w:r w:rsidR="000C53B2" w:rsidRPr="00A321D5">
        <w:t xml:space="preserve"> </w:t>
      </w:r>
      <w:r w:rsidR="00E72C40">
        <w:fldChar w:fldCharType="begin"/>
      </w:r>
      <w:r w:rsidR="00E72C40">
        <w:instrText xml:space="preserve"> SEQ Figure \* ARABIC </w:instrText>
      </w:r>
      <w:r w:rsidR="00E72C40">
        <w:fldChar w:fldCharType="separate"/>
      </w:r>
      <w:r w:rsidR="00D03680">
        <w:rPr>
          <w:noProof/>
        </w:rPr>
        <w:t>94</w:t>
      </w:r>
      <w:r w:rsidR="00E72C40">
        <w:rPr>
          <w:noProof/>
        </w:rPr>
        <w:fldChar w:fldCharType="end"/>
      </w:r>
      <w:bookmarkEnd w:id="1970"/>
      <w:r w:rsidR="000C53B2" w:rsidRPr="00A321D5">
        <w:t xml:space="preserve"> – Trends in LSIL triage-positive women with histologically-confirmed CIN</w:t>
      </w:r>
      <w:r w:rsidR="00692301" w:rsidRPr="00A321D5">
        <w:t xml:space="preserve"> </w:t>
      </w:r>
      <w:r w:rsidR="000C53B2" w:rsidRPr="00A321D5">
        <w:t>2+ within 12 months, as a percentage of women with colposcopy recorded, by laboratory</w:t>
      </w:r>
      <w:bookmarkEnd w:id="1971"/>
      <w:bookmarkEnd w:id="1972"/>
      <w:bookmarkEnd w:id="1973"/>
      <w:bookmarkEnd w:id="1974"/>
      <w:bookmarkEnd w:id="1975"/>
      <w:r w:rsidR="000C53B2" w:rsidRPr="00A321D5">
        <w:t xml:space="preserve"> </w:t>
      </w:r>
    </w:p>
    <w:p w14:paraId="71BF42A1" w14:textId="68B7D14B" w:rsidR="001355F5" w:rsidRPr="004D3B47" w:rsidRDefault="00727D29">
      <w:r w:rsidRPr="004D3B47">
        <w:rPr>
          <w:noProof/>
          <w:lang w:eastAsia="en-AU"/>
        </w:rPr>
        <w:drawing>
          <wp:inline distT="0" distB="0" distL="0" distR="0" wp14:anchorId="6EE51F6E" wp14:editId="17F1394E">
            <wp:extent cx="5400000" cy="3533694"/>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5400000" cy="3533694"/>
                    </a:xfrm>
                    <a:prstGeom prst="rect">
                      <a:avLst/>
                    </a:prstGeom>
                    <a:noFill/>
                  </pic:spPr>
                </pic:pic>
              </a:graphicData>
            </a:graphic>
          </wp:inline>
        </w:drawing>
      </w:r>
    </w:p>
    <w:p w14:paraId="516C0DBA" w14:textId="14EEBF1B" w:rsidR="0002691C" w:rsidRPr="004D3B47" w:rsidRDefault="00E95DF1">
      <w:pPr>
        <w:rPr>
          <w:rFonts w:ascii="Cambria" w:eastAsia="Times New Roman" w:hAnsi="Cambria"/>
          <w:b/>
          <w:bCs/>
          <w:sz w:val="26"/>
          <w:szCs w:val="26"/>
          <w:lang w:eastAsia="en-AU"/>
        </w:rPr>
      </w:pPr>
      <w:r w:rsidRPr="004D3B47">
        <w:rPr>
          <w:i/>
          <w:sz w:val="20"/>
          <w:lang w:eastAsia="en-AU"/>
        </w:rPr>
        <w:t>Time periods relate to monitoring report period</w:t>
      </w:r>
      <w:r w:rsidR="00C35B5D" w:rsidRPr="004D3B47">
        <w:rPr>
          <w:i/>
          <w:sz w:val="20"/>
          <w:lang w:eastAsia="en-AU"/>
        </w:rPr>
        <w:t>s</w:t>
      </w:r>
      <w:r w:rsidRPr="004D3B47">
        <w:rPr>
          <w:i/>
          <w:sz w:val="20"/>
          <w:lang w:eastAsia="en-AU"/>
        </w:rPr>
        <w:t xml:space="preserve">; results relate to samples collected </w:t>
      </w:r>
      <w:r w:rsidR="00955400" w:rsidRPr="004D3B47">
        <w:rPr>
          <w:i/>
          <w:sz w:val="20"/>
        </w:rPr>
        <w:t>in the 6-month</w:t>
      </w:r>
      <w:r w:rsidR="002801F5" w:rsidRPr="004D3B47">
        <w:rPr>
          <w:i/>
          <w:sz w:val="20"/>
          <w:lang w:eastAsia="en-AU"/>
        </w:rPr>
        <w:t xml:space="preserve"> period</w:t>
      </w:r>
      <w:r w:rsidR="002801F5" w:rsidRPr="004D3B47">
        <w:rPr>
          <w:lang w:eastAsia="en-AU"/>
        </w:rPr>
        <w:t xml:space="preserve"> </w:t>
      </w:r>
      <w:r w:rsidR="00955400" w:rsidRPr="004D3B47">
        <w:rPr>
          <w:i/>
          <w:sz w:val="20"/>
        </w:rPr>
        <w:t>12 months prior to the monitoring period, to allow for sufficient follow-up time for colposcopy/ histology.</w:t>
      </w:r>
      <w:r w:rsidR="00A26D58">
        <w:rPr>
          <w:i/>
          <w:sz w:val="20"/>
        </w:rPr>
        <w:t xml:space="preserve"> </w:t>
      </w:r>
      <w:r w:rsidR="00E47039" w:rsidRPr="004D3B47">
        <w:rPr>
          <w:i/>
          <w:sz w:val="20"/>
        </w:rPr>
        <w:t xml:space="preserve">Note that this graph excludes LabPLUS due to </w:t>
      </w:r>
      <w:r w:rsidR="000C719C" w:rsidRPr="004D3B47">
        <w:rPr>
          <w:i/>
          <w:sz w:val="20"/>
        </w:rPr>
        <w:t>frequently</w:t>
      </w:r>
      <w:r w:rsidR="00CF1FD3" w:rsidRPr="004D3B47">
        <w:rPr>
          <w:i/>
          <w:sz w:val="20"/>
        </w:rPr>
        <w:t xml:space="preserve"> having</w:t>
      </w:r>
      <w:r w:rsidR="00E47039" w:rsidRPr="004D3B47">
        <w:rPr>
          <w:i/>
          <w:sz w:val="20"/>
        </w:rPr>
        <w:t xml:space="preserve"> small numbers of triage-positive women</w:t>
      </w:r>
      <w:r w:rsidR="00CF1FD3" w:rsidRPr="004D3B47">
        <w:rPr>
          <w:i/>
          <w:sz w:val="20"/>
        </w:rPr>
        <w:t xml:space="preserve"> and highly variable percentages.</w:t>
      </w:r>
      <w:r w:rsidR="00D5076C" w:rsidRPr="004D3B47">
        <w:rPr>
          <w:i/>
          <w:sz w:val="20"/>
        </w:rPr>
        <w:t xml:space="preserve"> See </w:t>
      </w:r>
      <w:r w:rsidR="00D5076C" w:rsidRPr="004D3B47">
        <w:rPr>
          <w:i/>
          <w:sz w:val="20"/>
        </w:rPr>
        <w:fldChar w:fldCharType="begin"/>
      </w:r>
      <w:r w:rsidR="00D5076C" w:rsidRPr="004D3B47">
        <w:rPr>
          <w:i/>
          <w:sz w:val="20"/>
        </w:rPr>
        <w:instrText xml:space="preserve"> REF _</w:instrText>
      </w:r>
      <w:r w:rsidR="001355F5" w:rsidRPr="004D3B47">
        <w:rPr>
          <w:i/>
          <w:sz w:val="20"/>
        </w:rPr>
        <w:instrText>Ref422490532</w:instrText>
      </w:r>
      <w:r w:rsidR="00D5076C" w:rsidRPr="004D3B47">
        <w:rPr>
          <w:i/>
          <w:sz w:val="20"/>
        </w:rPr>
        <w:instrText xml:space="preserve"> \h  \* MERGEFORMAT </w:instrText>
      </w:r>
      <w:r w:rsidR="00D5076C" w:rsidRPr="004D3B47">
        <w:rPr>
          <w:i/>
          <w:sz w:val="20"/>
        </w:rPr>
      </w:r>
      <w:r w:rsidR="00D5076C" w:rsidRPr="004D3B47">
        <w:rPr>
          <w:i/>
          <w:sz w:val="20"/>
        </w:rPr>
        <w:fldChar w:fldCharType="separate"/>
      </w:r>
      <w:r w:rsidR="00D03680" w:rsidRPr="00D03680">
        <w:rPr>
          <w:i/>
          <w:sz w:val="20"/>
        </w:rPr>
        <w:t>Table 76</w:t>
      </w:r>
      <w:r w:rsidR="00D5076C" w:rsidRPr="004D3B47">
        <w:rPr>
          <w:i/>
          <w:sz w:val="20"/>
        </w:rPr>
        <w:fldChar w:fldCharType="end"/>
      </w:r>
      <w:r w:rsidR="00D5076C" w:rsidRPr="004D3B47">
        <w:rPr>
          <w:i/>
          <w:sz w:val="20"/>
        </w:rPr>
        <w:t>.</w:t>
      </w:r>
    </w:p>
    <w:p w14:paraId="3957807F" w14:textId="77777777" w:rsidR="000E4D29" w:rsidRPr="004D3B47" w:rsidRDefault="000E4D29" w:rsidP="00CD7C76">
      <w:r w:rsidRPr="004D3B47">
        <w:br w:type="page"/>
      </w:r>
    </w:p>
    <w:p w14:paraId="6CE95F80" w14:textId="77777777" w:rsidR="000E4D29" w:rsidRPr="004D3B47" w:rsidRDefault="000E4D29" w:rsidP="000E4D29">
      <w:pPr>
        <w:pStyle w:val="Heading3"/>
        <w:ind w:right="544"/>
        <w:jc w:val="both"/>
        <w:rPr>
          <w:lang w:eastAsia="en-AU"/>
        </w:rPr>
      </w:pPr>
      <w:bookmarkStart w:id="1976" w:name="_Toc478551520"/>
      <w:bookmarkStart w:id="1977" w:name="_Toc482704703"/>
      <w:bookmarkStart w:id="1978" w:name="_Toc478551586"/>
      <w:bookmarkStart w:id="1979" w:name="_Toc509928462"/>
      <w:bookmarkStart w:id="1980" w:name="_Toc528676064"/>
      <w:bookmarkStart w:id="1981" w:name="_Toc2170051"/>
      <w:bookmarkStart w:id="1982" w:name="_Toc76740840"/>
      <w:bookmarkStart w:id="1983" w:name="_Ref475524426"/>
      <w:bookmarkStart w:id="1984" w:name="_Toc486941230"/>
      <w:r w:rsidRPr="004D3B47">
        <w:rPr>
          <w:lang w:eastAsia="en-AU"/>
        </w:rPr>
        <w:t>Indicator 8.2 – HPV test volumes</w:t>
      </w:r>
      <w:bookmarkEnd w:id="1976"/>
      <w:bookmarkEnd w:id="1977"/>
      <w:bookmarkEnd w:id="1978"/>
      <w:bookmarkEnd w:id="1979"/>
      <w:bookmarkEnd w:id="1980"/>
      <w:bookmarkEnd w:id="1981"/>
      <w:bookmarkEnd w:id="1982"/>
    </w:p>
    <w:p w14:paraId="5001A9C2" w14:textId="77777777" w:rsidR="000E4D29" w:rsidRPr="004D3B47" w:rsidRDefault="000E4D29" w:rsidP="000E4D29">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4D3B47" w:rsidRPr="004D3B47" w14:paraId="7C78E403" w14:textId="77777777" w:rsidTr="00755EC1">
        <w:tc>
          <w:tcPr>
            <w:tcW w:w="1526" w:type="dxa"/>
          </w:tcPr>
          <w:p w14:paraId="6ADA65D8" w14:textId="77777777" w:rsidR="000E4D29" w:rsidRPr="004D3B47" w:rsidRDefault="000E4D29" w:rsidP="00755EC1">
            <w:pPr>
              <w:spacing w:before="120"/>
              <w:ind w:right="544"/>
              <w:jc w:val="both"/>
              <w:rPr>
                <w:b/>
              </w:rPr>
            </w:pPr>
            <w:r w:rsidRPr="004D3B47">
              <w:rPr>
                <w:b/>
              </w:rPr>
              <w:t>Definition</w:t>
            </w:r>
          </w:p>
        </w:tc>
        <w:tc>
          <w:tcPr>
            <w:tcW w:w="7796" w:type="dxa"/>
          </w:tcPr>
          <w:p w14:paraId="5781FEA9" w14:textId="77777777" w:rsidR="000E4D29" w:rsidRPr="004D3B47" w:rsidRDefault="000E4D29" w:rsidP="00755EC1">
            <w:pPr>
              <w:spacing w:before="120"/>
              <w:ind w:right="34"/>
              <w:jc w:val="both"/>
            </w:pPr>
            <w:r w:rsidRPr="004D3B47">
              <w:t xml:space="preserve">All HPV tests received by laboratories within the monitoring period were retrieved. This volume of HPV tests (performed for any purpose) is reported on by: </w:t>
            </w:r>
          </w:p>
          <w:p w14:paraId="31138884" w14:textId="77777777" w:rsidR="000E4D29" w:rsidRPr="004D3B47" w:rsidRDefault="000E4D29" w:rsidP="000E4D29">
            <w:pPr>
              <w:numPr>
                <w:ilvl w:val="0"/>
                <w:numId w:val="15"/>
              </w:numPr>
              <w:spacing w:before="120"/>
              <w:ind w:right="34"/>
              <w:jc w:val="both"/>
              <w:rPr>
                <w:lang w:val="en-NZ"/>
              </w:rPr>
            </w:pPr>
            <w:r w:rsidRPr="004D3B47">
              <w:rPr>
                <w:lang w:val="en-NZ"/>
              </w:rPr>
              <w:t>Laboratory</w:t>
            </w:r>
          </w:p>
          <w:p w14:paraId="5568F1BD" w14:textId="77777777" w:rsidR="000E4D29" w:rsidRPr="004D3B47" w:rsidRDefault="000E4D29" w:rsidP="000E4D29">
            <w:pPr>
              <w:numPr>
                <w:ilvl w:val="0"/>
                <w:numId w:val="15"/>
              </w:numPr>
              <w:spacing w:before="120"/>
              <w:ind w:right="34"/>
              <w:jc w:val="both"/>
              <w:rPr>
                <w:lang w:val="en-NZ"/>
              </w:rPr>
            </w:pPr>
            <w:r w:rsidRPr="004D3B47">
              <w:rPr>
                <w:lang w:val="en-NZ"/>
              </w:rPr>
              <w:t>Ethnicity</w:t>
            </w:r>
          </w:p>
          <w:p w14:paraId="360ECBEF" w14:textId="77777777" w:rsidR="000E4D29" w:rsidRPr="004D3B47" w:rsidRDefault="000E4D29" w:rsidP="000E4D29">
            <w:pPr>
              <w:numPr>
                <w:ilvl w:val="0"/>
                <w:numId w:val="15"/>
              </w:numPr>
              <w:spacing w:before="120"/>
              <w:ind w:right="34"/>
              <w:jc w:val="both"/>
              <w:rPr>
                <w:lang w:val="en-NZ"/>
              </w:rPr>
            </w:pPr>
            <w:r w:rsidRPr="004D3B47">
              <w:rPr>
                <w:lang w:val="en-NZ"/>
              </w:rPr>
              <w:t>Age group</w:t>
            </w:r>
          </w:p>
          <w:p w14:paraId="70B2555B" w14:textId="77777777" w:rsidR="000E4D29" w:rsidRPr="004D3B47" w:rsidRDefault="000E4D29" w:rsidP="00C05F04">
            <w:pPr>
              <w:numPr>
                <w:ilvl w:val="0"/>
                <w:numId w:val="15"/>
              </w:numPr>
              <w:spacing w:before="120"/>
              <w:ind w:right="34"/>
              <w:jc w:val="both"/>
              <w:rPr>
                <w:lang w:val="en-NZ"/>
              </w:rPr>
            </w:pPr>
            <w:r w:rsidRPr="004D3B47">
              <w:rPr>
                <w:lang w:val="en-NZ"/>
              </w:rPr>
              <w:t xml:space="preserve">Purpose </w:t>
            </w:r>
          </w:p>
          <w:p w14:paraId="0481737B" w14:textId="77777777" w:rsidR="000E4D29" w:rsidRPr="004D3B47" w:rsidRDefault="000E4D29" w:rsidP="00755EC1">
            <w:pPr>
              <w:pStyle w:val="NoSpacing"/>
              <w:rPr>
                <w:lang w:val="en-NZ"/>
              </w:rPr>
            </w:pPr>
            <w:r w:rsidRPr="004D3B47">
              <w:rPr>
                <w:lang w:val="en-NZ"/>
              </w:rPr>
              <w:t>Purpose is defined as one of the following categories:</w:t>
            </w:r>
          </w:p>
          <w:p w14:paraId="7537ED0D" w14:textId="6497B221" w:rsidR="000E4D29" w:rsidRPr="004D3B47" w:rsidRDefault="000E4D29" w:rsidP="000E4D29">
            <w:pPr>
              <w:numPr>
                <w:ilvl w:val="0"/>
                <w:numId w:val="16"/>
              </w:numPr>
              <w:spacing w:before="120"/>
              <w:ind w:right="34"/>
              <w:jc w:val="both"/>
              <w:rPr>
                <w:lang w:val="en-NZ"/>
              </w:rPr>
            </w:pPr>
            <w:r w:rsidRPr="004D3B47">
              <w:rPr>
                <w:lang w:val="en-NZ"/>
              </w:rPr>
              <w:t xml:space="preserve">Post-treatment </w:t>
            </w:r>
            <w:r w:rsidRPr="004D3B47">
              <w:rPr>
                <w:i/>
                <w:lang w:val="en-NZ"/>
              </w:rPr>
              <w:t xml:space="preserve">(women treated for </w:t>
            </w:r>
            <w:r w:rsidR="00365ACF">
              <w:rPr>
                <w:i/>
                <w:lang w:val="en-NZ"/>
              </w:rPr>
              <w:t>high-grade</w:t>
            </w:r>
            <w:r w:rsidRPr="004D3B47">
              <w:rPr>
                <w:i/>
                <w:lang w:val="en-NZ"/>
              </w:rPr>
              <w:t xml:space="preserve"> squamous lesions</w:t>
            </w:r>
            <w:r w:rsidRPr="004D3B47">
              <w:rPr>
                <w:i/>
              </w:rPr>
              <w:t xml:space="preserve"> </w:t>
            </w:r>
            <w:r w:rsidRPr="004D3B47">
              <w:rPr>
                <w:i/>
                <w:lang w:val="en-NZ"/>
              </w:rPr>
              <w:t xml:space="preserve">(specifically </w:t>
            </w:r>
            <w:r w:rsidRPr="004D3B47">
              <w:rPr>
                <w:i/>
              </w:rPr>
              <w:t>CIN</w:t>
            </w:r>
            <w:r w:rsidR="00692301" w:rsidRPr="004D3B47">
              <w:rPr>
                <w:i/>
              </w:rPr>
              <w:t xml:space="preserve"> </w:t>
            </w:r>
            <w:r w:rsidRPr="004D3B47">
              <w:rPr>
                <w:i/>
              </w:rPr>
              <w:t>2</w:t>
            </w:r>
            <w:r w:rsidRPr="004D3B47">
              <w:rPr>
                <w:i/>
                <w:lang w:val="en-NZ"/>
              </w:rPr>
              <w:t>/3) in the period six months to four years prior to the HPV sample date, to capture two rounds of testing)</w:t>
            </w:r>
          </w:p>
          <w:p w14:paraId="7D8E14D7" w14:textId="61ED16C4" w:rsidR="000E4D29" w:rsidRPr="004D3B47" w:rsidRDefault="000E4D29" w:rsidP="000E4D29">
            <w:pPr>
              <w:numPr>
                <w:ilvl w:val="0"/>
                <w:numId w:val="16"/>
              </w:numPr>
              <w:spacing w:before="120"/>
              <w:ind w:right="34"/>
              <w:jc w:val="both"/>
              <w:rPr>
                <w:lang w:val="en-NZ"/>
              </w:rPr>
            </w:pPr>
            <w:r w:rsidRPr="004D3B47">
              <w:rPr>
                <w:lang w:val="en-NZ"/>
              </w:rPr>
              <w:t xml:space="preserve">Historical </w:t>
            </w:r>
            <w:r w:rsidRPr="004D3B47">
              <w:rPr>
                <w:i/>
                <w:lang w:val="en-NZ"/>
              </w:rPr>
              <w:t>(</w:t>
            </w:r>
            <w:r w:rsidR="00365ACF">
              <w:rPr>
                <w:i/>
                <w:lang w:val="en-NZ"/>
              </w:rPr>
              <w:t>high-grade</w:t>
            </w:r>
            <w:r w:rsidRPr="004D3B47">
              <w:rPr>
                <w:i/>
                <w:lang w:val="en-NZ"/>
              </w:rPr>
              <w:t xml:space="preserve"> squamous cytology (ASC-H/ HSIL) or histology (</w:t>
            </w:r>
            <w:r w:rsidRPr="004D3B47">
              <w:rPr>
                <w:i/>
              </w:rPr>
              <w:t>CIN</w:t>
            </w:r>
            <w:r w:rsidR="00692301" w:rsidRPr="004D3B47">
              <w:rPr>
                <w:i/>
              </w:rPr>
              <w:t xml:space="preserve"> </w:t>
            </w:r>
            <w:r w:rsidRPr="004D3B47">
              <w:rPr>
                <w:i/>
              </w:rPr>
              <w:t>2</w:t>
            </w:r>
            <w:r w:rsidRPr="004D3B47">
              <w:rPr>
                <w:i/>
                <w:lang w:val="en-NZ"/>
              </w:rPr>
              <w:t>/3) more than three years prior to the HPV test sample)</w:t>
            </w:r>
          </w:p>
          <w:p w14:paraId="4EC26587" w14:textId="77777777" w:rsidR="000E4D29" w:rsidRPr="004D3B47" w:rsidRDefault="000E4D29" w:rsidP="000E4D29">
            <w:pPr>
              <w:numPr>
                <w:ilvl w:val="0"/>
                <w:numId w:val="16"/>
              </w:numPr>
              <w:spacing w:before="120"/>
              <w:ind w:right="34"/>
              <w:jc w:val="both"/>
              <w:rPr>
                <w:lang w:val="en-NZ"/>
              </w:rPr>
            </w:pPr>
            <w:r w:rsidRPr="004D3B47">
              <w:rPr>
                <w:lang w:val="en-NZ"/>
              </w:rPr>
              <w:t>Taken at colposcopy (</w:t>
            </w:r>
            <w:r w:rsidRPr="004D3B47">
              <w:rPr>
                <w:i/>
                <w:lang w:val="en-NZ"/>
              </w:rPr>
              <w:t>HPV sample collected on the same date as a colposcopy visit or a histology sample in the same woman)</w:t>
            </w:r>
          </w:p>
          <w:p w14:paraId="12BDDBC4" w14:textId="5787AC1A" w:rsidR="000E4D29" w:rsidRPr="004D3B47" w:rsidRDefault="000E4D29" w:rsidP="000E4D29">
            <w:pPr>
              <w:numPr>
                <w:ilvl w:val="0"/>
                <w:numId w:val="16"/>
              </w:numPr>
              <w:spacing w:before="120"/>
              <w:ind w:right="34"/>
              <w:jc w:val="both"/>
              <w:rPr>
                <w:lang w:val="en-NZ"/>
              </w:rPr>
            </w:pPr>
            <w:r w:rsidRPr="004D3B47">
              <w:rPr>
                <w:lang w:val="en-NZ"/>
              </w:rPr>
              <w:t xml:space="preserve">HPV triage </w:t>
            </w:r>
            <w:r w:rsidRPr="004D3B47">
              <w:rPr>
                <w:i/>
                <w:lang w:val="en-NZ"/>
              </w:rPr>
              <w:t xml:space="preserve">(as defined in Indicator 8.1, but restricted to women aged 30 years or more at the time of the cytology specimen, and where the </w:t>
            </w:r>
            <w:r w:rsidR="00365ACF">
              <w:rPr>
                <w:i/>
                <w:lang w:val="en-NZ"/>
              </w:rPr>
              <w:t>low-grade</w:t>
            </w:r>
            <w:r w:rsidRPr="004D3B47">
              <w:rPr>
                <w:i/>
                <w:lang w:val="en-NZ"/>
              </w:rPr>
              <w:t xml:space="preserve"> cytology (ASC-US or LSIL) was no more than six months prior to the HPV test)</w:t>
            </w:r>
          </w:p>
          <w:p w14:paraId="18A49B03" w14:textId="77777777" w:rsidR="000E4D29" w:rsidRPr="004D3B47" w:rsidRDefault="000E4D29" w:rsidP="000E4D29">
            <w:pPr>
              <w:numPr>
                <w:ilvl w:val="0"/>
                <w:numId w:val="16"/>
              </w:numPr>
              <w:spacing w:before="120"/>
              <w:ind w:right="34"/>
              <w:jc w:val="both"/>
              <w:rPr>
                <w:lang w:val="en-NZ"/>
              </w:rPr>
            </w:pPr>
            <w:r w:rsidRPr="004D3B47">
              <w:rPr>
                <w:lang w:val="en-NZ"/>
              </w:rPr>
              <w:t xml:space="preserve">Other </w:t>
            </w:r>
            <w:r w:rsidRPr="004D3B47">
              <w:rPr>
                <w:i/>
                <w:lang w:val="en-NZ"/>
              </w:rPr>
              <w:t>(tests which do not fit into any of the above categories)</w:t>
            </w:r>
          </w:p>
          <w:p w14:paraId="7DDB8D64" w14:textId="77777777" w:rsidR="000E4D29" w:rsidRPr="004D3B47" w:rsidRDefault="000E4D29" w:rsidP="00755EC1">
            <w:pPr>
              <w:pStyle w:val="NoSpacing"/>
              <w:rPr>
                <w:lang w:val="en-NZ"/>
              </w:rPr>
            </w:pPr>
          </w:p>
          <w:p w14:paraId="6ACC2438" w14:textId="77777777" w:rsidR="000E4D29" w:rsidRPr="004D3B47" w:rsidRDefault="000E4D29" w:rsidP="00755EC1">
            <w:pPr>
              <w:pStyle w:val="NoSpacing"/>
              <w:jc w:val="both"/>
              <w:rPr>
                <w:lang w:val="en-NZ"/>
              </w:rPr>
            </w:pPr>
            <w:r w:rsidRPr="004D3B47">
              <w:rPr>
                <w:lang w:val="en-NZ"/>
              </w:rPr>
              <w:t>These categories are defined hierarchically in the order shown; that is, a test cannot fit into more than one category, and tests are only considered for inclusion in a category if no previous categories in the list apply.</w:t>
            </w:r>
            <w:r w:rsidR="009A47AB" w:rsidRPr="004D3B47">
              <w:rPr>
                <w:lang w:val="en-NZ"/>
              </w:rPr>
              <w:t xml:space="preserve"> The purpose of tests </w:t>
            </w:r>
            <w:r w:rsidR="00374730" w:rsidRPr="004D3B47">
              <w:rPr>
                <w:lang w:val="en-NZ"/>
              </w:rPr>
              <w:t>is</w:t>
            </w:r>
            <w:r w:rsidR="009A47AB" w:rsidRPr="004D3B47">
              <w:rPr>
                <w:lang w:val="en-NZ"/>
              </w:rPr>
              <w:t xml:space="preserve"> not at its final stage of development and is an item that is under </w:t>
            </w:r>
            <w:r w:rsidR="00232436" w:rsidRPr="004D3B47">
              <w:rPr>
                <w:lang w:val="en-NZ"/>
              </w:rPr>
              <w:t>ongoing</w:t>
            </w:r>
            <w:r w:rsidR="009A47AB" w:rsidRPr="004D3B47">
              <w:rPr>
                <w:lang w:val="en-NZ"/>
              </w:rPr>
              <w:t xml:space="preserve"> review.</w:t>
            </w:r>
          </w:p>
          <w:p w14:paraId="349671F4" w14:textId="77777777" w:rsidR="000E4D29" w:rsidRPr="004D3B47" w:rsidRDefault="000E4D29" w:rsidP="00755EC1">
            <w:pPr>
              <w:pStyle w:val="NoSpacing"/>
              <w:rPr>
                <w:lang w:val="en-NZ"/>
              </w:rPr>
            </w:pPr>
          </w:p>
          <w:p w14:paraId="0A9E6FFE" w14:textId="77777777" w:rsidR="000E4D29" w:rsidRPr="004D3B47" w:rsidRDefault="009A47AB" w:rsidP="00755EC1">
            <w:pPr>
              <w:pStyle w:val="NoSpacing"/>
              <w:jc w:val="both"/>
              <w:rPr>
                <w:lang w:val="en-NZ"/>
              </w:rPr>
            </w:pPr>
            <w:r w:rsidRPr="004D3B47">
              <w:rPr>
                <w:lang w:val="en-NZ"/>
              </w:rPr>
              <w:t>T</w:t>
            </w:r>
            <w:r w:rsidR="000E4D29" w:rsidRPr="004D3B47">
              <w:rPr>
                <w:lang w:val="en-NZ"/>
              </w:rPr>
              <w:t xml:space="preserve">ests in the ‘Other’ category were explored further. The number of tests that fell into the ‘Other’ category was found to be relatively high in this report, but this analysis is nonetheless indicative of the appropriate purposes. It is also useful to report the extent of </w:t>
            </w:r>
            <w:r w:rsidR="0002583D" w:rsidRPr="004D3B47">
              <w:rPr>
                <w:lang w:val="en-NZ"/>
              </w:rPr>
              <w:t>h</w:t>
            </w:r>
            <w:r w:rsidR="000E4D29" w:rsidRPr="004D3B47">
              <w:rPr>
                <w:lang w:val="en-NZ"/>
              </w:rPr>
              <w:t xml:space="preserve">rHPV tests for other purposes and the need to eliminate </w:t>
            </w:r>
            <w:r w:rsidR="000E4D29" w:rsidRPr="004D3B47">
              <w:t>hrHPV</w:t>
            </w:r>
            <w:r w:rsidR="000E4D29" w:rsidRPr="004D3B47">
              <w:rPr>
                <w:lang w:val="en-NZ"/>
              </w:rPr>
              <w:t xml:space="preserve"> tests for other purposes</w:t>
            </w:r>
            <w:r w:rsidR="000E4D29" w:rsidRPr="004D3B47">
              <w:t xml:space="preserve"> </w:t>
            </w:r>
            <w:r w:rsidR="000E4D29" w:rsidRPr="004D3B47">
              <w:rPr>
                <w:lang w:val="en-NZ"/>
              </w:rPr>
              <w:t>that are not within the NCSP guidelines</w:t>
            </w:r>
            <w:r w:rsidR="000E4D29" w:rsidRPr="004D3B47">
              <w:t>.</w:t>
            </w:r>
            <w:r w:rsidR="000E4D29" w:rsidRPr="004D3B47">
              <w:rPr>
                <w:lang w:val="en-NZ"/>
              </w:rPr>
              <w:t xml:space="preserve"> For this reason</w:t>
            </w:r>
            <w:r w:rsidR="00A320D2" w:rsidRPr="004D3B47">
              <w:rPr>
                <w:lang w:val="en-NZ"/>
              </w:rPr>
              <w:t>,</w:t>
            </w:r>
            <w:r w:rsidR="000E4D29" w:rsidRPr="004D3B47">
              <w:rPr>
                <w:lang w:val="en-NZ"/>
              </w:rPr>
              <w:t xml:space="preserve"> the purpose of </w:t>
            </w:r>
            <w:r w:rsidR="000E4D29" w:rsidRPr="004D3B47">
              <w:t>hrHPV</w:t>
            </w:r>
            <w:r w:rsidR="000E4D29" w:rsidRPr="004D3B47">
              <w:rPr>
                <w:lang w:val="en-NZ"/>
              </w:rPr>
              <w:t xml:space="preserve"> tests are discussed in this report.</w:t>
            </w:r>
          </w:p>
          <w:p w14:paraId="7B3B0849" w14:textId="77777777" w:rsidR="000E4D29" w:rsidRPr="004D3B47" w:rsidRDefault="000E4D29" w:rsidP="00755EC1">
            <w:pPr>
              <w:pStyle w:val="NoSpacing"/>
              <w:rPr>
                <w:lang w:val="en-NZ"/>
              </w:rPr>
            </w:pPr>
          </w:p>
          <w:p w14:paraId="22B9CE62" w14:textId="352617FA" w:rsidR="000E4D29" w:rsidRPr="004D3B47" w:rsidRDefault="000E4D29" w:rsidP="00755EC1">
            <w:pPr>
              <w:pStyle w:val="NoSpacing"/>
              <w:jc w:val="both"/>
              <w:rPr>
                <w:lang w:val="en-NZ"/>
              </w:rPr>
            </w:pPr>
            <w:r w:rsidRPr="004D3B47">
              <w:rPr>
                <w:lang w:val="en-NZ"/>
              </w:rPr>
              <w:t>Rates of invalid HPV tests are also reported.</w:t>
            </w:r>
          </w:p>
          <w:p w14:paraId="4D2F54CD" w14:textId="77777777" w:rsidR="000E4D29" w:rsidRPr="004D3B47" w:rsidRDefault="000E4D29" w:rsidP="00755EC1">
            <w:pPr>
              <w:pStyle w:val="NoSpacing"/>
              <w:rPr>
                <w:lang w:val="en-NZ"/>
              </w:rPr>
            </w:pPr>
          </w:p>
          <w:p w14:paraId="2BD51617" w14:textId="77777777" w:rsidR="000E4D29" w:rsidRPr="004D3B47" w:rsidRDefault="000E4D29" w:rsidP="00755EC1">
            <w:pPr>
              <w:pStyle w:val="NoSpacing"/>
              <w:jc w:val="both"/>
              <w:rPr>
                <w:lang w:val="en-NZ"/>
              </w:rPr>
            </w:pPr>
            <w:r w:rsidRPr="004D3B47">
              <w:rPr>
                <w:lang w:val="en-NZ"/>
              </w:rPr>
              <w:t xml:space="preserve">Measures reported by age are based on the age of the women on the date that the </w:t>
            </w:r>
            <w:r w:rsidRPr="004D3B47">
              <w:t>HPV test</w:t>
            </w:r>
            <w:r w:rsidRPr="004D3B47">
              <w:rPr>
                <w:lang w:val="en-NZ"/>
              </w:rPr>
              <w:t xml:space="preserve"> sample was collected.</w:t>
            </w:r>
          </w:p>
          <w:p w14:paraId="28BD2D20" w14:textId="77777777" w:rsidR="000E4D29" w:rsidRPr="004D3B47" w:rsidRDefault="000E4D29" w:rsidP="00755EC1">
            <w:pPr>
              <w:pStyle w:val="NoSpacing"/>
              <w:rPr>
                <w:lang w:val="en-NZ"/>
              </w:rPr>
            </w:pPr>
          </w:p>
        </w:tc>
      </w:tr>
      <w:tr w:rsidR="004D3B47" w:rsidRPr="004D3B47" w14:paraId="6A5B5F7C" w14:textId="77777777" w:rsidTr="00755EC1">
        <w:tc>
          <w:tcPr>
            <w:tcW w:w="1526" w:type="dxa"/>
          </w:tcPr>
          <w:p w14:paraId="44D03A8E" w14:textId="77777777" w:rsidR="000E4D29" w:rsidRPr="004D3B47" w:rsidRDefault="000E4D29" w:rsidP="00755EC1">
            <w:pPr>
              <w:spacing w:before="120"/>
              <w:ind w:right="544"/>
              <w:jc w:val="both"/>
              <w:rPr>
                <w:b/>
              </w:rPr>
            </w:pPr>
            <w:r w:rsidRPr="004D3B47">
              <w:rPr>
                <w:b/>
              </w:rPr>
              <w:t>Target</w:t>
            </w:r>
          </w:p>
        </w:tc>
        <w:tc>
          <w:tcPr>
            <w:tcW w:w="7796" w:type="dxa"/>
          </w:tcPr>
          <w:p w14:paraId="03632FFB" w14:textId="77777777" w:rsidR="000E4D29" w:rsidRPr="004D3B47" w:rsidRDefault="000E4D29" w:rsidP="00755EC1">
            <w:pPr>
              <w:spacing w:before="120"/>
              <w:ind w:right="544"/>
              <w:jc w:val="both"/>
              <w:rPr>
                <w:lang w:val="en-NZ"/>
              </w:rPr>
            </w:pPr>
            <w:r w:rsidRPr="004D3B47">
              <w:rPr>
                <w:lang w:val="en-NZ"/>
              </w:rPr>
              <w:t>Targets have not yet been set.</w:t>
            </w:r>
          </w:p>
          <w:p w14:paraId="0F347439" w14:textId="77777777" w:rsidR="000E4D29" w:rsidRPr="004D3B47" w:rsidRDefault="000E4D29" w:rsidP="00D1642F">
            <w:pPr>
              <w:pStyle w:val="NoSpacing"/>
              <w:rPr>
                <w:lang w:val="en-NZ"/>
              </w:rPr>
            </w:pPr>
          </w:p>
        </w:tc>
      </w:tr>
      <w:tr w:rsidR="004D3B47" w:rsidRPr="004D3B47" w14:paraId="61B1274F" w14:textId="77777777" w:rsidTr="00755EC1">
        <w:tc>
          <w:tcPr>
            <w:tcW w:w="1526" w:type="dxa"/>
            <w:tcBorders>
              <w:bottom w:val="single" w:sz="4" w:space="0" w:color="auto"/>
            </w:tcBorders>
          </w:tcPr>
          <w:p w14:paraId="4E6AFB67" w14:textId="77777777" w:rsidR="000E4D29" w:rsidRPr="004D3B47" w:rsidRDefault="000E4D29" w:rsidP="00755EC1">
            <w:pPr>
              <w:spacing w:before="120"/>
              <w:ind w:right="544"/>
              <w:jc w:val="both"/>
              <w:rPr>
                <w:b/>
              </w:rPr>
            </w:pPr>
            <w:r w:rsidRPr="004D3B47">
              <w:rPr>
                <w:b/>
              </w:rPr>
              <w:t>Current Situation</w:t>
            </w:r>
          </w:p>
          <w:p w14:paraId="793B72B6" w14:textId="77777777" w:rsidR="000E4D29" w:rsidRPr="004D3B47" w:rsidRDefault="000E4D29" w:rsidP="00755EC1">
            <w:pPr>
              <w:spacing w:before="120"/>
              <w:ind w:right="544"/>
              <w:jc w:val="both"/>
              <w:rPr>
                <w:b/>
              </w:rPr>
            </w:pPr>
          </w:p>
        </w:tc>
        <w:tc>
          <w:tcPr>
            <w:tcW w:w="7796" w:type="dxa"/>
          </w:tcPr>
          <w:p w14:paraId="78AC9737" w14:textId="77777777" w:rsidR="000E4D29" w:rsidRPr="004D3B47" w:rsidRDefault="000E4D29" w:rsidP="00755EC1">
            <w:pPr>
              <w:spacing w:before="120"/>
              <w:ind w:right="34"/>
              <w:jc w:val="both"/>
              <w:rPr>
                <w:b/>
                <w:i/>
                <w:lang w:val="en-NZ"/>
              </w:rPr>
            </w:pPr>
            <w:r w:rsidRPr="004D3B47">
              <w:rPr>
                <w:b/>
                <w:i/>
                <w:lang w:val="en-NZ"/>
              </w:rPr>
              <w:t xml:space="preserve">Overall volumes </w:t>
            </w:r>
          </w:p>
          <w:p w14:paraId="6B461425" w14:textId="752164D1" w:rsidR="004C5E32" w:rsidRDefault="000E4D29" w:rsidP="004C5E32">
            <w:pPr>
              <w:pStyle w:val="NoSpacing"/>
              <w:jc w:val="both"/>
            </w:pPr>
            <w:r w:rsidRPr="004D3B47">
              <w:t xml:space="preserve">There were </w:t>
            </w:r>
            <w:r w:rsidR="006745A7" w:rsidRPr="004D3B47">
              <w:rPr>
                <w:szCs w:val="23"/>
              </w:rPr>
              <w:t>16,282</w:t>
            </w:r>
            <w:r w:rsidR="001D3EEB" w:rsidRPr="004D3B47">
              <w:rPr>
                <w:szCs w:val="23"/>
              </w:rPr>
              <w:t xml:space="preserve"> </w:t>
            </w:r>
            <w:r w:rsidRPr="004D3B47">
              <w:t xml:space="preserve">samples received by laboratories for HPV testing within the current monitoring period. These are reported further in </w:t>
            </w:r>
            <w:r w:rsidRPr="004D3B47">
              <w:fldChar w:fldCharType="begin"/>
            </w:r>
            <w:r w:rsidRPr="004D3B47">
              <w:instrText xml:space="preserve"> REF _Ref302044532 \h  \* MERGEFORMAT </w:instrText>
            </w:r>
            <w:r w:rsidRPr="004D3B47">
              <w:fldChar w:fldCharType="separate"/>
            </w:r>
            <w:r w:rsidR="00D03680" w:rsidRPr="004D3B47">
              <w:t xml:space="preserve">Table </w:t>
            </w:r>
            <w:r w:rsidR="00D03680" w:rsidRPr="00D03680">
              <w:rPr>
                <w:lang w:val="en-NZ"/>
              </w:rPr>
              <w:t>77</w:t>
            </w:r>
            <w:r w:rsidRPr="004D3B47">
              <w:fldChar w:fldCharType="end"/>
            </w:r>
            <w:r w:rsidRPr="004D3B47">
              <w:t xml:space="preserve"> to </w:t>
            </w:r>
            <w:r w:rsidRPr="004D3B47">
              <w:fldChar w:fldCharType="begin"/>
            </w:r>
            <w:r w:rsidRPr="004D3B47">
              <w:instrText xml:space="preserve"> REF _</w:instrText>
            </w:r>
            <w:r w:rsidR="003A0F48" w:rsidRPr="004D3B47">
              <w:rPr>
                <w:lang w:val="en-NZ"/>
              </w:rPr>
              <w:instrText>Ref360739704</w:instrText>
            </w:r>
            <w:r w:rsidRPr="004D3B47">
              <w:instrText xml:space="preserve"> \h  \* MERGEFORMAT </w:instrText>
            </w:r>
            <w:r w:rsidRPr="004D3B47">
              <w:fldChar w:fldCharType="separate"/>
            </w:r>
            <w:r w:rsidR="00D03680" w:rsidRPr="004D3B47">
              <w:t xml:space="preserve">Table </w:t>
            </w:r>
            <w:r w:rsidR="00D03680">
              <w:rPr>
                <w:noProof/>
              </w:rPr>
              <w:t>83</w:t>
            </w:r>
            <w:r w:rsidRPr="004D3B47">
              <w:fldChar w:fldCharType="end"/>
            </w:r>
            <w:r w:rsidRPr="004D3B47">
              <w:t>.</w:t>
            </w:r>
            <w:r w:rsidR="00476D59">
              <w:t xml:space="preserve"> </w:t>
            </w:r>
            <w:r w:rsidRPr="004D3B47">
              <w:t xml:space="preserve">Virtually all </w:t>
            </w:r>
            <w:bookmarkStart w:id="1985" w:name="ind82_hpv2069_pct"/>
            <w:r w:rsidRPr="004D3B47">
              <w:t>(</w:t>
            </w:r>
            <w:r w:rsidR="006745A7" w:rsidRPr="004D3B47">
              <w:rPr>
                <w:szCs w:val="23"/>
              </w:rPr>
              <w:t>98.</w:t>
            </w:r>
            <w:bookmarkEnd w:id="1985"/>
            <w:r w:rsidR="006745A7" w:rsidRPr="004D3B47">
              <w:rPr>
                <w:szCs w:val="23"/>
              </w:rPr>
              <w:t>3</w:t>
            </w:r>
            <w:r w:rsidR="001D3EEB" w:rsidRPr="004D3B47">
              <w:rPr>
                <w:szCs w:val="23"/>
                <w:lang w:val="en-NZ"/>
              </w:rPr>
              <w:t>%</w:t>
            </w:r>
            <w:r w:rsidRPr="004D3B47">
              <w:rPr>
                <w:szCs w:val="23"/>
                <w:lang w:val="en-NZ"/>
              </w:rPr>
              <w:t>)</w:t>
            </w:r>
            <w:r w:rsidRPr="004D3B47">
              <w:t xml:space="preserve"> samples for HPV testing were from women aged 20-69 years. The large majority of women </w:t>
            </w:r>
            <w:r w:rsidRPr="004D3B47">
              <w:rPr>
                <w:lang w:val="en-NZ"/>
              </w:rPr>
              <w:t>(</w:t>
            </w:r>
            <w:r w:rsidR="006745A7" w:rsidRPr="004D3B47">
              <w:rPr>
                <w:szCs w:val="23"/>
              </w:rPr>
              <w:t>85.8</w:t>
            </w:r>
            <w:r w:rsidR="001D3EEB" w:rsidRPr="004D3B47">
              <w:t>%</w:t>
            </w:r>
            <w:r w:rsidRPr="004D3B47">
              <w:t>) were aged 30 years or more (</w:t>
            </w:r>
            <w:r w:rsidRPr="004D3B47">
              <w:fldChar w:fldCharType="begin"/>
            </w:r>
            <w:r w:rsidRPr="004D3B47">
              <w:instrText xml:space="preserve"> REF _Ref360739429 \h  \* MERGEFORMAT </w:instrText>
            </w:r>
            <w:r w:rsidRPr="004D3B47">
              <w:fldChar w:fldCharType="separate"/>
            </w:r>
            <w:r w:rsidR="00D03680" w:rsidRPr="00A321D5">
              <w:t xml:space="preserve">Figure </w:t>
            </w:r>
            <w:r w:rsidR="00D03680" w:rsidRPr="00D03680">
              <w:rPr>
                <w:lang w:val="en-NZ"/>
              </w:rPr>
              <w:t>95</w:t>
            </w:r>
            <w:r w:rsidRPr="004D3B47">
              <w:fldChar w:fldCharType="end"/>
            </w:r>
            <w:r w:rsidRPr="004D3B47">
              <w:t xml:space="preserve">, </w:t>
            </w:r>
            <w:r w:rsidRPr="004D3B47">
              <w:fldChar w:fldCharType="begin"/>
            </w:r>
            <w:r w:rsidRPr="004D3B47">
              <w:instrText xml:space="preserve"> REF _Ref328311882 \h  \* MERGEFORMAT </w:instrText>
            </w:r>
            <w:r w:rsidRPr="004D3B47">
              <w:fldChar w:fldCharType="separate"/>
            </w:r>
            <w:r w:rsidR="00D03680" w:rsidRPr="004D3B47">
              <w:t xml:space="preserve">Table </w:t>
            </w:r>
            <w:r w:rsidR="00D03680" w:rsidRPr="00D03680">
              <w:rPr>
                <w:lang w:val="en-NZ"/>
              </w:rPr>
              <w:t>81</w:t>
            </w:r>
            <w:r w:rsidRPr="004D3B47">
              <w:fldChar w:fldCharType="end"/>
            </w:r>
            <w:r w:rsidRPr="004D3B47">
              <w:t>).</w:t>
            </w:r>
            <w:r w:rsidR="00476D59">
              <w:t xml:space="preserve"> </w:t>
            </w:r>
          </w:p>
          <w:p w14:paraId="117C3F14" w14:textId="77777777" w:rsidR="004C5E32" w:rsidRDefault="004C5E32" w:rsidP="004C5E32">
            <w:pPr>
              <w:pStyle w:val="NoSpacing"/>
              <w:jc w:val="both"/>
            </w:pPr>
          </w:p>
          <w:p w14:paraId="2C03938F" w14:textId="211AE70F" w:rsidR="000E4D29" w:rsidRPr="004C5E32" w:rsidRDefault="000E4D29" w:rsidP="004C5E32">
            <w:pPr>
              <w:pStyle w:val="NoSpacing"/>
              <w:jc w:val="both"/>
            </w:pPr>
            <w:r w:rsidRPr="004D3B47">
              <w:t xml:space="preserve">The number of samples received by laboratories for HPV testing ranged from </w:t>
            </w:r>
            <w:r w:rsidR="006745A7" w:rsidRPr="004D3B47">
              <w:rPr>
                <w:szCs w:val="23"/>
              </w:rPr>
              <w:t>778</w:t>
            </w:r>
            <w:r w:rsidRPr="004D3B47">
              <w:t xml:space="preserve"> (</w:t>
            </w:r>
            <w:bookmarkStart w:id="1986" w:name="ind82_hpvlab_min"/>
            <w:r w:rsidR="006745A7" w:rsidRPr="004D3B47">
              <w:rPr>
                <w:szCs w:val="23"/>
              </w:rPr>
              <w:t>LabPLUS</w:t>
            </w:r>
            <w:bookmarkEnd w:id="1986"/>
            <w:r w:rsidRPr="004D3B47">
              <w:rPr>
                <w:lang w:val="en-NZ"/>
              </w:rPr>
              <w:t>;</w:t>
            </w:r>
            <w:bookmarkStart w:id="1987" w:name="ind82_hpvlab_min_pct"/>
            <w:r w:rsidRPr="004D3B47">
              <w:rPr>
                <w:lang w:val="en-NZ"/>
              </w:rPr>
              <w:t xml:space="preserve"> </w:t>
            </w:r>
            <w:bookmarkEnd w:id="1987"/>
            <w:r w:rsidR="009574D2" w:rsidRPr="004D3B47">
              <w:t>4.8</w:t>
            </w:r>
            <w:r w:rsidRPr="004D3B47">
              <w:t>% of all HPV tests</w:t>
            </w:r>
            <w:r w:rsidR="00476D59">
              <w:t xml:space="preserve"> </w:t>
            </w:r>
            <w:r w:rsidR="00ED209F">
              <w:t>received</w:t>
            </w:r>
            <w:r w:rsidRPr="004D3B47">
              <w:t xml:space="preserve">) to </w:t>
            </w:r>
            <w:bookmarkStart w:id="1988" w:name="ind82_hpvlab_max_smpl"/>
            <w:r w:rsidR="006745A7" w:rsidRPr="004D3B47">
              <w:rPr>
                <w:szCs w:val="23"/>
              </w:rPr>
              <w:t>7,</w:t>
            </w:r>
            <w:bookmarkEnd w:id="1988"/>
            <w:r w:rsidR="006745A7" w:rsidRPr="004D3B47">
              <w:rPr>
                <w:szCs w:val="23"/>
              </w:rPr>
              <w:t>235</w:t>
            </w:r>
            <w:r w:rsidRPr="004D3B47">
              <w:t xml:space="preserve"> (</w:t>
            </w:r>
            <w:r w:rsidR="001D3EEB" w:rsidRPr="004D3B47">
              <w:rPr>
                <w:szCs w:val="23"/>
              </w:rPr>
              <w:t xml:space="preserve"> </w:t>
            </w:r>
            <w:bookmarkStart w:id="1989" w:name="ind82_hpvlab_max"/>
            <w:r w:rsidR="006745A7" w:rsidRPr="004D3B47">
              <w:rPr>
                <w:szCs w:val="23"/>
              </w:rPr>
              <w:t>Southern Community Labs</w:t>
            </w:r>
            <w:bookmarkEnd w:id="1989"/>
            <w:r w:rsidR="0021433E" w:rsidRPr="004D3B47">
              <w:rPr>
                <w:szCs w:val="23"/>
                <w:lang w:val="en-NZ"/>
              </w:rPr>
              <w:t>;</w:t>
            </w:r>
            <w:bookmarkStart w:id="1990" w:name="ind82_hpvlab_max_pct"/>
            <w:r w:rsidR="001D3EEB" w:rsidRPr="004D3B47">
              <w:rPr>
                <w:lang w:val="en-NZ"/>
              </w:rPr>
              <w:t xml:space="preserve"> </w:t>
            </w:r>
            <w:r w:rsidR="006745A7" w:rsidRPr="004D3B47">
              <w:rPr>
                <w:szCs w:val="23"/>
              </w:rPr>
              <w:t>44.</w:t>
            </w:r>
            <w:bookmarkEnd w:id="1990"/>
            <w:r w:rsidR="006745A7" w:rsidRPr="004D3B47">
              <w:rPr>
                <w:szCs w:val="23"/>
              </w:rPr>
              <w:t>4</w:t>
            </w:r>
            <w:r w:rsidRPr="004D3B47">
              <w:t>% of all HPV tests</w:t>
            </w:r>
            <w:r w:rsidR="00ED209F">
              <w:t xml:space="preserve"> received</w:t>
            </w:r>
            <w:r w:rsidR="004C5E32">
              <w:t xml:space="preserve">; </w:t>
            </w:r>
            <w:r w:rsidR="004C5E32">
              <w:fldChar w:fldCharType="begin"/>
            </w:r>
            <w:r w:rsidR="004C5E32">
              <w:instrText xml:space="preserve"> REF _Ref68608366 \h  \* MERGEFORMAT </w:instrText>
            </w:r>
            <w:r w:rsidR="004C5E32">
              <w:fldChar w:fldCharType="separate"/>
            </w:r>
            <w:r w:rsidR="00D03680" w:rsidRPr="00A321D5">
              <w:t xml:space="preserve">Figure </w:t>
            </w:r>
            <w:r w:rsidR="00D03680">
              <w:rPr>
                <w:noProof/>
              </w:rPr>
              <w:t>96</w:t>
            </w:r>
            <w:r w:rsidR="004C5E32">
              <w:fldChar w:fldCharType="end"/>
            </w:r>
            <w:r w:rsidR="004C5E32">
              <w:t xml:space="preserve">, </w:t>
            </w:r>
            <w:r w:rsidRPr="004D3B47">
              <w:fldChar w:fldCharType="begin"/>
            </w:r>
            <w:r w:rsidRPr="004D3B47">
              <w:instrText xml:space="preserve"> REF _Ref302044532 \h  \* MERGEFORMAT </w:instrText>
            </w:r>
            <w:r w:rsidRPr="004D3B47">
              <w:fldChar w:fldCharType="separate"/>
            </w:r>
            <w:r w:rsidR="00D03680" w:rsidRPr="004D3B47">
              <w:t xml:space="preserve">Table </w:t>
            </w:r>
            <w:r w:rsidR="00D03680">
              <w:rPr>
                <w:noProof/>
              </w:rPr>
              <w:t>77</w:t>
            </w:r>
            <w:r w:rsidRPr="004D3B47">
              <w:fldChar w:fldCharType="end"/>
            </w:r>
            <w:r w:rsidRPr="004D3B47">
              <w:t>).</w:t>
            </w:r>
            <w:r w:rsidR="0011782F" w:rsidRPr="004D3B47">
              <w:t xml:space="preserve"> </w:t>
            </w:r>
            <w:r w:rsidR="004C5E32">
              <w:rPr>
                <w:szCs w:val="23"/>
              </w:rPr>
              <w:fldChar w:fldCharType="begin"/>
            </w:r>
            <w:r w:rsidR="004C5E32">
              <w:instrText xml:space="preserve"> REF _Ref68608398 \h </w:instrText>
            </w:r>
            <w:r w:rsidR="004C5E32">
              <w:rPr>
                <w:szCs w:val="23"/>
              </w:rPr>
              <w:instrText xml:space="preserve"> \* MERGEFORMAT </w:instrText>
            </w:r>
            <w:r w:rsidR="004C5E32">
              <w:rPr>
                <w:szCs w:val="23"/>
              </w:rPr>
            </w:r>
            <w:r w:rsidR="004C5E32">
              <w:rPr>
                <w:szCs w:val="23"/>
              </w:rPr>
              <w:fldChar w:fldCharType="separate"/>
            </w:r>
            <w:r w:rsidR="00D03680" w:rsidRPr="00A321D5">
              <w:t xml:space="preserve">Figure </w:t>
            </w:r>
            <w:r w:rsidR="00D03680">
              <w:rPr>
                <w:noProof/>
              </w:rPr>
              <w:t>97</w:t>
            </w:r>
            <w:r w:rsidR="004C5E32">
              <w:rPr>
                <w:szCs w:val="23"/>
              </w:rPr>
              <w:fldChar w:fldCharType="end"/>
            </w:r>
            <w:r w:rsidR="004C5E32">
              <w:rPr>
                <w:szCs w:val="23"/>
              </w:rPr>
              <w:t xml:space="preserve"> </w:t>
            </w:r>
            <w:r w:rsidRPr="004D3B47">
              <w:rPr>
                <w:szCs w:val="23"/>
              </w:rPr>
              <w:t xml:space="preserve">and </w:t>
            </w:r>
            <w:r w:rsidRPr="004D3B47">
              <w:fldChar w:fldCharType="begin"/>
            </w:r>
            <w:r w:rsidRPr="004D3B47">
              <w:instrText xml:space="preserve"> REF _Ref302044532 \h  \* MERGEFORMAT </w:instrText>
            </w:r>
            <w:r w:rsidRPr="004D3B47">
              <w:fldChar w:fldCharType="separate"/>
            </w:r>
            <w:r w:rsidR="00D03680" w:rsidRPr="004D3B47">
              <w:t xml:space="preserve">Table </w:t>
            </w:r>
            <w:r w:rsidR="00D03680" w:rsidRPr="00D03680">
              <w:rPr>
                <w:lang w:val="en-NZ"/>
              </w:rPr>
              <w:t>77</w:t>
            </w:r>
            <w:r w:rsidRPr="004D3B47">
              <w:fldChar w:fldCharType="end"/>
            </w:r>
            <w:r w:rsidRPr="004D3B47">
              <w:t xml:space="preserve"> show for each laboratory the ratio of the number of HPV tests received, divided by the number of cytology tests </w:t>
            </w:r>
            <w:r w:rsidR="008A7847" w:rsidRPr="004D3B47">
              <w:rPr>
                <w:lang w:val="en-NZ"/>
              </w:rPr>
              <w:t>received</w:t>
            </w:r>
            <w:r w:rsidRPr="004D3B47">
              <w:t xml:space="preserve"> (expressed as a percentage). This measure provides some correction for the variation in workloads between different laboratories. It is likely, for example, that laboratories which process a larger volume of cytology tests would also undertake a larger volume of HPV tests. The </w:t>
            </w:r>
            <w:r w:rsidR="00476D59">
              <w:t>proportion</w:t>
            </w:r>
            <w:r w:rsidR="00476D59" w:rsidRPr="004D3B47">
              <w:t xml:space="preserve"> </w:t>
            </w:r>
            <w:r w:rsidRPr="004D3B47">
              <w:t xml:space="preserve">of HPV tests </w:t>
            </w:r>
            <w:r w:rsidR="00476D59">
              <w:t>compared to</w:t>
            </w:r>
            <w:r w:rsidR="00476D59" w:rsidRPr="004D3B47">
              <w:t xml:space="preserve"> </w:t>
            </w:r>
            <w:r w:rsidRPr="004D3B47">
              <w:t>cytology tests reported was on average</w:t>
            </w:r>
            <w:r w:rsidR="00BC2A5C" w:rsidRPr="004D3B47">
              <w:t xml:space="preserve"> </w:t>
            </w:r>
            <w:r w:rsidR="006745A7" w:rsidRPr="004D3B47">
              <w:t>7.</w:t>
            </w:r>
            <w:bookmarkStart w:id="1991" w:name="ind82_ratio_pct"/>
            <w:r w:rsidR="006745A7" w:rsidRPr="004D3B47">
              <w:t>8</w:t>
            </w:r>
            <w:bookmarkEnd w:id="1991"/>
            <w:r w:rsidRPr="004D3B47">
              <w:t xml:space="preserve">% across New Zealand – that is, on average </w:t>
            </w:r>
            <w:r w:rsidR="006745A7" w:rsidRPr="004D3B47">
              <w:t>7.</w:t>
            </w:r>
            <w:bookmarkStart w:id="1992" w:name="ind82_ratio_pct2"/>
            <w:r w:rsidR="006745A7" w:rsidRPr="004D3B47">
              <w:t>8</w:t>
            </w:r>
            <w:bookmarkEnd w:id="1992"/>
            <w:r w:rsidRPr="004D3B47">
              <w:t xml:space="preserve">% </w:t>
            </w:r>
            <w:r w:rsidR="00703356" w:rsidRPr="004D3B47">
              <w:t xml:space="preserve">of cytology tests are associated with an HPV test. This varied by laboratory from </w:t>
            </w:r>
            <w:r w:rsidR="006745A7" w:rsidRPr="004D3B47">
              <w:t>6.8</w:t>
            </w:r>
            <w:r w:rsidR="00703356" w:rsidRPr="004D3B47">
              <w:t>% (</w:t>
            </w:r>
            <w:bookmarkStart w:id="1993" w:name="inf82_ratiolab_min"/>
            <w:bookmarkStart w:id="1994" w:name="ind82_ratiolab_min"/>
            <w:r w:rsidR="006745A7" w:rsidRPr="004D3B47">
              <w:t>Southern Community Labs</w:t>
            </w:r>
            <w:bookmarkEnd w:id="1993"/>
            <w:bookmarkEnd w:id="1994"/>
            <w:r w:rsidR="00703356" w:rsidRPr="004D3B47">
              <w:t xml:space="preserve">; i.e. fewer HPV tests processed in relation to cytology tests processed than the national average) to </w:t>
            </w:r>
            <w:bookmarkStart w:id="1995" w:name="inf82_ratiolab_max_pct"/>
            <w:bookmarkStart w:id="1996" w:name="ind82_ratiolab_max_pct"/>
            <w:r w:rsidR="006745A7" w:rsidRPr="004D3B47">
              <w:t>12.</w:t>
            </w:r>
            <w:bookmarkEnd w:id="1995"/>
            <w:bookmarkEnd w:id="1996"/>
            <w:r w:rsidR="006745A7" w:rsidRPr="004D3B47">
              <w:t>7</w:t>
            </w:r>
            <w:r w:rsidRPr="004D3B47">
              <w:rPr>
                <w:lang w:val="en-NZ"/>
              </w:rPr>
              <w:t>% (</w:t>
            </w:r>
            <w:bookmarkStart w:id="1997" w:name="inf82_ratiolab_max"/>
            <w:bookmarkStart w:id="1998" w:name="ind82_ratiolab_max"/>
            <w:r w:rsidR="006745A7" w:rsidRPr="004D3B47">
              <w:t>Canterbury Health Laboratories</w:t>
            </w:r>
            <w:bookmarkEnd w:id="1997"/>
            <w:bookmarkEnd w:id="1998"/>
            <w:r w:rsidRPr="004D3B47">
              <w:rPr>
                <w:lang w:val="en-NZ"/>
              </w:rPr>
              <w:t>; i.e.</w:t>
            </w:r>
            <w:r w:rsidR="002F74FE" w:rsidRPr="004D3B47">
              <w:t xml:space="preserve"> </w:t>
            </w:r>
            <w:r w:rsidR="00703356" w:rsidRPr="004D3B47">
              <w:t>more HPV tests processed in relation to cytology tests processed than the national average).</w:t>
            </w:r>
            <w:r w:rsidR="00476D59">
              <w:t xml:space="preserve"> </w:t>
            </w:r>
            <w:r w:rsidRPr="004D3B47">
              <w:t xml:space="preserve">The distribution of HPV tests by ethnicity is shown in </w:t>
            </w:r>
            <w:r w:rsidRPr="004D3B47">
              <w:fldChar w:fldCharType="begin"/>
            </w:r>
            <w:r w:rsidRPr="004D3B47">
              <w:instrText xml:space="preserve"> REF _Ref360739344 \h  \* MERGEFORMAT </w:instrText>
            </w:r>
            <w:r w:rsidRPr="004D3B47">
              <w:fldChar w:fldCharType="separate"/>
            </w:r>
            <w:r w:rsidR="00D03680" w:rsidRPr="004D3B47">
              <w:t xml:space="preserve">Table </w:t>
            </w:r>
            <w:r w:rsidR="00D03680" w:rsidRPr="00D03680">
              <w:rPr>
                <w:lang w:val="en-NZ"/>
              </w:rPr>
              <w:t>80</w:t>
            </w:r>
            <w:r w:rsidRPr="004D3B47">
              <w:fldChar w:fldCharType="end"/>
            </w:r>
            <w:r w:rsidRPr="004D3B47">
              <w:t>.</w:t>
            </w:r>
            <w:r w:rsidR="00476D59">
              <w:t xml:space="preserve"> </w:t>
            </w:r>
            <w:r w:rsidRPr="004D3B47">
              <w:t xml:space="preserve">The overall proportion of HPV tests with invalid results was </w:t>
            </w:r>
            <w:bookmarkStart w:id="1999" w:name="ind82_invalid_pct"/>
            <w:r w:rsidR="006745A7" w:rsidRPr="004D3B47">
              <w:rPr>
                <w:szCs w:val="23"/>
              </w:rPr>
              <w:t>0.</w:t>
            </w:r>
            <w:bookmarkEnd w:id="1999"/>
            <w:r w:rsidR="006745A7" w:rsidRPr="004D3B47">
              <w:rPr>
                <w:szCs w:val="23"/>
              </w:rPr>
              <w:t>1</w:t>
            </w:r>
            <w:r w:rsidRPr="004D3B47">
              <w:rPr>
                <w:szCs w:val="23"/>
              </w:rPr>
              <w:t>%</w:t>
            </w:r>
            <w:r w:rsidRPr="004D3B47">
              <w:t xml:space="preserve"> (</w:t>
            </w:r>
            <w:r w:rsidRPr="004D3B47">
              <w:fldChar w:fldCharType="begin"/>
            </w:r>
            <w:r w:rsidRPr="004D3B47">
              <w:instrText xml:space="preserve"> REF _Ref293570929 \h  \* MERGEFORMAT </w:instrText>
            </w:r>
            <w:r w:rsidRPr="004D3B47">
              <w:fldChar w:fldCharType="separate"/>
            </w:r>
            <w:r w:rsidR="00D03680" w:rsidRPr="004D3B47">
              <w:t xml:space="preserve">Table </w:t>
            </w:r>
            <w:r w:rsidR="00D03680" w:rsidRPr="00D03680">
              <w:rPr>
                <w:lang w:val="en-NZ"/>
              </w:rPr>
              <w:t>78</w:t>
            </w:r>
            <w:r w:rsidRPr="004D3B47">
              <w:fldChar w:fldCharType="end"/>
            </w:r>
            <w:r w:rsidRPr="004D3B47">
              <w:t xml:space="preserve">). The proportion was small for </w:t>
            </w:r>
            <w:r w:rsidR="0030709C">
              <w:t xml:space="preserve">all </w:t>
            </w:r>
            <w:r w:rsidRPr="004D3B47">
              <w:t xml:space="preserve">HPV test technologies </w:t>
            </w:r>
            <w:r w:rsidR="0030709C">
              <w:t>used.</w:t>
            </w:r>
            <w:r w:rsidRPr="004D3B47">
              <w:t xml:space="preserve"> (</w:t>
            </w:r>
            <w:r w:rsidRPr="004D3B47">
              <w:fldChar w:fldCharType="begin"/>
            </w:r>
            <w:r w:rsidRPr="004D3B47">
              <w:instrText xml:space="preserve"> REF _Ref293570951 \h  \* MERGEFORMAT </w:instrText>
            </w:r>
            <w:r w:rsidRPr="004D3B47">
              <w:fldChar w:fldCharType="separate"/>
            </w:r>
            <w:r w:rsidR="00D03680" w:rsidRPr="004D3B47">
              <w:t xml:space="preserve">Table </w:t>
            </w:r>
            <w:r w:rsidR="00D03680" w:rsidRPr="00D03680">
              <w:rPr>
                <w:lang w:val="en-NZ"/>
              </w:rPr>
              <w:t>79</w:t>
            </w:r>
            <w:r w:rsidRPr="004D3B47">
              <w:fldChar w:fldCharType="end"/>
            </w:r>
            <w:r w:rsidRPr="004D3B47">
              <w:t>).</w:t>
            </w:r>
          </w:p>
          <w:p w14:paraId="2040A281" w14:textId="77777777" w:rsidR="000E4D29" w:rsidRPr="004D3B47" w:rsidRDefault="000E4D29" w:rsidP="00755EC1">
            <w:pPr>
              <w:pStyle w:val="NoSpacing"/>
              <w:rPr>
                <w:lang w:val="en-NZ"/>
              </w:rPr>
            </w:pPr>
          </w:p>
          <w:p w14:paraId="6AA6E243" w14:textId="77777777" w:rsidR="000E4D29" w:rsidRPr="004D3B47" w:rsidRDefault="000E4D29" w:rsidP="00755EC1">
            <w:pPr>
              <w:pStyle w:val="NoSpacing"/>
              <w:rPr>
                <w:b/>
                <w:i/>
                <w:lang w:val="en-NZ"/>
              </w:rPr>
            </w:pPr>
            <w:r w:rsidRPr="004D3B47">
              <w:rPr>
                <w:b/>
                <w:i/>
                <w:lang w:val="en-NZ"/>
              </w:rPr>
              <w:t xml:space="preserve">Purpose of HPV tests </w:t>
            </w:r>
          </w:p>
          <w:p w14:paraId="6AAC4F18" w14:textId="14023234" w:rsidR="000E4D29" w:rsidRPr="004D3B47" w:rsidRDefault="000E4D29" w:rsidP="00755EC1">
            <w:pPr>
              <w:pStyle w:val="NoSpacing"/>
              <w:jc w:val="both"/>
            </w:pPr>
            <w:r w:rsidRPr="004D3B47">
              <w:t>These HPV tests were further analysed in order to ascertain the purpose for which they were performed. Nationally, it was calculated</w:t>
            </w:r>
            <w:r w:rsidR="00A26D58">
              <w:t xml:space="preserve"> </w:t>
            </w:r>
            <w:r w:rsidRPr="004D3B47">
              <w:t xml:space="preserve">that </w:t>
            </w:r>
            <w:bookmarkStart w:id="2000" w:name="ind82_posttreat_smpl"/>
            <w:r w:rsidR="006745A7" w:rsidRPr="004D3B47">
              <w:rPr>
                <w:szCs w:val="23"/>
              </w:rPr>
              <w:t>2,</w:t>
            </w:r>
            <w:bookmarkEnd w:id="2000"/>
            <w:r w:rsidR="006745A7" w:rsidRPr="004D3B47">
              <w:rPr>
                <w:szCs w:val="23"/>
              </w:rPr>
              <w:t>536</w:t>
            </w:r>
            <w:r w:rsidRPr="004D3B47">
              <w:rPr>
                <w:lang w:val="en-NZ"/>
              </w:rPr>
              <w:t xml:space="preserve"> (</w:t>
            </w:r>
            <w:r w:rsidR="006745A7" w:rsidRPr="004D3B47">
              <w:rPr>
                <w:szCs w:val="23"/>
              </w:rPr>
              <w:t>15.6</w:t>
            </w:r>
            <w:r w:rsidR="00BC2A5C" w:rsidRPr="004D3B47">
              <w:rPr>
                <w:szCs w:val="23"/>
              </w:rPr>
              <w:t>%</w:t>
            </w:r>
            <w:r w:rsidRPr="004D3B47">
              <w:t xml:space="preserve">) were for post-treatment management for women treated in the past four years; </w:t>
            </w:r>
            <w:r w:rsidR="006745A7" w:rsidRPr="004D3B47">
              <w:rPr>
                <w:szCs w:val="23"/>
              </w:rPr>
              <w:t>5,641</w:t>
            </w:r>
            <w:r w:rsidRPr="004D3B47">
              <w:rPr>
                <w:lang w:val="en-NZ"/>
              </w:rPr>
              <w:t xml:space="preserve"> (</w:t>
            </w:r>
            <w:r w:rsidR="006745A7" w:rsidRPr="004D3B47">
              <w:rPr>
                <w:szCs w:val="23"/>
              </w:rPr>
              <w:t>34.</w:t>
            </w:r>
            <w:bookmarkStart w:id="2001" w:name="ind82_historical_smpl"/>
            <w:r w:rsidR="006745A7" w:rsidRPr="004D3B47">
              <w:rPr>
                <w:szCs w:val="23"/>
              </w:rPr>
              <w:t>6</w:t>
            </w:r>
            <w:bookmarkEnd w:id="2001"/>
            <w:r w:rsidR="00BC2A5C" w:rsidRPr="004D3B47">
              <w:rPr>
                <w:szCs w:val="23"/>
              </w:rPr>
              <w:t>%</w:t>
            </w:r>
            <w:r w:rsidRPr="004D3B47">
              <w:t xml:space="preserve">) were for follow-up management of women with </w:t>
            </w:r>
            <w:r w:rsidR="00365ACF">
              <w:t>high-grade</w:t>
            </w:r>
            <w:r w:rsidRPr="004D3B47">
              <w:t xml:space="preserve"> squamous cytology or histology more than three years previously (historical testing); </w:t>
            </w:r>
            <w:bookmarkStart w:id="2002" w:name="ind82_colp_smpl"/>
            <w:r w:rsidR="006745A7" w:rsidRPr="004D3B47">
              <w:rPr>
                <w:szCs w:val="23"/>
              </w:rPr>
              <w:t>1,</w:t>
            </w:r>
            <w:bookmarkEnd w:id="2002"/>
            <w:r w:rsidR="006745A7" w:rsidRPr="004D3B47">
              <w:rPr>
                <w:szCs w:val="23"/>
              </w:rPr>
              <w:t>367</w:t>
            </w:r>
            <w:r w:rsidR="00BC2A5C" w:rsidRPr="004D3B47">
              <w:rPr>
                <w:lang w:val="en-NZ"/>
              </w:rPr>
              <w:t xml:space="preserve"> </w:t>
            </w:r>
            <w:r w:rsidRPr="004D3B47">
              <w:rPr>
                <w:lang w:val="en-NZ"/>
              </w:rPr>
              <w:t>(</w:t>
            </w:r>
            <w:r w:rsidR="006745A7" w:rsidRPr="004D3B47">
              <w:rPr>
                <w:szCs w:val="23"/>
              </w:rPr>
              <w:t>8.4</w:t>
            </w:r>
            <w:r w:rsidR="00BC2A5C" w:rsidRPr="004D3B47">
              <w:rPr>
                <w:szCs w:val="23"/>
              </w:rPr>
              <w:t>%</w:t>
            </w:r>
            <w:r w:rsidRPr="004D3B47">
              <w:t xml:space="preserve">) were on samples collected at a colposcopy visit which did not fit into a previous category (possibly for resolution of discordant results); and </w:t>
            </w:r>
            <w:bookmarkStart w:id="2003" w:name="ind82_triage_smpl"/>
            <w:r w:rsidR="006745A7" w:rsidRPr="004D3B47">
              <w:rPr>
                <w:szCs w:val="23"/>
              </w:rPr>
              <w:t>2,</w:t>
            </w:r>
            <w:bookmarkEnd w:id="2003"/>
            <w:r w:rsidR="006745A7" w:rsidRPr="004D3B47">
              <w:rPr>
                <w:szCs w:val="23"/>
              </w:rPr>
              <w:t>898</w:t>
            </w:r>
            <w:r w:rsidR="002C0A02" w:rsidRPr="004D3B47">
              <w:t xml:space="preserve"> </w:t>
            </w:r>
            <w:r w:rsidRPr="004D3B47">
              <w:t>(</w:t>
            </w:r>
            <w:bookmarkStart w:id="2004" w:name="ind82_triage_pct"/>
            <w:r w:rsidR="006745A7" w:rsidRPr="004D3B47">
              <w:rPr>
                <w:szCs w:val="23"/>
              </w:rPr>
              <w:t>17.</w:t>
            </w:r>
            <w:bookmarkEnd w:id="2004"/>
            <w:r w:rsidR="006745A7" w:rsidRPr="004D3B47">
              <w:rPr>
                <w:szCs w:val="23"/>
              </w:rPr>
              <w:t>8</w:t>
            </w:r>
            <w:r w:rsidR="002C0A02" w:rsidRPr="004D3B47">
              <w:rPr>
                <w:szCs w:val="23"/>
              </w:rPr>
              <w:t>%</w:t>
            </w:r>
            <w:r w:rsidRPr="004D3B47">
              <w:rPr>
                <w:szCs w:val="23"/>
              </w:rPr>
              <w:t>)</w:t>
            </w:r>
            <w:r w:rsidRPr="004D3B47">
              <w:t xml:space="preserve"> were for triage of </w:t>
            </w:r>
            <w:r w:rsidR="00365ACF">
              <w:t>low-grade</w:t>
            </w:r>
            <w:r w:rsidRPr="004D3B47">
              <w:t xml:space="preserve"> cytology in women aged 30 years or more. There were</w:t>
            </w:r>
            <w:r w:rsidR="00A26D58">
              <w:t xml:space="preserve"> </w:t>
            </w:r>
            <w:r w:rsidR="006745A7" w:rsidRPr="004D3B47">
              <w:rPr>
                <w:szCs w:val="23"/>
              </w:rPr>
              <w:t>3,840</w:t>
            </w:r>
            <w:r w:rsidR="002C0A02" w:rsidRPr="004D3B47">
              <w:rPr>
                <w:lang w:val="en-NZ"/>
              </w:rPr>
              <w:t xml:space="preserve"> </w:t>
            </w:r>
            <w:r w:rsidRPr="004D3B47">
              <w:rPr>
                <w:lang w:val="en-NZ"/>
              </w:rPr>
              <w:t>(</w:t>
            </w:r>
            <w:r w:rsidR="006745A7" w:rsidRPr="004D3B47">
              <w:rPr>
                <w:szCs w:val="23"/>
              </w:rPr>
              <w:t>23.6</w:t>
            </w:r>
            <w:r w:rsidR="002C0A02" w:rsidRPr="004D3B47">
              <w:t>%</w:t>
            </w:r>
            <w:r w:rsidRPr="004D3B47">
              <w:t>) HPV tests that did not fit into any of the previously described categories (</w:t>
            </w:r>
            <w:r w:rsidRPr="004D3B47">
              <w:fldChar w:fldCharType="begin"/>
            </w:r>
            <w:r w:rsidRPr="004D3B47">
              <w:instrText xml:space="preserve"> REF _Ref360739588 \h  \* MERGEFORMAT </w:instrText>
            </w:r>
            <w:r w:rsidRPr="004D3B47">
              <w:fldChar w:fldCharType="separate"/>
            </w:r>
            <w:r w:rsidR="00D03680" w:rsidRPr="00A321D5">
              <w:t xml:space="preserve">Figure </w:t>
            </w:r>
            <w:r w:rsidR="00D03680" w:rsidRPr="00D03680">
              <w:rPr>
                <w:lang w:val="en-NZ"/>
              </w:rPr>
              <w:t>98</w:t>
            </w:r>
            <w:r w:rsidRPr="004D3B47">
              <w:fldChar w:fldCharType="end"/>
            </w:r>
            <w:r w:rsidRPr="004D3B47">
              <w:t>).</w:t>
            </w:r>
            <w:r w:rsidR="00476D59">
              <w:t xml:space="preserve"> </w:t>
            </w:r>
            <w:r w:rsidRPr="004D3B47">
              <w:t>Further breakdowns of HPV tests by purpose are presented by age (</w:t>
            </w:r>
            <w:r w:rsidR="009C7136" w:rsidRPr="004D3B47">
              <w:fldChar w:fldCharType="begin"/>
            </w:r>
            <w:r w:rsidR="009C7136" w:rsidRPr="004D3B47">
              <w:instrText xml:space="preserve"> REF _Ref517431183 \h  \* MERGEFORMAT </w:instrText>
            </w:r>
            <w:r w:rsidR="009C7136" w:rsidRPr="004D3B47">
              <w:fldChar w:fldCharType="separate"/>
            </w:r>
            <w:r w:rsidR="00D03680" w:rsidRPr="00A321D5">
              <w:t xml:space="preserve">Figure </w:t>
            </w:r>
            <w:r w:rsidR="00D03680">
              <w:rPr>
                <w:noProof/>
              </w:rPr>
              <w:t>99</w:t>
            </w:r>
            <w:r w:rsidR="009C7136" w:rsidRPr="004D3B47">
              <w:fldChar w:fldCharType="end"/>
            </w:r>
            <w:r w:rsidR="00610656" w:rsidRPr="004D3B47">
              <w:t xml:space="preserve">, </w:t>
            </w:r>
            <w:r w:rsidR="00610656" w:rsidRPr="004D3B47">
              <w:fldChar w:fldCharType="begin"/>
            </w:r>
            <w:r w:rsidR="00610656" w:rsidRPr="004D3B47">
              <w:instrText xml:space="preserve"> REF _Ref328311882 \h  \* MERGEFORMAT </w:instrText>
            </w:r>
            <w:r w:rsidR="00610656" w:rsidRPr="004D3B47">
              <w:fldChar w:fldCharType="separate"/>
            </w:r>
            <w:r w:rsidR="00D03680" w:rsidRPr="004D3B47">
              <w:t xml:space="preserve">Table </w:t>
            </w:r>
            <w:r w:rsidR="00D03680">
              <w:rPr>
                <w:noProof/>
              </w:rPr>
              <w:t>81</w:t>
            </w:r>
            <w:r w:rsidR="00610656" w:rsidRPr="004D3B47">
              <w:fldChar w:fldCharType="end"/>
            </w:r>
            <w:r w:rsidRPr="004D3B47">
              <w:t>), laboratory (</w:t>
            </w:r>
            <w:r w:rsidRPr="004D3B47">
              <w:fldChar w:fldCharType="begin"/>
            </w:r>
            <w:r w:rsidRPr="004D3B47">
              <w:instrText xml:space="preserve"> REF _Ref328311698 \h  \* MERGEFORMAT </w:instrText>
            </w:r>
            <w:r w:rsidRPr="004D3B47">
              <w:fldChar w:fldCharType="separate"/>
            </w:r>
            <w:r w:rsidR="00D03680" w:rsidRPr="00A321D5">
              <w:t xml:space="preserve">Figure </w:t>
            </w:r>
            <w:r w:rsidR="00D03680" w:rsidRPr="00D03680">
              <w:rPr>
                <w:lang w:val="en-NZ"/>
              </w:rPr>
              <w:t>100</w:t>
            </w:r>
            <w:r w:rsidRPr="004D3B47">
              <w:fldChar w:fldCharType="end"/>
            </w:r>
            <w:r w:rsidRPr="004D3B47">
              <w:t>), and ethnicity (</w:t>
            </w:r>
            <w:r w:rsidRPr="004D3B47">
              <w:fldChar w:fldCharType="begin"/>
            </w:r>
            <w:r w:rsidRPr="004D3B47">
              <w:instrText xml:space="preserve"> REF _Ref360739344 \h  \* MERGEFORMAT </w:instrText>
            </w:r>
            <w:r w:rsidRPr="004D3B47">
              <w:fldChar w:fldCharType="separate"/>
            </w:r>
            <w:r w:rsidR="00D03680" w:rsidRPr="004D3B47">
              <w:t xml:space="preserve">Table </w:t>
            </w:r>
            <w:r w:rsidR="00D03680" w:rsidRPr="00D03680">
              <w:rPr>
                <w:lang w:val="en-NZ"/>
              </w:rPr>
              <w:t>80</w:t>
            </w:r>
            <w:r w:rsidRPr="004D3B47">
              <w:fldChar w:fldCharType="end"/>
            </w:r>
            <w:r w:rsidR="00610656" w:rsidRPr="004D3B47">
              <w:t xml:space="preserve">, </w:t>
            </w:r>
            <w:r w:rsidR="00610656" w:rsidRPr="004D3B47">
              <w:fldChar w:fldCharType="begin"/>
            </w:r>
            <w:r w:rsidR="00610656" w:rsidRPr="004D3B47">
              <w:instrText xml:space="preserve"> REF _Ref328311887 \h  \* MERGEFORMAT </w:instrText>
            </w:r>
            <w:r w:rsidR="00610656" w:rsidRPr="004D3B47">
              <w:fldChar w:fldCharType="separate"/>
            </w:r>
            <w:r w:rsidR="00D03680" w:rsidRPr="004D3B47">
              <w:t xml:space="preserve">Table </w:t>
            </w:r>
            <w:r w:rsidR="00D03680">
              <w:rPr>
                <w:noProof/>
              </w:rPr>
              <w:t>82</w:t>
            </w:r>
            <w:r w:rsidR="00610656" w:rsidRPr="004D3B47">
              <w:fldChar w:fldCharType="end"/>
            </w:r>
            <w:r w:rsidRPr="004D3B47">
              <w:t>).</w:t>
            </w:r>
          </w:p>
          <w:p w14:paraId="6F63416E" w14:textId="77777777" w:rsidR="000E4D29" w:rsidRPr="004D3B47" w:rsidRDefault="000E4D29" w:rsidP="00755EC1">
            <w:pPr>
              <w:pStyle w:val="NoSpacing"/>
            </w:pPr>
          </w:p>
          <w:p w14:paraId="4DD20083" w14:textId="7B6B68ED" w:rsidR="00B8676D" w:rsidRPr="004D3B47" w:rsidRDefault="000E4D29" w:rsidP="00755EC1">
            <w:pPr>
              <w:pStyle w:val="NoSpacing"/>
              <w:jc w:val="both"/>
            </w:pPr>
            <w:r w:rsidRPr="004D3B47">
              <w:t>There were variations in HPV test purpose by age (</w:t>
            </w:r>
            <w:r w:rsidR="00E81CA0" w:rsidRPr="004D3B47">
              <w:fldChar w:fldCharType="begin"/>
            </w:r>
            <w:r w:rsidR="00E81CA0" w:rsidRPr="004D3B47">
              <w:instrText xml:space="preserve"> REF _Ref517431183 \h </w:instrText>
            </w:r>
            <w:r w:rsidR="00F96434" w:rsidRPr="004D3B47">
              <w:instrText xml:space="preserve"> \* MERGEFORMAT </w:instrText>
            </w:r>
            <w:r w:rsidR="00E81CA0" w:rsidRPr="004D3B47">
              <w:fldChar w:fldCharType="separate"/>
            </w:r>
            <w:r w:rsidR="00D03680" w:rsidRPr="00A321D5">
              <w:t xml:space="preserve">Figure </w:t>
            </w:r>
            <w:r w:rsidR="00D03680">
              <w:rPr>
                <w:noProof/>
              </w:rPr>
              <w:t>99</w:t>
            </w:r>
            <w:r w:rsidR="00E81CA0" w:rsidRPr="004D3B47">
              <w:fldChar w:fldCharType="end"/>
            </w:r>
            <w:r w:rsidR="00E81CA0" w:rsidRPr="004D3B47">
              <w:t xml:space="preserve">, </w:t>
            </w:r>
            <w:r w:rsidRPr="004D3B47">
              <w:fldChar w:fldCharType="begin"/>
            </w:r>
            <w:r w:rsidRPr="004D3B47">
              <w:instrText xml:space="preserve"> REF _Ref328311882 \h  \* MERGEFORMAT </w:instrText>
            </w:r>
            <w:r w:rsidRPr="004D3B47">
              <w:fldChar w:fldCharType="separate"/>
            </w:r>
            <w:r w:rsidR="00D03680" w:rsidRPr="004D3B47">
              <w:t xml:space="preserve">Table </w:t>
            </w:r>
            <w:r w:rsidR="00D03680" w:rsidRPr="00D03680">
              <w:rPr>
                <w:lang w:val="en-NZ"/>
              </w:rPr>
              <w:t>81</w:t>
            </w:r>
            <w:r w:rsidRPr="004D3B47">
              <w:fldChar w:fldCharType="end"/>
            </w:r>
            <w:r w:rsidRPr="004D3B47">
              <w:t>). HPV triage (by the definition used here, and consistent with NCSP Guidelines) did not occur in women aged less than 30 years.</w:t>
            </w:r>
            <w:r w:rsidR="00A26D58">
              <w:t xml:space="preserve"> </w:t>
            </w:r>
            <w:r w:rsidRPr="004D3B47">
              <w:t xml:space="preserve">In women aged less than 30 years, a comparatively larger proportion were taken </w:t>
            </w:r>
            <w:r w:rsidR="00BF0D6B" w:rsidRPr="004D3B47">
              <w:rPr>
                <w:lang w:val="en-NZ"/>
              </w:rPr>
              <w:t xml:space="preserve">for </w:t>
            </w:r>
            <w:r w:rsidRPr="004D3B47">
              <w:t>post-treatment management (</w:t>
            </w:r>
            <w:r w:rsidR="006745A7" w:rsidRPr="004D3B47">
              <w:rPr>
                <w:lang w:val="en-NZ"/>
              </w:rPr>
              <w:t>31.3</w:t>
            </w:r>
            <w:r w:rsidRPr="004D3B47">
              <w:t xml:space="preserve">%) </w:t>
            </w:r>
            <w:r w:rsidR="00EE1547" w:rsidRPr="004D3B47">
              <w:t>or at colposcopy (</w:t>
            </w:r>
            <w:r w:rsidR="006745A7" w:rsidRPr="004D3B47">
              <w:t>16.1</w:t>
            </w:r>
            <w:r w:rsidR="00EE1547" w:rsidRPr="004D3B47">
              <w:t>%)</w:t>
            </w:r>
            <w:r w:rsidRPr="004D3B47">
              <w:t xml:space="preserve">. </w:t>
            </w:r>
            <w:r w:rsidR="00D069E6" w:rsidRPr="004D3B47">
              <w:t xml:space="preserve">For women aged 20-24 years the most common reason that HPV tests were performed were for </w:t>
            </w:r>
            <w:r w:rsidR="006745A7" w:rsidRPr="004D3B47">
              <w:t>Other</w:t>
            </w:r>
            <w:r w:rsidR="00D069E6" w:rsidRPr="004D3B47">
              <w:t>. For women aged 25-29 years the most common reason that HPV tests were performed w</w:t>
            </w:r>
            <w:r w:rsidR="0096697A">
              <w:t>as</w:t>
            </w:r>
            <w:r w:rsidR="00D069E6" w:rsidRPr="004D3B47">
              <w:t xml:space="preserve"> </w:t>
            </w:r>
            <w:r w:rsidR="008F446C" w:rsidRPr="004D3B47">
              <w:t>p</w:t>
            </w:r>
            <w:r w:rsidR="006745A7" w:rsidRPr="004D3B47">
              <w:t>ost-treatment</w:t>
            </w:r>
            <w:r w:rsidR="00D069E6" w:rsidRPr="004D3B47">
              <w:t xml:space="preserve">. </w:t>
            </w:r>
            <w:r w:rsidR="00C00505" w:rsidRPr="004D3B47">
              <w:t>For women aged 30-</w:t>
            </w:r>
            <w:r w:rsidR="008F446C" w:rsidRPr="004D3B47">
              <w:t>59</w:t>
            </w:r>
            <w:r w:rsidR="00B8676D" w:rsidRPr="004D3B47">
              <w:t xml:space="preserve"> years the most common reason that HPV tests were performed were for </w:t>
            </w:r>
            <w:r w:rsidR="006745A7" w:rsidRPr="004D3B47">
              <w:t xml:space="preserve">historical </w:t>
            </w:r>
            <w:r w:rsidR="00365ACF">
              <w:t>high-grade</w:t>
            </w:r>
            <w:r w:rsidR="006745A7" w:rsidRPr="004D3B47">
              <w:t xml:space="preserve"> squamous abnormalities (more than three years ago)</w:t>
            </w:r>
            <w:r w:rsidR="00D069E6" w:rsidRPr="004D3B47">
              <w:t xml:space="preserve">. For </w:t>
            </w:r>
            <w:r w:rsidR="00C417AF" w:rsidRPr="004D3B47">
              <w:t>all women aged 60 years and over</w:t>
            </w:r>
            <w:r w:rsidR="00A26D58">
              <w:t xml:space="preserve"> </w:t>
            </w:r>
            <w:r w:rsidR="00D069E6" w:rsidRPr="004D3B47">
              <w:t xml:space="preserve">the most common reason that HPV tests were performed were for </w:t>
            </w:r>
            <w:r w:rsidR="006745A7" w:rsidRPr="004D3B47">
              <w:t>Other</w:t>
            </w:r>
            <w:r w:rsidR="00D069E6" w:rsidRPr="004D3B47">
              <w:t xml:space="preserve">. </w:t>
            </w:r>
          </w:p>
          <w:p w14:paraId="0C6A7CA2" w14:textId="77777777" w:rsidR="000E4D29" w:rsidRPr="004D3B47" w:rsidRDefault="000E4D29" w:rsidP="00755EC1">
            <w:pPr>
              <w:pStyle w:val="NoSpacing"/>
            </w:pPr>
          </w:p>
          <w:p w14:paraId="6C3BFA90" w14:textId="46946543" w:rsidR="000E4D29" w:rsidRPr="004D3B47" w:rsidRDefault="000E4D29" w:rsidP="00755EC1">
            <w:pPr>
              <w:pStyle w:val="NoSpacing"/>
              <w:jc w:val="both"/>
            </w:pPr>
            <w:r w:rsidRPr="004D3B47">
              <w:t>HPV test purpose also varied by laboratory (</w:t>
            </w:r>
            <w:r w:rsidRPr="004D3B47">
              <w:fldChar w:fldCharType="begin"/>
            </w:r>
            <w:r w:rsidRPr="004D3B47">
              <w:instrText xml:space="preserve"> REF _Ref328311698 \h  \* MERGEFORMAT </w:instrText>
            </w:r>
            <w:r w:rsidRPr="004D3B47">
              <w:fldChar w:fldCharType="separate"/>
            </w:r>
            <w:r w:rsidR="00D03680" w:rsidRPr="00A321D5">
              <w:t xml:space="preserve">Figure </w:t>
            </w:r>
            <w:r w:rsidR="00D03680" w:rsidRPr="00D03680">
              <w:rPr>
                <w:lang w:val="en-NZ"/>
              </w:rPr>
              <w:t>100</w:t>
            </w:r>
            <w:r w:rsidRPr="004D3B47">
              <w:fldChar w:fldCharType="end"/>
            </w:r>
            <w:r w:rsidRPr="004D3B47">
              <w:t xml:space="preserve">, </w:t>
            </w:r>
            <w:r w:rsidRPr="004D3B47">
              <w:fldChar w:fldCharType="begin"/>
            </w:r>
            <w:r w:rsidRPr="004D3B47">
              <w:instrText xml:space="preserve"> REF _Ref328311887 \h  \* MERGEFORMAT </w:instrText>
            </w:r>
            <w:r w:rsidRPr="004D3B47">
              <w:fldChar w:fldCharType="separate"/>
            </w:r>
            <w:r w:rsidR="00D03680" w:rsidRPr="004D3B47">
              <w:t xml:space="preserve">Table </w:t>
            </w:r>
            <w:r w:rsidR="00D03680" w:rsidRPr="00D03680">
              <w:rPr>
                <w:lang w:val="en-NZ"/>
              </w:rPr>
              <w:t>82</w:t>
            </w:r>
            <w:r w:rsidRPr="004D3B47">
              <w:fldChar w:fldCharType="end"/>
            </w:r>
            <w:r w:rsidRPr="004D3B47">
              <w:t>). Among tests for which the purpose could be determined, the most common reason for HPV testing</w:t>
            </w:r>
            <w:r w:rsidR="00D22447" w:rsidRPr="004D3B47">
              <w:t xml:space="preserve"> for Anatomical Pathology Services was </w:t>
            </w:r>
            <w:r w:rsidR="006745A7" w:rsidRPr="004D3B47">
              <w:t xml:space="preserve">historical </w:t>
            </w:r>
            <w:r w:rsidR="00365ACF">
              <w:t>high-grade</w:t>
            </w:r>
            <w:r w:rsidR="006745A7" w:rsidRPr="004D3B47">
              <w:t xml:space="preserve"> squamous abnormalities (more than three years ago)</w:t>
            </w:r>
            <w:r w:rsidR="00734523" w:rsidRPr="004D3B47">
              <w:t xml:space="preserve">, </w:t>
            </w:r>
            <w:r w:rsidR="00C417AF" w:rsidRPr="004D3B47">
              <w:t>p</w:t>
            </w:r>
            <w:r w:rsidR="006745A7" w:rsidRPr="004D3B47">
              <w:t>ost-treatment</w:t>
            </w:r>
            <w:r w:rsidR="00734523" w:rsidRPr="004D3B47">
              <w:t xml:space="preserve"> for Canterbury Health Laboratories, </w:t>
            </w:r>
            <w:r w:rsidR="00C417AF" w:rsidRPr="004D3B47">
              <w:t>t</w:t>
            </w:r>
            <w:r w:rsidR="006745A7" w:rsidRPr="004D3B47">
              <w:t>aken at colposcopy</w:t>
            </w:r>
            <w:r w:rsidR="00734523" w:rsidRPr="004D3B47">
              <w:t xml:space="preserve"> for LabPLUS, </w:t>
            </w:r>
            <w:r w:rsidR="00C417AF" w:rsidRPr="004D3B47">
              <w:t xml:space="preserve">and </w:t>
            </w:r>
            <w:r w:rsidR="006745A7" w:rsidRPr="004D3B47">
              <w:t xml:space="preserve">historical </w:t>
            </w:r>
            <w:r w:rsidR="00365ACF">
              <w:t>high-grade</w:t>
            </w:r>
            <w:r w:rsidR="006745A7" w:rsidRPr="004D3B47">
              <w:t xml:space="preserve"> squamous abnormalities (more than three years ago)</w:t>
            </w:r>
            <w:r w:rsidR="00A26D58">
              <w:t xml:space="preserve"> </w:t>
            </w:r>
            <w:r w:rsidR="00734523" w:rsidRPr="004D3B47">
              <w:t>for Medlab Central Ltd, Pathlab, and Southern Community Labs</w:t>
            </w:r>
            <w:r w:rsidR="00734523" w:rsidRPr="004D3B47">
              <w:rPr>
                <w:lang w:val="en-NZ"/>
              </w:rPr>
              <w:t>.</w:t>
            </w:r>
            <w:r w:rsidRPr="004D3B47">
              <w:t xml:space="preserve"> In all laboratories, however, tests for which the purpose was unclear were quite common, varying from </w:t>
            </w:r>
            <w:r w:rsidR="006745A7" w:rsidRPr="004D3B47">
              <w:rPr>
                <w:szCs w:val="23"/>
              </w:rPr>
              <w:t>10.0</w:t>
            </w:r>
            <w:r w:rsidRPr="004D3B47">
              <w:rPr>
                <w:szCs w:val="23"/>
              </w:rPr>
              <w:t>%</w:t>
            </w:r>
            <w:r w:rsidRPr="004D3B47">
              <w:t xml:space="preserve"> at </w:t>
            </w:r>
            <w:bookmarkStart w:id="2005" w:name="ind82_otherlab_min"/>
            <w:r w:rsidR="006745A7" w:rsidRPr="004D3B47">
              <w:rPr>
                <w:szCs w:val="23"/>
              </w:rPr>
              <w:t>LabPLUS</w:t>
            </w:r>
            <w:bookmarkEnd w:id="2005"/>
            <w:r w:rsidRPr="004D3B47">
              <w:t xml:space="preserve"> to </w:t>
            </w:r>
            <w:bookmarkStart w:id="2006" w:name="ind82_otherlab_max"/>
            <w:r w:rsidR="006745A7" w:rsidRPr="004D3B47">
              <w:rPr>
                <w:szCs w:val="23"/>
              </w:rPr>
              <w:t>30.3</w:t>
            </w:r>
            <w:r w:rsidR="00C63807" w:rsidRPr="004D3B47">
              <w:rPr>
                <w:szCs w:val="23"/>
              </w:rPr>
              <w:t>%</w:t>
            </w:r>
            <w:r w:rsidR="00161715" w:rsidRPr="004D3B47">
              <w:rPr>
                <w:szCs w:val="23"/>
              </w:rPr>
              <w:t xml:space="preserve"> </w:t>
            </w:r>
            <w:r w:rsidR="006745A7" w:rsidRPr="004D3B47">
              <w:rPr>
                <w:szCs w:val="23"/>
              </w:rPr>
              <w:t>Southern Community Labs</w:t>
            </w:r>
            <w:bookmarkEnd w:id="2006"/>
            <w:r w:rsidRPr="004D3B47">
              <w:t xml:space="preserve">. The proportion of tests performed for post-treatment management varied from </w:t>
            </w:r>
            <w:r w:rsidR="00C417AF" w:rsidRPr="004D3B47">
              <w:rPr>
                <w:szCs w:val="23"/>
              </w:rPr>
              <w:t>13.7</w:t>
            </w:r>
            <w:r w:rsidR="00C63807" w:rsidRPr="004D3B47">
              <w:rPr>
                <w:szCs w:val="23"/>
              </w:rPr>
              <w:t>%</w:t>
            </w:r>
            <w:r w:rsidR="00161715" w:rsidRPr="004D3B47">
              <w:t xml:space="preserve"> </w:t>
            </w:r>
            <w:r w:rsidRPr="004D3B47">
              <w:t>(</w:t>
            </w:r>
            <w:r w:rsidR="006745A7" w:rsidRPr="004D3B47">
              <w:rPr>
                <w:szCs w:val="23"/>
              </w:rPr>
              <w:t>Anatomical Pathology Services</w:t>
            </w:r>
            <w:r w:rsidRPr="004D3B47">
              <w:t>)</w:t>
            </w:r>
            <w:r w:rsidR="00C63807" w:rsidRPr="004D3B47">
              <w:rPr>
                <w:szCs w:val="23"/>
              </w:rPr>
              <w:t xml:space="preserve"> </w:t>
            </w:r>
            <w:r w:rsidRPr="004D3B47">
              <w:t xml:space="preserve">to </w:t>
            </w:r>
            <w:r w:rsidR="006745A7" w:rsidRPr="004D3B47">
              <w:rPr>
                <w:szCs w:val="23"/>
              </w:rPr>
              <w:t>25.2</w:t>
            </w:r>
            <w:r w:rsidR="00161715" w:rsidRPr="004D3B47">
              <w:rPr>
                <w:szCs w:val="23"/>
              </w:rPr>
              <w:t>%</w:t>
            </w:r>
            <w:r w:rsidRPr="004D3B47">
              <w:t xml:space="preserve"> (</w:t>
            </w:r>
            <w:bookmarkStart w:id="2007" w:name="ind82_posttreatlab_max"/>
            <w:r w:rsidR="006745A7" w:rsidRPr="004D3B47">
              <w:rPr>
                <w:szCs w:val="23"/>
              </w:rPr>
              <w:t>Canterbury Health Laboratories</w:t>
            </w:r>
            <w:bookmarkEnd w:id="2007"/>
            <w:r w:rsidR="00161715" w:rsidRPr="004D3B47">
              <w:t>)</w:t>
            </w:r>
            <w:r w:rsidR="00636E84" w:rsidRPr="004D3B47">
              <w:t>,</w:t>
            </w:r>
            <w:r w:rsidRPr="004D3B47">
              <w:t xml:space="preserve"> while the proportion performed to follo</w:t>
            </w:r>
            <w:r w:rsidR="00C63807" w:rsidRPr="004D3B47">
              <w:t>w up women with historical high</w:t>
            </w:r>
            <w:r w:rsidR="00F53D95" w:rsidRPr="004D3B47">
              <w:t>-</w:t>
            </w:r>
            <w:r w:rsidRPr="004D3B47">
              <w:t xml:space="preserve">grade squamous abnormalities varied from </w:t>
            </w:r>
            <w:bookmarkStart w:id="2008" w:name="ind82_historicallab_min_pct"/>
            <w:r w:rsidR="006745A7" w:rsidRPr="004D3B47">
              <w:rPr>
                <w:szCs w:val="23"/>
              </w:rPr>
              <w:t>21.</w:t>
            </w:r>
            <w:bookmarkEnd w:id="2008"/>
            <w:r w:rsidR="006745A7" w:rsidRPr="004D3B47">
              <w:rPr>
                <w:szCs w:val="23"/>
              </w:rPr>
              <w:t>1</w:t>
            </w:r>
            <w:r w:rsidR="00C63807" w:rsidRPr="004D3B47">
              <w:rPr>
                <w:szCs w:val="23"/>
                <w:lang w:val="en-NZ"/>
              </w:rPr>
              <w:t>%</w:t>
            </w:r>
            <w:r w:rsidRPr="004D3B47">
              <w:rPr>
                <w:lang w:val="en-NZ"/>
              </w:rPr>
              <w:t xml:space="preserve"> (</w:t>
            </w:r>
            <w:bookmarkStart w:id="2009" w:name="ind82_historicallab_min"/>
            <w:r w:rsidR="006745A7" w:rsidRPr="004D3B47">
              <w:rPr>
                <w:szCs w:val="23"/>
              </w:rPr>
              <w:t>LabPLUS</w:t>
            </w:r>
            <w:bookmarkEnd w:id="2009"/>
            <w:r w:rsidRPr="004D3B47">
              <w:rPr>
                <w:lang w:val="en-NZ"/>
              </w:rPr>
              <w:t>)</w:t>
            </w:r>
            <w:r w:rsidR="00C63807" w:rsidRPr="004D3B47">
              <w:t xml:space="preserve"> </w:t>
            </w:r>
            <w:r w:rsidRPr="004D3B47">
              <w:rPr>
                <w:lang w:val="en-NZ"/>
              </w:rPr>
              <w:t xml:space="preserve">to </w:t>
            </w:r>
            <w:r w:rsidR="006745A7" w:rsidRPr="004D3B47">
              <w:rPr>
                <w:szCs w:val="23"/>
              </w:rPr>
              <w:t>40.1</w:t>
            </w:r>
            <w:r w:rsidR="0073646A" w:rsidRPr="004D3B47">
              <w:rPr>
                <w:szCs w:val="23"/>
                <w:lang w:val="en-NZ"/>
              </w:rPr>
              <w:t xml:space="preserve">% </w:t>
            </w:r>
            <w:r w:rsidRPr="004D3B47">
              <w:rPr>
                <w:lang w:val="en-NZ"/>
              </w:rPr>
              <w:t>(</w:t>
            </w:r>
            <w:r w:rsidR="006745A7" w:rsidRPr="004D3B47">
              <w:rPr>
                <w:szCs w:val="23"/>
              </w:rPr>
              <w:t>Anatomical Pathology Services</w:t>
            </w:r>
            <w:r w:rsidRPr="004D3B47">
              <w:rPr>
                <w:szCs w:val="23"/>
              </w:rPr>
              <w:t xml:space="preserve">). </w:t>
            </w:r>
            <w:r w:rsidRPr="004D3B47">
              <w:t xml:space="preserve">The proportion of tests where the sample was collected at colposcopy but not for one of the previous purposes </w:t>
            </w:r>
            <w:r w:rsidR="00A04F48" w:rsidRPr="004D3B47">
              <w:t xml:space="preserve">ranged from </w:t>
            </w:r>
            <w:bookmarkStart w:id="2010" w:name="ind82_colplab_min_pct"/>
            <w:r w:rsidR="006745A7" w:rsidRPr="004D3B47">
              <w:rPr>
                <w:szCs w:val="23"/>
              </w:rPr>
              <w:t>2.</w:t>
            </w:r>
            <w:bookmarkEnd w:id="2010"/>
            <w:r w:rsidR="006745A7" w:rsidRPr="004D3B47">
              <w:rPr>
                <w:szCs w:val="23"/>
              </w:rPr>
              <w:t>8</w:t>
            </w:r>
            <w:r w:rsidR="00312565" w:rsidRPr="004D3B47">
              <w:rPr>
                <w:szCs w:val="23"/>
              </w:rPr>
              <w:t>%</w:t>
            </w:r>
            <w:r w:rsidRPr="004D3B47">
              <w:t xml:space="preserve"> (</w:t>
            </w:r>
            <w:r w:rsidR="006745A7" w:rsidRPr="004D3B47">
              <w:rPr>
                <w:szCs w:val="23"/>
              </w:rPr>
              <w:t>Anatomical Pathology Services</w:t>
            </w:r>
            <w:r w:rsidRPr="004D3B47">
              <w:rPr>
                <w:szCs w:val="23"/>
              </w:rPr>
              <w:t>)</w:t>
            </w:r>
            <w:r w:rsidR="00312565" w:rsidRPr="004D3B47">
              <w:t xml:space="preserve"> to </w:t>
            </w:r>
            <w:bookmarkStart w:id="2011" w:name="ind82_colplab_max_pct"/>
            <w:r w:rsidR="006745A7" w:rsidRPr="004D3B47">
              <w:rPr>
                <w:szCs w:val="23"/>
              </w:rPr>
              <w:t>25.8</w:t>
            </w:r>
            <w:bookmarkEnd w:id="2011"/>
            <w:r w:rsidR="00312565" w:rsidRPr="004D3B47">
              <w:rPr>
                <w:szCs w:val="23"/>
              </w:rPr>
              <w:t>%</w:t>
            </w:r>
            <w:r w:rsidRPr="004D3B47">
              <w:t xml:space="preserve"> (</w:t>
            </w:r>
            <w:bookmarkStart w:id="2012" w:name="ind82_colplab_max"/>
            <w:r w:rsidR="006745A7" w:rsidRPr="004D3B47">
              <w:rPr>
                <w:szCs w:val="23"/>
              </w:rPr>
              <w:t>LabPLUS</w:t>
            </w:r>
            <w:bookmarkEnd w:id="2012"/>
            <w:r w:rsidRPr="004D3B47">
              <w:t xml:space="preserve">). </w:t>
            </w:r>
            <w:r w:rsidR="00C417AF" w:rsidRPr="004D3B47">
              <w:t xml:space="preserve">Finally, the </w:t>
            </w:r>
            <w:r w:rsidRPr="004D3B47">
              <w:t xml:space="preserve">proportion of tests performed for HPV triage ranged from </w:t>
            </w:r>
            <w:r w:rsidR="006745A7" w:rsidRPr="004D3B47">
              <w:rPr>
                <w:szCs w:val="23"/>
              </w:rPr>
              <w:t>13.9</w:t>
            </w:r>
            <w:r w:rsidR="00312565" w:rsidRPr="004D3B47">
              <w:rPr>
                <w:szCs w:val="23"/>
              </w:rPr>
              <w:t>%</w:t>
            </w:r>
            <w:r w:rsidRPr="004D3B47">
              <w:t xml:space="preserve"> (</w:t>
            </w:r>
            <w:r w:rsidR="006745A7" w:rsidRPr="004D3B47">
              <w:rPr>
                <w:szCs w:val="23"/>
              </w:rPr>
              <w:t>Canterbury Health Laboratories</w:t>
            </w:r>
            <w:r w:rsidRPr="004D3B47">
              <w:rPr>
                <w:szCs w:val="23"/>
              </w:rPr>
              <w:t>)</w:t>
            </w:r>
            <w:r w:rsidRPr="004D3B47">
              <w:t xml:space="preserve"> to </w:t>
            </w:r>
            <w:r w:rsidR="006745A7" w:rsidRPr="004D3B47">
              <w:rPr>
                <w:szCs w:val="23"/>
              </w:rPr>
              <w:t>25.2</w:t>
            </w:r>
            <w:r w:rsidR="00312565" w:rsidRPr="004D3B47">
              <w:rPr>
                <w:szCs w:val="23"/>
                <w:lang w:val="en-NZ"/>
              </w:rPr>
              <w:t>%</w:t>
            </w:r>
            <w:r w:rsidRPr="004D3B47">
              <w:rPr>
                <w:lang w:val="en-NZ"/>
              </w:rPr>
              <w:t xml:space="preserve"> (</w:t>
            </w:r>
            <w:bookmarkStart w:id="2013" w:name="ind82_triagelab_max"/>
            <w:r w:rsidR="006745A7" w:rsidRPr="004D3B47">
              <w:rPr>
                <w:szCs w:val="23"/>
              </w:rPr>
              <w:t>LabPLUS</w:t>
            </w:r>
            <w:bookmarkEnd w:id="2013"/>
            <w:r w:rsidRPr="004D3B47">
              <w:rPr>
                <w:lang w:val="en-NZ"/>
              </w:rPr>
              <w:t>).</w:t>
            </w:r>
            <w:r w:rsidR="00C63807" w:rsidRPr="004D3B47">
              <w:rPr>
                <w:lang w:val="en-NZ"/>
              </w:rPr>
              <w:t xml:space="preserve"> </w:t>
            </w:r>
          </w:p>
          <w:p w14:paraId="54084A7E" w14:textId="77777777" w:rsidR="000E4D29" w:rsidRPr="004D3B47" w:rsidRDefault="000E4D29" w:rsidP="00755EC1">
            <w:pPr>
              <w:pStyle w:val="NoSpacing"/>
            </w:pPr>
          </w:p>
          <w:p w14:paraId="5D1E9811" w14:textId="427A0801" w:rsidR="000E4D29" w:rsidRPr="004D3B47" w:rsidRDefault="00D75011" w:rsidP="00755EC1">
            <w:pPr>
              <w:pStyle w:val="NoSpacing"/>
              <w:jc w:val="both"/>
            </w:pPr>
            <w:r w:rsidRPr="004D3B47">
              <w:t xml:space="preserve">The most common reason for HPV testing for </w:t>
            </w:r>
            <w:r w:rsidR="001F6600" w:rsidRPr="004D3B47">
              <w:t>Māori</w:t>
            </w:r>
            <w:r w:rsidR="00C417AF" w:rsidRPr="004D3B47">
              <w:t>, Pacific and European/ Other</w:t>
            </w:r>
            <w:r w:rsidRPr="004D3B47">
              <w:t xml:space="preserve"> women was </w:t>
            </w:r>
            <w:r w:rsidR="006745A7" w:rsidRPr="004D3B47">
              <w:t xml:space="preserve">historical </w:t>
            </w:r>
            <w:r w:rsidR="00365ACF">
              <w:t>high-grade</w:t>
            </w:r>
            <w:r w:rsidR="006745A7" w:rsidRPr="004D3B47">
              <w:t xml:space="preserve"> squamous abnormalities (more than three years ago)</w:t>
            </w:r>
            <w:r w:rsidRPr="004D3B47">
              <w:t xml:space="preserve">, </w:t>
            </w:r>
            <w:r w:rsidR="00C417AF" w:rsidRPr="004D3B47">
              <w:t xml:space="preserve">whilst </w:t>
            </w:r>
            <w:r w:rsidR="006745A7" w:rsidRPr="004D3B47">
              <w:t>HPV triage</w:t>
            </w:r>
            <w:r w:rsidRPr="004D3B47">
              <w:t xml:space="preserve"> </w:t>
            </w:r>
            <w:r w:rsidR="00C417AF" w:rsidRPr="004D3B47">
              <w:t xml:space="preserve">was the most common reason </w:t>
            </w:r>
            <w:r w:rsidRPr="004D3B47">
              <w:t xml:space="preserve">for Asian women </w:t>
            </w:r>
            <w:r w:rsidR="000E4D29" w:rsidRPr="004D3B47">
              <w:t>(</w:t>
            </w:r>
            <w:r w:rsidR="000E4D29" w:rsidRPr="004D3B47">
              <w:fldChar w:fldCharType="begin"/>
            </w:r>
            <w:r w:rsidR="000E4D29" w:rsidRPr="004D3B47">
              <w:instrText xml:space="preserve"> REF _Ref360739344 \h  \* MERGEFORMAT </w:instrText>
            </w:r>
            <w:r w:rsidR="000E4D29" w:rsidRPr="004D3B47">
              <w:fldChar w:fldCharType="separate"/>
            </w:r>
            <w:r w:rsidR="00D03680" w:rsidRPr="004D3B47">
              <w:t xml:space="preserve">Table </w:t>
            </w:r>
            <w:r w:rsidR="00D03680" w:rsidRPr="00D03680">
              <w:rPr>
                <w:lang w:val="en-NZ"/>
              </w:rPr>
              <w:t>80</w:t>
            </w:r>
            <w:r w:rsidR="000E4D29" w:rsidRPr="004D3B47">
              <w:fldChar w:fldCharType="end"/>
            </w:r>
            <w:r w:rsidR="000E4D29" w:rsidRPr="004D3B47">
              <w:t>).</w:t>
            </w:r>
          </w:p>
          <w:p w14:paraId="79BCAB46" w14:textId="77777777" w:rsidR="000E4D29" w:rsidRPr="004D3B47" w:rsidRDefault="000E4D29" w:rsidP="00755EC1">
            <w:pPr>
              <w:pStyle w:val="NoSpacing"/>
            </w:pPr>
          </w:p>
          <w:p w14:paraId="56039A3C" w14:textId="6B44A1B9" w:rsidR="009E696D" w:rsidRPr="004D3B47" w:rsidRDefault="000E4D29" w:rsidP="00755EC1">
            <w:pPr>
              <w:pStyle w:val="NoSpacing"/>
              <w:jc w:val="both"/>
            </w:pPr>
            <w:r w:rsidRPr="004D3B47">
              <w:t>Tests in the ‘Other’ category were further explored.</w:t>
            </w:r>
            <w:r w:rsidR="00A26D58">
              <w:t xml:space="preserve"> </w:t>
            </w:r>
            <w:r w:rsidRPr="004D3B47">
              <w:t>A proportion of the ‘Other’ tests (</w:t>
            </w:r>
            <w:bookmarkStart w:id="2014" w:name="ind82_otherptnr_pct"/>
            <w:r w:rsidR="006745A7" w:rsidRPr="004D3B47">
              <w:rPr>
                <w:szCs w:val="23"/>
              </w:rPr>
              <w:t>3.</w:t>
            </w:r>
            <w:bookmarkEnd w:id="2014"/>
            <w:r w:rsidR="006745A7" w:rsidRPr="004D3B47">
              <w:rPr>
                <w:szCs w:val="23"/>
              </w:rPr>
              <w:t>1</w:t>
            </w:r>
            <w:r w:rsidR="00AB2192" w:rsidRPr="004D3B47">
              <w:rPr>
                <w:szCs w:val="23"/>
                <w:lang w:val="en-NZ"/>
              </w:rPr>
              <w:t>%</w:t>
            </w:r>
            <w:r w:rsidRPr="004D3B47">
              <w:rPr>
                <w:szCs w:val="23"/>
                <w:lang w:val="en-NZ"/>
              </w:rPr>
              <w:t xml:space="preserve">; </w:t>
            </w:r>
            <w:r w:rsidR="006745A7" w:rsidRPr="004D3B47">
              <w:rPr>
                <w:szCs w:val="23"/>
              </w:rPr>
              <w:t>120</w:t>
            </w:r>
            <w:r w:rsidR="008A6C41" w:rsidRPr="004D3B47">
              <w:t xml:space="preserve"> tests</w:t>
            </w:r>
            <w:r w:rsidRPr="004D3B47">
              <w:t xml:space="preserve">) were potentially tests performed for post-treatment management, because the same woman had CIN 2/3 histology recorded on the NCSP Register, however there was no explicit record of treatment available on the NCSP Register, potentially due to incomplete colposcopy data on the NCSP Register. Another </w:t>
            </w:r>
            <w:bookmarkStart w:id="2015" w:name="ind82_otherpt_pct"/>
            <w:r w:rsidR="006745A7" w:rsidRPr="004D3B47">
              <w:rPr>
                <w:szCs w:val="23"/>
              </w:rPr>
              <w:t>5.</w:t>
            </w:r>
            <w:bookmarkEnd w:id="2015"/>
            <w:r w:rsidR="006745A7" w:rsidRPr="004D3B47">
              <w:rPr>
                <w:szCs w:val="23"/>
              </w:rPr>
              <w:t>1</w:t>
            </w:r>
            <w:r w:rsidRPr="004D3B47">
              <w:rPr>
                <w:szCs w:val="23"/>
              </w:rPr>
              <w:t>%</w:t>
            </w:r>
            <w:r w:rsidRPr="004D3B47">
              <w:t xml:space="preserve"> occurred after treatment, but did not meet the criteria for post-treatment management because they occurred within 6 months of treatment (</w:t>
            </w:r>
            <w:bookmarkStart w:id="2016" w:name="ind82_otherpt6m_pct"/>
            <w:r w:rsidR="006745A7" w:rsidRPr="004D3B47">
              <w:rPr>
                <w:szCs w:val="23"/>
              </w:rPr>
              <w:t>1.</w:t>
            </w:r>
            <w:bookmarkEnd w:id="2016"/>
            <w:r w:rsidR="006745A7" w:rsidRPr="004D3B47">
              <w:rPr>
                <w:szCs w:val="23"/>
              </w:rPr>
              <w:t>3</w:t>
            </w:r>
            <w:r w:rsidR="00FB2FE3" w:rsidRPr="004D3B47">
              <w:rPr>
                <w:szCs w:val="23"/>
                <w:lang w:val="en-NZ"/>
              </w:rPr>
              <w:t>%</w:t>
            </w:r>
            <w:r w:rsidRPr="004D3B47">
              <w:rPr>
                <w:szCs w:val="23"/>
                <w:lang w:val="en-NZ"/>
              </w:rPr>
              <w:t>;</w:t>
            </w:r>
            <w:r w:rsidR="008A6C41" w:rsidRPr="004D3B47">
              <w:rPr>
                <w:lang w:val="en-NZ"/>
              </w:rPr>
              <w:t xml:space="preserve"> </w:t>
            </w:r>
            <w:r w:rsidR="006745A7" w:rsidRPr="004D3B47">
              <w:rPr>
                <w:szCs w:val="23"/>
              </w:rPr>
              <w:t>51</w:t>
            </w:r>
            <w:r w:rsidR="008A6C41" w:rsidRPr="004D3B47">
              <w:t xml:space="preserve"> tests</w:t>
            </w:r>
            <w:r w:rsidRPr="004D3B47">
              <w:t xml:space="preserve">), or after treatment of either a non-squamous </w:t>
            </w:r>
            <w:r w:rsidR="00365ACF">
              <w:t>high-grade</w:t>
            </w:r>
            <w:r w:rsidRPr="004D3B47">
              <w:t xml:space="preserve"> (</w:t>
            </w:r>
            <w:bookmarkStart w:id="2017" w:name="ind82_otherptns_pct"/>
            <w:r w:rsidR="006745A7" w:rsidRPr="004D3B47">
              <w:rPr>
                <w:szCs w:val="23"/>
              </w:rPr>
              <w:t>1.</w:t>
            </w:r>
            <w:bookmarkEnd w:id="2017"/>
            <w:r w:rsidR="006745A7" w:rsidRPr="004D3B47">
              <w:rPr>
                <w:szCs w:val="23"/>
              </w:rPr>
              <w:t>2</w:t>
            </w:r>
            <w:r w:rsidR="00FB2FE3" w:rsidRPr="004D3B47">
              <w:rPr>
                <w:szCs w:val="23"/>
                <w:lang w:val="en-NZ"/>
              </w:rPr>
              <w:t>%</w:t>
            </w:r>
            <w:r w:rsidRPr="004D3B47">
              <w:rPr>
                <w:lang w:val="en-NZ"/>
              </w:rPr>
              <w:t xml:space="preserve">; </w:t>
            </w:r>
            <w:r w:rsidR="006745A7" w:rsidRPr="004D3B47">
              <w:rPr>
                <w:szCs w:val="23"/>
              </w:rPr>
              <w:t>47</w:t>
            </w:r>
            <w:r w:rsidR="00960755" w:rsidRPr="004D3B47">
              <w:t xml:space="preserve"> </w:t>
            </w:r>
            <w:r w:rsidR="00FB2FE3" w:rsidRPr="004D3B47">
              <w:t>tests), or a non-high</w:t>
            </w:r>
            <w:r w:rsidR="00F53D95" w:rsidRPr="004D3B47">
              <w:t>-</w:t>
            </w:r>
            <w:r w:rsidRPr="004D3B47">
              <w:t>grade (</w:t>
            </w:r>
            <w:bookmarkStart w:id="2018" w:name="ind82_otherptnhg_pct"/>
            <w:r w:rsidR="006745A7" w:rsidRPr="004D3B47">
              <w:rPr>
                <w:szCs w:val="23"/>
              </w:rPr>
              <w:t>2.</w:t>
            </w:r>
            <w:bookmarkEnd w:id="2018"/>
            <w:r w:rsidR="006745A7" w:rsidRPr="004D3B47">
              <w:rPr>
                <w:szCs w:val="23"/>
              </w:rPr>
              <w:t>6</w:t>
            </w:r>
            <w:r w:rsidR="00FB2FE3" w:rsidRPr="004D3B47">
              <w:rPr>
                <w:szCs w:val="23"/>
                <w:lang w:val="en-NZ"/>
              </w:rPr>
              <w:t>%</w:t>
            </w:r>
            <w:r w:rsidRPr="004D3B47">
              <w:rPr>
                <w:lang w:val="en-NZ"/>
              </w:rPr>
              <w:t xml:space="preserve">; </w:t>
            </w:r>
            <w:r w:rsidR="006745A7" w:rsidRPr="004D3B47">
              <w:rPr>
                <w:szCs w:val="23"/>
              </w:rPr>
              <w:t>98</w:t>
            </w:r>
            <w:r w:rsidR="000715D1" w:rsidRPr="004D3B47">
              <w:t xml:space="preserve"> </w:t>
            </w:r>
            <w:r w:rsidRPr="004D3B47">
              <w:t>tests) or following treatment of cervical cancer (</w:t>
            </w:r>
            <w:bookmarkStart w:id="2019" w:name="ind82_othercervcancer_pct"/>
            <w:r w:rsidR="006745A7" w:rsidRPr="004D3B47">
              <w:rPr>
                <w:szCs w:val="23"/>
              </w:rPr>
              <w:t>0.</w:t>
            </w:r>
            <w:bookmarkEnd w:id="2019"/>
            <w:r w:rsidR="006745A7" w:rsidRPr="004D3B47">
              <w:rPr>
                <w:szCs w:val="23"/>
              </w:rPr>
              <w:t>03</w:t>
            </w:r>
            <w:r w:rsidR="0070763F" w:rsidRPr="004D3B47">
              <w:rPr>
                <w:szCs w:val="23"/>
                <w:lang w:val="en-NZ"/>
              </w:rPr>
              <w:t>%</w:t>
            </w:r>
            <w:r w:rsidR="00240FA8" w:rsidRPr="004D3B47">
              <w:rPr>
                <w:szCs w:val="23"/>
                <w:lang w:val="en-NZ"/>
              </w:rPr>
              <w:t>;</w:t>
            </w:r>
            <w:r w:rsidR="0070763F" w:rsidRPr="004D3B47">
              <w:rPr>
                <w:szCs w:val="23"/>
              </w:rPr>
              <w:t xml:space="preserve"> </w:t>
            </w:r>
            <w:r w:rsidR="006745A7" w:rsidRPr="004D3B47">
              <w:rPr>
                <w:szCs w:val="23"/>
              </w:rPr>
              <w:t>1</w:t>
            </w:r>
            <w:r w:rsidR="00822CDC" w:rsidRPr="004D3B47">
              <w:rPr>
                <w:szCs w:val="23"/>
              </w:rPr>
              <w:t xml:space="preserve"> </w:t>
            </w:r>
            <w:r w:rsidRPr="004D3B47">
              <w:rPr>
                <w:lang w:val="en-NZ"/>
              </w:rPr>
              <w:t>test).</w:t>
            </w:r>
            <w:r w:rsidRPr="004D3B47">
              <w:t xml:space="preserve"> A further</w:t>
            </w:r>
            <w:r w:rsidR="0070763F" w:rsidRPr="004D3B47">
              <w:rPr>
                <w:szCs w:val="23"/>
              </w:rPr>
              <w:t xml:space="preserve"> </w:t>
            </w:r>
            <w:bookmarkStart w:id="2020" w:name="ind82_otherhis_pct"/>
            <w:r w:rsidR="006745A7" w:rsidRPr="004D3B47">
              <w:rPr>
                <w:szCs w:val="23"/>
              </w:rPr>
              <w:t>16.</w:t>
            </w:r>
            <w:bookmarkEnd w:id="2020"/>
            <w:r w:rsidR="006745A7" w:rsidRPr="004D3B47">
              <w:rPr>
                <w:szCs w:val="23"/>
              </w:rPr>
              <w:t>5</w:t>
            </w:r>
            <w:r w:rsidRPr="004D3B47">
              <w:rPr>
                <w:szCs w:val="23"/>
              </w:rPr>
              <w:t>%</w:t>
            </w:r>
            <w:r w:rsidRPr="004D3B47">
              <w:t xml:space="preserve"> of the ‘Other’ HPV tests occurred after a previous abnormality but one which did not meet the criteria for historical testing either because it was non-squamous (</w:t>
            </w:r>
            <w:r w:rsidR="006745A7" w:rsidRPr="004D3B47">
              <w:rPr>
                <w:szCs w:val="23"/>
              </w:rPr>
              <w:t>7.7</w:t>
            </w:r>
            <w:r w:rsidR="0070763F" w:rsidRPr="004D3B47">
              <w:rPr>
                <w:szCs w:val="23"/>
              </w:rPr>
              <w:t>%</w:t>
            </w:r>
            <w:r w:rsidRPr="004D3B47">
              <w:rPr>
                <w:lang w:val="en-NZ"/>
              </w:rPr>
              <w:t xml:space="preserve">; </w:t>
            </w:r>
            <w:r w:rsidR="006745A7" w:rsidRPr="004D3B47">
              <w:rPr>
                <w:szCs w:val="23"/>
              </w:rPr>
              <w:t>294</w:t>
            </w:r>
            <w:r w:rsidR="00822CDC" w:rsidRPr="004D3B47">
              <w:t xml:space="preserve"> </w:t>
            </w:r>
            <w:r w:rsidR="009E696D" w:rsidRPr="004D3B47">
              <w:rPr>
                <w:lang w:val="en-NZ"/>
              </w:rPr>
              <w:t>tests</w:t>
            </w:r>
            <w:r w:rsidRPr="004D3B47">
              <w:rPr>
                <w:szCs w:val="23"/>
                <w:lang w:val="en-NZ"/>
              </w:rPr>
              <w:t>)</w:t>
            </w:r>
            <w:r w:rsidR="009E696D" w:rsidRPr="004D3B47">
              <w:rPr>
                <w:szCs w:val="23"/>
                <w:lang w:val="en-NZ"/>
              </w:rPr>
              <w:t>,</w:t>
            </w:r>
            <w:r w:rsidR="00E22E27" w:rsidRPr="004D3B47">
              <w:rPr>
                <w:szCs w:val="23"/>
                <w:lang w:val="en-NZ"/>
              </w:rPr>
              <w:t xml:space="preserve"> </w:t>
            </w:r>
            <w:r w:rsidR="0070763F" w:rsidRPr="004D3B47">
              <w:rPr>
                <w:lang w:val="en-NZ"/>
              </w:rPr>
              <w:t>the high-</w:t>
            </w:r>
            <w:r w:rsidRPr="004D3B47">
              <w:rPr>
                <w:lang w:val="en-NZ"/>
              </w:rPr>
              <w:t>grade squamous cytology was less than three years ago (</w:t>
            </w:r>
            <w:bookmarkStart w:id="2021" w:name="ind82_otherhishg_pct"/>
            <w:r w:rsidR="006745A7" w:rsidRPr="004D3B47">
              <w:rPr>
                <w:szCs w:val="23"/>
              </w:rPr>
              <w:t>8.</w:t>
            </w:r>
            <w:bookmarkEnd w:id="2021"/>
            <w:r w:rsidR="006745A7" w:rsidRPr="004D3B47">
              <w:rPr>
                <w:szCs w:val="23"/>
              </w:rPr>
              <w:t>7</w:t>
            </w:r>
            <w:r w:rsidR="0070763F" w:rsidRPr="004D3B47">
              <w:rPr>
                <w:szCs w:val="23"/>
                <w:lang w:val="en-NZ"/>
              </w:rPr>
              <w:t>%</w:t>
            </w:r>
            <w:r w:rsidRPr="004D3B47">
              <w:rPr>
                <w:lang w:val="en-NZ"/>
              </w:rPr>
              <w:t>;</w:t>
            </w:r>
            <w:r w:rsidR="001361CB" w:rsidRPr="004D3B47">
              <w:rPr>
                <w:szCs w:val="23"/>
              </w:rPr>
              <w:t xml:space="preserve"> </w:t>
            </w:r>
            <w:r w:rsidR="006745A7" w:rsidRPr="004D3B47">
              <w:rPr>
                <w:szCs w:val="23"/>
              </w:rPr>
              <w:t>335</w:t>
            </w:r>
            <w:r w:rsidR="00290160" w:rsidRPr="004D3B47">
              <w:rPr>
                <w:rFonts w:cs="Arial"/>
                <w:szCs w:val="23"/>
              </w:rPr>
              <w:t xml:space="preserve"> </w:t>
            </w:r>
            <w:r w:rsidRPr="004D3B47">
              <w:rPr>
                <w:lang w:val="en-NZ"/>
              </w:rPr>
              <w:t>tests)</w:t>
            </w:r>
            <w:r w:rsidR="008A50C9" w:rsidRPr="004D3B47">
              <w:rPr>
                <w:lang w:val="en-NZ"/>
              </w:rPr>
              <w:t>, o</w:t>
            </w:r>
            <w:r w:rsidR="008A50C9" w:rsidRPr="004D3B47">
              <w:t>r the histology diagnosis was cervical cancer (</w:t>
            </w:r>
            <w:bookmarkStart w:id="2022" w:name="ind82_otherhisnhg_pct"/>
            <w:r w:rsidR="006745A7" w:rsidRPr="004D3B47">
              <w:rPr>
                <w:szCs w:val="23"/>
              </w:rPr>
              <w:t>0.2</w:t>
            </w:r>
            <w:bookmarkEnd w:id="2022"/>
            <w:r w:rsidR="0070763F" w:rsidRPr="004D3B47">
              <w:t>%</w:t>
            </w:r>
            <w:r w:rsidR="008A50C9" w:rsidRPr="004D3B47">
              <w:t>;</w:t>
            </w:r>
            <w:bookmarkStart w:id="2023" w:name="ind82_otherhisnhg_smpl"/>
            <w:r w:rsidR="008A50C9" w:rsidRPr="004D3B47">
              <w:t xml:space="preserve"> </w:t>
            </w:r>
            <w:bookmarkEnd w:id="2023"/>
            <w:r w:rsidR="006745A7" w:rsidRPr="004D3B47">
              <w:rPr>
                <w:szCs w:val="23"/>
              </w:rPr>
              <w:t>6</w:t>
            </w:r>
            <w:r w:rsidR="008A50C9" w:rsidRPr="004D3B47">
              <w:t xml:space="preserve"> tests).</w:t>
            </w:r>
          </w:p>
          <w:p w14:paraId="6340C8BC" w14:textId="77777777" w:rsidR="000E4D29" w:rsidRPr="004D3B47" w:rsidRDefault="000E4D29" w:rsidP="00755EC1">
            <w:pPr>
              <w:pStyle w:val="NoSpacing"/>
            </w:pPr>
          </w:p>
          <w:p w14:paraId="4761C570" w14:textId="723E4772" w:rsidR="000E4D29" w:rsidRPr="004D3B47" w:rsidRDefault="000E4D29" w:rsidP="00755EC1">
            <w:pPr>
              <w:pStyle w:val="NoSpacing"/>
              <w:jc w:val="both"/>
            </w:pPr>
            <w:r w:rsidRPr="004D3B47">
              <w:t>A larger proportion of the ‘Other’ tests (</w:t>
            </w:r>
            <w:r w:rsidR="006745A7" w:rsidRPr="004D3B47">
              <w:rPr>
                <w:szCs w:val="23"/>
              </w:rPr>
              <w:t>24.8</w:t>
            </w:r>
            <w:r w:rsidR="00A25F36" w:rsidRPr="004D3B47">
              <w:rPr>
                <w:szCs w:val="23"/>
              </w:rPr>
              <w:t>%</w:t>
            </w:r>
            <w:r w:rsidRPr="004D3B47">
              <w:t>;</w:t>
            </w:r>
            <w:r w:rsidR="00A26D58">
              <w:t xml:space="preserve"> </w:t>
            </w:r>
            <w:r w:rsidR="006745A7" w:rsidRPr="004D3B47">
              <w:rPr>
                <w:szCs w:val="23"/>
              </w:rPr>
              <w:t>951</w:t>
            </w:r>
            <w:r w:rsidR="007B0C41" w:rsidRPr="004D3B47">
              <w:t xml:space="preserve"> </w:t>
            </w:r>
            <w:r w:rsidRPr="004D3B47">
              <w:t xml:space="preserve">tests) occurred in women who did not have any specific </w:t>
            </w:r>
            <w:r w:rsidR="00365ACF">
              <w:t>high-grade</w:t>
            </w:r>
            <w:r w:rsidRPr="004D3B47">
              <w:t xml:space="preserve"> abnormality recorded on the NCSP Register, but who did have a record on the NCSP Register suggesting that they had a previous </w:t>
            </w:r>
            <w:r w:rsidR="00365ACF">
              <w:t>high-grade</w:t>
            </w:r>
            <w:r w:rsidRPr="004D3B47">
              <w:t xml:space="preserve"> abnormality (although the Register does not record whether it was a squamous abnormality or not; consequently, HPV testing is not indicated in these women by the NCSP guidelines). These records pre</w:t>
            </w:r>
            <w:r w:rsidR="00A25F36" w:rsidRPr="004D3B47">
              <w:t>dominantly indicated prior high</w:t>
            </w:r>
            <w:r w:rsidR="000C3FF5" w:rsidRPr="004D3B47">
              <w:t>-</w:t>
            </w:r>
            <w:r w:rsidRPr="004D3B47">
              <w:t>grade cytology (</w:t>
            </w:r>
            <w:bookmarkStart w:id="2024" w:name="ind82_othersyncyto_pct"/>
            <w:r w:rsidR="006745A7" w:rsidRPr="004D3B47">
              <w:rPr>
                <w:szCs w:val="23"/>
              </w:rPr>
              <w:t>20.</w:t>
            </w:r>
            <w:bookmarkEnd w:id="2024"/>
            <w:r w:rsidR="006745A7" w:rsidRPr="004D3B47">
              <w:rPr>
                <w:szCs w:val="23"/>
              </w:rPr>
              <w:t>3</w:t>
            </w:r>
            <w:r w:rsidR="00A25F36" w:rsidRPr="004D3B47">
              <w:rPr>
                <w:szCs w:val="23"/>
                <w:lang w:val="en-NZ"/>
              </w:rPr>
              <w:t>%</w:t>
            </w:r>
            <w:r w:rsidRPr="004D3B47">
              <w:rPr>
                <w:lang w:val="en-NZ"/>
              </w:rPr>
              <w:t>;</w:t>
            </w:r>
            <w:r w:rsidR="00A26D58">
              <w:rPr>
                <w:lang w:val="en-NZ"/>
              </w:rPr>
              <w:t xml:space="preserve"> </w:t>
            </w:r>
            <w:r w:rsidR="006745A7" w:rsidRPr="004D3B47">
              <w:rPr>
                <w:szCs w:val="23"/>
              </w:rPr>
              <w:t>781</w:t>
            </w:r>
            <w:r w:rsidR="00CB013E" w:rsidRPr="004D3B47">
              <w:t xml:space="preserve"> </w:t>
            </w:r>
            <w:r w:rsidRPr="004D3B47">
              <w:t>tests), but some suggested prior high</w:t>
            </w:r>
            <w:r w:rsidR="000C3FF5" w:rsidRPr="004D3B47">
              <w:t>-</w:t>
            </w:r>
            <w:r w:rsidRPr="004D3B47">
              <w:t>grade histology (</w:t>
            </w:r>
            <w:r w:rsidR="006745A7" w:rsidRPr="004D3B47">
              <w:rPr>
                <w:szCs w:val="23"/>
              </w:rPr>
              <w:t>4.4</w:t>
            </w:r>
            <w:r w:rsidR="00A25F36" w:rsidRPr="004D3B47">
              <w:rPr>
                <w:szCs w:val="23"/>
                <w:lang w:val="en-NZ"/>
              </w:rPr>
              <w:t>%</w:t>
            </w:r>
            <w:r w:rsidRPr="004D3B47">
              <w:rPr>
                <w:lang w:val="en-NZ"/>
              </w:rPr>
              <w:t xml:space="preserve">; </w:t>
            </w:r>
            <w:r w:rsidR="006745A7" w:rsidRPr="004D3B47">
              <w:rPr>
                <w:szCs w:val="23"/>
              </w:rPr>
              <w:t>170</w:t>
            </w:r>
            <w:r w:rsidR="00641969" w:rsidRPr="004D3B47">
              <w:t xml:space="preserve"> </w:t>
            </w:r>
            <w:r w:rsidRPr="004D3B47">
              <w:t xml:space="preserve">tests). Smaller proportions of HPV tests were associated with a </w:t>
            </w:r>
            <w:r w:rsidR="00365ACF">
              <w:t>low-grade</w:t>
            </w:r>
            <w:r w:rsidRPr="004D3B47">
              <w:t xml:space="preserve"> abnormality, including either a current </w:t>
            </w:r>
            <w:r w:rsidR="00365ACF">
              <w:t>low-grade</w:t>
            </w:r>
            <w:r w:rsidRPr="004D3B47">
              <w:t xml:space="preserve"> cytology result which did not meet the criteria for triage because the woman had another recent abnormality and triage was not required (</w:t>
            </w:r>
            <w:r w:rsidR="006745A7" w:rsidRPr="004D3B47">
              <w:rPr>
                <w:szCs w:val="23"/>
              </w:rPr>
              <w:t>3.1</w:t>
            </w:r>
            <w:r w:rsidR="001A0C3F" w:rsidRPr="004D3B47">
              <w:rPr>
                <w:szCs w:val="23"/>
                <w:lang w:val="en-NZ"/>
              </w:rPr>
              <w:t>%</w:t>
            </w:r>
            <w:r w:rsidRPr="004D3B47">
              <w:rPr>
                <w:lang w:val="en-NZ"/>
              </w:rPr>
              <w:t xml:space="preserve">; </w:t>
            </w:r>
            <w:r w:rsidR="006745A7" w:rsidRPr="004D3B47">
              <w:rPr>
                <w:szCs w:val="23"/>
              </w:rPr>
              <w:t>118</w:t>
            </w:r>
            <w:r w:rsidR="001A0C3F" w:rsidRPr="004D3B47">
              <w:t xml:space="preserve"> </w:t>
            </w:r>
            <w:r w:rsidRPr="004D3B47">
              <w:t>tests), a record suggesting a previous low</w:t>
            </w:r>
            <w:r w:rsidR="00F53D95" w:rsidRPr="004D3B47">
              <w:t>-</w:t>
            </w:r>
            <w:r w:rsidRPr="004D3B47">
              <w:t>grade cytology not explicitly recorded on the NCSP Register (</w:t>
            </w:r>
            <w:r w:rsidR="006745A7" w:rsidRPr="004D3B47">
              <w:rPr>
                <w:szCs w:val="23"/>
              </w:rPr>
              <w:t>3.1</w:t>
            </w:r>
            <w:r w:rsidR="009B5090" w:rsidRPr="004D3B47">
              <w:rPr>
                <w:szCs w:val="23"/>
                <w:lang w:val="en-NZ"/>
              </w:rPr>
              <w:t>%</w:t>
            </w:r>
            <w:r w:rsidRPr="004D3B47">
              <w:rPr>
                <w:lang w:val="en-NZ"/>
              </w:rPr>
              <w:t>;</w:t>
            </w:r>
            <w:r w:rsidR="00A26D58">
              <w:rPr>
                <w:lang w:val="en-NZ"/>
              </w:rPr>
              <w:t xml:space="preserve"> </w:t>
            </w:r>
            <w:r w:rsidR="006745A7" w:rsidRPr="004D3B47">
              <w:rPr>
                <w:szCs w:val="23"/>
              </w:rPr>
              <w:t>118</w:t>
            </w:r>
            <w:r w:rsidR="000B3AF4" w:rsidRPr="004D3B47">
              <w:t xml:space="preserve"> </w:t>
            </w:r>
            <w:r w:rsidRPr="004D3B47">
              <w:t>tests)</w:t>
            </w:r>
            <w:r w:rsidR="00457DFE" w:rsidRPr="004D3B47">
              <w:t>, or collected by a specialist where none of the above reasons appl</w:t>
            </w:r>
            <w:r w:rsidR="00AF227F" w:rsidRPr="004D3B47">
              <w:t>ied</w:t>
            </w:r>
            <w:r w:rsidR="00457DFE" w:rsidRPr="004D3B47">
              <w:t xml:space="preserve"> (</w:t>
            </w:r>
            <w:bookmarkStart w:id="2025" w:name="ind82_otherspecialist_pct"/>
            <w:r w:rsidR="006745A7" w:rsidRPr="004D3B47">
              <w:rPr>
                <w:szCs w:val="23"/>
              </w:rPr>
              <w:t>5.</w:t>
            </w:r>
            <w:bookmarkEnd w:id="2025"/>
            <w:r w:rsidR="006745A7" w:rsidRPr="004D3B47">
              <w:rPr>
                <w:szCs w:val="23"/>
              </w:rPr>
              <w:t>8</w:t>
            </w:r>
            <w:r w:rsidR="00CF1B2E" w:rsidRPr="004D3B47">
              <w:t>%</w:t>
            </w:r>
            <w:r w:rsidR="00457DFE" w:rsidRPr="004D3B47">
              <w:t xml:space="preserve">; </w:t>
            </w:r>
            <w:r w:rsidR="006745A7" w:rsidRPr="004D3B47">
              <w:rPr>
                <w:szCs w:val="23"/>
              </w:rPr>
              <w:t>224</w:t>
            </w:r>
            <w:r w:rsidR="00CF1B2E" w:rsidRPr="004D3B47">
              <w:t xml:space="preserve"> </w:t>
            </w:r>
            <w:r w:rsidR="00457DFE" w:rsidRPr="004D3B47">
              <w:t>test)</w:t>
            </w:r>
            <w:r w:rsidRPr="004D3B47">
              <w:t>.</w:t>
            </w:r>
            <w:r w:rsidR="00A26D58">
              <w:t xml:space="preserve"> </w:t>
            </w:r>
            <w:r w:rsidRPr="004D3B47">
              <w:t xml:space="preserve">After this exploration, there remained </w:t>
            </w:r>
            <w:bookmarkStart w:id="2026" w:name="ind82_otherrm_smpl"/>
            <w:r w:rsidR="006745A7" w:rsidRPr="004D3B47">
              <w:rPr>
                <w:szCs w:val="23"/>
              </w:rPr>
              <w:t>1,</w:t>
            </w:r>
            <w:bookmarkEnd w:id="2026"/>
            <w:r w:rsidR="006745A7" w:rsidRPr="004D3B47">
              <w:rPr>
                <w:szCs w:val="23"/>
              </w:rPr>
              <w:t>477</w:t>
            </w:r>
            <w:r w:rsidRPr="004D3B47">
              <w:t xml:space="preserve"> tests </w:t>
            </w:r>
            <w:r w:rsidRPr="004D3B47">
              <w:rPr>
                <w:lang w:val="en-NZ"/>
              </w:rPr>
              <w:t>(</w:t>
            </w:r>
            <w:bookmarkStart w:id="2027" w:name="ind82_otherrm_pct"/>
            <w:r w:rsidR="006745A7" w:rsidRPr="004D3B47">
              <w:rPr>
                <w:szCs w:val="23"/>
              </w:rPr>
              <w:t>38.</w:t>
            </w:r>
            <w:bookmarkEnd w:id="2027"/>
            <w:r w:rsidR="006745A7" w:rsidRPr="004D3B47">
              <w:rPr>
                <w:szCs w:val="23"/>
              </w:rPr>
              <w:t>5</w:t>
            </w:r>
            <w:r w:rsidRPr="004D3B47">
              <w:t>% of ‘Other’ tests;</w:t>
            </w:r>
            <w:r w:rsidR="00A26D58">
              <w:t xml:space="preserve"> </w:t>
            </w:r>
            <w:bookmarkStart w:id="2028" w:name="ind82_otherrm_allhpv_pct"/>
            <w:r w:rsidR="006745A7" w:rsidRPr="004D3B47">
              <w:rPr>
                <w:szCs w:val="23"/>
              </w:rPr>
              <w:t>9.</w:t>
            </w:r>
            <w:bookmarkEnd w:id="2028"/>
            <w:r w:rsidR="006745A7" w:rsidRPr="004D3B47">
              <w:rPr>
                <w:szCs w:val="23"/>
              </w:rPr>
              <w:t>1</w:t>
            </w:r>
            <w:r w:rsidRPr="004D3B47">
              <w:rPr>
                <w:szCs w:val="23"/>
              </w:rPr>
              <w:t>%</w:t>
            </w:r>
            <w:r w:rsidRPr="004D3B47">
              <w:t xml:space="preserve"> of all HPV tests in the monitoring period) where purpose still could not be determined.</w:t>
            </w:r>
          </w:p>
          <w:p w14:paraId="0CE03E2B" w14:textId="77777777" w:rsidR="000E4D29" w:rsidRPr="004D3B47" w:rsidRDefault="000E4D29" w:rsidP="00755EC1">
            <w:pPr>
              <w:pStyle w:val="NoSpacing"/>
              <w:rPr>
                <w:lang w:val="en-NZ"/>
              </w:rPr>
            </w:pPr>
          </w:p>
          <w:p w14:paraId="11BDC15B" w14:textId="77777777" w:rsidR="000E4D29" w:rsidRPr="004D3B47" w:rsidRDefault="000E4D29" w:rsidP="00755EC1">
            <w:pPr>
              <w:pStyle w:val="NoSpacing"/>
              <w:rPr>
                <w:b/>
                <w:i/>
                <w:lang w:val="en-NZ"/>
              </w:rPr>
            </w:pPr>
            <w:r w:rsidRPr="004D3B47">
              <w:rPr>
                <w:b/>
                <w:i/>
                <w:lang w:val="en-NZ"/>
              </w:rPr>
              <w:t xml:space="preserve">HPV tests at colposcopy </w:t>
            </w:r>
          </w:p>
          <w:p w14:paraId="37AF6958" w14:textId="42AC13B9" w:rsidR="000E4D29" w:rsidRPr="004D3B47" w:rsidRDefault="000E4D29" w:rsidP="00C33996">
            <w:pPr>
              <w:pStyle w:val="NoSpacing"/>
              <w:jc w:val="both"/>
            </w:pPr>
            <w:r w:rsidRPr="004D3B47">
              <w:t>HPV tests taken at colposcopy</w:t>
            </w:r>
            <w:r w:rsidR="006B77F7" w:rsidRPr="004D3B47">
              <w:t>,</w:t>
            </w:r>
            <w:r w:rsidRPr="004D3B47">
              <w:t xml:space="preserve"> were further explored based on the DHB of the colposcopy clinic where the sample was taken and whether or not it was a public or a private clinic. </w:t>
            </w:r>
            <w:r w:rsidR="00045D73" w:rsidRPr="004D3B47">
              <w:t>This included only HPV tests where a colposcopy record exists and not those inferred by a histology result.</w:t>
            </w:r>
            <w:r w:rsidR="00A26D58">
              <w:t xml:space="preserve"> </w:t>
            </w:r>
            <w:r w:rsidRPr="004D3B47">
              <w:t xml:space="preserve">Nationally, more of the HPV tests </w:t>
            </w:r>
            <w:r w:rsidR="00866DE6" w:rsidRPr="004D3B47">
              <w:t>that</w:t>
            </w:r>
            <w:r w:rsidRPr="004D3B47">
              <w:t xml:space="preserve"> were taken at colposcopy came from public facilities </w:t>
            </w:r>
            <w:r w:rsidRPr="004D3B47">
              <w:rPr>
                <w:lang w:val="en-NZ"/>
              </w:rPr>
              <w:t>(</w:t>
            </w:r>
            <w:r w:rsidR="006745A7" w:rsidRPr="004D3B47">
              <w:rPr>
                <w:szCs w:val="23"/>
              </w:rPr>
              <w:t>88.8</w:t>
            </w:r>
            <w:r w:rsidR="001A0C3F" w:rsidRPr="004D3B47">
              <w:rPr>
                <w:szCs w:val="23"/>
                <w:lang w:val="en-NZ"/>
              </w:rPr>
              <w:t>%</w:t>
            </w:r>
            <w:r w:rsidRPr="004D3B47">
              <w:rPr>
                <w:lang w:val="en-NZ"/>
              </w:rPr>
              <w:t>;</w:t>
            </w:r>
            <w:r w:rsidR="007A6B51" w:rsidRPr="004D3B47">
              <w:rPr>
                <w:lang w:val="en-NZ"/>
              </w:rPr>
              <w:t xml:space="preserve"> </w:t>
            </w:r>
            <w:r w:rsidR="006745A7" w:rsidRPr="004D3B47">
              <w:rPr>
                <w:szCs w:val="23"/>
              </w:rPr>
              <w:t>1,078</w:t>
            </w:r>
            <w:r w:rsidRPr="004D3B47">
              <w:t xml:space="preserve"> tests</w:t>
            </w:r>
            <w:r w:rsidRPr="004D3B47">
              <w:rPr>
                <w:lang w:val="en-NZ"/>
              </w:rPr>
              <w:t>)</w:t>
            </w:r>
            <w:r w:rsidR="00D3241F" w:rsidRPr="004D3B47">
              <w:rPr>
                <w:szCs w:val="23"/>
              </w:rPr>
              <w:t xml:space="preserve"> </w:t>
            </w:r>
            <w:r w:rsidRPr="004D3B47">
              <w:t xml:space="preserve">than from private facilities </w:t>
            </w:r>
            <w:r w:rsidRPr="004D3B47">
              <w:rPr>
                <w:lang w:val="en-NZ"/>
              </w:rPr>
              <w:t>(</w:t>
            </w:r>
            <w:r w:rsidR="006745A7" w:rsidRPr="004D3B47">
              <w:rPr>
                <w:szCs w:val="23"/>
              </w:rPr>
              <w:t>11.2</w:t>
            </w:r>
            <w:r w:rsidR="001A0C3F" w:rsidRPr="004D3B47">
              <w:rPr>
                <w:szCs w:val="23"/>
                <w:lang w:val="en-NZ"/>
              </w:rPr>
              <w:t>%</w:t>
            </w:r>
            <w:r w:rsidRPr="004D3B47">
              <w:rPr>
                <w:lang w:val="en-NZ"/>
              </w:rPr>
              <w:t>;</w:t>
            </w:r>
            <w:r w:rsidR="007A6B51" w:rsidRPr="004D3B47">
              <w:rPr>
                <w:lang w:val="en-NZ"/>
              </w:rPr>
              <w:t xml:space="preserve"> </w:t>
            </w:r>
            <w:r w:rsidR="006745A7" w:rsidRPr="004D3B47">
              <w:rPr>
                <w:szCs w:val="23"/>
              </w:rPr>
              <w:t>136</w:t>
            </w:r>
            <w:r w:rsidRPr="004D3B47">
              <w:t xml:space="preserve"> tests</w:t>
            </w:r>
            <w:r w:rsidRPr="004D3B47">
              <w:rPr>
                <w:szCs w:val="23"/>
                <w:lang w:val="en-NZ"/>
              </w:rPr>
              <w:t>)</w:t>
            </w:r>
            <w:r w:rsidR="00A32F36" w:rsidRPr="004D3B47">
              <w:rPr>
                <w:szCs w:val="23"/>
                <w:lang w:val="en-NZ"/>
              </w:rPr>
              <w:t>.</w:t>
            </w:r>
            <w:r w:rsidRPr="004D3B47">
              <w:t xml:space="preserve"> As the number of HPV tests collected at a colposcopy clinic is potentially reflective of the number of colposcopies performed there, a rate of HPV tests at colposcopy which takes this variation into account was derived, in order to provide more information. The rate of HPV tests at colposcopy was calculated by dividing the number of HPV tests collected at colposcopy by the total number of colposcopies within that DHB or across private colposcopy clinics, expressed as a percentage. This rate can be broadly interpreted as the percentage of colposcopies (within a given DHB or sector) where an HPV test sample is collected. Across New Zealand, HPV test samples were collected in approximately </w:t>
            </w:r>
            <w:bookmarkStart w:id="2029" w:name="ind82_hpvcolp_pct"/>
            <w:r w:rsidR="006745A7" w:rsidRPr="004D3B47">
              <w:rPr>
                <w:szCs w:val="23"/>
              </w:rPr>
              <w:t>9.9</w:t>
            </w:r>
            <w:bookmarkEnd w:id="2029"/>
            <w:r w:rsidRPr="004D3B47">
              <w:rPr>
                <w:szCs w:val="23"/>
              </w:rPr>
              <w:t>%</w:t>
            </w:r>
            <w:r w:rsidRPr="004D3B47">
              <w:t xml:space="preserve"> of colposcopies. In DHBs where HPV tests were collected at colposcopy, this value ranged from </w:t>
            </w:r>
            <w:r w:rsidR="006745A7" w:rsidRPr="004D3B47">
              <w:rPr>
                <w:szCs w:val="23"/>
              </w:rPr>
              <w:t>1.9</w:t>
            </w:r>
            <w:r w:rsidR="001A0C3F" w:rsidRPr="004D3B47">
              <w:rPr>
                <w:szCs w:val="23"/>
              </w:rPr>
              <w:t>%</w:t>
            </w:r>
            <w:r w:rsidRPr="004D3B47">
              <w:rPr>
                <w:szCs w:val="23"/>
              </w:rPr>
              <w:t xml:space="preserve"> </w:t>
            </w:r>
            <w:r w:rsidRPr="004D3B47">
              <w:t>(</w:t>
            </w:r>
            <w:r w:rsidR="006745A7" w:rsidRPr="004D3B47">
              <w:rPr>
                <w:szCs w:val="23"/>
              </w:rPr>
              <w:t>Hutt Valley</w:t>
            </w:r>
            <w:r w:rsidRPr="004D3B47">
              <w:t>)</w:t>
            </w:r>
            <w:r w:rsidR="001A0C3F" w:rsidRPr="004D3B47">
              <w:t xml:space="preserve"> </w:t>
            </w:r>
            <w:r w:rsidRPr="004D3B47">
              <w:t>to</w:t>
            </w:r>
            <w:r w:rsidR="00A26D58">
              <w:t xml:space="preserve"> </w:t>
            </w:r>
            <w:r w:rsidR="006745A7" w:rsidRPr="004D3B47">
              <w:rPr>
                <w:szCs w:val="23"/>
              </w:rPr>
              <w:t>23.1</w:t>
            </w:r>
            <w:r w:rsidR="001A0C3F" w:rsidRPr="004D3B47">
              <w:rPr>
                <w:szCs w:val="23"/>
              </w:rPr>
              <w:t>%</w:t>
            </w:r>
            <w:r w:rsidR="001A0C3F" w:rsidRPr="004D3B47">
              <w:t xml:space="preserve"> </w:t>
            </w:r>
            <w:r w:rsidRPr="004D3B47">
              <w:t>(</w:t>
            </w:r>
            <w:bookmarkStart w:id="2030" w:name="ind81_colpdhb_max"/>
            <w:r w:rsidR="006745A7" w:rsidRPr="004D3B47">
              <w:rPr>
                <w:szCs w:val="23"/>
              </w:rPr>
              <w:t>Lakes</w:t>
            </w:r>
            <w:bookmarkEnd w:id="2030"/>
            <w:r w:rsidRPr="004D3B47">
              <w:rPr>
                <w:szCs w:val="23"/>
              </w:rPr>
              <w:t>)</w:t>
            </w:r>
            <w:r w:rsidR="00AB0B74" w:rsidRPr="004D3B47">
              <w:rPr>
                <w:szCs w:val="23"/>
              </w:rPr>
              <w:t>,</w:t>
            </w:r>
            <w:r w:rsidR="001A0C3F" w:rsidRPr="004D3B47">
              <w:t xml:space="preserve"> </w:t>
            </w:r>
            <w:r w:rsidRPr="004D3B47">
              <w:t xml:space="preserve">and was </w:t>
            </w:r>
            <w:r w:rsidR="006745A7" w:rsidRPr="004D3B47">
              <w:rPr>
                <w:szCs w:val="23"/>
              </w:rPr>
              <w:t>9.7</w:t>
            </w:r>
            <w:r w:rsidRPr="004D3B47">
              <w:rPr>
                <w:szCs w:val="23"/>
              </w:rPr>
              <w:t>%</w:t>
            </w:r>
            <w:r w:rsidRPr="004D3B47">
              <w:t xml:space="preserve"> overall across all public DHB clinics</w:t>
            </w:r>
            <w:r w:rsidR="004C5E32">
              <w:t xml:space="preserve"> (</w:t>
            </w:r>
            <w:r w:rsidR="004C5E32">
              <w:fldChar w:fldCharType="begin"/>
            </w:r>
            <w:r w:rsidR="004C5E32">
              <w:instrText xml:space="preserve"> REF _Ref68608438 \h </w:instrText>
            </w:r>
            <w:r w:rsidR="00C33996">
              <w:instrText xml:space="preserve"> \* MERGEFORMAT </w:instrText>
            </w:r>
            <w:r w:rsidR="004C5E32">
              <w:fldChar w:fldCharType="separate"/>
            </w:r>
            <w:r w:rsidR="00D03680" w:rsidRPr="00A321D5">
              <w:t xml:space="preserve">Figure </w:t>
            </w:r>
            <w:r w:rsidR="00D03680">
              <w:rPr>
                <w:noProof/>
              </w:rPr>
              <w:t>101</w:t>
            </w:r>
            <w:r w:rsidR="004C5E32">
              <w:fldChar w:fldCharType="end"/>
            </w:r>
            <w:r w:rsidR="004C5E32">
              <w:t xml:space="preserve">, </w:t>
            </w:r>
            <w:r w:rsidRPr="004D3B47">
              <w:rPr>
                <w:shd w:val="clear" w:color="auto" w:fill="FFFF00"/>
              </w:rPr>
              <w:fldChar w:fldCharType="begin"/>
            </w:r>
            <w:r w:rsidRPr="004D3B47">
              <w:rPr>
                <w:shd w:val="clear" w:color="auto" w:fill="FFFF00"/>
              </w:rPr>
              <w:instrText xml:space="preserve"> REF _Ref360739704 \h  \* MERGEFORMAT </w:instrText>
            </w:r>
            <w:r w:rsidRPr="004D3B47">
              <w:rPr>
                <w:shd w:val="clear" w:color="auto" w:fill="FFFF00"/>
              </w:rPr>
            </w:r>
            <w:r w:rsidRPr="004D3B47">
              <w:rPr>
                <w:shd w:val="clear" w:color="auto" w:fill="FFFF00"/>
              </w:rPr>
              <w:fldChar w:fldCharType="separate"/>
            </w:r>
            <w:r w:rsidR="00D03680" w:rsidRPr="004D3B47">
              <w:t xml:space="preserve">Table </w:t>
            </w:r>
            <w:r w:rsidR="00D03680" w:rsidRPr="00D03680">
              <w:rPr>
                <w:lang w:val="en-NZ"/>
              </w:rPr>
              <w:t>83</w:t>
            </w:r>
            <w:r w:rsidRPr="004D3B47">
              <w:rPr>
                <w:shd w:val="clear" w:color="auto" w:fill="FFFF00"/>
              </w:rPr>
              <w:fldChar w:fldCharType="end"/>
            </w:r>
            <w:r w:rsidRPr="004D3B47">
              <w:t xml:space="preserve">). In private practice, this rate was </w:t>
            </w:r>
            <w:r w:rsidR="006745A7" w:rsidRPr="004D3B47">
              <w:rPr>
                <w:szCs w:val="23"/>
              </w:rPr>
              <w:t>11.3</w:t>
            </w:r>
            <w:r w:rsidRPr="004D3B47">
              <w:rPr>
                <w:szCs w:val="23"/>
                <w:lang w:val="en-NZ"/>
              </w:rPr>
              <w:t>%</w:t>
            </w:r>
            <w:r w:rsidR="0001349A" w:rsidRPr="004D3B47">
              <w:rPr>
                <w:szCs w:val="23"/>
                <w:lang w:val="en-NZ"/>
              </w:rPr>
              <w:t>. No HPV test</w:t>
            </w:r>
            <w:r w:rsidR="006E4251">
              <w:rPr>
                <w:szCs w:val="23"/>
                <w:lang w:val="en-NZ"/>
              </w:rPr>
              <w:t>s</w:t>
            </w:r>
            <w:r w:rsidR="0001349A" w:rsidRPr="004D3B47">
              <w:rPr>
                <w:szCs w:val="23"/>
                <w:lang w:val="en-NZ"/>
              </w:rPr>
              <w:t xml:space="preserve"> were conducted in </w:t>
            </w:r>
            <w:r w:rsidR="006745A7" w:rsidRPr="004D3B47">
              <w:rPr>
                <w:szCs w:val="23"/>
              </w:rPr>
              <w:t>Tairawhiti</w:t>
            </w:r>
            <w:r w:rsidR="00BB591D" w:rsidRPr="004D3B47">
              <w:rPr>
                <w:szCs w:val="23"/>
              </w:rPr>
              <w:t>.</w:t>
            </w:r>
            <w:r w:rsidR="00BB591D" w:rsidRPr="004D3B47">
              <w:t xml:space="preserve"> </w:t>
            </w:r>
          </w:p>
          <w:p w14:paraId="5F693207" w14:textId="77777777" w:rsidR="000E4D29" w:rsidRPr="004D3B47" w:rsidRDefault="000E4D29" w:rsidP="00755EC1">
            <w:pPr>
              <w:pStyle w:val="NoSpacing"/>
            </w:pPr>
          </w:p>
        </w:tc>
      </w:tr>
      <w:tr w:rsidR="004D3B47" w:rsidRPr="004D3B47" w14:paraId="223F0A9A" w14:textId="77777777" w:rsidTr="00755EC1">
        <w:tc>
          <w:tcPr>
            <w:tcW w:w="1526" w:type="dxa"/>
            <w:tcBorders>
              <w:top w:val="single" w:sz="4" w:space="0" w:color="auto"/>
              <w:bottom w:val="single" w:sz="4" w:space="0" w:color="auto"/>
              <w:right w:val="nil"/>
            </w:tcBorders>
          </w:tcPr>
          <w:p w14:paraId="643DE9B3" w14:textId="77777777" w:rsidR="000E4D29" w:rsidRPr="004D3B47" w:rsidRDefault="000E4D29" w:rsidP="00755EC1">
            <w:pPr>
              <w:spacing w:before="120"/>
              <w:ind w:right="544"/>
              <w:jc w:val="both"/>
              <w:rPr>
                <w:b/>
              </w:rPr>
            </w:pPr>
            <w:r w:rsidRPr="004D3B47">
              <w:rPr>
                <w:b/>
              </w:rPr>
              <w:t>Trends</w:t>
            </w:r>
          </w:p>
        </w:tc>
        <w:tc>
          <w:tcPr>
            <w:tcW w:w="7796" w:type="dxa"/>
            <w:tcBorders>
              <w:top w:val="single" w:sz="4" w:space="0" w:color="auto"/>
              <w:left w:val="nil"/>
              <w:bottom w:val="single" w:sz="4" w:space="0" w:color="auto"/>
            </w:tcBorders>
          </w:tcPr>
          <w:p w14:paraId="363B565D" w14:textId="2B664690" w:rsidR="000E4D29" w:rsidRPr="004D3B47" w:rsidRDefault="00F61D57" w:rsidP="00755EC1">
            <w:pPr>
              <w:spacing w:before="120"/>
              <w:ind w:right="34"/>
              <w:jc w:val="both"/>
              <w:rPr>
                <w:szCs w:val="23"/>
              </w:rPr>
            </w:pPr>
            <w:r w:rsidRPr="004D3B47">
              <w:rPr>
                <w:szCs w:val="23"/>
              </w:rPr>
              <w:t xml:space="preserve">A </w:t>
            </w:r>
            <w:r w:rsidR="006745A7" w:rsidRPr="004D3B47">
              <w:rPr>
                <w:szCs w:val="23"/>
                <w:lang w:val="en-US"/>
              </w:rPr>
              <w:t>lower</w:t>
            </w:r>
            <w:r w:rsidR="00D75011" w:rsidRPr="004D3B47">
              <w:rPr>
                <w:lang w:val="en-US"/>
              </w:rPr>
              <w:t xml:space="preserve"> </w:t>
            </w:r>
            <w:r w:rsidR="00FC7CFD" w:rsidRPr="004D3B47">
              <w:rPr>
                <w:szCs w:val="23"/>
              </w:rPr>
              <w:t xml:space="preserve">volume of </w:t>
            </w:r>
            <w:r w:rsidR="000F0DE0" w:rsidRPr="004D3B47">
              <w:rPr>
                <w:szCs w:val="23"/>
              </w:rPr>
              <w:t xml:space="preserve">HPV </w:t>
            </w:r>
            <w:r w:rsidR="000E4D29" w:rsidRPr="004D3B47">
              <w:rPr>
                <w:szCs w:val="23"/>
              </w:rPr>
              <w:t>samples w</w:t>
            </w:r>
            <w:r w:rsidR="00045D73" w:rsidRPr="004D3B47">
              <w:rPr>
                <w:szCs w:val="23"/>
              </w:rPr>
              <w:t>as</w:t>
            </w:r>
            <w:r w:rsidR="000E4D29" w:rsidRPr="004D3B47">
              <w:rPr>
                <w:szCs w:val="23"/>
              </w:rPr>
              <w:t xml:space="preserve"> received at laboratories for testing in the current </w:t>
            </w:r>
            <w:r w:rsidR="00E27A5D" w:rsidRPr="004D3B47">
              <w:rPr>
                <w:szCs w:val="23"/>
              </w:rPr>
              <w:t xml:space="preserve">monitoring period </w:t>
            </w:r>
            <w:r w:rsidR="000E4D29" w:rsidRPr="004D3B47">
              <w:rPr>
                <w:szCs w:val="23"/>
              </w:rPr>
              <w:t>(</w:t>
            </w:r>
            <w:r w:rsidR="006745A7" w:rsidRPr="004D3B47">
              <w:rPr>
                <w:szCs w:val="23"/>
                <w:lang w:val="en-US"/>
              </w:rPr>
              <w:t>16,282</w:t>
            </w:r>
            <w:r w:rsidR="000E4D29" w:rsidRPr="004D3B47">
              <w:rPr>
                <w:szCs w:val="23"/>
              </w:rPr>
              <w:t xml:space="preserve">) </w:t>
            </w:r>
            <w:r w:rsidR="00D75011" w:rsidRPr="004D3B47">
              <w:rPr>
                <w:szCs w:val="23"/>
              </w:rPr>
              <w:t>compared to</w:t>
            </w:r>
            <w:r w:rsidR="000E4D29" w:rsidRPr="004D3B47">
              <w:rPr>
                <w:szCs w:val="23"/>
              </w:rPr>
              <w:t xml:space="preserve"> the previous monitoring </w:t>
            </w:r>
            <w:r w:rsidR="000F0DE0" w:rsidRPr="004D3B47">
              <w:rPr>
                <w:szCs w:val="23"/>
              </w:rPr>
              <w:t>period</w:t>
            </w:r>
            <w:r w:rsidR="000E4D29" w:rsidRPr="004D3B47">
              <w:rPr>
                <w:szCs w:val="23"/>
              </w:rPr>
              <w:t xml:space="preserve"> (</w:t>
            </w:r>
            <w:r w:rsidR="006745A7" w:rsidRPr="004D3B47">
              <w:rPr>
                <w:szCs w:val="23"/>
                <w:lang w:val="en-US"/>
              </w:rPr>
              <w:t>17,419</w:t>
            </w:r>
            <w:r w:rsidR="000E4D29" w:rsidRPr="004D3B47">
              <w:rPr>
                <w:szCs w:val="23"/>
              </w:rPr>
              <w:t xml:space="preserve">; </w:t>
            </w:r>
            <w:r w:rsidR="006745A7" w:rsidRPr="004D3B47">
              <w:rPr>
                <w:lang w:val="en-US"/>
              </w:rPr>
              <w:t>a decrease</w:t>
            </w:r>
            <w:r w:rsidR="000E4D29" w:rsidRPr="004D3B47">
              <w:rPr>
                <w:szCs w:val="23"/>
              </w:rPr>
              <w:t xml:space="preserve"> of </w:t>
            </w:r>
            <w:r w:rsidR="006745A7" w:rsidRPr="004D3B47">
              <w:rPr>
                <w:szCs w:val="23"/>
                <w:lang w:val="en-US"/>
              </w:rPr>
              <w:t>6.5</w:t>
            </w:r>
            <w:r w:rsidR="000E4D29" w:rsidRPr="004D3B47">
              <w:rPr>
                <w:szCs w:val="23"/>
              </w:rPr>
              <w:t>%).</w:t>
            </w:r>
            <w:r w:rsidR="00051AEC" w:rsidRPr="004D3B47">
              <w:rPr>
                <w:szCs w:val="23"/>
              </w:rPr>
              <w:t xml:space="preserve"> </w:t>
            </w:r>
            <w:r w:rsidR="00331238" w:rsidRPr="004D3B47">
              <w:rPr>
                <w:szCs w:val="23"/>
              </w:rPr>
              <w:t>One</w:t>
            </w:r>
            <w:r w:rsidR="00701B65" w:rsidRPr="004D3B47">
              <w:rPr>
                <w:szCs w:val="23"/>
              </w:rPr>
              <w:t xml:space="preserve"> </w:t>
            </w:r>
            <w:r w:rsidR="00331238" w:rsidRPr="004D3B47">
              <w:rPr>
                <w:szCs w:val="23"/>
              </w:rPr>
              <w:t>laboratory</w:t>
            </w:r>
            <w:r w:rsidR="000E4D29" w:rsidRPr="004D3B47">
              <w:rPr>
                <w:szCs w:val="23"/>
              </w:rPr>
              <w:t xml:space="preserve"> </w:t>
            </w:r>
            <w:r w:rsidR="00B5196A" w:rsidRPr="004D3B47">
              <w:rPr>
                <w:szCs w:val="23"/>
              </w:rPr>
              <w:t>experienced an</w:t>
            </w:r>
            <w:r w:rsidR="000E4D29" w:rsidRPr="004D3B47">
              <w:rPr>
                <w:szCs w:val="23"/>
              </w:rPr>
              <w:t xml:space="preserve"> increase in the number of samples received between the current monitoring period compared with the previous report period</w:t>
            </w:r>
            <w:r w:rsidR="00331238" w:rsidRPr="004D3B47">
              <w:rPr>
                <w:szCs w:val="23"/>
              </w:rPr>
              <w:t xml:space="preserve"> (LabPLUS)</w:t>
            </w:r>
            <w:r w:rsidR="000E4D29" w:rsidRPr="004D3B47">
              <w:rPr>
                <w:szCs w:val="23"/>
              </w:rPr>
              <w:t>.</w:t>
            </w:r>
            <w:r w:rsidR="00B5196A" w:rsidRPr="004D3B47">
              <w:rPr>
                <w:szCs w:val="23"/>
              </w:rPr>
              <w:t xml:space="preserve"> </w:t>
            </w:r>
            <w:r w:rsidR="000E4D29" w:rsidRPr="004D3B47">
              <w:rPr>
                <w:szCs w:val="23"/>
              </w:rPr>
              <w:t xml:space="preserve">The laboratory with the largest percentage </w:t>
            </w:r>
            <w:r w:rsidR="00151857" w:rsidRPr="004D3B47">
              <w:rPr>
                <w:szCs w:val="23"/>
              </w:rPr>
              <w:t>decrease</w:t>
            </w:r>
            <w:r w:rsidR="000E4D29" w:rsidRPr="004D3B47">
              <w:rPr>
                <w:szCs w:val="23"/>
              </w:rPr>
              <w:t xml:space="preserve"> in the number of tests between the previous </w:t>
            </w:r>
            <w:r w:rsidR="00045D73" w:rsidRPr="004D3B47">
              <w:rPr>
                <w:szCs w:val="23"/>
              </w:rPr>
              <w:t xml:space="preserve">and current </w:t>
            </w:r>
            <w:r w:rsidR="000E4D29" w:rsidRPr="004D3B47">
              <w:rPr>
                <w:szCs w:val="23"/>
              </w:rPr>
              <w:t xml:space="preserve">period was </w:t>
            </w:r>
            <w:r w:rsidR="00331238" w:rsidRPr="004D3B47">
              <w:rPr>
                <w:szCs w:val="23"/>
              </w:rPr>
              <w:t>Anatomical Pathology Services</w:t>
            </w:r>
            <w:r w:rsidR="00331238" w:rsidRPr="004D3B47" w:rsidDel="00331238">
              <w:rPr>
                <w:szCs w:val="23"/>
              </w:rPr>
              <w:t xml:space="preserve"> </w:t>
            </w:r>
            <w:r w:rsidR="000E4D29" w:rsidRPr="004D3B47">
              <w:rPr>
                <w:szCs w:val="23"/>
              </w:rPr>
              <w:t>(from</w:t>
            </w:r>
            <w:r w:rsidR="00331238" w:rsidRPr="004D3B47">
              <w:rPr>
                <w:szCs w:val="23"/>
              </w:rPr>
              <w:t xml:space="preserve"> </w:t>
            </w:r>
            <w:r w:rsidR="00300E5E" w:rsidRPr="004D3B47">
              <w:rPr>
                <w:szCs w:val="23"/>
              </w:rPr>
              <w:t>3,773 to 3,332</w:t>
            </w:r>
            <w:r w:rsidR="00154CBA" w:rsidRPr="004D3B47">
              <w:rPr>
                <w:szCs w:val="23"/>
              </w:rPr>
              <w:t xml:space="preserve">; </w:t>
            </w:r>
            <w:r w:rsidR="00300E5E" w:rsidRPr="004D3B47">
              <w:rPr>
                <w:szCs w:val="23"/>
              </w:rPr>
              <w:t>11.7</w:t>
            </w:r>
            <w:r w:rsidR="00154CBA" w:rsidRPr="004D3B47">
              <w:rPr>
                <w:szCs w:val="23"/>
              </w:rPr>
              <w:t xml:space="preserve">% </w:t>
            </w:r>
            <w:r w:rsidR="00300E5E" w:rsidRPr="004D3B47">
              <w:rPr>
                <w:szCs w:val="23"/>
              </w:rPr>
              <w:t>decrease</w:t>
            </w:r>
            <w:r w:rsidR="00154CBA" w:rsidRPr="004D3B47">
              <w:rPr>
                <w:szCs w:val="23"/>
              </w:rPr>
              <w:t>)</w:t>
            </w:r>
            <w:r w:rsidR="000E4D29" w:rsidRPr="004D3B47">
              <w:rPr>
                <w:szCs w:val="23"/>
              </w:rPr>
              <w:t xml:space="preserve">. Trends by laboratory can be seen in </w:t>
            </w:r>
            <w:r w:rsidR="000E4D29" w:rsidRPr="004D3B47">
              <w:rPr>
                <w:szCs w:val="23"/>
              </w:rPr>
              <w:fldChar w:fldCharType="begin"/>
            </w:r>
            <w:r w:rsidR="000E4D29" w:rsidRPr="004D3B47">
              <w:rPr>
                <w:szCs w:val="23"/>
              </w:rPr>
              <w:instrText xml:space="preserve"> REF _Ref486505788 \h </w:instrText>
            </w:r>
            <w:r w:rsidR="00122FEE" w:rsidRPr="004D3B47">
              <w:rPr>
                <w:szCs w:val="23"/>
              </w:rPr>
              <w:instrText xml:space="preserve"> \* MERGEFORMAT </w:instrText>
            </w:r>
            <w:r w:rsidR="000E4D29" w:rsidRPr="004D3B47">
              <w:rPr>
                <w:szCs w:val="23"/>
              </w:rPr>
            </w:r>
            <w:r w:rsidR="000E4D29" w:rsidRPr="004D3B47">
              <w:rPr>
                <w:szCs w:val="23"/>
              </w:rPr>
              <w:fldChar w:fldCharType="separate"/>
            </w:r>
            <w:r w:rsidR="00D03680" w:rsidRPr="00A321D5">
              <w:t xml:space="preserve">Figure </w:t>
            </w:r>
            <w:r w:rsidR="00D03680">
              <w:rPr>
                <w:noProof/>
              </w:rPr>
              <w:t>102</w:t>
            </w:r>
            <w:r w:rsidR="000E4D29" w:rsidRPr="004D3B47">
              <w:rPr>
                <w:szCs w:val="23"/>
              </w:rPr>
              <w:fldChar w:fldCharType="end"/>
            </w:r>
            <w:r w:rsidR="000E4D29" w:rsidRPr="004D3B47">
              <w:rPr>
                <w:szCs w:val="23"/>
              </w:rPr>
              <w:t>.</w:t>
            </w:r>
          </w:p>
          <w:p w14:paraId="1D6CFB90" w14:textId="77777777" w:rsidR="000E4D29" w:rsidRPr="004D3B47" w:rsidRDefault="000E4D29" w:rsidP="00755EC1">
            <w:pPr>
              <w:pStyle w:val="NoSpacing"/>
              <w:rPr>
                <w:lang w:val="en-US"/>
              </w:rPr>
            </w:pPr>
          </w:p>
          <w:p w14:paraId="2FBDEE01" w14:textId="7D1AF9D2" w:rsidR="000E4D29" w:rsidRPr="00F4686C" w:rsidRDefault="00F936B4" w:rsidP="00755EC1">
            <w:pPr>
              <w:pStyle w:val="NoSpacing"/>
              <w:jc w:val="both"/>
            </w:pPr>
            <w:r w:rsidRPr="004D3B47">
              <w:rPr>
                <w:lang w:val="en-US"/>
              </w:rPr>
              <w:t>Cha</w:t>
            </w:r>
            <w:r w:rsidR="00FE0C53" w:rsidRPr="004D3B47">
              <w:rPr>
                <w:lang w:val="en-US"/>
              </w:rPr>
              <w:t>n</w:t>
            </w:r>
            <w:r w:rsidRPr="004D3B47">
              <w:rPr>
                <w:lang w:val="en-US"/>
              </w:rPr>
              <w:t>ges</w:t>
            </w:r>
            <w:r w:rsidR="000E4D29" w:rsidRPr="004D3B47">
              <w:rPr>
                <w:lang w:val="en-US"/>
              </w:rPr>
              <w:t xml:space="preserve"> in HPV test volumes </w:t>
            </w:r>
            <w:r w:rsidRPr="004D3B47">
              <w:rPr>
                <w:lang w:val="en-US"/>
              </w:rPr>
              <w:t>varied</w:t>
            </w:r>
            <w:r w:rsidR="000E4D29" w:rsidRPr="004D3B47">
              <w:rPr>
                <w:lang w:val="en-US"/>
              </w:rPr>
              <w:t xml:space="preserve"> across all test purpose categories. The</w:t>
            </w:r>
            <w:r w:rsidR="001B5B67" w:rsidRPr="004D3B47">
              <w:rPr>
                <w:lang w:val="en-US"/>
              </w:rPr>
              <w:t xml:space="preserve"> </w:t>
            </w:r>
            <w:r w:rsidR="00300E5E" w:rsidRPr="004D3B47">
              <w:rPr>
                <w:lang w:val="en-US"/>
              </w:rPr>
              <w:t>only</w:t>
            </w:r>
            <w:r w:rsidR="001B5B67" w:rsidRPr="004D3B47">
              <w:rPr>
                <w:lang w:val="en-US"/>
              </w:rPr>
              <w:t xml:space="preserve"> increase in t</w:t>
            </w:r>
            <w:r w:rsidR="000E4D29" w:rsidRPr="004D3B47">
              <w:rPr>
                <w:lang w:val="en-US"/>
              </w:rPr>
              <w:t xml:space="preserve">he number of tests performed for the four guidelines categories (post-treatment, historical testing, HPV triage or tests at colposcopy) </w:t>
            </w:r>
            <w:r w:rsidR="001B5B67" w:rsidRPr="004D3B47">
              <w:rPr>
                <w:lang w:val="en-US"/>
              </w:rPr>
              <w:t xml:space="preserve">occurred </w:t>
            </w:r>
            <w:r w:rsidR="00300E5E" w:rsidRPr="004D3B47">
              <w:rPr>
                <w:lang w:val="en-US"/>
              </w:rPr>
              <w:t xml:space="preserve">in HPV tests taken at colposcopy </w:t>
            </w:r>
            <w:r w:rsidR="00D8156E" w:rsidRPr="004D3B47">
              <w:rPr>
                <w:lang w:val="en-US"/>
              </w:rPr>
              <w:t>(</w:t>
            </w:r>
            <w:r w:rsidR="00300E5E" w:rsidRPr="004D3B47">
              <w:rPr>
                <w:lang w:val="en-US"/>
              </w:rPr>
              <w:t>11.7</w:t>
            </w:r>
            <w:r w:rsidR="001B5B67" w:rsidRPr="004D3B47">
              <w:rPr>
                <w:lang w:val="en-US"/>
              </w:rPr>
              <w:t>% increase</w:t>
            </w:r>
            <w:r w:rsidR="00D8156E" w:rsidRPr="004D3B47">
              <w:rPr>
                <w:lang w:val="en-US"/>
              </w:rPr>
              <w:t xml:space="preserve">; </w:t>
            </w:r>
            <w:r w:rsidR="00300E5E" w:rsidRPr="004D3B47">
              <w:rPr>
                <w:szCs w:val="23"/>
              </w:rPr>
              <w:t>143</w:t>
            </w:r>
            <w:r w:rsidR="00701B65" w:rsidRPr="004D3B47">
              <w:rPr>
                <w:szCs w:val="23"/>
              </w:rPr>
              <w:t xml:space="preserve"> </w:t>
            </w:r>
            <w:r w:rsidR="00D8156E" w:rsidRPr="004D3B47">
              <w:rPr>
                <w:lang w:val="en-US"/>
              </w:rPr>
              <w:t>tests)</w:t>
            </w:r>
            <w:r w:rsidR="001B5B67" w:rsidRPr="004D3B47">
              <w:rPr>
                <w:lang w:val="en-US"/>
              </w:rPr>
              <w:t xml:space="preserve"> </w:t>
            </w:r>
            <w:r w:rsidR="008D2F86" w:rsidRPr="004D3B47">
              <w:rPr>
                <w:lang w:val="en-US"/>
              </w:rPr>
              <w:t>and</w:t>
            </w:r>
            <w:r w:rsidR="00197AAB" w:rsidRPr="004D3B47">
              <w:t xml:space="preserve"> t</w:t>
            </w:r>
            <w:r w:rsidR="00421A9A" w:rsidRPr="004D3B47">
              <w:t xml:space="preserve">he greatest decrease </w:t>
            </w:r>
            <w:r w:rsidR="00FD3186" w:rsidRPr="004D3B47">
              <w:t xml:space="preserve">was </w:t>
            </w:r>
            <w:r w:rsidR="00421A9A" w:rsidRPr="004D3B47">
              <w:t>seen in</w:t>
            </w:r>
            <w:r w:rsidR="00197AAB" w:rsidRPr="004D3B47">
              <w:t xml:space="preserve"> HPV tests taken </w:t>
            </w:r>
            <w:r w:rsidR="00300E5E" w:rsidRPr="004D3B47">
              <w:t>’Other’</w:t>
            </w:r>
            <w:r w:rsidR="008D2F86" w:rsidRPr="004D3B47">
              <w:t xml:space="preserve"> reasons</w:t>
            </w:r>
            <w:r w:rsidR="00197AAB" w:rsidRPr="004D3B47">
              <w:t xml:space="preserve"> (decrease of </w:t>
            </w:r>
            <w:r w:rsidR="00300E5E" w:rsidRPr="004D3B47">
              <w:t>13.3</w:t>
            </w:r>
            <w:r w:rsidR="00197AAB" w:rsidRPr="004D3B47">
              <w:t>%</w:t>
            </w:r>
            <w:r w:rsidR="00A75498" w:rsidRPr="004D3B47">
              <w:t xml:space="preserve"> or </w:t>
            </w:r>
            <w:r w:rsidR="00300E5E" w:rsidRPr="004D3B47">
              <w:t>587</w:t>
            </w:r>
            <w:r w:rsidR="00A75498" w:rsidRPr="004D3B47">
              <w:t xml:space="preserve"> tests</w:t>
            </w:r>
            <w:r w:rsidR="00332844">
              <w:t xml:space="preserve">; </w:t>
            </w:r>
            <w:r w:rsidR="001E3C43" w:rsidRPr="004D3B47">
              <w:fldChar w:fldCharType="begin"/>
            </w:r>
            <w:r w:rsidR="001E3C43" w:rsidRPr="004D3B47">
              <w:instrText xml:space="preserve"> REF _Ref512860137 \h </w:instrText>
            </w:r>
            <w:r w:rsidR="00F423EE" w:rsidRPr="004D3B47">
              <w:instrText xml:space="preserve"> \* MERGEFORMAT </w:instrText>
            </w:r>
            <w:r w:rsidR="001E3C43" w:rsidRPr="004D3B47">
              <w:fldChar w:fldCharType="separate"/>
            </w:r>
            <w:r w:rsidR="00D03680" w:rsidRPr="00A321D5">
              <w:t xml:space="preserve">Figure </w:t>
            </w:r>
            <w:r w:rsidR="00D03680">
              <w:rPr>
                <w:noProof/>
              </w:rPr>
              <w:t>103</w:t>
            </w:r>
            <w:r w:rsidR="001E3C43" w:rsidRPr="004D3B47">
              <w:fldChar w:fldCharType="end"/>
            </w:r>
            <w:r w:rsidR="00C42798" w:rsidRPr="004D3B47">
              <w:t>)</w:t>
            </w:r>
            <w:r w:rsidR="000E4D29" w:rsidRPr="004D3B47">
              <w:t xml:space="preserve">. </w:t>
            </w:r>
            <w:r w:rsidR="00752D49" w:rsidRPr="004D3B47">
              <w:t>A</w:t>
            </w:r>
            <w:r w:rsidR="006745A7" w:rsidRPr="004D3B47">
              <w:t xml:space="preserve"> decrease</w:t>
            </w:r>
            <w:r w:rsidR="00701B65" w:rsidRPr="004D3B47">
              <w:t xml:space="preserve"> </w:t>
            </w:r>
            <w:r w:rsidR="00752D49" w:rsidRPr="004D3B47">
              <w:t>was seen in</w:t>
            </w:r>
            <w:r w:rsidR="000E4D29" w:rsidRPr="004D3B47">
              <w:rPr>
                <w:lang w:val="en-US"/>
              </w:rPr>
              <w:t xml:space="preserve"> </w:t>
            </w:r>
            <w:r w:rsidR="00D8156E" w:rsidRPr="004D3B47">
              <w:rPr>
                <w:lang w:val="en-US"/>
              </w:rPr>
              <w:t xml:space="preserve">both </w:t>
            </w:r>
            <w:r w:rsidR="000E4D29" w:rsidRPr="004D3B47">
              <w:rPr>
                <w:lang w:val="en-US"/>
              </w:rPr>
              <w:t xml:space="preserve">the number of HPV tests </w:t>
            </w:r>
            <w:r w:rsidR="00300E5E" w:rsidRPr="004D3B47">
              <w:rPr>
                <w:lang w:val="en-US"/>
              </w:rPr>
              <w:t xml:space="preserve">taken for historical </w:t>
            </w:r>
            <w:r w:rsidR="00365ACF">
              <w:rPr>
                <w:lang w:val="en-US"/>
              </w:rPr>
              <w:t>high-grade</w:t>
            </w:r>
            <w:r w:rsidR="00300E5E" w:rsidRPr="004D3B47">
              <w:rPr>
                <w:lang w:val="en-US"/>
              </w:rPr>
              <w:t xml:space="preserve"> squamous abnormalities (more than three years ago)</w:t>
            </w:r>
            <w:r w:rsidR="00A26D58">
              <w:rPr>
                <w:lang w:val="en-US"/>
              </w:rPr>
              <w:t xml:space="preserve"> </w:t>
            </w:r>
            <w:r w:rsidR="00A75498" w:rsidRPr="004D3B47">
              <w:t>(</w:t>
            </w:r>
            <w:r w:rsidR="00300E5E" w:rsidRPr="004D3B47">
              <w:t>580</w:t>
            </w:r>
            <w:r w:rsidR="00A75498" w:rsidRPr="004D3B47">
              <w:t xml:space="preserve"> tests)</w:t>
            </w:r>
            <w:r w:rsidR="00752D49" w:rsidRPr="004D3B47">
              <w:t xml:space="preserve"> </w:t>
            </w:r>
            <w:r w:rsidR="00300E5E" w:rsidRPr="004D3B47">
              <w:t>and</w:t>
            </w:r>
            <w:r w:rsidR="00752D49" w:rsidRPr="004D3B47">
              <w:t xml:space="preserve"> </w:t>
            </w:r>
            <w:r w:rsidR="00D8156E" w:rsidRPr="004D3B47">
              <w:t>the</w:t>
            </w:r>
            <w:r w:rsidR="00752D49" w:rsidRPr="004D3B47">
              <w:t xml:space="preserve"> percent</w:t>
            </w:r>
            <w:r w:rsidR="000E4D29" w:rsidRPr="004D3B47">
              <w:rPr>
                <w:lang w:val="en-US"/>
              </w:rPr>
              <w:t xml:space="preserve"> of all HPV tests </w:t>
            </w:r>
            <w:r w:rsidR="00D8156E" w:rsidRPr="004D3B47">
              <w:rPr>
                <w:lang w:val="en-US"/>
              </w:rPr>
              <w:t>in this category (</w:t>
            </w:r>
            <w:r w:rsidR="000E4D29" w:rsidRPr="004D3B47">
              <w:t>from</w:t>
            </w:r>
            <w:r w:rsidR="000E4D29" w:rsidRPr="004D3B47">
              <w:rPr>
                <w:lang w:val="en-US"/>
              </w:rPr>
              <w:t xml:space="preserve"> </w:t>
            </w:r>
            <w:r w:rsidR="00300E5E" w:rsidRPr="004D3B47">
              <w:t>35.7</w:t>
            </w:r>
            <w:r w:rsidR="000E4D29" w:rsidRPr="004D3B47">
              <w:rPr>
                <w:lang w:val="en-US"/>
              </w:rPr>
              <w:t xml:space="preserve">% </w:t>
            </w:r>
            <w:r w:rsidR="000E4D29" w:rsidRPr="004D3B47">
              <w:t xml:space="preserve">to </w:t>
            </w:r>
            <w:r w:rsidR="00300E5E" w:rsidRPr="004D3B47">
              <w:rPr>
                <w:szCs w:val="23"/>
                <w:lang w:val="en-US"/>
              </w:rPr>
              <w:t>34</w:t>
            </w:r>
            <w:r w:rsidR="006745A7" w:rsidRPr="004D3B47">
              <w:rPr>
                <w:szCs w:val="23"/>
                <w:lang w:val="en-US"/>
              </w:rPr>
              <w:t>.6</w:t>
            </w:r>
            <w:r w:rsidR="006E6EC8" w:rsidRPr="004D3B47">
              <w:rPr>
                <w:szCs w:val="23"/>
              </w:rPr>
              <w:t>%</w:t>
            </w:r>
            <w:r w:rsidR="00D8156E" w:rsidRPr="004D3B47">
              <w:rPr>
                <w:szCs w:val="23"/>
              </w:rPr>
              <w:t>)</w:t>
            </w:r>
            <w:r w:rsidR="000E4D29" w:rsidRPr="004D3B47">
              <w:t>.</w:t>
            </w:r>
            <w:r w:rsidR="00300E5E" w:rsidRPr="004D3B47">
              <w:t xml:space="preserve"> Similarly, for tests taken for post-treatment, the number of tests reduced by 22 tests; however, the proportion of all HPV tests in this category increased, from 14.7% to 15.6%. HPV triage reduced by 3.0% in the number of HPV tests but the proportion of all HPV tests in this category increased from 17.2% to 17.8%.</w:t>
            </w:r>
            <w:r w:rsidR="00C06F63">
              <w:rPr>
                <w:lang w:val="en-NZ"/>
              </w:rPr>
              <w:t xml:space="preserve"> </w:t>
            </w:r>
            <w:r w:rsidR="000E4D29" w:rsidRPr="004D3B47">
              <w:rPr>
                <w:lang w:val="en-NZ"/>
              </w:rPr>
              <w:t>The proportion of HPV tests which are invalid remains very small</w:t>
            </w:r>
            <w:r w:rsidR="00324CD0" w:rsidRPr="004D3B47">
              <w:rPr>
                <w:lang w:val="en-NZ"/>
              </w:rPr>
              <w:t xml:space="preserve"> (</w:t>
            </w:r>
            <w:r w:rsidR="00324CD0" w:rsidRPr="004D3B47">
              <w:rPr>
                <w:lang w:val="en-NZ"/>
              </w:rPr>
              <w:fldChar w:fldCharType="begin"/>
            </w:r>
            <w:r w:rsidR="00324CD0" w:rsidRPr="004D3B47">
              <w:rPr>
                <w:lang w:val="en-NZ"/>
              </w:rPr>
              <w:instrText xml:space="preserve"> REF _Ref293570951 \h </w:instrText>
            </w:r>
            <w:r w:rsidR="00324CD0" w:rsidRPr="004D3B47">
              <w:rPr>
                <w:lang w:val="en-NZ"/>
              </w:rPr>
            </w:r>
            <w:r w:rsidR="00324CD0" w:rsidRPr="004D3B47">
              <w:rPr>
                <w:lang w:val="en-NZ"/>
              </w:rPr>
              <w:fldChar w:fldCharType="separate"/>
            </w:r>
            <w:r w:rsidR="00D03680" w:rsidRPr="004D3B47">
              <w:t xml:space="preserve">Table </w:t>
            </w:r>
            <w:r w:rsidR="00D03680">
              <w:rPr>
                <w:noProof/>
              </w:rPr>
              <w:t>79</w:t>
            </w:r>
            <w:r w:rsidR="00324CD0" w:rsidRPr="004D3B47">
              <w:rPr>
                <w:lang w:val="en-NZ"/>
              </w:rPr>
              <w:fldChar w:fldCharType="end"/>
            </w:r>
            <w:r w:rsidR="00324CD0" w:rsidRPr="004D3B47">
              <w:rPr>
                <w:lang w:val="en-NZ"/>
              </w:rPr>
              <w:t>)</w:t>
            </w:r>
            <w:r w:rsidR="000E4D29" w:rsidRPr="004D3B47">
              <w:rPr>
                <w:lang w:val="en-NZ"/>
              </w:rPr>
              <w:t>.</w:t>
            </w:r>
          </w:p>
          <w:p w14:paraId="24606CEA" w14:textId="77777777" w:rsidR="000E4D29" w:rsidRPr="004D3B47" w:rsidRDefault="000E4D29" w:rsidP="00755EC1">
            <w:pPr>
              <w:pStyle w:val="NoSpacing"/>
              <w:rPr>
                <w:lang w:val="en-NZ"/>
              </w:rPr>
            </w:pPr>
          </w:p>
        </w:tc>
      </w:tr>
      <w:tr w:rsidR="004D3B47" w:rsidRPr="004D3B47" w14:paraId="543FC02C" w14:textId="77777777" w:rsidTr="00755EC1">
        <w:tc>
          <w:tcPr>
            <w:tcW w:w="1526" w:type="dxa"/>
            <w:tcBorders>
              <w:top w:val="single" w:sz="4" w:space="0" w:color="auto"/>
              <w:bottom w:val="single" w:sz="4" w:space="0" w:color="auto"/>
              <w:right w:val="nil"/>
            </w:tcBorders>
          </w:tcPr>
          <w:p w14:paraId="67867542" w14:textId="77777777" w:rsidR="000E4D29" w:rsidRPr="004D3B47" w:rsidRDefault="000E4D29" w:rsidP="00755EC1">
            <w:pPr>
              <w:spacing w:before="120"/>
              <w:ind w:right="544"/>
              <w:jc w:val="both"/>
              <w:rPr>
                <w:b/>
              </w:rPr>
            </w:pPr>
            <w:r w:rsidRPr="004D3B47">
              <w:rPr>
                <w:b/>
              </w:rPr>
              <w:t>Comments</w:t>
            </w:r>
          </w:p>
        </w:tc>
        <w:tc>
          <w:tcPr>
            <w:tcW w:w="7796" w:type="dxa"/>
            <w:tcBorders>
              <w:top w:val="single" w:sz="4" w:space="0" w:color="auto"/>
              <w:left w:val="nil"/>
              <w:bottom w:val="single" w:sz="4" w:space="0" w:color="auto"/>
            </w:tcBorders>
          </w:tcPr>
          <w:p w14:paraId="2C4D5179" w14:textId="16064544" w:rsidR="000E4D29" w:rsidRPr="004D3B47" w:rsidRDefault="000E4D29" w:rsidP="00755EC1">
            <w:pPr>
              <w:spacing w:before="120"/>
              <w:jc w:val="both"/>
            </w:pPr>
            <w:r w:rsidRPr="004D3B47">
              <w:t>HPV volumes by laboratory will vary for a number of reasons, one of which being the general volume of work in that laboratory.</w:t>
            </w:r>
            <w:r w:rsidR="00A26D58">
              <w:t xml:space="preserve"> </w:t>
            </w:r>
            <w:r w:rsidRPr="004D3B47">
              <w:t>In order to provide some correction for the variation in workloads between different laboratories, we calculated the ratio of HPV tests received to cytology tests reported on</w:t>
            </w:r>
            <w:r w:rsidR="004C5E32">
              <w:t xml:space="preserve"> (</w:t>
            </w:r>
            <w:r w:rsidR="004C5E32">
              <w:fldChar w:fldCharType="begin"/>
            </w:r>
            <w:r w:rsidR="004C5E32">
              <w:instrText xml:space="preserve"> REF _Ref68608398 \h </w:instrText>
            </w:r>
            <w:r w:rsidR="004C5E32">
              <w:fldChar w:fldCharType="separate"/>
            </w:r>
            <w:r w:rsidR="00D03680" w:rsidRPr="00A321D5">
              <w:t xml:space="preserve">Figure </w:t>
            </w:r>
            <w:r w:rsidR="00D03680">
              <w:rPr>
                <w:noProof/>
              </w:rPr>
              <w:t>97</w:t>
            </w:r>
            <w:r w:rsidR="004C5E32">
              <w:fldChar w:fldCharType="end"/>
            </w:r>
            <w:r w:rsidR="004C5E32">
              <w:t xml:space="preserve">, </w:t>
            </w:r>
            <w:r w:rsidRPr="004D3B47">
              <w:fldChar w:fldCharType="begin"/>
            </w:r>
            <w:r w:rsidRPr="004D3B47">
              <w:instrText xml:space="preserve"> REF _Ref302044532 \h  \* MERGEFORMAT </w:instrText>
            </w:r>
            <w:r w:rsidRPr="004D3B47">
              <w:fldChar w:fldCharType="separate"/>
            </w:r>
            <w:r w:rsidR="00D03680" w:rsidRPr="004D3B47">
              <w:t xml:space="preserve">Table </w:t>
            </w:r>
            <w:r w:rsidR="00D03680">
              <w:t>77</w:t>
            </w:r>
            <w:r w:rsidRPr="004D3B47">
              <w:fldChar w:fldCharType="end"/>
            </w:r>
            <w:r w:rsidRPr="004D3B47">
              <w:t xml:space="preserve">). Other reasons for variations in the rate of HPV testing by laboratory (which are not taken into account in this ratio) may include differences in the population they serve, because HPV testing is performed in specific subgroups of women. For example, HPV triage testing is performed in women with </w:t>
            </w:r>
            <w:r w:rsidR="00365ACF">
              <w:t>low-grade</w:t>
            </w:r>
            <w:r w:rsidRPr="004D3B47">
              <w:t xml:space="preserve"> (ASC-US/LSIL) cytology results (but without recent abnormalities), therefore laboratories reporting higher rates of </w:t>
            </w:r>
            <w:r w:rsidR="00365ACF">
              <w:t>low-grade</w:t>
            </w:r>
            <w:r w:rsidRPr="004D3B47">
              <w:t xml:space="preserve"> abnormalities may also have higher rates of triage testing. Conversely, laboratories reporting on a larger proportion of cytology from colposcopy clinics may be </w:t>
            </w:r>
            <w:r w:rsidR="00782919" w:rsidRPr="004D3B47">
              <w:t>more likely to perform HPV tests arising from colposcopy (for example LabPL</w:t>
            </w:r>
            <w:r w:rsidR="00103374" w:rsidRPr="004D3B47">
              <w:t>U</w:t>
            </w:r>
            <w:r w:rsidR="00782919" w:rsidRPr="004D3B47">
              <w:t xml:space="preserve">S) but </w:t>
            </w:r>
            <w:r w:rsidRPr="004D3B47">
              <w:t xml:space="preserve">less likely to perform HPV triage testing, because women attending colposcopy have generally had a recent abnormality and therefore do not require triage. These issues may for example partly explain differences in the ratios </w:t>
            </w:r>
            <w:r w:rsidR="00ED1E17" w:rsidRPr="004D3B47">
              <w:t xml:space="preserve">between different </w:t>
            </w:r>
            <w:r w:rsidR="00F50E7D" w:rsidRPr="004D3B47">
              <w:t>Laboratories</w:t>
            </w:r>
            <w:r w:rsidR="00ED1E17" w:rsidRPr="004D3B47">
              <w:t>.</w:t>
            </w:r>
            <w:r w:rsidRPr="004D3B47">
              <w:t xml:space="preserve"> To understand in more detail, the reasons for the differences, an explicit exploration of the purpose for which the HPV test was performed has been examined here.</w:t>
            </w:r>
            <w:r w:rsidR="00A26D58">
              <w:t xml:space="preserve"> </w:t>
            </w:r>
          </w:p>
          <w:p w14:paraId="2D3B6966" w14:textId="77777777" w:rsidR="000E4D29" w:rsidRPr="004D3B47" w:rsidRDefault="000E4D29" w:rsidP="00755EC1">
            <w:pPr>
              <w:pStyle w:val="NoSpacing"/>
            </w:pPr>
          </w:p>
          <w:p w14:paraId="13B94975" w14:textId="17B079D5" w:rsidR="00C833AF" w:rsidRPr="004D3B47" w:rsidRDefault="000E4D29" w:rsidP="00755EC1">
            <w:pPr>
              <w:pStyle w:val="NoSpacing"/>
              <w:jc w:val="both"/>
            </w:pPr>
            <w:r w:rsidRPr="004D3B47">
              <w:t>Exploration is ongoing into the potential reason for tests in the ‘Other’ category, as is the refinement of specifications for the analysis of purpose.</w:t>
            </w:r>
            <w:r w:rsidR="00A26D58">
              <w:t xml:space="preserve"> </w:t>
            </w:r>
            <w:r w:rsidRPr="004D3B47">
              <w:t xml:space="preserve">Some possible explanations include follow-up of women previously treated for </w:t>
            </w:r>
            <w:r w:rsidR="00365ACF">
              <w:t>high-grade</w:t>
            </w:r>
            <w:r w:rsidRPr="004D3B47">
              <w:t xml:space="preserve"> squamous abnormalities where these abnormalities occurred outside New Zealand, prior to the woman being enrolled on the NCSP Register, or prior to the inception of the NCSP Register. The latter may potentially explain why the proportion of ‘Other’ tests is higher in older women than in younger women (except for </w:t>
            </w:r>
            <w:r w:rsidR="00657014" w:rsidRPr="004D3B47">
              <w:t>women aged 20-</w:t>
            </w:r>
            <w:r w:rsidR="00E3026B" w:rsidRPr="004D3B47">
              <w:rPr>
                <w:lang w:val="en-NZ"/>
              </w:rPr>
              <w:t>24</w:t>
            </w:r>
            <w:r w:rsidRPr="004D3B47">
              <w:t xml:space="preserve">). Synopses held on the NCSP Register of previous (self-reported) </w:t>
            </w:r>
            <w:r w:rsidR="00365ACF">
              <w:t>high-grade</w:t>
            </w:r>
            <w:r w:rsidRPr="004D3B47">
              <w:t xml:space="preserve"> abnormalities have been used in this report to explore this possibility further (although these synopses do not distinguish between squamous abnormalities and glandular abnormalities; HPV testing is currently only recommended for the management of women with previous squamous abnormalities). The proportion associated with a synopsis reflecting a previous </w:t>
            </w:r>
            <w:r w:rsidR="00365ACF">
              <w:t>high-grade</w:t>
            </w:r>
            <w:r w:rsidRPr="004D3B47">
              <w:t xml:space="preserve"> abnormality (cytological or historical) reported here </w:t>
            </w:r>
            <w:r w:rsidRPr="004D3B47">
              <w:rPr>
                <w:lang w:val="en-NZ"/>
              </w:rPr>
              <w:t>(</w:t>
            </w:r>
            <w:r w:rsidR="006745A7" w:rsidRPr="004D3B47">
              <w:rPr>
                <w:lang w:val="en-NZ"/>
              </w:rPr>
              <w:t>24.8</w:t>
            </w:r>
            <w:r w:rsidRPr="004D3B47">
              <w:t xml:space="preserve">%) is </w:t>
            </w:r>
            <w:r w:rsidR="006745A7" w:rsidRPr="004D3B47">
              <w:rPr>
                <w:lang w:val="en-NZ"/>
              </w:rPr>
              <w:t>lower than</w:t>
            </w:r>
            <w:r w:rsidR="00DB54F5" w:rsidRPr="004D3B47">
              <w:rPr>
                <w:lang w:val="en-NZ"/>
              </w:rPr>
              <w:t xml:space="preserve"> </w:t>
            </w:r>
            <w:r w:rsidRPr="004D3B47">
              <w:t>that in the previous report (</w:t>
            </w:r>
            <w:r w:rsidR="006745A7" w:rsidRPr="004D3B47">
              <w:rPr>
                <w:lang w:val="en-NZ"/>
              </w:rPr>
              <w:t>26.1</w:t>
            </w:r>
            <w:r w:rsidRPr="004D3B47">
              <w:t xml:space="preserve">%), and the number of tests in this category has </w:t>
            </w:r>
            <w:r w:rsidR="006745A7" w:rsidRPr="004D3B47">
              <w:t>decreased</w:t>
            </w:r>
            <w:r w:rsidR="00DB54F5" w:rsidRPr="004D3B47">
              <w:t xml:space="preserve"> </w:t>
            </w:r>
            <w:r w:rsidRPr="004D3B47">
              <w:t xml:space="preserve">since the previous report (from </w:t>
            </w:r>
            <w:bookmarkStart w:id="2031" w:name="ind81_synopsis_smpl"/>
            <w:r w:rsidR="006745A7" w:rsidRPr="004D3B47">
              <w:rPr>
                <w:lang w:val="en-NZ"/>
              </w:rPr>
              <w:t>1,155</w:t>
            </w:r>
            <w:r w:rsidR="00DB54F5" w:rsidRPr="004D3B47">
              <w:rPr>
                <w:lang w:val="en-NZ"/>
              </w:rPr>
              <w:t xml:space="preserve"> </w:t>
            </w:r>
            <w:r w:rsidRPr="004D3B47">
              <w:t xml:space="preserve">to </w:t>
            </w:r>
            <w:bookmarkEnd w:id="2031"/>
            <w:r w:rsidR="006745A7" w:rsidRPr="004D3B47">
              <w:rPr>
                <w:lang w:val="en-NZ"/>
              </w:rPr>
              <w:t>951</w:t>
            </w:r>
            <w:r w:rsidRPr="004D3B47">
              <w:rPr>
                <w:lang w:val="en-NZ"/>
              </w:rPr>
              <w:t>).</w:t>
            </w:r>
            <w:r w:rsidRPr="004D3B47">
              <w:t xml:space="preserve"> In a June 2015 newsletter, the NCSP reminded laboratories that women with a previous glandular lesion, or a </w:t>
            </w:r>
            <w:r w:rsidR="00365ACF">
              <w:t>high-grade</w:t>
            </w:r>
            <w:r w:rsidRPr="004D3B47">
              <w:t xml:space="preserve"> synopsis code on their screening history but no confirmation that the previous abnormality was squamous, should remain on annual screening and HPV testing is not indicated for these women.</w:t>
            </w:r>
            <w:r w:rsidR="003F7EBE">
              <w:t xml:space="preserve"> </w:t>
            </w:r>
            <w:r w:rsidR="00C833AF" w:rsidRPr="004D3B47">
              <w:t>In reports</w:t>
            </w:r>
            <w:r w:rsidR="001B679C" w:rsidRPr="004D3B47">
              <w:t xml:space="preserve"> prior to </w:t>
            </w:r>
            <w:r w:rsidR="00DF409D" w:rsidRPr="004D3B47">
              <w:t>Number 49</w:t>
            </w:r>
            <w:r w:rsidR="001B679C" w:rsidRPr="004D3B47">
              <w:t xml:space="preserve"> (July – December 2017)</w:t>
            </w:r>
            <w:r w:rsidR="00C833AF" w:rsidRPr="004D3B47">
              <w:t xml:space="preserve">, some HPV tests that were collected at colposcopy were incorrectly classified in the ‘Other’ category (generally within the sub-category of a recent </w:t>
            </w:r>
            <w:r w:rsidR="009A4BCF" w:rsidRPr="004D3B47">
              <w:t>high-grade</w:t>
            </w:r>
            <w:r w:rsidR="00C833AF" w:rsidRPr="004D3B47">
              <w:t xml:space="preserve"> abnormality that therefore did not meet the criteria for post-treatment management or historical testing). This </w:t>
            </w:r>
            <w:r w:rsidR="002821F8" w:rsidRPr="004D3B47">
              <w:t>w</w:t>
            </w:r>
            <w:r w:rsidR="00C833AF" w:rsidRPr="004D3B47">
              <w:t xml:space="preserve">as corrected in </w:t>
            </w:r>
            <w:r w:rsidR="002821F8" w:rsidRPr="004D3B47">
              <w:t>R</w:t>
            </w:r>
            <w:r w:rsidR="00C833AF" w:rsidRPr="004D3B47">
              <w:t xml:space="preserve">eport </w:t>
            </w:r>
            <w:r w:rsidR="002821F8" w:rsidRPr="004D3B47">
              <w:t xml:space="preserve">49 </w:t>
            </w:r>
            <w:r w:rsidR="00C833AF" w:rsidRPr="004D3B47">
              <w:t xml:space="preserve">and the increase in tests collected at colposcopy is explained by this change. </w:t>
            </w:r>
            <w:r w:rsidR="00C402B7" w:rsidRPr="004D3B47">
              <w:t xml:space="preserve">The number of tests collected at colposcopy reduced </w:t>
            </w:r>
            <w:r w:rsidR="0019703F" w:rsidRPr="004D3B47">
              <w:t>in Report 50 but increased this reporting period, however it is still lower than Report 49</w:t>
            </w:r>
            <w:r w:rsidR="004D62E1" w:rsidRPr="004D3B47">
              <w:t>.</w:t>
            </w:r>
          </w:p>
          <w:p w14:paraId="5B472ABF" w14:textId="23874EFC" w:rsidR="000E4D29" w:rsidRPr="004D3B47" w:rsidRDefault="000E4D29" w:rsidP="00D1642F">
            <w:pPr>
              <w:pStyle w:val="NoSpacing"/>
              <w:jc w:val="both"/>
            </w:pPr>
          </w:p>
        </w:tc>
      </w:tr>
    </w:tbl>
    <w:p w14:paraId="2CBC2935" w14:textId="77777777" w:rsidR="000E4D29" w:rsidRPr="004D3B47" w:rsidRDefault="000E4D29" w:rsidP="000E4D29">
      <w:pPr>
        <w:rPr>
          <w:rStyle w:val="Strong"/>
        </w:rPr>
        <w:sectPr w:rsidR="000E4D29" w:rsidRPr="004D3B47" w:rsidSect="008A3FC6">
          <w:headerReference w:type="default" r:id="rId124"/>
          <w:footerReference w:type="default" r:id="rId125"/>
          <w:pgSz w:w="11907" w:h="16839" w:code="9"/>
          <w:pgMar w:top="1440" w:right="1417" w:bottom="1276" w:left="1440" w:header="708" w:footer="567" w:gutter="0"/>
          <w:cols w:space="708"/>
          <w:docGrid w:linePitch="360"/>
        </w:sectPr>
      </w:pPr>
    </w:p>
    <w:p w14:paraId="4985AC32" w14:textId="05863A65" w:rsidR="000E4D29" w:rsidRPr="00A321D5" w:rsidRDefault="0008224E" w:rsidP="00916D54">
      <w:pPr>
        <w:pStyle w:val="Caption"/>
        <w:keepNext/>
      </w:pPr>
      <w:bookmarkStart w:id="2032" w:name="_Ref360739429"/>
      <w:bookmarkStart w:id="2033" w:name="_Ref360739422"/>
      <w:bookmarkStart w:id="2034" w:name="_Toc459126441"/>
      <w:bookmarkStart w:id="2035" w:name="_Toc469398461"/>
      <w:bookmarkStart w:id="2036" w:name="_Toc454287294"/>
      <w:bookmarkStart w:id="2037" w:name="_Toc486941231"/>
      <w:bookmarkStart w:id="2038" w:name="_Toc509928662"/>
      <w:bookmarkStart w:id="2039" w:name="_Toc528676349"/>
      <w:bookmarkStart w:id="2040" w:name="_Toc5627791"/>
      <w:bookmarkStart w:id="2041" w:name="_Toc12875754"/>
      <w:bookmarkStart w:id="2042" w:name="_Toc68606858"/>
      <w:r w:rsidRPr="00A321D5">
        <w:t>Figure</w:t>
      </w:r>
      <w:r w:rsidR="000E4D29" w:rsidRPr="00A321D5">
        <w:t xml:space="preserve"> </w:t>
      </w:r>
      <w:bookmarkEnd w:id="1983"/>
      <w:bookmarkEnd w:id="1984"/>
      <w:r w:rsidR="000E4D29" w:rsidRPr="005F3D46">
        <w:fldChar w:fldCharType="begin"/>
      </w:r>
      <w:r w:rsidR="000E4D29" w:rsidRPr="00A321D5">
        <w:instrText xml:space="preserve"> SEQ Figure \* ARABIC </w:instrText>
      </w:r>
      <w:r w:rsidR="000E4D29" w:rsidRPr="005F3D46">
        <w:fldChar w:fldCharType="separate"/>
      </w:r>
      <w:r w:rsidR="00D03680">
        <w:rPr>
          <w:noProof/>
        </w:rPr>
        <w:t>95</w:t>
      </w:r>
      <w:r w:rsidR="000E4D29" w:rsidRPr="005F3D46">
        <w:fldChar w:fldCharType="end"/>
      </w:r>
      <w:bookmarkEnd w:id="2032"/>
      <w:r w:rsidR="000E4D29" w:rsidRPr="00A321D5">
        <w:t xml:space="preserve"> - Volume of HPV test samples received by laboratories during the monitoring period, by age</w:t>
      </w:r>
      <w:bookmarkEnd w:id="2033"/>
      <w:bookmarkEnd w:id="2034"/>
      <w:bookmarkEnd w:id="2035"/>
      <w:bookmarkEnd w:id="2036"/>
      <w:bookmarkEnd w:id="2037"/>
      <w:bookmarkEnd w:id="2038"/>
      <w:bookmarkEnd w:id="2039"/>
      <w:bookmarkEnd w:id="2040"/>
      <w:bookmarkEnd w:id="2041"/>
      <w:bookmarkEnd w:id="2042"/>
    </w:p>
    <w:p w14:paraId="36680567" w14:textId="4AC7D24C" w:rsidR="000E4D29" w:rsidRPr="00F4686C" w:rsidRDefault="00A305A3">
      <w:r w:rsidRPr="004D3B47">
        <w:rPr>
          <w:noProof/>
          <w:lang w:eastAsia="en-AU"/>
        </w:rPr>
        <w:drawing>
          <wp:inline distT="0" distB="0" distL="0" distR="0" wp14:anchorId="25305C36" wp14:editId="7F7640D4">
            <wp:extent cx="5400000" cy="349480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5400000" cy="3494805"/>
                    </a:xfrm>
                    <a:prstGeom prst="rect">
                      <a:avLst/>
                    </a:prstGeom>
                    <a:noFill/>
                  </pic:spPr>
                </pic:pic>
              </a:graphicData>
            </a:graphic>
          </wp:inline>
        </w:drawing>
      </w:r>
    </w:p>
    <w:p w14:paraId="3DDD3308" w14:textId="77777777" w:rsidR="00705385" w:rsidRDefault="00705385" w:rsidP="00A321D5">
      <w:pPr>
        <w:pStyle w:val="Caption"/>
      </w:pPr>
      <w:bookmarkStart w:id="2043" w:name="_Ref360739461"/>
      <w:bookmarkStart w:id="2044" w:name="_Toc459126442"/>
      <w:bookmarkStart w:id="2045" w:name="_Toc469398462"/>
      <w:bookmarkStart w:id="2046" w:name="_Toc454287295"/>
      <w:bookmarkStart w:id="2047" w:name="_Toc486941232"/>
      <w:bookmarkStart w:id="2048" w:name="_Toc475605345"/>
      <w:bookmarkStart w:id="2049" w:name="_Toc509928663"/>
      <w:bookmarkStart w:id="2050" w:name="_Toc528676350"/>
      <w:bookmarkStart w:id="2051" w:name="_Toc5627792"/>
      <w:bookmarkStart w:id="2052" w:name="_Toc12875755"/>
    </w:p>
    <w:p w14:paraId="2EFC0417" w14:textId="007B20C9" w:rsidR="0084713D" w:rsidRPr="00A321D5" w:rsidRDefault="0008224E" w:rsidP="00916D54">
      <w:pPr>
        <w:pStyle w:val="Caption"/>
        <w:keepNext/>
      </w:pPr>
      <w:bookmarkStart w:id="2053" w:name="_Ref68608366"/>
      <w:bookmarkStart w:id="2054" w:name="_Toc68606859"/>
      <w:r w:rsidRPr="00A321D5">
        <w:t>Figure</w:t>
      </w:r>
      <w:r w:rsidR="000E4D29" w:rsidRPr="00A321D5">
        <w:t xml:space="preserve"> </w:t>
      </w:r>
      <w:r w:rsidR="00E72C40">
        <w:fldChar w:fldCharType="begin"/>
      </w:r>
      <w:r w:rsidR="00E72C40">
        <w:instrText xml:space="preserve"> SEQ Figure \* ARABIC </w:instrText>
      </w:r>
      <w:r w:rsidR="00E72C40">
        <w:fldChar w:fldCharType="separate"/>
      </w:r>
      <w:r w:rsidR="00D03680">
        <w:rPr>
          <w:noProof/>
        </w:rPr>
        <w:t>96</w:t>
      </w:r>
      <w:r w:rsidR="00E72C40">
        <w:rPr>
          <w:noProof/>
        </w:rPr>
        <w:fldChar w:fldCharType="end"/>
      </w:r>
      <w:bookmarkEnd w:id="2043"/>
      <w:bookmarkEnd w:id="2053"/>
      <w:r w:rsidR="000E4D29" w:rsidRPr="00A321D5">
        <w:t xml:space="preserve"> - Volume of HPV test samples received by laboratories during the monitoring period, by laboratory</w:t>
      </w:r>
      <w:bookmarkStart w:id="2055" w:name="_Ref358718914"/>
      <w:bookmarkStart w:id="2056" w:name="_Toc459126443"/>
      <w:bookmarkStart w:id="2057" w:name="_Toc469398463"/>
      <w:bookmarkStart w:id="2058" w:name="_Toc454287296"/>
      <w:bookmarkStart w:id="2059" w:name="_Toc486941233"/>
      <w:bookmarkStart w:id="2060" w:name="_Toc475605346"/>
      <w:bookmarkStart w:id="2061" w:name="_Ref328312041"/>
      <w:bookmarkEnd w:id="2044"/>
      <w:bookmarkEnd w:id="2045"/>
      <w:bookmarkEnd w:id="2046"/>
      <w:bookmarkEnd w:id="2047"/>
      <w:bookmarkEnd w:id="2048"/>
      <w:bookmarkEnd w:id="2049"/>
      <w:bookmarkEnd w:id="2050"/>
      <w:bookmarkEnd w:id="2051"/>
      <w:bookmarkEnd w:id="2052"/>
      <w:bookmarkEnd w:id="2054"/>
    </w:p>
    <w:p w14:paraId="7879A77D" w14:textId="77777777" w:rsidR="00F4686C" w:rsidRDefault="00A305A3" w:rsidP="005F3D46">
      <w:r w:rsidRPr="004D3B47">
        <w:rPr>
          <w:noProof/>
          <w:lang w:eastAsia="en-AU"/>
        </w:rPr>
        <w:drawing>
          <wp:inline distT="0" distB="0" distL="0" distR="0" wp14:anchorId="66E004A7" wp14:editId="17A7B4F5">
            <wp:extent cx="5400000" cy="3498591"/>
            <wp:effectExtent l="0" t="0" r="0" b="698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bookmarkStart w:id="2062" w:name="_Ref517431308"/>
      <w:bookmarkStart w:id="2063" w:name="_Toc509928664"/>
      <w:bookmarkStart w:id="2064" w:name="_Toc528676351"/>
      <w:bookmarkStart w:id="2065" w:name="_Toc5627793"/>
      <w:bookmarkStart w:id="2066" w:name="_Toc12875756"/>
    </w:p>
    <w:p w14:paraId="2AE3764D" w14:textId="77777777" w:rsidR="00F4686C" w:rsidRDefault="00F4686C" w:rsidP="000E4D29">
      <w:pPr>
        <w:pStyle w:val="Caption"/>
        <w:keepNext/>
        <w:spacing w:after="40"/>
        <w:jc w:val="both"/>
      </w:pPr>
    </w:p>
    <w:p w14:paraId="31FE2ED2" w14:textId="77777777" w:rsidR="00705385" w:rsidRDefault="00705385">
      <w:pPr>
        <w:rPr>
          <w:b/>
          <w:bCs/>
          <w:sz w:val="20"/>
          <w:szCs w:val="20"/>
        </w:rPr>
      </w:pPr>
      <w:r>
        <w:br w:type="page"/>
      </w:r>
    </w:p>
    <w:p w14:paraId="1535B28F" w14:textId="3D511CDB" w:rsidR="000E4D29" w:rsidRPr="00A321D5" w:rsidRDefault="0008224E" w:rsidP="00916D54">
      <w:pPr>
        <w:pStyle w:val="Caption"/>
        <w:keepNext/>
      </w:pPr>
      <w:bookmarkStart w:id="2067" w:name="_Ref68608398"/>
      <w:bookmarkStart w:id="2068" w:name="_Toc68606860"/>
      <w:r w:rsidRPr="00A321D5">
        <w:t>Figure</w:t>
      </w:r>
      <w:r w:rsidR="000E4D29" w:rsidRPr="00A321D5">
        <w:t xml:space="preserve"> </w:t>
      </w:r>
      <w:r w:rsidR="00E72C40">
        <w:fldChar w:fldCharType="begin"/>
      </w:r>
      <w:r w:rsidR="00E72C40">
        <w:instrText xml:space="preserve"> SEQ Figure \* ARABIC </w:instrText>
      </w:r>
      <w:r w:rsidR="00E72C40">
        <w:fldChar w:fldCharType="separate"/>
      </w:r>
      <w:r w:rsidR="00D03680">
        <w:rPr>
          <w:noProof/>
        </w:rPr>
        <w:t>97</w:t>
      </w:r>
      <w:r w:rsidR="00E72C40">
        <w:rPr>
          <w:noProof/>
        </w:rPr>
        <w:fldChar w:fldCharType="end"/>
      </w:r>
      <w:bookmarkEnd w:id="2055"/>
      <w:bookmarkEnd w:id="2062"/>
      <w:bookmarkEnd w:id="2067"/>
      <w:r w:rsidR="000E4D29" w:rsidRPr="00A321D5">
        <w:t xml:space="preserve"> - HPV test samples as a percentage of cytology test samples received during the monitoring period, by laboratory</w:t>
      </w:r>
      <w:bookmarkEnd w:id="2056"/>
      <w:bookmarkEnd w:id="2057"/>
      <w:bookmarkEnd w:id="2058"/>
      <w:bookmarkEnd w:id="2059"/>
      <w:bookmarkEnd w:id="2060"/>
      <w:bookmarkEnd w:id="2063"/>
      <w:bookmarkEnd w:id="2064"/>
      <w:bookmarkEnd w:id="2065"/>
      <w:bookmarkEnd w:id="2066"/>
      <w:bookmarkEnd w:id="2068"/>
    </w:p>
    <w:p w14:paraId="480FE75F" w14:textId="324DF6F9" w:rsidR="000E4D29" w:rsidRPr="004D3B47" w:rsidRDefault="00A305A3">
      <w:r w:rsidRPr="004D3B47">
        <w:rPr>
          <w:noProof/>
          <w:lang w:eastAsia="en-AU"/>
        </w:rPr>
        <w:drawing>
          <wp:inline distT="0" distB="0" distL="0" distR="0" wp14:anchorId="740884D9" wp14:editId="63BE3111">
            <wp:extent cx="5400000" cy="3498591"/>
            <wp:effectExtent l="0" t="0" r="0" b="698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p>
    <w:p w14:paraId="252C1608" w14:textId="77777777" w:rsidR="000E4D29" w:rsidRPr="004D3B47" w:rsidRDefault="000E4D29" w:rsidP="000E4D29">
      <w:pPr>
        <w:rPr>
          <w:i/>
          <w:sz w:val="20"/>
        </w:rPr>
      </w:pPr>
      <w:r w:rsidRPr="004D3B47">
        <w:rPr>
          <w:i/>
          <w:sz w:val="20"/>
        </w:rPr>
        <w:t>HPV tests/ colposcopy can be interpreted as the percentage of cytology tests which have an associated HPV test</w:t>
      </w:r>
    </w:p>
    <w:p w14:paraId="275607AD" w14:textId="77777777" w:rsidR="000E4D29" w:rsidRPr="004D3B47" w:rsidRDefault="000E4D29" w:rsidP="000E4D29"/>
    <w:p w14:paraId="2A71385D" w14:textId="32AB21CD" w:rsidR="000E4D29" w:rsidRPr="00A321D5" w:rsidRDefault="0008224E" w:rsidP="00916D54">
      <w:pPr>
        <w:pStyle w:val="Caption"/>
        <w:keepNext/>
      </w:pPr>
      <w:bookmarkStart w:id="2069" w:name="_Ref360739588"/>
      <w:bookmarkStart w:id="2070" w:name="_Toc459126444"/>
      <w:bookmarkStart w:id="2071" w:name="_Toc469398464"/>
      <w:bookmarkStart w:id="2072" w:name="_Toc454287297"/>
      <w:bookmarkStart w:id="2073" w:name="_Toc486941234"/>
      <w:bookmarkStart w:id="2074" w:name="_Toc475605347"/>
      <w:bookmarkStart w:id="2075" w:name="_Toc509928665"/>
      <w:bookmarkStart w:id="2076" w:name="_Toc528676352"/>
      <w:bookmarkStart w:id="2077" w:name="_Toc5627794"/>
      <w:bookmarkStart w:id="2078" w:name="_Toc12875757"/>
      <w:bookmarkStart w:id="2079" w:name="_Toc68606861"/>
      <w:r w:rsidRPr="00A321D5">
        <w:t>Figure</w:t>
      </w:r>
      <w:r w:rsidR="000E4D29" w:rsidRPr="00A321D5">
        <w:t xml:space="preserve"> </w:t>
      </w:r>
      <w:r w:rsidR="00E72C40">
        <w:fldChar w:fldCharType="begin"/>
      </w:r>
      <w:r w:rsidR="00E72C40">
        <w:instrText xml:space="preserve"> SEQ Figure \* ARAB</w:instrText>
      </w:r>
      <w:r w:rsidR="00E72C40">
        <w:instrText xml:space="preserve">IC </w:instrText>
      </w:r>
      <w:r w:rsidR="00E72C40">
        <w:fldChar w:fldCharType="separate"/>
      </w:r>
      <w:r w:rsidR="00D03680">
        <w:rPr>
          <w:noProof/>
        </w:rPr>
        <w:t>98</w:t>
      </w:r>
      <w:r w:rsidR="00E72C40">
        <w:rPr>
          <w:noProof/>
        </w:rPr>
        <w:fldChar w:fldCharType="end"/>
      </w:r>
      <w:bookmarkEnd w:id="2061"/>
      <w:bookmarkEnd w:id="2069"/>
      <w:r w:rsidR="000E4D29" w:rsidRPr="00A321D5">
        <w:t xml:space="preserve"> - Volume of HPV test samples received during the monitoring period, by purpose</w:t>
      </w:r>
      <w:bookmarkEnd w:id="2070"/>
      <w:bookmarkEnd w:id="2071"/>
      <w:bookmarkEnd w:id="2072"/>
      <w:bookmarkEnd w:id="2073"/>
      <w:bookmarkEnd w:id="2074"/>
      <w:bookmarkEnd w:id="2075"/>
      <w:bookmarkEnd w:id="2076"/>
      <w:bookmarkEnd w:id="2077"/>
      <w:bookmarkEnd w:id="2078"/>
      <w:bookmarkEnd w:id="2079"/>
    </w:p>
    <w:p w14:paraId="548C0A52" w14:textId="13C0DBC3" w:rsidR="000E4D29" w:rsidRPr="004D3B47" w:rsidRDefault="00A305A3" w:rsidP="005F3D46">
      <w:bookmarkStart w:id="2080" w:name="_Ref328311686"/>
      <w:bookmarkStart w:id="2081" w:name="_Toc459126445"/>
      <w:bookmarkStart w:id="2082" w:name="_Toc469398465"/>
      <w:bookmarkStart w:id="2083" w:name="_Toc454287298"/>
      <w:bookmarkStart w:id="2084" w:name="_Toc486941235"/>
      <w:bookmarkStart w:id="2085" w:name="_Toc475605348"/>
      <w:r w:rsidRPr="004D3B47">
        <w:rPr>
          <w:noProof/>
          <w:lang w:eastAsia="en-AU"/>
        </w:rPr>
        <w:drawing>
          <wp:inline distT="0" distB="0" distL="0" distR="0" wp14:anchorId="68BB75C5" wp14:editId="5311E51C">
            <wp:extent cx="5400000" cy="3498591"/>
            <wp:effectExtent l="0" t="0" r="0" b="698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p>
    <w:p w14:paraId="1B74D105" w14:textId="77777777" w:rsidR="0084713D" w:rsidRPr="004D3B47" w:rsidRDefault="0084713D" w:rsidP="000E4D29">
      <w:r w:rsidRPr="004D3B47">
        <w:br w:type="page"/>
      </w:r>
    </w:p>
    <w:p w14:paraId="6B836F80" w14:textId="01A9981F" w:rsidR="000E4D29" w:rsidRPr="00A321D5" w:rsidRDefault="0008224E" w:rsidP="00916D54">
      <w:pPr>
        <w:pStyle w:val="Caption"/>
        <w:keepNext/>
      </w:pPr>
      <w:bookmarkStart w:id="2086" w:name="_Ref517431183"/>
      <w:bookmarkStart w:id="2087" w:name="_Toc509928666"/>
      <w:bookmarkStart w:id="2088" w:name="_Toc528676353"/>
      <w:bookmarkStart w:id="2089" w:name="_Toc5627795"/>
      <w:bookmarkStart w:id="2090" w:name="_Toc12875758"/>
      <w:bookmarkStart w:id="2091" w:name="_Toc68606862"/>
      <w:r w:rsidRPr="00A321D5">
        <w:t>Figure</w:t>
      </w:r>
      <w:r w:rsidR="000E4D29" w:rsidRPr="00A321D5">
        <w:t xml:space="preserve"> </w:t>
      </w:r>
      <w:r w:rsidR="00E72C40">
        <w:fldChar w:fldCharType="begin"/>
      </w:r>
      <w:r w:rsidR="00E72C40">
        <w:instrText xml:space="preserve"> SEQ Figure \* ARABIC </w:instrText>
      </w:r>
      <w:r w:rsidR="00E72C40">
        <w:fldChar w:fldCharType="separate"/>
      </w:r>
      <w:r w:rsidR="00D03680">
        <w:rPr>
          <w:noProof/>
        </w:rPr>
        <w:t>99</w:t>
      </w:r>
      <w:r w:rsidR="00E72C40">
        <w:rPr>
          <w:noProof/>
        </w:rPr>
        <w:fldChar w:fldCharType="end"/>
      </w:r>
      <w:bookmarkEnd w:id="2080"/>
      <w:bookmarkEnd w:id="2086"/>
      <w:r w:rsidR="000E4D29" w:rsidRPr="005F3D46">
        <w:t xml:space="preserve"> </w:t>
      </w:r>
      <w:r w:rsidR="000E4D29" w:rsidRPr="00A321D5">
        <w:t>- HPV test samples received during the monitoring period, by purpose and age</w:t>
      </w:r>
      <w:bookmarkEnd w:id="2081"/>
      <w:bookmarkEnd w:id="2082"/>
      <w:bookmarkEnd w:id="2083"/>
      <w:bookmarkEnd w:id="2084"/>
      <w:bookmarkEnd w:id="2085"/>
      <w:bookmarkEnd w:id="2087"/>
      <w:bookmarkEnd w:id="2088"/>
      <w:bookmarkEnd w:id="2089"/>
      <w:bookmarkEnd w:id="2090"/>
      <w:bookmarkEnd w:id="2091"/>
    </w:p>
    <w:p w14:paraId="2C5974AB" w14:textId="55E1BD40" w:rsidR="000E4D29" w:rsidRPr="004D3B47" w:rsidRDefault="00A305A3">
      <w:r w:rsidRPr="004D3B47">
        <w:rPr>
          <w:noProof/>
          <w:lang w:eastAsia="en-AU"/>
        </w:rPr>
        <w:drawing>
          <wp:inline distT="0" distB="0" distL="0" distR="0" wp14:anchorId="50263164" wp14:editId="7580EF74">
            <wp:extent cx="5400000" cy="3498591"/>
            <wp:effectExtent l="0" t="0" r="0"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p>
    <w:p w14:paraId="7EDD7EA3" w14:textId="77777777" w:rsidR="000E4D29" w:rsidRPr="004D3B47" w:rsidRDefault="000E4D29" w:rsidP="000E4D29"/>
    <w:p w14:paraId="4B108CA6" w14:textId="12B05212" w:rsidR="0084713D" w:rsidRPr="00A321D5" w:rsidRDefault="0008224E" w:rsidP="00916D54">
      <w:pPr>
        <w:pStyle w:val="Caption"/>
        <w:keepNext/>
      </w:pPr>
      <w:bookmarkStart w:id="2092" w:name="_Ref328311698"/>
      <w:bookmarkStart w:id="2093" w:name="_Toc459126446"/>
      <w:bookmarkStart w:id="2094" w:name="_Toc469398466"/>
      <w:bookmarkStart w:id="2095" w:name="_Toc454287299"/>
      <w:bookmarkStart w:id="2096" w:name="_Toc486941236"/>
      <w:bookmarkStart w:id="2097" w:name="_Toc475605349"/>
      <w:bookmarkStart w:id="2098" w:name="_Toc509928667"/>
      <w:bookmarkStart w:id="2099" w:name="_Toc528676354"/>
      <w:bookmarkStart w:id="2100" w:name="_Toc5627796"/>
      <w:bookmarkStart w:id="2101" w:name="_Toc12875759"/>
      <w:bookmarkStart w:id="2102" w:name="_Toc68606863"/>
      <w:r w:rsidRPr="00A321D5">
        <w:t>Figure</w:t>
      </w:r>
      <w:r w:rsidR="000E4D29" w:rsidRPr="00A321D5">
        <w:t xml:space="preserve"> </w:t>
      </w:r>
      <w:r w:rsidR="00E72C40">
        <w:fldChar w:fldCharType="begin"/>
      </w:r>
      <w:r w:rsidR="00E72C40">
        <w:instrText xml:space="preserve"> SEQ Figure \* ARABIC </w:instrText>
      </w:r>
      <w:r w:rsidR="00E72C40">
        <w:fldChar w:fldCharType="separate"/>
      </w:r>
      <w:r w:rsidR="00D03680">
        <w:rPr>
          <w:noProof/>
        </w:rPr>
        <w:t>100</w:t>
      </w:r>
      <w:r w:rsidR="00E72C40">
        <w:rPr>
          <w:noProof/>
        </w:rPr>
        <w:fldChar w:fldCharType="end"/>
      </w:r>
      <w:bookmarkEnd w:id="2092"/>
      <w:r w:rsidR="000E4D29" w:rsidRPr="005F3D46">
        <w:t xml:space="preserve"> </w:t>
      </w:r>
      <w:r w:rsidR="000E4D29" w:rsidRPr="00A321D5">
        <w:t>- HPV test samples received during the monitoring period, by purpose and laboratory</w:t>
      </w:r>
      <w:bookmarkStart w:id="2103" w:name="_Ref360739774"/>
      <w:bookmarkStart w:id="2104" w:name="_Toc459126447"/>
      <w:bookmarkStart w:id="2105" w:name="_Toc469398467"/>
      <w:bookmarkStart w:id="2106" w:name="_Toc454287300"/>
      <w:bookmarkStart w:id="2107" w:name="_Toc486941237"/>
      <w:bookmarkStart w:id="2108" w:name="_Toc475605350"/>
      <w:bookmarkEnd w:id="2093"/>
      <w:bookmarkEnd w:id="2094"/>
      <w:bookmarkEnd w:id="2095"/>
      <w:bookmarkEnd w:id="2096"/>
      <w:bookmarkEnd w:id="2097"/>
      <w:bookmarkEnd w:id="2098"/>
      <w:bookmarkEnd w:id="2099"/>
      <w:bookmarkEnd w:id="2100"/>
      <w:bookmarkEnd w:id="2101"/>
      <w:bookmarkEnd w:id="2102"/>
    </w:p>
    <w:p w14:paraId="3CB66DF6" w14:textId="77777777" w:rsidR="00F4686C" w:rsidRDefault="00A305A3" w:rsidP="005F3D46">
      <w:r w:rsidRPr="004D3B47">
        <w:rPr>
          <w:noProof/>
          <w:lang w:eastAsia="en-AU"/>
        </w:rPr>
        <w:drawing>
          <wp:inline distT="0" distB="0" distL="0" distR="0" wp14:anchorId="67B4803B" wp14:editId="7B55C24F">
            <wp:extent cx="5400000" cy="3504442"/>
            <wp:effectExtent l="0" t="0" r="0"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5400000" cy="3504442"/>
                    </a:xfrm>
                    <a:prstGeom prst="rect">
                      <a:avLst/>
                    </a:prstGeom>
                    <a:noFill/>
                  </pic:spPr>
                </pic:pic>
              </a:graphicData>
            </a:graphic>
          </wp:inline>
        </w:drawing>
      </w:r>
      <w:bookmarkStart w:id="2109" w:name="_Ref517431245"/>
      <w:bookmarkStart w:id="2110" w:name="_Toc509928668"/>
      <w:bookmarkStart w:id="2111" w:name="_Toc528676355"/>
      <w:bookmarkStart w:id="2112" w:name="_Toc5627797"/>
      <w:bookmarkStart w:id="2113" w:name="_Toc12875760"/>
    </w:p>
    <w:p w14:paraId="092E1C80" w14:textId="77777777" w:rsidR="00F4686C" w:rsidRDefault="00F4686C" w:rsidP="000E4D29">
      <w:pPr>
        <w:pStyle w:val="Caption"/>
        <w:keepNext/>
        <w:spacing w:after="40"/>
        <w:jc w:val="both"/>
      </w:pPr>
    </w:p>
    <w:p w14:paraId="7B5BDAD1" w14:textId="77777777" w:rsidR="00705385" w:rsidRDefault="00705385">
      <w:pPr>
        <w:rPr>
          <w:b/>
          <w:bCs/>
          <w:sz w:val="20"/>
          <w:szCs w:val="20"/>
        </w:rPr>
      </w:pPr>
      <w:r>
        <w:br w:type="page"/>
      </w:r>
    </w:p>
    <w:p w14:paraId="54F0964B" w14:textId="473A112B" w:rsidR="000E4D29" w:rsidRPr="00A321D5" w:rsidRDefault="0008224E" w:rsidP="00916D54">
      <w:pPr>
        <w:pStyle w:val="Caption"/>
        <w:keepNext/>
      </w:pPr>
      <w:bookmarkStart w:id="2114" w:name="_Ref68608438"/>
      <w:bookmarkStart w:id="2115" w:name="_Toc68606864"/>
      <w:r w:rsidRPr="00A321D5">
        <w:t>Figure</w:t>
      </w:r>
      <w:r w:rsidR="000E4D29" w:rsidRPr="00A321D5">
        <w:t xml:space="preserve"> </w:t>
      </w:r>
      <w:r w:rsidR="00E72C40">
        <w:fldChar w:fldCharType="begin"/>
      </w:r>
      <w:r w:rsidR="00E72C40">
        <w:instrText xml:space="preserve"> SEQ Figure \* ARABIC </w:instrText>
      </w:r>
      <w:r w:rsidR="00E72C40">
        <w:fldChar w:fldCharType="separate"/>
      </w:r>
      <w:r w:rsidR="00D03680">
        <w:rPr>
          <w:noProof/>
        </w:rPr>
        <w:t>101</w:t>
      </w:r>
      <w:r w:rsidR="00E72C40">
        <w:rPr>
          <w:noProof/>
        </w:rPr>
        <w:fldChar w:fldCharType="end"/>
      </w:r>
      <w:bookmarkEnd w:id="2103"/>
      <w:bookmarkEnd w:id="2109"/>
      <w:bookmarkEnd w:id="2114"/>
      <w:r w:rsidR="000E4D29" w:rsidRPr="005F3D46">
        <w:t xml:space="preserve"> </w:t>
      </w:r>
      <w:r w:rsidR="000E4D29" w:rsidRPr="00A321D5">
        <w:t>- HPV test samples collected at colposcopy, in relation to total colposcopies</w:t>
      </w:r>
      <w:r w:rsidR="006E2A10" w:rsidRPr="00A321D5">
        <w:t>*</w:t>
      </w:r>
      <w:r w:rsidR="000E4D29" w:rsidRPr="00A321D5">
        <w:t xml:space="preserve"> performed in the period, by DHB</w:t>
      </w:r>
      <w:bookmarkEnd w:id="2104"/>
      <w:bookmarkEnd w:id="2105"/>
      <w:bookmarkEnd w:id="2106"/>
      <w:bookmarkEnd w:id="2107"/>
      <w:bookmarkEnd w:id="2108"/>
      <w:bookmarkEnd w:id="2110"/>
      <w:bookmarkEnd w:id="2111"/>
      <w:bookmarkEnd w:id="2112"/>
      <w:bookmarkEnd w:id="2113"/>
      <w:bookmarkEnd w:id="2115"/>
      <w:r w:rsidR="000E4D29" w:rsidRPr="00A321D5">
        <w:t xml:space="preserve"> </w:t>
      </w:r>
    </w:p>
    <w:p w14:paraId="2CC29ADB" w14:textId="19A87D61" w:rsidR="000E4D29" w:rsidRPr="004D3B47" w:rsidRDefault="00A305A3">
      <w:r w:rsidRPr="004D3B47">
        <w:rPr>
          <w:noProof/>
          <w:lang w:eastAsia="en-AU"/>
        </w:rPr>
        <w:drawing>
          <wp:inline distT="0" distB="0" distL="0" distR="0" wp14:anchorId="6FDEC003" wp14:editId="3D7EFA80">
            <wp:extent cx="5400000" cy="3498591"/>
            <wp:effectExtent l="0" t="0" r="0" b="698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p>
    <w:p w14:paraId="40BB94B5" w14:textId="47DCDAA3" w:rsidR="000E4D29" w:rsidRPr="004D3B47" w:rsidRDefault="000E4D29" w:rsidP="000E4D29">
      <w:pPr>
        <w:rPr>
          <w:i/>
          <w:sz w:val="20"/>
        </w:rPr>
      </w:pPr>
      <w:r w:rsidRPr="004D3B47">
        <w:rPr>
          <w:i/>
          <w:sz w:val="20"/>
        </w:rPr>
        <w:t>HPV tests/ colposcopy can be interpreted broadly as the percentage of colposcopies within this DHB/ sector where a sample is collected for HPV testing.</w:t>
      </w:r>
      <w:r w:rsidR="00A26D58">
        <w:rPr>
          <w:i/>
          <w:sz w:val="20"/>
        </w:rPr>
        <w:t xml:space="preserve"> </w:t>
      </w:r>
      <w:r w:rsidR="006E2A10" w:rsidRPr="004D3B47">
        <w:rPr>
          <w:i/>
          <w:sz w:val="20"/>
        </w:rPr>
        <w:t>*</w:t>
      </w:r>
      <w:r w:rsidR="00476F50" w:rsidRPr="004D3B47">
        <w:rPr>
          <w:i/>
          <w:sz w:val="20"/>
        </w:rPr>
        <w:t>the number of</w:t>
      </w:r>
      <w:r w:rsidRPr="004D3B47">
        <w:rPr>
          <w:i/>
          <w:sz w:val="20"/>
        </w:rPr>
        <w:t xml:space="preserve"> HPV tests </w:t>
      </w:r>
      <w:r w:rsidR="00476F50" w:rsidRPr="004D3B47">
        <w:rPr>
          <w:i/>
          <w:sz w:val="20"/>
        </w:rPr>
        <w:t>here includes only HPV test samples where a</w:t>
      </w:r>
      <w:r w:rsidRPr="004D3B47">
        <w:rPr>
          <w:i/>
          <w:sz w:val="20"/>
        </w:rPr>
        <w:t xml:space="preserve"> colposcopy </w:t>
      </w:r>
      <w:r w:rsidR="00476F50" w:rsidRPr="004D3B47">
        <w:rPr>
          <w:i/>
          <w:sz w:val="20"/>
        </w:rPr>
        <w:t>report record exists</w:t>
      </w:r>
      <w:r w:rsidRPr="004D3B47">
        <w:rPr>
          <w:i/>
          <w:sz w:val="20"/>
        </w:rPr>
        <w:t xml:space="preserve"> </w:t>
      </w:r>
      <w:r w:rsidRPr="004D3B47">
        <w:rPr>
          <w:i/>
          <w:sz w:val="20"/>
          <w:szCs w:val="20"/>
        </w:rPr>
        <w:t>and</w:t>
      </w:r>
      <w:r w:rsidRPr="004D3B47">
        <w:rPr>
          <w:i/>
          <w:sz w:val="20"/>
        </w:rPr>
        <w:t xml:space="preserve"> </w:t>
      </w:r>
      <w:r w:rsidR="006E2A10" w:rsidRPr="004D3B47">
        <w:rPr>
          <w:i/>
          <w:sz w:val="20"/>
        </w:rPr>
        <w:t xml:space="preserve">is not inferred by a histology result. </w:t>
      </w:r>
    </w:p>
    <w:p w14:paraId="7744B2BA" w14:textId="77777777" w:rsidR="000E4D29" w:rsidRPr="004D3B47" w:rsidRDefault="000E4D29" w:rsidP="000E4D29">
      <w:pPr>
        <w:rPr>
          <w:i/>
          <w:sz w:val="20"/>
        </w:rPr>
      </w:pPr>
    </w:p>
    <w:p w14:paraId="218974A5" w14:textId="33C95BC5" w:rsidR="003226B3" w:rsidRPr="00A321D5" w:rsidRDefault="0008224E" w:rsidP="00916D54">
      <w:pPr>
        <w:pStyle w:val="Caption"/>
        <w:keepNext/>
      </w:pPr>
      <w:bookmarkStart w:id="2116" w:name="_Ref486505788"/>
      <w:bookmarkStart w:id="2117" w:name="_Toc475605351"/>
      <w:bookmarkStart w:id="2118" w:name="_Toc486941238"/>
      <w:bookmarkStart w:id="2119" w:name="_Toc509928669"/>
      <w:bookmarkStart w:id="2120" w:name="_Toc528676356"/>
      <w:bookmarkStart w:id="2121" w:name="_Toc5627798"/>
      <w:bookmarkStart w:id="2122" w:name="_Toc12875761"/>
      <w:bookmarkStart w:id="2123" w:name="_Toc68606865"/>
      <w:r w:rsidRPr="00A321D5">
        <w:t>Figure</w:t>
      </w:r>
      <w:r w:rsidR="000E4D29" w:rsidRPr="00A321D5">
        <w:t xml:space="preserve"> </w:t>
      </w:r>
      <w:r w:rsidR="00E72C40">
        <w:fldChar w:fldCharType="begin"/>
      </w:r>
      <w:r w:rsidR="00E72C40">
        <w:instrText xml:space="preserve"> SEQ Figure \* ARABIC </w:instrText>
      </w:r>
      <w:r w:rsidR="00E72C40">
        <w:fldChar w:fldCharType="separate"/>
      </w:r>
      <w:r w:rsidR="00D03680">
        <w:rPr>
          <w:noProof/>
        </w:rPr>
        <w:t>102</w:t>
      </w:r>
      <w:r w:rsidR="00E72C40">
        <w:rPr>
          <w:noProof/>
        </w:rPr>
        <w:fldChar w:fldCharType="end"/>
      </w:r>
      <w:bookmarkEnd w:id="2116"/>
      <w:r w:rsidR="000E4D29" w:rsidRPr="00A321D5">
        <w:t xml:space="preserve"> - Trends in </w:t>
      </w:r>
      <w:bookmarkStart w:id="2124" w:name="_Toc475605352"/>
      <w:bookmarkEnd w:id="2117"/>
      <w:r w:rsidR="000E4D29" w:rsidRPr="00A321D5">
        <w:t>volumes of HPV test samples received, by laboratory</w:t>
      </w:r>
      <w:bookmarkEnd w:id="2118"/>
      <w:bookmarkEnd w:id="2119"/>
      <w:bookmarkEnd w:id="2120"/>
      <w:bookmarkEnd w:id="2121"/>
      <w:bookmarkEnd w:id="2122"/>
      <w:bookmarkEnd w:id="2123"/>
      <w:bookmarkEnd w:id="2124"/>
    </w:p>
    <w:p w14:paraId="314CA726" w14:textId="26774738" w:rsidR="000E4D29" w:rsidRPr="004D3B47" w:rsidRDefault="00A305A3" w:rsidP="005F3D46">
      <w:bookmarkStart w:id="2125" w:name="_Ref475524660"/>
      <w:bookmarkStart w:id="2126" w:name="_Toc486941239"/>
      <w:r w:rsidRPr="004D3B47">
        <w:rPr>
          <w:noProof/>
          <w:lang w:eastAsia="en-AU"/>
        </w:rPr>
        <w:drawing>
          <wp:inline distT="0" distB="0" distL="0" distR="0" wp14:anchorId="48F3EE82" wp14:editId="40265B60">
            <wp:extent cx="5400000" cy="3518445"/>
            <wp:effectExtent l="0" t="0" r="0" b="63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bwMode="auto">
                    <a:xfrm>
                      <a:off x="0" y="0"/>
                      <a:ext cx="5400000" cy="3518445"/>
                    </a:xfrm>
                    <a:prstGeom prst="rect">
                      <a:avLst/>
                    </a:prstGeom>
                    <a:noFill/>
                  </pic:spPr>
                </pic:pic>
              </a:graphicData>
            </a:graphic>
          </wp:inline>
        </w:drawing>
      </w:r>
    </w:p>
    <w:p w14:paraId="64B52209" w14:textId="77777777" w:rsidR="0084713D" w:rsidRPr="004D3B47" w:rsidRDefault="0084713D" w:rsidP="005F481F">
      <w:r w:rsidRPr="004D3B47">
        <w:br w:type="page"/>
      </w:r>
    </w:p>
    <w:p w14:paraId="13E7AD2E" w14:textId="2C87492C" w:rsidR="000E4D29" w:rsidRPr="00A321D5" w:rsidRDefault="0008224E" w:rsidP="00916D54">
      <w:pPr>
        <w:pStyle w:val="Caption"/>
        <w:keepNext/>
      </w:pPr>
      <w:bookmarkStart w:id="2127" w:name="_Ref512860137"/>
      <w:bookmarkStart w:id="2128" w:name="_Toc509928670"/>
      <w:bookmarkStart w:id="2129" w:name="_Toc528676357"/>
      <w:bookmarkStart w:id="2130" w:name="_Toc5627799"/>
      <w:bookmarkStart w:id="2131" w:name="_Toc12875762"/>
      <w:bookmarkStart w:id="2132" w:name="_Toc68606866"/>
      <w:r w:rsidRPr="00A321D5">
        <w:t>Figure</w:t>
      </w:r>
      <w:r w:rsidR="000E4D29" w:rsidRPr="00A321D5">
        <w:t xml:space="preserve"> </w:t>
      </w:r>
      <w:r w:rsidR="00E72C40">
        <w:fldChar w:fldCharType="begin"/>
      </w:r>
      <w:r w:rsidR="00E72C40">
        <w:instrText xml:space="preserve"> SEQ Figure \* ARABIC </w:instrText>
      </w:r>
      <w:r w:rsidR="00E72C40">
        <w:fldChar w:fldCharType="separate"/>
      </w:r>
      <w:r w:rsidR="00D03680">
        <w:rPr>
          <w:noProof/>
        </w:rPr>
        <w:t>103</w:t>
      </w:r>
      <w:r w:rsidR="00E72C40">
        <w:rPr>
          <w:noProof/>
        </w:rPr>
        <w:fldChar w:fldCharType="end"/>
      </w:r>
      <w:bookmarkEnd w:id="2125"/>
      <w:bookmarkEnd w:id="2127"/>
      <w:r w:rsidR="000E4D29" w:rsidRPr="00A321D5">
        <w:t xml:space="preserve"> - Trends in volumes of HPV test samples received, by purpose</w:t>
      </w:r>
      <w:bookmarkEnd w:id="2126"/>
      <w:bookmarkEnd w:id="2128"/>
      <w:bookmarkEnd w:id="2129"/>
      <w:bookmarkEnd w:id="2130"/>
      <w:bookmarkEnd w:id="2131"/>
      <w:bookmarkEnd w:id="2132"/>
    </w:p>
    <w:p w14:paraId="54B105A1" w14:textId="77777777" w:rsidR="00F4686C" w:rsidRDefault="00A305A3" w:rsidP="005F3D46">
      <w:r w:rsidRPr="004D3B47">
        <w:rPr>
          <w:noProof/>
          <w:lang w:eastAsia="en-AU"/>
        </w:rPr>
        <w:drawing>
          <wp:inline distT="0" distB="0" distL="0" distR="0" wp14:anchorId="386BA2F5" wp14:editId="11FFDEA9">
            <wp:extent cx="5400000" cy="3522247"/>
            <wp:effectExtent l="0" t="0" r="0" b="254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5400000" cy="3522247"/>
                    </a:xfrm>
                    <a:prstGeom prst="rect">
                      <a:avLst/>
                    </a:prstGeom>
                    <a:noFill/>
                  </pic:spPr>
                </pic:pic>
              </a:graphicData>
            </a:graphic>
          </wp:inline>
        </w:drawing>
      </w:r>
      <w:bookmarkStart w:id="2133" w:name="_Ref5620439"/>
      <w:bookmarkStart w:id="2134" w:name="_Toc5627800"/>
      <w:bookmarkStart w:id="2135" w:name="_Toc12875763"/>
    </w:p>
    <w:p w14:paraId="61C4CAFE" w14:textId="77777777" w:rsidR="00F4686C" w:rsidRPr="00B22A0B" w:rsidRDefault="00F4686C" w:rsidP="005F3D46"/>
    <w:p w14:paraId="1CC3EED3" w14:textId="44985EE6" w:rsidR="005B3440" w:rsidRPr="00A321D5" w:rsidRDefault="005B3440" w:rsidP="00916D54">
      <w:pPr>
        <w:pStyle w:val="Caption"/>
        <w:keepNext/>
      </w:pPr>
      <w:bookmarkStart w:id="2136" w:name="_Toc68606867"/>
      <w:r w:rsidRPr="00A321D5">
        <w:t xml:space="preserve">Figure </w:t>
      </w:r>
      <w:r w:rsidR="00E72C40">
        <w:fldChar w:fldCharType="begin"/>
      </w:r>
      <w:r w:rsidR="00E72C40">
        <w:instrText xml:space="preserve"> SEQ Figure \* ARABIC </w:instrText>
      </w:r>
      <w:r w:rsidR="00E72C40">
        <w:fldChar w:fldCharType="separate"/>
      </w:r>
      <w:r w:rsidR="00D03680">
        <w:rPr>
          <w:noProof/>
        </w:rPr>
        <w:t>104</w:t>
      </w:r>
      <w:r w:rsidR="00E72C40">
        <w:rPr>
          <w:noProof/>
        </w:rPr>
        <w:fldChar w:fldCharType="end"/>
      </w:r>
      <w:bookmarkEnd w:id="2133"/>
      <w:r w:rsidRPr="00A321D5">
        <w:t xml:space="preserve"> - Trends in HPV test samples collected at colposcopy, in relation to total colposcopies* performed in the period, by DHB</w:t>
      </w:r>
      <w:bookmarkEnd w:id="2134"/>
      <w:bookmarkEnd w:id="2135"/>
      <w:bookmarkEnd w:id="2136"/>
      <w:r w:rsidRPr="00A321D5">
        <w:t xml:space="preserve"> </w:t>
      </w:r>
    </w:p>
    <w:p w14:paraId="23ADE6DA" w14:textId="77777777" w:rsidR="005B3440" w:rsidRPr="004D3B47" w:rsidRDefault="00A305A3">
      <w:r w:rsidRPr="004D3B47">
        <w:rPr>
          <w:noProof/>
          <w:lang w:eastAsia="en-AU"/>
        </w:rPr>
        <w:drawing>
          <wp:inline distT="0" distB="0" distL="0" distR="0" wp14:anchorId="76F2E5ED" wp14:editId="0BF413AC">
            <wp:extent cx="5400000" cy="3370974"/>
            <wp:effectExtent l="0" t="0" r="0" b="127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5400000" cy="3370974"/>
                    </a:xfrm>
                    <a:prstGeom prst="rect">
                      <a:avLst/>
                    </a:prstGeom>
                    <a:noFill/>
                  </pic:spPr>
                </pic:pic>
              </a:graphicData>
            </a:graphic>
          </wp:inline>
        </w:drawing>
      </w:r>
    </w:p>
    <w:p w14:paraId="419AF3EE" w14:textId="221D817F" w:rsidR="000E4D29" w:rsidRPr="004D3B47" w:rsidRDefault="005B3440" w:rsidP="00C05F04">
      <w:pPr>
        <w:rPr>
          <w:lang w:eastAsia="en-AU"/>
        </w:rPr>
      </w:pPr>
      <w:r w:rsidRPr="004D3B47">
        <w:rPr>
          <w:i/>
          <w:sz w:val="20"/>
        </w:rPr>
        <w:t>HPV tests/ colposcopy can be interpreted broadly as the percentage of colposcopies within this DHB/ sector where a sample is collected for HPV testing.</w:t>
      </w:r>
      <w:r w:rsidR="00A26D58">
        <w:rPr>
          <w:i/>
          <w:sz w:val="20"/>
        </w:rPr>
        <w:t xml:space="preserve"> </w:t>
      </w:r>
      <w:r w:rsidRPr="004D3B47">
        <w:rPr>
          <w:i/>
          <w:sz w:val="20"/>
        </w:rPr>
        <w:t>*the number of HPV tests here includes only HPV test samples where a colposcopy report record exists and is not inferred by a histology result.</w:t>
      </w:r>
      <w:bookmarkStart w:id="2137" w:name="_Toc478551521"/>
      <w:bookmarkStart w:id="2138" w:name="_Toc482704704"/>
      <w:bookmarkStart w:id="2139" w:name="_Toc478551587"/>
      <w:r w:rsidR="000E4D29" w:rsidRPr="004D3B47">
        <w:rPr>
          <w:lang w:eastAsia="en-AU"/>
        </w:rPr>
        <w:br w:type="page"/>
      </w:r>
    </w:p>
    <w:p w14:paraId="708CD87C" w14:textId="4C9574BF" w:rsidR="0001067C" w:rsidRPr="004D3B47" w:rsidRDefault="0001067C" w:rsidP="0001067C">
      <w:pPr>
        <w:pStyle w:val="Heading3"/>
        <w:ind w:right="544"/>
        <w:jc w:val="both"/>
        <w:rPr>
          <w:lang w:eastAsia="en-AU"/>
        </w:rPr>
      </w:pPr>
      <w:bookmarkStart w:id="2140" w:name="_Toc509928463"/>
      <w:bookmarkStart w:id="2141" w:name="_Toc528676065"/>
      <w:bookmarkStart w:id="2142" w:name="_Toc2170052"/>
      <w:bookmarkStart w:id="2143" w:name="_Toc76740841"/>
      <w:r w:rsidRPr="004D3B47">
        <w:rPr>
          <w:lang w:eastAsia="en-AU"/>
        </w:rPr>
        <w:t>Indicator 8.3 –</w:t>
      </w:r>
      <w:r w:rsidR="00666A3C" w:rsidRPr="004D3B47">
        <w:rPr>
          <w:lang w:eastAsia="en-AU"/>
        </w:rPr>
        <w:t xml:space="preserve"> </w:t>
      </w:r>
      <w:r w:rsidRPr="004D3B47">
        <w:rPr>
          <w:lang w:eastAsia="en-AU"/>
        </w:rPr>
        <w:t xml:space="preserve">HPV tests for follow-up of women with </w:t>
      </w:r>
      <w:r w:rsidR="00CA7A04" w:rsidRPr="004D3B47">
        <w:rPr>
          <w:lang w:eastAsia="en-AU"/>
        </w:rPr>
        <w:t xml:space="preserve">a historical </w:t>
      </w:r>
      <w:r w:rsidR="00365ACF">
        <w:rPr>
          <w:lang w:eastAsia="en-AU"/>
        </w:rPr>
        <w:t>high-grade</w:t>
      </w:r>
      <w:r w:rsidRPr="004D3B47">
        <w:rPr>
          <w:lang w:eastAsia="en-AU"/>
        </w:rPr>
        <w:t xml:space="preserve"> abnormality</w:t>
      </w:r>
      <w:bookmarkEnd w:id="2137"/>
      <w:bookmarkEnd w:id="2138"/>
      <w:bookmarkEnd w:id="2139"/>
      <w:bookmarkEnd w:id="2140"/>
      <w:bookmarkEnd w:id="2141"/>
      <w:bookmarkEnd w:id="2142"/>
      <w:bookmarkEnd w:id="2143"/>
      <w:r w:rsidRPr="004D3B47">
        <w:rPr>
          <w:lang w:eastAsia="en-AU"/>
        </w:rPr>
        <w:t xml:space="preserve"> </w:t>
      </w:r>
    </w:p>
    <w:p w14:paraId="665A03E2" w14:textId="77777777" w:rsidR="0001067C" w:rsidRPr="004D3B47" w:rsidRDefault="0001067C" w:rsidP="0001067C">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4D3B47" w:rsidRPr="004D3B47" w14:paraId="754A6C33" w14:textId="77777777" w:rsidTr="003B07AC">
        <w:tc>
          <w:tcPr>
            <w:tcW w:w="1526" w:type="dxa"/>
          </w:tcPr>
          <w:p w14:paraId="2653D23D" w14:textId="77777777" w:rsidR="0001067C" w:rsidRPr="004D3B47" w:rsidRDefault="0001067C" w:rsidP="003B07AC">
            <w:pPr>
              <w:spacing w:before="120"/>
              <w:ind w:right="544"/>
              <w:jc w:val="both"/>
              <w:rPr>
                <w:b/>
              </w:rPr>
            </w:pPr>
            <w:r w:rsidRPr="004D3B47">
              <w:rPr>
                <w:b/>
              </w:rPr>
              <w:t>Definition</w:t>
            </w:r>
          </w:p>
        </w:tc>
        <w:tc>
          <w:tcPr>
            <w:tcW w:w="7796" w:type="dxa"/>
          </w:tcPr>
          <w:p w14:paraId="78B53F87" w14:textId="00B9D853" w:rsidR="0001067C" w:rsidRPr="004D3B47" w:rsidRDefault="0001067C" w:rsidP="003B07AC">
            <w:pPr>
              <w:spacing w:before="120"/>
              <w:ind w:right="34"/>
              <w:jc w:val="both"/>
            </w:pPr>
            <w:r w:rsidRPr="004D3B47">
              <w:t xml:space="preserve">NCSP Guidelines for Cervical Screening in New Zealand state that women with a previous </w:t>
            </w:r>
            <w:r w:rsidR="00365ACF">
              <w:t>high-grade</w:t>
            </w:r>
            <w:r w:rsidRPr="004D3B47">
              <w:t xml:space="preserve"> squamous abnormality </w:t>
            </w:r>
            <w:r w:rsidR="00300E31" w:rsidRPr="004D3B47">
              <w:t>(ASC-H, HSIL, CIN</w:t>
            </w:r>
            <w:r w:rsidR="00692301" w:rsidRPr="004D3B47">
              <w:t xml:space="preserve"> </w:t>
            </w:r>
            <w:r w:rsidR="00300E31" w:rsidRPr="004D3B47">
              <w:t xml:space="preserve">2/3) </w:t>
            </w:r>
            <w:r w:rsidRPr="004D3B47">
              <w:t>more than three years ago may benefit from two rounds of dual cytology and hrHPV testing (“historical testing</w:t>
            </w:r>
            <w:r w:rsidR="00777834" w:rsidRPr="004D3B47">
              <w:t>”</w:t>
            </w:r>
            <w:r w:rsidRPr="004D3B47">
              <w:t xml:space="preserve">). If women test negative </w:t>
            </w:r>
            <w:r w:rsidR="00720904" w:rsidRPr="004D3B47">
              <w:t xml:space="preserve">on </w:t>
            </w:r>
            <w:r w:rsidRPr="004D3B47">
              <w:t>both tests over two years, they can safely be screened according to the routine screening recommendations (cytology alone every three years until 70).</w:t>
            </w:r>
            <w:r w:rsidR="00A26D58">
              <w:t xml:space="preserve"> </w:t>
            </w:r>
            <w:r w:rsidR="00777834" w:rsidRPr="004D3B47">
              <w:t xml:space="preserve">HPV </w:t>
            </w:r>
            <w:r w:rsidRPr="004D3B47">
              <w:t xml:space="preserve">testing is not recommended for </w:t>
            </w:r>
            <w:r w:rsidR="00777834" w:rsidRPr="004D3B47">
              <w:t xml:space="preserve">management of </w:t>
            </w:r>
            <w:r w:rsidRPr="004D3B47">
              <w:t xml:space="preserve">women with a </w:t>
            </w:r>
            <w:r w:rsidR="00777834" w:rsidRPr="004D3B47">
              <w:t xml:space="preserve">historic </w:t>
            </w:r>
            <w:r w:rsidRPr="004D3B47">
              <w:t xml:space="preserve">non-squamous </w:t>
            </w:r>
            <w:r w:rsidR="00365ACF">
              <w:t>high-grade</w:t>
            </w:r>
            <w:r w:rsidRPr="004D3B47">
              <w:t xml:space="preserve"> abnormality.</w:t>
            </w:r>
          </w:p>
          <w:p w14:paraId="5C532849" w14:textId="77777777" w:rsidR="00E6668D" w:rsidRPr="004D3B47" w:rsidRDefault="00E6668D" w:rsidP="00E6668D">
            <w:pPr>
              <w:pStyle w:val="NoSpacing"/>
            </w:pPr>
          </w:p>
          <w:p w14:paraId="7D3D574D" w14:textId="77777777" w:rsidR="0001067C" w:rsidRPr="004D3B47" w:rsidRDefault="0001067C" w:rsidP="00E6668D">
            <w:pPr>
              <w:pStyle w:val="NoSpacing"/>
              <w:jc w:val="both"/>
            </w:pPr>
            <w:r w:rsidRPr="004D3B47">
              <w:t>The purpose of this indicator is to examine the extent to which historical testing is being u</w:t>
            </w:r>
            <w:r w:rsidR="00720904" w:rsidRPr="004D3B47">
              <w:t xml:space="preserve">sed </w:t>
            </w:r>
            <w:r w:rsidR="00D05A2A" w:rsidRPr="004D3B47">
              <w:t xml:space="preserve">for </w:t>
            </w:r>
            <w:r w:rsidRPr="004D3B47">
              <w:t>women who are eligible for it, a</w:t>
            </w:r>
            <w:r w:rsidR="00D046F0" w:rsidRPr="004D3B47">
              <w:t>nd the outcomes of these tests.</w:t>
            </w:r>
            <w:r w:rsidRPr="004D3B47">
              <w:t xml:space="preserve"> </w:t>
            </w:r>
          </w:p>
          <w:p w14:paraId="354B1C8F" w14:textId="77777777" w:rsidR="00E6668D" w:rsidRPr="004D3B47" w:rsidRDefault="00E6668D" w:rsidP="00E6668D">
            <w:pPr>
              <w:pStyle w:val="NoSpacing"/>
            </w:pPr>
          </w:p>
          <w:p w14:paraId="1D936FE5" w14:textId="53347E67" w:rsidR="0001067C" w:rsidRPr="004D3B47" w:rsidRDefault="00156F7D" w:rsidP="00E6668D">
            <w:pPr>
              <w:pStyle w:val="NoSpacing"/>
              <w:jc w:val="both"/>
            </w:pPr>
            <w:r w:rsidRPr="004D3B47">
              <w:t xml:space="preserve">Predominantly, women who are eligible for historical testing will be those who were eligible for it at the time it was introduced (1 October 2009), because women with more recent </w:t>
            </w:r>
            <w:r w:rsidR="00365ACF">
              <w:t>high-grade</w:t>
            </w:r>
            <w:r w:rsidRPr="004D3B47">
              <w:t xml:space="preserve"> squamous abnormalities will be followed up with hrHPV testing in other ways (as part of standard post-treatment management and/ or use of hrHPV testing to assist in resolving discordant cytology and colposcopy/</w:t>
            </w:r>
            <w:r w:rsidR="00DD3C5F" w:rsidRPr="004D3B47">
              <w:t xml:space="preserve"> </w:t>
            </w:r>
            <w:r w:rsidRPr="004D3B47">
              <w:t>histology).</w:t>
            </w:r>
            <w:r w:rsidR="00953EBB" w:rsidRPr="004D3B47">
              <w:t xml:space="preserve"> </w:t>
            </w:r>
            <w:r w:rsidR="0001067C" w:rsidRPr="004D3B47">
              <w:t xml:space="preserve">Women are considered to have been eligible for historical testing as at 1 October 2009 if: </w:t>
            </w:r>
          </w:p>
          <w:p w14:paraId="3C3864C8" w14:textId="3E64A92B" w:rsidR="0001067C" w:rsidRPr="004D3B47" w:rsidRDefault="0001067C" w:rsidP="0001067C">
            <w:pPr>
              <w:numPr>
                <w:ilvl w:val="0"/>
                <w:numId w:val="27"/>
              </w:numPr>
              <w:spacing w:before="120"/>
              <w:ind w:right="34"/>
              <w:jc w:val="both"/>
              <w:rPr>
                <w:lang w:val="en-NZ"/>
              </w:rPr>
            </w:pPr>
            <w:r w:rsidRPr="004D3B47">
              <w:rPr>
                <w:lang w:val="en-NZ"/>
              </w:rPr>
              <w:t xml:space="preserve">They had a </w:t>
            </w:r>
            <w:r w:rsidR="00365ACF">
              <w:rPr>
                <w:lang w:val="en-NZ"/>
              </w:rPr>
              <w:t>high-grade</w:t>
            </w:r>
            <w:r w:rsidRPr="004D3B47">
              <w:rPr>
                <w:lang w:val="en-NZ"/>
              </w:rPr>
              <w:t xml:space="preserve"> squamous abnormality (cytology or histology) more than three years prior to 1 October 2009</w:t>
            </w:r>
            <w:r w:rsidR="005E3124" w:rsidRPr="004D3B47">
              <w:rPr>
                <w:lang w:val="en-NZ"/>
              </w:rPr>
              <w:t>,</w:t>
            </w:r>
            <w:r w:rsidR="00842A71" w:rsidRPr="004D3B47">
              <w:rPr>
                <w:lang w:val="en-NZ"/>
              </w:rPr>
              <w:t xml:space="preserve"> </w:t>
            </w:r>
            <w:r w:rsidR="00126C68" w:rsidRPr="004D3B47">
              <w:rPr>
                <w:lang w:val="en-NZ"/>
              </w:rPr>
              <w:t xml:space="preserve">as per the definition of </w:t>
            </w:r>
            <w:r w:rsidR="00126C68" w:rsidRPr="004D3B47">
              <w:t xml:space="preserve">historical </w:t>
            </w:r>
            <w:r w:rsidR="005E3124" w:rsidRPr="004D3B47">
              <w:t xml:space="preserve">testing </w:t>
            </w:r>
            <w:r w:rsidR="005E3124" w:rsidRPr="004D3B47">
              <w:rPr>
                <w:lang w:val="en-NZ"/>
              </w:rPr>
              <w:t>(i.e. p</w:t>
            </w:r>
            <w:r w:rsidR="005E3124" w:rsidRPr="004D3B47">
              <w:t>rior</w:t>
            </w:r>
            <w:r w:rsidR="005E3124" w:rsidRPr="004D3B47">
              <w:rPr>
                <w:lang w:val="en-NZ"/>
              </w:rPr>
              <w:t xml:space="preserve"> to 1 October 2006</w:t>
            </w:r>
            <w:r w:rsidR="00842A71" w:rsidRPr="004D3B47">
              <w:rPr>
                <w:lang w:val="en-NZ"/>
              </w:rPr>
              <w:t>)</w:t>
            </w:r>
            <w:r w:rsidRPr="004D3B47">
              <w:rPr>
                <w:lang w:val="en-NZ"/>
              </w:rPr>
              <w:t xml:space="preserve"> and</w:t>
            </w:r>
          </w:p>
          <w:p w14:paraId="5A7F1629" w14:textId="77777777" w:rsidR="0001067C" w:rsidRPr="004D3B47" w:rsidRDefault="0001067C" w:rsidP="0001067C">
            <w:pPr>
              <w:numPr>
                <w:ilvl w:val="0"/>
                <w:numId w:val="27"/>
              </w:numPr>
              <w:spacing w:before="120"/>
              <w:ind w:right="34"/>
              <w:jc w:val="both"/>
              <w:rPr>
                <w:lang w:val="en-NZ"/>
              </w:rPr>
            </w:pPr>
            <w:r w:rsidRPr="004D3B47">
              <w:rPr>
                <w:lang w:val="en-NZ"/>
              </w:rPr>
              <w:t>They ha</w:t>
            </w:r>
            <w:r w:rsidR="005E3124" w:rsidRPr="004D3B47">
              <w:rPr>
                <w:lang w:val="en-NZ"/>
              </w:rPr>
              <w:t>d</w:t>
            </w:r>
            <w:r w:rsidRPr="004D3B47">
              <w:rPr>
                <w:lang w:val="en-NZ"/>
              </w:rPr>
              <w:t xml:space="preserve"> no previous glandular abnormality </w:t>
            </w:r>
            <w:r w:rsidR="005E3124" w:rsidRPr="004D3B47">
              <w:rPr>
                <w:lang w:val="en-NZ"/>
              </w:rPr>
              <w:t xml:space="preserve">(i.e. </w:t>
            </w:r>
            <w:r w:rsidRPr="004D3B47">
              <w:rPr>
                <w:lang w:val="en-NZ"/>
              </w:rPr>
              <w:t>prior to 1 October 2009</w:t>
            </w:r>
            <w:r w:rsidR="005E3124" w:rsidRPr="004D3B47">
              <w:rPr>
                <w:lang w:val="en-NZ"/>
              </w:rPr>
              <w:t>)</w:t>
            </w:r>
            <w:r w:rsidRPr="004D3B47">
              <w:rPr>
                <w:lang w:val="en-NZ"/>
              </w:rPr>
              <w:t>; and</w:t>
            </w:r>
          </w:p>
          <w:p w14:paraId="58820400" w14:textId="2FB7D714" w:rsidR="0001067C" w:rsidRPr="004D3B47" w:rsidRDefault="00D04713" w:rsidP="0001067C">
            <w:pPr>
              <w:numPr>
                <w:ilvl w:val="0"/>
                <w:numId w:val="27"/>
              </w:numPr>
              <w:spacing w:before="120"/>
              <w:ind w:right="34"/>
              <w:jc w:val="both"/>
              <w:rPr>
                <w:lang w:val="en-NZ"/>
              </w:rPr>
            </w:pPr>
            <w:r w:rsidRPr="004D3B47">
              <w:rPr>
                <w:lang w:val="en-NZ"/>
              </w:rPr>
              <w:t xml:space="preserve">Between </w:t>
            </w:r>
            <w:r w:rsidR="0001067C" w:rsidRPr="004D3B47">
              <w:rPr>
                <w:lang w:val="en-NZ"/>
              </w:rPr>
              <w:t xml:space="preserve">their historical </w:t>
            </w:r>
            <w:r w:rsidR="00365ACF">
              <w:rPr>
                <w:lang w:val="en-NZ"/>
              </w:rPr>
              <w:t>high-grade</w:t>
            </w:r>
            <w:r w:rsidR="0001067C" w:rsidRPr="004D3B47">
              <w:rPr>
                <w:lang w:val="en-NZ"/>
              </w:rPr>
              <w:t xml:space="preserve"> squamous abnormality</w:t>
            </w:r>
            <w:r w:rsidRPr="004D3B47">
              <w:rPr>
                <w:lang w:val="en-NZ"/>
              </w:rPr>
              <w:t xml:space="preserve"> and 1 October 2009</w:t>
            </w:r>
            <w:r w:rsidR="0001067C" w:rsidRPr="004D3B47">
              <w:rPr>
                <w:lang w:val="en-NZ"/>
              </w:rPr>
              <w:t xml:space="preserve">, they had </w:t>
            </w:r>
            <w:r w:rsidR="0001067C" w:rsidRPr="004D3B47">
              <w:rPr>
                <w:i/>
                <w:lang w:val="en-NZ"/>
              </w:rPr>
              <w:t>either</w:t>
            </w:r>
            <w:r w:rsidR="0001067C" w:rsidRPr="004D3B47">
              <w:rPr>
                <w:lang w:val="en-NZ"/>
              </w:rPr>
              <w:t xml:space="preserve"> no cytology OR </w:t>
            </w:r>
            <w:r w:rsidR="00DA1DEF" w:rsidRPr="004D3B47">
              <w:rPr>
                <w:lang w:val="en-NZ"/>
              </w:rPr>
              <w:t xml:space="preserve">only negative cytology OR </w:t>
            </w:r>
            <w:r w:rsidR="0001067C" w:rsidRPr="004D3B47">
              <w:rPr>
                <w:rFonts w:cs="Arial"/>
                <w:szCs w:val="20"/>
              </w:rPr>
              <w:t>three consecutive negative cytology tests as their most recent cytology results; and</w:t>
            </w:r>
          </w:p>
          <w:p w14:paraId="0EE05D6D" w14:textId="77777777" w:rsidR="0001067C" w:rsidRPr="004D3B47" w:rsidRDefault="0001067C" w:rsidP="0001067C">
            <w:pPr>
              <w:numPr>
                <w:ilvl w:val="0"/>
                <w:numId w:val="27"/>
              </w:numPr>
              <w:spacing w:before="120"/>
              <w:ind w:right="34"/>
              <w:jc w:val="both"/>
              <w:rPr>
                <w:lang w:val="en-NZ"/>
              </w:rPr>
            </w:pPr>
            <w:r w:rsidRPr="004D3B47">
              <w:rPr>
                <w:lang w:val="en-NZ"/>
              </w:rPr>
              <w:t>They were alive on 1 October 2009.</w:t>
            </w:r>
          </w:p>
          <w:p w14:paraId="506CE7E0" w14:textId="77777777" w:rsidR="00E6668D" w:rsidRPr="004D3B47" w:rsidRDefault="00E6668D" w:rsidP="00E6668D">
            <w:pPr>
              <w:pStyle w:val="NoSpacing"/>
              <w:rPr>
                <w:lang w:val="en-NZ"/>
              </w:rPr>
            </w:pPr>
          </w:p>
          <w:p w14:paraId="7D086EF0" w14:textId="1DBB7714" w:rsidR="00DA1DEF" w:rsidRPr="004D3B47" w:rsidRDefault="00DA1DEF" w:rsidP="00DA1DEF">
            <w:pPr>
              <w:spacing w:before="120"/>
              <w:ind w:right="34"/>
              <w:jc w:val="both"/>
              <w:rPr>
                <w:lang w:val="en-NZ"/>
              </w:rPr>
            </w:pPr>
            <w:r w:rsidRPr="004D3B47">
              <w:rPr>
                <w:lang w:val="en-NZ"/>
              </w:rPr>
              <w:t xml:space="preserve">Women were excluded, however, if they had been treated for a </w:t>
            </w:r>
            <w:r w:rsidR="00365ACF">
              <w:t>high-grade</w:t>
            </w:r>
            <w:r w:rsidRPr="004D3B47">
              <w:t xml:space="preserve"> squamous abnormality within the three years </w:t>
            </w:r>
            <w:r w:rsidRPr="004D3B47">
              <w:rPr>
                <w:lang w:val="en-NZ"/>
              </w:rPr>
              <w:t>prior to 1 October 2009, because th</w:t>
            </w:r>
            <w:r w:rsidR="00681A1C" w:rsidRPr="004D3B47">
              <w:rPr>
                <w:lang w:val="en-NZ"/>
              </w:rPr>
              <w:t>is meant th</w:t>
            </w:r>
            <w:r w:rsidRPr="004D3B47">
              <w:rPr>
                <w:lang w:val="en-NZ"/>
              </w:rPr>
              <w:t xml:space="preserve">ey met the criteria for </w:t>
            </w:r>
            <w:r w:rsidRPr="004D3B47">
              <w:rPr>
                <w:i/>
                <w:lang w:val="en-NZ"/>
              </w:rPr>
              <w:t>post-treatment women</w:t>
            </w:r>
            <w:r w:rsidRPr="004D3B47">
              <w:rPr>
                <w:lang w:val="en-NZ"/>
              </w:rPr>
              <w:t xml:space="preserve">, </w:t>
            </w:r>
            <w:r w:rsidR="00681A1C" w:rsidRPr="004D3B47">
              <w:rPr>
                <w:lang w:val="en-NZ"/>
              </w:rPr>
              <w:t>rather than</w:t>
            </w:r>
            <w:r w:rsidRPr="004D3B47">
              <w:rPr>
                <w:i/>
                <w:lang w:val="en-NZ"/>
              </w:rPr>
              <w:t xml:space="preserve"> historical testing.</w:t>
            </w:r>
            <w:r w:rsidR="00A26D58">
              <w:rPr>
                <w:i/>
                <w:lang w:val="en-NZ"/>
              </w:rPr>
              <w:t xml:space="preserve"> </w:t>
            </w:r>
            <w:r w:rsidR="00F75650" w:rsidRPr="004D3B47">
              <w:rPr>
                <w:lang w:val="en-NZ"/>
              </w:rPr>
              <w:t>Note that this indicator also does not report on historical testing in any women who became eligible for it after 1 October 2009 (although as noted above, this should be a small group as women with more recent high-grade squamous abnormalities will be followed up with hrHPV testing in other ways).</w:t>
            </w:r>
          </w:p>
          <w:p w14:paraId="4794E2FA" w14:textId="77777777" w:rsidR="00DA1DEF" w:rsidRPr="004D3B47" w:rsidRDefault="00DA1DEF" w:rsidP="00E6668D">
            <w:pPr>
              <w:pStyle w:val="NoSpacing"/>
              <w:rPr>
                <w:lang w:val="en-NZ"/>
              </w:rPr>
            </w:pPr>
          </w:p>
          <w:p w14:paraId="35D458FA" w14:textId="4BD029A5" w:rsidR="0001067C" w:rsidRPr="004D3B47" w:rsidRDefault="0001067C" w:rsidP="00E6668D">
            <w:pPr>
              <w:pStyle w:val="NoSpacing"/>
              <w:jc w:val="both"/>
              <w:rPr>
                <w:lang w:val="en-NZ"/>
              </w:rPr>
            </w:pPr>
            <w:r w:rsidRPr="004D3B47">
              <w:rPr>
                <w:lang w:val="en-NZ"/>
              </w:rPr>
              <w:t xml:space="preserve">Within the current report, </w:t>
            </w:r>
            <w:r w:rsidR="00BD0410" w:rsidRPr="004D3B47">
              <w:rPr>
                <w:lang w:val="en-NZ"/>
              </w:rPr>
              <w:t>R</w:t>
            </w:r>
            <w:r w:rsidRPr="004D3B47">
              <w:rPr>
                <w:lang w:val="en-NZ"/>
              </w:rPr>
              <w:t xml:space="preserve">ound 1 and </w:t>
            </w:r>
            <w:r w:rsidR="00BD0410" w:rsidRPr="004D3B47">
              <w:rPr>
                <w:lang w:val="en-NZ"/>
              </w:rPr>
              <w:t>R</w:t>
            </w:r>
            <w:r w:rsidRPr="004D3B47">
              <w:rPr>
                <w:lang w:val="en-NZ"/>
              </w:rPr>
              <w:t xml:space="preserve">ound 2 historical tests are only considered </w:t>
            </w:r>
            <w:r w:rsidR="00B722D4" w:rsidRPr="004D3B47">
              <w:rPr>
                <w:lang w:val="en-NZ"/>
              </w:rPr>
              <w:t>for</w:t>
            </w:r>
            <w:r w:rsidRPr="004D3B47">
              <w:rPr>
                <w:lang w:val="en-NZ"/>
              </w:rPr>
              <w:t xml:space="preserve"> women </w:t>
            </w:r>
            <w:r w:rsidR="00DA1DEF" w:rsidRPr="004D3B47">
              <w:rPr>
                <w:lang w:val="en-NZ"/>
              </w:rPr>
              <w:t xml:space="preserve">who were both eligible for historical testing on 1 October 2009 </w:t>
            </w:r>
            <w:r w:rsidR="00DA1DEF" w:rsidRPr="004D3B47">
              <w:rPr>
                <w:i/>
                <w:lang w:val="en-NZ"/>
              </w:rPr>
              <w:t>and</w:t>
            </w:r>
            <w:r w:rsidR="00DA1DEF" w:rsidRPr="004D3B47">
              <w:rPr>
                <w:lang w:val="en-NZ"/>
              </w:rPr>
              <w:t xml:space="preserve"> who also remained eligible for it throughout the current monitoring period.</w:t>
            </w:r>
            <w:r w:rsidR="00A26D58">
              <w:rPr>
                <w:lang w:val="en-NZ"/>
              </w:rPr>
              <w:t xml:space="preserve"> </w:t>
            </w:r>
            <w:r w:rsidR="00DA1DEF" w:rsidRPr="004D3B47">
              <w:rPr>
                <w:lang w:val="en-NZ"/>
              </w:rPr>
              <w:t>Therefore, in the current report, women were excluded if</w:t>
            </w:r>
            <w:r w:rsidRPr="004D3B47">
              <w:rPr>
                <w:lang w:val="en-NZ"/>
              </w:rPr>
              <w:t>:</w:t>
            </w:r>
          </w:p>
          <w:p w14:paraId="2E664597" w14:textId="77777777" w:rsidR="0001067C" w:rsidRPr="004D3B47" w:rsidRDefault="00DA1DEF" w:rsidP="003A2FFF">
            <w:pPr>
              <w:numPr>
                <w:ilvl w:val="0"/>
                <w:numId w:val="28"/>
              </w:numPr>
              <w:spacing w:before="120"/>
              <w:ind w:right="34"/>
              <w:jc w:val="both"/>
              <w:rPr>
                <w:lang w:val="en-NZ"/>
              </w:rPr>
            </w:pPr>
            <w:r w:rsidRPr="004D3B47">
              <w:rPr>
                <w:lang w:val="en-NZ"/>
              </w:rPr>
              <w:t>T</w:t>
            </w:r>
            <w:r w:rsidR="0001067C" w:rsidRPr="004D3B47">
              <w:rPr>
                <w:lang w:val="en-NZ"/>
              </w:rPr>
              <w:t>he</w:t>
            </w:r>
            <w:r w:rsidRPr="004D3B47">
              <w:rPr>
                <w:lang w:val="en-NZ"/>
              </w:rPr>
              <w:t xml:space="preserve">y were not </w:t>
            </w:r>
            <w:r w:rsidR="0001067C" w:rsidRPr="004D3B47">
              <w:rPr>
                <w:lang w:val="en-NZ"/>
              </w:rPr>
              <w:t>still alive at the end of the current monitoring period</w:t>
            </w:r>
            <w:r w:rsidRPr="004D3B47">
              <w:rPr>
                <w:lang w:val="en-NZ"/>
              </w:rPr>
              <w:t xml:space="preserve"> </w:t>
            </w:r>
            <w:r w:rsidRPr="004D3B47">
              <w:rPr>
                <w:i/>
                <w:lang w:val="en-NZ"/>
              </w:rPr>
              <w:t>(follow-up no longer possible)</w:t>
            </w:r>
            <w:r w:rsidR="0001067C" w:rsidRPr="004D3B47">
              <w:rPr>
                <w:lang w:val="en-NZ"/>
              </w:rPr>
              <w:t xml:space="preserve">; </w:t>
            </w:r>
            <w:r w:rsidRPr="004D3B47">
              <w:rPr>
                <w:lang w:val="en-NZ"/>
              </w:rPr>
              <w:t>or</w:t>
            </w:r>
          </w:p>
          <w:p w14:paraId="2488725F" w14:textId="40F21821" w:rsidR="0001067C" w:rsidRPr="004D3B47" w:rsidRDefault="00DA1DEF" w:rsidP="003A2FFF">
            <w:pPr>
              <w:numPr>
                <w:ilvl w:val="0"/>
                <w:numId w:val="28"/>
              </w:numPr>
              <w:spacing w:before="120"/>
              <w:ind w:right="34"/>
              <w:jc w:val="both"/>
              <w:rPr>
                <w:lang w:val="en-NZ"/>
              </w:rPr>
            </w:pPr>
            <w:r w:rsidRPr="004D3B47">
              <w:rPr>
                <w:lang w:val="en-NZ"/>
              </w:rPr>
              <w:t xml:space="preserve">They had </w:t>
            </w:r>
            <w:r w:rsidR="0001067C" w:rsidRPr="004D3B47">
              <w:rPr>
                <w:lang w:val="en-NZ"/>
              </w:rPr>
              <w:t xml:space="preserve">a non-squamous </w:t>
            </w:r>
            <w:r w:rsidR="00365ACF">
              <w:rPr>
                <w:lang w:val="en-NZ"/>
              </w:rPr>
              <w:t>high-grade</w:t>
            </w:r>
            <w:r w:rsidR="0001067C" w:rsidRPr="004D3B47">
              <w:rPr>
                <w:lang w:val="en-NZ"/>
              </w:rPr>
              <w:t xml:space="preserve"> abnormality </w:t>
            </w:r>
            <w:r w:rsidR="00C81802" w:rsidRPr="004D3B47">
              <w:rPr>
                <w:lang w:val="en-NZ"/>
              </w:rPr>
              <w:t xml:space="preserve">between becoming eligible (on 1 October 2009) and the end of the current monitoring period </w:t>
            </w:r>
            <w:r w:rsidR="0001067C" w:rsidRPr="004D3B47">
              <w:rPr>
                <w:i/>
                <w:lang w:val="en-NZ"/>
              </w:rPr>
              <w:t xml:space="preserve">(no longer eligible for historical testing) </w:t>
            </w:r>
          </w:p>
          <w:p w14:paraId="2198690D" w14:textId="77777777" w:rsidR="00E6668D" w:rsidRPr="004D3B47" w:rsidRDefault="00E6668D" w:rsidP="00E6668D">
            <w:pPr>
              <w:pStyle w:val="NoSpacing"/>
              <w:rPr>
                <w:lang w:val="en-NZ"/>
              </w:rPr>
            </w:pPr>
          </w:p>
          <w:p w14:paraId="6F02D696" w14:textId="56F0E6FC" w:rsidR="0001067C" w:rsidRPr="004D3B47" w:rsidRDefault="0001067C" w:rsidP="00E6668D">
            <w:pPr>
              <w:pStyle w:val="NoSpacing"/>
              <w:jc w:val="both"/>
              <w:rPr>
                <w:lang w:val="en-NZ"/>
              </w:rPr>
            </w:pPr>
            <w:r w:rsidRPr="004D3B47">
              <w:rPr>
                <w:lang w:val="en-NZ"/>
              </w:rPr>
              <w:t>HPV tests in these women from</w:t>
            </w:r>
            <w:r w:rsidR="007E5F6F" w:rsidRPr="004D3B47">
              <w:rPr>
                <w:lang w:val="en-NZ"/>
              </w:rPr>
              <w:t xml:space="preserve"> 1 October 2009 were retrieved.</w:t>
            </w:r>
            <w:r w:rsidRPr="004D3B47">
              <w:rPr>
                <w:lang w:val="en-NZ"/>
              </w:rPr>
              <w:t xml:space="preserve"> HPV tests which appeared to have been carried out for other recommended uses of HPV testing (such as HPV triage of </w:t>
            </w:r>
            <w:r w:rsidR="00365ACF">
              <w:rPr>
                <w:lang w:val="en-NZ"/>
              </w:rPr>
              <w:t>low-grade</w:t>
            </w:r>
            <w:r w:rsidRPr="004D3B47">
              <w:rPr>
                <w:lang w:val="en-NZ"/>
              </w:rPr>
              <w:t xml:space="preserve"> cytology; HPV tests taken at colposcopy; or HPV tests performed to follow-up treatment of a </w:t>
            </w:r>
            <w:r w:rsidR="00365ACF">
              <w:rPr>
                <w:lang w:val="en-NZ"/>
              </w:rPr>
              <w:t>high-grade</w:t>
            </w:r>
            <w:r w:rsidRPr="004D3B47">
              <w:rPr>
                <w:lang w:val="en-NZ"/>
              </w:rPr>
              <w:t xml:space="preserve"> squamous abnormality within the previous three years) were excluded since they were not performed for the</w:t>
            </w:r>
            <w:r w:rsidR="007E5F6F" w:rsidRPr="004D3B47">
              <w:rPr>
                <w:lang w:val="en-NZ"/>
              </w:rPr>
              <w:t xml:space="preserve"> purpose of historical testing.</w:t>
            </w:r>
            <w:r w:rsidRPr="004D3B47">
              <w:rPr>
                <w:lang w:val="en-NZ"/>
              </w:rPr>
              <w:t xml:space="preserve"> After excluding those tests, the first HPV test in each woman was defined as her </w:t>
            </w:r>
            <w:r w:rsidR="00BD0410" w:rsidRPr="004D3B47">
              <w:rPr>
                <w:lang w:val="en-NZ"/>
              </w:rPr>
              <w:t>R</w:t>
            </w:r>
            <w:r w:rsidRPr="004D3B47">
              <w:rPr>
                <w:lang w:val="en-NZ"/>
              </w:rPr>
              <w:t>ound 1 historical test.</w:t>
            </w:r>
            <w:r w:rsidR="00A26D58">
              <w:rPr>
                <w:lang w:val="en-NZ"/>
              </w:rPr>
              <w:t xml:space="preserve"> </w:t>
            </w:r>
            <w:r w:rsidRPr="004D3B47">
              <w:rPr>
                <w:lang w:val="en-NZ"/>
              </w:rPr>
              <w:t xml:space="preserve">A </w:t>
            </w:r>
            <w:r w:rsidR="00BD0410" w:rsidRPr="004D3B47">
              <w:rPr>
                <w:lang w:val="en-NZ"/>
              </w:rPr>
              <w:t>R</w:t>
            </w:r>
            <w:r w:rsidRPr="004D3B47">
              <w:rPr>
                <w:lang w:val="en-NZ"/>
              </w:rPr>
              <w:t xml:space="preserve">ound 2 historical test was defined as the first HPV test which occurred at least 9 months after a </w:t>
            </w:r>
            <w:r w:rsidR="00BD0410" w:rsidRPr="004D3B47">
              <w:rPr>
                <w:lang w:val="en-NZ"/>
              </w:rPr>
              <w:t>R</w:t>
            </w:r>
            <w:r w:rsidRPr="004D3B47">
              <w:rPr>
                <w:lang w:val="en-NZ"/>
              </w:rPr>
              <w:t>ound 1 historical test.</w:t>
            </w:r>
          </w:p>
          <w:p w14:paraId="5AEF218A" w14:textId="77777777" w:rsidR="00E6668D" w:rsidRPr="004D3B47" w:rsidRDefault="00E6668D" w:rsidP="00E6668D">
            <w:pPr>
              <w:pStyle w:val="NoSpacing"/>
              <w:rPr>
                <w:lang w:val="en-NZ"/>
              </w:rPr>
            </w:pPr>
          </w:p>
          <w:p w14:paraId="22E69E73" w14:textId="58C71D34" w:rsidR="0001067C" w:rsidRPr="004D3B47" w:rsidRDefault="0001067C" w:rsidP="00E6668D">
            <w:pPr>
              <w:pStyle w:val="NoSpacing"/>
              <w:jc w:val="both"/>
              <w:rPr>
                <w:lang w:val="en-NZ"/>
              </w:rPr>
            </w:pPr>
            <w:r w:rsidRPr="004D3B47">
              <w:rPr>
                <w:lang w:val="en-NZ"/>
              </w:rPr>
              <w:t xml:space="preserve">Measures reported by age are based on the age of the women at the end of the current </w:t>
            </w:r>
            <w:r w:rsidR="00325D57" w:rsidRPr="004D3B47">
              <w:t>monitoring</w:t>
            </w:r>
            <w:r w:rsidRPr="004D3B47">
              <w:rPr>
                <w:lang w:val="en-NZ"/>
              </w:rPr>
              <w:t xml:space="preserve"> period</w:t>
            </w:r>
            <w:r w:rsidR="003C2D01" w:rsidRPr="004D3B47">
              <w:rPr>
                <w:lang w:val="en-NZ"/>
              </w:rPr>
              <w:t xml:space="preserve"> (</w:t>
            </w:r>
            <w:r w:rsidR="005B31C7" w:rsidRPr="004D3B47">
              <w:t xml:space="preserve">i.e. a </w:t>
            </w:r>
            <w:r w:rsidR="00AB0FF5" w:rsidRPr="004D3B47">
              <w:t>woman’s</w:t>
            </w:r>
            <w:r w:rsidR="005B31C7" w:rsidRPr="004D3B47">
              <w:t xml:space="preserve"> age at</w:t>
            </w:r>
            <w:r w:rsidR="00FB47C5" w:rsidRPr="004D3B47">
              <w:t xml:space="preserve"> </w:t>
            </w:r>
            <w:sdt>
              <w:sdtPr>
                <w:alias w:val="End Period"/>
                <w:tag w:val="End Period"/>
                <w:id w:val="1329479653"/>
                <w:placeholder>
                  <w:docPart w:val="B2C1F5EDF56F4C3CB5852F10B92BA8A7"/>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9E0AC7" w:rsidRPr="004D3B47">
              <w:rPr>
                <w:lang w:val="en-NZ"/>
              </w:rPr>
              <w:t>).</w:t>
            </w:r>
            <w:r w:rsidR="00463D92" w:rsidRPr="004D3B47">
              <w:rPr>
                <w:lang w:val="en-NZ"/>
              </w:rPr>
              <w:t xml:space="preserve"> Measures reported by DHB are based on the geographic area relating to the woman’s residence (or if this information is not available, that of her responsible health provider).</w:t>
            </w:r>
          </w:p>
          <w:p w14:paraId="04596A29" w14:textId="77777777" w:rsidR="0001067C" w:rsidRPr="004D3B47" w:rsidRDefault="0001067C" w:rsidP="003B07AC">
            <w:pPr>
              <w:ind w:right="34"/>
              <w:jc w:val="both"/>
              <w:rPr>
                <w:lang w:val="en-NZ"/>
              </w:rPr>
            </w:pPr>
          </w:p>
        </w:tc>
      </w:tr>
      <w:tr w:rsidR="004D3B47" w:rsidRPr="004D3B47" w14:paraId="594C8913" w14:textId="77777777" w:rsidTr="003B07AC">
        <w:tc>
          <w:tcPr>
            <w:tcW w:w="1526" w:type="dxa"/>
          </w:tcPr>
          <w:p w14:paraId="4325E167" w14:textId="77777777" w:rsidR="0001067C" w:rsidRPr="004D3B47" w:rsidRDefault="0001067C" w:rsidP="003B07AC">
            <w:pPr>
              <w:spacing w:before="120"/>
              <w:ind w:right="544"/>
              <w:jc w:val="both"/>
              <w:rPr>
                <w:b/>
              </w:rPr>
            </w:pPr>
            <w:r w:rsidRPr="004D3B47">
              <w:rPr>
                <w:b/>
              </w:rPr>
              <w:t>Target</w:t>
            </w:r>
          </w:p>
        </w:tc>
        <w:tc>
          <w:tcPr>
            <w:tcW w:w="7796" w:type="dxa"/>
          </w:tcPr>
          <w:p w14:paraId="1F451672" w14:textId="77777777" w:rsidR="0001067C" w:rsidRPr="004D3B47" w:rsidRDefault="0001067C" w:rsidP="003B07AC">
            <w:pPr>
              <w:spacing w:before="120"/>
              <w:ind w:right="544"/>
              <w:jc w:val="both"/>
              <w:rPr>
                <w:lang w:val="en-NZ"/>
              </w:rPr>
            </w:pPr>
            <w:r w:rsidRPr="004D3B47">
              <w:rPr>
                <w:lang w:val="en-NZ"/>
              </w:rPr>
              <w:t>Targets have not yet been set.</w:t>
            </w:r>
          </w:p>
          <w:p w14:paraId="387AC7B7" w14:textId="77777777" w:rsidR="0001067C" w:rsidRPr="004D3B47" w:rsidRDefault="0001067C" w:rsidP="003B07AC">
            <w:pPr>
              <w:ind w:right="544"/>
              <w:jc w:val="both"/>
              <w:rPr>
                <w:lang w:val="en-NZ"/>
              </w:rPr>
            </w:pPr>
          </w:p>
        </w:tc>
      </w:tr>
      <w:tr w:rsidR="004D3B47" w:rsidRPr="004D3B47" w14:paraId="529361BE" w14:textId="77777777" w:rsidTr="003B07AC">
        <w:tc>
          <w:tcPr>
            <w:tcW w:w="1526" w:type="dxa"/>
            <w:tcBorders>
              <w:bottom w:val="single" w:sz="4" w:space="0" w:color="auto"/>
            </w:tcBorders>
          </w:tcPr>
          <w:p w14:paraId="683396AF" w14:textId="77777777" w:rsidR="0001067C" w:rsidRPr="004D3B47" w:rsidRDefault="0001067C" w:rsidP="003B07AC">
            <w:pPr>
              <w:spacing w:before="120"/>
              <w:ind w:right="544"/>
              <w:jc w:val="both"/>
              <w:rPr>
                <w:b/>
              </w:rPr>
            </w:pPr>
            <w:r w:rsidRPr="004D3B47">
              <w:rPr>
                <w:b/>
              </w:rPr>
              <w:t>Current Situation</w:t>
            </w:r>
          </w:p>
          <w:p w14:paraId="1E28B049" w14:textId="77777777" w:rsidR="0001067C" w:rsidRPr="004D3B47" w:rsidRDefault="0001067C" w:rsidP="003B07AC">
            <w:pPr>
              <w:spacing w:before="120"/>
              <w:ind w:right="544"/>
              <w:jc w:val="both"/>
              <w:rPr>
                <w:b/>
              </w:rPr>
            </w:pPr>
          </w:p>
        </w:tc>
        <w:tc>
          <w:tcPr>
            <w:tcW w:w="7796" w:type="dxa"/>
          </w:tcPr>
          <w:p w14:paraId="19FFABE6" w14:textId="77777777" w:rsidR="0001067C" w:rsidRPr="004D3B47" w:rsidRDefault="0001067C" w:rsidP="006555EE">
            <w:pPr>
              <w:spacing w:before="120"/>
              <w:ind w:right="544"/>
              <w:jc w:val="both"/>
              <w:rPr>
                <w:b/>
                <w:i/>
                <w:lang w:val="en-NZ"/>
              </w:rPr>
            </w:pPr>
            <w:r w:rsidRPr="004D3B47">
              <w:rPr>
                <w:b/>
                <w:i/>
              </w:rPr>
              <w:t>Overall</w:t>
            </w:r>
            <w:r w:rsidRPr="004D3B47">
              <w:rPr>
                <w:b/>
                <w:i/>
                <w:lang w:val="en-NZ"/>
              </w:rPr>
              <w:t xml:space="preserve"> women eligible for historical testing </w:t>
            </w:r>
          </w:p>
          <w:p w14:paraId="0072660F" w14:textId="2C2C50F6" w:rsidR="0001067C" w:rsidRPr="004D3B47" w:rsidRDefault="0001067C" w:rsidP="006555EE">
            <w:pPr>
              <w:pStyle w:val="NoSpacing"/>
              <w:jc w:val="both"/>
            </w:pPr>
            <w:r w:rsidRPr="001854F1">
              <w:t xml:space="preserve">There were </w:t>
            </w:r>
            <w:bookmarkStart w:id="2144" w:name="ind83_eligible_smpl"/>
            <w:r w:rsidR="006745A7" w:rsidRPr="001854F1">
              <w:rPr>
                <w:szCs w:val="23"/>
              </w:rPr>
              <w:t>50,</w:t>
            </w:r>
            <w:bookmarkEnd w:id="2144"/>
            <w:r w:rsidR="006745A7" w:rsidRPr="001854F1">
              <w:rPr>
                <w:szCs w:val="23"/>
              </w:rPr>
              <w:t>512</w:t>
            </w:r>
            <w:r w:rsidR="00A14380" w:rsidRPr="001854F1">
              <w:t xml:space="preserve"> </w:t>
            </w:r>
            <w:r w:rsidRPr="001854F1">
              <w:t>women who, at 1 October 2009, were eligible for HPV testing</w:t>
            </w:r>
            <w:r w:rsidR="00CA7A04" w:rsidRPr="001854F1">
              <w:t xml:space="preserve"> to follow-up a historical squamous </w:t>
            </w:r>
            <w:r w:rsidR="00365ACF" w:rsidRPr="001854F1">
              <w:t>high-grade</w:t>
            </w:r>
            <w:r w:rsidR="00CA7A04" w:rsidRPr="001854F1">
              <w:t xml:space="preserve"> abnormality (“historical testing”)</w:t>
            </w:r>
            <w:r w:rsidR="007E5F6F" w:rsidRPr="001854F1">
              <w:t>.</w:t>
            </w:r>
            <w:r w:rsidRPr="001854F1">
              <w:t xml:space="preserve"> Of these women, </w:t>
            </w:r>
            <w:r w:rsidR="006745A7" w:rsidRPr="001854F1">
              <w:rPr>
                <w:szCs w:val="23"/>
              </w:rPr>
              <w:t>48,987</w:t>
            </w:r>
            <w:r w:rsidR="009E2A08" w:rsidRPr="001854F1">
              <w:t xml:space="preserve"> </w:t>
            </w:r>
            <w:r w:rsidRPr="001854F1">
              <w:t xml:space="preserve">are considered in the current report (the remaining women </w:t>
            </w:r>
            <w:r w:rsidR="003C2D01" w:rsidRPr="001854F1">
              <w:t>we</w:t>
            </w:r>
            <w:r w:rsidRPr="001854F1">
              <w:t xml:space="preserve">re excluded because they were no longer alive at the end of the current monitoring period, or were no longer eligible for historical testing because they had a non-squamous </w:t>
            </w:r>
            <w:r w:rsidR="00365ACF" w:rsidRPr="001854F1">
              <w:t>high-grade</w:t>
            </w:r>
            <w:r w:rsidRPr="001854F1">
              <w:t xml:space="preserve"> abnormality since 1 October 2009).</w:t>
            </w:r>
            <w:r w:rsidR="00A26D58" w:rsidRPr="001854F1">
              <w:t xml:space="preserve"> </w:t>
            </w:r>
            <w:r w:rsidRPr="001854F1">
              <w:t xml:space="preserve">There were </w:t>
            </w:r>
            <w:r w:rsidR="00B66D8C" w:rsidRPr="001854F1">
              <w:t>no</w:t>
            </w:r>
            <w:r w:rsidRPr="001854F1">
              <w:t xml:space="preserve"> women eligible for historical testing who were aged less than 25 years at the end of the current monitoring period</w:t>
            </w:r>
            <w:r w:rsidR="00195AFC" w:rsidRPr="001854F1">
              <w:t>; however</w:t>
            </w:r>
            <w:r w:rsidR="00253CAC" w:rsidRPr="001854F1">
              <w:t>,</w:t>
            </w:r>
            <w:r w:rsidR="00195AFC" w:rsidRPr="001854F1">
              <w:t xml:space="preserve"> t</w:t>
            </w:r>
            <w:r w:rsidRPr="001854F1">
              <w:t xml:space="preserve">his is not unexpected, as women </w:t>
            </w:r>
            <w:r w:rsidR="00502D11" w:rsidRPr="001854F1">
              <w:t xml:space="preserve">in this age group </w:t>
            </w:r>
            <w:r w:rsidRPr="001854F1">
              <w:t xml:space="preserve">would </w:t>
            </w:r>
            <w:r w:rsidR="00502D11" w:rsidRPr="001854F1">
              <w:t xml:space="preserve">have </w:t>
            </w:r>
            <w:r w:rsidRPr="001854F1">
              <w:t>be</w:t>
            </w:r>
            <w:r w:rsidR="00502D11" w:rsidRPr="001854F1">
              <w:t>en</w:t>
            </w:r>
            <w:r w:rsidRPr="001854F1">
              <w:t xml:space="preserve"> </w:t>
            </w:r>
            <w:r w:rsidR="00502D11" w:rsidRPr="001854F1">
              <w:t xml:space="preserve">aged </w:t>
            </w:r>
            <w:r w:rsidRPr="001854F1">
              <w:t xml:space="preserve">less than </w:t>
            </w:r>
            <w:r w:rsidR="00502D11" w:rsidRPr="001854F1">
              <w:t>18</w:t>
            </w:r>
            <w:r w:rsidRPr="001854F1">
              <w:t xml:space="preserve"> years old on 1 October 2009</w:t>
            </w:r>
            <w:r w:rsidR="00E23829" w:rsidRPr="001854F1">
              <w:t xml:space="preserve"> </w:t>
            </w:r>
            <w:r w:rsidR="00502D11" w:rsidRPr="001854F1">
              <w:t xml:space="preserve">and few women this age are screened or treated for </w:t>
            </w:r>
            <w:r w:rsidR="00365ACF" w:rsidRPr="001854F1">
              <w:t>high-grade</w:t>
            </w:r>
            <w:r w:rsidR="00502D11" w:rsidRPr="001854F1">
              <w:t xml:space="preserve"> abnormalities </w:t>
            </w:r>
            <w:r w:rsidR="00E23829" w:rsidRPr="001854F1">
              <w:t>(</w:t>
            </w:r>
            <w:r w:rsidR="00100CC8" w:rsidRPr="001854F1">
              <w:fldChar w:fldCharType="begin"/>
            </w:r>
            <w:r w:rsidR="00E23829" w:rsidRPr="001854F1">
              <w:instrText xml:space="preserve"> REF _Ref402251750 \h </w:instrText>
            </w:r>
            <w:r w:rsidR="008B5CC2" w:rsidRPr="001854F1">
              <w:instrText xml:space="preserve"> \* MERGEFORMAT </w:instrText>
            </w:r>
            <w:r w:rsidR="00100CC8" w:rsidRPr="001854F1">
              <w:fldChar w:fldCharType="separate"/>
            </w:r>
            <w:r w:rsidR="00D03680" w:rsidRPr="004D3B47">
              <w:t xml:space="preserve">Table </w:t>
            </w:r>
            <w:r w:rsidR="00D03680" w:rsidRPr="00D03680">
              <w:rPr>
                <w:noProof/>
                <w:lang w:val="en-NZ"/>
              </w:rPr>
              <w:t>84</w:t>
            </w:r>
            <w:r w:rsidR="00100CC8" w:rsidRPr="001854F1">
              <w:fldChar w:fldCharType="end"/>
            </w:r>
            <w:r w:rsidR="00E23829" w:rsidRPr="001854F1">
              <w:t>).</w:t>
            </w:r>
            <w:r w:rsidR="00E23829" w:rsidRPr="004D3B47">
              <w:t xml:space="preserve"> </w:t>
            </w:r>
          </w:p>
          <w:p w14:paraId="3FC1F636" w14:textId="77777777" w:rsidR="0001067C" w:rsidRPr="004D3B47" w:rsidRDefault="0001067C" w:rsidP="00E6668D">
            <w:pPr>
              <w:pStyle w:val="NoSpacing"/>
              <w:rPr>
                <w:szCs w:val="23"/>
              </w:rPr>
            </w:pPr>
            <w:r w:rsidRPr="004D3B47">
              <w:t xml:space="preserve"> </w:t>
            </w:r>
          </w:p>
          <w:p w14:paraId="0F0F4844" w14:textId="77777777" w:rsidR="0001067C" w:rsidRPr="004D3B47" w:rsidRDefault="0001067C" w:rsidP="00E6668D">
            <w:pPr>
              <w:pStyle w:val="NoSpacing"/>
              <w:rPr>
                <w:b/>
                <w:i/>
                <w:lang w:val="en-NZ"/>
              </w:rPr>
            </w:pPr>
            <w:r w:rsidRPr="004D3B47">
              <w:rPr>
                <w:b/>
                <w:i/>
                <w:lang w:val="en-NZ"/>
              </w:rPr>
              <w:t xml:space="preserve">HPV tests </w:t>
            </w:r>
            <w:r w:rsidR="00CA7A04" w:rsidRPr="004D3B47">
              <w:rPr>
                <w:b/>
                <w:i/>
                <w:lang w:val="en-NZ"/>
              </w:rPr>
              <w:t>performed for historical reasons</w:t>
            </w:r>
          </w:p>
          <w:p w14:paraId="5854250E" w14:textId="78DF3D87" w:rsidR="0001067C" w:rsidRPr="004D3B47" w:rsidRDefault="00E23829" w:rsidP="006555EE">
            <w:pPr>
              <w:pStyle w:val="NoSpacing"/>
              <w:jc w:val="both"/>
            </w:pPr>
            <w:r w:rsidRPr="004D3B47">
              <w:rPr>
                <w:lang w:val="en-NZ"/>
              </w:rPr>
              <w:t>Overall,</w:t>
            </w:r>
            <w:r w:rsidR="00D7356C" w:rsidRPr="004D3B47">
              <w:rPr>
                <w:lang w:val="en-NZ"/>
              </w:rPr>
              <w:t xml:space="preserve"> </w:t>
            </w:r>
            <w:bookmarkStart w:id="2145" w:name="ind83_round1_smpl"/>
            <w:r w:rsidR="006745A7" w:rsidRPr="004D3B47">
              <w:rPr>
                <w:szCs w:val="23"/>
              </w:rPr>
              <w:t>34,</w:t>
            </w:r>
            <w:bookmarkEnd w:id="2145"/>
            <w:r w:rsidR="006745A7" w:rsidRPr="004D3B47">
              <w:rPr>
                <w:szCs w:val="23"/>
              </w:rPr>
              <w:t>546</w:t>
            </w:r>
            <w:r w:rsidR="00547B8B" w:rsidRPr="004D3B47">
              <w:rPr>
                <w:lang w:val="en-NZ"/>
              </w:rPr>
              <w:t xml:space="preserve"> </w:t>
            </w:r>
            <w:r w:rsidR="0001067C" w:rsidRPr="004D3B47">
              <w:rPr>
                <w:lang w:val="en-NZ"/>
              </w:rPr>
              <w:t>(</w:t>
            </w:r>
            <w:r w:rsidR="006745A7" w:rsidRPr="004D3B47">
              <w:rPr>
                <w:szCs w:val="23"/>
              </w:rPr>
              <w:t>70.5</w:t>
            </w:r>
            <w:r w:rsidR="00547B8B" w:rsidRPr="004D3B47">
              <w:rPr>
                <w:szCs w:val="23"/>
              </w:rPr>
              <w:t>%</w:t>
            </w:r>
            <w:r w:rsidR="0001067C" w:rsidRPr="004D3B47">
              <w:t xml:space="preserve">) of the women eligible for historical testing have a </w:t>
            </w:r>
            <w:r w:rsidR="00BD0410" w:rsidRPr="004D3B47">
              <w:t>R</w:t>
            </w:r>
            <w:r w:rsidR="0001067C" w:rsidRPr="004D3B47">
              <w:t>ound 1 historical test recorded on the NCSP Register. There were</w:t>
            </w:r>
            <w:r w:rsidR="00D5496F" w:rsidRPr="004D3B47">
              <w:rPr>
                <w:szCs w:val="23"/>
              </w:rPr>
              <w:t xml:space="preserve"> </w:t>
            </w:r>
            <w:r w:rsidR="006745A7" w:rsidRPr="004D3B47">
              <w:rPr>
                <w:szCs w:val="23"/>
              </w:rPr>
              <w:t>29,657</w:t>
            </w:r>
            <w:r w:rsidR="0001067C" w:rsidRPr="004D3B47">
              <w:t xml:space="preserve"> women who also have a </w:t>
            </w:r>
            <w:r w:rsidR="00BD0410" w:rsidRPr="004D3B47">
              <w:t>R</w:t>
            </w:r>
            <w:r w:rsidR="0001067C" w:rsidRPr="004D3B47">
              <w:t xml:space="preserve">ound 2 historical </w:t>
            </w:r>
            <w:r w:rsidR="0090793C" w:rsidRPr="004D3B47">
              <w:t>tests</w:t>
            </w:r>
            <w:r w:rsidR="0001067C" w:rsidRPr="004D3B47">
              <w:t xml:space="preserve"> </w:t>
            </w:r>
            <w:r w:rsidR="0001067C" w:rsidRPr="004D3B47">
              <w:rPr>
                <w:lang w:val="en-NZ"/>
              </w:rPr>
              <w:t>(</w:t>
            </w:r>
            <w:r w:rsidR="006745A7" w:rsidRPr="004D3B47">
              <w:rPr>
                <w:szCs w:val="23"/>
              </w:rPr>
              <w:t>60.5</w:t>
            </w:r>
            <w:r w:rsidRPr="004D3B47">
              <w:t>% of eligible women;</w:t>
            </w:r>
            <w:r w:rsidR="00A26D58">
              <w:t xml:space="preserve"> </w:t>
            </w:r>
            <w:bookmarkStart w:id="2146" w:name="ind83_rd1rd2_pct"/>
            <w:r w:rsidR="006745A7" w:rsidRPr="004D3B47">
              <w:rPr>
                <w:szCs w:val="23"/>
              </w:rPr>
              <w:t>85.</w:t>
            </w:r>
            <w:bookmarkEnd w:id="2146"/>
            <w:r w:rsidR="006745A7" w:rsidRPr="004D3B47">
              <w:rPr>
                <w:szCs w:val="23"/>
              </w:rPr>
              <w:t>8</w:t>
            </w:r>
            <w:r w:rsidR="0001067C" w:rsidRPr="004D3B47">
              <w:t xml:space="preserve">% of those with a </w:t>
            </w:r>
            <w:r w:rsidR="00BD0410" w:rsidRPr="004D3B47">
              <w:t>R</w:t>
            </w:r>
            <w:r w:rsidR="0001067C" w:rsidRPr="004D3B47">
              <w:t xml:space="preserve">ound 1 test). </w:t>
            </w:r>
          </w:p>
          <w:p w14:paraId="2F1E6773" w14:textId="77777777" w:rsidR="00E6668D" w:rsidRPr="004D3B47" w:rsidRDefault="00E6668D" w:rsidP="00E6668D">
            <w:pPr>
              <w:pStyle w:val="NoSpacing"/>
            </w:pPr>
          </w:p>
          <w:p w14:paraId="3C7366B1" w14:textId="4A6C884E" w:rsidR="0001067C" w:rsidRPr="004D3B47" w:rsidRDefault="0001067C" w:rsidP="00E6668D">
            <w:pPr>
              <w:pStyle w:val="NoSpacing"/>
              <w:jc w:val="both"/>
            </w:pPr>
            <w:r w:rsidRPr="004D3B47">
              <w:t xml:space="preserve">The proportion of women with historical tests varied by age. Among women aged 25 </w:t>
            </w:r>
            <w:r w:rsidR="008619B4" w:rsidRPr="004D3B47">
              <w:t>to 69</w:t>
            </w:r>
            <w:r w:rsidRPr="004D3B47">
              <w:t xml:space="preserve"> years at the end of the current </w:t>
            </w:r>
            <w:r w:rsidR="00325D57" w:rsidRPr="004D3B47">
              <w:t>monitoring</w:t>
            </w:r>
            <w:r w:rsidRPr="004D3B47">
              <w:t xml:space="preserve"> period, the proportion of eligible women with a historical test varied from </w:t>
            </w:r>
            <w:r w:rsidR="006745A7" w:rsidRPr="004D3B47">
              <w:rPr>
                <w:szCs w:val="23"/>
              </w:rPr>
              <w:t>45.5</w:t>
            </w:r>
            <w:r w:rsidR="00D3314D" w:rsidRPr="004D3B47">
              <w:rPr>
                <w:szCs w:val="23"/>
              </w:rPr>
              <w:t>%</w:t>
            </w:r>
            <w:r w:rsidRPr="004D3B47">
              <w:t xml:space="preserve"> (</w:t>
            </w:r>
            <w:bookmarkStart w:id="2147" w:name="ind83_rd1age_min"/>
            <w:r w:rsidR="006745A7" w:rsidRPr="004D3B47">
              <w:rPr>
                <w:szCs w:val="23"/>
              </w:rPr>
              <w:t>25-29</w:t>
            </w:r>
            <w:bookmarkEnd w:id="2147"/>
            <w:r w:rsidR="00F60936" w:rsidRPr="004D3B47">
              <w:t xml:space="preserve"> </w:t>
            </w:r>
            <w:r w:rsidRPr="004D3B47">
              <w:t xml:space="preserve">years) to </w:t>
            </w:r>
            <w:r w:rsidR="006745A7" w:rsidRPr="004D3B47">
              <w:rPr>
                <w:szCs w:val="23"/>
              </w:rPr>
              <w:t>73.8</w:t>
            </w:r>
            <w:r w:rsidR="00D3314D" w:rsidRPr="004D3B47">
              <w:rPr>
                <w:szCs w:val="23"/>
              </w:rPr>
              <w:t>%</w:t>
            </w:r>
            <w:r w:rsidRPr="004D3B47">
              <w:t xml:space="preserve"> (</w:t>
            </w:r>
            <w:bookmarkStart w:id="2148" w:name="ind83_rd1age_max"/>
            <w:r w:rsidR="006745A7" w:rsidRPr="004D3B47">
              <w:rPr>
                <w:szCs w:val="23"/>
              </w:rPr>
              <w:t>60-64</w:t>
            </w:r>
            <w:bookmarkEnd w:id="2148"/>
            <w:r w:rsidR="00F60936" w:rsidRPr="004D3B47">
              <w:t xml:space="preserve"> </w:t>
            </w:r>
            <w:r w:rsidRPr="004D3B47">
              <w:t xml:space="preserve">years) for </w:t>
            </w:r>
            <w:r w:rsidR="00BD0410" w:rsidRPr="004D3B47">
              <w:t>R</w:t>
            </w:r>
            <w:r w:rsidRPr="004D3B47">
              <w:t xml:space="preserve">ound 1 tests, and from </w:t>
            </w:r>
            <w:r w:rsidR="006745A7" w:rsidRPr="004D3B47">
              <w:rPr>
                <w:szCs w:val="23"/>
              </w:rPr>
              <w:t>27.3</w:t>
            </w:r>
            <w:r w:rsidR="00346B88" w:rsidRPr="004D3B47">
              <w:rPr>
                <w:szCs w:val="23"/>
              </w:rPr>
              <w:t>%</w:t>
            </w:r>
            <w:r w:rsidRPr="004D3B47">
              <w:t xml:space="preserve"> (</w:t>
            </w:r>
            <w:bookmarkStart w:id="2149" w:name="ind83_rd2age_min"/>
            <w:r w:rsidR="006745A7" w:rsidRPr="004D3B47">
              <w:rPr>
                <w:szCs w:val="23"/>
              </w:rPr>
              <w:t>25-29</w:t>
            </w:r>
            <w:bookmarkEnd w:id="2149"/>
            <w:r w:rsidR="00346B88" w:rsidRPr="004D3B47">
              <w:rPr>
                <w:szCs w:val="23"/>
              </w:rPr>
              <w:t xml:space="preserve"> </w:t>
            </w:r>
            <w:r w:rsidRPr="004D3B47">
              <w:t>years) to</w:t>
            </w:r>
            <w:r w:rsidR="00A26D58">
              <w:t xml:space="preserve"> </w:t>
            </w:r>
            <w:bookmarkStart w:id="2150" w:name="ind83_rd2age_max"/>
            <w:r w:rsidR="006745A7" w:rsidRPr="004D3B47">
              <w:rPr>
                <w:szCs w:val="23"/>
              </w:rPr>
              <w:t>64</w:t>
            </w:r>
            <w:bookmarkEnd w:id="2150"/>
            <w:r w:rsidR="006745A7" w:rsidRPr="004D3B47">
              <w:rPr>
                <w:szCs w:val="23"/>
              </w:rPr>
              <w:t>.1</w:t>
            </w:r>
            <w:r w:rsidR="00346B88" w:rsidRPr="004D3B47">
              <w:rPr>
                <w:szCs w:val="23"/>
              </w:rPr>
              <w:t>%</w:t>
            </w:r>
            <w:r w:rsidRPr="004D3B47">
              <w:t xml:space="preserve"> (</w:t>
            </w:r>
            <w:r w:rsidR="00BB1A32">
              <w:t xml:space="preserve">60-64 and </w:t>
            </w:r>
            <w:r w:rsidR="006745A7" w:rsidRPr="004D3B47">
              <w:rPr>
                <w:szCs w:val="23"/>
              </w:rPr>
              <w:t>65-69</w:t>
            </w:r>
            <w:r w:rsidR="00346B88" w:rsidRPr="004D3B47">
              <w:rPr>
                <w:szCs w:val="23"/>
              </w:rPr>
              <w:t xml:space="preserve"> </w:t>
            </w:r>
            <w:r w:rsidRPr="004D3B47">
              <w:t xml:space="preserve">years) for </w:t>
            </w:r>
            <w:r w:rsidR="00BD0410" w:rsidRPr="004D3B47">
              <w:t>R</w:t>
            </w:r>
            <w:r w:rsidRPr="004D3B47">
              <w:t>ound 2 tests (</w:t>
            </w:r>
            <w:r w:rsidR="003F28A4" w:rsidRPr="004D3B47">
              <w:fldChar w:fldCharType="begin"/>
            </w:r>
            <w:r w:rsidR="003F28A4" w:rsidRPr="004D3B47">
              <w:instrText xml:space="preserve"> REF _Ref402251786 \h </w:instrText>
            </w:r>
            <w:r w:rsidR="007C4E53" w:rsidRPr="004D3B47">
              <w:instrText xml:space="preserve"> \* MERGEFORMAT </w:instrText>
            </w:r>
            <w:r w:rsidR="003F28A4" w:rsidRPr="004D3B47">
              <w:fldChar w:fldCharType="separate"/>
            </w:r>
            <w:r w:rsidR="00D03680" w:rsidRPr="00A321D5">
              <w:t xml:space="preserve">Figure </w:t>
            </w:r>
            <w:r w:rsidR="00D03680" w:rsidRPr="00D03680">
              <w:rPr>
                <w:noProof/>
                <w:lang w:val="en-NZ"/>
              </w:rPr>
              <w:t>105</w:t>
            </w:r>
            <w:r w:rsidR="003F28A4" w:rsidRPr="004D3B47">
              <w:fldChar w:fldCharType="end"/>
            </w:r>
            <w:r w:rsidR="00D97510" w:rsidRPr="004D3B47">
              <w:t xml:space="preserve">, </w:t>
            </w:r>
            <w:r w:rsidR="00100CC8" w:rsidRPr="004D3B47">
              <w:fldChar w:fldCharType="begin"/>
            </w:r>
            <w:r w:rsidR="00D97510" w:rsidRPr="004D3B47">
              <w:instrText xml:space="preserve"> REF _Ref402251750 \h </w:instrText>
            </w:r>
            <w:r w:rsidR="008619B4" w:rsidRPr="004D3B47">
              <w:instrText xml:space="preserve"> \* MERGEFORMAT </w:instrText>
            </w:r>
            <w:r w:rsidR="00100CC8" w:rsidRPr="004D3B47">
              <w:fldChar w:fldCharType="separate"/>
            </w:r>
            <w:r w:rsidR="00D03680" w:rsidRPr="004D3B47">
              <w:t xml:space="preserve">Table </w:t>
            </w:r>
            <w:r w:rsidR="00D03680" w:rsidRPr="00D03680">
              <w:rPr>
                <w:lang w:val="en-NZ"/>
              </w:rPr>
              <w:t>84</w:t>
            </w:r>
            <w:r w:rsidR="00100CC8" w:rsidRPr="004D3B47">
              <w:fldChar w:fldCharType="end"/>
            </w:r>
            <w:r w:rsidRPr="004D3B47">
              <w:t>).</w:t>
            </w:r>
          </w:p>
          <w:p w14:paraId="32376BD1" w14:textId="77777777" w:rsidR="00E6668D" w:rsidRPr="004D3B47" w:rsidRDefault="00E6668D" w:rsidP="00E6668D">
            <w:pPr>
              <w:pStyle w:val="NoSpacing"/>
            </w:pPr>
          </w:p>
          <w:p w14:paraId="133010C3" w14:textId="4CF0EAF8" w:rsidR="0001067C" w:rsidRPr="004D3B47" w:rsidRDefault="0001067C" w:rsidP="00E6668D">
            <w:pPr>
              <w:pStyle w:val="NoSpacing"/>
              <w:jc w:val="both"/>
            </w:pPr>
            <w:r w:rsidRPr="004D3B47">
              <w:t>The proportion of eligible women with historical tests also varied by DHB, from</w:t>
            </w:r>
            <w:r w:rsidR="00A26D58">
              <w:t xml:space="preserve"> </w:t>
            </w:r>
            <w:r w:rsidR="006745A7" w:rsidRPr="004D3B47">
              <w:rPr>
                <w:szCs w:val="23"/>
              </w:rPr>
              <w:t>60.3</w:t>
            </w:r>
            <w:r w:rsidR="000232A6" w:rsidRPr="004D3B47">
              <w:rPr>
                <w:szCs w:val="23"/>
              </w:rPr>
              <w:t>%</w:t>
            </w:r>
            <w:r w:rsidRPr="004D3B47">
              <w:t xml:space="preserve"> (</w:t>
            </w:r>
            <w:r w:rsidR="006745A7" w:rsidRPr="004D3B47">
              <w:rPr>
                <w:szCs w:val="23"/>
              </w:rPr>
              <w:t>Auckland</w:t>
            </w:r>
            <w:r w:rsidR="00B45196" w:rsidRPr="004D3B47">
              <w:t>)</w:t>
            </w:r>
            <w:r w:rsidR="00464A86" w:rsidRPr="004D3B47">
              <w:t xml:space="preserve"> </w:t>
            </w:r>
            <w:r w:rsidRPr="004D3B47">
              <w:t xml:space="preserve">to </w:t>
            </w:r>
            <w:r w:rsidR="006745A7" w:rsidRPr="004D3B47">
              <w:rPr>
                <w:szCs w:val="23"/>
              </w:rPr>
              <w:t>81.1</w:t>
            </w:r>
            <w:r w:rsidR="000232A6" w:rsidRPr="004D3B47">
              <w:rPr>
                <w:szCs w:val="23"/>
                <w:lang w:val="en-NZ"/>
              </w:rPr>
              <w:t>%</w:t>
            </w:r>
            <w:r w:rsidRPr="004D3B47">
              <w:rPr>
                <w:lang w:val="en-NZ"/>
              </w:rPr>
              <w:t xml:space="preserve"> (</w:t>
            </w:r>
            <w:bookmarkStart w:id="2151" w:name="ind83_rd1dhb_max"/>
            <w:r w:rsidR="006745A7" w:rsidRPr="004D3B47">
              <w:rPr>
                <w:szCs w:val="23"/>
              </w:rPr>
              <w:t>Nelson Marlborough</w:t>
            </w:r>
            <w:bookmarkEnd w:id="2151"/>
            <w:r w:rsidRPr="004D3B47">
              <w:rPr>
                <w:lang w:val="en-NZ"/>
              </w:rPr>
              <w:t>)</w:t>
            </w:r>
            <w:r w:rsidRPr="004D3B47">
              <w:t xml:space="preserve"> for </w:t>
            </w:r>
            <w:r w:rsidR="00BD0410" w:rsidRPr="004D3B47">
              <w:t>R</w:t>
            </w:r>
            <w:r w:rsidRPr="004D3B47">
              <w:t xml:space="preserve">ound 1 tests, and from </w:t>
            </w:r>
            <w:r w:rsidR="006745A7" w:rsidRPr="004D3B47">
              <w:rPr>
                <w:szCs w:val="23"/>
              </w:rPr>
              <w:t>48.1</w:t>
            </w:r>
            <w:r w:rsidRPr="004D3B47">
              <w:rPr>
                <w:szCs w:val="23"/>
                <w:lang w:val="en-NZ"/>
              </w:rPr>
              <w:t>%</w:t>
            </w:r>
            <w:r w:rsidRPr="004D3B47">
              <w:rPr>
                <w:lang w:val="en-NZ"/>
              </w:rPr>
              <w:t xml:space="preserve"> (</w:t>
            </w:r>
            <w:bookmarkStart w:id="2152" w:name="ind83_rd2dhb_min"/>
            <w:r w:rsidR="006745A7" w:rsidRPr="004D3B47">
              <w:rPr>
                <w:szCs w:val="23"/>
              </w:rPr>
              <w:t>Counties Manukau</w:t>
            </w:r>
            <w:bookmarkEnd w:id="2152"/>
            <w:r w:rsidR="006F3CD8" w:rsidRPr="004D3B47">
              <w:t>)</w:t>
            </w:r>
            <w:r w:rsidRPr="004D3B47">
              <w:t xml:space="preserve"> to</w:t>
            </w:r>
            <w:r w:rsidR="00D5496F" w:rsidRPr="004D3B47">
              <w:rPr>
                <w:szCs w:val="23"/>
              </w:rPr>
              <w:t xml:space="preserve"> </w:t>
            </w:r>
            <w:bookmarkStart w:id="2153" w:name="ind83_rd2dhb_max_pct"/>
            <w:r w:rsidR="006745A7" w:rsidRPr="004D3B47">
              <w:rPr>
                <w:szCs w:val="23"/>
              </w:rPr>
              <w:t>73.</w:t>
            </w:r>
            <w:bookmarkEnd w:id="2153"/>
            <w:r w:rsidR="006745A7" w:rsidRPr="004D3B47">
              <w:rPr>
                <w:szCs w:val="23"/>
              </w:rPr>
              <w:t>7</w:t>
            </w:r>
            <w:r w:rsidR="000232A6" w:rsidRPr="004D3B47">
              <w:rPr>
                <w:szCs w:val="23"/>
              </w:rPr>
              <w:t>%</w:t>
            </w:r>
            <w:r w:rsidRPr="004D3B47">
              <w:t xml:space="preserve"> (</w:t>
            </w:r>
            <w:bookmarkStart w:id="2154" w:name="ind83_rd2dhb_max"/>
            <w:r w:rsidR="006745A7" w:rsidRPr="004D3B47">
              <w:rPr>
                <w:szCs w:val="23"/>
              </w:rPr>
              <w:t>Nelson Marlborough</w:t>
            </w:r>
            <w:bookmarkEnd w:id="2154"/>
            <w:r w:rsidR="00E4462D" w:rsidRPr="004D3B47">
              <w:t xml:space="preserve">) </w:t>
            </w:r>
            <w:r w:rsidRPr="004D3B47">
              <w:t xml:space="preserve">for </w:t>
            </w:r>
            <w:r w:rsidR="00BD0410" w:rsidRPr="004D3B47">
              <w:t>R</w:t>
            </w:r>
            <w:r w:rsidRPr="004D3B47">
              <w:t>ound 2 tests (</w:t>
            </w:r>
            <w:r w:rsidR="00C53662">
              <w:fldChar w:fldCharType="begin"/>
            </w:r>
            <w:r w:rsidR="00C53662">
              <w:instrText xml:space="preserve"> REF _Ref517351670 \h </w:instrText>
            </w:r>
            <w:r w:rsidR="00C53662">
              <w:fldChar w:fldCharType="separate"/>
            </w:r>
            <w:r w:rsidR="00D03680" w:rsidRPr="00A321D5">
              <w:t xml:space="preserve">Figure </w:t>
            </w:r>
            <w:r w:rsidR="00D03680">
              <w:rPr>
                <w:noProof/>
              </w:rPr>
              <w:t>106</w:t>
            </w:r>
            <w:r w:rsidR="00C53662">
              <w:fldChar w:fldCharType="end"/>
            </w:r>
            <w:r w:rsidR="00D97510" w:rsidRPr="004D3B47">
              <w:t xml:space="preserve">, </w:t>
            </w:r>
            <w:r w:rsidR="00100CC8" w:rsidRPr="004D3B47">
              <w:fldChar w:fldCharType="begin"/>
            </w:r>
            <w:r w:rsidR="00D97510" w:rsidRPr="004D3B47">
              <w:instrText xml:space="preserve"> REF _Ref402251814 \h </w:instrText>
            </w:r>
            <w:r w:rsidR="00B94E5A" w:rsidRPr="004D3B47">
              <w:instrText xml:space="preserve"> \* MERGEFORMAT </w:instrText>
            </w:r>
            <w:r w:rsidR="00100CC8" w:rsidRPr="004D3B47">
              <w:fldChar w:fldCharType="separate"/>
            </w:r>
            <w:r w:rsidR="00D03680" w:rsidRPr="004D3B47">
              <w:t xml:space="preserve">Table </w:t>
            </w:r>
            <w:r w:rsidR="00D03680" w:rsidRPr="00D03680">
              <w:rPr>
                <w:lang w:val="en-NZ"/>
              </w:rPr>
              <w:t>85</w:t>
            </w:r>
            <w:r w:rsidR="00100CC8" w:rsidRPr="004D3B47">
              <w:fldChar w:fldCharType="end"/>
            </w:r>
            <w:r w:rsidRPr="004D3B47">
              <w:t>).</w:t>
            </w:r>
            <w:r w:rsidR="00BF0DA2" w:rsidRPr="004D3B47">
              <w:t xml:space="preserve"> The number of women eligible for historical testing in a given DHB did not appear to have any relationship with the proportion who had received a historical test (</w:t>
            </w:r>
            <w:r w:rsidR="00100CC8" w:rsidRPr="004D3B47">
              <w:fldChar w:fldCharType="begin"/>
            </w:r>
            <w:r w:rsidR="00472951" w:rsidRPr="004D3B47">
              <w:instrText xml:space="preserve"> REF _</w:instrText>
            </w:r>
            <w:r w:rsidR="00CC627F" w:rsidRPr="004D3B47">
              <w:instrText>Ref517351541</w:instrText>
            </w:r>
            <w:r w:rsidR="00472951" w:rsidRPr="004D3B47">
              <w:instrText xml:space="preserve"> \h </w:instrText>
            </w:r>
            <w:r w:rsidR="00B94E5A" w:rsidRPr="004D3B47">
              <w:instrText xml:space="preserve"> \* MERGEFORMAT </w:instrText>
            </w:r>
            <w:r w:rsidR="00100CC8" w:rsidRPr="004D3B47">
              <w:fldChar w:fldCharType="separate"/>
            </w:r>
            <w:r w:rsidR="00D03680" w:rsidRPr="00A321D5">
              <w:t xml:space="preserve">Figure </w:t>
            </w:r>
            <w:r w:rsidR="00D03680">
              <w:rPr>
                <w:noProof/>
              </w:rPr>
              <w:t>113</w:t>
            </w:r>
            <w:r w:rsidR="00100CC8" w:rsidRPr="004D3B47">
              <w:fldChar w:fldCharType="end"/>
            </w:r>
            <w:r w:rsidR="00BF0DA2" w:rsidRPr="004D3B47">
              <w:t>).</w:t>
            </w:r>
          </w:p>
          <w:p w14:paraId="35FFC888" w14:textId="77777777" w:rsidR="00E6668D" w:rsidRPr="004D3B47" w:rsidRDefault="00E6668D" w:rsidP="00E6668D">
            <w:pPr>
              <w:pStyle w:val="NoSpacing"/>
            </w:pPr>
          </w:p>
          <w:p w14:paraId="30BCCC05" w14:textId="274A2462" w:rsidR="00B722D4" w:rsidRPr="004D3B47" w:rsidRDefault="0001067C" w:rsidP="00E6668D">
            <w:pPr>
              <w:pStyle w:val="NoSpacing"/>
              <w:jc w:val="both"/>
            </w:pPr>
            <w:r w:rsidRPr="004D3B47">
              <w:t xml:space="preserve">The proportion of eligible women with </w:t>
            </w:r>
            <w:r w:rsidR="00BD0410" w:rsidRPr="004D3B47">
              <w:t>R</w:t>
            </w:r>
            <w:r w:rsidRPr="004D3B47">
              <w:t>ound 1 h</w:t>
            </w:r>
            <w:r w:rsidR="00510B15" w:rsidRPr="004D3B47">
              <w:t xml:space="preserve">istorical tests ranged from </w:t>
            </w:r>
            <w:r w:rsidR="006745A7" w:rsidRPr="004D3B47">
              <w:rPr>
                <w:szCs w:val="23"/>
              </w:rPr>
              <w:t>53.0</w:t>
            </w:r>
            <w:r w:rsidRPr="004D3B47">
              <w:rPr>
                <w:szCs w:val="23"/>
              </w:rPr>
              <w:t>%</w:t>
            </w:r>
            <w:r w:rsidRPr="004D3B47">
              <w:t xml:space="preserve"> in </w:t>
            </w:r>
            <w:bookmarkStart w:id="2155" w:name="ind83_rd1eth_min"/>
            <w:r w:rsidR="006745A7" w:rsidRPr="004D3B47">
              <w:rPr>
                <w:szCs w:val="23"/>
              </w:rPr>
              <w:t>Pacific</w:t>
            </w:r>
            <w:bookmarkEnd w:id="2155"/>
            <w:r w:rsidR="00D5496F" w:rsidRPr="004D3B47">
              <w:rPr>
                <w:szCs w:val="23"/>
              </w:rPr>
              <w:t xml:space="preserve"> </w:t>
            </w:r>
            <w:r w:rsidRPr="004D3B47">
              <w:t xml:space="preserve">women to </w:t>
            </w:r>
            <w:bookmarkStart w:id="2156" w:name="ind83_rd1eth_max_pct"/>
            <w:r w:rsidR="006745A7" w:rsidRPr="004D3B47">
              <w:rPr>
                <w:szCs w:val="23"/>
              </w:rPr>
              <w:t>72.4</w:t>
            </w:r>
            <w:bookmarkEnd w:id="2156"/>
            <w:r w:rsidRPr="004D3B47">
              <w:t xml:space="preserve">% in </w:t>
            </w:r>
            <w:bookmarkStart w:id="2157" w:name="ind83_rd1eth_max"/>
            <w:r w:rsidR="006745A7" w:rsidRPr="004D3B47">
              <w:rPr>
                <w:szCs w:val="23"/>
              </w:rPr>
              <w:t>European/ Other</w:t>
            </w:r>
            <w:bookmarkEnd w:id="2157"/>
            <w:r w:rsidR="00D5496F" w:rsidRPr="004D3B47">
              <w:rPr>
                <w:szCs w:val="23"/>
              </w:rPr>
              <w:t xml:space="preserve"> </w:t>
            </w:r>
            <w:r w:rsidRPr="004D3B47">
              <w:t>women (</w:t>
            </w:r>
            <w:r w:rsidR="00004C70">
              <w:fldChar w:fldCharType="begin"/>
            </w:r>
            <w:r w:rsidR="00004C70">
              <w:instrText xml:space="preserve"> REF _Ref475525572 \h </w:instrText>
            </w:r>
            <w:r w:rsidR="00004C70">
              <w:fldChar w:fldCharType="separate"/>
            </w:r>
            <w:r w:rsidR="00D03680" w:rsidRPr="00A321D5">
              <w:t xml:space="preserve">Figure </w:t>
            </w:r>
            <w:r w:rsidR="00D03680">
              <w:rPr>
                <w:noProof/>
              </w:rPr>
              <w:t>107</w:t>
            </w:r>
            <w:r w:rsidR="00004C70">
              <w:fldChar w:fldCharType="end"/>
            </w:r>
            <w:r w:rsidR="00D97510" w:rsidRPr="004D3B47">
              <w:t xml:space="preserve">, </w:t>
            </w:r>
            <w:r w:rsidR="00100CC8" w:rsidRPr="004D3B47">
              <w:fldChar w:fldCharType="begin"/>
            </w:r>
            <w:r w:rsidR="00D97510" w:rsidRPr="004D3B47">
              <w:instrText xml:space="preserve"> REF _Ref402251822 \h </w:instrText>
            </w:r>
            <w:r w:rsidR="004A1E1E" w:rsidRPr="004D3B47">
              <w:instrText xml:space="preserve"> \* MERGEFORMAT </w:instrText>
            </w:r>
            <w:r w:rsidR="00100CC8" w:rsidRPr="004D3B47">
              <w:fldChar w:fldCharType="separate"/>
            </w:r>
            <w:r w:rsidR="00D03680" w:rsidRPr="004D3B47">
              <w:t xml:space="preserve">Table </w:t>
            </w:r>
            <w:r w:rsidR="00D03680" w:rsidRPr="00D03680">
              <w:rPr>
                <w:lang w:val="en-NZ"/>
              </w:rPr>
              <w:t>86</w:t>
            </w:r>
            <w:r w:rsidR="00100CC8" w:rsidRPr="004D3B47">
              <w:fldChar w:fldCharType="end"/>
            </w:r>
            <w:r w:rsidRPr="004D3B47">
              <w:t xml:space="preserve">). For </w:t>
            </w:r>
            <w:r w:rsidR="00BD0410" w:rsidRPr="004D3B47">
              <w:t>R</w:t>
            </w:r>
            <w:r w:rsidRPr="004D3B47">
              <w:t xml:space="preserve">ound 2 tests, this proportion ranged from </w:t>
            </w:r>
            <w:r w:rsidR="006745A7" w:rsidRPr="004D3B47">
              <w:rPr>
                <w:szCs w:val="23"/>
              </w:rPr>
              <w:t>41.4</w:t>
            </w:r>
            <w:r w:rsidRPr="004D3B47">
              <w:t xml:space="preserve">% in </w:t>
            </w:r>
            <w:bookmarkStart w:id="2158" w:name="ind83_rd2eth_min"/>
            <w:r w:rsidR="006745A7" w:rsidRPr="004D3B47">
              <w:rPr>
                <w:szCs w:val="23"/>
              </w:rPr>
              <w:t>Pacific</w:t>
            </w:r>
            <w:bookmarkEnd w:id="2158"/>
            <w:r w:rsidRPr="004D3B47">
              <w:t xml:space="preserve"> women to</w:t>
            </w:r>
            <w:r w:rsidR="00A26D58">
              <w:t xml:space="preserve"> </w:t>
            </w:r>
            <w:r w:rsidR="006745A7" w:rsidRPr="004D3B47">
              <w:rPr>
                <w:szCs w:val="23"/>
              </w:rPr>
              <w:t>63.1</w:t>
            </w:r>
            <w:r w:rsidRPr="004D3B47">
              <w:t xml:space="preserve">% in </w:t>
            </w:r>
            <w:r w:rsidR="00365ACF">
              <w:t>European/ Other</w:t>
            </w:r>
            <w:r w:rsidRPr="004D3B47">
              <w:t xml:space="preserve"> women.</w:t>
            </w:r>
            <w:r w:rsidR="00A26D58">
              <w:t xml:space="preserve"> </w:t>
            </w:r>
          </w:p>
          <w:p w14:paraId="55EBA1A6" w14:textId="77777777" w:rsidR="00E6668D" w:rsidRPr="004D3B47" w:rsidRDefault="00E6668D" w:rsidP="00E6668D">
            <w:pPr>
              <w:pStyle w:val="NoSpacing"/>
            </w:pPr>
          </w:p>
          <w:p w14:paraId="4BA5423C" w14:textId="5AADF018" w:rsidR="0001067C" w:rsidRPr="004D3B47" w:rsidRDefault="00BD3E68" w:rsidP="00E6668D">
            <w:pPr>
              <w:pStyle w:val="NoSpacing"/>
              <w:jc w:val="both"/>
            </w:pPr>
            <w:r w:rsidRPr="004D3B47">
              <w:t>We explored whether the proportion of women with a historical HPV test was influenced by screening participation within the previous five years (</w:t>
            </w:r>
            <w:r w:rsidR="004463A9" w:rsidRPr="004D3B47">
              <w:t>asking the question does higher screening participation</w:t>
            </w:r>
            <w:r w:rsidRPr="004D3B47">
              <w:t xml:space="preserve"> for any test, </w:t>
            </w:r>
            <w:r w:rsidR="004463A9" w:rsidRPr="004D3B47">
              <w:t>increase the likelihood of</w:t>
            </w:r>
            <w:r w:rsidR="007C5474" w:rsidRPr="004D3B47">
              <w:t xml:space="preserve"> initiat</w:t>
            </w:r>
            <w:r w:rsidR="004463A9" w:rsidRPr="004D3B47">
              <w:t>ing</w:t>
            </w:r>
            <w:r w:rsidR="007C5474" w:rsidRPr="004D3B47">
              <w:t xml:space="preserve"> a historical test).</w:t>
            </w:r>
            <w:r w:rsidRPr="004D3B47">
              <w:t xml:space="preserve"> The </w:t>
            </w:r>
            <w:r w:rsidR="002A4884" w:rsidRPr="004D3B47">
              <w:t xml:space="preserve">variation in the </w:t>
            </w:r>
            <w:r w:rsidRPr="004D3B47">
              <w:t xml:space="preserve">proportion of women with historical tests recorded did not appear to be fully explained by </w:t>
            </w:r>
            <w:r w:rsidR="002A4884" w:rsidRPr="004D3B47">
              <w:t xml:space="preserve">variations in </w:t>
            </w:r>
            <w:r w:rsidRPr="004D3B47">
              <w:t>screening participation, either by DHB (</w:t>
            </w:r>
            <w:r w:rsidR="003C6B4E" w:rsidRPr="004D3B47">
              <w:rPr>
                <w:lang w:val="en-NZ"/>
              </w:rPr>
              <w:fldChar w:fldCharType="begin"/>
            </w:r>
            <w:r w:rsidR="003C6B4E" w:rsidRPr="004D3B47">
              <w:rPr>
                <w:lang w:val="en-NZ"/>
              </w:rPr>
              <w:instrText xml:space="preserve"> REF _Ref492371043 \h </w:instrText>
            </w:r>
            <w:r w:rsidR="00FE644E" w:rsidRPr="004D3B47">
              <w:rPr>
                <w:lang w:val="en-NZ"/>
              </w:rPr>
              <w:instrText xml:space="preserve"> \* MERGEFORMAT </w:instrText>
            </w:r>
            <w:r w:rsidR="003C6B4E" w:rsidRPr="004D3B47">
              <w:rPr>
                <w:lang w:val="en-NZ"/>
              </w:rPr>
            </w:r>
            <w:r w:rsidR="003C6B4E" w:rsidRPr="004D3B47">
              <w:rPr>
                <w:lang w:val="en-NZ"/>
              </w:rPr>
              <w:fldChar w:fldCharType="separate"/>
            </w:r>
            <w:r w:rsidR="00D03680" w:rsidRPr="00A321D5">
              <w:t xml:space="preserve">Figure </w:t>
            </w:r>
            <w:r w:rsidR="00D03680">
              <w:rPr>
                <w:noProof/>
              </w:rPr>
              <w:t>114</w:t>
            </w:r>
            <w:r w:rsidR="003C6B4E" w:rsidRPr="004D3B47">
              <w:rPr>
                <w:lang w:val="en-NZ"/>
              </w:rPr>
              <w:fldChar w:fldCharType="end"/>
            </w:r>
            <w:r w:rsidR="0083084F" w:rsidRPr="004D3B47">
              <w:rPr>
                <w:lang w:val="en-NZ"/>
              </w:rPr>
              <w:t xml:space="preserve">, </w:t>
            </w:r>
            <w:r w:rsidR="003D5FCB" w:rsidRPr="004D3B47">
              <w:rPr>
                <w:lang w:val="en-NZ"/>
              </w:rPr>
              <w:fldChar w:fldCharType="begin"/>
            </w:r>
            <w:r w:rsidR="003D5FCB" w:rsidRPr="004D3B47">
              <w:rPr>
                <w:lang w:val="en-NZ"/>
              </w:rPr>
              <w:instrText xml:space="preserve"> REF _Ref499885712 \h </w:instrText>
            </w:r>
            <w:r w:rsidR="00D06F3B" w:rsidRPr="004D3B47">
              <w:rPr>
                <w:lang w:val="en-NZ"/>
              </w:rPr>
              <w:instrText xml:space="preserve"> \* MERGEFORMAT </w:instrText>
            </w:r>
            <w:r w:rsidR="003D5FCB" w:rsidRPr="004D3B47">
              <w:rPr>
                <w:lang w:val="en-NZ"/>
              </w:rPr>
            </w:r>
            <w:r w:rsidR="003D5FCB" w:rsidRPr="004D3B47">
              <w:rPr>
                <w:lang w:val="en-NZ"/>
              </w:rPr>
              <w:fldChar w:fldCharType="separate"/>
            </w:r>
            <w:r w:rsidR="00D03680" w:rsidRPr="004D3B47">
              <w:t xml:space="preserve">Table </w:t>
            </w:r>
            <w:r w:rsidR="00D03680">
              <w:rPr>
                <w:noProof/>
              </w:rPr>
              <w:t>87</w:t>
            </w:r>
            <w:r w:rsidR="003D5FCB" w:rsidRPr="004D3B47">
              <w:rPr>
                <w:lang w:val="en-NZ"/>
              </w:rPr>
              <w:fldChar w:fldCharType="end"/>
            </w:r>
            <w:r w:rsidRPr="004D3B47">
              <w:t xml:space="preserve">) or by ethnicity </w:t>
            </w:r>
            <w:r w:rsidR="007D54CD" w:rsidRPr="004D3B47">
              <w:t>(</w:t>
            </w:r>
            <w:r w:rsidR="00B25530" w:rsidRPr="004D3B47">
              <w:fldChar w:fldCharType="begin"/>
            </w:r>
            <w:r w:rsidR="00B25530" w:rsidRPr="004D3B47">
              <w:instrText xml:space="preserve"> REF _</w:instrText>
            </w:r>
            <w:r w:rsidR="003C6B4E" w:rsidRPr="004D3B47">
              <w:rPr>
                <w:lang w:val="en-NZ"/>
              </w:rPr>
              <w:instrText xml:space="preserve">Ref497820646 \h </w:instrText>
            </w:r>
            <w:r w:rsidR="00FE644E" w:rsidRPr="004D3B47">
              <w:rPr>
                <w:lang w:val="en-NZ"/>
              </w:rPr>
              <w:instrText xml:space="preserve"> \* MERGEFORMAT</w:instrText>
            </w:r>
            <w:r w:rsidR="00B25530" w:rsidRPr="004D3B47">
              <w:instrText xml:space="preserve"> </w:instrText>
            </w:r>
            <w:r w:rsidR="00B25530" w:rsidRPr="004D3B47">
              <w:fldChar w:fldCharType="separate"/>
            </w:r>
            <w:r w:rsidR="00D03680" w:rsidRPr="00A321D5">
              <w:t xml:space="preserve">Figure </w:t>
            </w:r>
            <w:r w:rsidR="00D03680">
              <w:rPr>
                <w:noProof/>
              </w:rPr>
              <w:t>115</w:t>
            </w:r>
            <w:r w:rsidR="00B25530" w:rsidRPr="004D3B47">
              <w:fldChar w:fldCharType="end"/>
            </w:r>
            <w:r w:rsidR="007D54CD" w:rsidRPr="004D3B47">
              <w:t>).</w:t>
            </w:r>
          </w:p>
          <w:p w14:paraId="1DEAC4FA" w14:textId="77777777" w:rsidR="00BD3E68" w:rsidRPr="004D3B47" w:rsidRDefault="00BD3E68" w:rsidP="006555EE">
            <w:pPr>
              <w:pStyle w:val="NoSpacing"/>
            </w:pPr>
          </w:p>
        </w:tc>
      </w:tr>
      <w:tr w:rsidR="004D3B47" w:rsidRPr="004D3B47" w14:paraId="15FE7198" w14:textId="77777777" w:rsidTr="003B07AC">
        <w:tc>
          <w:tcPr>
            <w:tcW w:w="1526" w:type="dxa"/>
            <w:tcBorders>
              <w:top w:val="single" w:sz="4" w:space="0" w:color="auto"/>
              <w:bottom w:val="single" w:sz="4" w:space="0" w:color="auto"/>
              <w:right w:val="nil"/>
            </w:tcBorders>
          </w:tcPr>
          <w:p w14:paraId="7B199554" w14:textId="77777777" w:rsidR="0001067C" w:rsidRPr="004D3B47" w:rsidRDefault="0001067C" w:rsidP="003B07AC">
            <w:pPr>
              <w:spacing w:before="120"/>
              <w:ind w:right="544"/>
              <w:jc w:val="both"/>
              <w:rPr>
                <w:b/>
              </w:rPr>
            </w:pPr>
            <w:r w:rsidRPr="004D3B47">
              <w:rPr>
                <w:b/>
              </w:rPr>
              <w:t>Trends</w:t>
            </w:r>
          </w:p>
        </w:tc>
        <w:tc>
          <w:tcPr>
            <w:tcW w:w="7796" w:type="dxa"/>
            <w:tcBorders>
              <w:top w:val="single" w:sz="4" w:space="0" w:color="auto"/>
              <w:left w:val="nil"/>
              <w:bottom w:val="single" w:sz="4" w:space="0" w:color="auto"/>
            </w:tcBorders>
          </w:tcPr>
          <w:p w14:paraId="1F82B985" w14:textId="07E36594" w:rsidR="0001067C" w:rsidRPr="004D3B47" w:rsidRDefault="00B629B3" w:rsidP="00C33996">
            <w:pPr>
              <w:spacing w:before="120"/>
              <w:ind w:right="34"/>
              <w:jc w:val="both"/>
              <w:rPr>
                <w:szCs w:val="23"/>
              </w:rPr>
            </w:pPr>
            <w:r w:rsidRPr="004D3B47">
              <w:rPr>
                <w:szCs w:val="23"/>
              </w:rPr>
              <w:t xml:space="preserve">As this Indicator is reporting on the cumulative proportion of women who were eligible for HPV testing for the management of a historical </w:t>
            </w:r>
            <w:r w:rsidR="00365ACF">
              <w:rPr>
                <w:szCs w:val="23"/>
              </w:rPr>
              <w:t>high-grade</w:t>
            </w:r>
            <w:r w:rsidRPr="004D3B47">
              <w:rPr>
                <w:szCs w:val="23"/>
              </w:rPr>
              <w:t xml:space="preserve"> squamous lesion as at 1 October 2009, the proportion is generally expected to increase over time</w:t>
            </w:r>
            <w:r w:rsidR="0001067C" w:rsidRPr="004D3B47">
              <w:rPr>
                <w:szCs w:val="23"/>
              </w:rPr>
              <w:t>.</w:t>
            </w:r>
            <w:r w:rsidRPr="004D3B47">
              <w:rPr>
                <w:szCs w:val="23"/>
              </w:rPr>
              <w:t xml:space="preserve"> </w:t>
            </w:r>
            <w:r w:rsidR="00534C7A" w:rsidRPr="004D3B47">
              <w:t xml:space="preserve">The proportion of eligible women with an HPV test recorded </w:t>
            </w:r>
            <w:r w:rsidR="00D32169" w:rsidRPr="004D3B47">
              <w:t>is higher than in the</w:t>
            </w:r>
            <w:r w:rsidR="00534C7A" w:rsidRPr="004D3B47">
              <w:t xml:space="preserve"> previous report from </w:t>
            </w:r>
            <w:r w:rsidR="006745A7" w:rsidRPr="004D3B47">
              <w:t>69.4</w:t>
            </w:r>
            <w:r w:rsidR="00534C7A" w:rsidRPr="004D3B47">
              <w:t xml:space="preserve">% to </w:t>
            </w:r>
            <w:r w:rsidR="006745A7" w:rsidRPr="004D3B47">
              <w:t>70.5</w:t>
            </w:r>
            <w:r w:rsidR="00534C7A" w:rsidRPr="004D3B47">
              <w:t xml:space="preserve">% for Round 1 tests, and from </w:t>
            </w:r>
            <w:r w:rsidR="006745A7" w:rsidRPr="004D3B47">
              <w:t>59.0</w:t>
            </w:r>
            <w:r w:rsidR="00D7356C" w:rsidRPr="004D3B47">
              <w:t xml:space="preserve">% to </w:t>
            </w:r>
            <w:r w:rsidR="006745A7" w:rsidRPr="004D3B47">
              <w:t>60.5</w:t>
            </w:r>
            <w:r w:rsidR="00D7356C" w:rsidRPr="004D3B47">
              <w:t>% for Round 2 tests</w:t>
            </w:r>
            <w:r w:rsidR="00534C7A" w:rsidRPr="004D3B47">
              <w:t>.</w:t>
            </w:r>
            <w:r w:rsidRPr="004D3B47">
              <w:rPr>
                <w:szCs w:val="23"/>
              </w:rPr>
              <w:t xml:space="preserve"> It has </w:t>
            </w:r>
            <w:r w:rsidR="00534C7A" w:rsidRPr="004D3B47">
              <w:rPr>
                <w:szCs w:val="23"/>
              </w:rPr>
              <w:t xml:space="preserve">also </w:t>
            </w:r>
            <w:r w:rsidRPr="004D3B47">
              <w:rPr>
                <w:szCs w:val="23"/>
              </w:rPr>
              <w:t>done so in every DHB</w:t>
            </w:r>
            <w:r w:rsidR="004C5E32">
              <w:rPr>
                <w:szCs w:val="23"/>
              </w:rPr>
              <w:t xml:space="preserve"> (</w:t>
            </w:r>
            <w:r w:rsidR="00004C70">
              <w:rPr>
                <w:szCs w:val="23"/>
              </w:rPr>
              <w:fldChar w:fldCharType="begin"/>
            </w:r>
            <w:r w:rsidR="00004C70">
              <w:rPr>
                <w:szCs w:val="23"/>
              </w:rPr>
              <w:instrText xml:space="preserve"> REF _Ref76725983 \h </w:instrText>
            </w:r>
            <w:r w:rsidR="00004C70">
              <w:rPr>
                <w:szCs w:val="23"/>
              </w:rPr>
            </w:r>
            <w:r w:rsidR="00004C70">
              <w:rPr>
                <w:szCs w:val="23"/>
              </w:rPr>
              <w:fldChar w:fldCharType="separate"/>
            </w:r>
            <w:r w:rsidR="00D03680" w:rsidRPr="005F3D46">
              <w:t xml:space="preserve">Figure </w:t>
            </w:r>
            <w:r w:rsidR="00D03680">
              <w:rPr>
                <w:noProof/>
              </w:rPr>
              <w:t>108</w:t>
            </w:r>
            <w:r w:rsidR="00004C70">
              <w:rPr>
                <w:szCs w:val="23"/>
              </w:rPr>
              <w:fldChar w:fldCharType="end"/>
            </w:r>
            <w:r w:rsidR="004C5E32">
              <w:rPr>
                <w:szCs w:val="23"/>
              </w:rPr>
              <w:t>),</w:t>
            </w:r>
            <w:r w:rsidRPr="004D3B47">
              <w:rPr>
                <w:szCs w:val="23"/>
              </w:rPr>
              <w:t xml:space="preserve"> ethnicity</w:t>
            </w:r>
            <w:r w:rsidR="00991859" w:rsidRPr="004D3B47">
              <w:rPr>
                <w:szCs w:val="23"/>
              </w:rPr>
              <w:t xml:space="preserve"> (</w:t>
            </w:r>
            <w:r w:rsidR="00B77408" w:rsidRPr="004D3B47">
              <w:rPr>
                <w:szCs w:val="23"/>
              </w:rPr>
              <w:fldChar w:fldCharType="begin"/>
            </w:r>
            <w:r w:rsidR="00B77408" w:rsidRPr="004D3B47">
              <w:rPr>
                <w:szCs w:val="23"/>
              </w:rPr>
              <w:instrText xml:space="preserve"> REF _Ref517351717 \h  \* MERGEFORMAT </w:instrText>
            </w:r>
            <w:r w:rsidR="00B77408" w:rsidRPr="004D3B47">
              <w:rPr>
                <w:szCs w:val="23"/>
              </w:rPr>
            </w:r>
            <w:r w:rsidR="00B77408" w:rsidRPr="004D3B47">
              <w:rPr>
                <w:szCs w:val="23"/>
              </w:rPr>
              <w:fldChar w:fldCharType="separate"/>
            </w:r>
            <w:r w:rsidR="00D03680" w:rsidRPr="00A321D5">
              <w:t xml:space="preserve">Figure </w:t>
            </w:r>
            <w:r w:rsidR="00D03680">
              <w:rPr>
                <w:noProof/>
              </w:rPr>
              <w:t>109</w:t>
            </w:r>
            <w:r w:rsidR="00B77408" w:rsidRPr="004D3B47">
              <w:rPr>
                <w:szCs w:val="23"/>
              </w:rPr>
              <w:fldChar w:fldCharType="end"/>
            </w:r>
            <w:r w:rsidR="00991859" w:rsidRPr="004D3B47">
              <w:rPr>
                <w:szCs w:val="23"/>
              </w:rPr>
              <w:t>)</w:t>
            </w:r>
            <w:r w:rsidR="00534C7A" w:rsidRPr="004D3B47">
              <w:rPr>
                <w:szCs w:val="23"/>
              </w:rPr>
              <w:t xml:space="preserve"> and</w:t>
            </w:r>
            <w:r w:rsidRPr="004D3B47">
              <w:rPr>
                <w:szCs w:val="23"/>
              </w:rPr>
              <w:t xml:space="preserve"> age group</w:t>
            </w:r>
            <w:r w:rsidR="00991859" w:rsidRPr="004D3B47">
              <w:rPr>
                <w:szCs w:val="23"/>
              </w:rPr>
              <w:t xml:space="preserve"> </w:t>
            </w:r>
            <w:r w:rsidR="00534C7A" w:rsidRPr="004D3B47">
              <w:rPr>
                <w:szCs w:val="23"/>
              </w:rPr>
              <w:t>(</w:t>
            </w:r>
            <w:r w:rsidR="00534C7A" w:rsidRPr="004D3B47">
              <w:rPr>
                <w:szCs w:val="23"/>
              </w:rPr>
              <w:fldChar w:fldCharType="begin"/>
            </w:r>
            <w:r w:rsidR="00534C7A" w:rsidRPr="004D3B47">
              <w:rPr>
                <w:szCs w:val="23"/>
              </w:rPr>
              <w:instrText xml:space="preserve"> REF _Ref475525584 \h  \* MERGEFORMAT </w:instrText>
            </w:r>
            <w:r w:rsidR="00534C7A" w:rsidRPr="004D3B47">
              <w:rPr>
                <w:szCs w:val="23"/>
              </w:rPr>
            </w:r>
            <w:r w:rsidR="00534C7A" w:rsidRPr="004D3B47">
              <w:rPr>
                <w:szCs w:val="23"/>
              </w:rPr>
              <w:fldChar w:fldCharType="separate"/>
            </w:r>
            <w:r w:rsidR="00D03680" w:rsidRPr="00A321D5">
              <w:t xml:space="preserve">Figure </w:t>
            </w:r>
            <w:r w:rsidR="00D03680">
              <w:rPr>
                <w:noProof/>
              </w:rPr>
              <w:t>110</w:t>
            </w:r>
            <w:r w:rsidR="00534C7A" w:rsidRPr="004D3B47">
              <w:rPr>
                <w:szCs w:val="23"/>
              </w:rPr>
              <w:fldChar w:fldCharType="end"/>
            </w:r>
            <w:r w:rsidR="00534C7A" w:rsidRPr="004D3B47">
              <w:rPr>
                <w:szCs w:val="23"/>
              </w:rPr>
              <w:t>)</w:t>
            </w:r>
            <w:r w:rsidR="00991859" w:rsidRPr="004D3B47">
              <w:rPr>
                <w:szCs w:val="23"/>
              </w:rPr>
              <w:t xml:space="preserve"> </w:t>
            </w:r>
            <w:r w:rsidR="006B609F" w:rsidRPr="004D3B47">
              <w:rPr>
                <w:szCs w:val="23"/>
              </w:rPr>
              <w:t>between this and the previous report</w:t>
            </w:r>
            <w:r w:rsidR="00D21E4D" w:rsidRPr="004D3B47">
              <w:rPr>
                <w:szCs w:val="23"/>
              </w:rPr>
              <w:t xml:space="preserve">, except </w:t>
            </w:r>
            <w:r w:rsidR="00BA0168" w:rsidRPr="004D3B47">
              <w:rPr>
                <w:szCs w:val="23"/>
              </w:rPr>
              <w:t>the 25-29 age group</w:t>
            </w:r>
            <w:r w:rsidR="00D21E4D" w:rsidRPr="004D3B47">
              <w:rPr>
                <w:szCs w:val="23"/>
              </w:rPr>
              <w:t xml:space="preserve"> which </w:t>
            </w:r>
            <w:r w:rsidR="0022663B" w:rsidRPr="004D3B47">
              <w:rPr>
                <w:szCs w:val="23"/>
              </w:rPr>
              <w:t>saw a drop in women with a</w:t>
            </w:r>
            <w:r w:rsidR="006F43E1" w:rsidRPr="004D3B47">
              <w:rPr>
                <w:szCs w:val="23"/>
              </w:rPr>
              <w:t xml:space="preserve"> Round </w:t>
            </w:r>
            <w:r w:rsidR="00BA0168" w:rsidRPr="004D3B47">
              <w:rPr>
                <w:szCs w:val="23"/>
              </w:rPr>
              <w:t xml:space="preserve">1 and Round 2 </w:t>
            </w:r>
            <w:r w:rsidR="006F43E1" w:rsidRPr="004D3B47">
              <w:rPr>
                <w:szCs w:val="23"/>
              </w:rPr>
              <w:t>test recorded (from</w:t>
            </w:r>
            <w:r w:rsidR="00BA0168" w:rsidRPr="004D3B47">
              <w:rPr>
                <w:szCs w:val="23"/>
              </w:rPr>
              <w:t xml:space="preserve"> 50.0% to 45.5% and</w:t>
            </w:r>
            <w:r w:rsidR="006F43E1" w:rsidRPr="004D3B47">
              <w:rPr>
                <w:szCs w:val="23"/>
              </w:rPr>
              <w:t xml:space="preserve"> </w:t>
            </w:r>
            <w:r w:rsidR="00BA0168" w:rsidRPr="004D3B47">
              <w:rPr>
                <w:szCs w:val="23"/>
              </w:rPr>
              <w:t>40.9</w:t>
            </w:r>
            <w:r w:rsidR="00D21E4D" w:rsidRPr="004D3B47">
              <w:rPr>
                <w:szCs w:val="23"/>
              </w:rPr>
              <w:t>%</w:t>
            </w:r>
            <w:r w:rsidR="006F43E1" w:rsidRPr="004D3B47">
              <w:rPr>
                <w:szCs w:val="23"/>
              </w:rPr>
              <w:t xml:space="preserve"> to </w:t>
            </w:r>
            <w:r w:rsidR="00BA0168" w:rsidRPr="004D3B47">
              <w:rPr>
                <w:szCs w:val="23"/>
              </w:rPr>
              <w:t>27.3</w:t>
            </w:r>
            <w:r w:rsidR="006F43E1" w:rsidRPr="004D3B47">
              <w:rPr>
                <w:szCs w:val="23"/>
              </w:rPr>
              <w:t>%</w:t>
            </w:r>
            <w:r w:rsidR="00BA0168" w:rsidRPr="004D3B47">
              <w:rPr>
                <w:szCs w:val="23"/>
              </w:rPr>
              <w:t>, respectively</w:t>
            </w:r>
            <w:r w:rsidR="006F43E1" w:rsidRPr="004D3B47">
              <w:rPr>
                <w:szCs w:val="23"/>
              </w:rPr>
              <w:t xml:space="preserve">) </w:t>
            </w:r>
            <w:r w:rsidR="00B97620" w:rsidRPr="004D3B47">
              <w:rPr>
                <w:szCs w:val="23"/>
              </w:rPr>
              <w:t>in the current reporting period</w:t>
            </w:r>
            <w:r w:rsidR="006F43E1" w:rsidRPr="004D3B47">
              <w:rPr>
                <w:szCs w:val="23"/>
              </w:rPr>
              <w:t>.</w:t>
            </w:r>
            <w:r w:rsidR="00A26D58">
              <w:rPr>
                <w:szCs w:val="23"/>
              </w:rPr>
              <w:t xml:space="preserve"> </w:t>
            </w:r>
          </w:p>
          <w:p w14:paraId="7513DC7C" w14:textId="77777777" w:rsidR="0001067C" w:rsidRPr="004D3B47" w:rsidRDefault="0001067C" w:rsidP="006555EE">
            <w:pPr>
              <w:pStyle w:val="NoSpacing"/>
              <w:rPr>
                <w:lang w:val="en-NZ"/>
              </w:rPr>
            </w:pPr>
            <w:r w:rsidRPr="004D3B47">
              <w:rPr>
                <w:lang w:val="en-NZ"/>
              </w:rPr>
              <w:t xml:space="preserve"> </w:t>
            </w:r>
          </w:p>
        </w:tc>
      </w:tr>
      <w:tr w:rsidR="004D3B47" w:rsidRPr="004D3B47" w14:paraId="3B81FCC1" w14:textId="77777777" w:rsidTr="003B07AC">
        <w:tc>
          <w:tcPr>
            <w:tcW w:w="1526" w:type="dxa"/>
            <w:tcBorders>
              <w:top w:val="single" w:sz="4" w:space="0" w:color="auto"/>
              <w:bottom w:val="single" w:sz="4" w:space="0" w:color="auto"/>
              <w:right w:val="nil"/>
            </w:tcBorders>
          </w:tcPr>
          <w:p w14:paraId="5D588119" w14:textId="77777777" w:rsidR="0001067C" w:rsidRPr="004D3B47" w:rsidRDefault="0001067C" w:rsidP="003B07AC">
            <w:pPr>
              <w:spacing w:before="120"/>
              <w:ind w:right="544"/>
              <w:jc w:val="both"/>
              <w:rPr>
                <w:b/>
              </w:rPr>
            </w:pPr>
            <w:r w:rsidRPr="004D3B47">
              <w:rPr>
                <w:b/>
              </w:rPr>
              <w:t>Comments</w:t>
            </w:r>
          </w:p>
        </w:tc>
        <w:tc>
          <w:tcPr>
            <w:tcW w:w="7796" w:type="dxa"/>
            <w:tcBorders>
              <w:top w:val="single" w:sz="4" w:space="0" w:color="auto"/>
              <w:left w:val="nil"/>
              <w:bottom w:val="single" w:sz="4" w:space="0" w:color="auto"/>
            </w:tcBorders>
          </w:tcPr>
          <w:p w14:paraId="275D94B8" w14:textId="5EE8112B" w:rsidR="00156F7D" w:rsidRPr="004D3B47" w:rsidRDefault="00DE22BF" w:rsidP="00156F7D">
            <w:pPr>
              <w:spacing w:before="120"/>
              <w:jc w:val="both"/>
            </w:pPr>
            <w:r w:rsidRPr="004D3B47">
              <w:rPr>
                <w:lang w:val="en-NZ"/>
              </w:rPr>
              <w:t xml:space="preserve">This indicator currently only considers women who had a </w:t>
            </w:r>
            <w:r w:rsidR="00365ACF">
              <w:rPr>
                <w:lang w:val="en-NZ"/>
              </w:rPr>
              <w:t>high-grade</w:t>
            </w:r>
            <w:r w:rsidRPr="004D3B47">
              <w:rPr>
                <w:lang w:val="en-NZ"/>
              </w:rPr>
              <w:t xml:space="preserve"> squamous abnormality more than three years prior to 1 </w:t>
            </w:r>
            <w:r w:rsidR="0001067C" w:rsidRPr="004D3B47">
              <w:rPr>
                <w:lang w:val="en-NZ"/>
              </w:rPr>
              <w:t>Oct</w:t>
            </w:r>
            <w:r w:rsidRPr="004D3B47">
              <w:rPr>
                <w:lang w:val="en-NZ"/>
              </w:rPr>
              <w:t>ober</w:t>
            </w:r>
            <w:r w:rsidR="0001067C" w:rsidRPr="004D3B47">
              <w:rPr>
                <w:lang w:val="en-NZ"/>
              </w:rPr>
              <w:t xml:space="preserve"> 2009</w:t>
            </w:r>
            <w:r w:rsidRPr="004D3B47">
              <w:rPr>
                <w:lang w:val="en-NZ"/>
              </w:rPr>
              <w:t xml:space="preserve">. It is anticipated that women with more recent </w:t>
            </w:r>
            <w:r w:rsidR="00365ACF">
              <w:rPr>
                <w:lang w:val="en-NZ"/>
              </w:rPr>
              <w:t>high-grade</w:t>
            </w:r>
            <w:r w:rsidRPr="004D3B47">
              <w:rPr>
                <w:lang w:val="en-NZ"/>
              </w:rPr>
              <w:t xml:space="preserve"> squamous abnormalitie</w:t>
            </w:r>
            <w:r w:rsidR="0001067C" w:rsidRPr="004D3B47">
              <w:rPr>
                <w:lang w:val="en-NZ"/>
              </w:rPr>
              <w:t xml:space="preserve">s will be followed up via standard post-treatment management which also </w:t>
            </w:r>
            <w:r w:rsidRPr="004D3B47">
              <w:rPr>
                <w:lang w:val="en-NZ"/>
              </w:rPr>
              <w:t xml:space="preserve">includes hrHPV testing. It </w:t>
            </w:r>
            <w:r w:rsidR="00845A24" w:rsidRPr="004D3B47">
              <w:t>was</w:t>
            </w:r>
            <w:r w:rsidRPr="004D3B47">
              <w:rPr>
                <w:lang w:val="en-NZ"/>
              </w:rPr>
              <w:t xml:space="preserve"> intended that future monitoring reports </w:t>
            </w:r>
            <w:r w:rsidR="00307DAC" w:rsidRPr="004D3B47">
              <w:t>would</w:t>
            </w:r>
            <w:r w:rsidRPr="004D3B47">
              <w:rPr>
                <w:lang w:val="en-NZ"/>
              </w:rPr>
              <w:t xml:space="preserve"> also incorporate reporting on the use of hrHPV tests for the purpose of post-treatment management as a separate sub-indicator within Indicator 8. </w:t>
            </w:r>
            <w:r w:rsidR="00156F7D" w:rsidRPr="004D3B47">
              <w:t>However, development of additional indicators has been</w:t>
            </w:r>
            <w:r w:rsidR="0049495D" w:rsidRPr="004D3B47">
              <w:t xml:space="preserve"> suspended prior to the programme</w:t>
            </w:r>
            <w:r w:rsidR="005B1ED0" w:rsidRPr="004D3B47">
              <w:t>’</w:t>
            </w:r>
            <w:r w:rsidR="00156F7D" w:rsidRPr="004D3B47">
              <w:t xml:space="preserve">s planned transition to primary HPV screening, as indicators will be reviewed as part of the transition process. </w:t>
            </w:r>
          </w:p>
          <w:p w14:paraId="4C1F1B41" w14:textId="77777777" w:rsidR="00156F7D" w:rsidRPr="004D3B47" w:rsidRDefault="00156F7D" w:rsidP="00D1642F">
            <w:pPr>
              <w:pStyle w:val="NoSpacing"/>
              <w:jc w:val="both"/>
            </w:pPr>
          </w:p>
          <w:p w14:paraId="6065603B" w14:textId="54085446" w:rsidR="0001067C" w:rsidRPr="004D3B47" w:rsidRDefault="00156F7D" w:rsidP="00D1642F">
            <w:pPr>
              <w:spacing w:before="120"/>
              <w:jc w:val="both"/>
            </w:pPr>
            <w:r w:rsidRPr="004D3B47">
              <w:t>P</w:t>
            </w:r>
            <w:r w:rsidR="000C3A34" w:rsidRPr="004D3B47">
              <w:t xml:space="preserve">lanned </w:t>
            </w:r>
            <w:r w:rsidRPr="004D3B47">
              <w:t>future</w:t>
            </w:r>
            <w:r w:rsidR="000C3A34" w:rsidRPr="004D3B47">
              <w:t xml:space="preserve"> refinements include reporting on the </w:t>
            </w:r>
            <w:r w:rsidR="00213689" w:rsidRPr="004D3B47">
              <w:t xml:space="preserve">proportion </w:t>
            </w:r>
            <w:r w:rsidR="000C3A34" w:rsidRPr="004D3B47">
              <w:t xml:space="preserve">of the </w:t>
            </w:r>
            <w:r w:rsidR="00BD0410" w:rsidRPr="004D3B47">
              <w:t>R</w:t>
            </w:r>
            <w:r w:rsidR="000C3A34" w:rsidRPr="004D3B47">
              <w:t xml:space="preserve">ound 1 and </w:t>
            </w:r>
            <w:r w:rsidR="00BD0410" w:rsidRPr="004D3B47">
              <w:t>R</w:t>
            </w:r>
            <w:r w:rsidR="000C3A34" w:rsidRPr="004D3B47">
              <w:t>ound 2 historical tests</w:t>
            </w:r>
            <w:r w:rsidR="00213689" w:rsidRPr="004D3B47">
              <w:t xml:space="preserve"> where hrHPV was detected</w:t>
            </w:r>
            <w:r w:rsidR="002966BD" w:rsidRPr="004D3B47">
              <w:t>, and on</w:t>
            </w:r>
            <w:r w:rsidR="000C3A34" w:rsidRPr="004D3B47">
              <w:t xml:space="preserve"> how many women are able to be returned to routine screening after two rounds of negative cytology and hrHPV tests; </w:t>
            </w:r>
            <w:r w:rsidR="002966BD" w:rsidRPr="004D3B47">
              <w:t xml:space="preserve">considering women with a historical </w:t>
            </w:r>
            <w:r w:rsidR="00365ACF">
              <w:rPr>
                <w:lang w:val="en-NZ"/>
              </w:rPr>
              <w:t>high-grade</w:t>
            </w:r>
            <w:r w:rsidR="002966BD" w:rsidRPr="004D3B47">
              <w:rPr>
                <w:lang w:val="en-NZ"/>
              </w:rPr>
              <w:t xml:space="preserve"> squamous abnormality who became eligible for historical testing after 1 October 2009; and </w:t>
            </w:r>
            <w:r w:rsidR="000C3A34" w:rsidRPr="004D3B47">
              <w:t>tak</w:t>
            </w:r>
            <w:r w:rsidR="002966BD" w:rsidRPr="004D3B47">
              <w:t>ing</w:t>
            </w:r>
            <w:r w:rsidR="000C3A34" w:rsidRPr="004D3B47">
              <w:t xml:space="preserve"> into account whether women have attended for any screening test, since women who have not attended for any testing could not be offered historical testing.</w:t>
            </w:r>
            <w:r w:rsidR="00A26D58">
              <w:t xml:space="preserve"> </w:t>
            </w:r>
            <w:r w:rsidR="000C3A34" w:rsidRPr="004D3B47">
              <w:t xml:space="preserve">This </w:t>
            </w:r>
            <w:r w:rsidR="002966BD" w:rsidRPr="004D3B47">
              <w:t xml:space="preserve">last point </w:t>
            </w:r>
            <w:r w:rsidR="000C3A34" w:rsidRPr="004D3B47">
              <w:t>has been partially explored within the current report, b</w:t>
            </w:r>
            <w:r w:rsidR="00675741" w:rsidRPr="004D3B47">
              <w:t>y</w:t>
            </w:r>
            <w:r w:rsidR="000C3A34" w:rsidRPr="004D3B47">
              <w:t xml:space="preserve"> considering whether there was any relationship between </w:t>
            </w:r>
            <w:r w:rsidR="00675741" w:rsidRPr="004D3B47">
              <w:t xml:space="preserve">the </w:t>
            </w:r>
            <w:r w:rsidR="000C3A34" w:rsidRPr="004D3B47">
              <w:t xml:space="preserve">variations in women with </w:t>
            </w:r>
            <w:r w:rsidR="00BD0410" w:rsidRPr="004D3B47">
              <w:t>R</w:t>
            </w:r>
            <w:r w:rsidR="000C3A34" w:rsidRPr="004D3B47">
              <w:t xml:space="preserve">ound 1 </w:t>
            </w:r>
            <w:r w:rsidR="00675741" w:rsidRPr="004D3B47">
              <w:t xml:space="preserve">and </w:t>
            </w:r>
            <w:r w:rsidR="00BD0410" w:rsidRPr="004D3B47">
              <w:t>R</w:t>
            </w:r>
            <w:r w:rsidR="00675741" w:rsidRPr="004D3B47">
              <w:t xml:space="preserve">ound 2 historical tests by DHB or ethnicity and the variations in screening participation within the previous </w:t>
            </w:r>
            <w:r w:rsidR="002C6012" w:rsidRPr="004D3B47">
              <w:t>five years by DHB or ethnicity.</w:t>
            </w:r>
            <w:r w:rsidR="00675741" w:rsidRPr="004D3B47">
              <w:t xml:space="preserve"> An extended period of five</w:t>
            </w:r>
            <w:r w:rsidR="00AC4031" w:rsidRPr="004D3B47">
              <w:t>-</w:t>
            </w:r>
            <w:r w:rsidR="00675741" w:rsidRPr="004D3B47">
              <w:t>years</w:t>
            </w:r>
            <w:bookmarkStart w:id="2159" w:name="_Hlk497399103"/>
            <w:r w:rsidR="00675741" w:rsidRPr="004D3B47">
              <w:t xml:space="preserve"> was examined</w:t>
            </w:r>
            <w:r w:rsidR="00103374" w:rsidRPr="004D3B47">
              <w:t xml:space="preserve"> for </w:t>
            </w:r>
            <w:r w:rsidR="00181B56" w:rsidRPr="004D3B47">
              <w:t xml:space="preserve">screening </w:t>
            </w:r>
            <w:r w:rsidR="00103374" w:rsidRPr="004D3B47">
              <w:t>participation (rather than three</w:t>
            </w:r>
            <w:r w:rsidR="00181B56" w:rsidRPr="004D3B47">
              <w:t>, which is the usual measure</w:t>
            </w:r>
            <w:r w:rsidR="00103374" w:rsidRPr="004D3B47">
              <w:t>)</w:t>
            </w:r>
            <w:r w:rsidR="00675741" w:rsidRPr="004D3B47">
              <w:t xml:space="preserve">, since it corresponds </w:t>
            </w:r>
            <w:r w:rsidR="00181B56" w:rsidRPr="004D3B47">
              <w:t xml:space="preserve">more closely than three-year participation </w:t>
            </w:r>
            <w:bookmarkEnd w:id="2159"/>
            <w:r w:rsidR="00675741" w:rsidRPr="004D3B47">
              <w:t xml:space="preserve">during which we searched for </w:t>
            </w:r>
            <w:r w:rsidR="00213689" w:rsidRPr="004D3B47">
              <w:t>HPV</w:t>
            </w:r>
            <w:r w:rsidR="00675741" w:rsidRPr="004D3B47">
              <w:t xml:space="preserve"> tests in this group of women</w:t>
            </w:r>
            <w:r w:rsidR="00181B56" w:rsidRPr="004D3B47">
              <w:t xml:space="preserve"> (</w:t>
            </w:r>
            <w:r w:rsidR="00A320D2" w:rsidRPr="004D3B47">
              <w:t>i.e.</w:t>
            </w:r>
            <w:r w:rsidR="00181B56" w:rsidRPr="004D3B47">
              <w:t xml:space="preserve"> from</w:t>
            </w:r>
            <w:r w:rsidR="00675741" w:rsidRPr="004D3B47">
              <w:t xml:space="preserve"> 1 October 2009 </w:t>
            </w:r>
            <w:r w:rsidR="00181B56" w:rsidRPr="004D3B47">
              <w:t>to</w:t>
            </w:r>
            <w:r w:rsidR="00675741" w:rsidRPr="004D3B47">
              <w:t xml:space="preserve"> the time of the data download from NCSP Register used within this report</w:t>
            </w:r>
            <w:r w:rsidR="00181B56" w:rsidRPr="004D3B47">
              <w:t xml:space="preserve">, </w:t>
            </w:r>
            <w:r w:rsidR="00AC4031" w:rsidRPr="004D3B47">
              <w:t xml:space="preserve">late </w:t>
            </w:r>
            <w:r w:rsidR="00C547CC" w:rsidRPr="004D3B47">
              <w:t>XX</w:t>
            </w:r>
            <w:r w:rsidR="00181B56" w:rsidRPr="004D3B47">
              <w:t>)</w:t>
            </w:r>
            <w:r w:rsidR="00675741" w:rsidRPr="004D3B47">
              <w:t>. However</w:t>
            </w:r>
            <w:r w:rsidR="00253CAC" w:rsidRPr="004D3B47">
              <w:t>,</w:t>
            </w:r>
            <w:r w:rsidR="00675741" w:rsidRPr="004D3B47">
              <w:t xml:space="preserve"> as women with a previous abnormality are recommended to re-attend for screening </w:t>
            </w:r>
            <w:r w:rsidR="00775F7C" w:rsidRPr="004D3B47">
              <w:t>more</w:t>
            </w:r>
            <w:r w:rsidR="00675741" w:rsidRPr="004D3B47">
              <w:t xml:space="preserve"> frequently than the routine interval, the variations in overall attendance by DHB or by ethnicity may differ from the variations by DHB or ethnicity in this subgroup of women who have had a previous abnormality.</w:t>
            </w:r>
            <w:r w:rsidR="00A26D58">
              <w:t xml:space="preserve"> </w:t>
            </w:r>
            <w:r w:rsidR="00675741" w:rsidRPr="004D3B47">
              <w:t xml:space="preserve"> </w:t>
            </w:r>
          </w:p>
          <w:p w14:paraId="2C29AC8C" w14:textId="77777777" w:rsidR="00E6668D" w:rsidRPr="004D3B47" w:rsidRDefault="00E6668D" w:rsidP="00E6668D">
            <w:pPr>
              <w:pStyle w:val="NoSpacing"/>
            </w:pPr>
          </w:p>
          <w:p w14:paraId="55CD4D07" w14:textId="3485A933" w:rsidR="0001067C" w:rsidRPr="004D3B47" w:rsidRDefault="00DE22BF" w:rsidP="00E6668D">
            <w:pPr>
              <w:pStyle w:val="NoSpacing"/>
              <w:jc w:val="both"/>
            </w:pPr>
            <w:r w:rsidRPr="004D3B47">
              <w:t>It is possible that in some cases eligible women were offered historical HPV testing, but did not consent to the test. It has not been possible to take this into account within the current report.</w:t>
            </w:r>
            <w:r w:rsidR="00A26D58">
              <w:t xml:space="preserve"> </w:t>
            </w:r>
            <w:r w:rsidR="005966C1" w:rsidRPr="004D3B47">
              <w:t xml:space="preserve">While this affects </w:t>
            </w:r>
            <w:r w:rsidR="00BD0410" w:rsidRPr="004D3B47">
              <w:t>R</w:t>
            </w:r>
            <w:r w:rsidR="005966C1" w:rsidRPr="004D3B47">
              <w:t>ound 1 tests, t</w:t>
            </w:r>
            <w:r w:rsidR="00C95D43" w:rsidRPr="004D3B47">
              <w:t xml:space="preserve">his should be less of an issue for </w:t>
            </w:r>
            <w:r w:rsidR="00BD0410" w:rsidRPr="004D3B47">
              <w:t>R</w:t>
            </w:r>
            <w:r w:rsidR="00C95D43" w:rsidRPr="004D3B47">
              <w:t xml:space="preserve">ound 2 tests, </w:t>
            </w:r>
            <w:r w:rsidR="005966C1" w:rsidRPr="004D3B47">
              <w:t>because</w:t>
            </w:r>
            <w:r w:rsidR="00C95D43" w:rsidRPr="004D3B47">
              <w:t xml:space="preserve"> in June 2015 the NCSP requested that lab</w:t>
            </w:r>
            <w:r w:rsidR="003B6751" w:rsidRPr="004D3B47">
              <w:t>oratorie</w:t>
            </w:r>
            <w:r w:rsidR="00C95D43" w:rsidRPr="004D3B47">
              <w:t xml:space="preserve">s prompt </w:t>
            </w:r>
            <w:r w:rsidR="00292950" w:rsidRPr="004D3B47">
              <w:t>sample</w:t>
            </w:r>
            <w:r w:rsidR="00C95D43" w:rsidRPr="004D3B47">
              <w:t xml:space="preserve"> takers to add on an HPV test where this is indicated by the Guidelines, but was not requested by the </w:t>
            </w:r>
            <w:r w:rsidR="00292950" w:rsidRPr="004D3B47">
              <w:t>sample</w:t>
            </w:r>
            <w:r w:rsidR="00C95D43" w:rsidRPr="004D3B47">
              <w:t xml:space="preserve"> taker. Additionally, </w:t>
            </w:r>
            <w:r w:rsidR="006E556C" w:rsidRPr="004D3B47">
              <w:t>for wome</w:t>
            </w:r>
            <w:r w:rsidR="00C95D43" w:rsidRPr="004D3B47">
              <w:t xml:space="preserve">n </w:t>
            </w:r>
            <w:r w:rsidR="006E556C" w:rsidRPr="004D3B47">
              <w:t xml:space="preserve">who </w:t>
            </w:r>
            <w:r w:rsidR="00C95D43" w:rsidRPr="004D3B47">
              <w:t xml:space="preserve">had already consented to the </w:t>
            </w:r>
            <w:r w:rsidR="00BD0410" w:rsidRPr="004D3B47">
              <w:t>R</w:t>
            </w:r>
            <w:r w:rsidR="00C95D43" w:rsidRPr="004D3B47">
              <w:t>ound 1 HPV test</w:t>
            </w:r>
            <w:r w:rsidR="006E556C" w:rsidRPr="004D3B47">
              <w:t xml:space="preserve">, separate consent was not required for a </w:t>
            </w:r>
            <w:r w:rsidR="00BD0410" w:rsidRPr="004D3B47">
              <w:t>R</w:t>
            </w:r>
            <w:r w:rsidR="006E556C" w:rsidRPr="004D3B47">
              <w:t>ound 2 HPV test</w:t>
            </w:r>
            <w:r w:rsidR="00C95D43" w:rsidRPr="004D3B47">
              <w:t>.</w:t>
            </w:r>
          </w:p>
          <w:p w14:paraId="4010DB09" w14:textId="7B092092" w:rsidR="0001067C" w:rsidRPr="004D3B47" w:rsidRDefault="00DE22BF" w:rsidP="00D1642F">
            <w:pPr>
              <w:spacing w:before="120"/>
              <w:jc w:val="both"/>
            </w:pPr>
            <w:r w:rsidRPr="004D3B47">
              <w:t xml:space="preserve">It is also possible that the reason some women underwent </w:t>
            </w:r>
            <w:r w:rsidR="00BD0410" w:rsidRPr="004D3B47">
              <w:t>R</w:t>
            </w:r>
            <w:r w:rsidRPr="004D3B47">
              <w:t xml:space="preserve">ound 1 tests, but not </w:t>
            </w:r>
            <w:r w:rsidR="00BD0410" w:rsidRPr="004D3B47">
              <w:t>R</w:t>
            </w:r>
            <w:r w:rsidRPr="004D3B47">
              <w:t>ound 2 tests, is because their concurrent cytology result indicated that other management (for example colposcopy referral) was required.</w:t>
            </w:r>
            <w:r w:rsidR="00A26D58">
              <w:t xml:space="preserve"> </w:t>
            </w:r>
            <w:r w:rsidRPr="004D3B47">
              <w:t>This might be explored when this indicator is further refined to report on the test results in women who have undergone historical testing</w:t>
            </w:r>
            <w:r w:rsidR="0001067C" w:rsidRPr="004D3B47">
              <w:t>.</w:t>
            </w:r>
          </w:p>
          <w:p w14:paraId="61AFCBC6" w14:textId="77777777" w:rsidR="00E6668D" w:rsidRPr="004D3B47" w:rsidRDefault="00E6668D" w:rsidP="00E6668D">
            <w:pPr>
              <w:pStyle w:val="NoSpacing"/>
              <w:rPr>
                <w:lang w:val="en-NZ"/>
              </w:rPr>
            </w:pPr>
          </w:p>
          <w:p w14:paraId="30294D29" w14:textId="77777777" w:rsidR="0001067C" w:rsidRPr="004D3B47" w:rsidRDefault="00DE22BF" w:rsidP="002966BD">
            <w:pPr>
              <w:spacing w:before="120"/>
              <w:jc w:val="both"/>
              <w:rPr>
                <w:lang w:val="en-NZ"/>
              </w:rPr>
            </w:pPr>
            <w:r w:rsidRPr="004D3B47">
              <w:rPr>
                <w:lang w:val="en-NZ"/>
              </w:rPr>
              <w:t xml:space="preserve"> </w:t>
            </w:r>
          </w:p>
        </w:tc>
      </w:tr>
    </w:tbl>
    <w:p w14:paraId="04CA504F" w14:textId="77777777" w:rsidR="003F72AC" w:rsidRPr="004D3B47" w:rsidRDefault="003F72AC" w:rsidP="0001067C">
      <w:pPr>
        <w:rPr>
          <w:rStyle w:val="Strong"/>
        </w:rPr>
        <w:sectPr w:rsidR="003F72AC" w:rsidRPr="004D3B47" w:rsidSect="008A3FC6">
          <w:headerReference w:type="default" r:id="rId136"/>
          <w:footerReference w:type="default" r:id="rId137"/>
          <w:pgSz w:w="11907" w:h="16839" w:code="9"/>
          <w:pgMar w:top="1440" w:right="1417" w:bottom="1276" w:left="1440" w:header="708" w:footer="567" w:gutter="0"/>
          <w:cols w:space="708"/>
          <w:docGrid w:linePitch="360"/>
        </w:sectPr>
      </w:pPr>
    </w:p>
    <w:p w14:paraId="60779228" w14:textId="7C1C3EC0" w:rsidR="00201BD4" w:rsidRPr="00A321D5" w:rsidRDefault="0008224E" w:rsidP="00916D54">
      <w:pPr>
        <w:pStyle w:val="Caption"/>
        <w:keepNext/>
      </w:pPr>
      <w:bookmarkStart w:id="2160" w:name="_Ref402251786"/>
      <w:bookmarkStart w:id="2161" w:name="_Ref402251776"/>
      <w:bookmarkStart w:id="2162" w:name="_Toc454287301"/>
      <w:bookmarkStart w:id="2163" w:name="_Toc454287303"/>
      <w:bookmarkStart w:id="2164" w:name="_Toc509928671"/>
      <w:bookmarkStart w:id="2165" w:name="_Toc459126448"/>
      <w:bookmarkStart w:id="2166" w:name="_Toc469398468"/>
      <w:bookmarkStart w:id="2167" w:name="_Toc459126449"/>
      <w:bookmarkStart w:id="2168" w:name="_Toc469398469"/>
      <w:bookmarkStart w:id="2169" w:name="_Toc486941240"/>
      <w:bookmarkStart w:id="2170" w:name="_Toc528676358"/>
      <w:bookmarkStart w:id="2171" w:name="_Toc5627801"/>
      <w:bookmarkStart w:id="2172" w:name="_Toc12875764"/>
      <w:bookmarkStart w:id="2173" w:name="_Toc68606868"/>
      <w:bookmarkStart w:id="2174" w:name="_Toc475605353"/>
      <w:r w:rsidRPr="00A321D5">
        <w:t>Figure</w:t>
      </w:r>
      <w:r w:rsidR="00201BD4" w:rsidRPr="00A321D5">
        <w:t xml:space="preserve"> </w:t>
      </w:r>
      <w:r w:rsidR="00E72C40">
        <w:fldChar w:fldCharType="begin"/>
      </w:r>
      <w:r w:rsidR="00E72C40">
        <w:instrText xml:space="preserve"> SEQ Figure \* ARABIC </w:instrText>
      </w:r>
      <w:r w:rsidR="00E72C40">
        <w:fldChar w:fldCharType="separate"/>
      </w:r>
      <w:r w:rsidR="00D03680">
        <w:rPr>
          <w:noProof/>
        </w:rPr>
        <w:t>105</w:t>
      </w:r>
      <w:r w:rsidR="00E72C40">
        <w:rPr>
          <w:noProof/>
        </w:rPr>
        <w:fldChar w:fldCharType="end"/>
      </w:r>
      <w:bookmarkStart w:id="2175" w:name="_Toc454287302"/>
      <w:bookmarkEnd w:id="2160"/>
      <w:bookmarkEnd w:id="2161"/>
      <w:bookmarkEnd w:id="2162"/>
      <w:r w:rsidR="00201BD4" w:rsidRPr="00A321D5">
        <w:t xml:space="preserve"> - Proportion of eligible women with squamous </w:t>
      </w:r>
      <w:r w:rsidR="00365ACF" w:rsidRPr="00A321D5">
        <w:t>high-grade</w:t>
      </w:r>
      <w:r w:rsidR="00201BD4" w:rsidRPr="00A321D5">
        <w:t xml:space="preserve"> abnormality more than 3 years ago for whom a</w:t>
      </w:r>
      <w:r w:rsidR="00254172" w:rsidRPr="00A321D5">
        <w:t>n</w:t>
      </w:r>
      <w:r w:rsidR="00201BD4" w:rsidRPr="00A321D5">
        <w:t xml:space="preserve"> historical test is recorded on the NCSP Register, by </w:t>
      </w:r>
      <w:bookmarkEnd w:id="2163"/>
      <w:bookmarkEnd w:id="2175"/>
      <w:r w:rsidR="00201BD4" w:rsidRPr="00A321D5">
        <w:t xml:space="preserve">age at </w:t>
      </w:r>
      <w:bookmarkEnd w:id="2164"/>
      <w:bookmarkEnd w:id="2165"/>
      <w:bookmarkEnd w:id="2166"/>
      <w:bookmarkEnd w:id="2167"/>
      <w:bookmarkEnd w:id="2168"/>
      <w:bookmarkEnd w:id="2169"/>
      <w:bookmarkEnd w:id="2170"/>
      <w:bookmarkEnd w:id="2171"/>
      <w:bookmarkEnd w:id="2172"/>
      <w:sdt>
        <w:sdtPr>
          <w:alias w:val="End Period"/>
          <w:tag w:val="End Period"/>
          <w:id w:val="859478616"/>
          <w:placeholder>
            <w:docPart w:val="C7050971F59240CA83840CC435E2F72C"/>
          </w:placeholder>
          <w:dataBinding w:prefixMappings="xmlns:ns0='http://schemas.microsoft.com/office/2006/coverPageProps' " w:xpath="/ns0:CoverPageProperties[1]/ns0:Abstract[1]" w:storeItemID="{55AF091B-3C7A-41E3-B477-F2FDAA23CFDA}"/>
          <w:text/>
        </w:sdtPr>
        <w:sdtEndPr/>
        <w:sdtContent>
          <w:r w:rsidR="002A5F49">
            <w:t>30 June 2019</w:t>
          </w:r>
        </w:sdtContent>
      </w:sdt>
      <w:bookmarkEnd w:id="2173"/>
    </w:p>
    <w:p w14:paraId="662EEFDB" w14:textId="5512B22A" w:rsidR="00A32A7A" w:rsidRPr="004D3B47" w:rsidRDefault="00EA5DCF">
      <w:r w:rsidRPr="004D3B47">
        <w:rPr>
          <w:noProof/>
          <w:lang w:eastAsia="en-AU"/>
        </w:rPr>
        <w:drawing>
          <wp:inline distT="0" distB="0" distL="0" distR="0" wp14:anchorId="4949DE15" wp14:editId="1E531974">
            <wp:extent cx="5400000" cy="3498592"/>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bwMode="auto">
                    <a:xfrm>
                      <a:off x="0" y="0"/>
                      <a:ext cx="5400000" cy="3498592"/>
                    </a:xfrm>
                    <a:prstGeom prst="rect">
                      <a:avLst/>
                    </a:prstGeom>
                    <a:noFill/>
                  </pic:spPr>
                </pic:pic>
              </a:graphicData>
            </a:graphic>
          </wp:inline>
        </w:drawing>
      </w:r>
    </w:p>
    <w:p w14:paraId="31B490E8" w14:textId="77777777" w:rsidR="006A7F40" w:rsidRPr="004D3B47" w:rsidRDefault="006A7F40" w:rsidP="006A7F40">
      <w:pPr>
        <w:rPr>
          <w:i/>
          <w:sz w:val="22"/>
        </w:rPr>
      </w:pPr>
      <w:r w:rsidRPr="004D3B47">
        <w:rPr>
          <w:i/>
          <w:sz w:val="20"/>
        </w:rPr>
        <w:t>No women aged less t</w:t>
      </w:r>
      <w:r w:rsidR="00DF5865" w:rsidRPr="004D3B47">
        <w:rPr>
          <w:i/>
          <w:sz w:val="20"/>
        </w:rPr>
        <w:t>h</w:t>
      </w:r>
      <w:r w:rsidRPr="004D3B47">
        <w:rPr>
          <w:i/>
          <w:sz w:val="20"/>
        </w:rPr>
        <w:t xml:space="preserve">an </w:t>
      </w:r>
      <w:r w:rsidR="00A32A7A" w:rsidRPr="004D3B47">
        <w:rPr>
          <w:i/>
          <w:sz w:val="20"/>
        </w:rPr>
        <w:t>2</w:t>
      </w:r>
      <w:r w:rsidR="00D632EA" w:rsidRPr="004D3B47">
        <w:rPr>
          <w:i/>
          <w:sz w:val="20"/>
        </w:rPr>
        <w:t>5</w:t>
      </w:r>
      <w:r w:rsidR="00A32A7A" w:rsidRPr="004D3B47">
        <w:rPr>
          <w:i/>
          <w:sz w:val="20"/>
        </w:rPr>
        <w:t xml:space="preserve"> years </w:t>
      </w:r>
      <w:r w:rsidRPr="004D3B47">
        <w:rPr>
          <w:i/>
          <w:sz w:val="20"/>
        </w:rPr>
        <w:t xml:space="preserve">at the end of the current </w:t>
      </w:r>
      <w:r w:rsidR="00325D57" w:rsidRPr="004D3B47">
        <w:rPr>
          <w:i/>
          <w:sz w:val="20"/>
        </w:rPr>
        <w:t>monitoring period</w:t>
      </w:r>
      <w:r w:rsidRPr="004D3B47">
        <w:rPr>
          <w:i/>
          <w:sz w:val="20"/>
        </w:rPr>
        <w:t xml:space="preserve"> were eligible for historical testing</w:t>
      </w:r>
      <w:r w:rsidR="0088381B" w:rsidRPr="004D3B47">
        <w:rPr>
          <w:i/>
          <w:sz w:val="20"/>
        </w:rPr>
        <w:t xml:space="preserve"> on 1 October 2009</w:t>
      </w:r>
      <w:r w:rsidRPr="004D3B47">
        <w:rPr>
          <w:i/>
          <w:sz w:val="20"/>
        </w:rPr>
        <w:t>.</w:t>
      </w:r>
    </w:p>
    <w:p w14:paraId="487A561D" w14:textId="7504328E" w:rsidR="004B2314" w:rsidRPr="004D3B47" w:rsidRDefault="004B2314" w:rsidP="00EE5D60">
      <w:bookmarkStart w:id="2176" w:name="_Ref402864813"/>
      <w:bookmarkStart w:id="2177" w:name="_Ref482791981"/>
      <w:bookmarkStart w:id="2178" w:name="_Toc475605354"/>
      <w:bookmarkStart w:id="2179" w:name="_Toc486941242"/>
      <w:bookmarkStart w:id="2180" w:name="_Toc454287304"/>
      <w:bookmarkStart w:id="2181" w:name="_Toc459126451"/>
      <w:bookmarkStart w:id="2182" w:name="_Toc469398471"/>
      <w:bookmarkStart w:id="2183" w:name="_Toc5627802"/>
      <w:bookmarkStart w:id="2184" w:name="_Toc12875765"/>
      <w:bookmarkEnd w:id="2174"/>
    </w:p>
    <w:p w14:paraId="18466F7A" w14:textId="67936DDA" w:rsidR="008C700B" w:rsidRPr="005F3D46" w:rsidRDefault="0008224E" w:rsidP="00916D54">
      <w:pPr>
        <w:pStyle w:val="Caption"/>
        <w:keepNext/>
      </w:pPr>
      <w:bookmarkStart w:id="2185" w:name="_Ref517351670"/>
      <w:bookmarkStart w:id="2186" w:name="_Toc509928673"/>
      <w:bookmarkStart w:id="2187" w:name="_Toc528676360"/>
      <w:bookmarkStart w:id="2188" w:name="_Toc68606869"/>
      <w:r w:rsidRPr="00A321D5">
        <w:t>Figure</w:t>
      </w:r>
      <w:r w:rsidR="002A4884" w:rsidRPr="00A321D5">
        <w:t xml:space="preserve"> </w:t>
      </w:r>
      <w:r w:rsidR="00E72C40">
        <w:fldChar w:fldCharType="begin"/>
      </w:r>
      <w:r w:rsidR="00E72C40">
        <w:instrText xml:space="preserve"> SEQ Figure \* ARABIC </w:instrText>
      </w:r>
      <w:r w:rsidR="00E72C40">
        <w:fldChar w:fldCharType="separate"/>
      </w:r>
      <w:r w:rsidR="00D03680">
        <w:rPr>
          <w:noProof/>
        </w:rPr>
        <w:t>106</w:t>
      </w:r>
      <w:r w:rsidR="00E72C40">
        <w:rPr>
          <w:noProof/>
        </w:rPr>
        <w:fldChar w:fldCharType="end"/>
      </w:r>
      <w:bookmarkEnd w:id="2176"/>
      <w:bookmarkEnd w:id="2177"/>
      <w:bookmarkEnd w:id="2185"/>
      <w:r w:rsidR="00201BD4" w:rsidRPr="00A321D5">
        <w:t xml:space="preserve"> - Proportion of eligible women with squamous </w:t>
      </w:r>
      <w:r w:rsidR="00365ACF" w:rsidRPr="00A321D5">
        <w:t>high-grade</w:t>
      </w:r>
      <w:r w:rsidR="00201BD4" w:rsidRPr="00A321D5">
        <w:t xml:space="preserve"> abnormality more than 3 years ago for whom a</w:t>
      </w:r>
      <w:r w:rsidR="00254172" w:rsidRPr="00A321D5">
        <w:t>n</w:t>
      </w:r>
      <w:r w:rsidR="00201BD4" w:rsidRPr="00A321D5">
        <w:t xml:space="preserve"> historical test is recorded on the NCSP Register, by </w:t>
      </w:r>
      <w:bookmarkEnd w:id="2178"/>
      <w:r w:rsidR="00ED5574" w:rsidRPr="00A321D5">
        <w:t>DHB</w:t>
      </w:r>
      <w:bookmarkEnd w:id="2179"/>
      <w:r w:rsidR="00ED5574" w:rsidRPr="00A321D5">
        <w:t xml:space="preserve"> at </w:t>
      </w:r>
      <w:bookmarkEnd w:id="2180"/>
      <w:bookmarkEnd w:id="2181"/>
      <w:bookmarkEnd w:id="2182"/>
      <w:bookmarkEnd w:id="2183"/>
      <w:bookmarkEnd w:id="2184"/>
      <w:bookmarkEnd w:id="2186"/>
      <w:bookmarkEnd w:id="2187"/>
      <w:sdt>
        <w:sdtPr>
          <w:alias w:val="End Period"/>
          <w:tag w:val="End Period"/>
          <w:id w:val="-748731001"/>
          <w:placeholder>
            <w:docPart w:val="967938EAF6F0404A8218FDCF41E7623C"/>
          </w:placeholder>
          <w:dataBinding w:prefixMappings="xmlns:ns0='http://schemas.microsoft.com/office/2006/coverPageProps' " w:xpath="/ns0:CoverPageProperties[1]/ns0:Abstract[1]" w:storeItemID="{55AF091B-3C7A-41E3-B477-F2FDAA23CFDA}"/>
          <w:text/>
        </w:sdtPr>
        <w:sdtEndPr/>
        <w:sdtContent>
          <w:r w:rsidR="002A5F49">
            <w:t>30 June 2019</w:t>
          </w:r>
        </w:sdtContent>
      </w:sdt>
      <w:bookmarkEnd w:id="2188"/>
    </w:p>
    <w:p w14:paraId="612F6619" w14:textId="57EFF31B" w:rsidR="008C700B" w:rsidRPr="004D3B47" w:rsidRDefault="00EA5DCF">
      <w:pPr>
        <w:rPr>
          <w:i/>
          <w:sz w:val="20"/>
        </w:rPr>
      </w:pPr>
      <w:r w:rsidRPr="004D3B47">
        <w:rPr>
          <w:noProof/>
          <w:lang w:eastAsia="en-AU"/>
        </w:rPr>
        <w:drawing>
          <wp:inline distT="0" distB="0" distL="0" distR="0" wp14:anchorId="787FB093" wp14:editId="4AF573C8">
            <wp:extent cx="5400000" cy="3504442"/>
            <wp:effectExtent l="0" t="0" r="0"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5400000" cy="3504442"/>
                    </a:xfrm>
                    <a:prstGeom prst="rect">
                      <a:avLst/>
                    </a:prstGeom>
                    <a:noFill/>
                  </pic:spPr>
                </pic:pic>
              </a:graphicData>
            </a:graphic>
          </wp:inline>
        </w:drawing>
      </w:r>
    </w:p>
    <w:p w14:paraId="17AA0AF8" w14:textId="27C3A4C6" w:rsidR="002A4884" w:rsidRPr="00A321D5" w:rsidRDefault="0008224E" w:rsidP="00916D54">
      <w:pPr>
        <w:pStyle w:val="Caption"/>
        <w:keepNext/>
      </w:pPr>
      <w:bookmarkStart w:id="2189" w:name="_Ref475525572"/>
      <w:bookmarkStart w:id="2190" w:name="_Ref68608503"/>
      <w:bookmarkStart w:id="2191" w:name="_Toc5627803"/>
      <w:bookmarkStart w:id="2192" w:name="_Toc12875766"/>
      <w:bookmarkStart w:id="2193" w:name="_Toc68606870"/>
      <w:bookmarkStart w:id="2194" w:name="_Toc475605355"/>
      <w:bookmarkStart w:id="2195" w:name="_Toc486941243"/>
      <w:bookmarkStart w:id="2196" w:name="_Toc509928674"/>
      <w:bookmarkStart w:id="2197" w:name="_Toc528676361"/>
      <w:r w:rsidRPr="00A321D5">
        <w:t>Figure</w:t>
      </w:r>
      <w:r w:rsidR="008C700B" w:rsidRPr="00A321D5">
        <w:t xml:space="preserve"> </w:t>
      </w:r>
      <w:r w:rsidR="00E72C40">
        <w:fldChar w:fldCharType="begin"/>
      </w:r>
      <w:r w:rsidR="00E72C40">
        <w:instrText xml:space="preserve"> SEQ Figure \* ARABIC </w:instrText>
      </w:r>
      <w:r w:rsidR="00E72C40">
        <w:fldChar w:fldCharType="separate"/>
      </w:r>
      <w:r w:rsidR="00D03680">
        <w:rPr>
          <w:noProof/>
        </w:rPr>
        <w:t>107</w:t>
      </w:r>
      <w:r w:rsidR="00E72C40">
        <w:rPr>
          <w:noProof/>
        </w:rPr>
        <w:fldChar w:fldCharType="end"/>
      </w:r>
      <w:bookmarkEnd w:id="2189"/>
      <w:bookmarkEnd w:id="2190"/>
      <w:r w:rsidR="009A5D4A" w:rsidRPr="005F3D46">
        <w:t xml:space="preserve"> </w:t>
      </w:r>
      <w:r w:rsidR="00201BD4" w:rsidRPr="00A321D5">
        <w:t xml:space="preserve">- Proportion of eligible women with squamous </w:t>
      </w:r>
      <w:r w:rsidR="005348C7" w:rsidRPr="00A321D5">
        <w:t>high-grade</w:t>
      </w:r>
      <w:r w:rsidR="00201BD4" w:rsidRPr="00A321D5">
        <w:t xml:space="preserve"> abnormality more than 3 years ago for whom a</w:t>
      </w:r>
      <w:r w:rsidR="00254172" w:rsidRPr="00A321D5">
        <w:t>n</w:t>
      </w:r>
      <w:r w:rsidR="00201BD4" w:rsidRPr="00A321D5">
        <w:t xml:space="preserve"> historical test is recorded on the NCSP Register, by ethnicity</w:t>
      </w:r>
      <w:r w:rsidR="00ED5574" w:rsidRPr="00A321D5">
        <w:t xml:space="preserve"> at </w:t>
      </w:r>
      <w:bookmarkEnd w:id="2191"/>
      <w:sdt>
        <w:sdtPr>
          <w:alias w:val="End Period"/>
          <w:tag w:val="End Period"/>
          <w:id w:val="1521970054"/>
          <w:placeholder>
            <w:docPart w:val="2E6B4CF6325741DB81611E174C9205FF"/>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262EA5" w:rsidRPr="00A321D5">
        <w:t>.</w:t>
      </w:r>
      <w:bookmarkEnd w:id="2192"/>
      <w:bookmarkEnd w:id="2193"/>
    </w:p>
    <w:p w14:paraId="123D140E" w14:textId="77777777" w:rsidR="00F4686C" w:rsidRDefault="00EA5DCF" w:rsidP="00916D54">
      <w:r w:rsidRPr="004D3B47">
        <w:rPr>
          <w:noProof/>
          <w:lang w:eastAsia="en-AU"/>
        </w:rPr>
        <w:drawing>
          <wp:inline distT="0" distB="0" distL="0" distR="0" wp14:anchorId="6769EB8D" wp14:editId="33BF8EC7">
            <wp:extent cx="5400000" cy="3498591"/>
            <wp:effectExtent l="0" t="0" r="0" b="698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bookmarkStart w:id="2198" w:name="_Toc5627804"/>
      <w:bookmarkStart w:id="2199" w:name="_Toc12875767"/>
      <w:r w:rsidR="008C700B" w:rsidRPr="004D3B47">
        <w:t xml:space="preserve"> </w:t>
      </w:r>
      <w:r w:rsidR="0064327E" w:rsidRPr="004D3B47">
        <w:t>–</w:t>
      </w:r>
      <w:r w:rsidR="008C700B" w:rsidRPr="004D3B47">
        <w:t xml:space="preserve"> </w:t>
      </w:r>
    </w:p>
    <w:p w14:paraId="75F687D4" w14:textId="1CCBC29E" w:rsidR="00F4686C" w:rsidRDefault="00F4686C" w:rsidP="00E4462D">
      <w:pPr>
        <w:pStyle w:val="Caption"/>
        <w:keepNext/>
        <w:jc w:val="both"/>
      </w:pPr>
    </w:p>
    <w:p w14:paraId="54E97FC3" w14:textId="040CC338" w:rsidR="009A5D4A" w:rsidRDefault="009A5D4A" w:rsidP="00916D54">
      <w:pPr>
        <w:pStyle w:val="Caption"/>
        <w:keepNext/>
      </w:pPr>
      <w:bookmarkStart w:id="2200" w:name="_Ref76725983"/>
      <w:bookmarkStart w:id="2201" w:name="_Toc68606871"/>
      <w:bookmarkStart w:id="2202" w:name="_Ref475525578"/>
      <w:bookmarkStart w:id="2203" w:name="_Toc475605356"/>
      <w:bookmarkStart w:id="2204" w:name="_Toc486941244"/>
      <w:bookmarkEnd w:id="2194"/>
      <w:bookmarkEnd w:id="2195"/>
      <w:bookmarkEnd w:id="2196"/>
      <w:bookmarkEnd w:id="2197"/>
      <w:bookmarkEnd w:id="2198"/>
      <w:bookmarkEnd w:id="2199"/>
      <w:r w:rsidRPr="005F3D46">
        <w:t xml:space="preserve">Figure </w:t>
      </w:r>
      <w:r w:rsidR="00E72C40">
        <w:fldChar w:fldCharType="begin"/>
      </w:r>
      <w:r w:rsidR="00E72C40">
        <w:instrText xml:space="preserve"> SEQ Figure \* ARABIC </w:instrText>
      </w:r>
      <w:r w:rsidR="00E72C40">
        <w:fldChar w:fldCharType="separate"/>
      </w:r>
      <w:r w:rsidR="00D03680">
        <w:rPr>
          <w:noProof/>
        </w:rPr>
        <w:t>108</w:t>
      </w:r>
      <w:r w:rsidR="00E72C40">
        <w:rPr>
          <w:noProof/>
        </w:rPr>
        <w:fldChar w:fldCharType="end"/>
      </w:r>
      <w:bookmarkEnd w:id="2200"/>
      <w:r w:rsidRPr="005F3D46">
        <w:t xml:space="preserve"> - Trends in the proportion of eligible women with squamous high-grade abnormality more than 3 years ago for whom a round 1 historical test is recorded on the NCSP Register, by DHB</w:t>
      </w:r>
      <w:bookmarkEnd w:id="2201"/>
    </w:p>
    <w:p w14:paraId="4EE4AB0B" w14:textId="52A667D0" w:rsidR="008C700B" w:rsidRPr="004D3B47" w:rsidRDefault="00EA5DCF">
      <w:r w:rsidRPr="004D3B47">
        <w:rPr>
          <w:noProof/>
          <w:lang w:eastAsia="en-AU"/>
        </w:rPr>
        <w:drawing>
          <wp:inline distT="0" distB="0" distL="0" distR="0" wp14:anchorId="08B6EF41" wp14:editId="3F4BC969">
            <wp:extent cx="5400000" cy="3535714"/>
            <wp:effectExtent l="0" t="0" r="0" b="762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5400000" cy="3535714"/>
                    </a:xfrm>
                    <a:prstGeom prst="rect">
                      <a:avLst/>
                    </a:prstGeom>
                    <a:noFill/>
                  </pic:spPr>
                </pic:pic>
              </a:graphicData>
            </a:graphic>
          </wp:inline>
        </w:drawing>
      </w:r>
    </w:p>
    <w:p w14:paraId="358294A5" w14:textId="77777777" w:rsidR="00411DC4" w:rsidRPr="004D3B47" w:rsidRDefault="00411DC4" w:rsidP="00EE5D60">
      <w:pPr>
        <w:rPr>
          <w:sz w:val="22"/>
        </w:rPr>
      </w:pPr>
      <w:r w:rsidRPr="004D3B47">
        <w:rPr>
          <w:sz w:val="22"/>
        </w:rPr>
        <w:br w:type="page"/>
      </w:r>
    </w:p>
    <w:p w14:paraId="6D8D5B00" w14:textId="2FEFCC68" w:rsidR="00807BCB" w:rsidRPr="00A321D5" w:rsidRDefault="0008224E" w:rsidP="00916D54">
      <w:pPr>
        <w:pStyle w:val="Caption"/>
        <w:keepNext/>
      </w:pPr>
      <w:bookmarkStart w:id="2205" w:name="_Ref517351717"/>
      <w:bookmarkStart w:id="2206" w:name="_Toc509928675"/>
      <w:bookmarkStart w:id="2207" w:name="_Toc528676362"/>
      <w:bookmarkStart w:id="2208" w:name="_Toc5627805"/>
      <w:bookmarkStart w:id="2209" w:name="_Toc12875768"/>
      <w:bookmarkStart w:id="2210" w:name="_Toc68606872"/>
      <w:r w:rsidRPr="00A321D5">
        <w:t>Figure</w:t>
      </w:r>
      <w:r w:rsidR="00807BCB" w:rsidRPr="00A321D5">
        <w:t xml:space="preserve"> </w:t>
      </w:r>
      <w:r w:rsidR="00E72C40">
        <w:fldChar w:fldCharType="begin"/>
      </w:r>
      <w:r w:rsidR="00E72C40">
        <w:instrText xml:space="preserve"> SEQ Figure \* ARABIC </w:instrText>
      </w:r>
      <w:r w:rsidR="00E72C40">
        <w:fldChar w:fldCharType="separate"/>
      </w:r>
      <w:r w:rsidR="00D03680">
        <w:rPr>
          <w:noProof/>
        </w:rPr>
        <w:t>109</w:t>
      </w:r>
      <w:r w:rsidR="00E72C40">
        <w:rPr>
          <w:noProof/>
        </w:rPr>
        <w:fldChar w:fldCharType="end"/>
      </w:r>
      <w:bookmarkEnd w:id="2202"/>
      <w:bookmarkEnd w:id="2203"/>
      <w:bookmarkEnd w:id="2205"/>
      <w:r w:rsidR="00807BCB" w:rsidRPr="00A321D5">
        <w:t xml:space="preserve"> - </w:t>
      </w:r>
      <w:r w:rsidR="0064327E" w:rsidRPr="00A321D5">
        <w:t>Trends</w:t>
      </w:r>
      <w:bookmarkStart w:id="2211" w:name="_Toc459126452"/>
      <w:bookmarkStart w:id="2212" w:name="_Toc469398472"/>
      <w:bookmarkStart w:id="2213" w:name="_Toc454287305"/>
      <w:bookmarkStart w:id="2214" w:name="_Toc475605357"/>
      <w:r w:rsidR="0064327E" w:rsidRPr="00A321D5">
        <w:t xml:space="preserve"> in the proportion</w:t>
      </w:r>
      <w:r w:rsidR="00807BCB" w:rsidRPr="00A321D5">
        <w:t xml:space="preserve"> of </w:t>
      </w:r>
      <w:bookmarkStart w:id="2215" w:name="_Toc475605358"/>
      <w:bookmarkEnd w:id="2211"/>
      <w:bookmarkEnd w:id="2212"/>
      <w:bookmarkEnd w:id="2213"/>
      <w:bookmarkEnd w:id="2214"/>
      <w:r w:rsidR="00807BCB" w:rsidRPr="00A321D5">
        <w:t xml:space="preserve">eligible women with squamous </w:t>
      </w:r>
      <w:r w:rsidR="00365ACF" w:rsidRPr="00A321D5">
        <w:t>high-grade</w:t>
      </w:r>
      <w:r w:rsidR="00807BCB" w:rsidRPr="00A321D5">
        <w:t xml:space="preserve"> abnormality more than 3 years ago for whom a </w:t>
      </w:r>
      <w:r w:rsidR="00C072A5" w:rsidRPr="00A321D5">
        <w:t>r</w:t>
      </w:r>
      <w:r w:rsidR="00807BCB" w:rsidRPr="00A321D5">
        <w:t xml:space="preserve">ound 1 historical test is recorded on the NCSP Register, by </w:t>
      </w:r>
      <w:bookmarkEnd w:id="2215"/>
      <w:r w:rsidR="00807BCB" w:rsidRPr="00A321D5">
        <w:t>ethnicity</w:t>
      </w:r>
      <w:bookmarkEnd w:id="2204"/>
      <w:bookmarkEnd w:id="2206"/>
      <w:bookmarkEnd w:id="2207"/>
      <w:bookmarkEnd w:id="2208"/>
      <w:bookmarkEnd w:id="2209"/>
      <w:bookmarkEnd w:id="2210"/>
    </w:p>
    <w:p w14:paraId="62E8FFC4" w14:textId="33B30C06" w:rsidR="00807BCB" w:rsidRPr="004D3B47" w:rsidRDefault="00EA5DCF">
      <w:r w:rsidRPr="004D3B47">
        <w:rPr>
          <w:noProof/>
          <w:lang w:eastAsia="en-AU"/>
        </w:rPr>
        <w:drawing>
          <wp:inline distT="0" distB="0" distL="0" distR="0" wp14:anchorId="76E11A84" wp14:editId="3A96A8E7">
            <wp:extent cx="5400000" cy="350913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5400000" cy="3509130"/>
                    </a:xfrm>
                    <a:prstGeom prst="rect">
                      <a:avLst/>
                    </a:prstGeom>
                    <a:noFill/>
                  </pic:spPr>
                </pic:pic>
              </a:graphicData>
            </a:graphic>
          </wp:inline>
        </w:drawing>
      </w:r>
    </w:p>
    <w:p w14:paraId="1FA8EA48" w14:textId="77777777" w:rsidR="00DC6793" w:rsidRPr="004D3B47" w:rsidRDefault="00DC6793" w:rsidP="00EE5D60">
      <w:pPr>
        <w:rPr>
          <w:sz w:val="22"/>
        </w:rPr>
      </w:pPr>
    </w:p>
    <w:p w14:paraId="2E308B19" w14:textId="29B5E7B2" w:rsidR="00DC6793" w:rsidRPr="00A321D5" w:rsidRDefault="0008224E" w:rsidP="00916D54">
      <w:pPr>
        <w:pStyle w:val="Caption"/>
        <w:keepNext/>
      </w:pPr>
      <w:bookmarkStart w:id="2216" w:name="_Ref475525584"/>
      <w:bookmarkStart w:id="2217" w:name="_Toc475605359"/>
      <w:bookmarkStart w:id="2218" w:name="_Toc486941245"/>
      <w:bookmarkStart w:id="2219" w:name="_Toc509928676"/>
      <w:bookmarkStart w:id="2220" w:name="_Toc528676363"/>
      <w:bookmarkStart w:id="2221" w:name="_Toc5627806"/>
      <w:bookmarkStart w:id="2222" w:name="_Toc12875769"/>
      <w:bookmarkStart w:id="2223" w:name="_Toc68606873"/>
      <w:r w:rsidRPr="00A321D5">
        <w:t>Figure</w:t>
      </w:r>
      <w:r w:rsidR="00DC6793" w:rsidRPr="00A321D5">
        <w:t xml:space="preserve"> </w:t>
      </w:r>
      <w:r w:rsidR="00E72C40">
        <w:fldChar w:fldCharType="begin"/>
      </w:r>
      <w:r w:rsidR="00E72C40">
        <w:instrText xml:space="preserve"> SEQ Figure \* ARABIC </w:instrText>
      </w:r>
      <w:r w:rsidR="00E72C40">
        <w:fldChar w:fldCharType="separate"/>
      </w:r>
      <w:r w:rsidR="00D03680">
        <w:rPr>
          <w:noProof/>
        </w:rPr>
        <w:t>110</w:t>
      </w:r>
      <w:r w:rsidR="00E72C40">
        <w:rPr>
          <w:noProof/>
        </w:rPr>
        <w:fldChar w:fldCharType="end"/>
      </w:r>
      <w:bookmarkEnd w:id="2216"/>
      <w:r w:rsidR="00DC6793" w:rsidRPr="00A321D5">
        <w:t xml:space="preserve"> - </w:t>
      </w:r>
      <w:r w:rsidR="0064327E" w:rsidRPr="00A321D5">
        <w:t>Trends in the proportion</w:t>
      </w:r>
      <w:r w:rsidR="00DC6793" w:rsidRPr="00A321D5">
        <w:t xml:space="preserve"> of eligible women with squamous </w:t>
      </w:r>
      <w:r w:rsidR="00365ACF" w:rsidRPr="00A321D5">
        <w:t>high-grade</w:t>
      </w:r>
      <w:r w:rsidR="00DC6793" w:rsidRPr="00A321D5">
        <w:t xml:space="preserve"> abnormality more than 3 years ago for whom a </w:t>
      </w:r>
      <w:bookmarkStart w:id="2224" w:name="_Toc475605360"/>
      <w:bookmarkEnd w:id="2217"/>
      <w:r w:rsidR="00C072A5" w:rsidRPr="00A321D5">
        <w:t>r</w:t>
      </w:r>
      <w:r w:rsidR="00DC6793" w:rsidRPr="00A321D5">
        <w:t>ound 1 historical test is recorded on the NCSP Register, by age</w:t>
      </w:r>
      <w:bookmarkEnd w:id="2218"/>
      <w:bookmarkEnd w:id="2219"/>
      <w:bookmarkEnd w:id="2220"/>
      <w:bookmarkEnd w:id="2221"/>
      <w:bookmarkEnd w:id="2222"/>
      <w:bookmarkEnd w:id="2223"/>
      <w:bookmarkEnd w:id="2224"/>
    </w:p>
    <w:p w14:paraId="175507BD" w14:textId="18A52B63" w:rsidR="00C219D5" w:rsidRPr="004D3B47" w:rsidRDefault="00EA5DCF">
      <w:r w:rsidRPr="004D3B47">
        <w:rPr>
          <w:noProof/>
          <w:lang w:eastAsia="en-AU"/>
        </w:rPr>
        <w:drawing>
          <wp:inline distT="0" distB="0" distL="0" distR="0" wp14:anchorId="137E322F" wp14:editId="6CFA359E">
            <wp:extent cx="5400000" cy="3539544"/>
            <wp:effectExtent l="0" t="0" r="0" b="381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bwMode="auto">
                    <a:xfrm>
                      <a:off x="0" y="0"/>
                      <a:ext cx="5400000" cy="3539544"/>
                    </a:xfrm>
                    <a:prstGeom prst="rect">
                      <a:avLst/>
                    </a:prstGeom>
                    <a:noFill/>
                  </pic:spPr>
                </pic:pic>
              </a:graphicData>
            </a:graphic>
          </wp:inline>
        </w:drawing>
      </w:r>
    </w:p>
    <w:p w14:paraId="3416A657" w14:textId="77777777" w:rsidR="007640F9" w:rsidRPr="004D3B47" w:rsidRDefault="007640F9" w:rsidP="007640F9">
      <w:pPr>
        <w:rPr>
          <w:i/>
          <w:sz w:val="22"/>
        </w:rPr>
      </w:pPr>
      <w:r w:rsidRPr="004D3B47">
        <w:rPr>
          <w:i/>
          <w:sz w:val="20"/>
        </w:rPr>
        <w:t>No women aged less than 25 years at the end of the current monitoring period were eligible for historical testing</w:t>
      </w:r>
      <w:r w:rsidR="0088381B" w:rsidRPr="004D3B47">
        <w:rPr>
          <w:i/>
          <w:sz w:val="20"/>
        </w:rPr>
        <w:t xml:space="preserve"> on 1 October 2009</w:t>
      </w:r>
      <w:r w:rsidRPr="004D3B47">
        <w:rPr>
          <w:i/>
          <w:sz w:val="20"/>
        </w:rPr>
        <w:t>.</w:t>
      </w:r>
    </w:p>
    <w:p w14:paraId="63F838C9" w14:textId="77777777" w:rsidR="00DC6793" w:rsidRPr="004D3B47" w:rsidRDefault="00DC6793" w:rsidP="00EE5D60">
      <w:pPr>
        <w:rPr>
          <w:sz w:val="22"/>
        </w:rPr>
      </w:pPr>
    </w:p>
    <w:p w14:paraId="44A76769" w14:textId="77777777" w:rsidR="00C11A4A" w:rsidRPr="004D3B47" w:rsidRDefault="00D1712B" w:rsidP="00EE5D60">
      <w:pPr>
        <w:rPr>
          <w:rStyle w:val="Heading1Char"/>
          <w:rFonts w:eastAsia="Calibri"/>
          <w:color w:val="auto"/>
          <w:lang w:val="en-NZ"/>
        </w:rPr>
      </w:pPr>
      <w:r w:rsidRPr="004D3B47">
        <w:rPr>
          <w:sz w:val="22"/>
        </w:rPr>
        <w:br w:type="page"/>
      </w:r>
      <w:bookmarkEnd w:id="1414"/>
    </w:p>
    <w:p w14:paraId="653712AA" w14:textId="77777777" w:rsidR="00166E6E" w:rsidRPr="004D3B47" w:rsidRDefault="00166E6E" w:rsidP="00166E6E">
      <w:pPr>
        <w:pStyle w:val="Headingappendix"/>
        <w:spacing w:after="100"/>
        <w:ind w:right="544"/>
        <w:jc w:val="both"/>
      </w:pPr>
      <w:bookmarkStart w:id="2225" w:name="_Toc438477968"/>
      <w:bookmarkStart w:id="2226" w:name="_Toc471467037"/>
      <w:bookmarkStart w:id="2227" w:name="_Toc478551522"/>
      <w:bookmarkStart w:id="2228" w:name="_Toc482704705"/>
      <w:bookmarkStart w:id="2229" w:name="_Toc478551588"/>
      <w:bookmarkStart w:id="2230" w:name="_Toc509928464"/>
      <w:bookmarkStart w:id="2231" w:name="_Toc528676066"/>
      <w:bookmarkStart w:id="2232" w:name="_Toc2170053"/>
      <w:bookmarkStart w:id="2233" w:name="_Toc76740842"/>
      <w:r w:rsidRPr="004D3B47">
        <w:t>Appendix A – Additional data</w:t>
      </w:r>
      <w:bookmarkEnd w:id="2225"/>
      <w:bookmarkEnd w:id="2226"/>
      <w:bookmarkEnd w:id="2227"/>
      <w:bookmarkEnd w:id="2228"/>
      <w:bookmarkEnd w:id="2229"/>
      <w:bookmarkEnd w:id="2230"/>
      <w:bookmarkEnd w:id="2231"/>
      <w:bookmarkEnd w:id="2232"/>
      <w:bookmarkEnd w:id="2233"/>
    </w:p>
    <w:p w14:paraId="0CD3F6B4" w14:textId="77777777" w:rsidR="00030D6F" w:rsidRPr="004D3B47" w:rsidRDefault="00030D6F" w:rsidP="00030D6F">
      <w:pPr>
        <w:pStyle w:val="Heading2"/>
        <w:ind w:right="544"/>
        <w:jc w:val="both"/>
      </w:pPr>
      <w:bookmarkStart w:id="2234" w:name="_Toc276457777"/>
      <w:bookmarkStart w:id="2235" w:name="_Toc471467038"/>
      <w:bookmarkStart w:id="2236" w:name="_Toc475630230"/>
      <w:bookmarkStart w:id="2237" w:name="_Toc482704706"/>
      <w:bookmarkStart w:id="2238" w:name="_Toc509928465"/>
      <w:bookmarkStart w:id="2239" w:name="_Toc528676067"/>
      <w:bookmarkStart w:id="2240" w:name="_Toc2170054"/>
      <w:bookmarkStart w:id="2241" w:name="_Toc76740843"/>
      <w:r w:rsidRPr="004D3B47">
        <w:t>Indicator 1 - Coverage</w:t>
      </w:r>
      <w:bookmarkEnd w:id="2234"/>
      <w:bookmarkEnd w:id="2235"/>
      <w:bookmarkEnd w:id="2236"/>
      <w:bookmarkEnd w:id="2237"/>
      <w:bookmarkEnd w:id="2238"/>
      <w:bookmarkEnd w:id="2239"/>
      <w:bookmarkEnd w:id="2240"/>
      <w:bookmarkEnd w:id="2241"/>
    </w:p>
    <w:p w14:paraId="3AABFCEE" w14:textId="77777777" w:rsidR="00030D6F" w:rsidRPr="004D3B47" w:rsidRDefault="00030D6F" w:rsidP="00030D6F">
      <w:pPr>
        <w:pStyle w:val="Heading3"/>
      </w:pPr>
      <w:bookmarkStart w:id="2242" w:name="_Toc475630231"/>
      <w:bookmarkStart w:id="2243" w:name="_Toc482704707"/>
      <w:bookmarkStart w:id="2244" w:name="_Toc509928466"/>
      <w:bookmarkStart w:id="2245" w:name="_Toc528676068"/>
      <w:bookmarkStart w:id="2246" w:name="_Toc2170055"/>
      <w:bookmarkStart w:id="2247" w:name="_Toc76740844"/>
      <w:bookmarkStart w:id="2248" w:name="_Ref275467327"/>
      <w:bookmarkStart w:id="2249" w:name="_Toc304970072"/>
      <w:r w:rsidRPr="004D3B47">
        <w:t>Indicator 1.1 – Three-year coverage</w:t>
      </w:r>
      <w:bookmarkEnd w:id="2242"/>
      <w:bookmarkEnd w:id="2243"/>
      <w:bookmarkEnd w:id="2244"/>
      <w:bookmarkEnd w:id="2245"/>
      <w:bookmarkEnd w:id="2246"/>
      <w:bookmarkEnd w:id="2247"/>
    </w:p>
    <w:p w14:paraId="7313105F" w14:textId="77777777" w:rsidR="00030D6F" w:rsidRPr="004D3B47" w:rsidRDefault="00030D6F" w:rsidP="009D23CC">
      <w:bookmarkStart w:id="2250" w:name="_Ref275467342"/>
      <w:bookmarkStart w:id="2251" w:name="_Toc304970073"/>
      <w:bookmarkStart w:id="2252" w:name="_Toc469398306"/>
      <w:bookmarkEnd w:id="2248"/>
      <w:bookmarkEnd w:id="2249"/>
    </w:p>
    <w:p w14:paraId="3D680B84" w14:textId="02F0331A" w:rsidR="00030D6F" w:rsidRDefault="008E7879" w:rsidP="00DD6944">
      <w:pPr>
        <w:pStyle w:val="Caption"/>
        <w:keepNext/>
        <w:spacing w:after="80"/>
        <w:ind w:right="-22"/>
        <w:jc w:val="both"/>
      </w:pPr>
      <w:bookmarkStart w:id="2253" w:name="_Ref482708721"/>
      <w:bookmarkStart w:id="2254" w:name="_Toc486941068"/>
      <w:bookmarkStart w:id="2255" w:name="_Toc475605542"/>
      <w:bookmarkStart w:id="2256" w:name="_Toc509928513"/>
      <w:bookmarkStart w:id="2257" w:name="_Toc528676186"/>
      <w:bookmarkStart w:id="2258" w:name="_Toc5627633"/>
      <w:bookmarkStart w:id="2259" w:name="_Toc12875575"/>
      <w:bookmarkStart w:id="2260" w:name="_Toc68606698"/>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23</w:t>
      </w:r>
      <w:r w:rsidR="00905C1A" w:rsidRPr="004D3B47">
        <w:rPr>
          <w:noProof/>
        </w:rPr>
        <w:fldChar w:fldCharType="end"/>
      </w:r>
      <w:bookmarkEnd w:id="2250"/>
      <w:bookmarkEnd w:id="2253"/>
      <w:r w:rsidR="00030D6F" w:rsidRPr="004D3B47">
        <w:t xml:space="preserve"> - </w:t>
      </w:r>
      <w:r w:rsidR="0097329E" w:rsidRPr="004D3B47">
        <w:t>Three-year c</w:t>
      </w:r>
      <w:r w:rsidR="00030D6F" w:rsidRPr="004D3B47">
        <w:t xml:space="preserve">overage by DHB (women 25-69 years screened in the three years prior to </w:t>
      </w:r>
      <w:sdt>
        <w:sdtPr>
          <w:alias w:val="End Period"/>
          <w:tag w:val="End Period"/>
          <w:id w:val="2109615412"/>
          <w:placeholder>
            <w:docPart w:val="A08B189D3A5449C9910A928FD6B6D972"/>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030D6F" w:rsidRPr="004D3B47">
        <w:t>, hysterectomy adjusted)</w:t>
      </w:r>
      <w:bookmarkEnd w:id="2251"/>
      <w:bookmarkEnd w:id="2252"/>
      <w:bookmarkEnd w:id="2254"/>
      <w:bookmarkEnd w:id="2255"/>
      <w:bookmarkEnd w:id="2256"/>
      <w:bookmarkEnd w:id="2257"/>
      <w:bookmarkEnd w:id="2258"/>
      <w:bookmarkEnd w:id="2259"/>
      <w:bookmarkEnd w:id="2260"/>
    </w:p>
    <w:tbl>
      <w:tblPr>
        <w:tblW w:w="9783"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91"/>
        <w:gridCol w:w="1863"/>
        <w:gridCol w:w="474"/>
        <w:gridCol w:w="2337"/>
        <w:gridCol w:w="3218"/>
      </w:tblGrid>
      <w:tr w:rsidR="00AE0BBC" w:rsidRPr="00B97375" w14:paraId="7009B84E" w14:textId="77777777" w:rsidTr="00AB0E37">
        <w:trPr>
          <w:trHeight w:val="293"/>
        </w:trPr>
        <w:tc>
          <w:tcPr>
            <w:tcW w:w="1891" w:type="dxa"/>
            <w:tcBorders>
              <w:top w:val="single" w:sz="4" w:space="0" w:color="auto"/>
              <w:bottom w:val="nil"/>
            </w:tcBorders>
            <w:shd w:val="clear" w:color="000000" w:fill="D8D8D8"/>
          </w:tcPr>
          <w:p w14:paraId="7ADB4C63" w14:textId="77777777" w:rsidR="00AE0BBC" w:rsidRPr="00B97375" w:rsidRDefault="00AE0BBC" w:rsidP="00AB0E37">
            <w:pPr>
              <w:keepNext/>
              <w:keepLines/>
              <w:rPr>
                <w:rFonts w:eastAsia="Times New Roman"/>
                <w:b/>
                <w:bCs/>
                <w:szCs w:val="23"/>
                <w:lang w:eastAsia="en-AU"/>
              </w:rPr>
            </w:pPr>
            <w:r w:rsidRPr="00B97375">
              <w:rPr>
                <w:rFonts w:eastAsia="Times New Roman"/>
                <w:b/>
                <w:bCs/>
                <w:szCs w:val="23"/>
                <w:lang w:eastAsia="en-AU"/>
              </w:rPr>
              <w:t>DHB</w:t>
            </w:r>
          </w:p>
        </w:tc>
        <w:tc>
          <w:tcPr>
            <w:tcW w:w="2337" w:type="dxa"/>
            <w:gridSpan w:val="2"/>
            <w:tcBorders>
              <w:top w:val="single" w:sz="4" w:space="0" w:color="auto"/>
              <w:bottom w:val="nil"/>
            </w:tcBorders>
            <w:shd w:val="clear" w:color="000000" w:fill="D8D8D8"/>
            <w:vAlign w:val="bottom"/>
          </w:tcPr>
          <w:p w14:paraId="4A0E5BB0" w14:textId="77777777" w:rsidR="00AE0BBC" w:rsidRPr="00B97375" w:rsidRDefault="00AE0BBC" w:rsidP="00AB0E37">
            <w:pPr>
              <w:keepNext/>
              <w:keepLines/>
              <w:jc w:val="center"/>
              <w:rPr>
                <w:rFonts w:eastAsia="Times New Roman"/>
                <w:b/>
                <w:bCs/>
                <w:szCs w:val="23"/>
                <w:lang w:eastAsia="en-AU"/>
              </w:rPr>
            </w:pPr>
            <w:r w:rsidRPr="00B97375">
              <w:rPr>
                <w:rFonts w:asciiTheme="minorHAnsi" w:eastAsia="Times New Roman" w:hAnsiTheme="minorHAnsi"/>
                <w:b/>
                <w:bCs/>
                <w:szCs w:val="23"/>
                <w:lang w:eastAsia="en-AU"/>
              </w:rPr>
              <w:t>Hysterectomy adjusted population</w:t>
            </w:r>
          </w:p>
        </w:tc>
        <w:tc>
          <w:tcPr>
            <w:tcW w:w="5555" w:type="dxa"/>
            <w:gridSpan w:val="2"/>
            <w:tcBorders>
              <w:top w:val="single" w:sz="4" w:space="0" w:color="auto"/>
              <w:bottom w:val="nil"/>
            </w:tcBorders>
            <w:shd w:val="clear" w:color="000000" w:fill="D8D8D8"/>
            <w:vAlign w:val="bottom"/>
          </w:tcPr>
          <w:p w14:paraId="23E0542B" w14:textId="77777777" w:rsidR="00AE0BBC" w:rsidRPr="00B97375" w:rsidRDefault="00AE0BBC" w:rsidP="00AB0E37">
            <w:pPr>
              <w:keepNext/>
              <w:keepLines/>
              <w:jc w:val="right"/>
              <w:rPr>
                <w:rFonts w:eastAsia="Times New Roman"/>
                <w:b/>
                <w:bCs/>
                <w:szCs w:val="23"/>
                <w:lang w:eastAsia="en-AU"/>
              </w:rPr>
            </w:pPr>
            <w:r w:rsidRPr="00B97375">
              <w:rPr>
                <w:rFonts w:asciiTheme="minorHAnsi" w:eastAsia="Times New Roman" w:hAnsiTheme="minorHAnsi"/>
                <w:b/>
                <w:bCs/>
                <w:szCs w:val="23"/>
                <w:lang w:eastAsia="en-AU"/>
              </w:rPr>
              <w:t xml:space="preserve">Women screened in the last </w:t>
            </w:r>
            <w:r>
              <w:rPr>
                <w:rFonts w:asciiTheme="minorHAnsi" w:eastAsia="Times New Roman" w:hAnsiTheme="minorHAnsi"/>
                <w:b/>
                <w:bCs/>
                <w:szCs w:val="23"/>
                <w:lang w:eastAsia="en-AU"/>
              </w:rPr>
              <w:t>3</w:t>
            </w:r>
            <w:r w:rsidRPr="00B97375">
              <w:rPr>
                <w:rFonts w:asciiTheme="minorHAnsi" w:eastAsia="Times New Roman" w:hAnsiTheme="minorHAnsi"/>
                <w:b/>
                <w:bCs/>
                <w:szCs w:val="23"/>
                <w:lang w:eastAsia="en-AU"/>
              </w:rPr>
              <w:t xml:space="preserve"> years</w:t>
            </w:r>
          </w:p>
        </w:tc>
      </w:tr>
      <w:tr w:rsidR="00AE0BBC" w:rsidRPr="00B97375" w14:paraId="62DD3B5C" w14:textId="77777777" w:rsidTr="00AB0E37">
        <w:trPr>
          <w:trHeight w:val="269"/>
        </w:trPr>
        <w:tc>
          <w:tcPr>
            <w:tcW w:w="1891" w:type="dxa"/>
            <w:tcBorders>
              <w:top w:val="nil"/>
              <w:bottom w:val="single" w:sz="4" w:space="0" w:color="auto"/>
            </w:tcBorders>
            <w:shd w:val="clear" w:color="000000" w:fill="D8D8D8"/>
            <w:vAlign w:val="bottom"/>
          </w:tcPr>
          <w:p w14:paraId="3FF07B80" w14:textId="77777777" w:rsidR="00AE0BBC" w:rsidRPr="00B97375" w:rsidRDefault="00AE0BBC" w:rsidP="00AB0E37">
            <w:pPr>
              <w:keepNext/>
              <w:keepLines/>
              <w:jc w:val="both"/>
              <w:rPr>
                <w:rFonts w:eastAsia="Times New Roman"/>
                <w:b/>
                <w:bCs/>
                <w:szCs w:val="23"/>
                <w:lang w:eastAsia="en-AU"/>
              </w:rPr>
            </w:pPr>
            <w:r w:rsidRPr="00B97375">
              <w:rPr>
                <w:rFonts w:eastAsia="Times New Roman"/>
                <w:b/>
                <w:bCs/>
                <w:szCs w:val="23"/>
                <w:lang w:eastAsia="en-AU"/>
              </w:rPr>
              <w:t> </w:t>
            </w:r>
          </w:p>
        </w:tc>
        <w:tc>
          <w:tcPr>
            <w:tcW w:w="1863" w:type="dxa"/>
            <w:tcBorders>
              <w:top w:val="nil"/>
              <w:bottom w:val="single" w:sz="4" w:space="0" w:color="auto"/>
            </w:tcBorders>
            <w:shd w:val="clear" w:color="000000" w:fill="D8D8D8"/>
            <w:vAlign w:val="bottom"/>
          </w:tcPr>
          <w:p w14:paraId="07BEBE63" w14:textId="77777777" w:rsidR="00AE0BBC" w:rsidRPr="00B97375" w:rsidRDefault="00AE0BBC" w:rsidP="00AB0E37">
            <w:pPr>
              <w:keepNext/>
              <w:keepLines/>
              <w:jc w:val="right"/>
              <w:rPr>
                <w:rFonts w:eastAsia="Times New Roman"/>
                <w:b/>
                <w:bCs/>
                <w:szCs w:val="23"/>
                <w:lang w:eastAsia="en-AU"/>
              </w:rPr>
            </w:pPr>
            <w:r w:rsidRPr="00B97375">
              <w:rPr>
                <w:rFonts w:asciiTheme="minorHAnsi" w:eastAsia="Times New Roman" w:hAnsiTheme="minorHAnsi"/>
                <w:b/>
                <w:bCs/>
                <w:szCs w:val="23"/>
                <w:lang w:eastAsia="en-AU"/>
              </w:rPr>
              <w:t>N</w:t>
            </w:r>
          </w:p>
        </w:tc>
        <w:tc>
          <w:tcPr>
            <w:tcW w:w="2811" w:type="dxa"/>
            <w:gridSpan w:val="2"/>
            <w:tcBorders>
              <w:top w:val="nil"/>
              <w:bottom w:val="single" w:sz="4" w:space="0" w:color="auto"/>
            </w:tcBorders>
            <w:shd w:val="clear" w:color="000000" w:fill="D8D8D8"/>
            <w:vAlign w:val="bottom"/>
          </w:tcPr>
          <w:p w14:paraId="3B9A8A1F" w14:textId="77777777" w:rsidR="00AE0BBC" w:rsidRPr="00B97375" w:rsidRDefault="00AE0BBC" w:rsidP="00AB0E37">
            <w:pPr>
              <w:keepNext/>
              <w:keepLines/>
              <w:jc w:val="right"/>
              <w:rPr>
                <w:rFonts w:eastAsia="Times New Roman"/>
                <w:b/>
                <w:bCs/>
                <w:szCs w:val="23"/>
                <w:lang w:eastAsia="en-AU"/>
              </w:rPr>
            </w:pPr>
            <w:r w:rsidRPr="00B97375">
              <w:rPr>
                <w:rFonts w:asciiTheme="minorHAnsi" w:eastAsia="Times New Roman" w:hAnsiTheme="minorHAnsi"/>
                <w:b/>
                <w:bCs/>
                <w:szCs w:val="23"/>
                <w:lang w:eastAsia="en-AU"/>
              </w:rPr>
              <w:t>N</w:t>
            </w:r>
          </w:p>
        </w:tc>
        <w:tc>
          <w:tcPr>
            <w:tcW w:w="3218" w:type="dxa"/>
            <w:tcBorders>
              <w:top w:val="nil"/>
              <w:bottom w:val="single" w:sz="4" w:space="0" w:color="auto"/>
            </w:tcBorders>
            <w:shd w:val="clear" w:color="000000" w:fill="D8D8D8"/>
            <w:vAlign w:val="bottom"/>
          </w:tcPr>
          <w:p w14:paraId="32B19CE8" w14:textId="77777777" w:rsidR="00AE0BBC" w:rsidRPr="00B97375" w:rsidRDefault="00AE0BBC" w:rsidP="00AB0E37">
            <w:pPr>
              <w:keepNext/>
              <w:keepLines/>
              <w:jc w:val="right"/>
              <w:rPr>
                <w:rFonts w:eastAsia="Times New Roman"/>
                <w:b/>
                <w:bCs/>
                <w:szCs w:val="23"/>
                <w:lang w:eastAsia="en-AU"/>
              </w:rPr>
            </w:pPr>
            <w:r>
              <w:rPr>
                <w:rFonts w:asciiTheme="minorHAnsi" w:eastAsia="Times New Roman" w:hAnsiTheme="minorHAnsi"/>
                <w:b/>
                <w:bCs/>
                <w:szCs w:val="23"/>
                <w:lang w:eastAsia="en-AU"/>
              </w:rPr>
              <w:t>%</w:t>
            </w:r>
          </w:p>
        </w:tc>
      </w:tr>
      <w:tr w:rsidR="00AE0BBC" w:rsidRPr="00B97375" w14:paraId="7008DB22" w14:textId="77777777" w:rsidTr="00AB0E37">
        <w:trPr>
          <w:trHeight w:val="290"/>
        </w:trPr>
        <w:tc>
          <w:tcPr>
            <w:tcW w:w="1891" w:type="dxa"/>
            <w:tcBorders>
              <w:top w:val="single" w:sz="4" w:space="0" w:color="auto"/>
            </w:tcBorders>
            <w:vAlign w:val="bottom"/>
          </w:tcPr>
          <w:p w14:paraId="5C3B1269" w14:textId="69B1D5D4" w:rsidR="00AE0BBC" w:rsidRPr="00FB52B2" w:rsidRDefault="00AE0BBC" w:rsidP="00AE0BBC">
            <w:pPr>
              <w:keepNext/>
              <w:keepLines/>
            </w:pPr>
            <w:r w:rsidRPr="004D3B47">
              <w:t>Auckland</w:t>
            </w:r>
          </w:p>
        </w:tc>
        <w:tc>
          <w:tcPr>
            <w:tcW w:w="1863" w:type="dxa"/>
            <w:tcBorders>
              <w:top w:val="single" w:sz="4" w:space="0" w:color="auto"/>
            </w:tcBorders>
          </w:tcPr>
          <w:p w14:paraId="613E25C0" w14:textId="50C00C4B" w:rsidR="00AE0BBC" w:rsidRPr="000D4068" w:rsidRDefault="00AE0BBC" w:rsidP="00AE0BBC">
            <w:pPr>
              <w:keepNext/>
              <w:keepLines/>
              <w:jc w:val="right"/>
            </w:pPr>
            <w:r w:rsidRPr="004D3B47">
              <w:t>159,373</w:t>
            </w:r>
          </w:p>
        </w:tc>
        <w:tc>
          <w:tcPr>
            <w:tcW w:w="2811" w:type="dxa"/>
            <w:gridSpan w:val="2"/>
            <w:tcBorders>
              <w:top w:val="single" w:sz="4" w:space="0" w:color="auto"/>
            </w:tcBorders>
          </w:tcPr>
          <w:p w14:paraId="283B2E43" w14:textId="2916ADB8" w:rsidR="00AE0BBC" w:rsidRPr="00FB52B2" w:rsidRDefault="00AE0BBC" w:rsidP="00AE0BBC">
            <w:pPr>
              <w:keepNext/>
              <w:keepLines/>
              <w:jc w:val="right"/>
            </w:pPr>
            <w:r w:rsidRPr="004D3B47">
              <w:t>104,354</w:t>
            </w:r>
          </w:p>
        </w:tc>
        <w:tc>
          <w:tcPr>
            <w:tcW w:w="3218" w:type="dxa"/>
            <w:tcBorders>
              <w:top w:val="single" w:sz="4" w:space="0" w:color="auto"/>
            </w:tcBorders>
          </w:tcPr>
          <w:p w14:paraId="016A8F52" w14:textId="0990BCD7" w:rsidR="00AE0BBC" w:rsidRPr="00FB52B2" w:rsidRDefault="00AE0BBC" w:rsidP="00AE0BBC">
            <w:pPr>
              <w:keepNext/>
              <w:keepLines/>
              <w:jc w:val="right"/>
            </w:pPr>
            <w:r w:rsidRPr="004D3B47">
              <w:t>65.5</w:t>
            </w:r>
          </w:p>
        </w:tc>
      </w:tr>
      <w:tr w:rsidR="00AE0BBC" w:rsidRPr="00B97375" w14:paraId="738EDF91" w14:textId="77777777" w:rsidTr="00AB0E37">
        <w:trPr>
          <w:trHeight w:val="290"/>
        </w:trPr>
        <w:tc>
          <w:tcPr>
            <w:tcW w:w="1891" w:type="dxa"/>
            <w:vAlign w:val="bottom"/>
          </w:tcPr>
          <w:p w14:paraId="1ECB96D9" w14:textId="471C5CEC" w:rsidR="00AE0BBC" w:rsidRPr="00FB52B2" w:rsidRDefault="00AE0BBC" w:rsidP="00AE0BBC">
            <w:pPr>
              <w:keepNext/>
              <w:keepLines/>
            </w:pPr>
            <w:r w:rsidRPr="004D3B47">
              <w:t>Bay of Plenty</w:t>
            </w:r>
          </w:p>
        </w:tc>
        <w:tc>
          <w:tcPr>
            <w:tcW w:w="1863" w:type="dxa"/>
          </w:tcPr>
          <w:p w14:paraId="0366CCA4" w14:textId="0BA81F99" w:rsidR="00AE0BBC" w:rsidRPr="000D4068" w:rsidRDefault="00AE0BBC" w:rsidP="00AE0BBC">
            <w:pPr>
              <w:keepNext/>
              <w:keepLines/>
              <w:jc w:val="right"/>
            </w:pPr>
            <w:r w:rsidRPr="004D3B47">
              <w:t>62,043</w:t>
            </w:r>
          </w:p>
        </w:tc>
        <w:tc>
          <w:tcPr>
            <w:tcW w:w="2811" w:type="dxa"/>
            <w:gridSpan w:val="2"/>
          </w:tcPr>
          <w:p w14:paraId="19C55FD6" w14:textId="2717AD24" w:rsidR="00AE0BBC" w:rsidRPr="00FB52B2" w:rsidRDefault="00AE0BBC" w:rsidP="00AE0BBC">
            <w:pPr>
              <w:keepNext/>
              <w:keepLines/>
              <w:jc w:val="right"/>
            </w:pPr>
            <w:r w:rsidRPr="004D3B47">
              <w:t>48,609</w:t>
            </w:r>
          </w:p>
        </w:tc>
        <w:tc>
          <w:tcPr>
            <w:tcW w:w="3218" w:type="dxa"/>
          </w:tcPr>
          <w:p w14:paraId="43FA4752" w14:textId="634EFB52" w:rsidR="00AE0BBC" w:rsidRPr="00FB52B2" w:rsidRDefault="00AE0BBC" w:rsidP="00AE0BBC">
            <w:pPr>
              <w:keepNext/>
              <w:keepLines/>
              <w:jc w:val="right"/>
            </w:pPr>
            <w:r w:rsidRPr="004D3B47">
              <w:t>78.3</w:t>
            </w:r>
          </w:p>
        </w:tc>
      </w:tr>
      <w:tr w:rsidR="00AE0BBC" w:rsidRPr="00B97375" w14:paraId="0D5CE411" w14:textId="77777777" w:rsidTr="00AB0E37">
        <w:trPr>
          <w:trHeight w:val="290"/>
        </w:trPr>
        <w:tc>
          <w:tcPr>
            <w:tcW w:w="1891" w:type="dxa"/>
            <w:vAlign w:val="bottom"/>
          </w:tcPr>
          <w:p w14:paraId="4B23A227" w14:textId="3DA7E6B1" w:rsidR="00AE0BBC" w:rsidRPr="00FB52B2" w:rsidRDefault="00AE0BBC" w:rsidP="00AE0BBC">
            <w:pPr>
              <w:keepNext/>
              <w:keepLines/>
            </w:pPr>
            <w:r w:rsidRPr="004D3B47">
              <w:t>Canterbury</w:t>
            </w:r>
          </w:p>
        </w:tc>
        <w:tc>
          <w:tcPr>
            <w:tcW w:w="1863" w:type="dxa"/>
          </w:tcPr>
          <w:p w14:paraId="3110A256" w14:textId="4927A267" w:rsidR="00AE0BBC" w:rsidRPr="000D4068" w:rsidRDefault="00AE0BBC" w:rsidP="00AE0BBC">
            <w:pPr>
              <w:keepNext/>
              <w:keepLines/>
              <w:jc w:val="right"/>
            </w:pPr>
            <w:r w:rsidRPr="004D3B47">
              <w:t>148,402</w:t>
            </w:r>
          </w:p>
        </w:tc>
        <w:tc>
          <w:tcPr>
            <w:tcW w:w="2811" w:type="dxa"/>
            <w:gridSpan w:val="2"/>
          </w:tcPr>
          <w:p w14:paraId="663093DB" w14:textId="3A35D244" w:rsidR="00AE0BBC" w:rsidRPr="00FB52B2" w:rsidRDefault="00AE0BBC" w:rsidP="00AE0BBC">
            <w:pPr>
              <w:keepNext/>
              <w:keepLines/>
              <w:jc w:val="right"/>
            </w:pPr>
            <w:r w:rsidRPr="004D3B47">
              <w:t>107,465</w:t>
            </w:r>
          </w:p>
        </w:tc>
        <w:tc>
          <w:tcPr>
            <w:tcW w:w="3218" w:type="dxa"/>
          </w:tcPr>
          <w:p w14:paraId="70A537DC" w14:textId="7CB56540" w:rsidR="00AE0BBC" w:rsidRPr="00FB52B2" w:rsidRDefault="00AE0BBC" w:rsidP="00AE0BBC">
            <w:pPr>
              <w:keepNext/>
              <w:keepLines/>
              <w:jc w:val="right"/>
            </w:pPr>
            <w:r w:rsidRPr="004D3B47">
              <w:t>72.4</w:t>
            </w:r>
          </w:p>
        </w:tc>
      </w:tr>
      <w:tr w:rsidR="00AE0BBC" w:rsidRPr="00B97375" w14:paraId="13ABB02D" w14:textId="77777777" w:rsidTr="00AB0E37">
        <w:trPr>
          <w:trHeight w:val="290"/>
        </w:trPr>
        <w:tc>
          <w:tcPr>
            <w:tcW w:w="1891" w:type="dxa"/>
            <w:vAlign w:val="bottom"/>
          </w:tcPr>
          <w:p w14:paraId="3FA61E71" w14:textId="7D306217" w:rsidR="00AE0BBC" w:rsidRPr="00FB52B2" w:rsidRDefault="00AE0BBC" w:rsidP="00AE0BBC">
            <w:pPr>
              <w:keepNext/>
              <w:keepLines/>
            </w:pPr>
            <w:r w:rsidRPr="004D3B47">
              <w:t>Capital &amp; Coast</w:t>
            </w:r>
          </w:p>
        </w:tc>
        <w:tc>
          <w:tcPr>
            <w:tcW w:w="1863" w:type="dxa"/>
          </w:tcPr>
          <w:p w14:paraId="62EAACB7" w14:textId="043EA62D" w:rsidR="00AE0BBC" w:rsidRPr="000D4068" w:rsidRDefault="00AE0BBC" w:rsidP="00AE0BBC">
            <w:pPr>
              <w:keepNext/>
              <w:keepLines/>
              <w:jc w:val="right"/>
            </w:pPr>
            <w:r w:rsidRPr="004D3B47">
              <w:t>87,990</w:t>
            </w:r>
          </w:p>
        </w:tc>
        <w:tc>
          <w:tcPr>
            <w:tcW w:w="2811" w:type="dxa"/>
            <w:gridSpan w:val="2"/>
          </w:tcPr>
          <w:p w14:paraId="5FF0D640" w14:textId="461F5809" w:rsidR="00AE0BBC" w:rsidRPr="00FB52B2" w:rsidRDefault="00AE0BBC" w:rsidP="00AE0BBC">
            <w:pPr>
              <w:keepNext/>
              <w:keepLines/>
              <w:jc w:val="right"/>
            </w:pPr>
            <w:r w:rsidRPr="004D3B47">
              <w:t>66,065</w:t>
            </w:r>
          </w:p>
        </w:tc>
        <w:tc>
          <w:tcPr>
            <w:tcW w:w="3218" w:type="dxa"/>
          </w:tcPr>
          <w:p w14:paraId="35583310" w14:textId="673CCD60" w:rsidR="00AE0BBC" w:rsidRPr="00FB52B2" w:rsidRDefault="00AE0BBC" w:rsidP="00AE0BBC">
            <w:pPr>
              <w:keepNext/>
              <w:keepLines/>
              <w:jc w:val="right"/>
            </w:pPr>
            <w:r w:rsidRPr="004D3B47">
              <w:t>75.1</w:t>
            </w:r>
          </w:p>
        </w:tc>
      </w:tr>
      <w:tr w:rsidR="00AE0BBC" w:rsidRPr="00B97375" w14:paraId="4DF119AD" w14:textId="77777777" w:rsidTr="00AB0E37">
        <w:trPr>
          <w:trHeight w:val="290"/>
        </w:trPr>
        <w:tc>
          <w:tcPr>
            <w:tcW w:w="1891" w:type="dxa"/>
            <w:vAlign w:val="bottom"/>
          </w:tcPr>
          <w:p w14:paraId="3C926D23" w14:textId="64F0F4CE" w:rsidR="00AE0BBC" w:rsidRPr="00FB52B2" w:rsidRDefault="00AE0BBC" w:rsidP="00AE0BBC">
            <w:pPr>
              <w:keepNext/>
              <w:keepLines/>
            </w:pPr>
            <w:r w:rsidRPr="004D3B47">
              <w:t>Counties Manukau</w:t>
            </w:r>
          </w:p>
        </w:tc>
        <w:tc>
          <w:tcPr>
            <w:tcW w:w="1863" w:type="dxa"/>
          </w:tcPr>
          <w:p w14:paraId="5871B9CB" w14:textId="2AF0D066" w:rsidR="00AE0BBC" w:rsidRPr="000D4068" w:rsidRDefault="00AE0BBC" w:rsidP="00AE0BBC">
            <w:pPr>
              <w:keepNext/>
              <w:keepLines/>
              <w:jc w:val="right"/>
            </w:pPr>
            <w:r w:rsidRPr="004D3B47">
              <w:t>151,661</w:t>
            </w:r>
          </w:p>
        </w:tc>
        <w:tc>
          <w:tcPr>
            <w:tcW w:w="2811" w:type="dxa"/>
            <w:gridSpan w:val="2"/>
          </w:tcPr>
          <w:p w14:paraId="1DF19809" w14:textId="4E007BF0" w:rsidR="00AE0BBC" w:rsidRPr="00FB52B2" w:rsidRDefault="00AE0BBC" w:rsidP="00AE0BBC">
            <w:pPr>
              <w:keepNext/>
              <w:keepLines/>
              <w:jc w:val="right"/>
            </w:pPr>
            <w:r w:rsidRPr="004D3B47">
              <w:t>99,315</w:t>
            </w:r>
          </w:p>
        </w:tc>
        <w:tc>
          <w:tcPr>
            <w:tcW w:w="3218" w:type="dxa"/>
          </w:tcPr>
          <w:p w14:paraId="58624B56" w14:textId="19895803" w:rsidR="00AE0BBC" w:rsidRPr="00FB52B2" w:rsidRDefault="00AE0BBC" w:rsidP="00AE0BBC">
            <w:pPr>
              <w:keepNext/>
              <w:keepLines/>
              <w:jc w:val="right"/>
            </w:pPr>
            <w:r w:rsidRPr="004D3B47">
              <w:t>65.5</w:t>
            </w:r>
          </w:p>
        </w:tc>
      </w:tr>
      <w:tr w:rsidR="00AE0BBC" w:rsidRPr="00B97375" w14:paraId="5FA3FCA3" w14:textId="77777777" w:rsidTr="00AB0E37">
        <w:trPr>
          <w:trHeight w:val="290"/>
        </w:trPr>
        <w:tc>
          <w:tcPr>
            <w:tcW w:w="1891" w:type="dxa"/>
            <w:vAlign w:val="bottom"/>
          </w:tcPr>
          <w:p w14:paraId="3572F038" w14:textId="7C643D77" w:rsidR="00AE0BBC" w:rsidRPr="00FB52B2" w:rsidRDefault="00AE0BBC" w:rsidP="00AE0BBC">
            <w:pPr>
              <w:keepNext/>
              <w:keepLines/>
            </w:pPr>
            <w:r w:rsidRPr="004D3B47">
              <w:t>Hawke's Bay</w:t>
            </w:r>
          </w:p>
        </w:tc>
        <w:tc>
          <w:tcPr>
            <w:tcW w:w="1863" w:type="dxa"/>
          </w:tcPr>
          <w:p w14:paraId="15765D2D" w14:textId="38F92B12" w:rsidR="00AE0BBC" w:rsidRPr="000D4068" w:rsidRDefault="00AE0BBC" w:rsidP="00AE0BBC">
            <w:pPr>
              <w:keepNext/>
              <w:keepLines/>
              <w:jc w:val="right"/>
            </w:pPr>
            <w:r w:rsidRPr="004D3B47">
              <w:t>42,630</w:t>
            </w:r>
          </w:p>
        </w:tc>
        <w:tc>
          <w:tcPr>
            <w:tcW w:w="2811" w:type="dxa"/>
            <w:gridSpan w:val="2"/>
          </w:tcPr>
          <w:p w14:paraId="78E1501A" w14:textId="023EAD2F" w:rsidR="00AE0BBC" w:rsidRPr="00FB52B2" w:rsidRDefault="00AE0BBC" w:rsidP="00AE0BBC">
            <w:pPr>
              <w:keepNext/>
              <w:keepLines/>
              <w:jc w:val="right"/>
            </w:pPr>
            <w:r w:rsidRPr="004D3B47">
              <w:t>31,095</w:t>
            </w:r>
          </w:p>
        </w:tc>
        <w:tc>
          <w:tcPr>
            <w:tcW w:w="3218" w:type="dxa"/>
          </w:tcPr>
          <w:p w14:paraId="76CADD98" w14:textId="7B682E48" w:rsidR="00AE0BBC" w:rsidRPr="00FB52B2" w:rsidRDefault="00AE0BBC" w:rsidP="00AE0BBC">
            <w:pPr>
              <w:keepNext/>
              <w:keepLines/>
              <w:jc w:val="right"/>
            </w:pPr>
            <w:r w:rsidRPr="004D3B47">
              <w:t>72.9</w:t>
            </w:r>
          </w:p>
        </w:tc>
      </w:tr>
      <w:tr w:rsidR="00AE0BBC" w:rsidRPr="00B97375" w14:paraId="56E2510F" w14:textId="77777777" w:rsidTr="00AB0E37">
        <w:trPr>
          <w:trHeight w:val="290"/>
        </w:trPr>
        <w:tc>
          <w:tcPr>
            <w:tcW w:w="1891" w:type="dxa"/>
            <w:vAlign w:val="bottom"/>
          </w:tcPr>
          <w:p w14:paraId="311FF320" w14:textId="1AF8E11F" w:rsidR="00AE0BBC" w:rsidRPr="00FB52B2" w:rsidRDefault="00AE0BBC" w:rsidP="00AE0BBC">
            <w:pPr>
              <w:keepNext/>
              <w:keepLines/>
            </w:pPr>
            <w:r w:rsidRPr="004D3B47">
              <w:t>Hutt Valley</w:t>
            </w:r>
          </w:p>
        </w:tc>
        <w:tc>
          <w:tcPr>
            <w:tcW w:w="1863" w:type="dxa"/>
          </w:tcPr>
          <w:p w14:paraId="31BEDA68" w14:textId="4EAF9DF6" w:rsidR="00AE0BBC" w:rsidRPr="000D4068" w:rsidRDefault="00AE0BBC" w:rsidP="00AE0BBC">
            <w:pPr>
              <w:keepNext/>
              <w:keepLines/>
              <w:jc w:val="right"/>
            </w:pPr>
            <w:r w:rsidRPr="004D3B47">
              <w:t>40,669</w:t>
            </w:r>
          </w:p>
        </w:tc>
        <w:tc>
          <w:tcPr>
            <w:tcW w:w="2811" w:type="dxa"/>
            <w:gridSpan w:val="2"/>
          </w:tcPr>
          <w:p w14:paraId="01CDA213" w14:textId="6E532BD9" w:rsidR="00AE0BBC" w:rsidRPr="00FB52B2" w:rsidRDefault="00AE0BBC" w:rsidP="00AE0BBC">
            <w:pPr>
              <w:keepNext/>
              <w:keepLines/>
              <w:jc w:val="right"/>
            </w:pPr>
            <w:r w:rsidRPr="004D3B47">
              <w:t>29,784</w:t>
            </w:r>
          </w:p>
        </w:tc>
        <w:tc>
          <w:tcPr>
            <w:tcW w:w="3218" w:type="dxa"/>
          </w:tcPr>
          <w:p w14:paraId="48CF61A8" w14:textId="53EEC6A5" w:rsidR="00AE0BBC" w:rsidRPr="00FB52B2" w:rsidRDefault="00AE0BBC" w:rsidP="00AE0BBC">
            <w:pPr>
              <w:keepNext/>
              <w:keepLines/>
              <w:jc w:val="right"/>
            </w:pPr>
            <w:r w:rsidRPr="004D3B47">
              <w:t>73.2</w:t>
            </w:r>
          </w:p>
        </w:tc>
      </w:tr>
      <w:tr w:rsidR="00AE0BBC" w:rsidRPr="00B97375" w14:paraId="7071B423" w14:textId="77777777" w:rsidTr="00AB0E37">
        <w:trPr>
          <w:trHeight w:val="290"/>
        </w:trPr>
        <w:tc>
          <w:tcPr>
            <w:tcW w:w="1891" w:type="dxa"/>
            <w:vAlign w:val="bottom"/>
          </w:tcPr>
          <w:p w14:paraId="434C93ED" w14:textId="7419C986" w:rsidR="00AE0BBC" w:rsidRPr="00FB52B2" w:rsidRDefault="00AE0BBC" w:rsidP="00AE0BBC">
            <w:pPr>
              <w:keepNext/>
              <w:keepLines/>
            </w:pPr>
            <w:r w:rsidRPr="004D3B47">
              <w:t>Lakes</w:t>
            </w:r>
          </w:p>
        </w:tc>
        <w:tc>
          <w:tcPr>
            <w:tcW w:w="1863" w:type="dxa"/>
          </w:tcPr>
          <w:p w14:paraId="6BD3BF04" w14:textId="06BDB110" w:rsidR="00AE0BBC" w:rsidRPr="000D4068" w:rsidRDefault="00AE0BBC" w:rsidP="00AE0BBC">
            <w:pPr>
              <w:keepNext/>
              <w:keepLines/>
              <w:jc w:val="right"/>
            </w:pPr>
            <w:r w:rsidRPr="004D3B47">
              <w:t>28,521</w:t>
            </w:r>
          </w:p>
        </w:tc>
        <w:tc>
          <w:tcPr>
            <w:tcW w:w="2811" w:type="dxa"/>
            <w:gridSpan w:val="2"/>
          </w:tcPr>
          <w:p w14:paraId="3553E714" w14:textId="140389C1" w:rsidR="00AE0BBC" w:rsidRPr="00FB52B2" w:rsidRDefault="00AE0BBC" w:rsidP="00AE0BBC">
            <w:pPr>
              <w:keepNext/>
              <w:keepLines/>
              <w:jc w:val="right"/>
            </w:pPr>
            <w:r w:rsidRPr="004D3B47">
              <w:t>21,591</w:t>
            </w:r>
          </w:p>
        </w:tc>
        <w:tc>
          <w:tcPr>
            <w:tcW w:w="3218" w:type="dxa"/>
          </w:tcPr>
          <w:p w14:paraId="6ED4B005" w14:textId="32D00F1F" w:rsidR="00AE0BBC" w:rsidRPr="00FB52B2" w:rsidRDefault="00AE0BBC" w:rsidP="00AE0BBC">
            <w:pPr>
              <w:keepNext/>
              <w:keepLines/>
              <w:jc w:val="right"/>
            </w:pPr>
            <w:r w:rsidRPr="004D3B47">
              <w:t>75.7</w:t>
            </w:r>
          </w:p>
        </w:tc>
      </w:tr>
      <w:tr w:rsidR="00AE0BBC" w:rsidRPr="00B97375" w14:paraId="7ACBF46D" w14:textId="77777777" w:rsidTr="00AB0E37">
        <w:trPr>
          <w:trHeight w:val="290"/>
        </w:trPr>
        <w:tc>
          <w:tcPr>
            <w:tcW w:w="1891" w:type="dxa"/>
            <w:vAlign w:val="bottom"/>
          </w:tcPr>
          <w:p w14:paraId="55189A86" w14:textId="3816DF40" w:rsidR="00AE0BBC" w:rsidRPr="00FB52B2" w:rsidRDefault="00AE0BBC" w:rsidP="00AE0BBC">
            <w:pPr>
              <w:keepNext/>
              <w:keepLines/>
            </w:pPr>
            <w:r w:rsidRPr="004D3B47">
              <w:t>Mid Central</w:t>
            </w:r>
          </w:p>
        </w:tc>
        <w:tc>
          <w:tcPr>
            <w:tcW w:w="1863" w:type="dxa"/>
          </w:tcPr>
          <w:p w14:paraId="2BECF19B" w14:textId="14B226BD" w:rsidR="00AE0BBC" w:rsidRPr="000D4068" w:rsidRDefault="00AE0BBC" w:rsidP="00AE0BBC">
            <w:pPr>
              <w:keepNext/>
              <w:keepLines/>
              <w:jc w:val="right"/>
            </w:pPr>
            <w:r w:rsidRPr="004D3B47">
              <w:t>45,663</w:t>
            </w:r>
          </w:p>
        </w:tc>
        <w:tc>
          <w:tcPr>
            <w:tcW w:w="2811" w:type="dxa"/>
            <w:gridSpan w:val="2"/>
          </w:tcPr>
          <w:p w14:paraId="3BFD8281" w14:textId="2F4C9A14" w:rsidR="00AE0BBC" w:rsidRPr="00FB52B2" w:rsidRDefault="00AE0BBC" w:rsidP="00AE0BBC">
            <w:pPr>
              <w:keepNext/>
              <w:keepLines/>
              <w:jc w:val="right"/>
            </w:pPr>
            <w:r w:rsidRPr="004D3B47">
              <w:t>33,017</w:t>
            </w:r>
          </w:p>
        </w:tc>
        <w:tc>
          <w:tcPr>
            <w:tcW w:w="3218" w:type="dxa"/>
          </w:tcPr>
          <w:p w14:paraId="07845560" w14:textId="5F3BEF5C" w:rsidR="00AE0BBC" w:rsidRPr="00FB52B2" w:rsidRDefault="00AE0BBC" w:rsidP="00AE0BBC">
            <w:pPr>
              <w:keepNext/>
              <w:keepLines/>
              <w:jc w:val="right"/>
            </w:pPr>
            <w:r w:rsidRPr="004D3B47">
              <w:t>72.3</w:t>
            </w:r>
          </w:p>
        </w:tc>
      </w:tr>
      <w:tr w:rsidR="00AE0BBC" w:rsidRPr="00B97375" w14:paraId="39009411" w14:textId="77777777" w:rsidTr="00AB0E37">
        <w:trPr>
          <w:trHeight w:val="290"/>
        </w:trPr>
        <w:tc>
          <w:tcPr>
            <w:tcW w:w="1891" w:type="dxa"/>
            <w:vAlign w:val="bottom"/>
          </w:tcPr>
          <w:p w14:paraId="7D6CEE68" w14:textId="42548D86" w:rsidR="00AE0BBC" w:rsidRPr="00FB52B2" w:rsidRDefault="00AE0BBC" w:rsidP="00AE0BBC">
            <w:pPr>
              <w:keepNext/>
              <w:keepLines/>
            </w:pPr>
            <w:r w:rsidRPr="004D3B47">
              <w:t>Nelson Marlborough</w:t>
            </w:r>
          </w:p>
        </w:tc>
        <w:tc>
          <w:tcPr>
            <w:tcW w:w="1863" w:type="dxa"/>
          </w:tcPr>
          <w:p w14:paraId="570312E0" w14:textId="0D1AA8AA" w:rsidR="00AE0BBC" w:rsidRPr="000D4068" w:rsidRDefault="00AE0BBC" w:rsidP="00AE0BBC">
            <w:pPr>
              <w:keepNext/>
              <w:keepLines/>
              <w:jc w:val="right"/>
            </w:pPr>
            <w:r w:rsidRPr="004D3B47">
              <w:t>39,859</w:t>
            </w:r>
          </w:p>
        </w:tc>
        <w:tc>
          <w:tcPr>
            <w:tcW w:w="2811" w:type="dxa"/>
            <w:gridSpan w:val="2"/>
          </w:tcPr>
          <w:p w14:paraId="2BF80866" w14:textId="72E88CD8" w:rsidR="00AE0BBC" w:rsidRPr="00FB52B2" w:rsidRDefault="00AE0BBC" w:rsidP="00AE0BBC">
            <w:pPr>
              <w:keepNext/>
              <w:keepLines/>
              <w:jc w:val="right"/>
            </w:pPr>
            <w:r w:rsidRPr="004D3B47">
              <w:t>30,872</w:t>
            </w:r>
          </w:p>
        </w:tc>
        <w:tc>
          <w:tcPr>
            <w:tcW w:w="3218" w:type="dxa"/>
          </w:tcPr>
          <w:p w14:paraId="6566EF8B" w14:textId="126AEB87" w:rsidR="00AE0BBC" w:rsidRPr="00FB52B2" w:rsidRDefault="00AE0BBC" w:rsidP="00AE0BBC">
            <w:pPr>
              <w:keepNext/>
              <w:keepLines/>
              <w:jc w:val="right"/>
            </w:pPr>
            <w:r w:rsidRPr="004D3B47">
              <w:t>77.5</w:t>
            </w:r>
          </w:p>
        </w:tc>
      </w:tr>
      <w:tr w:rsidR="00AE0BBC" w:rsidRPr="00B97375" w14:paraId="7420303B" w14:textId="77777777" w:rsidTr="00AB0E37">
        <w:trPr>
          <w:trHeight w:val="290"/>
        </w:trPr>
        <w:tc>
          <w:tcPr>
            <w:tcW w:w="1891" w:type="dxa"/>
            <w:vAlign w:val="bottom"/>
          </w:tcPr>
          <w:p w14:paraId="663D3195" w14:textId="154408D3" w:rsidR="00AE0BBC" w:rsidRPr="00FB52B2" w:rsidRDefault="00AE0BBC" w:rsidP="00AE0BBC">
            <w:pPr>
              <w:keepNext/>
              <w:keepLines/>
            </w:pPr>
            <w:r w:rsidRPr="004D3B47">
              <w:t>Northland</w:t>
            </w:r>
          </w:p>
        </w:tc>
        <w:tc>
          <w:tcPr>
            <w:tcW w:w="1863" w:type="dxa"/>
          </w:tcPr>
          <w:p w14:paraId="54A40010" w14:textId="75E2D08A" w:rsidR="00AE0BBC" w:rsidRPr="000D4068" w:rsidRDefault="00AE0BBC" w:rsidP="00AE0BBC">
            <w:pPr>
              <w:keepNext/>
              <w:keepLines/>
              <w:jc w:val="right"/>
            </w:pPr>
            <w:r w:rsidRPr="004D3B47">
              <w:t>45,923</w:t>
            </w:r>
          </w:p>
        </w:tc>
        <w:tc>
          <w:tcPr>
            <w:tcW w:w="2811" w:type="dxa"/>
            <w:gridSpan w:val="2"/>
          </w:tcPr>
          <w:p w14:paraId="32A344F9" w14:textId="29BAF063" w:rsidR="00AE0BBC" w:rsidRPr="00FB52B2" w:rsidRDefault="00AE0BBC" w:rsidP="00AE0BBC">
            <w:pPr>
              <w:keepNext/>
              <w:keepLines/>
              <w:jc w:val="right"/>
            </w:pPr>
            <w:r w:rsidRPr="004D3B47">
              <w:t>31,828</w:t>
            </w:r>
          </w:p>
        </w:tc>
        <w:tc>
          <w:tcPr>
            <w:tcW w:w="3218" w:type="dxa"/>
          </w:tcPr>
          <w:p w14:paraId="3C99D229" w14:textId="637EBDCC" w:rsidR="00AE0BBC" w:rsidRPr="00FB52B2" w:rsidRDefault="00AE0BBC" w:rsidP="00AE0BBC">
            <w:pPr>
              <w:keepNext/>
              <w:keepLines/>
              <w:jc w:val="right"/>
            </w:pPr>
            <w:r w:rsidRPr="004D3B47">
              <w:t>69.3</w:t>
            </w:r>
          </w:p>
        </w:tc>
      </w:tr>
      <w:tr w:rsidR="00AE0BBC" w:rsidRPr="00B97375" w14:paraId="4923F497" w14:textId="77777777" w:rsidTr="00AB0E37">
        <w:trPr>
          <w:trHeight w:val="290"/>
        </w:trPr>
        <w:tc>
          <w:tcPr>
            <w:tcW w:w="1891" w:type="dxa"/>
            <w:vAlign w:val="bottom"/>
          </w:tcPr>
          <w:p w14:paraId="11E73043" w14:textId="1F8E1852" w:rsidR="00AE0BBC" w:rsidRPr="00FB52B2" w:rsidRDefault="00AE0BBC" w:rsidP="00AE0BBC">
            <w:pPr>
              <w:keepNext/>
              <w:keepLines/>
            </w:pPr>
            <w:r w:rsidRPr="004D3B47">
              <w:t>South Canterbury</w:t>
            </w:r>
          </w:p>
        </w:tc>
        <w:tc>
          <w:tcPr>
            <w:tcW w:w="1863" w:type="dxa"/>
          </w:tcPr>
          <w:p w14:paraId="6D33324F" w14:textId="42BEF84F" w:rsidR="00AE0BBC" w:rsidRPr="000D4068" w:rsidRDefault="00AE0BBC" w:rsidP="00AE0BBC">
            <w:pPr>
              <w:keepNext/>
              <w:keepLines/>
              <w:jc w:val="right"/>
            </w:pPr>
            <w:r w:rsidRPr="004D3B47">
              <w:t>15,271</w:t>
            </w:r>
          </w:p>
        </w:tc>
        <w:tc>
          <w:tcPr>
            <w:tcW w:w="2811" w:type="dxa"/>
            <w:gridSpan w:val="2"/>
          </w:tcPr>
          <w:p w14:paraId="601DF4D6" w14:textId="0B813974" w:rsidR="00AE0BBC" w:rsidRPr="00FB52B2" w:rsidRDefault="00AE0BBC" w:rsidP="00AE0BBC">
            <w:pPr>
              <w:keepNext/>
              <w:keepLines/>
              <w:jc w:val="right"/>
            </w:pPr>
            <w:r w:rsidRPr="004D3B47">
              <w:t>11,186</w:t>
            </w:r>
          </w:p>
        </w:tc>
        <w:tc>
          <w:tcPr>
            <w:tcW w:w="3218" w:type="dxa"/>
          </w:tcPr>
          <w:p w14:paraId="7846A48F" w14:textId="6319BCCD" w:rsidR="00AE0BBC" w:rsidRPr="00FB52B2" w:rsidRDefault="00AE0BBC" w:rsidP="00AE0BBC">
            <w:pPr>
              <w:keepNext/>
              <w:keepLines/>
              <w:jc w:val="right"/>
            </w:pPr>
            <w:r w:rsidRPr="004D3B47">
              <w:t>73.2</w:t>
            </w:r>
          </w:p>
        </w:tc>
      </w:tr>
      <w:tr w:rsidR="00AE0BBC" w:rsidRPr="00B97375" w14:paraId="3FBCF7C8" w14:textId="77777777" w:rsidTr="00AB0E37">
        <w:trPr>
          <w:trHeight w:val="290"/>
        </w:trPr>
        <w:tc>
          <w:tcPr>
            <w:tcW w:w="1891" w:type="dxa"/>
            <w:vAlign w:val="bottom"/>
          </w:tcPr>
          <w:p w14:paraId="036B1B67" w14:textId="0728D740" w:rsidR="00AE0BBC" w:rsidRPr="00FB52B2" w:rsidRDefault="00AE0BBC" w:rsidP="00AE0BBC">
            <w:pPr>
              <w:keepNext/>
              <w:keepLines/>
            </w:pPr>
            <w:r w:rsidRPr="004D3B47">
              <w:t>Southern</w:t>
            </w:r>
          </w:p>
        </w:tc>
        <w:tc>
          <w:tcPr>
            <w:tcW w:w="1863" w:type="dxa"/>
          </w:tcPr>
          <w:p w14:paraId="3F06EA07" w14:textId="72E94122" w:rsidR="00AE0BBC" w:rsidRPr="000D4068" w:rsidRDefault="00AE0BBC" w:rsidP="00AE0BBC">
            <w:pPr>
              <w:keepNext/>
              <w:keepLines/>
              <w:jc w:val="right"/>
            </w:pPr>
            <w:r w:rsidRPr="004D3B47">
              <w:t>85,205</w:t>
            </w:r>
          </w:p>
        </w:tc>
        <w:tc>
          <w:tcPr>
            <w:tcW w:w="2811" w:type="dxa"/>
            <w:gridSpan w:val="2"/>
          </w:tcPr>
          <w:p w14:paraId="074CDD72" w14:textId="0A74BC38" w:rsidR="00AE0BBC" w:rsidRPr="00FB52B2" w:rsidRDefault="00AE0BBC" w:rsidP="00AE0BBC">
            <w:pPr>
              <w:keepNext/>
              <w:keepLines/>
              <w:jc w:val="right"/>
            </w:pPr>
            <w:r w:rsidRPr="004D3B47">
              <w:t>64,211</w:t>
            </w:r>
          </w:p>
        </w:tc>
        <w:tc>
          <w:tcPr>
            <w:tcW w:w="3218" w:type="dxa"/>
          </w:tcPr>
          <w:p w14:paraId="2AD81C28" w14:textId="3D84EC03" w:rsidR="00AE0BBC" w:rsidRPr="00FB52B2" w:rsidRDefault="00AE0BBC" w:rsidP="00AE0BBC">
            <w:pPr>
              <w:keepNext/>
              <w:keepLines/>
              <w:jc w:val="right"/>
            </w:pPr>
            <w:r w:rsidRPr="004D3B47">
              <w:t>75.4</w:t>
            </w:r>
          </w:p>
        </w:tc>
      </w:tr>
      <w:tr w:rsidR="00AE0BBC" w:rsidRPr="00B97375" w14:paraId="4304DCAC" w14:textId="77777777" w:rsidTr="00AB0E37">
        <w:trPr>
          <w:trHeight w:val="290"/>
        </w:trPr>
        <w:tc>
          <w:tcPr>
            <w:tcW w:w="1891" w:type="dxa"/>
            <w:vAlign w:val="bottom"/>
          </w:tcPr>
          <w:p w14:paraId="4F7A97E9" w14:textId="6984FF8C" w:rsidR="00AE0BBC" w:rsidRPr="00FB52B2" w:rsidRDefault="00AE0BBC" w:rsidP="00AE0BBC">
            <w:pPr>
              <w:keepNext/>
              <w:keepLines/>
            </w:pPr>
            <w:r w:rsidRPr="004D3B47">
              <w:t>Tairawhiti</w:t>
            </w:r>
          </w:p>
        </w:tc>
        <w:tc>
          <w:tcPr>
            <w:tcW w:w="1863" w:type="dxa"/>
          </w:tcPr>
          <w:p w14:paraId="2D22A0D5" w14:textId="4AF9ED43" w:rsidR="00AE0BBC" w:rsidRPr="000D4068" w:rsidRDefault="00AE0BBC" w:rsidP="00AE0BBC">
            <w:pPr>
              <w:keepNext/>
              <w:keepLines/>
              <w:jc w:val="right"/>
            </w:pPr>
            <w:r w:rsidRPr="004D3B47">
              <w:t>12,462</w:t>
            </w:r>
          </w:p>
        </w:tc>
        <w:tc>
          <w:tcPr>
            <w:tcW w:w="2811" w:type="dxa"/>
            <w:gridSpan w:val="2"/>
          </w:tcPr>
          <w:p w14:paraId="2480E765" w14:textId="0DFA992E" w:rsidR="00AE0BBC" w:rsidRPr="00FB52B2" w:rsidRDefault="00AE0BBC" w:rsidP="00AE0BBC">
            <w:pPr>
              <w:keepNext/>
              <w:keepLines/>
              <w:jc w:val="right"/>
            </w:pPr>
            <w:r w:rsidRPr="004D3B47">
              <w:t>9,387</w:t>
            </w:r>
          </w:p>
        </w:tc>
        <w:tc>
          <w:tcPr>
            <w:tcW w:w="3218" w:type="dxa"/>
          </w:tcPr>
          <w:p w14:paraId="0039C345" w14:textId="7C87E6F8" w:rsidR="00AE0BBC" w:rsidRPr="00FB52B2" w:rsidRDefault="00AE0BBC" w:rsidP="00AE0BBC">
            <w:pPr>
              <w:keepNext/>
              <w:keepLines/>
              <w:jc w:val="right"/>
            </w:pPr>
            <w:r w:rsidRPr="004D3B47">
              <w:t>75.3</w:t>
            </w:r>
          </w:p>
        </w:tc>
      </w:tr>
      <w:tr w:rsidR="00AE0BBC" w:rsidRPr="00B97375" w14:paraId="2D4200B4" w14:textId="77777777" w:rsidTr="00AB0E37">
        <w:trPr>
          <w:trHeight w:val="290"/>
        </w:trPr>
        <w:tc>
          <w:tcPr>
            <w:tcW w:w="1891" w:type="dxa"/>
            <w:vAlign w:val="bottom"/>
          </w:tcPr>
          <w:p w14:paraId="2C928B94" w14:textId="24204C95" w:rsidR="00AE0BBC" w:rsidRPr="00FB52B2" w:rsidRDefault="00AE0BBC" w:rsidP="00AE0BBC">
            <w:pPr>
              <w:keepNext/>
              <w:keepLines/>
            </w:pPr>
            <w:r w:rsidRPr="004D3B47">
              <w:t>Taranaki</w:t>
            </w:r>
          </w:p>
        </w:tc>
        <w:tc>
          <w:tcPr>
            <w:tcW w:w="1863" w:type="dxa"/>
          </w:tcPr>
          <w:p w14:paraId="0D016D82" w14:textId="16648032" w:rsidR="00AE0BBC" w:rsidRPr="000D4068" w:rsidRDefault="00AE0BBC" w:rsidP="00AE0BBC">
            <w:pPr>
              <w:keepNext/>
              <w:keepLines/>
              <w:jc w:val="right"/>
            </w:pPr>
            <w:r w:rsidRPr="004D3B47">
              <w:t>31,184</w:t>
            </w:r>
          </w:p>
        </w:tc>
        <w:tc>
          <w:tcPr>
            <w:tcW w:w="2811" w:type="dxa"/>
            <w:gridSpan w:val="2"/>
          </w:tcPr>
          <w:p w14:paraId="0AD2C54F" w14:textId="38B0CC2C" w:rsidR="00AE0BBC" w:rsidRPr="00FB52B2" w:rsidRDefault="00AE0BBC" w:rsidP="00AE0BBC">
            <w:pPr>
              <w:keepNext/>
              <w:keepLines/>
              <w:jc w:val="right"/>
            </w:pPr>
            <w:r w:rsidRPr="004D3B47">
              <w:t>24,353</w:t>
            </w:r>
          </w:p>
        </w:tc>
        <w:tc>
          <w:tcPr>
            <w:tcW w:w="3218" w:type="dxa"/>
          </w:tcPr>
          <w:p w14:paraId="52E81A33" w14:textId="11158D56" w:rsidR="00AE0BBC" w:rsidRPr="00FB52B2" w:rsidRDefault="00AE0BBC" w:rsidP="00AE0BBC">
            <w:pPr>
              <w:keepNext/>
              <w:keepLines/>
              <w:jc w:val="right"/>
            </w:pPr>
            <w:r w:rsidRPr="004D3B47">
              <w:t>78.1</w:t>
            </w:r>
          </w:p>
        </w:tc>
      </w:tr>
      <w:tr w:rsidR="00AE0BBC" w:rsidRPr="00B97375" w14:paraId="14E57DA3" w14:textId="77777777" w:rsidTr="00AB0E37">
        <w:trPr>
          <w:trHeight w:val="290"/>
        </w:trPr>
        <w:tc>
          <w:tcPr>
            <w:tcW w:w="1891" w:type="dxa"/>
            <w:vAlign w:val="bottom"/>
          </w:tcPr>
          <w:p w14:paraId="5821BBA0" w14:textId="4794024E" w:rsidR="00AE0BBC" w:rsidRPr="00FB52B2" w:rsidRDefault="00AE0BBC" w:rsidP="00AE0BBC">
            <w:pPr>
              <w:keepNext/>
              <w:keepLines/>
            </w:pPr>
            <w:r w:rsidRPr="004D3B47">
              <w:t>Waikato</w:t>
            </w:r>
          </w:p>
        </w:tc>
        <w:tc>
          <w:tcPr>
            <w:tcW w:w="1863" w:type="dxa"/>
          </w:tcPr>
          <w:p w14:paraId="2127D8D8" w14:textId="104B8274" w:rsidR="00AE0BBC" w:rsidRPr="000D4068" w:rsidRDefault="00AE0BBC" w:rsidP="00AE0BBC">
            <w:pPr>
              <w:keepNext/>
              <w:keepLines/>
              <w:jc w:val="right"/>
            </w:pPr>
            <w:r w:rsidRPr="004D3B47">
              <w:t>107,718</w:t>
            </w:r>
          </w:p>
        </w:tc>
        <w:tc>
          <w:tcPr>
            <w:tcW w:w="2811" w:type="dxa"/>
            <w:gridSpan w:val="2"/>
          </w:tcPr>
          <w:p w14:paraId="10B6A9A4" w14:textId="766A3B6F" w:rsidR="00AE0BBC" w:rsidRPr="00FB52B2" w:rsidRDefault="00AE0BBC" w:rsidP="00AE0BBC">
            <w:pPr>
              <w:keepNext/>
              <w:keepLines/>
              <w:jc w:val="right"/>
            </w:pPr>
            <w:r w:rsidRPr="004D3B47">
              <w:t>79,025</w:t>
            </w:r>
          </w:p>
        </w:tc>
        <w:tc>
          <w:tcPr>
            <w:tcW w:w="3218" w:type="dxa"/>
          </w:tcPr>
          <w:p w14:paraId="4A96C3E1" w14:textId="47FF0D2C" w:rsidR="00AE0BBC" w:rsidRPr="00FB52B2" w:rsidRDefault="00AE0BBC" w:rsidP="00AE0BBC">
            <w:pPr>
              <w:keepNext/>
              <w:keepLines/>
              <w:jc w:val="right"/>
            </w:pPr>
            <w:r w:rsidRPr="004D3B47">
              <w:t>73.4</w:t>
            </w:r>
          </w:p>
        </w:tc>
      </w:tr>
      <w:tr w:rsidR="00AE0BBC" w:rsidRPr="00B97375" w14:paraId="4F61E6BB" w14:textId="77777777" w:rsidTr="00AB0E37">
        <w:trPr>
          <w:trHeight w:val="290"/>
        </w:trPr>
        <w:tc>
          <w:tcPr>
            <w:tcW w:w="1891" w:type="dxa"/>
            <w:vAlign w:val="bottom"/>
          </w:tcPr>
          <w:p w14:paraId="43118319" w14:textId="58616EE7" w:rsidR="00AE0BBC" w:rsidRPr="00FB52B2" w:rsidRDefault="00AE0BBC" w:rsidP="00AE0BBC">
            <w:pPr>
              <w:keepNext/>
              <w:keepLines/>
            </w:pPr>
            <w:r w:rsidRPr="004D3B47">
              <w:t>Wairarapa</w:t>
            </w:r>
          </w:p>
        </w:tc>
        <w:tc>
          <w:tcPr>
            <w:tcW w:w="1863" w:type="dxa"/>
          </w:tcPr>
          <w:p w14:paraId="11DF285B" w14:textId="6FF7ACE8" w:rsidR="00AE0BBC" w:rsidRPr="000D4068" w:rsidRDefault="00AE0BBC" w:rsidP="00AE0BBC">
            <w:pPr>
              <w:keepNext/>
              <w:keepLines/>
              <w:jc w:val="right"/>
            </w:pPr>
            <w:r w:rsidRPr="004D3B47">
              <w:t>11,852</w:t>
            </w:r>
          </w:p>
        </w:tc>
        <w:tc>
          <w:tcPr>
            <w:tcW w:w="2811" w:type="dxa"/>
            <w:gridSpan w:val="2"/>
          </w:tcPr>
          <w:p w14:paraId="391BEF78" w14:textId="298DCC2C" w:rsidR="00AE0BBC" w:rsidRPr="00FB52B2" w:rsidRDefault="00AE0BBC" w:rsidP="00AE0BBC">
            <w:pPr>
              <w:keepNext/>
              <w:keepLines/>
              <w:jc w:val="right"/>
            </w:pPr>
            <w:r w:rsidRPr="004D3B47">
              <w:t>8,424</w:t>
            </w:r>
          </w:p>
        </w:tc>
        <w:tc>
          <w:tcPr>
            <w:tcW w:w="3218" w:type="dxa"/>
          </w:tcPr>
          <w:p w14:paraId="7FBEA236" w14:textId="568C597D" w:rsidR="00AE0BBC" w:rsidRPr="00FB52B2" w:rsidRDefault="00AE0BBC" w:rsidP="00AE0BBC">
            <w:pPr>
              <w:keepNext/>
              <w:keepLines/>
              <w:jc w:val="right"/>
            </w:pPr>
            <w:r w:rsidRPr="004D3B47">
              <w:t>71.1</w:t>
            </w:r>
          </w:p>
        </w:tc>
      </w:tr>
      <w:tr w:rsidR="00AE0BBC" w:rsidRPr="00B97375" w14:paraId="7F6A096A" w14:textId="77777777" w:rsidTr="00AB0E37">
        <w:trPr>
          <w:trHeight w:val="290"/>
        </w:trPr>
        <w:tc>
          <w:tcPr>
            <w:tcW w:w="1891" w:type="dxa"/>
            <w:vAlign w:val="bottom"/>
          </w:tcPr>
          <w:p w14:paraId="79DD6A2C" w14:textId="20F8AF61" w:rsidR="00AE0BBC" w:rsidRPr="00FB52B2" w:rsidRDefault="00AE0BBC" w:rsidP="00AE0BBC">
            <w:pPr>
              <w:keepNext/>
              <w:keepLines/>
            </w:pPr>
            <w:r w:rsidRPr="004D3B47">
              <w:t>Waitemata</w:t>
            </w:r>
          </w:p>
        </w:tc>
        <w:tc>
          <w:tcPr>
            <w:tcW w:w="1863" w:type="dxa"/>
          </w:tcPr>
          <w:p w14:paraId="3E3F1CCF" w14:textId="0D078A0B" w:rsidR="00AE0BBC" w:rsidRPr="000D4068" w:rsidRDefault="00AE0BBC" w:rsidP="00AE0BBC">
            <w:pPr>
              <w:keepNext/>
              <w:keepLines/>
              <w:jc w:val="right"/>
            </w:pPr>
            <w:r w:rsidRPr="004D3B47">
              <w:t>174,022</w:t>
            </w:r>
          </w:p>
        </w:tc>
        <w:tc>
          <w:tcPr>
            <w:tcW w:w="2811" w:type="dxa"/>
            <w:gridSpan w:val="2"/>
          </w:tcPr>
          <w:p w14:paraId="164110BC" w14:textId="52D15D32" w:rsidR="00AE0BBC" w:rsidRPr="00FB52B2" w:rsidRDefault="00AE0BBC" w:rsidP="00AE0BBC">
            <w:pPr>
              <w:keepNext/>
              <w:keepLines/>
              <w:jc w:val="right"/>
            </w:pPr>
            <w:r w:rsidRPr="004D3B47">
              <w:t>120,541</w:t>
            </w:r>
          </w:p>
        </w:tc>
        <w:tc>
          <w:tcPr>
            <w:tcW w:w="3218" w:type="dxa"/>
          </w:tcPr>
          <w:p w14:paraId="592BC67A" w14:textId="7449557A" w:rsidR="00AE0BBC" w:rsidRPr="00FB52B2" w:rsidRDefault="00AE0BBC" w:rsidP="00AE0BBC">
            <w:pPr>
              <w:keepNext/>
              <w:keepLines/>
              <w:jc w:val="right"/>
            </w:pPr>
            <w:r w:rsidRPr="004D3B47">
              <w:t>69.3</w:t>
            </w:r>
          </w:p>
        </w:tc>
      </w:tr>
      <w:tr w:rsidR="00AE0BBC" w:rsidRPr="00B97375" w14:paraId="27558162" w14:textId="77777777" w:rsidTr="00AB0E37">
        <w:trPr>
          <w:trHeight w:val="290"/>
        </w:trPr>
        <w:tc>
          <w:tcPr>
            <w:tcW w:w="1891" w:type="dxa"/>
            <w:vAlign w:val="bottom"/>
          </w:tcPr>
          <w:p w14:paraId="21F81235" w14:textId="753B1A2B" w:rsidR="00AE0BBC" w:rsidRPr="00FB52B2" w:rsidRDefault="00AE0BBC" w:rsidP="00AE0BBC">
            <w:pPr>
              <w:keepNext/>
              <w:keepLines/>
            </w:pPr>
            <w:r w:rsidRPr="004D3B47">
              <w:t>West Coast</w:t>
            </w:r>
          </w:p>
        </w:tc>
        <w:tc>
          <w:tcPr>
            <w:tcW w:w="1863" w:type="dxa"/>
          </w:tcPr>
          <w:p w14:paraId="44DF47E8" w14:textId="64406DFE" w:rsidR="00AE0BBC" w:rsidRPr="000D4068" w:rsidRDefault="00AE0BBC" w:rsidP="00AE0BBC">
            <w:pPr>
              <w:keepNext/>
              <w:keepLines/>
              <w:jc w:val="right"/>
            </w:pPr>
            <w:r w:rsidRPr="004D3B47">
              <w:t>8,566</w:t>
            </w:r>
          </w:p>
        </w:tc>
        <w:tc>
          <w:tcPr>
            <w:tcW w:w="2811" w:type="dxa"/>
            <w:gridSpan w:val="2"/>
          </w:tcPr>
          <w:p w14:paraId="44D66227" w14:textId="25FBB9F7" w:rsidR="00AE0BBC" w:rsidRPr="00FB52B2" w:rsidRDefault="00AE0BBC" w:rsidP="00AE0BBC">
            <w:pPr>
              <w:keepNext/>
              <w:keepLines/>
              <w:jc w:val="right"/>
            </w:pPr>
            <w:r w:rsidRPr="004D3B47">
              <w:t>6,104</w:t>
            </w:r>
          </w:p>
        </w:tc>
        <w:tc>
          <w:tcPr>
            <w:tcW w:w="3218" w:type="dxa"/>
          </w:tcPr>
          <w:p w14:paraId="6F8047F5" w14:textId="141EFE86" w:rsidR="00AE0BBC" w:rsidRPr="00FB52B2" w:rsidRDefault="00AE0BBC" w:rsidP="00AE0BBC">
            <w:pPr>
              <w:keepNext/>
              <w:keepLines/>
              <w:jc w:val="right"/>
            </w:pPr>
            <w:r w:rsidRPr="004D3B47">
              <w:t>71.3</w:t>
            </w:r>
          </w:p>
        </w:tc>
      </w:tr>
      <w:tr w:rsidR="00AE0BBC" w:rsidRPr="00B97375" w14:paraId="6BC58C19" w14:textId="77777777" w:rsidTr="00AB0E37">
        <w:trPr>
          <w:trHeight w:val="305"/>
        </w:trPr>
        <w:tc>
          <w:tcPr>
            <w:tcW w:w="1891" w:type="dxa"/>
            <w:vAlign w:val="bottom"/>
          </w:tcPr>
          <w:p w14:paraId="16515E5A" w14:textId="065B459E" w:rsidR="00AE0BBC" w:rsidRPr="00FB52B2" w:rsidRDefault="00AE0BBC" w:rsidP="00AE0BBC">
            <w:r w:rsidRPr="004D3B47">
              <w:t>Whanganui</w:t>
            </w:r>
          </w:p>
        </w:tc>
        <w:tc>
          <w:tcPr>
            <w:tcW w:w="1863" w:type="dxa"/>
          </w:tcPr>
          <w:p w14:paraId="4A9D5CB1" w14:textId="37C6B57B" w:rsidR="00AE0BBC" w:rsidRPr="000D4068" w:rsidRDefault="00AE0BBC" w:rsidP="00AE0BBC">
            <w:pPr>
              <w:jc w:val="right"/>
            </w:pPr>
            <w:r w:rsidRPr="004D3B47">
              <w:t>16,339</w:t>
            </w:r>
          </w:p>
        </w:tc>
        <w:tc>
          <w:tcPr>
            <w:tcW w:w="2811" w:type="dxa"/>
            <w:gridSpan w:val="2"/>
          </w:tcPr>
          <w:p w14:paraId="11F9BC68" w14:textId="20F34C76" w:rsidR="00AE0BBC" w:rsidRPr="00FB52B2" w:rsidRDefault="00AE0BBC" w:rsidP="00AE0BBC">
            <w:pPr>
              <w:jc w:val="right"/>
            </w:pPr>
            <w:r w:rsidRPr="004D3B47">
              <w:t>11,715</w:t>
            </w:r>
          </w:p>
        </w:tc>
        <w:tc>
          <w:tcPr>
            <w:tcW w:w="3218" w:type="dxa"/>
          </w:tcPr>
          <w:p w14:paraId="34BDADE9" w14:textId="2CA0E750" w:rsidR="00AE0BBC" w:rsidRPr="00FB52B2" w:rsidRDefault="00AE0BBC" w:rsidP="00AE0BBC">
            <w:pPr>
              <w:jc w:val="right"/>
            </w:pPr>
            <w:r w:rsidRPr="004D3B47">
              <w:t>71.7</w:t>
            </w:r>
          </w:p>
        </w:tc>
      </w:tr>
      <w:tr w:rsidR="00AE0BBC" w:rsidRPr="00B97375" w14:paraId="3329CEFD" w14:textId="77777777" w:rsidTr="00AB0E37">
        <w:trPr>
          <w:trHeight w:val="305"/>
        </w:trPr>
        <w:tc>
          <w:tcPr>
            <w:tcW w:w="1891" w:type="dxa"/>
            <w:vAlign w:val="bottom"/>
          </w:tcPr>
          <w:p w14:paraId="149C8DBA" w14:textId="4BDD4603" w:rsidR="00AE0BBC" w:rsidRPr="00025563" w:rsidRDefault="00AE0BBC" w:rsidP="00AE0BBC">
            <w:pPr>
              <w:rPr>
                <w:b/>
                <w:bCs/>
              </w:rPr>
            </w:pPr>
            <w:r w:rsidRPr="004D3B47">
              <w:rPr>
                <w:b/>
              </w:rPr>
              <w:t>Total</w:t>
            </w:r>
          </w:p>
        </w:tc>
        <w:tc>
          <w:tcPr>
            <w:tcW w:w="1863" w:type="dxa"/>
          </w:tcPr>
          <w:p w14:paraId="54F5C8C0" w14:textId="0DE56316" w:rsidR="00AE0BBC" w:rsidRDefault="00AE0BBC" w:rsidP="00AE0BBC">
            <w:pPr>
              <w:jc w:val="right"/>
            </w:pPr>
            <w:r w:rsidRPr="004D3B47">
              <w:rPr>
                <w:b/>
              </w:rPr>
              <w:t>1,315,353</w:t>
            </w:r>
          </w:p>
        </w:tc>
        <w:tc>
          <w:tcPr>
            <w:tcW w:w="2811" w:type="dxa"/>
            <w:gridSpan w:val="2"/>
          </w:tcPr>
          <w:p w14:paraId="74233FB8" w14:textId="72392867" w:rsidR="00AE0BBC" w:rsidRDefault="00AE0BBC" w:rsidP="00AE0BBC">
            <w:pPr>
              <w:jc w:val="right"/>
            </w:pPr>
            <w:r w:rsidRPr="004D3B47">
              <w:rPr>
                <w:b/>
              </w:rPr>
              <w:t>938,941</w:t>
            </w:r>
          </w:p>
        </w:tc>
        <w:tc>
          <w:tcPr>
            <w:tcW w:w="3218" w:type="dxa"/>
          </w:tcPr>
          <w:p w14:paraId="07506B1C" w14:textId="622570EE" w:rsidR="00AE0BBC" w:rsidRDefault="00AE0BBC" w:rsidP="00AE0BBC">
            <w:pPr>
              <w:jc w:val="right"/>
            </w:pPr>
            <w:r w:rsidRPr="004D3B47">
              <w:rPr>
                <w:b/>
              </w:rPr>
              <w:t>71.4</w:t>
            </w:r>
          </w:p>
        </w:tc>
      </w:tr>
    </w:tbl>
    <w:p w14:paraId="372C1175" w14:textId="77777777" w:rsidR="00030D6F" w:rsidRPr="004D3B47" w:rsidRDefault="00030D6F" w:rsidP="00030D6F">
      <w:pPr>
        <w:pStyle w:val="Caption"/>
        <w:keepNext/>
        <w:spacing w:after="80"/>
        <w:ind w:right="544"/>
        <w:jc w:val="both"/>
      </w:pPr>
      <w:bookmarkStart w:id="2261" w:name="_Ref275467371"/>
      <w:bookmarkStart w:id="2262" w:name="_Toc304970074"/>
      <w:bookmarkStart w:id="2263" w:name="_Toc469398307"/>
    </w:p>
    <w:p w14:paraId="30A68561" w14:textId="3EC2AFB6" w:rsidR="00030D6F" w:rsidRDefault="008E7879" w:rsidP="00DD6944">
      <w:pPr>
        <w:pStyle w:val="Caption"/>
        <w:keepNext/>
        <w:spacing w:after="80"/>
        <w:ind w:right="-22"/>
        <w:jc w:val="both"/>
      </w:pPr>
      <w:bookmarkStart w:id="2264" w:name="_Ref475458665"/>
      <w:bookmarkStart w:id="2265" w:name="_Toc486941069"/>
      <w:bookmarkStart w:id="2266" w:name="_Toc475605543"/>
      <w:bookmarkStart w:id="2267" w:name="_Toc509928514"/>
      <w:bookmarkStart w:id="2268" w:name="_Toc528676187"/>
      <w:bookmarkStart w:id="2269" w:name="_Toc5627634"/>
      <w:bookmarkStart w:id="2270" w:name="_Toc12875576"/>
      <w:bookmarkStart w:id="2271" w:name="_Toc68606699"/>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24</w:t>
      </w:r>
      <w:r w:rsidR="00905C1A" w:rsidRPr="004D3B47">
        <w:rPr>
          <w:noProof/>
        </w:rPr>
        <w:fldChar w:fldCharType="end"/>
      </w:r>
      <w:bookmarkEnd w:id="2261"/>
      <w:bookmarkEnd w:id="2264"/>
      <w:r w:rsidR="00030D6F" w:rsidRPr="004D3B47">
        <w:t xml:space="preserve"> - </w:t>
      </w:r>
      <w:r w:rsidR="0097329E" w:rsidRPr="004D3B47">
        <w:t>Three-year c</w:t>
      </w:r>
      <w:r w:rsidR="00030D6F" w:rsidRPr="004D3B47">
        <w:t xml:space="preserve">overage by ethnicity (women 25-69 years screened in the three years prior </w:t>
      </w:r>
      <w:sdt>
        <w:sdtPr>
          <w:alias w:val="End Period"/>
          <w:tag w:val="End Period"/>
          <w:id w:val="906490455"/>
          <w:placeholder>
            <w:docPart w:val="0B349708D47A4E9E9C4C2F4F7E47394F"/>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030D6F" w:rsidRPr="004D3B47">
        <w:t>, hysterectomy adjusted)</w:t>
      </w:r>
      <w:bookmarkEnd w:id="2262"/>
      <w:bookmarkEnd w:id="2263"/>
      <w:bookmarkEnd w:id="2265"/>
      <w:bookmarkEnd w:id="2266"/>
      <w:bookmarkEnd w:id="2267"/>
      <w:bookmarkEnd w:id="2268"/>
      <w:bookmarkEnd w:id="2269"/>
      <w:bookmarkEnd w:id="2270"/>
      <w:bookmarkEnd w:id="2271"/>
    </w:p>
    <w:tbl>
      <w:tblPr>
        <w:tblW w:w="9783"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91"/>
        <w:gridCol w:w="2406"/>
        <w:gridCol w:w="2268"/>
        <w:gridCol w:w="3218"/>
      </w:tblGrid>
      <w:tr w:rsidR="00B82D71" w:rsidRPr="00B97375" w14:paraId="3F8471D1" w14:textId="77777777" w:rsidTr="00AB0E37">
        <w:trPr>
          <w:trHeight w:val="293"/>
        </w:trPr>
        <w:tc>
          <w:tcPr>
            <w:tcW w:w="1891" w:type="dxa"/>
            <w:tcBorders>
              <w:top w:val="single" w:sz="4" w:space="0" w:color="auto"/>
              <w:bottom w:val="nil"/>
            </w:tcBorders>
            <w:shd w:val="clear" w:color="000000" w:fill="D8D8D8"/>
            <w:vAlign w:val="bottom"/>
          </w:tcPr>
          <w:p w14:paraId="36248D84" w14:textId="77777777" w:rsidR="00B82D71" w:rsidRPr="00B97375" w:rsidRDefault="00B82D71" w:rsidP="00AB0E37">
            <w:pPr>
              <w:keepNext/>
              <w:keepLines/>
              <w:jc w:val="both"/>
              <w:rPr>
                <w:rFonts w:eastAsia="Times New Roman"/>
                <w:b/>
                <w:bCs/>
                <w:szCs w:val="23"/>
                <w:lang w:eastAsia="en-AU"/>
              </w:rPr>
            </w:pPr>
            <w:r w:rsidRPr="00B97375">
              <w:rPr>
                <w:rFonts w:asciiTheme="minorHAnsi" w:eastAsia="Times New Roman" w:hAnsiTheme="minorHAnsi"/>
                <w:b/>
                <w:bCs/>
                <w:szCs w:val="23"/>
                <w:lang w:eastAsia="en-AU"/>
              </w:rPr>
              <w:t>Ethnicity</w:t>
            </w:r>
          </w:p>
        </w:tc>
        <w:tc>
          <w:tcPr>
            <w:tcW w:w="2406" w:type="dxa"/>
            <w:vMerge w:val="restart"/>
            <w:tcBorders>
              <w:top w:val="single" w:sz="4" w:space="0" w:color="auto"/>
              <w:bottom w:val="nil"/>
            </w:tcBorders>
            <w:shd w:val="clear" w:color="000000" w:fill="D8D8D8"/>
            <w:vAlign w:val="bottom"/>
          </w:tcPr>
          <w:p w14:paraId="3355CCB5" w14:textId="77777777" w:rsidR="00B82D71" w:rsidRPr="00B97375" w:rsidRDefault="00B82D71" w:rsidP="00AB0E37">
            <w:pPr>
              <w:keepNext/>
              <w:keepLines/>
              <w:jc w:val="center"/>
              <w:rPr>
                <w:rFonts w:eastAsia="Times New Roman"/>
                <w:b/>
                <w:bCs/>
                <w:szCs w:val="23"/>
                <w:lang w:eastAsia="en-AU"/>
              </w:rPr>
            </w:pPr>
            <w:r w:rsidRPr="00B97375">
              <w:rPr>
                <w:rFonts w:eastAsia="Times New Roman" w:cs="Arial"/>
                <w:b/>
                <w:bCs/>
                <w:szCs w:val="23"/>
                <w:lang w:eastAsia="en-AU"/>
              </w:rPr>
              <w:t>Hysterectomy adjusted population</w:t>
            </w:r>
            <w:r>
              <w:rPr>
                <w:rFonts w:eastAsia="Times New Roman" w:cs="Arial"/>
                <w:b/>
                <w:bCs/>
                <w:szCs w:val="23"/>
                <w:lang w:eastAsia="en-AU"/>
              </w:rPr>
              <w:t xml:space="preserve"> (ages 25-69 years)</w:t>
            </w:r>
          </w:p>
        </w:tc>
        <w:tc>
          <w:tcPr>
            <w:tcW w:w="5486" w:type="dxa"/>
            <w:gridSpan w:val="2"/>
            <w:tcBorders>
              <w:top w:val="single" w:sz="4" w:space="0" w:color="auto"/>
              <w:bottom w:val="nil"/>
            </w:tcBorders>
            <w:shd w:val="clear" w:color="000000" w:fill="D8D8D8"/>
            <w:vAlign w:val="bottom"/>
          </w:tcPr>
          <w:p w14:paraId="7D9B07BA" w14:textId="77777777" w:rsidR="00B82D71" w:rsidRPr="00B97375" w:rsidRDefault="00B82D71" w:rsidP="00AB0E37">
            <w:pPr>
              <w:keepNext/>
              <w:keepLines/>
              <w:jc w:val="right"/>
              <w:rPr>
                <w:rFonts w:eastAsia="Times New Roman"/>
                <w:b/>
                <w:bCs/>
                <w:szCs w:val="23"/>
                <w:lang w:eastAsia="en-AU"/>
              </w:rPr>
            </w:pPr>
            <w:r w:rsidRPr="00B97375">
              <w:rPr>
                <w:rFonts w:eastAsia="Times New Roman" w:cs="Arial"/>
                <w:b/>
                <w:bCs/>
                <w:szCs w:val="23"/>
                <w:lang w:eastAsia="en-AU"/>
              </w:rPr>
              <w:t xml:space="preserve">Women screened in the last </w:t>
            </w:r>
            <w:r>
              <w:rPr>
                <w:rFonts w:eastAsia="Times New Roman" w:cs="Arial"/>
                <w:b/>
                <w:bCs/>
                <w:szCs w:val="23"/>
                <w:lang w:eastAsia="en-AU"/>
              </w:rPr>
              <w:t>3</w:t>
            </w:r>
            <w:r w:rsidRPr="00B97375">
              <w:rPr>
                <w:rFonts w:eastAsia="Times New Roman" w:cs="Arial"/>
                <w:b/>
                <w:bCs/>
                <w:szCs w:val="23"/>
                <w:lang w:eastAsia="en-AU"/>
              </w:rPr>
              <w:t xml:space="preserve"> years</w:t>
            </w:r>
            <w:r>
              <w:rPr>
                <w:rFonts w:eastAsia="Times New Roman" w:cs="Arial"/>
                <w:b/>
                <w:bCs/>
                <w:szCs w:val="23"/>
                <w:lang w:eastAsia="en-AU"/>
              </w:rPr>
              <w:t xml:space="preserve"> (ages 25-69 years)</w:t>
            </w:r>
          </w:p>
        </w:tc>
      </w:tr>
      <w:tr w:rsidR="00B82D71" w:rsidRPr="00B97375" w14:paraId="5E207ED4" w14:textId="77777777" w:rsidTr="00AB0E37">
        <w:trPr>
          <w:trHeight w:val="269"/>
        </w:trPr>
        <w:tc>
          <w:tcPr>
            <w:tcW w:w="1891" w:type="dxa"/>
            <w:tcBorders>
              <w:top w:val="nil"/>
              <w:bottom w:val="single" w:sz="4" w:space="0" w:color="auto"/>
            </w:tcBorders>
            <w:shd w:val="clear" w:color="000000" w:fill="D8D8D8"/>
            <w:vAlign w:val="bottom"/>
          </w:tcPr>
          <w:p w14:paraId="570F3385" w14:textId="77777777" w:rsidR="00B82D71" w:rsidRPr="00B97375" w:rsidRDefault="00B82D71" w:rsidP="00AB0E37">
            <w:pPr>
              <w:keepNext/>
              <w:keepLines/>
              <w:jc w:val="both"/>
              <w:rPr>
                <w:rFonts w:eastAsia="Times New Roman"/>
                <w:b/>
                <w:bCs/>
                <w:szCs w:val="23"/>
                <w:lang w:eastAsia="en-AU"/>
              </w:rPr>
            </w:pPr>
            <w:r w:rsidRPr="00B97375">
              <w:rPr>
                <w:rFonts w:eastAsia="Times New Roman"/>
                <w:b/>
                <w:bCs/>
                <w:szCs w:val="23"/>
                <w:lang w:eastAsia="en-AU"/>
              </w:rPr>
              <w:t> </w:t>
            </w:r>
          </w:p>
        </w:tc>
        <w:tc>
          <w:tcPr>
            <w:tcW w:w="2406" w:type="dxa"/>
            <w:vMerge/>
            <w:tcBorders>
              <w:top w:val="nil"/>
              <w:bottom w:val="single" w:sz="4" w:space="0" w:color="auto"/>
            </w:tcBorders>
            <w:shd w:val="clear" w:color="000000" w:fill="D8D8D8"/>
            <w:vAlign w:val="bottom"/>
          </w:tcPr>
          <w:p w14:paraId="7D3851ED" w14:textId="77777777" w:rsidR="00B82D71" w:rsidRPr="00B97375" w:rsidRDefault="00B82D71" w:rsidP="00AB0E37">
            <w:pPr>
              <w:keepNext/>
              <w:keepLines/>
              <w:jc w:val="right"/>
              <w:rPr>
                <w:rFonts w:eastAsia="Times New Roman"/>
                <w:b/>
                <w:bCs/>
                <w:szCs w:val="23"/>
                <w:lang w:eastAsia="en-AU"/>
              </w:rPr>
            </w:pPr>
          </w:p>
        </w:tc>
        <w:tc>
          <w:tcPr>
            <w:tcW w:w="2268" w:type="dxa"/>
            <w:tcBorders>
              <w:top w:val="nil"/>
              <w:bottom w:val="single" w:sz="4" w:space="0" w:color="auto"/>
            </w:tcBorders>
            <w:shd w:val="clear" w:color="000000" w:fill="D8D8D8"/>
            <w:vAlign w:val="bottom"/>
          </w:tcPr>
          <w:p w14:paraId="74ABDE6A" w14:textId="77777777" w:rsidR="00B82D71" w:rsidRPr="00B97375" w:rsidRDefault="00B82D71" w:rsidP="00AB0E37">
            <w:pPr>
              <w:keepNext/>
              <w:keepLines/>
              <w:jc w:val="right"/>
              <w:rPr>
                <w:rFonts w:eastAsia="Times New Roman"/>
                <w:b/>
                <w:bCs/>
                <w:szCs w:val="23"/>
                <w:lang w:eastAsia="en-AU"/>
              </w:rPr>
            </w:pPr>
            <w:r>
              <w:rPr>
                <w:rFonts w:asciiTheme="minorHAnsi" w:eastAsia="Times New Roman" w:hAnsiTheme="minorHAnsi" w:cs="Arial"/>
                <w:b/>
                <w:bCs/>
                <w:szCs w:val="23"/>
                <w:lang w:eastAsia="en-AU"/>
              </w:rPr>
              <w:t>N</w:t>
            </w:r>
          </w:p>
        </w:tc>
        <w:tc>
          <w:tcPr>
            <w:tcW w:w="3218" w:type="dxa"/>
            <w:tcBorders>
              <w:top w:val="nil"/>
              <w:bottom w:val="single" w:sz="4" w:space="0" w:color="auto"/>
            </w:tcBorders>
            <w:shd w:val="clear" w:color="000000" w:fill="D8D8D8"/>
            <w:vAlign w:val="bottom"/>
          </w:tcPr>
          <w:p w14:paraId="00808950" w14:textId="77777777" w:rsidR="00B82D71" w:rsidRPr="00B97375" w:rsidRDefault="00B82D71" w:rsidP="00AB0E37">
            <w:pPr>
              <w:keepNext/>
              <w:keepLines/>
              <w:jc w:val="right"/>
              <w:rPr>
                <w:rFonts w:eastAsia="Times New Roman"/>
                <w:b/>
                <w:bCs/>
                <w:szCs w:val="23"/>
                <w:lang w:eastAsia="en-AU"/>
              </w:rPr>
            </w:pPr>
            <w:r>
              <w:rPr>
                <w:rFonts w:eastAsia="Times New Roman"/>
                <w:b/>
                <w:bCs/>
                <w:szCs w:val="23"/>
                <w:lang w:eastAsia="en-AU"/>
              </w:rPr>
              <w:t>%</w:t>
            </w:r>
          </w:p>
        </w:tc>
      </w:tr>
      <w:tr w:rsidR="00B82D71" w:rsidRPr="00B97375" w14:paraId="4FAA8C43" w14:textId="77777777" w:rsidTr="00AB0E37">
        <w:trPr>
          <w:trHeight w:val="290"/>
        </w:trPr>
        <w:tc>
          <w:tcPr>
            <w:tcW w:w="1891" w:type="dxa"/>
            <w:tcBorders>
              <w:top w:val="single" w:sz="4" w:space="0" w:color="auto"/>
            </w:tcBorders>
          </w:tcPr>
          <w:p w14:paraId="1FAE70C6" w14:textId="77777777" w:rsidR="00B82D71" w:rsidRPr="00FB52B2" w:rsidRDefault="00B82D71" w:rsidP="00B82D71">
            <w:pPr>
              <w:keepNext/>
              <w:keepLines/>
            </w:pPr>
            <w:r>
              <w:t>Māori</w:t>
            </w:r>
          </w:p>
        </w:tc>
        <w:tc>
          <w:tcPr>
            <w:tcW w:w="2406" w:type="dxa"/>
            <w:tcBorders>
              <w:top w:val="single" w:sz="4" w:space="0" w:color="auto"/>
            </w:tcBorders>
          </w:tcPr>
          <w:p w14:paraId="02290E23" w14:textId="07CDB283" w:rsidR="00B82D71" w:rsidRPr="000D4068" w:rsidRDefault="00B82D71" w:rsidP="00B82D71">
            <w:pPr>
              <w:keepNext/>
              <w:keepLines/>
              <w:jc w:val="right"/>
            </w:pPr>
            <w:r w:rsidRPr="004D3B47">
              <w:t xml:space="preserve"> 174,337 </w:t>
            </w:r>
          </w:p>
        </w:tc>
        <w:tc>
          <w:tcPr>
            <w:tcW w:w="2268" w:type="dxa"/>
            <w:tcBorders>
              <w:top w:val="single" w:sz="4" w:space="0" w:color="auto"/>
            </w:tcBorders>
          </w:tcPr>
          <w:p w14:paraId="7C0FFCA6" w14:textId="0FE9433C" w:rsidR="00B82D71" w:rsidRPr="00FB52B2" w:rsidRDefault="00B82D71" w:rsidP="00B82D71">
            <w:pPr>
              <w:keepNext/>
              <w:keepLines/>
              <w:jc w:val="right"/>
            </w:pPr>
            <w:r w:rsidRPr="004D3B47">
              <w:t xml:space="preserve"> 107,364 </w:t>
            </w:r>
          </w:p>
        </w:tc>
        <w:tc>
          <w:tcPr>
            <w:tcW w:w="3218" w:type="dxa"/>
            <w:tcBorders>
              <w:top w:val="single" w:sz="4" w:space="0" w:color="auto"/>
            </w:tcBorders>
          </w:tcPr>
          <w:p w14:paraId="0C5C6565" w14:textId="5E1A1D3C" w:rsidR="00B82D71" w:rsidRPr="00FB52B2" w:rsidRDefault="00B82D71" w:rsidP="00B82D71">
            <w:pPr>
              <w:keepNext/>
              <w:keepLines/>
              <w:jc w:val="right"/>
            </w:pPr>
            <w:r w:rsidRPr="004D3B47">
              <w:t xml:space="preserve">61.6 </w:t>
            </w:r>
          </w:p>
        </w:tc>
      </w:tr>
      <w:tr w:rsidR="00B82D71" w:rsidRPr="00B97375" w14:paraId="5EE27186" w14:textId="77777777" w:rsidTr="00AB0E37">
        <w:trPr>
          <w:trHeight w:val="290"/>
        </w:trPr>
        <w:tc>
          <w:tcPr>
            <w:tcW w:w="1891" w:type="dxa"/>
          </w:tcPr>
          <w:p w14:paraId="5CD3C57F" w14:textId="77777777" w:rsidR="00B82D71" w:rsidRPr="00FB52B2" w:rsidRDefault="00B82D71" w:rsidP="00B82D71">
            <w:pPr>
              <w:keepNext/>
              <w:keepLines/>
            </w:pPr>
            <w:r w:rsidRPr="0086050E">
              <w:t>Pacific</w:t>
            </w:r>
          </w:p>
        </w:tc>
        <w:tc>
          <w:tcPr>
            <w:tcW w:w="2406" w:type="dxa"/>
          </w:tcPr>
          <w:p w14:paraId="434C8D33" w14:textId="7FCDD485" w:rsidR="00B82D71" w:rsidRPr="000D4068" w:rsidRDefault="00B82D71" w:rsidP="00B82D71">
            <w:pPr>
              <w:keepNext/>
              <w:keepLines/>
              <w:jc w:val="right"/>
            </w:pPr>
            <w:r w:rsidRPr="004D3B47">
              <w:t xml:space="preserve"> 75,947 </w:t>
            </w:r>
          </w:p>
        </w:tc>
        <w:tc>
          <w:tcPr>
            <w:tcW w:w="2268" w:type="dxa"/>
          </w:tcPr>
          <w:p w14:paraId="6AD1C53A" w14:textId="53C147AE" w:rsidR="00B82D71" w:rsidRPr="00FB52B2" w:rsidRDefault="00B82D71" w:rsidP="00B82D71">
            <w:pPr>
              <w:keepNext/>
              <w:keepLines/>
              <w:jc w:val="right"/>
            </w:pPr>
            <w:r w:rsidRPr="004D3B47">
              <w:t xml:space="preserve"> 49,473 </w:t>
            </w:r>
          </w:p>
        </w:tc>
        <w:tc>
          <w:tcPr>
            <w:tcW w:w="3218" w:type="dxa"/>
          </w:tcPr>
          <w:p w14:paraId="0C882AE6" w14:textId="2E55A7D5" w:rsidR="00B82D71" w:rsidRPr="00FB52B2" w:rsidRDefault="00B82D71" w:rsidP="00B82D71">
            <w:pPr>
              <w:keepNext/>
              <w:keepLines/>
              <w:jc w:val="right"/>
            </w:pPr>
            <w:r w:rsidRPr="004D3B47">
              <w:t xml:space="preserve">65.1 </w:t>
            </w:r>
          </w:p>
        </w:tc>
      </w:tr>
      <w:tr w:rsidR="00B82D71" w:rsidRPr="00B97375" w14:paraId="187473CD" w14:textId="77777777" w:rsidTr="00AB0E37">
        <w:trPr>
          <w:trHeight w:val="290"/>
        </w:trPr>
        <w:tc>
          <w:tcPr>
            <w:tcW w:w="1891" w:type="dxa"/>
          </w:tcPr>
          <w:p w14:paraId="302A15D2" w14:textId="77777777" w:rsidR="00B82D71" w:rsidRPr="00FB52B2" w:rsidRDefault="00B82D71" w:rsidP="00B82D71">
            <w:pPr>
              <w:keepNext/>
              <w:keepLines/>
            </w:pPr>
            <w:r w:rsidRPr="0086050E">
              <w:t>Asian</w:t>
            </w:r>
          </w:p>
        </w:tc>
        <w:tc>
          <w:tcPr>
            <w:tcW w:w="2406" w:type="dxa"/>
          </w:tcPr>
          <w:p w14:paraId="5993E198" w14:textId="559ACC18" w:rsidR="00B82D71" w:rsidRPr="000D4068" w:rsidRDefault="00B82D71" w:rsidP="00B82D71">
            <w:pPr>
              <w:keepNext/>
              <w:keepLines/>
              <w:jc w:val="right"/>
            </w:pPr>
            <w:r w:rsidRPr="004D3B47">
              <w:t xml:space="preserve"> 229,337 </w:t>
            </w:r>
          </w:p>
        </w:tc>
        <w:tc>
          <w:tcPr>
            <w:tcW w:w="2268" w:type="dxa"/>
          </w:tcPr>
          <w:p w14:paraId="194268ED" w14:textId="1464732B" w:rsidR="00B82D71" w:rsidRPr="00FB52B2" w:rsidRDefault="00B82D71" w:rsidP="00B82D71">
            <w:pPr>
              <w:keepNext/>
              <w:keepLines/>
              <w:jc w:val="right"/>
            </w:pPr>
            <w:r w:rsidRPr="004D3B47">
              <w:t xml:space="preserve"> 137,181 </w:t>
            </w:r>
          </w:p>
        </w:tc>
        <w:tc>
          <w:tcPr>
            <w:tcW w:w="3218" w:type="dxa"/>
          </w:tcPr>
          <w:p w14:paraId="23C0045F" w14:textId="40FAB03F" w:rsidR="00B82D71" w:rsidRPr="00FB52B2" w:rsidRDefault="00B82D71" w:rsidP="00B82D71">
            <w:pPr>
              <w:keepNext/>
              <w:keepLines/>
              <w:jc w:val="right"/>
            </w:pPr>
            <w:r w:rsidRPr="004D3B47">
              <w:t xml:space="preserve">59.8 </w:t>
            </w:r>
          </w:p>
        </w:tc>
      </w:tr>
      <w:tr w:rsidR="00B82D71" w:rsidRPr="00B97375" w14:paraId="59C9777C" w14:textId="77777777" w:rsidTr="00AB0E37">
        <w:trPr>
          <w:trHeight w:val="290"/>
        </w:trPr>
        <w:tc>
          <w:tcPr>
            <w:tcW w:w="1891" w:type="dxa"/>
          </w:tcPr>
          <w:p w14:paraId="468B374B" w14:textId="77777777" w:rsidR="00B82D71" w:rsidRPr="00FB52B2" w:rsidRDefault="00B82D71" w:rsidP="00B82D71">
            <w:pPr>
              <w:keepNext/>
              <w:keepLines/>
            </w:pPr>
            <w:r>
              <w:t>European/ Other</w:t>
            </w:r>
          </w:p>
        </w:tc>
        <w:tc>
          <w:tcPr>
            <w:tcW w:w="2406" w:type="dxa"/>
          </w:tcPr>
          <w:p w14:paraId="65D51E72" w14:textId="2960CA7C" w:rsidR="00B82D71" w:rsidRPr="000D4068" w:rsidRDefault="00B82D71" w:rsidP="00B82D71">
            <w:pPr>
              <w:keepNext/>
              <w:keepLines/>
              <w:jc w:val="right"/>
            </w:pPr>
            <w:r w:rsidRPr="004D3B47">
              <w:t xml:space="preserve"> 835,732 </w:t>
            </w:r>
          </w:p>
        </w:tc>
        <w:tc>
          <w:tcPr>
            <w:tcW w:w="2268" w:type="dxa"/>
          </w:tcPr>
          <w:p w14:paraId="3BFDF253" w14:textId="4819E59F" w:rsidR="00B82D71" w:rsidRPr="00FB52B2" w:rsidRDefault="00B82D71" w:rsidP="00B82D71">
            <w:pPr>
              <w:keepNext/>
              <w:keepLines/>
              <w:jc w:val="right"/>
            </w:pPr>
            <w:r w:rsidRPr="004D3B47">
              <w:t xml:space="preserve"> 644,923 </w:t>
            </w:r>
          </w:p>
        </w:tc>
        <w:tc>
          <w:tcPr>
            <w:tcW w:w="3218" w:type="dxa"/>
          </w:tcPr>
          <w:p w14:paraId="18463E1C" w14:textId="7C00F44E" w:rsidR="00B82D71" w:rsidRPr="00FB52B2" w:rsidRDefault="00B82D71" w:rsidP="00B82D71">
            <w:pPr>
              <w:keepNext/>
              <w:keepLines/>
              <w:jc w:val="right"/>
            </w:pPr>
            <w:r w:rsidRPr="004D3B47">
              <w:t xml:space="preserve">77.2 </w:t>
            </w:r>
          </w:p>
        </w:tc>
      </w:tr>
      <w:tr w:rsidR="00B82D71" w:rsidRPr="00B97375" w14:paraId="67D3D0FA" w14:textId="77777777" w:rsidTr="00AB0E37">
        <w:trPr>
          <w:trHeight w:val="290"/>
        </w:trPr>
        <w:tc>
          <w:tcPr>
            <w:tcW w:w="1891" w:type="dxa"/>
          </w:tcPr>
          <w:p w14:paraId="20F9BC8C" w14:textId="77777777" w:rsidR="00B82D71" w:rsidRPr="00FB52B2" w:rsidRDefault="00B82D71" w:rsidP="00B82D71">
            <w:pPr>
              <w:keepNext/>
              <w:keepLines/>
            </w:pPr>
            <w:r w:rsidRPr="00025563">
              <w:rPr>
                <w:b/>
                <w:bCs/>
              </w:rPr>
              <w:t>Total</w:t>
            </w:r>
          </w:p>
        </w:tc>
        <w:tc>
          <w:tcPr>
            <w:tcW w:w="2406" w:type="dxa"/>
          </w:tcPr>
          <w:p w14:paraId="27C2FAF0" w14:textId="3A70600E" w:rsidR="00B82D71" w:rsidRPr="000D4068" w:rsidRDefault="00B82D71" w:rsidP="00B82D71">
            <w:pPr>
              <w:keepNext/>
              <w:keepLines/>
              <w:jc w:val="right"/>
            </w:pPr>
            <w:r w:rsidRPr="004D3B47">
              <w:rPr>
                <w:b/>
              </w:rPr>
              <w:t xml:space="preserve"> 1,315,353 </w:t>
            </w:r>
          </w:p>
        </w:tc>
        <w:tc>
          <w:tcPr>
            <w:tcW w:w="2268" w:type="dxa"/>
          </w:tcPr>
          <w:p w14:paraId="7E2185E0" w14:textId="1FEAC82E" w:rsidR="00B82D71" w:rsidRPr="00FB52B2" w:rsidRDefault="00B82D71" w:rsidP="00B82D71">
            <w:pPr>
              <w:keepNext/>
              <w:keepLines/>
              <w:jc w:val="right"/>
            </w:pPr>
            <w:r w:rsidRPr="004D3B47">
              <w:rPr>
                <w:b/>
              </w:rPr>
              <w:t xml:space="preserve"> 938,941 </w:t>
            </w:r>
          </w:p>
        </w:tc>
        <w:tc>
          <w:tcPr>
            <w:tcW w:w="3218" w:type="dxa"/>
          </w:tcPr>
          <w:p w14:paraId="6719E785" w14:textId="7696250C" w:rsidR="00B82D71" w:rsidRPr="00FB52B2" w:rsidRDefault="00B82D71" w:rsidP="00B82D71">
            <w:pPr>
              <w:keepNext/>
              <w:keepLines/>
              <w:jc w:val="right"/>
            </w:pPr>
            <w:r w:rsidRPr="004D3B47">
              <w:rPr>
                <w:b/>
              </w:rPr>
              <w:t xml:space="preserve">71.4 </w:t>
            </w:r>
          </w:p>
        </w:tc>
      </w:tr>
    </w:tbl>
    <w:p w14:paraId="0087D439" w14:textId="2E3A4146" w:rsidR="00B82D71" w:rsidRDefault="00B82D71" w:rsidP="00B82D71"/>
    <w:p w14:paraId="3D3C61C7" w14:textId="77777777" w:rsidR="00030D6F" w:rsidRPr="004D3B47" w:rsidRDefault="00030D6F" w:rsidP="00030D6F">
      <w:pPr>
        <w:pStyle w:val="Caption"/>
        <w:ind w:right="544"/>
        <w:jc w:val="both"/>
        <w:sectPr w:rsidR="00030D6F" w:rsidRPr="004D3B47" w:rsidSect="008A3FC6">
          <w:headerReference w:type="default" r:id="rId144"/>
          <w:footerReference w:type="default" r:id="rId145"/>
          <w:pgSz w:w="11907" w:h="16839" w:code="9"/>
          <w:pgMar w:top="1440" w:right="1417" w:bottom="1276" w:left="1440" w:header="708" w:footer="567" w:gutter="0"/>
          <w:cols w:space="708"/>
          <w:docGrid w:linePitch="360"/>
        </w:sectPr>
      </w:pPr>
    </w:p>
    <w:p w14:paraId="551FBA88" w14:textId="22083EFC" w:rsidR="00030D6F" w:rsidRDefault="008E7879" w:rsidP="00DD6944">
      <w:pPr>
        <w:pStyle w:val="Caption"/>
        <w:keepNext/>
        <w:spacing w:after="80"/>
        <w:ind w:right="-22"/>
        <w:jc w:val="both"/>
      </w:pPr>
      <w:bookmarkStart w:id="2272" w:name="_Ref475452784"/>
      <w:bookmarkStart w:id="2273" w:name="_Toc486941070"/>
      <w:bookmarkStart w:id="2274" w:name="_Toc475605544"/>
      <w:bookmarkStart w:id="2275" w:name="_Toc509928515"/>
      <w:bookmarkStart w:id="2276" w:name="_Toc528676188"/>
      <w:bookmarkStart w:id="2277" w:name="_Toc5627635"/>
      <w:bookmarkStart w:id="2278" w:name="_Toc12875577"/>
      <w:bookmarkStart w:id="2279" w:name="_Toc68606700"/>
      <w:bookmarkStart w:id="2280" w:name="_Ref275467409"/>
      <w:bookmarkStart w:id="2281" w:name="_Ref328313681"/>
      <w:bookmarkStart w:id="2282" w:name="_Toc304970077"/>
      <w:bookmarkStart w:id="2283" w:name="_Toc469398308"/>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25</w:t>
      </w:r>
      <w:r w:rsidR="00905C1A" w:rsidRPr="004D3B47">
        <w:rPr>
          <w:noProof/>
        </w:rPr>
        <w:fldChar w:fldCharType="end"/>
      </w:r>
      <w:bookmarkEnd w:id="2272"/>
      <w:r w:rsidR="00030D6F" w:rsidRPr="004D3B47">
        <w:t xml:space="preserve"> </w:t>
      </w:r>
      <w:r w:rsidR="0097329E" w:rsidRPr="004D3B47">
        <w:t>–</w:t>
      </w:r>
      <w:r w:rsidR="00030D6F" w:rsidRPr="004D3B47">
        <w:t xml:space="preserve"> </w:t>
      </w:r>
      <w:r w:rsidR="0097329E" w:rsidRPr="004D3B47">
        <w:t>Three-year c</w:t>
      </w:r>
      <w:r w:rsidR="00030D6F" w:rsidRPr="004D3B47">
        <w:t xml:space="preserve">overage by age (women 20-69 years screened in the three years prior to </w:t>
      </w:r>
      <w:sdt>
        <w:sdtPr>
          <w:alias w:val="End Period"/>
          <w:tag w:val="End Period"/>
          <w:id w:val="-144284499"/>
          <w:placeholder>
            <w:docPart w:val="92694B7768B540AFBC6CD8DC23F1FE1C"/>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030D6F" w:rsidRPr="004D3B47">
        <w:t>, hysterectomy adjusted)</w:t>
      </w:r>
      <w:bookmarkEnd w:id="2273"/>
      <w:bookmarkEnd w:id="2274"/>
      <w:bookmarkEnd w:id="2275"/>
      <w:bookmarkEnd w:id="2276"/>
      <w:bookmarkEnd w:id="2277"/>
      <w:bookmarkEnd w:id="2278"/>
      <w:bookmarkEnd w:id="2279"/>
    </w:p>
    <w:tbl>
      <w:tblPr>
        <w:tblW w:w="9783"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91"/>
        <w:gridCol w:w="2406"/>
        <w:gridCol w:w="2268"/>
        <w:gridCol w:w="3218"/>
      </w:tblGrid>
      <w:tr w:rsidR="00991BD3" w:rsidRPr="00B97375" w14:paraId="487AC5BB" w14:textId="77777777" w:rsidTr="00AB0E37">
        <w:trPr>
          <w:trHeight w:val="293"/>
        </w:trPr>
        <w:tc>
          <w:tcPr>
            <w:tcW w:w="1891" w:type="dxa"/>
            <w:tcBorders>
              <w:top w:val="single" w:sz="4" w:space="0" w:color="auto"/>
              <w:bottom w:val="nil"/>
            </w:tcBorders>
            <w:shd w:val="clear" w:color="000000" w:fill="D8D8D8"/>
            <w:vAlign w:val="bottom"/>
          </w:tcPr>
          <w:p w14:paraId="5C9B04FD" w14:textId="77777777" w:rsidR="00991BD3" w:rsidRPr="00B97375" w:rsidRDefault="00991BD3" w:rsidP="00AB0E37">
            <w:pPr>
              <w:keepNext/>
              <w:keepLines/>
              <w:jc w:val="both"/>
              <w:rPr>
                <w:rFonts w:eastAsia="Times New Roman"/>
                <w:b/>
                <w:bCs/>
                <w:szCs w:val="23"/>
                <w:lang w:eastAsia="en-AU"/>
              </w:rPr>
            </w:pPr>
            <w:r w:rsidRPr="00B97375">
              <w:rPr>
                <w:rFonts w:eastAsia="Times New Roman" w:cs="Arial"/>
                <w:b/>
                <w:bCs/>
                <w:szCs w:val="23"/>
                <w:lang w:eastAsia="en-AU"/>
              </w:rPr>
              <w:t>Age</w:t>
            </w:r>
          </w:p>
        </w:tc>
        <w:tc>
          <w:tcPr>
            <w:tcW w:w="2406" w:type="dxa"/>
            <w:vMerge w:val="restart"/>
            <w:tcBorders>
              <w:top w:val="single" w:sz="4" w:space="0" w:color="auto"/>
              <w:bottom w:val="nil"/>
            </w:tcBorders>
            <w:shd w:val="clear" w:color="000000" w:fill="D8D8D8"/>
            <w:vAlign w:val="bottom"/>
          </w:tcPr>
          <w:p w14:paraId="421B53C6" w14:textId="77777777" w:rsidR="00991BD3" w:rsidRPr="00B97375" w:rsidRDefault="00991BD3" w:rsidP="00AB0E37">
            <w:pPr>
              <w:keepNext/>
              <w:keepLines/>
              <w:jc w:val="right"/>
              <w:rPr>
                <w:rFonts w:eastAsia="Times New Roman"/>
                <w:b/>
                <w:bCs/>
                <w:szCs w:val="23"/>
                <w:lang w:eastAsia="en-AU"/>
              </w:rPr>
            </w:pPr>
            <w:r w:rsidRPr="00B97375">
              <w:rPr>
                <w:rFonts w:eastAsia="Times New Roman" w:cs="Arial"/>
                <w:b/>
                <w:bCs/>
                <w:szCs w:val="23"/>
                <w:lang w:eastAsia="en-AU"/>
              </w:rPr>
              <w:t>Hysterectomy adjusted population</w:t>
            </w:r>
          </w:p>
        </w:tc>
        <w:tc>
          <w:tcPr>
            <w:tcW w:w="5486" w:type="dxa"/>
            <w:gridSpan w:val="2"/>
            <w:tcBorders>
              <w:top w:val="single" w:sz="4" w:space="0" w:color="auto"/>
              <w:bottom w:val="nil"/>
            </w:tcBorders>
            <w:shd w:val="clear" w:color="000000" w:fill="D8D8D8"/>
            <w:vAlign w:val="bottom"/>
          </w:tcPr>
          <w:p w14:paraId="2D69A20E" w14:textId="77777777" w:rsidR="00991BD3" w:rsidRPr="00B97375" w:rsidRDefault="00991BD3" w:rsidP="00AB0E37">
            <w:pPr>
              <w:keepNext/>
              <w:keepLines/>
              <w:jc w:val="right"/>
              <w:rPr>
                <w:rFonts w:eastAsia="Times New Roman"/>
                <w:b/>
                <w:bCs/>
                <w:szCs w:val="23"/>
                <w:lang w:eastAsia="en-AU"/>
              </w:rPr>
            </w:pPr>
            <w:r w:rsidRPr="00B97375">
              <w:rPr>
                <w:rFonts w:eastAsia="Times New Roman" w:cs="Arial"/>
                <w:b/>
                <w:bCs/>
                <w:szCs w:val="23"/>
                <w:lang w:eastAsia="en-AU"/>
              </w:rPr>
              <w:t xml:space="preserve">Women screened in the last </w:t>
            </w:r>
            <w:r>
              <w:rPr>
                <w:rFonts w:eastAsia="Times New Roman" w:cs="Arial"/>
                <w:b/>
                <w:bCs/>
                <w:szCs w:val="23"/>
                <w:lang w:eastAsia="en-AU"/>
              </w:rPr>
              <w:t xml:space="preserve">3 </w:t>
            </w:r>
            <w:r w:rsidRPr="00B97375">
              <w:rPr>
                <w:rFonts w:eastAsia="Times New Roman" w:cs="Arial"/>
                <w:b/>
                <w:bCs/>
                <w:szCs w:val="23"/>
                <w:lang w:eastAsia="en-AU"/>
              </w:rPr>
              <w:t>years</w:t>
            </w:r>
          </w:p>
        </w:tc>
      </w:tr>
      <w:tr w:rsidR="00991BD3" w:rsidRPr="00B97375" w14:paraId="7546A178" w14:textId="77777777" w:rsidTr="00AB0E37">
        <w:trPr>
          <w:trHeight w:val="269"/>
        </w:trPr>
        <w:tc>
          <w:tcPr>
            <w:tcW w:w="1891" w:type="dxa"/>
            <w:tcBorders>
              <w:top w:val="nil"/>
              <w:bottom w:val="single" w:sz="4" w:space="0" w:color="auto"/>
            </w:tcBorders>
            <w:shd w:val="clear" w:color="000000" w:fill="D8D8D8"/>
            <w:vAlign w:val="bottom"/>
          </w:tcPr>
          <w:p w14:paraId="29007E30" w14:textId="77777777" w:rsidR="00991BD3" w:rsidRPr="00B97375" w:rsidRDefault="00991BD3" w:rsidP="00AB0E37">
            <w:pPr>
              <w:keepNext/>
              <w:keepLines/>
              <w:jc w:val="both"/>
              <w:rPr>
                <w:rFonts w:eastAsia="Times New Roman"/>
                <w:b/>
                <w:bCs/>
                <w:szCs w:val="23"/>
                <w:lang w:eastAsia="en-AU"/>
              </w:rPr>
            </w:pPr>
            <w:r w:rsidRPr="00B97375">
              <w:rPr>
                <w:rFonts w:eastAsia="Times New Roman"/>
                <w:b/>
                <w:bCs/>
                <w:szCs w:val="23"/>
                <w:lang w:eastAsia="en-AU"/>
              </w:rPr>
              <w:t> </w:t>
            </w:r>
          </w:p>
        </w:tc>
        <w:tc>
          <w:tcPr>
            <w:tcW w:w="2406" w:type="dxa"/>
            <w:vMerge/>
            <w:tcBorders>
              <w:top w:val="nil"/>
              <w:bottom w:val="single" w:sz="4" w:space="0" w:color="auto"/>
            </w:tcBorders>
            <w:shd w:val="clear" w:color="000000" w:fill="D8D8D8"/>
            <w:vAlign w:val="bottom"/>
          </w:tcPr>
          <w:p w14:paraId="12F5B675" w14:textId="77777777" w:rsidR="00991BD3" w:rsidRPr="00B97375" w:rsidRDefault="00991BD3" w:rsidP="00AB0E37">
            <w:pPr>
              <w:keepNext/>
              <w:keepLines/>
              <w:jc w:val="right"/>
              <w:rPr>
                <w:rFonts w:eastAsia="Times New Roman"/>
                <w:b/>
                <w:bCs/>
                <w:szCs w:val="23"/>
                <w:lang w:eastAsia="en-AU"/>
              </w:rPr>
            </w:pPr>
          </w:p>
        </w:tc>
        <w:tc>
          <w:tcPr>
            <w:tcW w:w="2268" w:type="dxa"/>
            <w:tcBorders>
              <w:top w:val="nil"/>
              <w:bottom w:val="single" w:sz="4" w:space="0" w:color="auto"/>
            </w:tcBorders>
            <w:shd w:val="clear" w:color="000000" w:fill="D8D8D8"/>
            <w:vAlign w:val="bottom"/>
          </w:tcPr>
          <w:p w14:paraId="776550C3" w14:textId="77777777" w:rsidR="00991BD3" w:rsidRPr="00B97375" w:rsidRDefault="00991BD3" w:rsidP="00AB0E37">
            <w:pPr>
              <w:keepNext/>
              <w:keepLines/>
              <w:jc w:val="right"/>
              <w:rPr>
                <w:rFonts w:eastAsia="Times New Roman"/>
                <w:b/>
                <w:bCs/>
                <w:szCs w:val="23"/>
                <w:lang w:eastAsia="en-AU"/>
              </w:rPr>
            </w:pPr>
            <w:r>
              <w:rPr>
                <w:rFonts w:asciiTheme="minorHAnsi" w:eastAsia="Times New Roman" w:hAnsiTheme="minorHAnsi" w:cs="Arial"/>
                <w:b/>
                <w:bCs/>
                <w:szCs w:val="23"/>
                <w:lang w:eastAsia="en-AU"/>
              </w:rPr>
              <w:t>N</w:t>
            </w:r>
          </w:p>
        </w:tc>
        <w:tc>
          <w:tcPr>
            <w:tcW w:w="3218" w:type="dxa"/>
            <w:tcBorders>
              <w:top w:val="nil"/>
              <w:bottom w:val="single" w:sz="4" w:space="0" w:color="auto"/>
            </w:tcBorders>
            <w:shd w:val="clear" w:color="000000" w:fill="D8D8D8"/>
            <w:vAlign w:val="bottom"/>
          </w:tcPr>
          <w:p w14:paraId="04D833C4" w14:textId="77777777" w:rsidR="00991BD3" w:rsidRPr="00B97375" w:rsidRDefault="00991BD3" w:rsidP="00AB0E37">
            <w:pPr>
              <w:keepNext/>
              <w:keepLines/>
              <w:jc w:val="right"/>
              <w:rPr>
                <w:rFonts w:eastAsia="Times New Roman"/>
                <w:b/>
                <w:bCs/>
                <w:szCs w:val="23"/>
                <w:lang w:eastAsia="en-AU"/>
              </w:rPr>
            </w:pPr>
            <w:r>
              <w:rPr>
                <w:rFonts w:eastAsia="Times New Roman"/>
                <w:b/>
                <w:bCs/>
                <w:szCs w:val="23"/>
                <w:lang w:eastAsia="en-AU"/>
              </w:rPr>
              <w:t>%</w:t>
            </w:r>
          </w:p>
        </w:tc>
      </w:tr>
      <w:tr w:rsidR="00991BD3" w:rsidRPr="00B97375" w14:paraId="5AFBD1D7" w14:textId="77777777" w:rsidTr="00AB0E37">
        <w:trPr>
          <w:trHeight w:val="290"/>
        </w:trPr>
        <w:tc>
          <w:tcPr>
            <w:tcW w:w="1891" w:type="dxa"/>
            <w:tcBorders>
              <w:top w:val="single" w:sz="4" w:space="0" w:color="auto"/>
            </w:tcBorders>
          </w:tcPr>
          <w:p w14:paraId="31AD6C6F" w14:textId="77777777" w:rsidR="00991BD3" w:rsidRPr="00FB52B2" w:rsidRDefault="00991BD3" w:rsidP="00991BD3">
            <w:pPr>
              <w:keepNext/>
              <w:keepLines/>
            </w:pPr>
            <w:r w:rsidRPr="008D2D0E">
              <w:t>20-24</w:t>
            </w:r>
          </w:p>
        </w:tc>
        <w:tc>
          <w:tcPr>
            <w:tcW w:w="2406" w:type="dxa"/>
            <w:tcBorders>
              <w:top w:val="single" w:sz="4" w:space="0" w:color="auto"/>
            </w:tcBorders>
          </w:tcPr>
          <w:p w14:paraId="6525B145" w14:textId="0BB6F807" w:rsidR="00991BD3" w:rsidRPr="000D4068" w:rsidRDefault="00991BD3" w:rsidP="00991BD3">
            <w:pPr>
              <w:keepNext/>
              <w:keepLines/>
              <w:jc w:val="right"/>
            </w:pPr>
            <w:r w:rsidRPr="004D3B47">
              <w:t>170,167</w:t>
            </w:r>
          </w:p>
        </w:tc>
        <w:tc>
          <w:tcPr>
            <w:tcW w:w="2268" w:type="dxa"/>
            <w:tcBorders>
              <w:top w:val="single" w:sz="4" w:space="0" w:color="auto"/>
            </w:tcBorders>
          </w:tcPr>
          <w:p w14:paraId="720E80D3" w14:textId="48C5EF91" w:rsidR="00991BD3" w:rsidRPr="00FB52B2" w:rsidRDefault="00991BD3" w:rsidP="00991BD3">
            <w:pPr>
              <w:keepNext/>
              <w:keepLines/>
              <w:jc w:val="right"/>
            </w:pPr>
            <w:r w:rsidRPr="004D3B47">
              <w:t>75,782</w:t>
            </w:r>
          </w:p>
        </w:tc>
        <w:tc>
          <w:tcPr>
            <w:tcW w:w="3218" w:type="dxa"/>
            <w:tcBorders>
              <w:top w:val="single" w:sz="4" w:space="0" w:color="auto"/>
            </w:tcBorders>
          </w:tcPr>
          <w:p w14:paraId="317119E9" w14:textId="2EBAA22B" w:rsidR="00991BD3" w:rsidRPr="00FB52B2" w:rsidRDefault="00991BD3" w:rsidP="00991BD3">
            <w:pPr>
              <w:keepNext/>
              <w:keepLines/>
              <w:jc w:val="right"/>
            </w:pPr>
            <w:r w:rsidRPr="004D3B47">
              <w:t xml:space="preserve">44.5 </w:t>
            </w:r>
          </w:p>
        </w:tc>
      </w:tr>
      <w:tr w:rsidR="00991BD3" w:rsidRPr="00B97375" w14:paraId="01CA7417" w14:textId="77777777" w:rsidTr="00AB0E37">
        <w:trPr>
          <w:trHeight w:val="290"/>
        </w:trPr>
        <w:tc>
          <w:tcPr>
            <w:tcW w:w="1891" w:type="dxa"/>
          </w:tcPr>
          <w:p w14:paraId="09AE08EA" w14:textId="77777777" w:rsidR="00991BD3" w:rsidRPr="00FB52B2" w:rsidRDefault="00991BD3" w:rsidP="00991BD3">
            <w:pPr>
              <w:keepNext/>
              <w:keepLines/>
            </w:pPr>
            <w:r w:rsidRPr="008D2D0E">
              <w:t>25-29</w:t>
            </w:r>
          </w:p>
        </w:tc>
        <w:tc>
          <w:tcPr>
            <w:tcW w:w="2406" w:type="dxa"/>
          </w:tcPr>
          <w:p w14:paraId="7498AA62" w14:textId="261B34E7" w:rsidR="00991BD3" w:rsidRPr="000D4068" w:rsidRDefault="00991BD3" w:rsidP="00991BD3">
            <w:pPr>
              <w:keepNext/>
              <w:keepLines/>
              <w:jc w:val="right"/>
            </w:pPr>
            <w:r w:rsidRPr="004D3B47">
              <w:t>189,624</w:t>
            </w:r>
          </w:p>
        </w:tc>
        <w:tc>
          <w:tcPr>
            <w:tcW w:w="2268" w:type="dxa"/>
          </w:tcPr>
          <w:p w14:paraId="1FCD6658" w14:textId="529001A2" w:rsidR="00991BD3" w:rsidRPr="00FB52B2" w:rsidRDefault="00991BD3" w:rsidP="00991BD3">
            <w:pPr>
              <w:keepNext/>
              <w:keepLines/>
              <w:jc w:val="right"/>
            </w:pPr>
            <w:r w:rsidRPr="004D3B47">
              <w:t>109,212</w:t>
            </w:r>
          </w:p>
        </w:tc>
        <w:tc>
          <w:tcPr>
            <w:tcW w:w="3218" w:type="dxa"/>
          </w:tcPr>
          <w:p w14:paraId="25DBF172" w14:textId="5D543F6B" w:rsidR="00991BD3" w:rsidRPr="00FB52B2" w:rsidRDefault="00991BD3" w:rsidP="00991BD3">
            <w:pPr>
              <w:keepNext/>
              <w:keepLines/>
              <w:jc w:val="right"/>
            </w:pPr>
            <w:r w:rsidRPr="004D3B47">
              <w:t xml:space="preserve">57.6 </w:t>
            </w:r>
          </w:p>
        </w:tc>
      </w:tr>
      <w:tr w:rsidR="00991BD3" w:rsidRPr="00B97375" w14:paraId="192538D1" w14:textId="77777777" w:rsidTr="00AB0E37">
        <w:trPr>
          <w:trHeight w:val="290"/>
        </w:trPr>
        <w:tc>
          <w:tcPr>
            <w:tcW w:w="1891" w:type="dxa"/>
          </w:tcPr>
          <w:p w14:paraId="4ED44962" w14:textId="77777777" w:rsidR="00991BD3" w:rsidRPr="00FB52B2" w:rsidRDefault="00991BD3" w:rsidP="00991BD3">
            <w:pPr>
              <w:keepNext/>
              <w:keepLines/>
            </w:pPr>
            <w:r w:rsidRPr="008D2D0E">
              <w:t>30-34</w:t>
            </w:r>
          </w:p>
        </w:tc>
        <w:tc>
          <w:tcPr>
            <w:tcW w:w="2406" w:type="dxa"/>
          </w:tcPr>
          <w:p w14:paraId="411002D4" w14:textId="3CE57A3B" w:rsidR="00991BD3" w:rsidRPr="000D4068" w:rsidRDefault="00991BD3" w:rsidP="00991BD3">
            <w:pPr>
              <w:keepNext/>
              <w:keepLines/>
              <w:jc w:val="right"/>
            </w:pPr>
            <w:r w:rsidRPr="004D3B47">
              <w:t>175,566</w:t>
            </w:r>
          </w:p>
        </w:tc>
        <w:tc>
          <w:tcPr>
            <w:tcW w:w="2268" w:type="dxa"/>
          </w:tcPr>
          <w:p w14:paraId="1E4961C6" w14:textId="6D4F1126" w:rsidR="00991BD3" w:rsidRPr="00FB52B2" w:rsidRDefault="00991BD3" w:rsidP="00991BD3">
            <w:pPr>
              <w:keepNext/>
              <w:keepLines/>
              <w:jc w:val="right"/>
            </w:pPr>
            <w:r w:rsidRPr="004D3B47">
              <w:t>115,986</w:t>
            </w:r>
          </w:p>
        </w:tc>
        <w:tc>
          <w:tcPr>
            <w:tcW w:w="3218" w:type="dxa"/>
          </w:tcPr>
          <w:p w14:paraId="0038ABD8" w14:textId="1683BCE5" w:rsidR="00991BD3" w:rsidRPr="00FB52B2" w:rsidRDefault="00991BD3" w:rsidP="00991BD3">
            <w:pPr>
              <w:keepNext/>
              <w:keepLines/>
              <w:jc w:val="right"/>
            </w:pPr>
            <w:r w:rsidRPr="004D3B47">
              <w:t xml:space="preserve">66.1 </w:t>
            </w:r>
          </w:p>
        </w:tc>
      </w:tr>
      <w:tr w:rsidR="00991BD3" w:rsidRPr="00B97375" w14:paraId="51243293" w14:textId="77777777" w:rsidTr="00AB0E37">
        <w:trPr>
          <w:trHeight w:val="290"/>
        </w:trPr>
        <w:tc>
          <w:tcPr>
            <w:tcW w:w="1891" w:type="dxa"/>
          </w:tcPr>
          <w:p w14:paraId="44015802" w14:textId="77777777" w:rsidR="00991BD3" w:rsidRPr="00FB52B2" w:rsidRDefault="00991BD3" w:rsidP="00991BD3">
            <w:pPr>
              <w:keepNext/>
              <w:keepLines/>
            </w:pPr>
            <w:r w:rsidRPr="008D2D0E">
              <w:t>35-39</w:t>
            </w:r>
          </w:p>
        </w:tc>
        <w:tc>
          <w:tcPr>
            <w:tcW w:w="2406" w:type="dxa"/>
          </w:tcPr>
          <w:p w14:paraId="029A21C6" w14:textId="28BA258C" w:rsidR="00991BD3" w:rsidRPr="000D4068" w:rsidRDefault="00991BD3" w:rsidP="00991BD3">
            <w:pPr>
              <w:keepNext/>
              <w:keepLines/>
              <w:jc w:val="right"/>
            </w:pPr>
            <w:r w:rsidRPr="004D3B47">
              <w:t>153,483</w:t>
            </w:r>
          </w:p>
        </w:tc>
        <w:tc>
          <w:tcPr>
            <w:tcW w:w="2268" w:type="dxa"/>
          </w:tcPr>
          <w:p w14:paraId="6E0E54D6" w14:textId="793A510E" w:rsidR="00991BD3" w:rsidRPr="00FB52B2" w:rsidRDefault="00991BD3" w:rsidP="00991BD3">
            <w:pPr>
              <w:keepNext/>
              <w:keepLines/>
              <w:jc w:val="right"/>
            </w:pPr>
            <w:r w:rsidRPr="004D3B47">
              <w:t>112,661</w:t>
            </w:r>
          </w:p>
        </w:tc>
        <w:tc>
          <w:tcPr>
            <w:tcW w:w="3218" w:type="dxa"/>
          </w:tcPr>
          <w:p w14:paraId="36D98085" w14:textId="5A92A32D" w:rsidR="00991BD3" w:rsidRPr="00FB52B2" w:rsidRDefault="00991BD3" w:rsidP="00991BD3">
            <w:pPr>
              <w:keepNext/>
              <w:keepLines/>
              <w:jc w:val="right"/>
            </w:pPr>
            <w:r w:rsidRPr="004D3B47">
              <w:t xml:space="preserve">73.4 </w:t>
            </w:r>
          </w:p>
        </w:tc>
      </w:tr>
      <w:tr w:rsidR="00991BD3" w:rsidRPr="00B97375" w14:paraId="4F5B46DF" w14:textId="77777777" w:rsidTr="00AB0E37">
        <w:trPr>
          <w:trHeight w:val="290"/>
        </w:trPr>
        <w:tc>
          <w:tcPr>
            <w:tcW w:w="1891" w:type="dxa"/>
          </w:tcPr>
          <w:p w14:paraId="74B51D72" w14:textId="77777777" w:rsidR="00991BD3" w:rsidRPr="00FB52B2" w:rsidRDefault="00991BD3" w:rsidP="00991BD3">
            <w:pPr>
              <w:keepNext/>
              <w:keepLines/>
            </w:pPr>
            <w:r w:rsidRPr="008D2D0E">
              <w:t>40-44</w:t>
            </w:r>
          </w:p>
        </w:tc>
        <w:tc>
          <w:tcPr>
            <w:tcW w:w="2406" w:type="dxa"/>
          </w:tcPr>
          <w:p w14:paraId="63379BC4" w14:textId="56FBCD72" w:rsidR="00991BD3" w:rsidRPr="000D4068" w:rsidRDefault="00991BD3" w:rsidP="00991BD3">
            <w:pPr>
              <w:keepNext/>
              <w:keepLines/>
              <w:jc w:val="right"/>
            </w:pPr>
            <w:r w:rsidRPr="004D3B47">
              <w:t>141,868</w:t>
            </w:r>
          </w:p>
        </w:tc>
        <w:tc>
          <w:tcPr>
            <w:tcW w:w="2268" w:type="dxa"/>
          </w:tcPr>
          <w:p w14:paraId="675FAA0F" w14:textId="0A49C520" w:rsidR="00991BD3" w:rsidRPr="00FB52B2" w:rsidRDefault="00991BD3" w:rsidP="00991BD3">
            <w:pPr>
              <w:keepNext/>
              <w:keepLines/>
              <w:jc w:val="right"/>
            </w:pPr>
            <w:r w:rsidRPr="004D3B47">
              <w:t>108,738</w:t>
            </w:r>
          </w:p>
        </w:tc>
        <w:tc>
          <w:tcPr>
            <w:tcW w:w="3218" w:type="dxa"/>
          </w:tcPr>
          <w:p w14:paraId="5C0BE4F4" w14:textId="1168872D" w:rsidR="00991BD3" w:rsidRPr="00FB52B2" w:rsidRDefault="00991BD3" w:rsidP="00991BD3">
            <w:pPr>
              <w:keepNext/>
              <w:keepLines/>
              <w:jc w:val="right"/>
            </w:pPr>
            <w:r w:rsidRPr="004D3B47">
              <w:t xml:space="preserve">76.6 </w:t>
            </w:r>
          </w:p>
        </w:tc>
      </w:tr>
      <w:tr w:rsidR="00991BD3" w:rsidRPr="00B97375" w14:paraId="2454D04A" w14:textId="77777777" w:rsidTr="00AB0E37">
        <w:trPr>
          <w:trHeight w:val="290"/>
        </w:trPr>
        <w:tc>
          <w:tcPr>
            <w:tcW w:w="1891" w:type="dxa"/>
          </w:tcPr>
          <w:p w14:paraId="7BBAB7DE" w14:textId="77777777" w:rsidR="00991BD3" w:rsidRPr="00FB52B2" w:rsidRDefault="00991BD3" w:rsidP="00991BD3">
            <w:pPr>
              <w:keepNext/>
              <w:keepLines/>
            </w:pPr>
            <w:r w:rsidRPr="008D2D0E">
              <w:t>45-49</w:t>
            </w:r>
          </w:p>
        </w:tc>
        <w:tc>
          <w:tcPr>
            <w:tcW w:w="2406" w:type="dxa"/>
          </w:tcPr>
          <w:p w14:paraId="452CBE34" w14:textId="665D3E30" w:rsidR="00991BD3" w:rsidRPr="000D4068" w:rsidRDefault="00991BD3" w:rsidP="00991BD3">
            <w:pPr>
              <w:keepNext/>
              <w:keepLines/>
              <w:jc w:val="right"/>
            </w:pPr>
            <w:r w:rsidRPr="004D3B47">
              <w:t>153,737</w:t>
            </w:r>
          </w:p>
        </w:tc>
        <w:tc>
          <w:tcPr>
            <w:tcW w:w="2268" w:type="dxa"/>
          </w:tcPr>
          <w:p w14:paraId="6089A2C9" w14:textId="688362D6" w:rsidR="00991BD3" w:rsidRPr="00FB52B2" w:rsidRDefault="00991BD3" w:rsidP="00991BD3">
            <w:pPr>
              <w:keepNext/>
              <w:keepLines/>
              <w:jc w:val="right"/>
            </w:pPr>
            <w:r w:rsidRPr="004D3B47">
              <w:t>119,987</w:t>
            </w:r>
          </w:p>
        </w:tc>
        <w:tc>
          <w:tcPr>
            <w:tcW w:w="3218" w:type="dxa"/>
          </w:tcPr>
          <w:p w14:paraId="1B36E751" w14:textId="52A1ADBF" w:rsidR="00991BD3" w:rsidRPr="00FB52B2" w:rsidRDefault="00991BD3" w:rsidP="00991BD3">
            <w:pPr>
              <w:keepNext/>
              <w:keepLines/>
              <w:jc w:val="right"/>
            </w:pPr>
            <w:r w:rsidRPr="004D3B47">
              <w:t xml:space="preserve">78.0 </w:t>
            </w:r>
          </w:p>
        </w:tc>
      </w:tr>
      <w:tr w:rsidR="00991BD3" w:rsidRPr="00B97375" w14:paraId="7CED49E5" w14:textId="77777777" w:rsidTr="00AB0E37">
        <w:trPr>
          <w:trHeight w:val="290"/>
        </w:trPr>
        <w:tc>
          <w:tcPr>
            <w:tcW w:w="1891" w:type="dxa"/>
          </w:tcPr>
          <w:p w14:paraId="64C773C2" w14:textId="77777777" w:rsidR="00991BD3" w:rsidRPr="00FB52B2" w:rsidRDefault="00991BD3" w:rsidP="00991BD3">
            <w:pPr>
              <w:keepNext/>
              <w:keepLines/>
            </w:pPr>
            <w:r w:rsidRPr="008D2D0E">
              <w:t>50-54</w:t>
            </w:r>
          </w:p>
        </w:tc>
        <w:tc>
          <w:tcPr>
            <w:tcW w:w="2406" w:type="dxa"/>
          </w:tcPr>
          <w:p w14:paraId="52B0C140" w14:textId="74782DB3" w:rsidR="00991BD3" w:rsidRPr="000D4068" w:rsidRDefault="00991BD3" w:rsidP="00991BD3">
            <w:pPr>
              <w:keepNext/>
              <w:keepLines/>
              <w:jc w:val="right"/>
            </w:pPr>
            <w:r w:rsidRPr="004D3B47">
              <w:t>143,006</w:t>
            </w:r>
          </w:p>
        </w:tc>
        <w:tc>
          <w:tcPr>
            <w:tcW w:w="2268" w:type="dxa"/>
          </w:tcPr>
          <w:p w14:paraId="61F2A40B" w14:textId="21A45779" w:rsidR="00991BD3" w:rsidRPr="00FB52B2" w:rsidRDefault="00991BD3" w:rsidP="00991BD3">
            <w:pPr>
              <w:keepNext/>
              <w:keepLines/>
              <w:jc w:val="right"/>
            </w:pPr>
            <w:r w:rsidRPr="004D3B47">
              <w:t>110,643</w:t>
            </w:r>
          </w:p>
        </w:tc>
        <w:tc>
          <w:tcPr>
            <w:tcW w:w="3218" w:type="dxa"/>
          </w:tcPr>
          <w:p w14:paraId="348C1423" w14:textId="34B2D023" w:rsidR="00991BD3" w:rsidRPr="00FB52B2" w:rsidRDefault="00991BD3" w:rsidP="00991BD3">
            <w:pPr>
              <w:keepNext/>
              <w:keepLines/>
              <w:jc w:val="right"/>
            </w:pPr>
            <w:r w:rsidRPr="004D3B47">
              <w:t xml:space="preserve">77.4 </w:t>
            </w:r>
          </w:p>
        </w:tc>
      </w:tr>
      <w:tr w:rsidR="00991BD3" w:rsidRPr="00B97375" w14:paraId="636C290A" w14:textId="77777777" w:rsidTr="00AB0E37">
        <w:trPr>
          <w:trHeight w:val="290"/>
        </w:trPr>
        <w:tc>
          <w:tcPr>
            <w:tcW w:w="1891" w:type="dxa"/>
          </w:tcPr>
          <w:p w14:paraId="3638C576" w14:textId="77777777" w:rsidR="00991BD3" w:rsidRPr="00FB52B2" w:rsidRDefault="00991BD3" w:rsidP="00991BD3">
            <w:pPr>
              <w:keepNext/>
              <w:keepLines/>
            </w:pPr>
            <w:r w:rsidRPr="008D2D0E">
              <w:t>55-59</w:t>
            </w:r>
          </w:p>
        </w:tc>
        <w:tc>
          <w:tcPr>
            <w:tcW w:w="2406" w:type="dxa"/>
          </w:tcPr>
          <w:p w14:paraId="3AFC0FAB" w14:textId="33B8C714" w:rsidR="00991BD3" w:rsidRPr="000D4068" w:rsidRDefault="00991BD3" w:rsidP="00991BD3">
            <w:pPr>
              <w:keepNext/>
              <w:keepLines/>
              <w:jc w:val="right"/>
            </w:pPr>
            <w:r w:rsidRPr="004D3B47">
              <w:t>140,766</w:t>
            </w:r>
          </w:p>
        </w:tc>
        <w:tc>
          <w:tcPr>
            <w:tcW w:w="2268" w:type="dxa"/>
          </w:tcPr>
          <w:p w14:paraId="72F1D7C1" w14:textId="49025D40" w:rsidR="00991BD3" w:rsidRPr="00FB52B2" w:rsidRDefault="00991BD3" w:rsidP="00991BD3">
            <w:pPr>
              <w:keepNext/>
              <w:keepLines/>
              <w:jc w:val="right"/>
            </w:pPr>
            <w:r w:rsidRPr="004D3B47">
              <w:t>106,651</w:t>
            </w:r>
          </w:p>
        </w:tc>
        <w:tc>
          <w:tcPr>
            <w:tcW w:w="3218" w:type="dxa"/>
          </w:tcPr>
          <w:p w14:paraId="42EEEFA3" w14:textId="3A2585AD" w:rsidR="00991BD3" w:rsidRPr="00FB52B2" w:rsidRDefault="00991BD3" w:rsidP="00991BD3">
            <w:pPr>
              <w:keepNext/>
              <w:keepLines/>
              <w:jc w:val="right"/>
            </w:pPr>
            <w:r w:rsidRPr="004D3B47">
              <w:t xml:space="preserve">75.8 </w:t>
            </w:r>
          </w:p>
        </w:tc>
      </w:tr>
      <w:tr w:rsidR="00991BD3" w:rsidRPr="00B97375" w14:paraId="1EFAA155" w14:textId="77777777" w:rsidTr="00AB0E37">
        <w:trPr>
          <w:trHeight w:val="290"/>
        </w:trPr>
        <w:tc>
          <w:tcPr>
            <w:tcW w:w="1891" w:type="dxa"/>
          </w:tcPr>
          <w:p w14:paraId="476F42E4" w14:textId="77777777" w:rsidR="00991BD3" w:rsidRPr="00FB52B2" w:rsidRDefault="00991BD3" w:rsidP="00991BD3">
            <w:pPr>
              <w:keepNext/>
              <w:keepLines/>
            </w:pPr>
            <w:r w:rsidRPr="008D2D0E">
              <w:t>60-64</w:t>
            </w:r>
          </w:p>
        </w:tc>
        <w:tc>
          <w:tcPr>
            <w:tcW w:w="2406" w:type="dxa"/>
          </w:tcPr>
          <w:p w14:paraId="12661200" w14:textId="4F364D62" w:rsidR="00991BD3" w:rsidRPr="000D4068" w:rsidRDefault="00991BD3" w:rsidP="00991BD3">
            <w:pPr>
              <w:keepNext/>
              <w:keepLines/>
              <w:jc w:val="right"/>
            </w:pPr>
            <w:r w:rsidRPr="004D3B47">
              <w:t>119,026</w:t>
            </w:r>
          </w:p>
        </w:tc>
        <w:tc>
          <w:tcPr>
            <w:tcW w:w="2268" w:type="dxa"/>
          </w:tcPr>
          <w:p w14:paraId="70CD566D" w14:textId="499350D2" w:rsidR="00991BD3" w:rsidRPr="00FB52B2" w:rsidRDefault="00991BD3" w:rsidP="00991BD3">
            <w:pPr>
              <w:keepNext/>
              <w:keepLines/>
              <w:jc w:val="right"/>
            </w:pPr>
            <w:r w:rsidRPr="004D3B47">
              <w:t>87,320</w:t>
            </w:r>
          </w:p>
        </w:tc>
        <w:tc>
          <w:tcPr>
            <w:tcW w:w="3218" w:type="dxa"/>
          </w:tcPr>
          <w:p w14:paraId="107977EE" w14:textId="4625513F" w:rsidR="00991BD3" w:rsidRPr="00FB52B2" w:rsidRDefault="00991BD3" w:rsidP="00991BD3">
            <w:pPr>
              <w:keepNext/>
              <w:keepLines/>
              <w:jc w:val="right"/>
            </w:pPr>
            <w:r w:rsidRPr="004D3B47">
              <w:t xml:space="preserve">73.4 </w:t>
            </w:r>
          </w:p>
        </w:tc>
      </w:tr>
      <w:tr w:rsidR="00991BD3" w:rsidRPr="00B97375" w14:paraId="238910CA" w14:textId="77777777" w:rsidTr="00AB0E37">
        <w:trPr>
          <w:trHeight w:val="290"/>
        </w:trPr>
        <w:tc>
          <w:tcPr>
            <w:tcW w:w="1891" w:type="dxa"/>
          </w:tcPr>
          <w:p w14:paraId="100BF261" w14:textId="77777777" w:rsidR="00991BD3" w:rsidRPr="00FB52B2" w:rsidRDefault="00991BD3" w:rsidP="00991BD3">
            <w:pPr>
              <w:keepNext/>
              <w:keepLines/>
            </w:pPr>
            <w:r w:rsidRPr="008D2D0E">
              <w:t>65-69</w:t>
            </w:r>
          </w:p>
        </w:tc>
        <w:tc>
          <w:tcPr>
            <w:tcW w:w="2406" w:type="dxa"/>
          </w:tcPr>
          <w:p w14:paraId="355E2511" w14:textId="4E7A01B6" w:rsidR="00991BD3" w:rsidRPr="000D4068" w:rsidRDefault="00991BD3" w:rsidP="00991BD3">
            <w:pPr>
              <w:keepNext/>
              <w:keepLines/>
              <w:jc w:val="right"/>
            </w:pPr>
            <w:r w:rsidRPr="004D3B47">
              <w:t>98,277</w:t>
            </w:r>
          </w:p>
        </w:tc>
        <w:tc>
          <w:tcPr>
            <w:tcW w:w="2268" w:type="dxa"/>
          </w:tcPr>
          <w:p w14:paraId="77C0CEFF" w14:textId="5BDE2093" w:rsidR="00991BD3" w:rsidRPr="00FB52B2" w:rsidRDefault="00991BD3" w:rsidP="00991BD3">
            <w:pPr>
              <w:keepNext/>
              <w:keepLines/>
              <w:jc w:val="right"/>
            </w:pPr>
            <w:r w:rsidRPr="004D3B47">
              <w:t>67,743</w:t>
            </w:r>
          </w:p>
        </w:tc>
        <w:tc>
          <w:tcPr>
            <w:tcW w:w="3218" w:type="dxa"/>
          </w:tcPr>
          <w:p w14:paraId="3AD1F3F7" w14:textId="227141BC" w:rsidR="00991BD3" w:rsidRPr="00FB52B2" w:rsidRDefault="00991BD3" w:rsidP="00991BD3">
            <w:pPr>
              <w:keepNext/>
              <w:keepLines/>
              <w:jc w:val="right"/>
            </w:pPr>
            <w:r w:rsidRPr="004D3B47">
              <w:t xml:space="preserve">68.9 </w:t>
            </w:r>
          </w:p>
        </w:tc>
      </w:tr>
      <w:tr w:rsidR="00991BD3" w:rsidRPr="00B97375" w14:paraId="3DF508DE" w14:textId="77777777" w:rsidTr="00AB0E37">
        <w:trPr>
          <w:trHeight w:val="290"/>
        </w:trPr>
        <w:tc>
          <w:tcPr>
            <w:tcW w:w="1891" w:type="dxa"/>
          </w:tcPr>
          <w:p w14:paraId="5C55E8DA" w14:textId="77777777" w:rsidR="00991BD3" w:rsidRPr="00FB52B2" w:rsidRDefault="00991BD3" w:rsidP="00991BD3">
            <w:pPr>
              <w:keepNext/>
              <w:keepLines/>
            </w:pPr>
            <w:r w:rsidRPr="00025563">
              <w:rPr>
                <w:b/>
                <w:bCs/>
              </w:rPr>
              <w:t>20-69</w:t>
            </w:r>
          </w:p>
        </w:tc>
        <w:tc>
          <w:tcPr>
            <w:tcW w:w="2406" w:type="dxa"/>
          </w:tcPr>
          <w:p w14:paraId="66D2DA5F" w14:textId="3179846E" w:rsidR="00991BD3" w:rsidRPr="000D4068" w:rsidRDefault="00991BD3" w:rsidP="00991BD3">
            <w:pPr>
              <w:keepNext/>
              <w:keepLines/>
              <w:jc w:val="right"/>
            </w:pPr>
            <w:r w:rsidRPr="004D3B47">
              <w:rPr>
                <w:b/>
              </w:rPr>
              <w:t>1,485,520</w:t>
            </w:r>
          </w:p>
        </w:tc>
        <w:tc>
          <w:tcPr>
            <w:tcW w:w="2268" w:type="dxa"/>
          </w:tcPr>
          <w:p w14:paraId="42104CEC" w14:textId="588DA351" w:rsidR="00991BD3" w:rsidRPr="00FB52B2" w:rsidRDefault="00991BD3" w:rsidP="00991BD3">
            <w:pPr>
              <w:keepNext/>
              <w:keepLines/>
              <w:jc w:val="right"/>
            </w:pPr>
            <w:r w:rsidRPr="004D3B47">
              <w:rPr>
                <w:b/>
              </w:rPr>
              <w:t>1,014,723</w:t>
            </w:r>
          </w:p>
        </w:tc>
        <w:tc>
          <w:tcPr>
            <w:tcW w:w="3218" w:type="dxa"/>
          </w:tcPr>
          <w:p w14:paraId="0663CE7B" w14:textId="628EF4F8" w:rsidR="00991BD3" w:rsidRPr="00FB52B2" w:rsidRDefault="00991BD3" w:rsidP="00991BD3">
            <w:pPr>
              <w:keepNext/>
              <w:keepLines/>
              <w:jc w:val="right"/>
            </w:pPr>
            <w:r w:rsidRPr="004D3B47">
              <w:rPr>
                <w:b/>
              </w:rPr>
              <w:t xml:space="preserve">68.3 </w:t>
            </w:r>
          </w:p>
        </w:tc>
      </w:tr>
    </w:tbl>
    <w:p w14:paraId="133CF1A3" w14:textId="77777777" w:rsidR="00030D6F" w:rsidRPr="004D3B47" w:rsidRDefault="00030D6F" w:rsidP="00030D6F"/>
    <w:p w14:paraId="5C879D80" w14:textId="77777777" w:rsidR="00991BD3" w:rsidRDefault="00991BD3">
      <w:pPr>
        <w:rPr>
          <w:b/>
          <w:bCs/>
          <w:sz w:val="20"/>
          <w:szCs w:val="20"/>
        </w:rPr>
      </w:pPr>
      <w:bookmarkStart w:id="2284" w:name="_Ref275467423"/>
      <w:bookmarkStart w:id="2285" w:name="_Ref5627375"/>
      <w:bookmarkStart w:id="2286" w:name="_Toc5627636"/>
      <w:bookmarkStart w:id="2287" w:name="_Toc12875578"/>
      <w:bookmarkStart w:id="2288" w:name="_Toc68606701"/>
      <w:bookmarkStart w:id="2289" w:name="_Toc304970078"/>
      <w:bookmarkStart w:id="2290" w:name="_Toc469398309"/>
      <w:bookmarkStart w:id="2291" w:name="_Toc486941071"/>
      <w:bookmarkStart w:id="2292" w:name="_Toc475605545"/>
      <w:bookmarkStart w:id="2293" w:name="_Toc509928516"/>
      <w:bookmarkStart w:id="2294" w:name="_Toc528676189"/>
      <w:bookmarkEnd w:id="2280"/>
      <w:bookmarkEnd w:id="2281"/>
      <w:bookmarkEnd w:id="2282"/>
      <w:bookmarkEnd w:id="2283"/>
      <w:r>
        <w:br w:type="page"/>
      </w:r>
    </w:p>
    <w:p w14:paraId="1BDF2CF7" w14:textId="1B9ADD20" w:rsidR="00137223" w:rsidRPr="004D3B47" w:rsidRDefault="008E7879" w:rsidP="00DD6944">
      <w:pPr>
        <w:pStyle w:val="Caption"/>
        <w:keepNext/>
        <w:spacing w:after="80"/>
        <w:ind w:right="544"/>
        <w:jc w:val="both"/>
      </w:pPr>
      <w:bookmarkStart w:id="2295" w:name="_Ref68682765"/>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26</w:t>
      </w:r>
      <w:r w:rsidR="00905C1A" w:rsidRPr="004D3B47">
        <w:rPr>
          <w:noProof/>
        </w:rPr>
        <w:fldChar w:fldCharType="end"/>
      </w:r>
      <w:bookmarkEnd w:id="2284"/>
      <w:bookmarkEnd w:id="2285"/>
      <w:bookmarkEnd w:id="2295"/>
      <w:r w:rsidR="00030D6F" w:rsidRPr="004D3B47">
        <w:t xml:space="preserve"> </w:t>
      </w:r>
      <w:r w:rsidR="00137223" w:rsidRPr="004D3B47">
        <w:t xml:space="preserve">– Three-year coverage (women aged 25-69 years screened in the three years prior to </w:t>
      </w:r>
      <w:sdt>
        <w:sdtPr>
          <w:alias w:val="End Period"/>
          <w:tag w:val="End Period"/>
          <w:id w:val="-435286067"/>
          <w:placeholder>
            <w:docPart w:val="93EEE7AF65BC4E47AC7A19BA1727B0F5"/>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137223" w:rsidRPr="004D3B47">
        <w:t>, hysterectomy adjusted), by ethnicity and DHB</w:t>
      </w:r>
      <w:bookmarkEnd w:id="2286"/>
      <w:bookmarkEnd w:id="2287"/>
      <w:bookmarkEnd w:id="2288"/>
    </w:p>
    <w:tbl>
      <w:tblPr>
        <w:tblW w:w="492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16"/>
        <w:gridCol w:w="1468"/>
        <w:gridCol w:w="1470"/>
        <w:gridCol w:w="1471"/>
        <w:gridCol w:w="1472"/>
        <w:gridCol w:w="1472"/>
        <w:gridCol w:w="1471"/>
        <w:gridCol w:w="1472"/>
        <w:gridCol w:w="1475"/>
      </w:tblGrid>
      <w:tr w:rsidR="004D3B47" w:rsidRPr="004D3B47" w14:paraId="7F7ACDD5" w14:textId="77777777" w:rsidTr="00B45373">
        <w:trPr>
          <w:trHeight w:val="301"/>
        </w:trPr>
        <w:tc>
          <w:tcPr>
            <w:tcW w:w="2116" w:type="dxa"/>
            <w:tcBorders>
              <w:top w:val="single" w:sz="4" w:space="0" w:color="auto"/>
              <w:bottom w:val="nil"/>
            </w:tcBorders>
            <w:shd w:val="clear" w:color="000000" w:fill="D9D9D9"/>
            <w:noWrap/>
            <w:vAlign w:val="bottom"/>
            <w:hideMark/>
          </w:tcPr>
          <w:p w14:paraId="5BCCD107" w14:textId="77777777" w:rsidR="00137223" w:rsidRPr="00724B68" w:rsidRDefault="00137223" w:rsidP="0097329E">
            <w:pPr>
              <w:jc w:val="center"/>
              <w:rPr>
                <w:rFonts w:asciiTheme="minorHAnsi" w:eastAsia="Times New Roman" w:hAnsiTheme="minorHAnsi"/>
                <w:b/>
                <w:bCs/>
                <w:szCs w:val="23"/>
                <w:lang w:eastAsia="en-AU"/>
              </w:rPr>
            </w:pPr>
          </w:p>
        </w:tc>
        <w:tc>
          <w:tcPr>
            <w:tcW w:w="2938" w:type="dxa"/>
            <w:gridSpan w:val="2"/>
            <w:tcBorders>
              <w:top w:val="single" w:sz="4" w:space="0" w:color="auto"/>
              <w:bottom w:val="nil"/>
            </w:tcBorders>
            <w:shd w:val="clear" w:color="000000" w:fill="D9D9D9"/>
            <w:noWrap/>
            <w:vAlign w:val="bottom"/>
            <w:hideMark/>
          </w:tcPr>
          <w:p w14:paraId="5B7BD674" w14:textId="77777777" w:rsidR="00137223" w:rsidRPr="004D3B47" w:rsidRDefault="00137223" w:rsidP="0097329E">
            <w:pPr>
              <w:ind w:right="562"/>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Māori</w:t>
            </w:r>
          </w:p>
        </w:tc>
        <w:tc>
          <w:tcPr>
            <w:tcW w:w="2943" w:type="dxa"/>
            <w:gridSpan w:val="2"/>
            <w:tcBorders>
              <w:top w:val="single" w:sz="4" w:space="0" w:color="auto"/>
              <w:bottom w:val="nil"/>
            </w:tcBorders>
            <w:shd w:val="clear" w:color="000000" w:fill="D9D9D9"/>
            <w:noWrap/>
            <w:vAlign w:val="bottom"/>
            <w:hideMark/>
          </w:tcPr>
          <w:p w14:paraId="38DF02F9" w14:textId="77777777" w:rsidR="00137223" w:rsidRPr="004D3B47" w:rsidRDefault="00137223" w:rsidP="0097329E">
            <w:pPr>
              <w:ind w:right="562"/>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Pacific</w:t>
            </w:r>
          </w:p>
        </w:tc>
        <w:tc>
          <w:tcPr>
            <w:tcW w:w="2943" w:type="dxa"/>
            <w:gridSpan w:val="2"/>
            <w:tcBorders>
              <w:top w:val="single" w:sz="4" w:space="0" w:color="auto"/>
              <w:bottom w:val="nil"/>
            </w:tcBorders>
            <w:shd w:val="clear" w:color="000000" w:fill="D9D9D9"/>
            <w:noWrap/>
            <w:vAlign w:val="bottom"/>
            <w:hideMark/>
          </w:tcPr>
          <w:p w14:paraId="5E81D456" w14:textId="77777777" w:rsidR="00137223" w:rsidRPr="004D3B47" w:rsidRDefault="00137223" w:rsidP="0097329E">
            <w:pPr>
              <w:ind w:right="562"/>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Asian</w:t>
            </w:r>
          </w:p>
        </w:tc>
        <w:tc>
          <w:tcPr>
            <w:tcW w:w="2947" w:type="dxa"/>
            <w:gridSpan w:val="2"/>
            <w:tcBorders>
              <w:top w:val="single" w:sz="4" w:space="0" w:color="auto"/>
              <w:bottom w:val="nil"/>
            </w:tcBorders>
            <w:shd w:val="clear" w:color="000000" w:fill="D9D9D9"/>
            <w:noWrap/>
            <w:vAlign w:val="bottom"/>
            <w:hideMark/>
          </w:tcPr>
          <w:p w14:paraId="35BBC4D4" w14:textId="77777777" w:rsidR="00137223" w:rsidRPr="004D3B47" w:rsidRDefault="00137223" w:rsidP="0097329E">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European/ Other</w:t>
            </w:r>
          </w:p>
        </w:tc>
      </w:tr>
      <w:tr w:rsidR="004D3B47" w:rsidRPr="004D3B47" w14:paraId="198484F5" w14:textId="77777777" w:rsidTr="00B45373">
        <w:trPr>
          <w:trHeight w:val="301"/>
        </w:trPr>
        <w:tc>
          <w:tcPr>
            <w:tcW w:w="2116" w:type="dxa"/>
            <w:tcBorders>
              <w:top w:val="nil"/>
              <w:bottom w:val="single" w:sz="4" w:space="0" w:color="auto"/>
            </w:tcBorders>
            <w:shd w:val="clear" w:color="000000" w:fill="D9D9D9"/>
            <w:noWrap/>
            <w:vAlign w:val="bottom"/>
            <w:hideMark/>
          </w:tcPr>
          <w:p w14:paraId="253755E6" w14:textId="77777777" w:rsidR="00137223" w:rsidRPr="00724B68" w:rsidRDefault="00137223" w:rsidP="0097329E">
            <w:pPr>
              <w:rPr>
                <w:rFonts w:asciiTheme="minorHAnsi" w:eastAsia="Times New Roman" w:hAnsiTheme="minorHAnsi"/>
                <w:b/>
                <w:bCs/>
                <w:szCs w:val="23"/>
                <w:lang w:eastAsia="en-AU"/>
              </w:rPr>
            </w:pPr>
            <w:r w:rsidRPr="00724B68">
              <w:rPr>
                <w:rFonts w:asciiTheme="minorHAnsi" w:eastAsia="Times New Roman" w:hAnsiTheme="minorHAnsi"/>
                <w:b/>
                <w:bCs/>
                <w:szCs w:val="23"/>
                <w:lang w:eastAsia="en-AU"/>
              </w:rPr>
              <w:t>DHB</w:t>
            </w:r>
          </w:p>
        </w:tc>
        <w:tc>
          <w:tcPr>
            <w:tcW w:w="1468" w:type="dxa"/>
            <w:tcBorders>
              <w:top w:val="nil"/>
              <w:bottom w:val="single" w:sz="4" w:space="0" w:color="auto"/>
            </w:tcBorders>
            <w:shd w:val="clear" w:color="000000" w:fill="D9D9D9"/>
            <w:noWrap/>
            <w:vAlign w:val="bottom"/>
            <w:hideMark/>
          </w:tcPr>
          <w:p w14:paraId="56E71339" w14:textId="77777777" w:rsidR="00137223" w:rsidRPr="004D3B47" w:rsidRDefault="00137223" w:rsidP="0097329E">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N</w:t>
            </w:r>
          </w:p>
        </w:tc>
        <w:tc>
          <w:tcPr>
            <w:tcW w:w="1470" w:type="dxa"/>
            <w:tcBorders>
              <w:top w:val="nil"/>
              <w:bottom w:val="single" w:sz="4" w:space="0" w:color="auto"/>
            </w:tcBorders>
            <w:shd w:val="clear" w:color="000000" w:fill="D9D9D9"/>
            <w:noWrap/>
            <w:vAlign w:val="bottom"/>
            <w:hideMark/>
          </w:tcPr>
          <w:p w14:paraId="79D95429" w14:textId="77777777" w:rsidR="00137223" w:rsidRPr="004D3B47" w:rsidRDefault="00137223" w:rsidP="0097329E">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w:t>
            </w:r>
          </w:p>
        </w:tc>
        <w:tc>
          <w:tcPr>
            <w:tcW w:w="1471" w:type="dxa"/>
            <w:tcBorders>
              <w:top w:val="nil"/>
              <w:bottom w:val="single" w:sz="4" w:space="0" w:color="auto"/>
            </w:tcBorders>
            <w:shd w:val="clear" w:color="000000" w:fill="D9D9D9"/>
            <w:noWrap/>
            <w:vAlign w:val="bottom"/>
            <w:hideMark/>
          </w:tcPr>
          <w:p w14:paraId="217E9CA9" w14:textId="77777777" w:rsidR="00137223" w:rsidRPr="004D3B47" w:rsidRDefault="00137223" w:rsidP="0097329E">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N</w:t>
            </w:r>
          </w:p>
        </w:tc>
        <w:tc>
          <w:tcPr>
            <w:tcW w:w="1472" w:type="dxa"/>
            <w:tcBorders>
              <w:top w:val="nil"/>
              <w:bottom w:val="single" w:sz="4" w:space="0" w:color="auto"/>
            </w:tcBorders>
            <w:shd w:val="clear" w:color="000000" w:fill="D9D9D9"/>
            <w:noWrap/>
            <w:vAlign w:val="bottom"/>
            <w:hideMark/>
          </w:tcPr>
          <w:p w14:paraId="114CCB4D" w14:textId="77777777" w:rsidR="00137223" w:rsidRPr="004D3B47" w:rsidRDefault="00137223" w:rsidP="0097329E">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w:t>
            </w:r>
          </w:p>
        </w:tc>
        <w:tc>
          <w:tcPr>
            <w:tcW w:w="1472" w:type="dxa"/>
            <w:tcBorders>
              <w:top w:val="nil"/>
              <w:bottom w:val="single" w:sz="4" w:space="0" w:color="auto"/>
            </w:tcBorders>
            <w:shd w:val="clear" w:color="000000" w:fill="D9D9D9"/>
            <w:noWrap/>
            <w:vAlign w:val="bottom"/>
            <w:hideMark/>
          </w:tcPr>
          <w:p w14:paraId="4A1FFC86" w14:textId="77777777" w:rsidR="00137223" w:rsidRPr="004D3B47" w:rsidRDefault="00137223" w:rsidP="0097329E">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N</w:t>
            </w:r>
          </w:p>
        </w:tc>
        <w:tc>
          <w:tcPr>
            <w:tcW w:w="1471" w:type="dxa"/>
            <w:tcBorders>
              <w:top w:val="nil"/>
              <w:bottom w:val="single" w:sz="4" w:space="0" w:color="auto"/>
            </w:tcBorders>
            <w:shd w:val="clear" w:color="000000" w:fill="D9D9D9"/>
            <w:noWrap/>
            <w:vAlign w:val="bottom"/>
            <w:hideMark/>
          </w:tcPr>
          <w:p w14:paraId="48277952" w14:textId="77777777" w:rsidR="00137223" w:rsidRPr="004D3B47" w:rsidRDefault="00137223" w:rsidP="0097329E">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w:t>
            </w:r>
          </w:p>
        </w:tc>
        <w:tc>
          <w:tcPr>
            <w:tcW w:w="1472" w:type="dxa"/>
            <w:tcBorders>
              <w:top w:val="nil"/>
              <w:bottom w:val="single" w:sz="4" w:space="0" w:color="auto"/>
            </w:tcBorders>
            <w:shd w:val="clear" w:color="000000" w:fill="D9D9D9"/>
            <w:noWrap/>
            <w:vAlign w:val="bottom"/>
            <w:hideMark/>
          </w:tcPr>
          <w:p w14:paraId="2D66140F" w14:textId="77777777" w:rsidR="00137223" w:rsidRPr="004D3B47" w:rsidRDefault="00137223" w:rsidP="0097329E">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N</w:t>
            </w:r>
          </w:p>
        </w:tc>
        <w:tc>
          <w:tcPr>
            <w:tcW w:w="1475" w:type="dxa"/>
            <w:tcBorders>
              <w:top w:val="nil"/>
              <w:bottom w:val="single" w:sz="4" w:space="0" w:color="auto"/>
            </w:tcBorders>
            <w:shd w:val="clear" w:color="000000" w:fill="D9D9D9"/>
            <w:noWrap/>
            <w:vAlign w:val="bottom"/>
            <w:hideMark/>
          </w:tcPr>
          <w:p w14:paraId="401C520D" w14:textId="77777777" w:rsidR="00137223" w:rsidRPr="004D3B47" w:rsidRDefault="00137223" w:rsidP="0097329E">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w:t>
            </w:r>
          </w:p>
        </w:tc>
      </w:tr>
      <w:tr w:rsidR="004D3B47" w:rsidRPr="004D3B47" w14:paraId="084D0776" w14:textId="77777777" w:rsidTr="00D1642F">
        <w:trPr>
          <w:trHeight w:val="331"/>
        </w:trPr>
        <w:tc>
          <w:tcPr>
            <w:tcW w:w="2116" w:type="dxa"/>
            <w:tcBorders>
              <w:top w:val="single" w:sz="4" w:space="0" w:color="auto"/>
            </w:tcBorders>
            <w:shd w:val="clear" w:color="auto" w:fill="auto"/>
            <w:noWrap/>
            <w:vAlign w:val="bottom"/>
            <w:hideMark/>
          </w:tcPr>
          <w:p w14:paraId="0BED6261" w14:textId="77777777" w:rsidR="00B45373" w:rsidRPr="00724B68" w:rsidRDefault="00B45373" w:rsidP="00B45373">
            <w:pPr>
              <w:rPr>
                <w:rFonts w:asciiTheme="minorHAnsi" w:eastAsia="Times New Roman" w:hAnsiTheme="minorHAnsi"/>
                <w:szCs w:val="23"/>
                <w:lang w:eastAsia="en-AU"/>
              </w:rPr>
            </w:pPr>
            <w:r w:rsidRPr="00724B68">
              <w:rPr>
                <w:szCs w:val="23"/>
              </w:rPr>
              <w:t xml:space="preserve"> Auckland </w:t>
            </w:r>
          </w:p>
        </w:tc>
        <w:tc>
          <w:tcPr>
            <w:tcW w:w="1468" w:type="dxa"/>
            <w:tcBorders>
              <w:top w:val="single" w:sz="4" w:space="0" w:color="auto"/>
            </w:tcBorders>
            <w:shd w:val="clear" w:color="auto" w:fill="auto"/>
            <w:noWrap/>
          </w:tcPr>
          <w:p w14:paraId="2CE3DFA2" w14:textId="61F4C1E6" w:rsidR="00B45373" w:rsidRPr="004D3B47" w:rsidRDefault="00B45373" w:rsidP="00B45373">
            <w:pPr>
              <w:jc w:val="right"/>
              <w:rPr>
                <w:rFonts w:asciiTheme="minorHAnsi" w:hAnsiTheme="minorHAnsi"/>
                <w:sz w:val="22"/>
              </w:rPr>
            </w:pPr>
            <w:r w:rsidRPr="004D3B47">
              <w:t xml:space="preserve"> 5,558 </w:t>
            </w:r>
          </w:p>
        </w:tc>
        <w:tc>
          <w:tcPr>
            <w:tcW w:w="1470" w:type="dxa"/>
            <w:tcBorders>
              <w:top w:val="single" w:sz="4" w:space="0" w:color="auto"/>
            </w:tcBorders>
            <w:shd w:val="clear" w:color="auto" w:fill="auto"/>
            <w:noWrap/>
          </w:tcPr>
          <w:p w14:paraId="3D070CC3" w14:textId="05BF7165" w:rsidR="00B45373" w:rsidRPr="004D3B47" w:rsidRDefault="00B45373" w:rsidP="00B45373">
            <w:pPr>
              <w:jc w:val="right"/>
              <w:rPr>
                <w:rFonts w:asciiTheme="minorHAnsi" w:hAnsiTheme="minorHAnsi"/>
                <w:sz w:val="22"/>
              </w:rPr>
            </w:pPr>
            <w:r w:rsidRPr="004D3B47">
              <w:t>49.6</w:t>
            </w:r>
          </w:p>
        </w:tc>
        <w:tc>
          <w:tcPr>
            <w:tcW w:w="1471" w:type="dxa"/>
            <w:tcBorders>
              <w:top w:val="single" w:sz="4" w:space="0" w:color="auto"/>
            </w:tcBorders>
            <w:shd w:val="clear" w:color="auto" w:fill="auto"/>
            <w:noWrap/>
          </w:tcPr>
          <w:p w14:paraId="5281768C" w14:textId="1C6DE531" w:rsidR="00B45373" w:rsidRPr="004D3B47" w:rsidRDefault="00B45373" w:rsidP="00B45373">
            <w:pPr>
              <w:jc w:val="right"/>
              <w:rPr>
                <w:rFonts w:asciiTheme="minorHAnsi" w:hAnsiTheme="minorHAnsi"/>
                <w:sz w:val="22"/>
              </w:rPr>
            </w:pPr>
            <w:r w:rsidRPr="004D3B47">
              <w:t xml:space="preserve"> 9,123 </w:t>
            </w:r>
          </w:p>
        </w:tc>
        <w:tc>
          <w:tcPr>
            <w:tcW w:w="1472" w:type="dxa"/>
            <w:tcBorders>
              <w:top w:val="single" w:sz="4" w:space="0" w:color="auto"/>
            </w:tcBorders>
            <w:shd w:val="clear" w:color="auto" w:fill="auto"/>
            <w:noWrap/>
          </w:tcPr>
          <w:p w14:paraId="4BADAD4E" w14:textId="3EFE56CD" w:rsidR="00B45373" w:rsidRPr="004D3B47" w:rsidRDefault="00B45373" w:rsidP="00B45373">
            <w:pPr>
              <w:jc w:val="right"/>
              <w:rPr>
                <w:rFonts w:asciiTheme="minorHAnsi" w:hAnsiTheme="minorHAnsi"/>
                <w:sz w:val="22"/>
              </w:rPr>
            </w:pPr>
            <w:r w:rsidRPr="004D3B47">
              <w:t>63.0</w:t>
            </w:r>
          </w:p>
        </w:tc>
        <w:tc>
          <w:tcPr>
            <w:tcW w:w="1472" w:type="dxa"/>
            <w:tcBorders>
              <w:top w:val="single" w:sz="4" w:space="0" w:color="auto"/>
            </w:tcBorders>
            <w:shd w:val="clear" w:color="auto" w:fill="auto"/>
            <w:noWrap/>
          </w:tcPr>
          <w:p w14:paraId="60DE5802" w14:textId="3E54D3AF" w:rsidR="00B45373" w:rsidRPr="004D3B47" w:rsidRDefault="00B45373" w:rsidP="00B45373">
            <w:pPr>
              <w:jc w:val="right"/>
              <w:rPr>
                <w:rFonts w:asciiTheme="minorHAnsi" w:hAnsiTheme="minorHAnsi"/>
                <w:sz w:val="22"/>
              </w:rPr>
            </w:pPr>
            <w:r w:rsidRPr="004D3B47">
              <w:t xml:space="preserve"> 30,069 </w:t>
            </w:r>
          </w:p>
        </w:tc>
        <w:tc>
          <w:tcPr>
            <w:tcW w:w="1471" w:type="dxa"/>
            <w:tcBorders>
              <w:top w:val="single" w:sz="4" w:space="0" w:color="auto"/>
            </w:tcBorders>
            <w:shd w:val="clear" w:color="auto" w:fill="auto"/>
            <w:noWrap/>
          </w:tcPr>
          <w:p w14:paraId="4CE33A4A" w14:textId="5749B8EA" w:rsidR="00B45373" w:rsidRPr="004D3B47" w:rsidRDefault="00B45373" w:rsidP="00B45373">
            <w:pPr>
              <w:jc w:val="right"/>
              <w:rPr>
                <w:rFonts w:asciiTheme="minorHAnsi" w:hAnsiTheme="minorHAnsi"/>
                <w:sz w:val="22"/>
              </w:rPr>
            </w:pPr>
            <w:r w:rsidRPr="004D3B47">
              <w:t>51.1</w:t>
            </w:r>
          </w:p>
        </w:tc>
        <w:tc>
          <w:tcPr>
            <w:tcW w:w="1472" w:type="dxa"/>
            <w:tcBorders>
              <w:top w:val="single" w:sz="4" w:space="0" w:color="auto"/>
            </w:tcBorders>
            <w:shd w:val="clear" w:color="auto" w:fill="auto"/>
            <w:noWrap/>
          </w:tcPr>
          <w:p w14:paraId="4440027F" w14:textId="4247C8C4" w:rsidR="00B45373" w:rsidRPr="004D3B47" w:rsidRDefault="00B45373" w:rsidP="00B45373">
            <w:pPr>
              <w:jc w:val="right"/>
              <w:rPr>
                <w:rFonts w:asciiTheme="minorHAnsi" w:hAnsiTheme="minorHAnsi"/>
                <w:sz w:val="22"/>
              </w:rPr>
            </w:pPr>
            <w:r w:rsidRPr="004D3B47">
              <w:t xml:space="preserve"> 59,604 </w:t>
            </w:r>
          </w:p>
        </w:tc>
        <w:tc>
          <w:tcPr>
            <w:tcW w:w="1475" w:type="dxa"/>
            <w:tcBorders>
              <w:top w:val="single" w:sz="4" w:space="0" w:color="auto"/>
            </w:tcBorders>
            <w:shd w:val="clear" w:color="auto" w:fill="auto"/>
            <w:noWrap/>
          </w:tcPr>
          <w:p w14:paraId="66ACA544" w14:textId="56EDE649" w:rsidR="00B45373" w:rsidRPr="004D3B47" w:rsidRDefault="00B45373" w:rsidP="00B45373">
            <w:pPr>
              <w:jc w:val="right"/>
              <w:rPr>
                <w:rFonts w:asciiTheme="minorHAnsi" w:hAnsiTheme="minorHAnsi"/>
                <w:sz w:val="22"/>
              </w:rPr>
            </w:pPr>
            <w:r w:rsidRPr="004D3B47">
              <w:t>79.7</w:t>
            </w:r>
          </w:p>
        </w:tc>
      </w:tr>
      <w:tr w:rsidR="004D3B47" w:rsidRPr="004D3B47" w14:paraId="55B0F996" w14:textId="77777777" w:rsidTr="00D1642F">
        <w:trPr>
          <w:trHeight w:val="301"/>
        </w:trPr>
        <w:tc>
          <w:tcPr>
            <w:tcW w:w="2116" w:type="dxa"/>
            <w:shd w:val="clear" w:color="auto" w:fill="auto"/>
            <w:noWrap/>
            <w:vAlign w:val="bottom"/>
            <w:hideMark/>
          </w:tcPr>
          <w:p w14:paraId="0E23E09C" w14:textId="77777777" w:rsidR="00B45373" w:rsidRPr="00724B68" w:rsidRDefault="00B45373" w:rsidP="00B45373">
            <w:pPr>
              <w:rPr>
                <w:rFonts w:asciiTheme="minorHAnsi" w:eastAsia="Times New Roman" w:hAnsiTheme="minorHAnsi"/>
                <w:szCs w:val="23"/>
                <w:lang w:eastAsia="en-AU"/>
              </w:rPr>
            </w:pPr>
            <w:r w:rsidRPr="00724B68">
              <w:rPr>
                <w:szCs w:val="23"/>
              </w:rPr>
              <w:t xml:space="preserve"> Bay of Plenty </w:t>
            </w:r>
          </w:p>
        </w:tc>
        <w:tc>
          <w:tcPr>
            <w:tcW w:w="1468" w:type="dxa"/>
            <w:shd w:val="clear" w:color="auto" w:fill="auto"/>
            <w:noWrap/>
          </w:tcPr>
          <w:p w14:paraId="116C70A1" w14:textId="7FA86B9D" w:rsidR="00B45373" w:rsidRPr="004D3B47" w:rsidRDefault="00B45373" w:rsidP="00B45373">
            <w:pPr>
              <w:jc w:val="right"/>
              <w:rPr>
                <w:rFonts w:asciiTheme="minorHAnsi" w:hAnsiTheme="minorHAnsi"/>
                <w:sz w:val="22"/>
              </w:rPr>
            </w:pPr>
            <w:r w:rsidRPr="004D3B47">
              <w:t xml:space="preserve"> 8,878 </w:t>
            </w:r>
          </w:p>
        </w:tc>
        <w:tc>
          <w:tcPr>
            <w:tcW w:w="1470" w:type="dxa"/>
            <w:shd w:val="clear" w:color="auto" w:fill="auto"/>
            <w:noWrap/>
          </w:tcPr>
          <w:p w14:paraId="08298D8F" w14:textId="7B3551DB" w:rsidR="00B45373" w:rsidRPr="004D3B47" w:rsidRDefault="00B45373" w:rsidP="00B45373">
            <w:pPr>
              <w:jc w:val="right"/>
              <w:rPr>
                <w:rFonts w:asciiTheme="minorHAnsi" w:hAnsiTheme="minorHAnsi"/>
                <w:sz w:val="22"/>
              </w:rPr>
            </w:pPr>
            <w:r w:rsidRPr="004D3B47">
              <w:t>66.4</w:t>
            </w:r>
          </w:p>
        </w:tc>
        <w:tc>
          <w:tcPr>
            <w:tcW w:w="1471" w:type="dxa"/>
            <w:shd w:val="clear" w:color="auto" w:fill="auto"/>
            <w:noWrap/>
          </w:tcPr>
          <w:p w14:paraId="3D285BD9" w14:textId="47922715" w:rsidR="00B45373" w:rsidRPr="004D3B47" w:rsidRDefault="00B45373" w:rsidP="00B45373">
            <w:pPr>
              <w:jc w:val="right"/>
              <w:rPr>
                <w:rFonts w:asciiTheme="minorHAnsi" w:hAnsiTheme="minorHAnsi"/>
                <w:sz w:val="22"/>
              </w:rPr>
            </w:pPr>
            <w:r w:rsidRPr="004D3B47">
              <w:t xml:space="preserve"> 609 </w:t>
            </w:r>
          </w:p>
        </w:tc>
        <w:tc>
          <w:tcPr>
            <w:tcW w:w="1472" w:type="dxa"/>
            <w:shd w:val="clear" w:color="auto" w:fill="auto"/>
            <w:noWrap/>
          </w:tcPr>
          <w:p w14:paraId="505876D0" w14:textId="4CF23974" w:rsidR="00B45373" w:rsidRPr="004D3B47" w:rsidRDefault="00B45373" w:rsidP="00B45373">
            <w:pPr>
              <w:jc w:val="right"/>
              <w:rPr>
                <w:rFonts w:asciiTheme="minorHAnsi" w:hAnsiTheme="minorHAnsi"/>
                <w:sz w:val="22"/>
              </w:rPr>
            </w:pPr>
            <w:r w:rsidRPr="004D3B47">
              <w:t>67.5</w:t>
            </w:r>
          </w:p>
        </w:tc>
        <w:tc>
          <w:tcPr>
            <w:tcW w:w="1472" w:type="dxa"/>
            <w:shd w:val="clear" w:color="auto" w:fill="auto"/>
            <w:noWrap/>
          </w:tcPr>
          <w:p w14:paraId="6CD2E160" w14:textId="0392F568" w:rsidR="00B45373" w:rsidRPr="004D3B47" w:rsidRDefault="00B45373" w:rsidP="00B45373">
            <w:pPr>
              <w:jc w:val="right"/>
              <w:rPr>
                <w:rFonts w:asciiTheme="minorHAnsi" w:hAnsiTheme="minorHAnsi"/>
                <w:sz w:val="22"/>
              </w:rPr>
            </w:pPr>
            <w:r w:rsidRPr="004D3B47">
              <w:t xml:space="preserve"> 2,981 </w:t>
            </w:r>
          </w:p>
        </w:tc>
        <w:tc>
          <w:tcPr>
            <w:tcW w:w="1471" w:type="dxa"/>
            <w:shd w:val="clear" w:color="auto" w:fill="auto"/>
            <w:noWrap/>
          </w:tcPr>
          <w:p w14:paraId="711D1B94" w14:textId="37DD373A" w:rsidR="00B45373" w:rsidRPr="004D3B47" w:rsidRDefault="00B45373" w:rsidP="00B45373">
            <w:pPr>
              <w:jc w:val="right"/>
              <w:rPr>
                <w:rFonts w:asciiTheme="minorHAnsi" w:hAnsiTheme="minorHAnsi"/>
                <w:sz w:val="22"/>
              </w:rPr>
            </w:pPr>
            <w:r w:rsidRPr="004D3B47">
              <w:t>54.9</w:t>
            </w:r>
          </w:p>
        </w:tc>
        <w:tc>
          <w:tcPr>
            <w:tcW w:w="1472" w:type="dxa"/>
            <w:shd w:val="clear" w:color="auto" w:fill="auto"/>
            <w:noWrap/>
          </w:tcPr>
          <w:p w14:paraId="04B7F8C7" w14:textId="3C9C787F" w:rsidR="00B45373" w:rsidRPr="004D3B47" w:rsidRDefault="00B45373" w:rsidP="00B45373">
            <w:pPr>
              <w:jc w:val="right"/>
              <w:rPr>
                <w:rFonts w:asciiTheme="minorHAnsi" w:hAnsiTheme="minorHAnsi"/>
                <w:sz w:val="22"/>
              </w:rPr>
            </w:pPr>
            <w:r w:rsidRPr="004D3B47">
              <w:t xml:space="preserve"> 36,141 </w:t>
            </w:r>
          </w:p>
        </w:tc>
        <w:tc>
          <w:tcPr>
            <w:tcW w:w="1475" w:type="dxa"/>
            <w:shd w:val="clear" w:color="auto" w:fill="auto"/>
            <w:noWrap/>
          </w:tcPr>
          <w:p w14:paraId="20CF8F16" w14:textId="59C78477" w:rsidR="00B45373" w:rsidRPr="004D3B47" w:rsidRDefault="00B45373" w:rsidP="00B45373">
            <w:pPr>
              <w:jc w:val="right"/>
              <w:rPr>
                <w:rFonts w:asciiTheme="minorHAnsi" w:hAnsiTheme="minorHAnsi"/>
                <w:sz w:val="22"/>
              </w:rPr>
            </w:pPr>
            <w:r w:rsidRPr="004D3B47">
              <w:t>85.4</w:t>
            </w:r>
          </w:p>
        </w:tc>
      </w:tr>
      <w:tr w:rsidR="004D3B47" w:rsidRPr="004D3B47" w14:paraId="11A3487D" w14:textId="77777777" w:rsidTr="00D1642F">
        <w:trPr>
          <w:trHeight w:val="301"/>
        </w:trPr>
        <w:tc>
          <w:tcPr>
            <w:tcW w:w="2116" w:type="dxa"/>
            <w:shd w:val="clear" w:color="auto" w:fill="auto"/>
            <w:noWrap/>
            <w:vAlign w:val="bottom"/>
            <w:hideMark/>
          </w:tcPr>
          <w:p w14:paraId="0163CAFC" w14:textId="77777777" w:rsidR="00B45373" w:rsidRPr="00724B68" w:rsidRDefault="00B45373" w:rsidP="00B45373">
            <w:pPr>
              <w:rPr>
                <w:rFonts w:asciiTheme="minorHAnsi" w:eastAsia="Times New Roman" w:hAnsiTheme="minorHAnsi"/>
                <w:szCs w:val="23"/>
                <w:lang w:eastAsia="en-AU"/>
              </w:rPr>
            </w:pPr>
            <w:r w:rsidRPr="00724B68">
              <w:rPr>
                <w:szCs w:val="23"/>
              </w:rPr>
              <w:t xml:space="preserve"> Canterbury </w:t>
            </w:r>
          </w:p>
        </w:tc>
        <w:tc>
          <w:tcPr>
            <w:tcW w:w="1468" w:type="dxa"/>
            <w:shd w:val="clear" w:color="auto" w:fill="auto"/>
            <w:noWrap/>
          </w:tcPr>
          <w:p w14:paraId="6C6ED0B4" w14:textId="5631AB63" w:rsidR="00B45373" w:rsidRPr="004D3B47" w:rsidRDefault="00B45373" w:rsidP="00B45373">
            <w:pPr>
              <w:jc w:val="right"/>
              <w:rPr>
                <w:rFonts w:asciiTheme="minorHAnsi" w:hAnsiTheme="minorHAnsi"/>
                <w:sz w:val="22"/>
              </w:rPr>
            </w:pPr>
            <w:r w:rsidRPr="004D3B47">
              <w:t xml:space="preserve"> 6,017 </w:t>
            </w:r>
          </w:p>
        </w:tc>
        <w:tc>
          <w:tcPr>
            <w:tcW w:w="1470" w:type="dxa"/>
            <w:shd w:val="clear" w:color="auto" w:fill="auto"/>
            <w:noWrap/>
          </w:tcPr>
          <w:p w14:paraId="72497B35" w14:textId="4A88CCDB" w:rsidR="00B45373" w:rsidRPr="004D3B47" w:rsidRDefault="00B45373" w:rsidP="00B45373">
            <w:pPr>
              <w:jc w:val="right"/>
              <w:rPr>
                <w:rFonts w:asciiTheme="minorHAnsi" w:hAnsiTheme="minorHAnsi"/>
                <w:sz w:val="22"/>
              </w:rPr>
            </w:pPr>
            <w:r w:rsidRPr="004D3B47">
              <w:t>55.5</w:t>
            </w:r>
          </w:p>
        </w:tc>
        <w:tc>
          <w:tcPr>
            <w:tcW w:w="1471" w:type="dxa"/>
            <w:shd w:val="clear" w:color="auto" w:fill="auto"/>
            <w:noWrap/>
          </w:tcPr>
          <w:p w14:paraId="08088257" w14:textId="7D27C9DE" w:rsidR="00B45373" w:rsidRPr="004D3B47" w:rsidRDefault="00B45373" w:rsidP="00B45373">
            <w:pPr>
              <w:jc w:val="right"/>
              <w:rPr>
                <w:rFonts w:asciiTheme="minorHAnsi" w:hAnsiTheme="minorHAnsi"/>
                <w:sz w:val="22"/>
              </w:rPr>
            </w:pPr>
            <w:r w:rsidRPr="004D3B47">
              <w:t xml:space="preserve"> 2,291 </w:t>
            </w:r>
          </w:p>
        </w:tc>
        <w:tc>
          <w:tcPr>
            <w:tcW w:w="1472" w:type="dxa"/>
            <w:shd w:val="clear" w:color="auto" w:fill="auto"/>
            <w:noWrap/>
          </w:tcPr>
          <w:p w14:paraId="497CEE3D" w14:textId="7A784175" w:rsidR="00B45373" w:rsidRPr="004D3B47" w:rsidRDefault="00B45373" w:rsidP="00B45373">
            <w:pPr>
              <w:jc w:val="right"/>
              <w:rPr>
                <w:rFonts w:asciiTheme="minorHAnsi" w:hAnsiTheme="minorHAnsi"/>
                <w:sz w:val="22"/>
              </w:rPr>
            </w:pPr>
            <w:r w:rsidRPr="004D3B47">
              <w:t>76.5</w:t>
            </w:r>
          </w:p>
        </w:tc>
        <w:tc>
          <w:tcPr>
            <w:tcW w:w="1472" w:type="dxa"/>
            <w:shd w:val="clear" w:color="auto" w:fill="auto"/>
            <w:noWrap/>
          </w:tcPr>
          <w:p w14:paraId="58CC818F" w14:textId="7274106D" w:rsidR="00B45373" w:rsidRPr="004D3B47" w:rsidRDefault="00B45373" w:rsidP="00B45373">
            <w:pPr>
              <w:jc w:val="right"/>
              <w:rPr>
                <w:rFonts w:asciiTheme="minorHAnsi" w:hAnsiTheme="minorHAnsi"/>
                <w:sz w:val="22"/>
              </w:rPr>
            </w:pPr>
            <w:r w:rsidRPr="004D3B47">
              <w:t xml:space="preserve"> 11,671 </w:t>
            </w:r>
          </w:p>
        </w:tc>
        <w:tc>
          <w:tcPr>
            <w:tcW w:w="1471" w:type="dxa"/>
            <w:shd w:val="clear" w:color="auto" w:fill="auto"/>
            <w:noWrap/>
          </w:tcPr>
          <w:p w14:paraId="38933E44" w14:textId="69A7073A" w:rsidR="00B45373" w:rsidRPr="004D3B47" w:rsidRDefault="00B45373" w:rsidP="00B45373">
            <w:pPr>
              <w:jc w:val="right"/>
              <w:rPr>
                <w:rFonts w:asciiTheme="minorHAnsi" w:hAnsiTheme="minorHAnsi"/>
                <w:sz w:val="22"/>
              </w:rPr>
            </w:pPr>
            <w:r w:rsidRPr="004D3B47">
              <w:t>67.7</w:t>
            </w:r>
          </w:p>
        </w:tc>
        <w:tc>
          <w:tcPr>
            <w:tcW w:w="1472" w:type="dxa"/>
            <w:shd w:val="clear" w:color="auto" w:fill="auto"/>
            <w:noWrap/>
          </w:tcPr>
          <w:p w14:paraId="03C87F16" w14:textId="25B6B050" w:rsidR="00B45373" w:rsidRPr="004D3B47" w:rsidRDefault="00B45373" w:rsidP="00B45373">
            <w:pPr>
              <w:jc w:val="right"/>
              <w:rPr>
                <w:rFonts w:asciiTheme="minorHAnsi" w:hAnsiTheme="minorHAnsi"/>
                <w:sz w:val="22"/>
              </w:rPr>
            </w:pPr>
            <w:r w:rsidRPr="004D3B47">
              <w:t xml:space="preserve"> 87,486 </w:t>
            </w:r>
          </w:p>
        </w:tc>
        <w:tc>
          <w:tcPr>
            <w:tcW w:w="1475" w:type="dxa"/>
            <w:shd w:val="clear" w:color="auto" w:fill="auto"/>
            <w:noWrap/>
          </w:tcPr>
          <w:p w14:paraId="3DC0344D" w14:textId="6C96B7C3" w:rsidR="00B45373" w:rsidRPr="004D3B47" w:rsidRDefault="00B45373" w:rsidP="00B45373">
            <w:pPr>
              <w:jc w:val="right"/>
              <w:rPr>
                <w:rFonts w:asciiTheme="minorHAnsi" w:hAnsiTheme="minorHAnsi"/>
                <w:sz w:val="22"/>
              </w:rPr>
            </w:pPr>
            <w:r w:rsidRPr="004D3B47">
              <w:t>74.6</w:t>
            </w:r>
          </w:p>
        </w:tc>
      </w:tr>
      <w:tr w:rsidR="004D3B47" w:rsidRPr="004D3B47" w14:paraId="385ABA19" w14:textId="77777777" w:rsidTr="00D1642F">
        <w:trPr>
          <w:trHeight w:val="301"/>
        </w:trPr>
        <w:tc>
          <w:tcPr>
            <w:tcW w:w="2116" w:type="dxa"/>
            <w:shd w:val="clear" w:color="auto" w:fill="auto"/>
            <w:noWrap/>
            <w:vAlign w:val="bottom"/>
            <w:hideMark/>
          </w:tcPr>
          <w:p w14:paraId="4020A712" w14:textId="77777777" w:rsidR="00B45373" w:rsidRPr="00724B68" w:rsidRDefault="00B45373" w:rsidP="00B45373">
            <w:pPr>
              <w:rPr>
                <w:rFonts w:asciiTheme="minorHAnsi" w:eastAsia="Times New Roman" w:hAnsiTheme="minorHAnsi"/>
                <w:szCs w:val="23"/>
                <w:lang w:eastAsia="en-AU"/>
              </w:rPr>
            </w:pPr>
            <w:r w:rsidRPr="00724B68">
              <w:rPr>
                <w:szCs w:val="23"/>
              </w:rPr>
              <w:t xml:space="preserve"> Capital &amp; Coast </w:t>
            </w:r>
          </w:p>
        </w:tc>
        <w:tc>
          <w:tcPr>
            <w:tcW w:w="1468" w:type="dxa"/>
            <w:shd w:val="clear" w:color="auto" w:fill="auto"/>
            <w:noWrap/>
          </w:tcPr>
          <w:p w14:paraId="3FB63834" w14:textId="6D14B7B6" w:rsidR="00B45373" w:rsidRPr="004D3B47" w:rsidRDefault="00B45373" w:rsidP="00B45373">
            <w:pPr>
              <w:jc w:val="right"/>
              <w:rPr>
                <w:rFonts w:asciiTheme="minorHAnsi" w:hAnsiTheme="minorHAnsi"/>
                <w:sz w:val="22"/>
              </w:rPr>
            </w:pPr>
            <w:r w:rsidRPr="004D3B47">
              <w:t xml:space="preserve"> 5,216 </w:t>
            </w:r>
          </w:p>
        </w:tc>
        <w:tc>
          <w:tcPr>
            <w:tcW w:w="1470" w:type="dxa"/>
            <w:shd w:val="clear" w:color="auto" w:fill="auto"/>
            <w:noWrap/>
          </w:tcPr>
          <w:p w14:paraId="4C96F47D" w14:textId="4ED8B555" w:rsidR="00B45373" w:rsidRPr="004D3B47" w:rsidRDefault="00B45373" w:rsidP="00B45373">
            <w:pPr>
              <w:jc w:val="right"/>
              <w:rPr>
                <w:rFonts w:asciiTheme="minorHAnsi" w:hAnsiTheme="minorHAnsi"/>
                <w:sz w:val="22"/>
              </w:rPr>
            </w:pPr>
            <w:r w:rsidRPr="004D3B47">
              <w:t>58.5</w:t>
            </w:r>
          </w:p>
        </w:tc>
        <w:tc>
          <w:tcPr>
            <w:tcW w:w="1471" w:type="dxa"/>
            <w:shd w:val="clear" w:color="auto" w:fill="auto"/>
            <w:noWrap/>
          </w:tcPr>
          <w:p w14:paraId="562E31D5" w14:textId="6AB14D3A" w:rsidR="00B45373" w:rsidRPr="004D3B47" w:rsidRDefault="00B45373" w:rsidP="00B45373">
            <w:pPr>
              <w:jc w:val="right"/>
              <w:rPr>
                <w:rFonts w:asciiTheme="minorHAnsi" w:hAnsiTheme="minorHAnsi"/>
                <w:sz w:val="22"/>
              </w:rPr>
            </w:pPr>
            <w:r w:rsidRPr="004D3B47">
              <w:t xml:space="preserve"> 3,486 </w:t>
            </w:r>
          </w:p>
        </w:tc>
        <w:tc>
          <w:tcPr>
            <w:tcW w:w="1472" w:type="dxa"/>
            <w:shd w:val="clear" w:color="auto" w:fill="auto"/>
            <w:noWrap/>
          </w:tcPr>
          <w:p w14:paraId="453A8ABA" w14:textId="2EEC919F" w:rsidR="00B45373" w:rsidRPr="004D3B47" w:rsidRDefault="00B45373" w:rsidP="00B45373">
            <w:pPr>
              <w:jc w:val="right"/>
              <w:rPr>
                <w:rFonts w:asciiTheme="minorHAnsi" w:hAnsiTheme="minorHAnsi"/>
                <w:sz w:val="22"/>
              </w:rPr>
            </w:pPr>
            <w:r w:rsidRPr="004D3B47">
              <w:t>63.3</w:t>
            </w:r>
          </w:p>
        </w:tc>
        <w:tc>
          <w:tcPr>
            <w:tcW w:w="1472" w:type="dxa"/>
            <w:shd w:val="clear" w:color="auto" w:fill="auto"/>
            <w:noWrap/>
          </w:tcPr>
          <w:p w14:paraId="71E8CCF2" w14:textId="449B5BA6" w:rsidR="00B45373" w:rsidRPr="004D3B47" w:rsidRDefault="00B45373" w:rsidP="00B45373">
            <w:pPr>
              <w:jc w:val="right"/>
              <w:rPr>
                <w:rFonts w:asciiTheme="minorHAnsi" w:hAnsiTheme="minorHAnsi"/>
                <w:sz w:val="22"/>
              </w:rPr>
            </w:pPr>
            <w:r w:rsidRPr="004D3B47">
              <w:t xml:space="preserve"> 8,788 </w:t>
            </w:r>
          </w:p>
        </w:tc>
        <w:tc>
          <w:tcPr>
            <w:tcW w:w="1471" w:type="dxa"/>
            <w:shd w:val="clear" w:color="auto" w:fill="auto"/>
            <w:noWrap/>
          </w:tcPr>
          <w:p w14:paraId="0B0B55C8" w14:textId="1717D5CF" w:rsidR="00B45373" w:rsidRPr="004D3B47" w:rsidRDefault="00B45373" w:rsidP="00B45373">
            <w:pPr>
              <w:jc w:val="right"/>
              <w:rPr>
                <w:rFonts w:asciiTheme="minorHAnsi" w:hAnsiTheme="minorHAnsi"/>
                <w:sz w:val="22"/>
              </w:rPr>
            </w:pPr>
            <w:r w:rsidRPr="004D3B47">
              <w:t>58.8</w:t>
            </w:r>
          </w:p>
        </w:tc>
        <w:tc>
          <w:tcPr>
            <w:tcW w:w="1472" w:type="dxa"/>
            <w:shd w:val="clear" w:color="auto" w:fill="auto"/>
            <w:noWrap/>
          </w:tcPr>
          <w:p w14:paraId="4CE6827E" w14:textId="08722C43" w:rsidR="00B45373" w:rsidRPr="004D3B47" w:rsidRDefault="00B45373" w:rsidP="00B45373">
            <w:pPr>
              <w:jc w:val="right"/>
              <w:rPr>
                <w:rFonts w:asciiTheme="minorHAnsi" w:hAnsiTheme="minorHAnsi"/>
                <w:sz w:val="22"/>
              </w:rPr>
            </w:pPr>
            <w:r w:rsidRPr="004D3B47">
              <w:t xml:space="preserve"> 48,575 </w:t>
            </w:r>
          </w:p>
        </w:tc>
        <w:tc>
          <w:tcPr>
            <w:tcW w:w="1475" w:type="dxa"/>
            <w:shd w:val="clear" w:color="auto" w:fill="auto"/>
            <w:noWrap/>
          </w:tcPr>
          <w:p w14:paraId="4228F563" w14:textId="1F18B373" w:rsidR="00B45373" w:rsidRPr="004D3B47" w:rsidRDefault="00B45373" w:rsidP="00B45373">
            <w:pPr>
              <w:jc w:val="right"/>
              <w:rPr>
                <w:rFonts w:asciiTheme="minorHAnsi" w:hAnsiTheme="minorHAnsi"/>
                <w:sz w:val="22"/>
              </w:rPr>
            </w:pPr>
            <w:r w:rsidRPr="004D3B47">
              <w:t>82.9</w:t>
            </w:r>
          </w:p>
        </w:tc>
      </w:tr>
      <w:tr w:rsidR="004D3B47" w:rsidRPr="004D3B47" w14:paraId="48D87617" w14:textId="77777777" w:rsidTr="00D1642F">
        <w:trPr>
          <w:trHeight w:val="301"/>
        </w:trPr>
        <w:tc>
          <w:tcPr>
            <w:tcW w:w="2116" w:type="dxa"/>
            <w:shd w:val="clear" w:color="auto" w:fill="auto"/>
            <w:noWrap/>
            <w:vAlign w:val="bottom"/>
            <w:hideMark/>
          </w:tcPr>
          <w:p w14:paraId="0BA2107A" w14:textId="77777777" w:rsidR="00B45373" w:rsidRPr="00724B68" w:rsidRDefault="00B45373" w:rsidP="00B45373">
            <w:pPr>
              <w:rPr>
                <w:rFonts w:asciiTheme="minorHAnsi" w:eastAsia="Times New Roman" w:hAnsiTheme="minorHAnsi"/>
                <w:szCs w:val="23"/>
                <w:lang w:eastAsia="en-AU"/>
              </w:rPr>
            </w:pPr>
            <w:r w:rsidRPr="00724B68">
              <w:rPr>
                <w:szCs w:val="23"/>
              </w:rPr>
              <w:t xml:space="preserve"> Counties Manukau </w:t>
            </w:r>
          </w:p>
        </w:tc>
        <w:tc>
          <w:tcPr>
            <w:tcW w:w="1468" w:type="dxa"/>
            <w:shd w:val="clear" w:color="auto" w:fill="auto"/>
            <w:noWrap/>
          </w:tcPr>
          <w:p w14:paraId="635EBF0E" w14:textId="11A90398" w:rsidR="00B45373" w:rsidRPr="004D3B47" w:rsidRDefault="00B45373" w:rsidP="00B45373">
            <w:pPr>
              <w:jc w:val="right"/>
              <w:rPr>
                <w:rFonts w:asciiTheme="minorHAnsi" w:hAnsiTheme="minorHAnsi"/>
                <w:sz w:val="22"/>
              </w:rPr>
            </w:pPr>
            <w:r w:rsidRPr="004D3B47">
              <w:t xml:space="preserve"> 11,632 </w:t>
            </w:r>
          </w:p>
        </w:tc>
        <w:tc>
          <w:tcPr>
            <w:tcW w:w="1470" w:type="dxa"/>
            <w:shd w:val="clear" w:color="auto" w:fill="auto"/>
            <w:noWrap/>
          </w:tcPr>
          <w:p w14:paraId="44D478C4" w14:textId="1BFB9645" w:rsidR="00B45373" w:rsidRPr="004D3B47" w:rsidRDefault="00B45373" w:rsidP="00B45373">
            <w:pPr>
              <w:jc w:val="right"/>
              <w:rPr>
                <w:rFonts w:asciiTheme="minorHAnsi" w:hAnsiTheme="minorHAnsi"/>
                <w:sz w:val="22"/>
              </w:rPr>
            </w:pPr>
            <w:r w:rsidRPr="004D3B47">
              <w:t>56.9</w:t>
            </w:r>
          </w:p>
        </w:tc>
        <w:tc>
          <w:tcPr>
            <w:tcW w:w="1471" w:type="dxa"/>
            <w:shd w:val="clear" w:color="auto" w:fill="auto"/>
            <w:noWrap/>
          </w:tcPr>
          <w:p w14:paraId="2629DAA3" w14:textId="1DC08373" w:rsidR="00B45373" w:rsidRPr="004D3B47" w:rsidRDefault="00B45373" w:rsidP="00B45373">
            <w:pPr>
              <w:jc w:val="right"/>
              <w:rPr>
                <w:rFonts w:asciiTheme="minorHAnsi" w:hAnsiTheme="minorHAnsi"/>
                <w:sz w:val="22"/>
              </w:rPr>
            </w:pPr>
            <w:r w:rsidRPr="004D3B47">
              <w:t xml:space="preserve"> 18,641 </w:t>
            </w:r>
          </w:p>
        </w:tc>
        <w:tc>
          <w:tcPr>
            <w:tcW w:w="1472" w:type="dxa"/>
            <w:shd w:val="clear" w:color="auto" w:fill="auto"/>
            <w:noWrap/>
          </w:tcPr>
          <w:p w14:paraId="2EB5541E" w14:textId="7D7F96F5" w:rsidR="00B45373" w:rsidRPr="004D3B47" w:rsidRDefault="00B45373" w:rsidP="00B45373">
            <w:pPr>
              <w:jc w:val="right"/>
              <w:rPr>
                <w:rFonts w:asciiTheme="minorHAnsi" w:hAnsiTheme="minorHAnsi"/>
                <w:sz w:val="22"/>
              </w:rPr>
            </w:pPr>
            <w:r w:rsidRPr="004D3B47">
              <w:t>64.8</w:t>
            </w:r>
          </w:p>
        </w:tc>
        <w:tc>
          <w:tcPr>
            <w:tcW w:w="1472" w:type="dxa"/>
            <w:shd w:val="clear" w:color="auto" w:fill="auto"/>
            <w:noWrap/>
          </w:tcPr>
          <w:p w14:paraId="7D68BF83" w14:textId="22CF4073" w:rsidR="00B45373" w:rsidRPr="004D3B47" w:rsidRDefault="00B45373" w:rsidP="00B45373">
            <w:pPr>
              <w:jc w:val="right"/>
              <w:rPr>
                <w:rFonts w:asciiTheme="minorHAnsi" w:hAnsiTheme="minorHAnsi"/>
                <w:sz w:val="22"/>
              </w:rPr>
            </w:pPr>
            <w:r w:rsidRPr="004D3B47">
              <w:t xml:space="preserve"> 28,672 </w:t>
            </w:r>
          </w:p>
        </w:tc>
        <w:tc>
          <w:tcPr>
            <w:tcW w:w="1471" w:type="dxa"/>
            <w:shd w:val="clear" w:color="auto" w:fill="auto"/>
            <w:noWrap/>
          </w:tcPr>
          <w:p w14:paraId="368802C5" w14:textId="03E8309B" w:rsidR="00B45373" w:rsidRPr="004D3B47" w:rsidRDefault="00B45373" w:rsidP="00B45373">
            <w:pPr>
              <w:jc w:val="right"/>
              <w:rPr>
                <w:rFonts w:asciiTheme="minorHAnsi" w:hAnsiTheme="minorHAnsi"/>
                <w:sz w:val="22"/>
              </w:rPr>
            </w:pPr>
            <w:r w:rsidRPr="004D3B47">
              <w:t>64.8</w:t>
            </w:r>
          </w:p>
        </w:tc>
        <w:tc>
          <w:tcPr>
            <w:tcW w:w="1472" w:type="dxa"/>
            <w:shd w:val="clear" w:color="auto" w:fill="auto"/>
            <w:noWrap/>
          </w:tcPr>
          <w:p w14:paraId="1ADF14EA" w14:textId="7D9D5FF4" w:rsidR="00B45373" w:rsidRPr="004D3B47" w:rsidRDefault="00B45373" w:rsidP="00B45373">
            <w:pPr>
              <w:jc w:val="right"/>
              <w:rPr>
                <w:rFonts w:asciiTheme="minorHAnsi" w:hAnsiTheme="minorHAnsi"/>
                <w:sz w:val="22"/>
              </w:rPr>
            </w:pPr>
            <w:r w:rsidRPr="004D3B47">
              <w:t xml:space="preserve"> 40,370 </w:t>
            </w:r>
          </w:p>
        </w:tc>
        <w:tc>
          <w:tcPr>
            <w:tcW w:w="1475" w:type="dxa"/>
            <w:shd w:val="clear" w:color="auto" w:fill="auto"/>
            <w:noWrap/>
          </w:tcPr>
          <w:p w14:paraId="7B320436" w14:textId="197715F2" w:rsidR="00B45373" w:rsidRPr="004D3B47" w:rsidRDefault="00B45373" w:rsidP="00B45373">
            <w:pPr>
              <w:jc w:val="right"/>
              <w:rPr>
                <w:rFonts w:asciiTheme="minorHAnsi" w:hAnsiTheme="minorHAnsi"/>
                <w:sz w:val="22"/>
              </w:rPr>
            </w:pPr>
            <w:r w:rsidRPr="004D3B47">
              <w:t>69.3</w:t>
            </w:r>
          </w:p>
        </w:tc>
      </w:tr>
      <w:tr w:rsidR="004D3B47" w:rsidRPr="004D3B47" w14:paraId="288DF2AA" w14:textId="77777777" w:rsidTr="00D1642F">
        <w:trPr>
          <w:trHeight w:val="301"/>
        </w:trPr>
        <w:tc>
          <w:tcPr>
            <w:tcW w:w="2116" w:type="dxa"/>
            <w:shd w:val="clear" w:color="auto" w:fill="auto"/>
            <w:noWrap/>
            <w:vAlign w:val="bottom"/>
            <w:hideMark/>
          </w:tcPr>
          <w:p w14:paraId="33372E8B" w14:textId="77777777" w:rsidR="00B45373" w:rsidRPr="00724B68" w:rsidRDefault="00B45373" w:rsidP="00B45373">
            <w:pPr>
              <w:rPr>
                <w:rFonts w:asciiTheme="minorHAnsi" w:eastAsia="Times New Roman" w:hAnsiTheme="minorHAnsi"/>
                <w:szCs w:val="23"/>
                <w:lang w:eastAsia="en-AU"/>
              </w:rPr>
            </w:pPr>
            <w:r w:rsidRPr="00724B68">
              <w:rPr>
                <w:szCs w:val="23"/>
              </w:rPr>
              <w:t xml:space="preserve"> Hawke's Bay </w:t>
            </w:r>
          </w:p>
        </w:tc>
        <w:tc>
          <w:tcPr>
            <w:tcW w:w="1468" w:type="dxa"/>
            <w:shd w:val="clear" w:color="auto" w:fill="auto"/>
            <w:noWrap/>
          </w:tcPr>
          <w:p w14:paraId="67014A55" w14:textId="08919399" w:rsidR="00B45373" w:rsidRPr="004D3B47" w:rsidRDefault="00B45373" w:rsidP="00B45373">
            <w:pPr>
              <w:jc w:val="right"/>
              <w:rPr>
                <w:rFonts w:asciiTheme="minorHAnsi" w:hAnsiTheme="minorHAnsi"/>
                <w:sz w:val="22"/>
              </w:rPr>
            </w:pPr>
            <w:r w:rsidRPr="004D3B47">
              <w:t xml:space="preserve"> 6,765 </w:t>
            </w:r>
          </w:p>
        </w:tc>
        <w:tc>
          <w:tcPr>
            <w:tcW w:w="1470" w:type="dxa"/>
            <w:shd w:val="clear" w:color="auto" w:fill="auto"/>
            <w:noWrap/>
          </w:tcPr>
          <w:p w14:paraId="378D95CA" w14:textId="53D80E47" w:rsidR="00B45373" w:rsidRPr="004D3B47" w:rsidRDefault="00B45373" w:rsidP="00B45373">
            <w:pPr>
              <w:jc w:val="right"/>
              <w:rPr>
                <w:rFonts w:asciiTheme="minorHAnsi" w:hAnsiTheme="minorHAnsi"/>
                <w:sz w:val="22"/>
              </w:rPr>
            </w:pPr>
            <w:r w:rsidRPr="004D3B47">
              <w:t>71.2</w:t>
            </w:r>
          </w:p>
        </w:tc>
        <w:tc>
          <w:tcPr>
            <w:tcW w:w="1471" w:type="dxa"/>
            <w:shd w:val="clear" w:color="auto" w:fill="auto"/>
            <w:noWrap/>
          </w:tcPr>
          <w:p w14:paraId="4DB84A56" w14:textId="22A88E64" w:rsidR="00B45373" w:rsidRPr="004D3B47" w:rsidRDefault="00B45373" w:rsidP="00B45373">
            <w:pPr>
              <w:jc w:val="right"/>
              <w:rPr>
                <w:rFonts w:asciiTheme="minorHAnsi" w:hAnsiTheme="minorHAnsi"/>
                <w:sz w:val="22"/>
              </w:rPr>
            </w:pPr>
            <w:r w:rsidRPr="004D3B47">
              <w:t xml:space="preserve"> 917 </w:t>
            </w:r>
          </w:p>
        </w:tc>
        <w:tc>
          <w:tcPr>
            <w:tcW w:w="1472" w:type="dxa"/>
            <w:shd w:val="clear" w:color="auto" w:fill="auto"/>
            <w:noWrap/>
          </w:tcPr>
          <w:p w14:paraId="3208AAEC" w14:textId="376B4894" w:rsidR="00B45373" w:rsidRPr="004D3B47" w:rsidRDefault="00B45373" w:rsidP="00B45373">
            <w:pPr>
              <w:jc w:val="right"/>
              <w:rPr>
                <w:rFonts w:asciiTheme="minorHAnsi" w:hAnsiTheme="minorHAnsi"/>
                <w:sz w:val="22"/>
              </w:rPr>
            </w:pPr>
            <w:r w:rsidRPr="004D3B47">
              <w:t>76.2</w:t>
            </w:r>
          </w:p>
        </w:tc>
        <w:tc>
          <w:tcPr>
            <w:tcW w:w="1472" w:type="dxa"/>
            <w:shd w:val="clear" w:color="auto" w:fill="auto"/>
            <w:noWrap/>
          </w:tcPr>
          <w:p w14:paraId="1191E5DF" w14:textId="29CC1CB9" w:rsidR="00B45373" w:rsidRPr="004D3B47" w:rsidRDefault="00B45373" w:rsidP="00B45373">
            <w:pPr>
              <w:jc w:val="right"/>
              <w:rPr>
                <w:rFonts w:asciiTheme="minorHAnsi" w:hAnsiTheme="minorHAnsi"/>
                <w:sz w:val="22"/>
              </w:rPr>
            </w:pPr>
            <w:r w:rsidRPr="004D3B47">
              <w:t xml:space="preserve"> 1,478 </w:t>
            </w:r>
          </w:p>
        </w:tc>
        <w:tc>
          <w:tcPr>
            <w:tcW w:w="1471" w:type="dxa"/>
            <w:shd w:val="clear" w:color="auto" w:fill="auto"/>
            <w:noWrap/>
          </w:tcPr>
          <w:p w14:paraId="252C5017" w14:textId="1676BF93" w:rsidR="00B45373" w:rsidRPr="004D3B47" w:rsidRDefault="00B45373" w:rsidP="00B45373">
            <w:pPr>
              <w:jc w:val="right"/>
              <w:rPr>
                <w:rFonts w:asciiTheme="minorHAnsi" w:hAnsiTheme="minorHAnsi"/>
                <w:sz w:val="22"/>
              </w:rPr>
            </w:pPr>
            <w:r w:rsidRPr="004D3B47">
              <w:t>57.3</w:t>
            </w:r>
          </w:p>
        </w:tc>
        <w:tc>
          <w:tcPr>
            <w:tcW w:w="1472" w:type="dxa"/>
            <w:shd w:val="clear" w:color="auto" w:fill="auto"/>
            <w:noWrap/>
          </w:tcPr>
          <w:p w14:paraId="30093F0C" w14:textId="64A02020" w:rsidR="00B45373" w:rsidRPr="004D3B47" w:rsidRDefault="00B45373" w:rsidP="00B45373">
            <w:pPr>
              <w:jc w:val="right"/>
              <w:rPr>
                <w:rFonts w:asciiTheme="minorHAnsi" w:hAnsiTheme="minorHAnsi"/>
                <w:sz w:val="22"/>
              </w:rPr>
            </w:pPr>
            <w:r w:rsidRPr="004D3B47">
              <w:t xml:space="preserve"> 21,935 </w:t>
            </w:r>
          </w:p>
        </w:tc>
        <w:tc>
          <w:tcPr>
            <w:tcW w:w="1475" w:type="dxa"/>
            <w:shd w:val="clear" w:color="auto" w:fill="auto"/>
            <w:noWrap/>
          </w:tcPr>
          <w:p w14:paraId="6DC48E24" w14:textId="6DFD4E87" w:rsidR="00B45373" w:rsidRPr="004D3B47" w:rsidRDefault="00B45373" w:rsidP="00B45373">
            <w:pPr>
              <w:jc w:val="right"/>
              <w:rPr>
                <w:rFonts w:asciiTheme="minorHAnsi" w:hAnsiTheme="minorHAnsi"/>
                <w:sz w:val="22"/>
              </w:rPr>
            </w:pPr>
            <w:r w:rsidRPr="004D3B47">
              <w:t>74.7</w:t>
            </w:r>
          </w:p>
        </w:tc>
      </w:tr>
      <w:tr w:rsidR="004D3B47" w:rsidRPr="004D3B47" w14:paraId="5313B7A9" w14:textId="77777777" w:rsidTr="00D1642F">
        <w:trPr>
          <w:trHeight w:val="301"/>
        </w:trPr>
        <w:tc>
          <w:tcPr>
            <w:tcW w:w="2116" w:type="dxa"/>
            <w:shd w:val="clear" w:color="auto" w:fill="auto"/>
            <w:noWrap/>
            <w:vAlign w:val="bottom"/>
            <w:hideMark/>
          </w:tcPr>
          <w:p w14:paraId="68A339B3" w14:textId="77777777" w:rsidR="00B45373" w:rsidRPr="00724B68" w:rsidRDefault="00B45373" w:rsidP="00B45373">
            <w:pPr>
              <w:rPr>
                <w:rFonts w:asciiTheme="minorHAnsi" w:eastAsia="Times New Roman" w:hAnsiTheme="minorHAnsi"/>
                <w:szCs w:val="23"/>
                <w:lang w:eastAsia="en-AU"/>
              </w:rPr>
            </w:pPr>
            <w:r w:rsidRPr="00724B68">
              <w:rPr>
                <w:szCs w:val="23"/>
              </w:rPr>
              <w:t xml:space="preserve"> Hutt Valley </w:t>
            </w:r>
          </w:p>
        </w:tc>
        <w:tc>
          <w:tcPr>
            <w:tcW w:w="1468" w:type="dxa"/>
            <w:shd w:val="clear" w:color="auto" w:fill="auto"/>
            <w:noWrap/>
          </w:tcPr>
          <w:p w14:paraId="58E96EFA" w14:textId="7409FF26" w:rsidR="00B45373" w:rsidRPr="004D3B47" w:rsidRDefault="00B45373" w:rsidP="00B45373">
            <w:pPr>
              <w:jc w:val="right"/>
              <w:rPr>
                <w:rFonts w:asciiTheme="minorHAnsi" w:hAnsiTheme="minorHAnsi"/>
                <w:sz w:val="22"/>
              </w:rPr>
            </w:pPr>
            <w:r w:rsidRPr="004D3B47">
              <w:t xml:space="preserve"> 3,794 </w:t>
            </w:r>
          </w:p>
        </w:tc>
        <w:tc>
          <w:tcPr>
            <w:tcW w:w="1470" w:type="dxa"/>
            <w:shd w:val="clear" w:color="auto" w:fill="auto"/>
            <w:noWrap/>
          </w:tcPr>
          <w:p w14:paraId="0E535CB1" w14:textId="3E8E5755" w:rsidR="00B45373" w:rsidRPr="004D3B47" w:rsidRDefault="00B45373" w:rsidP="00B45373">
            <w:pPr>
              <w:jc w:val="right"/>
              <w:rPr>
                <w:rFonts w:asciiTheme="minorHAnsi" w:hAnsiTheme="minorHAnsi"/>
                <w:sz w:val="22"/>
              </w:rPr>
            </w:pPr>
            <w:r w:rsidRPr="004D3B47">
              <w:t>64.6</w:t>
            </w:r>
          </w:p>
        </w:tc>
        <w:tc>
          <w:tcPr>
            <w:tcW w:w="1471" w:type="dxa"/>
            <w:shd w:val="clear" w:color="auto" w:fill="auto"/>
            <w:noWrap/>
          </w:tcPr>
          <w:p w14:paraId="2F17AD0C" w14:textId="75B91B89" w:rsidR="00B45373" w:rsidRPr="004D3B47" w:rsidRDefault="00B45373" w:rsidP="00B45373">
            <w:pPr>
              <w:jc w:val="right"/>
              <w:rPr>
                <w:rFonts w:asciiTheme="minorHAnsi" w:hAnsiTheme="minorHAnsi"/>
                <w:sz w:val="22"/>
              </w:rPr>
            </w:pPr>
            <w:r w:rsidRPr="004D3B47">
              <w:t xml:space="preserve"> 1,836 </w:t>
            </w:r>
          </w:p>
        </w:tc>
        <w:tc>
          <w:tcPr>
            <w:tcW w:w="1472" w:type="dxa"/>
            <w:shd w:val="clear" w:color="auto" w:fill="auto"/>
            <w:noWrap/>
          </w:tcPr>
          <w:p w14:paraId="3A56686C" w14:textId="596257CB" w:rsidR="00B45373" w:rsidRPr="004D3B47" w:rsidRDefault="00B45373" w:rsidP="00B45373">
            <w:pPr>
              <w:jc w:val="right"/>
              <w:rPr>
                <w:rFonts w:asciiTheme="minorHAnsi" w:hAnsiTheme="minorHAnsi"/>
                <w:sz w:val="22"/>
              </w:rPr>
            </w:pPr>
            <w:r w:rsidRPr="004D3B47">
              <w:t>66.3</w:t>
            </w:r>
          </w:p>
        </w:tc>
        <w:tc>
          <w:tcPr>
            <w:tcW w:w="1472" w:type="dxa"/>
            <w:shd w:val="clear" w:color="auto" w:fill="auto"/>
            <w:noWrap/>
          </w:tcPr>
          <w:p w14:paraId="1FF0C084" w14:textId="2CCEFEDC" w:rsidR="00B45373" w:rsidRPr="004D3B47" w:rsidRDefault="00B45373" w:rsidP="00B45373">
            <w:pPr>
              <w:jc w:val="right"/>
              <w:rPr>
                <w:rFonts w:asciiTheme="minorHAnsi" w:hAnsiTheme="minorHAnsi"/>
                <w:sz w:val="22"/>
              </w:rPr>
            </w:pPr>
            <w:r w:rsidRPr="004D3B47">
              <w:t xml:space="preserve"> 3,981 </w:t>
            </w:r>
          </w:p>
        </w:tc>
        <w:tc>
          <w:tcPr>
            <w:tcW w:w="1471" w:type="dxa"/>
            <w:shd w:val="clear" w:color="auto" w:fill="auto"/>
            <w:noWrap/>
          </w:tcPr>
          <w:p w14:paraId="72165427" w14:textId="1C13F7EB" w:rsidR="00B45373" w:rsidRPr="004D3B47" w:rsidRDefault="00B45373" w:rsidP="00B45373">
            <w:pPr>
              <w:jc w:val="right"/>
              <w:rPr>
                <w:rFonts w:asciiTheme="minorHAnsi" w:hAnsiTheme="minorHAnsi"/>
                <w:sz w:val="22"/>
              </w:rPr>
            </w:pPr>
            <w:r w:rsidRPr="004D3B47">
              <w:t>72.8</w:t>
            </w:r>
          </w:p>
        </w:tc>
        <w:tc>
          <w:tcPr>
            <w:tcW w:w="1472" w:type="dxa"/>
            <w:shd w:val="clear" w:color="auto" w:fill="auto"/>
            <w:noWrap/>
          </w:tcPr>
          <w:p w14:paraId="5DA751F4" w14:textId="451ABC7A" w:rsidR="00B45373" w:rsidRPr="004D3B47" w:rsidRDefault="00B45373" w:rsidP="00B45373">
            <w:pPr>
              <w:jc w:val="right"/>
              <w:rPr>
                <w:rFonts w:asciiTheme="minorHAnsi" w:hAnsiTheme="minorHAnsi"/>
                <w:sz w:val="22"/>
              </w:rPr>
            </w:pPr>
            <w:r w:rsidRPr="004D3B47">
              <w:t xml:space="preserve"> 20,173 </w:t>
            </w:r>
          </w:p>
        </w:tc>
        <w:tc>
          <w:tcPr>
            <w:tcW w:w="1475" w:type="dxa"/>
            <w:shd w:val="clear" w:color="auto" w:fill="auto"/>
            <w:noWrap/>
          </w:tcPr>
          <w:p w14:paraId="76FFEC28" w14:textId="2DBD6073" w:rsidR="00B45373" w:rsidRPr="004D3B47" w:rsidRDefault="00B45373" w:rsidP="00B45373">
            <w:pPr>
              <w:jc w:val="right"/>
              <w:rPr>
                <w:rFonts w:asciiTheme="minorHAnsi" w:hAnsiTheme="minorHAnsi"/>
                <w:sz w:val="22"/>
              </w:rPr>
            </w:pPr>
            <w:r w:rsidRPr="004D3B47">
              <w:t>76.0</w:t>
            </w:r>
          </w:p>
        </w:tc>
      </w:tr>
      <w:tr w:rsidR="004D3B47" w:rsidRPr="004D3B47" w14:paraId="1FDB1A99" w14:textId="77777777" w:rsidTr="00D1642F">
        <w:trPr>
          <w:trHeight w:val="301"/>
        </w:trPr>
        <w:tc>
          <w:tcPr>
            <w:tcW w:w="2116" w:type="dxa"/>
            <w:shd w:val="clear" w:color="auto" w:fill="auto"/>
            <w:noWrap/>
            <w:vAlign w:val="bottom"/>
            <w:hideMark/>
          </w:tcPr>
          <w:p w14:paraId="3679B56C" w14:textId="77777777" w:rsidR="00B45373" w:rsidRPr="00724B68" w:rsidRDefault="00B45373" w:rsidP="00B45373">
            <w:pPr>
              <w:rPr>
                <w:rFonts w:asciiTheme="minorHAnsi" w:eastAsia="Times New Roman" w:hAnsiTheme="minorHAnsi"/>
                <w:szCs w:val="23"/>
                <w:lang w:eastAsia="en-AU"/>
              </w:rPr>
            </w:pPr>
            <w:r w:rsidRPr="00724B68">
              <w:rPr>
                <w:szCs w:val="23"/>
              </w:rPr>
              <w:t xml:space="preserve"> Lakes </w:t>
            </w:r>
          </w:p>
        </w:tc>
        <w:tc>
          <w:tcPr>
            <w:tcW w:w="1468" w:type="dxa"/>
            <w:shd w:val="clear" w:color="auto" w:fill="auto"/>
            <w:noWrap/>
          </w:tcPr>
          <w:p w14:paraId="7631C0B4" w14:textId="5529E43B" w:rsidR="00B45373" w:rsidRPr="004D3B47" w:rsidRDefault="00B45373" w:rsidP="00B45373">
            <w:pPr>
              <w:jc w:val="right"/>
              <w:rPr>
                <w:rFonts w:asciiTheme="minorHAnsi" w:hAnsiTheme="minorHAnsi"/>
                <w:sz w:val="22"/>
              </w:rPr>
            </w:pPr>
            <w:r w:rsidRPr="004D3B47">
              <w:t xml:space="preserve"> 6,188 </w:t>
            </w:r>
          </w:p>
        </w:tc>
        <w:tc>
          <w:tcPr>
            <w:tcW w:w="1470" w:type="dxa"/>
            <w:shd w:val="clear" w:color="auto" w:fill="auto"/>
            <w:noWrap/>
          </w:tcPr>
          <w:p w14:paraId="6DBABCBD" w14:textId="43259E13" w:rsidR="00B45373" w:rsidRPr="004D3B47" w:rsidRDefault="00B45373" w:rsidP="00B45373">
            <w:pPr>
              <w:jc w:val="right"/>
              <w:rPr>
                <w:rFonts w:asciiTheme="minorHAnsi" w:hAnsiTheme="minorHAnsi"/>
                <w:sz w:val="22"/>
              </w:rPr>
            </w:pPr>
            <w:r w:rsidRPr="004D3B47">
              <w:t>69.8</w:t>
            </w:r>
          </w:p>
        </w:tc>
        <w:tc>
          <w:tcPr>
            <w:tcW w:w="1471" w:type="dxa"/>
            <w:shd w:val="clear" w:color="auto" w:fill="auto"/>
            <w:noWrap/>
          </w:tcPr>
          <w:p w14:paraId="2FE78889" w14:textId="152E154C" w:rsidR="00B45373" w:rsidRPr="004D3B47" w:rsidRDefault="00B45373" w:rsidP="00B45373">
            <w:pPr>
              <w:jc w:val="right"/>
              <w:rPr>
                <w:rFonts w:asciiTheme="minorHAnsi" w:hAnsiTheme="minorHAnsi"/>
                <w:sz w:val="22"/>
              </w:rPr>
            </w:pPr>
            <w:r w:rsidRPr="004D3B47">
              <w:t xml:space="preserve"> 478 </w:t>
            </w:r>
          </w:p>
        </w:tc>
        <w:tc>
          <w:tcPr>
            <w:tcW w:w="1472" w:type="dxa"/>
            <w:shd w:val="clear" w:color="auto" w:fill="auto"/>
            <w:noWrap/>
          </w:tcPr>
          <w:p w14:paraId="606DBC92" w14:textId="23F3C8A5" w:rsidR="00B45373" w:rsidRPr="004D3B47" w:rsidRDefault="00B45373" w:rsidP="00B45373">
            <w:pPr>
              <w:jc w:val="right"/>
              <w:rPr>
                <w:rFonts w:asciiTheme="minorHAnsi" w:hAnsiTheme="minorHAnsi"/>
                <w:sz w:val="22"/>
              </w:rPr>
            </w:pPr>
            <w:r w:rsidRPr="004D3B47">
              <w:t>85.2</w:t>
            </w:r>
          </w:p>
        </w:tc>
        <w:tc>
          <w:tcPr>
            <w:tcW w:w="1472" w:type="dxa"/>
            <w:shd w:val="clear" w:color="auto" w:fill="auto"/>
            <w:noWrap/>
          </w:tcPr>
          <w:p w14:paraId="6CE80DD8" w14:textId="5A653915" w:rsidR="00B45373" w:rsidRPr="004D3B47" w:rsidRDefault="00B45373" w:rsidP="00B45373">
            <w:pPr>
              <w:jc w:val="right"/>
              <w:rPr>
                <w:rFonts w:asciiTheme="minorHAnsi" w:hAnsiTheme="minorHAnsi"/>
                <w:sz w:val="22"/>
              </w:rPr>
            </w:pPr>
            <w:r w:rsidRPr="004D3B47">
              <w:t xml:space="preserve"> 1,559 </w:t>
            </w:r>
          </w:p>
        </w:tc>
        <w:tc>
          <w:tcPr>
            <w:tcW w:w="1471" w:type="dxa"/>
            <w:shd w:val="clear" w:color="auto" w:fill="auto"/>
            <w:noWrap/>
          </w:tcPr>
          <w:p w14:paraId="1D680B63" w14:textId="784BBDFB" w:rsidR="00B45373" w:rsidRPr="004D3B47" w:rsidRDefault="00B45373" w:rsidP="00B45373">
            <w:pPr>
              <w:jc w:val="right"/>
              <w:rPr>
                <w:rFonts w:asciiTheme="minorHAnsi" w:hAnsiTheme="minorHAnsi"/>
                <w:sz w:val="22"/>
              </w:rPr>
            </w:pPr>
            <w:r w:rsidRPr="004D3B47">
              <w:t>52.5</w:t>
            </w:r>
          </w:p>
        </w:tc>
        <w:tc>
          <w:tcPr>
            <w:tcW w:w="1472" w:type="dxa"/>
            <w:shd w:val="clear" w:color="auto" w:fill="auto"/>
            <w:noWrap/>
          </w:tcPr>
          <w:p w14:paraId="3B898871" w14:textId="5FF85F48" w:rsidR="00B45373" w:rsidRPr="004D3B47" w:rsidRDefault="00B45373" w:rsidP="00B45373">
            <w:pPr>
              <w:jc w:val="right"/>
              <w:rPr>
                <w:rFonts w:asciiTheme="minorHAnsi" w:hAnsiTheme="minorHAnsi"/>
                <w:sz w:val="22"/>
              </w:rPr>
            </w:pPr>
            <w:r w:rsidRPr="004D3B47">
              <w:t xml:space="preserve"> 13,366 </w:t>
            </w:r>
          </w:p>
        </w:tc>
        <w:tc>
          <w:tcPr>
            <w:tcW w:w="1475" w:type="dxa"/>
            <w:shd w:val="clear" w:color="auto" w:fill="auto"/>
            <w:noWrap/>
          </w:tcPr>
          <w:p w14:paraId="264428B9" w14:textId="566C2B91" w:rsidR="00B45373" w:rsidRPr="004D3B47" w:rsidRDefault="00B45373" w:rsidP="00B45373">
            <w:pPr>
              <w:jc w:val="right"/>
              <w:rPr>
                <w:rFonts w:asciiTheme="minorHAnsi" w:hAnsiTheme="minorHAnsi"/>
                <w:sz w:val="22"/>
              </w:rPr>
            </w:pPr>
            <w:r w:rsidRPr="004D3B47">
              <w:t>82.9</w:t>
            </w:r>
          </w:p>
        </w:tc>
      </w:tr>
      <w:tr w:rsidR="004D3B47" w:rsidRPr="004D3B47" w14:paraId="198F813C" w14:textId="77777777" w:rsidTr="00D1642F">
        <w:trPr>
          <w:trHeight w:val="301"/>
        </w:trPr>
        <w:tc>
          <w:tcPr>
            <w:tcW w:w="2116" w:type="dxa"/>
            <w:shd w:val="clear" w:color="auto" w:fill="auto"/>
            <w:noWrap/>
            <w:vAlign w:val="bottom"/>
            <w:hideMark/>
          </w:tcPr>
          <w:p w14:paraId="33982DCF" w14:textId="77777777" w:rsidR="00B45373" w:rsidRPr="00724B68" w:rsidRDefault="00B45373" w:rsidP="00B45373">
            <w:pPr>
              <w:rPr>
                <w:rFonts w:asciiTheme="minorHAnsi" w:eastAsia="Times New Roman" w:hAnsiTheme="minorHAnsi"/>
                <w:szCs w:val="23"/>
                <w:lang w:eastAsia="en-AU"/>
              </w:rPr>
            </w:pPr>
            <w:r w:rsidRPr="00724B68">
              <w:rPr>
                <w:szCs w:val="23"/>
              </w:rPr>
              <w:t xml:space="preserve"> Mid Central </w:t>
            </w:r>
          </w:p>
        </w:tc>
        <w:tc>
          <w:tcPr>
            <w:tcW w:w="1468" w:type="dxa"/>
            <w:shd w:val="clear" w:color="auto" w:fill="auto"/>
            <w:noWrap/>
          </w:tcPr>
          <w:p w14:paraId="702229F3" w14:textId="0ED02E6C" w:rsidR="00B45373" w:rsidRPr="004D3B47" w:rsidRDefault="00B45373" w:rsidP="00B45373">
            <w:pPr>
              <w:jc w:val="right"/>
              <w:rPr>
                <w:rFonts w:asciiTheme="minorHAnsi" w:hAnsiTheme="minorHAnsi"/>
                <w:sz w:val="22"/>
              </w:rPr>
            </w:pPr>
            <w:r w:rsidRPr="004D3B47">
              <w:t xml:space="preserve"> 5,248 </w:t>
            </w:r>
          </w:p>
        </w:tc>
        <w:tc>
          <w:tcPr>
            <w:tcW w:w="1470" w:type="dxa"/>
            <w:shd w:val="clear" w:color="auto" w:fill="auto"/>
            <w:noWrap/>
          </w:tcPr>
          <w:p w14:paraId="69B0419E" w14:textId="6391A96B" w:rsidR="00B45373" w:rsidRPr="004D3B47" w:rsidRDefault="00B45373" w:rsidP="00B45373">
            <w:pPr>
              <w:jc w:val="right"/>
              <w:rPr>
                <w:rFonts w:asciiTheme="minorHAnsi" w:hAnsiTheme="minorHAnsi"/>
                <w:sz w:val="22"/>
              </w:rPr>
            </w:pPr>
            <w:r w:rsidRPr="004D3B47">
              <w:t>67.6</w:t>
            </w:r>
          </w:p>
        </w:tc>
        <w:tc>
          <w:tcPr>
            <w:tcW w:w="1471" w:type="dxa"/>
            <w:shd w:val="clear" w:color="auto" w:fill="auto"/>
            <w:noWrap/>
          </w:tcPr>
          <w:p w14:paraId="29D22B6F" w14:textId="661D52F3" w:rsidR="00B45373" w:rsidRPr="004D3B47" w:rsidRDefault="00B45373" w:rsidP="00B45373">
            <w:pPr>
              <w:jc w:val="right"/>
              <w:rPr>
                <w:rFonts w:asciiTheme="minorHAnsi" w:hAnsiTheme="minorHAnsi"/>
                <w:sz w:val="22"/>
              </w:rPr>
            </w:pPr>
            <w:r w:rsidRPr="004D3B47">
              <w:t xml:space="preserve"> 805 </w:t>
            </w:r>
          </w:p>
        </w:tc>
        <w:tc>
          <w:tcPr>
            <w:tcW w:w="1472" w:type="dxa"/>
            <w:shd w:val="clear" w:color="auto" w:fill="auto"/>
            <w:noWrap/>
          </w:tcPr>
          <w:p w14:paraId="7ED8FD6A" w14:textId="0E040F65" w:rsidR="00B45373" w:rsidRPr="004D3B47" w:rsidRDefault="00B45373" w:rsidP="00B45373">
            <w:pPr>
              <w:jc w:val="right"/>
              <w:rPr>
                <w:rFonts w:asciiTheme="minorHAnsi" w:hAnsiTheme="minorHAnsi"/>
                <w:sz w:val="22"/>
              </w:rPr>
            </w:pPr>
            <w:r w:rsidRPr="004D3B47">
              <w:t>75.3</w:t>
            </w:r>
          </w:p>
        </w:tc>
        <w:tc>
          <w:tcPr>
            <w:tcW w:w="1472" w:type="dxa"/>
            <w:shd w:val="clear" w:color="auto" w:fill="auto"/>
            <w:noWrap/>
          </w:tcPr>
          <w:p w14:paraId="657EBF45" w14:textId="4CCF445F" w:rsidR="00B45373" w:rsidRPr="004D3B47" w:rsidRDefault="00B45373" w:rsidP="00B45373">
            <w:pPr>
              <w:jc w:val="right"/>
              <w:rPr>
                <w:rFonts w:asciiTheme="minorHAnsi" w:hAnsiTheme="minorHAnsi"/>
                <w:sz w:val="22"/>
              </w:rPr>
            </w:pPr>
            <w:r w:rsidRPr="004D3B47">
              <w:t xml:space="preserve"> 2,405 </w:t>
            </w:r>
          </w:p>
        </w:tc>
        <w:tc>
          <w:tcPr>
            <w:tcW w:w="1471" w:type="dxa"/>
            <w:shd w:val="clear" w:color="auto" w:fill="auto"/>
            <w:noWrap/>
          </w:tcPr>
          <w:p w14:paraId="4A7CAC55" w14:textId="467ED092" w:rsidR="00B45373" w:rsidRPr="004D3B47" w:rsidRDefault="00B45373" w:rsidP="00B45373">
            <w:pPr>
              <w:jc w:val="right"/>
              <w:rPr>
                <w:rFonts w:asciiTheme="minorHAnsi" w:hAnsiTheme="minorHAnsi"/>
                <w:sz w:val="22"/>
              </w:rPr>
            </w:pPr>
            <w:r w:rsidRPr="004D3B47">
              <w:t>55.1</w:t>
            </w:r>
          </w:p>
        </w:tc>
        <w:tc>
          <w:tcPr>
            <w:tcW w:w="1472" w:type="dxa"/>
            <w:shd w:val="clear" w:color="auto" w:fill="auto"/>
            <w:noWrap/>
          </w:tcPr>
          <w:p w14:paraId="2BEC12CB" w14:textId="0A1445A3" w:rsidR="00B45373" w:rsidRPr="004D3B47" w:rsidRDefault="00B45373" w:rsidP="00B45373">
            <w:pPr>
              <w:jc w:val="right"/>
              <w:rPr>
                <w:rFonts w:asciiTheme="minorHAnsi" w:hAnsiTheme="minorHAnsi"/>
                <w:sz w:val="22"/>
              </w:rPr>
            </w:pPr>
            <w:r w:rsidRPr="004D3B47">
              <w:t xml:space="preserve"> 24,559 </w:t>
            </w:r>
          </w:p>
        </w:tc>
        <w:tc>
          <w:tcPr>
            <w:tcW w:w="1475" w:type="dxa"/>
            <w:shd w:val="clear" w:color="auto" w:fill="auto"/>
            <w:noWrap/>
          </w:tcPr>
          <w:p w14:paraId="1A99CE64" w14:textId="46C03476" w:rsidR="00B45373" w:rsidRPr="004D3B47" w:rsidRDefault="00B45373" w:rsidP="00B45373">
            <w:pPr>
              <w:jc w:val="right"/>
              <w:rPr>
                <w:rFonts w:asciiTheme="minorHAnsi" w:hAnsiTheme="minorHAnsi"/>
                <w:sz w:val="22"/>
              </w:rPr>
            </w:pPr>
            <w:r w:rsidRPr="004D3B47">
              <w:t>75.6</w:t>
            </w:r>
          </w:p>
        </w:tc>
      </w:tr>
      <w:tr w:rsidR="004D3B47" w:rsidRPr="004D3B47" w14:paraId="6FF8914F" w14:textId="77777777" w:rsidTr="00D1642F">
        <w:trPr>
          <w:trHeight w:val="301"/>
        </w:trPr>
        <w:tc>
          <w:tcPr>
            <w:tcW w:w="2116" w:type="dxa"/>
            <w:shd w:val="clear" w:color="auto" w:fill="auto"/>
            <w:noWrap/>
            <w:vAlign w:val="bottom"/>
            <w:hideMark/>
          </w:tcPr>
          <w:p w14:paraId="315DA966" w14:textId="77777777" w:rsidR="00B45373" w:rsidRPr="00724B68" w:rsidRDefault="00B45373" w:rsidP="00B45373">
            <w:pPr>
              <w:rPr>
                <w:rFonts w:asciiTheme="minorHAnsi" w:eastAsia="Times New Roman" w:hAnsiTheme="minorHAnsi"/>
                <w:szCs w:val="23"/>
                <w:lang w:eastAsia="en-AU"/>
              </w:rPr>
            </w:pPr>
            <w:r w:rsidRPr="00724B68">
              <w:rPr>
                <w:szCs w:val="23"/>
              </w:rPr>
              <w:t xml:space="preserve"> Nelson Marlborough </w:t>
            </w:r>
          </w:p>
        </w:tc>
        <w:tc>
          <w:tcPr>
            <w:tcW w:w="1468" w:type="dxa"/>
            <w:shd w:val="clear" w:color="auto" w:fill="auto"/>
            <w:noWrap/>
          </w:tcPr>
          <w:p w14:paraId="71387648" w14:textId="56A98030" w:rsidR="00B45373" w:rsidRPr="004D3B47" w:rsidRDefault="00B45373" w:rsidP="00B45373">
            <w:pPr>
              <w:jc w:val="right"/>
              <w:rPr>
                <w:rFonts w:asciiTheme="minorHAnsi" w:hAnsiTheme="minorHAnsi"/>
                <w:sz w:val="22"/>
              </w:rPr>
            </w:pPr>
            <w:r w:rsidRPr="004D3B47">
              <w:t xml:space="preserve"> 2,330 </w:t>
            </w:r>
          </w:p>
        </w:tc>
        <w:tc>
          <w:tcPr>
            <w:tcW w:w="1470" w:type="dxa"/>
            <w:shd w:val="clear" w:color="auto" w:fill="auto"/>
            <w:noWrap/>
          </w:tcPr>
          <w:p w14:paraId="1E1EAC42" w14:textId="3FA78BCD" w:rsidR="00B45373" w:rsidRPr="004D3B47" w:rsidRDefault="00B45373" w:rsidP="00B45373">
            <w:pPr>
              <w:jc w:val="right"/>
              <w:rPr>
                <w:rFonts w:asciiTheme="minorHAnsi" w:hAnsiTheme="minorHAnsi"/>
                <w:sz w:val="22"/>
              </w:rPr>
            </w:pPr>
            <w:r w:rsidRPr="004D3B47">
              <w:t>67.3</w:t>
            </w:r>
          </w:p>
        </w:tc>
        <w:tc>
          <w:tcPr>
            <w:tcW w:w="1471" w:type="dxa"/>
            <w:shd w:val="clear" w:color="auto" w:fill="auto"/>
            <w:noWrap/>
          </w:tcPr>
          <w:p w14:paraId="19C31C72" w14:textId="531A37DB" w:rsidR="00B45373" w:rsidRPr="004D3B47" w:rsidRDefault="00B45373" w:rsidP="00B45373">
            <w:pPr>
              <w:jc w:val="right"/>
              <w:rPr>
                <w:rFonts w:asciiTheme="minorHAnsi" w:hAnsiTheme="minorHAnsi"/>
                <w:sz w:val="22"/>
              </w:rPr>
            </w:pPr>
            <w:r w:rsidRPr="004D3B47">
              <w:t xml:space="preserve"> 417 </w:t>
            </w:r>
          </w:p>
        </w:tc>
        <w:tc>
          <w:tcPr>
            <w:tcW w:w="1472" w:type="dxa"/>
            <w:shd w:val="clear" w:color="auto" w:fill="auto"/>
            <w:noWrap/>
          </w:tcPr>
          <w:p w14:paraId="6D270B4A" w14:textId="2FDD9D68" w:rsidR="00B45373" w:rsidRPr="004D3B47" w:rsidRDefault="00B45373" w:rsidP="00B45373">
            <w:pPr>
              <w:jc w:val="right"/>
              <w:rPr>
                <w:rFonts w:asciiTheme="minorHAnsi" w:hAnsiTheme="minorHAnsi"/>
                <w:sz w:val="22"/>
              </w:rPr>
            </w:pPr>
            <w:r w:rsidRPr="004D3B47">
              <w:t>84.4</w:t>
            </w:r>
          </w:p>
        </w:tc>
        <w:tc>
          <w:tcPr>
            <w:tcW w:w="1472" w:type="dxa"/>
            <w:shd w:val="clear" w:color="auto" w:fill="auto"/>
            <w:noWrap/>
          </w:tcPr>
          <w:p w14:paraId="0DE919D6" w14:textId="63EC783E" w:rsidR="00B45373" w:rsidRPr="004D3B47" w:rsidRDefault="00B45373" w:rsidP="00B45373">
            <w:pPr>
              <w:jc w:val="right"/>
              <w:rPr>
                <w:rFonts w:asciiTheme="minorHAnsi" w:hAnsiTheme="minorHAnsi"/>
                <w:sz w:val="22"/>
              </w:rPr>
            </w:pPr>
            <w:r w:rsidRPr="004D3B47">
              <w:t xml:space="preserve"> 1,474 </w:t>
            </w:r>
          </w:p>
        </w:tc>
        <w:tc>
          <w:tcPr>
            <w:tcW w:w="1471" w:type="dxa"/>
            <w:shd w:val="clear" w:color="auto" w:fill="auto"/>
            <w:noWrap/>
          </w:tcPr>
          <w:p w14:paraId="4290D546" w14:textId="01CDDE16" w:rsidR="00B45373" w:rsidRPr="004D3B47" w:rsidRDefault="00B45373" w:rsidP="00B45373">
            <w:pPr>
              <w:jc w:val="right"/>
              <w:rPr>
                <w:rFonts w:asciiTheme="minorHAnsi" w:hAnsiTheme="minorHAnsi"/>
                <w:sz w:val="22"/>
              </w:rPr>
            </w:pPr>
            <w:r w:rsidRPr="004D3B47">
              <w:t>64.5</w:t>
            </w:r>
          </w:p>
        </w:tc>
        <w:tc>
          <w:tcPr>
            <w:tcW w:w="1472" w:type="dxa"/>
            <w:shd w:val="clear" w:color="auto" w:fill="auto"/>
            <w:noWrap/>
          </w:tcPr>
          <w:p w14:paraId="4952B08D" w14:textId="51CD9342" w:rsidR="00B45373" w:rsidRPr="004D3B47" w:rsidRDefault="00B45373" w:rsidP="00B45373">
            <w:pPr>
              <w:jc w:val="right"/>
              <w:rPr>
                <w:rFonts w:asciiTheme="minorHAnsi" w:hAnsiTheme="minorHAnsi"/>
                <w:sz w:val="22"/>
              </w:rPr>
            </w:pPr>
            <w:r w:rsidRPr="004D3B47">
              <w:t xml:space="preserve"> 26,651 </w:t>
            </w:r>
          </w:p>
        </w:tc>
        <w:tc>
          <w:tcPr>
            <w:tcW w:w="1475" w:type="dxa"/>
            <w:shd w:val="clear" w:color="auto" w:fill="auto"/>
            <w:noWrap/>
          </w:tcPr>
          <w:p w14:paraId="044BEE10" w14:textId="56973DB1" w:rsidR="00B45373" w:rsidRPr="004D3B47" w:rsidRDefault="00B45373" w:rsidP="00B45373">
            <w:pPr>
              <w:jc w:val="right"/>
              <w:rPr>
                <w:rFonts w:asciiTheme="minorHAnsi" w:hAnsiTheme="minorHAnsi"/>
                <w:sz w:val="22"/>
              </w:rPr>
            </w:pPr>
            <w:r w:rsidRPr="004D3B47">
              <w:t>79.3</w:t>
            </w:r>
          </w:p>
        </w:tc>
      </w:tr>
      <w:tr w:rsidR="004D3B47" w:rsidRPr="004D3B47" w14:paraId="6E537705" w14:textId="77777777" w:rsidTr="00D1642F">
        <w:trPr>
          <w:trHeight w:val="301"/>
        </w:trPr>
        <w:tc>
          <w:tcPr>
            <w:tcW w:w="2116" w:type="dxa"/>
            <w:shd w:val="clear" w:color="auto" w:fill="auto"/>
            <w:noWrap/>
            <w:vAlign w:val="bottom"/>
            <w:hideMark/>
          </w:tcPr>
          <w:p w14:paraId="2DEB7810" w14:textId="77777777" w:rsidR="00B45373" w:rsidRPr="00724B68" w:rsidRDefault="00B45373" w:rsidP="00B45373">
            <w:pPr>
              <w:rPr>
                <w:rFonts w:asciiTheme="minorHAnsi" w:eastAsia="Times New Roman" w:hAnsiTheme="minorHAnsi"/>
                <w:szCs w:val="23"/>
                <w:lang w:eastAsia="en-AU"/>
              </w:rPr>
            </w:pPr>
            <w:r w:rsidRPr="00724B68">
              <w:rPr>
                <w:szCs w:val="23"/>
              </w:rPr>
              <w:t xml:space="preserve"> Northland </w:t>
            </w:r>
          </w:p>
        </w:tc>
        <w:tc>
          <w:tcPr>
            <w:tcW w:w="1468" w:type="dxa"/>
            <w:shd w:val="clear" w:color="auto" w:fill="auto"/>
            <w:noWrap/>
          </w:tcPr>
          <w:p w14:paraId="3D69DB19" w14:textId="0326A3AB" w:rsidR="00B45373" w:rsidRPr="004D3B47" w:rsidRDefault="00B45373" w:rsidP="00B45373">
            <w:pPr>
              <w:jc w:val="right"/>
              <w:rPr>
                <w:rFonts w:asciiTheme="minorHAnsi" w:hAnsiTheme="minorHAnsi"/>
                <w:sz w:val="22"/>
              </w:rPr>
            </w:pPr>
            <w:r w:rsidRPr="004D3B47">
              <w:t xml:space="preserve"> 8,577 </w:t>
            </w:r>
          </w:p>
        </w:tc>
        <w:tc>
          <w:tcPr>
            <w:tcW w:w="1470" w:type="dxa"/>
            <w:shd w:val="clear" w:color="auto" w:fill="auto"/>
            <w:noWrap/>
          </w:tcPr>
          <w:p w14:paraId="21072D65" w14:textId="7C618DF7" w:rsidR="00B45373" w:rsidRPr="004D3B47" w:rsidRDefault="00B45373" w:rsidP="00B45373">
            <w:pPr>
              <w:jc w:val="right"/>
              <w:rPr>
                <w:rFonts w:asciiTheme="minorHAnsi" w:hAnsiTheme="minorHAnsi"/>
                <w:sz w:val="22"/>
              </w:rPr>
            </w:pPr>
            <w:r w:rsidRPr="004D3B47">
              <w:t>62.8</w:t>
            </w:r>
          </w:p>
        </w:tc>
        <w:tc>
          <w:tcPr>
            <w:tcW w:w="1471" w:type="dxa"/>
            <w:shd w:val="clear" w:color="auto" w:fill="auto"/>
            <w:noWrap/>
          </w:tcPr>
          <w:p w14:paraId="2B6530F8" w14:textId="45903B70" w:rsidR="00B45373" w:rsidRPr="004D3B47" w:rsidRDefault="00B45373" w:rsidP="00B45373">
            <w:pPr>
              <w:jc w:val="right"/>
              <w:rPr>
                <w:rFonts w:asciiTheme="minorHAnsi" w:hAnsiTheme="minorHAnsi"/>
                <w:sz w:val="22"/>
              </w:rPr>
            </w:pPr>
            <w:r w:rsidRPr="004D3B47">
              <w:t xml:space="preserve"> 421 </w:t>
            </w:r>
          </w:p>
        </w:tc>
        <w:tc>
          <w:tcPr>
            <w:tcW w:w="1472" w:type="dxa"/>
            <w:shd w:val="clear" w:color="auto" w:fill="auto"/>
            <w:noWrap/>
          </w:tcPr>
          <w:p w14:paraId="64145330" w14:textId="49450816" w:rsidR="00B45373" w:rsidRPr="004D3B47" w:rsidRDefault="00B45373" w:rsidP="00B45373">
            <w:pPr>
              <w:jc w:val="right"/>
              <w:rPr>
                <w:rFonts w:asciiTheme="minorHAnsi" w:hAnsiTheme="minorHAnsi"/>
                <w:sz w:val="22"/>
              </w:rPr>
            </w:pPr>
            <w:r w:rsidRPr="004D3B47">
              <w:t>49.9</w:t>
            </w:r>
          </w:p>
        </w:tc>
        <w:tc>
          <w:tcPr>
            <w:tcW w:w="1472" w:type="dxa"/>
            <w:shd w:val="clear" w:color="auto" w:fill="auto"/>
            <w:noWrap/>
          </w:tcPr>
          <w:p w14:paraId="7AC84202" w14:textId="78540A02" w:rsidR="00B45373" w:rsidRPr="004D3B47" w:rsidRDefault="00B45373" w:rsidP="00B45373">
            <w:pPr>
              <w:jc w:val="right"/>
              <w:rPr>
                <w:rFonts w:asciiTheme="minorHAnsi" w:hAnsiTheme="minorHAnsi"/>
                <w:sz w:val="22"/>
              </w:rPr>
            </w:pPr>
            <w:r w:rsidRPr="004D3B47">
              <w:t xml:space="preserve"> 1,307 </w:t>
            </w:r>
          </w:p>
        </w:tc>
        <w:tc>
          <w:tcPr>
            <w:tcW w:w="1471" w:type="dxa"/>
            <w:shd w:val="clear" w:color="auto" w:fill="auto"/>
            <w:noWrap/>
          </w:tcPr>
          <w:p w14:paraId="6F99444E" w14:textId="4B10DCA5" w:rsidR="00B45373" w:rsidRPr="004D3B47" w:rsidRDefault="00B45373" w:rsidP="00B45373">
            <w:pPr>
              <w:jc w:val="right"/>
              <w:rPr>
                <w:rFonts w:asciiTheme="minorHAnsi" w:hAnsiTheme="minorHAnsi"/>
                <w:sz w:val="22"/>
              </w:rPr>
            </w:pPr>
            <w:r w:rsidRPr="004D3B47">
              <w:t>51.2</w:t>
            </w:r>
          </w:p>
        </w:tc>
        <w:tc>
          <w:tcPr>
            <w:tcW w:w="1472" w:type="dxa"/>
            <w:shd w:val="clear" w:color="auto" w:fill="auto"/>
            <w:noWrap/>
          </w:tcPr>
          <w:p w14:paraId="65DE4EA8" w14:textId="60ED91C3" w:rsidR="00B45373" w:rsidRPr="004D3B47" w:rsidRDefault="00B45373" w:rsidP="00B45373">
            <w:pPr>
              <w:jc w:val="right"/>
              <w:rPr>
                <w:rFonts w:asciiTheme="minorHAnsi" w:hAnsiTheme="minorHAnsi"/>
                <w:sz w:val="22"/>
              </w:rPr>
            </w:pPr>
            <w:r w:rsidRPr="004D3B47">
              <w:t xml:space="preserve"> 21,523 </w:t>
            </w:r>
          </w:p>
        </w:tc>
        <w:tc>
          <w:tcPr>
            <w:tcW w:w="1475" w:type="dxa"/>
            <w:shd w:val="clear" w:color="auto" w:fill="auto"/>
            <w:noWrap/>
          </w:tcPr>
          <w:p w14:paraId="1C7C79A5" w14:textId="14FDCE4B" w:rsidR="00B45373" w:rsidRPr="004D3B47" w:rsidRDefault="00B45373" w:rsidP="00B45373">
            <w:pPr>
              <w:jc w:val="right"/>
              <w:rPr>
                <w:rFonts w:asciiTheme="minorHAnsi" w:hAnsiTheme="minorHAnsi"/>
                <w:sz w:val="22"/>
              </w:rPr>
            </w:pPr>
            <w:r w:rsidRPr="004D3B47">
              <w:t>74.6</w:t>
            </w:r>
          </w:p>
        </w:tc>
      </w:tr>
      <w:tr w:rsidR="004D3B47" w:rsidRPr="004D3B47" w14:paraId="644FBC5C" w14:textId="77777777" w:rsidTr="00D1642F">
        <w:trPr>
          <w:trHeight w:val="301"/>
        </w:trPr>
        <w:tc>
          <w:tcPr>
            <w:tcW w:w="2116" w:type="dxa"/>
            <w:shd w:val="clear" w:color="auto" w:fill="auto"/>
            <w:noWrap/>
            <w:vAlign w:val="bottom"/>
            <w:hideMark/>
          </w:tcPr>
          <w:p w14:paraId="1309F0FB" w14:textId="77777777" w:rsidR="00B45373" w:rsidRPr="00724B68" w:rsidRDefault="00B45373" w:rsidP="00B45373">
            <w:pPr>
              <w:rPr>
                <w:rFonts w:asciiTheme="minorHAnsi" w:eastAsia="Times New Roman" w:hAnsiTheme="minorHAnsi"/>
                <w:szCs w:val="23"/>
                <w:lang w:eastAsia="en-AU"/>
              </w:rPr>
            </w:pPr>
            <w:r w:rsidRPr="00724B68">
              <w:rPr>
                <w:szCs w:val="23"/>
              </w:rPr>
              <w:t xml:space="preserve"> South Canterbury </w:t>
            </w:r>
          </w:p>
        </w:tc>
        <w:tc>
          <w:tcPr>
            <w:tcW w:w="1468" w:type="dxa"/>
            <w:shd w:val="clear" w:color="auto" w:fill="auto"/>
            <w:noWrap/>
          </w:tcPr>
          <w:p w14:paraId="7F6E91E4" w14:textId="67DFCEAA" w:rsidR="00B45373" w:rsidRPr="004D3B47" w:rsidRDefault="00B45373" w:rsidP="00B45373">
            <w:pPr>
              <w:jc w:val="right"/>
              <w:rPr>
                <w:rFonts w:asciiTheme="minorHAnsi" w:hAnsiTheme="minorHAnsi"/>
                <w:sz w:val="22"/>
              </w:rPr>
            </w:pPr>
            <w:r w:rsidRPr="004D3B47">
              <w:t xml:space="preserve"> 612 </w:t>
            </w:r>
          </w:p>
        </w:tc>
        <w:tc>
          <w:tcPr>
            <w:tcW w:w="1470" w:type="dxa"/>
            <w:shd w:val="clear" w:color="auto" w:fill="auto"/>
            <w:noWrap/>
          </w:tcPr>
          <w:p w14:paraId="4FDFC752" w14:textId="10082B2C" w:rsidR="00B45373" w:rsidRPr="004D3B47" w:rsidRDefault="00B45373" w:rsidP="00B45373">
            <w:pPr>
              <w:jc w:val="right"/>
              <w:rPr>
                <w:rFonts w:asciiTheme="minorHAnsi" w:hAnsiTheme="minorHAnsi"/>
                <w:sz w:val="22"/>
              </w:rPr>
            </w:pPr>
            <w:r w:rsidRPr="004D3B47">
              <w:t>56.0</w:t>
            </w:r>
          </w:p>
        </w:tc>
        <w:tc>
          <w:tcPr>
            <w:tcW w:w="1471" w:type="dxa"/>
            <w:shd w:val="clear" w:color="auto" w:fill="auto"/>
            <w:noWrap/>
          </w:tcPr>
          <w:p w14:paraId="56EE796B" w14:textId="246D018A" w:rsidR="00B45373" w:rsidRPr="004D3B47" w:rsidRDefault="00B45373" w:rsidP="00B45373">
            <w:pPr>
              <w:jc w:val="right"/>
              <w:rPr>
                <w:rFonts w:asciiTheme="minorHAnsi" w:hAnsiTheme="minorHAnsi"/>
                <w:sz w:val="22"/>
              </w:rPr>
            </w:pPr>
            <w:r w:rsidRPr="004D3B47">
              <w:t xml:space="preserve"> 133 </w:t>
            </w:r>
          </w:p>
        </w:tc>
        <w:tc>
          <w:tcPr>
            <w:tcW w:w="1472" w:type="dxa"/>
            <w:shd w:val="clear" w:color="auto" w:fill="auto"/>
            <w:noWrap/>
          </w:tcPr>
          <w:p w14:paraId="15B4D58A" w14:textId="04E0DAB6" w:rsidR="00B45373" w:rsidRPr="004D3B47" w:rsidRDefault="00B45373" w:rsidP="00B45373">
            <w:pPr>
              <w:jc w:val="right"/>
              <w:rPr>
                <w:rFonts w:asciiTheme="minorHAnsi" w:hAnsiTheme="minorHAnsi"/>
                <w:sz w:val="22"/>
              </w:rPr>
            </w:pPr>
            <w:r w:rsidRPr="004D3B47">
              <w:t>106.4</w:t>
            </w:r>
          </w:p>
        </w:tc>
        <w:tc>
          <w:tcPr>
            <w:tcW w:w="1472" w:type="dxa"/>
            <w:shd w:val="clear" w:color="auto" w:fill="auto"/>
            <w:noWrap/>
          </w:tcPr>
          <w:p w14:paraId="5570D68A" w14:textId="413327D9" w:rsidR="00B45373" w:rsidRPr="004D3B47" w:rsidRDefault="00B45373" w:rsidP="00B45373">
            <w:pPr>
              <w:jc w:val="right"/>
              <w:rPr>
                <w:rFonts w:asciiTheme="minorHAnsi" w:hAnsiTheme="minorHAnsi"/>
                <w:sz w:val="22"/>
              </w:rPr>
            </w:pPr>
            <w:r w:rsidRPr="004D3B47">
              <w:t xml:space="preserve"> 479 </w:t>
            </w:r>
          </w:p>
        </w:tc>
        <w:tc>
          <w:tcPr>
            <w:tcW w:w="1471" w:type="dxa"/>
            <w:shd w:val="clear" w:color="auto" w:fill="auto"/>
            <w:noWrap/>
          </w:tcPr>
          <w:p w14:paraId="64E349F1" w14:textId="628C7E5B" w:rsidR="00B45373" w:rsidRPr="004D3B47" w:rsidRDefault="00B45373" w:rsidP="00B45373">
            <w:pPr>
              <w:jc w:val="right"/>
              <w:rPr>
                <w:rFonts w:asciiTheme="minorHAnsi" w:hAnsiTheme="minorHAnsi"/>
                <w:sz w:val="22"/>
              </w:rPr>
            </w:pPr>
            <w:r w:rsidRPr="004D3B47">
              <w:t>68.2</w:t>
            </w:r>
          </w:p>
        </w:tc>
        <w:tc>
          <w:tcPr>
            <w:tcW w:w="1472" w:type="dxa"/>
            <w:shd w:val="clear" w:color="auto" w:fill="auto"/>
            <w:noWrap/>
          </w:tcPr>
          <w:p w14:paraId="7E988C45" w14:textId="42D850AF" w:rsidR="00B45373" w:rsidRPr="004D3B47" w:rsidRDefault="00B45373" w:rsidP="00B45373">
            <w:pPr>
              <w:jc w:val="right"/>
              <w:rPr>
                <w:rFonts w:asciiTheme="minorHAnsi" w:hAnsiTheme="minorHAnsi"/>
                <w:sz w:val="22"/>
              </w:rPr>
            </w:pPr>
            <w:r w:rsidRPr="004D3B47">
              <w:t xml:space="preserve"> 9,962 </w:t>
            </w:r>
          </w:p>
        </w:tc>
        <w:tc>
          <w:tcPr>
            <w:tcW w:w="1475" w:type="dxa"/>
            <w:shd w:val="clear" w:color="auto" w:fill="auto"/>
            <w:noWrap/>
          </w:tcPr>
          <w:p w14:paraId="3D4A3E95" w14:textId="7F9C2B6D" w:rsidR="00B45373" w:rsidRPr="004D3B47" w:rsidRDefault="00B45373" w:rsidP="00B45373">
            <w:pPr>
              <w:jc w:val="right"/>
              <w:rPr>
                <w:rFonts w:asciiTheme="minorHAnsi" w:hAnsiTheme="minorHAnsi"/>
                <w:sz w:val="22"/>
              </w:rPr>
            </w:pPr>
            <w:r w:rsidRPr="004D3B47">
              <w:t>74.6</w:t>
            </w:r>
          </w:p>
        </w:tc>
      </w:tr>
      <w:tr w:rsidR="004D3B47" w:rsidRPr="004D3B47" w14:paraId="3B45B726" w14:textId="77777777" w:rsidTr="00D1642F">
        <w:trPr>
          <w:trHeight w:val="301"/>
        </w:trPr>
        <w:tc>
          <w:tcPr>
            <w:tcW w:w="2116" w:type="dxa"/>
            <w:shd w:val="clear" w:color="auto" w:fill="auto"/>
            <w:noWrap/>
            <w:vAlign w:val="bottom"/>
            <w:hideMark/>
          </w:tcPr>
          <w:p w14:paraId="61F9F448" w14:textId="77777777" w:rsidR="00B45373" w:rsidRPr="00724B68" w:rsidRDefault="00B45373" w:rsidP="00B45373">
            <w:pPr>
              <w:rPr>
                <w:rFonts w:asciiTheme="minorHAnsi" w:eastAsia="Times New Roman" w:hAnsiTheme="minorHAnsi"/>
                <w:szCs w:val="23"/>
                <w:lang w:eastAsia="en-AU"/>
              </w:rPr>
            </w:pPr>
            <w:r w:rsidRPr="00724B68">
              <w:rPr>
                <w:szCs w:val="23"/>
              </w:rPr>
              <w:t xml:space="preserve"> Southern </w:t>
            </w:r>
          </w:p>
        </w:tc>
        <w:tc>
          <w:tcPr>
            <w:tcW w:w="1468" w:type="dxa"/>
            <w:shd w:val="clear" w:color="auto" w:fill="auto"/>
            <w:noWrap/>
          </w:tcPr>
          <w:p w14:paraId="4D1D4659" w14:textId="253AFD58" w:rsidR="00B45373" w:rsidRPr="004D3B47" w:rsidRDefault="00B45373" w:rsidP="00B45373">
            <w:pPr>
              <w:jc w:val="right"/>
              <w:rPr>
                <w:rFonts w:asciiTheme="minorHAnsi" w:hAnsiTheme="minorHAnsi"/>
                <w:sz w:val="22"/>
              </w:rPr>
            </w:pPr>
            <w:r w:rsidRPr="004D3B47">
              <w:t xml:space="preserve"> 4,133 </w:t>
            </w:r>
          </w:p>
        </w:tc>
        <w:tc>
          <w:tcPr>
            <w:tcW w:w="1470" w:type="dxa"/>
            <w:shd w:val="clear" w:color="auto" w:fill="auto"/>
            <w:noWrap/>
          </w:tcPr>
          <w:p w14:paraId="77209627" w14:textId="6315DF79" w:rsidR="00B45373" w:rsidRPr="004D3B47" w:rsidRDefault="00B45373" w:rsidP="00B45373">
            <w:pPr>
              <w:jc w:val="right"/>
              <w:rPr>
                <w:rFonts w:asciiTheme="minorHAnsi" w:hAnsiTheme="minorHAnsi"/>
                <w:sz w:val="22"/>
              </w:rPr>
            </w:pPr>
            <w:r w:rsidRPr="004D3B47">
              <w:t>58.7</w:t>
            </w:r>
          </w:p>
        </w:tc>
        <w:tc>
          <w:tcPr>
            <w:tcW w:w="1471" w:type="dxa"/>
            <w:shd w:val="clear" w:color="auto" w:fill="auto"/>
            <w:noWrap/>
          </w:tcPr>
          <w:p w14:paraId="382D3D7F" w14:textId="592B223C" w:rsidR="00B45373" w:rsidRPr="004D3B47" w:rsidRDefault="00B45373" w:rsidP="00B45373">
            <w:pPr>
              <w:jc w:val="right"/>
              <w:rPr>
                <w:rFonts w:asciiTheme="minorHAnsi" w:hAnsiTheme="minorHAnsi"/>
                <w:sz w:val="22"/>
              </w:rPr>
            </w:pPr>
            <w:r w:rsidRPr="004D3B47">
              <w:t xml:space="preserve"> 978 </w:t>
            </w:r>
          </w:p>
        </w:tc>
        <w:tc>
          <w:tcPr>
            <w:tcW w:w="1472" w:type="dxa"/>
            <w:shd w:val="clear" w:color="auto" w:fill="auto"/>
            <w:noWrap/>
          </w:tcPr>
          <w:p w14:paraId="3A9CF732" w14:textId="66CD4C9C" w:rsidR="00B45373" w:rsidRPr="004D3B47" w:rsidRDefault="00B45373" w:rsidP="00B45373">
            <w:pPr>
              <w:jc w:val="right"/>
              <w:rPr>
                <w:rFonts w:asciiTheme="minorHAnsi" w:hAnsiTheme="minorHAnsi"/>
                <w:sz w:val="22"/>
              </w:rPr>
            </w:pPr>
            <w:r w:rsidRPr="004D3B47">
              <w:t>71.1</w:t>
            </w:r>
          </w:p>
        </w:tc>
        <w:tc>
          <w:tcPr>
            <w:tcW w:w="1472" w:type="dxa"/>
            <w:shd w:val="clear" w:color="auto" w:fill="auto"/>
            <w:noWrap/>
          </w:tcPr>
          <w:p w14:paraId="32C40CA3" w14:textId="6D00DD54" w:rsidR="00B45373" w:rsidRPr="004D3B47" w:rsidRDefault="00B45373" w:rsidP="00B45373">
            <w:pPr>
              <w:jc w:val="right"/>
              <w:rPr>
                <w:rFonts w:asciiTheme="minorHAnsi" w:hAnsiTheme="minorHAnsi"/>
                <w:sz w:val="22"/>
              </w:rPr>
            </w:pPr>
            <w:r w:rsidRPr="004D3B47">
              <w:t xml:space="preserve"> 3,441 </w:t>
            </w:r>
          </w:p>
        </w:tc>
        <w:tc>
          <w:tcPr>
            <w:tcW w:w="1471" w:type="dxa"/>
            <w:shd w:val="clear" w:color="auto" w:fill="auto"/>
            <w:noWrap/>
          </w:tcPr>
          <w:p w14:paraId="26258A08" w14:textId="5537C57E" w:rsidR="00B45373" w:rsidRPr="004D3B47" w:rsidRDefault="00B45373" w:rsidP="00B45373">
            <w:pPr>
              <w:jc w:val="right"/>
              <w:rPr>
                <w:rFonts w:asciiTheme="minorHAnsi" w:hAnsiTheme="minorHAnsi"/>
                <w:sz w:val="22"/>
              </w:rPr>
            </w:pPr>
            <w:r w:rsidRPr="004D3B47">
              <w:t>47.1</w:t>
            </w:r>
          </w:p>
        </w:tc>
        <w:tc>
          <w:tcPr>
            <w:tcW w:w="1472" w:type="dxa"/>
            <w:shd w:val="clear" w:color="auto" w:fill="auto"/>
            <w:noWrap/>
          </w:tcPr>
          <w:p w14:paraId="092D0CF5" w14:textId="57A054DA" w:rsidR="00B45373" w:rsidRPr="004D3B47" w:rsidRDefault="00B45373" w:rsidP="00B45373">
            <w:pPr>
              <w:jc w:val="right"/>
              <w:rPr>
                <w:rFonts w:asciiTheme="minorHAnsi" w:hAnsiTheme="minorHAnsi"/>
                <w:sz w:val="22"/>
              </w:rPr>
            </w:pPr>
            <w:r w:rsidRPr="004D3B47">
              <w:t xml:space="preserve"> 55,659 </w:t>
            </w:r>
          </w:p>
        </w:tc>
        <w:tc>
          <w:tcPr>
            <w:tcW w:w="1475" w:type="dxa"/>
            <w:shd w:val="clear" w:color="auto" w:fill="auto"/>
            <w:noWrap/>
          </w:tcPr>
          <w:p w14:paraId="2056C163" w14:textId="3CE4267B" w:rsidR="00B45373" w:rsidRPr="004D3B47" w:rsidRDefault="00B45373" w:rsidP="00B45373">
            <w:pPr>
              <w:jc w:val="right"/>
              <w:rPr>
                <w:rFonts w:asciiTheme="minorHAnsi" w:hAnsiTheme="minorHAnsi"/>
                <w:sz w:val="22"/>
              </w:rPr>
            </w:pPr>
            <w:r w:rsidRPr="004D3B47">
              <w:t>80.1</w:t>
            </w:r>
          </w:p>
        </w:tc>
      </w:tr>
      <w:tr w:rsidR="004D3B47" w:rsidRPr="004D3B47" w14:paraId="0FA531ED" w14:textId="77777777" w:rsidTr="00D1642F">
        <w:trPr>
          <w:trHeight w:val="301"/>
        </w:trPr>
        <w:tc>
          <w:tcPr>
            <w:tcW w:w="2116" w:type="dxa"/>
            <w:shd w:val="clear" w:color="auto" w:fill="auto"/>
            <w:noWrap/>
            <w:vAlign w:val="bottom"/>
            <w:hideMark/>
          </w:tcPr>
          <w:p w14:paraId="7C9011E1" w14:textId="77777777" w:rsidR="00B45373" w:rsidRPr="00724B68" w:rsidRDefault="00B45373" w:rsidP="00B45373">
            <w:pPr>
              <w:rPr>
                <w:rFonts w:asciiTheme="minorHAnsi" w:eastAsia="Times New Roman" w:hAnsiTheme="minorHAnsi"/>
                <w:szCs w:val="23"/>
                <w:lang w:eastAsia="en-AU"/>
              </w:rPr>
            </w:pPr>
            <w:r w:rsidRPr="00724B68">
              <w:rPr>
                <w:szCs w:val="23"/>
              </w:rPr>
              <w:t xml:space="preserve"> Tairawhiti </w:t>
            </w:r>
          </w:p>
        </w:tc>
        <w:tc>
          <w:tcPr>
            <w:tcW w:w="1468" w:type="dxa"/>
            <w:shd w:val="clear" w:color="auto" w:fill="auto"/>
            <w:noWrap/>
          </w:tcPr>
          <w:p w14:paraId="3E0AE637" w14:textId="17A51D1E" w:rsidR="00B45373" w:rsidRPr="004D3B47" w:rsidRDefault="00B45373" w:rsidP="00B45373">
            <w:pPr>
              <w:jc w:val="right"/>
              <w:rPr>
                <w:rFonts w:asciiTheme="minorHAnsi" w:hAnsiTheme="minorHAnsi"/>
                <w:sz w:val="22"/>
              </w:rPr>
            </w:pPr>
            <w:r w:rsidRPr="004D3B47">
              <w:t xml:space="preserve"> 4,182 </w:t>
            </w:r>
          </w:p>
        </w:tc>
        <w:tc>
          <w:tcPr>
            <w:tcW w:w="1470" w:type="dxa"/>
            <w:shd w:val="clear" w:color="auto" w:fill="auto"/>
            <w:noWrap/>
          </w:tcPr>
          <w:p w14:paraId="432EA106" w14:textId="345AD8F9" w:rsidR="00B45373" w:rsidRPr="004D3B47" w:rsidRDefault="00B45373" w:rsidP="00B45373">
            <w:pPr>
              <w:jc w:val="right"/>
              <w:rPr>
                <w:rFonts w:asciiTheme="minorHAnsi" w:hAnsiTheme="minorHAnsi"/>
                <w:sz w:val="22"/>
              </w:rPr>
            </w:pPr>
            <w:r w:rsidRPr="004D3B47">
              <w:t>72.1</w:t>
            </w:r>
          </w:p>
        </w:tc>
        <w:tc>
          <w:tcPr>
            <w:tcW w:w="1471" w:type="dxa"/>
            <w:shd w:val="clear" w:color="auto" w:fill="auto"/>
            <w:noWrap/>
          </w:tcPr>
          <w:p w14:paraId="6EE4433C" w14:textId="1C429077" w:rsidR="00B45373" w:rsidRPr="004D3B47" w:rsidRDefault="00B45373" w:rsidP="00B45373">
            <w:pPr>
              <w:jc w:val="right"/>
              <w:rPr>
                <w:rFonts w:asciiTheme="minorHAnsi" w:hAnsiTheme="minorHAnsi"/>
                <w:sz w:val="22"/>
              </w:rPr>
            </w:pPr>
            <w:r w:rsidRPr="004D3B47">
              <w:t xml:space="preserve"> 166 </w:t>
            </w:r>
          </w:p>
        </w:tc>
        <w:tc>
          <w:tcPr>
            <w:tcW w:w="1472" w:type="dxa"/>
            <w:shd w:val="clear" w:color="auto" w:fill="auto"/>
            <w:noWrap/>
          </w:tcPr>
          <w:p w14:paraId="45F44FC1" w14:textId="40ACEE10" w:rsidR="00B45373" w:rsidRPr="004D3B47" w:rsidRDefault="00B45373" w:rsidP="00B45373">
            <w:pPr>
              <w:jc w:val="right"/>
              <w:rPr>
                <w:rFonts w:asciiTheme="minorHAnsi" w:hAnsiTheme="minorHAnsi"/>
                <w:sz w:val="22"/>
              </w:rPr>
            </w:pPr>
            <w:r w:rsidRPr="004D3B47">
              <w:t>62.2</w:t>
            </w:r>
          </w:p>
        </w:tc>
        <w:tc>
          <w:tcPr>
            <w:tcW w:w="1472" w:type="dxa"/>
            <w:shd w:val="clear" w:color="auto" w:fill="auto"/>
            <w:noWrap/>
          </w:tcPr>
          <w:p w14:paraId="48A47BCD" w14:textId="4535A491" w:rsidR="00B45373" w:rsidRPr="004D3B47" w:rsidRDefault="00B45373" w:rsidP="00B45373">
            <w:pPr>
              <w:jc w:val="right"/>
              <w:rPr>
                <w:rFonts w:asciiTheme="minorHAnsi" w:hAnsiTheme="minorHAnsi"/>
                <w:sz w:val="22"/>
              </w:rPr>
            </w:pPr>
            <w:r w:rsidRPr="004D3B47">
              <w:t xml:space="preserve"> 252 </w:t>
            </w:r>
          </w:p>
        </w:tc>
        <w:tc>
          <w:tcPr>
            <w:tcW w:w="1471" w:type="dxa"/>
            <w:shd w:val="clear" w:color="auto" w:fill="auto"/>
            <w:noWrap/>
          </w:tcPr>
          <w:p w14:paraId="692E3565" w14:textId="35F736D4" w:rsidR="00B45373" w:rsidRPr="004D3B47" w:rsidRDefault="00B45373" w:rsidP="00B45373">
            <w:pPr>
              <w:jc w:val="right"/>
              <w:rPr>
                <w:rFonts w:asciiTheme="minorHAnsi" w:hAnsiTheme="minorHAnsi"/>
                <w:sz w:val="22"/>
              </w:rPr>
            </w:pPr>
            <w:r w:rsidRPr="004D3B47">
              <w:t>61.8</w:t>
            </w:r>
          </w:p>
        </w:tc>
        <w:tc>
          <w:tcPr>
            <w:tcW w:w="1472" w:type="dxa"/>
            <w:shd w:val="clear" w:color="auto" w:fill="auto"/>
            <w:noWrap/>
          </w:tcPr>
          <w:p w14:paraId="2CC3604C" w14:textId="67FF28EC" w:rsidR="00B45373" w:rsidRPr="004D3B47" w:rsidRDefault="00B45373" w:rsidP="00B45373">
            <w:pPr>
              <w:jc w:val="right"/>
              <w:rPr>
                <w:rFonts w:asciiTheme="minorHAnsi" w:hAnsiTheme="minorHAnsi"/>
                <w:sz w:val="22"/>
              </w:rPr>
            </w:pPr>
            <w:r w:rsidRPr="004D3B47">
              <w:t xml:space="preserve"> 4,787 </w:t>
            </w:r>
          </w:p>
        </w:tc>
        <w:tc>
          <w:tcPr>
            <w:tcW w:w="1475" w:type="dxa"/>
            <w:shd w:val="clear" w:color="auto" w:fill="auto"/>
            <w:noWrap/>
          </w:tcPr>
          <w:p w14:paraId="5E522012" w14:textId="42D1D1A2" w:rsidR="00B45373" w:rsidRPr="004D3B47" w:rsidRDefault="00B45373" w:rsidP="00B45373">
            <w:pPr>
              <w:jc w:val="right"/>
              <w:rPr>
                <w:rFonts w:asciiTheme="minorHAnsi" w:hAnsiTheme="minorHAnsi"/>
                <w:sz w:val="22"/>
              </w:rPr>
            </w:pPr>
            <w:r w:rsidRPr="004D3B47">
              <w:t>80.0</w:t>
            </w:r>
          </w:p>
        </w:tc>
      </w:tr>
      <w:tr w:rsidR="004D3B47" w:rsidRPr="004D3B47" w14:paraId="0C1BCC63" w14:textId="77777777" w:rsidTr="00D1642F">
        <w:trPr>
          <w:trHeight w:val="301"/>
        </w:trPr>
        <w:tc>
          <w:tcPr>
            <w:tcW w:w="2116" w:type="dxa"/>
            <w:shd w:val="clear" w:color="auto" w:fill="auto"/>
            <w:noWrap/>
            <w:vAlign w:val="bottom"/>
            <w:hideMark/>
          </w:tcPr>
          <w:p w14:paraId="4F790D57" w14:textId="77777777" w:rsidR="00B45373" w:rsidRPr="00724B68" w:rsidRDefault="00B45373" w:rsidP="00B45373">
            <w:pPr>
              <w:rPr>
                <w:rFonts w:asciiTheme="minorHAnsi" w:eastAsia="Times New Roman" w:hAnsiTheme="minorHAnsi"/>
                <w:szCs w:val="23"/>
                <w:lang w:eastAsia="en-AU"/>
              </w:rPr>
            </w:pPr>
            <w:r w:rsidRPr="00724B68">
              <w:rPr>
                <w:szCs w:val="23"/>
              </w:rPr>
              <w:t xml:space="preserve"> Taranaki </w:t>
            </w:r>
          </w:p>
        </w:tc>
        <w:tc>
          <w:tcPr>
            <w:tcW w:w="1468" w:type="dxa"/>
            <w:shd w:val="clear" w:color="auto" w:fill="auto"/>
            <w:noWrap/>
          </w:tcPr>
          <w:p w14:paraId="72019DF1" w14:textId="0663FCE9" w:rsidR="00B45373" w:rsidRPr="004D3B47" w:rsidRDefault="00B45373" w:rsidP="00B45373">
            <w:pPr>
              <w:jc w:val="right"/>
              <w:rPr>
                <w:rFonts w:asciiTheme="minorHAnsi" w:hAnsiTheme="minorHAnsi"/>
                <w:sz w:val="22"/>
              </w:rPr>
            </w:pPr>
            <w:r w:rsidRPr="004D3B47">
              <w:t xml:space="preserve"> 3,223 </w:t>
            </w:r>
          </w:p>
        </w:tc>
        <w:tc>
          <w:tcPr>
            <w:tcW w:w="1470" w:type="dxa"/>
            <w:shd w:val="clear" w:color="auto" w:fill="auto"/>
            <w:noWrap/>
          </w:tcPr>
          <w:p w14:paraId="43151080" w14:textId="44EA2DF1" w:rsidR="00B45373" w:rsidRPr="004D3B47" w:rsidRDefault="00B45373" w:rsidP="00B45373">
            <w:pPr>
              <w:jc w:val="right"/>
              <w:rPr>
                <w:rFonts w:asciiTheme="minorHAnsi" w:hAnsiTheme="minorHAnsi"/>
                <w:sz w:val="22"/>
              </w:rPr>
            </w:pPr>
            <w:r w:rsidRPr="004D3B47">
              <w:t>66.9</w:t>
            </w:r>
          </w:p>
        </w:tc>
        <w:tc>
          <w:tcPr>
            <w:tcW w:w="1471" w:type="dxa"/>
            <w:shd w:val="clear" w:color="auto" w:fill="auto"/>
            <w:noWrap/>
          </w:tcPr>
          <w:p w14:paraId="1A26D259" w14:textId="52F09AA3" w:rsidR="00B45373" w:rsidRPr="004D3B47" w:rsidRDefault="00B45373" w:rsidP="00B45373">
            <w:pPr>
              <w:jc w:val="right"/>
              <w:rPr>
                <w:rFonts w:asciiTheme="minorHAnsi" w:hAnsiTheme="minorHAnsi"/>
                <w:sz w:val="22"/>
              </w:rPr>
            </w:pPr>
            <w:r w:rsidRPr="004D3B47">
              <w:t xml:space="preserve"> 215 </w:t>
            </w:r>
          </w:p>
        </w:tc>
        <w:tc>
          <w:tcPr>
            <w:tcW w:w="1472" w:type="dxa"/>
            <w:shd w:val="clear" w:color="auto" w:fill="auto"/>
            <w:noWrap/>
          </w:tcPr>
          <w:p w14:paraId="5E605D9F" w14:textId="7369408B" w:rsidR="00B45373" w:rsidRPr="004D3B47" w:rsidRDefault="00B45373" w:rsidP="00B45373">
            <w:pPr>
              <w:jc w:val="right"/>
              <w:rPr>
                <w:rFonts w:asciiTheme="minorHAnsi" w:hAnsiTheme="minorHAnsi"/>
                <w:sz w:val="22"/>
              </w:rPr>
            </w:pPr>
            <w:r w:rsidRPr="004D3B47">
              <w:t>68.3</w:t>
            </w:r>
          </w:p>
        </w:tc>
        <w:tc>
          <w:tcPr>
            <w:tcW w:w="1472" w:type="dxa"/>
            <w:shd w:val="clear" w:color="auto" w:fill="auto"/>
            <w:noWrap/>
          </w:tcPr>
          <w:p w14:paraId="31F48CEE" w14:textId="27DE12D4" w:rsidR="00B45373" w:rsidRPr="004D3B47" w:rsidRDefault="00B45373" w:rsidP="00B45373">
            <w:pPr>
              <w:jc w:val="right"/>
              <w:rPr>
                <w:rFonts w:asciiTheme="minorHAnsi" w:hAnsiTheme="minorHAnsi"/>
                <w:sz w:val="22"/>
              </w:rPr>
            </w:pPr>
            <w:r w:rsidRPr="004D3B47">
              <w:t xml:space="preserve"> 1,065 </w:t>
            </w:r>
          </w:p>
        </w:tc>
        <w:tc>
          <w:tcPr>
            <w:tcW w:w="1471" w:type="dxa"/>
            <w:shd w:val="clear" w:color="auto" w:fill="auto"/>
            <w:noWrap/>
          </w:tcPr>
          <w:p w14:paraId="0DCF5D15" w14:textId="0D850C16" w:rsidR="00B45373" w:rsidRPr="004D3B47" w:rsidRDefault="00B45373" w:rsidP="00B45373">
            <w:pPr>
              <w:jc w:val="right"/>
              <w:rPr>
                <w:rFonts w:asciiTheme="minorHAnsi" w:hAnsiTheme="minorHAnsi"/>
                <w:sz w:val="22"/>
              </w:rPr>
            </w:pPr>
            <w:r w:rsidRPr="004D3B47">
              <w:t>63.6</w:t>
            </w:r>
          </w:p>
        </w:tc>
        <w:tc>
          <w:tcPr>
            <w:tcW w:w="1472" w:type="dxa"/>
            <w:shd w:val="clear" w:color="auto" w:fill="auto"/>
            <w:noWrap/>
          </w:tcPr>
          <w:p w14:paraId="6732A134" w14:textId="442D5CE4" w:rsidR="00B45373" w:rsidRPr="004D3B47" w:rsidRDefault="00B45373" w:rsidP="00B45373">
            <w:pPr>
              <w:jc w:val="right"/>
              <w:rPr>
                <w:rFonts w:asciiTheme="minorHAnsi" w:hAnsiTheme="minorHAnsi"/>
                <w:sz w:val="22"/>
              </w:rPr>
            </w:pPr>
            <w:r w:rsidRPr="004D3B47">
              <w:t xml:space="preserve"> 19,850 </w:t>
            </w:r>
          </w:p>
        </w:tc>
        <w:tc>
          <w:tcPr>
            <w:tcW w:w="1475" w:type="dxa"/>
            <w:shd w:val="clear" w:color="auto" w:fill="auto"/>
            <w:noWrap/>
          </w:tcPr>
          <w:p w14:paraId="1C5F3909" w14:textId="1B5179D0" w:rsidR="00B45373" w:rsidRPr="004D3B47" w:rsidRDefault="00B45373" w:rsidP="00B45373">
            <w:pPr>
              <w:jc w:val="right"/>
              <w:rPr>
                <w:rFonts w:asciiTheme="minorHAnsi" w:hAnsiTheme="minorHAnsi"/>
                <w:sz w:val="22"/>
              </w:rPr>
            </w:pPr>
            <w:r w:rsidRPr="004D3B47">
              <w:t>81.4</w:t>
            </w:r>
          </w:p>
        </w:tc>
      </w:tr>
      <w:tr w:rsidR="004D3B47" w:rsidRPr="004D3B47" w14:paraId="7DD1851F" w14:textId="77777777" w:rsidTr="00D1642F">
        <w:trPr>
          <w:trHeight w:val="301"/>
        </w:trPr>
        <w:tc>
          <w:tcPr>
            <w:tcW w:w="2116" w:type="dxa"/>
            <w:shd w:val="clear" w:color="auto" w:fill="auto"/>
            <w:noWrap/>
            <w:vAlign w:val="bottom"/>
            <w:hideMark/>
          </w:tcPr>
          <w:p w14:paraId="217CBBB2" w14:textId="77777777" w:rsidR="00B45373" w:rsidRPr="00724B68" w:rsidRDefault="00B45373" w:rsidP="00B45373">
            <w:pPr>
              <w:rPr>
                <w:rFonts w:asciiTheme="minorHAnsi" w:eastAsia="Times New Roman" w:hAnsiTheme="minorHAnsi"/>
                <w:szCs w:val="23"/>
                <w:lang w:eastAsia="en-AU"/>
              </w:rPr>
            </w:pPr>
            <w:r w:rsidRPr="00724B68">
              <w:rPr>
                <w:szCs w:val="23"/>
              </w:rPr>
              <w:t xml:space="preserve"> Waikato </w:t>
            </w:r>
          </w:p>
        </w:tc>
        <w:tc>
          <w:tcPr>
            <w:tcW w:w="1468" w:type="dxa"/>
            <w:shd w:val="clear" w:color="auto" w:fill="auto"/>
            <w:noWrap/>
          </w:tcPr>
          <w:p w14:paraId="49396B50" w14:textId="1FBAD204" w:rsidR="00B45373" w:rsidRPr="004D3B47" w:rsidRDefault="00B45373" w:rsidP="00B45373">
            <w:pPr>
              <w:jc w:val="right"/>
              <w:rPr>
                <w:rFonts w:asciiTheme="minorHAnsi" w:hAnsiTheme="minorHAnsi"/>
                <w:sz w:val="22"/>
              </w:rPr>
            </w:pPr>
            <w:r w:rsidRPr="004D3B47">
              <w:t xml:space="preserve"> 13,207 </w:t>
            </w:r>
          </w:p>
        </w:tc>
        <w:tc>
          <w:tcPr>
            <w:tcW w:w="1470" w:type="dxa"/>
            <w:shd w:val="clear" w:color="auto" w:fill="auto"/>
            <w:noWrap/>
          </w:tcPr>
          <w:p w14:paraId="3AD6B920" w14:textId="5D17B8CC" w:rsidR="00B45373" w:rsidRPr="004D3B47" w:rsidRDefault="00B45373" w:rsidP="00B45373">
            <w:pPr>
              <w:jc w:val="right"/>
              <w:rPr>
                <w:rFonts w:asciiTheme="minorHAnsi" w:hAnsiTheme="minorHAnsi"/>
                <w:sz w:val="22"/>
              </w:rPr>
            </w:pPr>
            <w:r w:rsidRPr="004D3B47">
              <w:t>62.3</w:t>
            </w:r>
          </w:p>
        </w:tc>
        <w:tc>
          <w:tcPr>
            <w:tcW w:w="1471" w:type="dxa"/>
            <w:shd w:val="clear" w:color="auto" w:fill="auto"/>
            <w:noWrap/>
          </w:tcPr>
          <w:p w14:paraId="5A88CB07" w14:textId="72193FAD" w:rsidR="00B45373" w:rsidRPr="004D3B47" w:rsidRDefault="00B45373" w:rsidP="00B45373">
            <w:pPr>
              <w:jc w:val="right"/>
              <w:rPr>
                <w:rFonts w:asciiTheme="minorHAnsi" w:hAnsiTheme="minorHAnsi"/>
                <w:sz w:val="22"/>
              </w:rPr>
            </w:pPr>
            <w:r w:rsidRPr="004D3B47">
              <w:t xml:space="preserve"> 1,866 </w:t>
            </w:r>
          </w:p>
        </w:tc>
        <w:tc>
          <w:tcPr>
            <w:tcW w:w="1472" w:type="dxa"/>
            <w:shd w:val="clear" w:color="auto" w:fill="auto"/>
            <w:noWrap/>
          </w:tcPr>
          <w:p w14:paraId="4CE1B38B" w14:textId="4DACBA52" w:rsidR="00B45373" w:rsidRPr="004D3B47" w:rsidRDefault="00B45373" w:rsidP="00B45373">
            <w:pPr>
              <w:jc w:val="right"/>
              <w:rPr>
                <w:rFonts w:asciiTheme="minorHAnsi" w:hAnsiTheme="minorHAnsi"/>
                <w:sz w:val="22"/>
              </w:rPr>
            </w:pPr>
            <w:r w:rsidRPr="004D3B47">
              <w:t>64.4</w:t>
            </w:r>
          </w:p>
        </w:tc>
        <w:tc>
          <w:tcPr>
            <w:tcW w:w="1472" w:type="dxa"/>
            <w:shd w:val="clear" w:color="auto" w:fill="auto"/>
            <w:noWrap/>
          </w:tcPr>
          <w:p w14:paraId="09B1B9D6" w14:textId="7674B9F9" w:rsidR="00B45373" w:rsidRPr="004D3B47" w:rsidRDefault="00B45373" w:rsidP="00B45373">
            <w:pPr>
              <w:jc w:val="right"/>
              <w:rPr>
                <w:rFonts w:asciiTheme="minorHAnsi" w:hAnsiTheme="minorHAnsi"/>
                <w:sz w:val="22"/>
              </w:rPr>
            </w:pPr>
            <w:r w:rsidRPr="004D3B47">
              <w:t xml:space="preserve"> 7,988 </w:t>
            </w:r>
          </w:p>
        </w:tc>
        <w:tc>
          <w:tcPr>
            <w:tcW w:w="1471" w:type="dxa"/>
            <w:shd w:val="clear" w:color="auto" w:fill="auto"/>
            <w:noWrap/>
          </w:tcPr>
          <w:p w14:paraId="0232EE29" w14:textId="770F6BA8" w:rsidR="00B45373" w:rsidRPr="004D3B47" w:rsidRDefault="00B45373" w:rsidP="00B45373">
            <w:pPr>
              <w:jc w:val="right"/>
              <w:rPr>
                <w:rFonts w:asciiTheme="minorHAnsi" w:hAnsiTheme="minorHAnsi"/>
                <w:sz w:val="22"/>
              </w:rPr>
            </w:pPr>
            <w:r w:rsidRPr="004D3B47">
              <w:t>64.5</w:t>
            </w:r>
          </w:p>
        </w:tc>
        <w:tc>
          <w:tcPr>
            <w:tcW w:w="1472" w:type="dxa"/>
            <w:shd w:val="clear" w:color="auto" w:fill="auto"/>
            <w:noWrap/>
          </w:tcPr>
          <w:p w14:paraId="76E73CD6" w14:textId="25A202F2" w:rsidR="00B45373" w:rsidRPr="004D3B47" w:rsidRDefault="00B45373" w:rsidP="00B45373">
            <w:pPr>
              <w:jc w:val="right"/>
              <w:rPr>
                <w:rFonts w:asciiTheme="minorHAnsi" w:hAnsiTheme="minorHAnsi"/>
                <w:sz w:val="22"/>
              </w:rPr>
            </w:pPr>
            <w:r w:rsidRPr="004D3B47">
              <w:t xml:space="preserve"> 55,964 </w:t>
            </w:r>
          </w:p>
        </w:tc>
        <w:tc>
          <w:tcPr>
            <w:tcW w:w="1475" w:type="dxa"/>
            <w:shd w:val="clear" w:color="auto" w:fill="auto"/>
            <w:noWrap/>
          </w:tcPr>
          <w:p w14:paraId="2015C273" w14:textId="5357BB94" w:rsidR="00B45373" w:rsidRPr="004D3B47" w:rsidRDefault="00B45373" w:rsidP="00B45373">
            <w:pPr>
              <w:jc w:val="right"/>
              <w:rPr>
                <w:rFonts w:asciiTheme="minorHAnsi" w:hAnsiTheme="minorHAnsi"/>
                <w:sz w:val="22"/>
              </w:rPr>
            </w:pPr>
            <w:r w:rsidRPr="004D3B47">
              <w:t>78.6</w:t>
            </w:r>
          </w:p>
        </w:tc>
      </w:tr>
      <w:tr w:rsidR="004D3B47" w:rsidRPr="004D3B47" w14:paraId="2A6665A7" w14:textId="77777777" w:rsidTr="00D1642F">
        <w:trPr>
          <w:trHeight w:val="301"/>
        </w:trPr>
        <w:tc>
          <w:tcPr>
            <w:tcW w:w="2116" w:type="dxa"/>
            <w:shd w:val="clear" w:color="auto" w:fill="auto"/>
            <w:noWrap/>
            <w:vAlign w:val="bottom"/>
            <w:hideMark/>
          </w:tcPr>
          <w:p w14:paraId="69ED042C" w14:textId="77777777" w:rsidR="00B45373" w:rsidRPr="00724B68" w:rsidRDefault="00B45373" w:rsidP="00B45373">
            <w:pPr>
              <w:rPr>
                <w:rFonts w:asciiTheme="minorHAnsi" w:eastAsia="Times New Roman" w:hAnsiTheme="minorHAnsi"/>
                <w:szCs w:val="23"/>
                <w:lang w:eastAsia="en-AU"/>
              </w:rPr>
            </w:pPr>
            <w:r w:rsidRPr="00724B68">
              <w:rPr>
                <w:szCs w:val="23"/>
              </w:rPr>
              <w:t xml:space="preserve"> Wairarapa </w:t>
            </w:r>
          </w:p>
        </w:tc>
        <w:tc>
          <w:tcPr>
            <w:tcW w:w="1468" w:type="dxa"/>
            <w:shd w:val="clear" w:color="auto" w:fill="auto"/>
            <w:noWrap/>
          </w:tcPr>
          <w:p w14:paraId="44C60D63" w14:textId="67C40969" w:rsidR="00B45373" w:rsidRPr="004D3B47" w:rsidRDefault="00B45373" w:rsidP="00B45373">
            <w:pPr>
              <w:jc w:val="right"/>
              <w:rPr>
                <w:rFonts w:asciiTheme="minorHAnsi" w:hAnsiTheme="minorHAnsi"/>
                <w:sz w:val="22"/>
              </w:rPr>
            </w:pPr>
            <w:r w:rsidRPr="004D3B47">
              <w:t xml:space="preserve"> 1,156 </w:t>
            </w:r>
          </w:p>
        </w:tc>
        <w:tc>
          <w:tcPr>
            <w:tcW w:w="1470" w:type="dxa"/>
            <w:shd w:val="clear" w:color="auto" w:fill="auto"/>
            <w:noWrap/>
          </w:tcPr>
          <w:p w14:paraId="7CFC5D09" w14:textId="66A9E985" w:rsidR="00B45373" w:rsidRPr="004D3B47" w:rsidRDefault="00B45373" w:rsidP="00B45373">
            <w:pPr>
              <w:jc w:val="right"/>
              <w:rPr>
                <w:rFonts w:asciiTheme="minorHAnsi" w:hAnsiTheme="minorHAnsi"/>
                <w:sz w:val="22"/>
              </w:rPr>
            </w:pPr>
            <w:r w:rsidRPr="004D3B47">
              <w:t>68.0</w:t>
            </w:r>
          </w:p>
        </w:tc>
        <w:tc>
          <w:tcPr>
            <w:tcW w:w="1471" w:type="dxa"/>
            <w:shd w:val="clear" w:color="auto" w:fill="auto"/>
            <w:noWrap/>
          </w:tcPr>
          <w:p w14:paraId="788A2CCF" w14:textId="1F706E22" w:rsidR="00B45373" w:rsidRPr="004D3B47" w:rsidRDefault="00B45373" w:rsidP="00B45373">
            <w:pPr>
              <w:jc w:val="right"/>
              <w:rPr>
                <w:rFonts w:asciiTheme="minorHAnsi" w:hAnsiTheme="minorHAnsi"/>
                <w:sz w:val="22"/>
              </w:rPr>
            </w:pPr>
            <w:r w:rsidRPr="004D3B47">
              <w:t xml:space="preserve"> 144 </w:t>
            </w:r>
          </w:p>
        </w:tc>
        <w:tc>
          <w:tcPr>
            <w:tcW w:w="1472" w:type="dxa"/>
            <w:shd w:val="clear" w:color="auto" w:fill="auto"/>
            <w:noWrap/>
          </w:tcPr>
          <w:p w14:paraId="67E5FBDB" w14:textId="373DC786" w:rsidR="00B45373" w:rsidRPr="004D3B47" w:rsidRDefault="00B45373" w:rsidP="00B45373">
            <w:pPr>
              <w:jc w:val="right"/>
              <w:rPr>
                <w:rFonts w:asciiTheme="minorHAnsi" w:hAnsiTheme="minorHAnsi"/>
                <w:sz w:val="22"/>
              </w:rPr>
            </w:pPr>
            <w:r w:rsidRPr="004D3B47">
              <w:t>83.2</w:t>
            </w:r>
          </w:p>
        </w:tc>
        <w:tc>
          <w:tcPr>
            <w:tcW w:w="1472" w:type="dxa"/>
            <w:shd w:val="clear" w:color="auto" w:fill="auto"/>
            <w:noWrap/>
          </w:tcPr>
          <w:p w14:paraId="7CFBE7BB" w14:textId="581C29DC" w:rsidR="00B45373" w:rsidRPr="004D3B47" w:rsidRDefault="00B45373" w:rsidP="00B45373">
            <w:pPr>
              <w:jc w:val="right"/>
              <w:rPr>
                <w:rFonts w:asciiTheme="minorHAnsi" w:hAnsiTheme="minorHAnsi"/>
                <w:sz w:val="22"/>
              </w:rPr>
            </w:pPr>
            <w:r w:rsidRPr="004D3B47">
              <w:t xml:space="preserve"> 239 </w:t>
            </w:r>
          </w:p>
        </w:tc>
        <w:tc>
          <w:tcPr>
            <w:tcW w:w="1471" w:type="dxa"/>
            <w:shd w:val="clear" w:color="auto" w:fill="auto"/>
            <w:noWrap/>
          </w:tcPr>
          <w:p w14:paraId="66F5F5B4" w14:textId="4B7EB004" w:rsidR="00B45373" w:rsidRPr="004D3B47" w:rsidRDefault="00B45373" w:rsidP="00B45373">
            <w:pPr>
              <w:jc w:val="right"/>
              <w:rPr>
                <w:rFonts w:asciiTheme="minorHAnsi" w:hAnsiTheme="minorHAnsi"/>
                <w:sz w:val="22"/>
              </w:rPr>
            </w:pPr>
            <w:r w:rsidRPr="004D3B47">
              <w:t>53.5</w:t>
            </w:r>
          </w:p>
        </w:tc>
        <w:tc>
          <w:tcPr>
            <w:tcW w:w="1472" w:type="dxa"/>
            <w:shd w:val="clear" w:color="auto" w:fill="auto"/>
            <w:noWrap/>
          </w:tcPr>
          <w:p w14:paraId="04DFF580" w14:textId="56337426" w:rsidR="00B45373" w:rsidRPr="004D3B47" w:rsidRDefault="00B45373" w:rsidP="00B45373">
            <w:pPr>
              <w:jc w:val="right"/>
              <w:rPr>
                <w:rFonts w:asciiTheme="minorHAnsi" w:hAnsiTheme="minorHAnsi"/>
                <w:sz w:val="22"/>
              </w:rPr>
            </w:pPr>
            <w:r w:rsidRPr="004D3B47">
              <w:t xml:space="preserve"> 6,885 </w:t>
            </w:r>
          </w:p>
        </w:tc>
        <w:tc>
          <w:tcPr>
            <w:tcW w:w="1475" w:type="dxa"/>
            <w:shd w:val="clear" w:color="auto" w:fill="auto"/>
            <w:noWrap/>
          </w:tcPr>
          <w:p w14:paraId="1ED9F3B0" w14:textId="0EFBC8D3" w:rsidR="00B45373" w:rsidRPr="004D3B47" w:rsidRDefault="00B45373" w:rsidP="00B45373">
            <w:pPr>
              <w:jc w:val="right"/>
              <w:rPr>
                <w:rFonts w:asciiTheme="minorHAnsi" w:hAnsiTheme="minorHAnsi"/>
                <w:sz w:val="22"/>
              </w:rPr>
            </w:pPr>
            <w:r w:rsidRPr="004D3B47">
              <w:t>72.2</w:t>
            </w:r>
          </w:p>
        </w:tc>
      </w:tr>
      <w:tr w:rsidR="004D3B47" w:rsidRPr="004D3B47" w14:paraId="5577253C" w14:textId="77777777" w:rsidTr="00D1642F">
        <w:trPr>
          <w:trHeight w:val="301"/>
        </w:trPr>
        <w:tc>
          <w:tcPr>
            <w:tcW w:w="2116" w:type="dxa"/>
            <w:shd w:val="clear" w:color="auto" w:fill="auto"/>
            <w:noWrap/>
            <w:vAlign w:val="bottom"/>
            <w:hideMark/>
          </w:tcPr>
          <w:p w14:paraId="355692C8" w14:textId="77777777" w:rsidR="00B45373" w:rsidRPr="00724B68" w:rsidRDefault="00B45373" w:rsidP="00B45373">
            <w:pPr>
              <w:rPr>
                <w:rFonts w:asciiTheme="minorHAnsi" w:eastAsia="Times New Roman" w:hAnsiTheme="minorHAnsi"/>
                <w:szCs w:val="23"/>
                <w:lang w:eastAsia="en-AU"/>
              </w:rPr>
            </w:pPr>
            <w:r w:rsidRPr="00724B68">
              <w:rPr>
                <w:szCs w:val="23"/>
              </w:rPr>
              <w:t xml:space="preserve"> Waitemata </w:t>
            </w:r>
          </w:p>
        </w:tc>
        <w:tc>
          <w:tcPr>
            <w:tcW w:w="1468" w:type="dxa"/>
            <w:shd w:val="clear" w:color="auto" w:fill="auto"/>
            <w:noWrap/>
          </w:tcPr>
          <w:p w14:paraId="5549D7B3" w14:textId="6C53F328" w:rsidR="00B45373" w:rsidRPr="004D3B47" w:rsidRDefault="00B45373" w:rsidP="00B45373">
            <w:pPr>
              <w:jc w:val="right"/>
              <w:rPr>
                <w:rFonts w:asciiTheme="minorHAnsi" w:hAnsiTheme="minorHAnsi"/>
                <w:sz w:val="22"/>
              </w:rPr>
            </w:pPr>
            <w:r w:rsidRPr="004D3B47">
              <w:t xml:space="preserve"> 7,486 </w:t>
            </w:r>
          </w:p>
        </w:tc>
        <w:tc>
          <w:tcPr>
            <w:tcW w:w="1470" w:type="dxa"/>
            <w:shd w:val="clear" w:color="auto" w:fill="auto"/>
            <w:noWrap/>
          </w:tcPr>
          <w:p w14:paraId="0CE4CE17" w14:textId="6BA441AF" w:rsidR="00B45373" w:rsidRPr="004D3B47" w:rsidRDefault="00B45373" w:rsidP="00B45373">
            <w:pPr>
              <w:jc w:val="right"/>
              <w:rPr>
                <w:rFonts w:asciiTheme="minorHAnsi" w:hAnsiTheme="minorHAnsi"/>
                <w:sz w:val="22"/>
              </w:rPr>
            </w:pPr>
            <w:r w:rsidRPr="004D3B47">
              <w:t>53.5</w:t>
            </w:r>
          </w:p>
        </w:tc>
        <w:tc>
          <w:tcPr>
            <w:tcW w:w="1471" w:type="dxa"/>
            <w:shd w:val="clear" w:color="auto" w:fill="auto"/>
            <w:noWrap/>
          </w:tcPr>
          <w:p w14:paraId="40C2F696" w14:textId="1778D608" w:rsidR="00B45373" w:rsidRPr="004D3B47" w:rsidRDefault="00B45373" w:rsidP="00B45373">
            <w:pPr>
              <w:jc w:val="right"/>
              <w:rPr>
                <w:rFonts w:asciiTheme="minorHAnsi" w:hAnsiTheme="minorHAnsi"/>
                <w:sz w:val="22"/>
              </w:rPr>
            </w:pPr>
            <w:r w:rsidRPr="004D3B47">
              <w:t xml:space="preserve"> 6,648 </w:t>
            </w:r>
          </w:p>
        </w:tc>
        <w:tc>
          <w:tcPr>
            <w:tcW w:w="1472" w:type="dxa"/>
            <w:shd w:val="clear" w:color="auto" w:fill="auto"/>
            <w:noWrap/>
          </w:tcPr>
          <w:p w14:paraId="127AB51B" w14:textId="11B7A356" w:rsidR="00B45373" w:rsidRPr="004D3B47" w:rsidRDefault="00B45373" w:rsidP="00B45373">
            <w:pPr>
              <w:jc w:val="right"/>
              <w:rPr>
                <w:rFonts w:asciiTheme="minorHAnsi" w:hAnsiTheme="minorHAnsi"/>
                <w:sz w:val="22"/>
              </w:rPr>
            </w:pPr>
            <w:r w:rsidRPr="004D3B47">
              <w:t>61.7</w:t>
            </w:r>
          </w:p>
        </w:tc>
        <w:tc>
          <w:tcPr>
            <w:tcW w:w="1472" w:type="dxa"/>
            <w:shd w:val="clear" w:color="auto" w:fill="auto"/>
            <w:noWrap/>
          </w:tcPr>
          <w:p w14:paraId="088293C5" w14:textId="4D01D715" w:rsidR="00B45373" w:rsidRPr="004D3B47" w:rsidRDefault="00B45373" w:rsidP="00B45373">
            <w:pPr>
              <w:jc w:val="right"/>
              <w:rPr>
                <w:rFonts w:asciiTheme="minorHAnsi" w:hAnsiTheme="minorHAnsi"/>
                <w:sz w:val="22"/>
              </w:rPr>
            </w:pPr>
            <w:r w:rsidRPr="004D3B47">
              <w:t xml:space="preserve"> 28,693 </w:t>
            </w:r>
          </w:p>
        </w:tc>
        <w:tc>
          <w:tcPr>
            <w:tcW w:w="1471" w:type="dxa"/>
            <w:shd w:val="clear" w:color="auto" w:fill="auto"/>
            <w:noWrap/>
          </w:tcPr>
          <w:p w14:paraId="146BA092" w14:textId="5AA52D59" w:rsidR="00B45373" w:rsidRPr="004D3B47" w:rsidRDefault="00B45373" w:rsidP="00B45373">
            <w:pPr>
              <w:jc w:val="right"/>
              <w:rPr>
                <w:rFonts w:asciiTheme="minorHAnsi" w:hAnsiTheme="minorHAnsi"/>
                <w:sz w:val="22"/>
              </w:rPr>
            </w:pPr>
            <w:r w:rsidRPr="004D3B47">
              <w:t>64.9</w:t>
            </w:r>
          </w:p>
        </w:tc>
        <w:tc>
          <w:tcPr>
            <w:tcW w:w="1472" w:type="dxa"/>
            <w:shd w:val="clear" w:color="auto" w:fill="auto"/>
            <w:noWrap/>
          </w:tcPr>
          <w:p w14:paraId="7FFBB6C2" w14:textId="0DC99EAE" w:rsidR="00B45373" w:rsidRPr="004D3B47" w:rsidRDefault="00B45373" w:rsidP="00B45373">
            <w:pPr>
              <w:jc w:val="right"/>
              <w:rPr>
                <w:rFonts w:asciiTheme="minorHAnsi" w:hAnsiTheme="minorHAnsi"/>
                <w:sz w:val="22"/>
              </w:rPr>
            </w:pPr>
            <w:r w:rsidRPr="004D3B47">
              <w:t xml:space="preserve"> 77,714 </w:t>
            </w:r>
          </w:p>
        </w:tc>
        <w:tc>
          <w:tcPr>
            <w:tcW w:w="1475" w:type="dxa"/>
            <w:shd w:val="clear" w:color="auto" w:fill="auto"/>
            <w:noWrap/>
          </w:tcPr>
          <w:p w14:paraId="769F39BE" w14:textId="0AD9298B" w:rsidR="00B45373" w:rsidRPr="004D3B47" w:rsidRDefault="00B45373" w:rsidP="00B45373">
            <w:pPr>
              <w:jc w:val="right"/>
              <w:rPr>
                <w:rFonts w:asciiTheme="minorHAnsi" w:hAnsiTheme="minorHAnsi"/>
                <w:sz w:val="22"/>
              </w:rPr>
            </w:pPr>
            <w:r w:rsidRPr="004D3B47">
              <w:t>74.0</w:t>
            </w:r>
          </w:p>
        </w:tc>
      </w:tr>
      <w:tr w:rsidR="004D3B47" w:rsidRPr="004D3B47" w14:paraId="37A0625D" w14:textId="77777777" w:rsidTr="00D1642F">
        <w:trPr>
          <w:trHeight w:val="301"/>
        </w:trPr>
        <w:tc>
          <w:tcPr>
            <w:tcW w:w="2116" w:type="dxa"/>
            <w:shd w:val="clear" w:color="auto" w:fill="auto"/>
            <w:noWrap/>
            <w:vAlign w:val="bottom"/>
            <w:hideMark/>
          </w:tcPr>
          <w:p w14:paraId="56DC4856" w14:textId="77777777" w:rsidR="00B45373" w:rsidRPr="00724B68" w:rsidRDefault="00B45373" w:rsidP="00B45373">
            <w:pPr>
              <w:rPr>
                <w:rFonts w:asciiTheme="minorHAnsi" w:eastAsia="Times New Roman" w:hAnsiTheme="minorHAnsi"/>
                <w:szCs w:val="23"/>
                <w:lang w:eastAsia="en-AU"/>
              </w:rPr>
            </w:pPr>
            <w:r w:rsidRPr="00724B68">
              <w:rPr>
                <w:szCs w:val="23"/>
              </w:rPr>
              <w:t xml:space="preserve"> West Coast </w:t>
            </w:r>
          </w:p>
        </w:tc>
        <w:tc>
          <w:tcPr>
            <w:tcW w:w="1468" w:type="dxa"/>
            <w:shd w:val="clear" w:color="auto" w:fill="auto"/>
            <w:noWrap/>
          </w:tcPr>
          <w:p w14:paraId="5BCFE767" w14:textId="481B730A" w:rsidR="00B45373" w:rsidRPr="004D3B47" w:rsidRDefault="00B45373" w:rsidP="00B45373">
            <w:pPr>
              <w:jc w:val="right"/>
              <w:rPr>
                <w:rFonts w:asciiTheme="minorHAnsi" w:hAnsiTheme="minorHAnsi"/>
                <w:sz w:val="22"/>
              </w:rPr>
            </w:pPr>
            <w:r w:rsidRPr="004D3B47">
              <w:t xml:space="preserve"> 544 </w:t>
            </w:r>
          </w:p>
        </w:tc>
        <w:tc>
          <w:tcPr>
            <w:tcW w:w="1470" w:type="dxa"/>
            <w:shd w:val="clear" w:color="auto" w:fill="auto"/>
            <w:noWrap/>
          </w:tcPr>
          <w:p w14:paraId="51ED444A" w14:textId="601933A7" w:rsidR="00B45373" w:rsidRPr="004D3B47" w:rsidRDefault="00B45373" w:rsidP="00B45373">
            <w:pPr>
              <w:jc w:val="right"/>
              <w:rPr>
                <w:rFonts w:asciiTheme="minorHAnsi" w:hAnsiTheme="minorHAnsi"/>
                <w:sz w:val="22"/>
              </w:rPr>
            </w:pPr>
            <w:r w:rsidRPr="004D3B47">
              <w:t>59.5</w:t>
            </w:r>
          </w:p>
        </w:tc>
        <w:tc>
          <w:tcPr>
            <w:tcW w:w="1471" w:type="dxa"/>
            <w:shd w:val="clear" w:color="auto" w:fill="auto"/>
            <w:noWrap/>
          </w:tcPr>
          <w:p w14:paraId="1661BDFA" w14:textId="41DF7286" w:rsidR="00B45373" w:rsidRPr="004D3B47" w:rsidRDefault="00B45373" w:rsidP="00B45373">
            <w:pPr>
              <w:jc w:val="right"/>
              <w:rPr>
                <w:rFonts w:asciiTheme="minorHAnsi" w:hAnsiTheme="minorHAnsi"/>
                <w:sz w:val="22"/>
              </w:rPr>
            </w:pPr>
            <w:r w:rsidRPr="004D3B47">
              <w:t xml:space="preserve"> 64 </w:t>
            </w:r>
          </w:p>
        </w:tc>
        <w:tc>
          <w:tcPr>
            <w:tcW w:w="1472" w:type="dxa"/>
            <w:shd w:val="clear" w:color="auto" w:fill="auto"/>
            <w:noWrap/>
          </w:tcPr>
          <w:p w14:paraId="3EC1D34C" w14:textId="343944E3" w:rsidR="00B45373" w:rsidRPr="004D3B47" w:rsidRDefault="00B45373" w:rsidP="00B45373">
            <w:pPr>
              <w:jc w:val="right"/>
              <w:rPr>
                <w:rFonts w:asciiTheme="minorHAnsi" w:hAnsiTheme="minorHAnsi"/>
                <w:sz w:val="22"/>
              </w:rPr>
            </w:pPr>
            <w:r w:rsidRPr="004D3B47">
              <w:t>64.6</w:t>
            </w:r>
          </w:p>
        </w:tc>
        <w:tc>
          <w:tcPr>
            <w:tcW w:w="1472" w:type="dxa"/>
            <w:shd w:val="clear" w:color="auto" w:fill="auto"/>
            <w:noWrap/>
          </w:tcPr>
          <w:p w14:paraId="2CD3DC48" w14:textId="141499E0" w:rsidR="00B45373" w:rsidRPr="004D3B47" w:rsidRDefault="00B45373" w:rsidP="00B45373">
            <w:pPr>
              <w:jc w:val="right"/>
              <w:rPr>
                <w:rFonts w:asciiTheme="minorHAnsi" w:hAnsiTheme="minorHAnsi"/>
                <w:sz w:val="22"/>
              </w:rPr>
            </w:pPr>
            <w:r w:rsidRPr="004D3B47">
              <w:t xml:space="preserve"> 216 </w:t>
            </w:r>
          </w:p>
        </w:tc>
        <w:tc>
          <w:tcPr>
            <w:tcW w:w="1471" w:type="dxa"/>
            <w:shd w:val="clear" w:color="auto" w:fill="auto"/>
            <w:noWrap/>
          </w:tcPr>
          <w:p w14:paraId="56B68F8B" w14:textId="755FDEF1" w:rsidR="00B45373" w:rsidRPr="004D3B47" w:rsidRDefault="00B45373" w:rsidP="00B45373">
            <w:pPr>
              <w:jc w:val="right"/>
              <w:rPr>
                <w:rFonts w:asciiTheme="minorHAnsi" w:hAnsiTheme="minorHAnsi"/>
                <w:sz w:val="22"/>
              </w:rPr>
            </w:pPr>
            <w:r w:rsidRPr="004D3B47">
              <w:t>61.4</w:t>
            </w:r>
          </w:p>
        </w:tc>
        <w:tc>
          <w:tcPr>
            <w:tcW w:w="1472" w:type="dxa"/>
            <w:shd w:val="clear" w:color="auto" w:fill="auto"/>
            <w:noWrap/>
          </w:tcPr>
          <w:p w14:paraId="34ADBC16" w14:textId="79F8C912" w:rsidR="00B45373" w:rsidRPr="004D3B47" w:rsidRDefault="00B45373" w:rsidP="00B45373">
            <w:pPr>
              <w:jc w:val="right"/>
              <w:rPr>
                <w:rFonts w:asciiTheme="minorHAnsi" w:hAnsiTheme="minorHAnsi"/>
                <w:sz w:val="22"/>
              </w:rPr>
            </w:pPr>
            <w:r w:rsidRPr="004D3B47">
              <w:t xml:space="preserve"> 5,280 </w:t>
            </w:r>
          </w:p>
        </w:tc>
        <w:tc>
          <w:tcPr>
            <w:tcW w:w="1475" w:type="dxa"/>
            <w:shd w:val="clear" w:color="auto" w:fill="auto"/>
            <w:noWrap/>
          </w:tcPr>
          <w:p w14:paraId="081563C0" w14:textId="5846ABC0" w:rsidR="00B45373" w:rsidRPr="004D3B47" w:rsidRDefault="00B45373" w:rsidP="00B45373">
            <w:pPr>
              <w:jc w:val="right"/>
              <w:rPr>
                <w:rFonts w:asciiTheme="minorHAnsi" w:hAnsiTheme="minorHAnsi"/>
                <w:sz w:val="22"/>
              </w:rPr>
            </w:pPr>
            <w:r w:rsidRPr="004D3B47">
              <w:t>73.3</w:t>
            </w:r>
          </w:p>
        </w:tc>
      </w:tr>
      <w:tr w:rsidR="004D3B47" w:rsidRPr="004D3B47" w14:paraId="3C4D0E7D" w14:textId="77777777" w:rsidTr="00D1642F">
        <w:trPr>
          <w:trHeight w:val="301"/>
        </w:trPr>
        <w:tc>
          <w:tcPr>
            <w:tcW w:w="2116" w:type="dxa"/>
            <w:shd w:val="clear" w:color="auto" w:fill="auto"/>
            <w:noWrap/>
            <w:vAlign w:val="bottom"/>
            <w:hideMark/>
          </w:tcPr>
          <w:p w14:paraId="1EEA6AAB" w14:textId="77777777" w:rsidR="00B45373" w:rsidRPr="00724B68" w:rsidRDefault="00B45373" w:rsidP="00B45373">
            <w:pPr>
              <w:rPr>
                <w:rFonts w:asciiTheme="minorHAnsi" w:eastAsia="Times New Roman" w:hAnsiTheme="minorHAnsi"/>
                <w:szCs w:val="23"/>
                <w:lang w:eastAsia="en-AU"/>
              </w:rPr>
            </w:pPr>
            <w:r w:rsidRPr="00724B68">
              <w:rPr>
                <w:szCs w:val="23"/>
              </w:rPr>
              <w:t xml:space="preserve"> Whanganui </w:t>
            </w:r>
          </w:p>
        </w:tc>
        <w:tc>
          <w:tcPr>
            <w:tcW w:w="1468" w:type="dxa"/>
            <w:shd w:val="clear" w:color="auto" w:fill="auto"/>
            <w:noWrap/>
          </w:tcPr>
          <w:p w14:paraId="220AF6A4" w14:textId="2A37DA77" w:rsidR="00B45373" w:rsidRPr="004D3B47" w:rsidRDefault="00B45373" w:rsidP="00B45373">
            <w:pPr>
              <w:jc w:val="right"/>
              <w:rPr>
                <w:rFonts w:asciiTheme="minorHAnsi" w:hAnsiTheme="minorHAnsi"/>
                <w:sz w:val="22"/>
              </w:rPr>
            </w:pPr>
            <w:r w:rsidRPr="004D3B47">
              <w:t xml:space="preserve"> 2,618 </w:t>
            </w:r>
          </w:p>
        </w:tc>
        <w:tc>
          <w:tcPr>
            <w:tcW w:w="1470" w:type="dxa"/>
            <w:shd w:val="clear" w:color="auto" w:fill="auto"/>
            <w:noWrap/>
          </w:tcPr>
          <w:p w14:paraId="19A4C739" w14:textId="3BC4C86B" w:rsidR="00B45373" w:rsidRPr="004D3B47" w:rsidRDefault="00B45373" w:rsidP="00B45373">
            <w:pPr>
              <w:jc w:val="right"/>
              <w:rPr>
                <w:rFonts w:asciiTheme="minorHAnsi" w:hAnsiTheme="minorHAnsi"/>
                <w:sz w:val="22"/>
              </w:rPr>
            </w:pPr>
            <w:r w:rsidRPr="004D3B47">
              <w:t>67.7</w:t>
            </w:r>
          </w:p>
        </w:tc>
        <w:tc>
          <w:tcPr>
            <w:tcW w:w="1471" w:type="dxa"/>
            <w:shd w:val="clear" w:color="auto" w:fill="auto"/>
            <w:noWrap/>
          </w:tcPr>
          <w:p w14:paraId="617BA0C9" w14:textId="2B8377FB" w:rsidR="00B45373" w:rsidRPr="004D3B47" w:rsidRDefault="00B45373" w:rsidP="00B45373">
            <w:pPr>
              <w:jc w:val="right"/>
              <w:rPr>
                <w:rFonts w:asciiTheme="minorHAnsi" w:hAnsiTheme="minorHAnsi"/>
                <w:sz w:val="22"/>
              </w:rPr>
            </w:pPr>
            <w:r w:rsidRPr="004D3B47">
              <w:t xml:space="preserve"> 235 </w:t>
            </w:r>
          </w:p>
        </w:tc>
        <w:tc>
          <w:tcPr>
            <w:tcW w:w="1472" w:type="dxa"/>
            <w:shd w:val="clear" w:color="auto" w:fill="auto"/>
            <w:noWrap/>
          </w:tcPr>
          <w:p w14:paraId="5ED41902" w14:textId="6D9E9E3D" w:rsidR="00B45373" w:rsidRPr="004D3B47" w:rsidRDefault="00B45373" w:rsidP="00B45373">
            <w:pPr>
              <w:jc w:val="right"/>
              <w:rPr>
                <w:rFonts w:asciiTheme="minorHAnsi" w:hAnsiTheme="minorHAnsi"/>
                <w:sz w:val="22"/>
              </w:rPr>
            </w:pPr>
            <w:r w:rsidRPr="004D3B47">
              <w:t>70.4</w:t>
            </w:r>
          </w:p>
        </w:tc>
        <w:tc>
          <w:tcPr>
            <w:tcW w:w="1472" w:type="dxa"/>
            <w:shd w:val="clear" w:color="auto" w:fill="auto"/>
            <w:noWrap/>
          </w:tcPr>
          <w:p w14:paraId="09D04157" w14:textId="792983FE" w:rsidR="00B45373" w:rsidRPr="004D3B47" w:rsidRDefault="00B45373" w:rsidP="00B45373">
            <w:pPr>
              <w:jc w:val="right"/>
              <w:rPr>
                <w:rFonts w:asciiTheme="minorHAnsi" w:hAnsiTheme="minorHAnsi"/>
                <w:sz w:val="22"/>
              </w:rPr>
            </w:pPr>
            <w:r w:rsidRPr="004D3B47">
              <w:t xml:space="preserve"> 423 </w:t>
            </w:r>
          </w:p>
        </w:tc>
        <w:tc>
          <w:tcPr>
            <w:tcW w:w="1471" w:type="dxa"/>
            <w:shd w:val="clear" w:color="auto" w:fill="auto"/>
            <w:noWrap/>
          </w:tcPr>
          <w:p w14:paraId="15675164" w14:textId="48B98E99" w:rsidR="00B45373" w:rsidRPr="004D3B47" w:rsidRDefault="00B45373" w:rsidP="00B45373">
            <w:pPr>
              <w:jc w:val="right"/>
              <w:rPr>
                <w:rFonts w:asciiTheme="minorHAnsi" w:hAnsiTheme="minorHAnsi"/>
                <w:sz w:val="22"/>
              </w:rPr>
            </w:pPr>
            <w:r w:rsidRPr="004D3B47">
              <w:t>46.6</w:t>
            </w:r>
          </w:p>
        </w:tc>
        <w:tc>
          <w:tcPr>
            <w:tcW w:w="1472" w:type="dxa"/>
            <w:shd w:val="clear" w:color="auto" w:fill="auto"/>
            <w:noWrap/>
          </w:tcPr>
          <w:p w14:paraId="37AA384E" w14:textId="11A07002" w:rsidR="00B45373" w:rsidRPr="004D3B47" w:rsidRDefault="00B45373" w:rsidP="00B45373">
            <w:pPr>
              <w:jc w:val="right"/>
              <w:rPr>
                <w:rFonts w:asciiTheme="minorHAnsi" w:hAnsiTheme="minorHAnsi"/>
                <w:sz w:val="22"/>
              </w:rPr>
            </w:pPr>
            <w:r w:rsidRPr="004D3B47">
              <w:t xml:space="preserve"> 8,439 </w:t>
            </w:r>
          </w:p>
        </w:tc>
        <w:tc>
          <w:tcPr>
            <w:tcW w:w="1475" w:type="dxa"/>
            <w:shd w:val="clear" w:color="auto" w:fill="auto"/>
            <w:noWrap/>
          </w:tcPr>
          <w:p w14:paraId="183ECD0C" w14:textId="52F5A9D5" w:rsidR="00B45373" w:rsidRPr="004D3B47" w:rsidRDefault="00B45373" w:rsidP="00B45373">
            <w:pPr>
              <w:jc w:val="right"/>
              <w:rPr>
                <w:rFonts w:asciiTheme="minorHAnsi" w:hAnsiTheme="minorHAnsi"/>
                <w:sz w:val="22"/>
              </w:rPr>
            </w:pPr>
            <w:r w:rsidRPr="004D3B47">
              <w:t>75.1</w:t>
            </w:r>
          </w:p>
        </w:tc>
      </w:tr>
      <w:tr w:rsidR="004D3B47" w:rsidRPr="004D3B47" w14:paraId="495BD70B" w14:textId="77777777" w:rsidTr="00D1642F">
        <w:trPr>
          <w:trHeight w:val="301"/>
        </w:trPr>
        <w:tc>
          <w:tcPr>
            <w:tcW w:w="2116" w:type="dxa"/>
            <w:shd w:val="clear" w:color="auto" w:fill="auto"/>
            <w:noWrap/>
            <w:vAlign w:val="bottom"/>
            <w:hideMark/>
          </w:tcPr>
          <w:p w14:paraId="7331B609" w14:textId="77777777" w:rsidR="00B45373" w:rsidRPr="00724B68" w:rsidRDefault="00B45373" w:rsidP="00B45373">
            <w:pPr>
              <w:rPr>
                <w:rFonts w:asciiTheme="minorHAnsi" w:eastAsia="Times New Roman" w:hAnsiTheme="minorHAnsi"/>
                <w:b/>
                <w:bCs/>
                <w:iCs/>
                <w:szCs w:val="23"/>
                <w:lang w:eastAsia="en-AU"/>
              </w:rPr>
            </w:pPr>
            <w:r w:rsidRPr="00724B68">
              <w:rPr>
                <w:b/>
                <w:bCs/>
                <w:iCs/>
                <w:szCs w:val="23"/>
              </w:rPr>
              <w:t xml:space="preserve"> NZ overall </w:t>
            </w:r>
          </w:p>
        </w:tc>
        <w:tc>
          <w:tcPr>
            <w:tcW w:w="1468" w:type="dxa"/>
            <w:shd w:val="clear" w:color="auto" w:fill="auto"/>
            <w:noWrap/>
          </w:tcPr>
          <w:p w14:paraId="5521754C" w14:textId="3581378E" w:rsidR="00B45373" w:rsidRPr="004D3B47" w:rsidRDefault="00B45373" w:rsidP="00B45373">
            <w:pPr>
              <w:jc w:val="right"/>
              <w:rPr>
                <w:rFonts w:asciiTheme="minorHAnsi" w:hAnsiTheme="minorHAnsi"/>
                <w:b/>
                <w:sz w:val="22"/>
              </w:rPr>
            </w:pPr>
          </w:p>
        </w:tc>
        <w:tc>
          <w:tcPr>
            <w:tcW w:w="1470" w:type="dxa"/>
            <w:shd w:val="clear" w:color="auto" w:fill="auto"/>
            <w:noWrap/>
          </w:tcPr>
          <w:p w14:paraId="7F9DD287" w14:textId="393D20FF" w:rsidR="00B45373" w:rsidRPr="004D3B47" w:rsidRDefault="00B45373" w:rsidP="00B45373">
            <w:pPr>
              <w:jc w:val="right"/>
              <w:rPr>
                <w:rFonts w:asciiTheme="minorHAnsi" w:hAnsiTheme="minorHAnsi"/>
                <w:b/>
                <w:bCs/>
                <w:sz w:val="22"/>
              </w:rPr>
            </w:pPr>
            <w:r w:rsidRPr="004D3B47">
              <w:rPr>
                <w:b/>
              </w:rPr>
              <w:t>61.6</w:t>
            </w:r>
          </w:p>
        </w:tc>
        <w:tc>
          <w:tcPr>
            <w:tcW w:w="1471" w:type="dxa"/>
            <w:shd w:val="clear" w:color="auto" w:fill="auto"/>
            <w:noWrap/>
          </w:tcPr>
          <w:p w14:paraId="64A270CA" w14:textId="7927AB61" w:rsidR="00B45373" w:rsidRPr="004D3B47" w:rsidRDefault="00B45373" w:rsidP="00B45373">
            <w:pPr>
              <w:jc w:val="right"/>
              <w:rPr>
                <w:rFonts w:asciiTheme="minorHAnsi" w:hAnsiTheme="minorHAnsi"/>
                <w:b/>
                <w:sz w:val="22"/>
              </w:rPr>
            </w:pPr>
          </w:p>
        </w:tc>
        <w:tc>
          <w:tcPr>
            <w:tcW w:w="1472" w:type="dxa"/>
            <w:shd w:val="clear" w:color="auto" w:fill="auto"/>
            <w:noWrap/>
          </w:tcPr>
          <w:p w14:paraId="46CDD704" w14:textId="01E692CA" w:rsidR="00B45373" w:rsidRPr="004D3B47" w:rsidRDefault="00B45373" w:rsidP="00B45373">
            <w:pPr>
              <w:jc w:val="right"/>
              <w:rPr>
                <w:rFonts w:asciiTheme="minorHAnsi" w:hAnsiTheme="minorHAnsi"/>
                <w:b/>
                <w:bCs/>
                <w:sz w:val="22"/>
              </w:rPr>
            </w:pPr>
            <w:r w:rsidRPr="004D3B47">
              <w:rPr>
                <w:b/>
              </w:rPr>
              <w:t xml:space="preserve"> 65.1 </w:t>
            </w:r>
          </w:p>
        </w:tc>
        <w:tc>
          <w:tcPr>
            <w:tcW w:w="1472" w:type="dxa"/>
            <w:shd w:val="clear" w:color="auto" w:fill="auto"/>
            <w:noWrap/>
          </w:tcPr>
          <w:p w14:paraId="61BE81ED" w14:textId="059A0E40" w:rsidR="00B45373" w:rsidRPr="004D3B47" w:rsidRDefault="00B45373" w:rsidP="00B45373">
            <w:pPr>
              <w:jc w:val="right"/>
              <w:rPr>
                <w:rFonts w:asciiTheme="minorHAnsi" w:hAnsiTheme="minorHAnsi"/>
                <w:b/>
                <w:bCs/>
                <w:sz w:val="22"/>
              </w:rPr>
            </w:pPr>
          </w:p>
        </w:tc>
        <w:tc>
          <w:tcPr>
            <w:tcW w:w="1471" w:type="dxa"/>
            <w:shd w:val="clear" w:color="auto" w:fill="auto"/>
            <w:noWrap/>
          </w:tcPr>
          <w:p w14:paraId="648B5A41" w14:textId="02216FF1" w:rsidR="00B45373" w:rsidRPr="004D3B47" w:rsidRDefault="00B45373" w:rsidP="00B45373">
            <w:pPr>
              <w:jc w:val="right"/>
              <w:rPr>
                <w:rFonts w:asciiTheme="minorHAnsi" w:hAnsiTheme="minorHAnsi"/>
                <w:b/>
                <w:bCs/>
                <w:sz w:val="22"/>
              </w:rPr>
            </w:pPr>
            <w:r w:rsidRPr="004D3B47">
              <w:rPr>
                <w:b/>
              </w:rPr>
              <w:t xml:space="preserve"> 59.8 </w:t>
            </w:r>
          </w:p>
        </w:tc>
        <w:tc>
          <w:tcPr>
            <w:tcW w:w="1472" w:type="dxa"/>
            <w:shd w:val="clear" w:color="auto" w:fill="auto"/>
            <w:noWrap/>
          </w:tcPr>
          <w:p w14:paraId="511264CD" w14:textId="57D02DFB" w:rsidR="00B45373" w:rsidRPr="004D3B47" w:rsidRDefault="00B45373" w:rsidP="00B45373">
            <w:pPr>
              <w:jc w:val="right"/>
              <w:rPr>
                <w:rFonts w:asciiTheme="minorHAnsi" w:hAnsiTheme="minorHAnsi"/>
                <w:b/>
                <w:bCs/>
                <w:sz w:val="22"/>
              </w:rPr>
            </w:pPr>
          </w:p>
        </w:tc>
        <w:tc>
          <w:tcPr>
            <w:tcW w:w="1475" w:type="dxa"/>
            <w:shd w:val="clear" w:color="auto" w:fill="auto"/>
            <w:noWrap/>
          </w:tcPr>
          <w:p w14:paraId="49B1E99C" w14:textId="6880E508" w:rsidR="00B45373" w:rsidRPr="004D3B47" w:rsidRDefault="00B45373" w:rsidP="00B45373">
            <w:pPr>
              <w:jc w:val="right"/>
              <w:rPr>
                <w:rFonts w:asciiTheme="minorHAnsi" w:hAnsiTheme="minorHAnsi"/>
                <w:b/>
                <w:bCs/>
                <w:sz w:val="22"/>
              </w:rPr>
            </w:pPr>
            <w:r w:rsidRPr="004D3B47">
              <w:rPr>
                <w:b/>
              </w:rPr>
              <w:t xml:space="preserve"> 77.2 </w:t>
            </w:r>
          </w:p>
        </w:tc>
      </w:tr>
    </w:tbl>
    <w:p w14:paraId="6355A4E0" w14:textId="77777777" w:rsidR="00030D6F" w:rsidRPr="004D3B47" w:rsidRDefault="00030D6F" w:rsidP="00030D6F">
      <w:pPr>
        <w:ind w:right="544"/>
        <w:jc w:val="both"/>
      </w:pPr>
      <w:r w:rsidRPr="004D3B47">
        <w:rPr>
          <w:i/>
          <w:sz w:val="20"/>
        </w:rPr>
        <w:t xml:space="preserve">Ethnicity-specific estimates for some </w:t>
      </w:r>
      <w:r w:rsidR="00BD0410" w:rsidRPr="004D3B47">
        <w:rPr>
          <w:i/>
          <w:sz w:val="20"/>
        </w:rPr>
        <w:t>DHBs</w:t>
      </w:r>
      <w:r w:rsidR="0097425E" w:rsidRPr="004D3B47">
        <w:rPr>
          <w:i/>
          <w:sz w:val="20"/>
        </w:rPr>
        <w:t xml:space="preserve"> exceed 100%.</w:t>
      </w:r>
      <w:r w:rsidRPr="004D3B47">
        <w:rPr>
          <w:i/>
          <w:sz w:val="20"/>
        </w:rPr>
        <w:t xml:space="preserve"> This is potentially due in part to limitations in the hysterectomy prevalence estimators which are used to adjust the eligible population.</w:t>
      </w:r>
    </w:p>
    <w:p w14:paraId="67A30415" w14:textId="77777777" w:rsidR="00137223" w:rsidRPr="004D3B47" w:rsidRDefault="00137223" w:rsidP="00030D6F"/>
    <w:p w14:paraId="73E08A3E" w14:textId="282F39C6" w:rsidR="0097329E" w:rsidRPr="004D3B47" w:rsidRDefault="0097329E" w:rsidP="00DD6944">
      <w:pPr>
        <w:pStyle w:val="Caption"/>
        <w:keepNext/>
        <w:spacing w:after="80"/>
        <w:ind w:right="544"/>
        <w:jc w:val="both"/>
      </w:pPr>
      <w:bookmarkStart w:id="2296" w:name="_Ref5627384"/>
      <w:bookmarkStart w:id="2297" w:name="_Toc5627637"/>
      <w:bookmarkStart w:id="2298" w:name="_Toc12875579"/>
      <w:bookmarkStart w:id="2299" w:name="_Toc68606702"/>
      <w:r w:rsidRPr="004D3B47">
        <w:t xml:space="preserve">Table </w:t>
      </w:r>
      <w:r w:rsidRPr="004D3B47">
        <w:rPr>
          <w:noProof/>
        </w:rPr>
        <w:fldChar w:fldCharType="begin"/>
      </w:r>
      <w:r w:rsidRPr="004D3B47">
        <w:rPr>
          <w:noProof/>
        </w:rPr>
        <w:instrText xml:space="preserve"> SEQ Table \* ARABIC </w:instrText>
      </w:r>
      <w:r w:rsidRPr="004D3B47">
        <w:rPr>
          <w:noProof/>
        </w:rPr>
        <w:fldChar w:fldCharType="separate"/>
      </w:r>
      <w:r w:rsidR="00D03680">
        <w:rPr>
          <w:noProof/>
        </w:rPr>
        <w:t>27</w:t>
      </w:r>
      <w:r w:rsidRPr="004D3B47">
        <w:rPr>
          <w:noProof/>
        </w:rPr>
        <w:fldChar w:fldCharType="end"/>
      </w:r>
      <w:bookmarkEnd w:id="2296"/>
      <w:r w:rsidRPr="004D3B47">
        <w:t xml:space="preserve"> – Three-year coverage (women aged 25-69 years screened in the three years prior to </w:t>
      </w:r>
      <w:sdt>
        <w:sdtPr>
          <w:alias w:val="End Period"/>
          <w:tag w:val="End Period"/>
          <w:id w:val="1000772707"/>
          <w:placeholder>
            <w:docPart w:val="1150653108D548D3A6470C815ED124C6"/>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B45373" w:rsidRPr="004D3B47" w:rsidDel="00B45373">
        <w:t xml:space="preserve"> </w:t>
      </w:r>
      <w:r w:rsidRPr="004D3B47">
        <w:t xml:space="preserve">hysterectomy adjusted), by ethnicity and </w:t>
      </w:r>
      <w:r w:rsidR="00E4160C" w:rsidRPr="004D3B47">
        <w:t>age</w:t>
      </w:r>
      <w:bookmarkEnd w:id="2297"/>
      <w:bookmarkEnd w:id="2298"/>
      <w:bookmarkEnd w:id="2299"/>
    </w:p>
    <w:tbl>
      <w:tblPr>
        <w:tblW w:w="492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16"/>
        <w:gridCol w:w="1468"/>
        <w:gridCol w:w="1470"/>
        <w:gridCol w:w="1471"/>
        <w:gridCol w:w="1472"/>
        <w:gridCol w:w="1472"/>
        <w:gridCol w:w="1471"/>
        <w:gridCol w:w="1472"/>
        <w:gridCol w:w="1475"/>
      </w:tblGrid>
      <w:tr w:rsidR="004D3B47" w:rsidRPr="004D3B47" w14:paraId="0A5A8071" w14:textId="77777777" w:rsidTr="00B45373">
        <w:trPr>
          <w:trHeight w:val="301"/>
        </w:trPr>
        <w:tc>
          <w:tcPr>
            <w:tcW w:w="2116" w:type="dxa"/>
            <w:tcBorders>
              <w:top w:val="single" w:sz="4" w:space="0" w:color="auto"/>
              <w:bottom w:val="nil"/>
            </w:tcBorders>
            <w:shd w:val="clear" w:color="000000" w:fill="D9D9D9"/>
            <w:noWrap/>
            <w:vAlign w:val="bottom"/>
            <w:hideMark/>
          </w:tcPr>
          <w:p w14:paraId="08246CF4" w14:textId="77777777" w:rsidR="0097329E" w:rsidRPr="00724B68" w:rsidRDefault="0097329E" w:rsidP="00847CA1">
            <w:pPr>
              <w:keepNext/>
              <w:keepLines/>
              <w:jc w:val="center"/>
              <w:rPr>
                <w:rFonts w:asciiTheme="minorHAnsi" w:eastAsia="Times New Roman" w:hAnsiTheme="minorHAnsi"/>
                <w:b/>
                <w:bCs/>
                <w:szCs w:val="23"/>
                <w:lang w:eastAsia="en-AU"/>
              </w:rPr>
            </w:pPr>
          </w:p>
        </w:tc>
        <w:tc>
          <w:tcPr>
            <w:tcW w:w="2938" w:type="dxa"/>
            <w:gridSpan w:val="2"/>
            <w:tcBorders>
              <w:top w:val="single" w:sz="4" w:space="0" w:color="auto"/>
              <w:bottom w:val="nil"/>
            </w:tcBorders>
            <w:shd w:val="clear" w:color="000000" w:fill="D9D9D9"/>
            <w:noWrap/>
            <w:vAlign w:val="bottom"/>
            <w:hideMark/>
          </w:tcPr>
          <w:p w14:paraId="78748D00" w14:textId="77777777" w:rsidR="0097329E" w:rsidRPr="004D3B47" w:rsidRDefault="0097329E" w:rsidP="00847CA1">
            <w:pPr>
              <w:keepNext/>
              <w:keepLines/>
              <w:ind w:right="562"/>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Māori</w:t>
            </w:r>
          </w:p>
        </w:tc>
        <w:tc>
          <w:tcPr>
            <w:tcW w:w="2943" w:type="dxa"/>
            <w:gridSpan w:val="2"/>
            <w:tcBorders>
              <w:top w:val="single" w:sz="4" w:space="0" w:color="auto"/>
              <w:bottom w:val="nil"/>
            </w:tcBorders>
            <w:shd w:val="clear" w:color="000000" w:fill="D9D9D9"/>
            <w:noWrap/>
            <w:vAlign w:val="bottom"/>
            <w:hideMark/>
          </w:tcPr>
          <w:p w14:paraId="2A523A54" w14:textId="77777777" w:rsidR="0097329E" w:rsidRPr="004D3B47" w:rsidRDefault="0097329E" w:rsidP="00847CA1">
            <w:pPr>
              <w:keepNext/>
              <w:keepLines/>
              <w:ind w:right="562"/>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Pacific</w:t>
            </w:r>
          </w:p>
        </w:tc>
        <w:tc>
          <w:tcPr>
            <w:tcW w:w="2943" w:type="dxa"/>
            <w:gridSpan w:val="2"/>
            <w:tcBorders>
              <w:top w:val="single" w:sz="4" w:space="0" w:color="auto"/>
              <w:bottom w:val="nil"/>
            </w:tcBorders>
            <w:shd w:val="clear" w:color="000000" w:fill="D9D9D9"/>
            <w:noWrap/>
            <w:vAlign w:val="bottom"/>
            <w:hideMark/>
          </w:tcPr>
          <w:p w14:paraId="2F946FC6" w14:textId="77777777" w:rsidR="0097329E" w:rsidRPr="004D3B47" w:rsidRDefault="0097329E" w:rsidP="00847CA1">
            <w:pPr>
              <w:keepNext/>
              <w:keepLines/>
              <w:ind w:right="562"/>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Asian</w:t>
            </w:r>
          </w:p>
        </w:tc>
        <w:tc>
          <w:tcPr>
            <w:tcW w:w="2947" w:type="dxa"/>
            <w:gridSpan w:val="2"/>
            <w:tcBorders>
              <w:top w:val="single" w:sz="4" w:space="0" w:color="auto"/>
              <w:bottom w:val="nil"/>
            </w:tcBorders>
            <w:shd w:val="clear" w:color="000000" w:fill="D9D9D9"/>
            <w:noWrap/>
            <w:vAlign w:val="bottom"/>
            <w:hideMark/>
          </w:tcPr>
          <w:p w14:paraId="6C90CECD" w14:textId="77777777" w:rsidR="0097329E" w:rsidRPr="004D3B47" w:rsidRDefault="0097329E" w:rsidP="00847CA1">
            <w:pPr>
              <w:keepNext/>
              <w:keepLines/>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European/ Other</w:t>
            </w:r>
          </w:p>
        </w:tc>
      </w:tr>
      <w:tr w:rsidR="004D3B47" w:rsidRPr="004D3B47" w14:paraId="161B2149" w14:textId="77777777" w:rsidTr="00B45373">
        <w:trPr>
          <w:trHeight w:val="301"/>
        </w:trPr>
        <w:tc>
          <w:tcPr>
            <w:tcW w:w="2116" w:type="dxa"/>
            <w:tcBorders>
              <w:top w:val="nil"/>
              <w:bottom w:val="single" w:sz="4" w:space="0" w:color="auto"/>
            </w:tcBorders>
            <w:shd w:val="clear" w:color="000000" w:fill="D9D9D9"/>
            <w:noWrap/>
            <w:vAlign w:val="bottom"/>
            <w:hideMark/>
          </w:tcPr>
          <w:p w14:paraId="4CFE2D2A" w14:textId="515FAB62" w:rsidR="0097329E" w:rsidRPr="00724B68" w:rsidRDefault="00724B68" w:rsidP="00847CA1">
            <w:pPr>
              <w:keepNext/>
              <w:keepLines/>
              <w:rPr>
                <w:rFonts w:asciiTheme="minorHAnsi" w:eastAsia="Times New Roman" w:hAnsiTheme="minorHAnsi"/>
                <w:b/>
                <w:bCs/>
                <w:szCs w:val="23"/>
                <w:lang w:eastAsia="en-AU"/>
              </w:rPr>
            </w:pPr>
            <w:r w:rsidRPr="00724B68">
              <w:rPr>
                <w:rFonts w:asciiTheme="minorHAnsi" w:eastAsia="Times New Roman" w:hAnsiTheme="minorHAnsi"/>
                <w:b/>
                <w:bCs/>
                <w:szCs w:val="23"/>
                <w:lang w:eastAsia="en-AU"/>
              </w:rPr>
              <w:t>Age group</w:t>
            </w:r>
          </w:p>
        </w:tc>
        <w:tc>
          <w:tcPr>
            <w:tcW w:w="1468" w:type="dxa"/>
            <w:tcBorders>
              <w:top w:val="nil"/>
              <w:bottom w:val="single" w:sz="4" w:space="0" w:color="auto"/>
            </w:tcBorders>
            <w:shd w:val="clear" w:color="000000" w:fill="D9D9D9"/>
            <w:noWrap/>
            <w:vAlign w:val="bottom"/>
            <w:hideMark/>
          </w:tcPr>
          <w:p w14:paraId="4E17945A" w14:textId="77777777" w:rsidR="0097329E" w:rsidRPr="004D3B47" w:rsidRDefault="0097329E" w:rsidP="00847CA1">
            <w:pPr>
              <w:keepNext/>
              <w:keepLines/>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N</w:t>
            </w:r>
          </w:p>
        </w:tc>
        <w:tc>
          <w:tcPr>
            <w:tcW w:w="1470" w:type="dxa"/>
            <w:tcBorders>
              <w:top w:val="nil"/>
              <w:bottom w:val="single" w:sz="4" w:space="0" w:color="auto"/>
            </w:tcBorders>
            <w:shd w:val="clear" w:color="000000" w:fill="D9D9D9"/>
            <w:noWrap/>
            <w:vAlign w:val="bottom"/>
            <w:hideMark/>
          </w:tcPr>
          <w:p w14:paraId="79A31057" w14:textId="77777777" w:rsidR="0097329E" w:rsidRPr="004D3B47" w:rsidRDefault="0097329E" w:rsidP="00847CA1">
            <w:pPr>
              <w:keepNext/>
              <w:keepLines/>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w:t>
            </w:r>
          </w:p>
        </w:tc>
        <w:tc>
          <w:tcPr>
            <w:tcW w:w="1471" w:type="dxa"/>
            <w:tcBorders>
              <w:top w:val="nil"/>
              <w:bottom w:val="single" w:sz="4" w:space="0" w:color="auto"/>
            </w:tcBorders>
            <w:shd w:val="clear" w:color="000000" w:fill="D9D9D9"/>
            <w:noWrap/>
            <w:vAlign w:val="bottom"/>
            <w:hideMark/>
          </w:tcPr>
          <w:p w14:paraId="7FB6DD07" w14:textId="77777777" w:rsidR="0097329E" w:rsidRPr="004D3B47" w:rsidRDefault="0097329E" w:rsidP="00847CA1">
            <w:pPr>
              <w:keepNext/>
              <w:keepLines/>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N</w:t>
            </w:r>
          </w:p>
        </w:tc>
        <w:tc>
          <w:tcPr>
            <w:tcW w:w="1472" w:type="dxa"/>
            <w:tcBorders>
              <w:top w:val="nil"/>
              <w:bottom w:val="single" w:sz="4" w:space="0" w:color="auto"/>
            </w:tcBorders>
            <w:shd w:val="clear" w:color="000000" w:fill="D9D9D9"/>
            <w:noWrap/>
            <w:vAlign w:val="bottom"/>
            <w:hideMark/>
          </w:tcPr>
          <w:p w14:paraId="254A4676" w14:textId="77777777" w:rsidR="0097329E" w:rsidRPr="004D3B47" w:rsidRDefault="0097329E" w:rsidP="00847CA1">
            <w:pPr>
              <w:keepNext/>
              <w:keepLines/>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w:t>
            </w:r>
          </w:p>
        </w:tc>
        <w:tc>
          <w:tcPr>
            <w:tcW w:w="1472" w:type="dxa"/>
            <w:tcBorders>
              <w:top w:val="nil"/>
              <w:bottom w:val="single" w:sz="4" w:space="0" w:color="auto"/>
            </w:tcBorders>
            <w:shd w:val="clear" w:color="000000" w:fill="D9D9D9"/>
            <w:noWrap/>
            <w:vAlign w:val="bottom"/>
            <w:hideMark/>
          </w:tcPr>
          <w:p w14:paraId="2D7DEC84" w14:textId="77777777" w:rsidR="0097329E" w:rsidRPr="004D3B47" w:rsidRDefault="0097329E" w:rsidP="00847CA1">
            <w:pPr>
              <w:keepNext/>
              <w:keepLines/>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N</w:t>
            </w:r>
          </w:p>
        </w:tc>
        <w:tc>
          <w:tcPr>
            <w:tcW w:w="1471" w:type="dxa"/>
            <w:tcBorders>
              <w:top w:val="nil"/>
              <w:bottom w:val="single" w:sz="4" w:space="0" w:color="auto"/>
            </w:tcBorders>
            <w:shd w:val="clear" w:color="000000" w:fill="D9D9D9"/>
            <w:noWrap/>
            <w:vAlign w:val="bottom"/>
            <w:hideMark/>
          </w:tcPr>
          <w:p w14:paraId="52E76103" w14:textId="77777777" w:rsidR="0097329E" w:rsidRPr="004D3B47" w:rsidRDefault="0097329E" w:rsidP="00847CA1">
            <w:pPr>
              <w:keepNext/>
              <w:keepLines/>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w:t>
            </w:r>
          </w:p>
        </w:tc>
        <w:tc>
          <w:tcPr>
            <w:tcW w:w="1472" w:type="dxa"/>
            <w:tcBorders>
              <w:top w:val="nil"/>
              <w:bottom w:val="single" w:sz="4" w:space="0" w:color="auto"/>
            </w:tcBorders>
            <w:shd w:val="clear" w:color="000000" w:fill="D9D9D9"/>
            <w:noWrap/>
            <w:vAlign w:val="bottom"/>
            <w:hideMark/>
          </w:tcPr>
          <w:p w14:paraId="1181A0DC" w14:textId="77777777" w:rsidR="0097329E" w:rsidRPr="004D3B47" w:rsidRDefault="0097329E" w:rsidP="00847CA1">
            <w:pPr>
              <w:keepNext/>
              <w:keepLines/>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N</w:t>
            </w:r>
          </w:p>
        </w:tc>
        <w:tc>
          <w:tcPr>
            <w:tcW w:w="1475" w:type="dxa"/>
            <w:tcBorders>
              <w:top w:val="nil"/>
              <w:bottom w:val="single" w:sz="4" w:space="0" w:color="auto"/>
            </w:tcBorders>
            <w:shd w:val="clear" w:color="000000" w:fill="D9D9D9"/>
            <w:noWrap/>
            <w:vAlign w:val="bottom"/>
            <w:hideMark/>
          </w:tcPr>
          <w:p w14:paraId="3504D98F" w14:textId="77777777" w:rsidR="0097329E" w:rsidRPr="004D3B47" w:rsidRDefault="0097329E" w:rsidP="00847CA1">
            <w:pPr>
              <w:keepNext/>
              <w:keepLines/>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w:t>
            </w:r>
          </w:p>
        </w:tc>
      </w:tr>
      <w:tr w:rsidR="004D3B47" w:rsidRPr="004D3B47" w14:paraId="2074F6F7" w14:textId="77777777" w:rsidTr="00D1642F">
        <w:trPr>
          <w:trHeight w:val="331"/>
        </w:trPr>
        <w:tc>
          <w:tcPr>
            <w:tcW w:w="2116" w:type="dxa"/>
            <w:tcBorders>
              <w:top w:val="single" w:sz="4" w:space="0" w:color="auto"/>
            </w:tcBorders>
            <w:shd w:val="clear" w:color="auto" w:fill="auto"/>
            <w:noWrap/>
            <w:vAlign w:val="bottom"/>
            <w:hideMark/>
          </w:tcPr>
          <w:p w14:paraId="29D8BB4C" w14:textId="77777777" w:rsidR="00B45373" w:rsidRPr="00724B68" w:rsidRDefault="00B45373" w:rsidP="00B45373">
            <w:pPr>
              <w:keepNext/>
              <w:keepLines/>
              <w:rPr>
                <w:rFonts w:asciiTheme="minorHAnsi" w:eastAsia="Times New Roman" w:hAnsiTheme="minorHAnsi"/>
                <w:szCs w:val="23"/>
                <w:lang w:eastAsia="en-AU"/>
              </w:rPr>
            </w:pPr>
            <w:r w:rsidRPr="00724B68">
              <w:rPr>
                <w:szCs w:val="23"/>
              </w:rPr>
              <w:t xml:space="preserve"> 25-29 </w:t>
            </w:r>
          </w:p>
        </w:tc>
        <w:tc>
          <w:tcPr>
            <w:tcW w:w="1468" w:type="dxa"/>
            <w:tcBorders>
              <w:top w:val="single" w:sz="4" w:space="0" w:color="auto"/>
            </w:tcBorders>
            <w:shd w:val="clear" w:color="auto" w:fill="auto"/>
            <w:noWrap/>
          </w:tcPr>
          <w:p w14:paraId="7A961AE9" w14:textId="19161C3E" w:rsidR="00B45373" w:rsidRPr="004D3B47" w:rsidRDefault="00B45373" w:rsidP="00B45373">
            <w:pPr>
              <w:keepNext/>
              <w:keepLines/>
              <w:jc w:val="right"/>
              <w:rPr>
                <w:rFonts w:asciiTheme="minorHAnsi" w:hAnsiTheme="minorHAnsi"/>
                <w:sz w:val="22"/>
              </w:rPr>
            </w:pPr>
            <w:r w:rsidRPr="004D3B47">
              <w:t xml:space="preserve"> 16,865 </w:t>
            </w:r>
          </w:p>
        </w:tc>
        <w:tc>
          <w:tcPr>
            <w:tcW w:w="1470" w:type="dxa"/>
            <w:tcBorders>
              <w:top w:val="single" w:sz="4" w:space="0" w:color="auto"/>
            </w:tcBorders>
            <w:shd w:val="clear" w:color="auto" w:fill="auto"/>
            <w:noWrap/>
          </w:tcPr>
          <w:p w14:paraId="6B9367B6" w14:textId="004625F5" w:rsidR="00B45373" w:rsidRPr="004D3B47" w:rsidRDefault="00B45373" w:rsidP="00B45373">
            <w:pPr>
              <w:keepNext/>
              <w:keepLines/>
              <w:jc w:val="right"/>
              <w:rPr>
                <w:rFonts w:asciiTheme="minorHAnsi" w:hAnsiTheme="minorHAnsi"/>
                <w:sz w:val="22"/>
              </w:rPr>
            </w:pPr>
            <w:r w:rsidRPr="004D3B47">
              <w:t>56.6</w:t>
            </w:r>
          </w:p>
        </w:tc>
        <w:tc>
          <w:tcPr>
            <w:tcW w:w="1471" w:type="dxa"/>
            <w:tcBorders>
              <w:top w:val="single" w:sz="4" w:space="0" w:color="auto"/>
            </w:tcBorders>
            <w:shd w:val="clear" w:color="auto" w:fill="auto"/>
            <w:noWrap/>
          </w:tcPr>
          <w:p w14:paraId="10FE8FC1" w14:textId="1E2ADAA8" w:rsidR="00B45373" w:rsidRPr="004D3B47" w:rsidRDefault="00B45373" w:rsidP="00B45373">
            <w:pPr>
              <w:keepNext/>
              <w:keepLines/>
              <w:jc w:val="right"/>
              <w:rPr>
                <w:rFonts w:asciiTheme="minorHAnsi" w:hAnsiTheme="minorHAnsi"/>
                <w:sz w:val="22"/>
              </w:rPr>
            </w:pPr>
            <w:r w:rsidRPr="004D3B47">
              <w:t xml:space="preserve"> 7,054 </w:t>
            </w:r>
          </w:p>
        </w:tc>
        <w:tc>
          <w:tcPr>
            <w:tcW w:w="1472" w:type="dxa"/>
            <w:tcBorders>
              <w:top w:val="single" w:sz="4" w:space="0" w:color="auto"/>
            </w:tcBorders>
            <w:shd w:val="clear" w:color="auto" w:fill="auto"/>
            <w:noWrap/>
          </w:tcPr>
          <w:p w14:paraId="10DDA27A" w14:textId="6D1330C7" w:rsidR="00B45373" w:rsidRPr="004D3B47" w:rsidRDefault="00B45373" w:rsidP="00B45373">
            <w:pPr>
              <w:keepNext/>
              <w:keepLines/>
              <w:jc w:val="right"/>
              <w:rPr>
                <w:rFonts w:asciiTheme="minorHAnsi" w:hAnsiTheme="minorHAnsi"/>
                <w:sz w:val="22"/>
              </w:rPr>
            </w:pPr>
            <w:r w:rsidRPr="004D3B47">
              <w:t>48.8</w:t>
            </w:r>
          </w:p>
        </w:tc>
        <w:tc>
          <w:tcPr>
            <w:tcW w:w="1472" w:type="dxa"/>
            <w:tcBorders>
              <w:top w:val="single" w:sz="4" w:space="0" w:color="auto"/>
            </w:tcBorders>
            <w:shd w:val="clear" w:color="auto" w:fill="auto"/>
            <w:noWrap/>
          </w:tcPr>
          <w:p w14:paraId="21AEE11D" w14:textId="1443310A" w:rsidR="00B45373" w:rsidRPr="004D3B47" w:rsidRDefault="00B45373" w:rsidP="00B45373">
            <w:pPr>
              <w:keepNext/>
              <w:keepLines/>
              <w:jc w:val="right"/>
              <w:rPr>
                <w:rFonts w:asciiTheme="minorHAnsi" w:hAnsiTheme="minorHAnsi"/>
                <w:sz w:val="22"/>
              </w:rPr>
            </w:pPr>
            <w:r w:rsidRPr="004D3B47">
              <w:t xml:space="preserve"> 15,560 </w:t>
            </w:r>
          </w:p>
        </w:tc>
        <w:tc>
          <w:tcPr>
            <w:tcW w:w="1471" w:type="dxa"/>
            <w:tcBorders>
              <w:top w:val="single" w:sz="4" w:space="0" w:color="auto"/>
            </w:tcBorders>
            <w:shd w:val="clear" w:color="auto" w:fill="auto"/>
            <w:noWrap/>
          </w:tcPr>
          <w:p w14:paraId="4CFED141" w14:textId="70BD1217" w:rsidR="00B45373" w:rsidRPr="004D3B47" w:rsidRDefault="00B45373" w:rsidP="00B45373">
            <w:pPr>
              <w:keepNext/>
              <w:keepLines/>
              <w:jc w:val="right"/>
              <w:rPr>
                <w:rFonts w:asciiTheme="minorHAnsi" w:hAnsiTheme="minorHAnsi"/>
                <w:sz w:val="22"/>
              </w:rPr>
            </w:pPr>
            <w:r w:rsidRPr="004D3B47">
              <w:t>41.6</w:t>
            </w:r>
          </w:p>
        </w:tc>
        <w:tc>
          <w:tcPr>
            <w:tcW w:w="1472" w:type="dxa"/>
            <w:tcBorders>
              <w:top w:val="single" w:sz="4" w:space="0" w:color="auto"/>
            </w:tcBorders>
            <w:shd w:val="clear" w:color="auto" w:fill="auto"/>
            <w:noWrap/>
          </w:tcPr>
          <w:p w14:paraId="66AE7B89" w14:textId="206BE4CF" w:rsidR="00B45373" w:rsidRPr="004D3B47" w:rsidRDefault="00B45373" w:rsidP="00B45373">
            <w:pPr>
              <w:keepNext/>
              <w:keepLines/>
              <w:jc w:val="right"/>
              <w:rPr>
                <w:rFonts w:asciiTheme="minorHAnsi" w:hAnsiTheme="minorHAnsi"/>
                <w:sz w:val="22"/>
              </w:rPr>
            </w:pPr>
            <w:r w:rsidRPr="004D3B47">
              <w:t xml:space="preserve"> 69,733 </w:t>
            </w:r>
          </w:p>
        </w:tc>
        <w:tc>
          <w:tcPr>
            <w:tcW w:w="1475" w:type="dxa"/>
            <w:tcBorders>
              <w:top w:val="single" w:sz="4" w:space="0" w:color="auto"/>
            </w:tcBorders>
            <w:shd w:val="clear" w:color="auto" w:fill="auto"/>
            <w:noWrap/>
          </w:tcPr>
          <w:p w14:paraId="4EC61734" w14:textId="663594C4" w:rsidR="00B45373" w:rsidRPr="004D3B47" w:rsidRDefault="00B45373" w:rsidP="00B45373">
            <w:pPr>
              <w:keepNext/>
              <w:keepLines/>
              <w:jc w:val="right"/>
              <w:rPr>
                <w:rFonts w:asciiTheme="minorHAnsi" w:hAnsiTheme="minorHAnsi"/>
                <w:sz w:val="22"/>
              </w:rPr>
            </w:pPr>
            <w:r w:rsidRPr="004D3B47">
              <w:t>64.6</w:t>
            </w:r>
          </w:p>
        </w:tc>
      </w:tr>
      <w:tr w:rsidR="004D3B47" w:rsidRPr="004D3B47" w14:paraId="54EF01E4" w14:textId="77777777" w:rsidTr="00D1642F">
        <w:trPr>
          <w:trHeight w:val="301"/>
        </w:trPr>
        <w:tc>
          <w:tcPr>
            <w:tcW w:w="2116" w:type="dxa"/>
            <w:shd w:val="clear" w:color="auto" w:fill="auto"/>
            <w:noWrap/>
            <w:vAlign w:val="bottom"/>
            <w:hideMark/>
          </w:tcPr>
          <w:p w14:paraId="423329BD" w14:textId="77777777" w:rsidR="00B45373" w:rsidRPr="00724B68" w:rsidRDefault="00B45373" w:rsidP="00B45373">
            <w:pPr>
              <w:keepNext/>
              <w:keepLines/>
              <w:rPr>
                <w:rFonts w:asciiTheme="minorHAnsi" w:eastAsia="Times New Roman" w:hAnsiTheme="minorHAnsi"/>
                <w:szCs w:val="23"/>
                <w:lang w:eastAsia="en-AU"/>
              </w:rPr>
            </w:pPr>
            <w:r w:rsidRPr="00724B68">
              <w:rPr>
                <w:szCs w:val="23"/>
              </w:rPr>
              <w:t xml:space="preserve"> 30-34 </w:t>
            </w:r>
          </w:p>
        </w:tc>
        <w:tc>
          <w:tcPr>
            <w:tcW w:w="1468" w:type="dxa"/>
            <w:shd w:val="clear" w:color="auto" w:fill="auto"/>
            <w:noWrap/>
          </w:tcPr>
          <w:p w14:paraId="3FD5007E" w14:textId="30990C8E" w:rsidR="00B45373" w:rsidRPr="004D3B47" w:rsidRDefault="00B45373" w:rsidP="00B45373">
            <w:pPr>
              <w:keepNext/>
              <w:keepLines/>
              <w:jc w:val="right"/>
              <w:rPr>
                <w:rFonts w:asciiTheme="minorHAnsi" w:hAnsiTheme="minorHAnsi"/>
                <w:sz w:val="22"/>
              </w:rPr>
            </w:pPr>
            <w:r w:rsidRPr="004D3B47">
              <w:t xml:space="preserve"> 14,968 </w:t>
            </w:r>
          </w:p>
        </w:tc>
        <w:tc>
          <w:tcPr>
            <w:tcW w:w="1470" w:type="dxa"/>
            <w:shd w:val="clear" w:color="auto" w:fill="auto"/>
            <w:noWrap/>
          </w:tcPr>
          <w:p w14:paraId="6980AA87" w14:textId="7A8365E5" w:rsidR="00B45373" w:rsidRPr="004D3B47" w:rsidRDefault="00B45373" w:rsidP="00B45373">
            <w:pPr>
              <w:keepNext/>
              <w:keepLines/>
              <w:jc w:val="right"/>
              <w:rPr>
                <w:rFonts w:asciiTheme="minorHAnsi" w:hAnsiTheme="minorHAnsi"/>
                <w:sz w:val="22"/>
              </w:rPr>
            </w:pPr>
            <w:r w:rsidRPr="004D3B47">
              <w:t>60.1</w:t>
            </w:r>
          </w:p>
        </w:tc>
        <w:tc>
          <w:tcPr>
            <w:tcW w:w="1471" w:type="dxa"/>
            <w:shd w:val="clear" w:color="auto" w:fill="auto"/>
            <w:noWrap/>
          </w:tcPr>
          <w:p w14:paraId="081AE532" w14:textId="1DE8F8E1" w:rsidR="00B45373" w:rsidRPr="004D3B47" w:rsidRDefault="00B45373" w:rsidP="00B45373">
            <w:pPr>
              <w:keepNext/>
              <w:keepLines/>
              <w:jc w:val="right"/>
              <w:rPr>
                <w:rFonts w:asciiTheme="minorHAnsi" w:hAnsiTheme="minorHAnsi"/>
                <w:sz w:val="22"/>
              </w:rPr>
            </w:pPr>
            <w:r w:rsidRPr="004D3B47">
              <w:t xml:space="preserve"> 6,573 </w:t>
            </w:r>
          </w:p>
        </w:tc>
        <w:tc>
          <w:tcPr>
            <w:tcW w:w="1472" w:type="dxa"/>
            <w:shd w:val="clear" w:color="auto" w:fill="auto"/>
            <w:noWrap/>
          </w:tcPr>
          <w:p w14:paraId="0AD77513" w14:textId="0DA09ECB" w:rsidR="00B45373" w:rsidRPr="004D3B47" w:rsidRDefault="00B45373" w:rsidP="00B45373">
            <w:pPr>
              <w:keepNext/>
              <w:keepLines/>
              <w:jc w:val="right"/>
              <w:rPr>
                <w:rFonts w:asciiTheme="minorHAnsi" w:hAnsiTheme="minorHAnsi"/>
                <w:sz w:val="22"/>
              </w:rPr>
            </w:pPr>
            <w:r w:rsidRPr="004D3B47">
              <w:t>57.5</w:t>
            </w:r>
          </w:p>
        </w:tc>
        <w:tc>
          <w:tcPr>
            <w:tcW w:w="1472" w:type="dxa"/>
            <w:shd w:val="clear" w:color="auto" w:fill="auto"/>
            <w:noWrap/>
          </w:tcPr>
          <w:p w14:paraId="06B31F71" w14:textId="65F8770F" w:rsidR="00B45373" w:rsidRPr="004D3B47" w:rsidRDefault="00B45373" w:rsidP="00B45373">
            <w:pPr>
              <w:keepNext/>
              <w:keepLines/>
              <w:jc w:val="right"/>
              <w:rPr>
                <w:rFonts w:asciiTheme="minorHAnsi" w:hAnsiTheme="minorHAnsi"/>
                <w:sz w:val="22"/>
              </w:rPr>
            </w:pPr>
            <w:r w:rsidRPr="004D3B47">
              <w:t xml:space="preserve"> 23,765 </w:t>
            </w:r>
          </w:p>
        </w:tc>
        <w:tc>
          <w:tcPr>
            <w:tcW w:w="1471" w:type="dxa"/>
            <w:shd w:val="clear" w:color="auto" w:fill="auto"/>
            <w:noWrap/>
          </w:tcPr>
          <w:p w14:paraId="20C9D4BF" w14:textId="07FC65D3" w:rsidR="00B45373" w:rsidRPr="004D3B47" w:rsidRDefault="00B45373" w:rsidP="00B45373">
            <w:pPr>
              <w:keepNext/>
              <w:keepLines/>
              <w:jc w:val="right"/>
              <w:rPr>
                <w:rFonts w:asciiTheme="minorHAnsi" w:hAnsiTheme="minorHAnsi"/>
                <w:sz w:val="22"/>
              </w:rPr>
            </w:pPr>
            <w:r w:rsidRPr="004D3B47">
              <w:t>60.8</w:t>
            </w:r>
          </w:p>
        </w:tc>
        <w:tc>
          <w:tcPr>
            <w:tcW w:w="1472" w:type="dxa"/>
            <w:shd w:val="clear" w:color="auto" w:fill="auto"/>
            <w:noWrap/>
          </w:tcPr>
          <w:p w14:paraId="79F35AAE" w14:textId="78DB0E4A" w:rsidR="00B45373" w:rsidRPr="004D3B47" w:rsidRDefault="00B45373" w:rsidP="00B45373">
            <w:pPr>
              <w:keepNext/>
              <w:keepLines/>
              <w:jc w:val="right"/>
              <w:rPr>
                <w:rFonts w:asciiTheme="minorHAnsi" w:hAnsiTheme="minorHAnsi"/>
                <w:sz w:val="22"/>
              </w:rPr>
            </w:pPr>
            <w:r w:rsidRPr="004D3B47">
              <w:t xml:space="preserve"> 70,680 </w:t>
            </w:r>
          </w:p>
        </w:tc>
        <w:tc>
          <w:tcPr>
            <w:tcW w:w="1475" w:type="dxa"/>
            <w:shd w:val="clear" w:color="auto" w:fill="auto"/>
            <w:noWrap/>
          </w:tcPr>
          <w:p w14:paraId="07EAC75D" w14:textId="06C02765" w:rsidR="00B45373" w:rsidRPr="004D3B47" w:rsidRDefault="00B45373" w:rsidP="00B45373">
            <w:pPr>
              <w:keepNext/>
              <w:keepLines/>
              <w:jc w:val="right"/>
              <w:rPr>
                <w:rFonts w:asciiTheme="minorHAnsi" w:hAnsiTheme="minorHAnsi"/>
                <w:sz w:val="22"/>
              </w:rPr>
            </w:pPr>
            <w:r w:rsidRPr="004D3B47">
              <w:t>70.6</w:t>
            </w:r>
          </w:p>
        </w:tc>
      </w:tr>
      <w:tr w:rsidR="004D3B47" w:rsidRPr="004D3B47" w14:paraId="453161D9" w14:textId="77777777" w:rsidTr="00D1642F">
        <w:trPr>
          <w:trHeight w:val="301"/>
        </w:trPr>
        <w:tc>
          <w:tcPr>
            <w:tcW w:w="2116" w:type="dxa"/>
            <w:shd w:val="clear" w:color="auto" w:fill="auto"/>
            <w:noWrap/>
            <w:vAlign w:val="bottom"/>
            <w:hideMark/>
          </w:tcPr>
          <w:p w14:paraId="70287020" w14:textId="77777777" w:rsidR="00B45373" w:rsidRPr="00724B68" w:rsidRDefault="00B45373" w:rsidP="00B45373">
            <w:pPr>
              <w:keepNext/>
              <w:keepLines/>
              <w:rPr>
                <w:rFonts w:asciiTheme="minorHAnsi" w:eastAsia="Times New Roman" w:hAnsiTheme="minorHAnsi"/>
                <w:szCs w:val="23"/>
                <w:lang w:eastAsia="en-AU"/>
              </w:rPr>
            </w:pPr>
            <w:r w:rsidRPr="00724B68">
              <w:rPr>
                <w:szCs w:val="23"/>
              </w:rPr>
              <w:t xml:space="preserve"> 35-39 </w:t>
            </w:r>
          </w:p>
        </w:tc>
        <w:tc>
          <w:tcPr>
            <w:tcW w:w="1468" w:type="dxa"/>
            <w:shd w:val="clear" w:color="auto" w:fill="auto"/>
            <w:noWrap/>
          </w:tcPr>
          <w:p w14:paraId="5A6275D5" w14:textId="14B40092" w:rsidR="00B45373" w:rsidRPr="004D3B47" w:rsidRDefault="00B45373" w:rsidP="00B45373">
            <w:pPr>
              <w:keepNext/>
              <w:keepLines/>
              <w:jc w:val="right"/>
              <w:rPr>
                <w:rFonts w:asciiTheme="minorHAnsi" w:hAnsiTheme="minorHAnsi"/>
                <w:sz w:val="22"/>
              </w:rPr>
            </w:pPr>
            <w:r w:rsidRPr="004D3B47">
              <w:t xml:space="preserve"> 12,834 </w:t>
            </w:r>
          </w:p>
        </w:tc>
        <w:tc>
          <w:tcPr>
            <w:tcW w:w="1470" w:type="dxa"/>
            <w:shd w:val="clear" w:color="auto" w:fill="auto"/>
            <w:noWrap/>
          </w:tcPr>
          <w:p w14:paraId="0E4F501D" w14:textId="5886A154" w:rsidR="00B45373" w:rsidRPr="004D3B47" w:rsidRDefault="00B45373" w:rsidP="00B45373">
            <w:pPr>
              <w:keepNext/>
              <w:keepLines/>
              <w:jc w:val="right"/>
              <w:rPr>
                <w:rFonts w:asciiTheme="minorHAnsi" w:hAnsiTheme="minorHAnsi"/>
                <w:sz w:val="22"/>
              </w:rPr>
            </w:pPr>
            <w:r w:rsidRPr="004D3B47">
              <w:t>60.2</w:t>
            </w:r>
          </w:p>
        </w:tc>
        <w:tc>
          <w:tcPr>
            <w:tcW w:w="1471" w:type="dxa"/>
            <w:shd w:val="clear" w:color="auto" w:fill="auto"/>
            <w:noWrap/>
          </w:tcPr>
          <w:p w14:paraId="13C112F3" w14:textId="3FE7E783" w:rsidR="00B45373" w:rsidRPr="004D3B47" w:rsidRDefault="00B45373" w:rsidP="00B45373">
            <w:pPr>
              <w:keepNext/>
              <w:keepLines/>
              <w:jc w:val="right"/>
              <w:rPr>
                <w:rFonts w:asciiTheme="minorHAnsi" w:hAnsiTheme="minorHAnsi"/>
                <w:sz w:val="22"/>
              </w:rPr>
            </w:pPr>
            <w:r w:rsidRPr="004D3B47">
              <w:t xml:space="preserve"> 6,336 </w:t>
            </w:r>
          </w:p>
        </w:tc>
        <w:tc>
          <w:tcPr>
            <w:tcW w:w="1472" w:type="dxa"/>
            <w:shd w:val="clear" w:color="auto" w:fill="auto"/>
            <w:noWrap/>
          </w:tcPr>
          <w:p w14:paraId="7100A068" w14:textId="3EA957D1" w:rsidR="00B45373" w:rsidRPr="004D3B47" w:rsidRDefault="00B45373" w:rsidP="00B45373">
            <w:pPr>
              <w:keepNext/>
              <w:keepLines/>
              <w:jc w:val="right"/>
              <w:rPr>
                <w:rFonts w:asciiTheme="minorHAnsi" w:hAnsiTheme="minorHAnsi"/>
                <w:sz w:val="22"/>
              </w:rPr>
            </w:pPr>
            <w:r w:rsidRPr="004D3B47">
              <w:t>64.8</w:t>
            </w:r>
          </w:p>
        </w:tc>
        <w:tc>
          <w:tcPr>
            <w:tcW w:w="1472" w:type="dxa"/>
            <w:shd w:val="clear" w:color="auto" w:fill="auto"/>
            <w:noWrap/>
          </w:tcPr>
          <w:p w14:paraId="4016B576" w14:textId="019AD4DB" w:rsidR="00B45373" w:rsidRPr="004D3B47" w:rsidRDefault="00B45373" w:rsidP="00B45373">
            <w:pPr>
              <w:keepNext/>
              <w:keepLines/>
              <w:jc w:val="right"/>
              <w:rPr>
                <w:rFonts w:asciiTheme="minorHAnsi" w:hAnsiTheme="minorHAnsi"/>
                <w:sz w:val="22"/>
              </w:rPr>
            </w:pPr>
            <w:r w:rsidRPr="004D3B47">
              <w:t xml:space="preserve"> 24,016 </w:t>
            </w:r>
          </w:p>
        </w:tc>
        <w:tc>
          <w:tcPr>
            <w:tcW w:w="1471" w:type="dxa"/>
            <w:shd w:val="clear" w:color="auto" w:fill="auto"/>
            <w:noWrap/>
          </w:tcPr>
          <w:p w14:paraId="423C3720" w14:textId="2BE48690" w:rsidR="00B45373" w:rsidRPr="004D3B47" w:rsidRDefault="00B45373" w:rsidP="00B45373">
            <w:pPr>
              <w:keepNext/>
              <w:keepLines/>
              <w:jc w:val="right"/>
              <w:rPr>
                <w:rFonts w:asciiTheme="minorHAnsi" w:hAnsiTheme="minorHAnsi"/>
                <w:sz w:val="22"/>
              </w:rPr>
            </w:pPr>
            <w:r w:rsidRPr="004D3B47">
              <w:t>67.6</w:t>
            </w:r>
          </w:p>
        </w:tc>
        <w:tc>
          <w:tcPr>
            <w:tcW w:w="1472" w:type="dxa"/>
            <w:shd w:val="clear" w:color="auto" w:fill="auto"/>
            <w:noWrap/>
          </w:tcPr>
          <w:p w14:paraId="1B1B9680" w14:textId="790B1435" w:rsidR="00B45373" w:rsidRPr="004D3B47" w:rsidRDefault="00B45373" w:rsidP="00B45373">
            <w:pPr>
              <w:keepNext/>
              <w:keepLines/>
              <w:jc w:val="right"/>
              <w:rPr>
                <w:rFonts w:asciiTheme="minorHAnsi" w:hAnsiTheme="minorHAnsi"/>
                <w:sz w:val="22"/>
              </w:rPr>
            </w:pPr>
            <w:r w:rsidRPr="004D3B47">
              <w:t xml:space="preserve"> 69,475 </w:t>
            </w:r>
          </w:p>
        </w:tc>
        <w:tc>
          <w:tcPr>
            <w:tcW w:w="1475" w:type="dxa"/>
            <w:shd w:val="clear" w:color="auto" w:fill="auto"/>
            <w:noWrap/>
          </w:tcPr>
          <w:p w14:paraId="0C69781B" w14:textId="39132F0D" w:rsidR="00B45373" w:rsidRPr="004D3B47" w:rsidRDefault="00B45373" w:rsidP="00B45373">
            <w:pPr>
              <w:keepNext/>
              <w:keepLines/>
              <w:jc w:val="right"/>
              <w:rPr>
                <w:rFonts w:asciiTheme="minorHAnsi" w:hAnsiTheme="minorHAnsi"/>
                <w:sz w:val="22"/>
              </w:rPr>
            </w:pPr>
            <w:r w:rsidRPr="004D3B47">
              <w:t>80.0</w:t>
            </w:r>
          </w:p>
        </w:tc>
      </w:tr>
      <w:tr w:rsidR="004D3B47" w:rsidRPr="004D3B47" w14:paraId="2D5A68A5" w14:textId="77777777" w:rsidTr="00D1642F">
        <w:trPr>
          <w:trHeight w:val="301"/>
        </w:trPr>
        <w:tc>
          <w:tcPr>
            <w:tcW w:w="2116" w:type="dxa"/>
            <w:shd w:val="clear" w:color="auto" w:fill="auto"/>
            <w:noWrap/>
            <w:vAlign w:val="bottom"/>
            <w:hideMark/>
          </w:tcPr>
          <w:p w14:paraId="1283AAF6" w14:textId="77777777" w:rsidR="00B45373" w:rsidRPr="00724B68" w:rsidRDefault="00B45373" w:rsidP="00B45373">
            <w:pPr>
              <w:keepNext/>
              <w:keepLines/>
              <w:rPr>
                <w:rFonts w:asciiTheme="minorHAnsi" w:eastAsia="Times New Roman" w:hAnsiTheme="minorHAnsi"/>
                <w:szCs w:val="23"/>
                <w:lang w:eastAsia="en-AU"/>
              </w:rPr>
            </w:pPr>
            <w:r w:rsidRPr="00724B68">
              <w:rPr>
                <w:szCs w:val="23"/>
              </w:rPr>
              <w:t xml:space="preserve"> 40-44 </w:t>
            </w:r>
          </w:p>
        </w:tc>
        <w:tc>
          <w:tcPr>
            <w:tcW w:w="1468" w:type="dxa"/>
            <w:shd w:val="clear" w:color="auto" w:fill="auto"/>
            <w:noWrap/>
          </w:tcPr>
          <w:p w14:paraId="60424CC6" w14:textId="3000D646" w:rsidR="00B45373" w:rsidRPr="004D3B47" w:rsidRDefault="00B45373" w:rsidP="00B45373">
            <w:pPr>
              <w:keepNext/>
              <w:keepLines/>
              <w:jc w:val="right"/>
              <w:rPr>
                <w:rFonts w:asciiTheme="minorHAnsi" w:hAnsiTheme="minorHAnsi"/>
                <w:sz w:val="22"/>
              </w:rPr>
            </w:pPr>
            <w:r w:rsidRPr="004D3B47">
              <w:t xml:space="preserve"> 12,779 </w:t>
            </w:r>
          </w:p>
        </w:tc>
        <w:tc>
          <w:tcPr>
            <w:tcW w:w="1470" w:type="dxa"/>
            <w:shd w:val="clear" w:color="auto" w:fill="auto"/>
            <w:noWrap/>
          </w:tcPr>
          <w:p w14:paraId="6A88249D" w14:textId="2B28F906" w:rsidR="00B45373" w:rsidRPr="004D3B47" w:rsidRDefault="00B45373" w:rsidP="00B45373">
            <w:pPr>
              <w:keepNext/>
              <w:keepLines/>
              <w:jc w:val="right"/>
              <w:rPr>
                <w:rFonts w:asciiTheme="minorHAnsi" w:hAnsiTheme="minorHAnsi"/>
                <w:sz w:val="22"/>
              </w:rPr>
            </w:pPr>
            <w:r w:rsidRPr="004D3B47">
              <w:t>62.5</w:t>
            </w:r>
          </w:p>
        </w:tc>
        <w:tc>
          <w:tcPr>
            <w:tcW w:w="1471" w:type="dxa"/>
            <w:shd w:val="clear" w:color="auto" w:fill="auto"/>
            <w:noWrap/>
          </w:tcPr>
          <w:p w14:paraId="03F18F54" w14:textId="5DE61A7E" w:rsidR="00B45373" w:rsidRPr="004D3B47" w:rsidRDefault="00B45373" w:rsidP="00B45373">
            <w:pPr>
              <w:keepNext/>
              <w:keepLines/>
              <w:jc w:val="right"/>
              <w:rPr>
                <w:rFonts w:asciiTheme="minorHAnsi" w:hAnsiTheme="minorHAnsi"/>
                <w:sz w:val="22"/>
              </w:rPr>
            </w:pPr>
            <w:r w:rsidRPr="004D3B47">
              <w:t xml:space="preserve"> 6,174 </w:t>
            </w:r>
          </w:p>
        </w:tc>
        <w:tc>
          <w:tcPr>
            <w:tcW w:w="1472" w:type="dxa"/>
            <w:shd w:val="clear" w:color="auto" w:fill="auto"/>
            <w:noWrap/>
          </w:tcPr>
          <w:p w14:paraId="65143965" w14:textId="5F934045" w:rsidR="00B45373" w:rsidRPr="004D3B47" w:rsidRDefault="00B45373" w:rsidP="00B45373">
            <w:pPr>
              <w:keepNext/>
              <w:keepLines/>
              <w:jc w:val="right"/>
              <w:rPr>
                <w:rFonts w:asciiTheme="minorHAnsi" w:hAnsiTheme="minorHAnsi"/>
                <w:sz w:val="22"/>
              </w:rPr>
            </w:pPr>
            <w:r w:rsidRPr="004D3B47">
              <w:t>68.3</w:t>
            </w:r>
          </w:p>
        </w:tc>
        <w:tc>
          <w:tcPr>
            <w:tcW w:w="1472" w:type="dxa"/>
            <w:shd w:val="clear" w:color="auto" w:fill="auto"/>
            <w:noWrap/>
          </w:tcPr>
          <w:p w14:paraId="53EAB427" w14:textId="2F157182" w:rsidR="00B45373" w:rsidRPr="004D3B47" w:rsidRDefault="00B45373" w:rsidP="00B45373">
            <w:pPr>
              <w:keepNext/>
              <w:keepLines/>
              <w:jc w:val="right"/>
              <w:rPr>
                <w:rFonts w:asciiTheme="minorHAnsi" w:hAnsiTheme="minorHAnsi"/>
                <w:sz w:val="22"/>
              </w:rPr>
            </w:pPr>
            <w:r w:rsidRPr="004D3B47">
              <w:t xml:space="preserve"> 17,159 </w:t>
            </w:r>
          </w:p>
        </w:tc>
        <w:tc>
          <w:tcPr>
            <w:tcW w:w="1471" w:type="dxa"/>
            <w:shd w:val="clear" w:color="auto" w:fill="auto"/>
            <w:noWrap/>
          </w:tcPr>
          <w:p w14:paraId="6E0E1B8D" w14:textId="64B044EB" w:rsidR="00B45373" w:rsidRPr="004D3B47" w:rsidRDefault="00B45373" w:rsidP="00B45373">
            <w:pPr>
              <w:keepNext/>
              <w:keepLines/>
              <w:jc w:val="right"/>
              <w:rPr>
                <w:rFonts w:asciiTheme="minorHAnsi" w:hAnsiTheme="minorHAnsi"/>
                <w:sz w:val="22"/>
              </w:rPr>
            </w:pPr>
            <w:r w:rsidRPr="004D3B47">
              <w:t>64.4</w:t>
            </w:r>
          </w:p>
        </w:tc>
        <w:tc>
          <w:tcPr>
            <w:tcW w:w="1472" w:type="dxa"/>
            <w:shd w:val="clear" w:color="auto" w:fill="auto"/>
            <w:noWrap/>
          </w:tcPr>
          <w:p w14:paraId="2E43D2D4" w14:textId="5950CA27" w:rsidR="00B45373" w:rsidRPr="004D3B47" w:rsidRDefault="00B45373" w:rsidP="00B45373">
            <w:pPr>
              <w:keepNext/>
              <w:keepLines/>
              <w:jc w:val="right"/>
              <w:rPr>
                <w:rFonts w:asciiTheme="minorHAnsi" w:hAnsiTheme="minorHAnsi"/>
                <w:sz w:val="22"/>
              </w:rPr>
            </w:pPr>
            <w:r w:rsidRPr="004D3B47">
              <w:t xml:space="preserve"> 72,626 </w:t>
            </w:r>
          </w:p>
        </w:tc>
        <w:tc>
          <w:tcPr>
            <w:tcW w:w="1475" w:type="dxa"/>
            <w:shd w:val="clear" w:color="auto" w:fill="auto"/>
            <w:noWrap/>
          </w:tcPr>
          <w:p w14:paraId="7AFBEA5A" w14:textId="0B6831C2" w:rsidR="00B45373" w:rsidRPr="004D3B47" w:rsidRDefault="00B45373" w:rsidP="00B45373">
            <w:pPr>
              <w:keepNext/>
              <w:keepLines/>
              <w:jc w:val="right"/>
              <w:rPr>
                <w:rFonts w:asciiTheme="minorHAnsi" w:hAnsiTheme="minorHAnsi"/>
                <w:sz w:val="22"/>
              </w:rPr>
            </w:pPr>
            <w:r w:rsidRPr="004D3B47">
              <w:t>84.7</w:t>
            </w:r>
          </w:p>
        </w:tc>
      </w:tr>
      <w:tr w:rsidR="004D3B47" w:rsidRPr="004D3B47" w14:paraId="727B573D" w14:textId="77777777" w:rsidTr="00D1642F">
        <w:trPr>
          <w:trHeight w:val="301"/>
        </w:trPr>
        <w:tc>
          <w:tcPr>
            <w:tcW w:w="2116" w:type="dxa"/>
            <w:shd w:val="clear" w:color="auto" w:fill="auto"/>
            <w:noWrap/>
            <w:vAlign w:val="bottom"/>
            <w:hideMark/>
          </w:tcPr>
          <w:p w14:paraId="006D55CA" w14:textId="77777777" w:rsidR="00B45373" w:rsidRPr="00724B68" w:rsidRDefault="00B45373" w:rsidP="00B45373">
            <w:pPr>
              <w:keepNext/>
              <w:keepLines/>
              <w:rPr>
                <w:rFonts w:asciiTheme="minorHAnsi" w:eastAsia="Times New Roman" w:hAnsiTheme="minorHAnsi"/>
                <w:szCs w:val="23"/>
                <w:lang w:eastAsia="en-AU"/>
              </w:rPr>
            </w:pPr>
            <w:r w:rsidRPr="00724B68">
              <w:rPr>
                <w:szCs w:val="23"/>
              </w:rPr>
              <w:t xml:space="preserve"> 45-49 </w:t>
            </w:r>
          </w:p>
        </w:tc>
        <w:tc>
          <w:tcPr>
            <w:tcW w:w="1468" w:type="dxa"/>
            <w:shd w:val="clear" w:color="auto" w:fill="auto"/>
            <w:noWrap/>
          </w:tcPr>
          <w:p w14:paraId="7D80E3AC" w14:textId="37498F0F" w:rsidR="00B45373" w:rsidRPr="004D3B47" w:rsidRDefault="00B45373" w:rsidP="00B45373">
            <w:pPr>
              <w:keepNext/>
              <w:keepLines/>
              <w:jc w:val="right"/>
              <w:rPr>
                <w:rFonts w:asciiTheme="minorHAnsi" w:hAnsiTheme="minorHAnsi"/>
                <w:sz w:val="22"/>
              </w:rPr>
            </w:pPr>
            <w:r w:rsidRPr="004D3B47">
              <w:t xml:space="preserve"> 13,579 </w:t>
            </w:r>
          </w:p>
        </w:tc>
        <w:tc>
          <w:tcPr>
            <w:tcW w:w="1470" w:type="dxa"/>
            <w:shd w:val="clear" w:color="auto" w:fill="auto"/>
            <w:noWrap/>
          </w:tcPr>
          <w:p w14:paraId="54AB2DA7" w14:textId="1C01F30A" w:rsidR="00B45373" w:rsidRPr="004D3B47" w:rsidRDefault="00B45373" w:rsidP="00B45373">
            <w:pPr>
              <w:keepNext/>
              <w:keepLines/>
              <w:jc w:val="right"/>
              <w:rPr>
                <w:rFonts w:asciiTheme="minorHAnsi" w:hAnsiTheme="minorHAnsi"/>
                <w:sz w:val="22"/>
              </w:rPr>
            </w:pPr>
            <w:r w:rsidRPr="004D3B47">
              <w:t>64.2</w:t>
            </w:r>
          </w:p>
        </w:tc>
        <w:tc>
          <w:tcPr>
            <w:tcW w:w="1471" w:type="dxa"/>
            <w:shd w:val="clear" w:color="auto" w:fill="auto"/>
            <w:noWrap/>
          </w:tcPr>
          <w:p w14:paraId="460341E6" w14:textId="11D59024" w:rsidR="00B45373" w:rsidRPr="004D3B47" w:rsidRDefault="00B45373" w:rsidP="00B45373">
            <w:pPr>
              <w:keepNext/>
              <w:keepLines/>
              <w:jc w:val="right"/>
              <w:rPr>
                <w:rFonts w:asciiTheme="minorHAnsi" w:hAnsiTheme="minorHAnsi"/>
                <w:sz w:val="22"/>
              </w:rPr>
            </w:pPr>
            <w:r w:rsidRPr="004D3B47">
              <w:t xml:space="preserve"> 6,120 </w:t>
            </w:r>
          </w:p>
        </w:tc>
        <w:tc>
          <w:tcPr>
            <w:tcW w:w="1472" w:type="dxa"/>
            <w:shd w:val="clear" w:color="auto" w:fill="auto"/>
            <w:noWrap/>
          </w:tcPr>
          <w:p w14:paraId="0603F36B" w14:textId="49076FD2" w:rsidR="00B45373" w:rsidRPr="004D3B47" w:rsidRDefault="00B45373" w:rsidP="00B45373">
            <w:pPr>
              <w:keepNext/>
              <w:keepLines/>
              <w:jc w:val="right"/>
              <w:rPr>
                <w:rFonts w:asciiTheme="minorHAnsi" w:hAnsiTheme="minorHAnsi"/>
                <w:sz w:val="22"/>
              </w:rPr>
            </w:pPr>
            <w:r w:rsidRPr="004D3B47">
              <w:t>70.2</w:t>
            </w:r>
          </w:p>
        </w:tc>
        <w:tc>
          <w:tcPr>
            <w:tcW w:w="1472" w:type="dxa"/>
            <w:shd w:val="clear" w:color="auto" w:fill="auto"/>
            <w:noWrap/>
          </w:tcPr>
          <w:p w14:paraId="609E01B2" w14:textId="3D59B4B7" w:rsidR="00B45373" w:rsidRPr="004D3B47" w:rsidRDefault="00B45373" w:rsidP="00B45373">
            <w:pPr>
              <w:keepNext/>
              <w:keepLines/>
              <w:jc w:val="right"/>
              <w:rPr>
                <w:rFonts w:asciiTheme="minorHAnsi" w:hAnsiTheme="minorHAnsi"/>
                <w:sz w:val="22"/>
              </w:rPr>
            </w:pPr>
            <w:r w:rsidRPr="004D3B47">
              <w:t xml:space="preserve"> 15,577 </w:t>
            </w:r>
          </w:p>
        </w:tc>
        <w:tc>
          <w:tcPr>
            <w:tcW w:w="1471" w:type="dxa"/>
            <w:shd w:val="clear" w:color="auto" w:fill="auto"/>
            <w:noWrap/>
          </w:tcPr>
          <w:p w14:paraId="28B401DA" w14:textId="21F59A0B" w:rsidR="00B45373" w:rsidRPr="004D3B47" w:rsidRDefault="00B45373" w:rsidP="00B45373">
            <w:pPr>
              <w:keepNext/>
              <w:keepLines/>
              <w:jc w:val="right"/>
              <w:rPr>
                <w:rFonts w:asciiTheme="minorHAnsi" w:hAnsiTheme="minorHAnsi"/>
                <w:sz w:val="22"/>
              </w:rPr>
            </w:pPr>
            <w:r w:rsidRPr="004D3B47">
              <w:t>64.3</w:t>
            </w:r>
          </w:p>
        </w:tc>
        <w:tc>
          <w:tcPr>
            <w:tcW w:w="1472" w:type="dxa"/>
            <w:shd w:val="clear" w:color="auto" w:fill="auto"/>
            <w:noWrap/>
          </w:tcPr>
          <w:p w14:paraId="1CB7C929" w14:textId="6623676B" w:rsidR="00B45373" w:rsidRPr="004D3B47" w:rsidRDefault="00B45373" w:rsidP="00B45373">
            <w:pPr>
              <w:keepNext/>
              <w:keepLines/>
              <w:jc w:val="right"/>
              <w:rPr>
                <w:rFonts w:asciiTheme="minorHAnsi" w:hAnsiTheme="minorHAnsi"/>
                <w:sz w:val="22"/>
              </w:rPr>
            </w:pPr>
            <w:r w:rsidRPr="004D3B47">
              <w:t xml:space="preserve"> 84,711 </w:t>
            </w:r>
          </w:p>
        </w:tc>
        <w:tc>
          <w:tcPr>
            <w:tcW w:w="1475" w:type="dxa"/>
            <w:shd w:val="clear" w:color="auto" w:fill="auto"/>
            <w:noWrap/>
          </w:tcPr>
          <w:p w14:paraId="51ACEFE0" w14:textId="77436263" w:rsidR="00B45373" w:rsidRPr="004D3B47" w:rsidRDefault="00B45373" w:rsidP="00B45373">
            <w:pPr>
              <w:keepNext/>
              <w:keepLines/>
              <w:jc w:val="right"/>
              <w:rPr>
                <w:rFonts w:asciiTheme="minorHAnsi" w:hAnsiTheme="minorHAnsi"/>
                <w:sz w:val="22"/>
              </w:rPr>
            </w:pPr>
            <w:r w:rsidRPr="004D3B47">
              <w:t>85.0</w:t>
            </w:r>
          </w:p>
        </w:tc>
      </w:tr>
      <w:tr w:rsidR="004D3B47" w:rsidRPr="004D3B47" w14:paraId="7D84F078" w14:textId="77777777" w:rsidTr="00D1642F">
        <w:trPr>
          <w:trHeight w:val="301"/>
        </w:trPr>
        <w:tc>
          <w:tcPr>
            <w:tcW w:w="2116" w:type="dxa"/>
            <w:shd w:val="clear" w:color="auto" w:fill="auto"/>
            <w:noWrap/>
            <w:vAlign w:val="bottom"/>
            <w:hideMark/>
          </w:tcPr>
          <w:p w14:paraId="00CEAA76" w14:textId="77777777" w:rsidR="00B45373" w:rsidRPr="00724B68" w:rsidRDefault="00B45373" w:rsidP="00B45373">
            <w:pPr>
              <w:keepNext/>
              <w:keepLines/>
              <w:rPr>
                <w:rFonts w:asciiTheme="minorHAnsi" w:eastAsia="Times New Roman" w:hAnsiTheme="minorHAnsi"/>
                <w:szCs w:val="23"/>
                <w:lang w:eastAsia="en-AU"/>
              </w:rPr>
            </w:pPr>
            <w:r w:rsidRPr="00724B68">
              <w:rPr>
                <w:szCs w:val="23"/>
              </w:rPr>
              <w:t xml:space="preserve"> 50-54 </w:t>
            </w:r>
          </w:p>
        </w:tc>
        <w:tc>
          <w:tcPr>
            <w:tcW w:w="1468" w:type="dxa"/>
            <w:shd w:val="clear" w:color="auto" w:fill="auto"/>
            <w:noWrap/>
          </w:tcPr>
          <w:p w14:paraId="136E288B" w14:textId="6F226D18" w:rsidR="00B45373" w:rsidRPr="004D3B47" w:rsidRDefault="00B45373" w:rsidP="00B45373">
            <w:pPr>
              <w:keepNext/>
              <w:keepLines/>
              <w:jc w:val="right"/>
              <w:rPr>
                <w:rFonts w:asciiTheme="minorHAnsi" w:hAnsiTheme="minorHAnsi"/>
                <w:sz w:val="22"/>
              </w:rPr>
            </w:pPr>
            <w:r w:rsidRPr="004D3B47">
              <w:t xml:space="preserve"> 12,053 </w:t>
            </w:r>
          </w:p>
        </w:tc>
        <w:tc>
          <w:tcPr>
            <w:tcW w:w="1470" w:type="dxa"/>
            <w:shd w:val="clear" w:color="auto" w:fill="auto"/>
            <w:noWrap/>
          </w:tcPr>
          <w:p w14:paraId="04160E67" w14:textId="16C018BF" w:rsidR="00B45373" w:rsidRPr="004D3B47" w:rsidRDefault="00B45373" w:rsidP="00B45373">
            <w:pPr>
              <w:keepNext/>
              <w:keepLines/>
              <w:jc w:val="right"/>
              <w:rPr>
                <w:rFonts w:asciiTheme="minorHAnsi" w:hAnsiTheme="minorHAnsi"/>
                <w:sz w:val="22"/>
              </w:rPr>
            </w:pPr>
            <w:r w:rsidRPr="004D3B47">
              <w:t>65.8</w:t>
            </w:r>
          </w:p>
        </w:tc>
        <w:tc>
          <w:tcPr>
            <w:tcW w:w="1471" w:type="dxa"/>
            <w:shd w:val="clear" w:color="auto" w:fill="auto"/>
            <w:noWrap/>
          </w:tcPr>
          <w:p w14:paraId="5D334358" w14:textId="628227EF" w:rsidR="00B45373" w:rsidRPr="004D3B47" w:rsidRDefault="00B45373" w:rsidP="00B45373">
            <w:pPr>
              <w:keepNext/>
              <w:keepLines/>
              <w:jc w:val="right"/>
              <w:rPr>
                <w:rFonts w:asciiTheme="minorHAnsi" w:hAnsiTheme="minorHAnsi"/>
                <w:sz w:val="22"/>
              </w:rPr>
            </w:pPr>
            <w:r w:rsidRPr="004D3B47">
              <w:t xml:space="preserve"> 5,933 </w:t>
            </w:r>
          </w:p>
        </w:tc>
        <w:tc>
          <w:tcPr>
            <w:tcW w:w="1472" w:type="dxa"/>
            <w:shd w:val="clear" w:color="auto" w:fill="auto"/>
            <w:noWrap/>
          </w:tcPr>
          <w:p w14:paraId="12AB78D3" w14:textId="3642DFC8" w:rsidR="00B45373" w:rsidRPr="004D3B47" w:rsidRDefault="00B45373" w:rsidP="00B45373">
            <w:pPr>
              <w:keepNext/>
              <w:keepLines/>
              <w:jc w:val="right"/>
              <w:rPr>
                <w:rFonts w:asciiTheme="minorHAnsi" w:hAnsiTheme="minorHAnsi"/>
                <w:sz w:val="22"/>
              </w:rPr>
            </w:pPr>
            <w:r w:rsidRPr="004D3B47">
              <w:t>74.2</w:t>
            </w:r>
          </w:p>
        </w:tc>
        <w:tc>
          <w:tcPr>
            <w:tcW w:w="1472" w:type="dxa"/>
            <w:shd w:val="clear" w:color="auto" w:fill="auto"/>
            <w:noWrap/>
          </w:tcPr>
          <w:p w14:paraId="5746FD62" w14:textId="3E8FBAF9" w:rsidR="00B45373" w:rsidRPr="004D3B47" w:rsidRDefault="00B45373" w:rsidP="00B45373">
            <w:pPr>
              <w:keepNext/>
              <w:keepLines/>
              <w:jc w:val="right"/>
              <w:rPr>
                <w:rFonts w:asciiTheme="minorHAnsi" w:hAnsiTheme="minorHAnsi"/>
                <w:sz w:val="22"/>
              </w:rPr>
            </w:pPr>
            <w:r w:rsidRPr="004D3B47">
              <w:t xml:space="preserve"> 13,278 </w:t>
            </w:r>
          </w:p>
        </w:tc>
        <w:tc>
          <w:tcPr>
            <w:tcW w:w="1471" w:type="dxa"/>
            <w:shd w:val="clear" w:color="auto" w:fill="auto"/>
            <w:noWrap/>
          </w:tcPr>
          <w:p w14:paraId="5973846C" w14:textId="2B04A897" w:rsidR="00B45373" w:rsidRPr="004D3B47" w:rsidRDefault="00B45373" w:rsidP="00B45373">
            <w:pPr>
              <w:keepNext/>
              <w:keepLines/>
              <w:jc w:val="right"/>
              <w:rPr>
                <w:rFonts w:asciiTheme="minorHAnsi" w:hAnsiTheme="minorHAnsi"/>
                <w:sz w:val="22"/>
              </w:rPr>
            </w:pPr>
            <w:r w:rsidRPr="004D3B47">
              <w:t>62.8</w:t>
            </w:r>
          </w:p>
        </w:tc>
        <w:tc>
          <w:tcPr>
            <w:tcW w:w="1472" w:type="dxa"/>
            <w:shd w:val="clear" w:color="auto" w:fill="auto"/>
            <w:noWrap/>
          </w:tcPr>
          <w:p w14:paraId="3FAC0BAF" w14:textId="6CC4834B" w:rsidR="00B45373" w:rsidRPr="004D3B47" w:rsidRDefault="00B45373" w:rsidP="00B45373">
            <w:pPr>
              <w:keepNext/>
              <w:keepLines/>
              <w:jc w:val="right"/>
              <w:rPr>
                <w:rFonts w:asciiTheme="minorHAnsi" w:hAnsiTheme="minorHAnsi"/>
                <w:sz w:val="22"/>
              </w:rPr>
            </w:pPr>
            <w:r w:rsidRPr="004D3B47">
              <w:t xml:space="preserve"> 79,379 </w:t>
            </w:r>
          </w:p>
        </w:tc>
        <w:tc>
          <w:tcPr>
            <w:tcW w:w="1475" w:type="dxa"/>
            <w:shd w:val="clear" w:color="auto" w:fill="auto"/>
            <w:noWrap/>
          </w:tcPr>
          <w:p w14:paraId="46491A5B" w14:textId="49EDB74D" w:rsidR="00B45373" w:rsidRPr="004D3B47" w:rsidRDefault="00B45373" w:rsidP="00B45373">
            <w:pPr>
              <w:keepNext/>
              <w:keepLines/>
              <w:jc w:val="right"/>
              <w:rPr>
                <w:rFonts w:asciiTheme="minorHAnsi" w:hAnsiTheme="minorHAnsi"/>
                <w:sz w:val="22"/>
              </w:rPr>
            </w:pPr>
            <w:r w:rsidRPr="004D3B47">
              <w:t>83.1</w:t>
            </w:r>
          </w:p>
        </w:tc>
      </w:tr>
      <w:tr w:rsidR="004D3B47" w:rsidRPr="004D3B47" w14:paraId="6AC43042" w14:textId="77777777" w:rsidTr="00D1642F">
        <w:trPr>
          <w:trHeight w:val="301"/>
        </w:trPr>
        <w:tc>
          <w:tcPr>
            <w:tcW w:w="2116" w:type="dxa"/>
            <w:shd w:val="clear" w:color="auto" w:fill="auto"/>
            <w:noWrap/>
            <w:vAlign w:val="bottom"/>
            <w:hideMark/>
          </w:tcPr>
          <w:p w14:paraId="700A1C82" w14:textId="77777777" w:rsidR="00B45373" w:rsidRPr="00724B68" w:rsidRDefault="00B45373" w:rsidP="00B45373">
            <w:pPr>
              <w:keepNext/>
              <w:keepLines/>
              <w:rPr>
                <w:rFonts w:asciiTheme="minorHAnsi" w:eastAsia="Times New Roman" w:hAnsiTheme="minorHAnsi"/>
                <w:szCs w:val="23"/>
                <w:lang w:eastAsia="en-AU"/>
              </w:rPr>
            </w:pPr>
            <w:r w:rsidRPr="00724B68">
              <w:rPr>
                <w:szCs w:val="23"/>
              </w:rPr>
              <w:t xml:space="preserve"> 55-59 </w:t>
            </w:r>
          </w:p>
        </w:tc>
        <w:tc>
          <w:tcPr>
            <w:tcW w:w="1468" w:type="dxa"/>
            <w:shd w:val="clear" w:color="auto" w:fill="auto"/>
            <w:noWrap/>
          </w:tcPr>
          <w:p w14:paraId="4EF49D3D" w14:textId="3F9DE3E8" w:rsidR="00B45373" w:rsidRPr="004D3B47" w:rsidRDefault="00B45373" w:rsidP="00B45373">
            <w:pPr>
              <w:keepNext/>
              <w:keepLines/>
              <w:jc w:val="right"/>
              <w:rPr>
                <w:rFonts w:asciiTheme="minorHAnsi" w:hAnsiTheme="minorHAnsi"/>
                <w:sz w:val="22"/>
              </w:rPr>
            </w:pPr>
            <w:r w:rsidRPr="004D3B47">
              <w:t xml:space="preserve"> 11,188 </w:t>
            </w:r>
          </w:p>
        </w:tc>
        <w:tc>
          <w:tcPr>
            <w:tcW w:w="1470" w:type="dxa"/>
            <w:shd w:val="clear" w:color="auto" w:fill="auto"/>
            <w:noWrap/>
          </w:tcPr>
          <w:p w14:paraId="19410A4C" w14:textId="273D1A71" w:rsidR="00B45373" w:rsidRPr="004D3B47" w:rsidRDefault="00B45373" w:rsidP="00B45373">
            <w:pPr>
              <w:keepNext/>
              <w:keepLines/>
              <w:jc w:val="right"/>
              <w:rPr>
                <w:rFonts w:asciiTheme="minorHAnsi" w:hAnsiTheme="minorHAnsi"/>
                <w:sz w:val="22"/>
              </w:rPr>
            </w:pPr>
            <w:r w:rsidRPr="004D3B47">
              <w:t>65.8</w:t>
            </w:r>
          </w:p>
        </w:tc>
        <w:tc>
          <w:tcPr>
            <w:tcW w:w="1471" w:type="dxa"/>
            <w:shd w:val="clear" w:color="auto" w:fill="auto"/>
            <w:noWrap/>
          </w:tcPr>
          <w:p w14:paraId="6F34D6FB" w14:textId="300A6374" w:rsidR="00B45373" w:rsidRPr="004D3B47" w:rsidRDefault="00B45373" w:rsidP="00B45373">
            <w:pPr>
              <w:keepNext/>
              <w:keepLines/>
              <w:jc w:val="right"/>
              <w:rPr>
                <w:rFonts w:asciiTheme="minorHAnsi" w:hAnsiTheme="minorHAnsi"/>
                <w:sz w:val="22"/>
              </w:rPr>
            </w:pPr>
            <w:r w:rsidRPr="004D3B47">
              <w:t xml:space="preserve"> 4,912 </w:t>
            </w:r>
          </w:p>
        </w:tc>
        <w:tc>
          <w:tcPr>
            <w:tcW w:w="1472" w:type="dxa"/>
            <w:shd w:val="clear" w:color="auto" w:fill="auto"/>
            <w:noWrap/>
          </w:tcPr>
          <w:p w14:paraId="59283F10" w14:textId="19961B9B" w:rsidR="00B45373" w:rsidRPr="004D3B47" w:rsidRDefault="00B45373" w:rsidP="00B45373">
            <w:pPr>
              <w:keepNext/>
              <w:keepLines/>
              <w:jc w:val="right"/>
              <w:rPr>
                <w:rFonts w:asciiTheme="minorHAnsi" w:hAnsiTheme="minorHAnsi"/>
                <w:sz w:val="22"/>
              </w:rPr>
            </w:pPr>
            <w:r w:rsidRPr="004D3B47">
              <w:t>76.5</w:t>
            </w:r>
          </w:p>
        </w:tc>
        <w:tc>
          <w:tcPr>
            <w:tcW w:w="1472" w:type="dxa"/>
            <w:shd w:val="clear" w:color="auto" w:fill="auto"/>
            <w:noWrap/>
          </w:tcPr>
          <w:p w14:paraId="78082798" w14:textId="2EADC135" w:rsidR="00B45373" w:rsidRPr="004D3B47" w:rsidRDefault="00B45373" w:rsidP="00B45373">
            <w:pPr>
              <w:keepNext/>
              <w:keepLines/>
              <w:jc w:val="right"/>
              <w:rPr>
                <w:rFonts w:asciiTheme="minorHAnsi" w:hAnsiTheme="minorHAnsi"/>
                <w:sz w:val="22"/>
              </w:rPr>
            </w:pPr>
            <w:r w:rsidRPr="004D3B47">
              <w:t xml:space="preserve"> 11,587 </w:t>
            </w:r>
          </w:p>
        </w:tc>
        <w:tc>
          <w:tcPr>
            <w:tcW w:w="1471" w:type="dxa"/>
            <w:shd w:val="clear" w:color="auto" w:fill="auto"/>
            <w:noWrap/>
          </w:tcPr>
          <w:p w14:paraId="6BE3E9CD" w14:textId="5AD9D50F" w:rsidR="00B45373" w:rsidRPr="004D3B47" w:rsidRDefault="00B45373" w:rsidP="00B45373">
            <w:pPr>
              <w:keepNext/>
              <w:keepLines/>
              <w:jc w:val="right"/>
              <w:rPr>
                <w:rFonts w:asciiTheme="minorHAnsi" w:hAnsiTheme="minorHAnsi"/>
                <w:sz w:val="22"/>
              </w:rPr>
            </w:pPr>
            <w:r w:rsidRPr="004D3B47">
              <w:t>62.2</w:t>
            </w:r>
          </w:p>
        </w:tc>
        <w:tc>
          <w:tcPr>
            <w:tcW w:w="1472" w:type="dxa"/>
            <w:shd w:val="clear" w:color="auto" w:fill="auto"/>
            <w:noWrap/>
          </w:tcPr>
          <w:p w14:paraId="218D59C8" w14:textId="71CF933D" w:rsidR="00B45373" w:rsidRPr="004D3B47" w:rsidRDefault="00B45373" w:rsidP="00B45373">
            <w:pPr>
              <w:keepNext/>
              <w:keepLines/>
              <w:jc w:val="right"/>
              <w:rPr>
                <w:rFonts w:asciiTheme="minorHAnsi" w:hAnsiTheme="minorHAnsi"/>
                <w:sz w:val="22"/>
              </w:rPr>
            </w:pPr>
            <w:r w:rsidRPr="004D3B47">
              <w:t xml:space="preserve"> 78,964 </w:t>
            </w:r>
          </w:p>
        </w:tc>
        <w:tc>
          <w:tcPr>
            <w:tcW w:w="1475" w:type="dxa"/>
            <w:shd w:val="clear" w:color="auto" w:fill="auto"/>
            <w:noWrap/>
          </w:tcPr>
          <w:p w14:paraId="46BA0E52" w14:textId="43506F7D" w:rsidR="00B45373" w:rsidRPr="004D3B47" w:rsidRDefault="00B45373" w:rsidP="00B45373">
            <w:pPr>
              <w:keepNext/>
              <w:keepLines/>
              <w:jc w:val="right"/>
              <w:rPr>
                <w:rFonts w:asciiTheme="minorHAnsi" w:hAnsiTheme="minorHAnsi"/>
                <w:sz w:val="22"/>
              </w:rPr>
            </w:pPr>
            <w:r w:rsidRPr="004D3B47">
              <w:t>80.0</w:t>
            </w:r>
          </w:p>
        </w:tc>
      </w:tr>
      <w:tr w:rsidR="004D3B47" w:rsidRPr="004D3B47" w14:paraId="2CB530E7" w14:textId="77777777" w:rsidTr="00D1642F">
        <w:trPr>
          <w:trHeight w:val="301"/>
        </w:trPr>
        <w:tc>
          <w:tcPr>
            <w:tcW w:w="2116" w:type="dxa"/>
            <w:shd w:val="clear" w:color="auto" w:fill="auto"/>
            <w:noWrap/>
            <w:vAlign w:val="bottom"/>
            <w:hideMark/>
          </w:tcPr>
          <w:p w14:paraId="037C5754" w14:textId="77777777" w:rsidR="00B45373" w:rsidRPr="00724B68" w:rsidRDefault="00B45373" w:rsidP="00B45373">
            <w:pPr>
              <w:keepNext/>
              <w:keepLines/>
              <w:rPr>
                <w:rFonts w:asciiTheme="minorHAnsi" w:eastAsia="Times New Roman" w:hAnsiTheme="minorHAnsi"/>
                <w:szCs w:val="23"/>
                <w:lang w:eastAsia="en-AU"/>
              </w:rPr>
            </w:pPr>
            <w:r w:rsidRPr="00724B68">
              <w:rPr>
                <w:szCs w:val="23"/>
              </w:rPr>
              <w:t xml:space="preserve"> 60-64 </w:t>
            </w:r>
          </w:p>
        </w:tc>
        <w:tc>
          <w:tcPr>
            <w:tcW w:w="1468" w:type="dxa"/>
            <w:shd w:val="clear" w:color="auto" w:fill="auto"/>
            <w:noWrap/>
          </w:tcPr>
          <w:p w14:paraId="542EF506" w14:textId="7FD1F0A3" w:rsidR="00B45373" w:rsidRPr="004D3B47" w:rsidRDefault="00B45373" w:rsidP="00B45373">
            <w:pPr>
              <w:keepNext/>
              <w:keepLines/>
              <w:jc w:val="right"/>
              <w:rPr>
                <w:rFonts w:asciiTheme="minorHAnsi" w:hAnsiTheme="minorHAnsi"/>
                <w:sz w:val="22"/>
              </w:rPr>
            </w:pPr>
            <w:r w:rsidRPr="004D3B47">
              <w:t xml:space="preserve"> 7,919 </w:t>
            </w:r>
          </w:p>
        </w:tc>
        <w:tc>
          <w:tcPr>
            <w:tcW w:w="1470" w:type="dxa"/>
            <w:shd w:val="clear" w:color="auto" w:fill="auto"/>
            <w:noWrap/>
          </w:tcPr>
          <w:p w14:paraId="287ADA45" w14:textId="3409A270" w:rsidR="00B45373" w:rsidRPr="004D3B47" w:rsidRDefault="00B45373" w:rsidP="00B45373">
            <w:pPr>
              <w:keepNext/>
              <w:keepLines/>
              <w:jc w:val="right"/>
              <w:rPr>
                <w:rFonts w:asciiTheme="minorHAnsi" w:hAnsiTheme="minorHAnsi"/>
                <w:sz w:val="22"/>
              </w:rPr>
            </w:pPr>
            <w:r w:rsidRPr="004D3B47">
              <w:t>62.8</w:t>
            </w:r>
          </w:p>
        </w:tc>
        <w:tc>
          <w:tcPr>
            <w:tcW w:w="1471" w:type="dxa"/>
            <w:shd w:val="clear" w:color="auto" w:fill="auto"/>
            <w:noWrap/>
          </w:tcPr>
          <w:p w14:paraId="0C1462E9" w14:textId="70A97B06" w:rsidR="00B45373" w:rsidRPr="004D3B47" w:rsidRDefault="00B45373" w:rsidP="00B45373">
            <w:pPr>
              <w:keepNext/>
              <w:keepLines/>
              <w:jc w:val="right"/>
              <w:rPr>
                <w:rFonts w:asciiTheme="minorHAnsi" w:hAnsiTheme="minorHAnsi"/>
                <w:sz w:val="22"/>
              </w:rPr>
            </w:pPr>
            <w:r w:rsidRPr="004D3B47">
              <w:t xml:space="preserve"> 3,710 </w:t>
            </w:r>
          </w:p>
        </w:tc>
        <w:tc>
          <w:tcPr>
            <w:tcW w:w="1472" w:type="dxa"/>
            <w:shd w:val="clear" w:color="auto" w:fill="auto"/>
            <w:noWrap/>
          </w:tcPr>
          <w:p w14:paraId="05232FF5" w14:textId="30E19B4D" w:rsidR="00B45373" w:rsidRPr="004D3B47" w:rsidRDefault="00B45373" w:rsidP="00B45373">
            <w:pPr>
              <w:keepNext/>
              <w:keepLines/>
              <w:jc w:val="right"/>
              <w:rPr>
                <w:rFonts w:asciiTheme="minorHAnsi" w:hAnsiTheme="minorHAnsi"/>
                <w:sz w:val="22"/>
              </w:rPr>
            </w:pPr>
            <w:r w:rsidRPr="004D3B47">
              <w:t>79.8</w:t>
            </w:r>
          </w:p>
        </w:tc>
        <w:tc>
          <w:tcPr>
            <w:tcW w:w="1472" w:type="dxa"/>
            <w:shd w:val="clear" w:color="auto" w:fill="auto"/>
            <w:noWrap/>
          </w:tcPr>
          <w:p w14:paraId="31F37D08" w14:textId="5A0FB835" w:rsidR="00B45373" w:rsidRPr="004D3B47" w:rsidRDefault="00B45373" w:rsidP="00B45373">
            <w:pPr>
              <w:keepNext/>
              <w:keepLines/>
              <w:jc w:val="right"/>
              <w:rPr>
                <w:rFonts w:asciiTheme="minorHAnsi" w:hAnsiTheme="minorHAnsi"/>
                <w:sz w:val="22"/>
              </w:rPr>
            </w:pPr>
            <w:r w:rsidRPr="004D3B47">
              <w:t xml:space="preserve"> 9,732 </w:t>
            </w:r>
          </w:p>
        </w:tc>
        <w:tc>
          <w:tcPr>
            <w:tcW w:w="1471" w:type="dxa"/>
            <w:shd w:val="clear" w:color="auto" w:fill="auto"/>
            <w:noWrap/>
          </w:tcPr>
          <w:p w14:paraId="65106A21" w14:textId="281A9DED" w:rsidR="00B45373" w:rsidRPr="004D3B47" w:rsidRDefault="00B45373" w:rsidP="00B45373">
            <w:pPr>
              <w:keepNext/>
              <w:keepLines/>
              <w:jc w:val="right"/>
              <w:rPr>
                <w:rFonts w:asciiTheme="minorHAnsi" w:hAnsiTheme="minorHAnsi"/>
                <w:sz w:val="22"/>
              </w:rPr>
            </w:pPr>
            <w:r w:rsidRPr="004D3B47">
              <w:t>63.1</w:t>
            </w:r>
          </w:p>
        </w:tc>
        <w:tc>
          <w:tcPr>
            <w:tcW w:w="1472" w:type="dxa"/>
            <w:shd w:val="clear" w:color="auto" w:fill="auto"/>
            <w:noWrap/>
          </w:tcPr>
          <w:p w14:paraId="41C4661B" w14:textId="20294A51" w:rsidR="00B45373" w:rsidRPr="004D3B47" w:rsidRDefault="00B45373" w:rsidP="00B45373">
            <w:pPr>
              <w:keepNext/>
              <w:keepLines/>
              <w:jc w:val="right"/>
              <w:rPr>
                <w:rFonts w:asciiTheme="minorHAnsi" w:hAnsiTheme="minorHAnsi"/>
                <w:sz w:val="22"/>
              </w:rPr>
            </w:pPr>
            <w:r w:rsidRPr="004D3B47">
              <w:t xml:space="preserve"> 65,959 </w:t>
            </w:r>
          </w:p>
        </w:tc>
        <w:tc>
          <w:tcPr>
            <w:tcW w:w="1475" w:type="dxa"/>
            <w:shd w:val="clear" w:color="auto" w:fill="auto"/>
            <w:noWrap/>
          </w:tcPr>
          <w:p w14:paraId="268DE5CA" w14:textId="6B14C842" w:rsidR="00B45373" w:rsidRPr="004D3B47" w:rsidRDefault="00B45373" w:rsidP="00B45373">
            <w:pPr>
              <w:keepNext/>
              <w:keepLines/>
              <w:jc w:val="right"/>
              <w:rPr>
                <w:rFonts w:asciiTheme="minorHAnsi" w:hAnsiTheme="minorHAnsi"/>
                <w:sz w:val="22"/>
              </w:rPr>
            </w:pPr>
            <w:r w:rsidRPr="004D3B47">
              <w:t>76.4</w:t>
            </w:r>
          </w:p>
        </w:tc>
      </w:tr>
      <w:tr w:rsidR="004D3B47" w:rsidRPr="004D3B47" w14:paraId="09B4CC6F" w14:textId="77777777" w:rsidTr="00D1642F">
        <w:trPr>
          <w:trHeight w:val="301"/>
        </w:trPr>
        <w:tc>
          <w:tcPr>
            <w:tcW w:w="2116" w:type="dxa"/>
            <w:shd w:val="clear" w:color="auto" w:fill="auto"/>
            <w:noWrap/>
            <w:vAlign w:val="bottom"/>
            <w:hideMark/>
          </w:tcPr>
          <w:p w14:paraId="3E21E270" w14:textId="77777777" w:rsidR="00B45373" w:rsidRPr="00724B68" w:rsidRDefault="00B45373" w:rsidP="00B45373">
            <w:pPr>
              <w:keepNext/>
              <w:keepLines/>
              <w:rPr>
                <w:rFonts w:asciiTheme="minorHAnsi" w:eastAsia="Times New Roman" w:hAnsiTheme="minorHAnsi"/>
                <w:szCs w:val="23"/>
                <w:lang w:eastAsia="en-AU"/>
              </w:rPr>
            </w:pPr>
            <w:r w:rsidRPr="00724B68">
              <w:rPr>
                <w:szCs w:val="23"/>
              </w:rPr>
              <w:t xml:space="preserve"> 65-69 </w:t>
            </w:r>
          </w:p>
        </w:tc>
        <w:tc>
          <w:tcPr>
            <w:tcW w:w="1468" w:type="dxa"/>
            <w:shd w:val="clear" w:color="auto" w:fill="auto"/>
            <w:noWrap/>
          </w:tcPr>
          <w:p w14:paraId="34F8B855" w14:textId="7B5810E7" w:rsidR="00B45373" w:rsidRPr="004D3B47" w:rsidRDefault="00B45373" w:rsidP="00B45373">
            <w:pPr>
              <w:keepNext/>
              <w:keepLines/>
              <w:jc w:val="right"/>
              <w:rPr>
                <w:rFonts w:asciiTheme="minorHAnsi" w:hAnsiTheme="minorHAnsi"/>
                <w:sz w:val="22"/>
              </w:rPr>
            </w:pPr>
            <w:r w:rsidRPr="004D3B47">
              <w:t xml:space="preserve"> 5,179 </w:t>
            </w:r>
          </w:p>
        </w:tc>
        <w:tc>
          <w:tcPr>
            <w:tcW w:w="1470" w:type="dxa"/>
            <w:shd w:val="clear" w:color="auto" w:fill="auto"/>
            <w:noWrap/>
          </w:tcPr>
          <w:p w14:paraId="44C45FF5" w14:textId="7C8D698C" w:rsidR="00B45373" w:rsidRPr="004D3B47" w:rsidRDefault="00B45373" w:rsidP="00B45373">
            <w:pPr>
              <w:keepNext/>
              <w:keepLines/>
              <w:jc w:val="right"/>
              <w:rPr>
                <w:rFonts w:asciiTheme="minorHAnsi" w:hAnsiTheme="minorHAnsi"/>
                <w:sz w:val="22"/>
              </w:rPr>
            </w:pPr>
            <w:r w:rsidRPr="004D3B47">
              <w:t>58.6</w:t>
            </w:r>
          </w:p>
        </w:tc>
        <w:tc>
          <w:tcPr>
            <w:tcW w:w="1471" w:type="dxa"/>
            <w:shd w:val="clear" w:color="auto" w:fill="auto"/>
            <w:noWrap/>
          </w:tcPr>
          <w:p w14:paraId="3CA213FE" w14:textId="581714F9" w:rsidR="00B45373" w:rsidRPr="004D3B47" w:rsidRDefault="00B45373" w:rsidP="00B45373">
            <w:pPr>
              <w:keepNext/>
              <w:keepLines/>
              <w:jc w:val="right"/>
              <w:rPr>
                <w:rFonts w:asciiTheme="minorHAnsi" w:hAnsiTheme="minorHAnsi"/>
                <w:sz w:val="22"/>
              </w:rPr>
            </w:pPr>
            <w:r w:rsidRPr="004D3B47">
              <w:t xml:space="preserve"> 2,661 </w:t>
            </w:r>
          </w:p>
        </w:tc>
        <w:tc>
          <w:tcPr>
            <w:tcW w:w="1472" w:type="dxa"/>
            <w:shd w:val="clear" w:color="auto" w:fill="auto"/>
            <w:noWrap/>
          </w:tcPr>
          <w:p w14:paraId="30E5D6E2" w14:textId="088C6AB4" w:rsidR="00B45373" w:rsidRPr="004D3B47" w:rsidRDefault="00B45373" w:rsidP="00B45373">
            <w:pPr>
              <w:keepNext/>
              <w:keepLines/>
              <w:jc w:val="right"/>
              <w:rPr>
                <w:rFonts w:asciiTheme="minorHAnsi" w:hAnsiTheme="minorHAnsi"/>
                <w:sz w:val="22"/>
              </w:rPr>
            </w:pPr>
            <w:r w:rsidRPr="004D3B47">
              <w:t>77.0</w:t>
            </w:r>
          </w:p>
        </w:tc>
        <w:tc>
          <w:tcPr>
            <w:tcW w:w="1472" w:type="dxa"/>
            <w:shd w:val="clear" w:color="auto" w:fill="auto"/>
            <w:noWrap/>
          </w:tcPr>
          <w:p w14:paraId="7C716D3F" w14:textId="0DE6317E" w:rsidR="00B45373" w:rsidRPr="004D3B47" w:rsidRDefault="00B45373" w:rsidP="00B45373">
            <w:pPr>
              <w:keepNext/>
              <w:keepLines/>
              <w:jc w:val="right"/>
              <w:rPr>
                <w:rFonts w:asciiTheme="minorHAnsi" w:hAnsiTheme="minorHAnsi"/>
                <w:sz w:val="22"/>
              </w:rPr>
            </w:pPr>
            <w:r w:rsidRPr="004D3B47">
              <w:t xml:space="preserve"> 6,507 </w:t>
            </w:r>
          </w:p>
        </w:tc>
        <w:tc>
          <w:tcPr>
            <w:tcW w:w="1471" w:type="dxa"/>
            <w:shd w:val="clear" w:color="auto" w:fill="auto"/>
            <w:noWrap/>
          </w:tcPr>
          <w:p w14:paraId="2678FF3A" w14:textId="530567CB" w:rsidR="00B45373" w:rsidRPr="004D3B47" w:rsidRDefault="00B45373" w:rsidP="00B45373">
            <w:pPr>
              <w:keepNext/>
              <w:keepLines/>
              <w:jc w:val="right"/>
              <w:rPr>
                <w:rFonts w:asciiTheme="minorHAnsi" w:hAnsiTheme="minorHAnsi"/>
                <w:sz w:val="22"/>
              </w:rPr>
            </w:pPr>
            <w:r w:rsidRPr="004D3B47">
              <w:t>58.3</w:t>
            </w:r>
          </w:p>
        </w:tc>
        <w:tc>
          <w:tcPr>
            <w:tcW w:w="1472" w:type="dxa"/>
            <w:shd w:val="clear" w:color="auto" w:fill="auto"/>
            <w:noWrap/>
          </w:tcPr>
          <w:p w14:paraId="0AE418EF" w14:textId="116BB95B" w:rsidR="00B45373" w:rsidRPr="004D3B47" w:rsidRDefault="00B45373" w:rsidP="00B45373">
            <w:pPr>
              <w:keepNext/>
              <w:keepLines/>
              <w:jc w:val="right"/>
              <w:rPr>
                <w:rFonts w:asciiTheme="minorHAnsi" w:hAnsiTheme="minorHAnsi"/>
                <w:sz w:val="22"/>
              </w:rPr>
            </w:pPr>
            <w:r w:rsidRPr="004D3B47">
              <w:t xml:space="preserve"> 53,396 </w:t>
            </w:r>
          </w:p>
        </w:tc>
        <w:tc>
          <w:tcPr>
            <w:tcW w:w="1475" w:type="dxa"/>
            <w:shd w:val="clear" w:color="auto" w:fill="auto"/>
            <w:noWrap/>
          </w:tcPr>
          <w:p w14:paraId="6B9D3986" w14:textId="6CB28D08" w:rsidR="00B45373" w:rsidRPr="004D3B47" w:rsidRDefault="00B45373" w:rsidP="00B45373">
            <w:pPr>
              <w:keepNext/>
              <w:keepLines/>
              <w:jc w:val="right"/>
              <w:rPr>
                <w:rFonts w:asciiTheme="minorHAnsi" w:hAnsiTheme="minorHAnsi"/>
                <w:sz w:val="22"/>
              </w:rPr>
            </w:pPr>
            <w:r w:rsidRPr="004D3B47">
              <w:t>71.4</w:t>
            </w:r>
          </w:p>
        </w:tc>
      </w:tr>
      <w:tr w:rsidR="004D3B47" w:rsidRPr="004D3B47" w14:paraId="38493D38" w14:textId="77777777" w:rsidTr="00D1642F">
        <w:trPr>
          <w:trHeight w:val="301"/>
        </w:trPr>
        <w:tc>
          <w:tcPr>
            <w:tcW w:w="2116" w:type="dxa"/>
            <w:shd w:val="clear" w:color="auto" w:fill="auto"/>
            <w:noWrap/>
            <w:vAlign w:val="bottom"/>
            <w:hideMark/>
          </w:tcPr>
          <w:p w14:paraId="78137073" w14:textId="77777777" w:rsidR="00B45373" w:rsidRPr="00724B68" w:rsidRDefault="00B45373" w:rsidP="00B45373">
            <w:pPr>
              <w:rPr>
                <w:rFonts w:asciiTheme="minorHAnsi" w:eastAsia="Times New Roman" w:hAnsiTheme="minorHAnsi"/>
                <w:b/>
                <w:bCs/>
                <w:iCs/>
                <w:szCs w:val="23"/>
                <w:lang w:eastAsia="en-AU"/>
              </w:rPr>
            </w:pPr>
            <w:r w:rsidRPr="00724B68">
              <w:rPr>
                <w:b/>
                <w:bCs/>
                <w:iCs/>
                <w:szCs w:val="23"/>
              </w:rPr>
              <w:t xml:space="preserve"> NZ overall </w:t>
            </w:r>
          </w:p>
        </w:tc>
        <w:tc>
          <w:tcPr>
            <w:tcW w:w="1468" w:type="dxa"/>
            <w:shd w:val="clear" w:color="auto" w:fill="auto"/>
            <w:noWrap/>
          </w:tcPr>
          <w:p w14:paraId="1CCDD97A" w14:textId="18D955DC" w:rsidR="00B45373" w:rsidRPr="004D3B47" w:rsidRDefault="00B45373" w:rsidP="00B45373">
            <w:pPr>
              <w:jc w:val="right"/>
              <w:rPr>
                <w:rFonts w:asciiTheme="minorHAnsi" w:hAnsiTheme="minorHAnsi"/>
                <w:b/>
                <w:sz w:val="22"/>
              </w:rPr>
            </w:pPr>
          </w:p>
        </w:tc>
        <w:tc>
          <w:tcPr>
            <w:tcW w:w="1470" w:type="dxa"/>
            <w:shd w:val="clear" w:color="auto" w:fill="auto"/>
            <w:noWrap/>
          </w:tcPr>
          <w:p w14:paraId="201CCDCD" w14:textId="64BF8667" w:rsidR="00B45373" w:rsidRPr="004D3B47" w:rsidRDefault="00B45373" w:rsidP="00B45373">
            <w:pPr>
              <w:jc w:val="right"/>
              <w:rPr>
                <w:rFonts w:asciiTheme="minorHAnsi" w:hAnsiTheme="minorHAnsi"/>
                <w:b/>
                <w:bCs/>
                <w:sz w:val="22"/>
              </w:rPr>
            </w:pPr>
            <w:r w:rsidRPr="004D3B47">
              <w:rPr>
                <w:b/>
              </w:rPr>
              <w:t>61.6</w:t>
            </w:r>
          </w:p>
        </w:tc>
        <w:tc>
          <w:tcPr>
            <w:tcW w:w="1471" w:type="dxa"/>
            <w:shd w:val="clear" w:color="auto" w:fill="auto"/>
            <w:noWrap/>
          </w:tcPr>
          <w:p w14:paraId="0C0FF8F5" w14:textId="22940113" w:rsidR="00B45373" w:rsidRPr="004D3B47" w:rsidRDefault="00B45373" w:rsidP="00B45373">
            <w:pPr>
              <w:jc w:val="right"/>
              <w:rPr>
                <w:rFonts w:asciiTheme="minorHAnsi" w:hAnsiTheme="minorHAnsi"/>
                <w:b/>
                <w:sz w:val="22"/>
              </w:rPr>
            </w:pPr>
          </w:p>
        </w:tc>
        <w:tc>
          <w:tcPr>
            <w:tcW w:w="1472" w:type="dxa"/>
            <w:shd w:val="clear" w:color="auto" w:fill="auto"/>
            <w:noWrap/>
          </w:tcPr>
          <w:p w14:paraId="5BCE8D6B" w14:textId="22F9FFB5" w:rsidR="00B45373" w:rsidRPr="004D3B47" w:rsidRDefault="00B45373" w:rsidP="00B45373">
            <w:pPr>
              <w:jc w:val="right"/>
              <w:rPr>
                <w:rFonts w:asciiTheme="minorHAnsi" w:hAnsiTheme="minorHAnsi"/>
                <w:b/>
                <w:bCs/>
                <w:sz w:val="22"/>
              </w:rPr>
            </w:pPr>
            <w:r w:rsidRPr="004D3B47">
              <w:rPr>
                <w:b/>
              </w:rPr>
              <w:t>65.1</w:t>
            </w:r>
          </w:p>
        </w:tc>
        <w:tc>
          <w:tcPr>
            <w:tcW w:w="1472" w:type="dxa"/>
            <w:shd w:val="clear" w:color="auto" w:fill="auto"/>
            <w:noWrap/>
          </w:tcPr>
          <w:p w14:paraId="1E14277A" w14:textId="6BD3995E" w:rsidR="00B45373" w:rsidRPr="004D3B47" w:rsidRDefault="00B45373" w:rsidP="00B45373">
            <w:pPr>
              <w:jc w:val="right"/>
              <w:rPr>
                <w:rFonts w:asciiTheme="minorHAnsi" w:hAnsiTheme="minorHAnsi"/>
                <w:b/>
                <w:bCs/>
                <w:sz w:val="22"/>
              </w:rPr>
            </w:pPr>
          </w:p>
        </w:tc>
        <w:tc>
          <w:tcPr>
            <w:tcW w:w="1471" w:type="dxa"/>
            <w:shd w:val="clear" w:color="auto" w:fill="auto"/>
            <w:noWrap/>
          </w:tcPr>
          <w:p w14:paraId="063B327D" w14:textId="2FAFAA74" w:rsidR="00B45373" w:rsidRPr="004D3B47" w:rsidRDefault="00B45373" w:rsidP="00B45373">
            <w:pPr>
              <w:jc w:val="right"/>
              <w:rPr>
                <w:rFonts w:asciiTheme="minorHAnsi" w:hAnsiTheme="minorHAnsi"/>
                <w:b/>
                <w:bCs/>
                <w:sz w:val="22"/>
              </w:rPr>
            </w:pPr>
            <w:r w:rsidRPr="004D3B47">
              <w:rPr>
                <w:b/>
              </w:rPr>
              <w:t>59.8</w:t>
            </w:r>
          </w:p>
        </w:tc>
        <w:tc>
          <w:tcPr>
            <w:tcW w:w="1472" w:type="dxa"/>
            <w:shd w:val="clear" w:color="auto" w:fill="auto"/>
            <w:noWrap/>
          </w:tcPr>
          <w:p w14:paraId="280C9D9C" w14:textId="012AEF00" w:rsidR="00B45373" w:rsidRPr="004D3B47" w:rsidRDefault="00B45373" w:rsidP="00B45373">
            <w:pPr>
              <w:jc w:val="right"/>
              <w:rPr>
                <w:rFonts w:asciiTheme="minorHAnsi" w:hAnsiTheme="minorHAnsi"/>
                <w:b/>
                <w:bCs/>
                <w:sz w:val="22"/>
              </w:rPr>
            </w:pPr>
          </w:p>
        </w:tc>
        <w:tc>
          <w:tcPr>
            <w:tcW w:w="1475" w:type="dxa"/>
            <w:shd w:val="clear" w:color="auto" w:fill="auto"/>
            <w:noWrap/>
          </w:tcPr>
          <w:p w14:paraId="070725FE" w14:textId="671F71B8" w:rsidR="00B45373" w:rsidRPr="004D3B47" w:rsidRDefault="00B45373" w:rsidP="00B45373">
            <w:pPr>
              <w:jc w:val="right"/>
              <w:rPr>
                <w:rFonts w:asciiTheme="minorHAnsi" w:hAnsiTheme="minorHAnsi"/>
                <w:b/>
                <w:bCs/>
                <w:sz w:val="22"/>
              </w:rPr>
            </w:pPr>
            <w:r w:rsidRPr="004D3B47">
              <w:rPr>
                <w:b/>
              </w:rPr>
              <w:t>77.2</w:t>
            </w:r>
          </w:p>
        </w:tc>
      </w:tr>
    </w:tbl>
    <w:p w14:paraId="6CBE4CCE" w14:textId="77777777" w:rsidR="0097329E" w:rsidRPr="004D3B47" w:rsidRDefault="0097329E" w:rsidP="00030D6F">
      <w:pPr>
        <w:sectPr w:rsidR="0097329E" w:rsidRPr="004D3B47" w:rsidSect="00137223">
          <w:footerReference w:type="default" r:id="rId146"/>
          <w:pgSz w:w="16839" w:h="11907" w:orient="landscape" w:code="9"/>
          <w:pgMar w:top="1440" w:right="1440" w:bottom="1417" w:left="1276" w:header="708" w:footer="567" w:gutter="0"/>
          <w:cols w:space="708"/>
          <w:docGrid w:linePitch="360"/>
        </w:sectPr>
      </w:pPr>
    </w:p>
    <w:p w14:paraId="240EA407" w14:textId="033A6A85" w:rsidR="00030D6F" w:rsidRDefault="008E7879" w:rsidP="00DD6944">
      <w:pPr>
        <w:pStyle w:val="Caption"/>
        <w:keepNext/>
        <w:spacing w:after="80"/>
        <w:ind w:right="-22"/>
        <w:jc w:val="both"/>
      </w:pPr>
      <w:bookmarkStart w:id="2300" w:name="_Toc5627638"/>
      <w:bookmarkStart w:id="2301" w:name="_Toc12875580"/>
      <w:bookmarkStart w:id="2302" w:name="_Toc68606703"/>
      <w:r w:rsidRPr="004D3B47">
        <w:t>Table</w:t>
      </w:r>
      <w:r w:rsidR="00030D6F" w:rsidRPr="004D3B47">
        <w:t xml:space="preserve"> </w:t>
      </w:r>
      <w:r w:rsidR="00D65F00" w:rsidRPr="004D3B47">
        <w:rPr>
          <w:noProof/>
        </w:rPr>
        <w:fldChar w:fldCharType="begin"/>
      </w:r>
      <w:r w:rsidR="00D65F00" w:rsidRPr="004D3B47">
        <w:rPr>
          <w:noProof/>
        </w:rPr>
        <w:instrText xml:space="preserve"> SEQ Table \* ARABIC </w:instrText>
      </w:r>
      <w:r w:rsidR="00D65F00" w:rsidRPr="004D3B47">
        <w:rPr>
          <w:noProof/>
        </w:rPr>
        <w:fldChar w:fldCharType="separate"/>
      </w:r>
      <w:r w:rsidR="00D03680">
        <w:rPr>
          <w:noProof/>
        </w:rPr>
        <w:t>28</w:t>
      </w:r>
      <w:r w:rsidR="00D65F00" w:rsidRPr="004D3B47">
        <w:rPr>
          <w:noProof/>
        </w:rPr>
        <w:fldChar w:fldCharType="end"/>
      </w:r>
      <w:r w:rsidR="00137223" w:rsidRPr="004D3B47">
        <w:t xml:space="preserve"> – Five-year c</w:t>
      </w:r>
      <w:r w:rsidR="00030D6F" w:rsidRPr="004D3B47">
        <w:t xml:space="preserve">overage by DHB (women aged 25-69 years screened in the five years prior </w:t>
      </w:r>
      <w:sdt>
        <w:sdtPr>
          <w:alias w:val="End Period"/>
          <w:tag w:val="End Period"/>
          <w:id w:val="-478067723"/>
          <w:placeholder>
            <w:docPart w:val="26A865946CB24F45A3AE4443F996B794"/>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030D6F" w:rsidRPr="004D3B47">
        <w:t>, hysterectomy adjusted)</w:t>
      </w:r>
      <w:bookmarkEnd w:id="2289"/>
      <w:bookmarkEnd w:id="2290"/>
      <w:bookmarkEnd w:id="2291"/>
      <w:bookmarkEnd w:id="2292"/>
      <w:bookmarkEnd w:id="2293"/>
      <w:bookmarkEnd w:id="2294"/>
      <w:bookmarkEnd w:id="2300"/>
      <w:bookmarkEnd w:id="2301"/>
      <w:bookmarkEnd w:id="2302"/>
    </w:p>
    <w:tbl>
      <w:tblPr>
        <w:tblW w:w="9783"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91"/>
        <w:gridCol w:w="1863"/>
        <w:gridCol w:w="474"/>
        <w:gridCol w:w="2337"/>
        <w:gridCol w:w="3218"/>
      </w:tblGrid>
      <w:tr w:rsidR="00E7022E" w:rsidRPr="00B97375" w14:paraId="73FFBC7B" w14:textId="77777777" w:rsidTr="00AB0E37">
        <w:trPr>
          <w:trHeight w:val="293"/>
        </w:trPr>
        <w:tc>
          <w:tcPr>
            <w:tcW w:w="1891" w:type="dxa"/>
            <w:tcBorders>
              <w:top w:val="single" w:sz="4" w:space="0" w:color="auto"/>
              <w:bottom w:val="nil"/>
            </w:tcBorders>
            <w:shd w:val="clear" w:color="000000" w:fill="D8D8D8"/>
          </w:tcPr>
          <w:p w14:paraId="0C1D56CA" w14:textId="77777777" w:rsidR="00E7022E" w:rsidRPr="00B97375" w:rsidRDefault="00E7022E" w:rsidP="00AB0E37">
            <w:pPr>
              <w:keepNext/>
              <w:keepLines/>
              <w:rPr>
                <w:rFonts w:eastAsia="Times New Roman"/>
                <w:b/>
                <w:bCs/>
                <w:szCs w:val="23"/>
                <w:lang w:eastAsia="en-AU"/>
              </w:rPr>
            </w:pPr>
            <w:r w:rsidRPr="00B97375">
              <w:rPr>
                <w:rFonts w:eastAsia="Times New Roman"/>
                <w:b/>
                <w:bCs/>
                <w:szCs w:val="23"/>
                <w:lang w:eastAsia="en-AU"/>
              </w:rPr>
              <w:t>DHB</w:t>
            </w:r>
          </w:p>
        </w:tc>
        <w:tc>
          <w:tcPr>
            <w:tcW w:w="2337" w:type="dxa"/>
            <w:gridSpan w:val="2"/>
            <w:tcBorders>
              <w:top w:val="single" w:sz="4" w:space="0" w:color="auto"/>
              <w:bottom w:val="nil"/>
            </w:tcBorders>
            <w:shd w:val="clear" w:color="000000" w:fill="D8D8D8"/>
            <w:vAlign w:val="bottom"/>
          </w:tcPr>
          <w:p w14:paraId="5C973642" w14:textId="77777777" w:rsidR="00E7022E" w:rsidRPr="00B97375" w:rsidRDefault="00E7022E" w:rsidP="00AB0E37">
            <w:pPr>
              <w:keepNext/>
              <w:keepLines/>
              <w:jc w:val="center"/>
              <w:rPr>
                <w:rFonts w:eastAsia="Times New Roman"/>
                <w:b/>
                <w:bCs/>
                <w:szCs w:val="23"/>
                <w:lang w:eastAsia="en-AU"/>
              </w:rPr>
            </w:pPr>
            <w:r w:rsidRPr="00B97375">
              <w:rPr>
                <w:rFonts w:asciiTheme="minorHAnsi" w:eastAsia="Times New Roman" w:hAnsiTheme="minorHAnsi"/>
                <w:b/>
                <w:bCs/>
                <w:szCs w:val="23"/>
                <w:lang w:eastAsia="en-AU"/>
              </w:rPr>
              <w:t>Hysterectomy adjusted population</w:t>
            </w:r>
          </w:p>
        </w:tc>
        <w:tc>
          <w:tcPr>
            <w:tcW w:w="5555" w:type="dxa"/>
            <w:gridSpan w:val="2"/>
            <w:tcBorders>
              <w:top w:val="single" w:sz="4" w:space="0" w:color="auto"/>
              <w:bottom w:val="nil"/>
            </w:tcBorders>
            <w:shd w:val="clear" w:color="000000" w:fill="D8D8D8"/>
            <w:vAlign w:val="bottom"/>
          </w:tcPr>
          <w:p w14:paraId="300968A1" w14:textId="77777777" w:rsidR="00E7022E" w:rsidRPr="00B97375" w:rsidRDefault="00E7022E" w:rsidP="00AB0E37">
            <w:pPr>
              <w:keepNext/>
              <w:keepLines/>
              <w:jc w:val="right"/>
              <w:rPr>
                <w:rFonts w:eastAsia="Times New Roman"/>
                <w:b/>
                <w:bCs/>
                <w:szCs w:val="23"/>
                <w:lang w:eastAsia="en-AU"/>
              </w:rPr>
            </w:pPr>
            <w:r w:rsidRPr="00B97375">
              <w:rPr>
                <w:rFonts w:asciiTheme="minorHAnsi" w:eastAsia="Times New Roman" w:hAnsiTheme="minorHAnsi"/>
                <w:b/>
                <w:bCs/>
                <w:szCs w:val="23"/>
                <w:lang w:eastAsia="en-AU"/>
              </w:rPr>
              <w:t>Women screened in the last 5 years</w:t>
            </w:r>
          </w:p>
        </w:tc>
      </w:tr>
      <w:tr w:rsidR="00E7022E" w:rsidRPr="00B97375" w14:paraId="6DC82A11" w14:textId="77777777" w:rsidTr="00AB0E37">
        <w:trPr>
          <w:trHeight w:val="269"/>
        </w:trPr>
        <w:tc>
          <w:tcPr>
            <w:tcW w:w="1891" w:type="dxa"/>
            <w:tcBorders>
              <w:top w:val="nil"/>
              <w:bottom w:val="single" w:sz="4" w:space="0" w:color="auto"/>
            </w:tcBorders>
            <w:shd w:val="clear" w:color="000000" w:fill="D8D8D8"/>
            <w:vAlign w:val="bottom"/>
          </w:tcPr>
          <w:p w14:paraId="34EEAC47" w14:textId="77777777" w:rsidR="00E7022E" w:rsidRPr="00B97375" w:rsidRDefault="00E7022E" w:rsidP="00AB0E37">
            <w:pPr>
              <w:keepNext/>
              <w:keepLines/>
              <w:jc w:val="both"/>
              <w:rPr>
                <w:rFonts w:eastAsia="Times New Roman"/>
                <w:b/>
                <w:bCs/>
                <w:szCs w:val="23"/>
                <w:lang w:eastAsia="en-AU"/>
              </w:rPr>
            </w:pPr>
            <w:r w:rsidRPr="00B97375">
              <w:rPr>
                <w:rFonts w:eastAsia="Times New Roman"/>
                <w:b/>
                <w:bCs/>
                <w:szCs w:val="23"/>
                <w:lang w:eastAsia="en-AU"/>
              </w:rPr>
              <w:t> </w:t>
            </w:r>
          </w:p>
        </w:tc>
        <w:tc>
          <w:tcPr>
            <w:tcW w:w="1863" w:type="dxa"/>
            <w:tcBorders>
              <w:top w:val="nil"/>
              <w:bottom w:val="single" w:sz="4" w:space="0" w:color="auto"/>
            </w:tcBorders>
            <w:shd w:val="clear" w:color="000000" w:fill="D8D8D8"/>
            <w:vAlign w:val="bottom"/>
          </w:tcPr>
          <w:p w14:paraId="4353E15B" w14:textId="77777777" w:rsidR="00E7022E" w:rsidRPr="00B97375" w:rsidRDefault="00E7022E" w:rsidP="00AB0E37">
            <w:pPr>
              <w:keepNext/>
              <w:keepLines/>
              <w:jc w:val="right"/>
              <w:rPr>
                <w:rFonts w:eastAsia="Times New Roman"/>
                <w:b/>
                <w:bCs/>
                <w:szCs w:val="23"/>
                <w:lang w:eastAsia="en-AU"/>
              </w:rPr>
            </w:pPr>
            <w:r w:rsidRPr="00B97375">
              <w:rPr>
                <w:rFonts w:asciiTheme="minorHAnsi" w:eastAsia="Times New Roman" w:hAnsiTheme="minorHAnsi"/>
                <w:b/>
                <w:bCs/>
                <w:szCs w:val="23"/>
                <w:lang w:eastAsia="en-AU"/>
              </w:rPr>
              <w:t>N</w:t>
            </w:r>
          </w:p>
        </w:tc>
        <w:tc>
          <w:tcPr>
            <w:tcW w:w="2811" w:type="dxa"/>
            <w:gridSpan w:val="2"/>
            <w:tcBorders>
              <w:top w:val="nil"/>
              <w:bottom w:val="single" w:sz="4" w:space="0" w:color="auto"/>
            </w:tcBorders>
            <w:shd w:val="clear" w:color="000000" w:fill="D8D8D8"/>
            <w:vAlign w:val="bottom"/>
          </w:tcPr>
          <w:p w14:paraId="03F9376E" w14:textId="77777777" w:rsidR="00E7022E" w:rsidRPr="00B97375" w:rsidRDefault="00E7022E" w:rsidP="00AB0E37">
            <w:pPr>
              <w:keepNext/>
              <w:keepLines/>
              <w:jc w:val="right"/>
              <w:rPr>
                <w:rFonts w:eastAsia="Times New Roman"/>
                <w:b/>
                <w:bCs/>
                <w:szCs w:val="23"/>
                <w:lang w:eastAsia="en-AU"/>
              </w:rPr>
            </w:pPr>
            <w:r w:rsidRPr="00B97375">
              <w:rPr>
                <w:rFonts w:asciiTheme="minorHAnsi" w:eastAsia="Times New Roman" w:hAnsiTheme="minorHAnsi"/>
                <w:b/>
                <w:bCs/>
                <w:szCs w:val="23"/>
                <w:lang w:eastAsia="en-AU"/>
              </w:rPr>
              <w:t>N</w:t>
            </w:r>
          </w:p>
        </w:tc>
        <w:tc>
          <w:tcPr>
            <w:tcW w:w="3218" w:type="dxa"/>
            <w:tcBorders>
              <w:top w:val="nil"/>
              <w:bottom w:val="single" w:sz="4" w:space="0" w:color="auto"/>
            </w:tcBorders>
            <w:shd w:val="clear" w:color="000000" w:fill="D8D8D8"/>
            <w:vAlign w:val="bottom"/>
          </w:tcPr>
          <w:p w14:paraId="0AD0227F" w14:textId="77777777" w:rsidR="00E7022E" w:rsidRPr="00B97375" w:rsidRDefault="00E7022E" w:rsidP="00AB0E37">
            <w:pPr>
              <w:keepNext/>
              <w:keepLines/>
              <w:jc w:val="right"/>
              <w:rPr>
                <w:rFonts w:eastAsia="Times New Roman"/>
                <w:b/>
                <w:bCs/>
                <w:szCs w:val="23"/>
                <w:lang w:eastAsia="en-AU"/>
              </w:rPr>
            </w:pPr>
            <w:r>
              <w:rPr>
                <w:rFonts w:asciiTheme="minorHAnsi" w:eastAsia="Times New Roman" w:hAnsiTheme="minorHAnsi"/>
                <w:b/>
                <w:bCs/>
                <w:szCs w:val="23"/>
                <w:lang w:eastAsia="en-AU"/>
              </w:rPr>
              <w:t>%</w:t>
            </w:r>
          </w:p>
        </w:tc>
      </w:tr>
      <w:tr w:rsidR="00E7022E" w:rsidRPr="00B97375" w14:paraId="3586ED17" w14:textId="77777777" w:rsidTr="00023AF3">
        <w:trPr>
          <w:trHeight w:val="290"/>
        </w:trPr>
        <w:tc>
          <w:tcPr>
            <w:tcW w:w="1891" w:type="dxa"/>
            <w:tcBorders>
              <w:top w:val="single" w:sz="4" w:space="0" w:color="auto"/>
            </w:tcBorders>
            <w:vAlign w:val="bottom"/>
          </w:tcPr>
          <w:p w14:paraId="3302B667" w14:textId="1BFDF2B8" w:rsidR="00E7022E" w:rsidRPr="00FB52B2" w:rsidRDefault="00E7022E" w:rsidP="00E7022E">
            <w:pPr>
              <w:keepNext/>
              <w:keepLines/>
            </w:pPr>
            <w:r w:rsidRPr="004D3B47">
              <w:t>Auckland</w:t>
            </w:r>
          </w:p>
        </w:tc>
        <w:tc>
          <w:tcPr>
            <w:tcW w:w="1863" w:type="dxa"/>
            <w:tcBorders>
              <w:top w:val="single" w:sz="4" w:space="0" w:color="auto"/>
            </w:tcBorders>
          </w:tcPr>
          <w:p w14:paraId="0A1C5A5F" w14:textId="76C6EFFC" w:rsidR="00E7022E" w:rsidRPr="000D4068" w:rsidRDefault="00E7022E" w:rsidP="00E7022E">
            <w:pPr>
              <w:keepNext/>
              <w:keepLines/>
              <w:jc w:val="right"/>
            </w:pPr>
            <w:r w:rsidRPr="004D3B47">
              <w:t xml:space="preserve"> 159,373 </w:t>
            </w:r>
          </w:p>
        </w:tc>
        <w:tc>
          <w:tcPr>
            <w:tcW w:w="2811" w:type="dxa"/>
            <w:gridSpan w:val="2"/>
            <w:tcBorders>
              <w:top w:val="single" w:sz="4" w:space="0" w:color="auto"/>
            </w:tcBorders>
          </w:tcPr>
          <w:p w14:paraId="7CC3B6E4" w14:textId="75C1260C" w:rsidR="00E7022E" w:rsidRPr="00FB52B2" w:rsidRDefault="00E7022E" w:rsidP="00E7022E">
            <w:pPr>
              <w:keepNext/>
              <w:keepLines/>
              <w:jc w:val="right"/>
            </w:pPr>
            <w:r w:rsidRPr="004D3B47">
              <w:t xml:space="preserve"> 126,532 </w:t>
            </w:r>
          </w:p>
        </w:tc>
        <w:tc>
          <w:tcPr>
            <w:tcW w:w="3218" w:type="dxa"/>
            <w:tcBorders>
              <w:top w:val="single" w:sz="4" w:space="0" w:color="auto"/>
            </w:tcBorders>
          </w:tcPr>
          <w:p w14:paraId="7B4C347F" w14:textId="09097D71" w:rsidR="00E7022E" w:rsidRPr="00FB52B2" w:rsidRDefault="00E7022E" w:rsidP="00E7022E">
            <w:pPr>
              <w:keepNext/>
              <w:keepLines/>
              <w:jc w:val="right"/>
            </w:pPr>
            <w:r w:rsidRPr="004D3B47">
              <w:t xml:space="preserve"> 79.4 </w:t>
            </w:r>
          </w:p>
        </w:tc>
      </w:tr>
      <w:tr w:rsidR="00E7022E" w:rsidRPr="00B97375" w14:paraId="159619FC" w14:textId="77777777" w:rsidTr="00023AF3">
        <w:trPr>
          <w:trHeight w:val="290"/>
        </w:trPr>
        <w:tc>
          <w:tcPr>
            <w:tcW w:w="1891" w:type="dxa"/>
            <w:vAlign w:val="bottom"/>
          </w:tcPr>
          <w:p w14:paraId="14425610" w14:textId="3645BBE2" w:rsidR="00E7022E" w:rsidRPr="00FB52B2" w:rsidRDefault="00E7022E" w:rsidP="00E7022E">
            <w:pPr>
              <w:keepNext/>
              <w:keepLines/>
            </w:pPr>
            <w:r w:rsidRPr="004D3B47">
              <w:t>Bay of Plenty</w:t>
            </w:r>
          </w:p>
        </w:tc>
        <w:tc>
          <w:tcPr>
            <w:tcW w:w="1863" w:type="dxa"/>
          </w:tcPr>
          <w:p w14:paraId="4FEC5AF6" w14:textId="03C6C3E5" w:rsidR="00E7022E" w:rsidRPr="000D4068" w:rsidRDefault="00E7022E" w:rsidP="00E7022E">
            <w:pPr>
              <w:keepNext/>
              <w:keepLines/>
              <w:jc w:val="right"/>
            </w:pPr>
            <w:r w:rsidRPr="004D3B47">
              <w:t xml:space="preserve"> 62,043 </w:t>
            </w:r>
          </w:p>
        </w:tc>
        <w:tc>
          <w:tcPr>
            <w:tcW w:w="2811" w:type="dxa"/>
            <w:gridSpan w:val="2"/>
          </w:tcPr>
          <w:p w14:paraId="396A5D38" w14:textId="287719AF" w:rsidR="00E7022E" w:rsidRPr="00FB52B2" w:rsidRDefault="00E7022E" w:rsidP="00E7022E">
            <w:pPr>
              <w:keepNext/>
              <w:keepLines/>
              <w:jc w:val="right"/>
            </w:pPr>
            <w:r w:rsidRPr="004D3B47">
              <w:t xml:space="preserve"> 56,843 </w:t>
            </w:r>
          </w:p>
        </w:tc>
        <w:tc>
          <w:tcPr>
            <w:tcW w:w="3218" w:type="dxa"/>
          </w:tcPr>
          <w:p w14:paraId="4086FC9E" w14:textId="19D138F7" w:rsidR="00E7022E" w:rsidRPr="00FB52B2" w:rsidRDefault="00E7022E" w:rsidP="00E7022E">
            <w:pPr>
              <w:keepNext/>
              <w:keepLines/>
              <w:jc w:val="right"/>
            </w:pPr>
            <w:r w:rsidRPr="004D3B47">
              <w:t xml:space="preserve"> 91.6 </w:t>
            </w:r>
          </w:p>
        </w:tc>
      </w:tr>
      <w:tr w:rsidR="00E7022E" w:rsidRPr="00B97375" w14:paraId="13D6160F" w14:textId="77777777" w:rsidTr="00023AF3">
        <w:trPr>
          <w:trHeight w:val="290"/>
        </w:trPr>
        <w:tc>
          <w:tcPr>
            <w:tcW w:w="1891" w:type="dxa"/>
            <w:vAlign w:val="bottom"/>
          </w:tcPr>
          <w:p w14:paraId="3A6F9131" w14:textId="63A8965E" w:rsidR="00E7022E" w:rsidRPr="00FB52B2" w:rsidRDefault="00E7022E" w:rsidP="00E7022E">
            <w:pPr>
              <w:keepNext/>
              <w:keepLines/>
            </w:pPr>
            <w:r w:rsidRPr="004D3B47">
              <w:t>Canterbury</w:t>
            </w:r>
          </w:p>
        </w:tc>
        <w:tc>
          <w:tcPr>
            <w:tcW w:w="1863" w:type="dxa"/>
          </w:tcPr>
          <w:p w14:paraId="6521EAED" w14:textId="1809611D" w:rsidR="00E7022E" w:rsidRPr="000D4068" w:rsidRDefault="00E7022E" w:rsidP="00E7022E">
            <w:pPr>
              <w:keepNext/>
              <w:keepLines/>
              <w:jc w:val="right"/>
            </w:pPr>
            <w:r w:rsidRPr="004D3B47">
              <w:t xml:space="preserve"> 148,402 </w:t>
            </w:r>
          </w:p>
        </w:tc>
        <w:tc>
          <w:tcPr>
            <w:tcW w:w="2811" w:type="dxa"/>
            <w:gridSpan w:val="2"/>
          </w:tcPr>
          <w:p w14:paraId="613E760A" w14:textId="2459BA3F" w:rsidR="00E7022E" w:rsidRPr="00FB52B2" w:rsidRDefault="00E7022E" w:rsidP="00E7022E">
            <w:pPr>
              <w:keepNext/>
              <w:keepLines/>
              <w:jc w:val="right"/>
            </w:pPr>
            <w:r w:rsidRPr="004D3B47">
              <w:t xml:space="preserve"> 127,587 </w:t>
            </w:r>
          </w:p>
        </w:tc>
        <w:tc>
          <w:tcPr>
            <w:tcW w:w="3218" w:type="dxa"/>
          </w:tcPr>
          <w:p w14:paraId="344345B6" w14:textId="4AD298FE" w:rsidR="00E7022E" w:rsidRPr="00FB52B2" w:rsidRDefault="00E7022E" w:rsidP="00E7022E">
            <w:pPr>
              <w:keepNext/>
              <w:keepLines/>
              <w:jc w:val="right"/>
            </w:pPr>
            <w:r w:rsidRPr="004D3B47">
              <w:t xml:space="preserve"> 86.0 </w:t>
            </w:r>
          </w:p>
        </w:tc>
      </w:tr>
      <w:tr w:rsidR="00E7022E" w:rsidRPr="00B97375" w14:paraId="7AB96068" w14:textId="77777777" w:rsidTr="00023AF3">
        <w:trPr>
          <w:trHeight w:val="290"/>
        </w:trPr>
        <w:tc>
          <w:tcPr>
            <w:tcW w:w="1891" w:type="dxa"/>
            <w:vAlign w:val="bottom"/>
          </w:tcPr>
          <w:p w14:paraId="1719071B" w14:textId="2AAA1D8E" w:rsidR="00E7022E" w:rsidRPr="00FB52B2" w:rsidRDefault="00E7022E" w:rsidP="00E7022E">
            <w:pPr>
              <w:keepNext/>
              <w:keepLines/>
            </w:pPr>
            <w:r w:rsidRPr="004D3B47">
              <w:t>Capital &amp; Coast</w:t>
            </w:r>
          </w:p>
        </w:tc>
        <w:tc>
          <w:tcPr>
            <w:tcW w:w="1863" w:type="dxa"/>
          </w:tcPr>
          <w:p w14:paraId="36325F7D" w14:textId="41A2266D" w:rsidR="00E7022E" w:rsidRPr="000D4068" w:rsidRDefault="00E7022E" w:rsidP="00E7022E">
            <w:pPr>
              <w:keepNext/>
              <w:keepLines/>
              <w:jc w:val="right"/>
            </w:pPr>
            <w:r w:rsidRPr="004D3B47">
              <w:t xml:space="preserve"> 87,990 </w:t>
            </w:r>
          </w:p>
        </w:tc>
        <w:tc>
          <w:tcPr>
            <w:tcW w:w="2811" w:type="dxa"/>
            <w:gridSpan w:val="2"/>
          </w:tcPr>
          <w:p w14:paraId="45861F98" w14:textId="5FE79C30" w:rsidR="00E7022E" w:rsidRPr="00FB52B2" w:rsidRDefault="00E7022E" w:rsidP="00E7022E">
            <w:pPr>
              <w:keepNext/>
              <w:keepLines/>
              <w:jc w:val="right"/>
            </w:pPr>
            <w:r w:rsidRPr="004D3B47">
              <w:t xml:space="preserve"> 78,946 </w:t>
            </w:r>
          </w:p>
        </w:tc>
        <w:tc>
          <w:tcPr>
            <w:tcW w:w="3218" w:type="dxa"/>
          </w:tcPr>
          <w:p w14:paraId="4576D43F" w14:textId="1D8D87DC" w:rsidR="00E7022E" w:rsidRPr="00FB52B2" w:rsidRDefault="00E7022E" w:rsidP="00E7022E">
            <w:pPr>
              <w:keepNext/>
              <w:keepLines/>
              <w:jc w:val="right"/>
            </w:pPr>
            <w:r w:rsidRPr="004D3B47">
              <w:t xml:space="preserve"> 89.7 </w:t>
            </w:r>
          </w:p>
        </w:tc>
      </w:tr>
      <w:tr w:rsidR="00E7022E" w:rsidRPr="00B97375" w14:paraId="1204BD87" w14:textId="77777777" w:rsidTr="00023AF3">
        <w:trPr>
          <w:trHeight w:val="290"/>
        </w:trPr>
        <w:tc>
          <w:tcPr>
            <w:tcW w:w="1891" w:type="dxa"/>
            <w:vAlign w:val="bottom"/>
          </w:tcPr>
          <w:p w14:paraId="34B468B9" w14:textId="2D5AA7A8" w:rsidR="00E7022E" w:rsidRPr="00FB52B2" w:rsidRDefault="00E7022E" w:rsidP="00E7022E">
            <w:pPr>
              <w:keepNext/>
              <w:keepLines/>
            </w:pPr>
            <w:r w:rsidRPr="004D3B47">
              <w:t>Counties Manukau</w:t>
            </w:r>
          </w:p>
        </w:tc>
        <w:tc>
          <w:tcPr>
            <w:tcW w:w="1863" w:type="dxa"/>
          </w:tcPr>
          <w:p w14:paraId="08224D43" w14:textId="3E40D65C" w:rsidR="00E7022E" w:rsidRPr="000D4068" w:rsidRDefault="00E7022E" w:rsidP="00E7022E">
            <w:pPr>
              <w:keepNext/>
              <w:keepLines/>
              <w:jc w:val="right"/>
            </w:pPr>
            <w:r w:rsidRPr="004D3B47">
              <w:t xml:space="preserve"> 151,661 </w:t>
            </w:r>
          </w:p>
        </w:tc>
        <w:tc>
          <w:tcPr>
            <w:tcW w:w="2811" w:type="dxa"/>
            <w:gridSpan w:val="2"/>
          </w:tcPr>
          <w:p w14:paraId="26FAC4D4" w14:textId="4E133915" w:rsidR="00E7022E" w:rsidRPr="00FB52B2" w:rsidRDefault="00E7022E" w:rsidP="00E7022E">
            <w:pPr>
              <w:keepNext/>
              <w:keepLines/>
              <w:jc w:val="right"/>
            </w:pPr>
            <w:r w:rsidRPr="004D3B47">
              <w:t xml:space="preserve"> 123,605 </w:t>
            </w:r>
          </w:p>
        </w:tc>
        <w:tc>
          <w:tcPr>
            <w:tcW w:w="3218" w:type="dxa"/>
          </w:tcPr>
          <w:p w14:paraId="7D5DC969" w14:textId="5892C79F" w:rsidR="00E7022E" w:rsidRPr="00FB52B2" w:rsidRDefault="00E7022E" w:rsidP="00E7022E">
            <w:pPr>
              <w:keepNext/>
              <w:keepLines/>
              <w:jc w:val="right"/>
            </w:pPr>
            <w:r w:rsidRPr="004D3B47">
              <w:t xml:space="preserve"> 81.5 </w:t>
            </w:r>
          </w:p>
        </w:tc>
      </w:tr>
      <w:tr w:rsidR="00E7022E" w:rsidRPr="00B97375" w14:paraId="20DEFC2C" w14:textId="77777777" w:rsidTr="00023AF3">
        <w:trPr>
          <w:trHeight w:val="290"/>
        </w:trPr>
        <w:tc>
          <w:tcPr>
            <w:tcW w:w="1891" w:type="dxa"/>
            <w:vAlign w:val="bottom"/>
          </w:tcPr>
          <w:p w14:paraId="5AE7AB99" w14:textId="4C98633C" w:rsidR="00E7022E" w:rsidRPr="00FB52B2" w:rsidRDefault="00E7022E" w:rsidP="00E7022E">
            <w:pPr>
              <w:keepNext/>
              <w:keepLines/>
            </w:pPr>
            <w:r w:rsidRPr="004D3B47">
              <w:t>Hawke's Bay</w:t>
            </w:r>
          </w:p>
        </w:tc>
        <w:tc>
          <w:tcPr>
            <w:tcW w:w="1863" w:type="dxa"/>
          </w:tcPr>
          <w:p w14:paraId="04AEF855" w14:textId="32284FF9" w:rsidR="00E7022E" w:rsidRPr="000D4068" w:rsidRDefault="00E7022E" w:rsidP="00E7022E">
            <w:pPr>
              <w:keepNext/>
              <w:keepLines/>
              <w:jc w:val="right"/>
            </w:pPr>
            <w:r w:rsidRPr="004D3B47">
              <w:t xml:space="preserve"> 42,630 </w:t>
            </w:r>
          </w:p>
        </w:tc>
        <w:tc>
          <w:tcPr>
            <w:tcW w:w="2811" w:type="dxa"/>
            <w:gridSpan w:val="2"/>
          </w:tcPr>
          <w:p w14:paraId="47798FFF" w14:textId="02FC847E" w:rsidR="00E7022E" w:rsidRPr="00FB52B2" w:rsidRDefault="00E7022E" w:rsidP="00E7022E">
            <w:pPr>
              <w:keepNext/>
              <w:keepLines/>
              <w:jc w:val="right"/>
            </w:pPr>
            <w:r w:rsidRPr="004D3B47">
              <w:t xml:space="preserve"> 37,642 </w:t>
            </w:r>
          </w:p>
        </w:tc>
        <w:tc>
          <w:tcPr>
            <w:tcW w:w="3218" w:type="dxa"/>
          </w:tcPr>
          <w:p w14:paraId="1D960F8B" w14:textId="6839E45A" w:rsidR="00E7022E" w:rsidRPr="00FB52B2" w:rsidRDefault="00E7022E" w:rsidP="00E7022E">
            <w:pPr>
              <w:keepNext/>
              <w:keepLines/>
              <w:jc w:val="right"/>
            </w:pPr>
            <w:r w:rsidRPr="004D3B47">
              <w:t xml:space="preserve"> 88.3 </w:t>
            </w:r>
          </w:p>
        </w:tc>
      </w:tr>
      <w:tr w:rsidR="00E7022E" w:rsidRPr="00B97375" w14:paraId="60BB5807" w14:textId="77777777" w:rsidTr="00023AF3">
        <w:trPr>
          <w:trHeight w:val="290"/>
        </w:trPr>
        <w:tc>
          <w:tcPr>
            <w:tcW w:w="1891" w:type="dxa"/>
            <w:vAlign w:val="bottom"/>
          </w:tcPr>
          <w:p w14:paraId="257CF210" w14:textId="0EEA9128" w:rsidR="00E7022E" w:rsidRPr="00FB52B2" w:rsidRDefault="00E7022E" w:rsidP="00E7022E">
            <w:pPr>
              <w:keepNext/>
              <w:keepLines/>
            </w:pPr>
            <w:r w:rsidRPr="004D3B47">
              <w:t>Hutt Valley</w:t>
            </w:r>
          </w:p>
        </w:tc>
        <w:tc>
          <w:tcPr>
            <w:tcW w:w="1863" w:type="dxa"/>
          </w:tcPr>
          <w:p w14:paraId="455F0DA1" w14:textId="48B08A95" w:rsidR="00E7022E" w:rsidRPr="000D4068" w:rsidRDefault="00E7022E" w:rsidP="00E7022E">
            <w:pPr>
              <w:keepNext/>
              <w:keepLines/>
              <w:jc w:val="right"/>
            </w:pPr>
            <w:r w:rsidRPr="004D3B47">
              <w:t xml:space="preserve"> 40,669 </w:t>
            </w:r>
          </w:p>
        </w:tc>
        <w:tc>
          <w:tcPr>
            <w:tcW w:w="2811" w:type="dxa"/>
            <w:gridSpan w:val="2"/>
          </w:tcPr>
          <w:p w14:paraId="6A9AADB5" w14:textId="0BEF683F" w:rsidR="00E7022E" w:rsidRPr="00FB52B2" w:rsidRDefault="00E7022E" w:rsidP="00E7022E">
            <w:pPr>
              <w:keepNext/>
              <w:keepLines/>
              <w:jc w:val="right"/>
            </w:pPr>
            <w:r w:rsidRPr="004D3B47">
              <w:t xml:space="preserve"> 35,684 </w:t>
            </w:r>
          </w:p>
        </w:tc>
        <w:tc>
          <w:tcPr>
            <w:tcW w:w="3218" w:type="dxa"/>
          </w:tcPr>
          <w:p w14:paraId="4B06D8E3" w14:textId="731BD37F" w:rsidR="00E7022E" w:rsidRPr="00FB52B2" w:rsidRDefault="00E7022E" w:rsidP="00E7022E">
            <w:pPr>
              <w:keepNext/>
              <w:keepLines/>
              <w:jc w:val="right"/>
            </w:pPr>
            <w:r w:rsidRPr="004D3B47">
              <w:t xml:space="preserve"> 87.7 </w:t>
            </w:r>
          </w:p>
        </w:tc>
      </w:tr>
      <w:tr w:rsidR="00E7022E" w:rsidRPr="00B97375" w14:paraId="76602610" w14:textId="77777777" w:rsidTr="00023AF3">
        <w:trPr>
          <w:trHeight w:val="290"/>
        </w:trPr>
        <w:tc>
          <w:tcPr>
            <w:tcW w:w="1891" w:type="dxa"/>
            <w:vAlign w:val="bottom"/>
          </w:tcPr>
          <w:p w14:paraId="0E2CDD09" w14:textId="0DEE80FB" w:rsidR="00E7022E" w:rsidRPr="00FB52B2" w:rsidRDefault="00E7022E" w:rsidP="00E7022E">
            <w:pPr>
              <w:keepNext/>
              <w:keepLines/>
            </w:pPr>
            <w:r w:rsidRPr="004D3B47">
              <w:t>Lakes</w:t>
            </w:r>
          </w:p>
        </w:tc>
        <w:tc>
          <w:tcPr>
            <w:tcW w:w="1863" w:type="dxa"/>
          </w:tcPr>
          <w:p w14:paraId="6A286999" w14:textId="76FBECFD" w:rsidR="00E7022E" w:rsidRPr="000D4068" w:rsidRDefault="00E7022E" w:rsidP="00E7022E">
            <w:pPr>
              <w:keepNext/>
              <w:keepLines/>
              <w:jc w:val="right"/>
            </w:pPr>
            <w:r w:rsidRPr="004D3B47">
              <w:t xml:space="preserve"> 28,521 </w:t>
            </w:r>
          </w:p>
        </w:tc>
        <w:tc>
          <w:tcPr>
            <w:tcW w:w="2811" w:type="dxa"/>
            <w:gridSpan w:val="2"/>
          </w:tcPr>
          <w:p w14:paraId="2B680FCA" w14:textId="07886165" w:rsidR="00E7022E" w:rsidRPr="00FB52B2" w:rsidRDefault="00E7022E" w:rsidP="00E7022E">
            <w:pPr>
              <w:keepNext/>
              <w:keepLines/>
              <w:jc w:val="right"/>
            </w:pPr>
            <w:r w:rsidRPr="004D3B47">
              <w:t xml:space="preserve"> 25,485 </w:t>
            </w:r>
          </w:p>
        </w:tc>
        <w:tc>
          <w:tcPr>
            <w:tcW w:w="3218" w:type="dxa"/>
          </w:tcPr>
          <w:p w14:paraId="52327FDD" w14:textId="0C6EE3C6" w:rsidR="00E7022E" w:rsidRPr="00FB52B2" w:rsidRDefault="00E7022E" w:rsidP="00E7022E">
            <w:pPr>
              <w:keepNext/>
              <w:keepLines/>
              <w:jc w:val="right"/>
            </w:pPr>
            <w:r w:rsidRPr="004D3B47">
              <w:t xml:space="preserve"> 89.4 </w:t>
            </w:r>
          </w:p>
        </w:tc>
      </w:tr>
      <w:tr w:rsidR="00E7022E" w:rsidRPr="00B97375" w14:paraId="625879C9" w14:textId="77777777" w:rsidTr="00023AF3">
        <w:trPr>
          <w:trHeight w:val="290"/>
        </w:trPr>
        <w:tc>
          <w:tcPr>
            <w:tcW w:w="1891" w:type="dxa"/>
            <w:vAlign w:val="bottom"/>
          </w:tcPr>
          <w:p w14:paraId="61A1196A" w14:textId="421F7B7F" w:rsidR="00E7022E" w:rsidRPr="00FB52B2" w:rsidRDefault="00E7022E" w:rsidP="00E7022E">
            <w:pPr>
              <w:keepNext/>
              <w:keepLines/>
            </w:pPr>
            <w:r w:rsidRPr="004D3B47">
              <w:t>Mid Central</w:t>
            </w:r>
          </w:p>
        </w:tc>
        <w:tc>
          <w:tcPr>
            <w:tcW w:w="1863" w:type="dxa"/>
          </w:tcPr>
          <w:p w14:paraId="7C58DD08" w14:textId="1D12CB3F" w:rsidR="00E7022E" w:rsidRPr="000D4068" w:rsidRDefault="00E7022E" w:rsidP="00E7022E">
            <w:pPr>
              <w:keepNext/>
              <w:keepLines/>
              <w:jc w:val="right"/>
            </w:pPr>
            <w:r w:rsidRPr="004D3B47">
              <w:t xml:space="preserve"> 45,663 </w:t>
            </w:r>
          </w:p>
        </w:tc>
        <w:tc>
          <w:tcPr>
            <w:tcW w:w="2811" w:type="dxa"/>
            <w:gridSpan w:val="2"/>
          </w:tcPr>
          <w:p w14:paraId="782480D3" w14:textId="675CF314" w:rsidR="00E7022E" w:rsidRPr="00FB52B2" w:rsidRDefault="00E7022E" w:rsidP="00E7022E">
            <w:pPr>
              <w:keepNext/>
              <w:keepLines/>
              <w:jc w:val="right"/>
            </w:pPr>
            <w:r w:rsidRPr="004D3B47">
              <w:t xml:space="preserve"> 38,811 </w:t>
            </w:r>
          </w:p>
        </w:tc>
        <w:tc>
          <w:tcPr>
            <w:tcW w:w="3218" w:type="dxa"/>
          </w:tcPr>
          <w:p w14:paraId="2B6F27D9" w14:textId="63D9BEE3" w:rsidR="00E7022E" w:rsidRPr="00FB52B2" w:rsidRDefault="00E7022E" w:rsidP="00E7022E">
            <w:pPr>
              <w:keepNext/>
              <w:keepLines/>
              <w:jc w:val="right"/>
            </w:pPr>
            <w:r w:rsidRPr="004D3B47">
              <w:t xml:space="preserve"> 85.0 </w:t>
            </w:r>
          </w:p>
        </w:tc>
      </w:tr>
      <w:tr w:rsidR="00E7022E" w:rsidRPr="00B97375" w14:paraId="26ECBAF7" w14:textId="77777777" w:rsidTr="00023AF3">
        <w:trPr>
          <w:trHeight w:val="290"/>
        </w:trPr>
        <w:tc>
          <w:tcPr>
            <w:tcW w:w="1891" w:type="dxa"/>
            <w:vAlign w:val="bottom"/>
          </w:tcPr>
          <w:p w14:paraId="7744F892" w14:textId="594F5602" w:rsidR="00E7022E" w:rsidRPr="00FB52B2" w:rsidRDefault="00E7022E" w:rsidP="00E7022E">
            <w:pPr>
              <w:keepNext/>
              <w:keepLines/>
            </w:pPr>
            <w:r w:rsidRPr="004D3B47">
              <w:t>Nelson Marlborough</w:t>
            </w:r>
          </w:p>
        </w:tc>
        <w:tc>
          <w:tcPr>
            <w:tcW w:w="1863" w:type="dxa"/>
          </w:tcPr>
          <w:p w14:paraId="2C00F01A" w14:textId="3E44A120" w:rsidR="00E7022E" w:rsidRPr="000D4068" w:rsidRDefault="00E7022E" w:rsidP="00E7022E">
            <w:pPr>
              <w:keepNext/>
              <w:keepLines/>
              <w:jc w:val="right"/>
            </w:pPr>
            <w:r w:rsidRPr="004D3B47">
              <w:t xml:space="preserve"> 39,859 </w:t>
            </w:r>
          </w:p>
        </w:tc>
        <w:tc>
          <w:tcPr>
            <w:tcW w:w="2811" w:type="dxa"/>
            <w:gridSpan w:val="2"/>
          </w:tcPr>
          <w:p w14:paraId="3B07E10C" w14:textId="3AA89937" w:rsidR="00E7022E" w:rsidRPr="00FB52B2" w:rsidRDefault="00E7022E" w:rsidP="00E7022E">
            <w:pPr>
              <w:keepNext/>
              <w:keepLines/>
              <w:jc w:val="right"/>
            </w:pPr>
            <w:r w:rsidRPr="004D3B47">
              <w:t xml:space="preserve"> 36,504 </w:t>
            </w:r>
          </w:p>
        </w:tc>
        <w:tc>
          <w:tcPr>
            <w:tcW w:w="3218" w:type="dxa"/>
          </w:tcPr>
          <w:p w14:paraId="38516DC4" w14:textId="42A2F9CE" w:rsidR="00E7022E" w:rsidRPr="00FB52B2" w:rsidRDefault="00E7022E" w:rsidP="00E7022E">
            <w:pPr>
              <w:keepNext/>
              <w:keepLines/>
              <w:jc w:val="right"/>
            </w:pPr>
            <w:r w:rsidRPr="004D3B47">
              <w:t xml:space="preserve"> 91.6 </w:t>
            </w:r>
          </w:p>
        </w:tc>
      </w:tr>
      <w:tr w:rsidR="00E7022E" w:rsidRPr="00B97375" w14:paraId="444BFE01" w14:textId="77777777" w:rsidTr="00023AF3">
        <w:trPr>
          <w:trHeight w:val="290"/>
        </w:trPr>
        <w:tc>
          <w:tcPr>
            <w:tcW w:w="1891" w:type="dxa"/>
            <w:vAlign w:val="bottom"/>
          </w:tcPr>
          <w:p w14:paraId="62CD6980" w14:textId="61821EC3" w:rsidR="00E7022E" w:rsidRPr="00FB52B2" w:rsidRDefault="00E7022E" w:rsidP="00E7022E">
            <w:pPr>
              <w:keepNext/>
              <w:keepLines/>
            </w:pPr>
            <w:r w:rsidRPr="004D3B47">
              <w:t>Northland</w:t>
            </w:r>
          </w:p>
        </w:tc>
        <w:tc>
          <w:tcPr>
            <w:tcW w:w="1863" w:type="dxa"/>
          </w:tcPr>
          <w:p w14:paraId="7D55302F" w14:textId="3970C817" w:rsidR="00E7022E" w:rsidRPr="000D4068" w:rsidRDefault="00E7022E" w:rsidP="00E7022E">
            <w:pPr>
              <w:keepNext/>
              <w:keepLines/>
              <w:jc w:val="right"/>
            </w:pPr>
            <w:r w:rsidRPr="004D3B47">
              <w:t xml:space="preserve"> 45,923 </w:t>
            </w:r>
          </w:p>
        </w:tc>
        <w:tc>
          <w:tcPr>
            <w:tcW w:w="2811" w:type="dxa"/>
            <w:gridSpan w:val="2"/>
          </w:tcPr>
          <w:p w14:paraId="48266F5D" w14:textId="6DFBF0AC" w:rsidR="00E7022E" w:rsidRPr="00FB52B2" w:rsidRDefault="00E7022E" w:rsidP="00E7022E">
            <w:pPr>
              <w:keepNext/>
              <w:keepLines/>
              <w:jc w:val="right"/>
            </w:pPr>
            <w:r w:rsidRPr="004D3B47">
              <w:t xml:space="preserve"> 38,746 </w:t>
            </w:r>
          </w:p>
        </w:tc>
        <w:tc>
          <w:tcPr>
            <w:tcW w:w="3218" w:type="dxa"/>
          </w:tcPr>
          <w:p w14:paraId="058B1908" w14:textId="244D3383" w:rsidR="00E7022E" w:rsidRPr="00FB52B2" w:rsidRDefault="00E7022E" w:rsidP="00E7022E">
            <w:pPr>
              <w:keepNext/>
              <w:keepLines/>
              <w:jc w:val="right"/>
            </w:pPr>
            <w:r w:rsidRPr="004D3B47">
              <w:t xml:space="preserve"> 84.4 </w:t>
            </w:r>
          </w:p>
        </w:tc>
      </w:tr>
      <w:tr w:rsidR="00E7022E" w:rsidRPr="00B97375" w14:paraId="08E6CC76" w14:textId="77777777" w:rsidTr="00023AF3">
        <w:trPr>
          <w:trHeight w:val="290"/>
        </w:trPr>
        <w:tc>
          <w:tcPr>
            <w:tcW w:w="1891" w:type="dxa"/>
            <w:vAlign w:val="bottom"/>
          </w:tcPr>
          <w:p w14:paraId="325C4BC0" w14:textId="51622ACF" w:rsidR="00E7022E" w:rsidRPr="00FB52B2" w:rsidRDefault="00E7022E" w:rsidP="00E7022E">
            <w:pPr>
              <w:keepNext/>
              <w:keepLines/>
            </w:pPr>
            <w:r w:rsidRPr="004D3B47">
              <w:t>South Canterbury</w:t>
            </w:r>
          </w:p>
        </w:tc>
        <w:tc>
          <w:tcPr>
            <w:tcW w:w="1863" w:type="dxa"/>
          </w:tcPr>
          <w:p w14:paraId="19D2C0FF" w14:textId="335E0099" w:rsidR="00E7022E" w:rsidRPr="000D4068" w:rsidRDefault="00E7022E" w:rsidP="00E7022E">
            <w:pPr>
              <w:keepNext/>
              <w:keepLines/>
              <w:jc w:val="right"/>
            </w:pPr>
            <w:r w:rsidRPr="004D3B47">
              <w:t xml:space="preserve"> 15,271 </w:t>
            </w:r>
          </w:p>
        </w:tc>
        <w:tc>
          <w:tcPr>
            <w:tcW w:w="2811" w:type="dxa"/>
            <w:gridSpan w:val="2"/>
          </w:tcPr>
          <w:p w14:paraId="4542AB9C" w14:textId="7F29E649" w:rsidR="00E7022E" w:rsidRPr="00FB52B2" w:rsidRDefault="00E7022E" w:rsidP="00E7022E">
            <w:pPr>
              <w:keepNext/>
              <w:keepLines/>
              <w:jc w:val="right"/>
            </w:pPr>
            <w:r w:rsidRPr="004D3B47">
              <w:t xml:space="preserve"> 13,405 </w:t>
            </w:r>
          </w:p>
        </w:tc>
        <w:tc>
          <w:tcPr>
            <w:tcW w:w="3218" w:type="dxa"/>
          </w:tcPr>
          <w:p w14:paraId="29BE699F" w14:textId="609E976B" w:rsidR="00E7022E" w:rsidRPr="00FB52B2" w:rsidRDefault="00E7022E" w:rsidP="00E7022E">
            <w:pPr>
              <w:keepNext/>
              <w:keepLines/>
              <w:jc w:val="right"/>
            </w:pPr>
            <w:r w:rsidRPr="004D3B47">
              <w:t xml:space="preserve"> 87.8 </w:t>
            </w:r>
          </w:p>
        </w:tc>
      </w:tr>
      <w:tr w:rsidR="00E7022E" w:rsidRPr="00B97375" w14:paraId="2BA09740" w14:textId="77777777" w:rsidTr="00023AF3">
        <w:trPr>
          <w:trHeight w:val="290"/>
        </w:trPr>
        <w:tc>
          <w:tcPr>
            <w:tcW w:w="1891" w:type="dxa"/>
            <w:vAlign w:val="bottom"/>
          </w:tcPr>
          <w:p w14:paraId="193E7A39" w14:textId="5C4DFCF7" w:rsidR="00E7022E" w:rsidRPr="00FB52B2" w:rsidRDefault="00E7022E" w:rsidP="00E7022E">
            <w:pPr>
              <w:keepNext/>
              <w:keepLines/>
            </w:pPr>
            <w:r w:rsidRPr="004D3B47">
              <w:t>Southern</w:t>
            </w:r>
          </w:p>
        </w:tc>
        <w:tc>
          <w:tcPr>
            <w:tcW w:w="1863" w:type="dxa"/>
          </w:tcPr>
          <w:p w14:paraId="0CE3AEC2" w14:textId="74AAE851" w:rsidR="00E7022E" w:rsidRPr="000D4068" w:rsidRDefault="00E7022E" w:rsidP="00E7022E">
            <w:pPr>
              <w:keepNext/>
              <w:keepLines/>
              <w:jc w:val="right"/>
            </w:pPr>
            <w:r w:rsidRPr="004D3B47">
              <w:t xml:space="preserve"> 85,205 </w:t>
            </w:r>
          </w:p>
        </w:tc>
        <w:tc>
          <w:tcPr>
            <w:tcW w:w="2811" w:type="dxa"/>
            <w:gridSpan w:val="2"/>
          </w:tcPr>
          <w:p w14:paraId="15B3F7FC" w14:textId="0F1EA396" w:rsidR="00E7022E" w:rsidRPr="00FB52B2" w:rsidRDefault="00E7022E" w:rsidP="00E7022E">
            <w:pPr>
              <w:keepNext/>
              <w:keepLines/>
              <w:jc w:val="right"/>
            </w:pPr>
            <w:r w:rsidRPr="004D3B47">
              <w:t xml:space="preserve"> 76,011 </w:t>
            </w:r>
          </w:p>
        </w:tc>
        <w:tc>
          <w:tcPr>
            <w:tcW w:w="3218" w:type="dxa"/>
          </w:tcPr>
          <w:p w14:paraId="343D382B" w14:textId="48600309" w:rsidR="00E7022E" w:rsidRPr="00FB52B2" w:rsidRDefault="00E7022E" w:rsidP="00E7022E">
            <w:pPr>
              <w:keepNext/>
              <w:keepLines/>
              <w:jc w:val="right"/>
            </w:pPr>
            <w:r w:rsidRPr="004D3B47">
              <w:t xml:space="preserve"> 89.2 </w:t>
            </w:r>
          </w:p>
        </w:tc>
      </w:tr>
      <w:tr w:rsidR="00E7022E" w:rsidRPr="00B97375" w14:paraId="30355780" w14:textId="77777777" w:rsidTr="00023AF3">
        <w:trPr>
          <w:trHeight w:val="290"/>
        </w:trPr>
        <w:tc>
          <w:tcPr>
            <w:tcW w:w="1891" w:type="dxa"/>
            <w:vAlign w:val="bottom"/>
          </w:tcPr>
          <w:p w14:paraId="4AD72C9E" w14:textId="7D5C463A" w:rsidR="00E7022E" w:rsidRPr="00FB52B2" w:rsidRDefault="00E7022E" w:rsidP="00E7022E">
            <w:pPr>
              <w:keepNext/>
              <w:keepLines/>
            </w:pPr>
            <w:r w:rsidRPr="004D3B47">
              <w:t>Tairawhiti</w:t>
            </w:r>
          </w:p>
        </w:tc>
        <w:tc>
          <w:tcPr>
            <w:tcW w:w="1863" w:type="dxa"/>
          </w:tcPr>
          <w:p w14:paraId="3BD79658" w14:textId="73289DB0" w:rsidR="00E7022E" w:rsidRPr="000D4068" w:rsidRDefault="00E7022E" w:rsidP="00E7022E">
            <w:pPr>
              <w:keepNext/>
              <w:keepLines/>
              <w:jc w:val="right"/>
            </w:pPr>
            <w:r w:rsidRPr="004D3B47">
              <w:t xml:space="preserve"> 12,462 </w:t>
            </w:r>
          </w:p>
        </w:tc>
        <w:tc>
          <w:tcPr>
            <w:tcW w:w="2811" w:type="dxa"/>
            <w:gridSpan w:val="2"/>
          </w:tcPr>
          <w:p w14:paraId="58AF8BDA" w14:textId="563C2C23" w:rsidR="00E7022E" w:rsidRPr="00FB52B2" w:rsidRDefault="00E7022E" w:rsidP="00E7022E">
            <w:pPr>
              <w:keepNext/>
              <w:keepLines/>
              <w:jc w:val="right"/>
            </w:pPr>
            <w:r w:rsidRPr="004D3B47">
              <w:t xml:space="preserve"> 11,142 </w:t>
            </w:r>
          </w:p>
        </w:tc>
        <w:tc>
          <w:tcPr>
            <w:tcW w:w="3218" w:type="dxa"/>
          </w:tcPr>
          <w:p w14:paraId="61951AE3" w14:textId="186C4153" w:rsidR="00E7022E" w:rsidRPr="00FB52B2" w:rsidRDefault="00E7022E" w:rsidP="00E7022E">
            <w:pPr>
              <w:keepNext/>
              <w:keepLines/>
              <w:jc w:val="right"/>
            </w:pPr>
            <w:r w:rsidRPr="004D3B47">
              <w:t xml:space="preserve"> 89.4 </w:t>
            </w:r>
          </w:p>
        </w:tc>
      </w:tr>
      <w:tr w:rsidR="00E7022E" w:rsidRPr="00B97375" w14:paraId="2F0DAC3D" w14:textId="77777777" w:rsidTr="00023AF3">
        <w:trPr>
          <w:trHeight w:val="290"/>
        </w:trPr>
        <w:tc>
          <w:tcPr>
            <w:tcW w:w="1891" w:type="dxa"/>
            <w:vAlign w:val="bottom"/>
          </w:tcPr>
          <w:p w14:paraId="096A8599" w14:textId="4AF83E2C" w:rsidR="00E7022E" w:rsidRPr="00FB52B2" w:rsidRDefault="00E7022E" w:rsidP="00E7022E">
            <w:pPr>
              <w:keepNext/>
              <w:keepLines/>
            </w:pPr>
            <w:r w:rsidRPr="004D3B47">
              <w:t>Taranaki</w:t>
            </w:r>
          </w:p>
        </w:tc>
        <w:tc>
          <w:tcPr>
            <w:tcW w:w="1863" w:type="dxa"/>
          </w:tcPr>
          <w:p w14:paraId="5693E59E" w14:textId="3791B842" w:rsidR="00E7022E" w:rsidRPr="000D4068" w:rsidRDefault="00E7022E" w:rsidP="00E7022E">
            <w:pPr>
              <w:keepNext/>
              <w:keepLines/>
              <w:jc w:val="right"/>
            </w:pPr>
            <w:r w:rsidRPr="004D3B47">
              <w:t xml:space="preserve"> 31,184 </w:t>
            </w:r>
          </w:p>
        </w:tc>
        <w:tc>
          <w:tcPr>
            <w:tcW w:w="2811" w:type="dxa"/>
            <w:gridSpan w:val="2"/>
          </w:tcPr>
          <w:p w14:paraId="02DCD098" w14:textId="4F319672" w:rsidR="00E7022E" w:rsidRPr="00FB52B2" w:rsidRDefault="00E7022E" w:rsidP="00E7022E">
            <w:pPr>
              <w:keepNext/>
              <w:keepLines/>
              <w:jc w:val="right"/>
            </w:pPr>
            <w:r w:rsidRPr="004D3B47">
              <w:t xml:space="preserve"> 28,489 </w:t>
            </w:r>
          </w:p>
        </w:tc>
        <w:tc>
          <w:tcPr>
            <w:tcW w:w="3218" w:type="dxa"/>
          </w:tcPr>
          <w:p w14:paraId="6C3B03CC" w14:textId="190934B4" w:rsidR="00E7022E" w:rsidRPr="00FB52B2" w:rsidRDefault="00E7022E" w:rsidP="00E7022E">
            <w:pPr>
              <w:keepNext/>
              <w:keepLines/>
              <w:jc w:val="right"/>
            </w:pPr>
            <w:r w:rsidRPr="004D3B47">
              <w:t xml:space="preserve"> 91.4 </w:t>
            </w:r>
          </w:p>
        </w:tc>
      </w:tr>
      <w:tr w:rsidR="00E7022E" w:rsidRPr="00B97375" w14:paraId="5ACFC311" w14:textId="77777777" w:rsidTr="00023AF3">
        <w:trPr>
          <w:trHeight w:val="290"/>
        </w:trPr>
        <w:tc>
          <w:tcPr>
            <w:tcW w:w="1891" w:type="dxa"/>
            <w:vAlign w:val="bottom"/>
          </w:tcPr>
          <w:p w14:paraId="3A9565C5" w14:textId="1D781268" w:rsidR="00E7022E" w:rsidRPr="00FB52B2" w:rsidRDefault="00E7022E" w:rsidP="00E7022E">
            <w:pPr>
              <w:keepNext/>
              <w:keepLines/>
            </w:pPr>
            <w:r w:rsidRPr="004D3B47">
              <w:t>Waikato</w:t>
            </w:r>
          </w:p>
        </w:tc>
        <w:tc>
          <w:tcPr>
            <w:tcW w:w="1863" w:type="dxa"/>
          </w:tcPr>
          <w:p w14:paraId="106E0698" w14:textId="6052BF29" w:rsidR="00E7022E" w:rsidRPr="000D4068" w:rsidRDefault="00E7022E" w:rsidP="00E7022E">
            <w:pPr>
              <w:keepNext/>
              <w:keepLines/>
              <w:jc w:val="right"/>
            </w:pPr>
            <w:r w:rsidRPr="004D3B47">
              <w:t xml:space="preserve"> 107,718 </w:t>
            </w:r>
          </w:p>
        </w:tc>
        <w:tc>
          <w:tcPr>
            <w:tcW w:w="2811" w:type="dxa"/>
            <w:gridSpan w:val="2"/>
          </w:tcPr>
          <w:p w14:paraId="67FFA865" w14:textId="7E985A1E" w:rsidR="00E7022E" w:rsidRPr="00FB52B2" w:rsidRDefault="00E7022E" w:rsidP="00E7022E">
            <w:pPr>
              <w:keepNext/>
              <w:keepLines/>
              <w:jc w:val="right"/>
            </w:pPr>
            <w:r w:rsidRPr="004D3B47">
              <w:t xml:space="preserve"> 92,877 </w:t>
            </w:r>
          </w:p>
        </w:tc>
        <w:tc>
          <w:tcPr>
            <w:tcW w:w="3218" w:type="dxa"/>
          </w:tcPr>
          <w:p w14:paraId="55EC06DA" w14:textId="0DA197DA" w:rsidR="00E7022E" w:rsidRPr="00FB52B2" w:rsidRDefault="00E7022E" w:rsidP="00E7022E">
            <w:pPr>
              <w:keepNext/>
              <w:keepLines/>
              <w:jc w:val="right"/>
            </w:pPr>
            <w:r w:rsidRPr="004D3B47">
              <w:t xml:space="preserve"> 86.2 </w:t>
            </w:r>
          </w:p>
        </w:tc>
      </w:tr>
      <w:tr w:rsidR="00E7022E" w:rsidRPr="00B97375" w14:paraId="63FFA834" w14:textId="77777777" w:rsidTr="00023AF3">
        <w:trPr>
          <w:trHeight w:val="290"/>
        </w:trPr>
        <w:tc>
          <w:tcPr>
            <w:tcW w:w="1891" w:type="dxa"/>
            <w:vAlign w:val="bottom"/>
          </w:tcPr>
          <w:p w14:paraId="6F7B5643" w14:textId="62CD4C2D" w:rsidR="00E7022E" w:rsidRPr="00FB52B2" w:rsidRDefault="00E7022E" w:rsidP="00E7022E">
            <w:pPr>
              <w:keepNext/>
              <w:keepLines/>
            </w:pPr>
            <w:r w:rsidRPr="004D3B47">
              <w:t>Wairarapa</w:t>
            </w:r>
          </w:p>
        </w:tc>
        <w:tc>
          <w:tcPr>
            <w:tcW w:w="1863" w:type="dxa"/>
          </w:tcPr>
          <w:p w14:paraId="69A9488A" w14:textId="357B9FAA" w:rsidR="00E7022E" w:rsidRPr="000D4068" w:rsidRDefault="00E7022E" w:rsidP="00E7022E">
            <w:pPr>
              <w:keepNext/>
              <w:keepLines/>
              <w:jc w:val="right"/>
            </w:pPr>
            <w:r w:rsidRPr="004D3B47">
              <w:t xml:space="preserve"> 11,852 </w:t>
            </w:r>
          </w:p>
        </w:tc>
        <w:tc>
          <w:tcPr>
            <w:tcW w:w="2811" w:type="dxa"/>
            <w:gridSpan w:val="2"/>
          </w:tcPr>
          <w:p w14:paraId="1E50CE3F" w14:textId="0D222E41" w:rsidR="00E7022E" w:rsidRPr="00FB52B2" w:rsidRDefault="00E7022E" w:rsidP="00E7022E">
            <w:pPr>
              <w:keepNext/>
              <w:keepLines/>
              <w:jc w:val="right"/>
            </w:pPr>
            <w:r w:rsidRPr="004D3B47">
              <w:t xml:space="preserve"> 10,201 </w:t>
            </w:r>
          </w:p>
        </w:tc>
        <w:tc>
          <w:tcPr>
            <w:tcW w:w="3218" w:type="dxa"/>
          </w:tcPr>
          <w:p w14:paraId="1D0500E2" w14:textId="27D18C1C" w:rsidR="00E7022E" w:rsidRPr="00FB52B2" w:rsidRDefault="00E7022E" w:rsidP="00E7022E">
            <w:pPr>
              <w:keepNext/>
              <w:keepLines/>
              <w:jc w:val="right"/>
            </w:pPr>
            <w:r w:rsidRPr="004D3B47">
              <w:t xml:space="preserve"> 86.1 </w:t>
            </w:r>
          </w:p>
        </w:tc>
      </w:tr>
      <w:tr w:rsidR="00E7022E" w:rsidRPr="00B97375" w14:paraId="0F1958C5" w14:textId="77777777" w:rsidTr="00023AF3">
        <w:trPr>
          <w:trHeight w:val="290"/>
        </w:trPr>
        <w:tc>
          <w:tcPr>
            <w:tcW w:w="1891" w:type="dxa"/>
            <w:vAlign w:val="bottom"/>
          </w:tcPr>
          <w:p w14:paraId="61E4C561" w14:textId="63D28DCB" w:rsidR="00E7022E" w:rsidRPr="00FB52B2" w:rsidRDefault="00E7022E" w:rsidP="00E7022E">
            <w:pPr>
              <w:keepNext/>
              <w:keepLines/>
            </w:pPr>
            <w:r w:rsidRPr="004D3B47">
              <w:t>Waitemata</w:t>
            </w:r>
          </w:p>
        </w:tc>
        <w:tc>
          <w:tcPr>
            <w:tcW w:w="1863" w:type="dxa"/>
          </w:tcPr>
          <w:p w14:paraId="2075090F" w14:textId="70629A09" w:rsidR="00E7022E" w:rsidRPr="000D4068" w:rsidRDefault="00E7022E" w:rsidP="00E7022E">
            <w:pPr>
              <w:keepNext/>
              <w:keepLines/>
              <w:jc w:val="right"/>
            </w:pPr>
            <w:r w:rsidRPr="004D3B47">
              <w:t xml:space="preserve"> 174,022 </w:t>
            </w:r>
          </w:p>
        </w:tc>
        <w:tc>
          <w:tcPr>
            <w:tcW w:w="2811" w:type="dxa"/>
            <w:gridSpan w:val="2"/>
          </w:tcPr>
          <w:p w14:paraId="44E950BA" w14:textId="7C04DC9A" w:rsidR="00E7022E" w:rsidRPr="00FB52B2" w:rsidRDefault="00E7022E" w:rsidP="00E7022E">
            <w:pPr>
              <w:keepNext/>
              <w:keepLines/>
              <w:jc w:val="right"/>
            </w:pPr>
            <w:r w:rsidRPr="004D3B47">
              <w:t xml:space="preserve"> 144,692 </w:t>
            </w:r>
          </w:p>
        </w:tc>
        <w:tc>
          <w:tcPr>
            <w:tcW w:w="3218" w:type="dxa"/>
          </w:tcPr>
          <w:p w14:paraId="45CAC5F6" w14:textId="6C3D254E" w:rsidR="00E7022E" w:rsidRPr="00FB52B2" w:rsidRDefault="00E7022E" w:rsidP="00E7022E">
            <w:pPr>
              <w:keepNext/>
              <w:keepLines/>
              <w:jc w:val="right"/>
            </w:pPr>
            <w:r w:rsidRPr="004D3B47">
              <w:t xml:space="preserve"> 83.1 </w:t>
            </w:r>
          </w:p>
        </w:tc>
      </w:tr>
      <w:tr w:rsidR="00E7022E" w:rsidRPr="00B97375" w14:paraId="721B5C43" w14:textId="77777777" w:rsidTr="00023AF3">
        <w:trPr>
          <w:trHeight w:val="290"/>
        </w:trPr>
        <w:tc>
          <w:tcPr>
            <w:tcW w:w="1891" w:type="dxa"/>
            <w:vAlign w:val="bottom"/>
          </w:tcPr>
          <w:p w14:paraId="5A6F2E58" w14:textId="5719ADA3" w:rsidR="00E7022E" w:rsidRPr="00FB52B2" w:rsidRDefault="00E7022E" w:rsidP="00E7022E">
            <w:pPr>
              <w:keepNext/>
              <w:keepLines/>
            </w:pPr>
            <w:r w:rsidRPr="004D3B47">
              <w:t>West Coast</w:t>
            </w:r>
          </w:p>
        </w:tc>
        <w:tc>
          <w:tcPr>
            <w:tcW w:w="1863" w:type="dxa"/>
          </w:tcPr>
          <w:p w14:paraId="7651C952" w14:textId="6C392862" w:rsidR="00E7022E" w:rsidRPr="000D4068" w:rsidRDefault="00E7022E" w:rsidP="00E7022E">
            <w:pPr>
              <w:keepNext/>
              <w:keepLines/>
              <w:jc w:val="right"/>
            </w:pPr>
            <w:r w:rsidRPr="004D3B47">
              <w:t xml:space="preserve"> 8,566 </w:t>
            </w:r>
          </w:p>
        </w:tc>
        <w:tc>
          <w:tcPr>
            <w:tcW w:w="2811" w:type="dxa"/>
            <w:gridSpan w:val="2"/>
          </w:tcPr>
          <w:p w14:paraId="3AA54973" w14:textId="0F809AEB" w:rsidR="00E7022E" w:rsidRPr="00FB52B2" w:rsidRDefault="00E7022E" w:rsidP="00E7022E">
            <w:pPr>
              <w:keepNext/>
              <w:keepLines/>
              <w:jc w:val="right"/>
            </w:pPr>
            <w:r w:rsidRPr="004D3B47">
              <w:t xml:space="preserve"> 7,388 </w:t>
            </w:r>
          </w:p>
        </w:tc>
        <w:tc>
          <w:tcPr>
            <w:tcW w:w="3218" w:type="dxa"/>
          </w:tcPr>
          <w:p w14:paraId="71FF8196" w14:textId="1EC8024E" w:rsidR="00E7022E" w:rsidRPr="00FB52B2" w:rsidRDefault="00E7022E" w:rsidP="00E7022E">
            <w:pPr>
              <w:keepNext/>
              <w:keepLines/>
              <w:jc w:val="right"/>
            </w:pPr>
            <w:r w:rsidRPr="004D3B47">
              <w:t xml:space="preserve"> 86.2 </w:t>
            </w:r>
          </w:p>
        </w:tc>
      </w:tr>
      <w:tr w:rsidR="00E7022E" w:rsidRPr="00B97375" w14:paraId="25B91E4B" w14:textId="77777777" w:rsidTr="00023AF3">
        <w:trPr>
          <w:trHeight w:val="305"/>
        </w:trPr>
        <w:tc>
          <w:tcPr>
            <w:tcW w:w="1891" w:type="dxa"/>
            <w:vAlign w:val="bottom"/>
          </w:tcPr>
          <w:p w14:paraId="1EAF7173" w14:textId="659F1653" w:rsidR="00E7022E" w:rsidRPr="00FB52B2" w:rsidRDefault="00E7022E" w:rsidP="00E7022E">
            <w:r w:rsidRPr="004D3B47">
              <w:t>Whanganui</w:t>
            </w:r>
          </w:p>
        </w:tc>
        <w:tc>
          <w:tcPr>
            <w:tcW w:w="1863" w:type="dxa"/>
          </w:tcPr>
          <w:p w14:paraId="4BA00D09" w14:textId="5FD6B979" w:rsidR="00E7022E" w:rsidRPr="000D4068" w:rsidRDefault="00E7022E" w:rsidP="00E7022E">
            <w:pPr>
              <w:jc w:val="right"/>
            </w:pPr>
            <w:r w:rsidRPr="004D3B47">
              <w:t xml:space="preserve"> 16,339 </w:t>
            </w:r>
          </w:p>
        </w:tc>
        <w:tc>
          <w:tcPr>
            <w:tcW w:w="2811" w:type="dxa"/>
            <w:gridSpan w:val="2"/>
          </w:tcPr>
          <w:p w14:paraId="5620FE51" w14:textId="5D33C443" w:rsidR="00E7022E" w:rsidRPr="00FB52B2" w:rsidRDefault="00E7022E" w:rsidP="00E7022E">
            <w:pPr>
              <w:jc w:val="right"/>
            </w:pPr>
            <w:r w:rsidRPr="004D3B47">
              <w:t xml:space="preserve"> 14,107 </w:t>
            </w:r>
          </w:p>
        </w:tc>
        <w:tc>
          <w:tcPr>
            <w:tcW w:w="3218" w:type="dxa"/>
          </w:tcPr>
          <w:p w14:paraId="4AC9406B" w14:textId="7A2527EA" w:rsidR="00E7022E" w:rsidRPr="00FB52B2" w:rsidRDefault="00E7022E" w:rsidP="00E7022E">
            <w:pPr>
              <w:jc w:val="right"/>
            </w:pPr>
            <w:r w:rsidRPr="004D3B47">
              <w:t xml:space="preserve"> 86.3 </w:t>
            </w:r>
          </w:p>
        </w:tc>
      </w:tr>
      <w:tr w:rsidR="00E7022E" w:rsidRPr="00B97375" w14:paraId="5D615404" w14:textId="77777777" w:rsidTr="00023AF3">
        <w:trPr>
          <w:trHeight w:val="305"/>
        </w:trPr>
        <w:tc>
          <w:tcPr>
            <w:tcW w:w="1891" w:type="dxa"/>
            <w:vAlign w:val="bottom"/>
          </w:tcPr>
          <w:p w14:paraId="49CBD96B" w14:textId="09D44EB7" w:rsidR="00E7022E" w:rsidRPr="00025563" w:rsidRDefault="00E7022E" w:rsidP="00E7022E">
            <w:pPr>
              <w:rPr>
                <w:b/>
                <w:bCs/>
              </w:rPr>
            </w:pPr>
            <w:r w:rsidRPr="004D3B47">
              <w:rPr>
                <w:b/>
              </w:rPr>
              <w:t>Total</w:t>
            </w:r>
          </w:p>
        </w:tc>
        <w:tc>
          <w:tcPr>
            <w:tcW w:w="1863" w:type="dxa"/>
          </w:tcPr>
          <w:p w14:paraId="2C60C43A" w14:textId="15F37AAD" w:rsidR="00E7022E" w:rsidRDefault="00E7022E" w:rsidP="00E7022E">
            <w:pPr>
              <w:jc w:val="right"/>
            </w:pPr>
            <w:r w:rsidRPr="004D3B47">
              <w:rPr>
                <w:b/>
              </w:rPr>
              <w:t>1,315,353</w:t>
            </w:r>
          </w:p>
        </w:tc>
        <w:tc>
          <w:tcPr>
            <w:tcW w:w="2811" w:type="dxa"/>
            <w:gridSpan w:val="2"/>
          </w:tcPr>
          <w:p w14:paraId="17549D32" w14:textId="3A2648E8" w:rsidR="00E7022E" w:rsidRDefault="00E7022E" w:rsidP="00E7022E">
            <w:pPr>
              <w:jc w:val="right"/>
            </w:pPr>
            <w:r w:rsidRPr="004D3B47">
              <w:rPr>
                <w:b/>
              </w:rPr>
              <w:t>1,124,697</w:t>
            </w:r>
          </w:p>
        </w:tc>
        <w:tc>
          <w:tcPr>
            <w:tcW w:w="3218" w:type="dxa"/>
          </w:tcPr>
          <w:p w14:paraId="241F3C84" w14:textId="2FF165F8" w:rsidR="00E7022E" w:rsidRDefault="00E7022E" w:rsidP="00E7022E">
            <w:pPr>
              <w:jc w:val="right"/>
            </w:pPr>
            <w:r w:rsidRPr="004D3B47">
              <w:rPr>
                <w:b/>
              </w:rPr>
              <w:t>85.5</w:t>
            </w:r>
          </w:p>
        </w:tc>
      </w:tr>
    </w:tbl>
    <w:p w14:paraId="211753A9" w14:textId="77777777" w:rsidR="00030D6F" w:rsidRPr="004D3B47" w:rsidRDefault="00030D6F" w:rsidP="00030D6F">
      <w:pPr>
        <w:ind w:right="544"/>
        <w:jc w:val="both"/>
      </w:pPr>
    </w:p>
    <w:p w14:paraId="16F138E3" w14:textId="105E5477" w:rsidR="00030D6F" w:rsidRDefault="008E7879" w:rsidP="00DD6944">
      <w:pPr>
        <w:pStyle w:val="Caption"/>
        <w:keepNext/>
        <w:spacing w:after="80"/>
        <w:ind w:right="-22"/>
        <w:jc w:val="both"/>
      </w:pPr>
      <w:bookmarkStart w:id="2303" w:name="_Ref275467433"/>
      <w:bookmarkStart w:id="2304" w:name="_Toc304970079"/>
      <w:bookmarkStart w:id="2305" w:name="_Toc469398310"/>
      <w:bookmarkStart w:id="2306" w:name="_Toc486941072"/>
      <w:bookmarkStart w:id="2307" w:name="_Toc475605546"/>
      <w:bookmarkStart w:id="2308" w:name="_Toc509928517"/>
      <w:bookmarkStart w:id="2309" w:name="_Toc528676190"/>
      <w:bookmarkStart w:id="2310" w:name="_Toc5627639"/>
      <w:bookmarkStart w:id="2311" w:name="_Toc12875581"/>
      <w:bookmarkStart w:id="2312" w:name="_Toc68606704"/>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29</w:t>
      </w:r>
      <w:r w:rsidR="00905C1A" w:rsidRPr="004D3B47">
        <w:rPr>
          <w:noProof/>
        </w:rPr>
        <w:fldChar w:fldCharType="end"/>
      </w:r>
      <w:bookmarkEnd w:id="2303"/>
      <w:r w:rsidR="0097329E" w:rsidRPr="004D3B47">
        <w:t>–</w:t>
      </w:r>
      <w:r w:rsidR="00030D6F" w:rsidRPr="004D3B47">
        <w:t xml:space="preserve"> </w:t>
      </w:r>
      <w:r w:rsidR="0097329E" w:rsidRPr="004D3B47">
        <w:t>Five-year c</w:t>
      </w:r>
      <w:r w:rsidR="00030D6F" w:rsidRPr="004D3B47">
        <w:t xml:space="preserve">overage by ethnicity </w:t>
      </w:r>
      <w:r w:rsidR="0097329E" w:rsidRPr="004D3B47">
        <w:t>(</w:t>
      </w:r>
      <w:r w:rsidR="00030D6F" w:rsidRPr="004D3B47">
        <w:t xml:space="preserve">women aged 25-69 years screened in the five years prior to </w:t>
      </w:r>
      <w:sdt>
        <w:sdtPr>
          <w:alias w:val="End Period"/>
          <w:tag w:val="End Period"/>
          <w:id w:val="2014102936"/>
          <w:placeholder>
            <w:docPart w:val="88B83A5C5EBC4568B22CDED831A403D3"/>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030D6F" w:rsidRPr="004D3B47">
        <w:t>, hysterectomy adjusted</w:t>
      </w:r>
      <w:bookmarkEnd w:id="2304"/>
      <w:bookmarkEnd w:id="2305"/>
      <w:bookmarkEnd w:id="2306"/>
      <w:bookmarkEnd w:id="2307"/>
      <w:bookmarkEnd w:id="2308"/>
      <w:bookmarkEnd w:id="2309"/>
      <w:r w:rsidR="0097329E" w:rsidRPr="004D3B47">
        <w:t>)</w:t>
      </w:r>
      <w:bookmarkEnd w:id="2310"/>
      <w:bookmarkEnd w:id="2311"/>
      <w:bookmarkEnd w:id="2312"/>
    </w:p>
    <w:tbl>
      <w:tblPr>
        <w:tblW w:w="9783"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91"/>
        <w:gridCol w:w="2406"/>
        <w:gridCol w:w="2268"/>
        <w:gridCol w:w="3218"/>
      </w:tblGrid>
      <w:tr w:rsidR="00FE7954" w:rsidRPr="00B97375" w14:paraId="31EE9B8B" w14:textId="77777777" w:rsidTr="00AB0E37">
        <w:trPr>
          <w:trHeight w:val="293"/>
        </w:trPr>
        <w:tc>
          <w:tcPr>
            <w:tcW w:w="1891" w:type="dxa"/>
            <w:tcBorders>
              <w:top w:val="single" w:sz="4" w:space="0" w:color="auto"/>
              <w:bottom w:val="nil"/>
            </w:tcBorders>
            <w:shd w:val="clear" w:color="000000" w:fill="D8D8D8"/>
            <w:vAlign w:val="bottom"/>
          </w:tcPr>
          <w:p w14:paraId="49069CA5" w14:textId="77777777" w:rsidR="00FE7954" w:rsidRPr="00B97375" w:rsidRDefault="00FE7954" w:rsidP="00AB0E37">
            <w:pPr>
              <w:keepNext/>
              <w:keepLines/>
              <w:jc w:val="both"/>
              <w:rPr>
                <w:rFonts w:eastAsia="Times New Roman"/>
                <w:b/>
                <w:bCs/>
                <w:szCs w:val="23"/>
                <w:lang w:eastAsia="en-AU"/>
              </w:rPr>
            </w:pPr>
            <w:r w:rsidRPr="00B97375">
              <w:rPr>
                <w:rFonts w:asciiTheme="minorHAnsi" w:eastAsia="Times New Roman" w:hAnsiTheme="minorHAnsi"/>
                <w:b/>
                <w:bCs/>
                <w:szCs w:val="23"/>
                <w:lang w:eastAsia="en-AU"/>
              </w:rPr>
              <w:t>Ethnicity</w:t>
            </w:r>
          </w:p>
        </w:tc>
        <w:tc>
          <w:tcPr>
            <w:tcW w:w="2406" w:type="dxa"/>
            <w:vMerge w:val="restart"/>
            <w:tcBorders>
              <w:top w:val="single" w:sz="4" w:space="0" w:color="auto"/>
              <w:bottom w:val="nil"/>
            </w:tcBorders>
            <w:shd w:val="clear" w:color="000000" w:fill="D8D8D8"/>
            <w:vAlign w:val="bottom"/>
          </w:tcPr>
          <w:p w14:paraId="1DB439DD" w14:textId="77777777" w:rsidR="00FE7954" w:rsidRPr="00B97375" w:rsidRDefault="00FE7954" w:rsidP="00AB0E37">
            <w:pPr>
              <w:keepNext/>
              <w:keepLines/>
              <w:jc w:val="center"/>
              <w:rPr>
                <w:rFonts w:eastAsia="Times New Roman"/>
                <w:b/>
                <w:bCs/>
                <w:szCs w:val="23"/>
                <w:lang w:eastAsia="en-AU"/>
              </w:rPr>
            </w:pPr>
            <w:r w:rsidRPr="00B97375">
              <w:rPr>
                <w:rFonts w:eastAsia="Times New Roman" w:cs="Arial"/>
                <w:b/>
                <w:bCs/>
                <w:szCs w:val="23"/>
                <w:lang w:eastAsia="en-AU"/>
              </w:rPr>
              <w:t>Hysterectomy adjusted population</w:t>
            </w:r>
          </w:p>
        </w:tc>
        <w:tc>
          <w:tcPr>
            <w:tcW w:w="5486" w:type="dxa"/>
            <w:gridSpan w:val="2"/>
            <w:tcBorders>
              <w:top w:val="single" w:sz="4" w:space="0" w:color="auto"/>
              <w:bottom w:val="nil"/>
            </w:tcBorders>
            <w:shd w:val="clear" w:color="000000" w:fill="D8D8D8"/>
            <w:vAlign w:val="bottom"/>
          </w:tcPr>
          <w:p w14:paraId="261C978C" w14:textId="77777777" w:rsidR="00FE7954" w:rsidRPr="00B97375" w:rsidRDefault="00FE7954" w:rsidP="00AB0E37">
            <w:pPr>
              <w:keepNext/>
              <w:keepLines/>
              <w:jc w:val="right"/>
              <w:rPr>
                <w:rFonts w:eastAsia="Times New Roman"/>
                <w:b/>
                <w:bCs/>
                <w:szCs w:val="23"/>
                <w:lang w:eastAsia="en-AU"/>
              </w:rPr>
            </w:pPr>
            <w:r w:rsidRPr="00B97375">
              <w:rPr>
                <w:rFonts w:eastAsia="Times New Roman" w:cs="Arial"/>
                <w:b/>
                <w:bCs/>
                <w:szCs w:val="23"/>
                <w:lang w:eastAsia="en-AU"/>
              </w:rPr>
              <w:t>Women screened in the last 5 years</w:t>
            </w:r>
          </w:p>
        </w:tc>
      </w:tr>
      <w:tr w:rsidR="00FE7954" w:rsidRPr="00B97375" w14:paraId="2B94A3C2" w14:textId="77777777" w:rsidTr="00AB0E37">
        <w:trPr>
          <w:trHeight w:val="269"/>
        </w:trPr>
        <w:tc>
          <w:tcPr>
            <w:tcW w:w="1891" w:type="dxa"/>
            <w:tcBorders>
              <w:top w:val="nil"/>
              <w:bottom w:val="single" w:sz="4" w:space="0" w:color="auto"/>
            </w:tcBorders>
            <w:shd w:val="clear" w:color="000000" w:fill="D8D8D8"/>
            <w:vAlign w:val="bottom"/>
          </w:tcPr>
          <w:p w14:paraId="29D1FA7D" w14:textId="77777777" w:rsidR="00FE7954" w:rsidRPr="00B97375" w:rsidRDefault="00FE7954" w:rsidP="00AB0E37">
            <w:pPr>
              <w:keepNext/>
              <w:keepLines/>
              <w:jc w:val="both"/>
              <w:rPr>
                <w:rFonts w:eastAsia="Times New Roman"/>
                <w:b/>
                <w:bCs/>
                <w:szCs w:val="23"/>
                <w:lang w:eastAsia="en-AU"/>
              </w:rPr>
            </w:pPr>
            <w:r w:rsidRPr="00B97375">
              <w:rPr>
                <w:rFonts w:eastAsia="Times New Roman"/>
                <w:b/>
                <w:bCs/>
                <w:szCs w:val="23"/>
                <w:lang w:eastAsia="en-AU"/>
              </w:rPr>
              <w:t> </w:t>
            </w:r>
          </w:p>
        </w:tc>
        <w:tc>
          <w:tcPr>
            <w:tcW w:w="2406" w:type="dxa"/>
            <w:vMerge/>
            <w:tcBorders>
              <w:top w:val="nil"/>
              <w:bottom w:val="single" w:sz="4" w:space="0" w:color="auto"/>
            </w:tcBorders>
            <w:shd w:val="clear" w:color="000000" w:fill="D8D8D8"/>
            <w:vAlign w:val="bottom"/>
          </w:tcPr>
          <w:p w14:paraId="778362D3" w14:textId="77777777" w:rsidR="00FE7954" w:rsidRPr="00B97375" w:rsidRDefault="00FE7954" w:rsidP="00AB0E37">
            <w:pPr>
              <w:keepNext/>
              <w:keepLines/>
              <w:jc w:val="right"/>
              <w:rPr>
                <w:rFonts w:eastAsia="Times New Roman"/>
                <w:b/>
                <w:bCs/>
                <w:szCs w:val="23"/>
                <w:lang w:eastAsia="en-AU"/>
              </w:rPr>
            </w:pPr>
          </w:p>
        </w:tc>
        <w:tc>
          <w:tcPr>
            <w:tcW w:w="2268" w:type="dxa"/>
            <w:tcBorders>
              <w:top w:val="nil"/>
              <w:bottom w:val="single" w:sz="4" w:space="0" w:color="auto"/>
            </w:tcBorders>
            <w:shd w:val="clear" w:color="000000" w:fill="D8D8D8"/>
            <w:vAlign w:val="bottom"/>
          </w:tcPr>
          <w:p w14:paraId="06733B8E" w14:textId="77777777" w:rsidR="00FE7954" w:rsidRPr="00B97375" w:rsidRDefault="00FE7954" w:rsidP="00AB0E37">
            <w:pPr>
              <w:keepNext/>
              <w:keepLines/>
              <w:jc w:val="right"/>
              <w:rPr>
                <w:rFonts w:eastAsia="Times New Roman"/>
                <w:b/>
                <w:bCs/>
                <w:szCs w:val="23"/>
                <w:lang w:eastAsia="en-AU"/>
              </w:rPr>
            </w:pPr>
            <w:r>
              <w:rPr>
                <w:rFonts w:asciiTheme="minorHAnsi" w:eastAsia="Times New Roman" w:hAnsiTheme="minorHAnsi" w:cs="Arial"/>
                <w:b/>
                <w:bCs/>
                <w:szCs w:val="23"/>
                <w:lang w:eastAsia="en-AU"/>
              </w:rPr>
              <w:t>N</w:t>
            </w:r>
          </w:p>
        </w:tc>
        <w:tc>
          <w:tcPr>
            <w:tcW w:w="3218" w:type="dxa"/>
            <w:tcBorders>
              <w:top w:val="nil"/>
              <w:bottom w:val="single" w:sz="4" w:space="0" w:color="auto"/>
            </w:tcBorders>
            <w:shd w:val="clear" w:color="000000" w:fill="D8D8D8"/>
            <w:vAlign w:val="bottom"/>
          </w:tcPr>
          <w:p w14:paraId="0DC076A7" w14:textId="77777777" w:rsidR="00FE7954" w:rsidRPr="00B97375" w:rsidRDefault="00FE7954" w:rsidP="00AB0E37">
            <w:pPr>
              <w:keepNext/>
              <w:keepLines/>
              <w:jc w:val="right"/>
              <w:rPr>
                <w:rFonts w:eastAsia="Times New Roman"/>
                <w:b/>
                <w:bCs/>
                <w:szCs w:val="23"/>
                <w:lang w:eastAsia="en-AU"/>
              </w:rPr>
            </w:pPr>
            <w:r>
              <w:rPr>
                <w:rFonts w:eastAsia="Times New Roman"/>
                <w:b/>
                <w:bCs/>
                <w:szCs w:val="23"/>
                <w:lang w:eastAsia="en-AU"/>
              </w:rPr>
              <w:t>%</w:t>
            </w:r>
          </w:p>
        </w:tc>
      </w:tr>
      <w:tr w:rsidR="00FE7954" w:rsidRPr="00B97375" w14:paraId="7BE064EC" w14:textId="77777777" w:rsidTr="00AB0E37">
        <w:trPr>
          <w:trHeight w:val="290"/>
        </w:trPr>
        <w:tc>
          <w:tcPr>
            <w:tcW w:w="1891" w:type="dxa"/>
            <w:tcBorders>
              <w:top w:val="single" w:sz="4" w:space="0" w:color="auto"/>
            </w:tcBorders>
          </w:tcPr>
          <w:p w14:paraId="005B2112" w14:textId="77777777" w:rsidR="00FE7954" w:rsidRPr="00FB52B2" w:rsidRDefault="00FE7954" w:rsidP="00FE7954">
            <w:pPr>
              <w:keepNext/>
              <w:keepLines/>
            </w:pPr>
            <w:r>
              <w:t>Māori</w:t>
            </w:r>
          </w:p>
        </w:tc>
        <w:tc>
          <w:tcPr>
            <w:tcW w:w="2406" w:type="dxa"/>
            <w:tcBorders>
              <w:top w:val="single" w:sz="4" w:space="0" w:color="auto"/>
            </w:tcBorders>
          </w:tcPr>
          <w:p w14:paraId="43106FFA" w14:textId="1BC06583" w:rsidR="00FE7954" w:rsidRPr="000D4068" w:rsidRDefault="00FE7954" w:rsidP="00FE7954">
            <w:pPr>
              <w:keepNext/>
              <w:keepLines/>
              <w:jc w:val="right"/>
            </w:pPr>
            <w:r w:rsidRPr="004D3B47">
              <w:t xml:space="preserve"> 174,337 </w:t>
            </w:r>
          </w:p>
        </w:tc>
        <w:tc>
          <w:tcPr>
            <w:tcW w:w="2268" w:type="dxa"/>
            <w:tcBorders>
              <w:top w:val="single" w:sz="4" w:space="0" w:color="auto"/>
            </w:tcBorders>
          </w:tcPr>
          <w:p w14:paraId="68A4ABC0" w14:textId="76B8560C" w:rsidR="00FE7954" w:rsidRPr="00FB52B2" w:rsidRDefault="00FE7954" w:rsidP="00FE7954">
            <w:pPr>
              <w:keepNext/>
              <w:keepLines/>
              <w:jc w:val="right"/>
            </w:pPr>
            <w:r w:rsidRPr="004D3B47">
              <w:t xml:space="preserve"> 134,823 </w:t>
            </w:r>
          </w:p>
        </w:tc>
        <w:tc>
          <w:tcPr>
            <w:tcW w:w="3218" w:type="dxa"/>
            <w:tcBorders>
              <w:top w:val="single" w:sz="4" w:space="0" w:color="auto"/>
            </w:tcBorders>
          </w:tcPr>
          <w:p w14:paraId="105DDC7D" w14:textId="15FEF65C" w:rsidR="00FE7954" w:rsidRPr="00FB52B2" w:rsidRDefault="00FE7954" w:rsidP="00FE7954">
            <w:pPr>
              <w:keepNext/>
              <w:keepLines/>
              <w:jc w:val="right"/>
            </w:pPr>
            <w:r w:rsidRPr="004D3B47">
              <w:t xml:space="preserve">77.3 </w:t>
            </w:r>
          </w:p>
        </w:tc>
      </w:tr>
      <w:tr w:rsidR="00FE7954" w:rsidRPr="00B97375" w14:paraId="1D9FD29F" w14:textId="77777777" w:rsidTr="00AB0E37">
        <w:trPr>
          <w:trHeight w:val="290"/>
        </w:trPr>
        <w:tc>
          <w:tcPr>
            <w:tcW w:w="1891" w:type="dxa"/>
          </w:tcPr>
          <w:p w14:paraId="6A8CB6CE" w14:textId="77777777" w:rsidR="00FE7954" w:rsidRPr="00FB52B2" w:rsidRDefault="00FE7954" w:rsidP="00FE7954">
            <w:pPr>
              <w:keepNext/>
              <w:keepLines/>
            </w:pPr>
            <w:r w:rsidRPr="006722A4">
              <w:t>Pacific</w:t>
            </w:r>
          </w:p>
        </w:tc>
        <w:tc>
          <w:tcPr>
            <w:tcW w:w="2406" w:type="dxa"/>
          </w:tcPr>
          <w:p w14:paraId="334DED74" w14:textId="709E31B6" w:rsidR="00FE7954" w:rsidRPr="000D4068" w:rsidRDefault="00FE7954" w:rsidP="00FE7954">
            <w:pPr>
              <w:keepNext/>
              <w:keepLines/>
              <w:jc w:val="right"/>
            </w:pPr>
            <w:r w:rsidRPr="004D3B47">
              <w:t xml:space="preserve"> 75,947 </w:t>
            </w:r>
          </w:p>
        </w:tc>
        <w:tc>
          <w:tcPr>
            <w:tcW w:w="2268" w:type="dxa"/>
          </w:tcPr>
          <w:p w14:paraId="4F9B5534" w14:textId="35ABA320" w:rsidR="00FE7954" w:rsidRPr="00FB52B2" w:rsidRDefault="00FE7954" w:rsidP="00FE7954">
            <w:pPr>
              <w:keepNext/>
              <w:keepLines/>
              <w:jc w:val="right"/>
            </w:pPr>
            <w:r w:rsidRPr="004D3B47">
              <w:t xml:space="preserve"> 65,395 </w:t>
            </w:r>
          </w:p>
        </w:tc>
        <w:tc>
          <w:tcPr>
            <w:tcW w:w="3218" w:type="dxa"/>
          </w:tcPr>
          <w:p w14:paraId="15209278" w14:textId="088402DF" w:rsidR="00FE7954" w:rsidRPr="00FB52B2" w:rsidRDefault="00FE7954" w:rsidP="00FE7954">
            <w:pPr>
              <w:keepNext/>
              <w:keepLines/>
              <w:jc w:val="right"/>
            </w:pPr>
            <w:r w:rsidRPr="004D3B47">
              <w:t xml:space="preserve"> 86.1 </w:t>
            </w:r>
          </w:p>
        </w:tc>
      </w:tr>
      <w:tr w:rsidR="00FE7954" w:rsidRPr="00B97375" w14:paraId="6296A1C3" w14:textId="77777777" w:rsidTr="00AB0E37">
        <w:trPr>
          <w:trHeight w:val="290"/>
        </w:trPr>
        <w:tc>
          <w:tcPr>
            <w:tcW w:w="1891" w:type="dxa"/>
          </w:tcPr>
          <w:p w14:paraId="175FED1D" w14:textId="77777777" w:rsidR="00FE7954" w:rsidRPr="00FB52B2" w:rsidRDefault="00FE7954" w:rsidP="00FE7954">
            <w:pPr>
              <w:keepNext/>
              <w:keepLines/>
            </w:pPr>
            <w:r w:rsidRPr="006722A4">
              <w:t>Asian</w:t>
            </w:r>
          </w:p>
        </w:tc>
        <w:tc>
          <w:tcPr>
            <w:tcW w:w="2406" w:type="dxa"/>
          </w:tcPr>
          <w:p w14:paraId="561832B9" w14:textId="748B5B11" w:rsidR="00FE7954" w:rsidRPr="000D4068" w:rsidRDefault="00FE7954" w:rsidP="00FE7954">
            <w:pPr>
              <w:keepNext/>
              <w:keepLines/>
              <w:jc w:val="right"/>
            </w:pPr>
            <w:r w:rsidRPr="004D3B47">
              <w:t xml:space="preserve"> 229,337 </w:t>
            </w:r>
          </w:p>
        </w:tc>
        <w:tc>
          <w:tcPr>
            <w:tcW w:w="2268" w:type="dxa"/>
          </w:tcPr>
          <w:p w14:paraId="795EBE18" w14:textId="02D2DBA6" w:rsidR="00FE7954" w:rsidRPr="00FB52B2" w:rsidRDefault="00FE7954" w:rsidP="00FE7954">
            <w:pPr>
              <w:keepNext/>
              <w:keepLines/>
              <w:jc w:val="right"/>
            </w:pPr>
            <w:r w:rsidRPr="004D3B47">
              <w:t xml:space="preserve"> 161,681 </w:t>
            </w:r>
          </w:p>
        </w:tc>
        <w:tc>
          <w:tcPr>
            <w:tcW w:w="3218" w:type="dxa"/>
          </w:tcPr>
          <w:p w14:paraId="42AF8539" w14:textId="564A2886" w:rsidR="00FE7954" w:rsidRPr="00FB52B2" w:rsidRDefault="00FE7954" w:rsidP="00FE7954">
            <w:pPr>
              <w:keepNext/>
              <w:keepLines/>
              <w:jc w:val="right"/>
            </w:pPr>
            <w:r w:rsidRPr="004D3B47">
              <w:t xml:space="preserve"> 70.5 </w:t>
            </w:r>
          </w:p>
        </w:tc>
      </w:tr>
      <w:tr w:rsidR="00FE7954" w:rsidRPr="00B97375" w14:paraId="17E7D851" w14:textId="77777777" w:rsidTr="00AB0E37">
        <w:trPr>
          <w:trHeight w:val="290"/>
        </w:trPr>
        <w:tc>
          <w:tcPr>
            <w:tcW w:w="1891" w:type="dxa"/>
          </w:tcPr>
          <w:p w14:paraId="47C8AFAC" w14:textId="77777777" w:rsidR="00FE7954" w:rsidRPr="00FB52B2" w:rsidRDefault="00FE7954" w:rsidP="00FE7954">
            <w:pPr>
              <w:keepNext/>
              <w:keepLines/>
            </w:pPr>
            <w:r>
              <w:t>European/ Other</w:t>
            </w:r>
          </w:p>
        </w:tc>
        <w:tc>
          <w:tcPr>
            <w:tcW w:w="2406" w:type="dxa"/>
          </w:tcPr>
          <w:p w14:paraId="790840A8" w14:textId="3400FD66" w:rsidR="00FE7954" w:rsidRPr="000D4068" w:rsidRDefault="00FE7954" w:rsidP="00FE7954">
            <w:pPr>
              <w:keepNext/>
              <w:keepLines/>
              <w:jc w:val="right"/>
            </w:pPr>
            <w:r w:rsidRPr="004D3B47">
              <w:t xml:space="preserve"> 835,732 </w:t>
            </w:r>
          </w:p>
        </w:tc>
        <w:tc>
          <w:tcPr>
            <w:tcW w:w="2268" w:type="dxa"/>
          </w:tcPr>
          <w:p w14:paraId="4CA571CE" w14:textId="73902709" w:rsidR="00FE7954" w:rsidRPr="00FB52B2" w:rsidRDefault="00FE7954" w:rsidP="00FE7954">
            <w:pPr>
              <w:keepNext/>
              <w:keepLines/>
              <w:jc w:val="right"/>
            </w:pPr>
            <w:r w:rsidRPr="004D3B47">
              <w:t xml:space="preserve"> 762,798 </w:t>
            </w:r>
          </w:p>
        </w:tc>
        <w:tc>
          <w:tcPr>
            <w:tcW w:w="3218" w:type="dxa"/>
          </w:tcPr>
          <w:p w14:paraId="020BC095" w14:textId="4E68D709" w:rsidR="00FE7954" w:rsidRPr="00FB52B2" w:rsidRDefault="00FE7954" w:rsidP="00FE7954">
            <w:pPr>
              <w:keepNext/>
              <w:keepLines/>
              <w:jc w:val="right"/>
            </w:pPr>
            <w:r w:rsidRPr="004D3B47">
              <w:t xml:space="preserve"> 91.3 </w:t>
            </w:r>
          </w:p>
        </w:tc>
      </w:tr>
      <w:tr w:rsidR="00FE7954" w:rsidRPr="00B97375" w14:paraId="417809E3" w14:textId="77777777" w:rsidTr="00AB0E37">
        <w:trPr>
          <w:trHeight w:val="290"/>
        </w:trPr>
        <w:tc>
          <w:tcPr>
            <w:tcW w:w="1891" w:type="dxa"/>
          </w:tcPr>
          <w:p w14:paraId="34625A25" w14:textId="77777777" w:rsidR="00FE7954" w:rsidRPr="00FB52B2" w:rsidRDefault="00FE7954" w:rsidP="00FE7954">
            <w:pPr>
              <w:keepNext/>
              <w:keepLines/>
            </w:pPr>
            <w:r w:rsidRPr="00025563">
              <w:rPr>
                <w:b/>
                <w:bCs/>
              </w:rPr>
              <w:t>Total</w:t>
            </w:r>
          </w:p>
        </w:tc>
        <w:tc>
          <w:tcPr>
            <w:tcW w:w="2406" w:type="dxa"/>
          </w:tcPr>
          <w:p w14:paraId="3C290932" w14:textId="6DA5F983" w:rsidR="00FE7954" w:rsidRPr="000D4068" w:rsidRDefault="00FE7954" w:rsidP="00FE7954">
            <w:pPr>
              <w:keepNext/>
              <w:keepLines/>
              <w:jc w:val="right"/>
            </w:pPr>
            <w:r w:rsidRPr="004D3B47">
              <w:rPr>
                <w:b/>
              </w:rPr>
              <w:t xml:space="preserve"> 1,315,353 </w:t>
            </w:r>
          </w:p>
        </w:tc>
        <w:tc>
          <w:tcPr>
            <w:tcW w:w="2268" w:type="dxa"/>
          </w:tcPr>
          <w:p w14:paraId="0D528F25" w14:textId="3014F4EA" w:rsidR="00FE7954" w:rsidRPr="00FB52B2" w:rsidRDefault="00FE7954" w:rsidP="00FE7954">
            <w:pPr>
              <w:keepNext/>
              <w:keepLines/>
              <w:jc w:val="right"/>
            </w:pPr>
            <w:r w:rsidRPr="004D3B47">
              <w:rPr>
                <w:b/>
              </w:rPr>
              <w:t xml:space="preserve"> 1,124,697 </w:t>
            </w:r>
          </w:p>
        </w:tc>
        <w:tc>
          <w:tcPr>
            <w:tcW w:w="3218" w:type="dxa"/>
          </w:tcPr>
          <w:p w14:paraId="334A38F6" w14:textId="5C22956D" w:rsidR="00FE7954" w:rsidRPr="00FB52B2" w:rsidRDefault="00FE7954" w:rsidP="00FE7954">
            <w:pPr>
              <w:keepNext/>
              <w:keepLines/>
              <w:jc w:val="right"/>
            </w:pPr>
            <w:r w:rsidRPr="004D3B47">
              <w:rPr>
                <w:b/>
              </w:rPr>
              <w:t>85.5</w:t>
            </w:r>
          </w:p>
        </w:tc>
      </w:tr>
    </w:tbl>
    <w:p w14:paraId="33BD3CE7" w14:textId="13C30F38" w:rsidR="00FE7954" w:rsidRPr="00FE7954" w:rsidRDefault="00FE7954" w:rsidP="00FE7954">
      <w:pPr>
        <w:rPr>
          <w:b/>
          <w:bCs/>
        </w:rPr>
      </w:pPr>
    </w:p>
    <w:p w14:paraId="3D2B8127" w14:textId="77777777" w:rsidR="00FE7954" w:rsidRPr="00FE7954" w:rsidRDefault="00FE7954" w:rsidP="00FE7954"/>
    <w:p w14:paraId="6AC801EA" w14:textId="77777777" w:rsidR="00030D6F" w:rsidRPr="004D3B47" w:rsidRDefault="00030D6F" w:rsidP="00030D6F">
      <w:pPr>
        <w:ind w:right="544"/>
        <w:jc w:val="both"/>
      </w:pPr>
    </w:p>
    <w:p w14:paraId="15FE59E8" w14:textId="77777777" w:rsidR="00030D6F" w:rsidRPr="004D3B47" w:rsidRDefault="00030D6F" w:rsidP="00D1642F"/>
    <w:p w14:paraId="59CBE256" w14:textId="77777777" w:rsidR="00030D6F" w:rsidRPr="004D3B47" w:rsidRDefault="00030D6F" w:rsidP="00030D6F">
      <w:pPr>
        <w:jc w:val="both"/>
      </w:pPr>
    </w:p>
    <w:p w14:paraId="23049275" w14:textId="482CE90F" w:rsidR="00AA7AEB" w:rsidRDefault="008E7879" w:rsidP="00AA7AEB">
      <w:pPr>
        <w:pStyle w:val="Caption"/>
        <w:keepNext/>
        <w:tabs>
          <w:tab w:val="left" w:pos="7797"/>
        </w:tabs>
        <w:spacing w:after="80"/>
        <w:ind w:right="-22"/>
        <w:jc w:val="both"/>
      </w:pPr>
      <w:bookmarkStart w:id="2313" w:name="_Ref475457928"/>
      <w:bookmarkStart w:id="2314" w:name="_Toc486941073"/>
      <w:bookmarkStart w:id="2315" w:name="_Toc475605547"/>
      <w:bookmarkStart w:id="2316" w:name="_Toc509928518"/>
      <w:bookmarkStart w:id="2317" w:name="_Toc528676191"/>
      <w:bookmarkStart w:id="2318" w:name="_Toc5627640"/>
      <w:bookmarkStart w:id="2319" w:name="_Toc12875582"/>
      <w:bookmarkStart w:id="2320" w:name="_Toc68606705"/>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30</w:t>
      </w:r>
      <w:r w:rsidR="00905C1A" w:rsidRPr="004D3B47">
        <w:rPr>
          <w:noProof/>
        </w:rPr>
        <w:fldChar w:fldCharType="end"/>
      </w:r>
      <w:bookmarkEnd w:id="2313"/>
      <w:r w:rsidR="00030D6F" w:rsidRPr="004D3B47">
        <w:t xml:space="preserve"> - </w:t>
      </w:r>
      <w:r w:rsidR="0097329E" w:rsidRPr="004D3B47">
        <w:t>Five-year c</w:t>
      </w:r>
      <w:r w:rsidR="00030D6F" w:rsidRPr="004D3B47">
        <w:t xml:space="preserve">overage by age (women 20-69 years screened in the five years prior to </w:t>
      </w:r>
      <w:sdt>
        <w:sdtPr>
          <w:alias w:val="End Period"/>
          <w:tag w:val="End Period"/>
          <w:id w:val="339125713"/>
          <w:placeholder>
            <w:docPart w:val="1894AF3E2EE14088938EF13D0E4E0808"/>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030D6F" w:rsidRPr="004D3B47">
        <w:t>, hysterectomy adjusted)</w:t>
      </w:r>
      <w:bookmarkEnd w:id="2314"/>
      <w:bookmarkEnd w:id="2315"/>
      <w:bookmarkEnd w:id="2316"/>
      <w:bookmarkEnd w:id="2317"/>
      <w:bookmarkEnd w:id="2318"/>
      <w:bookmarkEnd w:id="2319"/>
      <w:bookmarkEnd w:id="2320"/>
    </w:p>
    <w:tbl>
      <w:tblPr>
        <w:tblW w:w="9783"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91"/>
        <w:gridCol w:w="2406"/>
        <w:gridCol w:w="2268"/>
        <w:gridCol w:w="3218"/>
      </w:tblGrid>
      <w:tr w:rsidR="00AA7AEB" w:rsidRPr="00B97375" w14:paraId="450CA60C" w14:textId="77777777" w:rsidTr="00AB0E37">
        <w:trPr>
          <w:trHeight w:val="293"/>
        </w:trPr>
        <w:tc>
          <w:tcPr>
            <w:tcW w:w="1891" w:type="dxa"/>
            <w:tcBorders>
              <w:top w:val="single" w:sz="4" w:space="0" w:color="auto"/>
              <w:bottom w:val="nil"/>
            </w:tcBorders>
            <w:shd w:val="clear" w:color="000000" w:fill="D8D8D8"/>
            <w:vAlign w:val="bottom"/>
          </w:tcPr>
          <w:p w14:paraId="60C8A479" w14:textId="77777777" w:rsidR="00AA7AEB" w:rsidRPr="00B97375" w:rsidRDefault="00AA7AEB" w:rsidP="00AB0E37">
            <w:pPr>
              <w:keepNext/>
              <w:keepLines/>
              <w:jc w:val="both"/>
              <w:rPr>
                <w:rFonts w:eastAsia="Times New Roman"/>
                <w:b/>
                <w:bCs/>
                <w:szCs w:val="23"/>
                <w:lang w:eastAsia="en-AU"/>
              </w:rPr>
            </w:pPr>
            <w:r w:rsidRPr="00B97375">
              <w:rPr>
                <w:rFonts w:eastAsia="Times New Roman" w:cs="Arial"/>
                <w:b/>
                <w:bCs/>
                <w:szCs w:val="23"/>
                <w:lang w:eastAsia="en-AU"/>
              </w:rPr>
              <w:t>Age</w:t>
            </w:r>
          </w:p>
        </w:tc>
        <w:tc>
          <w:tcPr>
            <w:tcW w:w="2406" w:type="dxa"/>
            <w:vMerge w:val="restart"/>
            <w:tcBorders>
              <w:top w:val="single" w:sz="4" w:space="0" w:color="auto"/>
              <w:bottom w:val="nil"/>
            </w:tcBorders>
            <w:shd w:val="clear" w:color="000000" w:fill="D8D8D8"/>
            <w:vAlign w:val="bottom"/>
          </w:tcPr>
          <w:p w14:paraId="0C5AB0B1" w14:textId="77777777" w:rsidR="00AA7AEB" w:rsidRPr="00B97375" w:rsidRDefault="00AA7AEB" w:rsidP="00AB0E37">
            <w:pPr>
              <w:keepNext/>
              <w:keepLines/>
              <w:jc w:val="center"/>
              <w:rPr>
                <w:rFonts w:eastAsia="Times New Roman"/>
                <w:b/>
                <w:bCs/>
                <w:szCs w:val="23"/>
                <w:lang w:eastAsia="en-AU"/>
              </w:rPr>
            </w:pPr>
            <w:r w:rsidRPr="00B97375">
              <w:rPr>
                <w:rFonts w:eastAsia="Times New Roman" w:cs="Arial"/>
                <w:b/>
                <w:bCs/>
                <w:szCs w:val="23"/>
                <w:lang w:eastAsia="en-AU"/>
              </w:rPr>
              <w:t>Hysterectomy adjusted population</w:t>
            </w:r>
          </w:p>
        </w:tc>
        <w:tc>
          <w:tcPr>
            <w:tcW w:w="5486" w:type="dxa"/>
            <w:gridSpan w:val="2"/>
            <w:tcBorders>
              <w:top w:val="single" w:sz="4" w:space="0" w:color="auto"/>
              <w:bottom w:val="nil"/>
            </w:tcBorders>
            <w:shd w:val="clear" w:color="000000" w:fill="D8D8D8"/>
            <w:vAlign w:val="bottom"/>
          </w:tcPr>
          <w:p w14:paraId="0E393E03" w14:textId="77777777" w:rsidR="00AA7AEB" w:rsidRPr="00B97375" w:rsidRDefault="00AA7AEB" w:rsidP="00AB0E37">
            <w:pPr>
              <w:keepNext/>
              <w:keepLines/>
              <w:jc w:val="right"/>
              <w:rPr>
                <w:rFonts w:eastAsia="Times New Roman"/>
                <w:b/>
                <w:bCs/>
                <w:szCs w:val="23"/>
                <w:lang w:eastAsia="en-AU"/>
              </w:rPr>
            </w:pPr>
            <w:r w:rsidRPr="00B97375">
              <w:rPr>
                <w:rFonts w:eastAsia="Times New Roman" w:cs="Arial"/>
                <w:b/>
                <w:bCs/>
                <w:szCs w:val="23"/>
                <w:lang w:eastAsia="en-AU"/>
              </w:rPr>
              <w:t>Women screened in the last 5 years</w:t>
            </w:r>
          </w:p>
        </w:tc>
      </w:tr>
      <w:tr w:rsidR="00AA7AEB" w:rsidRPr="00B97375" w14:paraId="199F7663" w14:textId="77777777" w:rsidTr="00AB0E37">
        <w:trPr>
          <w:trHeight w:val="269"/>
        </w:trPr>
        <w:tc>
          <w:tcPr>
            <w:tcW w:w="1891" w:type="dxa"/>
            <w:tcBorders>
              <w:top w:val="nil"/>
              <w:bottom w:val="single" w:sz="4" w:space="0" w:color="auto"/>
            </w:tcBorders>
            <w:shd w:val="clear" w:color="000000" w:fill="D8D8D8"/>
            <w:vAlign w:val="bottom"/>
          </w:tcPr>
          <w:p w14:paraId="114AF39A" w14:textId="77777777" w:rsidR="00AA7AEB" w:rsidRPr="00B97375" w:rsidRDefault="00AA7AEB" w:rsidP="00AB0E37">
            <w:pPr>
              <w:keepNext/>
              <w:keepLines/>
              <w:jc w:val="both"/>
              <w:rPr>
                <w:rFonts w:eastAsia="Times New Roman"/>
                <w:b/>
                <w:bCs/>
                <w:szCs w:val="23"/>
                <w:lang w:eastAsia="en-AU"/>
              </w:rPr>
            </w:pPr>
            <w:r w:rsidRPr="00B97375">
              <w:rPr>
                <w:rFonts w:eastAsia="Times New Roman"/>
                <w:b/>
                <w:bCs/>
                <w:szCs w:val="23"/>
                <w:lang w:eastAsia="en-AU"/>
              </w:rPr>
              <w:t> </w:t>
            </w:r>
          </w:p>
        </w:tc>
        <w:tc>
          <w:tcPr>
            <w:tcW w:w="2406" w:type="dxa"/>
            <w:vMerge/>
            <w:tcBorders>
              <w:top w:val="nil"/>
              <w:bottom w:val="single" w:sz="4" w:space="0" w:color="auto"/>
            </w:tcBorders>
            <w:shd w:val="clear" w:color="000000" w:fill="D8D8D8"/>
            <w:vAlign w:val="bottom"/>
          </w:tcPr>
          <w:p w14:paraId="03701B3D" w14:textId="77777777" w:rsidR="00AA7AEB" w:rsidRPr="00B97375" w:rsidRDefault="00AA7AEB" w:rsidP="00AB0E37">
            <w:pPr>
              <w:keepNext/>
              <w:keepLines/>
              <w:jc w:val="right"/>
              <w:rPr>
                <w:rFonts w:eastAsia="Times New Roman"/>
                <w:b/>
                <w:bCs/>
                <w:szCs w:val="23"/>
                <w:lang w:eastAsia="en-AU"/>
              </w:rPr>
            </w:pPr>
          </w:p>
        </w:tc>
        <w:tc>
          <w:tcPr>
            <w:tcW w:w="2268" w:type="dxa"/>
            <w:tcBorders>
              <w:top w:val="nil"/>
              <w:bottom w:val="single" w:sz="4" w:space="0" w:color="auto"/>
            </w:tcBorders>
            <w:shd w:val="clear" w:color="000000" w:fill="D8D8D8"/>
            <w:vAlign w:val="bottom"/>
          </w:tcPr>
          <w:p w14:paraId="7ED1A0CA" w14:textId="77777777" w:rsidR="00AA7AEB" w:rsidRPr="00B97375" w:rsidRDefault="00AA7AEB" w:rsidP="00AB0E37">
            <w:pPr>
              <w:keepNext/>
              <w:keepLines/>
              <w:jc w:val="right"/>
              <w:rPr>
                <w:rFonts w:eastAsia="Times New Roman"/>
                <w:b/>
                <w:bCs/>
                <w:szCs w:val="23"/>
                <w:lang w:eastAsia="en-AU"/>
              </w:rPr>
            </w:pPr>
            <w:r>
              <w:rPr>
                <w:rFonts w:asciiTheme="minorHAnsi" w:eastAsia="Times New Roman" w:hAnsiTheme="minorHAnsi" w:cs="Arial"/>
                <w:b/>
                <w:bCs/>
                <w:szCs w:val="23"/>
                <w:lang w:eastAsia="en-AU"/>
              </w:rPr>
              <w:t>N</w:t>
            </w:r>
          </w:p>
        </w:tc>
        <w:tc>
          <w:tcPr>
            <w:tcW w:w="3218" w:type="dxa"/>
            <w:tcBorders>
              <w:top w:val="nil"/>
              <w:bottom w:val="single" w:sz="4" w:space="0" w:color="auto"/>
            </w:tcBorders>
            <w:shd w:val="clear" w:color="000000" w:fill="D8D8D8"/>
            <w:vAlign w:val="bottom"/>
          </w:tcPr>
          <w:p w14:paraId="4B1256F9" w14:textId="77777777" w:rsidR="00AA7AEB" w:rsidRPr="00B97375" w:rsidRDefault="00AA7AEB" w:rsidP="00AB0E37">
            <w:pPr>
              <w:keepNext/>
              <w:keepLines/>
              <w:jc w:val="right"/>
              <w:rPr>
                <w:rFonts w:eastAsia="Times New Roman"/>
                <w:b/>
                <w:bCs/>
                <w:szCs w:val="23"/>
                <w:lang w:eastAsia="en-AU"/>
              </w:rPr>
            </w:pPr>
            <w:r>
              <w:rPr>
                <w:rFonts w:eastAsia="Times New Roman"/>
                <w:b/>
                <w:bCs/>
                <w:szCs w:val="23"/>
                <w:lang w:eastAsia="en-AU"/>
              </w:rPr>
              <w:t>%</w:t>
            </w:r>
          </w:p>
        </w:tc>
      </w:tr>
      <w:tr w:rsidR="00AA7AEB" w:rsidRPr="00B97375" w14:paraId="014875C7" w14:textId="77777777" w:rsidTr="0065748D">
        <w:trPr>
          <w:trHeight w:val="290"/>
        </w:trPr>
        <w:tc>
          <w:tcPr>
            <w:tcW w:w="1891" w:type="dxa"/>
            <w:tcBorders>
              <w:top w:val="single" w:sz="4" w:space="0" w:color="auto"/>
            </w:tcBorders>
            <w:vAlign w:val="bottom"/>
          </w:tcPr>
          <w:p w14:paraId="158D64F9" w14:textId="2AB2B11C" w:rsidR="00AA7AEB" w:rsidRPr="00FB52B2" w:rsidRDefault="00AA7AEB" w:rsidP="00AA7AEB">
            <w:pPr>
              <w:keepNext/>
              <w:keepLines/>
            </w:pPr>
            <w:r w:rsidRPr="004D3B47">
              <w:rPr>
                <w:rFonts w:eastAsia="Times New Roman" w:cs="Arial"/>
                <w:szCs w:val="23"/>
                <w:lang w:eastAsia="en-AU"/>
              </w:rPr>
              <w:t>20-24</w:t>
            </w:r>
          </w:p>
        </w:tc>
        <w:tc>
          <w:tcPr>
            <w:tcW w:w="2406" w:type="dxa"/>
            <w:tcBorders>
              <w:top w:val="single" w:sz="4" w:space="0" w:color="auto"/>
            </w:tcBorders>
          </w:tcPr>
          <w:p w14:paraId="6C674FFD" w14:textId="7501734F" w:rsidR="00AA7AEB" w:rsidRPr="000D4068" w:rsidRDefault="00AA7AEB" w:rsidP="00AA7AEB">
            <w:pPr>
              <w:keepNext/>
              <w:keepLines/>
              <w:jc w:val="right"/>
            </w:pPr>
            <w:r w:rsidRPr="004D3B47">
              <w:t xml:space="preserve"> 170,167 </w:t>
            </w:r>
          </w:p>
        </w:tc>
        <w:tc>
          <w:tcPr>
            <w:tcW w:w="2268" w:type="dxa"/>
            <w:tcBorders>
              <w:top w:val="single" w:sz="4" w:space="0" w:color="auto"/>
            </w:tcBorders>
          </w:tcPr>
          <w:p w14:paraId="52748B34" w14:textId="5ECFE66D" w:rsidR="00AA7AEB" w:rsidRPr="00FB52B2" w:rsidRDefault="00AA7AEB" w:rsidP="00AA7AEB">
            <w:pPr>
              <w:keepNext/>
              <w:keepLines/>
              <w:jc w:val="right"/>
            </w:pPr>
            <w:r w:rsidRPr="004D3B47">
              <w:t xml:space="preserve"> 81,144 </w:t>
            </w:r>
          </w:p>
        </w:tc>
        <w:tc>
          <w:tcPr>
            <w:tcW w:w="3218" w:type="dxa"/>
            <w:tcBorders>
              <w:top w:val="single" w:sz="4" w:space="0" w:color="auto"/>
            </w:tcBorders>
          </w:tcPr>
          <w:p w14:paraId="5C0D321D" w14:textId="5481436A" w:rsidR="00AA7AEB" w:rsidRPr="00FB52B2" w:rsidRDefault="00AA7AEB" w:rsidP="00AA7AEB">
            <w:pPr>
              <w:keepNext/>
              <w:keepLines/>
              <w:jc w:val="right"/>
            </w:pPr>
            <w:r w:rsidRPr="004D3B47">
              <w:t>47.7</w:t>
            </w:r>
          </w:p>
        </w:tc>
      </w:tr>
      <w:tr w:rsidR="00AA7AEB" w:rsidRPr="00B97375" w14:paraId="21EFDC70" w14:textId="77777777" w:rsidTr="0065748D">
        <w:trPr>
          <w:trHeight w:val="290"/>
        </w:trPr>
        <w:tc>
          <w:tcPr>
            <w:tcW w:w="1891" w:type="dxa"/>
            <w:vAlign w:val="bottom"/>
          </w:tcPr>
          <w:p w14:paraId="53DB14B4" w14:textId="0004D0E0" w:rsidR="00AA7AEB" w:rsidRPr="00FB52B2" w:rsidRDefault="00AA7AEB" w:rsidP="00AA7AEB">
            <w:pPr>
              <w:keepNext/>
              <w:keepLines/>
            </w:pPr>
            <w:r w:rsidRPr="004D3B47">
              <w:rPr>
                <w:rFonts w:eastAsia="Times New Roman" w:cs="Arial"/>
                <w:szCs w:val="23"/>
                <w:lang w:eastAsia="en-AU"/>
              </w:rPr>
              <w:t>25-29</w:t>
            </w:r>
          </w:p>
        </w:tc>
        <w:tc>
          <w:tcPr>
            <w:tcW w:w="2406" w:type="dxa"/>
          </w:tcPr>
          <w:p w14:paraId="16B62D30" w14:textId="1A320375" w:rsidR="00AA7AEB" w:rsidRPr="000D4068" w:rsidRDefault="00AA7AEB" w:rsidP="00AA7AEB">
            <w:pPr>
              <w:keepNext/>
              <w:keepLines/>
              <w:jc w:val="right"/>
            </w:pPr>
            <w:r w:rsidRPr="004D3B47">
              <w:t xml:space="preserve"> 189,624 </w:t>
            </w:r>
          </w:p>
        </w:tc>
        <w:tc>
          <w:tcPr>
            <w:tcW w:w="2268" w:type="dxa"/>
          </w:tcPr>
          <w:p w14:paraId="65F049AD" w14:textId="2F4837E1" w:rsidR="00AA7AEB" w:rsidRPr="00FB52B2" w:rsidRDefault="00AA7AEB" w:rsidP="00AA7AEB">
            <w:pPr>
              <w:keepNext/>
              <w:keepLines/>
              <w:jc w:val="right"/>
            </w:pPr>
            <w:r w:rsidRPr="004D3B47">
              <w:t xml:space="preserve"> 134,300 </w:t>
            </w:r>
          </w:p>
        </w:tc>
        <w:tc>
          <w:tcPr>
            <w:tcW w:w="3218" w:type="dxa"/>
          </w:tcPr>
          <w:p w14:paraId="4E475760" w14:textId="5B8ED635" w:rsidR="00AA7AEB" w:rsidRPr="00FB52B2" w:rsidRDefault="00AA7AEB" w:rsidP="00AA7AEB">
            <w:pPr>
              <w:keepNext/>
              <w:keepLines/>
              <w:jc w:val="right"/>
            </w:pPr>
            <w:r w:rsidRPr="004D3B47">
              <w:t>70.8</w:t>
            </w:r>
          </w:p>
        </w:tc>
      </w:tr>
      <w:tr w:rsidR="00AA7AEB" w:rsidRPr="00B97375" w14:paraId="515D8487" w14:textId="77777777" w:rsidTr="0065748D">
        <w:trPr>
          <w:trHeight w:val="290"/>
        </w:trPr>
        <w:tc>
          <w:tcPr>
            <w:tcW w:w="1891" w:type="dxa"/>
            <w:vAlign w:val="bottom"/>
          </w:tcPr>
          <w:p w14:paraId="09E87102" w14:textId="0A2ECBFC" w:rsidR="00AA7AEB" w:rsidRPr="00FB52B2" w:rsidRDefault="00AA7AEB" w:rsidP="00AA7AEB">
            <w:pPr>
              <w:keepNext/>
              <w:keepLines/>
            </w:pPr>
            <w:r w:rsidRPr="004D3B47">
              <w:rPr>
                <w:rFonts w:eastAsia="Times New Roman" w:cs="Arial"/>
                <w:szCs w:val="23"/>
                <w:lang w:eastAsia="en-AU"/>
              </w:rPr>
              <w:t>30-34</w:t>
            </w:r>
          </w:p>
        </w:tc>
        <w:tc>
          <w:tcPr>
            <w:tcW w:w="2406" w:type="dxa"/>
          </w:tcPr>
          <w:p w14:paraId="354415AC" w14:textId="7C1BF9A8" w:rsidR="00AA7AEB" w:rsidRPr="000D4068" w:rsidRDefault="00AA7AEB" w:rsidP="00AA7AEB">
            <w:pPr>
              <w:keepNext/>
              <w:keepLines/>
              <w:jc w:val="right"/>
            </w:pPr>
            <w:r w:rsidRPr="004D3B47">
              <w:t xml:space="preserve"> 175,566 </w:t>
            </w:r>
          </w:p>
        </w:tc>
        <w:tc>
          <w:tcPr>
            <w:tcW w:w="2268" w:type="dxa"/>
          </w:tcPr>
          <w:p w14:paraId="100026F4" w14:textId="7FF545FE" w:rsidR="00AA7AEB" w:rsidRPr="00FB52B2" w:rsidRDefault="00AA7AEB" w:rsidP="00AA7AEB">
            <w:pPr>
              <w:keepNext/>
              <w:keepLines/>
              <w:jc w:val="right"/>
            </w:pPr>
            <w:r w:rsidRPr="004D3B47">
              <w:t xml:space="preserve"> 140,699 </w:t>
            </w:r>
          </w:p>
        </w:tc>
        <w:tc>
          <w:tcPr>
            <w:tcW w:w="3218" w:type="dxa"/>
          </w:tcPr>
          <w:p w14:paraId="70E30C58" w14:textId="166DC435" w:rsidR="00AA7AEB" w:rsidRPr="00FB52B2" w:rsidRDefault="00AA7AEB" w:rsidP="00AA7AEB">
            <w:pPr>
              <w:keepNext/>
              <w:keepLines/>
              <w:jc w:val="right"/>
            </w:pPr>
            <w:r w:rsidRPr="004D3B47">
              <w:t>80.1</w:t>
            </w:r>
          </w:p>
        </w:tc>
      </w:tr>
      <w:tr w:rsidR="00AA7AEB" w:rsidRPr="00B97375" w14:paraId="03B138A8" w14:textId="77777777" w:rsidTr="0065748D">
        <w:trPr>
          <w:trHeight w:val="290"/>
        </w:trPr>
        <w:tc>
          <w:tcPr>
            <w:tcW w:w="1891" w:type="dxa"/>
            <w:vAlign w:val="bottom"/>
          </w:tcPr>
          <w:p w14:paraId="0BB212ED" w14:textId="650E4227" w:rsidR="00AA7AEB" w:rsidRPr="00FB52B2" w:rsidRDefault="00AA7AEB" w:rsidP="00AA7AEB">
            <w:pPr>
              <w:keepNext/>
              <w:keepLines/>
            </w:pPr>
            <w:r w:rsidRPr="004D3B47">
              <w:rPr>
                <w:rFonts w:eastAsia="Times New Roman" w:cs="Arial"/>
                <w:szCs w:val="23"/>
                <w:lang w:eastAsia="en-AU"/>
              </w:rPr>
              <w:t>35-39</w:t>
            </w:r>
          </w:p>
        </w:tc>
        <w:tc>
          <w:tcPr>
            <w:tcW w:w="2406" w:type="dxa"/>
          </w:tcPr>
          <w:p w14:paraId="498CC672" w14:textId="58E12457" w:rsidR="00AA7AEB" w:rsidRPr="000D4068" w:rsidRDefault="00AA7AEB" w:rsidP="00AA7AEB">
            <w:pPr>
              <w:keepNext/>
              <w:keepLines/>
              <w:jc w:val="right"/>
            </w:pPr>
            <w:r w:rsidRPr="004D3B47">
              <w:t xml:space="preserve"> 153,483 </w:t>
            </w:r>
          </w:p>
        </w:tc>
        <w:tc>
          <w:tcPr>
            <w:tcW w:w="2268" w:type="dxa"/>
          </w:tcPr>
          <w:p w14:paraId="38A5CDAB" w14:textId="280F1C66" w:rsidR="00AA7AEB" w:rsidRPr="00FB52B2" w:rsidRDefault="00AA7AEB" w:rsidP="00AA7AEB">
            <w:pPr>
              <w:keepNext/>
              <w:keepLines/>
              <w:jc w:val="right"/>
            </w:pPr>
            <w:r w:rsidRPr="004D3B47">
              <w:t xml:space="preserve"> 135,707 </w:t>
            </w:r>
          </w:p>
        </w:tc>
        <w:tc>
          <w:tcPr>
            <w:tcW w:w="3218" w:type="dxa"/>
          </w:tcPr>
          <w:p w14:paraId="4BCFF32F" w14:textId="1CBDE9C0" w:rsidR="00AA7AEB" w:rsidRPr="00FB52B2" w:rsidRDefault="00AA7AEB" w:rsidP="00AA7AEB">
            <w:pPr>
              <w:keepNext/>
              <w:keepLines/>
              <w:jc w:val="right"/>
            </w:pPr>
            <w:r w:rsidRPr="004D3B47">
              <w:t>88.4</w:t>
            </w:r>
          </w:p>
        </w:tc>
      </w:tr>
      <w:tr w:rsidR="00AA7AEB" w:rsidRPr="00B97375" w14:paraId="3B95E2BC" w14:textId="77777777" w:rsidTr="0065748D">
        <w:trPr>
          <w:trHeight w:val="290"/>
        </w:trPr>
        <w:tc>
          <w:tcPr>
            <w:tcW w:w="1891" w:type="dxa"/>
            <w:vAlign w:val="bottom"/>
          </w:tcPr>
          <w:p w14:paraId="40D72BB2" w14:textId="41A7416D" w:rsidR="00AA7AEB" w:rsidRPr="00FB52B2" w:rsidRDefault="00AA7AEB" w:rsidP="00AA7AEB">
            <w:pPr>
              <w:keepNext/>
              <w:keepLines/>
            </w:pPr>
            <w:r w:rsidRPr="004D3B47">
              <w:rPr>
                <w:rFonts w:eastAsia="Times New Roman" w:cs="Arial"/>
                <w:szCs w:val="23"/>
                <w:lang w:eastAsia="en-AU"/>
              </w:rPr>
              <w:t>40-44</w:t>
            </w:r>
          </w:p>
        </w:tc>
        <w:tc>
          <w:tcPr>
            <w:tcW w:w="2406" w:type="dxa"/>
          </w:tcPr>
          <w:p w14:paraId="19B41B04" w14:textId="51E96060" w:rsidR="00AA7AEB" w:rsidRPr="000D4068" w:rsidRDefault="00AA7AEB" w:rsidP="00AA7AEB">
            <w:pPr>
              <w:keepNext/>
              <w:keepLines/>
              <w:jc w:val="right"/>
            </w:pPr>
            <w:r w:rsidRPr="004D3B47">
              <w:t xml:space="preserve"> 141,868 </w:t>
            </w:r>
          </w:p>
        </w:tc>
        <w:tc>
          <w:tcPr>
            <w:tcW w:w="2268" w:type="dxa"/>
          </w:tcPr>
          <w:p w14:paraId="2D7D29A4" w14:textId="397EFC42" w:rsidR="00AA7AEB" w:rsidRPr="00FB52B2" w:rsidRDefault="00AA7AEB" w:rsidP="00AA7AEB">
            <w:pPr>
              <w:keepNext/>
              <w:keepLines/>
              <w:jc w:val="right"/>
            </w:pPr>
            <w:r w:rsidRPr="004D3B47">
              <w:t xml:space="preserve"> 130,319 </w:t>
            </w:r>
          </w:p>
        </w:tc>
        <w:tc>
          <w:tcPr>
            <w:tcW w:w="3218" w:type="dxa"/>
          </w:tcPr>
          <w:p w14:paraId="35B35378" w14:textId="3B64F240" w:rsidR="00AA7AEB" w:rsidRPr="00FB52B2" w:rsidRDefault="00AA7AEB" w:rsidP="00AA7AEB">
            <w:pPr>
              <w:keepNext/>
              <w:keepLines/>
              <w:jc w:val="right"/>
            </w:pPr>
            <w:r w:rsidRPr="004D3B47">
              <w:t>91.9</w:t>
            </w:r>
          </w:p>
        </w:tc>
      </w:tr>
      <w:tr w:rsidR="00AA7AEB" w:rsidRPr="00B97375" w14:paraId="702E6E06" w14:textId="77777777" w:rsidTr="0065748D">
        <w:trPr>
          <w:trHeight w:val="290"/>
        </w:trPr>
        <w:tc>
          <w:tcPr>
            <w:tcW w:w="1891" w:type="dxa"/>
            <w:vAlign w:val="bottom"/>
          </w:tcPr>
          <w:p w14:paraId="00280C5C" w14:textId="7F7EA0CA" w:rsidR="00AA7AEB" w:rsidRPr="00FB52B2" w:rsidRDefault="00AA7AEB" w:rsidP="00AA7AEB">
            <w:pPr>
              <w:keepNext/>
              <w:keepLines/>
            </w:pPr>
            <w:r w:rsidRPr="004D3B47">
              <w:rPr>
                <w:rFonts w:eastAsia="Times New Roman" w:cs="Arial"/>
                <w:szCs w:val="23"/>
                <w:lang w:eastAsia="en-AU"/>
              </w:rPr>
              <w:t>45-49</w:t>
            </w:r>
          </w:p>
        </w:tc>
        <w:tc>
          <w:tcPr>
            <w:tcW w:w="2406" w:type="dxa"/>
          </w:tcPr>
          <w:p w14:paraId="1B6ED288" w14:textId="5BBC27CA" w:rsidR="00AA7AEB" w:rsidRPr="000D4068" w:rsidRDefault="00AA7AEB" w:rsidP="00AA7AEB">
            <w:pPr>
              <w:keepNext/>
              <w:keepLines/>
              <w:jc w:val="right"/>
            </w:pPr>
            <w:r w:rsidRPr="004D3B47">
              <w:t xml:space="preserve"> 153,737 </w:t>
            </w:r>
          </w:p>
        </w:tc>
        <w:tc>
          <w:tcPr>
            <w:tcW w:w="2268" w:type="dxa"/>
          </w:tcPr>
          <w:p w14:paraId="058F6C39" w14:textId="692CDAE3" w:rsidR="00AA7AEB" w:rsidRPr="00FB52B2" w:rsidRDefault="00AA7AEB" w:rsidP="00AA7AEB">
            <w:pPr>
              <w:keepNext/>
              <w:keepLines/>
              <w:jc w:val="right"/>
            </w:pPr>
            <w:r w:rsidRPr="004D3B47">
              <w:t xml:space="preserve"> 143,112 </w:t>
            </w:r>
          </w:p>
        </w:tc>
        <w:tc>
          <w:tcPr>
            <w:tcW w:w="3218" w:type="dxa"/>
          </w:tcPr>
          <w:p w14:paraId="6A378D23" w14:textId="47BDAC30" w:rsidR="00AA7AEB" w:rsidRPr="00FB52B2" w:rsidRDefault="00AA7AEB" w:rsidP="00AA7AEB">
            <w:pPr>
              <w:keepNext/>
              <w:keepLines/>
              <w:jc w:val="right"/>
            </w:pPr>
            <w:r w:rsidRPr="004D3B47">
              <w:t>93.1</w:t>
            </w:r>
          </w:p>
        </w:tc>
      </w:tr>
      <w:tr w:rsidR="00AA7AEB" w:rsidRPr="00B97375" w14:paraId="370F6E23" w14:textId="77777777" w:rsidTr="0065748D">
        <w:trPr>
          <w:trHeight w:val="290"/>
        </w:trPr>
        <w:tc>
          <w:tcPr>
            <w:tcW w:w="1891" w:type="dxa"/>
            <w:vAlign w:val="bottom"/>
          </w:tcPr>
          <w:p w14:paraId="403FD51D" w14:textId="1BCF761F" w:rsidR="00AA7AEB" w:rsidRPr="00FB52B2" w:rsidRDefault="00AA7AEB" w:rsidP="00AA7AEB">
            <w:pPr>
              <w:keepNext/>
              <w:keepLines/>
            </w:pPr>
            <w:r w:rsidRPr="004D3B47">
              <w:rPr>
                <w:rFonts w:eastAsia="Times New Roman" w:cs="Arial"/>
                <w:szCs w:val="23"/>
                <w:lang w:eastAsia="en-AU"/>
              </w:rPr>
              <w:t>50-54</w:t>
            </w:r>
          </w:p>
        </w:tc>
        <w:tc>
          <w:tcPr>
            <w:tcW w:w="2406" w:type="dxa"/>
          </w:tcPr>
          <w:p w14:paraId="6BDF99F7" w14:textId="0FCC6836" w:rsidR="00AA7AEB" w:rsidRPr="000D4068" w:rsidRDefault="00AA7AEB" w:rsidP="00AA7AEB">
            <w:pPr>
              <w:keepNext/>
              <w:keepLines/>
              <w:jc w:val="right"/>
            </w:pPr>
            <w:r w:rsidRPr="004D3B47">
              <w:t xml:space="preserve"> 143,006 </w:t>
            </w:r>
          </w:p>
        </w:tc>
        <w:tc>
          <w:tcPr>
            <w:tcW w:w="2268" w:type="dxa"/>
          </w:tcPr>
          <w:p w14:paraId="7C22902A" w14:textId="71AF49C0" w:rsidR="00AA7AEB" w:rsidRPr="00FB52B2" w:rsidRDefault="00AA7AEB" w:rsidP="00AA7AEB">
            <w:pPr>
              <w:keepNext/>
              <w:keepLines/>
              <w:jc w:val="right"/>
            </w:pPr>
            <w:r w:rsidRPr="004D3B47">
              <w:t xml:space="preserve"> 132,077 </w:t>
            </w:r>
          </w:p>
        </w:tc>
        <w:tc>
          <w:tcPr>
            <w:tcW w:w="3218" w:type="dxa"/>
          </w:tcPr>
          <w:p w14:paraId="550189C7" w14:textId="4C17B768" w:rsidR="00AA7AEB" w:rsidRPr="00FB52B2" w:rsidRDefault="00AA7AEB" w:rsidP="00AA7AEB">
            <w:pPr>
              <w:keepNext/>
              <w:keepLines/>
              <w:jc w:val="right"/>
            </w:pPr>
            <w:r w:rsidRPr="004D3B47">
              <w:t>92.4</w:t>
            </w:r>
          </w:p>
        </w:tc>
      </w:tr>
      <w:tr w:rsidR="00AA7AEB" w:rsidRPr="00B97375" w14:paraId="64DE3539" w14:textId="77777777" w:rsidTr="0065748D">
        <w:trPr>
          <w:trHeight w:val="290"/>
        </w:trPr>
        <w:tc>
          <w:tcPr>
            <w:tcW w:w="1891" w:type="dxa"/>
            <w:vAlign w:val="bottom"/>
          </w:tcPr>
          <w:p w14:paraId="6600FC32" w14:textId="78841239" w:rsidR="00AA7AEB" w:rsidRPr="00FB52B2" w:rsidRDefault="00AA7AEB" w:rsidP="00AA7AEB">
            <w:pPr>
              <w:keepNext/>
              <w:keepLines/>
            </w:pPr>
            <w:r w:rsidRPr="004D3B47">
              <w:rPr>
                <w:rFonts w:eastAsia="Times New Roman" w:cs="Arial"/>
                <w:szCs w:val="23"/>
                <w:lang w:eastAsia="en-AU"/>
              </w:rPr>
              <w:t>55-59</w:t>
            </w:r>
          </w:p>
        </w:tc>
        <w:tc>
          <w:tcPr>
            <w:tcW w:w="2406" w:type="dxa"/>
          </w:tcPr>
          <w:p w14:paraId="4ED7EEF1" w14:textId="2FDD6A09" w:rsidR="00AA7AEB" w:rsidRPr="000D4068" w:rsidRDefault="00AA7AEB" w:rsidP="00AA7AEB">
            <w:pPr>
              <w:keepNext/>
              <w:keepLines/>
              <w:jc w:val="right"/>
            </w:pPr>
            <w:r w:rsidRPr="004D3B47">
              <w:t xml:space="preserve"> 140,766 </w:t>
            </w:r>
          </w:p>
        </w:tc>
        <w:tc>
          <w:tcPr>
            <w:tcW w:w="2268" w:type="dxa"/>
          </w:tcPr>
          <w:p w14:paraId="4CF67927" w14:textId="2B87149F" w:rsidR="00AA7AEB" w:rsidRPr="00FB52B2" w:rsidRDefault="00AA7AEB" w:rsidP="00AA7AEB">
            <w:pPr>
              <w:keepNext/>
              <w:keepLines/>
              <w:jc w:val="right"/>
            </w:pPr>
            <w:r w:rsidRPr="004D3B47">
              <w:t xml:space="preserve"> 125,748 </w:t>
            </w:r>
          </w:p>
        </w:tc>
        <w:tc>
          <w:tcPr>
            <w:tcW w:w="3218" w:type="dxa"/>
          </w:tcPr>
          <w:p w14:paraId="2692B2B3" w14:textId="3C816C69" w:rsidR="00AA7AEB" w:rsidRPr="00FB52B2" w:rsidRDefault="00AA7AEB" w:rsidP="00AA7AEB">
            <w:pPr>
              <w:keepNext/>
              <w:keepLines/>
              <w:jc w:val="right"/>
            </w:pPr>
            <w:r w:rsidRPr="004D3B47">
              <w:t>89.3</w:t>
            </w:r>
          </w:p>
        </w:tc>
      </w:tr>
      <w:tr w:rsidR="00AA7AEB" w:rsidRPr="00B97375" w14:paraId="74860F89" w14:textId="77777777" w:rsidTr="0065748D">
        <w:trPr>
          <w:trHeight w:val="290"/>
        </w:trPr>
        <w:tc>
          <w:tcPr>
            <w:tcW w:w="1891" w:type="dxa"/>
            <w:vAlign w:val="bottom"/>
          </w:tcPr>
          <w:p w14:paraId="3BACAE63" w14:textId="541B0D15" w:rsidR="00AA7AEB" w:rsidRPr="00FB52B2" w:rsidRDefault="00AA7AEB" w:rsidP="00AA7AEB">
            <w:pPr>
              <w:keepNext/>
              <w:keepLines/>
            </w:pPr>
            <w:r w:rsidRPr="004D3B47">
              <w:rPr>
                <w:rFonts w:eastAsia="Times New Roman" w:cs="Arial"/>
                <w:szCs w:val="23"/>
                <w:lang w:eastAsia="en-AU"/>
              </w:rPr>
              <w:t>60-64</w:t>
            </w:r>
          </w:p>
        </w:tc>
        <w:tc>
          <w:tcPr>
            <w:tcW w:w="2406" w:type="dxa"/>
          </w:tcPr>
          <w:p w14:paraId="6AAAEE45" w14:textId="04AFE47E" w:rsidR="00AA7AEB" w:rsidRPr="000D4068" w:rsidRDefault="00AA7AEB" w:rsidP="00AA7AEB">
            <w:pPr>
              <w:keepNext/>
              <w:keepLines/>
              <w:jc w:val="right"/>
            </w:pPr>
            <w:r w:rsidRPr="004D3B47">
              <w:t xml:space="preserve"> 119,026 </w:t>
            </w:r>
          </w:p>
        </w:tc>
        <w:tc>
          <w:tcPr>
            <w:tcW w:w="2268" w:type="dxa"/>
          </w:tcPr>
          <w:p w14:paraId="3A83B2E5" w14:textId="4D157729" w:rsidR="00AA7AEB" w:rsidRPr="00FB52B2" w:rsidRDefault="00AA7AEB" w:rsidP="00AA7AEB">
            <w:pPr>
              <w:keepNext/>
              <w:keepLines/>
              <w:jc w:val="right"/>
            </w:pPr>
            <w:r w:rsidRPr="004D3B47">
              <w:t xml:space="preserve"> 102,699 </w:t>
            </w:r>
          </w:p>
        </w:tc>
        <w:tc>
          <w:tcPr>
            <w:tcW w:w="3218" w:type="dxa"/>
          </w:tcPr>
          <w:p w14:paraId="6972CF42" w14:textId="6AF72D47" w:rsidR="00AA7AEB" w:rsidRPr="00FB52B2" w:rsidRDefault="00AA7AEB" w:rsidP="00AA7AEB">
            <w:pPr>
              <w:keepNext/>
              <w:keepLines/>
              <w:jc w:val="right"/>
            </w:pPr>
            <w:r w:rsidRPr="004D3B47">
              <w:t>86.3</w:t>
            </w:r>
          </w:p>
        </w:tc>
      </w:tr>
      <w:tr w:rsidR="00AA7AEB" w:rsidRPr="00B97375" w14:paraId="4D0A8A22" w14:textId="77777777" w:rsidTr="0065748D">
        <w:trPr>
          <w:trHeight w:val="290"/>
        </w:trPr>
        <w:tc>
          <w:tcPr>
            <w:tcW w:w="1891" w:type="dxa"/>
            <w:vAlign w:val="bottom"/>
          </w:tcPr>
          <w:p w14:paraId="560EDE93" w14:textId="7C080544" w:rsidR="00AA7AEB" w:rsidRPr="00FB52B2" w:rsidRDefault="00AA7AEB" w:rsidP="00AA7AEB">
            <w:pPr>
              <w:keepNext/>
              <w:keepLines/>
            </w:pPr>
            <w:r w:rsidRPr="004D3B47">
              <w:rPr>
                <w:rFonts w:eastAsia="Times New Roman" w:cs="Arial"/>
                <w:szCs w:val="23"/>
                <w:lang w:eastAsia="en-AU"/>
              </w:rPr>
              <w:t>65-69</w:t>
            </w:r>
          </w:p>
        </w:tc>
        <w:tc>
          <w:tcPr>
            <w:tcW w:w="2406" w:type="dxa"/>
          </w:tcPr>
          <w:p w14:paraId="137D8525" w14:textId="6B6E61D3" w:rsidR="00AA7AEB" w:rsidRPr="000D4068" w:rsidRDefault="00AA7AEB" w:rsidP="00AA7AEB">
            <w:pPr>
              <w:keepNext/>
              <w:keepLines/>
              <w:jc w:val="right"/>
            </w:pPr>
            <w:r w:rsidRPr="004D3B47">
              <w:t xml:space="preserve"> 98,277 </w:t>
            </w:r>
          </w:p>
        </w:tc>
        <w:tc>
          <w:tcPr>
            <w:tcW w:w="2268" w:type="dxa"/>
          </w:tcPr>
          <w:p w14:paraId="5169AAD1" w14:textId="4C557DF6" w:rsidR="00AA7AEB" w:rsidRPr="00FB52B2" w:rsidRDefault="00AA7AEB" w:rsidP="00AA7AEB">
            <w:pPr>
              <w:keepNext/>
              <w:keepLines/>
              <w:jc w:val="right"/>
            </w:pPr>
            <w:r w:rsidRPr="004D3B47">
              <w:t xml:space="preserve"> 80,036 </w:t>
            </w:r>
          </w:p>
        </w:tc>
        <w:tc>
          <w:tcPr>
            <w:tcW w:w="3218" w:type="dxa"/>
          </w:tcPr>
          <w:p w14:paraId="5DCAED9D" w14:textId="2FE3DE54" w:rsidR="00AA7AEB" w:rsidRPr="00FB52B2" w:rsidRDefault="00AA7AEB" w:rsidP="00AA7AEB">
            <w:pPr>
              <w:keepNext/>
              <w:keepLines/>
              <w:jc w:val="right"/>
            </w:pPr>
            <w:r w:rsidRPr="004D3B47">
              <w:t>81.4</w:t>
            </w:r>
          </w:p>
        </w:tc>
      </w:tr>
      <w:tr w:rsidR="00AA7AEB" w:rsidRPr="00B97375" w14:paraId="767E0013" w14:textId="77777777" w:rsidTr="0065748D">
        <w:trPr>
          <w:trHeight w:val="290"/>
        </w:trPr>
        <w:tc>
          <w:tcPr>
            <w:tcW w:w="1891" w:type="dxa"/>
            <w:vAlign w:val="bottom"/>
          </w:tcPr>
          <w:p w14:paraId="28621BFC" w14:textId="2E68EE05" w:rsidR="00AA7AEB" w:rsidRPr="00FB52B2" w:rsidRDefault="00AA7AEB" w:rsidP="00AA7AEB">
            <w:pPr>
              <w:keepNext/>
              <w:keepLines/>
            </w:pPr>
            <w:r w:rsidRPr="004D3B47">
              <w:rPr>
                <w:rFonts w:eastAsia="Times New Roman" w:cs="Arial"/>
                <w:b/>
                <w:bCs/>
                <w:szCs w:val="23"/>
                <w:lang w:eastAsia="en-AU"/>
              </w:rPr>
              <w:t>20-69</w:t>
            </w:r>
          </w:p>
        </w:tc>
        <w:tc>
          <w:tcPr>
            <w:tcW w:w="2406" w:type="dxa"/>
          </w:tcPr>
          <w:p w14:paraId="56D86006" w14:textId="6BE8A897" w:rsidR="00AA7AEB" w:rsidRPr="000D4068" w:rsidRDefault="00AA7AEB" w:rsidP="00AA7AEB">
            <w:pPr>
              <w:keepNext/>
              <w:keepLines/>
              <w:jc w:val="right"/>
            </w:pPr>
            <w:r w:rsidRPr="004D3B47">
              <w:rPr>
                <w:b/>
              </w:rPr>
              <w:t xml:space="preserve"> 1,485,520 </w:t>
            </w:r>
          </w:p>
        </w:tc>
        <w:tc>
          <w:tcPr>
            <w:tcW w:w="2268" w:type="dxa"/>
          </w:tcPr>
          <w:p w14:paraId="45E898FA" w14:textId="169D55FF" w:rsidR="00AA7AEB" w:rsidRPr="00FB52B2" w:rsidRDefault="00AA7AEB" w:rsidP="00AA7AEB">
            <w:pPr>
              <w:keepNext/>
              <w:keepLines/>
              <w:jc w:val="right"/>
            </w:pPr>
            <w:r w:rsidRPr="004D3B47">
              <w:rPr>
                <w:b/>
              </w:rPr>
              <w:t xml:space="preserve"> 1,205,841 </w:t>
            </w:r>
          </w:p>
        </w:tc>
        <w:tc>
          <w:tcPr>
            <w:tcW w:w="3218" w:type="dxa"/>
          </w:tcPr>
          <w:p w14:paraId="07417DA6" w14:textId="5EE59118" w:rsidR="00AA7AEB" w:rsidRPr="00FB52B2" w:rsidRDefault="00AA7AEB" w:rsidP="00AA7AEB">
            <w:pPr>
              <w:keepNext/>
              <w:keepLines/>
              <w:jc w:val="right"/>
            </w:pPr>
            <w:r w:rsidRPr="004D3B47">
              <w:rPr>
                <w:b/>
              </w:rPr>
              <w:t>81.2</w:t>
            </w:r>
          </w:p>
        </w:tc>
      </w:tr>
    </w:tbl>
    <w:p w14:paraId="2D974114" w14:textId="1EA86FAA" w:rsidR="00AA7AEB" w:rsidRDefault="00AA7AEB" w:rsidP="00AA7AEB"/>
    <w:p w14:paraId="19F5A252" w14:textId="77777777" w:rsidR="00030D6F" w:rsidRPr="004D3B47" w:rsidRDefault="00030D6F" w:rsidP="00030D6F"/>
    <w:p w14:paraId="7F60E353" w14:textId="77777777" w:rsidR="00030D6F" w:rsidRPr="004D3B47" w:rsidRDefault="00030D6F" w:rsidP="00030D6F"/>
    <w:p w14:paraId="42FDE88E" w14:textId="77777777" w:rsidR="00030D6F" w:rsidRPr="004D3B47" w:rsidRDefault="00030D6F" w:rsidP="00030D6F"/>
    <w:p w14:paraId="21CF5DBD" w14:textId="77777777" w:rsidR="00030D6F" w:rsidRPr="004D3B47" w:rsidRDefault="00030D6F" w:rsidP="00030D6F"/>
    <w:p w14:paraId="2B4BE072" w14:textId="77777777" w:rsidR="00030D6F" w:rsidRPr="004D3B47" w:rsidRDefault="00030D6F" w:rsidP="00030D6F">
      <w:pPr>
        <w:sectPr w:rsidR="00030D6F" w:rsidRPr="004D3B47" w:rsidSect="008A3FC6">
          <w:headerReference w:type="default" r:id="rId147"/>
          <w:footerReference w:type="default" r:id="rId148"/>
          <w:pgSz w:w="11907" w:h="16839" w:code="9"/>
          <w:pgMar w:top="1440" w:right="1417" w:bottom="1276" w:left="1440" w:header="708" w:footer="567" w:gutter="0"/>
          <w:cols w:space="708"/>
          <w:docGrid w:linePitch="360"/>
        </w:sectPr>
      </w:pPr>
    </w:p>
    <w:p w14:paraId="18EE4584" w14:textId="09D2F990" w:rsidR="00030D6F" w:rsidRPr="004D3B47" w:rsidRDefault="008E7879" w:rsidP="00DD6944">
      <w:pPr>
        <w:pStyle w:val="Caption"/>
        <w:keepNext/>
        <w:spacing w:after="80"/>
        <w:ind w:right="544"/>
        <w:jc w:val="both"/>
      </w:pPr>
      <w:bookmarkStart w:id="2321" w:name="_Ref436119638"/>
      <w:bookmarkStart w:id="2322" w:name="_Toc5627641"/>
      <w:bookmarkStart w:id="2323" w:name="_Toc12875583"/>
      <w:bookmarkStart w:id="2324" w:name="_Toc469398311"/>
      <w:bookmarkStart w:id="2325" w:name="_Toc486941074"/>
      <w:bookmarkStart w:id="2326" w:name="_Toc475605548"/>
      <w:bookmarkStart w:id="2327" w:name="_Toc509928519"/>
      <w:bookmarkStart w:id="2328" w:name="_Toc528676192"/>
      <w:bookmarkStart w:id="2329" w:name="_Toc68606706"/>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31</w:t>
      </w:r>
      <w:r w:rsidR="00905C1A" w:rsidRPr="004D3B47">
        <w:rPr>
          <w:noProof/>
        </w:rPr>
        <w:fldChar w:fldCharType="end"/>
      </w:r>
      <w:bookmarkEnd w:id="2321"/>
      <w:r w:rsidR="009A5D4A">
        <w:rPr>
          <w:noProof/>
        </w:rPr>
        <w:t xml:space="preserve"> </w:t>
      </w:r>
      <w:r w:rsidR="0097329E" w:rsidRPr="004D3B47">
        <w:t>Five-year coverage (w</w:t>
      </w:r>
      <w:r w:rsidR="00030D6F" w:rsidRPr="004D3B47">
        <w:t xml:space="preserve">omen aged 25-69 years screened in the five years prior to </w:t>
      </w:r>
      <w:sdt>
        <w:sdtPr>
          <w:alias w:val="End Period"/>
          <w:tag w:val="End Period"/>
          <w:id w:val="-828819343"/>
          <w:placeholder>
            <w:docPart w:val="C6A1122487E24A47A8FFAB28178D923C"/>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030D6F" w:rsidRPr="004D3B47">
        <w:t>, by ethnicity and DHB (hysterectomy adjusted</w:t>
      </w:r>
      <w:bookmarkEnd w:id="2322"/>
      <w:bookmarkEnd w:id="2323"/>
      <w:r w:rsidR="00030D6F" w:rsidRPr="004D3B47">
        <w:t>)</w:t>
      </w:r>
      <w:bookmarkEnd w:id="2324"/>
      <w:bookmarkEnd w:id="2325"/>
      <w:bookmarkEnd w:id="2326"/>
      <w:bookmarkEnd w:id="2327"/>
      <w:bookmarkEnd w:id="2328"/>
      <w:bookmarkEnd w:id="2329"/>
    </w:p>
    <w:tbl>
      <w:tblPr>
        <w:tblW w:w="492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20"/>
        <w:gridCol w:w="1469"/>
        <w:gridCol w:w="1471"/>
        <w:gridCol w:w="1470"/>
        <w:gridCol w:w="1471"/>
        <w:gridCol w:w="1471"/>
        <w:gridCol w:w="1470"/>
        <w:gridCol w:w="1471"/>
        <w:gridCol w:w="1474"/>
      </w:tblGrid>
      <w:tr w:rsidR="008A41B5" w:rsidRPr="004D3B47" w14:paraId="33B90184" w14:textId="77777777" w:rsidTr="008A41B5">
        <w:trPr>
          <w:trHeight w:val="301"/>
        </w:trPr>
        <w:tc>
          <w:tcPr>
            <w:tcW w:w="2120" w:type="dxa"/>
            <w:vMerge w:val="restart"/>
            <w:tcBorders>
              <w:top w:val="single" w:sz="4" w:space="0" w:color="auto"/>
            </w:tcBorders>
            <w:shd w:val="clear" w:color="000000" w:fill="D9D9D9"/>
            <w:noWrap/>
            <w:hideMark/>
          </w:tcPr>
          <w:p w14:paraId="07ED931A" w14:textId="6A3F31FB" w:rsidR="008A41B5" w:rsidRPr="004D3B47" w:rsidRDefault="008A41B5" w:rsidP="008A41B5">
            <w:pPr>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DHB</w:t>
            </w:r>
          </w:p>
        </w:tc>
        <w:tc>
          <w:tcPr>
            <w:tcW w:w="2940" w:type="dxa"/>
            <w:gridSpan w:val="2"/>
            <w:tcBorders>
              <w:top w:val="single" w:sz="4" w:space="0" w:color="auto"/>
              <w:bottom w:val="nil"/>
            </w:tcBorders>
            <w:shd w:val="clear" w:color="000000" w:fill="D9D9D9"/>
            <w:noWrap/>
            <w:vAlign w:val="bottom"/>
            <w:hideMark/>
          </w:tcPr>
          <w:p w14:paraId="4030FE20" w14:textId="77777777" w:rsidR="008A41B5" w:rsidRPr="004D3B47" w:rsidRDefault="008A41B5" w:rsidP="00576432">
            <w:pPr>
              <w:ind w:right="562"/>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Māori</w:t>
            </w:r>
          </w:p>
        </w:tc>
        <w:tc>
          <w:tcPr>
            <w:tcW w:w="2941" w:type="dxa"/>
            <w:gridSpan w:val="2"/>
            <w:tcBorders>
              <w:top w:val="single" w:sz="4" w:space="0" w:color="auto"/>
              <w:bottom w:val="nil"/>
            </w:tcBorders>
            <w:shd w:val="clear" w:color="000000" w:fill="D9D9D9"/>
            <w:noWrap/>
            <w:vAlign w:val="bottom"/>
            <w:hideMark/>
          </w:tcPr>
          <w:p w14:paraId="3291D583" w14:textId="77777777" w:rsidR="008A41B5" w:rsidRPr="004D3B47" w:rsidRDefault="008A41B5" w:rsidP="00576432">
            <w:pPr>
              <w:ind w:right="562"/>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Pacific</w:t>
            </w:r>
          </w:p>
        </w:tc>
        <w:tc>
          <w:tcPr>
            <w:tcW w:w="2941" w:type="dxa"/>
            <w:gridSpan w:val="2"/>
            <w:tcBorders>
              <w:top w:val="single" w:sz="4" w:space="0" w:color="auto"/>
              <w:bottom w:val="nil"/>
            </w:tcBorders>
            <w:shd w:val="clear" w:color="000000" w:fill="D9D9D9"/>
            <w:noWrap/>
            <w:vAlign w:val="bottom"/>
            <w:hideMark/>
          </w:tcPr>
          <w:p w14:paraId="1FB8CBCC" w14:textId="77777777" w:rsidR="008A41B5" w:rsidRPr="004D3B47" w:rsidRDefault="008A41B5" w:rsidP="00576432">
            <w:pPr>
              <w:ind w:right="562"/>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Asian</w:t>
            </w:r>
          </w:p>
        </w:tc>
        <w:tc>
          <w:tcPr>
            <w:tcW w:w="2945" w:type="dxa"/>
            <w:gridSpan w:val="2"/>
            <w:tcBorders>
              <w:top w:val="single" w:sz="4" w:space="0" w:color="auto"/>
              <w:bottom w:val="nil"/>
            </w:tcBorders>
            <w:shd w:val="clear" w:color="000000" w:fill="D9D9D9"/>
            <w:noWrap/>
            <w:vAlign w:val="bottom"/>
            <w:hideMark/>
          </w:tcPr>
          <w:p w14:paraId="0F6F1659" w14:textId="77777777" w:rsidR="008A41B5" w:rsidRPr="004D3B47" w:rsidRDefault="008A41B5" w:rsidP="00576432">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European/ Other</w:t>
            </w:r>
          </w:p>
        </w:tc>
      </w:tr>
      <w:tr w:rsidR="008A41B5" w:rsidRPr="004D3B47" w14:paraId="3D660A21" w14:textId="77777777" w:rsidTr="000E7013">
        <w:trPr>
          <w:trHeight w:val="301"/>
        </w:trPr>
        <w:tc>
          <w:tcPr>
            <w:tcW w:w="2120" w:type="dxa"/>
            <w:vMerge/>
            <w:tcBorders>
              <w:bottom w:val="single" w:sz="4" w:space="0" w:color="auto"/>
            </w:tcBorders>
            <w:shd w:val="clear" w:color="000000" w:fill="D9D9D9"/>
            <w:noWrap/>
            <w:hideMark/>
          </w:tcPr>
          <w:p w14:paraId="5B7BECBC" w14:textId="47708105" w:rsidR="008A41B5" w:rsidRPr="004D3B47" w:rsidRDefault="008A41B5" w:rsidP="008A41B5">
            <w:pPr>
              <w:rPr>
                <w:rFonts w:asciiTheme="minorHAnsi" w:eastAsia="Times New Roman" w:hAnsiTheme="minorHAnsi"/>
                <w:b/>
                <w:bCs/>
                <w:sz w:val="22"/>
                <w:lang w:eastAsia="en-AU"/>
              </w:rPr>
            </w:pPr>
          </w:p>
        </w:tc>
        <w:tc>
          <w:tcPr>
            <w:tcW w:w="1469" w:type="dxa"/>
            <w:tcBorders>
              <w:top w:val="nil"/>
              <w:bottom w:val="single" w:sz="4" w:space="0" w:color="auto"/>
            </w:tcBorders>
            <w:shd w:val="clear" w:color="000000" w:fill="D9D9D9"/>
            <w:noWrap/>
            <w:vAlign w:val="bottom"/>
            <w:hideMark/>
          </w:tcPr>
          <w:p w14:paraId="3C35C296" w14:textId="77777777" w:rsidR="008A41B5" w:rsidRPr="004D3B47" w:rsidRDefault="008A41B5" w:rsidP="00576432">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N</w:t>
            </w:r>
          </w:p>
        </w:tc>
        <w:tc>
          <w:tcPr>
            <w:tcW w:w="1471" w:type="dxa"/>
            <w:tcBorders>
              <w:top w:val="nil"/>
              <w:bottom w:val="single" w:sz="4" w:space="0" w:color="auto"/>
            </w:tcBorders>
            <w:shd w:val="clear" w:color="000000" w:fill="D9D9D9"/>
            <w:noWrap/>
            <w:vAlign w:val="bottom"/>
            <w:hideMark/>
          </w:tcPr>
          <w:p w14:paraId="7576C99C" w14:textId="77777777" w:rsidR="008A41B5" w:rsidRPr="004D3B47" w:rsidRDefault="008A41B5" w:rsidP="00576432">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w:t>
            </w:r>
          </w:p>
        </w:tc>
        <w:tc>
          <w:tcPr>
            <w:tcW w:w="1470" w:type="dxa"/>
            <w:tcBorders>
              <w:top w:val="nil"/>
              <w:bottom w:val="single" w:sz="4" w:space="0" w:color="auto"/>
            </w:tcBorders>
            <w:shd w:val="clear" w:color="000000" w:fill="D9D9D9"/>
            <w:noWrap/>
            <w:vAlign w:val="bottom"/>
            <w:hideMark/>
          </w:tcPr>
          <w:p w14:paraId="69214CB2" w14:textId="77777777" w:rsidR="008A41B5" w:rsidRPr="004D3B47" w:rsidRDefault="008A41B5" w:rsidP="00576432">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N</w:t>
            </w:r>
          </w:p>
        </w:tc>
        <w:tc>
          <w:tcPr>
            <w:tcW w:w="1471" w:type="dxa"/>
            <w:tcBorders>
              <w:top w:val="nil"/>
              <w:bottom w:val="single" w:sz="4" w:space="0" w:color="auto"/>
            </w:tcBorders>
            <w:shd w:val="clear" w:color="000000" w:fill="D9D9D9"/>
            <w:noWrap/>
            <w:vAlign w:val="bottom"/>
            <w:hideMark/>
          </w:tcPr>
          <w:p w14:paraId="3D883F93" w14:textId="77777777" w:rsidR="008A41B5" w:rsidRPr="004D3B47" w:rsidRDefault="008A41B5" w:rsidP="00576432">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w:t>
            </w:r>
          </w:p>
        </w:tc>
        <w:tc>
          <w:tcPr>
            <w:tcW w:w="1471" w:type="dxa"/>
            <w:tcBorders>
              <w:top w:val="nil"/>
              <w:bottom w:val="single" w:sz="4" w:space="0" w:color="auto"/>
            </w:tcBorders>
            <w:shd w:val="clear" w:color="000000" w:fill="D9D9D9"/>
            <w:noWrap/>
            <w:vAlign w:val="bottom"/>
            <w:hideMark/>
          </w:tcPr>
          <w:p w14:paraId="2EFBCE5C" w14:textId="77777777" w:rsidR="008A41B5" w:rsidRPr="004D3B47" w:rsidRDefault="008A41B5" w:rsidP="00576432">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N</w:t>
            </w:r>
          </w:p>
        </w:tc>
        <w:tc>
          <w:tcPr>
            <w:tcW w:w="1470" w:type="dxa"/>
            <w:tcBorders>
              <w:top w:val="nil"/>
              <w:bottom w:val="single" w:sz="4" w:space="0" w:color="auto"/>
            </w:tcBorders>
            <w:shd w:val="clear" w:color="000000" w:fill="D9D9D9"/>
            <w:noWrap/>
            <w:vAlign w:val="bottom"/>
            <w:hideMark/>
          </w:tcPr>
          <w:p w14:paraId="0D285EBD" w14:textId="77777777" w:rsidR="008A41B5" w:rsidRPr="004D3B47" w:rsidRDefault="008A41B5" w:rsidP="00576432">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w:t>
            </w:r>
          </w:p>
        </w:tc>
        <w:tc>
          <w:tcPr>
            <w:tcW w:w="1471" w:type="dxa"/>
            <w:tcBorders>
              <w:top w:val="nil"/>
              <w:bottom w:val="single" w:sz="4" w:space="0" w:color="auto"/>
            </w:tcBorders>
            <w:shd w:val="clear" w:color="000000" w:fill="D9D9D9"/>
            <w:noWrap/>
            <w:vAlign w:val="bottom"/>
            <w:hideMark/>
          </w:tcPr>
          <w:p w14:paraId="60C73ECB" w14:textId="77777777" w:rsidR="008A41B5" w:rsidRPr="004D3B47" w:rsidRDefault="008A41B5" w:rsidP="00576432">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N</w:t>
            </w:r>
          </w:p>
        </w:tc>
        <w:tc>
          <w:tcPr>
            <w:tcW w:w="1474" w:type="dxa"/>
            <w:tcBorders>
              <w:top w:val="nil"/>
              <w:bottom w:val="single" w:sz="4" w:space="0" w:color="auto"/>
            </w:tcBorders>
            <w:shd w:val="clear" w:color="000000" w:fill="D9D9D9"/>
            <w:noWrap/>
            <w:vAlign w:val="bottom"/>
            <w:hideMark/>
          </w:tcPr>
          <w:p w14:paraId="56C0CC2F" w14:textId="77777777" w:rsidR="008A41B5" w:rsidRPr="004D3B47" w:rsidRDefault="008A41B5" w:rsidP="00576432">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w:t>
            </w:r>
          </w:p>
        </w:tc>
      </w:tr>
      <w:tr w:rsidR="004D3B47" w:rsidRPr="004D3B47" w14:paraId="0EE0B425" w14:textId="77777777" w:rsidTr="00D1642F">
        <w:trPr>
          <w:trHeight w:val="331"/>
        </w:trPr>
        <w:tc>
          <w:tcPr>
            <w:tcW w:w="2120" w:type="dxa"/>
            <w:tcBorders>
              <w:top w:val="single" w:sz="4" w:space="0" w:color="auto"/>
            </w:tcBorders>
            <w:shd w:val="clear" w:color="auto" w:fill="auto"/>
            <w:noWrap/>
            <w:vAlign w:val="bottom"/>
            <w:hideMark/>
          </w:tcPr>
          <w:p w14:paraId="0E9F72C7" w14:textId="77777777" w:rsidR="00B26AC3" w:rsidRPr="004D3B47" w:rsidRDefault="00B26AC3" w:rsidP="00B26AC3">
            <w:pPr>
              <w:rPr>
                <w:rFonts w:asciiTheme="minorHAnsi" w:eastAsia="Times New Roman" w:hAnsiTheme="minorHAnsi"/>
                <w:sz w:val="22"/>
                <w:lang w:eastAsia="en-AU"/>
              </w:rPr>
            </w:pPr>
            <w:r w:rsidRPr="004D3B47">
              <w:rPr>
                <w:sz w:val="22"/>
              </w:rPr>
              <w:t>Auckland</w:t>
            </w:r>
          </w:p>
        </w:tc>
        <w:tc>
          <w:tcPr>
            <w:tcW w:w="1469" w:type="dxa"/>
            <w:tcBorders>
              <w:top w:val="single" w:sz="4" w:space="0" w:color="auto"/>
            </w:tcBorders>
            <w:shd w:val="clear" w:color="auto" w:fill="auto"/>
            <w:noWrap/>
          </w:tcPr>
          <w:p w14:paraId="1602E728" w14:textId="04689EB6" w:rsidR="00B26AC3" w:rsidRPr="004D3B47" w:rsidRDefault="00B26AC3" w:rsidP="00B26AC3">
            <w:pPr>
              <w:jc w:val="right"/>
              <w:rPr>
                <w:rFonts w:asciiTheme="minorHAnsi" w:hAnsiTheme="minorHAnsi"/>
                <w:sz w:val="22"/>
              </w:rPr>
            </w:pPr>
            <w:r w:rsidRPr="004D3B47">
              <w:t xml:space="preserve"> 7,164 </w:t>
            </w:r>
          </w:p>
        </w:tc>
        <w:tc>
          <w:tcPr>
            <w:tcW w:w="1471" w:type="dxa"/>
            <w:tcBorders>
              <w:top w:val="single" w:sz="4" w:space="0" w:color="auto"/>
            </w:tcBorders>
            <w:shd w:val="clear" w:color="auto" w:fill="auto"/>
            <w:noWrap/>
          </w:tcPr>
          <w:p w14:paraId="086A991D" w14:textId="3C9D51BB" w:rsidR="00B26AC3" w:rsidRPr="004D3B47" w:rsidRDefault="00B26AC3" w:rsidP="00B26AC3">
            <w:pPr>
              <w:jc w:val="right"/>
              <w:rPr>
                <w:rFonts w:asciiTheme="minorHAnsi" w:hAnsiTheme="minorHAnsi"/>
                <w:sz w:val="22"/>
              </w:rPr>
            </w:pPr>
            <w:r w:rsidRPr="004D3B47">
              <w:t>63.9</w:t>
            </w:r>
          </w:p>
        </w:tc>
        <w:tc>
          <w:tcPr>
            <w:tcW w:w="1470" w:type="dxa"/>
            <w:tcBorders>
              <w:top w:val="single" w:sz="4" w:space="0" w:color="auto"/>
            </w:tcBorders>
            <w:shd w:val="clear" w:color="auto" w:fill="auto"/>
            <w:noWrap/>
          </w:tcPr>
          <w:p w14:paraId="7C80AE1F" w14:textId="367D4D72" w:rsidR="00B26AC3" w:rsidRPr="004D3B47" w:rsidRDefault="00B26AC3" w:rsidP="00B26AC3">
            <w:pPr>
              <w:jc w:val="right"/>
              <w:rPr>
                <w:rFonts w:asciiTheme="minorHAnsi" w:hAnsiTheme="minorHAnsi"/>
                <w:sz w:val="22"/>
              </w:rPr>
            </w:pPr>
            <w:r w:rsidRPr="004D3B47">
              <w:t xml:space="preserve"> 12,150 </w:t>
            </w:r>
          </w:p>
        </w:tc>
        <w:tc>
          <w:tcPr>
            <w:tcW w:w="1471" w:type="dxa"/>
            <w:tcBorders>
              <w:top w:val="single" w:sz="4" w:space="0" w:color="auto"/>
            </w:tcBorders>
            <w:shd w:val="clear" w:color="auto" w:fill="auto"/>
            <w:noWrap/>
          </w:tcPr>
          <w:p w14:paraId="6FA4CB21" w14:textId="0010E410" w:rsidR="00B26AC3" w:rsidRPr="004D3B47" w:rsidRDefault="00B26AC3" w:rsidP="00B26AC3">
            <w:pPr>
              <w:jc w:val="right"/>
              <w:rPr>
                <w:rFonts w:asciiTheme="minorHAnsi" w:hAnsiTheme="minorHAnsi"/>
                <w:sz w:val="22"/>
              </w:rPr>
            </w:pPr>
            <w:r w:rsidRPr="004D3B47">
              <w:t>83.9</w:t>
            </w:r>
          </w:p>
        </w:tc>
        <w:tc>
          <w:tcPr>
            <w:tcW w:w="1471" w:type="dxa"/>
            <w:tcBorders>
              <w:top w:val="single" w:sz="4" w:space="0" w:color="auto"/>
            </w:tcBorders>
            <w:shd w:val="clear" w:color="auto" w:fill="auto"/>
            <w:noWrap/>
          </w:tcPr>
          <w:p w14:paraId="2011922C" w14:textId="2309DE88" w:rsidR="00B26AC3" w:rsidRPr="004D3B47" w:rsidRDefault="00B26AC3" w:rsidP="00B26AC3">
            <w:pPr>
              <w:jc w:val="right"/>
              <w:rPr>
                <w:rFonts w:asciiTheme="minorHAnsi" w:hAnsiTheme="minorHAnsi"/>
                <w:sz w:val="22"/>
              </w:rPr>
            </w:pPr>
            <w:r w:rsidRPr="004D3B47">
              <w:t xml:space="preserve"> 36,146 </w:t>
            </w:r>
          </w:p>
        </w:tc>
        <w:tc>
          <w:tcPr>
            <w:tcW w:w="1470" w:type="dxa"/>
            <w:tcBorders>
              <w:top w:val="single" w:sz="4" w:space="0" w:color="auto"/>
            </w:tcBorders>
            <w:shd w:val="clear" w:color="auto" w:fill="auto"/>
            <w:noWrap/>
          </w:tcPr>
          <w:p w14:paraId="5D216C16" w14:textId="4CAABB08" w:rsidR="00B26AC3" w:rsidRPr="004D3B47" w:rsidRDefault="00B26AC3" w:rsidP="00B26AC3">
            <w:pPr>
              <w:jc w:val="right"/>
              <w:rPr>
                <w:rFonts w:asciiTheme="minorHAnsi" w:hAnsiTheme="minorHAnsi"/>
                <w:sz w:val="22"/>
              </w:rPr>
            </w:pPr>
            <w:r w:rsidRPr="004D3B47">
              <w:t>61.4</w:t>
            </w:r>
          </w:p>
        </w:tc>
        <w:tc>
          <w:tcPr>
            <w:tcW w:w="1471" w:type="dxa"/>
            <w:tcBorders>
              <w:top w:val="single" w:sz="4" w:space="0" w:color="auto"/>
            </w:tcBorders>
            <w:shd w:val="clear" w:color="auto" w:fill="auto"/>
            <w:noWrap/>
          </w:tcPr>
          <w:p w14:paraId="663C7A7B" w14:textId="4B101E90" w:rsidR="00B26AC3" w:rsidRPr="004D3B47" w:rsidRDefault="00B26AC3" w:rsidP="00B26AC3">
            <w:pPr>
              <w:jc w:val="right"/>
              <w:rPr>
                <w:rFonts w:asciiTheme="minorHAnsi" w:hAnsiTheme="minorHAnsi"/>
                <w:sz w:val="22"/>
              </w:rPr>
            </w:pPr>
            <w:r w:rsidRPr="004D3B47">
              <w:t xml:space="preserve"> 71,072 </w:t>
            </w:r>
          </w:p>
        </w:tc>
        <w:tc>
          <w:tcPr>
            <w:tcW w:w="1474" w:type="dxa"/>
            <w:tcBorders>
              <w:top w:val="single" w:sz="4" w:space="0" w:color="auto"/>
            </w:tcBorders>
            <w:shd w:val="clear" w:color="auto" w:fill="auto"/>
            <w:noWrap/>
          </w:tcPr>
          <w:p w14:paraId="3933AF81" w14:textId="44715A85" w:rsidR="00B26AC3" w:rsidRPr="004D3B47" w:rsidRDefault="00B26AC3" w:rsidP="00B26AC3">
            <w:pPr>
              <w:jc w:val="right"/>
              <w:rPr>
                <w:rFonts w:asciiTheme="minorHAnsi" w:hAnsiTheme="minorHAnsi"/>
                <w:sz w:val="22"/>
              </w:rPr>
            </w:pPr>
            <w:r w:rsidRPr="004D3B47">
              <w:t>95.0</w:t>
            </w:r>
          </w:p>
        </w:tc>
      </w:tr>
      <w:tr w:rsidR="004D3B47" w:rsidRPr="004D3B47" w14:paraId="5DB008BC" w14:textId="77777777" w:rsidTr="00D1642F">
        <w:trPr>
          <w:trHeight w:val="301"/>
        </w:trPr>
        <w:tc>
          <w:tcPr>
            <w:tcW w:w="2120" w:type="dxa"/>
            <w:shd w:val="clear" w:color="auto" w:fill="auto"/>
            <w:noWrap/>
            <w:vAlign w:val="bottom"/>
            <w:hideMark/>
          </w:tcPr>
          <w:p w14:paraId="5D6B9F78" w14:textId="77777777" w:rsidR="00B26AC3" w:rsidRPr="004D3B47" w:rsidRDefault="00B26AC3" w:rsidP="00B26AC3">
            <w:pPr>
              <w:rPr>
                <w:rFonts w:asciiTheme="minorHAnsi" w:eastAsia="Times New Roman" w:hAnsiTheme="minorHAnsi"/>
                <w:sz w:val="22"/>
                <w:lang w:eastAsia="en-AU"/>
              </w:rPr>
            </w:pPr>
            <w:r w:rsidRPr="004D3B47">
              <w:rPr>
                <w:sz w:val="22"/>
              </w:rPr>
              <w:t>Bay of Plenty</w:t>
            </w:r>
          </w:p>
        </w:tc>
        <w:tc>
          <w:tcPr>
            <w:tcW w:w="1469" w:type="dxa"/>
            <w:shd w:val="clear" w:color="auto" w:fill="auto"/>
            <w:noWrap/>
          </w:tcPr>
          <w:p w14:paraId="04D1A8FF" w14:textId="676A9333" w:rsidR="00B26AC3" w:rsidRPr="004D3B47" w:rsidRDefault="00B26AC3" w:rsidP="00B26AC3">
            <w:pPr>
              <w:jc w:val="right"/>
              <w:rPr>
                <w:rFonts w:asciiTheme="minorHAnsi" w:hAnsiTheme="minorHAnsi"/>
                <w:sz w:val="22"/>
              </w:rPr>
            </w:pPr>
            <w:r w:rsidRPr="004D3B47">
              <w:t xml:space="preserve"> 11,015 </w:t>
            </w:r>
          </w:p>
        </w:tc>
        <w:tc>
          <w:tcPr>
            <w:tcW w:w="1471" w:type="dxa"/>
            <w:shd w:val="clear" w:color="auto" w:fill="auto"/>
            <w:noWrap/>
          </w:tcPr>
          <w:p w14:paraId="7A4CEF69" w14:textId="0D7D35E8" w:rsidR="00B26AC3" w:rsidRPr="004D3B47" w:rsidRDefault="00B26AC3" w:rsidP="00B26AC3">
            <w:pPr>
              <w:jc w:val="right"/>
              <w:rPr>
                <w:rFonts w:asciiTheme="minorHAnsi" w:hAnsiTheme="minorHAnsi"/>
                <w:sz w:val="22"/>
              </w:rPr>
            </w:pPr>
            <w:r w:rsidRPr="004D3B47">
              <w:t>82.3</w:t>
            </w:r>
          </w:p>
        </w:tc>
        <w:tc>
          <w:tcPr>
            <w:tcW w:w="1470" w:type="dxa"/>
            <w:shd w:val="clear" w:color="auto" w:fill="auto"/>
            <w:noWrap/>
          </w:tcPr>
          <w:p w14:paraId="748998DC" w14:textId="1789B829" w:rsidR="00B26AC3" w:rsidRPr="004D3B47" w:rsidRDefault="00B26AC3" w:rsidP="00B26AC3">
            <w:pPr>
              <w:jc w:val="right"/>
              <w:rPr>
                <w:rFonts w:asciiTheme="minorHAnsi" w:hAnsiTheme="minorHAnsi"/>
                <w:sz w:val="22"/>
              </w:rPr>
            </w:pPr>
            <w:r w:rsidRPr="004D3B47">
              <w:t xml:space="preserve"> 740 </w:t>
            </w:r>
          </w:p>
        </w:tc>
        <w:tc>
          <w:tcPr>
            <w:tcW w:w="1471" w:type="dxa"/>
            <w:shd w:val="clear" w:color="auto" w:fill="auto"/>
            <w:noWrap/>
          </w:tcPr>
          <w:p w14:paraId="5DBA2ABA" w14:textId="196ABD30" w:rsidR="00B26AC3" w:rsidRPr="004D3B47" w:rsidRDefault="00B26AC3" w:rsidP="00B26AC3">
            <w:pPr>
              <w:jc w:val="right"/>
              <w:rPr>
                <w:rFonts w:asciiTheme="minorHAnsi" w:hAnsiTheme="minorHAnsi"/>
                <w:sz w:val="22"/>
              </w:rPr>
            </w:pPr>
            <w:r w:rsidRPr="004D3B47">
              <w:t>82.0</w:t>
            </w:r>
          </w:p>
        </w:tc>
        <w:tc>
          <w:tcPr>
            <w:tcW w:w="1471" w:type="dxa"/>
            <w:shd w:val="clear" w:color="auto" w:fill="auto"/>
            <w:noWrap/>
          </w:tcPr>
          <w:p w14:paraId="4A0616AF" w14:textId="2EE88812" w:rsidR="00B26AC3" w:rsidRPr="004D3B47" w:rsidRDefault="00B26AC3" w:rsidP="00B26AC3">
            <w:pPr>
              <w:jc w:val="right"/>
              <w:rPr>
                <w:rFonts w:asciiTheme="minorHAnsi" w:hAnsiTheme="minorHAnsi"/>
                <w:sz w:val="22"/>
              </w:rPr>
            </w:pPr>
            <w:r w:rsidRPr="004D3B47">
              <w:t xml:space="preserve"> 3,392 </w:t>
            </w:r>
          </w:p>
        </w:tc>
        <w:tc>
          <w:tcPr>
            <w:tcW w:w="1470" w:type="dxa"/>
            <w:shd w:val="clear" w:color="auto" w:fill="auto"/>
            <w:noWrap/>
          </w:tcPr>
          <w:p w14:paraId="66A10DBD" w14:textId="29B8E5C5" w:rsidR="00B26AC3" w:rsidRPr="004D3B47" w:rsidRDefault="00B26AC3" w:rsidP="00B26AC3">
            <w:pPr>
              <w:jc w:val="right"/>
              <w:rPr>
                <w:rFonts w:asciiTheme="minorHAnsi" w:hAnsiTheme="minorHAnsi"/>
                <w:sz w:val="22"/>
              </w:rPr>
            </w:pPr>
            <w:r w:rsidRPr="004D3B47">
              <w:t>62.5</w:t>
            </w:r>
          </w:p>
        </w:tc>
        <w:tc>
          <w:tcPr>
            <w:tcW w:w="1471" w:type="dxa"/>
            <w:shd w:val="clear" w:color="auto" w:fill="auto"/>
            <w:noWrap/>
          </w:tcPr>
          <w:p w14:paraId="4B990784" w14:textId="35537821" w:rsidR="00B26AC3" w:rsidRPr="004D3B47" w:rsidRDefault="00B26AC3" w:rsidP="00B26AC3">
            <w:pPr>
              <w:jc w:val="right"/>
              <w:rPr>
                <w:rFonts w:asciiTheme="minorHAnsi" w:hAnsiTheme="minorHAnsi"/>
                <w:sz w:val="22"/>
              </w:rPr>
            </w:pPr>
            <w:r w:rsidRPr="004D3B47">
              <w:t xml:space="preserve"> 41,696 </w:t>
            </w:r>
          </w:p>
        </w:tc>
        <w:tc>
          <w:tcPr>
            <w:tcW w:w="1474" w:type="dxa"/>
            <w:shd w:val="clear" w:color="auto" w:fill="auto"/>
            <w:noWrap/>
          </w:tcPr>
          <w:p w14:paraId="48C23675" w14:textId="1A87B1F5" w:rsidR="00B26AC3" w:rsidRPr="004D3B47" w:rsidRDefault="00B26AC3" w:rsidP="00B26AC3">
            <w:pPr>
              <w:jc w:val="right"/>
              <w:rPr>
                <w:rFonts w:asciiTheme="minorHAnsi" w:hAnsiTheme="minorHAnsi"/>
                <w:sz w:val="22"/>
              </w:rPr>
            </w:pPr>
            <w:r w:rsidRPr="004D3B47">
              <w:t>98.5</w:t>
            </w:r>
          </w:p>
        </w:tc>
      </w:tr>
      <w:tr w:rsidR="004D3B47" w:rsidRPr="004D3B47" w14:paraId="1CE0C77E" w14:textId="77777777" w:rsidTr="00D1642F">
        <w:trPr>
          <w:trHeight w:val="301"/>
        </w:trPr>
        <w:tc>
          <w:tcPr>
            <w:tcW w:w="2120" w:type="dxa"/>
            <w:shd w:val="clear" w:color="auto" w:fill="auto"/>
            <w:noWrap/>
            <w:vAlign w:val="bottom"/>
            <w:hideMark/>
          </w:tcPr>
          <w:p w14:paraId="454BF328" w14:textId="77777777" w:rsidR="00B26AC3" w:rsidRPr="004D3B47" w:rsidRDefault="00B26AC3" w:rsidP="00B26AC3">
            <w:pPr>
              <w:rPr>
                <w:rFonts w:asciiTheme="minorHAnsi" w:eastAsia="Times New Roman" w:hAnsiTheme="minorHAnsi"/>
                <w:sz w:val="22"/>
                <w:lang w:eastAsia="en-AU"/>
              </w:rPr>
            </w:pPr>
            <w:r w:rsidRPr="004D3B47">
              <w:rPr>
                <w:sz w:val="22"/>
              </w:rPr>
              <w:t>Canterbury</w:t>
            </w:r>
          </w:p>
        </w:tc>
        <w:tc>
          <w:tcPr>
            <w:tcW w:w="1469" w:type="dxa"/>
            <w:shd w:val="clear" w:color="auto" w:fill="auto"/>
            <w:noWrap/>
          </w:tcPr>
          <w:p w14:paraId="0DBC1DBA" w14:textId="62C2CBEF" w:rsidR="00B26AC3" w:rsidRPr="004D3B47" w:rsidRDefault="00B26AC3" w:rsidP="00B26AC3">
            <w:pPr>
              <w:jc w:val="right"/>
              <w:rPr>
                <w:rFonts w:asciiTheme="minorHAnsi" w:hAnsiTheme="minorHAnsi"/>
                <w:sz w:val="22"/>
              </w:rPr>
            </w:pPr>
            <w:r w:rsidRPr="004D3B47">
              <w:t xml:space="preserve"> 7,415 </w:t>
            </w:r>
          </w:p>
        </w:tc>
        <w:tc>
          <w:tcPr>
            <w:tcW w:w="1471" w:type="dxa"/>
            <w:shd w:val="clear" w:color="auto" w:fill="auto"/>
            <w:noWrap/>
          </w:tcPr>
          <w:p w14:paraId="04CD1408" w14:textId="6616780C" w:rsidR="00B26AC3" w:rsidRPr="004D3B47" w:rsidRDefault="00B26AC3" w:rsidP="00B26AC3">
            <w:pPr>
              <w:jc w:val="right"/>
              <w:rPr>
                <w:rFonts w:asciiTheme="minorHAnsi" w:hAnsiTheme="minorHAnsi"/>
                <w:sz w:val="22"/>
              </w:rPr>
            </w:pPr>
            <w:r w:rsidRPr="004D3B47">
              <w:t>68.4</w:t>
            </w:r>
          </w:p>
        </w:tc>
        <w:tc>
          <w:tcPr>
            <w:tcW w:w="1470" w:type="dxa"/>
            <w:shd w:val="clear" w:color="auto" w:fill="auto"/>
            <w:noWrap/>
          </w:tcPr>
          <w:p w14:paraId="4A8637DE" w14:textId="6615705B" w:rsidR="00B26AC3" w:rsidRPr="004D3B47" w:rsidRDefault="00B26AC3" w:rsidP="00B26AC3">
            <w:pPr>
              <w:jc w:val="right"/>
              <w:rPr>
                <w:rFonts w:asciiTheme="minorHAnsi" w:hAnsiTheme="minorHAnsi"/>
                <w:sz w:val="22"/>
              </w:rPr>
            </w:pPr>
            <w:r w:rsidRPr="004D3B47">
              <w:t xml:space="preserve"> 2,845 </w:t>
            </w:r>
          </w:p>
        </w:tc>
        <w:tc>
          <w:tcPr>
            <w:tcW w:w="1471" w:type="dxa"/>
            <w:shd w:val="clear" w:color="auto" w:fill="auto"/>
            <w:noWrap/>
          </w:tcPr>
          <w:p w14:paraId="1A1A2BFF" w14:textId="5F8442DA" w:rsidR="00B26AC3" w:rsidRPr="004D3B47" w:rsidRDefault="00B26AC3" w:rsidP="00B26AC3">
            <w:pPr>
              <w:jc w:val="right"/>
              <w:rPr>
                <w:rFonts w:asciiTheme="minorHAnsi" w:hAnsiTheme="minorHAnsi"/>
                <w:sz w:val="22"/>
              </w:rPr>
            </w:pPr>
            <w:r w:rsidRPr="004D3B47">
              <w:t>95.0</w:t>
            </w:r>
          </w:p>
        </w:tc>
        <w:tc>
          <w:tcPr>
            <w:tcW w:w="1471" w:type="dxa"/>
            <w:shd w:val="clear" w:color="auto" w:fill="auto"/>
            <w:noWrap/>
          </w:tcPr>
          <w:p w14:paraId="7916A223" w14:textId="70057F55" w:rsidR="00B26AC3" w:rsidRPr="004D3B47" w:rsidRDefault="00B26AC3" w:rsidP="00B26AC3">
            <w:pPr>
              <w:jc w:val="right"/>
              <w:rPr>
                <w:rFonts w:asciiTheme="minorHAnsi" w:hAnsiTheme="minorHAnsi"/>
                <w:sz w:val="22"/>
              </w:rPr>
            </w:pPr>
            <w:r w:rsidRPr="004D3B47">
              <w:t xml:space="preserve"> 13,495 </w:t>
            </w:r>
          </w:p>
        </w:tc>
        <w:tc>
          <w:tcPr>
            <w:tcW w:w="1470" w:type="dxa"/>
            <w:shd w:val="clear" w:color="auto" w:fill="auto"/>
            <w:noWrap/>
          </w:tcPr>
          <w:p w14:paraId="74570402" w14:textId="1DF2CD6D" w:rsidR="00B26AC3" w:rsidRPr="004D3B47" w:rsidRDefault="00B26AC3" w:rsidP="00B26AC3">
            <w:pPr>
              <w:jc w:val="right"/>
              <w:rPr>
                <w:rFonts w:asciiTheme="minorHAnsi" w:hAnsiTheme="minorHAnsi"/>
                <w:sz w:val="22"/>
              </w:rPr>
            </w:pPr>
            <w:r w:rsidRPr="004D3B47">
              <w:t>78.3</w:t>
            </w:r>
          </w:p>
        </w:tc>
        <w:tc>
          <w:tcPr>
            <w:tcW w:w="1471" w:type="dxa"/>
            <w:shd w:val="clear" w:color="auto" w:fill="auto"/>
            <w:noWrap/>
          </w:tcPr>
          <w:p w14:paraId="4941C520" w14:textId="06BF97A8" w:rsidR="00B26AC3" w:rsidRPr="004D3B47" w:rsidRDefault="00B26AC3" w:rsidP="00B26AC3">
            <w:pPr>
              <w:jc w:val="right"/>
              <w:rPr>
                <w:rFonts w:asciiTheme="minorHAnsi" w:hAnsiTheme="minorHAnsi"/>
                <w:sz w:val="22"/>
              </w:rPr>
            </w:pPr>
            <w:r w:rsidRPr="004D3B47">
              <w:t xml:space="preserve"> 103,832 </w:t>
            </w:r>
          </w:p>
        </w:tc>
        <w:tc>
          <w:tcPr>
            <w:tcW w:w="1474" w:type="dxa"/>
            <w:shd w:val="clear" w:color="auto" w:fill="auto"/>
            <w:noWrap/>
          </w:tcPr>
          <w:p w14:paraId="7B3434F6" w14:textId="7F29BF53" w:rsidR="00B26AC3" w:rsidRPr="004D3B47" w:rsidRDefault="00B26AC3" w:rsidP="00B26AC3">
            <w:pPr>
              <w:jc w:val="right"/>
              <w:rPr>
                <w:rFonts w:asciiTheme="minorHAnsi" w:hAnsiTheme="minorHAnsi"/>
                <w:sz w:val="22"/>
              </w:rPr>
            </w:pPr>
            <w:r w:rsidRPr="004D3B47">
              <w:t>88.5</w:t>
            </w:r>
          </w:p>
        </w:tc>
      </w:tr>
      <w:tr w:rsidR="004D3B47" w:rsidRPr="004D3B47" w14:paraId="4FF56FBE" w14:textId="77777777" w:rsidTr="00D1642F">
        <w:trPr>
          <w:trHeight w:val="301"/>
        </w:trPr>
        <w:tc>
          <w:tcPr>
            <w:tcW w:w="2120" w:type="dxa"/>
            <w:shd w:val="clear" w:color="auto" w:fill="auto"/>
            <w:noWrap/>
            <w:vAlign w:val="bottom"/>
            <w:hideMark/>
          </w:tcPr>
          <w:p w14:paraId="7651E5A4" w14:textId="77777777" w:rsidR="00B26AC3" w:rsidRPr="004D3B47" w:rsidRDefault="00B26AC3" w:rsidP="00B26AC3">
            <w:pPr>
              <w:rPr>
                <w:rFonts w:asciiTheme="minorHAnsi" w:eastAsia="Times New Roman" w:hAnsiTheme="minorHAnsi"/>
                <w:sz w:val="22"/>
                <w:lang w:eastAsia="en-AU"/>
              </w:rPr>
            </w:pPr>
            <w:r w:rsidRPr="004D3B47">
              <w:rPr>
                <w:sz w:val="22"/>
              </w:rPr>
              <w:t>Capital &amp; Coast</w:t>
            </w:r>
          </w:p>
        </w:tc>
        <w:tc>
          <w:tcPr>
            <w:tcW w:w="1469" w:type="dxa"/>
            <w:shd w:val="clear" w:color="auto" w:fill="auto"/>
            <w:noWrap/>
          </w:tcPr>
          <w:p w14:paraId="3EE3BF9C" w14:textId="650CD871" w:rsidR="00B26AC3" w:rsidRPr="004D3B47" w:rsidRDefault="00B26AC3" w:rsidP="00B26AC3">
            <w:pPr>
              <w:jc w:val="right"/>
              <w:rPr>
                <w:rFonts w:asciiTheme="minorHAnsi" w:hAnsiTheme="minorHAnsi"/>
                <w:sz w:val="22"/>
              </w:rPr>
            </w:pPr>
            <w:r w:rsidRPr="004D3B47">
              <w:t xml:space="preserve"> 6,400 </w:t>
            </w:r>
          </w:p>
        </w:tc>
        <w:tc>
          <w:tcPr>
            <w:tcW w:w="1471" w:type="dxa"/>
            <w:shd w:val="clear" w:color="auto" w:fill="auto"/>
            <w:noWrap/>
          </w:tcPr>
          <w:p w14:paraId="423AA767" w14:textId="38D84F6D" w:rsidR="00B26AC3" w:rsidRPr="004D3B47" w:rsidRDefault="00B26AC3" w:rsidP="00B26AC3">
            <w:pPr>
              <w:jc w:val="right"/>
              <w:rPr>
                <w:rFonts w:asciiTheme="minorHAnsi" w:hAnsiTheme="minorHAnsi"/>
                <w:sz w:val="22"/>
              </w:rPr>
            </w:pPr>
            <w:r w:rsidRPr="004D3B47">
              <w:t>71.8</w:t>
            </w:r>
          </w:p>
        </w:tc>
        <w:tc>
          <w:tcPr>
            <w:tcW w:w="1470" w:type="dxa"/>
            <w:shd w:val="clear" w:color="auto" w:fill="auto"/>
            <w:noWrap/>
          </w:tcPr>
          <w:p w14:paraId="5F34EB30" w14:textId="0F0012AE" w:rsidR="00B26AC3" w:rsidRPr="004D3B47" w:rsidRDefault="00B26AC3" w:rsidP="00B26AC3">
            <w:pPr>
              <w:jc w:val="right"/>
              <w:rPr>
                <w:rFonts w:asciiTheme="minorHAnsi" w:hAnsiTheme="minorHAnsi"/>
                <w:sz w:val="22"/>
              </w:rPr>
            </w:pPr>
            <w:r w:rsidRPr="004D3B47">
              <w:t xml:space="preserve"> 4,426 </w:t>
            </w:r>
          </w:p>
        </w:tc>
        <w:tc>
          <w:tcPr>
            <w:tcW w:w="1471" w:type="dxa"/>
            <w:shd w:val="clear" w:color="auto" w:fill="auto"/>
            <w:noWrap/>
          </w:tcPr>
          <w:p w14:paraId="0C2F894D" w14:textId="10D96765" w:rsidR="00B26AC3" w:rsidRPr="004D3B47" w:rsidRDefault="00B26AC3" w:rsidP="00B26AC3">
            <w:pPr>
              <w:jc w:val="right"/>
              <w:rPr>
                <w:rFonts w:asciiTheme="minorHAnsi" w:hAnsiTheme="minorHAnsi"/>
                <w:sz w:val="22"/>
              </w:rPr>
            </w:pPr>
            <w:r w:rsidRPr="004D3B47">
              <w:t>80.3</w:t>
            </w:r>
          </w:p>
        </w:tc>
        <w:tc>
          <w:tcPr>
            <w:tcW w:w="1471" w:type="dxa"/>
            <w:shd w:val="clear" w:color="auto" w:fill="auto"/>
            <w:noWrap/>
          </w:tcPr>
          <w:p w14:paraId="16B301ED" w14:textId="7F603A6C" w:rsidR="00B26AC3" w:rsidRPr="004D3B47" w:rsidRDefault="00B26AC3" w:rsidP="00B26AC3">
            <w:pPr>
              <w:jc w:val="right"/>
              <w:rPr>
                <w:rFonts w:asciiTheme="minorHAnsi" w:hAnsiTheme="minorHAnsi"/>
                <w:sz w:val="22"/>
              </w:rPr>
            </w:pPr>
            <w:r w:rsidRPr="004D3B47">
              <w:t xml:space="preserve"> 10,375 </w:t>
            </w:r>
          </w:p>
        </w:tc>
        <w:tc>
          <w:tcPr>
            <w:tcW w:w="1470" w:type="dxa"/>
            <w:shd w:val="clear" w:color="auto" w:fill="auto"/>
            <w:noWrap/>
          </w:tcPr>
          <w:p w14:paraId="6C5DA85A" w14:textId="29AE2BEF" w:rsidR="00B26AC3" w:rsidRPr="004D3B47" w:rsidRDefault="00B26AC3" w:rsidP="00B26AC3">
            <w:pPr>
              <w:jc w:val="right"/>
              <w:rPr>
                <w:rFonts w:asciiTheme="minorHAnsi" w:hAnsiTheme="minorHAnsi"/>
                <w:sz w:val="22"/>
              </w:rPr>
            </w:pPr>
            <w:r w:rsidRPr="004D3B47">
              <w:t>69.4</w:t>
            </w:r>
          </w:p>
        </w:tc>
        <w:tc>
          <w:tcPr>
            <w:tcW w:w="1471" w:type="dxa"/>
            <w:shd w:val="clear" w:color="auto" w:fill="auto"/>
            <w:noWrap/>
          </w:tcPr>
          <w:p w14:paraId="60107AEE" w14:textId="46761898" w:rsidR="00B26AC3" w:rsidRPr="004D3B47" w:rsidRDefault="00B26AC3" w:rsidP="00B26AC3">
            <w:pPr>
              <w:jc w:val="right"/>
              <w:rPr>
                <w:rFonts w:asciiTheme="minorHAnsi" w:hAnsiTheme="minorHAnsi"/>
                <w:sz w:val="22"/>
              </w:rPr>
            </w:pPr>
            <w:r w:rsidRPr="004D3B47">
              <w:t xml:space="preserve"> 57,745 </w:t>
            </w:r>
          </w:p>
        </w:tc>
        <w:tc>
          <w:tcPr>
            <w:tcW w:w="1474" w:type="dxa"/>
            <w:shd w:val="clear" w:color="auto" w:fill="auto"/>
            <w:noWrap/>
          </w:tcPr>
          <w:p w14:paraId="7348EE93" w14:textId="3B9A583C" w:rsidR="00B26AC3" w:rsidRPr="004D3B47" w:rsidRDefault="00B26AC3" w:rsidP="00B26AC3">
            <w:pPr>
              <w:jc w:val="right"/>
              <w:rPr>
                <w:rFonts w:asciiTheme="minorHAnsi" w:hAnsiTheme="minorHAnsi"/>
                <w:sz w:val="22"/>
              </w:rPr>
            </w:pPr>
            <w:r w:rsidRPr="004D3B47">
              <w:t>98.5</w:t>
            </w:r>
          </w:p>
        </w:tc>
      </w:tr>
      <w:tr w:rsidR="004D3B47" w:rsidRPr="004D3B47" w14:paraId="09D3259A" w14:textId="77777777" w:rsidTr="00D1642F">
        <w:trPr>
          <w:trHeight w:val="301"/>
        </w:trPr>
        <w:tc>
          <w:tcPr>
            <w:tcW w:w="2120" w:type="dxa"/>
            <w:shd w:val="clear" w:color="auto" w:fill="auto"/>
            <w:noWrap/>
            <w:vAlign w:val="bottom"/>
            <w:hideMark/>
          </w:tcPr>
          <w:p w14:paraId="15CCAD0F" w14:textId="77777777" w:rsidR="00B26AC3" w:rsidRPr="004D3B47" w:rsidRDefault="00B26AC3" w:rsidP="00B26AC3">
            <w:pPr>
              <w:rPr>
                <w:rFonts w:asciiTheme="minorHAnsi" w:eastAsia="Times New Roman" w:hAnsiTheme="minorHAnsi"/>
                <w:sz w:val="22"/>
                <w:lang w:eastAsia="en-AU"/>
              </w:rPr>
            </w:pPr>
            <w:r w:rsidRPr="004D3B47">
              <w:rPr>
                <w:sz w:val="22"/>
              </w:rPr>
              <w:t>Counties Manukau</w:t>
            </w:r>
          </w:p>
        </w:tc>
        <w:tc>
          <w:tcPr>
            <w:tcW w:w="1469" w:type="dxa"/>
            <w:shd w:val="clear" w:color="auto" w:fill="auto"/>
            <w:noWrap/>
          </w:tcPr>
          <w:p w14:paraId="6817D48A" w14:textId="15EEFFDB" w:rsidR="00B26AC3" w:rsidRPr="004D3B47" w:rsidRDefault="00B26AC3" w:rsidP="00B26AC3">
            <w:pPr>
              <w:jc w:val="right"/>
              <w:rPr>
                <w:rFonts w:asciiTheme="minorHAnsi" w:hAnsiTheme="minorHAnsi"/>
                <w:sz w:val="22"/>
              </w:rPr>
            </w:pPr>
            <w:r w:rsidRPr="004D3B47">
              <w:t xml:space="preserve"> 15,326 </w:t>
            </w:r>
          </w:p>
        </w:tc>
        <w:tc>
          <w:tcPr>
            <w:tcW w:w="1471" w:type="dxa"/>
            <w:shd w:val="clear" w:color="auto" w:fill="auto"/>
            <w:noWrap/>
          </w:tcPr>
          <w:p w14:paraId="7541A5E5" w14:textId="0CDA3EAB" w:rsidR="00B26AC3" w:rsidRPr="004D3B47" w:rsidRDefault="00B26AC3" w:rsidP="00B26AC3">
            <w:pPr>
              <w:jc w:val="right"/>
              <w:rPr>
                <w:rFonts w:asciiTheme="minorHAnsi" w:hAnsiTheme="minorHAnsi"/>
                <w:sz w:val="22"/>
              </w:rPr>
            </w:pPr>
            <w:r w:rsidRPr="004D3B47">
              <w:t>75.0</w:t>
            </w:r>
          </w:p>
        </w:tc>
        <w:tc>
          <w:tcPr>
            <w:tcW w:w="1470" w:type="dxa"/>
            <w:shd w:val="clear" w:color="auto" w:fill="auto"/>
            <w:noWrap/>
          </w:tcPr>
          <w:p w14:paraId="72863461" w14:textId="1F748BEC" w:rsidR="00B26AC3" w:rsidRPr="004D3B47" w:rsidRDefault="00B26AC3" w:rsidP="00B26AC3">
            <w:pPr>
              <w:jc w:val="right"/>
              <w:rPr>
                <w:rFonts w:asciiTheme="minorHAnsi" w:hAnsiTheme="minorHAnsi"/>
                <w:sz w:val="22"/>
              </w:rPr>
            </w:pPr>
            <w:r w:rsidRPr="004D3B47">
              <w:t xml:space="preserve"> 25,705 </w:t>
            </w:r>
          </w:p>
        </w:tc>
        <w:tc>
          <w:tcPr>
            <w:tcW w:w="1471" w:type="dxa"/>
            <w:shd w:val="clear" w:color="auto" w:fill="auto"/>
            <w:noWrap/>
          </w:tcPr>
          <w:p w14:paraId="2194668D" w14:textId="5528A903" w:rsidR="00B26AC3" w:rsidRPr="004D3B47" w:rsidRDefault="00B26AC3" w:rsidP="00B26AC3">
            <w:pPr>
              <w:jc w:val="right"/>
              <w:rPr>
                <w:rFonts w:asciiTheme="minorHAnsi" w:hAnsiTheme="minorHAnsi"/>
                <w:sz w:val="22"/>
              </w:rPr>
            </w:pPr>
            <w:r w:rsidRPr="004D3B47">
              <w:t>89.4</w:t>
            </w:r>
          </w:p>
        </w:tc>
        <w:tc>
          <w:tcPr>
            <w:tcW w:w="1471" w:type="dxa"/>
            <w:shd w:val="clear" w:color="auto" w:fill="auto"/>
            <w:noWrap/>
          </w:tcPr>
          <w:p w14:paraId="552EE5B2" w14:textId="13E8AE7C" w:rsidR="00B26AC3" w:rsidRPr="004D3B47" w:rsidRDefault="00B26AC3" w:rsidP="00B26AC3">
            <w:pPr>
              <w:jc w:val="right"/>
              <w:rPr>
                <w:rFonts w:asciiTheme="minorHAnsi" w:hAnsiTheme="minorHAnsi"/>
                <w:sz w:val="22"/>
              </w:rPr>
            </w:pPr>
            <w:r w:rsidRPr="004D3B47">
              <w:t xml:space="preserve"> 34,054 </w:t>
            </w:r>
          </w:p>
        </w:tc>
        <w:tc>
          <w:tcPr>
            <w:tcW w:w="1470" w:type="dxa"/>
            <w:shd w:val="clear" w:color="auto" w:fill="auto"/>
            <w:noWrap/>
          </w:tcPr>
          <w:p w14:paraId="032EB988" w14:textId="607A8F15" w:rsidR="00B26AC3" w:rsidRPr="004D3B47" w:rsidRDefault="00B26AC3" w:rsidP="00B26AC3">
            <w:pPr>
              <w:jc w:val="right"/>
              <w:rPr>
                <w:rFonts w:asciiTheme="minorHAnsi" w:hAnsiTheme="minorHAnsi"/>
                <w:sz w:val="22"/>
              </w:rPr>
            </w:pPr>
            <w:r w:rsidRPr="004D3B47">
              <w:t>77.0</w:t>
            </w:r>
          </w:p>
        </w:tc>
        <w:tc>
          <w:tcPr>
            <w:tcW w:w="1471" w:type="dxa"/>
            <w:shd w:val="clear" w:color="auto" w:fill="auto"/>
            <w:noWrap/>
          </w:tcPr>
          <w:p w14:paraId="32903E0B" w14:textId="3C2E3BEC" w:rsidR="00B26AC3" w:rsidRPr="004D3B47" w:rsidRDefault="00B26AC3" w:rsidP="00B26AC3">
            <w:pPr>
              <w:jc w:val="right"/>
              <w:rPr>
                <w:rFonts w:asciiTheme="minorHAnsi" w:hAnsiTheme="minorHAnsi"/>
                <w:sz w:val="22"/>
              </w:rPr>
            </w:pPr>
            <w:r w:rsidRPr="004D3B47">
              <w:t xml:space="preserve"> 48,520 </w:t>
            </w:r>
          </w:p>
        </w:tc>
        <w:tc>
          <w:tcPr>
            <w:tcW w:w="1474" w:type="dxa"/>
            <w:shd w:val="clear" w:color="auto" w:fill="auto"/>
            <w:noWrap/>
          </w:tcPr>
          <w:p w14:paraId="62A90935" w14:textId="54BDA107" w:rsidR="00B26AC3" w:rsidRPr="004D3B47" w:rsidRDefault="00B26AC3" w:rsidP="00B26AC3">
            <w:pPr>
              <w:jc w:val="right"/>
              <w:rPr>
                <w:rFonts w:asciiTheme="minorHAnsi" w:hAnsiTheme="minorHAnsi"/>
                <w:sz w:val="22"/>
              </w:rPr>
            </w:pPr>
            <w:r w:rsidRPr="004D3B47">
              <w:t>83.3</w:t>
            </w:r>
          </w:p>
        </w:tc>
      </w:tr>
      <w:tr w:rsidR="004D3B47" w:rsidRPr="004D3B47" w14:paraId="53437BE1" w14:textId="77777777" w:rsidTr="00D1642F">
        <w:trPr>
          <w:trHeight w:val="301"/>
        </w:trPr>
        <w:tc>
          <w:tcPr>
            <w:tcW w:w="2120" w:type="dxa"/>
            <w:shd w:val="clear" w:color="auto" w:fill="auto"/>
            <w:noWrap/>
            <w:vAlign w:val="bottom"/>
            <w:hideMark/>
          </w:tcPr>
          <w:p w14:paraId="04563547" w14:textId="77777777" w:rsidR="00B26AC3" w:rsidRPr="004D3B47" w:rsidRDefault="00B26AC3" w:rsidP="00B26AC3">
            <w:pPr>
              <w:rPr>
                <w:rFonts w:asciiTheme="minorHAnsi" w:eastAsia="Times New Roman" w:hAnsiTheme="minorHAnsi"/>
                <w:sz w:val="22"/>
                <w:lang w:eastAsia="en-AU"/>
              </w:rPr>
            </w:pPr>
            <w:r w:rsidRPr="004D3B47">
              <w:rPr>
                <w:sz w:val="22"/>
              </w:rPr>
              <w:t>Hawke's Bay</w:t>
            </w:r>
          </w:p>
        </w:tc>
        <w:tc>
          <w:tcPr>
            <w:tcW w:w="1469" w:type="dxa"/>
            <w:shd w:val="clear" w:color="auto" w:fill="auto"/>
            <w:noWrap/>
          </w:tcPr>
          <w:p w14:paraId="7A469E56" w14:textId="29094162" w:rsidR="00B26AC3" w:rsidRPr="004D3B47" w:rsidRDefault="00B26AC3" w:rsidP="00B26AC3">
            <w:pPr>
              <w:jc w:val="right"/>
              <w:rPr>
                <w:rFonts w:asciiTheme="minorHAnsi" w:hAnsiTheme="minorHAnsi"/>
                <w:sz w:val="22"/>
              </w:rPr>
            </w:pPr>
            <w:r w:rsidRPr="004D3B47">
              <w:t xml:space="preserve"> 8,654 </w:t>
            </w:r>
          </w:p>
        </w:tc>
        <w:tc>
          <w:tcPr>
            <w:tcW w:w="1471" w:type="dxa"/>
            <w:shd w:val="clear" w:color="auto" w:fill="auto"/>
            <w:noWrap/>
          </w:tcPr>
          <w:p w14:paraId="02353644" w14:textId="631E2577" w:rsidR="00B26AC3" w:rsidRPr="004D3B47" w:rsidRDefault="00B26AC3" w:rsidP="00B26AC3">
            <w:pPr>
              <w:jc w:val="right"/>
              <w:rPr>
                <w:rFonts w:asciiTheme="minorHAnsi" w:hAnsiTheme="minorHAnsi"/>
                <w:sz w:val="22"/>
              </w:rPr>
            </w:pPr>
            <w:r w:rsidRPr="004D3B47">
              <w:t>91.1</w:t>
            </w:r>
          </w:p>
        </w:tc>
        <w:tc>
          <w:tcPr>
            <w:tcW w:w="1470" w:type="dxa"/>
            <w:shd w:val="clear" w:color="auto" w:fill="auto"/>
            <w:noWrap/>
          </w:tcPr>
          <w:p w14:paraId="4E6F8D45" w14:textId="349DC805" w:rsidR="00B26AC3" w:rsidRPr="004D3B47" w:rsidRDefault="00B26AC3" w:rsidP="00B26AC3">
            <w:pPr>
              <w:jc w:val="right"/>
              <w:rPr>
                <w:rFonts w:asciiTheme="minorHAnsi" w:hAnsiTheme="minorHAnsi"/>
                <w:sz w:val="22"/>
              </w:rPr>
            </w:pPr>
            <w:r w:rsidRPr="004D3B47">
              <w:t xml:space="preserve"> 1,173 </w:t>
            </w:r>
          </w:p>
        </w:tc>
        <w:tc>
          <w:tcPr>
            <w:tcW w:w="1471" w:type="dxa"/>
            <w:shd w:val="clear" w:color="auto" w:fill="auto"/>
            <w:noWrap/>
          </w:tcPr>
          <w:p w14:paraId="288B5D3F" w14:textId="240F312C" w:rsidR="00B26AC3" w:rsidRPr="004D3B47" w:rsidRDefault="00B26AC3" w:rsidP="00B26AC3">
            <w:pPr>
              <w:jc w:val="right"/>
              <w:rPr>
                <w:rFonts w:asciiTheme="minorHAnsi" w:hAnsiTheme="minorHAnsi"/>
                <w:sz w:val="22"/>
              </w:rPr>
            </w:pPr>
            <w:r w:rsidRPr="004D3B47">
              <w:t>97.5</w:t>
            </w:r>
          </w:p>
        </w:tc>
        <w:tc>
          <w:tcPr>
            <w:tcW w:w="1471" w:type="dxa"/>
            <w:shd w:val="clear" w:color="auto" w:fill="auto"/>
            <w:noWrap/>
          </w:tcPr>
          <w:p w14:paraId="058507D1" w14:textId="691D21D5" w:rsidR="00B26AC3" w:rsidRPr="004D3B47" w:rsidRDefault="00B26AC3" w:rsidP="00B26AC3">
            <w:pPr>
              <w:jc w:val="right"/>
              <w:rPr>
                <w:rFonts w:asciiTheme="minorHAnsi" w:hAnsiTheme="minorHAnsi"/>
                <w:sz w:val="22"/>
              </w:rPr>
            </w:pPr>
            <w:r w:rsidRPr="004D3B47">
              <w:t xml:space="preserve"> 1,707 </w:t>
            </w:r>
          </w:p>
        </w:tc>
        <w:tc>
          <w:tcPr>
            <w:tcW w:w="1470" w:type="dxa"/>
            <w:shd w:val="clear" w:color="auto" w:fill="auto"/>
            <w:noWrap/>
          </w:tcPr>
          <w:p w14:paraId="5B898CCE" w14:textId="1DA7D75A" w:rsidR="00B26AC3" w:rsidRPr="004D3B47" w:rsidRDefault="00B26AC3" w:rsidP="00B26AC3">
            <w:pPr>
              <w:jc w:val="right"/>
              <w:rPr>
                <w:rFonts w:asciiTheme="minorHAnsi" w:hAnsiTheme="minorHAnsi"/>
                <w:sz w:val="22"/>
              </w:rPr>
            </w:pPr>
            <w:r w:rsidRPr="004D3B47">
              <w:t>66.2</w:t>
            </w:r>
          </w:p>
        </w:tc>
        <w:tc>
          <w:tcPr>
            <w:tcW w:w="1471" w:type="dxa"/>
            <w:shd w:val="clear" w:color="auto" w:fill="auto"/>
            <w:noWrap/>
          </w:tcPr>
          <w:p w14:paraId="46EB974C" w14:textId="4AFD4B8C" w:rsidR="00B26AC3" w:rsidRPr="004D3B47" w:rsidRDefault="00B26AC3" w:rsidP="00B26AC3">
            <w:pPr>
              <w:jc w:val="right"/>
              <w:rPr>
                <w:rFonts w:asciiTheme="minorHAnsi" w:hAnsiTheme="minorHAnsi"/>
                <w:sz w:val="22"/>
              </w:rPr>
            </w:pPr>
            <w:r w:rsidRPr="004D3B47">
              <w:t xml:space="preserve"> 26,108 </w:t>
            </w:r>
          </w:p>
        </w:tc>
        <w:tc>
          <w:tcPr>
            <w:tcW w:w="1474" w:type="dxa"/>
            <w:shd w:val="clear" w:color="auto" w:fill="auto"/>
            <w:noWrap/>
          </w:tcPr>
          <w:p w14:paraId="57181DFE" w14:textId="72480802" w:rsidR="00B26AC3" w:rsidRPr="004D3B47" w:rsidRDefault="00B26AC3" w:rsidP="00B26AC3">
            <w:pPr>
              <w:jc w:val="right"/>
              <w:rPr>
                <w:rFonts w:asciiTheme="minorHAnsi" w:hAnsiTheme="minorHAnsi"/>
                <w:sz w:val="22"/>
              </w:rPr>
            </w:pPr>
            <w:r w:rsidRPr="004D3B47">
              <w:t>88.9</w:t>
            </w:r>
          </w:p>
        </w:tc>
      </w:tr>
      <w:tr w:rsidR="004D3B47" w:rsidRPr="004D3B47" w14:paraId="0EE29949" w14:textId="77777777" w:rsidTr="00D1642F">
        <w:trPr>
          <w:trHeight w:val="301"/>
        </w:trPr>
        <w:tc>
          <w:tcPr>
            <w:tcW w:w="2120" w:type="dxa"/>
            <w:shd w:val="clear" w:color="auto" w:fill="auto"/>
            <w:noWrap/>
            <w:vAlign w:val="bottom"/>
            <w:hideMark/>
          </w:tcPr>
          <w:p w14:paraId="5EF44213" w14:textId="77777777" w:rsidR="00B26AC3" w:rsidRPr="004D3B47" w:rsidRDefault="00B26AC3" w:rsidP="00B26AC3">
            <w:pPr>
              <w:rPr>
                <w:rFonts w:asciiTheme="minorHAnsi" w:eastAsia="Times New Roman" w:hAnsiTheme="minorHAnsi"/>
                <w:sz w:val="22"/>
                <w:lang w:eastAsia="en-AU"/>
              </w:rPr>
            </w:pPr>
            <w:r w:rsidRPr="004D3B47">
              <w:rPr>
                <w:sz w:val="22"/>
              </w:rPr>
              <w:t>Hutt Valley</w:t>
            </w:r>
          </w:p>
        </w:tc>
        <w:tc>
          <w:tcPr>
            <w:tcW w:w="1469" w:type="dxa"/>
            <w:shd w:val="clear" w:color="auto" w:fill="auto"/>
            <w:noWrap/>
          </w:tcPr>
          <w:p w14:paraId="5B97BCD9" w14:textId="459BA4A0" w:rsidR="00B26AC3" w:rsidRPr="004D3B47" w:rsidRDefault="00B26AC3" w:rsidP="00B26AC3">
            <w:pPr>
              <w:jc w:val="right"/>
              <w:rPr>
                <w:rFonts w:asciiTheme="minorHAnsi" w:hAnsiTheme="minorHAnsi"/>
                <w:sz w:val="22"/>
              </w:rPr>
            </w:pPr>
            <w:r w:rsidRPr="004D3B47">
              <w:t xml:space="preserve"> 4,727 </w:t>
            </w:r>
          </w:p>
        </w:tc>
        <w:tc>
          <w:tcPr>
            <w:tcW w:w="1471" w:type="dxa"/>
            <w:shd w:val="clear" w:color="auto" w:fill="auto"/>
            <w:noWrap/>
          </w:tcPr>
          <w:p w14:paraId="6734CAE3" w14:textId="7F075634" w:rsidR="00B26AC3" w:rsidRPr="004D3B47" w:rsidRDefault="00B26AC3" w:rsidP="00B26AC3">
            <w:pPr>
              <w:jc w:val="right"/>
              <w:rPr>
                <w:rFonts w:asciiTheme="minorHAnsi" w:hAnsiTheme="minorHAnsi"/>
                <w:sz w:val="22"/>
              </w:rPr>
            </w:pPr>
            <w:r w:rsidRPr="004D3B47">
              <w:t>80.5</w:t>
            </w:r>
          </w:p>
        </w:tc>
        <w:tc>
          <w:tcPr>
            <w:tcW w:w="1470" w:type="dxa"/>
            <w:shd w:val="clear" w:color="auto" w:fill="auto"/>
            <w:noWrap/>
          </w:tcPr>
          <w:p w14:paraId="6F58628B" w14:textId="577F80CB" w:rsidR="00B26AC3" w:rsidRPr="004D3B47" w:rsidRDefault="00B26AC3" w:rsidP="00B26AC3">
            <w:pPr>
              <w:jc w:val="right"/>
              <w:rPr>
                <w:rFonts w:asciiTheme="minorHAnsi" w:hAnsiTheme="minorHAnsi"/>
                <w:sz w:val="22"/>
              </w:rPr>
            </w:pPr>
            <w:r w:rsidRPr="004D3B47">
              <w:t xml:space="preserve"> 2,323 </w:t>
            </w:r>
          </w:p>
        </w:tc>
        <w:tc>
          <w:tcPr>
            <w:tcW w:w="1471" w:type="dxa"/>
            <w:shd w:val="clear" w:color="auto" w:fill="auto"/>
            <w:noWrap/>
          </w:tcPr>
          <w:p w14:paraId="2CC966E8" w14:textId="517CDB3D" w:rsidR="00B26AC3" w:rsidRPr="004D3B47" w:rsidRDefault="00B26AC3" w:rsidP="00B26AC3">
            <w:pPr>
              <w:jc w:val="right"/>
              <w:rPr>
                <w:rFonts w:asciiTheme="minorHAnsi" w:hAnsiTheme="minorHAnsi"/>
                <w:sz w:val="22"/>
              </w:rPr>
            </w:pPr>
            <w:r w:rsidRPr="004D3B47">
              <w:t>83.9</w:t>
            </w:r>
          </w:p>
        </w:tc>
        <w:tc>
          <w:tcPr>
            <w:tcW w:w="1471" w:type="dxa"/>
            <w:shd w:val="clear" w:color="auto" w:fill="auto"/>
            <w:noWrap/>
          </w:tcPr>
          <w:p w14:paraId="457DA839" w14:textId="4512F80D" w:rsidR="00B26AC3" w:rsidRPr="004D3B47" w:rsidRDefault="00B26AC3" w:rsidP="00B26AC3">
            <w:pPr>
              <w:jc w:val="right"/>
              <w:rPr>
                <w:rFonts w:asciiTheme="minorHAnsi" w:hAnsiTheme="minorHAnsi"/>
                <w:sz w:val="22"/>
              </w:rPr>
            </w:pPr>
            <w:r w:rsidRPr="004D3B47">
              <w:t xml:space="preserve"> 4,652 </w:t>
            </w:r>
          </w:p>
        </w:tc>
        <w:tc>
          <w:tcPr>
            <w:tcW w:w="1470" w:type="dxa"/>
            <w:shd w:val="clear" w:color="auto" w:fill="auto"/>
            <w:noWrap/>
          </w:tcPr>
          <w:p w14:paraId="00AB79AA" w14:textId="03C2D222" w:rsidR="00B26AC3" w:rsidRPr="004D3B47" w:rsidRDefault="00B26AC3" w:rsidP="00B26AC3">
            <w:pPr>
              <w:jc w:val="right"/>
              <w:rPr>
                <w:rFonts w:asciiTheme="minorHAnsi" w:hAnsiTheme="minorHAnsi"/>
                <w:sz w:val="22"/>
              </w:rPr>
            </w:pPr>
            <w:r w:rsidRPr="004D3B47">
              <w:t>85.0</w:t>
            </w:r>
          </w:p>
        </w:tc>
        <w:tc>
          <w:tcPr>
            <w:tcW w:w="1471" w:type="dxa"/>
            <w:shd w:val="clear" w:color="auto" w:fill="auto"/>
            <w:noWrap/>
          </w:tcPr>
          <w:p w14:paraId="4D6711E6" w14:textId="0C5E90D6" w:rsidR="00B26AC3" w:rsidRPr="004D3B47" w:rsidRDefault="00B26AC3" w:rsidP="00B26AC3">
            <w:pPr>
              <w:jc w:val="right"/>
              <w:rPr>
                <w:rFonts w:asciiTheme="minorHAnsi" w:hAnsiTheme="minorHAnsi"/>
                <w:sz w:val="22"/>
              </w:rPr>
            </w:pPr>
            <w:r w:rsidRPr="004D3B47">
              <w:t xml:space="preserve"> 23,982 </w:t>
            </w:r>
          </w:p>
        </w:tc>
        <w:tc>
          <w:tcPr>
            <w:tcW w:w="1474" w:type="dxa"/>
            <w:shd w:val="clear" w:color="auto" w:fill="auto"/>
            <w:noWrap/>
          </w:tcPr>
          <w:p w14:paraId="062685AB" w14:textId="22E72089" w:rsidR="00B26AC3" w:rsidRPr="004D3B47" w:rsidRDefault="00B26AC3" w:rsidP="00B26AC3">
            <w:pPr>
              <w:jc w:val="right"/>
              <w:rPr>
                <w:rFonts w:asciiTheme="minorHAnsi" w:hAnsiTheme="minorHAnsi"/>
                <w:sz w:val="22"/>
              </w:rPr>
            </w:pPr>
            <w:r w:rsidRPr="004D3B47">
              <w:t>90.3</w:t>
            </w:r>
          </w:p>
        </w:tc>
      </w:tr>
      <w:tr w:rsidR="004D3B47" w:rsidRPr="004D3B47" w14:paraId="146488AB" w14:textId="77777777" w:rsidTr="00D1642F">
        <w:trPr>
          <w:trHeight w:val="301"/>
        </w:trPr>
        <w:tc>
          <w:tcPr>
            <w:tcW w:w="2120" w:type="dxa"/>
            <w:shd w:val="clear" w:color="auto" w:fill="auto"/>
            <w:noWrap/>
            <w:vAlign w:val="bottom"/>
            <w:hideMark/>
          </w:tcPr>
          <w:p w14:paraId="261F46C9" w14:textId="77777777" w:rsidR="00B26AC3" w:rsidRPr="004D3B47" w:rsidRDefault="00B26AC3" w:rsidP="00B26AC3">
            <w:pPr>
              <w:rPr>
                <w:rFonts w:asciiTheme="minorHAnsi" w:eastAsia="Times New Roman" w:hAnsiTheme="minorHAnsi"/>
                <w:sz w:val="22"/>
                <w:lang w:eastAsia="en-AU"/>
              </w:rPr>
            </w:pPr>
            <w:r w:rsidRPr="004D3B47">
              <w:rPr>
                <w:sz w:val="22"/>
              </w:rPr>
              <w:t>Lakes</w:t>
            </w:r>
          </w:p>
        </w:tc>
        <w:tc>
          <w:tcPr>
            <w:tcW w:w="1469" w:type="dxa"/>
            <w:shd w:val="clear" w:color="auto" w:fill="auto"/>
            <w:noWrap/>
          </w:tcPr>
          <w:p w14:paraId="18EB4884" w14:textId="503F0355" w:rsidR="00B26AC3" w:rsidRPr="004D3B47" w:rsidRDefault="00B26AC3" w:rsidP="00B26AC3">
            <w:pPr>
              <w:jc w:val="right"/>
              <w:rPr>
                <w:rFonts w:asciiTheme="minorHAnsi" w:hAnsiTheme="minorHAnsi"/>
                <w:sz w:val="22"/>
              </w:rPr>
            </w:pPr>
            <w:r w:rsidRPr="004D3B47">
              <w:t xml:space="preserve"> 7,621 </w:t>
            </w:r>
          </w:p>
        </w:tc>
        <w:tc>
          <w:tcPr>
            <w:tcW w:w="1471" w:type="dxa"/>
            <w:shd w:val="clear" w:color="auto" w:fill="auto"/>
            <w:noWrap/>
          </w:tcPr>
          <w:p w14:paraId="1549ABF9" w14:textId="1C6FB450" w:rsidR="00B26AC3" w:rsidRPr="004D3B47" w:rsidRDefault="00B26AC3" w:rsidP="00B26AC3">
            <w:pPr>
              <w:jc w:val="right"/>
              <w:rPr>
                <w:rFonts w:asciiTheme="minorHAnsi" w:hAnsiTheme="minorHAnsi"/>
                <w:sz w:val="22"/>
              </w:rPr>
            </w:pPr>
            <w:r w:rsidRPr="004D3B47">
              <w:t>85.9</w:t>
            </w:r>
          </w:p>
        </w:tc>
        <w:tc>
          <w:tcPr>
            <w:tcW w:w="1470" w:type="dxa"/>
            <w:shd w:val="clear" w:color="auto" w:fill="auto"/>
            <w:noWrap/>
          </w:tcPr>
          <w:p w14:paraId="465735E4" w14:textId="04653224" w:rsidR="00B26AC3" w:rsidRPr="004D3B47" w:rsidRDefault="00B26AC3" w:rsidP="00B26AC3">
            <w:pPr>
              <w:jc w:val="right"/>
              <w:rPr>
                <w:rFonts w:asciiTheme="minorHAnsi" w:hAnsiTheme="minorHAnsi"/>
                <w:sz w:val="22"/>
              </w:rPr>
            </w:pPr>
            <w:r w:rsidRPr="004D3B47">
              <w:t xml:space="preserve"> 568 </w:t>
            </w:r>
          </w:p>
        </w:tc>
        <w:tc>
          <w:tcPr>
            <w:tcW w:w="1471" w:type="dxa"/>
            <w:shd w:val="clear" w:color="auto" w:fill="auto"/>
            <w:noWrap/>
          </w:tcPr>
          <w:p w14:paraId="1ABB3BC7" w14:textId="394130B9" w:rsidR="00B26AC3" w:rsidRPr="004D3B47" w:rsidRDefault="00B26AC3" w:rsidP="00B26AC3">
            <w:pPr>
              <w:jc w:val="right"/>
              <w:rPr>
                <w:rFonts w:asciiTheme="minorHAnsi" w:hAnsiTheme="minorHAnsi"/>
                <w:sz w:val="22"/>
              </w:rPr>
            </w:pPr>
            <w:r w:rsidRPr="004D3B47">
              <w:t>101.2</w:t>
            </w:r>
          </w:p>
        </w:tc>
        <w:tc>
          <w:tcPr>
            <w:tcW w:w="1471" w:type="dxa"/>
            <w:shd w:val="clear" w:color="auto" w:fill="auto"/>
            <w:noWrap/>
          </w:tcPr>
          <w:p w14:paraId="1BF113DE" w14:textId="60B03263" w:rsidR="00B26AC3" w:rsidRPr="004D3B47" w:rsidRDefault="00B26AC3" w:rsidP="00B26AC3">
            <w:pPr>
              <w:jc w:val="right"/>
              <w:rPr>
                <w:rFonts w:asciiTheme="minorHAnsi" w:hAnsiTheme="minorHAnsi"/>
                <w:sz w:val="22"/>
              </w:rPr>
            </w:pPr>
            <w:r w:rsidRPr="004D3B47">
              <w:t xml:space="preserve"> 1,784 </w:t>
            </w:r>
          </w:p>
        </w:tc>
        <w:tc>
          <w:tcPr>
            <w:tcW w:w="1470" w:type="dxa"/>
            <w:shd w:val="clear" w:color="auto" w:fill="auto"/>
            <w:noWrap/>
          </w:tcPr>
          <w:p w14:paraId="0A93E592" w14:textId="6289E81D" w:rsidR="00B26AC3" w:rsidRPr="004D3B47" w:rsidRDefault="00B26AC3" w:rsidP="00B26AC3">
            <w:pPr>
              <w:jc w:val="right"/>
              <w:rPr>
                <w:rFonts w:asciiTheme="minorHAnsi" w:hAnsiTheme="minorHAnsi"/>
                <w:sz w:val="22"/>
              </w:rPr>
            </w:pPr>
            <w:r w:rsidRPr="004D3B47">
              <w:t>60.1</w:t>
            </w:r>
          </w:p>
        </w:tc>
        <w:tc>
          <w:tcPr>
            <w:tcW w:w="1471" w:type="dxa"/>
            <w:shd w:val="clear" w:color="auto" w:fill="auto"/>
            <w:noWrap/>
          </w:tcPr>
          <w:p w14:paraId="66DAD52C" w14:textId="4718A6BC" w:rsidR="00B26AC3" w:rsidRPr="004D3B47" w:rsidRDefault="00B26AC3" w:rsidP="00B26AC3">
            <w:pPr>
              <w:jc w:val="right"/>
              <w:rPr>
                <w:rFonts w:asciiTheme="minorHAnsi" w:hAnsiTheme="minorHAnsi"/>
                <w:sz w:val="22"/>
              </w:rPr>
            </w:pPr>
            <w:r w:rsidRPr="004D3B47">
              <w:t xml:space="preserve"> 15,512 </w:t>
            </w:r>
          </w:p>
        </w:tc>
        <w:tc>
          <w:tcPr>
            <w:tcW w:w="1474" w:type="dxa"/>
            <w:shd w:val="clear" w:color="auto" w:fill="auto"/>
            <w:noWrap/>
          </w:tcPr>
          <w:p w14:paraId="7430EF98" w14:textId="6C41B15A" w:rsidR="00B26AC3" w:rsidRPr="004D3B47" w:rsidRDefault="00B26AC3" w:rsidP="00B26AC3">
            <w:pPr>
              <w:jc w:val="right"/>
              <w:rPr>
                <w:rFonts w:asciiTheme="minorHAnsi" w:hAnsiTheme="minorHAnsi"/>
                <w:sz w:val="22"/>
              </w:rPr>
            </w:pPr>
            <w:r w:rsidRPr="004D3B47">
              <w:t>96.2</w:t>
            </w:r>
          </w:p>
        </w:tc>
      </w:tr>
      <w:tr w:rsidR="004D3B47" w:rsidRPr="004D3B47" w14:paraId="40B5374A" w14:textId="77777777" w:rsidTr="00D1642F">
        <w:trPr>
          <w:trHeight w:val="301"/>
        </w:trPr>
        <w:tc>
          <w:tcPr>
            <w:tcW w:w="2120" w:type="dxa"/>
            <w:shd w:val="clear" w:color="auto" w:fill="auto"/>
            <w:noWrap/>
            <w:vAlign w:val="bottom"/>
            <w:hideMark/>
          </w:tcPr>
          <w:p w14:paraId="6FDBB1B4" w14:textId="77777777" w:rsidR="00B26AC3" w:rsidRPr="004D3B47" w:rsidRDefault="00B26AC3" w:rsidP="00B26AC3">
            <w:pPr>
              <w:rPr>
                <w:rFonts w:asciiTheme="minorHAnsi" w:eastAsia="Times New Roman" w:hAnsiTheme="minorHAnsi"/>
                <w:sz w:val="22"/>
                <w:lang w:eastAsia="en-AU"/>
              </w:rPr>
            </w:pPr>
            <w:r w:rsidRPr="004D3B47">
              <w:rPr>
                <w:sz w:val="22"/>
              </w:rPr>
              <w:t>Mid Central</w:t>
            </w:r>
          </w:p>
        </w:tc>
        <w:tc>
          <w:tcPr>
            <w:tcW w:w="1469" w:type="dxa"/>
            <w:shd w:val="clear" w:color="auto" w:fill="auto"/>
            <w:noWrap/>
          </w:tcPr>
          <w:p w14:paraId="5A3D3F53" w14:textId="70C20AF0" w:rsidR="00B26AC3" w:rsidRPr="004D3B47" w:rsidRDefault="00B26AC3" w:rsidP="00B26AC3">
            <w:pPr>
              <w:jc w:val="right"/>
              <w:rPr>
                <w:rFonts w:asciiTheme="minorHAnsi" w:hAnsiTheme="minorHAnsi"/>
                <w:sz w:val="22"/>
              </w:rPr>
            </w:pPr>
            <w:r w:rsidRPr="004D3B47">
              <w:t xml:space="preserve"> 6,421 </w:t>
            </w:r>
          </w:p>
        </w:tc>
        <w:tc>
          <w:tcPr>
            <w:tcW w:w="1471" w:type="dxa"/>
            <w:shd w:val="clear" w:color="auto" w:fill="auto"/>
            <w:noWrap/>
          </w:tcPr>
          <w:p w14:paraId="7AB33395" w14:textId="7CB66C40" w:rsidR="00B26AC3" w:rsidRPr="004D3B47" w:rsidRDefault="00B26AC3" w:rsidP="00B26AC3">
            <w:pPr>
              <w:jc w:val="right"/>
              <w:rPr>
                <w:rFonts w:asciiTheme="minorHAnsi" w:hAnsiTheme="minorHAnsi"/>
                <w:sz w:val="22"/>
              </w:rPr>
            </w:pPr>
            <w:r w:rsidRPr="004D3B47">
              <w:t>82.7</w:t>
            </w:r>
          </w:p>
        </w:tc>
        <w:tc>
          <w:tcPr>
            <w:tcW w:w="1470" w:type="dxa"/>
            <w:shd w:val="clear" w:color="auto" w:fill="auto"/>
            <w:noWrap/>
          </w:tcPr>
          <w:p w14:paraId="47CED291" w14:textId="7D63DD44" w:rsidR="00B26AC3" w:rsidRPr="004D3B47" w:rsidRDefault="00B26AC3" w:rsidP="00B26AC3">
            <w:pPr>
              <w:jc w:val="right"/>
              <w:rPr>
                <w:rFonts w:asciiTheme="minorHAnsi" w:hAnsiTheme="minorHAnsi"/>
                <w:sz w:val="22"/>
              </w:rPr>
            </w:pPr>
            <w:r w:rsidRPr="004D3B47">
              <w:t xml:space="preserve"> 975 </w:t>
            </w:r>
          </w:p>
        </w:tc>
        <w:tc>
          <w:tcPr>
            <w:tcW w:w="1471" w:type="dxa"/>
            <w:shd w:val="clear" w:color="auto" w:fill="auto"/>
            <w:noWrap/>
          </w:tcPr>
          <w:p w14:paraId="6470CCD4" w14:textId="7B2C6A04" w:rsidR="00B26AC3" w:rsidRPr="004D3B47" w:rsidRDefault="00B26AC3" w:rsidP="00B26AC3">
            <w:pPr>
              <w:jc w:val="right"/>
              <w:rPr>
                <w:rFonts w:asciiTheme="minorHAnsi" w:hAnsiTheme="minorHAnsi"/>
                <w:sz w:val="22"/>
              </w:rPr>
            </w:pPr>
            <w:r w:rsidRPr="004D3B47">
              <w:t>91.2</w:t>
            </w:r>
          </w:p>
        </w:tc>
        <w:tc>
          <w:tcPr>
            <w:tcW w:w="1471" w:type="dxa"/>
            <w:shd w:val="clear" w:color="auto" w:fill="auto"/>
            <w:noWrap/>
          </w:tcPr>
          <w:p w14:paraId="566EDE25" w14:textId="0B8BBB29" w:rsidR="00B26AC3" w:rsidRPr="004D3B47" w:rsidRDefault="00B26AC3" w:rsidP="00B26AC3">
            <w:pPr>
              <w:jc w:val="right"/>
              <w:rPr>
                <w:rFonts w:asciiTheme="minorHAnsi" w:hAnsiTheme="minorHAnsi"/>
                <w:sz w:val="22"/>
              </w:rPr>
            </w:pPr>
            <w:r w:rsidRPr="004D3B47">
              <w:t xml:space="preserve"> 2,721 </w:t>
            </w:r>
          </w:p>
        </w:tc>
        <w:tc>
          <w:tcPr>
            <w:tcW w:w="1470" w:type="dxa"/>
            <w:shd w:val="clear" w:color="auto" w:fill="auto"/>
            <w:noWrap/>
          </w:tcPr>
          <w:p w14:paraId="764D1851" w14:textId="0A97BBFC" w:rsidR="00B26AC3" w:rsidRPr="004D3B47" w:rsidRDefault="00B26AC3" w:rsidP="00B26AC3">
            <w:pPr>
              <w:jc w:val="right"/>
              <w:rPr>
                <w:rFonts w:asciiTheme="minorHAnsi" w:hAnsiTheme="minorHAnsi"/>
                <w:sz w:val="22"/>
              </w:rPr>
            </w:pPr>
            <w:r w:rsidRPr="004D3B47">
              <w:t>62.4</w:t>
            </w:r>
          </w:p>
        </w:tc>
        <w:tc>
          <w:tcPr>
            <w:tcW w:w="1471" w:type="dxa"/>
            <w:shd w:val="clear" w:color="auto" w:fill="auto"/>
            <w:noWrap/>
          </w:tcPr>
          <w:p w14:paraId="06AAC454" w14:textId="56435A15" w:rsidR="00B26AC3" w:rsidRPr="004D3B47" w:rsidRDefault="00B26AC3" w:rsidP="00B26AC3">
            <w:pPr>
              <w:jc w:val="right"/>
              <w:rPr>
                <w:rFonts w:asciiTheme="minorHAnsi" w:hAnsiTheme="minorHAnsi"/>
                <w:sz w:val="22"/>
              </w:rPr>
            </w:pPr>
            <w:r w:rsidRPr="004D3B47">
              <w:t xml:space="preserve"> 28,694 </w:t>
            </w:r>
          </w:p>
        </w:tc>
        <w:tc>
          <w:tcPr>
            <w:tcW w:w="1474" w:type="dxa"/>
            <w:shd w:val="clear" w:color="auto" w:fill="auto"/>
            <w:noWrap/>
          </w:tcPr>
          <w:p w14:paraId="603A8961" w14:textId="70E3B9B5" w:rsidR="00B26AC3" w:rsidRPr="004D3B47" w:rsidRDefault="00B26AC3" w:rsidP="00B26AC3">
            <w:pPr>
              <w:jc w:val="right"/>
              <w:rPr>
                <w:rFonts w:asciiTheme="minorHAnsi" w:hAnsiTheme="minorHAnsi"/>
                <w:sz w:val="22"/>
              </w:rPr>
            </w:pPr>
            <w:r w:rsidRPr="004D3B47">
              <w:t>88.4</w:t>
            </w:r>
          </w:p>
        </w:tc>
      </w:tr>
      <w:tr w:rsidR="004D3B47" w:rsidRPr="004D3B47" w14:paraId="2375BAB5" w14:textId="77777777" w:rsidTr="00D1642F">
        <w:trPr>
          <w:trHeight w:val="301"/>
        </w:trPr>
        <w:tc>
          <w:tcPr>
            <w:tcW w:w="2120" w:type="dxa"/>
            <w:shd w:val="clear" w:color="auto" w:fill="auto"/>
            <w:noWrap/>
            <w:vAlign w:val="bottom"/>
            <w:hideMark/>
          </w:tcPr>
          <w:p w14:paraId="0316DEB0" w14:textId="77777777" w:rsidR="00B26AC3" w:rsidRPr="004D3B47" w:rsidRDefault="00B26AC3" w:rsidP="00B26AC3">
            <w:pPr>
              <w:rPr>
                <w:rFonts w:asciiTheme="minorHAnsi" w:eastAsia="Times New Roman" w:hAnsiTheme="minorHAnsi"/>
                <w:sz w:val="22"/>
                <w:lang w:eastAsia="en-AU"/>
              </w:rPr>
            </w:pPr>
            <w:r w:rsidRPr="004D3B47">
              <w:rPr>
                <w:sz w:val="22"/>
              </w:rPr>
              <w:t>Nelson Marlborough</w:t>
            </w:r>
          </w:p>
        </w:tc>
        <w:tc>
          <w:tcPr>
            <w:tcW w:w="1469" w:type="dxa"/>
            <w:shd w:val="clear" w:color="auto" w:fill="auto"/>
            <w:noWrap/>
          </w:tcPr>
          <w:p w14:paraId="1F69C062" w14:textId="3569FC11" w:rsidR="00B26AC3" w:rsidRPr="004D3B47" w:rsidRDefault="00B26AC3" w:rsidP="00B26AC3">
            <w:pPr>
              <w:jc w:val="right"/>
              <w:rPr>
                <w:rFonts w:asciiTheme="minorHAnsi" w:hAnsiTheme="minorHAnsi"/>
                <w:sz w:val="22"/>
              </w:rPr>
            </w:pPr>
            <w:r w:rsidRPr="004D3B47">
              <w:t xml:space="preserve"> 2,882 </w:t>
            </w:r>
          </w:p>
        </w:tc>
        <w:tc>
          <w:tcPr>
            <w:tcW w:w="1471" w:type="dxa"/>
            <w:shd w:val="clear" w:color="auto" w:fill="auto"/>
            <w:noWrap/>
          </w:tcPr>
          <w:p w14:paraId="37063D28" w14:textId="3DF7E953" w:rsidR="00B26AC3" w:rsidRPr="004D3B47" w:rsidRDefault="00B26AC3" w:rsidP="00B26AC3">
            <w:pPr>
              <w:jc w:val="right"/>
              <w:rPr>
                <w:rFonts w:asciiTheme="minorHAnsi" w:hAnsiTheme="minorHAnsi"/>
                <w:sz w:val="22"/>
              </w:rPr>
            </w:pPr>
            <w:r w:rsidRPr="004D3B47">
              <w:t>83.2</w:t>
            </w:r>
          </w:p>
        </w:tc>
        <w:tc>
          <w:tcPr>
            <w:tcW w:w="1470" w:type="dxa"/>
            <w:shd w:val="clear" w:color="auto" w:fill="auto"/>
            <w:noWrap/>
          </w:tcPr>
          <w:p w14:paraId="0564F1F0" w14:textId="38428AB3" w:rsidR="00B26AC3" w:rsidRPr="004D3B47" w:rsidRDefault="00B26AC3" w:rsidP="00B26AC3">
            <w:pPr>
              <w:jc w:val="right"/>
              <w:rPr>
                <w:rFonts w:asciiTheme="minorHAnsi" w:hAnsiTheme="minorHAnsi"/>
                <w:sz w:val="22"/>
              </w:rPr>
            </w:pPr>
            <w:r w:rsidRPr="004D3B47">
              <w:t xml:space="preserve"> 476 </w:t>
            </w:r>
          </w:p>
        </w:tc>
        <w:tc>
          <w:tcPr>
            <w:tcW w:w="1471" w:type="dxa"/>
            <w:shd w:val="clear" w:color="auto" w:fill="auto"/>
            <w:noWrap/>
          </w:tcPr>
          <w:p w14:paraId="0CA245D4" w14:textId="6BCFBE28" w:rsidR="00B26AC3" w:rsidRPr="004D3B47" w:rsidRDefault="00B26AC3" w:rsidP="00B26AC3">
            <w:pPr>
              <w:jc w:val="right"/>
              <w:rPr>
                <w:rFonts w:asciiTheme="minorHAnsi" w:hAnsiTheme="minorHAnsi"/>
                <w:sz w:val="22"/>
              </w:rPr>
            </w:pPr>
            <w:r w:rsidRPr="004D3B47">
              <w:t>96.4</w:t>
            </w:r>
          </w:p>
        </w:tc>
        <w:tc>
          <w:tcPr>
            <w:tcW w:w="1471" w:type="dxa"/>
            <w:shd w:val="clear" w:color="auto" w:fill="auto"/>
            <w:noWrap/>
          </w:tcPr>
          <w:p w14:paraId="485D8DFD" w14:textId="0603A1A4" w:rsidR="00B26AC3" w:rsidRPr="004D3B47" w:rsidRDefault="00B26AC3" w:rsidP="00B26AC3">
            <w:pPr>
              <w:jc w:val="right"/>
              <w:rPr>
                <w:rFonts w:asciiTheme="minorHAnsi" w:hAnsiTheme="minorHAnsi"/>
                <w:sz w:val="22"/>
              </w:rPr>
            </w:pPr>
            <w:r w:rsidRPr="004D3B47">
              <w:t xml:space="preserve"> 1,685 </w:t>
            </w:r>
          </w:p>
        </w:tc>
        <w:tc>
          <w:tcPr>
            <w:tcW w:w="1470" w:type="dxa"/>
            <w:shd w:val="clear" w:color="auto" w:fill="auto"/>
            <w:noWrap/>
          </w:tcPr>
          <w:p w14:paraId="481CF0B0" w14:textId="545CB897" w:rsidR="00B26AC3" w:rsidRPr="004D3B47" w:rsidRDefault="00B26AC3" w:rsidP="00B26AC3">
            <w:pPr>
              <w:jc w:val="right"/>
              <w:rPr>
                <w:rFonts w:asciiTheme="minorHAnsi" w:hAnsiTheme="minorHAnsi"/>
                <w:sz w:val="22"/>
              </w:rPr>
            </w:pPr>
            <w:r w:rsidRPr="004D3B47">
              <w:t>73.7</w:t>
            </w:r>
          </w:p>
        </w:tc>
        <w:tc>
          <w:tcPr>
            <w:tcW w:w="1471" w:type="dxa"/>
            <w:shd w:val="clear" w:color="auto" w:fill="auto"/>
            <w:noWrap/>
          </w:tcPr>
          <w:p w14:paraId="194A583F" w14:textId="33C58898" w:rsidR="00B26AC3" w:rsidRPr="004D3B47" w:rsidRDefault="00B26AC3" w:rsidP="00B26AC3">
            <w:pPr>
              <w:jc w:val="right"/>
              <w:rPr>
                <w:rFonts w:asciiTheme="minorHAnsi" w:hAnsiTheme="minorHAnsi"/>
                <w:sz w:val="22"/>
              </w:rPr>
            </w:pPr>
            <w:r w:rsidRPr="004D3B47">
              <w:t xml:space="preserve"> 31,461 </w:t>
            </w:r>
          </w:p>
        </w:tc>
        <w:tc>
          <w:tcPr>
            <w:tcW w:w="1474" w:type="dxa"/>
            <w:shd w:val="clear" w:color="auto" w:fill="auto"/>
            <w:noWrap/>
          </w:tcPr>
          <w:p w14:paraId="5428273A" w14:textId="3C1610DA" w:rsidR="00B26AC3" w:rsidRPr="004D3B47" w:rsidRDefault="00B26AC3" w:rsidP="00B26AC3">
            <w:pPr>
              <w:jc w:val="right"/>
              <w:rPr>
                <w:rFonts w:asciiTheme="minorHAnsi" w:hAnsiTheme="minorHAnsi"/>
                <w:sz w:val="22"/>
              </w:rPr>
            </w:pPr>
            <w:r w:rsidRPr="004D3B47">
              <w:t>93.6</w:t>
            </w:r>
          </w:p>
        </w:tc>
      </w:tr>
      <w:tr w:rsidR="004D3B47" w:rsidRPr="004D3B47" w14:paraId="4B361013" w14:textId="77777777" w:rsidTr="00D1642F">
        <w:trPr>
          <w:trHeight w:val="301"/>
        </w:trPr>
        <w:tc>
          <w:tcPr>
            <w:tcW w:w="2120" w:type="dxa"/>
            <w:shd w:val="clear" w:color="auto" w:fill="auto"/>
            <w:noWrap/>
            <w:vAlign w:val="bottom"/>
            <w:hideMark/>
          </w:tcPr>
          <w:p w14:paraId="76887509" w14:textId="77777777" w:rsidR="00B26AC3" w:rsidRPr="004D3B47" w:rsidRDefault="00B26AC3" w:rsidP="00B26AC3">
            <w:pPr>
              <w:rPr>
                <w:rFonts w:asciiTheme="minorHAnsi" w:eastAsia="Times New Roman" w:hAnsiTheme="minorHAnsi"/>
                <w:sz w:val="22"/>
                <w:lang w:eastAsia="en-AU"/>
              </w:rPr>
            </w:pPr>
            <w:r w:rsidRPr="004D3B47">
              <w:rPr>
                <w:sz w:val="22"/>
              </w:rPr>
              <w:t>Northland</w:t>
            </w:r>
          </w:p>
        </w:tc>
        <w:tc>
          <w:tcPr>
            <w:tcW w:w="1469" w:type="dxa"/>
            <w:shd w:val="clear" w:color="auto" w:fill="auto"/>
            <w:noWrap/>
          </w:tcPr>
          <w:p w14:paraId="6BFEDED1" w14:textId="359148AC" w:rsidR="00B26AC3" w:rsidRPr="004D3B47" w:rsidRDefault="00B26AC3" w:rsidP="00B26AC3">
            <w:pPr>
              <w:jc w:val="right"/>
              <w:rPr>
                <w:rFonts w:asciiTheme="minorHAnsi" w:hAnsiTheme="minorHAnsi"/>
                <w:sz w:val="22"/>
              </w:rPr>
            </w:pPr>
            <w:r w:rsidRPr="004D3B47">
              <w:t xml:space="preserve"> 11,032 </w:t>
            </w:r>
          </w:p>
        </w:tc>
        <w:tc>
          <w:tcPr>
            <w:tcW w:w="1471" w:type="dxa"/>
            <w:shd w:val="clear" w:color="auto" w:fill="auto"/>
            <w:noWrap/>
          </w:tcPr>
          <w:p w14:paraId="2BB6DE34" w14:textId="219DC148" w:rsidR="00B26AC3" w:rsidRPr="004D3B47" w:rsidRDefault="00B26AC3" w:rsidP="00B26AC3">
            <w:pPr>
              <w:jc w:val="right"/>
              <w:rPr>
                <w:rFonts w:asciiTheme="minorHAnsi" w:hAnsiTheme="minorHAnsi"/>
                <w:sz w:val="22"/>
              </w:rPr>
            </w:pPr>
            <w:r w:rsidRPr="004D3B47">
              <w:t>80.7</w:t>
            </w:r>
          </w:p>
        </w:tc>
        <w:tc>
          <w:tcPr>
            <w:tcW w:w="1470" w:type="dxa"/>
            <w:shd w:val="clear" w:color="auto" w:fill="auto"/>
            <w:noWrap/>
          </w:tcPr>
          <w:p w14:paraId="2177487C" w14:textId="3C0CB5FB" w:rsidR="00B26AC3" w:rsidRPr="004D3B47" w:rsidRDefault="00B26AC3" w:rsidP="00B26AC3">
            <w:pPr>
              <w:jc w:val="right"/>
              <w:rPr>
                <w:rFonts w:asciiTheme="minorHAnsi" w:hAnsiTheme="minorHAnsi"/>
                <w:sz w:val="22"/>
              </w:rPr>
            </w:pPr>
            <w:r w:rsidRPr="004D3B47">
              <w:t xml:space="preserve"> 542 </w:t>
            </w:r>
          </w:p>
        </w:tc>
        <w:tc>
          <w:tcPr>
            <w:tcW w:w="1471" w:type="dxa"/>
            <w:shd w:val="clear" w:color="auto" w:fill="auto"/>
            <w:noWrap/>
          </w:tcPr>
          <w:p w14:paraId="78247D7B" w14:textId="4EAE3B52" w:rsidR="00B26AC3" w:rsidRPr="004D3B47" w:rsidRDefault="00B26AC3" w:rsidP="00B26AC3">
            <w:pPr>
              <w:jc w:val="right"/>
              <w:rPr>
                <w:rFonts w:asciiTheme="minorHAnsi" w:hAnsiTheme="minorHAnsi"/>
                <w:sz w:val="22"/>
              </w:rPr>
            </w:pPr>
            <w:r w:rsidRPr="004D3B47">
              <w:t>64.2</w:t>
            </w:r>
          </w:p>
        </w:tc>
        <w:tc>
          <w:tcPr>
            <w:tcW w:w="1471" w:type="dxa"/>
            <w:shd w:val="clear" w:color="auto" w:fill="auto"/>
            <w:noWrap/>
          </w:tcPr>
          <w:p w14:paraId="2AEEDFFB" w14:textId="1A8F2AC7" w:rsidR="00B26AC3" w:rsidRPr="004D3B47" w:rsidRDefault="00B26AC3" w:rsidP="00B26AC3">
            <w:pPr>
              <w:jc w:val="right"/>
              <w:rPr>
                <w:rFonts w:asciiTheme="minorHAnsi" w:hAnsiTheme="minorHAnsi"/>
                <w:sz w:val="22"/>
              </w:rPr>
            </w:pPr>
            <w:r w:rsidRPr="004D3B47">
              <w:t xml:space="preserve"> 1,495 </w:t>
            </w:r>
          </w:p>
        </w:tc>
        <w:tc>
          <w:tcPr>
            <w:tcW w:w="1470" w:type="dxa"/>
            <w:shd w:val="clear" w:color="auto" w:fill="auto"/>
            <w:noWrap/>
          </w:tcPr>
          <w:p w14:paraId="2913633F" w14:textId="0168CCA5" w:rsidR="00B26AC3" w:rsidRPr="004D3B47" w:rsidRDefault="00B26AC3" w:rsidP="00B26AC3">
            <w:pPr>
              <w:jc w:val="right"/>
              <w:rPr>
                <w:rFonts w:asciiTheme="minorHAnsi" w:hAnsiTheme="minorHAnsi"/>
                <w:sz w:val="22"/>
              </w:rPr>
            </w:pPr>
            <w:r w:rsidRPr="004D3B47">
              <w:t>58.6</w:t>
            </w:r>
          </w:p>
        </w:tc>
        <w:tc>
          <w:tcPr>
            <w:tcW w:w="1471" w:type="dxa"/>
            <w:shd w:val="clear" w:color="auto" w:fill="auto"/>
            <w:noWrap/>
          </w:tcPr>
          <w:p w14:paraId="67D3312A" w14:textId="3171BA72" w:rsidR="00B26AC3" w:rsidRPr="004D3B47" w:rsidRDefault="00B26AC3" w:rsidP="00B26AC3">
            <w:pPr>
              <w:jc w:val="right"/>
              <w:rPr>
                <w:rFonts w:asciiTheme="minorHAnsi" w:hAnsiTheme="minorHAnsi"/>
                <w:sz w:val="22"/>
              </w:rPr>
            </w:pPr>
            <w:r w:rsidRPr="004D3B47">
              <w:t xml:space="preserve"> 25,677 </w:t>
            </w:r>
          </w:p>
        </w:tc>
        <w:tc>
          <w:tcPr>
            <w:tcW w:w="1474" w:type="dxa"/>
            <w:shd w:val="clear" w:color="auto" w:fill="auto"/>
            <w:noWrap/>
          </w:tcPr>
          <w:p w14:paraId="2C120AD3" w14:textId="730A7320" w:rsidR="00B26AC3" w:rsidRPr="004D3B47" w:rsidRDefault="00B26AC3" w:rsidP="00B26AC3">
            <w:pPr>
              <w:jc w:val="right"/>
              <w:rPr>
                <w:rFonts w:asciiTheme="minorHAnsi" w:hAnsiTheme="minorHAnsi"/>
                <w:sz w:val="22"/>
              </w:rPr>
            </w:pPr>
            <w:r w:rsidRPr="004D3B47">
              <w:t>89.0</w:t>
            </w:r>
          </w:p>
        </w:tc>
      </w:tr>
      <w:tr w:rsidR="004D3B47" w:rsidRPr="004D3B47" w14:paraId="2B0D8840" w14:textId="77777777" w:rsidTr="00D1642F">
        <w:trPr>
          <w:trHeight w:val="301"/>
        </w:trPr>
        <w:tc>
          <w:tcPr>
            <w:tcW w:w="2120" w:type="dxa"/>
            <w:shd w:val="clear" w:color="auto" w:fill="auto"/>
            <w:noWrap/>
            <w:vAlign w:val="bottom"/>
            <w:hideMark/>
          </w:tcPr>
          <w:p w14:paraId="7413976B" w14:textId="77777777" w:rsidR="00B26AC3" w:rsidRPr="004D3B47" w:rsidRDefault="00B26AC3" w:rsidP="00B26AC3">
            <w:pPr>
              <w:rPr>
                <w:rFonts w:asciiTheme="minorHAnsi" w:eastAsia="Times New Roman" w:hAnsiTheme="minorHAnsi"/>
                <w:sz w:val="22"/>
                <w:lang w:eastAsia="en-AU"/>
              </w:rPr>
            </w:pPr>
            <w:r w:rsidRPr="004D3B47">
              <w:rPr>
                <w:sz w:val="22"/>
              </w:rPr>
              <w:t>South Canterbury</w:t>
            </w:r>
          </w:p>
        </w:tc>
        <w:tc>
          <w:tcPr>
            <w:tcW w:w="1469" w:type="dxa"/>
            <w:shd w:val="clear" w:color="auto" w:fill="auto"/>
            <w:noWrap/>
          </w:tcPr>
          <w:p w14:paraId="2EA4E101" w14:textId="72EF94A9" w:rsidR="00B26AC3" w:rsidRPr="004D3B47" w:rsidRDefault="00B26AC3" w:rsidP="00B26AC3">
            <w:pPr>
              <w:jc w:val="right"/>
              <w:rPr>
                <w:rFonts w:asciiTheme="minorHAnsi" w:hAnsiTheme="minorHAnsi"/>
                <w:sz w:val="22"/>
              </w:rPr>
            </w:pPr>
            <w:r w:rsidRPr="004D3B47">
              <w:t xml:space="preserve"> 748 </w:t>
            </w:r>
          </w:p>
        </w:tc>
        <w:tc>
          <w:tcPr>
            <w:tcW w:w="1471" w:type="dxa"/>
            <w:shd w:val="clear" w:color="auto" w:fill="auto"/>
            <w:noWrap/>
          </w:tcPr>
          <w:p w14:paraId="0658A408" w14:textId="6C270D8E" w:rsidR="00B26AC3" w:rsidRPr="004D3B47" w:rsidRDefault="00B26AC3" w:rsidP="00B26AC3">
            <w:pPr>
              <w:jc w:val="right"/>
              <w:rPr>
                <w:rFonts w:asciiTheme="minorHAnsi" w:hAnsiTheme="minorHAnsi"/>
                <w:sz w:val="22"/>
              </w:rPr>
            </w:pPr>
            <w:r w:rsidRPr="004D3B47">
              <w:t>68.4</w:t>
            </w:r>
          </w:p>
        </w:tc>
        <w:tc>
          <w:tcPr>
            <w:tcW w:w="1470" w:type="dxa"/>
            <w:shd w:val="clear" w:color="auto" w:fill="auto"/>
            <w:noWrap/>
          </w:tcPr>
          <w:p w14:paraId="11997105" w14:textId="313FEBA9" w:rsidR="00B26AC3" w:rsidRPr="004D3B47" w:rsidRDefault="00B26AC3" w:rsidP="00B26AC3">
            <w:pPr>
              <w:jc w:val="right"/>
              <w:rPr>
                <w:rFonts w:asciiTheme="minorHAnsi" w:hAnsiTheme="minorHAnsi"/>
                <w:sz w:val="22"/>
              </w:rPr>
            </w:pPr>
            <w:r w:rsidRPr="004D3B47">
              <w:t xml:space="preserve"> 157 </w:t>
            </w:r>
          </w:p>
        </w:tc>
        <w:tc>
          <w:tcPr>
            <w:tcW w:w="1471" w:type="dxa"/>
            <w:shd w:val="clear" w:color="auto" w:fill="auto"/>
            <w:noWrap/>
          </w:tcPr>
          <w:p w14:paraId="46918370" w14:textId="7C407B99" w:rsidR="00B26AC3" w:rsidRPr="004D3B47" w:rsidRDefault="00B26AC3" w:rsidP="00B26AC3">
            <w:pPr>
              <w:jc w:val="right"/>
              <w:rPr>
                <w:rFonts w:asciiTheme="minorHAnsi" w:hAnsiTheme="minorHAnsi"/>
                <w:sz w:val="22"/>
              </w:rPr>
            </w:pPr>
            <w:r w:rsidRPr="004D3B47">
              <w:t>125.6</w:t>
            </w:r>
          </w:p>
        </w:tc>
        <w:tc>
          <w:tcPr>
            <w:tcW w:w="1471" w:type="dxa"/>
            <w:shd w:val="clear" w:color="auto" w:fill="auto"/>
            <w:noWrap/>
          </w:tcPr>
          <w:p w14:paraId="576C497C" w14:textId="50D2882E" w:rsidR="00B26AC3" w:rsidRPr="004D3B47" w:rsidRDefault="00B26AC3" w:rsidP="00B26AC3">
            <w:pPr>
              <w:jc w:val="right"/>
              <w:rPr>
                <w:rFonts w:asciiTheme="minorHAnsi" w:hAnsiTheme="minorHAnsi"/>
                <w:sz w:val="22"/>
              </w:rPr>
            </w:pPr>
            <w:r w:rsidRPr="004D3B47">
              <w:t xml:space="preserve"> 558 </w:t>
            </w:r>
          </w:p>
        </w:tc>
        <w:tc>
          <w:tcPr>
            <w:tcW w:w="1470" w:type="dxa"/>
            <w:shd w:val="clear" w:color="auto" w:fill="auto"/>
            <w:noWrap/>
          </w:tcPr>
          <w:p w14:paraId="704C062A" w14:textId="37BF2042" w:rsidR="00B26AC3" w:rsidRPr="004D3B47" w:rsidRDefault="00B26AC3" w:rsidP="00B26AC3">
            <w:pPr>
              <w:jc w:val="right"/>
              <w:rPr>
                <w:rFonts w:asciiTheme="minorHAnsi" w:hAnsiTheme="minorHAnsi"/>
                <w:sz w:val="22"/>
              </w:rPr>
            </w:pPr>
            <w:r w:rsidRPr="004D3B47">
              <w:t>79.5</w:t>
            </w:r>
          </w:p>
        </w:tc>
        <w:tc>
          <w:tcPr>
            <w:tcW w:w="1471" w:type="dxa"/>
            <w:shd w:val="clear" w:color="auto" w:fill="auto"/>
            <w:noWrap/>
          </w:tcPr>
          <w:p w14:paraId="2F957D95" w14:textId="3A454BC2" w:rsidR="00B26AC3" w:rsidRPr="004D3B47" w:rsidRDefault="00B26AC3" w:rsidP="00B26AC3">
            <w:pPr>
              <w:jc w:val="right"/>
              <w:rPr>
                <w:rFonts w:asciiTheme="minorHAnsi" w:hAnsiTheme="minorHAnsi"/>
                <w:sz w:val="22"/>
              </w:rPr>
            </w:pPr>
            <w:r w:rsidRPr="004D3B47">
              <w:t xml:space="preserve"> 11,942 </w:t>
            </w:r>
          </w:p>
        </w:tc>
        <w:tc>
          <w:tcPr>
            <w:tcW w:w="1474" w:type="dxa"/>
            <w:shd w:val="clear" w:color="auto" w:fill="auto"/>
            <w:noWrap/>
          </w:tcPr>
          <w:p w14:paraId="14FF8E94" w14:textId="0F782BC5" w:rsidR="00B26AC3" w:rsidRPr="004D3B47" w:rsidRDefault="00B26AC3" w:rsidP="00B26AC3">
            <w:pPr>
              <w:jc w:val="right"/>
              <w:rPr>
                <w:rFonts w:asciiTheme="minorHAnsi" w:hAnsiTheme="minorHAnsi"/>
                <w:sz w:val="22"/>
              </w:rPr>
            </w:pPr>
            <w:r w:rsidRPr="004D3B47">
              <w:t>89.4</w:t>
            </w:r>
          </w:p>
        </w:tc>
      </w:tr>
      <w:tr w:rsidR="004D3B47" w:rsidRPr="004D3B47" w14:paraId="2EB0F9BD" w14:textId="77777777" w:rsidTr="00D1642F">
        <w:trPr>
          <w:trHeight w:val="301"/>
        </w:trPr>
        <w:tc>
          <w:tcPr>
            <w:tcW w:w="2120" w:type="dxa"/>
            <w:shd w:val="clear" w:color="auto" w:fill="auto"/>
            <w:noWrap/>
            <w:vAlign w:val="bottom"/>
            <w:hideMark/>
          </w:tcPr>
          <w:p w14:paraId="4130D9D7" w14:textId="77777777" w:rsidR="00B26AC3" w:rsidRPr="004D3B47" w:rsidRDefault="00B26AC3" w:rsidP="00B26AC3">
            <w:pPr>
              <w:rPr>
                <w:rFonts w:asciiTheme="minorHAnsi" w:eastAsia="Times New Roman" w:hAnsiTheme="minorHAnsi"/>
                <w:sz w:val="22"/>
                <w:lang w:eastAsia="en-AU"/>
              </w:rPr>
            </w:pPr>
            <w:r w:rsidRPr="004D3B47">
              <w:rPr>
                <w:sz w:val="22"/>
              </w:rPr>
              <w:t>Southern</w:t>
            </w:r>
          </w:p>
        </w:tc>
        <w:tc>
          <w:tcPr>
            <w:tcW w:w="1469" w:type="dxa"/>
            <w:shd w:val="clear" w:color="auto" w:fill="auto"/>
            <w:noWrap/>
          </w:tcPr>
          <w:p w14:paraId="0A21D7BD" w14:textId="2F3ED7D1" w:rsidR="00B26AC3" w:rsidRPr="004D3B47" w:rsidRDefault="00B26AC3" w:rsidP="00B26AC3">
            <w:pPr>
              <w:jc w:val="right"/>
              <w:rPr>
                <w:rFonts w:asciiTheme="minorHAnsi" w:hAnsiTheme="minorHAnsi"/>
                <w:sz w:val="22"/>
              </w:rPr>
            </w:pPr>
            <w:r w:rsidRPr="004D3B47">
              <w:t xml:space="preserve"> 5,032 </w:t>
            </w:r>
          </w:p>
        </w:tc>
        <w:tc>
          <w:tcPr>
            <w:tcW w:w="1471" w:type="dxa"/>
            <w:shd w:val="clear" w:color="auto" w:fill="auto"/>
            <w:noWrap/>
          </w:tcPr>
          <w:p w14:paraId="4F5E1DD7" w14:textId="18EA3D67" w:rsidR="00B26AC3" w:rsidRPr="004D3B47" w:rsidRDefault="00B26AC3" w:rsidP="00B26AC3">
            <w:pPr>
              <w:jc w:val="right"/>
              <w:rPr>
                <w:rFonts w:asciiTheme="minorHAnsi" w:hAnsiTheme="minorHAnsi"/>
                <w:sz w:val="22"/>
              </w:rPr>
            </w:pPr>
            <w:r w:rsidRPr="004D3B47">
              <w:t>71.5</w:t>
            </w:r>
          </w:p>
        </w:tc>
        <w:tc>
          <w:tcPr>
            <w:tcW w:w="1470" w:type="dxa"/>
            <w:shd w:val="clear" w:color="auto" w:fill="auto"/>
            <w:noWrap/>
          </w:tcPr>
          <w:p w14:paraId="68AB9313" w14:textId="23DF1C6F" w:rsidR="00B26AC3" w:rsidRPr="004D3B47" w:rsidRDefault="00B26AC3" w:rsidP="00B26AC3">
            <w:pPr>
              <w:jc w:val="right"/>
              <w:rPr>
                <w:rFonts w:asciiTheme="minorHAnsi" w:hAnsiTheme="minorHAnsi"/>
                <w:sz w:val="22"/>
              </w:rPr>
            </w:pPr>
            <w:r w:rsidRPr="004D3B47">
              <w:t xml:space="preserve"> 1,223 </w:t>
            </w:r>
          </w:p>
        </w:tc>
        <w:tc>
          <w:tcPr>
            <w:tcW w:w="1471" w:type="dxa"/>
            <w:shd w:val="clear" w:color="auto" w:fill="auto"/>
            <w:noWrap/>
          </w:tcPr>
          <w:p w14:paraId="1936352B" w14:textId="41529415" w:rsidR="00B26AC3" w:rsidRPr="004D3B47" w:rsidRDefault="00B26AC3" w:rsidP="00B26AC3">
            <w:pPr>
              <w:jc w:val="right"/>
              <w:rPr>
                <w:rFonts w:asciiTheme="minorHAnsi" w:hAnsiTheme="minorHAnsi"/>
                <w:sz w:val="22"/>
              </w:rPr>
            </w:pPr>
            <w:r w:rsidRPr="004D3B47">
              <w:t>88.9</w:t>
            </w:r>
          </w:p>
        </w:tc>
        <w:tc>
          <w:tcPr>
            <w:tcW w:w="1471" w:type="dxa"/>
            <w:shd w:val="clear" w:color="auto" w:fill="auto"/>
            <w:noWrap/>
          </w:tcPr>
          <w:p w14:paraId="4FA2705D" w14:textId="7D80BD26" w:rsidR="00B26AC3" w:rsidRPr="004D3B47" w:rsidRDefault="00B26AC3" w:rsidP="00B26AC3">
            <w:pPr>
              <w:jc w:val="right"/>
              <w:rPr>
                <w:rFonts w:asciiTheme="minorHAnsi" w:hAnsiTheme="minorHAnsi"/>
                <w:sz w:val="22"/>
              </w:rPr>
            </w:pPr>
            <w:r w:rsidRPr="004D3B47">
              <w:t xml:space="preserve"> 3,976 </w:t>
            </w:r>
          </w:p>
        </w:tc>
        <w:tc>
          <w:tcPr>
            <w:tcW w:w="1470" w:type="dxa"/>
            <w:shd w:val="clear" w:color="auto" w:fill="auto"/>
            <w:noWrap/>
          </w:tcPr>
          <w:p w14:paraId="25BD6D0A" w14:textId="4EE55E14" w:rsidR="00B26AC3" w:rsidRPr="004D3B47" w:rsidRDefault="00B26AC3" w:rsidP="00B26AC3">
            <w:pPr>
              <w:jc w:val="right"/>
              <w:rPr>
                <w:rFonts w:asciiTheme="minorHAnsi" w:hAnsiTheme="minorHAnsi"/>
                <w:sz w:val="22"/>
              </w:rPr>
            </w:pPr>
            <w:r w:rsidRPr="004D3B47">
              <w:t>54.5</w:t>
            </w:r>
          </w:p>
        </w:tc>
        <w:tc>
          <w:tcPr>
            <w:tcW w:w="1471" w:type="dxa"/>
            <w:shd w:val="clear" w:color="auto" w:fill="auto"/>
            <w:noWrap/>
          </w:tcPr>
          <w:p w14:paraId="6F0CD685" w14:textId="35DE70F6" w:rsidR="00B26AC3" w:rsidRPr="004D3B47" w:rsidRDefault="00B26AC3" w:rsidP="00B26AC3">
            <w:pPr>
              <w:jc w:val="right"/>
              <w:rPr>
                <w:rFonts w:asciiTheme="minorHAnsi" w:hAnsiTheme="minorHAnsi"/>
                <w:sz w:val="22"/>
              </w:rPr>
            </w:pPr>
            <w:r w:rsidRPr="004D3B47">
              <w:t xml:space="preserve"> 65,780 </w:t>
            </w:r>
          </w:p>
        </w:tc>
        <w:tc>
          <w:tcPr>
            <w:tcW w:w="1474" w:type="dxa"/>
            <w:shd w:val="clear" w:color="auto" w:fill="auto"/>
            <w:noWrap/>
          </w:tcPr>
          <w:p w14:paraId="5A8EADDE" w14:textId="31A06AF4" w:rsidR="00B26AC3" w:rsidRPr="004D3B47" w:rsidRDefault="00B26AC3" w:rsidP="00B26AC3">
            <w:pPr>
              <w:jc w:val="right"/>
              <w:rPr>
                <w:rFonts w:asciiTheme="minorHAnsi" w:hAnsiTheme="minorHAnsi"/>
                <w:sz w:val="22"/>
              </w:rPr>
            </w:pPr>
            <w:r w:rsidRPr="004D3B47">
              <w:t>94.7</w:t>
            </w:r>
          </w:p>
        </w:tc>
      </w:tr>
      <w:tr w:rsidR="004D3B47" w:rsidRPr="004D3B47" w14:paraId="66AD327E" w14:textId="77777777" w:rsidTr="00D1642F">
        <w:trPr>
          <w:trHeight w:val="301"/>
        </w:trPr>
        <w:tc>
          <w:tcPr>
            <w:tcW w:w="2120" w:type="dxa"/>
            <w:shd w:val="clear" w:color="auto" w:fill="auto"/>
            <w:noWrap/>
            <w:vAlign w:val="bottom"/>
            <w:hideMark/>
          </w:tcPr>
          <w:p w14:paraId="56698434" w14:textId="77777777" w:rsidR="00B26AC3" w:rsidRPr="004D3B47" w:rsidRDefault="00B26AC3" w:rsidP="00B26AC3">
            <w:pPr>
              <w:rPr>
                <w:rFonts w:asciiTheme="minorHAnsi" w:eastAsia="Times New Roman" w:hAnsiTheme="minorHAnsi"/>
                <w:sz w:val="22"/>
                <w:lang w:eastAsia="en-AU"/>
              </w:rPr>
            </w:pPr>
            <w:r w:rsidRPr="004D3B47">
              <w:rPr>
                <w:sz w:val="22"/>
              </w:rPr>
              <w:t>Tairawhiti</w:t>
            </w:r>
          </w:p>
        </w:tc>
        <w:tc>
          <w:tcPr>
            <w:tcW w:w="1469" w:type="dxa"/>
            <w:shd w:val="clear" w:color="auto" w:fill="auto"/>
            <w:noWrap/>
          </w:tcPr>
          <w:p w14:paraId="29018FBD" w14:textId="7233E775" w:rsidR="00B26AC3" w:rsidRPr="004D3B47" w:rsidRDefault="00B26AC3" w:rsidP="00B26AC3">
            <w:pPr>
              <w:jc w:val="right"/>
              <w:rPr>
                <w:rFonts w:asciiTheme="minorHAnsi" w:hAnsiTheme="minorHAnsi"/>
                <w:sz w:val="22"/>
              </w:rPr>
            </w:pPr>
            <w:r w:rsidRPr="004D3B47">
              <w:t xml:space="preserve"> 5,148 </w:t>
            </w:r>
          </w:p>
        </w:tc>
        <w:tc>
          <w:tcPr>
            <w:tcW w:w="1471" w:type="dxa"/>
            <w:shd w:val="clear" w:color="auto" w:fill="auto"/>
            <w:noWrap/>
          </w:tcPr>
          <w:p w14:paraId="3BF41F20" w14:textId="4C436505" w:rsidR="00B26AC3" w:rsidRPr="004D3B47" w:rsidRDefault="00B26AC3" w:rsidP="00B26AC3">
            <w:pPr>
              <w:jc w:val="right"/>
              <w:rPr>
                <w:rFonts w:asciiTheme="minorHAnsi" w:hAnsiTheme="minorHAnsi"/>
                <w:sz w:val="22"/>
              </w:rPr>
            </w:pPr>
            <w:r w:rsidRPr="004D3B47">
              <w:t>88.7</w:t>
            </w:r>
          </w:p>
        </w:tc>
        <w:tc>
          <w:tcPr>
            <w:tcW w:w="1470" w:type="dxa"/>
            <w:shd w:val="clear" w:color="auto" w:fill="auto"/>
            <w:noWrap/>
          </w:tcPr>
          <w:p w14:paraId="1F5AE3D2" w14:textId="508751D9" w:rsidR="00B26AC3" w:rsidRPr="004D3B47" w:rsidRDefault="00B26AC3" w:rsidP="00B26AC3">
            <w:pPr>
              <w:jc w:val="right"/>
              <w:rPr>
                <w:rFonts w:asciiTheme="minorHAnsi" w:hAnsiTheme="minorHAnsi"/>
                <w:sz w:val="22"/>
              </w:rPr>
            </w:pPr>
            <w:r w:rsidRPr="004D3B47">
              <w:t xml:space="preserve"> 202 </w:t>
            </w:r>
          </w:p>
        </w:tc>
        <w:tc>
          <w:tcPr>
            <w:tcW w:w="1471" w:type="dxa"/>
            <w:shd w:val="clear" w:color="auto" w:fill="auto"/>
            <w:noWrap/>
          </w:tcPr>
          <w:p w14:paraId="7CE2B6EB" w14:textId="725BD449" w:rsidR="00B26AC3" w:rsidRPr="004D3B47" w:rsidRDefault="00B26AC3" w:rsidP="00B26AC3">
            <w:pPr>
              <w:jc w:val="right"/>
              <w:rPr>
                <w:rFonts w:asciiTheme="minorHAnsi" w:hAnsiTheme="minorHAnsi"/>
                <w:sz w:val="22"/>
              </w:rPr>
            </w:pPr>
            <w:r w:rsidRPr="004D3B47">
              <w:t>75.7</w:t>
            </w:r>
          </w:p>
        </w:tc>
        <w:tc>
          <w:tcPr>
            <w:tcW w:w="1471" w:type="dxa"/>
            <w:shd w:val="clear" w:color="auto" w:fill="auto"/>
            <w:noWrap/>
          </w:tcPr>
          <w:p w14:paraId="20904817" w14:textId="403B046C" w:rsidR="00B26AC3" w:rsidRPr="004D3B47" w:rsidRDefault="00B26AC3" w:rsidP="00B26AC3">
            <w:pPr>
              <w:jc w:val="right"/>
              <w:rPr>
                <w:rFonts w:asciiTheme="minorHAnsi" w:hAnsiTheme="minorHAnsi"/>
                <w:sz w:val="22"/>
              </w:rPr>
            </w:pPr>
            <w:r w:rsidRPr="004D3B47">
              <w:t xml:space="preserve"> 289 </w:t>
            </w:r>
          </w:p>
        </w:tc>
        <w:tc>
          <w:tcPr>
            <w:tcW w:w="1470" w:type="dxa"/>
            <w:shd w:val="clear" w:color="auto" w:fill="auto"/>
            <w:noWrap/>
          </w:tcPr>
          <w:p w14:paraId="5A2A516D" w14:textId="403EF372" w:rsidR="00B26AC3" w:rsidRPr="004D3B47" w:rsidRDefault="00B26AC3" w:rsidP="00B26AC3">
            <w:pPr>
              <w:jc w:val="right"/>
              <w:rPr>
                <w:rFonts w:asciiTheme="minorHAnsi" w:hAnsiTheme="minorHAnsi"/>
                <w:sz w:val="22"/>
              </w:rPr>
            </w:pPr>
            <w:r w:rsidRPr="004D3B47">
              <w:t>70.8</w:t>
            </w:r>
          </w:p>
        </w:tc>
        <w:tc>
          <w:tcPr>
            <w:tcW w:w="1471" w:type="dxa"/>
            <w:shd w:val="clear" w:color="auto" w:fill="auto"/>
            <w:noWrap/>
          </w:tcPr>
          <w:p w14:paraId="2482AFD8" w14:textId="1D94D52D" w:rsidR="00B26AC3" w:rsidRPr="004D3B47" w:rsidRDefault="00B26AC3" w:rsidP="00B26AC3">
            <w:pPr>
              <w:jc w:val="right"/>
              <w:rPr>
                <w:rFonts w:asciiTheme="minorHAnsi" w:hAnsiTheme="minorHAnsi"/>
                <w:sz w:val="22"/>
              </w:rPr>
            </w:pPr>
            <w:r w:rsidRPr="004D3B47">
              <w:t xml:space="preserve"> 5,503 </w:t>
            </w:r>
          </w:p>
        </w:tc>
        <w:tc>
          <w:tcPr>
            <w:tcW w:w="1474" w:type="dxa"/>
            <w:shd w:val="clear" w:color="auto" w:fill="auto"/>
            <w:noWrap/>
          </w:tcPr>
          <w:p w14:paraId="44A0C4DD" w14:textId="71C2E793" w:rsidR="00B26AC3" w:rsidRPr="004D3B47" w:rsidRDefault="00B26AC3" w:rsidP="00B26AC3">
            <w:pPr>
              <w:jc w:val="right"/>
              <w:rPr>
                <w:rFonts w:asciiTheme="minorHAnsi" w:hAnsiTheme="minorHAnsi"/>
                <w:sz w:val="22"/>
              </w:rPr>
            </w:pPr>
            <w:r w:rsidRPr="004D3B47">
              <w:t>92.0</w:t>
            </w:r>
          </w:p>
        </w:tc>
      </w:tr>
      <w:tr w:rsidR="004D3B47" w:rsidRPr="004D3B47" w14:paraId="6CAE11A3" w14:textId="77777777" w:rsidTr="00D1642F">
        <w:trPr>
          <w:trHeight w:val="301"/>
        </w:trPr>
        <w:tc>
          <w:tcPr>
            <w:tcW w:w="2120" w:type="dxa"/>
            <w:shd w:val="clear" w:color="auto" w:fill="auto"/>
            <w:noWrap/>
            <w:vAlign w:val="bottom"/>
            <w:hideMark/>
          </w:tcPr>
          <w:p w14:paraId="1D76EE4E" w14:textId="77777777" w:rsidR="00B26AC3" w:rsidRPr="004D3B47" w:rsidRDefault="00B26AC3" w:rsidP="00B26AC3">
            <w:pPr>
              <w:rPr>
                <w:rFonts w:asciiTheme="minorHAnsi" w:eastAsia="Times New Roman" w:hAnsiTheme="minorHAnsi"/>
                <w:sz w:val="22"/>
                <w:lang w:eastAsia="en-AU"/>
              </w:rPr>
            </w:pPr>
            <w:r w:rsidRPr="004D3B47">
              <w:rPr>
                <w:sz w:val="22"/>
              </w:rPr>
              <w:t>Taranaki</w:t>
            </w:r>
          </w:p>
        </w:tc>
        <w:tc>
          <w:tcPr>
            <w:tcW w:w="1469" w:type="dxa"/>
            <w:shd w:val="clear" w:color="auto" w:fill="auto"/>
            <w:noWrap/>
          </w:tcPr>
          <w:p w14:paraId="76A0FAB4" w14:textId="3A0F6F55" w:rsidR="00B26AC3" w:rsidRPr="004D3B47" w:rsidRDefault="00B26AC3" w:rsidP="00B26AC3">
            <w:pPr>
              <w:jc w:val="right"/>
              <w:rPr>
                <w:rFonts w:asciiTheme="minorHAnsi" w:hAnsiTheme="minorHAnsi"/>
                <w:sz w:val="22"/>
              </w:rPr>
            </w:pPr>
            <w:r w:rsidRPr="004D3B47">
              <w:t xml:space="preserve"> 3,947 </w:t>
            </w:r>
          </w:p>
        </w:tc>
        <w:tc>
          <w:tcPr>
            <w:tcW w:w="1471" w:type="dxa"/>
            <w:shd w:val="clear" w:color="auto" w:fill="auto"/>
            <w:noWrap/>
          </w:tcPr>
          <w:p w14:paraId="18BEB977" w14:textId="0964C511" w:rsidR="00B26AC3" w:rsidRPr="004D3B47" w:rsidRDefault="00B26AC3" w:rsidP="00B26AC3">
            <w:pPr>
              <w:jc w:val="right"/>
              <w:rPr>
                <w:rFonts w:asciiTheme="minorHAnsi" w:hAnsiTheme="minorHAnsi"/>
                <w:sz w:val="22"/>
              </w:rPr>
            </w:pPr>
            <w:r w:rsidRPr="004D3B47">
              <w:t>81.9</w:t>
            </w:r>
          </w:p>
        </w:tc>
        <w:tc>
          <w:tcPr>
            <w:tcW w:w="1470" w:type="dxa"/>
            <w:shd w:val="clear" w:color="auto" w:fill="auto"/>
            <w:noWrap/>
          </w:tcPr>
          <w:p w14:paraId="67DDB743" w14:textId="79E8CBB4" w:rsidR="00B26AC3" w:rsidRPr="004D3B47" w:rsidRDefault="00B26AC3" w:rsidP="00B26AC3">
            <w:pPr>
              <w:jc w:val="right"/>
              <w:rPr>
                <w:rFonts w:asciiTheme="minorHAnsi" w:hAnsiTheme="minorHAnsi"/>
                <w:sz w:val="22"/>
              </w:rPr>
            </w:pPr>
            <w:r w:rsidRPr="004D3B47">
              <w:t xml:space="preserve"> 260 </w:t>
            </w:r>
          </w:p>
        </w:tc>
        <w:tc>
          <w:tcPr>
            <w:tcW w:w="1471" w:type="dxa"/>
            <w:shd w:val="clear" w:color="auto" w:fill="auto"/>
            <w:noWrap/>
          </w:tcPr>
          <w:p w14:paraId="3FCC658C" w14:textId="72DBB0DF" w:rsidR="00B26AC3" w:rsidRPr="004D3B47" w:rsidRDefault="00B26AC3" w:rsidP="00B26AC3">
            <w:pPr>
              <w:jc w:val="right"/>
              <w:rPr>
                <w:rFonts w:asciiTheme="minorHAnsi" w:hAnsiTheme="minorHAnsi"/>
                <w:sz w:val="22"/>
              </w:rPr>
            </w:pPr>
            <w:r w:rsidRPr="004D3B47">
              <w:t>82.5</w:t>
            </w:r>
          </w:p>
        </w:tc>
        <w:tc>
          <w:tcPr>
            <w:tcW w:w="1471" w:type="dxa"/>
            <w:shd w:val="clear" w:color="auto" w:fill="auto"/>
            <w:noWrap/>
          </w:tcPr>
          <w:p w14:paraId="1F608E64" w14:textId="0EB4198F" w:rsidR="00B26AC3" w:rsidRPr="004D3B47" w:rsidRDefault="00B26AC3" w:rsidP="00B26AC3">
            <w:pPr>
              <w:jc w:val="right"/>
              <w:rPr>
                <w:rFonts w:asciiTheme="minorHAnsi" w:hAnsiTheme="minorHAnsi"/>
                <w:sz w:val="22"/>
              </w:rPr>
            </w:pPr>
            <w:r w:rsidRPr="004D3B47">
              <w:t xml:space="preserve"> 1,252 </w:t>
            </w:r>
          </w:p>
        </w:tc>
        <w:tc>
          <w:tcPr>
            <w:tcW w:w="1470" w:type="dxa"/>
            <w:shd w:val="clear" w:color="auto" w:fill="auto"/>
            <w:noWrap/>
          </w:tcPr>
          <w:p w14:paraId="564366B2" w14:textId="2E4531A2" w:rsidR="00B26AC3" w:rsidRPr="004D3B47" w:rsidRDefault="00B26AC3" w:rsidP="00B26AC3">
            <w:pPr>
              <w:jc w:val="right"/>
              <w:rPr>
                <w:rFonts w:asciiTheme="minorHAnsi" w:hAnsiTheme="minorHAnsi"/>
                <w:sz w:val="22"/>
              </w:rPr>
            </w:pPr>
            <w:r w:rsidRPr="004D3B47">
              <w:t>74.7</w:t>
            </w:r>
          </w:p>
        </w:tc>
        <w:tc>
          <w:tcPr>
            <w:tcW w:w="1471" w:type="dxa"/>
            <w:shd w:val="clear" w:color="auto" w:fill="auto"/>
            <w:noWrap/>
          </w:tcPr>
          <w:p w14:paraId="72C7A8BB" w14:textId="6E134873" w:rsidR="00B26AC3" w:rsidRPr="004D3B47" w:rsidRDefault="00B26AC3" w:rsidP="00B26AC3">
            <w:pPr>
              <w:jc w:val="right"/>
              <w:rPr>
                <w:rFonts w:asciiTheme="minorHAnsi" w:hAnsiTheme="minorHAnsi"/>
                <w:sz w:val="22"/>
              </w:rPr>
            </w:pPr>
            <w:r w:rsidRPr="004D3B47">
              <w:t xml:space="preserve"> 23,030 </w:t>
            </w:r>
          </w:p>
        </w:tc>
        <w:tc>
          <w:tcPr>
            <w:tcW w:w="1474" w:type="dxa"/>
            <w:shd w:val="clear" w:color="auto" w:fill="auto"/>
            <w:noWrap/>
          </w:tcPr>
          <w:p w14:paraId="70A1079D" w14:textId="74CF66C0" w:rsidR="00B26AC3" w:rsidRPr="004D3B47" w:rsidRDefault="00B26AC3" w:rsidP="00B26AC3">
            <w:pPr>
              <w:jc w:val="right"/>
              <w:rPr>
                <w:rFonts w:asciiTheme="minorHAnsi" w:hAnsiTheme="minorHAnsi"/>
                <w:sz w:val="22"/>
              </w:rPr>
            </w:pPr>
            <w:r w:rsidRPr="004D3B47">
              <w:t>94.5</w:t>
            </w:r>
          </w:p>
        </w:tc>
      </w:tr>
      <w:tr w:rsidR="004D3B47" w:rsidRPr="004D3B47" w14:paraId="683E4400" w14:textId="77777777" w:rsidTr="00D1642F">
        <w:trPr>
          <w:trHeight w:val="301"/>
        </w:trPr>
        <w:tc>
          <w:tcPr>
            <w:tcW w:w="2120" w:type="dxa"/>
            <w:shd w:val="clear" w:color="auto" w:fill="auto"/>
            <w:noWrap/>
            <w:vAlign w:val="bottom"/>
            <w:hideMark/>
          </w:tcPr>
          <w:p w14:paraId="6CE780F0" w14:textId="77777777" w:rsidR="00B26AC3" w:rsidRPr="004D3B47" w:rsidRDefault="00B26AC3" w:rsidP="00B26AC3">
            <w:pPr>
              <w:rPr>
                <w:rFonts w:asciiTheme="minorHAnsi" w:eastAsia="Times New Roman" w:hAnsiTheme="minorHAnsi"/>
                <w:sz w:val="22"/>
                <w:lang w:eastAsia="en-AU"/>
              </w:rPr>
            </w:pPr>
            <w:r w:rsidRPr="004D3B47">
              <w:rPr>
                <w:sz w:val="22"/>
              </w:rPr>
              <w:t>Waikato</w:t>
            </w:r>
          </w:p>
        </w:tc>
        <w:tc>
          <w:tcPr>
            <w:tcW w:w="1469" w:type="dxa"/>
            <w:shd w:val="clear" w:color="auto" w:fill="auto"/>
            <w:noWrap/>
          </w:tcPr>
          <w:p w14:paraId="084A7898" w14:textId="53A5C112" w:rsidR="00B26AC3" w:rsidRPr="004D3B47" w:rsidRDefault="00B26AC3" w:rsidP="00B26AC3">
            <w:pPr>
              <w:jc w:val="right"/>
              <w:rPr>
                <w:rFonts w:asciiTheme="minorHAnsi" w:hAnsiTheme="minorHAnsi"/>
                <w:sz w:val="22"/>
              </w:rPr>
            </w:pPr>
            <w:r w:rsidRPr="004D3B47">
              <w:t xml:space="preserve"> 16,353 </w:t>
            </w:r>
          </w:p>
        </w:tc>
        <w:tc>
          <w:tcPr>
            <w:tcW w:w="1471" w:type="dxa"/>
            <w:shd w:val="clear" w:color="auto" w:fill="auto"/>
            <w:noWrap/>
          </w:tcPr>
          <w:p w14:paraId="2C010702" w14:textId="4A41BEE0" w:rsidR="00B26AC3" w:rsidRPr="004D3B47" w:rsidRDefault="00B26AC3" w:rsidP="00B26AC3">
            <w:pPr>
              <w:jc w:val="right"/>
              <w:rPr>
                <w:rFonts w:asciiTheme="minorHAnsi" w:hAnsiTheme="minorHAnsi"/>
                <w:sz w:val="22"/>
              </w:rPr>
            </w:pPr>
            <w:r w:rsidRPr="004D3B47">
              <w:t>77.1</w:t>
            </w:r>
          </w:p>
        </w:tc>
        <w:tc>
          <w:tcPr>
            <w:tcW w:w="1470" w:type="dxa"/>
            <w:shd w:val="clear" w:color="auto" w:fill="auto"/>
            <w:noWrap/>
          </w:tcPr>
          <w:p w14:paraId="3E769C83" w14:textId="7875D41D" w:rsidR="00B26AC3" w:rsidRPr="004D3B47" w:rsidRDefault="00B26AC3" w:rsidP="00B26AC3">
            <w:pPr>
              <w:jc w:val="right"/>
              <w:rPr>
                <w:rFonts w:asciiTheme="minorHAnsi" w:hAnsiTheme="minorHAnsi"/>
                <w:sz w:val="22"/>
              </w:rPr>
            </w:pPr>
            <w:r w:rsidRPr="004D3B47">
              <w:t xml:space="preserve"> 2,339 </w:t>
            </w:r>
          </w:p>
        </w:tc>
        <w:tc>
          <w:tcPr>
            <w:tcW w:w="1471" w:type="dxa"/>
            <w:shd w:val="clear" w:color="auto" w:fill="auto"/>
            <w:noWrap/>
          </w:tcPr>
          <w:p w14:paraId="675F1DB0" w14:textId="5B5758D7" w:rsidR="00B26AC3" w:rsidRPr="004D3B47" w:rsidRDefault="00B26AC3" w:rsidP="00B26AC3">
            <w:pPr>
              <w:jc w:val="right"/>
              <w:rPr>
                <w:rFonts w:asciiTheme="minorHAnsi" w:hAnsiTheme="minorHAnsi"/>
                <w:sz w:val="22"/>
              </w:rPr>
            </w:pPr>
            <w:r w:rsidRPr="004D3B47">
              <w:t>80.7</w:t>
            </w:r>
          </w:p>
        </w:tc>
        <w:tc>
          <w:tcPr>
            <w:tcW w:w="1471" w:type="dxa"/>
            <w:shd w:val="clear" w:color="auto" w:fill="auto"/>
            <w:noWrap/>
          </w:tcPr>
          <w:p w14:paraId="4702C972" w14:textId="40F81722" w:rsidR="00B26AC3" w:rsidRPr="004D3B47" w:rsidRDefault="00B26AC3" w:rsidP="00B26AC3">
            <w:pPr>
              <w:jc w:val="right"/>
              <w:rPr>
                <w:rFonts w:asciiTheme="minorHAnsi" w:hAnsiTheme="minorHAnsi"/>
                <w:sz w:val="22"/>
              </w:rPr>
            </w:pPr>
            <w:r w:rsidRPr="004D3B47">
              <w:t xml:space="preserve"> 9,116 </w:t>
            </w:r>
          </w:p>
        </w:tc>
        <w:tc>
          <w:tcPr>
            <w:tcW w:w="1470" w:type="dxa"/>
            <w:shd w:val="clear" w:color="auto" w:fill="auto"/>
            <w:noWrap/>
          </w:tcPr>
          <w:p w14:paraId="50F6F274" w14:textId="089C43D4" w:rsidR="00B26AC3" w:rsidRPr="004D3B47" w:rsidRDefault="00B26AC3" w:rsidP="00B26AC3">
            <w:pPr>
              <w:jc w:val="right"/>
              <w:rPr>
                <w:rFonts w:asciiTheme="minorHAnsi" w:hAnsiTheme="minorHAnsi"/>
                <w:sz w:val="22"/>
              </w:rPr>
            </w:pPr>
            <w:r w:rsidRPr="004D3B47">
              <w:t>73.6</w:t>
            </w:r>
          </w:p>
        </w:tc>
        <w:tc>
          <w:tcPr>
            <w:tcW w:w="1471" w:type="dxa"/>
            <w:shd w:val="clear" w:color="auto" w:fill="auto"/>
            <w:noWrap/>
          </w:tcPr>
          <w:p w14:paraId="2CC03664" w14:textId="31B7A104" w:rsidR="00B26AC3" w:rsidRPr="004D3B47" w:rsidRDefault="00B26AC3" w:rsidP="00B26AC3">
            <w:pPr>
              <w:jc w:val="right"/>
              <w:rPr>
                <w:rFonts w:asciiTheme="minorHAnsi" w:hAnsiTheme="minorHAnsi"/>
                <w:sz w:val="22"/>
              </w:rPr>
            </w:pPr>
            <w:r w:rsidRPr="004D3B47">
              <w:t xml:space="preserve"> 65,069 </w:t>
            </w:r>
          </w:p>
        </w:tc>
        <w:tc>
          <w:tcPr>
            <w:tcW w:w="1474" w:type="dxa"/>
            <w:shd w:val="clear" w:color="auto" w:fill="auto"/>
            <w:noWrap/>
          </w:tcPr>
          <w:p w14:paraId="64F36388" w14:textId="6CA8DC35" w:rsidR="00B26AC3" w:rsidRPr="004D3B47" w:rsidRDefault="00B26AC3" w:rsidP="00B26AC3">
            <w:pPr>
              <w:jc w:val="right"/>
              <w:rPr>
                <w:rFonts w:asciiTheme="minorHAnsi" w:hAnsiTheme="minorHAnsi"/>
                <w:sz w:val="22"/>
              </w:rPr>
            </w:pPr>
            <w:r w:rsidRPr="004D3B47">
              <w:t>91.4</w:t>
            </w:r>
          </w:p>
        </w:tc>
      </w:tr>
      <w:tr w:rsidR="004D3B47" w:rsidRPr="004D3B47" w14:paraId="50C91A22" w14:textId="77777777" w:rsidTr="00D1642F">
        <w:trPr>
          <w:trHeight w:val="301"/>
        </w:trPr>
        <w:tc>
          <w:tcPr>
            <w:tcW w:w="2120" w:type="dxa"/>
            <w:shd w:val="clear" w:color="auto" w:fill="auto"/>
            <w:noWrap/>
            <w:vAlign w:val="bottom"/>
            <w:hideMark/>
          </w:tcPr>
          <w:p w14:paraId="37C3ADE9" w14:textId="77777777" w:rsidR="00B26AC3" w:rsidRPr="004D3B47" w:rsidRDefault="00B26AC3" w:rsidP="00B26AC3">
            <w:pPr>
              <w:rPr>
                <w:rFonts w:asciiTheme="minorHAnsi" w:eastAsia="Times New Roman" w:hAnsiTheme="minorHAnsi"/>
                <w:sz w:val="22"/>
                <w:lang w:eastAsia="en-AU"/>
              </w:rPr>
            </w:pPr>
            <w:r w:rsidRPr="004D3B47">
              <w:rPr>
                <w:sz w:val="22"/>
              </w:rPr>
              <w:t>Wairarapa</w:t>
            </w:r>
          </w:p>
        </w:tc>
        <w:tc>
          <w:tcPr>
            <w:tcW w:w="1469" w:type="dxa"/>
            <w:shd w:val="clear" w:color="auto" w:fill="auto"/>
            <w:noWrap/>
          </w:tcPr>
          <w:p w14:paraId="68F38B6C" w14:textId="2D1EBC37" w:rsidR="00B26AC3" w:rsidRPr="004D3B47" w:rsidRDefault="00B26AC3" w:rsidP="00B26AC3">
            <w:pPr>
              <w:jc w:val="right"/>
              <w:rPr>
                <w:rFonts w:asciiTheme="minorHAnsi" w:hAnsiTheme="minorHAnsi"/>
                <w:sz w:val="22"/>
              </w:rPr>
            </w:pPr>
            <w:r w:rsidRPr="004D3B47">
              <w:t xml:space="preserve"> 1,480 </w:t>
            </w:r>
          </w:p>
        </w:tc>
        <w:tc>
          <w:tcPr>
            <w:tcW w:w="1471" w:type="dxa"/>
            <w:shd w:val="clear" w:color="auto" w:fill="auto"/>
            <w:noWrap/>
          </w:tcPr>
          <w:p w14:paraId="6238AEE2" w14:textId="0F274E78" w:rsidR="00B26AC3" w:rsidRPr="004D3B47" w:rsidRDefault="00B26AC3" w:rsidP="00B26AC3">
            <w:pPr>
              <w:jc w:val="right"/>
              <w:rPr>
                <w:rFonts w:asciiTheme="minorHAnsi" w:hAnsiTheme="minorHAnsi"/>
                <w:sz w:val="22"/>
              </w:rPr>
            </w:pPr>
            <w:r w:rsidRPr="004D3B47">
              <w:t>87.1</w:t>
            </w:r>
          </w:p>
        </w:tc>
        <w:tc>
          <w:tcPr>
            <w:tcW w:w="1470" w:type="dxa"/>
            <w:shd w:val="clear" w:color="auto" w:fill="auto"/>
            <w:noWrap/>
          </w:tcPr>
          <w:p w14:paraId="339A0F96" w14:textId="71FA05D1" w:rsidR="00B26AC3" w:rsidRPr="004D3B47" w:rsidRDefault="00B26AC3" w:rsidP="00B26AC3">
            <w:pPr>
              <w:jc w:val="right"/>
              <w:rPr>
                <w:rFonts w:asciiTheme="minorHAnsi" w:hAnsiTheme="minorHAnsi"/>
                <w:sz w:val="22"/>
              </w:rPr>
            </w:pPr>
            <w:r w:rsidRPr="004D3B47">
              <w:t xml:space="preserve"> 185 </w:t>
            </w:r>
          </w:p>
        </w:tc>
        <w:tc>
          <w:tcPr>
            <w:tcW w:w="1471" w:type="dxa"/>
            <w:shd w:val="clear" w:color="auto" w:fill="auto"/>
            <w:noWrap/>
          </w:tcPr>
          <w:p w14:paraId="3854AE28" w14:textId="1FBE13EC" w:rsidR="00B26AC3" w:rsidRPr="004D3B47" w:rsidRDefault="00B26AC3" w:rsidP="00B26AC3">
            <w:pPr>
              <w:jc w:val="right"/>
              <w:rPr>
                <w:rFonts w:asciiTheme="minorHAnsi" w:hAnsiTheme="minorHAnsi"/>
                <w:sz w:val="22"/>
              </w:rPr>
            </w:pPr>
            <w:r w:rsidRPr="004D3B47">
              <w:t>106.9</w:t>
            </w:r>
          </w:p>
        </w:tc>
        <w:tc>
          <w:tcPr>
            <w:tcW w:w="1471" w:type="dxa"/>
            <w:shd w:val="clear" w:color="auto" w:fill="auto"/>
            <w:noWrap/>
          </w:tcPr>
          <w:p w14:paraId="23AA0502" w14:textId="5A0EF4E9" w:rsidR="00B26AC3" w:rsidRPr="004D3B47" w:rsidRDefault="00B26AC3" w:rsidP="00B26AC3">
            <w:pPr>
              <w:jc w:val="right"/>
              <w:rPr>
                <w:rFonts w:asciiTheme="minorHAnsi" w:hAnsiTheme="minorHAnsi"/>
                <w:sz w:val="22"/>
              </w:rPr>
            </w:pPr>
            <w:r w:rsidRPr="004D3B47">
              <w:t xml:space="preserve"> 289 </w:t>
            </w:r>
          </w:p>
        </w:tc>
        <w:tc>
          <w:tcPr>
            <w:tcW w:w="1470" w:type="dxa"/>
            <w:shd w:val="clear" w:color="auto" w:fill="auto"/>
            <w:noWrap/>
          </w:tcPr>
          <w:p w14:paraId="4C8ED459" w14:textId="0AD686FC" w:rsidR="00B26AC3" w:rsidRPr="004D3B47" w:rsidRDefault="00B26AC3" w:rsidP="00B26AC3">
            <w:pPr>
              <w:jc w:val="right"/>
              <w:rPr>
                <w:rFonts w:asciiTheme="minorHAnsi" w:hAnsiTheme="minorHAnsi"/>
                <w:sz w:val="22"/>
              </w:rPr>
            </w:pPr>
            <w:r w:rsidRPr="004D3B47">
              <w:t>64.7</w:t>
            </w:r>
          </w:p>
        </w:tc>
        <w:tc>
          <w:tcPr>
            <w:tcW w:w="1471" w:type="dxa"/>
            <w:shd w:val="clear" w:color="auto" w:fill="auto"/>
            <w:noWrap/>
          </w:tcPr>
          <w:p w14:paraId="1E754422" w14:textId="55C67BBB" w:rsidR="00B26AC3" w:rsidRPr="004D3B47" w:rsidRDefault="00B26AC3" w:rsidP="00B26AC3">
            <w:pPr>
              <w:jc w:val="right"/>
              <w:rPr>
                <w:rFonts w:asciiTheme="minorHAnsi" w:hAnsiTheme="minorHAnsi"/>
                <w:sz w:val="22"/>
              </w:rPr>
            </w:pPr>
            <w:r w:rsidRPr="004D3B47">
              <w:t xml:space="preserve"> 8,247 </w:t>
            </w:r>
          </w:p>
        </w:tc>
        <w:tc>
          <w:tcPr>
            <w:tcW w:w="1474" w:type="dxa"/>
            <w:shd w:val="clear" w:color="auto" w:fill="auto"/>
            <w:noWrap/>
          </w:tcPr>
          <w:p w14:paraId="13C3921D" w14:textId="3A85A88C" w:rsidR="00B26AC3" w:rsidRPr="004D3B47" w:rsidRDefault="00B26AC3" w:rsidP="00B26AC3">
            <w:pPr>
              <w:jc w:val="right"/>
              <w:rPr>
                <w:rFonts w:asciiTheme="minorHAnsi" w:hAnsiTheme="minorHAnsi"/>
                <w:sz w:val="22"/>
              </w:rPr>
            </w:pPr>
            <w:r w:rsidRPr="004D3B47">
              <w:t>86.5</w:t>
            </w:r>
          </w:p>
        </w:tc>
      </w:tr>
      <w:tr w:rsidR="004D3B47" w:rsidRPr="004D3B47" w14:paraId="0534B09A" w14:textId="77777777" w:rsidTr="00D1642F">
        <w:trPr>
          <w:trHeight w:val="301"/>
        </w:trPr>
        <w:tc>
          <w:tcPr>
            <w:tcW w:w="2120" w:type="dxa"/>
            <w:shd w:val="clear" w:color="auto" w:fill="auto"/>
            <w:noWrap/>
            <w:vAlign w:val="bottom"/>
            <w:hideMark/>
          </w:tcPr>
          <w:p w14:paraId="4DFC5BA6" w14:textId="77777777" w:rsidR="00B26AC3" w:rsidRPr="004D3B47" w:rsidRDefault="00B26AC3" w:rsidP="00B26AC3">
            <w:pPr>
              <w:rPr>
                <w:rFonts w:asciiTheme="minorHAnsi" w:eastAsia="Times New Roman" w:hAnsiTheme="minorHAnsi"/>
                <w:sz w:val="22"/>
                <w:lang w:eastAsia="en-AU"/>
              </w:rPr>
            </w:pPr>
            <w:r w:rsidRPr="004D3B47">
              <w:rPr>
                <w:sz w:val="22"/>
              </w:rPr>
              <w:t>Waitemata</w:t>
            </w:r>
          </w:p>
        </w:tc>
        <w:tc>
          <w:tcPr>
            <w:tcW w:w="1469" w:type="dxa"/>
            <w:shd w:val="clear" w:color="auto" w:fill="auto"/>
            <w:noWrap/>
          </w:tcPr>
          <w:p w14:paraId="6554CC37" w14:textId="75721EB8" w:rsidR="00B26AC3" w:rsidRPr="004D3B47" w:rsidRDefault="00B26AC3" w:rsidP="00B26AC3">
            <w:pPr>
              <w:jc w:val="right"/>
              <w:rPr>
                <w:rFonts w:asciiTheme="minorHAnsi" w:hAnsiTheme="minorHAnsi"/>
                <w:sz w:val="22"/>
              </w:rPr>
            </w:pPr>
            <w:r w:rsidRPr="004D3B47">
              <w:t xml:space="preserve"> 9,490 </w:t>
            </w:r>
          </w:p>
        </w:tc>
        <w:tc>
          <w:tcPr>
            <w:tcW w:w="1471" w:type="dxa"/>
            <w:shd w:val="clear" w:color="auto" w:fill="auto"/>
            <w:noWrap/>
          </w:tcPr>
          <w:p w14:paraId="012B3CD1" w14:textId="36117B38" w:rsidR="00B26AC3" w:rsidRPr="004D3B47" w:rsidRDefault="00B26AC3" w:rsidP="00B26AC3">
            <w:pPr>
              <w:jc w:val="right"/>
              <w:rPr>
                <w:rFonts w:asciiTheme="minorHAnsi" w:hAnsiTheme="minorHAnsi"/>
                <w:sz w:val="22"/>
              </w:rPr>
            </w:pPr>
            <w:r w:rsidRPr="004D3B47">
              <w:t>67.8</w:t>
            </w:r>
          </w:p>
        </w:tc>
        <w:tc>
          <w:tcPr>
            <w:tcW w:w="1470" w:type="dxa"/>
            <w:shd w:val="clear" w:color="auto" w:fill="auto"/>
            <w:noWrap/>
          </w:tcPr>
          <w:p w14:paraId="72C8C170" w14:textId="39D87220" w:rsidR="00B26AC3" w:rsidRPr="004D3B47" w:rsidRDefault="00B26AC3" w:rsidP="00B26AC3">
            <w:pPr>
              <w:jc w:val="right"/>
              <w:rPr>
                <w:rFonts w:asciiTheme="minorHAnsi" w:hAnsiTheme="minorHAnsi"/>
                <w:sz w:val="22"/>
              </w:rPr>
            </w:pPr>
            <w:r w:rsidRPr="004D3B47">
              <w:t xml:space="preserve"> 8,740 </w:t>
            </w:r>
          </w:p>
        </w:tc>
        <w:tc>
          <w:tcPr>
            <w:tcW w:w="1471" w:type="dxa"/>
            <w:shd w:val="clear" w:color="auto" w:fill="auto"/>
            <w:noWrap/>
          </w:tcPr>
          <w:p w14:paraId="1AB1E9A4" w14:textId="3F9F0EB7" w:rsidR="00B26AC3" w:rsidRPr="004D3B47" w:rsidRDefault="00B26AC3" w:rsidP="00B26AC3">
            <w:pPr>
              <w:jc w:val="right"/>
              <w:rPr>
                <w:rFonts w:asciiTheme="minorHAnsi" w:hAnsiTheme="minorHAnsi"/>
                <w:sz w:val="22"/>
              </w:rPr>
            </w:pPr>
            <w:r w:rsidRPr="004D3B47">
              <w:t>81.1</w:t>
            </w:r>
          </w:p>
        </w:tc>
        <w:tc>
          <w:tcPr>
            <w:tcW w:w="1471" w:type="dxa"/>
            <w:shd w:val="clear" w:color="auto" w:fill="auto"/>
            <w:noWrap/>
          </w:tcPr>
          <w:p w14:paraId="365CF2A6" w14:textId="54045B32" w:rsidR="00B26AC3" w:rsidRPr="004D3B47" w:rsidRDefault="00B26AC3" w:rsidP="00B26AC3">
            <w:pPr>
              <w:jc w:val="right"/>
              <w:rPr>
                <w:rFonts w:asciiTheme="minorHAnsi" w:hAnsiTheme="minorHAnsi"/>
                <w:sz w:val="22"/>
              </w:rPr>
            </w:pPr>
            <w:r w:rsidRPr="004D3B47">
              <w:t xml:space="preserve"> 33,966 </w:t>
            </w:r>
          </w:p>
        </w:tc>
        <w:tc>
          <w:tcPr>
            <w:tcW w:w="1470" w:type="dxa"/>
            <w:shd w:val="clear" w:color="auto" w:fill="auto"/>
            <w:noWrap/>
          </w:tcPr>
          <w:p w14:paraId="26D59B61" w14:textId="0A775EE6" w:rsidR="00B26AC3" w:rsidRPr="004D3B47" w:rsidRDefault="00B26AC3" w:rsidP="00B26AC3">
            <w:pPr>
              <w:jc w:val="right"/>
              <w:rPr>
                <w:rFonts w:asciiTheme="minorHAnsi" w:hAnsiTheme="minorHAnsi"/>
                <w:sz w:val="22"/>
              </w:rPr>
            </w:pPr>
            <w:r w:rsidRPr="004D3B47">
              <w:t>76.9</w:t>
            </w:r>
          </w:p>
        </w:tc>
        <w:tc>
          <w:tcPr>
            <w:tcW w:w="1471" w:type="dxa"/>
            <w:shd w:val="clear" w:color="auto" w:fill="auto"/>
            <w:noWrap/>
          </w:tcPr>
          <w:p w14:paraId="6BB6A03E" w14:textId="2080662A" w:rsidR="00B26AC3" w:rsidRPr="004D3B47" w:rsidRDefault="00B26AC3" w:rsidP="00B26AC3">
            <w:pPr>
              <w:jc w:val="right"/>
              <w:rPr>
                <w:rFonts w:asciiTheme="minorHAnsi" w:hAnsiTheme="minorHAnsi"/>
                <w:sz w:val="22"/>
              </w:rPr>
            </w:pPr>
            <w:r w:rsidRPr="004D3B47">
              <w:t xml:space="preserve"> 92,496 </w:t>
            </w:r>
          </w:p>
        </w:tc>
        <w:tc>
          <w:tcPr>
            <w:tcW w:w="1474" w:type="dxa"/>
            <w:shd w:val="clear" w:color="auto" w:fill="auto"/>
            <w:noWrap/>
          </w:tcPr>
          <w:p w14:paraId="582E59B7" w14:textId="78DC0D1B" w:rsidR="00B26AC3" w:rsidRPr="004D3B47" w:rsidRDefault="00B26AC3" w:rsidP="00B26AC3">
            <w:pPr>
              <w:jc w:val="right"/>
              <w:rPr>
                <w:rFonts w:asciiTheme="minorHAnsi" w:hAnsiTheme="minorHAnsi"/>
                <w:sz w:val="22"/>
              </w:rPr>
            </w:pPr>
            <w:r w:rsidRPr="004D3B47">
              <w:t>88.0</w:t>
            </w:r>
          </w:p>
        </w:tc>
      </w:tr>
      <w:tr w:rsidR="004D3B47" w:rsidRPr="004D3B47" w14:paraId="4405CF5D" w14:textId="77777777" w:rsidTr="00D1642F">
        <w:trPr>
          <w:trHeight w:val="301"/>
        </w:trPr>
        <w:tc>
          <w:tcPr>
            <w:tcW w:w="2120" w:type="dxa"/>
            <w:shd w:val="clear" w:color="auto" w:fill="auto"/>
            <w:noWrap/>
            <w:vAlign w:val="bottom"/>
            <w:hideMark/>
          </w:tcPr>
          <w:p w14:paraId="5167C5BB" w14:textId="77777777" w:rsidR="00B26AC3" w:rsidRPr="004D3B47" w:rsidRDefault="00B26AC3" w:rsidP="00B26AC3">
            <w:pPr>
              <w:rPr>
                <w:rFonts w:asciiTheme="minorHAnsi" w:eastAsia="Times New Roman" w:hAnsiTheme="minorHAnsi"/>
                <w:sz w:val="22"/>
                <w:lang w:eastAsia="en-AU"/>
              </w:rPr>
            </w:pPr>
            <w:r w:rsidRPr="004D3B47">
              <w:rPr>
                <w:sz w:val="22"/>
              </w:rPr>
              <w:t>West Coast</w:t>
            </w:r>
          </w:p>
        </w:tc>
        <w:tc>
          <w:tcPr>
            <w:tcW w:w="1469" w:type="dxa"/>
            <w:shd w:val="clear" w:color="auto" w:fill="auto"/>
            <w:noWrap/>
          </w:tcPr>
          <w:p w14:paraId="15198335" w14:textId="2CEFB953" w:rsidR="00B26AC3" w:rsidRPr="004D3B47" w:rsidRDefault="00B26AC3" w:rsidP="00B26AC3">
            <w:pPr>
              <w:jc w:val="right"/>
              <w:rPr>
                <w:rFonts w:asciiTheme="minorHAnsi" w:hAnsiTheme="minorHAnsi"/>
                <w:sz w:val="22"/>
              </w:rPr>
            </w:pPr>
            <w:r w:rsidRPr="004D3B47">
              <w:t xml:space="preserve"> 676 </w:t>
            </w:r>
          </w:p>
        </w:tc>
        <w:tc>
          <w:tcPr>
            <w:tcW w:w="1471" w:type="dxa"/>
            <w:shd w:val="clear" w:color="auto" w:fill="auto"/>
            <w:noWrap/>
          </w:tcPr>
          <w:p w14:paraId="0ECB4DCA" w14:textId="03A56A04" w:rsidR="00B26AC3" w:rsidRPr="004D3B47" w:rsidRDefault="00B26AC3" w:rsidP="00B26AC3">
            <w:pPr>
              <w:jc w:val="right"/>
              <w:rPr>
                <w:rFonts w:asciiTheme="minorHAnsi" w:hAnsiTheme="minorHAnsi"/>
                <w:sz w:val="22"/>
              </w:rPr>
            </w:pPr>
            <w:r w:rsidRPr="004D3B47">
              <w:t>73.9</w:t>
            </w:r>
          </w:p>
        </w:tc>
        <w:tc>
          <w:tcPr>
            <w:tcW w:w="1470" w:type="dxa"/>
            <w:shd w:val="clear" w:color="auto" w:fill="auto"/>
            <w:noWrap/>
          </w:tcPr>
          <w:p w14:paraId="28740771" w14:textId="7BE0CC27" w:rsidR="00B26AC3" w:rsidRPr="004D3B47" w:rsidRDefault="00B26AC3" w:rsidP="00B26AC3">
            <w:pPr>
              <w:jc w:val="right"/>
              <w:rPr>
                <w:rFonts w:asciiTheme="minorHAnsi" w:hAnsiTheme="minorHAnsi"/>
                <w:sz w:val="22"/>
              </w:rPr>
            </w:pPr>
            <w:r w:rsidRPr="004D3B47">
              <w:t xml:space="preserve"> 74 </w:t>
            </w:r>
          </w:p>
        </w:tc>
        <w:tc>
          <w:tcPr>
            <w:tcW w:w="1471" w:type="dxa"/>
            <w:shd w:val="clear" w:color="auto" w:fill="auto"/>
            <w:noWrap/>
          </w:tcPr>
          <w:p w14:paraId="064E315A" w14:textId="2B816DDD" w:rsidR="00B26AC3" w:rsidRPr="004D3B47" w:rsidRDefault="00B26AC3" w:rsidP="00B26AC3">
            <w:pPr>
              <w:jc w:val="right"/>
              <w:rPr>
                <w:rFonts w:asciiTheme="minorHAnsi" w:hAnsiTheme="minorHAnsi"/>
                <w:sz w:val="22"/>
              </w:rPr>
            </w:pPr>
            <w:r w:rsidRPr="004D3B47">
              <w:t>74.7</w:t>
            </w:r>
          </w:p>
        </w:tc>
        <w:tc>
          <w:tcPr>
            <w:tcW w:w="1471" w:type="dxa"/>
            <w:shd w:val="clear" w:color="auto" w:fill="auto"/>
            <w:noWrap/>
          </w:tcPr>
          <w:p w14:paraId="00C7FF20" w14:textId="1F607EB2" w:rsidR="00B26AC3" w:rsidRPr="004D3B47" w:rsidRDefault="00B26AC3" w:rsidP="00B26AC3">
            <w:pPr>
              <w:jc w:val="right"/>
              <w:rPr>
                <w:rFonts w:asciiTheme="minorHAnsi" w:hAnsiTheme="minorHAnsi"/>
                <w:sz w:val="22"/>
              </w:rPr>
            </w:pPr>
            <w:r w:rsidRPr="004D3B47">
              <w:t xml:space="preserve"> 247 </w:t>
            </w:r>
          </w:p>
        </w:tc>
        <w:tc>
          <w:tcPr>
            <w:tcW w:w="1470" w:type="dxa"/>
            <w:shd w:val="clear" w:color="auto" w:fill="auto"/>
            <w:noWrap/>
          </w:tcPr>
          <w:p w14:paraId="13930F4C" w14:textId="53E92A1C" w:rsidR="00B26AC3" w:rsidRPr="004D3B47" w:rsidRDefault="00B26AC3" w:rsidP="00B26AC3">
            <w:pPr>
              <w:jc w:val="right"/>
              <w:rPr>
                <w:rFonts w:asciiTheme="minorHAnsi" w:hAnsiTheme="minorHAnsi"/>
                <w:sz w:val="22"/>
              </w:rPr>
            </w:pPr>
            <w:r w:rsidRPr="004D3B47">
              <w:t>70.2</w:t>
            </w:r>
          </w:p>
        </w:tc>
        <w:tc>
          <w:tcPr>
            <w:tcW w:w="1471" w:type="dxa"/>
            <w:shd w:val="clear" w:color="auto" w:fill="auto"/>
            <w:noWrap/>
          </w:tcPr>
          <w:p w14:paraId="0BBE9195" w14:textId="567BFF58" w:rsidR="00B26AC3" w:rsidRPr="004D3B47" w:rsidRDefault="00B26AC3" w:rsidP="00B26AC3">
            <w:pPr>
              <w:jc w:val="right"/>
              <w:rPr>
                <w:rFonts w:asciiTheme="minorHAnsi" w:hAnsiTheme="minorHAnsi"/>
                <w:sz w:val="22"/>
              </w:rPr>
            </w:pPr>
            <w:r w:rsidRPr="004D3B47">
              <w:t xml:space="preserve"> 6,391 </w:t>
            </w:r>
          </w:p>
        </w:tc>
        <w:tc>
          <w:tcPr>
            <w:tcW w:w="1474" w:type="dxa"/>
            <w:shd w:val="clear" w:color="auto" w:fill="auto"/>
            <w:noWrap/>
          </w:tcPr>
          <w:p w14:paraId="28E3BE3C" w14:textId="6DFFB50C" w:rsidR="00B26AC3" w:rsidRPr="004D3B47" w:rsidRDefault="00B26AC3" w:rsidP="00B26AC3">
            <w:pPr>
              <w:jc w:val="right"/>
              <w:rPr>
                <w:rFonts w:asciiTheme="minorHAnsi" w:hAnsiTheme="minorHAnsi"/>
                <w:sz w:val="22"/>
              </w:rPr>
            </w:pPr>
            <w:r w:rsidRPr="004D3B47">
              <w:t>88.8</w:t>
            </w:r>
          </w:p>
        </w:tc>
      </w:tr>
      <w:tr w:rsidR="004D3B47" w:rsidRPr="004D3B47" w14:paraId="3A50BD20" w14:textId="77777777" w:rsidTr="00D1642F">
        <w:trPr>
          <w:trHeight w:val="301"/>
        </w:trPr>
        <w:tc>
          <w:tcPr>
            <w:tcW w:w="2120" w:type="dxa"/>
            <w:shd w:val="clear" w:color="auto" w:fill="auto"/>
            <w:noWrap/>
            <w:vAlign w:val="bottom"/>
            <w:hideMark/>
          </w:tcPr>
          <w:p w14:paraId="2DF0F086" w14:textId="77777777" w:rsidR="00B26AC3" w:rsidRPr="004D3B47" w:rsidRDefault="00B26AC3" w:rsidP="00B26AC3">
            <w:pPr>
              <w:rPr>
                <w:rFonts w:asciiTheme="minorHAnsi" w:eastAsia="Times New Roman" w:hAnsiTheme="minorHAnsi"/>
                <w:sz w:val="22"/>
                <w:lang w:eastAsia="en-AU"/>
              </w:rPr>
            </w:pPr>
            <w:r w:rsidRPr="004D3B47">
              <w:rPr>
                <w:sz w:val="22"/>
              </w:rPr>
              <w:t>Whanganui</w:t>
            </w:r>
          </w:p>
        </w:tc>
        <w:tc>
          <w:tcPr>
            <w:tcW w:w="1469" w:type="dxa"/>
            <w:shd w:val="clear" w:color="auto" w:fill="auto"/>
            <w:noWrap/>
          </w:tcPr>
          <w:p w14:paraId="0F481CA6" w14:textId="51DA8E60" w:rsidR="00B26AC3" w:rsidRPr="004D3B47" w:rsidRDefault="00B26AC3" w:rsidP="00B26AC3">
            <w:pPr>
              <w:jc w:val="right"/>
              <w:rPr>
                <w:rFonts w:asciiTheme="minorHAnsi" w:hAnsiTheme="minorHAnsi"/>
                <w:sz w:val="22"/>
              </w:rPr>
            </w:pPr>
            <w:r w:rsidRPr="004D3B47">
              <w:t xml:space="preserve"> 3,292 </w:t>
            </w:r>
          </w:p>
        </w:tc>
        <w:tc>
          <w:tcPr>
            <w:tcW w:w="1471" w:type="dxa"/>
            <w:shd w:val="clear" w:color="auto" w:fill="auto"/>
            <w:noWrap/>
          </w:tcPr>
          <w:p w14:paraId="5C7FC938" w14:textId="0F143749" w:rsidR="00B26AC3" w:rsidRPr="004D3B47" w:rsidRDefault="00B26AC3" w:rsidP="00B26AC3">
            <w:pPr>
              <w:jc w:val="right"/>
              <w:rPr>
                <w:rFonts w:asciiTheme="minorHAnsi" w:hAnsiTheme="minorHAnsi"/>
                <w:sz w:val="22"/>
              </w:rPr>
            </w:pPr>
            <w:r w:rsidRPr="004D3B47">
              <w:t>85.1</w:t>
            </w:r>
          </w:p>
        </w:tc>
        <w:tc>
          <w:tcPr>
            <w:tcW w:w="1470" w:type="dxa"/>
            <w:shd w:val="clear" w:color="auto" w:fill="auto"/>
            <w:noWrap/>
          </w:tcPr>
          <w:p w14:paraId="2D575D09" w14:textId="1599B45A" w:rsidR="00B26AC3" w:rsidRPr="004D3B47" w:rsidRDefault="00B26AC3" w:rsidP="00B26AC3">
            <w:pPr>
              <w:jc w:val="right"/>
              <w:rPr>
                <w:rFonts w:asciiTheme="minorHAnsi" w:hAnsiTheme="minorHAnsi"/>
                <w:sz w:val="22"/>
              </w:rPr>
            </w:pPr>
            <w:r w:rsidRPr="004D3B47">
              <w:t xml:space="preserve"> 292 </w:t>
            </w:r>
          </w:p>
        </w:tc>
        <w:tc>
          <w:tcPr>
            <w:tcW w:w="1471" w:type="dxa"/>
            <w:shd w:val="clear" w:color="auto" w:fill="auto"/>
            <w:noWrap/>
          </w:tcPr>
          <w:p w14:paraId="0B98E722" w14:textId="44A8A973" w:rsidR="00B26AC3" w:rsidRPr="004D3B47" w:rsidRDefault="00B26AC3" w:rsidP="00B26AC3">
            <w:pPr>
              <w:jc w:val="right"/>
              <w:rPr>
                <w:rFonts w:asciiTheme="minorHAnsi" w:hAnsiTheme="minorHAnsi"/>
                <w:sz w:val="22"/>
              </w:rPr>
            </w:pPr>
            <w:r w:rsidRPr="004D3B47">
              <w:t>87.4</w:t>
            </w:r>
          </w:p>
        </w:tc>
        <w:tc>
          <w:tcPr>
            <w:tcW w:w="1471" w:type="dxa"/>
            <w:shd w:val="clear" w:color="auto" w:fill="auto"/>
            <w:noWrap/>
          </w:tcPr>
          <w:p w14:paraId="03E7B40F" w14:textId="157988EE" w:rsidR="00B26AC3" w:rsidRPr="004D3B47" w:rsidRDefault="00B26AC3" w:rsidP="00B26AC3">
            <w:pPr>
              <w:jc w:val="right"/>
              <w:rPr>
                <w:rFonts w:asciiTheme="minorHAnsi" w:hAnsiTheme="minorHAnsi"/>
                <w:sz w:val="22"/>
              </w:rPr>
            </w:pPr>
            <w:r w:rsidRPr="004D3B47">
              <w:t xml:space="preserve"> 482 </w:t>
            </w:r>
          </w:p>
        </w:tc>
        <w:tc>
          <w:tcPr>
            <w:tcW w:w="1470" w:type="dxa"/>
            <w:shd w:val="clear" w:color="auto" w:fill="auto"/>
            <w:noWrap/>
          </w:tcPr>
          <w:p w14:paraId="6AF35978" w14:textId="7286D85E" w:rsidR="00B26AC3" w:rsidRPr="004D3B47" w:rsidRDefault="00B26AC3" w:rsidP="00B26AC3">
            <w:pPr>
              <w:jc w:val="right"/>
              <w:rPr>
                <w:rFonts w:asciiTheme="minorHAnsi" w:hAnsiTheme="minorHAnsi"/>
                <w:sz w:val="22"/>
              </w:rPr>
            </w:pPr>
            <w:r w:rsidRPr="004D3B47">
              <w:t>53.1</w:t>
            </w:r>
          </w:p>
        </w:tc>
        <w:tc>
          <w:tcPr>
            <w:tcW w:w="1471" w:type="dxa"/>
            <w:shd w:val="clear" w:color="auto" w:fill="auto"/>
            <w:noWrap/>
          </w:tcPr>
          <w:p w14:paraId="14BC4F60" w14:textId="3A277A0C" w:rsidR="00B26AC3" w:rsidRPr="004D3B47" w:rsidRDefault="00B26AC3" w:rsidP="00B26AC3">
            <w:pPr>
              <w:jc w:val="right"/>
              <w:rPr>
                <w:rFonts w:asciiTheme="minorHAnsi" w:hAnsiTheme="minorHAnsi"/>
                <w:sz w:val="22"/>
              </w:rPr>
            </w:pPr>
            <w:r w:rsidRPr="004D3B47">
              <w:t xml:space="preserve"> 10,041 </w:t>
            </w:r>
          </w:p>
        </w:tc>
        <w:tc>
          <w:tcPr>
            <w:tcW w:w="1474" w:type="dxa"/>
            <w:shd w:val="clear" w:color="auto" w:fill="auto"/>
            <w:noWrap/>
          </w:tcPr>
          <w:p w14:paraId="173DD63E" w14:textId="1781E76B" w:rsidR="00B26AC3" w:rsidRPr="004D3B47" w:rsidRDefault="00B26AC3" w:rsidP="00B26AC3">
            <w:pPr>
              <w:jc w:val="right"/>
              <w:rPr>
                <w:rFonts w:asciiTheme="minorHAnsi" w:hAnsiTheme="minorHAnsi"/>
                <w:sz w:val="22"/>
              </w:rPr>
            </w:pPr>
            <w:r w:rsidRPr="004D3B47">
              <w:t>89.4</w:t>
            </w:r>
          </w:p>
        </w:tc>
      </w:tr>
      <w:tr w:rsidR="004D3B47" w:rsidRPr="008A41B5" w14:paraId="514E3DF4" w14:textId="77777777" w:rsidTr="00D1642F">
        <w:trPr>
          <w:trHeight w:val="301"/>
        </w:trPr>
        <w:tc>
          <w:tcPr>
            <w:tcW w:w="2120" w:type="dxa"/>
            <w:shd w:val="clear" w:color="auto" w:fill="auto"/>
            <w:noWrap/>
            <w:vAlign w:val="bottom"/>
            <w:hideMark/>
          </w:tcPr>
          <w:p w14:paraId="46743BBB" w14:textId="020FE4FF" w:rsidR="00B26AC3" w:rsidRPr="008A41B5" w:rsidRDefault="00B26AC3" w:rsidP="00B26AC3">
            <w:pPr>
              <w:rPr>
                <w:rFonts w:asciiTheme="minorHAnsi" w:eastAsia="Times New Roman" w:hAnsiTheme="minorHAnsi"/>
                <w:b/>
                <w:iCs/>
                <w:sz w:val="22"/>
                <w:lang w:eastAsia="en-AU"/>
              </w:rPr>
            </w:pPr>
            <w:r w:rsidRPr="008A41B5">
              <w:rPr>
                <w:b/>
                <w:i/>
                <w:sz w:val="22"/>
              </w:rPr>
              <w:t xml:space="preserve">NZ </w:t>
            </w:r>
            <w:r w:rsidRPr="008A41B5">
              <w:rPr>
                <w:b/>
                <w:i/>
                <w:iCs/>
                <w:sz w:val="22"/>
              </w:rPr>
              <w:t>OVERALL</w:t>
            </w:r>
          </w:p>
        </w:tc>
        <w:tc>
          <w:tcPr>
            <w:tcW w:w="1469" w:type="dxa"/>
            <w:shd w:val="clear" w:color="auto" w:fill="auto"/>
            <w:noWrap/>
          </w:tcPr>
          <w:p w14:paraId="74245D3B" w14:textId="6D97AB2A" w:rsidR="00B26AC3" w:rsidRPr="008A41B5" w:rsidRDefault="00B26AC3" w:rsidP="00B26AC3">
            <w:pPr>
              <w:jc w:val="right"/>
              <w:rPr>
                <w:rFonts w:asciiTheme="minorHAnsi" w:hAnsiTheme="minorHAnsi"/>
                <w:b/>
                <w:sz w:val="22"/>
              </w:rPr>
            </w:pPr>
            <w:r w:rsidRPr="008A41B5">
              <w:rPr>
                <w:b/>
              </w:rPr>
              <w:t xml:space="preserve"> 134,823 </w:t>
            </w:r>
          </w:p>
        </w:tc>
        <w:tc>
          <w:tcPr>
            <w:tcW w:w="1471" w:type="dxa"/>
            <w:shd w:val="clear" w:color="auto" w:fill="auto"/>
            <w:noWrap/>
          </w:tcPr>
          <w:p w14:paraId="32199AA5" w14:textId="6E8E6C68" w:rsidR="00B26AC3" w:rsidRPr="008A41B5" w:rsidRDefault="00B26AC3" w:rsidP="00B26AC3">
            <w:pPr>
              <w:jc w:val="right"/>
              <w:rPr>
                <w:rFonts w:asciiTheme="minorHAnsi" w:hAnsiTheme="minorHAnsi"/>
                <w:b/>
                <w:sz w:val="22"/>
              </w:rPr>
            </w:pPr>
            <w:r w:rsidRPr="008A41B5">
              <w:rPr>
                <w:b/>
              </w:rPr>
              <w:t>77.3</w:t>
            </w:r>
          </w:p>
        </w:tc>
        <w:tc>
          <w:tcPr>
            <w:tcW w:w="1470" w:type="dxa"/>
            <w:shd w:val="clear" w:color="auto" w:fill="auto"/>
            <w:noWrap/>
          </w:tcPr>
          <w:p w14:paraId="1B4E694F" w14:textId="68E1BF40" w:rsidR="00B26AC3" w:rsidRPr="008A41B5" w:rsidRDefault="00B26AC3" w:rsidP="00B26AC3">
            <w:pPr>
              <w:jc w:val="right"/>
              <w:rPr>
                <w:rFonts w:asciiTheme="minorHAnsi" w:hAnsiTheme="minorHAnsi"/>
                <w:b/>
                <w:sz w:val="22"/>
              </w:rPr>
            </w:pPr>
            <w:r w:rsidRPr="008A41B5">
              <w:rPr>
                <w:b/>
              </w:rPr>
              <w:t xml:space="preserve"> 65,395 </w:t>
            </w:r>
          </w:p>
        </w:tc>
        <w:tc>
          <w:tcPr>
            <w:tcW w:w="1471" w:type="dxa"/>
            <w:shd w:val="clear" w:color="auto" w:fill="auto"/>
            <w:noWrap/>
          </w:tcPr>
          <w:p w14:paraId="2A2ACC79" w14:textId="3772E2A0" w:rsidR="00B26AC3" w:rsidRPr="008A41B5" w:rsidRDefault="00B26AC3" w:rsidP="00B26AC3">
            <w:pPr>
              <w:jc w:val="right"/>
              <w:rPr>
                <w:rFonts w:asciiTheme="minorHAnsi" w:hAnsiTheme="minorHAnsi"/>
                <w:b/>
                <w:sz w:val="22"/>
              </w:rPr>
            </w:pPr>
            <w:r w:rsidRPr="008A41B5">
              <w:rPr>
                <w:b/>
              </w:rPr>
              <w:t>86.1</w:t>
            </w:r>
          </w:p>
        </w:tc>
        <w:tc>
          <w:tcPr>
            <w:tcW w:w="1471" w:type="dxa"/>
            <w:shd w:val="clear" w:color="auto" w:fill="auto"/>
            <w:noWrap/>
          </w:tcPr>
          <w:p w14:paraId="46F31074" w14:textId="4D6CEEF0" w:rsidR="00B26AC3" w:rsidRPr="008A41B5" w:rsidRDefault="00B26AC3" w:rsidP="00B26AC3">
            <w:pPr>
              <w:jc w:val="right"/>
              <w:rPr>
                <w:rFonts w:asciiTheme="minorHAnsi" w:hAnsiTheme="minorHAnsi"/>
                <w:b/>
                <w:sz w:val="22"/>
              </w:rPr>
            </w:pPr>
            <w:r w:rsidRPr="008A41B5">
              <w:rPr>
                <w:b/>
              </w:rPr>
              <w:t xml:space="preserve"> 161,681 </w:t>
            </w:r>
          </w:p>
        </w:tc>
        <w:tc>
          <w:tcPr>
            <w:tcW w:w="1470" w:type="dxa"/>
            <w:shd w:val="clear" w:color="auto" w:fill="auto"/>
            <w:noWrap/>
          </w:tcPr>
          <w:p w14:paraId="75CB0B74" w14:textId="67174CB8" w:rsidR="00B26AC3" w:rsidRPr="008A41B5" w:rsidRDefault="00B26AC3" w:rsidP="00B26AC3">
            <w:pPr>
              <w:jc w:val="right"/>
              <w:rPr>
                <w:rFonts w:asciiTheme="minorHAnsi" w:hAnsiTheme="minorHAnsi"/>
                <w:b/>
                <w:sz w:val="22"/>
              </w:rPr>
            </w:pPr>
            <w:r w:rsidRPr="008A41B5">
              <w:rPr>
                <w:b/>
              </w:rPr>
              <w:t>70.5</w:t>
            </w:r>
          </w:p>
        </w:tc>
        <w:tc>
          <w:tcPr>
            <w:tcW w:w="1471" w:type="dxa"/>
            <w:shd w:val="clear" w:color="auto" w:fill="auto"/>
            <w:noWrap/>
          </w:tcPr>
          <w:p w14:paraId="09834EC4" w14:textId="03E71F64" w:rsidR="00B26AC3" w:rsidRPr="008A41B5" w:rsidRDefault="00B26AC3" w:rsidP="00B26AC3">
            <w:pPr>
              <w:jc w:val="right"/>
              <w:rPr>
                <w:rFonts w:asciiTheme="minorHAnsi" w:hAnsiTheme="minorHAnsi"/>
                <w:b/>
                <w:sz w:val="22"/>
              </w:rPr>
            </w:pPr>
            <w:r w:rsidRPr="008A41B5">
              <w:rPr>
                <w:b/>
              </w:rPr>
              <w:t xml:space="preserve"> 762,798 </w:t>
            </w:r>
          </w:p>
        </w:tc>
        <w:tc>
          <w:tcPr>
            <w:tcW w:w="1474" w:type="dxa"/>
            <w:shd w:val="clear" w:color="auto" w:fill="auto"/>
            <w:noWrap/>
          </w:tcPr>
          <w:p w14:paraId="0D715ECB" w14:textId="54ABEC0F" w:rsidR="00B26AC3" w:rsidRPr="008A41B5" w:rsidRDefault="00B26AC3" w:rsidP="00B26AC3">
            <w:pPr>
              <w:jc w:val="right"/>
              <w:rPr>
                <w:rFonts w:asciiTheme="minorHAnsi" w:hAnsiTheme="minorHAnsi"/>
                <w:b/>
                <w:sz w:val="22"/>
              </w:rPr>
            </w:pPr>
            <w:r w:rsidRPr="008A41B5">
              <w:rPr>
                <w:b/>
              </w:rPr>
              <w:t>91.3</w:t>
            </w:r>
          </w:p>
        </w:tc>
      </w:tr>
    </w:tbl>
    <w:p w14:paraId="41AB99EC" w14:textId="77777777" w:rsidR="00030D6F" w:rsidRPr="004D3B47" w:rsidRDefault="00030D6F" w:rsidP="00030D6F">
      <w:pPr>
        <w:ind w:right="544"/>
        <w:jc w:val="both"/>
      </w:pPr>
      <w:r w:rsidRPr="004D3B47">
        <w:rPr>
          <w:i/>
          <w:sz w:val="20"/>
        </w:rPr>
        <w:t xml:space="preserve">Ethnicity-specific estimates for some </w:t>
      </w:r>
      <w:r w:rsidR="00BD0410" w:rsidRPr="004D3B47">
        <w:rPr>
          <w:i/>
          <w:sz w:val="20"/>
        </w:rPr>
        <w:t>DHBs</w:t>
      </w:r>
      <w:r w:rsidR="0097425E" w:rsidRPr="004D3B47">
        <w:rPr>
          <w:i/>
          <w:sz w:val="20"/>
        </w:rPr>
        <w:t xml:space="preserve"> exceed 100%.</w:t>
      </w:r>
      <w:r w:rsidRPr="004D3B47">
        <w:rPr>
          <w:i/>
          <w:sz w:val="20"/>
        </w:rPr>
        <w:t xml:space="preserve"> This is potentially due in part to limitations in the hysterectomy prevalence estimators which are used to adjust the eligible population.</w:t>
      </w:r>
    </w:p>
    <w:p w14:paraId="6F3CDC3B" w14:textId="77777777" w:rsidR="00030D6F" w:rsidRPr="004D3B47" w:rsidRDefault="00030D6F" w:rsidP="00030D6F">
      <w:pPr>
        <w:sectPr w:rsidR="00030D6F" w:rsidRPr="004D3B47" w:rsidSect="000B209B">
          <w:headerReference w:type="default" r:id="rId149"/>
          <w:footerReference w:type="default" r:id="rId150"/>
          <w:pgSz w:w="16839" w:h="11907" w:orient="landscape" w:code="9"/>
          <w:pgMar w:top="1440" w:right="1440" w:bottom="1417" w:left="1276" w:header="708" w:footer="567" w:gutter="0"/>
          <w:cols w:space="708"/>
          <w:docGrid w:linePitch="360"/>
        </w:sectPr>
      </w:pPr>
    </w:p>
    <w:p w14:paraId="0CD9BA0C" w14:textId="01FFF784" w:rsidR="00030D6F" w:rsidRDefault="008E7879" w:rsidP="00DD6944">
      <w:pPr>
        <w:pStyle w:val="Caption"/>
        <w:keepNext/>
        <w:tabs>
          <w:tab w:val="left" w:pos="7513"/>
        </w:tabs>
        <w:spacing w:after="80"/>
        <w:ind w:right="-22"/>
        <w:jc w:val="both"/>
      </w:pPr>
      <w:bookmarkStart w:id="2330" w:name="_Ref438463229"/>
      <w:bookmarkStart w:id="2331" w:name="_Toc469398312"/>
      <w:bookmarkStart w:id="2332" w:name="_Toc486941075"/>
      <w:bookmarkStart w:id="2333" w:name="_Toc475605549"/>
      <w:bookmarkStart w:id="2334" w:name="_Toc509928520"/>
      <w:bookmarkStart w:id="2335" w:name="_Toc528676193"/>
      <w:bookmarkStart w:id="2336" w:name="_Toc5627642"/>
      <w:bookmarkStart w:id="2337" w:name="_Toc12875584"/>
      <w:bookmarkStart w:id="2338" w:name="_Toc68606707"/>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32</w:t>
      </w:r>
      <w:r w:rsidR="00905C1A" w:rsidRPr="004D3B47">
        <w:rPr>
          <w:noProof/>
        </w:rPr>
        <w:fldChar w:fldCharType="end"/>
      </w:r>
      <w:bookmarkEnd w:id="2330"/>
      <w:r w:rsidR="00030D6F" w:rsidRPr="004D3B47">
        <w:t xml:space="preserve"> - Women under 20 years of age, and aged 15-19 years, screened in the three years prior to </w:t>
      </w:r>
      <w:sdt>
        <w:sdtPr>
          <w:alias w:val="End Period"/>
          <w:tag w:val="End Period"/>
          <w:id w:val="-1244490214"/>
          <w:placeholder>
            <w:docPart w:val="61965BEF9A3F48368368C466A841F817"/>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030D6F" w:rsidRPr="004D3B47">
        <w:t>, by DHB.</w:t>
      </w:r>
      <w:bookmarkEnd w:id="2331"/>
      <w:bookmarkEnd w:id="2332"/>
      <w:bookmarkEnd w:id="2333"/>
      <w:bookmarkEnd w:id="2334"/>
      <w:bookmarkEnd w:id="2335"/>
      <w:bookmarkEnd w:id="2336"/>
      <w:bookmarkEnd w:id="2337"/>
      <w:bookmarkEnd w:id="2338"/>
      <w:r w:rsidR="00030D6F" w:rsidRPr="004D3B47">
        <w:t xml:space="preserve"> </w:t>
      </w:r>
    </w:p>
    <w:tbl>
      <w:tblPr>
        <w:tblW w:w="9783"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91"/>
        <w:gridCol w:w="1863"/>
        <w:gridCol w:w="2811"/>
        <w:gridCol w:w="3218"/>
      </w:tblGrid>
      <w:tr w:rsidR="00867913" w:rsidRPr="00B97375" w14:paraId="0B466076" w14:textId="77777777" w:rsidTr="00AB0E37">
        <w:trPr>
          <w:trHeight w:val="293"/>
        </w:trPr>
        <w:tc>
          <w:tcPr>
            <w:tcW w:w="1891" w:type="dxa"/>
            <w:tcBorders>
              <w:top w:val="single" w:sz="4" w:space="0" w:color="auto"/>
              <w:bottom w:val="nil"/>
            </w:tcBorders>
            <w:shd w:val="clear" w:color="000000" w:fill="D8D8D8"/>
            <w:vAlign w:val="bottom"/>
          </w:tcPr>
          <w:p w14:paraId="631E4002" w14:textId="77777777" w:rsidR="00867913" w:rsidRPr="00B97375" w:rsidRDefault="00867913" w:rsidP="00AB0E37">
            <w:pPr>
              <w:keepNext/>
              <w:keepLines/>
              <w:jc w:val="both"/>
              <w:rPr>
                <w:rFonts w:eastAsia="Times New Roman"/>
                <w:b/>
                <w:bCs/>
                <w:szCs w:val="23"/>
                <w:lang w:eastAsia="en-AU"/>
              </w:rPr>
            </w:pPr>
            <w:r w:rsidRPr="00B97375">
              <w:rPr>
                <w:rFonts w:eastAsia="Times New Roman"/>
                <w:b/>
                <w:bCs/>
                <w:szCs w:val="23"/>
                <w:lang w:eastAsia="en-AU"/>
              </w:rPr>
              <w:t>DHB</w:t>
            </w:r>
          </w:p>
        </w:tc>
        <w:tc>
          <w:tcPr>
            <w:tcW w:w="4674" w:type="dxa"/>
            <w:gridSpan w:val="2"/>
            <w:tcBorders>
              <w:top w:val="single" w:sz="4" w:space="0" w:color="auto"/>
              <w:bottom w:val="nil"/>
            </w:tcBorders>
            <w:shd w:val="clear" w:color="000000" w:fill="D8D8D8"/>
            <w:vAlign w:val="bottom"/>
          </w:tcPr>
          <w:p w14:paraId="1A8A8597" w14:textId="77777777" w:rsidR="00867913" w:rsidRPr="00B97375" w:rsidRDefault="00867913" w:rsidP="00AB0E37">
            <w:pPr>
              <w:keepNext/>
              <w:keepLines/>
              <w:jc w:val="center"/>
              <w:rPr>
                <w:rFonts w:eastAsia="Times New Roman"/>
                <w:b/>
                <w:bCs/>
                <w:szCs w:val="23"/>
                <w:lang w:eastAsia="en-AU"/>
              </w:rPr>
            </w:pPr>
            <w:r w:rsidRPr="00B97375">
              <w:rPr>
                <w:rFonts w:asciiTheme="minorHAnsi" w:eastAsia="Times New Roman" w:hAnsiTheme="minorHAnsi" w:cs="Arial"/>
                <w:b/>
                <w:bCs/>
                <w:szCs w:val="23"/>
                <w:lang w:eastAsia="en-AU"/>
              </w:rPr>
              <w:t>Number of women screened in last 3 years</w:t>
            </w:r>
          </w:p>
        </w:tc>
        <w:tc>
          <w:tcPr>
            <w:tcW w:w="3218" w:type="dxa"/>
            <w:vMerge w:val="restart"/>
            <w:tcBorders>
              <w:top w:val="single" w:sz="4" w:space="0" w:color="auto"/>
              <w:bottom w:val="nil"/>
            </w:tcBorders>
            <w:shd w:val="clear" w:color="000000" w:fill="D8D8D8"/>
          </w:tcPr>
          <w:p w14:paraId="4F33A4CE" w14:textId="77777777" w:rsidR="00867913" w:rsidRPr="00B97375" w:rsidRDefault="00867913" w:rsidP="00AB0E37">
            <w:pPr>
              <w:keepNext/>
              <w:keepLines/>
              <w:jc w:val="right"/>
              <w:rPr>
                <w:rFonts w:eastAsia="Times New Roman"/>
                <w:b/>
                <w:bCs/>
                <w:szCs w:val="23"/>
                <w:lang w:eastAsia="en-AU"/>
              </w:rPr>
            </w:pPr>
            <w:r w:rsidRPr="00B97375">
              <w:rPr>
                <w:rFonts w:asciiTheme="minorHAnsi" w:eastAsia="Times New Roman" w:hAnsiTheme="minorHAnsi" w:cs="Arial"/>
                <w:b/>
                <w:bCs/>
                <w:szCs w:val="23"/>
                <w:lang w:eastAsia="en-AU"/>
              </w:rPr>
              <w:t>% of population aged 15-19 years screened</w:t>
            </w:r>
          </w:p>
        </w:tc>
      </w:tr>
      <w:tr w:rsidR="00867913" w:rsidRPr="00B97375" w14:paraId="21CAFC78" w14:textId="77777777" w:rsidTr="00AB0E37">
        <w:trPr>
          <w:trHeight w:val="269"/>
        </w:trPr>
        <w:tc>
          <w:tcPr>
            <w:tcW w:w="1891" w:type="dxa"/>
            <w:tcBorders>
              <w:top w:val="nil"/>
              <w:bottom w:val="single" w:sz="4" w:space="0" w:color="auto"/>
            </w:tcBorders>
            <w:shd w:val="clear" w:color="000000" w:fill="D8D8D8"/>
            <w:vAlign w:val="bottom"/>
          </w:tcPr>
          <w:p w14:paraId="25EF3861" w14:textId="77777777" w:rsidR="00867913" w:rsidRPr="00B97375" w:rsidRDefault="00867913" w:rsidP="00AB0E37">
            <w:pPr>
              <w:keepNext/>
              <w:keepLines/>
              <w:jc w:val="both"/>
              <w:rPr>
                <w:rFonts w:eastAsia="Times New Roman"/>
                <w:b/>
                <w:bCs/>
                <w:szCs w:val="23"/>
                <w:lang w:eastAsia="en-AU"/>
              </w:rPr>
            </w:pPr>
            <w:r w:rsidRPr="00B97375">
              <w:rPr>
                <w:rFonts w:eastAsia="Times New Roman"/>
                <w:b/>
                <w:bCs/>
                <w:szCs w:val="23"/>
                <w:lang w:eastAsia="en-AU"/>
              </w:rPr>
              <w:t> </w:t>
            </w:r>
          </w:p>
        </w:tc>
        <w:tc>
          <w:tcPr>
            <w:tcW w:w="1863" w:type="dxa"/>
            <w:tcBorders>
              <w:top w:val="nil"/>
              <w:bottom w:val="single" w:sz="4" w:space="0" w:color="auto"/>
            </w:tcBorders>
            <w:shd w:val="clear" w:color="000000" w:fill="D8D8D8"/>
            <w:vAlign w:val="bottom"/>
          </w:tcPr>
          <w:p w14:paraId="6552ACD7" w14:textId="77777777" w:rsidR="00867913" w:rsidRPr="00B97375" w:rsidRDefault="00867913" w:rsidP="00AB0E37">
            <w:pPr>
              <w:keepNext/>
              <w:keepLines/>
              <w:jc w:val="right"/>
              <w:rPr>
                <w:rFonts w:eastAsia="Times New Roman"/>
                <w:b/>
                <w:bCs/>
                <w:szCs w:val="23"/>
                <w:lang w:eastAsia="en-AU"/>
              </w:rPr>
            </w:pPr>
            <w:r w:rsidRPr="00B97375">
              <w:rPr>
                <w:rFonts w:asciiTheme="minorHAnsi" w:eastAsia="Times New Roman" w:hAnsiTheme="minorHAnsi" w:cs="Arial"/>
                <w:b/>
                <w:bCs/>
                <w:szCs w:val="23"/>
                <w:lang w:eastAsia="en-AU"/>
              </w:rPr>
              <w:t>aged 10-20 years</w:t>
            </w:r>
          </w:p>
        </w:tc>
        <w:tc>
          <w:tcPr>
            <w:tcW w:w="2811" w:type="dxa"/>
            <w:tcBorders>
              <w:top w:val="nil"/>
              <w:bottom w:val="single" w:sz="4" w:space="0" w:color="auto"/>
            </w:tcBorders>
            <w:shd w:val="clear" w:color="000000" w:fill="D8D8D8"/>
            <w:vAlign w:val="bottom"/>
          </w:tcPr>
          <w:p w14:paraId="2FBD9883" w14:textId="77777777" w:rsidR="00867913" w:rsidRPr="00B97375" w:rsidRDefault="00867913" w:rsidP="00AB0E37">
            <w:pPr>
              <w:keepNext/>
              <w:keepLines/>
              <w:jc w:val="right"/>
              <w:rPr>
                <w:rFonts w:eastAsia="Times New Roman"/>
                <w:b/>
                <w:bCs/>
                <w:szCs w:val="23"/>
                <w:lang w:eastAsia="en-AU"/>
              </w:rPr>
            </w:pPr>
            <w:r w:rsidRPr="00B97375">
              <w:rPr>
                <w:rFonts w:asciiTheme="minorHAnsi" w:eastAsia="Times New Roman" w:hAnsiTheme="minorHAnsi" w:cs="Arial"/>
                <w:b/>
                <w:bCs/>
                <w:szCs w:val="23"/>
                <w:lang w:eastAsia="en-AU"/>
              </w:rPr>
              <w:t>aged 15-19 years</w:t>
            </w:r>
          </w:p>
        </w:tc>
        <w:tc>
          <w:tcPr>
            <w:tcW w:w="3218" w:type="dxa"/>
            <w:vMerge/>
            <w:tcBorders>
              <w:top w:val="nil"/>
              <w:bottom w:val="single" w:sz="4" w:space="0" w:color="auto"/>
            </w:tcBorders>
            <w:shd w:val="clear" w:color="000000" w:fill="D8D8D8"/>
            <w:vAlign w:val="bottom"/>
          </w:tcPr>
          <w:p w14:paraId="17909C5B" w14:textId="77777777" w:rsidR="00867913" w:rsidRPr="00B97375" w:rsidRDefault="00867913" w:rsidP="00AB0E37">
            <w:pPr>
              <w:keepNext/>
              <w:keepLines/>
              <w:jc w:val="right"/>
              <w:rPr>
                <w:rFonts w:eastAsia="Times New Roman"/>
                <w:b/>
                <w:bCs/>
                <w:szCs w:val="23"/>
                <w:lang w:eastAsia="en-AU"/>
              </w:rPr>
            </w:pPr>
          </w:p>
        </w:tc>
      </w:tr>
      <w:tr w:rsidR="00867913" w:rsidRPr="00B97375" w14:paraId="595F36B6" w14:textId="77777777" w:rsidTr="00AB0E37">
        <w:trPr>
          <w:trHeight w:val="290"/>
        </w:trPr>
        <w:tc>
          <w:tcPr>
            <w:tcW w:w="1891" w:type="dxa"/>
            <w:tcBorders>
              <w:top w:val="single" w:sz="4" w:space="0" w:color="auto"/>
            </w:tcBorders>
          </w:tcPr>
          <w:p w14:paraId="03443DEC" w14:textId="5EAF472C" w:rsidR="00867913" w:rsidRPr="00FB52B2" w:rsidRDefault="00867913" w:rsidP="00867913">
            <w:pPr>
              <w:keepNext/>
              <w:keepLines/>
            </w:pPr>
            <w:r w:rsidRPr="004D3B47">
              <w:t>Auckland</w:t>
            </w:r>
          </w:p>
        </w:tc>
        <w:tc>
          <w:tcPr>
            <w:tcW w:w="1863" w:type="dxa"/>
            <w:tcBorders>
              <w:top w:val="single" w:sz="4" w:space="0" w:color="auto"/>
            </w:tcBorders>
          </w:tcPr>
          <w:p w14:paraId="6C082E4B" w14:textId="0DB8890F" w:rsidR="00867913" w:rsidRPr="000D4068" w:rsidRDefault="00867913" w:rsidP="00867913">
            <w:pPr>
              <w:keepNext/>
              <w:keepLines/>
              <w:jc w:val="right"/>
            </w:pPr>
            <w:r w:rsidRPr="004D3B47">
              <w:t xml:space="preserve"> 420 </w:t>
            </w:r>
          </w:p>
        </w:tc>
        <w:tc>
          <w:tcPr>
            <w:tcW w:w="2811" w:type="dxa"/>
            <w:tcBorders>
              <w:top w:val="single" w:sz="4" w:space="0" w:color="auto"/>
            </w:tcBorders>
          </w:tcPr>
          <w:p w14:paraId="10E4EFDB" w14:textId="6178F1EF" w:rsidR="00867913" w:rsidRPr="00FB52B2" w:rsidRDefault="00867913" w:rsidP="00867913">
            <w:pPr>
              <w:keepNext/>
              <w:keepLines/>
              <w:jc w:val="right"/>
            </w:pPr>
            <w:r w:rsidRPr="004D3B47">
              <w:t xml:space="preserve"> 419 </w:t>
            </w:r>
          </w:p>
        </w:tc>
        <w:tc>
          <w:tcPr>
            <w:tcW w:w="3218" w:type="dxa"/>
            <w:tcBorders>
              <w:top w:val="single" w:sz="4" w:space="0" w:color="auto"/>
            </w:tcBorders>
          </w:tcPr>
          <w:p w14:paraId="39D271A9" w14:textId="55B30946" w:rsidR="00867913" w:rsidRPr="00FB52B2" w:rsidRDefault="00867913" w:rsidP="00867913">
            <w:pPr>
              <w:keepNext/>
              <w:keepLines/>
              <w:jc w:val="right"/>
            </w:pPr>
            <w:r w:rsidRPr="004D3B47">
              <w:t>2.6</w:t>
            </w:r>
          </w:p>
        </w:tc>
      </w:tr>
      <w:tr w:rsidR="00867913" w:rsidRPr="00B97375" w14:paraId="0F4AA5F4" w14:textId="77777777" w:rsidTr="00AB0E37">
        <w:trPr>
          <w:trHeight w:val="290"/>
        </w:trPr>
        <w:tc>
          <w:tcPr>
            <w:tcW w:w="1891" w:type="dxa"/>
          </w:tcPr>
          <w:p w14:paraId="34C2C78C" w14:textId="19B83D76" w:rsidR="00867913" w:rsidRPr="00FB52B2" w:rsidRDefault="00867913" w:rsidP="00867913">
            <w:pPr>
              <w:keepNext/>
              <w:keepLines/>
            </w:pPr>
            <w:r w:rsidRPr="004D3B47">
              <w:t>Bay of Plenty</w:t>
            </w:r>
          </w:p>
        </w:tc>
        <w:tc>
          <w:tcPr>
            <w:tcW w:w="1863" w:type="dxa"/>
          </w:tcPr>
          <w:p w14:paraId="2F6E2120" w14:textId="35209572" w:rsidR="00867913" w:rsidRPr="000D4068" w:rsidRDefault="00867913" w:rsidP="00867913">
            <w:pPr>
              <w:keepNext/>
              <w:keepLines/>
              <w:jc w:val="right"/>
            </w:pPr>
            <w:r w:rsidRPr="004D3B47">
              <w:t xml:space="preserve"> 200 </w:t>
            </w:r>
          </w:p>
        </w:tc>
        <w:tc>
          <w:tcPr>
            <w:tcW w:w="2811" w:type="dxa"/>
          </w:tcPr>
          <w:p w14:paraId="2EF9853E" w14:textId="56A7580B" w:rsidR="00867913" w:rsidRPr="00FB52B2" w:rsidRDefault="00867913" w:rsidP="00867913">
            <w:pPr>
              <w:keepNext/>
              <w:keepLines/>
              <w:jc w:val="right"/>
            </w:pPr>
            <w:r w:rsidRPr="004D3B47">
              <w:t xml:space="preserve"> 200 </w:t>
            </w:r>
          </w:p>
        </w:tc>
        <w:tc>
          <w:tcPr>
            <w:tcW w:w="3218" w:type="dxa"/>
          </w:tcPr>
          <w:p w14:paraId="35797357" w14:textId="537EE039" w:rsidR="00867913" w:rsidRPr="00FB52B2" w:rsidRDefault="00867913" w:rsidP="00867913">
            <w:pPr>
              <w:keepNext/>
              <w:keepLines/>
              <w:jc w:val="right"/>
            </w:pPr>
            <w:r w:rsidRPr="004D3B47">
              <w:t>2.9</w:t>
            </w:r>
          </w:p>
        </w:tc>
      </w:tr>
      <w:tr w:rsidR="00867913" w:rsidRPr="00B97375" w14:paraId="2E2BCA29" w14:textId="77777777" w:rsidTr="00AB0E37">
        <w:trPr>
          <w:trHeight w:val="290"/>
        </w:trPr>
        <w:tc>
          <w:tcPr>
            <w:tcW w:w="1891" w:type="dxa"/>
          </w:tcPr>
          <w:p w14:paraId="3DCD30D9" w14:textId="7B915FF0" w:rsidR="00867913" w:rsidRPr="00FB52B2" w:rsidRDefault="00867913" w:rsidP="00867913">
            <w:pPr>
              <w:keepNext/>
              <w:keepLines/>
            </w:pPr>
            <w:r w:rsidRPr="004D3B47">
              <w:t>Canterbury</w:t>
            </w:r>
          </w:p>
        </w:tc>
        <w:tc>
          <w:tcPr>
            <w:tcW w:w="1863" w:type="dxa"/>
          </w:tcPr>
          <w:p w14:paraId="03D7B8F2" w14:textId="795D6581" w:rsidR="00867913" w:rsidRPr="000D4068" w:rsidRDefault="00867913" w:rsidP="00867913">
            <w:pPr>
              <w:keepNext/>
              <w:keepLines/>
              <w:jc w:val="right"/>
            </w:pPr>
            <w:r w:rsidRPr="004D3B47">
              <w:t xml:space="preserve"> 847 </w:t>
            </w:r>
          </w:p>
        </w:tc>
        <w:tc>
          <w:tcPr>
            <w:tcW w:w="2811" w:type="dxa"/>
          </w:tcPr>
          <w:p w14:paraId="05DED3AA" w14:textId="597D00ED" w:rsidR="00867913" w:rsidRPr="00FB52B2" w:rsidRDefault="00867913" w:rsidP="00867913">
            <w:pPr>
              <w:keepNext/>
              <w:keepLines/>
              <w:jc w:val="right"/>
            </w:pPr>
            <w:r w:rsidRPr="004D3B47">
              <w:t xml:space="preserve"> 845 </w:t>
            </w:r>
          </w:p>
        </w:tc>
        <w:tc>
          <w:tcPr>
            <w:tcW w:w="3218" w:type="dxa"/>
          </w:tcPr>
          <w:p w14:paraId="506AD9A1" w14:textId="389290E2" w:rsidR="00867913" w:rsidRPr="00FB52B2" w:rsidRDefault="00867913" w:rsidP="00867913">
            <w:pPr>
              <w:keepNext/>
              <w:keepLines/>
              <w:jc w:val="right"/>
            </w:pPr>
            <w:r w:rsidRPr="004D3B47">
              <w:t>4.8</w:t>
            </w:r>
          </w:p>
        </w:tc>
      </w:tr>
      <w:tr w:rsidR="00867913" w:rsidRPr="00B97375" w14:paraId="03B48D3B" w14:textId="77777777" w:rsidTr="00AB0E37">
        <w:trPr>
          <w:trHeight w:val="290"/>
        </w:trPr>
        <w:tc>
          <w:tcPr>
            <w:tcW w:w="1891" w:type="dxa"/>
          </w:tcPr>
          <w:p w14:paraId="60F7441C" w14:textId="776374FD" w:rsidR="00867913" w:rsidRPr="00FB52B2" w:rsidRDefault="00867913" w:rsidP="00867913">
            <w:pPr>
              <w:keepNext/>
              <w:keepLines/>
            </w:pPr>
            <w:r w:rsidRPr="004D3B47">
              <w:t>Capital &amp; Coast</w:t>
            </w:r>
          </w:p>
        </w:tc>
        <w:tc>
          <w:tcPr>
            <w:tcW w:w="1863" w:type="dxa"/>
          </w:tcPr>
          <w:p w14:paraId="08FCCF60" w14:textId="4250D17C" w:rsidR="00867913" w:rsidRPr="000D4068" w:rsidRDefault="00867913" w:rsidP="00867913">
            <w:pPr>
              <w:keepNext/>
              <w:keepLines/>
              <w:jc w:val="right"/>
            </w:pPr>
            <w:r w:rsidRPr="004D3B47">
              <w:t xml:space="preserve"> 356 </w:t>
            </w:r>
          </w:p>
        </w:tc>
        <w:tc>
          <w:tcPr>
            <w:tcW w:w="2811" w:type="dxa"/>
          </w:tcPr>
          <w:p w14:paraId="65AC4A3F" w14:textId="4AAC0544" w:rsidR="00867913" w:rsidRPr="00FB52B2" w:rsidRDefault="00867913" w:rsidP="00867913">
            <w:pPr>
              <w:keepNext/>
              <w:keepLines/>
              <w:jc w:val="right"/>
            </w:pPr>
            <w:r w:rsidRPr="004D3B47">
              <w:t xml:space="preserve"> 356 </w:t>
            </w:r>
          </w:p>
        </w:tc>
        <w:tc>
          <w:tcPr>
            <w:tcW w:w="3218" w:type="dxa"/>
          </w:tcPr>
          <w:p w14:paraId="1DA951D1" w14:textId="3A4A0ED5" w:rsidR="00867913" w:rsidRPr="00FB52B2" w:rsidRDefault="00867913" w:rsidP="00867913">
            <w:pPr>
              <w:keepNext/>
              <w:keepLines/>
              <w:jc w:val="right"/>
            </w:pPr>
            <w:r w:rsidRPr="004D3B47">
              <w:t>3.3</w:t>
            </w:r>
          </w:p>
        </w:tc>
      </w:tr>
      <w:tr w:rsidR="00867913" w:rsidRPr="00B97375" w14:paraId="777112DD" w14:textId="77777777" w:rsidTr="00AB0E37">
        <w:trPr>
          <w:trHeight w:val="290"/>
        </w:trPr>
        <w:tc>
          <w:tcPr>
            <w:tcW w:w="1891" w:type="dxa"/>
          </w:tcPr>
          <w:p w14:paraId="409ABCCB" w14:textId="007C7741" w:rsidR="00867913" w:rsidRPr="00FB52B2" w:rsidRDefault="00867913" w:rsidP="00867913">
            <w:pPr>
              <w:keepNext/>
              <w:keepLines/>
            </w:pPr>
            <w:r w:rsidRPr="004D3B47">
              <w:t>Counties Manukau</w:t>
            </w:r>
          </w:p>
        </w:tc>
        <w:tc>
          <w:tcPr>
            <w:tcW w:w="1863" w:type="dxa"/>
          </w:tcPr>
          <w:p w14:paraId="0B497F9B" w14:textId="5658171B" w:rsidR="00867913" w:rsidRPr="000D4068" w:rsidRDefault="00867913" w:rsidP="00867913">
            <w:pPr>
              <w:keepNext/>
              <w:keepLines/>
              <w:jc w:val="right"/>
            </w:pPr>
            <w:r w:rsidRPr="004D3B47">
              <w:t xml:space="preserve"> 322 </w:t>
            </w:r>
          </w:p>
        </w:tc>
        <w:tc>
          <w:tcPr>
            <w:tcW w:w="2811" w:type="dxa"/>
          </w:tcPr>
          <w:p w14:paraId="1DB11834" w14:textId="6EB3FA40" w:rsidR="00867913" w:rsidRPr="00FB52B2" w:rsidRDefault="00867913" w:rsidP="00867913">
            <w:pPr>
              <w:keepNext/>
              <w:keepLines/>
              <w:jc w:val="right"/>
            </w:pPr>
            <w:r w:rsidRPr="004D3B47">
              <w:t xml:space="preserve"> 322 </w:t>
            </w:r>
          </w:p>
        </w:tc>
        <w:tc>
          <w:tcPr>
            <w:tcW w:w="3218" w:type="dxa"/>
          </w:tcPr>
          <w:p w14:paraId="2DFA53E4" w14:textId="1CD521F1" w:rsidR="00867913" w:rsidRPr="00FB52B2" w:rsidRDefault="00867913" w:rsidP="00867913">
            <w:pPr>
              <w:keepNext/>
              <w:keepLines/>
              <w:jc w:val="right"/>
            </w:pPr>
            <w:r w:rsidRPr="004D3B47">
              <w:t>1.7</w:t>
            </w:r>
          </w:p>
        </w:tc>
      </w:tr>
      <w:tr w:rsidR="00867913" w:rsidRPr="00B97375" w14:paraId="0D80CFF4" w14:textId="77777777" w:rsidTr="00AB0E37">
        <w:trPr>
          <w:trHeight w:val="290"/>
        </w:trPr>
        <w:tc>
          <w:tcPr>
            <w:tcW w:w="1891" w:type="dxa"/>
          </w:tcPr>
          <w:p w14:paraId="47ED9B9A" w14:textId="5A7A6690" w:rsidR="00867913" w:rsidRPr="00FB52B2" w:rsidRDefault="00867913" w:rsidP="00867913">
            <w:pPr>
              <w:keepNext/>
              <w:keepLines/>
            </w:pPr>
            <w:r w:rsidRPr="004D3B47">
              <w:t>Hawke's Bay</w:t>
            </w:r>
          </w:p>
        </w:tc>
        <w:tc>
          <w:tcPr>
            <w:tcW w:w="1863" w:type="dxa"/>
          </w:tcPr>
          <w:p w14:paraId="01772B68" w14:textId="14B55151" w:rsidR="00867913" w:rsidRPr="000D4068" w:rsidRDefault="00867913" w:rsidP="00867913">
            <w:pPr>
              <w:keepNext/>
              <w:keepLines/>
              <w:jc w:val="right"/>
            </w:pPr>
            <w:r w:rsidRPr="004D3B47">
              <w:t xml:space="preserve"> 160 </w:t>
            </w:r>
          </w:p>
        </w:tc>
        <w:tc>
          <w:tcPr>
            <w:tcW w:w="2811" w:type="dxa"/>
          </w:tcPr>
          <w:p w14:paraId="53C8DAB2" w14:textId="32731776" w:rsidR="00867913" w:rsidRPr="00FB52B2" w:rsidRDefault="00867913" w:rsidP="00867913">
            <w:pPr>
              <w:keepNext/>
              <w:keepLines/>
              <w:jc w:val="right"/>
            </w:pPr>
            <w:r w:rsidRPr="004D3B47">
              <w:t xml:space="preserve"> 160 </w:t>
            </w:r>
          </w:p>
        </w:tc>
        <w:tc>
          <w:tcPr>
            <w:tcW w:w="3218" w:type="dxa"/>
          </w:tcPr>
          <w:p w14:paraId="5B7AB50E" w14:textId="3771AED6" w:rsidR="00867913" w:rsidRPr="00FB52B2" w:rsidRDefault="00867913" w:rsidP="00867913">
            <w:pPr>
              <w:keepNext/>
              <w:keepLines/>
              <w:jc w:val="right"/>
            </w:pPr>
            <w:r w:rsidRPr="004D3B47">
              <w:t>3.1</w:t>
            </w:r>
          </w:p>
        </w:tc>
      </w:tr>
      <w:tr w:rsidR="00867913" w:rsidRPr="00B97375" w14:paraId="1F26122B" w14:textId="77777777" w:rsidTr="00AB0E37">
        <w:trPr>
          <w:trHeight w:val="290"/>
        </w:trPr>
        <w:tc>
          <w:tcPr>
            <w:tcW w:w="1891" w:type="dxa"/>
          </w:tcPr>
          <w:p w14:paraId="21B66C67" w14:textId="6C7009E9" w:rsidR="00867913" w:rsidRPr="00FB52B2" w:rsidRDefault="00867913" w:rsidP="00867913">
            <w:pPr>
              <w:keepNext/>
              <w:keepLines/>
            </w:pPr>
            <w:r w:rsidRPr="004D3B47">
              <w:t>Hutt Valley</w:t>
            </w:r>
          </w:p>
        </w:tc>
        <w:tc>
          <w:tcPr>
            <w:tcW w:w="1863" w:type="dxa"/>
          </w:tcPr>
          <w:p w14:paraId="6E697E10" w14:textId="29551082" w:rsidR="00867913" w:rsidRPr="000D4068" w:rsidRDefault="00867913" w:rsidP="00867913">
            <w:pPr>
              <w:keepNext/>
              <w:keepLines/>
              <w:jc w:val="right"/>
            </w:pPr>
            <w:r w:rsidRPr="004D3B47">
              <w:t xml:space="preserve"> 102 </w:t>
            </w:r>
          </w:p>
        </w:tc>
        <w:tc>
          <w:tcPr>
            <w:tcW w:w="2811" w:type="dxa"/>
          </w:tcPr>
          <w:p w14:paraId="60161310" w14:textId="7347EBDF" w:rsidR="00867913" w:rsidRPr="00FB52B2" w:rsidRDefault="00867913" w:rsidP="00867913">
            <w:pPr>
              <w:keepNext/>
              <w:keepLines/>
              <w:jc w:val="right"/>
            </w:pPr>
            <w:r w:rsidRPr="004D3B47">
              <w:t xml:space="preserve"> 101 </w:t>
            </w:r>
          </w:p>
        </w:tc>
        <w:tc>
          <w:tcPr>
            <w:tcW w:w="3218" w:type="dxa"/>
          </w:tcPr>
          <w:p w14:paraId="49E63257" w14:textId="4D047198" w:rsidR="00867913" w:rsidRPr="00FB52B2" w:rsidRDefault="00867913" w:rsidP="00867913">
            <w:pPr>
              <w:keepNext/>
              <w:keepLines/>
              <w:jc w:val="right"/>
            </w:pPr>
            <w:r w:rsidRPr="004D3B47">
              <w:t>2.2</w:t>
            </w:r>
          </w:p>
        </w:tc>
      </w:tr>
      <w:tr w:rsidR="00867913" w:rsidRPr="00B97375" w14:paraId="0C1C96A7" w14:textId="77777777" w:rsidTr="00AB0E37">
        <w:trPr>
          <w:trHeight w:val="290"/>
        </w:trPr>
        <w:tc>
          <w:tcPr>
            <w:tcW w:w="1891" w:type="dxa"/>
          </w:tcPr>
          <w:p w14:paraId="1293B7F1" w14:textId="52CFC497" w:rsidR="00867913" w:rsidRPr="00FB52B2" w:rsidRDefault="00867913" w:rsidP="00867913">
            <w:pPr>
              <w:keepNext/>
              <w:keepLines/>
            </w:pPr>
            <w:r w:rsidRPr="004D3B47">
              <w:t>Lakes</w:t>
            </w:r>
          </w:p>
        </w:tc>
        <w:tc>
          <w:tcPr>
            <w:tcW w:w="1863" w:type="dxa"/>
          </w:tcPr>
          <w:p w14:paraId="4804547E" w14:textId="61BF0008" w:rsidR="00867913" w:rsidRPr="000D4068" w:rsidRDefault="00867913" w:rsidP="00867913">
            <w:pPr>
              <w:keepNext/>
              <w:keepLines/>
              <w:jc w:val="right"/>
            </w:pPr>
            <w:r w:rsidRPr="004D3B47">
              <w:t xml:space="preserve"> 75 </w:t>
            </w:r>
          </w:p>
        </w:tc>
        <w:tc>
          <w:tcPr>
            <w:tcW w:w="2811" w:type="dxa"/>
          </w:tcPr>
          <w:p w14:paraId="692A4B99" w14:textId="47B7E4E9" w:rsidR="00867913" w:rsidRPr="00FB52B2" w:rsidRDefault="00867913" w:rsidP="00867913">
            <w:pPr>
              <w:keepNext/>
              <w:keepLines/>
              <w:jc w:val="right"/>
            </w:pPr>
            <w:r w:rsidRPr="004D3B47">
              <w:t xml:space="preserve"> 74 </w:t>
            </w:r>
          </w:p>
        </w:tc>
        <w:tc>
          <w:tcPr>
            <w:tcW w:w="3218" w:type="dxa"/>
          </w:tcPr>
          <w:p w14:paraId="16A32705" w14:textId="428F4FFA" w:rsidR="00867913" w:rsidRPr="00FB52B2" w:rsidRDefault="00867913" w:rsidP="00867913">
            <w:pPr>
              <w:keepNext/>
              <w:keepLines/>
              <w:jc w:val="right"/>
            </w:pPr>
            <w:r w:rsidRPr="004D3B47">
              <w:t>2.1</w:t>
            </w:r>
          </w:p>
        </w:tc>
      </w:tr>
      <w:tr w:rsidR="00867913" w:rsidRPr="00B97375" w14:paraId="6154EBFB" w14:textId="77777777" w:rsidTr="00AB0E37">
        <w:trPr>
          <w:trHeight w:val="290"/>
        </w:trPr>
        <w:tc>
          <w:tcPr>
            <w:tcW w:w="1891" w:type="dxa"/>
          </w:tcPr>
          <w:p w14:paraId="3FCC421C" w14:textId="73A9CD22" w:rsidR="00867913" w:rsidRPr="00FB52B2" w:rsidRDefault="00867913" w:rsidP="00867913">
            <w:pPr>
              <w:keepNext/>
              <w:keepLines/>
            </w:pPr>
            <w:r w:rsidRPr="004D3B47">
              <w:t>Mid Central</w:t>
            </w:r>
          </w:p>
        </w:tc>
        <w:tc>
          <w:tcPr>
            <w:tcW w:w="1863" w:type="dxa"/>
          </w:tcPr>
          <w:p w14:paraId="1A1103EA" w14:textId="40E6FB36" w:rsidR="00867913" w:rsidRPr="000D4068" w:rsidRDefault="00867913" w:rsidP="00867913">
            <w:pPr>
              <w:keepNext/>
              <w:keepLines/>
              <w:jc w:val="right"/>
            </w:pPr>
            <w:r w:rsidRPr="004D3B47">
              <w:t xml:space="preserve"> 130 </w:t>
            </w:r>
          </w:p>
        </w:tc>
        <w:tc>
          <w:tcPr>
            <w:tcW w:w="2811" w:type="dxa"/>
          </w:tcPr>
          <w:p w14:paraId="19CFF663" w14:textId="4EC55EB4" w:rsidR="00867913" w:rsidRPr="00FB52B2" w:rsidRDefault="00867913" w:rsidP="00867913">
            <w:pPr>
              <w:keepNext/>
              <w:keepLines/>
              <w:jc w:val="right"/>
            </w:pPr>
            <w:r w:rsidRPr="004D3B47">
              <w:t xml:space="preserve"> 130 </w:t>
            </w:r>
          </w:p>
        </w:tc>
        <w:tc>
          <w:tcPr>
            <w:tcW w:w="3218" w:type="dxa"/>
          </w:tcPr>
          <w:p w14:paraId="5A2BE74A" w14:textId="11CC2EAA" w:rsidR="00867913" w:rsidRPr="00FB52B2" w:rsidRDefault="00867913" w:rsidP="00867913">
            <w:pPr>
              <w:keepNext/>
              <w:keepLines/>
              <w:jc w:val="right"/>
            </w:pPr>
            <w:r w:rsidRPr="004D3B47">
              <w:t>2.1</w:t>
            </w:r>
          </w:p>
        </w:tc>
      </w:tr>
      <w:tr w:rsidR="00867913" w:rsidRPr="00B97375" w14:paraId="79B6D1D7" w14:textId="77777777" w:rsidTr="00AB0E37">
        <w:trPr>
          <w:trHeight w:val="290"/>
        </w:trPr>
        <w:tc>
          <w:tcPr>
            <w:tcW w:w="1891" w:type="dxa"/>
          </w:tcPr>
          <w:p w14:paraId="11EDDDD1" w14:textId="2A6717CD" w:rsidR="00867913" w:rsidRPr="00FB52B2" w:rsidRDefault="00867913" w:rsidP="00867913">
            <w:pPr>
              <w:keepNext/>
              <w:keepLines/>
            </w:pPr>
            <w:r w:rsidRPr="004D3B47">
              <w:t>Nelson Marlborough</w:t>
            </w:r>
          </w:p>
        </w:tc>
        <w:tc>
          <w:tcPr>
            <w:tcW w:w="1863" w:type="dxa"/>
          </w:tcPr>
          <w:p w14:paraId="6D636866" w14:textId="7DF89099" w:rsidR="00867913" w:rsidRPr="000D4068" w:rsidRDefault="00867913" w:rsidP="00867913">
            <w:pPr>
              <w:keepNext/>
              <w:keepLines/>
              <w:jc w:val="right"/>
            </w:pPr>
            <w:r w:rsidRPr="004D3B47">
              <w:t xml:space="preserve"> 130 </w:t>
            </w:r>
          </w:p>
        </w:tc>
        <w:tc>
          <w:tcPr>
            <w:tcW w:w="2811" w:type="dxa"/>
          </w:tcPr>
          <w:p w14:paraId="19A90A37" w14:textId="267D5E2A" w:rsidR="00867913" w:rsidRPr="00FB52B2" w:rsidRDefault="00867913" w:rsidP="00867913">
            <w:pPr>
              <w:keepNext/>
              <w:keepLines/>
              <w:jc w:val="right"/>
            </w:pPr>
            <w:r w:rsidRPr="004D3B47">
              <w:t xml:space="preserve"> 129 </w:t>
            </w:r>
          </w:p>
        </w:tc>
        <w:tc>
          <w:tcPr>
            <w:tcW w:w="3218" w:type="dxa"/>
          </w:tcPr>
          <w:p w14:paraId="04F9AEE2" w14:textId="30523B86" w:rsidR="00867913" w:rsidRPr="00FB52B2" w:rsidRDefault="00867913" w:rsidP="00867913">
            <w:pPr>
              <w:keepNext/>
              <w:keepLines/>
              <w:jc w:val="right"/>
            </w:pPr>
            <w:r w:rsidRPr="004D3B47">
              <w:t>3.2</w:t>
            </w:r>
          </w:p>
        </w:tc>
      </w:tr>
      <w:tr w:rsidR="00867913" w:rsidRPr="00B97375" w14:paraId="3107F14C" w14:textId="77777777" w:rsidTr="00AB0E37">
        <w:trPr>
          <w:trHeight w:val="290"/>
        </w:trPr>
        <w:tc>
          <w:tcPr>
            <w:tcW w:w="1891" w:type="dxa"/>
          </w:tcPr>
          <w:p w14:paraId="759D18B8" w14:textId="032EB8A4" w:rsidR="00867913" w:rsidRPr="00FB52B2" w:rsidRDefault="00867913" w:rsidP="00867913">
            <w:pPr>
              <w:keepNext/>
              <w:keepLines/>
            </w:pPr>
            <w:r w:rsidRPr="004D3B47">
              <w:t>Northland</w:t>
            </w:r>
          </w:p>
        </w:tc>
        <w:tc>
          <w:tcPr>
            <w:tcW w:w="1863" w:type="dxa"/>
          </w:tcPr>
          <w:p w14:paraId="26CA2F2D" w14:textId="45960EAA" w:rsidR="00867913" w:rsidRPr="000D4068" w:rsidRDefault="00867913" w:rsidP="00867913">
            <w:pPr>
              <w:keepNext/>
              <w:keepLines/>
              <w:jc w:val="right"/>
            </w:pPr>
            <w:r w:rsidRPr="004D3B47">
              <w:t xml:space="preserve"> 78 </w:t>
            </w:r>
          </w:p>
        </w:tc>
        <w:tc>
          <w:tcPr>
            <w:tcW w:w="2811" w:type="dxa"/>
          </w:tcPr>
          <w:p w14:paraId="35808D37" w14:textId="077D0DC1" w:rsidR="00867913" w:rsidRPr="00FB52B2" w:rsidRDefault="00867913" w:rsidP="00867913">
            <w:pPr>
              <w:keepNext/>
              <w:keepLines/>
              <w:jc w:val="right"/>
            </w:pPr>
            <w:r w:rsidRPr="004D3B47">
              <w:t xml:space="preserve"> 77 </w:t>
            </w:r>
          </w:p>
        </w:tc>
        <w:tc>
          <w:tcPr>
            <w:tcW w:w="3218" w:type="dxa"/>
          </w:tcPr>
          <w:p w14:paraId="1FB655D8" w14:textId="0F5956E0" w:rsidR="00867913" w:rsidRPr="00FB52B2" w:rsidRDefault="00867913" w:rsidP="00867913">
            <w:pPr>
              <w:keepNext/>
              <w:keepLines/>
              <w:jc w:val="right"/>
            </w:pPr>
            <w:r w:rsidRPr="004D3B47">
              <w:t>1.5</w:t>
            </w:r>
          </w:p>
        </w:tc>
      </w:tr>
      <w:tr w:rsidR="00867913" w:rsidRPr="00B97375" w14:paraId="71D3D719" w14:textId="77777777" w:rsidTr="00AB0E37">
        <w:trPr>
          <w:trHeight w:val="290"/>
        </w:trPr>
        <w:tc>
          <w:tcPr>
            <w:tcW w:w="1891" w:type="dxa"/>
          </w:tcPr>
          <w:p w14:paraId="18C0C26F" w14:textId="02C28D60" w:rsidR="00867913" w:rsidRPr="00FB52B2" w:rsidRDefault="00867913" w:rsidP="00867913">
            <w:pPr>
              <w:keepNext/>
              <w:keepLines/>
            </w:pPr>
            <w:r w:rsidRPr="004D3B47">
              <w:t>South Canterbury</w:t>
            </w:r>
          </w:p>
        </w:tc>
        <w:tc>
          <w:tcPr>
            <w:tcW w:w="1863" w:type="dxa"/>
          </w:tcPr>
          <w:p w14:paraId="35EFDD4A" w14:textId="77379693" w:rsidR="00867913" w:rsidRPr="000D4068" w:rsidRDefault="00867913" w:rsidP="00867913">
            <w:pPr>
              <w:keepNext/>
              <w:keepLines/>
              <w:jc w:val="right"/>
            </w:pPr>
            <w:r w:rsidRPr="004D3B47">
              <w:t xml:space="preserve"> 54 </w:t>
            </w:r>
          </w:p>
        </w:tc>
        <w:tc>
          <w:tcPr>
            <w:tcW w:w="2811" w:type="dxa"/>
          </w:tcPr>
          <w:p w14:paraId="4E0925DE" w14:textId="397B0F59" w:rsidR="00867913" w:rsidRPr="00FB52B2" w:rsidRDefault="00867913" w:rsidP="00867913">
            <w:pPr>
              <w:keepNext/>
              <w:keepLines/>
              <w:jc w:val="right"/>
            </w:pPr>
            <w:r w:rsidRPr="004D3B47">
              <w:t xml:space="preserve"> 54 </w:t>
            </w:r>
          </w:p>
        </w:tc>
        <w:tc>
          <w:tcPr>
            <w:tcW w:w="3218" w:type="dxa"/>
          </w:tcPr>
          <w:p w14:paraId="4FFE8226" w14:textId="02298F04" w:rsidR="00867913" w:rsidRPr="00FB52B2" w:rsidRDefault="00867913" w:rsidP="00867913">
            <w:pPr>
              <w:keepNext/>
              <w:keepLines/>
              <w:jc w:val="right"/>
            </w:pPr>
            <w:r w:rsidRPr="004D3B47">
              <w:t>3.6</w:t>
            </w:r>
          </w:p>
        </w:tc>
      </w:tr>
      <w:tr w:rsidR="00867913" w:rsidRPr="00B97375" w14:paraId="67145029" w14:textId="77777777" w:rsidTr="00AB0E37">
        <w:trPr>
          <w:trHeight w:val="290"/>
        </w:trPr>
        <w:tc>
          <w:tcPr>
            <w:tcW w:w="1891" w:type="dxa"/>
          </w:tcPr>
          <w:p w14:paraId="66EFDE7A" w14:textId="7A0004F4" w:rsidR="00867913" w:rsidRPr="00FB52B2" w:rsidRDefault="00867913" w:rsidP="00867913">
            <w:pPr>
              <w:keepNext/>
              <w:keepLines/>
            </w:pPr>
            <w:r w:rsidRPr="004D3B47">
              <w:t>Southern</w:t>
            </w:r>
          </w:p>
        </w:tc>
        <w:tc>
          <w:tcPr>
            <w:tcW w:w="1863" w:type="dxa"/>
          </w:tcPr>
          <w:p w14:paraId="1B36ED07" w14:textId="1D32CA80" w:rsidR="00867913" w:rsidRPr="000D4068" w:rsidRDefault="00867913" w:rsidP="00867913">
            <w:pPr>
              <w:keepNext/>
              <w:keepLines/>
              <w:jc w:val="right"/>
            </w:pPr>
            <w:r w:rsidRPr="004D3B47">
              <w:t xml:space="preserve"> 437 </w:t>
            </w:r>
          </w:p>
        </w:tc>
        <w:tc>
          <w:tcPr>
            <w:tcW w:w="2811" w:type="dxa"/>
          </w:tcPr>
          <w:p w14:paraId="252FDEF1" w14:textId="5301A18F" w:rsidR="00867913" w:rsidRPr="00FB52B2" w:rsidRDefault="00867913" w:rsidP="00867913">
            <w:pPr>
              <w:keepNext/>
              <w:keepLines/>
              <w:jc w:val="right"/>
            </w:pPr>
            <w:r w:rsidRPr="004D3B47">
              <w:t xml:space="preserve"> 437 </w:t>
            </w:r>
          </w:p>
        </w:tc>
        <w:tc>
          <w:tcPr>
            <w:tcW w:w="3218" w:type="dxa"/>
          </w:tcPr>
          <w:p w14:paraId="38887C46" w14:textId="105DDC3E" w:rsidR="00867913" w:rsidRPr="00FB52B2" w:rsidRDefault="00867913" w:rsidP="00867913">
            <w:pPr>
              <w:keepNext/>
              <w:keepLines/>
              <w:jc w:val="right"/>
            </w:pPr>
            <w:r w:rsidRPr="004D3B47">
              <w:t>3.7</w:t>
            </w:r>
          </w:p>
        </w:tc>
      </w:tr>
      <w:tr w:rsidR="00867913" w:rsidRPr="00B97375" w14:paraId="242BE2BE" w14:textId="77777777" w:rsidTr="00AB0E37">
        <w:trPr>
          <w:trHeight w:val="290"/>
        </w:trPr>
        <w:tc>
          <w:tcPr>
            <w:tcW w:w="1891" w:type="dxa"/>
          </w:tcPr>
          <w:p w14:paraId="115420B8" w14:textId="7F715872" w:rsidR="00867913" w:rsidRPr="00FB52B2" w:rsidRDefault="00867913" w:rsidP="00867913">
            <w:pPr>
              <w:keepNext/>
              <w:keepLines/>
            </w:pPr>
            <w:r w:rsidRPr="004D3B47">
              <w:t>Tairawhiti</w:t>
            </w:r>
          </w:p>
        </w:tc>
        <w:tc>
          <w:tcPr>
            <w:tcW w:w="1863" w:type="dxa"/>
          </w:tcPr>
          <w:p w14:paraId="6377F4EE" w14:textId="50EA065F" w:rsidR="00867913" w:rsidRPr="000D4068" w:rsidRDefault="00867913" w:rsidP="00867913">
            <w:pPr>
              <w:keepNext/>
              <w:keepLines/>
              <w:jc w:val="right"/>
            </w:pPr>
            <w:r w:rsidRPr="004D3B47">
              <w:t xml:space="preserve"> 20 </w:t>
            </w:r>
          </w:p>
        </w:tc>
        <w:tc>
          <w:tcPr>
            <w:tcW w:w="2811" w:type="dxa"/>
          </w:tcPr>
          <w:p w14:paraId="0BFC303F" w14:textId="414DE346" w:rsidR="00867913" w:rsidRPr="00FB52B2" w:rsidRDefault="00867913" w:rsidP="00867913">
            <w:pPr>
              <w:keepNext/>
              <w:keepLines/>
              <w:jc w:val="right"/>
            </w:pPr>
            <w:r w:rsidRPr="004D3B47">
              <w:t xml:space="preserve"> 20 </w:t>
            </w:r>
          </w:p>
        </w:tc>
        <w:tc>
          <w:tcPr>
            <w:tcW w:w="3218" w:type="dxa"/>
          </w:tcPr>
          <w:p w14:paraId="64D395EF" w14:textId="0BBBAFF1" w:rsidR="00867913" w:rsidRPr="00FB52B2" w:rsidRDefault="00867913" w:rsidP="00867913">
            <w:pPr>
              <w:keepNext/>
              <w:keepLines/>
              <w:jc w:val="right"/>
            </w:pPr>
            <w:r w:rsidRPr="004D3B47">
              <w:t>1.2</w:t>
            </w:r>
          </w:p>
        </w:tc>
      </w:tr>
      <w:tr w:rsidR="00867913" w:rsidRPr="00B97375" w14:paraId="360CD892" w14:textId="77777777" w:rsidTr="00AB0E37">
        <w:trPr>
          <w:trHeight w:val="290"/>
        </w:trPr>
        <w:tc>
          <w:tcPr>
            <w:tcW w:w="1891" w:type="dxa"/>
          </w:tcPr>
          <w:p w14:paraId="42A66299" w14:textId="13F47FFC" w:rsidR="00867913" w:rsidRPr="00FB52B2" w:rsidRDefault="00867913" w:rsidP="00867913">
            <w:pPr>
              <w:keepNext/>
              <w:keepLines/>
            </w:pPr>
            <w:r w:rsidRPr="004D3B47">
              <w:t>Taranaki</w:t>
            </w:r>
          </w:p>
        </w:tc>
        <w:tc>
          <w:tcPr>
            <w:tcW w:w="1863" w:type="dxa"/>
          </w:tcPr>
          <w:p w14:paraId="04215DAE" w14:textId="66DED453" w:rsidR="00867913" w:rsidRPr="000D4068" w:rsidRDefault="00867913" w:rsidP="00867913">
            <w:pPr>
              <w:keepNext/>
              <w:keepLines/>
              <w:jc w:val="right"/>
            </w:pPr>
            <w:r w:rsidRPr="004D3B47">
              <w:t xml:space="preserve"> 107 </w:t>
            </w:r>
          </w:p>
        </w:tc>
        <w:tc>
          <w:tcPr>
            <w:tcW w:w="2811" w:type="dxa"/>
          </w:tcPr>
          <w:p w14:paraId="0F138460" w14:textId="2BA78D4B" w:rsidR="00867913" w:rsidRPr="00FB52B2" w:rsidRDefault="00867913" w:rsidP="00867913">
            <w:pPr>
              <w:keepNext/>
              <w:keepLines/>
              <w:jc w:val="right"/>
            </w:pPr>
            <w:r w:rsidRPr="004D3B47">
              <w:t xml:space="preserve"> 107 </w:t>
            </w:r>
          </w:p>
        </w:tc>
        <w:tc>
          <w:tcPr>
            <w:tcW w:w="3218" w:type="dxa"/>
          </w:tcPr>
          <w:p w14:paraId="7ACA1822" w14:textId="3345C924" w:rsidR="00867913" w:rsidRPr="00FB52B2" w:rsidRDefault="00867913" w:rsidP="00867913">
            <w:pPr>
              <w:keepNext/>
              <w:keepLines/>
              <w:jc w:val="right"/>
            </w:pPr>
            <w:r w:rsidRPr="004D3B47">
              <w:t>3.2</w:t>
            </w:r>
          </w:p>
        </w:tc>
      </w:tr>
      <w:tr w:rsidR="00867913" w:rsidRPr="00B97375" w14:paraId="6EE4F631" w14:textId="77777777" w:rsidTr="00AB0E37">
        <w:trPr>
          <w:trHeight w:val="290"/>
        </w:trPr>
        <w:tc>
          <w:tcPr>
            <w:tcW w:w="1891" w:type="dxa"/>
          </w:tcPr>
          <w:p w14:paraId="25DD3B92" w14:textId="5FC4F320" w:rsidR="00867913" w:rsidRPr="00FB52B2" w:rsidRDefault="00867913" w:rsidP="00867913">
            <w:pPr>
              <w:keepNext/>
              <w:keepLines/>
            </w:pPr>
            <w:r w:rsidRPr="004D3B47">
              <w:t>Waikato</w:t>
            </w:r>
          </w:p>
        </w:tc>
        <w:tc>
          <w:tcPr>
            <w:tcW w:w="1863" w:type="dxa"/>
          </w:tcPr>
          <w:p w14:paraId="33432469" w14:textId="77796718" w:rsidR="00867913" w:rsidRPr="000D4068" w:rsidRDefault="00867913" w:rsidP="00867913">
            <w:pPr>
              <w:keepNext/>
              <w:keepLines/>
              <w:jc w:val="right"/>
            </w:pPr>
            <w:r w:rsidRPr="004D3B47">
              <w:t xml:space="preserve"> 343 </w:t>
            </w:r>
          </w:p>
        </w:tc>
        <w:tc>
          <w:tcPr>
            <w:tcW w:w="2811" w:type="dxa"/>
          </w:tcPr>
          <w:p w14:paraId="31D897DA" w14:textId="2E862D85" w:rsidR="00867913" w:rsidRPr="00FB52B2" w:rsidRDefault="00867913" w:rsidP="00867913">
            <w:pPr>
              <w:keepNext/>
              <w:keepLines/>
              <w:jc w:val="right"/>
            </w:pPr>
            <w:r w:rsidRPr="004D3B47">
              <w:t xml:space="preserve"> 342 </w:t>
            </w:r>
          </w:p>
        </w:tc>
        <w:tc>
          <w:tcPr>
            <w:tcW w:w="3218" w:type="dxa"/>
          </w:tcPr>
          <w:p w14:paraId="5D465984" w14:textId="7CA5740E" w:rsidR="00867913" w:rsidRPr="00FB52B2" w:rsidRDefault="00867913" w:rsidP="00867913">
            <w:pPr>
              <w:keepNext/>
              <w:keepLines/>
              <w:jc w:val="right"/>
            </w:pPr>
            <w:r w:rsidRPr="004D3B47">
              <w:t>2.5</w:t>
            </w:r>
          </w:p>
        </w:tc>
      </w:tr>
      <w:tr w:rsidR="00867913" w:rsidRPr="00B97375" w14:paraId="38F20C18" w14:textId="77777777" w:rsidTr="00AB0E37">
        <w:trPr>
          <w:trHeight w:val="290"/>
        </w:trPr>
        <w:tc>
          <w:tcPr>
            <w:tcW w:w="1891" w:type="dxa"/>
          </w:tcPr>
          <w:p w14:paraId="60C59C73" w14:textId="3C046695" w:rsidR="00867913" w:rsidRPr="00FB52B2" w:rsidRDefault="00867913" w:rsidP="00867913">
            <w:pPr>
              <w:keepNext/>
              <w:keepLines/>
            </w:pPr>
            <w:r w:rsidRPr="004D3B47">
              <w:t>Wairarapa</w:t>
            </w:r>
          </w:p>
        </w:tc>
        <w:tc>
          <w:tcPr>
            <w:tcW w:w="1863" w:type="dxa"/>
          </w:tcPr>
          <w:p w14:paraId="180FE24A" w14:textId="25F6C6F6" w:rsidR="00867913" w:rsidRPr="000D4068" w:rsidRDefault="00867913" w:rsidP="00867913">
            <w:pPr>
              <w:keepNext/>
              <w:keepLines/>
              <w:jc w:val="right"/>
            </w:pPr>
            <w:r w:rsidRPr="004D3B47">
              <w:t xml:space="preserve"> 34 </w:t>
            </w:r>
          </w:p>
        </w:tc>
        <w:tc>
          <w:tcPr>
            <w:tcW w:w="2811" w:type="dxa"/>
          </w:tcPr>
          <w:p w14:paraId="3468E3AF" w14:textId="12D3DB3E" w:rsidR="00867913" w:rsidRPr="00FB52B2" w:rsidRDefault="00867913" w:rsidP="00867913">
            <w:pPr>
              <w:keepNext/>
              <w:keepLines/>
              <w:jc w:val="right"/>
            </w:pPr>
            <w:r w:rsidRPr="004D3B47">
              <w:t xml:space="preserve"> 34 </w:t>
            </w:r>
          </w:p>
        </w:tc>
        <w:tc>
          <w:tcPr>
            <w:tcW w:w="3218" w:type="dxa"/>
          </w:tcPr>
          <w:p w14:paraId="36F39042" w14:textId="4F789FFE" w:rsidR="00867913" w:rsidRPr="00FB52B2" w:rsidRDefault="00867913" w:rsidP="00867913">
            <w:pPr>
              <w:keepNext/>
              <w:keepLines/>
              <w:jc w:val="right"/>
            </w:pPr>
            <w:r w:rsidRPr="004D3B47">
              <w:t>2.8</w:t>
            </w:r>
          </w:p>
        </w:tc>
      </w:tr>
      <w:tr w:rsidR="00867913" w:rsidRPr="00B97375" w14:paraId="4B7638A5" w14:textId="77777777" w:rsidTr="00AB0E37">
        <w:trPr>
          <w:trHeight w:val="290"/>
        </w:trPr>
        <w:tc>
          <w:tcPr>
            <w:tcW w:w="1891" w:type="dxa"/>
          </w:tcPr>
          <w:p w14:paraId="38C6BF93" w14:textId="227D5F84" w:rsidR="00867913" w:rsidRPr="00FB52B2" w:rsidRDefault="00867913" w:rsidP="00867913">
            <w:pPr>
              <w:keepNext/>
              <w:keepLines/>
            </w:pPr>
            <w:r w:rsidRPr="004D3B47">
              <w:t>Waitemata</w:t>
            </w:r>
          </w:p>
        </w:tc>
        <w:tc>
          <w:tcPr>
            <w:tcW w:w="1863" w:type="dxa"/>
          </w:tcPr>
          <w:p w14:paraId="3BB02F7D" w14:textId="4EB2BD21" w:rsidR="00867913" w:rsidRPr="000D4068" w:rsidRDefault="00867913" w:rsidP="00867913">
            <w:pPr>
              <w:keepNext/>
              <w:keepLines/>
              <w:jc w:val="right"/>
            </w:pPr>
            <w:r w:rsidRPr="004D3B47">
              <w:t xml:space="preserve"> 607 </w:t>
            </w:r>
          </w:p>
        </w:tc>
        <w:tc>
          <w:tcPr>
            <w:tcW w:w="2811" w:type="dxa"/>
          </w:tcPr>
          <w:p w14:paraId="711A9404" w14:textId="5959A707" w:rsidR="00867913" w:rsidRPr="00FB52B2" w:rsidRDefault="00867913" w:rsidP="00867913">
            <w:pPr>
              <w:keepNext/>
              <w:keepLines/>
              <w:jc w:val="right"/>
            </w:pPr>
            <w:r w:rsidRPr="004D3B47">
              <w:t xml:space="preserve"> 604 </w:t>
            </w:r>
          </w:p>
        </w:tc>
        <w:tc>
          <w:tcPr>
            <w:tcW w:w="3218" w:type="dxa"/>
          </w:tcPr>
          <w:p w14:paraId="23AD53D8" w14:textId="73C6C28F" w:rsidR="00867913" w:rsidRPr="00FB52B2" w:rsidRDefault="00867913" w:rsidP="00867913">
            <w:pPr>
              <w:keepNext/>
              <w:keepLines/>
              <w:jc w:val="right"/>
            </w:pPr>
            <w:r w:rsidRPr="004D3B47">
              <w:t>3.2</w:t>
            </w:r>
          </w:p>
        </w:tc>
      </w:tr>
      <w:tr w:rsidR="00867913" w:rsidRPr="00B97375" w14:paraId="1083596C" w14:textId="77777777" w:rsidTr="00AB0E37">
        <w:trPr>
          <w:trHeight w:val="290"/>
        </w:trPr>
        <w:tc>
          <w:tcPr>
            <w:tcW w:w="1891" w:type="dxa"/>
          </w:tcPr>
          <w:p w14:paraId="1167EE1B" w14:textId="7359871F" w:rsidR="00867913" w:rsidRPr="00FB52B2" w:rsidRDefault="00867913" w:rsidP="00867913">
            <w:pPr>
              <w:keepNext/>
              <w:keepLines/>
            </w:pPr>
            <w:r w:rsidRPr="004D3B47">
              <w:t>West Coast</w:t>
            </w:r>
          </w:p>
        </w:tc>
        <w:tc>
          <w:tcPr>
            <w:tcW w:w="1863" w:type="dxa"/>
          </w:tcPr>
          <w:p w14:paraId="5B264551" w14:textId="70C24525" w:rsidR="00867913" w:rsidRPr="000D4068" w:rsidRDefault="00867913" w:rsidP="00867913">
            <w:pPr>
              <w:keepNext/>
              <w:keepLines/>
              <w:jc w:val="right"/>
            </w:pPr>
            <w:r w:rsidRPr="004D3B47">
              <w:t xml:space="preserve"> 29 </w:t>
            </w:r>
          </w:p>
        </w:tc>
        <w:tc>
          <w:tcPr>
            <w:tcW w:w="2811" w:type="dxa"/>
          </w:tcPr>
          <w:p w14:paraId="663E2783" w14:textId="225653C2" w:rsidR="00867913" w:rsidRPr="00FB52B2" w:rsidRDefault="00867913" w:rsidP="00867913">
            <w:pPr>
              <w:keepNext/>
              <w:keepLines/>
              <w:jc w:val="right"/>
            </w:pPr>
            <w:r w:rsidRPr="004D3B47">
              <w:t xml:space="preserve"> 29 </w:t>
            </w:r>
          </w:p>
        </w:tc>
        <w:tc>
          <w:tcPr>
            <w:tcW w:w="3218" w:type="dxa"/>
          </w:tcPr>
          <w:p w14:paraId="797ECCCA" w14:textId="4AC9BCE4" w:rsidR="00867913" w:rsidRPr="00FB52B2" w:rsidRDefault="00867913" w:rsidP="00867913">
            <w:pPr>
              <w:keepNext/>
              <w:keepLines/>
              <w:jc w:val="right"/>
            </w:pPr>
            <w:r w:rsidRPr="004D3B47">
              <w:t>3.8</w:t>
            </w:r>
          </w:p>
        </w:tc>
      </w:tr>
      <w:tr w:rsidR="00867913" w:rsidRPr="00B97375" w14:paraId="4652A6CF" w14:textId="77777777" w:rsidTr="00AB0E37">
        <w:trPr>
          <w:trHeight w:val="305"/>
        </w:trPr>
        <w:tc>
          <w:tcPr>
            <w:tcW w:w="1891" w:type="dxa"/>
          </w:tcPr>
          <w:p w14:paraId="1A0A376A" w14:textId="60E6EE98" w:rsidR="00867913" w:rsidRPr="00FB52B2" w:rsidRDefault="00867913" w:rsidP="00867913">
            <w:r w:rsidRPr="004D3B47">
              <w:t>Whanganui</w:t>
            </w:r>
          </w:p>
        </w:tc>
        <w:tc>
          <w:tcPr>
            <w:tcW w:w="1863" w:type="dxa"/>
          </w:tcPr>
          <w:p w14:paraId="14FC934F" w14:textId="698262DD" w:rsidR="00867913" w:rsidRPr="000D4068" w:rsidRDefault="00867913" w:rsidP="00867913">
            <w:pPr>
              <w:jc w:val="right"/>
            </w:pPr>
            <w:r w:rsidRPr="004D3B47">
              <w:t xml:space="preserve"> 48 </w:t>
            </w:r>
          </w:p>
        </w:tc>
        <w:tc>
          <w:tcPr>
            <w:tcW w:w="2811" w:type="dxa"/>
          </w:tcPr>
          <w:p w14:paraId="38AC0136" w14:textId="09725794" w:rsidR="00867913" w:rsidRPr="00FB52B2" w:rsidRDefault="00867913" w:rsidP="00867913">
            <w:pPr>
              <w:jc w:val="right"/>
            </w:pPr>
            <w:r w:rsidRPr="004D3B47">
              <w:t xml:space="preserve"> 47 </w:t>
            </w:r>
          </w:p>
        </w:tc>
        <w:tc>
          <w:tcPr>
            <w:tcW w:w="3218" w:type="dxa"/>
          </w:tcPr>
          <w:p w14:paraId="39B74158" w14:textId="642BB10B" w:rsidR="00867913" w:rsidRPr="00FB52B2" w:rsidRDefault="00867913" w:rsidP="00867913">
            <w:pPr>
              <w:jc w:val="right"/>
            </w:pPr>
            <w:r w:rsidRPr="004D3B47">
              <w:t>2.5</w:t>
            </w:r>
          </w:p>
        </w:tc>
      </w:tr>
      <w:tr w:rsidR="00867913" w:rsidRPr="00867913" w14:paraId="0858D089" w14:textId="77777777" w:rsidTr="00AB0E37">
        <w:trPr>
          <w:trHeight w:val="305"/>
        </w:trPr>
        <w:tc>
          <w:tcPr>
            <w:tcW w:w="1891" w:type="dxa"/>
          </w:tcPr>
          <w:p w14:paraId="6BD624DE" w14:textId="11A4441D" w:rsidR="00867913" w:rsidRPr="00867913" w:rsidRDefault="00867913" w:rsidP="00867913">
            <w:pPr>
              <w:rPr>
                <w:b/>
                <w:bCs/>
                <w:i/>
                <w:iCs/>
              </w:rPr>
            </w:pPr>
            <w:r w:rsidRPr="00867913">
              <w:rPr>
                <w:i/>
                <w:iCs/>
              </w:rPr>
              <w:t xml:space="preserve"> Unspecified</w:t>
            </w:r>
          </w:p>
        </w:tc>
        <w:tc>
          <w:tcPr>
            <w:tcW w:w="1863" w:type="dxa"/>
          </w:tcPr>
          <w:p w14:paraId="11515868" w14:textId="65D5BECF" w:rsidR="00867913" w:rsidRPr="00867913" w:rsidRDefault="00867913" w:rsidP="00867913">
            <w:pPr>
              <w:jc w:val="right"/>
              <w:rPr>
                <w:i/>
                <w:iCs/>
              </w:rPr>
            </w:pPr>
          </w:p>
        </w:tc>
        <w:tc>
          <w:tcPr>
            <w:tcW w:w="2811" w:type="dxa"/>
          </w:tcPr>
          <w:p w14:paraId="78B935B7" w14:textId="0640E7FC" w:rsidR="00867913" w:rsidRPr="00867913" w:rsidRDefault="00867913" w:rsidP="00867913">
            <w:pPr>
              <w:jc w:val="right"/>
              <w:rPr>
                <w:i/>
                <w:iCs/>
              </w:rPr>
            </w:pPr>
            <w:r w:rsidRPr="00867913">
              <w:rPr>
                <w:i/>
                <w:iCs/>
              </w:rPr>
              <w:t xml:space="preserve"> - </w:t>
            </w:r>
          </w:p>
        </w:tc>
        <w:tc>
          <w:tcPr>
            <w:tcW w:w="3218" w:type="dxa"/>
          </w:tcPr>
          <w:p w14:paraId="744EA690" w14:textId="23E9D03F" w:rsidR="00867913" w:rsidRPr="00867913" w:rsidRDefault="00867913" w:rsidP="00867913">
            <w:pPr>
              <w:jc w:val="right"/>
              <w:rPr>
                <w:i/>
                <w:iCs/>
              </w:rPr>
            </w:pPr>
            <w:r w:rsidRPr="00867913">
              <w:rPr>
                <w:i/>
                <w:iCs/>
              </w:rPr>
              <w:t>-</w:t>
            </w:r>
          </w:p>
        </w:tc>
      </w:tr>
      <w:tr w:rsidR="00867913" w:rsidRPr="00B97375" w14:paraId="7E78B707" w14:textId="77777777" w:rsidTr="00AB0E37">
        <w:trPr>
          <w:trHeight w:val="305"/>
        </w:trPr>
        <w:tc>
          <w:tcPr>
            <w:tcW w:w="1891" w:type="dxa"/>
          </w:tcPr>
          <w:p w14:paraId="5244D2BD" w14:textId="3DF84D12" w:rsidR="00867913" w:rsidRPr="00025563" w:rsidRDefault="00867913" w:rsidP="00867913">
            <w:pPr>
              <w:rPr>
                <w:b/>
                <w:bCs/>
              </w:rPr>
            </w:pPr>
            <w:r w:rsidRPr="004D3B47">
              <w:rPr>
                <w:b/>
              </w:rPr>
              <w:t>Total</w:t>
            </w:r>
          </w:p>
        </w:tc>
        <w:tc>
          <w:tcPr>
            <w:tcW w:w="1863" w:type="dxa"/>
          </w:tcPr>
          <w:p w14:paraId="355574A0" w14:textId="2A28ADFB" w:rsidR="00867913" w:rsidRPr="00F7726C" w:rsidRDefault="00867913" w:rsidP="00867913">
            <w:pPr>
              <w:jc w:val="right"/>
              <w:rPr>
                <w:b/>
                <w:bCs/>
              </w:rPr>
            </w:pPr>
            <w:r w:rsidRPr="004D3B47">
              <w:rPr>
                <w:b/>
              </w:rPr>
              <w:t xml:space="preserve"> 4,499 </w:t>
            </w:r>
          </w:p>
        </w:tc>
        <w:tc>
          <w:tcPr>
            <w:tcW w:w="2811" w:type="dxa"/>
          </w:tcPr>
          <w:p w14:paraId="2A680168" w14:textId="2D0C5AFE" w:rsidR="00867913" w:rsidRPr="00025563" w:rsidRDefault="00867913" w:rsidP="00867913">
            <w:pPr>
              <w:jc w:val="right"/>
              <w:rPr>
                <w:b/>
                <w:bCs/>
              </w:rPr>
            </w:pPr>
            <w:r w:rsidRPr="004D3B47">
              <w:rPr>
                <w:b/>
              </w:rPr>
              <w:t xml:space="preserve"> 4,487 </w:t>
            </w:r>
          </w:p>
        </w:tc>
        <w:tc>
          <w:tcPr>
            <w:tcW w:w="3218" w:type="dxa"/>
          </w:tcPr>
          <w:p w14:paraId="730AC01B" w14:textId="2DCFDD73" w:rsidR="00867913" w:rsidRPr="00025563" w:rsidRDefault="00867913" w:rsidP="00867913">
            <w:pPr>
              <w:jc w:val="right"/>
              <w:rPr>
                <w:b/>
                <w:bCs/>
              </w:rPr>
            </w:pPr>
            <w:r w:rsidRPr="004D3B47">
              <w:rPr>
                <w:b/>
              </w:rPr>
              <w:t>2.9</w:t>
            </w:r>
          </w:p>
        </w:tc>
      </w:tr>
    </w:tbl>
    <w:p w14:paraId="4ED73874" w14:textId="0DB26EDF" w:rsidR="00867913" w:rsidRDefault="00867913" w:rsidP="00867913"/>
    <w:p w14:paraId="11541E62" w14:textId="77777777" w:rsidR="00867913" w:rsidRPr="00867913" w:rsidRDefault="00867913" w:rsidP="00867913"/>
    <w:p w14:paraId="789A550F" w14:textId="77777777" w:rsidR="00030D6F" w:rsidRPr="004D3B47" w:rsidRDefault="00030D6F" w:rsidP="00030D6F">
      <w:pPr>
        <w:ind w:right="544"/>
        <w:jc w:val="both"/>
        <w:rPr>
          <w:i/>
          <w:sz w:val="20"/>
        </w:rPr>
      </w:pPr>
    </w:p>
    <w:p w14:paraId="53BE0EF8" w14:textId="77777777" w:rsidR="00030D6F" w:rsidRPr="004D3B47" w:rsidRDefault="00030D6F" w:rsidP="00030D6F">
      <w:pPr>
        <w:ind w:right="544"/>
        <w:jc w:val="both"/>
      </w:pPr>
    </w:p>
    <w:p w14:paraId="68153A93" w14:textId="0F199034" w:rsidR="002A228F" w:rsidRDefault="00030D6F" w:rsidP="002A228F">
      <w:pPr>
        <w:pStyle w:val="Caption"/>
        <w:keepNext/>
        <w:spacing w:after="80"/>
        <w:ind w:right="-22"/>
        <w:jc w:val="both"/>
      </w:pPr>
      <w:bookmarkStart w:id="2339" w:name="_Ref275467459"/>
      <w:r w:rsidRPr="004D3B47">
        <w:br w:type="page"/>
      </w:r>
      <w:bookmarkStart w:id="2340" w:name="_Ref469395575"/>
      <w:bookmarkStart w:id="2341" w:name="_Toc304970081"/>
      <w:bookmarkStart w:id="2342" w:name="_Toc469398313"/>
      <w:bookmarkStart w:id="2343" w:name="_Toc486941076"/>
      <w:bookmarkStart w:id="2344" w:name="_Toc475605551"/>
      <w:bookmarkStart w:id="2345" w:name="_Toc509928521"/>
      <w:bookmarkStart w:id="2346" w:name="_Toc528676194"/>
      <w:bookmarkStart w:id="2347" w:name="_Toc5627643"/>
      <w:bookmarkStart w:id="2348" w:name="_Toc12875585"/>
      <w:bookmarkStart w:id="2349" w:name="_Toc68606708"/>
      <w:r w:rsidR="008E7879" w:rsidRPr="004D3B47">
        <w:t>Table</w:t>
      </w:r>
      <w:r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33</w:t>
      </w:r>
      <w:r w:rsidR="00905C1A" w:rsidRPr="004D3B47">
        <w:rPr>
          <w:noProof/>
        </w:rPr>
        <w:fldChar w:fldCharType="end"/>
      </w:r>
      <w:bookmarkEnd w:id="2339"/>
      <w:bookmarkEnd w:id="2340"/>
      <w:r w:rsidRPr="004D3B47">
        <w:t xml:space="preserve"> - Women screened under 20 years of age, as a proportion of all women screened in the three years to </w:t>
      </w:r>
      <w:sdt>
        <w:sdtPr>
          <w:alias w:val="End Period"/>
          <w:tag w:val="End Period"/>
          <w:id w:val="780990178"/>
          <w:placeholder>
            <w:docPart w:val="425DC8CCA8A54A26BBB68D51116B580E"/>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Pr="004D3B47">
        <w:t>, by DHB</w:t>
      </w:r>
      <w:bookmarkEnd w:id="2341"/>
      <w:bookmarkEnd w:id="2342"/>
      <w:bookmarkEnd w:id="2343"/>
      <w:bookmarkEnd w:id="2344"/>
      <w:bookmarkEnd w:id="2345"/>
      <w:bookmarkEnd w:id="2346"/>
      <w:bookmarkEnd w:id="2347"/>
      <w:bookmarkEnd w:id="2348"/>
      <w:bookmarkEnd w:id="2349"/>
    </w:p>
    <w:tbl>
      <w:tblPr>
        <w:tblW w:w="9783"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91"/>
        <w:gridCol w:w="1863"/>
        <w:gridCol w:w="2811"/>
        <w:gridCol w:w="3218"/>
      </w:tblGrid>
      <w:tr w:rsidR="002A228F" w:rsidRPr="00B97375" w14:paraId="47B38F79" w14:textId="77777777" w:rsidTr="00AB0E37">
        <w:trPr>
          <w:trHeight w:val="293"/>
        </w:trPr>
        <w:tc>
          <w:tcPr>
            <w:tcW w:w="1891" w:type="dxa"/>
            <w:tcBorders>
              <w:top w:val="single" w:sz="4" w:space="0" w:color="auto"/>
              <w:bottom w:val="nil"/>
            </w:tcBorders>
            <w:shd w:val="clear" w:color="000000" w:fill="D8D8D8"/>
            <w:vAlign w:val="bottom"/>
          </w:tcPr>
          <w:p w14:paraId="59E5FBFD" w14:textId="77777777" w:rsidR="002A228F" w:rsidRPr="00B97375" w:rsidRDefault="002A228F" w:rsidP="00AB0E37">
            <w:pPr>
              <w:keepNext/>
              <w:keepLines/>
              <w:jc w:val="both"/>
              <w:rPr>
                <w:rFonts w:eastAsia="Times New Roman"/>
                <w:b/>
                <w:bCs/>
                <w:szCs w:val="23"/>
                <w:lang w:eastAsia="en-AU"/>
              </w:rPr>
            </w:pPr>
            <w:r w:rsidRPr="00B97375">
              <w:rPr>
                <w:rFonts w:eastAsia="Times New Roman"/>
                <w:b/>
                <w:bCs/>
                <w:szCs w:val="23"/>
                <w:lang w:eastAsia="en-AU"/>
              </w:rPr>
              <w:t>DHB</w:t>
            </w:r>
          </w:p>
        </w:tc>
        <w:tc>
          <w:tcPr>
            <w:tcW w:w="4674" w:type="dxa"/>
            <w:gridSpan w:val="2"/>
            <w:tcBorders>
              <w:top w:val="single" w:sz="4" w:space="0" w:color="auto"/>
              <w:bottom w:val="nil"/>
            </w:tcBorders>
            <w:shd w:val="clear" w:color="000000" w:fill="D8D8D8"/>
            <w:vAlign w:val="bottom"/>
          </w:tcPr>
          <w:p w14:paraId="6700FF2F" w14:textId="77777777" w:rsidR="002A228F" w:rsidRPr="00B97375" w:rsidRDefault="002A228F" w:rsidP="00AB0E37">
            <w:pPr>
              <w:keepNext/>
              <w:keepLines/>
              <w:jc w:val="center"/>
              <w:rPr>
                <w:rFonts w:eastAsia="Times New Roman"/>
                <w:b/>
                <w:bCs/>
                <w:szCs w:val="23"/>
                <w:lang w:eastAsia="en-AU"/>
              </w:rPr>
            </w:pPr>
            <w:r w:rsidRPr="00B97375">
              <w:rPr>
                <w:rFonts w:asciiTheme="minorHAnsi" w:eastAsia="Times New Roman" w:hAnsiTheme="minorHAnsi" w:cs="Arial"/>
                <w:b/>
                <w:bCs/>
                <w:szCs w:val="23"/>
                <w:lang w:eastAsia="en-AU"/>
              </w:rPr>
              <w:t>Number of women screened in last 3 years</w:t>
            </w:r>
          </w:p>
        </w:tc>
        <w:tc>
          <w:tcPr>
            <w:tcW w:w="3218" w:type="dxa"/>
            <w:vMerge w:val="restart"/>
            <w:tcBorders>
              <w:top w:val="single" w:sz="4" w:space="0" w:color="auto"/>
              <w:bottom w:val="nil"/>
            </w:tcBorders>
            <w:shd w:val="clear" w:color="000000" w:fill="D8D8D8"/>
            <w:vAlign w:val="bottom"/>
          </w:tcPr>
          <w:p w14:paraId="2C4AABF5" w14:textId="77777777" w:rsidR="002A228F" w:rsidRPr="00B97375" w:rsidRDefault="002A228F" w:rsidP="00AB0E37">
            <w:pPr>
              <w:keepNext/>
              <w:keepLines/>
              <w:jc w:val="right"/>
              <w:rPr>
                <w:rFonts w:eastAsia="Times New Roman"/>
                <w:b/>
                <w:bCs/>
                <w:szCs w:val="23"/>
                <w:lang w:eastAsia="en-AU"/>
              </w:rPr>
            </w:pPr>
            <w:r w:rsidRPr="00B97375">
              <w:rPr>
                <w:rFonts w:asciiTheme="minorHAnsi" w:eastAsia="Times New Roman" w:hAnsiTheme="minorHAnsi" w:cs="Arial"/>
                <w:b/>
                <w:bCs/>
                <w:szCs w:val="23"/>
                <w:lang w:eastAsia="en-AU"/>
              </w:rPr>
              <w:t>Proportion of women screened who were aged &lt; 20 years (%)</w:t>
            </w:r>
          </w:p>
        </w:tc>
      </w:tr>
      <w:tr w:rsidR="002A228F" w:rsidRPr="00B97375" w14:paraId="64177864" w14:textId="77777777" w:rsidTr="00AB0E37">
        <w:trPr>
          <w:trHeight w:val="269"/>
        </w:trPr>
        <w:tc>
          <w:tcPr>
            <w:tcW w:w="1891" w:type="dxa"/>
            <w:tcBorders>
              <w:top w:val="nil"/>
              <w:bottom w:val="single" w:sz="4" w:space="0" w:color="auto"/>
            </w:tcBorders>
            <w:shd w:val="clear" w:color="000000" w:fill="D8D8D8"/>
            <w:vAlign w:val="bottom"/>
          </w:tcPr>
          <w:p w14:paraId="4E93FB02" w14:textId="77777777" w:rsidR="002A228F" w:rsidRPr="00B97375" w:rsidRDefault="002A228F" w:rsidP="00AB0E37">
            <w:pPr>
              <w:keepNext/>
              <w:keepLines/>
              <w:jc w:val="both"/>
              <w:rPr>
                <w:rFonts w:eastAsia="Times New Roman"/>
                <w:b/>
                <w:bCs/>
                <w:szCs w:val="23"/>
                <w:lang w:eastAsia="en-AU"/>
              </w:rPr>
            </w:pPr>
            <w:r w:rsidRPr="00B97375">
              <w:rPr>
                <w:rFonts w:eastAsia="Times New Roman"/>
                <w:b/>
                <w:bCs/>
                <w:szCs w:val="23"/>
                <w:lang w:eastAsia="en-AU"/>
              </w:rPr>
              <w:t> </w:t>
            </w:r>
          </w:p>
        </w:tc>
        <w:tc>
          <w:tcPr>
            <w:tcW w:w="1863" w:type="dxa"/>
            <w:tcBorders>
              <w:top w:val="nil"/>
              <w:bottom w:val="single" w:sz="4" w:space="0" w:color="auto"/>
            </w:tcBorders>
            <w:shd w:val="clear" w:color="000000" w:fill="D8D8D8"/>
            <w:vAlign w:val="bottom"/>
          </w:tcPr>
          <w:p w14:paraId="1E1164B4" w14:textId="77777777" w:rsidR="002A228F" w:rsidRPr="00B97375" w:rsidRDefault="002A228F" w:rsidP="00AB0E37">
            <w:pPr>
              <w:keepNext/>
              <w:keepLines/>
              <w:jc w:val="right"/>
              <w:rPr>
                <w:rFonts w:eastAsia="Times New Roman"/>
                <w:b/>
                <w:bCs/>
                <w:szCs w:val="23"/>
                <w:lang w:eastAsia="en-AU"/>
              </w:rPr>
            </w:pPr>
            <w:r w:rsidRPr="00B97375">
              <w:rPr>
                <w:rFonts w:asciiTheme="minorHAnsi" w:eastAsia="Times New Roman" w:hAnsiTheme="minorHAnsi" w:cs="Arial"/>
                <w:b/>
                <w:bCs/>
                <w:szCs w:val="23"/>
                <w:lang w:eastAsia="en-AU"/>
              </w:rPr>
              <w:t>aged &lt; 20 years</w:t>
            </w:r>
          </w:p>
        </w:tc>
        <w:tc>
          <w:tcPr>
            <w:tcW w:w="2811" w:type="dxa"/>
            <w:tcBorders>
              <w:top w:val="nil"/>
              <w:bottom w:val="single" w:sz="4" w:space="0" w:color="auto"/>
            </w:tcBorders>
            <w:shd w:val="clear" w:color="000000" w:fill="D8D8D8"/>
            <w:vAlign w:val="bottom"/>
          </w:tcPr>
          <w:p w14:paraId="1C51133A" w14:textId="77777777" w:rsidR="002A228F" w:rsidRPr="00B97375" w:rsidRDefault="002A228F" w:rsidP="00AB0E37">
            <w:pPr>
              <w:keepNext/>
              <w:keepLines/>
              <w:jc w:val="right"/>
              <w:rPr>
                <w:rFonts w:eastAsia="Times New Roman"/>
                <w:b/>
                <w:bCs/>
                <w:szCs w:val="23"/>
                <w:lang w:eastAsia="en-AU"/>
              </w:rPr>
            </w:pPr>
            <w:r w:rsidRPr="00B97375">
              <w:rPr>
                <w:rFonts w:asciiTheme="minorHAnsi" w:eastAsia="Times New Roman" w:hAnsiTheme="minorHAnsi" w:cs="Arial"/>
                <w:b/>
                <w:bCs/>
                <w:szCs w:val="23"/>
                <w:lang w:eastAsia="en-AU"/>
              </w:rPr>
              <w:t>all ages</w:t>
            </w:r>
          </w:p>
        </w:tc>
        <w:tc>
          <w:tcPr>
            <w:tcW w:w="3218" w:type="dxa"/>
            <w:vMerge/>
            <w:tcBorders>
              <w:top w:val="nil"/>
              <w:bottom w:val="single" w:sz="4" w:space="0" w:color="auto"/>
            </w:tcBorders>
            <w:shd w:val="clear" w:color="000000" w:fill="D8D8D8"/>
            <w:vAlign w:val="bottom"/>
          </w:tcPr>
          <w:p w14:paraId="6D5B56A2" w14:textId="77777777" w:rsidR="002A228F" w:rsidRPr="00B97375" w:rsidRDefault="002A228F" w:rsidP="00AB0E37">
            <w:pPr>
              <w:keepNext/>
              <w:keepLines/>
              <w:jc w:val="right"/>
              <w:rPr>
                <w:rFonts w:eastAsia="Times New Roman"/>
                <w:b/>
                <w:bCs/>
                <w:szCs w:val="23"/>
                <w:lang w:eastAsia="en-AU"/>
              </w:rPr>
            </w:pPr>
          </w:p>
        </w:tc>
      </w:tr>
      <w:tr w:rsidR="002A228F" w:rsidRPr="00B97375" w14:paraId="68A8C24B" w14:textId="77777777" w:rsidTr="00AB0E37">
        <w:trPr>
          <w:trHeight w:val="290"/>
        </w:trPr>
        <w:tc>
          <w:tcPr>
            <w:tcW w:w="1891" w:type="dxa"/>
            <w:tcBorders>
              <w:top w:val="single" w:sz="4" w:space="0" w:color="auto"/>
            </w:tcBorders>
          </w:tcPr>
          <w:p w14:paraId="737271C3" w14:textId="158475F3" w:rsidR="002A228F" w:rsidRPr="00FB52B2" w:rsidRDefault="002A228F" w:rsidP="002A228F">
            <w:pPr>
              <w:keepNext/>
              <w:keepLines/>
            </w:pPr>
            <w:r w:rsidRPr="004D3B47">
              <w:t>Auckland</w:t>
            </w:r>
          </w:p>
        </w:tc>
        <w:tc>
          <w:tcPr>
            <w:tcW w:w="1863" w:type="dxa"/>
            <w:tcBorders>
              <w:top w:val="single" w:sz="4" w:space="0" w:color="auto"/>
            </w:tcBorders>
          </w:tcPr>
          <w:p w14:paraId="08833317" w14:textId="43EEDE69" w:rsidR="002A228F" w:rsidRPr="000D4068" w:rsidRDefault="002A228F" w:rsidP="002A228F">
            <w:pPr>
              <w:keepNext/>
              <w:keepLines/>
              <w:jc w:val="right"/>
            </w:pPr>
            <w:r w:rsidRPr="004D3B47">
              <w:t xml:space="preserve"> 420 </w:t>
            </w:r>
          </w:p>
        </w:tc>
        <w:tc>
          <w:tcPr>
            <w:tcW w:w="2811" w:type="dxa"/>
            <w:tcBorders>
              <w:top w:val="single" w:sz="4" w:space="0" w:color="auto"/>
            </w:tcBorders>
          </w:tcPr>
          <w:p w14:paraId="2C4BA68A" w14:textId="04D1A7F9" w:rsidR="002A228F" w:rsidRPr="00FB52B2" w:rsidRDefault="002A228F" w:rsidP="002A228F">
            <w:pPr>
              <w:keepNext/>
              <w:keepLines/>
              <w:jc w:val="right"/>
            </w:pPr>
            <w:r w:rsidRPr="004D3B47">
              <w:t xml:space="preserve"> 114,634 </w:t>
            </w:r>
          </w:p>
        </w:tc>
        <w:tc>
          <w:tcPr>
            <w:tcW w:w="3218" w:type="dxa"/>
            <w:tcBorders>
              <w:top w:val="single" w:sz="4" w:space="0" w:color="auto"/>
            </w:tcBorders>
          </w:tcPr>
          <w:p w14:paraId="6D40C3E9" w14:textId="134D31A5" w:rsidR="002A228F" w:rsidRPr="00FB52B2" w:rsidRDefault="002A228F" w:rsidP="002A228F">
            <w:pPr>
              <w:keepNext/>
              <w:keepLines/>
              <w:jc w:val="right"/>
            </w:pPr>
            <w:r w:rsidRPr="004D3B47">
              <w:t>0.4</w:t>
            </w:r>
          </w:p>
        </w:tc>
      </w:tr>
      <w:tr w:rsidR="002A228F" w:rsidRPr="00B97375" w14:paraId="43772FB5" w14:textId="77777777" w:rsidTr="00AB0E37">
        <w:trPr>
          <w:trHeight w:val="290"/>
        </w:trPr>
        <w:tc>
          <w:tcPr>
            <w:tcW w:w="1891" w:type="dxa"/>
          </w:tcPr>
          <w:p w14:paraId="2D32B2CE" w14:textId="3B60D8E3" w:rsidR="002A228F" w:rsidRPr="00FB52B2" w:rsidRDefault="002A228F" w:rsidP="002A228F">
            <w:pPr>
              <w:keepNext/>
              <w:keepLines/>
            </w:pPr>
            <w:r w:rsidRPr="004D3B47">
              <w:t>Bay of Plenty</w:t>
            </w:r>
          </w:p>
        </w:tc>
        <w:tc>
          <w:tcPr>
            <w:tcW w:w="1863" w:type="dxa"/>
          </w:tcPr>
          <w:p w14:paraId="0D025079" w14:textId="34A09683" w:rsidR="002A228F" w:rsidRPr="000D4068" w:rsidRDefault="002A228F" w:rsidP="002A228F">
            <w:pPr>
              <w:keepNext/>
              <w:keepLines/>
              <w:jc w:val="right"/>
            </w:pPr>
            <w:r w:rsidRPr="004D3B47">
              <w:t xml:space="preserve"> 200 </w:t>
            </w:r>
          </w:p>
        </w:tc>
        <w:tc>
          <w:tcPr>
            <w:tcW w:w="2811" w:type="dxa"/>
          </w:tcPr>
          <w:p w14:paraId="2CD5D7F2" w14:textId="112857D8" w:rsidR="002A228F" w:rsidRPr="00FB52B2" w:rsidRDefault="002A228F" w:rsidP="002A228F">
            <w:pPr>
              <w:keepNext/>
              <w:keepLines/>
              <w:jc w:val="right"/>
            </w:pPr>
            <w:r w:rsidRPr="004D3B47">
              <w:t xml:space="preserve"> 53,566 </w:t>
            </w:r>
          </w:p>
        </w:tc>
        <w:tc>
          <w:tcPr>
            <w:tcW w:w="3218" w:type="dxa"/>
          </w:tcPr>
          <w:p w14:paraId="22CA3C47" w14:textId="5878A97E" w:rsidR="002A228F" w:rsidRPr="00FB52B2" w:rsidRDefault="002A228F" w:rsidP="002A228F">
            <w:pPr>
              <w:keepNext/>
              <w:keepLines/>
              <w:jc w:val="right"/>
            </w:pPr>
            <w:r w:rsidRPr="004D3B47">
              <w:t>0.4</w:t>
            </w:r>
          </w:p>
        </w:tc>
      </w:tr>
      <w:tr w:rsidR="002A228F" w:rsidRPr="00B97375" w14:paraId="40C96A18" w14:textId="77777777" w:rsidTr="00AB0E37">
        <w:trPr>
          <w:trHeight w:val="290"/>
        </w:trPr>
        <w:tc>
          <w:tcPr>
            <w:tcW w:w="1891" w:type="dxa"/>
          </w:tcPr>
          <w:p w14:paraId="4E6E0A45" w14:textId="51E2CB2F" w:rsidR="002A228F" w:rsidRPr="00FB52B2" w:rsidRDefault="002A228F" w:rsidP="002A228F">
            <w:pPr>
              <w:keepNext/>
              <w:keepLines/>
            </w:pPr>
            <w:r w:rsidRPr="004D3B47">
              <w:t>Canterbury</w:t>
            </w:r>
          </w:p>
        </w:tc>
        <w:tc>
          <w:tcPr>
            <w:tcW w:w="1863" w:type="dxa"/>
          </w:tcPr>
          <w:p w14:paraId="6E8CD8E6" w14:textId="1634CE0B" w:rsidR="002A228F" w:rsidRPr="000D4068" w:rsidRDefault="002A228F" w:rsidP="002A228F">
            <w:pPr>
              <w:keepNext/>
              <w:keepLines/>
              <w:jc w:val="right"/>
            </w:pPr>
            <w:r w:rsidRPr="004D3B47">
              <w:t xml:space="preserve"> 847 </w:t>
            </w:r>
          </w:p>
        </w:tc>
        <w:tc>
          <w:tcPr>
            <w:tcW w:w="2811" w:type="dxa"/>
          </w:tcPr>
          <w:p w14:paraId="2C69D59C" w14:textId="2FEE716C" w:rsidR="002A228F" w:rsidRPr="00FB52B2" w:rsidRDefault="002A228F" w:rsidP="002A228F">
            <w:pPr>
              <w:keepNext/>
              <w:keepLines/>
              <w:jc w:val="right"/>
            </w:pPr>
            <w:r w:rsidRPr="004D3B47">
              <w:t xml:space="preserve"> 120,696 </w:t>
            </w:r>
          </w:p>
        </w:tc>
        <w:tc>
          <w:tcPr>
            <w:tcW w:w="3218" w:type="dxa"/>
          </w:tcPr>
          <w:p w14:paraId="7334846E" w14:textId="3AF82939" w:rsidR="002A228F" w:rsidRPr="00FB52B2" w:rsidRDefault="002A228F" w:rsidP="002A228F">
            <w:pPr>
              <w:keepNext/>
              <w:keepLines/>
              <w:jc w:val="right"/>
            </w:pPr>
            <w:r w:rsidRPr="004D3B47">
              <w:t>0.7</w:t>
            </w:r>
          </w:p>
        </w:tc>
      </w:tr>
      <w:tr w:rsidR="002A228F" w:rsidRPr="00B97375" w14:paraId="51AA2734" w14:textId="77777777" w:rsidTr="00AB0E37">
        <w:trPr>
          <w:trHeight w:val="290"/>
        </w:trPr>
        <w:tc>
          <w:tcPr>
            <w:tcW w:w="1891" w:type="dxa"/>
          </w:tcPr>
          <w:p w14:paraId="09F7F78F" w14:textId="35139D1D" w:rsidR="002A228F" w:rsidRPr="00FB52B2" w:rsidRDefault="002A228F" w:rsidP="002A228F">
            <w:pPr>
              <w:keepNext/>
              <w:keepLines/>
            </w:pPr>
            <w:r w:rsidRPr="004D3B47">
              <w:t>Capital &amp; Coast</w:t>
            </w:r>
          </w:p>
        </w:tc>
        <w:tc>
          <w:tcPr>
            <w:tcW w:w="1863" w:type="dxa"/>
          </w:tcPr>
          <w:p w14:paraId="08E0DE74" w14:textId="492C7701" w:rsidR="002A228F" w:rsidRPr="000D4068" w:rsidRDefault="002A228F" w:rsidP="002A228F">
            <w:pPr>
              <w:keepNext/>
              <w:keepLines/>
              <w:jc w:val="right"/>
            </w:pPr>
            <w:r w:rsidRPr="004D3B47">
              <w:t xml:space="preserve"> 356 </w:t>
            </w:r>
          </w:p>
        </w:tc>
        <w:tc>
          <w:tcPr>
            <w:tcW w:w="2811" w:type="dxa"/>
          </w:tcPr>
          <w:p w14:paraId="35C2AFC7" w14:textId="6B16C824" w:rsidR="002A228F" w:rsidRPr="00FB52B2" w:rsidRDefault="002A228F" w:rsidP="002A228F">
            <w:pPr>
              <w:keepNext/>
              <w:keepLines/>
              <w:jc w:val="right"/>
            </w:pPr>
            <w:r w:rsidRPr="004D3B47">
              <w:t xml:space="preserve"> 74,997 </w:t>
            </w:r>
          </w:p>
        </w:tc>
        <w:tc>
          <w:tcPr>
            <w:tcW w:w="3218" w:type="dxa"/>
          </w:tcPr>
          <w:p w14:paraId="08DE4282" w14:textId="48BFC6CE" w:rsidR="002A228F" w:rsidRPr="00FB52B2" w:rsidRDefault="002A228F" w:rsidP="002A228F">
            <w:pPr>
              <w:keepNext/>
              <w:keepLines/>
              <w:jc w:val="right"/>
            </w:pPr>
            <w:r w:rsidRPr="004D3B47">
              <w:t>0.5</w:t>
            </w:r>
          </w:p>
        </w:tc>
      </w:tr>
      <w:tr w:rsidR="002A228F" w:rsidRPr="00B97375" w14:paraId="24229985" w14:textId="77777777" w:rsidTr="00AB0E37">
        <w:trPr>
          <w:trHeight w:val="290"/>
        </w:trPr>
        <w:tc>
          <w:tcPr>
            <w:tcW w:w="1891" w:type="dxa"/>
          </w:tcPr>
          <w:p w14:paraId="07AED5A7" w14:textId="64A331D2" w:rsidR="002A228F" w:rsidRPr="00FB52B2" w:rsidRDefault="002A228F" w:rsidP="002A228F">
            <w:pPr>
              <w:keepNext/>
              <w:keepLines/>
            </w:pPr>
            <w:r w:rsidRPr="004D3B47">
              <w:t>Counties Manukau</w:t>
            </w:r>
          </w:p>
        </w:tc>
        <w:tc>
          <w:tcPr>
            <w:tcW w:w="1863" w:type="dxa"/>
          </w:tcPr>
          <w:p w14:paraId="59472063" w14:textId="1EE7DB0E" w:rsidR="002A228F" w:rsidRPr="000D4068" w:rsidRDefault="002A228F" w:rsidP="002A228F">
            <w:pPr>
              <w:keepNext/>
              <w:keepLines/>
              <w:jc w:val="right"/>
            </w:pPr>
            <w:r w:rsidRPr="004D3B47">
              <w:t xml:space="preserve"> 322 </w:t>
            </w:r>
          </w:p>
        </w:tc>
        <w:tc>
          <w:tcPr>
            <w:tcW w:w="2811" w:type="dxa"/>
          </w:tcPr>
          <w:p w14:paraId="18B26310" w14:textId="79140301" w:rsidR="002A228F" w:rsidRPr="00FB52B2" w:rsidRDefault="002A228F" w:rsidP="002A228F">
            <w:pPr>
              <w:keepNext/>
              <w:keepLines/>
              <w:jc w:val="right"/>
            </w:pPr>
            <w:r w:rsidRPr="004D3B47">
              <w:t xml:space="preserve"> 109,166 </w:t>
            </w:r>
          </w:p>
        </w:tc>
        <w:tc>
          <w:tcPr>
            <w:tcW w:w="3218" w:type="dxa"/>
          </w:tcPr>
          <w:p w14:paraId="0E8F2246" w14:textId="76CE1198" w:rsidR="002A228F" w:rsidRPr="00FB52B2" w:rsidRDefault="002A228F" w:rsidP="002A228F">
            <w:pPr>
              <w:keepNext/>
              <w:keepLines/>
              <w:jc w:val="right"/>
            </w:pPr>
            <w:r w:rsidRPr="004D3B47">
              <w:t>0.3</w:t>
            </w:r>
          </w:p>
        </w:tc>
      </w:tr>
      <w:tr w:rsidR="002A228F" w:rsidRPr="00B97375" w14:paraId="26EDE48B" w14:textId="77777777" w:rsidTr="00AB0E37">
        <w:trPr>
          <w:trHeight w:val="290"/>
        </w:trPr>
        <w:tc>
          <w:tcPr>
            <w:tcW w:w="1891" w:type="dxa"/>
          </w:tcPr>
          <w:p w14:paraId="5E683EBC" w14:textId="5F43CD76" w:rsidR="002A228F" w:rsidRPr="00FB52B2" w:rsidRDefault="002A228F" w:rsidP="002A228F">
            <w:pPr>
              <w:keepNext/>
              <w:keepLines/>
            </w:pPr>
            <w:r w:rsidRPr="004D3B47">
              <w:t>Hawke's Bay</w:t>
            </w:r>
          </w:p>
        </w:tc>
        <w:tc>
          <w:tcPr>
            <w:tcW w:w="1863" w:type="dxa"/>
          </w:tcPr>
          <w:p w14:paraId="603B8DB5" w14:textId="4CEFD850" w:rsidR="002A228F" w:rsidRPr="000D4068" w:rsidRDefault="002A228F" w:rsidP="002A228F">
            <w:pPr>
              <w:keepNext/>
              <w:keepLines/>
              <w:jc w:val="right"/>
            </w:pPr>
            <w:r w:rsidRPr="004D3B47">
              <w:t xml:space="preserve"> 160 </w:t>
            </w:r>
          </w:p>
        </w:tc>
        <w:tc>
          <w:tcPr>
            <w:tcW w:w="2811" w:type="dxa"/>
          </w:tcPr>
          <w:p w14:paraId="67B849AB" w14:textId="43913ECF" w:rsidR="002A228F" w:rsidRPr="00FB52B2" w:rsidRDefault="002A228F" w:rsidP="002A228F">
            <w:pPr>
              <w:keepNext/>
              <w:keepLines/>
              <w:jc w:val="right"/>
            </w:pPr>
            <w:r w:rsidRPr="004D3B47">
              <w:t xml:space="preserve"> 34,499 </w:t>
            </w:r>
          </w:p>
        </w:tc>
        <w:tc>
          <w:tcPr>
            <w:tcW w:w="3218" w:type="dxa"/>
          </w:tcPr>
          <w:p w14:paraId="23EF1B0F" w14:textId="06892694" w:rsidR="002A228F" w:rsidRPr="00FB52B2" w:rsidRDefault="002A228F" w:rsidP="002A228F">
            <w:pPr>
              <w:keepNext/>
              <w:keepLines/>
              <w:jc w:val="right"/>
            </w:pPr>
            <w:r w:rsidRPr="004D3B47">
              <w:t>0.5</w:t>
            </w:r>
          </w:p>
        </w:tc>
      </w:tr>
      <w:tr w:rsidR="002A228F" w:rsidRPr="00B97375" w14:paraId="26854831" w14:textId="77777777" w:rsidTr="00AB0E37">
        <w:trPr>
          <w:trHeight w:val="290"/>
        </w:trPr>
        <w:tc>
          <w:tcPr>
            <w:tcW w:w="1891" w:type="dxa"/>
          </w:tcPr>
          <w:p w14:paraId="0F657706" w14:textId="5E35AE1A" w:rsidR="002A228F" w:rsidRPr="00FB52B2" w:rsidRDefault="002A228F" w:rsidP="002A228F">
            <w:pPr>
              <w:keepNext/>
              <w:keepLines/>
            </w:pPr>
            <w:r w:rsidRPr="004D3B47">
              <w:t>Hutt Valley</w:t>
            </w:r>
          </w:p>
        </w:tc>
        <w:tc>
          <w:tcPr>
            <w:tcW w:w="1863" w:type="dxa"/>
          </w:tcPr>
          <w:p w14:paraId="4293E271" w14:textId="5BF13759" w:rsidR="002A228F" w:rsidRPr="000D4068" w:rsidRDefault="002A228F" w:rsidP="002A228F">
            <w:pPr>
              <w:keepNext/>
              <w:keepLines/>
              <w:jc w:val="right"/>
            </w:pPr>
            <w:r w:rsidRPr="004D3B47">
              <w:t xml:space="preserve"> 102 </w:t>
            </w:r>
          </w:p>
        </w:tc>
        <w:tc>
          <w:tcPr>
            <w:tcW w:w="2811" w:type="dxa"/>
          </w:tcPr>
          <w:p w14:paraId="3E62EAE8" w14:textId="290042C4" w:rsidR="002A228F" w:rsidRPr="00FB52B2" w:rsidRDefault="002A228F" w:rsidP="002A228F">
            <w:pPr>
              <w:keepNext/>
              <w:keepLines/>
              <w:jc w:val="right"/>
            </w:pPr>
            <w:r w:rsidRPr="004D3B47">
              <w:t xml:space="preserve"> 32,588 </w:t>
            </w:r>
          </w:p>
        </w:tc>
        <w:tc>
          <w:tcPr>
            <w:tcW w:w="3218" w:type="dxa"/>
          </w:tcPr>
          <w:p w14:paraId="73DAA8A9" w14:textId="5AFD3EDE" w:rsidR="002A228F" w:rsidRPr="00FB52B2" w:rsidRDefault="002A228F" w:rsidP="002A228F">
            <w:pPr>
              <w:keepNext/>
              <w:keepLines/>
              <w:jc w:val="right"/>
            </w:pPr>
            <w:r w:rsidRPr="004D3B47">
              <w:t>0.3</w:t>
            </w:r>
          </w:p>
        </w:tc>
      </w:tr>
      <w:tr w:rsidR="002A228F" w:rsidRPr="00B97375" w14:paraId="519E6CE1" w14:textId="77777777" w:rsidTr="00AB0E37">
        <w:trPr>
          <w:trHeight w:val="290"/>
        </w:trPr>
        <w:tc>
          <w:tcPr>
            <w:tcW w:w="1891" w:type="dxa"/>
          </w:tcPr>
          <w:p w14:paraId="622F4FBF" w14:textId="012BD055" w:rsidR="002A228F" w:rsidRPr="00FB52B2" w:rsidRDefault="002A228F" w:rsidP="002A228F">
            <w:pPr>
              <w:keepNext/>
              <w:keepLines/>
            </w:pPr>
            <w:r w:rsidRPr="004D3B47">
              <w:t>Lakes</w:t>
            </w:r>
          </w:p>
        </w:tc>
        <w:tc>
          <w:tcPr>
            <w:tcW w:w="1863" w:type="dxa"/>
          </w:tcPr>
          <w:p w14:paraId="4C134B52" w14:textId="2B00367D" w:rsidR="002A228F" w:rsidRPr="000D4068" w:rsidRDefault="002A228F" w:rsidP="002A228F">
            <w:pPr>
              <w:keepNext/>
              <w:keepLines/>
              <w:jc w:val="right"/>
            </w:pPr>
            <w:r w:rsidRPr="004D3B47">
              <w:t xml:space="preserve"> 75 </w:t>
            </w:r>
          </w:p>
        </w:tc>
        <w:tc>
          <w:tcPr>
            <w:tcW w:w="2811" w:type="dxa"/>
          </w:tcPr>
          <w:p w14:paraId="1B3D6913" w14:textId="56D4CC9A" w:rsidR="002A228F" w:rsidRPr="00FB52B2" w:rsidRDefault="002A228F" w:rsidP="002A228F">
            <w:pPr>
              <w:keepNext/>
              <w:keepLines/>
              <w:jc w:val="right"/>
            </w:pPr>
            <w:r w:rsidRPr="004D3B47">
              <w:t xml:space="preserve"> 23,719 </w:t>
            </w:r>
          </w:p>
        </w:tc>
        <w:tc>
          <w:tcPr>
            <w:tcW w:w="3218" w:type="dxa"/>
          </w:tcPr>
          <w:p w14:paraId="1DF4C10A" w14:textId="4B8E6DBB" w:rsidR="002A228F" w:rsidRPr="00FB52B2" w:rsidRDefault="002A228F" w:rsidP="002A228F">
            <w:pPr>
              <w:keepNext/>
              <w:keepLines/>
              <w:jc w:val="right"/>
            </w:pPr>
            <w:r w:rsidRPr="004D3B47">
              <w:t>0.3</w:t>
            </w:r>
          </w:p>
        </w:tc>
      </w:tr>
      <w:tr w:rsidR="002A228F" w:rsidRPr="00B97375" w14:paraId="582D0B00" w14:textId="77777777" w:rsidTr="00AB0E37">
        <w:trPr>
          <w:trHeight w:val="290"/>
        </w:trPr>
        <w:tc>
          <w:tcPr>
            <w:tcW w:w="1891" w:type="dxa"/>
          </w:tcPr>
          <w:p w14:paraId="45C3E22F" w14:textId="553C432E" w:rsidR="002A228F" w:rsidRPr="00FB52B2" w:rsidRDefault="002A228F" w:rsidP="002A228F">
            <w:pPr>
              <w:keepNext/>
              <w:keepLines/>
            </w:pPr>
            <w:r w:rsidRPr="004D3B47">
              <w:t>Mid Central</w:t>
            </w:r>
          </w:p>
        </w:tc>
        <w:tc>
          <w:tcPr>
            <w:tcW w:w="1863" w:type="dxa"/>
          </w:tcPr>
          <w:p w14:paraId="06C8F4E0" w14:textId="47D3622D" w:rsidR="002A228F" w:rsidRPr="000D4068" w:rsidRDefault="002A228F" w:rsidP="002A228F">
            <w:pPr>
              <w:keepNext/>
              <w:keepLines/>
              <w:jc w:val="right"/>
            </w:pPr>
            <w:r w:rsidRPr="004D3B47">
              <w:t xml:space="preserve"> 130 </w:t>
            </w:r>
          </w:p>
        </w:tc>
        <w:tc>
          <w:tcPr>
            <w:tcW w:w="2811" w:type="dxa"/>
          </w:tcPr>
          <w:p w14:paraId="6666FA02" w14:textId="6DA3BB21" w:rsidR="002A228F" w:rsidRPr="00FB52B2" w:rsidRDefault="002A228F" w:rsidP="002A228F">
            <w:pPr>
              <w:keepNext/>
              <w:keepLines/>
              <w:jc w:val="right"/>
            </w:pPr>
            <w:r w:rsidRPr="004D3B47">
              <w:t xml:space="preserve"> 37,053 </w:t>
            </w:r>
          </w:p>
        </w:tc>
        <w:tc>
          <w:tcPr>
            <w:tcW w:w="3218" w:type="dxa"/>
          </w:tcPr>
          <w:p w14:paraId="17920741" w14:textId="167542BA" w:rsidR="002A228F" w:rsidRPr="00FB52B2" w:rsidRDefault="002A228F" w:rsidP="002A228F">
            <w:pPr>
              <w:keepNext/>
              <w:keepLines/>
              <w:jc w:val="right"/>
            </w:pPr>
            <w:r w:rsidRPr="004D3B47">
              <w:t>0.4</w:t>
            </w:r>
          </w:p>
        </w:tc>
      </w:tr>
      <w:tr w:rsidR="002A228F" w:rsidRPr="00B97375" w14:paraId="7E423CAD" w14:textId="77777777" w:rsidTr="00AB0E37">
        <w:trPr>
          <w:trHeight w:val="290"/>
        </w:trPr>
        <w:tc>
          <w:tcPr>
            <w:tcW w:w="1891" w:type="dxa"/>
          </w:tcPr>
          <w:p w14:paraId="530BD64A" w14:textId="6FADFF6F" w:rsidR="002A228F" w:rsidRPr="00FB52B2" w:rsidRDefault="002A228F" w:rsidP="002A228F">
            <w:pPr>
              <w:keepNext/>
              <w:keepLines/>
            </w:pPr>
            <w:r w:rsidRPr="004D3B47">
              <w:t>Nelson Marlborough</w:t>
            </w:r>
          </w:p>
        </w:tc>
        <w:tc>
          <w:tcPr>
            <w:tcW w:w="1863" w:type="dxa"/>
          </w:tcPr>
          <w:p w14:paraId="0828C62E" w14:textId="40A5FFA8" w:rsidR="002A228F" w:rsidRPr="000D4068" w:rsidRDefault="002A228F" w:rsidP="002A228F">
            <w:pPr>
              <w:keepNext/>
              <w:keepLines/>
              <w:jc w:val="right"/>
            </w:pPr>
            <w:r w:rsidRPr="004D3B47">
              <w:t xml:space="preserve"> 130 </w:t>
            </w:r>
          </w:p>
        </w:tc>
        <w:tc>
          <w:tcPr>
            <w:tcW w:w="2811" w:type="dxa"/>
          </w:tcPr>
          <w:p w14:paraId="1F477867" w14:textId="2B2D67A9" w:rsidR="002A228F" w:rsidRPr="00FB52B2" w:rsidRDefault="002A228F" w:rsidP="002A228F">
            <w:pPr>
              <w:keepNext/>
              <w:keepLines/>
              <w:jc w:val="right"/>
            </w:pPr>
            <w:r w:rsidRPr="004D3B47">
              <w:t xml:space="preserve"> 33,896 </w:t>
            </w:r>
          </w:p>
        </w:tc>
        <w:tc>
          <w:tcPr>
            <w:tcW w:w="3218" w:type="dxa"/>
          </w:tcPr>
          <w:p w14:paraId="13E2C8E9" w14:textId="662DD4A8" w:rsidR="002A228F" w:rsidRPr="00FB52B2" w:rsidRDefault="002A228F" w:rsidP="002A228F">
            <w:pPr>
              <w:keepNext/>
              <w:keepLines/>
              <w:jc w:val="right"/>
            </w:pPr>
            <w:r w:rsidRPr="004D3B47">
              <w:t>0.4</w:t>
            </w:r>
          </w:p>
        </w:tc>
      </w:tr>
      <w:tr w:rsidR="002A228F" w:rsidRPr="00B97375" w14:paraId="51F2B57E" w14:textId="77777777" w:rsidTr="00AB0E37">
        <w:trPr>
          <w:trHeight w:val="290"/>
        </w:trPr>
        <w:tc>
          <w:tcPr>
            <w:tcW w:w="1891" w:type="dxa"/>
          </w:tcPr>
          <w:p w14:paraId="4E1EB53A" w14:textId="5DD12017" w:rsidR="002A228F" w:rsidRPr="00FB52B2" w:rsidRDefault="002A228F" w:rsidP="002A228F">
            <w:pPr>
              <w:keepNext/>
              <w:keepLines/>
            </w:pPr>
            <w:r w:rsidRPr="004D3B47">
              <w:t>Northland</w:t>
            </w:r>
          </w:p>
        </w:tc>
        <w:tc>
          <w:tcPr>
            <w:tcW w:w="1863" w:type="dxa"/>
          </w:tcPr>
          <w:p w14:paraId="0B1B5FFE" w14:textId="49144C18" w:rsidR="002A228F" w:rsidRPr="000D4068" w:rsidRDefault="002A228F" w:rsidP="002A228F">
            <w:pPr>
              <w:keepNext/>
              <w:keepLines/>
              <w:jc w:val="right"/>
            </w:pPr>
            <w:r w:rsidRPr="004D3B47">
              <w:t xml:space="preserve"> 78 </w:t>
            </w:r>
          </w:p>
        </w:tc>
        <w:tc>
          <w:tcPr>
            <w:tcW w:w="2811" w:type="dxa"/>
          </w:tcPr>
          <w:p w14:paraId="343E58A8" w14:textId="733E482B" w:rsidR="002A228F" w:rsidRPr="00FB52B2" w:rsidRDefault="002A228F" w:rsidP="002A228F">
            <w:pPr>
              <w:keepNext/>
              <w:keepLines/>
              <w:jc w:val="right"/>
            </w:pPr>
            <w:r w:rsidRPr="004D3B47">
              <w:t xml:space="preserve"> 35,018 </w:t>
            </w:r>
          </w:p>
        </w:tc>
        <w:tc>
          <w:tcPr>
            <w:tcW w:w="3218" w:type="dxa"/>
          </w:tcPr>
          <w:p w14:paraId="56DC0683" w14:textId="0202D18F" w:rsidR="002A228F" w:rsidRPr="00FB52B2" w:rsidRDefault="002A228F" w:rsidP="002A228F">
            <w:pPr>
              <w:keepNext/>
              <w:keepLines/>
              <w:jc w:val="right"/>
            </w:pPr>
            <w:r w:rsidRPr="004D3B47">
              <w:t>0.2</w:t>
            </w:r>
          </w:p>
        </w:tc>
      </w:tr>
      <w:tr w:rsidR="002A228F" w:rsidRPr="00B97375" w14:paraId="0E83ABC8" w14:textId="77777777" w:rsidTr="00AB0E37">
        <w:trPr>
          <w:trHeight w:val="290"/>
        </w:trPr>
        <w:tc>
          <w:tcPr>
            <w:tcW w:w="1891" w:type="dxa"/>
          </w:tcPr>
          <w:p w14:paraId="67297DCF" w14:textId="20760B8E" w:rsidR="002A228F" w:rsidRPr="00FB52B2" w:rsidRDefault="002A228F" w:rsidP="002A228F">
            <w:pPr>
              <w:keepNext/>
              <w:keepLines/>
            </w:pPr>
            <w:r w:rsidRPr="004D3B47">
              <w:t>South Canterbury</w:t>
            </w:r>
          </w:p>
        </w:tc>
        <w:tc>
          <w:tcPr>
            <w:tcW w:w="1863" w:type="dxa"/>
          </w:tcPr>
          <w:p w14:paraId="3DCC62A3" w14:textId="5E790FCE" w:rsidR="002A228F" w:rsidRPr="000D4068" w:rsidRDefault="002A228F" w:rsidP="002A228F">
            <w:pPr>
              <w:keepNext/>
              <w:keepLines/>
              <w:jc w:val="right"/>
            </w:pPr>
            <w:r w:rsidRPr="004D3B47">
              <w:t xml:space="preserve"> 54 </w:t>
            </w:r>
          </w:p>
        </w:tc>
        <w:tc>
          <w:tcPr>
            <w:tcW w:w="2811" w:type="dxa"/>
          </w:tcPr>
          <w:p w14:paraId="64F0EB64" w14:textId="35EB5859" w:rsidR="002A228F" w:rsidRPr="00FB52B2" w:rsidRDefault="002A228F" w:rsidP="002A228F">
            <w:pPr>
              <w:keepNext/>
              <w:keepLines/>
              <w:jc w:val="right"/>
            </w:pPr>
            <w:r w:rsidRPr="004D3B47">
              <w:t xml:space="preserve"> 12,422 </w:t>
            </w:r>
          </w:p>
        </w:tc>
        <w:tc>
          <w:tcPr>
            <w:tcW w:w="3218" w:type="dxa"/>
          </w:tcPr>
          <w:p w14:paraId="098355EA" w14:textId="12B0C618" w:rsidR="002A228F" w:rsidRPr="00FB52B2" w:rsidRDefault="002A228F" w:rsidP="002A228F">
            <w:pPr>
              <w:keepNext/>
              <w:keepLines/>
              <w:jc w:val="right"/>
            </w:pPr>
            <w:r w:rsidRPr="004D3B47">
              <w:t>0.4</w:t>
            </w:r>
          </w:p>
        </w:tc>
      </w:tr>
      <w:tr w:rsidR="002A228F" w:rsidRPr="00B97375" w14:paraId="20E276B5" w14:textId="77777777" w:rsidTr="00AB0E37">
        <w:trPr>
          <w:trHeight w:val="290"/>
        </w:trPr>
        <w:tc>
          <w:tcPr>
            <w:tcW w:w="1891" w:type="dxa"/>
          </w:tcPr>
          <w:p w14:paraId="6C61CCDA" w14:textId="4407E46C" w:rsidR="002A228F" w:rsidRPr="00FB52B2" w:rsidRDefault="002A228F" w:rsidP="002A228F">
            <w:pPr>
              <w:keepNext/>
              <w:keepLines/>
            </w:pPr>
            <w:r w:rsidRPr="004D3B47">
              <w:t>Southern</w:t>
            </w:r>
          </w:p>
        </w:tc>
        <w:tc>
          <w:tcPr>
            <w:tcW w:w="1863" w:type="dxa"/>
          </w:tcPr>
          <w:p w14:paraId="7EFCC60C" w14:textId="1E412A86" w:rsidR="002A228F" w:rsidRPr="000D4068" w:rsidRDefault="002A228F" w:rsidP="002A228F">
            <w:pPr>
              <w:keepNext/>
              <w:keepLines/>
              <w:jc w:val="right"/>
            </w:pPr>
            <w:r w:rsidRPr="004D3B47">
              <w:t xml:space="preserve"> 437 </w:t>
            </w:r>
          </w:p>
        </w:tc>
        <w:tc>
          <w:tcPr>
            <w:tcW w:w="2811" w:type="dxa"/>
          </w:tcPr>
          <w:p w14:paraId="4246A821" w14:textId="0989532B" w:rsidR="002A228F" w:rsidRPr="00FB52B2" w:rsidRDefault="002A228F" w:rsidP="002A228F">
            <w:pPr>
              <w:keepNext/>
              <w:keepLines/>
              <w:jc w:val="right"/>
            </w:pPr>
            <w:r w:rsidRPr="004D3B47">
              <w:t xml:space="preserve"> 73,195 </w:t>
            </w:r>
          </w:p>
        </w:tc>
        <w:tc>
          <w:tcPr>
            <w:tcW w:w="3218" w:type="dxa"/>
          </w:tcPr>
          <w:p w14:paraId="2BACD7E0" w14:textId="15CCDF0C" w:rsidR="002A228F" w:rsidRPr="00FB52B2" w:rsidRDefault="002A228F" w:rsidP="002A228F">
            <w:pPr>
              <w:keepNext/>
              <w:keepLines/>
              <w:jc w:val="right"/>
            </w:pPr>
            <w:r w:rsidRPr="004D3B47">
              <w:t>0.6</w:t>
            </w:r>
          </w:p>
        </w:tc>
      </w:tr>
      <w:tr w:rsidR="002A228F" w:rsidRPr="00B97375" w14:paraId="4F57603C" w14:textId="77777777" w:rsidTr="00AB0E37">
        <w:trPr>
          <w:trHeight w:val="290"/>
        </w:trPr>
        <w:tc>
          <w:tcPr>
            <w:tcW w:w="1891" w:type="dxa"/>
          </w:tcPr>
          <w:p w14:paraId="2AF0B86D" w14:textId="593E7595" w:rsidR="002A228F" w:rsidRPr="00FB52B2" w:rsidRDefault="002A228F" w:rsidP="002A228F">
            <w:pPr>
              <w:keepNext/>
              <w:keepLines/>
            </w:pPr>
            <w:r w:rsidRPr="004D3B47">
              <w:t>Tairawhiti</w:t>
            </w:r>
          </w:p>
        </w:tc>
        <w:tc>
          <w:tcPr>
            <w:tcW w:w="1863" w:type="dxa"/>
          </w:tcPr>
          <w:p w14:paraId="6FDFE9B0" w14:textId="288837FA" w:rsidR="002A228F" w:rsidRPr="000D4068" w:rsidRDefault="002A228F" w:rsidP="002A228F">
            <w:pPr>
              <w:keepNext/>
              <w:keepLines/>
              <w:jc w:val="right"/>
            </w:pPr>
            <w:r w:rsidRPr="004D3B47">
              <w:t xml:space="preserve"> 20 </w:t>
            </w:r>
          </w:p>
        </w:tc>
        <w:tc>
          <w:tcPr>
            <w:tcW w:w="2811" w:type="dxa"/>
          </w:tcPr>
          <w:p w14:paraId="7C14F8B3" w14:textId="5BF05CB6" w:rsidR="002A228F" w:rsidRPr="00FB52B2" w:rsidRDefault="002A228F" w:rsidP="002A228F">
            <w:pPr>
              <w:keepNext/>
              <w:keepLines/>
              <w:jc w:val="right"/>
            </w:pPr>
            <w:r w:rsidRPr="004D3B47">
              <w:t xml:space="preserve"> 10,381 </w:t>
            </w:r>
          </w:p>
        </w:tc>
        <w:tc>
          <w:tcPr>
            <w:tcW w:w="3218" w:type="dxa"/>
          </w:tcPr>
          <w:p w14:paraId="4B95DD4B" w14:textId="353C8517" w:rsidR="002A228F" w:rsidRPr="00FB52B2" w:rsidRDefault="002A228F" w:rsidP="002A228F">
            <w:pPr>
              <w:keepNext/>
              <w:keepLines/>
              <w:jc w:val="right"/>
            </w:pPr>
            <w:r w:rsidRPr="004D3B47">
              <w:t>0.2</w:t>
            </w:r>
          </w:p>
        </w:tc>
      </w:tr>
      <w:tr w:rsidR="002A228F" w:rsidRPr="00B97375" w14:paraId="7190972F" w14:textId="77777777" w:rsidTr="00AB0E37">
        <w:trPr>
          <w:trHeight w:val="290"/>
        </w:trPr>
        <w:tc>
          <w:tcPr>
            <w:tcW w:w="1891" w:type="dxa"/>
          </w:tcPr>
          <w:p w14:paraId="6613BD67" w14:textId="1011A372" w:rsidR="002A228F" w:rsidRPr="00FB52B2" w:rsidRDefault="002A228F" w:rsidP="002A228F">
            <w:pPr>
              <w:keepNext/>
              <w:keepLines/>
            </w:pPr>
            <w:r w:rsidRPr="004D3B47">
              <w:t>Taranaki</w:t>
            </w:r>
          </w:p>
        </w:tc>
        <w:tc>
          <w:tcPr>
            <w:tcW w:w="1863" w:type="dxa"/>
          </w:tcPr>
          <w:p w14:paraId="1E560FEE" w14:textId="1FB5ACF4" w:rsidR="002A228F" w:rsidRPr="000D4068" w:rsidRDefault="002A228F" w:rsidP="002A228F">
            <w:pPr>
              <w:keepNext/>
              <w:keepLines/>
              <w:jc w:val="right"/>
            </w:pPr>
            <w:r w:rsidRPr="004D3B47">
              <w:t xml:space="preserve"> 107 </w:t>
            </w:r>
          </w:p>
        </w:tc>
        <w:tc>
          <w:tcPr>
            <w:tcW w:w="2811" w:type="dxa"/>
          </w:tcPr>
          <w:p w14:paraId="66ADEC6F" w14:textId="269AC5F8" w:rsidR="002A228F" w:rsidRPr="00FB52B2" w:rsidRDefault="002A228F" w:rsidP="002A228F">
            <w:pPr>
              <w:keepNext/>
              <w:keepLines/>
              <w:jc w:val="right"/>
            </w:pPr>
            <w:r w:rsidRPr="004D3B47">
              <w:t xml:space="preserve"> 27,005 </w:t>
            </w:r>
          </w:p>
        </w:tc>
        <w:tc>
          <w:tcPr>
            <w:tcW w:w="3218" w:type="dxa"/>
          </w:tcPr>
          <w:p w14:paraId="39544966" w14:textId="720C1CCF" w:rsidR="002A228F" w:rsidRPr="00FB52B2" w:rsidRDefault="002A228F" w:rsidP="002A228F">
            <w:pPr>
              <w:keepNext/>
              <w:keepLines/>
              <w:jc w:val="right"/>
            </w:pPr>
            <w:r w:rsidRPr="004D3B47">
              <w:t>0.4</w:t>
            </w:r>
          </w:p>
        </w:tc>
      </w:tr>
      <w:tr w:rsidR="002A228F" w:rsidRPr="00B97375" w14:paraId="707757D0" w14:textId="77777777" w:rsidTr="00AB0E37">
        <w:trPr>
          <w:trHeight w:val="290"/>
        </w:trPr>
        <w:tc>
          <w:tcPr>
            <w:tcW w:w="1891" w:type="dxa"/>
          </w:tcPr>
          <w:p w14:paraId="5304CAB4" w14:textId="63A1472E" w:rsidR="002A228F" w:rsidRPr="00FB52B2" w:rsidRDefault="002A228F" w:rsidP="002A228F">
            <w:pPr>
              <w:keepNext/>
              <w:keepLines/>
            </w:pPr>
            <w:r w:rsidRPr="004D3B47">
              <w:t>Waikato</w:t>
            </w:r>
          </w:p>
        </w:tc>
        <w:tc>
          <w:tcPr>
            <w:tcW w:w="1863" w:type="dxa"/>
          </w:tcPr>
          <w:p w14:paraId="79E13321" w14:textId="25ACFF74" w:rsidR="002A228F" w:rsidRPr="000D4068" w:rsidRDefault="002A228F" w:rsidP="002A228F">
            <w:pPr>
              <w:keepNext/>
              <w:keepLines/>
              <w:jc w:val="right"/>
            </w:pPr>
            <w:r w:rsidRPr="004D3B47">
              <w:t xml:space="preserve"> 343 </w:t>
            </w:r>
          </w:p>
        </w:tc>
        <w:tc>
          <w:tcPr>
            <w:tcW w:w="2811" w:type="dxa"/>
          </w:tcPr>
          <w:p w14:paraId="4F736DBA" w14:textId="7E3849AC" w:rsidR="002A228F" w:rsidRPr="00FB52B2" w:rsidRDefault="002A228F" w:rsidP="002A228F">
            <w:pPr>
              <w:keepNext/>
              <w:keepLines/>
              <w:jc w:val="right"/>
            </w:pPr>
            <w:r w:rsidRPr="004D3B47">
              <w:t xml:space="preserve"> 88,724 </w:t>
            </w:r>
          </w:p>
        </w:tc>
        <w:tc>
          <w:tcPr>
            <w:tcW w:w="3218" w:type="dxa"/>
          </w:tcPr>
          <w:p w14:paraId="1A455269" w14:textId="5A5B1DCD" w:rsidR="002A228F" w:rsidRPr="00FB52B2" w:rsidRDefault="002A228F" w:rsidP="002A228F">
            <w:pPr>
              <w:keepNext/>
              <w:keepLines/>
              <w:jc w:val="right"/>
            </w:pPr>
            <w:r w:rsidRPr="004D3B47">
              <w:t>0.4</w:t>
            </w:r>
          </w:p>
        </w:tc>
      </w:tr>
      <w:tr w:rsidR="002A228F" w:rsidRPr="00B97375" w14:paraId="0F66B4B5" w14:textId="77777777" w:rsidTr="00AB0E37">
        <w:trPr>
          <w:trHeight w:val="290"/>
        </w:trPr>
        <w:tc>
          <w:tcPr>
            <w:tcW w:w="1891" w:type="dxa"/>
          </w:tcPr>
          <w:p w14:paraId="2D70C651" w14:textId="4D575D88" w:rsidR="002A228F" w:rsidRPr="00FB52B2" w:rsidRDefault="002A228F" w:rsidP="002A228F">
            <w:pPr>
              <w:keepNext/>
              <w:keepLines/>
            </w:pPr>
            <w:r w:rsidRPr="004D3B47">
              <w:t>Wairarapa</w:t>
            </w:r>
          </w:p>
        </w:tc>
        <w:tc>
          <w:tcPr>
            <w:tcW w:w="1863" w:type="dxa"/>
          </w:tcPr>
          <w:p w14:paraId="5A74DFB9" w14:textId="02902687" w:rsidR="002A228F" w:rsidRPr="000D4068" w:rsidRDefault="002A228F" w:rsidP="002A228F">
            <w:pPr>
              <w:keepNext/>
              <w:keepLines/>
              <w:jc w:val="right"/>
            </w:pPr>
            <w:r w:rsidRPr="004D3B47">
              <w:t xml:space="preserve"> 34 </w:t>
            </w:r>
          </w:p>
        </w:tc>
        <w:tc>
          <w:tcPr>
            <w:tcW w:w="2811" w:type="dxa"/>
          </w:tcPr>
          <w:p w14:paraId="50B7B54A" w14:textId="20BE61FA" w:rsidR="002A228F" w:rsidRPr="00FB52B2" w:rsidRDefault="002A228F" w:rsidP="002A228F">
            <w:pPr>
              <w:keepNext/>
              <w:keepLines/>
              <w:jc w:val="right"/>
            </w:pPr>
            <w:r w:rsidRPr="004D3B47">
              <w:t xml:space="preserve"> 9,389 </w:t>
            </w:r>
          </w:p>
        </w:tc>
        <w:tc>
          <w:tcPr>
            <w:tcW w:w="3218" w:type="dxa"/>
          </w:tcPr>
          <w:p w14:paraId="32B2C61A" w14:textId="1589E7E6" w:rsidR="002A228F" w:rsidRPr="00FB52B2" w:rsidRDefault="002A228F" w:rsidP="002A228F">
            <w:pPr>
              <w:keepNext/>
              <w:keepLines/>
              <w:jc w:val="right"/>
            </w:pPr>
            <w:r w:rsidRPr="004D3B47">
              <w:t>0.4</w:t>
            </w:r>
          </w:p>
        </w:tc>
      </w:tr>
      <w:tr w:rsidR="002A228F" w:rsidRPr="00B97375" w14:paraId="56D5DD53" w14:textId="77777777" w:rsidTr="00AB0E37">
        <w:trPr>
          <w:trHeight w:val="290"/>
        </w:trPr>
        <w:tc>
          <w:tcPr>
            <w:tcW w:w="1891" w:type="dxa"/>
          </w:tcPr>
          <w:p w14:paraId="722F2E63" w14:textId="0E44387E" w:rsidR="002A228F" w:rsidRPr="00FB52B2" w:rsidRDefault="002A228F" w:rsidP="002A228F">
            <w:pPr>
              <w:keepNext/>
              <w:keepLines/>
            </w:pPr>
            <w:r w:rsidRPr="004D3B47">
              <w:t>Waitemata</w:t>
            </w:r>
          </w:p>
        </w:tc>
        <w:tc>
          <w:tcPr>
            <w:tcW w:w="1863" w:type="dxa"/>
          </w:tcPr>
          <w:p w14:paraId="1713735E" w14:textId="02165994" w:rsidR="002A228F" w:rsidRPr="000D4068" w:rsidRDefault="002A228F" w:rsidP="002A228F">
            <w:pPr>
              <w:keepNext/>
              <w:keepLines/>
              <w:jc w:val="right"/>
            </w:pPr>
            <w:r w:rsidRPr="004D3B47">
              <w:t xml:space="preserve"> 607 </w:t>
            </w:r>
          </w:p>
        </w:tc>
        <w:tc>
          <w:tcPr>
            <w:tcW w:w="2811" w:type="dxa"/>
          </w:tcPr>
          <w:p w14:paraId="603DAA19" w14:textId="2B609D1E" w:rsidR="002A228F" w:rsidRPr="00FB52B2" w:rsidRDefault="002A228F" w:rsidP="002A228F">
            <w:pPr>
              <w:keepNext/>
              <w:keepLines/>
              <w:jc w:val="right"/>
            </w:pPr>
            <w:r w:rsidRPr="004D3B47">
              <w:t xml:space="preserve"> 132,608 </w:t>
            </w:r>
          </w:p>
        </w:tc>
        <w:tc>
          <w:tcPr>
            <w:tcW w:w="3218" w:type="dxa"/>
          </w:tcPr>
          <w:p w14:paraId="38B36FD4" w14:textId="06F19C5D" w:rsidR="002A228F" w:rsidRPr="00FB52B2" w:rsidRDefault="002A228F" w:rsidP="002A228F">
            <w:pPr>
              <w:keepNext/>
              <w:keepLines/>
              <w:jc w:val="right"/>
            </w:pPr>
            <w:r w:rsidRPr="004D3B47">
              <w:t>0.5</w:t>
            </w:r>
          </w:p>
        </w:tc>
      </w:tr>
      <w:tr w:rsidR="002A228F" w:rsidRPr="00B97375" w14:paraId="5F701462" w14:textId="77777777" w:rsidTr="00AB0E37">
        <w:trPr>
          <w:trHeight w:val="290"/>
        </w:trPr>
        <w:tc>
          <w:tcPr>
            <w:tcW w:w="1891" w:type="dxa"/>
          </w:tcPr>
          <w:p w14:paraId="659893AA" w14:textId="225C51EA" w:rsidR="002A228F" w:rsidRPr="00FB52B2" w:rsidRDefault="002A228F" w:rsidP="002A228F">
            <w:pPr>
              <w:keepNext/>
              <w:keepLines/>
            </w:pPr>
            <w:r w:rsidRPr="004D3B47">
              <w:t>West Coast</w:t>
            </w:r>
          </w:p>
        </w:tc>
        <w:tc>
          <w:tcPr>
            <w:tcW w:w="1863" w:type="dxa"/>
          </w:tcPr>
          <w:p w14:paraId="2965CAC8" w14:textId="28917D67" w:rsidR="002A228F" w:rsidRPr="000D4068" w:rsidRDefault="002A228F" w:rsidP="002A228F">
            <w:pPr>
              <w:keepNext/>
              <w:keepLines/>
              <w:jc w:val="right"/>
            </w:pPr>
            <w:r w:rsidRPr="004D3B47">
              <w:t xml:space="preserve"> 29 </w:t>
            </w:r>
          </w:p>
        </w:tc>
        <w:tc>
          <w:tcPr>
            <w:tcW w:w="2811" w:type="dxa"/>
          </w:tcPr>
          <w:p w14:paraId="41213552" w14:textId="2CF9A82F" w:rsidR="002A228F" w:rsidRPr="00FB52B2" w:rsidRDefault="002A228F" w:rsidP="002A228F">
            <w:pPr>
              <w:keepNext/>
              <w:keepLines/>
              <w:jc w:val="right"/>
            </w:pPr>
            <w:r w:rsidRPr="004D3B47">
              <w:t xml:space="preserve"> 6,700 </w:t>
            </w:r>
          </w:p>
        </w:tc>
        <w:tc>
          <w:tcPr>
            <w:tcW w:w="3218" w:type="dxa"/>
          </w:tcPr>
          <w:p w14:paraId="32075C63" w14:textId="5EC19981" w:rsidR="002A228F" w:rsidRPr="00FB52B2" w:rsidRDefault="002A228F" w:rsidP="002A228F">
            <w:pPr>
              <w:keepNext/>
              <w:keepLines/>
              <w:jc w:val="right"/>
            </w:pPr>
            <w:r w:rsidRPr="004D3B47">
              <w:t>0.4</w:t>
            </w:r>
          </w:p>
        </w:tc>
      </w:tr>
      <w:tr w:rsidR="002A228F" w:rsidRPr="00B97375" w14:paraId="41091AFA" w14:textId="77777777" w:rsidTr="00AB0E37">
        <w:trPr>
          <w:trHeight w:val="305"/>
        </w:trPr>
        <w:tc>
          <w:tcPr>
            <w:tcW w:w="1891" w:type="dxa"/>
          </w:tcPr>
          <w:p w14:paraId="69CAEC4F" w14:textId="3B9C3FBF" w:rsidR="002A228F" w:rsidRPr="00FB52B2" w:rsidRDefault="002A228F" w:rsidP="002A228F">
            <w:r w:rsidRPr="004D3B47">
              <w:t>Whanganui</w:t>
            </w:r>
          </w:p>
        </w:tc>
        <w:tc>
          <w:tcPr>
            <w:tcW w:w="1863" w:type="dxa"/>
          </w:tcPr>
          <w:p w14:paraId="28D88471" w14:textId="48DFDF2B" w:rsidR="002A228F" w:rsidRPr="000D4068" w:rsidRDefault="002A228F" w:rsidP="002A228F">
            <w:pPr>
              <w:jc w:val="right"/>
            </w:pPr>
            <w:r w:rsidRPr="004D3B47">
              <w:t xml:space="preserve"> 48 </w:t>
            </w:r>
          </w:p>
        </w:tc>
        <w:tc>
          <w:tcPr>
            <w:tcW w:w="2811" w:type="dxa"/>
          </w:tcPr>
          <w:p w14:paraId="155DB28D" w14:textId="2C8F6EDB" w:rsidR="002A228F" w:rsidRPr="00FB52B2" w:rsidRDefault="002A228F" w:rsidP="002A228F">
            <w:pPr>
              <w:jc w:val="right"/>
            </w:pPr>
            <w:r w:rsidRPr="004D3B47">
              <w:t xml:space="preserve"> 13,006 </w:t>
            </w:r>
          </w:p>
        </w:tc>
        <w:tc>
          <w:tcPr>
            <w:tcW w:w="3218" w:type="dxa"/>
          </w:tcPr>
          <w:p w14:paraId="46979A59" w14:textId="30370DC9" w:rsidR="002A228F" w:rsidRPr="00FB52B2" w:rsidRDefault="002A228F" w:rsidP="002A228F">
            <w:pPr>
              <w:jc w:val="right"/>
            </w:pPr>
            <w:r w:rsidRPr="004D3B47">
              <w:t>0.4</w:t>
            </w:r>
          </w:p>
        </w:tc>
      </w:tr>
      <w:tr w:rsidR="002A228F" w:rsidRPr="00B97375" w14:paraId="0777D0B9" w14:textId="77777777" w:rsidTr="00AB0E37">
        <w:trPr>
          <w:trHeight w:val="305"/>
        </w:trPr>
        <w:tc>
          <w:tcPr>
            <w:tcW w:w="1891" w:type="dxa"/>
          </w:tcPr>
          <w:p w14:paraId="155CD013" w14:textId="0CCB1DD7" w:rsidR="002A228F" w:rsidRPr="00025563" w:rsidRDefault="002A228F" w:rsidP="002A228F">
            <w:pPr>
              <w:rPr>
                <w:b/>
                <w:bCs/>
              </w:rPr>
            </w:pPr>
            <w:r w:rsidRPr="004D3B47">
              <w:t>Unspecified</w:t>
            </w:r>
          </w:p>
        </w:tc>
        <w:tc>
          <w:tcPr>
            <w:tcW w:w="1863" w:type="dxa"/>
          </w:tcPr>
          <w:p w14:paraId="24A727EB" w14:textId="483F098B" w:rsidR="002A228F" w:rsidRDefault="002A228F" w:rsidP="002A228F">
            <w:pPr>
              <w:jc w:val="right"/>
            </w:pPr>
            <w:r w:rsidRPr="004D3B47">
              <w:t xml:space="preserve"> -</w:t>
            </w:r>
            <w:r>
              <w:t xml:space="preserve"> </w:t>
            </w:r>
            <w:r w:rsidRPr="004D3B47">
              <w:t xml:space="preserve"> </w:t>
            </w:r>
          </w:p>
        </w:tc>
        <w:tc>
          <w:tcPr>
            <w:tcW w:w="2811" w:type="dxa"/>
          </w:tcPr>
          <w:p w14:paraId="3BB332FF" w14:textId="6EFF8AEA" w:rsidR="002A228F" w:rsidRDefault="002A228F" w:rsidP="002A228F">
            <w:pPr>
              <w:jc w:val="right"/>
            </w:pPr>
            <w:r w:rsidRPr="004D3B47">
              <w:t xml:space="preserve"> - </w:t>
            </w:r>
          </w:p>
        </w:tc>
        <w:tc>
          <w:tcPr>
            <w:tcW w:w="3218" w:type="dxa"/>
          </w:tcPr>
          <w:p w14:paraId="64B82532" w14:textId="5C811E14" w:rsidR="002A228F" w:rsidRDefault="002A228F" w:rsidP="002A228F">
            <w:pPr>
              <w:jc w:val="right"/>
            </w:pPr>
            <w:r w:rsidRPr="004D3B47">
              <w:t>-</w:t>
            </w:r>
          </w:p>
        </w:tc>
      </w:tr>
      <w:tr w:rsidR="002A228F" w:rsidRPr="00B97375" w14:paraId="3FB3922A" w14:textId="77777777" w:rsidTr="00AB0E37">
        <w:trPr>
          <w:trHeight w:val="305"/>
        </w:trPr>
        <w:tc>
          <w:tcPr>
            <w:tcW w:w="1891" w:type="dxa"/>
          </w:tcPr>
          <w:p w14:paraId="1A8F0FB8" w14:textId="23D0DAFA" w:rsidR="002A228F" w:rsidRPr="00025563" w:rsidRDefault="002A228F" w:rsidP="002A228F">
            <w:pPr>
              <w:rPr>
                <w:b/>
                <w:bCs/>
              </w:rPr>
            </w:pPr>
            <w:r w:rsidRPr="004D3B47">
              <w:rPr>
                <w:b/>
              </w:rPr>
              <w:t>Total</w:t>
            </w:r>
          </w:p>
        </w:tc>
        <w:tc>
          <w:tcPr>
            <w:tcW w:w="1863" w:type="dxa"/>
          </w:tcPr>
          <w:p w14:paraId="7D5AB665" w14:textId="6948E9ED" w:rsidR="002A228F" w:rsidRPr="00F7726C" w:rsidRDefault="002A228F" w:rsidP="002A228F">
            <w:pPr>
              <w:jc w:val="right"/>
              <w:rPr>
                <w:b/>
                <w:bCs/>
              </w:rPr>
            </w:pPr>
            <w:r w:rsidRPr="004D3B47">
              <w:rPr>
                <w:b/>
              </w:rPr>
              <w:t xml:space="preserve"> 4,499 </w:t>
            </w:r>
          </w:p>
        </w:tc>
        <w:tc>
          <w:tcPr>
            <w:tcW w:w="2811" w:type="dxa"/>
          </w:tcPr>
          <w:p w14:paraId="1C143582" w14:textId="04A57FDF" w:rsidR="002A228F" w:rsidRPr="00025563" w:rsidRDefault="002A228F" w:rsidP="002A228F">
            <w:pPr>
              <w:jc w:val="right"/>
              <w:rPr>
                <w:b/>
                <w:bCs/>
              </w:rPr>
            </w:pPr>
            <w:r w:rsidRPr="004D3B47">
              <w:rPr>
                <w:b/>
              </w:rPr>
              <w:t xml:space="preserve"> 1,043,262 </w:t>
            </w:r>
          </w:p>
        </w:tc>
        <w:tc>
          <w:tcPr>
            <w:tcW w:w="3218" w:type="dxa"/>
          </w:tcPr>
          <w:p w14:paraId="4E557698" w14:textId="6B021351" w:rsidR="002A228F" w:rsidRPr="00025563" w:rsidRDefault="002A228F" w:rsidP="002A228F">
            <w:pPr>
              <w:jc w:val="right"/>
              <w:rPr>
                <w:b/>
                <w:bCs/>
              </w:rPr>
            </w:pPr>
            <w:r w:rsidRPr="004D3B47">
              <w:rPr>
                <w:b/>
              </w:rPr>
              <w:t>0.4</w:t>
            </w:r>
          </w:p>
        </w:tc>
      </w:tr>
    </w:tbl>
    <w:p w14:paraId="7EAA5458" w14:textId="6772A1F6" w:rsidR="002A228F" w:rsidRDefault="002A228F" w:rsidP="002A228F"/>
    <w:p w14:paraId="36D0CD25" w14:textId="77777777" w:rsidR="00030D6F" w:rsidRPr="004D3B47" w:rsidRDefault="00030D6F" w:rsidP="00030D6F">
      <w:pPr>
        <w:ind w:right="544"/>
        <w:jc w:val="both"/>
        <w:rPr>
          <w:i/>
          <w:sz w:val="20"/>
        </w:rPr>
      </w:pPr>
    </w:p>
    <w:p w14:paraId="035ADD9C" w14:textId="77777777" w:rsidR="00030D6F" w:rsidRPr="004D3B47" w:rsidRDefault="00030D6F" w:rsidP="00030D6F">
      <w:pPr>
        <w:ind w:right="544"/>
        <w:jc w:val="both"/>
        <w:rPr>
          <w:i/>
          <w:sz w:val="20"/>
        </w:rPr>
      </w:pPr>
    </w:p>
    <w:p w14:paraId="4FF462FE" w14:textId="56709967" w:rsidR="00030D6F" w:rsidRPr="004D3B47" w:rsidRDefault="008E7879" w:rsidP="00DD6944">
      <w:pPr>
        <w:pStyle w:val="Caption"/>
        <w:keepNext/>
        <w:spacing w:after="80"/>
        <w:ind w:right="-22"/>
        <w:jc w:val="both"/>
      </w:pPr>
      <w:bookmarkStart w:id="2350" w:name="_Ref297106309"/>
      <w:bookmarkStart w:id="2351" w:name="_Toc304970082"/>
      <w:bookmarkStart w:id="2352" w:name="_Toc469398314"/>
      <w:bookmarkStart w:id="2353" w:name="_Toc486941077"/>
      <w:bookmarkStart w:id="2354" w:name="_Toc509928522"/>
      <w:bookmarkStart w:id="2355" w:name="_Toc528676195"/>
      <w:bookmarkStart w:id="2356" w:name="_Toc5627644"/>
      <w:bookmarkStart w:id="2357" w:name="_Toc12875586"/>
      <w:bookmarkStart w:id="2358" w:name="_Toc68606709"/>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34</w:t>
      </w:r>
      <w:r w:rsidR="00905C1A" w:rsidRPr="004D3B47">
        <w:rPr>
          <w:noProof/>
        </w:rPr>
        <w:fldChar w:fldCharType="end"/>
      </w:r>
      <w:bookmarkEnd w:id="2350"/>
      <w:r w:rsidR="00030D6F" w:rsidRPr="004D3B47">
        <w:t xml:space="preserve"> - Women screened under 20 years of age, and women aged 18-19 years when they were screened, in the three years to </w:t>
      </w:r>
      <w:sdt>
        <w:sdtPr>
          <w:alias w:val="End Period"/>
          <w:tag w:val="End Period"/>
          <w:id w:val="-1538260752"/>
          <w:placeholder>
            <w:docPart w:val="D394FD18EDB542988E0EF968945FE187"/>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030D6F" w:rsidRPr="004D3B47">
        <w:t>, by DHB</w:t>
      </w:r>
      <w:bookmarkEnd w:id="2351"/>
      <w:bookmarkEnd w:id="2352"/>
      <w:bookmarkEnd w:id="2353"/>
      <w:bookmarkEnd w:id="2354"/>
      <w:bookmarkEnd w:id="2355"/>
      <w:bookmarkEnd w:id="2356"/>
      <w:bookmarkEnd w:id="2357"/>
      <w:bookmarkEnd w:id="2358"/>
      <w:r w:rsidR="00030D6F" w:rsidRPr="004D3B47">
        <w:t xml:space="preserve"> </w:t>
      </w:r>
    </w:p>
    <w:tbl>
      <w:tblPr>
        <w:tblW w:w="8723" w:type="dxa"/>
        <w:tblInd w:w="93" w:type="dxa"/>
        <w:tblLayout w:type="fixed"/>
        <w:tblLook w:val="04A0" w:firstRow="1" w:lastRow="0" w:firstColumn="1" w:lastColumn="0" w:noHBand="0" w:noVBand="1"/>
      </w:tblPr>
      <w:tblGrid>
        <w:gridCol w:w="2283"/>
        <w:gridCol w:w="2146"/>
        <w:gridCol w:w="2147"/>
        <w:gridCol w:w="2147"/>
      </w:tblGrid>
      <w:tr w:rsidR="004D3B47" w:rsidRPr="004D3B47" w14:paraId="5E4B2D3B" w14:textId="77777777" w:rsidTr="00DC6A46">
        <w:trPr>
          <w:trHeight w:val="300"/>
        </w:trPr>
        <w:tc>
          <w:tcPr>
            <w:tcW w:w="2283"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hideMark/>
          </w:tcPr>
          <w:p w14:paraId="6D868263" w14:textId="77777777" w:rsidR="00030D6F" w:rsidRPr="004D3B47" w:rsidRDefault="00030D6F" w:rsidP="00DC6A46">
            <w:pPr>
              <w:keepNext/>
              <w:keepLines/>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DHB</w:t>
            </w:r>
          </w:p>
        </w:tc>
        <w:tc>
          <w:tcPr>
            <w:tcW w:w="6440" w:type="dxa"/>
            <w:gridSpan w:val="3"/>
            <w:tcBorders>
              <w:top w:val="single" w:sz="4" w:space="0" w:color="auto"/>
              <w:left w:val="nil"/>
              <w:bottom w:val="nil"/>
              <w:right w:val="single" w:sz="4" w:space="0" w:color="auto"/>
            </w:tcBorders>
            <w:shd w:val="clear" w:color="auto" w:fill="D9D9D9" w:themeFill="background1" w:themeFillShade="D9"/>
            <w:noWrap/>
            <w:vAlign w:val="bottom"/>
            <w:hideMark/>
          </w:tcPr>
          <w:p w14:paraId="5C45012E" w14:textId="77777777" w:rsidR="00030D6F" w:rsidRPr="004D3B47" w:rsidRDefault="00030D6F" w:rsidP="00B26AC3">
            <w:pPr>
              <w:keepNext/>
              <w:keepLines/>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Number of women screened in last 3 years</w:t>
            </w:r>
          </w:p>
        </w:tc>
      </w:tr>
      <w:tr w:rsidR="004D3B47" w:rsidRPr="004D3B47" w14:paraId="163BB076" w14:textId="77777777" w:rsidTr="00DC6A46">
        <w:trPr>
          <w:trHeight w:val="255"/>
        </w:trPr>
        <w:tc>
          <w:tcPr>
            <w:tcW w:w="2283" w:type="dxa"/>
            <w:vMerge/>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05132361" w14:textId="77777777" w:rsidR="00030D6F" w:rsidRPr="004D3B47" w:rsidRDefault="00030D6F" w:rsidP="00576432">
            <w:pPr>
              <w:keepNext/>
              <w:keepLines/>
              <w:rPr>
                <w:rFonts w:asciiTheme="minorHAnsi" w:eastAsia="Times New Roman" w:hAnsiTheme="minorHAnsi" w:cs="Arial"/>
                <w:b/>
                <w:bCs/>
                <w:szCs w:val="23"/>
                <w:lang w:eastAsia="en-AU"/>
              </w:rPr>
            </w:pPr>
          </w:p>
        </w:tc>
        <w:tc>
          <w:tcPr>
            <w:tcW w:w="2146" w:type="dxa"/>
            <w:tcBorders>
              <w:top w:val="nil"/>
              <w:left w:val="nil"/>
              <w:bottom w:val="single" w:sz="4" w:space="0" w:color="auto"/>
              <w:right w:val="nil"/>
            </w:tcBorders>
            <w:shd w:val="clear" w:color="auto" w:fill="D9D9D9" w:themeFill="background1" w:themeFillShade="D9"/>
            <w:noWrap/>
            <w:vAlign w:val="bottom"/>
            <w:hideMark/>
          </w:tcPr>
          <w:p w14:paraId="4A40E5C7" w14:textId="77777777" w:rsidR="00030D6F" w:rsidRPr="004D3B47" w:rsidRDefault="00030D6F" w:rsidP="00B26AC3">
            <w:pPr>
              <w:keepNext/>
              <w:keepLines/>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aged 10-19 years</w:t>
            </w:r>
          </w:p>
        </w:tc>
        <w:tc>
          <w:tcPr>
            <w:tcW w:w="2147" w:type="dxa"/>
            <w:tcBorders>
              <w:top w:val="nil"/>
              <w:left w:val="nil"/>
              <w:bottom w:val="single" w:sz="4" w:space="0" w:color="auto"/>
              <w:right w:val="nil"/>
            </w:tcBorders>
            <w:shd w:val="clear" w:color="auto" w:fill="D9D9D9" w:themeFill="background1" w:themeFillShade="D9"/>
            <w:noWrap/>
            <w:vAlign w:val="bottom"/>
            <w:hideMark/>
          </w:tcPr>
          <w:p w14:paraId="36BBDD35" w14:textId="77777777" w:rsidR="00030D6F" w:rsidRPr="004D3B47" w:rsidRDefault="00030D6F" w:rsidP="00B26AC3">
            <w:pPr>
              <w:keepNext/>
              <w:keepLines/>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aged 18-19 years</w:t>
            </w:r>
          </w:p>
        </w:tc>
        <w:tc>
          <w:tcPr>
            <w:tcW w:w="2147" w:type="dxa"/>
            <w:tcBorders>
              <w:top w:val="nil"/>
              <w:left w:val="nil"/>
              <w:bottom w:val="single" w:sz="4" w:space="0" w:color="auto"/>
              <w:right w:val="single" w:sz="4" w:space="0" w:color="auto"/>
            </w:tcBorders>
            <w:shd w:val="clear" w:color="auto" w:fill="D9D9D9" w:themeFill="background1" w:themeFillShade="D9"/>
            <w:noWrap/>
            <w:vAlign w:val="bottom"/>
            <w:hideMark/>
          </w:tcPr>
          <w:p w14:paraId="602212E4" w14:textId="77777777" w:rsidR="00030D6F" w:rsidRPr="004D3B47" w:rsidRDefault="00030D6F" w:rsidP="00B26AC3">
            <w:pPr>
              <w:keepNext/>
              <w:keepLines/>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 aged 18-19 years</w:t>
            </w:r>
          </w:p>
        </w:tc>
      </w:tr>
      <w:tr w:rsidR="004D3B47" w:rsidRPr="004D3B47" w14:paraId="1EA67C1F" w14:textId="77777777" w:rsidTr="00D1642F">
        <w:trPr>
          <w:trHeight w:val="300"/>
        </w:trPr>
        <w:tc>
          <w:tcPr>
            <w:tcW w:w="2283" w:type="dxa"/>
            <w:tcBorders>
              <w:top w:val="single" w:sz="4" w:space="0" w:color="auto"/>
              <w:left w:val="single" w:sz="4" w:space="0" w:color="auto"/>
              <w:bottom w:val="nil"/>
              <w:right w:val="nil"/>
            </w:tcBorders>
            <w:shd w:val="clear" w:color="auto" w:fill="auto"/>
            <w:noWrap/>
            <w:vAlign w:val="bottom"/>
            <w:hideMark/>
          </w:tcPr>
          <w:p w14:paraId="0AED6D78" w14:textId="77777777" w:rsidR="00B26AC3" w:rsidRPr="004D3B47" w:rsidRDefault="00B26AC3" w:rsidP="00B26AC3">
            <w:pPr>
              <w:keepNext/>
              <w:keepLines/>
              <w:rPr>
                <w:rFonts w:asciiTheme="minorHAnsi" w:eastAsia="Times New Roman" w:hAnsiTheme="minorHAnsi" w:cs="Arial"/>
                <w:szCs w:val="23"/>
                <w:lang w:eastAsia="en-AU"/>
              </w:rPr>
            </w:pPr>
            <w:r w:rsidRPr="004D3B47">
              <w:t>Auckland</w:t>
            </w:r>
          </w:p>
        </w:tc>
        <w:tc>
          <w:tcPr>
            <w:tcW w:w="2146" w:type="dxa"/>
            <w:tcBorders>
              <w:top w:val="single" w:sz="4" w:space="0" w:color="auto"/>
              <w:left w:val="nil"/>
              <w:bottom w:val="nil"/>
              <w:right w:val="nil"/>
            </w:tcBorders>
            <w:shd w:val="clear" w:color="auto" w:fill="auto"/>
            <w:noWrap/>
          </w:tcPr>
          <w:p w14:paraId="518D5CD3" w14:textId="429C4E0D" w:rsidR="00B26AC3" w:rsidRPr="004D3B47" w:rsidRDefault="00B26AC3" w:rsidP="00B26AC3">
            <w:pPr>
              <w:ind w:right="26"/>
              <w:jc w:val="right"/>
              <w:rPr>
                <w:rFonts w:asciiTheme="minorHAnsi" w:hAnsiTheme="minorHAnsi" w:cs="Arial"/>
                <w:szCs w:val="23"/>
              </w:rPr>
            </w:pPr>
            <w:r w:rsidRPr="004D3B47">
              <w:t xml:space="preserve"> 420 </w:t>
            </w:r>
          </w:p>
        </w:tc>
        <w:tc>
          <w:tcPr>
            <w:tcW w:w="2147" w:type="dxa"/>
            <w:tcBorders>
              <w:top w:val="single" w:sz="4" w:space="0" w:color="auto"/>
              <w:left w:val="nil"/>
              <w:bottom w:val="nil"/>
              <w:right w:val="nil"/>
            </w:tcBorders>
            <w:shd w:val="clear" w:color="auto" w:fill="auto"/>
            <w:noWrap/>
          </w:tcPr>
          <w:p w14:paraId="372EE863" w14:textId="016B1EBF" w:rsidR="00B26AC3" w:rsidRPr="004D3B47" w:rsidRDefault="00B26AC3" w:rsidP="00B26AC3">
            <w:pPr>
              <w:ind w:right="26"/>
              <w:jc w:val="right"/>
              <w:rPr>
                <w:rFonts w:asciiTheme="minorHAnsi" w:hAnsiTheme="minorHAnsi" w:cs="Arial"/>
                <w:szCs w:val="23"/>
              </w:rPr>
            </w:pPr>
            <w:r w:rsidRPr="004D3B47">
              <w:t xml:space="preserve"> 387 </w:t>
            </w:r>
          </w:p>
        </w:tc>
        <w:tc>
          <w:tcPr>
            <w:tcW w:w="2147" w:type="dxa"/>
            <w:tcBorders>
              <w:top w:val="single" w:sz="4" w:space="0" w:color="auto"/>
              <w:left w:val="nil"/>
              <w:bottom w:val="nil"/>
              <w:right w:val="single" w:sz="4" w:space="0" w:color="auto"/>
            </w:tcBorders>
            <w:shd w:val="clear" w:color="auto" w:fill="auto"/>
            <w:noWrap/>
          </w:tcPr>
          <w:p w14:paraId="1D9600B9" w14:textId="05872695" w:rsidR="00B26AC3" w:rsidRPr="004D3B47" w:rsidRDefault="00B26AC3" w:rsidP="00B26AC3">
            <w:pPr>
              <w:jc w:val="right"/>
              <w:rPr>
                <w:rFonts w:asciiTheme="minorHAnsi" w:hAnsiTheme="minorHAnsi" w:cs="Arial"/>
                <w:szCs w:val="23"/>
              </w:rPr>
            </w:pPr>
            <w:r w:rsidRPr="004D3B47">
              <w:t xml:space="preserve"> 92.1 </w:t>
            </w:r>
          </w:p>
        </w:tc>
      </w:tr>
      <w:tr w:rsidR="004D3B47" w:rsidRPr="004D3B47" w14:paraId="73C16EA2"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73F46C9A" w14:textId="77777777" w:rsidR="00B26AC3" w:rsidRPr="004D3B47" w:rsidRDefault="00B26AC3" w:rsidP="00B26AC3">
            <w:pPr>
              <w:keepNext/>
              <w:keepLines/>
              <w:rPr>
                <w:rFonts w:asciiTheme="minorHAnsi" w:eastAsia="Times New Roman" w:hAnsiTheme="minorHAnsi" w:cs="Arial"/>
                <w:szCs w:val="23"/>
                <w:lang w:eastAsia="en-AU"/>
              </w:rPr>
            </w:pPr>
            <w:r w:rsidRPr="004D3B47">
              <w:t>Bay of Plenty</w:t>
            </w:r>
          </w:p>
        </w:tc>
        <w:tc>
          <w:tcPr>
            <w:tcW w:w="2146" w:type="dxa"/>
            <w:tcBorders>
              <w:top w:val="nil"/>
              <w:left w:val="nil"/>
              <w:bottom w:val="nil"/>
              <w:right w:val="nil"/>
            </w:tcBorders>
            <w:shd w:val="clear" w:color="auto" w:fill="auto"/>
            <w:noWrap/>
          </w:tcPr>
          <w:p w14:paraId="02F74AC2" w14:textId="2CDFE784" w:rsidR="00B26AC3" w:rsidRPr="004D3B47" w:rsidRDefault="00B26AC3" w:rsidP="00B26AC3">
            <w:pPr>
              <w:ind w:right="26"/>
              <w:jc w:val="right"/>
              <w:rPr>
                <w:rFonts w:asciiTheme="minorHAnsi" w:hAnsiTheme="minorHAnsi" w:cs="Arial"/>
                <w:szCs w:val="23"/>
              </w:rPr>
            </w:pPr>
            <w:r w:rsidRPr="004D3B47">
              <w:t xml:space="preserve"> 200 </w:t>
            </w:r>
          </w:p>
        </w:tc>
        <w:tc>
          <w:tcPr>
            <w:tcW w:w="2147" w:type="dxa"/>
            <w:tcBorders>
              <w:top w:val="nil"/>
              <w:left w:val="nil"/>
              <w:bottom w:val="nil"/>
              <w:right w:val="nil"/>
            </w:tcBorders>
            <w:shd w:val="clear" w:color="auto" w:fill="auto"/>
            <w:noWrap/>
          </w:tcPr>
          <w:p w14:paraId="63FB9CDC" w14:textId="24C17992" w:rsidR="00B26AC3" w:rsidRPr="004D3B47" w:rsidRDefault="00B26AC3" w:rsidP="00B26AC3">
            <w:pPr>
              <w:ind w:right="26"/>
              <w:jc w:val="right"/>
              <w:rPr>
                <w:rFonts w:asciiTheme="minorHAnsi" w:hAnsiTheme="minorHAnsi" w:cs="Arial"/>
                <w:szCs w:val="23"/>
              </w:rPr>
            </w:pPr>
            <w:r w:rsidRPr="004D3B47">
              <w:t xml:space="preserve"> 184 </w:t>
            </w:r>
          </w:p>
        </w:tc>
        <w:tc>
          <w:tcPr>
            <w:tcW w:w="2147" w:type="dxa"/>
            <w:tcBorders>
              <w:top w:val="nil"/>
              <w:left w:val="nil"/>
              <w:bottom w:val="nil"/>
              <w:right w:val="single" w:sz="4" w:space="0" w:color="auto"/>
            </w:tcBorders>
            <w:shd w:val="clear" w:color="auto" w:fill="auto"/>
            <w:noWrap/>
          </w:tcPr>
          <w:p w14:paraId="46BDA074" w14:textId="2D619C96" w:rsidR="00B26AC3" w:rsidRPr="004D3B47" w:rsidRDefault="00B26AC3" w:rsidP="00B26AC3">
            <w:pPr>
              <w:jc w:val="right"/>
              <w:rPr>
                <w:rFonts w:asciiTheme="minorHAnsi" w:hAnsiTheme="minorHAnsi" w:cs="Arial"/>
                <w:szCs w:val="23"/>
              </w:rPr>
            </w:pPr>
            <w:r w:rsidRPr="004D3B47">
              <w:t xml:space="preserve"> 92.0 </w:t>
            </w:r>
          </w:p>
        </w:tc>
      </w:tr>
      <w:tr w:rsidR="004D3B47" w:rsidRPr="004D3B47" w14:paraId="3547D45C"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5EBE3DA7" w14:textId="77777777" w:rsidR="00B26AC3" w:rsidRPr="004D3B47" w:rsidRDefault="00B26AC3" w:rsidP="00B26AC3">
            <w:pPr>
              <w:keepNext/>
              <w:keepLines/>
              <w:rPr>
                <w:rFonts w:asciiTheme="minorHAnsi" w:eastAsia="Times New Roman" w:hAnsiTheme="minorHAnsi" w:cs="Arial"/>
                <w:szCs w:val="23"/>
                <w:lang w:eastAsia="en-AU"/>
              </w:rPr>
            </w:pPr>
            <w:r w:rsidRPr="004D3B47">
              <w:t>Canterbury</w:t>
            </w:r>
          </w:p>
        </w:tc>
        <w:tc>
          <w:tcPr>
            <w:tcW w:w="2146" w:type="dxa"/>
            <w:tcBorders>
              <w:top w:val="nil"/>
              <w:left w:val="nil"/>
              <w:bottom w:val="nil"/>
              <w:right w:val="nil"/>
            </w:tcBorders>
            <w:shd w:val="clear" w:color="auto" w:fill="auto"/>
            <w:noWrap/>
          </w:tcPr>
          <w:p w14:paraId="435012CC" w14:textId="14C0EDB7" w:rsidR="00B26AC3" w:rsidRPr="004D3B47" w:rsidRDefault="00B26AC3" w:rsidP="00B26AC3">
            <w:pPr>
              <w:ind w:right="26"/>
              <w:jc w:val="right"/>
              <w:rPr>
                <w:rFonts w:asciiTheme="minorHAnsi" w:hAnsiTheme="minorHAnsi" w:cs="Arial"/>
                <w:szCs w:val="23"/>
              </w:rPr>
            </w:pPr>
            <w:r w:rsidRPr="004D3B47">
              <w:t xml:space="preserve"> 847 </w:t>
            </w:r>
          </w:p>
        </w:tc>
        <w:tc>
          <w:tcPr>
            <w:tcW w:w="2147" w:type="dxa"/>
            <w:tcBorders>
              <w:top w:val="nil"/>
              <w:left w:val="nil"/>
              <w:bottom w:val="nil"/>
              <w:right w:val="nil"/>
            </w:tcBorders>
            <w:shd w:val="clear" w:color="auto" w:fill="auto"/>
            <w:noWrap/>
          </w:tcPr>
          <w:p w14:paraId="71EE01DC" w14:textId="486C3EB0" w:rsidR="00B26AC3" w:rsidRPr="004D3B47" w:rsidRDefault="00B26AC3" w:rsidP="00B26AC3">
            <w:pPr>
              <w:ind w:right="26"/>
              <w:jc w:val="right"/>
              <w:rPr>
                <w:rFonts w:asciiTheme="minorHAnsi" w:hAnsiTheme="minorHAnsi" w:cs="Arial"/>
                <w:szCs w:val="23"/>
              </w:rPr>
            </w:pPr>
            <w:r w:rsidRPr="004D3B47">
              <w:t xml:space="preserve"> 742 </w:t>
            </w:r>
          </w:p>
        </w:tc>
        <w:tc>
          <w:tcPr>
            <w:tcW w:w="2147" w:type="dxa"/>
            <w:tcBorders>
              <w:top w:val="nil"/>
              <w:left w:val="nil"/>
              <w:bottom w:val="nil"/>
              <w:right w:val="single" w:sz="4" w:space="0" w:color="auto"/>
            </w:tcBorders>
            <w:shd w:val="clear" w:color="auto" w:fill="auto"/>
            <w:noWrap/>
          </w:tcPr>
          <w:p w14:paraId="52CA4863" w14:textId="54AFCAE9" w:rsidR="00B26AC3" w:rsidRPr="004D3B47" w:rsidRDefault="00B26AC3" w:rsidP="00B26AC3">
            <w:pPr>
              <w:jc w:val="right"/>
              <w:rPr>
                <w:rFonts w:asciiTheme="minorHAnsi" w:hAnsiTheme="minorHAnsi" w:cs="Arial"/>
                <w:szCs w:val="23"/>
              </w:rPr>
            </w:pPr>
            <w:r w:rsidRPr="004D3B47">
              <w:t xml:space="preserve"> 87.6 </w:t>
            </w:r>
          </w:p>
        </w:tc>
      </w:tr>
      <w:tr w:rsidR="004D3B47" w:rsidRPr="004D3B47" w14:paraId="6D03C0D5"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1FAA9176" w14:textId="77777777" w:rsidR="00B26AC3" w:rsidRPr="004D3B47" w:rsidRDefault="00B26AC3" w:rsidP="00B26AC3">
            <w:pPr>
              <w:keepNext/>
              <w:keepLines/>
              <w:rPr>
                <w:rFonts w:asciiTheme="minorHAnsi" w:eastAsia="Times New Roman" w:hAnsiTheme="minorHAnsi" w:cs="Arial"/>
                <w:szCs w:val="23"/>
                <w:lang w:eastAsia="en-AU"/>
              </w:rPr>
            </w:pPr>
            <w:r w:rsidRPr="004D3B47">
              <w:t>Capital &amp; Coast</w:t>
            </w:r>
          </w:p>
        </w:tc>
        <w:tc>
          <w:tcPr>
            <w:tcW w:w="2146" w:type="dxa"/>
            <w:tcBorders>
              <w:top w:val="nil"/>
              <w:left w:val="nil"/>
              <w:bottom w:val="nil"/>
              <w:right w:val="nil"/>
            </w:tcBorders>
            <w:shd w:val="clear" w:color="auto" w:fill="auto"/>
            <w:noWrap/>
          </w:tcPr>
          <w:p w14:paraId="6D9B0CA5" w14:textId="770827FB" w:rsidR="00B26AC3" w:rsidRPr="004D3B47" w:rsidRDefault="00B26AC3" w:rsidP="00B26AC3">
            <w:pPr>
              <w:ind w:right="26"/>
              <w:jc w:val="right"/>
              <w:rPr>
                <w:rFonts w:asciiTheme="minorHAnsi" w:hAnsiTheme="minorHAnsi" w:cs="Arial"/>
                <w:szCs w:val="23"/>
              </w:rPr>
            </w:pPr>
            <w:r w:rsidRPr="004D3B47">
              <w:t xml:space="preserve"> 356 </w:t>
            </w:r>
          </w:p>
        </w:tc>
        <w:tc>
          <w:tcPr>
            <w:tcW w:w="2147" w:type="dxa"/>
            <w:tcBorders>
              <w:top w:val="nil"/>
              <w:left w:val="nil"/>
              <w:bottom w:val="nil"/>
              <w:right w:val="nil"/>
            </w:tcBorders>
            <w:shd w:val="clear" w:color="auto" w:fill="auto"/>
            <w:noWrap/>
          </w:tcPr>
          <w:p w14:paraId="7040F94B" w14:textId="0EF2B223" w:rsidR="00B26AC3" w:rsidRPr="004D3B47" w:rsidRDefault="00B26AC3" w:rsidP="00B26AC3">
            <w:pPr>
              <w:ind w:right="26"/>
              <w:jc w:val="right"/>
              <w:rPr>
                <w:rFonts w:asciiTheme="minorHAnsi" w:hAnsiTheme="minorHAnsi" w:cs="Arial"/>
                <w:szCs w:val="23"/>
              </w:rPr>
            </w:pPr>
            <w:r w:rsidRPr="004D3B47">
              <w:t xml:space="preserve"> 345 </w:t>
            </w:r>
          </w:p>
        </w:tc>
        <w:tc>
          <w:tcPr>
            <w:tcW w:w="2147" w:type="dxa"/>
            <w:tcBorders>
              <w:top w:val="nil"/>
              <w:left w:val="nil"/>
              <w:bottom w:val="nil"/>
              <w:right w:val="single" w:sz="4" w:space="0" w:color="auto"/>
            </w:tcBorders>
            <w:shd w:val="clear" w:color="auto" w:fill="auto"/>
            <w:noWrap/>
          </w:tcPr>
          <w:p w14:paraId="07A8AD0F" w14:textId="0FA89633" w:rsidR="00B26AC3" w:rsidRPr="004D3B47" w:rsidRDefault="00B26AC3" w:rsidP="00B26AC3">
            <w:pPr>
              <w:jc w:val="right"/>
              <w:rPr>
                <w:rFonts w:asciiTheme="minorHAnsi" w:hAnsiTheme="minorHAnsi" w:cs="Arial"/>
                <w:szCs w:val="23"/>
              </w:rPr>
            </w:pPr>
            <w:r w:rsidRPr="004D3B47">
              <w:t xml:space="preserve"> 96.9 </w:t>
            </w:r>
          </w:p>
        </w:tc>
      </w:tr>
      <w:tr w:rsidR="004D3B47" w:rsidRPr="004D3B47" w14:paraId="0731BDAC"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4409A7E9" w14:textId="77777777" w:rsidR="00B26AC3" w:rsidRPr="004D3B47" w:rsidRDefault="00B26AC3" w:rsidP="00B26AC3">
            <w:pPr>
              <w:keepNext/>
              <w:keepLines/>
              <w:rPr>
                <w:rFonts w:asciiTheme="minorHAnsi" w:eastAsia="Times New Roman" w:hAnsiTheme="minorHAnsi" w:cs="Arial"/>
                <w:szCs w:val="23"/>
                <w:lang w:eastAsia="en-AU"/>
              </w:rPr>
            </w:pPr>
            <w:r w:rsidRPr="004D3B47">
              <w:t>Counties Manukau</w:t>
            </w:r>
          </w:p>
        </w:tc>
        <w:tc>
          <w:tcPr>
            <w:tcW w:w="2146" w:type="dxa"/>
            <w:tcBorders>
              <w:top w:val="nil"/>
              <w:left w:val="nil"/>
              <w:bottom w:val="nil"/>
              <w:right w:val="nil"/>
            </w:tcBorders>
            <w:shd w:val="clear" w:color="auto" w:fill="auto"/>
            <w:noWrap/>
          </w:tcPr>
          <w:p w14:paraId="417B6B4A" w14:textId="5196DFD1" w:rsidR="00B26AC3" w:rsidRPr="004D3B47" w:rsidRDefault="00B26AC3" w:rsidP="00B26AC3">
            <w:pPr>
              <w:ind w:right="26"/>
              <w:jc w:val="right"/>
              <w:rPr>
                <w:rFonts w:asciiTheme="minorHAnsi" w:hAnsiTheme="minorHAnsi" w:cs="Arial"/>
                <w:szCs w:val="23"/>
              </w:rPr>
            </w:pPr>
            <w:r w:rsidRPr="004D3B47">
              <w:t xml:space="preserve"> 322 </w:t>
            </w:r>
          </w:p>
        </w:tc>
        <w:tc>
          <w:tcPr>
            <w:tcW w:w="2147" w:type="dxa"/>
            <w:tcBorders>
              <w:top w:val="nil"/>
              <w:left w:val="nil"/>
              <w:bottom w:val="nil"/>
              <w:right w:val="nil"/>
            </w:tcBorders>
            <w:shd w:val="clear" w:color="auto" w:fill="auto"/>
            <w:noWrap/>
          </w:tcPr>
          <w:p w14:paraId="36CFC0F6" w14:textId="24154518" w:rsidR="00B26AC3" w:rsidRPr="004D3B47" w:rsidRDefault="00B26AC3" w:rsidP="00B26AC3">
            <w:pPr>
              <w:ind w:right="26"/>
              <w:jc w:val="right"/>
              <w:rPr>
                <w:rFonts w:asciiTheme="minorHAnsi" w:hAnsiTheme="minorHAnsi" w:cs="Arial"/>
                <w:szCs w:val="23"/>
              </w:rPr>
            </w:pPr>
            <w:r w:rsidRPr="004D3B47">
              <w:t xml:space="preserve"> 286 </w:t>
            </w:r>
          </w:p>
        </w:tc>
        <w:tc>
          <w:tcPr>
            <w:tcW w:w="2147" w:type="dxa"/>
            <w:tcBorders>
              <w:top w:val="nil"/>
              <w:left w:val="nil"/>
              <w:bottom w:val="nil"/>
              <w:right w:val="single" w:sz="4" w:space="0" w:color="auto"/>
            </w:tcBorders>
            <w:shd w:val="clear" w:color="auto" w:fill="auto"/>
            <w:noWrap/>
          </w:tcPr>
          <w:p w14:paraId="5B2A775B" w14:textId="5F088056" w:rsidR="00B26AC3" w:rsidRPr="004D3B47" w:rsidRDefault="00B26AC3" w:rsidP="00B26AC3">
            <w:pPr>
              <w:jc w:val="right"/>
              <w:rPr>
                <w:rFonts w:asciiTheme="minorHAnsi" w:hAnsiTheme="minorHAnsi" w:cs="Arial"/>
                <w:szCs w:val="23"/>
              </w:rPr>
            </w:pPr>
            <w:r w:rsidRPr="004D3B47">
              <w:t xml:space="preserve"> 88.8 </w:t>
            </w:r>
          </w:p>
        </w:tc>
      </w:tr>
      <w:tr w:rsidR="004D3B47" w:rsidRPr="004D3B47" w14:paraId="34863CBB"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1A461A45" w14:textId="77777777" w:rsidR="00B26AC3" w:rsidRPr="004D3B47" w:rsidRDefault="00B26AC3" w:rsidP="00B26AC3">
            <w:pPr>
              <w:keepNext/>
              <w:keepLines/>
              <w:rPr>
                <w:rFonts w:asciiTheme="minorHAnsi" w:eastAsia="Times New Roman" w:hAnsiTheme="minorHAnsi" w:cs="Arial"/>
                <w:szCs w:val="23"/>
                <w:lang w:eastAsia="en-AU"/>
              </w:rPr>
            </w:pPr>
            <w:r w:rsidRPr="004D3B47">
              <w:t>Hawke's Bay</w:t>
            </w:r>
          </w:p>
        </w:tc>
        <w:tc>
          <w:tcPr>
            <w:tcW w:w="2146" w:type="dxa"/>
            <w:tcBorders>
              <w:top w:val="nil"/>
              <w:left w:val="nil"/>
              <w:bottom w:val="nil"/>
              <w:right w:val="nil"/>
            </w:tcBorders>
            <w:shd w:val="clear" w:color="auto" w:fill="auto"/>
            <w:noWrap/>
          </w:tcPr>
          <w:p w14:paraId="0E6A980B" w14:textId="64303C2E" w:rsidR="00B26AC3" w:rsidRPr="004D3B47" w:rsidRDefault="00B26AC3" w:rsidP="00B26AC3">
            <w:pPr>
              <w:ind w:right="26"/>
              <w:jc w:val="right"/>
              <w:rPr>
                <w:rFonts w:asciiTheme="minorHAnsi" w:hAnsiTheme="minorHAnsi" w:cs="Arial"/>
                <w:szCs w:val="23"/>
              </w:rPr>
            </w:pPr>
            <w:r w:rsidRPr="004D3B47">
              <w:t xml:space="preserve"> 160 </w:t>
            </w:r>
          </w:p>
        </w:tc>
        <w:tc>
          <w:tcPr>
            <w:tcW w:w="2147" w:type="dxa"/>
            <w:tcBorders>
              <w:top w:val="nil"/>
              <w:left w:val="nil"/>
              <w:bottom w:val="nil"/>
              <w:right w:val="nil"/>
            </w:tcBorders>
            <w:shd w:val="clear" w:color="auto" w:fill="auto"/>
            <w:noWrap/>
          </w:tcPr>
          <w:p w14:paraId="2A57A2B5" w14:textId="2981A1DB" w:rsidR="00B26AC3" w:rsidRPr="004D3B47" w:rsidRDefault="00B26AC3" w:rsidP="00B26AC3">
            <w:pPr>
              <w:ind w:right="26"/>
              <w:jc w:val="right"/>
              <w:rPr>
                <w:rFonts w:asciiTheme="minorHAnsi" w:hAnsiTheme="minorHAnsi" w:cs="Arial"/>
                <w:szCs w:val="23"/>
              </w:rPr>
            </w:pPr>
            <w:r w:rsidRPr="004D3B47">
              <w:t xml:space="preserve"> 135 </w:t>
            </w:r>
          </w:p>
        </w:tc>
        <w:tc>
          <w:tcPr>
            <w:tcW w:w="2147" w:type="dxa"/>
            <w:tcBorders>
              <w:top w:val="nil"/>
              <w:left w:val="nil"/>
              <w:bottom w:val="nil"/>
              <w:right w:val="single" w:sz="4" w:space="0" w:color="auto"/>
            </w:tcBorders>
            <w:shd w:val="clear" w:color="auto" w:fill="auto"/>
            <w:noWrap/>
          </w:tcPr>
          <w:p w14:paraId="7F09C2E1" w14:textId="6D2B0CAC" w:rsidR="00B26AC3" w:rsidRPr="004D3B47" w:rsidRDefault="00B26AC3" w:rsidP="00B26AC3">
            <w:pPr>
              <w:jc w:val="right"/>
              <w:rPr>
                <w:rFonts w:asciiTheme="minorHAnsi" w:hAnsiTheme="minorHAnsi" w:cs="Arial"/>
                <w:szCs w:val="23"/>
              </w:rPr>
            </w:pPr>
            <w:r w:rsidRPr="004D3B47">
              <w:t xml:space="preserve"> 84.4 </w:t>
            </w:r>
          </w:p>
        </w:tc>
      </w:tr>
      <w:tr w:rsidR="004D3B47" w:rsidRPr="004D3B47" w14:paraId="6D39A703"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1CD4A9AD" w14:textId="77777777" w:rsidR="00B26AC3" w:rsidRPr="004D3B47" w:rsidRDefault="00B26AC3" w:rsidP="00B26AC3">
            <w:pPr>
              <w:keepNext/>
              <w:keepLines/>
              <w:rPr>
                <w:rFonts w:asciiTheme="minorHAnsi" w:eastAsia="Times New Roman" w:hAnsiTheme="minorHAnsi" w:cs="Arial"/>
                <w:szCs w:val="23"/>
                <w:lang w:eastAsia="en-AU"/>
              </w:rPr>
            </w:pPr>
            <w:r w:rsidRPr="004D3B47">
              <w:t>Hutt Valley</w:t>
            </w:r>
          </w:p>
        </w:tc>
        <w:tc>
          <w:tcPr>
            <w:tcW w:w="2146" w:type="dxa"/>
            <w:tcBorders>
              <w:top w:val="nil"/>
              <w:left w:val="nil"/>
              <w:bottom w:val="nil"/>
              <w:right w:val="nil"/>
            </w:tcBorders>
            <w:shd w:val="clear" w:color="auto" w:fill="auto"/>
            <w:noWrap/>
          </w:tcPr>
          <w:p w14:paraId="257E2039" w14:textId="27921294" w:rsidR="00B26AC3" w:rsidRPr="004D3B47" w:rsidRDefault="00B26AC3" w:rsidP="00B26AC3">
            <w:pPr>
              <w:ind w:right="26"/>
              <w:jc w:val="right"/>
              <w:rPr>
                <w:rFonts w:asciiTheme="minorHAnsi" w:hAnsiTheme="minorHAnsi" w:cs="Arial"/>
                <w:szCs w:val="23"/>
              </w:rPr>
            </w:pPr>
            <w:r w:rsidRPr="004D3B47">
              <w:t xml:space="preserve"> 102 </w:t>
            </w:r>
          </w:p>
        </w:tc>
        <w:tc>
          <w:tcPr>
            <w:tcW w:w="2147" w:type="dxa"/>
            <w:tcBorders>
              <w:top w:val="nil"/>
              <w:left w:val="nil"/>
              <w:bottom w:val="nil"/>
              <w:right w:val="nil"/>
            </w:tcBorders>
            <w:shd w:val="clear" w:color="auto" w:fill="auto"/>
            <w:noWrap/>
          </w:tcPr>
          <w:p w14:paraId="72A70465" w14:textId="29DF876B" w:rsidR="00B26AC3" w:rsidRPr="004D3B47" w:rsidRDefault="00B26AC3" w:rsidP="00B26AC3">
            <w:pPr>
              <w:ind w:right="26"/>
              <w:jc w:val="right"/>
              <w:rPr>
                <w:rFonts w:asciiTheme="minorHAnsi" w:hAnsiTheme="minorHAnsi" w:cs="Arial"/>
                <w:szCs w:val="23"/>
              </w:rPr>
            </w:pPr>
            <w:r w:rsidRPr="004D3B47">
              <w:t xml:space="preserve"> 90 </w:t>
            </w:r>
          </w:p>
        </w:tc>
        <w:tc>
          <w:tcPr>
            <w:tcW w:w="2147" w:type="dxa"/>
            <w:tcBorders>
              <w:top w:val="nil"/>
              <w:left w:val="nil"/>
              <w:bottom w:val="nil"/>
              <w:right w:val="single" w:sz="4" w:space="0" w:color="auto"/>
            </w:tcBorders>
            <w:shd w:val="clear" w:color="auto" w:fill="auto"/>
            <w:noWrap/>
          </w:tcPr>
          <w:p w14:paraId="0C6080CB" w14:textId="7F5ACA91" w:rsidR="00B26AC3" w:rsidRPr="004D3B47" w:rsidRDefault="00B26AC3" w:rsidP="00B26AC3">
            <w:pPr>
              <w:jc w:val="right"/>
              <w:rPr>
                <w:rFonts w:asciiTheme="minorHAnsi" w:hAnsiTheme="minorHAnsi" w:cs="Arial"/>
                <w:szCs w:val="23"/>
              </w:rPr>
            </w:pPr>
            <w:r w:rsidRPr="004D3B47">
              <w:t xml:space="preserve"> 88.2 </w:t>
            </w:r>
          </w:p>
        </w:tc>
      </w:tr>
      <w:tr w:rsidR="004D3B47" w:rsidRPr="004D3B47" w14:paraId="6E840772"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57C911EE" w14:textId="77777777" w:rsidR="00B26AC3" w:rsidRPr="004D3B47" w:rsidRDefault="00B26AC3" w:rsidP="00B26AC3">
            <w:pPr>
              <w:keepNext/>
              <w:keepLines/>
              <w:rPr>
                <w:rFonts w:asciiTheme="minorHAnsi" w:eastAsia="Times New Roman" w:hAnsiTheme="minorHAnsi" w:cs="Arial"/>
                <w:szCs w:val="23"/>
                <w:lang w:eastAsia="en-AU"/>
              </w:rPr>
            </w:pPr>
            <w:r w:rsidRPr="004D3B47">
              <w:t>Lakes</w:t>
            </w:r>
          </w:p>
        </w:tc>
        <w:tc>
          <w:tcPr>
            <w:tcW w:w="2146" w:type="dxa"/>
            <w:tcBorders>
              <w:top w:val="nil"/>
              <w:left w:val="nil"/>
              <w:bottom w:val="nil"/>
              <w:right w:val="nil"/>
            </w:tcBorders>
            <w:shd w:val="clear" w:color="auto" w:fill="auto"/>
            <w:noWrap/>
          </w:tcPr>
          <w:p w14:paraId="57C1AA68" w14:textId="591A0D71" w:rsidR="00B26AC3" w:rsidRPr="004D3B47" w:rsidRDefault="00B26AC3" w:rsidP="00B26AC3">
            <w:pPr>
              <w:ind w:right="26"/>
              <w:jc w:val="right"/>
              <w:rPr>
                <w:rFonts w:asciiTheme="minorHAnsi" w:hAnsiTheme="minorHAnsi" w:cs="Arial"/>
                <w:szCs w:val="23"/>
              </w:rPr>
            </w:pPr>
            <w:r w:rsidRPr="004D3B47">
              <w:t xml:space="preserve"> 75 </w:t>
            </w:r>
          </w:p>
        </w:tc>
        <w:tc>
          <w:tcPr>
            <w:tcW w:w="2147" w:type="dxa"/>
            <w:tcBorders>
              <w:top w:val="nil"/>
              <w:left w:val="nil"/>
              <w:bottom w:val="nil"/>
              <w:right w:val="nil"/>
            </w:tcBorders>
            <w:shd w:val="clear" w:color="auto" w:fill="auto"/>
            <w:noWrap/>
          </w:tcPr>
          <w:p w14:paraId="3BB3348B" w14:textId="57829020" w:rsidR="00B26AC3" w:rsidRPr="004D3B47" w:rsidRDefault="00B26AC3" w:rsidP="00B26AC3">
            <w:pPr>
              <w:ind w:right="26"/>
              <w:jc w:val="right"/>
              <w:rPr>
                <w:rFonts w:asciiTheme="minorHAnsi" w:hAnsiTheme="minorHAnsi" w:cs="Arial"/>
                <w:szCs w:val="23"/>
              </w:rPr>
            </w:pPr>
            <w:r w:rsidRPr="004D3B47">
              <w:t xml:space="preserve"> 69 </w:t>
            </w:r>
          </w:p>
        </w:tc>
        <w:tc>
          <w:tcPr>
            <w:tcW w:w="2147" w:type="dxa"/>
            <w:tcBorders>
              <w:top w:val="nil"/>
              <w:left w:val="nil"/>
              <w:bottom w:val="nil"/>
              <w:right w:val="single" w:sz="4" w:space="0" w:color="auto"/>
            </w:tcBorders>
            <w:shd w:val="clear" w:color="auto" w:fill="auto"/>
            <w:noWrap/>
          </w:tcPr>
          <w:p w14:paraId="64F38D63" w14:textId="46E000EE" w:rsidR="00B26AC3" w:rsidRPr="004D3B47" w:rsidRDefault="00B26AC3" w:rsidP="00B26AC3">
            <w:pPr>
              <w:jc w:val="right"/>
              <w:rPr>
                <w:rFonts w:asciiTheme="minorHAnsi" w:hAnsiTheme="minorHAnsi" w:cs="Arial"/>
                <w:szCs w:val="23"/>
              </w:rPr>
            </w:pPr>
            <w:r w:rsidRPr="004D3B47">
              <w:t xml:space="preserve"> 92.0 </w:t>
            </w:r>
          </w:p>
        </w:tc>
      </w:tr>
      <w:tr w:rsidR="004D3B47" w:rsidRPr="004D3B47" w14:paraId="4522F8A7"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5A1EA39D" w14:textId="77777777" w:rsidR="00B26AC3" w:rsidRPr="004D3B47" w:rsidRDefault="00B26AC3" w:rsidP="00B26AC3">
            <w:pPr>
              <w:keepNext/>
              <w:keepLines/>
              <w:rPr>
                <w:rFonts w:asciiTheme="minorHAnsi" w:eastAsia="Times New Roman" w:hAnsiTheme="minorHAnsi" w:cs="Arial"/>
                <w:szCs w:val="23"/>
                <w:lang w:eastAsia="en-AU"/>
              </w:rPr>
            </w:pPr>
            <w:r w:rsidRPr="004D3B47">
              <w:t>Mid Central</w:t>
            </w:r>
          </w:p>
        </w:tc>
        <w:tc>
          <w:tcPr>
            <w:tcW w:w="2146" w:type="dxa"/>
            <w:tcBorders>
              <w:top w:val="nil"/>
              <w:left w:val="nil"/>
              <w:bottom w:val="nil"/>
              <w:right w:val="nil"/>
            </w:tcBorders>
            <w:shd w:val="clear" w:color="auto" w:fill="auto"/>
            <w:noWrap/>
          </w:tcPr>
          <w:p w14:paraId="647799F8" w14:textId="1A90741E" w:rsidR="00B26AC3" w:rsidRPr="004D3B47" w:rsidRDefault="00B26AC3" w:rsidP="00B26AC3">
            <w:pPr>
              <w:ind w:right="26"/>
              <w:jc w:val="right"/>
              <w:rPr>
                <w:rFonts w:asciiTheme="minorHAnsi" w:hAnsiTheme="minorHAnsi" w:cs="Arial"/>
                <w:szCs w:val="23"/>
              </w:rPr>
            </w:pPr>
            <w:r w:rsidRPr="004D3B47">
              <w:t xml:space="preserve"> 130 </w:t>
            </w:r>
          </w:p>
        </w:tc>
        <w:tc>
          <w:tcPr>
            <w:tcW w:w="2147" w:type="dxa"/>
            <w:tcBorders>
              <w:top w:val="nil"/>
              <w:left w:val="nil"/>
              <w:bottom w:val="nil"/>
              <w:right w:val="nil"/>
            </w:tcBorders>
            <w:shd w:val="clear" w:color="auto" w:fill="auto"/>
            <w:noWrap/>
          </w:tcPr>
          <w:p w14:paraId="5B5ABA6D" w14:textId="32C36B94" w:rsidR="00B26AC3" w:rsidRPr="004D3B47" w:rsidRDefault="00B26AC3" w:rsidP="00B26AC3">
            <w:pPr>
              <w:ind w:right="26"/>
              <w:jc w:val="right"/>
              <w:rPr>
                <w:rFonts w:asciiTheme="minorHAnsi" w:hAnsiTheme="minorHAnsi" w:cs="Arial"/>
                <w:szCs w:val="23"/>
              </w:rPr>
            </w:pPr>
            <w:r w:rsidRPr="004D3B47">
              <w:t xml:space="preserve"> 125 </w:t>
            </w:r>
          </w:p>
        </w:tc>
        <w:tc>
          <w:tcPr>
            <w:tcW w:w="2147" w:type="dxa"/>
            <w:tcBorders>
              <w:top w:val="nil"/>
              <w:left w:val="nil"/>
              <w:bottom w:val="nil"/>
              <w:right w:val="single" w:sz="4" w:space="0" w:color="auto"/>
            </w:tcBorders>
            <w:shd w:val="clear" w:color="auto" w:fill="auto"/>
            <w:noWrap/>
          </w:tcPr>
          <w:p w14:paraId="42AEC0B0" w14:textId="0E02EDF3" w:rsidR="00B26AC3" w:rsidRPr="004D3B47" w:rsidRDefault="00B26AC3" w:rsidP="00B26AC3">
            <w:pPr>
              <w:jc w:val="right"/>
              <w:rPr>
                <w:rFonts w:asciiTheme="minorHAnsi" w:hAnsiTheme="minorHAnsi" w:cs="Arial"/>
                <w:szCs w:val="23"/>
              </w:rPr>
            </w:pPr>
            <w:r w:rsidRPr="004D3B47">
              <w:t xml:space="preserve"> 96.2 </w:t>
            </w:r>
          </w:p>
        </w:tc>
      </w:tr>
      <w:tr w:rsidR="004D3B47" w:rsidRPr="004D3B47" w14:paraId="1C6F6AA4"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69A9FAE7" w14:textId="77777777" w:rsidR="00B26AC3" w:rsidRPr="004D3B47" w:rsidRDefault="00B26AC3" w:rsidP="00B26AC3">
            <w:pPr>
              <w:keepNext/>
              <w:keepLines/>
              <w:rPr>
                <w:rFonts w:asciiTheme="minorHAnsi" w:eastAsia="Times New Roman" w:hAnsiTheme="minorHAnsi" w:cs="Arial"/>
                <w:szCs w:val="23"/>
                <w:lang w:eastAsia="en-AU"/>
              </w:rPr>
            </w:pPr>
            <w:r w:rsidRPr="004D3B47">
              <w:t>Nelson Marlborough</w:t>
            </w:r>
          </w:p>
        </w:tc>
        <w:tc>
          <w:tcPr>
            <w:tcW w:w="2146" w:type="dxa"/>
            <w:tcBorders>
              <w:top w:val="nil"/>
              <w:left w:val="nil"/>
              <w:bottom w:val="nil"/>
              <w:right w:val="nil"/>
            </w:tcBorders>
            <w:shd w:val="clear" w:color="auto" w:fill="auto"/>
            <w:noWrap/>
          </w:tcPr>
          <w:p w14:paraId="390B60C3" w14:textId="216F4D4F" w:rsidR="00B26AC3" w:rsidRPr="004D3B47" w:rsidRDefault="00B26AC3" w:rsidP="00B26AC3">
            <w:pPr>
              <w:ind w:right="26"/>
              <w:jc w:val="right"/>
              <w:rPr>
                <w:rFonts w:asciiTheme="minorHAnsi" w:hAnsiTheme="minorHAnsi" w:cs="Arial"/>
                <w:szCs w:val="23"/>
              </w:rPr>
            </w:pPr>
            <w:r w:rsidRPr="004D3B47">
              <w:t xml:space="preserve"> 130 </w:t>
            </w:r>
          </w:p>
        </w:tc>
        <w:tc>
          <w:tcPr>
            <w:tcW w:w="2147" w:type="dxa"/>
            <w:tcBorders>
              <w:top w:val="nil"/>
              <w:left w:val="nil"/>
              <w:bottom w:val="nil"/>
              <w:right w:val="nil"/>
            </w:tcBorders>
            <w:shd w:val="clear" w:color="auto" w:fill="auto"/>
            <w:noWrap/>
          </w:tcPr>
          <w:p w14:paraId="048BE173" w14:textId="45F594DC" w:rsidR="00B26AC3" w:rsidRPr="004D3B47" w:rsidRDefault="00B26AC3" w:rsidP="00B26AC3">
            <w:pPr>
              <w:ind w:right="26"/>
              <w:jc w:val="right"/>
              <w:rPr>
                <w:rFonts w:asciiTheme="minorHAnsi" w:hAnsiTheme="minorHAnsi" w:cs="Arial"/>
                <w:szCs w:val="23"/>
              </w:rPr>
            </w:pPr>
            <w:r w:rsidRPr="004D3B47">
              <w:t xml:space="preserve"> 115 </w:t>
            </w:r>
          </w:p>
        </w:tc>
        <w:tc>
          <w:tcPr>
            <w:tcW w:w="2147" w:type="dxa"/>
            <w:tcBorders>
              <w:top w:val="nil"/>
              <w:left w:val="nil"/>
              <w:bottom w:val="nil"/>
              <w:right w:val="single" w:sz="4" w:space="0" w:color="auto"/>
            </w:tcBorders>
            <w:shd w:val="clear" w:color="auto" w:fill="auto"/>
            <w:noWrap/>
          </w:tcPr>
          <w:p w14:paraId="0554ACA2" w14:textId="6DED6266" w:rsidR="00B26AC3" w:rsidRPr="004D3B47" w:rsidRDefault="00B26AC3" w:rsidP="00B26AC3">
            <w:pPr>
              <w:jc w:val="right"/>
              <w:rPr>
                <w:rFonts w:asciiTheme="minorHAnsi" w:hAnsiTheme="minorHAnsi" w:cs="Arial"/>
                <w:szCs w:val="23"/>
              </w:rPr>
            </w:pPr>
            <w:r w:rsidRPr="004D3B47">
              <w:t xml:space="preserve"> 88.5 </w:t>
            </w:r>
          </w:p>
        </w:tc>
      </w:tr>
      <w:tr w:rsidR="004D3B47" w:rsidRPr="004D3B47" w14:paraId="1C7FD542"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795ADA5C" w14:textId="77777777" w:rsidR="00B26AC3" w:rsidRPr="004D3B47" w:rsidRDefault="00B26AC3" w:rsidP="00B26AC3">
            <w:pPr>
              <w:keepNext/>
              <w:keepLines/>
              <w:rPr>
                <w:rFonts w:asciiTheme="minorHAnsi" w:eastAsia="Times New Roman" w:hAnsiTheme="minorHAnsi" w:cs="Arial"/>
                <w:szCs w:val="23"/>
                <w:lang w:eastAsia="en-AU"/>
              </w:rPr>
            </w:pPr>
            <w:r w:rsidRPr="004D3B47">
              <w:t>Northland</w:t>
            </w:r>
          </w:p>
        </w:tc>
        <w:tc>
          <w:tcPr>
            <w:tcW w:w="2146" w:type="dxa"/>
            <w:tcBorders>
              <w:top w:val="nil"/>
              <w:left w:val="nil"/>
              <w:bottom w:val="nil"/>
              <w:right w:val="nil"/>
            </w:tcBorders>
            <w:shd w:val="clear" w:color="auto" w:fill="auto"/>
            <w:noWrap/>
          </w:tcPr>
          <w:p w14:paraId="2D77F1E3" w14:textId="46E4E368" w:rsidR="00B26AC3" w:rsidRPr="004D3B47" w:rsidRDefault="00B26AC3" w:rsidP="00B26AC3">
            <w:pPr>
              <w:ind w:right="26"/>
              <w:jc w:val="right"/>
              <w:rPr>
                <w:rFonts w:asciiTheme="minorHAnsi" w:hAnsiTheme="minorHAnsi" w:cs="Arial"/>
                <w:szCs w:val="23"/>
              </w:rPr>
            </w:pPr>
            <w:r w:rsidRPr="004D3B47">
              <w:t xml:space="preserve"> 78 </w:t>
            </w:r>
          </w:p>
        </w:tc>
        <w:tc>
          <w:tcPr>
            <w:tcW w:w="2147" w:type="dxa"/>
            <w:tcBorders>
              <w:top w:val="nil"/>
              <w:left w:val="nil"/>
              <w:bottom w:val="nil"/>
              <w:right w:val="nil"/>
            </w:tcBorders>
            <w:shd w:val="clear" w:color="auto" w:fill="auto"/>
            <w:noWrap/>
          </w:tcPr>
          <w:p w14:paraId="6D874BAF" w14:textId="55F4EC77" w:rsidR="00B26AC3" w:rsidRPr="004D3B47" w:rsidRDefault="00B26AC3" w:rsidP="00B26AC3">
            <w:pPr>
              <w:ind w:right="26"/>
              <w:jc w:val="right"/>
              <w:rPr>
                <w:rFonts w:asciiTheme="minorHAnsi" w:hAnsiTheme="minorHAnsi" w:cs="Arial"/>
                <w:szCs w:val="23"/>
              </w:rPr>
            </w:pPr>
            <w:r w:rsidRPr="004D3B47">
              <w:t xml:space="preserve"> 62 </w:t>
            </w:r>
          </w:p>
        </w:tc>
        <w:tc>
          <w:tcPr>
            <w:tcW w:w="2147" w:type="dxa"/>
            <w:tcBorders>
              <w:top w:val="nil"/>
              <w:left w:val="nil"/>
              <w:bottom w:val="nil"/>
              <w:right w:val="single" w:sz="4" w:space="0" w:color="auto"/>
            </w:tcBorders>
            <w:shd w:val="clear" w:color="auto" w:fill="auto"/>
            <w:noWrap/>
          </w:tcPr>
          <w:p w14:paraId="7A6F5794" w14:textId="30206959" w:rsidR="00B26AC3" w:rsidRPr="004D3B47" w:rsidRDefault="00B26AC3" w:rsidP="00B26AC3">
            <w:pPr>
              <w:jc w:val="right"/>
              <w:rPr>
                <w:rFonts w:asciiTheme="minorHAnsi" w:hAnsiTheme="minorHAnsi" w:cs="Arial"/>
                <w:szCs w:val="23"/>
              </w:rPr>
            </w:pPr>
            <w:r w:rsidRPr="004D3B47">
              <w:t xml:space="preserve"> 79.5 </w:t>
            </w:r>
          </w:p>
        </w:tc>
      </w:tr>
      <w:tr w:rsidR="004D3B47" w:rsidRPr="004D3B47" w14:paraId="6C828A46"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6F250EA1" w14:textId="77777777" w:rsidR="00B26AC3" w:rsidRPr="004D3B47" w:rsidRDefault="00B26AC3" w:rsidP="00B26AC3">
            <w:pPr>
              <w:keepNext/>
              <w:keepLines/>
              <w:rPr>
                <w:rFonts w:asciiTheme="minorHAnsi" w:eastAsia="Times New Roman" w:hAnsiTheme="minorHAnsi" w:cs="Arial"/>
                <w:szCs w:val="23"/>
                <w:lang w:eastAsia="en-AU"/>
              </w:rPr>
            </w:pPr>
            <w:r w:rsidRPr="004D3B47">
              <w:t>South Canterbury</w:t>
            </w:r>
          </w:p>
        </w:tc>
        <w:tc>
          <w:tcPr>
            <w:tcW w:w="2146" w:type="dxa"/>
            <w:tcBorders>
              <w:top w:val="nil"/>
              <w:left w:val="nil"/>
              <w:bottom w:val="nil"/>
              <w:right w:val="nil"/>
            </w:tcBorders>
            <w:shd w:val="clear" w:color="auto" w:fill="auto"/>
            <w:noWrap/>
          </w:tcPr>
          <w:p w14:paraId="7BAF2587" w14:textId="6676462F" w:rsidR="00B26AC3" w:rsidRPr="004D3B47" w:rsidRDefault="00B26AC3" w:rsidP="00B26AC3">
            <w:pPr>
              <w:ind w:right="26"/>
              <w:jc w:val="right"/>
              <w:rPr>
                <w:rFonts w:asciiTheme="minorHAnsi" w:hAnsiTheme="minorHAnsi" w:cs="Arial"/>
                <w:szCs w:val="23"/>
              </w:rPr>
            </w:pPr>
            <w:r w:rsidRPr="004D3B47">
              <w:t xml:space="preserve"> 54 </w:t>
            </w:r>
          </w:p>
        </w:tc>
        <w:tc>
          <w:tcPr>
            <w:tcW w:w="2147" w:type="dxa"/>
            <w:tcBorders>
              <w:top w:val="nil"/>
              <w:left w:val="nil"/>
              <w:bottom w:val="nil"/>
              <w:right w:val="nil"/>
            </w:tcBorders>
            <w:shd w:val="clear" w:color="auto" w:fill="auto"/>
            <w:noWrap/>
          </w:tcPr>
          <w:p w14:paraId="093FB3BE" w14:textId="626F6485" w:rsidR="00B26AC3" w:rsidRPr="004D3B47" w:rsidRDefault="00B26AC3" w:rsidP="00B26AC3">
            <w:pPr>
              <w:ind w:right="26"/>
              <w:jc w:val="right"/>
              <w:rPr>
                <w:rFonts w:asciiTheme="minorHAnsi" w:hAnsiTheme="minorHAnsi" w:cs="Arial"/>
                <w:szCs w:val="23"/>
              </w:rPr>
            </w:pPr>
            <w:r w:rsidRPr="004D3B47">
              <w:t xml:space="preserve"> 44 </w:t>
            </w:r>
          </w:p>
        </w:tc>
        <w:tc>
          <w:tcPr>
            <w:tcW w:w="2147" w:type="dxa"/>
            <w:tcBorders>
              <w:top w:val="nil"/>
              <w:left w:val="nil"/>
              <w:bottom w:val="nil"/>
              <w:right w:val="single" w:sz="4" w:space="0" w:color="auto"/>
            </w:tcBorders>
            <w:shd w:val="clear" w:color="auto" w:fill="auto"/>
            <w:noWrap/>
          </w:tcPr>
          <w:p w14:paraId="6BDF31B3" w14:textId="66702E49" w:rsidR="00B26AC3" w:rsidRPr="004D3B47" w:rsidRDefault="00B26AC3" w:rsidP="00B26AC3">
            <w:pPr>
              <w:jc w:val="right"/>
              <w:rPr>
                <w:rFonts w:asciiTheme="minorHAnsi" w:hAnsiTheme="minorHAnsi" w:cs="Arial"/>
                <w:szCs w:val="23"/>
              </w:rPr>
            </w:pPr>
            <w:r w:rsidRPr="004D3B47">
              <w:t xml:space="preserve"> 81.5 </w:t>
            </w:r>
          </w:p>
        </w:tc>
      </w:tr>
      <w:tr w:rsidR="004D3B47" w:rsidRPr="004D3B47" w14:paraId="5698CACB"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66FF8F25" w14:textId="77777777" w:rsidR="00B26AC3" w:rsidRPr="004D3B47" w:rsidRDefault="00B26AC3" w:rsidP="00B26AC3">
            <w:pPr>
              <w:keepNext/>
              <w:keepLines/>
              <w:rPr>
                <w:rFonts w:asciiTheme="minorHAnsi" w:eastAsia="Times New Roman" w:hAnsiTheme="minorHAnsi" w:cs="Arial"/>
                <w:szCs w:val="23"/>
                <w:lang w:eastAsia="en-AU"/>
              </w:rPr>
            </w:pPr>
            <w:r w:rsidRPr="004D3B47">
              <w:t>Southern</w:t>
            </w:r>
          </w:p>
        </w:tc>
        <w:tc>
          <w:tcPr>
            <w:tcW w:w="2146" w:type="dxa"/>
            <w:tcBorders>
              <w:top w:val="nil"/>
              <w:left w:val="nil"/>
              <w:bottom w:val="nil"/>
              <w:right w:val="nil"/>
            </w:tcBorders>
            <w:shd w:val="clear" w:color="auto" w:fill="auto"/>
            <w:noWrap/>
          </w:tcPr>
          <w:p w14:paraId="7523780C" w14:textId="78AC9CE7" w:rsidR="00B26AC3" w:rsidRPr="004D3B47" w:rsidRDefault="00B26AC3" w:rsidP="00B26AC3">
            <w:pPr>
              <w:ind w:right="26"/>
              <w:jc w:val="right"/>
              <w:rPr>
                <w:rFonts w:asciiTheme="minorHAnsi" w:hAnsiTheme="minorHAnsi" w:cs="Arial"/>
                <w:szCs w:val="23"/>
              </w:rPr>
            </w:pPr>
            <w:r w:rsidRPr="004D3B47">
              <w:t xml:space="preserve"> 437 </w:t>
            </w:r>
          </w:p>
        </w:tc>
        <w:tc>
          <w:tcPr>
            <w:tcW w:w="2147" w:type="dxa"/>
            <w:tcBorders>
              <w:top w:val="nil"/>
              <w:left w:val="nil"/>
              <w:bottom w:val="nil"/>
              <w:right w:val="nil"/>
            </w:tcBorders>
            <w:shd w:val="clear" w:color="auto" w:fill="auto"/>
            <w:noWrap/>
          </w:tcPr>
          <w:p w14:paraId="6CC15CFE" w14:textId="110C49D3" w:rsidR="00B26AC3" w:rsidRPr="004D3B47" w:rsidRDefault="00B26AC3" w:rsidP="00B26AC3">
            <w:pPr>
              <w:ind w:right="26"/>
              <w:jc w:val="right"/>
              <w:rPr>
                <w:rFonts w:asciiTheme="minorHAnsi" w:hAnsiTheme="minorHAnsi" w:cs="Arial"/>
                <w:szCs w:val="23"/>
              </w:rPr>
            </w:pPr>
            <w:r w:rsidRPr="004D3B47">
              <w:t xml:space="preserve"> 392 </w:t>
            </w:r>
          </w:p>
        </w:tc>
        <w:tc>
          <w:tcPr>
            <w:tcW w:w="2147" w:type="dxa"/>
            <w:tcBorders>
              <w:top w:val="nil"/>
              <w:left w:val="nil"/>
              <w:bottom w:val="nil"/>
              <w:right w:val="single" w:sz="4" w:space="0" w:color="auto"/>
            </w:tcBorders>
            <w:shd w:val="clear" w:color="auto" w:fill="auto"/>
            <w:noWrap/>
          </w:tcPr>
          <w:p w14:paraId="51196732" w14:textId="7A3DDA85" w:rsidR="00B26AC3" w:rsidRPr="004D3B47" w:rsidRDefault="00B26AC3" w:rsidP="00B26AC3">
            <w:pPr>
              <w:jc w:val="right"/>
              <w:rPr>
                <w:rFonts w:asciiTheme="minorHAnsi" w:hAnsiTheme="minorHAnsi" w:cs="Arial"/>
                <w:szCs w:val="23"/>
              </w:rPr>
            </w:pPr>
            <w:r w:rsidRPr="004D3B47">
              <w:t xml:space="preserve"> 89.7 </w:t>
            </w:r>
          </w:p>
        </w:tc>
      </w:tr>
      <w:tr w:rsidR="004D3B47" w:rsidRPr="004D3B47" w14:paraId="6D366746"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3EA8C196" w14:textId="77777777" w:rsidR="00B26AC3" w:rsidRPr="004D3B47" w:rsidRDefault="00B26AC3" w:rsidP="00B26AC3">
            <w:pPr>
              <w:keepNext/>
              <w:keepLines/>
              <w:rPr>
                <w:rFonts w:asciiTheme="minorHAnsi" w:eastAsia="Times New Roman" w:hAnsiTheme="minorHAnsi" w:cs="Arial"/>
                <w:szCs w:val="23"/>
                <w:lang w:eastAsia="en-AU"/>
              </w:rPr>
            </w:pPr>
            <w:r w:rsidRPr="004D3B47">
              <w:t>Tairawhiti</w:t>
            </w:r>
          </w:p>
        </w:tc>
        <w:tc>
          <w:tcPr>
            <w:tcW w:w="2146" w:type="dxa"/>
            <w:tcBorders>
              <w:top w:val="nil"/>
              <w:left w:val="nil"/>
              <w:bottom w:val="nil"/>
              <w:right w:val="nil"/>
            </w:tcBorders>
            <w:shd w:val="clear" w:color="auto" w:fill="auto"/>
            <w:noWrap/>
          </w:tcPr>
          <w:p w14:paraId="6B176A49" w14:textId="31F50F49" w:rsidR="00B26AC3" w:rsidRPr="004D3B47" w:rsidRDefault="00B26AC3" w:rsidP="00B26AC3">
            <w:pPr>
              <w:ind w:right="26"/>
              <w:jc w:val="right"/>
              <w:rPr>
                <w:rFonts w:asciiTheme="minorHAnsi" w:hAnsiTheme="minorHAnsi" w:cs="Arial"/>
                <w:szCs w:val="23"/>
              </w:rPr>
            </w:pPr>
            <w:r w:rsidRPr="004D3B47">
              <w:t xml:space="preserve"> 20 </w:t>
            </w:r>
          </w:p>
        </w:tc>
        <w:tc>
          <w:tcPr>
            <w:tcW w:w="2147" w:type="dxa"/>
            <w:tcBorders>
              <w:top w:val="nil"/>
              <w:left w:val="nil"/>
              <w:bottom w:val="nil"/>
              <w:right w:val="nil"/>
            </w:tcBorders>
            <w:shd w:val="clear" w:color="auto" w:fill="auto"/>
            <w:noWrap/>
          </w:tcPr>
          <w:p w14:paraId="7C5567B4" w14:textId="21583DCF" w:rsidR="00B26AC3" w:rsidRPr="004D3B47" w:rsidRDefault="00B26AC3" w:rsidP="00B26AC3">
            <w:pPr>
              <w:ind w:right="26"/>
              <w:jc w:val="right"/>
              <w:rPr>
                <w:rFonts w:asciiTheme="minorHAnsi" w:hAnsiTheme="minorHAnsi" w:cs="Arial"/>
                <w:szCs w:val="23"/>
              </w:rPr>
            </w:pPr>
            <w:r w:rsidRPr="004D3B47">
              <w:t xml:space="preserve"> 16 </w:t>
            </w:r>
          </w:p>
        </w:tc>
        <w:tc>
          <w:tcPr>
            <w:tcW w:w="2147" w:type="dxa"/>
            <w:tcBorders>
              <w:top w:val="nil"/>
              <w:left w:val="nil"/>
              <w:bottom w:val="nil"/>
              <w:right w:val="single" w:sz="4" w:space="0" w:color="auto"/>
            </w:tcBorders>
            <w:shd w:val="clear" w:color="auto" w:fill="auto"/>
            <w:noWrap/>
          </w:tcPr>
          <w:p w14:paraId="737867E3" w14:textId="51480351" w:rsidR="00B26AC3" w:rsidRPr="004D3B47" w:rsidRDefault="00B26AC3" w:rsidP="00B26AC3">
            <w:pPr>
              <w:jc w:val="right"/>
              <w:rPr>
                <w:rFonts w:asciiTheme="minorHAnsi" w:hAnsiTheme="minorHAnsi" w:cs="Arial"/>
                <w:szCs w:val="23"/>
              </w:rPr>
            </w:pPr>
            <w:r w:rsidRPr="004D3B47">
              <w:t xml:space="preserve"> 80.0 </w:t>
            </w:r>
          </w:p>
        </w:tc>
      </w:tr>
      <w:tr w:rsidR="004D3B47" w:rsidRPr="004D3B47" w14:paraId="212CCC5E"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5B24D35A" w14:textId="77777777" w:rsidR="00B26AC3" w:rsidRPr="004D3B47" w:rsidRDefault="00B26AC3" w:rsidP="00B26AC3">
            <w:pPr>
              <w:keepNext/>
              <w:keepLines/>
              <w:rPr>
                <w:rFonts w:asciiTheme="minorHAnsi" w:eastAsia="Times New Roman" w:hAnsiTheme="minorHAnsi" w:cs="Arial"/>
                <w:szCs w:val="23"/>
                <w:lang w:eastAsia="en-AU"/>
              </w:rPr>
            </w:pPr>
            <w:r w:rsidRPr="004D3B47">
              <w:t>Taranaki</w:t>
            </w:r>
          </w:p>
        </w:tc>
        <w:tc>
          <w:tcPr>
            <w:tcW w:w="2146" w:type="dxa"/>
            <w:tcBorders>
              <w:top w:val="nil"/>
              <w:left w:val="nil"/>
              <w:bottom w:val="nil"/>
              <w:right w:val="nil"/>
            </w:tcBorders>
            <w:shd w:val="clear" w:color="auto" w:fill="auto"/>
            <w:noWrap/>
          </w:tcPr>
          <w:p w14:paraId="2ECD0554" w14:textId="52B42174" w:rsidR="00B26AC3" w:rsidRPr="004D3B47" w:rsidRDefault="00B26AC3" w:rsidP="00B26AC3">
            <w:pPr>
              <w:ind w:right="26"/>
              <w:jc w:val="right"/>
              <w:rPr>
                <w:rFonts w:asciiTheme="minorHAnsi" w:hAnsiTheme="minorHAnsi" w:cs="Arial"/>
                <w:szCs w:val="23"/>
              </w:rPr>
            </w:pPr>
            <w:r w:rsidRPr="004D3B47">
              <w:t xml:space="preserve"> 107 </w:t>
            </w:r>
          </w:p>
        </w:tc>
        <w:tc>
          <w:tcPr>
            <w:tcW w:w="2147" w:type="dxa"/>
            <w:tcBorders>
              <w:top w:val="nil"/>
              <w:left w:val="nil"/>
              <w:bottom w:val="nil"/>
              <w:right w:val="nil"/>
            </w:tcBorders>
            <w:shd w:val="clear" w:color="auto" w:fill="auto"/>
            <w:noWrap/>
          </w:tcPr>
          <w:p w14:paraId="0A5234FF" w14:textId="63742F9D" w:rsidR="00B26AC3" w:rsidRPr="004D3B47" w:rsidRDefault="00B26AC3" w:rsidP="00B26AC3">
            <w:pPr>
              <w:ind w:right="26"/>
              <w:jc w:val="right"/>
              <w:rPr>
                <w:rFonts w:asciiTheme="minorHAnsi" w:hAnsiTheme="minorHAnsi" w:cs="Arial"/>
                <w:szCs w:val="23"/>
              </w:rPr>
            </w:pPr>
            <w:r w:rsidRPr="004D3B47">
              <w:t xml:space="preserve"> 96 </w:t>
            </w:r>
          </w:p>
        </w:tc>
        <w:tc>
          <w:tcPr>
            <w:tcW w:w="2147" w:type="dxa"/>
            <w:tcBorders>
              <w:top w:val="nil"/>
              <w:left w:val="nil"/>
              <w:bottom w:val="nil"/>
              <w:right w:val="single" w:sz="4" w:space="0" w:color="auto"/>
            </w:tcBorders>
            <w:shd w:val="clear" w:color="auto" w:fill="auto"/>
            <w:noWrap/>
          </w:tcPr>
          <w:p w14:paraId="0EC7C713" w14:textId="7B537705" w:rsidR="00B26AC3" w:rsidRPr="004D3B47" w:rsidRDefault="00B26AC3" w:rsidP="00B26AC3">
            <w:pPr>
              <w:jc w:val="right"/>
              <w:rPr>
                <w:rFonts w:asciiTheme="minorHAnsi" w:hAnsiTheme="minorHAnsi" w:cs="Arial"/>
                <w:szCs w:val="23"/>
              </w:rPr>
            </w:pPr>
            <w:r w:rsidRPr="004D3B47">
              <w:t xml:space="preserve"> 89.7 </w:t>
            </w:r>
          </w:p>
        </w:tc>
      </w:tr>
      <w:tr w:rsidR="004D3B47" w:rsidRPr="004D3B47" w14:paraId="74402A8E"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4EA8E8EC" w14:textId="77777777" w:rsidR="00B26AC3" w:rsidRPr="004D3B47" w:rsidRDefault="00B26AC3" w:rsidP="00B26AC3">
            <w:pPr>
              <w:keepNext/>
              <w:keepLines/>
              <w:rPr>
                <w:rFonts w:asciiTheme="minorHAnsi" w:eastAsia="Times New Roman" w:hAnsiTheme="minorHAnsi" w:cs="Arial"/>
                <w:szCs w:val="23"/>
                <w:lang w:eastAsia="en-AU"/>
              </w:rPr>
            </w:pPr>
            <w:r w:rsidRPr="004D3B47">
              <w:t>Waikato</w:t>
            </w:r>
          </w:p>
        </w:tc>
        <w:tc>
          <w:tcPr>
            <w:tcW w:w="2146" w:type="dxa"/>
            <w:tcBorders>
              <w:top w:val="nil"/>
              <w:left w:val="nil"/>
              <w:bottom w:val="nil"/>
              <w:right w:val="nil"/>
            </w:tcBorders>
            <w:shd w:val="clear" w:color="auto" w:fill="auto"/>
            <w:noWrap/>
          </w:tcPr>
          <w:p w14:paraId="40FC771B" w14:textId="4C09E49D" w:rsidR="00B26AC3" w:rsidRPr="004D3B47" w:rsidRDefault="00B26AC3" w:rsidP="00B26AC3">
            <w:pPr>
              <w:ind w:right="26"/>
              <w:jc w:val="right"/>
              <w:rPr>
                <w:rFonts w:asciiTheme="minorHAnsi" w:hAnsiTheme="minorHAnsi" w:cs="Arial"/>
                <w:szCs w:val="23"/>
              </w:rPr>
            </w:pPr>
            <w:r w:rsidRPr="004D3B47">
              <w:t xml:space="preserve"> 343 </w:t>
            </w:r>
          </w:p>
        </w:tc>
        <w:tc>
          <w:tcPr>
            <w:tcW w:w="2147" w:type="dxa"/>
            <w:tcBorders>
              <w:top w:val="nil"/>
              <w:left w:val="nil"/>
              <w:bottom w:val="nil"/>
              <w:right w:val="nil"/>
            </w:tcBorders>
            <w:shd w:val="clear" w:color="auto" w:fill="auto"/>
            <w:noWrap/>
          </w:tcPr>
          <w:p w14:paraId="30722AB0" w14:textId="32944728" w:rsidR="00B26AC3" w:rsidRPr="004D3B47" w:rsidRDefault="00B26AC3" w:rsidP="00B26AC3">
            <w:pPr>
              <w:ind w:right="26"/>
              <w:jc w:val="right"/>
              <w:rPr>
                <w:rFonts w:asciiTheme="minorHAnsi" w:hAnsiTheme="minorHAnsi" w:cs="Arial"/>
                <w:szCs w:val="23"/>
              </w:rPr>
            </w:pPr>
            <w:r w:rsidRPr="004D3B47">
              <w:t xml:space="preserve"> 315 </w:t>
            </w:r>
          </w:p>
        </w:tc>
        <w:tc>
          <w:tcPr>
            <w:tcW w:w="2147" w:type="dxa"/>
            <w:tcBorders>
              <w:top w:val="nil"/>
              <w:left w:val="nil"/>
              <w:bottom w:val="nil"/>
              <w:right w:val="single" w:sz="4" w:space="0" w:color="auto"/>
            </w:tcBorders>
            <w:shd w:val="clear" w:color="auto" w:fill="auto"/>
            <w:noWrap/>
          </w:tcPr>
          <w:p w14:paraId="26DC80A6" w14:textId="7D7AA77D" w:rsidR="00B26AC3" w:rsidRPr="004D3B47" w:rsidRDefault="00B26AC3" w:rsidP="00B26AC3">
            <w:pPr>
              <w:jc w:val="right"/>
              <w:rPr>
                <w:rFonts w:asciiTheme="minorHAnsi" w:hAnsiTheme="minorHAnsi" w:cs="Arial"/>
                <w:szCs w:val="23"/>
              </w:rPr>
            </w:pPr>
            <w:r w:rsidRPr="004D3B47">
              <w:t xml:space="preserve"> 91.8 </w:t>
            </w:r>
          </w:p>
        </w:tc>
      </w:tr>
      <w:tr w:rsidR="004D3B47" w:rsidRPr="004D3B47" w14:paraId="452D3920"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5CAD8A03" w14:textId="77777777" w:rsidR="00B26AC3" w:rsidRPr="004D3B47" w:rsidRDefault="00B26AC3" w:rsidP="00B26AC3">
            <w:pPr>
              <w:keepNext/>
              <w:keepLines/>
              <w:rPr>
                <w:rFonts w:asciiTheme="minorHAnsi" w:eastAsia="Times New Roman" w:hAnsiTheme="minorHAnsi" w:cs="Arial"/>
                <w:szCs w:val="23"/>
                <w:lang w:eastAsia="en-AU"/>
              </w:rPr>
            </w:pPr>
            <w:r w:rsidRPr="004D3B47">
              <w:t>Wairarapa</w:t>
            </w:r>
          </w:p>
        </w:tc>
        <w:tc>
          <w:tcPr>
            <w:tcW w:w="2146" w:type="dxa"/>
            <w:tcBorders>
              <w:top w:val="nil"/>
              <w:left w:val="nil"/>
              <w:bottom w:val="nil"/>
              <w:right w:val="nil"/>
            </w:tcBorders>
            <w:shd w:val="clear" w:color="auto" w:fill="auto"/>
            <w:noWrap/>
          </w:tcPr>
          <w:p w14:paraId="08947BD2" w14:textId="65785E12" w:rsidR="00B26AC3" w:rsidRPr="004D3B47" w:rsidRDefault="00B26AC3" w:rsidP="00B26AC3">
            <w:pPr>
              <w:ind w:right="26"/>
              <w:jc w:val="right"/>
              <w:rPr>
                <w:rFonts w:asciiTheme="minorHAnsi" w:hAnsiTheme="minorHAnsi" w:cs="Arial"/>
                <w:szCs w:val="23"/>
              </w:rPr>
            </w:pPr>
            <w:r w:rsidRPr="004D3B47">
              <w:t xml:space="preserve"> 34 </w:t>
            </w:r>
          </w:p>
        </w:tc>
        <w:tc>
          <w:tcPr>
            <w:tcW w:w="2147" w:type="dxa"/>
            <w:tcBorders>
              <w:top w:val="nil"/>
              <w:left w:val="nil"/>
              <w:bottom w:val="nil"/>
              <w:right w:val="nil"/>
            </w:tcBorders>
            <w:shd w:val="clear" w:color="auto" w:fill="auto"/>
            <w:noWrap/>
          </w:tcPr>
          <w:p w14:paraId="435EDBE4" w14:textId="55BDB586" w:rsidR="00B26AC3" w:rsidRPr="004D3B47" w:rsidRDefault="00B26AC3" w:rsidP="00B26AC3">
            <w:pPr>
              <w:ind w:right="26"/>
              <w:jc w:val="right"/>
              <w:rPr>
                <w:rFonts w:asciiTheme="minorHAnsi" w:hAnsiTheme="minorHAnsi" w:cs="Arial"/>
                <w:szCs w:val="23"/>
              </w:rPr>
            </w:pPr>
            <w:r w:rsidRPr="004D3B47">
              <w:t xml:space="preserve"> 30 </w:t>
            </w:r>
          </w:p>
        </w:tc>
        <w:tc>
          <w:tcPr>
            <w:tcW w:w="2147" w:type="dxa"/>
            <w:tcBorders>
              <w:top w:val="nil"/>
              <w:left w:val="nil"/>
              <w:bottom w:val="nil"/>
              <w:right w:val="single" w:sz="4" w:space="0" w:color="auto"/>
            </w:tcBorders>
            <w:shd w:val="clear" w:color="auto" w:fill="auto"/>
            <w:noWrap/>
          </w:tcPr>
          <w:p w14:paraId="292680F0" w14:textId="69E9BF7A" w:rsidR="00B26AC3" w:rsidRPr="004D3B47" w:rsidRDefault="00B26AC3" w:rsidP="00B26AC3">
            <w:pPr>
              <w:jc w:val="right"/>
              <w:rPr>
                <w:rFonts w:asciiTheme="minorHAnsi" w:hAnsiTheme="minorHAnsi" w:cs="Arial"/>
                <w:szCs w:val="23"/>
              </w:rPr>
            </w:pPr>
            <w:r w:rsidRPr="004D3B47">
              <w:t xml:space="preserve"> 88.2 </w:t>
            </w:r>
          </w:p>
        </w:tc>
      </w:tr>
      <w:tr w:rsidR="004D3B47" w:rsidRPr="004D3B47" w14:paraId="2EB2911D"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72F55478" w14:textId="77777777" w:rsidR="00B26AC3" w:rsidRPr="004D3B47" w:rsidRDefault="00B26AC3" w:rsidP="00B26AC3">
            <w:pPr>
              <w:keepNext/>
              <w:keepLines/>
              <w:rPr>
                <w:rFonts w:asciiTheme="minorHAnsi" w:eastAsia="Times New Roman" w:hAnsiTheme="minorHAnsi" w:cs="Arial"/>
                <w:szCs w:val="23"/>
                <w:lang w:eastAsia="en-AU"/>
              </w:rPr>
            </w:pPr>
            <w:r w:rsidRPr="004D3B47">
              <w:t>Waitemata</w:t>
            </w:r>
          </w:p>
        </w:tc>
        <w:tc>
          <w:tcPr>
            <w:tcW w:w="2146" w:type="dxa"/>
            <w:tcBorders>
              <w:top w:val="nil"/>
              <w:left w:val="nil"/>
              <w:bottom w:val="nil"/>
              <w:right w:val="nil"/>
            </w:tcBorders>
            <w:shd w:val="clear" w:color="auto" w:fill="auto"/>
            <w:noWrap/>
          </w:tcPr>
          <w:p w14:paraId="48B66340" w14:textId="47639771" w:rsidR="00B26AC3" w:rsidRPr="004D3B47" w:rsidRDefault="00B26AC3" w:rsidP="00B26AC3">
            <w:pPr>
              <w:ind w:right="26"/>
              <w:jc w:val="right"/>
              <w:rPr>
                <w:rFonts w:asciiTheme="minorHAnsi" w:hAnsiTheme="minorHAnsi" w:cs="Arial"/>
                <w:szCs w:val="23"/>
              </w:rPr>
            </w:pPr>
            <w:r w:rsidRPr="004D3B47">
              <w:t xml:space="preserve"> 607 </w:t>
            </w:r>
          </w:p>
        </w:tc>
        <w:tc>
          <w:tcPr>
            <w:tcW w:w="2147" w:type="dxa"/>
            <w:tcBorders>
              <w:top w:val="nil"/>
              <w:left w:val="nil"/>
              <w:bottom w:val="nil"/>
              <w:right w:val="nil"/>
            </w:tcBorders>
            <w:shd w:val="clear" w:color="auto" w:fill="auto"/>
            <w:noWrap/>
          </w:tcPr>
          <w:p w14:paraId="180A5835" w14:textId="52B5A803" w:rsidR="00B26AC3" w:rsidRPr="004D3B47" w:rsidRDefault="00B26AC3" w:rsidP="00B26AC3">
            <w:pPr>
              <w:ind w:right="26"/>
              <w:jc w:val="right"/>
              <w:rPr>
                <w:rFonts w:asciiTheme="minorHAnsi" w:hAnsiTheme="minorHAnsi" w:cs="Arial"/>
                <w:szCs w:val="23"/>
              </w:rPr>
            </w:pPr>
            <w:r w:rsidRPr="004D3B47">
              <w:t xml:space="preserve"> 527 </w:t>
            </w:r>
          </w:p>
        </w:tc>
        <w:tc>
          <w:tcPr>
            <w:tcW w:w="2147" w:type="dxa"/>
            <w:tcBorders>
              <w:top w:val="nil"/>
              <w:left w:val="nil"/>
              <w:bottom w:val="nil"/>
              <w:right w:val="single" w:sz="4" w:space="0" w:color="auto"/>
            </w:tcBorders>
            <w:shd w:val="clear" w:color="auto" w:fill="auto"/>
            <w:noWrap/>
          </w:tcPr>
          <w:p w14:paraId="5FE6A771" w14:textId="1DFB4C64" w:rsidR="00B26AC3" w:rsidRPr="004D3B47" w:rsidRDefault="00B26AC3" w:rsidP="00B26AC3">
            <w:pPr>
              <w:jc w:val="right"/>
              <w:rPr>
                <w:rFonts w:asciiTheme="minorHAnsi" w:hAnsiTheme="minorHAnsi" w:cs="Arial"/>
                <w:szCs w:val="23"/>
              </w:rPr>
            </w:pPr>
            <w:r w:rsidRPr="004D3B47">
              <w:t xml:space="preserve"> 86.8 </w:t>
            </w:r>
          </w:p>
        </w:tc>
      </w:tr>
      <w:tr w:rsidR="004D3B47" w:rsidRPr="004D3B47" w14:paraId="1A6E9C99"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1375D111" w14:textId="77777777" w:rsidR="00B26AC3" w:rsidRPr="004D3B47" w:rsidRDefault="00B26AC3" w:rsidP="00B26AC3">
            <w:pPr>
              <w:keepNext/>
              <w:keepLines/>
              <w:rPr>
                <w:rFonts w:asciiTheme="minorHAnsi" w:eastAsia="Times New Roman" w:hAnsiTheme="minorHAnsi" w:cs="Arial"/>
                <w:szCs w:val="23"/>
                <w:lang w:eastAsia="en-AU"/>
              </w:rPr>
            </w:pPr>
            <w:r w:rsidRPr="004D3B47">
              <w:t>West Coast</w:t>
            </w:r>
          </w:p>
        </w:tc>
        <w:tc>
          <w:tcPr>
            <w:tcW w:w="2146" w:type="dxa"/>
            <w:tcBorders>
              <w:top w:val="nil"/>
              <w:left w:val="nil"/>
              <w:bottom w:val="nil"/>
              <w:right w:val="nil"/>
            </w:tcBorders>
            <w:shd w:val="clear" w:color="auto" w:fill="auto"/>
            <w:noWrap/>
          </w:tcPr>
          <w:p w14:paraId="29E23040" w14:textId="4CAE4EE0" w:rsidR="00B26AC3" w:rsidRPr="004D3B47" w:rsidRDefault="00B26AC3" w:rsidP="00B26AC3">
            <w:pPr>
              <w:ind w:right="26"/>
              <w:jc w:val="right"/>
              <w:rPr>
                <w:rFonts w:asciiTheme="minorHAnsi" w:hAnsiTheme="minorHAnsi" w:cs="Arial"/>
                <w:szCs w:val="23"/>
              </w:rPr>
            </w:pPr>
            <w:r w:rsidRPr="004D3B47">
              <w:t xml:space="preserve"> 29 </w:t>
            </w:r>
          </w:p>
        </w:tc>
        <w:tc>
          <w:tcPr>
            <w:tcW w:w="2147" w:type="dxa"/>
            <w:tcBorders>
              <w:top w:val="nil"/>
              <w:left w:val="nil"/>
              <w:bottom w:val="nil"/>
              <w:right w:val="nil"/>
            </w:tcBorders>
            <w:shd w:val="clear" w:color="auto" w:fill="auto"/>
            <w:noWrap/>
          </w:tcPr>
          <w:p w14:paraId="6561CE21" w14:textId="5614CA34" w:rsidR="00B26AC3" w:rsidRPr="004D3B47" w:rsidRDefault="00B26AC3" w:rsidP="00B26AC3">
            <w:pPr>
              <w:ind w:right="26"/>
              <w:jc w:val="right"/>
              <w:rPr>
                <w:rFonts w:asciiTheme="minorHAnsi" w:hAnsiTheme="minorHAnsi" w:cs="Arial"/>
                <w:szCs w:val="23"/>
              </w:rPr>
            </w:pPr>
            <w:r w:rsidRPr="004D3B47">
              <w:t xml:space="preserve"> 22 </w:t>
            </w:r>
          </w:p>
        </w:tc>
        <w:tc>
          <w:tcPr>
            <w:tcW w:w="2147" w:type="dxa"/>
            <w:tcBorders>
              <w:top w:val="nil"/>
              <w:left w:val="nil"/>
              <w:bottom w:val="nil"/>
              <w:right w:val="single" w:sz="4" w:space="0" w:color="auto"/>
            </w:tcBorders>
            <w:shd w:val="clear" w:color="auto" w:fill="auto"/>
            <w:noWrap/>
          </w:tcPr>
          <w:p w14:paraId="742DC1BE" w14:textId="769E1D21" w:rsidR="00B26AC3" w:rsidRPr="004D3B47" w:rsidRDefault="00B26AC3" w:rsidP="00B26AC3">
            <w:pPr>
              <w:jc w:val="right"/>
              <w:rPr>
                <w:rFonts w:asciiTheme="minorHAnsi" w:hAnsiTheme="minorHAnsi" w:cs="Arial"/>
                <w:szCs w:val="23"/>
              </w:rPr>
            </w:pPr>
            <w:r w:rsidRPr="004D3B47">
              <w:t xml:space="preserve"> 75.9 </w:t>
            </w:r>
          </w:p>
        </w:tc>
      </w:tr>
      <w:tr w:rsidR="004D3B47" w:rsidRPr="004D3B47" w14:paraId="6B6FD7BF" w14:textId="77777777" w:rsidTr="00D1642F">
        <w:trPr>
          <w:trHeight w:val="300"/>
        </w:trPr>
        <w:tc>
          <w:tcPr>
            <w:tcW w:w="2283" w:type="dxa"/>
            <w:tcBorders>
              <w:top w:val="nil"/>
              <w:left w:val="single" w:sz="4" w:space="0" w:color="auto"/>
              <w:bottom w:val="nil"/>
              <w:right w:val="nil"/>
            </w:tcBorders>
            <w:shd w:val="clear" w:color="auto" w:fill="auto"/>
            <w:noWrap/>
            <w:vAlign w:val="bottom"/>
            <w:hideMark/>
          </w:tcPr>
          <w:p w14:paraId="207A55C0" w14:textId="77777777" w:rsidR="00B26AC3" w:rsidRPr="004D3B47" w:rsidRDefault="00B26AC3" w:rsidP="00B26AC3">
            <w:pPr>
              <w:keepNext/>
              <w:keepLines/>
              <w:rPr>
                <w:rFonts w:asciiTheme="minorHAnsi" w:eastAsia="Times New Roman" w:hAnsiTheme="minorHAnsi" w:cs="Arial"/>
                <w:szCs w:val="23"/>
                <w:lang w:eastAsia="en-AU"/>
              </w:rPr>
            </w:pPr>
            <w:r w:rsidRPr="004D3B47">
              <w:t>Whanganui</w:t>
            </w:r>
          </w:p>
        </w:tc>
        <w:tc>
          <w:tcPr>
            <w:tcW w:w="2146" w:type="dxa"/>
            <w:tcBorders>
              <w:top w:val="nil"/>
              <w:left w:val="nil"/>
              <w:bottom w:val="nil"/>
              <w:right w:val="nil"/>
            </w:tcBorders>
            <w:shd w:val="clear" w:color="auto" w:fill="auto"/>
            <w:noWrap/>
          </w:tcPr>
          <w:p w14:paraId="10387B1F" w14:textId="2AD07EF0" w:rsidR="00B26AC3" w:rsidRPr="004D3B47" w:rsidRDefault="00B26AC3" w:rsidP="00B26AC3">
            <w:pPr>
              <w:ind w:right="26"/>
              <w:jc w:val="right"/>
              <w:rPr>
                <w:rFonts w:asciiTheme="minorHAnsi" w:hAnsiTheme="minorHAnsi" w:cs="Arial"/>
                <w:szCs w:val="23"/>
              </w:rPr>
            </w:pPr>
            <w:r w:rsidRPr="004D3B47">
              <w:t xml:space="preserve"> 48 </w:t>
            </w:r>
          </w:p>
        </w:tc>
        <w:tc>
          <w:tcPr>
            <w:tcW w:w="2147" w:type="dxa"/>
            <w:tcBorders>
              <w:top w:val="nil"/>
              <w:left w:val="nil"/>
              <w:bottom w:val="nil"/>
              <w:right w:val="nil"/>
            </w:tcBorders>
            <w:shd w:val="clear" w:color="auto" w:fill="auto"/>
            <w:noWrap/>
          </w:tcPr>
          <w:p w14:paraId="61D81BF7" w14:textId="1BA29215" w:rsidR="00B26AC3" w:rsidRPr="004D3B47" w:rsidRDefault="00B26AC3" w:rsidP="00B26AC3">
            <w:pPr>
              <w:ind w:right="26"/>
              <w:jc w:val="right"/>
              <w:rPr>
                <w:rFonts w:asciiTheme="minorHAnsi" w:hAnsiTheme="minorHAnsi" w:cs="Arial"/>
                <w:szCs w:val="23"/>
              </w:rPr>
            </w:pPr>
            <w:r w:rsidRPr="004D3B47">
              <w:t xml:space="preserve"> 42 </w:t>
            </w:r>
          </w:p>
        </w:tc>
        <w:tc>
          <w:tcPr>
            <w:tcW w:w="2147" w:type="dxa"/>
            <w:tcBorders>
              <w:top w:val="nil"/>
              <w:left w:val="nil"/>
              <w:bottom w:val="nil"/>
              <w:right w:val="single" w:sz="4" w:space="0" w:color="auto"/>
            </w:tcBorders>
            <w:shd w:val="clear" w:color="auto" w:fill="auto"/>
            <w:noWrap/>
          </w:tcPr>
          <w:p w14:paraId="3AB5CC6A" w14:textId="750EFF95" w:rsidR="00B26AC3" w:rsidRPr="004D3B47" w:rsidRDefault="00B26AC3" w:rsidP="00B26AC3">
            <w:pPr>
              <w:jc w:val="right"/>
              <w:rPr>
                <w:rFonts w:asciiTheme="minorHAnsi" w:hAnsiTheme="minorHAnsi" w:cs="Arial"/>
                <w:szCs w:val="23"/>
              </w:rPr>
            </w:pPr>
            <w:r w:rsidRPr="004D3B47">
              <w:t xml:space="preserve"> 87.5 </w:t>
            </w:r>
          </w:p>
        </w:tc>
      </w:tr>
      <w:tr w:rsidR="004D3B47" w:rsidRPr="004D3B47" w14:paraId="5FB2E44B" w14:textId="77777777" w:rsidTr="00D1642F">
        <w:trPr>
          <w:trHeight w:val="285"/>
        </w:trPr>
        <w:tc>
          <w:tcPr>
            <w:tcW w:w="2283" w:type="dxa"/>
            <w:tcBorders>
              <w:top w:val="nil"/>
              <w:left w:val="single" w:sz="4" w:space="0" w:color="auto"/>
              <w:bottom w:val="nil"/>
              <w:right w:val="nil"/>
            </w:tcBorders>
            <w:shd w:val="clear" w:color="auto" w:fill="auto"/>
            <w:noWrap/>
            <w:vAlign w:val="bottom"/>
            <w:hideMark/>
          </w:tcPr>
          <w:p w14:paraId="3CB4A10A" w14:textId="77777777" w:rsidR="00B26AC3" w:rsidRPr="004D3B47" w:rsidRDefault="00B26AC3" w:rsidP="00B26AC3">
            <w:pPr>
              <w:keepNext/>
              <w:keepLines/>
              <w:rPr>
                <w:rFonts w:asciiTheme="minorHAnsi" w:eastAsia="Times New Roman" w:hAnsiTheme="minorHAnsi" w:cs="Arial"/>
                <w:i/>
                <w:iCs/>
                <w:szCs w:val="23"/>
                <w:lang w:eastAsia="en-AU"/>
              </w:rPr>
            </w:pPr>
            <w:r w:rsidRPr="004D3B47">
              <w:t>Unspecified</w:t>
            </w:r>
          </w:p>
        </w:tc>
        <w:tc>
          <w:tcPr>
            <w:tcW w:w="2146" w:type="dxa"/>
            <w:tcBorders>
              <w:top w:val="nil"/>
              <w:left w:val="nil"/>
              <w:bottom w:val="nil"/>
              <w:right w:val="nil"/>
            </w:tcBorders>
            <w:shd w:val="clear" w:color="auto" w:fill="auto"/>
            <w:noWrap/>
          </w:tcPr>
          <w:p w14:paraId="7892D0C6" w14:textId="5B6FF95A" w:rsidR="00B26AC3" w:rsidRPr="004D3B47" w:rsidRDefault="00B26AC3" w:rsidP="00B26AC3">
            <w:pPr>
              <w:ind w:right="26"/>
              <w:jc w:val="right"/>
              <w:rPr>
                <w:rFonts w:asciiTheme="minorHAnsi" w:hAnsiTheme="minorHAnsi" w:cs="Arial"/>
                <w:i/>
                <w:iCs/>
                <w:szCs w:val="23"/>
              </w:rPr>
            </w:pPr>
            <w:r w:rsidRPr="004D3B47">
              <w:t xml:space="preserve"> - </w:t>
            </w:r>
          </w:p>
        </w:tc>
        <w:tc>
          <w:tcPr>
            <w:tcW w:w="2147" w:type="dxa"/>
            <w:tcBorders>
              <w:top w:val="nil"/>
              <w:left w:val="nil"/>
              <w:bottom w:val="nil"/>
              <w:right w:val="nil"/>
            </w:tcBorders>
            <w:shd w:val="clear" w:color="auto" w:fill="auto"/>
            <w:noWrap/>
          </w:tcPr>
          <w:p w14:paraId="33603B75" w14:textId="71BDE635" w:rsidR="00B26AC3" w:rsidRPr="004D3B47" w:rsidRDefault="00B26AC3" w:rsidP="00B26AC3">
            <w:pPr>
              <w:ind w:right="26"/>
              <w:jc w:val="right"/>
              <w:rPr>
                <w:rFonts w:asciiTheme="minorHAnsi" w:hAnsiTheme="minorHAnsi" w:cs="Arial"/>
                <w:i/>
                <w:iCs/>
                <w:szCs w:val="23"/>
              </w:rPr>
            </w:pPr>
            <w:r w:rsidRPr="004D3B47">
              <w:t xml:space="preserve"> - </w:t>
            </w:r>
          </w:p>
        </w:tc>
        <w:tc>
          <w:tcPr>
            <w:tcW w:w="2147" w:type="dxa"/>
            <w:tcBorders>
              <w:top w:val="nil"/>
              <w:left w:val="nil"/>
              <w:bottom w:val="nil"/>
              <w:right w:val="single" w:sz="4" w:space="0" w:color="auto"/>
            </w:tcBorders>
            <w:shd w:val="clear" w:color="auto" w:fill="auto"/>
            <w:noWrap/>
          </w:tcPr>
          <w:p w14:paraId="0DD5D757" w14:textId="1D356A67" w:rsidR="00B26AC3" w:rsidRPr="004D3B47" w:rsidRDefault="00B26AC3" w:rsidP="00B26AC3">
            <w:pPr>
              <w:jc w:val="right"/>
              <w:rPr>
                <w:rFonts w:asciiTheme="minorHAnsi" w:hAnsiTheme="minorHAnsi" w:cs="Arial"/>
                <w:i/>
                <w:iCs/>
                <w:szCs w:val="23"/>
              </w:rPr>
            </w:pPr>
            <w:r w:rsidRPr="004D3B47">
              <w:t xml:space="preserve"> - </w:t>
            </w:r>
          </w:p>
        </w:tc>
      </w:tr>
      <w:tr w:rsidR="00B26AC3" w:rsidRPr="004D3B47" w14:paraId="19000633" w14:textId="77777777" w:rsidTr="00D1642F">
        <w:trPr>
          <w:trHeight w:val="285"/>
        </w:trPr>
        <w:tc>
          <w:tcPr>
            <w:tcW w:w="2283" w:type="dxa"/>
            <w:tcBorders>
              <w:top w:val="nil"/>
              <w:left w:val="single" w:sz="4" w:space="0" w:color="auto"/>
              <w:bottom w:val="single" w:sz="4" w:space="0" w:color="auto"/>
              <w:right w:val="nil"/>
            </w:tcBorders>
            <w:shd w:val="clear" w:color="auto" w:fill="auto"/>
            <w:noWrap/>
            <w:vAlign w:val="bottom"/>
            <w:hideMark/>
          </w:tcPr>
          <w:p w14:paraId="6CECFA38" w14:textId="77777777" w:rsidR="00B26AC3" w:rsidRPr="004D3B47" w:rsidRDefault="00B26AC3" w:rsidP="00B26AC3">
            <w:pPr>
              <w:rPr>
                <w:rFonts w:asciiTheme="minorHAnsi" w:eastAsia="Times New Roman" w:hAnsiTheme="minorHAnsi" w:cs="Arial"/>
                <w:b/>
                <w:bCs/>
                <w:iCs/>
                <w:szCs w:val="23"/>
                <w:lang w:eastAsia="en-AU"/>
              </w:rPr>
            </w:pPr>
            <w:r w:rsidRPr="004D3B47">
              <w:rPr>
                <w:b/>
              </w:rPr>
              <w:t>Total</w:t>
            </w:r>
          </w:p>
        </w:tc>
        <w:tc>
          <w:tcPr>
            <w:tcW w:w="2146" w:type="dxa"/>
            <w:tcBorders>
              <w:top w:val="nil"/>
              <w:left w:val="nil"/>
              <w:bottom w:val="single" w:sz="4" w:space="0" w:color="auto"/>
              <w:right w:val="nil"/>
            </w:tcBorders>
            <w:shd w:val="clear" w:color="auto" w:fill="auto"/>
            <w:noWrap/>
          </w:tcPr>
          <w:p w14:paraId="5A48228A" w14:textId="253FC1AB" w:rsidR="00B26AC3" w:rsidRPr="004D3B47" w:rsidRDefault="00B26AC3" w:rsidP="00B26AC3">
            <w:pPr>
              <w:ind w:right="26"/>
              <w:jc w:val="right"/>
              <w:rPr>
                <w:rFonts w:asciiTheme="minorHAnsi" w:hAnsiTheme="minorHAnsi" w:cs="Arial"/>
                <w:b/>
                <w:bCs/>
                <w:iCs/>
                <w:szCs w:val="23"/>
              </w:rPr>
            </w:pPr>
            <w:r w:rsidRPr="004D3B47">
              <w:rPr>
                <w:b/>
              </w:rPr>
              <w:t xml:space="preserve"> 4,499 </w:t>
            </w:r>
          </w:p>
        </w:tc>
        <w:tc>
          <w:tcPr>
            <w:tcW w:w="2147" w:type="dxa"/>
            <w:tcBorders>
              <w:top w:val="nil"/>
              <w:left w:val="nil"/>
              <w:bottom w:val="single" w:sz="4" w:space="0" w:color="auto"/>
              <w:right w:val="nil"/>
            </w:tcBorders>
            <w:shd w:val="clear" w:color="auto" w:fill="auto"/>
            <w:noWrap/>
          </w:tcPr>
          <w:p w14:paraId="1C61ED10" w14:textId="19F58534" w:rsidR="00B26AC3" w:rsidRPr="004D3B47" w:rsidRDefault="00B26AC3" w:rsidP="00B26AC3">
            <w:pPr>
              <w:ind w:right="26"/>
              <w:jc w:val="right"/>
              <w:rPr>
                <w:rFonts w:asciiTheme="minorHAnsi" w:hAnsiTheme="minorHAnsi" w:cs="Arial"/>
                <w:b/>
                <w:bCs/>
                <w:iCs/>
                <w:szCs w:val="23"/>
              </w:rPr>
            </w:pPr>
            <w:r w:rsidRPr="004D3B47">
              <w:rPr>
                <w:b/>
              </w:rPr>
              <w:t xml:space="preserve"> 4,024 </w:t>
            </w:r>
          </w:p>
        </w:tc>
        <w:tc>
          <w:tcPr>
            <w:tcW w:w="2147" w:type="dxa"/>
            <w:tcBorders>
              <w:top w:val="nil"/>
              <w:left w:val="nil"/>
              <w:bottom w:val="single" w:sz="4" w:space="0" w:color="auto"/>
              <w:right w:val="single" w:sz="4" w:space="0" w:color="auto"/>
            </w:tcBorders>
            <w:shd w:val="clear" w:color="auto" w:fill="auto"/>
            <w:noWrap/>
          </w:tcPr>
          <w:p w14:paraId="73D04BFC" w14:textId="6075A9EF" w:rsidR="00B26AC3" w:rsidRPr="004D3B47" w:rsidRDefault="00B26AC3" w:rsidP="00B26AC3">
            <w:pPr>
              <w:jc w:val="right"/>
              <w:rPr>
                <w:rFonts w:asciiTheme="minorHAnsi" w:hAnsiTheme="minorHAnsi" w:cs="Arial"/>
                <w:b/>
                <w:bCs/>
                <w:iCs/>
                <w:szCs w:val="23"/>
              </w:rPr>
            </w:pPr>
            <w:r w:rsidRPr="004D3B47">
              <w:rPr>
                <w:b/>
              </w:rPr>
              <w:t xml:space="preserve"> 89.4 </w:t>
            </w:r>
          </w:p>
        </w:tc>
      </w:tr>
    </w:tbl>
    <w:p w14:paraId="30FA8B8D" w14:textId="77777777" w:rsidR="00030D6F" w:rsidRPr="004D3B47" w:rsidRDefault="00030D6F" w:rsidP="00030D6F">
      <w:pPr>
        <w:ind w:right="544"/>
        <w:jc w:val="both"/>
        <w:rPr>
          <w:rFonts w:asciiTheme="minorHAnsi" w:hAnsiTheme="minorHAnsi"/>
          <w:b/>
          <w:i/>
          <w:szCs w:val="23"/>
        </w:rPr>
      </w:pPr>
    </w:p>
    <w:p w14:paraId="1F6A5C73" w14:textId="5C670EC1" w:rsidR="006139EC" w:rsidRDefault="008E7879" w:rsidP="00DD6944">
      <w:pPr>
        <w:pStyle w:val="Caption"/>
        <w:keepNext/>
      </w:pPr>
      <w:bookmarkStart w:id="2359" w:name="_Ref302481197"/>
      <w:bookmarkStart w:id="2360" w:name="_Ref5617897"/>
      <w:bookmarkStart w:id="2361" w:name="_Toc5627645"/>
      <w:bookmarkStart w:id="2362" w:name="_Toc12875587"/>
      <w:bookmarkStart w:id="2363" w:name="_Toc68606710"/>
      <w:bookmarkStart w:id="2364" w:name="_Toc304970083"/>
      <w:bookmarkStart w:id="2365" w:name="_Toc469398315"/>
      <w:bookmarkStart w:id="2366" w:name="_Toc486941078"/>
      <w:bookmarkStart w:id="2367" w:name="_Toc475605552"/>
      <w:bookmarkStart w:id="2368" w:name="_Toc509928523"/>
      <w:bookmarkStart w:id="2369" w:name="_Toc528676196"/>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35</w:t>
      </w:r>
      <w:r w:rsidR="00905C1A" w:rsidRPr="004D3B47">
        <w:rPr>
          <w:noProof/>
        </w:rPr>
        <w:fldChar w:fldCharType="end"/>
      </w:r>
      <w:bookmarkEnd w:id="2359"/>
      <w:bookmarkEnd w:id="2360"/>
      <w:r w:rsidR="006139EC" w:rsidRPr="004D3B47">
        <w:t>– Estimated age-specific prevalence of hysterectomy in New Zealand, used to perform hysterectomy adjustment</w:t>
      </w:r>
      <w:bookmarkEnd w:id="2361"/>
      <w:bookmarkEnd w:id="2362"/>
      <w:bookmarkEnd w:id="2363"/>
    </w:p>
    <w:tbl>
      <w:tblPr>
        <w:tblW w:w="9165" w:type="dxa"/>
        <w:tblInd w:w="10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4"/>
        <w:gridCol w:w="1722"/>
        <w:gridCol w:w="1723"/>
        <w:gridCol w:w="1686"/>
        <w:gridCol w:w="1760"/>
      </w:tblGrid>
      <w:tr w:rsidR="00FF3BE9" w:rsidRPr="004D3B47" w14:paraId="677E0A2C" w14:textId="77777777" w:rsidTr="00E2632C">
        <w:trPr>
          <w:trHeight w:val="300"/>
        </w:trPr>
        <w:tc>
          <w:tcPr>
            <w:tcW w:w="2274" w:type="dxa"/>
            <w:tcBorders>
              <w:top w:val="single" w:sz="4" w:space="0" w:color="auto"/>
              <w:bottom w:val="nil"/>
            </w:tcBorders>
            <w:shd w:val="clear" w:color="auto" w:fill="D9D9D9" w:themeFill="background1" w:themeFillShade="D9"/>
            <w:noWrap/>
            <w:vAlign w:val="bottom"/>
          </w:tcPr>
          <w:p w14:paraId="3671AA33" w14:textId="77777777" w:rsidR="00FF3BE9" w:rsidRPr="004D3B47" w:rsidRDefault="00FF3BE9" w:rsidP="00FF3BE9">
            <w:pPr>
              <w:keepNext/>
              <w:ind w:right="544"/>
              <w:jc w:val="both"/>
              <w:rPr>
                <w:rFonts w:eastAsia="Times New Roman"/>
                <w:b/>
                <w:bCs/>
                <w:szCs w:val="23"/>
                <w:lang w:eastAsia="en-AU"/>
              </w:rPr>
            </w:pPr>
          </w:p>
        </w:tc>
        <w:tc>
          <w:tcPr>
            <w:tcW w:w="6891" w:type="dxa"/>
            <w:gridSpan w:val="4"/>
            <w:tcBorders>
              <w:top w:val="single" w:sz="4" w:space="0" w:color="auto"/>
              <w:bottom w:val="nil"/>
            </w:tcBorders>
            <w:shd w:val="clear" w:color="auto" w:fill="D9D9D9" w:themeFill="background1" w:themeFillShade="D9"/>
          </w:tcPr>
          <w:p w14:paraId="7BD2F7EC" w14:textId="16BBBACB" w:rsidR="00FF3BE9" w:rsidRPr="00042D1D" w:rsidRDefault="00FF3BE9" w:rsidP="00FF3BE9">
            <w:pPr>
              <w:keepNext/>
              <w:jc w:val="right"/>
              <w:rPr>
                <w:rFonts w:eastAsia="Times New Roman"/>
                <w:b/>
                <w:bCs/>
                <w:szCs w:val="23"/>
                <w:lang w:eastAsia="en-AU"/>
              </w:rPr>
            </w:pPr>
            <w:r w:rsidRPr="004D3B47">
              <w:rPr>
                <w:b/>
              </w:rPr>
              <w:t>Estimated hysterectomy prevalence (%)</w:t>
            </w:r>
          </w:p>
        </w:tc>
      </w:tr>
      <w:tr w:rsidR="00FF3BE9" w:rsidRPr="004D3B47" w14:paraId="0C988C2A" w14:textId="77777777" w:rsidTr="00E2632C">
        <w:trPr>
          <w:trHeight w:val="300"/>
        </w:trPr>
        <w:tc>
          <w:tcPr>
            <w:tcW w:w="2274" w:type="dxa"/>
            <w:tcBorders>
              <w:top w:val="nil"/>
              <w:bottom w:val="single" w:sz="4" w:space="0" w:color="auto"/>
            </w:tcBorders>
            <w:shd w:val="clear" w:color="auto" w:fill="D9D9D9" w:themeFill="background1" w:themeFillShade="D9"/>
            <w:noWrap/>
            <w:vAlign w:val="bottom"/>
          </w:tcPr>
          <w:p w14:paraId="1C3F989A" w14:textId="692C91E5" w:rsidR="00FF3BE9" w:rsidRPr="004D3B47" w:rsidRDefault="00FF3BE9" w:rsidP="00FF3BE9">
            <w:pPr>
              <w:keepNext/>
              <w:ind w:right="544"/>
              <w:jc w:val="both"/>
              <w:rPr>
                <w:rFonts w:eastAsia="Times New Roman"/>
                <w:b/>
                <w:bCs/>
                <w:szCs w:val="23"/>
                <w:lang w:eastAsia="en-AU"/>
              </w:rPr>
            </w:pPr>
            <w:r w:rsidRPr="004D3B47">
              <w:rPr>
                <w:rFonts w:eastAsia="Times New Roman"/>
                <w:b/>
                <w:bCs/>
                <w:szCs w:val="23"/>
                <w:lang w:eastAsia="en-AU"/>
              </w:rPr>
              <w:t> </w:t>
            </w:r>
            <w:r w:rsidR="00E2632C" w:rsidRPr="004D3B47">
              <w:rPr>
                <w:b/>
              </w:rPr>
              <w:t>Age group</w:t>
            </w:r>
          </w:p>
        </w:tc>
        <w:tc>
          <w:tcPr>
            <w:tcW w:w="1722" w:type="dxa"/>
            <w:tcBorders>
              <w:top w:val="nil"/>
              <w:bottom w:val="single" w:sz="4" w:space="0" w:color="auto"/>
            </w:tcBorders>
            <w:shd w:val="clear" w:color="auto" w:fill="D9D9D9" w:themeFill="background1" w:themeFillShade="D9"/>
          </w:tcPr>
          <w:p w14:paraId="4ECE17D9" w14:textId="1616B6CF" w:rsidR="00FF3BE9" w:rsidRPr="00042D1D" w:rsidRDefault="00FF3BE9" w:rsidP="00E2632C">
            <w:pPr>
              <w:keepNext/>
              <w:jc w:val="right"/>
              <w:rPr>
                <w:rFonts w:eastAsia="Times New Roman"/>
                <w:b/>
                <w:bCs/>
                <w:szCs w:val="23"/>
                <w:lang w:eastAsia="en-AU"/>
              </w:rPr>
            </w:pPr>
            <w:r w:rsidRPr="004D3B47">
              <w:rPr>
                <w:b/>
              </w:rPr>
              <w:t>Report 51</w:t>
            </w:r>
          </w:p>
        </w:tc>
        <w:tc>
          <w:tcPr>
            <w:tcW w:w="1723" w:type="dxa"/>
            <w:tcBorders>
              <w:top w:val="nil"/>
              <w:bottom w:val="single" w:sz="4" w:space="0" w:color="auto"/>
            </w:tcBorders>
            <w:shd w:val="clear" w:color="auto" w:fill="D9D9D9" w:themeFill="background1" w:themeFillShade="D9"/>
            <w:noWrap/>
          </w:tcPr>
          <w:p w14:paraId="5375B9BF" w14:textId="5E4933FC" w:rsidR="00FF3BE9" w:rsidRPr="00042D1D" w:rsidRDefault="00FF3BE9" w:rsidP="00E2632C">
            <w:pPr>
              <w:keepNext/>
              <w:jc w:val="right"/>
              <w:rPr>
                <w:rFonts w:eastAsia="Times New Roman"/>
                <w:b/>
                <w:bCs/>
                <w:szCs w:val="23"/>
                <w:lang w:eastAsia="en-AU"/>
              </w:rPr>
            </w:pPr>
            <w:r w:rsidRPr="004D3B47">
              <w:rPr>
                <w:b/>
              </w:rPr>
              <w:t>Report 50</w:t>
            </w:r>
          </w:p>
        </w:tc>
        <w:tc>
          <w:tcPr>
            <w:tcW w:w="1686" w:type="dxa"/>
            <w:tcBorders>
              <w:top w:val="nil"/>
              <w:bottom w:val="single" w:sz="4" w:space="0" w:color="auto"/>
            </w:tcBorders>
            <w:shd w:val="clear" w:color="auto" w:fill="D9D9D9" w:themeFill="background1" w:themeFillShade="D9"/>
          </w:tcPr>
          <w:p w14:paraId="6663AD06" w14:textId="1E574DD4" w:rsidR="00FF3BE9" w:rsidRPr="00042D1D" w:rsidRDefault="00FF3BE9" w:rsidP="00E2632C">
            <w:pPr>
              <w:keepNext/>
              <w:jc w:val="right"/>
              <w:rPr>
                <w:rFonts w:eastAsia="Times New Roman"/>
                <w:b/>
                <w:bCs/>
                <w:szCs w:val="23"/>
                <w:lang w:eastAsia="en-AU"/>
              </w:rPr>
            </w:pPr>
            <w:r w:rsidRPr="004D3B47">
              <w:rPr>
                <w:b/>
              </w:rPr>
              <w:t>Report 49</w:t>
            </w:r>
          </w:p>
        </w:tc>
        <w:tc>
          <w:tcPr>
            <w:tcW w:w="1760" w:type="dxa"/>
            <w:tcBorders>
              <w:top w:val="nil"/>
              <w:bottom w:val="single" w:sz="4" w:space="0" w:color="auto"/>
            </w:tcBorders>
            <w:shd w:val="clear" w:color="auto" w:fill="D9D9D9" w:themeFill="background1" w:themeFillShade="D9"/>
          </w:tcPr>
          <w:p w14:paraId="18F1BAD0" w14:textId="4F954843" w:rsidR="00FF3BE9" w:rsidRPr="00042D1D" w:rsidRDefault="00FF3BE9" w:rsidP="00E2632C">
            <w:pPr>
              <w:keepNext/>
              <w:jc w:val="right"/>
              <w:rPr>
                <w:rFonts w:eastAsia="Times New Roman"/>
                <w:b/>
                <w:bCs/>
                <w:szCs w:val="23"/>
                <w:lang w:eastAsia="en-AU"/>
              </w:rPr>
            </w:pPr>
            <w:r w:rsidRPr="004D3B47">
              <w:rPr>
                <w:b/>
              </w:rPr>
              <w:t>Report 48</w:t>
            </w:r>
          </w:p>
        </w:tc>
      </w:tr>
      <w:tr w:rsidR="00E2632C" w:rsidRPr="004D3B47" w14:paraId="001ACA03" w14:textId="77777777" w:rsidTr="00E2632C">
        <w:trPr>
          <w:trHeight w:val="255"/>
        </w:trPr>
        <w:tc>
          <w:tcPr>
            <w:tcW w:w="2274" w:type="dxa"/>
            <w:tcBorders>
              <w:top w:val="single" w:sz="4" w:space="0" w:color="auto"/>
            </w:tcBorders>
            <w:shd w:val="clear" w:color="auto" w:fill="auto"/>
            <w:noWrap/>
          </w:tcPr>
          <w:p w14:paraId="5345EF7D" w14:textId="28135A18" w:rsidR="00E2632C" w:rsidRPr="004D3B47" w:rsidRDefault="00E2632C" w:rsidP="00E2632C">
            <w:pPr>
              <w:keepNext/>
              <w:ind w:right="33"/>
              <w:rPr>
                <w:rFonts w:eastAsia="Times New Roman"/>
                <w:szCs w:val="23"/>
                <w:lang w:eastAsia="en-AU"/>
              </w:rPr>
            </w:pPr>
            <w:r w:rsidRPr="004D3B47">
              <w:t>20-24</w:t>
            </w:r>
          </w:p>
        </w:tc>
        <w:tc>
          <w:tcPr>
            <w:tcW w:w="1722" w:type="dxa"/>
            <w:tcBorders>
              <w:top w:val="single" w:sz="4" w:space="0" w:color="auto"/>
            </w:tcBorders>
            <w:shd w:val="clear" w:color="auto" w:fill="auto"/>
          </w:tcPr>
          <w:p w14:paraId="3D016C25" w14:textId="472CD950" w:rsidR="00E2632C" w:rsidRPr="004D3B47" w:rsidRDefault="00E2632C" w:rsidP="00E2632C">
            <w:pPr>
              <w:jc w:val="right"/>
              <w:rPr>
                <w:szCs w:val="23"/>
              </w:rPr>
            </w:pPr>
            <w:r w:rsidRPr="004D3B47">
              <w:t>0.021%</w:t>
            </w:r>
          </w:p>
        </w:tc>
        <w:tc>
          <w:tcPr>
            <w:tcW w:w="1723" w:type="dxa"/>
            <w:tcBorders>
              <w:top w:val="single" w:sz="4" w:space="0" w:color="auto"/>
            </w:tcBorders>
            <w:shd w:val="clear" w:color="auto" w:fill="auto"/>
            <w:noWrap/>
          </w:tcPr>
          <w:p w14:paraId="7A9EAA32" w14:textId="06C0E17A" w:rsidR="00E2632C" w:rsidRPr="004D3B47" w:rsidRDefault="00E2632C" w:rsidP="00E2632C">
            <w:pPr>
              <w:jc w:val="right"/>
              <w:rPr>
                <w:szCs w:val="23"/>
              </w:rPr>
            </w:pPr>
            <w:r w:rsidRPr="004D3B47">
              <w:t>0.021%</w:t>
            </w:r>
          </w:p>
        </w:tc>
        <w:tc>
          <w:tcPr>
            <w:tcW w:w="1686" w:type="dxa"/>
            <w:tcBorders>
              <w:top w:val="single" w:sz="4" w:space="0" w:color="auto"/>
            </w:tcBorders>
            <w:shd w:val="clear" w:color="auto" w:fill="auto"/>
          </w:tcPr>
          <w:p w14:paraId="33F42970" w14:textId="1F595183" w:rsidR="00E2632C" w:rsidRPr="004D3B47" w:rsidRDefault="00E2632C" w:rsidP="00E2632C">
            <w:pPr>
              <w:jc w:val="right"/>
              <w:rPr>
                <w:szCs w:val="23"/>
              </w:rPr>
            </w:pPr>
            <w:r w:rsidRPr="004D3B47">
              <w:t>0.016%</w:t>
            </w:r>
          </w:p>
        </w:tc>
        <w:tc>
          <w:tcPr>
            <w:tcW w:w="1760" w:type="dxa"/>
            <w:tcBorders>
              <w:top w:val="single" w:sz="4" w:space="0" w:color="auto"/>
            </w:tcBorders>
            <w:shd w:val="clear" w:color="auto" w:fill="auto"/>
          </w:tcPr>
          <w:p w14:paraId="38E68F78" w14:textId="3F8D9585" w:rsidR="00E2632C" w:rsidRPr="00042D1D" w:rsidRDefault="00E2632C" w:rsidP="00E2632C">
            <w:pPr>
              <w:jc w:val="right"/>
              <w:rPr>
                <w:color w:val="000000"/>
                <w:szCs w:val="23"/>
              </w:rPr>
            </w:pPr>
            <w:r w:rsidRPr="004D3B47">
              <w:t>0.344%</w:t>
            </w:r>
          </w:p>
        </w:tc>
      </w:tr>
      <w:tr w:rsidR="00E2632C" w:rsidRPr="004D3B47" w14:paraId="072EFF06" w14:textId="77777777" w:rsidTr="00E2632C">
        <w:trPr>
          <w:trHeight w:val="255"/>
        </w:trPr>
        <w:tc>
          <w:tcPr>
            <w:tcW w:w="2274" w:type="dxa"/>
            <w:shd w:val="clear" w:color="auto" w:fill="auto"/>
            <w:noWrap/>
          </w:tcPr>
          <w:p w14:paraId="1EC47948" w14:textId="6C26F194" w:rsidR="00E2632C" w:rsidRPr="004D3B47" w:rsidRDefault="00E2632C" w:rsidP="00E2632C">
            <w:pPr>
              <w:keepNext/>
              <w:ind w:right="33"/>
              <w:rPr>
                <w:rFonts w:eastAsia="Times New Roman"/>
                <w:szCs w:val="23"/>
                <w:lang w:eastAsia="en-AU"/>
              </w:rPr>
            </w:pPr>
            <w:r w:rsidRPr="004D3B47">
              <w:t>25-29</w:t>
            </w:r>
          </w:p>
        </w:tc>
        <w:tc>
          <w:tcPr>
            <w:tcW w:w="1722" w:type="dxa"/>
            <w:shd w:val="clear" w:color="auto" w:fill="auto"/>
          </w:tcPr>
          <w:p w14:paraId="726D8EBB" w14:textId="290ACF23" w:rsidR="00E2632C" w:rsidRPr="004D3B47" w:rsidRDefault="00E2632C" w:rsidP="00E2632C">
            <w:pPr>
              <w:jc w:val="right"/>
              <w:rPr>
                <w:szCs w:val="23"/>
              </w:rPr>
            </w:pPr>
            <w:r w:rsidRPr="004D3B47">
              <w:t>0.171%</w:t>
            </w:r>
          </w:p>
        </w:tc>
        <w:tc>
          <w:tcPr>
            <w:tcW w:w="1723" w:type="dxa"/>
            <w:shd w:val="clear" w:color="auto" w:fill="auto"/>
            <w:noWrap/>
          </w:tcPr>
          <w:p w14:paraId="70098069" w14:textId="413BEA4F" w:rsidR="00E2632C" w:rsidRPr="004D3B47" w:rsidRDefault="00E2632C" w:rsidP="00E2632C">
            <w:pPr>
              <w:jc w:val="right"/>
              <w:rPr>
                <w:szCs w:val="23"/>
              </w:rPr>
            </w:pPr>
            <w:r w:rsidRPr="004D3B47">
              <w:t>0.172%</w:t>
            </w:r>
          </w:p>
        </w:tc>
        <w:tc>
          <w:tcPr>
            <w:tcW w:w="1686" w:type="dxa"/>
            <w:shd w:val="clear" w:color="auto" w:fill="auto"/>
          </w:tcPr>
          <w:p w14:paraId="37902C50" w14:textId="247F66E8" w:rsidR="00E2632C" w:rsidRPr="004D3B47" w:rsidRDefault="00E2632C" w:rsidP="00E2632C">
            <w:pPr>
              <w:jc w:val="right"/>
              <w:rPr>
                <w:szCs w:val="23"/>
              </w:rPr>
            </w:pPr>
            <w:r w:rsidRPr="004D3B47">
              <w:t>0.171%</w:t>
            </w:r>
          </w:p>
        </w:tc>
        <w:tc>
          <w:tcPr>
            <w:tcW w:w="1760" w:type="dxa"/>
            <w:shd w:val="clear" w:color="auto" w:fill="FFFFFF" w:themeFill="background1"/>
          </w:tcPr>
          <w:p w14:paraId="3100CFC1" w14:textId="58500AAC" w:rsidR="00E2632C" w:rsidRPr="00042D1D" w:rsidRDefault="00E2632C" w:rsidP="00E2632C">
            <w:pPr>
              <w:jc w:val="right"/>
              <w:rPr>
                <w:color w:val="000000"/>
                <w:szCs w:val="23"/>
              </w:rPr>
            </w:pPr>
            <w:r w:rsidRPr="004D3B47">
              <w:t>0.913%</w:t>
            </w:r>
          </w:p>
        </w:tc>
      </w:tr>
      <w:tr w:rsidR="00E2632C" w:rsidRPr="004D3B47" w14:paraId="420464A9" w14:textId="77777777" w:rsidTr="00E2632C">
        <w:trPr>
          <w:trHeight w:val="255"/>
        </w:trPr>
        <w:tc>
          <w:tcPr>
            <w:tcW w:w="2274" w:type="dxa"/>
            <w:shd w:val="clear" w:color="auto" w:fill="auto"/>
            <w:noWrap/>
          </w:tcPr>
          <w:p w14:paraId="30FA4FD7" w14:textId="19C1C8D1" w:rsidR="00E2632C" w:rsidRPr="004D3B47" w:rsidRDefault="00E2632C" w:rsidP="00E2632C">
            <w:pPr>
              <w:keepNext/>
              <w:ind w:right="33"/>
              <w:rPr>
                <w:rFonts w:eastAsia="Times New Roman"/>
                <w:szCs w:val="23"/>
                <w:lang w:eastAsia="en-AU"/>
              </w:rPr>
            </w:pPr>
            <w:r w:rsidRPr="004D3B47">
              <w:t>30-34</w:t>
            </w:r>
          </w:p>
        </w:tc>
        <w:tc>
          <w:tcPr>
            <w:tcW w:w="1722" w:type="dxa"/>
            <w:shd w:val="clear" w:color="auto" w:fill="auto"/>
          </w:tcPr>
          <w:p w14:paraId="0DD5A999" w14:textId="05C86D08" w:rsidR="00E2632C" w:rsidRPr="004D3B47" w:rsidRDefault="00E2632C" w:rsidP="00E2632C">
            <w:pPr>
              <w:jc w:val="right"/>
              <w:rPr>
                <w:szCs w:val="23"/>
              </w:rPr>
            </w:pPr>
            <w:r w:rsidRPr="004D3B47">
              <w:t>0.746%</w:t>
            </w:r>
          </w:p>
        </w:tc>
        <w:tc>
          <w:tcPr>
            <w:tcW w:w="1723" w:type="dxa"/>
            <w:shd w:val="clear" w:color="auto" w:fill="auto"/>
            <w:noWrap/>
          </w:tcPr>
          <w:p w14:paraId="58D818CA" w14:textId="55EEBB17" w:rsidR="00E2632C" w:rsidRPr="004D3B47" w:rsidRDefault="00E2632C" w:rsidP="00E2632C">
            <w:pPr>
              <w:jc w:val="right"/>
              <w:rPr>
                <w:szCs w:val="23"/>
              </w:rPr>
            </w:pPr>
            <w:r w:rsidRPr="004D3B47">
              <w:t>0.782%</w:t>
            </w:r>
          </w:p>
        </w:tc>
        <w:tc>
          <w:tcPr>
            <w:tcW w:w="1686" w:type="dxa"/>
            <w:shd w:val="clear" w:color="auto" w:fill="auto"/>
          </w:tcPr>
          <w:p w14:paraId="753BDEC9" w14:textId="1ADE66C9" w:rsidR="00E2632C" w:rsidRPr="004D3B47" w:rsidRDefault="00E2632C" w:rsidP="00E2632C">
            <w:pPr>
              <w:jc w:val="right"/>
              <w:rPr>
                <w:szCs w:val="23"/>
              </w:rPr>
            </w:pPr>
            <w:r w:rsidRPr="004D3B47">
              <w:t>0.781%</w:t>
            </w:r>
          </w:p>
        </w:tc>
        <w:tc>
          <w:tcPr>
            <w:tcW w:w="1760" w:type="dxa"/>
            <w:shd w:val="clear" w:color="auto" w:fill="auto"/>
          </w:tcPr>
          <w:p w14:paraId="14DECA52" w14:textId="38D1B94B" w:rsidR="00E2632C" w:rsidRPr="00042D1D" w:rsidRDefault="00E2632C" w:rsidP="00E2632C">
            <w:pPr>
              <w:jc w:val="right"/>
              <w:rPr>
                <w:color w:val="000000"/>
                <w:szCs w:val="23"/>
              </w:rPr>
            </w:pPr>
            <w:r w:rsidRPr="004D3B47">
              <w:t>1.789%</w:t>
            </w:r>
          </w:p>
        </w:tc>
      </w:tr>
      <w:tr w:rsidR="00E2632C" w:rsidRPr="004D3B47" w14:paraId="77D1A101" w14:textId="77777777" w:rsidTr="00E2632C">
        <w:trPr>
          <w:trHeight w:val="255"/>
        </w:trPr>
        <w:tc>
          <w:tcPr>
            <w:tcW w:w="2274" w:type="dxa"/>
            <w:shd w:val="clear" w:color="auto" w:fill="auto"/>
            <w:noWrap/>
          </w:tcPr>
          <w:p w14:paraId="3D967C10" w14:textId="7CF016E3" w:rsidR="00E2632C" w:rsidRPr="004D3B47" w:rsidRDefault="00E2632C" w:rsidP="00E2632C">
            <w:pPr>
              <w:keepNext/>
              <w:ind w:right="33"/>
              <w:rPr>
                <w:rFonts w:eastAsia="Times New Roman"/>
                <w:szCs w:val="23"/>
                <w:lang w:eastAsia="en-AU"/>
              </w:rPr>
            </w:pPr>
            <w:r w:rsidRPr="004D3B47">
              <w:t>35-39</w:t>
            </w:r>
          </w:p>
        </w:tc>
        <w:tc>
          <w:tcPr>
            <w:tcW w:w="1722" w:type="dxa"/>
            <w:shd w:val="clear" w:color="auto" w:fill="auto"/>
          </w:tcPr>
          <w:p w14:paraId="51225564" w14:textId="3A191A48" w:rsidR="00E2632C" w:rsidRPr="004D3B47" w:rsidRDefault="00E2632C" w:rsidP="00E2632C">
            <w:pPr>
              <w:jc w:val="right"/>
              <w:rPr>
                <w:szCs w:val="23"/>
              </w:rPr>
            </w:pPr>
            <w:r w:rsidRPr="004D3B47">
              <w:t>2.359%</w:t>
            </w:r>
          </w:p>
        </w:tc>
        <w:tc>
          <w:tcPr>
            <w:tcW w:w="1723" w:type="dxa"/>
            <w:shd w:val="clear" w:color="auto" w:fill="auto"/>
            <w:noWrap/>
          </w:tcPr>
          <w:p w14:paraId="2D32C687" w14:textId="7E5BE667" w:rsidR="00E2632C" w:rsidRPr="004D3B47" w:rsidRDefault="00E2632C" w:rsidP="00E2632C">
            <w:pPr>
              <w:jc w:val="right"/>
              <w:rPr>
                <w:szCs w:val="23"/>
              </w:rPr>
            </w:pPr>
            <w:r w:rsidRPr="004D3B47">
              <w:t>2.403%</w:t>
            </w:r>
          </w:p>
        </w:tc>
        <w:tc>
          <w:tcPr>
            <w:tcW w:w="1686" w:type="dxa"/>
            <w:shd w:val="clear" w:color="auto" w:fill="auto"/>
          </w:tcPr>
          <w:p w14:paraId="0FF703C9" w14:textId="56D443E7" w:rsidR="00E2632C" w:rsidRPr="004D3B47" w:rsidRDefault="00E2632C" w:rsidP="00E2632C">
            <w:pPr>
              <w:jc w:val="right"/>
              <w:rPr>
                <w:szCs w:val="23"/>
              </w:rPr>
            </w:pPr>
            <w:r w:rsidRPr="004D3B47">
              <w:t>2.406%</w:t>
            </w:r>
          </w:p>
        </w:tc>
        <w:tc>
          <w:tcPr>
            <w:tcW w:w="1760" w:type="dxa"/>
            <w:shd w:val="clear" w:color="auto" w:fill="auto"/>
          </w:tcPr>
          <w:p w14:paraId="1258E839" w14:textId="68458239" w:rsidR="00E2632C" w:rsidRPr="00042D1D" w:rsidRDefault="00E2632C" w:rsidP="00E2632C">
            <w:pPr>
              <w:jc w:val="right"/>
              <w:rPr>
                <w:color w:val="000000"/>
                <w:szCs w:val="23"/>
              </w:rPr>
            </w:pPr>
            <w:r w:rsidRPr="004D3B47">
              <w:t>3.503%</w:t>
            </w:r>
          </w:p>
        </w:tc>
      </w:tr>
      <w:tr w:rsidR="00E2632C" w:rsidRPr="004D3B47" w14:paraId="65BF0A21" w14:textId="77777777" w:rsidTr="00E2632C">
        <w:trPr>
          <w:trHeight w:val="255"/>
        </w:trPr>
        <w:tc>
          <w:tcPr>
            <w:tcW w:w="2274" w:type="dxa"/>
            <w:shd w:val="clear" w:color="auto" w:fill="auto"/>
            <w:noWrap/>
          </w:tcPr>
          <w:p w14:paraId="401A9C73" w14:textId="4CF5CAE7" w:rsidR="00E2632C" w:rsidRPr="004D3B47" w:rsidRDefault="00E2632C" w:rsidP="00E2632C">
            <w:pPr>
              <w:keepNext/>
              <w:ind w:right="33"/>
              <w:rPr>
                <w:rFonts w:eastAsia="Times New Roman"/>
                <w:szCs w:val="23"/>
                <w:lang w:eastAsia="en-AU"/>
              </w:rPr>
            </w:pPr>
            <w:r w:rsidRPr="004D3B47">
              <w:t>40-44</w:t>
            </w:r>
          </w:p>
        </w:tc>
        <w:tc>
          <w:tcPr>
            <w:tcW w:w="1722" w:type="dxa"/>
            <w:shd w:val="clear" w:color="auto" w:fill="auto"/>
          </w:tcPr>
          <w:p w14:paraId="57F0AFA2" w14:textId="1E2D304D" w:rsidR="00E2632C" w:rsidRPr="004D3B47" w:rsidRDefault="00E2632C" w:rsidP="00E2632C">
            <w:pPr>
              <w:jc w:val="right"/>
              <w:rPr>
                <w:szCs w:val="23"/>
              </w:rPr>
            </w:pPr>
            <w:r w:rsidRPr="004D3B47">
              <w:t>5.466%</w:t>
            </w:r>
          </w:p>
        </w:tc>
        <w:tc>
          <w:tcPr>
            <w:tcW w:w="1723" w:type="dxa"/>
            <w:shd w:val="clear" w:color="auto" w:fill="auto"/>
            <w:noWrap/>
          </w:tcPr>
          <w:p w14:paraId="478EBB1C" w14:textId="6B23F817" w:rsidR="00E2632C" w:rsidRPr="004D3B47" w:rsidRDefault="00E2632C" w:rsidP="00E2632C">
            <w:pPr>
              <w:jc w:val="right"/>
              <w:rPr>
                <w:szCs w:val="23"/>
              </w:rPr>
            </w:pPr>
            <w:r w:rsidRPr="004D3B47">
              <w:t>5.446%</w:t>
            </w:r>
          </w:p>
        </w:tc>
        <w:tc>
          <w:tcPr>
            <w:tcW w:w="1686" w:type="dxa"/>
            <w:shd w:val="clear" w:color="auto" w:fill="auto"/>
          </w:tcPr>
          <w:p w14:paraId="49ACF22B" w14:textId="16BC3D5B" w:rsidR="00E2632C" w:rsidRPr="004D3B47" w:rsidRDefault="00E2632C" w:rsidP="00E2632C">
            <w:pPr>
              <w:jc w:val="right"/>
              <w:rPr>
                <w:szCs w:val="23"/>
              </w:rPr>
            </w:pPr>
            <w:r w:rsidRPr="004D3B47">
              <w:t>5.447%</w:t>
            </w:r>
          </w:p>
        </w:tc>
        <w:tc>
          <w:tcPr>
            <w:tcW w:w="1760" w:type="dxa"/>
            <w:shd w:val="clear" w:color="auto" w:fill="auto"/>
          </w:tcPr>
          <w:p w14:paraId="0AD34307" w14:textId="34D7FF16" w:rsidR="00E2632C" w:rsidRPr="00042D1D" w:rsidRDefault="00E2632C" w:rsidP="00E2632C">
            <w:pPr>
              <w:jc w:val="right"/>
              <w:rPr>
                <w:color w:val="000000"/>
                <w:szCs w:val="23"/>
              </w:rPr>
            </w:pPr>
            <w:r w:rsidRPr="004D3B47">
              <w:t>6.561%</w:t>
            </w:r>
          </w:p>
        </w:tc>
      </w:tr>
      <w:tr w:rsidR="00E2632C" w:rsidRPr="004D3B47" w14:paraId="0F6AF744" w14:textId="77777777" w:rsidTr="00E2632C">
        <w:trPr>
          <w:trHeight w:val="255"/>
        </w:trPr>
        <w:tc>
          <w:tcPr>
            <w:tcW w:w="2274" w:type="dxa"/>
            <w:shd w:val="clear" w:color="auto" w:fill="auto"/>
            <w:noWrap/>
          </w:tcPr>
          <w:p w14:paraId="6CF482BB" w14:textId="091ADF4F" w:rsidR="00E2632C" w:rsidRPr="004D3B47" w:rsidRDefault="00E2632C" w:rsidP="00E2632C">
            <w:pPr>
              <w:keepNext/>
              <w:ind w:right="33"/>
              <w:rPr>
                <w:rFonts w:eastAsia="Times New Roman"/>
                <w:szCs w:val="23"/>
                <w:lang w:eastAsia="en-AU"/>
              </w:rPr>
            </w:pPr>
            <w:r w:rsidRPr="004D3B47">
              <w:t>45-49</w:t>
            </w:r>
          </w:p>
        </w:tc>
        <w:tc>
          <w:tcPr>
            <w:tcW w:w="1722" w:type="dxa"/>
            <w:shd w:val="clear" w:color="auto" w:fill="auto"/>
          </w:tcPr>
          <w:p w14:paraId="7B482B9A" w14:textId="7407F699" w:rsidR="00E2632C" w:rsidRPr="004D3B47" w:rsidRDefault="00E2632C" w:rsidP="00E2632C">
            <w:pPr>
              <w:jc w:val="right"/>
              <w:rPr>
                <w:szCs w:val="23"/>
              </w:rPr>
            </w:pPr>
            <w:r w:rsidRPr="004D3B47">
              <w:t>8.600%</w:t>
            </w:r>
          </w:p>
        </w:tc>
        <w:tc>
          <w:tcPr>
            <w:tcW w:w="1723" w:type="dxa"/>
            <w:shd w:val="clear" w:color="auto" w:fill="auto"/>
            <w:noWrap/>
          </w:tcPr>
          <w:p w14:paraId="1ABDB3E6" w14:textId="4D0E4030" w:rsidR="00E2632C" w:rsidRPr="004D3B47" w:rsidRDefault="00E2632C" w:rsidP="00E2632C">
            <w:pPr>
              <w:jc w:val="right"/>
              <w:rPr>
                <w:szCs w:val="23"/>
              </w:rPr>
            </w:pPr>
            <w:r w:rsidRPr="004D3B47">
              <w:t>8.493%</w:t>
            </w:r>
          </w:p>
        </w:tc>
        <w:tc>
          <w:tcPr>
            <w:tcW w:w="1686" w:type="dxa"/>
            <w:shd w:val="clear" w:color="auto" w:fill="auto"/>
          </w:tcPr>
          <w:p w14:paraId="7AAB4941" w14:textId="3204225C" w:rsidR="00E2632C" w:rsidRPr="004D3B47" w:rsidRDefault="00E2632C" w:rsidP="00E2632C">
            <w:pPr>
              <w:jc w:val="right"/>
              <w:rPr>
                <w:szCs w:val="23"/>
              </w:rPr>
            </w:pPr>
            <w:r w:rsidRPr="004D3B47">
              <w:t>8.494%</w:t>
            </w:r>
          </w:p>
        </w:tc>
        <w:tc>
          <w:tcPr>
            <w:tcW w:w="1760" w:type="dxa"/>
            <w:shd w:val="clear" w:color="auto" w:fill="auto"/>
          </w:tcPr>
          <w:p w14:paraId="1826467D" w14:textId="18040860" w:rsidR="00E2632C" w:rsidRPr="004D3B47" w:rsidRDefault="00E2632C" w:rsidP="00E2632C">
            <w:pPr>
              <w:jc w:val="right"/>
              <w:rPr>
                <w:szCs w:val="23"/>
              </w:rPr>
            </w:pPr>
            <w:r w:rsidRPr="004D3B47">
              <w:t>10.030%</w:t>
            </w:r>
          </w:p>
        </w:tc>
      </w:tr>
      <w:tr w:rsidR="00E2632C" w:rsidRPr="004D3B47" w14:paraId="633240C8" w14:textId="77777777" w:rsidTr="00E2632C">
        <w:trPr>
          <w:trHeight w:val="255"/>
        </w:trPr>
        <w:tc>
          <w:tcPr>
            <w:tcW w:w="2274" w:type="dxa"/>
            <w:shd w:val="clear" w:color="auto" w:fill="auto"/>
            <w:noWrap/>
          </w:tcPr>
          <w:p w14:paraId="159C949E" w14:textId="4AC560A3" w:rsidR="00E2632C" w:rsidRPr="004D3B47" w:rsidRDefault="00E2632C" w:rsidP="00E2632C">
            <w:pPr>
              <w:keepNext/>
              <w:ind w:right="33"/>
              <w:rPr>
                <w:rFonts w:eastAsia="Times New Roman"/>
                <w:szCs w:val="23"/>
                <w:lang w:eastAsia="en-AU"/>
              </w:rPr>
            </w:pPr>
            <w:r w:rsidRPr="004D3B47">
              <w:t>50-54</w:t>
            </w:r>
          </w:p>
        </w:tc>
        <w:tc>
          <w:tcPr>
            <w:tcW w:w="1722" w:type="dxa"/>
            <w:shd w:val="clear" w:color="auto" w:fill="auto"/>
          </w:tcPr>
          <w:p w14:paraId="32FE2B9E" w14:textId="0D1E9436" w:rsidR="00E2632C" w:rsidRPr="004D3B47" w:rsidRDefault="00E2632C" w:rsidP="00E2632C">
            <w:pPr>
              <w:jc w:val="right"/>
              <w:rPr>
                <w:szCs w:val="23"/>
              </w:rPr>
            </w:pPr>
            <w:r w:rsidRPr="004D3B47">
              <w:t>12.073%</w:t>
            </w:r>
          </w:p>
        </w:tc>
        <w:tc>
          <w:tcPr>
            <w:tcW w:w="1723" w:type="dxa"/>
            <w:shd w:val="clear" w:color="auto" w:fill="auto"/>
            <w:noWrap/>
          </w:tcPr>
          <w:p w14:paraId="5BDC2B68" w14:textId="524BB14E" w:rsidR="00E2632C" w:rsidRPr="004D3B47" w:rsidRDefault="00E2632C" w:rsidP="00E2632C">
            <w:pPr>
              <w:jc w:val="right"/>
              <w:rPr>
                <w:szCs w:val="23"/>
              </w:rPr>
            </w:pPr>
            <w:r w:rsidRPr="004D3B47">
              <w:t>12.136%</w:t>
            </w:r>
          </w:p>
        </w:tc>
        <w:tc>
          <w:tcPr>
            <w:tcW w:w="1686" w:type="dxa"/>
            <w:shd w:val="clear" w:color="auto" w:fill="auto"/>
          </w:tcPr>
          <w:p w14:paraId="287A1AE9" w14:textId="28A287D8" w:rsidR="00E2632C" w:rsidRPr="004D3B47" w:rsidRDefault="00E2632C" w:rsidP="00E2632C">
            <w:pPr>
              <w:jc w:val="right"/>
              <w:rPr>
                <w:szCs w:val="23"/>
              </w:rPr>
            </w:pPr>
            <w:r w:rsidRPr="004D3B47">
              <w:t>12.135%</w:t>
            </w:r>
          </w:p>
        </w:tc>
        <w:tc>
          <w:tcPr>
            <w:tcW w:w="1760" w:type="dxa"/>
            <w:shd w:val="clear" w:color="auto" w:fill="auto"/>
          </w:tcPr>
          <w:p w14:paraId="6F672639" w14:textId="4DC9CEA2" w:rsidR="00E2632C" w:rsidRPr="004D3B47" w:rsidRDefault="00E2632C" w:rsidP="00E2632C">
            <w:pPr>
              <w:jc w:val="right"/>
            </w:pPr>
            <w:r w:rsidRPr="004D3B47">
              <w:t>13.283%</w:t>
            </w:r>
          </w:p>
        </w:tc>
      </w:tr>
      <w:tr w:rsidR="00E2632C" w:rsidRPr="004D3B47" w14:paraId="19549840" w14:textId="77777777" w:rsidTr="00E2632C">
        <w:trPr>
          <w:trHeight w:val="255"/>
        </w:trPr>
        <w:tc>
          <w:tcPr>
            <w:tcW w:w="2274" w:type="dxa"/>
            <w:shd w:val="clear" w:color="auto" w:fill="auto"/>
            <w:noWrap/>
          </w:tcPr>
          <w:p w14:paraId="19EC1E09" w14:textId="3AFE4C38" w:rsidR="00E2632C" w:rsidRPr="004D3B47" w:rsidRDefault="00E2632C" w:rsidP="00E2632C">
            <w:pPr>
              <w:keepNext/>
              <w:ind w:right="33"/>
              <w:rPr>
                <w:rFonts w:eastAsia="Times New Roman"/>
                <w:szCs w:val="23"/>
                <w:lang w:eastAsia="en-AU"/>
              </w:rPr>
            </w:pPr>
            <w:r w:rsidRPr="004D3B47">
              <w:t>55-59</w:t>
            </w:r>
          </w:p>
        </w:tc>
        <w:tc>
          <w:tcPr>
            <w:tcW w:w="1722" w:type="dxa"/>
            <w:shd w:val="clear" w:color="auto" w:fill="auto"/>
          </w:tcPr>
          <w:p w14:paraId="12490FE5" w14:textId="59B1722E" w:rsidR="00E2632C" w:rsidRPr="004D3B47" w:rsidRDefault="00E2632C" w:rsidP="00E2632C">
            <w:pPr>
              <w:jc w:val="right"/>
              <w:rPr>
                <w:szCs w:val="23"/>
              </w:rPr>
            </w:pPr>
            <w:r w:rsidRPr="004D3B47">
              <w:t>14.309%</w:t>
            </w:r>
          </w:p>
        </w:tc>
        <w:tc>
          <w:tcPr>
            <w:tcW w:w="1723" w:type="dxa"/>
            <w:shd w:val="clear" w:color="auto" w:fill="auto"/>
            <w:noWrap/>
          </w:tcPr>
          <w:p w14:paraId="17F388C1" w14:textId="5D6B5EF5" w:rsidR="00E2632C" w:rsidRPr="004D3B47" w:rsidRDefault="00E2632C" w:rsidP="00E2632C">
            <w:pPr>
              <w:jc w:val="right"/>
              <w:rPr>
                <w:szCs w:val="23"/>
              </w:rPr>
            </w:pPr>
            <w:r w:rsidRPr="004D3B47">
              <w:t>14.428%</w:t>
            </w:r>
          </w:p>
        </w:tc>
        <w:tc>
          <w:tcPr>
            <w:tcW w:w="1686" w:type="dxa"/>
            <w:shd w:val="clear" w:color="auto" w:fill="auto"/>
          </w:tcPr>
          <w:p w14:paraId="74D20F4E" w14:textId="1BC4DA27" w:rsidR="00E2632C" w:rsidRPr="004D3B47" w:rsidRDefault="00E2632C" w:rsidP="00E2632C">
            <w:pPr>
              <w:jc w:val="right"/>
              <w:rPr>
                <w:szCs w:val="23"/>
              </w:rPr>
            </w:pPr>
            <w:r w:rsidRPr="004D3B47">
              <w:t>14.428%</w:t>
            </w:r>
          </w:p>
        </w:tc>
        <w:tc>
          <w:tcPr>
            <w:tcW w:w="1760" w:type="dxa"/>
            <w:shd w:val="clear" w:color="auto" w:fill="auto"/>
          </w:tcPr>
          <w:p w14:paraId="39A21035" w14:textId="7EA57F54" w:rsidR="00E2632C" w:rsidRPr="004D3B47" w:rsidRDefault="00E2632C" w:rsidP="00E2632C">
            <w:pPr>
              <w:jc w:val="right"/>
              <w:rPr>
                <w:szCs w:val="23"/>
              </w:rPr>
            </w:pPr>
            <w:r w:rsidRPr="004D3B47">
              <w:t>17.529%</w:t>
            </w:r>
          </w:p>
        </w:tc>
      </w:tr>
      <w:tr w:rsidR="00E2632C" w:rsidRPr="004D3B47" w14:paraId="53A50EE3" w14:textId="77777777" w:rsidTr="00E2632C">
        <w:trPr>
          <w:trHeight w:val="255"/>
        </w:trPr>
        <w:tc>
          <w:tcPr>
            <w:tcW w:w="2274" w:type="dxa"/>
            <w:shd w:val="clear" w:color="auto" w:fill="auto"/>
            <w:noWrap/>
          </w:tcPr>
          <w:p w14:paraId="5D617E4E" w14:textId="1DDEEB71" w:rsidR="00E2632C" w:rsidRPr="004D3B47" w:rsidRDefault="00E2632C" w:rsidP="00E2632C">
            <w:pPr>
              <w:keepNext/>
              <w:ind w:right="33"/>
              <w:rPr>
                <w:rFonts w:eastAsia="Times New Roman"/>
                <w:szCs w:val="23"/>
                <w:lang w:eastAsia="en-AU"/>
              </w:rPr>
            </w:pPr>
            <w:r w:rsidRPr="004D3B47">
              <w:t>60-64</w:t>
            </w:r>
          </w:p>
        </w:tc>
        <w:tc>
          <w:tcPr>
            <w:tcW w:w="1722" w:type="dxa"/>
            <w:shd w:val="clear" w:color="auto" w:fill="auto"/>
          </w:tcPr>
          <w:p w14:paraId="003752E0" w14:textId="376DCA1B" w:rsidR="00E2632C" w:rsidRPr="004D3B47" w:rsidRDefault="00E2632C" w:rsidP="00E2632C">
            <w:pPr>
              <w:jc w:val="right"/>
              <w:rPr>
                <w:szCs w:val="23"/>
              </w:rPr>
            </w:pPr>
            <w:r w:rsidRPr="004D3B47">
              <w:t>17.797%</w:t>
            </w:r>
          </w:p>
        </w:tc>
        <w:tc>
          <w:tcPr>
            <w:tcW w:w="1723" w:type="dxa"/>
            <w:shd w:val="clear" w:color="auto" w:fill="auto"/>
            <w:noWrap/>
          </w:tcPr>
          <w:p w14:paraId="65731B5D" w14:textId="37A5CAA1" w:rsidR="00E2632C" w:rsidRPr="004D3B47" w:rsidRDefault="00E2632C" w:rsidP="00E2632C">
            <w:pPr>
              <w:jc w:val="right"/>
              <w:rPr>
                <w:szCs w:val="23"/>
              </w:rPr>
            </w:pPr>
            <w:r w:rsidRPr="004D3B47">
              <w:t>18.283%</w:t>
            </w:r>
          </w:p>
        </w:tc>
        <w:tc>
          <w:tcPr>
            <w:tcW w:w="1686" w:type="dxa"/>
            <w:shd w:val="clear" w:color="auto" w:fill="auto"/>
          </w:tcPr>
          <w:p w14:paraId="0BED9D46" w14:textId="416ABA44" w:rsidR="00E2632C" w:rsidRPr="004D3B47" w:rsidRDefault="00E2632C" w:rsidP="00E2632C">
            <w:pPr>
              <w:jc w:val="right"/>
              <w:rPr>
                <w:szCs w:val="23"/>
              </w:rPr>
            </w:pPr>
            <w:r w:rsidRPr="004D3B47">
              <w:t>18.282%</w:t>
            </w:r>
          </w:p>
        </w:tc>
        <w:tc>
          <w:tcPr>
            <w:tcW w:w="1760" w:type="dxa"/>
            <w:shd w:val="clear" w:color="auto" w:fill="auto"/>
          </w:tcPr>
          <w:p w14:paraId="35B74A2A" w14:textId="4C53CF95" w:rsidR="00E2632C" w:rsidRPr="004D3B47" w:rsidRDefault="00E2632C" w:rsidP="00E2632C">
            <w:pPr>
              <w:jc w:val="right"/>
              <w:rPr>
                <w:szCs w:val="23"/>
              </w:rPr>
            </w:pPr>
            <w:r w:rsidRPr="004D3B47">
              <w:t>23.689%</w:t>
            </w:r>
          </w:p>
        </w:tc>
      </w:tr>
      <w:tr w:rsidR="00E2632C" w:rsidRPr="004D3B47" w14:paraId="7AB2D3D7" w14:textId="77777777" w:rsidTr="00E2632C">
        <w:trPr>
          <w:trHeight w:val="255"/>
        </w:trPr>
        <w:tc>
          <w:tcPr>
            <w:tcW w:w="2274" w:type="dxa"/>
            <w:shd w:val="clear" w:color="auto" w:fill="auto"/>
            <w:noWrap/>
          </w:tcPr>
          <w:p w14:paraId="7E390E4D" w14:textId="6D5C265E" w:rsidR="00E2632C" w:rsidRPr="004D3B47" w:rsidRDefault="00E2632C" w:rsidP="00E2632C">
            <w:pPr>
              <w:keepNext/>
              <w:ind w:right="33"/>
              <w:rPr>
                <w:rFonts w:eastAsia="Times New Roman"/>
                <w:szCs w:val="23"/>
                <w:lang w:eastAsia="en-AU"/>
              </w:rPr>
            </w:pPr>
            <w:r w:rsidRPr="004D3B47">
              <w:t>65-69</w:t>
            </w:r>
          </w:p>
        </w:tc>
        <w:tc>
          <w:tcPr>
            <w:tcW w:w="1722" w:type="dxa"/>
            <w:shd w:val="clear" w:color="auto" w:fill="auto"/>
          </w:tcPr>
          <w:p w14:paraId="6DE69921" w14:textId="37722FE5" w:rsidR="00E2632C" w:rsidRPr="004D3B47" w:rsidRDefault="00E2632C" w:rsidP="00E2632C">
            <w:pPr>
              <w:jc w:val="right"/>
              <w:rPr>
                <w:szCs w:val="23"/>
              </w:rPr>
            </w:pPr>
            <w:r w:rsidRPr="004D3B47">
              <w:t>21.421%</w:t>
            </w:r>
          </w:p>
        </w:tc>
        <w:tc>
          <w:tcPr>
            <w:tcW w:w="1723" w:type="dxa"/>
            <w:shd w:val="clear" w:color="auto" w:fill="auto"/>
            <w:noWrap/>
          </w:tcPr>
          <w:p w14:paraId="428D7C40" w14:textId="5E23ED2A" w:rsidR="00E2632C" w:rsidRPr="004D3B47" w:rsidRDefault="00E2632C" w:rsidP="00E2632C">
            <w:pPr>
              <w:jc w:val="right"/>
              <w:rPr>
                <w:szCs w:val="23"/>
              </w:rPr>
            </w:pPr>
            <w:r w:rsidRPr="004D3B47">
              <w:t>21.919%</w:t>
            </w:r>
          </w:p>
        </w:tc>
        <w:tc>
          <w:tcPr>
            <w:tcW w:w="1686" w:type="dxa"/>
            <w:shd w:val="clear" w:color="auto" w:fill="auto"/>
          </w:tcPr>
          <w:p w14:paraId="48E4876E" w14:textId="0B6C19DC" w:rsidR="00E2632C" w:rsidRPr="004D3B47" w:rsidRDefault="00E2632C" w:rsidP="00E2632C">
            <w:pPr>
              <w:jc w:val="right"/>
              <w:rPr>
                <w:szCs w:val="23"/>
              </w:rPr>
            </w:pPr>
            <w:r w:rsidRPr="004D3B47">
              <w:t>21.916%</w:t>
            </w:r>
          </w:p>
        </w:tc>
        <w:tc>
          <w:tcPr>
            <w:tcW w:w="1760" w:type="dxa"/>
            <w:shd w:val="clear" w:color="auto" w:fill="auto"/>
          </w:tcPr>
          <w:p w14:paraId="022C5B2F" w14:textId="32AB7539" w:rsidR="00E2632C" w:rsidRPr="004D3B47" w:rsidRDefault="00E2632C" w:rsidP="00E2632C">
            <w:pPr>
              <w:jc w:val="right"/>
            </w:pPr>
            <w:r w:rsidRPr="004D3B47">
              <w:t>29.103%</w:t>
            </w:r>
          </w:p>
        </w:tc>
      </w:tr>
    </w:tbl>
    <w:p w14:paraId="7A934C34" w14:textId="2A807B88" w:rsidR="006139EC" w:rsidRPr="004D3B47" w:rsidRDefault="00B8080D" w:rsidP="006139EC">
      <w:pPr>
        <w:ind w:right="544"/>
        <w:jc w:val="both"/>
      </w:pPr>
      <w:r w:rsidRPr="004D3B47">
        <w:rPr>
          <w:rFonts w:asciiTheme="minorHAnsi" w:hAnsiTheme="minorHAnsi"/>
          <w:i/>
          <w:sz w:val="20"/>
          <w:szCs w:val="23"/>
        </w:rPr>
        <w:t>Based on estimates from Cleary and Wright</w:t>
      </w:r>
      <w:hyperlink w:anchor="_ENREF_1" w:tooltip="Cleary, 2018 #10679" w:history="1">
        <w:r w:rsidR="00AC388A" w:rsidRPr="004D3B47">
          <w:rPr>
            <w:rFonts w:asciiTheme="minorHAnsi" w:hAnsiTheme="minorHAnsi"/>
            <w:i/>
            <w:sz w:val="20"/>
            <w:szCs w:val="23"/>
          </w:rPr>
          <w:fldChar w:fldCharType="begin"/>
        </w:r>
        <w:r w:rsidR="00AC388A" w:rsidRPr="004D3B47">
          <w:rPr>
            <w:rFonts w:asciiTheme="minorHAnsi" w:hAnsiTheme="minorHAnsi"/>
            <w:i/>
            <w:sz w:val="20"/>
            <w:szCs w:val="23"/>
          </w:rPr>
          <w:instrText xml:space="preserve"> ADDIN EN.CITE &lt;EndNote&gt;&lt;Cite&gt;&lt;Author&gt;Cleary&lt;/Author&gt;&lt;Year&gt;2018&lt;/Year&gt;&lt;RecNum&gt;10679&lt;/RecNum&gt;&lt;DisplayText&gt;&lt;style face="superscript"&gt;1&lt;/style&gt;&lt;/DisplayText&gt;&lt;record&gt;&lt;rec-number&gt;10679&lt;/rec-number&gt;&lt;foreign-keys&gt;&lt;key app="EN" db-id="et0drd2r3drrx1e0e2px9a5wx5az9v0r0xx0" timestamp="1554683379"&gt;10679&lt;/key&gt;&lt;/foreign-keys&gt;&lt;ref-type name="Report"&gt;27&lt;/ref-type&gt;&lt;contributors&gt;&lt;authors&gt;&lt;author&gt;Cleary, Laura&lt;/author&gt;&lt;author&gt;Wright, Craig&lt;/author&gt;&lt;/authors&gt;&lt;tertiary-authors&gt;&lt;author&gt;New Zealand Ministry of Health,&lt;/author&gt;&lt;/tertiary-authors&gt;&lt;/contributors&gt;&lt;titles&gt;&lt;title&gt;Estimating hysterectomy prevalence in New Zealand 2010-2018: Report on methods&lt;/title&gt;&lt;/titles&gt;&lt;dates&gt;&lt;year&gt;2018&lt;/year&gt;&lt;/dates&gt;&lt;urls&gt;&lt;/urls&gt;&lt;/record&gt;&lt;/Cite&gt;&lt;/EndNote&gt;</w:instrText>
        </w:r>
        <w:r w:rsidR="00AC388A" w:rsidRPr="004D3B47">
          <w:rPr>
            <w:rFonts w:asciiTheme="minorHAnsi" w:hAnsiTheme="minorHAnsi"/>
            <w:i/>
            <w:sz w:val="20"/>
            <w:szCs w:val="23"/>
          </w:rPr>
          <w:fldChar w:fldCharType="separate"/>
        </w:r>
        <w:r w:rsidR="00AC388A" w:rsidRPr="004D3B47">
          <w:rPr>
            <w:rFonts w:asciiTheme="minorHAnsi" w:hAnsiTheme="minorHAnsi"/>
            <w:i/>
            <w:noProof/>
            <w:sz w:val="20"/>
            <w:szCs w:val="23"/>
            <w:vertAlign w:val="superscript"/>
          </w:rPr>
          <w:t>1</w:t>
        </w:r>
        <w:r w:rsidR="00AC388A" w:rsidRPr="004D3B47">
          <w:rPr>
            <w:rFonts w:asciiTheme="minorHAnsi" w:hAnsiTheme="minorHAnsi"/>
            <w:i/>
            <w:sz w:val="20"/>
            <w:szCs w:val="23"/>
          </w:rPr>
          <w:fldChar w:fldCharType="end"/>
        </w:r>
      </w:hyperlink>
      <w:r w:rsidRPr="004D3B47">
        <w:rPr>
          <w:rFonts w:asciiTheme="minorHAnsi" w:hAnsiTheme="minorHAnsi"/>
          <w:i/>
          <w:sz w:val="20"/>
          <w:szCs w:val="23"/>
        </w:rPr>
        <w:t xml:space="preserve"> (Report</w:t>
      </w:r>
      <w:r w:rsidR="008F2A12" w:rsidRPr="004D3B47">
        <w:rPr>
          <w:rFonts w:asciiTheme="minorHAnsi" w:hAnsiTheme="minorHAnsi"/>
          <w:i/>
          <w:sz w:val="20"/>
          <w:szCs w:val="23"/>
        </w:rPr>
        <w:t>s</w:t>
      </w:r>
      <w:r w:rsidRPr="004D3B47">
        <w:rPr>
          <w:rFonts w:asciiTheme="minorHAnsi" w:hAnsiTheme="minorHAnsi"/>
          <w:i/>
          <w:sz w:val="20"/>
          <w:szCs w:val="23"/>
        </w:rPr>
        <w:t xml:space="preserve"> 49</w:t>
      </w:r>
      <w:r w:rsidR="008F2A12" w:rsidRPr="004D3B47">
        <w:rPr>
          <w:rFonts w:asciiTheme="minorHAnsi" w:hAnsiTheme="minorHAnsi"/>
          <w:i/>
          <w:sz w:val="20"/>
          <w:szCs w:val="23"/>
        </w:rPr>
        <w:t xml:space="preserve"> </w:t>
      </w:r>
      <w:r w:rsidR="00B26AC3" w:rsidRPr="004D3B47">
        <w:rPr>
          <w:rFonts w:asciiTheme="minorHAnsi" w:hAnsiTheme="minorHAnsi"/>
          <w:i/>
          <w:sz w:val="20"/>
          <w:szCs w:val="23"/>
        </w:rPr>
        <w:t xml:space="preserve">- </w:t>
      </w:r>
      <w:r w:rsidR="008F2A12" w:rsidRPr="004D3B47">
        <w:rPr>
          <w:rFonts w:asciiTheme="minorHAnsi" w:hAnsiTheme="minorHAnsi"/>
          <w:i/>
          <w:sz w:val="20"/>
          <w:szCs w:val="23"/>
        </w:rPr>
        <w:t>5</w:t>
      </w:r>
      <w:r w:rsidR="00B26AC3" w:rsidRPr="004D3B47">
        <w:rPr>
          <w:rFonts w:asciiTheme="minorHAnsi" w:hAnsiTheme="minorHAnsi"/>
          <w:i/>
          <w:sz w:val="20"/>
          <w:szCs w:val="23"/>
        </w:rPr>
        <w:t>1</w:t>
      </w:r>
      <w:r w:rsidRPr="004D3B47">
        <w:rPr>
          <w:rFonts w:asciiTheme="minorHAnsi" w:hAnsiTheme="minorHAnsi"/>
          <w:i/>
          <w:sz w:val="20"/>
          <w:szCs w:val="23"/>
        </w:rPr>
        <w:t>) and Gray</w:t>
      </w:r>
      <w:hyperlink w:anchor="_ENREF_2" w:tooltip="Gray, 2011 #9020" w:history="1">
        <w:r w:rsidR="00AC388A" w:rsidRPr="004D3B47">
          <w:rPr>
            <w:rFonts w:asciiTheme="minorHAnsi" w:hAnsiTheme="minorHAnsi"/>
            <w:i/>
            <w:sz w:val="20"/>
            <w:szCs w:val="23"/>
          </w:rPr>
          <w:fldChar w:fldCharType="begin"/>
        </w:r>
        <w:r w:rsidR="00AC388A" w:rsidRPr="004D3B47">
          <w:rPr>
            <w:rFonts w:asciiTheme="minorHAnsi" w:hAnsiTheme="minorHAnsi"/>
            <w:i/>
            <w:sz w:val="20"/>
            <w:szCs w:val="23"/>
          </w:rPr>
          <w:instrText xml:space="preserve"> ADDIN EN.CITE &lt;EndNote&gt;&lt;Cite&gt;&lt;Author&gt;Gray&lt;/Author&gt;&lt;Year&gt;2011&lt;/Year&gt;&lt;RecNum&gt;9020&lt;/RecNum&gt;&lt;DisplayText&gt;&lt;style face="superscript"&gt;2&lt;/style&gt;&lt;/DisplayText&gt;&lt;record&gt;&lt;rec-number&gt;9020&lt;/rec-number&gt;&lt;foreign-keys&gt;&lt;key app="EN" db-id="et0drd2r3drrx1e0e2px9a5wx5az9v0r0xx0" timestamp="0"&gt;9020&lt;/key&gt;&lt;/foreign-keys&gt;&lt;ref-type name="Report"&gt;27&lt;/ref-type&gt;&lt;contributors&gt;&lt;authors&gt;&lt;author&gt;Gray, Alistair;&lt;/author&gt;&lt;/authors&gt;&lt;tertiary-authors&gt;&lt;author&gt;Statistics Research Associates Ltd,&lt;/author&gt;&lt;/tertiary-authors&gt;&lt;/contributors&gt;&lt;titles&gt;&lt;title&gt;Methodology for estimating hysterectomy prevalence in women 20-69&lt;/title&gt;&lt;/titles&gt;&lt;dates&gt;&lt;year&gt;2011&lt;/year&gt;&lt;/dates&gt;&lt;pub-location&gt;Wellington, New Zealand&lt;/pub-location&gt;&lt;urls&gt;&lt;/urls&gt;&lt;/record&gt;&lt;/Cite&gt;&lt;/EndNote&gt;</w:instrText>
        </w:r>
        <w:r w:rsidR="00AC388A" w:rsidRPr="004D3B47">
          <w:rPr>
            <w:rFonts w:asciiTheme="minorHAnsi" w:hAnsiTheme="minorHAnsi"/>
            <w:i/>
            <w:sz w:val="20"/>
            <w:szCs w:val="23"/>
          </w:rPr>
          <w:fldChar w:fldCharType="separate"/>
        </w:r>
        <w:r w:rsidR="00AC388A" w:rsidRPr="004D3B47">
          <w:rPr>
            <w:rFonts w:asciiTheme="minorHAnsi" w:hAnsiTheme="minorHAnsi"/>
            <w:i/>
            <w:noProof/>
            <w:sz w:val="20"/>
            <w:szCs w:val="23"/>
            <w:vertAlign w:val="superscript"/>
          </w:rPr>
          <w:t>2</w:t>
        </w:r>
        <w:r w:rsidR="00AC388A" w:rsidRPr="004D3B47">
          <w:rPr>
            <w:rFonts w:asciiTheme="minorHAnsi" w:hAnsiTheme="minorHAnsi"/>
            <w:i/>
            <w:sz w:val="20"/>
            <w:szCs w:val="23"/>
          </w:rPr>
          <w:fldChar w:fldCharType="end"/>
        </w:r>
      </w:hyperlink>
      <w:r w:rsidRPr="004D3B47">
        <w:rPr>
          <w:rFonts w:asciiTheme="minorHAnsi" w:hAnsiTheme="minorHAnsi"/>
          <w:i/>
          <w:sz w:val="20"/>
          <w:szCs w:val="23"/>
        </w:rPr>
        <w:t xml:space="preserve"> (Report 48)</w:t>
      </w:r>
      <w:r w:rsidR="004C5E32">
        <w:rPr>
          <w:rFonts w:asciiTheme="minorHAnsi" w:hAnsiTheme="minorHAnsi"/>
          <w:i/>
          <w:sz w:val="20"/>
          <w:szCs w:val="23"/>
        </w:rPr>
        <w:t>.</w:t>
      </w:r>
    </w:p>
    <w:p w14:paraId="43D0CCE4" w14:textId="77777777" w:rsidR="002256C8" w:rsidRDefault="002256C8">
      <w:pPr>
        <w:rPr>
          <w:b/>
          <w:bCs/>
          <w:sz w:val="20"/>
          <w:szCs w:val="20"/>
        </w:rPr>
      </w:pPr>
      <w:bookmarkStart w:id="2370" w:name="_Toc5627646"/>
      <w:bookmarkStart w:id="2371" w:name="_Toc12875588"/>
      <w:bookmarkStart w:id="2372" w:name="_Toc68606711"/>
      <w:r>
        <w:br w:type="page"/>
      </w:r>
    </w:p>
    <w:p w14:paraId="16C85C78" w14:textId="1C99062F" w:rsidR="00030D6F" w:rsidRDefault="008E7879" w:rsidP="00DD6944">
      <w:pPr>
        <w:pStyle w:val="Caption"/>
        <w:keepNext/>
        <w:ind w:right="-22"/>
        <w:jc w:val="both"/>
      </w:pPr>
      <w:r w:rsidRPr="004D3B47">
        <w:t>Table</w:t>
      </w:r>
      <w:r w:rsidR="00030D6F" w:rsidRPr="004D3B47">
        <w:t xml:space="preserve"> </w:t>
      </w:r>
      <w:r w:rsidR="00D65F00" w:rsidRPr="004D3B47">
        <w:rPr>
          <w:noProof/>
        </w:rPr>
        <w:fldChar w:fldCharType="begin"/>
      </w:r>
      <w:r w:rsidR="00D65F00" w:rsidRPr="004D3B47">
        <w:rPr>
          <w:noProof/>
        </w:rPr>
        <w:instrText xml:space="preserve"> SEQ Table \* ARABIC </w:instrText>
      </w:r>
      <w:r w:rsidR="00D65F00" w:rsidRPr="004D3B47">
        <w:rPr>
          <w:noProof/>
        </w:rPr>
        <w:fldChar w:fldCharType="separate"/>
      </w:r>
      <w:r w:rsidR="00D03680">
        <w:rPr>
          <w:noProof/>
        </w:rPr>
        <w:t>36</w:t>
      </w:r>
      <w:r w:rsidR="00D65F00" w:rsidRPr="004D3B47">
        <w:rPr>
          <w:noProof/>
        </w:rPr>
        <w:fldChar w:fldCharType="end"/>
      </w:r>
      <w:r w:rsidR="00030D6F" w:rsidRPr="004D3B47">
        <w:t xml:space="preserve"> - Women (25-69 years) screened in the three years to </w:t>
      </w:r>
      <w:sdt>
        <w:sdtPr>
          <w:alias w:val="End Period"/>
          <w:tag w:val="End Period"/>
          <w:id w:val="-2060161930"/>
          <w:placeholder>
            <w:docPart w:val="77590B11E97F465CB8B233908B978B1A"/>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030D6F" w:rsidRPr="004D3B47">
        <w:t>, as a percentage of the i) hysterectomy-adjustment NZ female population and ii) total NZ female population, by DHB</w:t>
      </w:r>
      <w:bookmarkEnd w:id="2364"/>
      <w:bookmarkEnd w:id="2365"/>
      <w:bookmarkEnd w:id="2366"/>
      <w:bookmarkEnd w:id="2367"/>
      <w:bookmarkEnd w:id="2368"/>
      <w:bookmarkEnd w:id="2369"/>
      <w:bookmarkEnd w:id="2370"/>
      <w:bookmarkEnd w:id="2371"/>
      <w:bookmarkEnd w:id="2372"/>
    </w:p>
    <w:tbl>
      <w:tblPr>
        <w:tblW w:w="8544"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07"/>
        <w:gridCol w:w="3389"/>
        <w:gridCol w:w="2848"/>
      </w:tblGrid>
      <w:tr w:rsidR="002256C8" w:rsidRPr="00B97375" w14:paraId="61BF5BAD" w14:textId="77777777" w:rsidTr="00AB0E37">
        <w:tc>
          <w:tcPr>
            <w:tcW w:w="2307" w:type="dxa"/>
            <w:tcBorders>
              <w:top w:val="single" w:sz="4" w:space="0" w:color="auto"/>
              <w:bottom w:val="nil"/>
            </w:tcBorders>
            <w:shd w:val="clear" w:color="000000" w:fill="D8D8D8"/>
            <w:vAlign w:val="bottom"/>
          </w:tcPr>
          <w:p w14:paraId="35FF3AC6" w14:textId="77777777" w:rsidR="002256C8" w:rsidRPr="00B97375" w:rsidRDefault="002256C8" w:rsidP="00AB0E37">
            <w:pPr>
              <w:keepNext/>
              <w:keepLines/>
              <w:jc w:val="both"/>
              <w:rPr>
                <w:rFonts w:eastAsia="Times New Roman"/>
                <w:b/>
                <w:bCs/>
                <w:szCs w:val="23"/>
                <w:lang w:eastAsia="en-AU"/>
              </w:rPr>
            </w:pPr>
            <w:r w:rsidRPr="00B97375">
              <w:rPr>
                <w:rFonts w:eastAsia="Times New Roman"/>
                <w:b/>
                <w:bCs/>
                <w:szCs w:val="23"/>
                <w:lang w:eastAsia="en-AU"/>
              </w:rPr>
              <w:t>DHB</w:t>
            </w:r>
          </w:p>
        </w:tc>
        <w:tc>
          <w:tcPr>
            <w:tcW w:w="6237" w:type="dxa"/>
            <w:gridSpan w:val="2"/>
            <w:tcBorders>
              <w:top w:val="single" w:sz="4" w:space="0" w:color="auto"/>
              <w:bottom w:val="nil"/>
            </w:tcBorders>
            <w:shd w:val="clear" w:color="000000" w:fill="D8D8D8"/>
            <w:vAlign w:val="bottom"/>
          </w:tcPr>
          <w:p w14:paraId="1B7E924D" w14:textId="77777777" w:rsidR="002256C8" w:rsidRPr="00B97375" w:rsidRDefault="002256C8" w:rsidP="00AB0E37">
            <w:pPr>
              <w:keepNext/>
              <w:keepLines/>
              <w:jc w:val="right"/>
              <w:rPr>
                <w:rFonts w:eastAsia="Times New Roman"/>
                <w:b/>
                <w:bCs/>
                <w:szCs w:val="23"/>
                <w:lang w:eastAsia="en-AU"/>
              </w:rPr>
            </w:pPr>
            <w:r w:rsidRPr="00B97375">
              <w:rPr>
                <w:rFonts w:eastAsia="Times New Roman"/>
                <w:b/>
                <w:bCs/>
                <w:szCs w:val="23"/>
                <w:lang w:eastAsia="en-AU"/>
              </w:rPr>
              <w:t>Women screened in the last 3 years</w:t>
            </w:r>
          </w:p>
        </w:tc>
      </w:tr>
      <w:tr w:rsidR="002256C8" w:rsidRPr="00B97375" w14:paraId="50C00E36" w14:textId="77777777" w:rsidTr="00AB0E37">
        <w:tc>
          <w:tcPr>
            <w:tcW w:w="2307" w:type="dxa"/>
            <w:tcBorders>
              <w:top w:val="nil"/>
              <w:bottom w:val="single" w:sz="4" w:space="0" w:color="auto"/>
            </w:tcBorders>
            <w:shd w:val="clear" w:color="000000" w:fill="D8D8D8"/>
            <w:vAlign w:val="bottom"/>
          </w:tcPr>
          <w:p w14:paraId="052CF589" w14:textId="77777777" w:rsidR="002256C8" w:rsidRPr="00B97375" w:rsidRDefault="002256C8" w:rsidP="00AB0E37">
            <w:pPr>
              <w:keepNext/>
              <w:keepLines/>
              <w:jc w:val="both"/>
              <w:rPr>
                <w:rFonts w:eastAsia="Times New Roman"/>
                <w:b/>
                <w:bCs/>
                <w:szCs w:val="23"/>
                <w:lang w:eastAsia="en-AU"/>
              </w:rPr>
            </w:pPr>
            <w:r w:rsidRPr="00B97375">
              <w:rPr>
                <w:rFonts w:eastAsia="Times New Roman"/>
                <w:b/>
                <w:bCs/>
                <w:szCs w:val="23"/>
                <w:lang w:eastAsia="en-AU"/>
              </w:rPr>
              <w:t> </w:t>
            </w:r>
          </w:p>
        </w:tc>
        <w:tc>
          <w:tcPr>
            <w:tcW w:w="3389" w:type="dxa"/>
            <w:tcBorders>
              <w:top w:val="nil"/>
              <w:bottom w:val="single" w:sz="4" w:space="0" w:color="auto"/>
            </w:tcBorders>
            <w:shd w:val="clear" w:color="000000" w:fill="D8D8D8"/>
            <w:vAlign w:val="bottom"/>
          </w:tcPr>
          <w:p w14:paraId="28D43BA6" w14:textId="77777777" w:rsidR="002256C8" w:rsidRPr="00B97375" w:rsidRDefault="002256C8" w:rsidP="00AB0E37">
            <w:pPr>
              <w:keepNext/>
              <w:keepLines/>
              <w:jc w:val="right"/>
              <w:rPr>
                <w:rFonts w:eastAsia="Times New Roman"/>
                <w:b/>
                <w:bCs/>
                <w:szCs w:val="23"/>
                <w:lang w:eastAsia="en-AU"/>
              </w:rPr>
            </w:pPr>
            <w:r w:rsidRPr="00B97375">
              <w:rPr>
                <w:rFonts w:eastAsia="Times New Roman"/>
                <w:b/>
                <w:bCs/>
                <w:szCs w:val="23"/>
                <w:lang w:eastAsia="en-AU"/>
              </w:rPr>
              <w:t>(hysterectomy-adjusted)</w:t>
            </w:r>
          </w:p>
        </w:tc>
        <w:tc>
          <w:tcPr>
            <w:tcW w:w="2848" w:type="dxa"/>
            <w:tcBorders>
              <w:top w:val="nil"/>
              <w:bottom w:val="single" w:sz="4" w:space="0" w:color="auto"/>
            </w:tcBorders>
            <w:shd w:val="clear" w:color="000000" w:fill="D8D8D8"/>
            <w:vAlign w:val="bottom"/>
          </w:tcPr>
          <w:p w14:paraId="71010F97" w14:textId="77777777" w:rsidR="002256C8" w:rsidRPr="00B97375" w:rsidRDefault="002256C8" w:rsidP="00AB0E37">
            <w:pPr>
              <w:keepNext/>
              <w:keepLines/>
              <w:jc w:val="right"/>
              <w:rPr>
                <w:rFonts w:eastAsia="Times New Roman"/>
                <w:b/>
                <w:bCs/>
                <w:szCs w:val="23"/>
                <w:lang w:eastAsia="en-AU"/>
              </w:rPr>
            </w:pPr>
            <w:r w:rsidRPr="00B97375">
              <w:rPr>
                <w:rFonts w:eastAsia="Times New Roman"/>
                <w:b/>
                <w:bCs/>
                <w:szCs w:val="23"/>
                <w:lang w:eastAsia="en-AU"/>
              </w:rPr>
              <w:t>(no hysterectomy adjustment)</w:t>
            </w:r>
          </w:p>
        </w:tc>
      </w:tr>
      <w:tr w:rsidR="002256C8" w:rsidRPr="00B97375" w14:paraId="44E1695D" w14:textId="77777777" w:rsidTr="00AB0E37">
        <w:trPr>
          <w:trHeight w:val="300"/>
        </w:trPr>
        <w:tc>
          <w:tcPr>
            <w:tcW w:w="2307" w:type="dxa"/>
            <w:tcBorders>
              <w:top w:val="single" w:sz="4" w:space="0" w:color="auto"/>
            </w:tcBorders>
          </w:tcPr>
          <w:p w14:paraId="72EE1F48" w14:textId="4F4EBDAE" w:rsidR="002256C8" w:rsidRPr="00FB52B2" w:rsidRDefault="002256C8" w:rsidP="002256C8">
            <w:pPr>
              <w:keepNext/>
              <w:keepLines/>
            </w:pPr>
            <w:r w:rsidRPr="004D3B47">
              <w:rPr>
                <w:rFonts w:eastAsia="Times New Roman"/>
                <w:szCs w:val="23"/>
                <w:lang w:eastAsia="en-AU"/>
              </w:rPr>
              <w:t>Auckland</w:t>
            </w:r>
          </w:p>
        </w:tc>
        <w:tc>
          <w:tcPr>
            <w:tcW w:w="3389" w:type="dxa"/>
            <w:tcBorders>
              <w:top w:val="single" w:sz="4" w:space="0" w:color="auto"/>
            </w:tcBorders>
          </w:tcPr>
          <w:p w14:paraId="3432FC0D" w14:textId="2B2366B8" w:rsidR="002256C8" w:rsidRPr="00FB52B2" w:rsidRDefault="002256C8" w:rsidP="002256C8">
            <w:pPr>
              <w:keepNext/>
              <w:keepLines/>
              <w:jc w:val="right"/>
            </w:pPr>
            <w:r w:rsidRPr="004D3B47">
              <w:t>65.5</w:t>
            </w:r>
          </w:p>
        </w:tc>
        <w:tc>
          <w:tcPr>
            <w:tcW w:w="2848" w:type="dxa"/>
            <w:tcBorders>
              <w:top w:val="single" w:sz="4" w:space="0" w:color="auto"/>
            </w:tcBorders>
          </w:tcPr>
          <w:p w14:paraId="22FC51F8" w14:textId="13F75D40" w:rsidR="002256C8" w:rsidRPr="00FB52B2" w:rsidRDefault="002256C8" w:rsidP="002256C8">
            <w:pPr>
              <w:keepNext/>
              <w:keepLines/>
              <w:jc w:val="right"/>
            </w:pPr>
            <w:r w:rsidRPr="004D3B47">
              <w:t>60.9</w:t>
            </w:r>
          </w:p>
        </w:tc>
      </w:tr>
      <w:tr w:rsidR="002256C8" w:rsidRPr="00B97375" w14:paraId="70BCB28C" w14:textId="77777777" w:rsidTr="00AB0E37">
        <w:trPr>
          <w:trHeight w:val="300"/>
        </w:trPr>
        <w:tc>
          <w:tcPr>
            <w:tcW w:w="2307" w:type="dxa"/>
          </w:tcPr>
          <w:p w14:paraId="1693FF90" w14:textId="710D5904" w:rsidR="002256C8" w:rsidRPr="00FB52B2" w:rsidRDefault="002256C8" w:rsidP="002256C8">
            <w:pPr>
              <w:keepNext/>
              <w:keepLines/>
            </w:pPr>
            <w:r w:rsidRPr="004D3B47">
              <w:rPr>
                <w:rFonts w:eastAsia="Times New Roman"/>
                <w:szCs w:val="23"/>
                <w:lang w:eastAsia="en-AU"/>
              </w:rPr>
              <w:t>Bay of Plenty</w:t>
            </w:r>
          </w:p>
        </w:tc>
        <w:tc>
          <w:tcPr>
            <w:tcW w:w="3389" w:type="dxa"/>
          </w:tcPr>
          <w:p w14:paraId="46BFE492" w14:textId="76E00D17" w:rsidR="002256C8" w:rsidRPr="00FB52B2" w:rsidRDefault="002256C8" w:rsidP="002256C8">
            <w:pPr>
              <w:keepNext/>
              <w:keepLines/>
              <w:jc w:val="right"/>
            </w:pPr>
            <w:r w:rsidRPr="004D3B47">
              <w:t>78.3</w:t>
            </w:r>
          </w:p>
        </w:tc>
        <w:tc>
          <w:tcPr>
            <w:tcW w:w="2848" w:type="dxa"/>
          </w:tcPr>
          <w:p w14:paraId="4AB083CA" w14:textId="4FE4A8CD" w:rsidR="002256C8" w:rsidRPr="00FB52B2" w:rsidRDefault="002256C8" w:rsidP="002256C8">
            <w:pPr>
              <w:keepNext/>
              <w:keepLines/>
              <w:jc w:val="right"/>
            </w:pPr>
            <w:r w:rsidRPr="004D3B47">
              <w:t>71.0</w:t>
            </w:r>
          </w:p>
        </w:tc>
      </w:tr>
      <w:tr w:rsidR="002256C8" w:rsidRPr="00B97375" w14:paraId="7CD3330A" w14:textId="77777777" w:rsidTr="00AB0E37">
        <w:trPr>
          <w:trHeight w:val="300"/>
        </w:trPr>
        <w:tc>
          <w:tcPr>
            <w:tcW w:w="2307" w:type="dxa"/>
          </w:tcPr>
          <w:p w14:paraId="121AA0B8" w14:textId="55ACCF46" w:rsidR="002256C8" w:rsidRPr="00FB52B2" w:rsidRDefault="002256C8" w:rsidP="002256C8">
            <w:pPr>
              <w:keepNext/>
              <w:keepLines/>
            </w:pPr>
            <w:r w:rsidRPr="004D3B47">
              <w:rPr>
                <w:rFonts w:eastAsia="Times New Roman"/>
                <w:szCs w:val="23"/>
                <w:lang w:eastAsia="en-AU"/>
              </w:rPr>
              <w:t>Canterbury</w:t>
            </w:r>
          </w:p>
        </w:tc>
        <w:tc>
          <w:tcPr>
            <w:tcW w:w="3389" w:type="dxa"/>
          </w:tcPr>
          <w:p w14:paraId="22947010" w14:textId="36C90A89" w:rsidR="002256C8" w:rsidRPr="00FB52B2" w:rsidRDefault="002256C8" w:rsidP="002256C8">
            <w:pPr>
              <w:keepNext/>
              <w:keepLines/>
              <w:jc w:val="right"/>
            </w:pPr>
            <w:r w:rsidRPr="004D3B47">
              <w:t>72.4</w:t>
            </w:r>
          </w:p>
        </w:tc>
        <w:tc>
          <w:tcPr>
            <w:tcW w:w="2848" w:type="dxa"/>
          </w:tcPr>
          <w:p w14:paraId="339BD8A6" w14:textId="5246D970" w:rsidR="002256C8" w:rsidRPr="00FB52B2" w:rsidRDefault="002256C8" w:rsidP="002256C8">
            <w:pPr>
              <w:keepNext/>
              <w:keepLines/>
              <w:jc w:val="right"/>
            </w:pPr>
            <w:r w:rsidRPr="004D3B47">
              <w:t>66.0</w:t>
            </w:r>
          </w:p>
        </w:tc>
      </w:tr>
      <w:tr w:rsidR="002256C8" w:rsidRPr="00B97375" w14:paraId="7D240E1C" w14:textId="77777777" w:rsidTr="00AB0E37">
        <w:trPr>
          <w:trHeight w:val="300"/>
        </w:trPr>
        <w:tc>
          <w:tcPr>
            <w:tcW w:w="2307" w:type="dxa"/>
          </w:tcPr>
          <w:p w14:paraId="4D5A0590" w14:textId="287BB697" w:rsidR="002256C8" w:rsidRPr="00FB52B2" w:rsidRDefault="002256C8" w:rsidP="002256C8">
            <w:pPr>
              <w:keepNext/>
              <w:keepLines/>
            </w:pPr>
            <w:r w:rsidRPr="004D3B47">
              <w:rPr>
                <w:rFonts w:eastAsia="Times New Roman"/>
                <w:szCs w:val="23"/>
                <w:lang w:eastAsia="en-AU"/>
              </w:rPr>
              <w:t>Capital &amp; Coast</w:t>
            </w:r>
          </w:p>
        </w:tc>
        <w:tc>
          <w:tcPr>
            <w:tcW w:w="3389" w:type="dxa"/>
          </w:tcPr>
          <w:p w14:paraId="119433C4" w14:textId="1FDE18ED" w:rsidR="002256C8" w:rsidRPr="00FB52B2" w:rsidRDefault="002256C8" w:rsidP="002256C8">
            <w:pPr>
              <w:keepNext/>
              <w:keepLines/>
              <w:jc w:val="right"/>
            </w:pPr>
            <w:r w:rsidRPr="004D3B47">
              <w:t>75.1</w:t>
            </w:r>
          </w:p>
        </w:tc>
        <w:tc>
          <w:tcPr>
            <w:tcW w:w="2848" w:type="dxa"/>
          </w:tcPr>
          <w:p w14:paraId="7D92A07E" w14:textId="08A4AF2F" w:rsidR="002256C8" w:rsidRPr="00FB52B2" w:rsidRDefault="002256C8" w:rsidP="002256C8">
            <w:pPr>
              <w:keepNext/>
              <w:keepLines/>
              <w:jc w:val="right"/>
            </w:pPr>
            <w:r w:rsidRPr="004D3B47">
              <w:t>69.0</w:t>
            </w:r>
          </w:p>
        </w:tc>
      </w:tr>
      <w:tr w:rsidR="002256C8" w:rsidRPr="00B97375" w14:paraId="1723658B" w14:textId="77777777" w:rsidTr="00AB0E37">
        <w:trPr>
          <w:trHeight w:val="300"/>
        </w:trPr>
        <w:tc>
          <w:tcPr>
            <w:tcW w:w="2307" w:type="dxa"/>
          </w:tcPr>
          <w:p w14:paraId="6B3E509D" w14:textId="4C843C9B" w:rsidR="002256C8" w:rsidRPr="00FB52B2" w:rsidRDefault="002256C8" w:rsidP="002256C8">
            <w:pPr>
              <w:keepNext/>
              <w:keepLines/>
            </w:pPr>
            <w:r w:rsidRPr="004D3B47">
              <w:rPr>
                <w:rFonts w:eastAsia="Times New Roman"/>
                <w:szCs w:val="23"/>
                <w:lang w:eastAsia="en-AU"/>
              </w:rPr>
              <w:t>Counties Manukau</w:t>
            </w:r>
          </w:p>
        </w:tc>
        <w:tc>
          <w:tcPr>
            <w:tcW w:w="3389" w:type="dxa"/>
          </w:tcPr>
          <w:p w14:paraId="50A78E65" w14:textId="49536E57" w:rsidR="002256C8" w:rsidRPr="00FB52B2" w:rsidRDefault="002256C8" w:rsidP="002256C8">
            <w:pPr>
              <w:keepNext/>
              <w:keepLines/>
              <w:jc w:val="right"/>
            </w:pPr>
            <w:r w:rsidRPr="004D3B47">
              <w:t>65.5</w:t>
            </w:r>
          </w:p>
        </w:tc>
        <w:tc>
          <w:tcPr>
            <w:tcW w:w="2848" w:type="dxa"/>
          </w:tcPr>
          <w:p w14:paraId="470EA02B" w14:textId="07FFFB50" w:rsidR="002256C8" w:rsidRPr="00FB52B2" w:rsidRDefault="002256C8" w:rsidP="002256C8">
            <w:pPr>
              <w:keepNext/>
              <w:keepLines/>
              <w:jc w:val="right"/>
            </w:pPr>
            <w:r w:rsidRPr="004D3B47">
              <w:t>60.3</w:t>
            </w:r>
          </w:p>
        </w:tc>
      </w:tr>
      <w:tr w:rsidR="002256C8" w:rsidRPr="00B97375" w14:paraId="72990DE1" w14:textId="77777777" w:rsidTr="00AB0E37">
        <w:trPr>
          <w:trHeight w:val="300"/>
        </w:trPr>
        <w:tc>
          <w:tcPr>
            <w:tcW w:w="2307" w:type="dxa"/>
          </w:tcPr>
          <w:p w14:paraId="43FB49C1" w14:textId="287E6C0C" w:rsidR="002256C8" w:rsidRPr="00FB52B2" w:rsidRDefault="002256C8" w:rsidP="002256C8">
            <w:pPr>
              <w:keepNext/>
              <w:keepLines/>
            </w:pPr>
            <w:r w:rsidRPr="004D3B47">
              <w:rPr>
                <w:rFonts w:eastAsia="Times New Roman"/>
                <w:szCs w:val="23"/>
                <w:lang w:eastAsia="en-AU"/>
              </w:rPr>
              <w:t>Hawke's Bay</w:t>
            </w:r>
          </w:p>
        </w:tc>
        <w:tc>
          <w:tcPr>
            <w:tcW w:w="3389" w:type="dxa"/>
          </w:tcPr>
          <w:p w14:paraId="1A495D2A" w14:textId="4BC2A3FC" w:rsidR="002256C8" w:rsidRPr="00FB52B2" w:rsidRDefault="002256C8" w:rsidP="002256C8">
            <w:pPr>
              <w:keepNext/>
              <w:keepLines/>
              <w:jc w:val="right"/>
            </w:pPr>
            <w:r w:rsidRPr="004D3B47">
              <w:t>72.9</w:t>
            </w:r>
          </w:p>
        </w:tc>
        <w:tc>
          <w:tcPr>
            <w:tcW w:w="2848" w:type="dxa"/>
          </w:tcPr>
          <w:p w14:paraId="0B87C4E4" w14:textId="4C573BBB" w:rsidR="002256C8" w:rsidRPr="00FB52B2" w:rsidRDefault="002256C8" w:rsidP="002256C8">
            <w:pPr>
              <w:keepNext/>
              <w:keepLines/>
              <w:jc w:val="right"/>
            </w:pPr>
            <w:r w:rsidRPr="004D3B47">
              <w:t>65.8</w:t>
            </w:r>
          </w:p>
        </w:tc>
      </w:tr>
      <w:tr w:rsidR="002256C8" w:rsidRPr="00B97375" w14:paraId="6DA1495E" w14:textId="77777777" w:rsidTr="00AB0E37">
        <w:trPr>
          <w:trHeight w:val="300"/>
        </w:trPr>
        <w:tc>
          <w:tcPr>
            <w:tcW w:w="2307" w:type="dxa"/>
          </w:tcPr>
          <w:p w14:paraId="74B673A3" w14:textId="64DF4279" w:rsidR="002256C8" w:rsidRPr="00FB52B2" w:rsidRDefault="002256C8" w:rsidP="002256C8">
            <w:pPr>
              <w:keepNext/>
              <w:keepLines/>
            </w:pPr>
            <w:r w:rsidRPr="004D3B47">
              <w:rPr>
                <w:rFonts w:eastAsia="Times New Roman"/>
                <w:szCs w:val="23"/>
                <w:lang w:eastAsia="en-AU"/>
              </w:rPr>
              <w:t>Hutt Valley</w:t>
            </w:r>
          </w:p>
        </w:tc>
        <w:tc>
          <w:tcPr>
            <w:tcW w:w="3389" w:type="dxa"/>
          </w:tcPr>
          <w:p w14:paraId="167F1AA5" w14:textId="55AA6E26" w:rsidR="002256C8" w:rsidRPr="00FB52B2" w:rsidRDefault="002256C8" w:rsidP="002256C8">
            <w:pPr>
              <w:keepNext/>
              <w:keepLines/>
              <w:jc w:val="right"/>
            </w:pPr>
            <w:r w:rsidRPr="004D3B47">
              <w:t>73.2</w:t>
            </w:r>
          </w:p>
        </w:tc>
        <w:tc>
          <w:tcPr>
            <w:tcW w:w="2848" w:type="dxa"/>
          </w:tcPr>
          <w:p w14:paraId="252DEB1C" w14:textId="5AA13C11" w:rsidR="002256C8" w:rsidRPr="00FB52B2" w:rsidRDefault="002256C8" w:rsidP="002256C8">
            <w:pPr>
              <w:keepNext/>
              <w:keepLines/>
              <w:jc w:val="right"/>
            </w:pPr>
            <w:r w:rsidRPr="004D3B47">
              <w:t>66.9</w:t>
            </w:r>
          </w:p>
        </w:tc>
      </w:tr>
      <w:tr w:rsidR="002256C8" w:rsidRPr="00B97375" w14:paraId="0B378E5D" w14:textId="77777777" w:rsidTr="00AB0E37">
        <w:trPr>
          <w:trHeight w:val="300"/>
        </w:trPr>
        <w:tc>
          <w:tcPr>
            <w:tcW w:w="2307" w:type="dxa"/>
          </w:tcPr>
          <w:p w14:paraId="5F887DD4" w14:textId="31F20F7E" w:rsidR="002256C8" w:rsidRPr="00FB52B2" w:rsidRDefault="002256C8" w:rsidP="002256C8">
            <w:pPr>
              <w:keepNext/>
              <w:keepLines/>
            </w:pPr>
            <w:r w:rsidRPr="004D3B47">
              <w:rPr>
                <w:rFonts w:eastAsia="Times New Roman"/>
                <w:szCs w:val="23"/>
                <w:lang w:eastAsia="en-AU"/>
              </w:rPr>
              <w:t>Lakes</w:t>
            </w:r>
          </w:p>
        </w:tc>
        <w:tc>
          <w:tcPr>
            <w:tcW w:w="3389" w:type="dxa"/>
          </w:tcPr>
          <w:p w14:paraId="12501066" w14:textId="4701608E" w:rsidR="002256C8" w:rsidRPr="00FB52B2" w:rsidRDefault="002256C8" w:rsidP="002256C8">
            <w:pPr>
              <w:keepNext/>
              <w:keepLines/>
              <w:jc w:val="right"/>
            </w:pPr>
            <w:r w:rsidRPr="004D3B47">
              <w:t>75.7</w:t>
            </w:r>
          </w:p>
        </w:tc>
        <w:tc>
          <w:tcPr>
            <w:tcW w:w="2848" w:type="dxa"/>
          </w:tcPr>
          <w:p w14:paraId="2491DF7D" w14:textId="6A4990AF" w:rsidR="002256C8" w:rsidRPr="00FB52B2" w:rsidRDefault="002256C8" w:rsidP="002256C8">
            <w:pPr>
              <w:keepNext/>
              <w:keepLines/>
              <w:jc w:val="right"/>
            </w:pPr>
            <w:r w:rsidRPr="004D3B47">
              <w:t>68.8</w:t>
            </w:r>
          </w:p>
        </w:tc>
      </w:tr>
      <w:tr w:rsidR="002256C8" w:rsidRPr="00B97375" w14:paraId="640D2E1C" w14:textId="77777777" w:rsidTr="00AB0E37">
        <w:trPr>
          <w:trHeight w:val="300"/>
        </w:trPr>
        <w:tc>
          <w:tcPr>
            <w:tcW w:w="2307" w:type="dxa"/>
          </w:tcPr>
          <w:p w14:paraId="6D5D31FE" w14:textId="79ED5743" w:rsidR="002256C8" w:rsidRPr="00FB52B2" w:rsidRDefault="002256C8" w:rsidP="002256C8">
            <w:pPr>
              <w:keepNext/>
              <w:keepLines/>
            </w:pPr>
            <w:r w:rsidRPr="004D3B47">
              <w:rPr>
                <w:rFonts w:eastAsia="Times New Roman"/>
                <w:szCs w:val="23"/>
                <w:lang w:eastAsia="en-AU"/>
              </w:rPr>
              <w:t>Mid Central</w:t>
            </w:r>
          </w:p>
        </w:tc>
        <w:tc>
          <w:tcPr>
            <w:tcW w:w="3389" w:type="dxa"/>
          </w:tcPr>
          <w:p w14:paraId="2B53BD8F" w14:textId="38603BF9" w:rsidR="002256C8" w:rsidRPr="00FB52B2" w:rsidRDefault="002256C8" w:rsidP="002256C8">
            <w:pPr>
              <w:keepNext/>
              <w:keepLines/>
              <w:jc w:val="right"/>
            </w:pPr>
            <w:r w:rsidRPr="004D3B47">
              <w:t>72.3</w:t>
            </w:r>
          </w:p>
        </w:tc>
        <w:tc>
          <w:tcPr>
            <w:tcW w:w="2848" w:type="dxa"/>
          </w:tcPr>
          <w:p w14:paraId="469BDA29" w14:textId="40D07F9F" w:rsidR="002256C8" w:rsidRPr="00FB52B2" w:rsidRDefault="002256C8" w:rsidP="002256C8">
            <w:pPr>
              <w:keepNext/>
              <w:keepLines/>
              <w:jc w:val="right"/>
            </w:pPr>
            <w:r w:rsidRPr="004D3B47">
              <w:t>65.7</w:t>
            </w:r>
          </w:p>
        </w:tc>
      </w:tr>
      <w:tr w:rsidR="002256C8" w:rsidRPr="00B97375" w14:paraId="4B374A44" w14:textId="77777777" w:rsidTr="00AB0E37">
        <w:trPr>
          <w:trHeight w:val="300"/>
        </w:trPr>
        <w:tc>
          <w:tcPr>
            <w:tcW w:w="2307" w:type="dxa"/>
          </w:tcPr>
          <w:p w14:paraId="68AED27E" w14:textId="79F4E8A0" w:rsidR="002256C8" w:rsidRPr="00FB52B2" w:rsidRDefault="002256C8" w:rsidP="002256C8">
            <w:pPr>
              <w:keepNext/>
              <w:keepLines/>
            </w:pPr>
            <w:r w:rsidRPr="004D3B47">
              <w:rPr>
                <w:rFonts w:eastAsia="Times New Roman"/>
                <w:szCs w:val="23"/>
                <w:lang w:eastAsia="en-AU"/>
              </w:rPr>
              <w:t>Nelson Marlborough</w:t>
            </w:r>
          </w:p>
        </w:tc>
        <w:tc>
          <w:tcPr>
            <w:tcW w:w="3389" w:type="dxa"/>
          </w:tcPr>
          <w:p w14:paraId="15CE2250" w14:textId="1BF190F4" w:rsidR="002256C8" w:rsidRPr="00FB52B2" w:rsidRDefault="002256C8" w:rsidP="002256C8">
            <w:pPr>
              <w:keepNext/>
              <w:keepLines/>
              <w:jc w:val="right"/>
            </w:pPr>
            <w:r w:rsidRPr="004D3B47">
              <w:t>77.5</w:t>
            </w:r>
          </w:p>
        </w:tc>
        <w:tc>
          <w:tcPr>
            <w:tcW w:w="2848" w:type="dxa"/>
          </w:tcPr>
          <w:p w14:paraId="2007182D" w14:textId="06DA941D" w:rsidR="002256C8" w:rsidRPr="00FB52B2" w:rsidRDefault="002256C8" w:rsidP="002256C8">
            <w:pPr>
              <w:keepNext/>
              <w:keepLines/>
              <w:jc w:val="right"/>
            </w:pPr>
            <w:r w:rsidRPr="004D3B47">
              <w:t>69.6</w:t>
            </w:r>
          </w:p>
        </w:tc>
      </w:tr>
      <w:tr w:rsidR="002256C8" w:rsidRPr="00B97375" w14:paraId="5C1D9FCF" w14:textId="77777777" w:rsidTr="00AB0E37">
        <w:trPr>
          <w:trHeight w:val="300"/>
        </w:trPr>
        <w:tc>
          <w:tcPr>
            <w:tcW w:w="2307" w:type="dxa"/>
          </w:tcPr>
          <w:p w14:paraId="2328FD54" w14:textId="250E3315" w:rsidR="002256C8" w:rsidRPr="00FB52B2" w:rsidRDefault="002256C8" w:rsidP="002256C8">
            <w:pPr>
              <w:keepNext/>
              <w:keepLines/>
            </w:pPr>
            <w:r w:rsidRPr="004D3B47">
              <w:rPr>
                <w:rFonts w:eastAsia="Times New Roman"/>
                <w:szCs w:val="23"/>
                <w:lang w:eastAsia="en-AU"/>
              </w:rPr>
              <w:t>Northland</w:t>
            </w:r>
          </w:p>
        </w:tc>
        <w:tc>
          <w:tcPr>
            <w:tcW w:w="3389" w:type="dxa"/>
          </w:tcPr>
          <w:p w14:paraId="768B4532" w14:textId="6E3CB64B" w:rsidR="002256C8" w:rsidRPr="00FB52B2" w:rsidRDefault="002256C8" w:rsidP="002256C8">
            <w:pPr>
              <w:keepNext/>
              <w:keepLines/>
              <w:jc w:val="right"/>
            </w:pPr>
            <w:r w:rsidRPr="004D3B47">
              <w:t>69.3</w:t>
            </w:r>
          </w:p>
        </w:tc>
        <w:tc>
          <w:tcPr>
            <w:tcW w:w="2848" w:type="dxa"/>
          </w:tcPr>
          <w:p w14:paraId="57EA8C85" w14:textId="32CA2191" w:rsidR="002256C8" w:rsidRPr="00FB52B2" w:rsidRDefault="002256C8" w:rsidP="002256C8">
            <w:pPr>
              <w:keepNext/>
              <w:keepLines/>
              <w:jc w:val="right"/>
            </w:pPr>
            <w:r w:rsidRPr="004D3B47">
              <w:t>62.4</w:t>
            </w:r>
          </w:p>
        </w:tc>
      </w:tr>
      <w:tr w:rsidR="002256C8" w:rsidRPr="00B97375" w14:paraId="1A257FD3" w14:textId="77777777" w:rsidTr="00AB0E37">
        <w:trPr>
          <w:trHeight w:val="300"/>
        </w:trPr>
        <w:tc>
          <w:tcPr>
            <w:tcW w:w="2307" w:type="dxa"/>
          </w:tcPr>
          <w:p w14:paraId="7788ABB3" w14:textId="51ADF2A7" w:rsidR="002256C8" w:rsidRPr="00FB52B2" w:rsidRDefault="002256C8" w:rsidP="002256C8">
            <w:pPr>
              <w:keepNext/>
              <w:keepLines/>
            </w:pPr>
            <w:r w:rsidRPr="004D3B47">
              <w:rPr>
                <w:rFonts w:eastAsia="Times New Roman"/>
                <w:szCs w:val="23"/>
                <w:lang w:eastAsia="en-AU"/>
              </w:rPr>
              <w:t>South Canterbury</w:t>
            </w:r>
          </w:p>
        </w:tc>
        <w:tc>
          <w:tcPr>
            <w:tcW w:w="3389" w:type="dxa"/>
          </w:tcPr>
          <w:p w14:paraId="512FFA9F" w14:textId="32401052" w:rsidR="002256C8" w:rsidRPr="00FB52B2" w:rsidRDefault="002256C8" w:rsidP="002256C8">
            <w:pPr>
              <w:keepNext/>
              <w:keepLines/>
              <w:jc w:val="right"/>
            </w:pPr>
            <w:r w:rsidRPr="004D3B47">
              <w:t>73.2</w:t>
            </w:r>
          </w:p>
        </w:tc>
        <w:tc>
          <w:tcPr>
            <w:tcW w:w="2848" w:type="dxa"/>
          </w:tcPr>
          <w:p w14:paraId="38AE84B2" w14:textId="5F8F4DE8" w:rsidR="002256C8" w:rsidRPr="00FB52B2" w:rsidRDefault="002256C8" w:rsidP="002256C8">
            <w:pPr>
              <w:keepNext/>
              <w:keepLines/>
              <w:jc w:val="right"/>
            </w:pPr>
            <w:r w:rsidRPr="004D3B47">
              <w:t>65.9</w:t>
            </w:r>
          </w:p>
        </w:tc>
      </w:tr>
      <w:tr w:rsidR="002256C8" w:rsidRPr="00B97375" w14:paraId="0C72F437" w14:textId="77777777" w:rsidTr="00AB0E37">
        <w:trPr>
          <w:trHeight w:val="300"/>
        </w:trPr>
        <w:tc>
          <w:tcPr>
            <w:tcW w:w="2307" w:type="dxa"/>
          </w:tcPr>
          <w:p w14:paraId="2BA58F5B" w14:textId="56E00762" w:rsidR="002256C8" w:rsidRPr="00FB52B2" w:rsidRDefault="002256C8" w:rsidP="002256C8">
            <w:pPr>
              <w:keepNext/>
              <w:keepLines/>
            </w:pPr>
            <w:r w:rsidRPr="004D3B47">
              <w:rPr>
                <w:rFonts w:eastAsia="Times New Roman"/>
                <w:szCs w:val="23"/>
                <w:lang w:eastAsia="en-AU"/>
              </w:rPr>
              <w:t>Southern</w:t>
            </w:r>
          </w:p>
        </w:tc>
        <w:tc>
          <w:tcPr>
            <w:tcW w:w="3389" w:type="dxa"/>
          </w:tcPr>
          <w:p w14:paraId="09795766" w14:textId="623C79EA" w:rsidR="002256C8" w:rsidRPr="00FB52B2" w:rsidRDefault="002256C8" w:rsidP="002256C8">
            <w:pPr>
              <w:keepNext/>
              <w:keepLines/>
              <w:jc w:val="right"/>
            </w:pPr>
            <w:r w:rsidRPr="004D3B47">
              <w:t>75.4</w:t>
            </w:r>
          </w:p>
        </w:tc>
        <w:tc>
          <w:tcPr>
            <w:tcW w:w="2848" w:type="dxa"/>
          </w:tcPr>
          <w:p w14:paraId="0F1AA685" w14:textId="289F7CCC" w:rsidR="002256C8" w:rsidRPr="00FB52B2" w:rsidRDefault="002256C8" w:rsidP="002256C8">
            <w:pPr>
              <w:keepNext/>
              <w:keepLines/>
              <w:jc w:val="right"/>
            </w:pPr>
            <w:r w:rsidRPr="004D3B47">
              <w:t>68.5</w:t>
            </w:r>
          </w:p>
        </w:tc>
      </w:tr>
      <w:tr w:rsidR="002256C8" w:rsidRPr="00B97375" w14:paraId="76966332" w14:textId="77777777" w:rsidTr="00AB0E37">
        <w:trPr>
          <w:trHeight w:val="300"/>
        </w:trPr>
        <w:tc>
          <w:tcPr>
            <w:tcW w:w="2307" w:type="dxa"/>
          </w:tcPr>
          <w:p w14:paraId="310FA8CA" w14:textId="0EACAFDB" w:rsidR="002256C8" w:rsidRPr="00FB52B2" w:rsidRDefault="002256C8" w:rsidP="002256C8">
            <w:pPr>
              <w:keepNext/>
              <w:keepLines/>
            </w:pPr>
            <w:r w:rsidRPr="004D3B47">
              <w:rPr>
                <w:rFonts w:eastAsia="Times New Roman"/>
                <w:szCs w:val="23"/>
                <w:lang w:eastAsia="en-AU"/>
              </w:rPr>
              <w:t>Tairawhiti</w:t>
            </w:r>
          </w:p>
        </w:tc>
        <w:tc>
          <w:tcPr>
            <w:tcW w:w="3389" w:type="dxa"/>
          </w:tcPr>
          <w:p w14:paraId="40CB19CF" w14:textId="51939221" w:rsidR="002256C8" w:rsidRPr="00FB52B2" w:rsidRDefault="002256C8" w:rsidP="002256C8">
            <w:pPr>
              <w:keepNext/>
              <w:keepLines/>
              <w:jc w:val="right"/>
            </w:pPr>
            <w:r w:rsidRPr="004D3B47">
              <w:t>75.3</w:t>
            </w:r>
          </w:p>
        </w:tc>
        <w:tc>
          <w:tcPr>
            <w:tcW w:w="2848" w:type="dxa"/>
          </w:tcPr>
          <w:p w14:paraId="4AA9FE87" w14:textId="028F7624" w:rsidR="002256C8" w:rsidRPr="00FB52B2" w:rsidRDefault="002256C8" w:rsidP="002256C8">
            <w:pPr>
              <w:keepNext/>
              <w:keepLines/>
              <w:jc w:val="right"/>
            </w:pPr>
            <w:r w:rsidRPr="004D3B47">
              <w:t>68.4</w:t>
            </w:r>
          </w:p>
        </w:tc>
      </w:tr>
      <w:tr w:rsidR="002256C8" w:rsidRPr="00B97375" w14:paraId="3AE95222" w14:textId="77777777" w:rsidTr="00AB0E37">
        <w:trPr>
          <w:trHeight w:val="300"/>
        </w:trPr>
        <w:tc>
          <w:tcPr>
            <w:tcW w:w="2307" w:type="dxa"/>
          </w:tcPr>
          <w:p w14:paraId="0268736C" w14:textId="154BCB2E" w:rsidR="002256C8" w:rsidRPr="00FB52B2" w:rsidRDefault="002256C8" w:rsidP="002256C8">
            <w:pPr>
              <w:keepNext/>
              <w:keepLines/>
            </w:pPr>
            <w:r w:rsidRPr="004D3B47">
              <w:rPr>
                <w:rFonts w:eastAsia="Times New Roman"/>
                <w:szCs w:val="23"/>
                <w:lang w:eastAsia="en-AU"/>
              </w:rPr>
              <w:t>Taranaki</w:t>
            </w:r>
          </w:p>
        </w:tc>
        <w:tc>
          <w:tcPr>
            <w:tcW w:w="3389" w:type="dxa"/>
          </w:tcPr>
          <w:p w14:paraId="7C20AC41" w14:textId="7CE43571" w:rsidR="002256C8" w:rsidRPr="00FB52B2" w:rsidRDefault="002256C8" w:rsidP="002256C8">
            <w:pPr>
              <w:keepNext/>
              <w:keepLines/>
              <w:jc w:val="right"/>
            </w:pPr>
            <w:r w:rsidRPr="004D3B47">
              <w:t>78.1</w:t>
            </w:r>
          </w:p>
        </w:tc>
        <w:tc>
          <w:tcPr>
            <w:tcW w:w="2848" w:type="dxa"/>
          </w:tcPr>
          <w:p w14:paraId="0C7D3866" w14:textId="7A8B6D1F" w:rsidR="002256C8" w:rsidRPr="00FB52B2" w:rsidRDefault="002256C8" w:rsidP="002256C8">
            <w:pPr>
              <w:keepNext/>
              <w:keepLines/>
              <w:jc w:val="right"/>
            </w:pPr>
            <w:r w:rsidRPr="004D3B47">
              <w:t>70.9</w:t>
            </w:r>
          </w:p>
        </w:tc>
      </w:tr>
      <w:tr w:rsidR="002256C8" w:rsidRPr="00B97375" w14:paraId="5ABA1DEB" w14:textId="77777777" w:rsidTr="00AB0E37">
        <w:trPr>
          <w:trHeight w:val="300"/>
        </w:trPr>
        <w:tc>
          <w:tcPr>
            <w:tcW w:w="2307" w:type="dxa"/>
          </w:tcPr>
          <w:p w14:paraId="2400BB38" w14:textId="05FD6F54" w:rsidR="002256C8" w:rsidRPr="00FB52B2" w:rsidRDefault="002256C8" w:rsidP="002256C8">
            <w:pPr>
              <w:keepNext/>
              <w:keepLines/>
            </w:pPr>
            <w:r w:rsidRPr="004D3B47">
              <w:rPr>
                <w:rFonts w:eastAsia="Times New Roman"/>
                <w:szCs w:val="23"/>
                <w:lang w:eastAsia="en-AU"/>
              </w:rPr>
              <w:t>Waikato</w:t>
            </w:r>
          </w:p>
        </w:tc>
        <w:tc>
          <w:tcPr>
            <w:tcW w:w="3389" w:type="dxa"/>
          </w:tcPr>
          <w:p w14:paraId="4B1B1727" w14:textId="531C39F9" w:rsidR="002256C8" w:rsidRPr="00FB52B2" w:rsidRDefault="002256C8" w:rsidP="002256C8">
            <w:pPr>
              <w:keepNext/>
              <w:keepLines/>
              <w:jc w:val="right"/>
            </w:pPr>
            <w:r w:rsidRPr="004D3B47">
              <w:t>73.4</w:t>
            </w:r>
          </w:p>
        </w:tc>
        <w:tc>
          <w:tcPr>
            <w:tcW w:w="2848" w:type="dxa"/>
          </w:tcPr>
          <w:p w14:paraId="69541BC4" w14:textId="0CAB99B5" w:rsidR="002256C8" w:rsidRPr="00FB52B2" w:rsidRDefault="002256C8" w:rsidP="002256C8">
            <w:pPr>
              <w:keepNext/>
              <w:keepLines/>
              <w:jc w:val="right"/>
            </w:pPr>
            <w:r w:rsidRPr="004D3B47">
              <w:t>66.9</w:t>
            </w:r>
          </w:p>
        </w:tc>
      </w:tr>
      <w:tr w:rsidR="002256C8" w:rsidRPr="00B97375" w14:paraId="29C6F46D" w14:textId="77777777" w:rsidTr="00AB0E37">
        <w:trPr>
          <w:trHeight w:val="300"/>
        </w:trPr>
        <w:tc>
          <w:tcPr>
            <w:tcW w:w="2307" w:type="dxa"/>
          </w:tcPr>
          <w:p w14:paraId="311AB9E8" w14:textId="2C8C65BA" w:rsidR="002256C8" w:rsidRPr="00FB52B2" w:rsidRDefault="002256C8" w:rsidP="002256C8">
            <w:pPr>
              <w:keepNext/>
              <w:keepLines/>
            </w:pPr>
            <w:r w:rsidRPr="004D3B47">
              <w:rPr>
                <w:rFonts w:eastAsia="Times New Roman"/>
                <w:szCs w:val="23"/>
                <w:lang w:eastAsia="en-AU"/>
              </w:rPr>
              <w:t>Wairarapa</w:t>
            </w:r>
          </w:p>
        </w:tc>
        <w:tc>
          <w:tcPr>
            <w:tcW w:w="3389" w:type="dxa"/>
          </w:tcPr>
          <w:p w14:paraId="695AC495" w14:textId="7D7DEE98" w:rsidR="002256C8" w:rsidRPr="00FB52B2" w:rsidRDefault="002256C8" w:rsidP="002256C8">
            <w:pPr>
              <w:keepNext/>
              <w:keepLines/>
              <w:jc w:val="right"/>
            </w:pPr>
            <w:r w:rsidRPr="004D3B47">
              <w:t>71.1</w:t>
            </w:r>
          </w:p>
        </w:tc>
        <w:tc>
          <w:tcPr>
            <w:tcW w:w="2848" w:type="dxa"/>
          </w:tcPr>
          <w:p w14:paraId="5A347706" w14:textId="56ACC777" w:rsidR="002256C8" w:rsidRPr="00FB52B2" w:rsidRDefault="002256C8" w:rsidP="002256C8">
            <w:pPr>
              <w:keepNext/>
              <w:keepLines/>
              <w:jc w:val="right"/>
            </w:pPr>
            <w:r w:rsidRPr="004D3B47">
              <w:t>64.0</w:t>
            </w:r>
          </w:p>
        </w:tc>
      </w:tr>
      <w:tr w:rsidR="002256C8" w:rsidRPr="00B97375" w14:paraId="5E9C384F" w14:textId="77777777" w:rsidTr="00AB0E37">
        <w:trPr>
          <w:trHeight w:val="300"/>
        </w:trPr>
        <w:tc>
          <w:tcPr>
            <w:tcW w:w="2307" w:type="dxa"/>
          </w:tcPr>
          <w:p w14:paraId="509BCBDE" w14:textId="1C90CA5F" w:rsidR="002256C8" w:rsidRPr="00FB52B2" w:rsidRDefault="002256C8" w:rsidP="002256C8">
            <w:pPr>
              <w:keepNext/>
              <w:keepLines/>
            </w:pPr>
            <w:r w:rsidRPr="004D3B47">
              <w:rPr>
                <w:rFonts w:eastAsia="Times New Roman"/>
                <w:szCs w:val="23"/>
                <w:lang w:eastAsia="en-AU"/>
              </w:rPr>
              <w:t>Waitemata</w:t>
            </w:r>
          </w:p>
        </w:tc>
        <w:tc>
          <w:tcPr>
            <w:tcW w:w="3389" w:type="dxa"/>
          </w:tcPr>
          <w:p w14:paraId="03E8EE6D" w14:textId="7F9062B0" w:rsidR="002256C8" w:rsidRPr="00FB52B2" w:rsidRDefault="002256C8" w:rsidP="002256C8">
            <w:pPr>
              <w:keepNext/>
              <w:keepLines/>
              <w:jc w:val="right"/>
            </w:pPr>
            <w:r w:rsidRPr="004D3B47">
              <w:t>69.3</w:t>
            </w:r>
          </w:p>
        </w:tc>
        <w:tc>
          <w:tcPr>
            <w:tcW w:w="2848" w:type="dxa"/>
          </w:tcPr>
          <w:p w14:paraId="1A0F78DB" w14:textId="2C8E28E6" w:rsidR="002256C8" w:rsidRPr="00FB52B2" w:rsidRDefault="002256C8" w:rsidP="002256C8">
            <w:pPr>
              <w:keepNext/>
              <w:keepLines/>
              <w:jc w:val="right"/>
            </w:pPr>
            <w:r w:rsidRPr="004D3B47">
              <w:t>63.6</w:t>
            </w:r>
          </w:p>
        </w:tc>
      </w:tr>
      <w:tr w:rsidR="002256C8" w:rsidRPr="00B97375" w14:paraId="17C8DC5D" w14:textId="77777777" w:rsidTr="00AB0E37">
        <w:trPr>
          <w:trHeight w:val="300"/>
        </w:trPr>
        <w:tc>
          <w:tcPr>
            <w:tcW w:w="2307" w:type="dxa"/>
          </w:tcPr>
          <w:p w14:paraId="2A2904DE" w14:textId="4760F5E8" w:rsidR="002256C8" w:rsidRPr="00FB52B2" w:rsidRDefault="002256C8" w:rsidP="002256C8">
            <w:pPr>
              <w:keepNext/>
              <w:keepLines/>
            </w:pPr>
            <w:r w:rsidRPr="004D3B47">
              <w:rPr>
                <w:rFonts w:eastAsia="Times New Roman"/>
                <w:szCs w:val="23"/>
                <w:lang w:eastAsia="en-AU"/>
              </w:rPr>
              <w:t>West Coast</w:t>
            </w:r>
          </w:p>
        </w:tc>
        <w:tc>
          <w:tcPr>
            <w:tcW w:w="3389" w:type="dxa"/>
          </w:tcPr>
          <w:p w14:paraId="02AC8E25" w14:textId="7A2BFEE7" w:rsidR="002256C8" w:rsidRPr="00FB52B2" w:rsidRDefault="002256C8" w:rsidP="002256C8">
            <w:pPr>
              <w:keepNext/>
              <w:keepLines/>
              <w:jc w:val="right"/>
            </w:pPr>
            <w:r w:rsidRPr="004D3B47">
              <w:t>71.3</w:t>
            </w:r>
          </w:p>
        </w:tc>
        <w:tc>
          <w:tcPr>
            <w:tcW w:w="2848" w:type="dxa"/>
          </w:tcPr>
          <w:p w14:paraId="30D5DE96" w14:textId="733BE987" w:rsidR="002256C8" w:rsidRPr="00FB52B2" w:rsidRDefault="002256C8" w:rsidP="002256C8">
            <w:pPr>
              <w:keepNext/>
              <w:keepLines/>
              <w:jc w:val="right"/>
            </w:pPr>
            <w:r w:rsidRPr="004D3B47">
              <w:t>64.3</w:t>
            </w:r>
          </w:p>
        </w:tc>
      </w:tr>
      <w:tr w:rsidR="002256C8" w:rsidRPr="00B97375" w14:paraId="6E748BBE" w14:textId="77777777" w:rsidTr="00AB0E37">
        <w:trPr>
          <w:trHeight w:val="315"/>
        </w:trPr>
        <w:tc>
          <w:tcPr>
            <w:tcW w:w="2307" w:type="dxa"/>
          </w:tcPr>
          <w:p w14:paraId="0FBAAB4A" w14:textId="6E396264" w:rsidR="002256C8" w:rsidRPr="00FB52B2" w:rsidRDefault="002256C8" w:rsidP="002256C8">
            <w:r w:rsidRPr="004D3B47">
              <w:rPr>
                <w:rFonts w:eastAsia="Times New Roman"/>
                <w:szCs w:val="23"/>
                <w:lang w:eastAsia="en-AU"/>
              </w:rPr>
              <w:t>Whanganui</w:t>
            </w:r>
          </w:p>
        </w:tc>
        <w:tc>
          <w:tcPr>
            <w:tcW w:w="3389" w:type="dxa"/>
          </w:tcPr>
          <w:p w14:paraId="0749DEA6" w14:textId="2035E716" w:rsidR="002256C8" w:rsidRPr="00FB52B2" w:rsidRDefault="002256C8" w:rsidP="002256C8">
            <w:pPr>
              <w:jc w:val="right"/>
            </w:pPr>
            <w:r w:rsidRPr="004D3B47">
              <w:t>71.7</w:t>
            </w:r>
          </w:p>
        </w:tc>
        <w:tc>
          <w:tcPr>
            <w:tcW w:w="2848" w:type="dxa"/>
          </w:tcPr>
          <w:p w14:paraId="37EF3297" w14:textId="418E4DC5" w:rsidR="002256C8" w:rsidRPr="00FB52B2" w:rsidRDefault="002256C8" w:rsidP="002256C8">
            <w:pPr>
              <w:jc w:val="right"/>
            </w:pPr>
            <w:r w:rsidRPr="004D3B47">
              <w:t>64.8</w:t>
            </w:r>
          </w:p>
        </w:tc>
      </w:tr>
      <w:tr w:rsidR="002256C8" w:rsidRPr="00B97375" w14:paraId="2A20A609" w14:textId="77777777" w:rsidTr="00AB0E37">
        <w:trPr>
          <w:trHeight w:val="315"/>
        </w:trPr>
        <w:tc>
          <w:tcPr>
            <w:tcW w:w="2307" w:type="dxa"/>
          </w:tcPr>
          <w:p w14:paraId="0821DD68" w14:textId="3F22B476" w:rsidR="002256C8" w:rsidRPr="00025563" w:rsidRDefault="002256C8" w:rsidP="002256C8">
            <w:pPr>
              <w:rPr>
                <w:b/>
                <w:bCs/>
              </w:rPr>
            </w:pPr>
            <w:r w:rsidRPr="004D3B47">
              <w:rPr>
                <w:b/>
              </w:rPr>
              <w:t>Total</w:t>
            </w:r>
          </w:p>
        </w:tc>
        <w:tc>
          <w:tcPr>
            <w:tcW w:w="3389" w:type="dxa"/>
          </w:tcPr>
          <w:p w14:paraId="1637891E" w14:textId="79C0D6DD" w:rsidR="002256C8" w:rsidRPr="00025563" w:rsidRDefault="002256C8" w:rsidP="002256C8">
            <w:pPr>
              <w:jc w:val="right"/>
              <w:rPr>
                <w:b/>
                <w:bCs/>
              </w:rPr>
            </w:pPr>
            <w:r w:rsidRPr="004D3B47">
              <w:rPr>
                <w:b/>
              </w:rPr>
              <w:t>71.4</w:t>
            </w:r>
          </w:p>
        </w:tc>
        <w:tc>
          <w:tcPr>
            <w:tcW w:w="2848" w:type="dxa"/>
          </w:tcPr>
          <w:p w14:paraId="6B940F6C" w14:textId="72C06455" w:rsidR="002256C8" w:rsidRPr="00025563" w:rsidRDefault="002256C8" w:rsidP="002256C8">
            <w:pPr>
              <w:jc w:val="right"/>
              <w:rPr>
                <w:b/>
                <w:bCs/>
              </w:rPr>
            </w:pPr>
            <w:r w:rsidRPr="004D3B47">
              <w:rPr>
                <w:b/>
              </w:rPr>
              <w:t>65.2</w:t>
            </w:r>
          </w:p>
        </w:tc>
      </w:tr>
    </w:tbl>
    <w:p w14:paraId="2EABCBF0" w14:textId="0FBB8996" w:rsidR="002256C8" w:rsidRDefault="002256C8" w:rsidP="002256C8"/>
    <w:p w14:paraId="2899F957" w14:textId="77777777" w:rsidR="002256C8" w:rsidRPr="002256C8" w:rsidRDefault="002256C8" w:rsidP="002256C8"/>
    <w:p w14:paraId="1146E4FA" w14:textId="77777777" w:rsidR="00030D6F" w:rsidRPr="004D3B47" w:rsidRDefault="00030D6F" w:rsidP="00030D6F">
      <w:pPr>
        <w:ind w:right="544"/>
        <w:jc w:val="both"/>
      </w:pPr>
    </w:p>
    <w:p w14:paraId="67CAF275" w14:textId="77777777" w:rsidR="00030D6F" w:rsidRPr="004D3B47" w:rsidRDefault="00030D6F" w:rsidP="00030D6F">
      <w:pPr>
        <w:ind w:right="544"/>
        <w:jc w:val="both"/>
      </w:pPr>
    </w:p>
    <w:p w14:paraId="5454F2EE" w14:textId="0255A8EE" w:rsidR="00030D6F" w:rsidRPr="004D3B47" w:rsidRDefault="008E7879" w:rsidP="00DD6944">
      <w:pPr>
        <w:pStyle w:val="Caption"/>
        <w:keepNext/>
        <w:jc w:val="both"/>
      </w:pPr>
      <w:bookmarkStart w:id="2373" w:name="_Ref316995909"/>
      <w:bookmarkStart w:id="2374" w:name="_Toc5627647"/>
      <w:bookmarkStart w:id="2375" w:name="_Toc12875589"/>
      <w:bookmarkStart w:id="2376" w:name="_Toc68606712"/>
      <w:bookmarkStart w:id="2377" w:name="_Toc469398316"/>
      <w:bookmarkStart w:id="2378" w:name="_Toc486941079"/>
      <w:bookmarkStart w:id="2379" w:name="_Toc475605553"/>
      <w:bookmarkStart w:id="2380" w:name="_Toc509928524"/>
      <w:bookmarkStart w:id="2381" w:name="_Toc528676197"/>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37</w:t>
      </w:r>
      <w:r w:rsidR="00905C1A" w:rsidRPr="004D3B47">
        <w:rPr>
          <w:noProof/>
        </w:rPr>
        <w:fldChar w:fldCharType="end"/>
      </w:r>
      <w:bookmarkEnd w:id="2373"/>
      <w:r w:rsidR="00030D6F" w:rsidRPr="004D3B47">
        <w:t xml:space="preserve"> - Trends in three-year coverage by DHB (women screened in the previous three years, as a percentage of the hysterectomy-adjusted female population)</w:t>
      </w:r>
      <w:bookmarkEnd w:id="2374"/>
      <w:bookmarkEnd w:id="2375"/>
      <w:bookmarkEnd w:id="2376"/>
    </w:p>
    <w:tbl>
      <w:tblPr>
        <w:tblW w:w="9165" w:type="dxa"/>
        <w:tblInd w:w="103" w:type="dxa"/>
        <w:tblLayout w:type="fixed"/>
        <w:tblLook w:val="04A0" w:firstRow="1" w:lastRow="0" w:firstColumn="1" w:lastColumn="0" w:noHBand="0" w:noVBand="1"/>
      </w:tblPr>
      <w:tblGrid>
        <w:gridCol w:w="2274"/>
        <w:gridCol w:w="1722"/>
        <w:gridCol w:w="1723"/>
        <w:gridCol w:w="1686"/>
        <w:gridCol w:w="1760"/>
      </w:tblGrid>
      <w:tr w:rsidR="00042D1D" w:rsidRPr="004D3B47" w14:paraId="76870638" w14:textId="77777777" w:rsidTr="00EC1A1E">
        <w:trPr>
          <w:trHeight w:val="300"/>
        </w:trPr>
        <w:tc>
          <w:tcPr>
            <w:tcW w:w="2274" w:type="dxa"/>
            <w:tcBorders>
              <w:top w:val="single" w:sz="4" w:space="0" w:color="auto"/>
              <w:left w:val="single" w:sz="4" w:space="0" w:color="auto"/>
              <w:bottom w:val="single" w:sz="4" w:space="0" w:color="auto"/>
              <w:right w:val="nil"/>
            </w:tcBorders>
            <w:shd w:val="clear" w:color="auto" w:fill="D9D9D9" w:themeFill="background1" w:themeFillShade="D9"/>
            <w:noWrap/>
            <w:vAlign w:val="bottom"/>
          </w:tcPr>
          <w:p w14:paraId="59F884C7" w14:textId="77777777" w:rsidR="00042D1D" w:rsidRPr="004D3B47" w:rsidRDefault="00042D1D" w:rsidP="00042D1D">
            <w:pPr>
              <w:keepNext/>
              <w:ind w:right="544"/>
              <w:jc w:val="both"/>
              <w:rPr>
                <w:rFonts w:eastAsia="Times New Roman"/>
                <w:b/>
                <w:bCs/>
                <w:szCs w:val="23"/>
                <w:lang w:eastAsia="en-AU"/>
              </w:rPr>
            </w:pPr>
            <w:r w:rsidRPr="004D3B47">
              <w:rPr>
                <w:rFonts w:eastAsia="Times New Roman"/>
                <w:b/>
                <w:bCs/>
                <w:szCs w:val="23"/>
                <w:lang w:eastAsia="en-AU"/>
              </w:rPr>
              <w:t> DHB</w:t>
            </w:r>
          </w:p>
        </w:tc>
        <w:tc>
          <w:tcPr>
            <w:tcW w:w="1722" w:type="dxa"/>
            <w:tcBorders>
              <w:top w:val="single" w:sz="4" w:space="0" w:color="auto"/>
              <w:left w:val="nil"/>
              <w:bottom w:val="single" w:sz="4" w:space="0" w:color="auto"/>
              <w:right w:val="nil"/>
            </w:tcBorders>
            <w:shd w:val="clear" w:color="auto" w:fill="D9D9D9" w:themeFill="background1" w:themeFillShade="D9"/>
            <w:vAlign w:val="bottom"/>
          </w:tcPr>
          <w:p w14:paraId="2E0AAAD9" w14:textId="48DA36E1" w:rsidR="00042D1D" w:rsidRPr="00042D1D" w:rsidRDefault="00042D1D" w:rsidP="00042D1D">
            <w:pPr>
              <w:keepNext/>
              <w:rPr>
                <w:rFonts w:eastAsia="Times New Roman"/>
                <w:b/>
                <w:bCs/>
                <w:szCs w:val="23"/>
                <w:lang w:eastAsia="en-AU"/>
              </w:rPr>
            </w:pPr>
            <w:r w:rsidRPr="00042D1D">
              <w:rPr>
                <w:rFonts w:eastAsia="Times New Roman"/>
                <w:b/>
                <w:bCs/>
                <w:szCs w:val="23"/>
                <w:lang w:eastAsia="en-AU"/>
              </w:rPr>
              <w:t>To 31 Dec 2017</w:t>
            </w:r>
          </w:p>
        </w:tc>
        <w:tc>
          <w:tcPr>
            <w:tcW w:w="1723" w:type="dxa"/>
            <w:tcBorders>
              <w:top w:val="single" w:sz="4" w:space="0" w:color="auto"/>
              <w:left w:val="nil"/>
              <w:bottom w:val="single" w:sz="4" w:space="0" w:color="auto"/>
              <w:right w:val="nil"/>
            </w:tcBorders>
            <w:shd w:val="clear" w:color="auto" w:fill="D9D9D9" w:themeFill="background1" w:themeFillShade="D9"/>
            <w:noWrap/>
            <w:vAlign w:val="bottom"/>
          </w:tcPr>
          <w:p w14:paraId="6A491787" w14:textId="7B0E1AB6" w:rsidR="00042D1D" w:rsidRPr="00042D1D" w:rsidRDefault="00042D1D" w:rsidP="00042D1D">
            <w:pPr>
              <w:keepNext/>
              <w:rPr>
                <w:rFonts w:eastAsia="Times New Roman"/>
                <w:b/>
                <w:bCs/>
                <w:szCs w:val="23"/>
                <w:lang w:eastAsia="en-AU"/>
              </w:rPr>
            </w:pPr>
            <w:r w:rsidRPr="00042D1D">
              <w:rPr>
                <w:rFonts w:eastAsia="Times New Roman"/>
                <w:b/>
                <w:bCs/>
                <w:szCs w:val="23"/>
                <w:lang w:eastAsia="en-AU"/>
              </w:rPr>
              <w:t>To 30 Jun 2018</w:t>
            </w:r>
          </w:p>
        </w:tc>
        <w:tc>
          <w:tcPr>
            <w:tcW w:w="1686" w:type="dxa"/>
            <w:tcBorders>
              <w:top w:val="single" w:sz="4" w:space="0" w:color="auto"/>
              <w:left w:val="nil"/>
              <w:bottom w:val="single" w:sz="4" w:space="0" w:color="auto"/>
              <w:right w:val="nil"/>
            </w:tcBorders>
            <w:shd w:val="clear" w:color="auto" w:fill="D9D9D9" w:themeFill="background1" w:themeFillShade="D9"/>
            <w:vAlign w:val="bottom"/>
          </w:tcPr>
          <w:p w14:paraId="111887F0" w14:textId="5F9F7C54" w:rsidR="00042D1D" w:rsidRPr="00042D1D" w:rsidRDefault="00042D1D" w:rsidP="00042D1D">
            <w:pPr>
              <w:keepNext/>
              <w:rPr>
                <w:rFonts w:eastAsia="Times New Roman"/>
                <w:b/>
                <w:bCs/>
                <w:szCs w:val="23"/>
                <w:lang w:eastAsia="en-AU"/>
              </w:rPr>
            </w:pPr>
            <w:r w:rsidRPr="00042D1D">
              <w:rPr>
                <w:rFonts w:eastAsia="Times New Roman"/>
                <w:b/>
                <w:bCs/>
                <w:szCs w:val="23"/>
                <w:lang w:eastAsia="en-AU"/>
              </w:rPr>
              <w:t>To 31 Dec 2018</w:t>
            </w:r>
          </w:p>
        </w:tc>
        <w:tc>
          <w:tcPr>
            <w:tcW w:w="1760"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7523B942" w14:textId="1377014F" w:rsidR="00042D1D" w:rsidRPr="00042D1D" w:rsidRDefault="00042D1D" w:rsidP="00042D1D">
            <w:pPr>
              <w:keepNext/>
              <w:jc w:val="right"/>
              <w:rPr>
                <w:rFonts w:eastAsia="Times New Roman"/>
                <w:b/>
                <w:bCs/>
                <w:szCs w:val="23"/>
                <w:lang w:eastAsia="en-AU"/>
              </w:rPr>
            </w:pPr>
            <w:r w:rsidRPr="00042D1D">
              <w:rPr>
                <w:rFonts w:eastAsia="Times New Roman"/>
                <w:b/>
                <w:bCs/>
                <w:szCs w:val="23"/>
                <w:lang w:eastAsia="en-AU"/>
              </w:rPr>
              <w:t>To 30 Jun 2019</w:t>
            </w:r>
          </w:p>
        </w:tc>
      </w:tr>
      <w:tr w:rsidR="00042D1D" w:rsidRPr="004D3B47" w14:paraId="344B53D8" w14:textId="77777777" w:rsidTr="00042D1D">
        <w:trPr>
          <w:trHeight w:val="255"/>
        </w:trPr>
        <w:tc>
          <w:tcPr>
            <w:tcW w:w="2274" w:type="dxa"/>
            <w:tcBorders>
              <w:top w:val="single" w:sz="4" w:space="0" w:color="auto"/>
              <w:left w:val="single" w:sz="4" w:space="0" w:color="auto"/>
              <w:bottom w:val="nil"/>
              <w:right w:val="nil"/>
            </w:tcBorders>
            <w:shd w:val="clear" w:color="auto" w:fill="auto"/>
            <w:noWrap/>
            <w:vAlign w:val="bottom"/>
          </w:tcPr>
          <w:p w14:paraId="35068C41" w14:textId="77777777" w:rsidR="00042D1D" w:rsidRPr="004D3B47" w:rsidRDefault="00042D1D" w:rsidP="00042D1D">
            <w:pPr>
              <w:keepNext/>
              <w:ind w:right="33"/>
              <w:rPr>
                <w:rFonts w:eastAsia="Times New Roman"/>
                <w:szCs w:val="23"/>
                <w:lang w:eastAsia="en-AU"/>
              </w:rPr>
            </w:pPr>
            <w:r w:rsidRPr="004D3B47">
              <w:rPr>
                <w:rFonts w:eastAsia="Times New Roman"/>
                <w:szCs w:val="23"/>
                <w:lang w:eastAsia="en-AU"/>
              </w:rPr>
              <w:t>Auckland</w:t>
            </w:r>
          </w:p>
        </w:tc>
        <w:tc>
          <w:tcPr>
            <w:tcW w:w="1722" w:type="dxa"/>
            <w:tcBorders>
              <w:top w:val="single" w:sz="4" w:space="0" w:color="auto"/>
              <w:left w:val="nil"/>
              <w:bottom w:val="nil"/>
              <w:right w:val="nil"/>
            </w:tcBorders>
            <w:shd w:val="clear" w:color="auto" w:fill="auto"/>
            <w:vAlign w:val="bottom"/>
          </w:tcPr>
          <w:p w14:paraId="573F6178" w14:textId="79FCE2A6" w:rsidR="00042D1D" w:rsidRPr="004D3B47" w:rsidRDefault="00042D1D" w:rsidP="00042D1D">
            <w:pPr>
              <w:jc w:val="right"/>
              <w:rPr>
                <w:szCs w:val="23"/>
              </w:rPr>
            </w:pPr>
            <w:r>
              <w:rPr>
                <w:color w:val="000000"/>
                <w:szCs w:val="23"/>
              </w:rPr>
              <w:t>70.6%</w:t>
            </w:r>
          </w:p>
        </w:tc>
        <w:tc>
          <w:tcPr>
            <w:tcW w:w="1723" w:type="dxa"/>
            <w:tcBorders>
              <w:top w:val="single" w:sz="4" w:space="0" w:color="auto"/>
              <w:left w:val="nil"/>
              <w:bottom w:val="nil"/>
              <w:right w:val="nil"/>
            </w:tcBorders>
            <w:shd w:val="clear" w:color="auto" w:fill="auto"/>
            <w:noWrap/>
            <w:vAlign w:val="bottom"/>
          </w:tcPr>
          <w:p w14:paraId="358B19DA" w14:textId="2BAA6BAB" w:rsidR="00042D1D" w:rsidRPr="004D3B47" w:rsidRDefault="00042D1D" w:rsidP="00042D1D">
            <w:pPr>
              <w:jc w:val="right"/>
              <w:rPr>
                <w:szCs w:val="23"/>
              </w:rPr>
            </w:pPr>
            <w:r>
              <w:rPr>
                <w:color w:val="000000"/>
                <w:szCs w:val="23"/>
              </w:rPr>
              <w:t>67.6%</w:t>
            </w:r>
          </w:p>
        </w:tc>
        <w:tc>
          <w:tcPr>
            <w:tcW w:w="1686" w:type="dxa"/>
            <w:tcBorders>
              <w:top w:val="single" w:sz="4" w:space="0" w:color="auto"/>
              <w:left w:val="nil"/>
              <w:bottom w:val="nil"/>
              <w:right w:val="nil"/>
            </w:tcBorders>
            <w:shd w:val="clear" w:color="auto" w:fill="auto"/>
            <w:vAlign w:val="bottom"/>
          </w:tcPr>
          <w:p w14:paraId="346B9132" w14:textId="19904DD7" w:rsidR="00042D1D" w:rsidRPr="004D3B47" w:rsidRDefault="00042D1D" w:rsidP="00042D1D">
            <w:pPr>
              <w:jc w:val="right"/>
              <w:rPr>
                <w:szCs w:val="23"/>
              </w:rPr>
            </w:pPr>
            <w:r>
              <w:rPr>
                <w:color w:val="000000"/>
                <w:szCs w:val="23"/>
              </w:rPr>
              <w:t>66.8%</w:t>
            </w:r>
          </w:p>
        </w:tc>
        <w:tc>
          <w:tcPr>
            <w:tcW w:w="1760" w:type="dxa"/>
            <w:tcBorders>
              <w:top w:val="single" w:sz="4" w:space="0" w:color="auto"/>
              <w:left w:val="nil"/>
              <w:bottom w:val="nil"/>
              <w:right w:val="single" w:sz="4" w:space="0" w:color="auto"/>
            </w:tcBorders>
            <w:shd w:val="clear" w:color="auto" w:fill="auto"/>
            <w:vAlign w:val="bottom"/>
          </w:tcPr>
          <w:p w14:paraId="1DADEC34" w14:textId="34B82B93" w:rsidR="00042D1D" w:rsidRPr="00042D1D" w:rsidRDefault="00042D1D" w:rsidP="00042D1D">
            <w:pPr>
              <w:jc w:val="right"/>
              <w:rPr>
                <w:color w:val="000000"/>
                <w:szCs w:val="23"/>
              </w:rPr>
            </w:pPr>
            <w:r>
              <w:rPr>
                <w:color w:val="000000"/>
                <w:szCs w:val="23"/>
              </w:rPr>
              <w:t>65.5%</w:t>
            </w:r>
          </w:p>
        </w:tc>
      </w:tr>
      <w:tr w:rsidR="00042D1D" w:rsidRPr="004D3B47" w14:paraId="18FD4FF2" w14:textId="77777777" w:rsidTr="00042D1D">
        <w:trPr>
          <w:trHeight w:val="255"/>
        </w:trPr>
        <w:tc>
          <w:tcPr>
            <w:tcW w:w="2274" w:type="dxa"/>
            <w:tcBorders>
              <w:top w:val="nil"/>
              <w:left w:val="single" w:sz="4" w:space="0" w:color="auto"/>
              <w:bottom w:val="nil"/>
              <w:right w:val="nil"/>
            </w:tcBorders>
            <w:shd w:val="clear" w:color="auto" w:fill="auto"/>
            <w:noWrap/>
            <w:vAlign w:val="bottom"/>
          </w:tcPr>
          <w:p w14:paraId="48DC4DD9" w14:textId="77777777" w:rsidR="00042D1D" w:rsidRPr="004D3B47" w:rsidRDefault="00042D1D" w:rsidP="00042D1D">
            <w:pPr>
              <w:keepNext/>
              <w:ind w:right="33"/>
              <w:rPr>
                <w:rFonts w:eastAsia="Times New Roman"/>
                <w:szCs w:val="23"/>
                <w:lang w:eastAsia="en-AU"/>
              </w:rPr>
            </w:pPr>
            <w:r w:rsidRPr="004D3B47">
              <w:rPr>
                <w:rFonts w:eastAsia="Times New Roman"/>
                <w:szCs w:val="23"/>
                <w:lang w:eastAsia="en-AU"/>
              </w:rPr>
              <w:t>Bay of Plenty</w:t>
            </w:r>
          </w:p>
        </w:tc>
        <w:tc>
          <w:tcPr>
            <w:tcW w:w="1722" w:type="dxa"/>
            <w:tcBorders>
              <w:top w:val="nil"/>
              <w:left w:val="nil"/>
              <w:bottom w:val="nil"/>
              <w:right w:val="nil"/>
            </w:tcBorders>
            <w:shd w:val="clear" w:color="auto" w:fill="auto"/>
            <w:vAlign w:val="bottom"/>
          </w:tcPr>
          <w:p w14:paraId="46A36981" w14:textId="167D90D1" w:rsidR="00042D1D" w:rsidRPr="004D3B47" w:rsidRDefault="00042D1D" w:rsidP="00042D1D">
            <w:pPr>
              <w:jc w:val="right"/>
              <w:rPr>
                <w:szCs w:val="23"/>
              </w:rPr>
            </w:pPr>
            <w:r>
              <w:rPr>
                <w:color w:val="000000"/>
                <w:szCs w:val="23"/>
              </w:rPr>
              <w:t>80.3%</w:t>
            </w:r>
          </w:p>
        </w:tc>
        <w:tc>
          <w:tcPr>
            <w:tcW w:w="1723" w:type="dxa"/>
            <w:tcBorders>
              <w:top w:val="nil"/>
              <w:left w:val="nil"/>
              <w:bottom w:val="nil"/>
              <w:right w:val="nil"/>
            </w:tcBorders>
            <w:shd w:val="clear" w:color="auto" w:fill="auto"/>
            <w:noWrap/>
            <w:vAlign w:val="bottom"/>
          </w:tcPr>
          <w:p w14:paraId="06135461" w14:textId="51D1BEA7" w:rsidR="00042D1D" w:rsidRPr="004D3B47" w:rsidRDefault="00042D1D" w:rsidP="00042D1D">
            <w:pPr>
              <w:jc w:val="right"/>
              <w:rPr>
                <w:szCs w:val="23"/>
              </w:rPr>
            </w:pPr>
            <w:r>
              <w:rPr>
                <w:color w:val="000000"/>
                <w:szCs w:val="23"/>
              </w:rPr>
              <w:t>78.4%</w:t>
            </w:r>
          </w:p>
        </w:tc>
        <w:tc>
          <w:tcPr>
            <w:tcW w:w="1686" w:type="dxa"/>
            <w:tcBorders>
              <w:top w:val="nil"/>
              <w:left w:val="nil"/>
              <w:bottom w:val="nil"/>
              <w:right w:val="nil"/>
            </w:tcBorders>
            <w:shd w:val="clear" w:color="auto" w:fill="auto"/>
            <w:vAlign w:val="bottom"/>
          </w:tcPr>
          <w:p w14:paraId="2E98D0E6" w14:textId="7347362B" w:rsidR="00042D1D" w:rsidRPr="004D3B47" w:rsidRDefault="00042D1D" w:rsidP="00042D1D">
            <w:pPr>
              <w:jc w:val="right"/>
              <w:rPr>
                <w:szCs w:val="23"/>
              </w:rPr>
            </w:pPr>
            <w:r>
              <w:rPr>
                <w:color w:val="000000"/>
                <w:szCs w:val="23"/>
              </w:rPr>
              <w:t>78.6%</w:t>
            </w:r>
          </w:p>
        </w:tc>
        <w:tc>
          <w:tcPr>
            <w:tcW w:w="1760" w:type="dxa"/>
            <w:tcBorders>
              <w:top w:val="nil"/>
              <w:left w:val="nil"/>
              <w:bottom w:val="nil"/>
              <w:right w:val="single" w:sz="4" w:space="0" w:color="auto"/>
            </w:tcBorders>
            <w:shd w:val="clear" w:color="auto" w:fill="FFFFFF" w:themeFill="background1"/>
            <w:vAlign w:val="bottom"/>
          </w:tcPr>
          <w:p w14:paraId="3792E238" w14:textId="30D3058B" w:rsidR="00042D1D" w:rsidRPr="00042D1D" w:rsidRDefault="00042D1D" w:rsidP="00042D1D">
            <w:pPr>
              <w:jc w:val="right"/>
              <w:rPr>
                <w:color w:val="000000"/>
                <w:szCs w:val="23"/>
              </w:rPr>
            </w:pPr>
            <w:r>
              <w:rPr>
                <w:color w:val="000000"/>
                <w:szCs w:val="23"/>
              </w:rPr>
              <w:t>78.3%</w:t>
            </w:r>
          </w:p>
        </w:tc>
      </w:tr>
      <w:tr w:rsidR="00042D1D" w:rsidRPr="004D3B47" w14:paraId="55B743D8" w14:textId="77777777" w:rsidTr="00042D1D">
        <w:trPr>
          <w:trHeight w:val="255"/>
        </w:trPr>
        <w:tc>
          <w:tcPr>
            <w:tcW w:w="2274" w:type="dxa"/>
            <w:tcBorders>
              <w:top w:val="nil"/>
              <w:left w:val="single" w:sz="4" w:space="0" w:color="auto"/>
              <w:bottom w:val="nil"/>
              <w:right w:val="nil"/>
            </w:tcBorders>
            <w:shd w:val="clear" w:color="auto" w:fill="auto"/>
            <w:noWrap/>
            <w:vAlign w:val="bottom"/>
          </w:tcPr>
          <w:p w14:paraId="48F0A2F9" w14:textId="77777777" w:rsidR="00042D1D" w:rsidRPr="004D3B47" w:rsidRDefault="00042D1D" w:rsidP="00042D1D">
            <w:pPr>
              <w:keepNext/>
              <w:ind w:right="33"/>
              <w:rPr>
                <w:rFonts w:eastAsia="Times New Roman"/>
                <w:szCs w:val="23"/>
                <w:lang w:eastAsia="en-AU"/>
              </w:rPr>
            </w:pPr>
            <w:r w:rsidRPr="004D3B47">
              <w:rPr>
                <w:rFonts w:eastAsia="Times New Roman"/>
                <w:szCs w:val="23"/>
                <w:lang w:eastAsia="en-AU"/>
              </w:rPr>
              <w:t>Canterbury</w:t>
            </w:r>
          </w:p>
        </w:tc>
        <w:tc>
          <w:tcPr>
            <w:tcW w:w="1722" w:type="dxa"/>
            <w:tcBorders>
              <w:top w:val="nil"/>
              <w:left w:val="nil"/>
              <w:bottom w:val="nil"/>
              <w:right w:val="nil"/>
            </w:tcBorders>
            <w:shd w:val="clear" w:color="auto" w:fill="auto"/>
            <w:vAlign w:val="bottom"/>
          </w:tcPr>
          <w:p w14:paraId="52A8FCCD" w14:textId="4ED51715" w:rsidR="00042D1D" w:rsidRPr="004D3B47" w:rsidRDefault="00042D1D" w:rsidP="00042D1D">
            <w:pPr>
              <w:jc w:val="right"/>
              <w:rPr>
                <w:szCs w:val="23"/>
              </w:rPr>
            </w:pPr>
            <w:r>
              <w:rPr>
                <w:color w:val="000000"/>
                <w:szCs w:val="23"/>
              </w:rPr>
              <w:t>73.7%</w:t>
            </w:r>
          </w:p>
        </w:tc>
        <w:tc>
          <w:tcPr>
            <w:tcW w:w="1723" w:type="dxa"/>
            <w:tcBorders>
              <w:top w:val="nil"/>
              <w:left w:val="nil"/>
              <w:bottom w:val="nil"/>
              <w:right w:val="nil"/>
            </w:tcBorders>
            <w:shd w:val="clear" w:color="auto" w:fill="auto"/>
            <w:noWrap/>
            <w:vAlign w:val="bottom"/>
          </w:tcPr>
          <w:p w14:paraId="37F73637" w14:textId="2F5D676A" w:rsidR="00042D1D" w:rsidRPr="004D3B47" w:rsidRDefault="00042D1D" w:rsidP="00042D1D">
            <w:pPr>
              <w:jc w:val="right"/>
              <w:rPr>
                <w:szCs w:val="23"/>
              </w:rPr>
            </w:pPr>
            <w:r>
              <w:rPr>
                <w:color w:val="000000"/>
                <w:szCs w:val="23"/>
              </w:rPr>
              <w:t>72.4%</w:t>
            </w:r>
          </w:p>
        </w:tc>
        <w:tc>
          <w:tcPr>
            <w:tcW w:w="1686" w:type="dxa"/>
            <w:tcBorders>
              <w:top w:val="nil"/>
              <w:left w:val="nil"/>
              <w:bottom w:val="nil"/>
              <w:right w:val="nil"/>
            </w:tcBorders>
            <w:shd w:val="clear" w:color="auto" w:fill="auto"/>
            <w:vAlign w:val="bottom"/>
          </w:tcPr>
          <w:p w14:paraId="21E7AB7B" w14:textId="356C032C" w:rsidR="00042D1D" w:rsidRPr="004D3B47" w:rsidRDefault="00042D1D" w:rsidP="00042D1D">
            <w:pPr>
              <w:jc w:val="right"/>
              <w:rPr>
                <w:szCs w:val="23"/>
              </w:rPr>
            </w:pPr>
            <w:r>
              <w:rPr>
                <w:color w:val="000000"/>
                <w:szCs w:val="23"/>
              </w:rPr>
              <w:t>72.7%</w:t>
            </w:r>
          </w:p>
        </w:tc>
        <w:tc>
          <w:tcPr>
            <w:tcW w:w="1760" w:type="dxa"/>
            <w:tcBorders>
              <w:top w:val="nil"/>
              <w:left w:val="nil"/>
              <w:bottom w:val="nil"/>
              <w:right w:val="single" w:sz="4" w:space="0" w:color="auto"/>
            </w:tcBorders>
            <w:shd w:val="clear" w:color="auto" w:fill="auto"/>
            <w:vAlign w:val="bottom"/>
          </w:tcPr>
          <w:p w14:paraId="4FAA5CCF" w14:textId="3DAC5EFE" w:rsidR="00042D1D" w:rsidRPr="00042D1D" w:rsidRDefault="00042D1D" w:rsidP="00042D1D">
            <w:pPr>
              <w:jc w:val="right"/>
              <w:rPr>
                <w:color w:val="000000"/>
                <w:szCs w:val="23"/>
              </w:rPr>
            </w:pPr>
            <w:r>
              <w:rPr>
                <w:color w:val="000000"/>
                <w:szCs w:val="23"/>
              </w:rPr>
              <w:t>72.4%</w:t>
            </w:r>
          </w:p>
        </w:tc>
      </w:tr>
      <w:tr w:rsidR="00042D1D" w:rsidRPr="004D3B47" w14:paraId="4767BD99" w14:textId="77777777" w:rsidTr="00042D1D">
        <w:trPr>
          <w:trHeight w:val="255"/>
        </w:trPr>
        <w:tc>
          <w:tcPr>
            <w:tcW w:w="2274" w:type="dxa"/>
            <w:tcBorders>
              <w:top w:val="nil"/>
              <w:left w:val="single" w:sz="4" w:space="0" w:color="auto"/>
              <w:bottom w:val="nil"/>
              <w:right w:val="nil"/>
            </w:tcBorders>
            <w:shd w:val="clear" w:color="auto" w:fill="auto"/>
            <w:noWrap/>
            <w:vAlign w:val="bottom"/>
          </w:tcPr>
          <w:p w14:paraId="72B29CB8" w14:textId="77777777" w:rsidR="00042D1D" w:rsidRPr="004D3B47" w:rsidRDefault="00042D1D" w:rsidP="00042D1D">
            <w:pPr>
              <w:keepNext/>
              <w:ind w:right="33"/>
              <w:rPr>
                <w:rFonts w:eastAsia="Times New Roman"/>
                <w:szCs w:val="23"/>
                <w:lang w:eastAsia="en-AU"/>
              </w:rPr>
            </w:pPr>
            <w:r w:rsidRPr="004D3B47">
              <w:rPr>
                <w:rFonts w:eastAsia="Times New Roman"/>
                <w:szCs w:val="23"/>
                <w:lang w:eastAsia="en-AU"/>
              </w:rPr>
              <w:t>Capital &amp; Coast</w:t>
            </w:r>
          </w:p>
        </w:tc>
        <w:tc>
          <w:tcPr>
            <w:tcW w:w="1722" w:type="dxa"/>
            <w:tcBorders>
              <w:top w:val="nil"/>
              <w:left w:val="nil"/>
              <w:bottom w:val="nil"/>
              <w:right w:val="nil"/>
            </w:tcBorders>
            <w:shd w:val="clear" w:color="auto" w:fill="auto"/>
            <w:vAlign w:val="bottom"/>
          </w:tcPr>
          <w:p w14:paraId="49332439" w14:textId="5BA61318" w:rsidR="00042D1D" w:rsidRPr="004D3B47" w:rsidRDefault="00042D1D" w:rsidP="00042D1D">
            <w:pPr>
              <w:jc w:val="right"/>
              <w:rPr>
                <w:szCs w:val="23"/>
              </w:rPr>
            </w:pPr>
            <w:r>
              <w:rPr>
                <w:color w:val="000000"/>
                <w:szCs w:val="23"/>
              </w:rPr>
              <w:t>78.3%</w:t>
            </w:r>
          </w:p>
        </w:tc>
        <w:tc>
          <w:tcPr>
            <w:tcW w:w="1723" w:type="dxa"/>
            <w:tcBorders>
              <w:top w:val="nil"/>
              <w:left w:val="nil"/>
              <w:bottom w:val="nil"/>
              <w:right w:val="nil"/>
            </w:tcBorders>
            <w:shd w:val="clear" w:color="auto" w:fill="auto"/>
            <w:noWrap/>
            <w:vAlign w:val="bottom"/>
          </w:tcPr>
          <w:p w14:paraId="4A016F68" w14:textId="1FE96F52" w:rsidR="00042D1D" w:rsidRPr="004D3B47" w:rsidRDefault="00042D1D" w:rsidP="00042D1D">
            <w:pPr>
              <w:jc w:val="right"/>
              <w:rPr>
                <w:szCs w:val="23"/>
              </w:rPr>
            </w:pPr>
            <w:r>
              <w:rPr>
                <w:color w:val="000000"/>
                <w:szCs w:val="23"/>
              </w:rPr>
              <w:t>75.6%</w:t>
            </w:r>
          </w:p>
        </w:tc>
        <w:tc>
          <w:tcPr>
            <w:tcW w:w="1686" w:type="dxa"/>
            <w:tcBorders>
              <w:top w:val="nil"/>
              <w:left w:val="nil"/>
              <w:bottom w:val="nil"/>
              <w:right w:val="nil"/>
            </w:tcBorders>
            <w:shd w:val="clear" w:color="auto" w:fill="auto"/>
            <w:vAlign w:val="bottom"/>
          </w:tcPr>
          <w:p w14:paraId="341BB44F" w14:textId="624F8BB4" w:rsidR="00042D1D" w:rsidRPr="004D3B47" w:rsidRDefault="00042D1D" w:rsidP="00042D1D">
            <w:pPr>
              <w:jc w:val="right"/>
              <w:rPr>
                <w:szCs w:val="23"/>
              </w:rPr>
            </w:pPr>
            <w:r>
              <w:rPr>
                <w:color w:val="000000"/>
                <w:szCs w:val="23"/>
              </w:rPr>
              <w:t>75.7%</w:t>
            </w:r>
          </w:p>
        </w:tc>
        <w:tc>
          <w:tcPr>
            <w:tcW w:w="1760" w:type="dxa"/>
            <w:tcBorders>
              <w:top w:val="nil"/>
              <w:left w:val="nil"/>
              <w:bottom w:val="nil"/>
              <w:right w:val="single" w:sz="4" w:space="0" w:color="auto"/>
            </w:tcBorders>
            <w:shd w:val="clear" w:color="auto" w:fill="auto"/>
            <w:vAlign w:val="bottom"/>
          </w:tcPr>
          <w:p w14:paraId="25E11823" w14:textId="05F1998F" w:rsidR="00042D1D" w:rsidRPr="00042D1D" w:rsidRDefault="00042D1D" w:rsidP="00042D1D">
            <w:pPr>
              <w:jc w:val="right"/>
              <w:rPr>
                <w:color w:val="000000"/>
                <w:szCs w:val="23"/>
              </w:rPr>
            </w:pPr>
            <w:r>
              <w:rPr>
                <w:color w:val="000000"/>
                <w:szCs w:val="23"/>
              </w:rPr>
              <w:t>75.1%</w:t>
            </w:r>
          </w:p>
        </w:tc>
      </w:tr>
      <w:tr w:rsidR="00042D1D" w:rsidRPr="004D3B47" w14:paraId="4AF448ED" w14:textId="77777777" w:rsidTr="00042D1D">
        <w:trPr>
          <w:trHeight w:val="255"/>
        </w:trPr>
        <w:tc>
          <w:tcPr>
            <w:tcW w:w="2274" w:type="dxa"/>
            <w:tcBorders>
              <w:top w:val="nil"/>
              <w:left w:val="single" w:sz="4" w:space="0" w:color="auto"/>
              <w:bottom w:val="nil"/>
              <w:right w:val="nil"/>
            </w:tcBorders>
            <w:shd w:val="clear" w:color="auto" w:fill="auto"/>
            <w:noWrap/>
            <w:vAlign w:val="bottom"/>
          </w:tcPr>
          <w:p w14:paraId="71E169F9" w14:textId="77777777" w:rsidR="00042D1D" w:rsidRPr="004D3B47" w:rsidRDefault="00042D1D" w:rsidP="00042D1D">
            <w:pPr>
              <w:keepNext/>
              <w:ind w:right="33"/>
              <w:rPr>
                <w:rFonts w:eastAsia="Times New Roman"/>
                <w:szCs w:val="23"/>
                <w:lang w:eastAsia="en-AU"/>
              </w:rPr>
            </w:pPr>
            <w:r w:rsidRPr="004D3B47">
              <w:rPr>
                <w:rFonts w:eastAsia="Times New Roman"/>
                <w:szCs w:val="23"/>
                <w:lang w:eastAsia="en-AU"/>
              </w:rPr>
              <w:t>Counties Manukau</w:t>
            </w:r>
          </w:p>
        </w:tc>
        <w:tc>
          <w:tcPr>
            <w:tcW w:w="1722" w:type="dxa"/>
            <w:tcBorders>
              <w:top w:val="nil"/>
              <w:left w:val="nil"/>
              <w:bottom w:val="nil"/>
              <w:right w:val="nil"/>
            </w:tcBorders>
            <w:shd w:val="clear" w:color="auto" w:fill="auto"/>
            <w:vAlign w:val="bottom"/>
          </w:tcPr>
          <w:p w14:paraId="6FAB7C07" w14:textId="382058FC" w:rsidR="00042D1D" w:rsidRPr="004D3B47" w:rsidRDefault="00042D1D" w:rsidP="00042D1D">
            <w:pPr>
              <w:jc w:val="right"/>
              <w:rPr>
                <w:szCs w:val="23"/>
              </w:rPr>
            </w:pPr>
            <w:r>
              <w:rPr>
                <w:color w:val="000000"/>
                <w:szCs w:val="23"/>
              </w:rPr>
              <w:t>71.8%</w:t>
            </w:r>
          </w:p>
        </w:tc>
        <w:tc>
          <w:tcPr>
            <w:tcW w:w="1723" w:type="dxa"/>
            <w:tcBorders>
              <w:top w:val="nil"/>
              <w:left w:val="nil"/>
              <w:bottom w:val="nil"/>
              <w:right w:val="nil"/>
            </w:tcBorders>
            <w:shd w:val="clear" w:color="auto" w:fill="auto"/>
            <w:noWrap/>
            <w:vAlign w:val="bottom"/>
          </w:tcPr>
          <w:p w14:paraId="20C1FB13" w14:textId="18EAB6FF" w:rsidR="00042D1D" w:rsidRPr="004D3B47" w:rsidRDefault="00042D1D" w:rsidP="00042D1D">
            <w:pPr>
              <w:jc w:val="right"/>
              <w:rPr>
                <w:szCs w:val="23"/>
              </w:rPr>
            </w:pPr>
            <w:r>
              <w:rPr>
                <w:color w:val="000000"/>
                <w:szCs w:val="23"/>
              </w:rPr>
              <w:t>68.0%</w:t>
            </w:r>
          </w:p>
        </w:tc>
        <w:tc>
          <w:tcPr>
            <w:tcW w:w="1686" w:type="dxa"/>
            <w:tcBorders>
              <w:top w:val="nil"/>
              <w:left w:val="nil"/>
              <w:bottom w:val="nil"/>
              <w:right w:val="nil"/>
            </w:tcBorders>
            <w:shd w:val="clear" w:color="auto" w:fill="auto"/>
            <w:vAlign w:val="bottom"/>
          </w:tcPr>
          <w:p w14:paraId="4CC9DC59" w14:textId="2D71B807" w:rsidR="00042D1D" w:rsidRPr="004D3B47" w:rsidRDefault="00042D1D" w:rsidP="00042D1D">
            <w:pPr>
              <w:jc w:val="right"/>
              <w:rPr>
                <w:szCs w:val="23"/>
              </w:rPr>
            </w:pPr>
            <w:r>
              <w:rPr>
                <w:color w:val="000000"/>
                <w:szCs w:val="23"/>
              </w:rPr>
              <w:t>67.4%</w:t>
            </w:r>
          </w:p>
        </w:tc>
        <w:tc>
          <w:tcPr>
            <w:tcW w:w="1760" w:type="dxa"/>
            <w:tcBorders>
              <w:top w:val="nil"/>
              <w:left w:val="nil"/>
              <w:bottom w:val="nil"/>
              <w:right w:val="single" w:sz="4" w:space="0" w:color="auto"/>
            </w:tcBorders>
            <w:shd w:val="clear" w:color="auto" w:fill="auto"/>
            <w:vAlign w:val="bottom"/>
          </w:tcPr>
          <w:p w14:paraId="77171101" w14:textId="696AD2E9" w:rsidR="00042D1D" w:rsidRPr="00042D1D" w:rsidRDefault="00042D1D" w:rsidP="00042D1D">
            <w:pPr>
              <w:jc w:val="right"/>
              <w:rPr>
                <w:color w:val="000000"/>
                <w:szCs w:val="23"/>
              </w:rPr>
            </w:pPr>
            <w:r>
              <w:rPr>
                <w:color w:val="000000"/>
                <w:szCs w:val="23"/>
              </w:rPr>
              <w:t>65.5%</w:t>
            </w:r>
          </w:p>
        </w:tc>
      </w:tr>
      <w:tr w:rsidR="00042D1D" w:rsidRPr="004D3B47" w14:paraId="7AD36E1E" w14:textId="77777777" w:rsidTr="00042D1D">
        <w:trPr>
          <w:trHeight w:val="255"/>
        </w:trPr>
        <w:tc>
          <w:tcPr>
            <w:tcW w:w="2274" w:type="dxa"/>
            <w:tcBorders>
              <w:top w:val="nil"/>
              <w:left w:val="single" w:sz="4" w:space="0" w:color="auto"/>
              <w:bottom w:val="nil"/>
              <w:right w:val="nil"/>
            </w:tcBorders>
            <w:shd w:val="clear" w:color="auto" w:fill="auto"/>
            <w:noWrap/>
            <w:vAlign w:val="bottom"/>
          </w:tcPr>
          <w:p w14:paraId="189E85CA" w14:textId="77777777" w:rsidR="00042D1D" w:rsidRPr="004D3B47" w:rsidRDefault="00042D1D" w:rsidP="00042D1D">
            <w:pPr>
              <w:keepNext/>
              <w:ind w:right="33"/>
              <w:rPr>
                <w:rFonts w:eastAsia="Times New Roman"/>
                <w:szCs w:val="23"/>
                <w:lang w:eastAsia="en-AU"/>
              </w:rPr>
            </w:pPr>
            <w:r w:rsidRPr="004D3B47">
              <w:rPr>
                <w:rFonts w:eastAsia="Times New Roman"/>
                <w:szCs w:val="23"/>
                <w:lang w:eastAsia="en-AU"/>
              </w:rPr>
              <w:t>Hawke's Bay</w:t>
            </w:r>
          </w:p>
        </w:tc>
        <w:tc>
          <w:tcPr>
            <w:tcW w:w="1722" w:type="dxa"/>
            <w:tcBorders>
              <w:top w:val="nil"/>
              <w:left w:val="nil"/>
              <w:bottom w:val="nil"/>
              <w:right w:val="nil"/>
            </w:tcBorders>
            <w:shd w:val="clear" w:color="auto" w:fill="auto"/>
            <w:vAlign w:val="bottom"/>
          </w:tcPr>
          <w:p w14:paraId="147F5A1F" w14:textId="66405143" w:rsidR="00042D1D" w:rsidRPr="004D3B47" w:rsidRDefault="00042D1D" w:rsidP="00042D1D">
            <w:pPr>
              <w:jc w:val="right"/>
              <w:rPr>
                <w:szCs w:val="23"/>
              </w:rPr>
            </w:pPr>
            <w:r>
              <w:rPr>
                <w:color w:val="000000"/>
                <w:szCs w:val="23"/>
              </w:rPr>
              <w:t>76.3%</w:t>
            </w:r>
          </w:p>
        </w:tc>
        <w:tc>
          <w:tcPr>
            <w:tcW w:w="1723" w:type="dxa"/>
            <w:tcBorders>
              <w:top w:val="nil"/>
              <w:left w:val="nil"/>
              <w:bottom w:val="nil"/>
              <w:right w:val="nil"/>
            </w:tcBorders>
            <w:shd w:val="clear" w:color="auto" w:fill="auto"/>
            <w:noWrap/>
            <w:vAlign w:val="bottom"/>
          </w:tcPr>
          <w:p w14:paraId="74B11287" w14:textId="10ADA828" w:rsidR="00042D1D" w:rsidRPr="004D3B47" w:rsidRDefault="00042D1D" w:rsidP="00042D1D">
            <w:pPr>
              <w:jc w:val="right"/>
              <w:rPr>
                <w:szCs w:val="23"/>
              </w:rPr>
            </w:pPr>
            <w:r>
              <w:rPr>
                <w:color w:val="000000"/>
                <w:szCs w:val="23"/>
              </w:rPr>
              <w:t>73.0%</w:t>
            </w:r>
          </w:p>
        </w:tc>
        <w:tc>
          <w:tcPr>
            <w:tcW w:w="1686" w:type="dxa"/>
            <w:tcBorders>
              <w:top w:val="nil"/>
              <w:left w:val="nil"/>
              <w:bottom w:val="nil"/>
              <w:right w:val="nil"/>
            </w:tcBorders>
            <w:shd w:val="clear" w:color="auto" w:fill="auto"/>
            <w:vAlign w:val="bottom"/>
          </w:tcPr>
          <w:p w14:paraId="4820B8E2" w14:textId="5B6E3E5D" w:rsidR="00042D1D" w:rsidRPr="004D3B47" w:rsidRDefault="00042D1D" w:rsidP="00042D1D">
            <w:pPr>
              <w:jc w:val="right"/>
              <w:rPr>
                <w:szCs w:val="23"/>
              </w:rPr>
            </w:pPr>
            <w:r>
              <w:rPr>
                <w:color w:val="000000"/>
                <w:szCs w:val="23"/>
              </w:rPr>
              <w:t>73.1%</w:t>
            </w:r>
          </w:p>
        </w:tc>
        <w:tc>
          <w:tcPr>
            <w:tcW w:w="1760" w:type="dxa"/>
            <w:tcBorders>
              <w:top w:val="nil"/>
              <w:left w:val="nil"/>
              <w:bottom w:val="nil"/>
              <w:right w:val="single" w:sz="4" w:space="0" w:color="auto"/>
            </w:tcBorders>
            <w:shd w:val="clear" w:color="auto" w:fill="auto"/>
            <w:vAlign w:val="bottom"/>
          </w:tcPr>
          <w:p w14:paraId="2A61890C" w14:textId="6074577B" w:rsidR="00042D1D" w:rsidRPr="004D3B47" w:rsidRDefault="00042D1D" w:rsidP="00042D1D">
            <w:pPr>
              <w:jc w:val="right"/>
              <w:rPr>
                <w:szCs w:val="23"/>
              </w:rPr>
            </w:pPr>
            <w:r>
              <w:rPr>
                <w:color w:val="000000"/>
                <w:szCs w:val="23"/>
              </w:rPr>
              <w:t>72.9%</w:t>
            </w:r>
          </w:p>
        </w:tc>
      </w:tr>
      <w:tr w:rsidR="00042D1D" w:rsidRPr="004D3B47" w14:paraId="0DDB0D9F" w14:textId="77777777" w:rsidTr="00042D1D">
        <w:trPr>
          <w:trHeight w:val="255"/>
        </w:trPr>
        <w:tc>
          <w:tcPr>
            <w:tcW w:w="2274" w:type="dxa"/>
            <w:tcBorders>
              <w:top w:val="nil"/>
              <w:left w:val="single" w:sz="4" w:space="0" w:color="auto"/>
              <w:bottom w:val="nil"/>
              <w:right w:val="nil"/>
            </w:tcBorders>
            <w:shd w:val="clear" w:color="auto" w:fill="auto"/>
            <w:noWrap/>
            <w:vAlign w:val="bottom"/>
          </w:tcPr>
          <w:p w14:paraId="1C347028" w14:textId="77777777" w:rsidR="00042D1D" w:rsidRPr="004D3B47" w:rsidRDefault="00042D1D" w:rsidP="00042D1D">
            <w:pPr>
              <w:keepNext/>
              <w:ind w:right="33"/>
              <w:rPr>
                <w:rFonts w:eastAsia="Times New Roman"/>
                <w:szCs w:val="23"/>
                <w:lang w:eastAsia="en-AU"/>
              </w:rPr>
            </w:pPr>
            <w:r w:rsidRPr="004D3B47">
              <w:rPr>
                <w:rFonts w:eastAsia="Times New Roman"/>
                <w:szCs w:val="23"/>
                <w:lang w:eastAsia="en-AU"/>
              </w:rPr>
              <w:t>Hutt Valley</w:t>
            </w:r>
          </w:p>
        </w:tc>
        <w:tc>
          <w:tcPr>
            <w:tcW w:w="1722" w:type="dxa"/>
            <w:tcBorders>
              <w:top w:val="nil"/>
              <w:left w:val="nil"/>
              <w:bottom w:val="nil"/>
              <w:right w:val="nil"/>
            </w:tcBorders>
            <w:shd w:val="clear" w:color="auto" w:fill="auto"/>
            <w:vAlign w:val="bottom"/>
          </w:tcPr>
          <w:p w14:paraId="22BF80BB" w14:textId="24AA075E" w:rsidR="00042D1D" w:rsidRPr="004D3B47" w:rsidRDefault="00042D1D" w:rsidP="00042D1D">
            <w:pPr>
              <w:jc w:val="right"/>
              <w:rPr>
                <w:szCs w:val="23"/>
              </w:rPr>
            </w:pPr>
            <w:r>
              <w:rPr>
                <w:color w:val="000000"/>
                <w:szCs w:val="23"/>
              </w:rPr>
              <w:t>76.0%</w:t>
            </w:r>
          </w:p>
        </w:tc>
        <w:tc>
          <w:tcPr>
            <w:tcW w:w="1723" w:type="dxa"/>
            <w:tcBorders>
              <w:top w:val="nil"/>
              <w:left w:val="nil"/>
              <w:bottom w:val="nil"/>
              <w:right w:val="nil"/>
            </w:tcBorders>
            <w:shd w:val="clear" w:color="auto" w:fill="auto"/>
            <w:noWrap/>
            <w:vAlign w:val="bottom"/>
          </w:tcPr>
          <w:p w14:paraId="27BA4360" w14:textId="7B8D9FAF" w:rsidR="00042D1D" w:rsidRPr="004D3B47" w:rsidRDefault="00042D1D" w:rsidP="00042D1D">
            <w:pPr>
              <w:jc w:val="right"/>
              <w:rPr>
                <w:szCs w:val="23"/>
              </w:rPr>
            </w:pPr>
            <w:r>
              <w:rPr>
                <w:color w:val="000000"/>
                <w:szCs w:val="23"/>
              </w:rPr>
              <w:t>73.4%</w:t>
            </w:r>
          </w:p>
        </w:tc>
        <w:tc>
          <w:tcPr>
            <w:tcW w:w="1686" w:type="dxa"/>
            <w:tcBorders>
              <w:top w:val="nil"/>
              <w:left w:val="nil"/>
              <w:bottom w:val="nil"/>
              <w:right w:val="nil"/>
            </w:tcBorders>
            <w:shd w:val="clear" w:color="auto" w:fill="auto"/>
            <w:vAlign w:val="bottom"/>
          </w:tcPr>
          <w:p w14:paraId="2FB7919E" w14:textId="7C9D6E3A" w:rsidR="00042D1D" w:rsidRPr="004D3B47" w:rsidRDefault="00042D1D" w:rsidP="00042D1D">
            <w:pPr>
              <w:jc w:val="right"/>
              <w:rPr>
                <w:szCs w:val="23"/>
              </w:rPr>
            </w:pPr>
            <w:r>
              <w:rPr>
                <w:color w:val="000000"/>
                <w:szCs w:val="23"/>
              </w:rPr>
              <w:t>73.7%</w:t>
            </w:r>
          </w:p>
        </w:tc>
        <w:tc>
          <w:tcPr>
            <w:tcW w:w="1760" w:type="dxa"/>
            <w:tcBorders>
              <w:top w:val="nil"/>
              <w:left w:val="nil"/>
              <w:bottom w:val="nil"/>
              <w:right w:val="single" w:sz="4" w:space="0" w:color="auto"/>
            </w:tcBorders>
            <w:shd w:val="clear" w:color="auto" w:fill="auto"/>
            <w:vAlign w:val="bottom"/>
          </w:tcPr>
          <w:p w14:paraId="305A28C6" w14:textId="4C24874B" w:rsidR="00042D1D" w:rsidRPr="004D3B47" w:rsidRDefault="00042D1D" w:rsidP="00042D1D">
            <w:pPr>
              <w:jc w:val="right"/>
            </w:pPr>
            <w:r>
              <w:rPr>
                <w:color w:val="000000"/>
                <w:szCs w:val="23"/>
              </w:rPr>
              <w:t>73.2%</w:t>
            </w:r>
          </w:p>
        </w:tc>
      </w:tr>
      <w:tr w:rsidR="00042D1D" w:rsidRPr="004D3B47" w14:paraId="2E96F02D" w14:textId="77777777" w:rsidTr="00042D1D">
        <w:trPr>
          <w:trHeight w:val="255"/>
        </w:trPr>
        <w:tc>
          <w:tcPr>
            <w:tcW w:w="2274" w:type="dxa"/>
            <w:tcBorders>
              <w:top w:val="nil"/>
              <w:left w:val="single" w:sz="4" w:space="0" w:color="auto"/>
              <w:bottom w:val="nil"/>
              <w:right w:val="nil"/>
            </w:tcBorders>
            <w:shd w:val="clear" w:color="auto" w:fill="auto"/>
            <w:noWrap/>
            <w:vAlign w:val="bottom"/>
          </w:tcPr>
          <w:p w14:paraId="27A65080" w14:textId="77777777" w:rsidR="00042D1D" w:rsidRPr="004D3B47" w:rsidRDefault="00042D1D" w:rsidP="00042D1D">
            <w:pPr>
              <w:keepNext/>
              <w:ind w:right="33"/>
              <w:rPr>
                <w:rFonts w:eastAsia="Times New Roman"/>
                <w:szCs w:val="23"/>
                <w:lang w:eastAsia="en-AU"/>
              </w:rPr>
            </w:pPr>
            <w:r w:rsidRPr="004D3B47">
              <w:rPr>
                <w:rFonts w:eastAsia="Times New Roman"/>
                <w:szCs w:val="23"/>
                <w:lang w:eastAsia="en-AU"/>
              </w:rPr>
              <w:t>Lakes</w:t>
            </w:r>
          </w:p>
        </w:tc>
        <w:tc>
          <w:tcPr>
            <w:tcW w:w="1722" w:type="dxa"/>
            <w:tcBorders>
              <w:top w:val="nil"/>
              <w:left w:val="nil"/>
              <w:bottom w:val="nil"/>
              <w:right w:val="nil"/>
            </w:tcBorders>
            <w:shd w:val="clear" w:color="auto" w:fill="auto"/>
            <w:vAlign w:val="bottom"/>
          </w:tcPr>
          <w:p w14:paraId="326AF9C5" w14:textId="0151039F" w:rsidR="00042D1D" w:rsidRPr="004D3B47" w:rsidRDefault="00042D1D" w:rsidP="00042D1D">
            <w:pPr>
              <w:jc w:val="right"/>
              <w:rPr>
                <w:szCs w:val="23"/>
              </w:rPr>
            </w:pPr>
            <w:r>
              <w:rPr>
                <w:color w:val="000000"/>
                <w:szCs w:val="23"/>
              </w:rPr>
              <w:t>77.0%</w:t>
            </w:r>
          </w:p>
        </w:tc>
        <w:tc>
          <w:tcPr>
            <w:tcW w:w="1723" w:type="dxa"/>
            <w:tcBorders>
              <w:top w:val="nil"/>
              <w:left w:val="nil"/>
              <w:bottom w:val="nil"/>
              <w:right w:val="nil"/>
            </w:tcBorders>
            <w:shd w:val="clear" w:color="auto" w:fill="auto"/>
            <w:noWrap/>
            <w:vAlign w:val="bottom"/>
          </w:tcPr>
          <w:p w14:paraId="4CFCC80B" w14:textId="7A28A575" w:rsidR="00042D1D" w:rsidRPr="004D3B47" w:rsidRDefault="00042D1D" w:rsidP="00042D1D">
            <w:pPr>
              <w:jc w:val="right"/>
              <w:rPr>
                <w:szCs w:val="23"/>
              </w:rPr>
            </w:pPr>
            <w:r>
              <w:rPr>
                <w:color w:val="000000"/>
                <w:szCs w:val="23"/>
              </w:rPr>
              <w:t>76.1%</w:t>
            </w:r>
          </w:p>
        </w:tc>
        <w:tc>
          <w:tcPr>
            <w:tcW w:w="1686" w:type="dxa"/>
            <w:tcBorders>
              <w:top w:val="nil"/>
              <w:left w:val="nil"/>
              <w:bottom w:val="nil"/>
              <w:right w:val="nil"/>
            </w:tcBorders>
            <w:shd w:val="clear" w:color="auto" w:fill="auto"/>
            <w:vAlign w:val="bottom"/>
          </w:tcPr>
          <w:p w14:paraId="189320CB" w14:textId="02766A0F" w:rsidR="00042D1D" w:rsidRPr="004D3B47" w:rsidRDefault="00042D1D" w:rsidP="00042D1D">
            <w:pPr>
              <w:jc w:val="right"/>
              <w:rPr>
                <w:szCs w:val="23"/>
              </w:rPr>
            </w:pPr>
            <w:r>
              <w:rPr>
                <w:color w:val="000000"/>
                <w:szCs w:val="23"/>
              </w:rPr>
              <w:t>76.1%</w:t>
            </w:r>
          </w:p>
        </w:tc>
        <w:tc>
          <w:tcPr>
            <w:tcW w:w="1760" w:type="dxa"/>
            <w:tcBorders>
              <w:top w:val="nil"/>
              <w:left w:val="nil"/>
              <w:bottom w:val="nil"/>
              <w:right w:val="single" w:sz="4" w:space="0" w:color="auto"/>
            </w:tcBorders>
            <w:shd w:val="clear" w:color="auto" w:fill="auto"/>
            <w:vAlign w:val="bottom"/>
          </w:tcPr>
          <w:p w14:paraId="5F5DDA92" w14:textId="1ACDC25E" w:rsidR="00042D1D" w:rsidRPr="004D3B47" w:rsidRDefault="00042D1D" w:rsidP="00042D1D">
            <w:pPr>
              <w:jc w:val="right"/>
              <w:rPr>
                <w:szCs w:val="23"/>
              </w:rPr>
            </w:pPr>
            <w:r>
              <w:rPr>
                <w:color w:val="000000"/>
                <w:szCs w:val="23"/>
              </w:rPr>
              <w:t>75.7%</w:t>
            </w:r>
          </w:p>
        </w:tc>
      </w:tr>
      <w:tr w:rsidR="00042D1D" w:rsidRPr="004D3B47" w14:paraId="4F0FD21C" w14:textId="77777777" w:rsidTr="00042D1D">
        <w:trPr>
          <w:trHeight w:val="255"/>
        </w:trPr>
        <w:tc>
          <w:tcPr>
            <w:tcW w:w="2274" w:type="dxa"/>
            <w:tcBorders>
              <w:top w:val="nil"/>
              <w:left w:val="single" w:sz="4" w:space="0" w:color="auto"/>
              <w:bottom w:val="nil"/>
              <w:right w:val="nil"/>
            </w:tcBorders>
            <w:shd w:val="clear" w:color="auto" w:fill="auto"/>
            <w:noWrap/>
            <w:vAlign w:val="bottom"/>
          </w:tcPr>
          <w:p w14:paraId="6F88BFB8" w14:textId="77777777" w:rsidR="00042D1D" w:rsidRPr="004D3B47" w:rsidRDefault="00042D1D" w:rsidP="00042D1D">
            <w:pPr>
              <w:keepNext/>
              <w:ind w:right="33"/>
              <w:rPr>
                <w:rFonts w:eastAsia="Times New Roman"/>
                <w:szCs w:val="23"/>
                <w:lang w:eastAsia="en-AU"/>
              </w:rPr>
            </w:pPr>
            <w:r w:rsidRPr="004D3B47">
              <w:rPr>
                <w:rFonts w:eastAsia="Times New Roman"/>
                <w:szCs w:val="23"/>
                <w:lang w:eastAsia="en-AU"/>
              </w:rPr>
              <w:t>Mid Central</w:t>
            </w:r>
          </w:p>
        </w:tc>
        <w:tc>
          <w:tcPr>
            <w:tcW w:w="1722" w:type="dxa"/>
            <w:tcBorders>
              <w:top w:val="nil"/>
              <w:left w:val="nil"/>
              <w:bottom w:val="nil"/>
              <w:right w:val="nil"/>
            </w:tcBorders>
            <w:shd w:val="clear" w:color="auto" w:fill="auto"/>
            <w:vAlign w:val="bottom"/>
          </w:tcPr>
          <w:p w14:paraId="6C2FD9B9" w14:textId="2051D93B" w:rsidR="00042D1D" w:rsidRPr="004D3B47" w:rsidRDefault="00042D1D" w:rsidP="00042D1D">
            <w:pPr>
              <w:jc w:val="right"/>
              <w:rPr>
                <w:szCs w:val="23"/>
              </w:rPr>
            </w:pPr>
            <w:r>
              <w:rPr>
                <w:color w:val="000000"/>
                <w:szCs w:val="23"/>
              </w:rPr>
              <w:t>73.9%</w:t>
            </w:r>
          </w:p>
        </w:tc>
        <w:tc>
          <w:tcPr>
            <w:tcW w:w="1723" w:type="dxa"/>
            <w:tcBorders>
              <w:top w:val="nil"/>
              <w:left w:val="nil"/>
              <w:bottom w:val="nil"/>
              <w:right w:val="nil"/>
            </w:tcBorders>
            <w:shd w:val="clear" w:color="auto" w:fill="auto"/>
            <w:noWrap/>
            <w:vAlign w:val="bottom"/>
          </w:tcPr>
          <w:p w14:paraId="02C06CFF" w14:textId="5930BCBB" w:rsidR="00042D1D" w:rsidRPr="004D3B47" w:rsidRDefault="00042D1D" w:rsidP="00042D1D">
            <w:pPr>
              <w:jc w:val="right"/>
              <w:rPr>
                <w:szCs w:val="23"/>
              </w:rPr>
            </w:pPr>
            <w:r>
              <w:rPr>
                <w:color w:val="000000"/>
                <w:szCs w:val="23"/>
              </w:rPr>
              <w:t>71.8%</w:t>
            </w:r>
          </w:p>
        </w:tc>
        <w:tc>
          <w:tcPr>
            <w:tcW w:w="1686" w:type="dxa"/>
            <w:tcBorders>
              <w:top w:val="nil"/>
              <w:left w:val="nil"/>
              <w:bottom w:val="nil"/>
              <w:right w:val="nil"/>
            </w:tcBorders>
            <w:shd w:val="clear" w:color="auto" w:fill="auto"/>
            <w:vAlign w:val="bottom"/>
          </w:tcPr>
          <w:p w14:paraId="2B221D92" w14:textId="4F4726F2" w:rsidR="00042D1D" w:rsidRPr="004D3B47" w:rsidRDefault="00042D1D" w:rsidP="00042D1D">
            <w:pPr>
              <w:jc w:val="right"/>
              <w:rPr>
                <w:szCs w:val="23"/>
              </w:rPr>
            </w:pPr>
            <w:r>
              <w:rPr>
                <w:color w:val="000000"/>
                <w:szCs w:val="23"/>
              </w:rPr>
              <w:t>72.1%</w:t>
            </w:r>
          </w:p>
        </w:tc>
        <w:tc>
          <w:tcPr>
            <w:tcW w:w="1760" w:type="dxa"/>
            <w:tcBorders>
              <w:top w:val="nil"/>
              <w:left w:val="nil"/>
              <w:bottom w:val="nil"/>
              <w:right w:val="single" w:sz="4" w:space="0" w:color="auto"/>
            </w:tcBorders>
            <w:shd w:val="clear" w:color="auto" w:fill="auto"/>
            <w:vAlign w:val="bottom"/>
          </w:tcPr>
          <w:p w14:paraId="56D546F4" w14:textId="6992B63E" w:rsidR="00042D1D" w:rsidRPr="004D3B47" w:rsidRDefault="00042D1D" w:rsidP="00042D1D">
            <w:pPr>
              <w:jc w:val="right"/>
              <w:rPr>
                <w:szCs w:val="23"/>
              </w:rPr>
            </w:pPr>
            <w:r>
              <w:rPr>
                <w:color w:val="000000"/>
                <w:szCs w:val="23"/>
              </w:rPr>
              <w:t>72.3%</w:t>
            </w:r>
          </w:p>
        </w:tc>
      </w:tr>
      <w:tr w:rsidR="00042D1D" w:rsidRPr="004D3B47" w14:paraId="62464F20" w14:textId="77777777" w:rsidTr="00042D1D">
        <w:trPr>
          <w:trHeight w:val="255"/>
        </w:trPr>
        <w:tc>
          <w:tcPr>
            <w:tcW w:w="2274" w:type="dxa"/>
            <w:tcBorders>
              <w:top w:val="nil"/>
              <w:left w:val="single" w:sz="4" w:space="0" w:color="auto"/>
              <w:bottom w:val="nil"/>
              <w:right w:val="nil"/>
            </w:tcBorders>
            <w:shd w:val="clear" w:color="auto" w:fill="auto"/>
            <w:noWrap/>
            <w:vAlign w:val="bottom"/>
          </w:tcPr>
          <w:p w14:paraId="2CFC635A" w14:textId="77777777" w:rsidR="00042D1D" w:rsidRPr="004D3B47" w:rsidRDefault="00042D1D" w:rsidP="00042D1D">
            <w:pPr>
              <w:keepNext/>
              <w:ind w:right="33"/>
              <w:rPr>
                <w:rFonts w:eastAsia="Times New Roman"/>
                <w:szCs w:val="23"/>
                <w:lang w:eastAsia="en-AU"/>
              </w:rPr>
            </w:pPr>
            <w:r w:rsidRPr="004D3B47">
              <w:rPr>
                <w:rFonts w:eastAsia="Times New Roman"/>
                <w:szCs w:val="23"/>
                <w:lang w:eastAsia="en-AU"/>
              </w:rPr>
              <w:t>Nelson Marlborough</w:t>
            </w:r>
          </w:p>
        </w:tc>
        <w:tc>
          <w:tcPr>
            <w:tcW w:w="1722" w:type="dxa"/>
            <w:tcBorders>
              <w:top w:val="nil"/>
              <w:left w:val="nil"/>
              <w:bottom w:val="nil"/>
              <w:right w:val="nil"/>
            </w:tcBorders>
            <w:shd w:val="clear" w:color="auto" w:fill="auto"/>
            <w:vAlign w:val="bottom"/>
          </w:tcPr>
          <w:p w14:paraId="697C2BBD" w14:textId="3FA9FACB" w:rsidR="00042D1D" w:rsidRPr="004D3B47" w:rsidRDefault="00042D1D" w:rsidP="00042D1D">
            <w:pPr>
              <w:jc w:val="right"/>
              <w:rPr>
                <w:szCs w:val="23"/>
              </w:rPr>
            </w:pPr>
            <w:r>
              <w:rPr>
                <w:color w:val="000000"/>
                <w:szCs w:val="23"/>
              </w:rPr>
              <w:t>80.4%</w:t>
            </w:r>
          </w:p>
        </w:tc>
        <w:tc>
          <w:tcPr>
            <w:tcW w:w="1723" w:type="dxa"/>
            <w:tcBorders>
              <w:top w:val="nil"/>
              <w:left w:val="nil"/>
              <w:bottom w:val="nil"/>
              <w:right w:val="nil"/>
            </w:tcBorders>
            <w:shd w:val="clear" w:color="auto" w:fill="auto"/>
            <w:noWrap/>
            <w:vAlign w:val="bottom"/>
          </w:tcPr>
          <w:p w14:paraId="5BA6ECC4" w14:textId="67B8D4CC" w:rsidR="00042D1D" w:rsidRPr="004D3B47" w:rsidRDefault="00042D1D" w:rsidP="00042D1D">
            <w:pPr>
              <w:jc w:val="right"/>
              <w:rPr>
                <w:szCs w:val="23"/>
              </w:rPr>
            </w:pPr>
            <w:r>
              <w:rPr>
                <w:color w:val="000000"/>
                <w:szCs w:val="23"/>
              </w:rPr>
              <w:t>77.7%</w:t>
            </w:r>
          </w:p>
        </w:tc>
        <w:tc>
          <w:tcPr>
            <w:tcW w:w="1686" w:type="dxa"/>
            <w:tcBorders>
              <w:top w:val="nil"/>
              <w:left w:val="nil"/>
              <w:bottom w:val="nil"/>
              <w:right w:val="nil"/>
            </w:tcBorders>
            <w:shd w:val="clear" w:color="auto" w:fill="auto"/>
            <w:vAlign w:val="bottom"/>
          </w:tcPr>
          <w:p w14:paraId="2DD605C1" w14:textId="00B45E54" w:rsidR="00042D1D" w:rsidRPr="004D3B47" w:rsidRDefault="00042D1D" w:rsidP="00042D1D">
            <w:pPr>
              <w:jc w:val="right"/>
              <w:rPr>
                <w:szCs w:val="23"/>
              </w:rPr>
            </w:pPr>
            <w:r>
              <w:rPr>
                <w:color w:val="000000"/>
                <w:szCs w:val="23"/>
              </w:rPr>
              <w:t>77.8%</w:t>
            </w:r>
          </w:p>
        </w:tc>
        <w:tc>
          <w:tcPr>
            <w:tcW w:w="1760" w:type="dxa"/>
            <w:tcBorders>
              <w:top w:val="nil"/>
              <w:left w:val="nil"/>
              <w:bottom w:val="nil"/>
              <w:right w:val="single" w:sz="4" w:space="0" w:color="auto"/>
            </w:tcBorders>
            <w:shd w:val="clear" w:color="auto" w:fill="auto"/>
            <w:vAlign w:val="bottom"/>
          </w:tcPr>
          <w:p w14:paraId="06A77BD5" w14:textId="0AEC0F97" w:rsidR="00042D1D" w:rsidRPr="004D3B47" w:rsidRDefault="00042D1D" w:rsidP="00042D1D">
            <w:pPr>
              <w:jc w:val="right"/>
            </w:pPr>
            <w:r>
              <w:rPr>
                <w:color w:val="000000"/>
                <w:szCs w:val="23"/>
              </w:rPr>
              <w:t>77.5%</w:t>
            </w:r>
          </w:p>
        </w:tc>
      </w:tr>
      <w:tr w:rsidR="00042D1D" w:rsidRPr="004D3B47" w14:paraId="071A5543" w14:textId="77777777" w:rsidTr="00042D1D">
        <w:trPr>
          <w:trHeight w:val="255"/>
        </w:trPr>
        <w:tc>
          <w:tcPr>
            <w:tcW w:w="2274" w:type="dxa"/>
            <w:tcBorders>
              <w:top w:val="nil"/>
              <w:left w:val="single" w:sz="4" w:space="0" w:color="auto"/>
              <w:bottom w:val="nil"/>
              <w:right w:val="nil"/>
            </w:tcBorders>
            <w:shd w:val="clear" w:color="auto" w:fill="auto"/>
            <w:noWrap/>
            <w:vAlign w:val="bottom"/>
          </w:tcPr>
          <w:p w14:paraId="3E567A08" w14:textId="77777777" w:rsidR="00042D1D" w:rsidRPr="004D3B47" w:rsidRDefault="00042D1D" w:rsidP="00042D1D">
            <w:pPr>
              <w:keepNext/>
              <w:ind w:right="33"/>
              <w:rPr>
                <w:rFonts w:eastAsia="Times New Roman"/>
                <w:szCs w:val="23"/>
                <w:lang w:eastAsia="en-AU"/>
              </w:rPr>
            </w:pPr>
            <w:r w:rsidRPr="004D3B47">
              <w:rPr>
                <w:rFonts w:eastAsia="Times New Roman"/>
                <w:szCs w:val="23"/>
                <w:lang w:eastAsia="en-AU"/>
              </w:rPr>
              <w:t>Northland</w:t>
            </w:r>
          </w:p>
        </w:tc>
        <w:tc>
          <w:tcPr>
            <w:tcW w:w="1722" w:type="dxa"/>
            <w:tcBorders>
              <w:top w:val="nil"/>
              <w:left w:val="nil"/>
              <w:bottom w:val="nil"/>
              <w:right w:val="nil"/>
            </w:tcBorders>
            <w:shd w:val="clear" w:color="auto" w:fill="auto"/>
            <w:vAlign w:val="bottom"/>
          </w:tcPr>
          <w:p w14:paraId="169464F8" w14:textId="43378DF1" w:rsidR="00042D1D" w:rsidRPr="004D3B47" w:rsidRDefault="00042D1D" w:rsidP="00042D1D">
            <w:pPr>
              <w:jc w:val="right"/>
              <w:rPr>
                <w:szCs w:val="23"/>
              </w:rPr>
            </w:pPr>
            <w:r>
              <w:rPr>
                <w:color w:val="000000"/>
                <w:szCs w:val="23"/>
              </w:rPr>
              <w:t>71.8%</w:t>
            </w:r>
          </w:p>
        </w:tc>
        <w:tc>
          <w:tcPr>
            <w:tcW w:w="1723" w:type="dxa"/>
            <w:tcBorders>
              <w:top w:val="nil"/>
              <w:left w:val="nil"/>
              <w:bottom w:val="nil"/>
              <w:right w:val="nil"/>
            </w:tcBorders>
            <w:shd w:val="clear" w:color="auto" w:fill="auto"/>
            <w:noWrap/>
            <w:vAlign w:val="bottom"/>
          </w:tcPr>
          <w:p w14:paraId="55F22C53" w14:textId="3AB56B97" w:rsidR="00042D1D" w:rsidRPr="004D3B47" w:rsidRDefault="00042D1D" w:rsidP="00042D1D">
            <w:pPr>
              <w:jc w:val="right"/>
              <w:rPr>
                <w:szCs w:val="23"/>
              </w:rPr>
            </w:pPr>
            <w:r>
              <w:rPr>
                <w:color w:val="000000"/>
                <w:szCs w:val="23"/>
              </w:rPr>
              <w:t>69.4%</w:t>
            </w:r>
          </w:p>
        </w:tc>
        <w:tc>
          <w:tcPr>
            <w:tcW w:w="1686" w:type="dxa"/>
            <w:tcBorders>
              <w:top w:val="nil"/>
              <w:left w:val="nil"/>
              <w:bottom w:val="nil"/>
              <w:right w:val="nil"/>
            </w:tcBorders>
            <w:shd w:val="clear" w:color="auto" w:fill="auto"/>
            <w:vAlign w:val="bottom"/>
          </w:tcPr>
          <w:p w14:paraId="469B48C3" w14:textId="166EEC2B" w:rsidR="00042D1D" w:rsidRPr="004D3B47" w:rsidRDefault="00042D1D" w:rsidP="00042D1D">
            <w:pPr>
              <w:jc w:val="right"/>
              <w:rPr>
                <w:szCs w:val="23"/>
              </w:rPr>
            </w:pPr>
            <w:r>
              <w:rPr>
                <w:color w:val="000000"/>
                <w:szCs w:val="23"/>
              </w:rPr>
              <w:t>69.8%</w:t>
            </w:r>
          </w:p>
        </w:tc>
        <w:tc>
          <w:tcPr>
            <w:tcW w:w="1760" w:type="dxa"/>
            <w:tcBorders>
              <w:top w:val="nil"/>
              <w:left w:val="nil"/>
              <w:bottom w:val="nil"/>
              <w:right w:val="single" w:sz="4" w:space="0" w:color="auto"/>
            </w:tcBorders>
            <w:shd w:val="clear" w:color="auto" w:fill="auto"/>
            <w:vAlign w:val="bottom"/>
          </w:tcPr>
          <w:p w14:paraId="4E434E29" w14:textId="615CE525" w:rsidR="00042D1D" w:rsidRPr="004D3B47" w:rsidRDefault="00042D1D" w:rsidP="00042D1D">
            <w:pPr>
              <w:jc w:val="right"/>
              <w:rPr>
                <w:szCs w:val="23"/>
              </w:rPr>
            </w:pPr>
            <w:r>
              <w:rPr>
                <w:color w:val="000000"/>
                <w:szCs w:val="23"/>
              </w:rPr>
              <w:t>69.3%</w:t>
            </w:r>
          </w:p>
        </w:tc>
      </w:tr>
      <w:tr w:rsidR="00042D1D" w:rsidRPr="004D3B47" w14:paraId="757B4FAF" w14:textId="77777777" w:rsidTr="00042D1D">
        <w:trPr>
          <w:trHeight w:val="255"/>
        </w:trPr>
        <w:tc>
          <w:tcPr>
            <w:tcW w:w="2274" w:type="dxa"/>
            <w:tcBorders>
              <w:top w:val="nil"/>
              <w:left w:val="single" w:sz="4" w:space="0" w:color="auto"/>
              <w:bottom w:val="nil"/>
              <w:right w:val="nil"/>
            </w:tcBorders>
            <w:shd w:val="clear" w:color="auto" w:fill="auto"/>
            <w:noWrap/>
            <w:vAlign w:val="bottom"/>
          </w:tcPr>
          <w:p w14:paraId="1845A111" w14:textId="77777777" w:rsidR="00042D1D" w:rsidRPr="004D3B47" w:rsidRDefault="00042D1D" w:rsidP="00042D1D">
            <w:pPr>
              <w:keepNext/>
              <w:ind w:right="33"/>
              <w:rPr>
                <w:rFonts w:eastAsia="Times New Roman"/>
                <w:szCs w:val="23"/>
                <w:lang w:eastAsia="en-AU"/>
              </w:rPr>
            </w:pPr>
            <w:r w:rsidRPr="004D3B47">
              <w:rPr>
                <w:rFonts w:eastAsia="Times New Roman"/>
                <w:szCs w:val="23"/>
                <w:lang w:eastAsia="en-AU"/>
              </w:rPr>
              <w:t>South Canterbury</w:t>
            </w:r>
          </w:p>
        </w:tc>
        <w:tc>
          <w:tcPr>
            <w:tcW w:w="1722" w:type="dxa"/>
            <w:tcBorders>
              <w:top w:val="nil"/>
              <w:left w:val="nil"/>
              <w:bottom w:val="nil"/>
              <w:right w:val="nil"/>
            </w:tcBorders>
            <w:shd w:val="clear" w:color="auto" w:fill="auto"/>
            <w:vAlign w:val="bottom"/>
          </w:tcPr>
          <w:p w14:paraId="4240C5B8" w14:textId="0F4088C3" w:rsidR="00042D1D" w:rsidRPr="004D3B47" w:rsidRDefault="00042D1D" w:rsidP="00042D1D">
            <w:pPr>
              <w:jc w:val="right"/>
              <w:rPr>
                <w:szCs w:val="23"/>
              </w:rPr>
            </w:pPr>
            <w:r>
              <w:rPr>
                <w:color w:val="000000"/>
                <w:szCs w:val="23"/>
              </w:rPr>
              <w:t>76.9%</w:t>
            </w:r>
          </w:p>
        </w:tc>
        <w:tc>
          <w:tcPr>
            <w:tcW w:w="1723" w:type="dxa"/>
            <w:tcBorders>
              <w:top w:val="nil"/>
              <w:left w:val="nil"/>
              <w:bottom w:val="nil"/>
              <w:right w:val="nil"/>
            </w:tcBorders>
            <w:shd w:val="clear" w:color="auto" w:fill="auto"/>
            <w:noWrap/>
            <w:vAlign w:val="bottom"/>
          </w:tcPr>
          <w:p w14:paraId="49EDF4B1" w14:textId="4754C5C5" w:rsidR="00042D1D" w:rsidRPr="004D3B47" w:rsidRDefault="00042D1D" w:rsidP="00042D1D">
            <w:pPr>
              <w:jc w:val="right"/>
              <w:rPr>
                <w:szCs w:val="23"/>
              </w:rPr>
            </w:pPr>
            <w:r>
              <w:rPr>
                <w:color w:val="000000"/>
                <w:szCs w:val="23"/>
              </w:rPr>
              <w:t>75.1%</w:t>
            </w:r>
          </w:p>
        </w:tc>
        <w:tc>
          <w:tcPr>
            <w:tcW w:w="1686" w:type="dxa"/>
            <w:tcBorders>
              <w:top w:val="nil"/>
              <w:left w:val="nil"/>
              <w:bottom w:val="nil"/>
              <w:right w:val="nil"/>
            </w:tcBorders>
            <w:shd w:val="clear" w:color="auto" w:fill="auto"/>
            <w:vAlign w:val="bottom"/>
          </w:tcPr>
          <w:p w14:paraId="48D103C4" w14:textId="5891754F" w:rsidR="00042D1D" w:rsidRPr="004D3B47" w:rsidRDefault="00042D1D" w:rsidP="00042D1D">
            <w:pPr>
              <w:jc w:val="right"/>
              <w:rPr>
                <w:szCs w:val="23"/>
              </w:rPr>
            </w:pPr>
            <w:r>
              <w:rPr>
                <w:color w:val="000000"/>
                <w:szCs w:val="23"/>
              </w:rPr>
              <w:t>74.0%</w:t>
            </w:r>
          </w:p>
        </w:tc>
        <w:tc>
          <w:tcPr>
            <w:tcW w:w="1760" w:type="dxa"/>
            <w:tcBorders>
              <w:top w:val="nil"/>
              <w:left w:val="nil"/>
              <w:bottom w:val="nil"/>
              <w:right w:val="single" w:sz="4" w:space="0" w:color="auto"/>
            </w:tcBorders>
            <w:shd w:val="clear" w:color="auto" w:fill="auto"/>
            <w:vAlign w:val="bottom"/>
          </w:tcPr>
          <w:p w14:paraId="158A4B66" w14:textId="596CE329" w:rsidR="00042D1D" w:rsidRPr="004D3B47" w:rsidRDefault="00042D1D" w:rsidP="00042D1D">
            <w:pPr>
              <w:jc w:val="right"/>
            </w:pPr>
            <w:r>
              <w:rPr>
                <w:color w:val="000000"/>
                <w:szCs w:val="23"/>
              </w:rPr>
              <w:t>73.2%</w:t>
            </w:r>
          </w:p>
        </w:tc>
      </w:tr>
      <w:tr w:rsidR="00042D1D" w:rsidRPr="004D3B47" w14:paraId="7008E5BB" w14:textId="77777777" w:rsidTr="00042D1D">
        <w:trPr>
          <w:trHeight w:val="255"/>
        </w:trPr>
        <w:tc>
          <w:tcPr>
            <w:tcW w:w="2274" w:type="dxa"/>
            <w:tcBorders>
              <w:top w:val="nil"/>
              <w:left w:val="single" w:sz="4" w:space="0" w:color="auto"/>
              <w:bottom w:val="nil"/>
              <w:right w:val="nil"/>
            </w:tcBorders>
            <w:shd w:val="clear" w:color="auto" w:fill="auto"/>
            <w:noWrap/>
            <w:vAlign w:val="bottom"/>
          </w:tcPr>
          <w:p w14:paraId="16ACDF4B" w14:textId="77777777" w:rsidR="00042D1D" w:rsidRPr="004D3B47" w:rsidRDefault="00042D1D" w:rsidP="00042D1D">
            <w:pPr>
              <w:keepNext/>
              <w:ind w:right="33"/>
              <w:rPr>
                <w:rFonts w:eastAsia="Times New Roman"/>
                <w:szCs w:val="23"/>
                <w:lang w:eastAsia="en-AU"/>
              </w:rPr>
            </w:pPr>
            <w:r w:rsidRPr="004D3B47">
              <w:rPr>
                <w:rFonts w:eastAsia="Times New Roman"/>
                <w:szCs w:val="23"/>
                <w:lang w:eastAsia="en-AU"/>
              </w:rPr>
              <w:t>Southern</w:t>
            </w:r>
          </w:p>
        </w:tc>
        <w:tc>
          <w:tcPr>
            <w:tcW w:w="1722" w:type="dxa"/>
            <w:tcBorders>
              <w:top w:val="nil"/>
              <w:left w:val="nil"/>
              <w:bottom w:val="nil"/>
              <w:right w:val="nil"/>
            </w:tcBorders>
            <w:shd w:val="clear" w:color="auto" w:fill="auto"/>
            <w:vAlign w:val="bottom"/>
          </w:tcPr>
          <w:p w14:paraId="00FEF753" w14:textId="3C22E496" w:rsidR="00042D1D" w:rsidRPr="004D3B47" w:rsidRDefault="00042D1D" w:rsidP="00042D1D">
            <w:pPr>
              <w:jc w:val="right"/>
              <w:rPr>
                <w:szCs w:val="23"/>
              </w:rPr>
            </w:pPr>
            <w:r>
              <w:rPr>
                <w:color w:val="000000"/>
                <w:szCs w:val="23"/>
              </w:rPr>
              <w:t>78.5%</w:t>
            </w:r>
          </w:p>
        </w:tc>
        <w:tc>
          <w:tcPr>
            <w:tcW w:w="1723" w:type="dxa"/>
            <w:tcBorders>
              <w:top w:val="nil"/>
              <w:left w:val="nil"/>
              <w:bottom w:val="nil"/>
              <w:right w:val="nil"/>
            </w:tcBorders>
            <w:shd w:val="clear" w:color="auto" w:fill="auto"/>
            <w:noWrap/>
            <w:vAlign w:val="bottom"/>
          </w:tcPr>
          <w:p w14:paraId="5062CBAC" w14:textId="4B8D51A3" w:rsidR="00042D1D" w:rsidRPr="004D3B47" w:rsidRDefault="00042D1D" w:rsidP="00042D1D">
            <w:pPr>
              <w:jc w:val="right"/>
              <w:rPr>
                <w:szCs w:val="23"/>
              </w:rPr>
            </w:pPr>
            <w:r>
              <w:rPr>
                <w:color w:val="000000"/>
                <w:szCs w:val="23"/>
              </w:rPr>
              <w:t>75.3%</w:t>
            </w:r>
          </w:p>
        </w:tc>
        <w:tc>
          <w:tcPr>
            <w:tcW w:w="1686" w:type="dxa"/>
            <w:tcBorders>
              <w:top w:val="nil"/>
              <w:left w:val="nil"/>
              <w:bottom w:val="nil"/>
              <w:right w:val="nil"/>
            </w:tcBorders>
            <w:shd w:val="clear" w:color="auto" w:fill="auto"/>
            <w:vAlign w:val="bottom"/>
          </w:tcPr>
          <w:p w14:paraId="792C58E1" w14:textId="155B54F8" w:rsidR="00042D1D" w:rsidRPr="004D3B47" w:rsidRDefault="00042D1D" w:rsidP="00042D1D">
            <w:pPr>
              <w:jc w:val="right"/>
              <w:rPr>
                <w:szCs w:val="23"/>
              </w:rPr>
            </w:pPr>
            <w:r>
              <w:rPr>
                <w:color w:val="000000"/>
                <w:szCs w:val="23"/>
              </w:rPr>
              <w:t>76.0%</w:t>
            </w:r>
          </w:p>
        </w:tc>
        <w:tc>
          <w:tcPr>
            <w:tcW w:w="1760" w:type="dxa"/>
            <w:tcBorders>
              <w:top w:val="nil"/>
              <w:left w:val="nil"/>
              <w:bottom w:val="nil"/>
              <w:right w:val="single" w:sz="4" w:space="0" w:color="auto"/>
            </w:tcBorders>
            <w:shd w:val="clear" w:color="auto" w:fill="auto"/>
            <w:vAlign w:val="bottom"/>
          </w:tcPr>
          <w:p w14:paraId="355A9B69" w14:textId="419BA624" w:rsidR="00042D1D" w:rsidRPr="004D3B47" w:rsidRDefault="00042D1D" w:rsidP="00042D1D">
            <w:pPr>
              <w:jc w:val="right"/>
              <w:rPr>
                <w:szCs w:val="23"/>
              </w:rPr>
            </w:pPr>
            <w:r>
              <w:rPr>
                <w:color w:val="000000"/>
                <w:szCs w:val="23"/>
              </w:rPr>
              <w:t>75.4%</w:t>
            </w:r>
          </w:p>
        </w:tc>
      </w:tr>
      <w:tr w:rsidR="00042D1D" w:rsidRPr="004D3B47" w14:paraId="49067A2E" w14:textId="77777777" w:rsidTr="00042D1D">
        <w:trPr>
          <w:trHeight w:val="255"/>
        </w:trPr>
        <w:tc>
          <w:tcPr>
            <w:tcW w:w="2274" w:type="dxa"/>
            <w:tcBorders>
              <w:top w:val="nil"/>
              <w:left w:val="single" w:sz="4" w:space="0" w:color="auto"/>
              <w:bottom w:val="nil"/>
              <w:right w:val="nil"/>
            </w:tcBorders>
            <w:shd w:val="clear" w:color="auto" w:fill="auto"/>
            <w:noWrap/>
            <w:vAlign w:val="bottom"/>
          </w:tcPr>
          <w:p w14:paraId="206227ED" w14:textId="77777777" w:rsidR="00042D1D" w:rsidRPr="004D3B47" w:rsidRDefault="00042D1D" w:rsidP="00042D1D">
            <w:pPr>
              <w:keepNext/>
              <w:ind w:right="33"/>
              <w:rPr>
                <w:rFonts w:eastAsia="Times New Roman"/>
                <w:szCs w:val="23"/>
                <w:lang w:eastAsia="en-AU"/>
              </w:rPr>
            </w:pPr>
            <w:r w:rsidRPr="004D3B47">
              <w:rPr>
                <w:rFonts w:eastAsia="Times New Roman"/>
                <w:szCs w:val="23"/>
                <w:lang w:eastAsia="en-AU"/>
              </w:rPr>
              <w:t>Tairawhiti</w:t>
            </w:r>
          </w:p>
        </w:tc>
        <w:tc>
          <w:tcPr>
            <w:tcW w:w="1722" w:type="dxa"/>
            <w:tcBorders>
              <w:top w:val="nil"/>
              <w:left w:val="nil"/>
              <w:bottom w:val="nil"/>
              <w:right w:val="nil"/>
            </w:tcBorders>
            <w:shd w:val="clear" w:color="auto" w:fill="auto"/>
            <w:vAlign w:val="bottom"/>
          </w:tcPr>
          <w:p w14:paraId="70A285A3" w14:textId="6D016274" w:rsidR="00042D1D" w:rsidRPr="004D3B47" w:rsidRDefault="00042D1D" w:rsidP="00042D1D">
            <w:pPr>
              <w:jc w:val="right"/>
              <w:rPr>
                <w:szCs w:val="23"/>
              </w:rPr>
            </w:pPr>
            <w:r>
              <w:rPr>
                <w:color w:val="000000"/>
                <w:szCs w:val="23"/>
              </w:rPr>
              <w:t>75.8%</w:t>
            </w:r>
          </w:p>
        </w:tc>
        <w:tc>
          <w:tcPr>
            <w:tcW w:w="1723" w:type="dxa"/>
            <w:tcBorders>
              <w:top w:val="nil"/>
              <w:left w:val="nil"/>
              <w:bottom w:val="nil"/>
              <w:right w:val="nil"/>
            </w:tcBorders>
            <w:shd w:val="clear" w:color="auto" w:fill="auto"/>
            <w:noWrap/>
            <w:vAlign w:val="bottom"/>
          </w:tcPr>
          <w:p w14:paraId="25EDB68D" w14:textId="3033D852" w:rsidR="00042D1D" w:rsidRPr="004D3B47" w:rsidRDefault="00042D1D" w:rsidP="00042D1D">
            <w:pPr>
              <w:jc w:val="right"/>
              <w:rPr>
                <w:szCs w:val="23"/>
              </w:rPr>
            </w:pPr>
            <w:r>
              <w:rPr>
                <w:color w:val="000000"/>
                <w:szCs w:val="23"/>
              </w:rPr>
              <w:t>73.7%</w:t>
            </w:r>
          </w:p>
        </w:tc>
        <w:tc>
          <w:tcPr>
            <w:tcW w:w="1686" w:type="dxa"/>
            <w:tcBorders>
              <w:top w:val="nil"/>
              <w:left w:val="nil"/>
              <w:bottom w:val="nil"/>
              <w:right w:val="nil"/>
            </w:tcBorders>
            <w:shd w:val="clear" w:color="auto" w:fill="auto"/>
            <w:vAlign w:val="bottom"/>
          </w:tcPr>
          <w:p w14:paraId="2B810E46" w14:textId="7585A294" w:rsidR="00042D1D" w:rsidRPr="004D3B47" w:rsidRDefault="00042D1D" w:rsidP="00042D1D">
            <w:pPr>
              <w:jc w:val="right"/>
              <w:rPr>
                <w:szCs w:val="23"/>
              </w:rPr>
            </w:pPr>
            <w:r>
              <w:rPr>
                <w:color w:val="000000"/>
                <w:szCs w:val="23"/>
              </w:rPr>
              <w:t>74.1%</w:t>
            </w:r>
          </w:p>
        </w:tc>
        <w:tc>
          <w:tcPr>
            <w:tcW w:w="1760" w:type="dxa"/>
            <w:tcBorders>
              <w:top w:val="nil"/>
              <w:left w:val="nil"/>
              <w:bottom w:val="nil"/>
              <w:right w:val="single" w:sz="4" w:space="0" w:color="auto"/>
            </w:tcBorders>
            <w:shd w:val="clear" w:color="auto" w:fill="auto"/>
            <w:vAlign w:val="bottom"/>
          </w:tcPr>
          <w:p w14:paraId="110D5F1C" w14:textId="7D279BA9" w:rsidR="00042D1D" w:rsidRPr="004D3B47" w:rsidRDefault="00042D1D" w:rsidP="00042D1D">
            <w:pPr>
              <w:jc w:val="right"/>
              <w:rPr>
                <w:szCs w:val="23"/>
              </w:rPr>
            </w:pPr>
            <w:r>
              <w:rPr>
                <w:color w:val="000000"/>
                <w:szCs w:val="23"/>
              </w:rPr>
              <w:t>75.3%</w:t>
            </w:r>
          </w:p>
        </w:tc>
      </w:tr>
      <w:tr w:rsidR="00042D1D" w:rsidRPr="004D3B47" w14:paraId="29AFC49A" w14:textId="77777777" w:rsidTr="00042D1D">
        <w:trPr>
          <w:trHeight w:val="255"/>
        </w:trPr>
        <w:tc>
          <w:tcPr>
            <w:tcW w:w="2274" w:type="dxa"/>
            <w:tcBorders>
              <w:top w:val="nil"/>
              <w:left w:val="single" w:sz="4" w:space="0" w:color="auto"/>
              <w:bottom w:val="nil"/>
              <w:right w:val="nil"/>
            </w:tcBorders>
            <w:shd w:val="clear" w:color="auto" w:fill="auto"/>
            <w:noWrap/>
            <w:vAlign w:val="bottom"/>
          </w:tcPr>
          <w:p w14:paraId="188A1BB8" w14:textId="77777777" w:rsidR="00042D1D" w:rsidRPr="004D3B47" w:rsidRDefault="00042D1D" w:rsidP="00042D1D">
            <w:pPr>
              <w:keepNext/>
              <w:ind w:right="33"/>
              <w:rPr>
                <w:rFonts w:eastAsia="Times New Roman"/>
                <w:szCs w:val="23"/>
                <w:lang w:eastAsia="en-AU"/>
              </w:rPr>
            </w:pPr>
            <w:r w:rsidRPr="004D3B47">
              <w:rPr>
                <w:rFonts w:eastAsia="Times New Roman"/>
                <w:szCs w:val="23"/>
                <w:lang w:eastAsia="en-AU"/>
              </w:rPr>
              <w:t>Taranaki</w:t>
            </w:r>
          </w:p>
        </w:tc>
        <w:tc>
          <w:tcPr>
            <w:tcW w:w="1722" w:type="dxa"/>
            <w:tcBorders>
              <w:top w:val="nil"/>
              <w:left w:val="nil"/>
              <w:bottom w:val="nil"/>
              <w:right w:val="nil"/>
            </w:tcBorders>
            <w:shd w:val="clear" w:color="auto" w:fill="auto"/>
            <w:vAlign w:val="bottom"/>
          </w:tcPr>
          <w:p w14:paraId="05560FA1" w14:textId="4EF23904" w:rsidR="00042D1D" w:rsidRPr="004D3B47" w:rsidRDefault="00042D1D" w:rsidP="00042D1D">
            <w:pPr>
              <w:jc w:val="right"/>
              <w:rPr>
                <w:szCs w:val="23"/>
              </w:rPr>
            </w:pPr>
            <w:r>
              <w:rPr>
                <w:color w:val="000000"/>
                <w:szCs w:val="23"/>
              </w:rPr>
              <w:t>81.0%</w:t>
            </w:r>
          </w:p>
        </w:tc>
        <w:tc>
          <w:tcPr>
            <w:tcW w:w="1723" w:type="dxa"/>
            <w:tcBorders>
              <w:top w:val="nil"/>
              <w:left w:val="nil"/>
              <w:bottom w:val="nil"/>
              <w:right w:val="nil"/>
            </w:tcBorders>
            <w:shd w:val="clear" w:color="auto" w:fill="auto"/>
            <w:noWrap/>
            <w:vAlign w:val="bottom"/>
          </w:tcPr>
          <w:p w14:paraId="51A2464A" w14:textId="457E94D9" w:rsidR="00042D1D" w:rsidRPr="004D3B47" w:rsidRDefault="00042D1D" w:rsidP="00042D1D">
            <w:pPr>
              <w:jc w:val="right"/>
              <w:rPr>
                <w:szCs w:val="23"/>
              </w:rPr>
            </w:pPr>
            <w:r>
              <w:rPr>
                <w:color w:val="000000"/>
                <w:szCs w:val="23"/>
              </w:rPr>
              <w:t>78.8%</w:t>
            </w:r>
          </w:p>
        </w:tc>
        <w:tc>
          <w:tcPr>
            <w:tcW w:w="1686" w:type="dxa"/>
            <w:tcBorders>
              <w:top w:val="nil"/>
              <w:left w:val="nil"/>
              <w:bottom w:val="nil"/>
              <w:right w:val="nil"/>
            </w:tcBorders>
            <w:shd w:val="clear" w:color="auto" w:fill="auto"/>
            <w:vAlign w:val="bottom"/>
          </w:tcPr>
          <w:p w14:paraId="596F6491" w14:textId="27C8A050" w:rsidR="00042D1D" w:rsidRPr="004D3B47" w:rsidRDefault="00042D1D" w:rsidP="00042D1D">
            <w:pPr>
              <w:jc w:val="right"/>
              <w:rPr>
                <w:szCs w:val="23"/>
              </w:rPr>
            </w:pPr>
            <w:r>
              <w:rPr>
                <w:color w:val="000000"/>
                <w:szCs w:val="23"/>
              </w:rPr>
              <w:t>78.9%</w:t>
            </w:r>
          </w:p>
        </w:tc>
        <w:tc>
          <w:tcPr>
            <w:tcW w:w="1760" w:type="dxa"/>
            <w:tcBorders>
              <w:top w:val="nil"/>
              <w:left w:val="nil"/>
              <w:bottom w:val="nil"/>
              <w:right w:val="single" w:sz="4" w:space="0" w:color="auto"/>
            </w:tcBorders>
            <w:shd w:val="clear" w:color="auto" w:fill="auto"/>
            <w:vAlign w:val="bottom"/>
          </w:tcPr>
          <w:p w14:paraId="2171E6CB" w14:textId="58D084F1" w:rsidR="00042D1D" w:rsidRPr="004D3B47" w:rsidRDefault="00042D1D" w:rsidP="00042D1D">
            <w:pPr>
              <w:jc w:val="right"/>
              <w:rPr>
                <w:szCs w:val="23"/>
              </w:rPr>
            </w:pPr>
            <w:r>
              <w:rPr>
                <w:color w:val="000000"/>
                <w:szCs w:val="23"/>
              </w:rPr>
              <w:t>78.1%</w:t>
            </w:r>
          </w:p>
        </w:tc>
      </w:tr>
      <w:tr w:rsidR="00042D1D" w:rsidRPr="004D3B47" w14:paraId="66A07300" w14:textId="77777777" w:rsidTr="00042D1D">
        <w:trPr>
          <w:trHeight w:val="255"/>
        </w:trPr>
        <w:tc>
          <w:tcPr>
            <w:tcW w:w="2274" w:type="dxa"/>
            <w:tcBorders>
              <w:top w:val="nil"/>
              <w:left w:val="single" w:sz="4" w:space="0" w:color="auto"/>
              <w:bottom w:val="nil"/>
              <w:right w:val="nil"/>
            </w:tcBorders>
            <w:shd w:val="clear" w:color="auto" w:fill="auto"/>
            <w:noWrap/>
            <w:vAlign w:val="bottom"/>
          </w:tcPr>
          <w:p w14:paraId="57160D07" w14:textId="77777777" w:rsidR="00042D1D" w:rsidRPr="004D3B47" w:rsidRDefault="00042D1D" w:rsidP="00042D1D">
            <w:pPr>
              <w:keepNext/>
              <w:ind w:right="33"/>
              <w:rPr>
                <w:rFonts w:eastAsia="Times New Roman"/>
                <w:szCs w:val="23"/>
                <w:lang w:eastAsia="en-AU"/>
              </w:rPr>
            </w:pPr>
            <w:r w:rsidRPr="004D3B47">
              <w:rPr>
                <w:rFonts w:eastAsia="Times New Roman"/>
                <w:szCs w:val="23"/>
                <w:lang w:eastAsia="en-AU"/>
              </w:rPr>
              <w:t>Waikato</w:t>
            </w:r>
          </w:p>
        </w:tc>
        <w:tc>
          <w:tcPr>
            <w:tcW w:w="1722" w:type="dxa"/>
            <w:tcBorders>
              <w:top w:val="nil"/>
              <w:left w:val="nil"/>
              <w:bottom w:val="nil"/>
              <w:right w:val="nil"/>
            </w:tcBorders>
            <w:shd w:val="clear" w:color="auto" w:fill="auto"/>
            <w:vAlign w:val="bottom"/>
          </w:tcPr>
          <w:p w14:paraId="03FEB185" w14:textId="69876F53" w:rsidR="00042D1D" w:rsidRPr="004D3B47" w:rsidRDefault="00042D1D" w:rsidP="00042D1D">
            <w:pPr>
              <w:jc w:val="right"/>
              <w:rPr>
                <w:szCs w:val="23"/>
              </w:rPr>
            </w:pPr>
            <w:r>
              <w:rPr>
                <w:color w:val="000000"/>
                <w:szCs w:val="23"/>
              </w:rPr>
              <w:t>75.6%</w:t>
            </w:r>
          </w:p>
        </w:tc>
        <w:tc>
          <w:tcPr>
            <w:tcW w:w="1723" w:type="dxa"/>
            <w:tcBorders>
              <w:top w:val="nil"/>
              <w:left w:val="nil"/>
              <w:bottom w:val="nil"/>
              <w:right w:val="nil"/>
            </w:tcBorders>
            <w:shd w:val="clear" w:color="auto" w:fill="auto"/>
            <w:noWrap/>
            <w:vAlign w:val="bottom"/>
          </w:tcPr>
          <w:p w14:paraId="5CECE4FA" w14:textId="62CE50E7" w:rsidR="00042D1D" w:rsidRPr="004D3B47" w:rsidRDefault="00042D1D" w:rsidP="00042D1D">
            <w:pPr>
              <w:jc w:val="right"/>
              <w:rPr>
                <w:szCs w:val="23"/>
              </w:rPr>
            </w:pPr>
            <w:r>
              <w:rPr>
                <w:color w:val="000000"/>
                <w:szCs w:val="23"/>
              </w:rPr>
              <w:t>73.3%</w:t>
            </w:r>
          </w:p>
        </w:tc>
        <w:tc>
          <w:tcPr>
            <w:tcW w:w="1686" w:type="dxa"/>
            <w:tcBorders>
              <w:top w:val="nil"/>
              <w:left w:val="nil"/>
              <w:bottom w:val="nil"/>
              <w:right w:val="nil"/>
            </w:tcBorders>
            <w:shd w:val="clear" w:color="auto" w:fill="auto"/>
            <w:vAlign w:val="bottom"/>
          </w:tcPr>
          <w:p w14:paraId="0719245D" w14:textId="1DC29C45" w:rsidR="00042D1D" w:rsidRPr="004D3B47" w:rsidRDefault="00042D1D" w:rsidP="00042D1D">
            <w:pPr>
              <w:jc w:val="right"/>
              <w:rPr>
                <w:szCs w:val="23"/>
              </w:rPr>
            </w:pPr>
            <w:r>
              <w:rPr>
                <w:color w:val="000000"/>
                <w:szCs w:val="23"/>
              </w:rPr>
              <w:t>73.9%</w:t>
            </w:r>
          </w:p>
        </w:tc>
        <w:tc>
          <w:tcPr>
            <w:tcW w:w="1760" w:type="dxa"/>
            <w:tcBorders>
              <w:top w:val="nil"/>
              <w:left w:val="nil"/>
              <w:bottom w:val="nil"/>
              <w:right w:val="single" w:sz="4" w:space="0" w:color="auto"/>
            </w:tcBorders>
            <w:shd w:val="clear" w:color="auto" w:fill="auto"/>
            <w:vAlign w:val="bottom"/>
          </w:tcPr>
          <w:p w14:paraId="6A94B995" w14:textId="4EB52FFE" w:rsidR="00042D1D" w:rsidRPr="004D3B47" w:rsidRDefault="00042D1D" w:rsidP="00042D1D">
            <w:pPr>
              <w:jc w:val="right"/>
              <w:rPr>
                <w:szCs w:val="23"/>
              </w:rPr>
            </w:pPr>
            <w:r>
              <w:rPr>
                <w:color w:val="000000"/>
                <w:szCs w:val="23"/>
              </w:rPr>
              <w:t>73.4%</w:t>
            </w:r>
          </w:p>
        </w:tc>
      </w:tr>
      <w:tr w:rsidR="00042D1D" w:rsidRPr="004D3B47" w14:paraId="7016D384" w14:textId="77777777" w:rsidTr="00042D1D">
        <w:trPr>
          <w:trHeight w:val="255"/>
        </w:trPr>
        <w:tc>
          <w:tcPr>
            <w:tcW w:w="2274" w:type="dxa"/>
            <w:tcBorders>
              <w:top w:val="nil"/>
              <w:left w:val="single" w:sz="4" w:space="0" w:color="auto"/>
              <w:bottom w:val="nil"/>
              <w:right w:val="nil"/>
            </w:tcBorders>
            <w:shd w:val="clear" w:color="auto" w:fill="auto"/>
            <w:noWrap/>
            <w:vAlign w:val="bottom"/>
          </w:tcPr>
          <w:p w14:paraId="3468BA17" w14:textId="77777777" w:rsidR="00042D1D" w:rsidRPr="004D3B47" w:rsidRDefault="00042D1D" w:rsidP="00042D1D">
            <w:pPr>
              <w:keepNext/>
              <w:ind w:right="33"/>
              <w:rPr>
                <w:rFonts w:eastAsia="Times New Roman"/>
                <w:szCs w:val="23"/>
                <w:lang w:eastAsia="en-AU"/>
              </w:rPr>
            </w:pPr>
            <w:r w:rsidRPr="004D3B47">
              <w:rPr>
                <w:rFonts w:eastAsia="Times New Roman"/>
                <w:szCs w:val="23"/>
                <w:lang w:eastAsia="en-AU"/>
              </w:rPr>
              <w:t>Wairarapa</w:t>
            </w:r>
          </w:p>
        </w:tc>
        <w:tc>
          <w:tcPr>
            <w:tcW w:w="1722" w:type="dxa"/>
            <w:tcBorders>
              <w:top w:val="nil"/>
              <w:left w:val="nil"/>
              <w:bottom w:val="nil"/>
              <w:right w:val="nil"/>
            </w:tcBorders>
            <w:shd w:val="clear" w:color="auto" w:fill="auto"/>
            <w:vAlign w:val="bottom"/>
          </w:tcPr>
          <w:p w14:paraId="30B7DE32" w14:textId="2D9443F3" w:rsidR="00042D1D" w:rsidRPr="004D3B47" w:rsidRDefault="00042D1D" w:rsidP="00042D1D">
            <w:pPr>
              <w:jc w:val="right"/>
              <w:rPr>
                <w:szCs w:val="23"/>
              </w:rPr>
            </w:pPr>
            <w:r>
              <w:rPr>
                <w:color w:val="000000"/>
                <w:szCs w:val="23"/>
              </w:rPr>
              <w:t>75.2%</w:t>
            </w:r>
          </w:p>
        </w:tc>
        <w:tc>
          <w:tcPr>
            <w:tcW w:w="1723" w:type="dxa"/>
            <w:tcBorders>
              <w:top w:val="nil"/>
              <w:left w:val="nil"/>
              <w:bottom w:val="nil"/>
              <w:right w:val="nil"/>
            </w:tcBorders>
            <w:shd w:val="clear" w:color="auto" w:fill="auto"/>
            <w:noWrap/>
            <w:vAlign w:val="bottom"/>
          </w:tcPr>
          <w:p w14:paraId="18D3F5D7" w14:textId="03FACD19" w:rsidR="00042D1D" w:rsidRPr="004D3B47" w:rsidRDefault="00042D1D" w:rsidP="00042D1D">
            <w:pPr>
              <w:jc w:val="right"/>
              <w:rPr>
                <w:szCs w:val="23"/>
              </w:rPr>
            </w:pPr>
            <w:r>
              <w:rPr>
                <w:color w:val="000000"/>
                <w:szCs w:val="23"/>
              </w:rPr>
              <w:t>71.1%</w:t>
            </w:r>
          </w:p>
        </w:tc>
        <w:tc>
          <w:tcPr>
            <w:tcW w:w="1686" w:type="dxa"/>
            <w:tcBorders>
              <w:top w:val="nil"/>
              <w:left w:val="nil"/>
              <w:bottom w:val="nil"/>
              <w:right w:val="nil"/>
            </w:tcBorders>
            <w:shd w:val="clear" w:color="auto" w:fill="auto"/>
            <w:vAlign w:val="bottom"/>
          </w:tcPr>
          <w:p w14:paraId="168AEC22" w14:textId="1C266BD1" w:rsidR="00042D1D" w:rsidRPr="004D3B47" w:rsidRDefault="00042D1D" w:rsidP="00042D1D">
            <w:pPr>
              <w:jc w:val="right"/>
              <w:rPr>
                <w:szCs w:val="23"/>
              </w:rPr>
            </w:pPr>
            <w:r>
              <w:rPr>
                <w:color w:val="000000"/>
                <w:szCs w:val="23"/>
              </w:rPr>
              <w:t>71.1%</w:t>
            </w:r>
          </w:p>
        </w:tc>
        <w:tc>
          <w:tcPr>
            <w:tcW w:w="1760" w:type="dxa"/>
            <w:tcBorders>
              <w:top w:val="nil"/>
              <w:left w:val="nil"/>
              <w:bottom w:val="nil"/>
              <w:right w:val="single" w:sz="4" w:space="0" w:color="auto"/>
            </w:tcBorders>
            <w:shd w:val="clear" w:color="auto" w:fill="auto"/>
            <w:vAlign w:val="bottom"/>
          </w:tcPr>
          <w:p w14:paraId="6A91A293" w14:textId="4EB098B6" w:rsidR="00042D1D" w:rsidRPr="004D3B47" w:rsidRDefault="00042D1D" w:rsidP="00042D1D">
            <w:pPr>
              <w:jc w:val="right"/>
              <w:rPr>
                <w:szCs w:val="23"/>
              </w:rPr>
            </w:pPr>
            <w:r>
              <w:rPr>
                <w:color w:val="000000"/>
                <w:szCs w:val="23"/>
              </w:rPr>
              <w:t>71.1%</w:t>
            </w:r>
          </w:p>
        </w:tc>
      </w:tr>
      <w:tr w:rsidR="00042D1D" w:rsidRPr="004D3B47" w14:paraId="18E89216" w14:textId="77777777" w:rsidTr="00042D1D">
        <w:trPr>
          <w:trHeight w:val="255"/>
        </w:trPr>
        <w:tc>
          <w:tcPr>
            <w:tcW w:w="2274" w:type="dxa"/>
            <w:tcBorders>
              <w:top w:val="nil"/>
              <w:left w:val="single" w:sz="4" w:space="0" w:color="auto"/>
              <w:bottom w:val="nil"/>
              <w:right w:val="nil"/>
            </w:tcBorders>
            <w:shd w:val="clear" w:color="auto" w:fill="auto"/>
            <w:noWrap/>
            <w:vAlign w:val="bottom"/>
          </w:tcPr>
          <w:p w14:paraId="36BD614B" w14:textId="77777777" w:rsidR="00042D1D" w:rsidRPr="004D3B47" w:rsidRDefault="00042D1D" w:rsidP="00042D1D">
            <w:pPr>
              <w:keepNext/>
              <w:ind w:right="33"/>
              <w:rPr>
                <w:rFonts w:eastAsia="Times New Roman"/>
                <w:szCs w:val="23"/>
                <w:lang w:eastAsia="en-AU"/>
              </w:rPr>
            </w:pPr>
            <w:r w:rsidRPr="004D3B47">
              <w:rPr>
                <w:rFonts w:eastAsia="Times New Roman"/>
                <w:szCs w:val="23"/>
                <w:lang w:eastAsia="en-AU"/>
              </w:rPr>
              <w:t>Waitemata</w:t>
            </w:r>
          </w:p>
        </w:tc>
        <w:tc>
          <w:tcPr>
            <w:tcW w:w="1722" w:type="dxa"/>
            <w:tcBorders>
              <w:top w:val="nil"/>
              <w:left w:val="nil"/>
              <w:bottom w:val="nil"/>
              <w:right w:val="nil"/>
            </w:tcBorders>
            <w:shd w:val="clear" w:color="auto" w:fill="auto"/>
            <w:vAlign w:val="bottom"/>
          </w:tcPr>
          <w:p w14:paraId="1A4A5B48" w14:textId="7E3863EE" w:rsidR="00042D1D" w:rsidRPr="004D3B47" w:rsidRDefault="00042D1D" w:rsidP="00042D1D">
            <w:pPr>
              <w:jc w:val="right"/>
              <w:rPr>
                <w:szCs w:val="23"/>
              </w:rPr>
            </w:pPr>
            <w:r>
              <w:rPr>
                <w:color w:val="000000"/>
                <w:szCs w:val="23"/>
              </w:rPr>
              <w:t>73.4%</w:t>
            </w:r>
          </w:p>
        </w:tc>
        <w:tc>
          <w:tcPr>
            <w:tcW w:w="1723" w:type="dxa"/>
            <w:tcBorders>
              <w:top w:val="nil"/>
              <w:left w:val="nil"/>
              <w:bottom w:val="nil"/>
              <w:right w:val="nil"/>
            </w:tcBorders>
            <w:shd w:val="clear" w:color="auto" w:fill="auto"/>
            <w:noWrap/>
            <w:vAlign w:val="bottom"/>
          </w:tcPr>
          <w:p w14:paraId="319C9540" w14:textId="4E97BB0E" w:rsidR="00042D1D" w:rsidRPr="004D3B47" w:rsidRDefault="00042D1D" w:rsidP="00042D1D">
            <w:pPr>
              <w:jc w:val="right"/>
              <w:rPr>
                <w:szCs w:val="23"/>
              </w:rPr>
            </w:pPr>
            <w:r>
              <w:rPr>
                <w:color w:val="000000"/>
                <w:szCs w:val="23"/>
              </w:rPr>
              <w:t>70.0%</w:t>
            </w:r>
          </w:p>
        </w:tc>
        <w:tc>
          <w:tcPr>
            <w:tcW w:w="1686" w:type="dxa"/>
            <w:tcBorders>
              <w:top w:val="nil"/>
              <w:left w:val="nil"/>
              <w:bottom w:val="nil"/>
              <w:right w:val="nil"/>
            </w:tcBorders>
            <w:shd w:val="clear" w:color="auto" w:fill="auto"/>
            <w:vAlign w:val="bottom"/>
          </w:tcPr>
          <w:p w14:paraId="5F1685A6" w14:textId="66B832E6" w:rsidR="00042D1D" w:rsidRPr="004D3B47" w:rsidRDefault="00042D1D" w:rsidP="00042D1D">
            <w:pPr>
              <w:jc w:val="right"/>
              <w:rPr>
                <w:szCs w:val="23"/>
              </w:rPr>
            </w:pPr>
            <w:r>
              <w:rPr>
                <w:color w:val="000000"/>
                <w:szCs w:val="23"/>
              </w:rPr>
              <w:t>70.0%</w:t>
            </w:r>
          </w:p>
        </w:tc>
        <w:tc>
          <w:tcPr>
            <w:tcW w:w="1760" w:type="dxa"/>
            <w:tcBorders>
              <w:top w:val="nil"/>
              <w:left w:val="nil"/>
              <w:bottom w:val="nil"/>
              <w:right w:val="single" w:sz="4" w:space="0" w:color="auto"/>
            </w:tcBorders>
            <w:shd w:val="clear" w:color="auto" w:fill="auto"/>
            <w:vAlign w:val="bottom"/>
          </w:tcPr>
          <w:p w14:paraId="7E12237E" w14:textId="73687D06" w:rsidR="00042D1D" w:rsidRPr="004D3B47" w:rsidRDefault="00042D1D" w:rsidP="00042D1D">
            <w:pPr>
              <w:jc w:val="right"/>
              <w:rPr>
                <w:szCs w:val="23"/>
              </w:rPr>
            </w:pPr>
            <w:r>
              <w:rPr>
                <w:color w:val="000000"/>
                <w:szCs w:val="23"/>
              </w:rPr>
              <w:t>69.3%</w:t>
            </w:r>
          </w:p>
        </w:tc>
      </w:tr>
      <w:tr w:rsidR="00042D1D" w:rsidRPr="004D3B47" w14:paraId="5761898A" w14:textId="77777777" w:rsidTr="00042D1D">
        <w:trPr>
          <w:trHeight w:val="255"/>
        </w:trPr>
        <w:tc>
          <w:tcPr>
            <w:tcW w:w="2274" w:type="dxa"/>
            <w:tcBorders>
              <w:top w:val="nil"/>
              <w:left w:val="single" w:sz="4" w:space="0" w:color="auto"/>
              <w:right w:val="nil"/>
            </w:tcBorders>
            <w:shd w:val="clear" w:color="auto" w:fill="auto"/>
            <w:noWrap/>
            <w:vAlign w:val="bottom"/>
          </w:tcPr>
          <w:p w14:paraId="2D390C77" w14:textId="77777777" w:rsidR="00042D1D" w:rsidRPr="004D3B47" w:rsidRDefault="00042D1D" w:rsidP="00042D1D">
            <w:pPr>
              <w:keepNext/>
              <w:ind w:right="33"/>
              <w:rPr>
                <w:rFonts w:eastAsia="Times New Roman"/>
                <w:szCs w:val="23"/>
                <w:lang w:eastAsia="en-AU"/>
              </w:rPr>
            </w:pPr>
            <w:r w:rsidRPr="004D3B47">
              <w:rPr>
                <w:rFonts w:eastAsia="Times New Roman"/>
                <w:szCs w:val="23"/>
                <w:lang w:eastAsia="en-AU"/>
              </w:rPr>
              <w:t>West Coast</w:t>
            </w:r>
          </w:p>
        </w:tc>
        <w:tc>
          <w:tcPr>
            <w:tcW w:w="1722" w:type="dxa"/>
            <w:tcBorders>
              <w:top w:val="nil"/>
              <w:left w:val="nil"/>
              <w:bottom w:val="nil"/>
              <w:right w:val="nil"/>
            </w:tcBorders>
            <w:shd w:val="clear" w:color="auto" w:fill="auto"/>
            <w:vAlign w:val="bottom"/>
          </w:tcPr>
          <w:p w14:paraId="00A00D19" w14:textId="0209E6AA" w:rsidR="00042D1D" w:rsidRPr="004D3B47" w:rsidRDefault="00042D1D" w:rsidP="00042D1D">
            <w:pPr>
              <w:jc w:val="right"/>
              <w:rPr>
                <w:szCs w:val="23"/>
              </w:rPr>
            </w:pPr>
            <w:r>
              <w:rPr>
                <w:color w:val="000000"/>
                <w:szCs w:val="23"/>
              </w:rPr>
              <w:t>75.3%</w:t>
            </w:r>
          </w:p>
        </w:tc>
        <w:tc>
          <w:tcPr>
            <w:tcW w:w="1723" w:type="dxa"/>
            <w:tcBorders>
              <w:top w:val="nil"/>
              <w:left w:val="nil"/>
              <w:bottom w:val="nil"/>
              <w:right w:val="nil"/>
            </w:tcBorders>
            <w:shd w:val="clear" w:color="auto" w:fill="auto"/>
            <w:noWrap/>
            <w:vAlign w:val="bottom"/>
          </w:tcPr>
          <w:p w14:paraId="17231FB9" w14:textId="2252FFB6" w:rsidR="00042D1D" w:rsidRPr="004D3B47" w:rsidRDefault="00042D1D" w:rsidP="00042D1D">
            <w:pPr>
              <w:jc w:val="right"/>
              <w:rPr>
                <w:szCs w:val="23"/>
              </w:rPr>
            </w:pPr>
            <w:r>
              <w:rPr>
                <w:color w:val="000000"/>
                <w:szCs w:val="23"/>
              </w:rPr>
              <w:t>72.2%</w:t>
            </w:r>
          </w:p>
        </w:tc>
        <w:tc>
          <w:tcPr>
            <w:tcW w:w="1686" w:type="dxa"/>
            <w:tcBorders>
              <w:top w:val="nil"/>
              <w:left w:val="nil"/>
              <w:bottom w:val="nil"/>
              <w:right w:val="nil"/>
            </w:tcBorders>
            <w:shd w:val="clear" w:color="auto" w:fill="auto"/>
            <w:vAlign w:val="bottom"/>
          </w:tcPr>
          <w:p w14:paraId="3984B30E" w14:textId="632BB7F5" w:rsidR="00042D1D" w:rsidRPr="004D3B47" w:rsidRDefault="00042D1D" w:rsidP="00042D1D">
            <w:pPr>
              <w:jc w:val="right"/>
              <w:rPr>
                <w:szCs w:val="23"/>
              </w:rPr>
            </w:pPr>
            <w:r>
              <w:rPr>
                <w:color w:val="000000"/>
                <w:szCs w:val="23"/>
              </w:rPr>
              <w:t>72.0%</w:t>
            </w:r>
          </w:p>
        </w:tc>
        <w:tc>
          <w:tcPr>
            <w:tcW w:w="1760" w:type="dxa"/>
            <w:tcBorders>
              <w:top w:val="nil"/>
              <w:left w:val="nil"/>
              <w:bottom w:val="nil"/>
              <w:right w:val="single" w:sz="4" w:space="0" w:color="auto"/>
            </w:tcBorders>
            <w:shd w:val="clear" w:color="auto" w:fill="auto"/>
            <w:vAlign w:val="bottom"/>
          </w:tcPr>
          <w:p w14:paraId="32D603EE" w14:textId="05665ED9" w:rsidR="00042D1D" w:rsidRPr="004D3B47" w:rsidRDefault="00042D1D" w:rsidP="00042D1D">
            <w:pPr>
              <w:jc w:val="right"/>
              <w:rPr>
                <w:szCs w:val="23"/>
              </w:rPr>
            </w:pPr>
            <w:r>
              <w:rPr>
                <w:color w:val="000000"/>
                <w:szCs w:val="23"/>
              </w:rPr>
              <w:t>71.3%</w:t>
            </w:r>
          </w:p>
        </w:tc>
      </w:tr>
      <w:tr w:rsidR="00042D1D" w:rsidRPr="004D3B47" w14:paraId="1B54DE29" w14:textId="77777777" w:rsidTr="00042D1D">
        <w:trPr>
          <w:trHeight w:val="255"/>
        </w:trPr>
        <w:tc>
          <w:tcPr>
            <w:tcW w:w="2274" w:type="dxa"/>
            <w:tcBorders>
              <w:top w:val="nil"/>
              <w:left w:val="single" w:sz="4" w:space="0" w:color="auto"/>
              <w:bottom w:val="nil"/>
              <w:right w:val="nil"/>
            </w:tcBorders>
            <w:shd w:val="clear" w:color="auto" w:fill="auto"/>
            <w:noWrap/>
            <w:vAlign w:val="bottom"/>
          </w:tcPr>
          <w:p w14:paraId="53E6694B" w14:textId="77777777" w:rsidR="00042D1D" w:rsidRPr="004D3B47" w:rsidRDefault="00042D1D" w:rsidP="00042D1D">
            <w:pPr>
              <w:keepNext/>
              <w:ind w:right="33"/>
              <w:rPr>
                <w:rFonts w:eastAsia="Times New Roman"/>
                <w:szCs w:val="23"/>
                <w:lang w:eastAsia="en-AU"/>
              </w:rPr>
            </w:pPr>
            <w:r w:rsidRPr="004D3B47">
              <w:rPr>
                <w:rFonts w:eastAsia="Times New Roman"/>
                <w:szCs w:val="23"/>
                <w:lang w:eastAsia="en-AU"/>
              </w:rPr>
              <w:t>Whanganui</w:t>
            </w:r>
          </w:p>
        </w:tc>
        <w:tc>
          <w:tcPr>
            <w:tcW w:w="1722" w:type="dxa"/>
            <w:tcBorders>
              <w:top w:val="nil"/>
              <w:left w:val="nil"/>
              <w:bottom w:val="nil"/>
              <w:right w:val="nil"/>
            </w:tcBorders>
            <w:shd w:val="clear" w:color="auto" w:fill="auto"/>
            <w:vAlign w:val="bottom"/>
          </w:tcPr>
          <w:p w14:paraId="49624D3E" w14:textId="2636B05F" w:rsidR="00042D1D" w:rsidRPr="004D3B47" w:rsidRDefault="00042D1D" w:rsidP="00042D1D">
            <w:pPr>
              <w:jc w:val="right"/>
              <w:rPr>
                <w:szCs w:val="23"/>
              </w:rPr>
            </w:pPr>
            <w:r>
              <w:rPr>
                <w:color w:val="000000"/>
                <w:szCs w:val="23"/>
              </w:rPr>
              <w:t>75.1%</w:t>
            </w:r>
          </w:p>
        </w:tc>
        <w:tc>
          <w:tcPr>
            <w:tcW w:w="1723" w:type="dxa"/>
            <w:tcBorders>
              <w:top w:val="nil"/>
              <w:left w:val="nil"/>
              <w:bottom w:val="nil"/>
              <w:right w:val="nil"/>
            </w:tcBorders>
            <w:shd w:val="clear" w:color="auto" w:fill="auto"/>
            <w:noWrap/>
            <w:vAlign w:val="bottom"/>
          </w:tcPr>
          <w:p w14:paraId="5B3A2C0C" w14:textId="24B77A30" w:rsidR="00042D1D" w:rsidRPr="004D3B47" w:rsidRDefault="00042D1D" w:rsidP="00042D1D">
            <w:pPr>
              <w:jc w:val="right"/>
              <w:rPr>
                <w:szCs w:val="23"/>
              </w:rPr>
            </w:pPr>
            <w:r>
              <w:rPr>
                <w:color w:val="000000"/>
                <w:szCs w:val="23"/>
              </w:rPr>
              <w:t>72.5%</w:t>
            </w:r>
          </w:p>
        </w:tc>
        <w:tc>
          <w:tcPr>
            <w:tcW w:w="1686" w:type="dxa"/>
            <w:tcBorders>
              <w:top w:val="nil"/>
              <w:left w:val="nil"/>
              <w:bottom w:val="nil"/>
              <w:right w:val="nil"/>
            </w:tcBorders>
            <w:shd w:val="clear" w:color="auto" w:fill="auto"/>
            <w:vAlign w:val="bottom"/>
          </w:tcPr>
          <w:p w14:paraId="61B8B11B" w14:textId="3650EA70" w:rsidR="00042D1D" w:rsidRPr="004D3B47" w:rsidRDefault="00042D1D" w:rsidP="00042D1D">
            <w:pPr>
              <w:jc w:val="right"/>
              <w:rPr>
                <w:szCs w:val="23"/>
              </w:rPr>
            </w:pPr>
            <w:r>
              <w:rPr>
                <w:color w:val="000000"/>
                <w:szCs w:val="23"/>
              </w:rPr>
              <w:t>72.2%</w:t>
            </w:r>
          </w:p>
        </w:tc>
        <w:tc>
          <w:tcPr>
            <w:tcW w:w="1760" w:type="dxa"/>
            <w:tcBorders>
              <w:top w:val="nil"/>
              <w:left w:val="nil"/>
              <w:bottom w:val="nil"/>
              <w:right w:val="single" w:sz="4" w:space="0" w:color="auto"/>
            </w:tcBorders>
            <w:shd w:val="clear" w:color="auto" w:fill="auto"/>
            <w:vAlign w:val="bottom"/>
          </w:tcPr>
          <w:p w14:paraId="056F5678" w14:textId="506C010C" w:rsidR="00042D1D" w:rsidRPr="004D3B47" w:rsidRDefault="00042D1D" w:rsidP="00042D1D">
            <w:pPr>
              <w:jc w:val="right"/>
              <w:rPr>
                <w:szCs w:val="23"/>
              </w:rPr>
            </w:pPr>
            <w:r>
              <w:rPr>
                <w:color w:val="000000"/>
                <w:szCs w:val="23"/>
              </w:rPr>
              <w:t>71.7%</w:t>
            </w:r>
          </w:p>
        </w:tc>
      </w:tr>
      <w:tr w:rsidR="00042D1D" w:rsidRPr="004D3B47" w14:paraId="2F1D5770" w14:textId="77777777" w:rsidTr="00042D1D">
        <w:trPr>
          <w:trHeight w:val="255"/>
        </w:trPr>
        <w:tc>
          <w:tcPr>
            <w:tcW w:w="2274" w:type="dxa"/>
            <w:tcBorders>
              <w:top w:val="nil"/>
              <w:left w:val="single" w:sz="4" w:space="0" w:color="auto"/>
              <w:bottom w:val="single" w:sz="4" w:space="0" w:color="auto"/>
              <w:right w:val="nil"/>
            </w:tcBorders>
            <w:shd w:val="clear" w:color="auto" w:fill="auto"/>
            <w:noWrap/>
            <w:vAlign w:val="bottom"/>
          </w:tcPr>
          <w:p w14:paraId="21DB96F3" w14:textId="77777777" w:rsidR="00042D1D" w:rsidRPr="004D3B47" w:rsidRDefault="00042D1D" w:rsidP="00042D1D">
            <w:pPr>
              <w:keepNext/>
              <w:ind w:right="33"/>
              <w:rPr>
                <w:rFonts w:eastAsia="Times New Roman"/>
                <w:b/>
                <w:szCs w:val="23"/>
                <w:lang w:eastAsia="en-AU"/>
              </w:rPr>
            </w:pPr>
            <w:r w:rsidRPr="004D3B47">
              <w:rPr>
                <w:rFonts w:eastAsia="Times New Roman"/>
                <w:b/>
                <w:szCs w:val="23"/>
                <w:lang w:eastAsia="en-AU"/>
              </w:rPr>
              <w:t>Total</w:t>
            </w:r>
          </w:p>
        </w:tc>
        <w:tc>
          <w:tcPr>
            <w:tcW w:w="1722" w:type="dxa"/>
            <w:tcBorders>
              <w:top w:val="nil"/>
              <w:left w:val="nil"/>
              <w:bottom w:val="single" w:sz="4" w:space="0" w:color="auto"/>
              <w:right w:val="nil"/>
            </w:tcBorders>
            <w:shd w:val="clear" w:color="auto" w:fill="FFFFFF" w:themeFill="background1"/>
            <w:vAlign w:val="bottom"/>
          </w:tcPr>
          <w:p w14:paraId="003AA9C5" w14:textId="3BAE978C" w:rsidR="00042D1D" w:rsidRPr="004D3B47" w:rsidRDefault="00042D1D" w:rsidP="00042D1D">
            <w:pPr>
              <w:jc w:val="right"/>
              <w:rPr>
                <w:b/>
                <w:szCs w:val="23"/>
              </w:rPr>
            </w:pPr>
            <w:r>
              <w:rPr>
                <w:b/>
                <w:bCs/>
                <w:color w:val="000000"/>
                <w:szCs w:val="23"/>
              </w:rPr>
              <w:t>74.8%</w:t>
            </w:r>
          </w:p>
        </w:tc>
        <w:tc>
          <w:tcPr>
            <w:tcW w:w="1723" w:type="dxa"/>
            <w:tcBorders>
              <w:top w:val="nil"/>
              <w:left w:val="nil"/>
              <w:bottom w:val="single" w:sz="4" w:space="0" w:color="auto"/>
              <w:right w:val="nil"/>
            </w:tcBorders>
            <w:shd w:val="clear" w:color="auto" w:fill="FFFFFF" w:themeFill="background1"/>
            <w:noWrap/>
            <w:vAlign w:val="bottom"/>
          </w:tcPr>
          <w:p w14:paraId="658F9499" w14:textId="6412135F" w:rsidR="00042D1D" w:rsidRPr="004D3B47" w:rsidRDefault="00042D1D" w:rsidP="00042D1D">
            <w:pPr>
              <w:jc w:val="right"/>
              <w:rPr>
                <w:b/>
                <w:szCs w:val="23"/>
              </w:rPr>
            </w:pPr>
            <w:r>
              <w:rPr>
                <w:b/>
                <w:bCs/>
                <w:color w:val="000000"/>
                <w:szCs w:val="23"/>
              </w:rPr>
              <w:t>72.1%</w:t>
            </w:r>
          </w:p>
        </w:tc>
        <w:tc>
          <w:tcPr>
            <w:tcW w:w="1686" w:type="dxa"/>
            <w:tcBorders>
              <w:top w:val="nil"/>
              <w:left w:val="nil"/>
              <w:bottom w:val="single" w:sz="4" w:space="0" w:color="auto"/>
              <w:right w:val="nil"/>
            </w:tcBorders>
            <w:shd w:val="clear" w:color="auto" w:fill="FFFFFF" w:themeFill="background1"/>
            <w:vAlign w:val="bottom"/>
          </w:tcPr>
          <w:p w14:paraId="5044ADF7" w14:textId="160A76B5" w:rsidR="00042D1D" w:rsidRPr="004D3B47" w:rsidRDefault="00042D1D" w:rsidP="00042D1D">
            <w:pPr>
              <w:jc w:val="right"/>
              <w:rPr>
                <w:b/>
                <w:szCs w:val="23"/>
              </w:rPr>
            </w:pPr>
            <w:r>
              <w:rPr>
                <w:b/>
                <w:bCs/>
                <w:color w:val="000000"/>
                <w:szCs w:val="23"/>
              </w:rPr>
              <w:t>72.1%</w:t>
            </w:r>
          </w:p>
        </w:tc>
        <w:tc>
          <w:tcPr>
            <w:tcW w:w="1760" w:type="dxa"/>
            <w:tcBorders>
              <w:top w:val="nil"/>
              <w:left w:val="nil"/>
              <w:bottom w:val="single" w:sz="4" w:space="0" w:color="auto"/>
              <w:right w:val="single" w:sz="4" w:space="0" w:color="auto"/>
            </w:tcBorders>
            <w:shd w:val="clear" w:color="auto" w:fill="FFFFFF" w:themeFill="background1"/>
            <w:vAlign w:val="bottom"/>
          </w:tcPr>
          <w:p w14:paraId="75D2B2AC" w14:textId="74CC23BD" w:rsidR="00042D1D" w:rsidRPr="004D3B47" w:rsidRDefault="00042D1D" w:rsidP="00042D1D">
            <w:pPr>
              <w:jc w:val="right"/>
              <w:rPr>
                <w:b/>
                <w:szCs w:val="23"/>
              </w:rPr>
            </w:pPr>
            <w:r>
              <w:rPr>
                <w:b/>
                <w:bCs/>
                <w:color w:val="000000"/>
                <w:szCs w:val="23"/>
              </w:rPr>
              <w:t>71.4%</w:t>
            </w:r>
          </w:p>
        </w:tc>
      </w:tr>
    </w:tbl>
    <w:p w14:paraId="2A913B71" w14:textId="77777777" w:rsidR="00D86F7B" w:rsidRPr="004D3B47" w:rsidRDefault="00D86F7B" w:rsidP="00D86F7B">
      <w:pPr>
        <w:rPr>
          <w:i/>
          <w:iCs/>
          <w:sz w:val="20"/>
          <w:szCs w:val="20"/>
        </w:rPr>
      </w:pPr>
      <w:r w:rsidRPr="004D3B47">
        <w:rPr>
          <w:i/>
          <w:sz w:val="20"/>
          <w:szCs w:val="20"/>
        </w:rPr>
        <w:t xml:space="preserve">Note: </w:t>
      </w:r>
    </w:p>
    <w:p w14:paraId="072D9B33" w14:textId="426FC809" w:rsidR="00030D6F" w:rsidRPr="004D3B47" w:rsidRDefault="00DC5721" w:rsidP="00030D6F">
      <w:pPr>
        <w:ind w:right="544"/>
        <w:jc w:val="both"/>
      </w:pPr>
      <w:r w:rsidRPr="00DC5721">
        <w:rPr>
          <w:i/>
          <w:iCs/>
          <w:sz w:val="20"/>
          <w:szCs w:val="20"/>
        </w:rPr>
        <w:t>Updated hysterectomy estimates and population projections were used to calculate coverage for 31 December 2017</w:t>
      </w:r>
      <w:r w:rsidR="00042D1D">
        <w:rPr>
          <w:i/>
          <w:iCs/>
          <w:sz w:val="20"/>
          <w:szCs w:val="20"/>
        </w:rPr>
        <w:t xml:space="preserve">, </w:t>
      </w:r>
      <w:r w:rsidRPr="00DC5721">
        <w:rPr>
          <w:i/>
          <w:iCs/>
          <w:sz w:val="20"/>
          <w:szCs w:val="20"/>
        </w:rPr>
        <w:t>30 June 2018</w:t>
      </w:r>
      <w:r w:rsidR="00042D1D">
        <w:rPr>
          <w:i/>
          <w:iCs/>
          <w:sz w:val="20"/>
          <w:szCs w:val="20"/>
        </w:rPr>
        <w:t>, 31 December 2018 and 30 June 2019</w:t>
      </w:r>
      <w:r w:rsidRPr="00DC5721">
        <w:rPr>
          <w:i/>
          <w:iCs/>
          <w:sz w:val="20"/>
          <w:szCs w:val="20"/>
        </w:rPr>
        <w:t xml:space="preserve"> (2017 update 2013 Census</w:t>
      </w:r>
      <w:r w:rsidR="00042D1D">
        <w:rPr>
          <w:i/>
          <w:iCs/>
          <w:sz w:val="20"/>
          <w:szCs w:val="20"/>
        </w:rPr>
        <w:t xml:space="preserve">, </w:t>
      </w:r>
      <w:r w:rsidRPr="00DC5721">
        <w:rPr>
          <w:i/>
          <w:iCs/>
          <w:sz w:val="20"/>
          <w:szCs w:val="20"/>
        </w:rPr>
        <w:t>2018 update 2013 Census</w:t>
      </w:r>
      <w:r w:rsidR="00042D1D">
        <w:rPr>
          <w:i/>
          <w:iCs/>
          <w:sz w:val="20"/>
          <w:szCs w:val="20"/>
        </w:rPr>
        <w:t xml:space="preserve"> and 2019 update 2013 Census</w:t>
      </w:r>
      <w:r w:rsidRPr="00DC5721">
        <w:rPr>
          <w:i/>
          <w:iCs/>
          <w:sz w:val="20"/>
          <w:szCs w:val="20"/>
        </w:rPr>
        <w:t xml:space="preserve">, respectively). </w:t>
      </w:r>
    </w:p>
    <w:p w14:paraId="6EEBB9C5" w14:textId="77777777" w:rsidR="00030D6F" w:rsidRPr="004D3B47" w:rsidRDefault="00030D6F" w:rsidP="00030D6F">
      <w:pPr>
        <w:ind w:right="544"/>
        <w:jc w:val="both"/>
      </w:pPr>
      <w:bookmarkStart w:id="2382" w:name="_Ref316995911"/>
      <w:bookmarkStart w:id="2383" w:name="_Toc469398317"/>
      <w:bookmarkStart w:id="2384" w:name="_Toc486941080"/>
      <w:bookmarkStart w:id="2385" w:name="_Toc475605554"/>
      <w:bookmarkEnd w:id="2377"/>
      <w:bookmarkEnd w:id="2378"/>
      <w:bookmarkEnd w:id="2379"/>
      <w:bookmarkEnd w:id="2380"/>
      <w:bookmarkEnd w:id="2381"/>
    </w:p>
    <w:p w14:paraId="6442AAE2" w14:textId="7B8DC5D7" w:rsidR="00030D6F" w:rsidRPr="004D3B47" w:rsidRDefault="008E7879" w:rsidP="00DD6944">
      <w:pPr>
        <w:pStyle w:val="Caption"/>
        <w:keepNext/>
        <w:jc w:val="both"/>
      </w:pPr>
      <w:bookmarkStart w:id="2386" w:name="_Ref516662929"/>
      <w:bookmarkStart w:id="2387" w:name="_Toc509928525"/>
      <w:bookmarkStart w:id="2388" w:name="_Toc528676198"/>
      <w:bookmarkStart w:id="2389" w:name="_Toc5627649"/>
      <w:bookmarkStart w:id="2390" w:name="_Toc12875591"/>
      <w:bookmarkStart w:id="2391" w:name="_Toc68606713"/>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38</w:t>
      </w:r>
      <w:r w:rsidR="00905C1A" w:rsidRPr="004D3B47">
        <w:rPr>
          <w:noProof/>
        </w:rPr>
        <w:fldChar w:fldCharType="end"/>
      </w:r>
      <w:bookmarkEnd w:id="2382"/>
      <w:bookmarkEnd w:id="2386"/>
      <w:r w:rsidR="00030D6F" w:rsidRPr="004D3B47">
        <w:t xml:space="preserve"> - Trends in three-year coverage by age (women screened in the previous three years, as a percentage of the hysterectomy-adjusted female population)</w:t>
      </w:r>
      <w:bookmarkEnd w:id="2383"/>
      <w:bookmarkEnd w:id="2384"/>
      <w:bookmarkEnd w:id="2385"/>
      <w:bookmarkEnd w:id="2387"/>
      <w:bookmarkEnd w:id="2388"/>
      <w:bookmarkEnd w:id="2389"/>
      <w:bookmarkEnd w:id="2390"/>
      <w:bookmarkEnd w:id="2391"/>
    </w:p>
    <w:tbl>
      <w:tblPr>
        <w:tblW w:w="9165" w:type="dxa"/>
        <w:tblInd w:w="103" w:type="dxa"/>
        <w:tblLayout w:type="fixed"/>
        <w:tblLook w:val="04A0" w:firstRow="1" w:lastRow="0" w:firstColumn="1" w:lastColumn="0" w:noHBand="0" w:noVBand="1"/>
      </w:tblPr>
      <w:tblGrid>
        <w:gridCol w:w="2274"/>
        <w:gridCol w:w="1722"/>
        <w:gridCol w:w="1722"/>
        <w:gridCol w:w="1687"/>
        <w:gridCol w:w="1760"/>
      </w:tblGrid>
      <w:tr w:rsidR="00463282" w:rsidRPr="004D3B47" w14:paraId="1440180E" w14:textId="77777777" w:rsidTr="00576432">
        <w:trPr>
          <w:trHeight w:val="300"/>
        </w:trPr>
        <w:tc>
          <w:tcPr>
            <w:tcW w:w="2274" w:type="dxa"/>
            <w:tcBorders>
              <w:top w:val="single" w:sz="4" w:space="0" w:color="auto"/>
              <w:left w:val="single" w:sz="4" w:space="0" w:color="auto"/>
              <w:bottom w:val="single" w:sz="4" w:space="0" w:color="auto"/>
              <w:right w:val="nil"/>
            </w:tcBorders>
            <w:shd w:val="clear" w:color="000000" w:fill="D8D8D8"/>
            <w:noWrap/>
            <w:vAlign w:val="bottom"/>
          </w:tcPr>
          <w:p w14:paraId="6CA284BA" w14:textId="63BD1122" w:rsidR="00463282" w:rsidRPr="00463282" w:rsidRDefault="00463282" w:rsidP="00463282">
            <w:pPr>
              <w:keepNext/>
              <w:ind w:right="544"/>
              <w:jc w:val="both"/>
              <w:rPr>
                <w:rFonts w:eastAsia="Times New Roman"/>
                <w:b/>
                <w:bCs/>
                <w:szCs w:val="23"/>
                <w:lang w:eastAsia="en-AU"/>
              </w:rPr>
            </w:pPr>
            <w:r w:rsidRPr="00463282">
              <w:rPr>
                <w:rFonts w:eastAsia="Times New Roman"/>
                <w:b/>
                <w:bCs/>
                <w:szCs w:val="23"/>
                <w:lang w:eastAsia="en-AU"/>
              </w:rPr>
              <w:t> Age</w:t>
            </w:r>
          </w:p>
        </w:tc>
        <w:tc>
          <w:tcPr>
            <w:tcW w:w="1722" w:type="dxa"/>
            <w:tcBorders>
              <w:top w:val="single" w:sz="4" w:space="0" w:color="auto"/>
              <w:left w:val="nil"/>
              <w:bottom w:val="single" w:sz="4" w:space="0" w:color="auto"/>
              <w:right w:val="nil"/>
            </w:tcBorders>
            <w:shd w:val="clear" w:color="000000" w:fill="D8D8D8"/>
          </w:tcPr>
          <w:p w14:paraId="31CAD19A" w14:textId="34D71C6B" w:rsidR="00463282" w:rsidRPr="00463282" w:rsidRDefault="00463282" w:rsidP="00463282">
            <w:pPr>
              <w:keepNext/>
              <w:rPr>
                <w:b/>
                <w:bCs/>
                <w:szCs w:val="23"/>
              </w:rPr>
            </w:pPr>
            <w:r w:rsidRPr="00463282">
              <w:rPr>
                <w:b/>
                <w:bCs/>
              </w:rPr>
              <w:t>To 31 Dec 2017</w:t>
            </w:r>
          </w:p>
        </w:tc>
        <w:tc>
          <w:tcPr>
            <w:tcW w:w="1722" w:type="dxa"/>
            <w:tcBorders>
              <w:top w:val="single" w:sz="4" w:space="0" w:color="auto"/>
              <w:left w:val="nil"/>
              <w:bottom w:val="single" w:sz="4" w:space="0" w:color="auto"/>
              <w:right w:val="nil"/>
            </w:tcBorders>
            <w:shd w:val="clear" w:color="000000" w:fill="D8D8D8"/>
          </w:tcPr>
          <w:p w14:paraId="4CD7C880" w14:textId="6B0318FB" w:rsidR="00463282" w:rsidRPr="00463282" w:rsidRDefault="00463282" w:rsidP="00463282">
            <w:pPr>
              <w:keepNext/>
              <w:rPr>
                <w:b/>
                <w:bCs/>
                <w:szCs w:val="23"/>
              </w:rPr>
            </w:pPr>
            <w:r w:rsidRPr="00463282">
              <w:rPr>
                <w:b/>
                <w:bCs/>
              </w:rPr>
              <w:t>To 30 Jun 2018</w:t>
            </w:r>
          </w:p>
        </w:tc>
        <w:tc>
          <w:tcPr>
            <w:tcW w:w="1687" w:type="dxa"/>
            <w:tcBorders>
              <w:top w:val="single" w:sz="4" w:space="0" w:color="auto"/>
              <w:left w:val="nil"/>
              <w:bottom w:val="single" w:sz="4" w:space="0" w:color="auto"/>
            </w:tcBorders>
            <w:shd w:val="clear" w:color="000000" w:fill="D8D8D8"/>
          </w:tcPr>
          <w:p w14:paraId="0D33C240" w14:textId="352F1182" w:rsidR="00463282" w:rsidRPr="00463282" w:rsidRDefault="00463282" w:rsidP="00463282">
            <w:pPr>
              <w:keepNext/>
              <w:rPr>
                <w:b/>
                <w:bCs/>
                <w:szCs w:val="23"/>
              </w:rPr>
            </w:pPr>
            <w:r w:rsidRPr="00463282">
              <w:rPr>
                <w:b/>
                <w:bCs/>
              </w:rPr>
              <w:t>To 31 Dec 2018</w:t>
            </w:r>
          </w:p>
        </w:tc>
        <w:tc>
          <w:tcPr>
            <w:tcW w:w="1760" w:type="dxa"/>
            <w:tcBorders>
              <w:top w:val="single" w:sz="4" w:space="0" w:color="auto"/>
              <w:bottom w:val="single" w:sz="4" w:space="0" w:color="auto"/>
              <w:right w:val="single" w:sz="4" w:space="0" w:color="auto"/>
            </w:tcBorders>
            <w:shd w:val="clear" w:color="000000" w:fill="D8D8D8"/>
          </w:tcPr>
          <w:p w14:paraId="15AFCC5F" w14:textId="6FEB3A81" w:rsidR="00463282" w:rsidRPr="00463282" w:rsidRDefault="00463282" w:rsidP="00463282">
            <w:pPr>
              <w:keepNext/>
              <w:rPr>
                <w:b/>
                <w:bCs/>
              </w:rPr>
            </w:pPr>
            <w:r w:rsidRPr="00463282">
              <w:rPr>
                <w:b/>
                <w:bCs/>
              </w:rPr>
              <w:t>To 30 Jun 2019</w:t>
            </w:r>
          </w:p>
        </w:tc>
      </w:tr>
      <w:tr w:rsidR="00463282" w:rsidRPr="004D3B47" w14:paraId="74E83D39" w14:textId="77777777" w:rsidTr="00FA26DD">
        <w:trPr>
          <w:trHeight w:val="255"/>
        </w:trPr>
        <w:tc>
          <w:tcPr>
            <w:tcW w:w="2274" w:type="dxa"/>
            <w:tcBorders>
              <w:top w:val="single" w:sz="4" w:space="0" w:color="auto"/>
              <w:left w:val="single" w:sz="4" w:space="0" w:color="auto"/>
              <w:bottom w:val="nil"/>
              <w:right w:val="nil"/>
            </w:tcBorders>
            <w:shd w:val="clear" w:color="auto" w:fill="auto"/>
            <w:noWrap/>
          </w:tcPr>
          <w:p w14:paraId="79E785C2" w14:textId="77777777" w:rsidR="00463282" w:rsidRPr="004D3B47" w:rsidRDefault="00463282" w:rsidP="00463282">
            <w:pPr>
              <w:rPr>
                <w:szCs w:val="23"/>
              </w:rPr>
            </w:pPr>
            <w:r w:rsidRPr="004D3B47">
              <w:rPr>
                <w:szCs w:val="23"/>
              </w:rPr>
              <w:t>20-24</w:t>
            </w:r>
          </w:p>
        </w:tc>
        <w:tc>
          <w:tcPr>
            <w:tcW w:w="1722" w:type="dxa"/>
            <w:tcBorders>
              <w:top w:val="single" w:sz="4" w:space="0" w:color="auto"/>
              <w:left w:val="nil"/>
              <w:bottom w:val="nil"/>
              <w:right w:val="nil"/>
            </w:tcBorders>
          </w:tcPr>
          <w:p w14:paraId="420357EA" w14:textId="485C7615" w:rsidR="00463282" w:rsidRPr="004D3B47" w:rsidRDefault="00463282" w:rsidP="00463282">
            <w:pPr>
              <w:jc w:val="right"/>
              <w:rPr>
                <w:szCs w:val="23"/>
              </w:rPr>
            </w:pPr>
            <w:r w:rsidRPr="00953EB1">
              <w:t>47.5%</w:t>
            </w:r>
          </w:p>
        </w:tc>
        <w:tc>
          <w:tcPr>
            <w:tcW w:w="1722" w:type="dxa"/>
            <w:tcBorders>
              <w:top w:val="single" w:sz="4" w:space="0" w:color="auto"/>
              <w:left w:val="nil"/>
              <w:bottom w:val="nil"/>
              <w:right w:val="nil"/>
            </w:tcBorders>
          </w:tcPr>
          <w:p w14:paraId="15509057" w14:textId="6BFDE798" w:rsidR="00463282" w:rsidRPr="004D3B47" w:rsidRDefault="00463282" w:rsidP="00463282">
            <w:pPr>
              <w:jc w:val="right"/>
              <w:rPr>
                <w:szCs w:val="23"/>
              </w:rPr>
            </w:pPr>
            <w:r w:rsidRPr="00953EB1">
              <w:t>45.9%</w:t>
            </w:r>
          </w:p>
        </w:tc>
        <w:tc>
          <w:tcPr>
            <w:tcW w:w="1687" w:type="dxa"/>
            <w:tcBorders>
              <w:top w:val="single" w:sz="4" w:space="0" w:color="auto"/>
              <w:left w:val="nil"/>
              <w:bottom w:val="nil"/>
            </w:tcBorders>
          </w:tcPr>
          <w:p w14:paraId="4EBE1566" w14:textId="59FF53D9" w:rsidR="00463282" w:rsidRPr="004D3B47" w:rsidRDefault="00463282" w:rsidP="00463282">
            <w:pPr>
              <w:jc w:val="right"/>
              <w:rPr>
                <w:szCs w:val="23"/>
              </w:rPr>
            </w:pPr>
            <w:r w:rsidRPr="00953EB1">
              <w:t>45.1%</w:t>
            </w:r>
          </w:p>
        </w:tc>
        <w:tc>
          <w:tcPr>
            <w:tcW w:w="1760" w:type="dxa"/>
            <w:tcBorders>
              <w:top w:val="single" w:sz="4" w:space="0" w:color="auto"/>
              <w:bottom w:val="nil"/>
              <w:right w:val="single" w:sz="4" w:space="0" w:color="auto"/>
            </w:tcBorders>
          </w:tcPr>
          <w:p w14:paraId="6D47C1F1" w14:textId="4DFE8187" w:rsidR="00463282" w:rsidRPr="004D3B47" w:rsidRDefault="00463282" w:rsidP="00463282">
            <w:pPr>
              <w:jc w:val="right"/>
              <w:rPr>
                <w:szCs w:val="23"/>
              </w:rPr>
            </w:pPr>
            <w:r w:rsidRPr="00953EB1">
              <w:t>44.5%</w:t>
            </w:r>
          </w:p>
        </w:tc>
      </w:tr>
      <w:tr w:rsidR="00463282" w:rsidRPr="004D3B47" w14:paraId="7CD3116D" w14:textId="77777777" w:rsidTr="00FA26DD">
        <w:trPr>
          <w:trHeight w:val="255"/>
        </w:trPr>
        <w:tc>
          <w:tcPr>
            <w:tcW w:w="2274" w:type="dxa"/>
            <w:tcBorders>
              <w:top w:val="nil"/>
              <w:left w:val="single" w:sz="4" w:space="0" w:color="auto"/>
              <w:bottom w:val="nil"/>
              <w:right w:val="nil"/>
            </w:tcBorders>
            <w:shd w:val="clear" w:color="auto" w:fill="auto"/>
            <w:noWrap/>
          </w:tcPr>
          <w:p w14:paraId="0C81AB85" w14:textId="77777777" w:rsidR="00463282" w:rsidRPr="004D3B47" w:rsidRDefault="00463282" w:rsidP="00463282">
            <w:pPr>
              <w:rPr>
                <w:szCs w:val="23"/>
              </w:rPr>
            </w:pPr>
            <w:r w:rsidRPr="004D3B47">
              <w:rPr>
                <w:szCs w:val="23"/>
              </w:rPr>
              <w:t>25-29</w:t>
            </w:r>
          </w:p>
        </w:tc>
        <w:tc>
          <w:tcPr>
            <w:tcW w:w="1722" w:type="dxa"/>
            <w:tcBorders>
              <w:top w:val="nil"/>
              <w:left w:val="nil"/>
              <w:bottom w:val="nil"/>
              <w:right w:val="nil"/>
            </w:tcBorders>
          </w:tcPr>
          <w:p w14:paraId="659DD1E0" w14:textId="3E38B3EC" w:rsidR="00463282" w:rsidRPr="004D3B47" w:rsidRDefault="00463282" w:rsidP="00463282">
            <w:pPr>
              <w:jc w:val="right"/>
              <w:rPr>
                <w:szCs w:val="23"/>
              </w:rPr>
            </w:pPr>
            <w:r w:rsidRPr="00953EB1">
              <w:t>60.8%</w:t>
            </w:r>
          </w:p>
        </w:tc>
        <w:tc>
          <w:tcPr>
            <w:tcW w:w="1722" w:type="dxa"/>
            <w:tcBorders>
              <w:top w:val="nil"/>
              <w:left w:val="nil"/>
              <w:bottom w:val="nil"/>
              <w:right w:val="nil"/>
            </w:tcBorders>
          </w:tcPr>
          <w:p w14:paraId="72895FEE" w14:textId="68BB70B8" w:rsidR="00463282" w:rsidRPr="004D3B47" w:rsidRDefault="00463282" w:rsidP="00463282">
            <w:pPr>
              <w:jc w:val="right"/>
              <w:rPr>
                <w:szCs w:val="23"/>
              </w:rPr>
            </w:pPr>
            <w:r w:rsidRPr="00953EB1">
              <w:t>58.9%</w:t>
            </w:r>
          </w:p>
        </w:tc>
        <w:tc>
          <w:tcPr>
            <w:tcW w:w="1687" w:type="dxa"/>
            <w:tcBorders>
              <w:top w:val="nil"/>
              <w:left w:val="nil"/>
              <w:bottom w:val="nil"/>
            </w:tcBorders>
          </w:tcPr>
          <w:p w14:paraId="1B321A56" w14:textId="261812FB" w:rsidR="00463282" w:rsidRPr="004D3B47" w:rsidRDefault="00463282" w:rsidP="00463282">
            <w:pPr>
              <w:jc w:val="right"/>
              <w:rPr>
                <w:szCs w:val="23"/>
              </w:rPr>
            </w:pPr>
            <w:r w:rsidRPr="00953EB1">
              <w:t>58.4%</w:t>
            </w:r>
          </w:p>
        </w:tc>
        <w:tc>
          <w:tcPr>
            <w:tcW w:w="1760" w:type="dxa"/>
            <w:tcBorders>
              <w:top w:val="nil"/>
              <w:bottom w:val="nil"/>
              <w:right w:val="single" w:sz="4" w:space="0" w:color="auto"/>
            </w:tcBorders>
          </w:tcPr>
          <w:p w14:paraId="6C2905DE" w14:textId="130CB995" w:rsidR="00463282" w:rsidRPr="004D3B47" w:rsidRDefault="00463282" w:rsidP="00463282">
            <w:pPr>
              <w:jc w:val="right"/>
              <w:rPr>
                <w:szCs w:val="23"/>
              </w:rPr>
            </w:pPr>
            <w:r w:rsidRPr="00953EB1">
              <w:t>57.6%</w:t>
            </w:r>
          </w:p>
        </w:tc>
      </w:tr>
      <w:tr w:rsidR="00463282" w:rsidRPr="004D3B47" w14:paraId="194BD8CB" w14:textId="77777777" w:rsidTr="00FA26DD">
        <w:trPr>
          <w:trHeight w:val="255"/>
        </w:trPr>
        <w:tc>
          <w:tcPr>
            <w:tcW w:w="2274" w:type="dxa"/>
            <w:tcBorders>
              <w:top w:val="nil"/>
              <w:left w:val="single" w:sz="4" w:space="0" w:color="auto"/>
              <w:bottom w:val="nil"/>
              <w:right w:val="nil"/>
            </w:tcBorders>
            <w:shd w:val="clear" w:color="auto" w:fill="auto"/>
            <w:noWrap/>
          </w:tcPr>
          <w:p w14:paraId="4850857F" w14:textId="77777777" w:rsidR="00463282" w:rsidRPr="004D3B47" w:rsidRDefault="00463282" w:rsidP="00463282">
            <w:pPr>
              <w:rPr>
                <w:szCs w:val="23"/>
              </w:rPr>
            </w:pPr>
            <w:r w:rsidRPr="004D3B47">
              <w:rPr>
                <w:szCs w:val="23"/>
              </w:rPr>
              <w:t>30-34</w:t>
            </w:r>
          </w:p>
        </w:tc>
        <w:tc>
          <w:tcPr>
            <w:tcW w:w="1722" w:type="dxa"/>
            <w:tcBorders>
              <w:top w:val="nil"/>
              <w:left w:val="nil"/>
              <w:bottom w:val="nil"/>
              <w:right w:val="nil"/>
            </w:tcBorders>
          </w:tcPr>
          <w:p w14:paraId="541E3F90" w14:textId="0D53F723" w:rsidR="00463282" w:rsidRPr="004D3B47" w:rsidRDefault="00463282" w:rsidP="00463282">
            <w:pPr>
              <w:jc w:val="right"/>
              <w:rPr>
                <w:szCs w:val="23"/>
              </w:rPr>
            </w:pPr>
            <w:r w:rsidRPr="00953EB1">
              <w:t>69.4%</w:t>
            </w:r>
          </w:p>
        </w:tc>
        <w:tc>
          <w:tcPr>
            <w:tcW w:w="1722" w:type="dxa"/>
            <w:tcBorders>
              <w:top w:val="nil"/>
              <w:left w:val="nil"/>
              <w:bottom w:val="nil"/>
              <w:right w:val="nil"/>
            </w:tcBorders>
          </w:tcPr>
          <w:p w14:paraId="27795CC4" w14:textId="56181621" w:rsidR="00463282" w:rsidRPr="004D3B47" w:rsidRDefault="00463282" w:rsidP="00463282">
            <w:pPr>
              <w:jc w:val="right"/>
              <w:rPr>
                <w:szCs w:val="23"/>
              </w:rPr>
            </w:pPr>
            <w:r w:rsidRPr="00953EB1">
              <w:t>67.6%</w:t>
            </w:r>
          </w:p>
        </w:tc>
        <w:tc>
          <w:tcPr>
            <w:tcW w:w="1687" w:type="dxa"/>
            <w:tcBorders>
              <w:top w:val="nil"/>
              <w:left w:val="nil"/>
              <w:bottom w:val="nil"/>
            </w:tcBorders>
          </w:tcPr>
          <w:p w14:paraId="75E8A2CB" w14:textId="61BE46BC" w:rsidR="00463282" w:rsidRPr="004D3B47" w:rsidRDefault="00463282" w:rsidP="00463282">
            <w:pPr>
              <w:jc w:val="right"/>
              <w:rPr>
                <w:szCs w:val="23"/>
              </w:rPr>
            </w:pPr>
            <w:r w:rsidRPr="00953EB1">
              <w:t>67.1%</w:t>
            </w:r>
          </w:p>
        </w:tc>
        <w:tc>
          <w:tcPr>
            <w:tcW w:w="1760" w:type="dxa"/>
            <w:tcBorders>
              <w:top w:val="nil"/>
              <w:bottom w:val="nil"/>
              <w:right w:val="single" w:sz="4" w:space="0" w:color="auto"/>
            </w:tcBorders>
          </w:tcPr>
          <w:p w14:paraId="78BA2C8B" w14:textId="054E8D98" w:rsidR="00463282" w:rsidRPr="004D3B47" w:rsidRDefault="00463282" w:rsidP="00463282">
            <w:pPr>
              <w:jc w:val="right"/>
              <w:rPr>
                <w:szCs w:val="23"/>
              </w:rPr>
            </w:pPr>
            <w:r w:rsidRPr="00953EB1">
              <w:t>66.1%</w:t>
            </w:r>
          </w:p>
        </w:tc>
      </w:tr>
      <w:tr w:rsidR="00463282" w:rsidRPr="004D3B47" w14:paraId="03F22D51" w14:textId="77777777" w:rsidTr="00FA26DD">
        <w:trPr>
          <w:trHeight w:val="255"/>
        </w:trPr>
        <w:tc>
          <w:tcPr>
            <w:tcW w:w="2274" w:type="dxa"/>
            <w:tcBorders>
              <w:top w:val="nil"/>
              <w:left w:val="single" w:sz="4" w:space="0" w:color="auto"/>
              <w:bottom w:val="nil"/>
              <w:right w:val="nil"/>
            </w:tcBorders>
            <w:shd w:val="clear" w:color="auto" w:fill="auto"/>
            <w:noWrap/>
          </w:tcPr>
          <w:p w14:paraId="0DC8A6CF" w14:textId="01715E91" w:rsidR="00463282" w:rsidRPr="004D3B47" w:rsidRDefault="00463282" w:rsidP="00463282">
            <w:pPr>
              <w:rPr>
                <w:szCs w:val="23"/>
              </w:rPr>
            </w:pPr>
            <w:r w:rsidRPr="004D3B47">
              <w:rPr>
                <w:szCs w:val="23"/>
              </w:rPr>
              <w:t>35-39</w:t>
            </w:r>
          </w:p>
        </w:tc>
        <w:tc>
          <w:tcPr>
            <w:tcW w:w="1722" w:type="dxa"/>
            <w:tcBorders>
              <w:top w:val="nil"/>
              <w:left w:val="nil"/>
              <w:bottom w:val="nil"/>
              <w:right w:val="nil"/>
            </w:tcBorders>
          </w:tcPr>
          <w:p w14:paraId="65B41C7A" w14:textId="158DD51E" w:rsidR="00463282" w:rsidRPr="004D3B47" w:rsidRDefault="00463282" w:rsidP="00463282">
            <w:pPr>
              <w:jc w:val="right"/>
              <w:rPr>
                <w:szCs w:val="23"/>
              </w:rPr>
            </w:pPr>
            <w:r w:rsidRPr="00953EB1">
              <w:t>76.1%</w:t>
            </w:r>
          </w:p>
        </w:tc>
        <w:tc>
          <w:tcPr>
            <w:tcW w:w="1722" w:type="dxa"/>
            <w:tcBorders>
              <w:top w:val="nil"/>
              <w:left w:val="nil"/>
              <w:bottom w:val="nil"/>
              <w:right w:val="nil"/>
            </w:tcBorders>
          </w:tcPr>
          <w:p w14:paraId="49B566E3" w14:textId="0BED9558" w:rsidR="00463282" w:rsidRPr="004D3B47" w:rsidRDefault="00463282" w:rsidP="00463282">
            <w:pPr>
              <w:jc w:val="right"/>
              <w:rPr>
                <w:szCs w:val="23"/>
              </w:rPr>
            </w:pPr>
            <w:r w:rsidRPr="00953EB1">
              <w:t>74.1%</w:t>
            </w:r>
          </w:p>
        </w:tc>
        <w:tc>
          <w:tcPr>
            <w:tcW w:w="1687" w:type="dxa"/>
            <w:tcBorders>
              <w:top w:val="nil"/>
              <w:left w:val="nil"/>
              <w:bottom w:val="nil"/>
            </w:tcBorders>
          </w:tcPr>
          <w:p w14:paraId="4F38E1E3" w14:textId="39D0E5F3" w:rsidR="00463282" w:rsidRPr="004D3B47" w:rsidRDefault="00463282" w:rsidP="00463282">
            <w:pPr>
              <w:jc w:val="right"/>
              <w:rPr>
                <w:szCs w:val="23"/>
              </w:rPr>
            </w:pPr>
            <w:r w:rsidRPr="00953EB1">
              <w:t>74.2%</w:t>
            </w:r>
          </w:p>
        </w:tc>
        <w:tc>
          <w:tcPr>
            <w:tcW w:w="1760" w:type="dxa"/>
            <w:tcBorders>
              <w:top w:val="nil"/>
              <w:bottom w:val="nil"/>
              <w:right w:val="single" w:sz="4" w:space="0" w:color="auto"/>
            </w:tcBorders>
          </w:tcPr>
          <w:p w14:paraId="543EAFFC" w14:textId="453510CB" w:rsidR="00463282" w:rsidRPr="004D3B47" w:rsidRDefault="00463282" w:rsidP="00463282">
            <w:pPr>
              <w:jc w:val="right"/>
              <w:rPr>
                <w:szCs w:val="23"/>
              </w:rPr>
            </w:pPr>
            <w:r w:rsidRPr="00953EB1">
              <w:t>73.4%</w:t>
            </w:r>
          </w:p>
        </w:tc>
      </w:tr>
      <w:tr w:rsidR="00463282" w:rsidRPr="004D3B47" w14:paraId="26E66B95" w14:textId="77777777" w:rsidTr="00FA26DD">
        <w:trPr>
          <w:trHeight w:val="255"/>
        </w:trPr>
        <w:tc>
          <w:tcPr>
            <w:tcW w:w="2274" w:type="dxa"/>
            <w:tcBorders>
              <w:top w:val="nil"/>
              <w:left w:val="single" w:sz="4" w:space="0" w:color="auto"/>
              <w:bottom w:val="nil"/>
              <w:right w:val="nil"/>
            </w:tcBorders>
            <w:shd w:val="clear" w:color="auto" w:fill="auto"/>
            <w:noWrap/>
          </w:tcPr>
          <w:p w14:paraId="7CC13CF0" w14:textId="77777777" w:rsidR="00463282" w:rsidRPr="004D3B47" w:rsidRDefault="00463282" w:rsidP="00463282">
            <w:pPr>
              <w:rPr>
                <w:szCs w:val="23"/>
              </w:rPr>
            </w:pPr>
            <w:r w:rsidRPr="004D3B47">
              <w:rPr>
                <w:szCs w:val="23"/>
              </w:rPr>
              <w:t>40-44</w:t>
            </w:r>
          </w:p>
        </w:tc>
        <w:tc>
          <w:tcPr>
            <w:tcW w:w="1722" w:type="dxa"/>
            <w:tcBorders>
              <w:top w:val="nil"/>
              <w:left w:val="nil"/>
              <w:bottom w:val="nil"/>
              <w:right w:val="nil"/>
            </w:tcBorders>
          </w:tcPr>
          <w:p w14:paraId="1C4BAC17" w14:textId="5B8CD667" w:rsidR="00463282" w:rsidRPr="004D3B47" w:rsidRDefault="00463282" w:rsidP="00463282">
            <w:pPr>
              <w:jc w:val="right"/>
              <w:rPr>
                <w:szCs w:val="23"/>
              </w:rPr>
            </w:pPr>
            <w:r w:rsidRPr="00953EB1">
              <w:t>78.7%</w:t>
            </w:r>
          </w:p>
        </w:tc>
        <w:tc>
          <w:tcPr>
            <w:tcW w:w="1722" w:type="dxa"/>
            <w:tcBorders>
              <w:top w:val="nil"/>
              <w:left w:val="nil"/>
              <w:bottom w:val="nil"/>
              <w:right w:val="nil"/>
            </w:tcBorders>
          </w:tcPr>
          <w:p w14:paraId="1E15AD39" w14:textId="2D3DFB38" w:rsidR="00463282" w:rsidRPr="004D3B47" w:rsidRDefault="00463282" w:rsidP="00463282">
            <w:pPr>
              <w:jc w:val="right"/>
              <w:rPr>
                <w:szCs w:val="23"/>
              </w:rPr>
            </w:pPr>
            <w:r w:rsidRPr="00953EB1">
              <w:t>77.2%</w:t>
            </w:r>
          </w:p>
        </w:tc>
        <w:tc>
          <w:tcPr>
            <w:tcW w:w="1687" w:type="dxa"/>
            <w:tcBorders>
              <w:top w:val="nil"/>
              <w:left w:val="nil"/>
              <w:bottom w:val="nil"/>
            </w:tcBorders>
          </w:tcPr>
          <w:p w14:paraId="40A32665" w14:textId="22F61868" w:rsidR="00463282" w:rsidRPr="004D3B47" w:rsidRDefault="00463282" w:rsidP="00463282">
            <w:pPr>
              <w:jc w:val="right"/>
              <w:rPr>
                <w:szCs w:val="23"/>
              </w:rPr>
            </w:pPr>
            <w:r w:rsidRPr="00953EB1">
              <w:t>77.1%</w:t>
            </w:r>
          </w:p>
        </w:tc>
        <w:tc>
          <w:tcPr>
            <w:tcW w:w="1760" w:type="dxa"/>
            <w:tcBorders>
              <w:top w:val="nil"/>
              <w:bottom w:val="nil"/>
              <w:right w:val="single" w:sz="4" w:space="0" w:color="auto"/>
            </w:tcBorders>
          </w:tcPr>
          <w:p w14:paraId="4E04BD7E" w14:textId="369C1F2D" w:rsidR="00463282" w:rsidRPr="004D3B47" w:rsidRDefault="00463282" w:rsidP="00463282">
            <w:pPr>
              <w:jc w:val="right"/>
              <w:rPr>
                <w:szCs w:val="23"/>
              </w:rPr>
            </w:pPr>
            <w:r w:rsidRPr="00953EB1">
              <w:t>76.6%</w:t>
            </w:r>
          </w:p>
        </w:tc>
      </w:tr>
      <w:tr w:rsidR="00463282" w:rsidRPr="004D3B47" w14:paraId="48C5DA59" w14:textId="77777777" w:rsidTr="00FA26DD">
        <w:trPr>
          <w:trHeight w:val="255"/>
        </w:trPr>
        <w:tc>
          <w:tcPr>
            <w:tcW w:w="2274" w:type="dxa"/>
            <w:tcBorders>
              <w:top w:val="nil"/>
              <w:left w:val="single" w:sz="4" w:space="0" w:color="auto"/>
              <w:bottom w:val="nil"/>
              <w:right w:val="nil"/>
            </w:tcBorders>
            <w:shd w:val="clear" w:color="auto" w:fill="auto"/>
            <w:noWrap/>
          </w:tcPr>
          <w:p w14:paraId="70BA00AD" w14:textId="7FA5D442" w:rsidR="00463282" w:rsidRPr="004D3B47" w:rsidRDefault="00463282" w:rsidP="00463282">
            <w:pPr>
              <w:rPr>
                <w:szCs w:val="23"/>
              </w:rPr>
            </w:pPr>
            <w:r w:rsidRPr="004D3B47">
              <w:rPr>
                <w:szCs w:val="23"/>
              </w:rPr>
              <w:t>45-49</w:t>
            </w:r>
          </w:p>
        </w:tc>
        <w:tc>
          <w:tcPr>
            <w:tcW w:w="1722" w:type="dxa"/>
            <w:tcBorders>
              <w:top w:val="nil"/>
              <w:left w:val="nil"/>
              <w:bottom w:val="nil"/>
              <w:right w:val="nil"/>
            </w:tcBorders>
          </w:tcPr>
          <w:p w14:paraId="2AB8ECFA" w14:textId="1F928298" w:rsidR="00463282" w:rsidRPr="004D3B47" w:rsidRDefault="00463282" w:rsidP="00463282">
            <w:pPr>
              <w:jc w:val="right"/>
              <w:rPr>
                <w:szCs w:val="23"/>
              </w:rPr>
            </w:pPr>
            <w:r w:rsidRPr="00953EB1">
              <w:t>80.5%</w:t>
            </w:r>
          </w:p>
        </w:tc>
        <w:tc>
          <w:tcPr>
            <w:tcW w:w="1722" w:type="dxa"/>
            <w:tcBorders>
              <w:top w:val="nil"/>
              <w:left w:val="nil"/>
              <w:bottom w:val="nil"/>
              <w:right w:val="nil"/>
            </w:tcBorders>
          </w:tcPr>
          <w:p w14:paraId="1367FDAD" w14:textId="2DB89BDF" w:rsidR="00463282" w:rsidRPr="004D3B47" w:rsidRDefault="00463282" w:rsidP="00463282">
            <w:pPr>
              <w:jc w:val="right"/>
              <w:rPr>
                <w:szCs w:val="23"/>
              </w:rPr>
            </w:pPr>
            <w:r w:rsidRPr="00953EB1">
              <w:t>78.3%</w:t>
            </w:r>
          </w:p>
        </w:tc>
        <w:tc>
          <w:tcPr>
            <w:tcW w:w="1687" w:type="dxa"/>
            <w:tcBorders>
              <w:top w:val="nil"/>
              <w:left w:val="nil"/>
              <w:bottom w:val="nil"/>
            </w:tcBorders>
          </w:tcPr>
          <w:p w14:paraId="177B9AEF" w14:textId="2C417D37" w:rsidR="00463282" w:rsidRPr="004D3B47" w:rsidRDefault="00463282" w:rsidP="00463282">
            <w:pPr>
              <w:jc w:val="right"/>
              <w:rPr>
                <w:szCs w:val="23"/>
              </w:rPr>
            </w:pPr>
            <w:r w:rsidRPr="00953EB1">
              <w:t>78.5%</w:t>
            </w:r>
          </w:p>
        </w:tc>
        <w:tc>
          <w:tcPr>
            <w:tcW w:w="1760" w:type="dxa"/>
            <w:tcBorders>
              <w:top w:val="nil"/>
              <w:bottom w:val="nil"/>
              <w:right w:val="single" w:sz="4" w:space="0" w:color="auto"/>
            </w:tcBorders>
          </w:tcPr>
          <w:p w14:paraId="7BF3886E" w14:textId="6F33071D" w:rsidR="00463282" w:rsidRPr="004D3B47" w:rsidRDefault="00463282" w:rsidP="00463282">
            <w:pPr>
              <w:jc w:val="right"/>
              <w:rPr>
                <w:szCs w:val="23"/>
              </w:rPr>
            </w:pPr>
            <w:r w:rsidRPr="00953EB1">
              <w:t>78.0%</w:t>
            </w:r>
          </w:p>
        </w:tc>
      </w:tr>
      <w:tr w:rsidR="00463282" w:rsidRPr="004D3B47" w14:paraId="16BC1C1E" w14:textId="77777777" w:rsidTr="00FA26DD">
        <w:trPr>
          <w:trHeight w:val="255"/>
        </w:trPr>
        <w:tc>
          <w:tcPr>
            <w:tcW w:w="2274" w:type="dxa"/>
            <w:tcBorders>
              <w:top w:val="nil"/>
              <w:left w:val="single" w:sz="4" w:space="0" w:color="auto"/>
              <w:bottom w:val="nil"/>
              <w:right w:val="nil"/>
            </w:tcBorders>
            <w:shd w:val="clear" w:color="auto" w:fill="auto"/>
            <w:noWrap/>
          </w:tcPr>
          <w:p w14:paraId="695661DF" w14:textId="2CEAADF7" w:rsidR="00463282" w:rsidRPr="004D3B47" w:rsidRDefault="00463282" w:rsidP="00463282">
            <w:pPr>
              <w:rPr>
                <w:szCs w:val="23"/>
              </w:rPr>
            </w:pPr>
            <w:r w:rsidRPr="004D3B47">
              <w:rPr>
                <w:szCs w:val="23"/>
              </w:rPr>
              <w:t>50-54</w:t>
            </w:r>
          </w:p>
        </w:tc>
        <w:tc>
          <w:tcPr>
            <w:tcW w:w="1722" w:type="dxa"/>
            <w:tcBorders>
              <w:top w:val="nil"/>
              <w:left w:val="nil"/>
              <w:bottom w:val="nil"/>
              <w:right w:val="nil"/>
            </w:tcBorders>
          </w:tcPr>
          <w:p w14:paraId="31F5842D" w14:textId="3599B43D" w:rsidR="00463282" w:rsidRPr="004D3B47" w:rsidRDefault="00463282" w:rsidP="00463282">
            <w:pPr>
              <w:jc w:val="right"/>
              <w:rPr>
                <w:szCs w:val="23"/>
              </w:rPr>
            </w:pPr>
            <w:r w:rsidRPr="00953EB1">
              <w:t>79.5%</w:t>
            </w:r>
          </w:p>
        </w:tc>
        <w:tc>
          <w:tcPr>
            <w:tcW w:w="1722" w:type="dxa"/>
            <w:tcBorders>
              <w:top w:val="nil"/>
              <w:left w:val="nil"/>
              <w:bottom w:val="nil"/>
              <w:right w:val="nil"/>
            </w:tcBorders>
          </w:tcPr>
          <w:p w14:paraId="32DC75DC" w14:textId="10229941" w:rsidR="00463282" w:rsidRPr="004D3B47" w:rsidRDefault="00463282" w:rsidP="00463282">
            <w:pPr>
              <w:jc w:val="right"/>
              <w:rPr>
                <w:szCs w:val="23"/>
              </w:rPr>
            </w:pPr>
            <w:r w:rsidRPr="00953EB1">
              <w:t>77.9%</w:t>
            </w:r>
          </w:p>
        </w:tc>
        <w:tc>
          <w:tcPr>
            <w:tcW w:w="1687" w:type="dxa"/>
            <w:tcBorders>
              <w:top w:val="nil"/>
              <w:left w:val="nil"/>
              <w:bottom w:val="nil"/>
            </w:tcBorders>
          </w:tcPr>
          <w:p w14:paraId="4EA245A6" w14:textId="25A64050" w:rsidR="00463282" w:rsidRPr="004D3B47" w:rsidRDefault="00463282" w:rsidP="00463282">
            <w:pPr>
              <w:jc w:val="right"/>
              <w:rPr>
                <w:szCs w:val="23"/>
              </w:rPr>
            </w:pPr>
            <w:r w:rsidRPr="00953EB1">
              <w:t>78.1%</w:t>
            </w:r>
          </w:p>
        </w:tc>
        <w:tc>
          <w:tcPr>
            <w:tcW w:w="1760" w:type="dxa"/>
            <w:tcBorders>
              <w:top w:val="nil"/>
              <w:bottom w:val="nil"/>
              <w:right w:val="single" w:sz="4" w:space="0" w:color="auto"/>
            </w:tcBorders>
          </w:tcPr>
          <w:p w14:paraId="4256CB25" w14:textId="2B913DD4" w:rsidR="00463282" w:rsidRPr="004D3B47" w:rsidRDefault="00463282" w:rsidP="00463282">
            <w:pPr>
              <w:jc w:val="right"/>
              <w:rPr>
                <w:szCs w:val="23"/>
              </w:rPr>
            </w:pPr>
            <w:r w:rsidRPr="00953EB1">
              <w:t>77.4%</w:t>
            </w:r>
          </w:p>
        </w:tc>
      </w:tr>
      <w:tr w:rsidR="00463282" w:rsidRPr="004D3B47" w14:paraId="133F4285" w14:textId="77777777" w:rsidTr="00FA26DD">
        <w:trPr>
          <w:trHeight w:val="255"/>
        </w:trPr>
        <w:tc>
          <w:tcPr>
            <w:tcW w:w="2274" w:type="dxa"/>
            <w:tcBorders>
              <w:top w:val="nil"/>
              <w:left w:val="single" w:sz="4" w:space="0" w:color="auto"/>
              <w:bottom w:val="nil"/>
              <w:right w:val="nil"/>
            </w:tcBorders>
            <w:shd w:val="clear" w:color="auto" w:fill="auto"/>
            <w:noWrap/>
          </w:tcPr>
          <w:p w14:paraId="498F5DED" w14:textId="30AE5E2C" w:rsidR="00463282" w:rsidRPr="004D3B47" w:rsidRDefault="00463282" w:rsidP="00463282">
            <w:pPr>
              <w:rPr>
                <w:szCs w:val="23"/>
              </w:rPr>
            </w:pPr>
            <w:r w:rsidRPr="004D3B47">
              <w:rPr>
                <w:szCs w:val="23"/>
              </w:rPr>
              <w:t>55-59</w:t>
            </w:r>
          </w:p>
        </w:tc>
        <w:tc>
          <w:tcPr>
            <w:tcW w:w="1722" w:type="dxa"/>
            <w:tcBorders>
              <w:top w:val="nil"/>
              <w:left w:val="nil"/>
              <w:bottom w:val="nil"/>
              <w:right w:val="nil"/>
            </w:tcBorders>
          </w:tcPr>
          <w:p w14:paraId="1C131B53" w14:textId="0C3F2A5B" w:rsidR="00463282" w:rsidRPr="004D3B47" w:rsidRDefault="00463282" w:rsidP="00463282">
            <w:pPr>
              <w:jc w:val="right"/>
              <w:rPr>
                <w:szCs w:val="23"/>
              </w:rPr>
            </w:pPr>
            <w:r w:rsidRPr="00953EB1">
              <w:t>79.4%</w:t>
            </w:r>
          </w:p>
        </w:tc>
        <w:tc>
          <w:tcPr>
            <w:tcW w:w="1722" w:type="dxa"/>
            <w:tcBorders>
              <w:top w:val="nil"/>
              <w:left w:val="nil"/>
              <w:bottom w:val="nil"/>
              <w:right w:val="nil"/>
            </w:tcBorders>
          </w:tcPr>
          <w:p w14:paraId="240C0AE8" w14:textId="70B7A0F5" w:rsidR="00463282" w:rsidRPr="004D3B47" w:rsidRDefault="00463282" w:rsidP="00463282">
            <w:pPr>
              <w:jc w:val="right"/>
              <w:rPr>
                <w:szCs w:val="23"/>
              </w:rPr>
            </w:pPr>
            <w:r w:rsidRPr="00953EB1">
              <w:t>76.2%</w:t>
            </w:r>
          </w:p>
        </w:tc>
        <w:tc>
          <w:tcPr>
            <w:tcW w:w="1687" w:type="dxa"/>
            <w:tcBorders>
              <w:top w:val="nil"/>
              <w:left w:val="nil"/>
              <w:bottom w:val="nil"/>
            </w:tcBorders>
          </w:tcPr>
          <w:p w14:paraId="7D0B3241" w14:textId="4DEE65C2" w:rsidR="00463282" w:rsidRPr="004D3B47" w:rsidRDefault="00463282" w:rsidP="00463282">
            <w:pPr>
              <w:jc w:val="right"/>
              <w:rPr>
                <w:szCs w:val="23"/>
              </w:rPr>
            </w:pPr>
            <w:r w:rsidRPr="00953EB1">
              <w:t>76.4%</w:t>
            </w:r>
          </w:p>
        </w:tc>
        <w:tc>
          <w:tcPr>
            <w:tcW w:w="1760" w:type="dxa"/>
            <w:tcBorders>
              <w:top w:val="nil"/>
              <w:bottom w:val="nil"/>
              <w:right w:val="single" w:sz="4" w:space="0" w:color="auto"/>
            </w:tcBorders>
          </w:tcPr>
          <w:p w14:paraId="3193EEDC" w14:textId="41A3755C" w:rsidR="00463282" w:rsidRPr="004D3B47" w:rsidRDefault="00463282" w:rsidP="00463282">
            <w:pPr>
              <w:jc w:val="right"/>
              <w:rPr>
                <w:szCs w:val="23"/>
              </w:rPr>
            </w:pPr>
            <w:r w:rsidRPr="00953EB1">
              <w:t>75.8%</w:t>
            </w:r>
          </w:p>
        </w:tc>
      </w:tr>
      <w:tr w:rsidR="00463282" w:rsidRPr="004D3B47" w14:paraId="7F3E3FAD" w14:textId="77777777" w:rsidTr="00FA26DD">
        <w:trPr>
          <w:trHeight w:val="255"/>
        </w:trPr>
        <w:tc>
          <w:tcPr>
            <w:tcW w:w="2274" w:type="dxa"/>
            <w:tcBorders>
              <w:top w:val="nil"/>
              <w:left w:val="single" w:sz="4" w:space="0" w:color="auto"/>
              <w:right w:val="nil"/>
            </w:tcBorders>
            <w:shd w:val="clear" w:color="auto" w:fill="auto"/>
            <w:noWrap/>
          </w:tcPr>
          <w:p w14:paraId="7CE79E90" w14:textId="77777777" w:rsidR="00463282" w:rsidRPr="004D3B47" w:rsidRDefault="00463282" w:rsidP="00463282">
            <w:pPr>
              <w:rPr>
                <w:szCs w:val="23"/>
              </w:rPr>
            </w:pPr>
            <w:r w:rsidRPr="004D3B47">
              <w:rPr>
                <w:szCs w:val="23"/>
              </w:rPr>
              <w:t>60-64</w:t>
            </w:r>
          </w:p>
        </w:tc>
        <w:tc>
          <w:tcPr>
            <w:tcW w:w="1722" w:type="dxa"/>
            <w:tcBorders>
              <w:top w:val="nil"/>
              <w:left w:val="nil"/>
              <w:right w:val="nil"/>
            </w:tcBorders>
          </w:tcPr>
          <w:p w14:paraId="5CBAE7A2" w14:textId="6A8B460D" w:rsidR="00463282" w:rsidRPr="004D3B47" w:rsidRDefault="00463282" w:rsidP="00463282">
            <w:pPr>
              <w:jc w:val="right"/>
              <w:rPr>
                <w:szCs w:val="23"/>
              </w:rPr>
            </w:pPr>
            <w:r w:rsidRPr="00953EB1">
              <w:t>79.1%</w:t>
            </w:r>
          </w:p>
        </w:tc>
        <w:tc>
          <w:tcPr>
            <w:tcW w:w="1722" w:type="dxa"/>
            <w:tcBorders>
              <w:top w:val="nil"/>
              <w:left w:val="nil"/>
              <w:right w:val="nil"/>
            </w:tcBorders>
          </w:tcPr>
          <w:p w14:paraId="09550C4B" w14:textId="59F16885" w:rsidR="00463282" w:rsidRPr="004D3B47" w:rsidRDefault="00463282" w:rsidP="00463282">
            <w:pPr>
              <w:jc w:val="right"/>
              <w:rPr>
                <w:szCs w:val="23"/>
              </w:rPr>
            </w:pPr>
            <w:r w:rsidRPr="00953EB1">
              <w:t>73.6%</w:t>
            </w:r>
          </w:p>
        </w:tc>
        <w:tc>
          <w:tcPr>
            <w:tcW w:w="1687" w:type="dxa"/>
            <w:tcBorders>
              <w:top w:val="nil"/>
              <w:left w:val="nil"/>
            </w:tcBorders>
          </w:tcPr>
          <w:p w14:paraId="1EC555F1" w14:textId="473FBAB3" w:rsidR="00463282" w:rsidRPr="004D3B47" w:rsidRDefault="00463282" w:rsidP="00463282">
            <w:pPr>
              <w:jc w:val="right"/>
              <w:rPr>
                <w:szCs w:val="23"/>
              </w:rPr>
            </w:pPr>
            <w:r w:rsidRPr="00953EB1">
              <w:t>74.0%</w:t>
            </w:r>
          </w:p>
        </w:tc>
        <w:tc>
          <w:tcPr>
            <w:tcW w:w="1760" w:type="dxa"/>
            <w:tcBorders>
              <w:top w:val="nil"/>
              <w:right w:val="single" w:sz="4" w:space="0" w:color="auto"/>
            </w:tcBorders>
          </w:tcPr>
          <w:p w14:paraId="137EB6FA" w14:textId="1E892730" w:rsidR="00463282" w:rsidRPr="004D3B47" w:rsidRDefault="00463282" w:rsidP="00463282">
            <w:pPr>
              <w:jc w:val="right"/>
              <w:rPr>
                <w:szCs w:val="23"/>
              </w:rPr>
            </w:pPr>
            <w:r w:rsidRPr="00953EB1">
              <w:t>73.4%</w:t>
            </w:r>
          </w:p>
        </w:tc>
      </w:tr>
      <w:tr w:rsidR="00463282" w:rsidRPr="004D3B47" w14:paraId="0F705D47" w14:textId="77777777" w:rsidTr="00FA26DD">
        <w:trPr>
          <w:trHeight w:val="255"/>
        </w:trPr>
        <w:tc>
          <w:tcPr>
            <w:tcW w:w="2274" w:type="dxa"/>
            <w:tcBorders>
              <w:top w:val="nil"/>
              <w:left w:val="single" w:sz="4" w:space="0" w:color="auto"/>
              <w:bottom w:val="nil"/>
              <w:right w:val="nil"/>
            </w:tcBorders>
            <w:shd w:val="clear" w:color="auto" w:fill="auto"/>
            <w:noWrap/>
          </w:tcPr>
          <w:p w14:paraId="121DCC28" w14:textId="77777777" w:rsidR="00463282" w:rsidRPr="004D3B47" w:rsidRDefault="00463282" w:rsidP="00463282">
            <w:pPr>
              <w:rPr>
                <w:szCs w:val="23"/>
              </w:rPr>
            </w:pPr>
            <w:r w:rsidRPr="004D3B47">
              <w:rPr>
                <w:szCs w:val="23"/>
              </w:rPr>
              <w:t>65-69</w:t>
            </w:r>
          </w:p>
        </w:tc>
        <w:tc>
          <w:tcPr>
            <w:tcW w:w="1722" w:type="dxa"/>
            <w:tcBorders>
              <w:top w:val="nil"/>
              <w:left w:val="nil"/>
              <w:bottom w:val="nil"/>
              <w:right w:val="nil"/>
            </w:tcBorders>
          </w:tcPr>
          <w:p w14:paraId="1C2DDB32" w14:textId="39D354A5" w:rsidR="00463282" w:rsidRPr="004D3B47" w:rsidRDefault="00463282" w:rsidP="00463282">
            <w:pPr>
              <w:jc w:val="right"/>
              <w:rPr>
                <w:szCs w:val="23"/>
              </w:rPr>
            </w:pPr>
            <w:r w:rsidRPr="00953EB1">
              <w:t>75.8%</w:t>
            </w:r>
          </w:p>
        </w:tc>
        <w:tc>
          <w:tcPr>
            <w:tcW w:w="1722" w:type="dxa"/>
            <w:tcBorders>
              <w:top w:val="nil"/>
              <w:left w:val="nil"/>
              <w:bottom w:val="nil"/>
              <w:right w:val="nil"/>
            </w:tcBorders>
          </w:tcPr>
          <w:p w14:paraId="263EDDA4" w14:textId="2451DCCB" w:rsidR="00463282" w:rsidRPr="004D3B47" w:rsidRDefault="00463282" w:rsidP="00463282">
            <w:pPr>
              <w:jc w:val="right"/>
              <w:rPr>
                <w:szCs w:val="23"/>
              </w:rPr>
            </w:pPr>
            <w:r w:rsidRPr="00953EB1">
              <w:t>68.9%</w:t>
            </w:r>
          </w:p>
        </w:tc>
        <w:tc>
          <w:tcPr>
            <w:tcW w:w="1687" w:type="dxa"/>
            <w:tcBorders>
              <w:top w:val="nil"/>
              <w:left w:val="nil"/>
              <w:bottom w:val="nil"/>
            </w:tcBorders>
          </w:tcPr>
          <w:p w14:paraId="54C99333" w14:textId="7D359FE3" w:rsidR="00463282" w:rsidRPr="004D3B47" w:rsidRDefault="00463282" w:rsidP="00463282">
            <w:pPr>
              <w:jc w:val="right"/>
              <w:rPr>
                <w:szCs w:val="23"/>
              </w:rPr>
            </w:pPr>
            <w:r w:rsidRPr="00953EB1">
              <w:t>69.4%</w:t>
            </w:r>
          </w:p>
        </w:tc>
        <w:tc>
          <w:tcPr>
            <w:tcW w:w="1760" w:type="dxa"/>
            <w:tcBorders>
              <w:top w:val="nil"/>
              <w:bottom w:val="nil"/>
              <w:right w:val="single" w:sz="4" w:space="0" w:color="auto"/>
            </w:tcBorders>
          </w:tcPr>
          <w:p w14:paraId="5420F553" w14:textId="79E2D8CD" w:rsidR="00463282" w:rsidRPr="004D3B47" w:rsidRDefault="00463282" w:rsidP="00463282">
            <w:pPr>
              <w:jc w:val="right"/>
              <w:rPr>
                <w:szCs w:val="23"/>
              </w:rPr>
            </w:pPr>
            <w:r w:rsidRPr="00953EB1">
              <w:t>68.9%</w:t>
            </w:r>
          </w:p>
        </w:tc>
      </w:tr>
      <w:tr w:rsidR="00463282" w:rsidRPr="004D3B47" w14:paraId="1875E0BE" w14:textId="77777777" w:rsidTr="00FA26DD">
        <w:trPr>
          <w:trHeight w:val="255"/>
        </w:trPr>
        <w:tc>
          <w:tcPr>
            <w:tcW w:w="2274" w:type="dxa"/>
            <w:tcBorders>
              <w:top w:val="nil"/>
              <w:left w:val="single" w:sz="4" w:space="0" w:color="auto"/>
              <w:bottom w:val="single" w:sz="4" w:space="0" w:color="auto"/>
              <w:right w:val="nil"/>
            </w:tcBorders>
            <w:shd w:val="clear" w:color="auto" w:fill="auto"/>
            <w:noWrap/>
          </w:tcPr>
          <w:p w14:paraId="64B72463" w14:textId="77777777" w:rsidR="00463282" w:rsidRPr="004D3B47" w:rsidRDefault="00463282" w:rsidP="00463282">
            <w:pPr>
              <w:rPr>
                <w:b/>
                <w:szCs w:val="23"/>
              </w:rPr>
            </w:pPr>
            <w:r w:rsidRPr="004D3B47">
              <w:rPr>
                <w:b/>
                <w:szCs w:val="23"/>
              </w:rPr>
              <w:t>Total</w:t>
            </w:r>
          </w:p>
        </w:tc>
        <w:tc>
          <w:tcPr>
            <w:tcW w:w="1722" w:type="dxa"/>
            <w:tcBorders>
              <w:top w:val="nil"/>
              <w:left w:val="nil"/>
              <w:bottom w:val="single" w:sz="4" w:space="0" w:color="auto"/>
              <w:right w:val="nil"/>
            </w:tcBorders>
          </w:tcPr>
          <w:p w14:paraId="60FBE1A0" w14:textId="4851782F" w:rsidR="00463282" w:rsidRPr="00463282" w:rsidRDefault="00463282" w:rsidP="00463282">
            <w:pPr>
              <w:jc w:val="right"/>
              <w:rPr>
                <w:b/>
                <w:bCs/>
                <w:szCs w:val="23"/>
              </w:rPr>
            </w:pPr>
            <w:r w:rsidRPr="00463282">
              <w:rPr>
                <w:b/>
                <w:bCs/>
              </w:rPr>
              <w:t>71.6%</w:t>
            </w:r>
          </w:p>
        </w:tc>
        <w:tc>
          <w:tcPr>
            <w:tcW w:w="1722" w:type="dxa"/>
            <w:tcBorders>
              <w:top w:val="nil"/>
              <w:left w:val="nil"/>
              <w:bottom w:val="single" w:sz="4" w:space="0" w:color="auto"/>
              <w:right w:val="nil"/>
            </w:tcBorders>
          </w:tcPr>
          <w:p w14:paraId="3A0B9409" w14:textId="59DC99AC" w:rsidR="00463282" w:rsidRPr="00463282" w:rsidRDefault="00463282" w:rsidP="00463282">
            <w:pPr>
              <w:jc w:val="right"/>
              <w:rPr>
                <w:b/>
                <w:bCs/>
                <w:szCs w:val="23"/>
              </w:rPr>
            </w:pPr>
            <w:r w:rsidRPr="00463282">
              <w:rPr>
                <w:b/>
                <w:bCs/>
              </w:rPr>
              <w:t>69.0%</w:t>
            </w:r>
          </w:p>
        </w:tc>
        <w:tc>
          <w:tcPr>
            <w:tcW w:w="1687" w:type="dxa"/>
            <w:tcBorders>
              <w:top w:val="nil"/>
              <w:left w:val="nil"/>
              <w:bottom w:val="single" w:sz="4" w:space="0" w:color="auto"/>
            </w:tcBorders>
          </w:tcPr>
          <w:p w14:paraId="693B0019" w14:textId="46BCBACE" w:rsidR="00463282" w:rsidRPr="00463282" w:rsidRDefault="00463282" w:rsidP="00463282">
            <w:pPr>
              <w:jc w:val="right"/>
              <w:rPr>
                <w:b/>
                <w:bCs/>
                <w:szCs w:val="23"/>
              </w:rPr>
            </w:pPr>
            <w:r w:rsidRPr="00463282">
              <w:rPr>
                <w:b/>
                <w:bCs/>
              </w:rPr>
              <w:t>69.0%</w:t>
            </w:r>
          </w:p>
        </w:tc>
        <w:tc>
          <w:tcPr>
            <w:tcW w:w="1760" w:type="dxa"/>
            <w:tcBorders>
              <w:top w:val="nil"/>
              <w:bottom w:val="single" w:sz="4" w:space="0" w:color="auto"/>
              <w:right w:val="single" w:sz="4" w:space="0" w:color="auto"/>
            </w:tcBorders>
          </w:tcPr>
          <w:p w14:paraId="177FAF54" w14:textId="1EBB8ACC" w:rsidR="00463282" w:rsidRPr="00463282" w:rsidRDefault="00463282" w:rsidP="00463282">
            <w:pPr>
              <w:jc w:val="right"/>
              <w:rPr>
                <w:b/>
                <w:bCs/>
                <w:szCs w:val="23"/>
              </w:rPr>
            </w:pPr>
            <w:r w:rsidRPr="00463282">
              <w:rPr>
                <w:b/>
                <w:bCs/>
              </w:rPr>
              <w:t>68.3%</w:t>
            </w:r>
          </w:p>
        </w:tc>
      </w:tr>
    </w:tbl>
    <w:p w14:paraId="4C3E6BC7" w14:textId="78327548" w:rsidR="00042D1D" w:rsidRPr="004D3B47" w:rsidRDefault="003B4151" w:rsidP="00042D1D">
      <w:pPr>
        <w:ind w:right="544"/>
        <w:jc w:val="both"/>
      </w:pPr>
      <w:bookmarkStart w:id="2392" w:name="_Ref316995912"/>
      <w:bookmarkStart w:id="2393" w:name="_Toc469398318"/>
      <w:bookmarkStart w:id="2394" w:name="_Toc486941081"/>
      <w:bookmarkStart w:id="2395" w:name="_Toc475605555"/>
      <w:r w:rsidRPr="004D3B47">
        <w:rPr>
          <w:i/>
          <w:sz w:val="20"/>
        </w:rPr>
        <w:t xml:space="preserve">Note: </w:t>
      </w:r>
      <w:r w:rsidR="00030D6F" w:rsidRPr="004D3B47">
        <w:rPr>
          <w:i/>
          <w:sz w:val="20"/>
        </w:rPr>
        <w:t>Coverage calculated using population projection at the date shown based on 2013 Census data.</w:t>
      </w:r>
      <w:r w:rsidRPr="004D3B47">
        <w:rPr>
          <w:i/>
          <w:sz w:val="20"/>
        </w:rPr>
        <w:t xml:space="preserve"> </w:t>
      </w:r>
      <w:r w:rsidR="00042D1D" w:rsidRPr="00DC5721">
        <w:rPr>
          <w:i/>
          <w:iCs/>
          <w:sz w:val="20"/>
          <w:szCs w:val="20"/>
        </w:rPr>
        <w:t>Updated hysterectomy estimates and population projections were used to calculate coverage for 31 December 2017</w:t>
      </w:r>
      <w:r w:rsidR="00042D1D">
        <w:rPr>
          <w:i/>
          <w:iCs/>
          <w:sz w:val="20"/>
          <w:szCs w:val="20"/>
        </w:rPr>
        <w:t xml:space="preserve">, </w:t>
      </w:r>
      <w:r w:rsidR="00042D1D" w:rsidRPr="00DC5721">
        <w:rPr>
          <w:i/>
          <w:iCs/>
          <w:sz w:val="20"/>
          <w:szCs w:val="20"/>
        </w:rPr>
        <w:t>30 June 2018</w:t>
      </w:r>
      <w:r w:rsidR="00042D1D">
        <w:rPr>
          <w:i/>
          <w:iCs/>
          <w:sz w:val="20"/>
          <w:szCs w:val="20"/>
        </w:rPr>
        <w:t>, 31 December 2018 and 30 June 2019</w:t>
      </w:r>
      <w:r w:rsidR="00042D1D" w:rsidRPr="00DC5721">
        <w:rPr>
          <w:i/>
          <w:iCs/>
          <w:sz w:val="20"/>
          <w:szCs w:val="20"/>
        </w:rPr>
        <w:t xml:space="preserve"> (2017 update 2013 Census</w:t>
      </w:r>
      <w:r w:rsidR="00042D1D">
        <w:rPr>
          <w:i/>
          <w:iCs/>
          <w:sz w:val="20"/>
          <w:szCs w:val="20"/>
        </w:rPr>
        <w:t xml:space="preserve">, </w:t>
      </w:r>
      <w:r w:rsidR="00042D1D" w:rsidRPr="00DC5721">
        <w:rPr>
          <w:i/>
          <w:iCs/>
          <w:sz w:val="20"/>
          <w:szCs w:val="20"/>
        </w:rPr>
        <w:t>2018 update 2013 Census</w:t>
      </w:r>
      <w:r w:rsidR="00042D1D">
        <w:rPr>
          <w:i/>
          <w:iCs/>
          <w:sz w:val="20"/>
          <w:szCs w:val="20"/>
        </w:rPr>
        <w:t xml:space="preserve"> and 2019 update 2013 Census</w:t>
      </w:r>
      <w:r w:rsidR="00042D1D" w:rsidRPr="00DC5721">
        <w:rPr>
          <w:i/>
          <w:iCs/>
          <w:sz w:val="20"/>
          <w:szCs w:val="20"/>
        </w:rPr>
        <w:t xml:space="preserve">, respectively). </w:t>
      </w:r>
    </w:p>
    <w:p w14:paraId="7D3B877A" w14:textId="5E4D0825" w:rsidR="00030D6F" w:rsidRPr="004D3B47" w:rsidRDefault="00030D6F" w:rsidP="00D1642F">
      <w:pPr>
        <w:ind w:right="544"/>
        <w:jc w:val="both"/>
        <w:rPr>
          <w:i/>
          <w:sz w:val="20"/>
        </w:rPr>
      </w:pPr>
    </w:p>
    <w:p w14:paraId="6FC944D6" w14:textId="77777777" w:rsidR="0026531D" w:rsidRPr="004D3B47" w:rsidRDefault="0026531D" w:rsidP="00760BB7">
      <w:pPr>
        <w:rPr>
          <w:lang w:eastAsia="en-AU"/>
        </w:rPr>
      </w:pPr>
      <w:r w:rsidRPr="004D3B47">
        <w:rPr>
          <w:lang w:eastAsia="en-AU"/>
        </w:rPr>
        <w:br w:type="page"/>
      </w:r>
    </w:p>
    <w:p w14:paraId="1762A6C7" w14:textId="2AEC9E0F" w:rsidR="00030D6F" w:rsidRPr="004D3B47" w:rsidRDefault="008E7879" w:rsidP="00DD6944">
      <w:pPr>
        <w:pStyle w:val="Caption"/>
        <w:keepNext/>
        <w:jc w:val="both"/>
      </w:pPr>
      <w:bookmarkStart w:id="2396" w:name="_Ref516669692"/>
      <w:bookmarkStart w:id="2397" w:name="_Toc509928526"/>
      <w:bookmarkStart w:id="2398" w:name="_Toc528676199"/>
      <w:bookmarkStart w:id="2399" w:name="_Toc68606714"/>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39</w:t>
      </w:r>
      <w:r w:rsidR="00905C1A" w:rsidRPr="004D3B47">
        <w:rPr>
          <w:noProof/>
        </w:rPr>
        <w:fldChar w:fldCharType="end"/>
      </w:r>
      <w:bookmarkEnd w:id="2392"/>
      <w:bookmarkEnd w:id="2396"/>
      <w:r w:rsidR="00030D6F" w:rsidRPr="004D3B47">
        <w:t xml:space="preserve"> - Trends in three-year coverage by ethnicity (women screened in the previous three years, as a percentage of the hysterectomy-adjusted female population)</w:t>
      </w:r>
      <w:bookmarkEnd w:id="2393"/>
      <w:bookmarkEnd w:id="2394"/>
      <w:bookmarkEnd w:id="2395"/>
      <w:bookmarkEnd w:id="2397"/>
      <w:bookmarkEnd w:id="2398"/>
      <w:bookmarkEnd w:id="2399"/>
    </w:p>
    <w:tbl>
      <w:tblPr>
        <w:tblW w:w="9162" w:type="dxa"/>
        <w:tblInd w:w="103" w:type="dxa"/>
        <w:tblLayout w:type="fixed"/>
        <w:tblLook w:val="04A0" w:firstRow="1" w:lastRow="0" w:firstColumn="1" w:lastColumn="0" w:noHBand="0" w:noVBand="1"/>
      </w:tblPr>
      <w:tblGrid>
        <w:gridCol w:w="2274"/>
        <w:gridCol w:w="1722"/>
        <w:gridCol w:w="1722"/>
        <w:gridCol w:w="1687"/>
        <w:gridCol w:w="1757"/>
      </w:tblGrid>
      <w:tr w:rsidR="00463282" w:rsidRPr="004D3B47" w14:paraId="2AB4FF88" w14:textId="77777777" w:rsidTr="00576432">
        <w:trPr>
          <w:trHeight w:val="300"/>
        </w:trPr>
        <w:tc>
          <w:tcPr>
            <w:tcW w:w="2274" w:type="dxa"/>
            <w:tcBorders>
              <w:top w:val="single" w:sz="4" w:space="0" w:color="auto"/>
              <w:left w:val="single" w:sz="4" w:space="0" w:color="auto"/>
              <w:bottom w:val="single" w:sz="4" w:space="0" w:color="auto"/>
              <w:right w:val="nil"/>
            </w:tcBorders>
            <w:shd w:val="clear" w:color="000000" w:fill="D8D8D8"/>
            <w:noWrap/>
            <w:vAlign w:val="bottom"/>
          </w:tcPr>
          <w:p w14:paraId="3EA4DC76" w14:textId="77777777" w:rsidR="00463282" w:rsidRPr="004D3B47" w:rsidRDefault="00463282" w:rsidP="00463282">
            <w:pPr>
              <w:keepNext/>
              <w:ind w:right="544"/>
              <w:jc w:val="both"/>
              <w:rPr>
                <w:rFonts w:eastAsia="Times New Roman"/>
                <w:b/>
                <w:bCs/>
                <w:szCs w:val="23"/>
                <w:lang w:eastAsia="en-AU"/>
              </w:rPr>
            </w:pPr>
            <w:r w:rsidRPr="004D3B47">
              <w:rPr>
                <w:rFonts w:eastAsia="Times New Roman"/>
                <w:b/>
                <w:bCs/>
                <w:szCs w:val="23"/>
                <w:lang w:eastAsia="en-AU"/>
              </w:rPr>
              <w:t>Ethnicity</w:t>
            </w:r>
          </w:p>
        </w:tc>
        <w:tc>
          <w:tcPr>
            <w:tcW w:w="1722" w:type="dxa"/>
            <w:tcBorders>
              <w:top w:val="single" w:sz="4" w:space="0" w:color="auto"/>
              <w:left w:val="nil"/>
              <w:bottom w:val="single" w:sz="4" w:space="0" w:color="auto"/>
              <w:right w:val="nil"/>
            </w:tcBorders>
            <w:shd w:val="clear" w:color="000000" w:fill="D8D8D8"/>
          </w:tcPr>
          <w:p w14:paraId="55AA6F3C" w14:textId="43D92B2E" w:rsidR="00463282" w:rsidRPr="00463282" w:rsidRDefault="00463282" w:rsidP="00463282">
            <w:pPr>
              <w:keepNext/>
              <w:rPr>
                <w:b/>
                <w:bCs/>
                <w:szCs w:val="23"/>
              </w:rPr>
            </w:pPr>
            <w:r w:rsidRPr="00463282">
              <w:rPr>
                <w:b/>
                <w:bCs/>
              </w:rPr>
              <w:t>To 31 Dec 2017</w:t>
            </w:r>
          </w:p>
        </w:tc>
        <w:tc>
          <w:tcPr>
            <w:tcW w:w="1722" w:type="dxa"/>
            <w:tcBorders>
              <w:top w:val="single" w:sz="4" w:space="0" w:color="auto"/>
              <w:left w:val="nil"/>
              <w:bottom w:val="single" w:sz="4" w:space="0" w:color="auto"/>
              <w:right w:val="nil"/>
            </w:tcBorders>
            <w:shd w:val="clear" w:color="000000" w:fill="D8D8D8"/>
          </w:tcPr>
          <w:p w14:paraId="067A3EDF" w14:textId="0CE3B17F" w:rsidR="00463282" w:rsidRPr="00463282" w:rsidRDefault="00463282" w:rsidP="00463282">
            <w:pPr>
              <w:keepNext/>
              <w:rPr>
                <w:b/>
                <w:bCs/>
                <w:szCs w:val="23"/>
              </w:rPr>
            </w:pPr>
            <w:r w:rsidRPr="00463282">
              <w:rPr>
                <w:b/>
                <w:bCs/>
              </w:rPr>
              <w:t>To 30 Jun 2018</w:t>
            </w:r>
          </w:p>
        </w:tc>
        <w:tc>
          <w:tcPr>
            <w:tcW w:w="1687" w:type="dxa"/>
            <w:tcBorders>
              <w:top w:val="single" w:sz="4" w:space="0" w:color="auto"/>
              <w:left w:val="nil"/>
              <w:bottom w:val="single" w:sz="4" w:space="0" w:color="auto"/>
            </w:tcBorders>
            <w:shd w:val="clear" w:color="000000" w:fill="D8D8D8"/>
          </w:tcPr>
          <w:p w14:paraId="1ACA9DF9" w14:textId="7278C55C" w:rsidR="00463282" w:rsidRPr="00463282" w:rsidRDefault="00463282" w:rsidP="00463282">
            <w:pPr>
              <w:keepNext/>
              <w:rPr>
                <w:b/>
                <w:bCs/>
                <w:szCs w:val="23"/>
              </w:rPr>
            </w:pPr>
            <w:r w:rsidRPr="00463282">
              <w:rPr>
                <w:b/>
                <w:bCs/>
              </w:rPr>
              <w:t>To 31 Dec 2018</w:t>
            </w:r>
          </w:p>
        </w:tc>
        <w:tc>
          <w:tcPr>
            <w:tcW w:w="1757" w:type="dxa"/>
            <w:tcBorders>
              <w:top w:val="single" w:sz="4" w:space="0" w:color="auto"/>
              <w:bottom w:val="single" w:sz="4" w:space="0" w:color="auto"/>
              <w:right w:val="single" w:sz="4" w:space="0" w:color="auto"/>
            </w:tcBorders>
            <w:shd w:val="clear" w:color="000000" w:fill="D8D8D8"/>
          </w:tcPr>
          <w:p w14:paraId="6A1B0C55" w14:textId="7224C770" w:rsidR="00463282" w:rsidRPr="00463282" w:rsidRDefault="00463282" w:rsidP="00463282">
            <w:pPr>
              <w:keepNext/>
              <w:rPr>
                <w:b/>
                <w:bCs/>
                <w:szCs w:val="23"/>
              </w:rPr>
            </w:pPr>
            <w:r w:rsidRPr="00463282">
              <w:rPr>
                <w:b/>
                <w:bCs/>
              </w:rPr>
              <w:t>To 30 Jun 2019</w:t>
            </w:r>
          </w:p>
        </w:tc>
      </w:tr>
      <w:tr w:rsidR="00463282" w:rsidRPr="004D3B47" w14:paraId="4D2E565E" w14:textId="77777777" w:rsidTr="00FA26DD">
        <w:trPr>
          <w:trHeight w:val="255"/>
        </w:trPr>
        <w:tc>
          <w:tcPr>
            <w:tcW w:w="2274" w:type="dxa"/>
            <w:tcBorders>
              <w:top w:val="single" w:sz="4" w:space="0" w:color="auto"/>
              <w:left w:val="single" w:sz="4" w:space="0" w:color="auto"/>
              <w:bottom w:val="nil"/>
              <w:right w:val="nil"/>
            </w:tcBorders>
            <w:shd w:val="clear" w:color="auto" w:fill="auto"/>
            <w:noWrap/>
          </w:tcPr>
          <w:p w14:paraId="7CBBD866" w14:textId="77777777" w:rsidR="00463282" w:rsidRPr="004D3B47" w:rsidRDefault="00463282" w:rsidP="00463282">
            <w:pPr>
              <w:keepNext/>
              <w:rPr>
                <w:szCs w:val="23"/>
              </w:rPr>
            </w:pPr>
            <w:r w:rsidRPr="004D3B47">
              <w:rPr>
                <w:szCs w:val="23"/>
              </w:rPr>
              <w:t>Māori</w:t>
            </w:r>
          </w:p>
        </w:tc>
        <w:tc>
          <w:tcPr>
            <w:tcW w:w="1722" w:type="dxa"/>
            <w:tcBorders>
              <w:top w:val="single" w:sz="4" w:space="0" w:color="auto"/>
              <w:left w:val="nil"/>
              <w:bottom w:val="nil"/>
              <w:right w:val="nil"/>
            </w:tcBorders>
          </w:tcPr>
          <w:p w14:paraId="4D69B2A5" w14:textId="3DE8F60E" w:rsidR="00463282" w:rsidRPr="004D3B47" w:rsidRDefault="00463282" w:rsidP="00463282">
            <w:pPr>
              <w:jc w:val="right"/>
              <w:rPr>
                <w:szCs w:val="23"/>
              </w:rPr>
            </w:pPr>
            <w:r w:rsidRPr="003A46BC">
              <w:t>62.0%</w:t>
            </w:r>
          </w:p>
        </w:tc>
        <w:tc>
          <w:tcPr>
            <w:tcW w:w="1722" w:type="dxa"/>
            <w:tcBorders>
              <w:top w:val="single" w:sz="4" w:space="0" w:color="auto"/>
              <w:left w:val="nil"/>
              <w:bottom w:val="nil"/>
              <w:right w:val="nil"/>
            </w:tcBorders>
          </w:tcPr>
          <w:p w14:paraId="6AF74BDD" w14:textId="4D13EE9F" w:rsidR="00463282" w:rsidRPr="004D3B47" w:rsidRDefault="00463282" w:rsidP="00463282">
            <w:pPr>
              <w:jc w:val="right"/>
              <w:rPr>
                <w:szCs w:val="23"/>
              </w:rPr>
            </w:pPr>
            <w:r w:rsidRPr="003A46BC">
              <w:t>61.8%</w:t>
            </w:r>
          </w:p>
        </w:tc>
        <w:tc>
          <w:tcPr>
            <w:tcW w:w="1687" w:type="dxa"/>
            <w:tcBorders>
              <w:top w:val="single" w:sz="4" w:space="0" w:color="auto"/>
              <w:left w:val="nil"/>
              <w:bottom w:val="nil"/>
            </w:tcBorders>
          </w:tcPr>
          <w:p w14:paraId="2C265B04" w14:textId="351F0C86" w:rsidR="00463282" w:rsidRPr="004D3B47" w:rsidRDefault="00463282" w:rsidP="00463282">
            <w:pPr>
              <w:jc w:val="right"/>
              <w:rPr>
                <w:szCs w:val="23"/>
              </w:rPr>
            </w:pPr>
            <w:r w:rsidRPr="003A46BC">
              <w:t>62.1%</w:t>
            </w:r>
          </w:p>
        </w:tc>
        <w:tc>
          <w:tcPr>
            <w:tcW w:w="1757" w:type="dxa"/>
            <w:tcBorders>
              <w:top w:val="single" w:sz="4" w:space="0" w:color="auto"/>
              <w:bottom w:val="nil"/>
              <w:right w:val="single" w:sz="4" w:space="0" w:color="auto"/>
            </w:tcBorders>
          </w:tcPr>
          <w:p w14:paraId="567E7A80" w14:textId="6FCFB4AA" w:rsidR="00463282" w:rsidRPr="004D3B47" w:rsidRDefault="00463282" w:rsidP="00463282">
            <w:pPr>
              <w:jc w:val="right"/>
              <w:rPr>
                <w:szCs w:val="23"/>
              </w:rPr>
            </w:pPr>
            <w:r w:rsidRPr="003A46BC">
              <w:t>61.6%</w:t>
            </w:r>
          </w:p>
        </w:tc>
      </w:tr>
      <w:tr w:rsidR="00463282" w:rsidRPr="004D3B47" w14:paraId="14EE2C73" w14:textId="77777777" w:rsidTr="00FA26DD">
        <w:trPr>
          <w:trHeight w:val="255"/>
        </w:trPr>
        <w:tc>
          <w:tcPr>
            <w:tcW w:w="2274" w:type="dxa"/>
            <w:tcBorders>
              <w:top w:val="nil"/>
              <w:left w:val="single" w:sz="4" w:space="0" w:color="auto"/>
              <w:bottom w:val="nil"/>
              <w:right w:val="nil"/>
            </w:tcBorders>
            <w:shd w:val="clear" w:color="auto" w:fill="auto"/>
            <w:noWrap/>
          </w:tcPr>
          <w:p w14:paraId="05B43423" w14:textId="77777777" w:rsidR="00463282" w:rsidRPr="004D3B47" w:rsidRDefault="00463282" w:rsidP="00463282">
            <w:pPr>
              <w:keepNext/>
              <w:rPr>
                <w:szCs w:val="23"/>
              </w:rPr>
            </w:pPr>
            <w:r w:rsidRPr="004D3B47">
              <w:rPr>
                <w:szCs w:val="23"/>
              </w:rPr>
              <w:t>Pacific</w:t>
            </w:r>
          </w:p>
        </w:tc>
        <w:tc>
          <w:tcPr>
            <w:tcW w:w="1722" w:type="dxa"/>
            <w:tcBorders>
              <w:top w:val="nil"/>
              <w:left w:val="nil"/>
              <w:bottom w:val="nil"/>
              <w:right w:val="nil"/>
            </w:tcBorders>
          </w:tcPr>
          <w:p w14:paraId="6D40C9FA" w14:textId="1BA9F42A" w:rsidR="00463282" w:rsidRPr="004D3B47" w:rsidRDefault="00463282" w:rsidP="00463282">
            <w:pPr>
              <w:jc w:val="right"/>
              <w:rPr>
                <w:szCs w:val="23"/>
              </w:rPr>
            </w:pPr>
            <w:r w:rsidRPr="003A46BC">
              <w:t>73.4%</w:t>
            </w:r>
          </w:p>
        </w:tc>
        <w:tc>
          <w:tcPr>
            <w:tcW w:w="1722" w:type="dxa"/>
            <w:tcBorders>
              <w:top w:val="nil"/>
              <w:left w:val="nil"/>
              <w:bottom w:val="nil"/>
              <w:right w:val="nil"/>
            </w:tcBorders>
          </w:tcPr>
          <w:p w14:paraId="69915C8D" w14:textId="010CEFD3" w:rsidR="00463282" w:rsidRPr="004D3B47" w:rsidRDefault="00463282" w:rsidP="00463282">
            <w:pPr>
              <w:jc w:val="right"/>
              <w:rPr>
                <w:szCs w:val="23"/>
              </w:rPr>
            </w:pPr>
            <w:r w:rsidRPr="003A46BC">
              <w:t>68.6%</w:t>
            </w:r>
          </w:p>
        </w:tc>
        <w:tc>
          <w:tcPr>
            <w:tcW w:w="1687" w:type="dxa"/>
            <w:tcBorders>
              <w:top w:val="nil"/>
              <w:left w:val="nil"/>
              <w:bottom w:val="nil"/>
            </w:tcBorders>
          </w:tcPr>
          <w:p w14:paraId="08987A3F" w14:textId="4037060C" w:rsidR="00463282" w:rsidRPr="004D3B47" w:rsidRDefault="00463282" w:rsidP="00463282">
            <w:pPr>
              <w:jc w:val="right"/>
              <w:rPr>
                <w:szCs w:val="23"/>
              </w:rPr>
            </w:pPr>
            <w:r w:rsidRPr="003A46BC">
              <w:t>67.3%</w:t>
            </w:r>
          </w:p>
        </w:tc>
        <w:tc>
          <w:tcPr>
            <w:tcW w:w="1757" w:type="dxa"/>
            <w:tcBorders>
              <w:top w:val="nil"/>
              <w:bottom w:val="nil"/>
              <w:right w:val="single" w:sz="4" w:space="0" w:color="auto"/>
            </w:tcBorders>
          </w:tcPr>
          <w:p w14:paraId="5C968160" w14:textId="2186F05F" w:rsidR="00463282" w:rsidRPr="004D3B47" w:rsidRDefault="00463282" w:rsidP="00463282">
            <w:pPr>
              <w:jc w:val="right"/>
              <w:rPr>
                <w:szCs w:val="23"/>
              </w:rPr>
            </w:pPr>
            <w:r w:rsidRPr="003A46BC">
              <w:t>65.1%</w:t>
            </w:r>
          </w:p>
        </w:tc>
      </w:tr>
      <w:tr w:rsidR="00463282" w:rsidRPr="004D3B47" w14:paraId="1006ADF3" w14:textId="77777777" w:rsidTr="00FA26DD">
        <w:trPr>
          <w:trHeight w:val="255"/>
        </w:trPr>
        <w:tc>
          <w:tcPr>
            <w:tcW w:w="2274" w:type="dxa"/>
            <w:tcBorders>
              <w:top w:val="nil"/>
              <w:left w:val="single" w:sz="4" w:space="0" w:color="auto"/>
              <w:bottom w:val="nil"/>
              <w:right w:val="nil"/>
            </w:tcBorders>
            <w:shd w:val="clear" w:color="auto" w:fill="auto"/>
            <w:noWrap/>
          </w:tcPr>
          <w:p w14:paraId="102BF2D3" w14:textId="77777777" w:rsidR="00463282" w:rsidRPr="004D3B47" w:rsidRDefault="00463282" w:rsidP="00463282">
            <w:pPr>
              <w:keepNext/>
              <w:rPr>
                <w:szCs w:val="23"/>
              </w:rPr>
            </w:pPr>
            <w:r w:rsidRPr="004D3B47">
              <w:rPr>
                <w:szCs w:val="23"/>
              </w:rPr>
              <w:t>Asian</w:t>
            </w:r>
          </w:p>
        </w:tc>
        <w:tc>
          <w:tcPr>
            <w:tcW w:w="1722" w:type="dxa"/>
            <w:tcBorders>
              <w:top w:val="nil"/>
              <w:left w:val="nil"/>
              <w:bottom w:val="nil"/>
              <w:right w:val="nil"/>
            </w:tcBorders>
          </w:tcPr>
          <w:p w14:paraId="010F413A" w14:textId="7A550801" w:rsidR="00463282" w:rsidRPr="004D3B47" w:rsidRDefault="00463282" w:rsidP="00463282">
            <w:pPr>
              <w:jc w:val="right"/>
              <w:rPr>
                <w:szCs w:val="23"/>
              </w:rPr>
            </w:pPr>
            <w:r w:rsidRPr="003A46BC">
              <w:t>63.4%</w:t>
            </w:r>
          </w:p>
        </w:tc>
        <w:tc>
          <w:tcPr>
            <w:tcW w:w="1722" w:type="dxa"/>
            <w:tcBorders>
              <w:top w:val="nil"/>
              <w:left w:val="nil"/>
              <w:bottom w:val="nil"/>
              <w:right w:val="nil"/>
            </w:tcBorders>
          </w:tcPr>
          <w:p w14:paraId="414606DE" w14:textId="2C3EB92F" w:rsidR="00463282" w:rsidRPr="004D3B47" w:rsidRDefault="00463282" w:rsidP="00463282">
            <w:pPr>
              <w:jc w:val="right"/>
              <w:rPr>
                <w:szCs w:val="23"/>
              </w:rPr>
            </w:pPr>
            <w:r w:rsidRPr="003A46BC">
              <w:t>59.1%</w:t>
            </w:r>
          </w:p>
        </w:tc>
        <w:tc>
          <w:tcPr>
            <w:tcW w:w="1687" w:type="dxa"/>
            <w:tcBorders>
              <w:top w:val="nil"/>
              <w:left w:val="nil"/>
              <w:bottom w:val="nil"/>
            </w:tcBorders>
          </w:tcPr>
          <w:p w14:paraId="3682405A" w14:textId="788612A2" w:rsidR="00463282" w:rsidRPr="004D3B47" w:rsidRDefault="00463282" w:rsidP="00463282">
            <w:pPr>
              <w:jc w:val="right"/>
              <w:rPr>
                <w:szCs w:val="23"/>
              </w:rPr>
            </w:pPr>
            <w:r w:rsidRPr="003A46BC">
              <w:t>59.9%</w:t>
            </w:r>
          </w:p>
        </w:tc>
        <w:tc>
          <w:tcPr>
            <w:tcW w:w="1757" w:type="dxa"/>
            <w:tcBorders>
              <w:top w:val="nil"/>
              <w:bottom w:val="nil"/>
              <w:right w:val="single" w:sz="4" w:space="0" w:color="auto"/>
            </w:tcBorders>
          </w:tcPr>
          <w:p w14:paraId="3DEB897F" w14:textId="098CA507" w:rsidR="00463282" w:rsidRPr="004D3B47" w:rsidRDefault="00463282" w:rsidP="00463282">
            <w:pPr>
              <w:jc w:val="right"/>
              <w:rPr>
                <w:szCs w:val="23"/>
              </w:rPr>
            </w:pPr>
            <w:r w:rsidRPr="003A46BC">
              <w:t>59.8%</w:t>
            </w:r>
          </w:p>
        </w:tc>
      </w:tr>
      <w:tr w:rsidR="00463282" w:rsidRPr="004D3B47" w14:paraId="5928E56E" w14:textId="77777777" w:rsidTr="00FA26DD">
        <w:trPr>
          <w:trHeight w:val="255"/>
        </w:trPr>
        <w:tc>
          <w:tcPr>
            <w:tcW w:w="2274" w:type="dxa"/>
            <w:tcBorders>
              <w:top w:val="nil"/>
              <w:left w:val="single" w:sz="4" w:space="0" w:color="auto"/>
              <w:bottom w:val="nil"/>
              <w:right w:val="nil"/>
            </w:tcBorders>
            <w:shd w:val="clear" w:color="auto" w:fill="auto"/>
            <w:noWrap/>
          </w:tcPr>
          <w:p w14:paraId="6B4BEA76" w14:textId="77777777" w:rsidR="00463282" w:rsidRPr="004D3B47" w:rsidRDefault="00463282" w:rsidP="00463282">
            <w:pPr>
              <w:keepNext/>
              <w:rPr>
                <w:szCs w:val="23"/>
              </w:rPr>
            </w:pPr>
            <w:r w:rsidRPr="004D3B47">
              <w:rPr>
                <w:szCs w:val="23"/>
              </w:rPr>
              <w:t>European/ Other</w:t>
            </w:r>
          </w:p>
        </w:tc>
        <w:tc>
          <w:tcPr>
            <w:tcW w:w="1722" w:type="dxa"/>
            <w:tcBorders>
              <w:top w:val="nil"/>
              <w:left w:val="nil"/>
              <w:bottom w:val="nil"/>
              <w:right w:val="nil"/>
            </w:tcBorders>
          </w:tcPr>
          <w:p w14:paraId="5A6EB0FE" w14:textId="6A85B614" w:rsidR="00463282" w:rsidRPr="004D3B47" w:rsidRDefault="00463282" w:rsidP="00463282">
            <w:pPr>
              <w:jc w:val="right"/>
              <w:rPr>
                <w:szCs w:val="23"/>
              </w:rPr>
            </w:pPr>
            <w:r w:rsidRPr="003A46BC">
              <w:t>80.4%</w:t>
            </w:r>
          </w:p>
        </w:tc>
        <w:tc>
          <w:tcPr>
            <w:tcW w:w="1722" w:type="dxa"/>
            <w:tcBorders>
              <w:top w:val="nil"/>
              <w:left w:val="nil"/>
              <w:bottom w:val="nil"/>
              <w:right w:val="nil"/>
            </w:tcBorders>
          </w:tcPr>
          <w:p w14:paraId="6388F17D" w14:textId="742DD5BF" w:rsidR="00463282" w:rsidRPr="004D3B47" w:rsidRDefault="00463282" w:rsidP="00463282">
            <w:pPr>
              <w:jc w:val="right"/>
              <w:rPr>
                <w:szCs w:val="23"/>
              </w:rPr>
            </w:pPr>
            <w:r w:rsidRPr="003A46BC">
              <w:t>78.0%</w:t>
            </w:r>
          </w:p>
        </w:tc>
        <w:tc>
          <w:tcPr>
            <w:tcW w:w="1687" w:type="dxa"/>
            <w:tcBorders>
              <w:top w:val="nil"/>
              <w:left w:val="nil"/>
              <w:bottom w:val="nil"/>
            </w:tcBorders>
          </w:tcPr>
          <w:p w14:paraId="17A533DC" w14:textId="1D8FCFD5" w:rsidR="00463282" w:rsidRPr="004D3B47" w:rsidRDefault="00463282" w:rsidP="00463282">
            <w:pPr>
              <w:jc w:val="right"/>
              <w:rPr>
                <w:szCs w:val="23"/>
              </w:rPr>
            </w:pPr>
            <w:r w:rsidRPr="003A46BC">
              <w:t>77.9%</w:t>
            </w:r>
          </w:p>
        </w:tc>
        <w:tc>
          <w:tcPr>
            <w:tcW w:w="1757" w:type="dxa"/>
            <w:tcBorders>
              <w:top w:val="nil"/>
              <w:bottom w:val="nil"/>
              <w:right w:val="single" w:sz="4" w:space="0" w:color="auto"/>
            </w:tcBorders>
          </w:tcPr>
          <w:p w14:paraId="37C34488" w14:textId="6F25D29D" w:rsidR="00463282" w:rsidRPr="004D3B47" w:rsidRDefault="00463282" w:rsidP="00463282">
            <w:pPr>
              <w:jc w:val="right"/>
              <w:rPr>
                <w:szCs w:val="23"/>
              </w:rPr>
            </w:pPr>
            <w:r w:rsidRPr="003A46BC">
              <w:t>77.2%</w:t>
            </w:r>
          </w:p>
        </w:tc>
      </w:tr>
      <w:tr w:rsidR="00463282" w:rsidRPr="004D3B47" w14:paraId="2752413E" w14:textId="77777777" w:rsidTr="00FA26DD">
        <w:trPr>
          <w:trHeight w:val="255"/>
        </w:trPr>
        <w:tc>
          <w:tcPr>
            <w:tcW w:w="2274" w:type="dxa"/>
            <w:tcBorders>
              <w:top w:val="nil"/>
              <w:left w:val="single" w:sz="4" w:space="0" w:color="auto"/>
              <w:bottom w:val="single" w:sz="4" w:space="0" w:color="auto"/>
              <w:right w:val="nil"/>
            </w:tcBorders>
            <w:shd w:val="clear" w:color="auto" w:fill="auto"/>
            <w:noWrap/>
            <w:vAlign w:val="bottom"/>
          </w:tcPr>
          <w:p w14:paraId="10F68681" w14:textId="77777777" w:rsidR="00463282" w:rsidRPr="004D3B47" w:rsidRDefault="00463282" w:rsidP="00463282">
            <w:pPr>
              <w:keepNext/>
              <w:ind w:right="33"/>
              <w:rPr>
                <w:rFonts w:eastAsia="Times New Roman"/>
                <w:b/>
                <w:szCs w:val="23"/>
                <w:lang w:eastAsia="en-AU"/>
              </w:rPr>
            </w:pPr>
            <w:r w:rsidRPr="004D3B47">
              <w:rPr>
                <w:rFonts w:eastAsia="Times New Roman"/>
                <w:b/>
                <w:szCs w:val="23"/>
                <w:lang w:eastAsia="en-AU"/>
              </w:rPr>
              <w:t>Total</w:t>
            </w:r>
          </w:p>
        </w:tc>
        <w:tc>
          <w:tcPr>
            <w:tcW w:w="1722" w:type="dxa"/>
            <w:tcBorders>
              <w:top w:val="nil"/>
              <w:left w:val="nil"/>
              <w:bottom w:val="single" w:sz="4" w:space="0" w:color="auto"/>
              <w:right w:val="nil"/>
            </w:tcBorders>
          </w:tcPr>
          <w:p w14:paraId="5C92B8A9" w14:textId="3E9D2B76" w:rsidR="00463282" w:rsidRPr="00463282" w:rsidRDefault="00463282" w:rsidP="00463282">
            <w:pPr>
              <w:jc w:val="right"/>
              <w:rPr>
                <w:b/>
                <w:bCs/>
                <w:szCs w:val="23"/>
              </w:rPr>
            </w:pPr>
            <w:r w:rsidRPr="00463282">
              <w:rPr>
                <w:b/>
                <w:bCs/>
              </w:rPr>
              <w:t>74.8%</w:t>
            </w:r>
          </w:p>
        </w:tc>
        <w:tc>
          <w:tcPr>
            <w:tcW w:w="1722" w:type="dxa"/>
            <w:tcBorders>
              <w:top w:val="nil"/>
              <w:left w:val="nil"/>
              <w:bottom w:val="single" w:sz="4" w:space="0" w:color="auto"/>
              <w:right w:val="nil"/>
            </w:tcBorders>
          </w:tcPr>
          <w:p w14:paraId="03C31546" w14:textId="446FBE1B" w:rsidR="00463282" w:rsidRPr="00463282" w:rsidRDefault="00463282" w:rsidP="00463282">
            <w:pPr>
              <w:jc w:val="right"/>
              <w:rPr>
                <w:b/>
                <w:bCs/>
                <w:iCs/>
                <w:szCs w:val="23"/>
              </w:rPr>
            </w:pPr>
            <w:r w:rsidRPr="00463282">
              <w:rPr>
                <w:b/>
                <w:bCs/>
              </w:rPr>
              <w:t>72.1%</w:t>
            </w:r>
          </w:p>
        </w:tc>
        <w:tc>
          <w:tcPr>
            <w:tcW w:w="1687" w:type="dxa"/>
            <w:tcBorders>
              <w:top w:val="nil"/>
              <w:left w:val="nil"/>
              <w:bottom w:val="single" w:sz="4" w:space="0" w:color="auto"/>
            </w:tcBorders>
          </w:tcPr>
          <w:p w14:paraId="6E13C4CA" w14:textId="717F577F" w:rsidR="00463282" w:rsidRPr="00463282" w:rsidRDefault="00463282" w:rsidP="00463282">
            <w:pPr>
              <w:jc w:val="right"/>
              <w:rPr>
                <w:b/>
                <w:bCs/>
                <w:szCs w:val="23"/>
              </w:rPr>
            </w:pPr>
            <w:r w:rsidRPr="00463282">
              <w:rPr>
                <w:b/>
                <w:bCs/>
              </w:rPr>
              <w:t>72.1%</w:t>
            </w:r>
          </w:p>
        </w:tc>
        <w:tc>
          <w:tcPr>
            <w:tcW w:w="1757" w:type="dxa"/>
            <w:tcBorders>
              <w:top w:val="nil"/>
              <w:bottom w:val="single" w:sz="4" w:space="0" w:color="auto"/>
              <w:right w:val="single" w:sz="4" w:space="0" w:color="auto"/>
            </w:tcBorders>
          </w:tcPr>
          <w:p w14:paraId="07717997" w14:textId="3F233DF0" w:rsidR="00463282" w:rsidRPr="00463282" w:rsidRDefault="00463282" w:rsidP="00463282">
            <w:pPr>
              <w:jc w:val="right"/>
              <w:rPr>
                <w:b/>
                <w:bCs/>
                <w:iCs/>
                <w:szCs w:val="23"/>
              </w:rPr>
            </w:pPr>
            <w:r w:rsidRPr="00463282">
              <w:rPr>
                <w:b/>
                <w:bCs/>
              </w:rPr>
              <w:t>71.4%</w:t>
            </w:r>
          </w:p>
        </w:tc>
      </w:tr>
    </w:tbl>
    <w:p w14:paraId="1B39E96F" w14:textId="5CB77310" w:rsidR="00546D36" w:rsidRPr="004D3B47" w:rsidRDefault="003B4151" w:rsidP="00650EE2">
      <w:pPr>
        <w:ind w:right="544"/>
        <w:jc w:val="both"/>
        <w:sectPr w:rsidR="00546D36" w:rsidRPr="004D3B47" w:rsidSect="00650EE2">
          <w:footerReference w:type="default" r:id="rId151"/>
          <w:pgSz w:w="11907" w:h="16839" w:code="9"/>
          <w:pgMar w:top="1440" w:right="1418" w:bottom="1440" w:left="1440" w:header="709" w:footer="567" w:gutter="0"/>
          <w:cols w:space="708"/>
          <w:docGrid w:linePitch="360"/>
        </w:sectPr>
      </w:pPr>
      <w:r w:rsidRPr="004D3B47">
        <w:rPr>
          <w:i/>
          <w:sz w:val="20"/>
        </w:rPr>
        <w:t xml:space="preserve">Note: </w:t>
      </w:r>
      <w:r w:rsidR="00030D6F" w:rsidRPr="004D3B47">
        <w:rPr>
          <w:i/>
          <w:sz w:val="20"/>
        </w:rPr>
        <w:t>Coverage calculated using population projection at the date shown based on 2013 Census data.</w:t>
      </w:r>
      <w:bookmarkStart w:id="2400" w:name="_Toc276457779"/>
      <w:bookmarkStart w:id="2401" w:name="_Toc471467039"/>
      <w:bookmarkStart w:id="2402" w:name="_Toc475630232"/>
      <w:bookmarkStart w:id="2403" w:name="_Toc482704709"/>
      <w:bookmarkStart w:id="2404" w:name="_Toc509928467"/>
      <w:r w:rsidRPr="004D3B47">
        <w:rPr>
          <w:i/>
          <w:sz w:val="20"/>
        </w:rPr>
        <w:t xml:space="preserve"> </w:t>
      </w:r>
      <w:r w:rsidR="00042D1D" w:rsidRPr="00DC5721">
        <w:rPr>
          <w:i/>
          <w:iCs/>
          <w:sz w:val="20"/>
          <w:szCs w:val="20"/>
        </w:rPr>
        <w:t>Updated hysterectomy estimates and population projections were used to calculate coverage for 31 December 2017</w:t>
      </w:r>
      <w:r w:rsidR="00042D1D">
        <w:rPr>
          <w:i/>
          <w:iCs/>
          <w:sz w:val="20"/>
          <w:szCs w:val="20"/>
        </w:rPr>
        <w:t xml:space="preserve">, </w:t>
      </w:r>
      <w:r w:rsidR="00042D1D" w:rsidRPr="00DC5721">
        <w:rPr>
          <w:i/>
          <w:iCs/>
          <w:sz w:val="20"/>
          <w:szCs w:val="20"/>
        </w:rPr>
        <w:t>30 June 2018</w:t>
      </w:r>
      <w:r w:rsidR="00042D1D">
        <w:rPr>
          <w:i/>
          <w:iCs/>
          <w:sz w:val="20"/>
          <w:szCs w:val="20"/>
        </w:rPr>
        <w:t>, 31 December 2018 and 30 June 2019</w:t>
      </w:r>
      <w:r w:rsidR="00042D1D" w:rsidRPr="00DC5721">
        <w:rPr>
          <w:i/>
          <w:iCs/>
          <w:sz w:val="20"/>
          <w:szCs w:val="20"/>
        </w:rPr>
        <w:t xml:space="preserve"> (2017 update 2013 Census</w:t>
      </w:r>
      <w:r w:rsidR="00042D1D">
        <w:rPr>
          <w:i/>
          <w:iCs/>
          <w:sz w:val="20"/>
          <w:szCs w:val="20"/>
        </w:rPr>
        <w:t xml:space="preserve">, </w:t>
      </w:r>
      <w:r w:rsidR="00042D1D" w:rsidRPr="00DC5721">
        <w:rPr>
          <w:i/>
          <w:iCs/>
          <w:sz w:val="20"/>
          <w:szCs w:val="20"/>
        </w:rPr>
        <w:t>2018 update 2013 Census</w:t>
      </w:r>
      <w:r w:rsidR="00042D1D">
        <w:rPr>
          <w:i/>
          <w:iCs/>
          <w:sz w:val="20"/>
          <w:szCs w:val="20"/>
        </w:rPr>
        <w:t xml:space="preserve"> and 2019 update 2013 Census</w:t>
      </w:r>
      <w:r w:rsidR="00042D1D" w:rsidRPr="00DC5721">
        <w:rPr>
          <w:i/>
          <w:iCs/>
          <w:sz w:val="20"/>
          <w:szCs w:val="20"/>
        </w:rPr>
        <w:t xml:space="preserve">, respectively). </w:t>
      </w:r>
      <w:bookmarkStart w:id="2405" w:name="_Toc2170056"/>
    </w:p>
    <w:p w14:paraId="17BD0AFD" w14:textId="77777777" w:rsidR="00030D6F" w:rsidRPr="004D3B47" w:rsidRDefault="00030D6F" w:rsidP="00030D6F">
      <w:pPr>
        <w:pStyle w:val="Heading2"/>
        <w:ind w:right="544"/>
        <w:jc w:val="both"/>
      </w:pPr>
      <w:bookmarkStart w:id="2406" w:name="_Toc528676070"/>
      <w:bookmarkStart w:id="2407" w:name="_Toc76740845"/>
      <w:r w:rsidRPr="004D3B47">
        <w:rPr>
          <w:lang w:eastAsia="en-AU"/>
        </w:rPr>
        <w:t>Indicator 2 – First screening events</w:t>
      </w:r>
      <w:bookmarkEnd w:id="2400"/>
      <w:bookmarkEnd w:id="2401"/>
      <w:bookmarkEnd w:id="2402"/>
      <w:bookmarkEnd w:id="2403"/>
      <w:bookmarkEnd w:id="2404"/>
      <w:bookmarkEnd w:id="2405"/>
      <w:bookmarkEnd w:id="2406"/>
      <w:bookmarkEnd w:id="2407"/>
      <w:r w:rsidRPr="004D3B47">
        <w:t xml:space="preserve"> </w:t>
      </w:r>
    </w:p>
    <w:p w14:paraId="4A5B4036" w14:textId="77777777" w:rsidR="00030D6F" w:rsidRPr="004D3B47" w:rsidRDefault="00030D6F" w:rsidP="00030D6F"/>
    <w:p w14:paraId="29BB2937" w14:textId="7EA781BE" w:rsidR="00030D6F" w:rsidRPr="004D3B47" w:rsidRDefault="008E7879" w:rsidP="00DD6944">
      <w:pPr>
        <w:pStyle w:val="Caption"/>
        <w:keepNext/>
        <w:spacing w:after="80"/>
        <w:ind w:right="544"/>
        <w:jc w:val="both"/>
      </w:pPr>
      <w:bookmarkStart w:id="2408" w:name="_Ref277688274"/>
      <w:bookmarkStart w:id="2409" w:name="_Toc304970084"/>
      <w:bookmarkStart w:id="2410" w:name="_Toc469398323"/>
      <w:bookmarkStart w:id="2411" w:name="_Toc5627650"/>
      <w:bookmarkStart w:id="2412" w:name="_Toc12875598"/>
      <w:bookmarkStart w:id="2413" w:name="_Toc528676204"/>
      <w:bookmarkStart w:id="2414" w:name="_Toc509928527"/>
      <w:bookmarkStart w:id="2415" w:name="_Toc475605556"/>
      <w:bookmarkStart w:id="2416" w:name="_Toc486941086"/>
      <w:bookmarkStart w:id="2417" w:name="_Toc68606715"/>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40</w:t>
      </w:r>
      <w:r w:rsidR="00905C1A" w:rsidRPr="004D3B47">
        <w:rPr>
          <w:noProof/>
        </w:rPr>
        <w:fldChar w:fldCharType="end"/>
      </w:r>
      <w:bookmarkEnd w:id="2408"/>
      <w:r w:rsidR="00030D6F" w:rsidRPr="004D3B47">
        <w:t xml:space="preserve"> - Age distribution of first screening events for period </w:t>
      </w:r>
      <w:bookmarkEnd w:id="2409"/>
      <w:bookmarkEnd w:id="2410"/>
      <w:bookmarkEnd w:id="2411"/>
      <w:sdt>
        <w:sdtPr>
          <w:alias w:val="Title"/>
          <w:tag w:val=""/>
          <w:id w:val="1520817278"/>
          <w:placeholder>
            <w:docPart w:val="EDD0BF3CF4AF4B8CA48164ADB1426767"/>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bookmarkEnd w:id="2412"/>
      <w:bookmarkEnd w:id="2413"/>
      <w:bookmarkEnd w:id="2414"/>
      <w:bookmarkEnd w:id="2415"/>
      <w:bookmarkEnd w:id="2416"/>
      <w:bookmarkEnd w:id="2417"/>
    </w:p>
    <w:tbl>
      <w:tblPr>
        <w:tblW w:w="5809" w:type="dxa"/>
        <w:tblInd w:w="93" w:type="dxa"/>
        <w:tblLook w:val="04A0" w:firstRow="1" w:lastRow="0" w:firstColumn="1" w:lastColumn="0" w:noHBand="0" w:noVBand="1"/>
      </w:tblPr>
      <w:tblGrid>
        <w:gridCol w:w="1149"/>
        <w:gridCol w:w="1480"/>
        <w:gridCol w:w="3180"/>
      </w:tblGrid>
      <w:tr w:rsidR="004D3B47" w:rsidRPr="004D3B47" w14:paraId="0B1137A2" w14:textId="77777777" w:rsidTr="007B251D">
        <w:trPr>
          <w:trHeight w:val="570"/>
        </w:trPr>
        <w:tc>
          <w:tcPr>
            <w:tcW w:w="1149"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hideMark/>
          </w:tcPr>
          <w:p w14:paraId="0C28F568" w14:textId="77777777" w:rsidR="00030D6F" w:rsidRPr="004D3B47" w:rsidRDefault="00030D6F" w:rsidP="00576432">
            <w:pPr>
              <w:rPr>
                <w:rFonts w:asciiTheme="minorHAnsi" w:hAnsiTheme="minorHAnsi" w:cs="Arial"/>
                <w:b/>
                <w:bCs/>
                <w:szCs w:val="23"/>
              </w:rPr>
            </w:pPr>
            <w:r w:rsidRPr="004D3B47">
              <w:rPr>
                <w:rFonts w:asciiTheme="minorHAnsi" w:hAnsiTheme="minorHAnsi" w:cs="Arial"/>
                <w:b/>
                <w:bCs/>
                <w:szCs w:val="23"/>
              </w:rPr>
              <w:t>Age</w:t>
            </w:r>
          </w:p>
        </w:tc>
        <w:tc>
          <w:tcPr>
            <w:tcW w:w="1480" w:type="dxa"/>
            <w:vMerge w:val="restart"/>
            <w:tcBorders>
              <w:top w:val="single" w:sz="4" w:space="0" w:color="auto"/>
              <w:left w:val="nil"/>
              <w:bottom w:val="single" w:sz="4" w:space="0" w:color="000000"/>
              <w:right w:val="nil"/>
            </w:tcBorders>
            <w:shd w:val="clear" w:color="auto" w:fill="D9D9D9" w:themeFill="background1" w:themeFillShade="D9"/>
            <w:hideMark/>
          </w:tcPr>
          <w:p w14:paraId="1A5B42C4" w14:textId="77777777" w:rsidR="00030D6F" w:rsidRPr="004D3B47" w:rsidRDefault="00030D6F" w:rsidP="00576432">
            <w:pPr>
              <w:jc w:val="center"/>
              <w:rPr>
                <w:rFonts w:asciiTheme="minorHAnsi" w:hAnsiTheme="minorHAnsi" w:cs="Arial"/>
                <w:b/>
                <w:bCs/>
                <w:szCs w:val="23"/>
              </w:rPr>
            </w:pPr>
            <w:r w:rsidRPr="004D3B47">
              <w:rPr>
                <w:rFonts w:asciiTheme="minorHAnsi" w:hAnsiTheme="minorHAnsi" w:cs="Arial"/>
                <w:b/>
                <w:bCs/>
                <w:szCs w:val="23"/>
              </w:rPr>
              <w:t>Women with first events</w:t>
            </w:r>
          </w:p>
        </w:tc>
        <w:tc>
          <w:tcPr>
            <w:tcW w:w="3180" w:type="dxa"/>
            <w:vMerge w:val="restart"/>
            <w:tcBorders>
              <w:top w:val="single" w:sz="4" w:space="0" w:color="auto"/>
              <w:left w:val="nil"/>
              <w:bottom w:val="single" w:sz="4" w:space="0" w:color="000000"/>
              <w:right w:val="single" w:sz="4" w:space="0" w:color="auto"/>
            </w:tcBorders>
            <w:shd w:val="clear" w:color="auto" w:fill="D9D9D9" w:themeFill="background1" w:themeFillShade="D9"/>
            <w:vAlign w:val="bottom"/>
            <w:hideMark/>
          </w:tcPr>
          <w:p w14:paraId="3A1D2495" w14:textId="77777777" w:rsidR="00030D6F" w:rsidRPr="004D3B47" w:rsidRDefault="00030D6F" w:rsidP="00576432">
            <w:pPr>
              <w:jc w:val="cente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 of first events (ages 20-69 yrs) which occurred in that age group</w:t>
            </w:r>
          </w:p>
        </w:tc>
      </w:tr>
      <w:tr w:rsidR="004D3B47" w:rsidRPr="004D3B47" w14:paraId="0341D940" w14:textId="77777777" w:rsidTr="007B251D">
        <w:trPr>
          <w:trHeight w:val="295"/>
        </w:trPr>
        <w:tc>
          <w:tcPr>
            <w:tcW w:w="1149"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2E8FEA9D" w14:textId="77777777" w:rsidR="00030D6F" w:rsidRPr="004D3B47" w:rsidRDefault="00030D6F" w:rsidP="00576432">
            <w:pPr>
              <w:rPr>
                <w:rFonts w:asciiTheme="minorHAnsi" w:eastAsia="Times New Roman" w:hAnsiTheme="minorHAnsi" w:cs="Arial"/>
                <w:b/>
                <w:bCs/>
                <w:szCs w:val="23"/>
                <w:lang w:eastAsia="en-AU"/>
              </w:rPr>
            </w:pPr>
          </w:p>
        </w:tc>
        <w:tc>
          <w:tcPr>
            <w:tcW w:w="1480" w:type="dxa"/>
            <w:vMerge/>
            <w:tcBorders>
              <w:top w:val="single" w:sz="4" w:space="0" w:color="auto"/>
              <w:left w:val="nil"/>
              <w:bottom w:val="single" w:sz="4" w:space="0" w:color="000000"/>
              <w:right w:val="nil"/>
            </w:tcBorders>
            <w:shd w:val="clear" w:color="auto" w:fill="D9D9D9" w:themeFill="background1" w:themeFillShade="D9"/>
            <w:vAlign w:val="center"/>
            <w:hideMark/>
          </w:tcPr>
          <w:p w14:paraId="62285BAE" w14:textId="77777777" w:rsidR="00030D6F" w:rsidRPr="004D3B47" w:rsidRDefault="00030D6F" w:rsidP="00576432">
            <w:pPr>
              <w:rPr>
                <w:rFonts w:asciiTheme="minorHAnsi" w:eastAsia="Times New Roman" w:hAnsiTheme="minorHAnsi" w:cs="Arial"/>
                <w:b/>
                <w:bCs/>
                <w:szCs w:val="23"/>
                <w:lang w:eastAsia="en-AU"/>
              </w:rPr>
            </w:pPr>
          </w:p>
        </w:tc>
        <w:tc>
          <w:tcPr>
            <w:tcW w:w="3180" w:type="dxa"/>
            <w:vMerge/>
            <w:tcBorders>
              <w:top w:val="single" w:sz="4" w:space="0" w:color="auto"/>
              <w:left w:val="nil"/>
              <w:bottom w:val="single" w:sz="4" w:space="0" w:color="000000"/>
              <w:right w:val="single" w:sz="4" w:space="0" w:color="auto"/>
            </w:tcBorders>
            <w:shd w:val="clear" w:color="auto" w:fill="D9D9D9" w:themeFill="background1" w:themeFillShade="D9"/>
            <w:vAlign w:val="center"/>
            <w:hideMark/>
          </w:tcPr>
          <w:p w14:paraId="41520976" w14:textId="77777777" w:rsidR="00030D6F" w:rsidRPr="004D3B47" w:rsidRDefault="00030D6F" w:rsidP="00576432">
            <w:pPr>
              <w:rPr>
                <w:rFonts w:asciiTheme="minorHAnsi" w:eastAsia="Times New Roman" w:hAnsiTheme="minorHAnsi" w:cs="Arial"/>
                <w:b/>
                <w:bCs/>
                <w:szCs w:val="23"/>
                <w:lang w:eastAsia="en-AU"/>
              </w:rPr>
            </w:pPr>
          </w:p>
        </w:tc>
      </w:tr>
      <w:tr w:rsidR="004D3B47" w:rsidRPr="004D3B47" w14:paraId="4C251997" w14:textId="77777777" w:rsidTr="00FE3AF1">
        <w:trPr>
          <w:trHeight w:val="285"/>
        </w:trPr>
        <w:tc>
          <w:tcPr>
            <w:tcW w:w="1149" w:type="dxa"/>
            <w:tcBorders>
              <w:top w:val="nil"/>
              <w:left w:val="single" w:sz="4" w:space="0" w:color="auto"/>
              <w:bottom w:val="nil"/>
              <w:right w:val="nil"/>
            </w:tcBorders>
            <w:shd w:val="clear" w:color="auto" w:fill="auto"/>
            <w:noWrap/>
            <w:vAlign w:val="bottom"/>
            <w:hideMark/>
          </w:tcPr>
          <w:p w14:paraId="10381683" w14:textId="77777777" w:rsidR="00DE22C9" w:rsidRPr="004D3B47" w:rsidRDefault="00DE22C9" w:rsidP="00DE22C9">
            <w:pPr>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20-24</w:t>
            </w:r>
          </w:p>
        </w:tc>
        <w:tc>
          <w:tcPr>
            <w:tcW w:w="1480" w:type="dxa"/>
            <w:tcBorders>
              <w:top w:val="nil"/>
              <w:left w:val="nil"/>
              <w:bottom w:val="nil"/>
              <w:right w:val="nil"/>
            </w:tcBorders>
            <w:shd w:val="clear" w:color="auto" w:fill="auto"/>
            <w:noWrap/>
          </w:tcPr>
          <w:p w14:paraId="52C46427" w14:textId="4EEE4E52" w:rsidR="00DE22C9" w:rsidRPr="004D3B47" w:rsidRDefault="00DE22C9" w:rsidP="00DE22C9">
            <w:pPr>
              <w:jc w:val="right"/>
              <w:rPr>
                <w:rFonts w:asciiTheme="minorHAnsi" w:hAnsiTheme="minorHAnsi" w:cs="Arial"/>
                <w:szCs w:val="23"/>
              </w:rPr>
            </w:pPr>
            <w:r w:rsidRPr="004D3B47">
              <w:t xml:space="preserve"> 9,886 </w:t>
            </w:r>
          </w:p>
        </w:tc>
        <w:tc>
          <w:tcPr>
            <w:tcW w:w="3180" w:type="dxa"/>
            <w:tcBorders>
              <w:top w:val="nil"/>
              <w:left w:val="nil"/>
              <w:bottom w:val="nil"/>
              <w:right w:val="single" w:sz="4" w:space="0" w:color="auto"/>
            </w:tcBorders>
            <w:shd w:val="clear" w:color="auto" w:fill="auto"/>
            <w:noWrap/>
          </w:tcPr>
          <w:p w14:paraId="5342FE5D" w14:textId="494985BD" w:rsidR="00DE22C9" w:rsidRPr="004D3B47" w:rsidRDefault="00DE22C9" w:rsidP="00DE22C9">
            <w:pPr>
              <w:jc w:val="right"/>
              <w:rPr>
                <w:rFonts w:asciiTheme="minorHAnsi" w:hAnsiTheme="minorHAnsi" w:cs="Arial"/>
                <w:szCs w:val="23"/>
              </w:rPr>
            </w:pPr>
            <w:r w:rsidRPr="004D3B47">
              <w:t xml:space="preserve"> 42.3 </w:t>
            </w:r>
          </w:p>
        </w:tc>
      </w:tr>
      <w:tr w:rsidR="004D3B47" w:rsidRPr="004D3B47" w14:paraId="696F5466" w14:textId="77777777" w:rsidTr="00FE3AF1">
        <w:trPr>
          <w:trHeight w:val="285"/>
        </w:trPr>
        <w:tc>
          <w:tcPr>
            <w:tcW w:w="1149" w:type="dxa"/>
            <w:tcBorders>
              <w:top w:val="nil"/>
              <w:left w:val="single" w:sz="4" w:space="0" w:color="auto"/>
              <w:bottom w:val="nil"/>
              <w:right w:val="nil"/>
            </w:tcBorders>
            <w:shd w:val="clear" w:color="auto" w:fill="auto"/>
            <w:noWrap/>
            <w:vAlign w:val="bottom"/>
            <w:hideMark/>
          </w:tcPr>
          <w:p w14:paraId="46538D99" w14:textId="77777777" w:rsidR="00DE22C9" w:rsidRPr="004D3B47" w:rsidRDefault="00DE22C9" w:rsidP="00DE22C9">
            <w:pPr>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25-29</w:t>
            </w:r>
          </w:p>
        </w:tc>
        <w:tc>
          <w:tcPr>
            <w:tcW w:w="1480" w:type="dxa"/>
            <w:tcBorders>
              <w:top w:val="nil"/>
              <w:left w:val="nil"/>
              <w:bottom w:val="nil"/>
              <w:right w:val="nil"/>
            </w:tcBorders>
            <w:shd w:val="clear" w:color="auto" w:fill="auto"/>
            <w:noWrap/>
          </w:tcPr>
          <w:p w14:paraId="0E6BF4F6" w14:textId="216AD5FA" w:rsidR="00DE22C9" w:rsidRPr="004D3B47" w:rsidRDefault="00DE22C9" w:rsidP="00DE22C9">
            <w:pPr>
              <w:jc w:val="right"/>
              <w:rPr>
                <w:rFonts w:asciiTheme="minorHAnsi" w:hAnsiTheme="minorHAnsi" w:cs="Arial"/>
                <w:szCs w:val="23"/>
              </w:rPr>
            </w:pPr>
            <w:r w:rsidRPr="004D3B47">
              <w:t xml:space="preserve"> 4,580 </w:t>
            </w:r>
          </w:p>
        </w:tc>
        <w:tc>
          <w:tcPr>
            <w:tcW w:w="3180" w:type="dxa"/>
            <w:tcBorders>
              <w:top w:val="nil"/>
              <w:left w:val="nil"/>
              <w:bottom w:val="nil"/>
              <w:right w:val="single" w:sz="4" w:space="0" w:color="auto"/>
            </w:tcBorders>
            <w:shd w:val="clear" w:color="auto" w:fill="auto"/>
            <w:noWrap/>
          </w:tcPr>
          <w:p w14:paraId="5EA134B1" w14:textId="7944AB06" w:rsidR="00DE22C9" w:rsidRPr="004D3B47" w:rsidRDefault="00DE22C9" w:rsidP="00DE22C9">
            <w:pPr>
              <w:jc w:val="right"/>
              <w:rPr>
                <w:rFonts w:asciiTheme="minorHAnsi" w:hAnsiTheme="minorHAnsi" w:cs="Arial"/>
                <w:szCs w:val="23"/>
              </w:rPr>
            </w:pPr>
            <w:r w:rsidRPr="004D3B47">
              <w:t xml:space="preserve"> 19.6 </w:t>
            </w:r>
          </w:p>
        </w:tc>
      </w:tr>
      <w:tr w:rsidR="004D3B47" w:rsidRPr="004D3B47" w14:paraId="0D71BAE8" w14:textId="77777777" w:rsidTr="00FE3AF1">
        <w:trPr>
          <w:trHeight w:val="285"/>
        </w:trPr>
        <w:tc>
          <w:tcPr>
            <w:tcW w:w="1149" w:type="dxa"/>
            <w:tcBorders>
              <w:top w:val="nil"/>
              <w:left w:val="single" w:sz="4" w:space="0" w:color="auto"/>
              <w:bottom w:val="nil"/>
              <w:right w:val="nil"/>
            </w:tcBorders>
            <w:shd w:val="clear" w:color="auto" w:fill="auto"/>
            <w:noWrap/>
            <w:vAlign w:val="bottom"/>
            <w:hideMark/>
          </w:tcPr>
          <w:p w14:paraId="6F05AEAF" w14:textId="77777777" w:rsidR="00DE22C9" w:rsidRPr="004D3B47" w:rsidRDefault="00DE22C9" w:rsidP="00DE22C9">
            <w:pPr>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30-34</w:t>
            </w:r>
          </w:p>
        </w:tc>
        <w:tc>
          <w:tcPr>
            <w:tcW w:w="1480" w:type="dxa"/>
            <w:tcBorders>
              <w:top w:val="nil"/>
              <w:left w:val="nil"/>
              <w:bottom w:val="nil"/>
              <w:right w:val="nil"/>
            </w:tcBorders>
            <w:shd w:val="clear" w:color="auto" w:fill="auto"/>
            <w:noWrap/>
          </w:tcPr>
          <w:p w14:paraId="480B636A" w14:textId="7BDA44C4" w:rsidR="00DE22C9" w:rsidRPr="004D3B47" w:rsidRDefault="00DE22C9" w:rsidP="00DE22C9">
            <w:pPr>
              <w:jc w:val="right"/>
              <w:rPr>
                <w:rFonts w:asciiTheme="minorHAnsi" w:hAnsiTheme="minorHAnsi" w:cs="Arial"/>
                <w:szCs w:val="23"/>
              </w:rPr>
            </w:pPr>
            <w:r w:rsidRPr="004D3B47">
              <w:t xml:space="preserve"> 3,542 </w:t>
            </w:r>
          </w:p>
        </w:tc>
        <w:tc>
          <w:tcPr>
            <w:tcW w:w="3180" w:type="dxa"/>
            <w:tcBorders>
              <w:top w:val="nil"/>
              <w:left w:val="nil"/>
              <w:bottom w:val="nil"/>
              <w:right w:val="single" w:sz="4" w:space="0" w:color="auto"/>
            </w:tcBorders>
            <w:shd w:val="clear" w:color="auto" w:fill="auto"/>
            <w:noWrap/>
          </w:tcPr>
          <w:p w14:paraId="77F1AC73" w14:textId="7F8CFA73" w:rsidR="00DE22C9" w:rsidRPr="004D3B47" w:rsidRDefault="00DE22C9" w:rsidP="00DE22C9">
            <w:pPr>
              <w:jc w:val="right"/>
              <w:rPr>
                <w:rFonts w:asciiTheme="minorHAnsi" w:hAnsiTheme="minorHAnsi" w:cs="Arial"/>
                <w:szCs w:val="23"/>
              </w:rPr>
            </w:pPr>
            <w:r w:rsidRPr="004D3B47">
              <w:t xml:space="preserve"> 15.2 </w:t>
            </w:r>
          </w:p>
        </w:tc>
      </w:tr>
      <w:tr w:rsidR="004D3B47" w:rsidRPr="004D3B47" w14:paraId="692AEF69" w14:textId="77777777" w:rsidTr="00FE3AF1">
        <w:trPr>
          <w:trHeight w:val="285"/>
        </w:trPr>
        <w:tc>
          <w:tcPr>
            <w:tcW w:w="1149" w:type="dxa"/>
            <w:tcBorders>
              <w:top w:val="nil"/>
              <w:left w:val="single" w:sz="4" w:space="0" w:color="auto"/>
              <w:bottom w:val="nil"/>
              <w:right w:val="nil"/>
            </w:tcBorders>
            <w:shd w:val="clear" w:color="auto" w:fill="auto"/>
            <w:noWrap/>
            <w:vAlign w:val="bottom"/>
            <w:hideMark/>
          </w:tcPr>
          <w:p w14:paraId="5F1C04F6" w14:textId="77777777" w:rsidR="00DE22C9" w:rsidRPr="004D3B47" w:rsidRDefault="00DE22C9" w:rsidP="00DE22C9">
            <w:pPr>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35-39</w:t>
            </w:r>
          </w:p>
        </w:tc>
        <w:tc>
          <w:tcPr>
            <w:tcW w:w="1480" w:type="dxa"/>
            <w:tcBorders>
              <w:top w:val="nil"/>
              <w:left w:val="nil"/>
              <w:bottom w:val="nil"/>
              <w:right w:val="nil"/>
            </w:tcBorders>
            <w:shd w:val="clear" w:color="auto" w:fill="auto"/>
            <w:noWrap/>
          </w:tcPr>
          <w:p w14:paraId="50F7316D" w14:textId="5E7119AB" w:rsidR="00DE22C9" w:rsidRPr="004D3B47" w:rsidRDefault="00DE22C9" w:rsidP="00DE22C9">
            <w:pPr>
              <w:jc w:val="right"/>
              <w:rPr>
                <w:rFonts w:asciiTheme="minorHAnsi" w:hAnsiTheme="minorHAnsi" w:cs="Arial"/>
                <w:szCs w:val="23"/>
              </w:rPr>
            </w:pPr>
            <w:r w:rsidRPr="004D3B47">
              <w:t xml:space="preserve"> 2,084 </w:t>
            </w:r>
          </w:p>
        </w:tc>
        <w:tc>
          <w:tcPr>
            <w:tcW w:w="3180" w:type="dxa"/>
            <w:tcBorders>
              <w:top w:val="nil"/>
              <w:left w:val="nil"/>
              <w:bottom w:val="nil"/>
              <w:right w:val="single" w:sz="4" w:space="0" w:color="auto"/>
            </w:tcBorders>
            <w:shd w:val="clear" w:color="auto" w:fill="auto"/>
            <w:noWrap/>
          </w:tcPr>
          <w:p w14:paraId="362FF731" w14:textId="33F293C2" w:rsidR="00DE22C9" w:rsidRPr="004D3B47" w:rsidRDefault="00DE22C9" w:rsidP="00DE22C9">
            <w:pPr>
              <w:jc w:val="right"/>
              <w:rPr>
                <w:rFonts w:asciiTheme="minorHAnsi" w:hAnsiTheme="minorHAnsi" w:cs="Arial"/>
                <w:szCs w:val="23"/>
              </w:rPr>
            </w:pPr>
            <w:r w:rsidRPr="004D3B47">
              <w:t xml:space="preserve"> 8.9 </w:t>
            </w:r>
          </w:p>
        </w:tc>
      </w:tr>
      <w:tr w:rsidR="004D3B47" w:rsidRPr="004D3B47" w14:paraId="7D549D3D" w14:textId="77777777" w:rsidTr="00FE3AF1">
        <w:trPr>
          <w:trHeight w:val="285"/>
        </w:trPr>
        <w:tc>
          <w:tcPr>
            <w:tcW w:w="1149" w:type="dxa"/>
            <w:tcBorders>
              <w:top w:val="nil"/>
              <w:left w:val="single" w:sz="4" w:space="0" w:color="auto"/>
              <w:bottom w:val="nil"/>
              <w:right w:val="nil"/>
            </w:tcBorders>
            <w:shd w:val="clear" w:color="auto" w:fill="auto"/>
            <w:noWrap/>
            <w:vAlign w:val="bottom"/>
            <w:hideMark/>
          </w:tcPr>
          <w:p w14:paraId="2F2F7C77" w14:textId="77777777" w:rsidR="00DE22C9" w:rsidRPr="004D3B47" w:rsidRDefault="00DE22C9" w:rsidP="00DE22C9">
            <w:pPr>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40-44</w:t>
            </w:r>
          </w:p>
        </w:tc>
        <w:tc>
          <w:tcPr>
            <w:tcW w:w="1480" w:type="dxa"/>
            <w:tcBorders>
              <w:top w:val="nil"/>
              <w:left w:val="nil"/>
              <w:bottom w:val="nil"/>
              <w:right w:val="nil"/>
            </w:tcBorders>
            <w:shd w:val="clear" w:color="auto" w:fill="auto"/>
            <w:noWrap/>
          </w:tcPr>
          <w:p w14:paraId="4BC6BB98" w14:textId="3BF6E306" w:rsidR="00DE22C9" w:rsidRPr="004D3B47" w:rsidRDefault="00DE22C9" w:rsidP="00DE22C9">
            <w:pPr>
              <w:jc w:val="right"/>
              <w:rPr>
                <w:rFonts w:asciiTheme="minorHAnsi" w:hAnsiTheme="minorHAnsi" w:cs="Arial"/>
                <w:szCs w:val="23"/>
              </w:rPr>
            </w:pPr>
            <w:r w:rsidRPr="004D3B47">
              <w:t xml:space="preserve"> 1,147 </w:t>
            </w:r>
          </w:p>
        </w:tc>
        <w:tc>
          <w:tcPr>
            <w:tcW w:w="3180" w:type="dxa"/>
            <w:tcBorders>
              <w:top w:val="nil"/>
              <w:left w:val="nil"/>
              <w:bottom w:val="nil"/>
              <w:right w:val="single" w:sz="4" w:space="0" w:color="auto"/>
            </w:tcBorders>
            <w:shd w:val="clear" w:color="auto" w:fill="auto"/>
            <w:noWrap/>
          </w:tcPr>
          <w:p w14:paraId="2217924F" w14:textId="09704376" w:rsidR="00DE22C9" w:rsidRPr="004D3B47" w:rsidRDefault="00DE22C9" w:rsidP="00DE22C9">
            <w:pPr>
              <w:jc w:val="right"/>
              <w:rPr>
                <w:rFonts w:asciiTheme="minorHAnsi" w:hAnsiTheme="minorHAnsi" w:cs="Arial"/>
                <w:szCs w:val="23"/>
              </w:rPr>
            </w:pPr>
            <w:r w:rsidRPr="004D3B47">
              <w:t xml:space="preserve"> 4.9 </w:t>
            </w:r>
          </w:p>
        </w:tc>
      </w:tr>
      <w:tr w:rsidR="004D3B47" w:rsidRPr="004D3B47" w14:paraId="5E6B97F9" w14:textId="77777777" w:rsidTr="00FE3AF1">
        <w:trPr>
          <w:trHeight w:val="285"/>
        </w:trPr>
        <w:tc>
          <w:tcPr>
            <w:tcW w:w="1149" w:type="dxa"/>
            <w:tcBorders>
              <w:top w:val="nil"/>
              <w:left w:val="single" w:sz="4" w:space="0" w:color="auto"/>
              <w:bottom w:val="nil"/>
              <w:right w:val="nil"/>
            </w:tcBorders>
            <w:shd w:val="clear" w:color="auto" w:fill="auto"/>
            <w:noWrap/>
            <w:vAlign w:val="bottom"/>
            <w:hideMark/>
          </w:tcPr>
          <w:p w14:paraId="3221245F" w14:textId="77777777" w:rsidR="00DE22C9" w:rsidRPr="004D3B47" w:rsidRDefault="00DE22C9" w:rsidP="00DE22C9">
            <w:pPr>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45-49</w:t>
            </w:r>
          </w:p>
        </w:tc>
        <w:tc>
          <w:tcPr>
            <w:tcW w:w="1480" w:type="dxa"/>
            <w:tcBorders>
              <w:top w:val="nil"/>
              <w:left w:val="nil"/>
              <w:bottom w:val="nil"/>
              <w:right w:val="nil"/>
            </w:tcBorders>
            <w:shd w:val="clear" w:color="auto" w:fill="auto"/>
            <w:noWrap/>
          </w:tcPr>
          <w:p w14:paraId="3C7D2A0D" w14:textId="32D8B705" w:rsidR="00DE22C9" w:rsidRPr="004D3B47" w:rsidRDefault="00DE22C9" w:rsidP="00DE22C9">
            <w:pPr>
              <w:jc w:val="right"/>
              <w:rPr>
                <w:rFonts w:asciiTheme="minorHAnsi" w:hAnsiTheme="minorHAnsi" w:cs="Arial"/>
                <w:szCs w:val="23"/>
              </w:rPr>
            </w:pPr>
            <w:r w:rsidRPr="004D3B47">
              <w:t xml:space="preserve"> 757 </w:t>
            </w:r>
          </w:p>
        </w:tc>
        <w:tc>
          <w:tcPr>
            <w:tcW w:w="3180" w:type="dxa"/>
            <w:tcBorders>
              <w:top w:val="nil"/>
              <w:left w:val="nil"/>
              <w:bottom w:val="nil"/>
              <w:right w:val="single" w:sz="4" w:space="0" w:color="auto"/>
            </w:tcBorders>
            <w:shd w:val="clear" w:color="auto" w:fill="auto"/>
            <w:noWrap/>
          </w:tcPr>
          <w:p w14:paraId="28C310E3" w14:textId="3EF21AA6" w:rsidR="00DE22C9" w:rsidRPr="004D3B47" w:rsidRDefault="00DE22C9" w:rsidP="00DE22C9">
            <w:pPr>
              <w:jc w:val="right"/>
              <w:rPr>
                <w:rFonts w:asciiTheme="minorHAnsi" w:hAnsiTheme="minorHAnsi" w:cs="Arial"/>
                <w:szCs w:val="23"/>
              </w:rPr>
            </w:pPr>
            <w:r w:rsidRPr="004D3B47">
              <w:t xml:space="preserve"> 3.2 </w:t>
            </w:r>
          </w:p>
        </w:tc>
      </w:tr>
      <w:tr w:rsidR="004D3B47" w:rsidRPr="004D3B47" w14:paraId="12E44A6B" w14:textId="77777777" w:rsidTr="00FE3AF1">
        <w:trPr>
          <w:trHeight w:val="285"/>
        </w:trPr>
        <w:tc>
          <w:tcPr>
            <w:tcW w:w="1149" w:type="dxa"/>
            <w:tcBorders>
              <w:top w:val="nil"/>
              <w:left w:val="single" w:sz="4" w:space="0" w:color="auto"/>
              <w:bottom w:val="nil"/>
              <w:right w:val="nil"/>
            </w:tcBorders>
            <w:shd w:val="clear" w:color="auto" w:fill="auto"/>
            <w:noWrap/>
            <w:vAlign w:val="bottom"/>
            <w:hideMark/>
          </w:tcPr>
          <w:p w14:paraId="60B21E8C" w14:textId="77777777" w:rsidR="00DE22C9" w:rsidRPr="004D3B47" w:rsidRDefault="00DE22C9" w:rsidP="00DE22C9">
            <w:pPr>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50-54</w:t>
            </w:r>
          </w:p>
        </w:tc>
        <w:tc>
          <w:tcPr>
            <w:tcW w:w="1480" w:type="dxa"/>
            <w:tcBorders>
              <w:top w:val="nil"/>
              <w:left w:val="nil"/>
              <w:bottom w:val="nil"/>
              <w:right w:val="nil"/>
            </w:tcBorders>
            <w:shd w:val="clear" w:color="auto" w:fill="auto"/>
            <w:noWrap/>
          </w:tcPr>
          <w:p w14:paraId="2C4ABAB3" w14:textId="68F5385B" w:rsidR="00DE22C9" w:rsidRPr="004D3B47" w:rsidRDefault="00DE22C9" w:rsidP="00DE22C9">
            <w:pPr>
              <w:jc w:val="right"/>
              <w:rPr>
                <w:rFonts w:asciiTheme="minorHAnsi" w:hAnsiTheme="minorHAnsi" w:cs="Arial"/>
                <w:szCs w:val="23"/>
              </w:rPr>
            </w:pPr>
            <w:r w:rsidRPr="004D3B47">
              <w:t xml:space="preserve"> 432 </w:t>
            </w:r>
          </w:p>
        </w:tc>
        <w:tc>
          <w:tcPr>
            <w:tcW w:w="3180" w:type="dxa"/>
            <w:tcBorders>
              <w:top w:val="nil"/>
              <w:left w:val="nil"/>
              <w:bottom w:val="nil"/>
              <w:right w:val="single" w:sz="4" w:space="0" w:color="auto"/>
            </w:tcBorders>
            <w:shd w:val="clear" w:color="auto" w:fill="auto"/>
            <w:noWrap/>
          </w:tcPr>
          <w:p w14:paraId="49E936B3" w14:textId="227FE409" w:rsidR="00DE22C9" w:rsidRPr="004D3B47" w:rsidRDefault="00DE22C9" w:rsidP="00DE22C9">
            <w:pPr>
              <w:jc w:val="right"/>
              <w:rPr>
                <w:rFonts w:asciiTheme="minorHAnsi" w:hAnsiTheme="minorHAnsi" w:cs="Arial"/>
                <w:szCs w:val="23"/>
              </w:rPr>
            </w:pPr>
            <w:r w:rsidRPr="004D3B47">
              <w:t xml:space="preserve"> 1.8 </w:t>
            </w:r>
          </w:p>
        </w:tc>
      </w:tr>
      <w:tr w:rsidR="004D3B47" w:rsidRPr="004D3B47" w14:paraId="59CFB3BA" w14:textId="77777777" w:rsidTr="00FE3AF1">
        <w:trPr>
          <w:trHeight w:val="285"/>
        </w:trPr>
        <w:tc>
          <w:tcPr>
            <w:tcW w:w="1149" w:type="dxa"/>
            <w:tcBorders>
              <w:top w:val="nil"/>
              <w:left w:val="single" w:sz="4" w:space="0" w:color="auto"/>
              <w:bottom w:val="nil"/>
              <w:right w:val="nil"/>
            </w:tcBorders>
            <w:shd w:val="clear" w:color="auto" w:fill="auto"/>
            <w:noWrap/>
            <w:vAlign w:val="bottom"/>
            <w:hideMark/>
          </w:tcPr>
          <w:p w14:paraId="5B07B918" w14:textId="77777777" w:rsidR="00DE22C9" w:rsidRPr="004D3B47" w:rsidRDefault="00DE22C9" w:rsidP="00DE22C9">
            <w:pPr>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55-59</w:t>
            </w:r>
          </w:p>
        </w:tc>
        <w:tc>
          <w:tcPr>
            <w:tcW w:w="1480" w:type="dxa"/>
            <w:tcBorders>
              <w:top w:val="nil"/>
              <w:left w:val="nil"/>
              <w:bottom w:val="nil"/>
              <w:right w:val="nil"/>
            </w:tcBorders>
            <w:shd w:val="clear" w:color="auto" w:fill="auto"/>
            <w:noWrap/>
          </w:tcPr>
          <w:p w14:paraId="5254BFD5" w14:textId="1F5BF31B" w:rsidR="00DE22C9" w:rsidRPr="004D3B47" w:rsidRDefault="00DE22C9" w:rsidP="00DE22C9">
            <w:pPr>
              <w:jc w:val="right"/>
              <w:rPr>
                <w:rFonts w:asciiTheme="minorHAnsi" w:hAnsiTheme="minorHAnsi" w:cs="Arial"/>
                <w:szCs w:val="23"/>
              </w:rPr>
            </w:pPr>
            <w:r w:rsidRPr="004D3B47">
              <w:t xml:space="preserve"> 347 </w:t>
            </w:r>
          </w:p>
        </w:tc>
        <w:tc>
          <w:tcPr>
            <w:tcW w:w="3180" w:type="dxa"/>
            <w:tcBorders>
              <w:top w:val="nil"/>
              <w:left w:val="nil"/>
              <w:bottom w:val="nil"/>
              <w:right w:val="single" w:sz="4" w:space="0" w:color="auto"/>
            </w:tcBorders>
            <w:shd w:val="clear" w:color="auto" w:fill="auto"/>
            <w:noWrap/>
          </w:tcPr>
          <w:p w14:paraId="185040B9" w14:textId="258A1160" w:rsidR="00DE22C9" w:rsidRPr="004D3B47" w:rsidRDefault="00DE22C9" w:rsidP="00DE22C9">
            <w:pPr>
              <w:jc w:val="right"/>
              <w:rPr>
                <w:rFonts w:asciiTheme="minorHAnsi" w:hAnsiTheme="minorHAnsi" w:cs="Arial"/>
                <w:szCs w:val="23"/>
              </w:rPr>
            </w:pPr>
            <w:r w:rsidRPr="004D3B47">
              <w:t xml:space="preserve"> 1.5 </w:t>
            </w:r>
          </w:p>
        </w:tc>
      </w:tr>
      <w:tr w:rsidR="004D3B47" w:rsidRPr="004D3B47" w14:paraId="45C9C768" w14:textId="77777777" w:rsidTr="00FE3AF1">
        <w:trPr>
          <w:trHeight w:val="285"/>
        </w:trPr>
        <w:tc>
          <w:tcPr>
            <w:tcW w:w="1149" w:type="dxa"/>
            <w:tcBorders>
              <w:top w:val="nil"/>
              <w:left w:val="single" w:sz="4" w:space="0" w:color="auto"/>
              <w:bottom w:val="nil"/>
              <w:right w:val="nil"/>
            </w:tcBorders>
            <w:shd w:val="clear" w:color="auto" w:fill="auto"/>
            <w:noWrap/>
            <w:vAlign w:val="bottom"/>
            <w:hideMark/>
          </w:tcPr>
          <w:p w14:paraId="102EBB18" w14:textId="77777777" w:rsidR="00DE22C9" w:rsidRPr="004D3B47" w:rsidRDefault="00DE22C9" w:rsidP="00DE22C9">
            <w:pPr>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60-64</w:t>
            </w:r>
          </w:p>
        </w:tc>
        <w:tc>
          <w:tcPr>
            <w:tcW w:w="1480" w:type="dxa"/>
            <w:tcBorders>
              <w:top w:val="nil"/>
              <w:left w:val="nil"/>
              <w:bottom w:val="nil"/>
              <w:right w:val="nil"/>
            </w:tcBorders>
            <w:shd w:val="clear" w:color="auto" w:fill="auto"/>
            <w:noWrap/>
          </w:tcPr>
          <w:p w14:paraId="6BCC36FF" w14:textId="3CC95D0D" w:rsidR="00DE22C9" w:rsidRPr="004D3B47" w:rsidRDefault="00DE22C9" w:rsidP="00DE22C9">
            <w:pPr>
              <w:jc w:val="right"/>
              <w:rPr>
                <w:rFonts w:asciiTheme="minorHAnsi" w:hAnsiTheme="minorHAnsi" w:cs="Arial"/>
                <w:szCs w:val="23"/>
              </w:rPr>
            </w:pPr>
            <w:r w:rsidRPr="004D3B47">
              <w:t xml:space="preserve"> 360 </w:t>
            </w:r>
          </w:p>
        </w:tc>
        <w:tc>
          <w:tcPr>
            <w:tcW w:w="3180" w:type="dxa"/>
            <w:tcBorders>
              <w:top w:val="nil"/>
              <w:left w:val="nil"/>
              <w:bottom w:val="nil"/>
              <w:right w:val="single" w:sz="4" w:space="0" w:color="auto"/>
            </w:tcBorders>
            <w:shd w:val="clear" w:color="auto" w:fill="auto"/>
            <w:noWrap/>
          </w:tcPr>
          <w:p w14:paraId="1466C615" w14:textId="14039903" w:rsidR="00DE22C9" w:rsidRPr="004D3B47" w:rsidRDefault="00DE22C9" w:rsidP="00DE22C9">
            <w:pPr>
              <w:jc w:val="right"/>
              <w:rPr>
                <w:rFonts w:asciiTheme="minorHAnsi" w:hAnsiTheme="minorHAnsi" w:cs="Arial"/>
                <w:szCs w:val="23"/>
              </w:rPr>
            </w:pPr>
            <w:r w:rsidRPr="004D3B47">
              <w:t xml:space="preserve"> 1.5 </w:t>
            </w:r>
          </w:p>
        </w:tc>
      </w:tr>
      <w:tr w:rsidR="004D3B47" w:rsidRPr="004D3B47" w14:paraId="5C8F1637" w14:textId="77777777" w:rsidTr="00FE3AF1">
        <w:trPr>
          <w:trHeight w:val="285"/>
        </w:trPr>
        <w:tc>
          <w:tcPr>
            <w:tcW w:w="1149" w:type="dxa"/>
            <w:tcBorders>
              <w:top w:val="nil"/>
              <w:left w:val="single" w:sz="4" w:space="0" w:color="auto"/>
              <w:bottom w:val="nil"/>
              <w:right w:val="nil"/>
            </w:tcBorders>
            <w:shd w:val="clear" w:color="auto" w:fill="auto"/>
            <w:noWrap/>
            <w:vAlign w:val="bottom"/>
            <w:hideMark/>
          </w:tcPr>
          <w:p w14:paraId="68F3A7F6" w14:textId="77777777" w:rsidR="00DE22C9" w:rsidRPr="004D3B47" w:rsidRDefault="00DE22C9" w:rsidP="00DE22C9">
            <w:pPr>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65-69</w:t>
            </w:r>
          </w:p>
        </w:tc>
        <w:tc>
          <w:tcPr>
            <w:tcW w:w="1480" w:type="dxa"/>
            <w:tcBorders>
              <w:top w:val="nil"/>
              <w:left w:val="nil"/>
              <w:bottom w:val="nil"/>
              <w:right w:val="nil"/>
            </w:tcBorders>
            <w:shd w:val="clear" w:color="auto" w:fill="auto"/>
            <w:noWrap/>
          </w:tcPr>
          <w:p w14:paraId="667F77A2" w14:textId="6911C108" w:rsidR="00DE22C9" w:rsidRPr="004D3B47" w:rsidRDefault="00DE22C9" w:rsidP="00DE22C9">
            <w:pPr>
              <w:jc w:val="right"/>
              <w:rPr>
                <w:rFonts w:asciiTheme="minorHAnsi" w:hAnsiTheme="minorHAnsi" w:cs="Arial"/>
                <w:szCs w:val="23"/>
              </w:rPr>
            </w:pPr>
            <w:r w:rsidRPr="004D3B47">
              <w:t xml:space="preserve"> 239 </w:t>
            </w:r>
          </w:p>
        </w:tc>
        <w:tc>
          <w:tcPr>
            <w:tcW w:w="3180" w:type="dxa"/>
            <w:tcBorders>
              <w:top w:val="nil"/>
              <w:left w:val="nil"/>
              <w:bottom w:val="nil"/>
              <w:right w:val="single" w:sz="4" w:space="0" w:color="auto"/>
            </w:tcBorders>
            <w:shd w:val="clear" w:color="auto" w:fill="auto"/>
            <w:noWrap/>
          </w:tcPr>
          <w:p w14:paraId="431D77F0" w14:textId="247E10BE" w:rsidR="00DE22C9" w:rsidRPr="004D3B47" w:rsidRDefault="00DE22C9" w:rsidP="00DE22C9">
            <w:pPr>
              <w:jc w:val="right"/>
              <w:rPr>
                <w:rFonts w:asciiTheme="minorHAnsi" w:hAnsiTheme="minorHAnsi" w:cs="Arial"/>
                <w:szCs w:val="23"/>
              </w:rPr>
            </w:pPr>
            <w:r w:rsidRPr="004D3B47">
              <w:t xml:space="preserve"> 1.0 </w:t>
            </w:r>
          </w:p>
        </w:tc>
      </w:tr>
      <w:tr w:rsidR="004D3B47" w:rsidRPr="004D3B47" w14:paraId="70C93B77" w14:textId="77777777" w:rsidTr="00D1642F">
        <w:trPr>
          <w:trHeight w:val="285"/>
        </w:trPr>
        <w:tc>
          <w:tcPr>
            <w:tcW w:w="1149" w:type="dxa"/>
            <w:tcBorders>
              <w:top w:val="nil"/>
              <w:left w:val="single" w:sz="4" w:space="0" w:color="auto"/>
              <w:bottom w:val="single" w:sz="4" w:space="0" w:color="auto"/>
              <w:right w:val="nil"/>
            </w:tcBorders>
            <w:shd w:val="clear" w:color="auto" w:fill="auto"/>
            <w:noWrap/>
            <w:vAlign w:val="bottom"/>
            <w:hideMark/>
          </w:tcPr>
          <w:p w14:paraId="785428A0" w14:textId="77777777" w:rsidR="00DE22C9" w:rsidRPr="004D3B47" w:rsidRDefault="00DE22C9" w:rsidP="00DE22C9">
            <w:pPr>
              <w:rPr>
                <w:rFonts w:asciiTheme="minorHAnsi" w:eastAsia="Times New Roman" w:hAnsiTheme="minorHAnsi" w:cs="Arial"/>
                <w:b/>
                <w:bCs/>
                <w:iCs/>
                <w:szCs w:val="23"/>
                <w:lang w:eastAsia="en-AU"/>
              </w:rPr>
            </w:pPr>
            <w:r w:rsidRPr="004D3B47">
              <w:rPr>
                <w:rFonts w:asciiTheme="minorHAnsi" w:eastAsia="Times New Roman" w:hAnsiTheme="minorHAnsi" w:cs="Arial"/>
                <w:b/>
                <w:bCs/>
                <w:iCs/>
                <w:szCs w:val="23"/>
                <w:lang w:eastAsia="en-AU"/>
              </w:rPr>
              <w:t>20-69 yrs</w:t>
            </w:r>
          </w:p>
        </w:tc>
        <w:tc>
          <w:tcPr>
            <w:tcW w:w="1480" w:type="dxa"/>
            <w:tcBorders>
              <w:top w:val="nil"/>
              <w:left w:val="nil"/>
              <w:bottom w:val="single" w:sz="4" w:space="0" w:color="auto"/>
              <w:right w:val="nil"/>
            </w:tcBorders>
            <w:shd w:val="clear" w:color="auto" w:fill="auto"/>
            <w:noWrap/>
          </w:tcPr>
          <w:p w14:paraId="4FA76A80" w14:textId="13550C3D" w:rsidR="00DE22C9" w:rsidRPr="004D3B47" w:rsidRDefault="00DE22C9" w:rsidP="00DE22C9">
            <w:pPr>
              <w:jc w:val="right"/>
              <w:rPr>
                <w:rFonts w:asciiTheme="minorHAnsi" w:hAnsiTheme="minorHAnsi" w:cs="Arial"/>
                <w:b/>
                <w:bCs/>
                <w:iCs/>
                <w:szCs w:val="23"/>
              </w:rPr>
            </w:pPr>
            <w:r w:rsidRPr="004D3B47">
              <w:rPr>
                <w:b/>
              </w:rPr>
              <w:t xml:space="preserve"> 23,374 </w:t>
            </w:r>
          </w:p>
        </w:tc>
        <w:tc>
          <w:tcPr>
            <w:tcW w:w="3180" w:type="dxa"/>
            <w:tcBorders>
              <w:top w:val="nil"/>
              <w:left w:val="nil"/>
              <w:bottom w:val="single" w:sz="4" w:space="0" w:color="auto"/>
              <w:right w:val="single" w:sz="4" w:space="0" w:color="auto"/>
            </w:tcBorders>
            <w:shd w:val="clear" w:color="auto" w:fill="auto"/>
            <w:noWrap/>
          </w:tcPr>
          <w:p w14:paraId="64AD8B63" w14:textId="40C33104" w:rsidR="00DE22C9" w:rsidRPr="004D3B47" w:rsidRDefault="00DE22C9" w:rsidP="00DE22C9">
            <w:pPr>
              <w:jc w:val="right"/>
              <w:rPr>
                <w:rFonts w:asciiTheme="minorHAnsi" w:hAnsiTheme="minorHAnsi" w:cs="Arial"/>
                <w:b/>
                <w:szCs w:val="23"/>
              </w:rPr>
            </w:pPr>
            <w:r w:rsidRPr="004D3B47">
              <w:rPr>
                <w:b/>
              </w:rPr>
              <w:t xml:space="preserve"> 100.0 </w:t>
            </w:r>
          </w:p>
        </w:tc>
      </w:tr>
    </w:tbl>
    <w:p w14:paraId="72FB30A6" w14:textId="5D10B790" w:rsidR="00030D6F" w:rsidRDefault="00030D6F" w:rsidP="00030D6F">
      <w:pPr>
        <w:ind w:right="544"/>
        <w:jc w:val="both"/>
        <w:rPr>
          <w:i/>
          <w:sz w:val="20"/>
          <w:szCs w:val="20"/>
        </w:rPr>
      </w:pPr>
      <w:r w:rsidRPr="004D3B47">
        <w:rPr>
          <w:i/>
          <w:sz w:val="20"/>
          <w:szCs w:val="20"/>
        </w:rPr>
        <w:t>Percentage = number of first screens in age group divided by total number of first screens x 100</w:t>
      </w:r>
    </w:p>
    <w:p w14:paraId="655EEBC6" w14:textId="0587EA51" w:rsidR="008D264C" w:rsidRDefault="008D264C" w:rsidP="00030D6F">
      <w:pPr>
        <w:ind w:right="544"/>
        <w:jc w:val="both"/>
        <w:rPr>
          <w:i/>
          <w:sz w:val="20"/>
          <w:szCs w:val="20"/>
        </w:rPr>
      </w:pPr>
    </w:p>
    <w:p w14:paraId="69C23875" w14:textId="78B56FA5" w:rsidR="008D264C" w:rsidRPr="004D3B47" w:rsidRDefault="008D264C" w:rsidP="00DD6944">
      <w:pPr>
        <w:pStyle w:val="Caption"/>
        <w:keepNext/>
        <w:spacing w:after="80"/>
        <w:ind w:right="544"/>
        <w:jc w:val="both"/>
      </w:pPr>
      <w:bookmarkStart w:id="2418" w:name="_Toc67933569"/>
      <w:bookmarkStart w:id="2419" w:name="_Toc68606716"/>
      <w:r w:rsidRPr="004D3B47">
        <w:t xml:space="preserve">Table </w:t>
      </w:r>
      <w:r w:rsidRPr="004D3B47">
        <w:rPr>
          <w:noProof/>
        </w:rPr>
        <w:fldChar w:fldCharType="begin"/>
      </w:r>
      <w:r w:rsidRPr="004D3B47">
        <w:rPr>
          <w:noProof/>
        </w:rPr>
        <w:instrText xml:space="preserve"> SEQ Table \* ARABIC </w:instrText>
      </w:r>
      <w:r w:rsidRPr="004D3B47">
        <w:rPr>
          <w:noProof/>
        </w:rPr>
        <w:fldChar w:fldCharType="separate"/>
      </w:r>
      <w:r w:rsidR="00D03680">
        <w:rPr>
          <w:noProof/>
        </w:rPr>
        <w:t>41</w:t>
      </w:r>
      <w:r w:rsidRPr="004D3B47">
        <w:rPr>
          <w:noProof/>
        </w:rPr>
        <w:fldChar w:fldCharType="end"/>
      </w:r>
      <w:r w:rsidRPr="004D3B47">
        <w:t xml:space="preserve"> - </w:t>
      </w:r>
      <w:r w:rsidRPr="00A32BA3">
        <w:t>Women (ages 20-69 years) with first screening events as a proportion of total number of women with screening events</w:t>
      </w:r>
      <w:r>
        <w:t xml:space="preserve"> </w:t>
      </w:r>
      <w:sdt>
        <w:sdtPr>
          <w:alias w:val="Title"/>
          <w:tag w:val=""/>
          <w:id w:val="869576106"/>
          <w:placeholder>
            <w:docPart w:val="D23E5CF475384AF595AD52FC8FE2656D"/>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bookmarkEnd w:id="2418"/>
      <w:bookmarkEnd w:id="2419"/>
    </w:p>
    <w:tbl>
      <w:tblPr>
        <w:tblpPr w:leftFromText="180" w:rightFromText="180" w:vertAnchor="text" w:tblpY="1"/>
        <w:tblOverlap w:val="never"/>
        <w:tblW w:w="5860" w:type="dxa"/>
        <w:tblLook w:val="04A0" w:firstRow="1" w:lastRow="0" w:firstColumn="1" w:lastColumn="0" w:noHBand="0" w:noVBand="1"/>
      </w:tblPr>
      <w:tblGrid>
        <w:gridCol w:w="1150"/>
        <w:gridCol w:w="1480"/>
        <w:gridCol w:w="1615"/>
        <w:gridCol w:w="1615"/>
      </w:tblGrid>
      <w:tr w:rsidR="008D264C" w:rsidRPr="00A32BA3" w14:paraId="0A50FAEB" w14:textId="77777777" w:rsidTr="007B251D">
        <w:trPr>
          <w:trHeight w:val="570"/>
        </w:trPr>
        <w:tc>
          <w:tcPr>
            <w:tcW w:w="1150" w:type="dxa"/>
            <w:vMerge w:val="restart"/>
            <w:tcBorders>
              <w:top w:val="single" w:sz="4" w:space="0" w:color="auto"/>
              <w:left w:val="single" w:sz="4" w:space="0" w:color="auto"/>
              <w:right w:val="nil"/>
            </w:tcBorders>
            <w:shd w:val="clear" w:color="auto" w:fill="D9D9D9" w:themeFill="background1" w:themeFillShade="D9"/>
            <w:noWrap/>
            <w:hideMark/>
          </w:tcPr>
          <w:p w14:paraId="5AFCCA74" w14:textId="77777777" w:rsidR="008D264C" w:rsidRPr="00A32BA3" w:rsidRDefault="008D264C" w:rsidP="00A26D58">
            <w:pPr>
              <w:rPr>
                <w:rFonts w:asciiTheme="minorHAnsi" w:hAnsiTheme="minorHAnsi" w:cs="Arial"/>
                <w:b/>
                <w:bCs/>
                <w:szCs w:val="23"/>
              </w:rPr>
            </w:pPr>
            <w:r w:rsidRPr="00A32BA3">
              <w:rPr>
                <w:rFonts w:asciiTheme="minorHAnsi" w:hAnsiTheme="minorHAnsi" w:cs="Arial"/>
                <w:b/>
                <w:bCs/>
                <w:szCs w:val="23"/>
              </w:rPr>
              <w:t>Age</w:t>
            </w:r>
          </w:p>
        </w:tc>
        <w:tc>
          <w:tcPr>
            <w:tcW w:w="1480" w:type="dxa"/>
            <w:vMerge w:val="restart"/>
            <w:tcBorders>
              <w:top w:val="single" w:sz="4" w:space="0" w:color="auto"/>
              <w:left w:val="nil"/>
              <w:right w:val="nil"/>
            </w:tcBorders>
            <w:shd w:val="clear" w:color="auto" w:fill="D9D9D9" w:themeFill="background1" w:themeFillShade="D9"/>
            <w:hideMark/>
          </w:tcPr>
          <w:p w14:paraId="2EEF97D6" w14:textId="77777777" w:rsidR="008D264C" w:rsidRPr="006357B3" w:rsidRDefault="008D264C" w:rsidP="00A26D58">
            <w:pPr>
              <w:jc w:val="right"/>
              <w:rPr>
                <w:rFonts w:asciiTheme="minorHAnsi" w:hAnsiTheme="minorHAnsi" w:cs="Arial"/>
                <w:b/>
                <w:bCs/>
                <w:szCs w:val="23"/>
              </w:rPr>
            </w:pPr>
            <w:r w:rsidRPr="006357B3">
              <w:rPr>
                <w:rFonts w:asciiTheme="minorHAnsi" w:hAnsiTheme="minorHAnsi" w:cs="Arial"/>
                <w:b/>
                <w:bCs/>
                <w:szCs w:val="23"/>
              </w:rPr>
              <w:t>Women with first events</w:t>
            </w:r>
          </w:p>
        </w:tc>
        <w:tc>
          <w:tcPr>
            <w:tcW w:w="3230" w:type="dxa"/>
            <w:gridSpan w:val="2"/>
            <w:tcBorders>
              <w:top w:val="single" w:sz="4" w:space="0" w:color="auto"/>
              <w:left w:val="nil"/>
              <w:right w:val="single" w:sz="4" w:space="0" w:color="auto"/>
            </w:tcBorders>
            <w:shd w:val="clear" w:color="auto" w:fill="D9D9D9" w:themeFill="background1" w:themeFillShade="D9"/>
          </w:tcPr>
          <w:p w14:paraId="38A0C276" w14:textId="77777777" w:rsidR="008D264C" w:rsidRPr="00547003" w:rsidRDefault="008D264C" w:rsidP="00A26D58">
            <w:pPr>
              <w:jc w:val="right"/>
              <w:rPr>
                <w:rFonts w:asciiTheme="minorHAnsi" w:hAnsiTheme="minorHAnsi" w:cs="Arial"/>
                <w:b/>
                <w:bCs/>
                <w:szCs w:val="23"/>
              </w:rPr>
            </w:pPr>
            <w:r w:rsidRPr="00547003">
              <w:rPr>
                <w:rFonts w:asciiTheme="minorHAnsi" w:hAnsiTheme="minorHAnsi" w:cs="Arial"/>
                <w:b/>
                <w:bCs/>
                <w:szCs w:val="23"/>
              </w:rPr>
              <w:t>As a proportion of women with a screening event</w:t>
            </w:r>
          </w:p>
        </w:tc>
      </w:tr>
      <w:tr w:rsidR="008D264C" w:rsidRPr="00A32BA3" w14:paraId="4AD3344D" w14:textId="77777777" w:rsidTr="007B251D">
        <w:trPr>
          <w:trHeight w:val="295"/>
        </w:trPr>
        <w:tc>
          <w:tcPr>
            <w:tcW w:w="1150" w:type="dxa"/>
            <w:vMerge/>
            <w:tcBorders>
              <w:left w:val="single" w:sz="4" w:space="0" w:color="auto"/>
              <w:bottom w:val="single" w:sz="4" w:space="0" w:color="auto"/>
            </w:tcBorders>
            <w:shd w:val="clear" w:color="auto" w:fill="D9D9D9" w:themeFill="background1" w:themeFillShade="D9"/>
            <w:vAlign w:val="center"/>
            <w:hideMark/>
          </w:tcPr>
          <w:p w14:paraId="5FB6B8E0" w14:textId="77777777" w:rsidR="008D264C" w:rsidRPr="00A32BA3" w:rsidRDefault="008D264C" w:rsidP="00A26D58">
            <w:pPr>
              <w:rPr>
                <w:rFonts w:asciiTheme="minorHAnsi" w:eastAsia="Times New Roman" w:hAnsiTheme="minorHAnsi" w:cs="Arial"/>
                <w:b/>
                <w:bCs/>
                <w:szCs w:val="23"/>
                <w:lang w:eastAsia="en-AU"/>
              </w:rPr>
            </w:pPr>
          </w:p>
        </w:tc>
        <w:tc>
          <w:tcPr>
            <w:tcW w:w="1480" w:type="dxa"/>
            <w:vMerge/>
            <w:tcBorders>
              <w:bottom w:val="single" w:sz="4" w:space="0" w:color="auto"/>
            </w:tcBorders>
            <w:shd w:val="clear" w:color="auto" w:fill="D9D9D9" w:themeFill="background1" w:themeFillShade="D9"/>
            <w:vAlign w:val="center"/>
            <w:hideMark/>
          </w:tcPr>
          <w:p w14:paraId="7FDF495B" w14:textId="77777777" w:rsidR="008D264C" w:rsidRPr="00A32BA3" w:rsidRDefault="008D264C" w:rsidP="00A26D58">
            <w:pPr>
              <w:rPr>
                <w:rFonts w:asciiTheme="minorHAnsi" w:eastAsia="Times New Roman" w:hAnsiTheme="minorHAnsi" w:cs="Arial"/>
                <w:b/>
                <w:bCs/>
                <w:szCs w:val="23"/>
                <w:lang w:eastAsia="en-AU"/>
              </w:rPr>
            </w:pPr>
          </w:p>
        </w:tc>
        <w:tc>
          <w:tcPr>
            <w:tcW w:w="1615" w:type="dxa"/>
            <w:tcBorders>
              <w:bottom w:val="single" w:sz="4" w:space="0" w:color="auto"/>
            </w:tcBorders>
            <w:shd w:val="clear" w:color="auto" w:fill="D9D9D9" w:themeFill="background1" w:themeFillShade="D9"/>
          </w:tcPr>
          <w:p w14:paraId="340E1C0C" w14:textId="77777777" w:rsidR="008D264C" w:rsidRPr="00547003" w:rsidRDefault="008D264C" w:rsidP="00A26D58">
            <w:pPr>
              <w:jc w:val="right"/>
              <w:rPr>
                <w:rFonts w:asciiTheme="minorHAnsi" w:hAnsiTheme="minorHAnsi" w:cs="Arial"/>
                <w:b/>
                <w:bCs/>
                <w:szCs w:val="23"/>
              </w:rPr>
            </w:pPr>
            <w:r w:rsidRPr="00547003">
              <w:rPr>
                <w:rFonts w:asciiTheme="minorHAnsi" w:hAnsiTheme="minorHAnsi" w:cs="Arial"/>
                <w:b/>
                <w:bCs/>
                <w:szCs w:val="23"/>
              </w:rPr>
              <w:t>N</w:t>
            </w:r>
          </w:p>
        </w:tc>
        <w:tc>
          <w:tcPr>
            <w:tcW w:w="1615" w:type="dxa"/>
            <w:tcBorders>
              <w:bottom w:val="single" w:sz="4" w:space="0" w:color="auto"/>
              <w:right w:val="single" w:sz="4" w:space="0" w:color="auto"/>
            </w:tcBorders>
            <w:shd w:val="clear" w:color="auto" w:fill="D9D9D9" w:themeFill="background1" w:themeFillShade="D9"/>
          </w:tcPr>
          <w:p w14:paraId="1C56D918" w14:textId="77777777" w:rsidR="008D264C" w:rsidRPr="00547003" w:rsidRDefault="008D264C" w:rsidP="00A26D58">
            <w:pPr>
              <w:jc w:val="right"/>
              <w:rPr>
                <w:rFonts w:asciiTheme="minorHAnsi" w:hAnsiTheme="minorHAnsi" w:cs="Arial"/>
                <w:b/>
                <w:bCs/>
                <w:szCs w:val="23"/>
              </w:rPr>
            </w:pPr>
            <w:r w:rsidRPr="00547003">
              <w:rPr>
                <w:rFonts w:asciiTheme="minorHAnsi" w:hAnsiTheme="minorHAnsi" w:cs="Arial"/>
                <w:b/>
                <w:bCs/>
                <w:szCs w:val="23"/>
              </w:rPr>
              <w:t>%</w:t>
            </w:r>
          </w:p>
        </w:tc>
      </w:tr>
      <w:tr w:rsidR="008D264C" w:rsidRPr="00A32BA3" w14:paraId="0F0B0D70" w14:textId="77777777" w:rsidTr="007B251D">
        <w:trPr>
          <w:trHeight w:val="285"/>
        </w:trPr>
        <w:tc>
          <w:tcPr>
            <w:tcW w:w="1150" w:type="dxa"/>
            <w:tcBorders>
              <w:top w:val="single" w:sz="4" w:space="0" w:color="auto"/>
              <w:left w:val="single" w:sz="4" w:space="0" w:color="auto"/>
              <w:bottom w:val="nil"/>
              <w:right w:val="nil"/>
            </w:tcBorders>
            <w:shd w:val="clear" w:color="auto" w:fill="auto"/>
            <w:noWrap/>
            <w:vAlign w:val="bottom"/>
            <w:hideMark/>
          </w:tcPr>
          <w:p w14:paraId="238A4BDC" w14:textId="77777777" w:rsidR="008D264C" w:rsidRPr="00A32BA3" w:rsidRDefault="008D264C" w:rsidP="00A26D58">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20-24</w:t>
            </w:r>
          </w:p>
        </w:tc>
        <w:tc>
          <w:tcPr>
            <w:tcW w:w="1480" w:type="dxa"/>
            <w:tcBorders>
              <w:top w:val="single" w:sz="4" w:space="0" w:color="auto"/>
              <w:left w:val="nil"/>
              <w:bottom w:val="nil"/>
              <w:right w:val="nil"/>
            </w:tcBorders>
            <w:shd w:val="clear" w:color="auto" w:fill="auto"/>
            <w:noWrap/>
          </w:tcPr>
          <w:p w14:paraId="0B8D0141" w14:textId="77777777" w:rsidR="008D264C" w:rsidRPr="00A32BA3" w:rsidRDefault="008D264C" w:rsidP="00A26D58">
            <w:pPr>
              <w:jc w:val="right"/>
              <w:rPr>
                <w:rFonts w:asciiTheme="minorHAnsi" w:hAnsiTheme="minorHAnsi" w:cs="Arial"/>
                <w:szCs w:val="23"/>
              </w:rPr>
            </w:pPr>
            <w:r w:rsidRPr="00A32BA3">
              <w:t xml:space="preserve"> 10,163 </w:t>
            </w:r>
          </w:p>
        </w:tc>
        <w:tc>
          <w:tcPr>
            <w:tcW w:w="1615" w:type="dxa"/>
            <w:tcBorders>
              <w:top w:val="single" w:sz="4" w:space="0" w:color="auto"/>
              <w:left w:val="nil"/>
              <w:bottom w:val="nil"/>
            </w:tcBorders>
          </w:tcPr>
          <w:p w14:paraId="3B75D548" w14:textId="77777777" w:rsidR="008D264C" w:rsidRPr="00CE1CE6" w:rsidRDefault="008D264C" w:rsidP="00A26D58">
            <w:pPr>
              <w:jc w:val="right"/>
            </w:pPr>
            <w:r w:rsidRPr="008A47EC">
              <w:t xml:space="preserve"> 22,094 </w:t>
            </w:r>
          </w:p>
        </w:tc>
        <w:tc>
          <w:tcPr>
            <w:tcW w:w="1615" w:type="dxa"/>
            <w:tcBorders>
              <w:top w:val="single" w:sz="4" w:space="0" w:color="auto"/>
              <w:bottom w:val="nil"/>
              <w:right w:val="single" w:sz="4" w:space="0" w:color="auto"/>
            </w:tcBorders>
          </w:tcPr>
          <w:p w14:paraId="32840D9D" w14:textId="77777777" w:rsidR="008D264C" w:rsidRPr="00547003" w:rsidRDefault="008D264C" w:rsidP="00A26D58">
            <w:pPr>
              <w:jc w:val="right"/>
            </w:pPr>
            <w:r w:rsidRPr="008A47EC">
              <w:t xml:space="preserve"> 44.7 </w:t>
            </w:r>
          </w:p>
        </w:tc>
      </w:tr>
      <w:tr w:rsidR="008D264C" w:rsidRPr="00A32BA3" w14:paraId="759406FC" w14:textId="77777777" w:rsidTr="00A26D58">
        <w:trPr>
          <w:trHeight w:val="285"/>
        </w:trPr>
        <w:tc>
          <w:tcPr>
            <w:tcW w:w="1150" w:type="dxa"/>
            <w:tcBorders>
              <w:top w:val="nil"/>
              <w:left w:val="single" w:sz="4" w:space="0" w:color="auto"/>
              <w:bottom w:val="nil"/>
              <w:right w:val="nil"/>
            </w:tcBorders>
            <w:shd w:val="clear" w:color="auto" w:fill="auto"/>
            <w:noWrap/>
            <w:vAlign w:val="bottom"/>
            <w:hideMark/>
          </w:tcPr>
          <w:p w14:paraId="360F4D84" w14:textId="77777777" w:rsidR="008D264C" w:rsidRPr="00A32BA3" w:rsidRDefault="008D264C" w:rsidP="00A26D58">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25-29</w:t>
            </w:r>
          </w:p>
        </w:tc>
        <w:tc>
          <w:tcPr>
            <w:tcW w:w="1480" w:type="dxa"/>
            <w:tcBorders>
              <w:top w:val="nil"/>
              <w:left w:val="nil"/>
              <w:bottom w:val="nil"/>
              <w:right w:val="nil"/>
            </w:tcBorders>
            <w:shd w:val="clear" w:color="auto" w:fill="auto"/>
            <w:noWrap/>
          </w:tcPr>
          <w:p w14:paraId="041D93E7" w14:textId="77777777" w:rsidR="008D264C" w:rsidRPr="00A32BA3" w:rsidRDefault="008D264C" w:rsidP="00A26D58">
            <w:pPr>
              <w:jc w:val="right"/>
              <w:rPr>
                <w:rFonts w:asciiTheme="minorHAnsi" w:hAnsiTheme="minorHAnsi" w:cs="Arial"/>
                <w:szCs w:val="23"/>
              </w:rPr>
            </w:pPr>
            <w:r w:rsidRPr="00A32BA3">
              <w:t xml:space="preserve"> 4,623 </w:t>
            </w:r>
          </w:p>
        </w:tc>
        <w:tc>
          <w:tcPr>
            <w:tcW w:w="1615" w:type="dxa"/>
            <w:tcBorders>
              <w:top w:val="nil"/>
              <w:left w:val="nil"/>
              <w:bottom w:val="nil"/>
            </w:tcBorders>
          </w:tcPr>
          <w:p w14:paraId="7DBFBB50" w14:textId="77777777" w:rsidR="008D264C" w:rsidRPr="00CE1CE6" w:rsidRDefault="008D264C" w:rsidP="00A26D58">
            <w:pPr>
              <w:jc w:val="right"/>
            </w:pPr>
            <w:r w:rsidRPr="008A47EC">
              <w:t xml:space="preserve"> 24,694 </w:t>
            </w:r>
          </w:p>
        </w:tc>
        <w:tc>
          <w:tcPr>
            <w:tcW w:w="1615" w:type="dxa"/>
            <w:tcBorders>
              <w:top w:val="nil"/>
              <w:bottom w:val="nil"/>
              <w:right w:val="single" w:sz="4" w:space="0" w:color="auto"/>
            </w:tcBorders>
          </w:tcPr>
          <w:p w14:paraId="3F81E752" w14:textId="77777777" w:rsidR="008D264C" w:rsidRPr="00547003" w:rsidRDefault="008D264C" w:rsidP="00A26D58">
            <w:pPr>
              <w:jc w:val="right"/>
            </w:pPr>
            <w:r w:rsidRPr="008A47EC">
              <w:t xml:space="preserve"> 18.5 </w:t>
            </w:r>
          </w:p>
        </w:tc>
      </w:tr>
      <w:tr w:rsidR="008D264C" w:rsidRPr="00A32BA3" w14:paraId="6BDB1399" w14:textId="77777777" w:rsidTr="00A26D58">
        <w:trPr>
          <w:trHeight w:val="285"/>
        </w:trPr>
        <w:tc>
          <w:tcPr>
            <w:tcW w:w="1150" w:type="dxa"/>
            <w:tcBorders>
              <w:top w:val="nil"/>
              <w:left w:val="single" w:sz="4" w:space="0" w:color="auto"/>
              <w:bottom w:val="nil"/>
              <w:right w:val="nil"/>
            </w:tcBorders>
            <w:shd w:val="clear" w:color="auto" w:fill="auto"/>
            <w:noWrap/>
            <w:vAlign w:val="bottom"/>
            <w:hideMark/>
          </w:tcPr>
          <w:p w14:paraId="4ADCD55A" w14:textId="77777777" w:rsidR="008D264C" w:rsidRPr="00A32BA3" w:rsidRDefault="008D264C" w:rsidP="00A26D58">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30-34</w:t>
            </w:r>
          </w:p>
        </w:tc>
        <w:tc>
          <w:tcPr>
            <w:tcW w:w="1480" w:type="dxa"/>
            <w:tcBorders>
              <w:top w:val="nil"/>
              <w:left w:val="nil"/>
              <w:bottom w:val="nil"/>
              <w:right w:val="nil"/>
            </w:tcBorders>
            <w:shd w:val="clear" w:color="auto" w:fill="auto"/>
            <w:noWrap/>
          </w:tcPr>
          <w:p w14:paraId="14F1B570" w14:textId="77777777" w:rsidR="008D264C" w:rsidRPr="00A32BA3" w:rsidRDefault="008D264C" w:rsidP="00A26D58">
            <w:pPr>
              <w:jc w:val="right"/>
              <w:rPr>
                <w:rFonts w:asciiTheme="minorHAnsi" w:hAnsiTheme="minorHAnsi" w:cs="Arial"/>
                <w:szCs w:val="23"/>
              </w:rPr>
            </w:pPr>
            <w:r w:rsidRPr="00A32BA3">
              <w:t xml:space="preserve"> 3,530 </w:t>
            </w:r>
          </w:p>
        </w:tc>
        <w:tc>
          <w:tcPr>
            <w:tcW w:w="1615" w:type="dxa"/>
            <w:tcBorders>
              <w:top w:val="nil"/>
              <w:left w:val="nil"/>
              <w:bottom w:val="nil"/>
            </w:tcBorders>
          </w:tcPr>
          <w:p w14:paraId="17CA5811" w14:textId="77777777" w:rsidR="008D264C" w:rsidRPr="00CE1CE6" w:rsidRDefault="008D264C" w:rsidP="00A26D58">
            <w:pPr>
              <w:jc w:val="right"/>
            </w:pPr>
            <w:r w:rsidRPr="008A47EC">
              <w:t xml:space="preserve"> 25,479 </w:t>
            </w:r>
          </w:p>
        </w:tc>
        <w:tc>
          <w:tcPr>
            <w:tcW w:w="1615" w:type="dxa"/>
            <w:tcBorders>
              <w:top w:val="nil"/>
              <w:bottom w:val="nil"/>
              <w:right w:val="single" w:sz="4" w:space="0" w:color="auto"/>
            </w:tcBorders>
          </w:tcPr>
          <w:p w14:paraId="48A13780" w14:textId="77777777" w:rsidR="008D264C" w:rsidRPr="00547003" w:rsidRDefault="008D264C" w:rsidP="00A26D58">
            <w:pPr>
              <w:jc w:val="right"/>
            </w:pPr>
            <w:r w:rsidRPr="008A47EC">
              <w:t xml:space="preserve"> 13.9 </w:t>
            </w:r>
          </w:p>
        </w:tc>
      </w:tr>
      <w:tr w:rsidR="008D264C" w:rsidRPr="00A32BA3" w14:paraId="4BAEF773" w14:textId="77777777" w:rsidTr="00A26D58">
        <w:trPr>
          <w:trHeight w:val="285"/>
        </w:trPr>
        <w:tc>
          <w:tcPr>
            <w:tcW w:w="1150" w:type="dxa"/>
            <w:tcBorders>
              <w:top w:val="nil"/>
              <w:left w:val="single" w:sz="4" w:space="0" w:color="auto"/>
              <w:bottom w:val="nil"/>
              <w:right w:val="nil"/>
            </w:tcBorders>
            <w:shd w:val="clear" w:color="auto" w:fill="auto"/>
            <w:noWrap/>
            <w:vAlign w:val="bottom"/>
            <w:hideMark/>
          </w:tcPr>
          <w:p w14:paraId="4E8BB637" w14:textId="77777777" w:rsidR="008D264C" w:rsidRPr="00A32BA3" w:rsidRDefault="008D264C" w:rsidP="00A26D58">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35-39</w:t>
            </w:r>
          </w:p>
        </w:tc>
        <w:tc>
          <w:tcPr>
            <w:tcW w:w="1480" w:type="dxa"/>
            <w:tcBorders>
              <w:top w:val="nil"/>
              <w:left w:val="nil"/>
              <w:bottom w:val="nil"/>
              <w:right w:val="nil"/>
            </w:tcBorders>
            <w:shd w:val="clear" w:color="auto" w:fill="auto"/>
            <w:noWrap/>
          </w:tcPr>
          <w:p w14:paraId="60DA2988" w14:textId="77777777" w:rsidR="008D264C" w:rsidRPr="00A32BA3" w:rsidRDefault="008D264C" w:rsidP="00A26D58">
            <w:pPr>
              <w:jc w:val="right"/>
              <w:rPr>
                <w:rFonts w:asciiTheme="minorHAnsi" w:hAnsiTheme="minorHAnsi" w:cs="Arial"/>
                <w:szCs w:val="23"/>
              </w:rPr>
            </w:pPr>
            <w:r w:rsidRPr="00A32BA3">
              <w:t xml:space="preserve"> 2,098 </w:t>
            </w:r>
          </w:p>
        </w:tc>
        <w:tc>
          <w:tcPr>
            <w:tcW w:w="1615" w:type="dxa"/>
            <w:tcBorders>
              <w:top w:val="nil"/>
              <w:left w:val="nil"/>
              <w:bottom w:val="nil"/>
            </w:tcBorders>
          </w:tcPr>
          <w:p w14:paraId="2C78202C" w14:textId="77777777" w:rsidR="008D264C" w:rsidRPr="00CE1CE6" w:rsidRDefault="008D264C" w:rsidP="00A26D58">
            <w:pPr>
              <w:jc w:val="right"/>
            </w:pPr>
            <w:r w:rsidRPr="008A47EC">
              <w:t xml:space="preserve"> 23,333 </w:t>
            </w:r>
          </w:p>
        </w:tc>
        <w:tc>
          <w:tcPr>
            <w:tcW w:w="1615" w:type="dxa"/>
            <w:tcBorders>
              <w:top w:val="nil"/>
              <w:bottom w:val="nil"/>
              <w:right w:val="single" w:sz="4" w:space="0" w:color="auto"/>
            </w:tcBorders>
          </w:tcPr>
          <w:p w14:paraId="177702B1" w14:textId="77777777" w:rsidR="008D264C" w:rsidRPr="00547003" w:rsidRDefault="008D264C" w:rsidP="00A26D58">
            <w:pPr>
              <w:jc w:val="right"/>
            </w:pPr>
            <w:r w:rsidRPr="008A47EC">
              <w:t xml:space="preserve"> 8.9 </w:t>
            </w:r>
          </w:p>
        </w:tc>
      </w:tr>
      <w:tr w:rsidR="008D264C" w:rsidRPr="00A32BA3" w14:paraId="7D2E96A6" w14:textId="77777777" w:rsidTr="00A26D58">
        <w:trPr>
          <w:trHeight w:val="285"/>
        </w:trPr>
        <w:tc>
          <w:tcPr>
            <w:tcW w:w="1150" w:type="dxa"/>
            <w:tcBorders>
              <w:top w:val="nil"/>
              <w:left w:val="single" w:sz="4" w:space="0" w:color="auto"/>
              <w:bottom w:val="nil"/>
              <w:right w:val="nil"/>
            </w:tcBorders>
            <w:shd w:val="clear" w:color="auto" w:fill="auto"/>
            <w:noWrap/>
            <w:vAlign w:val="bottom"/>
            <w:hideMark/>
          </w:tcPr>
          <w:p w14:paraId="1257C4A2" w14:textId="77777777" w:rsidR="008D264C" w:rsidRPr="00A32BA3" w:rsidRDefault="008D264C" w:rsidP="00A26D58">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40-44</w:t>
            </w:r>
          </w:p>
        </w:tc>
        <w:tc>
          <w:tcPr>
            <w:tcW w:w="1480" w:type="dxa"/>
            <w:tcBorders>
              <w:top w:val="nil"/>
              <w:left w:val="nil"/>
              <w:bottom w:val="nil"/>
              <w:right w:val="nil"/>
            </w:tcBorders>
            <w:shd w:val="clear" w:color="auto" w:fill="auto"/>
            <w:noWrap/>
          </w:tcPr>
          <w:p w14:paraId="4C1F23C3" w14:textId="77777777" w:rsidR="008D264C" w:rsidRPr="00A32BA3" w:rsidRDefault="008D264C" w:rsidP="00A26D58">
            <w:pPr>
              <w:jc w:val="right"/>
              <w:rPr>
                <w:rFonts w:asciiTheme="minorHAnsi" w:hAnsiTheme="minorHAnsi" w:cs="Arial"/>
                <w:szCs w:val="23"/>
              </w:rPr>
            </w:pPr>
            <w:r w:rsidRPr="00A32BA3">
              <w:t xml:space="preserve"> 1,181 </w:t>
            </w:r>
          </w:p>
        </w:tc>
        <w:tc>
          <w:tcPr>
            <w:tcW w:w="1615" w:type="dxa"/>
            <w:tcBorders>
              <w:top w:val="nil"/>
              <w:left w:val="nil"/>
              <w:bottom w:val="nil"/>
            </w:tcBorders>
          </w:tcPr>
          <w:p w14:paraId="61ABD06C" w14:textId="77777777" w:rsidR="008D264C" w:rsidRPr="00CE1CE6" w:rsidRDefault="008D264C" w:rsidP="00A26D58">
            <w:pPr>
              <w:jc w:val="right"/>
            </w:pPr>
            <w:r w:rsidRPr="008A47EC">
              <w:t xml:space="preserve"> 21,635 </w:t>
            </w:r>
          </w:p>
        </w:tc>
        <w:tc>
          <w:tcPr>
            <w:tcW w:w="1615" w:type="dxa"/>
            <w:tcBorders>
              <w:top w:val="nil"/>
              <w:bottom w:val="nil"/>
              <w:right w:val="single" w:sz="4" w:space="0" w:color="auto"/>
            </w:tcBorders>
          </w:tcPr>
          <w:p w14:paraId="17679E3F" w14:textId="77777777" w:rsidR="008D264C" w:rsidRPr="00547003" w:rsidRDefault="008D264C" w:rsidP="00A26D58">
            <w:pPr>
              <w:jc w:val="right"/>
            </w:pPr>
            <w:r w:rsidRPr="008A47EC">
              <w:t xml:space="preserve"> 5.3 </w:t>
            </w:r>
          </w:p>
        </w:tc>
      </w:tr>
      <w:tr w:rsidR="008D264C" w:rsidRPr="00A32BA3" w14:paraId="6DA6400D" w14:textId="77777777" w:rsidTr="00A26D58">
        <w:trPr>
          <w:trHeight w:val="285"/>
        </w:trPr>
        <w:tc>
          <w:tcPr>
            <w:tcW w:w="1150" w:type="dxa"/>
            <w:tcBorders>
              <w:top w:val="nil"/>
              <w:left w:val="single" w:sz="4" w:space="0" w:color="auto"/>
              <w:bottom w:val="nil"/>
              <w:right w:val="nil"/>
            </w:tcBorders>
            <w:shd w:val="clear" w:color="auto" w:fill="auto"/>
            <w:noWrap/>
            <w:vAlign w:val="bottom"/>
            <w:hideMark/>
          </w:tcPr>
          <w:p w14:paraId="7F564E3E" w14:textId="77777777" w:rsidR="008D264C" w:rsidRPr="00A32BA3" w:rsidRDefault="008D264C" w:rsidP="00A26D58">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45-49</w:t>
            </w:r>
          </w:p>
        </w:tc>
        <w:tc>
          <w:tcPr>
            <w:tcW w:w="1480" w:type="dxa"/>
            <w:tcBorders>
              <w:top w:val="nil"/>
              <w:left w:val="nil"/>
              <w:bottom w:val="nil"/>
              <w:right w:val="nil"/>
            </w:tcBorders>
            <w:shd w:val="clear" w:color="auto" w:fill="auto"/>
            <w:noWrap/>
          </w:tcPr>
          <w:p w14:paraId="2D04AF1D" w14:textId="77777777" w:rsidR="008D264C" w:rsidRPr="00A32BA3" w:rsidRDefault="008D264C" w:rsidP="00A26D58">
            <w:pPr>
              <w:jc w:val="right"/>
              <w:rPr>
                <w:rFonts w:asciiTheme="minorHAnsi" w:hAnsiTheme="minorHAnsi" w:cs="Arial"/>
                <w:szCs w:val="23"/>
              </w:rPr>
            </w:pPr>
            <w:r w:rsidRPr="00A32BA3">
              <w:t xml:space="preserve"> 769 </w:t>
            </w:r>
          </w:p>
        </w:tc>
        <w:tc>
          <w:tcPr>
            <w:tcW w:w="1615" w:type="dxa"/>
            <w:tcBorders>
              <w:top w:val="nil"/>
              <w:left w:val="nil"/>
              <w:bottom w:val="nil"/>
            </w:tcBorders>
          </w:tcPr>
          <w:p w14:paraId="27BEB87D" w14:textId="77777777" w:rsidR="008D264C" w:rsidRPr="00CE1CE6" w:rsidRDefault="008D264C" w:rsidP="00A26D58">
            <w:pPr>
              <w:jc w:val="right"/>
            </w:pPr>
            <w:r w:rsidRPr="008A47EC">
              <w:t xml:space="preserve"> 23,060 </w:t>
            </w:r>
          </w:p>
        </w:tc>
        <w:tc>
          <w:tcPr>
            <w:tcW w:w="1615" w:type="dxa"/>
            <w:tcBorders>
              <w:top w:val="nil"/>
              <w:bottom w:val="nil"/>
              <w:right w:val="single" w:sz="4" w:space="0" w:color="auto"/>
            </w:tcBorders>
          </w:tcPr>
          <w:p w14:paraId="5AB85BCA" w14:textId="77777777" w:rsidR="008D264C" w:rsidRPr="00547003" w:rsidRDefault="008D264C" w:rsidP="00A26D58">
            <w:pPr>
              <w:jc w:val="right"/>
            </w:pPr>
            <w:r w:rsidRPr="008A47EC">
              <w:t xml:space="preserve"> 3.3 </w:t>
            </w:r>
          </w:p>
        </w:tc>
      </w:tr>
      <w:tr w:rsidR="008D264C" w:rsidRPr="00A32BA3" w14:paraId="1CF6CF82" w14:textId="77777777" w:rsidTr="00A26D58">
        <w:trPr>
          <w:trHeight w:val="285"/>
        </w:trPr>
        <w:tc>
          <w:tcPr>
            <w:tcW w:w="1150" w:type="dxa"/>
            <w:tcBorders>
              <w:top w:val="nil"/>
              <w:left w:val="single" w:sz="4" w:space="0" w:color="auto"/>
              <w:bottom w:val="nil"/>
              <w:right w:val="nil"/>
            </w:tcBorders>
            <w:shd w:val="clear" w:color="auto" w:fill="auto"/>
            <w:noWrap/>
            <w:vAlign w:val="bottom"/>
            <w:hideMark/>
          </w:tcPr>
          <w:p w14:paraId="1DF4339A" w14:textId="77777777" w:rsidR="008D264C" w:rsidRPr="00A32BA3" w:rsidRDefault="008D264C" w:rsidP="00A26D58">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50-54</w:t>
            </w:r>
          </w:p>
        </w:tc>
        <w:tc>
          <w:tcPr>
            <w:tcW w:w="1480" w:type="dxa"/>
            <w:tcBorders>
              <w:top w:val="nil"/>
              <w:left w:val="nil"/>
              <w:bottom w:val="nil"/>
              <w:right w:val="nil"/>
            </w:tcBorders>
            <w:shd w:val="clear" w:color="auto" w:fill="auto"/>
            <w:noWrap/>
          </w:tcPr>
          <w:p w14:paraId="3C6C5E9B" w14:textId="77777777" w:rsidR="008D264C" w:rsidRPr="00A32BA3" w:rsidRDefault="008D264C" w:rsidP="00A26D58">
            <w:pPr>
              <w:jc w:val="right"/>
              <w:rPr>
                <w:rFonts w:asciiTheme="minorHAnsi" w:hAnsiTheme="minorHAnsi" w:cs="Arial"/>
                <w:szCs w:val="23"/>
              </w:rPr>
            </w:pPr>
            <w:r w:rsidRPr="00A32BA3">
              <w:t xml:space="preserve"> 507 </w:t>
            </w:r>
          </w:p>
        </w:tc>
        <w:tc>
          <w:tcPr>
            <w:tcW w:w="1615" w:type="dxa"/>
            <w:tcBorders>
              <w:top w:val="nil"/>
              <w:left w:val="nil"/>
              <w:bottom w:val="nil"/>
            </w:tcBorders>
          </w:tcPr>
          <w:p w14:paraId="24763AF9" w14:textId="77777777" w:rsidR="008D264C" w:rsidRPr="00CE1CE6" w:rsidRDefault="008D264C" w:rsidP="00A26D58">
            <w:pPr>
              <w:jc w:val="right"/>
            </w:pPr>
            <w:r w:rsidRPr="008A47EC">
              <w:t xml:space="preserve"> 20,747 </w:t>
            </w:r>
          </w:p>
        </w:tc>
        <w:tc>
          <w:tcPr>
            <w:tcW w:w="1615" w:type="dxa"/>
            <w:tcBorders>
              <w:top w:val="nil"/>
              <w:bottom w:val="nil"/>
              <w:right w:val="single" w:sz="4" w:space="0" w:color="auto"/>
            </w:tcBorders>
          </w:tcPr>
          <w:p w14:paraId="66C1340D" w14:textId="77777777" w:rsidR="008D264C" w:rsidRPr="00547003" w:rsidRDefault="008D264C" w:rsidP="00A26D58">
            <w:pPr>
              <w:jc w:val="right"/>
            </w:pPr>
            <w:r w:rsidRPr="008A47EC">
              <w:t xml:space="preserve"> 2.1 </w:t>
            </w:r>
          </w:p>
        </w:tc>
      </w:tr>
      <w:tr w:rsidR="008D264C" w:rsidRPr="00A32BA3" w14:paraId="36411AAE" w14:textId="77777777" w:rsidTr="00A26D58">
        <w:trPr>
          <w:trHeight w:val="285"/>
        </w:trPr>
        <w:tc>
          <w:tcPr>
            <w:tcW w:w="1150" w:type="dxa"/>
            <w:tcBorders>
              <w:top w:val="nil"/>
              <w:left w:val="single" w:sz="4" w:space="0" w:color="auto"/>
              <w:bottom w:val="nil"/>
              <w:right w:val="nil"/>
            </w:tcBorders>
            <w:shd w:val="clear" w:color="auto" w:fill="auto"/>
            <w:noWrap/>
            <w:vAlign w:val="bottom"/>
            <w:hideMark/>
          </w:tcPr>
          <w:p w14:paraId="43838093" w14:textId="77777777" w:rsidR="008D264C" w:rsidRPr="00A32BA3" w:rsidRDefault="008D264C" w:rsidP="00A26D58">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55-59</w:t>
            </w:r>
          </w:p>
        </w:tc>
        <w:tc>
          <w:tcPr>
            <w:tcW w:w="1480" w:type="dxa"/>
            <w:tcBorders>
              <w:top w:val="nil"/>
              <w:left w:val="nil"/>
              <w:bottom w:val="nil"/>
              <w:right w:val="nil"/>
            </w:tcBorders>
            <w:shd w:val="clear" w:color="auto" w:fill="auto"/>
            <w:noWrap/>
          </w:tcPr>
          <w:p w14:paraId="26E852C8" w14:textId="77777777" w:rsidR="008D264C" w:rsidRPr="00A32BA3" w:rsidRDefault="008D264C" w:rsidP="00A26D58">
            <w:pPr>
              <w:jc w:val="right"/>
              <w:rPr>
                <w:rFonts w:asciiTheme="minorHAnsi" w:hAnsiTheme="minorHAnsi" w:cs="Arial"/>
                <w:szCs w:val="23"/>
              </w:rPr>
            </w:pPr>
            <w:r w:rsidRPr="00A32BA3">
              <w:t xml:space="preserve"> 380 </w:t>
            </w:r>
          </w:p>
        </w:tc>
        <w:tc>
          <w:tcPr>
            <w:tcW w:w="1615" w:type="dxa"/>
            <w:tcBorders>
              <w:top w:val="nil"/>
              <w:left w:val="nil"/>
              <w:bottom w:val="nil"/>
            </w:tcBorders>
          </w:tcPr>
          <w:p w14:paraId="39BC9228" w14:textId="77777777" w:rsidR="008D264C" w:rsidRPr="00CE1CE6" w:rsidRDefault="008D264C" w:rsidP="00A26D58">
            <w:pPr>
              <w:jc w:val="right"/>
            </w:pPr>
            <w:r w:rsidRPr="008A47EC">
              <w:t xml:space="preserve"> 19,908 </w:t>
            </w:r>
          </w:p>
        </w:tc>
        <w:tc>
          <w:tcPr>
            <w:tcW w:w="1615" w:type="dxa"/>
            <w:tcBorders>
              <w:top w:val="nil"/>
              <w:bottom w:val="nil"/>
              <w:right w:val="single" w:sz="4" w:space="0" w:color="auto"/>
            </w:tcBorders>
          </w:tcPr>
          <w:p w14:paraId="123FD7A9" w14:textId="77777777" w:rsidR="008D264C" w:rsidRPr="00547003" w:rsidRDefault="008D264C" w:rsidP="00A26D58">
            <w:pPr>
              <w:jc w:val="right"/>
            </w:pPr>
            <w:r w:rsidRPr="008A47EC">
              <w:t xml:space="preserve"> 1.7 </w:t>
            </w:r>
          </w:p>
        </w:tc>
      </w:tr>
      <w:tr w:rsidR="008D264C" w:rsidRPr="00A32BA3" w14:paraId="59076753" w14:textId="77777777" w:rsidTr="00A26D58">
        <w:trPr>
          <w:trHeight w:val="285"/>
        </w:trPr>
        <w:tc>
          <w:tcPr>
            <w:tcW w:w="1150" w:type="dxa"/>
            <w:tcBorders>
              <w:top w:val="nil"/>
              <w:left w:val="single" w:sz="4" w:space="0" w:color="auto"/>
              <w:bottom w:val="nil"/>
              <w:right w:val="nil"/>
            </w:tcBorders>
            <w:shd w:val="clear" w:color="auto" w:fill="auto"/>
            <w:noWrap/>
            <w:vAlign w:val="bottom"/>
            <w:hideMark/>
          </w:tcPr>
          <w:p w14:paraId="7AA94618" w14:textId="77777777" w:rsidR="008D264C" w:rsidRPr="00A32BA3" w:rsidRDefault="008D264C" w:rsidP="00A26D58">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60-64</w:t>
            </w:r>
          </w:p>
        </w:tc>
        <w:tc>
          <w:tcPr>
            <w:tcW w:w="1480" w:type="dxa"/>
            <w:tcBorders>
              <w:top w:val="nil"/>
              <w:left w:val="nil"/>
              <w:bottom w:val="nil"/>
              <w:right w:val="nil"/>
            </w:tcBorders>
            <w:shd w:val="clear" w:color="auto" w:fill="auto"/>
            <w:noWrap/>
          </w:tcPr>
          <w:p w14:paraId="4AF31276" w14:textId="77777777" w:rsidR="008D264C" w:rsidRPr="00A32BA3" w:rsidRDefault="008D264C" w:rsidP="00A26D58">
            <w:pPr>
              <w:jc w:val="right"/>
              <w:rPr>
                <w:rFonts w:asciiTheme="minorHAnsi" w:hAnsiTheme="minorHAnsi" w:cs="Arial"/>
                <w:szCs w:val="23"/>
              </w:rPr>
            </w:pPr>
            <w:r w:rsidRPr="00A32BA3">
              <w:t xml:space="preserve"> 418 </w:t>
            </w:r>
          </w:p>
        </w:tc>
        <w:tc>
          <w:tcPr>
            <w:tcW w:w="1615" w:type="dxa"/>
            <w:tcBorders>
              <w:top w:val="nil"/>
              <w:left w:val="nil"/>
              <w:bottom w:val="nil"/>
            </w:tcBorders>
          </w:tcPr>
          <w:p w14:paraId="6A180990" w14:textId="77777777" w:rsidR="008D264C" w:rsidRPr="00CE1CE6" w:rsidRDefault="008D264C" w:rsidP="00A26D58">
            <w:pPr>
              <w:jc w:val="right"/>
            </w:pPr>
            <w:r w:rsidRPr="008A47EC">
              <w:t xml:space="preserve"> 15,897 </w:t>
            </w:r>
          </w:p>
        </w:tc>
        <w:tc>
          <w:tcPr>
            <w:tcW w:w="1615" w:type="dxa"/>
            <w:tcBorders>
              <w:top w:val="nil"/>
              <w:bottom w:val="nil"/>
              <w:right w:val="single" w:sz="4" w:space="0" w:color="auto"/>
            </w:tcBorders>
          </w:tcPr>
          <w:p w14:paraId="3733CB34" w14:textId="77777777" w:rsidR="008D264C" w:rsidRPr="00547003" w:rsidRDefault="008D264C" w:rsidP="00A26D58">
            <w:pPr>
              <w:jc w:val="right"/>
            </w:pPr>
            <w:r w:rsidRPr="008A47EC">
              <w:t xml:space="preserve"> 2.3 </w:t>
            </w:r>
          </w:p>
        </w:tc>
      </w:tr>
      <w:tr w:rsidR="008D264C" w:rsidRPr="00A32BA3" w14:paraId="0DB728B7" w14:textId="77777777" w:rsidTr="00A26D58">
        <w:trPr>
          <w:trHeight w:val="99"/>
        </w:trPr>
        <w:tc>
          <w:tcPr>
            <w:tcW w:w="1150" w:type="dxa"/>
            <w:tcBorders>
              <w:top w:val="nil"/>
              <w:left w:val="single" w:sz="4" w:space="0" w:color="auto"/>
              <w:bottom w:val="nil"/>
              <w:right w:val="nil"/>
            </w:tcBorders>
            <w:shd w:val="clear" w:color="auto" w:fill="auto"/>
            <w:noWrap/>
            <w:vAlign w:val="bottom"/>
            <w:hideMark/>
          </w:tcPr>
          <w:p w14:paraId="0C13C867" w14:textId="77777777" w:rsidR="008D264C" w:rsidRPr="00A32BA3" w:rsidRDefault="008D264C" w:rsidP="00A26D58">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65-69</w:t>
            </w:r>
          </w:p>
        </w:tc>
        <w:tc>
          <w:tcPr>
            <w:tcW w:w="1480" w:type="dxa"/>
            <w:tcBorders>
              <w:top w:val="nil"/>
              <w:left w:val="nil"/>
              <w:bottom w:val="nil"/>
              <w:right w:val="nil"/>
            </w:tcBorders>
            <w:shd w:val="clear" w:color="auto" w:fill="auto"/>
            <w:noWrap/>
          </w:tcPr>
          <w:p w14:paraId="6DFBC473" w14:textId="77777777" w:rsidR="008D264C" w:rsidRPr="00A32BA3" w:rsidRDefault="008D264C" w:rsidP="00A26D58">
            <w:pPr>
              <w:jc w:val="right"/>
              <w:rPr>
                <w:rFonts w:asciiTheme="minorHAnsi" w:hAnsiTheme="minorHAnsi" w:cs="Arial"/>
                <w:szCs w:val="23"/>
              </w:rPr>
            </w:pPr>
            <w:r w:rsidRPr="00A32BA3">
              <w:t xml:space="preserve"> 250 </w:t>
            </w:r>
          </w:p>
        </w:tc>
        <w:tc>
          <w:tcPr>
            <w:tcW w:w="1615" w:type="dxa"/>
            <w:tcBorders>
              <w:top w:val="nil"/>
              <w:left w:val="nil"/>
              <w:bottom w:val="nil"/>
            </w:tcBorders>
          </w:tcPr>
          <w:p w14:paraId="6EAC4FFC" w14:textId="77777777" w:rsidR="008D264C" w:rsidRPr="00CE1CE6" w:rsidRDefault="008D264C" w:rsidP="00A26D58">
            <w:pPr>
              <w:jc w:val="right"/>
            </w:pPr>
            <w:r w:rsidRPr="008A47EC">
              <w:t xml:space="preserve"> 12,138 </w:t>
            </w:r>
          </w:p>
        </w:tc>
        <w:tc>
          <w:tcPr>
            <w:tcW w:w="1615" w:type="dxa"/>
            <w:tcBorders>
              <w:top w:val="nil"/>
              <w:bottom w:val="nil"/>
              <w:right w:val="single" w:sz="4" w:space="0" w:color="auto"/>
            </w:tcBorders>
          </w:tcPr>
          <w:p w14:paraId="63855913" w14:textId="77777777" w:rsidR="008D264C" w:rsidRPr="00547003" w:rsidRDefault="008D264C" w:rsidP="00A26D58">
            <w:pPr>
              <w:jc w:val="right"/>
            </w:pPr>
            <w:r w:rsidRPr="008A47EC">
              <w:t xml:space="preserve"> 2.0 </w:t>
            </w:r>
          </w:p>
        </w:tc>
      </w:tr>
      <w:tr w:rsidR="008D264C" w:rsidRPr="00A32BA3" w14:paraId="6A64A6BC" w14:textId="77777777" w:rsidTr="00A26D58">
        <w:trPr>
          <w:trHeight w:val="285"/>
        </w:trPr>
        <w:tc>
          <w:tcPr>
            <w:tcW w:w="1150" w:type="dxa"/>
            <w:tcBorders>
              <w:top w:val="nil"/>
              <w:left w:val="single" w:sz="4" w:space="0" w:color="auto"/>
              <w:bottom w:val="single" w:sz="4" w:space="0" w:color="auto"/>
              <w:right w:val="nil"/>
            </w:tcBorders>
            <w:shd w:val="clear" w:color="auto" w:fill="auto"/>
            <w:noWrap/>
            <w:vAlign w:val="bottom"/>
            <w:hideMark/>
          </w:tcPr>
          <w:p w14:paraId="46A19CCB" w14:textId="77777777" w:rsidR="008D264C" w:rsidRPr="00A32BA3" w:rsidRDefault="008D264C" w:rsidP="00A26D58">
            <w:pPr>
              <w:rPr>
                <w:rFonts w:asciiTheme="minorHAnsi" w:eastAsia="Times New Roman" w:hAnsiTheme="minorHAnsi" w:cs="Arial"/>
                <w:b/>
                <w:bCs/>
                <w:iCs/>
                <w:szCs w:val="23"/>
                <w:lang w:eastAsia="en-AU"/>
              </w:rPr>
            </w:pPr>
            <w:r w:rsidRPr="00A32BA3">
              <w:rPr>
                <w:rFonts w:asciiTheme="minorHAnsi" w:eastAsia="Times New Roman" w:hAnsiTheme="minorHAnsi" w:cs="Arial"/>
                <w:b/>
                <w:bCs/>
                <w:iCs/>
                <w:szCs w:val="23"/>
                <w:lang w:eastAsia="en-AU"/>
              </w:rPr>
              <w:t>20-69 yrs</w:t>
            </w:r>
          </w:p>
        </w:tc>
        <w:tc>
          <w:tcPr>
            <w:tcW w:w="1480" w:type="dxa"/>
            <w:tcBorders>
              <w:top w:val="nil"/>
              <w:left w:val="nil"/>
              <w:bottom w:val="single" w:sz="4" w:space="0" w:color="auto"/>
              <w:right w:val="nil"/>
            </w:tcBorders>
            <w:shd w:val="clear" w:color="auto" w:fill="auto"/>
            <w:noWrap/>
            <w:vAlign w:val="bottom"/>
          </w:tcPr>
          <w:p w14:paraId="4108E6F2" w14:textId="77777777" w:rsidR="008D264C" w:rsidRPr="00A32BA3" w:rsidRDefault="008D264C" w:rsidP="00A26D58">
            <w:pPr>
              <w:jc w:val="right"/>
              <w:rPr>
                <w:rFonts w:asciiTheme="minorHAnsi" w:hAnsiTheme="minorHAnsi" w:cs="Arial"/>
                <w:b/>
                <w:bCs/>
                <w:iCs/>
                <w:szCs w:val="23"/>
              </w:rPr>
            </w:pPr>
            <w:r w:rsidRPr="00A32BA3">
              <w:rPr>
                <w:b/>
              </w:rPr>
              <w:t xml:space="preserve"> 23,919 </w:t>
            </w:r>
          </w:p>
        </w:tc>
        <w:tc>
          <w:tcPr>
            <w:tcW w:w="1615" w:type="dxa"/>
            <w:tcBorders>
              <w:top w:val="nil"/>
              <w:left w:val="nil"/>
              <w:bottom w:val="single" w:sz="4" w:space="0" w:color="auto"/>
            </w:tcBorders>
          </w:tcPr>
          <w:p w14:paraId="0D90AB88" w14:textId="77777777" w:rsidR="008D264C" w:rsidRPr="002E64D6" w:rsidRDefault="008D264C" w:rsidP="00A26D58">
            <w:pPr>
              <w:jc w:val="right"/>
              <w:rPr>
                <w:b/>
                <w:bCs/>
              </w:rPr>
            </w:pPr>
            <w:r w:rsidRPr="002E64D6">
              <w:rPr>
                <w:b/>
                <w:bCs/>
              </w:rPr>
              <w:t xml:space="preserve"> 208,985 </w:t>
            </w:r>
          </w:p>
        </w:tc>
        <w:tc>
          <w:tcPr>
            <w:tcW w:w="1615" w:type="dxa"/>
            <w:tcBorders>
              <w:top w:val="nil"/>
              <w:bottom w:val="single" w:sz="4" w:space="0" w:color="auto"/>
              <w:right w:val="single" w:sz="4" w:space="0" w:color="auto"/>
            </w:tcBorders>
          </w:tcPr>
          <w:p w14:paraId="02113D2D" w14:textId="77777777" w:rsidR="008D264C" w:rsidRPr="002E64D6" w:rsidRDefault="008D264C" w:rsidP="00A26D58">
            <w:pPr>
              <w:jc w:val="right"/>
              <w:rPr>
                <w:b/>
                <w:bCs/>
              </w:rPr>
            </w:pPr>
            <w:r w:rsidRPr="002E64D6">
              <w:rPr>
                <w:b/>
                <w:bCs/>
              </w:rPr>
              <w:t>11.2</w:t>
            </w:r>
          </w:p>
        </w:tc>
      </w:tr>
    </w:tbl>
    <w:p w14:paraId="325D6DC4" w14:textId="77777777" w:rsidR="008D264C" w:rsidRDefault="008D264C" w:rsidP="008D264C">
      <w:pPr>
        <w:ind w:right="544"/>
        <w:jc w:val="both"/>
        <w:rPr>
          <w:i/>
          <w:sz w:val="20"/>
          <w:szCs w:val="20"/>
        </w:rPr>
      </w:pPr>
    </w:p>
    <w:p w14:paraId="4548BF29" w14:textId="77777777" w:rsidR="008D264C" w:rsidRDefault="008D264C" w:rsidP="008D264C">
      <w:pPr>
        <w:ind w:right="544"/>
        <w:jc w:val="both"/>
        <w:rPr>
          <w:i/>
          <w:sz w:val="20"/>
          <w:szCs w:val="20"/>
        </w:rPr>
      </w:pPr>
    </w:p>
    <w:p w14:paraId="12DA6243" w14:textId="77777777" w:rsidR="008D264C" w:rsidRDefault="008D264C" w:rsidP="008D264C">
      <w:pPr>
        <w:ind w:right="544"/>
        <w:jc w:val="both"/>
        <w:rPr>
          <w:i/>
          <w:sz w:val="20"/>
          <w:szCs w:val="20"/>
        </w:rPr>
      </w:pPr>
    </w:p>
    <w:p w14:paraId="5EF85A10" w14:textId="77777777" w:rsidR="008D264C" w:rsidRDefault="008D264C" w:rsidP="008D264C">
      <w:pPr>
        <w:ind w:right="544"/>
        <w:jc w:val="both"/>
        <w:rPr>
          <w:i/>
          <w:sz w:val="20"/>
          <w:szCs w:val="20"/>
        </w:rPr>
      </w:pPr>
    </w:p>
    <w:p w14:paraId="78A3FAB7" w14:textId="77777777" w:rsidR="008D264C" w:rsidRDefault="008D264C" w:rsidP="008D264C">
      <w:pPr>
        <w:ind w:right="544"/>
        <w:jc w:val="both"/>
        <w:rPr>
          <w:i/>
          <w:sz w:val="20"/>
          <w:szCs w:val="20"/>
        </w:rPr>
      </w:pPr>
    </w:p>
    <w:p w14:paraId="45D635B1" w14:textId="77777777" w:rsidR="008D264C" w:rsidRDefault="008D264C" w:rsidP="008D264C">
      <w:pPr>
        <w:ind w:right="544"/>
        <w:jc w:val="both"/>
        <w:rPr>
          <w:i/>
          <w:sz w:val="20"/>
          <w:szCs w:val="20"/>
        </w:rPr>
      </w:pPr>
    </w:p>
    <w:p w14:paraId="45D6A0D7" w14:textId="77777777" w:rsidR="008D264C" w:rsidRDefault="008D264C" w:rsidP="008D264C">
      <w:pPr>
        <w:ind w:right="544"/>
        <w:jc w:val="both"/>
        <w:rPr>
          <w:i/>
          <w:sz w:val="20"/>
          <w:szCs w:val="20"/>
        </w:rPr>
      </w:pPr>
    </w:p>
    <w:p w14:paraId="55E53444" w14:textId="77777777" w:rsidR="008D264C" w:rsidRDefault="008D264C" w:rsidP="008D264C">
      <w:pPr>
        <w:ind w:right="544"/>
        <w:jc w:val="both"/>
        <w:rPr>
          <w:i/>
          <w:sz w:val="20"/>
          <w:szCs w:val="20"/>
        </w:rPr>
      </w:pPr>
    </w:p>
    <w:p w14:paraId="5512FE93" w14:textId="77777777" w:rsidR="008D264C" w:rsidRDefault="008D264C" w:rsidP="008D264C">
      <w:pPr>
        <w:ind w:right="544"/>
        <w:jc w:val="both"/>
        <w:rPr>
          <w:i/>
          <w:sz w:val="20"/>
          <w:szCs w:val="20"/>
        </w:rPr>
      </w:pPr>
    </w:p>
    <w:p w14:paraId="54BD407E" w14:textId="77777777" w:rsidR="008D264C" w:rsidRDefault="008D264C" w:rsidP="008D264C">
      <w:pPr>
        <w:ind w:right="544"/>
        <w:jc w:val="both"/>
        <w:rPr>
          <w:i/>
          <w:sz w:val="20"/>
          <w:szCs w:val="20"/>
        </w:rPr>
      </w:pPr>
    </w:p>
    <w:p w14:paraId="7B5FFB9C" w14:textId="77777777" w:rsidR="008D264C" w:rsidRDefault="008D264C" w:rsidP="008D264C">
      <w:pPr>
        <w:ind w:right="544"/>
        <w:jc w:val="both"/>
        <w:rPr>
          <w:i/>
          <w:sz w:val="20"/>
          <w:szCs w:val="20"/>
        </w:rPr>
      </w:pPr>
    </w:p>
    <w:p w14:paraId="2C4487B5" w14:textId="77777777" w:rsidR="008D264C" w:rsidRDefault="008D264C" w:rsidP="008D264C">
      <w:pPr>
        <w:ind w:right="544"/>
        <w:jc w:val="both"/>
        <w:rPr>
          <w:i/>
          <w:sz w:val="20"/>
          <w:szCs w:val="20"/>
        </w:rPr>
      </w:pPr>
    </w:p>
    <w:p w14:paraId="5C17044B" w14:textId="77777777" w:rsidR="008D264C" w:rsidRDefault="008D264C" w:rsidP="008D264C">
      <w:pPr>
        <w:ind w:right="544"/>
        <w:jc w:val="both"/>
        <w:rPr>
          <w:i/>
          <w:sz w:val="20"/>
          <w:szCs w:val="20"/>
        </w:rPr>
      </w:pPr>
    </w:p>
    <w:p w14:paraId="7A0C8D68" w14:textId="77777777" w:rsidR="008D264C" w:rsidRDefault="008D264C" w:rsidP="008D264C">
      <w:pPr>
        <w:ind w:right="544"/>
        <w:jc w:val="both"/>
        <w:rPr>
          <w:i/>
          <w:sz w:val="20"/>
          <w:szCs w:val="20"/>
        </w:rPr>
      </w:pPr>
    </w:p>
    <w:p w14:paraId="4E99B8A8" w14:textId="77777777" w:rsidR="008D264C" w:rsidRDefault="008D264C" w:rsidP="008D264C">
      <w:pPr>
        <w:ind w:right="544"/>
        <w:jc w:val="both"/>
        <w:rPr>
          <w:i/>
          <w:sz w:val="20"/>
          <w:szCs w:val="20"/>
        </w:rPr>
      </w:pPr>
    </w:p>
    <w:p w14:paraId="7A4DD1D4" w14:textId="77777777" w:rsidR="008D264C" w:rsidRDefault="008D264C" w:rsidP="008D264C">
      <w:pPr>
        <w:ind w:right="544"/>
        <w:jc w:val="both"/>
        <w:rPr>
          <w:i/>
          <w:sz w:val="20"/>
          <w:szCs w:val="20"/>
        </w:rPr>
      </w:pPr>
    </w:p>
    <w:p w14:paraId="1677B930" w14:textId="77777777" w:rsidR="008D264C" w:rsidRDefault="008D264C" w:rsidP="008D264C">
      <w:pPr>
        <w:ind w:right="544"/>
        <w:jc w:val="both"/>
        <w:rPr>
          <w:i/>
          <w:sz w:val="20"/>
          <w:szCs w:val="20"/>
        </w:rPr>
      </w:pPr>
    </w:p>
    <w:p w14:paraId="0A0833FE" w14:textId="64D7AF03" w:rsidR="008D264C" w:rsidRPr="00A32BA3" w:rsidRDefault="008D264C" w:rsidP="008D264C">
      <w:pPr>
        <w:ind w:right="544"/>
        <w:jc w:val="both"/>
        <w:rPr>
          <w:i/>
          <w:sz w:val="20"/>
          <w:szCs w:val="20"/>
        </w:rPr>
      </w:pPr>
      <w:r w:rsidRPr="00A32BA3">
        <w:rPr>
          <w:i/>
          <w:sz w:val="20"/>
          <w:szCs w:val="20"/>
        </w:rPr>
        <w:t xml:space="preserve">Percentage = number of first screens in age group divided </w:t>
      </w:r>
      <w:r>
        <w:rPr>
          <w:i/>
          <w:sz w:val="20"/>
          <w:szCs w:val="20"/>
        </w:rPr>
        <w:t xml:space="preserve">by </w:t>
      </w:r>
      <w:r w:rsidRPr="00A32BA3">
        <w:rPr>
          <w:i/>
          <w:sz w:val="20"/>
          <w:szCs w:val="20"/>
        </w:rPr>
        <w:t xml:space="preserve">all women with a screening event within that </w:t>
      </w:r>
      <w:r>
        <w:rPr>
          <w:i/>
          <w:sz w:val="20"/>
          <w:szCs w:val="20"/>
        </w:rPr>
        <w:t>age group</w:t>
      </w:r>
      <w:r w:rsidR="00A26D58">
        <w:rPr>
          <w:i/>
          <w:sz w:val="20"/>
          <w:szCs w:val="20"/>
        </w:rPr>
        <w:t xml:space="preserve"> </w:t>
      </w:r>
      <w:r w:rsidRPr="00A32BA3">
        <w:rPr>
          <w:i/>
          <w:sz w:val="20"/>
          <w:szCs w:val="20"/>
        </w:rPr>
        <w:t>(first or subsequent events) x 100</w:t>
      </w:r>
      <w:r>
        <w:rPr>
          <w:i/>
          <w:sz w:val="20"/>
          <w:szCs w:val="20"/>
        </w:rPr>
        <w:t>.</w:t>
      </w:r>
    </w:p>
    <w:p w14:paraId="4A34E1AB" w14:textId="77777777" w:rsidR="008D264C" w:rsidRPr="004D3B47" w:rsidRDefault="008D264C" w:rsidP="00030D6F">
      <w:pPr>
        <w:ind w:right="544"/>
        <w:jc w:val="both"/>
        <w:rPr>
          <w:i/>
          <w:sz w:val="20"/>
          <w:szCs w:val="20"/>
        </w:rPr>
      </w:pPr>
    </w:p>
    <w:p w14:paraId="29864A37" w14:textId="77777777" w:rsidR="00030D6F" w:rsidRPr="004D3B47" w:rsidRDefault="00030D6F" w:rsidP="00030D6F"/>
    <w:p w14:paraId="1FD9E7D7" w14:textId="5B83AF62" w:rsidR="008720E7" w:rsidRPr="00A321D5" w:rsidRDefault="003A6634" w:rsidP="00DD6944">
      <w:pPr>
        <w:pStyle w:val="Caption"/>
        <w:keepNext/>
      </w:pPr>
      <w:bookmarkStart w:id="2420" w:name="_Ref528328183"/>
      <w:bookmarkStart w:id="2421" w:name="_Toc528676368"/>
      <w:bookmarkStart w:id="2422" w:name="_Toc5627807"/>
      <w:bookmarkStart w:id="2423" w:name="_Toc12875770"/>
      <w:bookmarkStart w:id="2424" w:name="_Toc68606874"/>
      <w:r w:rsidRPr="00A321D5">
        <w:t>Figure</w:t>
      </w:r>
      <w:r w:rsidR="008720E7" w:rsidRPr="00A321D5">
        <w:t xml:space="preserve"> </w:t>
      </w:r>
      <w:r w:rsidR="00E72C40">
        <w:fldChar w:fldCharType="begin"/>
      </w:r>
      <w:r w:rsidR="00E72C40">
        <w:instrText xml:space="preserve"> SEQ Figure \* ARABIC </w:instrText>
      </w:r>
      <w:r w:rsidR="00E72C40">
        <w:fldChar w:fldCharType="separate"/>
      </w:r>
      <w:r w:rsidR="00D03680">
        <w:rPr>
          <w:noProof/>
        </w:rPr>
        <w:t>111</w:t>
      </w:r>
      <w:r w:rsidR="00E72C40">
        <w:rPr>
          <w:noProof/>
        </w:rPr>
        <w:fldChar w:fldCharType="end"/>
      </w:r>
      <w:bookmarkEnd w:id="2420"/>
      <w:r w:rsidR="008720E7" w:rsidRPr="00A321D5">
        <w:t xml:space="preserve"> - Proportion of population* in that age group with their first screening event during the monitoring period (women aged 20-69 years at</w:t>
      </w:r>
      <w:r w:rsidR="00E615E8" w:rsidRPr="00A321D5">
        <w:t xml:space="preserve"> </w:t>
      </w:r>
      <w:sdt>
        <w:sdtPr>
          <w:alias w:val="End Period"/>
          <w:tag w:val="End Period"/>
          <w:id w:val="439336502"/>
          <w:placeholder>
            <w:docPart w:val="8270C3BF2C154C3E8E8B49CC2D3F895C"/>
          </w:placeholder>
          <w:dataBinding w:prefixMappings="xmlns:ns0='http://schemas.microsoft.com/office/2006/coverPageProps' " w:xpath="/ns0:CoverPageProperties[1]/ns0:Abstract[1]" w:storeItemID="{55AF091B-3C7A-41E3-B477-F2FDAA23CFDA}"/>
          <w:text/>
        </w:sdtPr>
        <w:sdtEndPr/>
        <w:sdtContent>
          <w:r w:rsidR="002A5F49">
            <w:t>30 June 2019</w:t>
          </w:r>
        </w:sdtContent>
      </w:sdt>
      <w:r w:rsidR="008720E7" w:rsidRPr="00A321D5">
        <w:t>)</w:t>
      </w:r>
      <w:bookmarkEnd w:id="2421"/>
      <w:bookmarkEnd w:id="2422"/>
      <w:bookmarkEnd w:id="2423"/>
      <w:bookmarkEnd w:id="2424"/>
    </w:p>
    <w:p w14:paraId="059FDE01" w14:textId="77777777" w:rsidR="00DF32CE" w:rsidRPr="004D3B47" w:rsidRDefault="008720E7" w:rsidP="005F3D46">
      <w:pPr>
        <w:rPr>
          <w:noProof/>
          <w:lang w:eastAsia="en-AU"/>
        </w:rPr>
      </w:pPr>
      <w:r w:rsidRPr="004D3B47">
        <w:rPr>
          <w:noProof/>
          <w:lang w:eastAsia="en-AU"/>
        </w:rPr>
        <w:drawing>
          <wp:inline distT="0" distB="0" distL="0" distR="0" wp14:anchorId="678706A7" wp14:editId="6D7C38E7">
            <wp:extent cx="5400000" cy="34948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bwMode="auto">
                    <a:xfrm>
                      <a:off x="0" y="0"/>
                      <a:ext cx="5400000" cy="3494805"/>
                    </a:xfrm>
                    <a:prstGeom prst="rect">
                      <a:avLst/>
                    </a:prstGeom>
                    <a:noFill/>
                  </pic:spPr>
                </pic:pic>
              </a:graphicData>
            </a:graphic>
          </wp:inline>
        </w:drawing>
      </w:r>
    </w:p>
    <w:p w14:paraId="611476FF" w14:textId="49F841A0" w:rsidR="008720E7" w:rsidRPr="004D3B47" w:rsidRDefault="00DF32CE" w:rsidP="008720E7">
      <w:pPr>
        <w:ind w:right="544"/>
        <w:jc w:val="both"/>
        <w:rPr>
          <w:i/>
          <w:sz w:val="20"/>
          <w:szCs w:val="20"/>
        </w:rPr>
      </w:pPr>
      <w:r w:rsidRPr="004D3B47">
        <w:rPr>
          <w:i/>
          <w:noProof/>
          <w:sz w:val="20"/>
          <w:szCs w:val="20"/>
          <w:lang w:eastAsia="en-AU"/>
        </w:rPr>
        <w:t xml:space="preserve">*Hysterectomy adjusted, 2013 Census data projected to </w:t>
      </w:r>
      <w:sdt>
        <w:sdtPr>
          <w:rPr>
            <w:i/>
            <w:noProof/>
            <w:sz w:val="20"/>
            <w:szCs w:val="20"/>
            <w:lang w:eastAsia="en-AU"/>
          </w:rPr>
          <w:alias w:val="End Period"/>
          <w:tag w:val="End Period"/>
          <w:id w:val="-2044191661"/>
          <w:placeholder>
            <w:docPart w:val="D6B521EDD14B4AFEA7B7DE0AD086A0C4"/>
          </w:placeholder>
          <w:dataBinding w:prefixMappings="xmlns:ns0='http://schemas.microsoft.com/office/2006/coverPageProps' " w:xpath="/ns0:CoverPageProperties[1]/ns0:Abstract[1]" w:storeItemID="{55AF091B-3C7A-41E3-B477-F2FDAA23CFDA}"/>
          <w:text/>
        </w:sdtPr>
        <w:sdtEndPr/>
        <w:sdtContent>
          <w:r w:rsidR="002A5F49">
            <w:rPr>
              <w:i/>
              <w:noProof/>
              <w:sz w:val="20"/>
              <w:szCs w:val="20"/>
              <w:lang w:eastAsia="en-AU"/>
            </w:rPr>
            <w:t>30 June 2019</w:t>
          </w:r>
        </w:sdtContent>
      </w:sdt>
      <w:r w:rsidR="008720E7" w:rsidRPr="004D3B47">
        <w:rPr>
          <w:i/>
          <w:noProof/>
          <w:sz w:val="20"/>
          <w:szCs w:val="20"/>
          <w:lang w:eastAsia="en-AU"/>
        </w:rPr>
        <w:t>.</w:t>
      </w:r>
    </w:p>
    <w:p w14:paraId="6925FC09" w14:textId="77777777" w:rsidR="00145445" w:rsidRPr="004D3B47" w:rsidRDefault="00145445" w:rsidP="00030D6F"/>
    <w:p w14:paraId="7142D895" w14:textId="2EC82819" w:rsidR="00030D6F" w:rsidRDefault="008E7879" w:rsidP="00DD6944">
      <w:pPr>
        <w:pStyle w:val="Caption"/>
        <w:keepNext/>
        <w:spacing w:after="80"/>
        <w:ind w:right="-23"/>
        <w:jc w:val="both"/>
      </w:pPr>
      <w:bookmarkStart w:id="2425" w:name="_Ref277688572"/>
      <w:bookmarkStart w:id="2426" w:name="_Toc304970046"/>
      <w:bookmarkStart w:id="2427" w:name="_Toc469398324"/>
      <w:bookmarkStart w:id="2428" w:name="_Toc5627651"/>
      <w:bookmarkStart w:id="2429" w:name="_Toc12875599"/>
      <w:bookmarkStart w:id="2430" w:name="_Toc509928528"/>
      <w:bookmarkStart w:id="2431" w:name="_Toc475605557"/>
      <w:bookmarkStart w:id="2432" w:name="_Toc486941087"/>
      <w:bookmarkStart w:id="2433" w:name="_Toc528676205"/>
      <w:bookmarkStart w:id="2434" w:name="_Toc68606717"/>
      <w:bookmarkStart w:id="2435" w:name="_Toc276457780"/>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42</w:t>
      </w:r>
      <w:r w:rsidR="00905C1A" w:rsidRPr="004D3B47">
        <w:rPr>
          <w:noProof/>
        </w:rPr>
        <w:fldChar w:fldCharType="end"/>
      </w:r>
      <w:bookmarkEnd w:id="2425"/>
      <w:r w:rsidR="00030D6F" w:rsidRPr="004D3B47">
        <w:t xml:space="preserve"> - Women (aged 20-69 years) with first screening events as a proportion of i) total number of women with screening events, and ii) eligible women, by DHB, for period </w:t>
      </w:r>
      <w:bookmarkEnd w:id="2426"/>
      <w:bookmarkEnd w:id="2427"/>
      <w:sdt>
        <w:sdtPr>
          <w:alias w:val="Title"/>
          <w:tag w:val=""/>
          <w:id w:val="-1559171966"/>
          <w:placeholder>
            <w:docPart w:val="84CE4B5FBCAF485C92E2477F63EA6F7F"/>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bookmarkEnd w:id="2428"/>
      <w:bookmarkEnd w:id="2429"/>
      <w:bookmarkEnd w:id="2430"/>
      <w:bookmarkEnd w:id="2431"/>
      <w:bookmarkEnd w:id="2432"/>
      <w:bookmarkEnd w:id="2433"/>
      <w:bookmarkEnd w:id="2434"/>
    </w:p>
    <w:tbl>
      <w:tblPr>
        <w:tblW w:w="9085" w:type="dxa"/>
        <w:tblInd w:w="93" w:type="dxa"/>
        <w:tblLayout w:type="fixed"/>
        <w:tblLook w:val="04A0" w:firstRow="1" w:lastRow="0" w:firstColumn="1" w:lastColumn="0" w:noHBand="0" w:noVBand="1"/>
      </w:tblPr>
      <w:tblGrid>
        <w:gridCol w:w="2170"/>
        <w:gridCol w:w="1588"/>
        <w:gridCol w:w="1588"/>
        <w:gridCol w:w="1134"/>
        <w:gridCol w:w="1701"/>
        <w:gridCol w:w="904"/>
      </w:tblGrid>
      <w:tr w:rsidR="005C75D3" w:rsidRPr="00B97375" w14:paraId="7C959375" w14:textId="77777777" w:rsidTr="00AB0E37">
        <w:trPr>
          <w:trHeight w:val="570"/>
        </w:trPr>
        <w:tc>
          <w:tcPr>
            <w:tcW w:w="2170" w:type="dxa"/>
            <w:vMerge w:val="restart"/>
            <w:tcBorders>
              <w:top w:val="single" w:sz="4" w:space="0" w:color="auto"/>
              <w:left w:val="single" w:sz="4" w:space="0" w:color="auto"/>
              <w:right w:val="nil"/>
            </w:tcBorders>
            <w:shd w:val="clear" w:color="auto" w:fill="D9D9D9" w:themeFill="background1" w:themeFillShade="D9"/>
            <w:noWrap/>
            <w:hideMark/>
          </w:tcPr>
          <w:p w14:paraId="30D9E5B2" w14:textId="77777777" w:rsidR="005C75D3" w:rsidRPr="00B97375" w:rsidRDefault="005C75D3" w:rsidP="00AB0E37">
            <w:pPr>
              <w:keepNext/>
              <w:rPr>
                <w:rFonts w:asciiTheme="minorHAnsi" w:hAnsiTheme="minorHAnsi" w:cs="Arial"/>
                <w:b/>
                <w:bCs/>
                <w:szCs w:val="23"/>
              </w:rPr>
            </w:pPr>
            <w:r w:rsidRPr="00B97375">
              <w:rPr>
                <w:rFonts w:asciiTheme="minorHAnsi" w:hAnsiTheme="minorHAnsi" w:cs="Arial"/>
                <w:b/>
                <w:bCs/>
                <w:szCs w:val="23"/>
              </w:rPr>
              <w:t>DHB</w:t>
            </w:r>
          </w:p>
        </w:tc>
        <w:tc>
          <w:tcPr>
            <w:tcW w:w="1588" w:type="dxa"/>
            <w:tcBorders>
              <w:top w:val="single" w:sz="4" w:space="0" w:color="auto"/>
              <w:left w:val="nil"/>
              <w:right w:val="nil"/>
            </w:tcBorders>
            <w:shd w:val="clear" w:color="auto" w:fill="D9D9D9" w:themeFill="background1" w:themeFillShade="D9"/>
          </w:tcPr>
          <w:p w14:paraId="324DBB53" w14:textId="77777777" w:rsidR="005C75D3" w:rsidRPr="00B97375" w:rsidRDefault="005C75D3" w:rsidP="00AB0E37">
            <w:pPr>
              <w:keepNext/>
              <w:jc w:val="center"/>
              <w:rPr>
                <w:rFonts w:asciiTheme="minorHAnsi" w:eastAsia="Times New Roman" w:hAnsiTheme="minorHAnsi" w:cs="Arial"/>
                <w:b/>
                <w:bCs/>
                <w:szCs w:val="23"/>
                <w:lang w:eastAsia="en-AU"/>
              </w:rPr>
            </w:pPr>
            <w:r w:rsidRPr="00B97375">
              <w:rPr>
                <w:rFonts w:asciiTheme="minorHAnsi" w:hAnsiTheme="minorHAnsi" w:cs="Arial"/>
                <w:b/>
                <w:bCs/>
                <w:szCs w:val="23"/>
              </w:rPr>
              <w:t>Women with first events</w:t>
            </w:r>
          </w:p>
        </w:tc>
        <w:tc>
          <w:tcPr>
            <w:tcW w:w="2722" w:type="dxa"/>
            <w:gridSpan w:val="2"/>
            <w:tcBorders>
              <w:top w:val="single" w:sz="4" w:space="0" w:color="auto"/>
              <w:left w:val="nil"/>
              <w:right w:val="nil"/>
            </w:tcBorders>
            <w:shd w:val="clear" w:color="auto" w:fill="D9D9D9" w:themeFill="background1" w:themeFillShade="D9"/>
            <w:vAlign w:val="bottom"/>
            <w:hideMark/>
          </w:tcPr>
          <w:p w14:paraId="6B183AF0" w14:textId="77777777" w:rsidR="005C75D3" w:rsidRPr="00B97375" w:rsidRDefault="005C75D3" w:rsidP="00AB0E37">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As a proportion of women with a screening event</w:t>
            </w:r>
          </w:p>
        </w:tc>
        <w:tc>
          <w:tcPr>
            <w:tcW w:w="2605" w:type="dxa"/>
            <w:gridSpan w:val="2"/>
            <w:tcBorders>
              <w:top w:val="single" w:sz="4" w:space="0" w:color="auto"/>
              <w:left w:val="nil"/>
              <w:right w:val="single" w:sz="4" w:space="0" w:color="auto"/>
            </w:tcBorders>
            <w:shd w:val="clear" w:color="auto" w:fill="D9D9D9" w:themeFill="background1" w:themeFillShade="D9"/>
            <w:hideMark/>
          </w:tcPr>
          <w:p w14:paraId="1B99F696" w14:textId="77777777" w:rsidR="005C75D3" w:rsidRPr="00B97375" w:rsidRDefault="005C75D3" w:rsidP="00AB0E37">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As a proportion of eligible population</w:t>
            </w:r>
          </w:p>
        </w:tc>
      </w:tr>
      <w:tr w:rsidR="005C75D3" w:rsidRPr="00B97375" w14:paraId="4F5242F2" w14:textId="77777777" w:rsidTr="00AB0E37">
        <w:trPr>
          <w:trHeight w:val="300"/>
        </w:trPr>
        <w:tc>
          <w:tcPr>
            <w:tcW w:w="2170" w:type="dxa"/>
            <w:vMerge/>
            <w:tcBorders>
              <w:left w:val="single" w:sz="4" w:space="0" w:color="auto"/>
              <w:bottom w:val="single" w:sz="4" w:space="0" w:color="auto"/>
              <w:right w:val="nil"/>
            </w:tcBorders>
            <w:shd w:val="clear" w:color="auto" w:fill="D9D9D9" w:themeFill="background1" w:themeFillShade="D9"/>
            <w:vAlign w:val="center"/>
            <w:hideMark/>
          </w:tcPr>
          <w:p w14:paraId="1146EDD6" w14:textId="77777777" w:rsidR="005C75D3" w:rsidRPr="00B97375" w:rsidRDefault="005C75D3" w:rsidP="00AB0E37">
            <w:pPr>
              <w:keepNext/>
              <w:rPr>
                <w:rFonts w:asciiTheme="minorHAnsi" w:eastAsia="Times New Roman" w:hAnsiTheme="minorHAnsi" w:cs="Arial"/>
                <w:b/>
                <w:bCs/>
                <w:szCs w:val="23"/>
                <w:lang w:eastAsia="en-AU"/>
              </w:rPr>
            </w:pPr>
          </w:p>
        </w:tc>
        <w:tc>
          <w:tcPr>
            <w:tcW w:w="1588" w:type="dxa"/>
            <w:tcBorders>
              <w:left w:val="nil"/>
              <w:bottom w:val="single" w:sz="4" w:space="0" w:color="auto"/>
              <w:right w:val="nil"/>
            </w:tcBorders>
            <w:shd w:val="clear" w:color="auto" w:fill="D9D9D9" w:themeFill="background1" w:themeFillShade="D9"/>
            <w:vAlign w:val="center"/>
          </w:tcPr>
          <w:p w14:paraId="691EE7CE" w14:textId="77777777" w:rsidR="005C75D3" w:rsidRPr="00B97375" w:rsidRDefault="005C75D3" w:rsidP="00AB0E37">
            <w:pPr>
              <w:keepNext/>
              <w:jc w:val="right"/>
              <w:rPr>
                <w:rFonts w:asciiTheme="minorHAnsi" w:eastAsia="Times New Roman" w:hAnsiTheme="minorHAnsi" w:cs="Arial"/>
                <w:b/>
                <w:bCs/>
                <w:szCs w:val="23"/>
                <w:lang w:eastAsia="en-AU"/>
              </w:rPr>
            </w:pPr>
            <w:r>
              <w:rPr>
                <w:rFonts w:asciiTheme="minorHAnsi" w:eastAsia="Times New Roman" w:hAnsiTheme="minorHAnsi" w:cs="Arial"/>
                <w:b/>
                <w:bCs/>
                <w:szCs w:val="23"/>
                <w:lang w:eastAsia="en-AU"/>
              </w:rPr>
              <w:t>N</w:t>
            </w:r>
          </w:p>
        </w:tc>
        <w:tc>
          <w:tcPr>
            <w:tcW w:w="1588" w:type="dxa"/>
            <w:tcBorders>
              <w:left w:val="nil"/>
              <w:bottom w:val="single" w:sz="4" w:space="0" w:color="auto"/>
              <w:right w:val="nil"/>
            </w:tcBorders>
            <w:shd w:val="clear" w:color="auto" w:fill="D9D9D9" w:themeFill="background1" w:themeFillShade="D9"/>
            <w:vAlign w:val="bottom"/>
            <w:hideMark/>
          </w:tcPr>
          <w:p w14:paraId="61AFCB76" w14:textId="77777777" w:rsidR="005C75D3" w:rsidRPr="00B97375" w:rsidRDefault="005C75D3" w:rsidP="00AB0E37">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134" w:type="dxa"/>
            <w:tcBorders>
              <w:left w:val="nil"/>
              <w:bottom w:val="single" w:sz="4" w:space="0" w:color="auto"/>
              <w:right w:val="nil"/>
            </w:tcBorders>
            <w:shd w:val="clear" w:color="auto" w:fill="D9D9D9" w:themeFill="background1" w:themeFillShade="D9"/>
            <w:vAlign w:val="bottom"/>
            <w:hideMark/>
          </w:tcPr>
          <w:p w14:paraId="301D50D9" w14:textId="77777777" w:rsidR="005C75D3" w:rsidRPr="00B97375" w:rsidRDefault="005C75D3" w:rsidP="00AB0E37">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701" w:type="dxa"/>
            <w:tcBorders>
              <w:left w:val="nil"/>
              <w:bottom w:val="single" w:sz="4" w:space="0" w:color="auto"/>
              <w:right w:val="nil"/>
            </w:tcBorders>
            <w:shd w:val="clear" w:color="auto" w:fill="D9D9D9" w:themeFill="background1" w:themeFillShade="D9"/>
            <w:hideMark/>
          </w:tcPr>
          <w:p w14:paraId="6FB36CA5" w14:textId="77777777" w:rsidR="005C75D3" w:rsidRPr="00B97375" w:rsidRDefault="005C75D3" w:rsidP="00AB0E37">
            <w:pPr>
              <w:keepNext/>
              <w:ind w:right="160"/>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904" w:type="dxa"/>
            <w:tcBorders>
              <w:left w:val="nil"/>
              <w:bottom w:val="single" w:sz="4" w:space="0" w:color="auto"/>
              <w:right w:val="single" w:sz="4" w:space="0" w:color="auto"/>
            </w:tcBorders>
            <w:shd w:val="clear" w:color="auto" w:fill="D9D9D9" w:themeFill="background1" w:themeFillShade="D9"/>
            <w:vAlign w:val="bottom"/>
            <w:hideMark/>
          </w:tcPr>
          <w:p w14:paraId="515BF1A6" w14:textId="77777777" w:rsidR="005C75D3" w:rsidRPr="00B97375" w:rsidRDefault="005C75D3" w:rsidP="00AB0E37">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r>
      <w:tr w:rsidR="005C75D3" w:rsidRPr="00B97375" w14:paraId="53BC5A7D" w14:textId="77777777" w:rsidTr="00AB0E37">
        <w:trPr>
          <w:trHeight w:val="285"/>
        </w:trPr>
        <w:tc>
          <w:tcPr>
            <w:tcW w:w="2170" w:type="dxa"/>
            <w:tcBorders>
              <w:top w:val="single" w:sz="4" w:space="0" w:color="auto"/>
              <w:left w:val="single" w:sz="4" w:space="0" w:color="auto"/>
              <w:bottom w:val="nil"/>
              <w:right w:val="nil"/>
            </w:tcBorders>
            <w:shd w:val="clear" w:color="auto" w:fill="auto"/>
            <w:noWrap/>
            <w:vAlign w:val="bottom"/>
            <w:hideMark/>
          </w:tcPr>
          <w:p w14:paraId="21DF2F5C" w14:textId="3E631AF4" w:rsidR="005C75D3" w:rsidRPr="00B97375" w:rsidRDefault="005C75D3" w:rsidP="005C75D3">
            <w:pPr>
              <w:keepNext/>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Auckland</w:t>
            </w:r>
          </w:p>
        </w:tc>
        <w:tc>
          <w:tcPr>
            <w:tcW w:w="1588" w:type="dxa"/>
            <w:tcBorders>
              <w:top w:val="single" w:sz="4" w:space="0" w:color="auto"/>
              <w:left w:val="nil"/>
              <w:bottom w:val="nil"/>
              <w:right w:val="nil"/>
            </w:tcBorders>
          </w:tcPr>
          <w:p w14:paraId="0A28900D" w14:textId="5D2973DB" w:rsidR="005C75D3" w:rsidRPr="008557DD" w:rsidRDefault="005C75D3" w:rsidP="005C75D3">
            <w:pPr>
              <w:keepNext/>
              <w:jc w:val="right"/>
            </w:pPr>
            <w:r w:rsidRPr="004D3B47">
              <w:t xml:space="preserve"> 3,505 </w:t>
            </w:r>
          </w:p>
        </w:tc>
        <w:tc>
          <w:tcPr>
            <w:tcW w:w="1588" w:type="dxa"/>
            <w:tcBorders>
              <w:top w:val="single" w:sz="4" w:space="0" w:color="auto"/>
              <w:left w:val="nil"/>
              <w:bottom w:val="nil"/>
              <w:right w:val="nil"/>
            </w:tcBorders>
            <w:shd w:val="clear" w:color="auto" w:fill="auto"/>
            <w:noWrap/>
          </w:tcPr>
          <w:p w14:paraId="512AFBF8" w14:textId="4FC9763E" w:rsidR="005C75D3" w:rsidRPr="00B97375" w:rsidRDefault="005C75D3" w:rsidP="005C75D3">
            <w:pPr>
              <w:keepNext/>
              <w:jc w:val="right"/>
              <w:rPr>
                <w:rFonts w:asciiTheme="minorHAnsi" w:hAnsiTheme="minorHAnsi" w:cs="Arial"/>
                <w:szCs w:val="23"/>
              </w:rPr>
            </w:pPr>
            <w:r w:rsidRPr="004D3B47">
              <w:t xml:space="preserve"> 23,885 </w:t>
            </w:r>
          </w:p>
        </w:tc>
        <w:tc>
          <w:tcPr>
            <w:tcW w:w="1134" w:type="dxa"/>
            <w:tcBorders>
              <w:top w:val="single" w:sz="4" w:space="0" w:color="auto"/>
              <w:left w:val="nil"/>
              <w:bottom w:val="nil"/>
              <w:right w:val="nil"/>
            </w:tcBorders>
            <w:shd w:val="clear" w:color="auto" w:fill="auto"/>
            <w:noWrap/>
          </w:tcPr>
          <w:p w14:paraId="79112A3D" w14:textId="268A3E4E" w:rsidR="005C75D3" w:rsidRPr="00B97375" w:rsidRDefault="005C75D3" w:rsidP="005C75D3">
            <w:pPr>
              <w:keepNext/>
              <w:jc w:val="right"/>
              <w:rPr>
                <w:rFonts w:asciiTheme="minorHAnsi" w:hAnsiTheme="minorHAnsi" w:cs="Arial"/>
                <w:szCs w:val="23"/>
              </w:rPr>
            </w:pPr>
            <w:r w:rsidRPr="004D3B47">
              <w:t xml:space="preserve"> 14.7 </w:t>
            </w:r>
          </w:p>
        </w:tc>
        <w:tc>
          <w:tcPr>
            <w:tcW w:w="1701" w:type="dxa"/>
            <w:tcBorders>
              <w:top w:val="single" w:sz="4" w:space="0" w:color="auto"/>
              <w:left w:val="nil"/>
              <w:bottom w:val="nil"/>
              <w:right w:val="nil"/>
            </w:tcBorders>
            <w:shd w:val="clear" w:color="auto" w:fill="auto"/>
            <w:noWrap/>
          </w:tcPr>
          <w:p w14:paraId="228E5B80" w14:textId="28100AF5" w:rsidR="005C75D3" w:rsidRPr="00B97375" w:rsidRDefault="005C75D3" w:rsidP="005C75D3">
            <w:pPr>
              <w:keepNext/>
              <w:jc w:val="right"/>
              <w:rPr>
                <w:rFonts w:asciiTheme="minorHAnsi" w:hAnsiTheme="minorHAnsi" w:cs="Arial"/>
                <w:szCs w:val="23"/>
              </w:rPr>
            </w:pPr>
            <w:r w:rsidRPr="004D3B47">
              <w:t xml:space="preserve"> 184,607 </w:t>
            </w:r>
          </w:p>
        </w:tc>
        <w:tc>
          <w:tcPr>
            <w:tcW w:w="904" w:type="dxa"/>
            <w:tcBorders>
              <w:top w:val="single" w:sz="4" w:space="0" w:color="auto"/>
              <w:left w:val="nil"/>
              <w:bottom w:val="nil"/>
              <w:right w:val="single" w:sz="4" w:space="0" w:color="auto"/>
            </w:tcBorders>
            <w:shd w:val="clear" w:color="auto" w:fill="auto"/>
            <w:noWrap/>
          </w:tcPr>
          <w:p w14:paraId="4A59025C" w14:textId="1788B12A" w:rsidR="005C75D3" w:rsidRPr="00B97375" w:rsidRDefault="005C75D3" w:rsidP="005C75D3">
            <w:pPr>
              <w:keepNext/>
              <w:jc w:val="right"/>
              <w:rPr>
                <w:rFonts w:asciiTheme="minorHAnsi" w:hAnsiTheme="minorHAnsi" w:cs="Arial"/>
                <w:szCs w:val="23"/>
              </w:rPr>
            </w:pPr>
            <w:r w:rsidRPr="004D3B47">
              <w:t xml:space="preserve"> 1.9 </w:t>
            </w:r>
          </w:p>
        </w:tc>
      </w:tr>
      <w:tr w:rsidR="005C75D3" w:rsidRPr="00B97375" w14:paraId="5C6782BF" w14:textId="77777777" w:rsidTr="00AB0E37">
        <w:trPr>
          <w:trHeight w:val="285"/>
        </w:trPr>
        <w:tc>
          <w:tcPr>
            <w:tcW w:w="2170" w:type="dxa"/>
            <w:tcBorders>
              <w:top w:val="nil"/>
              <w:left w:val="single" w:sz="4" w:space="0" w:color="auto"/>
              <w:bottom w:val="nil"/>
              <w:right w:val="nil"/>
            </w:tcBorders>
            <w:shd w:val="clear" w:color="auto" w:fill="auto"/>
            <w:noWrap/>
            <w:vAlign w:val="bottom"/>
            <w:hideMark/>
          </w:tcPr>
          <w:p w14:paraId="7BE849CB" w14:textId="376435BA" w:rsidR="005C75D3" w:rsidRPr="00B97375" w:rsidRDefault="005C75D3" w:rsidP="005C75D3">
            <w:pPr>
              <w:keepNext/>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Bay of Plenty</w:t>
            </w:r>
          </w:p>
        </w:tc>
        <w:tc>
          <w:tcPr>
            <w:tcW w:w="1588" w:type="dxa"/>
            <w:tcBorders>
              <w:top w:val="nil"/>
              <w:left w:val="nil"/>
              <w:bottom w:val="nil"/>
              <w:right w:val="nil"/>
            </w:tcBorders>
          </w:tcPr>
          <w:p w14:paraId="1963EF87" w14:textId="0809E15F" w:rsidR="005C75D3" w:rsidRPr="008557DD" w:rsidRDefault="005C75D3" w:rsidP="005C75D3">
            <w:pPr>
              <w:keepNext/>
              <w:jc w:val="right"/>
            </w:pPr>
            <w:r w:rsidRPr="004D3B47">
              <w:t xml:space="preserve"> 906 </w:t>
            </w:r>
          </w:p>
        </w:tc>
        <w:tc>
          <w:tcPr>
            <w:tcW w:w="1588" w:type="dxa"/>
            <w:tcBorders>
              <w:top w:val="nil"/>
              <w:left w:val="nil"/>
              <w:bottom w:val="nil"/>
              <w:right w:val="nil"/>
            </w:tcBorders>
            <w:shd w:val="clear" w:color="auto" w:fill="auto"/>
            <w:noWrap/>
          </w:tcPr>
          <w:p w14:paraId="29E8CE68" w14:textId="6EEC6537" w:rsidR="005C75D3" w:rsidRPr="00B97375" w:rsidRDefault="005C75D3" w:rsidP="005C75D3">
            <w:pPr>
              <w:keepNext/>
              <w:jc w:val="right"/>
              <w:rPr>
                <w:rFonts w:asciiTheme="minorHAnsi" w:hAnsiTheme="minorHAnsi" w:cs="Arial"/>
                <w:szCs w:val="23"/>
              </w:rPr>
            </w:pPr>
            <w:r w:rsidRPr="004D3B47">
              <w:t xml:space="preserve"> 10,818 </w:t>
            </w:r>
          </w:p>
        </w:tc>
        <w:tc>
          <w:tcPr>
            <w:tcW w:w="1134" w:type="dxa"/>
            <w:tcBorders>
              <w:top w:val="nil"/>
              <w:left w:val="nil"/>
              <w:bottom w:val="nil"/>
              <w:right w:val="nil"/>
            </w:tcBorders>
            <w:shd w:val="clear" w:color="auto" w:fill="auto"/>
            <w:noWrap/>
          </w:tcPr>
          <w:p w14:paraId="634346BE" w14:textId="10A4C16A" w:rsidR="005C75D3" w:rsidRPr="00B97375" w:rsidRDefault="005C75D3" w:rsidP="005C75D3">
            <w:pPr>
              <w:keepNext/>
              <w:jc w:val="right"/>
              <w:rPr>
                <w:rFonts w:asciiTheme="minorHAnsi" w:hAnsiTheme="minorHAnsi" w:cs="Arial"/>
                <w:szCs w:val="23"/>
              </w:rPr>
            </w:pPr>
            <w:r w:rsidRPr="004D3B47">
              <w:t xml:space="preserve"> 8.4 </w:t>
            </w:r>
          </w:p>
        </w:tc>
        <w:tc>
          <w:tcPr>
            <w:tcW w:w="1701" w:type="dxa"/>
            <w:tcBorders>
              <w:top w:val="nil"/>
              <w:left w:val="nil"/>
              <w:bottom w:val="nil"/>
              <w:right w:val="nil"/>
            </w:tcBorders>
            <w:shd w:val="clear" w:color="auto" w:fill="auto"/>
            <w:noWrap/>
          </w:tcPr>
          <w:p w14:paraId="26FDD47F" w14:textId="64494DB4" w:rsidR="005C75D3" w:rsidRPr="00B97375" w:rsidRDefault="005C75D3" w:rsidP="005C75D3">
            <w:pPr>
              <w:keepNext/>
              <w:jc w:val="right"/>
              <w:rPr>
                <w:rFonts w:asciiTheme="minorHAnsi" w:hAnsiTheme="minorHAnsi" w:cs="Arial"/>
                <w:szCs w:val="23"/>
              </w:rPr>
            </w:pPr>
            <w:r w:rsidRPr="004D3B47">
              <w:t xml:space="preserve"> 68,202 </w:t>
            </w:r>
          </w:p>
        </w:tc>
        <w:tc>
          <w:tcPr>
            <w:tcW w:w="904" w:type="dxa"/>
            <w:tcBorders>
              <w:top w:val="nil"/>
              <w:left w:val="nil"/>
              <w:bottom w:val="nil"/>
              <w:right w:val="single" w:sz="4" w:space="0" w:color="auto"/>
            </w:tcBorders>
            <w:shd w:val="clear" w:color="auto" w:fill="auto"/>
            <w:noWrap/>
          </w:tcPr>
          <w:p w14:paraId="72CDCE12" w14:textId="306283D0" w:rsidR="005C75D3" w:rsidRPr="00B97375" w:rsidRDefault="005C75D3" w:rsidP="005C75D3">
            <w:pPr>
              <w:keepNext/>
              <w:jc w:val="right"/>
              <w:rPr>
                <w:rFonts w:asciiTheme="minorHAnsi" w:hAnsiTheme="minorHAnsi" w:cs="Arial"/>
                <w:szCs w:val="23"/>
              </w:rPr>
            </w:pPr>
            <w:r w:rsidRPr="004D3B47">
              <w:t xml:space="preserve"> 1.3 </w:t>
            </w:r>
          </w:p>
        </w:tc>
      </w:tr>
      <w:tr w:rsidR="005C75D3" w:rsidRPr="00B97375" w14:paraId="34D29D2B" w14:textId="77777777" w:rsidTr="00AB0E37">
        <w:trPr>
          <w:trHeight w:val="285"/>
        </w:trPr>
        <w:tc>
          <w:tcPr>
            <w:tcW w:w="2170" w:type="dxa"/>
            <w:tcBorders>
              <w:top w:val="nil"/>
              <w:left w:val="single" w:sz="4" w:space="0" w:color="auto"/>
              <w:bottom w:val="nil"/>
              <w:right w:val="nil"/>
            </w:tcBorders>
            <w:shd w:val="clear" w:color="auto" w:fill="auto"/>
            <w:noWrap/>
            <w:vAlign w:val="bottom"/>
            <w:hideMark/>
          </w:tcPr>
          <w:p w14:paraId="0A0FBD1F" w14:textId="776972C7" w:rsidR="005C75D3" w:rsidRPr="00B97375" w:rsidRDefault="005C75D3" w:rsidP="005C75D3">
            <w:pPr>
              <w:keepNext/>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Canterbury</w:t>
            </w:r>
          </w:p>
        </w:tc>
        <w:tc>
          <w:tcPr>
            <w:tcW w:w="1588" w:type="dxa"/>
            <w:tcBorders>
              <w:top w:val="nil"/>
              <w:left w:val="nil"/>
              <w:bottom w:val="nil"/>
              <w:right w:val="nil"/>
            </w:tcBorders>
          </w:tcPr>
          <w:p w14:paraId="18D6F8AD" w14:textId="7C2AF8C3" w:rsidR="005C75D3" w:rsidRPr="008557DD" w:rsidRDefault="005C75D3" w:rsidP="005C75D3">
            <w:pPr>
              <w:keepNext/>
              <w:jc w:val="right"/>
            </w:pPr>
            <w:r w:rsidRPr="004D3B47">
              <w:t xml:space="preserve"> 2,702 </w:t>
            </w:r>
          </w:p>
        </w:tc>
        <w:tc>
          <w:tcPr>
            <w:tcW w:w="1588" w:type="dxa"/>
            <w:tcBorders>
              <w:top w:val="nil"/>
              <w:left w:val="nil"/>
              <w:bottom w:val="nil"/>
              <w:right w:val="nil"/>
            </w:tcBorders>
            <w:shd w:val="clear" w:color="auto" w:fill="auto"/>
            <w:noWrap/>
          </w:tcPr>
          <w:p w14:paraId="0A0EB0FC" w14:textId="7BD84E5D" w:rsidR="005C75D3" w:rsidRPr="00B97375" w:rsidRDefault="005C75D3" w:rsidP="005C75D3">
            <w:pPr>
              <w:keepNext/>
              <w:jc w:val="right"/>
              <w:rPr>
                <w:rFonts w:asciiTheme="minorHAnsi" w:hAnsiTheme="minorHAnsi" w:cs="Arial"/>
                <w:szCs w:val="23"/>
              </w:rPr>
            </w:pPr>
            <w:r w:rsidRPr="004D3B47">
              <w:t xml:space="preserve"> 24,612 </w:t>
            </w:r>
          </w:p>
        </w:tc>
        <w:tc>
          <w:tcPr>
            <w:tcW w:w="1134" w:type="dxa"/>
            <w:tcBorders>
              <w:top w:val="nil"/>
              <w:left w:val="nil"/>
              <w:bottom w:val="nil"/>
              <w:right w:val="nil"/>
            </w:tcBorders>
            <w:shd w:val="clear" w:color="auto" w:fill="auto"/>
            <w:noWrap/>
          </w:tcPr>
          <w:p w14:paraId="70A8667F" w14:textId="1422E9C3" w:rsidR="005C75D3" w:rsidRPr="00B97375" w:rsidRDefault="005C75D3" w:rsidP="005C75D3">
            <w:pPr>
              <w:keepNext/>
              <w:jc w:val="right"/>
              <w:rPr>
                <w:rFonts w:asciiTheme="minorHAnsi" w:hAnsiTheme="minorHAnsi" w:cs="Arial"/>
                <w:szCs w:val="23"/>
              </w:rPr>
            </w:pPr>
            <w:r w:rsidRPr="004D3B47">
              <w:t xml:space="preserve"> 11.0 </w:t>
            </w:r>
          </w:p>
        </w:tc>
        <w:tc>
          <w:tcPr>
            <w:tcW w:w="1701" w:type="dxa"/>
            <w:tcBorders>
              <w:top w:val="nil"/>
              <w:left w:val="nil"/>
              <w:bottom w:val="nil"/>
              <w:right w:val="nil"/>
            </w:tcBorders>
            <w:shd w:val="clear" w:color="auto" w:fill="auto"/>
            <w:noWrap/>
          </w:tcPr>
          <w:p w14:paraId="077103C3" w14:textId="1E1A49FD" w:rsidR="005C75D3" w:rsidRPr="00B97375" w:rsidRDefault="005C75D3" w:rsidP="005C75D3">
            <w:pPr>
              <w:keepNext/>
              <w:jc w:val="right"/>
              <w:rPr>
                <w:rFonts w:asciiTheme="minorHAnsi" w:hAnsiTheme="minorHAnsi" w:cs="Arial"/>
                <w:szCs w:val="23"/>
              </w:rPr>
            </w:pPr>
            <w:r w:rsidRPr="004D3B47">
              <w:t xml:space="preserve"> 168,369 </w:t>
            </w:r>
          </w:p>
        </w:tc>
        <w:tc>
          <w:tcPr>
            <w:tcW w:w="904" w:type="dxa"/>
            <w:tcBorders>
              <w:top w:val="nil"/>
              <w:left w:val="nil"/>
              <w:bottom w:val="nil"/>
              <w:right w:val="single" w:sz="4" w:space="0" w:color="auto"/>
            </w:tcBorders>
            <w:shd w:val="clear" w:color="auto" w:fill="auto"/>
            <w:noWrap/>
          </w:tcPr>
          <w:p w14:paraId="15A9F96E" w14:textId="04713DD1" w:rsidR="005C75D3" w:rsidRPr="00B97375" w:rsidRDefault="005C75D3" w:rsidP="005C75D3">
            <w:pPr>
              <w:keepNext/>
              <w:jc w:val="right"/>
              <w:rPr>
                <w:rFonts w:asciiTheme="minorHAnsi" w:hAnsiTheme="minorHAnsi" w:cs="Arial"/>
                <w:szCs w:val="23"/>
              </w:rPr>
            </w:pPr>
            <w:r w:rsidRPr="004D3B47">
              <w:t xml:space="preserve"> 1.6 </w:t>
            </w:r>
          </w:p>
        </w:tc>
      </w:tr>
      <w:tr w:rsidR="005C75D3" w:rsidRPr="00B97375" w14:paraId="439288D5" w14:textId="77777777" w:rsidTr="00AB0E37">
        <w:trPr>
          <w:trHeight w:val="285"/>
        </w:trPr>
        <w:tc>
          <w:tcPr>
            <w:tcW w:w="2170" w:type="dxa"/>
            <w:tcBorders>
              <w:top w:val="nil"/>
              <w:left w:val="single" w:sz="4" w:space="0" w:color="auto"/>
              <w:bottom w:val="nil"/>
              <w:right w:val="nil"/>
            </w:tcBorders>
            <w:shd w:val="clear" w:color="auto" w:fill="auto"/>
            <w:noWrap/>
            <w:vAlign w:val="bottom"/>
            <w:hideMark/>
          </w:tcPr>
          <w:p w14:paraId="0EE45AE8" w14:textId="1E22E793" w:rsidR="005C75D3" w:rsidRPr="00B97375" w:rsidRDefault="005C75D3" w:rsidP="005C75D3">
            <w:pPr>
              <w:keepNext/>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Capital &amp; Coast</w:t>
            </w:r>
          </w:p>
        </w:tc>
        <w:tc>
          <w:tcPr>
            <w:tcW w:w="1588" w:type="dxa"/>
            <w:tcBorders>
              <w:top w:val="nil"/>
              <w:left w:val="nil"/>
              <w:bottom w:val="nil"/>
              <w:right w:val="nil"/>
            </w:tcBorders>
          </w:tcPr>
          <w:p w14:paraId="6980396A" w14:textId="65EA33F1" w:rsidR="005C75D3" w:rsidRPr="008557DD" w:rsidRDefault="005C75D3" w:rsidP="005C75D3">
            <w:pPr>
              <w:keepNext/>
              <w:jc w:val="right"/>
            </w:pPr>
            <w:r w:rsidRPr="004D3B47">
              <w:t xml:space="preserve"> 2,034 </w:t>
            </w:r>
          </w:p>
        </w:tc>
        <w:tc>
          <w:tcPr>
            <w:tcW w:w="1588" w:type="dxa"/>
            <w:tcBorders>
              <w:top w:val="nil"/>
              <w:left w:val="nil"/>
              <w:bottom w:val="nil"/>
              <w:right w:val="nil"/>
            </w:tcBorders>
            <w:shd w:val="clear" w:color="auto" w:fill="auto"/>
            <w:noWrap/>
          </w:tcPr>
          <w:p w14:paraId="77278E1E" w14:textId="3DA4EB22" w:rsidR="005C75D3" w:rsidRPr="00B97375" w:rsidRDefault="005C75D3" w:rsidP="005C75D3">
            <w:pPr>
              <w:keepNext/>
              <w:jc w:val="right"/>
              <w:rPr>
                <w:rFonts w:asciiTheme="minorHAnsi" w:hAnsiTheme="minorHAnsi" w:cs="Arial"/>
                <w:szCs w:val="23"/>
              </w:rPr>
            </w:pPr>
            <w:r w:rsidRPr="004D3B47">
              <w:t xml:space="preserve"> 14,893 </w:t>
            </w:r>
          </w:p>
        </w:tc>
        <w:tc>
          <w:tcPr>
            <w:tcW w:w="1134" w:type="dxa"/>
            <w:tcBorders>
              <w:top w:val="nil"/>
              <w:left w:val="nil"/>
              <w:bottom w:val="nil"/>
              <w:right w:val="nil"/>
            </w:tcBorders>
            <w:shd w:val="clear" w:color="auto" w:fill="auto"/>
            <w:noWrap/>
          </w:tcPr>
          <w:p w14:paraId="43840358" w14:textId="17BFD3A1" w:rsidR="005C75D3" w:rsidRPr="00B97375" w:rsidRDefault="005C75D3" w:rsidP="005C75D3">
            <w:pPr>
              <w:keepNext/>
              <w:jc w:val="right"/>
              <w:rPr>
                <w:rFonts w:asciiTheme="minorHAnsi" w:hAnsiTheme="minorHAnsi" w:cs="Arial"/>
                <w:szCs w:val="23"/>
              </w:rPr>
            </w:pPr>
            <w:r w:rsidRPr="004D3B47">
              <w:t xml:space="preserve"> 13.7 </w:t>
            </w:r>
          </w:p>
        </w:tc>
        <w:tc>
          <w:tcPr>
            <w:tcW w:w="1701" w:type="dxa"/>
            <w:tcBorders>
              <w:top w:val="nil"/>
              <w:left w:val="nil"/>
              <w:bottom w:val="nil"/>
              <w:right w:val="nil"/>
            </w:tcBorders>
            <w:shd w:val="clear" w:color="auto" w:fill="auto"/>
            <w:noWrap/>
          </w:tcPr>
          <w:p w14:paraId="3A8116EB" w14:textId="23DFFE05" w:rsidR="005C75D3" w:rsidRPr="00B97375" w:rsidRDefault="005C75D3" w:rsidP="005C75D3">
            <w:pPr>
              <w:keepNext/>
              <w:jc w:val="right"/>
              <w:rPr>
                <w:rFonts w:asciiTheme="minorHAnsi" w:hAnsiTheme="minorHAnsi" w:cs="Arial"/>
                <w:szCs w:val="23"/>
              </w:rPr>
            </w:pPr>
            <w:r w:rsidRPr="004D3B47">
              <w:t xml:space="preserve"> 102,328 </w:t>
            </w:r>
          </w:p>
        </w:tc>
        <w:tc>
          <w:tcPr>
            <w:tcW w:w="904" w:type="dxa"/>
            <w:tcBorders>
              <w:top w:val="nil"/>
              <w:left w:val="nil"/>
              <w:bottom w:val="nil"/>
              <w:right w:val="single" w:sz="4" w:space="0" w:color="auto"/>
            </w:tcBorders>
            <w:shd w:val="clear" w:color="auto" w:fill="auto"/>
            <w:noWrap/>
          </w:tcPr>
          <w:p w14:paraId="055907F2" w14:textId="7CF7DB4E" w:rsidR="005C75D3" w:rsidRPr="00B97375" w:rsidRDefault="005C75D3" w:rsidP="005C75D3">
            <w:pPr>
              <w:keepNext/>
              <w:jc w:val="right"/>
              <w:rPr>
                <w:rFonts w:asciiTheme="minorHAnsi" w:hAnsiTheme="minorHAnsi" w:cs="Arial"/>
                <w:szCs w:val="23"/>
              </w:rPr>
            </w:pPr>
            <w:r w:rsidRPr="004D3B47">
              <w:t xml:space="preserve"> 2.0 </w:t>
            </w:r>
          </w:p>
        </w:tc>
      </w:tr>
      <w:tr w:rsidR="005C75D3" w:rsidRPr="00B97375" w14:paraId="0875D300" w14:textId="77777777" w:rsidTr="00AB0E37">
        <w:trPr>
          <w:trHeight w:val="285"/>
        </w:trPr>
        <w:tc>
          <w:tcPr>
            <w:tcW w:w="2170" w:type="dxa"/>
            <w:tcBorders>
              <w:top w:val="nil"/>
              <w:left w:val="single" w:sz="4" w:space="0" w:color="auto"/>
              <w:bottom w:val="nil"/>
              <w:right w:val="nil"/>
            </w:tcBorders>
            <w:shd w:val="clear" w:color="auto" w:fill="auto"/>
            <w:noWrap/>
            <w:vAlign w:val="bottom"/>
            <w:hideMark/>
          </w:tcPr>
          <w:p w14:paraId="67983CE0" w14:textId="1EFED1D0" w:rsidR="005C75D3" w:rsidRPr="00B97375" w:rsidRDefault="005C75D3" w:rsidP="005C75D3">
            <w:pPr>
              <w:keepNext/>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Counties Manukau</w:t>
            </w:r>
          </w:p>
        </w:tc>
        <w:tc>
          <w:tcPr>
            <w:tcW w:w="1588" w:type="dxa"/>
            <w:tcBorders>
              <w:top w:val="nil"/>
              <w:left w:val="nil"/>
              <w:bottom w:val="nil"/>
              <w:right w:val="nil"/>
            </w:tcBorders>
          </w:tcPr>
          <w:p w14:paraId="566453FC" w14:textId="62690DF3" w:rsidR="005C75D3" w:rsidRPr="008557DD" w:rsidRDefault="005C75D3" w:rsidP="005C75D3">
            <w:pPr>
              <w:keepNext/>
              <w:jc w:val="right"/>
            </w:pPr>
            <w:r w:rsidRPr="004D3B47">
              <w:t xml:space="preserve"> 2,816 </w:t>
            </w:r>
          </w:p>
        </w:tc>
        <w:tc>
          <w:tcPr>
            <w:tcW w:w="1588" w:type="dxa"/>
            <w:tcBorders>
              <w:top w:val="nil"/>
              <w:left w:val="nil"/>
              <w:bottom w:val="nil"/>
              <w:right w:val="nil"/>
            </w:tcBorders>
            <w:shd w:val="clear" w:color="auto" w:fill="auto"/>
            <w:noWrap/>
          </w:tcPr>
          <w:p w14:paraId="61F6D8FD" w14:textId="552876C8" w:rsidR="005C75D3" w:rsidRPr="00B97375" w:rsidRDefault="005C75D3" w:rsidP="005C75D3">
            <w:pPr>
              <w:keepNext/>
              <w:jc w:val="right"/>
              <w:rPr>
                <w:rFonts w:asciiTheme="minorHAnsi" w:hAnsiTheme="minorHAnsi" w:cs="Arial"/>
                <w:szCs w:val="23"/>
              </w:rPr>
            </w:pPr>
            <w:r w:rsidRPr="004D3B47">
              <w:t xml:space="preserve"> 21,783 </w:t>
            </w:r>
          </w:p>
        </w:tc>
        <w:tc>
          <w:tcPr>
            <w:tcW w:w="1134" w:type="dxa"/>
            <w:tcBorders>
              <w:top w:val="nil"/>
              <w:left w:val="nil"/>
              <w:bottom w:val="nil"/>
              <w:right w:val="nil"/>
            </w:tcBorders>
            <w:shd w:val="clear" w:color="auto" w:fill="auto"/>
            <w:noWrap/>
          </w:tcPr>
          <w:p w14:paraId="55EF5812" w14:textId="1B46C39A" w:rsidR="005C75D3" w:rsidRPr="00B97375" w:rsidRDefault="005C75D3" w:rsidP="005C75D3">
            <w:pPr>
              <w:keepNext/>
              <w:jc w:val="right"/>
              <w:rPr>
                <w:rFonts w:asciiTheme="minorHAnsi" w:hAnsiTheme="minorHAnsi" w:cs="Arial"/>
                <w:szCs w:val="23"/>
              </w:rPr>
            </w:pPr>
            <w:r w:rsidRPr="004D3B47">
              <w:t xml:space="preserve"> 12.9 </w:t>
            </w:r>
          </w:p>
        </w:tc>
        <w:tc>
          <w:tcPr>
            <w:tcW w:w="1701" w:type="dxa"/>
            <w:tcBorders>
              <w:top w:val="nil"/>
              <w:left w:val="nil"/>
              <w:bottom w:val="nil"/>
              <w:right w:val="nil"/>
            </w:tcBorders>
            <w:shd w:val="clear" w:color="auto" w:fill="auto"/>
            <w:noWrap/>
          </w:tcPr>
          <w:p w14:paraId="5A129589" w14:textId="70F4EFD0" w:rsidR="005C75D3" w:rsidRPr="00B97375" w:rsidRDefault="005C75D3" w:rsidP="005C75D3">
            <w:pPr>
              <w:keepNext/>
              <w:jc w:val="right"/>
              <w:rPr>
                <w:rFonts w:asciiTheme="minorHAnsi" w:hAnsiTheme="minorHAnsi" w:cs="Arial"/>
                <w:szCs w:val="23"/>
              </w:rPr>
            </w:pPr>
            <w:r w:rsidRPr="004D3B47">
              <w:t xml:space="preserve"> 172,507 </w:t>
            </w:r>
          </w:p>
        </w:tc>
        <w:tc>
          <w:tcPr>
            <w:tcW w:w="904" w:type="dxa"/>
            <w:tcBorders>
              <w:top w:val="nil"/>
              <w:left w:val="nil"/>
              <w:bottom w:val="nil"/>
              <w:right w:val="single" w:sz="4" w:space="0" w:color="auto"/>
            </w:tcBorders>
            <w:shd w:val="clear" w:color="auto" w:fill="auto"/>
            <w:noWrap/>
          </w:tcPr>
          <w:p w14:paraId="15FF914C" w14:textId="59E82A29" w:rsidR="005C75D3" w:rsidRPr="00B97375" w:rsidRDefault="005C75D3" w:rsidP="005C75D3">
            <w:pPr>
              <w:keepNext/>
              <w:jc w:val="right"/>
              <w:rPr>
                <w:rFonts w:asciiTheme="minorHAnsi" w:hAnsiTheme="minorHAnsi" w:cs="Arial"/>
                <w:szCs w:val="23"/>
              </w:rPr>
            </w:pPr>
            <w:r w:rsidRPr="004D3B47">
              <w:t xml:space="preserve"> 1.6 </w:t>
            </w:r>
          </w:p>
        </w:tc>
      </w:tr>
      <w:tr w:rsidR="005C75D3" w:rsidRPr="00B97375" w14:paraId="4D4B78E8" w14:textId="77777777" w:rsidTr="00AB0E37">
        <w:trPr>
          <w:trHeight w:val="285"/>
        </w:trPr>
        <w:tc>
          <w:tcPr>
            <w:tcW w:w="2170" w:type="dxa"/>
            <w:tcBorders>
              <w:top w:val="nil"/>
              <w:left w:val="single" w:sz="4" w:space="0" w:color="auto"/>
              <w:bottom w:val="nil"/>
              <w:right w:val="nil"/>
            </w:tcBorders>
            <w:shd w:val="clear" w:color="auto" w:fill="auto"/>
            <w:noWrap/>
            <w:vAlign w:val="bottom"/>
            <w:hideMark/>
          </w:tcPr>
          <w:p w14:paraId="2B2C57EE" w14:textId="1B248EE6" w:rsidR="005C75D3" w:rsidRPr="00B97375" w:rsidRDefault="005C75D3" w:rsidP="005C75D3">
            <w:pPr>
              <w:keepNext/>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Hawke's Bay</w:t>
            </w:r>
          </w:p>
        </w:tc>
        <w:tc>
          <w:tcPr>
            <w:tcW w:w="1588" w:type="dxa"/>
            <w:tcBorders>
              <w:top w:val="nil"/>
              <w:left w:val="nil"/>
              <w:bottom w:val="nil"/>
              <w:right w:val="nil"/>
            </w:tcBorders>
          </w:tcPr>
          <w:p w14:paraId="5F361063" w14:textId="39756914" w:rsidR="005C75D3" w:rsidRPr="008557DD" w:rsidRDefault="005C75D3" w:rsidP="005C75D3">
            <w:pPr>
              <w:keepNext/>
              <w:jc w:val="right"/>
            </w:pPr>
            <w:r w:rsidRPr="004D3B47">
              <w:t xml:space="preserve"> 580 </w:t>
            </w:r>
          </w:p>
        </w:tc>
        <w:tc>
          <w:tcPr>
            <w:tcW w:w="1588" w:type="dxa"/>
            <w:tcBorders>
              <w:top w:val="nil"/>
              <w:left w:val="nil"/>
              <w:bottom w:val="nil"/>
              <w:right w:val="nil"/>
            </w:tcBorders>
            <w:shd w:val="clear" w:color="auto" w:fill="auto"/>
            <w:noWrap/>
          </w:tcPr>
          <w:p w14:paraId="381F9862" w14:textId="6DFF14FE" w:rsidR="005C75D3" w:rsidRPr="00B97375" w:rsidRDefault="005C75D3" w:rsidP="005C75D3">
            <w:pPr>
              <w:keepNext/>
              <w:jc w:val="right"/>
              <w:rPr>
                <w:rFonts w:asciiTheme="minorHAnsi" w:hAnsiTheme="minorHAnsi" w:cs="Arial"/>
                <w:szCs w:val="23"/>
              </w:rPr>
            </w:pPr>
            <w:r w:rsidRPr="004D3B47">
              <w:t xml:space="preserve"> 6,756 </w:t>
            </w:r>
          </w:p>
        </w:tc>
        <w:tc>
          <w:tcPr>
            <w:tcW w:w="1134" w:type="dxa"/>
            <w:tcBorders>
              <w:top w:val="nil"/>
              <w:left w:val="nil"/>
              <w:bottom w:val="nil"/>
              <w:right w:val="nil"/>
            </w:tcBorders>
            <w:shd w:val="clear" w:color="auto" w:fill="auto"/>
            <w:noWrap/>
          </w:tcPr>
          <w:p w14:paraId="2F25A917" w14:textId="2BD760EA" w:rsidR="005C75D3" w:rsidRPr="00B97375" w:rsidRDefault="005C75D3" w:rsidP="005C75D3">
            <w:pPr>
              <w:keepNext/>
              <w:jc w:val="right"/>
              <w:rPr>
                <w:rFonts w:asciiTheme="minorHAnsi" w:hAnsiTheme="minorHAnsi" w:cs="Arial"/>
                <w:szCs w:val="23"/>
              </w:rPr>
            </w:pPr>
            <w:r w:rsidRPr="004D3B47">
              <w:t xml:space="preserve"> 8.6 </w:t>
            </w:r>
          </w:p>
        </w:tc>
        <w:tc>
          <w:tcPr>
            <w:tcW w:w="1701" w:type="dxa"/>
            <w:tcBorders>
              <w:top w:val="nil"/>
              <w:left w:val="nil"/>
              <w:bottom w:val="nil"/>
              <w:right w:val="nil"/>
            </w:tcBorders>
            <w:shd w:val="clear" w:color="auto" w:fill="auto"/>
            <w:noWrap/>
          </w:tcPr>
          <w:p w14:paraId="52D4A7C1" w14:textId="239F9749" w:rsidR="005C75D3" w:rsidRPr="00B97375" w:rsidRDefault="005C75D3" w:rsidP="005C75D3">
            <w:pPr>
              <w:keepNext/>
              <w:jc w:val="right"/>
              <w:rPr>
                <w:rFonts w:asciiTheme="minorHAnsi" w:hAnsiTheme="minorHAnsi" w:cs="Arial"/>
                <w:szCs w:val="23"/>
              </w:rPr>
            </w:pPr>
            <w:r w:rsidRPr="004D3B47">
              <w:t xml:space="preserve"> 46,880 </w:t>
            </w:r>
          </w:p>
        </w:tc>
        <w:tc>
          <w:tcPr>
            <w:tcW w:w="904" w:type="dxa"/>
            <w:tcBorders>
              <w:top w:val="nil"/>
              <w:left w:val="nil"/>
              <w:bottom w:val="nil"/>
              <w:right w:val="single" w:sz="4" w:space="0" w:color="auto"/>
            </w:tcBorders>
            <w:shd w:val="clear" w:color="auto" w:fill="auto"/>
            <w:noWrap/>
          </w:tcPr>
          <w:p w14:paraId="43346D22" w14:textId="6BF43514" w:rsidR="005C75D3" w:rsidRPr="00B97375" w:rsidRDefault="005C75D3" w:rsidP="005C75D3">
            <w:pPr>
              <w:keepNext/>
              <w:jc w:val="right"/>
              <w:rPr>
                <w:rFonts w:asciiTheme="minorHAnsi" w:hAnsiTheme="minorHAnsi" w:cs="Arial"/>
                <w:szCs w:val="23"/>
              </w:rPr>
            </w:pPr>
            <w:r w:rsidRPr="004D3B47">
              <w:t xml:space="preserve"> 1.2 </w:t>
            </w:r>
          </w:p>
        </w:tc>
      </w:tr>
      <w:tr w:rsidR="005C75D3" w:rsidRPr="00B97375" w14:paraId="67A5E643" w14:textId="77777777" w:rsidTr="00AB0E37">
        <w:trPr>
          <w:trHeight w:val="285"/>
        </w:trPr>
        <w:tc>
          <w:tcPr>
            <w:tcW w:w="2170" w:type="dxa"/>
            <w:tcBorders>
              <w:top w:val="nil"/>
              <w:left w:val="single" w:sz="4" w:space="0" w:color="auto"/>
              <w:bottom w:val="nil"/>
              <w:right w:val="nil"/>
            </w:tcBorders>
            <w:shd w:val="clear" w:color="auto" w:fill="auto"/>
            <w:noWrap/>
            <w:vAlign w:val="bottom"/>
            <w:hideMark/>
          </w:tcPr>
          <w:p w14:paraId="636A4807" w14:textId="67DAF672" w:rsidR="005C75D3" w:rsidRPr="00B97375" w:rsidRDefault="005C75D3" w:rsidP="005C75D3">
            <w:pPr>
              <w:keepNext/>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Hutt Valley</w:t>
            </w:r>
          </w:p>
        </w:tc>
        <w:tc>
          <w:tcPr>
            <w:tcW w:w="1588" w:type="dxa"/>
            <w:tcBorders>
              <w:top w:val="nil"/>
              <w:left w:val="nil"/>
              <w:bottom w:val="nil"/>
              <w:right w:val="nil"/>
            </w:tcBorders>
          </w:tcPr>
          <w:p w14:paraId="7F5A1605" w14:textId="2682FF8D" w:rsidR="005C75D3" w:rsidRPr="008557DD" w:rsidRDefault="005C75D3" w:rsidP="005C75D3">
            <w:pPr>
              <w:keepNext/>
              <w:jc w:val="right"/>
            </w:pPr>
            <w:r w:rsidRPr="004D3B47">
              <w:t xml:space="preserve"> 580 </w:t>
            </w:r>
          </w:p>
        </w:tc>
        <w:tc>
          <w:tcPr>
            <w:tcW w:w="1588" w:type="dxa"/>
            <w:tcBorders>
              <w:top w:val="nil"/>
              <w:left w:val="nil"/>
              <w:bottom w:val="nil"/>
              <w:right w:val="nil"/>
            </w:tcBorders>
            <w:shd w:val="clear" w:color="auto" w:fill="auto"/>
            <w:noWrap/>
          </w:tcPr>
          <w:p w14:paraId="3E0BCA15" w14:textId="30E435BE" w:rsidR="005C75D3" w:rsidRPr="00B97375" w:rsidRDefault="005C75D3" w:rsidP="005C75D3">
            <w:pPr>
              <w:keepNext/>
              <w:jc w:val="right"/>
              <w:rPr>
                <w:rFonts w:asciiTheme="minorHAnsi" w:hAnsiTheme="minorHAnsi" w:cs="Arial"/>
                <w:szCs w:val="23"/>
              </w:rPr>
            </w:pPr>
            <w:r w:rsidRPr="004D3B47">
              <w:t xml:space="preserve"> 6,077 </w:t>
            </w:r>
          </w:p>
        </w:tc>
        <w:tc>
          <w:tcPr>
            <w:tcW w:w="1134" w:type="dxa"/>
            <w:tcBorders>
              <w:top w:val="nil"/>
              <w:left w:val="nil"/>
              <w:bottom w:val="nil"/>
              <w:right w:val="nil"/>
            </w:tcBorders>
            <w:shd w:val="clear" w:color="auto" w:fill="auto"/>
            <w:noWrap/>
          </w:tcPr>
          <w:p w14:paraId="655462AA" w14:textId="030A89B7" w:rsidR="005C75D3" w:rsidRPr="00B97375" w:rsidRDefault="005C75D3" w:rsidP="005C75D3">
            <w:pPr>
              <w:keepNext/>
              <w:jc w:val="right"/>
              <w:rPr>
                <w:rFonts w:asciiTheme="minorHAnsi" w:hAnsiTheme="minorHAnsi" w:cs="Arial"/>
                <w:szCs w:val="23"/>
              </w:rPr>
            </w:pPr>
            <w:r w:rsidRPr="004D3B47">
              <w:t xml:space="preserve"> 9.5 </w:t>
            </w:r>
          </w:p>
        </w:tc>
        <w:tc>
          <w:tcPr>
            <w:tcW w:w="1701" w:type="dxa"/>
            <w:tcBorders>
              <w:top w:val="nil"/>
              <w:left w:val="nil"/>
              <w:bottom w:val="nil"/>
              <w:right w:val="nil"/>
            </w:tcBorders>
            <w:shd w:val="clear" w:color="auto" w:fill="auto"/>
            <w:noWrap/>
          </w:tcPr>
          <w:p w14:paraId="715A0832" w14:textId="4C485984" w:rsidR="005C75D3" w:rsidRPr="00B97375" w:rsidRDefault="005C75D3" w:rsidP="005C75D3">
            <w:pPr>
              <w:keepNext/>
              <w:jc w:val="right"/>
              <w:rPr>
                <w:rFonts w:asciiTheme="minorHAnsi" w:hAnsiTheme="minorHAnsi" w:cs="Arial"/>
                <w:szCs w:val="23"/>
              </w:rPr>
            </w:pPr>
            <w:r w:rsidRPr="004D3B47">
              <w:t xml:space="preserve"> 44,978 </w:t>
            </w:r>
          </w:p>
        </w:tc>
        <w:tc>
          <w:tcPr>
            <w:tcW w:w="904" w:type="dxa"/>
            <w:tcBorders>
              <w:top w:val="nil"/>
              <w:left w:val="nil"/>
              <w:bottom w:val="nil"/>
              <w:right w:val="single" w:sz="4" w:space="0" w:color="auto"/>
            </w:tcBorders>
            <w:shd w:val="clear" w:color="auto" w:fill="auto"/>
            <w:noWrap/>
          </w:tcPr>
          <w:p w14:paraId="25F94A58" w14:textId="068DB778" w:rsidR="005C75D3" w:rsidRPr="00B97375" w:rsidRDefault="005C75D3" w:rsidP="005C75D3">
            <w:pPr>
              <w:keepNext/>
              <w:jc w:val="right"/>
              <w:rPr>
                <w:rFonts w:asciiTheme="minorHAnsi" w:hAnsiTheme="minorHAnsi" w:cs="Arial"/>
                <w:szCs w:val="23"/>
              </w:rPr>
            </w:pPr>
            <w:r w:rsidRPr="004D3B47">
              <w:t xml:space="preserve"> 1.3 </w:t>
            </w:r>
          </w:p>
        </w:tc>
      </w:tr>
      <w:tr w:rsidR="005C75D3" w:rsidRPr="00B97375" w14:paraId="6A496A13" w14:textId="77777777" w:rsidTr="00AB0E37">
        <w:trPr>
          <w:trHeight w:val="285"/>
        </w:trPr>
        <w:tc>
          <w:tcPr>
            <w:tcW w:w="2170" w:type="dxa"/>
            <w:tcBorders>
              <w:top w:val="nil"/>
              <w:left w:val="single" w:sz="4" w:space="0" w:color="auto"/>
              <w:bottom w:val="nil"/>
              <w:right w:val="nil"/>
            </w:tcBorders>
            <w:shd w:val="clear" w:color="auto" w:fill="auto"/>
            <w:noWrap/>
            <w:vAlign w:val="bottom"/>
            <w:hideMark/>
          </w:tcPr>
          <w:p w14:paraId="627F7F70" w14:textId="5246BDEF" w:rsidR="005C75D3" w:rsidRPr="00B97375" w:rsidRDefault="005C75D3" w:rsidP="005C75D3">
            <w:pPr>
              <w:keepNext/>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Lakes</w:t>
            </w:r>
          </w:p>
        </w:tc>
        <w:tc>
          <w:tcPr>
            <w:tcW w:w="1588" w:type="dxa"/>
            <w:tcBorders>
              <w:top w:val="nil"/>
              <w:left w:val="nil"/>
              <w:bottom w:val="nil"/>
              <w:right w:val="nil"/>
            </w:tcBorders>
          </w:tcPr>
          <w:p w14:paraId="5048E97E" w14:textId="0BCA2AEF" w:rsidR="005C75D3" w:rsidRPr="008557DD" w:rsidRDefault="005C75D3" w:rsidP="005C75D3">
            <w:pPr>
              <w:keepNext/>
              <w:jc w:val="right"/>
            </w:pPr>
            <w:r w:rsidRPr="004D3B47">
              <w:t xml:space="preserve"> 435 </w:t>
            </w:r>
          </w:p>
        </w:tc>
        <w:tc>
          <w:tcPr>
            <w:tcW w:w="1588" w:type="dxa"/>
            <w:tcBorders>
              <w:top w:val="nil"/>
              <w:left w:val="nil"/>
              <w:bottom w:val="nil"/>
              <w:right w:val="nil"/>
            </w:tcBorders>
            <w:shd w:val="clear" w:color="auto" w:fill="auto"/>
            <w:noWrap/>
          </w:tcPr>
          <w:p w14:paraId="18325FA4" w14:textId="06A8D9AF" w:rsidR="005C75D3" w:rsidRPr="00B97375" w:rsidRDefault="005C75D3" w:rsidP="005C75D3">
            <w:pPr>
              <w:keepNext/>
              <w:jc w:val="right"/>
              <w:rPr>
                <w:rFonts w:asciiTheme="minorHAnsi" w:hAnsiTheme="minorHAnsi" w:cs="Arial"/>
                <w:szCs w:val="23"/>
              </w:rPr>
            </w:pPr>
            <w:r w:rsidRPr="004D3B47">
              <w:t xml:space="preserve"> 4,751 </w:t>
            </w:r>
          </w:p>
        </w:tc>
        <w:tc>
          <w:tcPr>
            <w:tcW w:w="1134" w:type="dxa"/>
            <w:tcBorders>
              <w:top w:val="nil"/>
              <w:left w:val="nil"/>
              <w:bottom w:val="nil"/>
              <w:right w:val="nil"/>
            </w:tcBorders>
            <w:shd w:val="clear" w:color="auto" w:fill="auto"/>
            <w:noWrap/>
          </w:tcPr>
          <w:p w14:paraId="5F8BDA63" w14:textId="0AEE69F7" w:rsidR="005C75D3" w:rsidRPr="00B97375" w:rsidRDefault="005C75D3" w:rsidP="005C75D3">
            <w:pPr>
              <w:keepNext/>
              <w:jc w:val="right"/>
              <w:rPr>
                <w:rFonts w:asciiTheme="minorHAnsi" w:hAnsiTheme="minorHAnsi" w:cs="Arial"/>
                <w:szCs w:val="23"/>
              </w:rPr>
            </w:pPr>
            <w:r w:rsidRPr="004D3B47">
              <w:t xml:space="preserve"> 9.2 </w:t>
            </w:r>
          </w:p>
        </w:tc>
        <w:tc>
          <w:tcPr>
            <w:tcW w:w="1701" w:type="dxa"/>
            <w:tcBorders>
              <w:top w:val="nil"/>
              <w:left w:val="nil"/>
              <w:bottom w:val="nil"/>
              <w:right w:val="nil"/>
            </w:tcBorders>
            <w:shd w:val="clear" w:color="auto" w:fill="auto"/>
            <w:noWrap/>
          </w:tcPr>
          <w:p w14:paraId="1345F091" w14:textId="4D1AADE4" w:rsidR="005C75D3" w:rsidRPr="00B97375" w:rsidRDefault="005C75D3" w:rsidP="005C75D3">
            <w:pPr>
              <w:keepNext/>
              <w:jc w:val="right"/>
              <w:rPr>
                <w:rFonts w:asciiTheme="minorHAnsi" w:hAnsiTheme="minorHAnsi" w:cs="Arial"/>
                <w:szCs w:val="23"/>
              </w:rPr>
            </w:pPr>
            <w:r w:rsidRPr="004D3B47">
              <w:t xml:space="preserve"> 31,771 </w:t>
            </w:r>
          </w:p>
        </w:tc>
        <w:tc>
          <w:tcPr>
            <w:tcW w:w="904" w:type="dxa"/>
            <w:tcBorders>
              <w:top w:val="nil"/>
              <w:left w:val="nil"/>
              <w:bottom w:val="nil"/>
              <w:right w:val="single" w:sz="4" w:space="0" w:color="auto"/>
            </w:tcBorders>
            <w:shd w:val="clear" w:color="auto" w:fill="auto"/>
            <w:noWrap/>
          </w:tcPr>
          <w:p w14:paraId="7D2AB407" w14:textId="45413200" w:rsidR="005C75D3" w:rsidRPr="00B97375" w:rsidRDefault="005C75D3" w:rsidP="005C75D3">
            <w:pPr>
              <w:keepNext/>
              <w:jc w:val="right"/>
              <w:rPr>
                <w:rFonts w:asciiTheme="minorHAnsi" w:hAnsiTheme="minorHAnsi" w:cs="Arial"/>
                <w:szCs w:val="23"/>
              </w:rPr>
            </w:pPr>
            <w:r w:rsidRPr="004D3B47">
              <w:t xml:space="preserve"> 1.4 </w:t>
            </w:r>
          </w:p>
        </w:tc>
      </w:tr>
      <w:tr w:rsidR="005C75D3" w:rsidRPr="00B97375" w14:paraId="0FF7C03B" w14:textId="77777777" w:rsidTr="00AB0E37">
        <w:trPr>
          <w:trHeight w:val="285"/>
        </w:trPr>
        <w:tc>
          <w:tcPr>
            <w:tcW w:w="2170" w:type="dxa"/>
            <w:tcBorders>
              <w:top w:val="nil"/>
              <w:left w:val="single" w:sz="4" w:space="0" w:color="auto"/>
              <w:bottom w:val="nil"/>
              <w:right w:val="nil"/>
            </w:tcBorders>
            <w:shd w:val="clear" w:color="auto" w:fill="auto"/>
            <w:noWrap/>
            <w:vAlign w:val="bottom"/>
            <w:hideMark/>
          </w:tcPr>
          <w:p w14:paraId="1D774CB9" w14:textId="255675BB" w:rsidR="005C75D3" w:rsidRPr="00B97375" w:rsidRDefault="005C75D3" w:rsidP="005C75D3">
            <w:pPr>
              <w:keepNext/>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Mid Central</w:t>
            </w:r>
          </w:p>
        </w:tc>
        <w:tc>
          <w:tcPr>
            <w:tcW w:w="1588" w:type="dxa"/>
            <w:tcBorders>
              <w:top w:val="nil"/>
              <w:left w:val="nil"/>
              <w:bottom w:val="nil"/>
              <w:right w:val="nil"/>
            </w:tcBorders>
          </w:tcPr>
          <w:p w14:paraId="04C70551" w14:textId="76DF85F3" w:rsidR="005C75D3" w:rsidRPr="008557DD" w:rsidRDefault="005C75D3" w:rsidP="005C75D3">
            <w:pPr>
              <w:keepNext/>
              <w:jc w:val="right"/>
            </w:pPr>
            <w:r w:rsidRPr="004D3B47">
              <w:t xml:space="preserve"> 666 </w:t>
            </w:r>
          </w:p>
        </w:tc>
        <w:tc>
          <w:tcPr>
            <w:tcW w:w="1588" w:type="dxa"/>
            <w:tcBorders>
              <w:top w:val="nil"/>
              <w:left w:val="nil"/>
              <w:bottom w:val="nil"/>
              <w:right w:val="nil"/>
            </w:tcBorders>
            <w:shd w:val="clear" w:color="auto" w:fill="auto"/>
            <w:noWrap/>
          </w:tcPr>
          <w:p w14:paraId="62239910" w14:textId="64A51BD1" w:rsidR="005C75D3" w:rsidRPr="00B97375" w:rsidRDefault="005C75D3" w:rsidP="005C75D3">
            <w:pPr>
              <w:keepNext/>
              <w:jc w:val="right"/>
              <w:rPr>
                <w:rFonts w:asciiTheme="minorHAnsi" w:hAnsiTheme="minorHAnsi" w:cs="Arial"/>
                <w:szCs w:val="23"/>
              </w:rPr>
            </w:pPr>
            <w:r w:rsidRPr="004D3B47">
              <w:t xml:space="preserve"> 7,505 </w:t>
            </w:r>
          </w:p>
        </w:tc>
        <w:tc>
          <w:tcPr>
            <w:tcW w:w="1134" w:type="dxa"/>
            <w:tcBorders>
              <w:top w:val="nil"/>
              <w:left w:val="nil"/>
              <w:bottom w:val="nil"/>
              <w:right w:val="nil"/>
            </w:tcBorders>
            <w:shd w:val="clear" w:color="auto" w:fill="auto"/>
            <w:noWrap/>
          </w:tcPr>
          <w:p w14:paraId="0AB3F433" w14:textId="1AA1666D" w:rsidR="005C75D3" w:rsidRPr="00B97375" w:rsidRDefault="005C75D3" w:rsidP="005C75D3">
            <w:pPr>
              <w:keepNext/>
              <w:jc w:val="right"/>
              <w:rPr>
                <w:rFonts w:asciiTheme="minorHAnsi" w:hAnsiTheme="minorHAnsi" w:cs="Arial"/>
                <w:szCs w:val="23"/>
              </w:rPr>
            </w:pPr>
            <w:r w:rsidRPr="004D3B47">
              <w:t xml:space="preserve"> 8.9 </w:t>
            </w:r>
          </w:p>
        </w:tc>
        <w:tc>
          <w:tcPr>
            <w:tcW w:w="1701" w:type="dxa"/>
            <w:tcBorders>
              <w:top w:val="nil"/>
              <w:left w:val="nil"/>
              <w:bottom w:val="nil"/>
              <w:right w:val="nil"/>
            </w:tcBorders>
            <w:shd w:val="clear" w:color="auto" w:fill="auto"/>
            <w:noWrap/>
          </w:tcPr>
          <w:p w14:paraId="34AC05E5" w14:textId="71042E09" w:rsidR="005C75D3" w:rsidRPr="00B97375" w:rsidRDefault="005C75D3" w:rsidP="005C75D3">
            <w:pPr>
              <w:keepNext/>
              <w:jc w:val="right"/>
              <w:rPr>
                <w:rFonts w:asciiTheme="minorHAnsi" w:hAnsiTheme="minorHAnsi" w:cs="Arial"/>
                <w:szCs w:val="23"/>
              </w:rPr>
            </w:pPr>
            <w:r w:rsidRPr="004D3B47">
              <w:t xml:space="preserve"> 52,452 </w:t>
            </w:r>
          </w:p>
        </w:tc>
        <w:tc>
          <w:tcPr>
            <w:tcW w:w="904" w:type="dxa"/>
            <w:tcBorders>
              <w:top w:val="nil"/>
              <w:left w:val="nil"/>
              <w:bottom w:val="nil"/>
              <w:right w:val="single" w:sz="4" w:space="0" w:color="auto"/>
            </w:tcBorders>
            <w:shd w:val="clear" w:color="auto" w:fill="auto"/>
            <w:noWrap/>
          </w:tcPr>
          <w:p w14:paraId="466AF2F7" w14:textId="318D8BF3" w:rsidR="005C75D3" w:rsidRPr="00B97375" w:rsidRDefault="005C75D3" w:rsidP="005C75D3">
            <w:pPr>
              <w:keepNext/>
              <w:jc w:val="right"/>
              <w:rPr>
                <w:rFonts w:asciiTheme="minorHAnsi" w:hAnsiTheme="minorHAnsi" w:cs="Arial"/>
                <w:szCs w:val="23"/>
              </w:rPr>
            </w:pPr>
            <w:r w:rsidRPr="004D3B47">
              <w:t xml:space="preserve"> 1.3 </w:t>
            </w:r>
          </w:p>
        </w:tc>
      </w:tr>
      <w:tr w:rsidR="005C75D3" w:rsidRPr="00B97375" w14:paraId="0ED967EC" w14:textId="77777777" w:rsidTr="00AB0E37">
        <w:trPr>
          <w:trHeight w:val="285"/>
        </w:trPr>
        <w:tc>
          <w:tcPr>
            <w:tcW w:w="2170" w:type="dxa"/>
            <w:tcBorders>
              <w:top w:val="nil"/>
              <w:left w:val="single" w:sz="4" w:space="0" w:color="auto"/>
              <w:bottom w:val="nil"/>
              <w:right w:val="nil"/>
            </w:tcBorders>
            <w:shd w:val="clear" w:color="auto" w:fill="auto"/>
            <w:noWrap/>
            <w:vAlign w:val="bottom"/>
            <w:hideMark/>
          </w:tcPr>
          <w:p w14:paraId="2E964A63" w14:textId="696E4075" w:rsidR="005C75D3" w:rsidRPr="00B97375" w:rsidRDefault="005C75D3" w:rsidP="005C75D3">
            <w:pPr>
              <w:keepNext/>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Nelson Marlborough</w:t>
            </w:r>
          </w:p>
        </w:tc>
        <w:tc>
          <w:tcPr>
            <w:tcW w:w="1588" w:type="dxa"/>
            <w:tcBorders>
              <w:top w:val="nil"/>
              <w:left w:val="nil"/>
              <w:bottom w:val="nil"/>
              <w:right w:val="nil"/>
            </w:tcBorders>
          </w:tcPr>
          <w:p w14:paraId="56B07F38" w14:textId="64F5B656" w:rsidR="005C75D3" w:rsidRPr="008557DD" w:rsidRDefault="005C75D3" w:rsidP="005C75D3">
            <w:pPr>
              <w:keepNext/>
              <w:jc w:val="right"/>
            </w:pPr>
            <w:r w:rsidRPr="004D3B47">
              <w:t xml:space="preserve"> 509 </w:t>
            </w:r>
          </w:p>
        </w:tc>
        <w:tc>
          <w:tcPr>
            <w:tcW w:w="1588" w:type="dxa"/>
            <w:tcBorders>
              <w:top w:val="nil"/>
              <w:left w:val="nil"/>
              <w:bottom w:val="nil"/>
              <w:right w:val="nil"/>
            </w:tcBorders>
            <w:shd w:val="clear" w:color="auto" w:fill="auto"/>
            <w:noWrap/>
          </w:tcPr>
          <w:p w14:paraId="4C0D7D95" w14:textId="3F1CFFA2" w:rsidR="005C75D3" w:rsidRPr="00B97375" w:rsidRDefault="005C75D3" w:rsidP="005C75D3">
            <w:pPr>
              <w:keepNext/>
              <w:jc w:val="right"/>
              <w:rPr>
                <w:rFonts w:asciiTheme="minorHAnsi" w:hAnsiTheme="minorHAnsi" w:cs="Arial"/>
                <w:szCs w:val="23"/>
              </w:rPr>
            </w:pPr>
            <w:r w:rsidRPr="004D3B47">
              <w:t xml:space="preserve"> 6,748 </w:t>
            </w:r>
          </w:p>
        </w:tc>
        <w:tc>
          <w:tcPr>
            <w:tcW w:w="1134" w:type="dxa"/>
            <w:tcBorders>
              <w:top w:val="nil"/>
              <w:left w:val="nil"/>
              <w:bottom w:val="nil"/>
              <w:right w:val="nil"/>
            </w:tcBorders>
            <w:shd w:val="clear" w:color="auto" w:fill="auto"/>
            <w:noWrap/>
          </w:tcPr>
          <w:p w14:paraId="3C9788BB" w14:textId="30AA97A4" w:rsidR="005C75D3" w:rsidRPr="00B97375" w:rsidRDefault="005C75D3" w:rsidP="005C75D3">
            <w:pPr>
              <w:keepNext/>
              <w:jc w:val="right"/>
              <w:rPr>
                <w:rFonts w:asciiTheme="minorHAnsi" w:hAnsiTheme="minorHAnsi" w:cs="Arial"/>
                <w:szCs w:val="23"/>
              </w:rPr>
            </w:pPr>
            <w:r w:rsidRPr="004D3B47">
              <w:t xml:space="preserve"> 7.5 </w:t>
            </w:r>
          </w:p>
        </w:tc>
        <w:tc>
          <w:tcPr>
            <w:tcW w:w="1701" w:type="dxa"/>
            <w:tcBorders>
              <w:top w:val="nil"/>
              <w:left w:val="nil"/>
              <w:bottom w:val="nil"/>
              <w:right w:val="nil"/>
            </w:tcBorders>
            <w:shd w:val="clear" w:color="auto" w:fill="auto"/>
            <w:noWrap/>
          </w:tcPr>
          <w:p w14:paraId="1C655257" w14:textId="51A05879" w:rsidR="005C75D3" w:rsidRPr="00B97375" w:rsidRDefault="005C75D3" w:rsidP="005C75D3">
            <w:pPr>
              <w:keepNext/>
              <w:jc w:val="right"/>
              <w:rPr>
                <w:rFonts w:asciiTheme="minorHAnsi" w:hAnsiTheme="minorHAnsi" w:cs="Arial"/>
                <w:szCs w:val="23"/>
              </w:rPr>
            </w:pPr>
            <w:r w:rsidRPr="004D3B47">
              <w:t xml:space="preserve"> 42,919 </w:t>
            </w:r>
          </w:p>
        </w:tc>
        <w:tc>
          <w:tcPr>
            <w:tcW w:w="904" w:type="dxa"/>
            <w:tcBorders>
              <w:top w:val="nil"/>
              <w:left w:val="nil"/>
              <w:bottom w:val="nil"/>
              <w:right w:val="single" w:sz="4" w:space="0" w:color="auto"/>
            </w:tcBorders>
            <w:shd w:val="clear" w:color="auto" w:fill="auto"/>
            <w:noWrap/>
          </w:tcPr>
          <w:p w14:paraId="7614965D" w14:textId="2D4C9923" w:rsidR="005C75D3" w:rsidRPr="00B97375" w:rsidRDefault="005C75D3" w:rsidP="005C75D3">
            <w:pPr>
              <w:keepNext/>
              <w:jc w:val="right"/>
              <w:rPr>
                <w:rFonts w:asciiTheme="minorHAnsi" w:hAnsiTheme="minorHAnsi" w:cs="Arial"/>
                <w:szCs w:val="23"/>
              </w:rPr>
            </w:pPr>
            <w:r w:rsidRPr="004D3B47">
              <w:t xml:space="preserve"> 1.2 </w:t>
            </w:r>
          </w:p>
        </w:tc>
      </w:tr>
      <w:tr w:rsidR="005C75D3" w:rsidRPr="00B97375" w14:paraId="646B0FD8" w14:textId="77777777" w:rsidTr="00AB0E37">
        <w:trPr>
          <w:trHeight w:val="285"/>
        </w:trPr>
        <w:tc>
          <w:tcPr>
            <w:tcW w:w="2170" w:type="dxa"/>
            <w:tcBorders>
              <w:top w:val="nil"/>
              <w:left w:val="single" w:sz="4" w:space="0" w:color="auto"/>
              <w:bottom w:val="nil"/>
              <w:right w:val="nil"/>
            </w:tcBorders>
            <w:shd w:val="clear" w:color="auto" w:fill="auto"/>
            <w:noWrap/>
            <w:vAlign w:val="bottom"/>
            <w:hideMark/>
          </w:tcPr>
          <w:p w14:paraId="45747F35" w14:textId="64DC9813" w:rsidR="005C75D3" w:rsidRPr="00B97375" w:rsidRDefault="005C75D3" w:rsidP="005C75D3">
            <w:pPr>
              <w:keepNext/>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Northland</w:t>
            </w:r>
          </w:p>
        </w:tc>
        <w:tc>
          <w:tcPr>
            <w:tcW w:w="1588" w:type="dxa"/>
            <w:tcBorders>
              <w:top w:val="nil"/>
              <w:left w:val="nil"/>
              <w:bottom w:val="nil"/>
              <w:right w:val="nil"/>
            </w:tcBorders>
          </w:tcPr>
          <w:p w14:paraId="2140F01E" w14:textId="3E71561F" w:rsidR="005C75D3" w:rsidRPr="008557DD" w:rsidRDefault="005C75D3" w:rsidP="005C75D3">
            <w:pPr>
              <w:keepNext/>
              <w:jc w:val="right"/>
            </w:pPr>
            <w:r w:rsidRPr="004D3B47">
              <w:t xml:space="preserve"> 543 </w:t>
            </w:r>
          </w:p>
        </w:tc>
        <w:tc>
          <w:tcPr>
            <w:tcW w:w="1588" w:type="dxa"/>
            <w:tcBorders>
              <w:top w:val="nil"/>
              <w:left w:val="nil"/>
              <w:bottom w:val="nil"/>
              <w:right w:val="nil"/>
            </w:tcBorders>
            <w:shd w:val="clear" w:color="auto" w:fill="auto"/>
            <w:noWrap/>
          </w:tcPr>
          <w:p w14:paraId="53487CE6" w14:textId="64C676E0" w:rsidR="005C75D3" w:rsidRPr="00B97375" w:rsidRDefault="005C75D3" w:rsidP="005C75D3">
            <w:pPr>
              <w:keepNext/>
              <w:jc w:val="right"/>
              <w:rPr>
                <w:rFonts w:asciiTheme="minorHAnsi" w:hAnsiTheme="minorHAnsi" w:cs="Arial"/>
                <w:szCs w:val="23"/>
              </w:rPr>
            </w:pPr>
            <w:r w:rsidRPr="004D3B47">
              <w:t xml:space="preserve"> 6,691 </w:t>
            </w:r>
          </w:p>
        </w:tc>
        <w:tc>
          <w:tcPr>
            <w:tcW w:w="1134" w:type="dxa"/>
            <w:tcBorders>
              <w:top w:val="nil"/>
              <w:left w:val="nil"/>
              <w:bottom w:val="nil"/>
              <w:right w:val="nil"/>
            </w:tcBorders>
            <w:shd w:val="clear" w:color="auto" w:fill="auto"/>
            <w:noWrap/>
          </w:tcPr>
          <w:p w14:paraId="1EEC60C5" w14:textId="12E9196D" w:rsidR="005C75D3" w:rsidRPr="00B97375" w:rsidRDefault="005C75D3" w:rsidP="005C75D3">
            <w:pPr>
              <w:keepNext/>
              <w:jc w:val="right"/>
              <w:rPr>
                <w:rFonts w:asciiTheme="minorHAnsi" w:hAnsiTheme="minorHAnsi" w:cs="Arial"/>
                <w:szCs w:val="23"/>
              </w:rPr>
            </w:pPr>
            <w:r w:rsidRPr="004D3B47">
              <w:t xml:space="preserve"> 8.1 </w:t>
            </w:r>
          </w:p>
        </w:tc>
        <w:tc>
          <w:tcPr>
            <w:tcW w:w="1701" w:type="dxa"/>
            <w:tcBorders>
              <w:top w:val="nil"/>
              <w:left w:val="nil"/>
              <w:bottom w:val="nil"/>
              <w:right w:val="nil"/>
            </w:tcBorders>
            <w:shd w:val="clear" w:color="auto" w:fill="auto"/>
            <w:noWrap/>
          </w:tcPr>
          <w:p w14:paraId="6D49178B" w14:textId="5A351E8A" w:rsidR="005C75D3" w:rsidRPr="00B97375" w:rsidRDefault="005C75D3" w:rsidP="005C75D3">
            <w:pPr>
              <w:keepNext/>
              <w:jc w:val="right"/>
              <w:rPr>
                <w:rFonts w:asciiTheme="minorHAnsi" w:hAnsiTheme="minorHAnsi" w:cs="Arial"/>
                <w:szCs w:val="23"/>
              </w:rPr>
            </w:pPr>
            <w:r w:rsidRPr="004D3B47">
              <w:t xml:space="preserve"> 50,393 </w:t>
            </w:r>
          </w:p>
        </w:tc>
        <w:tc>
          <w:tcPr>
            <w:tcW w:w="904" w:type="dxa"/>
            <w:tcBorders>
              <w:top w:val="nil"/>
              <w:left w:val="nil"/>
              <w:bottom w:val="nil"/>
              <w:right w:val="single" w:sz="4" w:space="0" w:color="auto"/>
            </w:tcBorders>
            <w:shd w:val="clear" w:color="auto" w:fill="auto"/>
            <w:noWrap/>
          </w:tcPr>
          <w:p w14:paraId="28190F42" w14:textId="60A8D412" w:rsidR="005C75D3" w:rsidRPr="00B97375" w:rsidRDefault="005C75D3" w:rsidP="005C75D3">
            <w:pPr>
              <w:keepNext/>
              <w:jc w:val="right"/>
              <w:rPr>
                <w:rFonts w:asciiTheme="minorHAnsi" w:hAnsiTheme="minorHAnsi" w:cs="Arial"/>
                <w:szCs w:val="23"/>
              </w:rPr>
            </w:pPr>
            <w:r w:rsidRPr="004D3B47">
              <w:t xml:space="preserve"> 1.1 </w:t>
            </w:r>
          </w:p>
        </w:tc>
      </w:tr>
      <w:tr w:rsidR="005C75D3" w:rsidRPr="00B97375" w14:paraId="0FFE2EA1" w14:textId="77777777" w:rsidTr="00AB0E37">
        <w:trPr>
          <w:trHeight w:val="285"/>
        </w:trPr>
        <w:tc>
          <w:tcPr>
            <w:tcW w:w="2170" w:type="dxa"/>
            <w:tcBorders>
              <w:top w:val="nil"/>
              <w:left w:val="single" w:sz="4" w:space="0" w:color="auto"/>
              <w:bottom w:val="nil"/>
              <w:right w:val="nil"/>
            </w:tcBorders>
            <w:shd w:val="clear" w:color="auto" w:fill="auto"/>
            <w:noWrap/>
            <w:vAlign w:val="bottom"/>
            <w:hideMark/>
          </w:tcPr>
          <w:p w14:paraId="7A4BCC7F" w14:textId="76C086B2" w:rsidR="005C75D3" w:rsidRPr="00B97375" w:rsidRDefault="005C75D3" w:rsidP="005C75D3">
            <w:pPr>
              <w:keepNext/>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South Canterbury</w:t>
            </w:r>
          </w:p>
        </w:tc>
        <w:tc>
          <w:tcPr>
            <w:tcW w:w="1588" w:type="dxa"/>
            <w:tcBorders>
              <w:top w:val="nil"/>
              <w:left w:val="nil"/>
              <w:bottom w:val="nil"/>
              <w:right w:val="nil"/>
            </w:tcBorders>
          </w:tcPr>
          <w:p w14:paraId="48F12E14" w14:textId="35B28E58" w:rsidR="005C75D3" w:rsidRPr="008557DD" w:rsidRDefault="005C75D3" w:rsidP="005C75D3">
            <w:pPr>
              <w:keepNext/>
              <w:jc w:val="right"/>
            </w:pPr>
            <w:r w:rsidRPr="004D3B47">
              <w:t xml:space="preserve"> 179 </w:t>
            </w:r>
          </w:p>
        </w:tc>
        <w:tc>
          <w:tcPr>
            <w:tcW w:w="1588" w:type="dxa"/>
            <w:tcBorders>
              <w:top w:val="nil"/>
              <w:left w:val="nil"/>
              <w:bottom w:val="nil"/>
              <w:right w:val="nil"/>
            </w:tcBorders>
            <w:shd w:val="clear" w:color="auto" w:fill="auto"/>
            <w:noWrap/>
          </w:tcPr>
          <w:p w14:paraId="67819E8A" w14:textId="3FA27280" w:rsidR="005C75D3" w:rsidRPr="00B97375" w:rsidRDefault="005C75D3" w:rsidP="005C75D3">
            <w:pPr>
              <w:keepNext/>
              <w:jc w:val="right"/>
              <w:rPr>
                <w:rFonts w:asciiTheme="minorHAnsi" w:hAnsiTheme="minorHAnsi" w:cs="Arial"/>
                <w:szCs w:val="23"/>
              </w:rPr>
            </w:pPr>
            <w:r w:rsidRPr="004D3B47">
              <w:t xml:space="preserve"> 2,365 </w:t>
            </w:r>
          </w:p>
        </w:tc>
        <w:tc>
          <w:tcPr>
            <w:tcW w:w="1134" w:type="dxa"/>
            <w:tcBorders>
              <w:top w:val="nil"/>
              <w:left w:val="nil"/>
              <w:bottom w:val="nil"/>
              <w:right w:val="nil"/>
            </w:tcBorders>
            <w:shd w:val="clear" w:color="auto" w:fill="auto"/>
            <w:noWrap/>
          </w:tcPr>
          <w:p w14:paraId="72ABF5D6" w14:textId="28DBEE34" w:rsidR="005C75D3" w:rsidRPr="00B97375" w:rsidRDefault="005C75D3" w:rsidP="005C75D3">
            <w:pPr>
              <w:keepNext/>
              <w:jc w:val="right"/>
              <w:rPr>
                <w:rFonts w:asciiTheme="minorHAnsi" w:hAnsiTheme="minorHAnsi" w:cs="Arial"/>
                <w:szCs w:val="23"/>
              </w:rPr>
            </w:pPr>
            <w:r w:rsidRPr="004D3B47">
              <w:t xml:space="preserve"> 7.6 </w:t>
            </w:r>
          </w:p>
        </w:tc>
        <w:tc>
          <w:tcPr>
            <w:tcW w:w="1701" w:type="dxa"/>
            <w:tcBorders>
              <w:top w:val="nil"/>
              <w:left w:val="nil"/>
              <w:bottom w:val="nil"/>
              <w:right w:val="nil"/>
            </w:tcBorders>
            <w:shd w:val="clear" w:color="auto" w:fill="auto"/>
            <w:noWrap/>
          </w:tcPr>
          <w:p w14:paraId="4A030D8D" w14:textId="03F1D150" w:rsidR="005C75D3" w:rsidRPr="00B97375" w:rsidRDefault="005C75D3" w:rsidP="005C75D3">
            <w:pPr>
              <w:keepNext/>
              <w:jc w:val="right"/>
              <w:rPr>
                <w:rFonts w:asciiTheme="minorHAnsi" w:hAnsiTheme="minorHAnsi" w:cs="Arial"/>
                <w:szCs w:val="23"/>
              </w:rPr>
            </w:pPr>
            <w:r w:rsidRPr="004D3B47">
              <w:t xml:space="preserve"> 16,606 </w:t>
            </w:r>
          </w:p>
        </w:tc>
        <w:tc>
          <w:tcPr>
            <w:tcW w:w="904" w:type="dxa"/>
            <w:tcBorders>
              <w:top w:val="nil"/>
              <w:left w:val="nil"/>
              <w:bottom w:val="nil"/>
              <w:right w:val="single" w:sz="4" w:space="0" w:color="auto"/>
            </w:tcBorders>
            <w:shd w:val="clear" w:color="auto" w:fill="auto"/>
            <w:noWrap/>
          </w:tcPr>
          <w:p w14:paraId="722BA8F8" w14:textId="2C32AB01" w:rsidR="005C75D3" w:rsidRPr="00B97375" w:rsidRDefault="005C75D3" w:rsidP="005C75D3">
            <w:pPr>
              <w:keepNext/>
              <w:jc w:val="right"/>
              <w:rPr>
                <w:rFonts w:asciiTheme="minorHAnsi" w:hAnsiTheme="minorHAnsi" w:cs="Arial"/>
                <w:szCs w:val="23"/>
              </w:rPr>
            </w:pPr>
            <w:r w:rsidRPr="004D3B47">
              <w:t xml:space="preserve"> 1.1 </w:t>
            </w:r>
          </w:p>
        </w:tc>
      </w:tr>
      <w:tr w:rsidR="005C75D3" w:rsidRPr="00B97375" w14:paraId="770BE2CF" w14:textId="77777777" w:rsidTr="00AB0E37">
        <w:trPr>
          <w:trHeight w:val="285"/>
        </w:trPr>
        <w:tc>
          <w:tcPr>
            <w:tcW w:w="2170" w:type="dxa"/>
            <w:tcBorders>
              <w:top w:val="nil"/>
              <w:left w:val="single" w:sz="4" w:space="0" w:color="auto"/>
              <w:bottom w:val="nil"/>
              <w:right w:val="nil"/>
            </w:tcBorders>
            <w:shd w:val="clear" w:color="auto" w:fill="auto"/>
            <w:noWrap/>
            <w:vAlign w:val="bottom"/>
            <w:hideMark/>
          </w:tcPr>
          <w:p w14:paraId="254F85C5" w14:textId="0CC6ABB9" w:rsidR="005C75D3" w:rsidRPr="00B97375" w:rsidRDefault="005C75D3" w:rsidP="005C75D3">
            <w:pPr>
              <w:keepNext/>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Southern</w:t>
            </w:r>
          </w:p>
        </w:tc>
        <w:tc>
          <w:tcPr>
            <w:tcW w:w="1588" w:type="dxa"/>
            <w:tcBorders>
              <w:top w:val="nil"/>
              <w:left w:val="nil"/>
              <w:bottom w:val="nil"/>
              <w:right w:val="nil"/>
            </w:tcBorders>
          </w:tcPr>
          <w:p w14:paraId="76CBA1A4" w14:textId="4298048E" w:rsidR="005C75D3" w:rsidRPr="008557DD" w:rsidRDefault="005C75D3" w:rsidP="005C75D3">
            <w:pPr>
              <w:keepNext/>
              <w:jc w:val="right"/>
            </w:pPr>
            <w:r w:rsidRPr="004D3B47">
              <w:t xml:space="preserve"> 1,778 </w:t>
            </w:r>
          </w:p>
        </w:tc>
        <w:tc>
          <w:tcPr>
            <w:tcW w:w="1588" w:type="dxa"/>
            <w:tcBorders>
              <w:top w:val="nil"/>
              <w:left w:val="nil"/>
              <w:bottom w:val="nil"/>
              <w:right w:val="nil"/>
            </w:tcBorders>
            <w:shd w:val="clear" w:color="auto" w:fill="auto"/>
            <w:noWrap/>
          </w:tcPr>
          <w:p w14:paraId="7D0510ED" w14:textId="093976F2" w:rsidR="005C75D3" w:rsidRPr="00B97375" w:rsidRDefault="005C75D3" w:rsidP="005C75D3">
            <w:pPr>
              <w:keepNext/>
              <w:jc w:val="right"/>
              <w:rPr>
                <w:rFonts w:asciiTheme="minorHAnsi" w:hAnsiTheme="minorHAnsi" w:cs="Arial"/>
                <w:szCs w:val="23"/>
              </w:rPr>
            </w:pPr>
            <w:r w:rsidRPr="004D3B47">
              <w:t xml:space="preserve"> 14,303 </w:t>
            </w:r>
          </w:p>
        </w:tc>
        <w:tc>
          <w:tcPr>
            <w:tcW w:w="1134" w:type="dxa"/>
            <w:tcBorders>
              <w:top w:val="nil"/>
              <w:left w:val="nil"/>
              <w:bottom w:val="nil"/>
              <w:right w:val="nil"/>
            </w:tcBorders>
            <w:shd w:val="clear" w:color="auto" w:fill="auto"/>
            <w:noWrap/>
          </w:tcPr>
          <w:p w14:paraId="46675A25" w14:textId="727549E6" w:rsidR="005C75D3" w:rsidRPr="00B97375" w:rsidRDefault="005C75D3" w:rsidP="005C75D3">
            <w:pPr>
              <w:keepNext/>
              <w:jc w:val="right"/>
              <w:rPr>
                <w:rFonts w:asciiTheme="minorHAnsi" w:hAnsiTheme="minorHAnsi" w:cs="Arial"/>
                <w:szCs w:val="23"/>
              </w:rPr>
            </w:pPr>
            <w:r w:rsidRPr="004D3B47">
              <w:t xml:space="preserve"> 12.4 </w:t>
            </w:r>
          </w:p>
        </w:tc>
        <w:tc>
          <w:tcPr>
            <w:tcW w:w="1701" w:type="dxa"/>
            <w:tcBorders>
              <w:top w:val="nil"/>
              <w:left w:val="nil"/>
              <w:bottom w:val="nil"/>
              <w:right w:val="nil"/>
            </w:tcBorders>
            <w:shd w:val="clear" w:color="auto" w:fill="auto"/>
            <w:noWrap/>
          </w:tcPr>
          <w:p w14:paraId="05FA15A3" w14:textId="6F3C1C31" w:rsidR="005C75D3" w:rsidRPr="00B97375" w:rsidRDefault="005C75D3" w:rsidP="005C75D3">
            <w:pPr>
              <w:keepNext/>
              <w:jc w:val="right"/>
              <w:rPr>
                <w:rFonts w:asciiTheme="minorHAnsi" w:hAnsiTheme="minorHAnsi" w:cs="Arial"/>
                <w:szCs w:val="23"/>
              </w:rPr>
            </w:pPr>
            <w:r w:rsidRPr="004D3B47">
              <w:t xml:space="preserve"> 98,393 </w:t>
            </w:r>
          </w:p>
        </w:tc>
        <w:tc>
          <w:tcPr>
            <w:tcW w:w="904" w:type="dxa"/>
            <w:tcBorders>
              <w:top w:val="nil"/>
              <w:left w:val="nil"/>
              <w:bottom w:val="nil"/>
              <w:right w:val="single" w:sz="4" w:space="0" w:color="auto"/>
            </w:tcBorders>
            <w:shd w:val="clear" w:color="auto" w:fill="auto"/>
            <w:noWrap/>
          </w:tcPr>
          <w:p w14:paraId="661CB9AC" w14:textId="0F9BA07E" w:rsidR="005C75D3" w:rsidRPr="00B97375" w:rsidRDefault="005C75D3" w:rsidP="005C75D3">
            <w:pPr>
              <w:keepNext/>
              <w:jc w:val="right"/>
              <w:rPr>
                <w:rFonts w:asciiTheme="minorHAnsi" w:hAnsiTheme="minorHAnsi" w:cs="Arial"/>
                <w:szCs w:val="23"/>
              </w:rPr>
            </w:pPr>
            <w:r w:rsidRPr="004D3B47">
              <w:t xml:space="preserve"> 1.8 </w:t>
            </w:r>
          </w:p>
        </w:tc>
      </w:tr>
      <w:tr w:rsidR="005C75D3" w:rsidRPr="00B97375" w14:paraId="7F55D013" w14:textId="77777777" w:rsidTr="00AB0E37">
        <w:trPr>
          <w:trHeight w:val="285"/>
        </w:trPr>
        <w:tc>
          <w:tcPr>
            <w:tcW w:w="2170" w:type="dxa"/>
            <w:tcBorders>
              <w:top w:val="nil"/>
              <w:left w:val="single" w:sz="4" w:space="0" w:color="auto"/>
              <w:bottom w:val="nil"/>
              <w:right w:val="nil"/>
            </w:tcBorders>
            <w:shd w:val="clear" w:color="auto" w:fill="auto"/>
            <w:noWrap/>
            <w:vAlign w:val="bottom"/>
            <w:hideMark/>
          </w:tcPr>
          <w:p w14:paraId="1E090B8C" w14:textId="2D401B70" w:rsidR="005C75D3" w:rsidRPr="00B97375" w:rsidRDefault="005C75D3" w:rsidP="005C75D3">
            <w:pPr>
              <w:keepNext/>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Tairawhiti</w:t>
            </w:r>
          </w:p>
        </w:tc>
        <w:tc>
          <w:tcPr>
            <w:tcW w:w="1588" w:type="dxa"/>
            <w:tcBorders>
              <w:top w:val="nil"/>
              <w:left w:val="nil"/>
              <w:bottom w:val="nil"/>
              <w:right w:val="nil"/>
            </w:tcBorders>
          </w:tcPr>
          <w:p w14:paraId="5C0CC682" w14:textId="5AF5DC8F" w:rsidR="005C75D3" w:rsidRPr="008557DD" w:rsidRDefault="005C75D3" w:rsidP="005C75D3">
            <w:pPr>
              <w:keepNext/>
              <w:jc w:val="right"/>
            </w:pPr>
            <w:r w:rsidRPr="004D3B47">
              <w:t xml:space="preserve"> 173 </w:t>
            </w:r>
          </w:p>
        </w:tc>
        <w:tc>
          <w:tcPr>
            <w:tcW w:w="1588" w:type="dxa"/>
            <w:tcBorders>
              <w:top w:val="nil"/>
              <w:left w:val="nil"/>
              <w:bottom w:val="nil"/>
              <w:right w:val="nil"/>
            </w:tcBorders>
            <w:shd w:val="clear" w:color="auto" w:fill="auto"/>
            <w:noWrap/>
          </w:tcPr>
          <w:p w14:paraId="71286275" w14:textId="21A406C7" w:rsidR="005C75D3" w:rsidRPr="00B97375" w:rsidRDefault="005C75D3" w:rsidP="005C75D3">
            <w:pPr>
              <w:keepNext/>
              <w:jc w:val="right"/>
              <w:rPr>
                <w:rFonts w:asciiTheme="minorHAnsi" w:hAnsiTheme="minorHAnsi" w:cs="Arial"/>
                <w:szCs w:val="23"/>
              </w:rPr>
            </w:pPr>
            <w:r w:rsidRPr="004D3B47">
              <w:t xml:space="preserve"> 2,087 </w:t>
            </w:r>
          </w:p>
        </w:tc>
        <w:tc>
          <w:tcPr>
            <w:tcW w:w="1134" w:type="dxa"/>
            <w:tcBorders>
              <w:top w:val="nil"/>
              <w:left w:val="nil"/>
              <w:bottom w:val="nil"/>
              <w:right w:val="nil"/>
            </w:tcBorders>
            <w:shd w:val="clear" w:color="auto" w:fill="auto"/>
            <w:noWrap/>
          </w:tcPr>
          <w:p w14:paraId="35561EA9" w14:textId="4951730B" w:rsidR="005C75D3" w:rsidRPr="00B97375" w:rsidRDefault="005C75D3" w:rsidP="005C75D3">
            <w:pPr>
              <w:keepNext/>
              <w:jc w:val="right"/>
              <w:rPr>
                <w:rFonts w:asciiTheme="minorHAnsi" w:hAnsiTheme="minorHAnsi" w:cs="Arial"/>
                <w:szCs w:val="23"/>
              </w:rPr>
            </w:pPr>
            <w:r w:rsidRPr="004D3B47">
              <w:t xml:space="preserve"> 8.3 </w:t>
            </w:r>
          </w:p>
        </w:tc>
        <w:tc>
          <w:tcPr>
            <w:tcW w:w="1701" w:type="dxa"/>
            <w:tcBorders>
              <w:top w:val="nil"/>
              <w:left w:val="nil"/>
              <w:bottom w:val="nil"/>
              <w:right w:val="nil"/>
            </w:tcBorders>
            <w:shd w:val="clear" w:color="auto" w:fill="auto"/>
            <w:noWrap/>
          </w:tcPr>
          <w:p w14:paraId="43E3127C" w14:textId="16C64A2D" w:rsidR="005C75D3" w:rsidRPr="00B97375" w:rsidRDefault="005C75D3" w:rsidP="005C75D3">
            <w:pPr>
              <w:keepNext/>
              <w:jc w:val="right"/>
              <w:rPr>
                <w:rFonts w:asciiTheme="minorHAnsi" w:hAnsiTheme="minorHAnsi" w:cs="Arial"/>
                <w:szCs w:val="23"/>
              </w:rPr>
            </w:pPr>
            <w:r w:rsidRPr="004D3B47">
              <w:t xml:space="preserve"> 13,882 </w:t>
            </w:r>
          </w:p>
        </w:tc>
        <w:tc>
          <w:tcPr>
            <w:tcW w:w="904" w:type="dxa"/>
            <w:tcBorders>
              <w:top w:val="nil"/>
              <w:left w:val="nil"/>
              <w:bottom w:val="nil"/>
              <w:right w:val="single" w:sz="4" w:space="0" w:color="auto"/>
            </w:tcBorders>
            <w:shd w:val="clear" w:color="auto" w:fill="auto"/>
            <w:noWrap/>
          </w:tcPr>
          <w:p w14:paraId="7948F7C2" w14:textId="502C5922" w:rsidR="005C75D3" w:rsidRPr="00B97375" w:rsidRDefault="005C75D3" w:rsidP="005C75D3">
            <w:pPr>
              <w:keepNext/>
              <w:jc w:val="right"/>
              <w:rPr>
                <w:rFonts w:asciiTheme="minorHAnsi" w:hAnsiTheme="minorHAnsi" w:cs="Arial"/>
                <w:szCs w:val="23"/>
              </w:rPr>
            </w:pPr>
            <w:r w:rsidRPr="004D3B47">
              <w:t xml:space="preserve"> 1.2 </w:t>
            </w:r>
          </w:p>
        </w:tc>
      </w:tr>
      <w:tr w:rsidR="005C75D3" w:rsidRPr="00B97375" w14:paraId="20E35F48" w14:textId="77777777" w:rsidTr="00AB0E37">
        <w:trPr>
          <w:trHeight w:val="285"/>
        </w:trPr>
        <w:tc>
          <w:tcPr>
            <w:tcW w:w="2170" w:type="dxa"/>
            <w:tcBorders>
              <w:top w:val="nil"/>
              <w:left w:val="single" w:sz="4" w:space="0" w:color="auto"/>
              <w:bottom w:val="nil"/>
              <w:right w:val="nil"/>
            </w:tcBorders>
            <w:shd w:val="clear" w:color="auto" w:fill="auto"/>
            <w:noWrap/>
            <w:vAlign w:val="bottom"/>
            <w:hideMark/>
          </w:tcPr>
          <w:p w14:paraId="1A1C59D2" w14:textId="34E053E2" w:rsidR="005C75D3" w:rsidRPr="00B97375" w:rsidRDefault="005C75D3" w:rsidP="005C75D3">
            <w:pPr>
              <w:keepNext/>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Taranaki</w:t>
            </w:r>
          </w:p>
        </w:tc>
        <w:tc>
          <w:tcPr>
            <w:tcW w:w="1588" w:type="dxa"/>
            <w:tcBorders>
              <w:top w:val="nil"/>
              <w:left w:val="nil"/>
              <w:bottom w:val="nil"/>
              <w:right w:val="nil"/>
            </w:tcBorders>
          </w:tcPr>
          <w:p w14:paraId="4CAE9CF0" w14:textId="7842DAA7" w:rsidR="005C75D3" w:rsidRPr="008557DD" w:rsidRDefault="005C75D3" w:rsidP="005C75D3">
            <w:pPr>
              <w:keepNext/>
              <w:jc w:val="right"/>
            </w:pPr>
            <w:r w:rsidRPr="004D3B47">
              <w:t xml:space="preserve"> 368 </w:t>
            </w:r>
          </w:p>
        </w:tc>
        <w:tc>
          <w:tcPr>
            <w:tcW w:w="1588" w:type="dxa"/>
            <w:tcBorders>
              <w:top w:val="nil"/>
              <w:left w:val="nil"/>
              <w:bottom w:val="nil"/>
              <w:right w:val="nil"/>
            </w:tcBorders>
            <w:shd w:val="clear" w:color="auto" w:fill="auto"/>
            <w:noWrap/>
          </w:tcPr>
          <w:p w14:paraId="61C7803F" w14:textId="0771B5DF" w:rsidR="005C75D3" w:rsidRPr="00B97375" w:rsidRDefault="005C75D3" w:rsidP="005C75D3">
            <w:pPr>
              <w:keepNext/>
              <w:jc w:val="right"/>
              <w:rPr>
                <w:rFonts w:asciiTheme="minorHAnsi" w:hAnsiTheme="minorHAnsi" w:cs="Arial"/>
                <w:szCs w:val="23"/>
              </w:rPr>
            </w:pPr>
            <w:r w:rsidRPr="004D3B47">
              <w:t xml:space="preserve"> 4,989 </w:t>
            </w:r>
          </w:p>
        </w:tc>
        <w:tc>
          <w:tcPr>
            <w:tcW w:w="1134" w:type="dxa"/>
            <w:tcBorders>
              <w:top w:val="nil"/>
              <w:left w:val="nil"/>
              <w:bottom w:val="nil"/>
              <w:right w:val="nil"/>
            </w:tcBorders>
            <w:shd w:val="clear" w:color="auto" w:fill="auto"/>
            <w:noWrap/>
          </w:tcPr>
          <w:p w14:paraId="3D8FE1A7" w14:textId="2756C5F1" w:rsidR="005C75D3" w:rsidRPr="00B97375" w:rsidRDefault="005C75D3" w:rsidP="005C75D3">
            <w:pPr>
              <w:keepNext/>
              <w:jc w:val="right"/>
              <w:rPr>
                <w:rFonts w:asciiTheme="minorHAnsi" w:hAnsiTheme="minorHAnsi" w:cs="Arial"/>
                <w:szCs w:val="23"/>
              </w:rPr>
            </w:pPr>
            <w:r w:rsidRPr="004D3B47">
              <w:t xml:space="preserve"> 7.4 </w:t>
            </w:r>
          </w:p>
        </w:tc>
        <w:tc>
          <w:tcPr>
            <w:tcW w:w="1701" w:type="dxa"/>
            <w:tcBorders>
              <w:top w:val="nil"/>
              <w:left w:val="nil"/>
              <w:bottom w:val="nil"/>
              <w:right w:val="nil"/>
            </w:tcBorders>
            <w:shd w:val="clear" w:color="auto" w:fill="auto"/>
            <w:noWrap/>
          </w:tcPr>
          <w:p w14:paraId="53D0ABAB" w14:textId="29334EC7" w:rsidR="005C75D3" w:rsidRPr="00B97375" w:rsidRDefault="005C75D3" w:rsidP="005C75D3">
            <w:pPr>
              <w:keepNext/>
              <w:jc w:val="right"/>
              <w:rPr>
                <w:rFonts w:asciiTheme="minorHAnsi" w:hAnsiTheme="minorHAnsi" w:cs="Arial"/>
                <w:szCs w:val="23"/>
              </w:rPr>
            </w:pPr>
            <w:r w:rsidRPr="004D3B47">
              <w:t xml:space="preserve"> 34,084 </w:t>
            </w:r>
          </w:p>
        </w:tc>
        <w:tc>
          <w:tcPr>
            <w:tcW w:w="904" w:type="dxa"/>
            <w:tcBorders>
              <w:top w:val="nil"/>
              <w:left w:val="nil"/>
              <w:bottom w:val="nil"/>
              <w:right w:val="single" w:sz="4" w:space="0" w:color="auto"/>
            </w:tcBorders>
            <w:shd w:val="clear" w:color="auto" w:fill="auto"/>
            <w:noWrap/>
          </w:tcPr>
          <w:p w14:paraId="07569D76" w14:textId="36107C8A" w:rsidR="005C75D3" w:rsidRPr="00B97375" w:rsidRDefault="005C75D3" w:rsidP="005C75D3">
            <w:pPr>
              <w:keepNext/>
              <w:jc w:val="right"/>
              <w:rPr>
                <w:rFonts w:asciiTheme="minorHAnsi" w:hAnsiTheme="minorHAnsi" w:cs="Arial"/>
                <w:szCs w:val="23"/>
              </w:rPr>
            </w:pPr>
            <w:r w:rsidRPr="004D3B47">
              <w:t xml:space="preserve"> 1.1 </w:t>
            </w:r>
          </w:p>
        </w:tc>
      </w:tr>
      <w:tr w:rsidR="005C75D3" w:rsidRPr="00B97375" w14:paraId="084D5F71" w14:textId="77777777" w:rsidTr="00AB0E37">
        <w:trPr>
          <w:trHeight w:val="285"/>
        </w:trPr>
        <w:tc>
          <w:tcPr>
            <w:tcW w:w="2170" w:type="dxa"/>
            <w:tcBorders>
              <w:top w:val="nil"/>
              <w:left w:val="single" w:sz="4" w:space="0" w:color="auto"/>
              <w:bottom w:val="nil"/>
              <w:right w:val="nil"/>
            </w:tcBorders>
            <w:shd w:val="clear" w:color="auto" w:fill="auto"/>
            <w:noWrap/>
            <w:vAlign w:val="bottom"/>
            <w:hideMark/>
          </w:tcPr>
          <w:p w14:paraId="4DCB1576" w14:textId="1282EDA9" w:rsidR="005C75D3" w:rsidRPr="00B97375" w:rsidRDefault="005C75D3" w:rsidP="005C75D3">
            <w:pPr>
              <w:keepNext/>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Waikato</w:t>
            </w:r>
          </w:p>
        </w:tc>
        <w:tc>
          <w:tcPr>
            <w:tcW w:w="1588" w:type="dxa"/>
            <w:tcBorders>
              <w:top w:val="nil"/>
              <w:left w:val="nil"/>
              <w:bottom w:val="nil"/>
              <w:right w:val="nil"/>
            </w:tcBorders>
          </w:tcPr>
          <w:p w14:paraId="03033493" w14:textId="2034B05E" w:rsidR="005C75D3" w:rsidRPr="008557DD" w:rsidRDefault="005C75D3" w:rsidP="005C75D3">
            <w:pPr>
              <w:keepNext/>
              <w:jc w:val="right"/>
            </w:pPr>
            <w:r w:rsidRPr="004D3B47">
              <w:t xml:space="preserve"> 1,849 </w:t>
            </w:r>
          </w:p>
        </w:tc>
        <w:tc>
          <w:tcPr>
            <w:tcW w:w="1588" w:type="dxa"/>
            <w:tcBorders>
              <w:top w:val="nil"/>
              <w:left w:val="nil"/>
              <w:bottom w:val="nil"/>
              <w:right w:val="nil"/>
            </w:tcBorders>
            <w:shd w:val="clear" w:color="auto" w:fill="auto"/>
            <w:noWrap/>
          </w:tcPr>
          <w:p w14:paraId="2D04A3AD" w14:textId="71E0A8CC" w:rsidR="005C75D3" w:rsidRPr="00B97375" w:rsidRDefault="005C75D3" w:rsidP="005C75D3">
            <w:pPr>
              <w:keepNext/>
              <w:jc w:val="right"/>
              <w:rPr>
                <w:rFonts w:asciiTheme="minorHAnsi" w:hAnsiTheme="minorHAnsi" w:cs="Arial"/>
                <w:szCs w:val="23"/>
              </w:rPr>
            </w:pPr>
            <w:r w:rsidRPr="004D3B47">
              <w:t xml:space="preserve"> 17,364 </w:t>
            </w:r>
          </w:p>
        </w:tc>
        <w:tc>
          <w:tcPr>
            <w:tcW w:w="1134" w:type="dxa"/>
            <w:tcBorders>
              <w:top w:val="nil"/>
              <w:left w:val="nil"/>
              <w:bottom w:val="nil"/>
              <w:right w:val="nil"/>
            </w:tcBorders>
            <w:shd w:val="clear" w:color="auto" w:fill="auto"/>
            <w:noWrap/>
          </w:tcPr>
          <w:p w14:paraId="2607E723" w14:textId="0BFF83AD" w:rsidR="005C75D3" w:rsidRPr="00B97375" w:rsidRDefault="005C75D3" w:rsidP="005C75D3">
            <w:pPr>
              <w:keepNext/>
              <w:jc w:val="right"/>
              <w:rPr>
                <w:rFonts w:asciiTheme="minorHAnsi" w:hAnsiTheme="minorHAnsi" w:cs="Arial"/>
                <w:szCs w:val="23"/>
              </w:rPr>
            </w:pPr>
            <w:r w:rsidRPr="004D3B47">
              <w:t xml:space="preserve"> 10.6 </w:t>
            </w:r>
          </w:p>
        </w:tc>
        <w:tc>
          <w:tcPr>
            <w:tcW w:w="1701" w:type="dxa"/>
            <w:tcBorders>
              <w:top w:val="nil"/>
              <w:left w:val="nil"/>
              <w:bottom w:val="nil"/>
              <w:right w:val="nil"/>
            </w:tcBorders>
            <w:shd w:val="clear" w:color="auto" w:fill="auto"/>
            <w:noWrap/>
          </w:tcPr>
          <w:p w14:paraId="183AF88B" w14:textId="01A34C67" w:rsidR="005C75D3" w:rsidRPr="00B97375" w:rsidRDefault="005C75D3" w:rsidP="005C75D3">
            <w:pPr>
              <w:keepNext/>
              <w:jc w:val="right"/>
              <w:rPr>
                <w:rFonts w:asciiTheme="minorHAnsi" w:hAnsiTheme="minorHAnsi" w:cs="Arial"/>
                <w:szCs w:val="23"/>
              </w:rPr>
            </w:pPr>
            <w:r w:rsidRPr="004D3B47">
              <w:t xml:space="preserve"> 122,115 </w:t>
            </w:r>
          </w:p>
        </w:tc>
        <w:tc>
          <w:tcPr>
            <w:tcW w:w="904" w:type="dxa"/>
            <w:tcBorders>
              <w:top w:val="nil"/>
              <w:left w:val="nil"/>
              <w:bottom w:val="nil"/>
              <w:right w:val="single" w:sz="4" w:space="0" w:color="auto"/>
            </w:tcBorders>
            <w:shd w:val="clear" w:color="auto" w:fill="auto"/>
            <w:noWrap/>
          </w:tcPr>
          <w:p w14:paraId="295DA345" w14:textId="2FC2F1FA" w:rsidR="005C75D3" w:rsidRPr="00B97375" w:rsidRDefault="005C75D3" w:rsidP="005C75D3">
            <w:pPr>
              <w:keepNext/>
              <w:jc w:val="right"/>
              <w:rPr>
                <w:rFonts w:asciiTheme="minorHAnsi" w:hAnsiTheme="minorHAnsi" w:cs="Arial"/>
                <w:szCs w:val="23"/>
              </w:rPr>
            </w:pPr>
            <w:r w:rsidRPr="004D3B47">
              <w:t xml:space="preserve"> 1.5 </w:t>
            </w:r>
          </w:p>
        </w:tc>
      </w:tr>
      <w:tr w:rsidR="005C75D3" w:rsidRPr="00B97375" w14:paraId="656EF720" w14:textId="77777777" w:rsidTr="00AB0E37">
        <w:trPr>
          <w:trHeight w:val="285"/>
        </w:trPr>
        <w:tc>
          <w:tcPr>
            <w:tcW w:w="2170" w:type="dxa"/>
            <w:tcBorders>
              <w:top w:val="nil"/>
              <w:left w:val="single" w:sz="4" w:space="0" w:color="auto"/>
              <w:bottom w:val="nil"/>
              <w:right w:val="nil"/>
            </w:tcBorders>
            <w:shd w:val="clear" w:color="auto" w:fill="auto"/>
            <w:noWrap/>
            <w:vAlign w:val="bottom"/>
            <w:hideMark/>
          </w:tcPr>
          <w:p w14:paraId="1B532F92" w14:textId="2B21DDEB" w:rsidR="005C75D3" w:rsidRPr="00B97375" w:rsidRDefault="005C75D3" w:rsidP="005C75D3">
            <w:pPr>
              <w:keepNext/>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Wairarapa</w:t>
            </w:r>
          </w:p>
        </w:tc>
        <w:tc>
          <w:tcPr>
            <w:tcW w:w="1588" w:type="dxa"/>
            <w:tcBorders>
              <w:top w:val="nil"/>
              <w:left w:val="nil"/>
              <w:bottom w:val="nil"/>
              <w:right w:val="nil"/>
            </w:tcBorders>
          </w:tcPr>
          <w:p w14:paraId="6154AC62" w14:textId="5D49ACE0" w:rsidR="005C75D3" w:rsidRPr="008557DD" w:rsidRDefault="005C75D3" w:rsidP="005C75D3">
            <w:pPr>
              <w:keepNext/>
              <w:jc w:val="right"/>
            </w:pPr>
            <w:r w:rsidRPr="004D3B47">
              <w:t xml:space="preserve"> 129 </w:t>
            </w:r>
          </w:p>
        </w:tc>
        <w:tc>
          <w:tcPr>
            <w:tcW w:w="1588" w:type="dxa"/>
            <w:tcBorders>
              <w:top w:val="nil"/>
              <w:left w:val="nil"/>
              <w:bottom w:val="nil"/>
              <w:right w:val="nil"/>
            </w:tcBorders>
            <w:shd w:val="clear" w:color="auto" w:fill="auto"/>
            <w:noWrap/>
          </w:tcPr>
          <w:p w14:paraId="08661C39" w14:textId="59179314" w:rsidR="005C75D3" w:rsidRPr="00B97375" w:rsidRDefault="005C75D3" w:rsidP="005C75D3">
            <w:pPr>
              <w:keepNext/>
              <w:jc w:val="right"/>
              <w:rPr>
                <w:rFonts w:asciiTheme="minorHAnsi" w:hAnsiTheme="minorHAnsi" w:cs="Arial"/>
                <w:szCs w:val="23"/>
              </w:rPr>
            </w:pPr>
            <w:r w:rsidRPr="004D3B47">
              <w:t xml:space="preserve"> 1,942 </w:t>
            </w:r>
          </w:p>
        </w:tc>
        <w:tc>
          <w:tcPr>
            <w:tcW w:w="1134" w:type="dxa"/>
            <w:tcBorders>
              <w:top w:val="nil"/>
              <w:left w:val="nil"/>
              <w:bottom w:val="nil"/>
              <w:right w:val="nil"/>
            </w:tcBorders>
            <w:shd w:val="clear" w:color="auto" w:fill="auto"/>
            <w:noWrap/>
          </w:tcPr>
          <w:p w14:paraId="50556A68" w14:textId="52BE95B8" w:rsidR="005C75D3" w:rsidRPr="00B97375" w:rsidRDefault="005C75D3" w:rsidP="005C75D3">
            <w:pPr>
              <w:keepNext/>
              <w:jc w:val="right"/>
              <w:rPr>
                <w:rFonts w:asciiTheme="minorHAnsi" w:hAnsiTheme="minorHAnsi" w:cs="Arial"/>
                <w:szCs w:val="23"/>
              </w:rPr>
            </w:pPr>
            <w:r w:rsidRPr="004D3B47">
              <w:t xml:space="preserve"> 6.6 </w:t>
            </w:r>
          </w:p>
        </w:tc>
        <w:tc>
          <w:tcPr>
            <w:tcW w:w="1701" w:type="dxa"/>
            <w:tcBorders>
              <w:top w:val="nil"/>
              <w:left w:val="nil"/>
              <w:bottom w:val="nil"/>
              <w:right w:val="nil"/>
            </w:tcBorders>
            <w:shd w:val="clear" w:color="auto" w:fill="auto"/>
            <w:noWrap/>
          </w:tcPr>
          <w:p w14:paraId="77DFFE5B" w14:textId="52A72009" w:rsidR="005C75D3" w:rsidRPr="00B97375" w:rsidRDefault="005C75D3" w:rsidP="005C75D3">
            <w:pPr>
              <w:keepNext/>
              <w:jc w:val="right"/>
              <w:rPr>
                <w:rFonts w:asciiTheme="minorHAnsi" w:hAnsiTheme="minorHAnsi" w:cs="Arial"/>
                <w:szCs w:val="23"/>
              </w:rPr>
            </w:pPr>
            <w:r w:rsidRPr="004D3B47">
              <w:t xml:space="preserve"> 12,907 </w:t>
            </w:r>
          </w:p>
        </w:tc>
        <w:tc>
          <w:tcPr>
            <w:tcW w:w="904" w:type="dxa"/>
            <w:tcBorders>
              <w:top w:val="nil"/>
              <w:left w:val="nil"/>
              <w:bottom w:val="nil"/>
              <w:right w:val="single" w:sz="4" w:space="0" w:color="auto"/>
            </w:tcBorders>
            <w:shd w:val="clear" w:color="auto" w:fill="auto"/>
            <w:noWrap/>
          </w:tcPr>
          <w:p w14:paraId="672DDC72" w14:textId="32253089" w:rsidR="005C75D3" w:rsidRPr="00B97375" w:rsidRDefault="005C75D3" w:rsidP="005C75D3">
            <w:pPr>
              <w:keepNext/>
              <w:jc w:val="right"/>
              <w:rPr>
                <w:rFonts w:asciiTheme="minorHAnsi" w:hAnsiTheme="minorHAnsi" w:cs="Arial"/>
                <w:szCs w:val="23"/>
              </w:rPr>
            </w:pPr>
            <w:r w:rsidRPr="004D3B47">
              <w:t xml:space="preserve"> 1.0 </w:t>
            </w:r>
          </w:p>
        </w:tc>
      </w:tr>
      <w:tr w:rsidR="005C75D3" w:rsidRPr="00B97375" w14:paraId="04995781" w14:textId="77777777" w:rsidTr="00AB0E37">
        <w:trPr>
          <w:trHeight w:val="285"/>
        </w:trPr>
        <w:tc>
          <w:tcPr>
            <w:tcW w:w="2170" w:type="dxa"/>
            <w:tcBorders>
              <w:top w:val="nil"/>
              <w:left w:val="single" w:sz="4" w:space="0" w:color="auto"/>
              <w:bottom w:val="nil"/>
              <w:right w:val="nil"/>
            </w:tcBorders>
            <w:shd w:val="clear" w:color="auto" w:fill="auto"/>
            <w:noWrap/>
            <w:vAlign w:val="bottom"/>
            <w:hideMark/>
          </w:tcPr>
          <w:p w14:paraId="6D0B6E2C" w14:textId="0CAF31F8" w:rsidR="005C75D3" w:rsidRPr="00B97375" w:rsidRDefault="005C75D3" w:rsidP="005C75D3">
            <w:pPr>
              <w:keepNext/>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Waitemata</w:t>
            </w:r>
          </w:p>
        </w:tc>
        <w:tc>
          <w:tcPr>
            <w:tcW w:w="1588" w:type="dxa"/>
            <w:tcBorders>
              <w:top w:val="nil"/>
              <w:left w:val="nil"/>
              <w:bottom w:val="nil"/>
              <w:right w:val="nil"/>
            </w:tcBorders>
          </w:tcPr>
          <w:p w14:paraId="6A8E8F3C" w14:textId="41691673" w:rsidR="005C75D3" w:rsidRPr="008557DD" w:rsidRDefault="005C75D3" w:rsidP="005C75D3">
            <w:pPr>
              <w:keepNext/>
              <w:jc w:val="right"/>
            </w:pPr>
            <w:r w:rsidRPr="004D3B47">
              <w:t xml:space="preserve"> 3,354 </w:t>
            </w:r>
          </w:p>
        </w:tc>
        <w:tc>
          <w:tcPr>
            <w:tcW w:w="1588" w:type="dxa"/>
            <w:tcBorders>
              <w:top w:val="nil"/>
              <w:left w:val="nil"/>
              <w:bottom w:val="nil"/>
              <w:right w:val="nil"/>
            </w:tcBorders>
            <w:shd w:val="clear" w:color="auto" w:fill="auto"/>
            <w:noWrap/>
          </w:tcPr>
          <w:p w14:paraId="7A19D75F" w14:textId="4615EFE6" w:rsidR="005C75D3" w:rsidRPr="00B97375" w:rsidRDefault="005C75D3" w:rsidP="005C75D3">
            <w:pPr>
              <w:keepNext/>
              <w:jc w:val="right"/>
              <w:rPr>
                <w:rFonts w:asciiTheme="minorHAnsi" w:hAnsiTheme="minorHAnsi" w:cs="Arial"/>
                <w:szCs w:val="23"/>
              </w:rPr>
            </w:pPr>
            <w:r w:rsidRPr="004D3B47">
              <w:t xml:space="preserve"> 27,552 </w:t>
            </w:r>
          </w:p>
        </w:tc>
        <w:tc>
          <w:tcPr>
            <w:tcW w:w="1134" w:type="dxa"/>
            <w:tcBorders>
              <w:top w:val="nil"/>
              <w:left w:val="nil"/>
              <w:bottom w:val="nil"/>
              <w:right w:val="nil"/>
            </w:tcBorders>
            <w:shd w:val="clear" w:color="auto" w:fill="auto"/>
            <w:noWrap/>
          </w:tcPr>
          <w:p w14:paraId="4C684AE7" w14:textId="0BE3FE05" w:rsidR="005C75D3" w:rsidRPr="00B97375" w:rsidRDefault="005C75D3" w:rsidP="005C75D3">
            <w:pPr>
              <w:keepNext/>
              <w:jc w:val="right"/>
              <w:rPr>
                <w:rFonts w:asciiTheme="minorHAnsi" w:hAnsiTheme="minorHAnsi" w:cs="Arial"/>
                <w:szCs w:val="23"/>
              </w:rPr>
            </w:pPr>
            <w:r w:rsidRPr="004D3B47">
              <w:t xml:space="preserve"> 12.2 </w:t>
            </w:r>
          </w:p>
        </w:tc>
        <w:tc>
          <w:tcPr>
            <w:tcW w:w="1701" w:type="dxa"/>
            <w:tcBorders>
              <w:top w:val="nil"/>
              <w:left w:val="nil"/>
              <w:bottom w:val="nil"/>
              <w:right w:val="nil"/>
            </w:tcBorders>
            <w:shd w:val="clear" w:color="auto" w:fill="auto"/>
            <w:noWrap/>
          </w:tcPr>
          <w:p w14:paraId="580E4F44" w14:textId="1AD9E9CC" w:rsidR="005C75D3" w:rsidRPr="00B97375" w:rsidRDefault="005C75D3" w:rsidP="005C75D3">
            <w:pPr>
              <w:keepNext/>
              <w:jc w:val="right"/>
              <w:rPr>
                <w:rFonts w:asciiTheme="minorHAnsi" w:hAnsiTheme="minorHAnsi" w:cs="Arial"/>
                <w:szCs w:val="23"/>
              </w:rPr>
            </w:pPr>
            <w:r w:rsidRPr="004D3B47">
              <w:t xml:space="preserve"> 194,917 </w:t>
            </w:r>
          </w:p>
        </w:tc>
        <w:tc>
          <w:tcPr>
            <w:tcW w:w="904" w:type="dxa"/>
            <w:tcBorders>
              <w:top w:val="nil"/>
              <w:left w:val="nil"/>
              <w:bottom w:val="nil"/>
              <w:right w:val="single" w:sz="4" w:space="0" w:color="auto"/>
            </w:tcBorders>
            <w:shd w:val="clear" w:color="auto" w:fill="auto"/>
            <w:noWrap/>
          </w:tcPr>
          <w:p w14:paraId="3803CB41" w14:textId="34DFBB06" w:rsidR="005C75D3" w:rsidRPr="00B97375" w:rsidRDefault="005C75D3" w:rsidP="005C75D3">
            <w:pPr>
              <w:keepNext/>
              <w:jc w:val="right"/>
              <w:rPr>
                <w:rFonts w:asciiTheme="minorHAnsi" w:hAnsiTheme="minorHAnsi" w:cs="Arial"/>
                <w:szCs w:val="23"/>
              </w:rPr>
            </w:pPr>
            <w:r w:rsidRPr="004D3B47">
              <w:t xml:space="preserve"> 1.7 </w:t>
            </w:r>
          </w:p>
        </w:tc>
      </w:tr>
      <w:tr w:rsidR="005C75D3" w:rsidRPr="00B97375" w14:paraId="7BA6263F" w14:textId="77777777" w:rsidTr="00AB0E37">
        <w:trPr>
          <w:trHeight w:val="285"/>
        </w:trPr>
        <w:tc>
          <w:tcPr>
            <w:tcW w:w="2170" w:type="dxa"/>
            <w:tcBorders>
              <w:top w:val="nil"/>
              <w:left w:val="single" w:sz="4" w:space="0" w:color="auto"/>
              <w:bottom w:val="nil"/>
              <w:right w:val="nil"/>
            </w:tcBorders>
            <w:shd w:val="clear" w:color="auto" w:fill="auto"/>
            <w:noWrap/>
            <w:vAlign w:val="bottom"/>
            <w:hideMark/>
          </w:tcPr>
          <w:p w14:paraId="09BEB001" w14:textId="2FC95E8A" w:rsidR="005C75D3" w:rsidRPr="00B97375" w:rsidRDefault="005C75D3" w:rsidP="005C75D3">
            <w:pPr>
              <w:keepNext/>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West Coast</w:t>
            </w:r>
          </w:p>
        </w:tc>
        <w:tc>
          <w:tcPr>
            <w:tcW w:w="1588" w:type="dxa"/>
            <w:tcBorders>
              <w:top w:val="nil"/>
              <w:left w:val="nil"/>
              <w:bottom w:val="nil"/>
              <w:right w:val="nil"/>
            </w:tcBorders>
          </w:tcPr>
          <w:p w14:paraId="7372DC6B" w14:textId="422FF806" w:rsidR="005C75D3" w:rsidRPr="008557DD" w:rsidRDefault="005C75D3" w:rsidP="005C75D3">
            <w:pPr>
              <w:keepNext/>
              <w:jc w:val="right"/>
            </w:pPr>
            <w:r w:rsidRPr="004D3B47">
              <w:t xml:space="preserve"> 87 </w:t>
            </w:r>
          </w:p>
        </w:tc>
        <w:tc>
          <w:tcPr>
            <w:tcW w:w="1588" w:type="dxa"/>
            <w:tcBorders>
              <w:top w:val="nil"/>
              <w:left w:val="nil"/>
              <w:bottom w:val="nil"/>
              <w:right w:val="nil"/>
            </w:tcBorders>
            <w:shd w:val="clear" w:color="auto" w:fill="auto"/>
            <w:noWrap/>
          </w:tcPr>
          <w:p w14:paraId="187EEEB5" w14:textId="65A9AE54" w:rsidR="005C75D3" w:rsidRPr="00B97375" w:rsidRDefault="005C75D3" w:rsidP="005C75D3">
            <w:pPr>
              <w:keepNext/>
              <w:jc w:val="right"/>
              <w:rPr>
                <w:rFonts w:asciiTheme="minorHAnsi" w:hAnsiTheme="minorHAnsi" w:cs="Arial"/>
                <w:szCs w:val="23"/>
              </w:rPr>
            </w:pPr>
            <w:r w:rsidRPr="004D3B47">
              <w:t xml:space="preserve"> 1,290 </w:t>
            </w:r>
          </w:p>
        </w:tc>
        <w:tc>
          <w:tcPr>
            <w:tcW w:w="1134" w:type="dxa"/>
            <w:tcBorders>
              <w:top w:val="nil"/>
              <w:left w:val="nil"/>
              <w:bottom w:val="nil"/>
              <w:right w:val="nil"/>
            </w:tcBorders>
            <w:shd w:val="clear" w:color="auto" w:fill="auto"/>
            <w:noWrap/>
          </w:tcPr>
          <w:p w14:paraId="589856B7" w14:textId="26202648" w:rsidR="005C75D3" w:rsidRPr="00B97375" w:rsidRDefault="005C75D3" w:rsidP="005C75D3">
            <w:pPr>
              <w:keepNext/>
              <w:jc w:val="right"/>
              <w:rPr>
                <w:rFonts w:asciiTheme="minorHAnsi" w:hAnsiTheme="minorHAnsi" w:cs="Arial"/>
                <w:szCs w:val="23"/>
              </w:rPr>
            </w:pPr>
            <w:r w:rsidRPr="004D3B47">
              <w:t xml:space="preserve"> 6.7 </w:t>
            </w:r>
          </w:p>
        </w:tc>
        <w:tc>
          <w:tcPr>
            <w:tcW w:w="1701" w:type="dxa"/>
            <w:tcBorders>
              <w:top w:val="nil"/>
              <w:left w:val="nil"/>
              <w:bottom w:val="nil"/>
              <w:right w:val="nil"/>
            </w:tcBorders>
            <w:shd w:val="clear" w:color="auto" w:fill="auto"/>
            <w:noWrap/>
          </w:tcPr>
          <w:p w14:paraId="674396D3" w14:textId="76927FFC" w:rsidR="005C75D3" w:rsidRPr="00B97375" w:rsidRDefault="005C75D3" w:rsidP="005C75D3">
            <w:pPr>
              <w:keepNext/>
              <w:jc w:val="right"/>
              <w:rPr>
                <w:rFonts w:asciiTheme="minorHAnsi" w:hAnsiTheme="minorHAnsi" w:cs="Arial"/>
                <w:szCs w:val="23"/>
              </w:rPr>
            </w:pPr>
            <w:r w:rsidRPr="004D3B47">
              <w:t xml:space="preserve"> 9,226 </w:t>
            </w:r>
          </w:p>
        </w:tc>
        <w:tc>
          <w:tcPr>
            <w:tcW w:w="904" w:type="dxa"/>
            <w:tcBorders>
              <w:top w:val="nil"/>
              <w:left w:val="nil"/>
              <w:bottom w:val="nil"/>
              <w:right w:val="single" w:sz="4" w:space="0" w:color="auto"/>
            </w:tcBorders>
            <w:shd w:val="clear" w:color="auto" w:fill="auto"/>
            <w:noWrap/>
          </w:tcPr>
          <w:p w14:paraId="26FE0F85" w14:textId="04194ABF" w:rsidR="005C75D3" w:rsidRPr="00B97375" w:rsidRDefault="005C75D3" w:rsidP="005C75D3">
            <w:pPr>
              <w:keepNext/>
              <w:jc w:val="right"/>
              <w:rPr>
                <w:rFonts w:asciiTheme="minorHAnsi" w:hAnsiTheme="minorHAnsi" w:cs="Arial"/>
                <w:szCs w:val="23"/>
              </w:rPr>
            </w:pPr>
            <w:r w:rsidRPr="004D3B47">
              <w:t xml:space="preserve"> 0.9 </w:t>
            </w:r>
          </w:p>
        </w:tc>
      </w:tr>
      <w:tr w:rsidR="005C75D3" w:rsidRPr="00B97375" w14:paraId="41252D0C" w14:textId="77777777" w:rsidTr="00AB0E37">
        <w:trPr>
          <w:trHeight w:val="285"/>
        </w:trPr>
        <w:tc>
          <w:tcPr>
            <w:tcW w:w="2170" w:type="dxa"/>
            <w:tcBorders>
              <w:top w:val="nil"/>
              <w:left w:val="single" w:sz="4" w:space="0" w:color="auto"/>
              <w:right w:val="nil"/>
            </w:tcBorders>
            <w:shd w:val="clear" w:color="auto" w:fill="auto"/>
            <w:noWrap/>
            <w:vAlign w:val="bottom"/>
            <w:hideMark/>
          </w:tcPr>
          <w:p w14:paraId="30164349" w14:textId="357ACCB7" w:rsidR="005C75D3" w:rsidRPr="00B97375" w:rsidRDefault="005C75D3" w:rsidP="005C75D3">
            <w:pPr>
              <w:keepNext/>
              <w:rPr>
                <w:rFonts w:asciiTheme="minorHAnsi" w:eastAsia="Times New Roman" w:hAnsiTheme="minorHAnsi" w:cs="Arial"/>
                <w:szCs w:val="23"/>
                <w:lang w:eastAsia="en-AU"/>
              </w:rPr>
            </w:pPr>
            <w:r w:rsidRPr="004D3B47">
              <w:rPr>
                <w:rFonts w:asciiTheme="minorHAnsi" w:eastAsia="Times New Roman" w:hAnsiTheme="minorHAnsi" w:cs="Arial"/>
                <w:szCs w:val="23"/>
                <w:lang w:eastAsia="en-AU"/>
              </w:rPr>
              <w:t>Whanganui</w:t>
            </w:r>
          </w:p>
        </w:tc>
        <w:tc>
          <w:tcPr>
            <w:tcW w:w="1588" w:type="dxa"/>
            <w:tcBorders>
              <w:top w:val="nil"/>
              <w:left w:val="nil"/>
              <w:right w:val="nil"/>
            </w:tcBorders>
          </w:tcPr>
          <w:p w14:paraId="61201FDC" w14:textId="4CFC7745" w:rsidR="005C75D3" w:rsidRPr="008557DD" w:rsidRDefault="005C75D3" w:rsidP="005C75D3">
            <w:pPr>
              <w:keepNext/>
              <w:jc w:val="right"/>
            </w:pPr>
            <w:r w:rsidRPr="004D3B47">
              <w:t xml:space="preserve"> 181 </w:t>
            </w:r>
          </w:p>
        </w:tc>
        <w:tc>
          <w:tcPr>
            <w:tcW w:w="1588" w:type="dxa"/>
            <w:tcBorders>
              <w:top w:val="nil"/>
              <w:left w:val="nil"/>
              <w:right w:val="nil"/>
            </w:tcBorders>
            <w:shd w:val="clear" w:color="auto" w:fill="auto"/>
            <w:noWrap/>
          </w:tcPr>
          <w:p w14:paraId="28731AAF" w14:textId="05A4D45E" w:rsidR="005C75D3" w:rsidRPr="00B97375" w:rsidRDefault="005C75D3" w:rsidP="005C75D3">
            <w:pPr>
              <w:keepNext/>
              <w:jc w:val="right"/>
              <w:rPr>
                <w:rFonts w:asciiTheme="minorHAnsi" w:hAnsiTheme="minorHAnsi" w:cs="Arial"/>
                <w:szCs w:val="23"/>
              </w:rPr>
            </w:pPr>
            <w:r w:rsidRPr="004D3B47">
              <w:t xml:space="preserve"> 2,574 </w:t>
            </w:r>
          </w:p>
        </w:tc>
        <w:tc>
          <w:tcPr>
            <w:tcW w:w="1134" w:type="dxa"/>
            <w:tcBorders>
              <w:top w:val="nil"/>
              <w:left w:val="nil"/>
              <w:right w:val="nil"/>
            </w:tcBorders>
            <w:shd w:val="clear" w:color="auto" w:fill="auto"/>
            <w:noWrap/>
          </w:tcPr>
          <w:p w14:paraId="62D3644B" w14:textId="382B8A3B" w:rsidR="005C75D3" w:rsidRPr="00B97375" w:rsidRDefault="005C75D3" w:rsidP="005C75D3">
            <w:pPr>
              <w:keepNext/>
              <w:jc w:val="right"/>
              <w:rPr>
                <w:rFonts w:asciiTheme="minorHAnsi" w:hAnsiTheme="minorHAnsi" w:cs="Arial"/>
                <w:szCs w:val="23"/>
              </w:rPr>
            </w:pPr>
            <w:r w:rsidRPr="004D3B47">
              <w:t xml:space="preserve"> 7.0 </w:t>
            </w:r>
          </w:p>
        </w:tc>
        <w:tc>
          <w:tcPr>
            <w:tcW w:w="1701" w:type="dxa"/>
            <w:tcBorders>
              <w:top w:val="nil"/>
              <w:left w:val="nil"/>
              <w:right w:val="nil"/>
            </w:tcBorders>
            <w:shd w:val="clear" w:color="auto" w:fill="auto"/>
            <w:noWrap/>
          </w:tcPr>
          <w:p w14:paraId="62BB7E57" w14:textId="5C701735" w:rsidR="005C75D3" w:rsidRPr="00B97375" w:rsidRDefault="005C75D3" w:rsidP="005C75D3">
            <w:pPr>
              <w:keepNext/>
              <w:jc w:val="right"/>
              <w:rPr>
                <w:rFonts w:asciiTheme="minorHAnsi" w:hAnsiTheme="minorHAnsi" w:cs="Arial"/>
                <w:szCs w:val="23"/>
              </w:rPr>
            </w:pPr>
            <w:r w:rsidRPr="004D3B47">
              <w:t xml:space="preserve"> 17,984 </w:t>
            </w:r>
          </w:p>
        </w:tc>
        <w:tc>
          <w:tcPr>
            <w:tcW w:w="904" w:type="dxa"/>
            <w:tcBorders>
              <w:top w:val="nil"/>
              <w:left w:val="nil"/>
              <w:right w:val="single" w:sz="4" w:space="0" w:color="auto"/>
            </w:tcBorders>
            <w:shd w:val="clear" w:color="auto" w:fill="auto"/>
            <w:noWrap/>
          </w:tcPr>
          <w:p w14:paraId="4DEABB6D" w14:textId="089197CE" w:rsidR="005C75D3" w:rsidRPr="00B97375" w:rsidRDefault="005C75D3" w:rsidP="005C75D3">
            <w:pPr>
              <w:keepNext/>
              <w:jc w:val="right"/>
              <w:rPr>
                <w:rFonts w:asciiTheme="minorHAnsi" w:hAnsiTheme="minorHAnsi" w:cs="Arial"/>
                <w:szCs w:val="23"/>
              </w:rPr>
            </w:pPr>
            <w:r w:rsidRPr="004D3B47">
              <w:t xml:space="preserve"> 1.0 </w:t>
            </w:r>
          </w:p>
        </w:tc>
      </w:tr>
      <w:tr w:rsidR="005C75D3" w:rsidRPr="00B97375" w14:paraId="57DDC861" w14:textId="77777777" w:rsidTr="00AB0E37">
        <w:trPr>
          <w:trHeight w:val="300"/>
        </w:trPr>
        <w:tc>
          <w:tcPr>
            <w:tcW w:w="2170" w:type="dxa"/>
            <w:tcBorders>
              <w:top w:val="nil"/>
              <w:left w:val="single" w:sz="4" w:space="0" w:color="auto"/>
              <w:bottom w:val="single" w:sz="4" w:space="0" w:color="auto"/>
              <w:right w:val="nil"/>
            </w:tcBorders>
            <w:shd w:val="clear" w:color="auto" w:fill="auto"/>
            <w:noWrap/>
            <w:vAlign w:val="bottom"/>
            <w:hideMark/>
          </w:tcPr>
          <w:p w14:paraId="4A3E0724" w14:textId="50EAAD2A" w:rsidR="005C75D3" w:rsidRPr="00B97375" w:rsidRDefault="005C75D3" w:rsidP="005C75D3">
            <w:pPr>
              <w:keepNex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Total</w:t>
            </w:r>
          </w:p>
        </w:tc>
        <w:tc>
          <w:tcPr>
            <w:tcW w:w="1588" w:type="dxa"/>
            <w:tcBorders>
              <w:top w:val="nil"/>
              <w:left w:val="nil"/>
              <w:bottom w:val="single" w:sz="4" w:space="0" w:color="auto"/>
              <w:right w:val="nil"/>
            </w:tcBorders>
          </w:tcPr>
          <w:p w14:paraId="48A4CB7E" w14:textId="285DB5A6" w:rsidR="005C75D3" w:rsidRPr="00025563" w:rsidRDefault="005C75D3" w:rsidP="005C75D3">
            <w:pPr>
              <w:keepNext/>
              <w:jc w:val="right"/>
              <w:rPr>
                <w:b/>
                <w:bCs/>
              </w:rPr>
            </w:pPr>
            <w:r w:rsidRPr="004D3B47">
              <w:rPr>
                <w:b/>
              </w:rPr>
              <w:t>23,374</w:t>
            </w:r>
          </w:p>
        </w:tc>
        <w:tc>
          <w:tcPr>
            <w:tcW w:w="1588" w:type="dxa"/>
            <w:tcBorders>
              <w:top w:val="nil"/>
              <w:left w:val="nil"/>
              <w:bottom w:val="single" w:sz="4" w:space="0" w:color="auto"/>
              <w:right w:val="nil"/>
            </w:tcBorders>
            <w:shd w:val="clear" w:color="auto" w:fill="auto"/>
            <w:noWrap/>
          </w:tcPr>
          <w:p w14:paraId="751F6B53" w14:textId="79A5EDFE" w:rsidR="005C75D3" w:rsidRPr="00317478" w:rsidRDefault="005C75D3" w:rsidP="005C75D3">
            <w:pPr>
              <w:keepNext/>
              <w:jc w:val="right"/>
              <w:rPr>
                <w:rFonts w:asciiTheme="minorHAnsi" w:hAnsiTheme="minorHAnsi" w:cs="Arial"/>
                <w:b/>
                <w:bCs/>
                <w:szCs w:val="23"/>
              </w:rPr>
            </w:pPr>
            <w:r w:rsidRPr="004D3B47">
              <w:rPr>
                <w:b/>
              </w:rPr>
              <w:t>208,985</w:t>
            </w:r>
          </w:p>
        </w:tc>
        <w:tc>
          <w:tcPr>
            <w:tcW w:w="1134" w:type="dxa"/>
            <w:tcBorders>
              <w:top w:val="nil"/>
              <w:left w:val="nil"/>
              <w:bottom w:val="single" w:sz="4" w:space="0" w:color="auto"/>
              <w:right w:val="nil"/>
            </w:tcBorders>
            <w:shd w:val="clear" w:color="auto" w:fill="auto"/>
            <w:noWrap/>
          </w:tcPr>
          <w:p w14:paraId="51654517" w14:textId="680F7645" w:rsidR="005C75D3" w:rsidRPr="00317478" w:rsidRDefault="005C75D3" w:rsidP="005C75D3">
            <w:pPr>
              <w:keepNext/>
              <w:jc w:val="right"/>
              <w:rPr>
                <w:rFonts w:asciiTheme="minorHAnsi" w:hAnsiTheme="minorHAnsi" w:cs="Arial"/>
                <w:b/>
                <w:bCs/>
                <w:szCs w:val="23"/>
              </w:rPr>
            </w:pPr>
            <w:r w:rsidRPr="004D3B47">
              <w:rPr>
                <w:b/>
              </w:rPr>
              <w:t>11.2</w:t>
            </w:r>
          </w:p>
        </w:tc>
        <w:tc>
          <w:tcPr>
            <w:tcW w:w="1701" w:type="dxa"/>
            <w:tcBorders>
              <w:top w:val="nil"/>
              <w:left w:val="nil"/>
              <w:bottom w:val="single" w:sz="4" w:space="0" w:color="auto"/>
              <w:right w:val="nil"/>
            </w:tcBorders>
            <w:shd w:val="clear" w:color="auto" w:fill="auto"/>
            <w:noWrap/>
          </w:tcPr>
          <w:p w14:paraId="35185999" w14:textId="10F9F289" w:rsidR="005C75D3" w:rsidRPr="009D5A65" w:rsidRDefault="005C75D3" w:rsidP="005C75D3">
            <w:pPr>
              <w:keepNext/>
              <w:jc w:val="right"/>
              <w:rPr>
                <w:rFonts w:asciiTheme="minorHAnsi" w:hAnsiTheme="minorHAnsi" w:cs="Arial"/>
                <w:b/>
                <w:bCs/>
                <w:szCs w:val="23"/>
              </w:rPr>
            </w:pPr>
            <w:r w:rsidRPr="004D3B47">
              <w:rPr>
                <w:b/>
              </w:rPr>
              <w:t xml:space="preserve"> 1,485,520 </w:t>
            </w:r>
          </w:p>
        </w:tc>
        <w:tc>
          <w:tcPr>
            <w:tcW w:w="904" w:type="dxa"/>
            <w:tcBorders>
              <w:top w:val="nil"/>
              <w:left w:val="nil"/>
              <w:bottom w:val="single" w:sz="4" w:space="0" w:color="auto"/>
              <w:right w:val="single" w:sz="4" w:space="0" w:color="auto"/>
            </w:tcBorders>
            <w:shd w:val="clear" w:color="auto" w:fill="auto"/>
            <w:noWrap/>
          </w:tcPr>
          <w:p w14:paraId="02321F0C" w14:textId="5082E029" w:rsidR="005C75D3" w:rsidRPr="009D5A65" w:rsidRDefault="005C75D3" w:rsidP="005C75D3">
            <w:pPr>
              <w:keepNext/>
              <w:jc w:val="right"/>
              <w:rPr>
                <w:rFonts w:asciiTheme="minorHAnsi" w:hAnsiTheme="minorHAnsi" w:cs="Arial"/>
                <w:b/>
                <w:bCs/>
                <w:szCs w:val="23"/>
              </w:rPr>
            </w:pPr>
            <w:r w:rsidRPr="004D3B47">
              <w:rPr>
                <w:b/>
              </w:rPr>
              <w:t>1.6</w:t>
            </w:r>
          </w:p>
        </w:tc>
      </w:tr>
    </w:tbl>
    <w:p w14:paraId="455F1A37" w14:textId="58ACB3C7" w:rsidR="00030D6F" w:rsidRPr="004D3B47" w:rsidRDefault="00030D6F" w:rsidP="00030D6F">
      <w:pPr>
        <w:ind w:right="-23"/>
        <w:jc w:val="both"/>
        <w:rPr>
          <w:i/>
          <w:sz w:val="20"/>
          <w:szCs w:val="20"/>
        </w:rPr>
      </w:pPr>
      <w:r w:rsidRPr="004D3B47">
        <w:rPr>
          <w:i/>
          <w:sz w:val="20"/>
          <w:szCs w:val="20"/>
        </w:rPr>
        <w:t>Note: Proportions shown are women with first screening event within a DHB, divided by i) all women with a screening event within that DHB (first or subsequent events) and ii) the hysterectomy-adjusted 2013 Census population projected to</w:t>
      </w:r>
      <w:r w:rsidR="00407020" w:rsidRPr="004D3B47">
        <w:rPr>
          <w:i/>
          <w:sz w:val="20"/>
          <w:szCs w:val="20"/>
        </w:rPr>
        <w:t xml:space="preserve"> </w:t>
      </w:r>
      <w:sdt>
        <w:sdtPr>
          <w:rPr>
            <w:i/>
            <w:sz w:val="20"/>
          </w:rPr>
          <w:alias w:val="End Period"/>
          <w:tag w:val="End Period"/>
          <w:id w:val="-1574030707"/>
          <w:placeholder>
            <w:docPart w:val="4E02DD6B46994B62A4D9B0B30E7CD952"/>
          </w:placeholder>
          <w:dataBinding w:prefixMappings="xmlns:ns0='http://schemas.microsoft.com/office/2006/coverPageProps' " w:xpath="/ns0:CoverPageProperties[1]/ns0:Abstract[1]" w:storeItemID="{55AF091B-3C7A-41E3-B477-F2FDAA23CFDA}"/>
          <w:text/>
        </w:sdtPr>
        <w:sdtEndPr/>
        <w:sdtContent>
          <w:r w:rsidR="002A5F49">
            <w:rPr>
              <w:i/>
              <w:sz w:val="20"/>
            </w:rPr>
            <w:t>30 June 2019</w:t>
          </w:r>
        </w:sdtContent>
      </w:sdt>
      <w:r w:rsidR="00E615E8" w:rsidRPr="004D3B47">
        <w:rPr>
          <w:i/>
          <w:sz w:val="20"/>
          <w:szCs w:val="20"/>
        </w:rPr>
        <w:t xml:space="preserve"> </w:t>
      </w:r>
      <w:r w:rsidRPr="004D3B47">
        <w:rPr>
          <w:i/>
          <w:sz w:val="20"/>
          <w:szCs w:val="20"/>
        </w:rPr>
        <w:t>for that DHB, as a percent. Total women screened and women with first events exclude those for whom DHB could not be ascertained.</w:t>
      </w:r>
    </w:p>
    <w:p w14:paraId="6C7D7A88" w14:textId="77777777" w:rsidR="00030D6F" w:rsidRPr="004D3B47" w:rsidRDefault="00030D6F" w:rsidP="00030D6F">
      <w:pPr>
        <w:ind w:right="544"/>
        <w:jc w:val="both"/>
        <w:rPr>
          <w:i/>
          <w:sz w:val="20"/>
          <w:szCs w:val="20"/>
        </w:rPr>
      </w:pPr>
    </w:p>
    <w:p w14:paraId="24D2A958" w14:textId="378DD61B" w:rsidR="00030D6F" w:rsidRPr="004D3B47" w:rsidRDefault="008E7879" w:rsidP="00DD6944">
      <w:pPr>
        <w:pStyle w:val="Caption"/>
        <w:keepNext/>
        <w:spacing w:after="80"/>
        <w:ind w:right="-23"/>
        <w:jc w:val="both"/>
      </w:pPr>
      <w:bookmarkStart w:id="2436" w:name="_Ref275848918"/>
      <w:bookmarkStart w:id="2437" w:name="_Toc304970047"/>
      <w:bookmarkStart w:id="2438" w:name="_Toc469398325"/>
      <w:bookmarkStart w:id="2439" w:name="_Toc5627652"/>
      <w:bookmarkStart w:id="2440" w:name="_Toc12875600"/>
      <w:bookmarkStart w:id="2441" w:name="_Toc528676206"/>
      <w:bookmarkStart w:id="2442" w:name="_Toc509928529"/>
      <w:bookmarkStart w:id="2443" w:name="_Toc475605558"/>
      <w:bookmarkStart w:id="2444" w:name="_Toc486941088"/>
      <w:bookmarkStart w:id="2445" w:name="_Toc68606718"/>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43</w:t>
      </w:r>
      <w:r w:rsidR="00905C1A" w:rsidRPr="004D3B47">
        <w:rPr>
          <w:noProof/>
        </w:rPr>
        <w:fldChar w:fldCharType="end"/>
      </w:r>
      <w:bookmarkEnd w:id="2436"/>
      <w:r w:rsidR="00030D6F" w:rsidRPr="004D3B47">
        <w:t xml:space="preserve"> - Women (ages 20-69 years) with first screening events as a proportion of i) total number of women with screening events, and ii) eligible women, by ethnicity, for period </w:t>
      </w:r>
      <w:bookmarkEnd w:id="2437"/>
      <w:bookmarkEnd w:id="2438"/>
      <w:bookmarkEnd w:id="2439"/>
      <w:sdt>
        <w:sdtPr>
          <w:alias w:val="Title"/>
          <w:tag w:val=""/>
          <w:id w:val="-740862838"/>
          <w:placeholder>
            <w:docPart w:val="875914661F094CE18666851042014184"/>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bookmarkEnd w:id="2440"/>
      <w:bookmarkEnd w:id="2441"/>
      <w:bookmarkEnd w:id="2442"/>
      <w:bookmarkEnd w:id="2443"/>
      <w:bookmarkEnd w:id="2444"/>
      <w:bookmarkEnd w:id="2445"/>
    </w:p>
    <w:tbl>
      <w:tblPr>
        <w:tblW w:w="9087" w:type="dxa"/>
        <w:tblInd w:w="93" w:type="dxa"/>
        <w:tblLayout w:type="fixed"/>
        <w:tblLook w:val="04A0" w:firstRow="1" w:lastRow="0" w:firstColumn="1" w:lastColumn="0" w:noHBand="0" w:noVBand="1"/>
      </w:tblPr>
      <w:tblGrid>
        <w:gridCol w:w="1858"/>
        <w:gridCol w:w="1701"/>
        <w:gridCol w:w="1559"/>
        <w:gridCol w:w="1212"/>
        <w:gridCol w:w="1623"/>
        <w:gridCol w:w="1134"/>
      </w:tblGrid>
      <w:tr w:rsidR="004D3B47" w:rsidRPr="004D3B47" w14:paraId="2EE2ACFC" w14:textId="77777777" w:rsidTr="007B251D">
        <w:trPr>
          <w:trHeight w:val="570"/>
        </w:trPr>
        <w:tc>
          <w:tcPr>
            <w:tcW w:w="1858"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hideMark/>
          </w:tcPr>
          <w:p w14:paraId="40B76B36" w14:textId="77777777" w:rsidR="00030D6F" w:rsidRPr="004D3B47" w:rsidRDefault="00030D6F" w:rsidP="00576432">
            <w:pPr>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Ethnicity</w:t>
            </w:r>
          </w:p>
        </w:tc>
        <w:tc>
          <w:tcPr>
            <w:tcW w:w="1701" w:type="dxa"/>
            <w:vMerge w:val="restart"/>
            <w:tcBorders>
              <w:top w:val="single" w:sz="4" w:space="0" w:color="auto"/>
              <w:left w:val="nil"/>
              <w:bottom w:val="single" w:sz="4" w:space="0" w:color="000000"/>
              <w:right w:val="nil"/>
            </w:tcBorders>
            <w:shd w:val="clear" w:color="auto" w:fill="D9D9D9" w:themeFill="background1" w:themeFillShade="D9"/>
            <w:hideMark/>
          </w:tcPr>
          <w:p w14:paraId="5798D314" w14:textId="77777777" w:rsidR="00030D6F" w:rsidRPr="004D3B47" w:rsidRDefault="00030D6F" w:rsidP="00576432">
            <w:pPr>
              <w:jc w:val="center"/>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Women with first events</w:t>
            </w:r>
          </w:p>
        </w:tc>
        <w:tc>
          <w:tcPr>
            <w:tcW w:w="2771" w:type="dxa"/>
            <w:gridSpan w:val="2"/>
            <w:tcBorders>
              <w:top w:val="single" w:sz="4" w:space="0" w:color="auto"/>
              <w:left w:val="nil"/>
              <w:bottom w:val="nil"/>
              <w:right w:val="nil"/>
            </w:tcBorders>
            <w:shd w:val="clear" w:color="auto" w:fill="D9D9D9" w:themeFill="background1" w:themeFillShade="D9"/>
            <w:vAlign w:val="bottom"/>
            <w:hideMark/>
          </w:tcPr>
          <w:p w14:paraId="1CE685A7" w14:textId="77777777" w:rsidR="00030D6F" w:rsidRPr="004D3B47" w:rsidRDefault="00030D6F" w:rsidP="00576432">
            <w:pPr>
              <w:jc w:val="center"/>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As a proportion of women with a screening event</w:t>
            </w:r>
            <w:r w:rsidRPr="004D3B47">
              <w:rPr>
                <w:rFonts w:asciiTheme="minorHAnsi" w:eastAsia="Times New Roman" w:hAnsiTheme="minorHAnsi"/>
                <w:b/>
                <w:bCs/>
                <w:szCs w:val="23"/>
                <w:vertAlign w:val="superscript"/>
                <w:lang w:eastAsia="en-AU"/>
              </w:rPr>
              <w:t>i</w:t>
            </w:r>
          </w:p>
        </w:tc>
        <w:tc>
          <w:tcPr>
            <w:tcW w:w="2757" w:type="dxa"/>
            <w:gridSpan w:val="2"/>
            <w:tcBorders>
              <w:top w:val="single" w:sz="4" w:space="0" w:color="auto"/>
              <w:left w:val="nil"/>
              <w:bottom w:val="nil"/>
              <w:right w:val="single" w:sz="4" w:space="0" w:color="000000"/>
            </w:tcBorders>
            <w:shd w:val="clear" w:color="auto" w:fill="D9D9D9" w:themeFill="background1" w:themeFillShade="D9"/>
            <w:vAlign w:val="bottom"/>
            <w:hideMark/>
          </w:tcPr>
          <w:p w14:paraId="52A213E9" w14:textId="77777777" w:rsidR="00030D6F" w:rsidRPr="004D3B47" w:rsidRDefault="00030D6F" w:rsidP="00576432">
            <w:pPr>
              <w:jc w:val="center"/>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As a proportion of eligible population</w:t>
            </w:r>
            <w:r w:rsidRPr="004D3B47">
              <w:rPr>
                <w:rFonts w:asciiTheme="minorHAnsi" w:eastAsia="Times New Roman" w:hAnsiTheme="minorHAnsi"/>
                <w:b/>
                <w:bCs/>
                <w:szCs w:val="23"/>
                <w:vertAlign w:val="superscript"/>
                <w:lang w:eastAsia="en-AU"/>
              </w:rPr>
              <w:t>ii</w:t>
            </w:r>
          </w:p>
        </w:tc>
      </w:tr>
      <w:tr w:rsidR="004D3B47" w:rsidRPr="004D3B47" w14:paraId="1CB2C4DC" w14:textId="77777777" w:rsidTr="007B251D">
        <w:trPr>
          <w:trHeight w:val="300"/>
        </w:trPr>
        <w:tc>
          <w:tcPr>
            <w:tcW w:w="1858"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49130322" w14:textId="77777777" w:rsidR="00030D6F" w:rsidRPr="004D3B47" w:rsidRDefault="00030D6F" w:rsidP="00576432">
            <w:pPr>
              <w:rPr>
                <w:rFonts w:asciiTheme="minorHAnsi" w:eastAsia="Times New Roman" w:hAnsiTheme="minorHAnsi"/>
                <w:b/>
                <w:bCs/>
                <w:szCs w:val="23"/>
                <w:lang w:eastAsia="en-AU"/>
              </w:rPr>
            </w:pPr>
          </w:p>
        </w:tc>
        <w:tc>
          <w:tcPr>
            <w:tcW w:w="1701" w:type="dxa"/>
            <w:vMerge/>
            <w:tcBorders>
              <w:top w:val="single" w:sz="4" w:space="0" w:color="auto"/>
              <w:left w:val="nil"/>
              <w:bottom w:val="single" w:sz="4" w:space="0" w:color="000000"/>
              <w:right w:val="nil"/>
            </w:tcBorders>
            <w:shd w:val="clear" w:color="auto" w:fill="D9D9D9" w:themeFill="background1" w:themeFillShade="D9"/>
            <w:vAlign w:val="center"/>
            <w:hideMark/>
          </w:tcPr>
          <w:p w14:paraId="796C030B" w14:textId="77777777" w:rsidR="00030D6F" w:rsidRPr="004D3B47" w:rsidRDefault="00030D6F" w:rsidP="00576432">
            <w:pPr>
              <w:rPr>
                <w:rFonts w:asciiTheme="minorHAnsi" w:eastAsia="Times New Roman" w:hAnsiTheme="minorHAnsi"/>
                <w:b/>
                <w:bCs/>
                <w:szCs w:val="23"/>
                <w:lang w:eastAsia="en-AU"/>
              </w:rPr>
            </w:pPr>
          </w:p>
        </w:tc>
        <w:tc>
          <w:tcPr>
            <w:tcW w:w="1559" w:type="dxa"/>
            <w:tcBorders>
              <w:top w:val="nil"/>
              <w:left w:val="nil"/>
              <w:bottom w:val="single" w:sz="4" w:space="0" w:color="auto"/>
              <w:right w:val="nil"/>
            </w:tcBorders>
            <w:shd w:val="clear" w:color="auto" w:fill="D9D9D9" w:themeFill="background1" w:themeFillShade="D9"/>
            <w:vAlign w:val="bottom"/>
            <w:hideMark/>
          </w:tcPr>
          <w:p w14:paraId="3FBDB914" w14:textId="77777777" w:rsidR="00030D6F" w:rsidRPr="004D3B47" w:rsidRDefault="00030D6F" w:rsidP="00576432">
            <w:pPr>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N</w:t>
            </w:r>
          </w:p>
        </w:tc>
        <w:tc>
          <w:tcPr>
            <w:tcW w:w="1212" w:type="dxa"/>
            <w:tcBorders>
              <w:top w:val="nil"/>
              <w:left w:val="nil"/>
              <w:bottom w:val="single" w:sz="4" w:space="0" w:color="auto"/>
              <w:right w:val="nil"/>
            </w:tcBorders>
            <w:shd w:val="clear" w:color="auto" w:fill="D9D9D9" w:themeFill="background1" w:themeFillShade="D9"/>
            <w:vAlign w:val="bottom"/>
            <w:hideMark/>
          </w:tcPr>
          <w:p w14:paraId="6C72064F" w14:textId="77777777" w:rsidR="00030D6F" w:rsidRPr="004D3B47" w:rsidRDefault="00030D6F" w:rsidP="00576432">
            <w:pPr>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w:t>
            </w:r>
          </w:p>
        </w:tc>
        <w:tc>
          <w:tcPr>
            <w:tcW w:w="1623" w:type="dxa"/>
            <w:tcBorders>
              <w:top w:val="nil"/>
              <w:left w:val="nil"/>
              <w:bottom w:val="single" w:sz="4" w:space="0" w:color="auto"/>
              <w:right w:val="nil"/>
            </w:tcBorders>
            <w:shd w:val="clear" w:color="auto" w:fill="D9D9D9" w:themeFill="background1" w:themeFillShade="D9"/>
            <w:hideMark/>
          </w:tcPr>
          <w:p w14:paraId="6D6900EE" w14:textId="77777777" w:rsidR="00030D6F" w:rsidRPr="004D3B47" w:rsidRDefault="00030D6F" w:rsidP="00576432">
            <w:pPr>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N</w:t>
            </w:r>
          </w:p>
        </w:tc>
        <w:tc>
          <w:tcPr>
            <w:tcW w:w="1134" w:type="dxa"/>
            <w:tcBorders>
              <w:top w:val="nil"/>
              <w:left w:val="nil"/>
              <w:bottom w:val="single" w:sz="4" w:space="0" w:color="auto"/>
              <w:right w:val="single" w:sz="4" w:space="0" w:color="auto"/>
            </w:tcBorders>
            <w:shd w:val="clear" w:color="auto" w:fill="D9D9D9" w:themeFill="background1" w:themeFillShade="D9"/>
            <w:vAlign w:val="bottom"/>
            <w:hideMark/>
          </w:tcPr>
          <w:p w14:paraId="70558A97" w14:textId="77777777" w:rsidR="00030D6F" w:rsidRPr="004D3B47" w:rsidRDefault="00030D6F" w:rsidP="00576432">
            <w:pPr>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w:t>
            </w:r>
          </w:p>
        </w:tc>
      </w:tr>
      <w:tr w:rsidR="004D3B47" w:rsidRPr="004D3B47" w14:paraId="104F8120" w14:textId="77777777" w:rsidTr="00D1642F">
        <w:trPr>
          <w:trHeight w:val="285"/>
        </w:trPr>
        <w:tc>
          <w:tcPr>
            <w:tcW w:w="1858" w:type="dxa"/>
            <w:tcBorders>
              <w:top w:val="nil"/>
              <w:left w:val="single" w:sz="4" w:space="0" w:color="auto"/>
              <w:bottom w:val="nil"/>
              <w:right w:val="nil"/>
            </w:tcBorders>
            <w:shd w:val="clear" w:color="auto" w:fill="auto"/>
            <w:noWrap/>
            <w:vAlign w:val="bottom"/>
            <w:hideMark/>
          </w:tcPr>
          <w:p w14:paraId="1136E518" w14:textId="77777777" w:rsidR="00DE22C9" w:rsidRPr="004D3B47" w:rsidRDefault="00DE22C9" w:rsidP="00DE22C9">
            <w:pPr>
              <w:rPr>
                <w:rFonts w:asciiTheme="minorHAnsi" w:eastAsia="Times New Roman" w:hAnsiTheme="minorHAnsi" w:cs="Arial"/>
                <w:szCs w:val="23"/>
                <w:lang w:eastAsia="en-AU"/>
              </w:rPr>
            </w:pPr>
            <w:r w:rsidRPr="004D3B47">
              <w:t>Māori</w:t>
            </w:r>
          </w:p>
        </w:tc>
        <w:tc>
          <w:tcPr>
            <w:tcW w:w="1701" w:type="dxa"/>
            <w:tcBorders>
              <w:top w:val="nil"/>
              <w:left w:val="nil"/>
              <w:bottom w:val="nil"/>
              <w:right w:val="nil"/>
            </w:tcBorders>
            <w:shd w:val="clear" w:color="auto" w:fill="auto"/>
            <w:noWrap/>
          </w:tcPr>
          <w:p w14:paraId="01FF93E7" w14:textId="4D9AC0DD" w:rsidR="00DE22C9" w:rsidRPr="004D3B47" w:rsidRDefault="00DE22C9" w:rsidP="00DE22C9">
            <w:pPr>
              <w:ind w:right="288"/>
              <w:jc w:val="right"/>
              <w:rPr>
                <w:rFonts w:asciiTheme="minorHAnsi" w:hAnsiTheme="minorHAnsi" w:cs="Arial"/>
                <w:szCs w:val="23"/>
              </w:rPr>
            </w:pPr>
            <w:r w:rsidRPr="004D3B47">
              <w:t xml:space="preserve"> 2,309 </w:t>
            </w:r>
          </w:p>
        </w:tc>
        <w:tc>
          <w:tcPr>
            <w:tcW w:w="1559" w:type="dxa"/>
            <w:tcBorders>
              <w:top w:val="nil"/>
              <w:left w:val="nil"/>
              <w:bottom w:val="nil"/>
              <w:right w:val="nil"/>
            </w:tcBorders>
            <w:shd w:val="clear" w:color="auto" w:fill="auto"/>
            <w:noWrap/>
          </w:tcPr>
          <w:p w14:paraId="44D9B1A6" w14:textId="44E5B4D4" w:rsidR="00DE22C9" w:rsidRPr="004D3B47" w:rsidRDefault="00DE22C9" w:rsidP="00DE22C9">
            <w:pPr>
              <w:jc w:val="right"/>
              <w:rPr>
                <w:rFonts w:asciiTheme="minorHAnsi" w:hAnsiTheme="minorHAnsi" w:cs="Arial"/>
                <w:szCs w:val="23"/>
              </w:rPr>
            </w:pPr>
            <w:r w:rsidRPr="004D3B47">
              <w:t xml:space="preserve"> 24,499 </w:t>
            </w:r>
          </w:p>
        </w:tc>
        <w:tc>
          <w:tcPr>
            <w:tcW w:w="1212" w:type="dxa"/>
            <w:tcBorders>
              <w:top w:val="nil"/>
              <w:left w:val="nil"/>
              <w:bottom w:val="nil"/>
              <w:right w:val="nil"/>
            </w:tcBorders>
            <w:shd w:val="clear" w:color="auto" w:fill="auto"/>
            <w:noWrap/>
          </w:tcPr>
          <w:p w14:paraId="6E811801" w14:textId="3B56FAFD" w:rsidR="00DE22C9" w:rsidRPr="004D3B47" w:rsidRDefault="00DE22C9" w:rsidP="00DE22C9">
            <w:pPr>
              <w:jc w:val="right"/>
              <w:rPr>
                <w:rFonts w:asciiTheme="minorHAnsi" w:hAnsiTheme="minorHAnsi" w:cs="Arial"/>
                <w:szCs w:val="23"/>
              </w:rPr>
            </w:pPr>
            <w:r w:rsidRPr="004D3B47">
              <w:t>9.4</w:t>
            </w:r>
          </w:p>
        </w:tc>
        <w:tc>
          <w:tcPr>
            <w:tcW w:w="1623" w:type="dxa"/>
            <w:tcBorders>
              <w:top w:val="nil"/>
              <w:left w:val="nil"/>
              <w:bottom w:val="nil"/>
              <w:right w:val="nil"/>
            </w:tcBorders>
            <w:shd w:val="clear" w:color="auto" w:fill="auto"/>
            <w:noWrap/>
          </w:tcPr>
          <w:p w14:paraId="6982C204" w14:textId="12E78AD0" w:rsidR="00DE22C9" w:rsidRPr="004D3B47" w:rsidRDefault="00DE22C9" w:rsidP="00DE22C9">
            <w:pPr>
              <w:jc w:val="right"/>
              <w:rPr>
                <w:rFonts w:asciiTheme="minorHAnsi" w:hAnsiTheme="minorHAnsi" w:cs="Arial"/>
                <w:szCs w:val="23"/>
              </w:rPr>
            </w:pPr>
            <w:r w:rsidRPr="004D3B47">
              <w:t xml:space="preserve"> 208,123 </w:t>
            </w:r>
          </w:p>
        </w:tc>
        <w:tc>
          <w:tcPr>
            <w:tcW w:w="1134" w:type="dxa"/>
            <w:tcBorders>
              <w:top w:val="nil"/>
              <w:left w:val="nil"/>
              <w:bottom w:val="nil"/>
              <w:right w:val="single" w:sz="4" w:space="0" w:color="auto"/>
            </w:tcBorders>
            <w:shd w:val="clear" w:color="auto" w:fill="auto"/>
            <w:noWrap/>
          </w:tcPr>
          <w:p w14:paraId="585A03C5" w14:textId="57C50B4D" w:rsidR="00DE22C9" w:rsidRPr="004D3B47" w:rsidRDefault="00DE22C9" w:rsidP="00DE22C9">
            <w:pPr>
              <w:jc w:val="right"/>
              <w:rPr>
                <w:rFonts w:asciiTheme="minorHAnsi" w:hAnsiTheme="minorHAnsi" w:cs="Arial"/>
                <w:szCs w:val="23"/>
              </w:rPr>
            </w:pPr>
            <w:r w:rsidRPr="004D3B47">
              <w:t xml:space="preserve"> 1.1 </w:t>
            </w:r>
          </w:p>
        </w:tc>
      </w:tr>
      <w:tr w:rsidR="004D3B47" w:rsidRPr="004D3B47" w14:paraId="7FC093F0" w14:textId="77777777" w:rsidTr="00D1642F">
        <w:trPr>
          <w:trHeight w:val="285"/>
        </w:trPr>
        <w:tc>
          <w:tcPr>
            <w:tcW w:w="1858" w:type="dxa"/>
            <w:tcBorders>
              <w:top w:val="nil"/>
              <w:left w:val="single" w:sz="4" w:space="0" w:color="auto"/>
              <w:bottom w:val="nil"/>
              <w:right w:val="nil"/>
            </w:tcBorders>
            <w:shd w:val="clear" w:color="auto" w:fill="auto"/>
            <w:noWrap/>
            <w:vAlign w:val="bottom"/>
            <w:hideMark/>
          </w:tcPr>
          <w:p w14:paraId="551952F5" w14:textId="77777777" w:rsidR="00DE22C9" w:rsidRPr="004D3B47" w:rsidRDefault="00DE22C9" w:rsidP="00DE22C9">
            <w:pPr>
              <w:rPr>
                <w:rFonts w:asciiTheme="minorHAnsi" w:eastAsia="Times New Roman" w:hAnsiTheme="minorHAnsi" w:cs="Arial"/>
                <w:szCs w:val="23"/>
                <w:lang w:eastAsia="en-AU"/>
              </w:rPr>
            </w:pPr>
            <w:r w:rsidRPr="004D3B47">
              <w:t>Pacific</w:t>
            </w:r>
          </w:p>
        </w:tc>
        <w:tc>
          <w:tcPr>
            <w:tcW w:w="1701" w:type="dxa"/>
            <w:tcBorders>
              <w:top w:val="nil"/>
              <w:left w:val="nil"/>
              <w:bottom w:val="nil"/>
              <w:right w:val="nil"/>
            </w:tcBorders>
            <w:shd w:val="clear" w:color="auto" w:fill="auto"/>
            <w:noWrap/>
          </w:tcPr>
          <w:p w14:paraId="479072E5" w14:textId="2D6B6ABF" w:rsidR="00DE22C9" w:rsidRPr="004D3B47" w:rsidRDefault="00DE22C9" w:rsidP="00DE22C9">
            <w:pPr>
              <w:ind w:right="288"/>
              <w:jc w:val="right"/>
              <w:rPr>
                <w:rFonts w:asciiTheme="minorHAnsi" w:hAnsiTheme="minorHAnsi" w:cs="Arial"/>
                <w:szCs w:val="23"/>
              </w:rPr>
            </w:pPr>
            <w:r w:rsidRPr="004D3B47">
              <w:t xml:space="preserve"> 1,443 </w:t>
            </w:r>
          </w:p>
        </w:tc>
        <w:tc>
          <w:tcPr>
            <w:tcW w:w="1559" w:type="dxa"/>
            <w:tcBorders>
              <w:top w:val="nil"/>
              <w:left w:val="nil"/>
              <w:bottom w:val="nil"/>
              <w:right w:val="nil"/>
            </w:tcBorders>
            <w:shd w:val="clear" w:color="auto" w:fill="auto"/>
            <w:noWrap/>
          </w:tcPr>
          <w:p w14:paraId="0B9498A1" w14:textId="2DE86F6A" w:rsidR="00DE22C9" w:rsidRPr="004D3B47" w:rsidRDefault="00DE22C9" w:rsidP="00DE22C9">
            <w:pPr>
              <w:jc w:val="right"/>
              <w:rPr>
                <w:rFonts w:asciiTheme="minorHAnsi" w:hAnsiTheme="minorHAnsi" w:cs="Arial"/>
                <w:szCs w:val="23"/>
              </w:rPr>
            </w:pPr>
            <w:r w:rsidRPr="004D3B47">
              <w:t xml:space="preserve"> 10,574 </w:t>
            </w:r>
          </w:p>
        </w:tc>
        <w:tc>
          <w:tcPr>
            <w:tcW w:w="1212" w:type="dxa"/>
            <w:tcBorders>
              <w:top w:val="nil"/>
              <w:left w:val="nil"/>
              <w:bottom w:val="nil"/>
              <w:right w:val="nil"/>
            </w:tcBorders>
            <w:shd w:val="clear" w:color="auto" w:fill="auto"/>
            <w:noWrap/>
          </w:tcPr>
          <w:p w14:paraId="5EB01F5E" w14:textId="2F351762" w:rsidR="00DE22C9" w:rsidRPr="004D3B47" w:rsidRDefault="00DE22C9" w:rsidP="00DE22C9">
            <w:pPr>
              <w:jc w:val="right"/>
              <w:rPr>
                <w:rFonts w:asciiTheme="minorHAnsi" w:hAnsiTheme="minorHAnsi" w:cs="Arial"/>
                <w:szCs w:val="23"/>
              </w:rPr>
            </w:pPr>
            <w:r w:rsidRPr="004D3B47">
              <w:t>13.6</w:t>
            </w:r>
          </w:p>
        </w:tc>
        <w:tc>
          <w:tcPr>
            <w:tcW w:w="1623" w:type="dxa"/>
            <w:tcBorders>
              <w:top w:val="nil"/>
              <w:left w:val="nil"/>
              <w:bottom w:val="nil"/>
              <w:right w:val="nil"/>
            </w:tcBorders>
            <w:shd w:val="clear" w:color="auto" w:fill="auto"/>
            <w:noWrap/>
          </w:tcPr>
          <w:p w14:paraId="25B052E9" w14:textId="22CEE3B2" w:rsidR="00DE22C9" w:rsidRPr="004D3B47" w:rsidRDefault="00DE22C9" w:rsidP="00DE22C9">
            <w:pPr>
              <w:jc w:val="right"/>
              <w:rPr>
                <w:rFonts w:asciiTheme="minorHAnsi" w:hAnsiTheme="minorHAnsi" w:cs="Arial"/>
                <w:szCs w:val="23"/>
              </w:rPr>
            </w:pPr>
            <w:r w:rsidRPr="004D3B47">
              <w:t xml:space="preserve"> 90,820 </w:t>
            </w:r>
          </w:p>
        </w:tc>
        <w:tc>
          <w:tcPr>
            <w:tcW w:w="1134" w:type="dxa"/>
            <w:tcBorders>
              <w:top w:val="nil"/>
              <w:left w:val="nil"/>
              <w:bottom w:val="nil"/>
              <w:right w:val="single" w:sz="4" w:space="0" w:color="auto"/>
            </w:tcBorders>
            <w:shd w:val="clear" w:color="auto" w:fill="auto"/>
            <w:noWrap/>
          </w:tcPr>
          <w:p w14:paraId="78696E7C" w14:textId="7601D603" w:rsidR="00DE22C9" w:rsidRPr="004D3B47" w:rsidRDefault="00DE22C9" w:rsidP="00DE22C9">
            <w:pPr>
              <w:jc w:val="right"/>
              <w:rPr>
                <w:rFonts w:asciiTheme="minorHAnsi" w:hAnsiTheme="minorHAnsi" w:cs="Arial"/>
                <w:szCs w:val="23"/>
              </w:rPr>
            </w:pPr>
            <w:r w:rsidRPr="004D3B47">
              <w:t xml:space="preserve"> 1.6 </w:t>
            </w:r>
          </w:p>
        </w:tc>
      </w:tr>
      <w:tr w:rsidR="004D3B47" w:rsidRPr="004D3B47" w14:paraId="549021B0" w14:textId="77777777" w:rsidTr="00D1642F">
        <w:trPr>
          <w:trHeight w:val="285"/>
        </w:trPr>
        <w:tc>
          <w:tcPr>
            <w:tcW w:w="1858" w:type="dxa"/>
            <w:tcBorders>
              <w:top w:val="nil"/>
              <w:left w:val="single" w:sz="4" w:space="0" w:color="auto"/>
              <w:bottom w:val="nil"/>
              <w:right w:val="nil"/>
            </w:tcBorders>
            <w:shd w:val="clear" w:color="auto" w:fill="auto"/>
            <w:noWrap/>
            <w:vAlign w:val="bottom"/>
            <w:hideMark/>
          </w:tcPr>
          <w:p w14:paraId="19F858FF" w14:textId="77777777" w:rsidR="00DE22C9" w:rsidRPr="004D3B47" w:rsidRDefault="00DE22C9" w:rsidP="00DE22C9">
            <w:pPr>
              <w:rPr>
                <w:rFonts w:asciiTheme="minorHAnsi" w:eastAsia="Times New Roman" w:hAnsiTheme="minorHAnsi" w:cs="Arial"/>
                <w:szCs w:val="23"/>
                <w:lang w:eastAsia="en-AU"/>
              </w:rPr>
            </w:pPr>
            <w:r w:rsidRPr="004D3B47">
              <w:t>Asian</w:t>
            </w:r>
          </w:p>
        </w:tc>
        <w:tc>
          <w:tcPr>
            <w:tcW w:w="1701" w:type="dxa"/>
            <w:tcBorders>
              <w:top w:val="nil"/>
              <w:left w:val="nil"/>
              <w:bottom w:val="nil"/>
              <w:right w:val="nil"/>
            </w:tcBorders>
            <w:shd w:val="clear" w:color="auto" w:fill="auto"/>
            <w:noWrap/>
          </w:tcPr>
          <w:p w14:paraId="677AFD62" w14:textId="3F7C33B1" w:rsidR="00DE22C9" w:rsidRPr="004D3B47" w:rsidRDefault="00DE22C9" w:rsidP="00DE22C9">
            <w:pPr>
              <w:ind w:right="288"/>
              <w:jc w:val="right"/>
              <w:rPr>
                <w:rFonts w:asciiTheme="minorHAnsi" w:hAnsiTheme="minorHAnsi" w:cs="Arial"/>
                <w:szCs w:val="23"/>
              </w:rPr>
            </w:pPr>
            <w:r w:rsidRPr="004D3B47">
              <w:t xml:space="preserve"> 6,850 </w:t>
            </w:r>
          </w:p>
        </w:tc>
        <w:tc>
          <w:tcPr>
            <w:tcW w:w="1559" w:type="dxa"/>
            <w:tcBorders>
              <w:top w:val="nil"/>
              <w:left w:val="nil"/>
              <w:bottom w:val="nil"/>
              <w:right w:val="nil"/>
            </w:tcBorders>
            <w:shd w:val="clear" w:color="auto" w:fill="auto"/>
            <w:noWrap/>
          </w:tcPr>
          <w:p w14:paraId="74579521" w14:textId="1AD7D7DB" w:rsidR="00DE22C9" w:rsidRPr="004D3B47" w:rsidRDefault="00DE22C9" w:rsidP="00DE22C9">
            <w:pPr>
              <w:jc w:val="right"/>
              <w:rPr>
                <w:rFonts w:asciiTheme="minorHAnsi" w:hAnsiTheme="minorHAnsi" w:cs="Arial"/>
                <w:szCs w:val="23"/>
              </w:rPr>
            </w:pPr>
            <w:r w:rsidRPr="004D3B47">
              <w:t xml:space="preserve"> 30,765 </w:t>
            </w:r>
          </w:p>
        </w:tc>
        <w:tc>
          <w:tcPr>
            <w:tcW w:w="1212" w:type="dxa"/>
            <w:tcBorders>
              <w:top w:val="nil"/>
              <w:left w:val="nil"/>
              <w:bottom w:val="nil"/>
              <w:right w:val="nil"/>
            </w:tcBorders>
            <w:shd w:val="clear" w:color="auto" w:fill="auto"/>
            <w:noWrap/>
          </w:tcPr>
          <w:p w14:paraId="5F010ED8" w14:textId="16BE3A72" w:rsidR="00DE22C9" w:rsidRPr="004D3B47" w:rsidRDefault="00DE22C9" w:rsidP="00DE22C9">
            <w:pPr>
              <w:jc w:val="right"/>
              <w:rPr>
                <w:rFonts w:asciiTheme="minorHAnsi" w:hAnsiTheme="minorHAnsi" w:cs="Arial"/>
                <w:szCs w:val="23"/>
              </w:rPr>
            </w:pPr>
            <w:r w:rsidRPr="004D3B47">
              <w:t>22.3</w:t>
            </w:r>
          </w:p>
        </w:tc>
        <w:tc>
          <w:tcPr>
            <w:tcW w:w="1623" w:type="dxa"/>
            <w:tcBorders>
              <w:top w:val="nil"/>
              <w:left w:val="nil"/>
              <w:bottom w:val="nil"/>
              <w:right w:val="nil"/>
            </w:tcBorders>
            <w:shd w:val="clear" w:color="auto" w:fill="auto"/>
            <w:noWrap/>
          </w:tcPr>
          <w:p w14:paraId="46A3580C" w14:textId="1AD4F5F1" w:rsidR="00DE22C9" w:rsidRPr="004D3B47" w:rsidRDefault="00DE22C9" w:rsidP="00DE22C9">
            <w:pPr>
              <w:jc w:val="right"/>
              <w:rPr>
                <w:rFonts w:asciiTheme="minorHAnsi" w:hAnsiTheme="minorHAnsi" w:cs="Arial"/>
                <w:szCs w:val="23"/>
              </w:rPr>
            </w:pPr>
            <w:r w:rsidRPr="004D3B47">
              <w:t xml:space="preserve"> 258,963 </w:t>
            </w:r>
          </w:p>
        </w:tc>
        <w:tc>
          <w:tcPr>
            <w:tcW w:w="1134" w:type="dxa"/>
            <w:tcBorders>
              <w:top w:val="nil"/>
              <w:left w:val="nil"/>
              <w:bottom w:val="nil"/>
              <w:right w:val="single" w:sz="4" w:space="0" w:color="auto"/>
            </w:tcBorders>
            <w:shd w:val="clear" w:color="auto" w:fill="auto"/>
            <w:noWrap/>
          </w:tcPr>
          <w:p w14:paraId="0375AD90" w14:textId="51F6106B" w:rsidR="00DE22C9" w:rsidRPr="004D3B47" w:rsidRDefault="00DE22C9" w:rsidP="00DE22C9">
            <w:pPr>
              <w:jc w:val="right"/>
              <w:rPr>
                <w:rFonts w:asciiTheme="minorHAnsi" w:hAnsiTheme="minorHAnsi" w:cs="Arial"/>
                <w:szCs w:val="23"/>
              </w:rPr>
            </w:pPr>
            <w:r w:rsidRPr="004D3B47">
              <w:t xml:space="preserve"> 2.6 </w:t>
            </w:r>
          </w:p>
        </w:tc>
      </w:tr>
      <w:tr w:rsidR="004D3B47" w:rsidRPr="004D3B47" w14:paraId="079D4F22" w14:textId="77777777" w:rsidTr="00D1642F">
        <w:trPr>
          <w:trHeight w:val="285"/>
        </w:trPr>
        <w:tc>
          <w:tcPr>
            <w:tcW w:w="1858" w:type="dxa"/>
            <w:tcBorders>
              <w:top w:val="nil"/>
              <w:left w:val="single" w:sz="4" w:space="0" w:color="auto"/>
              <w:bottom w:val="nil"/>
              <w:right w:val="nil"/>
            </w:tcBorders>
            <w:shd w:val="clear" w:color="auto" w:fill="auto"/>
            <w:noWrap/>
            <w:vAlign w:val="bottom"/>
            <w:hideMark/>
          </w:tcPr>
          <w:p w14:paraId="38693581" w14:textId="77777777" w:rsidR="00DE22C9" w:rsidRPr="004D3B47" w:rsidRDefault="00DE22C9" w:rsidP="00DE22C9">
            <w:pPr>
              <w:rPr>
                <w:rFonts w:asciiTheme="minorHAnsi" w:eastAsia="Times New Roman" w:hAnsiTheme="minorHAnsi" w:cs="Arial"/>
                <w:szCs w:val="23"/>
                <w:lang w:eastAsia="en-AU"/>
              </w:rPr>
            </w:pPr>
            <w:r w:rsidRPr="004D3B47">
              <w:t>European/</w:t>
            </w:r>
            <w:r w:rsidRPr="004D3B47">
              <w:rPr>
                <w:rFonts w:asciiTheme="minorHAnsi" w:eastAsia="Times New Roman" w:hAnsiTheme="minorHAnsi" w:cs="Arial"/>
                <w:szCs w:val="23"/>
                <w:lang w:eastAsia="en-AU"/>
              </w:rPr>
              <w:t xml:space="preserve"> </w:t>
            </w:r>
            <w:r w:rsidRPr="004D3B47">
              <w:t>Other</w:t>
            </w:r>
          </w:p>
        </w:tc>
        <w:tc>
          <w:tcPr>
            <w:tcW w:w="1701" w:type="dxa"/>
            <w:tcBorders>
              <w:top w:val="nil"/>
              <w:left w:val="nil"/>
              <w:bottom w:val="nil"/>
              <w:right w:val="nil"/>
            </w:tcBorders>
            <w:shd w:val="clear" w:color="auto" w:fill="auto"/>
            <w:noWrap/>
          </w:tcPr>
          <w:p w14:paraId="3736642A" w14:textId="338232CA" w:rsidR="00DE22C9" w:rsidRPr="004D3B47" w:rsidRDefault="00DE22C9" w:rsidP="00DE22C9">
            <w:pPr>
              <w:ind w:right="288"/>
              <w:jc w:val="right"/>
              <w:rPr>
                <w:rFonts w:asciiTheme="minorHAnsi" w:hAnsiTheme="minorHAnsi" w:cs="Arial"/>
                <w:szCs w:val="23"/>
              </w:rPr>
            </w:pPr>
            <w:r w:rsidRPr="004D3B47">
              <w:t xml:space="preserve"> 12,772 </w:t>
            </w:r>
          </w:p>
        </w:tc>
        <w:tc>
          <w:tcPr>
            <w:tcW w:w="1559" w:type="dxa"/>
            <w:tcBorders>
              <w:top w:val="nil"/>
              <w:left w:val="nil"/>
              <w:bottom w:val="nil"/>
              <w:right w:val="nil"/>
            </w:tcBorders>
            <w:shd w:val="clear" w:color="auto" w:fill="auto"/>
            <w:noWrap/>
          </w:tcPr>
          <w:p w14:paraId="3CAD71FB" w14:textId="24E33717" w:rsidR="00DE22C9" w:rsidRPr="004D3B47" w:rsidRDefault="00DE22C9" w:rsidP="00DE22C9">
            <w:pPr>
              <w:jc w:val="right"/>
              <w:rPr>
                <w:rFonts w:asciiTheme="minorHAnsi" w:hAnsiTheme="minorHAnsi" w:cs="Arial"/>
                <w:szCs w:val="23"/>
              </w:rPr>
            </w:pPr>
            <w:r w:rsidRPr="004D3B47">
              <w:t xml:space="preserve"> 143,147 </w:t>
            </w:r>
          </w:p>
        </w:tc>
        <w:tc>
          <w:tcPr>
            <w:tcW w:w="1212" w:type="dxa"/>
            <w:tcBorders>
              <w:top w:val="nil"/>
              <w:left w:val="nil"/>
              <w:bottom w:val="nil"/>
              <w:right w:val="nil"/>
            </w:tcBorders>
            <w:shd w:val="clear" w:color="auto" w:fill="auto"/>
            <w:noWrap/>
          </w:tcPr>
          <w:p w14:paraId="64FA720A" w14:textId="194F0617" w:rsidR="00DE22C9" w:rsidRPr="004D3B47" w:rsidRDefault="00DE22C9" w:rsidP="00DE22C9">
            <w:pPr>
              <w:jc w:val="right"/>
              <w:rPr>
                <w:rFonts w:asciiTheme="minorHAnsi" w:hAnsiTheme="minorHAnsi" w:cs="Arial"/>
                <w:szCs w:val="23"/>
              </w:rPr>
            </w:pPr>
            <w:r w:rsidRPr="004D3B47">
              <w:t>8.9</w:t>
            </w:r>
          </w:p>
        </w:tc>
        <w:tc>
          <w:tcPr>
            <w:tcW w:w="1623" w:type="dxa"/>
            <w:tcBorders>
              <w:top w:val="nil"/>
              <w:left w:val="nil"/>
              <w:bottom w:val="nil"/>
              <w:right w:val="nil"/>
            </w:tcBorders>
            <w:shd w:val="clear" w:color="auto" w:fill="auto"/>
            <w:noWrap/>
          </w:tcPr>
          <w:p w14:paraId="76F5CAE3" w14:textId="07A960A6" w:rsidR="00DE22C9" w:rsidRPr="004D3B47" w:rsidRDefault="00DE22C9" w:rsidP="00DE22C9">
            <w:pPr>
              <w:jc w:val="right"/>
              <w:rPr>
                <w:rFonts w:asciiTheme="minorHAnsi" w:hAnsiTheme="minorHAnsi" w:cs="Arial"/>
                <w:szCs w:val="23"/>
              </w:rPr>
            </w:pPr>
            <w:r w:rsidRPr="004D3B47">
              <w:t xml:space="preserve"> 927,614 </w:t>
            </w:r>
          </w:p>
        </w:tc>
        <w:tc>
          <w:tcPr>
            <w:tcW w:w="1134" w:type="dxa"/>
            <w:tcBorders>
              <w:top w:val="nil"/>
              <w:left w:val="nil"/>
              <w:bottom w:val="nil"/>
              <w:right w:val="single" w:sz="4" w:space="0" w:color="auto"/>
            </w:tcBorders>
            <w:shd w:val="clear" w:color="auto" w:fill="auto"/>
            <w:noWrap/>
          </w:tcPr>
          <w:p w14:paraId="4E755DD3" w14:textId="3A9F5B6B" w:rsidR="00DE22C9" w:rsidRPr="004D3B47" w:rsidRDefault="00DE22C9" w:rsidP="00DE22C9">
            <w:pPr>
              <w:jc w:val="right"/>
              <w:rPr>
                <w:rFonts w:asciiTheme="minorHAnsi" w:hAnsiTheme="minorHAnsi" w:cs="Arial"/>
                <w:szCs w:val="23"/>
              </w:rPr>
            </w:pPr>
            <w:r w:rsidRPr="004D3B47">
              <w:t xml:space="preserve"> 1.4 </w:t>
            </w:r>
          </w:p>
        </w:tc>
      </w:tr>
      <w:tr w:rsidR="004D3B47" w:rsidRPr="004D3B47" w14:paraId="4B315EBF" w14:textId="77777777" w:rsidTr="00D1642F">
        <w:trPr>
          <w:trHeight w:val="300"/>
        </w:trPr>
        <w:tc>
          <w:tcPr>
            <w:tcW w:w="1858" w:type="dxa"/>
            <w:tcBorders>
              <w:top w:val="nil"/>
              <w:left w:val="single" w:sz="4" w:space="0" w:color="auto"/>
              <w:bottom w:val="single" w:sz="4" w:space="0" w:color="auto"/>
              <w:right w:val="nil"/>
            </w:tcBorders>
            <w:shd w:val="clear" w:color="auto" w:fill="auto"/>
            <w:noWrap/>
            <w:vAlign w:val="bottom"/>
            <w:hideMark/>
          </w:tcPr>
          <w:p w14:paraId="38F178E9" w14:textId="77777777" w:rsidR="00DE22C9" w:rsidRPr="004D3B47" w:rsidRDefault="00DE22C9" w:rsidP="00DE22C9">
            <w:pPr>
              <w:rPr>
                <w:rFonts w:asciiTheme="minorHAnsi" w:eastAsia="Times New Roman" w:hAnsiTheme="minorHAnsi" w:cs="Arial"/>
                <w:b/>
                <w:bCs/>
                <w:szCs w:val="23"/>
                <w:lang w:eastAsia="en-AU"/>
              </w:rPr>
            </w:pPr>
            <w:r w:rsidRPr="004D3B47">
              <w:rPr>
                <w:b/>
              </w:rPr>
              <w:t>Total</w:t>
            </w:r>
          </w:p>
        </w:tc>
        <w:tc>
          <w:tcPr>
            <w:tcW w:w="1701" w:type="dxa"/>
            <w:tcBorders>
              <w:top w:val="nil"/>
              <w:left w:val="nil"/>
              <w:bottom w:val="single" w:sz="4" w:space="0" w:color="auto"/>
              <w:right w:val="nil"/>
            </w:tcBorders>
            <w:shd w:val="clear" w:color="auto" w:fill="auto"/>
            <w:noWrap/>
          </w:tcPr>
          <w:p w14:paraId="22B846E8" w14:textId="0E82D970" w:rsidR="00DE22C9" w:rsidRPr="00650EE2" w:rsidRDefault="00DE22C9" w:rsidP="00DE22C9">
            <w:pPr>
              <w:ind w:right="288"/>
              <w:jc w:val="right"/>
              <w:rPr>
                <w:rFonts w:asciiTheme="minorHAnsi" w:hAnsiTheme="minorHAnsi" w:cs="Arial"/>
                <w:b/>
                <w:bCs/>
                <w:szCs w:val="23"/>
              </w:rPr>
            </w:pPr>
            <w:r w:rsidRPr="00650EE2">
              <w:rPr>
                <w:b/>
                <w:bCs/>
              </w:rPr>
              <w:t xml:space="preserve"> 23,374 </w:t>
            </w:r>
          </w:p>
        </w:tc>
        <w:tc>
          <w:tcPr>
            <w:tcW w:w="1559" w:type="dxa"/>
            <w:tcBorders>
              <w:top w:val="nil"/>
              <w:left w:val="nil"/>
              <w:bottom w:val="single" w:sz="4" w:space="0" w:color="auto"/>
              <w:right w:val="nil"/>
            </w:tcBorders>
            <w:shd w:val="clear" w:color="auto" w:fill="auto"/>
            <w:noWrap/>
          </w:tcPr>
          <w:p w14:paraId="1284F7F8" w14:textId="4CDC4EB1" w:rsidR="00DE22C9" w:rsidRPr="00650EE2" w:rsidRDefault="00DE22C9" w:rsidP="00DE22C9">
            <w:pPr>
              <w:jc w:val="right"/>
              <w:rPr>
                <w:rFonts w:asciiTheme="minorHAnsi" w:hAnsiTheme="minorHAnsi" w:cs="Arial"/>
                <w:b/>
                <w:bCs/>
                <w:szCs w:val="23"/>
              </w:rPr>
            </w:pPr>
            <w:r w:rsidRPr="00650EE2">
              <w:rPr>
                <w:b/>
                <w:bCs/>
              </w:rPr>
              <w:t xml:space="preserve"> 208,985 </w:t>
            </w:r>
          </w:p>
        </w:tc>
        <w:tc>
          <w:tcPr>
            <w:tcW w:w="1212" w:type="dxa"/>
            <w:tcBorders>
              <w:top w:val="nil"/>
              <w:left w:val="nil"/>
              <w:bottom w:val="single" w:sz="4" w:space="0" w:color="auto"/>
              <w:right w:val="nil"/>
            </w:tcBorders>
            <w:shd w:val="clear" w:color="auto" w:fill="auto"/>
            <w:noWrap/>
          </w:tcPr>
          <w:p w14:paraId="122995BA" w14:textId="7FFEA274" w:rsidR="00DE22C9" w:rsidRPr="00650EE2" w:rsidRDefault="00DE22C9" w:rsidP="00DE22C9">
            <w:pPr>
              <w:jc w:val="right"/>
              <w:rPr>
                <w:rFonts w:asciiTheme="minorHAnsi" w:hAnsiTheme="minorHAnsi" w:cs="Arial"/>
                <w:b/>
                <w:bCs/>
                <w:szCs w:val="23"/>
              </w:rPr>
            </w:pPr>
            <w:r w:rsidRPr="00650EE2">
              <w:rPr>
                <w:b/>
                <w:bCs/>
              </w:rPr>
              <w:t>11.2</w:t>
            </w:r>
          </w:p>
        </w:tc>
        <w:tc>
          <w:tcPr>
            <w:tcW w:w="1623" w:type="dxa"/>
            <w:tcBorders>
              <w:top w:val="nil"/>
              <w:left w:val="nil"/>
              <w:bottom w:val="single" w:sz="4" w:space="0" w:color="auto"/>
              <w:right w:val="nil"/>
            </w:tcBorders>
            <w:shd w:val="clear" w:color="auto" w:fill="auto"/>
            <w:noWrap/>
          </w:tcPr>
          <w:p w14:paraId="6061AFA0" w14:textId="545EB4E2" w:rsidR="00DE22C9" w:rsidRPr="00650EE2" w:rsidRDefault="00DE22C9" w:rsidP="00DE22C9">
            <w:pPr>
              <w:jc w:val="right"/>
              <w:rPr>
                <w:rFonts w:asciiTheme="minorHAnsi" w:hAnsiTheme="minorHAnsi" w:cs="Arial"/>
                <w:b/>
                <w:bCs/>
                <w:szCs w:val="23"/>
              </w:rPr>
            </w:pPr>
            <w:r w:rsidRPr="00650EE2">
              <w:rPr>
                <w:b/>
                <w:bCs/>
              </w:rPr>
              <w:t xml:space="preserve"> 1,485,520 </w:t>
            </w:r>
          </w:p>
        </w:tc>
        <w:tc>
          <w:tcPr>
            <w:tcW w:w="1134" w:type="dxa"/>
            <w:tcBorders>
              <w:top w:val="nil"/>
              <w:left w:val="nil"/>
              <w:bottom w:val="single" w:sz="4" w:space="0" w:color="auto"/>
              <w:right w:val="single" w:sz="4" w:space="0" w:color="auto"/>
            </w:tcBorders>
            <w:shd w:val="clear" w:color="auto" w:fill="auto"/>
            <w:noWrap/>
          </w:tcPr>
          <w:p w14:paraId="1E9B69AA" w14:textId="504E30D8" w:rsidR="00DE22C9" w:rsidRPr="00650EE2" w:rsidRDefault="00DE22C9" w:rsidP="00DE22C9">
            <w:pPr>
              <w:jc w:val="right"/>
              <w:rPr>
                <w:rFonts w:asciiTheme="minorHAnsi" w:hAnsiTheme="minorHAnsi" w:cs="Arial"/>
                <w:b/>
                <w:bCs/>
                <w:szCs w:val="23"/>
              </w:rPr>
            </w:pPr>
            <w:r w:rsidRPr="00650EE2">
              <w:rPr>
                <w:b/>
                <w:bCs/>
              </w:rPr>
              <w:t>1.6</w:t>
            </w:r>
          </w:p>
        </w:tc>
      </w:tr>
    </w:tbl>
    <w:p w14:paraId="400CA3DF" w14:textId="7479AE8F" w:rsidR="00030D6F" w:rsidRPr="004D3B47" w:rsidRDefault="00030D6F" w:rsidP="00030D6F">
      <w:pPr>
        <w:ind w:right="-23"/>
        <w:jc w:val="both"/>
        <w:rPr>
          <w:i/>
          <w:sz w:val="20"/>
          <w:szCs w:val="20"/>
        </w:rPr>
      </w:pPr>
      <w:r w:rsidRPr="004D3B47">
        <w:rPr>
          <w:i/>
          <w:sz w:val="20"/>
          <w:szCs w:val="20"/>
        </w:rPr>
        <w:t xml:space="preserve">Note: Proportions shown are women with first screening event in an ethnicity group, divided by i) all women with a screening event within that ethnicity group (first or subsequent events) and ii) the hysterectomy-adjusted 2013 Census population projected to </w:t>
      </w:r>
      <w:sdt>
        <w:sdtPr>
          <w:rPr>
            <w:i/>
            <w:sz w:val="20"/>
          </w:rPr>
          <w:alias w:val="End Period"/>
          <w:tag w:val="End Period"/>
          <w:id w:val="-1858569696"/>
          <w:placeholder>
            <w:docPart w:val="1A219406877440A19BA8DB30FCFB8497"/>
          </w:placeholder>
          <w:dataBinding w:prefixMappings="xmlns:ns0='http://schemas.microsoft.com/office/2006/coverPageProps' " w:xpath="/ns0:CoverPageProperties[1]/ns0:Abstract[1]" w:storeItemID="{55AF091B-3C7A-41E3-B477-F2FDAA23CFDA}"/>
          <w:text/>
        </w:sdtPr>
        <w:sdtEndPr/>
        <w:sdtContent>
          <w:r w:rsidR="002A5F49">
            <w:rPr>
              <w:i/>
              <w:sz w:val="20"/>
            </w:rPr>
            <w:t>30 June 2019</w:t>
          </w:r>
        </w:sdtContent>
      </w:sdt>
      <w:r w:rsidR="00E615E8" w:rsidRPr="004D3B47">
        <w:rPr>
          <w:i/>
          <w:sz w:val="20"/>
          <w:szCs w:val="20"/>
        </w:rPr>
        <w:t xml:space="preserve"> </w:t>
      </w:r>
      <w:r w:rsidRPr="004D3B47">
        <w:rPr>
          <w:i/>
          <w:sz w:val="20"/>
          <w:szCs w:val="20"/>
        </w:rPr>
        <w:t>for that ethnicity group, as a percent.</w:t>
      </w:r>
    </w:p>
    <w:p w14:paraId="3FF77DB9" w14:textId="77777777" w:rsidR="00030D6F" w:rsidRPr="004D3B47" w:rsidRDefault="00030D6F" w:rsidP="00030D6F">
      <w:pPr>
        <w:ind w:right="544"/>
        <w:jc w:val="both"/>
        <w:rPr>
          <w:i/>
          <w:sz w:val="20"/>
          <w:szCs w:val="20"/>
        </w:rPr>
      </w:pPr>
    </w:p>
    <w:p w14:paraId="149F08A3" w14:textId="77777777" w:rsidR="00030D6F" w:rsidRPr="004D3B47" w:rsidRDefault="00030D6F" w:rsidP="00030D6F"/>
    <w:p w14:paraId="341B144E" w14:textId="77777777" w:rsidR="0059473B" w:rsidRPr="004D3B47" w:rsidRDefault="0059473B" w:rsidP="00030D6F"/>
    <w:p w14:paraId="0DE6CBEE" w14:textId="77777777" w:rsidR="0059473B" w:rsidRPr="004D3B47" w:rsidRDefault="0059473B" w:rsidP="00030D6F"/>
    <w:p w14:paraId="6A2A29E6" w14:textId="77777777" w:rsidR="0059473B" w:rsidRPr="004D3B47" w:rsidRDefault="0059473B" w:rsidP="00030D6F"/>
    <w:p w14:paraId="2C498181" w14:textId="4FA7BE4F" w:rsidR="00D764BA" w:rsidRPr="00B97375" w:rsidRDefault="008E7879" w:rsidP="00D764BA">
      <w:pPr>
        <w:pStyle w:val="Caption"/>
        <w:keepNext/>
        <w:keepLines/>
        <w:spacing w:after="80"/>
        <w:ind w:right="-22"/>
        <w:jc w:val="both"/>
      </w:pPr>
      <w:bookmarkStart w:id="2446" w:name="_Ref486425675"/>
      <w:bookmarkStart w:id="2447" w:name="_Ref275940319"/>
      <w:bookmarkStart w:id="2448" w:name="_Toc276457737"/>
      <w:bookmarkStart w:id="2449" w:name="_Toc304970048"/>
      <w:bookmarkStart w:id="2450" w:name="_Toc469398326"/>
      <w:bookmarkStart w:id="2451" w:name="_Toc5627653"/>
      <w:bookmarkStart w:id="2452" w:name="_Toc12875601"/>
      <w:bookmarkStart w:id="2453" w:name="_Toc528676207"/>
      <w:bookmarkStart w:id="2454" w:name="_Toc509928530"/>
      <w:bookmarkStart w:id="2455" w:name="_Toc475605559"/>
      <w:bookmarkStart w:id="2456" w:name="_Toc486941089"/>
      <w:bookmarkStart w:id="2457" w:name="_Toc68606719"/>
      <w:r w:rsidRPr="004D3B47">
        <w:t>Table</w:t>
      </w:r>
      <w:r w:rsidR="0059473B"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44</w:t>
      </w:r>
      <w:r w:rsidR="00905C1A" w:rsidRPr="004D3B47">
        <w:rPr>
          <w:noProof/>
        </w:rPr>
        <w:fldChar w:fldCharType="end"/>
      </w:r>
      <w:bookmarkEnd w:id="2446"/>
      <w:bookmarkEnd w:id="2447"/>
      <w:r w:rsidR="0059473B" w:rsidRPr="004D3B47">
        <w:t xml:space="preserve"> </w:t>
      </w:r>
      <w:bookmarkEnd w:id="2435"/>
      <w:bookmarkEnd w:id="2448"/>
      <w:bookmarkEnd w:id="2449"/>
      <w:bookmarkEnd w:id="2450"/>
      <w:bookmarkEnd w:id="2451"/>
      <w:bookmarkEnd w:id="2452"/>
      <w:bookmarkEnd w:id="2453"/>
      <w:bookmarkEnd w:id="2454"/>
      <w:bookmarkEnd w:id="2455"/>
      <w:bookmarkEnd w:id="2456"/>
      <w:bookmarkEnd w:id="2457"/>
      <w:r w:rsidR="005C75D3">
        <w:t xml:space="preserve">- </w:t>
      </w:r>
      <w:r w:rsidR="00D764BA">
        <w:t>25</w:t>
      </w:r>
      <w:r w:rsidR="00D764BA" w:rsidRPr="001372EE">
        <w:rPr>
          <w:vertAlign w:val="superscript"/>
        </w:rPr>
        <w:t>th</w:t>
      </w:r>
      <w:r w:rsidR="00D764BA">
        <w:t xml:space="preserve"> and 75</w:t>
      </w:r>
      <w:r w:rsidR="00D764BA" w:rsidRPr="001372EE">
        <w:rPr>
          <w:vertAlign w:val="superscript"/>
        </w:rPr>
        <w:t>th</w:t>
      </w:r>
      <w:r w:rsidR="00D764BA">
        <w:t xml:space="preserve"> Percentile, m</w:t>
      </w:r>
      <w:r w:rsidR="00D764BA" w:rsidRPr="00B97375">
        <w:t>edian</w:t>
      </w:r>
      <w:r w:rsidR="00D764BA">
        <w:t xml:space="preserve"> and mean</w:t>
      </w:r>
      <w:r w:rsidR="00D764BA" w:rsidRPr="00B97375">
        <w:t xml:space="preserve"> age of women with a first screening event, by ethnicity, for period</w:t>
      </w:r>
      <w:r w:rsidR="00D764BA">
        <w:t xml:space="preserve"> 1 July -</w:t>
      </w:r>
      <w:r w:rsidR="00D764BA" w:rsidRPr="00B97375">
        <w:t xml:space="preserve"> </w:t>
      </w:r>
      <w:sdt>
        <w:sdtPr>
          <w:alias w:val="Period"/>
          <w:tag w:val="Period"/>
          <w:id w:val="-1545980544"/>
          <w:dataBinding w:prefixMappings="xmlns:ns0='http://schemas.microsoft.com/office/2006/coverPageProps' " w:xpath="/ns0:CoverPageProperties[1]/ns0:Abstract[1]" w:storeItemID="{55AF091B-3C7A-41E3-B477-F2FDAA23CFDA}"/>
          <w:text/>
        </w:sdtPr>
        <w:sdtEndPr/>
        <w:sdtContent>
          <w:r w:rsidR="00D764BA">
            <w:t>30 June 2019</w:t>
          </w:r>
        </w:sdtContent>
      </w:sdt>
    </w:p>
    <w:tbl>
      <w:tblPr>
        <w:tblW w:w="8740" w:type="dxa"/>
        <w:tblInd w:w="93" w:type="dxa"/>
        <w:tblLook w:val="04A0" w:firstRow="1" w:lastRow="0" w:firstColumn="1" w:lastColumn="0" w:noHBand="0" w:noVBand="1"/>
      </w:tblPr>
      <w:tblGrid>
        <w:gridCol w:w="2040"/>
        <w:gridCol w:w="1720"/>
        <w:gridCol w:w="1720"/>
        <w:gridCol w:w="1720"/>
        <w:gridCol w:w="1540"/>
      </w:tblGrid>
      <w:tr w:rsidR="00D764BA" w:rsidRPr="00B97375" w14:paraId="7C440995" w14:textId="77777777" w:rsidTr="00AB0E37">
        <w:trPr>
          <w:trHeight w:val="300"/>
        </w:trPr>
        <w:tc>
          <w:tcPr>
            <w:tcW w:w="2040"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1AFA008A" w14:textId="77777777" w:rsidR="00D764BA" w:rsidRPr="00B97375" w:rsidRDefault="00D764BA" w:rsidP="00AB0E37">
            <w:pPr>
              <w:rPr>
                <w:rFonts w:eastAsia="Times New Roman"/>
                <w:b/>
                <w:bCs/>
                <w:szCs w:val="23"/>
                <w:lang w:eastAsia="en-AU"/>
              </w:rPr>
            </w:pPr>
            <w:r w:rsidRPr="00B97375">
              <w:rPr>
                <w:rFonts w:eastAsia="Times New Roman"/>
                <w:b/>
                <w:bCs/>
                <w:szCs w:val="23"/>
                <w:lang w:eastAsia="en-AU"/>
              </w:rPr>
              <w:t>Ethnic Group</w:t>
            </w:r>
          </w:p>
        </w:tc>
        <w:tc>
          <w:tcPr>
            <w:tcW w:w="1720" w:type="dxa"/>
            <w:tcBorders>
              <w:top w:val="single" w:sz="4" w:space="0" w:color="auto"/>
              <w:left w:val="nil"/>
              <w:bottom w:val="single" w:sz="4" w:space="0" w:color="auto"/>
              <w:right w:val="nil"/>
            </w:tcBorders>
            <w:shd w:val="clear" w:color="auto" w:fill="D9D9D9" w:themeFill="background1" w:themeFillShade="D9"/>
          </w:tcPr>
          <w:p w14:paraId="03F37D56" w14:textId="77777777" w:rsidR="00D764BA" w:rsidRPr="00B97375" w:rsidRDefault="00D764BA" w:rsidP="00AB0E37">
            <w:pPr>
              <w:jc w:val="right"/>
              <w:rPr>
                <w:rFonts w:eastAsia="Times New Roman"/>
                <w:b/>
                <w:bCs/>
                <w:szCs w:val="23"/>
                <w:lang w:eastAsia="en-AU"/>
              </w:rPr>
            </w:pPr>
            <w:r>
              <w:rPr>
                <w:rFonts w:eastAsia="Times New Roman"/>
                <w:b/>
                <w:bCs/>
                <w:szCs w:val="23"/>
                <w:lang w:eastAsia="en-AU"/>
              </w:rPr>
              <w:t>25</w:t>
            </w:r>
            <w:r w:rsidRPr="00F71851">
              <w:rPr>
                <w:rFonts w:eastAsia="Times New Roman"/>
                <w:b/>
                <w:bCs/>
                <w:szCs w:val="23"/>
                <w:vertAlign w:val="superscript"/>
                <w:lang w:eastAsia="en-AU"/>
              </w:rPr>
              <w:t>th</w:t>
            </w:r>
            <w:r>
              <w:rPr>
                <w:rFonts w:eastAsia="Times New Roman"/>
                <w:b/>
                <w:bCs/>
                <w:szCs w:val="23"/>
                <w:lang w:eastAsia="en-AU"/>
              </w:rPr>
              <w:t xml:space="preserve"> Percentile</w:t>
            </w:r>
          </w:p>
        </w:tc>
        <w:tc>
          <w:tcPr>
            <w:tcW w:w="1720" w:type="dxa"/>
            <w:tcBorders>
              <w:top w:val="single" w:sz="4" w:space="0" w:color="auto"/>
              <w:left w:val="nil"/>
              <w:bottom w:val="single" w:sz="4" w:space="0" w:color="auto"/>
              <w:right w:val="nil"/>
            </w:tcBorders>
            <w:shd w:val="clear" w:color="auto" w:fill="D9D9D9" w:themeFill="background1" w:themeFillShade="D9"/>
          </w:tcPr>
          <w:p w14:paraId="2F1BFF7F" w14:textId="77777777" w:rsidR="00D764BA" w:rsidRPr="00B97375" w:rsidRDefault="00D764BA" w:rsidP="00AB0E37">
            <w:pPr>
              <w:jc w:val="right"/>
              <w:rPr>
                <w:rFonts w:eastAsia="Times New Roman"/>
                <w:b/>
                <w:bCs/>
                <w:szCs w:val="23"/>
                <w:lang w:eastAsia="en-AU"/>
              </w:rPr>
            </w:pPr>
            <w:r>
              <w:rPr>
                <w:rFonts w:eastAsia="Times New Roman"/>
                <w:b/>
                <w:bCs/>
                <w:szCs w:val="23"/>
                <w:lang w:eastAsia="en-AU"/>
              </w:rPr>
              <w:t>75</w:t>
            </w:r>
            <w:r w:rsidRPr="00F71851">
              <w:rPr>
                <w:rFonts w:eastAsia="Times New Roman"/>
                <w:b/>
                <w:bCs/>
                <w:szCs w:val="23"/>
                <w:vertAlign w:val="superscript"/>
                <w:lang w:eastAsia="en-AU"/>
              </w:rPr>
              <w:t>th</w:t>
            </w:r>
            <w:r>
              <w:rPr>
                <w:rFonts w:eastAsia="Times New Roman"/>
                <w:b/>
                <w:bCs/>
                <w:szCs w:val="23"/>
                <w:lang w:eastAsia="en-AU"/>
              </w:rPr>
              <w:t xml:space="preserve"> Percentile</w:t>
            </w:r>
          </w:p>
        </w:tc>
        <w:tc>
          <w:tcPr>
            <w:tcW w:w="1720" w:type="dxa"/>
            <w:tcBorders>
              <w:top w:val="single" w:sz="4" w:space="0" w:color="auto"/>
              <w:left w:val="nil"/>
              <w:bottom w:val="single" w:sz="4" w:space="0" w:color="auto"/>
            </w:tcBorders>
            <w:shd w:val="clear" w:color="auto" w:fill="D9D9D9" w:themeFill="background1" w:themeFillShade="D9"/>
            <w:noWrap/>
            <w:vAlign w:val="bottom"/>
            <w:hideMark/>
          </w:tcPr>
          <w:p w14:paraId="602567E7" w14:textId="77777777" w:rsidR="00D764BA" w:rsidRPr="00B97375" w:rsidRDefault="00D764BA" w:rsidP="00AB0E37">
            <w:pPr>
              <w:jc w:val="right"/>
              <w:rPr>
                <w:rFonts w:eastAsia="Times New Roman"/>
                <w:b/>
                <w:bCs/>
                <w:szCs w:val="23"/>
                <w:lang w:eastAsia="en-AU"/>
              </w:rPr>
            </w:pPr>
            <w:r w:rsidRPr="00B97375">
              <w:rPr>
                <w:rFonts w:eastAsia="Times New Roman"/>
                <w:b/>
                <w:bCs/>
                <w:szCs w:val="23"/>
                <w:lang w:eastAsia="en-AU"/>
              </w:rPr>
              <w:t>Median Age</w:t>
            </w:r>
          </w:p>
        </w:tc>
        <w:tc>
          <w:tcPr>
            <w:tcW w:w="1540" w:type="dxa"/>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160FEEAC" w14:textId="77777777" w:rsidR="00D764BA" w:rsidRPr="00B97375" w:rsidRDefault="00D764BA" w:rsidP="00AB0E37">
            <w:pPr>
              <w:jc w:val="right"/>
              <w:rPr>
                <w:rFonts w:eastAsia="Times New Roman"/>
                <w:b/>
                <w:bCs/>
                <w:szCs w:val="23"/>
                <w:lang w:eastAsia="en-AU"/>
              </w:rPr>
            </w:pPr>
            <w:r w:rsidRPr="00B97375">
              <w:rPr>
                <w:rFonts w:eastAsia="Times New Roman"/>
                <w:b/>
                <w:bCs/>
                <w:szCs w:val="23"/>
                <w:lang w:eastAsia="en-AU"/>
              </w:rPr>
              <w:t>Mean Age</w:t>
            </w:r>
          </w:p>
        </w:tc>
      </w:tr>
      <w:tr w:rsidR="00F9251E" w:rsidRPr="00B97375" w14:paraId="21F40C18" w14:textId="77777777" w:rsidTr="00A971BB">
        <w:trPr>
          <w:trHeight w:val="300"/>
        </w:trPr>
        <w:tc>
          <w:tcPr>
            <w:tcW w:w="2040" w:type="dxa"/>
            <w:tcBorders>
              <w:top w:val="nil"/>
              <w:left w:val="single" w:sz="4" w:space="0" w:color="auto"/>
              <w:bottom w:val="nil"/>
              <w:right w:val="nil"/>
            </w:tcBorders>
            <w:shd w:val="clear" w:color="auto" w:fill="auto"/>
            <w:hideMark/>
          </w:tcPr>
          <w:p w14:paraId="593095CF" w14:textId="77777777" w:rsidR="00F9251E" w:rsidRPr="00B97375" w:rsidRDefault="00F9251E" w:rsidP="00F9251E">
            <w:pPr>
              <w:rPr>
                <w:rFonts w:eastAsia="Times New Roman"/>
                <w:szCs w:val="23"/>
                <w:lang w:eastAsia="en-AU"/>
              </w:rPr>
            </w:pPr>
            <w:r>
              <w:rPr>
                <w:rFonts w:eastAsia="Times New Roman"/>
                <w:szCs w:val="23"/>
                <w:lang w:eastAsia="en-AU"/>
              </w:rPr>
              <w:t>Māori</w:t>
            </w:r>
          </w:p>
        </w:tc>
        <w:tc>
          <w:tcPr>
            <w:tcW w:w="1720" w:type="dxa"/>
            <w:tcBorders>
              <w:top w:val="nil"/>
              <w:left w:val="nil"/>
              <w:bottom w:val="nil"/>
              <w:right w:val="nil"/>
            </w:tcBorders>
          </w:tcPr>
          <w:p w14:paraId="37F009A1" w14:textId="015D8FDA" w:rsidR="00F9251E" w:rsidRPr="00803288" w:rsidRDefault="00F9251E" w:rsidP="00F9251E">
            <w:pPr>
              <w:jc w:val="right"/>
            </w:pPr>
            <w:r w:rsidRPr="00372CF0">
              <w:t>20</w:t>
            </w:r>
          </w:p>
        </w:tc>
        <w:tc>
          <w:tcPr>
            <w:tcW w:w="1720" w:type="dxa"/>
            <w:tcBorders>
              <w:top w:val="nil"/>
              <w:left w:val="nil"/>
              <w:bottom w:val="nil"/>
              <w:right w:val="nil"/>
            </w:tcBorders>
          </w:tcPr>
          <w:p w14:paraId="0EAE40C1" w14:textId="0BFA2C88" w:rsidR="00F9251E" w:rsidRPr="00803288" w:rsidRDefault="00F9251E" w:rsidP="00F9251E">
            <w:pPr>
              <w:jc w:val="right"/>
            </w:pPr>
            <w:r w:rsidRPr="00372CF0">
              <w:t>25</w:t>
            </w:r>
          </w:p>
        </w:tc>
        <w:tc>
          <w:tcPr>
            <w:tcW w:w="1720" w:type="dxa"/>
            <w:tcBorders>
              <w:top w:val="nil"/>
              <w:left w:val="nil"/>
              <w:bottom w:val="nil"/>
            </w:tcBorders>
            <w:shd w:val="clear" w:color="auto" w:fill="auto"/>
          </w:tcPr>
          <w:p w14:paraId="4DF6E8BB" w14:textId="379588A4" w:rsidR="00F9251E" w:rsidRPr="00B97375" w:rsidRDefault="00F9251E" w:rsidP="00F9251E">
            <w:pPr>
              <w:jc w:val="right"/>
              <w:rPr>
                <w:szCs w:val="23"/>
              </w:rPr>
            </w:pPr>
            <w:r w:rsidRPr="00C4746E">
              <w:t>22</w:t>
            </w:r>
          </w:p>
        </w:tc>
        <w:tc>
          <w:tcPr>
            <w:tcW w:w="1540" w:type="dxa"/>
            <w:tcBorders>
              <w:top w:val="nil"/>
              <w:bottom w:val="nil"/>
              <w:right w:val="single" w:sz="4" w:space="0" w:color="auto"/>
            </w:tcBorders>
            <w:shd w:val="clear" w:color="auto" w:fill="auto"/>
          </w:tcPr>
          <w:p w14:paraId="144B25C1" w14:textId="3F866688" w:rsidR="00F9251E" w:rsidRPr="00B97375" w:rsidRDefault="00F9251E" w:rsidP="00F9251E">
            <w:pPr>
              <w:jc w:val="right"/>
              <w:rPr>
                <w:iCs/>
                <w:szCs w:val="23"/>
              </w:rPr>
            </w:pPr>
            <w:r w:rsidRPr="007D00DA">
              <w:t>24.</w:t>
            </w:r>
            <w:r>
              <w:t>4</w:t>
            </w:r>
          </w:p>
        </w:tc>
      </w:tr>
      <w:tr w:rsidR="00F9251E" w:rsidRPr="00B97375" w14:paraId="63B94DB9" w14:textId="77777777" w:rsidTr="00A971BB">
        <w:trPr>
          <w:trHeight w:val="300"/>
        </w:trPr>
        <w:tc>
          <w:tcPr>
            <w:tcW w:w="2040" w:type="dxa"/>
            <w:tcBorders>
              <w:top w:val="nil"/>
              <w:left w:val="single" w:sz="4" w:space="0" w:color="auto"/>
              <w:bottom w:val="nil"/>
              <w:right w:val="nil"/>
            </w:tcBorders>
            <w:shd w:val="clear" w:color="auto" w:fill="auto"/>
            <w:hideMark/>
          </w:tcPr>
          <w:p w14:paraId="2A80CA4A" w14:textId="77777777" w:rsidR="00F9251E" w:rsidRPr="00B97375" w:rsidRDefault="00F9251E" w:rsidP="00F9251E">
            <w:pPr>
              <w:rPr>
                <w:rFonts w:eastAsia="Times New Roman"/>
                <w:szCs w:val="23"/>
                <w:lang w:eastAsia="en-AU"/>
              </w:rPr>
            </w:pPr>
            <w:r w:rsidRPr="00B97375">
              <w:rPr>
                <w:rFonts w:eastAsia="Times New Roman"/>
                <w:szCs w:val="23"/>
                <w:lang w:eastAsia="en-AU"/>
              </w:rPr>
              <w:t>Pacific</w:t>
            </w:r>
          </w:p>
        </w:tc>
        <w:tc>
          <w:tcPr>
            <w:tcW w:w="1720" w:type="dxa"/>
            <w:tcBorders>
              <w:top w:val="nil"/>
              <w:left w:val="nil"/>
              <w:bottom w:val="nil"/>
              <w:right w:val="nil"/>
            </w:tcBorders>
          </w:tcPr>
          <w:p w14:paraId="29DD3CFF" w14:textId="4F74E45B" w:rsidR="00F9251E" w:rsidRPr="00803288" w:rsidRDefault="00F9251E" w:rsidP="00F9251E">
            <w:pPr>
              <w:jc w:val="right"/>
            </w:pPr>
            <w:r w:rsidRPr="00372CF0">
              <w:t>22</w:t>
            </w:r>
          </w:p>
        </w:tc>
        <w:tc>
          <w:tcPr>
            <w:tcW w:w="1720" w:type="dxa"/>
            <w:tcBorders>
              <w:top w:val="nil"/>
              <w:left w:val="nil"/>
              <w:bottom w:val="nil"/>
              <w:right w:val="nil"/>
            </w:tcBorders>
          </w:tcPr>
          <w:p w14:paraId="2779BA63" w14:textId="2E8D8B01" w:rsidR="00F9251E" w:rsidRPr="00803288" w:rsidRDefault="00F9251E" w:rsidP="00F9251E">
            <w:pPr>
              <w:jc w:val="right"/>
            </w:pPr>
            <w:r w:rsidRPr="00372CF0">
              <w:t>33</w:t>
            </w:r>
          </w:p>
        </w:tc>
        <w:tc>
          <w:tcPr>
            <w:tcW w:w="1720" w:type="dxa"/>
            <w:tcBorders>
              <w:top w:val="nil"/>
              <w:left w:val="nil"/>
              <w:bottom w:val="nil"/>
            </w:tcBorders>
            <w:shd w:val="clear" w:color="auto" w:fill="auto"/>
          </w:tcPr>
          <w:p w14:paraId="03F020D7" w14:textId="08E10DF8" w:rsidR="00F9251E" w:rsidRPr="00B97375" w:rsidRDefault="00F9251E" w:rsidP="00F9251E">
            <w:pPr>
              <w:jc w:val="right"/>
              <w:rPr>
                <w:szCs w:val="23"/>
              </w:rPr>
            </w:pPr>
            <w:r w:rsidRPr="00C4746E">
              <w:t>25</w:t>
            </w:r>
          </w:p>
        </w:tc>
        <w:tc>
          <w:tcPr>
            <w:tcW w:w="1540" w:type="dxa"/>
            <w:tcBorders>
              <w:top w:val="nil"/>
              <w:bottom w:val="nil"/>
              <w:right w:val="single" w:sz="4" w:space="0" w:color="auto"/>
            </w:tcBorders>
            <w:shd w:val="clear" w:color="auto" w:fill="auto"/>
          </w:tcPr>
          <w:p w14:paraId="2E28866A" w14:textId="1806CFD7" w:rsidR="00F9251E" w:rsidRPr="00B97375" w:rsidRDefault="00F9251E" w:rsidP="00F9251E">
            <w:pPr>
              <w:jc w:val="right"/>
              <w:rPr>
                <w:iCs/>
                <w:szCs w:val="23"/>
              </w:rPr>
            </w:pPr>
            <w:r w:rsidRPr="007D00DA">
              <w:t>29.</w:t>
            </w:r>
            <w:r>
              <w:t>2</w:t>
            </w:r>
          </w:p>
        </w:tc>
      </w:tr>
      <w:tr w:rsidR="00F9251E" w:rsidRPr="00B97375" w14:paraId="129CFFF0" w14:textId="77777777" w:rsidTr="00A971BB">
        <w:trPr>
          <w:trHeight w:val="300"/>
        </w:trPr>
        <w:tc>
          <w:tcPr>
            <w:tcW w:w="2040" w:type="dxa"/>
            <w:tcBorders>
              <w:top w:val="nil"/>
              <w:left w:val="single" w:sz="4" w:space="0" w:color="auto"/>
              <w:bottom w:val="nil"/>
              <w:right w:val="nil"/>
            </w:tcBorders>
            <w:shd w:val="clear" w:color="auto" w:fill="auto"/>
            <w:hideMark/>
          </w:tcPr>
          <w:p w14:paraId="56E79B68" w14:textId="77777777" w:rsidR="00F9251E" w:rsidRPr="00B97375" w:rsidRDefault="00F9251E" w:rsidP="00F9251E">
            <w:pPr>
              <w:rPr>
                <w:rFonts w:eastAsia="Times New Roman"/>
                <w:szCs w:val="23"/>
                <w:lang w:eastAsia="en-AU"/>
              </w:rPr>
            </w:pPr>
            <w:r w:rsidRPr="00B97375">
              <w:rPr>
                <w:rFonts w:eastAsia="Times New Roman"/>
                <w:szCs w:val="23"/>
                <w:lang w:eastAsia="en-AU"/>
              </w:rPr>
              <w:t>Asian</w:t>
            </w:r>
          </w:p>
        </w:tc>
        <w:tc>
          <w:tcPr>
            <w:tcW w:w="1720" w:type="dxa"/>
            <w:tcBorders>
              <w:top w:val="nil"/>
              <w:left w:val="nil"/>
              <w:bottom w:val="nil"/>
              <w:right w:val="nil"/>
            </w:tcBorders>
          </w:tcPr>
          <w:p w14:paraId="0E41BF86" w14:textId="19CBF666" w:rsidR="00F9251E" w:rsidRPr="00803288" w:rsidRDefault="00F9251E" w:rsidP="00F9251E">
            <w:pPr>
              <w:jc w:val="right"/>
            </w:pPr>
            <w:r w:rsidRPr="00372CF0">
              <w:t>27</w:t>
            </w:r>
          </w:p>
        </w:tc>
        <w:tc>
          <w:tcPr>
            <w:tcW w:w="1720" w:type="dxa"/>
            <w:tcBorders>
              <w:top w:val="nil"/>
              <w:left w:val="nil"/>
              <w:bottom w:val="nil"/>
              <w:right w:val="nil"/>
            </w:tcBorders>
          </w:tcPr>
          <w:p w14:paraId="0B5D29E3" w14:textId="7E8981A4" w:rsidR="00F9251E" w:rsidRPr="00803288" w:rsidRDefault="00F9251E" w:rsidP="00F9251E">
            <w:pPr>
              <w:jc w:val="right"/>
            </w:pPr>
            <w:r w:rsidRPr="00372CF0">
              <w:t>37</w:t>
            </w:r>
          </w:p>
        </w:tc>
        <w:tc>
          <w:tcPr>
            <w:tcW w:w="1720" w:type="dxa"/>
            <w:tcBorders>
              <w:top w:val="nil"/>
              <w:left w:val="nil"/>
              <w:bottom w:val="nil"/>
            </w:tcBorders>
            <w:shd w:val="clear" w:color="auto" w:fill="auto"/>
          </w:tcPr>
          <w:p w14:paraId="101C9168" w14:textId="33B0C3DA" w:rsidR="00F9251E" w:rsidRPr="00B97375" w:rsidRDefault="00F9251E" w:rsidP="00F9251E">
            <w:pPr>
              <w:jc w:val="right"/>
              <w:rPr>
                <w:szCs w:val="23"/>
              </w:rPr>
            </w:pPr>
            <w:r w:rsidRPr="00C4746E">
              <w:t>31</w:t>
            </w:r>
          </w:p>
        </w:tc>
        <w:tc>
          <w:tcPr>
            <w:tcW w:w="1540" w:type="dxa"/>
            <w:tcBorders>
              <w:top w:val="nil"/>
              <w:bottom w:val="nil"/>
              <w:right w:val="single" w:sz="4" w:space="0" w:color="auto"/>
            </w:tcBorders>
            <w:shd w:val="clear" w:color="auto" w:fill="auto"/>
          </w:tcPr>
          <w:p w14:paraId="3302EF24" w14:textId="79B8D4DA" w:rsidR="00F9251E" w:rsidRPr="00B97375" w:rsidRDefault="00F9251E" w:rsidP="00F9251E">
            <w:pPr>
              <w:jc w:val="right"/>
              <w:rPr>
                <w:iCs/>
                <w:szCs w:val="23"/>
              </w:rPr>
            </w:pPr>
            <w:r w:rsidRPr="007D00DA">
              <w:t>33.</w:t>
            </w:r>
            <w:r>
              <w:t>4</w:t>
            </w:r>
          </w:p>
        </w:tc>
      </w:tr>
      <w:tr w:rsidR="00F9251E" w:rsidRPr="00B97375" w14:paraId="4B5B9320" w14:textId="77777777" w:rsidTr="00A971BB">
        <w:trPr>
          <w:trHeight w:val="300"/>
        </w:trPr>
        <w:tc>
          <w:tcPr>
            <w:tcW w:w="2040" w:type="dxa"/>
            <w:tcBorders>
              <w:top w:val="nil"/>
              <w:left w:val="single" w:sz="4" w:space="0" w:color="auto"/>
              <w:bottom w:val="single" w:sz="4" w:space="0" w:color="auto"/>
              <w:right w:val="nil"/>
            </w:tcBorders>
            <w:shd w:val="clear" w:color="auto" w:fill="auto"/>
            <w:hideMark/>
          </w:tcPr>
          <w:p w14:paraId="2C135515" w14:textId="77777777" w:rsidR="00F9251E" w:rsidRPr="00B97375" w:rsidRDefault="00F9251E" w:rsidP="00F9251E">
            <w:pPr>
              <w:rPr>
                <w:rFonts w:eastAsia="Times New Roman"/>
                <w:szCs w:val="23"/>
                <w:lang w:eastAsia="en-AU"/>
              </w:rPr>
            </w:pPr>
            <w:r w:rsidRPr="00B97375">
              <w:rPr>
                <w:rFonts w:eastAsia="Times New Roman"/>
                <w:szCs w:val="23"/>
                <w:lang w:eastAsia="en-AU"/>
              </w:rPr>
              <w:t>European/ Other</w:t>
            </w:r>
          </w:p>
        </w:tc>
        <w:tc>
          <w:tcPr>
            <w:tcW w:w="1720" w:type="dxa"/>
            <w:tcBorders>
              <w:top w:val="nil"/>
              <w:left w:val="nil"/>
              <w:bottom w:val="single" w:sz="4" w:space="0" w:color="auto"/>
              <w:right w:val="nil"/>
            </w:tcBorders>
          </w:tcPr>
          <w:p w14:paraId="7CB3D79F" w14:textId="264717E4" w:rsidR="00F9251E" w:rsidRPr="00803288" w:rsidRDefault="00F9251E" w:rsidP="00F9251E">
            <w:pPr>
              <w:jc w:val="right"/>
            </w:pPr>
            <w:r w:rsidRPr="00372CF0">
              <w:t>21</w:t>
            </w:r>
          </w:p>
        </w:tc>
        <w:tc>
          <w:tcPr>
            <w:tcW w:w="1720" w:type="dxa"/>
            <w:tcBorders>
              <w:top w:val="nil"/>
              <w:left w:val="nil"/>
              <w:bottom w:val="single" w:sz="4" w:space="0" w:color="auto"/>
              <w:right w:val="nil"/>
            </w:tcBorders>
          </w:tcPr>
          <w:p w14:paraId="1A63FC87" w14:textId="26B08B0A" w:rsidR="00F9251E" w:rsidRPr="00803288" w:rsidRDefault="00F9251E" w:rsidP="00F9251E">
            <w:pPr>
              <w:jc w:val="right"/>
            </w:pPr>
            <w:r w:rsidRPr="00372CF0">
              <w:t>32</w:t>
            </w:r>
          </w:p>
        </w:tc>
        <w:tc>
          <w:tcPr>
            <w:tcW w:w="1720" w:type="dxa"/>
            <w:tcBorders>
              <w:top w:val="nil"/>
              <w:left w:val="nil"/>
              <w:bottom w:val="single" w:sz="4" w:space="0" w:color="auto"/>
            </w:tcBorders>
            <w:shd w:val="clear" w:color="auto" w:fill="auto"/>
          </w:tcPr>
          <w:p w14:paraId="08DB93FF" w14:textId="4E6EDE71" w:rsidR="00F9251E" w:rsidRPr="00B97375" w:rsidRDefault="00F9251E" w:rsidP="00F9251E">
            <w:pPr>
              <w:jc w:val="right"/>
              <w:rPr>
                <w:szCs w:val="23"/>
              </w:rPr>
            </w:pPr>
            <w:r w:rsidRPr="00C4746E">
              <w:t>24</w:t>
            </w:r>
          </w:p>
        </w:tc>
        <w:tc>
          <w:tcPr>
            <w:tcW w:w="1540" w:type="dxa"/>
            <w:tcBorders>
              <w:top w:val="nil"/>
              <w:bottom w:val="single" w:sz="4" w:space="0" w:color="auto"/>
              <w:right w:val="single" w:sz="4" w:space="0" w:color="auto"/>
            </w:tcBorders>
            <w:shd w:val="clear" w:color="auto" w:fill="auto"/>
          </w:tcPr>
          <w:p w14:paraId="6AC96604" w14:textId="71E34E64" w:rsidR="00F9251E" w:rsidRPr="00B97375" w:rsidRDefault="00F9251E" w:rsidP="00F9251E">
            <w:pPr>
              <w:jc w:val="right"/>
              <w:rPr>
                <w:iCs/>
                <w:szCs w:val="23"/>
              </w:rPr>
            </w:pPr>
            <w:r w:rsidRPr="007D00DA">
              <w:t>28.</w:t>
            </w:r>
            <w:r>
              <w:t>1</w:t>
            </w:r>
          </w:p>
        </w:tc>
      </w:tr>
    </w:tbl>
    <w:p w14:paraId="13280D37" w14:textId="77777777" w:rsidR="00D764BA" w:rsidRPr="00B97375" w:rsidRDefault="00D764BA" w:rsidP="00D764BA"/>
    <w:p w14:paraId="028FC19D" w14:textId="77777777" w:rsidR="00D764BA" w:rsidRPr="00B97375" w:rsidRDefault="00D764BA" w:rsidP="00D764BA">
      <w:pPr>
        <w:ind w:right="544"/>
        <w:jc w:val="both"/>
      </w:pPr>
    </w:p>
    <w:p w14:paraId="6837BCB4" w14:textId="61B32102" w:rsidR="009D7A72" w:rsidRPr="004D3B47" w:rsidRDefault="00030D6F" w:rsidP="009D7A72">
      <w:pPr>
        <w:pStyle w:val="Heading2"/>
        <w:ind w:right="544"/>
        <w:jc w:val="both"/>
      </w:pPr>
      <w:r w:rsidRPr="004D3B47">
        <w:rPr>
          <w:lang w:eastAsia="en-AU"/>
        </w:rPr>
        <w:br w:type="page"/>
      </w:r>
      <w:bookmarkStart w:id="2458" w:name="_Toc76740846"/>
      <w:r w:rsidR="009D7A72" w:rsidRPr="004D3B47">
        <w:t xml:space="preserve">Indicator </w:t>
      </w:r>
      <w:r w:rsidR="009D7A72">
        <w:t>3</w:t>
      </w:r>
      <w:r w:rsidR="009D7A72" w:rsidRPr="004D3B47">
        <w:t xml:space="preserve"> </w:t>
      </w:r>
      <w:r w:rsidR="009D7A72">
        <w:t>–</w:t>
      </w:r>
      <w:r w:rsidR="009D7A72" w:rsidRPr="004D3B47">
        <w:t xml:space="preserve"> </w:t>
      </w:r>
      <w:r w:rsidR="009D7A72">
        <w:t>Withdrawal Rates</w:t>
      </w:r>
      <w:bookmarkEnd w:id="2458"/>
    </w:p>
    <w:p w14:paraId="418EADCE" w14:textId="3D4F34F6" w:rsidR="00030D6F" w:rsidRPr="004D3B47" w:rsidRDefault="00030D6F" w:rsidP="009D7A72">
      <w:pPr>
        <w:pStyle w:val="Caption"/>
        <w:keepNext/>
        <w:spacing w:after="80"/>
        <w:ind w:right="-22"/>
        <w:jc w:val="both"/>
      </w:pPr>
    </w:p>
    <w:p w14:paraId="0202722C" w14:textId="26A87F73" w:rsidR="000E29CF" w:rsidRDefault="008E7879" w:rsidP="000E29CF">
      <w:pPr>
        <w:pStyle w:val="Caption"/>
        <w:keepNext/>
        <w:ind w:right="-23"/>
        <w:jc w:val="both"/>
      </w:pPr>
      <w:bookmarkStart w:id="2459" w:name="_Ref275549325"/>
      <w:bookmarkStart w:id="2460" w:name="_Ref11415972"/>
      <w:bookmarkStart w:id="2461" w:name="_Toc275355698"/>
      <w:bookmarkStart w:id="2462" w:name="_Toc360651458"/>
      <w:bookmarkStart w:id="2463" w:name="_Toc469398327"/>
      <w:bookmarkStart w:id="2464" w:name="_Toc486941090"/>
      <w:bookmarkStart w:id="2465" w:name="_Toc475605560"/>
      <w:bookmarkStart w:id="2466" w:name="_Toc509928531"/>
      <w:bookmarkStart w:id="2467" w:name="_Toc528676208"/>
      <w:bookmarkStart w:id="2468" w:name="_Toc12875602"/>
      <w:bookmarkStart w:id="2469" w:name="_Toc68606720"/>
      <w:bookmarkStart w:id="2470" w:name="_Toc5627654"/>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45</w:t>
      </w:r>
      <w:r w:rsidR="00905C1A" w:rsidRPr="004D3B47">
        <w:rPr>
          <w:noProof/>
        </w:rPr>
        <w:fldChar w:fldCharType="end"/>
      </w:r>
      <w:bookmarkEnd w:id="2459"/>
      <w:bookmarkEnd w:id="2460"/>
      <w:r w:rsidR="00030D6F" w:rsidRPr="004D3B47">
        <w:t xml:space="preserve"> - Number of women who withdrew from the NCSP Register </w:t>
      </w:r>
      <w:sdt>
        <w:sdtPr>
          <w:alias w:val="Title"/>
          <w:tag w:val=""/>
          <w:id w:val="433336731"/>
          <w:placeholder>
            <w:docPart w:val="DEABF803FA394217A0000D48026D8BBE"/>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r w:rsidR="00DE22C9" w:rsidRPr="004D3B47" w:rsidDel="00DE22C9">
        <w:t xml:space="preserve"> </w:t>
      </w:r>
      <w:r w:rsidR="00030D6F" w:rsidRPr="004D3B47">
        <w:t xml:space="preserve">by </w:t>
      </w:r>
      <w:r w:rsidR="000E29CF">
        <w:t>age</w:t>
      </w:r>
      <w:r w:rsidR="00030D6F" w:rsidRPr="004D3B47">
        <w:t>, and proportion of women who were enrolled at the start of the monitoring period who withdrew</w:t>
      </w:r>
      <w:bookmarkEnd w:id="2461"/>
      <w:bookmarkEnd w:id="2462"/>
      <w:bookmarkEnd w:id="2463"/>
      <w:bookmarkEnd w:id="2464"/>
      <w:bookmarkEnd w:id="2465"/>
      <w:bookmarkEnd w:id="2466"/>
      <w:bookmarkEnd w:id="2467"/>
      <w:bookmarkEnd w:id="2468"/>
      <w:bookmarkEnd w:id="2469"/>
    </w:p>
    <w:tbl>
      <w:tblPr>
        <w:tblW w:w="866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42"/>
        <w:gridCol w:w="2526"/>
        <w:gridCol w:w="1876"/>
        <w:gridCol w:w="2118"/>
      </w:tblGrid>
      <w:tr w:rsidR="000E29CF" w:rsidRPr="004D3B47" w14:paraId="54263BDA" w14:textId="77777777" w:rsidTr="00AB0E37">
        <w:trPr>
          <w:trHeight w:val="318"/>
        </w:trPr>
        <w:tc>
          <w:tcPr>
            <w:tcW w:w="2142" w:type="dxa"/>
            <w:tcBorders>
              <w:top w:val="single" w:sz="4" w:space="0" w:color="auto"/>
              <w:bottom w:val="nil"/>
            </w:tcBorders>
            <w:shd w:val="clear" w:color="auto" w:fill="D9D9D9" w:themeFill="background1" w:themeFillShade="D9"/>
            <w:hideMark/>
          </w:tcPr>
          <w:p w14:paraId="76EBA430" w14:textId="77777777" w:rsidR="000E29CF" w:rsidRPr="004D3B47" w:rsidRDefault="000E29CF" w:rsidP="00AB0E37">
            <w:pP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Age</w:t>
            </w:r>
          </w:p>
        </w:tc>
        <w:tc>
          <w:tcPr>
            <w:tcW w:w="2526" w:type="dxa"/>
            <w:tcBorders>
              <w:top w:val="single" w:sz="4" w:space="0" w:color="auto"/>
              <w:bottom w:val="nil"/>
            </w:tcBorders>
            <w:shd w:val="clear" w:color="auto" w:fill="D9D9D9" w:themeFill="background1" w:themeFillShade="D9"/>
            <w:hideMark/>
          </w:tcPr>
          <w:p w14:paraId="4906AA97" w14:textId="77777777" w:rsidR="000E29CF" w:rsidRPr="004D3B47" w:rsidRDefault="000E29CF" w:rsidP="00AB0E37">
            <w:pPr>
              <w:jc w:val="cente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Enrolled at start</w:t>
            </w:r>
          </w:p>
        </w:tc>
        <w:tc>
          <w:tcPr>
            <w:tcW w:w="3994" w:type="dxa"/>
            <w:gridSpan w:val="2"/>
            <w:tcBorders>
              <w:top w:val="single" w:sz="4" w:space="0" w:color="auto"/>
              <w:bottom w:val="nil"/>
            </w:tcBorders>
            <w:shd w:val="clear" w:color="auto" w:fill="D9D9D9" w:themeFill="background1" w:themeFillShade="D9"/>
            <w:hideMark/>
          </w:tcPr>
          <w:p w14:paraId="1FCB4517" w14:textId="77777777" w:rsidR="000E29CF" w:rsidRPr="004D3B47" w:rsidRDefault="000E29CF" w:rsidP="00AB0E37">
            <w:pPr>
              <w:jc w:val="cente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Women withdrawn</w:t>
            </w:r>
          </w:p>
        </w:tc>
      </w:tr>
      <w:tr w:rsidR="000E29CF" w:rsidRPr="004D3B47" w14:paraId="218AA6EE" w14:textId="77777777" w:rsidTr="00AB0E37">
        <w:trPr>
          <w:trHeight w:val="97"/>
        </w:trPr>
        <w:tc>
          <w:tcPr>
            <w:tcW w:w="2142" w:type="dxa"/>
            <w:tcBorders>
              <w:top w:val="nil"/>
              <w:bottom w:val="single" w:sz="4" w:space="0" w:color="auto"/>
            </w:tcBorders>
            <w:shd w:val="clear" w:color="auto" w:fill="D9D9D9" w:themeFill="background1" w:themeFillShade="D9"/>
            <w:hideMark/>
          </w:tcPr>
          <w:p w14:paraId="59D2F262" w14:textId="77777777" w:rsidR="000E29CF" w:rsidRPr="004D3B47" w:rsidRDefault="000E29CF" w:rsidP="00AB0E37">
            <w:pP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 </w:t>
            </w:r>
          </w:p>
        </w:tc>
        <w:tc>
          <w:tcPr>
            <w:tcW w:w="2526" w:type="dxa"/>
            <w:tcBorders>
              <w:top w:val="nil"/>
              <w:bottom w:val="single" w:sz="4" w:space="0" w:color="auto"/>
            </w:tcBorders>
            <w:shd w:val="clear" w:color="auto" w:fill="D9D9D9" w:themeFill="background1" w:themeFillShade="D9"/>
            <w:hideMark/>
          </w:tcPr>
          <w:p w14:paraId="0CA991CA" w14:textId="77777777" w:rsidR="000E29CF" w:rsidRPr="004D3B47" w:rsidRDefault="000E29CF" w:rsidP="00AB0E37">
            <w:pPr>
              <w:jc w:val="cente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 N</w:t>
            </w:r>
          </w:p>
        </w:tc>
        <w:tc>
          <w:tcPr>
            <w:tcW w:w="1876" w:type="dxa"/>
            <w:tcBorders>
              <w:top w:val="nil"/>
              <w:bottom w:val="single" w:sz="4" w:space="0" w:color="auto"/>
            </w:tcBorders>
            <w:shd w:val="clear" w:color="auto" w:fill="D9D9D9" w:themeFill="background1" w:themeFillShade="D9"/>
            <w:hideMark/>
          </w:tcPr>
          <w:p w14:paraId="604AB358" w14:textId="77777777" w:rsidR="000E29CF" w:rsidRPr="004D3B47" w:rsidRDefault="000E29CF" w:rsidP="00AB0E37">
            <w:pPr>
              <w:tabs>
                <w:tab w:val="left" w:pos="1780"/>
              </w:tabs>
              <w:ind w:right="46"/>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N</w:t>
            </w:r>
          </w:p>
        </w:tc>
        <w:tc>
          <w:tcPr>
            <w:tcW w:w="2118" w:type="dxa"/>
            <w:tcBorders>
              <w:top w:val="nil"/>
              <w:bottom w:val="single" w:sz="4" w:space="0" w:color="auto"/>
            </w:tcBorders>
            <w:shd w:val="clear" w:color="auto" w:fill="D9D9D9" w:themeFill="background1" w:themeFillShade="D9"/>
            <w:vAlign w:val="center"/>
            <w:hideMark/>
          </w:tcPr>
          <w:p w14:paraId="2CCF2351" w14:textId="77777777" w:rsidR="000E29CF" w:rsidRPr="004D3B47" w:rsidRDefault="000E29CF" w:rsidP="00AB0E37">
            <w:pPr>
              <w:ind w:right="459"/>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w:t>
            </w:r>
          </w:p>
        </w:tc>
      </w:tr>
      <w:tr w:rsidR="000E29CF" w:rsidRPr="004D3B47" w14:paraId="3A44429D" w14:textId="77777777" w:rsidTr="00AB0E37">
        <w:trPr>
          <w:trHeight w:val="285"/>
        </w:trPr>
        <w:tc>
          <w:tcPr>
            <w:tcW w:w="2142" w:type="dxa"/>
            <w:tcBorders>
              <w:top w:val="single" w:sz="4" w:space="0" w:color="auto"/>
            </w:tcBorders>
            <w:shd w:val="clear" w:color="auto" w:fill="auto"/>
            <w:noWrap/>
            <w:hideMark/>
          </w:tcPr>
          <w:p w14:paraId="5F32BD65" w14:textId="77777777" w:rsidR="000E29CF" w:rsidRPr="004D3B47" w:rsidRDefault="000E29CF" w:rsidP="00AB0E37">
            <w:pPr>
              <w:rPr>
                <w:rFonts w:asciiTheme="minorHAnsi" w:eastAsia="Times New Roman" w:hAnsiTheme="minorHAnsi" w:cs="Arial"/>
                <w:szCs w:val="23"/>
                <w:lang w:eastAsia="en-AU"/>
              </w:rPr>
            </w:pPr>
            <w:r w:rsidRPr="004D3B47">
              <w:t>&lt;20</w:t>
            </w:r>
          </w:p>
        </w:tc>
        <w:tc>
          <w:tcPr>
            <w:tcW w:w="2526" w:type="dxa"/>
            <w:tcBorders>
              <w:top w:val="single" w:sz="4" w:space="0" w:color="auto"/>
            </w:tcBorders>
            <w:shd w:val="clear" w:color="auto" w:fill="auto"/>
            <w:noWrap/>
          </w:tcPr>
          <w:p w14:paraId="3898A9BA" w14:textId="77777777" w:rsidR="000E29CF" w:rsidRPr="004D3B47" w:rsidRDefault="000E29CF" w:rsidP="00AB0E37">
            <w:pPr>
              <w:ind w:right="998"/>
              <w:jc w:val="right"/>
              <w:rPr>
                <w:rFonts w:asciiTheme="minorHAnsi" w:hAnsiTheme="minorHAnsi" w:cs="Arial"/>
                <w:szCs w:val="23"/>
              </w:rPr>
            </w:pPr>
            <w:r w:rsidRPr="004D3B47">
              <w:t xml:space="preserve">686 </w:t>
            </w:r>
          </w:p>
        </w:tc>
        <w:tc>
          <w:tcPr>
            <w:tcW w:w="1876" w:type="dxa"/>
            <w:tcBorders>
              <w:top w:val="single" w:sz="4" w:space="0" w:color="auto"/>
            </w:tcBorders>
            <w:shd w:val="clear" w:color="auto" w:fill="auto"/>
            <w:noWrap/>
          </w:tcPr>
          <w:p w14:paraId="53B41CD6" w14:textId="77777777" w:rsidR="000E29CF" w:rsidRPr="004D3B47" w:rsidRDefault="000E29CF" w:rsidP="00AB0E37">
            <w:pPr>
              <w:jc w:val="right"/>
              <w:rPr>
                <w:rFonts w:asciiTheme="minorHAnsi" w:hAnsiTheme="minorHAnsi" w:cs="Arial"/>
                <w:szCs w:val="23"/>
              </w:rPr>
            </w:pPr>
            <w:r w:rsidRPr="004D3B47">
              <w:t xml:space="preserve"> -</w:t>
            </w:r>
            <w:r>
              <w:t xml:space="preserve"> </w:t>
            </w:r>
            <w:r w:rsidRPr="004D3B47">
              <w:t xml:space="preserve"> </w:t>
            </w:r>
          </w:p>
        </w:tc>
        <w:tc>
          <w:tcPr>
            <w:tcW w:w="2118" w:type="dxa"/>
            <w:tcBorders>
              <w:top w:val="single" w:sz="4" w:space="0" w:color="auto"/>
            </w:tcBorders>
            <w:shd w:val="clear" w:color="auto" w:fill="auto"/>
            <w:noWrap/>
          </w:tcPr>
          <w:p w14:paraId="3FC31688" w14:textId="77777777" w:rsidR="000E29CF" w:rsidRPr="004D3B47" w:rsidRDefault="000E29CF" w:rsidP="00AB0E37">
            <w:pPr>
              <w:jc w:val="right"/>
              <w:rPr>
                <w:rFonts w:asciiTheme="minorHAnsi" w:hAnsiTheme="minorHAnsi" w:cs="Arial"/>
                <w:szCs w:val="23"/>
              </w:rPr>
            </w:pPr>
            <w:r w:rsidRPr="004D3B47">
              <w:t>0</w:t>
            </w:r>
          </w:p>
        </w:tc>
      </w:tr>
      <w:tr w:rsidR="000E29CF" w:rsidRPr="004D3B47" w14:paraId="2A4FE3A3" w14:textId="77777777" w:rsidTr="00AB0E37">
        <w:trPr>
          <w:trHeight w:val="285"/>
        </w:trPr>
        <w:tc>
          <w:tcPr>
            <w:tcW w:w="2142" w:type="dxa"/>
            <w:shd w:val="clear" w:color="auto" w:fill="auto"/>
            <w:noWrap/>
            <w:hideMark/>
          </w:tcPr>
          <w:p w14:paraId="67BC4764" w14:textId="77777777" w:rsidR="000E29CF" w:rsidRPr="004D3B47" w:rsidRDefault="000E29CF" w:rsidP="00AB0E37">
            <w:pPr>
              <w:rPr>
                <w:rFonts w:asciiTheme="minorHAnsi" w:eastAsia="Times New Roman" w:hAnsiTheme="minorHAnsi" w:cs="Arial"/>
                <w:szCs w:val="23"/>
                <w:lang w:eastAsia="en-AU"/>
              </w:rPr>
            </w:pPr>
            <w:r w:rsidRPr="004D3B47">
              <w:t>20-24</w:t>
            </w:r>
          </w:p>
        </w:tc>
        <w:tc>
          <w:tcPr>
            <w:tcW w:w="2526" w:type="dxa"/>
            <w:shd w:val="clear" w:color="auto" w:fill="auto"/>
            <w:noWrap/>
          </w:tcPr>
          <w:p w14:paraId="3D0BB6AC" w14:textId="77777777" w:rsidR="000E29CF" w:rsidRPr="004D3B47" w:rsidRDefault="000E29CF" w:rsidP="00AB0E37">
            <w:pPr>
              <w:tabs>
                <w:tab w:val="left" w:pos="1743"/>
              </w:tabs>
              <w:ind w:right="998"/>
              <w:jc w:val="right"/>
              <w:rPr>
                <w:rFonts w:asciiTheme="minorHAnsi" w:hAnsiTheme="minorHAnsi" w:cs="Arial"/>
                <w:szCs w:val="23"/>
              </w:rPr>
            </w:pPr>
            <w:r w:rsidRPr="004D3B47">
              <w:t xml:space="preserve">71,459 </w:t>
            </w:r>
          </w:p>
        </w:tc>
        <w:tc>
          <w:tcPr>
            <w:tcW w:w="1876" w:type="dxa"/>
            <w:shd w:val="clear" w:color="auto" w:fill="auto"/>
            <w:noWrap/>
          </w:tcPr>
          <w:p w14:paraId="056BBB2E" w14:textId="77777777" w:rsidR="000E29CF" w:rsidRPr="004D3B47" w:rsidRDefault="000E29CF" w:rsidP="00AB0E37">
            <w:pPr>
              <w:jc w:val="right"/>
              <w:rPr>
                <w:rFonts w:asciiTheme="minorHAnsi" w:hAnsiTheme="minorHAnsi" w:cs="Arial"/>
                <w:szCs w:val="23"/>
              </w:rPr>
            </w:pPr>
            <w:r w:rsidRPr="004D3B47">
              <w:t xml:space="preserve"> 3 </w:t>
            </w:r>
          </w:p>
        </w:tc>
        <w:tc>
          <w:tcPr>
            <w:tcW w:w="2118" w:type="dxa"/>
            <w:shd w:val="clear" w:color="auto" w:fill="auto"/>
            <w:noWrap/>
          </w:tcPr>
          <w:p w14:paraId="10F88D42" w14:textId="77777777" w:rsidR="000E29CF" w:rsidRPr="004D3B47" w:rsidRDefault="000E29CF" w:rsidP="00AB0E37">
            <w:pPr>
              <w:jc w:val="right"/>
              <w:rPr>
                <w:rFonts w:asciiTheme="minorHAnsi" w:hAnsiTheme="minorHAnsi" w:cs="Arial"/>
                <w:szCs w:val="23"/>
              </w:rPr>
            </w:pPr>
            <w:r w:rsidRPr="004D3B47">
              <w:t>0.004</w:t>
            </w:r>
          </w:p>
        </w:tc>
      </w:tr>
      <w:tr w:rsidR="000E29CF" w:rsidRPr="004D3B47" w14:paraId="2F700872" w14:textId="77777777" w:rsidTr="00AB0E37">
        <w:trPr>
          <w:trHeight w:val="285"/>
        </w:trPr>
        <w:tc>
          <w:tcPr>
            <w:tcW w:w="2142" w:type="dxa"/>
            <w:shd w:val="clear" w:color="auto" w:fill="auto"/>
            <w:noWrap/>
            <w:hideMark/>
          </w:tcPr>
          <w:p w14:paraId="55DCA2B4" w14:textId="77777777" w:rsidR="000E29CF" w:rsidRPr="004D3B47" w:rsidRDefault="000E29CF" w:rsidP="00AB0E37">
            <w:pPr>
              <w:rPr>
                <w:rFonts w:asciiTheme="minorHAnsi" w:eastAsia="Times New Roman" w:hAnsiTheme="minorHAnsi" w:cs="Arial"/>
                <w:szCs w:val="23"/>
                <w:lang w:eastAsia="en-AU"/>
              </w:rPr>
            </w:pPr>
            <w:r w:rsidRPr="004D3B47">
              <w:t>25-29</w:t>
            </w:r>
          </w:p>
        </w:tc>
        <w:tc>
          <w:tcPr>
            <w:tcW w:w="2526" w:type="dxa"/>
            <w:shd w:val="clear" w:color="auto" w:fill="auto"/>
            <w:noWrap/>
          </w:tcPr>
          <w:p w14:paraId="0C5ABFF7" w14:textId="77777777" w:rsidR="000E29CF" w:rsidRPr="004D3B47" w:rsidRDefault="000E29CF" w:rsidP="00AB0E37">
            <w:pPr>
              <w:ind w:right="998"/>
              <w:jc w:val="right"/>
              <w:rPr>
                <w:rFonts w:asciiTheme="minorHAnsi" w:hAnsiTheme="minorHAnsi" w:cs="Arial"/>
                <w:szCs w:val="23"/>
              </w:rPr>
            </w:pPr>
            <w:r w:rsidRPr="004D3B47">
              <w:t xml:space="preserve">145,018 </w:t>
            </w:r>
          </w:p>
        </w:tc>
        <w:tc>
          <w:tcPr>
            <w:tcW w:w="1876" w:type="dxa"/>
            <w:shd w:val="clear" w:color="auto" w:fill="auto"/>
            <w:noWrap/>
          </w:tcPr>
          <w:p w14:paraId="108321C7" w14:textId="77777777" w:rsidR="000E29CF" w:rsidRPr="004D3B47" w:rsidRDefault="000E29CF" w:rsidP="00AB0E37">
            <w:pPr>
              <w:jc w:val="right"/>
              <w:rPr>
                <w:rFonts w:asciiTheme="minorHAnsi" w:hAnsiTheme="minorHAnsi" w:cs="Arial"/>
                <w:szCs w:val="23"/>
              </w:rPr>
            </w:pPr>
            <w:r w:rsidRPr="004D3B47">
              <w:t xml:space="preserve"> 2 </w:t>
            </w:r>
          </w:p>
        </w:tc>
        <w:tc>
          <w:tcPr>
            <w:tcW w:w="2118" w:type="dxa"/>
            <w:shd w:val="clear" w:color="auto" w:fill="auto"/>
            <w:noWrap/>
          </w:tcPr>
          <w:p w14:paraId="11B387DE" w14:textId="77777777" w:rsidR="000E29CF" w:rsidRPr="004D3B47" w:rsidRDefault="000E29CF" w:rsidP="00AB0E37">
            <w:pPr>
              <w:jc w:val="right"/>
              <w:rPr>
                <w:rFonts w:asciiTheme="minorHAnsi" w:hAnsiTheme="minorHAnsi" w:cs="Arial"/>
                <w:szCs w:val="23"/>
              </w:rPr>
            </w:pPr>
            <w:r w:rsidRPr="004D3B47">
              <w:t>0.001</w:t>
            </w:r>
          </w:p>
        </w:tc>
      </w:tr>
      <w:tr w:rsidR="000E29CF" w:rsidRPr="004D3B47" w14:paraId="5E76E7FC" w14:textId="77777777" w:rsidTr="00AB0E37">
        <w:trPr>
          <w:trHeight w:val="285"/>
        </w:trPr>
        <w:tc>
          <w:tcPr>
            <w:tcW w:w="2142" w:type="dxa"/>
            <w:shd w:val="clear" w:color="auto" w:fill="auto"/>
            <w:noWrap/>
            <w:hideMark/>
          </w:tcPr>
          <w:p w14:paraId="7800CB1D" w14:textId="77777777" w:rsidR="000E29CF" w:rsidRPr="004D3B47" w:rsidRDefault="000E29CF" w:rsidP="00AB0E37">
            <w:pPr>
              <w:rPr>
                <w:rFonts w:asciiTheme="minorHAnsi" w:eastAsia="Times New Roman" w:hAnsiTheme="minorHAnsi" w:cs="Arial"/>
                <w:szCs w:val="23"/>
                <w:lang w:eastAsia="en-AU"/>
              </w:rPr>
            </w:pPr>
            <w:r w:rsidRPr="004D3B47">
              <w:t>30-34</w:t>
            </w:r>
          </w:p>
        </w:tc>
        <w:tc>
          <w:tcPr>
            <w:tcW w:w="2526" w:type="dxa"/>
            <w:shd w:val="clear" w:color="auto" w:fill="auto"/>
            <w:noWrap/>
          </w:tcPr>
          <w:p w14:paraId="517CFF3C" w14:textId="77777777" w:rsidR="000E29CF" w:rsidRPr="004D3B47" w:rsidRDefault="000E29CF" w:rsidP="00AB0E37">
            <w:pPr>
              <w:ind w:right="998"/>
              <w:jc w:val="right"/>
              <w:rPr>
                <w:rFonts w:asciiTheme="minorHAnsi" w:hAnsiTheme="minorHAnsi" w:cs="Arial"/>
                <w:szCs w:val="23"/>
              </w:rPr>
            </w:pPr>
            <w:r w:rsidRPr="004D3B47">
              <w:t xml:space="preserve">173,085 </w:t>
            </w:r>
          </w:p>
        </w:tc>
        <w:tc>
          <w:tcPr>
            <w:tcW w:w="1876" w:type="dxa"/>
            <w:shd w:val="clear" w:color="auto" w:fill="auto"/>
            <w:noWrap/>
          </w:tcPr>
          <w:p w14:paraId="4358899F" w14:textId="77777777" w:rsidR="000E29CF" w:rsidRPr="004D3B47" w:rsidRDefault="000E29CF" w:rsidP="00AB0E37">
            <w:pPr>
              <w:jc w:val="right"/>
              <w:rPr>
                <w:rFonts w:asciiTheme="minorHAnsi" w:hAnsiTheme="minorHAnsi" w:cs="Arial"/>
                <w:szCs w:val="23"/>
              </w:rPr>
            </w:pPr>
            <w:r w:rsidRPr="004D3B47">
              <w:t xml:space="preserve"> -</w:t>
            </w:r>
            <w:r>
              <w:t xml:space="preserve"> </w:t>
            </w:r>
            <w:r w:rsidRPr="004D3B47">
              <w:t xml:space="preserve"> </w:t>
            </w:r>
          </w:p>
        </w:tc>
        <w:tc>
          <w:tcPr>
            <w:tcW w:w="2118" w:type="dxa"/>
            <w:shd w:val="clear" w:color="auto" w:fill="auto"/>
            <w:noWrap/>
          </w:tcPr>
          <w:p w14:paraId="36A47706" w14:textId="77777777" w:rsidR="000E29CF" w:rsidRPr="004D3B47" w:rsidRDefault="000E29CF" w:rsidP="00AB0E37">
            <w:pPr>
              <w:jc w:val="right"/>
              <w:rPr>
                <w:rFonts w:asciiTheme="minorHAnsi" w:hAnsiTheme="minorHAnsi" w:cs="Arial"/>
                <w:szCs w:val="23"/>
              </w:rPr>
            </w:pPr>
            <w:r w:rsidRPr="004D3B47">
              <w:t>0.000</w:t>
            </w:r>
          </w:p>
        </w:tc>
      </w:tr>
      <w:tr w:rsidR="000E29CF" w:rsidRPr="004D3B47" w14:paraId="3EC9A279" w14:textId="77777777" w:rsidTr="00AB0E37">
        <w:trPr>
          <w:trHeight w:val="285"/>
        </w:trPr>
        <w:tc>
          <w:tcPr>
            <w:tcW w:w="2142" w:type="dxa"/>
            <w:shd w:val="clear" w:color="auto" w:fill="auto"/>
            <w:noWrap/>
            <w:hideMark/>
          </w:tcPr>
          <w:p w14:paraId="12AEA157" w14:textId="77777777" w:rsidR="000E29CF" w:rsidRPr="004D3B47" w:rsidRDefault="000E29CF" w:rsidP="00AB0E37">
            <w:pPr>
              <w:rPr>
                <w:rFonts w:asciiTheme="minorHAnsi" w:eastAsia="Times New Roman" w:hAnsiTheme="minorHAnsi" w:cs="Arial"/>
                <w:szCs w:val="23"/>
                <w:lang w:eastAsia="en-AU"/>
              </w:rPr>
            </w:pPr>
            <w:r w:rsidRPr="004D3B47">
              <w:t>35-39</w:t>
            </w:r>
          </w:p>
        </w:tc>
        <w:tc>
          <w:tcPr>
            <w:tcW w:w="2526" w:type="dxa"/>
            <w:shd w:val="clear" w:color="auto" w:fill="auto"/>
            <w:noWrap/>
          </w:tcPr>
          <w:p w14:paraId="50704492" w14:textId="77777777" w:rsidR="000E29CF" w:rsidRPr="004D3B47" w:rsidRDefault="000E29CF" w:rsidP="00AB0E37">
            <w:pPr>
              <w:ind w:right="998"/>
              <w:jc w:val="right"/>
              <w:rPr>
                <w:rFonts w:asciiTheme="minorHAnsi" w:hAnsiTheme="minorHAnsi" w:cs="Arial"/>
                <w:szCs w:val="23"/>
              </w:rPr>
            </w:pPr>
            <w:r w:rsidRPr="004D3B47">
              <w:t xml:space="preserve">182,995 </w:t>
            </w:r>
          </w:p>
        </w:tc>
        <w:tc>
          <w:tcPr>
            <w:tcW w:w="1876" w:type="dxa"/>
            <w:shd w:val="clear" w:color="auto" w:fill="auto"/>
            <w:noWrap/>
          </w:tcPr>
          <w:p w14:paraId="7E037731" w14:textId="77777777" w:rsidR="000E29CF" w:rsidRPr="004D3B47" w:rsidRDefault="000E29CF" w:rsidP="00AB0E37">
            <w:pPr>
              <w:jc w:val="right"/>
              <w:rPr>
                <w:rFonts w:asciiTheme="minorHAnsi" w:hAnsiTheme="minorHAnsi" w:cs="Arial"/>
                <w:szCs w:val="23"/>
              </w:rPr>
            </w:pPr>
            <w:r w:rsidRPr="004D3B47">
              <w:t xml:space="preserve"> 1 </w:t>
            </w:r>
          </w:p>
        </w:tc>
        <w:tc>
          <w:tcPr>
            <w:tcW w:w="2118" w:type="dxa"/>
            <w:tcBorders>
              <w:bottom w:val="nil"/>
            </w:tcBorders>
            <w:shd w:val="clear" w:color="auto" w:fill="auto"/>
            <w:noWrap/>
          </w:tcPr>
          <w:p w14:paraId="6600910E" w14:textId="77777777" w:rsidR="000E29CF" w:rsidRPr="004D3B47" w:rsidRDefault="000E29CF" w:rsidP="00AB0E37">
            <w:pPr>
              <w:jc w:val="right"/>
              <w:rPr>
                <w:rFonts w:asciiTheme="minorHAnsi" w:hAnsiTheme="minorHAnsi" w:cs="Arial"/>
                <w:szCs w:val="23"/>
              </w:rPr>
            </w:pPr>
            <w:r w:rsidRPr="004D3B47">
              <w:t>0.001</w:t>
            </w:r>
          </w:p>
        </w:tc>
      </w:tr>
      <w:tr w:rsidR="000E29CF" w:rsidRPr="004D3B47" w14:paraId="0D21F250" w14:textId="77777777" w:rsidTr="00AB0E37">
        <w:trPr>
          <w:trHeight w:val="285"/>
        </w:trPr>
        <w:tc>
          <w:tcPr>
            <w:tcW w:w="2142" w:type="dxa"/>
            <w:shd w:val="clear" w:color="auto" w:fill="auto"/>
            <w:noWrap/>
            <w:hideMark/>
          </w:tcPr>
          <w:p w14:paraId="586AD45F" w14:textId="77777777" w:rsidR="000E29CF" w:rsidRPr="004D3B47" w:rsidRDefault="000E29CF" w:rsidP="00AB0E37">
            <w:pPr>
              <w:rPr>
                <w:rFonts w:asciiTheme="minorHAnsi" w:eastAsia="Times New Roman" w:hAnsiTheme="minorHAnsi" w:cs="Arial"/>
                <w:szCs w:val="23"/>
                <w:lang w:eastAsia="en-AU"/>
              </w:rPr>
            </w:pPr>
            <w:r w:rsidRPr="004D3B47">
              <w:t>40-44</w:t>
            </w:r>
          </w:p>
        </w:tc>
        <w:tc>
          <w:tcPr>
            <w:tcW w:w="2526" w:type="dxa"/>
            <w:shd w:val="clear" w:color="auto" w:fill="auto"/>
            <w:noWrap/>
          </w:tcPr>
          <w:p w14:paraId="1562273E" w14:textId="77777777" w:rsidR="000E29CF" w:rsidRPr="004D3B47" w:rsidRDefault="000E29CF" w:rsidP="00AB0E37">
            <w:pPr>
              <w:ind w:right="998"/>
              <w:jc w:val="right"/>
              <w:rPr>
                <w:rFonts w:asciiTheme="minorHAnsi" w:hAnsiTheme="minorHAnsi" w:cs="Arial"/>
                <w:szCs w:val="23"/>
              </w:rPr>
            </w:pPr>
            <w:r w:rsidRPr="004D3B47">
              <w:t xml:space="preserve">184,507 </w:t>
            </w:r>
          </w:p>
        </w:tc>
        <w:tc>
          <w:tcPr>
            <w:tcW w:w="1876" w:type="dxa"/>
            <w:shd w:val="clear" w:color="auto" w:fill="auto"/>
            <w:noWrap/>
          </w:tcPr>
          <w:p w14:paraId="71882A1F" w14:textId="77777777" w:rsidR="000E29CF" w:rsidRPr="004D3B47" w:rsidRDefault="000E29CF" w:rsidP="00AB0E37">
            <w:pPr>
              <w:jc w:val="right"/>
              <w:rPr>
                <w:rFonts w:asciiTheme="minorHAnsi" w:hAnsiTheme="minorHAnsi" w:cs="Arial"/>
                <w:szCs w:val="23"/>
              </w:rPr>
            </w:pPr>
            <w:r w:rsidRPr="004D3B47">
              <w:t xml:space="preserve"> 1 </w:t>
            </w:r>
          </w:p>
        </w:tc>
        <w:tc>
          <w:tcPr>
            <w:tcW w:w="2118" w:type="dxa"/>
            <w:tcBorders>
              <w:top w:val="nil"/>
              <w:bottom w:val="nil"/>
            </w:tcBorders>
            <w:shd w:val="clear" w:color="auto" w:fill="auto"/>
            <w:noWrap/>
          </w:tcPr>
          <w:p w14:paraId="0FC4D4BC" w14:textId="77777777" w:rsidR="000E29CF" w:rsidRPr="004D3B47" w:rsidRDefault="000E29CF" w:rsidP="00AB0E37">
            <w:pPr>
              <w:jc w:val="right"/>
              <w:rPr>
                <w:rFonts w:asciiTheme="minorHAnsi" w:hAnsiTheme="minorHAnsi" w:cs="Arial"/>
                <w:szCs w:val="23"/>
              </w:rPr>
            </w:pPr>
            <w:r w:rsidRPr="004D3B47">
              <w:t>0.001</w:t>
            </w:r>
          </w:p>
        </w:tc>
      </w:tr>
      <w:tr w:rsidR="000E29CF" w:rsidRPr="004D3B47" w14:paraId="5D13EF28" w14:textId="77777777" w:rsidTr="00AB0E37">
        <w:trPr>
          <w:trHeight w:val="285"/>
        </w:trPr>
        <w:tc>
          <w:tcPr>
            <w:tcW w:w="2142" w:type="dxa"/>
            <w:tcBorders>
              <w:bottom w:val="nil"/>
            </w:tcBorders>
            <w:shd w:val="clear" w:color="auto" w:fill="auto"/>
            <w:noWrap/>
            <w:hideMark/>
          </w:tcPr>
          <w:p w14:paraId="6A599B83" w14:textId="77777777" w:rsidR="000E29CF" w:rsidRPr="004D3B47" w:rsidRDefault="000E29CF" w:rsidP="00AB0E37">
            <w:pPr>
              <w:rPr>
                <w:rFonts w:asciiTheme="minorHAnsi" w:eastAsia="Times New Roman" w:hAnsiTheme="minorHAnsi" w:cs="Arial"/>
                <w:szCs w:val="23"/>
                <w:lang w:eastAsia="en-AU"/>
              </w:rPr>
            </w:pPr>
            <w:r w:rsidRPr="004D3B47">
              <w:t>45-49</w:t>
            </w:r>
          </w:p>
        </w:tc>
        <w:tc>
          <w:tcPr>
            <w:tcW w:w="2526" w:type="dxa"/>
            <w:tcBorders>
              <w:bottom w:val="nil"/>
            </w:tcBorders>
            <w:shd w:val="clear" w:color="auto" w:fill="auto"/>
            <w:noWrap/>
          </w:tcPr>
          <w:p w14:paraId="0AAFD021" w14:textId="77777777" w:rsidR="000E29CF" w:rsidRPr="004D3B47" w:rsidRDefault="000E29CF" w:rsidP="00AB0E37">
            <w:pPr>
              <w:ind w:right="998"/>
              <w:jc w:val="right"/>
              <w:rPr>
                <w:rFonts w:asciiTheme="minorHAnsi" w:hAnsiTheme="minorHAnsi" w:cs="Arial"/>
                <w:szCs w:val="23"/>
              </w:rPr>
            </w:pPr>
            <w:r w:rsidRPr="004D3B47">
              <w:t xml:space="preserve">206,017 </w:t>
            </w:r>
          </w:p>
        </w:tc>
        <w:tc>
          <w:tcPr>
            <w:tcW w:w="1876" w:type="dxa"/>
            <w:tcBorders>
              <w:bottom w:val="nil"/>
            </w:tcBorders>
            <w:shd w:val="clear" w:color="auto" w:fill="auto"/>
            <w:noWrap/>
          </w:tcPr>
          <w:p w14:paraId="15D025CF" w14:textId="77777777" w:rsidR="000E29CF" w:rsidRPr="004D3B47" w:rsidRDefault="000E29CF" w:rsidP="00AB0E37">
            <w:pPr>
              <w:jc w:val="right"/>
              <w:rPr>
                <w:rFonts w:asciiTheme="minorHAnsi" w:hAnsiTheme="minorHAnsi" w:cs="Arial"/>
                <w:szCs w:val="23"/>
              </w:rPr>
            </w:pPr>
            <w:r w:rsidRPr="004D3B47">
              <w:t xml:space="preserve"> -</w:t>
            </w:r>
            <w:r>
              <w:t xml:space="preserve"> </w:t>
            </w:r>
            <w:r w:rsidRPr="004D3B47">
              <w:t xml:space="preserve"> </w:t>
            </w:r>
          </w:p>
        </w:tc>
        <w:tc>
          <w:tcPr>
            <w:tcW w:w="2118" w:type="dxa"/>
            <w:tcBorders>
              <w:top w:val="nil"/>
              <w:bottom w:val="nil"/>
            </w:tcBorders>
            <w:shd w:val="clear" w:color="auto" w:fill="auto"/>
            <w:noWrap/>
          </w:tcPr>
          <w:p w14:paraId="6D4722EE" w14:textId="77777777" w:rsidR="000E29CF" w:rsidRPr="004D3B47" w:rsidRDefault="000E29CF" w:rsidP="00AB0E37">
            <w:pPr>
              <w:jc w:val="right"/>
              <w:rPr>
                <w:rFonts w:asciiTheme="minorHAnsi" w:hAnsiTheme="minorHAnsi" w:cs="Arial"/>
                <w:szCs w:val="23"/>
              </w:rPr>
            </w:pPr>
            <w:r w:rsidRPr="004D3B47">
              <w:t>0.000</w:t>
            </w:r>
          </w:p>
        </w:tc>
      </w:tr>
      <w:tr w:rsidR="000E29CF" w:rsidRPr="004D3B47" w14:paraId="67381C3D" w14:textId="77777777" w:rsidTr="00AB0E37">
        <w:trPr>
          <w:trHeight w:val="285"/>
        </w:trPr>
        <w:tc>
          <w:tcPr>
            <w:tcW w:w="2142" w:type="dxa"/>
            <w:tcBorders>
              <w:top w:val="nil"/>
              <w:left w:val="single" w:sz="4" w:space="0" w:color="auto"/>
              <w:bottom w:val="nil"/>
            </w:tcBorders>
            <w:shd w:val="clear" w:color="auto" w:fill="auto"/>
            <w:noWrap/>
            <w:hideMark/>
          </w:tcPr>
          <w:p w14:paraId="60CAC48B" w14:textId="77777777" w:rsidR="000E29CF" w:rsidRPr="004D3B47" w:rsidRDefault="000E29CF" w:rsidP="00AB0E37">
            <w:pPr>
              <w:rPr>
                <w:rFonts w:asciiTheme="minorHAnsi" w:eastAsia="Times New Roman" w:hAnsiTheme="minorHAnsi" w:cs="Arial"/>
                <w:szCs w:val="23"/>
                <w:lang w:eastAsia="en-AU"/>
              </w:rPr>
            </w:pPr>
            <w:r w:rsidRPr="004D3B47">
              <w:t>50-54</w:t>
            </w:r>
          </w:p>
        </w:tc>
        <w:tc>
          <w:tcPr>
            <w:tcW w:w="2526" w:type="dxa"/>
            <w:tcBorders>
              <w:top w:val="nil"/>
              <w:bottom w:val="nil"/>
            </w:tcBorders>
            <w:shd w:val="clear" w:color="auto" w:fill="auto"/>
            <w:noWrap/>
          </w:tcPr>
          <w:p w14:paraId="5DE301BB" w14:textId="77777777" w:rsidR="000E29CF" w:rsidRPr="004D3B47" w:rsidRDefault="000E29CF" w:rsidP="00AB0E37">
            <w:pPr>
              <w:ind w:right="998"/>
              <w:jc w:val="right"/>
              <w:rPr>
                <w:rFonts w:asciiTheme="minorHAnsi" w:hAnsiTheme="minorHAnsi" w:cs="Arial"/>
                <w:szCs w:val="23"/>
              </w:rPr>
            </w:pPr>
            <w:r w:rsidRPr="004D3B47">
              <w:t xml:space="preserve">194,784 </w:t>
            </w:r>
          </w:p>
        </w:tc>
        <w:tc>
          <w:tcPr>
            <w:tcW w:w="1876" w:type="dxa"/>
            <w:tcBorders>
              <w:top w:val="nil"/>
              <w:bottom w:val="nil"/>
            </w:tcBorders>
            <w:shd w:val="clear" w:color="auto" w:fill="auto"/>
            <w:noWrap/>
          </w:tcPr>
          <w:p w14:paraId="68C638B9" w14:textId="77777777" w:rsidR="000E29CF" w:rsidRPr="004D3B47" w:rsidRDefault="000E29CF" w:rsidP="00AB0E37">
            <w:pPr>
              <w:jc w:val="right"/>
              <w:rPr>
                <w:rFonts w:asciiTheme="minorHAnsi" w:hAnsiTheme="minorHAnsi" w:cs="Arial"/>
                <w:szCs w:val="23"/>
              </w:rPr>
            </w:pPr>
            <w:r w:rsidRPr="004D3B47">
              <w:t xml:space="preserve"> 1 </w:t>
            </w:r>
          </w:p>
        </w:tc>
        <w:tc>
          <w:tcPr>
            <w:tcW w:w="2118" w:type="dxa"/>
            <w:tcBorders>
              <w:top w:val="nil"/>
              <w:bottom w:val="nil"/>
              <w:right w:val="single" w:sz="4" w:space="0" w:color="auto"/>
            </w:tcBorders>
            <w:shd w:val="clear" w:color="auto" w:fill="auto"/>
            <w:noWrap/>
          </w:tcPr>
          <w:p w14:paraId="177B1097" w14:textId="77777777" w:rsidR="000E29CF" w:rsidRPr="004D3B47" w:rsidRDefault="000E29CF" w:rsidP="00AB0E37">
            <w:pPr>
              <w:jc w:val="right"/>
              <w:rPr>
                <w:rFonts w:asciiTheme="minorHAnsi" w:hAnsiTheme="minorHAnsi" w:cs="Arial"/>
                <w:szCs w:val="23"/>
              </w:rPr>
            </w:pPr>
            <w:r w:rsidRPr="004D3B47">
              <w:t>0.001</w:t>
            </w:r>
          </w:p>
        </w:tc>
      </w:tr>
      <w:tr w:rsidR="000E29CF" w:rsidRPr="004D3B47" w14:paraId="50EC33B1" w14:textId="77777777" w:rsidTr="00AB0E37">
        <w:trPr>
          <w:trHeight w:val="300"/>
        </w:trPr>
        <w:tc>
          <w:tcPr>
            <w:tcW w:w="2142" w:type="dxa"/>
            <w:tcBorders>
              <w:top w:val="nil"/>
              <w:left w:val="single" w:sz="4" w:space="0" w:color="auto"/>
              <w:bottom w:val="nil"/>
            </w:tcBorders>
            <w:shd w:val="clear" w:color="auto" w:fill="auto"/>
            <w:noWrap/>
            <w:vAlign w:val="bottom"/>
            <w:hideMark/>
          </w:tcPr>
          <w:p w14:paraId="6EA03084" w14:textId="77777777" w:rsidR="000E29CF" w:rsidRPr="004D3B47" w:rsidRDefault="000E29CF" w:rsidP="00AB0E37">
            <w:pPr>
              <w:rPr>
                <w:rFonts w:asciiTheme="minorHAnsi" w:eastAsia="Times New Roman" w:hAnsiTheme="minorHAnsi" w:cs="Arial"/>
                <w:szCs w:val="23"/>
                <w:lang w:eastAsia="en-AU"/>
              </w:rPr>
            </w:pPr>
            <w:r w:rsidRPr="004D3B47">
              <w:t>55-59</w:t>
            </w:r>
          </w:p>
        </w:tc>
        <w:tc>
          <w:tcPr>
            <w:tcW w:w="2526" w:type="dxa"/>
            <w:tcBorders>
              <w:top w:val="nil"/>
              <w:bottom w:val="nil"/>
            </w:tcBorders>
            <w:shd w:val="clear" w:color="auto" w:fill="auto"/>
            <w:noWrap/>
          </w:tcPr>
          <w:p w14:paraId="1272286C" w14:textId="77777777" w:rsidR="000E29CF" w:rsidRPr="004D3B47" w:rsidRDefault="000E29CF" w:rsidP="00AB0E37">
            <w:pPr>
              <w:ind w:right="998"/>
              <w:jc w:val="right"/>
              <w:rPr>
                <w:rFonts w:asciiTheme="minorHAnsi" w:hAnsiTheme="minorHAnsi" w:cs="Arial"/>
                <w:szCs w:val="23"/>
              </w:rPr>
            </w:pPr>
            <w:r w:rsidRPr="004D3B47">
              <w:t xml:space="preserve">188,502 </w:t>
            </w:r>
          </w:p>
        </w:tc>
        <w:tc>
          <w:tcPr>
            <w:tcW w:w="1876" w:type="dxa"/>
            <w:tcBorders>
              <w:top w:val="nil"/>
              <w:bottom w:val="nil"/>
            </w:tcBorders>
            <w:shd w:val="clear" w:color="auto" w:fill="auto"/>
            <w:noWrap/>
          </w:tcPr>
          <w:p w14:paraId="40858370" w14:textId="77777777" w:rsidR="000E29CF" w:rsidRPr="004D3B47" w:rsidRDefault="000E29CF" w:rsidP="00AB0E37">
            <w:pPr>
              <w:jc w:val="right"/>
              <w:rPr>
                <w:rFonts w:asciiTheme="minorHAnsi" w:hAnsiTheme="minorHAnsi" w:cs="Arial"/>
                <w:szCs w:val="23"/>
              </w:rPr>
            </w:pPr>
            <w:r w:rsidRPr="004D3B47">
              <w:t xml:space="preserve"> -</w:t>
            </w:r>
            <w:r>
              <w:t xml:space="preserve"> </w:t>
            </w:r>
            <w:r w:rsidRPr="004D3B47">
              <w:t xml:space="preserve"> </w:t>
            </w:r>
          </w:p>
        </w:tc>
        <w:tc>
          <w:tcPr>
            <w:tcW w:w="2118" w:type="dxa"/>
            <w:tcBorders>
              <w:top w:val="nil"/>
              <w:bottom w:val="nil"/>
              <w:right w:val="single" w:sz="4" w:space="0" w:color="auto"/>
            </w:tcBorders>
            <w:shd w:val="clear" w:color="auto" w:fill="auto"/>
            <w:noWrap/>
          </w:tcPr>
          <w:p w14:paraId="5D102F1C" w14:textId="77777777" w:rsidR="000E29CF" w:rsidRPr="004D3B47" w:rsidRDefault="000E29CF" w:rsidP="00AB0E37">
            <w:pPr>
              <w:jc w:val="right"/>
              <w:rPr>
                <w:rFonts w:asciiTheme="minorHAnsi" w:hAnsiTheme="minorHAnsi" w:cs="Arial"/>
                <w:szCs w:val="23"/>
              </w:rPr>
            </w:pPr>
            <w:r w:rsidRPr="004D3B47">
              <w:t>0.000</w:t>
            </w:r>
          </w:p>
        </w:tc>
      </w:tr>
      <w:tr w:rsidR="000E29CF" w:rsidRPr="004D3B47" w14:paraId="140500F6" w14:textId="77777777" w:rsidTr="00AB0E37">
        <w:trPr>
          <w:trHeight w:val="285"/>
        </w:trPr>
        <w:tc>
          <w:tcPr>
            <w:tcW w:w="2142" w:type="dxa"/>
            <w:tcBorders>
              <w:top w:val="nil"/>
              <w:bottom w:val="nil"/>
            </w:tcBorders>
            <w:shd w:val="clear" w:color="auto" w:fill="auto"/>
            <w:noWrap/>
            <w:vAlign w:val="bottom"/>
            <w:hideMark/>
          </w:tcPr>
          <w:p w14:paraId="1087E412" w14:textId="77777777" w:rsidR="000E29CF" w:rsidRPr="004D3B47" w:rsidRDefault="000E29CF" w:rsidP="00AB0E37">
            <w:pPr>
              <w:rPr>
                <w:rFonts w:asciiTheme="minorHAnsi" w:eastAsia="Times New Roman" w:hAnsiTheme="minorHAnsi" w:cs="Arial"/>
                <w:szCs w:val="23"/>
                <w:lang w:eastAsia="en-AU"/>
              </w:rPr>
            </w:pPr>
            <w:r w:rsidRPr="004D3B47">
              <w:t>60-64</w:t>
            </w:r>
          </w:p>
        </w:tc>
        <w:tc>
          <w:tcPr>
            <w:tcW w:w="2526" w:type="dxa"/>
            <w:tcBorders>
              <w:top w:val="nil"/>
            </w:tcBorders>
            <w:shd w:val="clear" w:color="auto" w:fill="auto"/>
            <w:noWrap/>
          </w:tcPr>
          <w:p w14:paraId="4845470D" w14:textId="77777777" w:rsidR="000E29CF" w:rsidRPr="004D3B47" w:rsidRDefault="000E29CF" w:rsidP="00AB0E37">
            <w:pPr>
              <w:ind w:right="998"/>
              <w:jc w:val="right"/>
              <w:rPr>
                <w:rFonts w:asciiTheme="minorHAnsi" w:hAnsiTheme="minorHAnsi" w:cs="Arial"/>
                <w:szCs w:val="23"/>
              </w:rPr>
            </w:pPr>
            <w:r w:rsidRPr="004D3B47">
              <w:t xml:space="preserve">156,755 </w:t>
            </w:r>
          </w:p>
        </w:tc>
        <w:tc>
          <w:tcPr>
            <w:tcW w:w="1876" w:type="dxa"/>
            <w:tcBorders>
              <w:top w:val="nil"/>
            </w:tcBorders>
            <w:shd w:val="clear" w:color="auto" w:fill="auto"/>
            <w:noWrap/>
          </w:tcPr>
          <w:p w14:paraId="24C3A6A0" w14:textId="77777777" w:rsidR="000E29CF" w:rsidRPr="004D3B47" w:rsidRDefault="000E29CF" w:rsidP="00AB0E37">
            <w:pPr>
              <w:jc w:val="right"/>
              <w:rPr>
                <w:rFonts w:asciiTheme="minorHAnsi" w:hAnsiTheme="minorHAnsi" w:cs="Arial"/>
                <w:szCs w:val="23"/>
              </w:rPr>
            </w:pPr>
            <w:r w:rsidRPr="004D3B47">
              <w:t xml:space="preserve"> 2 </w:t>
            </w:r>
          </w:p>
        </w:tc>
        <w:tc>
          <w:tcPr>
            <w:tcW w:w="2118" w:type="dxa"/>
            <w:tcBorders>
              <w:top w:val="nil"/>
              <w:bottom w:val="nil"/>
            </w:tcBorders>
            <w:shd w:val="clear" w:color="auto" w:fill="auto"/>
            <w:noWrap/>
          </w:tcPr>
          <w:p w14:paraId="00DC06FE" w14:textId="77777777" w:rsidR="000E29CF" w:rsidRPr="004D3B47" w:rsidRDefault="000E29CF" w:rsidP="00AB0E37">
            <w:pPr>
              <w:jc w:val="right"/>
              <w:rPr>
                <w:rFonts w:asciiTheme="minorHAnsi" w:hAnsiTheme="minorHAnsi" w:cs="Arial"/>
                <w:szCs w:val="23"/>
              </w:rPr>
            </w:pPr>
            <w:r w:rsidRPr="004D3B47">
              <w:t>0.001</w:t>
            </w:r>
          </w:p>
        </w:tc>
      </w:tr>
      <w:tr w:rsidR="000E29CF" w:rsidRPr="004D3B47" w14:paraId="3B5358D3" w14:textId="77777777" w:rsidTr="00AB0E37">
        <w:trPr>
          <w:trHeight w:val="285"/>
        </w:trPr>
        <w:tc>
          <w:tcPr>
            <w:tcW w:w="2142" w:type="dxa"/>
            <w:tcBorders>
              <w:top w:val="nil"/>
            </w:tcBorders>
            <w:shd w:val="clear" w:color="auto" w:fill="auto"/>
            <w:noWrap/>
            <w:vAlign w:val="bottom"/>
            <w:hideMark/>
          </w:tcPr>
          <w:p w14:paraId="1F02AA2C" w14:textId="77777777" w:rsidR="000E29CF" w:rsidRPr="004D3B47" w:rsidRDefault="000E29CF" w:rsidP="00AB0E37">
            <w:pPr>
              <w:rPr>
                <w:rFonts w:asciiTheme="minorHAnsi" w:eastAsia="Times New Roman" w:hAnsiTheme="minorHAnsi" w:cs="Arial"/>
                <w:szCs w:val="23"/>
                <w:lang w:eastAsia="en-AU"/>
              </w:rPr>
            </w:pPr>
            <w:r w:rsidRPr="004D3B47">
              <w:t>65-69</w:t>
            </w:r>
          </w:p>
        </w:tc>
        <w:tc>
          <w:tcPr>
            <w:tcW w:w="2526" w:type="dxa"/>
            <w:shd w:val="clear" w:color="auto" w:fill="auto"/>
            <w:noWrap/>
          </w:tcPr>
          <w:p w14:paraId="44471FEE" w14:textId="77777777" w:rsidR="000E29CF" w:rsidRPr="004D3B47" w:rsidRDefault="000E29CF" w:rsidP="00AB0E37">
            <w:pPr>
              <w:ind w:right="998"/>
              <w:jc w:val="right"/>
              <w:rPr>
                <w:rFonts w:asciiTheme="minorHAnsi" w:hAnsiTheme="minorHAnsi" w:cs="Arial"/>
                <w:szCs w:val="23"/>
              </w:rPr>
            </w:pPr>
            <w:r w:rsidRPr="004D3B47">
              <w:t xml:space="preserve">126,587 </w:t>
            </w:r>
          </w:p>
        </w:tc>
        <w:tc>
          <w:tcPr>
            <w:tcW w:w="1876" w:type="dxa"/>
            <w:shd w:val="clear" w:color="auto" w:fill="auto"/>
            <w:noWrap/>
          </w:tcPr>
          <w:p w14:paraId="77A0C9A8" w14:textId="77777777" w:rsidR="000E29CF" w:rsidRPr="004D3B47" w:rsidRDefault="000E29CF" w:rsidP="00AB0E37">
            <w:pPr>
              <w:jc w:val="right"/>
              <w:rPr>
                <w:rFonts w:asciiTheme="minorHAnsi" w:hAnsiTheme="minorHAnsi" w:cs="Arial"/>
                <w:szCs w:val="23"/>
              </w:rPr>
            </w:pPr>
            <w:r w:rsidRPr="004D3B47">
              <w:t xml:space="preserve"> 2 </w:t>
            </w:r>
          </w:p>
        </w:tc>
        <w:tc>
          <w:tcPr>
            <w:tcW w:w="2118" w:type="dxa"/>
            <w:tcBorders>
              <w:top w:val="nil"/>
            </w:tcBorders>
            <w:shd w:val="clear" w:color="auto" w:fill="auto"/>
            <w:noWrap/>
          </w:tcPr>
          <w:p w14:paraId="6E65329B" w14:textId="77777777" w:rsidR="000E29CF" w:rsidRPr="004D3B47" w:rsidRDefault="000E29CF" w:rsidP="00AB0E37">
            <w:pPr>
              <w:jc w:val="right"/>
              <w:rPr>
                <w:rFonts w:asciiTheme="minorHAnsi" w:hAnsiTheme="minorHAnsi" w:cs="Arial"/>
                <w:szCs w:val="23"/>
              </w:rPr>
            </w:pPr>
            <w:r w:rsidRPr="004D3B47">
              <w:t>0.002</w:t>
            </w:r>
          </w:p>
        </w:tc>
      </w:tr>
      <w:tr w:rsidR="000E29CF" w:rsidRPr="004D3B47" w14:paraId="03BA4840" w14:textId="77777777" w:rsidTr="00AB0E37">
        <w:trPr>
          <w:trHeight w:val="285"/>
        </w:trPr>
        <w:tc>
          <w:tcPr>
            <w:tcW w:w="2142" w:type="dxa"/>
            <w:shd w:val="clear" w:color="auto" w:fill="auto"/>
            <w:noWrap/>
            <w:hideMark/>
          </w:tcPr>
          <w:p w14:paraId="07835B84" w14:textId="77777777" w:rsidR="000E29CF" w:rsidRPr="004D3B47" w:rsidRDefault="000E29CF" w:rsidP="00AB0E37">
            <w:pPr>
              <w:rPr>
                <w:rFonts w:asciiTheme="minorHAnsi" w:eastAsia="Times New Roman" w:hAnsiTheme="minorHAnsi" w:cs="Arial"/>
                <w:szCs w:val="23"/>
                <w:lang w:eastAsia="en-AU"/>
              </w:rPr>
            </w:pPr>
            <w:r w:rsidRPr="004D3B47">
              <w:t>70+</w:t>
            </w:r>
          </w:p>
        </w:tc>
        <w:tc>
          <w:tcPr>
            <w:tcW w:w="2526" w:type="dxa"/>
            <w:shd w:val="clear" w:color="auto" w:fill="auto"/>
            <w:noWrap/>
          </w:tcPr>
          <w:p w14:paraId="555A87A8" w14:textId="77777777" w:rsidR="000E29CF" w:rsidRPr="004D3B47" w:rsidRDefault="000E29CF" w:rsidP="00AB0E37">
            <w:pPr>
              <w:ind w:right="998"/>
              <w:jc w:val="right"/>
              <w:rPr>
                <w:rFonts w:asciiTheme="minorHAnsi" w:hAnsiTheme="minorHAnsi" w:cs="Arial"/>
                <w:szCs w:val="23"/>
              </w:rPr>
            </w:pPr>
            <w:r w:rsidRPr="004D3B47">
              <w:t xml:space="preserve">300,570 </w:t>
            </w:r>
          </w:p>
        </w:tc>
        <w:tc>
          <w:tcPr>
            <w:tcW w:w="1876" w:type="dxa"/>
            <w:shd w:val="clear" w:color="auto" w:fill="auto"/>
            <w:noWrap/>
          </w:tcPr>
          <w:p w14:paraId="0D13146C" w14:textId="77777777" w:rsidR="000E29CF" w:rsidRPr="004D3B47" w:rsidRDefault="000E29CF" w:rsidP="00AB0E37">
            <w:pPr>
              <w:jc w:val="right"/>
              <w:rPr>
                <w:rFonts w:asciiTheme="minorHAnsi" w:hAnsiTheme="minorHAnsi" w:cs="Arial"/>
                <w:szCs w:val="23"/>
              </w:rPr>
            </w:pPr>
            <w:r w:rsidRPr="004D3B47">
              <w:t xml:space="preserve"> -</w:t>
            </w:r>
            <w:r>
              <w:t xml:space="preserve"> </w:t>
            </w:r>
            <w:r w:rsidRPr="004D3B47">
              <w:t xml:space="preserve"> </w:t>
            </w:r>
          </w:p>
        </w:tc>
        <w:tc>
          <w:tcPr>
            <w:tcW w:w="2118" w:type="dxa"/>
            <w:shd w:val="clear" w:color="auto" w:fill="auto"/>
            <w:noWrap/>
          </w:tcPr>
          <w:p w14:paraId="3003254A" w14:textId="77777777" w:rsidR="000E29CF" w:rsidRPr="004D3B47" w:rsidRDefault="000E29CF" w:rsidP="00AB0E37">
            <w:pPr>
              <w:jc w:val="right"/>
              <w:rPr>
                <w:rFonts w:asciiTheme="minorHAnsi" w:hAnsiTheme="minorHAnsi" w:cs="Arial"/>
                <w:szCs w:val="23"/>
              </w:rPr>
            </w:pPr>
            <w:r w:rsidRPr="004D3B47">
              <w:t>0.000</w:t>
            </w:r>
          </w:p>
        </w:tc>
      </w:tr>
      <w:tr w:rsidR="000E29CF" w:rsidRPr="004D3B47" w14:paraId="6D996D15" w14:textId="77777777" w:rsidTr="00AB0E37">
        <w:trPr>
          <w:trHeight w:val="285"/>
        </w:trPr>
        <w:tc>
          <w:tcPr>
            <w:tcW w:w="2142" w:type="dxa"/>
            <w:shd w:val="clear" w:color="auto" w:fill="auto"/>
            <w:noWrap/>
            <w:vAlign w:val="bottom"/>
            <w:hideMark/>
          </w:tcPr>
          <w:p w14:paraId="1C7273DA" w14:textId="77777777" w:rsidR="000E29CF" w:rsidRPr="004D3B47" w:rsidRDefault="000E29CF" w:rsidP="00AB0E37">
            <w:pPr>
              <w:rPr>
                <w:rFonts w:asciiTheme="minorHAnsi" w:hAnsiTheme="minorHAnsi"/>
                <w:b/>
              </w:rPr>
            </w:pPr>
            <w:r w:rsidRPr="004D3B47">
              <w:rPr>
                <w:b/>
              </w:rPr>
              <w:t>Total (all ages)</w:t>
            </w:r>
          </w:p>
        </w:tc>
        <w:tc>
          <w:tcPr>
            <w:tcW w:w="2526" w:type="dxa"/>
            <w:shd w:val="clear" w:color="auto" w:fill="auto"/>
            <w:noWrap/>
          </w:tcPr>
          <w:p w14:paraId="6DD3394D" w14:textId="77777777" w:rsidR="000E29CF" w:rsidRPr="004D3B47" w:rsidRDefault="000E29CF" w:rsidP="00AB0E37">
            <w:pPr>
              <w:ind w:right="998"/>
              <w:jc w:val="right"/>
              <w:rPr>
                <w:rFonts w:asciiTheme="minorHAnsi" w:hAnsiTheme="minorHAnsi"/>
                <w:b/>
              </w:rPr>
            </w:pPr>
            <w:r w:rsidRPr="004D3B47">
              <w:rPr>
                <w:b/>
              </w:rPr>
              <w:t xml:space="preserve">1,930,965 </w:t>
            </w:r>
          </w:p>
        </w:tc>
        <w:tc>
          <w:tcPr>
            <w:tcW w:w="1876" w:type="dxa"/>
            <w:shd w:val="clear" w:color="auto" w:fill="auto"/>
            <w:noWrap/>
          </w:tcPr>
          <w:p w14:paraId="5B4A2746" w14:textId="77777777" w:rsidR="000E29CF" w:rsidRPr="004D3B47" w:rsidRDefault="000E29CF" w:rsidP="00AB0E37">
            <w:pPr>
              <w:jc w:val="right"/>
              <w:rPr>
                <w:rFonts w:asciiTheme="minorHAnsi" w:hAnsiTheme="minorHAnsi"/>
                <w:b/>
              </w:rPr>
            </w:pPr>
            <w:r w:rsidRPr="004D3B47">
              <w:rPr>
                <w:b/>
              </w:rPr>
              <w:t xml:space="preserve"> 12 </w:t>
            </w:r>
          </w:p>
        </w:tc>
        <w:tc>
          <w:tcPr>
            <w:tcW w:w="2118" w:type="dxa"/>
            <w:shd w:val="clear" w:color="auto" w:fill="auto"/>
            <w:noWrap/>
          </w:tcPr>
          <w:p w14:paraId="46D17C46" w14:textId="77777777" w:rsidR="000E29CF" w:rsidRPr="004D3B47" w:rsidRDefault="000E29CF" w:rsidP="00AB0E37">
            <w:pPr>
              <w:jc w:val="right"/>
              <w:rPr>
                <w:rFonts w:asciiTheme="minorHAnsi" w:hAnsiTheme="minorHAnsi"/>
                <w:b/>
              </w:rPr>
            </w:pPr>
            <w:r w:rsidRPr="004D3B47">
              <w:rPr>
                <w:b/>
              </w:rPr>
              <w:t>0.001</w:t>
            </w:r>
          </w:p>
        </w:tc>
      </w:tr>
      <w:tr w:rsidR="000E29CF" w:rsidRPr="004D3B47" w14:paraId="06CA14D5" w14:textId="77777777" w:rsidTr="00AB0E37">
        <w:trPr>
          <w:trHeight w:val="300"/>
        </w:trPr>
        <w:tc>
          <w:tcPr>
            <w:tcW w:w="2142" w:type="dxa"/>
            <w:shd w:val="clear" w:color="auto" w:fill="auto"/>
            <w:noWrap/>
            <w:vAlign w:val="bottom"/>
            <w:hideMark/>
          </w:tcPr>
          <w:p w14:paraId="31FAAECC" w14:textId="77777777" w:rsidR="000E29CF" w:rsidRPr="004D3B47" w:rsidRDefault="000E29CF" w:rsidP="00AB0E37">
            <w:pPr>
              <w:rPr>
                <w:rFonts w:asciiTheme="minorHAnsi" w:eastAsia="Times New Roman" w:hAnsiTheme="minorHAnsi" w:cs="Arial"/>
                <w:b/>
                <w:bCs/>
                <w:szCs w:val="23"/>
                <w:lang w:eastAsia="en-AU"/>
              </w:rPr>
            </w:pPr>
            <w:r w:rsidRPr="004D3B47">
              <w:rPr>
                <w:b/>
              </w:rPr>
              <w:t>Total (20-69)</w:t>
            </w:r>
          </w:p>
        </w:tc>
        <w:tc>
          <w:tcPr>
            <w:tcW w:w="2526" w:type="dxa"/>
            <w:shd w:val="clear" w:color="auto" w:fill="auto"/>
            <w:noWrap/>
          </w:tcPr>
          <w:p w14:paraId="79109ECC" w14:textId="77777777" w:rsidR="000E29CF" w:rsidRPr="004D3B47" w:rsidRDefault="000E29CF" w:rsidP="00AB0E37">
            <w:pPr>
              <w:ind w:right="998"/>
              <w:jc w:val="right"/>
              <w:rPr>
                <w:rFonts w:asciiTheme="minorHAnsi" w:hAnsiTheme="minorHAnsi" w:cs="Arial"/>
                <w:b/>
                <w:szCs w:val="23"/>
              </w:rPr>
            </w:pPr>
            <w:r w:rsidRPr="004D3B47">
              <w:rPr>
                <w:b/>
              </w:rPr>
              <w:t xml:space="preserve">1,629,709 </w:t>
            </w:r>
          </w:p>
        </w:tc>
        <w:tc>
          <w:tcPr>
            <w:tcW w:w="1876" w:type="dxa"/>
            <w:shd w:val="clear" w:color="auto" w:fill="auto"/>
            <w:noWrap/>
          </w:tcPr>
          <w:p w14:paraId="0DA8FE62" w14:textId="77777777" w:rsidR="000E29CF" w:rsidRPr="004D3B47" w:rsidRDefault="000E29CF" w:rsidP="00AB0E37">
            <w:pPr>
              <w:jc w:val="right"/>
              <w:rPr>
                <w:rFonts w:asciiTheme="minorHAnsi" w:hAnsiTheme="minorHAnsi" w:cs="Arial"/>
                <w:b/>
                <w:szCs w:val="23"/>
              </w:rPr>
            </w:pPr>
            <w:r w:rsidRPr="004D3B47">
              <w:rPr>
                <w:b/>
              </w:rPr>
              <w:t xml:space="preserve"> 12 </w:t>
            </w:r>
          </w:p>
        </w:tc>
        <w:tc>
          <w:tcPr>
            <w:tcW w:w="2118" w:type="dxa"/>
            <w:shd w:val="clear" w:color="auto" w:fill="auto"/>
            <w:noWrap/>
          </w:tcPr>
          <w:p w14:paraId="2733BC43" w14:textId="77777777" w:rsidR="000E29CF" w:rsidRPr="004D3B47" w:rsidRDefault="000E29CF" w:rsidP="00AB0E37">
            <w:pPr>
              <w:jc w:val="right"/>
              <w:rPr>
                <w:rFonts w:asciiTheme="minorHAnsi" w:hAnsiTheme="minorHAnsi" w:cs="Arial"/>
                <w:b/>
                <w:szCs w:val="23"/>
              </w:rPr>
            </w:pPr>
            <w:r w:rsidRPr="004D3B47">
              <w:rPr>
                <w:b/>
              </w:rPr>
              <w:t>0.001</w:t>
            </w:r>
          </w:p>
        </w:tc>
      </w:tr>
    </w:tbl>
    <w:p w14:paraId="18DF2645" w14:textId="77777777" w:rsidR="00030D6F" w:rsidRPr="004D3B47" w:rsidRDefault="00030D6F" w:rsidP="00030D6F">
      <w:pPr>
        <w:ind w:right="544"/>
        <w:jc w:val="both"/>
        <w:rPr>
          <w:i/>
          <w:sz w:val="20"/>
        </w:rPr>
      </w:pPr>
      <w:r w:rsidRPr="004D3B47">
        <w:rPr>
          <w:i/>
          <w:sz w:val="20"/>
        </w:rPr>
        <w:t>*</w:t>
      </w:r>
      <w:r w:rsidR="00DC4E53" w:rsidRPr="004D3B47">
        <w:rPr>
          <w:i/>
          <w:sz w:val="20"/>
        </w:rPr>
        <w:t xml:space="preserve"> </w:t>
      </w:r>
      <w:r w:rsidRPr="004D3B47">
        <w:rPr>
          <w:i/>
          <w:sz w:val="20"/>
        </w:rPr>
        <w:t>As a proportion of women enrolled at the start of the monitoring period</w:t>
      </w:r>
    </w:p>
    <w:p w14:paraId="43CBDE9D" w14:textId="77777777" w:rsidR="00030D6F" w:rsidRPr="004D3B47" w:rsidRDefault="00030D6F" w:rsidP="00D1642F">
      <w:pPr>
        <w:ind w:right="544"/>
        <w:jc w:val="both"/>
      </w:pPr>
    </w:p>
    <w:p w14:paraId="7F27F3B0" w14:textId="37C39D79" w:rsidR="00030D6F" w:rsidRPr="004D3B47" w:rsidRDefault="003A6634" w:rsidP="00DD6944">
      <w:pPr>
        <w:pStyle w:val="Caption"/>
        <w:keepNext/>
        <w:jc w:val="both"/>
      </w:pPr>
      <w:bookmarkStart w:id="2471" w:name="_Ref11415961"/>
      <w:bookmarkStart w:id="2472" w:name="_Toc528676209"/>
      <w:bookmarkStart w:id="2473" w:name="_Toc12875603"/>
      <w:bookmarkStart w:id="2474" w:name="_Toc68606721"/>
      <w:r w:rsidRPr="004D3B47">
        <w:t>Table</w:t>
      </w:r>
      <w:r w:rsidR="00030D6F" w:rsidRPr="004D3B47">
        <w:t xml:space="preserve"> </w:t>
      </w:r>
      <w:r w:rsidR="0054600D" w:rsidRPr="004D3B47">
        <w:rPr>
          <w:noProof/>
        </w:rPr>
        <w:fldChar w:fldCharType="begin"/>
      </w:r>
      <w:r w:rsidR="0054600D" w:rsidRPr="004D3B47">
        <w:rPr>
          <w:noProof/>
        </w:rPr>
        <w:instrText xml:space="preserve"> SEQ Table \* ARABIC </w:instrText>
      </w:r>
      <w:r w:rsidR="0054600D" w:rsidRPr="004D3B47">
        <w:rPr>
          <w:noProof/>
        </w:rPr>
        <w:fldChar w:fldCharType="separate"/>
      </w:r>
      <w:r w:rsidR="00D03680">
        <w:rPr>
          <w:noProof/>
        </w:rPr>
        <w:t>46</w:t>
      </w:r>
      <w:r w:rsidR="0054600D" w:rsidRPr="004D3B47">
        <w:rPr>
          <w:noProof/>
        </w:rPr>
        <w:fldChar w:fldCharType="end"/>
      </w:r>
      <w:bookmarkEnd w:id="2471"/>
      <w:r w:rsidR="00030D6F" w:rsidRPr="004D3B47">
        <w:t xml:space="preserve"> - Number of women (aged 20-69 years) who withdrew from the NCSP </w:t>
      </w:r>
      <w:sdt>
        <w:sdtPr>
          <w:alias w:val="Title"/>
          <w:tag w:val=""/>
          <w:id w:val="304282468"/>
          <w:placeholder>
            <w:docPart w:val="C99ACEE7B51D4F838AD92C4BB4BEA97A"/>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r w:rsidR="00030D6F" w:rsidRPr="004D3B47">
        <w:t xml:space="preserve"> by </w:t>
      </w:r>
      <w:r w:rsidR="000E29CF">
        <w:t>ethnicity</w:t>
      </w:r>
      <w:r w:rsidR="00030D6F" w:rsidRPr="004D3B47">
        <w:t>, and proportion of women who were enrolled at the start of the monitoring period who withdrew</w:t>
      </w:r>
      <w:bookmarkEnd w:id="2472"/>
      <w:bookmarkEnd w:id="2473"/>
      <w:bookmarkEnd w:id="2474"/>
    </w:p>
    <w:tbl>
      <w:tblPr>
        <w:tblW w:w="9087"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60"/>
        <w:gridCol w:w="2975"/>
        <w:gridCol w:w="1984"/>
        <w:gridCol w:w="2268"/>
      </w:tblGrid>
      <w:tr w:rsidR="00CD3ADD" w:rsidRPr="00B97375" w14:paraId="70F746D0" w14:textId="77777777" w:rsidTr="00AB0E37">
        <w:trPr>
          <w:trHeight w:val="111"/>
        </w:trPr>
        <w:tc>
          <w:tcPr>
            <w:tcW w:w="1860" w:type="dxa"/>
            <w:vMerge w:val="restart"/>
            <w:tcBorders>
              <w:top w:val="single" w:sz="4" w:space="0" w:color="auto"/>
              <w:bottom w:val="nil"/>
            </w:tcBorders>
            <w:shd w:val="clear" w:color="auto" w:fill="D9D9D9" w:themeFill="background1" w:themeFillShade="D9"/>
            <w:noWrap/>
            <w:vAlign w:val="bottom"/>
          </w:tcPr>
          <w:bookmarkEnd w:id="2470"/>
          <w:p w14:paraId="01816BE5" w14:textId="77777777" w:rsidR="00CD3ADD" w:rsidRPr="00B97375" w:rsidRDefault="00CD3ADD" w:rsidP="00AB0E37">
            <w:pPr>
              <w:keepNex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Ethnicity</w:t>
            </w:r>
          </w:p>
          <w:p w14:paraId="5D14E564" w14:textId="77777777" w:rsidR="00CD3ADD" w:rsidRDefault="00CD3ADD" w:rsidP="00AB0E37">
            <w:pPr>
              <w:keepNext/>
              <w:rPr>
                <w:rFonts w:asciiTheme="minorHAnsi" w:hAnsiTheme="minorHAnsi"/>
              </w:rPr>
            </w:pPr>
            <w:r w:rsidRPr="00B97375">
              <w:rPr>
                <w:rFonts w:asciiTheme="minorHAnsi" w:eastAsia="Times New Roman" w:hAnsiTheme="minorHAnsi" w:cs="Arial"/>
                <w:b/>
                <w:bCs/>
                <w:szCs w:val="23"/>
                <w:lang w:eastAsia="en-AU"/>
              </w:rPr>
              <w:t> </w:t>
            </w:r>
          </w:p>
        </w:tc>
        <w:tc>
          <w:tcPr>
            <w:tcW w:w="2975" w:type="dxa"/>
            <w:tcBorders>
              <w:top w:val="single" w:sz="4" w:space="0" w:color="auto"/>
              <w:bottom w:val="nil"/>
            </w:tcBorders>
            <w:shd w:val="clear" w:color="auto" w:fill="D9D9D9" w:themeFill="background1" w:themeFillShade="D9"/>
            <w:noWrap/>
          </w:tcPr>
          <w:p w14:paraId="05B105D3" w14:textId="77777777" w:rsidR="00CD3ADD" w:rsidRPr="00654A42" w:rsidRDefault="00CD3ADD" w:rsidP="00AB0E37">
            <w:pPr>
              <w:keepNext/>
              <w:jc w:val="right"/>
            </w:pPr>
            <w:r w:rsidRPr="00B97375">
              <w:rPr>
                <w:rFonts w:asciiTheme="minorHAnsi" w:eastAsia="Times New Roman" w:hAnsiTheme="minorHAnsi" w:cs="Arial"/>
                <w:b/>
                <w:bCs/>
                <w:szCs w:val="23"/>
                <w:lang w:eastAsia="en-AU"/>
              </w:rPr>
              <w:t>Enrolled at start</w:t>
            </w:r>
          </w:p>
        </w:tc>
        <w:tc>
          <w:tcPr>
            <w:tcW w:w="4252" w:type="dxa"/>
            <w:gridSpan w:val="2"/>
            <w:tcBorders>
              <w:top w:val="single" w:sz="4" w:space="0" w:color="auto"/>
              <w:bottom w:val="nil"/>
            </w:tcBorders>
            <w:shd w:val="clear" w:color="auto" w:fill="D9D9D9" w:themeFill="background1" w:themeFillShade="D9"/>
            <w:noWrap/>
          </w:tcPr>
          <w:p w14:paraId="73391C15" w14:textId="77777777" w:rsidR="00CD3ADD" w:rsidRPr="00654A42" w:rsidRDefault="00CD3ADD" w:rsidP="00AB0E37">
            <w:pPr>
              <w:keepNext/>
              <w:jc w:val="right"/>
            </w:pPr>
            <w:r w:rsidRPr="00B97375">
              <w:rPr>
                <w:rFonts w:asciiTheme="minorHAnsi" w:eastAsia="Times New Roman" w:hAnsiTheme="minorHAnsi" w:cs="Arial"/>
                <w:b/>
                <w:bCs/>
                <w:szCs w:val="23"/>
                <w:lang w:eastAsia="en-AU"/>
              </w:rPr>
              <w:t>Women withdrawn</w:t>
            </w:r>
          </w:p>
        </w:tc>
      </w:tr>
      <w:tr w:rsidR="00CD3ADD" w:rsidRPr="00B97375" w14:paraId="36C50827" w14:textId="77777777" w:rsidTr="00AB0E37">
        <w:trPr>
          <w:trHeight w:val="285"/>
        </w:trPr>
        <w:tc>
          <w:tcPr>
            <w:tcW w:w="1860" w:type="dxa"/>
            <w:vMerge/>
            <w:tcBorders>
              <w:top w:val="nil"/>
              <w:bottom w:val="single" w:sz="4" w:space="0" w:color="auto"/>
            </w:tcBorders>
            <w:shd w:val="clear" w:color="auto" w:fill="D9D9D9" w:themeFill="background1" w:themeFillShade="D9"/>
            <w:noWrap/>
            <w:vAlign w:val="bottom"/>
          </w:tcPr>
          <w:p w14:paraId="59649D0F" w14:textId="77777777" w:rsidR="00CD3ADD" w:rsidRDefault="00CD3ADD" w:rsidP="00AB0E37">
            <w:pPr>
              <w:keepNext/>
              <w:rPr>
                <w:rFonts w:asciiTheme="minorHAnsi" w:hAnsiTheme="minorHAnsi"/>
              </w:rPr>
            </w:pPr>
          </w:p>
        </w:tc>
        <w:tc>
          <w:tcPr>
            <w:tcW w:w="2975" w:type="dxa"/>
            <w:tcBorders>
              <w:top w:val="nil"/>
              <w:bottom w:val="single" w:sz="4" w:space="0" w:color="auto"/>
            </w:tcBorders>
            <w:shd w:val="clear" w:color="auto" w:fill="D9D9D9" w:themeFill="background1" w:themeFillShade="D9"/>
            <w:noWrap/>
          </w:tcPr>
          <w:p w14:paraId="03EA4043" w14:textId="77777777" w:rsidR="00CD3ADD" w:rsidRPr="00654A42" w:rsidRDefault="00CD3ADD" w:rsidP="00AB0E37">
            <w:pPr>
              <w:keepNext/>
              <w:jc w:val="right"/>
            </w:pPr>
            <w:r w:rsidRPr="00B97375">
              <w:rPr>
                <w:rFonts w:asciiTheme="minorHAnsi" w:eastAsia="Times New Roman" w:hAnsiTheme="minorHAnsi" w:cs="Arial"/>
                <w:b/>
                <w:bCs/>
                <w:szCs w:val="23"/>
                <w:lang w:eastAsia="en-AU"/>
              </w:rPr>
              <w:t> N</w:t>
            </w:r>
          </w:p>
        </w:tc>
        <w:tc>
          <w:tcPr>
            <w:tcW w:w="1984" w:type="dxa"/>
            <w:tcBorders>
              <w:top w:val="nil"/>
              <w:bottom w:val="single" w:sz="4" w:space="0" w:color="auto"/>
            </w:tcBorders>
            <w:shd w:val="clear" w:color="auto" w:fill="D9D9D9" w:themeFill="background1" w:themeFillShade="D9"/>
            <w:noWrap/>
          </w:tcPr>
          <w:p w14:paraId="4CB00ED3" w14:textId="77777777" w:rsidR="00CD3ADD" w:rsidRPr="00654A42" w:rsidRDefault="00CD3ADD" w:rsidP="00AB0E37">
            <w:pPr>
              <w:keepNext/>
              <w:jc w:val="right"/>
            </w:pPr>
            <w:r w:rsidRPr="00B97375">
              <w:rPr>
                <w:rFonts w:asciiTheme="minorHAnsi" w:eastAsia="Times New Roman" w:hAnsiTheme="minorHAnsi" w:cs="Arial"/>
                <w:b/>
                <w:bCs/>
                <w:szCs w:val="23"/>
                <w:lang w:eastAsia="en-AU"/>
              </w:rPr>
              <w:t>N</w:t>
            </w:r>
          </w:p>
        </w:tc>
        <w:tc>
          <w:tcPr>
            <w:tcW w:w="2268" w:type="dxa"/>
            <w:tcBorders>
              <w:top w:val="nil"/>
              <w:bottom w:val="single" w:sz="4" w:space="0" w:color="auto"/>
            </w:tcBorders>
            <w:shd w:val="clear" w:color="auto" w:fill="D9D9D9" w:themeFill="background1" w:themeFillShade="D9"/>
            <w:noWrap/>
          </w:tcPr>
          <w:p w14:paraId="19358F3E" w14:textId="77777777" w:rsidR="00CD3ADD" w:rsidRPr="00654A42" w:rsidRDefault="00CD3ADD" w:rsidP="00AB0E37">
            <w:pPr>
              <w:keepNext/>
              <w:jc w:val="right"/>
            </w:pPr>
            <w:r>
              <w:rPr>
                <w:rFonts w:asciiTheme="minorHAnsi" w:eastAsia="Times New Roman" w:hAnsiTheme="minorHAnsi" w:cs="Arial"/>
                <w:b/>
                <w:bCs/>
                <w:szCs w:val="23"/>
                <w:lang w:eastAsia="en-AU"/>
              </w:rPr>
              <w:t>%</w:t>
            </w:r>
          </w:p>
        </w:tc>
      </w:tr>
      <w:tr w:rsidR="00CD3ADD" w:rsidRPr="00B97375" w14:paraId="6419D418" w14:textId="77777777" w:rsidTr="00AB0E37">
        <w:trPr>
          <w:trHeight w:val="285"/>
        </w:trPr>
        <w:tc>
          <w:tcPr>
            <w:tcW w:w="1860" w:type="dxa"/>
            <w:tcBorders>
              <w:top w:val="single" w:sz="4" w:space="0" w:color="auto"/>
            </w:tcBorders>
            <w:shd w:val="clear" w:color="auto" w:fill="auto"/>
            <w:noWrap/>
            <w:vAlign w:val="bottom"/>
            <w:hideMark/>
          </w:tcPr>
          <w:p w14:paraId="3FD696B6" w14:textId="77777777" w:rsidR="00CD3ADD" w:rsidRPr="00B97375" w:rsidRDefault="00CD3ADD" w:rsidP="00CD3ADD">
            <w:pPr>
              <w:keepNext/>
              <w:rPr>
                <w:rFonts w:asciiTheme="minorHAnsi" w:eastAsia="Times New Roman" w:hAnsiTheme="minorHAnsi" w:cs="Arial"/>
                <w:szCs w:val="23"/>
                <w:lang w:eastAsia="en-AU"/>
              </w:rPr>
            </w:pPr>
            <w:r>
              <w:rPr>
                <w:rFonts w:asciiTheme="minorHAnsi" w:hAnsiTheme="minorHAnsi"/>
              </w:rPr>
              <w:t>Māori</w:t>
            </w:r>
          </w:p>
        </w:tc>
        <w:tc>
          <w:tcPr>
            <w:tcW w:w="2975" w:type="dxa"/>
            <w:tcBorders>
              <w:top w:val="single" w:sz="4" w:space="0" w:color="auto"/>
            </w:tcBorders>
            <w:shd w:val="clear" w:color="auto" w:fill="auto"/>
            <w:noWrap/>
          </w:tcPr>
          <w:p w14:paraId="26609617" w14:textId="044E8664" w:rsidR="00CD3ADD" w:rsidRPr="00B97375" w:rsidRDefault="00CD3ADD" w:rsidP="00CD3ADD">
            <w:pPr>
              <w:keepNext/>
              <w:jc w:val="right"/>
              <w:rPr>
                <w:rFonts w:asciiTheme="minorHAnsi" w:hAnsiTheme="minorHAnsi" w:cs="Arial"/>
                <w:szCs w:val="23"/>
              </w:rPr>
            </w:pPr>
            <w:r w:rsidRPr="004D3B47">
              <w:t xml:space="preserve"> 206,247 </w:t>
            </w:r>
          </w:p>
        </w:tc>
        <w:tc>
          <w:tcPr>
            <w:tcW w:w="1984" w:type="dxa"/>
            <w:tcBorders>
              <w:top w:val="single" w:sz="4" w:space="0" w:color="auto"/>
            </w:tcBorders>
            <w:shd w:val="clear" w:color="auto" w:fill="auto"/>
            <w:noWrap/>
          </w:tcPr>
          <w:p w14:paraId="626ABF41" w14:textId="62CCB066" w:rsidR="00CD3ADD" w:rsidRPr="00B97375" w:rsidRDefault="00CD3ADD" w:rsidP="00CD3ADD">
            <w:pPr>
              <w:keepNext/>
              <w:jc w:val="right"/>
              <w:rPr>
                <w:rFonts w:asciiTheme="minorHAnsi" w:hAnsiTheme="minorHAnsi" w:cs="Arial"/>
                <w:szCs w:val="23"/>
              </w:rPr>
            </w:pPr>
            <w:r w:rsidRPr="004D3B47">
              <w:t xml:space="preserve"> 2 </w:t>
            </w:r>
          </w:p>
        </w:tc>
        <w:tc>
          <w:tcPr>
            <w:tcW w:w="2268" w:type="dxa"/>
            <w:tcBorders>
              <w:top w:val="single" w:sz="4" w:space="0" w:color="auto"/>
            </w:tcBorders>
            <w:shd w:val="clear" w:color="auto" w:fill="auto"/>
            <w:noWrap/>
          </w:tcPr>
          <w:p w14:paraId="343804B8" w14:textId="221C8CBC" w:rsidR="00CD3ADD" w:rsidRPr="00B97375" w:rsidRDefault="00CD3ADD" w:rsidP="00CD3ADD">
            <w:pPr>
              <w:keepNext/>
              <w:jc w:val="right"/>
              <w:rPr>
                <w:rFonts w:asciiTheme="minorHAnsi" w:hAnsiTheme="minorHAnsi" w:cs="Arial"/>
                <w:szCs w:val="23"/>
              </w:rPr>
            </w:pPr>
            <w:r w:rsidRPr="004D3B47">
              <w:t>0.001</w:t>
            </w:r>
          </w:p>
        </w:tc>
      </w:tr>
      <w:tr w:rsidR="00CD3ADD" w:rsidRPr="00B97375" w14:paraId="2D2792BC" w14:textId="77777777" w:rsidTr="00AB0E37">
        <w:trPr>
          <w:trHeight w:val="285"/>
        </w:trPr>
        <w:tc>
          <w:tcPr>
            <w:tcW w:w="1860" w:type="dxa"/>
            <w:shd w:val="clear" w:color="auto" w:fill="auto"/>
            <w:noWrap/>
            <w:vAlign w:val="bottom"/>
            <w:hideMark/>
          </w:tcPr>
          <w:p w14:paraId="4DEA80F9" w14:textId="77777777" w:rsidR="00CD3ADD" w:rsidRPr="00B97375" w:rsidRDefault="00CD3ADD" w:rsidP="00CD3ADD">
            <w:pPr>
              <w:keepNext/>
              <w:rPr>
                <w:rFonts w:asciiTheme="minorHAnsi" w:eastAsia="Times New Roman" w:hAnsiTheme="minorHAnsi" w:cs="Arial"/>
                <w:szCs w:val="23"/>
                <w:lang w:eastAsia="en-AU"/>
              </w:rPr>
            </w:pPr>
            <w:r w:rsidRPr="00151DDF">
              <w:rPr>
                <w:rFonts w:asciiTheme="minorHAnsi" w:hAnsiTheme="minorHAnsi"/>
              </w:rPr>
              <w:t>Pacific</w:t>
            </w:r>
          </w:p>
        </w:tc>
        <w:tc>
          <w:tcPr>
            <w:tcW w:w="2975" w:type="dxa"/>
            <w:shd w:val="clear" w:color="auto" w:fill="auto"/>
            <w:noWrap/>
          </w:tcPr>
          <w:p w14:paraId="3862ABA5" w14:textId="5EF3D246" w:rsidR="00CD3ADD" w:rsidRPr="00B97375" w:rsidRDefault="00CD3ADD" w:rsidP="00CD3ADD">
            <w:pPr>
              <w:keepNext/>
              <w:jc w:val="right"/>
              <w:rPr>
                <w:rFonts w:asciiTheme="minorHAnsi" w:hAnsiTheme="minorHAnsi" w:cs="Arial"/>
                <w:szCs w:val="23"/>
              </w:rPr>
            </w:pPr>
            <w:r w:rsidRPr="004D3B47">
              <w:t xml:space="preserve"> 104,567 </w:t>
            </w:r>
          </w:p>
        </w:tc>
        <w:tc>
          <w:tcPr>
            <w:tcW w:w="1984" w:type="dxa"/>
            <w:shd w:val="clear" w:color="auto" w:fill="auto"/>
            <w:noWrap/>
          </w:tcPr>
          <w:p w14:paraId="3C5FB4F4" w14:textId="2A11E1EB" w:rsidR="00CD3ADD" w:rsidRPr="00B97375" w:rsidRDefault="00CD3ADD" w:rsidP="00CD3ADD">
            <w:pPr>
              <w:keepNext/>
              <w:jc w:val="right"/>
              <w:rPr>
                <w:rFonts w:asciiTheme="minorHAnsi" w:hAnsiTheme="minorHAnsi" w:cs="Arial"/>
                <w:szCs w:val="23"/>
              </w:rPr>
            </w:pPr>
            <w:r w:rsidRPr="004D3B47">
              <w:t xml:space="preserve"> 3 </w:t>
            </w:r>
          </w:p>
        </w:tc>
        <w:tc>
          <w:tcPr>
            <w:tcW w:w="2268" w:type="dxa"/>
            <w:shd w:val="clear" w:color="auto" w:fill="auto"/>
            <w:noWrap/>
          </w:tcPr>
          <w:p w14:paraId="3EADD094" w14:textId="33CE121D" w:rsidR="00CD3ADD" w:rsidRPr="00B97375" w:rsidRDefault="00CD3ADD" w:rsidP="00CD3ADD">
            <w:pPr>
              <w:keepNext/>
              <w:jc w:val="right"/>
              <w:rPr>
                <w:rFonts w:asciiTheme="minorHAnsi" w:hAnsiTheme="minorHAnsi" w:cs="Arial"/>
                <w:szCs w:val="23"/>
              </w:rPr>
            </w:pPr>
            <w:r w:rsidRPr="004D3B47">
              <w:t>0.003</w:t>
            </w:r>
          </w:p>
        </w:tc>
      </w:tr>
      <w:tr w:rsidR="00CD3ADD" w:rsidRPr="00B97375" w14:paraId="42BC2695" w14:textId="77777777" w:rsidTr="00AB0E37">
        <w:trPr>
          <w:trHeight w:val="285"/>
        </w:trPr>
        <w:tc>
          <w:tcPr>
            <w:tcW w:w="1860" w:type="dxa"/>
            <w:shd w:val="clear" w:color="auto" w:fill="auto"/>
            <w:noWrap/>
            <w:vAlign w:val="bottom"/>
            <w:hideMark/>
          </w:tcPr>
          <w:p w14:paraId="62350F63" w14:textId="77777777" w:rsidR="00CD3ADD" w:rsidRPr="00B97375" w:rsidRDefault="00CD3ADD" w:rsidP="00CD3ADD">
            <w:pPr>
              <w:keepNext/>
              <w:rPr>
                <w:rFonts w:asciiTheme="minorHAnsi" w:eastAsia="Times New Roman" w:hAnsiTheme="minorHAnsi" w:cs="Arial"/>
                <w:szCs w:val="23"/>
                <w:lang w:eastAsia="en-AU"/>
              </w:rPr>
            </w:pPr>
            <w:r w:rsidRPr="00151DDF">
              <w:rPr>
                <w:rFonts w:asciiTheme="minorHAnsi" w:hAnsiTheme="minorHAnsi"/>
              </w:rPr>
              <w:t>Asian</w:t>
            </w:r>
          </w:p>
        </w:tc>
        <w:tc>
          <w:tcPr>
            <w:tcW w:w="2975" w:type="dxa"/>
            <w:shd w:val="clear" w:color="auto" w:fill="auto"/>
            <w:noWrap/>
          </w:tcPr>
          <w:p w14:paraId="289C21AF" w14:textId="3D0A52F8" w:rsidR="00CD3ADD" w:rsidRPr="00B97375" w:rsidRDefault="00CD3ADD" w:rsidP="00CD3ADD">
            <w:pPr>
              <w:keepNext/>
              <w:jc w:val="right"/>
              <w:rPr>
                <w:rFonts w:asciiTheme="minorHAnsi" w:hAnsiTheme="minorHAnsi" w:cs="Arial"/>
                <w:szCs w:val="23"/>
              </w:rPr>
            </w:pPr>
            <w:r w:rsidRPr="004D3B47">
              <w:t xml:space="preserve"> 211,129 </w:t>
            </w:r>
          </w:p>
        </w:tc>
        <w:tc>
          <w:tcPr>
            <w:tcW w:w="1984" w:type="dxa"/>
            <w:shd w:val="clear" w:color="auto" w:fill="auto"/>
            <w:noWrap/>
          </w:tcPr>
          <w:p w14:paraId="08C4EC74" w14:textId="20C5CEC5" w:rsidR="00CD3ADD" w:rsidRPr="00B97375" w:rsidRDefault="00CD3ADD" w:rsidP="00CD3ADD">
            <w:pPr>
              <w:keepNext/>
              <w:jc w:val="right"/>
              <w:rPr>
                <w:rFonts w:asciiTheme="minorHAnsi" w:hAnsiTheme="minorHAnsi" w:cs="Arial"/>
                <w:szCs w:val="23"/>
              </w:rPr>
            </w:pPr>
            <w:r w:rsidRPr="004D3B47">
              <w:t xml:space="preserve"> 2 </w:t>
            </w:r>
          </w:p>
        </w:tc>
        <w:tc>
          <w:tcPr>
            <w:tcW w:w="2268" w:type="dxa"/>
            <w:shd w:val="clear" w:color="auto" w:fill="auto"/>
            <w:noWrap/>
          </w:tcPr>
          <w:p w14:paraId="05AFC243" w14:textId="34374B0F" w:rsidR="00CD3ADD" w:rsidRPr="00B97375" w:rsidRDefault="00CD3ADD" w:rsidP="00CD3ADD">
            <w:pPr>
              <w:keepNext/>
              <w:jc w:val="right"/>
              <w:rPr>
                <w:rFonts w:asciiTheme="minorHAnsi" w:hAnsiTheme="minorHAnsi" w:cs="Arial"/>
                <w:szCs w:val="23"/>
              </w:rPr>
            </w:pPr>
            <w:r w:rsidRPr="004D3B47">
              <w:t>0.001</w:t>
            </w:r>
          </w:p>
        </w:tc>
      </w:tr>
      <w:tr w:rsidR="00CD3ADD" w:rsidRPr="00B97375" w14:paraId="53C70103" w14:textId="77777777" w:rsidTr="00AB0E37">
        <w:trPr>
          <w:trHeight w:val="285"/>
        </w:trPr>
        <w:tc>
          <w:tcPr>
            <w:tcW w:w="1860" w:type="dxa"/>
            <w:shd w:val="clear" w:color="auto" w:fill="auto"/>
            <w:noWrap/>
            <w:vAlign w:val="bottom"/>
            <w:hideMark/>
          </w:tcPr>
          <w:p w14:paraId="4720FC58" w14:textId="77777777" w:rsidR="00CD3ADD" w:rsidRPr="00B97375" w:rsidRDefault="00CD3ADD" w:rsidP="00CD3ADD">
            <w:pPr>
              <w:keepNext/>
              <w:rPr>
                <w:rFonts w:asciiTheme="minorHAnsi" w:eastAsia="Times New Roman" w:hAnsiTheme="minorHAnsi" w:cs="Arial"/>
                <w:szCs w:val="23"/>
                <w:lang w:eastAsia="en-AU"/>
              </w:rPr>
            </w:pPr>
            <w:r w:rsidRPr="00151DDF">
              <w:rPr>
                <w:rFonts w:asciiTheme="minorHAnsi" w:hAnsiTheme="minorHAnsi"/>
              </w:rPr>
              <w:t>European/ Other</w:t>
            </w:r>
          </w:p>
        </w:tc>
        <w:tc>
          <w:tcPr>
            <w:tcW w:w="2975" w:type="dxa"/>
            <w:shd w:val="clear" w:color="auto" w:fill="auto"/>
            <w:noWrap/>
          </w:tcPr>
          <w:p w14:paraId="577D8A1E" w14:textId="701C2E34" w:rsidR="00CD3ADD" w:rsidRPr="00B97375" w:rsidRDefault="00CD3ADD" w:rsidP="00CD3ADD">
            <w:pPr>
              <w:keepNext/>
              <w:jc w:val="right"/>
              <w:rPr>
                <w:rFonts w:asciiTheme="minorHAnsi" w:hAnsiTheme="minorHAnsi" w:cs="Arial"/>
                <w:szCs w:val="23"/>
              </w:rPr>
            </w:pPr>
            <w:r w:rsidRPr="004D3B47">
              <w:t xml:space="preserve"> 1,107,766 </w:t>
            </w:r>
          </w:p>
        </w:tc>
        <w:tc>
          <w:tcPr>
            <w:tcW w:w="1984" w:type="dxa"/>
            <w:shd w:val="clear" w:color="auto" w:fill="auto"/>
            <w:noWrap/>
          </w:tcPr>
          <w:p w14:paraId="06288C0D" w14:textId="2D4F2D78" w:rsidR="00CD3ADD" w:rsidRPr="00B97375" w:rsidRDefault="00CD3ADD" w:rsidP="00CD3ADD">
            <w:pPr>
              <w:keepNext/>
              <w:jc w:val="right"/>
              <w:rPr>
                <w:rFonts w:asciiTheme="minorHAnsi" w:hAnsiTheme="minorHAnsi" w:cs="Arial"/>
                <w:szCs w:val="23"/>
              </w:rPr>
            </w:pPr>
            <w:r w:rsidRPr="004D3B47">
              <w:t xml:space="preserve"> 5 </w:t>
            </w:r>
          </w:p>
        </w:tc>
        <w:tc>
          <w:tcPr>
            <w:tcW w:w="2268" w:type="dxa"/>
            <w:shd w:val="clear" w:color="auto" w:fill="auto"/>
            <w:noWrap/>
          </w:tcPr>
          <w:p w14:paraId="5C917875" w14:textId="2388C78A" w:rsidR="00CD3ADD" w:rsidRPr="00B97375" w:rsidRDefault="00CD3ADD" w:rsidP="00CD3ADD">
            <w:pPr>
              <w:keepNext/>
              <w:jc w:val="right"/>
              <w:rPr>
                <w:rFonts w:asciiTheme="minorHAnsi" w:hAnsiTheme="minorHAnsi" w:cs="Arial"/>
                <w:szCs w:val="23"/>
              </w:rPr>
            </w:pPr>
            <w:r w:rsidRPr="004D3B47">
              <w:t>0.000</w:t>
            </w:r>
          </w:p>
        </w:tc>
      </w:tr>
      <w:tr w:rsidR="00CD3ADD" w:rsidRPr="00B97375" w14:paraId="37C79B26" w14:textId="77777777" w:rsidTr="00AB0E37">
        <w:trPr>
          <w:trHeight w:val="300"/>
        </w:trPr>
        <w:tc>
          <w:tcPr>
            <w:tcW w:w="1860" w:type="dxa"/>
            <w:shd w:val="clear" w:color="auto" w:fill="auto"/>
            <w:noWrap/>
            <w:vAlign w:val="bottom"/>
            <w:hideMark/>
          </w:tcPr>
          <w:p w14:paraId="147EA822" w14:textId="77777777" w:rsidR="00CD3ADD" w:rsidRPr="00B97375" w:rsidRDefault="00CD3ADD" w:rsidP="00CD3ADD">
            <w:pPr>
              <w:rPr>
                <w:rFonts w:asciiTheme="minorHAnsi" w:eastAsia="Times New Roman" w:hAnsiTheme="minorHAnsi" w:cs="Arial"/>
                <w:b/>
                <w:bCs/>
                <w:szCs w:val="23"/>
                <w:lang w:eastAsia="en-AU"/>
              </w:rPr>
            </w:pPr>
            <w:r w:rsidRPr="00151DDF">
              <w:rPr>
                <w:rFonts w:asciiTheme="minorHAnsi" w:hAnsiTheme="minorHAnsi"/>
                <w:b/>
              </w:rPr>
              <w:t>Total</w:t>
            </w:r>
          </w:p>
        </w:tc>
        <w:tc>
          <w:tcPr>
            <w:tcW w:w="2975" w:type="dxa"/>
            <w:shd w:val="clear" w:color="auto" w:fill="auto"/>
            <w:noWrap/>
          </w:tcPr>
          <w:p w14:paraId="5A04E43C" w14:textId="4A6BCF9F" w:rsidR="00CD3ADD" w:rsidRPr="00B64035" w:rsidRDefault="00CD3ADD" w:rsidP="00CD3ADD">
            <w:pPr>
              <w:jc w:val="right"/>
              <w:rPr>
                <w:rFonts w:cs="Calibri"/>
                <w:b/>
                <w:bCs/>
                <w:szCs w:val="23"/>
                <w:lang w:eastAsia="en-AU"/>
              </w:rPr>
            </w:pPr>
            <w:r w:rsidRPr="004D3B47">
              <w:rPr>
                <w:b/>
              </w:rPr>
              <w:t xml:space="preserve"> 1,629,709 </w:t>
            </w:r>
          </w:p>
        </w:tc>
        <w:tc>
          <w:tcPr>
            <w:tcW w:w="1984" w:type="dxa"/>
            <w:shd w:val="clear" w:color="auto" w:fill="auto"/>
            <w:noWrap/>
          </w:tcPr>
          <w:p w14:paraId="08B4C15E" w14:textId="5FF96CFD" w:rsidR="00CD3ADD" w:rsidRPr="0041757C" w:rsidRDefault="00CD3ADD" w:rsidP="00CD3ADD">
            <w:pPr>
              <w:jc w:val="right"/>
              <w:rPr>
                <w:rFonts w:asciiTheme="minorHAnsi" w:hAnsiTheme="minorHAnsi" w:cs="Arial"/>
                <w:b/>
                <w:bCs/>
                <w:szCs w:val="23"/>
              </w:rPr>
            </w:pPr>
            <w:r w:rsidRPr="004D3B47">
              <w:rPr>
                <w:b/>
              </w:rPr>
              <w:t xml:space="preserve"> 12 </w:t>
            </w:r>
          </w:p>
        </w:tc>
        <w:tc>
          <w:tcPr>
            <w:tcW w:w="2268" w:type="dxa"/>
            <w:shd w:val="clear" w:color="auto" w:fill="auto"/>
            <w:noWrap/>
          </w:tcPr>
          <w:p w14:paraId="196AF863" w14:textId="19C2130E" w:rsidR="00CD3ADD" w:rsidRPr="0041757C" w:rsidRDefault="00CD3ADD" w:rsidP="00CD3ADD">
            <w:pPr>
              <w:jc w:val="right"/>
              <w:rPr>
                <w:rFonts w:asciiTheme="minorHAnsi" w:hAnsiTheme="minorHAnsi" w:cs="Arial"/>
                <w:b/>
                <w:bCs/>
                <w:szCs w:val="23"/>
              </w:rPr>
            </w:pPr>
            <w:r w:rsidRPr="004D3B47">
              <w:rPr>
                <w:b/>
              </w:rPr>
              <w:t>0.001</w:t>
            </w:r>
          </w:p>
        </w:tc>
      </w:tr>
    </w:tbl>
    <w:p w14:paraId="56B63DB0" w14:textId="77777777" w:rsidR="00030D6F" w:rsidRPr="004D3B47" w:rsidRDefault="00030D6F" w:rsidP="00030D6F">
      <w:pPr>
        <w:ind w:right="544"/>
        <w:jc w:val="both"/>
        <w:rPr>
          <w:i/>
          <w:sz w:val="20"/>
        </w:rPr>
      </w:pPr>
      <w:r w:rsidRPr="004D3B47">
        <w:rPr>
          <w:i/>
          <w:sz w:val="20"/>
        </w:rPr>
        <w:t>*</w:t>
      </w:r>
      <w:r w:rsidR="00DC4E53" w:rsidRPr="004D3B47">
        <w:rPr>
          <w:i/>
          <w:sz w:val="20"/>
        </w:rPr>
        <w:t xml:space="preserve"> </w:t>
      </w:r>
      <w:r w:rsidRPr="004D3B47">
        <w:rPr>
          <w:i/>
          <w:sz w:val="20"/>
        </w:rPr>
        <w:t>As a proportion of women enrolled at the start of the monitoring period</w:t>
      </w:r>
    </w:p>
    <w:p w14:paraId="28696879" w14:textId="77777777" w:rsidR="00030D6F" w:rsidRPr="004D3B47" w:rsidRDefault="00030D6F" w:rsidP="00030D6F">
      <w:pPr>
        <w:ind w:right="544"/>
        <w:jc w:val="both"/>
      </w:pPr>
    </w:p>
    <w:p w14:paraId="6ED9B422" w14:textId="77777777" w:rsidR="00030D6F" w:rsidRPr="004D3B47" w:rsidRDefault="00030D6F" w:rsidP="00030D6F">
      <w:pPr>
        <w:pStyle w:val="Heading2"/>
        <w:ind w:right="544"/>
        <w:jc w:val="both"/>
      </w:pPr>
      <w:r w:rsidRPr="004D3B47">
        <w:rPr>
          <w:lang w:eastAsia="en-AU"/>
        </w:rPr>
        <w:br w:type="page"/>
      </w:r>
      <w:bookmarkStart w:id="2475" w:name="_Toc276457783"/>
      <w:bookmarkStart w:id="2476" w:name="_Toc471467041"/>
      <w:bookmarkStart w:id="2477" w:name="_Toc475630234"/>
      <w:bookmarkStart w:id="2478" w:name="_Toc482704711"/>
      <w:bookmarkStart w:id="2479" w:name="_Toc509928469"/>
      <w:bookmarkStart w:id="2480" w:name="_Toc528676072"/>
      <w:bookmarkStart w:id="2481" w:name="_Toc2170058"/>
      <w:bookmarkStart w:id="2482" w:name="_Toc76740847"/>
      <w:r w:rsidRPr="004D3B47">
        <w:t>Indicator 4 – Early re-screening</w:t>
      </w:r>
      <w:bookmarkEnd w:id="2475"/>
      <w:bookmarkEnd w:id="2476"/>
      <w:bookmarkEnd w:id="2477"/>
      <w:bookmarkEnd w:id="2478"/>
      <w:bookmarkEnd w:id="2479"/>
      <w:bookmarkEnd w:id="2480"/>
      <w:bookmarkEnd w:id="2481"/>
      <w:bookmarkEnd w:id="2482"/>
    </w:p>
    <w:p w14:paraId="30E075D0" w14:textId="77777777" w:rsidR="00030D6F" w:rsidRPr="004D3B47" w:rsidRDefault="00030D6F" w:rsidP="00030D6F">
      <w:pPr>
        <w:keepNext/>
        <w:ind w:right="544"/>
        <w:jc w:val="both"/>
      </w:pPr>
    </w:p>
    <w:p w14:paraId="2E1470F9" w14:textId="5762592A" w:rsidR="00030D6F" w:rsidRDefault="008E7879" w:rsidP="00DD6944">
      <w:pPr>
        <w:pStyle w:val="Caption"/>
        <w:keepNext/>
        <w:spacing w:after="80"/>
        <w:ind w:right="544"/>
        <w:jc w:val="both"/>
      </w:pPr>
      <w:bookmarkStart w:id="2483" w:name="_Ref275553689"/>
      <w:bookmarkStart w:id="2484" w:name="_Ref11416573"/>
      <w:bookmarkStart w:id="2485" w:name="_Toc12875604"/>
      <w:bookmarkStart w:id="2486" w:name="_Toc469398329"/>
      <w:bookmarkStart w:id="2487" w:name="_Toc486941092"/>
      <w:bookmarkStart w:id="2488" w:name="_Toc475605562"/>
      <w:bookmarkStart w:id="2489" w:name="_Toc509928533"/>
      <w:bookmarkStart w:id="2490" w:name="_Toc528676210"/>
      <w:bookmarkStart w:id="2491" w:name="_Toc68606722"/>
      <w:bookmarkStart w:id="2492" w:name="_Toc276457784"/>
      <w:bookmarkStart w:id="2493" w:name="_Toc304970086"/>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47</w:t>
      </w:r>
      <w:r w:rsidR="00905C1A" w:rsidRPr="004D3B47">
        <w:rPr>
          <w:noProof/>
        </w:rPr>
        <w:fldChar w:fldCharType="end"/>
      </w:r>
      <w:bookmarkEnd w:id="2483"/>
      <w:bookmarkEnd w:id="2484"/>
      <w:r w:rsidR="00030D6F" w:rsidRPr="004D3B47">
        <w:t xml:space="preserve"> - Early re-screening by </w:t>
      </w:r>
      <w:bookmarkEnd w:id="2485"/>
      <w:bookmarkEnd w:id="2486"/>
      <w:bookmarkEnd w:id="2487"/>
      <w:bookmarkEnd w:id="2488"/>
      <w:bookmarkEnd w:id="2489"/>
      <w:bookmarkEnd w:id="2490"/>
      <w:bookmarkEnd w:id="2491"/>
      <w:r w:rsidR="000F3A88">
        <w:t>five-year age group</w:t>
      </w:r>
      <w:r w:rsidR="00030D6F" w:rsidRPr="004D3B47">
        <w:t xml:space="preserve"> </w:t>
      </w:r>
      <w:bookmarkEnd w:id="2492"/>
      <w:bookmarkEnd w:id="2493"/>
    </w:p>
    <w:tbl>
      <w:tblPr>
        <w:tblW w:w="9087"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60"/>
        <w:gridCol w:w="2975"/>
        <w:gridCol w:w="1984"/>
        <w:gridCol w:w="2268"/>
      </w:tblGrid>
      <w:tr w:rsidR="000F3A88" w:rsidRPr="00B97375" w14:paraId="34D18097" w14:textId="77777777" w:rsidTr="00AB0E37">
        <w:trPr>
          <w:trHeight w:val="111"/>
        </w:trPr>
        <w:tc>
          <w:tcPr>
            <w:tcW w:w="1860" w:type="dxa"/>
            <w:vMerge w:val="restart"/>
            <w:tcBorders>
              <w:top w:val="single" w:sz="4" w:space="0" w:color="auto"/>
              <w:bottom w:val="nil"/>
            </w:tcBorders>
            <w:shd w:val="clear" w:color="auto" w:fill="D9D9D9" w:themeFill="background1" w:themeFillShade="D9"/>
            <w:noWrap/>
            <w:vAlign w:val="bottom"/>
          </w:tcPr>
          <w:p w14:paraId="5185E344" w14:textId="77777777" w:rsidR="000F3A88" w:rsidRPr="00B97375" w:rsidRDefault="000F3A88" w:rsidP="00AB0E37">
            <w:pPr>
              <w:keepNext/>
              <w:rPr>
                <w:rFonts w:asciiTheme="minorHAnsi" w:eastAsia="Times New Roman" w:hAnsiTheme="minorHAnsi" w:cs="Arial"/>
                <w:b/>
                <w:bCs/>
                <w:szCs w:val="23"/>
                <w:lang w:eastAsia="en-AU"/>
              </w:rPr>
            </w:pPr>
            <w:r>
              <w:rPr>
                <w:rFonts w:asciiTheme="minorHAnsi" w:eastAsia="Times New Roman" w:hAnsiTheme="minorHAnsi" w:cs="Arial"/>
                <w:b/>
                <w:bCs/>
                <w:szCs w:val="23"/>
                <w:lang w:eastAsia="en-AU"/>
              </w:rPr>
              <w:t>Age group</w:t>
            </w:r>
          </w:p>
          <w:p w14:paraId="186C837E" w14:textId="77777777" w:rsidR="000F3A88" w:rsidRDefault="000F3A88" w:rsidP="00AB0E37">
            <w:pPr>
              <w:keepNext/>
              <w:rPr>
                <w:rFonts w:asciiTheme="minorHAnsi" w:hAnsiTheme="minorHAnsi"/>
              </w:rPr>
            </w:pPr>
            <w:r w:rsidRPr="00B97375">
              <w:rPr>
                <w:rFonts w:asciiTheme="minorHAnsi" w:eastAsia="Times New Roman" w:hAnsiTheme="minorHAnsi" w:cs="Arial"/>
                <w:b/>
                <w:bCs/>
                <w:szCs w:val="23"/>
                <w:lang w:eastAsia="en-AU"/>
              </w:rPr>
              <w:t> </w:t>
            </w:r>
          </w:p>
        </w:tc>
        <w:tc>
          <w:tcPr>
            <w:tcW w:w="2975" w:type="dxa"/>
            <w:vMerge w:val="restart"/>
            <w:tcBorders>
              <w:top w:val="single" w:sz="4" w:space="0" w:color="auto"/>
              <w:bottom w:val="nil"/>
            </w:tcBorders>
            <w:shd w:val="clear" w:color="auto" w:fill="D9D9D9" w:themeFill="background1" w:themeFillShade="D9"/>
            <w:noWrap/>
            <w:vAlign w:val="bottom"/>
          </w:tcPr>
          <w:p w14:paraId="15FD3FCF" w14:textId="77777777" w:rsidR="000F3A88" w:rsidRPr="00654A42" w:rsidRDefault="000F3A88" w:rsidP="00AB0E37">
            <w:pPr>
              <w:keepNext/>
              <w:jc w:val="right"/>
            </w:pPr>
            <w:r w:rsidRPr="00B97375">
              <w:rPr>
                <w:rFonts w:asciiTheme="minorHAnsi" w:eastAsia="Times New Roman" w:hAnsiTheme="minorHAnsi" w:cs="Arial"/>
                <w:b/>
                <w:bCs/>
                <w:szCs w:val="23"/>
                <w:lang w:eastAsia="en-AU"/>
              </w:rPr>
              <w:t>Women recommended to return in 3 years </w:t>
            </w:r>
          </w:p>
        </w:tc>
        <w:tc>
          <w:tcPr>
            <w:tcW w:w="4252" w:type="dxa"/>
            <w:gridSpan w:val="2"/>
            <w:tcBorders>
              <w:top w:val="single" w:sz="4" w:space="0" w:color="auto"/>
              <w:bottom w:val="nil"/>
            </w:tcBorders>
            <w:shd w:val="clear" w:color="auto" w:fill="D9D9D9" w:themeFill="background1" w:themeFillShade="D9"/>
            <w:noWrap/>
            <w:vAlign w:val="bottom"/>
          </w:tcPr>
          <w:p w14:paraId="2F85A32B" w14:textId="77777777" w:rsidR="000F3A88" w:rsidRPr="00654A42" w:rsidRDefault="000F3A88" w:rsidP="00AB0E37">
            <w:pPr>
              <w:keepNext/>
              <w:jc w:val="right"/>
            </w:pPr>
            <w:r w:rsidRPr="00B97375">
              <w:rPr>
                <w:rFonts w:asciiTheme="minorHAnsi" w:eastAsia="Times New Roman" w:hAnsiTheme="minorHAnsi" w:cs="Arial"/>
                <w:b/>
                <w:bCs/>
                <w:szCs w:val="23"/>
                <w:lang w:eastAsia="en-AU"/>
              </w:rPr>
              <w:t>Women with &gt;1 subsequent test</w:t>
            </w:r>
          </w:p>
        </w:tc>
      </w:tr>
      <w:tr w:rsidR="000F3A88" w:rsidRPr="00B97375" w14:paraId="2F57DB96" w14:textId="77777777" w:rsidTr="00AB0E37">
        <w:trPr>
          <w:trHeight w:val="285"/>
        </w:trPr>
        <w:tc>
          <w:tcPr>
            <w:tcW w:w="1860" w:type="dxa"/>
            <w:vMerge/>
            <w:tcBorders>
              <w:top w:val="nil"/>
              <w:bottom w:val="single" w:sz="4" w:space="0" w:color="auto"/>
            </w:tcBorders>
            <w:shd w:val="clear" w:color="auto" w:fill="D9D9D9" w:themeFill="background1" w:themeFillShade="D9"/>
            <w:noWrap/>
            <w:vAlign w:val="bottom"/>
          </w:tcPr>
          <w:p w14:paraId="643EDDC5" w14:textId="77777777" w:rsidR="000F3A88" w:rsidRDefault="000F3A88" w:rsidP="00AB0E37">
            <w:pPr>
              <w:keepNext/>
              <w:rPr>
                <w:rFonts w:asciiTheme="minorHAnsi" w:hAnsiTheme="minorHAnsi"/>
              </w:rPr>
            </w:pPr>
          </w:p>
        </w:tc>
        <w:tc>
          <w:tcPr>
            <w:tcW w:w="2975" w:type="dxa"/>
            <w:vMerge/>
            <w:tcBorders>
              <w:top w:val="nil"/>
              <w:bottom w:val="single" w:sz="4" w:space="0" w:color="auto"/>
            </w:tcBorders>
            <w:shd w:val="clear" w:color="auto" w:fill="D9D9D9" w:themeFill="background1" w:themeFillShade="D9"/>
            <w:noWrap/>
            <w:vAlign w:val="bottom"/>
          </w:tcPr>
          <w:p w14:paraId="5ACEC241" w14:textId="77777777" w:rsidR="000F3A88" w:rsidRPr="00654A42" w:rsidRDefault="000F3A88" w:rsidP="00AB0E37">
            <w:pPr>
              <w:keepNext/>
              <w:jc w:val="right"/>
            </w:pPr>
          </w:p>
        </w:tc>
        <w:tc>
          <w:tcPr>
            <w:tcW w:w="1984" w:type="dxa"/>
            <w:tcBorders>
              <w:top w:val="nil"/>
              <w:bottom w:val="single" w:sz="4" w:space="0" w:color="auto"/>
            </w:tcBorders>
            <w:shd w:val="clear" w:color="auto" w:fill="D9D9D9" w:themeFill="background1" w:themeFillShade="D9"/>
            <w:noWrap/>
            <w:vAlign w:val="bottom"/>
          </w:tcPr>
          <w:p w14:paraId="48FF22D6" w14:textId="77777777" w:rsidR="000F3A88" w:rsidRPr="00654A42" w:rsidRDefault="000F3A88" w:rsidP="00AB0E37">
            <w:pPr>
              <w:keepNext/>
              <w:jc w:val="right"/>
            </w:pPr>
            <w:r w:rsidRPr="00B97375">
              <w:rPr>
                <w:rFonts w:asciiTheme="minorHAnsi" w:eastAsia="Times New Roman" w:hAnsiTheme="minorHAnsi" w:cs="Arial"/>
                <w:b/>
                <w:bCs/>
                <w:szCs w:val="23"/>
                <w:lang w:eastAsia="en-AU"/>
              </w:rPr>
              <w:t>N</w:t>
            </w:r>
          </w:p>
        </w:tc>
        <w:tc>
          <w:tcPr>
            <w:tcW w:w="2268" w:type="dxa"/>
            <w:tcBorders>
              <w:top w:val="nil"/>
              <w:bottom w:val="single" w:sz="4" w:space="0" w:color="auto"/>
            </w:tcBorders>
            <w:shd w:val="clear" w:color="auto" w:fill="D9D9D9" w:themeFill="background1" w:themeFillShade="D9"/>
            <w:noWrap/>
            <w:vAlign w:val="bottom"/>
          </w:tcPr>
          <w:p w14:paraId="7EE842CE" w14:textId="77777777" w:rsidR="000F3A88" w:rsidRPr="00654A42" w:rsidRDefault="000F3A88" w:rsidP="00AB0E37">
            <w:pPr>
              <w:keepNext/>
              <w:jc w:val="right"/>
            </w:pPr>
            <w:r w:rsidRPr="00B97375">
              <w:rPr>
                <w:rFonts w:asciiTheme="minorHAnsi" w:eastAsia="Times New Roman" w:hAnsiTheme="minorHAnsi" w:cs="Arial"/>
                <w:b/>
                <w:bCs/>
                <w:szCs w:val="23"/>
                <w:lang w:eastAsia="en-AU"/>
              </w:rPr>
              <w:t>%</w:t>
            </w:r>
          </w:p>
        </w:tc>
      </w:tr>
      <w:tr w:rsidR="000F3A88" w:rsidRPr="00B97375" w14:paraId="6814F573" w14:textId="77777777" w:rsidTr="00AB0E37">
        <w:trPr>
          <w:trHeight w:val="285"/>
        </w:trPr>
        <w:tc>
          <w:tcPr>
            <w:tcW w:w="1860" w:type="dxa"/>
            <w:tcBorders>
              <w:top w:val="single" w:sz="4" w:space="0" w:color="auto"/>
            </w:tcBorders>
            <w:shd w:val="clear" w:color="auto" w:fill="auto"/>
            <w:noWrap/>
            <w:hideMark/>
          </w:tcPr>
          <w:p w14:paraId="588FE1FB" w14:textId="77777777" w:rsidR="000F3A88" w:rsidRPr="00B97375" w:rsidRDefault="000F3A88" w:rsidP="00AB0E37">
            <w:pPr>
              <w:keepNext/>
              <w:rPr>
                <w:rFonts w:asciiTheme="minorHAnsi" w:eastAsia="Times New Roman" w:hAnsiTheme="minorHAnsi" w:cs="Arial"/>
                <w:szCs w:val="23"/>
                <w:lang w:eastAsia="en-AU"/>
              </w:rPr>
            </w:pPr>
            <w:r w:rsidRPr="004D3B47">
              <w:t>20-24</w:t>
            </w:r>
          </w:p>
        </w:tc>
        <w:tc>
          <w:tcPr>
            <w:tcW w:w="2975" w:type="dxa"/>
            <w:tcBorders>
              <w:top w:val="single" w:sz="4" w:space="0" w:color="auto"/>
            </w:tcBorders>
            <w:shd w:val="clear" w:color="auto" w:fill="auto"/>
            <w:noWrap/>
          </w:tcPr>
          <w:p w14:paraId="22DD47E1" w14:textId="77777777" w:rsidR="000F3A88" w:rsidRPr="00B97375" w:rsidRDefault="000F3A88" w:rsidP="00AB0E37">
            <w:pPr>
              <w:keepNext/>
              <w:jc w:val="right"/>
              <w:rPr>
                <w:rFonts w:asciiTheme="minorHAnsi" w:hAnsiTheme="minorHAnsi" w:cs="Arial"/>
                <w:szCs w:val="23"/>
              </w:rPr>
            </w:pPr>
            <w:r w:rsidRPr="004D3B47">
              <w:t xml:space="preserve"> 1,092 </w:t>
            </w:r>
          </w:p>
        </w:tc>
        <w:tc>
          <w:tcPr>
            <w:tcW w:w="1984" w:type="dxa"/>
            <w:tcBorders>
              <w:top w:val="single" w:sz="4" w:space="0" w:color="auto"/>
            </w:tcBorders>
            <w:shd w:val="clear" w:color="auto" w:fill="auto"/>
            <w:noWrap/>
          </w:tcPr>
          <w:p w14:paraId="1E1B5995" w14:textId="77777777" w:rsidR="000F3A88" w:rsidRPr="00B97375" w:rsidRDefault="000F3A88" w:rsidP="00AB0E37">
            <w:pPr>
              <w:keepNext/>
              <w:jc w:val="right"/>
              <w:rPr>
                <w:rFonts w:asciiTheme="minorHAnsi" w:hAnsiTheme="minorHAnsi" w:cs="Arial"/>
                <w:szCs w:val="23"/>
              </w:rPr>
            </w:pPr>
            <w:r w:rsidRPr="004D3B47">
              <w:t xml:space="preserve"> 185 </w:t>
            </w:r>
          </w:p>
        </w:tc>
        <w:tc>
          <w:tcPr>
            <w:tcW w:w="2268" w:type="dxa"/>
            <w:tcBorders>
              <w:top w:val="single" w:sz="4" w:space="0" w:color="auto"/>
            </w:tcBorders>
            <w:shd w:val="clear" w:color="auto" w:fill="auto"/>
            <w:noWrap/>
          </w:tcPr>
          <w:p w14:paraId="1A48709D" w14:textId="77777777" w:rsidR="000F3A88" w:rsidRPr="00B97375" w:rsidRDefault="000F3A88" w:rsidP="00AB0E37">
            <w:pPr>
              <w:keepNext/>
              <w:jc w:val="right"/>
              <w:rPr>
                <w:rFonts w:asciiTheme="minorHAnsi" w:hAnsiTheme="minorHAnsi" w:cs="Arial"/>
                <w:szCs w:val="23"/>
              </w:rPr>
            </w:pPr>
            <w:r w:rsidRPr="004D3B47">
              <w:t>16.9</w:t>
            </w:r>
          </w:p>
        </w:tc>
      </w:tr>
      <w:tr w:rsidR="000F3A88" w:rsidRPr="00B97375" w14:paraId="074D6CA0" w14:textId="77777777" w:rsidTr="00AB0E37">
        <w:trPr>
          <w:trHeight w:val="285"/>
        </w:trPr>
        <w:tc>
          <w:tcPr>
            <w:tcW w:w="1860" w:type="dxa"/>
            <w:shd w:val="clear" w:color="auto" w:fill="auto"/>
            <w:noWrap/>
          </w:tcPr>
          <w:p w14:paraId="07192262" w14:textId="77777777" w:rsidR="000F3A88" w:rsidRPr="00B97375" w:rsidRDefault="000F3A88" w:rsidP="00AB0E37">
            <w:pPr>
              <w:keepNext/>
              <w:rPr>
                <w:rFonts w:asciiTheme="minorHAnsi" w:eastAsia="Times New Roman" w:hAnsiTheme="minorHAnsi" w:cs="Arial"/>
                <w:szCs w:val="23"/>
                <w:lang w:eastAsia="en-AU"/>
              </w:rPr>
            </w:pPr>
            <w:r w:rsidRPr="004D3B47">
              <w:t>25-29</w:t>
            </w:r>
          </w:p>
        </w:tc>
        <w:tc>
          <w:tcPr>
            <w:tcW w:w="2975" w:type="dxa"/>
            <w:shd w:val="clear" w:color="auto" w:fill="auto"/>
            <w:noWrap/>
          </w:tcPr>
          <w:p w14:paraId="6A48C8C4" w14:textId="77777777" w:rsidR="000F3A88" w:rsidRPr="007D6FDA" w:rsidRDefault="000F3A88" w:rsidP="00AB0E37">
            <w:pPr>
              <w:keepNext/>
              <w:jc w:val="right"/>
            </w:pPr>
            <w:r w:rsidRPr="004D3B47">
              <w:t xml:space="preserve"> 3,973 </w:t>
            </w:r>
          </w:p>
        </w:tc>
        <w:tc>
          <w:tcPr>
            <w:tcW w:w="1984" w:type="dxa"/>
            <w:shd w:val="clear" w:color="auto" w:fill="auto"/>
            <w:noWrap/>
          </w:tcPr>
          <w:p w14:paraId="054AE5C4" w14:textId="77777777" w:rsidR="000F3A88" w:rsidRPr="007D6FDA" w:rsidRDefault="000F3A88" w:rsidP="00AB0E37">
            <w:pPr>
              <w:keepNext/>
              <w:jc w:val="right"/>
            </w:pPr>
            <w:r w:rsidRPr="004D3B47">
              <w:t xml:space="preserve"> 527 </w:t>
            </w:r>
          </w:p>
        </w:tc>
        <w:tc>
          <w:tcPr>
            <w:tcW w:w="2268" w:type="dxa"/>
            <w:shd w:val="clear" w:color="auto" w:fill="auto"/>
            <w:noWrap/>
          </w:tcPr>
          <w:p w14:paraId="255D4C86" w14:textId="77777777" w:rsidR="000F3A88" w:rsidRPr="007D6FDA" w:rsidRDefault="000F3A88" w:rsidP="00AB0E37">
            <w:pPr>
              <w:keepNext/>
              <w:jc w:val="right"/>
            </w:pPr>
            <w:r w:rsidRPr="004D3B47">
              <w:t>13.3</w:t>
            </w:r>
          </w:p>
        </w:tc>
      </w:tr>
      <w:tr w:rsidR="000F3A88" w:rsidRPr="00B97375" w14:paraId="25E29677" w14:textId="77777777" w:rsidTr="00AB0E37">
        <w:trPr>
          <w:trHeight w:val="285"/>
        </w:trPr>
        <w:tc>
          <w:tcPr>
            <w:tcW w:w="1860" w:type="dxa"/>
            <w:shd w:val="clear" w:color="auto" w:fill="auto"/>
            <w:noWrap/>
          </w:tcPr>
          <w:p w14:paraId="404CF597" w14:textId="77777777" w:rsidR="000F3A88" w:rsidRPr="00B97375" w:rsidRDefault="000F3A88" w:rsidP="00AB0E37">
            <w:pPr>
              <w:keepNext/>
              <w:rPr>
                <w:rFonts w:asciiTheme="minorHAnsi" w:eastAsia="Times New Roman" w:hAnsiTheme="minorHAnsi" w:cs="Arial"/>
                <w:szCs w:val="23"/>
                <w:lang w:eastAsia="en-AU"/>
              </w:rPr>
            </w:pPr>
            <w:r w:rsidRPr="004D3B47">
              <w:t>30-34</w:t>
            </w:r>
          </w:p>
        </w:tc>
        <w:tc>
          <w:tcPr>
            <w:tcW w:w="2975" w:type="dxa"/>
            <w:shd w:val="clear" w:color="auto" w:fill="auto"/>
            <w:noWrap/>
          </w:tcPr>
          <w:p w14:paraId="637675EC" w14:textId="77777777" w:rsidR="000F3A88" w:rsidRPr="007D6FDA" w:rsidRDefault="000F3A88" w:rsidP="00AB0E37">
            <w:pPr>
              <w:keepNext/>
              <w:jc w:val="right"/>
            </w:pPr>
            <w:r w:rsidRPr="004D3B47">
              <w:t xml:space="preserve"> 4,721 </w:t>
            </w:r>
          </w:p>
        </w:tc>
        <w:tc>
          <w:tcPr>
            <w:tcW w:w="1984" w:type="dxa"/>
            <w:shd w:val="clear" w:color="auto" w:fill="auto"/>
            <w:noWrap/>
          </w:tcPr>
          <w:p w14:paraId="5296D74B" w14:textId="77777777" w:rsidR="000F3A88" w:rsidRPr="007D6FDA" w:rsidRDefault="000F3A88" w:rsidP="00AB0E37">
            <w:pPr>
              <w:keepNext/>
              <w:jc w:val="right"/>
            </w:pPr>
            <w:r w:rsidRPr="004D3B47">
              <w:t xml:space="preserve"> 612 </w:t>
            </w:r>
          </w:p>
        </w:tc>
        <w:tc>
          <w:tcPr>
            <w:tcW w:w="2268" w:type="dxa"/>
            <w:shd w:val="clear" w:color="auto" w:fill="auto"/>
            <w:noWrap/>
          </w:tcPr>
          <w:p w14:paraId="7FCE3C0C" w14:textId="77777777" w:rsidR="000F3A88" w:rsidRPr="007D6FDA" w:rsidRDefault="000F3A88" w:rsidP="00AB0E37">
            <w:pPr>
              <w:keepNext/>
              <w:jc w:val="right"/>
            </w:pPr>
            <w:r w:rsidRPr="004D3B47">
              <w:t>13.0</w:t>
            </w:r>
          </w:p>
        </w:tc>
      </w:tr>
      <w:tr w:rsidR="000F3A88" w:rsidRPr="00B97375" w14:paraId="373C0443" w14:textId="77777777" w:rsidTr="00AB0E37">
        <w:trPr>
          <w:trHeight w:val="285"/>
        </w:trPr>
        <w:tc>
          <w:tcPr>
            <w:tcW w:w="1860" w:type="dxa"/>
            <w:shd w:val="clear" w:color="auto" w:fill="auto"/>
            <w:noWrap/>
          </w:tcPr>
          <w:p w14:paraId="00B321AF" w14:textId="77777777" w:rsidR="000F3A88" w:rsidRPr="00B97375" w:rsidRDefault="000F3A88" w:rsidP="00AB0E37">
            <w:pPr>
              <w:keepNext/>
              <w:rPr>
                <w:rFonts w:asciiTheme="minorHAnsi" w:eastAsia="Times New Roman" w:hAnsiTheme="minorHAnsi" w:cs="Arial"/>
                <w:szCs w:val="23"/>
                <w:lang w:eastAsia="en-AU"/>
              </w:rPr>
            </w:pPr>
            <w:r w:rsidRPr="004D3B47">
              <w:t>35-39</w:t>
            </w:r>
          </w:p>
        </w:tc>
        <w:tc>
          <w:tcPr>
            <w:tcW w:w="2975" w:type="dxa"/>
            <w:shd w:val="clear" w:color="auto" w:fill="auto"/>
            <w:noWrap/>
          </w:tcPr>
          <w:p w14:paraId="731FF0DE" w14:textId="77777777" w:rsidR="000F3A88" w:rsidRPr="007D6FDA" w:rsidRDefault="000F3A88" w:rsidP="00AB0E37">
            <w:pPr>
              <w:keepNext/>
              <w:jc w:val="right"/>
            </w:pPr>
            <w:r w:rsidRPr="004D3B47">
              <w:t xml:space="preserve"> 5,171 </w:t>
            </w:r>
          </w:p>
        </w:tc>
        <w:tc>
          <w:tcPr>
            <w:tcW w:w="1984" w:type="dxa"/>
            <w:shd w:val="clear" w:color="auto" w:fill="auto"/>
            <w:noWrap/>
          </w:tcPr>
          <w:p w14:paraId="2B685AA1" w14:textId="77777777" w:rsidR="000F3A88" w:rsidRPr="007D6FDA" w:rsidRDefault="000F3A88" w:rsidP="00AB0E37">
            <w:pPr>
              <w:keepNext/>
              <w:jc w:val="right"/>
            </w:pPr>
            <w:r w:rsidRPr="004D3B47">
              <w:t xml:space="preserve"> 663 </w:t>
            </w:r>
          </w:p>
        </w:tc>
        <w:tc>
          <w:tcPr>
            <w:tcW w:w="2268" w:type="dxa"/>
            <w:shd w:val="clear" w:color="auto" w:fill="auto"/>
            <w:noWrap/>
          </w:tcPr>
          <w:p w14:paraId="5D6999BE" w14:textId="77777777" w:rsidR="000F3A88" w:rsidRPr="007D6FDA" w:rsidRDefault="000F3A88" w:rsidP="00AB0E37">
            <w:pPr>
              <w:keepNext/>
              <w:jc w:val="right"/>
            </w:pPr>
            <w:r w:rsidRPr="004D3B47">
              <w:t>12.8</w:t>
            </w:r>
          </w:p>
        </w:tc>
      </w:tr>
      <w:tr w:rsidR="000F3A88" w:rsidRPr="00B97375" w14:paraId="62B5D603" w14:textId="77777777" w:rsidTr="00AB0E37">
        <w:trPr>
          <w:trHeight w:val="285"/>
        </w:trPr>
        <w:tc>
          <w:tcPr>
            <w:tcW w:w="1860" w:type="dxa"/>
            <w:shd w:val="clear" w:color="auto" w:fill="auto"/>
            <w:noWrap/>
          </w:tcPr>
          <w:p w14:paraId="147C49F2" w14:textId="77777777" w:rsidR="000F3A88" w:rsidRPr="00B97375" w:rsidRDefault="000F3A88" w:rsidP="00AB0E37">
            <w:pPr>
              <w:keepNext/>
              <w:rPr>
                <w:rFonts w:asciiTheme="minorHAnsi" w:eastAsia="Times New Roman" w:hAnsiTheme="minorHAnsi" w:cs="Arial"/>
                <w:szCs w:val="23"/>
                <w:lang w:eastAsia="en-AU"/>
              </w:rPr>
            </w:pPr>
            <w:r w:rsidRPr="004D3B47">
              <w:t>40-44</w:t>
            </w:r>
          </w:p>
        </w:tc>
        <w:tc>
          <w:tcPr>
            <w:tcW w:w="2975" w:type="dxa"/>
            <w:shd w:val="clear" w:color="auto" w:fill="auto"/>
            <w:noWrap/>
          </w:tcPr>
          <w:p w14:paraId="7F2D86F3" w14:textId="77777777" w:rsidR="000F3A88" w:rsidRPr="007D6FDA" w:rsidRDefault="000F3A88" w:rsidP="00AB0E37">
            <w:pPr>
              <w:keepNext/>
              <w:jc w:val="right"/>
            </w:pPr>
            <w:r w:rsidRPr="004D3B47">
              <w:t xml:space="preserve"> 5,525 </w:t>
            </w:r>
          </w:p>
        </w:tc>
        <w:tc>
          <w:tcPr>
            <w:tcW w:w="1984" w:type="dxa"/>
            <w:shd w:val="clear" w:color="auto" w:fill="auto"/>
            <w:noWrap/>
          </w:tcPr>
          <w:p w14:paraId="109F27C5" w14:textId="77777777" w:rsidR="000F3A88" w:rsidRPr="007D6FDA" w:rsidRDefault="000F3A88" w:rsidP="00AB0E37">
            <w:pPr>
              <w:keepNext/>
              <w:jc w:val="right"/>
            </w:pPr>
            <w:r w:rsidRPr="004D3B47">
              <w:t xml:space="preserve"> 666 </w:t>
            </w:r>
          </w:p>
        </w:tc>
        <w:tc>
          <w:tcPr>
            <w:tcW w:w="2268" w:type="dxa"/>
            <w:shd w:val="clear" w:color="auto" w:fill="auto"/>
            <w:noWrap/>
          </w:tcPr>
          <w:p w14:paraId="44C55E0C" w14:textId="77777777" w:rsidR="000F3A88" w:rsidRPr="007D6FDA" w:rsidRDefault="000F3A88" w:rsidP="00AB0E37">
            <w:pPr>
              <w:keepNext/>
              <w:jc w:val="right"/>
            </w:pPr>
            <w:r w:rsidRPr="004D3B47">
              <w:t>12.1</w:t>
            </w:r>
          </w:p>
        </w:tc>
      </w:tr>
      <w:tr w:rsidR="000F3A88" w:rsidRPr="00B97375" w14:paraId="0B9DB0F7" w14:textId="77777777" w:rsidTr="00AB0E37">
        <w:trPr>
          <w:trHeight w:val="285"/>
        </w:trPr>
        <w:tc>
          <w:tcPr>
            <w:tcW w:w="1860" w:type="dxa"/>
            <w:shd w:val="clear" w:color="auto" w:fill="auto"/>
            <w:noWrap/>
          </w:tcPr>
          <w:p w14:paraId="74E02141" w14:textId="77777777" w:rsidR="000F3A88" w:rsidRPr="00B97375" w:rsidRDefault="000F3A88" w:rsidP="00AB0E37">
            <w:pPr>
              <w:keepNext/>
              <w:rPr>
                <w:rFonts w:asciiTheme="minorHAnsi" w:eastAsia="Times New Roman" w:hAnsiTheme="minorHAnsi" w:cs="Arial"/>
                <w:szCs w:val="23"/>
                <w:lang w:eastAsia="en-AU"/>
              </w:rPr>
            </w:pPr>
            <w:r w:rsidRPr="004D3B47">
              <w:t>45-49</w:t>
            </w:r>
          </w:p>
        </w:tc>
        <w:tc>
          <w:tcPr>
            <w:tcW w:w="2975" w:type="dxa"/>
            <w:shd w:val="clear" w:color="auto" w:fill="auto"/>
            <w:noWrap/>
          </w:tcPr>
          <w:p w14:paraId="5568B798" w14:textId="77777777" w:rsidR="000F3A88" w:rsidRPr="007D6FDA" w:rsidRDefault="000F3A88" w:rsidP="00AB0E37">
            <w:pPr>
              <w:keepNext/>
              <w:jc w:val="right"/>
            </w:pPr>
            <w:r w:rsidRPr="004D3B47">
              <w:t xml:space="preserve"> 6,397 </w:t>
            </w:r>
          </w:p>
        </w:tc>
        <w:tc>
          <w:tcPr>
            <w:tcW w:w="1984" w:type="dxa"/>
            <w:shd w:val="clear" w:color="auto" w:fill="auto"/>
            <w:noWrap/>
          </w:tcPr>
          <w:p w14:paraId="2D581B29" w14:textId="77777777" w:rsidR="000F3A88" w:rsidRPr="007D6FDA" w:rsidRDefault="000F3A88" w:rsidP="00AB0E37">
            <w:pPr>
              <w:keepNext/>
              <w:jc w:val="right"/>
            </w:pPr>
            <w:r w:rsidRPr="004D3B47">
              <w:t xml:space="preserve"> 747 </w:t>
            </w:r>
          </w:p>
        </w:tc>
        <w:tc>
          <w:tcPr>
            <w:tcW w:w="2268" w:type="dxa"/>
            <w:shd w:val="clear" w:color="auto" w:fill="auto"/>
            <w:noWrap/>
          </w:tcPr>
          <w:p w14:paraId="2816BEAD" w14:textId="77777777" w:rsidR="000F3A88" w:rsidRPr="007D6FDA" w:rsidRDefault="000F3A88" w:rsidP="00AB0E37">
            <w:pPr>
              <w:keepNext/>
              <w:jc w:val="right"/>
            </w:pPr>
            <w:r w:rsidRPr="004D3B47">
              <w:t>11.7</w:t>
            </w:r>
          </w:p>
        </w:tc>
      </w:tr>
      <w:tr w:rsidR="000F3A88" w:rsidRPr="00B97375" w14:paraId="2C970090" w14:textId="77777777" w:rsidTr="00AB0E37">
        <w:trPr>
          <w:trHeight w:val="285"/>
        </w:trPr>
        <w:tc>
          <w:tcPr>
            <w:tcW w:w="1860" w:type="dxa"/>
            <w:shd w:val="clear" w:color="auto" w:fill="auto"/>
            <w:noWrap/>
          </w:tcPr>
          <w:p w14:paraId="3B9ABD76" w14:textId="77777777" w:rsidR="000F3A88" w:rsidRPr="00B97375" w:rsidRDefault="000F3A88" w:rsidP="00AB0E37">
            <w:pPr>
              <w:keepNext/>
              <w:rPr>
                <w:rFonts w:asciiTheme="minorHAnsi" w:eastAsia="Times New Roman" w:hAnsiTheme="minorHAnsi" w:cs="Arial"/>
                <w:szCs w:val="23"/>
                <w:lang w:eastAsia="en-AU"/>
              </w:rPr>
            </w:pPr>
            <w:r w:rsidRPr="004D3B47">
              <w:t>50-54</w:t>
            </w:r>
          </w:p>
        </w:tc>
        <w:tc>
          <w:tcPr>
            <w:tcW w:w="2975" w:type="dxa"/>
            <w:shd w:val="clear" w:color="auto" w:fill="auto"/>
            <w:noWrap/>
          </w:tcPr>
          <w:p w14:paraId="3A632784" w14:textId="77777777" w:rsidR="000F3A88" w:rsidRPr="007D6FDA" w:rsidRDefault="000F3A88" w:rsidP="00AB0E37">
            <w:pPr>
              <w:keepNext/>
              <w:jc w:val="right"/>
            </w:pPr>
            <w:r w:rsidRPr="004D3B47">
              <w:t xml:space="preserve"> 5,841 </w:t>
            </w:r>
          </w:p>
        </w:tc>
        <w:tc>
          <w:tcPr>
            <w:tcW w:w="1984" w:type="dxa"/>
            <w:shd w:val="clear" w:color="auto" w:fill="auto"/>
            <w:noWrap/>
          </w:tcPr>
          <w:p w14:paraId="08EFD005" w14:textId="77777777" w:rsidR="000F3A88" w:rsidRPr="007D6FDA" w:rsidRDefault="000F3A88" w:rsidP="00AB0E37">
            <w:pPr>
              <w:keepNext/>
              <w:jc w:val="right"/>
            </w:pPr>
            <w:r w:rsidRPr="004D3B47">
              <w:t xml:space="preserve"> 666 </w:t>
            </w:r>
          </w:p>
        </w:tc>
        <w:tc>
          <w:tcPr>
            <w:tcW w:w="2268" w:type="dxa"/>
            <w:shd w:val="clear" w:color="auto" w:fill="auto"/>
            <w:noWrap/>
          </w:tcPr>
          <w:p w14:paraId="730BF3DB" w14:textId="77777777" w:rsidR="000F3A88" w:rsidRPr="007D6FDA" w:rsidRDefault="000F3A88" w:rsidP="00AB0E37">
            <w:pPr>
              <w:keepNext/>
              <w:jc w:val="right"/>
            </w:pPr>
            <w:r w:rsidRPr="004D3B47">
              <w:t>11.4</w:t>
            </w:r>
          </w:p>
        </w:tc>
      </w:tr>
      <w:tr w:rsidR="000F3A88" w:rsidRPr="00B97375" w14:paraId="19F0AAC1" w14:textId="77777777" w:rsidTr="00AB0E37">
        <w:trPr>
          <w:trHeight w:val="285"/>
        </w:trPr>
        <w:tc>
          <w:tcPr>
            <w:tcW w:w="1860" w:type="dxa"/>
            <w:shd w:val="clear" w:color="auto" w:fill="auto"/>
            <w:noWrap/>
          </w:tcPr>
          <w:p w14:paraId="37FD4C49" w14:textId="77777777" w:rsidR="000F3A88" w:rsidRPr="00B97375" w:rsidRDefault="000F3A88" w:rsidP="00AB0E37">
            <w:pPr>
              <w:keepNext/>
              <w:rPr>
                <w:rFonts w:asciiTheme="minorHAnsi" w:eastAsia="Times New Roman" w:hAnsiTheme="minorHAnsi" w:cs="Arial"/>
                <w:szCs w:val="23"/>
                <w:lang w:eastAsia="en-AU"/>
              </w:rPr>
            </w:pPr>
            <w:r w:rsidRPr="004D3B47">
              <w:t>55-59</w:t>
            </w:r>
          </w:p>
        </w:tc>
        <w:tc>
          <w:tcPr>
            <w:tcW w:w="2975" w:type="dxa"/>
            <w:shd w:val="clear" w:color="auto" w:fill="auto"/>
            <w:noWrap/>
          </w:tcPr>
          <w:p w14:paraId="0B645A4C" w14:textId="77777777" w:rsidR="000F3A88" w:rsidRPr="007D6FDA" w:rsidRDefault="000F3A88" w:rsidP="00AB0E37">
            <w:pPr>
              <w:keepNext/>
              <w:jc w:val="right"/>
            </w:pPr>
            <w:r w:rsidRPr="004D3B47">
              <w:t xml:space="preserve"> 5,849 </w:t>
            </w:r>
          </w:p>
        </w:tc>
        <w:tc>
          <w:tcPr>
            <w:tcW w:w="1984" w:type="dxa"/>
            <w:shd w:val="clear" w:color="auto" w:fill="auto"/>
            <w:noWrap/>
          </w:tcPr>
          <w:p w14:paraId="23E8DDEB" w14:textId="77777777" w:rsidR="000F3A88" w:rsidRPr="007D6FDA" w:rsidRDefault="000F3A88" w:rsidP="00AB0E37">
            <w:pPr>
              <w:keepNext/>
              <w:jc w:val="right"/>
            </w:pPr>
            <w:r w:rsidRPr="004D3B47">
              <w:t xml:space="preserve"> 587 </w:t>
            </w:r>
          </w:p>
        </w:tc>
        <w:tc>
          <w:tcPr>
            <w:tcW w:w="2268" w:type="dxa"/>
            <w:shd w:val="clear" w:color="auto" w:fill="auto"/>
            <w:noWrap/>
          </w:tcPr>
          <w:p w14:paraId="37963EB6" w14:textId="77777777" w:rsidR="000F3A88" w:rsidRPr="007D6FDA" w:rsidRDefault="000F3A88" w:rsidP="00AB0E37">
            <w:pPr>
              <w:keepNext/>
              <w:jc w:val="right"/>
            </w:pPr>
            <w:r w:rsidRPr="004D3B47">
              <w:t>10.0</w:t>
            </w:r>
          </w:p>
        </w:tc>
      </w:tr>
      <w:tr w:rsidR="000F3A88" w:rsidRPr="00B97375" w14:paraId="361C3EE9" w14:textId="77777777" w:rsidTr="00AB0E37">
        <w:trPr>
          <w:trHeight w:val="285"/>
        </w:trPr>
        <w:tc>
          <w:tcPr>
            <w:tcW w:w="1860" w:type="dxa"/>
            <w:shd w:val="clear" w:color="auto" w:fill="auto"/>
            <w:noWrap/>
          </w:tcPr>
          <w:p w14:paraId="40D37166" w14:textId="77777777" w:rsidR="000F3A88" w:rsidRPr="00B97375" w:rsidRDefault="000F3A88" w:rsidP="00AB0E37">
            <w:pPr>
              <w:keepNext/>
              <w:rPr>
                <w:rFonts w:asciiTheme="minorHAnsi" w:eastAsia="Times New Roman" w:hAnsiTheme="minorHAnsi" w:cs="Arial"/>
                <w:szCs w:val="23"/>
                <w:lang w:eastAsia="en-AU"/>
              </w:rPr>
            </w:pPr>
            <w:r w:rsidRPr="004D3B47">
              <w:t>60-64</w:t>
            </w:r>
          </w:p>
        </w:tc>
        <w:tc>
          <w:tcPr>
            <w:tcW w:w="2975" w:type="dxa"/>
            <w:shd w:val="clear" w:color="auto" w:fill="auto"/>
            <w:noWrap/>
          </w:tcPr>
          <w:p w14:paraId="0AB2343E" w14:textId="77777777" w:rsidR="000F3A88" w:rsidRPr="007D6FDA" w:rsidRDefault="000F3A88" w:rsidP="00AB0E37">
            <w:pPr>
              <w:keepNext/>
              <w:jc w:val="right"/>
            </w:pPr>
            <w:r w:rsidRPr="004D3B47">
              <w:t xml:space="preserve"> 4,755 </w:t>
            </w:r>
          </w:p>
        </w:tc>
        <w:tc>
          <w:tcPr>
            <w:tcW w:w="1984" w:type="dxa"/>
            <w:shd w:val="clear" w:color="auto" w:fill="auto"/>
            <w:noWrap/>
          </w:tcPr>
          <w:p w14:paraId="718AEE5C" w14:textId="77777777" w:rsidR="000F3A88" w:rsidRPr="007D6FDA" w:rsidRDefault="000F3A88" w:rsidP="00AB0E37">
            <w:pPr>
              <w:keepNext/>
              <w:jc w:val="right"/>
            </w:pPr>
            <w:r w:rsidRPr="004D3B47">
              <w:t xml:space="preserve"> 402 </w:t>
            </w:r>
          </w:p>
        </w:tc>
        <w:tc>
          <w:tcPr>
            <w:tcW w:w="2268" w:type="dxa"/>
            <w:shd w:val="clear" w:color="auto" w:fill="auto"/>
            <w:noWrap/>
          </w:tcPr>
          <w:p w14:paraId="79E73654" w14:textId="77777777" w:rsidR="000F3A88" w:rsidRPr="007D6FDA" w:rsidRDefault="000F3A88" w:rsidP="00AB0E37">
            <w:pPr>
              <w:keepNext/>
              <w:jc w:val="right"/>
            </w:pPr>
            <w:r w:rsidRPr="004D3B47">
              <w:t>8.5</w:t>
            </w:r>
          </w:p>
        </w:tc>
      </w:tr>
      <w:tr w:rsidR="000F3A88" w:rsidRPr="00B97375" w14:paraId="12C119C7" w14:textId="77777777" w:rsidTr="00AB0E37">
        <w:trPr>
          <w:trHeight w:val="285"/>
        </w:trPr>
        <w:tc>
          <w:tcPr>
            <w:tcW w:w="1860" w:type="dxa"/>
            <w:shd w:val="clear" w:color="auto" w:fill="auto"/>
            <w:noWrap/>
          </w:tcPr>
          <w:p w14:paraId="74A63700" w14:textId="77777777" w:rsidR="000F3A88" w:rsidRPr="00B97375" w:rsidRDefault="000F3A88" w:rsidP="00AB0E37">
            <w:pPr>
              <w:keepNext/>
              <w:rPr>
                <w:rFonts w:asciiTheme="minorHAnsi" w:eastAsia="Times New Roman" w:hAnsiTheme="minorHAnsi" w:cs="Arial"/>
                <w:szCs w:val="23"/>
                <w:lang w:eastAsia="en-AU"/>
              </w:rPr>
            </w:pPr>
            <w:r w:rsidRPr="004D3B47">
              <w:t>65-69</w:t>
            </w:r>
          </w:p>
        </w:tc>
        <w:tc>
          <w:tcPr>
            <w:tcW w:w="2975" w:type="dxa"/>
            <w:shd w:val="clear" w:color="auto" w:fill="auto"/>
            <w:noWrap/>
          </w:tcPr>
          <w:p w14:paraId="2798EA58" w14:textId="77777777" w:rsidR="000F3A88" w:rsidRPr="007D6FDA" w:rsidRDefault="000F3A88" w:rsidP="00AB0E37">
            <w:pPr>
              <w:keepNext/>
              <w:jc w:val="right"/>
            </w:pPr>
            <w:r w:rsidRPr="004D3B47">
              <w:t xml:space="preserve"> 3,622 </w:t>
            </w:r>
          </w:p>
        </w:tc>
        <w:tc>
          <w:tcPr>
            <w:tcW w:w="1984" w:type="dxa"/>
            <w:shd w:val="clear" w:color="auto" w:fill="auto"/>
            <w:noWrap/>
          </w:tcPr>
          <w:p w14:paraId="306308D0" w14:textId="77777777" w:rsidR="000F3A88" w:rsidRPr="007D6FDA" w:rsidRDefault="000F3A88" w:rsidP="00AB0E37">
            <w:pPr>
              <w:keepNext/>
              <w:jc w:val="right"/>
            </w:pPr>
            <w:r w:rsidRPr="004D3B47">
              <w:t xml:space="preserve"> 284 </w:t>
            </w:r>
          </w:p>
        </w:tc>
        <w:tc>
          <w:tcPr>
            <w:tcW w:w="2268" w:type="dxa"/>
            <w:shd w:val="clear" w:color="auto" w:fill="auto"/>
            <w:noWrap/>
          </w:tcPr>
          <w:p w14:paraId="6255DB0B" w14:textId="77777777" w:rsidR="000F3A88" w:rsidRPr="007D6FDA" w:rsidRDefault="000F3A88" w:rsidP="00AB0E37">
            <w:pPr>
              <w:keepNext/>
              <w:jc w:val="right"/>
            </w:pPr>
            <w:r w:rsidRPr="004D3B47">
              <w:t>7.8</w:t>
            </w:r>
          </w:p>
        </w:tc>
      </w:tr>
      <w:tr w:rsidR="000F3A88" w:rsidRPr="00B97375" w14:paraId="36C20177" w14:textId="77777777" w:rsidTr="00AB0E37">
        <w:trPr>
          <w:trHeight w:val="285"/>
        </w:trPr>
        <w:tc>
          <w:tcPr>
            <w:tcW w:w="1860" w:type="dxa"/>
            <w:shd w:val="clear" w:color="auto" w:fill="auto"/>
            <w:noWrap/>
          </w:tcPr>
          <w:p w14:paraId="1506A689" w14:textId="77777777" w:rsidR="000F3A88" w:rsidRPr="00B97375" w:rsidRDefault="000F3A88" w:rsidP="00AB0E37">
            <w:pPr>
              <w:keepNext/>
              <w:rPr>
                <w:rFonts w:asciiTheme="minorHAnsi" w:eastAsia="Times New Roman" w:hAnsiTheme="minorHAnsi" w:cs="Arial"/>
                <w:szCs w:val="23"/>
                <w:lang w:eastAsia="en-AU"/>
              </w:rPr>
            </w:pPr>
            <w:r w:rsidRPr="004D3B47">
              <w:rPr>
                <w:b/>
              </w:rPr>
              <w:t>All ages</w:t>
            </w:r>
          </w:p>
        </w:tc>
        <w:tc>
          <w:tcPr>
            <w:tcW w:w="2975" w:type="dxa"/>
            <w:shd w:val="clear" w:color="auto" w:fill="auto"/>
            <w:noWrap/>
          </w:tcPr>
          <w:p w14:paraId="3B2F94EF" w14:textId="77777777" w:rsidR="000F3A88" w:rsidRPr="007D6FDA" w:rsidRDefault="000F3A88" w:rsidP="00AB0E37">
            <w:pPr>
              <w:keepNext/>
              <w:jc w:val="right"/>
            </w:pPr>
            <w:r w:rsidRPr="004D3B47">
              <w:rPr>
                <w:b/>
              </w:rPr>
              <w:t xml:space="preserve"> 46,946 </w:t>
            </w:r>
          </w:p>
        </w:tc>
        <w:tc>
          <w:tcPr>
            <w:tcW w:w="1984" w:type="dxa"/>
            <w:shd w:val="clear" w:color="auto" w:fill="auto"/>
            <w:noWrap/>
          </w:tcPr>
          <w:p w14:paraId="2B717363" w14:textId="77777777" w:rsidR="000F3A88" w:rsidRPr="007D6FDA" w:rsidRDefault="000F3A88" w:rsidP="00AB0E37">
            <w:pPr>
              <w:keepNext/>
              <w:jc w:val="right"/>
            </w:pPr>
            <w:r w:rsidRPr="004D3B47">
              <w:rPr>
                <w:b/>
              </w:rPr>
              <w:t xml:space="preserve"> 5,339 </w:t>
            </w:r>
          </w:p>
        </w:tc>
        <w:tc>
          <w:tcPr>
            <w:tcW w:w="2268" w:type="dxa"/>
            <w:shd w:val="clear" w:color="auto" w:fill="auto"/>
            <w:noWrap/>
          </w:tcPr>
          <w:p w14:paraId="3A645948" w14:textId="77777777" w:rsidR="000F3A88" w:rsidRPr="007D6FDA" w:rsidRDefault="000F3A88" w:rsidP="00AB0E37">
            <w:pPr>
              <w:keepNext/>
              <w:jc w:val="right"/>
            </w:pPr>
            <w:r w:rsidRPr="004D3B47">
              <w:rPr>
                <w:b/>
              </w:rPr>
              <w:t>11.4</w:t>
            </w:r>
          </w:p>
        </w:tc>
      </w:tr>
    </w:tbl>
    <w:p w14:paraId="1D2634C5" w14:textId="77777777" w:rsidR="00030D6F" w:rsidRPr="004D3B47" w:rsidRDefault="00030D6F" w:rsidP="00D1642F">
      <w:pPr>
        <w:ind w:right="544"/>
        <w:jc w:val="both"/>
      </w:pPr>
    </w:p>
    <w:p w14:paraId="5DC32608" w14:textId="68675B4C" w:rsidR="00030D6F" w:rsidRDefault="008E7879" w:rsidP="00DD6944">
      <w:pPr>
        <w:pStyle w:val="Caption"/>
        <w:keepNext/>
        <w:spacing w:after="80"/>
        <w:ind w:right="544"/>
        <w:jc w:val="both"/>
      </w:pPr>
      <w:bookmarkStart w:id="2494" w:name="_Ref275553665"/>
      <w:bookmarkStart w:id="2495" w:name="_Toc5627656"/>
      <w:bookmarkStart w:id="2496" w:name="_Toc12875605"/>
      <w:bookmarkStart w:id="2497" w:name="_Toc469398330"/>
      <w:bookmarkStart w:id="2498" w:name="_Toc486941093"/>
      <w:bookmarkStart w:id="2499" w:name="_Toc475605563"/>
      <w:bookmarkStart w:id="2500" w:name="_Toc509928534"/>
      <w:bookmarkStart w:id="2501" w:name="_Toc528676211"/>
      <w:bookmarkStart w:id="2502" w:name="_Toc68606723"/>
      <w:bookmarkStart w:id="2503" w:name="_Toc276457785"/>
      <w:bookmarkStart w:id="2504" w:name="_Toc304970087"/>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48</w:t>
      </w:r>
      <w:r w:rsidR="00905C1A" w:rsidRPr="004D3B47">
        <w:rPr>
          <w:noProof/>
        </w:rPr>
        <w:fldChar w:fldCharType="end"/>
      </w:r>
      <w:bookmarkEnd w:id="2494"/>
      <w:r w:rsidR="00030D6F" w:rsidRPr="004D3B47">
        <w:t xml:space="preserve"> - Early re-screening by five-year </w:t>
      </w:r>
      <w:bookmarkEnd w:id="2495"/>
      <w:bookmarkEnd w:id="2496"/>
      <w:bookmarkEnd w:id="2497"/>
      <w:bookmarkEnd w:id="2498"/>
      <w:bookmarkEnd w:id="2499"/>
      <w:bookmarkEnd w:id="2500"/>
      <w:bookmarkEnd w:id="2501"/>
      <w:bookmarkEnd w:id="2502"/>
      <w:r w:rsidR="000F3A88">
        <w:t>DHB</w:t>
      </w:r>
      <w:r w:rsidR="00030D6F" w:rsidRPr="004D3B47">
        <w:t xml:space="preserve"> </w:t>
      </w:r>
      <w:bookmarkEnd w:id="2503"/>
      <w:bookmarkEnd w:id="2504"/>
    </w:p>
    <w:tbl>
      <w:tblPr>
        <w:tblW w:w="9087"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60"/>
        <w:gridCol w:w="2975"/>
        <w:gridCol w:w="1984"/>
        <w:gridCol w:w="2268"/>
      </w:tblGrid>
      <w:tr w:rsidR="000F3A88" w:rsidRPr="00B97375" w14:paraId="7406FE97" w14:textId="77777777" w:rsidTr="00AB0E37">
        <w:trPr>
          <w:trHeight w:val="111"/>
        </w:trPr>
        <w:tc>
          <w:tcPr>
            <w:tcW w:w="1860" w:type="dxa"/>
            <w:vMerge w:val="restart"/>
            <w:tcBorders>
              <w:top w:val="single" w:sz="4" w:space="0" w:color="auto"/>
              <w:bottom w:val="nil"/>
            </w:tcBorders>
            <w:shd w:val="clear" w:color="auto" w:fill="D9D9D9" w:themeFill="background1" w:themeFillShade="D9"/>
            <w:noWrap/>
            <w:vAlign w:val="bottom"/>
          </w:tcPr>
          <w:p w14:paraId="36A85FBA" w14:textId="77777777" w:rsidR="000F3A88" w:rsidRPr="00B97375" w:rsidRDefault="000F3A88" w:rsidP="00AB0E37">
            <w:pPr>
              <w:keepNext/>
              <w:rPr>
                <w:rFonts w:asciiTheme="minorHAnsi" w:eastAsia="Times New Roman" w:hAnsiTheme="minorHAnsi" w:cs="Arial"/>
                <w:b/>
                <w:bCs/>
                <w:szCs w:val="23"/>
                <w:lang w:eastAsia="en-AU"/>
              </w:rPr>
            </w:pPr>
            <w:r>
              <w:rPr>
                <w:rFonts w:asciiTheme="minorHAnsi" w:eastAsia="Times New Roman" w:hAnsiTheme="minorHAnsi" w:cs="Arial"/>
                <w:b/>
                <w:bCs/>
                <w:szCs w:val="23"/>
                <w:lang w:eastAsia="en-AU"/>
              </w:rPr>
              <w:t>DHB</w:t>
            </w:r>
          </w:p>
          <w:p w14:paraId="746D355D" w14:textId="77777777" w:rsidR="000F3A88" w:rsidRDefault="000F3A88" w:rsidP="00AB0E37">
            <w:pPr>
              <w:keepNext/>
              <w:rPr>
                <w:rFonts w:asciiTheme="minorHAnsi" w:hAnsiTheme="minorHAnsi"/>
              </w:rPr>
            </w:pPr>
            <w:r w:rsidRPr="00B97375">
              <w:rPr>
                <w:rFonts w:asciiTheme="minorHAnsi" w:eastAsia="Times New Roman" w:hAnsiTheme="minorHAnsi" w:cs="Arial"/>
                <w:b/>
                <w:bCs/>
                <w:szCs w:val="23"/>
                <w:lang w:eastAsia="en-AU"/>
              </w:rPr>
              <w:t> </w:t>
            </w:r>
          </w:p>
        </w:tc>
        <w:tc>
          <w:tcPr>
            <w:tcW w:w="2975" w:type="dxa"/>
            <w:vMerge w:val="restart"/>
            <w:tcBorders>
              <w:top w:val="single" w:sz="4" w:space="0" w:color="auto"/>
              <w:bottom w:val="nil"/>
            </w:tcBorders>
            <w:shd w:val="clear" w:color="auto" w:fill="D9D9D9" w:themeFill="background1" w:themeFillShade="D9"/>
            <w:noWrap/>
            <w:vAlign w:val="bottom"/>
          </w:tcPr>
          <w:p w14:paraId="1CA525FA" w14:textId="77777777" w:rsidR="000F3A88" w:rsidRPr="00654A42" w:rsidRDefault="000F3A88" w:rsidP="00AB0E37">
            <w:pPr>
              <w:keepNext/>
              <w:jc w:val="right"/>
            </w:pPr>
            <w:r w:rsidRPr="00B97375">
              <w:rPr>
                <w:rFonts w:asciiTheme="minorHAnsi" w:eastAsia="Times New Roman" w:hAnsiTheme="minorHAnsi" w:cs="Arial"/>
                <w:b/>
                <w:bCs/>
                <w:szCs w:val="23"/>
                <w:lang w:eastAsia="en-AU"/>
              </w:rPr>
              <w:t>Women recommended to return in 3 years </w:t>
            </w:r>
          </w:p>
        </w:tc>
        <w:tc>
          <w:tcPr>
            <w:tcW w:w="4252" w:type="dxa"/>
            <w:gridSpan w:val="2"/>
            <w:tcBorders>
              <w:top w:val="single" w:sz="4" w:space="0" w:color="auto"/>
              <w:bottom w:val="nil"/>
            </w:tcBorders>
            <w:shd w:val="clear" w:color="auto" w:fill="D9D9D9" w:themeFill="background1" w:themeFillShade="D9"/>
            <w:noWrap/>
            <w:vAlign w:val="bottom"/>
          </w:tcPr>
          <w:p w14:paraId="06AE9E99" w14:textId="77777777" w:rsidR="000F3A88" w:rsidRPr="00654A42" w:rsidRDefault="000F3A88" w:rsidP="00AB0E37">
            <w:pPr>
              <w:keepNext/>
              <w:jc w:val="right"/>
            </w:pPr>
            <w:r w:rsidRPr="00B97375">
              <w:rPr>
                <w:rFonts w:asciiTheme="minorHAnsi" w:eastAsia="Times New Roman" w:hAnsiTheme="minorHAnsi" w:cs="Arial"/>
                <w:b/>
                <w:bCs/>
                <w:szCs w:val="23"/>
                <w:lang w:eastAsia="en-AU"/>
              </w:rPr>
              <w:t>Women with &gt;1 subsequent test</w:t>
            </w:r>
          </w:p>
        </w:tc>
      </w:tr>
      <w:tr w:rsidR="000F3A88" w:rsidRPr="00B97375" w14:paraId="1A6760AC" w14:textId="77777777" w:rsidTr="00AB0E37">
        <w:trPr>
          <w:trHeight w:val="285"/>
        </w:trPr>
        <w:tc>
          <w:tcPr>
            <w:tcW w:w="1860" w:type="dxa"/>
            <w:vMerge/>
            <w:tcBorders>
              <w:top w:val="nil"/>
              <w:bottom w:val="single" w:sz="4" w:space="0" w:color="auto"/>
            </w:tcBorders>
            <w:shd w:val="clear" w:color="auto" w:fill="D9D9D9" w:themeFill="background1" w:themeFillShade="D9"/>
            <w:noWrap/>
            <w:vAlign w:val="bottom"/>
          </w:tcPr>
          <w:p w14:paraId="4B61CABC" w14:textId="77777777" w:rsidR="000F3A88" w:rsidRDefault="000F3A88" w:rsidP="00AB0E37">
            <w:pPr>
              <w:keepNext/>
              <w:rPr>
                <w:rFonts w:asciiTheme="minorHAnsi" w:hAnsiTheme="minorHAnsi"/>
              </w:rPr>
            </w:pPr>
          </w:p>
        </w:tc>
        <w:tc>
          <w:tcPr>
            <w:tcW w:w="2975" w:type="dxa"/>
            <w:vMerge/>
            <w:tcBorders>
              <w:top w:val="nil"/>
              <w:bottom w:val="single" w:sz="4" w:space="0" w:color="auto"/>
            </w:tcBorders>
            <w:shd w:val="clear" w:color="auto" w:fill="D9D9D9" w:themeFill="background1" w:themeFillShade="D9"/>
            <w:noWrap/>
            <w:vAlign w:val="bottom"/>
          </w:tcPr>
          <w:p w14:paraId="01AB6D16" w14:textId="77777777" w:rsidR="000F3A88" w:rsidRPr="00654A42" w:rsidRDefault="000F3A88" w:rsidP="00AB0E37">
            <w:pPr>
              <w:keepNext/>
              <w:jc w:val="right"/>
            </w:pPr>
          </w:p>
        </w:tc>
        <w:tc>
          <w:tcPr>
            <w:tcW w:w="1984" w:type="dxa"/>
            <w:tcBorders>
              <w:top w:val="nil"/>
              <w:bottom w:val="single" w:sz="4" w:space="0" w:color="auto"/>
            </w:tcBorders>
            <w:shd w:val="clear" w:color="auto" w:fill="D9D9D9" w:themeFill="background1" w:themeFillShade="D9"/>
            <w:noWrap/>
            <w:vAlign w:val="bottom"/>
          </w:tcPr>
          <w:p w14:paraId="28848FDA" w14:textId="77777777" w:rsidR="000F3A88" w:rsidRPr="00654A42" w:rsidRDefault="000F3A88" w:rsidP="00AB0E37">
            <w:pPr>
              <w:keepNext/>
              <w:jc w:val="right"/>
            </w:pPr>
            <w:r w:rsidRPr="00B97375">
              <w:rPr>
                <w:rFonts w:asciiTheme="minorHAnsi" w:eastAsia="Times New Roman" w:hAnsiTheme="minorHAnsi" w:cs="Arial"/>
                <w:b/>
                <w:bCs/>
                <w:szCs w:val="23"/>
                <w:lang w:eastAsia="en-AU"/>
              </w:rPr>
              <w:t>N</w:t>
            </w:r>
          </w:p>
        </w:tc>
        <w:tc>
          <w:tcPr>
            <w:tcW w:w="2268" w:type="dxa"/>
            <w:tcBorders>
              <w:top w:val="nil"/>
              <w:bottom w:val="single" w:sz="4" w:space="0" w:color="auto"/>
            </w:tcBorders>
            <w:shd w:val="clear" w:color="auto" w:fill="D9D9D9" w:themeFill="background1" w:themeFillShade="D9"/>
            <w:noWrap/>
            <w:vAlign w:val="bottom"/>
          </w:tcPr>
          <w:p w14:paraId="008F7425" w14:textId="77777777" w:rsidR="000F3A88" w:rsidRPr="00654A42" w:rsidRDefault="000F3A88" w:rsidP="00AB0E37">
            <w:pPr>
              <w:keepNext/>
              <w:jc w:val="right"/>
            </w:pPr>
            <w:r w:rsidRPr="00B97375">
              <w:rPr>
                <w:rFonts w:asciiTheme="minorHAnsi" w:eastAsia="Times New Roman" w:hAnsiTheme="minorHAnsi" w:cs="Arial"/>
                <w:b/>
                <w:bCs/>
                <w:szCs w:val="23"/>
                <w:lang w:eastAsia="en-AU"/>
              </w:rPr>
              <w:t>%</w:t>
            </w:r>
          </w:p>
        </w:tc>
      </w:tr>
      <w:tr w:rsidR="000F3A88" w:rsidRPr="00B97375" w14:paraId="60B5EC8F" w14:textId="77777777" w:rsidTr="00AB0E37">
        <w:trPr>
          <w:trHeight w:val="285"/>
        </w:trPr>
        <w:tc>
          <w:tcPr>
            <w:tcW w:w="1860" w:type="dxa"/>
            <w:tcBorders>
              <w:top w:val="single" w:sz="4" w:space="0" w:color="auto"/>
            </w:tcBorders>
            <w:shd w:val="clear" w:color="auto" w:fill="auto"/>
            <w:noWrap/>
            <w:hideMark/>
          </w:tcPr>
          <w:p w14:paraId="0AF466ED" w14:textId="77777777" w:rsidR="000F3A88" w:rsidRPr="00B97375" w:rsidRDefault="000F3A88" w:rsidP="00AB0E37">
            <w:pPr>
              <w:keepNext/>
              <w:rPr>
                <w:rFonts w:asciiTheme="minorHAnsi" w:eastAsia="Times New Roman" w:hAnsiTheme="minorHAnsi" w:cs="Arial"/>
                <w:szCs w:val="23"/>
                <w:lang w:eastAsia="en-AU"/>
              </w:rPr>
            </w:pPr>
            <w:r w:rsidRPr="004D3B47">
              <w:t>Auckland</w:t>
            </w:r>
          </w:p>
        </w:tc>
        <w:tc>
          <w:tcPr>
            <w:tcW w:w="2975" w:type="dxa"/>
            <w:tcBorders>
              <w:top w:val="single" w:sz="4" w:space="0" w:color="auto"/>
            </w:tcBorders>
            <w:shd w:val="clear" w:color="auto" w:fill="auto"/>
            <w:noWrap/>
          </w:tcPr>
          <w:p w14:paraId="5D1D592A" w14:textId="77777777" w:rsidR="000F3A88" w:rsidRPr="00B97375" w:rsidRDefault="000F3A88" w:rsidP="00AB0E37">
            <w:pPr>
              <w:keepNext/>
              <w:jc w:val="right"/>
              <w:rPr>
                <w:rFonts w:asciiTheme="minorHAnsi" w:hAnsiTheme="minorHAnsi" w:cs="Arial"/>
                <w:szCs w:val="23"/>
              </w:rPr>
            </w:pPr>
            <w:r w:rsidRPr="004D3B47">
              <w:t xml:space="preserve"> 5,219 </w:t>
            </w:r>
          </w:p>
        </w:tc>
        <w:tc>
          <w:tcPr>
            <w:tcW w:w="1984" w:type="dxa"/>
            <w:tcBorders>
              <w:top w:val="single" w:sz="4" w:space="0" w:color="auto"/>
            </w:tcBorders>
            <w:shd w:val="clear" w:color="auto" w:fill="auto"/>
            <w:noWrap/>
          </w:tcPr>
          <w:p w14:paraId="49F29841" w14:textId="77777777" w:rsidR="000F3A88" w:rsidRPr="00B97375" w:rsidRDefault="000F3A88" w:rsidP="00AB0E37">
            <w:pPr>
              <w:keepNext/>
              <w:jc w:val="right"/>
              <w:rPr>
                <w:rFonts w:asciiTheme="minorHAnsi" w:hAnsiTheme="minorHAnsi" w:cs="Arial"/>
                <w:szCs w:val="23"/>
              </w:rPr>
            </w:pPr>
            <w:r w:rsidRPr="004D3B47">
              <w:t xml:space="preserve"> 666 </w:t>
            </w:r>
          </w:p>
        </w:tc>
        <w:tc>
          <w:tcPr>
            <w:tcW w:w="2268" w:type="dxa"/>
            <w:tcBorders>
              <w:top w:val="single" w:sz="4" w:space="0" w:color="auto"/>
            </w:tcBorders>
            <w:shd w:val="clear" w:color="auto" w:fill="auto"/>
            <w:noWrap/>
          </w:tcPr>
          <w:p w14:paraId="7AC7DEA9" w14:textId="77777777" w:rsidR="000F3A88" w:rsidRPr="00B97375" w:rsidRDefault="000F3A88" w:rsidP="00AB0E37">
            <w:pPr>
              <w:keepNext/>
              <w:jc w:val="right"/>
              <w:rPr>
                <w:rFonts w:asciiTheme="minorHAnsi" w:hAnsiTheme="minorHAnsi" w:cs="Arial"/>
                <w:szCs w:val="23"/>
              </w:rPr>
            </w:pPr>
            <w:r w:rsidRPr="004D3B47">
              <w:t>12.8</w:t>
            </w:r>
          </w:p>
        </w:tc>
      </w:tr>
      <w:tr w:rsidR="000F3A88" w:rsidRPr="00B97375" w14:paraId="593DC172" w14:textId="77777777" w:rsidTr="00AB0E37">
        <w:trPr>
          <w:trHeight w:val="285"/>
        </w:trPr>
        <w:tc>
          <w:tcPr>
            <w:tcW w:w="1860" w:type="dxa"/>
            <w:shd w:val="clear" w:color="auto" w:fill="auto"/>
            <w:noWrap/>
          </w:tcPr>
          <w:p w14:paraId="3E410AD5" w14:textId="77777777" w:rsidR="000F3A88" w:rsidRPr="00B97375" w:rsidRDefault="000F3A88" w:rsidP="00AB0E37">
            <w:pPr>
              <w:keepNext/>
              <w:rPr>
                <w:rFonts w:asciiTheme="minorHAnsi" w:eastAsia="Times New Roman" w:hAnsiTheme="minorHAnsi" w:cs="Arial"/>
                <w:szCs w:val="23"/>
                <w:lang w:eastAsia="en-AU"/>
              </w:rPr>
            </w:pPr>
            <w:r w:rsidRPr="004D3B47">
              <w:t>Bay of Plenty</w:t>
            </w:r>
          </w:p>
        </w:tc>
        <w:tc>
          <w:tcPr>
            <w:tcW w:w="2975" w:type="dxa"/>
            <w:shd w:val="clear" w:color="auto" w:fill="auto"/>
            <w:noWrap/>
          </w:tcPr>
          <w:p w14:paraId="604961E5" w14:textId="77777777" w:rsidR="000F3A88" w:rsidRPr="007D6FDA" w:rsidRDefault="000F3A88" w:rsidP="00AB0E37">
            <w:pPr>
              <w:keepNext/>
              <w:jc w:val="right"/>
            </w:pPr>
            <w:r w:rsidRPr="004D3B47">
              <w:t xml:space="preserve"> 2,390 </w:t>
            </w:r>
          </w:p>
        </w:tc>
        <w:tc>
          <w:tcPr>
            <w:tcW w:w="1984" w:type="dxa"/>
            <w:shd w:val="clear" w:color="auto" w:fill="auto"/>
            <w:noWrap/>
          </w:tcPr>
          <w:p w14:paraId="7A3D8A32" w14:textId="77777777" w:rsidR="000F3A88" w:rsidRPr="007D6FDA" w:rsidRDefault="000F3A88" w:rsidP="00AB0E37">
            <w:pPr>
              <w:keepNext/>
              <w:jc w:val="right"/>
            </w:pPr>
            <w:r w:rsidRPr="004D3B47">
              <w:t xml:space="preserve"> 296 </w:t>
            </w:r>
          </w:p>
        </w:tc>
        <w:tc>
          <w:tcPr>
            <w:tcW w:w="2268" w:type="dxa"/>
            <w:shd w:val="clear" w:color="auto" w:fill="auto"/>
            <w:noWrap/>
          </w:tcPr>
          <w:p w14:paraId="25EB919C" w14:textId="77777777" w:rsidR="000F3A88" w:rsidRPr="007D6FDA" w:rsidRDefault="000F3A88" w:rsidP="00AB0E37">
            <w:pPr>
              <w:keepNext/>
              <w:jc w:val="right"/>
            </w:pPr>
            <w:r w:rsidRPr="004D3B47">
              <w:t>12.4</w:t>
            </w:r>
          </w:p>
        </w:tc>
      </w:tr>
      <w:tr w:rsidR="000F3A88" w:rsidRPr="00B97375" w14:paraId="64CCB8CF" w14:textId="77777777" w:rsidTr="00AB0E37">
        <w:trPr>
          <w:trHeight w:val="285"/>
        </w:trPr>
        <w:tc>
          <w:tcPr>
            <w:tcW w:w="1860" w:type="dxa"/>
            <w:shd w:val="clear" w:color="auto" w:fill="auto"/>
            <w:noWrap/>
          </w:tcPr>
          <w:p w14:paraId="31331FF6" w14:textId="77777777" w:rsidR="000F3A88" w:rsidRPr="00B97375" w:rsidRDefault="000F3A88" w:rsidP="00AB0E37">
            <w:pPr>
              <w:keepNext/>
              <w:rPr>
                <w:rFonts w:asciiTheme="minorHAnsi" w:eastAsia="Times New Roman" w:hAnsiTheme="minorHAnsi" w:cs="Arial"/>
                <w:szCs w:val="23"/>
                <w:lang w:eastAsia="en-AU"/>
              </w:rPr>
            </w:pPr>
            <w:r w:rsidRPr="004D3B47">
              <w:t>Canterbury</w:t>
            </w:r>
          </w:p>
        </w:tc>
        <w:tc>
          <w:tcPr>
            <w:tcW w:w="2975" w:type="dxa"/>
            <w:shd w:val="clear" w:color="auto" w:fill="auto"/>
            <w:noWrap/>
          </w:tcPr>
          <w:p w14:paraId="115DE947" w14:textId="77777777" w:rsidR="000F3A88" w:rsidRPr="007D6FDA" w:rsidRDefault="000F3A88" w:rsidP="00AB0E37">
            <w:pPr>
              <w:keepNext/>
              <w:jc w:val="right"/>
            </w:pPr>
            <w:r w:rsidRPr="004D3B47">
              <w:t xml:space="preserve"> 5,409 </w:t>
            </w:r>
          </w:p>
        </w:tc>
        <w:tc>
          <w:tcPr>
            <w:tcW w:w="1984" w:type="dxa"/>
            <w:shd w:val="clear" w:color="auto" w:fill="auto"/>
            <w:noWrap/>
          </w:tcPr>
          <w:p w14:paraId="5ACAF227" w14:textId="77777777" w:rsidR="000F3A88" w:rsidRPr="007D6FDA" w:rsidRDefault="000F3A88" w:rsidP="00AB0E37">
            <w:pPr>
              <w:keepNext/>
              <w:jc w:val="right"/>
            </w:pPr>
            <w:r w:rsidRPr="004D3B47">
              <w:t xml:space="preserve"> 765 </w:t>
            </w:r>
          </w:p>
        </w:tc>
        <w:tc>
          <w:tcPr>
            <w:tcW w:w="2268" w:type="dxa"/>
            <w:shd w:val="clear" w:color="auto" w:fill="auto"/>
            <w:noWrap/>
          </w:tcPr>
          <w:p w14:paraId="36B8A633" w14:textId="77777777" w:rsidR="000F3A88" w:rsidRPr="007D6FDA" w:rsidRDefault="000F3A88" w:rsidP="00AB0E37">
            <w:pPr>
              <w:keepNext/>
              <w:jc w:val="right"/>
            </w:pPr>
            <w:r w:rsidRPr="004D3B47">
              <w:t>14.1</w:t>
            </w:r>
          </w:p>
        </w:tc>
      </w:tr>
      <w:tr w:rsidR="000F3A88" w:rsidRPr="00B97375" w14:paraId="0AABF973" w14:textId="77777777" w:rsidTr="00AB0E37">
        <w:trPr>
          <w:trHeight w:val="285"/>
        </w:trPr>
        <w:tc>
          <w:tcPr>
            <w:tcW w:w="1860" w:type="dxa"/>
            <w:shd w:val="clear" w:color="auto" w:fill="auto"/>
            <w:noWrap/>
          </w:tcPr>
          <w:p w14:paraId="1CDAC594" w14:textId="77777777" w:rsidR="000F3A88" w:rsidRPr="00B97375" w:rsidRDefault="000F3A88" w:rsidP="00AB0E37">
            <w:pPr>
              <w:keepNext/>
              <w:rPr>
                <w:rFonts w:asciiTheme="minorHAnsi" w:eastAsia="Times New Roman" w:hAnsiTheme="minorHAnsi" w:cs="Arial"/>
                <w:szCs w:val="23"/>
                <w:lang w:eastAsia="en-AU"/>
              </w:rPr>
            </w:pPr>
            <w:r w:rsidRPr="004D3B47">
              <w:t>Capital &amp; Coast</w:t>
            </w:r>
          </w:p>
        </w:tc>
        <w:tc>
          <w:tcPr>
            <w:tcW w:w="2975" w:type="dxa"/>
            <w:shd w:val="clear" w:color="auto" w:fill="auto"/>
            <w:noWrap/>
          </w:tcPr>
          <w:p w14:paraId="0FDA7338" w14:textId="77777777" w:rsidR="000F3A88" w:rsidRPr="007D6FDA" w:rsidRDefault="000F3A88" w:rsidP="00AB0E37">
            <w:pPr>
              <w:keepNext/>
              <w:jc w:val="right"/>
            </w:pPr>
            <w:r w:rsidRPr="004D3B47">
              <w:t xml:space="preserve"> 3,275 </w:t>
            </w:r>
          </w:p>
        </w:tc>
        <w:tc>
          <w:tcPr>
            <w:tcW w:w="1984" w:type="dxa"/>
            <w:shd w:val="clear" w:color="auto" w:fill="auto"/>
            <w:noWrap/>
          </w:tcPr>
          <w:p w14:paraId="4A82E484" w14:textId="77777777" w:rsidR="000F3A88" w:rsidRPr="007D6FDA" w:rsidRDefault="000F3A88" w:rsidP="00AB0E37">
            <w:pPr>
              <w:keepNext/>
              <w:jc w:val="right"/>
            </w:pPr>
            <w:r w:rsidRPr="004D3B47">
              <w:t xml:space="preserve"> 285 </w:t>
            </w:r>
          </w:p>
        </w:tc>
        <w:tc>
          <w:tcPr>
            <w:tcW w:w="2268" w:type="dxa"/>
            <w:shd w:val="clear" w:color="auto" w:fill="auto"/>
            <w:noWrap/>
          </w:tcPr>
          <w:p w14:paraId="1A856622" w14:textId="77777777" w:rsidR="000F3A88" w:rsidRPr="007D6FDA" w:rsidRDefault="000F3A88" w:rsidP="00AB0E37">
            <w:pPr>
              <w:keepNext/>
              <w:jc w:val="right"/>
            </w:pPr>
            <w:r w:rsidRPr="004D3B47">
              <w:t>8.7</w:t>
            </w:r>
          </w:p>
        </w:tc>
      </w:tr>
      <w:tr w:rsidR="000F3A88" w:rsidRPr="00B97375" w14:paraId="3088B513" w14:textId="77777777" w:rsidTr="00AB0E37">
        <w:trPr>
          <w:trHeight w:val="285"/>
        </w:trPr>
        <w:tc>
          <w:tcPr>
            <w:tcW w:w="1860" w:type="dxa"/>
            <w:shd w:val="clear" w:color="auto" w:fill="auto"/>
            <w:noWrap/>
          </w:tcPr>
          <w:p w14:paraId="028D751E" w14:textId="77777777" w:rsidR="000F3A88" w:rsidRPr="00B97375" w:rsidRDefault="000F3A88" w:rsidP="00AB0E37">
            <w:pPr>
              <w:keepNext/>
              <w:rPr>
                <w:rFonts w:asciiTheme="minorHAnsi" w:eastAsia="Times New Roman" w:hAnsiTheme="minorHAnsi" w:cs="Arial"/>
                <w:szCs w:val="23"/>
                <w:lang w:eastAsia="en-AU"/>
              </w:rPr>
            </w:pPr>
            <w:r w:rsidRPr="004D3B47">
              <w:t>Counties Manukau</w:t>
            </w:r>
          </w:p>
        </w:tc>
        <w:tc>
          <w:tcPr>
            <w:tcW w:w="2975" w:type="dxa"/>
            <w:shd w:val="clear" w:color="auto" w:fill="auto"/>
            <w:noWrap/>
          </w:tcPr>
          <w:p w14:paraId="07D2A631" w14:textId="77777777" w:rsidR="000F3A88" w:rsidRPr="007D6FDA" w:rsidRDefault="000F3A88" w:rsidP="00AB0E37">
            <w:pPr>
              <w:keepNext/>
              <w:jc w:val="right"/>
            </w:pPr>
            <w:r w:rsidRPr="004D3B47">
              <w:t xml:space="preserve"> 4,897 </w:t>
            </w:r>
          </w:p>
        </w:tc>
        <w:tc>
          <w:tcPr>
            <w:tcW w:w="1984" w:type="dxa"/>
            <w:shd w:val="clear" w:color="auto" w:fill="auto"/>
            <w:noWrap/>
          </w:tcPr>
          <w:p w14:paraId="373E5250" w14:textId="77777777" w:rsidR="000F3A88" w:rsidRPr="007D6FDA" w:rsidRDefault="000F3A88" w:rsidP="00AB0E37">
            <w:pPr>
              <w:keepNext/>
              <w:jc w:val="right"/>
            </w:pPr>
            <w:r w:rsidRPr="004D3B47">
              <w:t xml:space="preserve"> 465 </w:t>
            </w:r>
          </w:p>
        </w:tc>
        <w:tc>
          <w:tcPr>
            <w:tcW w:w="2268" w:type="dxa"/>
            <w:shd w:val="clear" w:color="auto" w:fill="auto"/>
            <w:noWrap/>
          </w:tcPr>
          <w:p w14:paraId="6CE88D7C" w14:textId="77777777" w:rsidR="000F3A88" w:rsidRPr="007D6FDA" w:rsidRDefault="000F3A88" w:rsidP="00AB0E37">
            <w:pPr>
              <w:keepNext/>
              <w:jc w:val="right"/>
            </w:pPr>
            <w:r w:rsidRPr="004D3B47">
              <w:t>9.5</w:t>
            </w:r>
          </w:p>
        </w:tc>
      </w:tr>
      <w:tr w:rsidR="000F3A88" w:rsidRPr="00B97375" w14:paraId="3362ED10" w14:textId="77777777" w:rsidTr="00AB0E37">
        <w:trPr>
          <w:trHeight w:val="285"/>
        </w:trPr>
        <w:tc>
          <w:tcPr>
            <w:tcW w:w="1860" w:type="dxa"/>
            <w:shd w:val="clear" w:color="auto" w:fill="auto"/>
            <w:noWrap/>
          </w:tcPr>
          <w:p w14:paraId="07976A74" w14:textId="77777777" w:rsidR="000F3A88" w:rsidRPr="00B97375" w:rsidRDefault="000F3A88" w:rsidP="00AB0E37">
            <w:pPr>
              <w:keepNext/>
              <w:rPr>
                <w:rFonts w:asciiTheme="minorHAnsi" w:eastAsia="Times New Roman" w:hAnsiTheme="minorHAnsi" w:cs="Arial"/>
                <w:szCs w:val="23"/>
                <w:lang w:eastAsia="en-AU"/>
              </w:rPr>
            </w:pPr>
            <w:r w:rsidRPr="004D3B47">
              <w:t>Hawke's Bay</w:t>
            </w:r>
          </w:p>
        </w:tc>
        <w:tc>
          <w:tcPr>
            <w:tcW w:w="2975" w:type="dxa"/>
            <w:shd w:val="clear" w:color="auto" w:fill="auto"/>
            <w:noWrap/>
          </w:tcPr>
          <w:p w14:paraId="56DBA1BB" w14:textId="77777777" w:rsidR="000F3A88" w:rsidRPr="007D6FDA" w:rsidRDefault="000F3A88" w:rsidP="00AB0E37">
            <w:pPr>
              <w:keepNext/>
              <w:jc w:val="right"/>
            </w:pPr>
            <w:r w:rsidRPr="004D3B47">
              <w:t xml:space="preserve"> 1,493 </w:t>
            </w:r>
          </w:p>
        </w:tc>
        <w:tc>
          <w:tcPr>
            <w:tcW w:w="1984" w:type="dxa"/>
            <w:shd w:val="clear" w:color="auto" w:fill="auto"/>
            <w:noWrap/>
          </w:tcPr>
          <w:p w14:paraId="42D8689D" w14:textId="77777777" w:rsidR="000F3A88" w:rsidRPr="007D6FDA" w:rsidRDefault="000F3A88" w:rsidP="00AB0E37">
            <w:pPr>
              <w:keepNext/>
              <w:jc w:val="right"/>
            </w:pPr>
            <w:r w:rsidRPr="004D3B47">
              <w:t xml:space="preserve"> 156 </w:t>
            </w:r>
          </w:p>
        </w:tc>
        <w:tc>
          <w:tcPr>
            <w:tcW w:w="2268" w:type="dxa"/>
            <w:shd w:val="clear" w:color="auto" w:fill="auto"/>
            <w:noWrap/>
          </w:tcPr>
          <w:p w14:paraId="0332152C" w14:textId="77777777" w:rsidR="000F3A88" w:rsidRPr="007D6FDA" w:rsidRDefault="000F3A88" w:rsidP="00AB0E37">
            <w:pPr>
              <w:keepNext/>
              <w:jc w:val="right"/>
            </w:pPr>
            <w:r w:rsidRPr="004D3B47">
              <w:t>10.4</w:t>
            </w:r>
          </w:p>
        </w:tc>
      </w:tr>
      <w:tr w:rsidR="000F3A88" w:rsidRPr="00B97375" w14:paraId="7B81CBBF" w14:textId="77777777" w:rsidTr="00AB0E37">
        <w:trPr>
          <w:trHeight w:val="285"/>
        </w:trPr>
        <w:tc>
          <w:tcPr>
            <w:tcW w:w="1860" w:type="dxa"/>
            <w:shd w:val="clear" w:color="auto" w:fill="auto"/>
            <w:noWrap/>
          </w:tcPr>
          <w:p w14:paraId="752D3B81" w14:textId="77777777" w:rsidR="000F3A88" w:rsidRPr="00B97375" w:rsidRDefault="000F3A88" w:rsidP="00AB0E37">
            <w:pPr>
              <w:keepNext/>
              <w:rPr>
                <w:rFonts w:asciiTheme="minorHAnsi" w:eastAsia="Times New Roman" w:hAnsiTheme="minorHAnsi" w:cs="Arial"/>
                <w:szCs w:val="23"/>
                <w:lang w:eastAsia="en-AU"/>
              </w:rPr>
            </w:pPr>
            <w:r w:rsidRPr="004D3B47">
              <w:t>Hutt Valley</w:t>
            </w:r>
          </w:p>
        </w:tc>
        <w:tc>
          <w:tcPr>
            <w:tcW w:w="2975" w:type="dxa"/>
            <w:shd w:val="clear" w:color="auto" w:fill="auto"/>
            <w:noWrap/>
          </w:tcPr>
          <w:p w14:paraId="6350B9A6" w14:textId="77777777" w:rsidR="000F3A88" w:rsidRPr="007D6FDA" w:rsidRDefault="000F3A88" w:rsidP="00AB0E37">
            <w:pPr>
              <w:keepNext/>
              <w:jc w:val="right"/>
            </w:pPr>
            <w:r w:rsidRPr="004D3B47">
              <w:t xml:space="preserve"> 1,475 </w:t>
            </w:r>
          </w:p>
        </w:tc>
        <w:tc>
          <w:tcPr>
            <w:tcW w:w="1984" w:type="dxa"/>
            <w:shd w:val="clear" w:color="auto" w:fill="auto"/>
            <w:noWrap/>
          </w:tcPr>
          <w:p w14:paraId="2AEF03D3" w14:textId="77777777" w:rsidR="000F3A88" w:rsidRPr="007D6FDA" w:rsidRDefault="000F3A88" w:rsidP="00AB0E37">
            <w:pPr>
              <w:keepNext/>
              <w:jc w:val="right"/>
            </w:pPr>
            <w:r w:rsidRPr="004D3B47">
              <w:t xml:space="preserve"> 129 </w:t>
            </w:r>
          </w:p>
        </w:tc>
        <w:tc>
          <w:tcPr>
            <w:tcW w:w="2268" w:type="dxa"/>
            <w:shd w:val="clear" w:color="auto" w:fill="auto"/>
            <w:noWrap/>
          </w:tcPr>
          <w:p w14:paraId="2E728C6C" w14:textId="77777777" w:rsidR="000F3A88" w:rsidRPr="007D6FDA" w:rsidRDefault="000F3A88" w:rsidP="00AB0E37">
            <w:pPr>
              <w:keepNext/>
              <w:jc w:val="right"/>
            </w:pPr>
            <w:r w:rsidRPr="004D3B47">
              <w:t>8.7</w:t>
            </w:r>
          </w:p>
        </w:tc>
      </w:tr>
      <w:tr w:rsidR="000F3A88" w:rsidRPr="00B97375" w14:paraId="07BCA539" w14:textId="77777777" w:rsidTr="00AB0E37">
        <w:trPr>
          <w:trHeight w:val="285"/>
        </w:trPr>
        <w:tc>
          <w:tcPr>
            <w:tcW w:w="1860" w:type="dxa"/>
            <w:shd w:val="clear" w:color="auto" w:fill="auto"/>
            <w:noWrap/>
          </w:tcPr>
          <w:p w14:paraId="3D724749" w14:textId="77777777" w:rsidR="000F3A88" w:rsidRPr="00B97375" w:rsidRDefault="000F3A88" w:rsidP="00AB0E37">
            <w:pPr>
              <w:keepNext/>
              <w:rPr>
                <w:rFonts w:asciiTheme="minorHAnsi" w:eastAsia="Times New Roman" w:hAnsiTheme="minorHAnsi" w:cs="Arial"/>
                <w:szCs w:val="23"/>
                <w:lang w:eastAsia="en-AU"/>
              </w:rPr>
            </w:pPr>
            <w:r w:rsidRPr="004D3B47">
              <w:t>Lakes</w:t>
            </w:r>
          </w:p>
        </w:tc>
        <w:tc>
          <w:tcPr>
            <w:tcW w:w="2975" w:type="dxa"/>
            <w:shd w:val="clear" w:color="auto" w:fill="auto"/>
            <w:noWrap/>
          </w:tcPr>
          <w:p w14:paraId="6425A0BF" w14:textId="77777777" w:rsidR="000F3A88" w:rsidRPr="007D6FDA" w:rsidRDefault="000F3A88" w:rsidP="00AB0E37">
            <w:pPr>
              <w:keepNext/>
              <w:jc w:val="right"/>
            </w:pPr>
            <w:r w:rsidRPr="004D3B47">
              <w:t xml:space="preserve"> 1,014 </w:t>
            </w:r>
          </w:p>
        </w:tc>
        <w:tc>
          <w:tcPr>
            <w:tcW w:w="1984" w:type="dxa"/>
            <w:shd w:val="clear" w:color="auto" w:fill="auto"/>
            <w:noWrap/>
          </w:tcPr>
          <w:p w14:paraId="1294A870" w14:textId="77777777" w:rsidR="000F3A88" w:rsidRPr="007D6FDA" w:rsidRDefault="000F3A88" w:rsidP="00AB0E37">
            <w:pPr>
              <w:keepNext/>
              <w:jc w:val="right"/>
            </w:pPr>
            <w:r w:rsidRPr="004D3B47">
              <w:t xml:space="preserve"> 121 </w:t>
            </w:r>
          </w:p>
        </w:tc>
        <w:tc>
          <w:tcPr>
            <w:tcW w:w="2268" w:type="dxa"/>
            <w:shd w:val="clear" w:color="auto" w:fill="auto"/>
            <w:noWrap/>
          </w:tcPr>
          <w:p w14:paraId="6C0E9D7D" w14:textId="77777777" w:rsidR="000F3A88" w:rsidRPr="007D6FDA" w:rsidRDefault="000F3A88" w:rsidP="00AB0E37">
            <w:pPr>
              <w:keepNext/>
              <w:jc w:val="right"/>
            </w:pPr>
            <w:r w:rsidRPr="004D3B47">
              <w:t>11.9</w:t>
            </w:r>
          </w:p>
        </w:tc>
      </w:tr>
      <w:tr w:rsidR="000F3A88" w:rsidRPr="00B97375" w14:paraId="0464987D" w14:textId="77777777" w:rsidTr="00AB0E37">
        <w:trPr>
          <w:trHeight w:val="285"/>
        </w:trPr>
        <w:tc>
          <w:tcPr>
            <w:tcW w:w="1860" w:type="dxa"/>
            <w:shd w:val="clear" w:color="auto" w:fill="auto"/>
            <w:noWrap/>
          </w:tcPr>
          <w:p w14:paraId="6B1B22E4" w14:textId="77777777" w:rsidR="000F3A88" w:rsidRPr="00B97375" w:rsidRDefault="000F3A88" w:rsidP="00AB0E37">
            <w:pPr>
              <w:keepNext/>
              <w:rPr>
                <w:rFonts w:asciiTheme="minorHAnsi" w:eastAsia="Times New Roman" w:hAnsiTheme="minorHAnsi" w:cs="Arial"/>
                <w:szCs w:val="23"/>
                <w:lang w:eastAsia="en-AU"/>
              </w:rPr>
            </w:pPr>
            <w:r w:rsidRPr="004D3B47">
              <w:t>Mid Central</w:t>
            </w:r>
          </w:p>
        </w:tc>
        <w:tc>
          <w:tcPr>
            <w:tcW w:w="2975" w:type="dxa"/>
            <w:shd w:val="clear" w:color="auto" w:fill="auto"/>
            <w:noWrap/>
          </w:tcPr>
          <w:p w14:paraId="0B1684F6" w14:textId="77777777" w:rsidR="000F3A88" w:rsidRPr="007D6FDA" w:rsidRDefault="000F3A88" w:rsidP="00AB0E37">
            <w:pPr>
              <w:keepNext/>
              <w:jc w:val="right"/>
            </w:pPr>
            <w:r w:rsidRPr="004D3B47">
              <w:t xml:space="preserve"> 1,471 </w:t>
            </w:r>
          </w:p>
        </w:tc>
        <w:tc>
          <w:tcPr>
            <w:tcW w:w="1984" w:type="dxa"/>
            <w:shd w:val="clear" w:color="auto" w:fill="auto"/>
            <w:noWrap/>
          </w:tcPr>
          <w:p w14:paraId="79F775DB" w14:textId="77777777" w:rsidR="000F3A88" w:rsidRPr="007D6FDA" w:rsidRDefault="000F3A88" w:rsidP="00AB0E37">
            <w:pPr>
              <w:keepNext/>
              <w:jc w:val="right"/>
            </w:pPr>
            <w:r w:rsidRPr="004D3B47">
              <w:t xml:space="preserve"> 120 </w:t>
            </w:r>
          </w:p>
        </w:tc>
        <w:tc>
          <w:tcPr>
            <w:tcW w:w="2268" w:type="dxa"/>
            <w:shd w:val="clear" w:color="auto" w:fill="auto"/>
            <w:noWrap/>
          </w:tcPr>
          <w:p w14:paraId="25713E02" w14:textId="77777777" w:rsidR="000F3A88" w:rsidRPr="007D6FDA" w:rsidRDefault="000F3A88" w:rsidP="00AB0E37">
            <w:pPr>
              <w:keepNext/>
              <w:jc w:val="right"/>
            </w:pPr>
            <w:r w:rsidRPr="004D3B47">
              <w:t>8.2</w:t>
            </w:r>
          </w:p>
        </w:tc>
      </w:tr>
      <w:tr w:rsidR="000F3A88" w:rsidRPr="00B97375" w14:paraId="2DCA2851" w14:textId="77777777" w:rsidTr="00AB0E37">
        <w:trPr>
          <w:trHeight w:val="285"/>
        </w:trPr>
        <w:tc>
          <w:tcPr>
            <w:tcW w:w="1860" w:type="dxa"/>
            <w:shd w:val="clear" w:color="auto" w:fill="auto"/>
            <w:noWrap/>
          </w:tcPr>
          <w:p w14:paraId="223AAB02" w14:textId="77777777" w:rsidR="000F3A88" w:rsidRPr="00B97375" w:rsidRDefault="000F3A88" w:rsidP="00AB0E37">
            <w:pPr>
              <w:keepNext/>
              <w:rPr>
                <w:rFonts w:asciiTheme="minorHAnsi" w:eastAsia="Times New Roman" w:hAnsiTheme="minorHAnsi" w:cs="Arial"/>
                <w:szCs w:val="23"/>
                <w:lang w:eastAsia="en-AU"/>
              </w:rPr>
            </w:pPr>
            <w:r w:rsidRPr="004D3B47">
              <w:t>Nelson Marlborough</w:t>
            </w:r>
          </w:p>
        </w:tc>
        <w:tc>
          <w:tcPr>
            <w:tcW w:w="2975" w:type="dxa"/>
            <w:shd w:val="clear" w:color="auto" w:fill="auto"/>
            <w:noWrap/>
          </w:tcPr>
          <w:p w14:paraId="3FBF3D06" w14:textId="77777777" w:rsidR="000F3A88" w:rsidRPr="007D6FDA" w:rsidRDefault="000F3A88" w:rsidP="00AB0E37">
            <w:pPr>
              <w:keepNext/>
              <w:jc w:val="right"/>
            </w:pPr>
            <w:r w:rsidRPr="004D3B47">
              <w:t xml:space="preserve"> 1,603 </w:t>
            </w:r>
          </w:p>
        </w:tc>
        <w:tc>
          <w:tcPr>
            <w:tcW w:w="1984" w:type="dxa"/>
            <w:shd w:val="clear" w:color="auto" w:fill="auto"/>
            <w:noWrap/>
          </w:tcPr>
          <w:p w14:paraId="2694EC18" w14:textId="77777777" w:rsidR="000F3A88" w:rsidRPr="007D6FDA" w:rsidRDefault="000F3A88" w:rsidP="00AB0E37">
            <w:pPr>
              <w:keepNext/>
              <w:jc w:val="right"/>
            </w:pPr>
            <w:r w:rsidRPr="004D3B47">
              <w:t xml:space="preserve"> 127 </w:t>
            </w:r>
          </w:p>
        </w:tc>
        <w:tc>
          <w:tcPr>
            <w:tcW w:w="2268" w:type="dxa"/>
            <w:shd w:val="clear" w:color="auto" w:fill="auto"/>
            <w:noWrap/>
          </w:tcPr>
          <w:p w14:paraId="3A321130" w14:textId="77777777" w:rsidR="000F3A88" w:rsidRPr="007D6FDA" w:rsidRDefault="000F3A88" w:rsidP="00AB0E37">
            <w:pPr>
              <w:keepNext/>
              <w:jc w:val="right"/>
            </w:pPr>
            <w:r w:rsidRPr="004D3B47">
              <w:t>7.9</w:t>
            </w:r>
          </w:p>
        </w:tc>
      </w:tr>
      <w:tr w:rsidR="000F3A88" w:rsidRPr="00B97375" w14:paraId="4D1287AA" w14:textId="77777777" w:rsidTr="00AB0E37">
        <w:trPr>
          <w:trHeight w:val="285"/>
        </w:trPr>
        <w:tc>
          <w:tcPr>
            <w:tcW w:w="1860" w:type="dxa"/>
            <w:shd w:val="clear" w:color="auto" w:fill="auto"/>
            <w:noWrap/>
          </w:tcPr>
          <w:p w14:paraId="3F798903" w14:textId="77777777" w:rsidR="000F3A88" w:rsidRPr="00B97375" w:rsidRDefault="000F3A88" w:rsidP="00AB0E37">
            <w:pPr>
              <w:keepNext/>
              <w:rPr>
                <w:rFonts w:asciiTheme="minorHAnsi" w:eastAsia="Times New Roman" w:hAnsiTheme="minorHAnsi" w:cs="Arial"/>
                <w:szCs w:val="23"/>
                <w:lang w:eastAsia="en-AU"/>
              </w:rPr>
            </w:pPr>
            <w:r w:rsidRPr="004D3B47">
              <w:t>Northland</w:t>
            </w:r>
          </w:p>
        </w:tc>
        <w:tc>
          <w:tcPr>
            <w:tcW w:w="2975" w:type="dxa"/>
            <w:shd w:val="clear" w:color="auto" w:fill="auto"/>
            <w:noWrap/>
          </w:tcPr>
          <w:p w14:paraId="348A0CE9" w14:textId="77777777" w:rsidR="000F3A88" w:rsidRPr="007D6FDA" w:rsidRDefault="000F3A88" w:rsidP="00AB0E37">
            <w:pPr>
              <w:keepNext/>
              <w:jc w:val="right"/>
            </w:pPr>
            <w:r w:rsidRPr="004D3B47">
              <w:t xml:space="preserve"> 1,519 </w:t>
            </w:r>
          </w:p>
        </w:tc>
        <w:tc>
          <w:tcPr>
            <w:tcW w:w="1984" w:type="dxa"/>
            <w:shd w:val="clear" w:color="auto" w:fill="auto"/>
            <w:noWrap/>
          </w:tcPr>
          <w:p w14:paraId="2F1E11CD" w14:textId="77777777" w:rsidR="000F3A88" w:rsidRPr="007D6FDA" w:rsidRDefault="000F3A88" w:rsidP="00AB0E37">
            <w:pPr>
              <w:keepNext/>
              <w:jc w:val="right"/>
            </w:pPr>
            <w:r w:rsidRPr="004D3B47">
              <w:t xml:space="preserve"> 150 </w:t>
            </w:r>
          </w:p>
        </w:tc>
        <w:tc>
          <w:tcPr>
            <w:tcW w:w="2268" w:type="dxa"/>
            <w:shd w:val="clear" w:color="auto" w:fill="auto"/>
            <w:noWrap/>
          </w:tcPr>
          <w:p w14:paraId="2F9DA011" w14:textId="77777777" w:rsidR="000F3A88" w:rsidRPr="007D6FDA" w:rsidRDefault="000F3A88" w:rsidP="00AB0E37">
            <w:pPr>
              <w:keepNext/>
              <w:jc w:val="right"/>
            </w:pPr>
            <w:r w:rsidRPr="004D3B47">
              <w:t>9.9</w:t>
            </w:r>
          </w:p>
        </w:tc>
      </w:tr>
      <w:tr w:rsidR="000F3A88" w:rsidRPr="00B97375" w14:paraId="256EB6A7" w14:textId="77777777" w:rsidTr="00AB0E37">
        <w:trPr>
          <w:trHeight w:val="285"/>
        </w:trPr>
        <w:tc>
          <w:tcPr>
            <w:tcW w:w="1860" w:type="dxa"/>
            <w:shd w:val="clear" w:color="auto" w:fill="auto"/>
            <w:noWrap/>
          </w:tcPr>
          <w:p w14:paraId="5AEB5647" w14:textId="77777777" w:rsidR="000F3A88" w:rsidRPr="00B97375" w:rsidRDefault="000F3A88" w:rsidP="00AB0E37">
            <w:pPr>
              <w:keepNext/>
              <w:rPr>
                <w:rFonts w:asciiTheme="minorHAnsi" w:eastAsia="Times New Roman" w:hAnsiTheme="minorHAnsi" w:cs="Arial"/>
                <w:szCs w:val="23"/>
                <w:lang w:eastAsia="en-AU"/>
              </w:rPr>
            </w:pPr>
            <w:r w:rsidRPr="004D3B47">
              <w:t>South Canterbury</w:t>
            </w:r>
          </w:p>
        </w:tc>
        <w:tc>
          <w:tcPr>
            <w:tcW w:w="2975" w:type="dxa"/>
            <w:shd w:val="clear" w:color="auto" w:fill="auto"/>
            <w:noWrap/>
          </w:tcPr>
          <w:p w14:paraId="1159D39D" w14:textId="77777777" w:rsidR="000F3A88" w:rsidRPr="007D6FDA" w:rsidRDefault="000F3A88" w:rsidP="00AB0E37">
            <w:pPr>
              <w:keepNext/>
              <w:jc w:val="right"/>
            </w:pPr>
            <w:r w:rsidRPr="004D3B47">
              <w:t xml:space="preserve"> 545 </w:t>
            </w:r>
          </w:p>
        </w:tc>
        <w:tc>
          <w:tcPr>
            <w:tcW w:w="1984" w:type="dxa"/>
            <w:shd w:val="clear" w:color="auto" w:fill="auto"/>
            <w:noWrap/>
          </w:tcPr>
          <w:p w14:paraId="3E17DE24" w14:textId="77777777" w:rsidR="000F3A88" w:rsidRPr="007D6FDA" w:rsidRDefault="000F3A88" w:rsidP="00AB0E37">
            <w:pPr>
              <w:keepNext/>
              <w:jc w:val="right"/>
            </w:pPr>
            <w:r w:rsidRPr="004D3B47">
              <w:t xml:space="preserve"> 72 </w:t>
            </w:r>
          </w:p>
        </w:tc>
        <w:tc>
          <w:tcPr>
            <w:tcW w:w="2268" w:type="dxa"/>
            <w:shd w:val="clear" w:color="auto" w:fill="auto"/>
            <w:noWrap/>
          </w:tcPr>
          <w:p w14:paraId="34B1D615" w14:textId="77777777" w:rsidR="000F3A88" w:rsidRPr="007D6FDA" w:rsidRDefault="000F3A88" w:rsidP="00AB0E37">
            <w:pPr>
              <w:keepNext/>
              <w:jc w:val="right"/>
            </w:pPr>
            <w:r w:rsidRPr="004D3B47">
              <w:t>13.2</w:t>
            </w:r>
          </w:p>
        </w:tc>
      </w:tr>
      <w:tr w:rsidR="000F3A88" w:rsidRPr="00B97375" w14:paraId="5B3E947B" w14:textId="77777777" w:rsidTr="00AB0E37">
        <w:trPr>
          <w:trHeight w:val="285"/>
        </w:trPr>
        <w:tc>
          <w:tcPr>
            <w:tcW w:w="1860" w:type="dxa"/>
            <w:shd w:val="clear" w:color="auto" w:fill="auto"/>
            <w:noWrap/>
          </w:tcPr>
          <w:p w14:paraId="2361E209" w14:textId="77777777" w:rsidR="000F3A88" w:rsidRPr="00151DDF" w:rsidRDefault="000F3A88" w:rsidP="00AB0E37">
            <w:pPr>
              <w:keepNext/>
              <w:rPr>
                <w:rFonts w:asciiTheme="minorHAnsi" w:hAnsiTheme="minorHAnsi"/>
              </w:rPr>
            </w:pPr>
            <w:r w:rsidRPr="004D3B47">
              <w:t>Southern</w:t>
            </w:r>
          </w:p>
        </w:tc>
        <w:tc>
          <w:tcPr>
            <w:tcW w:w="2975" w:type="dxa"/>
            <w:shd w:val="clear" w:color="auto" w:fill="auto"/>
            <w:noWrap/>
          </w:tcPr>
          <w:p w14:paraId="7D29440A" w14:textId="77777777" w:rsidR="000F3A88" w:rsidRPr="00654A42" w:rsidRDefault="000F3A88" w:rsidP="00AB0E37">
            <w:pPr>
              <w:keepNext/>
              <w:jc w:val="right"/>
            </w:pPr>
            <w:r w:rsidRPr="004D3B47">
              <w:t xml:space="preserve"> 3,556 </w:t>
            </w:r>
          </w:p>
        </w:tc>
        <w:tc>
          <w:tcPr>
            <w:tcW w:w="1984" w:type="dxa"/>
            <w:shd w:val="clear" w:color="auto" w:fill="auto"/>
            <w:noWrap/>
          </w:tcPr>
          <w:p w14:paraId="33242C7E" w14:textId="77777777" w:rsidR="000F3A88" w:rsidRPr="00654A42" w:rsidRDefault="000F3A88" w:rsidP="00AB0E37">
            <w:pPr>
              <w:keepNext/>
              <w:jc w:val="right"/>
            </w:pPr>
            <w:r w:rsidRPr="004D3B47">
              <w:t xml:space="preserve"> 386 </w:t>
            </w:r>
          </w:p>
        </w:tc>
        <w:tc>
          <w:tcPr>
            <w:tcW w:w="2268" w:type="dxa"/>
            <w:shd w:val="clear" w:color="auto" w:fill="auto"/>
            <w:noWrap/>
          </w:tcPr>
          <w:p w14:paraId="0DCBB72B" w14:textId="77777777" w:rsidR="000F3A88" w:rsidRPr="00654A42" w:rsidRDefault="000F3A88" w:rsidP="00AB0E37">
            <w:pPr>
              <w:keepNext/>
              <w:jc w:val="right"/>
            </w:pPr>
            <w:r w:rsidRPr="004D3B47">
              <w:t>10.9</w:t>
            </w:r>
          </w:p>
        </w:tc>
      </w:tr>
      <w:tr w:rsidR="000F3A88" w:rsidRPr="00B97375" w14:paraId="27FC05A7" w14:textId="77777777" w:rsidTr="00AB0E37">
        <w:trPr>
          <w:trHeight w:val="285"/>
        </w:trPr>
        <w:tc>
          <w:tcPr>
            <w:tcW w:w="1860" w:type="dxa"/>
            <w:shd w:val="clear" w:color="auto" w:fill="auto"/>
            <w:noWrap/>
          </w:tcPr>
          <w:p w14:paraId="0AD324CE" w14:textId="77777777" w:rsidR="000F3A88" w:rsidRPr="00151DDF" w:rsidRDefault="000F3A88" w:rsidP="00AB0E37">
            <w:pPr>
              <w:keepNext/>
              <w:rPr>
                <w:rFonts w:asciiTheme="minorHAnsi" w:hAnsiTheme="minorHAnsi"/>
              </w:rPr>
            </w:pPr>
            <w:r w:rsidRPr="004D3B47">
              <w:t>Tairawhiti</w:t>
            </w:r>
          </w:p>
        </w:tc>
        <w:tc>
          <w:tcPr>
            <w:tcW w:w="2975" w:type="dxa"/>
            <w:shd w:val="clear" w:color="auto" w:fill="auto"/>
            <w:noWrap/>
          </w:tcPr>
          <w:p w14:paraId="61379873" w14:textId="77777777" w:rsidR="000F3A88" w:rsidRPr="00654A42" w:rsidRDefault="000F3A88" w:rsidP="00AB0E37">
            <w:pPr>
              <w:keepNext/>
              <w:jc w:val="right"/>
            </w:pPr>
            <w:r w:rsidRPr="004D3B47">
              <w:t xml:space="preserve"> 425 </w:t>
            </w:r>
          </w:p>
        </w:tc>
        <w:tc>
          <w:tcPr>
            <w:tcW w:w="1984" w:type="dxa"/>
            <w:shd w:val="clear" w:color="auto" w:fill="auto"/>
            <w:noWrap/>
          </w:tcPr>
          <w:p w14:paraId="2CE054A9" w14:textId="77777777" w:rsidR="000F3A88" w:rsidRPr="00654A42" w:rsidRDefault="000F3A88" w:rsidP="00AB0E37">
            <w:pPr>
              <w:keepNext/>
              <w:jc w:val="right"/>
            </w:pPr>
            <w:r w:rsidRPr="004D3B47">
              <w:t xml:space="preserve"> 28 </w:t>
            </w:r>
          </w:p>
        </w:tc>
        <w:tc>
          <w:tcPr>
            <w:tcW w:w="2268" w:type="dxa"/>
            <w:shd w:val="clear" w:color="auto" w:fill="auto"/>
            <w:noWrap/>
          </w:tcPr>
          <w:p w14:paraId="351CABEA" w14:textId="77777777" w:rsidR="000F3A88" w:rsidRPr="00654A42" w:rsidRDefault="000F3A88" w:rsidP="00AB0E37">
            <w:pPr>
              <w:keepNext/>
              <w:jc w:val="right"/>
            </w:pPr>
            <w:r w:rsidRPr="004D3B47">
              <w:t>6.6</w:t>
            </w:r>
          </w:p>
        </w:tc>
      </w:tr>
      <w:tr w:rsidR="000F3A88" w:rsidRPr="00B97375" w14:paraId="6D0BCC23" w14:textId="77777777" w:rsidTr="00AB0E37">
        <w:trPr>
          <w:trHeight w:val="285"/>
        </w:trPr>
        <w:tc>
          <w:tcPr>
            <w:tcW w:w="1860" w:type="dxa"/>
            <w:shd w:val="clear" w:color="auto" w:fill="auto"/>
            <w:noWrap/>
          </w:tcPr>
          <w:p w14:paraId="0A71A2C0" w14:textId="77777777" w:rsidR="000F3A88" w:rsidRPr="00151DDF" w:rsidRDefault="000F3A88" w:rsidP="00AB0E37">
            <w:pPr>
              <w:keepNext/>
              <w:rPr>
                <w:rFonts w:asciiTheme="minorHAnsi" w:hAnsiTheme="minorHAnsi"/>
              </w:rPr>
            </w:pPr>
            <w:r w:rsidRPr="004D3B47">
              <w:t>Taranaki</w:t>
            </w:r>
          </w:p>
        </w:tc>
        <w:tc>
          <w:tcPr>
            <w:tcW w:w="2975" w:type="dxa"/>
            <w:shd w:val="clear" w:color="auto" w:fill="auto"/>
            <w:noWrap/>
          </w:tcPr>
          <w:p w14:paraId="447D5360" w14:textId="77777777" w:rsidR="000F3A88" w:rsidRPr="00654A42" w:rsidRDefault="000F3A88" w:rsidP="00AB0E37">
            <w:pPr>
              <w:keepNext/>
              <w:jc w:val="right"/>
            </w:pPr>
            <w:r w:rsidRPr="004D3B47">
              <w:t xml:space="preserve"> 1,360 </w:t>
            </w:r>
          </w:p>
        </w:tc>
        <w:tc>
          <w:tcPr>
            <w:tcW w:w="1984" w:type="dxa"/>
            <w:shd w:val="clear" w:color="auto" w:fill="auto"/>
            <w:noWrap/>
          </w:tcPr>
          <w:p w14:paraId="16F4697D" w14:textId="77777777" w:rsidR="000F3A88" w:rsidRPr="00654A42" w:rsidRDefault="000F3A88" w:rsidP="00AB0E37">
            <w:pPr>
              <w:keepNext/>
              <w:jc w:val="right"/>
            </w:pPr>
            <w:r w:rsidRPr="004D3B47">
              <w:t xml:space="preserve"> 132 </w:t>
            </w:r>
          </w:p>
        </w:tc>
        <w:tc>
          <w:tcPr>
            <w:tcW w:w="2268" w:type="dxa"/>
            <w:shd w:val="clear" w:color="auto" w:fill="auto"/>
            <w:noWrap/>
          </w:tcPr>
          <w:p w14:paraId="397F8B32" w14:textId="77777777" w:rsidR="000F3A88" w:rsidRPr="00654A42" w:rsidRDefault="000F3A88" w:rsidP="00AB0E37">
            <w:pPr>
              <w:keepNext/>
              <w:jc w:val="right"/>
            </w:pPr>
            <w:r w:rsidRPr="004D3B47">
              <w:t>9.7</w:t>
            </w:r>
          </w:p>
        </w:tc>
      </w:tr>
      <w:tr w:rsidR="000F3A88" w:rsidRPr="00B97375" w14:paraId="568B9197" w14:textId="77777777" w:rsidTr="00AB0E37">
        <w:trPr>
          <w:trHeight w:val="285"/>
        </w:trPr>
        <w:tc>
          <w:tcPr>
            <w:tcW w:w="1860" w:type="dxa"/>
            <w:shd w:val="clear" w:color="auto" w:fill="auto"/>
            <w:noWrap/>
          </w:tcPr>
          <w:p w14:paraId="78A345C9" w14:textId="77777777" w:rsidR="000F3A88" w:rsidRPr="00151DDF" w:rsidRDefault="000F3A88" w:rsidP="00AB0E37">
            <w:pPr>
              <w:keepNext/>
              <w:rPr>
                <w:rFonts w:asciiTheme="minorHAnsi" w:hAnsiTheme="minorHAnsi"/>
              </w:rPr>
            </w:pPr>
            <w:r w:rsidRPr="004D3B47">
              <w:t>Waikato</w:t>
            </w:r>
          </w:p>
        </w:tc>
        <w:tc>
          <w:tcPr>
            <w:tcW w:w="2975" w:type="dxa"/>
            <w:shd w:val="clear" w:color="auto" w:fill="auto"/>
            <w:noWrap/>
          </w:tcPr>
          <w:p w14:paraId="2AB91F97" w14:textId="77777777" w:rsidR="000F3A88" w:rsidRPr="00654A42" w:rsidRDefault="000F3A88" w:rsidP="00AB0E37">
            <w:pPr>
              <w:keepNext/>
              <w:jc w:val="right"/>
            </w:pPr>
            <w:r w:rsidRPr="004D3B47">
              <w:t xml:space="preserve"> 4,103 </w:t>
            </w:r>
          </w:p>
        </w:tc>
        <w:tc>
          <w:tcPr>
            <w:tcW w:w="1984" w:type="dxa"/>
            <w:shd w:val="clear" w:color="auto" w:fill="auto"/>
            <w:noWrap/>
          </w:tcPr>
          <w:p w14:paraId="1AFDA92B" w14:textId="77777777" w:rsidR="000F3A88" w:rsidRPr="00654A42" w:rsidRDefault="000F3A88" w:rsidP="00AB0E37">
            <w:pPr>
              <w:keepNext/>
              <w:jc w:val="right"/>
            </w:pPr>
            <w:r w:rsidRPr="004D3B47">
              <w:t xml:space="preserve"> 362 </w:t>
            </w:r>
          </w:p>
        </w:tc>
        <w:tc>
          <w:tcPr>
            <w:tcW w:w="2268" w:type="dxa"/>
            <w:shd w:val="clear" w:color="auto" w:fill="auto"/>
            <w:noWrap/>
          </w:tcPr>
          <w:p w14:paraId="104F8AC6" w14:textId="77777777" w:rsidR="000F3A88" w:rsidRPr="00654A42" w:rsidRDefault="000F3A88" w:rsidP="00AB0E37">
            <w:pPr>
              <w:keepNext/>
              <w:jc w:val="right"/>
            </w:pPr>
            <w:r w:rsidRPr="004D3B47">
              <w:t>8.8</w:t>
            </w:r>
          </w:p>
        </w:tc>
      </w:tr>
      <w:tr w:rsidR="000F3A88" w:rsidRPr="00B97375" w14:paraId="62839613" w14:textId="77777777" w:rsidTr="00AB0E37">
        <w:trPr>
          <w:trHeight w:val="285"/>
        </w:trPr>
        <w:tc>
          <w:tcPr>
            <w:tcW w:w="1860" w:type="dxa"/>
            <w:shd w:val="clear" w:color="auto" w:fill="auto"/>
            <w:noWrap/>
          </w:tcPr>
          <w:p w14:paraId="435D2885" w14:textId="77777777" w:rsidR="000F3A88" w:rsidRPr="00151DDF" w:rsidRDefault="000F3A88" w:rsidP="00AB0E37">
            <w:pPr>
              <w:keepNext/>
              <w:rPr>
                <w:rFonts w:asciiTheme="minorHAnsi" w:hAnsiTheme="minorHAnsi"/>
              </w:rPr>
            </w:pPr>
            <w:r w:rsidRPr="004D3B47">
              <w:t>Wairarapa</w:t>
            </w:r>
          </w:p>
        </w:tc>
        <w:tc>
          <w:tcPr>
            <w:tcW w:w="2975" w:type="dxa"/>
            <w:shd w:val="clear" w:color="auto" w:fill="auto"/>
            <w:noWrap/>
          </w:tcPr>
          <w:p w14:paraId="67E847E9" w14:textId="77777777" w:rsidR="000F3A88" w:rsidRPr="00654A42" w:rsidRDefault="000F3A88" w:rsidP="00AB0E37">
            <w:pPr>
              <w:keepNext/>
              <w:jc w:val="right"/>
            </w:pPr>
            <w:r w:rsidRPr="004D3B47">
              <w:t xml:space="preserve"> 469 </w:t>
            </w:r>
          </w:p>
        </w:tc>
        <w:tc>
          <w:tcPr>
            <w:tcW w:w="1984" w:type="dxa"/>
            <w:shd w:val="clear" w:color="auto" w:fill="auto"/>
            <w:noWrap/>
          </w:tcPr>
          <w:p w14:paraId="551BAE6E" w14:textId="77777777" w:rsidR="000F3A88" w:rsidRPr="00654A42" w:rsidRDefault="000F3A88" w:rsidP="00AB0E37">
            <w:pPr>
              <w:keepNext/>
              <w:jc w:val="right"/>
            </w:pPr>
            <w:r w:rsidRPr="004D3B47">
              <w:t xml:space="preserve"> 90 </w:t>
            </w:r>
          </w:p>
        </w:tc>
        <w:tc>
          <w:tcPr>
            <w:tcW w:w="2268" w:type="dxa"/>
            <w:shd w:val="clear" w:color="auto" w:fill="auto"/>
            <w:noWrap/>
          </w:tcPr>
          <w:p w14:paraId="21FF844F" w14:textId="77777777" w:rsidR="000F3A88" w:rsidRPr="00654A42" w:rsidRDefault="000F3A88" w:rsidP="00AB0E37">
            <w:pPr>
              <w:keepNext/>
              <w:jc w:val="right"/>
            </w:pPr>
            <w:r w:rsidRPr="004D3B47">
              <w:t>19.2</w:t>
            </w:r>
          </w:p>
        </w:tc>
      </w:tr>
      <w:tr w:rsidR="000F3A88" w:rsidRPr="00B97375" w14:paraId="08C42FD3" w14:textId="77777777" w:rsidTr="00AB0E37">
        <w:trPr>
          <w:trHeight w:val="285"/>
        </w:trPr>
        <w:tc>
          <w:tcPr>
            <w:tcW w:w="1860" w:type="dxa"/>
            <w:shd w:val="clear" w:color="auto" w:fill="auto"/>
            <w:noWrap/>
          </w:tcPr>
          <w:p w14:paraId="6D214CC3" w14:textId="77777777" w:rsidR="000F3A88" w:rsidRPr="00151DDF" w:rsidRDefault="000F3A88" w:rsidP="00AB0E37">
            <w:pPr>
              <w:keepNext/>
              <w:rPr>
                <w:rFonts w:asciiTheme="minorHAnsi" w:hAnsiTheme="minorHAnsi"/>
              </w:rPr>
            </w:pPr>
            <w:r w:rsidRPr="004D3B47">
              <w:t>Waitemata</w:t>
            </w:r>
          </w:p>
        </w:tc>
        <w:tc>
          <w:tcPr>
            <w:tcW w:w="2975" w:type="dxa"/>
            <w:shd w:val="clear" w:color="auto" w:fill="auto"/>
            <w:noWrap/>
          </w:tcPr>
          <w:p w14:paraId="318ACA54" w14:textId="77777777" w:rsidR="000F3A88" w:rsidRPr="00654A42" w:rsidRDefault="000F3A88" w:rsidP="00AB0E37">
            <w:pPr>
              <w:keepNext/>
              <w:jc w:val="right"/>
            </w:pPr>
            <w:r w:rsidRPr="004D3B47">
              <w:t xml:space="preserve"> 5,868 </w:t>
            </w:r>
          </w:p>
        </w:tc>
        <w:tc>
          <w:tcPr>
            <w:tcW w:w="1984" w:type="dxa"/>
            <w:shd w:val="clear" w:color="auto" w:fill="auto"/>
            <w:noWrap/>
          </w:tcPr>
          <w:p w14:paraId="3480CB2A" w14:textId="77777777" w:rsidR="000F3A88" w:rsidRPr="00654A42" w:rsidRDefault="000F3A88" w:rsidP="00AB0E37">
            <w:pPr>
              <w:keepNext/>
              <w:jc w:val="right"/>
            </w:pPr>
            <w:r w:rsidRPr="004D3B47">
              <w:t xml:space="preserve"> 923 </w:t>
            </w:r>
          </w:p>
        </w:tc>
        <w:tc>
          <w:tcPr>
            <w:tcW w:w="2268" w:type="dxa"/>
            <w:shd w:val="clear" w:color="auto" w:fill="auto"/>
            <w:noWrap/>
          </w:tcPr>
          <w:p w14:paraId="4BFECB25" w14:textId="77777777" w:rsidR="000F3A88" w:rsidRPr="00654A42" w:rsidRDefault="000F3A88" w:rsidP="00AB0E37">
            <w:pPr>
              <w:keepNext/>
              <w:jc w:val="right"/>
            </w:pPr>
            <w:r w:rsidRPr="004D3B47">
              <w:t>15.7</w:t>
            </w:r>
          </w:p>
        </w:tc>
      </w:tr>
      <w:tr w:rsidR="000F3A88" w:rsidRPr="00B97375" w14:paraId="040AAB42" w14:textId="77777777" w:rsidTr="00AB0E37">
        <w:trPr>
          <w:trHeight w:val="285"/>
        </w:trPr>
        <w:tc>
          <w:tcPr>
            <w:tcW w:w="1860" w:type="dxa"/>
            <w:shd w:val="clear" w:color="auto" w:fill="auto"/>
            <w:noWrap/>
          </w:tcPr>
          <w:p w14:paraId="696B5BE9" w14:textId="77777777" w:rsidR="000F3A88" w:rsidRPr="00151DDF" w:rsidRDefault="000F3A88" w:rsidP="00AB0E37">
            <w:pPr>
              <w:keepNext/>
              <w:rPr>
                <w:rFonts w:asciiTheme="minorHAnsi" w:hAnsiTheme="minorHAnsi"/>
              </w:rPr>
            </w:pPr>
            <w:r w:rsidRPr="004D3B47">
              <w:t>West Coast</w:t>
            </w:r>
          </w:p>
        </w:tc>
        <w:tc>
          <w:tcPr>
            <w:tcW w:w="2975" w:type="dxa"/>
            <w:shd w:val="clear" w:color="auto" w:fill="auto"/>
            <w:noWrap/>
          </w:tcPr>
          <w:p w14:paraId="56B1E491" w14:textId="77777777" w:rsidR="000F3A88" w:rsidRPr="00654A42" w:rsidRDefault="000F3A88" w:rsidP="00AB0E37">
            <w:pPr>
              <w:keepNext/>
              <w:jc w:val="right"/>
            </w:pPr>
            <w:r w:rsidRPr="004D3B47">
              <w:t xml:space="preserve"> 296 </w:t>
            </w:r>
          </w:p>
        </w:tc>
        <w:tc>
          <w:tcPr>
            <w:tcW w:w="1984" w:type="dxa"/>
            <w:shd w:val="clear" w:color="auto" w:fill="auto"/>
            <w:noWrap/>
          </w:tcPr>
          <w:p w14:paraId="019A703D" w14:textId="77777777" w:rsidR="000F3A88" w:rsidRPr="00654A42" w:rsidRDefault="000F3A88" w:rsidP="00AB0E37">
            <w:pPr>
              <w:keepNext/>
              <w:jc w:val="right"/>
            </w:pPr>
            <w:r w:rsidRPr="004D3B47">
              <w:t xml:space="preserve"> 21 </w:t>
            </w:r>
          </w:p>
        </w:tc>
        <w:tc>
          <w:tcPr>
            <w:tcW w:w="2268" w:type="dxa"/>
            <w:shd w:val="clear" w:color="auto" w:fill="auto"/>
            <w:noWrap/>
          </w:tcPr>
          <w:p w14:paraId="1CD0744F" w14:textId="77777777" w:rsidR="000F3A88" w:rsidRPr="00654A42" w:rsidRDefault="000F3A88" w:rsidP="00AB0E37">
            <w:pPr>
              <w:keepNext/>
              <w:jc w:val="right"/>
            </w:pPr>
            <w:r w:rsidRPr="004D3B47">
              <w:t>7.1</w:t>
            </w:r>
          </w:p>
        </w:tc>
      </w:tr>
      <w:tr w:rsidR="000F3A88" w:rsidRPr="00B97375" w14:paraId="349F8243" w14:textId="77777777" w:rsidTr="00AB0E37">
        <w:trPr>
          <w:trHeight w:val="285"/>
        </w:trPr>
        <w:tc>
          <w:tcPr>
            <w:tcW w:w="1860" w:type="dxa"/>
            <w:shd w:val="clear" w:color="auto" w:fill="auto"/>
            <w:noWrap/>
          </w:tcPr>
          <w:p w14:paraId="2858B691" w14:textId="77777777" w:rsidR="000F3A88" w:rsidRPr="00151DDF" w:rsidRDefault="000F3A88" w:rsidP="00AB0E37">
            <w:pPr>
              <w:keepNext/>
              <w:rPr>
                <w:rFonts w:asciiTheme="minorHAnsi" w:hAnsiTheme="minorHAnsi"/>
              </w:rPr>
            </w:pPr>
            <w:r w:rsidRPr="004D3B47">
              <w:t>Whanganui</w:t>
            </w:r>
          </w:p>
        </w:tc>
        <w:tc>
          <w:tcPr>
            <w:tcW w:w="2975" w:type="dxa"/>
            <w:shd w:val="clear" w:color="auto" w:fill="auto"/>
            <w:noWrap/>
          </w:tcPr>
          <w:p w14:paraId="6E60A19E" w14:textId="77777777" w:rsidR="000F3A88" w:rsidRPr="00654A42" w:rsidRDefault="000F3A88" w:rsidP="00AB0E37">
            <w:pPr>
              <w:keepNext/>
              <w:jc w:val="right"/>
            </w:pPr>
            <w:r w:rsidRPr="004D3B47">
              <w:t xml:space="preserve"> 559 </w:t>
            </w:r>
          </w:p>
        </w:tc>
        <w:tc>
          <w:tcPr>
            <w:tcW w:w="1984" w:type="dxa"/>
            <w:shd w:val="clear" w:color="auto" w:fill="auto"/>
            <w:noWrap/>
          </w:tcPr>
          <w:p w14:paraId="0C2510CB" w14:textId="77777777" w:rsidR="000F3A88" w:rsidRPr="00654A42" w:rsidRDefault="000F3A88" w:rsidP="00AB0E37">
            <w:pPr>
              <w:keepNext/>
              <w:jc w:val="right"/>
            </w:pPr>
            <w:r w:rsidRPr="004D3B47">
              <w:t xml:space="preserve"> 45 </w:t>
            </w:r>
          </w:p>
        </w:tc>
        <w:tc>
          <w:tcPr>
            <w:tcW w:w="2268" w:type="dxa"/>
            <w:shd w:val="clear" w:color="auto" w:fill="auto"/>
            <w:noWrap/>
          </w:tcPr>
          <w:p w14:paraId="0501E449" w14:textId="77777777" w:rsidR="000F3A88" w:rsidRPr="00654A42" w:rsidRDefault="000F3A88" w:rsidP="00AB0E37">
            <w:pPr>
              <w:keepNext/>
              <w:jc w:val="right"/>
            </w:pPr>
            <w:r w:rsidRPr="004D3B47">
              <w:t>8.1</w:t>
            </w:r>
          </w:p>
        </w:tc>
      </w:tr>
      <w:tr w:rsidR="000F3A88" w:rsidRPr="00674FE6" w14:paraId="3E291E43" w14:textId="77777777" w:rsidTr="00AB0E37">
        <w:trPr>
          <w:trHeight w:val="285"/>
        </w:trPr>
        <w:tc>
          <w:tcPr>
            <w:tcW w:w="1860" w:type="dxa"/>
            <w:shd w:val="clear" w:color="auto" w:fill="auto"/>
            <w:noWrap/>
          </w:tcPr>
          <w:p w14:paraId="66551197" w14:textId="77777777" w:rsidR="000F3A88" w:rsidRPr="00674FE6" w:rsidRDefault="000F3A88" w:rsidP="00AB0E37">
            <w:pPr>
              <w:keepNext/>
              <w:rPr>
                <w:rFonts w:asciiTheme="minorHAnsi" w:hAnsiTheme="minorHAnsi"/>
                <w:i/>
                <w:iCs/>
              </w:rPr>
            </w:pPr>
            <w:r w:rsidRPr="00674FE6">
              <w:rPr>
                <w:i/>
                <w:iCs/>
              </w:rPr>
              <w:t>Unspecified</w:t>
            </w:r>
          </w:p>
        </w:tc>
        <w:tc>
          <w:tcPr>
            <w:tcW w:w="2975" w:type="dxa"/>
            <w:shd w:val="clear" w:color="auto" w:fill="auto"/>
            <w:noWrap/>
          </w:tcPr>
          <w:p w14:paraId="6890B21B" w14:textId="77777777" w:rsidR="000F3A88" w:rsidRPr="00674FE6" w:rsidRDefault="000F3A88" w:rsidP="00AB0E37">
            <w:pPr>
              <w:keepNext/>
              <w:jc w:val="right"/>
              <w:rPr>
                <w:i/>
                <w:iCs/>
              </w:rPr>
            </w:pPr>
            <w:r w:rsidRPr="00674FE6">
              <w:rPr>
                <w:i/>
                <w:iCs/>
              </w:rPr>
              <w:t xml:space="preserve"> -  </w:t>
            </w:r>
          </w:p>
        </w:tc>
        <w:tc>
          <w:tcPr>
            <w:tcW w:w="1984" w:type="dxa"/>
            <w:shd w:val="clear" w:color="auto" w:fill="auto"/>
            <w:noWrap/>
          </w:tcPr>
          <w:p w14:paraId="120DB75D" w14:textId="77777777" w:rsidR="000F3A88" w:rsidRPr="00674FE6" w:rsidRDefault="000F3A88" w:rsidP="00AB0E37">
            <w:pPr>
              <w:keepNext/>
              <w:jc w:val="right"/>
              <w:rPr>
                <w:i/>
                <w:iCs/>
              </w:rPr>
            </w:pPr>
            <w:r w:rsidRPr="00674FE6">
              <w:rPr>
                <w:i/>
                <w:iCs/>
              </w:rPr>
              <w:t xml:space="preserve"> -  </w:t>
            </w:r>
          </w:p>
        </w:tc>
        <w:tc>
          <w:tcPr>
            <w:tcW w:w="2268" w:type="dxa"/>
            <w:shd w:val="clear" w:color="auto" w:fill="auto"/>
            <w:noWrap/>
          </w:tcPr>
          <w:p w14:paraId="3340206F" w14:textId="77777777" w:rsidR="000F3A88" w:rsidRPr="00674FE6" w:rsidRDefault="000F3A88" w:rsidP="00AB0E37">
            <w:pPr>
              <w:keepNext/>
              <w:jc w:val="right"/>
              <w:rPr>
                <w:i/>
                <w:iCs/>
              </w:rPr>
            </w:pPr>
            <w:r>
              <w:rPr>
                <w:i/>
                <w:iCs/>
              </w:rPr>
              <w:t>-</w:t>
            </w:r>
          </w:p>
        </w:tc>
      </w:tr>
      <w:tr w:rsidR="000F3A88" w:rsidRPr="00B97375" w14:paraId="53D53144" w14:textId="77777777" w:rsidTr="00AB0E37">
        <w:trPr>
          <w:trHeight w:val="285"/>
        </w:trPr>
        <w:tc>
          <w:tcPr>
            <w:tcW w:w="1860" w:type="dxa"/>
            <w:shd w:val="clear" w:color="auto" w:fill="auto"/>
            <w:noWrap/>
            <w:hideMark/>
          </w:tcPr>
          <w:p w14:paraId="4A7AC54F" w14:textId="77777777" w:rsidR="000F3A88" w:rsidRPr="00B97375" w:rsidRDefault="000F3A88" w:rsidP="00AB0E37">
            <w:pPr>
              <w:keepNext/>
              <w:rPr>
                <w:rFonts w:asciiTheme="minorHAnsi" w:eastAsia="Times New Roman" w:hAnsiTheme="minorHAnsi" w:cs="Arial"/>
                <w:szCs w:val="23"/>
                <w:lang w:eastAsia="en-AU"/>
              </w:rPr>
            </w:pPr>
            <w:r w:rsidRPr="004D3B47">
              <w:rPr>
                <w:b/>
              </w:rPr>
              <w:t>Total</w:t>
            </w:r>
          </w:p>
        </w:tc>
        <w:tc>
          <w:tcPr>
            <w:tcW w:w="2975" w:type="dxa"/>
            <w:shd w:val="clear" w:color="auto" w:fill="auto"/>
            <w:noWrap/>
          </w:tcPr>
          <w:p w14:paraId="62F040CA" w14:textId="77777777" w:rsidR="000F3A88" w:rsidRPr="00B97375" w:rsidRDefault="000F3A88" w:rsidP="00AB0E37">
            <w:pPr>
              <w:keepNext/>
              <w:jc w:val="right"/>
              <w:rPr>
                <w:rFonts w:asciiTheme="minorHAnsi" w:hAnsiTheme="minorHAnsi" w:cs="Arial"/>
                <w:szCs w:val="23"/>
              </w:rPr>
            </w:pPr>
            <w:r w:rsidRPr="004D3B47">
              <w:rPr>
                <w:b/>
              </w:rPr>
              <w:t xml:space="preserve"> 46,946 </w:t>
            </w:r>
          </w:p>
        </w:tc>
        <w:tc>
          <w:tcPr>
            <w:tcW w:w="1984" w:type="dxa"/>
            <w:shd w:val="clear" w:color="auto" w:fill="auto"/>
            <w:noWrap/>
          </w:tcPr>
          <w:p w14:paraId="35F25E19" w14:textId="77777777" w:rsidR="000F3A88" w:rsidRPr="00B97375" w:rsidRDefault="000F3A88" w:rsidP="00AB0E37">
            <w:pPr>
              <w:keepNext/>
              <w:jc w:val="right"/>
              <w:rPr>
                <w:rFonts w:asciiTheme="minorHAnsi" w:hAnsiTheme="minorHAnsi" w:cs="Arial"/>
                <w:szCs w:val="23"/>
              </w:rPr>
            </w:pPr>
            <w:r w:rsidRPr="004D3B47">
              <w:rPr>
                <w:b/>
              </w:rPr>
              <w:t xml:space="preserve"> 5,339 </w:t>
            </w:r>
          </w:p>
        </w:tc>
        <w:tc>
          <w:tcPr>
            <w:tcW w:w="2268" w:type="dxa"/>
            <w:shd w:val="clear" w:color="auto" w:fill="auto"/>
            <w:noWrap/>
          </w:tcPr>
          <w:p w14:paraId="2E10C152" w14:textId="77777777" w:rsidR="000F3A88" w:rsidRPr="00B97375" w:rsidRDefault="000F3A88" w:rsidP="00AB0E37">
            <w:pPr>
              <w:keepNext/>
              <w:jc w:val="right"/>
              <w:rPr>
                <w:rFonts w:asciiTheme="minorHAnsi" w:hAnsiTheme="minorHAnsi" w:cs="Arial"/>
                <w:szCs w:val="23"/>
              </w:rPr>
            </w:pPr>
            <w:r w:rsidRPr="004D3B47">
              <w:rPr>
                <w:b/>
              </w:rPr>
              <w:t>11.4</w:t>
            </w:r>
          </w:p>
        </w:tc>
      </w:tr>
    </w:tbl>
    <w:p w14:paraId="722FB1D4" w14:textId="2AC61657" w:rsidR="00272E40" w:rsidRDefault="00272E40" w:rsidP="00272E40"/>
    <w:p w14:paraId="62C93726" w14:textId="77777777" w:rsidR="00030D6F" w:rsidRPr="004D3B47" w:rsidRDefault="00030D6F" w:rsidP="00D1642F">
      <w:pPr>
        <w:pStyle w:val="Caption"/>
        <w:ind w:right="544"/>
        <w:jc w:val="both"/>
      </w:pPr>
    </w:p>
    <w:p w14:paraId="5C55A31D" w14:textId="0A376B7A" w:rsidR="00030D6F" w:rsidRDefault="00030D6F" w:rsidP="00DD6944">
      <w:pPr>
        <w:pStyle w:val="Caption"/>
        <w:keepNext/>
        <w:spacing w:after="80"/>
        <w:ind w:right="544"/>
        <w:jc w:val="both"/>
      </w:pPr>
      <w:bookmarkStart w:id="2505" w:name="_Ref275553701"/>
      <w:bookmarkStart w:id="2506" w:name="_Ref275858059"/>
      <w:bookmarkStart w:id="2507" w:name="_Toc276457786"/>
      <w:bookmarkStart w:id="2508" w:name="_Toc304970088"/>
      <w:r w:rsidRPr="004D3B47">
        <w:br w:type="column"/>
      </w:r>
      <w:bookmarkStart w:id="2509" w:name="_Ref519065171"/>
      <w:bookmarkStart w:id="2510" w:name="_Ref8913938"/>
      <w:bookmarkStart w:id="2511" w:name="_Toc469398331"/>
      <w:bookmarkStart w:id="2512" w:name="_Toc486941094"/>
      <w:bookmarkStart w:id="2513" w:name="_Toc475605564"/>
      <w:bookmarkStart w:id="2514" w:name="_Toc509928535"/>
      <w:bookmarkStart w:id="2515" w:name="_Toc528676212"/>
      <w:bookmarkStart w:id="2516" w:name="_Toc5627658"/>
      <w:bookmarkStart w:id="2517" w:name="_Toc12875606"/>
      <w:bookmarkStart w:id="2518" w:name="_Toc68606724"/>
      <w:r w:rsidR="008E7879" w:rsidRPr="004D3B47">
        <w:t>Table</w:t>
      </w:r>
      <w:r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49</w:t>
      </w:r>
      <w:r w:rsidR="00905C1A" w:rsidRPr="004D3B47">
        <w:rPr>
          <w:noProof/>
        </w:rPr>
        <w:fldChar w:fldCharType="end"/>
      </w:r>
      <w:bookmarkEnd w:id="2505"/>
      <w:bookmarkEnd w:id="2506"/>
      <w:bookmarkEnd w:id="2509"/>
      <w:bookmarkEnd w:id="2510"/>
      <w:r w:rsidRPr="004D3B47">
        <w:t xml:space="preserve"> - Early re-screening by ethnicity</w:t>
      </w:r>
      <w:bookmarkEnd w:id="2511"/>
      <w:bookmarkEnd w:id="2512"/>
      <w:bookmarkEnd w:id="2513"/>
      <w:bookmarkEnd w:id="2514"/>
      <w:bookmarkEnd w:id="2515"/>
      <w:bookmarkEnd w:id="2516"/>
      <w:bookmarkEnd w:id="2517"/>
      <w:bookmarkEnd w:id="2518"/>
      <w:r w:rsidRPr="004D3B47">
        <w:t xml:space="preserve"> </w:t>
      </w:r>
      <w:bookmarkEnd w:id="2507"/>
      <w:bookmarkEnd w:id="2508"/>
    </w:p>
    <w:tbl>
      <w:tblPr>
        <w:tblW w:w="9087"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60"/>
        <w:gridCol w:w="2975"/>
        <w:gridCol w:w="1984"/>
        <w:gridCol w:w="2268"/>
      </w:tblGrid>
      <w:tr w:rsidR="004164BA" w:rsidRPr="00B97375" w14:paraId="19DA9B5A" w14:textId="77777777" w:rsidTr="00AB0E37">
        <w:trPr>
          <w:trHeight w:val="111"/>
        </w:trPr>
        <w:tc>
          <w:tcPr>
            <w:tcW w:w="1860" w:type="dxa"/>
            <w:vMerge w:val="restart"/>
            <w:tcBorders>
              <w:top w:val="single" w:sz="4" w:space="0" w:color="auto"/>
              <w:bottom w:val="nil"/>
            </w:tcBorders>
            <w:shd w:val="clear" w:color="auto" w:fill="D9D9D9" w:themeFill="background1" w:themeFillShade="D9"/>
            <w:noWrap/>
            <w:vAlign w:val="bottom"/>
          </w:tcPr>
          <w:p w14:paraId="494462F3" w14:textId="77777777" w:rsidR="004164BA" w:rsidRPr="00B97375" w:rsidRDefault="004164BA" w:rsidP="00AB0E37">
            <w:pPr>
              <w:keepNex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Ethnicity</w:t>
            </w:r>
          </w:p>
          <w:p w14:paraId="5F94ED53" w14:textId="77777777" w:rsidR="004164BA" w:rsidRDefault="004164BA" w:rsidP="00AB0E37">
            <w:pPr>
              <w:keepNext/>
              <w:rPr>
                <w:rFonts w:asciiTheme="minorHAnsi" w:hAnsiTheme="minorHAnsi"/>
              </w:rPr>
            </w:pPr>
            <w:r w:rsidRPr="00B97375">
              <w:rPr>
                <w:rFonts w:asciiTheme="minorHAnsi" w:eastAsia="Times New Roman" w:hAnsiTheme="minorHAnsi" w:cs="Arial"/>
                <w:b/>
                <w:bCs/>
                <w:szCs w:val="23"/>
                <w:lang w:eastAsia="en-AU"/>
              </w:rPr>
              <w:t> </w:t>
            </w:r>
          </w:p>
        </w:tc>
        <w:tc>
          <w:tcPr>
            <w:tcW w:w="2975" w:type="dxa"/>
            <w:vMerge w:val="restart"/>
            <w:tcBorders>
              <w:top w:val="single" w:sz="4" w:space="0" w:color="auto"/>
              <w:bottom w:val="nil"/>
            </w:tcBorders>
            <w:shd w:val="clear" w:color="auto" w:fill="D9D9D9" w:themeFill="background1" w:themeFillShade="D9"/>
            <w:noWrap/>
            <w:vAlign w:val="bottom"/>
          </w:tcPr>
          <w:p w14:paraId="6F617C51" w14:textId="77777777" w:rsidR="004164BA" w:rsidRPr="00654A42" w:rsidRDefault="004164BA" w:rsidP="00AB0E37">
            <w:pPr>
              <w:keepNext/>
              <w:jc w:val="right"/>
            </w:pPr>
            <w:r w:rsidRPr="00B97375">
              <w:rPr>
                <w:rFonts w:asciiTheme="minorHAnsi" w:eastAsia="Times New Roman" w:hAnsiTheme="minorHAnsi" w:cs="Arial"/>
                <w:b/>
                <w:bCs/>
                <w:szCs w:val="23"/>
                <w:lang w:eastAsia="en-AU"/>
              </w:rPr>
              <w:t>Women recommended to return in 3 years </w:t>
            </w:r>
          </w:p>
        </w:tc>
        <w:tc>
          <w:tcPr>
            <w:tcW w:w="4252" w:type="dxa"/>
            <w:gridSpan w:val="2"/>
            <w:tcBorders>
              <w:top w:val="single" w:sz="4" w:space="0" w:color="auto"/>
              <w:bottom w:val="nil"/>
            </w:tcBorders>
            <w:shd w:val="clear" w:color="auto" w:fill="D9D9D9" w:themeFill="background1" w:themeFillShade="D9"/>
            <w:noWrap/>
            <w:vAlign w:val="bottom"/>
          </w:tcPr>
          <w:p w14:paraId="09EB103D" w14:textId="77777777" w:rsidR="004164BA" w:rsidRPr="00654A42" w:rsidRDefault="004164BA" w:rsidP="00AB0E37">
            <w:pPr>
              <w:keepNext/>
              <w:jc w:val="right"/>
            </w:pPr>
            <w:r w:rsidRPr="00B97375">
              <w:rPr>
                <w:rFonts w:asciiTheme="minorHAnsi" w:eastAsia="Times New Roman" w:hAnsiTheme="minorHAnsi" w:cs="Arial"/>
                <w:b/>
                <w:bCs/>
                <w:szCs w:val="23"/>
                <w:lang w:eastAsia="en-AU"/>
              </w:rPr>
              <w:t>Women with &gt;1 subsequent test</w:t>
            </w:r>
          </w:p>
        </w:tc>
      </w:tr>
      <w:tr w:rsidR="004164BA" w:rsidRPr="00B97375" w14:paraId="40726824" w14:textId="77777777" w:rsidTr="00AB0E37">
        <w:trPr>
          <w:trHeight w:val="285"/>
        </w:trPr>
        <w:tc>
          <w:tcPr>
            <w:tcW w:w="1860" w:type="dxa"/>
            <w:vMerge/>
            <w:tcBorders>
              <w:top w:val="nil"/>
              <w:bottom w:val="single" w:sz="4" w:space="0" w:color="auto"/>
            </w:tcBorders>
            <w:shd w:val="clear" w:color="auto" w:fill="D9D9D9" w:themeFill="background1" w:themeFillShade="D9"/>
            <w:noWrap/>
            <w:vAlign w:val="bottom"/>
          </w:tcPr>
          <w:p w14:paraId="72867F18" w14:textId="77777777" w:rsidR="004164BA" w:rsidRDefault="004164BA" w:rsidP="00AB0E37">
            <w:pPr>
              <w:keepNext/>
              <w:rPr>
                <w:rFonts w:asciiTheme="minorHAnsi" w:hAnsiTheme="minorHAnsi"/>
              </w:rPr>
            </w:pPr>
          </w:p>
        </w:tc>
        <w:tc>
          <w:tcPr>
            <w:tcW w:w="2975" w:type="dxa"/>
            <w:vMerge/>
            <w:tcBorders>
              <w:top w:val="nil"/>
              <w:bottom w:val="single" w:sz="4" w:space="0" w:color="auto"/>
            </w:tcBorders>
            <w:shd w:val="clear" w:color="auto" w:fill="D9D9D9" w:themeFill="background1" w:themeFillShade="D9"/>
            <w:noWrap/>
            <w:vAlign w:val="bottom"/>
          </w:tcPr>
          <w:p w14:paraId="2CC6ACC9" w14:textId="77777777" w:rsidR="004164BA" w:rsidRPr="00654A42" w:rsidRDefault="004164BA" w:rsidP="00AB0E37">
            <w:pPr>
              <w:keepNext/>
              <w:jc w:val="right"/>
            </w:pPr>
          </w:p>
        </w:tc>
        <w:tc>
          <w:tcPr>
            <w:tcW w:w="1984" w:type="dxa"/>
            <w:tcBorders>
              <w:top w:val="nil"/>
              <w:bottom w:val="single" w:sz="4" w:space="0" w:color="auto"/>
            </w:tcBorders>
            <w:shd w:val="clear" w:color="auto" w:fill="D9D9D9" w:themeFill="background1" w:themeFillShade="D9"/>
            <w:noWrap/>
            <w:vAlign w:val="bottom"/>
          </w:tcPr>
          <w:p w14:paraId="5CDF789B" w14:textId="77777777" w:rsidR="004164BA" w:rsidRPr="00654A42" w:rsidRDefault="004164BA" w:rsidP="00AB0E37">
            <w:pPr>
              <w:keepNext/>
              <w:jc w:val="right"/>
            </w:pPr>
            <w:r w:rsidRPr="00B97375">
              <w:rPr>
                <w:rFonts w:asciiTheme="minorHAnsi" w:eastAsia="Times New Roman" w:hAnsiTheme="minorHAnsi" w:cs="Arial"/>
                <w:b/>
                <w:bCs/>
                <w:szCs w:val="23"/>
                <w:lang w:eastAsia="en-AU"/>
              </w:rPr>
              <w:t>N</w:t>
            </w:r>
          </w:p>
        </w:tc>
        <w:tc>
          <w:tcPr>
            <w:tcW w:w="2268" w:type="dxa"/>
            <w:tcBorders>
              <w:top w:val="nil"/>
              <w:bottom w:val="single" w:sz="4" w:space="0" w:color="auto"/>
            </w:tcBorders>
            <w:shd w:val="clear" w:color="auto" w:fill="D9D9D9" w:themeFill="background1" w:themeFillShade="D9"/>
            <w:noWrap/>
            <w:vAlign w:val="bottom"/>
          </w:tcPr>
          <w:p w14:paraId="0422A722" w14:textId="77777777" w:rsidR="004164BA" w:rsidRPr="00654A42" w:rsidRDefault="004164BA" w:rsidP="00AB0E37">
            <w:pPr>
              <w:keepNext/>
              <w:jc w:val="right"/>
            </w:pPr>
            <w:r w:rsidRPr="00B97375">
              <w:rPr>
                <w:rFonts w:asciiTheme="minorHAnsi" w:eastAsia="Times New Roman" w:hAnsiTheme="minorHAnsi" w:cs="Arial"/>
                <w:b/>
                <w:bCs/>
                <w:szCs w:val="23"/>
                <w:lang w:eastAsia="en-AU"/>
              </w:rPr>
              <w:t>%</w:t>
            </w:r>
          </w:p>
        </w:tc>
      </w:tr>
      <w:tr w:rsidR="004164BA" w:rsidRPr="00B97375" w14:paraId="426F9612" w14:textId="77777777" w:rsidTr="00FE33B3">
        <w:trPr>
          <w:trHeight w:val="285"/>
        </w:trPr>
        <w:tc>
          <w:tcPr>
            <w:tcW w:w="1860" w:type="dxa"/>
            <w:tcBorders>
              <w:top w:val="single" w:sz="4" w:space="0" w:color="auto"/>
            </w:tcBorders>
            <w:shd w:val="clear" w:color="auto" w:fill="auto"/>
            <w:noWrap/>
            <w:hideMark/>
          </w:tcPr>
          <w:p w14:paraId="00120E0A" w14:textId="1AF66273" w:rsidR="004164BA" w:rsidRPr="00B97375" w:rsidRDefault="004164BA" w:rsidP="004164BA">
            <w:pPr>
              <w:keepNext/>
              <w:rPr>
                <w:rFonts w:asciiTheme="minorHAnsi" w:eastAsia="Times New Roman" w:hAnsiTheme="minorHAnsi" w:cs="Arial"/>
                <w:szCs w:val="23"/>
                <w:lang w:eastAsia="en-AU"/>
              </w:rPr>
            </w:pPr>
            <w:r w:rsidRPr="004D3B47">
              <w:t>Māori</w:t>
            </w:r>
          </w:p>
        </w:tc>
        <w:tc>
          <w:tcPr>
            <w:tcW w:w="2975" w:type="dxa"/>
            <w:tcBorders>
              <w:top w:val="single" w:sz="4" w:space="0" w:color="auto"/>
            </w:tcBorders>
            <w:shd w:val="clear" w:color="auto" w:fill="auto"/>
            <w:noWrap/>
          </w:tcPr>
          <w:p w14:paraId="4FB14AC2" w14:textId="17EF60C2" w:rsidR="004164BA" w:rsidRPr="00B97375" w:rsidRDefault="004164BA" w:rsidP="004164BA">
            <w:pPr>
              <w:keepNext/>
              <w:jc w:val="right"/>
              <w:rPr>
                <w:rFonts w:asciiTheme="minorHAnsi" w:hAnsiTheme="minorHAnsi" w:cs="Arial"/>
                <w:szCs w:val="23"/>
              </w:rPr>
            </w:pPr>
            <w:r w:rsidRPr="004D3B47">
              <w:t xml:space="preserve"> 4,835 </w:t>
            </w:r>
          </w:p>
        </w:tc>
        <w:tc>
          <w:tcPr>
            <w:tcW w:w="1984" w:type="dxa"/>
            <w:tcBorders>
              <w:top w:val="single" w:sz="4" w:space="0" w:color="auto"/>
            </w:tcBorders>
            <w:shd w:val="clear" w:color="auto" w:fill="auto"/>
            <w:noWrap/>
          </w:tcPr>
          <w:p w14:paraId="5F8DC600" w14:textId="55DAE05B" w:rsidR="004164BA" w:rsidRPr="00B97375" w:rsidRDefault="004164BA" w:rsidP="004164BA">
            <w:pPr>
              <w:keepNext/>
              <w:jc w:val="right"/>
              <w:rPr>
                <w:rFonts w:asciiTheme="minorHAnsi" w:hAnsiTheme="minorHAnsi" w:cs="Arial"/>
                <w:szCs w:val="23"/>
              </w:rPr>
            </w:pPr>
            <w:r w:rsidRPr="004D3B47">
              <w:t xml:space="preserve"> 516 </w:t>
            </w:r>
          </w:p>
        </w:tc>
        <w:tc>
          <w:tcPr>
            <w:tcW w:w="2268" w:type="dxa"/>
            <w:tcBorders>
              <w:top w:val="single" w:sz="4" w:space="0" w:color="auto"/>
            </w:tcBorders>
            <w:shd w:val="clear" w:color="auto" w:fill="auto"/>
            <w:noWrap/>
          </w:tcPr>
          <w:p w14:paraId="5CF1C717" w14:textId="06418942" w:rsidR="004164BA" w:rsidRPr="00B97375" w:rsidRDefault="004164BA" w:rsidP="004164BA">
            <w:pPr>
              <w:keepNext/>
              <w:jc w:val="right"/>
              <w:rPr>
                <w:rFonts w:asciiTheme="minorHAnsi" w:hAnsiTheme="minorHAnsi" w:cs="Arial"/>
                <w:szCs w:val="23"/>
              </w:rPr>
            </w:pPr>
            <w:r w:rsidRPr="004D3B47">
              <w:t>10.7</w:t>
            </w:r>
          </w:p>
        </w:tc>
      </w:tr>
      <w:tr w:rsidR="004164BA" w:rsidRPr="00B97375" w14:paraId="09B1BAB3" w14:textId="77777777" w:rsidTr="00FE33B3">
        <w:trPr>
          <w:trHeight w:val="285"/>
        </w:trPr>
        <w:tc>
          <w:tcPr>
            <w:tcW w:w="1860" w:type="dxa"/>
            <w:shd w:val="clear" w:color="auto" w:fill="auto"/>
            <w:noWrap/>
            <w:hideMark/>
          </w:tcPr>
          <w:p w14:paraId="4DDD0CC6" w14:textId="5202C108" w:rsidR="004164BA" w:rsidRPr="00B97375" w:rsidRDefault="004164BA" w:rsidP="004164BA">
            <w:pPr>
              <w:keepNext/>
              <w:rPr>
                <w:rFonts w:asciiTheme="minorHAnsi" w:eastAsia="Times New Roman" w:hAnsiTheme="minorHAnsi" w:cs="Arial"/>
                <w:szCs w:val="23"/>
                <w:lang w:eastAsia="en-AU"/>
              </w:rPr>
            </w:pPr>
            <w:r w:rsidRPr="004D3B47">
              <w:t>Pacific</w:t>
            </w:r>
          </w:p>
        </w:tc>
        <w:tc>
          <w:tcPr>
            <w:tcW w:w="2975" w:type="dxa"/>
            <w:shd w:val="clear" w:color="auto" w:fill="auto"/>
            <w:noWrap/>
          </w:tcPr>
          <w:p w14:paraId="343FF8C6" w14:textId="731F3A1F" w:rsidR="004164BA" w:rsidRPr="00B97375" w:rsidRDefault="004164BA" w:rsidP="004164BA">
            <w:pPr>
              <w:keepNext/>
              <w:jc w:val="right"/>
              <w:rPr>
                <w:rFonts w:asciiTheme="minorHAnsi" w:hAnsiTheme="minorHAnsi" w:cs="Arial"/>
                <w:szCs w:val="23"/>
              </w:rPr>
            </w:pPr>
            <w:r w:rsidRPr="004D3B47">
              <w:t xml:space="preserve"> 2,280 </w:t>
            </w:r>
          </w:p>
        </w:tc>
        <w:tc>
          <w:tcPr>
            <w:tcW w:w="1984" w:type="dxa"/>
            <w:shd w:val="clear" w:color="auto" w:fill="auto"/>
            <w:noWrap/>
          </w:tcPr>
          <w:p w14:paraId="15378C8A" w14:textId="451FF034" w:rsidR="004164BA" w:rsidRPr="00B97375" w:rsidRDefault="004164BA" w:rsidP="004164BA">
            <w:pPr>
              <w:keepNext/>
              <w:jc w:val="right"/>
              <w:rPr>
                <w:rFonts w:asciiTheme="minorHAnsi" w:hAnsiTheme="minorHAnsi" w:cs="Arial"/>
                <w:szCs w:val="23"/>
              </w:rPr>
            </w:pPr>
            <w:r w:rsidRPr="004D3B47">
              <w:t xml:space="preserve"> 174 </w:t>
            </w:r>
          </w:p>
        </w:tc>
        <w:tc>
          <w:tcPr>
            <w:tcW w:w="2268" w:type="dxa"/>
            <w:shd w:val="clear" w:color="auto" w:fill="auto"/>
            <w:noWrap/>
          </w:tcPr>
          <w:p w14:paraId="0F173DFD" w14:textId="6C2FBC82" w:rsidR="004164BA" w:rsidRPr="00B97375" w:rsidRDefault="004164BA" w:rsidP="004164BA">
            <w:pPr>
              <w:keepNext/>
              <w:jc w:val="right"/>
              <w:rPr>
                <w:rFonts w:asciiTheme="minorHAnsi" w:hAnsiTheme="minorHAnsi" w:cs="Arial"/>
                <w:szCs w:val="23"/>
              </w:rPr>
            </w:pPr>
            <w:r w:rsidRPr="004D3B47">
              <w:t>7.6</w:t>
            </w:r>
          </w:p>
        </w:tc>
      </w:tr>
      <w:tr w:rsidR="004164BA" w:rsidRPr="00B97375" w14:paraId="440FE56C" w14:textId="77777777" w:rsidTr="00FE33B3">
        <w:trPr>
          <w:trHeight w:val="285"/>
        </w:trPr>
        <w:tc>
          <w:tcPr>
            <w:tcW w:w="1860" w:type="dxa"/>
            <w:shd w:val="clear" w:color="auto" w:fill="auto"/>
            <w:noWrap/>
            <w:hideMark/>
          </w:tcPr>
          <w:p w14:paraId="025429D1" w14:textId="39F729C8" w:rsidR="004164BA" w:rsidRPr="00B97375" w:rsidRDefault="004164BA" w:rsidP="004164BA">
            <w:pPr>
              <w:keepNext/>
              <w:rPr>
                <w:rFonts w:asciiTheme="minorHAnsi" w:eastAsia="Times New Roman" w:hAnsiTheme="minorHAnsi" w:cs="Arial"/>
                <w:szCs w:val="23"/>
                <w:lang w:eastAsia="en-AU"/>
              </w:rPr>
            </w:pPr>
            <w:r w:rsidRPr="004D3B47">
              <w:t>Asian</w:t>
            </w:r>
          </w:p>
        </w:tc>
        <w:tc>
          <w:tcPr>
            <w:tcW w:w="2975" w:type="dxa"/>
            <w:shd w:val="clear" w:color="auto" w:fill="auto"/>
            <w:noWrap/>
          </w:tcPr>
          <w:p w14:paraId="71D4E0A8" w14:textId="6473FFBE" w:rsidR="004164BA" w:rsidRPr="00B97375" w:rsidRDefault="004164BA" w:rsidP="004164BA">
            <w:pPr>
              <w:keepNext/>
              <w:jc w:val="right"/>
              <w:rPr>
                <w:rFonts w:asciiTheme="minorHAnsi" w:hAnsiTheme="minorHAnsi" w:cs="Arial"/>
                <w:szCs w:val="23"/>
              </w:rPr>
            </w:pPr>
            <w:r w:rsidRPr="004D3B47">
              <w:t xml:space="preserve"> 6,088 </w:t>
            </w:r>
          </w:p>
        </w:tc>
        <w:tc>
          <w:tcPr>
            <w:tcW w:w="1984" w:type="dxa"/>
            <w:shd w:val="clear" w:color="auto" w:fill="auto"/>
            <w:noWrap/>
          </w:tcPr>
          <w:p w14:paraId="0EBB93E8" w14:textId="627305C3" w:rsidR="004164BA" w:rsidRPr="00B97375" w:rsidRDefault="004164BA" w:rsidP="004164BA">
            <w:pPr>
              <w:keepNext/>
              <w:jc w:val="right"/>
              <w:rPr>
                <w:rFonts w:asciiTheme="minorHAnsi" w:hAnsiTheme="minorHAnsi" w:cs="Arial"/>
                <w:szCs w:val="23"/>
              </w:rPr>
            </w:pPr>
            <w:r w:rsidRPr="004D3B47">
              <w:t xml:space="preserve"> 656 </w:t>
            </w:r>
          </w:p>
        </w:tc>
        <w:tc>
          <w:tcPr>
            <w:tcW w:w="2268" w:type="dxa"/>
            <w:shd w:val="clear" w:color="auto" w:fill="auto"/>
            <w:noWrap/>
          </w:tcPr>
          <w:p w14:paraId="4D25F409" w14:textId="2ABC54A4" w:rsidR="004164BA" w:rsidRPr="00B97375" w:rsidRDefault="004164BA" w:rsidP="004164BA">
            <w:pPr>
              <w:keepNext/>
              <w:jc w:val="right"/>
              <w:rPr>
                <w:rFonts w:asciiTheme="minorHAnsi" w:hAnsiTheme="minorHAnsi" w:cs="Arial"/>
                <w:szCs w:val="23"/>
              </w:rPr>
            </w:pPr>
            <w:r w:rsidRPr="004D3B47">
              <w:t>10.8</w:t>
            </w:r>
          </w:p>
        </w:tc>
      </w:tr>
      <w:tr w:rsidR="004164BA" w:rsidRPr="00B97375" w14:paraId="5752950E" w14:textId="77777777" w:rsidTr="00FE33B3">
        <w:trPr>
          <w:trHeight w:val="285"/>
        </w:trPr>
        <w:tc>
          <w:tcPr>
            <w:tcW w:w="1860" w:type="dxa"/>
            <w:shd w:val="clear" w:color="auto" w:fill="auto"/>
            <w:noWrap/>
            <w:hideMark/>
          </w:tcPr>
          <w:p w14:paraId="30E12625" w14:textId="49A2E918" w:rsidR="004164BA" w:rsidRPr="00B97375" w:rsidRDefault="004164BA" w:rsidP="004164BA">
            <w:pPr>
              <w:keepNext/>
              <w:rPr>
                <w:rFonts w:asciiTheme="minorHAnsi" w:eastAsia="Times New Roman" w:hAnsiTheme="minorHAnsi" w:cs="Arial"/>
                <w:szCs w:val="23"/>
                <w:lang w:eastAsia="en-AU"/>
              </w:rPr>
            </w:pPr>
            <w:r w:rsidRPr="004D3B47">
              <w:t>European/ Other</w:t>
            </w:r>
          </w:p>
        </w:tc>
        <w:tc>
          <w:tcPr>
            <w:tcW w:w="2975" w:type="dxa"/>
            <w:shd w:val="clear" w:color="auto" w:fill="auto"/>
            <w:noWrap/>
          </w:tcPr>
          <w:p w14:paraId="48811EFA" w14:textId="508DC842" w:rsidR="004164BA" w:rsidRPr="00B97375" w:rsidRDefault="004164BA" w:rsidP="004164BA">
            <w:pPr>
              <w:keepNext/>
              <w:jc w:val="right"/>
              <w:rPr>
                <w:rFonts w:asciiTheme="minorHAnsi" w:hAnsiTheme="minorHAnsi" w:cs="Arial"/>
                <w:szCs w:val="23"/>
              </w:rPr>
            </w:pPr>
            <w:r w:rsidRPr="004D3B47">
              <w:t xml:space="preserve"> 33,743 </w:t>
            </w:r>
          </w:p>
        </w:tc>
        <w:tc>
          <w:tcPr>
            <w:tcW w:w="1984" w:type="dxa"/>
            <w:shd w:val="clear" w:color="auto" w:fill="auto"/>
            <w:noWrap/>
          </w:tcPr>
          <w:p w14:paraId="1C8E25E1" w14:textId="74EFE62F" w:rsidR="004164BA" w:rsidRPr="00B97375" w:rsidRDefault="004164BA" w:rsidP="004164BA">
            <w:pPr>
              <w:keepNext/>
              <w:jc w:val="right"/>
              <w:rPr>
                <w:rFonts w:asciiTheme="minorHAnsi" w:hAnsiTheme="minorHAnsi" w:cs="Arial"/>
                <w:szCs w:val="23"/>
              </w:rPr>
            </w:pPr>
            <w:r w:rsidRPr="004D3B47">
              <w:t xml:space="preserve"> 3,993 </w:t>
            </w:r>
          </w:p>
        </w:tc>
        <w:tc>
          <w:tcPr>
            <w:tcW w:w="2268" w:type="dxa"/>
            <w:shd w:val="clear" w:color="auto" w:fill="auto"/>
            <w:noWrap/>
          </w:tcPr>
          <w:p w14:paraId="144FE00A" w14:textId="6FDAE52E" w:rsidR="004164BA" w:rsidRPr="00B97375" w:rsidRDefault="004164BA" w:rsidP="004164BA">
            <w:pPr>
              <w:keepNext/>
              <w:jc w:val="right"/>
              <w:rPr>
                <w:rFonts w:asciiTheme="minorHAnsi" w:hAnsiTheme="minorHAnsi" w:cs="Arial"/>
                <w:szCs w:val="23"/>
              </w:rPr>
            </w:pPr>
            <w:r w:rsidRPr="004D3B47">
              <w:t>11.8</w:t>
            </w:r>
          </w:p>
        </w:tc>
      </w:tr>
      <w:tr w:rsidR="004164BA" w:rsidRPr="00B97375" w14:paraId="4C418192" w14:textId="77777777" w:rsidTr="00FE33B3">
        <w:trPr>
          <w:trHeight w:val="300"/>
        </w:trPr>
        <w:tc>
          <w:tcPr>
            <w:tcW w:w="1860" w:type="dxa"/>
            <w:shd w:val="clear" w:color="auto" w:fill="auto"/>
            <w:noWrap/>
            <w:hideMark/>
          </w:tcPr>
          <w:p w14:paraId="162D277C" w14:textId="2A28921C" w:rsidR="004164BA" w:rsidRPr="00B97375" w:rsidRDefault="004164BA" w:rsidP="004164BA">
            <w:pPr>
              <w:rPr>
                <w:rFonts w:asciiTheme="minorHAnsi" w:eastAsia="Times New Roman" w:hAnsiTheme="minorHAnsi" w:cs="Arial"/>
                <w:b/>
                <w:bCs/>
                <w:szCs w:val="23"/>
                <w:lang w:eastAsia="en-AU"/>
              </w:rPr>
            </w:pPr>
            <w:r w:rsidRPr="004D3B47">
              <w:rPr>
                <w:b/>
              </w:rPr>
              <w:t>Total</w:t>
            </w:r>
          </w:p>
        </w:tc>
        <w:tc>
          <w:tcPr>
            <w:tcW w:w="2975" w:type="dxa"/>
            <w:shd w:val="clear" w:color="auto" w:fill="auto"/>
            <w:noWrap/>
          </w:tcPr>
          <w:p w14:paraId="5D507B04" w14:textId="71190060" w:rsidR="004164BA" w:rsidRPr="0041757C" w:rsidRDefault="004164BA" w:rsidP="004164BA">
            <w:pPr>
              <w:jc w:val="right"/>
              <w:rPr>
                <w:rFonts w:asciiTheme="minorHAnsi" w:hAnsiTheme="minorHAnsi" w:cs="Arial"/>
                <w:b/>
                <w:bCs/>
                <w:szCs w:val="23"/>
              </w:rPr>
            </w:pPr>
            <w:r w:rsidRPr="004D3B47">
              <w:rPr>
                <w:b/>
              </w:rPr>
              <w:t xml:space="preserve"> 46,946 </w:t>
            </w:r>
          </w:p>
        </w:tc>
        <w:tc>
          <w:tcPr>
            <w:tcW w:w="1984" w:type="dxa"/>
            <w:shd w:val="clear" w:color="auto" w:fill="auto"/>
            <w:noWrap/>
          </w:tcPr>
          <w:p w14:paraId="738C206B" w14:textId="43FA232C" w:rsidR="004164BA" w:rsidRPr="0041757C" w:rsidRDefault="004164BA" w:rsidP="004164BA">
            <w:pPr>
              <w:jc w:val="right"/>
              <w:rPr>
                <w:rFonts w:asciiTheme="minorHAnsi" w:hAnsiTheme="minorHAnsi" w:cs="Arial"/>
                <w:b/>
                <w:bCs/>
                <w:szCs w:val="23"/>
              </w:rPr>
            </w:pPr>
            <w:r w:rsidRPr="004D3B47">
              <w:rPr>
                <w:b/>
              </w:rPr>
              <w:t xml:space="preserve"> 5,339 </w:t>
            </w:r>
          </w:p>
        </w:tc>
        <w:tc>
          <w:tcPr>
            <w:tcW w:w="2268" w:type="dxa"/>
            <w:shd w:val="clear" w:color="auto" w:fill="auto"/>
            <w:noWrap/>
          </w:tcPr>
          <w:p w14:paraId="61C48C26" w14:textId="7AAF6A4C" w:rsidR="004164BA" w:rsidRPr="0041757C" w:rsidRDefault="004164BA" w:rsidP="004164BA">
            <w:pPr>
              <w:jc w:val="right"/>
              <w:rPr>
                <w:rFonts w:asciiTheme="minorHAnsi" w:hAnsiTheme="minorHAnsi" w:cs="Arial"/>
                <w:b/>
                <w:bCs/>
                <w:szCs w:val="23"/>
              </w:rPr>
            </w:pPr>
            <w:r w:rsidRPr="004D3B47">
              <w:rPr>
                <w:b/>
              </w:rPr>
              <w:t>11.4</w:t>
            </w:r>
          </w:p>
        </w:tc>
      </w:tr>
    </w:tbl>
    <w:p w14:paraId="5CAE38F3" w14:textId="77777777" w:rsidR="00030D6F" w:rsidRPr="004D3B47" w:rsidRDefault="00030D6F" w:rsidP="00030D6F">
      <w:pPr>
        <w:ind w:right="544"/>
        <w:jc w:val="both"/>
        <w:rPr>
          <w:b/>
        </w:rPr>
      </w:pPr>
    </w:p>
    <w:p w14:paraId="22CBA5A2" w14:textId="77777777" w:rsidR="00030D6F" w:rsidRPr="004D3B47" w:rsidRDefault="00030D6F" w:rsidP="00030D6F">
      <w:pPr>
        <w:pStyle w:val="Heading2"/>
        <w:ind w:right="544"/>
        <w:jc w:val="both"/>
        <w:sectPr w:rsidR="00030D6F" w:rsidRPr="004D3B47" w:rsidSect="008A3FC6">
          <w:footerReference w:type="default" r:id="rId153"/>
          <w:pgSz w:w="11907" w:h="16839" w:code="9"/>
          <w:pgMar w:top="1440" w:right="1417" w:bottom="1276" w:left="1440" w:header="708" w:footer="567" w:gutter="0"/>
          <w:cols w:space="708"/>
          <w:docGrid w:linePitch="360"/>
        </w:sectPr>
      </w:pPr>
    </w:p>
    <w:p w14:paraId="799E0C25" w14:textId="77777777" w:rsidR="00030D6F" w:rsidRPr="004D3B47" w:rsidRDefault="00030D6F" w:rsidP="00030D6F">
      <w:pPr>
        <w:pStyle w:val="Heading2"/>
        <w:ind w:right="544"/>
        <w:jc w:val="both"/>
      </w:pPr>
      <w:bookmarkStart w:id="2519" w:name="_Toc276457787"/>
      <w:bookmarkStart w:id="2520" w:name="_Toc471467042"/>
      <w:bookmarkStart w:id="2521" w:name="_Toc475630235"/>
      <w:bookmarkStart w:id="2522" w:name="_Toc482704712"/>
      <w:bookmarkStart w:id="2523" w:name="_Toc509928470"/>
      <w:bookmarkStart w:id="2524" w:name="_Toc528676073"/>
      <w:bookmarkStart w:id="2525" w:name="_Toc2170059"/>
      <w:bookmarkStart w:id="2526" w:name="_Toc76740848"/>
      <w:r w:rsidRPr="004D3B47">
        <w:t>Indicator 5 – Laboratory indicators</w:t>
      </w:r>
      <w:bookmarkEnd w:id="2519"/>
      <w:bookmarkEnd w:id="2520"/>
      <w:bookmarkEnd w:id="2521"/>
      <w:bookmarkEnd w:id="2522"/>
      <w:bookmarkEnd w:id="2523"/>
      <w:bookmarkEnd w:id="2524"/>
      <w:bookmarkEnd w:id="2525"/>
      <w:bookmarkEnd w:id="2526"/>
    </w:p>
    <w:p w14:paraId="3F44CE8B" w14:textId="77777777" w:rsidR="00030D6F" w:rsidRPr="004D3B47" w:rsidRDefault="00030D6F" w:rsidP="00030D6F"/>
    <w:p w14:paraId="4DB481F0" w14:textId="77777777" w:rsidR="00030D6F" w:rsidRPr="004D3B47" w:rsidRDefault="00030D6F" w:rsidP="00030D6F">
      <w:pPr>
        <w:pStyle w:val="Heading3"/>
        <w:ind w:right="544"/>
        <w:jc w:val="both"/>
      </w:pPr>
      <w:bookmarkStart w:id="2527" w:name="_Toc475630236"/>
      <w:bookmarkStart w:id="2528" w:name="_Toc482704713"/>
      <w:bookmarkStart w:id="2529" w:name="_Toc509928471"/>
      <w:bookmarkStart w:id="2530" w:name="_Toc528676074"/>
      <w:bookmarkStart w:id="2531" w:name="_Toc2170060"/>
      <w:bookmarkStart w:id="2532" w:name="_Toc76740849"/>
      <w:r w:rsidRPr="004D3B47">
        <w:t>Indicator 5.1 – Laboratory cytology reporting</w:t>
      </w:r>
      <w:bookmarkEnd w:id="2527"/>
      <w:bookmarkEnd w:id="2528"/>
      <w:bookmarkEnd w:id="2529"/>
      <w:bookmarkEnd w:id="2530"/>
      <w:bookmarkEnd w:id="2531"/>
      <w:bookmarkEnd w:id="2532"/>
    </w:p>
    <w:p w14:paraId="20E9AD0E" w14:textId="77777777" w:rsidR="00030D6F" w:rsidRPr="004D3B47" w:rsidRDefault="00030D6F" w:rsidP="00030D6F"/>
    <w:p w14:paraId="3FA0B5E5" w14:textId="4D0A5D46" w:rsidR="00030D6F" w:rsidRDefault="008E7879" w:rsidP="00DD6944">
      <w:pPr>
        <w:pStyle w:val="Caption"/>
        <w:keepNext/>
      </w:pPr>
      <w:bookmarkStart w:id="2533" w:name="_Ref410656778"/>
      <w:bookmarkStart w:id="2534" w:name="_Toc469398332"/>
      <w:bookmarkStart w:id="2535" w:name="_Toc486941095"/>
      <w:bookmarkStart w:id="2536" w:name="_Toc475605565"/>
      <w:bookmarkStart w:id="2537" w:name="_Toc509928536"/>
      <w:bookmarkStart w:id="2538" w:name="_Toc528676213"/>
      <w:bookmarkStart w:id="2539" w:name="_Toc5627659"/>
      <w:bookmarkStart w:id="2540" w:name="_Toc12875607"/>
      <w:bookmarkStart w:id="2541" w:name="_Toc68606725"/>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50</w:t>
      </w:r>
      <w:r w:rsidR="00905C1A" w:rsidRPr="004D3B47">
        <w:rPr>
          <w:noProof/>
        </w:rPr>
        <w:fldChar w:fldCharType="end"/>
      </w:r>
      <w:bookmarkEnd w:id="2533"/>
      <w:r w:rsidR="00030D6F" w:rsidRPr="004D3B47">
        <w:t xml:space="preserve"> - Age-standardised percentage of satisfactory </w:t>
      </w:r>
      <w:r w:rsidR="00D1173D">
        <w:t>cytology sample</w:t>
      </w:r>
      <w:r w:rsidR="00030D6F" w:rsidRPr="004D3B47">
        <w:t>s reported as HSIL, by laboratory</w:t>
      </w:r>
      <w:bookmarkEnd w:id="2534"/>
      <w:bookmarkEnd w:id="2535"/>
      <w:bookmarkEnd w:id="2536"/>
      <w:bookmarkEnd w:id="2537"/>
      <w:bookmarkEnd w:id="2538"/>
      <w:bookmarkEnd w:id="2539"/>
      <w:bookmarkEnd w:id="2540"/>
      <w:bookmarkEnd w:id="2541"/>
    </w:p>
    <w:tbl>
      <w:tblPr>
        <w:tblW w:w="907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024"/>
        <w:gridCol w:w="564"/>
        <w:gridCol w:w="2268"/>
        <w:gridCol w:w="3216"/>
      </w:tblGrid>
      <w:tr w:rsidR="00DB4251" w:rsidRPr="00B97375" w14:paraId="5EFDCD17" w14:textId="77777777" w:rsidTr="00DB4251">
        <w:trPr>
          <w:trHeight w:val="292"/>
        </w:trPr>
        <w:tc>
          <w:tcPr>
            <w:tcW w:w="3024" w:type="dxa"/>
            <w:vMerge w:val="restart"/>
            <w:tcBorders>
              <w:top w:val="single" w:sz="4" w:space="0" w:color="auto"/>
            </w:tcBorders>
            <w:shd w:val="clear" w:color="auto" w:fill="D9D9D9" w:themeFill="background1" w:themeFillShade="D9"/>
          </w:tcPr>
          <w:p w14:paraId="7EB9AC74" w14:textId="77777777" w:rsidR="00DB4251" w:rsidRPr="00B97375" w:rsidRDefault="00DB4251" w:rsidP="00AB0E37">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w:t>
            </w:r>
          </w:p>
        </w:tc>
        <w:tc>
          <w:tcPr>
            <w:tcW w:w="6048" w:type="dxa"/>
            <w:gridSpan w:val="3"/>
            <w:tcBorders>
              <w:top w:val="single" w:sz="4" w:space="0" w:color="auto"/>
              <w:bottom w:val="nil"/>
            </w:tcBorders>
            <w:shd w:val="clear" w:color="auto" w:fill="D9D9D9" w:themeFill="background1" w:themeFillShade="D9"/>
          </w:tcPr>
          <w:p w14:paraId="3419DB46" w14:textId="77777777" w:rsidR="00DB4251" w:rsidRPr="00B97375" w:rsidRDefault="00DB4251" w:rsidP="00AB0E3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satisfactory smears reported as HSIL</w:t>
            </w:r>
          </w:p>
        </w:tc>
      </w:tr>
      <w:tr w:rsidR="00DB4251" w:rsidRPr="00B97375" w14:paraId="50536116" w14:textId="77777777" w:rsidTr="00DB4251">
        <w:trPr>
          <w:trHeight w:val="677"/>
        </w:trPr>
        <w:tc>
          <w:tcPr>
            <w:tcW w:w="3024" w:type="dxa"/>
            <w:vMerge/>
            <w:tcBorders>
              <w:bottom w:val="single" w:sz="4" w:space="0" w:color="auto"/>
            </w:tcBorders>
            <w:shd w:val="clear" w:color="auto" w:fill="D9D9D9" w:themeFill="background1" w:themeFillShade="D9"/>
          </w:tcPr>
          <w:p w14:paraId="49B1E231" w14:textId="77777777" w:rsidR="00DB4251" w:rsidRPr="00B97375" w:rsidRDefault="00DB4251" w:rsidP="00AB0E37">
            <w:pPr>
              <w:rPr>
                <w:rFonts w:asciiTheme="minorHAnsi" w:eastAsia="Times New Roman" w:hAnsiTheme="minorHAnsi" w:cs="Arial"/>
                <w:b/>
                <w:bCs/>
                <w:szCs w:val="23"/>
                <w:lang w:eastAsia="en-AU"/>
              </w:rPr>
            </w:pPr>
          </w:p>
        </w:tc>
        <w:tc>
          <w:tcPr>
            <w:tcW w:w="2832" w:type="dxa"/>
            <w:gridSpan w:val="2"/>
            <w:tcBorders>
              <w:top w:val="nil"/>
              <w:bottom w:val="single" w:sz="4" w:space="0" w:color="auto"/>
            </w:tcBorders>
            <w:shd w:val="clear" w:color="auto" w:fill="D9D9D9" w:themeFill="background1" w:themeFillShade="D9"/>
            <w:vAlign w:val="bottom"/>
          </w:tcPr>
          <w:p w14:paraId="483F4EC9" w14:textId="77777777" w:rsidR="00DB4251" w:rsidRPr="00B97375" w:rsidRDefault="00DB4251" w:rsidP="00AB0E37">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xml:space="preserve">Age-standardised rate* </w:t>
            </w:r>
          </w:p>
          <w:p w14:paraId="3FBE5ED2" w14:textId="77777777" w:rsidR="00DB4251" w:rsidRPr="00B97375" w:rsidRDefault="00DB4251" w:rsidP="00AB0E37">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(20-69 years)</w:t>
            </w:r>
          </w:p>
        </w:tc>
        <w:tc>
          <w:tcPr>
            <w:tcW w:w="3216" w:type="dxa"/>
            <w:tcBorders>
              <w:top w:val="nil"/>
              <w:bottom w:val="single" w:sz="4" w:space="0" w:color="auto"/>
            </w:tcBorders>
            <w:shd w:val="clear" w:color="auto" w:fill="D9D9D9" w:themeFill="background1" w:themeFillShade="D9"/>
            <w:vAlign w:val="bottom"/>
          </w:tcPr>
          <w:p w14:paraId="0548640D" w14:textId="77777777" w:rsidR="00DB4251" w:rsidRPr="00B97375" w:rsidRDefault="00DB4251" w:rsidP="00AB0E37">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Crude rate</w:t>
            </w:r>
          </w:p>
          <w:p w14:paraId="4532FE52" w14:textId="77777777" w:rsidR="00DB4251" w:rsidRPr="00B97375" w:rsidRDefault="00DB4251" w:rsidP="00AB0E37">
            <w:pPr>
              <w:jc w:val="right"/>
              <w:rPr>
                <w:rFonts w:asciiTheme="minorHAnsi" w:eastAsia="Times New Roman" w:hAnsiTheme="minorHAnsi" w:cs="Arial"/>
                <w:b/>
                <w:bCs/>
                <w:szCs w:val="23"/>
                <w:lang w:eastAsia="en-AU"/>
              </w:rPr>
            </w:pPr>
          </w:p>
        </w:tc>
      </w:tr>
      <w:tr w:rsidR="00DB4251" w:rsidRPr="00B97375" w14:paraId="6CED6A12" w14:textId="77777777" w:rsidTr="00DB4251">
        <w:trPr>
          <w:trHeight w:val="248"/>
        </w:trPr>
        <w:tc>
          <w:tcPr>
            <w:tcW w:w="3588" w:type="dxa"/>
            <w:gridSpan w:val="2"/>
            <w:tcBorders>
              <w:top w:val="single" w:sz="4" w:space="0" w:color="auto"/>
            </w:tcBorders>
            <w:vAlign w:val="bottom"/>
          </w:tcPr>
          <w:p w14:paraId="29C065E8" w14:textId="162599BA" w:rsidR="00DB4251" w:rsidRPr="00B97375" w:rsidRDefault="00DB4251" w:rsidP="00DB4251">
            <w:pPr>
              <w:rPr>
                <w:szCs w:val="23"/>
              </w:rPr>
            </w:pPr>
            <w:r w:rsidRPr="004D3B47">
              <w:rPr>
                <w:szCs w:val="23"/>
              </w:rPr>
              <w:t>Anatomical Pathology Services</w:t>
            </w:r>
          </w:p>
        </w:tc>
        <w:tc>
          <w:tcPr>
            <w:tcW w:w="2268" w:type="dxa"/>
            <w:tcBorders>
              <w:top w:val="single" w:sz="4" w:space="0" w:color="auto"/>
            </w:tcBorders>
          </w:tcPr>
          <w:p w14:paraId="551231BF" w14:textId="4A6BADCA" w:rsidR="00DB4251" w:rsidRPr="00B97375" w:rsidRDefault="00DB4251" w:rsidP="00DB4251">
            <w:pPr>
              <w:jc w:val="right"/>
              <w:rPr>
                <w:szCs w:val="23"/>
              </w:rPr>
            </w:pPr>
            <w:r w:rsidRPr="004D3B47">
              <w:t>0.59%</w:t>
            </w:r>
          </w:p>
        </w:tc>
        <w:tc>
          <w:tcPr>
            <w:tcW w:w="3216" w:type="dxa"/>
            <w:tcBorders>
              <w:top w:val="single" w:sz="4" w:space="0" w:color="auto"/>
            </w:tcBorders>
          </w:tcPr>
          <w:p w14:paraId="360B5CA1" w14:textId="631B97AB" w:rsidR="00DB4251" w:rsidRPr="00B97375" w:rsidRDefault="00DB4251" w:rsidP="00DB4251">
            <w:pPr>
              <w:jc w:val="right"/>
              <w:rPr>
                <w:szCs w:val="23"/>
              </w:rPr>
            </w:pPr>
            <w:r w:rsidRPr="004D3B47">
              <w:t>0.60%</w:t>
            </w:r>
          </w:p>
        </w:tc>
      </w:tr>
      <w:tr w:rsidR="00DB4251" w:rsidRPr="00B97375" w14:paraId="323D9599" w14:textId="77777777" w:rsidTr="00DB4251">
        <w:trPr>
          <w:trHeight w:val="248"/>
        </w:trPr>
        <w:tc>
          <w:tcPr>
            <w:tcW w:w="3588" w:type="dxa"/>
            <w:gridSpan w:val="2"/>
            <w:vAlign w:val="bottom"/>
          </w:tcPr>
          <w:p w14:paraId="6B0B2FB8" w14:textId="071529BB" w:rsidR="00DB4251" w:rsidRPr="00B97375" w:rsidRDefault="00DB4251" w:rsidP="00DB4251">
            <w:pPr>
              <w:rPr>
                <w:szCs w:val="23"/>
              </w:rPr>
            </w:pPr>
            <w:r w:rsidRPr="004D3B47">
              <w:rPr>
                <w:szCs w:val="23"/>
              </w:rPr>
              <w:t>Canterbury Health Laboratories</w:t>
            </w:r>
          </w:p>
        </w:tc>
        <w:tc>
          <w:tcPr>
            <w:tcW w:w="2268" w:type="dxa"/>
          </w:tcPr>
          <w:p w14:paraId="2732975D" w14:textId="4BB5A301" w:rsidR="00DB4251" w:rsidRPr="00B97375" w:rsidRDefault="00DB4251" w:rsidP="00DB4251">
            <w:pPr>
              <w:jc w:val="right"/>
              <w:rPr>
                <w:szCs w:val="23"/>
              </w:rPr>
            </w:pPr>
            <w:r w:rsidRPr="004D3B47">
              <w:t>0.93%</w:t>
            </w:r>
          </w:p>
        </w:tc>
        <w:tc>
          <w:tcPr>
            <w:tcW w:w="3216" w:type="dxa"/>
          </w:tcPr>
          <w:p w14:paraId="5AE58574" w14:textId="04E41604" w:rsidR="00DB4251" w:rsidRPr="00B97375" w:rsidRDefault="00DB4251" w:rsidP="00DB4251">
            <w:pPr>
              <w:jc w:val="right"/>
              <w:rPr>
                <w:szCs w:val="23"/>
              </w:rPr>
            </w:pPr>
            <w:r w:rsidRPr="004D3B47">
              <w:t>0.96%</w:t>
            </w:r>
          </w:p>
        </w:tc>
      </w:tr>
      <w:tr w:rsidR="00DB4251" w:rsidRPr="00B97375" w14:paraId="076E240E" w14:textId="77777777" w:rsidTr="00DB4251">
        <w:trPr>
          <w:trHeight w:val="248"/>
        </w:trPr>
        <w:tc>
          <w:tcPr>
            <w:tcW w:w="3588" w:type="dxa"/>
            <w:gridSpan w:val="2"/>
            <w:vAlign w:val="bottom"/>
          </w:tcPr>
          <w:p w14:paraId="7FA0DBFB" w14:textId="0BE5B20D" w:rsidR="00DB4251" w:rsidRPr="00B97375" w:rsidRDefault="00DB4251" w:rsidP="00DB4251">
            <w:pPr>
              <w:rPr>
                <w:szCs w:val="23"/>
              </w:rPr>
            </w:pPr>
            <w:r w:rsidRPr="004D3B47">
              <w:rPr>
                <w:szCs w:val="23"/>
              </w:rPr>
              <w:t>LabPLUS</w:t>
            </w:r>
          </w:p>
        </w:tc>
        <w:tc>
          <w:tcPr>
            <w:tcW w:w="2268" w:type="dxa"/>
          </w:tcPr>
          <w:p w14:paraId="59241E60" w14:textId="58DB6305" w:rsidR="00DB4251" w:rsidRPr="00B97375" w:rsidRDefault="00DB4251" w:rsidP="00DB4251">
            <w:pPr>
              <w:jc w:val="right"/>
              <w:rPr>
                <w:szCs w:val="23"/>
              </w:rPr>
            </w:pPr>
            <w:r w:rsidRPr="004D3B47">
              <w:t>2.08%</w:t>
            </w:r>
          </w:p>
        </w:tc>
        <w:tc>
          <w:tcPr>
            <w:tcW w:w="3216" w:type="dxa"/>
          </w:tcPr>
          <w:p w14:paraId="59AE1BD2" w14:textId="1190DBC0" w:rsidR="00DB4251" w:rsidRPr="00B97375" w:rsidRDefault="00DB4251" w:rsidP="00DB4251">
            <w:pPr>
              <w:jc w:val="right"/>
              <w:rPr>
                <w:szCs w:val="23"/>
              </w:rPr>
            </w:pPr>
            <w:r w:rsidRPr="004D3B47">
              <w:t>2.13%</w:t>
            </w:r>
          </w:p>
        </w:tc>
      </w:tr>
      <w:tr w:rsidR="00DB4251" w:rsidRPr="00B97375" w14:paraId="4FB27108" w14:textId="77777777" w:rsidTr="00DB4251">
        <w:trPr>
          <w:trHeight w:val="248"/>
        </w:trPr>
        <w:tc>
          <w:tcPr>
            <w:tcW w:w="3588" w:type="dxa"/>
            <w:gridSpan w:val="2"/>
            <w:vAlign w:val="bottom"/>
          </w:tcPr>
          <w:p w14:paraId="2769DB9E" w14:textId="4658BEC5" w:rsidR="00DB4251" w:rsidRPr="00B97375" w:rsidRDefault="00DB4251" w:rsidP="00DB4251">
            <w:pPr>
              <w:rPr>
                <w:szCs w:val="23"/>
              </w:rPr>
            </w:pPr>
            <w:r w:rsidRPr="004D3B47">
              <w:rPr>
                <w:szCs w:val="23"/>
              </w:rPr>
              <w:t>Medlab Central Ltd.</w:t>
            </w:r>
          </w:p>
        </w:tc>
        <w:tc>
          <w:tcPr>
            <w:tcW w:w="2268" w:type="dxa"/>
          </w:tcPr>
          <w:p w14:paraId="231B0E86" w14:textId="483FF96A" w:rsidR="00DB4251" w:rsidRPr="00B97375" w:rsidRDefault="00DB4251" w:rsidP="00DB4251">
            <w:pPr>
              <w:jc w:val="right"/>
              <w:rPr>
                <w:szCs w:val="23"/>
              </w:rPr>
            </w:pPr>
            <w:r w:rsidRPr="004D3B47">
              <w:t>1.13%</w:t>
            </w:r>
          </w:p>
        </w:tc>
        <w:tc>
          <w:tcPr>
            <w:tcW w:w="3216" w:type="dxa"/>
          </w:tcPr>
          <w:p w14:paraId="6008E127" w14:textId="75B2A74B" w:rsidR="00DB4251" w:rsidRPr="00B97375" w:rsidRDefault="00DB4251" w:rsidP="00DB4251">
            <w:pPr>
              <w:jc w:val="right"/>
              <w:rPr>
                <w:szCs w:val="23"/>
              </w:rPr>
            </w:pPr>
            <w:r w:rsidRPr="004D3B47">
              <w:t>1.09%</w:t>
            </w:r>
          </w:p>
        </w:tc>
      </w:tr>
      <w:tr w:rsidR="00DB4251" w:rsidRPr="00B97375" w14:paraId="3FE1744B" w14:textId="77777777" w:rsidTr="00DB4251">
        <w:trPr>
          <w:trHeight w:val="248"/>
        </w:trPr>
        <w:tc>
          <w:tcPr>
            <w:tcW w:w="3588" w:type="dxa"/>
            <w:gridSpan w:val="2"/>
            <w:vAlign w:val="bottom"/>
          </w:tcPr>
          <w:p w14:paraId="0BA70DE9" w14:textId="713FEFE7" w:rsidR="00DB4251" w:rsidRPr="00B97375" w:rsidRDefault="00DB4251" w:rsidP="00DB4251">
            <w:pPr>
              <w:rPr>
                <w:szCs w:val="23"/>
              </w:rPr>
            </w:pPr>
            <w:r w:rsidRPr="004D3B47">
              <w:rPr>
                <w:szCs w:val="23"/>
              </w:rPr>
              <w:t>Pathlab</w:t>
            </w:r>
          </w:p>
        </w:tc>
        <w:tc>
          <w:tcPr>
            <w:tcW w:w="2268" w:type="dxa"/>
          </w:tcPr>
          <w:p w14:paraId="22CD5A7F" w14:textId="7CF31E85" w:rsidR="00DB4251" w:rsidRPr="00B97375" w:rsidRDefault="00DB4251" w:rsidP="00DB4251">
            <w:pPr>
              <w:jc w:val="right"/>
              <w:rPr>
                <w:szCs w:val="23"/>
              </w:rPr>
            </w:pPr>
            <w:r w:rsidRPr="004D3B47">
              <w:t>0.49%</w:t>
            </w:r>
          </w:p>
        </w:tc>
        <w:tc>
          <w:tcPr>
            <w:tcW w:w="3216" w:type="dxa"/>
          </w:tcPr>
          <w:p w14:paraId="3B156C1D" w14:textId="51E9F5DB" w:rsidR="00DB4251" w:rsidRPr="00B97375" w:rsidRDefault="00DB4251" w:rsidP="00DB4251">
            <w:pPr>
              <w:jc w:val="right"/>
              <w:rPr>
                <w:szCs w:val="23"/>
              </w:rPr>
            </w:pPr>
            <w:r w:rsidRPr="004D3B47">
              <w:t>0.48%</w:t>
            </w:r>
          </w:p>
        </w:tc>
      </w:tr>
      <w:tr w:rsidR="00DB4251" w:rsidRPr="00B97375" w14:paraId="026A813A" w14:textId="77777777" w:rsidTr="00DB4251">
        <w:trPr>
          <w:trHeight w:val="248"/>
        </w:trPr>
        <w:tc>
          <w:tcPr>
            <w:tcW w:w="3588" w:type="dxa"/>
            <w:gridSpan w:val="2"/>
            <w:vAlign w:val="bottom"/>
          </w:tcPr>
          <w:p w14:paraId="47374054" w14:textId="180C3234" w:rsidR="00DB4251" w:rsidRPr="00B97375" w:rsidRDefault="00DB4251" w:rsidP="00DB4251">
            <w:pPr>
              <w:rPr>
                <w:szCs w:val="23"/>
              </w:rPr>
            </w:pPr>
            <w:r w:rsidRPr="004D3B47">
              <w:rPr>
                <w:szCs w:val="23"/>
              </w:rPr>
              <w:t>Southern Community Laboratories</w:t>
            </w:r>
          </w:p>
        </w:tc>
        <w:tc>
          <w:tcPr>
            <w:tcW w:w="2268" w:type="dxa"/>
          </w:tcPr>
          <w:p w14:paraId="2DABC39D" w14:textId="2E0E40B1" w:rsidR="00DB4251" w:rsidRPr="00B97375" w:rsidRDefault="00DB4251" w:rsidP="00DB4251">
            <w:pPr>
              <w:jc w:val="right"/>
              <w:rPr>
                <w:szCs w:val="23"/>
              </w:rPr>
            </w:pPr>
            <w:r w:rsidRPr="004D3B47">
              <w:t>0.86%</w:t>
            </w:r>
          </w:p>
        </w:tc>
        <w:tc>
          <w:tcPr>
            <w:tcW w:w="3216" w:type="dxa"/>
          </w:tcPr>
          <w:p w14:paraId="317C237F" w14:textId="3BBA9D29" w:rsidR="00DB4251" w:rsidRPr="00B97375" w:rsidRDefault="00DB4251" w:rsidP="00DB4251">
            <w:pPr>
              <w:jc w:val="right"/>
              <w:rPr>
                <w:szCs w:val="23"/>
              </w:rPr>
            </w:pPr>
            <w:r w:rsidRPr="004D3B47">
              <w:t>0.86%</w:t>
            </w:r>
          </w:p>
        </w:tc>
      </w:tr>
      <w:tr w:rsidR="00DB4251" w:rsidRPr="00B97375" w14:paraId="576F9120" w14:textId="77777777" w:rsidTr="00DB4251">
        <w:trPr>
          <w:trHeight w:val="248"/>
        </w:trPr>
        <w:tc>
          <w:tcPr>
            <w:tcW w:w="3588" w:type="dxa"/>
            <w:gridSpan w:val="2"/>
            <w:vAlign w:val="bottom"/>
          </w:tcPr>
          <w:p w14:paraId="4AEC497D" w14:textId="10964FF5" w:rsidR="00DB4251" w:rsidRPr="00B97375" w:rsidRDefault="00DB4251" w:rsidP="00DB4251">
            <w:pPr>
              <w:rPr>
                <w:b/>
                <w:bCs/>
                <w:szCs w:val="23"/>
              </w:rPr>
            </w:pPr>
            <w:r w:rsidRPr="004D3B47">
              <w:rPr>
                <w:b/>
                <w:bCs/>
                <w:szCs w:val="23"/>
              </w:rPr>
              <w:t>Total</w:t>
            </w:r>
          </w:p>
        </w:tc>
        <w:tc>
          <w:tcPr>
            <w:tcW w:w="2268" w:type="dxa"/>
          </w:tcPr>
          <w:p w14:paraId="65CC1BD3" w14:textId="3FEF62D3" w:rsidR="00DB4251" w:rsidRPr="00B97375" w:rsidRDefault="00DB4251" w:rsidP="00DB4251">
            <w:pPr>
              <w:jc w:val="right"/>
              <w:rPr>
                <w:b/>
                <w:bCs/>
                <w:szCs w:val="23"/>
              </w:rPr>
            </w:pPr>
            <w:r w:rsidRPr="004D3B47">
              <w:rPr>
                <w:b/>
              </w:rPr>
              <w:t>0.82%</w:t>
            </w:r>
          </w:p>
        </w:tc>
        <w:tc>
          <w:tcPr>
            <w:tcW w:w="3216" w:type="dxa"/>
          </w:tcPr>
          <w:p w14:paraId="62544F35" w14:textId="203CFF42" w:rsidR="00DB4251" w:rsidRPr="00B97375" w:rsidRDefault="00DB4251" w:rsidP="00DB4251">
            <w:pPr>
              <w:jc w:val="right"/>
              <w:rPr>
                <w:b/>
                <w:bCs/>
                <w:szCs w:val="23"/>
              </w:rPr>
            </w:pPr>
            <w:r w:rsidRPr="004D3B47">
              <w:rPr>
                <w:b/>
              </w:rPr>
              <w:t>0.82%</w:t>
            </w:r>
          </w:p>
        </w:tc>
      </w:tr>
    </w:tbl>
    <w:p w14:paraId="6C62AEF5" w14:textId="6B83C12D" w:rsidR="00030D6F" w:rsidRPr="004D3B47" w:rsidRDefault="00030D6F" w:rsidP="00030D6F">
      <w:pPr>
        <w:rPr>
          <w:i/>
          <w:sz w:val="20"/>
        </w:rPr>
      </w:pPr>
      <w:r w:rsidRPr="004D3B47">
        <w:rPr>
          <w:i/>
          <w:sz w:val="20"/>
        </w:rPr>
        <w:t>* Age-standardised to the NZ 2013 Census population (females, ages 20-69 years)</w:t>
      </w:r>
      <w:r w:rsidR="004C5E32">
        <w:rPr>
          <w:i/>
          <w:sz w:val="20"/>
        </w:rPr>
        <w:t>.</w:t>
      </w:r>
    </w:p>
    <w:p w14:paraId="20DED322" w14:textId="77777777" w:rsidR="0026531D" w:rsidRPr="004D3B47" w:rsidRDefault="0026531D" w:rsidP="00030D6F">
      <w:pPr>
        <w:rPr>
          <w:i/>
          <w:sz w:val="20"/>
        </w:rPr>
      </w:pPr>
    </w:p>
    <w:p w14:paraId="1F568902" w14:textId="77777777" w:rsidR="00030D6F" w:rsidRPr="004D3B47" w:rsidRDefault="00030D6F" w:rsidP="00030D6F">
      <w:pPr>
        <w:sectPr w:rsidR="00030D6F" w:rsidRPr="004D3B47" w:rsidSect="00650EE2">
          <w:headerReference w:type="default" r:id="rId154"/>
          <w:footerReference w:type="default" r:id="rId155"/>
          <w:pgSz w:w="11907" w:h="16839" w:code="9"/>
          <w:pgMar w:top="1671" w:right="1440" w:bottom="1276" w:left="1440" w:header="708" w:footer="567" w:gutter="0"/>
          <w:cols w:space="708"/>
          <w:docGrid w:linePitch="360"/>
        </w:sectPr>
      </w:pPr>
    </w:p>
    <w:p w14:paraId="55D2DA68" w14:textId="77777777" w:rsidR="00030D6F" w:rsidRPr="004D3B47" w:rsidRDefault="00030D6F" w:rsidP="00030D6F">
      <w:pPr>
        <w:pStyle w:val="Heading3"/>
        <w:ind w:right="544"/>
        <w:jc w:val="both"/>
      </w:pPr>
      <w:bookmarkStart w:id="2542" w:name="_Toc475630237"/>
      <w:bookmarkStart w:id="2543" w:name="_Toc482704714"/>
      <w:bookmarkStart w:id="2544" w:name="_Toc509928472"/>
      <w:bookmarkStart w:id="2545" w:name="_Toc528676075"/>
      <w:bookmarkStart w:id="2546" w:name="_Toc2170061"/>
      <w:bookmarkStart w:id="2547" w:name="_Toc76740850"/>
      <w:r w:rsidRPr="004D3B47">
        <w:t>Indicator 5.2 – Accuracy of cytology predicting HSIL</w:t>
      </w:r>
      <w:bookmarkEnd w:id="2542"/>
      <w:bookmarkEnd w:id="2543"/>
      <w:bookmarkEnd w:id="2544"/>
      <w:bookmarkEnd w:id="2545"/>
      <w:bookmarkEnd w:id="2546"/>
      <w:bookmarkEnd w:id="2547"/>
    </w:p>
    <w:p w14:paraId="1511A8F7" w14:textId="77777777" w:rsidR="00030D6F" w:rsidRPr="004D3B47" w:rsidRDefault="00030D6F" w:rsidP="00030D6F"/>
    <w:p w14:paraId="618BD5C2" w14:textId="64867395" w:rsidR="00030D6F" w:rsidRDefault="008E7879" w:rsidP="00DD6944">
      <w:pPr>
        <w:pStyle w:val="Caption"/>
        <w:keepNext/>
      </w:pPr>
      <w:bookmarkStart w:id="2548" w:name="_Ref275861165"/>
      <w:bookmarkStart w:id="2549" w:name="_Toc469398333"/>
      <w:bookmarkStart w:id="2550" w:name="_Toc486941096"/>
      <w:bookmarkStart w:id="2551" w:name="_Toc475605566"/>
      <w:bookmarkStart w:id="2552" w:name="_Toc509928537"/>
      <w:bookmarkStart w:id="2553" w:name="_Toc528676214"/>
      <w:bookmarkStart w:id="2554" w:name="_Toc5627660"/>
      <w:bookmarkStart w:id="2555" w:name="_Toc12875608"/>
      <w:bookmarkStart w:id="2556" w:name="_Toc68606726"/>
      <w:bookmarkStart w:id="2557" w:name="_Toc276457788"/>
      <w:bookmarkStart w:id="2558" w:name="_Toc304970089"/>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51</w:t>
      </w:r>
      <w:r w:rsidR="00905C1A" w:rsidRPr="004D3B47">
        <w:rPr>
          <w:noProof/>
        </w:rPr>
        <w:fldChar w:fldCharType="end"/>
      </w:r>
      <w:bookmarkEnd w:id="2548"/>
      <w:r w:rsidR="00030D6F" w:rsidRPr="004D3B47">
        <w:t xml:space="preserve"> - Positive predictive value of a report of HSIL</w:t>
      </w:r>
      <w:r w:rsidR="002B737A" w:rsidRPr="004D3B47">
        <w:t xml:space="preserve"> </w:t>
      </w:r>
      <w:r w:rsidR="00030D6F" w:rsidRPr="004D3B47">
        <w:t>+</w:t>
      </w:r>
      <w:r w:rsidR="002B737A" w:rsidRPr="004D3B47">
        <w:t xml:space="preserve"> </w:t>
      </w:r>
      <w:r w:rsidR="00030D6F" w:rsidRPr="004D3B47">
        <w:t>SC cytology by laboratory</w:t>
      </w:r>
      <w:bookmarkEnd w:id="2549"/>
      <w:bookmarkEnd w:id="2550"/>
      <w:bookmarkEnd w:id="2551"/>
      <w:bookmarkEnd w:id="2552"/>
      <w:bookmarkEnd w:id="2553"/>
      <w:bookmarkEnd w:id="2554"/>
      <w:bookmarkEnd w:id="2555"/>
      <w:bookmarkEnd w:id="2556"/>
      <w:r w:rsidR="00030D6F" w:rsidRPr="004D3B47">
        <w:t xml:space="preserve"> </w:t>
      </w:r>
      <w:bookmarkEnd w:id="2557"/>
      <w:bookmarkEnd w:id="2558"/>
    </w:p>
    <w:tbl>
      <w:tblPr>
        <w:tblW w:w="1192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79"/>
        <w:gridCol w:w="1177"/>
        <w:gridCol w:w="1177"/>
        <w:gridCol w:w="1178"/>
        <w:gridCol w:w="1177"/>
        <w:gridCol w:w="11"/>
        <w:gridCol w:w="1167"/>
        <w:gridCol w:w="1177"/>
        <w:gridCol w:w="8"/>
        <w:gridCol w:w="1171"/>
      </w:tblGrid>
      <w:tr w:rsidR="006220A8" w:rsidRPr="00B97375" w14:paraId="1C75F8A7" w14:textId="77777777" w:rsidTr="00AB0E37">
        <w:trPr>
          <w:trHeight w:val="300"/>
        </w:trPr>
        <w:tc>
          <w:tcPr>
            <w:tcW w:w="3679" w:type="dxa"/>
            <w:vMerge w:val="restart"/>
            <w:tcBorders>
              <w:top w:val="single" w:sz="4" w:space="0" w:color="auto"/>
              <w:bottom w:val="nil"/>
            </w:tcBorders>
            <w:shd w:val="clear" w:color="auto" w:fill="D9D9D9" w:themeFill="background1" w:themeFillShade="D9"/>
            <w:noWrap/>
            <w:hideMark/>
          </w:tcPr>
          <w:p w14:paraId="57A4710E" w14:textId="77777777" w:rsidR="006220A8" w:rsidRPr="00B97375" w:rsidRDefault="006220A8" w:rsidP="00AB0E37">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w:t>
            </w:r>
          </w:p>
        </w:tc>
        <w:tc>
          <w:tcPr>
            <w:tcW w:w="2354" w:type="dxa"/>
            <w:gridSpan w:val="2"/>
            <w:tcBorders>
              <w:top w:val="single" w:sz="4" w:space="0" w:color="auto"/>
              <w:bottom w:val="nil"/>
            </w:tcBorders>
            <w:shd w:val="clear" w:color="auto" w:fill="D9D9D9" w:themeFill="background1" w:themeFillShade="D9"/>
            <w:noWrap/>
            <w:hideMark/>
          </w:tcPr>
          <w:p w14:paraId="5A92131B" w14:textId="77777777" w:rsidR="006220A8" w:rsidRPr="00B97375" w:rsidRDefault="006220A8" w:rsidP="00AB0E3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Histology available</w:t>
            </w:r>
          </w:p>
        </w:tc>
        <w:tc>
          <w:tcPr>
            <w:tcW w:w="2366" w:type="dxa"/>
            <w:gridSpan w:val="3"/>
            <w:tcBorders>
              <w:top w:val="single" w:sz="4" w:space="0" w:color="auto"/>
              <w:bottom w:val="nil"/>
            </w:tcBorders>
            <w:shd w:val="clear" w:color="auto" w:fill="D9D9D9" w:themeFill="background1" w:themeFillShade="D9"/>
            <w:noWrap/>
            <w:hideMark/>
          </w:tcPr>
          <w:p w14:paraId="30F3D7AA" w14:textId="77777777" w:rsidR="006220A8" w:rsidRPr="00B97375" w:rsidRDefault="006220A8" w:rsidP="00AB0E3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HSIL confirmed by histology</w:t>
            </w:r>
          </w:p>
        </w:tc>
        <w:tc>
          <w:tcPr>
            <w:tcW w:w="2352" w:type="dxa"/>
            <w:gridSpan w:val="3"/>
            <w:tcBorders>
              <w:top w:val="single" w:sz="4" w:space="0" w:color="auto"/>
              <w:bottom w:val="nil"/>
            </w:tcBorders>
            <w:shd w:val="clear" w:color="auto" w:fill="D9D9D9" w:themeFill="background1" w:themeFillShade="D9"/>
            <w:noWrap/>
            <w:hideMark/>
          </w:tcPr>
          <w:p w14:paraId="15A55AF8" w14:textId="77777777" w:rsidR="006220A8" w:rsidRPr="00B97375" w:rsidRDefault="006220A8" w:rsidP="00AB0E3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No histology</w:t>
            </w:r>
          </w:p>
        </w:tc>
        <w:tc>
          <w:tcPr>
            <w:tcW w:w="1171" w:type="dxa"/>
            <w:tcBorders>
              <w:top w:val="single" w:sz="4" w:space="0" w:color="auto"/>
              <w:bottom w:val="nil"/>
            </w:tcBorders>
            <w:shd w:val="clear" w:color="auto" w:fill="D9D9D9" w:themeFill="background1" w:themeFillShade="D9"/>
            <w:noWrap/>
            <w:hideMark/>
          </w:tcPr>
          <w:p w14:paraId="039F9724" w14:textId="77777777" w:rsidR="006220A8" w:rsidRPr="00B97375" w:rsidRDefault="006220A8" w:rsidP="00AB0E3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reports</w:t>
            </w:r>
          </w:p>
        </w:tc>
      </w:tr>
      <w:tr w:rsidR="006220A8" w:rsidRPr="00B97375" w14:paraId="5D63A17E" w14:textId="77777777" w:rsidTr="00AB0E37">
        <w:trPr>
          <w:trHeight w:val="300"/>
        </w:trPr>
        <w:tc>
          <w:tcPr>
            <w:tcW w:w="3679" w:type="dxa"/>
            <w:vMerge/>
            <w:tcBorders>
              <w:top w:val="nil"/>
              <w:bottom w:val="single" w:sz="4" w:space="0" w:color="auto"/>
            </w:tcBorders>
            <w:shd w:val="clear" w:color="auto" w:fill="D9D9D9" w:themeFill="background1" w:themeFillShade="D9"/>
            <w:noWrap/>
            <w:vAlign w:val="bottom"/>
          </w:tcPr>
          <w:p w14:paraId="74D0D776" w14:textId="77777777" w:rsidR="006220A8" w:rsidRDefault="006220A8" w:rsidP="00AB0E37">
            <w:pPr>
              <w:rPr>
                <w:rFonts w:cs="Calibri"/>
                <w:szCs w:val="23"/>
              </w:rPr>
            </w:pPr>
          </w:p>
        </w:tc>
        <w:tc>
          <w:tcPr>
            <w:tcW w:w="1177" w:type="dxa"/>
            <w:tcBorders>
              <w:top w:val="nil"/>
              <w:bottom w:val="single" w:sz="4" w:space="0" w:color="auto"/>
            </w:tcBorders>
            <w:shd w:val="clear" w:color="auto" w:fill="D9D9D9" w:themeFill="background1" w:themeFillShade="D9"/>
            <w:noWrap/>
            <w:vAlign w:val="center"/>
          </w:tcPr>
          <w:p w14:paraId="0AE6BDEF" w14:textId="77777777" w:rsidR="006220A8" w:rsidRPr="00E012D0" w:rsidRDefault="006220A8" w:rsidP="00AB0E37">
            <w:pPr>
              <w:jc w:val="right"/>
            </w:pPr>
            <w:r w:rsidRPr="00B97375">
              <w:rPr>
                <w:rFonts w:asciiTheme="minorHAnsi" w:eastAsia="Times New Roman" w:hAnsiTheme="minorHAnsi" w:cs="Arial"/>
                <w:b/>
                <w:szCs w:val="23"/>
                <w:lang w:eastAsia="en-AU"/>
              </w:rPr>
              <w:t>N</w:t>
            </w:r>
          </w:p>
        </w:tc>
        <w:tc>
          <w:tcPr>
            <w:tcW w:w="1177" w:type="dxa"/>
            <w:tcBorders>
              <w:top w:val="nil"/>
              <w:bottom w:val="single" w:sz="4" w:space="0" w:color="auto"/>
            </w:tcBorders>
            <w:shd w:val="clear" w:color="auto" w:fill="D9D9D9" w:themeFill="background1" w:themeFillShade="D9"/>
            <w:noWrap/>
            <w:vAlign w:val="bottom"/>
          </w:tcPr>
          <w:p w14:paraId="51113B3C" w14:textId="77777777" w:rsidR="006220A8" w:rsidRPr="00E012D0" w:rsidRDefault="006220A8" w:rsidP="00AB0E37">
            <w:pPr>
              <w:jc w:val="right"/>
            </w:pPr>
            <w:r w:rsidRPr="00B97375">
              <w:rPr>
                <w:rFonts w:asciiTheme="minorHAnsi" w:eastAsia="Times New Roman" w:hAnsiTheme="minorHAnsi" w:cs="Arial"/>
                <w:b/>
                <w:szCs w:val="23"/>
                <w:lang w:eastAsia="en-AU"/>
              </w:rPr>
              <w:t>%</w:t>
            </w:r>
          </w:p>
        </w:tc>
        <w:tc>
          <w:tcPr>
            <w:tcW w:w="1178" w:type="dxa"/>
            <w:tcBorders>
              <w:top w:val="nil"/>
              <w:bottom w:val="single" w:sz="4" w:space="0" w:color="auto"/>
            </w:tcBorders>
            <w:shd w:val="clear" w:color="auto" w:fill="D9D9D9" w:themeFill="background1" w:themeFillShade="D9"/>
            <w:noWrap/>
            <w:vAlign w:val="bottom"/>
          </w:tcPr>
          <w:p w14:paraId="1D1A5C98" w14:textId="77777777" w:rsidR="006220A8" w:rsidRPr="00E012D0" w:rsidRDefault="006220A8" w:rsidP="00AB0E37">
            <w:pPr>
              <w:jc w:val="right"/>
            </w:pPr>
            <w:r w:rsidRPr="00B97375">
              <w:rPr>
                <w:rFonts w:asciiTheme="minorHAnsi" w:eastAsia="Times New Roman" w:hAnsiTheme="minorHAnsi" w:cs="Arial"/>
                <w:b/>
                <w:szCs w:val="23"/>
                <w:lang w:eastAsia="en-AU"/>
              </w:rPr>
              <w:t>N</w:t>
            </w:r>
          </w:p>
        </w:tc>
        <w:tc>
          <w:tcPr>
            <w:tcW w:w="1177" w:type="dxa"/>
            <w:tcBorders>
              <w:top w:val="nil"/>
              <w:bottom w:val="single" w:sz="4" w:space="0" w:color="auto"/>
            </w:tcBorders>
            <w:shd w:val="clear" w:color="auto" w:fill="D9D9D9" w:themeFill="background1" w:themeFillShade="D9"/>
            <w:noWrap/>
            <w:vAlign w:val="bottom"/>
          </w:tcPr>
          <w:p w14:paraId="175EE6FF" w14:textId="77777777" w:rsidR="006220A8" w:rsidRPr="00E012D0" w:rsidRDefault="006220A8" w:rsidP="00AB0E37">
            <w:pPr>
              <w:jc w:val="right"/>
            </w:pPr>
            <w:r w:rsidRPr="00B97375">
              <w:rPr>
                <w:rFonts w:asciiTheme="minorHAnsi" w:eastAsia="Times New Roman" w:hAnsiTheme="minorHAnsi" w:cs="Arial"/>
                <w:b/>
                <w:szCs w:val="23"/>
                <w:lang w:eastAsia="en-AU"/>
              </w:rPr>
              <w:t>%</w:t>
            </w:r>
          </w:p>
        </w:tc>
        <w:tc>
          <w:tcPr>
            <w:tcW w:w="1178" w:type="dxa"/>
            <w:gridSpan w:val="2"/>
            <w:tcBorders>
              <w:top w:val="nil"/>
              <w:bottom w:val="single" w:sz="4" w:space="0" w:color="auto"/>
            </w:tcBorders>
            <w:shd w:val="clear" w:color="auto" w:fill="D9D9D9" w:themeFill="background1" w:themeFillShade="D9"/>
            <w:noWrap/>
            <w:vAlign w:val="bottom"/>
          </w:tcPr>
          <w:p w14:paraId="2ED08BD2" w14:textId="77777777" w:rsidR="006220A8" w:rsidRPr="00E012D0" w:rsidRDefault="006220A8" w:rsidP="00AB0E37">
            <w:pPr>
              <w:jc w:val="right"/>
            </w:pPr>
            <w:r w:rsidRPr="00B97375">
              <w:rPr>
                <w:rFonts w:asciiTheme="minorHAnsi" w:eastAsia="Times New Roman" w:hAnsiTheme="minorHAnsi" w:cs="Arial"/>
                <w:b/>
                <w:szCs w:val="23"/>
                <w:lang w:eastAsia="en-AU"/>
              </w:rPr>
              <w:t>N</w:t>
            </w:r>
          </w:p>
        </w:tc>
        <w:tc>
          <w:tcPr>
            <w:tcW w:w="1177" w:type="dxa"/>
            <w:tcBorders>
              <w:top w:val="nil"/>
              <w:bottom w:val="single" w:sz="4" w:space="0" w:color="auto"/>
            </w:tcBorders>
            <w:shd w:val="clear" w:color="auto" w:fill="D9D9D9" w:themeFill="background1" w:themeFillShade="D9"/>
            <w:noWrap/>
            <w:vAlign w:val="bottom"/>
          </w:tcPr>
          <w:p w14:paraId="1190C033" w14:textId="77777777" w:rsidR="006220A8" w:rsidRPr="00E012D0" w:rsidRDefault="006220A8" w:rsidP="00AB0E37">
            <w:pPr>
              <w:jc w:val="right"/>
            </w:pPr>
            <w:r w:rsidRPr="00B97375">
              <w:rPr>
                <w:rFonts w:asciiTheme="minorHAnsi" w:eastAsia="Times New Roman" w:hAnsiTheme="minorHAnsi" w:cs="Arial"/>
                <w:b/>
                <w:szCs w:val="23"/>
                <w:lang w:eastAsia="en-AU"/>
              </w:rPr>
              <w:t>%</w:t>
            </w:r>
          </w:p>
        </w:tc>
        <w:tc>
          <w:tcPr>
            <w:tcW w:w="1179" w:type="dxa"/>
            <w:gridSpan w:val="2"/>
            <w:tcBorders>
              <w:top w:val="nil"/>
              <w:bottom w:val="single" w:sz="4" w:space="0" w:color="auto"/>
            </w:tcBorders>
            <w:shd w:val="clear" w:color="auto" w:fill="D9D9D9" w:themeFill="background1" w:themeFillShade="D9"/>
            <w:noWrap/>
            <w:vAlign w:val="bottom"/>
          </w:tcPr>
          <w:p w14:paraId="792A0DE2" w14:textId="77777777" w:rsidR="006220A8" w:rsidRPr="00E012D0" w:rsidRDefault="006220A8" w:rsidP="00AB0E37">
            <w:pPr>
              <w:jc w:val="right"/>
            </w:pPr>
            <w:r w:rsidRPr="00B97375">
              <w:rPr>
                <w:rFonts w:asciiTheme="minorHAnsi" w:eastAsia="Times New Roman" w:hAnsiTheme="minorHAnsi" w:cs="Arial"/>
                <w:b/>
                <w:szCs w:val="23"/>
                <w:lang w:eastAsia="en-AU"/>
              </w:rPr>
              <w:t>N</w:t>
            </w:r>
          </w:p>
        </w:tc>
      </w:tr>
      <w:tr w:rsidR="006220A8" w:rsidRPr="00B97375" w14:paraId="67910C37" w14:textId="77777777" w:rsidTr="00AB0E37">
        <w:trPr>
          <w:trHeight w:val="300"/>
        </w:trPr>
        <w:tc>
          <w:tcPr>
            <w:tcW w:w="3679" w:type="dxa"/>
            <w:tcBorders>
              <w:top w:val="single" w:sz="4" w:space="0" w:color="auto"/>
            </w:tcBorders>
            <w:shd w:val="clear" w:color="auto" w:fill="auto"/>
            <w:noWrap/>
            <w:vAlign w:val="bottom"/>
            <w:hideMark/>
          </w:tcPr>
          <w:p w14:paraId="52374B7E" w14:textId="1E2CBACF" w:rsidR="006220A8" w:rsidRPr="00B97375" w:rsidRDefault="006220A8" w:rsidP="006220A8">
            <w:pPr>
              <w:rPr>
                <w:rFonts w:asciiTheme="minorHAnsi" w:hAnsiTheme="minorHAnsi" w:cs="Arial"/>
                <w:szCs w:val="23"/>
              </w:rPr>
            </w:pPr>
            <w:r w:rsidRPr="004D3B47">
              <w:rPr>
                <w:rFonts w:asciiTheme="minorHAnsi" w:hAnsiTheme="minorHAnsi" w:cs="Arial"/>
                <w:szCs w:val="23"/>
              </w:rPr>
              <w:t>Anatomical Pathology Services</w:t>
            </w:r>
          </w:p>
        </w:tc>
        <w:tc>
          <w:tcPr>
            <w:tcW w:w="1177" w:type="dxa"/>
            <w:tcBorders>
              <w:top w:val="single" w:sz="4" w:space="0" w:color="auto"/>
            </w:tcBorders>
            <w:shd w:val="clear" w:color="auto" w:fill="auto"/>
            <w:noWrap/>
          </w:tcPr>
          <w:p w14:paraId="2E58101E" w14:textId="7407DDAC" w:rsidR="006220A8" w:rsidRPr="00B97375" w:rsidRDefault="006220A8" w:rsidP="006220A8">
            <w:pPr>
              <w:jc w:val="right"/>
              <w:rPr>
                <w:rFonts w:asciiTheme="minorHAnsi" w:hAnsiTheme="minorHAnsi" w:cs="Arial"/>
                <w:szCs w:val="23"/>
              </w:rPr>
            </w:pPr>
            <w:r w:rsidRPr="00096AA9">
              <w:t xml:space="preserve"> 211 </w:t>
            </w:r>
          </w:p>
        </w:tc>
        <w:tc>
          <w:tcPr>
            <w:tcW w:w="1177" w:type="dxa"/>
            <w:tcBorders>
              <w:top w:val="single" w:sz="4" w:space="0" w:color="auto"/>
            </w:tcBorders>
            <w:shd w:val="clear" w:color="auto" w:fill="auto"/>
            <w:noWrap/>
          </w:tcPr>
          <w:p w14:paraId="036F2598" w14:textId="02CEBD85" w:rsidR="006220A8" w:rsidRPr="00B97375" w:rsidRDefault="006220A8" w:rsidP="006220A8">
            <w:pPr>
              <w:jc w:val="right"/>
              <w:rPr>
                <w:rFonts w:asciiTheme="minorHAnsi" w:hAnsiTheme="minorHAnsi" w:cs="Arial"/>
                <w:szCs w:val="23"/>
              </w:rPr>
            </w:pPr>
            <w:r w:rsidRPr="00096AA9">
              <w:t>94.2</w:t>
            </w:r>
          </w:p>
        </w:tc>
        <w:tc>
          <w:tcPr>
            <w:tcW w:w="1178" w:type="dxa"/>
            <w:tcBorders>
              <w:top w:val="single" w:sz="4" w:space="0" w:color="auto"/>
            </w:tcBorders>
            <w:shd w:val="clear" w:color="auto" w:fill="auto"/>
            <w:noWrap/>
          </w:tcPr>
          <w:p w14:paraId="5A01F1C3" w14:textId="259C2CDF" w:rsidR="006220A8" w:rsidRPr="00B97375" w:rsidRDefault="006220A8" w:rsidP="006220A8">
            <w:pPr>
              <w:jc w:val="right"/>
              <w:rPr>
                <w:rFonts w:asciiTheme="minorHAnsi" w:hAnsiTheme="minorHAnsi" w:cs="Arial"/>
                <w:szCs w:val="23"/>
              </w:rPr>
            </w:pPr>
            <w:r w:rsidRPr="00096AA9">
              <w:t xml:space="preserve"> 166 </w:t>
            </w:r>
          </w:p>
        </w:tc>
        <w:tc>
          <w:tcPr>
            <w:tcW w:w="1177" w:type="dxa"/>
            <w:tcBorders>
              <w:top w:val="single" w:sz="4" w:space="0" w:color="auto"/>
            </w:tcBorders>
            <w:shd w:val="clear" w:color="auto" w:fill="auto"/>
            <w:noWrap/>
          </w:tcPr>
          <w:p w14:paraId="17A4B2DD" w14:textId="7FCD2CC5" w:rsidR="006220A8" w:rsidRPr="00B97375" w:rsidRDefault="006220A8" w:rsidP="006220A8">
            <w:pPr>
              <w:jc w:val="right"/>
              <w:rPr>
                <w:rFonts w:asciiTheme="minorHAnsi" w:hAnsiTheme="minorHAnsi" w:cs="Arial"/>
                <w:szCs w:val="23"/>
              </w:rPr>
            </w:pPr>
            <w:r w:rsidRPr="00096AA9">
              <w:t>78.7</w:t>
            </w:r>
          </w:p>
        </w:tc>
        <w:tc>
          <w:tcPr>
            <w:tcW w:w="1178" w:type="dxa"/>
            <w:gridSpan w:val="2"/>
            <w:tcBorders>
              <w:top w:val="single" w:sz="4" w:space="0" w:color="auto"/>
            </w:tcBorders>
            <w:shd w:val="clear" w:color="auto" w:fill="auto"/>
            <w:noWrap/>
          </w:tcPr>
          <w:p w14:paraId="246E86C7" w14:textId="701926DC" w:rsidR="006220A8" w:rsidRPr="00B97375" w:rsidRDefault="006220A8" w:rsidP="006220A8">
            <w:pPr>
              <w:jc w:val="right"/>
              <w:rPr>
                <w:rFonts w:asciiTheme="minorHAnsi" w:hAnsiTheme="minorHAnsi" w:cs="Arial"/>
                <w:szCs w:val="23"/>
              </w:rPr>
            </w:pPr>
            <w:r w:rsidRPr="00096AA9">
              <w:t xml:space="preserve"> 13 </w:t>
            </w:r>
          </w:p>
        </w:tc>
        <w:tc>
          <w:tcPr>
            <w:tcW w:w="1177" w:type="dxa"/>
            <w:tcBorders>
              <w:top w:val="single" w:sz="4" w:space="0" w:color="auto"/>
            </w:tcBorders>
            <w:shd w:val="clear" w:color="auto" w:fill="auto"/>
            <w:noWrap/>
          </w:tcPr>
          <w:p w14:paraId="3F354680" w14:textId="3C618B5F" w:rsidR="006220A8" w:rsidRPr="00B97375" w:rsidRDefault="006220A8" w:rsidP="006220A8">
            <w:pPr>
              <w:jc w:val="right"/>
              <w:rPr>
                <w:rFonts w:asciiTheme="minorHAnsi" w:hAnsiTheme="minorHAnsi" w:cs="Arial"/>
                <w:szCs w:val="23"/>
              </w:rPr>
            </w:pPr>
            <w:r w:rsidRPr="00096AA9">
              <w:t>5.8</w:t>
            </w:r>
          </w:p>
        </w:tc>
        <w:tc>
          <w:tcPr>
            <w:tcW w:w="1179" w:type="dxa"/>
            <w:gridSpan w:val="2"/>
            <w:tcBorders>
              <w:top w:val="single" w:sz="4" w:space="0" w:color="auto"/>
            </w:tcBorders>
            <w:shd w:val="clear" w:color="auto" w:fill="auto"/>
            <w:noWrap/>
          </w:tcPr>
          <w:p w14:paraId="79DE7DE7" w14:textId="1B64841E" w:rsidR="006220A8" w:rsidRPr="00B97375" w:rsidRDefault="006220A8" w:rsidP="006220A8">
            <w:pPr>
              <w:jc w:val="right"/>
              <w:rPr>
                <w:rFonts w:asciiTheme="minorHAnsi" w:hAnsiTheme="minorHAnsi" w:cs="Arial"/>
                <w:szCs w:val="23"/>
              </w:rPr>
            </w:pPr>
            <w:r w:rsidRPr="00096AA9">
              <w:t xml:space="preserve"> 224 </w:t>
            </w:r>
          </w:p>
        </w:tc>
      </w:tr>
      <w:tr w:rsidR="006220A8" w:rsidRPr="00B97375" w14:paraId="4FE96F96" w14:textId="77777777" w:rsidTr="00AB0E37">
        <w:trPr>
          <w:trHeight w:val="300"/>
        </w:trPr>
        <w:tc>
          <w:tcPr>
            <w:tcW w:w="3679" w:type="dxa"/>
            <w:shd w:val="clear" w:color="auto" w:fill="auto"/>
            <w:noWrap/>
            <w:vAlign w:val="bottom"/>
            <w:hideMark/>
          </w:tcPr>
          <w:p w14:paraId="428E7937" w14:textId="34D7B800" w:rsidR="006220A8" w:rsidRPr="00B97375" w:rsidRDefault="006220A8" w:rsidP="006220A8">
            <w:pPr>
              <w:rPr>
                <w:rFonts w:asciiTheme="minorHAnsi" w:hAnsiTheme="minorHAnsi" w:cs="Arial"/>
                <w:szCs w:val="23"/>
              </w:rPr>
            </w:pPr>
            <w:r w:rsidRPr="004D3B47">
              <w:rPr>
                <w:rFonts w:asciiTheme="minorHAnsi" w:hAnsiTheme="minorHAnsi" w:cs="Arial"/>
                <w:szCs w:val="23"/>
              </w:rPr>
              <w:t>Canterbury Health Laboratories</w:t>
            </w:r>
          </w:p>
        </w:tc>
        <w:tc>
          <w:tcPr>
            <w:tcW w:w="1177" w:type="dxa"/>
            <w:shd w:val="clear" w:color="auto" w:fill="auto"/>
            <w:noWrap/>
          </w:tcPr>
          <w:p w14:paraId="6ECD07A6" w14:textId="5D3FEE0E" w:rsidR="006220A8" w:rsidRPr="00B97375" w:rsidRDefault="006220A8" w:rsidP="006220A8">
            <w:pPr>
              <w:jc w:val="right"/>
              <w:rPr>
                <w:rFonts w:asciiTheme="minorHAnsi" w:hAnsiTheme="minorHAnsi" w:cs="Arial"/>
                <w:szCs w:val="23"/>
              </w:rPr>
            </w:pPr>
            <w:r w:rsidRPr="00096AA9">
              <w:t xml:space="preserve"> 44 </w:t>
            </w:r>
          </w:p>
        </w:tc>
        <w:tc>
          <w:tcPr>
            <w:tcW w:w="1177" w:type="dxa"/>
            <w:shd w:val="clear" w:color="auto" w:fill="auto"/>
            <w:noWrap/>
          </w:tcPr>
          <w:p w14:paraId="4AAB4EE2" w14:textId="254F484E" w:rsidR="006220A8" w:rsidRPr="00B97375" w:rsidRDefault="006220A8" w:rsidP="006220A8">
            <w:pPr>
              <w:jc w:val="right"/>
              <w:rPr>
                <w:rFonts w:asciiTheme="minorHAnsi" w:hAnsiTheme="minorHAnsi" w:cs="Arial"/>
                <w:szCs w:val="23"/>
              </w:rPr>
            </w:pPr>
            <w:r w:rsidRPr="00096AA9">
              <w:t>95.7</w:t>
            </w:r>
          </w:p>
        </w:tc>
        <w:tc>
          <w:tcPr>
            <w:tcW w:w="1178" w:type="dxa"/>
            <w:shd w:val="clear" w:color="auto" w:fill="auto"/>
            <w:noWrap/>
          </w:tcPr>
          <w:p w14:paraId="28FE1D61" w14:textId="1E0771E4" w:rsidR="006220A8" w:rsidRPr="00B97375" w:rsidRDefault="006220A8" w:rsidP="006220A8">
            <w:pPr>
              <w:jc w:val="right"/>
              <w:rPr>
                <w:rFonts w:asciiTheme="minorHAnsi" w:hAnsiTheme="minorHAnsi" w:cs="Arial"/>
                <w:szCs w:val="23"/>
              </w:rPr>
            </w:pPr>
            <w:r w:rsidRPr="00096AA9">
              <w:t xml:space="preserve"> 36 </w:t>
            </w:r>
          </w:p>
        </w:tc>
        <w:tc>
          <w:tcPr>
            <w:tcW w:w="1177" w:type="dxa"/>
            <w:shd w:val="clear" w:color="auto" w:fill="auto"/>
            <w:noWrap/>
          </w:tcPr>
          <w:p w14:paraId="37B9CD95" w14:textId="53A246A0" w:rsidR="006220A8" w:rsidRPr="00B97375" w:rsidRDefault="006220A8" w:rsidP="006220A8">
            <w:pPr>
              <w:jc w:val="right"/>
              <w:rPr>
                <w:rFonts w:asciiTheme="minorHAnsi" w:hAnsiTheme="minorHAnsi" w:cs="Arial"/>
                <w:szCs w:val="23"/>
              </w:rPr>
            </w:pPr>
            <w:r w:rsidRPr="00096AA9">
              <w:t>81.8</w:t>
            </w:r>
          </w:p>
        </w:tc>
        <w:tc>
          <w:tcPr>
            <w:tcW w:w="1178" w:type="dxa"/>
            <w:gridSpan w:val="2"/>
            <w:shd w:val="clear" w:color="auto" w:fill="auto"/>
            <w:noWrap/>
          </w:tcPr>
          <w:p w14:paraId="6E10A192" w14:textId="2168AD7D" w:rsidR="006220A8" w:rsidRPr="00B97375" w:rsidRDefault="006220A8" w:rsidP="006220A8">
            <w:pPr>
              <w:jc w:val="right"/>
              <w:rPr>
                <w:rFonts w:asciiTheme="minorHAnsi" w:hAnsiTheme="minorHAnsi" w:cs="Arial"/>
                <w:szCs w:val="23"/>
              </w:rPr>
            </w:pPr>
            <w:r w:rsidRPr="00096AA9">
              <w:t xml:space="preserve"> 2 </w:t>
            </w:r>
          </w:p>
        </w:tc>
        <w:tc>
          <w:tcPr>
            <w:tcW w:w="1177" w:type="dxa"/>
            <w:shd w:val="clear" w:color="auto" w:fill="auto"/>
            <w:noWrap/>
          </w:tcPr>
          <w:p w14:paraId="0F135315" w14:textId="3B0C6521" w:rsidR="006220A8" w:rsidRPr="00B97375" w:rsidRDefault="006220A8" w:rsidP="006220A8">
            <w:pPr>
              <w:jc w:val="right"/>
              <w:rPr>
                <w:rFonts w:asciiTheme="minorHAnsi" w:hAnsiTheme="minorHAnsi" w:cs="Arial"/>
                <w:szCs w:val="23"/>
              </w:rPr>
            </w:pPr>
            <w:r w:rsidRPr="00096AA9">
              <w:t>4.3</w:t>
            </w:r>
          </w:p>
        </w:tc>
        <w:tc>
          <w:tcPr>
            <w:tcW w:w="1179" w:type="dxa"/>
            <w:gridSpan w:val="2"/>
            <w:shd w:val="clear" w:color="auto" w:fill="auto"/>
            <w:noWrap/>
          </w:tcPr>
          <w:p w14:paraId="7366F59D" w14:textId="73E6591D" w:rsidR="006220A8" w:rsidRPr="00B97375" w:rsidRDefault="006220A8" w:rsidP="006220A8">
            <w:pPr>
              <w:jc w:val="right"/>
              <w:rPr>
                <w:rFonts w:asciiTheme="minorHAnsi" w:hAnsiTheme="minorHAnsi" w:cs="Arial"/>
                <w:szCs w:val="23"/>
              </w:rPr>
            </w:pPr>
            <w:r w:rsidRPr="00096AA9">
              <w:t xml:space="preserve"> 46 </w:t>
            </w:r>
          </w:p>
        </w:tc>
      </w:tr>
      <w:tr w:rsidR="006220A8" w:rsidRPr="00B97375" w14:paraId="7138C94C" w14:textId="77777777" w:rsidTr="00AB0E37">
        <w:trPr>
          <w:trHeight w:val="300"/>
        </w:trPr>
        <w:tc>
          <w:tcPr>
            <w:tcW w:w="3679" w:type="dxa"/>
            <w:shd w:val="clear" w:color="auto" w:fill="auto"/>
            <w:noWrap/>
            <w:vAlign w:val="bottom"/>
            <w:hideMark/>
          </w:tcPr>
          <w:p w14:paraId="496AA888" w14:textId="7A507AD1" w:rsidR="006220A8" w:rsidRPr="00B97375" w:rsidRDefault="006220A8" w:rsidP="006220A8">
            <w:pPr>
              <w:rPr>
                <w:rFonts w:asciiTheme="minorHAnsi" w:hAnsiTheme="minorHAnsi" w:cs="Arial"/>
                <w:szCs w:val="23"/>
              </w:rPr>
            </w:pPr>
            <w:r w:rsidRPr="004D3B47">
              <w:rPr>
                <w:rFonts w:asciiTheme="minorHAnsi" w:hAnsiTheme="minorHAnsi" w:cs="Arial"/>
                <w:szCs w:val="23"/>
              </w:rPr>
              <w:t>LabPLUS</w:t>
            </w:r>
          </w:p>
        </w:tc>
        <w:tc>
          <w:tcPr>
            <w:tcW w:w="1177" w:type="dxa"/>
            <w:shd w:val="clear" w:color="auto" w:fill="auto"/>
            <w:noWrap/>
          </w:tcPr>
          <w:p w14:paraId="1BD0377C" w14:textId="07B8F664" w:rsidR="006220A8" w:rsidRPr="00B97375" w:rsidRDefault="006220A8" w:rsidP="006220A8">
            <w:pPr>
              <w:jc w:val="right"/>
              <w:rPr>
                <w:rFonts w:asciiTheme="minorHAnsi" w:hAnsiTheme="minorHAnsi" w:cs="Arial"/>
                <w:szCs w:val="23"/>
              </w:rPr>
            </w:pPr>
            <w:r w:rsidRPr="00096AA9">
              <w:t xml:space="preserve"> 22 </w:t>
            </w:r>
          </w:p>
        </w:tc>
        <w:tc>
          <w:tcPr>
            <w:tcW w:w="1177" w:type="dxa"/>
            <w:shd w:val="clear" w:color="auto" w:fill="auto"/>
            <w:noWrap/>
          </w:tcPr>
          <w:p w14:paraId="1DED4DDD" w14:textId="39085E21" w:rsidR="006220A8" w:rsidRPr="00B97375" w:rsidRDefault="006220A8" w:rsidP="006220A8">
            <w:pPr>
              <w:jc w:val="right"/>
              <w:rPr>
                <w:rFonts w:asciiTheme="minorHAnsi" w:hAnsiTheme="minorHAnsi" w:cs="Arial"/>
                <w:szCs w:val="23"/>
              </w:rPr>
            </w:pPr>
            <w:r w:rsidRPr="00096AA9">
              <w:t>95.7</w:t>
            </w:r>
          </w:p>
        </w:tc>
        <w:tc>
          <w:tcPr>
            <w:tcW w:w="1178" w:type="dxa"/>
            <w:shd w:val="clear" w:color="auto" w:fill="auto"/>
            <w:noWrap/>
          </w:tcPr>
          <w:p w14:paraId="33D0EB81" w14:textId="29110278" w:rsidR="006220A8" w:rsidRPr="00B97375" w:rsidRDefault="006220A8" w:rsidP="006220A8">
            <w:pPr>
              <w:jc w:val="right"/>
              <w:rPr>
                <w:rFonts w:asciiTheme="minorHAnsi" w:hAnsiTheme="minorHAnsi" w:cs="Arial"/>
                <w:szCs w:val="23"/>
              </w:rPr>
            </w:pPr>
            <w:r w:rsidRPr="00096AA9">
              <w:t xml:space="preserve"> 19 </w:t>
            </w:r>
          </w:p>
        </w:tc>
        <w:tc>
          <w:tcPr>
            <w:tcW w:w="1177" w:type="dxa"/>
            <w:shd w:val="clear" w:color="auto" w:fill="auto"/>
            <w:noWrap/>
          </w:tcPr>
          <w:p w14:paraId="70E793FE" w14:textId="5134047B" w:rsidR="006220A8" w:rsidRPr="00B97375" w:rsidRDefault="006220A8" w:rsidP="006220A8">
            <w:pPr>
              <w:jc w:val="right"/>
              <w:rPr>
                <w:rFonts w:asciiTheme="minorHAnsi" w:hAnsiTheme="minorHAnsi" w:cs="Arial"/>
                <w:szCs w:val="23"/>
              </w:rPr>
            </w:pPr>
            <w:r w:rsidRPr="00096AA9">
              <w:t>86.4</w:t>
            </w:r>
          </w:p>
        </w:tc>
        <w:tc>
          <w:tcPr>
            <w:tcW w:w="1178" w:type="dxa"/>
            <w:gridSpan w:val="2"/>
            <w:shd w:val="clear" w:color="auto" w:fill="auto"/>
            <w:noWrap/>
          </w:tcPr>
          <w:p w14:paraId="7F257932" w14:textId="41BC528A" w:rsidR="006220A8" w:rsidRPr="00B97375" w:rsidRDefault="006220A8" w:rsidP="006220A8">
            <w:pPr>
              <w:jc w:val="right"/>
              <w:rPr>
                <w:rFonts w:asciiTheme="minorHAnsi" w:hAnsiTheme="minorHAnsi" w:cs="Arial"/>
                <w:szCs w:val="23"/>
              </w:rPr>
            </w:pPr>
            <w:r w:rsidRPr="00096AA9">
              <w:t xml:space="preserve"> 1 </w:t>
            </w:r>
          </w:p>
        </w:tc>
        <w:tc>
          <w:tcPr>
            <w:tcW w:w="1177" w:type="dxa"/>
            <w:shd w:val="clear" w:color="auto" w:fill="auto"/>
            <w:noWrap/>
          </w:tcPr>
          <w:p w14:paraId="5BA7722B" w14:textId="414CAC19" w:rsidR="006220A8" w:rsidRPr="00B97375" w:rsidRDefault="006220A8" w:rsidP="006220A8">
            <w:pPr>
              <w:jc w:val="right"/>
              <w:rPr>
                <w:rFonts w:asciiTheme="minorHAnsi" w:hAnsiTheme="minorHAnsi" w:cs="Arial"/>
                <w:szCs w:val="23"/>
              </w:rPr>
            </w:pPr>
            <w:r w:rsidRPr="00096AA9">
              <w:t>4.3</w:t>
            </w:r>
          </w:p>
        </w:tc>
        <w:tc>
          <w:tcPr>
            <w:tcW w:w="1179" w:type="dxa"/>
            <w:gridSpan w:val="2"/>
            <w:shd w:val="clear" w:color="auto" w:fill="auto"/>
            <w:noWrap/>
          </w:tcPr>
          <w:p w14:paraId="41D3B0F7" w14:textId="1B46EFCA" w:rsidR="006220A8" w:rsidRPr="00B97375" w:rsidRDefault="006220A8" w:rsidP="006220A8">
            <w:pPr>
              <w:jc w:val="right"/>
              <w:rPr>
                <w:rFonts w:asciiTheme="minorHAnsi" w:hAnsiTheme="minorHAnsi" w:cs="Arial"/>
                <w:szCs w:val="23"/>
              </w:rPr>
            </w:pPr>
            <w:r w:rsidRPr="00096AA9">
              <w:t xml:space="preserve"> 23 </w:t>
            </w:r>
          </w:p>
        </w:tc>
      </w:tr>
      <w:tr w:rsidR="006220A8" w:rsidRPr="00B97375" w14:paraId="0B6F6229" w14:textId="77777777" w:rsidTr="00AB0E37">
        <w:trPr>
          <w:trHeight w:val="300"/>
        </w:trPr>
        <w:tc>
          <w:tcPr>
            <w:tcW w:w="3679" w:type="dxa"/>
            <w:shd w:val="clear" w:color="auto" w:fill="auto"/>
            <w:noWrap/>
            <w:vAlign w:val="bottom"/>
            <w:hideMark/>
          </w:tcPr>
          <w:p w14:paraId="2A8F5316" w14:textId="74A1C9E2" w:rsidR="006220A8" w:rsidRPr="00B97375" w:rsidRDefault="006220A8" w:rsidP="006220A8">
            <w:pPr>
              <w:rPr>
                <w:rFonts w:asciiTheme="minorHAnsi" w:hAnsiTheme="minorHAnsi" w:cs="Arial"/>
                <w:szCs w:val="23"/>
              </w:rPr>
            </w:pPr>
            <w:r w:rsidRPr="004D3B47">
              <w:rPr>
                <w:rFonts w:asciiTheme="minorHAnsi" w:hAnsiTheme="minorHAnsi" w:cs="Arial"/>
                <w:szCs w:val="23"/>
              </w:rPr>
              <w:t>Medlab Central Ltd.</w:t>
            </w:r>
          </w:p>
        </w:tc>
        <w:tc>
          <w:tcPr>
            <w:tcW w:w="1177" w:type="dxa"/>
            <w:shd w:val="clear" w:color="auto" w:fill="auto"/>
            <w:noWrap/>
          </w:tcPr>
          <w:p w14:paraId="57732AD0" w14:textId="6BDAF4F1" w:rsidR="006220A8" w:rsidRPr="00B97375" w:rsidRDefault="006220A8" w:rsidP="006220A8">
            <w:pPr>
              <w:jc w:val="right"/>
              <w:rPr>
                <w:rFonts w:asciiTheme="minorHAnsi" w:hAnsiTheme="minorHAnsi" w:cs="Arial"/>
                <w:szCs w:val="23"/>
              </w:rPr>
            </w:pPr>
            <w:r w:rsidRPr="00096AA9">
              <w:t xml:space="preserve"> 108 </w:t>
            </w:r>
          </w:p>
        </w:tc>
        <w:tc>
          <w:tcPr>
            <w:tcW w:w="1177" w:type="dxa"/>
            <w:shd w:val="clear" w:color="auto" w:fill="auto"/>
            <w:noWrap/>
          </w:tcPr>
          <w:p w14:paraId="783E53C3" w14:textId="25D5EC73" w:rsidR="006220A8" w:rsidRPr="00B97375" w:rsidRDefault="006220A8" w:rsidP="006220A8">
            <w:pPr>
              <w:jc w:val="right"/>
              <w:rPr>
                <w:rFonts w:asciiTheme="minorHAnsi" w:hAnsiTheme="minorHAnsi" w:cs="Arial"/>
                <w:szCs w:val="23"/>
              </w:rPr>
            </w:pPr>
            <w:r w:rsidRPr="00096AA9">
              <w:t>90.0</w:t>
            </w:r>
          </w:p>
        </w:tc>
        <w:tc>
          <w:tcPr>
            <w:tcW w:w="1178" w:type="dxa"/>
            <w:shd w:val="clear" w:color="auto" w:fill="auto"/>
            <w:noWrap/>
          </w:tcPr>
          <w:p w14:paraId="0A2056C1" w14:textId="231D9AB0" w:rsidR="006220A8" w:rsidRPr="00B97375" w:rsidRDefault="006220A8" w:rsidP="006220A8">
            <w:pPr>
              <w:jc w:val="right"/>
              <w:rPr>
                <w:rFonts w:asciiTheme="minorHAnsi" w:hAnsiTheme="minorHAnsi" w:cs="Arial"/>
                <w:szCs w:val="23"/>
              </w:rPr>
            </w:pPr>
            <w:r w:rsidRPr="00096AA9">
              <w:t xml:space="preserve"> 85 </w:t>
            </w:r>
          </w:p>
        </w:tc>
        <w:tc>
          <w:tcPr>
            <w:tcW w:w="1177" w:type="dxa"/>
            <w:shd w:val="clear" w:color="auto" w:fill="auto"/>
            <w:noWrap/>
          </w:tcPr>
          <w:p w14:paraId="15ACE7C8" w14:textId="18CB5CC7" w:rsidR="006220A8" w:rsidRPr="00B97375" w:rsidRDefault="006220A8" w:rsidP="006220A8">
            <w:pPr>
              <w:jc w:val="right"/>
              <w:rPr>
                <w:rFonts w:asciiTheme="minorHAnsi" w:hAnsiTheme="minorHAnsi" w:cs="Arial"/>
                <w:szCs w:val="23"/>
              </w:rPr>
            </w:pPr>
            <w:r w:rsidRPr="00096AA9">
              <w:t>78.7</w:t>
            </w:r>
          </w:p>
        </w:tc>
        <w:tc>
          <w:tcPr>
            <w:tcW w:w="1178" w:type="dxa"/>
            <w:gridSpan w:val="2"/>
            <w:shd w:val="clear" w:color="auto" w:fill="auto"/>
            <w:noWrap/>
          </w:tcPr>
          <w:p w14:paraId="2544A9F1" w14:textId="07FA83DB" w:rsidR="006220A8" w:rsidRPr="00B97375" w:rsidRDefault="006220A8" w:rsidP="006220A8">
            <w:pPr>
              <w:jc w:val="right"/>
              <w:rPr>
                <w:rFonts w:asciiTheme="minorHAnsi" w:hAnsiTheme="minorHAnsi" w:cs="Arial"/>
                <w:szCs w:val="23"/>
              </w:rPr>
            </w:pPr>
            <w:r w:rsidRPr="00096AA9">
              <w:t xml:space="preserve"> 12 </w:t>
            </w:r>
          </w:p>
        </w:tc>
        <w:tc>
          <w:tcPr>
            <w:tcW w:w="1177" w:type="dxa"/>
            <w:shd w:val="clear" w:color="auto" w:fill="auto"/>
            <w:noWrap/>
          </w:tcPr>
          <w:p w14:paraId="56384490" w14:textId="2DD1CD0F" w:rsidR="006220A8" w:rsidRPr="00B97375" w:rsidRDefault="006220A8" w:rsidP="006220A8">
            <w:pPr>
              <w:jc w:val="right"/>
              <w:rPr>
                <w:rFonts w:asciiTheme="minorHAnsi" w:hAnsiTheme="minorHAnsi" w:cs="Arial"/>
                <w:szCs w:val="23"/>
              </w:rPr>
            </w:pPr>
            <w:r w:rsidRPr="00096AA9">
              <w:t>10.0</w:t>
            </w:r>
          </w:p>
        </w:tc>
        <w:tc>
          <w:tcPr>
            <w:tcW w:w="1179" w:type="dxa"/>
            <w:gridSpan w:val="2"/>
            <w:shd w:val="clear" w:color="auto" w:fill="auto"/>
            <w:noWrap/>
          </w:tcPr>
          <w:p w14:paraId="47AB2320" w14:textId="7AAB3D19" w:rsidR="006220A8" w:rsidRPr="00B97375" w:rsidRDefault="006220A8" w:rsidP="006220A8">
            <w:pPr>
              <w:jc w:val="right"/>
              <w:rPr>
                <w:rFonts w:asciiTheme="minorHAnsi" w:hAnsiTheme="minorHAnsi" w:cs="Arial"/>
                <w:szCs w:val="23"/>
              </w:rPr>
            </w:pPr>
            <w:r w:rsidRPr="00096AA9">
              <w:t xml:space="preserve"> 120 </w:t>
            </w:r>
          </w:p>
        </w:tc>
      </w:tr>
      <w:tr w:rsidR="006220A8" w:rsidRPr="00B97375" w14:paraId="5902D6E9" w14:textId="77777777" w:rsidTr="00AB0E37">
        <w:trPr>
          <w:trHeight w:val="300"/>
        </w:trPr>
        <w:tc>
          <w:tcPr>
            <w:tcW w:w="3679" w:type="dxa"/>
            <w:shd w:val="clear" w:color="auto" w:fill="auto"/>
            <w:noWrap/>
            <w:vAlign w:val="bottom"/>
            <w:hideMark/>
          </w:tcPr>
          <w:p w14:paraId="4B158913" w14:textId="2DE8D456" w:rsidR="006220A8" w:rsidRPr="00B97375" w:rsidRDefault="006220A8" w:rsidP="006220A8">
            <w:pPr>
              <w:rPr>
                <w:rFonts w:asciiTheme="minorHAnsi" w:hAnsiTheme="minorHAnsi" w:cs="Arial"/>
                <w:szCs w:val="23"/>
              </w:rPr>
            </w:pPr>
            <w:r w:rsidRPr="004D3B47">
              <w:rPr>
                <w:rFonts w:asciiTheme="minorHAnsi" w:hAnsiTheme="minorHAnsi" w:cs="Arial"/>
                <w:szCs w:val="23"/>
              </w:rPr>
              <w:t>Pathlab</w:t>
            </w:r>
          </w:p>
        </w:tc>
        <w:tc>
          <w:tcPr>
            <w:tcW w:w="1177" w:type="dxa"/>
            <w:shd w:val="clear" w:color="auto" w:fill="auto"/>
            <w:noWrap/>
          </w:tcPr>
          <w:p w14:paraId="14387100" w14:textId="60D5BF4B" w:rsidR="006220A8" w:rsidRPr="00B97375" w:rsidRDefault="006220A8" w:rsidP="006220A8">
            <w:pPr>
              <w:jc w:val="right"/>
              <w:rPr>
                <w:rFonts w:asciiTheme="minorHAnsi" w:hAnsiTheme="minorHAnsi" w:cs="Arial"/>
                <w:szCs w:val="23"/>
              </w:rPr>
            </w:pPr>
            <w:r w:rsidRPr="00096AA9">
              <w:t xml:space="preserve"> 74 </w:t>
            </w:r>
          </w:p>
        </w:tc>
        <w:tc>
          <w:tcPr>
            <w:tcW w:w="1177" w:type="dxa"/>
            <w:shd w:val="clear" w:color="auto" w:fill="auto"/>
            <w:noWrap/>
          </w:tcPr>
          <w:p w14:paraId="5453D155" w14:textId="5DBFC7C6" w:rsidR="006220A8" w:rsidRPr="00B97375" w:rsidRDefault="006220A8" w:rsidP="006220A8">
            <w:pPr>
              <w:jc w:val="right"/>
              <w:rPr>
                <w:rFonts w:asciiTheme="minorHAnsi" w:hAnsiTheme="minorHAnsi" w:cs="Arial"/>
                <w:szCs w:val="23"/>
              </w:rPr>
            </w:pPr>
            <w:r w:rsidRPr="00096AA9">
              <w:t>98.7</w:t>
            </w:r>
          </w:p>
        </w:tc>
        <w:tc>
          <w:tcPr>
            <w:tcW w:w="1178" w:type="dxa"/>
            <w:shd w:val="clear" w:color="auto" w:fill="auto"/>
            <w:noWrap/>
          </w:tcPr>
          <w:p w14:paraId="2E929CE5" w14:textId="765A0166" w:rsidR="006220A8" w:rsidRPr="00B97375" w:rsidRDefault="006220A8" w:rsidP="006220A8">
            <w:pPr>
              <w:jc w:val="right"/>
              <w:rPr>
                <w:rFonts w:asciiTheme="minorHAnsi" w:hAnsiTheme="minorHAnsi" w:cs="Arial"/>
                <w:szCs w:val="23"/>
              </w:rPr>
            </w:pPr>
            <w:r w:rsidRPr="00096AA9">
              <w:t xml:space="preserve"> 55 </w:t>
            </w:r>
          </w:p>
        </w:tc>
        <w:tc>
          <w:tcPr>
            <w:tcW w:w="1177" w:type="dxa"/>
            <w:shd w:val="clear" w:color="auto" w:fill="auto"/>
            <w:noWrap/>
          </w:tcPr>
          <w:p w14:paraId="4999D010" w14:textId="4470112C" w:rsidR="006220A8" w:rsidRPr="00B97375" w:rsidRDefault="006220A8" w:rsidP="006220A8">
            <w:pPr>
              <w:jc w:val="right"/>
              <w:rPr>
                <w:rFonts w:asciiTheme="minorHAnsi" w:hAnsiTheme="minorHAnsi" w:cs="Arial"/>
                <w:szCs w:val="23"/>
              </w:rPr>
            </w:pPr>
            <w:r w:rsidRPr="00096AA9">
              <w:t>74.3</w:t>
            </w:r>
          </w:p>
        </w:tc>
        <w:tc>
          <w:tcPr>
            <w:tcW w:w="1178" w:type="dxa"/>
            <w:gridSpan w:val="2"/>
            <w:shd w:val="clear" w:color="auto" w:fill="auto"/>
            <w:noWrap/>
          </w:tcPr>
          <w:p w14:paraId="2CCFCB9B" w14:textId="7D86BF8F" w:rsidR="006220A8" w:rsidRPr="00B97375" w:rsidRDefault="006220A8" w:rsidP="006220A8">
            <w:pPr>
              <w:jc w:val="right"/>
              <w:rPr>
                <w:rFonts w:asciiTheme="minorHAnsi" w:hAnsiTheme="minorHAnsi" w:cs="Arial"/>
                <w:szCs w:val="23"/>
              </w:rPr>
            </w:pPr>
            <w:r w:rsidRPr="00096AA9">
              <w:t xml:space="preserve"> 1 </w:t>
            </w:r>
          </w:p>
        </w:tc>
        <w:tc>
          <w:tcPr>
            <w:tcW w:w="1177" w:type="dxa"/>
            <w:shd w:val="clear" w:color="auto" w:fill="auto"/>
            <w:noWrap/>
          </w:tcPr>
          <w:p w14:paraId="3AC2D253" w14:textId="1E30517C" w:rsidR="006220A8" w:rsidRPr="00B97375" w:rsidRDefault="006220A8" w:rsidP="006220A8">
            <w:pPr>
              <w:jc w:val="right"/>
              <w:rPr>
                <w:rFonts w:asciiTheme="minorHAnsi" w:hAnsiTheme="minorHAnsi" w:cs="Arial"/>
                <w:szCs w:val="23"/>
              </w:rPr>
            </w:pPr>
            <w:r w:rsidRPr="00096AA9">
              <w:t>1.3</w:t>
            </w:r>
          </w:p>
        </w:tc>
        <w:tc>
          <w:tcPr>
            <w:tcW w:w="1179" w:type="dxa"/>
            <w:gridSpan w:val="2"/>
            <w:shd w:val="clear" w:color="auto" w:fill="auto"/>
            <w:noWrap/>
          </w:tcPr>
          <w:p w14:paraId="5F0B8BE6" w14:textId="6CB35BC4" w:rsidR="006220A8" w:rsidRPr="00B97375" w:rsidRDefault="006220A8" w:rsidP="006220A8">
            <w:pPr>
              <w:jc w:val="right"/>
              <w:rPr>
                <w:rFonts w:asciiTheme="minorHAnsi" w:hAnsiTheme="minorHAnsi" w:cs="Arial"/>
                <w:szCs w:val="23"/>
              </w:rPr>
            </w:pPr>
            <w:r w:rsidRPr="00096AA9">
              <w:t xml:space="preserve"> 75 </w:t>
            </w:r>
          </w:p>
        </w:tc>
      </w:tr>
      <w:tr w:rsidR="006220A8" w:rsidRPr="00B97375" w14:paraId="3D038B5A" w14:textId="77777777" w:rsidTr="00AB0E37">
        <w:trPr>
          <w:trHeight w:val="300"/>
        </w:trPr>
        <w:tc>
          <w:tcPr>
            <w:tcW w:w="3679" w:type="dxa"/>
            <w:shd w:val="clear" w:color="auto" w:fill="auto"/>
            <w:noWrap/>
            <w:vAlign w:val="bottom"/>
            <w:hideMark/>
          </w:tcPr>
          <w:p w14:paraId="5CFB991C" w14:textId="6A630BB2" w:rsidR="006220A8" w:rsidRPr="00B97375" w:rsidRDefault="006220A8" w:rsidP="006220A8">
            <w:pPr>
              <w:rPr>
                <w:rFonts w:asciiTheme="minorHAnsi" w:hAnsiTheme="minorHAnsi" w:cs="Arial"/>
                <w:szCs w:val="23"/>
              </w:rPr>
            </w:pPr>
            <w:r w:rsidRPr="004D3B47">
              <w:rPr>
                <w:rFonts w:asciiTheme="minorHAnsi" w:hAnsiTheme="minorHAnsi" w:cs="Arial"/>
                <w:szCs w:val="23"/>
              </w:rPr>
              <w:t>Southern Community Laboratories</w:t>
            </w:r>
          </w:p>
        </w:tc>
        <w:tc>
          <w:tcPr>
            <w:tcW w:w="1177" w:type="dxa"/>
            <w:shd w:val="clear" w:color="auto" w:fill="auto"/>
            <w:noWrap/>
          </w:tcPr>
          <w:p w14:paraId="3B2DB9AA" w14:textId="385B5150" w:rsidR="006220A8" w:rsidRPr="00B97375" w:rsidRDefault="006220A8" w:rsidP="006220A8">
            <w:pPr>
              <w:jc w:val="right"/>
              <w:rPr>
                <w:rFonts w:asciiTheme="minorHAnsi" w:hAnsiTheme="minorHAnsi" w:cs="Arial"/>
                <w:szCs w:val="23"/>
              </w:rPr>
            </w:pPr>
            <w:r w:rsidRPr="00096AA9">
              <w:t xml:space="preserve"> 534 </w:t>
            </w:r>
          </w:p>
        </w:tc>
        <w:tc>
          <w:tcPr>
            <w:tcW w:w="1177" w:type="dxa"/>
            <w:shd w:val="clear" w:color="auto" w:fill="auto"/>
            <w:noWrap/>
          </w:tcPr>
          <w:p w14:paraId="64387736" w14:textId="3A849D18" w:rsidR="006220A8" w:rsidRPr="00B97375" w:rsidRDefault="006220A8" w:rsidP="006220A8">
            <w:pPr>
              <w:jc w:val="right"/>
              <w:rPr>
                <w:rFonts w:asciiTheme="minorHAnsi" w:hAnsiTheme="minorHAnsi" w:cs="Arial"/>
                <w:szCs w:val="23"/>
              </w:rPr>
            </w:pPr>
            <w:r w:rsidRPr="00096AA9">
              <w:t>90.7</w:t>
            </w:r>
          </w:p>
        </w:tc>
        <w:tc>
          <w:tcPr>
            <w:tcW w:w="1178" w:type="dxa"/>
            <w:shd w:val="clear" w:color="auto" w:fill="auto"/>
            <w:noWrap/>
          </w:tcPr>
          <w:p w14:paraId="65424541" w14:textId="5C3883D4" w:rsidR="006220A8" w:rsidRPr="00B97375" w:rsidRDefault="006220A8" w:rsidP="006220A8">
            <w:pPr>
              <w:jc w:val="right"/>
              <w:rPr>
                <w:rFonts w:asciiTheme="minorHAnsi" w:hAnsiTheme="minorHAnsi" w:cs="Arial"/>
                <w:szCs w:val="23"/>
              </w:rPr>
            </w:pPr>
            <w:r w:rsidRPr="00096AA9">
              <w:t xml:space="preserve"> 395 </w:t>
            </w:r>
          </w:p>
        </w:tc>
        <w:tc>
          <w:tcPr>
            <w:tcW w:w="1177" w:type="dxa"/>
            <w:shd w:val="clear" w:color="auto" w:fill="auto"/>
            <w:noWrap/>
          </w:tcPr>
          <w:p w14:paraId="3A67CB5F" w14:textId="7B67FC23" w:rsidR="006220A8" w:rsidRPr="00B97375" w:rsidRDefault="006220A8" w:rsidP="006220A8">
            <w:pPr>
              <w:jc w:val="right"/>
              <w:rPr>
                <w:rFonts w:asciiTheme="minorHAnsi" w:hAnsiTheme="minorHAnsi" w:cs="Arial"/>
                <w:szCs w:val="23"/>
              </w:rPr>
            </w:pPr>
            <w:r w:rsidRPr="00096AA9">
              <w:t>74.0</w:t>
            </w:r>
          </w:p>
        </w:tc>
        <w:tc>
          <w:tcPr>
            <w:tcW w:w="1178" w:type="dxa"/>
            <w:gridSpan w:val="2"/>
            <w:shd w:val="clear" w:color="auto" w:fill="auto"/>
            <w:noWrap/>
          </w:tcPr>
          <w:p w14:paraId="3AF1BF8C" w14:textId="51E97FCF" w:rsidR="006220A8" w:rsidRPr="00B97375" w:rsidRDefault="006220A8" w:rsidP="006220A8">
            <w:pPr>
              <w:jc w:val="right"/>
              <w:rPr>
                <w:rFonts w:asciiTheme="minorHAnsi" w:hAnsiTheme="minorHAnsi" w:cs="Arial"/>
                <w:szCs w:val="23"/>
              </w:rPr>
            </w:pPr>
            <w:r w:rsidRPr="00096AA9">
              <w:t xml:space="preserve"> 55 </w:t>
            </w:r>
          </w:p>
        </w:tc>
        <w:tc>
          <w:tcPr>
            <w:tcW w:w="1177" w:type="dxa"/>
            <w:shd w:val="clear" w:color="auto" w:fill="auto"/>
            <w:noWrap/>
          </w:tcPr>
          <w:p w14:paraId="674E3500" w14:textId="733E13A3" w:rsidR="006220A8" w:rsidRPr="00B97375" w:rsidRDefault="006220A8" w:rsidP="006220A8">
            <w:pPr>
              <w:jc w:val="right"/>
              <w:rPr>
                <w:rFonts w:asciiTheme="minorHAnsi" w:hAnsiTheme="minorHAnsi" w:cs="Arial"/>
                <w:szCs w:val="23"/>
              </w:rPr>
            </w:pPr>
            <w:r w:rsidRPr="00096AA9">
              <w:t>9.3</w:t>
            </w:r>
          </w:p>
        </w:tc>
        <w:tc>
          <w:tcPr>
            <w:tcW w:w="1179" w:type="dxa"/>
            <w:gridSpan w:val="2"/>
            <w:shd w:val="clear" w:color="auto" w:fill="auto"/>
            <w:noWrap/>
          </w:tcPr>
          <w:p w14:paraId="3E54245B" w14:textId="7ECD6AE6" w:rsidR="006220A8" w:rsidRPr="00B97375" w:rsidRDefault="006220A8" w:rsidP="006220A8">
            <w:pPr>
              <w:jc w:val="right"/>
              <w:rPr>
                <w:rFonts w:asciiTheme="minorHAnsi" w:hAnsiTheme="minorHAnsi" w:cs="Arial"/>
                <w:szCs w:val="23"/>
              </w:rPr>
            </w:pPr>
            <w:r w:rsidRPr="00096AA9">
              <w:t xml:space="preserve"> 589 </w:t>
            </w:r>
          </w:p>
        </w:tc>
      </w:tr>
      <w:tr w:rsidR="006220A8" w:rsidRPr="00B97375" w14:paraId="44040AAF" w14:textId="77777777" w:rsidTr="00AB0E37">
        <w:trPr>
          <w:trHeight w:val="300"/>
        </w:trPr>
        <w:tc>
          <w:tcPr>
            <w:tcW w:w="3679" w:type="dxa"/>
            <w:shd w:val="clear" w:color="auto" w:fill="auto"/>
            <w:noWrap/>
            <w:vAlign w:val="bottom"/>
            <w:hideMark/>
          </w:tcPr>
          <w:p w14:paraId="4C05E2CC" w14:textId="52A8044A" w:rsidR="006220A8" w:rsidRPr="00B97375" w:rsidRDefault="006220A8" w:rsidP="006220A8">
            <w:pPr>
              <w:rPr>
                <w:rFonts w:asciiTheme="minorHAnsi" w:hAnsiTheme="minorHAnsi" w:cs="Arial"/>
                <w:b/>
                <w:bCs/>
                <w:szCs w:val="23"/>
              </w:rPr>
            </w:pPr>
            <w:r w:rsidRPr="004D3B47">
              <w:rPr>
                <w:rFonts w:asciiTheme="minorHAnsi" w:hAnsiTheme="minorHAnsi"/>
                <w:b/>
              </w:rPr>
              <w:t>Total</w:t>
            </w:r>
          </w:p>
        </w:tc>
        <w:tc>
          <w:tcPr>
            <w:tcW w:w="1177" w:type="dxa"/>
            <w:shd w:val="clear" w:color="auto" w:fill="auto"/>
            <w:noWrap/>
          </w:tcPr>
          <w:p w14:paraId="18DA838E" w14:textId="701FDEEF" w:rsidR="006220A8" w:rsidRPr="00D550A9" w:rsidRDefault="006220A8" w:rsidP="006220A8">
            <w:pPr>
              <w:jc w:val="right"/>
              <w:rPr>
                <w:rFonts w:asciiTheme="minorHAnsi" w:hAnsiTheme="minorHAnsi" w:cs="Arial"/>
                <w:b/>
                <w:bCs/>
                <w:szCs w:val="23"/>
              </w:rPr>
            </w:pPr>
            <w:r w:rsidRPr="005F3D46">
              <w:rPr>
                <w:b/>
                <w:bCs/>
              </w:rPr>
              <w:t xml:space="preserve"> 993 </w:t>
            </w:r>
          </w:p>
        </w:tc>
        <w:tc>
          <w:tcPr>
            <w:tcW w:w="1177" w:type="dxa"/>
            <w:shd w:val="clear" w:color="auto" w:fill="auto"/>
            <w:noWrap/>
          </w:tcPr>
          <w:p w14:paraId="11F59117" w14:textId="69991D4B" w:rsidR="006220A8" w:rsidRPr="00D550A9" w:rsidRDefault="006220A8" w:rsidP="006220A8">
            <w:pPr>
              <w:jc w:val="right"/>
              <w:rPr>
                <w:rFonts w:asciiTheme="minorHAnsi" w:hAnsiTheme="minorHAnsi" w:cs="Arial"/>
                <w:b/>
                <w:bCs/>
                <w:szCs w:val="23"/>
              </w:rPr>
            </w:pPr>
            <w:r w:rsidRPr="005F3D46">
              <w:rPr>
                <w:b/>
                <w:bCs/>
              </w:rPr>
              <w:t>92.2</w:t>
            </w:r>
          </w:p>
        </w:tc>
        <w:tc>
          <w:tcPr>
            <w:tcW w:w="1178" w:type="dxa"/>
            <w:shd w:val="clear" w:color="auto" w:fill="auto"/>
            <w:noWrap/>
          </w:tcPr>
          <w:p w14:paraId="14CBE32B" w14:textId="225E9E2B" w:rsidR="006220A8" w:rsidRPr="00D550A9" w:rsidRDefault="006220A8" w:rsidP="006220A8">
            <w:pPr>
              <w:jc w:val="right"/>
              <w:rPr>
                <w:rFonts w:asciiTheme="minorHAnsi" w:hAnsiTheme="minorHAnsi" w:cs="Arial"/>
                <w:b/>
                <w:bCs/>
                <w:szCs w:val="23"/>
              </w:rPr>
            </w:pPr>
            <w:r w:rsidRPr="005F3D46">
              <w:rPr>
                <w:b/>
                <w:bCs/>
              </w:rPr>
              <w:t xml:space="preserve"> 756 </w:t>
            </w:r>
          </w:p>
        </w:tc>
        <w:tc>
          <w:tcPr>
            <w:tcW w:w="1177" w:type="dxa"/>
            <w:shd w:val="clear" w:color="auto" w:fill="auto"/>
            <w:noWrap/>
          </w:tcPr>
          <w:p w14:paraId="6CD6AADB" w14:textId="02DA5F98" w:rsidR="006220A8" w:rsidRPr="00D550A9" w:rsidRDefault="006220A8" w:rsidP="006220A8">
            <w:pPr>
              <w:jc w:val="right"/>
              <w:rPr>
                <w:rFonts w:asciiTheme="minorHAnsi" w:hAnsiTheme="minorHAnsi" w:cs="Arial"/>
                <w:b/>
                <w:bCs/>
                <w:szCs w:val="23"/>
              </w:rPr>
            </w:pPr>
            <w:r w:rsidRPr="005F3D46">
              <w:rPr>
                <w:b/>
                <w:bCs/>
              </w:rPr>
              <w:t>76.1</w:t>
            </w:r>
          </w:p>
        </w:tc>
        <w:tc>
          <w:tcPr>
            <w:tcW w:w="1178" w:type="dxa"/>
            <w:gridSpan w:val="2"/>
            <w:shd w:val="clear" w:color="auto" w:fill="auto"/>
            <w:noWrap/>
          </w:tcPr>
          <w:p w14:paraId="02658348" w14:textId="0F37A471" w:rsidR="006220A8" w:rsidRPr="00D550A9" w:rsidRDefault="006220A8" w:rsidP="006220A8">
            <w:pPr>
              <w:jc w:val="right"/>
              <w:rPr>
                <w:rFonts w:asciiTheme="minorHAnsi" w:hAnsiTheme="minorHAnsi" w:cs="Arial"/>
                <w:b/>
                <w:bCs/>
                <w:szCs w:val="23"/>
              </w:rPr>
            </w:pPr>
            <w:r w:rsidRPr="005F3D46">
              <w:rPr>
                <w:b/>
                <w:bCs/>
              </w:rPr>
              <w:t xml:space="preserve"> 84 </w:t>
            </w:r>
          </w:p>
        </w:tc>
        <w:tc>
          <w:tcPr>
            <w:tcW w:w="1177" w:type="dxa"/>
            <w:shd w:val="clear" w:color="auto" w:fill="auto"/>
            <w:noWrap/>
          </w:tcPr>
          <w:p w14:paraId="0B6A0E0B" w14:textId="3C503AC0" w:rsidR="006220A8" w:rsidRPr="00D550A9" w:rsidRDefault="006220A8" w:rsidP="006220A8">
            <w:pPr>
              <w:jc w:val="right"/>
              <w:rPr>
                <w:rFonts w:asciiTheme="minorHAnsi" w:hAnsiTheme="minorHAnsi" w:cs="Arial"/>
                <w:b/>
                <w:bCs/>
                <w:szCs w:val="23"/>
              </w:rPr>
            </w:pPr>
            <w:r w:rsidRPr="005F3D46">
              <w:rPr>
                <w:b/>
                <w:bCs/>
              </w:rPr>
              <w:t>7.8</w:t>
            </w:r>
          </w:p>
        </w:tc>
        <w:tc>
          <w:tcPr>
            <w:tcW w:w="1179" w:type="dxa"/>
            <w:gridSpan w:val="2"/>
            <w:shd w:val="clear" w:color="auto" w:fill="auto"/>
            <w:noWrap/>
          </w:tcPr>
          <w:p w14:paraId="7EA967E7" w14:textId="0471EB19" w:rsidR="006220A8" w:rsidRPr="00D550A9" w:rsidRDefault="006220A8" w:rsidP="006220A8">
            <w:pPr>
              <w:jc w:val="right"/>
              <w:rPr>
                <w:rFonts w:asciiTheme="minorHAnsi" w:hAnsiTheme="minorHAnsi" w:cs="Arial"/>
                <w:b/>
                <w:bCs/>
                <w:szCs w:val="23"/>
              </w:rPr>
            </w:pPr>
            <w:r w:rsidRPr="005F3D46">
              <w:rPr>
                <w:b/>
                <w:bCs/>
              </w:rPr>
              <w:t xml:space="preserve"> 1,077 </w:t>
            </w:r>
          </w:p>
        </w:tc>
      </w:tr>
    </w:tbl>
    <w:p w14:paraId="16760452" w14:textId="3896D495" w:rsidR="00030D6F" w:rsidRPr="004D3B47" w:rsidRDefault="00030D6F" w:rsidP="00030D6F">
      <w:pPr>
        <w:ind w:right="544"/>
        <w:jc w:val="both"/>
        <w:rPr>
          <w:i/>
          <w:sz w:val="20"/>
        </w:rPr>
      </w:pPr>
      <w:r w:rsidRPr="004D3B47">
        <w:rPr>
          <w:i/>
          <w:sz w:val="20"/>
        </w:rPr>
        <w:t>Target: 65% - 85%</w:t>
      </w:r>
      <w:r w:rsidR="004C5E32">
        <w:rPr>
          <w:i/>
          <w:sz w:val="20"/>
        </w:rPr>
        <w:t>.</w:t>
      </w:r>
    </w:p>
    <w:p w14:paraId="48907443" w14:textId="77777777" w:rsidR="00030D6F" w:rsidRPr="004D3B47" w:rsidRDefault="00030D6F" w:rsidP="00030D6F">
      <w:pPr>
        <w:ind w:right="544"/>
        <w:jc w:val="both"/>
      </w:pPr>
    </w:p>
    <w:p w14:paraId="68C90A33" w14:textId="77777777" w:rsidR="00030D6F" w:rsidRPr="004D3B47" w:rsidRDefault="00030D6F" w:rsidP="00030D6F">
      <w:pPr>
        <w:ind w:right="544"/>
        <w:jc w:val="both"/>
      </w:pPr>
    </w:p>
    <w:p w14:paraId="4188C2FC" w14:textId="3C8BC178" w:rsidR="00452C74" w:rsidRDefault="008E7879" w:rsidP="00452C74">
      <w:pPr>
        <w:pStyle w:val="Caption"/>
        <w:keepNext/>
      </w:pPr>
      <w:bookmarkStart w:id="2559" w:name="_Ref275861446"/>
      <w:bookmarkStart w:id="2560" w:name="_Toc469398334"/>
      <w:bookmarkStart w:id="2561" w:name="_Toc486941097"/>
      <w:bookmarkStart w:id="2562" w:name="_Toc475605567"/>
      <w:bookmarkStart w:id="2563" w:name="_Toc509928538"/>
      <w:bookmarkStart w:id="2564" w:name="_Toc528676215"/>
      <w:bookmarkStart w:id="2565" w:name="_Toc5627661"/>
      <w:bookmarkStart w:id="2566" w:name="_Toc12875609"/>
      <w:bookmarkStart w:id="2567" w:name="_Toc68606727"/>
      <w:bookmarkStart w:id="2568" w:name="_Toc276457789"/>
      <w:bookmarkStart w:id="2569" w:name="_Toc304970090"/>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52</w:t>
      </w:r>
      <w:r w:rsidR="00905C1A" w:rsidRPr="004D3B47">
        <w:rPr>
          <w:noProof/>
        </w:rPr>
        <w:fldChar w:fldCharType="end"/>
      </w:r>
      <w:bookmarkEnd w:id="2559"/>
      <w:r w:rsidR="00030D6F" w:rsidRPr="004D3B47">
        <w:t xml:space="preserve"> - Positive predictive value of a report of ASC-H cytology by laboratory</w:t>
      </w:r>
      <w:bookmarkEnd w:id="2560"/>
      <w:bookmarkEnd w:id="2561"/>
      <w:bookmarkEnd w:id="2562"/>
      <w:bookmarkEnd w:id="2563"/>
      <w:bookmarkEnd w:id="2564"/>
      <w:bookmarkEnd w:id="2565"/>
      <w:bookmarkEnd w:id="2566"/>
      <w:bookmarkEnd w:id="2567"/>
      <w:r w:rsidR="00030D6F" w:rsidRPr="004D3B47">
        <w:t xml:space="preserve"> </w:t>
      </w:r>
      <w:bookmarkEnd w:id="2568"/>
      <w:bookmarkEnd w:id="2569"/>
    </w:p>
    <w:tbl>
      <w:tblPr>
        <w:tblpPr w:leftFromText="180" w:rightFromText="180" w:vertAnchor="text" w:tblpY="1"/>
        <w:tblOverlap w:val="never"/>
        <w:tblW w:w="118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42"/>
        <w:gridCol w:w="1154"/>
        <w:gridCol w:w="1179"/>
        <w:gridCol w:w="1152"/>
        <w:gridCol w:w="1194"/>
        <w:gridCol w:w="1504"/>
        <w:gridCol w:w="814"/>
        <w:gridCol w:w="1170"/>
        <w:gridCol w:w="9"/>
      </w:tblGrid>
      <w:tr w:rsidR="00452C74" w:rsidRPr="00B97375" w14:paraId="17CBEA16" w14:textId="77777777" w:rsidTr="00AB0E37">
        <w:trPr>
          <w:gridAfter w:val="1"/>
          <w:wAfter w:w="9" w:type="dxa"/>
          <w:trHeight w:val="300"/>
        </w:trPr>
        <w:tc>
          <w:tcPr>
            <w:tcW w:w="3642" w:type="dxa"/>
            <w:tcBorders>
              <w:top w:val="single" w:sz="4" w:space="0" w:color="auto"/>
              <w:bottom w:val="nil"/>
            </w:tcBorders>
            <w:shd w:val="clear" w:color="auto" w:fill="D9D9D9" w:themeFill="background1" w:themeFillShade="D9"/>
            <w:noWrap/>
            <w:hideMark/>
          </w:tcPr>
          <w:p w14:paraId="2B05D912" w14:textId="77777777" w:rsidR="00452C74" w:rsidRPr="00B97375" w:rsidRDefault="00452C74" w:rsidP="00AB0E37">
            <w:pPr>
              <w:rPr>
                <w:rFonts w:asciiTheme="minorHAnsi" w:eastAsia="Times New Roman" w:hAnsiTheme="minorHAnsi" w:cs="Arial"/>
                <w:b/>
                <w:bCs/>
                <w:szCs w:val="23"/>
                <w:lang w:eastAsia="en-AU"/>
              </w:rPr>
            </w:pPr>
            <w:bookmarkStart w:id="2570" w:name="_Hlk68611043"/>
            <w:r w:rsidRPr="00B97375">
              <w:rPr>
                <w:rFonts w:asciiTheme="minorHAnsi" w:eastAsia="Times New Roman" w:hAnsiTheme="minorHAnsi" w:cs="Arial"/>
                <w:b/>
                <w:bCs/>
                <w:szCs w:val="23"/>
                <w:lang w:eastAsia="en-AU"/>
              </w:rPr>
              <w:t>Laboratory</w:t>
            </w:r>
          </w:p>
        </w:tc>
        <w:tc>
          <w:tcPr>
            <w:tcW w:w="2333" w:type="dxa"/>
            <w:gridSpan w:val="2"/>
            <w:tcBorders>
              <w:top w:val="single" w:sz="4" w:space="0" w:color="auto"/>
              <w:bottom w:val="nil"/>
            </w:tcBorders>
            <w:shd w:val="clear" w:color="auto" w:fill="D9D9D9" w:themeFill="background1" w:themeFillShade="D9"/>
            <w:noWrap/>
            <w:hideMark/>
          </w:tcPr>
          <w:p w14:paraId="1A655EFC" w14:textId="77777777" w:rsidR="00452C74" w:rsidRPr="00B97375" w:rsidRDefault="00452C74" w:rsidP="00AB0E3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Histology available</w:t>
            </w:r>
          </w:p>
        </w:tc>
        <w:tc>
          <w:tcPr>
            <w:tcW w:w="2346" w:type="dxa"/>
            <w:gridSpan w:val="2"/>
            <w:tcBorders>
              <w:top w:val="single" w:sz="4" w:space="0" w:color="auto"/>
              <w:bottom w:val="nil"/>
            </w:tcBorders>
            <w:shd w:val="clear" w:color="auto" w:fill="D9D9D9" w:themeFill="background1" w:themeFillShade="D9"/>
            <w:noWrap/>
            <w:hideMark/>
          </w:tcPr>
          <w:p w14:paraId="3DF99C0D" w14:textId="77777777" w:rsidR="00452C74" w:rsidRPr="00B97375" w:rsidRDefault="00452C74" w:rsidP="00AB0E3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HSIL confirmed by histology</w:t>
            </w:r>
          </w:p>
        </w:tc>
        <w:tc>
          <w:tcPr>
            <w:tcW w:w="2318" w:type="dxa"/>
            <w:gridSpan w:val="2"/>
            <w:tcBorders>
              <w:top w:val="single" w:sz="4" w:space="0" w:color="auto"/>
              <w:bottom w:val="nil"/>
            </w:tcBorders>
            <w:shd w:val="clear" w:color="auto" w:fill="D9D9D9" w:themeFill="background1" w:themeFillShade="D9"/>
            <w:noWrap/>
            <w:hideMark/>
          </w:tcPr>
          <w:p w14:paraId="2BE46289" w14:textId="77777777" w:rsidR="00452C74" w:rsidRPr="00B97375" w:rsidRDefault="00452C74" w:rsidP="00AB0E3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No histology</w:t>
            </w:r>
          </w:p>
        </w:tc>
        <w:tc>
          <w:tcPr>
            <w:tcW w:w="1170" w:type="dxa"/>
            <w:tcBorders>
              <w:top w:val="single" w:sz="4" w:space="0" w:color="auto"/>
              <w:bottom w:val="nil"/>
            </w:tcBorders>
            <w:shd w:val="clear" w:color="auto" w:fill="D9D9D9" w:themeFill="background1" w:themeFillShade="D9"/>
            <w:noWrap/>
            <w:hideMark/>
          </w:tcPr>
          <w:p w14:paraId="73A4E401" w14:textId="77777777" w:rsidR="00452C74" w:rsidRPr="00B97375" w:rsidRDefault="00452C74" w:rsidP="00AB0E3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reports</w:t>
            </w:r>
          </w:p>
        </w:tc>
      </w:tr>
      <w:tr w:rsidR="00452C74" w:rsidRPr="00B97375" w14:paraId="2AF4D28E" w14:textId="77777777" w:rsidTr="00AB0E37">
        <w:trPr>
          <w:trHeight w:val="285"/>
        </w:trPr>
        <w:tc>
          <w:tcPr>
            <w:tcW w:w="3642" w:type="dxa"/>
            <w:tcBorders>
              <w:top w:val="nil"/>
              <w:bottom w:val="single" w:sz="4" w:space="0" w:color="auto"/>
            </w:tcBorders>
            <w:shd w:val="clear" w:color="auto" w:fill="D9D9D9" w:themeFill="background1" w:themeFillShade="D9"/>
            <w:noWrap/>
            <w:vAlign w:val="bottom"/>
            <w:hideMark/>
          </w:tcPr>
          <w:p w14:paraId="04DFFAE1" w14:textId="77777777" w:rsidR="00452C74" w:rsidRPr="00B97375" w:rsidRDefault="00452C74" w:rsidP="00AB0E37">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 </w:t>
            </w:r>
          </w:p>
        </w:tc>
        <w:tc>
          <w:tcPr>
            <w:tcW w:w="1154" w:type="dxa"/>
            <w:tcBorders>
              <w:top w:val="nil"/>
              <w:bottom w:val="single" w:sz="4" w:space="0" w:color="auto"/>
            </w:tcBorders>
            <w:shd w:val="clear" w:color="auto" w:fill="D9D9D9" w:themeFill="background1" w:themeFillShade="D9"/>
            <w:noWrap/>
            <w:vAlign w:val="bottom"/>
            <w:hideMark/>
          </w:tcPr>
          <w:p w14:paraId="1FA835A6" w14:textId="77777777" w:rsidR="00452C74" w:rsidRPr="00B97375" w:rsidRDefault="00452C74" w:rsidP="00AB0E37">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79" w:type="dxa"/>
            <w:tcBorders>
              <w:top w:val="nil"/>
              <w:bottom w:val="single" w:sz="4" w:space="0" w:color="auto"/>
            </w:tcBorders>
            <w:shd w:val="clear" w:color="auto" w:fill="D9D9D9" w:themeFill="background1" w:themeFillShade="D9"/>
            <w:noWrap/>
            <w:vAlign w:val="bottom"/>
            <w:hideMark/>
          </w:tcPr>
          <w:p w14:paraId="131EE5B8" w14:textId="77777777" w:rsidR="00452C74" w:rsidRPr="00B97375" w:rsidRDefault="00452C74" w:rsidP="00AB0E37">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152" w:type="dxa"/>
            <w:tcBorders>
              <w:top w:val="nil"/>
              <w:bottom w:val="single" w:sz="4" w:space="0" w:color="auto"/>
            </w:tcBorders>
            <w:shd w:val="clear" w:color="auto" w:fill="D9D9D9" w:themeFill="background1" w:themeFillShade="D9"/>
            <w:noWrap/>
            <w:vAlign w:val="bottom"/>
            <w:hideMark/>
          </w:tcPr>
          <w:p w14:paraId="235F711A" w14:textId="77777777" w:rsidR="00452C74" w:rsidRPr="00B97375" w:rsidRDefault="00452C74" w:rsidP="00AB0E37">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94" w:type="dxa"/>
            <w:tcBorders>
              <w:top w:val="nil"/>
              <w:bottom w:val="single" w:sz="4" w:space="0" w:color="auto"/>
            </w:tcBorders>
            <w:shd w:val="clear" w:color="auto" w:fill="D9D9D9" w:themeFill="background1" w:themeFillShade="D9"/>
            <w:noWrap/>
            <w:vAlign w:val="bottom"/>
            <w:hideMark/>
          </w:tcPr>
          <w:p w14:paraId="1F82C132" w14:textId="77777777" w:rsidR="00452C74" w:rsidRPr="00B97375" w:rsidRDefault="00452C74" w:rsidP="00AB0E37">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504" w:type="dxa"/>
            <w:tcBorders>
              <w:top w:val="nil"/>
              <w:bottom w:val="single" w:sz="4" w:space="0" w:color="auto"/>
            </w:tcBorders>
            <w:shd w:val="clear" w:color="auto" w:fill="D9D9D9" w:themeFill="background1" w:themeFillShade="D9"/>
            <w:noWrap/>
            <w:vAlign w:val="bottom"/>
            <w:hideMark/>
          </w:tcPr>
          <w:p w14:paraId="763A7154" w14:textId="77777777" w:rsidR="00452C74" w:rsidRPr="00B97375" w:rsidRDefault="00452C74" w:rsidP="00AB0E37">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814" w:type="dxa"/>
            <w:tcBorders>
              <w:top w:val="nil"/>
              <w:bottom w:val="single" w:sz="4" w:space="0" w:color="auto"/>
            </w:tcBorders>
            <w:shd w:val="clear" w:color="auto" w:fill="D9D9D9" w:themeFill="background1" w:themeFillShade="D9"/>
            <w:noWrap/>
            <w:vAlign w:val="bottom"/>
            <w:hideMark/>
          </w:tcPr>
          <w:p w14:paraId="3B1A9F5F" w14:textId="77777777" w:rsidR="00452C74" w:rsidRPr="00B97375" w:rsidRDefault="00452C74" w:rsidP="00AB0E37">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179" w:type="dxa"/>
            <w:gridSpan w:val="2"/>
            <w:tcBorders>
              <w:top w:val="nil"/>
              <w:bottom w:val="single" w:sz="4" w:space="0" w:color="auto"/>
            </w:tcBorders>
            <w:shd w:val="clear" w:color="auto" w:fill="D9D9D9" w:themeFill="background1" w:themeFillShade="D9"/>
            <w:noWrap/>
            <w:vAlign w:val="bottom"/>
            <w:hideMark/>
          </w:tcPr>
          <w:p w14:paraId="0760E318" w14:textId="77777777" w:rsidR="00452C74" w:rsidRPr="00B97375" w:rsidRDefault="00452C74" w:rsidP="00AB0E37">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r>
      <w:tr w:rsidR="00452C74" w:rsidRPr="00B97375" w14:paraId="1D30118D" w14:textId="77777777" w:rsidTr="00402DEB">
        <w:trPr>
          <w:trHeight w:val="285"/>
        </w:trPr>
        <w:tc>
          <w:tcPr>
            <w:tcW w:w="3642" w:type="dxa"/>
            <w:tcBorders>
              <w:top w:val="single" w:sz="4" w:space="0" w:color="auto"/>
            </w:tcBorders>
            <w:shd w:val="clear" w:color="auto" w:fill="auto"/>
            <w:noWrap/>
            <w:vAlign w:val="bottom"/>
            <w:hideMark/>
          </w:tcPr>
          <w:p w14:paraId="0D3E6C54" w14:textId="4A27DBC4" w:rsidR="00452C74" w:rsidRPr="00B97375" w:rsidRDefault="00452C74" w:rsidP="00452C74">
            <w:pPr>
              <w:rPr>
                <w:rFonts w:asciiTheme="minorHAnsi" w:hAnsiTheme="minorHAnsi" w:cs="Arial"/>
                <w:szCs w:val="23"/>
              </w:rPr>
            </w:pPr>
            <w:r w:rsidRPr="004D3B47">
              <w:rPr>
                <w:rFonts w:asciiTheme="minorHAnsi" w:hAnsiTheme="minorHAnsi" w:cs="Arial"/>
                <w:szCs w:val="23"/>
              </w:rPr>
              <w:t>Anatomical Pathology Services</w:t>
            </w:r>
          </w:p>
        </w:tc>
        <w:tc>
          <w:tcPr>
            <w:tcW w:w="1154" w:type="dxa"/>
            <w:tcBorders>
              <w:top w:val="single" w:sz="4" w:space="0" w:color="auto"/>
            </w:tcBorders>
            <w:shd w:val="clear" w:color="auto" w:fill="auto"/>
            <w:noWrap/>
          </w:tcPr>
          <w:p w14:paraId="2ECE84B8" w14:textId="4A0E7192" w:rsidR="00452C74" w:rsidRPr="00B97375" w:rsidRDefault="00452C74" w:rsidP="00452C74">
            <w:pPr>
              <w:jc w:val="right"/>
              <w:rPr>
                <w:rFonts w:asciiTheme="minorHAnsi" w:hAnsiTheme="minorHAnsi" w:cs="Arial"/>
                <w:szCs w:val="23"/>
              </w:rPr>
            </w:pPr>
            <w:r w:rsidRPr="007803F5">
              <w:t xml:space="preserve"> 129 </w:t>
            </w:r>
          </w:p>
        </w:tc>
        <w:tc>
          <w:tcPr>
            <w:tcW w:w="1179" w:type="dxa"/>
            <w:tcBorders>
              <w:top w:val="single" w:sz="4" w:space="0" w:color="auto"/>
            </w:tcBorders>
            <w:shd w:val="clear" w:color="auto" w:fill="auto"/>
            <w:noWrap/>
          </w:tcPr>
          <w:p w14:paraId="43C65525" w14:textId="3DC9C1CA" w:rsidR="00452C74" w:rsidRPr="00B97375" w:rsidRDefault="00452C74" w:rsidP="00452C74">
            <w:pPr>
              <w:jc w:val="right"/>
              <w:rPr>
                <w:rFonts w:asciiTheme="minorHAnsi" w:hAnsiTheme="minorHAnsi" w:cs="Arial"/>
                <w:szCs w:val="23"/>
              </w:rPr>
            </w:pPr>
            <w:r w:rsidRPr="007803F5">
              <w:t>81.6</w:t>
            </w:r>
          </w:p>
        </w:tc>
        <w:tc>
          <w:tcPr>
            <w:tcW w:w="1152" w:type="dxa"/>
            <w:tcBorders>
              <w:top w:val="single" w:sz="4" w:space="0" w:color="auto"/>
            </w:tcBorders>
            <w:shd w:val="clear" w:color="auto" w:fill="auto"/>
            <w:noWrap/>
          </w:tcPr>
          <w:p w14:paraId="2ABD3F2A" w14:textId="537C0831" w:rsidR="00452C74" w:rsidRPr="00B97375" w:rsidRDefault="00452C74" w:rsidP="00452C74">
            <w:pPr>
              <w:jc w:val="right"/>
              <w:rPr>
                <w:rFonts w:asciiTheme="minorHAnsi" w:hAnsiTheme="minorHAnsi" w:cs="Arial"/>
                <w:szCs w:val="23"/>
              </w:rPr>
            </w:pPr>
            <w:r w:rsidRPr="007803F5">
              <w:t xml:space="preserve"> 59 </w:t>
            </w:r>
          </w:p>
        </w:tc>
        <w:tc>
          <w:tcPr>
            <w:tcW w:w="1194" w:type="dxa"/>
            <w:tcBorders>
              <w:top w:val="single" w:sz="4" w:space="0" w:color="auto"/>
            </w:tcBorders>
            <w:shd w:val="clear" w:color="auto" w:fill="auto"/>
            <w:noWrap/>
          </w:tcPr>
          <w:p w14:paraId="392CF61D" w14:textId="096CED39" w:rsidR="00452C74" w:rsidRPr="00B97375" w:rsidRDefault="00452C74" w:rsidP="00452C74">
            <w:pPr>
              <w:jc w:val="right"/>
              <w:rPr>
                <w:rFonts w:asciiTheme="minorHAnsi" w:hAnsiTheme="minorHAnsi" w:cs="Arial"/>
                <w:szCs w:val="23"/>
              </w:rPr>
            </w:pPr>
            <w:r w:rsidRPr="007803F5">
              <w:t>45.7</w:t>
            </w:r>
          </w:p>
        </w:tc>
        <w:tc>
          <w:tcPr>
            <w:tcW w:w="1504" w:type="dxa"/>
            <w:tcBorders>
              <w:top w:val="single" w:sz="4" w:space="0" w:color="auto"/>
            </w:tcBorders>
            <w:shd w:val="clear" w:color="auto" w:fill="auto"/>
            <w:noWrap/>
          </w:tcPr>
          <w:p w14:paraId="0CEA97CC" w14:textId="3E02B1CC" w:rsidR="00452C74" w:rsidRPr="00B97375" w:rsidRDefault="00452C74" w:rsidP="00452C74">
            <w:pPr>
              <w:jc w:val="right"/>
              <w:rPr>
                <w:rFonts w:asciiTheme="minorHAnsi" w:hAnsiTheme="minorHAnsi" w:cs="Arial"/>
                <w:szCs w:val="23"/>
              </w:rPr>
            </w:pPr>
            <w:r w:rsidRPr="007803F5">
              <w:t xml:space="preserve"> 29 </w:t>
            </w:r>
          </w:p>
        </w:tc>
        <w:tc>
          <w:tcPr>
            <w:tcW w:w="814" w:type="dxa"/>
            <w:tcBorders>
              <w:top w:val="single" w:sz="4" w:space="0" w:color="auto"/>
            </w:tcBorders>
            <w:shd w:val="clear" w:color="auto" w:fill="auto"/>
            <w:noWrap/>
          </w:tcPr>
          <w:p w14:paraId="1ECE17BF" w14:textId="27E810D9" w:rsidR="00452C74" w:rsidRPr="00B97375" w:rsidRDefault="00452C74" w:rsidP="00452C74">
            <w:pPr>
              <w:jc w:val="right"/>
              <w:rPr>
                <w:rFonts w:asciiTheme="minorHAnsi" w:hAnsiTheme="minorHAnsi" w:cs="Arial"/>
                <w:szCs w:val="23"/>
              </w:rPr>
            </w:pPr>
            <w:r w:rsidRPr="007803F5">
              <w:t>18.4</w:t>
            </w:r>
          </w:p>
        </w:tc>
        <w:tc>
          <w:tcPr>
            <w:tcW w:w="1179" w:type="dxa"/>
            <w:gridSpan w:val="2"/>
            <w:tcBorders>
              <w:top w:val="single" w:sz="4" w:space="0" w:color="auto"/>
            </w:tcBorders>
            <w:shd w:val="clear" w:color="auto" w:fill="auto"/>
            <w:noWrap/>
          </w:tcPr>
          <w:p w14:paraId="6371BB6C" w14:textId="4C363536" w:rsidR="00452C74" w:rsidRPr="00B97375" w:rsidRDefault="00452C74" w:rsidP="00452C74">
            <w:pPr>
              <w:jc w:val="right"/>
              <w:rPr>
                <w:rFonts w:asciiTheme="minorHAnsi" w:hAnsiTheme="minorHAnsi" w:cs="Arial"/>
                <w:szCs w:val="23"/>
              </w:rPr>
            </w:pPr>
            <w:r w:rsidRPr="007803F5">
              <w:t xml:space="preserve"> 158 </w:t>
            </w:r>
          </w:p>
        </w:tc>
      </w:tr>
      <w:tr w:rsidR="00452C74" w:rsidRPr="00B97375" w14:paraId="7BD24F97" w14:textId="77777777" w:rsidTr="00402DEB">
        <w:trPr>
          <w:trHeight w:val="285"/>
        </w:trPr>
        <w:tc>
          <w:tcPr>
            <w:tcW w:w="3642" w:type="dxa"/>
            <w:shd w:val="clear" w:color="auto" w:fill="auto"/>
            <w:noWrap/>
            <w:vAlign w:val="bottom"/>
            <w:hideMark/>
          </w:tcPr>
          <w:p w14:paraId="581E169A" w14:textId="76A8E7B9" w:rsidR="00452C74" w:rsidRPr="00B97375" w:rsidRDefault="00452C74" w:rsidP="00452C74">
            <w:pPr>
              <w:rPr>
                <w:rFonts w:asciiTheme="minorHAnsi" w:hAnsiTheme="minorHAnsi" w:cs="Arial"/>
                <w:szCs w:val="23"/>
              </w:rPr>
            </w:pPr>
            <w:r w:rsidRPr="004D3B47">
              <w:rPr>
                <w:rFonts w:asciiTheme="minorHAnsi" w:hAnsiTheme="minorHAnsi" w:cs="Arial"/>
                <w:szCs w:val="23"/>
              </w:rPr>
              <w:t>Canterbury Health Laboratories</w:t>
            </w:r>
          </w:p>
        </w:tc>
        <w:tc>
          <w:tcPr>
            <w:tcW w:w="1154" w:type="dxa"/>
            <w:shd w:val="clear" w:color="auto" w:fill="auto"/>
            <w:noWrap/>
          </w:tcPr>
          <w:p w14:paraId="1555FD9F" w14:textId="36D18C92" w:rsidR="00452C74" w:rsidRPr="00B97375" w:rsidRDefault="00452C74" w:rsidP="00452C74">
            <w:pPr>
              <w:jc w:val="right"/>
              <w:rPr>
                <w:rFonts w:asciiTheme="minorHAnsi" w:hAnsiTheme="minorHAnsi" w:cs="Arial"/>
                <w:szCs w:val="23"/>
              </w:rPr>
            </w:pPr>
            <w:r w:rsidRPr="007803F5">
              <w:t xml:space="preserve"> 46 </w:t>
            </w:r>
          </w:p>
        </w:tc>
        <w:tc>
          <w:tcPr>
            <w:tcW w:w="1179" w:type="dxa"/>
            <w:shd w:val="clear" w:color="auto" w:fill="auto"/>
            <w:noWrap/>
          </w:tcPr>
          <w:p w14:paraId="1EEF70EA" w14:textId="4F1A80A1" w:rsidR="00452C74" w:rsidRPr="00B97375" w:rsidRDefault="00452C74" w:rsidP="00452C74">
            <w:pPr>
              <w:jc w:val="right"/>
              <w:rPr>
                <w:rFonts w:asciiTheme="minorHAnsi" w:hAnsiTheme="minorHAnsi" w:cs="Arial"/>
                <w:szCs w:val="23"/>
              </w:rPr>
            </w:pPr>
            <w:r w:rsidRPr="007803F5">
              <w:t>85.2</w:t>
            </w:r>
          </w:p>
        </w:tc>
        <w:tc>
          <w:tcPr>
            <w:tcW w:w="1152" w:type="dxa"/>
            <w:shd w:val="clear" w:color="auto" w:fill="auto"/>
            <w:noWrap/>
          </w:tcPr>
          <w:p w14:paraId="62CB84AB" w14:textId="2093DE75" w:rsidR="00452C74" w:rsidRPr="00B97375" w:rsidRDefault="00452C74" w:rsidP="00452C74">
            <w:pPr>
              <w:jc w:val="right"/>
              <w:rPr>
                <w:rFonts w:asciiTheme="minorHAnsi" w:hAnsiTheme="minorHAnsi" w:cs="Arial"/>
                <w:szCs w:val="23"/>
              </w:rPr>
            </w:pPr>
            <w:r w:rsidRPr="007803F5">
              <w:t xml:space="preserve"> 22 </w:t>
            </w:r>
          </w:p>
        </w:tc>
        <w:tc>
          <w:tcPr>
            <w:tcW w:w="1194" w:type="dxa"/>
            <w:shd w:val="clear" w:color="auto" w:fill="auto"/>
            <w:noWrap/>
          </w:tcPr>
          <w:p w14:paraId="34AD6EC9" w14:textId="55FFE88C" w:rsidR="00452C74" w:rsidRPr="00B97375" w:rsidRDefault="00452C74" w:rsidP="00452C74">
            <w:pPr>
              <w:jc w:val="right"/>
              <w:rPr>
                <w:rFonts w:asciiTheme="minorHAnsi" w:hAnsiTheme="minorHAnsi" w:cs="Arial"/>
                <w:szCs w:val="23"/>
              </w:rPr>
            </w:pPr>
            <w:r w:rsidRPr="007803F5">
              <w:t>47.8</w:t>
            </w:r>
          </w:p>
        </w:tc>
        <w:tc>
          <w:tcPr>
            <w:tcW w:w="1504" w:type="dxa"/>
            <w:shd w:val="clear" w:color="auto" w:fill="auto"/>
            <w:noWrap/>
          </w:tcPr>
          <w:p w14:paraId="7C7FE69D" w14:textId="0BED44DC" w:rsidR="00452C74" w:rsidRPr="00B97375" w:rsidRDefault="00452C74" w:rsidP="00452C74">
            <w:pPr>
              <w:jc w:val="right"/>
              <w:rPr>
                <w:rFonts w:asciiTheme="minorHAnsi" w:hAnsiTheme="minorHAnsi" w:cs="Arial"/>
                <w:szCs w:val="23"/>
              </w:rPr>
            </w:pPr>
            <w:r w:rsidRPr="007803F5">
              <w:t xml:space="preserve"> 8 </w:t>
            </w:r>
          </w:p>
        </w:tc>
        <w:tc>
          <w:tcPr>
            <w:tcW w:w="814" w:type="dxa"/>
            <w:shd w:val="clear" w:color="auto" w:fill="auto"/>
            <w:noWrap/>
          </w:tcPr>
          <w:p w14:paraId="51BF0DD2" w14:textId="09DDD7D6" w:rsidR="00452C74" w:rsidRPr="00B97375" w:rsidRDefault="00452C74" w:rsidP="00452C74">
            <w:pPr>
              <w:jc w:val="right"/>
              <w:rPr>
                <w:rFonts w:asciiTheme="minorHAnsi" w:hAnsiTheme="minorHAnsi" w:cs="Arial"/>
                <w:szCs w:val="23"/>
              </w:rPr>
            </w:pPr>
            <w:r w:rsidRPr="007803F5">
              <w:t>14.8</w:t>
            </w:r>
          </w:p>
        </w:tc>
        <w:tc>
          <w:tcPr>
            <w:tcW w:w="1179" w:type="dxa"/>
            <w:gridSpan w:val="2"/>
            <w:shd w:val="clear" w:color="auto" w:fill="auto"/>
            <w:noWrap/>
          </w:tcPr>
          <w:p w14:paraId="298203A3" w14:textId="12739402" w:rsidR="00452C74" w:rsidRPr="00B97375" w:rsidRDefault="00452C74" w:rsidP="00452C74">
            <w:pPr>
              <w:jc w:val="right"/>
              <w:rPr>
                <w:rFonts w:asciiTheme="minorHAnsi" w:hAnsiTheme="minorHAnsi" w:cs="Arial"/>
                <w:szCs w:val="23"/>
              </w:rPr>
            </w:pPr>
            <w:r w:rsidRPr="007803F5">
              <w:t xml:space="preserve"> 54 </w:t>
            </w:r>
          </w:p>
        </w:tc>
      </w:tr>
      <w:tr w:rsidR="00452C74" w:rsidRPr="00B97375" w14:paraId="012316AF" w14:textId="77777777" w:rsidTr="00402DEB">
        <w:trPr>
          <w:trHeight w:val="285"/>
        </w:trPr>
        <w:tc>
          <w:tcPr>
            <w:tcW w:w="3642" w:type="dxa"/>
            <w:shd w:val="clear" w:color="auto" w:fill="auto"/>
            <w:noWrap/>
            <w:vAlign w:val="bottom"/>
            <w:hideMark/>
          </w:tcPr>
          <w:p w14:paraId="4E4449B8" w14:textId="184CC206" w:rsidR="00452C74" w:rsidRPr="00B97375" w:rsidRDefault="00452C74" w:rsidP="00452C74">
            <w:pPr>
              <w:rPr>
                <w:rFonts w:asciiTheme="minorHAnsi" w:hAnsiTheme="minorHAnsi" w:cs="Arial"/>
                <w:szCs w:val="23"/>
              </w:rPr>
            </w:pPr>
            <w:r w:rsidRPr="004D3B47">
              <w:rPr>
                <w:rFonts w:asciiTheme="minorHAnsi" w:hAnsiTheme="minorHAnsi" w:cs="Arial"/>
                <w:szCs w:val="23"/>
              </w:rPr>
              <w:t>LabPLUS</w:t>
            </w:r>
          </w:p>
        </w:tc>
        <w:tc>
          <w:tcPr>
            <w:tcW w:w="1154" w:type="dxa"/>
            <w:shd w:val="clear" w:color="auto" w:fill="auto"/>
            <w:noWrap/>
          </w:tcPr>
          <w:p w14:paraId="2CCCE70B" w14:textId="741F451C" w:rsidR="00452C74" w:rsidRPr="00B97375" w:rsidRDefault="00452C74" w:rsidP="00452C74">
            <w:pPr>
              <w:jc w:val="right"/>
              <w:rPr>
                <w:rFonts w:asciiTheme="minorHAnsi" w:hAnsiTheme="minorHAnsi" w:cs="Arial"/>
                <w:szCs w:val="23"/>
              </w:rPr>
            </w:pPr>
            <w:r w:rsidRPr="007803F5">
              <w:t xml:space="preserve"> 49 </w:t>
            </w:r>
          </w:p>
        </w:tc>
        <w:tc>
          <w:tcPr>
            <w:tcW w:w="1179" w:type="dxa"/>
            <w:shd w:val="clear" w:color="auto" w:fill="auto"/>
            <w:noWrap/>
          </w:tcPr>
          <w:p w14:paraId="4BC86A9C" w14:textId="3ACBD10E" w:rsidR="00452C74" w:rsidRPr="00B97375" w:rsidRDefault="00452C74" w:rsidP="00452C74">
            <w:pPr>
              <w:jc w:val="right"/>
              <w:rPr>
                <w:rFonts w:asciiTheme="minorHAnsi" w:hAnsiTheme="minorHAnsi" w:cs="Arial"/>
                <w:szCs w:val="23"/>
              </w:rPr>
            </w:pPr>
            <w:r w:rsidRPr="007803F5">
              <w:t>81.7</w:t>
            </w:r>
          </w:p>
        </w:tc>
        <w:tc>
          <w:tcPr>
            <w:tcW w:w="1152" w:type="dxa"/>
            <w:shd w:val="clear" w:color="auto" w:fill="auto"/>
            <w:noWrap/>
          </w:tcPr>
          <w:p w14:paraId="62AEC5CD" w14:textId="380CADB9" w:rsidR="00452C74" w:rsidRPr="00B97375" w:rsidRDefault="00452C74" w:rsidP="00452C74">
            <w:pPr>
              <w:jc w:val="right"/>
              <w:rPr>
                <w:rFonts w:asciiTheme="minorHAnsi" w:hAnsiTheme="minorHAnsi" w:cs="Arial"/>
                <w:szCs w:val="23"/>
              </w:rPr>
            </w:pPr>
            <w:r w:rsidRPr="007803F5">
              <w:t xml:space="preserve"> 14 </w:t>
            </w:r>
          </w:p>
        </w:tc>
        <w:tc>
          <w:tcPr>
            <w:tcW w:w="1194" w:type="dxa"/>
            <w:shd w:val="clear" w:color="auto" w:fill="auto"/>
            <w:noWrap/>
          </w:tcPr>
          <w:p w14:paraId="65E72F39" w14:textId="6BCA0261" w:rsidR="00452C74" w:rsidRPr="00B97375" w:rsidRDefault="00452C74" w:rsidP="00452C74">
            <w:pPr>
              <w:jc w:val="right"/>
              <w:rPr>
                <w:rFonts w:asciiTheme="minorHAnsi" w:hAnsiTheme="minorHAnsi" w:cs="Arial"/>
                <w:szCs w:val="23"/>
              </w:rPr>
            </w:pPr>
            <w:r w:rsidRPr="007803F5">
              <w:t>28.6</w:t>
            </w:r>
          </w:p>
        </w:tc>
        <w:tc>
          <w:tcPr>
            <w:tcW w:w="1504" w:type="dxa"/>
            <w:shd w:val="clear" w:color="auto" w:fill="auto"/>
            <w:noWrap/>
          </w:tcPr>
          <w:p w14:paraId="710B912B" w14:textId="4AAFF8A5" w:rsidR="00452C74" w:rsidRPr="00B97375" w:rsidRDefault="00452C74" w:rsidP="00452C74">
            <w:pPr>
              <w:jc w:val="right"/>
              <w:rPr>
                <w:rFonts w:asciiTheme="minorHAnsi" w:hAnsiTheme="minorHAnsi" w:cs="Arial"/>
                <w:szCs w:val="23"/>
              </w:rPr>
            </w:pPr>
            <w:r w:rsidRPr="007803F5">
              <w:t xml:space="preserve"> 11 </w:t>
            </w:r>
          </w:p>
        </w:tc>
        <w:tc>
          <w:tcPr>
            <w:tcW w:w="814" w:type="dxa"/>
            <w:shd w:val="clear" w:color="auto" w:fill="auto"/>
            <w:noWrap/>
          </w:tcPr>
          <w:p w14:paraId="63CD1B4D" w14:textId="2482AB32" w:rsidR="00452C74" w:rsidRPr="00B97375" w:rsidRDefault="00452C74" w:rsidP="00452C74">
            <w:pPr>
              <w:jc w:val="right"/>
              <w:rPr>
                <w:rFonts w:asciiTheme="minorHAnsi" w:hAnsiTheme="minorHAnsi" w:cs="Arial"/>
                <w:szCs w:val="23"/>
              </w:rPr>
            </w:pPr>
            <w:r w:rsidRPr="007803F5">
              <w:t>18.3</w:t>
            </w:r>
          </w:p>
        </w:tc>
        <w:tc>
          <w:tcPr>
            <w:tcW w:w="1179" w:type="dxa"/>
            <w:gridSpan w:val="2"/>
            <w:shd w:val="clear" w:color="auto" w:fill="auto"/>
            <w:noWrap/>
          </w:tcPr>
          <w:p w14:paraId="4E9D3C67" w14:textId="2E1BD5C1" w:rsidR="00452C74" w:rsidRPr="00B97375" w:rsidRDefault="00452C74" w:rsidP="00452C74">
            <w:pPr>
              <w:jc w:val="right"/>
              <w:rPr>
                <w:rFonts w:asciiTheme="minorHAnsi" w:hAnsiTheme="minorHAnsi" w:cs="Arial"/>
                <w:szCs w:val="23"/>
              </w:rPr>
            </w:pPr>
            <w:r w:rsidRPr="007803F5">
              <w:t xml:space="preserve"> 60 </w:t>
            </w:r>
          </w:p>
        </w:tc>
      </w:tr>
      <w:tr w:rsidR="00452C74" w:rsidRPr="00B97375" w14:paraId="56EBEA91" w14:textId="77777777" w:rsidTr="00402DEB">
        <w:trPr>
          <w:trHeight w:val="285"/>
        </w:trPr>
        <w:tc>
          <w:tcPr>
            <w:tcW w:w="3642" w:type="dxa"/>
            <w:shd w:val="clear" w:color="auto" w:fill="auto"/>
            <w:noWrap/>
            <w:vAlign w:val="bottom"/>
            <w:hideMark/>
          </w:tcPr>
          <w:p w14:paraId="3A29F431" w14:textId="535EC25C" w:rsidR="00452C74" w:rsidRPr="00B97375" w:rsidRDefault="00452C74" w:rsidP="00452C74">
            <w:pPr>
              <w:rPr>
                <w:rFonts w:asciiTheme="minorHAnsi" w:hAnsiTheme="minorHAnsi" w:cs="Arial"/>
                <w:szCs w:val="23"/>
              </w:rPr>
            </w:pPr>
            <w:r w:rsidRPr="004D3B47">
              <w:rPr>
                <w:rFonts w:asciiTheme="minorHAnsi" w:hAnsiTheme="minorHAnsi" w:cs="Arial"/>
                <w:szCs w:val="23"/>
              </w:rPr>
              <w:t>Medlab Central Ltd.</w:t>
            </w:r>
          </w:p>
        </w:tc>
        <w:tc>
          <w:tcPr>
            <w:tcW w:w="1154" w:type="dxa"/>
            <w:shd w:val="clear" w:color="auto" w:fill="auto"/>
            <w:noWrap/>
          </w:tcPr>
          <w:p w14:paraId="7689D39D" w14:textId="13D23FC5" w:rsidR="00452C74" w:rsidRPr="00B97375" w:rsidRDefault="00452C74" w:rsidP="00452C74">
            <w:pPr>
              <w:jc w:val="right"/>
              <w:rPr>
                <w:rFonts w:asciiTheme="minorHAnsi" w:hAnsiTheme="minorHAnsi" w:cs="Arial"/>
                <w:szCs w:val="23"/>
              </w:rPr>
            </w:pPr>
            <w:r w:rsidRPr="007803F5">
              <w:t xml:space="preserve"> 72 </w:t>
            </w:r>
          </w:p>
        </w:tc>
        <w:tc>
          <w:tcPr>
            <w:tcW w:w="1179" w:type="dxa"/>
            <w:shd w:val="clear" w:color="auto" w:fill="auto"/>
            <w:noWrap/>
          </w:tcPr>
          <w:p w14:paraId="20883535" w14:textId="07C2200D" w:rsidR="00452C74" w:rsidRPr="00B97375" w:rsidRDefault="00452C74" w:rsidP="00452C74">
            <w:pPr>
              <w:jc w:val="right"/>
              <w:rPr>
                <w:rFonts w:asciiTheme="minorHAnsi" w:hAnsiTheme="minorHAnsi" w:cs="Arial"/>
                <w:szCs w:val="23"/>
              </w:rPr>
            </w:pPr>
            <w:r w:rsidRPr="007803F5">
              <w:t>75.8</w:t>
            </w:r>
          </w:p>
        </w:tc>
        <w:tc>
          <w:tcPr>
            <w:tcW w:w="1152" w:type="dxa"/>
            <w:shd w:val="clear" w:color="auto" w:fill="auto"/>
            <w:noWrap/>
          </w:tcPr>
          <w:p w14:paraId="246DFFCF" w14:textId="64F9257E" w:rsidR="00452C74" w:rsidRPr="00B97375" w:rsidRDefault="00452C74" w:rsidP="00452C74">
            <w:pPr>
              <w:jc w:val="right"/>
              <w:rPr>
                <w:rFonts w:asciiTheme="minorHAnsi" w:hAnsiTheme="minorHAnsi" w:cs="Arial"/>
                <w:szCs w:val="23"/>
              </w:rPr>
            </w:pPr>
            <w:r w:rsidRPr="007803F5">
              <w:t xml:space="preserve"> 42 </w:t>
            </w:r>
          </w:p>
        </w:tc>
        <w:tc>
          <w:tcPr>
            <w:tcW w:w="1194" w:type="dxa"/>
            <w:shd w:val="clear" w:color="auto" w:fill="auto"/>
            <w:noWrap/>
          </w:tcPr>
          <w:p w14:paraId="2AFB5B9A" w14:textId="7EB85091" w:rsidR="00452C74" w:rsidRPr="00B97375" w:rsidRDefault="00452C74" w:rsidP="00452C74">
            <w:pPr>
              <w:jc w:val="right"/>
              <w:rPr>
                <w:rFonts w:asciiTheme="minorHAnsi" w:hAnsiTheme="minorHAnsi" w:cs="Arial"/>
                <w:szCs w:val="23"/>
              </w:rPr>
            </w:pPr>
            <w:r w:rsidRPr="007803F5">
              <w:t>58.3</w:t>
            </w:r>
          </w:p>
        </w:tc>
        <w:tc>
          <w:tcPr>
            <w:tcW w:w="1504" w:type="dxa"/>
            <w:shd w:val="clear" w:color="auto" w:fill="auto"/>
            <w:noWrap/>
          </w:tcPr>
          <w:p w14:paraId="07F5EDA7" w14:textId="5D99C93B" w:rsidR="00452C74" w:rsidRPr="00B97375" w:rsidRDefault="00452C74" w:rsidP="00452C74">
            <w:pPr>
              <w:jc w:val="right"/>
              <w:rPr>
                <w:rFonts w:asciiTheme="minorHAnsi" w:hAnsiTheme="minorHAnsi" w:cs="Arial"/>
                <w:szCs w:val="23"/>
              </w:rPr>
            </w:pPr>
            <w:r w:rsidRPr="007803F5">
              <w:t xml:space="preserve"> 23 </w:t>
            </w:r>
          </w:p>
        </w:tc>
        <w:tc>
          <w:tcPr>
            <w:tcW w:w="814" w:type="dxa"/>
            <w:shd w:val="clear" w:color="auto" w:fill="auto"/>
            <w:noWrap/>
          </w:tcPr>
          <w:p w14:paraId="00AAD6D2" w14:textId="27B0351F" w:rsidR="00452C74" w:rsidRPr="00B97375" w:rsidRDefault="00452C74" w:rsidP="00452C74">
            <w:pPr>
              <w:jc w:val="right"/>
              <w:rPr>
                <w:rFonts w:asciiTheme="minorHAnsi" w:hAnsiTheme="minorHAnsi" w:cs="Arial"/>
                <w:szCs w:val="23"/>
              </w:rPr>
            </w:pPr>
            <w:r w:rsidRPr="007803F5">
              <w:t>24.2</w:t>
            </w:r>
          </w:p>
        </w:tc>
        <w:tc>
          <w:tcPr>
            <w:tcW w:w="1179" w:type="dxa"/>
            <w:gridSpan w:val="2"/>
            <w:shd w:val="clear" w:color="auto" w:fill="auto"/>
            <w:noWrap/>
          </w:tcPr>
          <w:p w14:paraId="34FFDDC7" w14:textId="52BB0E65" w:rsidR="00452C74" w:rsidRPr="00B97375" w:rsidRDefault="00452C74" w:rsidP="00452C74">
            <w:pPr>
              <w:jc w:val="right"/>
              <w:rPr>
                <w:rFonts w:asciiTheme="minorHAnsi" w:hAnsiTheme="minorHAnsi" w:cs="Arial"/>
                <w:szCs w:val="23"/>
              </w:rPr>
            </w:pPr>
            <w:r w:rsidRPr="007803F5">
              <w:t xml:space="preserve"> 95 </w:t>
            </w:r>
          </w:p>
        </w:tc>
      </w:tr>
      <w:tr w:rsidR="00452C74" w:rsidRPr="00B97375" w14:paraId="6E06178A" w14:textId="77777777" w:rsidTr="00402DEB">
        <w:trPr>
          <w:trHeight w:val="285"/>
        </w:trPr>
        <w:tc>
          <w:tcPr>
            <w:tcW w:w="3642" w:type="dxa"/>
            <w:shd w:val="clear" w:color="auto" w:fill="auto"/>
            <w:noWrap/>
            <w:vAlign w:val="bottom"/>
            <w:hideMark/>
          </w:tcPr>
          <w:p w14:paraId="3392A8C3" w14:textId="1DC4E79D" w:rsidR="00452C74" w:rsidRPr="00B97375" w:rsidRDefault="00452C74" w:rsidP="00452C74">
            <w:pPr>
              <w:rPr>
                <w:rFonts w:asciiTheme="minorHAnsi" w:hAnsiTheme="minorHAnsi" w:cs="Arial"/>
                <w:szCs w:val="23"/>
              </w:rPr>
            </w:pPr>
            <w:r w:rsidRPr="004D3B47">
              <w:rPr>
                <w:rFonts w:asciiTheme="minorHAnsi" w:hAnsiTheme="minorHAnsi" w:cs="Arial"/>
                <w:szCs w:val="23"/>
              </w:rPr>
              <w:t>Pathlab</w:t>
            </w:r>
          </w:p>
        </w:tc>
        <w:tc>
          <w:tcPr>
            <w:tcW w:w="1154" w:type="dxa"/>
            <w:shd w:val="clear" w:color="auto" w:fill="auto"/>
            <w:noWrap/>
          </w:tcPr>
          <w:p w14:paraId="1C61082D" w14:textId="6FEFD9EA" w:rsidR="00452C74" w:rsidRPr="00B97375" w:rsidRDefault="00452C74" w:rsidP="00452C74">
            <w:pPr>
              <w:jc w:val="right"/>
              <w:rPr>
                <w:rFonts w:asciiTheme="minorHAnsi" w:hAnsiTheme="minorHAnsi" w:cs="Arial"/>
                <w:szCs w:val="23"/>
              </w:rPr>
            </w:pPr>
            <w:r w:rsidRPr="007803F5">
              <w:t xml:space="preserve"> 88 </w:t>
            </w:r>
          </w:p>
        </w:tc>
        <w:tc>
          <w:tcPr>
            <w:tcW w:w="1179" w:type="dxa"/>
            <w:shd w:val="clear" w:color="auto" w:fill="auto"/>
            <w:noWrap/>
          </w:tcPr>
          <w:p w14:paraId="518356D3" w14:textId="781C5F74" w:rsidR="00452C74" w:rsidRPr="00B97375" w:rsidRDefault="00452C74" w:rsidP="00452C74">
            <w:pPr>
              <w:jc w:val="right"/>
              <w:rPr>
                <w:rFonts w:asciiTheme="minorHAnsi" w:hAnsiTheme="minorHAnsi" w:cs="Arial"/>
                <w:szCs w:val="23"/>
              </w:rPr>
            </w:pPr>
            <w:r w:rsidRPr="007803F5">
              <w:t>84.6</w:t>
            </w:r>
          </w:p>
        </w:tc>
        <w:tc>
          <w:tcPr>
            <w:tcW w:w="1152" w:type="dxa"/>
            <w:shd w:val="clear" w:color="auto" w:fill="auto"/>
            <w:noWrap/>
          </w:tcPr>
          <w:p w14:paraId="36A6CA80" w14:textId="160E35B1" w:rsidR="00452C74" w:rsidRPr="00B97375" w:rsidRDefault="00452C74" w:rsidP="00452C74">
            <w:pPr>
              <w:jc w:val="right"/>
              <w:rPr>
                <w:rFonts w:asciiTheme="minorHAnsi" w:hAnsiTheme="minorHAnsi" w:cs="Arial"/>
                <w:szCs w:val="23"/>
              </w:rPr>
            </w:pPr>
            <w:r w:rsidRPr="007803F5">
              <w:t xml:space="preserve"> 45 </w:t>
            </w:r>
          </w:p>
        </w:tc>
        <w:tc>
          <w:tcPr>
            <w:tcW w:w="1194" w:type="dxa"/>
            <w:shd w:val="clear" w:color="auto" w:fill="auto"/>
            <w:noWrap/>
          </w:tcPr>
          <w:p w14:paraId="37B34EEB" w14:textId="24BE6F3E" w:rsidR="00452C74" w:rsidRPr="00B97375" w:rsidRDefault="00452C74" w:rsidP="00452C74">
            <w:pPr>
              <w:jc w:val="right"/>
              <w:rPr>
                <w:rFonts w:asciiTheme="minorHAnsi" w:hAnsiTheme="minorHAnsi" w:cs="Arial"/>
                <w:szCs w:val="23"/>
              </w:rPr>
            </w:pPr>
            <w:r w:rsidRPr="007803F5">
              <w:t>51.1</w:t>
            </w:r>
          </w:p>
        </w:tc>
        <w:tc>
          <w:tcPr>
            <w:tcW w:w="1504" w:type="dxa"/>
            <w:shd w:val="clear" w:color="auto" w:fill="auto"/>
            <w:noWrap/>
          </w:tcPr>
          <w:p w14:paraId="74E74C9C" w14:textId="7A866407" w:rsidR="00452C74" w:rsidRPr="00B97375" w:rsidRDefault="00452C74" w:rsidP="00452C74">
            <w:pPr>
              <w:jc w:val="right"/>
              <w:rPr>
                <w:rFonts w:asciiTheme="minorHAnsi" w:hAnsiTheme="minorHAnsi" w:cs="Arial"/>
                <w:szCs w:val="23"/>
              </w:rPr>
            </w:pPr>
            <w:r w:rsidRPr="007803F5">
              <w:t xml:space="preserve"> 16 </w:t>
            </w:r>
          </w:p>
        </w:tc>
        <w:tc>
          <w:tcPr>
            <w:tcW w:w="814" w:type="dxa"/>
            <w:shd w:val="clear" w:color="auto" w:fill="auto"/>
            <w:noWrap/>
          </w:tcPr>
          <w:p w14:paraId="6872E233" w14:textId="0B955A73" w:rsidR="00452C74" w:rsidRPr="00B97375" w:rsidRDefault="00452C74" w:rsidP="00452C74">
            <w:pPr>
              <w:jc w:val="right"/>
              <w:rPr>
                <w:rFonts w:asciiTheme="minorHAnsi" w:hAnsiTheme="minorHAnsi" w:cs="Arial"/>
                <w:szCs w:val="23"/>
              </w:rPr>
            </w:pPr>
            <w:r w:rsidRPr="007803F5">
              <w:t>15.4</w:t>
            </w:r>
          </w:p>
        </w:tc>
        <w:tc>
          <w:tcPr>
            <w:tcW w:w="1179" w:type="dxa"/>
            <w:gridSpan w:val="2"/>
            <w:shd w:val="clear" w:color="auto" w:fill="auto"/>
            <w:noWrap/>
          </w:tcPr>
          <w:p w14:paraId="1A5C9D2A" w14:textId="6799329F" w:rsidR="00452C74" w:rsidRPr="00B97375" w:rsidRDefault="00452C74" w:rsidP="00452C74">
            <w:pPr>
              <w:jc w:val="right"/>
              <w:rPr>
                <w:rFonts w:asciiTheme="minorHAnsi" w:hAnsiTheme="minorHAnsi" w:cs="Arial"/>
                <w:szCs w:val="23"/>
              </w:rPr>
            </w:pPr>
            <w:r w:rsidRPr="007803F5">
              <w:t xml:space="preserve"> 104 </w:t>
            </w:r>
          </w:p>
        </w:tc>
      </w:tr>
      <w:tr w:rsidR="00452C74" w:rsidRPr="00B97375" w14:paraId="0920FC1C" w14:textId="77777777" w:rsidTr="00402DEB">
        <w:trPr>
          <w:trHeight w:val="285"/>
        </w:trPr>
        <w:tc>
          <w:tcPr>
            <w:tcW w:w="3642" w:type="dxa"/>
            <w:shd w:val="clear" w:color="auto" w:fill="auto"/>
            <w:noWrap/>
            <w:vAlign w:val="bottom"/>
            <w:hideMark/>
          </w:tcPr>
          <w:p w14:paraId="7AC20DAD" w14:textId="29CCAFCE" w:rsidR="00452C74" w:rsidRPr="00B97375" w:rsidRDefault="00452C74" w:rsidP="00452C74">
            <w:pPr>
              <w:rPr>
                <w:rFonts w:asciiTheme="minorHAnsi" w:hAnsiTheme="minorHAnsi" w:cs="Arial"/>
                <w:szCs w:val="23"/>
              </w:rPr>
            </w:pPr>
            <w:r w:rsidRPr="004D3B47">
              <w:rPr>
                <w:rFonts w:asciiTheme="minorHAnsi" w:hAnsiTheme="minorHAnsi" w:cs="Arial"/>
                <w:szCs w:val="23"/>
              </w:rPr>
              <w:t>Southern Community Laboratories</w:t>
            </w:r>
          </w:p>
        </w:tc>
        <w:tc>
          <w:tcPr>
            <w:tcW w:w="1154" w:type="dxa"/>
            <w:shd w:val="clear" w:color="auto" w:fill="auto"/>
            <w:noWrap/>
          </w:tcPr>
          <w:p w14:paraId="0193B27E" w14:textId="77637BF7" w:rsidR="00452C74" w:rsidRPr="00B97375" w:rsidRDefault="00452C74" w:rsidP="00452C74">
            <w:pPr>
              <w:jc w:val="right"/>
              <w:rPr>
                <w:rFonts w:asciiTheme="minorHAnsi" w:hAnsiTheme="minorHAnsi" w:cs="Arial"/>
                <w:szCs w:val="23"/>
              </w:rPr>
            </w:pPr>
            <w:r w:rsidRPr="007803F5">
              <w:t xml:space="preserve"> 128 </w:t>
            </w:r>
          </w:p>
        </w:tc>
        <w:tc>
          <w:tcPr>
            <w:tcW w:w="1179" w:type="dxa"/>
            <w:shd w:val="clear" w:color="auto" w:fill="auto"/>
            <w:noWrap/>
          </w:tcPr>
          <w:p w14:paraId="1A333D01" w14:textId="5AFDA07C" w:rsidR="00452C74" w:rsidRPr="00B97375" w:rsidRDefault="00452C74" w:rsidP="00452C74">
            <w:pPr>
              <w:jc w:val="right"/>
              <w:rPr>
                <w:rFonts w:asciiTheme="minorHAnsi" w:hAnsiTheme="minorHAnsi" w:cs="Arial"/>
                <w:szCs w:val="23"/>
              </w:rPr>
            </w:pPr>
            <w:r w:rsidRPr="007803F5">
              <w:t>77.1</w:t>
            </w:r>
          </w:p>
        </w:tc>
        <w:tc>
          <w:tcPr>
            <w:tcW w:w="1152" w:type="dxa"/>
            <w:shd w:val="clear" w:color="auto" w:fill="auto"/>
            <w:noWrap/>
          </w:tcPr>
          <w:p w14:paraId="3AB80FCE" w14:textId="34499CEF" w:rsidR="00452C74" w:rsidRPr="00B97375" w:rsidRDefault="00452C74" w:rsidP="00452C74">
            <w:pPr>
              <w:jc w:val="right"/>
              <w:rPr>
                <w:rFonts w:asciiTheme="minorHAnsi" w:hAnsiTheme="minorHAnsi" w:cs="Arial"/>
                <w:szCs w:val="23"/>
              </w:rPr>
            </w:pPr>
            <w:r w:rsidRPr="007803F5">
              <w:t xml:space="preserve"> 64 </w:t>
            </w:r>
          </w:p>
        </w:tc>
        <w:tc>
          <w:tcPr>
            <w:tcW w:w="1194" w:type="dxa"/>
            <w:shd w:val="clear" w:color="auto" w:fill="auto"/>
            <w:noWrap/>
          </w:tcPr>
          <w:p w14:paraId="424318E8" w14:textId="7DC2B80A" w:rsidR="00452C74" w:rsidRPr="00B97375" w:rsidRDefault="00452C74" w:rsidP="00452C74">
            <w:pPr>
              <w:jc w:val="right"/>
              <w:rPr>
                <w:rFonts w:asciiTheme="minorHAnsi" w:hAnsiTheme="minorHAnsi" w:cs="Arial"/>
                <w:szCs w:val="23"/>
              </w:rPr>
            </w:pPr>
            <w:r w:rsidRPr="007803F5">
              <w:t>50.0</w:t>
            </w:r>
          </w:p>
        </w:tc>
        <w:tc>
          <w:tcPr>
            <w:tcW w:w="1504" w:type="dxa"/>
            <w:shd w:val="clear" w:color="auto" w:fill="auto"/>
            <w:noWrap/>
          </w:tcPr>
          <w:p w14:paraId="231F4DF5" w14:textId="5EC05602" w:rsidR="00452C74" w:rsidRPr="00B97375" w:rsidRDefault="00452C74" w:rsidP="00452C74">
            <w:pPr>
              <w:jc w:val="right"/>
              <w:rPr>
                <w:rFonts w:asciiTheme="minorHAnsi" w:hAnsiTheme="minorHAnsi" w:cs="Arial"/>
                <w:szCs w:val="23"/>
              </w:rPr>
            </w:pPr>
            <w:r w:rsidRPr="007803F5">
              <w:t xml:space="preserve"> 38 </w:t>
            </w:r>
          </w:p>
        </w:tc>
        <w:tc>
          <w:tcPr>
            <w:tcW w:w="814" w:type="dxa"/>
            <w:shd w:val="clear" w:color="auto" w:fill="auto"/>
            <w:noWrap/>
          </w:tcPr>
          <w:p w14:paraId="02FE6309" w14:textId="71177FF5" w:rsidR="00452C74" w:rsidRPr="00B97375" w:rsidRDefault="00452C74" w:rsidP="00452C74">
            <w:pPr>
              <w:jc w:val="right"/>
              <w:rPr>
                <w:rFonts w:asciiTheme="minorHAnsi" w:hAnsiTheme="minorHAnsi" w:cs="Arial"/>
                <w:szCs w:val="23"/>
              </w:rPr>
            </w:pPr>
            <w:r w:rsidRPr="007803F5">
              <w:t>22.9</w:t>
            </w:r>
          </w:p>
        </w:tc>
        <w:tc>
          <w:tcPr>
            <w:tcW w:w="1179" w:type="dxa"/>
            <w:gridSpan w:val="2"/>
            <w:shd w:val="clear" w:color="auto" w:fill="auto"/>
            <w:noWrap/>
          </w:tcPr>
          <w:p w14:paraId="7429F821" w14:textId="40986B0A" w:rsidR="00452C74" w:rsidRPr="00B97375" w:rsidRDefault="00452C74" w:rsidP="00452C74">
            <w:pPr>
              <w:jc w:val="right"/>
              <w:rPr>
                <w:rFonts w:asciiTheme="minorHAnsi" w:hAnsiTheme="minorHAnsi" w:cs="Arial"/>
                <w:szCs w:val="23"/>
              </w:rPr>
            </w:pPr>
            <w:r w:rsidRPr="007803F5">
              <w:t xml:space="preserve"> 166 </w:t>
            </w:r>
          </w:p>
        </w:tc>
      </w:tr>
      <w:tr w:rsidR="00452C74" w:rsidRPr="00B97375" w14:paraId="7024B478" w14:textId="77777777" w:rsidTr="00402DEB">
        <w:trPr>
          <w:trHeight w:val="300"/>
        </w:trPr>
        <w:tc>
          <w:tcPr>
            <w:tcW w:w="3642" w:type="dxa"/>
            <w:shd w:val="clear" w:color="auto" w:fill="auto"/>
            <w:noWrap/>
            <w:vAlign w:val="bottom"/>
            <w:hideMark/>
          </w:tcPr>
          <w:p w14:paraId="51747ACA" w14:textId="264453F7" w:rsidR="00452C74" w:rsidRPr="009402AB" w:rsidRDefault="00452C74" w:rsidP="00452C74">
            <w:pPr>
              <w:rPr>
                <w:rFonts w:asciiTheme="minorHAnsi" w:hAnsiTheme="minorHAnsi" w:cs="Arial"/>
                <w:b/>
                <w:bCs/>
                <w:szCs w:val="23"/>
              </w:rPr>
            </w:pPr>
            <w:r w:rsidRPr="004D3B47">
              <w:rPr>
                <w:rFonts w:asciiTheme="minorHAnsi" w:hAnsiTheme="minorHAnsi" w:cs="Arial"/>
                <w:b/>
                <w:bCs/>
                <w:szCs w:val="23"/>
              </w:rPr>
              <w:t>Total</w:t>
            </w:r>
          </w:p>
        </w:tc>
        <w:tc>
          <w:tcPr>
            <w:tcW w:w="1154" w:type="dxa"/>
            <w:shd w:val="clear" w:color="auto" w:fill="auto"/>
            <w:noWrap/>
          </w:tcPr>
          <w:p w14:paraId="7C976F32" w14:textId="49203312" w:rsidR="00452C74" w:rsidRPr="00D550A9" w:rsidRDefault="00452C74" w:rsidP="00452C74">
            <w:pPr>
              <w:jc w:val="right"/>
              <w:rPr>
                <w:rFonts w:asciiTheme="minorHAnsi" w:hAnsiTheme="minorHAnsi" w:cs="Arial"/>
                <w:b/>
                <w:bCs/>
                <w:szCs w:val="23"/>
              </w:rPr>
            </w:pPr>
            <w:r w:rsidRPr="005F3D46">
              <w:rPr>
                <w:b/>
                <w:bCs/>
              </w:rPr>
              <w:t xml:space="preserve"> 512 </w:t>
            </w:r>
          </w:p>
        </w:tc>
        <w:tc>
          <w:tcPr>
            <w:tcW w:w="1179" w:type="dxa"/>
            <w:shd w:val="clear" w:color="auto" w:fill="auto"/>
            <w:noWrap/>
          </w:tcPr>
          <w:p w14:paraId="5891CCDF" w14:textId="7A83ECE6" w:rsidR="00452C74" w:rsidRPr="00D550A9" w:rsidRDefault="00452C74" w:rsidP="00452C74">
            <w:pPr>
              <w:jc w:val="right"/>
              <w:rPr>
                <w:rFonts w:asciiTheme="minorHAnsi" w:hAnsiTheme="minorHAnsi" w:cs="Arial"/>
                <w:b/>
                <w:bCs/>
                <w:szCs w:val="23"/>
              </w:rPr>
            </w:pPr>
            <w:r w:rsidRPr="005F3D46">
              <w:rPr>
                <w:b/>
                <w:bCs/>
              </w:rPr>
              <w:t>80.4</w:t>
            </w:r>
          </w:p>
        </w:tc>
        <w:tc>
          <w:tcPr>
            <w:tcW w:w="1152" w:type="dxa"/>
            <w:shd w:val="clear" w:color="auto" w:fill="auto"/>
            <w:noWrap/>
          </w:tcPr>
          <w:p w14:paraId="6C6D5CA7" w14:textId="3294A335" w:rsidR="00452C74" w:rsidRPr="00D550A9" w:rsidRDefault="00452C74" w:rsidP="00452C74">
            <w:pPr>
              <w:jc w:val="right"/>
              <w:rPr>
                <w:rFonts w:asciiTheme="minorHAnsi" w:hAnsiTheme="minorHAnsi" w:cs="Arial"/>
                <w:b/>
                <w:bCs/>
                <w:szCs w:val="23"/>
              </w:rPr>
            </w:pPr>
            <w:r w:rsidRPr="005F3D46">
              <w:rPr>
                <w:b/>
                <w:bCs/>
              </w:rPr>
              <w:t xml:space="preserve"> 246 </w:t>
            </w:r>
          </w:p>
        </w:tc>
        <w:tc>
          <w:tcPr>
            <w:tcW w:w="1194" w:type="dxa"/>
            <w:shd w:val="clear" w:color="auto" w:fill="auto"/>
            <w:noWrap/>
          </w:tcPr>
          <w:p w14:paraId="3A88641C" w14:textId="14F9A4DB" w:rsidR="00452C74" w:rsidRPr="00D550A9" w:rsidRDefault="00452C74" w:rsidP="00452C74">
            <w:pPr>
              <w:jc w:val="right"/>
              <w:rPr>
                <w:rFonts w:asciiTheme="minorHAnsi" w:hAnsiTheme="minorHAnsi" w:cs="Arial"/>
                <w:b/>
                <w:bCs/>
                <w:szCs w:val="23"/>
              </w:rPr>
            </w:pPr>
            <w:r w:rsidRPr="005F3D46">
              <w:rPr>
                <w:b/>
                <w:bCs/>
              </w:rPr>
              <w:t>48.0</w:t>
            </w:r>
          </w:p>
        </w:tc>
        <w:tc>
          <w:tcPr>
            <w:tcW w:w="1504" w:type="dxa"/>
            <w:shd w:val="clear" w:color="auto" w:fill="auto"/>
            <w:noWrap/>
          </w:tcPr>
          <w:p w14:paraId="1D756050" w14:textId="5E23632C" w:rsidR="00452C74" w:rsidRPr="00D550A9" w:rsidRDefault="00452C74" w:rsidP="00452C74">
            <w:pPr>
              <w:jc w:val="right"/>
              <w:rPr>
                <w:rFonts w:asciiTheme="minorHAnsi" w:hAnsiTheme="minorHAnsi" w:cs="Arial"/>
                <w:b/>
                <w:bCs/>
                <w:szCs w:val="23"/>
              </w:rPr>
            </w:pPr>
            <w:r w:rsidRPr="005F3D46">
              <w:rPr>
                <w:b/>
                <w:bCs/>
              </w:rPr>
              <w:t xml:space="preserve"> 125 </w:t>
            </w:r>
          </w:p>
        </w:tc>
        <w:tc>
          <w:tcPr>
            <w:tcW w:w="814" w:type="dxa"/>
            <w:shd w:val="clear" w:color="auto" w:fill="auto"/>
            <w:noWrap/>
          </w:tcPr>
          <w:p w14:paraId="3AFCA43F" w14:textId="3EC1EBB5" w:rsidR="00452C74" w:rsidRPr="00D550A9" w:rsidRDefault="00452C74" w:rsidP="00452C74">
            <w:pPr>
              <w:jc w:val="right"/>
              <w:rPr>
                <w:rFonts w:asciiTheme="minorHAnsi" w:hAnsiTheme="minorHAnsi" w:cs="Arial"/>
                <w:b/>
                <w:bCs/>
                <w:szCs w:val="23"/>
              </w:rPr>
            </w:pPr>
            <w:r w:rsidRPr="005F3D46">
              <w:rPr>
                <w:b/>
                <w:bCs/>
              </w:rPr>
              <w:t>19.6</w:t>
            </w:r>
          </w:p>
        </w:tc>
        <w:tc>
          <w:tcPr>
            <w:tcW w:w="1179" w:type="dxa"/>
            <w:gridSpan w:val="2"/>
            <w:shd w:val="clear" w:color="auto" w:fill="auto"/>
            <w:noWrap/>
          </w:tcPr>
          <w:p w14:paraId="0935CDCC" w14:textId="2CF535AD" w:rsidR="00452C74" w:rsidRPr="00D550A9" w:rsidRDefault="00452C74" w:rsidP="00452C74">
            <w:pPr>
              <w:jc w:val="right"/>
              <w:rPr>
                <w:rFonts w:asciiTheme="minorHAnsi" w:hAnsiTheme="minorHAnsi" w:cs="Arial"/>
                <w:b/>
                <w:bCs/>
                <w:szCs w:val="23"/>
              </w:rPr>
            </w:pPr>
            <w:r w:rsidRPr="005F3D46">
              <w:rPr>
                <w:b/>
                <w:bCs/>
              </w:rPr>
              <w:t xml:space="preserve"> 637 </w:t>
            </w:r>
          </w:p>
        </w:tc>
      </w:tr>
      <w:bookmarkEnd w:id="2570"/>
    </w:tbl>
    <w:p w14:paraId="26BDC14A" w14:textId="58ACF884" w:rsidR="00452C74" w:rsidRDefault="00452C74" w:rsidP="00C23EC2"/>
    <w:p w14:paraId="7EC6C879" w14:textId="77777777" w:rsidR="00452C74" w:rsidRDefault="00452C74" w:rsidP="00C23EC2"/>
    <w:p w14:paraId="66983375" w14:textId="77FAF16F" w:rsidR="00C23EC2" w:rsidRDefault="00C23EC2" w:rsidP="00C23EC2"/>
    <w:p w14:paraId="710D18AC" w14:textId="77777777" w:rsidR="00C23EC2" w:rsidRPr="00C23EC2" w:rsidRDefault="00C23EC2" w:rsidP="00C23EC2"/>
    <w:p w14:paraId="706B55E3" w14:textId="6D1C5199" w:rsidR="00030D6F" w:rsidRDefault="00030D6F" w:rsidP="00030D6F">
      <w:pPr>
        <w:ind w:right="544"/>
        <w:jc w:val="both"/>
      </w:pPr>
    </w:p>
    <w:p w14:paraId="727350AB" w14:textId="4CEA9426" w:rsidR="00452C74" w:rsidRDefault="00452C74" w:rsidP="00030D6F">
      <w:pPr>
        <w:ind w:right="544"/>
        <w:jc w:val="both"/>
      </w:pPr>
    </w:p>
    <w:p w14:paraId="5E426286" w14:textId="77777777" w:rsidR="00452C74" w:rsidRPr="004D3B47" w:rsidRDefault="00452C74" w:rsidP="00030D6F">
      <w:pPr>
        <w:ind w:right="544"/>
        <w:jc w:val="both"/>
      </w:pPr>
    </w:p>
    <w:p w14:paraId="60CACF30" w14:textId="77777777" w:rsidR="007F2BCC" w:rsidRPr="004D3B47" w:rsidRDefault="007F2BCC" w:rsidP="00030D6F">
      <w:pPr>
        <w:ind w:right="544"/>
        <w:jc w:val="both"/>
      </w:pPr>
    </w:p>
    <w:p w14:paraId="5F7B49AA" w14:textId="77777777" w:rsidR="007F2BCC" w:rsidRPr="004D3B47" w:rsidRDefault="007F2BCC" w:rsidP="00030D6F">
      <w:pPr>
        <w:ind w:right="544"/>
        <w:jc w:val="both"/>
      </w:pPr>
    </w:p>
    <w:p w14:paraId="2EE2D990" w14:textId="77777777" w:rsidR="00452C74" w:rsidRDefault="00452C74">
      <w:pPr>
        <w:rPr>
          <w:b/>
          <w:bCs/>
          <w:sz w:val="20"/>
          <w:szCs w:val="20"/>
        </w:rPr>
      </w:pPr>
      <w:bookmarkStart w:id="2571" w:name="_Ref275861607"/>
      <w:bookmarkStart w:id="2572" w:name="_Toc469398335"/>
      <w:bookmarkStart w:id="2573" w:name="_Toc486941098"/>
      <w:bookmarkStart w:id="2574" w:name="_Toc509928539"/>
      <w:bookmarkStart w:id="2575" w:name="_Toc528676216"/>
      <w:bookmarkStart w:id="2576" w:name="_Toc5627662"/>
      <w:bookmarkStart w:id="2577" w:name="_Toc12875610"/>
      <w:bookmarkStart w:id="2578" w:name="_Toc68606728"/>
      <w:bookmarkStart w:id="2579" w:name="_Toc276457790"/>
      <w:bookmarkStart w:id="2580" w:name="_Toc304970091"/>
      <w:r>
        <w:br w:type="page"/>
      </w:r>
    </w:p>
    <w:p w14:paraId="17C5E7CF" w14:textId="0B0FFC33" w:rsidR="00030D6F" w:rsidRDefault="008E7879" w:rsidP="00DD6944">
      <w:pPr>
        <w:pStyle w:val="Caption"/>
        <w:keepNext/>
      </w:pPr>
      <w:bookmarkStart w:id="2581" w:name="_Ref76725431"/>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53</w:t>
      </w:r>
      <w:r w:rsidR="00905C1A" w:rsidRPr="004D3B47">
        <w:rPr>
          <w:noProof/>
        </w:rPr>
        <w:fldChar w:fldCharType="end"/>
      </w:r>
      <w:bookmarkEnd w:id="2571"/>
      <w:bookmarkEnd w:id="2581"/>
      <w:r w:rsidR="00030D6F" w:rsidRPr="004D3B47">
        <w:t xml:space="preserve"> - Positive predictive value of a report of ASC-H + HSIL + SC cytology by laboratory</w:t>
      </w:r>
      <w:bookmarkEnd w:id="2572"/>
      <w:bookmarkEnd w:id="2573"/>
      <w:bookmarkEnd w:id="2574"/>
      <w:bookmarkEnd w:id="2575"/>
      <w:bookmarkEnd w:id="2576"/>
      <w:bookmarkEnd w:id="2577"/>
      <w:bookmarkEnd w:id="2578"/>
      <w:r w:rsidR="00030D6F" w:rsidRPr="004D3B47">
        <w:t xml:space="preserve"> </w:t>
      </w:r>
      <w:bookmarkEnd w:id="2579"/>
      <w:bookmarkEnd w:id="2580"/>
    </w:p>
    <w:tbl>
      <w:tblPr>
        <w:tblW w:w="11926"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0"/>
        <w:gridCol w:w="1177"/>
        <w:gridCol w:w="1112"/>
        <w:gridCol w:w="1134"/>
        <w:gridCol w:w="1134"/>
        <w:gridCol w:w="992"/>
        <w:gridCol w:w="1134"/>
        <w:gridCol w:w="1563"/>
      </w:tblGrid>
      <w:tr w:rsidR="00515AD8" w:rsidRPr="00B97375" w14:paraId="09EB174A" w14:textId="77777777" w:rsidTr="00AB0E37">
        <w:trPr>
          <w:trHeight w:val="300"/>
        </w:trPr>
        <w:tc>
          <w:tcPr>
            <w:tcW w:w="3680" w:type="dxa"/>
            <w:tcBorders>
              <w:top w:val="single" w:sz="4" w:space="0" w:color="auto"/>
              <w:bottom w:val="nil"/>
            </w:tcBorders>
            <w:shd w:val="clear" w:color="auto" w:fill="D9D9D9" w:themeFill="background1" w:themeFillShade="D9"/>
            <w:noWrap/>
            <w:hideMark/>
          </w:tcPr>
          <w:p w14:paraId="2390F154" w14:textId="77777777" w:rsidR="00515AD8" w:rsidRPr="00B97375" w:rsidRDefault="00515AD8" w:rsidP="00AB0E37">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w:t>
            </w:r>
          </w:p>
        </w:tc>
        <w:tc>
          <w:tcPr>
            <w:tcW w:w="2289" w:type="dxa"/>
            <w:gridSpan w:val="2"/>
            <w:tcBorders>
              <w:top w:val="single" w:sz="4" w:space="0" w:color="auto"/>
              <w:bottom w:val="nil"/>
            </w:tcBorders>
            <w:shd w:val="clear" w:color="auto" w:fill="D9D9D9" w:themeFill="background1" w:themeFillShade="D9"/>
            <w:noWrap/>
            <w:hideMark/>
          </w:tcPr>
          <w:p w14:paraId="0A86E23C" w14:textId="77777777" w:rsidR="00515AD8" w:rsidRPr="00B97375" w:rsidRDefault="00515AD8" w:rsidP="00AB0E3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Histology available</w:t>
            </w:r>
          </w:p>
        </w:tc>
        <w:tc>
          <w:tcPr>
            <w:tcW w:w="2268" w:type="dxa"/>
            <w:gridSpan w:val="2"/>
            <w:tcBorders>
              <w:top w:val="single" w:sz="4" w:space="0" w:color="auto"/>
              <w:bottom w:val="nil"/>
            </w:tcBorders>
            <w:shd w:val="clear" w:color="auto" w:fill="D9D9D9" w:themeFill="background1" w:themeFillShade="D9"/>
            <w:noWrap/>
            <w:hideMark/>
          </w:tcPr>
          <w:p w14:paraId="73A1CC8B" w14:textId="77777777" w:rsidR="00515AD8" w:rsidRPr="00B97375" w:rsidRDefault="00515AD8" w:rsidP="00AB0E3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HSIL confirmed by histology</w:t>
            </w:r>
          </w:p>
        </w:tc>
        <w:tc>
          <w:tcPr>
            <w:tcW w:w="2126" w:type="dxa"/>
            <w:gridSpan w:val="2"/>
            <w:tcBorders>
              <w:top w:val="single" w:sz="4" w:space="0" w:color="auto"/>
              <w:bottom w:val="nil"/>
            </w:tcBorders>
            <w:shd w:val="clear" w:color="auto" w:fill="D9D9D9" w:themeFill="background1" w:themeFillShade="D9"/>
            <w:noWrap/>
            <w:hideMark/>
          </w:tcPr>
          <w:p w14:paraId="2130EBE8" w14:textId="77777777" w:rsidR="00515AD8" w:rsidRPr="00B97375" w:rsidRDefault="00515AD8" w:rsidP="00AB0E3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No histology</w:t>
            </w:r>
          </w:p>
        </w:tc>
        <w:tc>
          <w:tcPr>
            <w:tcW w:w="1563" w:type="dxa"/>
            <w:tcBorders>
              <w:top w:val="single" w:sz="4" w:space="0" w:color="auto"/>
              <w:bottom w:val="nil"/>
            </w:tcBorders>
            <w:shd w:val="clear" w:color="auto" w:fill="D9D9D9" w:themeFill="background1" w:themeFillShade="D9"/>
            <w:noWrap/>
            <w:hideMark/>
          </w:tcPr>
          <w:p w14:paraId="6CD6DD0C" w14:textId="77777777" w:rsidR="00515AD8" w:rsidRPr="00B97375" w:rsidRDefault="00515AD8" w:rsidP="00AB0E3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reports</w:t>
            </w:r>
          </w:p>
        </w:tc>
      </w:tr>
      <w:tr w:rsidR="00515AD8" w:rsidRPr="00B97375" w14:paraId="640B3350" w14:textId="77777777" w:rsidTr="00AB0E37">
        <w:trPr>
          <w:trHeight w:val="285"/>
        </w:trPr>
        <w:tc>
          <w:tcPr>
            <w:tcW w:w="3680" w:type="dxa"/>
            <w:tcBorders>
              <w:top w:val="nil"/>
              <w:bottom w:val="single" w:sz="4" w:space="0" w:color="auto"/>
            </w:tcBorders>
            <w:shd w:val="clear" w:color="auto" w:fill="D9D9D9" w:themeFill="background1" w:themeFillShade="D9"/>
            <w:noWrap/>
            <w:vAlign w:val="bottom"/>
            <w:hideMark/>
          </w:tcPr>
          <w:p w14:paraId="1AE9242A" w14:textId="77777777" w:rsidR="00515AD8" w:rsidRPr="00B97375" w:rsidRDefault="00515AD8" w:rsidP="00AB0E37">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 </w:t>
            </w:r>
          </w:p>
        </w:tc>
        <w:tc>
          <w:tcPr>
            <w:tcW w:w="1177" w:type="dxa"/>
            <w:tcBorders>
              <w:top w:val="nil"/>
              <w:bottom w:val="single" w:sz="4" w:space="0" w:color="auto"/>
            </w:tcBorders>
            <w:shd w:val="clear" w:color="auto" w:fill="D9D9D9" w:themeFill="background1" w:themeFillShade="D9"/>
            <w:noWrap/>
            <w:vAlign w:val="bottom"/>
            <w:hideMark/>
          </w:tcPr>
          <w:p w14:paraId="7D1D0E29" w14:textId="77777777" w:rsidR="00515AD8" w:rsidRPr="00B97375" w:rsidRDefault="00515AD8" w:rsidP="00AB0E37">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12" w:type="dxa"/>
            <w:tcBorders>
              <w:top w:val="nil"/>
              <w:bottom w:val="single" w:sz="4" w:space="0" w:color="auto"/>
            </w:tcBorders>
            <w:shd w:val="clear" w:color="auto" w:fill="D9D9D9" w:themeFill="background1" w:themeFillShade="D9"/>
            <w:noWrap/>
            <w:vAlign w:val="bottom"/>
            <w:hideMark/>
          </w:tcPr>
          <w:p w14:paraId="5EB52FDB" w14:textId="77777777" w:rsidR="00515AD8" w:rsidRPr="00B97375" w:rsidRDefault="00515AD8" w:rsidP="00AB0E37">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134" w:type="dxa"/>
            <w:tcBorders>
              <w:top w:val="nil"/>
              <w:bottom w:val="single" w:sz="4" w:space="0" w:color="auto"/>
            </w:tcBorders>
            <w:shd w:val="clear" w:color="auto" w:fill="D9D9D9" w:themeFill="background1" w:themeFillShade="D9"/>
            <w:noWrap/>
            <w:vAlign w:val="bottom"/>
            <w:hideMark/>
          </w:tcPr>
          <w:p w14:paraId="67F9D33A" w14:textId="77777777" w:rsidR="00515AD8" w:rsidRPr="00B97375" w:rsidRDefault="00515AD8" w:rsidP="00AB0E37">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34" w:type="dxa"/>
            <w:tcBorders>
              <w:top w:val="nil"/>
              <w:bottom w:val="single" w:sz="4" w:space="0" w:color="auto"/>
            </w:tcBorders>
            <w:shd w:val="clear" w:color="auto" w:fill="D9D9D9" w:themeFill="background1" w:themeFillShade="D9"/>
            <w:noWrap/>
            <w:vAlign w:val="bottom"/>
            <w:hideMark/>
          </w:tcPr>
          <w:p w14:paraId="76293CC5" w14:textId="77777777" w:rsidR="00515AD8" w:rsidRPr="00B97375" w:rsidRDefault="00515AD8" w:rsidP="00AB0E37">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992" w:type="dxa"/>
            <w:tcBorders>
              <w:top w:val="nil"/>
              <w:bottom w:val="single" w:sz="4" w:space="0" w:color="auto"/>
            </w:tcBorders>
            <w:shd w:val="clear" w:color="auto" w:fill="D9D9D9" w:themeFill="background1" w:themeFillShade="D9"/>
            <w:noWrap/>
            <w:vAlign w:val="bottom"/>
            <w:hideMark/>
          </w:tcPr>
          <w:p w14:paraId="270D5691" w14:textId="77777777" w:rsidR="00515AD8" w:rsidRPr="00B97375" w:rsidRDefault="00515AD8" w:rsidP="00AB0E37">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34" w:type="dxa"/>
            <w:tcBorders>
              <w:top w:val="nil"/>
              <w:bottom w:val="single" w:sz="4" w:space="0" w:color="auto"/>
            </w:tcBorders>
            <w:shd w:val="clear" w:color="auto" w:fill="D9D9D9" w:themeFill="background1" w:themeFillShade="D9"/>
            <w:noWrap/>
            <w:vAlign w:val="bottom"/>
            <w:hideMark/>
          </w:tcPr>
          <w:p w14:paraId="45BEBC09" w14:textId="77777777" w:rsidR="00515AD8" w:rsidRPr="00B97375" w:rsidRDefault="00515AD8" w:rsidP="00AB0E37">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563" w:type="dxa"/>
            <w:tcBorders>
              <w:top w:val="nil"/>
              <w:bottom w:val="single" w:sz="4" w:space="0" w:color="auto"/>
            </w:tcBorders>
            <w:shd w:val="clear" w:color="auto" w:fill="D9D9D9" w:themeFill="background1" w:themeFillShade="D9"/>
            <w:noWrap/>
            <w:vAlign w:val="bottom"/>
            <w:hideMark/>
          </w:tcPr>
          <w:p w14:paraId="41408A6C" w14:textId="77777777" w:rsidR="00515AD8" w:rsidRPr="00B97375" w:rsidRDefault="00515AD8" w:rsidP="00AB0E37">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r>
      <w:tr w:rsidR="00515AD8" w:rsidRPr="00B97375" w14:paraId="74AE40FD" w14:textId="77777777" w:rsidTr="0030501E">
        <w:trPr>
          <w:trHeight w:val="285"/>
        </w:trPr>
        <w:tc>
          <w:tcPr>
            <w:tcW w:w="3680" w:type="dxa"/>
            <w:tcBorders>
              <w:top w:val="single" w:sz="4" w:space="0" w:color="auto"/>
            </w:tcBorders>
            <w:shd w:val="clear" w:color="auto" w:fill="auto"/>
            <w:noWrap/>
            <w:vAlign w:val="bottom"/>
            <w:hideMark/>
          </w:tcPr>
          <w:p w14:paraId="1CBC7B5A" w14:textId="0DA63C60" w:rsidR="00515AD8" w:rsidRPr="00B97375" w:rsidRDefault="00515AD8" w:rsidP="00515AD8">
            <w:pPr>
              <w:rPr>
                <w:rFonts w:asciiTheme="minorHAnsi" w:hAnsiTheme="minorHAnsi" w:cs="Arial"/>
                <w:szCs w:val="23"/>
              </w:rPr>
            </w:pPr>
            <w:r w:rsidRPr="004D3B47">
              <w:rPr>
                <w:rFonts w:asciiTheme="minorHAnsi" w:hAnsiTheme="minorHAnsi" w:cs="Arial"/>
                <w:szCs w:val="23"/>
              </w:rPr>
              <w:t>Anatomical Pathology Services</w:t>
            </w:r>
          </w:p>
        </w:tc>
        <w:tc>
          <w:tcPr>
            <w:tcW w:w="1177" w:type="dxa"/>
            <w:tcBorders>
              <w:top w:val="single" w:sz="4" w:space="0" w:color="auto"/>
            </w:tcBorders>
            <w:shd w:val="clear" w:color="auto" w:fill="auto"/>
            <w:noWrap/>
          </w:tcPr>
          <w:p w14:paraId="05D4E5C5" w14:textId="302E7B0C" w:rsidR="00515AD8" w:rsidRPr="00B97375" w:rsidRDefault="00515AD8" w:rsidP="00515AD8">
            <w:pPr>
              <w:jc w:val="right"/>
              <w:rPr>
                <w:rFonts w:asciiTheme="minorHAnsi" w:hAnsiTheme="minorHAnsi" w:cs="Arial"/>
                <w:szCs w:val="23"/>
              </w:rPr>
            </w:pPr>
            <w:r w:rsidRPr="00FE1255">
              <w:t xml:space="preserve"> 340 </w:t>
            </w:r>
          </w:p>
        </w:tc>
        <w:tc>
          <w:tcPr>
            <w:tcW w:w="1112" w:type="dxa"/>
            <w:tcBorders>
              <w:top w:val="single" w:sz="4" w:space="0" w:color="auto"/>
            </w:tcBorders>
            <w:shd w:val="clear" w:color="auto" w:fill="auto"/>
            <w:noWrap/>
          </w:tcPr>
          <w:p w14:paraId="537F6146" w14:textId="05E83C3F" w:rsidR="00515AD8" w:rsidRPr="00B97375" w:rsidRDefault="00515AD8" w:rsidP="00515AD8">
            <w:pPr>
              <w:jc w:val="right"/>
              <w:rPr>
                <w:rFonts w:asciiTheme="minorHAnsi" w:hAnsiTheme="minorHAnsi" w:cs="Arial"/>
                <w:szCs w:val="23"/>
              </w:rPr>
            </w:pPr>
            <w:r w:rsidRPr="00FE1255">
              <w:t>89.0</w:t>
            </w:r>
          </w:p>
        </w:tc>
        <w:tc>
          <w:tcPr>
            <w:tcW w:w="1134" w:type="dxa"/>
            <w:tcBorders>
              <w:top w:val="single" w:sz="4" w:space="0" w:color="auto"/>
            </w:tcBorders>
            <w:shd w:val="clear" w:color="auto" w:fill="auto"/>
            <w:noWrap/>
          </w:tcPr>
          <w:p w14:paraId="58C3A8CC" w14:textId="18269CAF" w:rsidR="00515AD8" w:rsidRPr="00B97375" w:rsidRDefault="00515AD8" w:rsidP="00515AD8">
            <w:pPr>
              <w:jc w:val="right"/>
              <w:rPr>
                <w:rFonts w:asciiTheme="minorHAnsi" w:hAnsiTheme="minorHAnsi" w:cs="Arial"/>
                <w:szCs w:val="23"/>
              </w:rPr>
            </w:pPr>
            <w:r w:rsidRPr="00FE1255">
              <w:t xml:space="preserve"> 225 </w:t>
            </w:r>
          </w:p>
        </w:tc>
        <w:tc>
          <w:tcPr>
            <w:tcW w:w="1134" w:type="dxa"/>
            <w:tcBorders>
              <w:top w:val="single" w:sz="4" w:space="0" w:color="auto"/>
            </w:tcBorders>
            <w:shd w:val="clear" w:color="auto" w:fill="auto"/>
            <w:noWrap/>
          </w:tcPr>
          <w:p w14:paraId="652F894D" w14:textId="1E30331E" w:rsidR="00515AD8" w:rsidRPr="00B97375" w:rsidRDefault="00515AD8" w:rsidP="00515AD8">
            <w:pPr>
              <w:jc w:val="right"/>
              <w:rPr>
                <w:rFonts w:asciiTheme="minorHAnsi" w:hAnsiTheme="minorHAnsi" w:cs="Arial"/>
                <w:szCs w:val="23"/>
              </w:rPr>
            </w:pPr>
            <w:r w:rsidRPr="00FE1255">
              <w:t>66.2</w:t>
            </w:r>
          </w:p>
        </w:tc>
        <w:tc>
          <w:tcPr>
            <w:tcW w:w="992" w:type="dxa"/>
            <w:tcBorders>
              <w:top w:val="single" w:sz="4" w:space="0" w:color="auto"/>
            </w:tcBorders>
            <w:shd w:val="clear" w:color="auto" w:fill="auto"/>
            <w:noWrap/>
          </w:tcPr>
          <w:p w14:paraId="6BB33E17" w14:textId="555F1CDF" w:rsidR="00515AD8" w:rsidRPr="00B97375" w:rsidRDefault="00515AD8" w:rsidP="00515AD8">
            <w:pPr>
              <w:jc w:val="right"/>
              <w:rPr>
                <w:rFonts w:asciiTheme="minorHAnsi" w:hAnsiTheme="minorHAnsi" w:cs="Arial"/>
                <w:szCs w:val="23"/>
              </w:rPr>
            </w:pPr>
            <w:r w:rsidRPr="00FE1255">
              <w:t xml:space="preserve"> 42 </w:t>
            </w:r>
          </w:p>
        </w:tc>
        <w:tc>
          <w:tcPr>
            <w:tcW w:w="1134" w:type="dxa"/>
            <w:tcBorders>
              <w:top w:val="single" w:sz="4" w:space="0" w:color="auto"/>
            </w:tcBorders>
            <w:shd w:val="clear" w:color="auto" w:fill="auto"/>
            <w:noWrap/>
          </w:tcPr>
          <w:p w14:paraId="5661E081" w14:textId="7F138E58" w:rsidR="00515AD8" w:rsidRPr="00B97375" w:rsidRDefault="00515AD8" w:rsidP="00515AD8">
            <w:pPr>
              <w:jc w:val="right"/>
              <w:rPr>
                <w:rFonts w:asciiTheme="minorHAnsi" w:hAnsiTheme="minorHAnsi" w:cs="Arial"/>
                <w:szCs w:val="23"/>
              </w:rPr>
            </w:pPr>
            <w:r w:rsidRPr="00FE1255">
              <w:t>11.0</w:t>
            </w:r>
          </w:p>
        </w:tc>
        <w:tc>
          <w:tcPr>
            <w:tcW w:w="1563" w:type="dxa"/>
            <w:tcBorders>
              <w:top w:val="single" w:sz="4" w:space="0" w:color="auto"/>
            </w:tcBorders>
            <w:shd w:val="clear" w:color="auto" w:fill="auto"/>
            <w:noWrap/>
          </w:tcPr>
          <w:p w14:paraId="03EEA14A" w14:textId="7CD0AFC8" w:rsidR="00515AD8" w:rsidRPr="00B97375" w:rsidRDefault="00515AD8" w:rsidP="00515AD8">
            <w:pPr>
              <w:jc w:val="right"/>
              <w:rPr>
                <w:rFonts w:asciiTheme="minorHAnsi" w:hAnsiTheme="minorHAnsi" w:cs="Arial"/>
                <w:szCs w:val="23"/>
              </w:rPr>
            </w:pPr>
            <w:r w:rsidRPr="00FE1255">
              <w:t xml:space="preserve"> 382 </w:t>
            </w:r>
          </w:p>
        </w:tc>
      </w:tr>
      <w:tr w:rsidR="00515AD8" w:rsidRPr="00B97375" w14:paraId="1D373598" w14:textId="77777777" w:rsidTr="0030501E">
        <w:trPr>
          <w:trHeight w:val="285"/>
        </w:trPr>
        <w:tc>
          <w:tcPr>
            <w:tcW w:w="3680" w:type="dxa"/>
            <w:shd w:val="clear" w:color="auto" w:fill="auto"/>
            <w:noWrap/>
            <w:vAlign w:val="bottom"/>
            <w:hideMark/>
          </w:tcPr>
          <w:p w14:paraId="5C001116" w14:textId="7D839EA2" w:rsidR="00515AD8" w:rsidRPr="00B97375" w:rsidRDefault="00515AD8" w:rsidP="00515AD8">
            <w:pPr>
              <w:rPr>
                <w:rFonts w:asciiTheme="minorHAnsi" w:hAnsiTheme="minorHAnsi" w:cs="Arial"/>
                <w:szCs w:val="23"/>
              </w:rPr>
            </w:pPr>
            <w:r w:rsidRPr="004D3B47">
              <w:rPr>
                <w:rFonts w:asciiTheme="minorHAnsi" w:hAnsiTheme="minorHAnsi" w:cs="Arial"/>
                <w:szCs w:val="23"/>
              </w:rPr>
              <w:t>Canterbury Health Laboratories</w:t>
            </w:r>
          </w:p>
        </w:tc>
        <w:tc>
          <w:tcPr>
            <w:tcW w:w="1177" w:type="dxa"/>
            <w:shd w:val="clear" w:color="auto" w:fill="auto"/>
            <w:noWrap/>
          </w:tcPr>
          <w:p w14:paraId="099C577B" w14:textId="1882D675" w:rsidR="00515AD8" w:rsidRPr="00B97375" w:rsidRDefault="00515AD8" w:rsidP="00515AD8">
            <w:pPr>
              <w:jc w:val="right"/>
              <w:rPr>
                <w:rFonts w:asciiTheme="minorHAnsi" w:hAnsiTheme="minorHAnsi" w:cs="Arial"/>
                <w:szCs w:val="23"/>
              </w:rPr>
            </w:pPr>
            <w:r w:rsidRPr="00FE1255">
              <w:t xml:space="preserve"> 90 </w:t>
            </w:r>
          </w:p>
        </w:tc>
        <w:tc>
          <w:tcPr>
            <w:tcW w:w="1112" w:type="dxa"/>
            <w:shd w:val="clear" w:color="auto" w:fill="auto"/>
            <w:noWrap/>
          </w:tcPr>
          <w:p w14:paraId="4DD4BF08" w14:textId="7653D990" w:rsidR="00515AD8" w:rsidRPr="00B97375" w:rsidRDefault="00515AD8" w:rsidP="00515AD8">
            <w:pPr>
              <w:jc w:val="right"/>
              <w:rPr>
                <w:rFonts w:asciiTheme="minorHAnsi" w:hAnsiTheme="minorHAnsi" w:cs="Arial"/>
                <w:szCs w:val="23"/>
              </w:rPr>
            </w:pPr>
            <w:r w:rsidRPr="00FE1255">
              <w:t>90.0</w:t>
            </w:r>
          </w:p>
        </w:tc>
        <w:tc>
          <w:tcPr>
            <w:tcW w:w="1134" w:type="dxa"/>
            <w:shd w:val="clear" w:color="auto" w:fill="auto"/>
            <w:noWrap/>
          </w:tcPr>
          <w:p w14:paraId="75B17C55" w14:textId="4DE987C1" w:rsidR="00515AD8" w:rsidRPr="00B97375" w:rsidRDefault="00515AD8" w:rsidP="00515AD8">
            <w:pPr>
              <w:jc w:val="right"/>
              <w:rPr>
                <w:rFonts w:asciiTheme="minorHAnsi" w:hAnsiTheme="minorHAnsi" w:cs="Arial"/>
                <w:szCs w:val="23"/>
              </w:rPr>
            </w:pPr>
            <w:r w:rsidRPr="00FE1255">
              <w:t xml:space="preserve"> 58 </w:t>
            </w:r>
          </w:p>
        </w:tc>
        <w:tc>
          <w:tcPr>
            <w:tcW w:w="1134" w:type="dxa"/>
            <w:shd w:val="clear" w:color="auto" w:fill="auto"/>
            <w:noWrap/>
          </w:tcPr>
          <w:p w14:paraId="34FBAE55" w14:textId="78D8E6DF" w:rsidR="00515AD8" w:rsidRPr="00B97375" w:rsidRDefault="00515AD8" w:rsidP="00515AD8">
            <w:pPr>
              <w:jc w:val="right"/>
              <w:rPr>
                <w:rFonts w:asciiTheme="minorHAnsi" w:hAnsiTheme="minorHAnsi" w:cs="Arial"/>
                <w:szCs w:val="23"/>
              </w:rPr>
            </w:pPr>
            <w:r w:rsidRPr="00FE1255">
              <w:t>64.4</w:t>
            </w:r>
          </w:p>
        </w:tc>
        <w:tc>
          <w:tcPr>
            <w:tcW w:w="992" w:type="dxa"/>
            <w:shd w:val="clear" w:color="auto" w:fill="auto"/>
            <w:noWrap/>
          </w:tcPr>
          <w:p w14:paraId="365BCA9F" w14:textId="7D532046" w:rsidR="00515AD8" w:rsidRPr="00B97375" w:rsidRDefault="00515AD8" w:rsidP="00515AD8">
            <w:pPr>
              <w:jc w:val="right"/>
              <w:rPr>
                <w:rFonts w:asciiTheme="minorHAnsi" w:hAnsiTheme="minorHAnsi" w:cs="Arial"/>
                <w:szCs w:val="23"/>
              </w:rPr>
            </w:pPr>
            <w:r w:rsidRPr="00FE1255">
              <w:t xml:space="preserve"> 10 </w:t>
            </w:r>
          </w:p>
        </w:tc>
        <w:tc>
          <w:tcPr>
            <w:tcW w:w="1134" w:type="dxa"/>
            <w:shd w:val="clear" w:color="auto" w:fill="auto"/>
            <w:noWrap/>
          </w:tcPr>
          <w:p w14:paraId="7A790422" w14:textId="11C6DCB5" w:rsidR="00515AD8" w:rsidRPr="00B97375" w:rsidRDefault="00515AD8" w:rsidP="00515AD8">
            <w:pPr>
              <w:jc w:val="right"/>
              <w:rPr>
                <w:rFonts w:asciiTheme="minorHAnsi" w:hAnsiTheme="minorHAnsi" w:cs="Arial"/>
                <w:szCs w:val="23"/>
              </w:rPr>
            </w:pPr>
            <w:r w:rsidRPr="00FE1255">
              <w:t>10.0</w:t>
            </w:r>
          </w:p>
        </w:tc>
        <w:tc>
          <w:tcPr>
            <w:tcW w:w="1563" w:type="dxa"/>
            <w:shd w:val="clear" w:color="auto" w:fill="auto"/>
            <w:noWrap/>
          </w:tcPr>
          <w:p w14:paraId="0FA08C68" w14:textId="4A4E990A" w:rsidR="00515AD8" w:rsidRPr="00B97375" w:rsidRDefault="00515AD8" w:rsidP="00515AD8">
            <w:pPr>
              <w:jc w:val="right"/>
              <w:rPr>
                <w:rFonts w:asciiTheme="minorHAnsi" w:hAnsiTheme="minorHAnsi" w:cs="Arial"/>
                <w:szCs w:val="23"/>
              </w:rPr>
            </w:pPr>
            <w:r w:rsidRPr="00FE1255">
              <w:t xml:space="preserve"> 100 </w:t>
            </w:r>
          </w:p>
        </w:tc>
      </w:tr>
      <w:tr w:rsidR="00515AD8" w:rsidRPr="00B97375" w14:paraId="07795B5C" w14:textId="77777777" w:rsidTr="0030501E">
        <w:trPr>
          <w:trHeight w:val="285"/>
        </w:trPr>
        <w:tc>
          <w:tcPr>
            <w:tcW w:w="3680" w:type="dxa"/>
            <w:shd w:val="clear" w:color="auto" w:fill="auto"/>
            <w:noWrap/>
            <w:vAlign w:val="bottom"/>
            <w:hideMark/>
          </w:tcPr>
          <w:p w14:paraId="6A0FCA74" w14:textId="14A9BB7B" w:rsidR="00515AD8" w:rsidRPr="00B97375" w:rsidRDefault="00515AD8" w:rsidP="00515AD8">
            <w:pPr>
              <w:rPr>
                <w:rFonts w:asciiTheme="minorHAnsi" w:hAnsiTheme="minorHAnsi" w:cs="Arial"/>
                <w:szCs w:val="23"/>
              </w:rPr>
            </w:pPr>
            <w:r w:rsidRPr="004D3B47">
              <w:rPr>
                <w:rFonts w:asciiTheme="minorHAnsi" w:hAnsiTheme="minorHAnsi" w:cs="Arial"/>
                <w:szCs w:val="23"/>
              </w:rPr>
              <w:t>LabPLUS</w:t>
            </w:r>
          </w:p>
        </w:tc>
        <w:tc>
          <w:tcPr>
            <w:tcW w:w="1177" w:type="dxa"/>
            <w:shd w:val="clear" w:color="auto" w:fill="auto"/>
            <w:noWrap/>
          </w:tcPr>
          <w:p w14:paraId="7AD6B3DB" w14:textId="20AD2FFC" w:rsidR="00515AD8" w:rsidRPr="00B97375" w:rsidRDefault="00515AD8" w:rsidP="00515AD8">
            <w:pPr>
              <w:jc w:val="right"/>
              <w:rPr>
                <w:rFonts w:asciiTheme="minorHAnsi" w:hAnsiTheme="minorHAnsi" w:cs="Arial"/>
                <w:szCs w:val="23"/>
              </w:rPr>
            </w:pPr>
            <w:r w:rsidRPr="00FE1255">
              <w:t xml:space="preserve"> 71 </w:t>
            </w:r>
          </w:p>
        </w:tc>
        <w:tc>
          <w:tcPr>
            <w:tcW w:w="1112" w:type="dxa"/>
            <w:shd w:val="clear" w:color="auto" w:fill="auto"/>
            <w:noWrap/>
          </w:tcPr>
          <w:p w14:paraId="19BED218" w14:textId="107485F0" w:rsidR="00515AD8" w:rsidRPr="00B97375" w:rsidRDefault="00515AD8" w:rsidP="00515AD8">
            <w:pPr>
              <w:jc w:val="right"/>
              <w:rPr>
                <w:rFonts w:asciiTheme="minorHAnsi" w:hAnsiTheme="minorHAnsi" w:cs="Arial"/>
                <w:szCs w:val="23"/>
              </w:rPr>
            </w:pPr>
            <w:r w:rsidRPr="00FE1255">
              <w:t>85.5</w:t>
            </w:r>
          </w:p>
        </w:tc>
        <w:tc>
          <w:tcPr>
            <w:tcW w:w="1134" w:type="dxa"/>
            <w:shd w:val="clear" w:color="auto" w:fill="auto"/>
            <w:noWrap/>
          </w:tcPr>
          <w:p w14:paraId="488EAE2C" w14:textId="644CDCF1" w:rsidR="00515AD8" w:rsidRPr="00B97375" w:rsidRDefault="00515AD8" w:rsidP="00515AD8">
            <w:pPr>
              <w:jc w:val="right"/>
              <w:rPr>
                <w:rFonts w:asciiTheme="minorHAnsi" w:hAnsiTheme="minorHAnsi" w:cs="Arial"/>
                <w:szCs w:val="23"/>
              </w:rPr>
            </w:pPr>
            <w:r w:rsidRPr="00FE1255">
              <w:t xml:space="preserve"> 33 </w:t>
            </w:r>
          </w:p>
        </w:tc>
        <w:tc>
          <w:tcPr>
            <w:tcW w:w="1134" w:type="dxa"/>
            <w:shd w:val="clear" w:color="auto" w:fill="auto"/>
            <w:noWrap/>
          </w:tcPr>
          <w:p w14:paraId="24BCA474" w14:textId="662E6426" w:rsidR="00515AD8" w:rsidRPr="00B97375" w:rsidRDefault="00515AD8" w:rsidP="00515AD8">
            <w:pPr>
              <w:jc w:val="right"/>
              <w:rPr>
                <w:rFonts w:asciiTheme="minorHAnsi" w:hAnsiTheme="minorHAnsi" w:cs="Arial"/>
                <w:szCs w:val="23"/>
              </w:rPr>
            </w:pPr>
            <w:r w:rsidRPr="00FE1255">
              <w:t>46.5</w:t>
            </w:r>
          </w:p>
        </w:tc>
        <w:tc>
          <w:tcPr>
            <w:tcW w:w="992" w:type="dxa"/>
            <w:shd w:val="clear" w:color="auto" w:fill="auto"/>
            <w:noWrap/>
          </w:tcPr>
          <w:p w14:paraId="73FDC124" w14:textId="4BCF600E" w:rsidR="00515AD8" w:rsidRPr="00B97375" w:rsidRDefault="00515AD8" w:rsidP="00515AD8">
            <w:pPr>
              <w:jc w:val="right"/>
              <w:rPr>
                <w:rFonts w:asciiTheme="minorHAnsi" w:hAnsiTheme="minorHAnsi" w:cs="Arial"/>
                <w:szCs w:val="23"/>
              </w:rPr>
            </w:pPr>
            <w:r w:rsidRPr="00FE1255">
              <w:t xml:space="preserve"> 12 </w:t>
            </w:r>
          </w:p>
        </w:tc>
        <w:tc>
          <w:tcPr>
            <w:tcW w:w="1134" w:type="dxa"/>
            <w:shd w:val="clear" w:color="auto" w:fill="auto"/>
            <w:noWrap/>
          </w:tcPr>
          <w:p w14:paraId="68E77B76" w14:textId="690E4AD1" w:rsidR="00515AD8" w:rsidRPr="00B97375" w:rsidRDefault="00515AD8" w:rsidP="00515AD8">
            <w:pPr>
              <w:jc w:val="right"/>
              <w:rPr>
                <w:rFonts w:asciiTheme="minorHAnsi" w:hAnsiTheme="minorHAnsi" w:cs="Arial"/>
                <w:szCs w:val="23"/>
              </w:rPr>
            </w:pPr>
            <w:r w:rsidRPr="00FE1255">
              <w:t>14.5</w:t>
            </w:r>
          </w:p>
        </w:tc>
        <w:tc>
          <w:tcPr>
            <w:tcW w:w="1563" w:type="dxa"/>
            <w:shd w:val="clear" w:color="auto" w:fill="auto"/>
            <w:noWrap/>
          </w:tcPr>
          <w:p w14:paraId="1378419A" w14:textId="4AD04314" w:rsidR="00515AD8" w:rsidRPr="00B97375" w:rsidRDefault="00515AD8" w:rsidP="00515AD8">
            <w:pPr>
              <w:jc w:val="right"/>
              <w:rPr>
                <w:rFonts w:asciiTheme="minorHAnsi" w:hAnsiTheme="minorHAnsi" w:cs="Arial"/>
                <w:szCs w:val="23"/>
              </w:rPr>
            </w:pPr>
            <w:r w:rsidRPr="00FE1255">
              <w:t xml:space="preserve"> 83 </w:t>
            </w:r>
          </w:p>
        </w:tc>
      </w:tr>
      <w:tr w:rsidR="00515AD8" w:rsidRPr="00B97375" w14:paraId="22C4D80A" w14:textId="77777777" w:rsidTr="0030501E">
        <w:trPr>
          <w:trHeight w:val="285"/>
        </w:trPr>
        <w:tc>
          <w:tcPr>
            <w:tcW w:w="3680" w:type="dxa"/>
            <w:shd w:val="clear" w:color="auto" w:fill="auto"/>
            <w:noWrap/>
            <w:vAlign w:val="bottom"/>
            <w:hideMark/>
          </w:tcPr>
          <w:p w14:paraId="55B2848E" w14:textId="44A59D42" w:rsidR="00515AD8" w:rsidRPr="00B97375" w:rsidRDefault="00515AD8" w:rsidP="00515AD8">
            <w:pPr>
              <w:rPr>
                <w:rFonts w:asciiTheme="minorHAnsi" w:hAnsiTheme="minorHAnsi" w:cs="Arial"/>
                <w:szCs w:val="23"/>
              </w:rPr>
            </w:pPr>
            <w:r w:rsidRPr="004D3B47">
              <w:rPr>
                <w:rFonts w:asciiTheme="minorHAnsi" w:hAnsiTheme="minorHAnsi" w:cs="Arial"/>
                <w:szCs w:val="23"/>
              </w:rPr>
              <w:t>Medlab Central Ltd.</w:t>
            </w:r>
          </w:p>
        </w:tc>
        <w:tc>
          <w:tcPr>
            <w:tcW w:w="1177" w:type="dxa"/>
            <w:shd w:val="clear" w:color="auto" w:fill="auto"/>
            <w:noWrap/>
          </w:tcPr>
          <w:p w14:paraId="3C9414E7" w14:textId="20F80B64" w:rsidR="00515AD8" w:rsidRPr="00B97375" w:rsidRDefault="00515AD8" w:rsidP="00515AD8">
            <w:pPr>
              <w:jc w:val="right"/>
              <w:rPr>
                <w:rFonts w:asciiTheme="minorHAnsi" w:hAnsiTheme="minorHAnsi" w:cs="Arial"/>
                <w:szCs w:val="23"/>
              </w:rPr>
            </w:pPr>
            <w:r w:rsidRPr="00FE1255">
              <w:t xml:space="preserve"> 180 </w:t>
            </w:r>
          </w:p>
        </w:tc>
        <w:tc>
          <w:tcPr>
            <w:tcW w:w="1112" w:type="dxa"/>
            <w:shd w:val="clear" w:color="auto" w:fill="auto"/>
            <w:noWrap/>
          </w:tcPr>
          <w:p w14:paraId="17F2A92D" w14:textId="4CDC6F6A" w:rsidR="00515AD8" w:rsidRPr="00B97375" w:rsidRDefault="00515AD8" w:rsidP="00515AD8">
            <w:pPr>
              <w:jc w:val="right"/>
              <w:rPr>
                <w:rFonts w:asciiTheme="minorHAnsi" w:hAnsiTheme="minorHAnsi" w:cs="Arial"/>
                <w:szCs w:val="23"/>
              </w:rPr>
            </w:pPr>
            <w:r w:rsidRPr="00FE1255">
              <w:t>83.7</w:t>
            </w:r>
          </w:p>
        </w:tc>
        <w:tc>
          <w:tcPr>
            <w:tcW w:w="1134" w:type="dxa"/>
            <w:shd w:val="clear" w:color="auto" w:fill="auto"/>
            <w:noWrap/>
          </w:tcPr>
          <w:p w14:paraId="5350F338" w14:textId="21C60C01" w:rsidR="00515AD8" w:rsidRPr="00B97375" w:rsidRDefault="00515AD8" w:rsidP="00515AD8">
            <w:pPr>
              <w:jc w:val="right"/>
              <w:rPr>
                <w:rFonts w:asciiTheme="minorHAnsi" w:hAnsiTheme="minorHAnsi" w:cs="Arial"/>
                <w:szCs w:val="23"/>
              </w:rPr>
            </w:pPr>
            <w:r w:rsidRPr="00FE1255">
              <w:t xml:space="preserve"> 127 </w:t>
            </w:r>
          </w:p>
        </w:tc>
        <w:tc>
          <w:tcPr>
            <w:tcW w:w="1134" w:type="dxa"/>
            <w:shd w:val="clear" w:color="auto" w:fill="auto"/>
            <w:noWrap/>
          </w:tcPr>
          <w:p w14:paraId="638F9D4F" w14:textId="097167DD" w:rsidR="00515AD8" w:rsidRPr="00B97375" w:rsidRDefault="00515AD8" w:rsidP="00515AD8">
            <w:pPr>
              <w:jc w:val="right"/>
              <w:rPr>
                <w:rFonts w:asciiTheme="minorHAnsi" w:hAnsiTheme="minorHAnsi" w:cs="Arial"/>
                <w:szCs w:val="23"/>
              </w:rPr>
            </w:pPr>
            <w:r w:rsidRPr="00FE1255">
              <w:t>70.6</w:t>
            </w:r>
          </w:p>
        </w:tc>
        <w:tc>
          <w:tcPr>
            <w:tcW w:w="992" w:type="dxa"/>
            <w:shd w:val="clear" w:color="auto" w:fill="auto"/>
            <w:noWrap/>
          </w:tcPr>
          <w:p w14:paraId="1792C41B" w14:textId="43D2D78C" w:rsidR="00515AD8" w:rsidRPr="00B97375" w:rsidRDefault="00515AD8" w:rsidP="00515AD8">
            <w:pPr>
              <w:jc w:val="right"/>
              <w:rPr>
                <w:rFonts w:asciiTheme="minorHAnsi" w:hAnsiTheme="minorHAnsi" w:cs="Arial"/>
                <w:szCs w:val="23"/>
              </w:rPr>
            </w:pPr>
            <w:r w:rsidRPr="00FE1255">
              <w:t xml:space="preserve"> 35 </w:t>
            </w:r>
          </w:p>
        </w:tc>
        <w:tc>
          <w:tcPr>
            <w:tcW w:w="1134" w:type="dxa"/>
            <w:shd w:val="clear" w:color="auto" w:fill="auto"/>
            <w:noWrap/>
          </w:tcPr>
          <w:p w14:paraId="747A0291" w14:textId="4D4F41C9" w:rsidR="00515AD8" w:rsidRPr="00B97375" w:rsidRDefault="00515AD8" w:rsidP="00515AD8">
            <w:pPr>
              <w:jc w:val="right"/>
              <w:rPr>
                <w:rFonts w:asciiTheme="minorHAnsi" w:hAnsiTheme="minorHAnsi" w:cs="Arial"/>
                <w:szCs w:val="23"/>
              </w:rPr>
            </w:pPr>
            <w:r w:rsidRPr="00FE1255">
              <w:t>16.3</w:t>
            </w:r>
          </w:p>
        </w:tc>
        <w:tc>
          <w:tcPr>
            <w:tcW w:w="1563" w:type="dxa"/>
            <w:shd w:val="clear" w:color="auto" w:fill="auto"/>
            <w:noWrap/>
          </w:tcPr>
          <w:p w14:paraId="07C16ED0" w14:textId="11ED5249" w:rsidR="00515AD8" w:rsidRPr="00B97375" w:rsidRDefault="00515AD8" w:rsidP="00515AD8">
            <w:pPr>
              <w:jc w:val="right"/>
              <w:rPr>
                <w:rFonts w:asciiTheme="minorHAnsi" w:hAnsiTheme="minorHAnsi" w:cs="Arial"/>
                <w:szCs w:val="23"/>
              </w:rPr>
            </w:pPr>
            <w:r w:rsidRPr="00FE1255">
              <w:t xml:space="preserve"> 215 </w:t>
            </w:r>
          </w:p>
        </w:tc>
      </w:tr>
      <w:tr w:rsidR="00515AD8" w:rsidRPr="00B97375" w14:paraId="4512FDBB" w14:textId="77777777" w:rsidTr="0030501E">
        <w:trPr>
          <w:trHeight w:val="285"/>
        </w:trPr>
        <w:tc>
          <w:tcPr>
            <w:tcW w:w="3680" w:type="dxa"/>
            <w:shd w:val="clear" w:color="auto" w:fill="auto"/>
            <w:noWrap/>
            <w:vAlign w:val="bottom"/>
            <w:hideMark/>
          </w:tcPr>
          <w:p w14:paraId="74A0AD21" w14:textId="6AAFAEC2" w:rsidR="00515AD8" w:rsidRPr="00B97375" w:rsidRDefault="00515AD8" w:rsidP="00515AD8">
            <w:pPr>
              <w:rPr>
                <w:rFonts w:asciiTheme="minorHAnsi" w:hAnsiTheme="minorHAnsi" w:cs="Arial"/>
                <w:szCs w:val="23"/>
              </w:rPr>
            </w:pPr>
            <w:r w:rsidRPr="004D3B47">
              <w:rPr>
                <w:rFonts w:asciiTheme="minorHAnsi" w:hAnsiTheme="minorHAnsi" w:cs="Arial"/>
                <w:szCs w:val="23"/>
              </w:rPr>
              <w:t>Pathlab</w:t>
            </w:r>
          </w:p>
        </w:tc>
        <w:tc>
          <w:tcPr>
            <w:tcW w:w="1177" w:type="dxa"/>
            <w:shd w:val="clear" w:color="auto" w:fill="auto"/>
            <w:noWrap/>
          </w:tcPr>
          <w:p w14:paraId="531EBF5A" w14:textId="7CAD047D" w:rsidR="00515AD8" w:rsidRPr="00B97375" w:rsidRDefault="00515AD8" w:rsidP="00515AD8">
            <w:pPr>
              <w:jc w:val="right"/>
              <w:rPr>
                <w:rFonts w:asciiTheme="minorHAnsi" w:hAnsiTheme="minorHAnsi" w:cs="Arial"/>
                <w:szCs w:val="23"/>
              </w:rPr>
            </w:pPr>
            <w:r w:rsidRPr="00FE1255">
              <w:t xml:space="preserve"> 162 </w:t>
            </w:r>
          </w:p>
        </w:tc>
        <w:tc>
          <w:tcPr>
            <w:tcW w:w="1112" w:type="dxa"/>
            <w:shd w:val="clear" w:color="auto" w:fill="auto"/>
            <w:noWrap/>
          </w:tcPr>
          <w:p w14:paraId="5D9FBCFB" w14:textId="4841DFE2" w:rsidR="00515AD8" w:rsidRPr="00B97375" w:rsidRDefault="00515AD8" w:rsidP="00515AD8">
            <w:pPr>
              <w:jc w:val="right"/>
              <w:rPr>
                <w:rFonts w:asciiTheme="minorHAnsi" w:hAnsiTheme="minorHAnsi" w:cs="Arial"/>
                <w:szCs w:val="23"/>
              </w:rPr>
            </w:pPr>
            <w:r w:rsidRPr="00FE1255">
              <w:t>90.5</w:t>
            </w:r>
          </w:p>
        </w:tc>
        <w:tc>
          <w:tcPr>
            <w:tcW w:w="1134" w:type="dxa"/>
            <w:shd w:val="clear" w:color="auto" w:fill="auto"/>
            <w:noWrap/>
          </w:tcPr>
          <w:p w14:paraId="5421C87E" w14:textId="2A550E37" w:rsidR="00515AD8" w:rsidRPr="00B97375" w:rsidRDefault="00515AD8" w:rsidP="00515AD8">
            <w:pPr>
              <w:jc w:val="right"/>
              <w:rPr>
                <w:rFonts w:asciiTheme="minorHAnsi" w:hAnsiTheme="minorHAnsi" w:cs="Arial"/>
                <w:szCs w:val="23"/>
              </w:rPr>
            </w:pPr>
            <w:r w:rsidRPr="00FE1255">
              <w:t xml:space="preserve"> 100 </w:t>
            </w:r>
          </w:p>
        </w:tc>
        <w:tc>
          <w:tcPr>
            <w:tcW w:w="1134" w:type="dxa"/>
            <w:shd w:val="clear" w:color="auto" w:fill="auto"/>
            <w:noWrap/>
          </w:tcPr>
          <w:p w14:paraId="2F156569" w14:textId="08C0381E" w:rsidR="00515AD8" w:rsidRPr="00B97375" w:rsidRDefault="00515AD8" w:rsidP="00515AD8">
            <w:pPr>
              <w:jc w:val="right"/>
              <w:rPr>
                <w:rFonts w:asciiTheme="minorHAnsi" w:hAnsiTheme="minorHAnsi" w:cs="Arial"/>
                <w:szCs w:val="23"/>
              </w:rPr>
            </w:pPr>
            <w:r w:rsidRPr="00FE1255">
              <w:t>61.7</w:t>
            </w:r>
          </w:p>
        </w:tc>
        <w:tc>
          <w:tcPr>
            <w:tcW w:w="992" w:type="dxa"/>
            <w:shd w:val="clear" w:color="auto" w:fill="auto"/>
            <w:noWrap/>
          </w:tcPr>
          <w:p w14:paraId="62E04C9A" w14:textId="0ED66D5E" w:rsidR="00515AD8" w:rsidRPr="00B97375" w:rsidRDefault="00515AD8" w:rsidP="00515AD8">
            <w:pPr>
              <w:jc w:val="right"/>
              <w:rPr>
                <w:rFonts w:asciiTheme="minorHAnsi" w:hAnsiTheme="minorHAnsi" w:cs="Arial"/>
                <w:szCs w:val="23"/>
              </w:rPr>
            </w:pPr>
            <w:r w:rsidRPr="00FE1255">
              <w:t xml:space="preserve"> 17 </w:t>
            </w:r>
          </w:p>
        </w:tc>
        <w:tc>
          <w:tcPr>
            <w:tcW w:w="1134" w:type="dxa"/>
            <w:shd w:val="clear" w:color="auto" w:fill="auto"/>
            <w:noWrap/>
          </w:tcPr>
          <w:p w14:paraId="51E79985" w14:textId="379E2DDF" w:rsidR="00515AD8" w:rsidRPr="00B97375" w:rsidRDefault="00515AD8" w:rsidP="00515AD8">
            <w:pPr>
              <w:jc w:val="right"/>
              <w:rPr>
                <w:rFonts w:asciiTheme="minorHAnsi" w:hAnsiTheme="minorHAnsi" w:cs="Arial"/>
                <w:szCs w:val="23"/>
              </w:rPr>
            </w:pPr>
            <w:r w:rsidRPr="00FE1255">
              <w:t>9.5</w:t>
            </w:r>
          </w:p>
        </w:tc>
        <w:tc>
          <w:tcPr>
            <w:tcW w:w="1563" w:type="dxa"/>
            <w:shd w:val="clear" w:color="auto" w:fill="auto"/>
            <w:noWrap/>
          </w:tcPr>
          <w:p w14:paraId="3CF95A89" w14:textId="5F281E3C" w:rsidR="00515AD8" w:rsidRPr="00B97375" w:rsidRDefault="00515AD8" w:rsidP="00515AD8">
            <w:pPr>
              <w:jc w:val="right"/>
              <w:rPr>
                <w:rFonts w:asciiTheme="minorHAnsi" w:hAnsiTheme="minorHAnsi" w:cs="Arial"/>
                <w:szCs w:val="23"/>
              </w:rPr>
            </w:pPr>
            <w:r w:rsidRPr="00FE1255">
              <w:t xml:space="preserve"> 179 </w:t>
            </w:r>
          </w:p>
        </w:tc>
      </w:tr>
      <w:tr w:rsidR="00515AD8" w:rsidRPr="00B97375" w14:paraId="1E124D08" w14:textId="77777777" w:rsidTr="0030501E">
        <w:trPr>
          <w:trHeight w:val="285"/>
        </w:trPr>
        <w:tc>
          <w:tcPr>
            <w:tcW w:w="3680" w:type="dxa"/>
            <w:shd w:val="clear" w:color="auto" w:fill="auto"/>
            <w:noWrap/>
            <w:vAlign w:val="bottom"/>
            <w:hideMark/>
          </w:tcPr>
          <w:p w14:paraId="049CBF1C" w14:textId="6A611CD2" w:rsidR="00515AD8" w:rsidRPr="00B97375" w:rsidRDefault="00515AD8" w:rsidP="00515AD8">
            <w:pPr>
              <w:rPr>
                <w:rFonts w:asciiTheme="minorHAnsi" w:hAnsiTheme="minorHAnsi" w:cs="Arial"/>
                <w:szCs w:val="23"/>
              </w:rPr>
            </w:pPr>
            <w:r w:rsidRPr="004D3B47">
              <w:rPr>
                <w:rFonts w:asciiTheme="minorHAnsi" w:hAnsiTheme="minorHAnsi" w:cs="Arial"/>
                <w:szCs w:val="23"/>
              </w:rPr>
              <w:t>Southern Community Laboratories</w:t>
            </w:r>
          </w:p>
        </w:tc>
        <w:tc>
          <w:tcPr>
            <w:tcW w:w="1177" w:type="dxa"/>
            <w:shd w:val="clear" w:color="auto" w:fill="auto"/>
            <w:noWrap/>
          </w:tcPr>
          <w:p w14:paraId="0C5C564A" w14:textId="2B819B4E" w:rsidR="00515AD8" w:rsidRPr="00B97375" w:rsidRDefault="00515AD8" w:rsidP="00515AD8">
            <w:pPr>
              <w:jc w:val="right"/>
              <w:rPr>
                <w:rFonts w:asciiTheme="minorHAnsi" w:hAnsiTheme="minorHAnsi" w:cs="Arial"/>
                <w:szCs w:val="23"/>
              </w:rPr>
            </w:pPr>
            <w:r w:rsidRPr="00FE1255">
              <w:t xml:space="preserve"> 662 </w:t>
            </w:r>
          </w:p>
        </w:tc>
        <w:tc>
          <w:tcPr>
            <w:tcW w:w="1112" w:type="dxa"/>
            <w:shd w:val="clear" w:color="auto" w:fill="auto"/>
            <w:noWrap/>
          </w:tcPr>
          <w:p w14:paraId="4D670270" w14:textId="150A40C1" w:rsidR="00515AD8" w:rsidRPr="00B97375" w:rsidRDefault="00515AD8" w:rsidP="00515AD8">
            <w:pPr>
              <w:jc w:val="right"/>
              <w:rPr>
                <w:rFonts w:asciiTheme="minorHAnsi" w:hAnsiTheme="minorHAnsi" w:cs="Arial"/>
                <w:szCs w:val="23"/>
              </w:rPr>
            </w:pPr>
            <w:r w:rsidRPr="00FE1255">
              <w:t>87.7</w:t>
            </w:r>
          </w:p>
        </w:tc>
        <w:tc>
          <w:tcPr>
            <w:tcW w:w="1134" w:type="dxa"/>
            <w:shd w:val="clear" w:color="auto" w:fill="auto"/>
            <w:noWrap/>
          </w:tcPr>
          <w:p w14:paraId="03D56D51" w14:textId="7FB4F82B" w:rsidR="00515AD8" w:rsidRPr="00B97375" w:rsidRDefault="00515AD8" w:rsidP="00515AD8">
            <w:pPr>
              <w:jc w:val="right"/>
              <w:rPr>
                <w:rFonts w:asciiTheme="minorHAnsi" w:hAnsiTheme="minorHAnsi" w:cs="Arial"/>
                <w:szCs w:val="23"/>
              </w:rPr>
            </w:pPr>
            <w:r w:rsidRPr="00FE1255">
              <w:t xml:space="preserve"> 459 </w:t>
            </w:r>
          </w:p>
        </w:tc>
        <w:tc>
          <w:tcPr>
            <w:tcW w:w="1134" w:type="dxa"/>
            <w:shd w:val="clear" w:color="auto" w:fill="auto"/>
            <w:noWrap/>
          </w:tcPr>
          <w:p w14:paraId="2DCF5BBF" w14:textId="39E9AF94" w:rsidR="00515AD8" w:rsidRPr="00B97375" w:rsidRDefault="00515AD8" w:rsidP="00515AD8">
            <w:pPr>
              <w:jc w:val="right"/>
              <w:rPr>
                <w:rFonts w:asciiTheme="minorHAnsi" w:hAnsiTheme="minorHAnsi" w:cs="Arial"/>
                <w:szCs w:val="23"/>
              </w:rPr>
            </w:pPr>
            <w:r w:rsidRPr="00FE1255">
              <w:t>69.3</w:t>
            </w:r>
          </w:p>
        </w:tc>
        <w:tc>
          <w:tcPr>
            <w:tcW w:w="992" w:type="dxa"/>
            <w:shd w:val="clear" w:color="auto" w:fill="auto"/>
            <w:noWrap/>
          </w:tcPr>
          <w:p w14:paraId="06FF8562" w14:textId="38672B8F" w:rsidR="00515AD8" w:rsidRPr="00B97375" w:rsidRDefault="00515AD8" w:rsidP="00515AD8">
            <w:pPr>
              <w:jc w:val="right"/>
              <w:rPr>
                <w:rFonts w:asciiTheme="minorHAnsi" w:hAnsiTheme="minorHAnsi" w:cs="Arial"/>
                <w:szCs w:val="23"/>
              </w:rPr>
            </w:pPr>
            <w:r w:rsidRPr="00FE1255">
              <w:t xml:space="preserve"> 93 </w:t>
            </w:r>
          </w:p>
        </w:tc>
        <w:tc>
          <w:tcPr>
            <w:tcW w:w="1134" w:type="dxa"/>
            <w:shd w:val="clear" w:color="auto" w:fill="auto"/>
            <w:noWrap/>
          </w:tcPr>
          <w:p w14:paraId="13ACAFA9" w14:textId="17727357" w:rsidR="00515AD8" w:rsidRPr="00B97375" w:rsidRDefault="00515AD8" w:rsidP="00515AD8">
            <w:pPr>
              <w:jc w:val="right"/>
              <w:rPr>
                <w:rFonts w:asciiTheme="minorHAnsi" w:hAnsiTheme="minorHAnsi" w:cs="Arial"/>
                <w:szCs w:val="23"/>
              </w:rPr>
            </w:pPr>
            <w:r w:rsidRPr="00FE1255">
              <w:t>12.3</w:t>
            </w:r>
          </w:p>
        </w:tc>
        <w:tc>
          <w:tcPr>
            <w:tcW w:w="1563" w:type="dxa"/>
            <w:shd w:val="clear" w:color="auto" w:fill="auto"/>
            <w:noWrap/>
          </w:tcPr>
          <w:p w14:paraId="62DB9C91" w14:textId="7BCA7952" w:rsidR="00515AD8" w:rsidRPr="00B97375" w:rsidRDefault="00515AD8" w:rsidP="00515AD8">
            <w:pPr>
              <w:jc w:val="right"/>
              <w:rPr>
                <w:rFonts w:asciiTheme="minorHAnsi" w:hAnsiTheme="minorHAnsi" w:cs="Arial"/>
                <w:szCs w:val="23"/>
              </w:rPr>
            </w:pPr>
            <w:r w:rsidRPr="00FE1255">
              <w:t xml:space="preserve"> 755 </w:t>
            </w:r>
          </w:p>
        </w:tc>
      </w:tr>
      <w:tr w:rsidR="00515AD8" w:rsidRPr="00B97375" w14:paraId="24677865" w14:textId="77777777" w:rsidTr="0030501E">
        <w:trPr>
          <w:trHeight w:val="300"/>
        </w:trPr>
        <w:tc>
          <w:tcPr>
            <w:tcW w:w="3680" w:type="dxa"/>
            <w:shd w:val="clear" w:color="auto" w:fill="auto"/>
            <w:noWrap/>
            <w:vAlign w:val="bottom"/>
            <w:hideMark/>
          </w:tcPr>
          <w:p w14:paraId="3F21E407" w14:textId="28D9C432" w:rsidR="00515AD8" w:rsidRPr="009402AB" w:rsidRDefault="00515AD8" w:rsidP="00515AD8">
            <w:pPr>
              <w:rPr>
                <w:rFonts w:asciiTheme="minorHAnsi" w:hAnsiTheme="minorHAnsi" w:cs="Arial"/>
                <w:b/>
                <w:bCs/>
                <w:szCs w:val="23"/>
              </w:rPr>
            </w:pPr>
            <w:r w:rsidRPr="004D3B47">
              <w:rPr>
                <w:rFonts w:asciiTheme="minorHAnsi" w:hAnsiTheme="minorHAnsi" w:cs="Arial"/>
                <w:b/>
                <w:bCs/>
                <w:szCs w:val="23"/>
              </w:rPr>
              <w:t>Total</w:t>
            </w:r>
          </w:p>
        </w:tc>
        <w:tc>
          <w:tcPr>
            <w:tcW w:w="1177" w:type="dxa"/>
            <w:shd w:val="clear" w:color="auto" w:fill="auto"/>
            <w:noWrap/>
          </w:tcPr>
          <w:p w14:paraId="1235BC42" w14:textId="0A74FC72" w:rsidR="00515AD8" w:rsidRPr="00D550A9" w:rsidRDefault="00515AD8" w:rsidP="00515AD8">
            <w:pPr>
              <w:jc w:val="right"/>
              <w:rPr>
                <w:rFonts w:asciiTheme="minorHAnsi" w:hAnsiTheme="minorHAnsi" w:cs="Arial"/>
                <w:b/>
                <w:bCs/>
                <w:szCs w:val="23"/>
              </w:rPr>
            </w:pPr>
            <w:r w:rsidRPr="005F3D46">
              <w:rPr>
                <w:b/>
                <w:bCs/>
              </w:rPr>
              <w:t xml:space="preserve"> 1,505 </w:t>
            </w:r>
          </w:p>
        </w:tc>
        <w:tc>
          <w:tcPr>
            <w:tcW w:w="1112" w:type="dxa"/>
            <w:shd w:val="clear" w:color="auto" w:fill="auto"/>
            <w:noWrap/>
          </w:tcPr>
          <w:p w14:paraId="3283F00B" w14:textId="786B6270" w:rsidR="00515AD8" w:rsidRPr="00D550A9" w:rsidRDefault="00515AD8" w:rsidP="00515AD8">
            <w:pPr>
              <w:jc w:val="right"/>
              <w:rPr>
                <w:rFonts w:asciiTheme="minorHAnsi" w:hAnsiTheme="minorHAnsi" w:cs="Arial"/>
                <w:b/>
                <w:bCs/>
                <w:szCs w:val="23"/>
              </w:rPr>
            </w:pPr>
            <w:r w:rsidRPr="005F3D46">
              <w:rPr>
                <w:b/>
                <w:bCs/>
              </w:rPr>
              <w:t>87.8</w:t>
            </w:r>
          </w:p>
        </w:tc>
        <w:tc>
          <w:tcPr>
            <w:tcW w:w="1134" w:type="dxa"/>
            <w:shd w:val="clear" w:color="auto" w:fill="auto"/>
            <w:noWrap/>
          </w:tcPr>
          <w:p w14:paraId="0A9C9517" w14:textId="500D5129" w:rsidR="00515AD8" w:rsidRPr="00D550A9" w:rsidRDefault="00515AD8" w:rsidP="00515AD8">
            <w:pPr>
              <w:jc w:val="right"/>
              <w:rPr>
                <w:rFonts w:asciiTheme="minorHAnsi" w:hAnsiTheme="minorHAnsi" w:cs="Arial"/>
                <w:b/>
                <w:bCs/>
                <w:szCs w:val="23"/>
              </w:rPr>
            </w:pPr>
            <w:r w:rsidRPr="005F3D46">
              <w:rPr>
                <w:b/>
                <w:bCs/>
              </w:rPr>
              <w:t xml:space="preserve"> 1,002 </w:t>
            </w:r>
          </w:p>
        </w:tc>
        <w:tc>
          <w:tcPr>
            <w:tcW w:w="1134" w:type="dxa"/>
            <w:shd w:val="clear" w:color="auto" w:fill="auto"/>
            <w:noWrap/>
          </w:tcPr>
          <w:p w14:paraId="34104496" w14:textId="6329E444" w:rsidR="00515AD8" w:rsidRPr="00D550A9" w:rsidRDefault="00515AD8" w:rsidP="00515AD8">
            <w:pPr>
              <w:jc w:val="right"/>
              <w:rPr>
                <w:rFonts w:asciiTheme="minorHAnsi" w:hAnsiTheme="minorHAnsi" w:cs="Arial"/>
                <w:b/>
                <w:bCs/>
                <w:szCs w:val="23"/>
              </w:rPr>
            </w:pPr>
            <w:r w:rsidRPr="005F3D46">
              <w:rPr>
                <w:b/>
                <w:bCs/>
              </w:rPr>
              <w:t>66.6</w:t>
            </w:r>
          </w:p>
        </w:tc>
        <w:tc>
          <w:tcPr>
            <w:tcW w:w="992" w:type="dxa"/>
            <w:shd w:val="clear" w:color="auto" w:fill="auto"/>
            <w:noWrap/>
          </w:tcPr>
          <w:p w14:paraId="6F23EEEE" w14:textId="45E90D00" w:rsidR="00515AD8" w:rsidRPr="00D550A9" w:rsidRDefault="00515AD8" w:rsidP="00515AD8">
            <w:pPr>
              <w:jc w:val="right"/>
              <w:rPr>
                <w:rFonts w:asciiTheme="minorHAnsi" w:hAnsiTheme="minorHAnsi" w:cs="Arial"/>
                <w:b/>
                <w:bCs/>
                <w:szCs w:val="23"/>
              </w:rPr>
            </w:pPr>
            <w:r w:rsidRPr="005F3D46">
              <w:rPr>
                <w:b/>
                <w:bCs/>
              </w:rPr>
              <w:t xml:space="preserve"> 209 </w:t>
            </w:r>
          </w:p>
        </w:tc>
        <w:tc>
          <w:tcPr>
            <w:tcW w:w="1134" w:type="dxa"/>
            <w:shd w:val="clear" w:color="auto" w:fill="auto"/>
            <w:noWrap/>
          </w:tcPr>
          <w:p w14:paraId="50920264" w14:textId="7D34AD2E" w:rsidR="00515AD8" w:rsidRPr="00D550A9" w:rsidRDefault="00515AD8" w:rsidP="00515AD8">
            <w:pPr>
              <w:jc w:val="right"/>
              <w:rPr>
                <w:rFonts w:asciiTheme="minorHAnsi" w:hAnsiTheme="minorHAnsi" w:cs="Arial"/>
                <w:b/>
                <w:bCs/>
                <w:szCs w:val="23"/>
              </w:rPr>
            </w:pPr>
            <w:r w:rsidRPr="005F3D46">
              <w:rPr>
                <w:b/>
                <w:bCs/>
              </w:rPr>
              <w:t>12.2</w:t>
            </w:r>
          </w:p>
        </w:tc>
        <w:tc>
          <w:tcPr>
            <w:tcW w:w="1563" w:type="dxa"/>
            <w:shd w:val="clear" w:color="auto" w:fill="auto"/>
            <w:noWrap/>
          </w:tcPr>
          <w:p w14:paraId="0C729FC1" w14:textId="27850C24" w:rsidR="00515AD8" w:rsidRPr="00D550A9" w:rsidRDefault="00515AD8" w:rsidP="00515AD8">
            <w:pPr>
              <w:jc w:val="right"/>
              <w:rPr>
                <w:rFonts w:asciiTheme="minorHAnsi" w:hAnsiTheme="minorHAnsi" w:cs="Arial"/>
                <w:b/>
                <w:bCs/>
                <w:szCs w:val="23"/>
              </w:rPr>
            </w:pPr>
            <w:r w:rsidRPr="005F3D46">
              <w:rPr>
                <w:b/>
                <w:bCs/>
              </w:rPr>
              <w:t xml:space="preserve"> 1,714 </w:t>
            </w:r>
          </w:p>
        </w:tc>
      </w:tr>
    </w:tbl>
    <w:p w14:paraId="5CBCE950" w14:textId="77777777" w:rsidR="009D576D" w:rsidRPr="004D3B47" w:rsidRDefault="009D576D" w:rsidP="009D576D">
      <w:pPr>
        <w:pStyle w:val="NoSpacing"/>
      </w:pPr>
      <w:bookmarkStart w:id="2582" w:name="_Toc475630238"/>
      <w:bookmarkStart w:id="2583" w:name="_Toc482704715"/>
      <w:bookmarkStart w:id="2584" w:name="_Ref275771437"/>
    </w:p>
    <w:p w14:paraId="564F7FCC" w14:textId="77777777" w:rsidR="009D576D" w:rsidRPr="004D3B47" w:rsidRDefault="009D576D" w:rsidP="009D576D">
      <w:pPr>
        <w:pStyle w:val="NoSpacing"/>
      </w:pPr>
    </w:p>
    <w:p w14:paraId="42E697DD" w14:textId="77777777" w:rsidR="009D576D" w:rsidRPr="004D3B47" w:rsidRDefault="009D576D" w:rsidP="009D576D">
      <w:pPr>
        <w:pStyle w:val="NoSpacing"/>
        <w:sectPr w:rsidR="009D576D" w:rsidRPr="004D3B47" w:rsidSect="00650EE2">
          <w:footerReference w:type="default" r:id="rId156"/>
          <w:pgSz w:w="16839" w:h="11907" w:orient="landscape" w:code="9"/>
          <w:pgMar w:top="1418" w:right="1671" w:bottom="1418" w:left="1134" w:header="692" w:footer="567" w:gutter="0"/>
          <w:cols w:space="720"/>
          <w:docGrid w:linePitch="360"/>
        </w:sectPr>
      </w:pPr>
    </w:p>
    <w:p w14:paraId="6412AD36" w14:textId="77777777" w:rsidR="00217CCE" w:rsidRPr="004D3B47" w:rsidRDefault="00217CCE" w:rsidP="00030D6F">
      <w:pPr>
        <w:pStyle w:val="Heading3"/>
        <w:ind w:right="544"/>
        <w:jc w:val="both"/>
      </w:pPr>
      <w:bookmarkStart w:id="2585" w:name="_Toc2170062"/>
      <w:bookmarkStart w:id="2586" w:name="_Toc76740851"/>
      <w:bookmarkStart w:id="2587" w:name="_Toc509928474"/>
      <w:bookmarkStart w:id="2588" w:name="_Toc528676076"/>
      <w:r w:rsidRPr="004D3B47">
        <w:t>Indicator 5.</w:t>
      </w:r>
      <w:r w:rsidR="00746958" w:rsidRPr="004D3B47">
        <w:t xml:space="preserve">4 </w:t>
      </w:r>
      <w:r w:rsidRPr="004D3B47">
        <w:t xml:space="preserve">– </w:t>
      </w:r>
      <w:r w:rsidR="00746958" w:rsidRPr="004D3B47">
        <w:t>Histology Reporting</w:t>
      </w:r>
      <w:bookmarkEnd w:id="2585"/>
      <w:bookmarkEnd w:id="2586"/>
    </w:p>
    <w:p w14:paraId="3B8BDC4A" w14:textId="545B6486" w:rsidR="00746958" w:rsidRPr="004D3B47" w:rsidRDefault="00746958" w:rsidP="00F66695"/>
    <w:p w14:paraId="7F8EDD65" w14:textId="4E5E141C" w:rsidR="00217CCE" w:rsidRPr="00A321D5" w:rsidRDefault="00217CCE" w:rsidP="00DD6944">
      <w:pPr>
        <w:pStyle w:val="Caption"/>
        <w:keepNext/>
      </w:pPr>
      <w:bookmarkStart w:id="2589" w:name="_Ref12872661"/>
      <w:bookmarkStart w:id="2590" w:name="_Toc5627808"/>
      <w:bookmarkStart w:id="2591" w:name="_Toc12875771"/>
      <w:bookmarkStart w:id="2592" w:name="_Toc68606875"/>
      <w:r w:rsidRPr="00A321D5">
        <w:t xml:space="preserve">Figure </w:t>
      </w:r>
      <w:r w:rsidR="00E72C40">
        <w:fldChar w:fldCharType="begin"/>
      </w:r>
      <w:r w:rsidR="00E72C40">
        <w:instrText xml:space="preserve"> SEQ Figure \* ARABIC </w:instrText>
      </w:r>
      <w:r w:rsidR="00E72C40">
        <w:fldChar w:fldCharType="separate"/>
      </w:r>
      <w:r w:rsidR="00D03680">
        <w:rPr>
          <w:noProof/>
        </w:rPr>
        <w:t>112</w:t>
      </w:r>
      <w:r w:rsidR="00E72C40">
        <w:rPr>
          <w:noProof/>
        </w:rPr>
        <w:fldChar w:fldCharType="end"/>
      </w:r>
      <w:bookmarkEnd w:id="2589"/>
      <w:r w:rsidRPr="00A321D5">
        <w:t xml:space="preserve"> - Trends in histologically-confirmed HSIL as a percentage of all women with histology (</w:t>
      </w:r>
      <w:bookmarkEnd w:id="2590"/>
      <w:r w:rsidR="002A463D" w:rsidRPr="00A321D5">
        <w:t>To 1 July</w:t>
      </w:r>
      <w:r w:rsidR="00F60630" w:rsidRPr="00A321D5">
        <w:t xml:space="preserve"> 2011</w:t>
      </w:r>
      <w:r w:rsidR="002A463D" w:rsidRPr="00A321D5">
        <w:t xml:space="preserve"> – 3</w:t>
      </w:r>
      <w:r w:rsidR="00F60630" w:rsidRPr="00A321D5">
        <w:t>0 June</w:t>
      </w:r>
      <w:r w:rsidR="002A463D" w:rsidRPr="00A321D5">
        <w:t xml:space="preserve"> 201</w:t>
      </w:r>
      <w:r w:rsidR="00F60630" w:rsidRPr="00A321D5">
        <w:t>9</w:t>
      </w:r>
      <w:r w:rsidR="002A463D" w:rsidRPr="00A321D5">
        <w:t>).</w:t>
      </w:r>
      <w:bookmarkEnd w:id="2591"/>
      <w:bookmarkEnd w:id="2592"/>
    </w:p>
    <w:p w14:paraId="26D055B8" w14:textId="77777777" w:rsidR="00217CCE" w:rsidRPr="004D3B47" w:rsidRDefault="002A463D">
      <w:r w:rsidRPr="004D3B47">
        <w:rPr>
          <w:noProof/>
          <w:lang w:eastAsia="en-AU"/>
        </w:rPr>
        <w:drawing>
          <wp:inline distT="0" distB="0" distL="0" distR="0" wp14:anchorId="60969CBD" wp14:editId="7F25E6A0">
            <wp:extent cx="5400000" cy="3535715"/>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bwMode="auto">
                    <a:xfrm>
                      <a:off x="0" y="0"/>
                      <a:ext cx="5400000" cy="3535715"/>
                    </a:xfrm>
                    <a:prstGeom prst="rect">
                      <a:avLst/>
                    </a:prstGeom>
                    <a:noFill/>
                  </pic:spPr>
                </pic:pic>
              </a:graphicData>
            </a:graphic>
          </wp:inline>
        </w:drawing>
      </w:r>
    </w:p>
    <w:p w14:paraId="21752839" w14:textId="77777777" w:rsidR="00217CCE" w:rsidRPr="004D3B47" w:rsidRDefault="00217CCE" w:rsidP="00217CCE"/>
    <w:p w14:paraId="2694C4E9" w14:textId="5E997E45" w:rsidR="00875669" w:rsidRPr="004D3B47" w:rsidRDefault="00875669" w:rsidP="00DD6944">
      <w:pPr>
        <w:pStyle w:val="Caption"/>
        <w:keepNext/>
      </w:pPr>
      <w:bookmarkStart w:id="2593" w:name="_Ref5186341"/>
      <w:bookmarkStart w:id="2594" w:name="_Toc5627663"/>
      <w:bookmarkStart w:id="2595" w:name="_Toc12875611"/>
      <w:bookmarkStart w:id="2596" w:name="_Toc68606729"/>
      <w:r w:rsidRPr="004D3B47">
        <w:t xml:space="preserve">Table </w:t>
      </w:r>
      <w:r w:rsidRPr="004D3B47">
        <w:rPr>
          <w:noProof/>
        </w:rPr>
        <w:fldChar w:fldCharType="begin"/>
      </w:r>
      <w:r w:rsidRPr="004D3B47">
        <w:rPr>
          <w:noProof/>
        </w:rPr>
        <w:instrText xml:space="preserve"> SEQ Table \* ARABIC </w:instrText>
      </w:r>
      <w:r w:rsidRPr="004D3B47">
        <w:rPr>
          <w:noProof/>
        </w:rPr>
        <w:fldChar w:fldCharType="separate"/>
      </w:r>
      <w:r w:rsidR="00D03680">
        <w:rPr>
          <w:noProof/>
        </w:rPr>
        <w:t>54</w:t>
      </w:r>
      <w:r w:rsidRPr="004D3B47">
        <w:rPr>
          <w:noProof/>
        </w:rPr>
        <w:fldChar w:fldCharType="end"/>
      </w:r>
      <w:bookmarkEnd w:id="2593"/>
      <w:r w:rsidRPr="004D3B47">
        <w:rPr>
          <w:noProof/>
        </w:rPr>
        <w:t xml:space="preserve"> </w:t>
      </w:r>
      <w:r w:rsidRPr="004D3B47">
        <w:t xml:space="preserve">- </w:t>
      </w:r>
      <w:bookmarkStart w:id="2597" w:name="_Hlk5604318"/>
      <w:r w:rsidR="00C86D94" w:rsidRPr="004D3B47">
        <w:t>Rate</w:t>
      </w:r>
      <w:r w:rsidRPr="004D3B47">
        <w:t xml:space="preserve"> of women with CIN 2/3 per 1,000 women screened</w:t>
      </w:r>
      <w:bookmarkEnd w:id="2597"/>
      <w:r w:rsidRPr="004D3B47">
        <w:t xml:space="preserve">, by age and ethnicity and for NZ overall, </w:t>
      </w:r>
      <w:sdt>
        <w:sdtPr>
          <w:alias w:val="Title"/>
          <w:tag w:val=""/>
          <w:id w:val="969708137"/>
          <w:placeholder>
            <w:docPart w:val="F6EB676CF76045948DFF32D261BEB76C"/>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bookmarkEnd w:id="2594"/>
      <w:bookmarkEnd w:id="2595"/>
      <w:bookmarkEnd w:id="2596"/>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80"/>
        <w:gridCol w:w="1323"/>
        <w:gridCol w:w="1323"/>
        <w:gridCol w:w="1323"/>
        <w:gridCol w:w="1843"/>
        <w:gridCol w:w="1269"/>
      </w:tblGrid>
      <w:tr w:rsidR="00D0130E" w:rsidRPr="004D3B47" w14:paraId="5038B6DF" w14:textId="77777777" w:rsidTr="00D0130E">
        <w:trPr>
          <w:trHeight w:val="301"/>
        </w:trPr>
        <w:tc>
          <w:tcPr>
            <w:tcW w:w="1980" w:type="dxa"/>
            <w:vMerge w:val="restart"/>
            <w:tcBorders>
              <w:top w:val="single" w:sz="4" w:space="0" w:color="auto"/>
            </w:tcBorders>
            <w:shd w:val="clear" w:color="000000" w:fill="D9D9D9"/>
            <w:noWrap/>
            <w:hideMark/>
          </w:tcPr>
          <w:p w14:paraId="3452ECF2" w14:textId="6F1C0960" w:rsidR="00D0130E" w:rsidRPr="004D3B47" w:rsidRDefault="00D0130E" w:rsidP="00D0130E">
            <w:pPr>
              <w:rPr>
                <w:rFonts w:asciiTheme="minorHAnsi" w:eastAsia="Times New Roman" w:hAnsiTheme="minorHAnsi"/>
                <w:b/>
                <w:bCs/>
                <w:sz w:val="22"/>
                <w:lang w:eastAsia="en-AU"/>
              </w:rPr>
            </w:pPr>
            <w:r>
              <w:rPr>
                <w:rFonts w:asciiTheme="minorHAnsi" w:eastAsia="Times New Roman" w:hAnsiTheme="minorHAnsi"/>
                <w:b/>
                <w:bCs/>
                <w:sz w:val="22"/>
                <w:lang w:eastAsia="en-AU"/>
              </w:rPr>
              <w:t>Age group</w:t>
            </w:r>
          </w:p>
        </w:tc>
        <w:tc>
          <w:tcPr>
            <w:tcW w:w="5812" w:type="dxa"/>
            <w:gridSpan w:val="4"/>
            <w:tcBorders>
              <w:top w:val="single" w:sz="4" w:space="0" w:color="auto"/>
              <w:bottom w:val="nil"/>
            </w:tcBorders>
            <w:shd w:val="clear" w:color="000000" w:fill="D9D9D9"/>
            <w:noWrap/>
            <w:vAlign w:val="bottom"/>
            <w:hideMark/>
          </w:tcPr>
          <w:p w14:paraId="6C58D2A2" w14:textId="77777777" w:rsidR="00D0130E" w:rsidRPr="004D3B47" w:rsidRDefault="00D0130E" w:rsidP="00875669">
            <w:pPr>
              <w:jc w:val="center"/>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Ethnicity</w:t>
            </w:r>
          </w:p>
        </w:tc>
        <w:tc>
          <w:tcPr>
            <w:tcW w:w="1269" w:type="dxa"/>
            <w:tcBorders>
              <w:top w:val="single" w:sz="4" w:space="0" w:color="auto"/>
              <w:bottom w:val="nil"/>
            </w:tcBorders>
            <w:shd w:val="clear" w:color="000000" w:fill="D9D9D9"/>
          </w:tcPr>
          <w:p w14:paraId="26957F13" w14:textId="77777777" w:rsidR="00D0130E" w:rsidRPr="004D3B47" w:rsidRDefault="00D0130E" w:rsidP="00875669">
            <w:pPr>
              <w:jc w:val="center"/>
              <w:rPr>
                <w:rFonts w:asciiTheme="minorHAnsi" w:eastAsia="Times New Roman" w:hAnsiTheme="minorHAnsi"/>
                <w:b/>
                <w:bCs/>
                <w:sz w:val="22"/>
                <w:lang w:eastAsia="en-AU"/>
              </w:rPr>
            </w:pPr>
          </w:p>
        </w:tc>
      </w:tr>
      <w:tr w:rsidR="00D0130E" w:rsidRPr="004D3B47" w14:paraId="78550BAC" w14:textId="77777777" w:rsidTr="00D0130E">
        <w:trPr>
          <w:trHeight w:val="301"/>
        </w:trPr>
        <w:tc>
          <w:tcPr>
            <w:tcW w:w="1980" w:type="dxa"/>
            <w:vMerge/>
            <w:tcBorders>
              <w:bottom w:val="single" w:sz="4" w:space="0" w:color="auto"/>
            </w:tcBorders>
            <w:shd w:val="clear" w:color="000000" w:fill="D9D9D9"/>
            <w:noWrap/>
            <w:vAlign w:val="bottom"/>
            <w:hideMark/>
          </w:tcPr>
          <w:p w14:paraId="2ACC60FB" w14:textId="27D47512" w:rsidR="00D0130E" w:rsidRPr="004D3B47" w:rsidRDefault="00D0130E" w:rsidP="0002156C">
            <w:pPr>
              <w:rPr>
                <w:rFonts w:asciiTheme="minorHAnsi" w:eastAsia="Times New Roman" w:hAnsiTheme="minorHAnsi"/>
                <w:b/>
                <w:bCs/>
                <w:sz w:val="22"/>
                <w:lang w:eastAsia="en-AU"/>
              </w:rPr>
            </w:pPr>
          </w:p>
        </w:tc>
        <w:tc>
          <w:tcPr>
            <w:tcW w:w="1323" w:type="dxa"/>
            <w:tcBorders>
              <w:top w:val="nil"/>
              <w:bottom w:val="single" w:sz="4" w:space="0" w:color="auto"/>
            </w:tcBorders>
            <w:shd w:val="clear" w:color="000000" w:fill="D9D9D9"/>
            <w:noWrap/>
            <w:vAlign w:val="center"/>
            <w:hideMark/>
          </w:tcPr>
          <w:p w14:paraId="7DB13A19" w14:textId="77777777" w:rsidR="00D0130E" w:rsidRPr="004D3B47" w:rsidRDefault="00D0130E" w:rsidP="00D0130E">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Māori</w:t>
            </w:r>
          </w:p>
        </w:tc>
        <w:tc>
          <w:tcPr>
            <w:tcW w:w="1323" w:type="dxa"/>
            <w:tcBorders>
              <w:top w:val="nil"/>
              <w:bottom w:val="single" w:sz="4" w:space="0" w:color="auto"/>
            </w:tcBorders>
            <w:shd w:val="clear" w:color="000000" w:fill="D9D9D9"/>
            <w:noWrap/>
            <w:vAlign w:val="center"/>
            <w:hideMark/>
          </w:tcPr>
          <w:p w14:paraId="130EC4C6" w14:textId="77777777" w:rsidR="00D0130E" w:rsidRPr="004D3B47" w:rsidRDefault="00D0130E" w:rsidP="00D0130E">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Pacific</w:t>
            </w:r>
          </w:p>
        </w:tc>
        <w:tc>
          <w:tcPr>
            <w:tcW w:w="1323" w:type="dxa"/>
            <w:tcBorders>
              <w:top w:val="nil"/>
              <w:bottom w:val="single" w:sz="4" w:space="0" w:color="auto"/>
            </w:tcBorders>
            <w:shd w:val="clear" w:color="000000" w:fill="D9D9D9"/>
            <w:noWrap/>
            <w:vAlign w:val="center"/>
            <w:hideMark/>
          </w:tcPr>
          <w:p w14:paraId="389FA4CA" w14:textId="77777777" w:rsidR="00D0130E" w:rsidRPr="004D3B47" w:rsidRDefault="00D0130E" w:rsidP="00D0130E">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Asian</w:t>
            </w:r>
          </w:p>
        </w:tc>
        <w:tc>
          <w:tcPr>
            <w:tcW w:w="1843" w:type="dxa"/>
            <w:tcBorders>
              <w:top w:val="nil"/>
              <w:bottom w:val="single" w:sz="4" w:space="0" w:color="auto"/>
            </w:tcBorders>
            <w:shd w:val="clear" w:color="000000" w:fill="D9D9D9"/>
            <w:noWrap/>
            <w:vAlign w:val="center"/>
            <w:hideMark/>
          </w:tcPr>
          <w:p w14:paraId="5F81B073" w14:textId="77777777" w:rsidR="00D0130E" w:rsidRPr="004D3B47" w:rsidRDefault="00D0130E" w:rsidP="00D0130E">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European/ Other</w:t>
            </w:r>
          </w:p>
        </w:tc>
        <w:tc>
          <w:tcPr>
            <w:tcW w:w="1269" w:type="dxa"/>
            <w:tcBorders>
              <w:top w:val="nil"/>
              <w:bottom w:val="single" w:sz="4" w:space="0" w:color="auto"/>
            </w:tcBorders>
            <w:shd w:val="clear" w:color="000000" w:fill="D9D9D9"/>
            <w:vAlign w:val="center"/>
          </w:tcPr>
          <w:p w14:paraId="0D5B082B" w14:textId="77777777" w:rsidR="00D0130E" w:rsidRPr="004D3B47" w:rsidRDefault="00D0130E" w:rsidP="00D0130E">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NZ overall</w:t>
            </w:r>
          </w:p>
        </w:tc>
      </w:tr>
      <w:tr w:rsidR="004D3B47" w:rsidRPr="004D3B47" w14:paraId="42523C31" w14:textId="77777777" w:rsidTr="00125D9A">
        <w:trPr>
          <w:trHeight w:val="331"/>
        </w:trPr>
        <w:tc>
          <w:tcPr>
            <w:tcW w:w="1980" w:type="dxa"/>
            <w:tcBorders>
              <w:top w:val="single" w:sz="4" w:space="0" w:color="auto"/>
            </w:tcBorders>
            <w:shd w:val="clear" w:color="auto" w:fill="auto"/>
            <w:noWrap/>
            <w:vAlign w:val="bottom"/>
            <w:hideMark/>
          </w:tcPr>
          <w:p w14:paraId="71ADAC35" w14:textId="77777777" w:rsidR="00F60630" w:rsidRPr="004D3B47" w:rsidRDefault="00F60630" w:rsidP="00F60630">
            <w:pPr>
              <w:rPr>
                <w:rFonts w:asciiTheme="minorHAnsi" w:eastAsia="Times New Roman" w:hAnsiTheme="minorHAnsi"/>
                <w:sz w:val="22"/>
                <w:lang w:eastAsia="en-AU"/>
              </w:rPr>
            </w:pPr>
            <w:r w:rsidRPr="004D3B47">
              <w:rPr>
                <w:sz w:val="22"/>
              </w:rPr>
              <w:t>&lt;20</w:t>
            </w:r>
          </w:p>
        </w:tc>
        <w:tc>
          <w:tcPr>
            <w:tcW w:w="1323" w:type="dxa"/>
            <w:tcBorders>
              <w:top w:val="single" w:sz="4" w:space="0" w:color="auto"/>
            </w:tcBorders>
            <w:shd w:val="clear" w:color="auto" w:fill="auto"/>
            <w:noWrap/>
          </w:tcPr>
          <w:p w14:paraId="2EB46EA8" w14:textId="3274C9D9" w:rsidR="00F60630" w:rsidRPr="004D3B47" w:rsidRDefault="00F60630" w:rsidP="00F60630">
            <w:pPr>
              <w:jc w:val="right"/>
              <w:rPr>
                <w:rFonts w:asciiTheme="minorHAnsi" w:hAnsiTheme="minorHAnsi"/>
                <w:sz w:val="22"/>
              </w:rPr>
            </w:pPr>
            <w:r w:rsidRPr="004D3B47">
              <w:t>0.0</w:t>
            </w:r>
          </w:p>
        </w:tc>
        <w:tc>
          <w:tcPr>
            <w:tcW w:w="1323" w:type="dxa"/>
            <w:tcBorders>
              <w:top w:val="single" w:sz="4" w:space="0" w:color="auto"/>
            </w:tcBorders>
            <w:shd w:val="clear" w:color="auto" w:fill="auto"/>
            <w:noWrap/>
          </w:tcPr>
          <w:p w14:paraId="5B05F12E" w14:textId="457048FF" w:rsidR="00F60630" w:rsidRPr="004D3B47" w:rsidRDefault="00F60630" w:rsidP="00F60630">
            <w:pPr>
              <w:jc w:val="right"/>
              <w:rPr>
                <w:rFonts w:asciiTheme="minorHAnsi" w:hAnsiTheme="minorHAnsi"/>
                <w:sz w:val="22"/>
              </w:rPr>
            </w:pPr>
            <w:r w:rsidRPr="004D3B47">
              <w:t>0.0</w:t>
            </w:r>
          </w:p>
        </w:tc>
        <w:tc>
          <w:tcPr>
            <w:tcW w:w="1323" w:type="dxa"/>
            <w:tcBorders>
              <w:top w:val="single" w:sz="4" w:space="0" w:color="auto"/>
            </w:tcBorders>
            <w:shd w:val="clear" w:color="auto" w:fill="auto"/>
            <w:noWrap/>
          </w:tcPr>
          <w:p w14:paraId="0E025CDD" w14:textId="7FAD3D31" w:rsidR="00F60630" w:rsidRPr="004D3B47" w:rsidRDefault="00F60630" w:rsidP="00F60630">
            <w:pPr>
              <w:jc w:val="right"/>
              <w:rPr>
                <w:rFonts w:asciiTheme="minorHAnsi" w:hAnsiTheme="minorHAnsi"/>
                <w:sz w:val="22"/>
              </w:rPr>
            </w:pPr>
            <w:r w:rsidRPr="004D3B47">
              <w:t>0.0</w:t>
            </w:r>
          </w:p>
        </w:tc>
        <w:tc>
          <w:tcPr>
            <w:tcW w:w="1843" w:type="dxa"/>
            <w:tcBorders>
              <w:top w:val="single" w:sz="4" w:space="0" w:color="auto"/>
            </w:tcBorders>
            <w:shd w:val="clear" w:color="auto" w:fill="auto"/>
            <w:noWrap/>
          </w:tcPr>
          <w:p w14:paraId="0BB13406" w14:textId="341189D8" w:rsidR="00F60630" w:rsidRPr="004D3B47" w:rsidRDefault="00F60630" w:rsidP="00F60630">
            <w:pPr>
              <w:jc w:val="right"/>
              <w:rPr>
                <w:rFonts w:asciiTheme="minorHAnsi" w:hAnsiTheme="minorHAnsi"/>
                <w:sz w:val="22"/>
              </w:rPr>
            </w:pPr>
            <w:r w:rsidRPr="004D3B47">
              <w:t>8.4</w:t>
            </w:r>
          </w:p>
        </w:tc>
        <w:tc>
          <w:tcPr>
            <w:tcW w:w="1269" w:type="dxa"/>
            <w:tcBorders>
              <w:top w:val="single" w:sz="4" w:space="0" w:color="auto"/>
            </w:tcBorders>
          </w:tcPr>
          <w:p w14:paraId="28258453" w14:textId="1FE205DA" w:rsidR="00F60630" w:rsidRPr="004D3B47" w:rsidRDefault="00F60630" w:rsidP="00F60630">
            <w:pPr>
              <w:jc w:val="right"/>
              <w:rPr>
                <w:sz w:val="22"/>
              </w:rPr>
            </w:pPr>
            <w:r w:rsidRPr="004D3B47">
              <w:t>6.3</w:t>
            </w:r>
          </w:p>
        </w:tc>
      </w:tr>
      <w:tr w:rsidR="004D3B47" w:rsidRPr="004D3B47" w14:paraId="50F899B2" w14:textId="77777777" w:rsidTr="00125D9A">
        <w:trPr>
          <w:trHeight w:val="301"/>
        </w:trPr>
        <w:tc>
          <w:tcPr>
            <w:tcW w:w="1980" w:type="dxa"/>
            <w:shd w:val="clear" w:color="auto" w:fill="auto"/>
            <w:noWrap/>
            <w:vAlign w:val="bottom"/>
            <w:hideMark/>
          </w:tcPr>
          <w:p w14:paraId="67DC0E0C" w14:textId="77777777" w:rsidR="00F60630" w:rsidRPr="004D3B47" w:rsidRDefault="00F60630" w:rsidP="00F60630">
            <w:pPr>
              <w:rPr>
                <w:rFonts w:asciiTheme="minorHAnsi" w:eastAsia="Times New Roman" w:hAnsiTheme="minorHAnsi"/>
                <w:sz w:val="22"/>
                <w:lang w:eastAsia="en-AU"/>
              </w:rPr>
            </w:pPr>
            <w:r w:rsidRPr="004D3B47">
              <w:rPr>
                <w:sz w:val="22"/>
              </w:rPr>
              <w:t>20-24</w:t>
            </w:r>
          </w:p>
        </w:tc>
        <w:tc>
          <w:tcPr>
            <w:tcW w:w="1323" w:type="dxa"/>
            <w:shd w:val="clear" w:color="auto" w:fill="auto"/>
            <w:noWrap/>
          </w:tcPr>
          <w:p w14:paraId="0013D1EF" w14:textId="3D0742A1" w:rsidR="00F60630" w:rsidRPr="004D3B47" w:rsidRDefault="00F60630" w:rsidP="00F60630">
            <w:pPr>
              <w:jc w:val="right"/>
              <w:rPr>
                <w:rFonts w:asciiTheme="minorHAnsi" w:hAnsiTheme="minorHAnsi"/>
                <w:sz w:val="22"/>
              </w:rPr>
            </w:pPr>
            <w:r w:rsidRPr="004D3B47">
              <w:t>12.3</w:t>
            </w:r>
          </w:p>
        </w:tc>
        <w:tc>
          <w:tcPr>
            <w:tcW w:w="1323" w:type="dxa"/>
            <w:shd w:val="clear" w:color="auto" w:fill="auto"/>
            <w:noWrap/>
          </w:tcPr>
          <w:p w14:paraId="13695CB3" w14:textId="5A93EA6F" w:rsidR="00F60630" w:rsidRPr="004D3B47" w:rsidRDefault="00F60630" w:rsidP="00F60630">
            <w:pPr>
              <w:jc w:val="right"/>
              <w:rPr>
                <w:rFonts w:asciiTheme="minorHAnsi" w:hAnsiTheme="minorHAnsi"/>
                <w:sz w:val="22"/>
              </w:rPr>
            </w:pPr>
            <w:r w:rsidRPr="004D3B47">
              <w:t>8.3</w:t>
            </w:r>
          </w:p>
        </w:tc>
        <w:tc>
          <w:tcPr>
            <w:tcW w:w="1323" w:type="dxa"/>
            <w:shd w:val="clear" w:color="auto" w:fill="auto"/>
            <w:noWrap/>
          </w:tcPr>
          <w:p w14:paraId="4C15EC36" w14:textId="77959D41" w:rsidR="00F60630" w:rsidRPr="004D3B47" w:rsidRDefault="00F60630" w:rsidP="00F60630">
            <w:pPr>
              <w:jc w:val="right"/>
              <w:rPr>
                <w:rFonts w:asciiTheme="minorHAnsi" w:hAnsiTheme="minorHAnsi"/>
                <w:sz w:val="22"/>
              </w:rPr>
            </w:pPr>
            <w:r w:rsidRPr="004D3B47">
              <w:t>7.3</w:t>
            </w:r>
          </w:p>
        </w:tc>
        <w:tc>
          <w:tcPr>
            <w:tcW w:w="1843" w:type="dxa"/>
            <w:shd w:val="clear" w:color="auto" w:fill="auto"/>
            <w:noWrap/>
          </w:tcPr>
          <w:p w14:paraId="0013A90F" w14:textId="41BECD42" w:rsidR="00F60630" w:rsidRPr="004D3B47" w:rsidRDefault="00F60630" w:rsidP="00F60630">
            <w:pPr>
              <w:jc w:val="right"/>
              <w:rPr>
                <w:rFonts w:asciiTheme="minorHAnsi" w:hAnsiTheme="minorHAnsi"/>
                <w:sz w:val="22"/>
              </w:rPr>
            </w:pPr>
            <w:r w:rsidRPr="004D3B47">
              <w:t>15.3</w:t>
            </w:r>
          </w:p>
        </w:tc>
        <w:tc>
          <w:tcPr>
            <w:tcW w:w="1269" w:type="dxa"/>
          </w:tcPr>
          <w:p w14:paraId="0D4952C2" w14:textId="4FD5468D" w:rsidR="00F60630" w:rsidRPr="004D3B47" w:rsidRDefault="00F60630" w:rsidP="00F60630">
            <w:pPr>
              <w:jc w:val="right"/>
              <w:rPr>
                <w:sz w:val="22"/>
              </w:rPr>
            </w:pPr>
            <w:r w:rsidRPr="004D3B47">
              <w:t>13.8</w:t>
            </w:r>
          </w:p>
        </w:tc>
      </w:tr>
      <w:tr w:rsidR="004D3B47" w:rsidRPr="004D3B47" w14:paraId="2C2253DA" w14:textId="77777777" w:rsidTr="00125D9A">
        <w:trPr>
          <w:trHeight w:val="301"/>
        </w:trPr>
        <w:tc>
          <w:tcPr>
            <w:tcW w:w="1980" w:type="dxa"/>
            <w:shd w:val="clear" w:color="auto" w:fill="auto"/>
            <w:noWrap/>
            <w:vAlign w:val="bottom"/>
            <w:hideMark/>
          </w:tcPr>
          <w:p w14:paraId="6C2D1227" w14:textId="77777777" w:rsidR="00F60630" w:rsidRPr="004D3B47" w:rsidRDefault="00F60630" w:rsidP="00F60630">
            <w:pPr>
              <w:rPr>
                <w:rFonts w:asciiTheme="minorHAnsi" w:eastAsia="Times New Roman" w:hAnsiTheme="minorHAnsi"/>
                <w:sz w:val="22"/>
                <w:lang w:eastAsia="en-AU"/>
              </w:rPr>
            </w:pPr>
            <w:r w:rsidRPr="004D3B47">
              <w:rPr>
                <w:sz w:val="22"/>
              </w:rPr>
              <w:t>25-29</w:t>
            </w:r>
          </w:p>
        </w:tc>
        <w:tc>
          <w:tcPr>
            <w:tcW w:w="1323" w:type="dxa"/>
            <w:shd w:val="clear" w:color="auto" w:fill="auto"/>
            <w:noWrap/>
          </w:tcPr>
          <w:p w14:paraId="181E5DA7" w14:textId="44006670" w:rsidR="00F60630" w:rsidRPr="004D3B47" w:rsidRDefault="00F60630" w:rsidP="00F60630">
            <w:pPr>
              <w:jc w:val="right"/>
              <w:rPr>
                <w:rFonts w:asciiTheme="minorHAnsi" w:hAnsiTheme="minorHAnsi"/>
                <w:sz w:val="22"/>
              </w:rPr>
            </w:pPr>
            <w:r w:rsidRPr="004D3B47">
              <w:t>17.6</w:t>
            </w:r>
          </w:p>
        </w:tc>
        <w:tc>
          <w:tcPr>
            <w:tcW w:w="1323" w:type="dxa"/>
            <w:shd w:val="clear" w:color="auto" w:fill="auto"/>
            <w:noWrap/>
          </w:tcPr>
          <w:p w14:paraId="5FFB9054" w14:textId="5E66C102" w:rsidR="00F60630" w:rsidRPr="004D3B47" w:rsidRDefault="00F60630" w:rsidP="00F60630">
            <w:pPr>
              <w:jc w:val="right"/>
              <w:rPr>
                <w:rFonts w:asciiTheme="minorHAnsi" w:hAnsiTheme="minorHAnsi"/>
                <w:sz w:val="22"/>
              </w:rPr>
            </w:pPr>
            <w:r w:rsidRPr="004D3B47">
              <w:t>10.4</w:t>
            </w:r>
          </w:p>
        </w:tc>
        <w:tc>
          <w:tcPr>
            <w:tcW w:w="1323" w:type="dxa"/>
            <w:shd w:val="clear" w:color="auto" w:fill="auto"/>
            <w:noWrap/>
          </w:tcPr>
          <w:p w14:paraId="50DCDD5A" w14:textId="27076044" w:rsidR="00F60630" w:rsidRPr="004D3B47" w:rsidRDefault="00F60630" w:rsidP="00F60630">
            <w:pPr>
              <w:jc w:val="right"/>
              <w:rPr>
                <w:rFonts w:asciiTheme="minorHAnsi" w:hAnsiTheme="minorHAnsi"/>
                <w:sz w:val="22"/>
              </w:rPr>
            </w:pPr>
            <w:r w:rsidRPr="004D3B47">
              <w:t>6.4</w:t>
            </w:r>
          </w:p>
        </w:tc>
        <w:tc>
          <w:tcPr>
            <w:tcW w:w="1843" w:type="dxa"/>
            <w:shd w:val="clear" w:color="auto" w:fill="auto"/>
            <w:noWrap/>
          </w:tcPr>
          <w:p w14:paraId="4424A2AE" w14:textId="6104D1D0" w:rsidR="00F60630" w:rsidRPr="004D3B47" w:rsidRDefault="00F60630" w:rsidP="00F60630">
            <w:pPr>
              <w:jc w:val="right"/>
              <w:rPr>
                <w:rFonts w:asciiTheme="minorHAnsi" w:hAnsiTheme="minorHAnsi"/>
                <w:sz w:val="22"/>
              </w:rPr>
            </w:pPr>
            <w:r w:rsidRPr="004D3B47">
              <w:t>21.5</w:t>
            </w:r>
          </w:p>
        </w:tc>
        <w:tc>
          <w:tcPr>
            <w:tcW w:w="1269" w:type="dxa"/>
          </w:tcPr>
          <w:p w14:paraId="4C81D702" w14:textId="10F212D9" w:rsidR="00F60630" w:rsidRPr="004D3B47" w:rsidRDefault="00F60630" w:rsidP="00F60630">
            <w:pPr>
              <w:jc w:val="right"/>
              <w:rPr>
                <w:sz w:val="22"/>
              </w:rPr>
            </w:pPr>
            <w:r w:rsidRPr="004D3B47">
              <w:t>17.9</w:t>
            </w:r>
          </w:p>
        </w:tc>
      </w:tr>
      <w:tr w:rsidR="004D3B47" w:rsidRPr="004D3B47" w14:paraId="05B2886F" w14:textId="77777777" w:rsidTr="00125D9A">
        <w:trPr>
          <w:trHeight w:val="301"/>
        </w:trPr>
        <w:tc>
          <w:tcPr>
            <w:tcW w:w="1980" w:type="dxa"/>
            <w:shd w:val="clear" w:color="auto" w:fill="auto"/>
            <w:noWrap/>
            <w:vAlign w:val="bottom"/>
            <w:hideMark/>
          </w:tcPr>
          <w:p w14:paraId="3BF789CB" w14:textId="77777777" w:rsidR="00F60630" w:rsidRPr="004D3B47" w:rsidRDefault="00F60630" w:rsidP="00F60630">
            <w:pPr>
              <w:rPr>
                <w:rFonts w:asciiTheme="minorHAnsi" w:eastAsia="Times New Roman" w:hAnsiTheme="minorHAnsi"/>
                <w:sz w:val="22"/>
                <w:lang w:eastAsia="en-AU"/>
              </w:rPr>
            </w:pPr>
            <w:r w:rsidRPr="004D3B47">
              <w:rPr>
                <w:sz w:val="22"/>
              </w:rPr>
              <w:t>30-34</w:t>
            </w:r>
          </w:p>
        </w:tc>
        <w:tc>
          <w:tcPr>
            <w:tcW w:w="1323" w:type="dxa"/>
            <w:shd w:val="clear" w:color="auto" w:fill="auto"/>
            <w:noWrap/>
          </w:tcPr>
          <w:p w14:paraId="226E020C" w14:textId="31C9D318" w:rsidR="00F60630" w:rsidRPr="004D3B47" w:rsidRDefault="00F60630" w:rsidP="00F60630">
            <w:pPr>
              <w:jc w:val="right"/>
              <w:rPr>
                <w:rFonts w:asciiTheme="minorHAnsi" w:hAnsiTheme="minorHAnsi"/>
                <w:sz w:val="22"/>
              </w:rPr>
            </w:pPr>
            <w:r w:rsidRPr="004D3B47">
              <w:t>22.1</w:t>
            </w:r>
          </w:p>
        </w:tc>
        <w:tc>
          <w:tcPr>
            <w:tcW w:w="1323" w:type="dxa"/>
            <w:shd w:val="clear" w:color="auto" w:fill="auto"/>
            <w:noWrap/>
          </w:tcPr>
          <w:p w14:paraId="71513CE8" w14:textId="26B40567" w:rsidR="00F60630" w:rsidRPr="004D3B47" w:rsidRDefault="00F60630" w:rsidP="00F60630">
            <w:pPr>
              <w:jc w:val="right"/>
              <w:rPr>
                <w:rFonts w:asciiTheme="minorHAnsi" w:hAnsiTheme="minorHAnsi"/>
                <w:sz w:val="22"/>
              </w:rPr>
            </w:pPr>
            <w:r w:rsidRPr="004D3B47">
              <w:t>14.2</w:t>
            </w:r>
          </w:p>
        </w:tc>
        <w:tc>
          <w:tcPr>
            <w:tcW w:w="1323" w:type="dxa"/>
            <w:shd w:val="clear" w:color="auto" w:fill="auto"/>
            <w:noWrap/>
          </w:tcPr>
          <w:p w14:paraId="549A731C" w14:textId="63401768" w:rsidR="00F60630" w:rsidRPr="004D3B47" w:rsidRDefault="00F60630" w:rsidP="00F60630">
            <w:pPr>
              <w:jc w:val="right"/>
              <w:rPr>
                <w:rFonts w:asciiTheme="minorHAnsi" w:hAnsiTheme="minorHAnsi"/>
                <w:sz w:val="22"/>
              </w:rPr>
            </w:pPr>
            <w:r w:rsidRPr="004D3B47">
              <w:t>11.1</w:t>
            </w:r>
          </w:p>
        </w:tc>
        <w:tc>
          <w:tcPr>
            <w:tcW w:w="1843" w:type="dxa"/>
            <w:shd w:val="clear" w:color="auto" w:fill="auto"/>
            <w:noWrap/>
          </w:tcPr>
          <w:p w14:paraId="443EE97D" w14:textId="2CCEEC90" w:rsidR="00F60630" w:rsidRPr="004D3B47" w:rsidRDefault="00F60630" w:rsidP="00F60630">
            <w:pPr>
              <w:jc w:val="right"/>
              <w:rPr>
                <w:rFonts w:asciiTheme="minorHAnsi" w:hAnsiTheme="minorHAnsi"/>
                <w:sz w:val="22"/>
              </w:rPr>
            </w:pPr>
            <w:r w:rsidRPr="004D3B47">
              <w:t>18.9</w:t>
            </w:r>
          </w:p>
        </w:tc>
        <w:tc>
          <w:tcPr>
            <w:tcW w:w="1269" w:type="dxa"/>
          </w:tcPr>
          <w:p w14:paraId="3C9044F7" w14:textId="19562CDA" w:rsidR="00F60630" w:rsidRPr="004D3B47" w:rsidRDefault="00F60630" w:rsidP="00F60630">
            <w:pPr>
              <w:jc w:val="right"/>
              <w:rPr>
                <w:sz w:val="22"/>
              </w:rPr>
            </w:pPr>
            <w:r w:rsidRPr="004D3B47">
              <w:t>17.4</w:t>
            </w:r>
          </w:p>
        </w:tc>
      </w:tr>
      <w:tr w:rsidR="004D3B47" w:rsidRPr="004D3B47" w14:paraId="5209C3C3" w14:textId="77777777" w:rsidTr="00125D9A">
        <w:trPr>
          <w:trHeight w:val="301"/>
        </w:trPr>
        <w:tc>
          <w:tcPr>
            <w:tcW w:w="1980" w:type="dxa"/>
            <w:shd w:val="clear" w:color="auto" w:fill="auto"/>
            <w:noWrap/>
            <w:vAlign w:val="bottom"/>
            <w:hideMark/>
          </w:tcPr>
          <w:p w14:paraId="2D28AF7D" w14:textId="77777777" w:rsidR="00F60630" w:rsidRPr="004D3B47" w:rsidRDefault="00F60630" w:rsidP="00F60630">
            <w:pPr>
              <w:rPr>
                <w:rFonts w:asciiTheme="minorHAnsi" w:eastAsia="Times New Roman" w:hAnsiTheme="minorHAnsi"/>
                <w:sz w:val="22"/>
                <w:lang w:eastAsia="en-AU"/>
              </w:rPr>
            </w:pPr>
            <w:r w:rsidRPr="004D3B47">
              <w:rPr>
                <w:sz w:val="22"/>
              </w:rPr>
              <w:t>35-39</w:t>
            </w:r>
          </w:p>
        </w:tc>
        <w:tc>
          <w:tcPr>
            <w:tcW w:w="1323" w:type="dxa"/>
            <w:shd w:val="clear" w:color="auto" w:fill="auto"/>
            <w:noWrap/>
          </w:tcPr>
          <w:p w14:paraId="0CE12BD9" w14:textId="1A036730" w:rsidR="00F60630" w:rsidRPr="004D3B47" w:rsidRDefault="00F60630" w:rsidP="00F60630">
            <w:pPr>
              <w:jc w:val="right"/>
              <w:rPr>
                <w:rFonts w:asciiTheme="minorHAnsi" w:hAnsiTheme="minorHAnsi"/>
                <w:sz w:val="22"/>
              </w:rPr>
            </w:pPr>
            <w:r w:rsidRPr="004D3B47">
              <w:t>12.7</w:t>
            </w:r>
          </w:p>
        </w:tc>
        <w:tc>
          <w:tcPr>
            <w:tcW w:w="1323" w:type="dxa"/>
            <w:shd w:val="clear" w:color="auto" w:fill="auto"/>
            <w:noWrap/>
          </w:tcPr>
          <w:p w14:paraId="355BEAB7" w14:textId="0F9A5490" w:rsidR="00F60630" w:rsidRPr="004D3B47" w:rsidRDefault="00F60630" w:rsidP="00F60630">
            <w:pPr>
              <w:jc w:val="right"/>
              <w:rPr>
                <w:rFonts w:asciiTheme="minorHAnsi" w:hAnsiTheme="minorHAnsi"/>
                <w:sz w:val="22"/>
              </w:rPr>
            </w:pPr>
            <w:r w:rsidRPr="004D3B47">
              <w:t>7.6</w:t>
            </w:r>
          </w:p>
        </w:tc>
        <w:tc>
          <w:tcPr>
            <w:tcW w:w="1323" w:type="dxa"/>
            <w:shd w:val="clear" w:color="auto" w:fill="auto"/>
            <w:noWrap/>
          </w:tcPr>
          <w:p w14:paraId="224841E1" w14:textId="2EAACDAA" w:rsidR="00F60630" w:rsidRPr="004D3B47" w:rsidRDefault="00F60630" w:rsidP="00F60630">
            <w:pPr>
              <w:jc w:val="right"/>
              <w:rPr>
                <w:rFonts w:asciiTheme="minorHAnsi" w:hAnsiTheme="minorHAnsi"/>
                <w:sz w:val="22"/>
              </w:rPr>
            </w:pPr>
            <w:r w:rsidRPr="004D3B47">
              <w:t>7.8</w:t>
            </w:r>
          </w:p>
        </w:tc>
        <w:tc>
          <w:tcPr>
            <w:tcW w:w="1843" w:type="dxa"/>
            <w:shd w:val="clear" w:color="auto" w:fill="auto"/>
            <w:noWrap/>
          </w:tcPr>
          <w:p w14:paraId="49140E95" w14:textId="69A0B2D2" w:rsidR="00F60630" w:rsidRPr="004D3B47" w:rsidRDefault="00F60630" w:rsidP="00F60630">
            <w:pPr>
              <w:jc w:val="right"/>
              <w:rPr>
                <w:rFonts w:asciiTheme="minorHAnsi" w:hAnsiTheme="minorHAnsi"/>
                <w:sz w:val="22"/>
              </w:rPr>
            </w:pPr>
            <w:r w:rsidRPr="004D3B47">
              <w:t>13.3</w:t>
            </w:r>
          </w:p>
        </w:tc>
        <w:tc>
          <w:tcPr>
            <w:tcW w:w="1269" w:type="dxa"/>
          </w:tcPr>
          <w:p w14:paraId="21804CA9" w14:textId="54F907BE" w:rsidR="00F60630" w:rsidRPr="004D3B47" w:rsidRDefault="00F60630" w:rsidP="00F60630">
            <w:pPr>
              <w:jc w:val="right"/>
              <w:rPr>
                <w:sz w:val="22"/>
              </w:rPr>
            </w:pPr>
            <w:r w:rsidRPr="004D3B47">
              <w:t>11.7</w:t>
            </w:r>
          </w:p>
        </w:tc>
      </w:tr>
      <w:tr w:rsidR="004D3B47" w:rsidRPr="004D3B47" w14:paraId="6C5EE3F0" w14:textId="77777777" w:rsidTr="00125D9A">
        <w:trPr>
          <w:trHeight w:val="301"/>
        </w:trPr>
        <w:tc>
          <w:tcPr>
            <w:tcW w:w="1980" w:type="dxa"/>
            <w:shd w:val="clear" w:color="auto" w:fill="auto"/>
            <w:noWrap/>
            <w:vAlign w:val="bottom"/>
            <w:hideMark/>
          </w:tcPr>
          <w:p w14:paraId="5BA7FDE8" w14:textId="77777777" w:rsidR="00F60630" w:rsidRPr="004D3B47" w:rsidRDefault="00F60630" w:rsidP="00F60630">
            <w:pPr>
              <w:rPr>
                <w:rFonts w:asciiTheme="minorHAnsi" w:eastAsia="Times New Roman" w:hAnsiTheme="minorHAnsi"/>
                <w:sz w:val="22"/>
                <w:lang w:eastAsia="en-AU"/>
              </w:rPr>
            </w:pPr>
            <w:r w:rsidRPr="004D3B47">
              <w:rPr>
                <w:sz w:val="22"/>
              </w:rPr>
              <w:t>40-44</w:t>
            </w:r>
          </w:p>
        </w:tc>
        <w:tc>
          <w:tcPr>
            <w:tcW w:w="1323" w:type="dxa"/>
            <w:shd w:val="clear" w:color="auto" w:fill="auto"/>
            <w:noWrap/>
          </w:tcPr>
          <w:p w14:paraId="56C4A6F7" w14:textId="70AADB9D" w:rsidR="00F60630" w:rsidRPr="004D3B47" w:rsidRDefault="00F60630" w:rsidP="00F60630">
            <w:pPr>
              <w:jc w:val="right"/>
              <w:rPr>
                <w:rFonts w:asciiTheme="minorHAnsi" w:hAnsiTheme="minorHAnsi"/>
                <w:sz w:val="22"/>
              </w:rPr>
            </w:pPr>
            <w:r w:rsidRPr="004D3B47">
              <w:t>11.8</w:t>
            </w:r>
          </w:p>
        </w:tc>
        <w:tc>
          <w:tcPr>
            <w:tcW w:w="1323" w:type="dxa"/>
            <w:shd w:val="clear" w:color="auto" w:fill="auto"/>
            <w:noWrap/>
          </w:tcPr>
          <w:p w14:paraId="51462AF8" w14:textId="65B7FCD6" w:rsidR="00F60630" w:rsidRPr="004D3B47" w:rsidRDefault="00F60630" w:rsidP="00F60630">
            <w:pPr>
              <w:jc w:val="right"/>
              <w:rPr>
                <w:rFonts w:asciiTheme="minorHAnsi" w:hAnsiTheme="minorHAnsi"/>
                <w:sz w:val="22"/>
              </w:rPr>
            </w:pPr>
            <w:r w:rsidRPr="004D3B47">
              <w:t>9.4</w:t>
            </w:r>
          </w:p>
        </w:tc>
        <w:tc>
          <w:tcPr>
            <w:tcW w:w="1323" w:type="dxa"/>
            <w:shd w:val="clear" w:color="auto" w:fill="auto"/>
            <w:noWrap/>
          </w:tcPr>
          <w:p w14:paraId="0BEB52C0" w14:textId="5E6B7FAC" w:rsidR="00F60630" w:rsidRPr="004D3B47" w:rsidRDefault="00F60630" w:rsidP="00F60630">
            <w:pPr>
              <w:jc w:val="right"/>
              <w:rPr>
                <w:rFonts w:asciiTheme="minorHAnsi" w:hAnsiTheme="minorHAnsi"/>
                <w:sz w:val="22"/>
              </w:rPr>
            </w:pPr>
            <w:r w:rsidRPr="004D3B47">
              <w:t>3.6</w:t>
            </w:r>
          </w:p>
        </w:tc>
        <w:tc>
          <w:tcPr>
            <w:tcW w:w="1843" w:type="dxa"/>
            <w:shd w:val="clear" w:color="auto" w:fill="auto"/>
            <w:noWrap/>
          </w:tcPr>
          <w:p w14:paraId="5DD23D61" w14:textId="5D0DD2D5" w:rsidR="00F60630" w:rsidRPr="004D3B47" w:rsidRDefault="00F60630" w:rsidP="00F60630">
            <w:pPr>
              <w:jc w:val="right"/>
              <w:rPr>
                <w:rFonts w:asciiTheme="minorHAnsi" w:hAnsiTheme="minorHAnsi"/>
                <w:sz w:val="22"/>
              </w:rPr>
            </w:pPr>
            <w:r w:rsidRPr="004D3B47">
              <w:t>7.3</w:t>
            </w:r>
          </w:p>
        </w:tc>
        <w:tc>
          <w:tcPr>
            <w:tcW w:w="1269" w:type="dxa"/>
          </w:tcPr>
          <w:p w14:paraId="6589A3D4" w14:textId="765E1E0D" w:rsidR="00F60630" w:rsidRPr="004D3B47" w:rsidRDefault="00F60630" w:rsidP="00F60630">
            <w:pPr>
              <w:jc w:val="right"/>
              <w:rPr>
                <w:sz w:val="22"/>
              </w:rPr>
            </w:pPr>
            <w:r w:rsidRPr="004D3B47">
              <w:t>7.3</w:t>
            </w:r>
          </w:p>
        </w:tc>
      </w:tr>
      <w:tr w:rsidR="004D3B47" w:rsidRPr="004D3B47" w14:paraId="20CC3A9F" w14:textId="77777777" w:rsidTr="00125D9A">
        <w:trPr>
          <w:trHeight w:val="301"/>
        </w:trPr>
        <w:tc>
          <w:tcPr>
            <w:tcW w:w="1980" w:type="dxa"/>
            <w:shd w:val="clear" w:color="auto" w:fill="auto"/>
            <w:noWrap/>
            <w:vAlign w:val="bottom"/>
            <w:hideMark/>
          </w:tcPr>
          <w:p w14:paraId="0F5B6BEC" w14:textId="77777777" w:rsidR="00F60630" w:rsidRPr="004D3B47" w:rsidRDefault="00F60630" w:rsidP="00F60630">
            <w:pPr>
              <w:rPr>
                <w:rFonts w:asciiTheme="minorHAnsi" w:eastAsia="Times New Roman" w:hAnsiTheme="minorHAnsi"/>
                <w:sz w:val="22"/>
                <w:lang w:eastAsia="en-AU"/>
              </w:rPr>
            </w:pPr>
            <w:r w:rsidRPr="004D3B47">
              <w:rPr>
                <w:sz w:val="22"/>
              </w:rPr>
              <w:t>45-49</w:t>
            </w:r>
          </w:p>
        </w:tc>
        <w:tc>
          <w:tcPr>
            <w:tcW w:w="1323" w:type="dxa"/>
            <w:shd w:val="clear" w:color="auto" w:fill="auto"/>
            <w:noWrap/>
          </w:tcPr>
          <w:p w14:paraId="4147E86B" w14:textId="13B3CF69" w:rsidR="00F60630" w:rsidRPr="004D3B47" w:rsidRDefault="00F60630" w:rsidP="00F60630">
            <w:pPr>
              <w:jc w:val="right"/>
              <w:rPr>
                <w:rFonts w:asciiTheme="minorHAnsi" w:hAnsiTheme="minorHAnsi"/>
                <w:sz w:val="22"/>
              </w:rPr>
            </w:pPr>
            <w:r w:rsidRPr="004D3B47">
              <w:t>10.0</w:t>
            </w:r>
          </w:p>
        </w:tc>
        <w:tc>
          <w:tcPr>
            <w:tcW w:w="1323" w:type="dxa"/>
            <w:shd w:val="clear" w:color="auto" w:fill="auto"/>
            <w:noWrap/>
          </w:tcPr>
          <w:p w14:paraId="7EAC26BC" w14:textId="7428BE31" w:rsidR="00F60630" w:rsidRPr="004D3B47" w:rsidRDefault="00F60630" w:rsidP="00F60630">
            <w:pPr>
              <w:jc w:val="right"/>
              <w:rPr>
                <w:rFonts w:asciiTheme="minorHAnsi" w:hAnsiTheme="minorHAnsi"/>
                <w:sz w:val="22"/>
              </w:rPr>
            </w:pPr>
            <w:r w:rsidRPr="004D3B47">
              <w:t>1.7</w:t>
            </w:r>
          </w:p>
        </w:tc>
        <w:tc>
          <w:tcPr>
            <w:tcW w:w="1323" w:type="dxa"/>
            <w:shd w:val="clear" w:color="auto" w:fill="auto"/>
            <w:noWrap/>
          </w:tcPr>
          <w:p w14:paraId="2D5700A5" w14:textId="5A154FD7" w:rsidR="00F60630" w:rsidRPr="004D3B47" w:rsidRDefault="00F60630" w:rsidP="00F60630">
            <w:pPr>
              <w:jc w:val="right"/>
              <w:rPr>
                <w:rFonts w:asciiTheme="minorHAnsi" w:hAnsiTheme="minorHAnsi"/>
                <w:sz w:val="22"/>
              </w:rPr>
            </w:pPr>
            <w:r w:rsidRPr="004D3B47">
              <w:t>6.1</w:t>
            </w:r>
          </w:p>
        </w:tc>
        <w:tc>
          <w:tcPr>
            <w:tcW w:w="1843" w:type="dxa"/>
            <w:shd w:val="clear" w:color="auto" w:fill="auto"/>
            <w:noWrap/>
          </w:tcPr>
          <w:p w14:paraId="7DC087A3" w14:textId="7EA4D6A0" w:rsidR="00F60630" w:rsidRPr="004D3B47" w:rsidRDefault="00F60630" w:rsidP="00F60630">
            <w:pPr>
              <w:jc w:val="right"/>
              <w:rPr>
                <w:rFonts w:asciiTheme="minorHAnsi" w:hAnsiTheme="minorHAnsi"/>
                <w:sz w:val="22"/>
              </w:rPr>
            </w:pPr>
            <w:r w:rsidRPr="004D3B47">
              <w:t>4.9</w:t>
            </w:r>
          </w:p>
        </w:tc>
        <w:tc>
          <w:tcPr>
            <w:tcW w:w="1269" w:type="dxa"/>
          </w:tcPr>
          <w:p w14:paraId="5E208647" w14:textId="14CAAB11" w:rsidR="00F60630" w:rsidRPr="004D3B47" w:rsidRDefault="00F60630" w:rsidP="00F60630">
            <w:pPr>
              <w:jc w:val="right"/>
              <w:rPr>
                <w:sz w:val="22"/>
              </w:rPr>
            </w:pPr>
            <w:r w:rsidRPr="004D3B47">
              <w:t>5.4</w:t>
            </w:r>
          </w:p>
        </w:tc>
      </w:tr>
      <w:tr w:rsidR="004D3B47" w:rsidRPr="004D3B47" w14:paraId="7365D850" w14:textId="77777777" w:rsidTr="00125D9A">
        <w:trPr>
          <w:trHeight w:val="301"/>
        </w:trPr>
        <w:tc>
          <w:tcPr>
            <w:tcW w:w="1980" w:type="dxa"/>
            <w:shd w:val="clear" w:color="auto" w:fill="auto"/>
            <w:noWrap/>
            <w:vAlign w:val="bottom"/>
            <w:hideMark/>
          </w:tcPr>
          <w:p w14:paraId="55F19DA8" w14:textId="77777777" w:rsidR="00F60630" w:rsidRPr="004D3B47" w:rsidRDefault="00F60630" w:rsidP="00F60630">
            <w:pPr>
              <w:rPr>
                <w:rFonts w:asciiTheme="minorHAnsi" w:eastAsia="Times New Roman" w:hAnsiTheme="minorHAnsi"/>
                <w:sz w:val="22"/>
                <w:lang w:eastAsia="en-AU"/>
              </w:rPr>
            </w:pPr>
            <w:r w:rsidRPr="004D3B47">
              <w:rPr>
                <w:sz w:val="22"/>
              </w:rPr>
              <w:t>50-54</w:t>
            </w:r>
          </w:p>
        </w:tc>
        <w:tc>
          <w:tcPr>
            <w:tcW w:w="1323" w:type="dxa"/>
            <w:shd w:val="clear" w:color="auto" w:fill="auto"/>
            <w:noWrap/>
          </w:tcPr>
          <w:p w14:paraId="313A2334" w14:textId="3E11773A" w:rsidR="00F60630" w:rsidRPr="004D3B47" w:rsidRDefault="00F60630" w:rsidP="00F60630">
            <w:pPr>
              <w:jc w:val="right"/>
              <w:rPr>
                <w:rFonts w:asciiTheme="minorHAnsi" w:hAnsiTheme="minorHAnsi"/>
                <w:sz w:val="22"/>
              </w:rPr>
            </w:pPr>
            <w:r w:rsidRPr="004D3B47">
              <w:t>11.5</w:t>
            </w:r>
          </w:p>
        </w:tc>
        <w:tc>
          <w:tcPr>
            <w:tcW w:w="1323" w:type="dxa"/>
            <w:shd w:val="clear" w:color="auto" w:fill="auto"/>
            <w:noWrap/>
          </w:tcPr>
          <w:p w14:paraId="1E654E52" w14:textId="3F17D3EC" w:rsidR="00F60630" w:rsidRPr="004D3B47" w:rsidRDefault="00F60630" w:rsidP="00F60630">
            <w:pPr>
              <w:jc w:val="right"/>
              <w:rPr>
                <w:rFonts w:asciiTheme="minorHAnsi" w:hAnsiTheme="minorHAnsi"/>
                <w:sz w:val="22"/>
              </w:rPr>
            </w:pPr>
            <w:r w:rsidRPr="004D3B47">
              <w:t>5.6</w:t>
            </w:r>
          </w:p>
        </w:tc>
        <w:tc>
          <w:tcPr>
            <w:tcW w:w="1323" w:type="dxa"/>
            <w:shd w:val="clear" w:color="auto" w:fill="auto"/>
            <w:noWrap/>
          </w:tcPr>
          <w:p w14:paraId="2F7A5DC2" w14:textId="1029D523" w:rsidR="00F60630" w:rsidRPr="004D3B47" w:rsidRDefault="00F60630" w:rsidP="00F60630">
            <w:pPr>
              <w:jc w:val="right"/>
              <w:rPr>
                <w:rFonts w:asciiTheme="minorHAnsi" w:hAnsiTheme="minorHAnsi"/>
                <w:sz w:val="22"/>
              </w:rPr>
            </w:pPr>
            <w:r w:rsidRPr="004D3B47">
              <w:t>3.5</w:t>
            </w:r>
          </w:p>
        </w:tc>
        <w:tc>
          <w:tcPr>
            <w:tcW w:w="1843" w:type="dxa"/>
            <w:shd w:val="clear" w:color="auto" w:fill="auto"/>
            <w:noWrap/>
          </w:tcPr>
          <w:p w14:paraId="046B9746" w14:textId="2FE24F5F" w:rsidR="00F60630" w:rsidRPr="004D3B47" w:rsidRDefault="00F60630" w:rsidP="00F60630">
            <w:pPr>
              <w:jc w:val="right"/>
              <w:rPr>
                <w:rFonts w:asciiTheme="minorHAnsi" w:hAnsiTheme="minorHAnsi"/>
                <w:sz w:val="22"/>
              </w:rPr>
            </w:pPr>
            <w:r w:rsidRPr="004D3B47">
              <w:t>3.1</w:t>
            </w:r>
          </w:p>
        </w:tc>
        <w:tc>
          <w:tcPr>
            <w:tcW w:w="1269" w:type="dxa"/>
          </w:tcPr>
          <w:p w14:paraId="2E9709F5" w14:textId="180BB712" w:rsidR="00F60630" w:rsidRPr="004D3B47" w:rsidRDefault="00F60630" w:rsidP="00F60630">
            <w:pPr>
              <w:jc w:val="right"/>
              <w:rPr>
                <w:sz w:val="22"/>
              </w:rPr>
            </w:pPr>
            <w:r w:rsidRPr="004D3B47">
              <w:t>4.2</w:t>
            </w:r>
          </w:p>
        </w:tc>
      </w:tr>
      <w:tr w:rsidR="004D3B47" w:rsidRPr="004D3B47" w14:paraId="25FD3742" w14:textId="77777777" w:rsidTr="00125D9A">
        <w:trPr>
          <w:trHeight w:val="301"/>
        </w:trPr>
        <w:tc>
          <w:tcPr>
            <w:tcW w:w="1980" w:type="dxa"/>
            <w:shd w:val="clear" w:color="auto" w:fill="auto"/>
            <w:noWrap/>
            <w:vAlign w:val="bottom"/>
            <w:hideMark/>
          </w:tcPr>
          <w:p w14:paraId="25286CE0" w14:textId="77777777" w:rsidR="00F60630" w:rsidRPr="004D3B47" w:rsidRDefault="00F60630" w:rsidP="00F60630">
            <w:pPr>
              <w:rPr>
                <w:rFonts w:asciiTheme="minorHAnsi" w:eastAsia="Times New Roman" w:hAnsiTheme="minorHAnsi"/>
                <w:sz w:val="22"/>
                <w:lang w:eastAsia="en-AU"/>
              </w:rPr>
            </w:pPr>
            <w:r w:rsidRPr="004D3B47">
              <w:rPr>
                <w:sz w:val="22"/>
              </w:rPr>
              <w:t>55-59</w:t>
            </w:r>
          </w:p>
        </w:tc>
        <w:tc>
          <w:tcPr>
            <w:tcW w:w="1323" w:type="dxa"/>
            <w:shd w:val="clear" w:color="auto" w:fill="auto"/>
            <w:noWrap/>
          </w:tcPr>
          <w:p w14:paraId="1AE591F0" w14:textId="147AF2ED" w:rsidR="00F60630" w:rsidRPr="004D3B47" w:rsidRDefault="00F60630" w:rsidP="00F60630">
            <w:pPr>
              <w:jc w:val="right"/>
              <w:rPr>
                <w:rFonts w:asciiTheme="minorHAnsi" w:hAnsiTheme="minorHAnsi"/>
                <w:sz w:val="22"/>
              </w:rPr>
            </w:pPr>
            <w:r w:rsidRPr="004D3B47">
              <w:t>4.6</w:t>
            </w:r>
          </w:p>
        </w:tc>
        <w:tc>
          <w:tcPr>
            <w:tcW w:w="1323" w:type="dxa"/>
            <w:shd w:val="clear" w:color="auto" w:fill="auto"/>
            <w:noWrap/>
          </w:tcPr>
          <w:p w14:paraId="741C5F61" w14:textId="4BC62937" w:rsidR="00F60630" w:rsidRPr="004D3B47" w:rsidRDefault="00F60630" w:rsidP="00F60630">
            <w:pPr>
              <w:jc w:val="right"/>
              <w:rPr>
                <w:rFonts w:asciiTheme="minorHAnsi" w:hAnsiTheme="minorHAnsi"/>
                <w:sz w:val="22"/>
              </w:rPr>
            </w:pPr>
            <w:r w:rsidRPr="004D3B47">
              <w:t>2.2</w:t>
            </w:r>
          </w:p>
        </w:tc>
        <w:tc>
          <w:tcPr>
            <w:tcW w:w="1323" w:type="dxa"/>
            <w:shd w:val="clear" w:color="auto" w:fill="auto"/>
            <w:noWrap/>
          </w:tcPr>
          <w:p w14:paraId="7F83F91B" w14:textId="0C2808E3" w:rsidR="00F60630" w:rsidRPr="004D3B47" w:rsidRDefault="00F60630" w:rsidP="00F60630">
            <w:pPr>
              <w:jc w:val="right"/>
              <w:rPr>
                <w:rFonts w:asciiTheme="minorHAnsi" w:hAnsiTheme="minorHAnsi"/>
                <w:sz w:val="22"/>
              </w:rPr>
            </w:pPr>
            <w:r w:rsidRPr="004D3B47">
              <w:t>5.7</w:t>
            </w:r>
          </w:p>
        </w:tc>
        <w:tc>
          <w:tcPr>
            <w:tcW w:w="1843" w:type="dxa"/>
            <w:shd w:val="clear" w:color="auto" w:fill="auto"/>
            <w:noWrap/>
          </w:tcPr>
          <w:p w14:paraId="04F87E2B" w14:textId="76E9A123" w:rsidR="00F60630" w:rsidRPr="004D3B47" w:rsidRDefault="00F60630" w:rsidP="00F60630">
            <w:pPr>
              <w:jc w:val="right"/>
              <w:rPr>
                <w:rFonts w:asciiTheme="minorHAnsi" w:hAnsiTheme="minorHAnsi"/>
                <w:sz w:val="22"/>
              </w:rPr>
            </w:pPr>
            <w:r w:rsidRPr="004D3B47">
              <w:t>3.2</w:t>
            </w:r>
          </w:p>
        </w:tc>
        <w:tc>
          <w:tcPr>
            <w:tcW w:w="1269" w:type="dxa"/>
          </w:tcPr>
          <w:p w14:paraId="4C0CE6C0" w14:textId="7BD7B026" w:rsidR="00F60630" w:rsidRPr="004D3B47" w:rsidRDefault="00F60630" w:rsidP="00F60630">
            <w:pPr>
              <w:jc w:val="right"/>
              <w:rPr>
                <w:sz w:val="22"/>
              </w:rPr>
            </w:pPr>
            <w:r w:rsidRPr="004D3B47">
              <w:t>3.6</w:t>
            </w:r>
          </w:p>
        </w:tc>
      </w:tr>
      <w:tr w:rsidR="004D3B47" w:rsidRPr="004D3B47" w14:paraId="7371357B" w14:textId="77777777" w:rsidTr="00125D9A">
        <w:trPr>
          <w:trHeight w:val="301"/>
        </w:trPr>
        <w:tc>
          <w:tcPr>
            <w:tcW w:w="1980" w:type="dxa"/>
            <w:shd w:val="clear" w:color="auto" w:fill="auto"/>
            <w:noWrap/>
            <w:vAlign w:val="bottom"/>
            <w:hideMark/>
          </w:tcPr>
          <w:p w14:paraId="7E3D9AD7" w14:textId="77777777" w:rsidR="00F60630" w:rsidRPr="004D3B47" w:rsidRDefault="00F60630" w:rsidP="00F60630">
            <w:pPr>
              <w:rPr>
                <w:rFonts w:asciiTheme="minorHAnsi" w:eastAsia="Times New Roman" w:hAnsiTheme="minorHAnsi"/>
                <w:sz w:val="22"/>
                <w:lang w:eastAsia="en-AU"/>
              </w:rPr>
            </w:pPr>
            <w:r w:rsidRPr="004D3B47">
              <w:rPr>
                <w:sz w:val="22"/>
              </w:rPr>
              <w:t>60-64</w:t>
            </w:r>
          </w:p>
        </w:tc>
        <w:tc>
          <w:tcPr>
            <w:tcW w:w="1323" w:type="dxa"/>
            <w:shd w:val="clear" w:color="auto" w:fill="auto"/>
            <w:noWrap/>
          </w:tcPr>
          <w:p w14:paraId="1C6A2F55" w14:textId="1C8DAC80" w:rsidR="00F60630" w:rsidRPr="004D3B47" w:rsidRDefault="00F60630" w:rsidP="00F60630">
            <w:pPr>
              <w:jc w:val="right"/>
              <w:rPr>
                <w:rFonts w:asciiTheme="minorHAnsi" w:hAnsiTheme="minorHAnsi"/>
                <w:sz w:val="22"/>
              </w:rPr>
            </w:pPr>
            <w:r w:rsidRPr="004D3B47">
              <w:t>3.4</w:t>
            </w:r>
          </w:p>
        </w:tc>
        <w:tc>
          <w:tcPr>
            <w:tcW w:w="1323" w:type="dxa"/>
            <w:shd w:val="clear" w:color="auto" w:fill="auto"/>
            <w:noWrap/>
          </w:tcPr>
          <w:p w14:paraId="30A681DB" w14:textId="021F665F" w:rsidR="00F60630" w:rsidRPr="004D3B47" w:rsidRDefault="00F60630" w:rsidP="00F60630">
            <w:pPr>
              <w:jc w:val="right"/>
              <w:rPr>
                <w:rFonts w:asciiTheme="minorHAnsi" w:hAnsiTheme="minorHAnsi"/>
                <w:sz w:val="22"/>
              </w:rPr>
            </w:pPr>
            <w:r w:rsidRPr="004D3B47">
              <w:t>3.0</w:t>
            </w:r>
          </w:p>
        </w:tc>
        <w:tc>
          <w:tcPr>
            <w:tcW w:w="1323" w:type="dxa"/>
            <w:shd w:val="clear" w:color="auto" w:fill="auto"/>
            <w:noWrap/>
          </w:tcPr>
          <w:p w14:paraId="7ED08E50" w14:textId="09A70303" w:rsidR="00F60630" w:rsidRPr="004D3B47" w:rsidRDefault="00F60630" w:rsidP="00F60630">
            <w:pPr>
              <w:jc w:val="right"/>
              <w:rPr>
                <w:rFonts w:asciiTheme="minorHAnsi" w:hAnsiTheme="minorHAnsi"/>
                <w:sz w:val="22"/>
              </w:rPr>
            </w:pPr>
            <w:r w:rsidRPr="004D3B47">
              <w:t>2.2</w:t>
            </w:r>
          </w:p>
        </w:tc>
        <w:tc>
          <w:tcPr>
            <w:tcW w:w="1843" w:type="dxa"/>
            <w:shd w:val="clear" w:color="auto" w:fill="auto"/>
            <w:noWrap/>
          </w:tcPr>
          <w:p w14:paraId="21F09883" w14:textId="672B3BEB" w:rsidR="00F60630" w:rsidRPr="004D3B47" w:rsidRDefault="00F60630" w:rsidP="00F60630">
            <w:pPr>
              <w:jc w:val="right"/>
              <w:rPr>
                <w:rFonts w:asciiTheme="minorHAnsi" w:hAnsiTheme="minorHAnsi"/>
                <w:sz w:val="22"/>
              </w:rPr>
            </w:pPr>
            <w:r w:rsidRPr="004D3B47">
              <w:t>2.6</w:t>
            </w:r>
          </w:p>
        </w:tc>
        <w:tc>
          <w:tcPr>
            <w:tcW w:w="1269" w:type="dxa"/>
          </w:tcPr>
          <w:p w14:paraId="2617A066" w14:textId="00A68F31" w:rsidR="00F60630" w:rsidRPr="004D3B47" w:rsidRDefault="00F60630" w:rsidP="00F60630">
            <w:pPr>
              <w:jc w:val="right"/>
              <w:rPr>
                <w:sz w:val="22"/>
              </w:rPr>
            </w:pPr>
            <w:r w:rsidRPr="004D3B47">
              <w:t>2.6</w:t>
            </w:r>
          </w:p>
        </w:tc>
      </w:tr>
      <w:tr w:rsidR="004D3B47" w:rsidRPr="004D3B47" w14:paraId="31CFAEF0" w14:textId="77777777" w:rsidTr="00125D9A">
        <w:trPr>
          <w:trHeight w:val="301"/>
        </w:trPr>
        <w:tc>
          <w:tcPr>
            <w:tcW w:w="1980" w:type="dxa"/>
            <w:shd w:val="clear" w:color="auto" w:fill="auto"/>
            <w:noWrap/>
            <w:vAlign w:val="bottom"/>
            <w:hideMark/>
          </w:tcPr>
          <w:p w14:paraId="591D9403" w14:textId="77777777" w:rsidR="00F60630" w:rsidRPr="004D3B47" w:rsidRDefault="00F60630" w:rsidP="00F60630">
            <w:pPr>
              <w:rPr>
                <w:rFonts w:asciiTheme="minorHAnsi" w:eastAsia="Times New Roman" w:hAnsiTheme="minorHAnsi"/>
                <w:sz w:val="22"/>
                <w:lang w:eastAsia="en-AU"/>
              </w:rPr>
            </w:pPr>
            <w:r w:rsidRPr="004D3B47">
              <w:rPr>
                <w:sz w:val="22"/>
              </w:rPr>
              <w:t>65-69</w:t>
            </w:r>
          </w:p>
        </w:tc>
        <w:tc>
          <w:tcPr>
            <w:tcW w:w="1323" w:type="dxa"/>
            <w:shd w:val="clear" w:color="auto" w:fill="auto"/>
            <w:noWrap/>
          </w:tcPr>
          <w:p w14:paraId="5EC41952" w14:textId="10CFF36A" w:rsidR="00F60630" w:rsidRPr="004D3B47" w:rsidRDefault="00F60630" w:rsidP="00F60630">
            <w:pPr>
              <w:jc w:val="right"/>
              <w:rPr>
                <w:rFonts w:asciiTheme="minorHAnsi" w:hAnsiTheme="minorHAnsi"/>
                <w:sz w:val="22"/>
              </w:rPr>
            </w:pPr>
            <w:r w:rsidRPr="004D3B47">
              <w:t>3.3</w:t>
            </w:r>
          </w:p>
        </w:tc>
        <w:tc>
          <w:tcPr>
            <w:tcW w:w="1323" w:type="dxa"/>
            <w:shd w:val="clear" w:color="auto" w:fill="auto"/>
            <w:noWrap/>
          </w:tcPr>
          <w:p w14:paraId="240C3DA6" w14:textId="14B9EE39" w:rsidR="00F60630" w:rsidRPr="004D3B47" w:rsidRDefault="00F60630" w:rsidP="00F60630">
            <w:pPr>
              <w:jc w:val="right"/>
              <w:rPr>
                <w:rFonts w:asciiTheme="minorHAnsi" w:hAnsiTheme="minorHAnsi"/>
                <w:sz w:val="22"/>
              </w:rPr>
            </w:pPr>
            <w:r w:rsidRPr="004D3B47">
              <w:t>0.0</w:t>
            </w:r>
          </w:p>
        </w:tc>
        <w:tc>
          <w:tcPr>
            <w:tcW w:w="1323" w:type="dxa"/>
            <w:shd w:val="clear" w:color="auto" w:fill="auto"/>
            <w:noWrap/>
          </w:tcPr>
          <w:p w14:paraId="04A5E180" w14:textId="3BF4AEFA" w:rsidR="00F60630" w:rsidRPr="004D3B47" w:rsidRDefault="00F60630" w:rsidP="00F60630">
            <w:pPr>
              <w:jc w:val="right"/>
              <w:rPr>
                <w:rFonts w:asciiTheme="minorHAnsi" w:hAnsiTheme="minorHAnsi"/>
                <w:sz w:val="22"/>
              </w:rPr>
            </w:pPr>
            <w:r w:rsidRPr="004D3B47">
              <w:t>4.2</w:t>
            </w:r>
          </w:p>
        </w:tc>
        <w:tc>
          <w:tcPr>
            <w:tcW w:w="1843" w:type="dxa"/>
            <w:shd w:val="clear" w:color="auto" w:fill="auto"/>
            <w:noWrap/>
          </w:tcPr>
          <w:p w14:paraId="6AC896F5" w14:textId="34E979BC" w:rsidR="00F60630" w:rsidRPr="004D3B47" w:rsidRDefault="00F60630" w:rsidP="00F60630">
            <w:pPr>
              <w:jc w:val="right"/>
              <w:rPr>
                <w:rFonts w:asciiTheme="minorHAnsi" w:hAnsiTheme="minorHAnsi"/>
                <w:sz w:val="22"/>
              </w:rPr>
            </w:pPr>
            <w:r w:rsidRPr="004D3B47">
              <w:t>1.8</w:t>
            </w:r>
          </w:p>
        </w:tc>
        <w:tc>
          <w:tcPr>
            <w:tcW w:w="1269" w:type="dxa"/>
          </w:tcPr>
          <w:p w14:paraId="2C541C55" w14:textId="7BEFF969" w:rsidR="00F60630" w:rsidRPr="004D3B47" w:rsidRDefault="00F60630" w:rsidP="00F60630">
            <w:pPr>
              <w:jc w:val="right"/>
              <w:rPr>
                <w:sz w:val="22"/>
              </w:rPr>
            </w:pPr>
            <w:r w:rsidRPr="004D3B47">
              <w:t>2.1</w:t>
            </w:r>
          </w:p>
        </w:tc>
      </w:tr>
      <w:tr w:rsidR="004D3B47" w:rsidRPr="004D3B47" w14:paraId="78ED5A9D" w14:textId="77777777" w:rsidTr="00125D9A">
        <w:trPr>
          <w:trHeight w:val="301"/>
        </w:trPr>
        <w:tc>
          <w:tcPr>
            <w:tcW w:w="1980" w:type="dxa"/>
            <w:shd w:val="clear" w:color="auto" w:fill="auto"/>
            <w:noWrap/>
            <w:vAlign w:val="bottom"/>
            <w:hideMark/>
          </w:tcPr>
          <w:p w14:paraId="077700A9" w14:textId="77777777" w:rsidR="00F60630" w:rsidRPr="004D3B47" w:rsidRDefault="00F60630" w:rsidP="00F60630">
            <w:pPr>
              <w:rPr>
                <w:rFonts w:asciiTheme="minorHAnsi" w:eastAsia="Times New Roman" w:hAnsiTheme="minorHAnsi"/>
                <w:sz w:val="22"/>
                <w:lang w:eastAsia="en-AU"/>
              </w:rPr>
            </w:pPr>
            <w:r w:rsidRPr="004D3B47">
              <w:rPr>
                <w:sz w:val="22"/>
              </w:rPr>
              <w:t>70+</w:t>
            </w:r>
          </w:p>
        </w:tc>
        <w:tc>
          <w:tcPr>
            <w:tcW w:w="1323" w:type="dxa"/>
            <w:shd w:val="clear" w:color="auto" w:fill="auto"/>
            <w:noWrap/>
          </w:tcPr>
          <w:p w14:paraId="7B611434" w14:textId="4040225D" w:rsidR="00F60630" w:rsidRPr="004D3B47" w:rsidRDefault="00F60630" w:rsidP="00F60630">
            <w:pPr>
              <w:jc w:val="right"/>
              <w:rPr>
                <w:rFonts w:asciiTheme="minorHAnsi" w:hAnsiTheme="minorHAnsi"/>
                <w:sz w:val="22"/>
              </w:rPr>
            </w:pPr>
            <w:r w:rsidRPr="004D3B47">
              <w:t>13.1</w:t>
            </w:r>
          </w:p>
        </w:tc>
        <w:tc>
          <w:tcPr>
            <w:tcW w:w="1323" w:type="dxa"/>
            <w:shd w:val="clear" w:color="auto" w:fill="auto"/>
            <w:noWrap/>
          </w:tcPr>
          <w:p w14:paraId="565113AA" w14:textId="77730EF1" w:rsidR="00F60630" w:rsidRPr="004D3B47" w:rsidRDefault="00F60630" w:rsidP="00F60630">
            <w:pPr>
              <w:jc w:val="right"/>
              <w:rPr>
                <w:rFonts w:asciiTheme="minorHAnsi" w:hAnsiTheme="minorHAnsi"/>
                <w:sz w:val="22"/>
              </w:rPr>
            </w:pPr>
            <w:r w:rsidRPr="004D3B47">
              <w:t>12.7</w:t>
            </w:r>
          </w:p>
        </w:tc>
        <w:tc>
          <w:tcPr>
            <w:tcW w:w="1323" w:type="dxa"/>
            <w:shd w:val="clear" w:color="auto" w:fill="auto"/>
            <w:noWrap/>
          </w:tcPr>
          <w:p w14:paraId="7F6C3580" w14:textId="1411267E" w:rsidR="00F60630" w:rsidRPr="004D3B47" w:rsidRDefault="00F60630" w:rsidP="00F60630">
            <w:pPr>
              <w:jc w:val="right"/>
              <w:rPr>
                <w:rFonts w:asciiTheme="minorHAnsi" w:hAnsiTheme="minorHAnsi"/>
                <w:sz w:val="22"/>
              </w:rPr>
            </w:pPr>
            <w:r w:rsidRPr="004D3B47">
              <w:t>0.0</w:t>
            </w:r>
          </w:p>
        </w:tc>
        <w:tc>
          <w:tcPr>
            <w:tcW w:w="1843" w:type="dxa"/>
            <w:shd w:val="clear" w:color="auto" w:fill="auto"/>
            <w:noWrap/>
          </w:tcPr>
          <w:p w14:paraId="754D5A0C" w14:textId="70FE7BD3" w:rsidR="00F60630" w:rsidRPr="004D3B47" w:rsidRDefault="00F60630" w:rsidP="00F60630">
            <w:pPr>
              <w:jc w:val="right"/>
              <w:rPr>
                <w:rFonts w:asciiTheme="minorHAnsi" w:hAnsiTheme="minorHAnsi"/>
                <w:sz w:val="22"/>
              </w:rPr>
            </w:pPr>
            <w:r w:rsidRPr="004D3B47">
              <w:t>2.4</w:t>
            </w:r>
          </w:p>
        </w:tc>
        <w:tc>
          <w:tcPr>
            <w:tcW w:w="1269" w:type="dxa"/>
          </w:tcPr>
          <w:p w14:paraId="33846397" w14:textId="6DE13580" w:rsidR="00F60630" w:rsidRPr="004D3B47" w:rsidRDefault="00F60630" w:rsidP="00F60630">
            <w:pPr>
              <w:jc w:val="right"/>
              <w:rPr>
                <w:sz w:val="22"/>
              </w:rPr>
            </w:pPr>
            <w:r w:rsidRPr="004D3B47">
              <w:t>3.2</w:t>
            </w:r>
          </w:p>
        </w:tc>
      </w:tr>
      <w:tr w:rsidR="004D3B47" w:rsidRPr="004D3B47" w14:paraId="2870E882" w14:textId="77777777" w:rsidTr="00125D9A">
        <w:trPr>
          <w:trHeight w:val="301"/>
        </w:trPr>
        <w:tc>
          <w:tcPr>
            <w:tcW w:w="1980" w:type="dxa"/>
            <w:shd w:val="clear" w:color="auto" w:fill="auto"/>
            <w:noWrap/>
            <w:vAlign w:val="bottom"/>
            <w:hideMark/>
          </w:tcPr>
          <w:p w14:paraId="44BA332B" w14:textId="77777777" w:rsidR="00F60630" w:rsidRPr="004D3B47" w:rsidRDefault="00F60630" w:rsidP="00F60630">
            <w:pPr>
              <w:rPr>
                <w:rFonts w:asciiTheme="minorHAnsi" w:eastAsia="Times New Roman" w:hAnsiTheme="minorHAnsi"/>
                <w:b/>
                <w:bCs/>
                <w:iCs/>
                <w:sz w:val="22"/>
                <w:lang w:eastAsia="en-AU"/>
              </w:rPr>
            </w:pPr>
            <w:r w:rsidRPr="004D3B47">
              <w:rPr>
                <w:rFonts w:asciiTheme="minorHAnsi" w:eastAsia="Times New Roman" w:hAnsiTheme="minorHAnsi"/>
                <w:b/>
                <w:bCs/>
                <w:iCs/>
                <w:sz w:val="22"/>
                <w:lang w:eastAsia="en-AU"/>
              </w:rPr>
              <w:t>ASR (20-69 years)^</w:t>
            </w:r>
          </w:p>
        </w:tc>
        <w:tc>
          <w:tcPr>
            <w:tcW w:w="1323" w:type="dxa"/>
            <w:shd w:val="clear" w:color="auto" w:fill="auto"/>
            <w:noWrap/>
          </w:tcPr>
          <w:p w14:paraId="3649D575" w14:textId="73CE6669" w:rsidR="00F60630" w:rsidRPr="004D3B47" w:rsidRDefault="00F60630" w:rsidP="00F60630">
            <w:pPr>
              <w:jc w:val="right"/>
              <w:rPr>
                <w:rFonts w:asciiTheme="minorHAnsi" w:hAnsiTheme="minorHAnsi"/>
                <w:b/>
                <w:bCs/>
                <w:sz w:val="22"/>
              </w:rPr>
            </w:pPr>
            <w:r w:rsidRPr="004D3B47">
              <w:rPr>
                <w:b/>
              </w:rPr>
              <w:t>12.3</w:t>
            </w:r>
          </w:p>
        </w:tc>
        <w:tc>
          <w:tcPr>
            <w:tcW w:w="1323" w:type="dxa"/>
            <w:shd w:val="clear" w:color="auto" w:fill="auto"/>
            <w:noWrap/>
          </w:tcPr>
          <w:p w14:paraId="498EC55E" w14:textId="503BAE2C" w:rsidR="00F60630" w:rsidRPr="004D3B47" w:rsidRDefault="00F60630" w:rsidP="00F60630">
            <w:pPr>
              <w:jc w:val="right"/>
              <w:rPr>
                <w:rFonts w:asciiTheme="minorHAnsi" w:hAnsiTheme="minorHAnsi"/>
                <w:b/>
                <w:bCs/>
                <w:sz w:val="22"/>
              </w:rPr>
            </w:pPr>
            <w:r w:rsidRPr="004D3B47">
              <w:rPr>
                <w:b/>
              </w:rPr>
              <w:t>7.2</w:t>
            </w:r>
          </w:p>
        </w:tc>
        <w:tc>
          <w:tcPr>
            <w:tcW w:w="1323" w:type="dxa"/>
            <w:shd w:val="clear" w:color="auto" w:fill="auto"/>
            <w:noWrap/>
          </w:tcPr>
          <w:p w14:paraId="05367527" w14:textId="1C95BAB5" w:rsidR="00F60630" w:rsidRPr="004D3B47" w:rsidRDefault="00F60630" w:rsidP="00F60630">
            <w:pPr>
              <w:jc w:val="right"/>
              <w:rPr>
                <w:rFonts w:asciiTheme="minorHAnsi" w:hAnsiTheme="minorHAnsi"/>
                <w:b/>
                <w:bCs/>
                <w:sz w:val="22"/>
              </w:rPr>
            </w:pPr>
            <w:r w:rsidRPr="004D3B47">
              <w:rPr>
                <w:b/>
              </w:rPr>
              <w:t>6.3</w:t>
            </w:r>
          </w:p>
        </w:tc>
        <w:tc>
          <w:tcPr>
            <w:tcW w:w="1843" w:type="dxa"/>
            <w:shd w:val="clear" w:color="auto" w:fill="auto"/>
            <w:noWrap/>
          </w:tcPr>
          <w:p w14:paraId="15391005" w14:textId="37287ABC" w:rsidR="00F60630" w:rsidRPr="004D3B47" w:rsidRDefault="00F60630" w:rsidP="00F60630">
            <w:pPr>
              <w:jc w:val="right"/>
              <w:rPr>
                <w:rFonts w:asciiTheme="minorHAnsi" w:hAnsiTheme="minorHAnsi"/>
                <w:b/>
                <w:bCs/>
                <w:sz w:val="22"/>
              </w:rPr>
            </w:pPr>
            <w:r w:rsidRPr="004D3B47">
              <w:rPr>
                <w:b/>
              </w:rPr>
              <w:t>11.0</w:t>
            </w:r>
          </w:p>
        </w:tc>
        <w:tc>
          <w:tcPr>
            <w:tcW w:w="1269" w:type="dxa"/>
          </w:tcPr>
          <w:p w14:paraId="492841CB" w14:textId="26F954FE" w:rsidR="00F60630" w:rsidRPr="004D3B47" w:rsidRDefault="00F60630" w:rsidP="00F60630">
            <w:pPr>
              <w:jc w:val="right"/>
              <w:rPr>
                <w:b/>
                <w:bCs/>
                <w:sz w:val="22"/>
              </w:rPr>
            </w:pPr>
            <w:r w:rsidRPr="004D3B47">
              <w:rPr>
                <w:b/>
              </w:rPr>
              <w:t>10.1</w:t>
            </w:r>
          </w:p>
        </w:tc>
      </w:tr>
    </w:tbl>
    <w:p w14:paraId="0E947BF3" w14:textId="0D662E13" w:rsidR="00833F80" w:rsidRPr="004D3B47" w:rsidRDefault="00036BD3" w:rsidP="00217CCE">
      <w:r w:rsidRPr="004D3B47">
        <w:rPr>
          <w:i/>
          <w:sz w:val="20"/>
        </w:rPr>
        <w:t>^Age Standardised</w:t>
      </w:r>
      <w:r w:rsidR="0057494F" w:rsidRPr="004D3B47">
        <w:rPr>
          <w:i/>
          <w:sz w:val="20"/>
        </w:rPr>
        <w:t xml:space="preserve"> </w:t>
      </w:r>
      <w:r w:rsidRPr="004D3B47">
        <w:rPr>
          <w:i/>
          <w:sz w:val="20"/>
        </w:rPr>
        <w:t>to the WHO population (ages 20-69 years)</w:t>
      </w:r>
      <w:hyperlink w:anchor="_ENREF_12" w:tooltip="Ahmad, 2001 #83" w:history="1">
        <w:r w:rsidR="00AC388A">
          <w:rPr>
            <w:i/>
            <w:sz w:val="20"/>
          </w:rPr>
          <w:fldChar w:fldCharType="begin"/>
        </w:r>
        <w:r w:rsidR="00AC388A">
          <w:rPr>
            <w:i/>
            <w:sz w:val="20"/>
          </w:rPr>
          <w:instrText xml:space="preserve"> ADDIN EN.CITE &lt;EndNote&gt;&lt;Cite&gt;&lt;Author&gt;Ahmad&lt;/Author&gt;&lt;Year&gt;2001&lt;/Year&gt;&lt;RecNum&gt;83&lt;/RecNum&gt;&lt;DisplayText&gt;&lt;style face="superscript"&gt;12&lt;/style&gt;&lt;/DisplayText&gt;&lt;record&gt;&lt;rec-number&gt;83&lt;/rec-number&gt;&lt;foreign-keys&gt;&lt;key app="EN" db-id="et0drd2r3drrx1e0e2px9a5wx5az9v0r0xx0" timestamp="0"&gt;83&lt;/key&gt;&lt;/foreign-keys&gt;&lt;ref-type name="Generic"&gt;13&lt;/ref-type&gt;&lt;contributors&gt;&lt;authors&gt;&lt;author&gt;Ahmad, O. B.&lt;/author&gt;&lt;author&gt;Boschi-Pinto, C.&lt;/author&gt;&lt;author&gt;Lopez, A. D.&lt;/author&gt;&lt;author&gt;Murray, C. J. L.&lt;/author&gt;&lt;author&gt;Lozano, R.&lt;/author&gt;&lt;author&gt;Inoue, M.&lt;/author&gt;&lt;/authors&gt;&lt;/contributors&gt;&lt;titles&gt;&lt;title&gt;Age standardization of rates: A new WHO standard&lt;/title&gt;&lt;/titles&gt;&lt;volume&gt;GPE Discussion Paper Series: No.31&lt;/volume&gt;&lt;reprint-edition&gt;NOT IN FILE&lt;/reprint-edition&gt;&lt;keywords&gt;&lt;keyword&gt;Age&lt;/keyword&gt;&lt;/keywords&gt;&lt;dates&gt;&lt;year&gt;2001&lt;/year&gt;&lt;/dates&gt;&lt;pub-location&gt;Geneva&lt;/pub-location&gt;&lt;publisher&gt;World Health Organization&lt;/publisher&gt;&lt;urls&gt;&lt;related-urls&gt;&lt;url&gt;http://www.who.int/healthinfo/paper31.pdf&lt;/url&gt;&lt;/related-urls&gt;&lt;pdf-urls&gt;&lt;url&gt; M:\Publications\WHO-Ahmad-Age standardization of rates.pdf &lt;/url&gt;&lt;/pdf-urls&gt;&lt;/urls&gt;&lt;/record&gt;&lt;/Cite&gt;&lt;/EndNote&gt;</w:instrText>
        </w:r>
        <w:r w:rsidR="00AC388A">
          <w:rPr>
            <w:i/>
            <w:sz w:val="20"/>
          </w:rPr>
          <w:fldChar w:fldCharType="separate"/>
        </w:r>
        <w:r w:rsidR="00AC388A" w:rsidRPr="00C2285D">
          <w:rPr>
            <w:i/>
            <w:noProof/>
            <w:sz w:val="20"/>
            <w:vertAlign w:val="superscript"/>
          </w:rPr>
          <w:t>12</w:t>
        </w:r>
        <w:r w:rsidR="00AC388A">
          <w:rPr>
            <w:i/>
            <w:sz w:val="20"/>
          </w:rPr>
          <w:fldChar w:fldCharType="end"/>
        </w:r>
      </w:hyperlink>
      <w:r w:rsidR="004C5E32">
        <w:rPr>
          <w:i/>
          <w:sz w:val="20"/>
        </w:rPr>
        <w:t>.</w:t>
      </w:r>
    </w:p>
    <w:p w14:paraId="7163E002" w14:textId="77777777" w:rsidR="00795A0E" w:rsidRPr="004D3B47" w:rsidRDefault="00795A0E" w:rsidP="00217CCE"/>
    <w:p w14:paraId="1F95988D" w14:textId="77777777" w:rsidR="00795A0E" w:rsidRPr="004D3B47" w:rsidRDefault="00795A0E" w:rsidP="00217CCE"/>
    <w:p w14:paraId="490A1B62" w14:textId="77777777" w:rsidR="00795A0E" w:rsidRPr="004D3B47" w:rsidRDefault="00795A0E" w:rsidP="00217CCE"/>
    <w:p w14:paraId="23C9675A" w14:textId="77777777" w:rsidR="00FC7C86" w:rsidRPr="004D3B47" w:rsidRDefault="00FC7C86" w:rsidP="00217CCE">
      <w:pPr>
        <w:sectPr w:rsidR="00FC7C86" w:rsidRPr="004D3B47" w:rsidSect="00795A0E">
          <w:headerReference w:type="default" r:id="rId158"/>
          <w:footerReference w:type="default" r:id="rId159"/>
          <w:pgSz w:w="11907" w:h="16839" w:code="9"/>
          <w:pgMar w:top="1671" w:right="1418" w:bottom="1134" w:left="1418" w:header="692" w:footer="567" w:gutter="0"/>
          <w:cols w:space="720"/>
          <w:docGrid w:linePitch="360"/>
        </w:sectPr>
      </w:pPr>
    </w:p>
    <w:p w14:paraId="008EBEFE" w14:textId="156940CF" w:rsidR="00FC7C86" w:rsidRDefault="00FC7C86" w:rsidP="00DD6944">
      <w:pPr>
        <w:pStyle w:val="Caption"/>
        <w:keepNext/>
      </w:pPr>
      <w:bookmarkStart w:id="2598" w:name="_Toc5627664"/>
      <w:bookmarkStart w:id="2599" w:name="_Toc12875612"/>
      <w:bookmarkStart w:id="2600" w:name="_Toc68606730"/>
      <w:r w:rsidRPr="004D3B47">
        <w:t xml:space="preserve">Table </w:t>
      </w:r>
      <w:r w:rsidRPr="004D3B47">
        <w:rPr>
          <w:noProof/>
        </w:rPr>
        <w:fldChar w:fldCharType="begin"/>
      </w:r>
      <w:r w:rsidRPr="004D3B47">
        <w:rPr>
          <w:noProof/>
        </w:rPr>
        <w:instrText xml:space="preserve"> SEQ Table \* ARABIC </w:instrText>
      </w:r>
      <w:r w:rsidRPr="004D3B47">
        <w:rPr>
          <w:noProof/>
        </w:rPr>
        <w:fldChar w:fldCharType="separate"/>
      </w:r>
      <w:r w:rsidR="00D03680">
        <w:rPr>
          <w:noProof/>
        </w:rPr>
        <w:t>55</w:t>
      </w:r>
      <w:r w:rsidRPr="004D3B47">
        <w:rPr>
          <w:noProof/>
        </w:rPr>
        <w:fldChar w:fldCharType="end"/>
      </w:r>
      <w:r w:rsidRPr="004D3B47">
        <w:rPr>
          <w:noProof/>
        </w:rPr>
        <w:t xml:space="preserve"> </w:t>
      </w:r>
      <w:r w:rsidRPr="004D3B47">
        <w:t xml:space="preserve">- </w:t>
      </w:r>
      <w:r w:rsidR="000B7073" w:rsidRPr="004D3B47">
        <w:t xml:space="preserve">Rate of women, per 1,000 women screened, </w:t>
      </w:r>
      <w:r w:rsidRPr="004D3B47">
        <w:t>with CIN 2/3</w:t>
      </w:r>
      <w:r w:rsidR="00111B24" w:rsidRPr="004D3B47">
        <w:t xml:space="preserve"> histology</w:t>
      </w:r>
      <w:r w:rsidRPr="004D3B47">
        <w:t xml:space="preserve">, by age and ethnicity, </w:t>
      </w:r>
      <w:r w:rsidR="00111B24" w:rsidRPr="004D3B47">
        <w:t>July-Dec 200</w:t>
      </w:r>
      <w:r w:rsidR="00772BAB" w:rsidRPr="004D3B47">
        <w:t>7</w:t>
      </w:r>
      <w:r w:rsidR="00111B24" w:rsidRPr="004D3B47">
        <w:t xml:space="preserve"> to </w:t>
      </w:r>
      <w:r w:rsidR="002A463D" w:rsidRPr="004D3B47">
        <w:t>J</w:t>
      </w:r>
      <w:r w:rsidR="00772BAB" w:rsidRPr="004D3B47">
        <w:t>an</w:t>
      </w:r>
      <w:r w:rsidR="00111B24" w:rsidRPr="004D3B47">
        <w:t>-</w:t>
      </w:r>
      <w:r w:rsidR="00772BAB" w:rsidRPr="004D3B47">
        <w:t xml:space="preserve">Jun </w:t>
      </w:r>
      <w:r w:rsidR="00111B24" w:rsidRPr="004D3B47">
        <w:t>201</w:t>
      </w:r>
      <w:r w:rsidR="00772BAB" w:rsidRPr="004D3B47">
        <w:t>9</w:t>
      </w:r>
      <w:bookmarkEnd w:id="2598"/>
      <w:bookmarkEnd w:id="2599"/>
      <w:bookmarkEnd w:id="2600"/>
    </w:p>
    <w:tbl>
      <w:tblPr>
        <w:tblW w:w="1544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1"/>
        <w:gridCol w:w="736"/>
        <w:gridCol w:w="595"/>
        <w:gridCol w:w="596"/>
        <w:gridCol w:w="595"/>
        <w:gridCol w:w="595"/>
        <w:gridCol w:w="596"/>
        <w:gridCol w:w="595"/>
        <w:gridCol w:w="595"/>
        <w:gridCol w:w="596"/>
        <w:gridCol w:w="595"/>
        <w:gridCol w:w="595"/>
        <w:gridCol w:w="596"/>
        <w:gridCol w:w="595"/>
        <w:gridCol w:w="596"/>
        <w:gridCol w:w="595"/>
        <w:gridCol w:w="595"/>
        <w:gridCol w:w="596"/>
        <w:gridCol w:w="595"/>
        <w:gridCol w:w="595"/>
        <w:gridCol w:w="596"/>
        <w:gridCol w:w="595"/>
        <w:gridCol w:w="595"/>
        <w:gridCol w:w="596"/>
        <w:gridCol w:w="595"/>
        <w:gridCol w:w="596"/>
      </w:tblGrid>
      <w:tr w:rsidR="00D0130E" w:rsidRPr="00715460" w14:paraId="26E09332" w14:textId="77777777" w:rsidTr="00AB0E37">
        <w:trPr>
          <w:trHeight w:val="265"/>
          <w:tblHeader/>
        </w:trPr>
        <w:tc>
          <w:tcPr>
            <w:tcW w:w="421" w:type="dxa"/>
            <w:vMerge w:val="restart"/>
            <w:tcBorders>
              <w:top w:val="single" w:sz="4" w:space="0" w:color="auto"/>
              <w:left w:val="single" w:sz="4" w:space="0" w:color="auto"/>
              <w:bottom w:val="nil"/>
              <w:right w:val="nil"/>
            </w:tcBorders>
            <w:shd w:val="clear" w:color="auto" w:fill="D9D9D9" w:themeFill="background1" w:themeFillShade="D9"/>
            <w:noWrap/>
            <w:vAlign w:val="center"/>
            <w:hideMark/>
          </w:tcPr>
          <w:p w14:paraId="00E60C43" w14:textId="77777777" w:rsidR="00D0130E" w:rsidRPr="00487B6B" w:rsidRDefault="00D0130E" w:rsidP="00AB0E37">
            <w:pPr>
              <w:rPr>
                <w:rFonts w:asciiTheme="minorHAnsi" w:eastAsia="Times New Roman" w:hAnsiTheme="minorHAnsi" w:cstheme="minorHAnsi"/>
                <w:b/>
                <w:sz w:val="18"/>
                <w:szCs w:val="18"/>
                <w:lang w:eastAsia="en-AU"/>
              </w:rPr>
            </w:pPr>
          </w:p>
        </w:tc>
        <w:tc>
          <w:tcPr>
            <w:tcW w:w="736" w:type="dxa"/>
            <w:vMerge w:val="restart"/>
            <w:tcBorders>
              <w:top w:val="single" w:sz="4" w:space="0" w:color="auto"/>
              <w:left w:val="nil"/>
              <w:bottom w:val="nil"/>
              <w:right w:val="nil"/>
            </w:tcBorders>
            <w:shd w:val="clear" w:color="auto" w:fill="D9D9D9" w:themeFill="background1" w:themeFillShade="D9"/>
            <w:noWrap/>
            <w:vAlign w:val="center"/>
            <w:hideMark/>
          </w:tcPr>
          <w:p w14:paraId="14711C11" w14:textId="77777777" w:rsidR="00D0130E" w:rsidRPr="00715460" w:rsidRDefault="00D0130E" w:rsidP="00AB0E37">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Age Group</w:t>
            </w:r>
          </w:p>
        </w:tc>
        <w:tc>
          <w:tcPr>
            <w:tcW w:w="14289" w:type="dxa"/>
            <w:gridSpan w:val="24"/>
            <w:tcBorders>
              <w:top w:val="single" w:sz="4" w:space="0" w:color="auto"/>
              <w:left w:val="nil"/>
              <w:bottom w:val="nil"/>
              <w:right w:val="single" w:sz="4" w:space="0" w:color="auto"/>
            </w:tcBorders>
            <w:shd w:val="clear" w:color="auto" w:fill="D9D9D9" w:themeFill="background1" w:themeFillShade="D9"/>
            <w:vAlign w:val="center"/>
          </w:tcPr>
          <w:p w14:paraId="524E74B8" w14:textId="77777777" w:rsidR="00D0130E" w:rsidRPr="00715460" w:rsidRDefault="00D0130E" w:rsidP="00AB0E37">
            <w:pPr>
              <w:jc w:val="cente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Period</w:t>
            </w:r>
          </w:p>
        </w:tc>
      </w:tr>
      <w:tr w:rsidR="00D0130E" w:rsidRPr="00715460" w14:paraId="4B454932" w14:textId="77777777" w:rsidTr="00AB0E37">
        <w:trPr>
          <w:trHeight w:val="265"/>
          <w:tblHeader/>
        </w:trPr>
        <w:tc>
          <w:tcPr>
            <w:tcW w:w="421" w:type="dxa"/>
            <w:vMerge/>
            <w:tcBorders>
              <w:top w:val="nil"/>
              <w:left w:val="single" w:sz="4" w:space="0" w:color="auto"/>
              <w:bottom w:val="single" w:sz="4" w:space="0" w:color="auto"/>
              <w:right w:val="nil"/>
            </w:tcBorders>
            <w:shd w:val="clear" w:color="auto" w:fill="D9D9D9" w:themeFill="background1" w:themeFillShade="D9"/>
            <w:noWrap/>
            <w:vAlign w:val="center"/>
          </w:tcPr>
          <w:p w14:paraId="107BA6F4" w14:textId="77777777" w:rsidR="00D0130E" w:rsidRPr="00487B6B" w:rsidRDefault="00D0130E" w:rsidP="00AB0E37">
            <w:pPr>
              <w:rPr>
                <w:rFonts w:asciiTheme="minorHAnsi" w:eastAsia="Times New Roman" w:hAnsiTheme="minorHAnsi" w:cstheme="minorHAnsi"/>
                <w:b/>
                <w:sz w:val="18"/>
                <w:szCs w:val="18"/>
                <w:lang w:eastAsia="en-AU"/>
              </w:rPr>
            </w:pPr>
          </w:p>
        </w:tc>
        <w:tc>
          <w:tcPr>
            <w:tcW w:w="736" w:type="dxa"/>
            <w:vMerge/>
            <w:tcBorders>
              <w:top w:val="nil"/>
              <w:left w:val="nil"/>
              <w:bottom w:val="single" w:sz="4" w:space="0" w:color="auto"/>
              <w:right w:val="nil"/>
            </w:tcBorders>
            <w:shd w:val="clear" w:color="auto" w:fill="D9D9D9" w:themeFill="background1" w:themeFillShade="D9"/>
            <w:noWrap/>
            <w:vAlign w:val="center"/>
          </w:tcPr>
          <w:p w14:paraId="72C0A48C" w14:textId="77777777" w:rsidR="00D0130E" w:rsidRPr="00715460" w:rsidRDefault="00D0130E" w:rsidP="00AB0E37">
            <w:pPr>
              <w:rPr>
                <w:rFonts w:asciiTheme="minorHAnsi" w:eastAsia="Times New Roman" w:hAnsiTheme="minorHAnsi" w:cstheme="minorHAnsi"/>
                <w:sz w:val="16"/>
                <w:szCs w:val="18"/>
                <w:lang w:eastAsia="en-AU"/>
              </w:rPr>
            </w:pPr>
          </w:p>
        </w:tc>
        <w:tc>
          <w:tcPr>
            <w:tcW w:w="595" w:type="dxa"/>
            <w:tcBorders>
              <w:top w:val="nil"/>
              <w:left w:val="nil"/>
              <w:bottom w:val="single" w:sz="4" w:space="0" w:color="auto"/>
              <w:right w:val="nil"/>
            </w:tcBorders>
            <w:shd w:val="clear" w:color="auto" w:fill="D9D9D9" w:themeFill="background1" w:themeFillShade="D9"/>
            <w:noWrap/>
            <w:vAlign w:val="center"/>
          </w:tcPr>
          <w:p w14:paraId="63757AC1" w14:textId="77777777" w:rsidR="00D0130E" w:rsidRPr="00715460" w:rsidRDefault="00D0130E" w:rsidP="00AB0E37">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2007</w:t>
            </w:r>
          </w:p>
        </w:tc>
        <w:tc>
          <w:tcPr>
            <w:tcW w:w="596" w:type="dxa"/>
            <w:tcBorders>
              <w:top w:val="nil"/>
              <w:left w:val="nil"/>
              <w:bottom w:val="single" w:sz="4" w:space="0" w:color="auto"/>
              <w:right w:val="nil"/>
            </w:tcBorders>
            <w:shd w:val="clear" w:color="auto" w:fill="D9D9D9" w:themeFill="background1" w:themeFillShade="D9"/>
            <w:noWrap/>
            <w:vAlign w:val="center"/>
          </w:tcPr>
          <w:p w14:paraId="2CF32D88" w14:textId="77777777" w:rsidR="00D0130E" w:rsidRPr="00715460" w:rsidRDefault="00D0130E" w:rsidP="00AB0E37">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2008</w:t>
            </w:r>
          </w:p>
        </w:tc>
        <w:tc>
          <w:tcPr>
            <w:tcW w:w="595" w:type="dxa"/>
            <w:tcBorders>
              <w:top w:val="nil"/>
              <w:left w:val="nil"/>
              <w:bottom w:val="single" w:sz="4" w:space="0" w:color="auto"/>
              <w:right w:val="nil"/>
            </w:tcBorders>
            <w:shd w:val="clear" w:color="auto" w:fill="D9D9D9" w:themeFill="background1" w:themeFillShade="D9"/>
            <w:noWrap/>
            <w:vAlign w:val="center"/>
          </w:tcPr>
          <w:p w14:paraId="08269812" w14:textId="77777777" w:rsidR="00D0130E" w:rsidRPr="00715460" w:rsidRDefault="00D0130E" w:rsidP="00AB0E37">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2008</w:t>
            </w:r>
          </w:p>
        </w:tc>
        <w:tc>
          <w:tcPr>
            <w:tcW w:w="595" w:type="dxa"/>
            <w:tcBorders>
              <w:top w:val="nil"/>
              <w:left w:val="nil"/>
              <w:bottom w:val="single" w:sz="4" w:space="0" w:color="auto"/>
              <w:right w:val="nil"/>
            </w:tcBorders>
            <w:shd w:val="clear" w:color="auto" w:fill="D9D9D9" w:themeFill="background1" w:themeFillShade="D9"/>
            <w:noWrap/>
            <w:vAlign w:val="center"/>
          </w:tcPr>
          <w:p w14:paraId="4BA49FF6" w14:textId="77777777" w:rsidR="00D0130E" w:rsidRPr="00715460" w:rsidRDefault="00D0130E" w:rsidP="00AB0E37">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2009</w:t>
            </w:r>
          </w:p>
        </w:tc>
        <w:tc>
          <w:tcPr>
            <w:tcW w:w="596" w:type="dxa"/>
            <w:tcBorders>
              <w:top w:val="nil"/>
              <w:left w:val="nil"/>
              <w:bottom w:val="single" w:sz="4" w:space="0" w:color="auto"/>
              <w:right w:val="nil"/>
            </w:tcBorders>
            <w:shd w:val="clear" w:color="auto" w:fill="D9D9D9" w:themeFill="background1" w:themeFillShade="D9"/>
            <w:vAlign w:val="center"/>
          </w:tcPr>
          <w:p w14:paraId="05998DC4" w14:textId="77777777" w:rsidR="00D0130E" w:rsidRPr="00715460" w:rsidRDefault="00D0130E" w:rsidP="00AB0E37">
            <w:pPr>
              <w:jc w:val="right"/>
              <w:rPr>
                <w:rFonts w:asciiTheme="minorHAnsi" w:hAnsiTheme="minorHAnsi" w:cstheme="minorHAnsi"/>
                <w:sz w:val="16"/>
                <w:szCs w:val="18"/>
              </w:rPr>
            </w:pPr>
            <w:r w:rsidRPr="00715460">
              <w:rPr>
                <w:rFonts w:asciiTheme="minorHAnsi" w:hAnsiTheme="minorHAnsi" w:cstheme="minorHAnsi"/>
                <w:sz w:val="16"/>
                <w:szCs w:val="18"/>
              </w:rPr>
              <w:t>Jul-Dec 2009</w:t>
            </w:r>
          </w:p>
        </w:tc>
        <w:tc>
          <w:tcPr>
            <w:tcW w:w="595" w:type="dxa"/>
            <w:tcBorders>
              <w:top w:val="nil"/>
              <w:left w:val="nil"/>
              <w:bottom w:val="single" w:sz="4" w:space="0" w:color="auto"/>
              <w:right w:val="nil"/>
            </w:tcBorders>
            <w:shd w:val="clear" w:color="auto" w:fill="D9D9D9" w:themeFill="background1" w:themeFillShade="D9"/>
            <w:vAlign w:val="center"/>
          </w:tcPr>
          <w:p w14:paraId="6EE0532B" w14:textId="77777777" w:rsidR="00D0130E" w:rsidRPr="00715460" w:rsidRDefault="00D0130E" w:rsidP="00AB0E37">
            <w:pPr>
              <w:jc w:val="right"/>
              <w:rPr>
                <w:rFonts w:asciiTheme="minorHAnsi" w:hAnsiTheme="minorHAnsi" w:cstheme="minorHAnsi"/>
                <w:sz w:val="16"/>
                <w:szCs w:val="18"/>
              </w:rPr>
            </w:pPr>
            <w:r w:rsidRPr="00715460">
              <w:rPr>
                <w:rFonts w:asciiTheme="minorHAnsi" w:hAnsiTheme="minorHAnsi" w:cstheme="minorHAnsi"/>
                <w:sz w:val="16"/>
                <w:szCs w:val="18"/>
              </w:rPr>
              <w:t>Jan-Jun 2010</w:t>
            </w:r>
          </w:p>
        </w:tc>
        <w:tc>
          <w:tcPr>
            <w:tcW w:w="595" w:type="dxa"/>
            <w:tcBorders>
              <w:top w:val="nil"/>
              <w:left w:val="nil"/>
              <w:bottom w:val="single" w:sz="4" w:space="0" w:color="auto"/>
              <w:right w:val="nil"/>
            </w:tcBorders>
            <w:shd w:val="clear" w:color="auto" w:fill="D9D9D9" w:themeFill="background1" w:themeFillShade="D9"/>
            <w:vAlign w:val="center"/>
          </w:tcPr>
          <w:p w14:paraId="2EE396F4" w14:textId="77777777" w:rsidR="00D0130E" w:rsidRPr="00715460" w:rsidRDefault="00D0130E" w:rsidP="00AB0E37">
            <w:pPr>
              <w:jc w:val="right"/>
              <w:rPr>
                <w:rFonts w:asciiTheme="minorHAnsi" w:hAnsiTheme="minorHAnsi" w:cstheme="minorHAnsi"/>
                <w:sz w:val="16"/>
                <w:szCs w:val="18"/>
              </w:rPr>
            </w:pPr>
            <w:r w:rsidRPr="00715460">
              <w:rPr>
                <w:rFonts w:asciiTheme="minorHAnsi" w:hAnsiTheme="minorHAnsi" w:cstheme="minorHAnsi"/>
                <w:sz w:val="16"/>
                <w:szCs w:val="18"/>
              </w:rPr>
              <w:t>Jul-Dec 2010</w:t>
            </w:r>
          </w:p>
        </w:tc>
        <w:tc>
          <w:tcPr>
            <w:tcW w:w="596" w:type="dxa"/>
            <w:tcBorders>
              <w:top w:val="nil"/>
              <w:left w:val="nil"/>
              <w:bottom w:val="single" w:sz="4" w:space="0" w:color="auto"/>
              <w:right w:val="nil"/>
            </w:tcBorders>
            <w:shd w:val="clear" w:color="auto" w:fill="D9D9D9" w:themeFill="background1" w:themeFillShade="D9"/>
            <w:vAlign w:val="center"/>
          </w:tcPr>
          <w:p w14:paraId="6C22CBB4" w14:textId="77777777" w:rsidR="00D0130E" w:rsidRPr="00715460" w:rsidRDefault="00D0130E" w:rsidP="00AB0E37">
            <w:pPr>
              <w:jc w:val="right"/>
              <w:rPr>
                <w:rFonts w:asciiTheme="minorHAnsi" w:hAnsiTheme="minorHAnsi" w:cstheme="minorHAnsi"/>
                <w:sz w:val="16"/>
                <w:szCs w:val="18"/>
              </w:rPr>
            </w:pPr>
            <w:r w:rsidRPr="00715460">
              <w:rPr>
                <w:rFonts w:asciiTheme="minorHAnsi" w:hAnsiTheme="minorHAnsi" w:cstheme="minorHAnsi"/>
                <w:sz w:val="16"/>
                <w:szCs w:val="18"/>
              </w:rPr>
              <w:t>Jan-Jun 2011</w:t>
            </w:r>
          </w:p>
        </w:tc>
        <w:tc>
          <w:tcPr>
            <w:tcW w:w="595" w:type="dxa"/>
            <w:tcBorders>
              <w:top w:val="nil"/>
              <w:left w:val="nil"/>
              <w:bottom w:val="single" w:sz="4" w:space="0" w:color="auto"/>
              <w:right w:val="nil"/>
            </w:tcBorders>
            <w:shd w:val="clear" w:color="auto" w:fill="D9D9D9" w:themeFill="background1" w:themeFillShade="D9"/>
            <w:noWrap/>
            <w:vAlign w:val="center"/>
          </w:tcPr>
          <w:p w14:paraId="0DEDBA05" w14:textId="77777777" w:rsidR="00D0130E" w:rsidRPr="00715460" w:rsidRDefault="00D0130E" w:rsidP="00AB0E37">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2011</w:t>
            </w:r>
          </w:p>
        </w:tc>
        <w:tc>
          <w:tcPr>
            <w:tcW w:w="595" w:type="dxa"/>
            <w:tcBorders>
              <w:top w:val="nil"/>
              <w:left w:val="nil"/>
              <w:bottom w:val="single" w:sz="4" w:space="0" w:color="auto"/>
              <w:right w:val="nil"/>
            </w:tcBorders>
            <w:shd w:val="clear" w:color="auto" w:fill="D9D9D9" w:themeFill="background1" w:themeFillShade="D9"/>
            <w:noWrap/>
            <w:vAlign w:val="center"/>
          </w:tcPr>
          <w:p w14:paraId="74060E95" w14:textId="77777777" w:rsidR="00D0130E" w:rsidRPr="00715460" w:rsidRDefault="00D0130E" w:rsidP="00AB0E37">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2012</w:t>
            </w:r>
          </w:p>
        </w:tc>
        <w:tc>
          <w:tcPr>
            <w:tcW w:w="596" w:type="dxa"/>
            <w:tcBorders>
              <w:top w:val="nil"/>
              <w:left w:val="nil"/>
              <w:bottom w:val="single" w:sz="4" w:space="0" w:color="auto"/>
              <w:right w:val="nil"/>
            </w:tcBorders>
            <w:shd w:val="clear" w:color="auto" w:fill="D9D9D9" w:themeFill="background1" w:themeFillShade="D9"/>
            <w:noWrap/>
            <w:vAlign w:val="center"/>
          </w:tcPr>
          <w:p w14:paraId="276A4FE2" w14:textId="77777777" w:rsidR="00D0130E" w:rsidRPr="00715460" w:rsidRDefault="00D0130E" w:rsidP="00AB0E37">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2012</w:t>
            </w:r>
          </w:p>
        </w:tc>
        <w:tc>
          <w:tcPr>
            <w:tcW w:w="595" w:type="dxa"/>
            <w:tcBorders>
              <w:top w:val="nil"/>
              <w:left w:val="nil"/>
              <w:bottom w:val="single" w:sz="4" w:space="0" w:color="auto"/>
              <w:right w:val="nil"/>
            </w:tcBorders>
            <w:shd w:val="clear" w:color="auto" w:fill="D9D9D9" w:themeFill="background1" w:themeFillShade="D9"/>
            <w:noWrap/>
            <w:vAlign w:val="center"/>
          </w:tcPr>
          <w:p w14:paraId="34875E5B" w14:textId="77777777" w:rsidR="00D0130E" w:rsidRPr="00715460" w:rsidRDefault="00D0130E" w:rsidP="00AB0E37">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2013</w:t>
            </w:r>
          </w:p>
        </w:tc>
        <w:tc>
          <w:tcPr>
            <w:tcW w:w="596" w:type="dxa"/>
            <w:tcBorders>
              <w:top w:val="nil"/>
              <w:left w:val="nil"/>
              <w:bottom w:val="single" w:sz="4" w:space="0" w:color="auto"/>
              <w:right w:val="nil"/>
            </w:tcBorders>
            <w:shd w:val="clear" w:color="auto" w:fill="D9D9D9" w:themeFill="background1" w:themeFillShade="D9"/>
            <w:noWrap/>
            <w:vAlign w:val="center"/>
          </w:tcPr>
          <w:p w14:paraId="483B86F3" w14:textId="77777777" w:rsidR="00D0130E" w:rsidRPr="00715460" w:rsidRDefault="00D0130E" w:rsidP="00AB0E37">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2013</w:t>
            </w:r>
          </w:p>
        </w:tc>
        <w:tc>
          <w:tcPr>
            <w:tcW w:w="595" w:type="dxa"/>
            <w:tcBorders>
              <w:top w:val="nil"/>
              <w:left w:val="nil"/>
              <w:bottom w:val="single" w:sz="4" w:space="0" w:color="auto"/>
              <w:right w:val="nil"/>
            </w:tcBorders>
            <w:shd w:val="clear" w:color="auto" w:fill="D9D9D9" w:themeFill="background1" w:themeFillShade="D9"/>
            <w:noWrap/>
            <w:vAlign w:val="center"/>
          </w:tcPr>
          <w:p w14:paraId="2EB4F377" w14:textId="77777777" w:rsidR="00D0130E" w:rsidRPr="00715460" w:rsidRDefault="00D0130E" w:rsidP="00AB0E37">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2014</w:t>
            </w:r>
          </w:p>
        </w:tc>
        <w:tc>
          <w:tcPr>
            <w:tcW w:w="595" w:type="dxa"/>
            <w:tcBorders>
              <w:top w:val="nil"/>
              <w:left w:val="nil"/>
              <w:bottom w:val="single" w:sz="4" w:space="0" w:color="auto"/>
              <w:right w:val="nil"/>
            </w:tcBorders>
            <w:shd w:val="clear" w:color="auto" w:fill="D9D9D9" w:themeFill="background1" w:themeFillShade="D9"/>
            <w:noWrap/>
            <w:vAlign w:val="center"/>
          </w:tcPr>
          <w:p w14:paraId="6EECF83D" w14:textId="77777777" w:rsidR="00D0130E" w:rsidRPr="00715460" w:rsidRDefault="00D0130E" w:rsidP="00AB0E37">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2014</w:t>
            </w:r>
          </w:p>
        </w:tc>
        <w:tc>
          <w:tcPr>
            <w:tcW w:w="596" w:type="dxa"/>
            <w:tcBorders>
              <w:top w:val="nil"/>
              <w:left w:val="nil"/>
              <w:bottom w:val="single" w:sz="4" w:space="0" w:color="auto"/>
              <w:right w:val="nil"/>
            </w:tcBorders>
            <w:shd w:val="clear" w:color="auto" w:fill="D9D9D9" w:themeFill="background1" w:themeFillShade="D9"/>
            <w:noWrap/>
            <w:vAlign w:val="center"/>
          </w:tcPr>
          <w:p w14:paraId="13FC3E77" w14:textId="77777777" w:rsidR="00D0130E" w:rsidRPr="00715460" w:rsidRDefault="00D0130E" w:rsidP="00AB0E37">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2015</w:t>
            </w:r>
          </w:p>
        </w:tc>
        <w:tc>
          <w:tcPr>
            <w:tcW w:w="595" w:type="dxa"/>
            <w:tcBorders>
              <w:top w:val="nil"/>
              <w:left w:val="nil"/>
              <w:bottom w:val="single" w:sz="4" w:space="0" w:color="auto"/>
              <w:right w:val="nil"/>
            </w:tcBorders>
            <w:shd w:val="clear" w:color="auto" w:fill="D9D9D9" w:themeFill="background1" w:themeFillShade="D9"/>
            <w:noWrap/>
            <w:vAlign w:val="center"/>
          </w:tcPr>
          <w:p w14:paraId="4EF509E9" w14:textId="77777777" w:rsidR="00D0130E" w:rsidRPr="00715460" w:rsidRDefault="00D0130E" w:rsidP="00AB0E37">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2015</w:t>
            </w:r>
          </w:p>
        </w:tc>
        <w:tc>
          <w:tcPr>
            <w:tcW w:w="595" w:type="dxa"/>
            <w:tcBorders>
              <w:top w:val="nil"/>
              <w:left w:val="nil"/>
              <w:bottom w:val="single" w:sz="4" w:space="0" w:color="auto"/>
              <w:right w:val="nil"/>
            </w:tcBorders>
            <w:shd w:val="clear" w:color="auto" w:fill="D9D9D9" w:themeFill="background1" w:themeFillShade="D9"/>
            <w:noWrap/>
            <w:vAlign w:val="center"/>
          </w:tcPr>
          <w:p w14:paraId="298A0FB4" w14:textId="77777777" w:rsidR="00D0130E" w:rsidRPr="00715460" w:rsidRDefault="00D0130E" w:rsidP="00AB0E37">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2016</w:t>
            </w:r>
          </w:p>
        </w:tc>
        <w:tc>
          <w:tcPr>
            <w:tcW w:w="596" w:type="dxa"/>
            <w:tcBorders>
              <w:top w:val="nil"/>
              <w:left w:val="nil"/>
              <w:bottom w:val="single" w:sz="4" w:space="0" w:color="auto"/>
              <w:right w:val="nil"/>
            </w:tcBorders>
            <w:shd w:val="clear" w:color="auto" w:fill="D9D9D9" w:themeFill="background1" w:themeFillShade="D9"/>
            <w:noWrap/>
            <w:vAlign w:val="center"/>
          </w:tcPr>
          <w:p w14:paraId="308940FC" w14:textId="77777777" w:rsidR="00D0130E" w:rsidRPr="00715460" w:rsidRDefault="00D0130E" w:rsidP="00AB0E37">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2016</w:t>
            </w:r>
          </w:p>
        </w:tc>
        <w:tc>
          <w:tcPr>
            <w:tcW w:w="595" w:type="dxa"/>
            <w:tcBorders>
              <w:top w:val="nil"/>
              <w:left w:val="nil"/>
              <w:bottom w:val="single" w:sz="4" w:space="0" w:color="auto"/>
              <w:right w:val="nil"/>
            </w:tcBorders>
            <w:shd w:val="clear" w:color="auto" w:fill="D9D9D9" w:themeFill="background1" w:themeFillShade="D9"/>
            <w:noWrap/>
            <w:vAlign w:val="center"/>
          </w:tcPr>
          <w:p w14:paraId="1C8EE029" w14:textId="77777777" w:rsidR="00D0130E" w:rsidRPr="00715460" w:rsidRDefault="00D0130E" w:rsidP="00AB0E37">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2017</w:t>
            </w:r>
          </w:p>
        </w:tc>
        <w:tc>
          <w:tcPr>
            <w:tcW w:w="595" w:type="dxa"/>
            <w:tcBorders>
              <w:top w:val="nil"/>
              <w:left w:val="nil"/>
              <w:bottom w:val="single" w:sz="4" w:space="0" w:color="auto"/>
              <w:right w:val="nil"/>
            </w:tcBorders>
            <w:shd w:val="clear" w:color="auto" w:fill="D9D9D9" w:themeFill="background1" w:themeFillShade="D9"/>
            <w:noWrap/>
            <w:vAlign w:val="center"/>
          </w:tcPr>
          <w:p w14:paraId="303A4BDA" w14:textId="77777777" w:rsidR="00D0130E" w:rsidRPr="00715460" w:rsidRDefault="00D0130E" w:rsidP="00AB0E37">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2017</w:t>
            </w:r>
          </w:p>
        </w:tc>
        <w:tc>
          <w:tcPr>
            <w:tcW w:w="596" w:type="dxa"/>
            <w:tcBorders>
              <w:top w:val="nil"/>
              <w:left w:val="nil"/>
              <w:bottom w:val="single" w:sz="4" w:space="0" w:color="auto"/>
              <w:right w:val="nil"/>
            </w:tcBorders>
            <w:shd w:val="clear" w:color="auto" w:fill="D9D9D9" w:themeFill="background1" w:themeFillShade="D9"/>
            <w:noWrap/>
            <w:vAlign w:val="center"/>
          </w:tcPr>
          <w:p w14:paraId="477CC48F" w14:textId="77777777" w:rsidR="00D0130E" w:rsidRPr="00715460" w:rsidRDefault="00D0130E" w:rsidP="00AB0E37">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2018</w:t>
            </w:r>
          </w:p>
        </w:tc>
        <w:tc>
          <w:tcPr>
            <w:tcW w:w="595" w:type="dxa"/>
            <w:tcBorders>
              <w:top w:val="nil"/>
              <w:left w:val="nil"/>
              <w:bottom w:val="single" w:sz="4" w:space="0" w:color="auto"/>
              <w:right w:val="nil"/>
            </w:tcBorders>
            <w:shd w:val="clear" w:color="auto" w:fill="D9D9D9" w:themeFill="background1" w:themeFillShade="D9"/>
            <w:noWrap/>
            <w:vAlign w:val="center"/>
          </w:tcPr>
          <w:p w14:paraId="188D7E0A" w14:textId="77777777" w:rsidR="00D0130E" w:rsidRPr="00715460" w:rsidRDefault="00D0130E" w:rsidP="00AB0E37">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2018</w:t>
            </w:r>
          </w:p>
        </w:tc>
        <w:tc>
          <w:tcPr>
            <w:tcW w:w="596" w:type="dxa"/>
            <w:tcBorders>
              <w:top w:val="nil"/>
              <w:left w:val="nil"/>
              <w:bottom w:val="single" w:sz="4" w:space="0" w:color="auto"/>
              <w:right w:val="single" w:sz="4" w:space="0" w:color="auto"/>
            </w:tcBorders>
            <w:shd w:val="clear" w:color="auto" w:fill="D9D9D9" w:themeFill="background1" w:themeFillShade="D9"/>
            <w:vAlign w:val="center"/>
          </w:tcPr>
          <w:p w14:paraId="0729022E" w14:textId="77777777" w:rsidR="00D0130E" w:rsidRPr="00715460" w:rsidRDefault="00D0130E" w:rsidP="00AB0E37">
            <w:pPr>
              <w:jc w:val="right"/>
              <w:rPr>
                <w:rFonts w:asciiTheme="minorHAnsi" w:hAnsiTheme="minorHAnsi" w:cstheme="minorHAnsi"/>
                <w:sz w:val="16"/>
                <w:szCs w:val="18"/>
              </w:rPr>
            </w:pPr>
            <w:r w:rsidRPr="00715460">
              <w:rPr>
                <w:rFonts w:asciiTheme="minorHAnsi" w:hAnsiTheme="minorHAnsi" w:cstheme="minorHAnsi"/>
                <w:sz w:val="16"/>
                <w:szCs w:val="18"/>
              </w:rPr>
              <w:t>Jan-Jun 2019</w:t>
            </w:r>
          </w:p>
        </w:tc>
      </w:tr>
      <w:tr w:rsidR="00D0130E" w:rsidRPr="00715460" w14:paraId="0C355FB4" w14:textId="77777777" w:rsidTr="00D0130E">
        <w:trPr>
          <w:trHeight w:val="265"/>
        </w:trPr>
        <w:tc>
          <w:tcPr>
            <w:tcW w:w="421" w:type="dxa"/>
            <w:vMerge w:val="restart"/>
            <w:tcBorders>
              <w:top w:val="single" w:sz="4" w:space="0" w:color="auto"/>
            </w:tcBorders>
            <w:shd w:val="clear" w:color="auto" w:fill="auto"/>
            <w:noWrap/>
            <w:textDirection w:val="btLr"/>
            <w:vAlign w:val="center"/>
            <w:hideMark/>
          </w:tcPr>
          <w:p w14:paraId="3C15DCA1" w14:textId="77777777" w:rsidR="00D0130E" w:rsidRPr="00487B6B" w:rsidRDefault="00D0130E" w:rsidP="00D0130E">
            <w:pPr>
              <w:ind w:left="113" w:right="113"/>
              <w:jc w:val="center"/>
              <w:rPr>
                <w:rFonts w:asciiTheme="minorHAnsi" w:eastAsia="Times New Roman" w:hAnsiTheme="minorHAnsi" w:cstheme="minorHAnsi"/>
                <w:b/>
                <w:sz w:val="18"/>
                <w:szCs w:val="18"/>
                <w:lang w:eastAsia="en-AU"/>
              </w:rPr>
            </w:pPr>
            <w:r w:rsidRPr="00487B6B">
              <w:rPr>
                <w:rFonts w:asciiTheme="minorHAnsi" w:eastAsia="Times New Roman" w:hAnsiTheme="minorHAnsi" w:cstheme="minorHAnsi"/>
                <w:b/>
                <w:sz w:val="18"/>
                <w:szCs w:val="18"/>
                <w:lang w:eastAsia="en-AU"/>
              </w:rPr>
              <w:t>Māori</w:t>
            </w:r>
          </w:p>
        </w:tc>
        <w:tc>
          <w:tcPr>
            <w:tcW w:w="736" w:type="dxa"/>
            <w:tcBorders>
              <w:top w:val="single" w:sz="4" w:space="0" w:color="auto"/>
            </w:tcBorders>
            <w:shd w:val="clear" w:color="auto" w:fill="auto"/>
            <w:noWrap/>
            <w:vAlign w:val="center"/>
            <w:hideMark/>
          </w:tcPr>
          <w:p w14:paraId="2DBDE1AF"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&lt;20</w:t>
            </w:r>
          </w:p>
        </w:tc>
        <w:tc>
          <w:tcPr>
            <w:tcW w:w="595" w:type="dxa"/>
            <w:tcBorders>
              <w:top w:val="single" w:sz="4" w:space="0" w:color="auto"/>
            </w:tcBorders>
            <w:shd w:val="clear" w:color="auto" w:fill="auto"/>
            <w:noWrap/>
            <w:vAlign w:val="center"/>
          </w:tcPr>
          <w:p w14:paraId="6887BE34" w14:textId="6D03768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15.3</w:t>
            </w:r>
          </w:p>
        </w:tc>
        <w:tc>
          <w:tcPr>
            <w:tcW w:w="596" w:type="dxa"/>
            <w:tcBorders>
              <w:top w:val="single" w:sz="4" w:space="0" w:color="auto"/>
            </w:tcBorders>
            <w:shd w:val="clear" w:color="auto" w:fill="auto"/>
            <w:noWrap/>
            <w:vAlign w:val="center"/>
          </w:tcPr>
          <w:p w14:paraId="3A98C39B" w14:textId="181EB0D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13.5</w:t>
            </w:r>
          </w:p>
        </w:tc>
        <w:tc>
          <w:tcPr>
            <w:tcW w:w="595" w:type="dxa"/>
            <w:tcBorders>
              <w:top w:val="single" w:sz="4" w:space="0" w:color="auto"/>
            </w:tcBorders>
            <w:shd w:val="clear" w:color="auto" w:fill="auto"/>
            <w:noWrap/>
            <w:vAlign w:val="center"/>
          </w:tcPr>
          <w:p w14:paraId="1194EEAC" w14:textId="0D0B588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21.4</w:t>
            </w:r>
          </w:p>
        </w:tc>
        <w:tc>
          <w:tcPr>
            <w:tcW w:w="595" w:type="dxa"/>
            <w:tcBorders>
              <w:top w:val="single" w:sz="4" w:space="0" w:color="auto"/>
            </w:tcBorders>
            <w:shd w:val="clear" w:color="auto" w:fill="auto"/>
            <w:noWrap/>
            <w:vAlign w:val="center"/>
          </w:tcPr>
          <w:p w14:paraId="1994FC67" w14:textId="4824B78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21.2</w:t>
            </w:r>
          </w:p>
        </w:tc>
        <w:tc>
          <w:tcPr>
            <w:tcW w:w="596" w:type="dxa"/>
            <w:tcBorders>
              <w:top w:val="single" w:sz="4" w:space="0" w:color="auto"/>
            </w:tcBorders>
            <w:shd w:val="clear" w:color="auto" w:fill="auto"/>
            <w:vAlign w:val="center"/>
          </w:tcPr>
          <w:p w14:paraId="03A3AC93" w14:textId="00EF65DE"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20.5</w:t>
            </w:r>
          </w:p>
        </w:tc>
        <w:tc>
          <w:tcPr>
            <w:tcW w:w="595" w:type="dxa"/>
            <w:tcBorders>
              <w:top w:val="single" w:sz="4" w:space="0" w:color="auto"/>
            </w:tcBorders>
            <w:shd w:val="clear" w:color="auto" w:fill="auto"/>
            <w:vAlign w:val="center"/>
          </w:tcPr>
          <w:p w14:paraId="39203CE0" w14:textId="203ED7C5"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8.5</w:t>
            </w:r>
          </w:p>
        </w:tc>
        <w:tc>
          <w:tcPr>
            <w:tcW w:w="595" w:type="dxa"/>
            <w:tcBorders>
              <w:top w:val="single" w:sz="4" w:space="0" w:color="auto"/>
            </w:tcBorders>
            <w:shd w:val="clear" w:color="auto" w:fill="auto"/>
            <w:vAlign w:val="center"/>
          </w:tcPr>
          <w:p w14:paraId="24CC1D11" w14:textId="5D9F33A6"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19.3</w:t>
            </w:r>
          </w:p>
        </w:tc>
        <w:tc>
          <w:tcPr>
            <w:tcW w:w="596" w:type="dxa"/>
            <w:tcBorders>
              <w:top w:val="single" w:sz="4" w:space="0" w:color="auto"/>
            </w:tcBorders>
            <w:shd w:val="clear" w:color="auto" w:fill="auto"/>
            <w:vAlign w:val="center"/>
          </w:tcPr>
          <w:p w14:paraId="4583D7C9" w14:textId="2AEBE463"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13.9</w:t>
            </w:r>
          </w:p>
        </w:tc>
        <w:tc>
          <w:tcPr>
            <w:tcW w:w="595" w:type="dxa"/>
            <w:tcBorders>
              <w:top w:val="single" w:sz="4" w:space="0" w:color="auto"/>
            </w:tcBorders>
            <w:shd w:val="clear" w:color="auto" w:fill="auto"/>
            <w:noWrap/>
            <w:vAlign w:val="center"/>
          </w:tcPr>
          <w:p w14:paraId="6DFA2637" w14:textId="06680B6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24.1</w:t>
            </w:r>
          </w:p>
        </w:tc>
        <w:tc>
          <w:tcPr>
            <w:tcW w:w="595" w:type="dxa"/>
            <w:tcBorders>
              <w:top w:val="single" w:sz="4" w:space="0" w:color="auto"/>
            </w:tcBorders>
            <w:shd w:val="clear" w:color="auto" w:fill="auto"/>
            <w:noWrap/>
            <w:vAlign w:val="center"/>
          </w:tcPr>
          <w:p w14:paraId="3098F0E9" w14:textId="1E3A588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19.9</w:t>
            </w:r>
          </w:p>
        </w:tc>
        <w:tc>
          <w:tcPr>
            <w:tcW w:w="596" w:type="dxa"/>
            <w:tcBorders>
              <w:top w:val="single" w:sz="4" w:space="0" w:color="auto"/>
            </w:tcBorders>
            <w:shd w:val="clear" w:color="auto" w:fill="auto"/>
            <w:noWrap/>
            <w:vAlign w:val="center"/>
          </w:tcPr>
          <w:p w14:paraId="765EE7E5" w14:textId="696A6B8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12.1</w:t>
            </w:r>
          </w:p>
        </w:tc>
        <w:tc>
          <w:tcPr>
            <w:tcW w:w="595" w:type="dxa"/>
            <w:tcBorders>
              <w:top w:val="single" w:sz="4" w:space="0" w:color="auto"/>
            </w:tcBorders>
            <w:shd w:val="clear" w:color="auto" w:fill="auto"/>
            <w:noWrap/>
            <w:vAlign w:val="center"/>
          </w:tcPr>
          <w:p w14:paraId="31F32072" w14:textId="025A4B9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4.7</w:t>
            </w:r>
          </w:p>
        </w:tc>
        <w:tc>
          <w:tcPr>
            <w:tcW w:w="596" w:type="dxa"/>
            <w:tcBorders>
              <w:top w:val="single" w:sz="4" w:space="0" w:color="auto"/>
            </w:tcBorders>
            <w:shd w:val="clear" w:color="auto" w:fill="auto"/>
            <w:noWrap/>
            <w:vAlign w:val="center"/>
          </w:tcPr>
          <w:p w14:paraId="573090C0" w14:textId="51CA0A0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tcBorders>
              <w:top w:val="single" w:sz="4" w:space="0" w:color="auto"/>
            </w:tcBorders>
            <w:shd w:val="clear" w:color="auto" w:fill="auto"/>
            <w:noWrap/>
            <w:vAlign w:val="center"/>
          </w:tcPr>
          <w:p w14:paraId="7D2DFFB2" w14:textId="30A9BAE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tcBorders>
              <w:top w:val="single" w:sz="4" w:space="0" w:color="auto"/>
            </w:tcBorders>
            <w:shd w:val="clear" w:color="auto" w:fill="auto"/>
            <w:noWrap/>
            <w:vAlign w:val="center"/>
          </w:tcPr>
          <w:p w14:paraId="68B749B8" w14:textId="51A6FDA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14.0</w:t>
            </w:r>
          </w:p>
        </w:tc>
        <w:tc>
          <w:tcPr>
            <w:tcW w:w="596" w:type="dxa"/>
            <w:tcBorders>
              <w:top w:val="single" w:sz="4" w:space="0" w:color="auto"/>
            </w:tcBorders>
            <w:shd w:val="clear" w:color="auto" w:fill="auto"/>
            <w:noWrap/>
            <w:vAlign w:val="center"/>
          </w:tcPr>
          <w:p w14:paraId="5A941400" w14:textId="2A81BE4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7.0</w:t>
            </w:r>
          </w:p>
        </w:tc>
        <w:tc>
          <w:tcPr>
            <w:tcW w:w="595" w:type="dxa"/>
            <w:tcBorders>
              <w:top w:val="single" w:sz="4" w:space="0" w:color="auto"/>
            </w:tcBorders>
            <w:shd w:val="clear" w:color="auto" w:fill="auto"/>
            <w:noWrap/>
            <w:vAlign w:val="center"/>
          </w:tcPr>
          <w:p w14:paraId="7DD01D03" w14:textId="04A9087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7.8</w:t>
            </w:r>
          </w:p>
        </w:tc>
        <w:tc>
          <w:tcPr>
            <w:tcW w:w="595" w:type="dxa"/>
            <w:tcBorders>
              <w:top w:val="single" w:sz="4" w:space="0" w:color="auto"/>
            </w:tcBorders>
            <w:shd w:val="clear" w:color="auto" w:fill="auto"/>
            <w:noWrap/>
            <w:vAlign w:val="center"/>
          </w:tcPr>
          <w:p w14:paraId="33F5F433" w14:textId="0851396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7.5</w:t>
            </w:r>
          </w:p>
        </w:tc>
        <w:tc>
          <w:tcPr>
            <w:tcW w:w="596" w:type="dxa"/>
            <w:tcBorders>
              <w:top w:val="single" w:sz="4" w:space="0" w:color="auto"/>
            </w:tcBorders>
            <w:shd w:val="clear" w:color="auto" w:fill="auto"/>
            <w:noWrap/>
            <w:vAlign w:val="center"/>
          </w:tcPr>
          <w:p w14:paraId="7DA628F5" w14:textId="0FE20BA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tcBorders>
              <w:top w:val="single" w:sz="4" w:space="0" w:color="auto"/>
            </w:tcBorders>
            <w:shd w:val="clear" w:color="auto" w:fill="auto"/>
            <w:noWrap/>
            <w:vAlign w:val="center"/>
          </w:tcPr>
          <w:p w14:paraId="6A7E3670" w14:textId="1024D41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20.2</w:t>
            </w:r>
          </w:p>
        </w:tc>
        <w:tc>
          <w:tcPr>
            <w:tcW w:w="595" w:type="dxa"/>
            <w:tcBorders>
              <w:top w:val="single" w:sz="4" w:space="0" w:color="auto"/>
            </w:tcBorders>
            <w:shd w:val="clear" w:color="auto" w:fill="auto"/>
            <w:noWrap/>
            <w:vAlign w:val="center"/>
          </w:tcPr>
          <w:p w14:paraId="06FB5536" w14:textId="76AD90E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tcBorders>
              <w:top w:val="single" w:sz="4" w:space="0" w:color="auto"/>
            </w:tcBorders>
            <w:shd w:val="clear" w:color="auto" w:fill="auto"/>
            <w:noWrap/>
            <w:vAlign w:val="center"/>
          </w:tcPr>
          <w:p w14:paraId="7300A905" w14:textId="5A93E0D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10.3</w:t>
            </w:r>
          </w:p>
        </w:tc>
        <w:tc>
          <w:tcPr>
            <w:tcW w:w="595" w:type="dxa"/>
            <w:tcBorders>
              <w:top w:val="single" w:sz="4" w:space="0" w:color="auto"/>
            </w:tcBorders>
            <w:shd w:val="clear" w:color="auto" w:fill="auto"/>
            <w:noWrap/>
            <w:vAlign w:val="center"/>
          </w:tcPr>
          <w:p w14:paraId="7B610BB1" w14:textId="773FFFC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tcBorders>
              <w:top w:val="single" w:sz="4" w:space="0" w:color="auto"/>
            </w:tcBorders>
            <w:vAlign w:val="center"/>
          </w:tcPr>
          <w:p w14:paraId="550A6E46" w14:textId="5F8B61AC"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0.0</w:t>
            </w:r>
          </w:p>
        </w:tc>
      </w:tr>
      <w:tr w:rsidR="00D0130E" w:rsidRPr="00715460" w14:paraId="07D82B24" w14:textId="77777777" w:rsidTr="00D0130E">
        <w:trPr>
          <w:trHeight w:val="265"/>
        </w:trPr>
        <w:tc>
          <w:tcPr>
            <w:tcW w:w="421" w:type="dxa"/>
            <w:vMerge/>
            <w:shd w:val="clear" w:color="auto" w:fill="auto"/>
            <w:noWrap/>
            <w:vAlign w:val="center"/>
          </w:tcPr>
          <w:p w14:paraId="76A541EC"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3CDEEA27"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20-24</w:t>
            </w:r>
          </w:p>
        </w:tc>
        <w:tc>
          <w:tcPr>
            <w:tcW w:w="595" w:type="dxa"/>
            <w:shd w:val="clear" w:color="auto" w:fill="auto"/>
            <w:noWrap/>
            <w:vAlign w:val="center"/>
          </w:tcPr>
          <w:p w14:paraId="4EC9B7E7" w14:textId="00886CD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29.6</w:t>
            </w:r>
          </w:p>
        </w:tc>
        <w:tc>
          <w:tcPr>
            <w:tcW w:w="596" w:type="dxa"/>
            <w:shd w:val="clear" w:color="auto" w:fill="auto"/>
            <w:noWrap/>
            <w:vAlign w:val="center"/>
          </w:tcPr>
          <w:p w14:paraId="2BA0FBAD" w14:textId="459220C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28.2</w:t>
            </w:r>
          </w:p>
        </w:tc>
        <w:tc>
          <w:tcPr>
            <w:tcW w:w="595" w:type="dxa"/>
            <w:shd w:val="clear" w:color="auto" w:fill="auto"/>
            <w:noWrap/>
            <w:vAlign w:val="center"/>
          </w:tcPr>
          <w:p w14:paraId="59E3DEC2" w14:textId="1A24D30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25.9</w:t>
            </w:r>
          </w:p>
        </w:tc>
        <w:tc>
          <w:tcPr>
            <w:tcW w:w="595" w:type="dxa"/>
            <w:shd w:val="clear" w:color="auto" w:fill="auto"/>
            <w:noWrap/>
            <w:vAlign w:val="center"/>
          </w:tcPr>
          <w:p w14:paraId="15E59A30" w14:textId="2B575A0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29.7</w:t>
            </w:r>
          </w:p>
        </w:tc>
        <w:tc>
          <w:tcPr>
            <w:tcW w:w="596" w:type="dxa"/>
            <w:shd w:val="clear" w:color="auto" w:fill="auto"/>
            <w:vAlign w:val="center"/>
          </w:tcPr>
          <w:p w14:paraId="2458D185" w14:textId="52F3A55F"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31.7</w:t>
            </w:r>
          </w:p>
        </w:tc>
        <w:tc>
          <w:tcPr>
            <w:tcW w:w="595" w:type="dxa"/>
            <w:shd w:val="clear" w:color="auto" w:fill="auto"/>
            <w:vAlign w:val="center"/>
          </w:tcPr>
          <w:p w14:paraId="7E6AA9FD" w14:textId="18414320"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24.6</w:t>
            </w:r>
          </w:p>
        </w:tc>
        <w:tc>
          <w:tcPr>
            <w:tcW w:w="595" w:type="dxa"/>
            <w:shd w:val="clear" w:color="auto" w:fill="auto"/>
            <w:vAlign w:val="center"/>
          </w:tcPr>
          <w:p w14:paraId="5D084479" w14:textId="42EB933C"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27.8</w:t>
            </w:r>
          </w:p>
        </w:tc>
        <w:tc>
          <w:tcPr>
            <w:tcW w:w="596" w:type="dxa"/>
            <w:shd w:val="clear" w:color="auto" w:fill="auto"/>
            <w:vAlign w:val="center"/>
          </w:tcPr>
          <w:p w14:paraId="2137AFA6" w14:textId="5295CF3B"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23.3</w:t>
            </w:r>
          </w:p>
        </w:tc>
        <w:tc>
          <w:tcPr>
            <w:tcW w:w="595" w:type="dxa"/>
            <w:shd w:val="clear" w:color="auto" w:fill="auto"/>
            <w:noWrap/>
            <w:vAlign w:val="center"/>
          </w:tcPr>
          <w:p w14:paraId="705A370A" w14:textId="1009BC9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31.5</w:t>
            </w:r>
          </w:p>
        </w:tc>
        <w:tc>
          <w:tcPr>
            <w:tcW w:w="595" w:type="dxa"/>
            <w:shd w:val="clear" w:color="auto" w:fill="auto"/>
            <w:noWrap/>
            <w:vAlign w:val="center"/>
          </w:tcPr>
          <w:p w14:paraId="4FFE5C44" w14:textId="1E36BD6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32.2</w:t>
            </w:r>
          </w:p>
        </w:tc>
        <w:tc>
          <w:tcPr>
            <w:tcW w:w="596" w:type="dxa"/>
            <w:shd w:val="clear" w:color="auto" w:fill="auto"/>
            <w:noWrap/>
            <w:vAlign w:val="center"/>
          </w:tcPr>
          <w:p w14:paraId="6C266A40" w14:textId="3D0F93E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28.6</w:t>
            </w:r>
          </w:p>
        </w:tc>
        <w:tc>
          <w:tcPr>
            <w:tcW w:w="595" w:type="dxa"/>
            <w:shd w:val="clear" w:color="auto" w:fill="auto"/>
            <w:noWrap/>
            <w:vAlign w:val="center"/>
          </w:tcPr>
          <w:p w14:paraId="18C71961" w14:textId="4B8ACC3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28.0</w:t>
            </w:r>
          </w:p>
        </w:tc>
        <w:tc>
          <w:tcPr>
            <w:tcW w:w="596" w:type="dxa"/>
            <w:shd w:val="clear" w:color="auto" w:fill="auto"/>
            <w:noWrap/>
            <w:vAlign w:val="center"/>
          </w:tcPr>
          <w:p w14:paraId="29256918" w14:textId="2A44608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30.8</w:t>
            </w:r>
          </w:p>
        </w:tc>
        <w:tc>
          <w:tcPr>
            <w:tcW w:w="595" w:type="dxa"/>
            <w:shd w:val="clear" w:color="auto" w:fill="auto"/>
            <w:noWrap/>
            <w:vAlign w:val="center"/>
          </w:tcPr>
          <w:p w14:paraId="1B3D82CE" w14:textId="2A66CC0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24.8</w:t>
            </w:r>
          </w:p>
        </w:tc>
        <w:tc>
          <w:tcPr>
            <w:tcW w:w="595" w:type="dxa"/>
            <w:shd w:val="clear" w:color="auto" w:fill="auto"/>
            <w:noWrap/>
            <w:vAlign w:val="center"/>
          </w:tcPr>
          <w:p w14:paraId="21CFDE72" w14:textId="4EBE602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24.3</w:t>
            </w:r>
          </w:p>
        </w:tc>
        <w:tc>
          <w:tcPr>
            <w:tcW w:w="596" w:type="dxa"/>
            <w:shd w:val="clear" w:color="auto" w:fill="auto"/>
            <w:noWrap/>
            <w:vAlign w:val="center"/>
          </w:tcPr>
          <w:p w14:paraId="3E958B70" w14:textId="6093509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19.9</w:t>
            </w:r>
          </w:p>
        </w:tc>
        <w:tc>
          <w:tcPr>
            <w:tcW w:w="595" w:type="dxa"/>
            <w:shd w:val="clear" w:color="auto" w:fill="auto"/>
            <w:noWrap/>
            <w:vAlign w:val="center"/>
          </w:tcPr>
          <w:p w14:paraId="0A13213B" w14:textId="29CB491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21.0</w:t>
            </w:r>
          </w:p>
        </w:tc>
        <w:tc>
          <w:tcPr>
            <w:tcW w:w="595" w:type="dxa"/>
            <w:shd w:val="clear" w:color="auto" w:fill="auto"/>
            <w:noWrap/>
            <w:vAlign w:val="center"/>
          </w:tcPr>
          <w:p w14:paraId="1AEE8A3C" w14:textId="1E29A3F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21.8</w:t>
            </w:r>
          </w:p>
        </w:tc>
        <w:tc>
          <w:tcPr>
            <w:tcW w:w="596" w:type="dxa"/>
            <w:shd w:val="clear" w:color="auto" w:fill="auto"/>
            <w:noWrap/>
            <w:vAlign w:val="center"/>
          </w:tcPr>
          <w:p w14:paraId="4C39E34F" w14:textId="614E72D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20.7</w:t>
            </w:r>
          </w:p>
        </w:tc>
        <w:tc>
          <w:tcPr>
            <w:tcW w:w="595" w:type="dxa"/>
            <w:shd w:val="clear" w:color="auto" w:fill="auto"/>
            <w:noWrap/>
            <w:vAlign w:val="center"/>
          </w:tcPr>
          <w:p w14:paraId="63D21A6D" w14:textId="2CFCEFC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20.8</w:t>
            </w:r>
          </w:p>
        </w:tc>
        <w:tc>
          <w:tcPr>
            <w:tcW w:w="595" w:type="dxa"/>
            <w:shd w:val="clear" w:color="auto" w:fill="auto"/>
            <w:noWrap/>
            <w:vAlign w:val="center"/>
          </w:tcPr>
          <w:p w14:paraId="0E4CA171" w14:textId="4A7F51F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17.1</w:t>
            </w:r>
          </w:p>
        </w:tc>
        <w:tc>
          <w:tcPr>
            <w:tcW w:w="596" w:type="dxa"/>
            <w:shd w:val="clear" w:color="auto" w:fill="auto"/>
            <w:noWrap/>
            <w:vAlign w:val="center"/>
          </w:tcPr>
          <w:p w14:paraId="2CDA175C" w14:textId="6D5C34F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14.3</w:t>
            </w:r>
          </w:p>
        </w:tc>
        <w:tc>
          <w:tcPr>
            <w:tcW w:w="595" w:type="dxa"/>
            <w:shd w:val="clear" w:color="auto" w:fill="auto"/>
            <w:noWrap/>
            <w:vAlign w:val="center"/>
          </w:tcPr>
          <w:p w14:paraId="45BEFDD0" w14:textId="00F2E80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12.2</w:t>
            </w:r>
          </w:p>
        </w:tc>
        <w:tc>
          <w:tcPr>
            <w:tcW w:w="596" w:type="dxa"/>
            <w:vAlign w:val="center"/>
          </w:tcPr>
          <w:p w14:paraId="4B1BE2CA" w14:textId="4E858194"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12.3</w:t>
            </w:r>
          </w:p>
        </w:tc>
      </w:tr>
      <w:tr w:rsidR="00D0130E" w:rsidRPr="00715460" w14:paraId="144ECAFD" w14:textId="77777777" w:rsidTr="00D0130E">
        <w:trPr>
          <w:trHeight w:val="265"/>
        </w:trPr>
        <w:tc>
          <w:tcPr>
            <w:tcW w:w="421" w:type="dxa"/>
            <w:vMerge/>
            <w:shd w:val="clear" w:color="auto" w:fill="auto"/>
            <w:noWrap/>
            <w:vAlign w:val="center"/>
          </w:tcPr>
          <w:p w14:paraId="0AFBA9B2"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73A9CC2E"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25-29</w:t>
            </w:r>
          </w:p>
        </w:tc>
        <w:tc>
          <w:tcPr>
            <w:tcW w:w="595" w:type="dxa"/>
            <w:shd w:val="clear" w:color="auto" w:fill="auto"/>
            <w:noWrap/>
            <w:vAlign w:val="center"/>
          </w:tcPr>
          <w:p w14:paraId="540AFB98" w14:textId="21B8A4C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32.3</w:t>
            </w:r>
          </w:p>
        </w:tc>
        <w:tc>
          <w:tcPr>
            <w:tcW w:w="596" w:type="dxa"/>
            <w:shd w:val="clear" w:color="auto" w:fill="auto"/>
            <w:noWrap/>
            <w:vAlign w:val="center"/>
          </w:tcPr>
          <w:p w14:paraId="4462CBDD" w14:textId="7352CA9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26.4</w:t>
            </w:r>
          </w:p>
        </w:tc>
        <w:tc>
          <w:tcPr>
            <w:tcW w:w="595" w:type="dxa"/>
            <w:shd w:val="clear" w:color="auto" w:fill="auto"/>
            <w:noWrap/>
            <w:vAlign w:val="center"/>
          </w:tcPr>
          <w:p w14:paraId="1D33A85E" w14:textId="3F1E193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31.0</w:t>
            </w:r>
          </w:p>
        </w:tc>
        <w:tc>
          <w:tcPr>
            <w:tcW w:w="595" w:type="dxa"/>
            <w:shd w:val="clear" w:color="auto" w:fill="auto"/>
            <w:noWrap/>
            <w:vAlign w:val="center"/>
          </w:tcPr>
          <w:p w14:paraId="61CED1C6" w14:textId="2946D9F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32.5</w:t>
            </w:r>
          </w:p>
        </w:tc>
        <w:tc>
          <w:tcPr>
            <w:tcW w:w="596" w:type="dxa"/>
            <w:shd w:val="clear" w:color="auto" w:fill="auto"/>
            <w:vAlign w:val="center"/>
          </w:tcPr>
          <w:p w14:paraId="5652788A" w14:textId="69409871"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31.4</w:t>
            </w:r>
          </w:p>
        </w:tc>
        <w:tc>
          <w:tcPr>
            <w:tcW w:w="595" w:type="dxa"/>
            <w:shd w:val="clear" w:color="auto" w:fill="auto"/>
            <w:vAlign w:val="center"/>
          </w:tcPr>
          <w:p w14:paraId="34E71748" w14:textId="1F75CBCF"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28.3</w:t>
            </w:r>
          </w:p>
        </w:tc>
        <w:tc>
          <w:tcPr>
            <w:tcW w:w="595" w:type="dxa"/>
            <w:shd w:val="clear" w:color="auto" w:fill="auto"/>
            <w:vAlign w:val="center"/>
          </w:tcPr>
          <w:p w14:paraId="2074F422" w14:textId="1B26464F"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27.4</w:t>
            </w:r>
          </w:p>
        </w:tc>
        <w:tc>
          <w:tcPr>
            <w:tcW w:w="596" w:type="dxa"/>
            <w:shd w:val="clear" w:color="auto" w:fill="auto"/>
            <w:vAlign w:val="center"/>
          </w:tcPr>
          <w:p w14:paraId="41C68110" w14:textId="66C9CA46"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30.7</w:t>
            </w:r>
          </w:p>
        </w:tc>
        <w:tc>
          <w:tcPr>
            <w:tcW w:w="595" w:type="dxa"/>
            <w:shd w:val="clear" w:color="auto" w:fill="auto"/>
            <w:noWrap/>
            <w:vAlign w:val="center"/>
          </w:tcPr>
          <w:p w14:paraId="77520BF1" w14:textId="4FAB4B1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34.1</w:t>
            </w:r>
          </w:p>
        </w:tc>
        <w:tc>
          <w:tcPr>
            <w:tcW w:w="595" w:type="dxa"/>
            <w:shd w:val="clear" w:color="auto" w:fill="auto"/>
            <w:noWrap/>
            <w:vAlign w:val="center"/>
          </w:tcPr>
          <w:p w14:paraId="21A1012F" w14:textId="799FDF2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34.1</w:t>
            </w:r>
          </w:p>
        </w:tc>
        <w:tc>
          <w:tcPr>
            <w:tcW w:w="596" w:type="dxa"/>
            <w:shd w:val="clear" w:color="auto" w:fill="auto"/>
            <w:noWrap/>
            <w:vAlign w:val="center"/>
          </w:tcPr>
          <w:p w14:paraId="38B71974" w14:textId="154EC87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42.3</w:t>
            </w:r>
          </w:p>
        </w:tc>
        <w:tc>
          <w:tcPr>
            <w:tcW w:w="595" w:type="dxa"/>
            <w:shd w:val="clear" w:color="auto" w:fill="auto"/>
            <w:noWrap/>
            <w:vAlign w:val="center"/>
          </w:tcPr>
          <w:p w14:paraId="63584584" w14:textId="3EB859E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37.8</w:t>
            </w:r>
          </w:p>
        </w:tc>
        <w:tc>
          <w:tcPr>
            <w:tcW w:w="596" w:type="dxa"/>
            <w:shd w:val="clear" w:color="auto" w:fill="auto"/>
            <w:noWrap/>
            <w:vAlign w:val="center"/>
          </w:tcPr>
          <w:p w14:paraId="4C6FB2A4" w14:textId="2AD19F3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38.2</w:t>
            </w:r>
          </w:p>
        </w:tc>
        <w:tc>
          <w:tcPr>
            <w:tcW w:w="595" w:type="dxa"/>
            <w:shd w:val="clear" w:color="auto" w:fill="auto"/>
            <w:noWrap/>
            <w:vAlign w:val="center"/>
          </w:tcPr>
          <w:p w14:paraId="742527AC" w14:textId="7876E72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38.5</w:t>
            </w:r>
          </w:p>
        </w:tc>
        <w:tc>
          <w:tcPr>
            <w:tcW w:w="595" w:type="dxa"/>
            <w:shd w:val="clear" w:color="auto" w:fill="auto"/>
            <w:noWrap/>
            <w:vAlign w:val="center"/>
          </w:tcPr>
          <w:p w14:paraId="506FF97B" w14:textId="7FF63A6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40.5</w:t>
            </w:r>
          </w:p>
        </w:tc>
        <w:tc>
          <w:tcPr>
            <w:tcW w:w="596" w:type="dxa"/>
            <w:shd w:val="clear" w:color="auto" w:fill="auto"/>
            <w:noWrap/>
            <w:vAlign w:val="center"/>
          </w:tcPr>
          <w:p w14:paraId="72C2B13B" w14:textId="43C26E2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32.5</w:t>
            </w:r>
          </w:p>
        </w:tc>
        <w:tc>
          <w:tcPr>
            <w:tcW w:w="595" w:type="dxa"/>
            <w:shd w:val="clear" w:color="auto" w:fill="auto"/>
            <w:noWrap/>
            <w:vAlign w:val="center"/>
          </w:tcPr>
          <w:p w14:paraId="32162490" w14:textId="27BDDA5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32.8</w:t>
            </w:r>
          </w:p>
        </w:tc>
        <w:tc>
          <w:tcPr>
            <w:tcW w:w="595" w:type="dxa"/>
            <w:shd w:val="clear" w:color="auto" w:fill="auto"/>
            <w:noWrap/>
            <w:vAlign w:val="center"/>
          </w:tcPr>
          <w:p w14:paraId="1685732B" w14:textId="5865FE6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28.7</w:t>
            </w:r>
          </w:p>
        </w:tc>
        <w:tc>
          <w:tcPr>
            <w:tcW w:w="596" w:type="dxa"/>
            <w:shd w:val="clear" w:color="auto" w:fill="auto"/>
            <w:noWrap/>
            <w:vAlign w:val="center"/>
          </w:tcPr>
          <w:p w14:paraId="189FFDB5" w14:textId="0196AC7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35.6</w:t>
            </w:r>
          </w:p>
        </w:tc>
        <w:tc>
          <w:tcPr>
            <w:tcW w:w="595" w:type="dxa"/>
            <w:shd w:val="clear" w:color="auto" w:fill="auto"/>
            <w:noWrap/>
            <w:vAlign w:val="center"/>
          </w:tcPr>
          <w:p w14:paraId="4CD4CE5D" w14:textId="73DD0E1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25.8</w:t>
            </w:r>
          </w:p>
        </w:tc>
        <w:tc>
          <w:tcPr>
            <w:tcW w:w="595" w:type="dxa"/>
            <w:shd w:val="clear" w:color="auto" w:fill="auto"/>
            <w:noWrap/>
            <w:vAlign w:val="center"/>
          </w:tcPr>
          <w:p w14:paraId="1AFD95D0" w14:textId="1256381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30.0</w:t>
            </w:r>
          </w:p>
        </w:tc>
        <w:tc>
          <w:tcPr>
            <w:tcW w:w="596" w:type="dxa"/>
            <w:shd w:val="clear" w:color="auto" w:fill="auto"/>
            <w:noWrap/>
            <w:vAlign w:val="center"/>
          </w:tcPr>
          <w:p w14:paraId="0D68FFBE" w14:textId="5ADD70D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21.5</w:t>
            </w:r>
          </w:p>
        </w:tc>
        <w:tc>
          <w:tcPr>
            <w:tcW w:w="595" w:type="dxa"/>
            <w:shd w:val="clear" w:color="auto" w:fill="auto"/>
            <w:noWrap/>
            <w:vAlign w:val="center"/>
          </w:tcPr>
          <w:p w14:paraId="1027D1D3" w14:textId="76178D4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22.1</w:t>
            </w:r>
          </w:p>
        </w:tc>
        <w:tc>
          <w:tcPr>
            <w:tcW w:w="596" w:type="dxa"/>
            <w:vAlign w:val="center"/>
          </w:tcPr>
          <w:p w14:paraId="62A94F29" w14:textId="53BD3A27"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17.6</w:t>
            </w:r>
          </w:p>
        </w:tc>
      </w:tr>
      <w:tr w:rsidR="00D0130E" w:rsidRPr="00715460" w14:paraId="1769AD48" w14:textId="77777777" w:rsidTr="00D0130E">
        <w:trPr>
          <w:trHeight w:val="265"/>
        </w:trPr>
        <w:tc>
          <w:tcPr>
            <w:tcW w:w="421" w:type="dxa"/>
            <w:vMerge/>
            <w:shd w:val="clear" w:color="auto" w:fill="auto"/>
            <w:noWrap/>
            <w:vAlign w:val="center"/>
          </w:tcPr>
          <w:p w14:paraId="2DCDFF63"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52CB4AA3"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30-34</w:t>
            </w:r>
          </w:p>
        </w:tc>
        <w:tc>
          <w:tcPr>
            <w:tcW w:w="595" w:type="dxa"/>
            <w:shd w:val="clear" w:color="auto" w:fill="auto"/>
            <w:noWrap/>
            <w:vAlign w:val="center"/>
          </w:tcPr>
          <w:p w14:paraId="5BFB289A" w14:textId="736E5DE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17.8</w:t>
            </w:r>
          </w:p>
        </w:tc>
        <w:tc>
          <w:tcPr>
            <w:tcW w:w="596" w:type="dxa"/>
            <w:shd w:val="clear" w:color="auto" w:fill="auto"/>
            <w:noWrap/>
            <w:vAlign w:val="center"/>
          </w:tcPr>
          <w:p w14:paraId="4D519089" w14:textId="1ECB4B1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26.2</w:t>
            </w:r>
          </w:p>
        </w:tc>
        <w:tc>
          <w:tcPr>
            <w:tcW w:w="595" w:type="dxa"/>
            <w:shd w:val="clear" w:color="auto" w:fill="auto"/>
            <w:noWrap/>
            <w:vAlign w:val="center"/>
          </w:tcPr>
          <w:p w14:paraId="4D22A386" w14:textId="756F71F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26.6</w:t>
            </w:r>
          </w:p>
        </w:tc>
        <w:tc>
          <w:tcPr>
            <w:tcW w:w="595" w:type="dxa"/>
            <w:shd w:val="clear" w:color="auto" w:fill="auto"/>
            <w:noWrap/>
            <w:vAlign w:val="center"/>
          </w:tcPr>
          <w:p w14:paraId="44E817A8" w14:textId="2CCCB6D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20.6</w:t>
            </w:r>
          </w:p>
        </w:tc>
        <w:tc>
          <w:tcPr>
            <w:tcW w:w="596" w:type="dxa"/>
            <w:shd w:val="clear" w:color="auto" w:fill="auto"/>
            <w:vAlign w:val="center"/>
          </w:tcPr>
          <w:p w14:paraId="16E068EB" w14:textId="5A8A4719"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18.0</w:t>
            </w:r>
          </w:p>
        </w:tc>
        <w:tc>
          <w:tcPr>
            <w:tcW w:w="595" w:type="dxa"/>
            <w:shd w:val="clear" w:color="auto" w:fill="auto"/>
            <w:vAlign w:val="center"/>
          </w:tcPr>
          <w:p w14:paraId="3A25AD87" w14:textId="0D67FF0A"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23.7</w:t>
            </w:r>
          </w:p>
        </w:tc>
        <w:tc>
          <w:tcPr>
            <w:tcW w:w="595" w:type="dxa"/>
            <w:shd w:val="clear" w:color="auto" w:fill="auto"/>
            <w:vAlign w:val="center"/>
          </w:tcPr>
          <w:p w14:paraId="527EE9AF" w14:textId="18EF6AC5"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29.9</w:t>
            </w:r>
          </w:p>
        </w:tc>
        <w:tc>
          <w:tcPr>
            <w:tcW w:w="596" w:type="dxa"/>
            <w:shd w:val="clear" w:color="auto" w:fill="auto"/>
            <w:vAlign w:val="center"/>
          </w:tcPr>
          <w:p w14:paraId="69D7D003" w14:textId="2B64AC28"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26.4</w:t>
            </w:r>
          </w:p>
        </w:tc>
        <w:tc>
          <w:tcPr>
            <w:tcW w:w="595" w:type="dxa"/>
            <w:shd w:val="clear" w:color="auto" w:fill="auto"/>
            <w:noWrap/>
            <w:vAlign w:val="center"/>
          </w:tcPr>
          <w:p w14:paraId="17540372" w14:textId="75D9B46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21.4</w:t>
            </w:r>
          </w:p>
        </w:tc>
        <w:tc>
          <w:tcPr>
            <w:tcW w:w="595" w:type="dxa"/>
            <w:shd w:val="clear" w:color="auto" w:fill="auto"/>
            <w:noWrap/>
            <w:vAlign w:val="center"/>
          </w:tcPr>
          <w:p w14:paraId="0D14E5AA" w14:textId="1735C60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27.5</w:t>
            </w:r>
          </w:p>
        </w:tc>
        <w:tc>
          <w:tcPr>
            <w:tcW w:w="596" w:type="dxa"/>
            <w:shd w:val="clear" w:color="auto" w:fill="auto"/>
            <w:noWrap/>
            <w:vAlign w:val="center"/>
          </w:tcPr>
          <w:p w14:paraId="75BB558A" w14:textId="0A10638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34.2</w:t>
            </w:r>
          </w:p>
        </w:tc>
        <w:tc>
          <w:tcPr>
            <w:tcW w:w="595" w:type="dxa"/>
            <w:shd w:val="clear" w:color="auto" w:fill="auto"/>
            <w:noWrap/>
            <w:vAlign w:val="center"/>
          </w:tcPr>
          <w:p w14:paraId="2ECD8479" w14:textId="5526EE8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30.2</w:t>
            </w:r>
          </w:p>
        </w:tc>
        <w:tc>
          <w:tcPr>
            <w:tcW w:w="596" w:type="dxa"/>
            <w:shd w:val="clear" w:color="auto" w:fill="auto"/>
            <w:noWrap/>
            <w:vAlign w:val="center"/>
          </w:tcPr>
          <w:p w14:paraId="1D5FDAD2" w14:textId="6B155AF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29.2</w:t>
            </w:r>
          </w:p>
        </w:tc>
        <w:tc>
          <w:tcPr>
            <w:tcW w:w="595" w:type="dxa"/>
            <w:shd w:val="clear" w:color="auto" w:fill="auto"/>
            <w:noWrap/>
            <w:vAlign w:val="center"/>
          </w:tcPr>
          <w:p w14:paraId="015A5AFF" w14:textId="775C7BA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29.2</w:t>
            </w:r>
          </w:p>
        </w:tc>
        <w:tc>
          <w:tcPr>
            <w:tcW w:w="595" w:type="dxa"/>
            <w:shd w:val="clear" w:color="auto" w:fill="auto"/>
            <w:noWrap/>
            <w:vAlign w:val="center"/>
          </w:tcPr>
          <w:p w14:paraId="02619EAA" w14:textId="0E6B8AB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25.4</w:t>
            </w:r>
          </w:p>
        </w:tc>
        <w:tc>
          <w:tcPr>
            <w:tcW w:w="596" w:type="dxa"/>
            <w:shd w:val="clear" w:color="auto" w:fill="auto"/>
            <w:noWrap/>
            <w:vAlign w:val="center"/>
          </w:tcPr>
          <w:p w14:paraId="761091CF" w14:textId="7EEB857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32.0</w:t>
            </w:r>
          </w:p>
        </w:tc>
        <w:tc>
          <w:tcPr>
            <w:tcW w:w="595" w:type="dxa"/>
            <w:shd w:val="clear" w:color="auto" w:fill="auto"/>
            <w:noWrap/>
            <w:vAlign w:val="center"/>
          </w:tcPr>
          <w:p w14:paraId="74B6A46C" w14:textId="77FB27F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31.5</w:t>
            </w:r>
          </w:p>
        </w:tc>
        <w:tc>
          <w:tcPr>
            <w:tcW w:w="595" w:type="dxa"/>
            <w:shd w:val="clear" w:color="auto" w:fill="auto"/>
            <w:noWrap/>
            <w:vAlign w:val="center"/>
          </w:tcPr>
          <w:p w14:paraId="1DCEBC3F" w14:textId="7D439D5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23.0</w:t>
            </w:r>
          </w:p>
        </w:tc>
        <w:tc>
          <w:tcPr>
            <w:tcW w:w="596" w:type="dxa"/>
            <w:shd w:val="clear" w:color="auto" w:fill="auto"/>
            <w:noWrap/>
            <w:vAlign w:val="center"/>
          </w:tcPr>
          <w:p w14:paraId="1F187DDA" w14:textId="37CB6E6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31.0</w:t>
            </w:r>
          </w:p>
        </w:tc>
        <w:tc>
          <w:tcPr>
            <w:tcW w:w="595" w:type="dxa"/>
            <w:shd w:val="clear" w:color="auto" w:fill="auto"/>
            <w:noWrap/>
            <w:vAlign w:val="center"/>
          </w:tcPr>
          <w:p w14:paraId="09A0DA2F" w14:textId="2E9A267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27.3</w:t>
            </w:r>
          </w:p>
        </w:tc>
        <w:tc>
          <w:tcPr>
            <w:tcW w:w="595" w:type="dxa"/>
            <w:shd w:val="clear" w:color="auto" w:fill="auto"/>
            <w:noWrap/>
            <w:vAlign w:val="center"/>
          </w:tcPr>
          <w:p w14:paraId="7ADEE336" w14:textId="269D0BB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27.9</w:t>
            </w:r>
          </w:p>
        </w:tc>
        <w:tc>
          <w:tcPr>
            <w:tcW w:w="596" w:type="dxa"/>
            <w:shd w:val="clear" w:color="auto" w:fill="auto"/>
            <w:noWrap/>
            <w:vAlign w:val="center"/>
          </w:tcPr>
          <w:p w14:paraId="53BF79EA" w14:textId="104E198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23.4</w:t>
            </w:r>
          </w:p>
        </w:tc>
        <w:tc>
          <w:tcPr>
            <w:tcW w:w="595" w:type="dxa"/>
            <w:shd w:val="clear" w:color="auto" w:fill="auto"/>
            <w:noWrap/>
            <w:vAlign w:val="center"/>
          </w:tcPr>
          <w:p w14:paraId="73B4E40A" w14:textId="0BA41FF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23.1</w:t>
            </w:r>
          </w:p>
        </w:tc>
        <w:tc>
          <w:tcPr>
            <w:tcW w:w="596" w:type="dxa"/>
            <w:vAlign w:val="center"/>
          </w:tcPr>
          <w:p w14:paraId="7D9D5242" w14:textId="62F8987B"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22.1</w:t>
            </w:r>
          </w:p>
        </w:tc>
      </w:tr>
      <w:tr w:rsidR="00D0130E" w:rsidRPr="00715460" w14:paraId="1EBE2A65" w14:textId="77777777" w:rsidTr="00D0130E">
        <w:trPr>
          <w:trHeight w:val="265"/>
        </w:trPr>
        <w:tc>
          <w:tcPr>
            <w:tcW w:w="421" w:type="dxa"/>
            <w:vMerge/>
            <w:shd w:val="clear" w:color="auto" w:fill="auto"/>
            <w:noWrap/>
            <w:vAlign w:val="center"/>
          </w:tcPr>
          <w:p w14:paraId="4C296E02"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6C6E2E2C"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35-39</w:t>
            </w:r>
          </w:p>
        </w:tc>
        <w:tc>
          <w:tcPr>
            <w:tcW w:w="595" w:type="dxa"/>
            <w:shd w:val="clear" w:color="auto" w:fill="auto"/>
            <w:noWrap/>
            <w:vAlign w:val="center"/>
          </w:tcPr>
          <w:p w14:paraId="59EE39F4" w14:textId="4150127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12.7</w:t>
            </w:r>
          </w:p>
        </w:tc>
        <w:tc>
          <w:tcPr>
            <w:tcW w:w="596" w:type="dxa"/>
            <w:shd w:val="clear" w:color="auto" w:fill="auto"/>
            <w:noWrap/>
            <w:vAlign w:val="center"/>
          </w:tcPr>
          <w:p w14:paraId="23323C1B" w14:textId="2AE8AD7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12.0</w:t>
            </w:r>
          </w:p>
        </w:tc>
        <w:tc>
          <w:tcPr>
            <w:tcW w:w="595" w:type="dxa"/>
            <w:shd w:val="clear" w:color="auto" w:fill="auto"/>
            <w:noWrap/>
            <w:vAlign w:val="center"/>
          </w:tcPr>
          <w:p w14:paraId="593891F4" w14:textId="6EF398A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13.9</w:t>
            </w:r>
          </w:p>
        </w:tc>
        <w:tc>
          <w:tcPr>
            <w:tcW w:w="595" w:type="dxa"/>
            <w:shd w:val="clear" w:color="auto" w:fill="auto"/>
            <w:noWrap/>
            <w:vAlign w:val="center"/>
          </w:tcPr>
          <w:p w14:paraId="6A4415AE" w14:textId="71E818A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16.9</w:t>
            </w:r>
          </w:p>
        </w:tc>
        <w:tc>
          <w:tcPr>
            <w:tcW w:w="596" w:type="dxa"/>
            <w:shd w:val="clear" w:color="auto" w:fill="auto"/>
            <w:vAlign w:val="center"/>
          </w:tcPr>
          <w:p w14:paraId="51009E75" w14:textId="2874115C"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16.5</w:t>
            </w:r>
          </w:p>
        </w:tc>
        <w:tc>
          <w:tcPr>
            <w:tcW w:w="595" w:type="dxa"/>
            <w:shd w:val="clear" w:color="auto" w:fill="auto"/>
            <w:vAlign w:val="center"/>
          </w:tcPr>
          <w:p w14:paraId="1FCBDE13" w14:textId="0A6AEE9A"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19.9</w:t>
            </w:r>
          </w:p>
        </w:tc>
        <w:tc>
          <w:tcPr>
            <w:tcW w:w="595" w:type="dxa"/>
            <w:shd w:val="clear" w:color="auto" w:fill="auto"/>
            <w:vAlign w:val="center"/>
          </w:tcPr>
          <w:p w14:paraId="6B134422" w14:textId="791A60DA"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17.0</w:t>
            </w:r>
          </w:p>
        </w:tc>
        <w:tc>
          <w:tcPr>
            <w:tcW w:w="596" w:type="dxa"/>
            <w:shd w:val="clear" w:color="auto" w:fill="auto"/>
            <w:vAlign w:val="center"/>
          </w:tcPr>
          <w:p w14:paraId="5D29C642" w14:textId="6D9CBCFA"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15.1</w:t>
            </w:r>
          </w:p>
        </w:tc>
        <w:tc>
          <w:tcPr>
            <w:tcW w:w="595" w:type="dxa"/>
            <w:shd w:val="clear" w:color="auto" w:fill="auto"/>
            <w:noWrap/>
            <w:vAlign w:val="center"/>
          </w:tcPr>
          <w:p w14:paraId="26A7C033" w14:textId="0164D77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17.2</w:t>
            </w:r>
          </w:p>
        </w:tc>
        <w:tc>
          <w:tcPr>
            <w:tcW w:w="595" w:type="dxa"/>
            <w:shd w:val="clear" w:color="auto" w:fill="auto"/>
            <w:noWrap/>
            <w:vAlign w:val="center"/>
          </w:tcPr>
          <w:p w14:paraId="0C851F6D" w14:textId="0DF07F0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16.3</w:t>
            </w:r>
          </w:p>
        </w:tc>
        <w:tc>
          <w:tcPr>
            <w:tcW w:w="596" w:type="dxa"/>
            <w:shd w:val="clear" w:color="auto" w:fill="auto"/>
            <w:noWrap/>
            <w:vAlign w:val="center"/>
          </w:tcPr>
          <w:p w14:paraId="6A13433B" w14:textId="499206B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13.4</w:t>
            </w:r>
          </w:p>
        </w:tc>
        <w:tc>
          <w:tcPr>
            <w:tcW w:w="595" w:type="dxa"/>
            <w:shd w:val="clear" w:color="auto" w:fill="auto"/>
            <w:noWrap/>
            <w:vAlign w:val="center"/>
          </w:tcPr>
          <w:p w14:paraId="000715D7" w14:textId="1543A15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18.2</w:t>
            </w:r>
          </w:p>
        </w:tc>
        <w:tc>
          <w:tcPr>
            <w:tcW w:w="596" w:type="dxa"/>
            <w:shd w:val="clear" w:color="auto" w:fill="auto"/>
            <w:noWrap/>
            <w:vAlign w:val="center"/>
          </w:tcPr>
          <w:p w14:paraId="2ADD7FB2" w14:textId="03E146A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21.2</w:t>
            </w:r>
          </w:p>
        </w:tc>
        <w:tc>
          <w:tcPr>
            <w:tcW w:w="595" w:type="dxa"/>
            <w:shd w:val="clear" w:color="auto" w:fill="auto"/>
            <w:noWrap/>
            <w:vAlign w:val="center"/>
          </w:tcPr>
          <w:p w14:paraId="0E78980D" w14:textId="1C88688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16.9</w:t>
            </w:r>
          </w:p>
        </w:tc>
        <w:tc>
          <w:tcPr>
            <w:tcW w:w="595" w:type="dxa"/>
            <w:shd w:val="clear" w:color="auto" w:fill="auto"/>
            <w:noWrap/>
            <w:vAlign w:val="center"/>
          </w:tcPr>
          <w:p w14:paraId="436DD74E" w14:textId="77115E0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17.5</w:t>
            </w:r>
          </w:p>
        </w:tc>
        <w:tc>
          <w:tcPr>
            <w:tcW w:w="596" w:type="dxa"/>
            <w:shd w:val="clear" w:color="auto" w:fill="auto"/>
            <w:noWrap/>
            <w:vAlign w:val="center"/>
          </w:tcPr>
          <w:p w14:paraId="67E9A818" w14:textId="16C162C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17.0</w:t>
            </w:r>
          </w:p>
        </w:tc>
        <w:tc>
          <w:tcPr>
            <w:tcW w:w="595" w:type="dxa"/>
            <w:shd w:val="clear" w:color="auto" w:fill="auto"/>
            <w:noWrap/>
            <w:vAlign w:val="center"/>
          </w:tcPr>
          <w:p w14:paraId="09E29BFB" w14:textId="2A96692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22.0</w:t>
            </w:r>
          </w:p>
        </w:tc>
        <w:tc>
          <w:tcPr>
            <w:tcW w:w="595" w:type="dxa"/>
            <w:shd w:val="clear" w:color="auto" w:fill="auto"/>
            <w:noWrap/>
            <w:vAlign w:val="center"/>
          </w:tcPr>
          <w:p w14:paraId="558697F1" w14:textId="7AF7E52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17.6</w:t>
            </w:r>
          </w:p>
        </w:tc>
        <w:tc>
          <w:tcPr>
            <w:tcW w:w="596" w:type="dxa"/>
            <w:shd w:val="clear" w:color="auto" w:fill="auto"/>
            <w:noWrap/>
            <w:vAlign w:val="center"/>
          </w:tcPr>
          <w:p w14:paraId="277FD564" w14:textId="156CF17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20.0</w:t>
            </w:r>
          </w:p>
        </w:tc>
        <w:tc>
          <w:tcPr>
            <w:tcW w:w="595" w:type="dxa"/>
            <w:shd w:val="clear" w:color="auto" w:fill="auto"/>
            <w:noWrap/>
            <w:vAlign w:val="center"/>
          </w:tcPr>
          <w:p w14:paraId="6E2A12D3" w14:textId="6E8BCFF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20.3</w:t>
            </w:r>
          </w:p>
        </w:tc>
        <w:tc>
          <w:tcPr>
            <w:tcW w:w="595" w:type="dxa"/>
            <w:shd w:val="clear" w:color="auto" w:fill="auto"/>
            <w:noWrap/>
            <w:vAlign w:val="center"/>
          </w:tcPr>
          <w:p w14:paraId="5F211D04" w14:textId="01E73C3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19.2</w:t>
            </w:r>
          </w:p>
        </w:tc>
        <w:tc>
          <w:tcPr>
            <w:tcW w:w="596" w:type="dxa"/>
            <w:shd w:val="clear" w:color="auto" w:fill="auto"/>
            <w:noWrap/>
            <w:vAlign w:val="center"/>
          </w:tcPr>
          <w:p w14:paraId="1462FFBE" w14:textId="024F5D4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11.9</w:t>
            </w:r>
          </w:p>
        </w:tc>
        <w:tc>
          <w:tcPr>
            <w:tcW w:w="595" w:type="dxa"/>
            <w:shd w:val="clear" w:color="auto" w:fill="auto"/>
            <w:noWrap/>
            <w:vAlign w:val="center"/>
          </w:tcPr>
          <w:p w14:paraId="34F9D4F8" w14:textId="0B2E242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13.1</w:t>
            </w:r>
          </w:p>
        </w:tc>
        <w:tc>
          <w:tcPr>
            <w:tcW w:w="596" w:type="dxa"/>
            <w:vAlign w:val="center"/>
          </w:tcPr>
          <w:p w14:paraId="6F6C09BA" w14:textId="5C8793E0"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12.7</w:t>
            </w:r>
          </w:p>
        </w:tc>
      </w:tr>
      <w:tr w:rsidR="00D0130E" w:rsidRPr="00715460" w14:paraId="207C7849" w14:textId="77777777" w:rsidTr="00D0130E">
        <w:trPr>
          <w:trHeight w:val="265"/>
        </w:trPr>
        <w:tc>
          <w:tcPr>
            <w:tcW w:w="421" w:type="dxa"/>
            <w:vMerge/>
            <w:shd w:val="clear" w:color="auto" w:fill="auto"/>
            <w:noWrap/>
            <w:vAlign w:val="center"/>
          </w:tcPr>
          <w:p w14:paraId="006D280E"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76A65FDF"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40-44</w:t>
            </w:r>
          </w:p>
        </w:tc>
        <w:tc>
          <w:tcPr>
            <w:tcW w:w="595" w:type="dxa"/>
            <w:shd w:val="clear" w:color="auto" w:fill="auto"/>
            <w:noWrap/>
            <w:vAlign w:val="center"/>
          </w:tcPr>
          <w:p w14:paraId="67B8F675" w14:textId="4A5FF30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9.8</w:t>
            </w:r>
          </w:p>
        </w:tc>
        <w:tc>
          <w:tcPr>
            <w:tcW w:w="596" w:type="dxa"/>
            <w:shd w:val="clear" w:color="auto" w:fill="auto"/>
            <w:noWrap/>
            <w:vAlign w:val="center"/>
          </w:tcPr>
          <w:p w14:paraId="3DD3C30A" w14:textId="3335490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9.4</w:t>
            </w:r>
          </w:p>
        </w:tc>
        <w:tc>
          <w:tcPr>
            <w:tcW w:w="595" w:type="dxa"/>
            <w:shd w:val="clear" w:color="auto" w:fill="auto"/>
            <w:noWrap/>
            <w:vAlign w:val="center"/>
          </w:tcPr>
          <w:p w14:paraId="7FEE3CFB" w14:textId="70804A2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10.4</w:t>
            </w:r>
          </w:p>
        </w:tc>
        <w:tc>
          <w:tcPr>
            <w:tcW w:w="595" w:type="dxa"/>
            <w:shd w:val="clear" w:color="auto" w:fill="auto"/>
            <w:noWrap/>
            <w:vAlign w:val="center"/>
          </w:tcPr>
          <w:p w14:paraId="71A66E07" w14:textId="76BFD7F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9.4</w:t>
            </w:r>
          </w:p>
        </w:tc>
        <w:tc>
          <w:tcPr>
            <w:tcW w:w="596" w:type="dxa"/>
            <w:shd w:val="clear" w:color="auto" w:fill="auto"/>
            <w:vAlign w:val="center"/>
          </w:tcPr>
          <w:p w14:paraId="18D804B2" w14:textId="57FC5DED"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9.3</w:t>
            </w:r>
          </w:p>
        </w:tc>
        <w:tc>
          <w:tcPr>
            <w:tcW w:w="595" w:type="dxa"/>
            <w:shd w:val="clear" w:color="auto" w:fill="auto"/>
            <w:vAlign w:val="center"/>
          </w:tcPr>
          <w:p w14:paraId="3238E7C6" w14:textId="743EA142"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10.4</w:t>
            </w:r>
          </w:p>
        </w:tc>
        <w:tc>
          <w:tcPr>
            <w:tcW w:w="595" w:type="dxa"/>
            <w:shd w:val="clear" w:color="auto" w:fill="auto"/>
            <w:vAlign w:val="center"/>
          </w:tcPr>
          <w:p w14:paraId="4C2058DE" w14:textId="798DD025"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10.0</w:t>
            </w:r>
          </w:p>
        </w:tc>
        <w:tc>
          <w:tcPr>
            <w:tcW w:w="596" w:type="dxa"/>
            <w:shd w:val="clear" w:color="auto" w:fill="auto"/>
            <w:vAlign w:val="center"/>
          </w:tcPr>
          <w:p w14:paraId="0FFE107F" w14:textId="0629E6B9"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12.2</w:t>
            </w:r>
          </w:p>
        </w:tc>
        <w:tc>
          <w:tcPr>
            <w:tcW w:w="595" w:type="dxa"/>
            <w:shd w:val="clear" w:color="auto" w:fill="auto"/>
            <w:noWrap/>
            <w:vAlign w:val="center"/>
          </w:tcPr>
          <w:p w14:paraId="20CB956E" w14:textId="56DA110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11.1</w:t>
            </w:r>
          </w:p>
        </w:tc>
        <w:tc>
          <w:tcPr>
            <w:tcW w:w="595" w:type="dxa"/>
            <w:shd w:val="clear" w:color="auto" w:fill="auto"/>
            <w:noWrap/>
            <w:vAlign w:val="center"/>
          </w:tcPr>
          <w:p w14:paraId="3D3066C4" w14:textId="663FE9F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11.1</w:t>
            </w:r>
          </w:p>
        </w:tc>
        <w:tc>
          <w:tcPr>
            <w:tcW w:w="596" w:type="dxa"/>
            <w:shd w:val="clear" w:color="auto" w:fill="auto"/>
            <w:noWrap/>
            <w:vAlign w:val="center"/>
          </w:tcPr>
          <w:p w14:paraId="04E343D3" w14:textId="5D64905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9.7</w:t>
            </w:r>
          </w:p>
        </w:tc>
        <w:tc>
          <w:tcPr>
            <w:tcW w:w="595" w:type="dxa"/>
            <w:shd w:val="clear" w:color="auto" w:fill="auto"/>
            <w:noWrap/>
            <w:vAlign w:val="center"/>
          </w:tcPr>
          <w:p w14:paraId="1DADA83B" w14:textId="4056658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10.5</w:t>
            </w:r>
          </w:p>
        </w:tc>
        <w:tc>
          <w:tcPr>
            <w:tcW w:w="596" w:type="dxa"/>
            <w:shd w:val="clear" w:color="auto" w:fill="auto"/>
            <w:noWrap/>
            <w:vAlign w:val="center"/>
          </w:tcPr>
          <w:p w14:paraId="2A1BAA37" w14:textId="054F4F4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12.9</w:t>
            </w:r>
          </w:p>
        </w:tc>
        <w:tc>
          <w:tcPr>
            <w:tcW w:w="595" w:type="dxa"/>
            <w:shd w:val="clear" w:color="auto" w:fill="auto"/>
            <w:noWrap/>
            <w:vAlign w:val="center"/>
          </w:tcPr>
          <w:p w14:paraId="025DBE1A" w14:textId="7C31924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10.6</w:t>
            </w:r>
          </w:p>
        </w:tc>
        <w:tc>
          <w:tcPr>
            <w:tcW w:w="595" w:type="dxa"/>
            <w:shd w:val="clear" w:color="auto" w:fill="auto"/>
            <w:noWrap/>
            <w:vAlign w:val="center"/>
          </w:tcPr>
          <w:p w14:paraId="61528ECF" w14:textId="20B0D9C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14.3</w:t>
            </w:r>
          </w:p>
        </w:tc>
        <w:tc>
          <w:tcPr>
            <w:tcW w:w="596" w:type="dxa"/>
            <w:shd w:val="clear" w:color="auto" w:fill="auto"/>
            <w:noWrap/>
            <w:vAlign w:val="center"/>
          </w:tcPr>
          <w:p w14:paraId="373D9137" w14:textId="7C10E97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12.4</w:t>
            </w:r>
          </w:p>
        </w:tc>
        <w:tc>
          <w:tcPr>
            <w:tcW w:w="595" w:type="dxa"/>
            <w:shd w:val="clear" w:color="auto" w:fill="auto"/>
            <w:noWrap/>
            <w:vAlign w:val="center"/>
          </w:tcPr>
          <w:p w14:paraId="4FF8B8AE" w14:textId="26A7862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10.9</w:t>
            </w:r>
          </w:p>
        </w:tc>
        <w:tc>
          <w:tcPr>
            <w:tcW w:w="595" w:type="dxa"/>
            <w:shd w:val="clear" w:color="auto" w:fill="auto"/>
            <w:noWrap/>
            <w:vAlign w:val="center"/>
          </w:tcPr>
          <w:p w14:paraId="13D1D2EA" w14:textId="35D73FA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15.2</w:t>
            </w:r>
          </w:p>
        </w:tc>
        <w:tc>
          <w:tcPr>
            <w:tcW w:w="596" w:type="dxa"/>
            <w:shd w:val="clear" w:color="auto" w:fill="auto"/>
            <w:noWrap/>
            <w:vAlign w:val="center"/>
          </w:tcPr>
          <w:p w14:paraId="73951D77" w14:textId="2E54278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15.0</w:t>
            </w:r>
          </w:p>
        </w:tc>
        <w:tc>
          <w:tcPr>
            <w:tcW w:w="595" w:type="dxa"/>
            <w:shd w:val="clear" w:color="auto" w:fill="auto"/>
            <w:noWrap/>
            <w:vAlign w:val="center"/>
          </w:tcPr>
          <w:p w14:paraId="3A9862DB" w14:textId="7A5323E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13.9</w:t>
            </w:r>
          </w:p>
        </w:tc>
        <w:tc>
          <w:tcPr>
            <w:tcW w:w="595" w:type="dxa"/>
            <w:shd w:val="clear" w:color="auto" w:fill="auto"/>
            <w:noWrap/>
            <w:vAlign w:val="center"/>
          </w:tcPr>
          <w:p w14:paraId="03153285" w14:textId="0E18F24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8.8</w:t>
            </w:r>
          </w:p>
        </w:tc>
        <w:tc>
          <w:tcPr>
            <w:tcW w:w="596" w:type="dxa"/>
            <w:shd w:val="clear" w:color="auto" w:fill="auto"/>
            <w:noWrap/>
            <w:vAlign w:val="center"/>
          </w:tcPr>
          <w:p w14:paraId="5F3FCC51" w14:textId="7A58D99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7.6</w:t>
            </w:r>
          </w:p>
        </w:tc>
        <w:tc>
          <w:tcPr>
            <w:tcW w:w="595" w:type="dxa"/>
            <w:shd w:val="clear" w:color="auto" w:fill="auto"/>
            <w:noWrap/>
            <w:vAlign w:val="center"/>
          </w:tcPr>
          <w:p w14:paraId="2D8E1B84" w14:textId="2601D15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12.6</w:t>
            </w:r>
          </w:p>
        </w:tc>
        <w:tc>
          <w:tcPr>
            <w:tcW w:w="596" w:type="dxa"/>
            <w:vAlign w:val="center"/>
          </w:tcPr>
          <w:p w14:paraId="3FC26A80" w14:textId="4FDEB7DF"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11.8</w:t>
            </w:r>
          </w:p>
        </w:tc>
      </w:tr>
      <w:tr w:rsidR="00D0130E" w:rsidRPr="00715460" w14:paraId="59D98CD9" w14:textId="77777777" w:rsidTr="00D0130E">
        <w:trPr>
          <w:trHeight w:val="265"/>
        </w:trPr>
        <w:tc>
          <w:tcPr>
            <w:tcW w:w="421" w:type="dxa"/>
            <w:vMerge/>
            <w:shd w:val="clear" w:color="auto" w:fill="auto"/>
            <w:noWrap/>
            <w:vAlign w:val="center"/>
          </w:tcPr>
          <w:p w14:paraId="621F3C71"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635EB688"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45-49</w:t>
            </w:r>
          </w:p>
        </w:tc>
        <w:tc>
          <w:tcPr>
            <w:tcW w:w="595" w:type="dxa"/>
            <w:shd w:val="clear" w:color="auto" w:fill="auto"/>
            <w:noWrap/>
            <w:vAlign w:val="center"/>
          </w:tcPr>
          <w:p w14:paraId="438D666F" w14:textId="0440C90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10.2</w:t>
            </w:r>
          </w:p>
        </w:tc>
        <w:tc>
          <w:tcPr>
            <w:tcW w:w="596" w:type="dxa"/>
            <w:shd w:val="clear" w:color="auto" w:fill="auto"/>
            <w:noWrap/>
            <w:vAlign w:val="center"/>
          </w:tcPr>
          <w:p w14:paraId="229F80CD" w14:textId="41D70C7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6.5</w:t>
            </w:r>
          </w:p>
        </w:tc>
        <w:tc>
          <w:tcPr>
            <w:tcW w:w="595" w:type="dxa"/>
            <w:shd w:val="clear" w:color="auto" w:fill="auto"/>
            <w:noWrap/>
            <w:vAlign w:val="center"/>
          </w:tcPr>
          <w:p w14:paraId="5C1CEF18" w14:textId="68011B7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6.5</w:t>
            </w:r>
          </w:p>
        </w:tc>
        <w:tc>
          <w:tcPr>
            <w:tcW w:w="595" w:type="dxa"/>
            <w:shd w:val="clear" w:color="auto" w:fill="auto"/>
            <w:noWrap/>
            <w:vAlign w:val="center"/>
          </w:tcPr>
          <w:p w14:paraId="5D0D5584" w14:textId="261E1A9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11.2</w:t>
            </w:r>
          </w:p>
        </w:tc>
        <w:tc>
          <w:tcPr>
            <w:tcW w:w="596" w:type="dxa"/>
            <w:shd w:val="clear" w:color="auto" w:fill="auto"/>
            <w:vAlign w:val="center"/>
          </w:tcPr>
          <w:p w14:paraId="63969513" w14:textId="72DA0C91"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9.4</w:t>
            </w:r>
          </w:p>
        </w:tc>
        <w:tc>
          <w:tcPr>
            <w:tcW w:w="595" w:type="dxa"/>
            <w:shd w:val="clear" w:color="auto" w:fill="auto"/>
            <w:vAlign w:val="center"/>
          </w:tcPr>
          <w:p w14:paraId="22E1D7DD" w14:textId="399D1151"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5.0</w:t>
            </w:r>
          </w:p>
        </w:tc>
        <w:tc>
          <w:tcPr>
            <w:tcW w:w="595" w:type="dxa"/>
            <w:shd w:val="clear" w:color="auto" w:fill="auto"/>
            <w:vAlign w:val="center"/>
          </w:tcPr>
          <w:p w14:paraId="4D230A95" w14:textId="05C4107B"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8.1</w:t>
            </w:r>
          </w:p>
        </w:tc>
        <w:tc>
          <w:tcPr>
            <w:tcW w:w="596" w:type="dxa"/>
            <w:shd w:val="clear" w:color="auto" w:fill="auto"/>
            <w:vAlign w:val="center"/>
          </w:tcPr>
          <w:p w14:paraId="5459D30A" w14:textId="48FE59C9"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6.1</w:t>
            </w:r>
          </w:p>
        </w:tc>
        <w:tc>
          <w:tcPr>
            <w:tcW w:w="595" w:type="dxa"/>
            <w:shd w:val="clear" w:color="auto" w:fill="auto"/>
            <w:noWrap/>
            <w:vAlign w:val="center"/>
          </w:tcPr>
          <w:p w14:paraId="15020977" w14:textId="58A3E6D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6.6</w:t>
            </w:r>
          </w:p>
        </w:tc>
        <w:tc>
          <w:tcPr>
            <w:tcW w:w="595" w:type="dxa"/>
            <w:shd w:val="clear" w:color="auto" w:fill="auto"/>
            <w:noWrap/>
            <w:vAlign w:val="center"/>
          </w:tcPr>
          <w:p w14:paraId="0A31E41D" w14:textId="7E634A3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6.3</w:t>
            </w:r>
          </w:p>
        </w:tc>
        <w:tc>
          <w:tcPr>
            <w:tcW w:w="596" w:type="dxa"/>
            <w:shd w:val="clear" w:color="auto" w:fill="auto"/>
            <w:noWrap/>
            <w:vAlign w:val="center"/>
          </w:tcPr>
          <w:p w14:paraId="3708E3C2" w14:textId="4565F9E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5.9</w:t>
            </w:r>
          </w:p>
        </w:tc>
        <w:tc>
          <w:tcPr>
            <w:tcW w:w="595" w:type="dxa"/>
            <w:shd w:val="clear" w:color="auto" w:fill="auto"/>
            <w:noWrap/>
            <w:vAlign w:val="center"/>
          </w:tcPr>
          <w:p w14:paraId="6B165E4B" w14:textId="24D7FDC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9.4</w:t>
            </w:r>
          </w:p>
        </w:tc>
        <w:tc>
          <w:tcPr>
            <w:tcW w:w="596" w:type="dxa"/>
            <w:shd w:val="clear" w:color="auto" w:fill="auto"/>
            <w:noWrap/>
            <w:vAlign w:val="center"/>
          </w:tcPr>
          <w:p w14:paraId="542C54C3" w14:textId="6D0D2C0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7.3</w:t>
            </w:r>
          </w:p>
        </w:tc>
        <w:tc>
          <w:tcPr>
            <w:tcW w:w="595" w:type="dxa"/>
            <w:shd w:val="clear" w:color="auto" w:fill="auto"/>
            <w:noWrap/>
            <w:vAlign w:val="center"/>
          </w:tcPr>
          <w:p w14:paraId="43BC9DDF" w14:textId="1E10BD4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7.6</w:t>
            </w:r>
          </w:p>
        </w:tc>
        <w:tc>
          <w:tcPr>
            <w:tcW w:w="595" w:type="dxa"/>
            <w:shd w:val="clear" w:color="auto" w:fill="auto"/>
            <w:noWrap/>
            <w:vAlign w:val="center"/>
          </w:tcPr>
          <w:p w14:paraId="36015678" w14:textId="55B8638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9.8</w:t>
            </w:r>
          </w:p>
        </w:tc>
        <w:tc>
          <w:tcPr>
            <w:tcW w:w="596" w:type="dxa"/>
            <w:shd w:val="clear" w:color="auto" w:fill="auto"/>
            <w:noWrap/>
            <w:vAlign w:val="center"/>
          </w:tcPr>
          <w:p w14:paraId="6C5F06FE" w14:textId="3F91393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8.7</w:t>
            </w:r>
          </w:p>
        </w:tc>
        <w:tc>
          <w:tcPr>
            <w:tcW w:w="595" w:type="dxa"/>
            <w:shd w:val="clear" w:color="auto" w:fill="auto"/>
            <w:noWrap/>
            <w:vAlign w:val="center"/>
          </w:tcPr>
          <w:p w14:paraId="149C3078" w14:textId="5E71064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10.3</w:t>
            </w:r>
          </w:p>
        </w:tc>
        <w:tc>
          <w:tcPr>
            <w:tcW w:w="595" w:type="dxa"/>
            <w:shd w:val="clear" w:color="auto" w:fill="auto"/>
            <w:noWrap/>
            <w:vAlign w:val="center"/>
          </w:tcPr>
          <w:p w14:paraId="46FC182D" w14:textId="2DDE376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5.8</w:t>
            </w:r>
          </w:p>
        </w:tc>
        <w:tc>
          <w:tcPr>
            <w:tcW w:w="596" w:type="dxa"/>
            <w:shd w:val="clear" w:color="auto" w:fill="auto"/>
            <w:noWrap/>
            <w:vAlign w:val="center"/>
          </w:tcPr>
          <w:p w14:paraId="5038531C" w14:textId="3477C8B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8.1</w:t>
            </w:r>
          </w:p>
        </w:tc>
        <w:tc>
          <w:tcPr>
            <w:tcW w:w="595" w:type="dxa"/>
            <w:shd w:val="clear" w:color="auto" w:fill="auto"/>
            <w:noWrap/>
            <w:vAlign w:val="center"/>
          </w:tcPr>
          <w:p w14:paraId="1BD92E11" w14:textId="523EC77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5.9</w:t>
            </w:r>
          </w:p>
        </w:tc>
        <w:tc>
          <w:tcPr>
            <w:tcW w:w="595" w:type="dxa"/>
            <w:shd w:val="clear" w:color="auto" w:fill="auto"/>
            <w:noWrap/>
            <w:vAlign w:val="center"/>
          </w:tcPr>
          <w:p w14:paraId="75C9144B" w14:textId="0847E6E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7.7</w:t>
            </w:r>
          </w:p>
        </w:tc>
        <w:tc>
          <w:tcPr>
            <w:tcW w:w="596" w:type="dxa"/>
            <w:shd w:val="clear" w:color="auto" w:fill="auto"/>
            <w:noWrap/>
            <w:vAlign w:val="center"/>
          </w:tcPr>
          <w:p w14:paraId="3E1C8472" w14:textId="584DEDC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7.7</w:t>
            </w:r>
          </w:p>
        </w:tc>
        <w:tc>
          <w:tcPr>
            <w:tcW w:w="595" w:type="dxa"/>
            <w:shd w:val="clear" w:color="auto" w:fill="auto"/>
            <w:noWrap/>
            <w:vAlign w:val="center"/>
          </w:tcPr>
          <w:p w14:paraId="6711E559" w14:textId="2CD8EDF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6.7</w:t>
            </w:r>
          </w:p>
        </w:tc>
        <w:tc>
          <w:tcPr>
            <w:tcW w:w="596" w:type="dxa"/>
            <w:vAlign w:val="center"/>
          </w:tcPr>
          <w:p w14:paraId="349882AA" w14:textId="0CC49C80"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10.0</w:t>
            </w:r>
          </w:p>
        </w:tc>
      </w:tr>
      <w:tr w:rsidR="00D0130E" w:rsidRPr="00715460" w14:paraId="61E9BA03" w14:textId="77777777" w:rsidTr="00D0130E">
        <w:trPr>
          <w:trHeight w:val="265"/>
        </w:trPr>
        <w:tc>
          <w:tcPr>
            <w:tcW w:w="421" w:type="dxa"/>
            <w:vMerge/>
            <w:shd w:val="clear" w:color="auto" w:fill="auto"/>
            <w:noWrap/>
            <w:vAlign w:val="center"/>
          </w:tcPr>
          <w:p w14:paraId="09FD398D"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52958C18"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50-54</w:t>
            </w:r>
          </w:p>
        </w:tc>
        <w:tc>
          <w:tcPr>
            <w:tcW w:w="595" w:type="dxa"/>
            <w:shd w:val="clear" w:color="auto" w:fill="auto"/>
            <w:noWrap/>
            <w:vAlign w:val="center"/>
          </w:tcPr>
          <w:p w14:paraId="4E2C658F" w14:textId="425B85A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3.4</w:t>
            </w:r>
          </w:p>
        </w:tc>
        <w:tc>
          <w:tcPr>
            <w:tcW w:w="596" w:type="dxa"/>
            <w:shd w:val="clear" w:color="auto" w:fill="auto"/>
            <w:noWrap/>
            <w:vAlign w:val="center"/>
          </w:tcPr>
          <w:p w14:paraId="18410DEC" w14:textId="5D290AB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4.2</w:t>
            </w:r>
          </w:p>
        </w:tc>
        <w:tc>
          <w:tcPr>
            <w:tcW w:w="595" w:type="dxa"/>
            <w:shd w:val="clear" w:color="auto" w:fill="auto"/>
            <w:noWrap/>
            <w:vAlign w:val="center"/>
          </w:tcPr>
          <w:p w14:paraId="12BFCA96" w14:textId="798340D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7.7</w:t>
            </w:r>
          </w:p>
        </w:tc>
        <w:tc>
          <w:tcPr>
            <w:tcW w:w="595" w:type="dxa"/>
            <w:shd w:val="clear" w:color="auto" w:fill="auto"/>
            <w:noWrap/>
            <w:vAlign w:val="center"/>
          </w:tcPr>
          <w:p w14:paraId="62CBAAA4" w14:textId="4766E14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6.5</w:t>
            </w:r>
          </w:p>
        </w:tc>
        <w:tc>
          <w:tcPr>
            <w:tcW w:w="596" w:type="dxa"/>
            <w:shd w:val="clear" w:color="auto" w:fill="auto"/>
            <w:vAlign w:val="center"/>
          </w:tcPr>
          <w:p w14:paraId="3A5E40BA" w14:textId="3BBE4C45"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2.4</w:t>
            </w:r>
          </w:p>
        </w:tc>
        <w:tc>
          <w:tcPr>
            <w:tcW w:w="595" w:type="dxa"/>
            <w:shd w:val="clear" w:color="auto" w:fill="auto"/>
            <w:vAlign w:val="center"/>
          </w:tcPr>
          <w:p w14:paraId="4CE5EFAB" w14:textId="7EB78CA6"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4.4</w:t>
            </w:r>
          </w:p>
        </w:tc>
        <w:tc>
          <w:tcPr>
            <w:tcW w:w="595" w:type="dxa"/>
            <w:shd w:val="clear" w:color="auto" w:fill="auto"/>
            <w:vAlign w:val="center"/>
          </w:tcPr>
          <w:p w14:paraId="2C2853A1" w14:textId="09375499"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5.0</w:t>
            </w:r>
          </w:p>
        </w:tc>
        <w:tc>
          <w:tcPr>
            <w:tcW w:w="596" w:type="dxa"/>
            <w:shd w:val="clear" w:color="auto" w:fill="auto"/>
            <w:vAlign w:val="center"/>
          </w:tcPr>
          <w:p w14:paraId="221D1F88" w14:textId="03B192BC"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4.5</w:t>
            </w:r>
          </w:p>
        </w:tc>
        <w:tc>
          <w:tcPr>
            <w:tcW w:w="595" w:type="dxa"/>
            <w:shd w:val="clear" w:color="auto" w:fill="auto"/>
            <w:noWrap/>
            <w:vAlign w:val="center"/>
          </w:tcPr>
          <w:p w14:paraId="524F684A" w14:textId="7880F50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2.2</w:t>
            </w:r>
          </w:p>
        </w:tc>
        <w:tc>
          <w:tcPr>
            <w:tcW w:w="595" w:type="dxa"/>
            <w:shd w:val="clear" w:color="auto" w:fill="auto"/>
            <w:noWrap/>
            <w:vAlign w:val="center"/>
          </w:tcPr>
          <w:p w14:paraId="4B60CE73" w14:textId="150161E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7.1</w:t>
            </w:r>
          </w:p>
        </w:tc>
        <w:tc>
          <w:tcPr>
            <w:tcW w:w="596" w:type="dxa"/>
            <w:shd w:val="clear" w:color="auto" w:fill="auto"/>
            <w:noWrap/>
            <w:vAlign w:val="center"/>
          </w:tcPr>
          <w:p w14:paraId="5BDCFD5F" w14:textId="70920E4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8.5</w:t>
            </w:r>
          </w:p>
        </w:tc>
        <w:tc>
          <w:tcPr>
            <w:tcW w:w="595" w:type="dxa"/>
            <w:shd w:val="clear" w:color="auto" w:fill="auto"/>
            <w:noWrap/>
            <w:vAlign w:val="center"/>
          </w:tcPr>
          <w:p w14:paraId="47F11F6B" w14:textId="08E7F04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6.0</w:t>
            </w:r>
          </w:p>
        </w:tc>
        <w:tc>
          <w:tcPr>
            <w:tcW w:w="596" w:type="dxa"/>
            <w:shd w:val="clear" w:color="auto" w:fill="auto"/>
            <w:noWrap/>
            <w:vAlign w:val="center"/>
          </w:tcPr>
          <w:p w14:paraId="084F3A05" w14:textId="1C4122A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3.9</w:t>
            </w:r>
          </w:p>
        </w:tc>
        <w:tc>
          <w:tcPr>
            <w:tcW w:w="595" w:type="dxa"/>
            <w:shd w:val="clear" w:color="auto" w:fill="auto"/>
            <w:noWrap/>
            <w:vAlign w:val="center"/>
          </w:tcPr>
          <w:p w14:paraId="627185BD" w14:textId="5D156F2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5.1</w:t>
            </w:r>
          </w:p>
        </w:tc>
        <w:tc>
          <w:tcPr>
            <w:tcW w:w="595" w:type="dxa"/>
            <w:shd w:val="clear" w:color="auto" w:fill="auto"/>
            <w:noWrap/>
            <w:vAlign w:val="center"/>
          </w:tcPr>
          <w:p w14:paraId="38249F25" w14:textId="70BD52E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7.6</w:t>
            </w:r>
          </w:p>
        </w:tc>
        <w:tc>
          <w:tcPr>
            <w:tcW w:w="596" w:type="dxa"/>
            <w:shd w:val="clear" w:color="auto" w:fill="auto"/>
            <w:noWrap/>
            <w:vAlign w:val="center"/>
          </w:tcPr>
          <w:p w14:paraId="6FFA0F1A" w14:textId="6D5E6F5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8.0</w:t>
            </w:r>
          </w:p>
        </w:tc>
        <w:tc>
          <w:tcPr>
            <w:tcW w:w="595" w:type="dxa"/>
            <w:shd w:val="clear" w:color="auto" w:fill="auto"/>
            <w:noWrap/>
            <w:vAlign w:val="center"/>
          </w:tcPr>
          <w:p w14:paraId="67224F48" w14:textId="0DCBD55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4.6</w:t>
            </w:r>
          </w:p>
        </w:tc>
        <w:tc>
          <w:tcPr>
            <w:tcW w:w="595" w:type="dxa"/>
            <w:shd w:val="clear" w:color="auto" w:fill="auto"/>
            <w:noWrap/>
            <w:vAlign w:val="center"/>
          </w:tcPr>
          <w:p w14:paraId="2A485A4B" w14:textId="60B17A2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4.9</w:t>
            </w:r>
          </w:p>
        </w:tc>
        <w:tc>
          <w:tcPr>
            <w:tcW w:w="596" w:type="dxa"/>
            <w:shd w:val="clear" w:color="auto" w:fill="auto"/>
            <w:noWrap/>
            <w:vAlign w:val="center"/>
          </w:tcPr>
          <w:p w14:paraId="34BCC09F" w14:textId="42EA94D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8.3</w:t>
            </w:r>
          </w:p>
        </w:tc>
        <w:tc>
          <w:tcPr>
            <w:tcW w:w="595" w:type="dxa"/>
            <w:shd w:val="clear" w:color="auto" w:fill="auto"/>
            <w:noWrap/>
            <w:vAlign w:val="center"/>
          </w:tcPr>
          <w:p w14:paraId="48365147" w14:textId="72E18AF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4.0</w:t>
            </w:r>
          </w:p>
        </w:tc>
        <w:tc>
          <w:tcPr>
            <w:tcW w:w="595" w:type="dxa"/>
            <w:shd w:val="clear" w:color="auto" w:fill="auto"/>
            <w:noWrap/>
            <w:vAlign w:val="center"/>
          </w:tcPr>
          <w:p w14:paraId="66D8EF80" w14:textId="227AD59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4.8</w:t>
            </w:r>
          </w:p>
        </w:tc>
        <w:tc>
          <w:tcPr>
            <w:tcW w:w="596" w:type="dxa"/>
            <w:shd w:val="clear" w:color="auto" w:fill="auto"/>
            <w:noWrap/>
            <w:vAlign w:val="center"/>
          </w:tcPr>
          <w:p w14:paraId="2B68F21E" w14:textId="66D938D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4.1</w:t>
            </w:r>
          </w:p>
        </w:tc>
        <w:tc>
          <w:tcPr>
            <w:tcW w:w="595" w:type="dxa"/>
            <w:shd w:val="clear" w:color="auto" w:fill="auto"/>
            <w:noWrap/>
            <w:vAlign w:val="center"/>
          </w:tcPr>
          <w:p w14:paraId="741D42F6" w14:textId="1AE2B40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4.9</w:t>
            </w:r>
          </w:p>
        </w:tc>
        <w:tc>
          <w:tcPr>
            <w:tcW w:w="596" w:type="dxa"/>
            <w:vAlign w:val="center"/>
          </w:tcPr>
          <w:p w14:paraId="219EBDF2" w14:textId="4ACCCE1F"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11.5</w:t>
            </w:r>
          </w:p>
        </w:tc>
      </w:tr>
      <w:tr w:rsidR="00D0130E" w:rsidRPr="00715460" w14:paraId="59B6A1DD" w14:textId="77777777" w:rsidTr="00D0130E">
        <w:trPr>
          <w:trHeight w:val="265"/>
        </w:trPr>
        <w:tc>
          <w:tcPr>
            <w:tcW w:w="421" w:type="dxa"/>
            <w:vMerge/>
            <w:shd w:val="clear" w:color="auto" w:fill="auto"/>
            <w:noWrap/>
            <w:vAlign w:val="center"/>
          </w:tcPr>
          <w:p w14:paraId="5E9201C5"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225AC600"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55-59</w:t>
            </w:r>
          </w:p>
        </w:tc>
        <w:tc>
          <w:tcPr>
            <w:tcW w:w="595" w:type="dxa"/>
            <w:shd w:val="clear" w:color="auto" w:fill="auto"/>
            <w:noWrap/>
            <w:vAlign w:val="center"/>
          </w:tcPr>
          <w:p w14:paraId="0F6AA2E7" w14:textId="293B02D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6.0</w:t>
            </w:r>
          </w:p>
        </w:tc>
        <w:tc>
          <w:tcPr>
            <w:tcW w:w="596" w:type="dxa"/>
            <w:shd w:val="clear" w:color="auto" w:fill="auto"/>
            <w:noWrap/>
            <w:vAlign w:val="center"/>
          </w:tcPr>
          <w:p w14:paraId="08F8348A" w14:textId="2997344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6.6</w:t>
            </w:r>
          </w:p>
        </w:tc>
        <w:tc>
          <w:tcPr>
            <w:tcW w:w="595" w:type="dxa"/>
            <w:shd w:val="clear" w:color="auto" w:fill="auto"/>
            <w:noWrap/>
            <w:vAlign w:val="center"/>
          </w:tcPr>
          <w:p w14:paraId="35044396" w14:textId="05CA24D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5.1</w:t>
            </w:r>
          </w:p>
        </w:tc>
        <w:tc>
          <w:tcPr>
            <w:tcW w:w="595" w:type="dxa"/>
            <w:shd w:val="clear" w:color="auto" w:fill="auto"/>
            <w:noWrap/>
            <w:vAlign w:val="center"/>
          </w:tcPr>
          <w:p w14:paraId="7FA1A6D5" w14:textId="50211DE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3.3</w:t>
            </w:r>
          </w:p>
        </w:tc>
        <w:tc>
          <w:tcPr>
            <w:tcW w:w="596" w:type="dxa"/>
            <w:shd w:val="clear" w:color="auto" w:fill="auto"/>
            <w:vAlign w:val="center"/>
          </w:tcPr>
          <w:p w14:paraId="778A354F" w14:textId="220606EA"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5.3</w:t>
            </w:r>
          </w:p>
        </w:tc>
        <w:tc>
          <w:tcPr>
            <w:tcW w:w="595" w:type="dxa"/>
            <w:shd w:val="clear" w:color="auto" w:fill="auto"/>
            <w:vAlign w:val="center"/>
          </w:tcPr>
          <w:p w14:paraId="0C2C0253" w14:textId="388050C7"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0.7</w:t>
            </w:r>
          </w:p>
        </w:tc>
        <w:tc>
          <w:tcPr>
            <w:tcW w:w="595" w:type="dxa"/>
            <w:shd w:val="clear" w:color="auto" w:fill="auto"/>
            <w:vAlign w:val="center"/>
          </w:tcPr>
          <w:p w14:paraId="0F61EFEA" w14:textId="13C73A1C"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4.1</w:t>
            </w:r>
          </w:p>
        </w:tc>
        <w:tc>
          <w:tcPr>
            <w:tcW w:w="596" w:type="dxa"/>
            <w:shd w:val="clear" w:color="auto" w:fill="auto"/>
            <w:vAlign w:val="center"/>
          </w:tcPr>
          <w:p w14:paraId="3B3D9B9B" w14:textId="55490FB1"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2.0</w:t>
            </w:r>
          </w:p>
        </w:tc>
        <w:tc>
          <w:tcPr>
            <w:tcW w:w="595" w:type="dxa"/>
            <w:shd w:val="clear" w:color="auto" w:fill="auto"/>
            <w:noWrap/>
            <w:vAlign w:val="center"/>
          </w:tcPr>
          <w:p w14:paraId="45875A9B" w14:textId="69772D9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8.4</w:t>
            </w:r>
          </w:p>
        </w:tc>
        <w:tc>
          <w:tcPr>
            <w:tcW w:w="595" w:type="dxa"/>
            <w:shd w:val="clear" w:color="auto" w:fill="auto"/>
            <w:noWrap/>
            <w:vAlign w:val="center"/>
          </w:tcPr>
          <w:p w14:paraId="74ABC937" w14:textId="10AE848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5.8</w:t>
            </w:r>
          </w:p>
        </w:tc>
        <w:tc>
          <w:tcPr>
            <w:tcW w:w="596" w:type="dxa"/>
            <w:shd w:val="clear" w:color="auto" w:fill="auto"/>
            <w:noWrap/>
            <w:vAlign w:val="center"/>
          </w:tcPr>
          <w:p w14:paraId="7D534C2C" w14:textId="406FD8D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4.3</w:t>
            </w:r>
          </w:p>
        </w:tc>
        <w:tc>
          <w:tcPr>
            <w:tcW w:w="595" w:type="dxa"/>
            <w:shd w:val="clear" w:color="auto" w:fill="auto"/>
            <w:noWrap/>
            <w:vAlign w:val="center"/>
          </w:tcPr>
          <w:p w14:paraId="7F9E244C" w14:textId="7E7E4DA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3.1</w:t>
            </w:r>
          </w:p>
        </w:tc>
        <w:tc>
          <w:tcPr>
            <w:tcW w:w="596" w:type="dxa"/>
            <w:shd w:val="clear" w:color="auto" w:fill="auto"/>
            <w:noWrap/>
            <w:vAlign w:val="center"/>
          </w:tcPr>
          <w:p w14:paraId="70E38299" w14:textId="1B9051A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1.8</w:t>
            </w:r>
          </w:p>
        </w:tc>
        <w:tc>
          <w:tcPr>
            <w:tcW w:w="595" w:type="dxa"/>
            <w:shd w:val="clear" w:color="auto" w:fill="auto"/>
            <w:noWrap/>
            <w:vAlign w:val="center"/>
          </w:tcPr>
          <w:p w14:paraId="631625AF" w14:textId="5C63EE9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3.5</w:t>
            </w:r>
          </w:p>
        </w:tc>
        <w:tc>
          <w:tcPr>
            <w:tcW w:w="595" w:type="dxa"/>
            <w:shd w:val="clear" w:color="auto" w:fill="auto"/>
            <w:noWrap/>
            <w:vAlign w:val="center"/>
          </w:tcPr>
          <w:p w14:paraId="63B09F63" w14:textId="0D838FF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2.9</w:t>
            </w:r>
          </w:p>
        </w:tc>
        <w:tc>
          <w:tcPr>
            <w:tcW w:w="596" w:type="dxa"/>
            <w:shd w:val="clear" w:color="auto" w:fill="auto"/>
            <w:noWrap/>
            <w:vAlign w:val="center"/>
          </w:tcPr>
          <w:p w14:paraId="09DF79A0" w14:textId="27860B0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3.2</w:t>
            </w:r>
          </w:p>
        </w:tc>
        <w:tc>
          <w:tcPr>
            <w:tcW w:w="595" w:type="dxa"/>
            <w:shd w:val="clear" w:color="auto" w:fill="auto"/>
            <w:noWrap/>
            <w:vAlign w:val="center"/>
          </w:tcPr>
          <w:p w14:paraId="5D49AEBD" w14:textId="40A8C11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2.5</w:t>
            </w:r>
          </w:p>
        </w:tc>
        <w:tc>
          <w:tcPr>
            <w:tcW w:w="595" w:type="dxa"/>
            <w:shd w:val="clear" w:color="auto" w:fill="auto"/>
            <w:noWrap/>
            <w:vAlign w:val="center"/>
          </w:tcPr>
          <w:p w14:paraId="6EC16AAA" w14:textId="16273B3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4.7</w:t>
            </w:r>
          </w:p>
        </w:tc>
        <w:tc>
          <w:tcPr>
            <w:tcW w:w="596" w:type="dxa"/>
            <w:shd w:val="clear" w:color="auto" w:fill="auto"/>
            <w:noWrap/>
            <w:vAlign w:val="center"/>
          </w:tcPr>
          <w:p w14:paraId="0D25EC14" w14:textId="5AA037B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3.3</w:t>
            </w:r>
          </w:p>
        </w:tc>
        <w:tc>
          <w:tcPr>
            <w:tcW w:w="595" w:type="dxa"/>
            <w:shd w:val="clear" w:color="auto" w:fill="auto"/>
            <w:noWrap/>
            <w:vAlign w:val="center"/>
          </w:tcPr>
          <w:p w14:paraId="02DE7989" w14:textId="66CABA6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3.2</w:t>
            </w:r>
          </w:p>
        </w:tc>
        <w:tc>
          <w:tcPr>
            <w:tcW w:w="595" w:type="dxa"/>
            <w:shd w:val="clear" w:color="auto" w:fill="auto"/>
            <w:noWrap/>
            <w:vAlign w:val="center"/>
          </w:tcPr>
          <w:p w14:paraId="2BE92E13" w14:textId="6362CAC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4.5</w:t>
            </w:r>
          </w:p>
        </w:tc>
        <w:tc>
          <w:tcPr>
            <w:tcW w:w="596" w:type="dxa"/>
            <w:shd w:val="clear" w:color="auto" w:fill="auto"/>
            <w:noWrap/>
            <w:vAlign w:val="center"/>
          </w:tcPr>
          <w:p w14:paraId="2B995650" w14:textId="10A15BA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6.5</w:t>
            </w:r>
          </w:p>
        </w:tc>
        <w:tc>
          <w:tcPr>
            <w:tcW w:w="595" w:type="dxa"/>
            <w:shd w:val="clear" w:color="auto" w:fill="auto"/>
            <w:noWrap/>
            <w:vAlign w:val="center"/>
          </w:tcPr>
          <w:p w14:paraId="34910983" w14:textId="0FE1585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4.1</w:t>
            </w:r>
          </w:p>
        </w:tc>
        <w:tc>
          <w:tcPr>
            <w:tcW w:w="596" w:type="dxa"/>
            <w:vAlign w:val="center"/>
          </w:tcPr>
          <w:p w14:paraId="3B26C73F" w14:textId="57998F41"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4.6</w:t>
            </w:r>
          </w:p>
        </w:tc>
      </w:tr>
      <w:tr w:rsidR="00D0130E" w:rsidRPr="00715460" w14:paraId="10CC94CD" w14:textId="77777777" w:rsidTr="00D0130E">
        <w:trPr>
          <w:trHeight w:val="265"/>
        </w:trPr>
        <w:tc>
          <w:tcPr>
            <w:tcW w:w="421" w:type="dxa"/>
            <w:vMerge/>
            <w:shd w:val="clear" w:color="auto" w:fill="auto"/>
            <w:noWrap/>
            <w:vAlign w:val="center"/>
          </w:tcPr>
          <w:p w14:paraId="4E6C7D4A"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330F7034"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60-64</w:t>
            </w:r>
          </w:p>
        </w:tc>
        <w:tc>
          <w:tcPr>
            <w:tcW w:w="595" w:type="dxa"/>
            <w:shd w:val="clear" w:color="auto" w:fill="auto"/>
            <w:noWrap/>
            <w:vAlign w:val="center"/>
          </w:tcPr>
          <w:p w14:paraId="72503914" w14:textId="2642BA6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2.6</w:t>
            </w:r>
          </w:p>
        </w:tc>
        <w:tc>
          <w:tcPr>
            <w:tcW w:w="596" w:type="dxa"/>
            <w:shd w:val="clear" w:color="auto" w:fill="auto"/>
            <w:noWrap/>
            <w:vAlign w:val="center"/>
          </w:tcPr>
          <w:p w14:paraId="0AAAAB55" w14:textId="30A5FAD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2.3</w:t>
            </w:r>
          </w:p>
        </w:tc>
        <w:tc>
          <w:tcPr>
            <w:tcW w:w="595" w:type="dxa"/>
            <w:shd w:val="clear" w:color="auto" w:fill="auto"/>
            <w:noWrap/>
            <w:vAlign w:val="center"/>
          </w:tcPr>
          <w:p w14:paraId="507B811E" w14:textId="7F35BA8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5.8</w:t>
            </w:r>
          </w:p>
        </w:tc>
        <w:tc>
          <w:tcPr>
            <w:tcW w:w="595" w:type="dxa"/>
            <w:shd w:val="clear" w:color="auto" w:fill="auto"/>
            <w:noWrap/>
            <w:vAlign w:val="center"/>
          </w:tcPr>
          <w:p w14:paraId="2D15404E" w14:textId="61BD88B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4.9</w:t>
            </w:r>
          </w:p>
        </w:tc>
        <w:tc>
          <w:tcPr>
            <w:tcW w:w="596" w:type="dxa"/>
            <w:shd w:val="clear" w:color="auto" w:fill="auto"/>
            <w:vAlign w:val="center"/>
          </w:tcPr>
          <w:p w14:paraId="2350B319" w14:textId="78138DFE"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2.2</w:t>
            </w:r>
          </w:p>
        </w:tc>
        <w:tc>
          <w:tcPr>
            <w:tcW w:w="595" w:type="dxa"/>
            <w:shd w:val="clear" w:color="auto" w:fill="auto"/>
            <w:vAlign w:val="center"/>
          </w:tcPr>
          <w:p w14:paraId="69F399DA" w14:textId="779060E5"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4.6</w:t>
            </w:r>
          </w:p>
        </w:tc>
        <w:tc>
          <w:tcPr>
            <w:tcW w:w="595" w:type="dxa"/>
            <w:shd w:val="clear" w:color="auto" w:fill="auto"/>
            <w:vAlign w:val="center"/>
          </w:tcPr>
          <w:p w14:paraId="41621CE2" w14:textId="150A09FF"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2.8</w:t>
            </w:r>
          </w:p>
        </w:tc>
        <w:tc>
          <w:tcPr>
            <w:tcW w:w="596" w:type="dxa"/>
            <w:shd w:val="clear" w:color="auto" w:fill="auto"/>
            <w:vAlign w:val="center"/>
          </w:tcPr>
          <w:p w14:paraId="6BFAD806" w14:textId="2FAFBEC3"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2.0</w:t>
            </w:r>
          </w:p>
        </w:tc>
        <w:tc>
          <w:tcPr>
            <w:tcW w:w="595" w:type="dxa"/>
            <w:shd w:val="clear" w:color="auto" w:fill="auto"/>
            <w:noWrap/>
            <w:vAlign w:val="center"/>
          </w:tcPr>
          <w:p w14:paraId="113E5ACA" w14:textId="26360CB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4.0</w:t>
            </w:r>
          </w:p>
        </w:tc>
        <w:tc>
          <w:tcPr>
            <w:tcW w:w="595" w:type="dxa"/>
            <w:shd w:val="clear" w:color="auto" w:fill="auto"/>
            <w:noWrap/>
            <w:vAlign w:val="center"/>
          </w:tcPr>
          <w:p w14:paraId="202DAD8F" w14:textId="69A1BBF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3.9</w:t>
            </w:r>
          </w:p>
        </w:tc>
        <w:tc>
          <w:tcPr>
            <w:tcW w:w="596" w:type="dxa"/>
            <w:shd w:val="clear" w:color="auto" w:fill="auto"/>
            <w:noWrap/>
            <w:vAlign w:val="center"/>
          </w:tcPr>
          <w:p w14:paraId="136806F1" w14:textId="4E07F9B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2.7</w:t>
            </w:r>
          </w:p>
        </w:tc>
        <w:tc>
          <w:tcPr>
            <w:tcW w:w="595" w:type="dxa"/>
            <w:shd w:val="clear" w:color="auto" w:fill="auto"/>
            <w:noWrap/>
            <w:vAlign w:val="center"/>
          </w:tcPr>
          <w:p w14:paraId="18DF03AD" w14:textId="5AC9D46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3.7</w:t>
            </w:r>
          </w:p>
        </w:tc>
        <w:tc>
          <w:tcPr>
            <w:tcW w:w="596" w:type="dxa"/>
            <w:shd w:val="clear" w:color="auto" w:fill="auto"/>
            <w:noWrap/>
            <w:vAlign w:val="center"/>
          </w:tcPr>
          <w:p w14:paraId="3E9CB932" w14:textId="4DAAC03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2.7</w:t>
            </w:r>
          </w:p>
        </w:tc>
        <w:tc>
          <w:tcPr>
            <w:tcW w:w="595" w:type="dxa"/>
            <w:shd w:val="clear" w:color="auto" w:fill="auto"/>
            <w:noWrap/>
            <w:vAlign w:val="center"/>
          </w:tcPr>
          <w:p w14:paraId="1D799998" w14:textId="649F196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5.2</w:t>
            </w:r>
          </w:p>
        </w:tc>
        <w:tc>
          <w:tcPr>
            <w:tcW w:w="595" w:type="dxa"/>
            <w:shd w:val="clear" w:color="auto" w:fill="auto"/>
            <w:noWrap/>
            <w:vAlign w:val="center"/>
          </w:tcPr>
          <w:p w14:paraId="5D061B4F" w14:textId="7406791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10.1</w:t>
            </w:r>
          </w:p>
        </w:tc>
        <w:tc>
          <w:tcPr>
            <w:tcW w:w="596" w:type="dxa"/>
            <w:shd w:val="clear" w:color="auto" w:fill="auto"/>
            <w:noWrap/>
            <w:vAlign w:val="center"/>
          </w:tcPr>
          <w:p w14:paraId="4E527D4A" w14:textId="2B129BD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7.8</w:t>
            </w:r>
          </w:p>
        </w:tc>
        <w:tc>
          <w:tcPr>
            <w:tcW w:w="595" w:type="dxa"/>
            <w:shd w:val="clear" w:color="auto" w:fill="auto"/>
            <w:noWrap/>
            <w:vAlign w:val="center"/>
          </w:tcPr>
          <w:p w14:paraId="4D9D66AF" w14:textId="7470949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3.8</w:t>
            </w:r>
          </w:p>
        </w:tc>
        <w:tc>
          <w:tcPr>
            <w:tcW w:w="595" w:type="dxa"/>
            <w:shd w:val="clear" w:color="auto" w:fill="auto"/>
            <w:noWrap/>
            <w:vAlign w:val="center"/>
          </w:tcPr>
          <w:p w14:paraId="2A792982" w14:textId="5669B33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6.0</w:t>
            </w:r>
          </w:p>
        </w:tc>
        <w:tc>
          <w:tcPr>
            <w:tcW w:w="596" w:type="dxa"/>
            <w:shd w:val="clear" w:color="auto" w:fill="auto"/>
            <w:noWrap/>
            <w:vAlign w:val="center"/>
          </w:tcPr>
          <w:p w14:paraId="053A2337" w14:textId="0F39BC2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4.6</w:t>
            </w:r>
          </w:p>
        </w:tc>
        <w:tc>
          <w:tcPr>
            <w:tcW w:w="595" w:type="dxa"/>
            <w:shd w:val="clear" w:color="auto" w:fill="auto"/>
            <w:noWrap/>
            <w:vAlign w:val="center"/>
          </w:tcPr>
          <w:p w14:paraId="2265B74B" w14:textId="7F52FD7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2.4</w:t>
            </w:r>
          </w:p>
        </w:tc>
        <w:tc>
          <w:tcPr>
            <w:tcW w:w="595" w:type="dxa"/>
            <w:shd w:val="clear" w:color="auto" w:fill="auto"/>
            <w:noWrap/>
            <w:vAlign w:val="center"/>
          </w:tcPr>
          <w:p w14:paraId="33358892" w14:textId="01746FA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3.0</w:t>
            </w:r>
          </w:p>
        </w:tc>
        <w:tc>
          <w:tcPr>
            <w:tcW w:w="596" w:type="dxa"/>
            <w:shd w:val="clear" w:color="auto" w:fill="auto"/>
            <w:noWrap/>
            <w:vAlign w:val="center"/>
          </w:tcPr>
          <w:p w14:paraId="27C51817" w14:textId="6210698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w:t>
            </w:r>
          </w:p>
        </w:tc>
        <w:tc>
          <w:tcPr>
            <w:tcW w:w="595" w:type="dxa"/>
            <w:shd w:val="clear" w:color="auto" w:fill="auto"/>
            <w:noWrap/>
            <w:vAlign w:val="center"/>
          </w:tcPr>
          <w:p w14:paraId="4F39F608" w14:textId="4AB63F4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6.5</w:t>
            </w:r>
          </w:p>
        </w:tc>
        <w:tc>
          <w:tcPr>
            <w:tcW w:w="596" w:type="dxa"/>
            <w:vAlign w:val="center"/>
          </w:tcPr>
          <w:p w14:paraId="7DA07C46" w14:textId="49629F14"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3.4</w:t>
            </w:r>
          </w:p>
        </w:tc>
      </w:tr>
      <w:tr w:rsidR="00D0130E" w:rsidRPr="00715460" w14:paraId="632B9D76" w14:textId="77777777" w:rsidTr="00D0130E">
        <w:trPr>
          <w:trHeight w:val="265"/>
        </w:trPr>
        <w:tc>
          <w:tcPr>
            <w:tcW w:w="421" w:type="dxa"/>
            <w:vMerge/>
            <w:shd w:val="clear" w:color="auto" w:fill="auto"/>
            <w:noWrap/>
            <w:vAlign w:val="center"/>
          </w:tcPr>
          <w:p w14:paraId="13752A42"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10E2D8C8"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65-69</w:t>
            </w:r>
          </w:p>
        </w:tc>
        <w:tc>
          <w:tcPr>
            <w:tcW w:w="595" w:type="dxa"/>
            <w:shd w:val="clear" w:color="auto" w:fill="auto"/>
            <w:noWrap/>
            <w:vAlign w:val="center"/>
          </w:tcPr>
          <w:p w14:paraId="69A329F9" w14:textId="583990B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w:t>
            </w:r>
          </w:p>
        </w:tc>
        <w:tc>
          <w:tcPr>
            <w:tcW w:w="596" w:type="dxa"/>
            <w:shd w:val="clear" w:color="auto" w:fill="auto"/>
            <w:noWrap/>
            <w:vAlign w:val="center"/>
          </w:tcPr>
          <w:p w14:paraId="338E33F0" w14:textId="3325D4C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2.1</w:t>
            </w:r>
          </w:p>
        </w:tc>
        <w:tc>
          <w:tcPr>
            <w:tcW w:w="595" w:type="dxa"/>
            <w:shd w:val="clear" w:color="auto" w:fill="auto"/>
            <w:noWrap/>
            <w:vAlign w:val="center"/>
          </w:tcPr>
          <w:p w14:paraId="716B490A" w14:textId="0A44AB3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6.0</w:t>
            </w:r>
          </w:p>
        </w:tc>
        <w:tc>
          <w:tcPr>
            <w:tcW w:w="595" w:type="dxa"/>
            <w:shd w:val="clear" w:color="auto" w:fill="auto"/>
            <w:noWrap/>
            <w:vAlign w:val="center"/>
          </w:tcPr>
          <w:p w14:paraId="3BDDF015" w14:textId="0F7C7CE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1.9</w:t>
            </w:r>
          </w:p>
        </w:tc>
        <w:tc>
          <w:tcPr>
            <w:tcW w:w="596" w:type="dxa"/>
            <w:shd w:val="clear" w:color="auto" w:fill="auto"/>
            <w:vAlign w:val="center"/>
          </w:tcPr>
          <w:p w14:paraId="4C501B63" w14:textId="3F77DB3D"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3.8</w:t>
            </w:r>
          </w:p>
        </w:tc>
        <w:tc>
          <w:tcPr>
            <w:tcW w:w="595" w:type="dxa"/>
            <w:shd w:val="clear" w:color="auto" w:fill="auto"/>
            <w:vAlign w:val="center"/>
          </w:tcPr>
          <w:p w14:paraId="383782ED" w14:textId="69C4EA7C"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5.6</w:t>
            </w:r>
          </w:p>
        </w:tc>
        <w:tc>
          <w:tcPr>
            <w:tcW w:w="595" w:type="dxa"/>
            <w:shd w:val="clear" w:color="auto" w:fill="auto"/>
            <w:vAlign w:val="center"/>
          </w:tcPr>
          <w:p w14:paraId="44A68F65" w14:textId="24ACEAB9"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1.7</w:t>
            </w:r>
          </w:p>
        </w:tc>
        <w:tc>
          <w:tcPr>
            <w:tcW w:w="596" w:type="dxa"/>
            <w:shd w:val="clear" w:color="auto" w:fill="auto"/>
            <w:vAlign w:val="center"/>
          </w:tcPr>
          <w:p w14:paraId="44D7F29A" w14:textId="04A03306"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1.7</w:t>
            </w:r>
          </w:p>
        </w:tc>
        <w:tc>
          <w:tcPr>
            <w:tcW w:w="595" w:type="dxa"/>
            <w:shd w:val="clear" w:color="auto" w:fill="auto"/>
            <w:noWrap/>
            <w:vAlign w:val="center"/>
          </w:tcPr>
          <w:p w14:paraId="2B82E0C7" w14:textId="6938935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3.4</w:t>
            </w:r>
          </w:p>
        </w:tc>
        <w:tc>
          <w:tcPr>
            <w:tcW w:w="595" w:type="dxa"/>
            <w:shd w:val="clear" w:color="auto" w:fill="auto"/>
            <w:noWrap/>
            <w:vAlign w:val="center"/>
          </w:tcPr>
          <w:p w14:paraId="56F5FC2C" w14:textId="407EB0B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35D80192" w14:textId="7D36904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6.4</w:t>
            </w:r>
          </w:p>
        </w:tc>
        <w:tc>
          <w:tcPr>
            <w:tcW w:w="595" w:type="dxa"/>
            <w:shd w:val="clear" w:color="auto" w:fill="auto"/>
            <w:noWrap/>
            <w:vAlign w:val="center"/>
          </w:tcPr>
          <w:p w14:paraId="3AC112DC" w14:textId="1CA4247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6.3</w:t>
            </w:r>
          </w:p>
        </w:tc>
        <w:tc>
          <w:tcPr>
            <w:tcW w:w="596" w:type="dxa"/>
            <w:shd w:val="clear" w:color="auto" w:fill="auto"/>
            <w:noWrap/>
            <w:vAlign w:val="center"/>
          </w:tcPr>
          <w:p w14:paraId="1BFD4D14" w14:textId="3728BA6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1.6</w:t>
            </w:r>
          </w:p>
        </w:tc>
        <w:tc>
          <w:tcPr>
            <w:tcW w:w="595" w:type="dxa"/>
            <w:shd w:val="clear" w:color="auto" w:fill="auto"/>
            <w:noWrap/>
            <w:vAlign w:val="center"/>
          </w:tcPr>
          <w:p w14:paraId="5F82B2DC" w14:textId="7BD64EE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2.9</w:t>
            </w:r>
          </w:p>
        </w:tc>
        <w:tc>
          <w:tcPr>
            <w:tcW w:w="595" w:type="dxa"/>
            <w:shd w:val="clear" w:color="auto" w:fill="auto"/>
            <w:noWrap/>
            <w:vAlign w:val="center"/>
          </w:tcPr>
          <w:p w14:paraId="34147D69" w14:textId="46B308B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1.4</w:t>
            </w:r>
          </w:p>
        </w:tc>
        <w:tc>
          <w:tcPr>
            <w:tcW w:w="596" w:type="dxa"/>
            <w:shd w:val="clear" w:color="auto" w:fill="auto"/>
            <w:noWrap/>
            <w:vAlign w:val="center"/>
          </w:tcPr>
          <w:p w14:paraId="111BF6AB" w14:textId="0DDF03F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2.5</w:t>
            </w:r>
          </w:p>
        </w:tc>
        <w:tc>
          <w:tcPr>
            <w:tcW w:w="595" w:type="dxa"/>
            <w:shd w:val="clear" w:color="auto" w:fill="auto"/>
            <w:noWrap/>
            <w:vAlign w:val="center"/>
          </w:tcPr>
          <w:p w14:paraId="78D2C992" w14:textId="4A1F3D7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3.8</w:t>
            </w:r>
          </w:p>
        </w:tc>
        <w:tc>
          <w:tcPr>
            <w:tcW w:w="595" w:type="dxa"/>
            <w:shd w:val="clear" w:color="auto" w:fill="auto"/>
            <w:noWrap/>
            <w:vAlign w:val="center"/>
          </w:tcPr>
          <w:p w14:paraId="498BE2DF" w14:textId="4C6AF1E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3.8</w:t>
            </w:r>
          </w:p>
        </w:tc>
        <w:tc>
          <w:tcPr>
            <w:tcW w:w="596" w:type="dxa"/>
            <w:shd w:val="clear" w:color="auto" w:fill="auto"/>
            <w:noWrap/>
            <w:vAlign w:val="center"/>
          </w:tcPr>
          <w:p w14:paraId="168B502B" w14:textId="65E8F64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13.4</w:t>
            </w:r>
          </w:p>
        </w:tc>
        <w:tc>
          <w:tcPr>
            <w:tcW w:w="595" w:type="dxa"/>
            <w:shd w:val="clear" w:color="auto" w:fill="auto"/>
            <w:noWrap/>
            <w:vAlign w:val="center"/>
          </w:tcPr>
          <w:p w14:paraId="798F3C36" w14:textId="5BCDAC1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w:t>
            </w:r>
          </w:p>
        </w:tc>
        <w:tc>
          <w:tcPr>
            <w:tcW w:w="595" w:type="dxa"/>
            <w:shd w:val="clear" w:color="auto" w:fill="auto"/>
            <w:noWrap/>
            <w:vAlign w:val="center"/>
          </w:tcPr>
          <w:p w14:paraId="0705E579" w14:textId="059E56B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0840FE32" w14:textId="0CCE94C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w:t>
            </w:r>
          </w:p>
        </w:tc>
        <w:tc>
          <w:tcPr>
            <w:tcW w:w="595" w:type="dxa"/>
            <w:shd w:val="clear" w:color="auto" w:fill="auto"/>
            <w:noWrap/>
            <w:vAlign w:val="center"/>
          </w:tcPr>
          <w:p w14:paraId="40647039" w14:textId="663032E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w:t>
            </w:r>
          </w:p>
        </w:tc>
        <w:tc>
          <w:tcPr>
            <w:tcW w:w="596" w:type="dxa"/>
            <w:vAlign w:val="center"/>
          </w:tcPr>
          <w:p w14:paraId="68320D0D" w14:textId="24F8EAFB"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3.3</w:t>
            </w:r>
          </w:p>
        </w:tc>
      </w:tr>
      <w:tr w:rsidR="00D0130E" w:rsidRPr="00715460" w14:paraId="4D6C2619" w14:textId="77777777" w:rsidTr="00D0130E">
        <w:trPr>
          <w:trHeight w:val="265"/>
        </w:trPr>
        <w:tc>
          <w:tcPr>
            <w:tcW w:w="421" w:type="dxa"/>
            <w:vMerge/>
            <w:shd w:val="clear" w:color="auto" w:fill="auto"/>
            <w:noWrap/>
            <w:vAlign w:val="center"/>
          </w:tcPr>
          <w:p w14:paraId="1B44ADBB"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34C9AE0F"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70+</w:t>
            </w:r>
          </w:p>
        </w:tc>
        <w:tc>
          <w:tcPr>
            <w:tcW w:w="595" w:type="dxa"/>
            <w:shd w:val="clear" w:color="auto" w:fill="auto"/>
            <w:noWrap/>
            <w:vAlign w:val="center"/>
          </w:tcPr>
          <w:p w14:paraId="38274819" w14:textId="575F24F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7.2</w:t>
            </w:r>
          </w:p>
        </w:tc>
        <w:tc>
          <w:tcPr>
            <w:tcW w:w="596" w:type="dxa"/>
            <w:shd w:val="clear" w:color="auto" w:fill="auto"/>
            <w:noWrap/>
            <w:vAlign w:val="center"/>
          </w:tcPr>
          <w:p w14:paraId="5605A7F8" w14:textId="2B1550B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7.6</w:t>
            </w:r>
          </w:p>
        </w:tc>
        <w:tc>
          <w:tcPr>
            <w:tcW w:w="595" w:type="dxa"/>
            <w:shd w:val="clear" w:color="auto" w:fill="auto"/>
            <w:noWrap/>
            <w:vAlign w:val="center"/>
          </w:tcPr>
          <w:p w14:paraId="3209BA79" w14:textId="35A7B9E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8.5</w:t>
            </w:r>
          </w:p>
        </w:tc>
        <w:tc>
          <w:tcPr>
            <w:tcW w:w="595" w:type="dxa"/>
            <w:shd w:val="clear" w:color="auto" w:fill="auto"/>
            <w:noWrap/>
            <w:vAlign w:val="center"/>
          </w:tcPr>
          <w:p w14:paraId="3A438495" w14:textId="06D52C6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vAlign w:val="center"/>
          </w:tcPr>
          <w:p w14:paraId="4B420CB0" w14:textId="51303C3D"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0.0</w:t>
            </w:r>
          </w:p>
        </w:tc>
        <w:tc>
          <w:tcPr>
            <w:tcW w:w="595" w:type="dxa"/>
            <w:shd w:val="clear" w:color="auto" w:fill="auto"/>
            <w:vAlign w:val="center"/>
          </w:tcPr>
          <w:p w14:paraId="3FED9D7F" w14:textId="532E8796"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0.0</w:t>
            </w:r>
          </w:p>
        </w:tc>
        <w:tc>
          <w:tcPr>
            <w:tcW w:w="595" w:type="dxa"/>
            <w:shd w:val="clear" w:color="auto" w:fill="auto"/>
            <w:vAlign w:val="center"/>
          </w:tcPr>
          <w:p w14:paraId="19BFD7A6" w14:textId="1AA7EE60"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0.0</w:t>
            </w:r>
          </w:p>
        </w:tc>
        <w:tc>
          <w:tcPr>
            <w:tcW w:w="596" w:type="dxa"/>
            <w:shd w:val="clear" w:color="auto" w:fill="auto"/>
            <w:vAlign w:val="center"/>
          </w:tcPr>
          <w:p w14:paraId="6FC0ABDB" w14:textId="7831B769"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0.0</w:t>
            </w:r>
          </w:p>
        </w:tc>
        <w:tc>
          <w:tcPr>
            <w:tcW w:w="595" w:type="dxa"/>
            <w:shd w:val="clear" w:color="auto" w:fill="auto"/>
            <w:noWrap/>
            <w:vAlign w:val="center"/>
          </w:tcPr>
          <w:p w14:paraId="4D8DE55F" w14:textId="52A7B95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8.0</w:t>
            </w:r>
          </w:p>
        </w:tc>
        <w:tc>
          <w:tcPr>
            <w:tcW w:w="595" w:type="dxa"/>
            <w:shd w:val="clear" w:color="auto" w:fill="auto"/>
            <w:noWrap/>
            <w:vAlign w:val="center"/>
          </w:tcPr>
          <w:p w14:paraId="57A54E3E" w14:textId="72755F5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7.5</w:t>
            </w:r>
          </w:p>
        </w:tc>
        <w:tc>
          <w:tcPr>
            <w:tcW w:w="596" w:type="dxa"/>
            <w:shd w:val="clear" w:color="auto" w:fill="auto"/>
            <w:noWrap/>
            <w:vAlign w:val="center"/>
          </w:tcPr>
          <w:p w14:paraId="7BB78D77" w14:textId="453C71D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7.4</w:t>
            </w:r>
          </w:p>
        </w:tc>
        <w:tc>
          <w:tcPr>
            <w:tcW w:w="595" w:type="dxa"/>
            <w:shd w:val="clear" w:color="auto" w:fill="auto"/>
            <w:noWrap/>
            <w:vAlign w:val="center"/>
          </w:tcPr>
          <w:p w14:paraId="4BBB127B" w14:textId="1423C01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8.5</w:t>
            </w:r>
          </w:p>
        </w:tc>
        <w:tc>
          <w:tcPr>
            <w:tcW w:w="596" w:type="dxa"/>
            <w:shd w:val="clear" w:color="auto" w:fill="auto"/>
            <w:noWrap/>
            <w:vAlign w:val="center"/>
          </w:tcPr>
          <w:p w14:paraId="62C0C316" w14:textId="4C56B72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17.5</w:t>
            </w:r>
          </w:p>
        </w:tc>
        <w:tc>
          <w:tcPr>
            <w:tcW w:w="595" w:type="dxa"/>
            <w:shd w:val="clear" w:color="auto" w:fill="auto"/>
            <w:noWrap/>
            <w:vAlign w:val="center"/>
          </w:tcPr>
          <w:p w14:paraId="18090AFF" w14:textId="40CE94A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13.4</w:t>
            </w:r>
          </w:p>
        </w:tc>
        <w:tc>
          <w:tcPr>
            <w:tcW w:w="595" w:type="dxa"/>
            <w:shd w:val="clear" w:color="auto" w:fill="auto"/>
            <w:noWrap/>
            <w:vAlign w:val="center"/>
          </w:tcPr>
          <w:p w14:paraId="2DF7909C" w14:textId="650F69A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0D737E73" w14:textId="0FC2524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22C6CA16" w14:textId="654065D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7.8</w:t>
            </w:r>
          </w:p>
        </w:tc>
        <w:tc>
          <w:tcPr>
            <w:tcW w:w="595" w:type="dxa"/>
            <w:shd w:val="clear" w:color="auto" w:fill="auto"/>
            <w:noWrap/>
            <w:vAlign w:val="center"/>
          </w:tcPr>
          <w:p w14:paraId="3F436C55" w14:textId="7DD5034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9.0</w:t>
            </w:r>
          </w:p>
        </w:tc>
        <w:tc>
          <w:tcPr>
            <w:tcW w:w="596" w:type="dxa"/>
            <w:shd w:val="clear" w:color="auto" w:fill="auto"/>
            <w:noWrap/>
            <w:vAlign w:val="center"/>
          </w:tcPr>
          <w:p w14:paraId="189FD784" w14:textId="51C51E5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471BA63D" w14:textId="6DC4EB2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0AC55059" w14:textId="2EFA80B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7.7</w:t>
            </w:r>
          </w:p>
        </w:tc>
        <w:tc>
          <w:tcPr>
            <w:tcW w:w="596" w:type="dxa"/>
            <w:shd w:val="clear" w:color="auto" w:fill="auto"/>
            <w:noWrap/>
            <w:vAlign w:val="center"/>
          </w:tcPr>
          <w:p w14:paraId="4EA8262C" w14:textId="2244C87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14.3</w:t>
            </w:r>
          </w:p>
        </w:tc>
        <w:tc>
          <w:tcPr>
            <w:tcW w:w="595" w:type="dxa"/>
            <w:shd w:val="clear" w:color="auto" w:fill="auto"/>
            <w:noWrap/>
            <w:vAlign w:val="center"/>
          </w:tcPr>
          <w:p w14:paraId="23CD3689" w14:textId="6EE5D08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16.9</w:t>
            </w:r>
          </w:p>
        </w:tc>
        <w:tc>
          <w:tcPr>
            <w:tcW w:w="596" w:type="dxa"/>
            <w:vAlign w:val="center"/>
          </w:tcPr>
          <w:p w14:paraId="12B1E35D" w14:textId="479F184D"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13.1</w:t>
            </w:r>
          </w:p>
        </w:tc>
      </w:tr>
      <w:tr w:rsidR="00D0130E" w:rsidRPr="00715460" w14:paraId="092D3CAB" w14:textId="77777777" w:rsidTr="00D0130E">
        <w:trPr>
          <w:trHeight w:val="265"/>
        </w:trPr>
        <w:tc>
          <w:tcPr>
            <w:tcW w:w="421" w:type="dxa"/>
            <w:vMerge w:val="restart"/>
            <w:shd w:val="clear" w:color="auto" w:fill="auto"/>
            <w:noWrap/>
            <w:textDirection w:val="btLr"/>
            <w:vAlign w:val="center"/>
            <w:hideMark/>
          </w:tcPr>
          <w:p w14:paraId="48FE7994" w14:textId="77777777" w:rsidR="00D0130E" w:rsidRPr="00487B6B" w:rsidRDefault="00D0130E" w:rsidP="00D0130E">
            <w:pPr>
              <w:ind w:left="113" w:right="113"/>
              <w:jc w:val="center"/>
              <w:rPr>
                <w:rFonts w:asciiTheme="minorHAnsi" w:eastAsia="Times New Roman" w:hAnsiTheme="minorHAnsi" w:cstheme="minorHAnsi"/>
                <w:b/>
                <w:sz w:val="18"/>
                <w:szCs w:val="18"/>
                <w:lang w:eastAsia="en-AU"/>
              </w:rPr>
            </w:pPr>
            <w:r w:rsidRPr="00487B6B">
              <w:rPr>
                <w:rFonts w:asciiTheme="minorHAnsi" w:eastAsia="Times New Roman" w:hAnsiTheme="minorHAnsi" w:cstheme="minorHAnsi"/>
                <w:b/>
                <w:sz w:val="18"/>
                <w:szCs w:val="18"/>
                <w:lang w:eastAsia="en-AU"/>
              </w:rPr>
              <w:t>Pacific</w:t>
            </w:r>
          </w:p>
        </w:tc>
        <w:tc>
          <w:tcPr>
            <w:tcW w:w="736" w:type="dxa"/>
            <w:shd w:val="clear" w:color="auto" w:fill="auto"/>
            <w:noWrap/>
            <w:vAlign w:val="center"/>
            <w:hideMark/>
          </w:tcPr>
          <w:p w14:paraId="658AFD34"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&lt;20</w:t>
            </w:r>
          </w:p>
        </w:tc>
        <w:tc>
          <w:tcPr>
            <w:tcW w:w="595" w:type="dxa"/>
            <w:shd w:val="clear" w:color="auto" w:fill="auto"/>
            <w:noWrap/>
            <w:vAlign w:val="center"/>
          </w:tcPr>
          <w:p w14:paraId="202096F3" w14:textId="298A012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7.3</w:t>
            </w:r>
          </w:p>
        </w:tc>
        <w:tc>
          <w:tcPr>
            <w:tcW w:w="596" w:type="dxa"/>
            <w:shd w:val="clear" w:color="auto" w:fill="auto"/>
            <w:noWrap/>
            <w:vAlign w:val="center"/>
          </w:tcPr>
          <w:p w14:paraId="1D4BA0B3" w14:textId="62EEB12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4.2</w:t>
            </w:r>
          </w:p>
        </w:tc>
        <w:tc>
          <w:tcPr>
            <w:tcW w:w="595" w:type="dxa"/>
            <w:shd w:val="clear" w:color="auto" w:fill="auto"/>
            <w:noWrap/>
            <w:vAlign w:val="center"/>
          </w:tcPr>
          <w:p w14:paraId="7960C43F" w14:textId="0E9E17D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10.9</w:t>
            </w:r>
          </w:p>
        </w:tc>
        <w:tc>
          <w:tcPr>
            <w:tcW w:w="595" w:type="dxa"/>
            <w:shd w:val="clear" w:color="auto" w:fill="auto"/>
            <w:noWrap/>
            <w:vAlign w:val="center"/>
          </w:tcPr>
          <w:p w14:paraId="1055A132" w14:textId="18FFED7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11.6</w:t>
            </w:r>
          </w:p>
        </w:tc>
        <w:tc>
          <w:tcPr>
            <w:tcW w:w="596" w:type="dxa"/>
            <w:shd w:val="clear" w:color="auto" w:fill="auto"/>
            <w:vAlign w:val="center"/>
          </w:tcPr>
          <w:p w14:paraId="4015BBD4" w14:textId="5AB41201"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7.2</w:t>
            </w:r>
          </w:p>
        </w:tc>
        <w:tc>
          <w:tcPr>
            <w:tcW w:w="595" w:type="dxa"/>
            <w:shd w:val="clear" w:color="auto" w:fill="auto"/>
            <w:vAlign w:val="center"/>
          </w:tcPr>
          <w:p w14:paraId="1CD3847E" w14:textId="77849001"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0.0</w:t>
            </w:r>
          </w:p>
        </w:tc>
        <w:tc>
          <w:tcPr>
            <w:tcW w:w="595" w:type="dxa"/>
            <w:shd w:val="clear" w:color="auto" w:fill="auto"/>
            <w:vAlign w:val="center"/>
          </w:tcPr>
          <w:p w14:paraId="798E8C65" w14:textId="040457B1"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0.0</w:t>
            </w:r>
          </w:p>
        </w:tc>
        <w:tc>
          <w:tcPr>
            <w:tcW w:w="596" w:type="dxa"/>
            <w:shd w:val="clear" w:color="auto" w:fill="auto"/>
            <w:vAlign w:val="center"/>
          </w:tcPr>
          <w:p w14:paraId="6CACE87D" w14:textId="0E2D975C"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0.0</w:t>
            </w:r>
          </w:p>
        </w:tc>
        <w:tc>
          <w:tcPr>
            <w:tcW w:w="595" w:type="dxa"/>
            <w:shd w:val="clear" w:color="auto" w:fill="auto"/>
            <w:noWrap/>
            <w:vAlign w:val="center"/>
          </w:tcPr>
          <w:p w14:paraId="405FEF88" w14:textId="542C935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3B751271" w14:textId="11EFFB5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10.4</w:t>
            </w:r>
          </w:p>
        </w:tc>
        <w:tc>
          <w:tcPr>
            <w:tcW w:w="596" w:type="dxa"/>
            <w:shd w:val="clear" w:color="auto" w:fill="auto"/>
            <w:noWrap/>
            <w:vAlign w:val="center"/>
          </w:tcPr>
          <w:p w14:paraId="15515152" w14:textId="7C55A8E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6BA96937" w14:textId="1B91554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5D36462F" w14:textId="402E3C3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25.6</w:t>
            </w:r>
          </w:p>
        </w:tc>
        <w:tc>
          <w:tcPr>
            <w:tcW w:w="595" w:type="dxa"/>
            <w:shd w:val="clear" w:color="auto" w:fill="auto"/>
            <w:noWrap/>
            <w:vAlign w:val="center"/>
          </w:tcPr>
          <w:p w14:paraId="062F65CD" w14:textId="71681FA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20.4</w:t>
            </w:r>
          </w:p>
        </w:tc>
        <w:tc>
          <w:tcPr>
            <w:tcW w:w="595" w:type="dxa"/>
            <w:shd w:val="clear" w:color="auto" w:fill="auto"/>
            <w:noWrap/>
            <w:vAlign w:val="center"/>
          </w:tcPr>
          <w:p w14:paraId="63610C16" w14:textId="43757FF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1D19A50D" w14:textId="0782C75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7BDD9D44" w14:textId="2704330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7FE726B8" w14:textId="65BE668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61C56C22" w14:textId="7742F32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6DD247F7" w14:textId="403FC41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50.0</w:t>
            </w:r>
          </w:p>
        </w:tc>
        <w:tc>
          <w:tcPr>
            <w:tcW w:w="595" w:type="dxa"/>
            <w:shd w:val="clear" w:color="auto" w:fill="auto"/>
            <w:noWrap/>
            <w:vAlign w:val="center"/>
          </w:tcPr>
          <w:p w14:paraId="371FB2FC" w14:textId="2D40B53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562248E2" w14:textId="714EE12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7C52F00C" w14:textId="61487D7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vAlign w:val="center"/>
          </w:tcPr>
          <w:p w14:paraId="14CFF66C" w14:textId="042F8B34"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0.0</w:t>
            </w:r>
          </w:p>
        </w:tc>
      </w:tr>
      <w:tr w:rsidR="00D0130E" w:rsidRPr="00715460" w14:paraId="5701A038" w14:textId="77777777" w:rsidTr="00D0130E">
        <w:trPr>
          <w:trHeight w:val="265"/>
        </w:trPr>
        <w:tc>
          <w:tcPr>
            <w:tcW w:w="421" w:type="dxa"/>
            <w:vMerge/>
            <w:shd w:val="clear" w:color="auto" w:fill="auto"/>
            <w:noWrap/>
            <w:vAlign w:val="center"/>
          </w:tcPr>
          <w:p w14:paraId="277D1EC6"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061263AE"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20-24</w:t>
            </w:r>
          </w:p>
        </w:tc>
        <w:tc>
          <w:tcPr>
            <w:tcW w:w="595" w:type="dxa"/>
            <w:shd w:val="clear" w:color="auto" w:fill="auto"/>
            <w:noWrap/>
            <w:vAlign w:val="center"/>
          </w:tcPr>
          <w:p w14:paraId="0A86C436" w14:textId="11AA2E0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13.4</w:t>
            </w:r>
          </w:p>
        </w:tc>
        <w:tc>
          <w:tcPr>
            <w:tcW w:w="596" w:type="dxa"/>
            <w:shd w:val="clear" w:color="auto" w:fill="auto"/>
            <w:noWrap/>
            <w:vAlign w:val="center"/>
          </w:tcPr>
          <w:p w14:paraId="6F21EF5B" w14:textId="7225D09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11.0</w:t>
            </w:r>
          </w:p>
        </w:tc>
        <w:tc>
          <w:tcPr>
            <w:tcW w:w="595" w:type="dxa"/>
            <w:shd w:val="clear" w:color="auto" w:fill="auto"/>
            <w:noWrap/>
            <w:vAlign w:val="center"/>
          </w:tcPr>
          <w:p w14:paraId="03E8688E" w14:textId="14537C4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10.9</w:t>
            </w:r>
          </w:p>
        </w:tc>
        <w:tc>
          <w:tcPr>
            <w:tcW w:w="595" w:type="dxa"/>
            <w:shd w:val="clear" w:color="auto" w:fill="auto"/>
            <w:noWrap/>
            <w:vAlign w:val="center"/>
          </w:tcPr>
          <w:p w14:paraId="05FFB1AF" w14:textId="5F3BB96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11.1</w:t>
            </w:r>
          </w:p>
        </w:tc>
        <w:tc>
          <w:tcPr>
            <w:tcW w:w="596" w:type="dxa"/>
            <w:shd w:val="clear" w:color="auto" w:fill="auto"/>
            <w:vAlign w:val="center"/>
          </w:tcPr>
          <w:p w14:paraId="3D502C7D" w14:textId="73B92F7F"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12.9</w:t>
            </w:r>
          </w:p>
        </w:tc>
        <w:tc>
          <w:tcPr>
            <w:tcW w:w="595" w:type="dxa"/>
            <w:shd w:val="clear" w:color="auto" w:fill="auto"/>
            <w:vAlign w:val="center"/>
          </w:tcPr>
          <w:p w14:paraId="47C78DCD" w14:textId="5CB50263"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14.3</w:t>
            </w:r>
          </w:p>
        </w:tc>
        <w:tc>
          <w:tcPr>
            <w:tcW w:w="595" w:type="dxa"/>
            <w:shd w:val="clear" w:color="auto" w:fill="auto"/>
            <w:vAlign w:val="center"/>
          </w:tcPr>
          <w:p w14:paraId="4D97DBDF" w14:textId="7D4DD8AA"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15.5</w:t>
            </w:r>
          </w:p>
        </w:tc>
        <w:tc>
          <w:tcPr>
            <w:tcW w:w="596" w:type="dxa"/>
            <w:shd w:val="clear" w:color="auto" w:fill="auto"/>
            <w:vAlign w:val="center"/>
          </w:tcPr>
          <w:p w14:paraId="55DAD127" w14:textId="30E919D7"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12.2</w:t>
            </w:r>
          </w:p>
        </w:tc>
        <w:tc>
          <w:tcPr>
            <w:tcW w:w="595" w:type="dxa"/>
            <w:shd w:val="clear" w:color="auto" w:fill="auto"/>
            <w:noWrap/>
            <w:vAlign w:val="center"/>
          </w:tcPr>
          <w:p w14:paraId="4696A886" w14:textId="517E78D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11.9</w:t>
            </w:r>
          </w:p>
        </w:tc>
        <w:tc>
          <w:tcPr>
            <w:tcW w:w="595" w:type="dxa"/>
            <w:shd w:val="clear" w:color="auto" w:fill="auto"/>
            <w:noWrap/>
            <w:vAlign w:val="center"/>
          </w:tcPr>
          <w:p w14:paraId="1CCBF0FA" w14:textId="1FA6EF0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15.1</w:t>
            </w:r>
          </w:p>
        </w:tc>
        <w:tc>
          <w:tcPr>
            <w:tcW w:w="596" w:type="dxa"/>
            <w:shd w:val="clear" w:color="auto" w:fill="auto"/>
            <w:noWrap/>
            <w:vAlign w:val="center"/>
          </w:tcPr>
          <w:p w14:paraId="56E8678F" w14:textId="6846BC7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17.5</w:t>
            </w:r>
          </w:p>
        </w:tc>
        <w:tc>
          <w:tcPr>
            <w:tcW w:w="595" w:type="dxa"/>
            <w:shd w:val="clear" w:color="auto" w:fill="auto"/>
            <w:noWrap/>
            <w:vAlign w:val="center"/>
          </w:tcPr>
          <w:p w14:paraId="2CD9B064" w14:textId="775860C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13.5</w:t>
            </w:r>
          </w:p>
        </w:tc>
        <w:tc>
          <w:tcPr>
            <w:tcW w:w="596" w:type="dxa"/>
            <w:shd w:val="clear" w:color="auto" w:fill="auto"/>
            <w:noWrap/>
            <w:vAlign w:val="center"/>
          </w:tcPr>
          <w:p w14:paraId="3650C532" w14:textId="6857014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14.0</w:t>
            </w:r>
          </w:p>
        </w:tc>
        <w:tc>
          <w:tcPr>
            <w:tcW w:w="595" w:type="dxa"/>
            <w:shd w:val="clear" w:color="auto" w:fill="auto"/>
            <w:noWrap/>
            <w:vAlign w:val="center"/>
          </w:tcPr>
          <w:p w14:paraId="53A9D2F9" w14:textId="73269E0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8.2</w:t>
            </w:r>
          </w:p>
        </w:tc>
        <w:tc>
          <w:tcPr>
            <w:tcW w:w="595" w:type="dxa"/>
            <w:shd w:val="clear" w:color="auto" w:fill="auto"/>
            <w:noWrap/>
            <w:vAlign w:val="center"/>
          </w:tcPr>
          <w:p w14:paraId="350F830F" w14:textId="4C2A6A0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9.1</w:t>
            </w:r>
          </w:p>
        </w:tc>
        <w:tc>
          <w:tcPr>
            <w:tcW w:w="596" w:type="dxa"/>
            <w:shd w:val="clear" w:color="auto" w:fill="auto"/>
            <w:noWrap/>
            <w:vAlign w:val="center"/>
          </w:tcPr>
          <w:p w14:paraId="2F239FCE" w14:textId="2B5DFF8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10.1</w:t>
            </w:r>
          </w:p>
        </w:tc>
        <w:tc>
          <w:tcPr>
            <w:tcW w:w="595" w:type="dxa"/>
            <w:shd w:val="clear" w:color="auto" w:fill="auto"/>
            <w:noWrap/>
            <w:vAlign w:val="center"/>
          </w:tcPr>
          <w:p w14:paraId="04B67503" w14:textId="1BA6DE4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14.4</w:t>
            </w:r>
          </w:p>
        </w:tc>
        <w:tc>
          <w:tcPr>
            <w:tcW w:w="595" w:type="dxa"/>
            <w:shd w:val="clear" w:color="auto" w:fill="auto"/>
            <w:noWrap/>
            <w:vAlign w:val="center"/>
          </w:tcPr>
          <w:p w14:paraId="66B39907" w14:textId="6CDA3D2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7.8</w:t>
            </w:r>
          </w:p>
        </w:tc>
        <w:tc>
          <w:tcPr>
            <w:tcW w:w="596" w:type="dxa"/>
            <w:shd w:val="clear" w:color="auto" w:fill="auto"/>
            <w:noWrap/>
            <w:vAlign w:val="center"/>
          </w:tcPr>
          <w:p w14:paraId="13029071" w14:textId="37744FA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10.2</w:t>
            </w:r>
          </w:p>
        </w:tc>
        <w:tc>
          <w:tcPr>
            <w:tcW w:w="595" w:type="dxa"/>
            <w:shd w:val="clear" w:color="auto" w:fill="auto"/>
            <w:noWrap/>
            <w:vAlign w:val="center"/>
          </w:tcPr>
          <w:p w14:paraId="646BEBEE" w14:textId="1A50758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7.7</w:t>
            </w:r>
          </w:p>
        </w:tc>
        <w:tc>
          <w:tcPr>
            <w:tcW w:w="595" w:type="dxa"/>
            <w:shd w:val="clear" w:color="auto" w:fill="auto"/>
            <w:noWrap/>
            <w:vAlign w:val="center"/>
          </w:tcPr>
          <w:p w14:paraId="1B470219" w14:textId="31DE8B2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5.7</w:t>
            </w:r>
          </w:p>
        </w:tc>
        <w:tc>
          <w:tcPr>
            <w:tcW w:w="596" w:type="dxa"/>
            <w:shd w:val="clear" w:color="auto" w:fill="auto"/>
            <w:noWrap/>
            <w:vAlign w:val="center"/>
          </w:tcPr>
          <w:p w14:paraId="0E283D7F" w14:textId="7DCCBB4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9.3</w:t>
            </w:r>
          </w:p>
        </w:tc>
        <w:tc>
          <w:tcPr>
            <w:tcW w:w="595" w:type="dxa"/>
            <w:shd w:val="clear" w:color="auto" w:fill="auto"/>
            <w:noWrap/>
            <w:vAlign w:val="center"/>
          </w:tcPr>
          <w:p w14:paraId="38CBDE65" w14:textId="64A0FFA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10.3</w:t>
            </w:r>
          </w:p>
        </w:tc>
        <w:tc>
          <w:tcPr>
            <w:tcW w:w="596" w:type="dxa"/>
            <w:vAlign w:val="center"/>
          </w:tcPr>
          <w:p w14:paraId="001F9772" w14:textId="149D0DB3"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8.3</w:t>
            </w:r>
          </w:p>
        </w:tc>
      </w:tr>
      <w:tr w:rsidR="00D0130E" w:rsidRPr="00715460" w14:paraId="1F7F5AC6" w14:textId="77777777" w:rsidTr="00D0130E">
        <w:trPr>
          <w:trHeight w:val="265"/>
        </w:trPr>
        <w:tc>
          <w:tcPr>
            <w:tcW w:w="421" w:type="dxa"/>
            <w:vMerge/>
            <w:shd w:val="clear" w:color="auto" w:fill="auto"/>
            <w:noWrap/>
            <w:vAlign w:val="center"/>
          </w:tcPr>
          <w:p w14:paraId="746C59D6"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7BBF58A1"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25-29</w:t>
            </w:r>
          </w:p>
        </w:tc>
        <w:tc>
          <w:tcPr>
            <w:tcW w:w="595" w:type="dxa"/>
            <w:shd w:val="clear" w:color="auto" w:fill="auto"/>
            <w:noWrap/>
            <w:vAlign w:val="center"/>
          </w:tcPr>
          <w:p w14:paraId="76B81C49" w14:textId="2BC963B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6.9</w:t>
            </w:r>
          </w:p>
        </w:tc>
        <w:tc>
          <w:tcPr>
            <w:tcW w:w="596" w:type="dxa"/>
            <w:shd w:val="clear" w:color="auto" w:fill="auto"/>
            <w:noWrap/>
            <w:vAlign w:val="center"/>
          </w:tcPr>
          <w:p w14:paraId="102209D8" w14:textId="60375A3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7.9</w:t>
            </w:r>
          </w:p>
        </w:tc>
        <w:tc>
          <w:tcPr>
            <w:tcW w:w="595" w:type="dxa"/>
            <w:shd w:val="clear" w:color="auto" w:fill="auto"/>
            <w:noWrap/>
            <w:vAlign w:val="center"/>
          </w:tcPr>
          <w:p w14:paraId="04E0578C" w14:textId="4D483E3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11.8</w:t>
            </w:r>
          </w:p>
        </w:tc>
        <w:tc>
          <w:tcPr>
            <w:tcW w:w="595" w:type="dxa"/>
            <w:shd w:val="clear" w:color="auto" w:fill="auto"/>
            <w:noWrap/>
            <w:vAlign w:val="center"/>
          </w:tcPr>
          <w:p w14:paraId="2D8B528E" w14:textId="60AE978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6.2</w:t>
            </w:r>
          </w:p>
        </w:tc>
        <w:tc>
          <w:tcPr>
            <w:tcW w:w="596" w:type="dxa"/>
            <w:shd w:val="clear" w:color="auto" w:fill="auto"/>
            <w:vAlign w:val="center"/>
          </w:tcPr>
          <w:p w14:paraId="54EACA02" w14:textId="56F6E00E"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7.5</w:t>
            </w:r>
          </w:p>
        </w:tc>
        <w:tc>
          <w:tcPr>
            <w:tcW w:w="595" w:type="dxa"/>
            <w:shd w:val="clear" w:color="auto" w:fill="auto"/>
            <w:vAlign w:val="center"/>
          </w:tcPr>
          <w:p w14:paraId="4E547FF3" w14:textId="56F60F45"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8.9</w:t>
            </w:r>
          </w:p>
        </w:tc>
        <w:tc>
          <w:tcPr>
            <w:tcW w:w="595" w:type="dxa"/>
            <w:shd w:val="clear" w:color="auto" w:fill="auto"/>
            <w:vAlign w:val="center"/>
          </w:tcPr>
          <w:p w14:paraId="1ABD6339" w14:textId="090E7E45"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16.9</w:t>
            </w:r>
          </w:p>
        </w:tc>
        <w:tc>
          <w:tcPr>
            <w:tcW w:w="596" w:type="dxa"/>
            <w:shd w:val="clear" w:color="auto" w:fill="auto"/>
            <w:vAlign w:val="center"/>
          </w:tcPr>
          <w:p w14:paraId="6E94424B" w14:textId="3096C855"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15.3</w:t>
            </w:r>
          </w:p>
        </w:tc>
        <w:tc>
          <w:tcPr>
            <w:tcW w:w="595" w:type="dxa"/>
            <w:shd w:val="clear" w:color="auto" w:fill="auto"/>
            <w:noWrap/>
            <w:vAlign w:val="center"/>
          </w:tcPr>
          <w:p w14:paraId="48C0271D" w14:textId="6CDA6C0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13.6</w:t>
            </w:r>
          </w:p>
        </w:tc>
        <w:tc>
          <w:tcPr>
            <w:tcW w:w="595" w:type="dxa"/>
            <w:shd w:val="clear" w:color="auto" w:fill="auto"/>
            <w:noWrap/>
            <w:vAlign w:val="center"/>
          </w:tcPr>
          <w:p w14:paraId="0EA964B8" w14:textId="347110D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14.9</w:t>
            </w:r>
          </w:p>
        </w:tc>
        <w:tc>
          <w:tcPr>
            <w:tcW w:w="596" w:type="dxa"/>
            <w:shd w:val="clear" w:color="auto" w:fill="auto"/>
            <w:noWrap/>
            <w:vAlign w:val="center"/>
          </w:tcPr>
          <w:p w14:paraId="1389B0E0" w14:textId="2E1C485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15.9</w:t>
            </w:r>
          </w:p>
        </w:tc>
        <w:tc>
          <w:tcPr>
            <w:tcW w:w="595" w:type="dxa"/>
            <w:shd w:val="clear" w:color="auto" w:fill="auto"/>
            <w:noWrap/>
            <w:vAlign w:val="center"/>
          </w:tcPr>
          <w:p w14:paraId="24534689" w14:textId="3888B60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13.2</w:t>
            </w:r>
          </w:p>
        </w:tc>
        <w:tc>
          <w:tcPr>
            <w:tcW w:w="596" w:type="dxa"/>
            <w:shd w:val="clear" w:color="auto" w:fill="auto"/>
            <w:noWrap/>
            <w:vAlign w:val="center"/>
          </w:tcPr>
          <w:p w14:paraId="29C5C259" w14:textId="16C825E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14.0</w:t>
            </w:r>
          </w:p>
        </w:tc>
        <w:tc>
          <w:tcPr>
            <w:tcW w:w="595" w:type="dxa"/>
            <w:shd w:val="clear" w:color="auto" w:fill="auto"/>
            <w:noWrap/>
            <w:vAlign w:val="center"/>
          </w:tcPr>
          <w:p w14:paraId="22BD9C3D" w14:textId="44FBD50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16.4</w:t>
            </w:r>
          </w:p>
        </w:tc>
        <w:tc>
          <w:tcPr>
            <w:tcW w:w="595" w:type="dxa"/>
            <w:shd w:val="clear" w:color="auto" w:fill="auto"/>
            <w:noWrap/>
            <w:vAlign w:val="center"/>
          </w:tcPr>
          <w:p w14:paraId="5F1F83B6" w14:textId="6EA6575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23.7</w:t>
            </w:r>
          </w:p>
        </w:tc>
        <w:tc>
          <w:tcPr>
            <w:tcW w:w="596" w:type="dxa"/>
            <w:shd w:val="clear" w:color="auto" w:fill="auto"/>
            <w:noWrap/>
            <w:vAlign w:val="center"/>
          </w:tcPr>
          <w:p w14:paraId="570CB5C2" w14:textId="3E7D523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18.1</w:t>
            </w:r>
          </w:p>
        </w:tc>
        <w:tc>
          <w:tcPr>
            <w:tcW w:w="595" w:type="dxa"/>
            <w:shd w:val="clear" w:color="auto" w:fill="auto"/>
            <w:noWrap/>
            <w:vAlign w:val="center"/>
          </w:tcPr>
          <w:p w14:paraId="1DA5A8BF" w14:textId="04D0F96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12.3</w:t>
            </w:r>
          </w:p>
        </w:tc>
        <w:tc>
          <w:tcPr>
            <w:tcW w:w="595" w:type="dxa"/>
            <w:shd w:val="clear" w:color="auto" w:fill="auto"/>
            <w:noWrap/>
            <w:vAlign w:val="center"/>
          </w:tcPr>
          <w:p w14:paraId="774775FC" w14:textId="5E0FECB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12.6</w:t>
            </w:r>
          </w:p>
        </w:tc>
        <w:tc>
          <w:tcPr>
            <w:tcW w:w="596" w:type="dxa"/>
            <w:shd w:val="clear" w:color="auto" w:fill="auto"/>
            <w:noWrap/>
            <w:vAlign w:val="center"/>
          </w:tcPr>
          <w:p w14:paraId="0B863325" w14:textId="4E60603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15.7</w:t>
            </w:r>
          </w:p>
        </w:tc>
        <w:tc>
          <w:tcPr>
            <w:tcW w:w="595" w:type="dxa"/>
            <w:shd w:val="clear" w:color="auto" w:fill="auto"/>
            <w:noWrap/>
            <w:vAlign w:val="center"/>
          </w:tcPr>
          <w:p w14:paraId="3664C9D0" w14:textId="44DEA92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16.8</w:t>
            </w:r>
          </w:p>
        </w:tc>
        <w:tc>
          <w:tcPr>
            <w:tcW w:w="595" w:type="dxa"/>
            <w:shd w:val="clear" w:color="auto" w:fill="auto"/>
            <w:noWrap/>
            <w:vAlign w:val="center"/>
          </w:tcPr>
          <w:p w14:paraId="539F1351" w14:textId="1AA0544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16.2</w:t>
            </w:r>
          </w:p>
        </w:tc>
        <w:tc>
          <w:tcPr>
            <w:tcW w:w="596" w:type="dxa"/>
            <w:shd w:val="clear" w:color="auto" w:fill="auto"/>
            <w:noWrap/>
            <w:vAlign w:val="center"/>
          </w:tcPr>
          <w:p w14:paraId="18B4F3B4" w14:textId="696AD61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11.1</w:t>
            </w:r>
          </w:p>
        </w:tc>
        <w:tc>
          <w:tcPr>
            <w:tcW w:w="595" w:type="dxa"/>
            <w:shd w:val="clear" w:color="auto" w:fill="auto"/>
            <w:noWrap/>
            <w:vAlign w:val="center"/>
          </w:tcPr>
          <w:p w14:paraId="70F5FBBB" w14:textId="1CFF096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8.4</w:t>
            </w:r>
          </w:p>
        </w:tc>
        <w:tc>
          <w:tcPr>
            <w:tcW w:w="596" w:type="dxa"/>
            <w:vAlign w:val="center"/>
          </w:tcPr>
          <w:p w14:paraId="27C72FBE" w14:textId="712F50EF"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10.4</w:t>
            </w:r>
          </w:p>
        </w:tc>
      </w:tr>
      <w:tr w:rsidR="00D0130E" w:rsidRPr="00715460" w14:paraId="169BA390" w14:textId="77777777" w:rsidTr="00D0130E">
        <w:trPr>
          <w:trHeight w:val="265"/>
        </w:trPr>
        <w:tc>
          <w:tcPr>
            <w:tcW w:w="421" w:type="dxa"/>
            <w:vMerge/>
            <w:shd w:val="clear" w:color="auto" w:fill="auto"/>
            <w:noWrap/>
            <w:vAlign w:val="center"/>
          </w:tcPr>
          <w:p w14:paraId="73CA3418"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2F3D7894"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30-34</w:t>
            </w:r>
          </w:p>
        </w:tc>
        <w:tc>
          <w:tcPr>
            <w:tcW w:w="595" w:type="dxa"/>
            <w:shd w:val="clear" w:color="auto" w:fill="auto"/>
            <w:noWrap/>
            <w:vAlign w:val="center"/>
          </w:tcPr>
          <w:p w14:paraId="644782FB" w14:textId="3287CF0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2.3</w:t>
            </w:r>
          </w:p>
        </w:tc>
        <w:tc>
          <w:tcPr>
            <w:tcW w:w="596" w:type="dxa"/>
            <w:shd w:val="clear" w:color="auto" w:fill="auto"/>
            <w:noWrap/>
            <w:vAlign w:val="center"/>
          </w:tcPr>
          <w:p w14:paraId="2678C063" w14:textId="560D318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7.5</w:t>
            </w:r>
          </w:p>
        </w:tc>
        <w:tc>
          <w:tcPr>
            <w:tcW w:w="595" w:type="dxa"/>
            <w:shd w:val="clear" w:color="auto" w:fill="auto"/>
            <w:noWrap/>
            <w:vAlign w:val="center"/>
          </w:tcPr>
          <w:p w14:paraId="01794A58" w14:textId="3247B94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11.2</w:t>
            </w:r>
          </w:p>
        </w:tc>
        <w:tc>
          <w:tcPr>
            <w:tcW w:w="595" w:type="dxa"/>
            <w:shd w:val="clear" w:color="auto" w:fill="auto"/>
            <w:noWrap/>
            <w:vAlign w:val="center"/>
          </w:tcPr>
          <w:p w14:paraId="2525C42C" w14:textId="64CA5AE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9.3</w:t>
            </w:r>
          </w:p>
        </w:tc>
        <w:tc>
          <w:tcPr>
            <w:tcW w:w="596" w:type="dxa"/>
            <w:shd w:val="clear" w:color="auto" w:fill="auto"/>
            <w:vAlign w:val="center"/>
          </w:tcPr>
          <w:p w14:paraId="34E39A49" w14:textId="26E2C4BB"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10.7</w:t>
            </w:r>
          </w:p>
        </w:tc>
        <w:tc>
          <w:tcPr>
            <w:tcW w:w="595" w:type="dxa"/>
            <w:shd w:val="clear" w:color="auto" w:fill="auto"/>
            <w:vAlign w:val="center"/>
          </w:tcPr>
          <w:p w14:paraId="1AA2C0BF" w14:textId="345CB876"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11.9</w:t>
            </w:r>
          </w:p>
        </w:tc>
        <w:tc>
          <w:tcPr>
            <w:tcW w:w="595" w:type="dxa"/>
            <w:shd w:val="clear" w:color="auto" w:fill="auto"/>
            <w:vAlign w:val="center"/>
          </w:tcPr>
          <w:p w14:paraId="70C90F87" w14:textId="5672AD28"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10.5</w:t>
            </w:r>
          </w:p>
        </w:tc>
        <w:tc>
          <w:tcPr>
            <w:tcW w:w="596" w:type="dxa"/>
            <w:shd w:val="clear" w:color="auto" w:fill="auto"/>
            <w:vAlign w:val="center"/>
          </w:tcPr>
          <w:p w14:paraId="6C658FB6" w14:textId="5C52DDD3"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10.7</w:t>
            </w:r>
          </w:p>
        </w:tc>
        <w:tc>
          <w:tcPr>
            <w:tcW w:w="595" w:type="dxa"/>
            <w:shd w:val="clear" w:color="auto" w:fill="auto"/>
            <w:noWrap/>
            <w:vAlign w:val="center"/>
          </w:tcPr>
          <w:p w14:paraId="0F471D4D" w14:textId="24C8087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6.3</w:t>
            </w:r>
          </w:p>
        </w:tc>
        <w:tc>
          <w:tcPr>
            <w:tcW w:w="595" w:type="dxa"/>
            <w:shd w:val="clear" w:color="auto" w:fill="auto"/>
            <w:noWrap/>
            <w:vAlign w:val="center"/>
          </w:tcPr>
          <w:p w14:paraId="363BC0E8" w14:textId="25B9219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18.4</w:t>
            </w:r>
          </w:p>
        </w:tc>
        <w:tc>
          <w:tcPr>
            <w:tcW w:w="596" w:type="dxa"/>
            <w:shd w:val="clear" w:color="auto" w:fill="auto"/>
            <w:noWrap/>
            <w:vAlign w:val="center"/>
          </w:tcPr>
          <w:p w14:paraId="2D644505" w14:textId="210AB0F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18.6</w:t>
            </w:r>
          </w:p>
        </w:tc>
        <w:tc>
          <w:tcPr>
            <w:tcW w:w="595" w:type="dxa"/>
            <w:shd w:val="clear" w:color="auto" w:fill="auto"/>
            <w:noWrap/>
            <w:vAlign w:val="center"/>
          </w:tcPr>
          <w:p w14:paraId="7AB8A841" w14:textId="6CABEAE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11.8</w:t>
            </w:r>
          </w:p>
        </w:tc>
        <w:tc>
          <w:tcPr>
            <w:tcW w:w="596" w:type="dxa"/>
            <w:shd w:val="clear" w:color="auto" w:fill="auto"/>
            <w:noWrap/>
            <w:vAlign w:val="center"/>
          </w:tcPr>
          <w:p w14:paraId="191BC4D8" w14:textId="456B1B1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13.8</w:t>
            </w:r>
          </w:p>
        </w:tc>
        <w:tc>
          <w:tcPr>
            <w:tcW w:w="595" w:type="dxa"/>
            <w:shd w:val="clear" w:color="auto" w:fill="auto"/>
            <w:noWrap/>
            <w:vAlign w:val="center"/>
          </w:tcPr>
          <w:p w14:paraId="595B566D" w14:textId="21EDE1F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15.1</w:t>
            </w:r>
          </w:p>
        </w:tc>
        <w:tc>
          <w:tcPr>
            <w:tcW w:w="595" w:type="dxa"/>
            <w:shd w:val="clear" w:color="auto" w:fill="auto"/>
            <w:noWrap/>
            <w:vAlign w:val="center"/>
          </w:tcPr>
          <w:p w14:paraId="200F8A23" w14:textId="0321D98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17.3</w:t>
            </w:r>
          </w:p>
        </w:tc>
        <w:tc>
          <w:tcPr>
            <w:tcW w:w="596" w:type="dxa"/>
            <w:shd w:val="clear" w:color="auto" w:fill="auto"/>
            <w:noWrap/>
            <w:vAlign w:val="center"/>
          </w:tcPr>
          <w:p w14:paraId="0F3321D5" w14:textId="4053DFC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16.1</w:t>
            </w:r>
          </w:p>
        </w:tc>
        <w:tc>
          <w:tcPr>
            <w:tcW w:w="595" w:type="dxa"/>
            <w:shd w:val="clear" w:color="auto" w:fill="auto"/>
            <w:noWrap/>
            <w:vAlign w:val="center"/>
          </w:tcPr>
          <w:p w14:paraId="37A595F0" w14:textId="4BA6AA8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13.7</w:t>
            </w:r>
          </w:p>
        </w:tc>
        <w:tc>
          <w:tcPr>
            <w:tcW w:w="595" w:type="dxa"/>
            <w:shd w:val="clear" w:color="auto" w:fill="auto"/>
            <w:noWrap/>
            <w:vAlign w:val="center"/>
          </w:tcPr>
          <w:p w14:paraId="6675DC72" w14:textId="2882570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14.4</w:t>
            </w:r>
          </w:p>
        </w:tc>
        <w:tc>
          <w:tcPr>
            <w:tcW w:w="596" w:type="dxa"/>
            <w:shd w:val="clear" w:color="auto" w:fill="auto"/>
            <w:noWrap/>
            <w:vAlign w:val="center"/>
          </w:tcPr>
          <w:p w14:paraId="5296ED76" w14:textId="5A5721B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18.8</w:t>
            </w:r>
          </w:p>
        </w:tc>
        <w:tc>
          <w:tcPr>
            <w:tcW w:w="595" w:type="dxa"/>
            <w:shd w:val="clear" w:color="auto" w:fill="auto"/>
            <w:noWrap/>
            <w:vAlign w:val="center"/>
          </w:tcPr>
          <w:p w14:paraId="03209EDD" w14:textId="3FA2DBC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17.0</w:t>
            </w:r>
          </w:p>
        </w:tc>
        <w:tc>
          <w:tcPr>
            <w:tcW w:w="595" w:type="dxa"/>
            <w:shd w:val="clear" w:color="auto" w:fill="auto"/>
            <w:noWrap/>
            <w:vAlign w:val="center"/>
          </w:tcPr>
          <w:p w14:paraId="157B3358" w14:textId="54206E6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15.5</w:t>
            </w:r>
          </w:p>
        </w:tc>
        <w:tc>
          <w:tcPr>
            <w:tcW w:w="596" w:type="dxa"/>
            <w:shd w:val="clear" w:color="auto" w:fill="auto"/>
            <w:noWrap/>
            <w:vAlign w:val="center"/>
          </w:tcPr>
          <w:p w14:paraId="326D6D25" w14:textId="44B804B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15.5</w:t>
            </w:r>
          </w:p>
        </w:tc>
        <w:tc>
          <w:tcPr>
            <w:tcW w:w="595" w:type="dxa"/>
            <w:shd w:val="clear" w:color="auto" w:fill="auto"/>
            <w:noWrap/>
            <w:vAlign w:val="center"/>
          </w:tcPr>
          <w:p w14:paraId="2B00FB6F" w14:textId="28242F9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13.0</w:t>
            </w:r>
          </w:p>
        </w:tc>
        <w:tc>
          <w:tcPr>
            <w:tcW w:w="596" w:type="dxa"/>
            <w:vAlign w:val="center"/>
          </w:tcPr>
          <w:p w14:paraId="5FBAA6BE" w14:textId="0F529A7C"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14.2</w:t>
            </w:r>
          </w:p>
        </w:tc>
      </w:tr>
      <w:tr w:rsidR="00D0130E" w:rsidRPr="00715460" w14:paraId="06B3471C" w14:textId="77777777" w:rsidTr="00D0130E">
        <w:trPr>
          <w:trHeight w:val="265"/>
        </w:trPr>
        <w:tc>
          <w:tcPr>
            <w:tcW w:w="421" w:type="dxa"/>
            <w:vMerge/>
            <w:shd w:val="clear" w:color="auto" w:fill="auto"/>
            <w:noWrap/>
            <w:vAlign w:val="center"/>
          </w:tcPr>
          <w:p w14:paraId="6BDE8B4D"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5392E775"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35-39</w:t>
            </w:r>
          </w:p>
        </w:tc>
        <w:tc>
          <w:tcPr>
            <w:tcW w:w="595" w:type="dxa"/>
            <w:shd w:val="clear" w:color="auto" w:fill="auto"/>
            <w:noWrap/>
            <w:vAlign w:val="center"/>
          </w:tcPr>
          <w:p w14:paraId="45C64F4B" w14:textId="02EC01A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9.0</w:t>
            </w:r>
          </w:p>
        </w:tc>
        <w:tc>
          <w:tcPr>
            <w:tcW w:w="596" w:type="dxa"/>
            <w:shd w:val="clear" w:color="auto" w:fill="auto"/>
            <w:noWrap/>
            <w:vAlign w:val="center"/>
          </w:tcPr>
          <w:p w14:paraId="63DCB747" w14:textId="6DD9415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10.5</w:t>
            </w:r>
          </w:p>
        </w:tc>
        <w:tc>
          <w:tcPr>
            <w:tcW w:w="595" w:type="dxa"/>
            <w:shd w:val="clear" w:color="auto" w:fill="auto"/>
            <w:noWrap/>
            <w:vAlign w:val="center"/>
          </w:tcPr>
          <w:p w14:paraId="25700020" w14:textId="0F21D28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4.8</w:t>
            </w:r>
          </w:p>
        </w:tc>
        <w:tc>
          <w:tcPr>
            <w:tcW w:w="595" w:type="dxa"/>
            <w:shd w:val="clear" w:color="auto" w:fill="auto"/>
            <w:noWrap/>
            <w:vAlign w:val="center"/>
          </w:tcPr>
          <w:p w14:paraId="54C1A397" w14:textId="3BAD65F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8.8</w:t>
            </w:r>
          </w:p>
        </w:tc>
        <w:tc>
          <w:tcPr>
            <w:tcW w:w="596" w:type="dxa"/>
            <w:shd w:val="clear" w:color="auto" w:fill="auto"/>
            <w:vAlign w:val="center"/>
          </w:tcPr>
          <w:p w14:paraId="23ADBB23" w14:textId="4BB58C00"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6.6</w:t>
            </w:r>
          </w:p>
        </w:tc>
        <w:tc>
          <w:tcPr>
            <w:tcW w:w="595" w:type="dxa"/>
            <w:shd w:val="clear" w:color="auto" w:fill="auto"/>
            <w:vAlign w:val="center"/>
          </w:tcPr>
          <w:p w14:paraId="5AF0FB0A" w14:textId="4422F438"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7.2</w:t>
            </w:r>
          </w:p>
        </w:tc>
        <w:tc>
          <w:tcPr>
            <w:tcW w:w="595" w:type="dxa"/>
            <w:shd w:val="clear" w:color="auto" w:fill="auto"/>
            <w:vAlign w:val="center"/>
          </w:tcPr>
          <w:p w14:paraId="69DB99DA" w14:textId="719AE1FF"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10.2</w:t>
            </w:r>
          </w:p>
        </w:tc>
        <w:tc>
          <w:tcPr>
            <w:tcW w:w="596" w:type="dxa"/>
            <w:shd w:val="clear" w:color="auto" w:fill="auto"/>
            <w:vAlign w:val="center"/>
          </w:tcPr>
          <w:p w14:paraId="28AA3DA1" w14:textId="7CAF1D06"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6.4</w:t>
            </w:r>
          </w:p>
        </w:tc>
        <w:tc>
          <w:tcPr>
            <w:tcW w:w="595" w:type="dxa"/>
            <w:shd w:val="clear" w:color="auto" w:fill="auto"/>
            <w:noWrap/>
            <w:vAlign w:val="center"/>
          </w:tcPr>
          <w:p w14:paraId="260AFF83" w14:textId="5018F59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7.4</w:t>
            </w:r>
          </w:p>
        </w:tc>
        <w:tc>
          <w:tcPr>
            <w:tcW w:w="595" w:type="dxa"/>
            <w:shd w:val="clear" w:color="auto" w:fill="auto"/>
            <w:noWrap/>
            <w:vAlign w:val="center"/>
          </w:tcPr>
          <w:p w14:paraId="0EF91D02" w14:textId="52B4FA7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9.5</w:t>
            </w:r>
          </w:p>
        </w:tc>
        <w:tc>
          <w:tcPr>
            <w:tcW w:w="596" w:type="dxa"/>
            <w:shd w:val="clear" w:color="auto" w:fill="auto"/>
            <w:noWrap/>
            <w:vAlign w:val="center"/>
          </w:tcPr>
          <w:p w14:paraId="05DA9618" w14:textId="1E595F5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14.3</w:t>
            </w:r>
          </w:p>
        </w:tc>
        <w:tc>
          <w:tcPr>
            <w:tcW w:w="595" w:type="dxa"/>
            <w:shd w:val="clear" w:color="auto" w:fill="auto"/>
            <w:noWrap/>
            <w:vAlign w:val="center"/>
          </w:tcPr>
          <w:p w14:paraId="2DBCCB52" w14:textId="5161FA7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13.5</w:t>
            </w:r>
          </w:p>
        </w:tc>
        <w:tc>
          <w:tcPr>
            <w:tcW w:w="596" w:type="dxa"/>
            <w:shd w:val="clear" w:color="auto" w:fill="auto"/>
            <w:noWrap/>
            <w:vAlign w:val="center"/>
          </w:tcPr>
          <w:p w14:paraId="3ED0CFE5" w14:textId="28C182D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11.7</w:t>
            </w:r>
          </w:p>
        </w:tc>
        <w:tc>
          <w:tcPr>
            <w:tcW w:w="595" w:type="dxa"/>
            <w:shd w:val="clear" w:color="auto" w:fill="auto"/>
            <w:noWrap/>
            <w:vAlign w:val="center"/>
          </w:tcPr>
          <w:p w14:paraId="6BC46C7D" w14:textId="0C96A8A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10.0</w:t>
            </w:r>
          </w:p>
        </w:tc>
        <w:tc>
          <w:tcPr>
            <w:tcW w:w="595" w:type="dxa"/>
            <w:shd w:val="clear" w:color="auto" w:fill="auto"/>
            <w:noWrap/>
            <w:vAlign w:val="center"/>
          </w:tcPr>
          <w:p w14:paraId="6982F19E" w14:textId="27CEAE5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12.4</w:t>
            </w:r>
          </w:p>
        </w:tc>
        <w:tc>
          <w:tcPr>
            <w:tcW w:w="596" w:type="dxa"/>
            <w:shd w:val="clear" w:color="auto" w:fill="auto"/>
            <w:noWrap/>
            <w:vAlign w:val="center"/>
          </w:tcPr>
          <w:p w14:paraId="5F7C1E20" w14:textId="04C0662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8.8</w:t>
            </w:r>
          </w:p>
        </w:tc>
        <w:tc>
          <w:tcPr>
            <w:tcW w:w="595" w:type="dxa"/>
            <w:shd w:val="clear" w:color="auto" w:fill="auto"/>
            <w:noWrap/>
            <w:vAlign w:val="center"/>
          </w:tcPr>
          <w:p w14:paraId="379CA8C3" w14:textId="6E80981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8.5</w:t>
            </w:r>
          </w:p>
        </w:tc>
        <w:tc>
          <w:tcPr>
            <w:tcW w:w="595" w:type="dxa"/>
            <w:shd w:val="clear" w:color="auto" w:fill="auto"/>
            <w:noWrap/>
            <w:vAlign w:val="center"/>
          </w:tcPr>
          <w:p w14:paraId="10031357" w14:textId="216FF50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6.6</w:t>
            </w:r>
          </w:p>
        </w:tc>
        <w:tc>
          <w:tcPr>
            <w:tcW w:w="596" w:type="dxa"/>
            <w:shd w:val="clear" w:color="auto" w:fill="auto"/>
            <w:noWrap/>
            <w:vAlign w:val="center"/>
          </w:tcPr>
          <w:p w14:paraId="6109A38E" w14:textId="5CBFAC5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10.6</w:t>
            </w:r>
          </w:p>
        </w:tc>
        <w:tc>
          <w:tcPr>
            <w:tcW w:w="595" w:type="dxa"/>
            <w:shd w:val="clear" w:color="auto" w:fill="auto"/>
            <w:noWrap/>
            <w:vAlign w:val="center"/>
          </w:tcPr>
          <w:p w14:paraId="49D46C35" w14:textId="7B6DF0F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6.3</w:t>
            </w:r>
          </w:p>
        </w:tc>
        <w:tc>
          <w:tcPr>
            <w:tcW w:w="595" w:type="dxa"/>
            <w:shd w:val="clear" w:color="auto" w:fill="auto"/>
            <w:noWrap/>
            <w:vAlign w:val="center"/>
          </w:tcPr>
          <w:p w14:paraId="7547FD20" w14:textId="1D6904A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11.6</w:t>
            </w:r>
          </w:p>
        </w:tc>
        <w:tc>
          <w:tcPr>
            <w:tcW w:w="596" w:type="dxa"/>
            <w:shd w:val="clear" w:color="auto" w:fill="auto"/>
            <w:noWrap/>
            <w:vAlign w:val="center"/>
          </w:tcPr>
          <w:p w14:paraId="65C6A697" w14:textId="5F15EFD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10.7</w:t>
            </w:r>
          </w:p>
        </w:tc>
        <w:tc>
          <w:tcPr>
            <w:tcW w:w="595" w:type="dxa"/>
            <w:shd w:val="clear" w:color="auto" w:fill="auto"/>
            <w:noWrap/>
            <w:vAlign w:val="center"/>
          </w:tcPr>
          <w:p w14:paraId="10F1D356" w14:textId="775D468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9.2</w:t>
            </w:r>
          </w:p>
        </w:tc>
        <w:tc>
          <w:tcPr>
            <w:tcW w:w="596" w:type="dxa"/>
            <w:vAlign w:val="center"/>
          </w:tcPr>
          <w:p w14:paraId="284553F9" w14:textId="19D0735C"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7.6</w:t>
            </w:r>
          </w:p>
        </w:tc>
      </w:tr>
      <w:tr w:rsidR="00D0130E" w:rsidRPr="00715460" w14:paraId="79075763" w14:textId="77777777" w:rsidTr="00D0130E">
        <w:trPr>
          <w:trHeight w:val="265"/>
        </w:trPr>
        <w:tc>
          <w:tcPr>
            <w:tcW w:w="421" w:type="dxa"/>
            <w:vMerge/>
            <w:shd w:val="clear" w:color="auto" w:fill="auto"/>
            <w:noWrap/>
            <w:vAlign w:val="center"/>
          </w:tcPr>
          <w:p w14:paraId="26BBB3DF"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09F03C6B"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40-44</w:t>
            </w:r>
          </w:p>
        </w:tc>
        <w:tc>
          <w:tcPr>
            <w:tcW w:w="595" w:type="dxa"/>
            <w:shd w:val="clear" w:color="auto" w:fill="auto"/>
            <w:noWrap/>
            <w:vAlign w:val="center"/>
          </w:tcPr>
          <w:p w14:paraId="604A9682" w14:textId="5A34AFC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6.3</w:t>
            </w:r>
          </w:p>
        </w:tc>
        <w:tc>
          <w:tcPr>
            <w:tcW w:w="596" w:type="dxa"/>
            <w:shd w:val="clear" w:color="auto" w:fill="auto"/>
            <w:noWrap/>
            <w:vAlign w:val="center"/>
          </w:tcPr>
          <w:p w14:paraId="287CD790" w14:textId="3D28E8B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5.6</w:t>
            </w:r>
          </w:p>
        </w:tc>
        <w:tc>
          <w:tcPr>
            <w:tcW w:w="595" w:type="dxa"/>
            <w:shd w:val="clear" w:color="auto" w:fill="auto"/>
            <w:noWrap/>
            <w:vAlign w:val="center"/>
          </w:tcPr>
          <w:p w14:paraId="58667D16" w14:textId="42C13A4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8.2</w:t>
            </w:r>
          </w:p>
        </w:tc>
        <w:tc>
          <w:tcPr>
            <w:tcW w:w="595" w:type="dxa"/>
            <w:shd w:val="clear" w:color="auto" w:fill="auto"/>
            <w:noWrap/>
            <w:vAlign w:val="center"/>
          </w:tcPr>
          <w:p w14:paraId="6ED9A3A9" w14:textId="25F4C56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5.3</w:t>
            </w:r>
          </w:p>
        </w:tc>
        <w:tc>
          <w:tcPr>
            <w:tcW w:w="596" w:type="dxa"/>
            <w:shd w:val="clear" w:color="auto" w:fill="auto"/>
            <w:vAlign w:val="center"/>
          </w:tcPr>
          <w:p w14:paraId="2E686F19" w14:textId="355A2948"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3.0</w:t>
            </w:r>
          </w:p>
        </w:tc>
        <w:tc>
          <w:tcPr>
            <w:tcW w:w="595" w:type="dxa"/>
            <w:shd w:val="clear" w:color="auto" w:fill="auto"/>
            <w:vAlign w:val="center"/>
          </w:tcPr>
          <w:p w14:paraId="777AF0B7" w14:textId="7F41395C"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5.0</w:t>
            </w:r>
          </w:p>
        </w:tc>
        <w:tc>
          <w:tcPr>
            <w:tcW w:w="595" w:type="dxa"/>
            <w:shd w:val="clear" w:color="auto" w:fill="auto"/>
            <w:vAlign w:val="center"/>
          </w:tcPr>
          <w:p w14:paraId="42718621" w14:textId="032C3277"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4.7</w:t>
            </w:r>
          </w:p>
        </w:tc>
        <w:tc>
          <w:tcPr>
            <w:tcW w:w="596" w:type="dxa"/>
            <w:shd w:val="clear" w:color="auto" w:fill="auto"/>
            <w:vAlign w:val="center"/>
          </w:tcPr>
          <w:p w14:paraId="18337E53" w14:textId="6B6E2B85"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5.3</w:t>
            </w:r>
          </w:p>
        </w:tc>
        <w:tc>
          <w:tcPr>
            <w:tcW w:w="595" w:type="dxa"/>
            <w:shd w:val="clear" w:color="auto" w:fill="auto"/>
            <w:noWrap/>
            <w:vAlign w:val="center"/>
          </w:tcPr>
          <w:p w14:paraId="0A8203EE" w14:textId="1A12227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8.3</w:t>
            </w:r>
          </w:p>
        </w:tc>
        <w:tc>
          <w:tcPr>
            <w:tcW w:w="595" w:type="dxa"/>
            <w:shd w:val="clear" w:color="auto" w:fill="auto"/>
            <w:noWrap/>
            <w:vAlign w:val="center"/>
          </w:tcPr>
          <w:p w14:paraId="38DD89C4" w14:textId="22EBF01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7.4</w:t>
            </w:r>
          </w:p>
        </w:tc>
        <w:tc>
          <w:tcPr>
            <w:tcW w:w="596" w:type="dxa"/>
            <w:shd w:val="clear" w:color="auto" w:fill="auto"/>
            <w:noWrap/>
            <w:vAlign w:val="center"/>
          </w:tcPr>
          <w:p w14:paraId="25FB08E9" w14:textId="6F342AA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10.2</w:t>
            </w:r>
          </w:p>
        </w:tc>
        <w:tc>
          <w:tcPr>
            <w:tcW w:w="595" w:type="dxa"/>
            <w:shd w:val="clear" w:color="auto" w:fill="auto"/>
            <w:noWrap/>
            <w:vAlign w:val="center"/>
          </w:tcPr>
          <w:p w14:paraId="2A918AEB" w14:textId="3432B00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6.5</w:t>
            </w:r>
          </w:p>
        </w:tc>
        <w:tc>
          <w:tcPr>
            <w:tcW w:w="596" w:type="dxa"/>
            <w:shd w:val="clear" w:color="auto" w:fill="auto"/>
            <w:noWrap/>
            <w:vAlign w:val="center"/>
          </w:tcPr>
          <w:p w14:paraId="2C8B1CA9" w14:textId="653CCB1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7.3</w:t>
            </w:r>
          </w:p>
        </w:tc>
        <w:tc>
          <w:tcPr>
            <w:tcW w:w="595" w:type="dxa"/>
            <w:shd w:val="clear" w:color="auto" w:fill="auto"/>
            <w:noWrap/>
            <w:vAlign w:val="center"/>
          </w:tcPr>
          <w:p w14:paraId="6FD73737" w14:textId="3A142DE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6.2</w:t>
            </w:r>
          </w:p>
        </w:tc>
        <w:tc>
          <w:tcPr>
            <w:tcW w:w="595" w:type="dxa"/>
            <w:shd w:val="clear" w:color="auto" w:fill="auto"/>
            <w:noWrap/>
            <w:vAlign w:val="center"/>
          </w:tcPr>
          <w:p w14:paraId="2E6E1F2F" w14:textId="12BEDDB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9.3</w:t>
            </w:r>
          </w:p>
        </w:tc>
        <w:tc>
          <w:tcPr>
            <w:tcW w:w="596" w:type="dxa"/>
            <w:shd w:val="clear" w:color="auto" w:fill="auto"/>
            <w:noWrap/>
            <w:vAlign w:val="center"/>
          </w:tcPr>
          <w:p w14:paraId="51AF1E9F" w14:textId="14859C0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4.5</w:t>
            </w:r>
          </w:p>
        </w:tc>
        <w:tc>
          <w:tcPr>
            <w:tcW w:w="595" w:type="dxa"/>
            <w:shd w:val="clear" w:color="auto" w:fill="auto"/>
            <w:noWrap/>
            <w:vAlign w:val="center"/>
          </w:tcPr>
          <w:p w14:paraId="46369DB7" w14:textId="1259FAD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3.5</w:t>
            </w:r>
          </w:p>
        </w:tc>
        <w:tc>
          <w:tcPr>
            <w:tcW w:w="595" w:type="dxa"/>
            <w:shd w:val="clear" w:color="auto" w:fill="auto"/>
            <w:noWrap/>
            <w:vAlign w:val="center"/>
          </w:tcPr>
          <w:p w14:paraId="384D5B29" w14:textId="099AD21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8.5</w:t>
            </w:r>
          </w:p>
        </w:tc>
        <w:tc>
          <w:tcPr>
            <w:tcW w:w="596" w:type="dxa"/>
            <w:shd w:val="clear" w:color="auto" w:fill="auto"/>
            <w:noWrap/>
            <w:vAlign w:val="center"/>
          </w:tcPr>
          <w:p w14:paraId="0AAEFA08" w14:textId="49B0F8E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12.0</w:t>
            </w:r>
          </w:p>
        </w:tc>
        <w:tc>
          <w:tcPr>
            <w:tcW w:w="595" w:type="dxa"/>
            <w:shd w:val="clear" w:color="auto" w:fill="auto"/>
            <w:noWrap/>
            <w:vAlign w:val="center"/>
          </w:tcPr>
          <w:p w14:paraId="75BAB8FA" w14:textId="058C47D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7.5</w:t>
            </w:r>
          </w:p>
        </w:tc>
        <w:tc>
          <w:tcPr>
            <w:tcW w:w="595" w:type="dxa"/>
            <w:shd w:val="clear" w:color="auto" w:fill="auto"/>
            <w:noWrap/>
            <w:vAlign w:val="center"/>
          </w:tcPr>
          <w:p w14:paraId="1757583E" w14:textId="3340077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6.4</w:t>
            </w:r>
          </w:p>
        </w:tc>
        <w:tc>
          <w:tcPr>
            <w:tcW w:w="596" w:type="dxa"/>
            <w:shd w:val="clear" w:color="auto" w:fill="auto"/>
            <w:noWrap/>
            <w:vAlign w:val="center"/>
          </w:tcPr>
          <w:p w14:paraId="0CE0FB19" w14:textId="68E8EF2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3.2</w:t>
            </w:r>
          </w:p>
        </w:tc>
        <w:tc>
          <w:tcPr>
            <w:tcW w:w="595" w:type="dxa"/>
            <w:shd w:val="clear" w:color="auto" w:fill="auto"/>
            <w:noWrap/>
            <w:vAlign w:val="center"/>
          </w:tcPr>
          <w:p w14:paraId="2E0DA6E1" w14:textId="791D499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8.9</w:t>
            </w:r>
          </w:p>
        </w:tc>
        <w:tc>
          <w:tcPr>
            <w:tcW w:w="596" w:type="dxa"/>
            <w:vAlign w:val="center"/>
          </w:tcPr>
          <w:p w14:paraId="5CC7D370" w14:textId="4BDE3166"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9.4</w:t>
            </w:r>
          </w:p>
        </w:tc>
      </w:tr>
      <w:tr w:rsidR="00D0130E" w:rsidRPr="00715460" w14:paraId="03500137" w14:textId="77777777" w:rsidTr="00D0130E">
        <w:trPr>
          <w:trHeight w:val="265"/>
        </w:trPr>
        <w:tc>
          <w:tcPr>
            <w:tcW w:w="421" w:type="dxa"/>
            <w:vMerge/>
            <w:shd w:val="clear" w:color="auto" w:fill="auto"/>
            <w:noWrap/>
            <w:vAlign w:val="center"/>
          </w:tcPr>
          <w:p w14:paraId="29B059CB"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6D7178B7"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45-49</w:t>
            </w:r>
          </w:p>
        </w:tc>
        <w:tc>
          <w:tcPr>
            <w:tcW w:w="595" w:type="dxa"/>
            <w:shd w:val="clear" w:color="auto" w:fill="auto"/>
            <w:noWrap/>
            <w:vAlign w:val="center"/>
          </w:tcPr>
          <w:p w14:paraId="3530F89F" w14:textId="4D8AA50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7.9</w:t>
            </w:r>
          </w:p>
        </w:tc>
        <w:tc>
          <w:tcPr>
            <w:tcW w:w="596" w:type="dxa"/>
            <w:shd w:val="clear" w:color="auto" w:fill="auto"/>
            <w:noWrap/>
            <w:vAlign w:val="center"/>
          </w:tcPr>
          <w:p w14:paraId="32BEB438" w14:textId="7A998D6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3.4</w:t>
            </w:r>
          </w:p>
        </w:tc>
        <w:tc>
          <w:tcPr>
            <w:tcW w:w="595" w:type="dxa"/>
            <w:shd w:val="clear" w:color="auto" w:fill="auto"/>
            <w:noWrap/>
            <w:vAlign w:val="center"/>
          </w:tcPr>
          <w:p w14:paraId="5914949F" w14:textId="261F31E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7.5</w:t>
            </w:r>
          </w:p>
        </w:tc>
        <w:tc>
          <w:tcPr>
            <w:tcW w:w="595" w:type="dxa"/>
            <w:shd w:val="clear" w:color="auto" w:fill="auto"/>
            <w:noWrap/>
            <w:vAlign w:val="center"/>
          </w:tcPr>
          <w:p w14:paraId="05966E28" w14:textId="26D79FF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7.8</w:t>
            </w:r>
          </w:p>
        </w:tc>
        <w:tc>
          <w:tcPr>
            <w:tcW w:w="596" w:type="dxa"/>
            <w:shd w:val="clear" w:color="auto" w:fill="auto"/>
            <w:vAlign w:val="center"/>
          </w:tcPr>
          <w:p w14:paraId="770CB890" w14:textId="265A6CDF"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4.1</w:t>
            </w:r>
          </w:p>
        </w:tc>
        <w:tc>
          <w:tcPr>
            <w:tcW w:w="595" w:type="dxa"/>
            <w:shd w:val="clear" w:color="auto" w:fill="auto"/>
            <w:vAlign w:val="center"/>
          </w:tcPr>
          <w:p w14:paraId="3E1169D1" w14:textId="4642FCC1"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3.3</w:t>
            </w:r>
          </w:p>
        </w:tc>
        <w:tc>
          <w:tcPr>
            <w:tcW w:w="595" w:type="dxa"/>
            <w:shd w:val="clear" w:color="auto" w:fill="auto"/>
            <w:vAlign w:val="center"/>
          </w:tcPr>
          <w:p w14:paraId="3D155A5B" w14:textId="4F904BB1"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4.7</w:t>
            </w:r>
          </w:p>
        </w:tc>
        <w:tc>
          <w:tcPr>
            <w:tcW w:w="596" w:type="dxa"/>
            <w:shd w:val="clear" w:color="auto" w:fill="auto"/>
            <w:vAlign w:val="center"/>
          </w:tcPr>
          <w:p w14:paraId="77383051" w14:textId="452D3B0B"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4.2</w:t>
            </w:r>
          </w:p>
        </w:tc>
        <w:tc>
          <w:tcPr>
            <w:tcW w:w="595" w:type="dxa"/>
            <w:shd w:val="clear" w:color="auto" w:fill="auto"/>
            <w:noWrap/>
            <w:vAlign w:val="center"/>
          </w:tcPr>
          <w:p w14:paraId="41A29CC5" w14:textId="50B9554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4.8</w:t>
            </w:r>
          </w:p>
        </w:tc>
        <w:tc>
          <w:tcPr>
            <w:tcW w:w="595" w:type="dxa"/>
            <w:shd w:val="clear" w:color="auto" w:fill="auto"/>
            <w:noWrap/>
            <w:vAlign w:val="center"/>
          </w:tcPr>
          <w:p w14:paraId="16650976" w14:textId="0CF0DC0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7.3</w:t>
            </w:r>
          </w:p>
        </w:tc>
        <w:tc>
          <w:tcPr>
            <w:tcW w:w="596" w:type="dxa"/>
            <w:shd w:val="clear" w:color="auto" w:fill="auto"/>
            <w:noWrap/>
            <w:vAlign w:val="center"/>
          </w:tcPr>
          <w:p w14:paraId="3D28A9D1" w14:textId="04DEF64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8.1</w:t>
            </w:r>
          </w:p>
        </w:tc>
        <w:tc>
          <w:tcPr>
            <w:tcW w:w="595" w:type="dxa"/>
            <w:shd w:val="clear" w:color="auto" w:fill="auto"/>
            <w:noWrap/>
            <w:vAlign w:val="center"/>
          </w:tcPr>
          <w:p w14:paraId="5C07885F" w14:textId="642892B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5.7</w:t>
            </w:r>
          </w:p>
        </w:tc>
        <w:tc>
          <w:tcPr>
            <w:tcW w:w="596" w:type="dxa"/>
            <w:shd w:val="clear" w:color="auto" w:fill="auto"/>
            <w:noWrap/>
            <w:vAlign w:val="center"/>
          </w:tcPr>
          <w:p w14:paraId="28078F5C" w14:textId="7DBF720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3.7</w:t>
            </w:r>
          </w:p>
        </w:tc>
        <w:tc>
          <w:tcPr>
            <w:tcW w:w="595" w:type="dxa"/>
            <w:shd w:val="clear" w:color="auto" w:fill="auto"/>
            <w:noWrap/>
            <w:vAlign w:val="center"/>
          </w:tcPr>
          <w:p w14:paraId="45139703" w14:textId="32B4F74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4.6</w:t>
            </w:r>
          </w:p>
        </w:tc>
        <w:tc>
          <w:tcPr>
            <w:tcW w:w="595" w:type="dxa"/>
            <w:shd w:val="clear" w:color="auto" w:fill="auto"/>
            <w:noWrap/>
            <w:vAlign w:val="center"/>
          </w:tcPr>
          <w:p w14:paraId="1B9518B9" w14:textId="4B3DFD4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4.7</w:t>
            </w:r>
          </w:p>
        </w:tc>
        <w:tc>
          <w:tcPr>
            <w:tcW w:w="596" w:type="dxa"/>
            <w:shd w:val="clear" w:color="auto" w:fill="auto"/>
            <w:noWrap/>
            <w:vAlign w:val="center"/>
          </w:tcPr>
          <w:p w14:paraId="41E22163" w14:textId="7D75D35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4.3</w:t>
            </w:r>
          </w:p>
        </w:tc>
        <w:tc>
          <w:tcPr>
            <w:tcW w:w="595" w:type="dxa"/>
            <w:shd w:val="clear" w:color="auto" w:fill="auto"/>
            <w:noWrap/>
            <w:vAlign w:val="center"/>
          </w:tcPr>
          <w:p w14:paraId="1B27A4F0" w14:textId="53149FF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5.1</w:t>
            </w:r>
          </w:p>
        </w:tc>
        <w:tc>
          <w:tcPr>
            <w:tcW w:w="595" w:type="dxa"/>
            <w:shd w:val="clear" w:color="auto" w:fill="auto"/>
            <w:noWrap/>
            <w:vAlign w:val="center"/>
          </w:tcPr>
          <w:p w14:paraId="5AEF5A16" w14:textId="651553D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5.8</w:t>
            </w:r>
          </w:p>
        </w:tc>
        <w:tc>
          <w:tcPr>
            <w:tcW w:w="596" w:type="dxa"/>
            <w:shd w:val="clear" w:color="auto" w:fill="auto"/>
            <w:noWrap/>
            <w:vAlign w:val="center"/>
          </w:tcPr>
          <w:p w14:paraId="2B5FE219" w14:textId="5C67FD6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6.8</w:t>
            </w:r>
          </w:p>
        </w:tc>
        <w:tc>
          <w:tcPr>
            <w:tcW w:w="595" w:type="dxa"/>
            <w:shd w:val="clear" w:color="auto" w:fill="auto"/>
            <w:noWrap/>
            <w:vAlign w:val="center"/>
          </w:tcPr>
          <w:p w14:paraId="1871A656" w14:textId="6E3AAFE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3.3</w:t>
            </w:r>
          </w:p>
        </w:tc>
        <w:tc>
          <w:tcPr>
            <w:tcW w:w="595" w:type="dxa"/>
            <w:shd w:val="clear" w:color="auto" w:fill="auto"/>
            <w:noWrap/>
            <w:vAlign w:val="center"/>
          </w:tcPr>
          <w:p w14:paraId="5B06EF22" w14:textId="1A38B48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3.4</w:t>
            </w:r>
          </w:p>
        </w:tc>
        <w:tc>
          <w:tcPr>
            <w:tcW w:w="596" w:type="dxa"/>
            <w:shd w:val="clear" w:color="auto" w:fill="auto"/>
            <w:noWrap/>
            <w:vAlign w:val="center"/>
          </w:tcPr>
          <w:p w14:paraId="3410C68A" w14:textId="2D0D811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5.8</w:t>
            </w:r>
          </w:p>
        </w:tc>
        <w:tc>
          <w:tcPr>
            <w:tcW w:w="595" w:type="dxa"/>
            <w:shd w:val="clear" w:color="auto" w:fill="auto"/>
            <w:noWrap/>
            <w:vAlign w:val="center"/>
          </w:tcPr>
          <w:p w14:paraId="029D7826" w14:textId="585FFD6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4.4</w:t>
            </w:r>
          </w:p>
        </w:tc>
        <w:tc>
          <w:tcPr>
            <w:tcW w:w="596" w:type="dxa"/>
            <w:vAlign w:val="center"/>
          </w:tcPr>
          <w:p w14:paraId="6E16FF60" w14:textId="0AA19882"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1.7</w:t>
            </w:r>
          </w:p>
        </w:tc>
      </w:tr>
      <w:tr w:rsidR="00D0130E" w:rsidRPr="00715460" w14:paraId="1DB3081A" w14:textId="77777777" w:rsidTr="00D0130E">
        <w:trPr>
          <w:trHeight w:val="265"/>
        </w:trPr>
        <w:tc>
          <w:tcPr>
            <w:tcW w:w="421" w:type="dxa"/>
            <w:vMerge/>
            <w:shd w:val="clear" w:color="auto" w:fill="auto"/>
            <w:noWrap/>
            <w:vAlign w:val="center"/>
          </w:tcPr>
          <w:p w14:paraId="2F4B3E6C"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74A68BDA"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50-54</w:t>
            </w:r>
          </w:p>
        </w:tc>
        <w:tc>
          <w:tcPr>
            <w:tcW w:w="595" w:type="dxa"/>
            <w:shd w:val="clear" w:color="auto" w:fill="auto"/>
            <w:noWrap/>
            <w:vAlign w:val="center"/>
          </w:tcPr>
          <w:p w14:paraId="34501A24" w14:textId="4ADBD80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000798F2" w14:textId="3D241E7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6.2</w:t>
            </w:r>
          </w:p>
        </w:tc>
        <w:tc>
          <w:tcPr>
            <w:tcW w:w="595" w:type="dxa"/>
            <w:shd w:val="clear" w:color="auto" w:fill="auto"/>
            <w:noWrap/>
            <w:vAlign w:val="center"/>
          </w:tcPr>
          <w:p w14:paraId="3E83226D" w14:textId="25E3B10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4.4</w:t>
            </w:r>
          </w:p>
        </w:tc>
        <w:tc>
          <w:tcPr>
            <w:tcW w:w="595" w:type="dxa"/>
            <w:shd w:val="clear" w:color="auto" w:fill="auto"/>
            <w:noWrap/>
            <w:vAlign w:val="center"/>
          </w:tcPr>
          <w:p w14:paraId="47CC9760" w14:textId="7FC0B3C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w:t>
            </w:r>
          </w:p>
        </w:tc>
        <w:tc>
          <w:tcPr>
            <w:tcW w:w="596" w:type="dxa"/>
            <w:shd w:val="clear" w:color="auto" w:fill="auto"/>
            <w:vAlign w:val="center"/>
          </w:tcPr>
          <w:p w14:paraId="0ED814F2" w14:textId="6AA59E1A"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2.4</w:t>
            </w:r>
          </w:p>
        </w:tc>
        <w:tc>
          <w:tcPr>
            <w:tcW w:w="595" w:type="dxa"/>
            <w:shd w:val="clear" w:color="auto" w:fill="auto"/>
            <w:vAlign w:val="center"/>
          </w:tcPr>
          <w:p w14:paraId="12A83DF1" w14:textId="5363AE97"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1.1</w:t>
            </w:r>
          </w:p>
        </w:tc>
        <w:tc>
          <w:tcPr>
            <w:tcW w:w="595" w:type="dxa"/>
            <w:shd w:val="clear" w:color="auto" w:fill="auto"/>
            <w:vAlign w:val="center"/>
          </w:tcPr>
          <w:p w14:paraId="5B5CF89A" w14:textId="21448748"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6.0</w:t>
            </w:r>
          </w:p>
        </w:tc>
        <w:tc>
          <w:tcPr>
            <w:tcW w:w="596" w:type="dxa"/>
            <w:shd w:val="clear" w:color="auto" w:fill="auto"/>
            <w:vAlign w:val="center"/>
          </w:tcPr>
          <w:p w14:paraId="18BA12AD" w14:textId="61D95C4F"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3.2</w:t>
            </w:r>
          </w:p>
        </w:tc>
        <w:tc>
          <w:tcPr>
            <w:tcW w:w="595" w:type="dxa"/>
            <w:shd w:val="clear" w:color="auto" w:fill="auto"/>
            <w:noWrap/>
            <w:vAlign w:val="center"/>
          </w:tcPr>
          <w:p w14:paraId="356B2B73" w14:textId="130A2F8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w:t>
            </w:r>
          </w:p>
        </w:tc>
        <w:tc>
          <w:tcPr>
            <w:tcW w:w="595" w:type="dxa"/>
            <w:shd w:val="clear" w:color="auto" w:fill="auto"/>
            <w:noWrap/>
            <w:vAlign w:val="center"/>
          </w:tcPr>
          <w:p w14:paraId="6B6EA1E2" w14:textId="78B498C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5.6</w:t>
            </w:r>
          </w:p>
        </w:tc>
        <w:tc>
          <w:tcPr>
            <w:tcW w:w="596" w:type="dxa"/>
            <w:shd w:val="clear" w:color="auto" w:fill="auto"/>
            <w:noWrap/>
            <w:vAlign w:val="center"/>
          </w:tcPr>
          <w:p w14:paraId="0E454368" w14:textId="5BC8833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8.1</w:t>
            </w:r>
          </w:p>
        </w:tc>
        <w:tc>
          <w:tcPr>
            <w:tcW w:w="595" w:type="dxa"/>
            <w:shd w:val="clear" w:color="auto" w:fill="auto"/>
            <w:noWrap/>
            <w:vAlign w:val="center"/>
          </w:tcPr>
          <w:p w14:paraId="12379A44" w14:textId="0C934AC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8.0</w:t>
            </w:r>
          </w:p>
        </w:tc>
        <w:tc>
          <w:tcPr>
            <w:tcW w:w="596" w:type="dxa"/>
            <w:shd w:val="clear" w:color="auto" w:fill="auto"/>
            <w:noWrap/>
            <w:vAlign w:val="center"/>
          </w:tcPr>
          <w:p w14:paraId="7A25DFFE" w14:textId="2AA240F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2.7</w:t>
            </w:r>
          </w:p>
        </w:tc>
        <w:tc>
          <w:tcPr>
            <w:tcW w:w="595" w:type="dxa"/>
            <w:shd w:val="clear" w:color="auto" w:fill="auto"/>
            <w:noWrap/>
            <w:vAlign w:val="center"/>
          </w:tcPr>
          <w:p w14:paraId="1A0F0372" w14:textId="6BA2D74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3.9</w:t>
            </w:r>
          </w:p>
        </w:tc>
        <w:tc>
          <w:tcPr>
            <w:tcW w:w="595" w:type="dxa"/>
            <w:shd w:val="clear" w:color="auto" w:fill="auto"/>
            <w:noWrap/>
            <w:vAlign w:val="center"/>
          </w:tcPr>
          <w:p w14:paraId="4D03DCBE" w14:textId="317E9AD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1.8</w:t>
            </w:r>
          </w:p>
        </w:tc>
        <w:tc>
          <w:tcPr>
            <w:tcW w:w="596" w:type="dxa"/>
            <w:shd w:val="clear" w:color="auto" w:fill="auto"/>
            <w:noWrap/>
            <w:vAlign w:val="center"/>
          </w:tcPr>
          <w:p w14:paraId="283844EF" w14:textId="0A2EA27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5.2</w:t>
            </w:r>
          </w:p>
        </w:tc>
        <w:tc>
          <w:tcPr>
            <w:tcW w:w="595" w:type="dxa"/>
            <w:shd w:val="clear" w:color="auto" w:fill="auto"/>
            <w:noWrap/>
            <w:vAlign w:val="center"/>
          </w:tcPr>
          <w:p w14:paraId="11B94B7C" w14:textId="4217AB7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4.2</w:t>
            </w:r>
          </w:p>
        </w:tc>
        <w:tc>
          <w:tcPr>
            <w:tcW w:w="595" w:type="dxa"/>
            <w:shd w:val="clear" w:color="auto" w:fill="auto"/>
            <w:noWrap/>
            <w:vAlign w:val="center"/>
          </w:tcPr>
          <w:p w14:paraId="0C91928A" w14:textId="54737CC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5.0</w:t>
            </w:r>
          </w:p>
        </w:tc>
        <w:tc>
          <w:tcPr>
            <w:tcW w:w="596" w:type="dxa"/>
            <w:shd w:val="clear" w:color="auto" w:fill="auto"/>
            <w:noWrap/>
            <w:vAlign w:val="center"/>
          </w:tcPr>
          <w:p w14:paraId="47AF7E57" w14:textId="537DE3E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2.7</w:t>
            </w:r>
          </w:p>
        </w:tc>
        <w:tc>
          <w:tcPr>
            <w:tcW w:w="595" w:type="dxa"/>
            <w:shd w:val="clear" w:color="auto" w:fill="auto"/>
            <w:noWrap/>
            <w:vAlign w:val="center"/>
          </w:tcPr>
          <w:p w14:paraId="328EB103" w14:textId="45D8A43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2.5</w:t>
            </w:r>
          </w:p>
        </w:tc>
        <w:tc>
          <w:tcPr>
            <w:tcW w:w="595" w:type="dxa"/>
            <w:shd w:val="clear" w:color="auto" w:fill="auto"/>
            <w:noWrap/>
            <w:vAlign w:val="center"/>
          </w:tcPr>
          <w:p w14:paraId="27299F07" w14:textId="0FEBEFE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4.9</w:t>
            </w:r>
          </w:p>
        </w:tc>
        <w:tc>
          <w:tcPr>
            <w:tcW w:w="596" w:type="dxa"/>
            <w:shd w:val="clear" w:color="auto" w:fill="auto"/>
            <w:noWrap/>
            <w:vAlign w:val="center"/>
          </w:tcPr>
          <w:p w14:paraId="02C68858" w14:textId="2F6C7D5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3.7</w:t>
            </w:r>
          </w:p>
        </w:tc>
        <w:tc>
          <w:tcPr>
            <w:tcW w:w="595" w:type="dxa"/>
            <w:shd w:val="clear" w:color="auto" w:fill="auto"/>
            <w:noWrap/>
            <w:vAlign w:val="center"/>
          </w:tcPr>
          <w:p w14:paraId="15693F4F" w14:textId="0E39CD9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w:t>
            </w:r>
          </w:p>
        </w:tc>
        <w:tc>
          <w:tcPr>
            <w:tcW w:w="596" w:type="dxa"/>
            <w:vAlign w:val="center"/>
          </w:tcPr>
          <w:p w14:paraId="01AE7B0B" w14:textId="5A39BC27"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5.6</w:t>
            </w:r>
          </w:p>
        </w:tc>
      </w:tr>
      <w:tr w:rsidR="00D0130E" w:rsidRPr="00715460" w14:paraId="28F17A9C" w14:textId="77777777" w:rsidTr="00D0130E">
        <w:trPr>
          <w:trHeight w:val="265"/>
        </w:trPr>
        <w:tc>
          <w:tcPr>
            <w:tcW w:w="421" w:type="dxa"/>
            <w:vMerge/>
            <w:shd w:val="clear" w:color="auto" w:fill="auto"/>
            <w:noWrap/>
            <w:vAlign w:val="center"/>
          </w:tcPr>
          <w:p w14:paraId="784A7C46"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5C8E8E6D"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55-59</w:t>
            </w:r>
          </w:p>
        </w:tc>
        <w:tc>
          <w:tcPr>
            <w:tcW w:w="595" w:type="dxa"/>
            <w:shd w:val="clear" w:color="auto" w:fill="auto"/>
            <w:noWrap/>
            <w:vAlign w:val="center"/>
          </w:tcPr>
          <w:p w14:paraId="63FAD552" w14:textId="7618F9B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1.8</w:t>
            </w:r>
          </w:p>
        </w:tc>
        <w:tc>
          <w:tcPr>
            <w:tcW w:w="596" w:type="dxa"/>
            <w:shd w:val="clear" w:color="auto" w:fill="auto"/>
            <w:noWrap/>
            <w:vAlign w:val="center"/>
          </w:tcPr>
          <w:p w14:paraId="28D68FF2" w14:textId="6C6824A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1.6</w:t>
            </w:r>
          </w:p>
        </w:tc>
        <w:tc>
          <w:tcPr>
            <w:tcW w:w="595" w:type="dxa"/>
            <w:shd w:val="clear" w:color="auto" w:fill="auto"/>
            <w:noWrap/>
            <w:vAlign w:val="center"/>
          </w:tcPr>
          <w:p w14:paraId="4A5CF2A2" w14:textId="4E3C3E0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w:t>
            </w:r>
          </w:p>
        </w:tc>
        <w:tc>
          <w:tcPr>
            <w:tcW w:w="595" w:type="dxa"/>
            <w:shd w:val="clear" w:color="auto" w:fill="auto"/>
            <w:noWrap/>
            <w:vAlign w:val="center"/>
          </w:tcPr>
          <w:p w14:paraId="6AD501C6" w14:textId="20BC153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1.6</w:t>
            </w:r>
          </w:p>
        </w:tc>
        <w:tc>
          <w:tcPr>
            <w:tcW w:w="596" w:type="dxa"/>
            <w:shd w:val="clear" w:color="auto" w:fill="auto"/>
            <w:vAlign w:val="center"/>
          </w:tcPr>
          <w:p w14:paraId="08B1E95E" w14:textId="4DA69F60"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4.3</w:t>
            </w:r>
          </w:p>
        </w:tc>
        <w:tc>
          <w:tcPr>
            <w:tcW w:w="595" w:type="dxa"/>
            <w:shd w:val="clear" w:color="auto" w:fill="auto"/>
            <w:vAlign w:val="center"/>
          </w:tcPr>
          <w:p w14:paraId="2C5265EF" w14:textId="1A3F2BC2"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1.4</w:t>
            </w:r>
          </w:p>
        </w:tc>
        <w:tc>
          <w:tcPr>
            <w:tcW w:w="595" w:type="dxa"/>
            <w:shd w:val="clear" w:color="auto" w:fill="auto"/>
            <w:vAlign w:val="center"/>
          </w:tcPr>
          <w:p w14:paraId="701D50CC" w14:textId="0488818D"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2.7</w:t>
            </w:r>
          </w:p>
        </w:tc>
        <w:tc>
          <w:tcPr>
            <w:tcW w:w="596" w:type="dxa"/>
            <w:shd w:val="clear" w:color="auto" w:fill="auto"/>
            <w:vAlign w:val="center"/>
          </w:tcPr>
          <w:p w14:paraId="2FB18D2F" w14:textId="123FA719"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1.5</w:t>
            </w:r>
          </w:p>
        </w:tc>
        <w:tc>
          <w:tcPr>
            <w:tcW w:w="595" w:type="dxa"/>
            <w:shd w:val="clear" w:color="auto" w:fill="auto"/>
            <w:noWrap/>
            <w:vAlign w:val="center"/>
          </w:tcPr>
          <w:p w14:paraId="49820D47" w14:textId="4D553CB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1.5</w:t>
            </w:r>
          </w:p>
        </w:tc>
        <w:tc>
          <w:tcPr>
            <w:tcW w:w="595" w:type="dxa"/>
            <w:shd w:val="clear" w:color="auto" w:fill="auto"/>
            <w:noWrap/>
            <w:vAlign w:val="center"/>
          </w:tcPr>
          <w:p w14:paraId="1D444864" w14:textId="68715A0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2.7</w:t>
            </w:r>
          </w:p>
        </w:tc>
        <w:tc>
          <w:tcPr>
            <w:tcW w:w="596" w:type="dxa"/>
            <w:shd w:val="clear" w:color="auto" w:fill="auto"/>
            <w:noWrap/>
            <w:vAlign w:val="center"/>
          </w:tcPr>
          <w:p w14:paraId="5F99F7DF" w14:textId="739061C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w:t>
            </w:r>
          </w:p>
        </w:tc>
        <w:tc>
          <w:tcPr>
            <w:tcW w:w="595" w:type="dxa"/>
            <w:shd w:val="clear" w:color="auto" w:fill="auto"/>
            <w:noWrap/>
            <w:vAlign w:val="center"/>
          </w:tcPr>
          <w:p w14:paraId="30C71428" w14:textId="0BB5E02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6.5</w:t>
            </w:r>
          </w:p>
        </w:tc>
        <w:tc>
          <w:tcPr>
            <w:tcW w:w="596" w:type="dxa"/>
            <w:shd w:val="clear" w:color="auto" w:fill="auto"/>
            <w:noWrap/>
            <w:vAlign w:val="center"/>
          </w:tcPr>
          <w:p w14:paraId="605D1CD1" w14:textId="3874912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6.4</w:t>
            </w:r>
          </w:p>
        </w:tc>
        <w:tc>
          <w:tcPr>
            <w:tcW w:w="595" w:type="dxa"/>
            <w:shd w:val="clear" w:color="auto" w:fill="auto"/>
            <w:noWrap/>
            <w:vAlign w:val="center"/>
          </w:tcPr>
          <w:p w14:paraId="6F277968" w14:textId="25A8D69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5.3</w:t>
            </w:r>
          </w:p>
        </w:tc>
        <w:tc>
          <w:tcPr>
            <w:tcW w:w="595" w:type="dxa"/>
            <w:shd w:val="clear" w:color="auto" w:fill="auto"/>
            <w:noWrap/>
            <w:vAlign w:val="center"/>
          </w:tcPr>
          <w:p w14:paraId="586971CE" w14:textId="08D4FB3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3.3</w:t>
            </w:r>
          </w:p>
        </w:tc>
        <w:tc>
          <w:tcPr>
            <w:tcW w:w="596" w:type="dxa"/>
            <w:shd w:val="clear" w:color="auto" w:fill="auto"/>
            <w:noWrap/>
            <w:vAlign w:val="center"/>
          </w:tcPr>
          <w:p w14:paraId="603FE2BF" w14:textId="2DBDE02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2.1</w:t>
            </w:r>
          </w:p>
        </w:tc>
        <w:tc>
          <w:tcPr>
            <w:tcW w:w="595" w:type="dxa"/>
            <w:shd w:val="clear" w:color="auto" w:fill="auto"/>
            <w:noWrap/>
            <w:vAlign w:val="center"/>
          </w:tcPr>
          <w:p w14:paraId="0DEA9D58" w14:textId="18A3512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w:t>
            </w:r>
          </w:p>
        </w:tc>
        <w:tc>
          <w:tcPr>
            <w:tcW w:w="595" w:type="dxa"/>
            <w:shd w:val="clear" w:color="auto" w:fill="auto"/>
            <w:noWrap/>
            <w:vAlign w:val="center"/>
          </w:tcPr>
          <w:p w14:paraId="7CA2F848" w14:textId="77ABC88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w:t>
            </w:r>
          </w:p>
        </w:tc>
        <w:tc>
          <w:tcPr>
            <w:tcW w:w="596" w:type="dxa"/>
            <w:shd w:val="clear" w:color="auto" w:fill="auto"/>
            <w:noWrap/>
            <w:vAlign w:val="center"/>
          </w:tcPr>
          <w:p w14:paraId="131BCEA8" w14:textId="54EB780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3.5</w:t>
            </w:r>
          </w:p>
        </w:tc>
        <w:tc>
          <w:tcPr>
            <w:tcW w:w="595" w:type="dxa"/>
            <w:shd w:val="clear" w:color="auto" w:fill="auto"/>
            <w:noWrap/>
            <w:vAlign w:val="center"/>
          </w:tcPr>
          <w:p w14:paraId="2CD3B71C" w14:textId="6539233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4.7</w:t>
            </w:r>
          </w:p>
        </w:tc>
        <w:tc>
          <w:tcPr>
            <w:tcW w:w="595" w:type="dxa"/>
            <w:shd w:val="clear" w:color="auto" w:fill="auto"/>
            <w:noWrap/>
            <w:vAlign w:val="center"/>
          </w:tcPr>
          <w:p w14:paraId="512469DD" w14:textId="0B5ABB6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5.5</w:t>
            </w:r>
          </w:p>
        </w:tc>
        <w:tc>
          <w:tcPr>
            <w:tcW w:w="596" w:type="dxa"/>
            <w:shd w:val="clear" w:color="auto" w:fill="auto"/>
            <w:noWrap/>
            <w:vAlign w:val="center"/>
          </w:tcPr>
          <w:p w14:paraId="7CFE2211" w14:textId="282DB3E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6.7</w:t>
            </w:r>
          </w:p>
        </w:tc>
        <w:tc>
          <w:tcPr>
            <w:tcW w:w="595" w:type="dxa"/>
            <w:shd w:val="clear" w:color="auto" w:fill="auto"/>
            <w:noWrap/>
            <w:vAlign w:val="center"/>
          </w:tcPr>
          <w:p w14:paraId="3C6DDDC3" w14:textId="774CDC6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2.3</w:t>
            </w:r>
          </w:p>
        </w:tc>
        <w:tc>
          <w:tcPr>
            <w:tcW w:w="596" w:type="dxa"/>
            <w:vAlign w:val="center"/>
          </w:tcPr>
          <w:p w14:paraId="5DE157C8" w14:textId="5F5E0E63"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2.2</w:t>
            </w:r>
          </w:p>
        </w:tc>
      </w:tr>
      <w:tr w:rsidR="00D0130E" w:rsidRPr="00715460" w14:paraId="4F503027" w14:textId="77777777" w:rsidTr="00D0130E">
        <w:trPr>
          <w:trHeight w:val="265"/>
        </w:trPr>
        <w:tc>
          <w:tcPr>
            <w:tcW w:w="421" w:type="dxa"/>
            <w:vMerge/>
            <w:shd w:val="clear" w:color="auto" w:fill="auto"/>
            <w:noWrap/>
            <w:vAlign w:val="center"/>
          </w:tcPr>
          <w:p w14:paraId="52F97C2D"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481DAB74"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60-64</w:t>
            </w:r>
          </w:p>
        </w:tc>
        <w:tc>
          <w:tcPr>
            <w:tcW w:w="595" w:type="dxa"/>
            <w:shd w:val="clear" w:color="auto" w:fill="auto"/>
            <w:noWrap/>
            <w:vAlign w:val="center"/>
          </w:tcPr>
          <w:p w14:paraId="35476A91" w14:textId="56853D6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0FD005F5" w14:textId="1971713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4.7</w:t>
            </w:r>
          </w:p>
        </w:tc>
        <w:tc>
          <w:tcPr>
            <w:tcW w:w="595" w:type="dxa"/>
            <w:shd w:val="clear" w:color="auto" w:fill="auto"/>
            <w:noWrap/>
            <w:vAlign w:val="center"/>
          </w:tcPr>
          <w:p w14:paraId="3A815435" w14:textId="001F479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2.4</w:t>
            </w:r>
          </w:p>
        </w:tc>
        <w:tc>
          <w:tcPr>
            <w:tcW w:w="595" w:type="dxa"/>
            <w:shd w:val="clear" w:color="auto" w:fill="auto"/>
            <w:noWrap/>
            <w:vAlign w:val="center"/>
          </w:tcPr>
          <w:p w14:paraId="0E8844AE" w14:textId="05826ED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2.3</w:t>
            </w:r>
          </w:p>
        </w:tc>
        <w:tc>
          <w:tcPr>
            <w:tcW w:w="596" w:type="dxa"/>
            <w:shd w:val="clear" w:color="auto" w:fill="auto"/>
            <w:vAlign w:val="center"/>
          </w:tcPr>
          <w:p w14:paraId="1CBF8F5F" w14:textId="6CF0FA11"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4.1</w:t>
            </w:r>
          </w:p>
        </w:tc>
        <w:tc>
          <w:tcPr>
            <w:tcW w:w="595" w:type="dxa"/>
            <w:shd w:val="clear" w:color="auto" w:fill="auto"/>
            <w:vAlign w:val="center"/>
          </w:tcPr>
          <w:p w14:paraId="7BEBDFE9" w14:textId="36DF3A85"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2.1</w:t>
            </w:r>
          </w:p>
        </w:tc>
        <w:tc>
          <w:tcPr>
            <w:tcW w:w="595" w:type="dxa"/>
            <w:shd w:val="clear" w:color="auto" w:fill="auto"/>
            <w:vAlign w:val="center"/>
          </w:tcPr>
          <w:p w14:paraId="22F9FAE3" w14:textId="7B9CCF64"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5.7</w:t>
            </w:r>
          </w:p>
        </w:tc>
        <w:tc>
          <w:tcPr>
            <w:tcW w:w="596" w:type="dxa"/>
            <w:shd w:val="clear" w:color="auto" w:fill="auto"/>
            <w:vAlign w:val="center"/>
          </w:tcPr>
          <w:p w14:paraId="6B1A9913" w14:textId="5F54C9C6"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8.3</w:t>
            </w:r>
          </w:p>
        </w:tc>
        <w:tc>
          <w:tcPr>
            <w:tcW w:w="595" w:type="dxa"/>
            <w:shd w:val="clear" w:color="auto" w:fill="auto"/>
            <w:noWrap/>
            <w:vAlign w:val="center"/>
          </w:tcPr>
          <w:p w14:paraId="766F5A19" w14:textId="33570D7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3.8</w:t>
            </w:r>
          </w:p>
        </w:tc>
        <w:tc>
          <w:tcPr>
            <w:tcW w:w="595" w:type="dxa"/>
            <w:shd w:val="clear" w:color="auto" w:fill="auto"/>
            <w:noWrap/>
            <w:vAlign w:val="center"/>
          </w:tcPr>
          <w:p w14:paraId="28E05603" w14:textId="511A5BE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5.2</w:t>
            </w:r>
          </w:p>
        </w:tc>
        <w:tc>
          <w:tcPr>
            <w:tcW w:w="596" w:type="dxa"/>
            <w:shd w:val="clear" w:color="auto" w:fill="auto"/>
            <w:noWrap/>
            <w:vAlign w:val="center"/>
          </w:tcPr>
          <w:p w14:paraId="41507E57" w14:textId="0ACDE1E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3.5</w:t>
            </w:r>
          </w:p>
        </w:tc>
        <w:tc>
          <w:tcPr>
            <w:tcW w:w="595" w:type="dxa"/>
            <w:shd w:val="clear" w:color="auto" w:fill="auto"/>
            <w:noWrap/>
            <w:vAlign w:val="center"/>
          </w:tcPr>
          <w:p w14:paraId="480BB3DC" w14:textId="30B4B27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w:t>
            </w:r>
          </w:p>
        </w:tc>
        <w:tc>
          <w:tcPr>
            <w:tcW w:w="596" w:type="dxa"/>
            <w:shd w:val="clear" w:color="auto" w:fill="auto"/>
            <w:noWrap/>
            <w:vAlign w:val="center"/>
          </w:tcPr>
          <w:p w14:paraId="03FFDA1D" w14:textId="50850E5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1.6</w:t>
            </w:r>
          </w:p>
        </w:tc>
        <w:tc>
          <w:tcPr>
            <w:tcW w:w="595" w:type="dxa"/>
            <w:shd w:val="clear" w:color="auto" w:fill="auto"/>
            <w:noWrap/>
            <w:vAlign w:val="center"/>
          </w:tcPr>
          <w:p w14:paraId="095F4030" w14:textId="25F31B9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262E2703" w14:textId="37AB42E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3.3</w:t>
            </w:r>
          </w:p>
        </w:tc>
        <w:tc>
          <w:tcPr>
            <w:tcW w:w="596" w:type="dxa"/>
            <w:shd w:val="clear" w:color="auto" w:fill="auto"/>
            <w:noWrap/>
            <w:vAlign w:val="center"/>
          </w:tcPr>
          <w:p w14:paraId="539B730F" w14:textId="655DA98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1.5</w:t>
            </w:r>
          </w:p>
        </w:tc>
        <w:tc>
          <w:tcPr>
            <w:tcW w:w="595" w:type="dxa"/>
            <w:shd w:val="clear" w:color="auto" w:fill="auto"/>
            <w:noWrap/>
            <w:vAlign w:val="center"/>
          </w:tcPr>
          <w:p w14:paraId="0D99DF8B" w14:textId="3CF66BF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1.5</w:t>
            </w:r>
          </w:p>
        </w:tc>
        <w:tc>
          <w:tcPr>
            <w:tcW w:w="595" w:type="dxa"/>
            <w:shd w:val="clear" w:color="auto" w:fill="auto"/>
            <w:noWrap/>
            <w:vAlign w:val="center"/>
          </w:tcPr>
          <w:p w14:paraId="632189D9" w14:textId="1D4BCA6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2.9</w:t>
            </w:r>
          </w:p>
        </w:tc>
        <w:tc>
          <w:tcPr>
            <w:tcW w:w="596" w:type="dxa"/>
            <w:shd w:val="clear" w:color="auto" w:fill="auto"/>
            <w:noWrap/>
            <w:vAlign w:val="center"/>
          </w:tcPr>
          <w:p w14:paraId="18B22612" w14:textId="4B7BDDD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3.0</w:t>
            </w:r>
          </w:p>
        </w:tc>
        <w:tc>
          <w:tcPr>
            <w:tcW w:w="595" w:type="dxa"/>
            <w:shd w:val="clear" w:color="auto" w:fill="auto"/>
            <w:noWrap/>
            <w:vAlign w:val="center"/>
          </w:tcPr>
          <w:p w14:paraId="056B4B06" w14:textId="4EC8D11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3.1</w:t>
            </w:r>
          </w:p>
        </w:tc>
        <w:tc>
          <w:tcPr>
            <w:tcW w:w="595" w:type="dxa"/>
            <w:shd w:val="clear" w:color="auto" w:fill="auto"/>
            <w:noWrap/>
            <w:vAlign w:val="center"/>
          </w:tcPr>
          <w:p w14:paraId="0029C76D" w14:textId="19A30C1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4.5</w:t>
            </w:r>
          </w:p>
        </w:tc>
        <w:tc>
          <w:tcPr>
            <w:tcW w:w="596" w:type="dxa"/>
            <w:shd w:val="clear" w:color="auto" w:fill="auto"/>
            <w:noWrap/>
            <w:vAlign w:val="center"/>
          </w:tcPr>
          <w:p w14:paraId="5DD45472" w14:textId="254F455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6.2</w:t>
            </w:r>
          </w:p>
        </w:tc>
        <w:tc>
          <w:tcPr>
            <w:tcW w:w="595" w:type="dxa"/>
            <w:shd w:val="clear" w:color="auto" w:fill="auto"/>
            <w:noWrap/>
            <w:vAlign w:val="center"/>
          </w:tcPr>
          <w:p w14:paraId="35B88DEE" w14:textId="1CA10ED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3.1</w:t>
            </w:r>
          </w:p>
        </w:tc>
        <w:tc>
          <w:tcPr>
            <w:tcW w:w="596" w:type="dxa"/>
            <w:vAlign w:val="center"/>
          </w:tcPr>
          <w:p w14:paraId="0429B6A3" w14:textId="61BA1050"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3.0</w:t>
            </w:r>
          </w:p>
        </w:tc>
      </w:tr>
      <w:tr w:rsidR="00D0130E" w:rsidRPr="00715460" w14:paraId="6943C996" w14:textId="77777777" w:rsidTr="00D0130E">
        <w:trPr>
          <w:trHeight w:val="265"/>
        </w:trPr>
        <w:tc>
          <w:tcPr>
            <w:tcW w:w="421" w:type="dxa"/>
            <w:vMerge/>
            <w:shd w:val="clear" w:color="auto" w:fill="auto"/>
            <w:noWrap/>
            <w:vAlign w:val="center"/>
          </w:tcPr>
          <w:p w14:paraId="52543710"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03D13410"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65-69</w:t>
            </w:r>
          </w:p>
        </w:tc>
        <w:tc>
          <w:tcPr>
            <w:tcW w:w="595" w:type="dxa"/>
            <w:shd w:val="clear" w:color="auto" w:fill="auto"/>
            <w:noWrap/>
            <w:vAlign w:val="center"/>
          </w:tcPr>
          <w:p w14:paraId="0BC6F5B9" w14:textId="30CAC4F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6ACD7E9D" w14:textId="03DB2EE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687F4704" w14:textId="5056559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3.6</w:t>
            </w:r>
          </w:p>
        </w:tc>
        <w:tc>
          <w:tcPr>
            <w:tcW w:w="595" w:type="dxa"/>
            <w:shd w:val="clear" w:color="auto" w:fill="auto"/>
            <w:noWrap/>
            <w:vAlign w:val="center"/>
          </w:tcPr>
          <w:p w14:paraId="75D45990" w14:textId="26B9A41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vAlign w:val="center"/>
          </w:tcPr>
          <w:p w14:paraId="6E7CE5D7" w14:textId="1E625984"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0.0</w:t>
            </w:r>
          </w:p>
        </w:tc>
        <w:tc>
          <w:tcPr>
            <w:tcW w:w="595" w:type="dxa"/>
            <w:shd w:val="clear" w:color="auto" w:fill="auto"/>
            <w:vAlign w:val="center"/>
          </w:tcPr>
          <w:p w14:paraId="488A651D" w14:textId="25ABA28D"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0.0</w:t>
            </w:r>
          </w:p>
        </w:tc>
        <w:tc>
          <w:tcPr>
            <w:tcW w:w="595" w:type="dxa"/>
            <w:shd w:val="clear" w:color="auto" w:fill="auto"/>
            <w:vAlign w:val="center"/>
          </w:tcPr>
          <w:p w14:paraId="0055D4B1" w14:textId="24AD560C"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0.0</w:t>
            </w:r>
          </w:p>
        </w:tc>
        <w:tc>
          <w:tcPr>
            <w:tcW w:w="596" w:type="dxa"/>
            <w:shd w:val="clear" w:color="auto" w:fill="auto"/>
            <w:vAlign w:val="center"/>
          </w:tcPr>
          <w:p w14:paraId="77CD44E4" w14:textId="0593C466"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3.2</w:t>
            </w:r>
          </w:p>
        </w:tc>
        <w:tc>
          <w:tcPr>
            <w:tcW w:w="595" w:type="dxa"/>
            <w:shd w:val="clear" w:color="auto" w:fill="auto"/>
            <w:noWrap/>
            <w:vAlign w:val="center"/>
          </w:tcPr>
          <w:p w14:paraId="18D8E0AF" w14:textId="524F8D5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3.1</w:t>
            </w:r>
          </w:p>
        </w:tc>
        <w:tc>
          <w:tcPr>
            <w:tcW w:w="595" w:type="dxa"/>
            <w:shd w:val="clear" w:color="auto" w:fill="auto"/>
            <w:noWrap/>
            <w:vAlign w:val="center"/>
          </w:tcPr>
          <w:p w14:paraId="53305331" w14:textId="6AAF105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w:t>
            </w:r>
          </w:p>
        </w:tc>
        <w:tc>
          <w:tcPr>
            <w:tcW w:w="596" w:type="dxa"/>
            <w:shd w:val="clear" w:color="auto" w:fill="auto"/>
            <w:noWrap/>
            <w:vAlign w:val="center"/>
          </w:tcPr>
          <w:p w14:paraId="7FF472C9" w14:textId="21F2AB3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5FE4901D" w14:textId="57C19BA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2.6</w:t>
            </w:r>
          </w:p>
        </w:tc>
        <w:tc>
          <w:tcPr>
            <w:tcW w:w="596" w:type="dxa"/>
            <w:shd w:val="clear" w:color="auto" w:fill="auto"/>
            <w:noWrap/>
            <w:vAlign w:val="center"/>
          </w:tcPr>
          <w:p w14:paraId="5E79958E" w14:textId="0576F6F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5.0</w:t>
            </w:r>
          </w:p>
        </w:tc>
        <w:tc>
          <w:tcPr>
            <w:tcW w:w="595" w:type="dxa"/>
            <w:shd w:val="clear" w:color="auto" w:fill="auto"/>
            <w:noWrap/>
            <w:vAlign w:val="center"/>
          </w:tcPr>
          <w:p w14:paraId="796B4D70" w14:textId="76B4CC4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2.4</w:t>
            </w:r>
          </w:p>
        </w:tc>
        <w:tc>
          <w:tcPr>
            <w:tcW w:w="595" w:type="dxa"/>
            <w:shd w:val="clear" w:color="auto" w:fill="auto"/>
            <w:noWrap/>
            <w:vAlign w:val="center"/>
          </w:tcPr>
          <w:p w14:paraId="2486AE43" w14:textId="7EEF25B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2.5</w:t>
            </w:r>
          </w:p>
        </w:tc>
        <w:tc>
          <w:tcPr>
            <w:tcW w:w="596" w:type="dxa"/>
            <w:shd w:val="clear" w:color="auto" w:fill="auto"/>
            <w:noWrap/>
            <w:vAlign w:val="center"/>
          </w:tcPr>
          <w:p w14:paraId="5DD7FB75" w14:textId="3C9FA4E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2.3</w:t>
            </w:r>
          </w:p>
        </w:tc>
        <w:tc>
          <w:tcPr>
            <w:tcW w:w="595" w:type="dxa"/>
            <w:shd w:val="clear" w:color="auto" w:fill="auto"/>
            <w:noWrap/>
            <w:vAlign w:val="center"/>
          </w:tcPr>
          <w:p w14:paraId="41D69D68" w14:textId="7AE2770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616179D1" w14:textId="6FF4A37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2.2</w:t>
            </w:r>
          </w:p>
        </w:tc>
        <w:tc>
          <w:tcPr>
            <w:tcW w:w="596" w:type="dxa"/>
            <w:shd w:val="clear" w:color="auto" w:fill="auto"/>
            <w:noWrap/>
            <w:vAlign w:val="center"/>
          </w:tcPr>
          <w:p w14:paraId="738B3B5D" w14:textId="207DD63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7.0</w:t>
            </w:r>
          </w:p>
        </w:tc>
        <w:tc>
          <w:tcPr>
            <w:tcW w:w="595" w:type="dxa"/>
            <w:shd w:val="clear" w:color="auto" w:fill="auto"/>
            <w:noWrap/>
            <w:vAlign w:val="center"/>
          </w:tcPr>
          <w:p w14:paraId="3F7142F7" w14:textId="79AAD59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7.1</w:t>
            </w:r>
          </w:p>
        </w:tc>
        <w:tc>
          <w:tcPr>
            <w:tcW w:w="595" w:type="dxa"/>
            <w:shd w:val="clear" w:color="auto" w:fill="auto"/>
            <w:noWrap/>
            <w:vAlign w:val="center"/>
          </w:tcPr>
          <w:p w14:paraId="7722D206" w14:textId="2A80755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4.7</w:t>
            </w:r>
          </w:p>
        </w:tc>
        <w:tc>
          <w:tcPr>
            <w:tcW w:w="596" w:type="dxa"/>
            <w:shd w:val="clear" w:color="auto" w:fill="auto"/>
            <w:noWrap/>
            <w:vAlign w:val="center"/>
          </w:tcPr>
          <w:p w14:paraId="0DE01749" w14:textId="3210FF7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2.2</w:t>
            </w:r>
          </w:p>
        </w:tc>
        <w:tc>
          <w:tcPr>
            <w:tcW w:w="595" w:type="dxa"/>
            <w:shd w:val="clear" w:color="auto" w:fill="auto"/>
            <w:noWrap/>
            <w:vAlign w:val="center"/>
          </w:tcPr>
          <w:p w14:paraId="68E9FC98" w14:textId="4747E75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vAlign w:val="center"/>
          </w:tcPr>
          <w:p w14:paraId="738C5272" w14:textId="6045BF14"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0.0</w:t>
            </w:r>
          </w:p>
        </w:tc>
      </w:tr>
      <w:tr w:rsidR="00D0130E" w:rsidRPr="00715460" w14:paraId="0907D3E5" w14:textId="77777777" w:rsidTr="00D0130E">
        <w:trPr>
          <w:trHeight w:val="265"/>
        </w:trPr>
        <w:tc>
          <w:tcPr>
            <w:tcW w:w="421" w:type="dxa"/>
            <w:vMerge/>
            <w:shd w:val="clear" w:color="auto" w:fill="auto"/>
            <w:noWrap/>
            <w:vAlign w:val="center"/>
          </w:tcPr>
          <w:p w14:paraId="6899682A"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603E09F1"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70+</w:t>
            </w:r>
          </w:p>
        </w:tc>
        <w:tc>
          <w:tcPr>
            <w:tcW w:w="595" w:type="dxa"/>
            <w:shd w:val="clear" w:color="auto" w:fill="auto"/>
            <w:noWrap/>
            <w:vAlign w:val="center"/>
          </w:tcPr>
          <w:p w14:paraId="471057F7" w14:textId="644F559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590B6A68" w14:textId="27B1014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25FE0328" w14:textId="324C8BB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1CCBD42C" w14:textId="7EB591B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15.9</w:t>
            </w:r>
          </w:p>
        </w:tc>
        <w:tc>
          <w:tcPr>
            <w:tcW w:w="596" w:type="dxa"/>
            <w:shd w:val="clear" w:color="auto" w:fill="auto"/>
            <w:vAlign w:val="center"/>
          </w:tcPr>
          <w:p w14:paraId="52977021" w14:textId="086FAD80"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15.6</w:t>
            </w:r>
          </w:p>
        </w:tc>
        <w:tc>
          <w:tcPr>
            <w:tcW w:w="595" w:type="dxa"/>
            <w:shd w:val="clear" w:color="auto" w:fill="auto"/>
            <w:vAlign w:val="center"/>
          </w:tcPr>
          <w:p w14:paraId="16B57B28" w14:textId="57F0AAD8"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15.6</w:t>
            </w:r>
          </w:p>
        </w:tc>
        <w:tc>
          <w:tcPr>
            <w:tcW w:w="595" w:type="dxa"/>
            <w:shd w:val="clear" w:color="auto" w:fill="auto"/>
            <w:vAlign w:val="center"/>
          </w:tcPr>
          <w:p w14:paraId="4B4266DA" w14:textId="403F1B05"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13.2</w:t>
            </w:r>
          </w:p>
        </w:tc>
        <w:tc>
          <w:tcPr>
            <w:tcW w:w="596" w:type="dxa"/>
            <w:shd w:val="clear" w:color="auto" w:fill="auto"/>
            <w:vAlign w:val="center"/>
          </w:tcPr>
          <w:p w14:paraId="4D70914F" w14:textId="1E8D4622"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0.0</w:t>
            </w:r>
          </w:p>
        </w:tc>
        <w:tc>
          <w:tcPr>
            <w:tcW w:w="595" w:type="dxa"/>
            <w:shd w:val="clear" w:color="auto" w:fill="auto"/>
            <w:noWrap/>
            <w:vAlign w:val="center"/>
          </w:tcPr>
          <w:p w14:paraId="728374EA" w14:textId="18E6659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38292075" w14:textId="5802B64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1CCEEE44" w14:textId="4A0F76D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49975E4D" w14:textId="7618F70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4F098145" w14:textId="15FB4BD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17.5</w:t>
            </w:r>
          </w:p>
        </w:tc>
        <w:tc>
          <w:tcPr>
            <w:tcW w:w="595" w:type="dxa"/>
            <w:shd w:val="clear" w:color="auto" w:fill="auto"/>
            <w:noWrap/>
            <w:vAlign w:val="center"/>
          </w:tcPr>
          <w:p w14:paraId="3AB110FA" w14:textId="41DB05B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35E529A7" w14:textId="7FF551B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337BB58C" w14:textId="1D1A066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15.4</w:t>
            </w:r>
          </w:p>
        </w:tc>
        <w:tc>
          <w:tcPr>
            <w:tcW w:w="595" w:type="dxa"/>
            <w:shd w:val="clear" w:color="auto" w:fill="auto"/>
            <w:noWrap/>
            <w:vAlign w:val="center"/>
          </w:tcPr>
          <w:p w14:paraId="2BF09972" w14:textId="0ADFD3F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483B7F3C" w14:textId="39681C8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2D8CEBF4" w14:textId="06828B6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12.7</w:t>
            </w:r>
          </w:p>
        </w:tc>
        <w:tc>
          <w:tcPr>
            <w:tcW w:w="595" w:type="dxa"/>
            <w:shd w:val="clear" w:color="auto" w:fill="auto"/>
            <w:noWrap/>
            <w:vAlign w:val="center"/>
          </w:tcPr>
          <w:p w14:paraId="1244AA3D" w14:textId="34A2642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15.4</w:t>
            </w:r>
          </w:p>
        </w:tc>
        <w:tc>
          <w:tcPr>
            <w:tcW w:w="595" w:type="dxa"/>
            <w:shd w:val="clear" w:color="auto" w:fill="auto"/>
            <w:noWrap/>
            <w:vAlign w:val="center"/>
          </w:tcPr>
          <w:p w14:paraId="6F439B48" w14:textId="0FF92E7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14.1</w:t>
            </w:r>
          </w:p>
        </w:tc>
        <w:tc>
          <w:tcPr>
            <w:tcW w:w="596" w:type="dxa"/>
            <w:shd w:val="clear" w:color="auto" w:fill="auto"/>
            <w:noWrap/>
            <w:vAlign w:val="center"/>
          </w:tcPr>
          <w:p w14:paraId="0FA9110B" w14:textId="42DBFAC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14.9</w:t>
            </w:r>
          </w:p>
        </w:tc>
        <w:tc>
          <w:tcPr>
            <w:tcW w:w="595" w:type="dxa"/>
            <w:shd w:val="clear" w:color="auto" w:fill="auto"/>
            <w:noWrap/>
            <w:vAlign w:val="center"/>
          </w:tcPr>
          <w:p w14:paraId="63FF9E72" w14:textId="28332D0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12.7</w:t>
            </w:r>
          </w:p>
        </w:tc>
        <w:tc>
          <w:tcPr>
            <w:tcW w:w="596" w:type="dxa"/>
            <w:vAlign w:val="center"/>
          </w:tcPr>
          <w:p w14:paraId="606E783E" w14:textId="7F3CD7BC"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12.7</w:t>
            </w:r>
          </w:p>
        </w:tc>
      </w:tr>
      <w:tr w:rsidR="00D0130E" w:rsidRPr="00715460" w14:paraId="29E547D8" w14:textId="77777777" w:rsidTr="00D0130E">
        <w:trPr>
          <w:trHeight w:val="265"/>
        </w:trPr>
        <w:tc>
          <w:tcPr>
            <w:tcW w:w="421" w:type="dxa"/>
            <w:vMerge w:val="restart"/>
            <w:shd w:val="clear" w:color="auto" w:fill="auto"/>
            <w:noWrap/>
            <w:textDirection w:val="btLr"/>
            <w:vAlign w:val="center"/>
            <w:hideMark/>
          </w:tcPr>
          <w:p w14:paraId="0C58A4DA" w14:textId="77777777" w:rsidR="00D0130E" w:rsidRPr="00487B6B" w:rsidRDefault="00D0130E" w:rsidP="00D0130E">
            <w:pPr>
              <w:ind w:left="113" w:right="113"/>
              <w:jc w:val="center"/>
              <w:rPr>
                <w:rFonts w:asciiTheme="minorHAnsi" w:eastAsia="Times New Roman" w:hAnsiTheme="minorHAnsi" w:cstheme="minorHAnsi"/>
                <w:b/>
                <w:sz w:val="18"/>
                <w:szCs w:val="18"/>
                <w:lang w:eastAsia="en-AU"/>
              </w:rPr>
            </w:pPr>
            <w:r w:rsidRPr="00487B6B">
              <w:rPr>
                <w:rFonts w:asciiTheme="minorHAnsi" w:eastAsia="Times New Roman" w:hAnsiTheme="minorHAnsi" w:cstheme="minorHAnsi"/>
                <w:b/>
                <w:sz w:val="18"/>
                <w:szCs w:val="18"/>
                <w:lang w:eastAsia="en-AU"/>
              </w:rPr>
              <w:t>Asian</w:t>
            </w:r>
          </w:p>
        </w:tc>
        <w:tc>
          <w:tcPr>
            <w:tcW w:w="736" w:type="dxa"/>
            <w:shd w:val="clear" w:color="auto" w:fill="auto"/>
            <w:noWrap/>
            <w:vAlign w:val="center"/>
            <w:hideMark/>
          </w:tcPr>
          <w:p w14:paraId="3FB8FC90"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&lt;20</w:t>
            </w:r>
          </w:p>
        </w:tc>
        <w:tc>
          <w:tcPr>
            <w:tcW w:w="595" w:type="dxa"/>
            <w:shd w:val="clear" w:color="auto" w:fill="auto"/>
            <w:noWrap/>
            <w:vAlign w:val="center"/>
          </w:tcPr>
          <w:p w14:paraId="36BDF116" w14:textId="4D510B8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2FD6AB7D" w14:textId="18BE726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10.3</w:t>
            </w:r>
          </w:p>
        </w:tc>
        <w:tc>
          <w:tcPr>
            <w:tcW w:w="595" w:type="dxa"/>
            <w:shd w:val="clear" w:color="auto" w:fill="auto"/>
            <w:noWrap/>
            <w:vAlign w:val="center"/>
          </w:tcPr>
          <w:p w14:paraId="597DB3B9" w14:textId="2E93C18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4664ADD4" w14:textId="16A1D95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13.5</w:t>
            </w:r>
          </w:p>
        </w:tc>
        <w:tc>
          <w:tcPr>
            <w:tcW w:w="596" w:type="dxa"/>
            <w:shd w:val="clear" w:color="auto" w:fill="auto"/>
            <w:vAlign w:val="center"/>
          </w:tcPr>
          <w:p w14:paraId="1F6D6DE4" w14:textId="15210745"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19.2</w:t>
            </w:r>
          </w:p>
        </w:tc>
        <w:tc>
          <w:tcPr>
            <w:tcW w:w="595" w:type="dxa"/>
            <w:shd w:val="clear" w:color="auto" w:fill="auto"/>
            <w:vAlign w:val="center"/>
          </w:tcPr>
          <w:p w14:paraId="441D8F6E" w14:textId="0F0D5312"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0.0</w:t>
            </w:r>
          </w:p>
        </w:tc>
        <w:tc>
          <w:tcPr>
            <w:tcW w:w="595" w:type="dxa"/>
            <w:shd w:val="clear" w:color="auto" w:fill="auto"/>
            <w:vAlign w:val="center"/>
          </w:tcPr>
          <w:p w14:paraId="3D14535E" w14:textId="4CC8ECA9"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20.4</w:t>
            </w:r>
          </w:p>
        </w:tc>
        <w:tc>
          <w:tcPr>
            <w:tcW w:w="596" w:type="dxa"/>
            <w:shd w:val="clear" w:color="auto" w:fill="auto"/>
            <w:vAlign w:val="center"/>
          </w:tcPr>
          <w:p w14:paraId="4FCEFFE9" w14:textId="57126F4B"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0.0</w:t>
            </w:r>
          </w:p>
        </w:tc>
        <w:tc>
          <w:tcPr>
            <w:tcW w:w="595" w:type="dxa"/>
            <w:shd w:val="clear" w:color="auto" w:fill="auto"/>
            <w:noWrap/>
            <w:vAlign w:val="center"/>
          </w:tcPr>
          <w:p w14:paraId="533C616A" w14:textId="54A031E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4E71FC32" w14:textId="2F0D65C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05E4D818" w14:textId="2DF6D84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3742C099" w14:textId="45F6C9F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16E38A0C" w14:textId="1EEBB17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3233A762" w14:textId="4BE3FD4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02A916D9" w14:textId="702A08A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2BDE37CF" w14:textId="24EBD8E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070FC3CA" w14:textId="6D6607A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02D6E0B9" w14:textId="14D73CE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0877BF80" w14:textId="7521694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62.5</w:t>
            </w:r>
          </w:p>
        </w:tc>
        <w:tc>
          <w:tcPr>
            <w:tcW w:w="595" w:type="dxa"/>
            <w:shd w:val="clear" w:color="auto" w:fill="auto"/>
            <w:noWrap/>
            <w:vAlign w:val="center"/>
          </w:tcPr>
          <w:p w14:paraId="74FA3E02" w14:textId="451044C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3F29BF83" w14:textId="6B050C0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3FA4EBC4" w14:textId="575D857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34F59C9D" w14:textId="687057C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vAlign w:val="center"/>
          </w:tcPr>
          <w:p w14:paraId="4D8607C7" w14:textId="2B6C73CA"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0.0</w:t>
            </w:r>
          </w:p>
        </w:tc>
      </w:tr>
      <w:tr w:rsidR="00D0130E" w:rsidRPr="00715460" w14:paraId="21CFB6AB" w14:textId="77777777" w:rsidTr="00D0130E">
        <w:trPr>
          <w:trHeight w:val="265"/>
        </w:trPr>
        <w:tc>
          <w:tcPr>
            <w:tcW w:w="421" w:type="dxa"/>
            <w:vMerge/>
            <w:shd w:val="clear" w:color="auto" w:fill="auto"/>
            <w:noWrap/>
            <w:vAlign w:val="center"/>
          </w:tcPr>
          <w:p w14:paraId="5C01E82F"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50352E30"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20-24</w:t>
            </w:r>
          </w:p>
        </w:tc>
        <w:tc>
          <w:tcPr>
            <w:tcW w:w="595" w:type="dxa"/>
            <w:shd w:val="clear" w:color="auto" w:fill="auto"/>
            <w:noWrap/>
            <w:vAlign w:val="center"/>
          </w:tcPr>
          <w:p w14:paraId="2339BC7C" w14:textId="52D7B36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8.9</w:t>
            </w:r>
          </w:p>
        </w:tc>
        <w:tc>
          <w:tcPr>
            <w:tcW w:w="596" w:type="dxa"/>
            <w:shd w:val="clear" w:color="auto" w:fill="auto"/>
            <w:noWrap/>
            <w:vAlign w:val="center"/>
          </w:tcPr>
          <w:p w14:paraId="79009ABD" w14:textId="56B6D24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8.3</w:t>
            </w:r>
          </w:p>
        </w:tc>
        <w:tc>
          <w:tcPr>
            <w:tcW w:w="595" w:type="dxa"/>
            <w:shd w:val="clear" w:color="auto" w:fill="auto"/>
            <w:noWrap/>
            <w:vAlign w:val="center"/>
          </w:tcPr>
          <w:p w14:paraId="273D3F9F" w14:textId="57A66AA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7.8</w:t>
            </w:r>
          </w:p>
        </w:tc>
        <w:tc>
          <w:tcPr>
            <w:tcW w:w="595" w:type="dxa"/>
            <w:shd w:val="clear" w:color="auto" w:fill="auto"/>
            <w:noWrap/>
            <w:vAlign w:val="center"/>
          </w:tcPr>
          <w:p w14:paraId="73BE6D15" w14:textId="41D5C95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4.9</w:t>
            </w:r>
          </w:p>
        </w:tc>
        <w:tc>
          <w:tcPr>
            <w:tcW w:w="596" w:type="dxa"/>
            <w:shd w:val="clear" w:color="auto" w:fill="auto"/>
            <w:vAlign w:val="center"/>
          </w:tcPr>
          <w:p w14:paraId="6B6BB2EA" w14:textId="6C7110B9"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8.8</w:t>
            </w:r>
          </w:p>
        </w:tc>
        <w:tc>
          <w:tcPr>
            <w:tcW w:w="595" w:type="dxa"/>
            <w:shd w:val="clear" w:color="auto" w:fill="auto"/>
            <w:vAlign w:val="center"/>
          </w:tcPr>
          <w:p w14:paraId="1DBBB79E" w14:textId="10D99F92"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5.7</w:t>
            </w:r>
          </w:p>
        </w:tc>
        <w:tc>
          <w:tcPr>
            <w:tcW w:w="595" w:type="dxa"/>
            <w:shd w:val="clear" w:color="auto" w:fill="auto"/>
            <w:vAlign w:val="center"/>
          </w:tcPr>
          <w:p w14:paraId="457FDE92" w14:textId="1D2BA8AC"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6.8</w:t>
            </w:r>
          </w:p>
        </w:tc>
        <w:tc>
          <w:tcPr>
            <w:tcW w:w="596" w:type="dxa"/>
            <w:shd w:val="clear" w:color="auto" w:fill="auto"/>
            <w:vAlign w:val="center"/>
          </w:tcPr>
          <w:p w14:paraId="558A6D64" w14:textId="2C1C81C0"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7.1</w:t>
            </w:r>
          </w:p>
        </w:tc>
        <w:tc>
          <w:tcPr>
            <w:tcW w:w="595" w:type="dxa"/>
            <w:shd w:val="clear" w:color="auto" w:fill="auto"/>
            <w:noWrap/>
            <w:vAlign w:val="center"/>
          </w:tcPr>
          <w:p w14:paraId="3A9373D0" w14:textId="12AE67B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6.6</w:t>
            </w:r>
          </w:p>
        </w:tc>
        <w:tc>
          <w:tcPr>
            <w:tcW w:w="595" w:type="dxa"/>
            <w:shd w:val="clear" w:color="auto" w:fill="auto"/>
            <w:noWrap/>
            <w:vAlign w:val="center"/>
          </w:tcPr>
          <w:p w14:paraId="45CECE46" w14:textId="3122642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9.1</w:t>
            </w:r>
          </w:p>
        </w:tc>
        <w:tc>
          <w:tcPr>
            <w:tcW w:w="596" w:type="dxa"/>
            <w:shd w:val="clear" w:color="auto" w:fill="auto"/>
            <w:noWrap/>
            <w:vAlign w:val="center"/>
          </w:tcPr>
          <w:p w14:paraId="29CC39DC" w14:textId="4BF5A27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13.5</w:t>
            </w:r>
          </w:p>
        </w:tc>
        <w:tc>
          <w:tcPr>
            <w:tcW w:w="595" w:type="dxa"/>
            <w:shd w:val="clear" w:color="auto" w:fill="auto"/>
            <w:noWrap/>
            <w:vAlign w:val="center"/>
          </w:tcPr>
          <w:p w14:paraId="1AD46C04" w14:textId="3986094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10.6</w:t>
            </w:r>
          </w:p>
        </w:tc>
        <w:tc>
          <w:tcPr>
            <w:tcW w:w="596" w:type="dxa"/>
            <w:shd w:val="clear" w:color="auto" w:fill="auto"/>
            <w:noWrap/>
            <w:vAlign w:val="center"/>
          </w:tcPr>
          <w:p w14:paraId="624086AE" w14:textId="201E1CA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9.7</w:t>
            </w:r>
          </w:p>
        </w:tc>
        <w:tc>
          <w:tcPr>
            <w:tcW w:w="595" w:type="dxa"/>
            <w:shd w:val="clear" w:color="auto" w:fill="auto"/>
            <w:noWrap/>
            <w:vAlign w:val="center"/>
          </w:tcPr>
          <w:p w14:paraId="607BA803" w14:textId="6D1F4CA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7.8</w:t>
            </w:r>
          </w:p>
        </w:tc>
        <w:tc>
          <w:tcPr>
            <w:tcW w:w="595" w:type="dxa"/>
            <w:shd w:val="clear" w:color="auto" w:fill="auto"/>
            <w:noWrap/>
            <w:vAlign w:val="center"/>
          </w:tcPr>
          <w:p w14:paraId="02E95D06" w14:textId="0EA9F44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11.5</w:t>
            </w:r>
          </w:p>
        </w:tc>
        <w:tc>
          <w:tcPr>
            <w:tcW w:w="596" w:type="dxa"/>
            <w:shd w:val="clear" w:color="auto" w:fill="auto"/>
            <w:noWrap/>
            <w:vAlign w:val="center"/>
          </w:tcPr>
          <w:p w14:paraId="4DA2722A" w14:textId="5CC36D1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5.3</w:t>
            </w:r>
          </w:p>
        </w:tc>
        <w:tc>
          <w:tcPr>
            <w:tcW w:w="595" w:type="dxa"/>
            <w:shd w:val="clear" w:color="auto" w:fill="auto"/>
            <w:noWrap/>
            <w:vAlign w:val="center"/>
          </w:tcPr>
          <w:p w14:paraId="6C029DEF" w14:textId="2D1CBB4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9.5</w:t>
            </w:r>
          </w:p>
        </w:tc>
        <w:tc>
          <w:tcPr>
            <w:tcW w:w="595" w:type="dxa"/>
            <w:shd w:val="clear" w:color="auto" w:fill="auto"/>
            <w:noWrap/>
            <w:vAlign w:val="center"/>
          </w:tcPr>
          <w:p w14:paraId="3B71C127" w14:textId="3707765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12.8</w:t>
            </w:r>
          </w:p>
        </w:tc>
        <w:tc>
          <w:tcPr>
            <w:tcW w:w="596" w:type="dxa"/>
            <w:shd w:val="clear" w:color="auto" w:fill="auto"/>
            <w:noWrap/>
            <w:vAlign w:val="center"/>
          </w:tcPr>
          <w:p w14:paraId="160BBB3B" w14:textId="31E2B1F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12.0</w:t>
            </w:r>
          </w:p>
        </w:tc>
        <w:tc>
          <w:tcPr>
            <w:tcW w:w="595" w:type="dxa"/>
            <w:shd w:val="clear" w:color="auto" w:fill="auto"/>
            <w:noWrap/>
            <w:vAlign w:val="center"/>
          </w:tcPr>
          <w:p w14:paraId="5B1A738A" w14:textId="539ECB8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9.8</w:t>
            </w:r>
          </w:p>
        </w:tc>
        <w:tc>
          <w:tcPr>
            <w:tcW w:w="595" w:type="dxa"/>
            <w:shd w:val="clear" w:color="auto" w:fill="auto"/>
            <w:noWrap/>
            <w:vAlign w:val="center"/>
          </w:tcPr>
          <w:p w14:paraId="20CF5C50" w14:textId="236D207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6.4</w:t>
            </w:r>
          </w:p>
        </w:tc>
        <w:tc>
          <w:tcPr>
            <w:tcW w:w="596" w:type="dxa"/>
            <w:shd w:val="clear" w:color="auto" w:fill="auto"/>
            <w:noWrap/>
            <w:vAlign w:val="center"/>
          </w:tcPr>
          <w:p w14:paraId="4E15211C" w14:textId="450FD09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6.9</w:t>
            </w:r>
          </w:p>
        </w:tc>
        <w:tc>
          <w:tcPr>
            <w:tcW w:w="595" w:type="dxa"/>
            <w:shd w:val="clear" w:color="auto" w:fill="auto"/>
            <w:noWrap/>
            <w:vAlign w:val="center"/>
          </w:tcPr>
          <w:p w14:paraId="1BA403EB" w14:textId="768DD14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5.8</w:t>
            </w:r>
          </w:p>
        </w:tc>
        <w:tc>
          <w:tcPr>
            <w:tcW w:w="596" w:type="dxa"/>
            <w:vAlign w:val="center"/>
          </w:tcPr>
          <w:p w14:paraId="7E37128D" w14:textId="3D98B50C"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7.3</w:t>
            </w:r>
          </w:p>
        </w:tc>
      </w:tr>
      <w:tr w:rsidR="00D0130E" w:rsidRPr="00715460" w14:paraId="274B775E" w14:textId="77777777" w:rsidTr="00D0130E">
        <w:trPr>
          <w:trHeight w:val="265"/>
        </w:trPr>
        <w:tc>
          <w:tcPr>
            <w:tcW w:w="421" w:type="dxa"/>
            <w:vMerge/>
            <w:shd w:val="clear" w:color="auto" w:fill="auto"/>
            <w:noWrap/>
            <w:vAlign w:val="center"/>
          </w:tcPr>
          <w:p w14:paraId="389F72F2"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580989ED"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25-29</w:t>
            </w:r>
          </w:p>
        </w:tc>
        <w:tc>
          <w:tcPr>
            <w:tcW w:w="595" w:type="dxa"/>
            <w:shd w:val="clear" w:color="auto" w:fill="auto"/>
            <w:noWrap/>
            <w:vAlign w:val="center"/>
          </w:tcPr>
          <w:p w14:paraId="00FD250A" w14:textId="41C87EB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10.2</w:t>
            </w:r>
          </w:p>
        </w:tc>
        <w:tc>
          <w:tcPr>
            <w:tcW w:w="596" w:type="dxa"/>
            <w:shd w:val="clear" w:color="auto" w:fill="auto"/>
            <w:noWrap/>
            <w:vAlign w:val="center"/>
          </w:tcPr>
          <w:p w14:paraId="0A829F3E" w14:textId="48800B7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8.0</w:t>
            </w:r>
          </w:p>
        </w:tc>
        <w:tc>
          <w:tcPr>
            <w:tcW w:w="595" w:type="dxa"/>
            <w:shd w:val="clear" w:color="auto" w:fill="auto"/>
            <w:noWrap/>
            <w:vAlign w:val="center"/>
          </w:tcPr>
          <w:p w14:paraId="5023C040" w14:textId="1533EA7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8.4</w:t>
            </w:r>
          </w:p>
        </w:tc>
        <w:tc>
          <w:tcPr>
            <w:tcW w:w="595" w:type="dxa"/>
            <w:shd w:val="clear" w:color="auto" w:fill="auto"/>
            <w:noWrap/>
            <w:vAlign w:val="center"/>
          </w:tcPr>
          <w:p w14:paraId="06933B78" w14:textId="70DC16F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9.3</w:t>
            </w:r>
          </w:p>
        </w:tc>
        <w:tc>
          <w:tcPr>
            <w:tcW w:w="596" w:type="dxa"/>
            <w:shd w:val="clear" w:color="auto" w:fill="auto"/>
            <w:vAlign w:val="center"/>
          </w:tcPr>
          <w:p w14:paraId="595D2F14" w14:textId="18727DE4"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6.6</w:t>
            </w:r>
          </w:p>
        </w:tc>
        <w:tc>
          <w:tcPr>
            <w:tcW w:w="595" w:type="dxa"/>
            <w:shd w:val="clear" w:color="auto" w:fill="auto"/>
            <w:vAlign w:val="center"/>
          </w:tcPr>
          <w:p w14:paraId="66E3ECDA" w14:textId="6E11CC8B"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6.3</w:t>
            </w:r>
          </w:p>
        </w:tc>
        <w:tc>
          <w:tcPr>
            <w:tcW w:w="595" w:type="dxa"/>
            <w:shd w:val="clear" w:color="auto" w:fill="auto"/>
            <w:vAlign w:val="center"/>
          </w:tcPr>
          <w:p w14:paraId="51025830" w14:textId="3FA712F7"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6.8</w:t>
            </w:r>
          </w:p>
        </w:tc>
        <w:tc>
          <w:tcPr>
            <w:tcW w:w="596" w:type="dxa"/>
            <w:shd w:val="clear" w:color="auto" w:fill="auto"/>
            <w:vAlign w:val="center"/>
          </w:tcPr>
          <w:p w14:paraId="61FDFFFA" w14:textId="219993D4"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8.9</w:t>
            </w:r>
          </w:p>
        </w:tc>
        <w:tc>
          <w:tcPr>
            <w:tcW w:w="595" w:type="dxa"/>
            <w:shd w:val="clear" w:color="auto" w:fill="auto"/>
            <w:noWrap/>
            <w:vAlign w:val="center"/>
          </w:tcPr>
          <w:p w14:paraId="68521227" w14:textId="0640BEC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10.7</w:t>
            </w:r>
          </w:p>
        </w:tc>
        <w:tc>
          <w:tcPr>
            <w:tcW w:w="595" w:type="dxa"/>
            <w:shd w:val="clear" w:color="auto" w:fill="auto"/>
            <w:noWrap/>
            <w:vAlign w:val="center"/>
          </w:tcPr>
          <w:p w14:paraId="2F8F576F" w14:textId="481B5E2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7.8</w:t>
            </w:r>
          </w:p>
        </w:tc>
        <w:tc>
          <w:tcPr>
            <w:tcW w:w="596" w:type="dxa"/>
            <w:shd w:val="clear" w:color="auto" w:fill="auto"/>
            <w:noWrap/>
            <w:vAlign w:val="center"/>
          </w:tcPr>
          <w:p w14:paraId="2919FB11" w14:textId="4134186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12.6</w:t>
            </w:r>
          </w:p>
        </w:tc>
        <w:tc>
          <w:tcPr>
            <w:tcW w:w="595" w:type="dxa"/>
            <w:shd w:val="clear" w:color="auto" w:fill="auto"/>
            <w:noWrap/>
            <w:vAlign w:val="center"/>
          </w:tcPr>
          <w:p w14:paraId="64C1886D" w14:textId="36E351E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9.8</w:t>
            </w:r>
          </w:p>
        </w:tc>
        <w:tc>
          <w:tcPr>
            <w:tcW w:w="596" w:type="dxa"/>
            <w:shd w:val="clear" w:color="auto" w:fill="auto"/>
            <w:noWrap/>
            <w:vAlign w:val="center"/>
          </w:tcPr>
          <w:p w14:paraId="6F9BA1D9" w14:textId="3555B31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8.4</w:t>
            </w:r>
          </w:p>
        </w:tc>
        <w:tc>
          <w:tcPr>
            <w:tcW w:w="595" w:type="dxa"/>
            <w:shd w:val="clear" w:color="auto" w:fill="auto"/>
            <w:noWrap/>
            <w:vAlign w:val="center"/>
          </w:tcPr>
          <w:p w14:paraId="409D0362" w14:textId="2530288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8.7</w:t>
            </w:r>
          </w:p>
        </w:tc>
        <w:tc>
          <w:tcPr>
            <w:tcW w:w="595" w:type="dxa"/>
            <w:shd w:val="clear" w:color="auto" w:fill="auto"/>
            <w:noWrap/>
            <w:vAlign w:val="center"/>
          </w:tcPr>
          <w:p w14:paraId="6297A2B0" w14:textId="113EB35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11.7</w:t>
            </w:r>
          </w:p>
        </w:tc>
        <w:tc>
          <w:tcPr>
            <w:tcW w:w="596" w:type="dxa"/>
            <w:shd w:val="clear" w:color="auto" w:fill="auto"/>
            <w:noWrap/>
            <w:vAlign w:val="center"/>
          </w:tcPr>
          <w:p w14:paraId="6E491CD7" w14:textId="480FECC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7.6</w:t>
            </w:r>
          </w:p>
        </w:tc>
        <w:tc>
          <w:tcPr>
            <w:tcW w:w="595" w:type="dxa"/>
            <w:shd w:val="clear" w:color="auto" w:fill="auto"/>
            <w:noWrap/>
            <w:vAlign w:val="center"/>
          </w:tcPr>
          <w:p w14:paraId="05E45B52" w14:textId="17B12FC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13.8</w:t>
            </w:r>
          </w:p>
        </w:tc>
        <w:tc>
          <w:tcPr>
            <w:tcW w:w="595" w:type="dxa"/>
            <w:shd w:val="clear" w:color="auto" w:fill="auto"/>
            <w:noWrap/>
            <w:vAlign w:val="center"/>
          </w:tcPr>
          <w:p w14:paraId="24900BF8" w14:textId="6179FDB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12.1</w:t>
            </w:r>
          </w:p>
        </w:tc>
        <w:tc>
          <w:tcPr>
            <w:tcW w:w="596" w:type="dxa"/>
            <w:shd w:val="clear" w:color="auto" w:fill="auto"/>
            <w:noWrap/>
            <w:vAlign w:val="center"/>
          </w:tcPr>
          <w:p w14:paraId="4527DEE4" w14:textId="357CD0A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11.4</w:t>
            </w:r>
          </w:p>
        </w:tc>
        <w:tc>
          <w:tcPr>
            <w:tcW w:w="595" w:type="dxa"/>
            <w:shd w:val="clear" w:color="auto" w:fill="auto"/>
            <w:noWrap/>
            <w:vAlign w:val="center"/>
          </w:tcPr>
          <w:p w14:paraId="259EBAB4" w14:textId="02F0313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4.7</w:t>
            </w:r>
          </w:p>
        </w:tc>
        <w:tc>
          <w:tcPr>
            <w:tcW w:w="595" w:type="dxa"/>
            <w:shd w:val="clear" w:color="auto" w:fill="auto"/>
            <w:noWrap/>
            <w:vAlign w:val="center"/>
          </w:tcPr>
          <w:p w14:paraId="556D581E" w14:textId="261C81D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7.4</w:t>
            </w:r>
          </w:p>
        </w:tc>
        <w:tc>
          <w:tcPr>
            <w:tcW w:w="596" w:type="dxa"/>
            <w:shd w:val="clear" w:color="auto" w:fill="auto"/>
            <w:noWrap/>
            <w:vAlign w:val="center"/>
          </w:tcPr>
          <w:p w14:paraId="5EDA50BC" w14:textId="0B2C0DF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5.7</w:t>
            </w:r>
          </w:p>
        </w:tc>
        <w:tc>
          <w:tcPr>
            <w:tcW w:w="595" w:type="dxa"/>
            <w:shd w:val="clear" w:color="auto" w:fill="auto"/>
            <w:noWrap/>
            <w:vAlign w:val="center"/>
          </w:tcPr>
          <w:p w14:paraId="78583454" w14:textId="7F96F32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6.6</w:t>
            </w:r>
          </w:p>
        </w:tc>
        <w:tc>
          <w:tcPr>
            <w:tcW w:w="596" w:type="dxa"/>
            <w:vAlign w:val="center"/>
          </w:tcPr>
          <w:p w14:paraId="6ADC7A44" w14:textId="158B1088"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6.4</w:t>
            </w:r>
          </w:p>
        </w:tc>
      </w:tr>
      <w:tr w:rsidR="00D0130E" w:rsidRPr="00715460" w14:paraId="490226E6" w14:textId="77777777" w:rsidTr="00D0130E">
        <w:trPr>
          <w:trHeight w:val="265"/>
        </w:trPr>
        <w:tc>
          <w:tcPr>
            <w:tcW w:w="421" w:type="dxa"/>
            <w:vMerge/>
            <w:shd w:val="clear" w:color="auto" w:fill="auto"/>
            <w:noWrap/>
            <w:vAlign w:val="center"/>
          </w:tcPr>
          <w:p w14:paraId="152F23F2"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4C82C9BD"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30-34</w:t>
            </w:r>
          </w:p>
        </w:tc>
        <w:tc>
          <w:tcPr>
            <w:tcW w:w="595" w:type="dxa"/>
            <w:shd w:val="clear" w:color="auto" w:fill="auto"/>
            <w:noWrap/>
            <w:vAlign w:val="center"/>
          </w:tcPr>
          <w:p w14:paraId="508234CC" w14:textId="6713024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10.0</w:t>
            </w:r>
          </w:p>
        </w:tc>
        <w:tc>
          <w:tcPr>
            <w:tcW w:w="596" w:type="dxa"/>
            <w:shd w:val="clear" w:color="auto" w:fill="auto"/>
            <w:noWrap/>
            <w:vAlign w:val="center"/>
          </w:tcPr>
          <w:p w14:paraId="2E30477C" w14:textId="6496688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7.1</w:t>
            </w:r>
          </w:p>
        </w:tc>
        <w:tc>
          <w:tcPr>
            <w:tcW w:w="595" w:type="dxa"/>
            <w:shd w:val="clear" w:color="auto" w:fill="auto"/>
            <w:noWrap/>
            <w:vAlign w:val="center"/>
          </w:tcPr>
          <w:p w14:paraId="0D331D91" w14:textId="00F8830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6.5</w:t>
            </w:r>
          </w:p>
        </w:tc>
        <w:tc>
          <w:tcPr>
            <w:tcW w:w="595" w:type="dxa"/>
            <w:shd w:val="clear" w:color="auto" w:fill="auto"/>
            <w:noWrap/>
            <w:vAlign w:val="center"/>
          </w:tcPr>
          <w:p w14:paraId="7D01FC05" w14:textId="4EEC84E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6.5</w:t>
            </w:r>
          </w:p>
        </w:tc>
        <w:tc>
          <w:tcPr>
            <w:tcW w:w="596" w:type="dxa"/>
            <w:shd w:val="clear" w:color="auto" w:fill="auto"/>
            <w:vAlign w:val="center"/>
          </w:tcPr>
          <w:p w14:paraId="502E3C6F" w14:textId="157F4294"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6.7</w:t>
            </w:r>
          </w:p>
        </w:tc>
        <w:tc>
          <w:tcPr>
            <w:tcW w:w="595" w:type="dxa"/>
            <w:shd w:val="clear" w:color="auto" w:fill="auto"/>
            <w:vAlign w:val="center"/>
          </w:tcPr>
          <w:p w14:paraId="18D14877" w14:textId="3753C51E"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8.9</w:t>
            </w:r>
          </w:p>
        </w:tc>
        <w:tc>
          <w:tcPr>
            <w:tcW w:w="595" w:type="dxa"/>
            <w:shd w:val="clear" w:color="auto" w:fill="auto"/>
            <w:vAlign w:val="center"/>
          </w:tcPr>
          <w:p w14:paraId="2FD5C46A" w14:textId="4763AD57"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7.8</w:t>
            </w:r>
          </w:p>
        </w:tc>
        <w:tc>
          <w:tcPr>
            <w:tcW w:w="596" w:type="dxa"/>
            <w:shd w:val="clear" w:color="auto" w:fill="auto"/>
            <w:vAlign w:val="center"/>
          </w:tcPr>
          <w:p w14:paraId="36DCDF6A" w14:textId="0407BE03"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9.5</w:t>
            </w:r>
          </w:p>
        </w:tc>
        <w:tc>
          <w:tcPr>
            <w:tcW w:w="595" w:type="dxa"/>
            <w:shd w:val="clear" w:color="auto" w:fill="auto"/>
            <w:noWrap/>
            <w:vAlign w:val="center"/>
          </w:tcPr>
          <w:p w14:paraId="5273B53B" w14:textId="02E80AE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14.5</w:t>
            </w:r>
          </w:p>
        </w:tc>
        <w:tc>
          <w:tcPr>
            <w:tcW w:w="595" w:type="dxa"/>
            <w:shd w:val="clear" w:color="auto" w:fill="auto"/>
            <w:noWrap/>
            <w:vAlign w:val="center"/>
          </w:tcPr>
          <w:p w14:paraId="3BFC7C77" w14:textId="703FBC4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9.4</w:t>
            </w:r>
          </w:p>
        </w:tc>
        <w:tc>
          <w:tcPr>
            <w:tcW w:w="596" w:type="dxa"/>
            <w:shd w:val="clear" w:color="auto" w:fill="auto"/>
            <w:noWrap/>
            <w:vAlign w:val="center"/>
          </w:tcPr>
          <w:p w14:paraId="603FA783" w14:textId="7E55639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11.6</w:t>
            </w:r>
          </w:p>
        </w:tc>
        <w:tc>
          <w:tcPr>
            <w:tcW w:w="595" w:type="dxa"/>
            <w:shd w:val="clear" w:color="auto" w:fill="auto"/>
            <w:noWrap/>
            <w:vAlign w:val="center"/>
          </w:tcPr>
          <w:p w14:paraId="050A34F8" w14:textId="5B0AD21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9.7</w:t>
            </w:r>
          </w:p>
        </w:tc>
        <w:tc>
          <w:tcPr>
            <w:tcW w:w="596" w:type="dxa"/>
            <w:shd w:val="clear" w:color="auto" w:fill="auto"/>
            <w:noWrap/>
            <w:vAlign w:val="center"/>
          </w:tcPr>
          <w:p w14:paraId="739EC28A" w14:textId="3083D3F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10.0</w:t>
            </w:r>
          </w:p>
        </w:tc>
        <w:tc>
          <w:tcPr>
            <w:tcW w:w="595" w:type="dxa"/>
            <w:shd w:val="clear" w:color="auto" w:fill="auto"/>
            <w:noWrap/>
            <w:vAlign w:val="center"/>
          </w:tcPr>
          <w:p w14:paraId="2C9A2E08" w14:textId="415A35E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9.4</w:t>
            </w:r>
          </w:p>
        </w:tc>
        <w:tc>
          <w:tcPr>
            <w:tcW w:w="595" w:type="dxa"/>
            <w:shd w:val="clear" w:color="auto" w:fill="auto"/>
            <w:noWrap/>
            <w:vAlign w:val="center"/>
          </w:tcPr>
          <w:p w14:paraId="31E4B329" w14:textId="5D6AB12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7.4</w:t>
            </w:r>
          </w:p>
        </w:tc>
        <w:tc>
          <w:tcPr>
            <w:tcW w:w="596" w:type="dxa"/>
            <w:shd w:val="clear" w:color="auto" w:fill="auto"/>
            <w:noWrap/>
            <w:vAlign w:val="center"/>
          </w:tcPr>
          <w:p w14:paraId="2DBA05F6" w14:textId="0D7240B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9.2</w:t>
            </w:r>
          </w:p>
        </w:tc>
        <w:tc>
          <w:tcPr>
            <w:tcW w:w="595" w:type="dxa"/>
            <w:shd w:val="clear" w:color="auto" w:fill="auto"/>
            <w:noWrap/>
            <w:vAlign w:val="center"/>
          </w:tcPr>
          <w:p w14:paraId="54836E94" w14:textId="7C9C485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10.9</w:t>
            </w:r>
          </w:p>
        </w:tc>
        <w:tc>
          <w:tcPr>
            <w:tcW w:w="595" w:type="dxa"/>
            <w:shd w:val="clear" w:color="auto" w:fill="auto"/>
            <w:noWrap/>
            <w:vAlign w:val="center"/>
          </w:tcPr>
          <w:p w14:paraId="51361728" w14:textId="20C7D50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12.1</w:t>
            </w:r>
          </w:p>
        </w:tc>
        <w:tc>
          <w:tcPr>
            <w:tcW w:w="596" w:type="dxa"/>
            <w:shd w:val="clear" w:color="auto" w:fill="auto"/>
            <w:noWrap/>
            <w:vAlign w:val="center"/>
          </w:tcPr>
          <w:p w14:paraId="232328E2" w14:textId="450533D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11.1</w:t>
            </w:r>
          </w:p>
        </w:tc>
        <w:tc>
          <w:tcPr>
            <w:tcW w:w="595" w:type="dxa"/>
            <w:shd w:val="clear" w:color="auto" w:fill="auto"/>
            <w:noWrap/>
            <w:vAlign w:val="center"/>
          </w:tcPr>
          <w:p w14:paraId="16E4274B" w14:textId="3DB3060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8.6</w:t>
            </w:r>
          </w:p>
        </w:tc>
        <w:tc>
          <w:tcPr>
            <w:tcW w:w="595" w:type="dxa"/>
            <w:shd w:val="clear" w:color="auto" w:fill="auto"/>
            <w:noWrap/>
            <w:vAlign w:val="center"/>
          </w:tcPr>
          <w:p w14:paraId="49C41CC5" w14:textId="17F8F1E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9.7</w:t>
            </w:r>
          </w:p>
        </w:tc>
        <w:tc>
          <w:tcPr>
            <w:tcW w:w="596" w:type="dxa"/>
            <w:shd w:val="clear" w:color="auto" w:fill="auto"/>
            <w:noWrap/>
            <w:vAlign w:val="center"/>
          </w:tcPr>
          <w:p w14:paraId="03909813" w14:textId="497E2FE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7.5</w:t>
            </w:r>
          </w:p>
        </w:tc>
        <w:tc>
          <w:tcPr>
            <w:tcW w:w="595" w:type="dxa"/>
            <w:shd w:val="clear" w:color="auto" w:fill="auto"/>
            <w:noWrap/>
            <w:vAlign w:val="center"/>
          </w:tcPr>
          <w:p w14:paraId="5D26B098" w14:textId="1C4CFFB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9.4</w:t>
            </w:r>
          </w:p>
        </w:tc>
        <w:tc>
          <w:tcPr>
            <w:tcW w:w="596" w:type="dxa"/>
            <w:vAlign w:val="center"/>
          </w:tcPr>
          <w:p w14:paraId="3051B10E" w14:textId="2B0269E9"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11.1</w:t>
            </w:r>
          </w:p>
        </w:tc>
      </w:tr>
      <w:tr w:rsidR="00D0130E" w:rsidRPr="00715460" w14:paraId="6300BCE0" w14:textId="77777777" w:rsidTr="00D0130E">
        <w:trPr>
          <w:trHeight w:val="265"/>
        </w:trPr>
        <w:tc>
          <w:tcPr>
            <w:tcW w:w="421" w:type="dxa"/>
            <w:vMerge/>
            <w:shd w:val="clear" w:color="auto" w:fill="auto"/>
            <w:noWrap/>
            <w:vAlign w:val="center"/>
          </w:tcPr>
          <w:p w14:paraId="729B23F6"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44BF8F79"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35-39</w:t>
            </w:r>
          </w:p>
        </w:tc>
        <w:tc>
          <w:tcPr>
            <w:tcW w:w="595" w:type="dxa"/>
            <w:shd w:val="clear" w:color="auto" w:fill="auto"/>
            <w:noWrap/>
            <w:vAlign w:val="center"/>
          </w:tcPr>
          <w:p w14:paraId="03EFFF95" w14:textId="765147D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9.0</w:t>
            </w:r>
          </w:p>
        </w:tc>
        <w:tc>
          <w:tcPr>
            <w:tcW w:w="596" w:type="dxa"/>
            <w:shd w:val="clear" w:color="auto" w:fill="auto"/>
            <w:noWrap/>
            <w:vAlign w:val="center"/>
          </w:tcPr>
          <w:p w14:paraId="292CBCD0" w14:textId="09F9112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8.4</w:t>
            </w:r>
          </w:p>
        </w:tc>
        <w:tc>
          <w:tcPr>
            <w:tcW w:w="595" w:type="dxa"/>
            <w:shd w:val="clear" w:color="auto" w:fill="auto"/>
            <w:noWrap/>
            <w:vAlign w:val="center"/>
          </w:tcPr>
          <w:p w14:paraId="34544E8E" w14:textId="44F66DE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8.0</w:t>
            </w:r>
          </w:p>
        </w:tc>
        <w:tc>
          <w:tcPr>
            <w:tcW w:w="595" w:type="dxa"/>
            <w:shd w:val="clear" w:color="auto" w:fill="auto"/>
            <w:noWrap/>
            <w:vAlign w:val="center"/>
          </w:tcPr>
          <w:p w14:paraId="21567302" w14:textId="5510B3A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8.7</w:t>
            </w:r>
          </w:p>
        </w:tc>
        <w:tc>
          <w:tcPr>
            <w:tcW w:w="596" w:type="dxa"/>
            <w:shd w:val="clear" w:color="auto" w:fill="auto"/>
            <w:vAlign w:val="center"/>
          </w:tcPr>
          <w:p w14:paraId="0C86C9E7" w14:textId="2FEDACA4"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6.7</w:t>
            </w:r>
          </w:p>
        </w:tc>
        <w:tc>
          <w:tcPr>
            <w:tcW w:w="595" w:type="dxa"/>
            <w:shd w:val="clear" w:color="auto" w:fill="auto"/>
            <w:vAlign w:val="center"/>
          </w:tcPr>
          <w:p w14:paraId="29FC62E9" w14:textId="71C0D375"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7.5</w:t>
            </w:r>
          </w:p>
        </w:tc>
        <w:tc>
          <w:tcPr>
            <w:tcW w:w="595" w:type="dxa"/>
            <w:shd w:val="clear" w:color="auto" w:fill="auto"/>
            <w:vAlign w:val="center"/>
          </w:tcPr>
          <w:p w14:paraId="526B3CC4" w14:textId="13EA238B"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10.6</w:t>
            </w:r>
          </w:p>
        </w:tc>
        <w:tc>
          <w:tcPr>
            <w:tcW w:w="596" w:type="dxa"/>
            <w:shd w:val="clear" w:color="auto" w:fill="auto"/>
            <w:vAlign w:val="center"/>
          </w:tcPr>
          <w:p w14:paraId="770706EA" w14:textId="0BCECB5E"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9.7</w:t>
            </w:r>
          </w:p>
        </w:tc>
        <w:tc>
          <w:tcPr>
            <w:tcW w:w="595" w:type="dxa"/>
            <w:shd w:val="clear" w:color="auto" w:fill="auto"/>
            <w:noWrap/>
            <w:vAlign w:val="center"/>
          </w:tcPr>
          <w:p w14:paraId="63A1256F" w14:textId="5212296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10.9</w:t>
            </w:r>
          </w:p>
        </w:tc>
        <w:tc>
          <w:tcPr>
            <w:tcW w:w="595" w:type="dxa"/>
            <w:shd w:val="clear" w:color="auto" w:fill="auto"/>
            <w:noWrap/>
            <w:vAlign w:val="center"/>
          </w:tcPr>
          <w:p w14:paraId="3825F8DA" w14:textId="0AD094D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7.8</w:t>
            </w:r>
          </w:p>
        </w:tc>
        <w:tc>
          <w:tcPr>
            <w:tcW w:w="596" w:type="dxa"/>
            <w:shd w:val="clear" w:color="auto" w:fill="auto"/>
            <w:noWrap/>
            <w:vAlign w:val="center"/>
          </w:tcPr>
          <w:p w14:paraId="23C8A1C2" w14:textId="34664BC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12.5</w:t>
            </w:r>
          </w:p>
        </w:tc>
        <w:tc>
          <w:tcPr>
            <w:tcW w:w="595" w:type="dxa"/>
            <w:shd w:val="clear" w:color="auto" w:fill="auto"/>
            <w:noWrap/>
            <w:vAlign w:val="center"/>
          </w:tcPr>
          <w:p w14:paraId="62F24BCB" w14:textId="4B79D43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7.8</w:t>
            </w:r>
          </w:p>
        </w:tc>
        <w:tc>
          <w:tcPr>
            <w:tcW w:w="596" w:type="dxa"/>
            <w:shd w:val="clear" w:color="auto" w:fill="auto"/>
            <w:noWrap/>
            <w:vAlign w:val="center"/>
          </w:tcPr>
          <w:p w14:paraId="04528D0E" w14:textId="1D35F79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10.7</w:t>
            </w:r>
          </w:p>
        </w:tc>
        <w:tc>
          <w:tcPr>
            <w:tcW w:w="595" w:type="dxa"/>
            <w:shd w:val="clear" w:color="auto" w:fill="auto"/>
            <w:noWrap/>
            <w:vAlign w:val="center"/>
          </w:tcPr>
          <w:p w14:paraId="6DFA118C" w14:textId="6890E96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10.3</w:t>
            </w:r>
          </w:p>
        </w:tc>
        <w:tc>
          <w:tcPr>
            <w:tcW w:w="595" w:type="dxa"/>
            <w:shd w:val="clear" w:color="auto" w:fill="auto"/>
            <w:noWrap/>
            <w:vAlign w:val="center"/>
          </w:tcPr>
          <w:p w14:paraId="2D80224B" w14:textId="0E0BB03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8.0</w:t>
            </w:r>
          </w:p>
        </w:tc>
        <w:tc>
          <w:tcPr>
            <w:tcW w:w="596" w:type="dxa"/>
            <w:shd w:val="clear" w:color="auto" w:fill="auto"/>
            <w:noWrap/>
            <w:vAlign w:val="center"/>
          </w:tcPr>
          <w:p w14:paraId="27B06998" w14:textId="686B676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8.6</w:t>
            </w:r>
          </w:p>
        </w:tc>
        <w:tc>
          <w:tcPr>
            <w:tcW w:w="595" w:type="dxa"/>
            <w:shd w:val="clear" w:color="auto" w:fill="auto"/>
            <w:noWrap/>
            <w:vAlign w:val="center"/>
          </w:tcPr>
          <w:p w14:paraId="35CFB799" w14:textId="65FA3B6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6.6</w:t>
            </w:r>
          </w:p>
        </w:tc>
        <w:tc>
          <w:tcPr>
            <w:tcW w:w="595" w:type="dxa"/>
            <w:shd w:val="clear" w:color="auto" w:fill="auto"/>
            <w:noWrap/>
            <w:vAlign w:val="center"/>
          </w:tcPr>
          <w:p w14:paraId="7CC33814" w14:textId="29C275B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7.7</w:t>
            </w:r>
          </w:p>
        </w:tc>
        <w:tc>
          <w:tcPr>
            <w:tcW w:w="596" w:type="dxa"/>
            <w:shd w:val="clear" w:color="auto" w:fill="auto"/>
            <w:noWrap/>
            <w:vAlign w:val="center"/>
          </w:tcPr>
          <w:p w14:paraId="684B4CC0" w14:textId="22B5AD2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9.7</w:t>
            </w:r>
          </w:p>
        </w:tc>
        <w:tc>
          <w:tcPr>
            <w:tcW w:w="595" w:type="dxa"/>
            <w:shd w:val="clear" w:color="auto" w:fill="auto"/>
            <w:noWrap/>
            <w:vAlign w:val="center"/>
          </w:tcPr>
          <w:p w14:paraId="2BCC5AC3" w14:textId="2CEF0E6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7.4</w:t>
            </w:r>
          </w:p>
        </w:tc>
        <w:tc>
          <w:tcPr>
            <w:tcW w:w="595" w:type="dxa"/>
            <w:shd w:val="clear" w:color="auto" w:fill="auto"/>
            <w:noWrap/>
            <w:vAlign w:val="center"/>
          </w:tcPr>
          <w:p w14:paraId="59C2ABBA" w14:textId="55C3DA2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6.8</w:t>
            </w:r>
          </w:p>
        </w:tc>
        <w:tc>
          <w:tcPr>
            <w:tcW w:w="596" w:type="dxa"/>
            <w:shd w:val="clear" w:color="auto" w:fill="auto"/>
            <w:noWrap/>
            <w:vAlign w:val="center"/>
          </w:tcPr>
          <w:p w14:paraId="1C42E3F3" w14:textId="57646F0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9.7</w:t>
            </w:r>
          </w:p>
        </w:tc>
        <w:tc>
          <w:tcPr>
            <w:tcW w:w="595" w:type="dxa"/>
            <w:shd w:val="clear" w:color="auto" w:fill="auto"/>
            <w:noWrap/>
            <w:vAlign w:val="center"/>
          </w:tcPr>
          <w:p w14:paraId="4D2FB1E6" w14:textId="70BB8DA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8.8</w:t>
            </w:r>
          </w:p>
        </w:tc>
        <w:tc>
          <w:tcPr>
            <w:tcW w:w="596" w:type="dxa"/>
            <w:vAlign w:val="center"/>
          </w:tcPr>
          <w:p w14:paraId="39C8AF7A" w14:textId="40DA0BE0"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7.8</w:t>
            </w:r>
          </w:p>
        </w:tc>
      </w:tr>
      <w:tr w:rsidR="00D0130E" w:rsidRPr="00715460" w14:paraId="5A92C645" w14:textId="77777777" w:rsidTr="00D0130E">
        <w:trPr>
          <w:trHeight w:val="265"/>
        </w:trPr>
        <w:tc>
          <w:tcPr>
            <w:tcW w:w="421" w:type="dxa"/>
            <w:vMerge/>
            <w:shd w:val="clear" w:color="auto" w:fill="auto"/>
            <w:noWrap/>
            <w:vAlign w:val="center"/>
          </w:tcPr>
          <w:p w14:paraId="2E5ACA3F"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6C0DA9CD"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40-44</w:t>
            </w:r>
          </w:p>
        </w:tc>
        <w:tc>
          <w:tcPr>
            <w:tcW w:w="595" w:type="dxa"/>
            <w:shd w:val="clear" w:color="auto" w:fill="auto"/>
            <w:noWrap/>
            <w:vAlign w:val="center"/>
          </w:tcPr>
          <w:p w14:paraId="63381249" w14:textId="7900335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8.3</w:t>
            </w:r>
          </w:p>
        </w:tc>
        <w:tc>
          <w:tcPr>
            <w:tcW w:w="596" w:type="dxa"/>
            <w:shd w:val="clear" w:color="auto" w:fill="auto"/>
            <w:noWrap/>
            <w:vAlign w:val="center"/>
          </w:tcPr>
          <w:p w14:paraId="79225B40" w14:textId="75BD340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2.2</w:t>
            </w:r>
          </w:p>
        </w:tc>
        <w:tc>
          <w:tcPr>
            <w:tcW w:w="595" w:type="dxa"/>
            <w:shd w:val="clear" w:color="auto" w:fill="auto"/>
            <w:noWrap/>
            <w:vAlign w:val="center"/>
          </w:tcPr>
          <w:p w14:paraId="36139332" w14:textId="7C7D484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7.4</w:t>
            </w:r>
          </w:p>
        </w:tc>
        <w:tc>
          <w:tcPr>
            <w:tcW w:w="595" w:type="dxa"/>
            <w:shd w:val="clear" w:color="auto" w:fill="auto"/>
            <w:noWrap/>
            <w:vAlign w:val="center"/>
          </w:tcPr>
          <w:p w14:paraId="2802C333" w14:textId="7481C8A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5.3</w:t>
            </w:r>
          </w:p>
        </w:tc>
        <w:tc>
          <w:tcPr>
            <w:tcW w:w="596" w:type="dxa"/>
            <w:shd w:val="clear" w:color="auto" w:fill="auto"/>
            <w:vAlign w:val="center"/>
          </w:tcPr>
          <w:p w14:paraId="0D0753CC" w14:textId="0D9BC022"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4.1</w:t>
            </w:r>
          </w:p>
        </w:tc>
        <w:tc>
          <w:tcPr>
            <w:tcW w:w="595" w:type="dxa"/>
            <w:shd w:val="clear" w:color="auto" w:fill="auto"/>
            <w:vAlign w:val="center"/>
          </w:tcPr>
          <w:p w14:paraId="6D266B89" w14:textId="7F67C5DA"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7.8</w:t>
            </w:r>
          </w:p>
        </w:tc>
        <w:tc>
          <w:tcPr>
            <w:tcW w:w="595" w:type="dxa"/>
            <w:shd w:val="clear" w:color="auto" w:fill="auto"/>
            <w:vAlign w:val="center"/>
          </w:tcPr>
          <w:p w14:paraId="75F849F9" w14:textId="5EA46D65"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8.8</w:t>
            </w:r>
          </w:p>
        </w:tc>
        <w:tc>
          <w:tcPr>
            <w:tcW w:w="596" w:type="dxa"/>
            <w:shd w:val="clear" w:color="auto" w:fill="auto"/>
            <w:vAlign w:val="center"/>
          </w:tcPr>
          <w:p w14:paraId="513AC22D" w14:textId="22E46CF8"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5.4</w:t>
            </w:r>
          </w:p>
        </w:tc>
        <w:tc>
          <w:tcPr>
            <w:tcW w:w="595" w:type="dxa"/>
            <w:shd w:val="clear" w:color="auto" w:fill="auto"/>
            <w:noWrap/>
            <w:vAlign w:val="center"/>
          </w:tcPr>
          <w:p w14:paraId="563827C4" w14:textId="0098A26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5.8</w:t>
            </w:r>
          </w:p>
        </w:tc>
        <w:tc>
          <w:tcPr>
            <w:tcW w:w="595" w:type="dxa"/>
            <w:shd w:val="clear" w:color="auto" w:fill="auto"/>
            <w:noWrap/>
            <w:vAlign w:val="center"/>
          </w:tcPr>
          <w:p w14:paraId="435A67DD" w14:textId="35BFA3C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8.7</w:t>
            </w:r>
          </w:p>
        </w:tc>
        <w:tc>
          <w:tcPr>
            <w:tcW w:w="596" w:type="dxa"/>
            <w:shd w:val="clear" w:color="auto" w:fill="auto"/>
            <w:noWrap/>
            <w:vAlign w:val="center"/>
          </w:tcPr>
          <w:p w14:paraId="7E4F6512" w14:textId="0AA61C4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11.4</w:t>
            </w:r>
          </w:p>
        </w:tc>
        <w:tc>
          <w:tcPr>
            <w:tcW w:w="595" w:type="dxa"/>
            <w:shd w:val="clear" w:color="auto" w:fill="auto"/>
            <w:noWrap/>
            <w:vAlign w:val="center"/>
          </w:tcPr>
          <w:p w14:paraId="46E550EF" w14:textId="60E695A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9.3</w:t>
            </w:r>
          </w:p>
        </w:tc>
        <w:tc>
          <w:tcPr>
            <w:tcW w:w="596" w:type="dxa"/>
            <w:shd w:val="clear" w:color="auto" w:fill="auto"/>
            <w:noWrap/>
            <w:vAlign w:val="center"/>
          </w:tcPr>
          <w:p w14:paraId="665EC227" w14:textId="1C1EC2F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9.5</w:t>
            </w:r>
          </w:p>
        </w:tc>
        <w:tc>
          <w:tcPr>
            <w:tcW w:w="595" w:type="dxa"/>
            <w:shd w:val="clear" w:color="auto" w:fill="auto"/>
            <w:noWrap/>
            <w:vAlign w:val="center"/>
          </w:tcPr>
          <w:p w14:paraId="5C4B507F" w14:textId="5BF2348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4.9</w:t>
            </w:r>
          </w:p>
        </w:tc>
        <w:tc>
          <w:tcPr>
            <w:tcW w:w="595" w:type="dxa"/>
            <w:shd w:val="clear" w:color="auto" w:fill="auto"/>
            <w:noWrap/>
            <w:vAlign w:val="center"/>
          </w:tcPr>
          <w:p w14:paraId="505BFB6B" w14:textId="4134DBE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9.8</w:t>
            </w:r>
          </w:p>
        </w:tc>
        <w:tc>
          <w:tcPr>
            <w:tcW w:w="596" w:type="dxa"/>
            <w:shd w:val="clear" w:color="auto" w:fill="auto"/>
            <w:noWrap/>
            <w:vAlign w:val="center"/>
          </w:tcPr>
          <w:p w14:paraId="73C90532" w14:textId="07D2D99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5.2</w:t>
            </w:r>
          </w:p>
        </w:tc>
        <w:tc>
          <w:tcPr>
            <w:tcW w:w="595" w:type="dxa"/>
            <w:shd w:val="clear" w:color="auto" w:fill="auto"/>
            <w:noWrap/>
            <w:vAlign w:val="center"/>
          </w:tcPr>
          <w:p w14:paraId="01D93A64" w14:textId="020AABF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7.8</w:t>
            </w:r>
          </w:p>
        </w:tc>
        <w:tc>
          <w:tcPr>
            <w:tcW w:w="595" w:type="dxa"/>
            <w:shd w:val="clear" w:color="auto" w:fill="auto"/>
            <w:noWrap/>
            <w:vAlign w:val="center"/>
          </w:tcPr>
          <w:p w14:paraId="05A1BF1C" w14:textId="0FC7EF8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9.4</w:t>
            </w:r>
          </w:p>
        </w:tc>
        <w:tc>
          <w:tcPr>
            <w:tcW w:w="596" w:type="dxa"/>
            <w:shd w:val="clear" w:color="auto" w:fill="auto"/>
            <w:noWrap/>
            <w:vAlign w:val="center"/>
          </w:tcPr>
          <w:p w14:paraId="292D522B" w14:textId="083AA03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8.5</w:t>
            </w:r>
          </w:p>
        </w:tc>
        <w:tc>
          <w:tcPr>
            <w:tcW w:w="595" w:type="dxa"/>
            <w:shd w:val="clear" w:color="auto" w:fill="auto"/>
            <w:noWrap/>
            <w:vAlign w:val="center"/>
          </w:tcPr>
          <w:p w14:paraId="4AB6008C" w14:textId="0CA9EC1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5.7</w:t>
            </w:r>
          </w:p>
        </w:tc>
        <w:tc>
          <w:tcPr>
            <w:tcW w:w="595" w:type="dxa"/>
            <w:shd w:val="clear" w:color="auto" w:fill="auto"/>
            <w:noWrap/>
            <w:vAlign w:val="center"/>
          </w:tcPr>
          <w:p w14:paraId="433FC9A6" w14:textId="79244B3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3.9</w:t>
            </w:r>
          </w:p>
        </w:tc>
        <w:tc>
          <w:tcPr>
            <w:tcW w:w="596" w:type="dxa"/>
            <w:shd w:val="clear" w:color="auto" w:fill="auto"/>
            <w:noWrap/>
            <w:vAlign w:val="center"/>
          </w:tcPr>
          <w:p w14:paraId="0127ABBE" w14:textId="24CFB49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6.9</w:t>
            </w:r>
          </w:p>
        </w:tc>
        <w:tc>
          <w:tcPr>
            <w:tcW w:w="595" w:type="dxa"/>
            <w:shd w:val="clear" w:color="auto" w:fill="auto"/>
            <w:noWrap/>
            <w:vAlign w:val="center"/>
          </w:tcPr>
          <w:p w14:paraId="69F4419B" w14:textId="71CFDB8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5.9</w:t>
            </w:r>
          </w:p>
        </w:tc>
        <w:tc>
          <w:tcPr>
            <w:tcW w:w="596" w:type="dxa"/>
            <w:vAlign w:val="center"/>
          </w:tcPr>
          <w:p w14:paraId="5A85D03E" w14:textId="0324150D"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3.6</w:t>
            </w:r>
          </w:p>
        </w:tc>
      </w:tr>
      <w:tr w:rsidR="00D0130E" w:rsidRPr="00715460" w14:paraId="44110477" w14:textId="77777777" w:rsidTr="00D0130E">
        <w:trPr>
          <w:trHeight w:val="265"/>
        </w:trPr>
        <w:tc>
          <w:tcPr>
            <w:tcW w:w="421" w:type="dxa"/>
            <w:vMerge/>
            <w:shd w:val="clear" w:color="auto" w:fill="auto"/>
            <w:noWrap/>
            <w:vAlign w:val="center"/>
          </w:tcPr>
          <w:p w14:paraId="4BCD268C"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184CAEC4"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45-49</w:t>
            </w:r>
          </w:p>
        </w:tc>
        <w:tc>
          <w:tcPr>
            <w:tcW w:w="595" w:type="dxa"/>
            <w:shd w:val="clear" w:color="auto" w:fill="auto"/>
            <w:noWrap/>
            <w:vAlign w:val="center"/>
          </w:tcPr>
          <w:p w14:paraId="50D949E1" w14:textId="63C04B9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7.5</w:t>
            </w:r>
          </w:p>
        </w:tc>
        <w:tc>
          <w:tcPr>
            <w:tcW w:w="596" w:type="dxa"/>
            <w:shd w:val="clear" w:color="auto" w:fill="auto"/>
            <w:noWrap/>
            <w:vAlign w:val="center"/>
          </w:tcPr>
          <w:p w14:paraId="3AF40AD0" w14:textId="0E7A41C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6.7</w:t>
            </w:r>
          </w:p>
        </w:tc>
        <w:tc>
          <w:tcPr>
            <w:tcW w:w="595" w:type="dxa"/>
            <w:shd w:val="clear" w:color="auto" w:fill="auto"/>
            <w:noWrap/>
            <w:vAlign w:val="center"/>
          </w:tcPr>
          <w:p w14:paraId="3F4FB1BE" w14:textId="4D7326D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4.7</w:t>
            </w:r>
          </w:p>
        </w:tc>
        <w:tc>
          <w:tcPr>
            <w:tcW w:w="595" w:type="dxa"/>
            <w:shd w:val="clear" w:color="auto" w:fill="auto"/>
            <w:noWrap/>
            <w:vAlign w:val="center"/>
          </w:tcPr>
          <w:p w14:paraId="6F629A3E" w14:textId="5E32E30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4.3</w:t>
            </w:r>
          </w:p>
        </w:tc>
        <w:tc>
          <w:tcPr>
            <w:tcW w:w="596" w:type="dxa"/>
            <w:shd w:val="clear" w:color="auto" w:fill="auto"/>
            <w:vAlign w:val="center"/>
          </w:tcPr>
          <w:p w14:paraId="34C41CA8" w14:textId="64C01FCC"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4.8</w:t>
            </w:r>
          </w:p>
        </w:tc>
        <w:tc>
          <w:tcPr>
            <w:tcW w:w="595" w:type="dxa"/>
            <w:shd w:val="clear" w:color="auto" w:fill="auto"/>
            <w:vAlign w:val="center"/>
          </w:tcPr>
          <w:p w14:paraId="628C34AB" w14:textId="003AFEF1"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3.4</w:t>
            </w:r>
          </w:p>
        </w:tc>
        <w:tc>
          <w:tcPr>
            <w:tcW w:w="595" w:type="dxa"/>
            <w:shd w:val="clear" w:color="auto" w:fill="auto"/>
            <w:vAlign w:val="center"/>
          </w:tcPr>
          <w:p w14:paraId="37CD6395" w14:textId="79C98C27"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6.2</w:t>
            </w:r>
          </w:p>
        </w:tc>
        <w:tc>
          <w:tcPr>
            <w:tcW w:w="596" w:type="dxa"/>
            <w:shd w:val="clear" w:color="auto" w:fill="auto"/>
            <w:vAlign w:val="center"/>
          </w:tcPr>
          <w:p w14:paraId="5D720E57" w14:textId="19D59255"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4.4</w:t>
            </w:r>
          </w:p>
        </w:tc>
        <w:tc>
          <w:tcPr>
            <w:tcW w:w="595" w:type="dxa"/>
            <w:shd w:val="clear" w:color="auto" w:fill="auto"/>
            <w:noWrap/>
            <w:vAlign w:val="center"/>
          </w:tcPr>
          <w:p w14:paraId="7B9CF6D2" w14:textId="221AB11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5.6</w:t>
            </w:r>
          </w:p>
        </w:tc>
        <w:tc>
          <w:tcPr>
            <w:tcW w:w="595" w:type="dxa"/>
            <w:shd w:val="clear" w:color="auto" w:fill="auto"/>
            <w:noWrap/>
            <w:vAlign w:val="center"/>
          </w:tcPr>
          <w:p w14:paraId="4FB5C09D" w14:textId="3A44BB8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2.2</w:t>
            </w:r>
          </w:p>
        </w:tc>
        <w:tc>
          <w:tcPr>
            <w:tcW w:w="596" w:type="dxa"/>
            <w:shd w:val="clear" w:color="auto" w:fill="auto"/>
            <w:noWrap/>
            <w:vAlign w:val="center"/>
          </w:tcPr>
          <w:p w14:paraId="0AAB1749" w14:textId="5F8A654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9.9</w:t>
            </w:r>
          </w:p>
        </w:tc>
        <w:tc>
          <w:tcPr>
            <w:tcW w:w="595" w:type="dxa"/>
            <w:shd w:val="clear" w:color="auto" w:fill="auto"/>
            <w:noWrap/>
            <w:vAlign w:val="center"/>
          </w:tcPr>
          <w:p w14:paraId="60A91399" w14:textId="136EAEE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6.0</w:t>
            </w:r>
          </w:p>
        </w:tc>
        <w:tc>
          <w:tcPr>
            <w:tcW w:w="596" w:type="dxa"/>
            <w:shd w:val="clear" w:color="auto" w:fill="auto"/>
            <w:noWrap/>
            <w:vAlign w:val="center"/>
          </w:tcPr>
          <w:p w14:paraId="5161CABE" w14:textId="51E777B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4.3</w:t>
            </w:r>
          </w:p>
        </w:tc>
        <w:tc>
          <w:tcPr>
            <w:tcW w:w="595" w:type="dxa"/>
            <w:shd w:val="clear" w:color="auto" w:fill="auto"/>
            <w:noWrap/>
            <w:vAlign w:val="center"/>
          </w:tcPr>
          <w:p w14:paraId="2FABC606" w14:textId="707358E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6.5</w:t>
            </w:r>
          </w:p>
        </w:tc>
        <w:tc>
          <w:tcPr>
            <w:tcW w:w="595" w:type="dxa"/>
            <w:shd w:val="clear" w:color="auto" w:fill="auto"/>
            <w:noWrap/>
            <w:vAlign w:val="center"/>
          </w:tcPr>
          <w:p w14:paraId="6BD89657" w14:textId="261243C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6.1</w:t>
            </w:r>
          </w:p>
        </w:tc>
        <w:tc>
          <w:tcPr>
            <w:tcW w:w="596" w:type="dxa"/>
            <w:shd w:val="clear" w:color="auto" w:fill="auto"/>
            <w:noWrap/>
            <w:vAlign w:val="center"/>
          </w:tcPr>
          <w:p w14:paraId="6F0C705A" w14:textId="060E14F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4.4</w:t>
            </w:r>
          </w:p>
        </w:tc>
        <w:tc>
          <w:tcPr>
            <w:tcW w:w="595" w:type="dxa"/>
            <w:shd w:val="clear" w:color="auto" w:fill="auto"/>
            <w:noWrap/>
            <w:vAlign w:val="center"/>
          </w:tcPr>
          <w:p w14:paraId="4B3F2A80" w14:textId="0C7CBFB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6.3</w:t>
            </w:r>
          </w:p>
        </w:tc>
        <w:tc>
          <w:tcPr>
            <w:tcW w:w="595" w:type="dxa"/>
            <w:shd w:val="clear" w:color="auto" w:fill="auto"/>
            <w:noWrap/>
            <w:vAlign w:val="center"/>
          </w:tcPr>
          <w:p w14:paraId="514E4970" w14:textId="7E07CDD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5.2</w:t>
            </w:r>
          </w:p>
        </w:tc>
        <w:tc>
          <w:tcPr>
            <w:tcW w:w="596" w:type="dxa"/>
            <w:shd w:val="clear" w:color="auto" w:fill="auto"/>
            <w:noWrap/>
            <w:vAlign w:val="center"/>
          </w:tcPr>
          <w:p w14:paraId="43643ED4" w14:textId="0028E19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4.7</w:t>
            </w:r>
          </w:p>
        </w:tc>
        <w:tc>
          <w:tcPr>
            <w:tcW w:w="595" w:type="dxa"/>
            <w:shd w:val="clear" w:color="auto" w:fill="auto"/>
            <w:noWrap/>
            <w:vAlign w:val="center"/>
          </w:tcPr>
          <w:p w14:paraId="77CB2F7E" w14:textId="4174597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4.3</w:t>
            </w:r>
          </w:p>
        </w:tc>
        <w:tc>
          <w:tcPr>
            <w:tcW w:w="595" w:type="dxa"/>
            <w:shd w:val="clear" w:color="auto" w:fill="auto"/>
            <w:noWrap/>
            <w:vAlign w:val="center"/>
          </w:tcPr>
          <w:p w14:paraId="48E9E4DE" w14:textId="2094BAA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4.5</w:t>
            </w:r>
          </w:p>
        </w:tc>
        <w:tc>
          <w:tcPr>
            <w:tcW w:w="596" w:type="dxa"/>
            <w:shd w:val="clear" w:color="auto" w:fill="auto"/>
            <w:noWrap/>
            <w:vAlign w:val="center"/>
          </w:tcPr>
          <w:p w14:paraId="4FFDE84C" w14:textId="4B35CCE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4.2</w:t>
            </w:r>
          </w:p>
        </w:tc>
        <w:tc>
          <w:tcPr>
            <w:tcW w:w="595" w:type="dxa"/>
            <w:shd w:val="clear" w:color="auto" w:fill="auto"/>
            <w:noWrap/>
            <w:vAlign w:val="center"/>
          </w:tcPr>
          <w:p w14:paraId="5AC588AB" w14:textId="07CA507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4.9</w:t>
            </w:r>
          </w:p>
        </w:tc>
        <w:tc>
          <w:tcPr>
            <w:tcW w:w="596" w:type="dxa"/>
            <w:vAlign w:val="center"/>
          </w:tcPr>
          <w:p w14:paraId="6718F8E3" w14:textId="54874C87"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6.1</w:t>
            </w:r>
          </w:p>
        </w:tc>
      </w:tr>
      <w:tr w:rsidR="00D0130E" w:rsidRPr="00715460" w14:paraId="1309B3F6" w14:textId="77777777" w:rsidTr="00D0130E">
        <w:trPr>
          <w:trHeight w:val="265"/>
        </w:trPr>
        <w:tc>
          <w:tcPr>
            <w:tcW w:w="421" w:type="dxa"/>
            <w:vMerge/>
            <w:shd w:val="clear" w:color="auto" w:fill="auto"/>
            <w:noWrap/>
            <w:vAlign w:val="center"/>
          </w:tcPr>
          <w:p w14:paraId="5BE52790"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012BB375"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50-54</w:t>
            </w:r>
          </w:p>
        </w:tc>
        <w:tc>
          <w:tcPr>
            <w:tcW w:w="595" w:type="dxa"/>
            <w:shd w:val="clear" w:color="auto" w:fill="auto"/>
            <w:noWrap/>
            <w:vAlign w:val="center"/>
          </w:tcPr>
          <w:p w14:paraId="04903173" w14:textId="56254CE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2.6</w:t>
            </w:r>
          </w:p>
        </w:tc>
        <w:tc>
          <w:tcPr>
            <w:tcW w:w="596" w:type="dxa"/>
            <w:shd w:val="clear" w:color="auto" w:fill="auto"/>
            <w:noWrap/>
            <w:vAlign w:val="center"/>
          </w:tcPr>
          <w:p w14:paraId="2AC5C71F" w14:textId="57F7FD9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1.8</w:t>
            </w:r>
          </w:p>
        </w:tc>
        <w:tc>
          <w:tcPr>
            <w:tcW w:w="595" w:type="dxa"/>
            <w:shd w:val="clear" w:color="auto" w:fill="auto"/>
            <w:noWrap/>
            <w:vAlign w:val="center"/>
          </w:tcPr>
          <w:p w14:paraId="0074B409" w14:textId="4F3C965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3.3</w:t>
            </w:r>
          </w:p>
        </w:tc>
        <w:tc>
          <w:tcPr>
            <w:tcW w:w="595" w:type="dxa"/>
            <w:shd w:val="clear" w:color="auto" w:fill="auto"/>
            <w:noWrap/>
            <w:vAlign w:val="center"/>
          </w:tcPr>
          <w:p w14:paraId="182B6133" w14:textId="7ED8AD1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w:t>
            </w:r>
          </w:p>
        </w:tc>
        <w:tc>
          <w:tcPr>
            <w:tcW w:w="596" w:type="dxa"/>
            <w:shd w:val="clear" w:color="auto" w:fill="auto"/>
            <w:vAlign w:val="center"/>
          </w:tcPr>
          <w:p w14:paraId="533CABE5" w14:textId="2FAB0654"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3.6</w:t>
            </w:r>
          </w:p>
        </w:tc>
        <w:tc>
          <w:tcPr>
            <w:tcW w:w="595" w:type="dxa"/>
            <w:shd w:val="clear" w:color="auto" w:fill="auto"/>
            <w:vAlign w:val="center"/>
          </w:tcPr>
          <w:p w14:paraId="599B4D07" w14:textId="6038AE12"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3.2</w:t>
            </w:r>
          </w:p>
        </w:tc>
        <w:tc>
          <w:tcPr>
            <w:tcW w:w="595" w:type="dxa"/>
            <w:shd w:val="clear" w:color="auto" w:fill="auto"/>
            <w:vAlign w:val="center"/>
          </w:tcPr>
          <w:p w14:paraId="35E6E168" w14:textId="79260AE0"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2.5</w:t>
            </w:r>
          </w:p>
        </w:tc>
        <w:tc>
          <w:tcPr>
            <w:tcW w:w="596" w:type="dxa"/>
            <w:shd w:val="clear" w:color="auto" w:fill="auto"/>
            <w:vAlign w:val="center"/>
          </w:tcPr>
          <w:p w14:paraId="756220C7" w14:textId="0F468158"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3.5</w:t>
            </w:r>
          </w:p>
        </w:tc>
        <w:tc>
          <w:tcPr>
            <w:tcW w:w="595" w:type="dxa"/>
            <w:shd w:val="clear" w:color="auto" w:fill="auto"/>
            <w:noWrap/>
            <w:vAlign w:val="center"/>
          </w:tcPr>
          <w:p w14:paraId="509075DE" w14:textId="1514CF7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2.4</w:t>
            </w:r>
          </w:p>
        </w:tc>
        <w:tc>
          <w:tcPr>
            <w:tcW w:w="595" w:type="dxa"/>
            <w:shd w:val="clear" w:color="auto" w:fill="auto"/>
            <w:noWrap/>
            <w:vAlign w:val="center"/>
          </w:tcPr>
          <w:p w14:paraId="51069DFD" w14:textId="066BB0A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3.8</w:t>
            </w:r>
          </w:p>
        </w:tc>
        <w:tc>
          <w:tcPr>
            <w:tcW w:w="596" w:type="dxa"/>
            <w:shd w:val="clear" w:color="auto" w:fill="auto"/>
            <w:noWrap/>
            <w:vAlign w:val="center"/>
          </w:tcPr>
          <w:p w14:paraId="05E7D2AC" w14:textId="6A92D99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5.0</w:t>
            </w:r>
          </w:p>
        </w:tc>
        <w:tc>
          <w:tcPr>
            <w:tcW w:w="595" w:type="dxa"/>
            <w:shd w:val="clear" w:color="auto" w:fill="auto"/>
            <w:noWrap/>
            <w:vAlign w:val="center"/>
          </w:tcPr>
          <w:p w14:paraId="2989C935" w14:textId="6D771CA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3.6</w:t>
            </w:r>
          </w:p>
        </w:tc>
        <w:tc>
          <w:tcPr>
            <w:tcW w:w="596" w:type="dxa"/>
            <w:shd w:val="clear" w:color="auto" w:fill="auto"/>
            <w:noWrap/>
            <w:vAlign w:val="center"/>
          </w:tcPr>
          <w:p w14:paraId="25F8BCFD" w14:textId="370F61B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5.9</w:t>
            </w:r>
          </w:p>
        </w:tc>
        <w:tc>
          <w:tcPr>
            <w:tcW w:w="595" w:type="dxa"/>
            <w:shd w:val="clear" w:color="auto" w:fill="auto"/>
            <w:noWrap/>
            <w:vAlign w:val="center"/>
          </w:tcPr>
          <w:p w14:paraId="5276FB5E" w14:textId="6952C10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3.0</w:t>
            </w:r>
          </w:p>
        </w:tc>
        <w:tc>
          <w:tcPr>
            <w:tcW w:w="595" w:type="dxa"/>
            <w:shd w:val="clear" w:color="auto" w:fill="auto"/>
            <w:noWrap/>
            <w:vAlign w:val="center"/>
          </w:tcPr>
          <w:p w14:paraId="39962D99" w14:textId="2350279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3.6</w:t>
            </w:r>
          </w:p>
        </w:tc>
        <w:tc>
          <w:tcPr>
            <w:tcW w:w="596" w:type="dxa"/>
            <w:shd w:val="clear" w:color="auto" w:fill="auto"/>
            <w:noWrap/>
            <w:vAlign w:val="center"/>
          </w:tcPr>
          <w:p w14:paraId="5160285D" w14:textId="2543084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4.2</w:t>
            </w:r>
          </w:p>
        </w:tc>
        <w:tc>
          <w:tcPr>
            <w:tcW w:w="595" w:type="dxa"/>
            <w:shd w:val="clear" w:color="auto" w:fill="auto"/>
            <w:noWrap/>
            <w:vAlign w:val="center"/>
          </w:tcPr>
          <w:p w14:paraId="70F95332" w14:textId="35B971C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6.3</w:t>
            </w:r>
          </w:p>
        </w:tc>
        <w:tc>
          <w:tcPr>
            <w:tcW w:w="595" w:type="dxa"/>
            <w:shd w:val="clear" w:color="auto" w:fill="auto"/>
            <w:noWrap/>
            <w:vAlign w:val="center"/>
          </w:tcPr>
          <w:p w14:paraId="27F99615" w14:textId="0ED9F7E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4.7</w:t>
            </w:r>
          </w:p>
        </w:tc>
        <w:tc>
          <w:tcPr>
            <w:tcW w:w="596" w:type="dxa"/>
            <w:shd w:val="clear" w:color="auto" w:fill="auto"/>
            <w:noWrap/>
            <w:vAlign w:val="center"/>
          </w:tcPr>
          <w:p w14:paraId="2CFF7347" w14:textId="5A27660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5.7</w:t>
            </w:r>
          </w:p>
        </w:tc>
        <w:tc>
          <w:tcPr>
            <w:tcW w:w="595" w:type="dxa"/>
            <w:shd w:val="clear" w:color="auto" w:fill="auto"/>
            <w:noWrap/>
            <w:vAlign w:val="center"/>
          </w:tcPr>
          <w:p w14:paraId="5EF647DA" w14:textId="018D5D6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4.4</w:t>
            </w:r>
          </w:p>
        </w:tc>
        <w:tc>
          <w:tcPr>
            <w:tcW w:w="595" w:type="dxa"/>
            <w:shd w:val="clear" w:color="auto" w:fill="auto"/>
            <w:noWrap/>
            <w:vAlign w:val="center"/>
          </w:tcPr>
          <w:p w14:paraId="292F66F7" w14:textId="40C9245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4.5</w:t>
            </w:r>
          </w:p>
        </w:tc>
        <w:tc>
          <w:tcPr>
            <w:tcW w:w="596" w:type="dxa"/>
            <w:shd w:val="clear" w:color="auto" w:fill="auto"/>
            <w:noWrap/>
            <w:vAlign w:val="center"/>
          </w:tcPr>
          <w:p w14:paraId="1A8DD35F" w14:textId="003C45B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4.0</w:t>
            </w:r>
          </w:p>
        </w:tc>
        <w:tc>
          <w:tcPr>
            <w:tcW w:w="595" w:type="dxa"/>
            <w:shd w:val="clear" w:color="auto" w:fill="auto"/>
            <w:noWrap/>
            <w:vAlign w:val="center"/>
          </w:tcPr>
          <w:p w14:paraId="4DF29B7C" w14:textId="1B4DC2E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2.9</w:t>
            </w:r>
          </w:p>
        </w:tc>
        <w:tc>
          <w:tcPr>
            <w:tcW w:w="596" w:type="dxa"/>
            <w:vAlign w:val="center"/>
          </w:tcPr>
          <w:p w14:paraId="6F43B1D2" w14:textId="78FDD3E7"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3.5</w:t>
            </w:r>
          </w:p>
        </w:tc>
      </w:tr>
      <w:tr w:rsidR="00D0130E" w:rsidRPr="00715460" w14:paraId="7D86DEAB" w14:textId="77777777" w:rsidTr="00D0130E">
        <w:trPr>
          <w:trHeight w:val="265"/>
        </w:trPr>
        <w:tc>
          <w:tcPr>
            <w:tcW w:w="421" w:type="dxa"/>
            <w:vMerge/>
            <w:shd w:val="clear" w:color="auto" w:fill="auto"/>
            <w:noWrap/>
            <w:vAlign w:val="center"/>
          </w:tcPr>
          <w:p w14:paraId="7649A2C8"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01F6B843"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55-59</w:t>
            </w:r>
          </w:p>
        </w:tc>
        <w:tc>
          <w:tcPr>
            <w:tcW w:w="595" w:type="dxa"/>
            <w:shd w:val="clear" w:color="auto" w:fill="auto"/>
            <w:noWrap/>
            <w:vAlign w:val="center"/>
          </w:tcPr>
          <w:p w14:paraId="7107A180" w14:textId="5CDB13E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3.0</w:t>
            </w:r>
          </w:p>
        </w:tc>
        <w:tc>
          <w:tcPr>
            <w:tcW w:w="596" w:type="dxa"/>
            <w:shd w:val="clear" w:color="auto" w:fill="auto"/>
            <w:noWrap/>
            <w:vAlign w:val="center"/>
          </w:tcPr>
          <w:p w14:paraId="4CCBB06D" w14:textId="5F28647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w:t>
            </w:r>
          </w:p>
        </w:tc>
        <w:tc>
          <w:tcPr>
            <w:tcW w:w="595" w:type="dxa"/>
            <w:shd w:val="clear" w:color="auto" w:fill="auto"/>
            <w:noWrap/>
            <w:vAlign w:val="center"/>
          </w:tcPr>
          <w:p w14:paraId="3D3C18FE" w14:textId="05BC82A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4597A87B" w14:textId="6B40052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3.5</w:t>
            </w:r>
          </w:p>
        </w:tc>
        <w:tc>
          <w:tcPr>
            <w:tcW w:w="596" w:type="dxa"/>
            <w:shd w:val="clear" w:color="auto" w:fill="auto"/>
            <w:vAlign w:val="center"/>
          </w:tcPr>
          <w:p w14:paraId="66275936" w14:textId="1099E6E0"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2.4</w:t>
            </w:r>
          </w:p>
        </w:tc>
        <w:tc>
          <w:tcPr>
            <w:tcW w:w="595" w:type="dxa"/>
            <w:shd w:val="clear" w:color="auto" w:fill="auto"/>
            <w:vAlign w:val="center"/>
          </w:tcPr>
          <w:p w14:paraId="0E96675A" w14:textId="1CE84DA7"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4.0</w:t>
            </w:r>
          </w:p>
        </w:tc>
        <w:tc>
          <w:tcPr>
            <w:tcW w:w="595" w:type="dxa"/>
            <w:shd w:val="clear" w:color="auto" w:fill="auto"/>
            <w:vAlign w:val="center"/>
          </w:tcPr>
          <w:p w14:paraId="3B07AF67" w14:textId="37DFA145"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1.5</w:t>
            </w:r>
          </w:p>
        </w:tc>
        <w:tc>
          <w:tcPr>
            <w:tcW w:w="596" w:type="dxa"/>
            <w:shd w:val="clear" w:color="auto" w:fill="auto"/>
            <w:vAlign w:val="center"/>
          </w:tcPr>
          <w:p w14:paraId="30E0D5BD" w14:textId="790687C8"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6.4</w:t>
            </w:r>
          </w:p>
        </w:tc>
        <w:tc>
          <w:tcPr>
            <w:tcW w:w="595" w:type="dxa"/>
            <w:shd w:val="clear" w:color="auto" w:fill="auto"/>
            <w:noWrap/>
            <w:vAlign w:val="center"/>
          </w:tcPr>
          <w:p w14:paraId="3C748CE6" w14:textId="692BBA4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6.3</w:t>
            </w:r>
          </w:p>
        </w:tc>
        <w:tc>
          <w:tcPr>
            <w:tcW w:w="595" w:type="dxa"/>
            <w:shd w:val="clear" w:color="auto" w:fill="auto"/>
            <w:noWrap/>
            <w:vAlign w:val="center"/>
          </w:tcPr>
          <w:p w14:paraId="5E4E3A34" w14:textId="0DA990A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3.8</w:t>
            </w:r>
          </w:p>
        </w:tc>
        <w:tc>
          <w:tcPr>
            <w:tcW w:w="596" w:type="dxa"/>
            <w:shd w:val="clear" w:color="auto" w:fill="auto"/>
            <w:noWrap/>
            <w:vAlign w:val="center"/>
          </w:tcPr>
          <w:p w14:paraId="7A1BD73F" w14:textId="5E4A2F9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4.2</w:t>
            </w:r>
          </w:p>
        </w:tc>
        <w:tc>
          <w:tcPr>
            <w:tcW w:w="595" w:type="dxa"/>
            <w:shd w:val="clear" w:color="auto" w:fill="auto"/>
            <w:noWrap/>
            <w:vAlign w:val="center"/>
          </w:tcPr>
          <w:p w14:paraId="191D7D7B" w14:textId="7C3A63D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2.3</w:t>
            </w:r>
          </w:p>
        </w:tc>
        <w:tc>
          <w:tcPr>
            <w:tcW w:w="596" w:type="dxa"/>
            <w:shd w:val="clear" w:color="auto" w:fill="auto"/>
            <w:noWrap/>
            <w:vAlign w:val="center"/>
          </w:tcPr>
          <w:p w14:paraId="1B639940" w14:textId="227F96E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3.2</w:t>
            </w:r>
          </w:p>
        </w:tc>
        <w:tc>
          <w:tcPr>
            <w:tcW w:w="595" w:type="dxa"/>
            <w:shd w:val="clear" w:color="auto" w:fill="auto"/>
            <w:noWrap/>
            <w:vAlign w:val="center"/>
          </w:tcPr>
          <w:p w14:paraId="56FADD41" w14:textId="4A44BE1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w:t>
            </w:r>
          </w:p>
        </w:tc>
        <w:tc>
          <w:tcPr>
            <w:tcW w:w="595" w:type="dxa"/>
            <w:shd w:val="clear" w:color="auto" w:fill="auto"/>
            <w:noWrap/>
            <w:vAlign w:val="center"/>
          </w:tcPr>
          <w:p w14:paraId="7106D882" w14:textId="53D9C07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3.9</w:t>
            </w:r>
          </w:p>
        </w:tc>
        <w:tc>
          <w:tcPr>
            <w:tcW w:w="596" w:type="dxa"/>
            <w:shd w:val="clear" w:color="auto" w:fill="auto"/>
            <w:noWrap/>
            <w:vAlign w:val="center"/>
          </w:tcPr>
          <w:p w14:paraId="2EACE186" w14:textId="41362A9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3.3</w:t>
            </w:r>
          </w:p>
        </w:tc>
        <w:tc>
          <w:tcPr>
            <w:tcW w:w="595" w:type="dxa"/>
            <w:shd w:val="clear" w:color="auto" w:fill="auto"/>
            <w:noWrap/>
            <w:vAlign w:val="center"/>
          </w:tcPr>
          <w:p w14:paraId="3954938B" w14:textId="6BD3C4F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w:t>
            </w:r>
          </w:p>
        </w:tc>
        <w:tc>
          <w:tcPr>
            <w:tcW w:w="595" w:type="dxa"/>
            <w:shd w:val="clear" w:color="auto" w:fill="auto"/>
            <w:noWrap/>
            <w:vAlign w:val="center"/>
          </w:tcPr>
          <w:p w14:paraId="7CAD085F" w14:textId="3051C43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w:t>
            </w:r>
          </w:p>
        </w:tc>
        <w:tc>
          <w:tcPr>
            <w:tcW w:w="596" w:type="dxa"/>
            <w:shd w:val="clear" w:color="auto" w:fill="auto"/>
            <w:noWrap/>
            <w:vAlign w:val="center"/>
          </w:tcPr>
          <w:p w14:paraId="15270C4A" w14:textId="146D0D7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4.3</w:t>
            </w:r>
          </w:p>
        </w:tc>
        <w:tc>
          <w:tcPr>
            <w:tcW w:w="595" w:type="dxa"/>
            <w:shd w:val="clear" w:color="auto" w:fill="auto"/>
            <w:noWrap/>
            <w:vAlign w:val="center"/>
          </w:tcPr>
          <w:p w14:paraId="160F3C64" w14:textId="2846592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1.9</w:t>
            </w:r>
          </w:p>
        </w:tc>
        <w:tc>
          <w:tcPr>
            <w:tcW w:w="595" w:type="dxa"/>
            <w:shd w:val="clear" w:color="auto" w:fill="auto"/>
            <w:noWrap/>
            <w:vAlign w:val="center"/>
          </w:tcPr>
          <w:p w14:paraId="618C8312" w14:textId="2CF84C1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3.2</w:t>
            </w:r>
          </w:p>
        </w:tc>
        <w:tc>
          <w:tcPr>
            <w:tcW w:w="596" w:type="dxa"/>
            <w:shd w:val="clear" w:color="auto" w:fill="auto"/>
            <w:noWrap/>
            <w:vAlign w:val="center"/>
          </w:tcPr>
          <w:p w14:paraId="668D32F6" w14:textId="523D5A6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3.8</w:t>
            </w:r>
          </w:p>
        </w:tc>
        <w:tc>
          <w:tcPr>
            <w:tcW w:w="595" w:type="dxa"/>
            <w:shd w:val="clear" w:color="auto" w:fill="auto"/>
            <w:noWrap/>
            <w:vAlign w:val="center"/>
          </w:tcPr>
          <w:p w14:paraId="51E8F702" w14:textId="0B8B6CD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2.3</w:t>
            </w:r>
          </w:p>
        </w:tc>
        <w:tc>
          <w:tcPr>
            <w:tcW w:w="596" w:type="dxa"/>
            <w:vAlign w:val="center"/>
          </w:tcPr>
          <w:p w14:paraId="7158FA4A" w14:textId="22742F30"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5.7</w:t>
            </w:r>
          </w:p>
        </w:tc>
      </w:tr>
      <w:tr w:rsidR="00D0130E" w:rsidRPr="00715460" w14:paraId="77C5ED0B" w14:textId="77777777" w:rsidTr="00D0130E">
        <w:trPr>
          <w:trHeight w:val="265"/>
        </w:trPr>
        <w:tc>
          <w:tcPr>
            <w:tcW w:w="421" w:type="dxa"/>
            <w:vMerge/>
            <w:shd w:val="clear" w:color="auto" w:fill="auto"/>
            <w:noWrap/>
            <w:vAlign w:val="center"/>
          </w:tcPr>
          <w:p w14:paraId="3A1934A4"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74054E6B"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60-64</w:t>
            </w:r>
          </w:p>
        </w:tc>
        <w:tc>
          <w:tcPr>
            <w:tcW w:w="595" w:type="dxa"/>
            <w:shd w:val="clear" w:color="auto" w:fill="auto"/>
            <w:noWrap/>
            <w:vAlign w:val="center"/>
          </w:tcPr>
          <w:p w14:paraId="0A9E4CB8" w14:textId="4BD70A8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1.8</w:t>
            </w:r>
          </w:p>
        </w:tc>
        <w:tc>
          <w:tcPr>
            <w:tcW w:w="596" w:type="dxa"/>
            <w:shd w:val="clear" w:color="auto" w:fill="auto"/>
            <w:noWrap/>
            <w:vAlign w:val="center"/>
          </w:tcPr>
          <w:p w14:paraId="75F1ED68" w14:textId="3527412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5D2DA252" w14:textId="1595FEC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8.8</w:t>
            </w:r>
          </w:p>
        </w:tc>
        <w:tc>
          <w:tcPr>
            <w:tcW w:w="595" w:type="dxa"/>
            <w:shd w:val="clear" w:color="auto" w:fill="auto"/>
            <w:noWrap/>
            <w:vAlign w:val="center"/>
          </w:tcPr>
          <w:p w14:paraId="3AB9013A" w14:textId="13FFB23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4.4</w:t>
            </w:r>
          </w:p>
        </w:tc>
        <w:tc>
          <w:tcPr>
            <w:tcW w:w="596" w:type="dxa"/>
            <w:shd w:val="clear" w:color="auto" w:fill="auto"/>
            <w:vAlign w:val="center"/>
          </w:tcPr>
          <w:p w14:paraId="6670D4F3" w14:textId="63A4884B"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1.2</w:t>
            </w:r>
          </w:p>
        </w:tc>
        <w:tc>
          <w:tcPr>
            <w:tcW w:w="595" w:type="dxa"/>
            <w:shd w:val="clear" w:color="auto" w:fill="auto"/>
            <w:vAlign w:val="center"/>
          </w:tcPr>
          <w:p w14:paraId="11A6680A" w14:textId="34DC6921"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1.2</w:t>
            </w:r>
          </w:p>
        </w:tc>
        <w:tc>
          <w:tcPr>
            <w:tcW w:w="595" w:type="dxa"/>
            <w:shd w:val="clear" w:color="auto" w:fill="auto"/>
            <w:vAlign w:val="center"/>
          </w:tcPr>
          <w:p w14:paraId="37F2017A" w14:textId="231CEBEF"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2.2</w:t>
            </w:r>
          </w:p>
        </w:tc>
        <w:tc>
          <w:tcPr>
            <w:tcW w:w="596" w:type="dxa"/>
            <w:shd w:val="clear" w:color="auto" w:fill="auto"/>
            <w:vAlign w:val="center"/>
          </w:tcPr>
          <w:p w14:paraId="5A2F87DA" w14:textId="74D65557"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5.5</w:t>
            </w:r>
          </w:p>
        </w:tc>
        <w:tc>
          <w:tcPr>
            <w:tcW w:w="595" w:type="dxa"/>
            <w:shd w:val="clear" w:color="auto" w:fill="auto"/>
            <w:noWrap/>
            <w:vAlign w:val="center"/>
          </w:tcPr>
          <w:p w14:paraId="6C7B8A90" w14:textId="3568544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4.1</w:t>
            </w:r>
          </w:p>
        </w:tc>
        <w:tc>
          <w:tcPr>
            <w:tcW w:w="595" w:type="dxa"/>
            <w:shd w:val="clear" w:color="auto" w:fill="auto"/>
            <w:noWrap/>
            <w:vAlign w:val="center"/>
          </w:tcPr>
          <w:p w14:paraId="5A7FA462" w14:textId="23263AD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5.2</w:t>
            </w:r>
          </w:p>
        </w:tc>
        <w:tc>
          <w:tcPr>
            <w:tcW w:w="596" w:type="dxa"/>
            <w:shd w:val="clear" w:color="auto" w:fill="auto"/>
            <w:noWrap/>
            <w:vAlign w:val="center"/>
          </w:tcPr>
          <w:p w14:paraId="6DD216FF" w14:textId="39607A8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w:t>
            </w:r>
          </w:p>
        </w:tc>
        <w:tc>
          <w:tcPr>
            <w:tcW w:w="595" w:type="dxa"/>
            <w:shd w:val="clear" w:color="auto" w:fill="auto"/>
            <w:noWrap/>
            <w:vAlign w:val="center"/>
          </w:tcPr>
          <w:p w14:paraId="2FC914D9" w14:textId="16B2B2F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4.3</w:t>
            </w:r>
          </w:p>
        </w:tc>
        <w:tc>
          <w:tcPr>
            <w:tcW w:w="596" w:type="dxa"/>
            <w:shd w:val="clear" w:color="auto" w:fill="auto"/>
            <w:noWrap/>
            <w:vAlign w:val="center"/>
          </w:tcPr>
          <w:p w14:paraId="50318500" w14:textId="0010CD9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3.1</w:t>
            </w:r>
          </w:p>
        </w:tc>
        <w:tc>
          <w:tcPr>
            <w:tcW w:w="595" w:type="dxa"/>
            <w:shd w:val="clear" w:color="auto" w:fill="auto"/>
            <w:noWrap/>
            <w:vAlign w:val="center"/>
          </w:tcPr>
          <w:p w14:paraId="16C8255F" w14:textId="041AA5A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3.1</w:t>
            </w:r>
          </w:p>
        </w:tc>
        <w:tc>
          <w:tcPr>
            <w:tcW w:w="595" w:type="dxa"/>
            <w:shd w:val="clear" w:color="auto" w:fill="auto"/>
            <w:noWrap/>
            <w:vAlign w:val="center"/>
          </w:tcPr>
          <w:p w14:paraId="174E7539" w14:textId="68A7CE3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4.2</w:t>
            </w:r>
          </w:p>
        </w:tc>
        <w:tc>
          <w:tcPr>
            <w:tcW w:w="596" w:type="dxa"/>
            <w:shd w:val="clear" w:color="auto" w:fill="auto"/>
            <w:noWrap/>
            <w:vAlign w:val="center"/>
          </w:tcPr>
          <w:p w14:paraId="37F3B8AA" w14:textId="43A0608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2.6</w:t>
            </w:r>
          </w:p>
        </w:tc>
        <w:tc>
          <w:tcPr>
            <w:tcW w:w="595" w:type="dxa"/>
            <w:shd w:val="clear" w:color="auto" w:fill="auto"/>
            <w:noWrap/>
            <w:vAlign w:val="center"/>
          </w:tcPr>
          <w:p w14:paraId="1C002B00" w14:textId="2426A77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w:t>
            </w:r>
          </w:p>
        </w:tc>
        <w:tc>
          <w:tcPr>
            <w:tcW w:w="595" w:type="dxa"/>
            <w:shd w:val="clear" w:color="auto" w:fill="auto"/>
            <w:noWrap/>
            <w:vAlign w:val="center"/>
          </w:tcPr>
          <w:p w14:paraId="4D7E5F4A" w14:textId="6C4AF35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5.7</w:t>
            </w:r>
          </w:p>
        </w:tc>
        <w:tc>
          <w:tcPr>
            <w:tcW w:w="596" w:type="dxa"/>
            <w:shd w:val="clear" w:color="auto" w:fill="auto"/>
            <w:noWrap/>
            <w:vAlign w:val="center"/>
          </w:tcPr>
          <w:p w14:paraId="041A6DE2" w14:textId="54379C9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w:t>
            </w:r>
          </w:p>
        </w:tc>
        <w:tc>
          <w:tcPr>
            <w:tcW w:w="595" w:type="dxa"/>
            <w:shd w:val="clear" w:color="auto" w:fill="auto"/>
            <w:noWrap/>
            <w:vAlign w:val="center"/>
          </w:tcPr>
          <w:p w14:paraId="04F61BF8" w14:textId="456DC35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4.1</w:t>
            </w:r>
          </w:p>
        </w:tc>
        <w:tc>
          <w:tcPr>
            <w:tcW w:w="595" w:type="dxa"/>
            <w:shd w:val="clear" w:color="auto" w:fill="auto"/>
            <w:noWrap/>
            <w:vAlign w:val="center"/>
          </w:tcPr>
          <w:p w14:paraId="709BBAA7" w14:textId="03FE147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3.8</w:t>
            </w:r>
          </w:p>
        </w:tc>
        <w:tc>
          <w:tcPr>
            <w:tcW w:w="596" w:type="dxa"/>
            <w:shd w:val="clear" w:color="auto" w:fill="auto"/>
            <w:noWrap/>
            <w:vAlign w:val="center"/>
          </w:tcPr>
          <w:p w14:paraId="21549666" w14:textId="44EFEBF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2.2</w:t>
            </w:r>
          </w:p>
        </w:tc>
        <w:tc>
          <w:tcPr>
            <w:tcW w:w="595" w:type="dxa"/>
            <w:shd w:val="clear" w:color="auto" w:fill="auto"/>
            <w:noWrap/>
            <w:vAlign w:val="center"/>
          </w:tcPr>
          <w:p w14:paraId="451A991A" w14:textId="747FF1A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w:t>
            </w:r>
          </w:p>
        </w:tc>
        <w:tc>
          <w:tcPr>
            <w:tcW w:w="596" w:type="dxa"/>
            <w:vAlign w:val="center"/>
          </w:tcPr>
          <w:p w14:paraId="28705051" w14:textId="668F0AA2"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2.2</w:t>
            </w:r>
          </w:p>
        </w:tc>
      </w:tr>
      <w:tr w:rsidR="00D0130E" w:rsidRPr="00715460" w14:paraId="08F4C542" w14:textId="77777777" w:rsidTr="00D0130E">
        <w:trPr>
          <w:trHeight w:val="265"/>
        </w:trPr>
        <w:tc>
          <w:tcPr>
            <w:tcW w:w="421" w:type="dxa"/>
            <w:vMerge/>
            <w:shd w:val="clear" w:color="auto" w:fill="auto"/>
            <w:noWrap/>
            <w:vAlign w:val="center"/>
          </w:tcPr>
          <w:p w14:paraId="7F23B2FB"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17964E48"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65-69</w:t>
            </w:r>
          </w:p>
        </w:tc>
        <w:tc>
          <w:tcPr>
            <w:tcW w:w="595" w:type="dxa"/>
            <w:shd w:val="clear" w:color="auto" w:fill="auto"/>
            <w:noWrap/>
            <w:vAlign w:val="center"/>
          </w:tcPr>
          <w:p w14:paraId="7C45E6CF" w14:textId="16BD90C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20B49E6B" w14:textId="235F374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4C2E353A" w14:textId="6376F33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5.1</w:t>
            </w:r>
          </w:p>
        </w:tc>
        <w:tc>
          <w:tcPr>
            <w:tcW w:w="595" w:type="dxa"/>
            <w:shd w:val="clear" w:color="auto" w:fill="auto"/>
            <w:noWrap/>
            <w:vAlign w:val="center"/>
          </w:tcPr>
          <w:p w14:paraId="23BCE16A" w14:textId="4B0CB46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vAlign w:val="center"/>
          </w:tcPr>
          <w:p w14:paraId="20207634" w14:textId="607B64CB"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2.3</w:t>
            </w:r>
          </w:p>
        </w:tc>
        <w:tc>
          <w:tcPr>
            <w:tcW w:w="595" w:type="dxa"/>
            <w:shd w:val="clear" w:color="auto" w:fill="auto"/>
            <w:vAlign w:val="center"/>
          </w:tcPr>
          <w:p w14:paraId="18636270" w14:textId="5E3BC53A"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2.2</w:t>
            </w:r>
          </w:p>
        </w:tc>
        <w:tc>
          <w:tcPr>
            <w:tcW w:w="595" w:type="dxa"/>
            <w:shd w:val="clear" w:color="auto" w:fill="auto"/>
            <w:vAlign w:val="center"/>
          </w:tcPr>
          <w:p w14:paraId="37C42959" w14:textId="4166D712"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8.3</w:t>
            </w:r>
          </w:p>
        </w:tc>
        <w:tc>
          <w:tcPr>
            <w:tcW w:w="596" w:type="dxa"/>
            <w:shd w:val="clear" w:color="auto" w:fill="auto"/>
            <w:vAlign w:val="center"/>
          </w:tcPr>
          <w:p w14:paraId="7B72F9D2" w14:textId="6BA76111"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0.0</w:t>
            </w:r>
          </w:p>
        </w:tc>
        <w:tc>
          <w:tcPr>
            <w:tcW w:w="595" w:type="dxa"/>
            <w:shd w:val="clear" w:color="auto" w:fill="auto"/>
            <w:noWrap/>
            <w:vAlign w:val="center"/>
          </w:tcPr>
          <w:p w14:paraId="04E6D9DD" w14:textId="33F67DF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3.8</w:t>
            </w:r>
          </w:p>
        </w:tc>
        <w:tc>
          <w:tcPr>
            <w:tcW w:w="595" w:type="dxa"/>
            <w:shd w:val="clear" w:color="auto" w:fill="auto"/>
            <w:noWrap/>
            <w:vAlign w:val="center"/>
          </w:tcPr>
          <w:p w14:paraId="2740AE68" w14:textId="0FE4AD5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3.9</w:t>
            </w:r>
          </w:p>
        </w:tc>
        <w:tc>
          <w:tcPr>
            <w:tcW w:w="596" w:type="dxa"/>
            <w:shd w:val="clear" w:color="auto" w:fill="auto"/>
            <w:noWrap/>
            <w:vAlign w:val="center"/>
          </w:tcPr>
          <w:p w14:paraId="776F8B51" w14:textId="31E2D4E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0D40A3D5" w14:textId="3404AB5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1.6</w:t>
            </w:r>
          </w:p>
        </w:tc>
        <w:tc>
          <w:tcPr>
            <w:tcW w:w="596" w:type="dxa"/>
            <w:shd w:val="clear" w:color="auto" w:fill="auto"/>
            <w:noWrap/>
            <w:vAlign w:val="center"/>
          </w:tcPr>
          <w:p w14:paraId="03D9CA2B" w14:textId="43DFD88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552D9868" w14:textId="297CB8C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3.0</w:t>
            </w:r>
          </w:p>
        </w:tc>
        <w:tc>
          <w:tcPr>
            <w:tcW w:w="595" w:type="dxa"/>
            <w:shd w:val="clear" w:color="auto" w:fill="auto"/>
            <w:noWrap/>
            <w:vAlign w:val="center"/>
          </w:tcPr>
          <w:p w14:paraId="513C9DE1" w14:textId="333418E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w:t>
            </w:r>
          </w:p>
        </w:tc>
        <w:tc>
          <w:tcPr>
            <w:tcW w:w="596" w:type="dxa"/>
            <w:shd w:val="clear" w:color="auto" w:fill="auto"/>
            <w:noWrap/>
            <w:vAlign w:val="center"/>
          </w:tcPr>
          <w:p w14:paraId="1D81A140" w14:textId="7C2BBFA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1113C5EE" w14:textId="4A99B72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3.7</w:t>
            </w:r>
          </w:p>
        </w:tc>
        <w:tc>
          <w:tcPr>
            <w:tcW w:w="595" w:type="dxa"/>
            <w:shd w:val="clear" w:color="auto" w:fill="auto"/>
            <w:noWrap/>
            <w:vAlign w:val="center"/>
          </w:tcPr>
          <w:p w14:paraId="3E9CFF59" w14:textId="75F1D78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3.1</w:t>
            </w:r>
          </w:p>
        </w:tc>
        <w:tc>
          <w:tcPr>
            <w:tcW w:w="596" w:type="dxa"/>
            <w:shd w:val="clear" w:color="auto" w:fill="auto"/>
            <w:noWrap/>
            <w:vAlign w:val="center"/>
          </w:tcPr>
          <w:p w14:paraId="27FCC28A" w14:textId="05B29AD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6.3</w:t>
            </w:r>
          </w:p>
        </w:tc>
        <w:tc>
          <w:tcPr>
            <w:tcW w:w="595" w:type="dxa"/>
            <w:shd w:val="clear" w:color="auto" w:fill="auto"/>
            <w:noWrap/>
            <w:vAlign w:val="center"/>
          </w:tcPr>
          <w:p w14:paraId="26BFED5E" w14:textId="47C628D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6.0</w:t>
            </w:r>
          </w:p>
        </w:tc>
        <w:tc>
          <w:tcPr>
            <w:tcW w:w="595" w:type="dxa"/>
            <w:shd w:val="clear" w:color="auto" w:fill="auto"/>
            <w:noWrap/>
            <w:vAlign w:val="center"/>
          </w:tcPr>
          <w:p w14:paraId="2C0202B2" w14:textId="4787AD4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1.9</w:t>
            </w:r>
          </w:p>
        </w:tc>
        <w:tc>
          <w:tcPr>
            <w:tcW w:w="596" w:type="dxa"/>
            <w:shd w:val="clear" w:color="auto" w:fill="auto"/>
            <w:noWrap/>
            <w:vAlign w:val="center"/>
          </w:tcPr>
          <w:p w14:paraId="642E2E72" w14:textId="559280F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4.8</w:t>
            </w:r>
          </w:p>
        </w:tc>
        <w:tc>
          <w:tcPr>
            <w:tcW w:w="595" w:type="dxa"/>
            <w:shd w:val="clear" w:color="auto" w:fill="auto"/>
            <w:noWrap/>
            <w:vAlign w:val="center"/>
          </w:tcPr>
          <w:p w14:paraId="5AB8A5B4" w14:textId="6D891C5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2.6</w:t>
            </w:r>
          </w:p>
        </w:tc>
        <w:tc>
          <w:tcPr>
            <w:tcW w:w="596" w:type="dxa"/>
            <w:vAlign w:val="center"/>
          </w:tcPr>
          <w:p w14:paraId="78B9BF82" w14:textId="69F1D581"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4.2</w:t>
            </w:r>
          </w:p>
        </w:tc>
      </w:tr>
      <w:tr w:rsidR="00D0130E" w:rsidRPr="00715460" w14:paraId="30B6350C" w14:textId="77777777" w:rsidTr="00D0130E">
        <w:trPr>
          <w:trHeight w:val="265"/>
        </w:trPr>
        <w:tc>
          <w:tcPr>
            <w:tcW w:w="421" w:type="dxa"/>
            <w:vMerge/>
            <w:shd w:val="clear" w:color="auto" w:fill="auto"/>
            <w:noWrap/>
            <w:vAlign w:val="center"/>
          </w:tcPr>
          <w:p w14:paraId="31401F2A"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03F84BDA"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70+</w:t>
            </w:r>
          </w:p>
        </w:tc>
        <w:tc>
          <w:tcPr>
            <w:tcW w:w="595" w:type="dxa"/>
            <w:shd w:val="clear" w:color="auto" w:fill="auto"/>
            <w:noWrap/>
            <w:vAlign w:val="center"/>
          </w:tcPr>
          <w:p w14:paraId="6782A982" w14:textId="628B4A0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1AADCCBA" w14:textId="5B00196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17.2</w:t>
            </w:r>
          </w:p>
        </w:tc>
        <w:tc>
          <w:tcPr>
            <w:tcW w:w="595" w:type="dxa"/>
            <w:shd w:val="clear" w:color="auto" w:fill="auto"/>
            <w:noWrap/>
            <w:vAlign w:val="center"/>
          </w:tcPr>
          <w:p w14:paraId="1893AFA6" w14:textId="66B0015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12.5</w:t>
            </w:r>
          </w:p>
        </w:tc>
        <w:tc>
          <w:tcPr>
            <w:tcW w:w="595" w:type="dxa"/>
            <w:shd w:val="clear" w:color="auto" w:fill="auto"/>
            <w:noWrap/>
            <w:vAlign w:val="center"/>
          </w:tcPr>
          <w:p w14:paraId="74C62FFE" w14:textId="24B0792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vAlign w:val="center"/>
          </w:tcPr>
          <w:p w14:paraId="722C286B" w14:textId="1FCFDA2E"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10.5</w:t>
            </w:r>
          </w:p>
        </w:tc>
        <w:tc>
          <w:tcPr>
            <w:tcW w:w="595" w:type="dxa"/>
            <w:shd w:val="clear" w:color="auto" w:fill="auto"/>
            <w:vAlign w:val="center"/>
          </w:tcPr>
          <w:p w14:paraId="23178889" w14:textId="71617D04"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0.0</w:t>
            </w:r>
          </w:p>
        </w:tc>
        <w:tc>
          <w:tcPr>
            <w:tcW w:w="595" w:type="dxa"/>
            <w:shd w:val="clear" w:color="auto" w:fill="auto"/>
            <w:vAlign w:val="center"/>
          </w:tcPr>
          <w:p w14:paraId="58DDA664" w14:textId="33D4CD79"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0.0</w:t>
            </w:r>
          </w:p>
        </w:tc>
        <w:tc>
          <w:tcPr>
            <w:tcW w:w="596" w:type="dxa"/>
            <w:shd w:val="clear" w:color="auto" w:fill="auto"/>
            <w:vAlign w:val="center"/>
          </w:tcPr>
          <w:p w14:paraId="4A453420" w14:textId="4B6AD254"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0.0</w:t>
            </w:r>
          </w:p>
        </w:tc>
        <w:tc>
          <w:tcPr>
            <w:tcW w:w="595" w:type="dxa"/>
            <w:shd w:val="clear" w:color="auto" w:fill="auto"/>
            <w:noWrap/>
            <w:vAlign w:val="center"/>
          </w:tcPr>
          <w:p w14:paraId="5BED9BBF" w14:textId="7DC6D0D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457CCC59" w14:textId="1688E9C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5FB843A1" w14:textId="05634E3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10.8</w:t>
            </w:r>
          </w:p>
        </w:tc>
        <w:tc>
          <w:tcPr>
            <w:tcW w:w="595" w:type="dxa"/>
            <w:shd w:val="clear" w:color="auto" w:fill="auto"/>
            <w:noWrap/>
            <w:vAlign w:val="center"/>
          </w:tcPr>
          <w:p w14:paraId="3B075466" w14:textId="592B629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9.5</w:t>
            </w:r>
          </w:p>
        </w:tc>
        <w:tc>
          <w:tcPr>
            <w:tcW w:w="596" w:type="dxa"/>
            <w:shd w:val="clear" w:color="auto" w:fill="auto"/>
            <w:noWrap/>
            <w:vAlign w:val="center"/>
          </w:tcPr>
          <w:p w14:paraId="233DAFE3" w14:textId="05D2D7C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28.6</w:t>
            </w:r>
          </w:p>
        </w:tc>
        <w:tc>
          <w:tcPr>
            <w:tcW w:w="595" w:type="dxa"/>
            <w:shd w:val="clear" w:color="auto" w:fill="auto"/>
            <w:noWrap/>
            <w:vAlign w:val="center"/>
          </w:tcPr>
          <w:p w14:paraId="10916159" w14:textId="5DCB6D9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34504A8E" w14:textId="5F33898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0748FE69" w14:textId="7EE6F54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9.3</w:t>
            </w:r>
          </w:p>
        </w:tc>
        <w:tc>
          <w:tcPr>
            <w:tcW w:w="595" w:type="dxa"/>
            <w:shd w:val="clear" w:color="auto" w:fill="auto"/>
            <w:noWrap/>
            <w:vAlign w:val="center"/>
          </w:tcPr>
          <w:p w14:paraId="1654A6F0" w14:textId="04DFBB1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8.4</w:t>
            </w:r>
          </w:p>
        </w:tc>
        <w:tc>
          <w:tcPr>
            <w:tcW w:w="595" w:type="dxa"/>
            <w:shd w:val="clear" w:color="auto" w:fill="auto"/>
            <w:noWrap/>
            <w:vAlign w:val="center"/>
          </w:tcPr>
          <w:p w14:paraId="4894FFC8" w14:textId="3CC1E04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17257726" w14:textId="06DD250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135897F7" w14:textId="5EB8D44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5" w:type="dxa"/>
            <w:shd w:val="clear" w:color="auto" w:fill="auto"/>
            <w:noWrap/>
            <w:vAlign w:val="center"/>
          </w:tcPr>
          <w:p w14:paraId="48CAAA2F" w14:textId="14A3C27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shd w:val="clear" w:color="auto" w:fill="auto"/>
            <w:noWrap/>
            <w:vAlign w:val="center"/>
          </w:tcPr>
          <w:p w14:paraId="21EFA38B" w14:textId="6553FD9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7.4</w:t>
            </w:r>
          </w:p>
        </w:tc>
        <w:tc>
          <w:tcPr>
            <w:tcW w:w="595" w:type="dxa"/>
            <w:shd w:val="clear" w:color="auto" w:fill="auto"/>
            <w:noWrap/>
            <w:vAlign w:val="center"/>
          </w:tcPr>
          <w:p w14:paraId="0161D681" w14:textId="2F26C1A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0.0</w:t>
            </w:r>
          </w:p>
        </w:tc>
        <w:tc>
          <w:tcPr>
            <w:tcW w:w="596" w:type="dxa"/>
            <w:vAlign w:val="center"/>
          </w:tcPr>
          <w:p w14:paraId="216EBF86" w14:textId="3988A4D4"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0.0</w:t>
            </w:r>
          </w:p>
        </w:tc>
      </w:tr>
      <w:tr w:rsidR="00D0130E" w:rsidRPr="00715460" w14:paraId="0F0A9B2C" w14:textId="77777777" w:rsidTr="00D0130E">
        <w:trPr>
          <w:trHeight w:val="265"/>
        </w:trPr>
        <w:tc>
          <w:tcPr>
            <w:tcW w:w="421" w:type="dxa"/>
            <w:vMerge w:val="restart"/>
            <w:shd w:val="clear" w:color="auto" w:fill="auto"/>
            <w:noWrap/>
            <w:textDirection w:val="btLr"/>
            <w:vAlign w:val="center"/>
            <w:hideMark/>
          </w:tcPr>
          <w:p w14:paraId="591DE9A2" w14:textId="77777777" w:rsidR="00D0130E" w:rsidRPr="00487B6B" w:rsidRDefault="00D0130E" w:rsidP="00D0130E">
            <w:pPr>
              <w:ind w:left="113" w:right="113"/>
              <w:jc w:val="center"/>
              <w:rPr>
                <w:rFonts w:asciiTheme="minorHAnsi" w:eastAsia="Times New Roman" w:hAnsiTheme="minorHAnsi" w:cstheme="minorHAnsi"/>
                <w:b/>
                <w:sz w:val="18"/>
                <w:szCs w:val="18"/>
                <w:lang w:eastAsia="en-AU"/>
              </w:rPr>
            </w:pPr>
            <w:r w:rsidRPr="00487B6B">
              <w:rPr>
                <w:rFonts w:asciiTheme="minorHAnsi" w:eastAsia="Times New Roman" w:hAnsiTheme="minorHAnsi" w:cstheme="minorHAnsi"/>
                <w:b/>
                <w:sz w:val="18"/>
                <w:szCs w:val="18"/>
                <w:lang w:eastAsia="en-AU"/>
              </w:rPr>
              <w:t>Eur/Other</w:t>
            </w:r>
          </w:p>
        </w:tc>
        <w:tc>
          <w:tcPr>
            <w:tcW w:w="736" w:type="dxa"/>
            <w:shd w:val="clear" w:color="auto" w:fill="auto"/>
            <w:noWrap/>
            <w:vAlign w:val="center"/>
            <w:hideMark/>
          </w:tcPr>
          <w:p w14:paraId="6B98CCFE"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&lt;20</w:t>
            </w:r>
          </w:p>
        </w:tc>
        <w:tc>
          <w:tcPr>
            <w:tcW w:w="595" w:type="dxa"/>
            <w:shd w:val="clear" w:color="auto" w:fill="auto"/>
            <w:noWrap/>
            <w:vAlign w:val="center"/>
          </w:tcPr>
          <w:p w14:paraId="5FFD2C66" w14:textId="021FD9A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23.0</w:t>
            </w:r>
          </w:p>
        </w:tc>
        <w:tc>
          <w:tcPr>
            <w:tcW w:w="596" w:type="dxa"/>
            <w:shd w:val="clear" w:color="auto" w:fill="auto"/>
            <w:noWrap/>
            <w:vAlign w:val="center"/>
          </w:tcPr>
          <w:p w14:paraId="0E9D3646" w14:textId="22943E6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14.3</w:t>
            </w:r>
          </w:p>
        </w:tc>
        <w:tc>
          <w:tcPr>
            <w:tcW w:w="595" w:type="dxa"/>
            <w:shd w:val="clear" w:color="auto" w:fill="auto"/>
            <w:noWrap/>
            <w:vAlign w:val="center"/>
          </w:tcPr>
          <w:p w14:paraId="4037E084" w14:textId="12DF3F0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22.3</w:t>
            </w:r>
          </w:p>
        </w:tc>
        <w:tc>
          <w:tcPr>
            <w:tcW w:w="595" w:type="dxa"/>
            <w:shd w:val="clear" w:color="auto" w:fill="auto"/>
            <w:noWrap/>
            <w:vAlign w:val="center"/>
          </w:tcPr>
          <w:p w14:paraId="3AACED90" w14:textId="2611440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18.6</w:t>
            </w:r>
          </w:p>
        </w:tc>
        <w:tc>
          <w:tcPr>
            <w:tcW w:w="596" w:type="dxa"/>
            <w:shd w:val="clear" w:color="auto" w:fill="auto"/>
            <w:vAlign w:val="center"/>
          </w:tcPr>
          <w:p w14:paraId="17227D57" w14:textId="38CFC040"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23.6</w:t>
            </w:r>
          </w:p>
        </w:tc>
        <w:tc>
          <w:tcPr>
            <w:tcW w:w="595" w:type="dxa"/>
            <w:shd w:val="clear" w:color="auto" w:fill="auto"/>
            <w:vAlign w:val="center"/>
          </w:tcPr>
          <w:p w14:paraId="212F25C9" w14:textId="7EE17ECE"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7.9</w:t>
            </w:r>
          </w:p>
        </w:tc>
        <w:tc>
          <w:tcPr>
            <w:tcW w:w="595" w:type="dxa"/>
            <w:shd w:val="clear" w:color="auto" w:fill="auto"/>
            <w:vAlign w:val="center"/>
          </w:tcPr>
          <w:p w14:paraId="28C945D2" w14:textId="18414159"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11.5</w:t>
            </w:r>
          </w:p>
        </w:tc>
        <w:tc>
          <w:tcPr>
            <w:tcW w:w="596" w:type="dxa"/>
            <w:shd w:val="clear" w:color="auto" w:fill="auto"/>
            <w:vAlign w:val="center"/>
          </w:tcPr>
          <w:p w14:paraId="4C884CCD" w14:textId="09F93050"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11.8</w:t>
            </w:r>
          </w:p>
        </w:tc>
        <w:tc>
          <w:tcPr>
            <w:tcW w:w="595" w:type="dxa"/>
            <w:shd w:val="clear" w:color="auto" w:fill="auto"/>
            <w:noWrap/>
            <w:vAlign w:val="center"/>
          </w:tcPr>
          <w:p w14:paraId="23F72134" w14:textId="39C905E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19.8</w:t>
            </w:r>
          </w:p>
        </w:tc>
        <w:tc>
          <w:tcPr>
            <w:tcW w:w="595" w:type="dxa"/>
            <w:shd w:val="clear" w:color="auto" w:fill="auto"/>
            <w:noWrap/>
            <w:vAlign w:val="center"/>
          </w:tcPr>
          <w:p w14:paraId="5AC17B5D" w14:textId="6D0FF4C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19.7</w:t>
            </w:r>
          </w:p>
        </w:tc>
        <w:tc>
          <w:tcPr>
            <w:tcW w:w="596" w:type="dxa"/>
            <w:shd w:val="clear" w:color="auto" w:fill="auto"/>
            <w:noWrap/>
            <w:vAlign w:val="center"/>
          </w:tcPr>
          <w:p w14:paraId="4BA696D2" w14:textId="323B041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17.6</w:t>
            </w:r>
          </w:p>
        </w:tc>
        <w:tc>
          <w:tcPr>
            <w:tcW w:w="595" w:type="dxa"/>
            <w:shd w:val="clear" w:color="auto" w:fill="auto"/>
            <w:noWrap/>
            <w:vAlign w:val="center"/>
          </w:tcPr>
          <w:p w14:paraId="50F4CFAE" w14:textId="705A696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20.7</w:t>
            </w:r>
          </w:p>
        </w:tc>
        <w:tc>
          <w:tcPr>
            <w:tcW w:w="596" w:type="dxa"/>
            <w:shd w:val="clear" w:color="auto" w:fill="auto"/>
            <w:noWrap/>
            <w:vAlign w:val="center"/>
          </w:tcPr>
          <w:p w14:paraId="5AD0146F" w14:textId="22DDB82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16.8</w:t>
            </w:r>
          </w:p>
        </w:tc>
        <w:tc>
          <w:tcPr>
            <w:tcW w:w="595" w:type="dxa"/>
            <w:shd w:val="clear" w:color="auto" w:fill="auto"/>
            <w:noWrap/>
            <w:vAlign w:val="center"/>
          </w:tcPr>
          <w:p w14:paraId="7BACD870" w14:textId="7D73B83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12.0</w:t>
            </w:r>
          </w:p>
        </w:tc>
        <w:tc>
          <w:tcPr>
            <w:tcW w:w="595" w:type="dxa"/>
            <w:shd w:val="clear" w:color="auto" w:fill="auto"/>
            <w:noWrap/>
            <w:vAlign w:val="center"/>
          </w:tcPr>
          <w:p w14:paraId="30F83308" w14:textId="73C69B3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6.9</w:t>
            </w:r>
          </w:p>
        </w:tc>
        <w:tc>
          <w:tcPr>
            <w:tcW w:w="596" w:type="dxa"/>
            <w:shd w:val="clear" w:color="auto" w:fill="auto"/>
            <w:noWrap/>
            <w:vAlign w:val="center"/>
          </w:tcPr>
          <w:p w14:paraId="3CCA7493" w14:textId="4A34FE2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8.8</w:t>
            </w:r>
          </w:p>
        </w:tc>
        <w:tc>
          <w:tcPr>
            <w:tcW w:w="595" w:type="dxa"/>
            <w:shd w:val="clear" w:color="auto" w:fill="auto"/>
            <w:noWrap/>
            <w:vAlign w:val="center"/>
          </w:tcPr>
          <w:p w14:paraId="3DE70DDC" w14:textId="227290B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25.0</w:t>
            </w:r>
          </w:p>
        </w:tc>
        <w:tc>
          <w:tcPr>
            <w:tcW w:w="595" w:type="dxa"/>
            <w:shd w:val="clear" w:color="auto" w:fill="auto"/>
            <w:noWrap/>
            <w:vAlign w:val="center"/>
          </w:tcPr>
          <w:p w14:paraId="640B7E52" w14:textId="616760C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6.8</w:t>
            </w:r>
          </w:p>
        </w:tc>
        <w:tc>
          <w:tcPr>
            <w:tcW w:w="596" w:type="dxa"/>
            <w:shd w:val="clear" w:color="auto" w:fill="auto"/>
            <w:noWrap/>
            <w:vAlign w:val="center"/>
          </w:tcPr>
          <w:p w14:paraId="27FA01FB" w14:textId="5DE835A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7.8</w:t>
            </w:r>
          </w:p>
        </w:tc>
        <w:tc>
          <w:tcPr>
            <w:tcW w:w="595" w:type="dxa"/>
            <w:shd w:val="clear" w:color="auto" w:fill="auto"/>
            <w:noWrap/>
            <w:vAlign w:val="center"/>
          </w:tcPr>
          <w:p w14:paraId="3D2ACD21" w14:textId="2C727C0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16.9</w:t>
            </w:r>
          </w:p>
        </w:tc>
        <w:tc>
          <w:tcPr>
            <w:tcW w:w="595" w:type="dxa"/>
            <w:shd w:val="clear" w:color="auto" w:fill="auto"/>
            <w:noWrap/>
            <w:vAlign w:val="center"/>
          </w:tcPr>
          <w:p w14:paraId="2E0C47C0" w14:textId="7133CED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18.1</w:t>
            </w:r>
          </w:p>
        </w:tc>
        <w:tc>
          <w:tcPr>
            <w:tcW w:w="596" w:type="dxa"/>
            <w:shd w:val="clear" w:color="auto" w:fill="auto"/>
            <w:noWrap/>
            <w:vAlign w:val="center"/>
          </w:tcPr>
          <w:p w14:paraId="282965A5" w14:textId="6325743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4.8</w:t>
            </w:r>
          </w:p>
        </w:tc>
        <w:tc>
          <w:tcPr>
            <w:tcW w:w="595" w:type="dxa"/>
            <w:shd w:val="clear" w:color="auto" w:fill="auto"/>
            <w:noWrap/>
            <w:vAlign w:val="center"/>
          </w:tcPr>
          <w:p w14:paraId="572D3D10" w14:textId="051F1AE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15.3</w:t>
            </w:r>
          </w:p>
        </w:tc>
        <w:tc>
          <w:tcPr>
            <w:tcW w:w="596" w:type="dxa"/>
            <w:vAlign w:val="center"/>
          </w:tcPr>
          <w:p w14:paraId="7D8C6BA5" w14:textId="73321019"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8.4</w:t>
            </w:r>
          </w:p>
        </w:tc>
      </w:tr>
      <w:tr w:rsidR="00D0130E" w:rsidRPr="00715460" w14:paraId="64CACD26" w14:textId="77777777" w:rsidTr="00D0130E">
        <w:trPr>
          <w:trHeight w:val="265"/>
        </w:trPr>
        <w:tc>
          <w:tcPr>
            <w:tcW w:w="421" w:type="dxa"/>
            <w:vMerge/>
            <w:shd w:val="clear" w:color="auto" w:fill="auto"/>
            <w:noWrap/>
            <w:vAlign w:val="center"/>
          </w:tcPr>
          <w:p w14:paraId="24EF8EC6"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154506B7"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20-24</w:t>
            </w:r>
          </w:p>
        </w:tc>
        <w:tc>
          <w:tcPr>
            <w:tcW w:w="595" w:type="dxa"/>
            <w:shd w:val="clear" w:color="auto" w:fill="auto"/>
            <w:noWrap/>
            <w:vAlign w:val="center"/>
          </w:tcPr>
          <w:p w14:paraId="141F6A95" w14:textId="416F9A4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28.6</w:t>
            </w:r>
          </w:p>
        </w:tc>
        <w:tc>
          <w:tcPr>
            <w:tcW w:w="596" w:type="dxa"/>
            <w:shd w:val="clear" w:color="auto" w:fill="auto"/>
            <w:noWrap/>
            <w:vAlign w:val="center"/>
          </w:tcPr>
          <w:p w14:paraId="14489047" w14:textId="7770DFE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23.4</w:t>
            </w:r>
          </w:p>
        </w:tc>
        <w:tc>
          <w:tcPr>
            <w:tcW w:w="595" w:type="dxa"/>
            <w:shd w:val="clear" w:color="auto" w:fill="auto"/>
            <w:noWrap/>
            <w:vAlign w:val="center"/>
          </w:tcPr>
          <w:p w14:paraId="3ED3A579" w14:textId="263D2FA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27.5</w:t>
            </w:r>
          </w:p>
        </w:tc>
        <w:tc>
          <w:tcPr>
            <w:tcW w:w="595" w:type="dxa"/>
            <w:shd w:val="clear" w:color="auto" w:fill="auto"/>
            <w:noWrap/>
            <w:vAlign w:val="center"/>
          </w:tcPr>
          <w:p w14:paraId="587FD6D7" w14:textId="63F7BFA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28.1</w:t>
            </w:r>
          </w:p>
        </w:tc>
        <w:tc>
          <w:tcPr>
            <w:tcW w:w="596" w:type="dxa"/>
            <w:shd w:val="clear" w:color="auto" w:fill="auto"/>
            <w:vAlign w:val="center"/>
          </w:tcPr>
          <w:p w14:paraId="3B61E5AD" w14:textId="6350336D"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26.2</w:t>
            </w:r>
          </w:p>
        </w:tc>
        <w:tc>
          <w:tcPr>
            <w:tcW w:w="595" w:type="dxa"/>
            <w:shd w:val="clear" w:color="auto" w:fill="auto"/>
            <w:vAlign w:val="center"/>
          </w:tcPr>
          <w:p w14:paraId="35B4E315" w14:textId="06EED140"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24.8</w:t>
            </w:r>
          </w:p>
        </w:tc>
        <w:tc>
          <w:tcPr>
            <w:tcW w:w="595" w:type="dxa"/>
            <w:shd w:val="clear" w:color="auto" w:fill="auto"/>
            <w:vAlign w:val="center"/>
          </w:tcPr>
          <w:p w14:paraId="7778702C" w14:textId="728286F0"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25.7</w:t>
            </w:r>
          </w:p>
        </w:tc>
        <w:tc>
          <w:tcPr>
            <w:tcW w:w="596" w:type="dxa"/>
            <w:shd w:val="clear" w:color="auto" w:fill="auto"/>
            <w:vAlign w:val="center"/>
          </w:tcPr>
          <w:p w14:paraId="62743621" w14:textId="7D947AB1"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28.5</w:t>
            </w:r>
          </w:p>
        </w:tc>
        <w:tc>
          <w:tcPr>
            <w:tcW w:w="595" w:type="dxa"/>
            <w:shd w:val="clear" w:color="auto" w:fill="auto"/>
            <w:noWrap/>
            <w:vAlign w:val="center"/>
          </w:tcPr>
          <w:p w14:paraId="1F4D6A6E" w14:textId="155BAF4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27.3</w:t>
            </w:r>
          </w:p>
        </w:tc>
        <w:tc>
          <w:tcPr>
            <w:tcW w:w="595" w:type="dxa"/>
            <w:shd w:val="clear" w:color="auto" w:fill="auto"/>
            <w:noWrap/>
            <w:vAlign w:val="center"/>
          </w:tcPr>
          <w:p w14:paraId="77F8BAA6" w14:textId="0FAE5A0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31.2</w:t>
            </w:r>
          </w:p>
        </w:tc>
        <w:tc>
          <w:tcPr>
            <w:tcW w:w="596" w:type="dxa"/>
            <w:shd w:val="clear" w:color="auto" w:fill="auto"/>
            <w:noWrap/>
            <w:vAlign w:val="center"/>
          </w:tcPr>
          <w:p w14:paraId="1C1D7774" w14:textId="31D5C8E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28.7</w:t>
            </w:r>
          </w:p>
        </w:tc>
        <w:tc>
          <w:tcPr>
            <w:tcW w:w="595" w:type="dxa"/>
            <w:shd w:val="clear" w:color="auto" w:fill="auto"/>
            <w:noWrap/>
            <w:vAlign w:val="center"/>
          </w:tcPr>
          <w:p w14:paraId="317C6E70" w14:textId="393FF15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26.6</w:t>
            </w:r>
          </w:p>
        </w:tc>
        <w:tc>
          <w:tcPr>
            <w:tcW w:w="596" w:type="dxa"/>
            <w:shd w:val="clear" w:color="auto" w:fill="auto"/>
            <w:noWrap/>
            <w:vAlign w:val="center"/>
          </w:tcPr>
          <w:p w14:paraId="0DA59B9A" w14:textId="4F987E7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24.0</w:t>
            </w:r>
          </w:p>
        </w:tc>
        <w:tc>
          <w:tcPr>
            <w:tcW w:w="595" w:type="dxa"/>
            <w:shd w:val="clear" w:color="auto" w:fill="auto"/>
            <w:noWrap/>
            <w:vAlign w:val="center"/>
          </w:tcPr>
          <w:p w14:paraId="254F1F6A" w14:textId="31422D1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23.4</w:t>
            </w:r>
          </w:p>
        </w:tc>
        <w:tc>
          <w:tcPr>
            <w:tcW w:w="595" w:type="dxa"/>
            <w:shd w:val="clear" w:color="auto" w:fill="auto"/>
            <w:noWrap/>
            <w:vAlign w:val="center"/>
          </w:tcPr>
          <w:p w14:paraId="6774EF63" w14:textId="78422C2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22.1</w:t>
            </w:r>
          </w:p>
        </w:tc>
        <w:tc>
          <w:tcPr>
            <w:tcW w:w="596" w:type="dxa"/>
            <w:shd w:val="clear" w:color="auto" w:fill="auto"/>
            <w:noWrap/>
            <w:vAlign w:val="center"/>
          </w:tcPr>
          <w:p w14:paraId="0C10868E" w14:textId="450FA61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20.3</w:t>
            </w:r>
          </w:p>
        </w:tc>
        <w:tc>
          <w:tcPr>
            <w:tcW w:w="595" w:type="dxa"/>
            <w:shd w:val="clear" w:color="auto" w:fill="auto"/>
            <w:noWrap/>
            <w:vAlign w:val="center"/>
          </w:tcPr>
          <w:p w14:paraId="7106A40A" w14:textId="0299D73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21.4</w:t>
            </w:r>
          </w:p>
        </w:tc>
        <w:tc>
          <w:tcPr>
            <w:tcW w:w="595" w:type="dxa"/>
            <w:shd w:val="clear" w:color="auto" w:fill="auto"/>
            <w:noWrap/>
            <w:vAlign w:val="center"/>
          </w:tcPr>
          <w:p w14:paraId="26D00527" w14:textId="1ACD139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20.0</w:t>
            </w:r>
          </w:p>
        </w:tc>
        <w:tc>
          <w:tcPr>
            <w:tcW w:w="596" w:type="dxa"/>
            <w:shd w:val="clear" w:color="auto" w:fill="auto"/>
            <w:noWrap/>
            <w:vAlign w:val="center"/>
          </w:tcPr>
          <w:p w14:paraId="156263D7" w14:textId="44B9B29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20.5</w:t>
            </w:r>
          </w:p>
        </w:tc>
        <w:tc>
          <w:tcPr>
            <w:tcW w:w="595" w:type="dxa"/>
            <w:shd w:val="clear" w:color="auto" w:fill="auto"/>
            <w:noWrap/>
            <w:vAlign w:val="center"/>
          </w:tcPr>
          <w:p w14:paraId="7A9CEB32" w14:textId="308A306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18.3</w:t>
            </w:r>
          </w:p>
        </w:tc>
        <w:tc>
          <w:tcPr>
            <w:tcW w:w="595" w:type="dxa"/>
            <w:shd w:val="clear" w:color="auto" w:fill="auto"/>
            <w:noWrap/>
            <w:vAlign w:val="center"/>
          </w:tcPr>
          <w:p w14:paraId="70F7D0ED" w14:textId="02FE69A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17.6</w:t>
            </w:r>
          </w:p>
        </w:tc>
        <w:tc>
          <w:tcPr>
            <w:tcW w:w="596" w:type="dxa"/>
            <w:shd w:val="clear" w:color="auto" w:fill="auto"/>
            <w:noWrap/>
            <w:vAlign w:val="center"/>
          </w:tcPr>
          <w:p w14:paraId="6E17065C" w14:textId="42A39A0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15.1</w:t>
            </w:r>
          </w:p>
        </w:tc>
        <w:tc>
          <w:tcPr>
            <w:tcW w:w="595" w:type="dxa"/>
            <w:shd w:val="clear" w:color="auto" w:fill="auto"/>
            <w:noWrap/>
            <w:vAlign w:val="center"/>
          </w:tcPr>
          <w:p w14:paraId="045BF7C7" w14:textId="0D6CE3C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15.5</w:t>
            </w:r>
          </w:p>
        </w:tc>
        <w:tc>
          <w:tcPr>
            <w:tcW w:w="596" w:type="dxa"/>
            <w:vAlign w:val="center"/>
          </w:tcPr>
          <w:p w14:paraId="573D469D" w14:textId="13562FEA"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15.3</w:t>
            </w:r>
          </w:p>
        </w:tc>
      </w:tr>
      <w:tr w:rsidR="00D0130E" w:rsidRPr="00715460" w14:paraId="6F6BE09E" w14:textId="77777777" w:rsidTr="00D0130E">
        <w:trPr>
          <w:trHeight w:val="265"/>
        </w:trPr>
        <w:tc>
          <w:tcPr>
            <w:tcW w:w="421" w:type="dxa"/>
            <w:vMerge/>
            <w:shd w:val="clear" w:color="auto" w:fill="auto"/>
            <w:noWrap/>
            <w:vAlign w:val="center"/>
          </w:tcPr>
          <w:p w14:paraId="532D1C05"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0498D744"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25-29</w:t>
            </w:r>
          </w:p>
        </w:tc>
        <w:tc>
          <w:tcPr>
            <w:tcW w:w="595" w:type="dxa"/>
            <w:shd w:val="clear" w:color="auto" w:fill="auto"/>
            <w:noWrap/>
            <w:vAlign w:val="center"/>
          </w:tcPr>
          <w:p w14:paraId="7687114F" w14:textId="75E65F9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27.2</w:t>
            </w:r>
          </w:p>
        </w:tc>
        <w:tc>
          <w:tcPr>
            <w:tcW w:w="596" w:type="dxa"/>
            <w:shd w:val="clear" w:color="auto" w:fill="auto"/>
            <w:noWrap/>
            <w:vAlign w:val="center"/>
          </w:tcPr>
          <w:p w14:paraId="36AFFA16" w14:textId="2ECEC65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23.1</w:t>
            </w:r>
          </w:p>
        </w:tc>
        <w:tc>
          <w:tcPr>
            <w:tcW w:w="595" w:type="dxa"/>
            <w:shd w:val="clear" w:color="auto" w:fill="auto"/>
            <w:noWrap/>
            <w:vAlign w:val="center"/>
          </w:tcPr>
          <w:p w14:paraId="1819F789" w14:textId="18168C6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27.2</w:t>
            </w:r>
          </w:p>
        </w:tc>
        <w:tc>
          <w:tcPr>
            <w:tcW w:w="595" w:type="dxa"/>
            <w:shd w:val="clear" w:color="auto" w:fill="auto"/>
            <w:noWrap/>
            <w:vAlign w:val="center"/>
          </w:tcPr>
          <w:p w14:paraId="3739F892" w14:textId="23F0CF7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27.5</w:t>
            </w:r>
          </w:p>
        </w:tc>
        <w:tc>
          <w:tcPr>
            <w:tcW w:w="596" w:type="dxa"/>
            <w:shd w:val="clear" w:color="auto" w:fill="auto"/>
            <w:vAlign w:val="center"/>
          </w:tcPr>
          <w:p w14:paraId="4601BC8D" w14:textId="6C4423BB"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25.5</w:t>
            </w:r>
          </w:p>
        </w:tc>
        <w:tc>
          <w:tcPr>
            <w:tcW w:w="595" w:type="dxa"/>
            <w:shd w:val="clear" w:color="auto" w:fill="auto"/>
            <w:vAlign w:val="center"/>
          </w:tcPr>
          <w:p w14:paraId="4BAB39F3" w14:textId="7842C6C7"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25.1</w:t>
            </w:r>
          </w:p>
        </w:tc>
        <w:tc>
          <w:tcPr>
            <w:tcW w:w="595" w:type="dxa"/>
            <w:shd w:val="clear" w:color="auto" w:fill="auto"/>
            <w:vAlign w:val="center"/>
          </w:tcPr>
          <w:p w14:paraId="02DAF91F" w14:textId="45B24E43"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27.1</w:t>
            </w:r>
          </w:p>
        </w:tc>
        <w:tc>
          <w:tcPr>
            <w:tcW w:w="596" w:type="dxa"/>
            <w:shd w:val="clear" w:color="auto" w:fill="auto"/>
            <w:vAlign w:val="center"/>
          </w:tcPr>
          <w:p w14:paraId="2593C592" w14:textId="6810DA07"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27.2</w:t>
            </w:r>
          </w:p>
        </w:tc>
        <w:tc>
          <w:tcPr>
            <w:tcW w:w="595" w:type="dxa"/>
            <w:shd w:val="clear" w:color="auto" w:fill="auto"/>
            <w:noWrap/>
            <w:vAlign w:val="center"/>
          </w:tcPr>
          <w:p w14:paraId="310F4B6F" w14:textId="4BD8150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30.2</w:t>
            </w:r>
          </w:p>
        </w:tc>
        <w:tc>
          <w:tcPr>
            <w:tcW w:w="595" w:type="dxa"/>
            <w:shd w:val="clear" w:color="auto" w:fill="auto"/>
            <w:noWrap/>
            <w:vAlign w:val="center"/>
          </w:tcPr>
          <w:p w14:paraId="32CDA031" w14:textId="1E839C3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29.1</w:t>
            </w:r>
          </w:p>
        </w:tc>
        <w:tc>
          <w:tcPr>
            <w:tcW w:w="596" w:type="dxa"/>
            <w:shd w:val="clear" w:color="auto" w:fill="auto"/>
            <w:noWrap/>
            <w:vAlign w:val="center"/>
          </w:tcPr>
          <w:p w14:paraId="15873A7D" w14:textId="08FA1FA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30.3</w:t>
            </w:r>
          </w:p>
        </w:tc>
        <w:tc>
          <w:tcPr>
            <w:tcW w:w="595" w:type="dxa"/>
            <w:shd w:val="clear" w:color="auto" w:fill="auto"/>
            <w:noWrap/>
            <w:vAlign w:val="center"/>
          </w:tcPr>
          <w:p w14:paraId="7FDB9A35" w14:textId="60BAB5E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31.1</w:t>
            </w:r>
          </w:p>
        </w:tc>
        <w:tc>
          <w:tcPr>
            <w:tcW w:w="596" w:type="dxa"/>
            <w:shd w:val="clear" w:color="auto" w:fill="auto"/>
            <w:noWrap/>
            <w:vAlign w:val="center"/>
          </w:tcPr>
          <w:p w14:paraId="26B7EA6D" w14:textId="6397A81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33.1</w:t>
            </w:r>
          </w:p>
        </w:tc>
        <w:tc>
          <w:tcPr>
            <w:tcW w:w="595" w:type="dxa"/>
            <w:shd w:val="clear" w:color="auto" w:fill="auto"/>
            <w:noWrap/>
            <w:vAlign w:val="center"/>
          </w:tcPr>
          <w:p w14:paraId="78A92525" w14:textId="57948B3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29.7</w:t>
            </w:r>
          </w:p>
        </w:tc>
        <w:tc>
          <w:tcPr>
            <w:tcW w:w="595" w:type="dxa"/>
            <w:shd w:val="clear" w:color="auto" w:fill="auto"/>
            <w:noWrap/>
            <w:vAlign w:val="center"/>
          </w:tcPr>
          <w:p w14:paraId="0C02FC93" w14:textId="0E0DD9C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29.9</w:t>
            </w:r>
          </w:p>
        </w:tc>
        <w:tc>
          <w:tcPr>
            <w:tcW w:w="596" w:type="dxa"/>
            <w:shd w:val="clear" w:color="auto" w:fill="auto"/>
            <w:noWrap/>
            <w:vAlign w:val="center"/>
          </w:tcPr>
          <w:p w14:paraId="69A037E4" w14:textId="0EBAC35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27.9</w:t>
            </w:r>
          </w:p>
        </w:tc>
        <w:tc>
          <w:tcPr>
            <w:tcW w:w="595" w:type="dxa"/>
            <w:shd w:val="clear" w:color="auto" w:fill="auto"/>
            <w:noWrap/>
            <w:vAlign w:val="center"/>
          </w:tcPr>
          <w:p w14:paraId="428D1147" w14:textId="36B5686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31.1</w:t>
            </w:r>
          </w:p>
        </w:tc>
        <w:tc>
          <w:tcPr>
            <w:tcW w:w="595" w:type="dxa"/>
            <w:shd w:val="clear" w:color="auto" w:fill="auto"/>
            <w:noWrap/>
            <w:vAlign w:val="center"/>
          </w:tcPr>
          <w:p w14:paraId="38DC9667" w14:textId="3A29459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30.2</w:t>
            </w:r>
          </w:p>
        </w:tc>
        <w:tc>
          <w:tcPr>
            <w:tcW w:w="596" w:type="dxa"/>
            <w:shd w:val="clear" w:color="auto" w:fill="auto"/>
            <w:noWrap/>
            <w:vAlign w:val="center"/>
          </w:tcPr>
          <w:p w14:paraId="0182BD72" w14:textId="7C50A0C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28.2</w:t>
            </w:r>
          </w:p>
        </w:tc>
        <w:tc>
          <w:tcPr>
            <w:tcW w:w="595" w:type="dxa"/>
            <w:shd w:val="clear" w:color="auto" w:fill="auto"/>
            <w:noWrap/>
            <w:vAlign w:val="center"/>
          </w:tcPr>
          <w:p w14:paraId="0FAA7198" w14:textId="5DD36CF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24.2</w:t>
            </w:r>
          </w:p>
        </w:tc>
        <w:tc>
          <w:tcPr>
            <w:tcW w:w="595" w:type="dxa"/>
            <w:shd w:val="clear" w:color="auto" w:fill="auto"/>
            <w:noWrap/>
            <w:vAlign w:val="center"/>
          </w:tcPr>
          <w:p w14:paraId="18D48A05" w14:textId="49EF223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23.3</w:t>
            </w:r>
          </w:p>
        </w:tc>
        <w:tc>
          <w:tcPr>
            <w:tcW w:w="596" w:type="dxa"/>
            <w:shd w:val="clear" w:color="auto" w:fill="auto"/>
            <w:noWrap/>
            <w:vAlign w:val="center"/>
          </w:tcPr>
          <w:p w14:paraId="2CBFB0D4" w14:textId="20D8311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21.9</w:t>
            </w:r>
          </w:p>
        </w:tc>
        <w:tc>
          <w:tcPr>
            <w:tcW w:w="595" w:type="dxa"/>
            <w:shd w:val="clear" w:color="auto" w:fill="auto"/>
            <w:noWrap/>
            <w:vAlign w:val="center"/>
          </w:tcPr>
          <w:p w14:paraId="50EF9064" w14:textId="3BDACF2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21.9</w:t>
            </w:r>
          </w:p>
        </w:tc>
        <w:tc>
          <w:tcPr>
            <w:tcW w:w="596" w:type="dxa"/>
            <w:vAlign w:val="center"/>
          </w:tcPr>
          <w:p w14:paraId="11832695" w14:textId="524B1A2A"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21.5</w:t>
            </w:r>
          </w:p>
        </w:tc>
      </w:tr>
      <w:tr w:rsidR="00D0130E" w:rsidRPr="00715460" w14:paraId="4FC5BBF8" w14:textId="77777777" w:rsidTr="00D0130E">
        <w:trPr>
          <w:trHeight w:val="265"/>
        </w:trPr>
        <w:tc>
          <w:tcPr>
            <w:tcW w:w="421" w:type="dxa"/>
            <w:vMerge/>
            <w:shd w:val="clear" w:color="auto" w:fill="auto"/>
            <w:noWrap/>
            <w:vAlign w:val="center"/>
          </w:tcPr>
          <w:p w14:paraId="1894F9F9"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26468094"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30-34</w:t>
            </w:r>
          </w:p>
        </w:tc>
        <w:tc>
          <w:tcPr>
            <w:tcW w:w="595" w:type="dxa"/>
            <w:shd w:val="clear" w:color="auto" w:fill="auto"/>
            <w:noWrap/>
            <w:vAlign w:val="center"/>
          </w:tcPr>
          <w:p w14:paraId="79BF6D4D" w14:textId="3D7E6DD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17.1</w:t>
            </w:r>
          </w:p>
        </w:tc>
        <w:tc>
          <w:tcPr>
            <w:tcW w:w="596" w:type="dxa"/>
            <w:shd w:val="clear" w:color="auto" w:fill="auto"/>
            <w:noWrap/>
            <w:vAlign w:val="center"/>
          </w:tcPr>
          <w:p w14:paraId="3FD12460" w14:textId="0424B3D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14.5</w:t>
            </w:r>
          </w:p>
        </w:tc>
        <w:tc>
          <w:tcPr>
            <w:tcW w:w="595" w:type="dxa"/>
            <w:shd w:val="clear" w:color="auto" w:fill="auto"/>
            <w:noWrap/>
            <w:vAlign w:val="center"/>
          </w:tcPr>
          <w:p w14:paraId="556D4506" w14:textId="176304A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16.1</w:t>
            </w:r>
          </w:p>
        </w:tc>
        <w:tc>
          <w:tcPr>
            <w:tcW w:w="595" w:type="dxa"/>
            <w:shd w:val="clear" w:color="auto" w:fill="auto"/>
            <w:noWrap/>
            <w:vAlign w:val="center"/>
          </w:tcPr>
          <w:p w14:paraId="5BFDE253" w14:textId="00A57AB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16.5</w:t>
            </w:r>
          </w:p>
        </w:tc>
        <w:tc>
          <w:tcPr>
            <w:tcW w:w="596" w:type="dxa"/>
            <w:shd w:val="clear" w:color="auto" w:fill="auto"/>
            <w:vAlign w:val="center"/>
          </w:tcPr>
          <w:p w14:paraId="35E0809D" w14:textId="7D102C46"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18.1</w:t>
            </w:r>
          </w:p>
        </w:tc>
        <w:tc>
          <w:tcPr>
            <w:tcW w:w="595" w:type="dxa"/>
            <w:shd w:val="clear" w:color="auto" w:fill="auto"/>
            <w:vAlign w:val="center"/>
          </w:tcPr>
          <w:p w14:paraId="00B2E78C" w14:textId="6589AC40"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16.6</w:t>
            </w:r>
          </w:p>
        </w:tc>
        <w:tc>
          <w:tcPr>
            <w:tcW w:w="595" w:type="dxa"/>
            <w:shd w:val="clear" w:color="auto" w:fill="auto"/>
            <w:vAlign w:val="center"/>
          </w:tcPr>
          <w:p w14:paraId="6A699789" w14:textId="790E51A5"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20.5</w:t>
            </w:r>
          </w:p>
        </w:tc>
        <w:tc>
          <w:tcPr>
            <w:tcW w:w="596" w:type="dxa"/>
            <w:shd w:val="clear" w:color="auto" w:fill="auto"/>
            <w:vAlign w:val="center"/>
          </w:tcPr>
          <w:p w14:paraId="6FE74D04" w14:textId="1BC726B6"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19.6</w:t>
            </w:r>
          </w:p>
        </w:tc>
        <w:tc>
          <w:tcPr>
            <w:tcW w:w="595" w:type="dxa"/>
            <w:shd w:val="clear" w:color="auto" w:fill="auto"/>
            <w:noWrap/>
            <w:vAlign w:val="center"/>
          </w:tcPr>
          <w:p w14:paraId="17828D7D" w14:textId="1B09615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17.7</w:t>
            </w:r>
          </w:p>
        </w:tc>
        <w:tc>
          <w:tcPr>
            <w:tcW w:w="595" w:type="dxa"/>
            <w:shd w:val="clear" w:color="auto" w:fill="auto"/>
            <w:noWrap/>
            <w:vAlign w:val="center"/>
          </w:tcPr>
          <w:p w14:paraId="067AB1C8" w14:textId="6FB387B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18.2</w:t>
            </w:r>
          </w:p>
        </w:tc>
        <w:tc>
          <w:tcPr>
            <w:tcW w:w="596" w:type="dxa"/>
            <w:shd w:val="clear" w:color="auto" w:fill="auto"/>
            <w:noWrap/>
            <w:vAlign w:val="center"/>
          </w:tcPr>
          <w:p w14:paraId="2C02F011" w14:textId="5FF424E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22.6</w:t>
            </w:r>
          </w:p>
        </w:tc>
        <w:tc>
          <w:tcPr>
            <w:tcW w:w="595" w:type="dxa"/>
            <w:shd w:val="clear" w:color="auto" w:fill="auto"/>
            <w:noWrap/>
            <w:vAlign w:val="center"/>
          </w:tcPr>
          <w:p w14:paraId="07C08EAD" w14:textId="6A72A31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22.4</w:t>
            </w:r>
          </w:p>
        </w:tc>
        <w:tc>
          <w:tcPr>
            <w:tcW w:w="596" w:type="dxa"/>
            <w:shd w:val="clear" w:color="auto" w:fill="auto"/>
            <w:noWrap/>
            <w:vAlign w:val="center"/>
          </w:tcPr>
          <w:p w14:paraId="012E35CE" w14:textId="619DFB9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21.1</w:t>
            </w:r>
          </w:p>
        </w:tc>
        <w:tc>
          <w:tcPr>
            <w:tcW w:w="595" w:type="dxa"/>
            <w:shd w:val="clear" w:color="auto" w:fill="auto"/>
            <w:noWrap/>
            <w:vAlign w:val="center"/>
          </w:tcPr>
          <w:p w14:paraId="64D2C0BA" w14:textId="2612845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21.2</w:t>
            </w:r>
          </w:p>
        </w:tc>
        <w:tc>
          <w:tcPr>
            <w:tcW w:w="595" w:type="dxa"/>
            <w:shd w:val="clear" w:color="auto" w:fill="auto"/>
            <w:noWrap/>
            <w:vAlign w:val="center"/>
          </w:tcPr>
          <w:p w14:paraId="043895D0" w14:textId="55F5F07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21.4</w:t>
            </w:r>
          </w:p>
        </w:tc>
        <w:tc>
          <w:tcPr>
            <w:tcW w:w="596" w:type="dxa"/>
            <w:shd w:val="clear" w:color="auto" w:fill="auto"/>
            <w:noWrap/>
            <w:vAlign w:val="center"/>
          </w:tcPr>
          <w:p w14:paraId="09D7FD45" w14:textId="0078BA5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19.3</w:t>
            </w:r>
          </w:p>
        </w:tc>
        <w:tc>
          <w:tcPr>
            <w:tcW w:w="595" w:type="dxa"/>
            <w:shd w:val="clear" w:color="auto" w:fill="auto"/>
            <w:noWrap/>
            <w:vAlign w:val="center"/>
          </w:tcPr>
          <w:p w14:paraId="3E1BF617" w14:textId="738F1EE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22.2</w:t>
            </w:r>
          </w:p>
        </w:tc>
        <w:tc>
          <w:tcPr>
            <w:tcW w:w="595" w:type="dxa"/>
            <w:shd w:val="clear" w:color="auto" w:fill="auto"/>
            <w:noWrap/>
            <w:vAlign w:val="center"/>
          </w:tcPr>
          <w:p w14:paraId="51BCA8C5" w14:textId="7632497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21.8</w:t>
            </w:r>
          </w:p>
        </w:tc>
        <w:tc>
          <w:tcPr>
            <w:tcW w:w="596" w:type="dxa"/>
            <w:shd w:val="clear" w:color="auto" w:fill="auto"/>
            <w:noWrap/>
            <w:vAlign w:val="center"/>
          </w:tcPr>
          <w:p w14:paraId="4DA3744B" w14:textId="7C2FDAA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22.1</w:t>
            </w:r>
          </w:p>
        </w:tc>
        <w:tc>
          <w:tcPr>
            <w:tcW w:w="595" w:type="dxa"/>
            <w:shd w:val="clear" w:color="auto" w:fill="auto"/>
            <w:noWrap/>
            <w:vAlign w:val="center"/>
          </w:tcPr>
          <w:p w14:paraId="12B13C36" w14:textId="7F6AEB8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19.8</w:t>
            </w:r>
          </w:p>
        </w:tc>
        <w:tc>
          <w:tcPr>
            <w:tcW w:w="595" w:type="dxa"/>
            <w:shd w:val="clear" w:color="auto" w:fill="auto"/>
            <w:noWrap/>
            <w:vAlign w:val="center"/>
          </w:tcPr>
          <w:p w14:paraId="345FAABA" w14:textId="174FE32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18.6</w:t>
            </w:r>
          </w:p>
        </w:tc>
        <w:tc>
          <w:tcPr>
            <w:tcW w:w="596" w:type="dxa"/>
            <w:shd w:val="clear" w:color="auto" w:fill="auto"/>
            <w:noWrap/>
            <w:vAlign w:val="center"/>
          </w:tcPr>
          <w:p w14:paraId="55256382" w14:textId="33B1FA4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20.0</w:t>
            </w:r>
          </w:p>
        </w:tc>
        <w:tc>
          <w:tcPr>
            <w:tcW w:w="595" w:type="dxa"/>
            <w:shd w:val="clear" w:color="auto" w:fill="auto"/>
            <w:noWrap/>
            <w:vAlign w:val="center"/>
          </w:tcPr>
          <w:p w14:paraId="16674613" w14:textId="6C71C63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18.5</w:t>
            </w:r>
          </w:p>
        </w:tc>
        <w:tc>
          <w:tcPr>
            <w:tcW w:w="596" w:type="dxa"/>
            <w:vAlign w:val="center"/>
          </w:tcPr>
          <w:p w14:paraId="12F80432" w14:textId="12DC1DC9"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18.9</w:t>
            </w:r>
          </w:p>
        </w:tc>
      </w:tr>
      <w:tr w:rsidR="00D0130E" w:rsidRPr="00715460" w14:paraId="616212FB" w14:textId="77777777" w:rsidTr="00D0130E">
        <w:trPr>
          <w:trHeight w:val="265"/>
        </w:trPr>
        <w:tc>
          <w:tcPr>
            <w:tcW w:w="421" w:type="dxa"/>
            <w:vMerge/>
            <w:shd w:val="clear" w:color="auto" w:fill="auto"/>
            <w:noWrap/>
            <w:vAlign w:val="center"/>
          </w:tcPr>
          <w:p w14:paraId="6FC8EFB5"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0AA0F210"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35-39</w:t>
            </w:r>
          </w:p>
        </w:tc>
        <w:tc>
          <w:tcPr>
            <w:tcW w:w="595" w:type="dxa"/>
            <w:shd w:val="clear" w:color="auto" w:fill="auto"/>
            <w:noWrap/>
            <w:vAlign w:val="center"/>
          </w:tcPr>
          <w:p w14:paraId="5B72F44D" w14:textId="4AE7685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10.8</w:t>
            </w:r>
          </w:p>
        </w:tc>
        <w:tc>
          <w:tcPr>
            <w:tcW w:w="596" w:type="dxa"/>
            <w:shd w:val="clear" w:color="auto" w:fill="auto"/>
            <w:noWrap/>
            <w:vAlign w:val="center"/>
          </w:tcPr>
          <w:p w14:paraId="6413196B" w14:textId="1654DFF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8.6</w:t>
            </w:r>
          </w:p>
        </w:tc>
        <w:tc>
          <w:tcPr>
            <w:tcW w:w="595" w:type="dxa"/>
            <w:shd w:val="clear" w:color="auto" w:fill="auto"/>
            <w:noWrap/>
            <w:vAlign w:val="center"/>
          </w:tcPr>
          <w:p w14:paraId="4BC309D8" w14:textId="043A871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10.4</w:t>
            </w:r>
          </w:p>
        </w:tc>
        <w:tc>
          <w:tcPr>
            <w:tcW w:w="595" w:type="dxa"/>
            <w:shd w:val="clear" w:color="auto" w:fill="auto"/>
            <w:noWrap/>
            <w:vAlign w:val="center"/>
          </w:tcPr>
          <w:p w14:paraId="145D737F" w14:textId="242D6B8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10.5</w:t>
            </w:r>
          </w:p>
        </w:tc>
        <w:tc>
          <w:tcPr>
            <w:tcW w:w="596" w:type="dxa"/>
            <w:shd w:val="clear" w:color="auto" w:fill="auto"/>
            <w:vAlign w:val="center"/>
          </w:tcPr>
          <w:p w14:paraId="60248250" w14:textId="1D07E505"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9.9</w:t>
            </w:r>
          </w:p>
        </w:tc>
        <w:tc>
          <w:tcPr>
            <w:tcW w:w="595" w:type="dxa"/>
            <w:shd w:val="clear" w:color="auto" w:fill="auto"/>
            <w:vAlign w:val="center"/>
          </w:tcPr>
          <w:p w14:paraId="73A81339" w14:textId="6833E436"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10.0</w:t>
            </w:r>
          </w:p>
        </w:tc>
        <w:tc>
          <w:tcPr>
            <w:tcW w:w="595" w:type="dxa"/>
            <w:shd w:val="clear" w:color="auto" w:fill="auto"/>
            <w:vAlign w:val="center"/>
          </w:tcPr>
          <w:p w14:paraId="11F65B95" w14:textId="49EDE709"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11.9</w:t>
            </w:r>
          </w:p>
        </w:tc>
        <w:tc>
          <w:tcPr>
            <w:tcW w:w="596" w:type="dxa"/>
            <w:shd w:val="clear" w:color="auto" w:fill="auto"/>
            <w:vAlign w:val="center"/>
          </w:tcPr>
          <w:p w14:paraId="33242FEE" w14:textId="164B8560"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11.0</w:t>
            </w:r>
          </w:p>
        </w:tc>
        <w:tc>
          <w:tcPr>
            <w:tcW w:w="595" w:type="dxa"/>
            <w:shd w:val="clear" w:color="auto" w:fill="auto"/>
            <w:noWrap/>
            <w:vAlign w:val="center"/>
          </w:tcPr>
          <w:p w14:paraId="0E4F9E46" w14:textId="7AB10B5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12.2</w:t>
            </w:r>
          </w:p>
        </w:tc>
        <w:tc>
          <w:tcPr>
            <w:tcW w:w="595" w:type="dxa"/>
            <w:shd w:val="clear" w:color="auto" w:fill="auto"/>
            <w:noWrap/>
            <w:vAlign w:val="center"/>
          </w:tcPr>
          <w:p w14:paraId="1F778A9F" w14:textId="77A3189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11.7</w:t>
            </w:r>
          </w:p>
        </w:tc>
        <w:tc>
          <w:tcPr>
            <w:tcW w:w="596" w:type="dxa"/>
            <w:shd w:val="clear" w:color="auto" w:fill="auto"/>
            <w:noWrap/>
            <w:vAlign w:val="center"/>
          </w:tcPr>
          <w:p w14:paraId="480DA92A" w14:textId="23F40FD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14.3</w:t>
            </w:r>
          </w:p>
        </w:tc>
        <w:tc>
          <w:tcPr>
            <w:tcW w:w="595" w:type="dxa"/>
            <w:shd w:val="clear" w:color="auto" w:fill="auto"/>
            <w:noWrap/>
            <w:vAlign w:val="center"/>
          </w:tcPr>
          <w:p w14:paraId="4F1F7AF6" w14:textId="5AC577E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10.6</w:t>
            </w:r>
          </w:p>
        </w:tc>
        <w:tc>
          <w:tcPr>
            <w:tcW w:w="596" w:type="dxa"/>
            <w:shd w:val="clear" w:color="auto" w:fill="auto"/>
            <w:noWrap/>
            <w:vAlign w:val="center"/>
          </w:tcPr>
          <w:p w14:paraId="05BD0CE2" w14:textId="36F86F4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12.7</w:t>
            </w:r>
          </w:p>
        </w:tc>
        <w:tc>
          <w:tcPr>
            <w:tcW w:w="595" w:type="dxa"/>
            <w:shd w:val="clear" w:color="auto" w:fill="auto"/>
            <w:noWrap/>
            <w:vAlign w:val="center"/>
          </w:tcPr>
          <w:p w14:paraId="40A3E197" w14:textId="705B392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12.9</w:t>
            </w:r>
          </w:p>
        </w:tc>
        <w:tc>
          <w:tcPr>
            <w:tcW w:w="595" w:type="dxa"/>
            <w:shd w:val="clear" w:color="auto" w:fill="auto"/>
            <w:noWrap/>
            <w:vAlign w:val="center"/>
          </w:tcPr>
          <w:p w14:paraId="6A122D21" w14:textId="79C61C7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13.3</w:t>
            </w:r>
          </w:p>
        </w:tc>
        <w:tc>
          <w:tcPr>
            <w:tcW w:w="596" w:type="dxa"/>
            <w:shd w:val="clear" w:color="auto" w:fill="auto"/>
            <w:noWrap/>
            <w:vAlign w:val="center"/>
          </w:tcPr>
          <w:p w14:paraId="565A2B92" w14:textId="614E5D6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11.4</w:t>
            </w:r>
          </w:p>
        </w:tc>
        <w:tc>
          <w:tcPr>
            <w:tcW w:w="595" w:type="dxa"/>
            <w:shd w:val="clear" w:color="auto" w:fill="auto"/>
            <w:noWrap/>
            <w:vAlign w:val="center"/>
          </w:tcPr>
          <w:p w14:paraId="5C465F0C" w14:textId="66E8A2A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12.3</w:t>
            </w:r>
          </w:p>
        </w:tc>
        <w:tc>
          <w:tcPr>
            <w:tcW w:w="595" w:type="dxa"/>
            <w:shd w:val="clear" w:color="auto" w:fill="auto"/>
            <w:noWrap/>
            <w:vAlign w:val="center"/>
          </w:tcPr>
          <w:p w14:paraId="12B9357D" w14:textId="1C6507D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13.3</w:t>
            </w:r>
          </w:p>
        </w:tc>
        <w:tc>
          <w:tcPr>
            <w:tcW w:w="596" w:type="dxa"/>
            <w:shd w:val="clear" w:color="auto" w:fill="auto"/>
            <w:noWrap/>
            <w:vAlign w:val="center"/>
          </w:tcPr>
          <w:p w14:paraId="6645C5FD" w14:textId="717DE7C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13.2</w:t>
            </w:r>
          </w:p>
        </w:tc>
        <w:tc>
          <w:tcPr>
            <w:tcW w:w="595" w:type="dxa"/>
            <w:shd w:val="clear" w:color="auto" w:fill="auto"/>
            <w:noWrap/>
            <w:vAlign w:val="center"/>
          </w:tcPr>
          <w:p w14:paraId="1DC962FD" w14:textId="4DB5854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11.5</w:t>
            </w:r>
          </w:p>
        </w:tc>
        <w:tc>
          <w:tcPr>
            <w:tcW w:w="595" w:type="dxa"/>
            <w:shd w:val="clear" w:color="auto" w:fill="auto"/>
            <w:noWrap/>
            <w:vAlign w:val="center"/>
          </w:tcPr>
          <w:p w14:paraId="51E742D9" w14:textId="4627DA3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14.8</w:t>
            </w:r>
          </w:p>
        </w:tc>
        <w:tc>
          <w:tcPr>
            <w:tcW w:w="596" w:type="dxa"/>
            <w:shd w:val="clear" w:color="auto" w:fill="auto"/>
            <w:noWrap/>
            <w:vAlign w:val="center"/>
          </w:tcPr>
          <w:p w14:paraId="2FFC6EDA" w14:textId="4C1FA3C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10.9</w:t>
            </w:r>
          </w:p>
        </w:tc>
        <w:tc>
          <w:tcPr>
            <w:tcW w:w="595" w:type="dxa"/>
            <w:shd w:val="clear" w:color="auto" w:fill="auto"/>
            <w:noWrap/>
            <w:vAlign w:val="center"/>
          </w:tcPr>
          <w:p w14:paraId="023569E1" w14:textId="1ED8024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11.8</w:t>
            </w:r>
          </w:p>
        </w:tc>
        <w:tc>
          <w:tcPr>
            <w:tcW w:w="596" w:type="dxa"/>
            <w:vAlign w:val="center"/>
          </w:tcPr>
          <w:p w14:paraId="562B978E" w14:textId="7724D69C"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13.3</w:t>
            </w:r>
          </w:p>
        </w:tc>
      </w:tr>
      <w:tr w:rsidR="00D0130E" w:rsidRPr="00715460" w14:paraId="68DA1058" w14:textId="77777777" w:rsidTr="00D0130E">
        <w:trPr>
          <w:trHeight w:val="265"/>
        </w:trPr>
        <w:tc>
          <w:tcPr>
            <w:tcW w:w="421" w:type="dxa"/>
            <w:vMerge/>
            <w:shd w:val="clear" w:color="auto" w:fill="auto"/>
            <w:noWrap/>
            <w:vAlign w:val="center"/>
          </w:tcPr>
          <w:p w14:paraId="0A7F0359"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45B030D8"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40-44</w:t>
            </w:r>
          </w:p>
        </w:tc>
        <w:tc>
          <w:tcPr>
            <w:tcW w:w="595" w:type="dxa"/>
            <w:shd w:val="clear" w:color="auto" w:fill="auto"/>
            <w:noWrap/>
            <w:vAlign w:val="center"/>
          </w:tcPr>
          <w:p w14:paraId="134E9B33" w14:textId="43B21E9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6.5</w:t>
            </w:r>
          </w:p>
        </w:tc>
        <w:tc>
          <w:tcPr>
            <w:tcW w:w="596" w:type="dxa"/>
            <w:shd w:val="clear" w:color="auto" w:fill="auto"/>
            <w:noWrap/>
            <w:vAlign w:val="center"/>
          </w:tcPr>
          <w:p w14:paraId="49A4A701" w14:textId="44293E3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6.0</w:t>
            </w:r>
          </w:p>
        </w:tc>
        <w:tc>
          <w:tcPr>
            <w:tcW w:w="595" w:type="dxa"/>
            <w:shd w:val="clear" w:color="auto" w:fill="auto"/>
            <w:noWrap/>
            <w:vAlign w:val="center"/>
          </w:tcPr>
          <w:p w14:paraId="4CA7A309" w14:textId="40387F4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6.4</w:t>
            </w:r>
          </w:p>
        </w:tc>
        <w:tc>
          <w:tcPr>
            <w:tcW w:w="595" w:type="dxa"/>
            <w:shd w:val="clear" w:color="auto" w:fill="auto"/>
            <w:noWrap/>
            <w:vAlign w:val="center"/>
          </w:tcPr>
          <w:p w14:paraId="562669A8" w14:textId="5579549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5.8</w:t>
            </w:r>
          </w:p>
        </w:tc>
        <w:tc>
          <w:tcPr>
            <w:tcW w:w="596" w:type="dxa"/>
            <w:shd w:val="clear" w:color="auto" w:fill="auto"/>
            <w:vAlign w:val="center"/>
          </w:tcPr>
          <w:p w14:paraId="1AB0469F" w14:textId="7A670721"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5.9</w:t>
            </w:r>
          </w:p>
        </w:tc>
        <w:tc>
          <w:tcPr>
            <w:tcW w:w="595" w:type="dxa"/>
            <w:shd w:val="clear" w:color="auto" w:fill="auto"/>
            <w:vAlign w:val="center"/>
          </w:tcPr>
          <w:p w14:paraId="77920D83" w14:textId="7F3B4B0B"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6.5</w:t>
            </w:r>
          </w:p>
        </w:tc>
        <w:tc>
          <w:tcPr>
            <w:tcW w:w="595" w:type="dxa"/>
            <w:shd w:val="clear" w:color="auto" w:fill="auto"/>
            <w:vAlign w:val="center"/>
          </w:tcPr>
          <w:p w14:paraId="391D4CEE" w14:textId="3C9E8B35"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7.2</w:t>
            </w:r>
          </w:p>
        </w:tc>
        <w:tc>
          <w:tcPr>
            <w:tcW w:w="596" w:type="dxa"/>
            <w:shd w:val="clear" w:color="auto" w:fill="auto"/>
            <w:vAlign w:val="center"/>
          </w:tcPr>
          <w:p w14:paraId="341D277E" w14:textId="63AED74F"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7.5</w:t>
            </w:r>
          </w:p>
        </w:tc>
        <w:tc>
          <w:tcPr>
            <w:tcW w:w="595" w:type="dxa"/>
            <w:shd w:val="clear" w:color="auto" w:fill="auto"/>
            <w:noWrap/>
            <w:vAlign w:val="center"/>
          </w:tcPr>
          <w:p w14:paraId="5D80EF3A" w14:textId="61FB7F1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7.0</w:t>
            </w:r>
          </w:p>
        </w:tc>
        <w:tc>
          <w:tcPr>
            <w:tcW w:w="595" w:type="dxa"/>
            <w:shd w:val="clear" w:color="auto" w:fill="auto"/>
            <w:noWrap/>
            <w:vAlign w:val="center"/>
          </w:tcPr>
          <w:p w14:paraId="366677D6" w14:textId="6399C6F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7.9</w:t>
            </w:r>
          </w:p>
        </w:tc>
        <w:tc>
          <w:tcPr>
            <w:tcW w:w="596" w:type="dxa"/>
            <w:shd w:val="clear" w:color="auto" w:fill="auto"/>
            <w:noWrap/>
            <w:vAlign w:val="center"/>
          </w:tcPr>
          <w:p w14:paraId="14101893" w14:textId="6449C3D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8.6</w:t>
            </w:r>
          </w:p>
        </w:tc>
        <w:tc>
          <w:tcPr>
            <w:tcW w:w="595" w:type="dxa"/>
            <w:shd w:val="clear" w:color="auto" w:fill="auto"/>
            <w:noWrap/>
            <w:vAlign w:val="center"/>
          </w:tcPr>
          <w:p w14:paraId="488B6BFC" w14:textId="5BCEF3E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9.3</w:t>
            </w:r>
          </w:p>
        </w:tc>
        <w:tc>
          <w:tcPr>
            <w:tcW w:w="596" w:type="dxa"/>
            <w:shd w:val="clear" w:color="auto" w:fill="auto"/>
            <w:noWrap/>
            <w:vAlign w:val="center"/>
          </w:tcPr>
          <w:p w14:paraId="27BA7F4F" w14:textId="1B95376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8.6</w:t>
            </w:r>
          </w:p>
        </w:tc>
        <w:tc>
          <w:tcPr>
            <w:tcW w:w="595" w:type="dxa"/>
            <w:shd w:val="clear" w:color="auto" w:fill="auto"/>
            <w:noWrap/>
            <w:vAlign w:val="center"/>
          </w:tcPr>
          <w:p w14:paraId="38B2CE98" w14:textId="05A53F3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8.3</w:t>
            </w:r>
          </w:p>
        </w:tc>
        <w:tc>
          <w:tcPr>
            <w:tcW w:w="595" w:type="dxa"/>
            <w:shd w:val="clear" w:color="auto" w:fill="auto"/>
            <w:noWrap/>
            <w:vAlign w:val="center"/>
          </w:tcPr>
          <w:p w14:paraId="3EAC6F57" w14:textId="1815E36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8.6</w:t>
            </w:r>
          </w:p>
        </w:tc>
        <w:tc>
          <w:tcPr>
            <w:tcW w:w="596" w:type="dxa"/>
            <w:shd w:val="clear" w:color="auto" w:fill="auto"/>
            <w:noWrap/>
            <w:vAlign w:val="center"/>
          </w:tcPr>
          <w:p w14:paraId="78383970" w14:textId="0D7C576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7.4</w:t>
            </w:r>
          </w:p>
        </w:tc>
        <w:tc>
          <w:tcPr>
            <w:tcW w:w="595" w:type="dxa"/>
            <w:shd w:val="clear" w:color="auto" w:fill="auto"/>
            <w:noWrap/>
            <w:vAlign w:val="center"/>
          </w:tcPr>
          <w:p w14:paraId="20007FEA" w14:textId="0B32B39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7.3</w:t>
            </w:r>
          </w:p>
        </w:tc>
        <w:tc>
          <w:tcPr>
            <w:tcW w:w="595" w:type="dxa"/>
            <w:shd w:val="clear" w:color="auto" w:fill="auto"/>
            <w:noWrap/>
            <w:vAlign w:val="center"/>
          </w:tcPr>
          <w:p w14:paraId="4E380228" w14:textId="0CC9D4D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8.5</w:t>
            </w:r>
          </w:p>
        </w:tc>
        <w:tc>
          <w:tcPr>
            <w:tcW w:w="596" w:type="dxa"/>
            <w:shd w:val="clear" w:color="auto" w:fill="auto"/>
            <w:noWrap/>
            <w:vAlign w:val="center"/>
          </w:tcPr>
          <w:p w14:paraId="55B7A3AD" w14:textId="5EDEA6F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7.6</w:t>
            </w:r>
          </w:p>
        </w:tc>
        <w:tc>
          <w:tcPr>
            <w:tcW w:w="595" w:type="dxa"/>
            <w:shd w:val="clear" w:color="auto" w:fill="auto"/>
            <w:noWrap/>
            <w:vAlign w:val="center"/>
          </w:tcPr>
          <w:p w14:paraId="010F1A50" w14:textId="0A1E8D7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7.2</w:t>
            </w:r>
          </w:p>
        </w:tc>
        <w:tc>
          <w:tcPr>
            <w:tcW w:w="595" w:type="dxa"/>
            <w:shd w:val="clear" w:color="auto" w:fill="auto"/>
            <w:noWrap/>
            <w:vAlign w:val="center"/>
          </w:tcPr>
          <w:p w14:paraId="3B712935" w14:textId="5E4F3F0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7.5</w:t>
            </w:r>
          </w:p>
        </w:tc>
        <w:tc>
          <w:tcPr>
            <w:tcW w:w="596" w:type="dxa"/>
            <w:shd w:val="clear" w:color="auto" w:fill="auto"/>
            <w:noWrap/>
            <w:vAlign w:val="center"/>
          </w:tcPr>
          <w:p w14:paraId="7F46AE4B" w14:textId="1914070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7.6</w:t>
            </w:r>
          </w:p>
        </w:tc>
        <w:tc>
          <w:tcPr>
            <w:tcW w:w="595" w:type="dxa"/>
            <w:shd w:val="clear" w:color="auto" w:fill="auto"/>
            <w:noWrap/>
            <w:vAlign w:val="center"/>
          </w:tcPr>
          <w:p w14:paraId="559968F5" w14:textId="2295020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8.8</w:t>
            </w:r>
          </w:p>
        </w:tc>
        <w:tc>
          <w:tcPr>
            <w:tcW w:w="596" w:type="dxa"/>
            <w:vAlign w:val="center"/>
          </w:tcPr>
          <w:p w14:paraId="795C66A0" w14:textId="340488AC"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7.3</w:t>
            </w:r>
          </w:p>
        </w:tc>
      </w:tr>
      <w:tr w:rsidR="00D0130E" w:rsidRPr="00715460" w14:paraId="7BA8D38F" w14:textId="77777777" w:rsidTr="00D0130E">
        <w:trPr>
          <w:trHeight w:val="265"/>
        </w:trPr>
        <w:tc>
          <w:tcPr>
            <w:tcW w:w="421" w:type="dxa"/>
            <w:vMerge/>
            <w:shd w:val="clear" w:color="auto" w:fill="auto"/>
            <w:noWrap/>
            <w:vAlign w:val="center"/>
          </w:tcPr>
          <w:p w14:paraId="10B1E281"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134B1CDF"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45-49</w:t>
            </w:r>
          </w:p>
        </w:tc>
        <w:tc>
          <w:tcPr>
            <w:tcW w:w="595" w:type="dxa"/>
            <w:shd w:val="clear" w:color="auto" w:fill="auto"/>
            <w:noWrap/>
            <w:vAlign w:val="center"/>
          </w:tcPr>
          <w:p w14:paraId="439F5EB8" w14:textId="576B9CC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4.3</w:t>
            </w:r>
          </w:p>
        </w:tc>
        <w:tc>
          <w:tcPr>
            <w:tcW w:w="596" w:type="dxa"/>
            <w:shd w:val="clear" w:color="auto" w:fill="auto"/>
            <w:noWrap/>
            <w:vAlign w:val="center"/>
          </w:tcPr>
          <w:p w14:paraId="54018C2A" w14:textId="4A8FCD5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4.0</w:t>
            </w:r>
          </w:p>
        </w:tc>
        <w:tc>
          <w:tcPr>
            <w:tcW w:w="595" w:type="dxa"/>
            <w:shd w:val="clear" w:color="auto" w:fill="auto"/>
            <w:noWrap/>
            <w:vAlign w:val="center"/>
          </w:tcPr>
          <w:p w14:paraId="5A6B007F" w14:textId="66D3A4B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5.1</w:t>
            </w:r>
          </w:p>
        </w:tc>
        <w:tc>
          <w:tcPr>
            <w:tcW w:w="595" w:type="dxa"/>
            <w:shd w:val="clear" w:color="auto" w:fill="auto"/>
            <w:noWrap/>
            <w:vAlign w:val="center"/>
          </w:tcPr>
          <w:p w14:paraId="55FEEECA" w14:textId="3F8E558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3.7</w:t>
            </w:r>
          </w:p>
        </w:tc>
        <w:tc>
          <w:tcPr>
            <w:tcW w:w="596" w:type="dxa"/>
            <w:shd w:val="clear" w:color="auto" w:fill="auto"/>
            <w:vAlign w:val="center"/>
          </w:tcPr>
          <w:p w14:paraId="301B8F61" w14:textId="2EA7F9E5"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3.8</w:t>
            </w:r>
          </w:p>
        </w:tc>
        <w:tc>
          <w:tcPr>
            <w:tcW w:w="595" w:type="dxa"/>
            <w:shd w:val="clear" w:color="auto" w:fill="auto"/>
            <w:vAlign w:val="center"/>
          </w:tcPr>
          <w:p w14:paraId="2C584778" w14:textId="62B55957"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4.5</w:t>
            </w:r>
          </w:p>
        </w:tc>
        <w:tc>
          <w:tcPr>
            <w:tcW w:w="595" w:type="dxa"/>
            <w:shd w:val="clear" w:color="auto" w:fill="auto"/>
            <w:vAlign w:val="center"/>
          </w:tcPr>
          <w:p w14:paraId="51BA8828" w14:textId="1A0688C6"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4.6</w:t>
            </w:r>
          </w:p>
        </w:tc>
        <w:tc>
          <w:tcPr>
            <w:tcW w:w="596" w:type="dxa"/>
            <w:shd w:val="clear" w:color="auto" w:fill="auto"/>
            <w:vAlign w:val="center"/>
          </w:tcPr>
          <w:p w14:paraId="7C063DE5" w14:textId="7C65FAFC"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3.5</w:t>
            </w:r>
          </w:p>
        </w:tc>
        <w:tc>
          <w:tcPr>
            <w:tcW w:w="595" w:type="dxa"/>
            <w:shd w:val="clear" w:color="auto" w:fill="auto"/>
            <w:noWrap/>
            <w:vAlign w:val="center"/>
          </w:tcPr>
          <w:p w14:paraId="16817274" w14:textId="01A2B35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4.5</w:t>
            </w:r>
          </w:p>
        </w:tc>
        <w:tc>
          <w:tcPr>
            <w:tcW w:w="595" w:type="dxa"/>
            <w:shd w:val="clear" w:color="auto" w:fill="auto"/>
            <w:noWrap/>
            <w:vAlign w:val="center"/>
          </w:tcPr>
          <w:p w14:paraId="7F109425" w14:textId="2765FA3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4.6</w:t>
            </w:r>
          </w:p>
        </w:tc>
        <w:tc>
          <w:tcPr>
            <w:tcW w:w="596" w:type="dxa"/>
            <w:shd w:val="clear" w:color="auto" w:fill="auto"/>
            <w:noWrap/>
            <w:vAlign w:val="center"/>
          </w:tcPr>
          <w:p w14:paraId="3A103EA3" w14:textId="5E50FFC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5.5</w:t>
            </w:r>
          </w:p>
        </w:tc>
        <w:tc>
          <w:tcPr>
            <w:tcW w:w="595" w:type="dxa"/>
            <w:shd w:val="clear" w:color="auto" w:fill="auto"/>
            <w:noWrap/>
            <w:vAlign w:val="center"/>
          </w:tcPr>
          <w:p w14:paraId="1C3FBBF9" w14:textId="071EAD2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5.2</w:t>
            </w:r>
          </w:p>
        </w:tc>
        <w:tc>
          <w:tcPr>
            <w:tcW w:w="596" w:type="dxa"/>
            <w:shd w:val="clear" w:color="auto" w:fill="auto"/>
            <w:noWrap/>
            <w:vAlign w:val="center"/>
          </w:tcPr>
          <w:p w14:paraId="541B013E" w14:textId="1865F5D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5.9</w:t>
            </w:r>
          </w:p>
        </w:tc>
        <w:tc>
          <w:tcPr>
            <w:tcW w:w="595" w:type="dxa"/>
            <w:shd w:val="clear" w:color="auto" w:fill="auto"/>
            <w:noWrap/>
            <w:vAlign w:val="center"/>
          </w:tcPr>
          <w:p w14:paraId="2B0B93CC" w14:textId="70DFEB8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5.2</w:t>
            </w:r>
          </w:p>
        </w:tc>
        <w:tc>
          <w:tcPr>
            <w:tcW w:w="595" w:type="dxa"/>
            <w:shd w:val="clear" w:color="auto" w:fill="auto"/>
            <w:noWrap/>
            <w:vAlign w:val="center"/>
          </w:tcPr>
          <w:p w14:paraId="7631BEA4" w14:textId="07AC62A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6.0</w:t>
            </w:r>
          </w:p>
        </w:tc>
        <w:tc>
          <w:tcPr>
            <w:tcW w:w="596" w:type="dxa"/>
            <w:shd w:val="clear" w:color="auto" w:fill="auto"/>
            <w:noWrap/>
            <w:vAlign w:val="center"/>
          </w:tcPr>
          <w:p w14:paraId="6D6B88FE" w14:textId="73B24AB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4.6</w:t>
            </w:r>
          </w:p>
        </w:tc>
        <w:tc>
          <w:tcPr>
            <w:tcW w:w="595" w:type="dxa"/>
            <w:shd w:val="clear" w:color="auto" w:fill="auto"/>
            <w:noWrap/>
            <w:vAlign w:val="center"/>
          </w:tcPr>
          <w:p w14:paraId="51737C5F" w14:textId="0A6464E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5.0</w:t>
            </w:r>
          </w:p>
        </w:tc>
        <w:tc>
          <w:tcPr>
            <w:tcW w:w="595" w:type="dxa"/>
            <w:shd w:val="clear" w:color="auto" w:fill="auto"/>
            <w:noWrap/>
            <w:vAlign w:val="center"/>
          </w:tcPr>
          <w:p w14:paraId="56772B57" w14:textId="5DE00B9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5.6</w:t>
            </w:r>
          </w:p>
        </w:tc>
        <w:tc>
          <w:tcPr>
            <w:tcW w:w="596" w:type="dxa"/>
            <w:shd w:val="clear" w:color="auto" w:fill="auto"/>
            <w:noWrap/>
            <w:vAlign w:val="center"/>
          </w:tcPr>
          <w:p w14:paraId="34C698D9" w14:textId="0943407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5.9</w:t>
            </w:r>
          </w:p>
        </w:tc>
        <w:tc>
          <w:tcPr>
            <w:tcW w:w="595" w:type="dxa"/>
            <w:shd w:val="clear" w:color="auto" w:fill="auto"/>
            <w:noWrap/>
            <w:vAlign w:val="center"/>
          </w:tcPr>
          <w:p w14:paraId="41E29A6B" w14:textId="37BF352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4.1</w:t>
            </w:r>
          </w:p>
        </w:tc>
        <w:tc>
          <w:tcPr>
            <w:tcW w:w="595" w:type="dxa"/>
            <w:shd w:val="clear" w:color="auto" w:fill="auto"/>
            <w:noWrap/>
            <w:vAlign w:val="center"/>
          </w:tcPr>
          <w:p w14:paraId="2D4ACFB1" w14:textId="5CFF70A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4.2</w:t>
            </w:r>
          </w:p>
        </w:tc>
        <w:tc>
          <w:tcPr>
            <w:tcW w:w="596" w:type="dxa"/>
            <w:shd w:val="clear" w:color="auto" w:fill="auto"/>
            <w:noWrap/>
            <w:vAlign w:val="center"/>
          </w:tcPr>
          <w:p w14:paraId="2A0E8475" w14:textId="3BEC9BC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5.1</w:t>
            </w:r>
          </w:p>
        </w:tc>
        <w:tc>
          <w:tcPr>
            <w:tcW w:w="595" w:type="dxa"/>
            <w:shd w:val="clear" w:color="auto" w:fill="auto"/>
            <w:noWrap/>
            <w:vAlign w:val="center"/>
          </w:tcPr>
          <w:p w14:paraId="09FC371A" w14:textId="08305B9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5.0</w:t>
            </w:r>
          </w:p>
        </w:tc>
        <w:tc>
          <w:tcPr>
            <w:tcW w:w="596" w:type="dxa"/>
            <w:vAlign w:val="center"/>
          </w:tcPr>
          <w:p w14:paraId="2BDA9592" w14:textId="487CF091"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4.9</w:t>
            </w:r>
          </w:p>
        </w:tc>
      </w:tr>
      <w:tr w:rsidR="00D0130E" w:rsidRPr="00715460" w14:paraId="5F6AE03B" w14:textId="77777777" w:rsidTr="00D0130E">
        <w:trPr>
          <w:trHeight w:val="265"/>
        </w:trPr>
        <w:tc>
          <w:tcPr>
            <w:tcW w:w="421" w:type="dxa"/>
            <w:vMerge/>
            <w:shd w:val="clear" w:color="auto" w:fill="auto"/>
            <w:noWrap/>
            <w:vAlign w:val="center"/>
          </w:tcPr>
          <w:p w14:paraId="16C906C5"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391563BF"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50-54</w:t>
            </w:r>
          </w:p>
        </w:tc>
        <w:tc>
          <w:tcPr>
            <w:tcW w:w="595" w:type="dxa"/>
            <w:shd w:val="clear" w:color="auto" w:fill="auto"/>
            <w:noWrap/>
            <w:vAlign w:val="center"/>
          </w:tcPr>
          <w:p w14:paraId="04A0685D" w14:textId="514F7DD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2.2</w:t>
            </w:r>
          </w:p>
        </w:tc>
        <w:tc>
          <w:tcPr>
            <w:tcW w:w="596" w:type="dxa"/>
            <w:shd w:val="clear" w:color="auto" w:fill="auto"/>
            <w:noWrap/>
            <w:vAlign w:val="center"/>
          </w:tcPr>
          <w:p w14:paraId="18D06053" w14:textId="7F9B6AE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w:t>
            </w:r>
          </w:p>
        </w:tc>
        <w:tc>
          <w:tcPr>
            <w:tcW w:w="595" w:type="dxa"/>
            <w:shd w:val="clear" w:color="auto" w:fill="auto"/>
            <w:noWrap/>
            <w:vAlign w:val="center"/>
          </w:tcPr>
          <w:p w14:paraId="0D0C0DE6" w14:textId="1F1D759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2.6</w:t>
            </w:r>
          </w:p>
        </w:tc>
        <w:tc>
          <w:tcPr>
            <w:tcW w:w="595" w:type="dxa"/>
            <w:shd w:val="clear" w:color="auto" w:fill="auto"/>
            <w:noWrap/>
            <w:vAlign w:val="center"/>
          </w:tcPr>
          <w:p w14:paraId="227DD772" w14:textId="51057B2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2.5</w:t>
            </w:r>
          </w:p>
        </w:tc>
        <w:tc>
          <w:tcPr>
            <w:tcW w:w="596" w:type="dxa"/>
            <w:shd w:val="clear" w:color="auto" w:fill="auto"/>
            <w:vAlign w:val="center"/>
          </w:tcPr>
          <w:p w14:paraId="50BEEE4E" w14:textId="20167850"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2.4</w:t>
            </w:r>
          </w:p>
        </w:tc>
        <w:tc>
          <w:tcPr>
            <w:tcW w:w="595" w:type="dxa"/>
            <w:shd w:val="clear" w:color="auto" w:fill="auto"/>
            <w:vAlign w:val="center"/>
          </w:tcPr>
          <w:p w14:paraId="47C90186" w14:textId="70D12122"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2.7</w:t>
            </w:r>
          </w:p>
        </w:tc>
        <w:tc>
          <w:tcPr>
            <w:tcW w:w="595" w:type="dxa"/>
            <w:shd w:val="clear" w:color="auto" w:fill="auto"/>
            <w:vAlign w:val="center"/>
          </w:tcPr>
          <w:p w14:paraId="054C4DB2" w14:textId="381422EC"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3.2</w:t>
            </w:r>
          </w:p>
        </w:tc>
        <w:tc>
          <w:tcPr>
            <w:tcW w:w="596" w:type="dxa"/>
            <w:shd w:val="clear" w:color="auto" w:fill="auto"/>
            <w:vAlign w:val="center"/>
          </w:tcPr>
          <w:p w14:paraId="5B4D5B3D" w14:textId="67CA99C9"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2.2</w:t>
            </w:r>
          </w:p>
        </w:tc>
        <w:tc>
          <w:tcPr>
            <w:tcW w:w="595" w:type="dxa"/>
            <w:shd w:val="clear" w:color="auto" w:fill="auto"/>
            <w:noWrap/>
            <w:vAlign w:val="center"/>
          </w:tcPr>
          <w:p w14:paraId="41B20821" w14:textId="17248E9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w:t>
            </w:r>
          </w:p>
        </w:tc>
        <w:tc>
          <w:tcPr>
            <w:tcW w:w="595" w:type="dxa"/>
            <w:shd w:val="clear" w:color="auto" w:fill="auto"/>
            <w:noWrap/>
            <w:vAlign w:val="center"/>
          </w:tcPr>
          <w:p w14:paraId="65EEB313" w14:textId="6B8FD26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2.9</w:t>
            </w:r>
          </w:p>
        </w:tc>
        <w:tc>
          <w:tcPr>
            <w:tcW w:w="596" w:type="dxa"/>
            <w:shd w:val="clear" w:color="auto" w:fill="auto"/>
            <w:noWrap/>
            <w:vAlign w:val="center"/>
          </w:tcPr>
          <w:p w14:paraId="1158DEFC" w14:textId="0121A9E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w:t>
            </w:r>
          </w:p>
        </w:tc>
        <w:tc>
          <w:tcPr>
            <w:tcW w:w="595" w:type="dxa"/>
            <w:shd w:val="clear" w:color="auto" w:fill="auto"/>
            <w:noWrap/>
            <w:vAlign w:val="center"/>
          </w:tcPr>
          <w:p w14:paraId="196F1F6C" w14:textId="3D4149D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3.6</w:t>
            </w:r>
          </w:p>
        </w:tc>
        <w:tc>
          <w:tcPr>
            <w:tcW w:w="596" w:type="dxa"/>
            <w:shd w:val="clear" w:color="auto" w:fill="auto"/>
            <w:noWrap/>
            <w:vAlign w:val="center"/>
          </w:tcPr>
          <w:p w14:paraId="57153CB6" w14:textId="69F1BB9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3.2</w:t>
            </w:r>
          </w:p>
        </w:tc>
        <w:tc>
          <w:tcPr>
            <w:tcW w:w="595" w:type="dxa"/>
            <w:shd w:val="clear" w:color="auto" w:fill="auto"/>
            <w:noWrap/>
            <w:vAlign w:val="center"/>
          </w:tcPr>
          <w:p w14:paraId="64C70116" w14:textId="4F7886E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3.1</w:t>
            </w:r>
          </w:p>
        </w:tc>
        <w:tc>
          <w:tcPr>
            <w:tcW w:w="595" w:type="dxa"/>
            <w:shd w:val="clear" w:color="auto" w:fill="auto"/>
            <w:noWrap/>
            <w:vAlign w:val="center"/>
          </w:tcPr>
          <w:p w14:paraId="41818335" w14:textId="53C074F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3.6</w:t>
            </w:r>
          </w:p>
        </w:tc>
        <w:tc>
          <w:tcPr>
            <w:tcW w:w="596" w:type="dxa"/>
            <w:shd w:val="clear" w:color="auto" w:fill="auto"/>
            <w:noWrap/>
            <w:vAlign w:val="center"/>
          </w:tcPr>
          <w:p w14:paraId="20935668" w14:textId="736C4DC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2.4</w:t>
            </w:r>
          </w:p>
        </w:tc>
        <w:tc>
          <w:tcPr>
            <w:tcW w:w="595" w:type="dxa"/>
            <w:shd w:val="clear" w:color="auto" w:fill="auto"/>
            <w:noWrap/>
            <w:vAlign w:val="center"/>
          </w:tcPr>
          <w:p w14:paraId="4F669891" w14:textId="4C06595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3.1</w:t>
            </w:r>
          </w:p>
        </w:tc>
        <w:tc>
          <w:tcPr>
            <w:tcW w:w="595" w:type="dxa"/>
            <w:shd w:val="clear" w:color="auto" w:fill="auto"/>
            <w:noWrap/>
            <w:vAlign w:val="center"/>
          </w:tcPr>
          <w:p w14:paraId="2DF7C2C7" w14:textId="763DA94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3.5</w:t>
            </w:r>
          </w:p>
        </w:tc>
        <w:tc>
          <w:tcPr>
            <w:tcW w:w="596" w:type="dxa"/>
            <w:shd w:val="clear" w:color="auto" w:fill="auto"/>
            <w:noWrap/>
            <w:vAlign w:val="center"/>
          </w:tcPr>
          <w:p w14:paraId="14F80671" w14:textId="4147902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4.2</w:t>
            </w:r>
          </w:p>
        </w:tc>
        <w:tc>
          <w:tcPr>
            <w:tcW w:w="595" w:type="dxa"/>
            <w:shd w:val="clear" w:color="auto" w:fill="auto"/>
            <w:noWrap/>
            <w:vAlign w:val="center"/>
          </w:tcPr>
          <w:p w14:paraId="0A1BCEBB" w14:textId="4EF4B26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3.2</w:t>
            </w:r>
          </w:p>
        </w:tc>
        <w:tc>
          <w:tcPr>
            <w:tcW w:w="595" w:type="dxa"/>
            <w:shd w:val="clear" w:color="auto" w:fill="auto"/>
            <w:noWrap/>
            <w:vAlign w:val="center"/>
          </w:tcPr>
          <w:p w14:paraId="67D69FD1" w14:textId="18055BF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3.5</w:t>
            </w:r>
          </w:p>
        </w:tc>
        <w:tc>
          <w:tcPr>
            <w:tcW w:w="596" w:type="dxa"/>
            <w:shd w:val="clear" w:color="auto" w:fill="auto"/>
            <w:noWrap/>
            <w:vAlign w:val="center"/>
          </w:tcPr>
          <w:p w14:paraId="2FBE047F" w14:textId="7B9BBAD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2.9</w:t>
            </w:r>
          </w:p>
        </w:tc>
        <w:tc>
          <w:tcPr>
            <w:tcW w:w="595" w:type="dxa"/>
            <w:shd w:val="clear" w:color="auto" w:fill="auto"/>
            <w:noWrap/>
            <w:vAlign w:val="center"/>
          </w:tcPr>
          <w:p w14:paraId="27BF415F" w14:textId="590E61D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3.0</w:t>
            </w:r>
          </w:p>
        </w:tc>
        <w:tc>
          <w:tcPr>
            <w:tcW w:w="596" w:type="dxa"/>
            <w:vAlign w:val="center"/>
          </w:tcPr>
          <w:p w14:paraId="6F3BAD0E" w14:textId="7A667251"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3.1</w:t>
            </w:r>
          </w:p>
        </w:tc>
      </w:tr>
      <w:tr w:rsidR="00D0130E" w:rsidRPr="00715460" w14:paraId="6BE8529D" w14:textId="77777777" w:rsidTr="00D0130E">
        <w:trPr>
          <w:trHeight w:val="265"/>
        </w:trPr>
        <w:tc>
          <w:tcPr>
            <w:tcW w:w="421" w:type="dxa"/>
            <w:vMerge/>
            <w:shd w:val="clear" w:color="auto" w:fill="auto"/>
            <w:noWrap/>
            <w:vAlign w:val="center"/>
          </w:tcPr>
          <w:p w14:paraId="222911E0"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1C9F7B12"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55-59</w:t>
            </w:r>
          </w:p>
        </w:tc>
        <w:tc>
          <w:tcPr>
            <w:tcW w:w="595" w:type="dxa"/>
            <w:shd w:val="clear" w:color="auto" w:fill="auto"/>
            <w:noWrap/>
            <w:vAlign w:val="center"/>
          </w:tcPr>
          <w:p w14:paraId="2D4119F6" w14:textId="77EFD85E"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w:t>
            </w:r>
          </w:p>
        </w:tc>
        <w:tc>
          <w:tcPr>
            <w:tcW w:w="596" w:type="dxa"/>
            <w:shd w:val="clear" w:color="auto" w:fill="auto"/>
            <w:noWrap/>
            <w:vAlign w:val="center"/>
          </w:tcPr>
          <w:p w14:paraId="358DC397" w14:textId="6025F73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w:t>
            </w:r>
          </w:p>
        </w:tc>
        <w:tc>
          <w:tcPr>
            <w:tcW w:w="595" w:type="dxa"/>
            <w:shd w:val="clear" w:color="auto" w:fill="auto"/>
            <w:noWrap/>
            <w:vAlign w:val="center"/>
          </w:tcPr>
          <w:p w14:paraId="1A954DCD" w14:textId="46516C0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1.9</w:t>
            </w:r>
          </w:p>
        </w:tc>
        <w:tc>
          <w:tcPr>
            <w:tcW w:w="595" w:type="dxa"/>
            <w:shd w:val="clear" w:color="auto" w:fill="auto"/>
            <w:noWrap/>
            <w:vAlign w:val="center"/>
          </w:tcPr>
          <w:p w14:paraId="6CD6720F" w14:textId="6158706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w:t>
            </w:r>
          </w:p>
        </w:tc>
        <w:tc>
          <w:tcPr>
            <w:tcW w:w="596" w:type="dxa"/>
            <w:shd w:val="clear" w:color="auto" w:fill="auto"/>
            <w:vAlign w:val="center"/>
          </w:tcPr>
          <w:p w14:paraId="79E29950" w14:textId="139DB42E"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1.2</w:t>
            </w:r>
          </w:p>
        </w:tc>
        <w:tc>
          <w:tcPr>
            <w:tcW w:w="595" w:type="dxa"/>
            <w:shd w:val="clear" w:color="auto" w:fill="auto"/>
            <w:vAlign w:val="center"/>
          </w:tcPr>
          <w:p w14:paraId="0520999D" w14:textId="7C8C572E"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1.9</w:t>
            </w:r>
          </w:p>
        </w:tc>
        <w:tc>
          <w:tcPr>
            <w:tcW w:w="595" w:type="dxa"/>
            <w:shd w:val="clear" w:color="auto" w:fill="auto"/>
            <w:vAlign w:val="center"/>
          </w:tcPr>
          <w:p w14:paraId="4EB1BFC6" w14:textId="35569E33"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1.9</w:t>
            </w:r>
          </w:p>
        </w:tc>
        <w:tc>
          <w:tcPr>
            <w:tcW w:w="596" w:type="dxa"/>
            <w:shd w:val="clear" w:color="auto" w:fill="auto"/>
            <w:vAlign w:val="center"/>
          </w:tcPr>
          <w:p w14:paraId="1417016C" w14:textId="31FCDAEB"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1.7</w:t>
            </w:r>
          </w:p>
        </w:tc>
        <w:tc>
          <w:tcPr>
            <w:tcW w:w="595" w:type="dxa"/>
            <w:shd w:val="clear" w:color="auto" w:fill="auto"/>
            <w:noWrap/>
            <w:vAlign w:val="center"/>
          </w:tcPr>
          <w:p w14:paraId="519E54B0" w14:textId="2C2652D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1.9</w:t>
            </w:r>
          </w:p>
        </w:tc>
        <w:tc>
          <w:tcPr>
            <w:tcW w:w="595" w:type="dxa"/>
            <w:shd w:val="clear" w:color="auto" w:fill="auto"/>
            <w:noWrap/>
            <w:vAlign w:val="center"/>
          </w:tcPr>
          <w:p w14:paraId="4223D694" w14:textId="64A73C5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2.1</w:t>
            </w:r>
          </w:p>
        </w:tc>
        <w:tc>
          <w:tcPr>
            <w:tcW w:w="596" w:type="dxa"/>
            <w:shd w:val="clear" w:color="auto" w:fill="auto"/>
            <w:noWrap/>
            <w:vAlign w:val="center"/>
          </w:tcPr>
          <w:p w14:paraId="73EBC228" w14:textId="3ED4A59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w:t>
            </w:r>
          </w:p>
        </w:tc>
        <w:tc>
          <w:tcPr>
            <w:tcW w:w="595" w:type="dxa"/>
            <w:shd w:val="clear" w:color="auto" w:fill="auto"/>
            <w:noWrap/>
            <w:vAlign w:val="center"/>
          </w:tcPr>
          <w:p w14:paraId="368462EE" w14:textId="18381DC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w:t>
            </w:r>
          </w:p>
        </w:tc>
        <w:tc>
          <w:tcPr>
            <w:tcW w:w="596" w:type="dxa"/>
            <w:shd w:val="clear" w:color="auto" w:fill="auto"/>
            <w:noWrap/>
            <w:vAlign w:val="center"/>
          </w:tcPr>
          <w:p w14:paraId="0FD41B9B" w14:textId="5CE0F81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w:t>
            </w:r>
          </w:p>
        </w:tc>
        <w:tc>
          <w:tcPr>
            <w:tcW w:w="595" w:type="dxa"/>
            <w:shd w:val="clear" w:color="auto" w:fill="auto"/>
            <w:noWrap/>
            <w:vAlign w:val="center"/>
          </w:tcPr>
          <w:p w14:paraId="5733C64D" w14:textId="78531C6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2.1</w:t>
            </w:r>
          </w:p>
        </w:tc>
        <w:tc>
          <w:tcPr>
            <w:tcW w:w="595" w:type="dxa"/>
            <w:shd w:val="clear" w:color="auto" w:fill="auto"/>
            <w:noWrap/>
            <w:vAlign w:val="center"/>
          </w:tcPr>
          <w:p w14:paraId="784B4C44" w14:textId="7359595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2.6</w:t>
            </w:r>
          </w:p>
        </w:tc>
        <w:tc>
          <w:tcPr>
            <w:tcW w:w="596" w:type="dxa"/>
            <w:shd w:val="clear" w:color="auto" w:fill="auto"/>
            <w:noWrap/>
            <w:vAlign w:val="center"/>
          </w:tcPr>
          <w:p w14:paraId="7BB9B3CD" w14:textId="1918DB1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1.9</w:t>
            </w:r>
          </w:p>
        </w:tc>
        <w:tc>
          <w:tcPr>
            <w:tcW w:w="595" w:type="dxa"/>
            <w:shd w:val="clear" w:color="auto" w:fill="auto"/>
            <w:noWrap/>
            <w:vAlign w:val="center"/>
          </w:tcPr>
          <w:p w14:paraId="1E33BD48" w14:textId="2B1F161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w:t>
            </w:r>
          </w:p>
        </w:tc>
        <w:tc>
          <w:tcPr>
            <w:tcW w:w="595" w:type="dxa"/>
            <w:shd w:val="clear" w:color="auto" w:fill="auto"/>
            <w:noWrap/>
            <w:vAlign w:val="center"/>
          </w:tcPr>
          <w:p w14:paraId="41F125BC" w14:textId="09ED051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3.2</w:t>
            </w:r>
          </w:p>
        </w:tc>
        <w:tc>
          <w:tcPr>
            <w:tcW w:w="596" w:type="dxa"/>
            <w:shd w:val="clear" w:color="auto" w:fill="auto"/>
            <w:noWrap/>
            <w:vAlign w:val="center"/>
          </w:tcPr>
          <w:p w14:paraId="5B416813" w14:textId="39DB99E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w:t>
            </w:r>
          </w:p>
        </w:tc>
        <w:tc>
          <w:tcPr>
            <w:tcW w:w="595" w:type="dxa"/>
            <w:shd w:val="clear" w:color="auto" w:fill="auto"/>
            <w:noWrap/>
            <w:vAlign w:val="center"/>
          </w:tcPr>
          <w:p w14:paraId="77428561" w14:textId="49617FA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w:t>
            </w:r>
          </w:p>
        </w:tc>
        <w:tc>
          <w:tcPr>
            <w:tcW w:w="595" w:type="dxa"/>
            <w:shd w:val="clear" w:color="auto" w:fill="auto"/>
            <w:noWrap/>
            <w:vAlign w:val="center"/>
          </w:tcPr>
          <w:p w14:paraId="4E03CA55" w14:textId="7457D70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2.2</w:t>
            </w:r>
          </w:p>
        </w:tc>
        <w:tc>
          <w:tcPr>
            <w:tcW w:w="596" w:type="dxa"/>
            <w:shd w:val="clear" w:color="auto" w:fill="auto"/>
            <w:noWrap/>
            <w:vAlign w:val="center"/>
          </w:tcPr>
          <w:p w14:paraId="0275EE88" w14:textId="1398938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2.4</w:t>
            </w:r>
          </w:p>
        </w:tc>
        <w:tc>
          <w:tcPr>
            <w:tcW w:w="595" w:type="dxa"/>
            <w:shd w:val="clear" w:color="auto" w:fill="auto"/>
            <w:noWrap/>
            <w:vAlign w:val="center"/>
          </w:tcPr>
          <w:p w14:paraId="014C8E1C" w14:textId="69FA5CE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3.0</w:t>
            </w:r>
          </w:p>
        </w:tc>
        <w:tc>
          <w:tcPr>
            <w:tcW w:w="596" w:type="dxa"/>
            <w:vAlign w:val="center"/>
          </w:tcPr>
          <w:p w14:paraId="70F46C36" w14:textId="260BF963"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3.2</w:t>
            </w:r>
          </w:p>
        </w:tc>
      </w:tr>
      <w:tr w:rsidR="00D0130E" w:rsidRPr="00715460" w14:paraId="28885E72" w14:textId="77777777" w:rsidTr="00D0130E">
        <w:trPr>
          <w:trHeight w:val="265"/>
        </w:trPr>
        <w:tc>
          <w:tcPr>
            <w:tcW w:w="421" w:type="dxa"/>
            <w:vMerge/>
            <w:shd w:val="clear" w:color="auto" w:fill="auto"/>
            <w:noWrap/>
            <w:vAlign w:val="center"/>
          </w:tcPr>
          <w:p w14:paraId="4AB6398F"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4BCB0BC6"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60-64</w:t>
            </w:r>
          </w:p>
        </w:tc>
        <w:tc>
          <w:tcPr>
            <w:tcW w:w="595" w:type="dxa"/>
            <w:shd w:val="clear" w:color="auto" w:fill="auto"/>
            <w:noWrap/>
            <w:vAlign w:val="center"/>
          </w:tcPr>
          <w:p w14:paraId="478F8930" w14:textId="0D78642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1.8</w:t>
            </w:r>
          </w:p>
        </w:tc>
        <w:tc>
          <w:tcPr>
            <w:tcW w:w="596" w:type="dxa"/>
            <w:shd w:val="clear" w:color="auto" w:fill="auto"/>
            <w:noWrap/>
            <w:vAlign w:val="center"/>
          </w:tcPr>
          <w:p w14:paraId="688EE39B" w14:textId="18B4D43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1.6</w:t>
            </w:r>
          </w:p>
        </w:tc>
        <w:tc>
          <w:tcPr>
            <w:tcW w:w="595" w:type="dxa"/>
            <w:shd w:val="clear" w:color="auto" w:fill="auto"/>
            <w:noWrap/>
            <w:vAlign w:val="center"/>
          </w:tcPr>
          <w:p w14:paraId="4CBEA419" w14:textId="3ECB186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w:t>
            </w:r>
          </w:p>
        </w:tc>
        <w:tc>
          <w:tcPr>
            <w:tcW w:w="595" w:type="dxa"/>
            <w:shd w:val="clear" w:color="auto" w:fill="auto"/>
            <w:noWrap/>
            <w:vAlign w:val="center"/>
          </w:tcPr>
          <w:p w14:paraId="48AA3769" w14:textId="7D47AAF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2.2</w:t>
            </w:r>
          </w:p>
        </w:tc>
        <w:tc>
          <w:tcPr>
            <w:tcW w:w="596" w:type="dxa"/>
            <w:shd w:val="clear" w:color="auto" w:fill="auto"/>
            <w:vAlign w:val="center"/>
          </w:tcPr>
          <w:p w14:paraId="451C994D" w14:textId="608352F7"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1.7</w:t>
            </w:r>
          </w:p>
        </w:tc>
        <w:tc>
          <w:tcPr>
            <w:tcW w:w="595" w:type="dxa"/>
            <w:shd w:val="clear" w:color="auto" w:fill="auto"/>
            <w:vAlign w:val="center"/>
          </w:tcPr>
          <w:p w14:paraId="7531F6DC" w14:textId="4CE6EFDF"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0.7</w:t>
            </w:r>
          </w:p>
        </w:tc>
        <w:tc>
          <w:tcPr>
            <w:tcW w:w="595" w:type="dxa"/>
            <w:shd w:val="clear" w:color="auto" w:fill="auto"/>
            <w:vAlign w:val="center"/>
          </w:tcPr>
          <w:p w14:paraId="18D85899" w14:textId="0CB01727"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1.5</w:t>
            </w:r>
          </w:p>
        </w:tc>
        <w:tc>
          <w:tcPr>
            <w:tcW w:w="596" w:type="dxa"/>
            <w:shd w:val="clear" w:color="auto" w:fill="auto"/>
            <w:vAlign w:val="center"/>
          </w:tcPr>
          <w:p w14:paraId="3ECBB708" w14:textId="50AA4628"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1.2</w:t>
            </w:r>
          </w:p>
        </w:tc>
        <w:tc>
          <w:tcPr>
            <w:tcW w:w="595" w:type="dxa"/>
            <w:shd w:val="clear" w:color="auto" w:fill="auto"/>
            <w:noWrap/>
            <w:vAlign w:val="center"/>
          </w:tcPr>
          <w:p w14:paraId="28397264" w14:textId="04BB412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w:t>
            </w:r>
          </w:p>
        </w:tc>
        <w:tc>
          <w:tcPr>
            <w:tcW w:w="595" w:type="dxa"/>
            <w:shd w:val="clear" w:color="auto" w:fill="auto"/>
            <w:noWrap/>
            <w:vAlign w:val="center"/>
          </w:tcPr>
          <w:p w14:paraId="3EE640EB" w14:textId="2F5D4DD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w:t>
            </w:r>
          </w:p>
        </w:tc>
        <w:tc>
          <w:tcPr>
            <w:tcW w:w="596" w:type="dxa"/>
            <w:shd w:val="clear" w:color="auto" w:fill="auto"/>
            <w:noWrap/>
            <w:vAlign w:val="center"/>
          </w:tcPr>
          <w:p w14:paraId="22554200" w14:textId="27437E6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2.2</w:t>
            </w:r>
          </w:p>
        </w:tc>
        <w:tc>
          <w:tcPr>
            <w:tcW w:w="595" w:type="dxa"/>
            <w:shd w:val="clear" w:color="auto" w:fill="auto"/>
            <w:noWrap/>
            <w:vAlign w:val="center"/>
          </w:tcPr>
          <w:p w14:paraId="3BD1D08B" w14:textId="4DB37120"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w:t>
            </w:r>
          </w:p>
        </w:tc>
        <w:tc>
          <w:tcPr>
            <w:tcW w:w="596" w:type="dxa"/>
            <w:shd w:val="clear" w:color="auto" w:fill="auto"/>
            <w:noWrap/>
            <w:vAlign w:val="center"/>
          </w:tcPr>
          <w:p w14:paraId="7B3A3677" w14:textId="5DDA086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1.4</w:t>
            </w:r>
          </w:p>
        </w:tc>
        <w:tc>
          <w:tcPr>
            <w:tcW w:w="595" w:type="dxa"/>
            <w:shd w:val="clear" w:color="auto" w:fill="auto"/>
            <w:noWrap/>
            <w:vAlign w:val="center"/>
          </w:tcPr>
          <w:p w14:paraId="0348687F" w14:textId="66269F4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w:t>
            </w:r>
          </w:p>
        </w:tc>
        <w:tc>
          <w:tcPr>
            <w:tcW w:w="595" w:type="dxa"/>
            <w:shd w:val="clear" w:color="auto" w:fill="auto"/>
            <w:noWrap/>
            <w:vAlign w:val="center"/>
          </w:tcPr>
          <w:p w14:paraId="0BDD8DF5" w14:textId="2FC1AF1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2.6</w:t>
            </w:r>
          </w:p>
        </w:tc>
        <w:tc>
          <w:tcPr>
            <w:tcW w:w="596" w:type="dxa"/>
            <w:shd w:val="clear" w:color="auto" w:fill="auto"/>
            <w:noWrap/>
            <w:vAlign w:val="center"/>
          </w:tcPr>
          <w:p w14:paraId="4D9B9DDD" w14:textId="6BB53A0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2.6</w:t>
            </w:r>
          </w:p>
        </w:tc>
        <w:tc>
          <w:tcPr>
            <w:tcW w:w="595" w:type="dxa"/>
            <w:shd w:val="clear" w:color="auto" w:fill="auto"/>
            <w:noWrap/>
            <w:vAlign w:val="center"/>
          </w:tcPr>
          <w:p w14:paraId="6603F80C" w14:textId="0200CE9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2.5</w:t>
            </w:r>
          </w:p>
        </w:tc>
        <w:tc>
          <w:tcPr>
            <w:tcW w:w="595" w:type="dxa"/>
            <w:shd w:val="clear" w:color="auto" w:fill="auto"/>
            <w:noWrap/>
            <w:vAlign w:val="center"/>
          </w:tcPr>
          <w:p w14:paraId="414FCDEF" w14:textId="0D75E63A"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1.4</w:t>
            </w:r>
          </w:p>
        </w:tc>
        <w:tc>
          <w:tcPr>
            <w:tcW w:w="596" w:type="dxa"/>
            <w:shd w:val="clear" w:color="auto" w:fill="auto"/>
            <w:noWrap/>
            <w:vAlign w:val="center"/>
          </w:tcPr>
          <w:p w14:paraId="2D9C210B" w14:textId="5615EB68"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2.3</w:t>
            </w:r>
          </w:p>
        </w:tc>
        <w:tc>
          <w:tcPr>
            <w:tcW w:w="595" w:type="dxa"/>
            <w:shd w:val="clear" w:color="auto" w:fill="auto"/>
            <w:noWrap/>
            <w:vAlign w:val="center"/>
          </w:tcPr>
          <w:p w14:paraId="59AC66F4" w14:textId="4BF749C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2.6</w:t>
            </w:r>
          </w:p>
        </w:tc>
        <w:tc>
          <w:tcPr>
            <w:tcW w:w="595" w:type="dxa"/>
            <w:shd w:val="clear" w:color="auto" w:fill="auto"/>
            <w:noWrap/>
            <w:vAlign w:val="center"/>
          </w:tcPr>
          <w:p w14:paraId="45F6952D" w14:textId="74E6CA9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2.8</w:t>
            </w:r>
          </w:p>
        </w:tc>
        <w:tc>
          <w:tcPr>
            <w:tcW w:w="596" w:type="dxa"/>
            <w:shd w:val="clear" w:color="auto" w:fill="auto"/>
            <w:noWrap/>
            <w:vAlign w:val="center"/>
          </w:tcPr>
          <w:p w14:paraId="1FC5C6D3" w14:textId="7D325E5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2.2</w:t>
            </w:r>
          </w:p>
        </w:tc>
        <w:tc>
          <w:tcPr>
            <w:tcW w:w="595" w:type="dxa"/>
            <w:shd w:val="clear" w:color="auto" w:fill="auto"/>
            <w:noWrap/>
            <w:vAlign w:val="center"/>
          </w:tcPr>
          <w:p w14:paraId="01696094" w14:textId="7B11FDF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w:t>
            </w:r>
          </w:p>
        </w:tc>
        <w:tc>
          <w:tcPr>
            <w:tcW w:w="596" w:type="dxa"/>
            <w:vAlign w:val="center"/>
          </w:tcPr>
          <w:p w14:paraId="42AAABAA" w14:textId="094B022D"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2.6</w:t>
            </w:r>
          </w:p>
        </w:tc>
      </w:tr>
      <w:tr w:rsidR="00D0130E" w:rsidRPr="00715460" w14:paraId="5113BB64" w14:textId="77777777" w:rsidTr="00D0130E">
        <w:trPr>
          <w:trHeight w:val="265"/>
        </w:trPr>
        <w:tc>
          <w:tcPr>
            <w:tcW w:w="421" w:type="dxa"/>
            <w:vMerge/>
            <w:shd w:val="clear" w:color="auto" w:fill="auto"/>
            <w:noWrap/>
            <w:vAlign w:val="center"/>
          </w:tcPr>
          <w:p w14:paraId="129BF782"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047303A2"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65-69</w:t>
            </w:r>
          </w:p>
        </w:tc>
        <w:tc>
          <w:tcPr>
            <w:tcW w:w="595" w:type="dxa"/>
            <w:shd w:val="clear" w:color="auto" w:fill="auto"/>
            <w:noWrap/>
            <w:vAlign w:val="center"/>
          </w:tcPr>
          <w:p w14:paraId="4B5F0351" w14:textId="7C16A9B4"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2.3</w:t>
            </w:r>
          </w:p>
        </w:tc>
        <w:tc>
          <w:tcPr>
            <w:tcW w:w="596" w:type="dxa"/>
            <w:shd w:val="clear" w:color="auto" w:fill="auto"/>
            <w:noWrap/>
            <w:vAlign w:val="center"/>
          </w:tcPr>
          <w:p w14:paraId="170F0D60" w14:textId="269F056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w:t>
            </w:r>
          </w:p>
        </w:tc>
        <w:tc>
          <w:tcPr>
            <w:tcW w:w="595" w:type="dxa"/>
            <w:shd w:val="clear" w:color="auto" w:fill="auto"/>
            <w:noWrap/>
            <w:vAlign w:val="center"/>
          </w:tcPr>
          <w:p w14:paraId="3780D246" w14:textId="4719945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1.4</w:t>
            </w:r>
          </w:p>
        </w:tc>
        <w:tc>
          <w:tcPr>
            <w:tcW w:w="595" w:type="dxa"/>
            <w:shd w:val="clear" w:color="auto" w:fill="auto"/>
            <w:noWrap/>
            <w:vAlign w:val="center"/>
          </w:tcPr>
          <w:p w14:paraId="640F9C52" w14:textId="5127EDC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1.8</w:t>
            </w:r>
          </w:p>
        </w:tc>
        <w:tc>
          <w:tcPr>
            <w:tcW w:w="596" w:type="dxa"/>
            <w:shd w:val="clear" w:color="auto" w:fill="auto"/>
            <w:vAlign w:val="center"/>
          </w:tcPr>
          <w:p w14:paraId="45ECEE46" w14:textId="4A1AD1E0"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1.3</w:t>
            </w:r>
          </w:p>
        </w:tc>
        <w:tc>
          <w:tcPr>
            <w:tcW w:w="595" w:type="dxa"/>
            <w:shd w:val="clear" w:color="auto" w:fill="auto"/>
            <w:vAlign w:val="center"/>
          </w:tcPr>
          <w:p w14:paraId="2D7DD044" w14:textId="4782BAEC"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0.9</w:t>
            </w:r>
          </w:p>
        </w:tc>
        <w:tc>
          <w:tcPr>
            <w:tcW w:w="595" w:type="dxa"/>
            <w:shd w:val="clear" w:color="auto" w:fill="auto"/>
            <w:vAlign w:val="center"/>
          </w:tcPr>
          <w:p w14:paraId="4EAB9C91" w14:textId="12BE5578"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2.2</w:t>
            </w:r>
          </w:p>
        </w:tc>
        <w:tc>
          <w:tcPr>
            <w:tcW w:w="596" w:type="dxa"/>
            <w:shd w:val="clear" w:color="auto" w:fill="auto"/>
            <w:vAlign w:val="center"/>
          </w:tcPr>
          <w:p w14:paraId="28A234AE" w14:textId="2AD3CF0A"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1.6</w:t>
            </w:r>
          </w:p>
        </w:tc>
        <w:tc>
          <w:tcPr>
            <w:tcW w:w="595" w:type="dxa"/>
            <w:shd w:val="clear" w:color="auto" w:fill="auto"/>
            <w:noWrap/>
            <w:vAlign w:val="center"/>
          </w:tcPr>
          <w:p w14:paraId="71CBAE0E" w14:textId="7FE5A40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1.1</w:t>
            </w:r>
          </w:p>
        </w:tc>
        <w:tc>
          <w:tcPr>
            <w:tcW w:w="595" w:type="dxa"/>
            <w:shd w:val="clear" w:color="auto" w:fill="auto"/>
            <w:noWrap/>
            <w:vAlign w:val="center"/>
          </w:tcPr>
          <w:p w14:paraId="2DE14DCB" w14:textId="0432020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1.2</w:t>
            </w:r>
          </w:p>
        </w:tc>
        <w:tc>
          <w:tcPr>
            <w:tcW w:w="596" w:type="dxa"/>
            <w:shd w:val="clear" w:color="auto" w:fill="auto"/>
            <w:noWrap/>
            <w:vAlign w:val="center"/>
          </w:tcPr>
          <w:p w14:paraId="37721E38" w14:textId="0D9FFBB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1.5</w:t>
            </w:r>
          </w:p>
        </w:tc>
        <w:tc>
          <w:tcPr>
            <w:tcW w:w="595" w:type="dxa"/>
            <w:shd w:val="clear" w:color="auto" w:fill="auto"/>
            <w:noWrap/>
            <w:vAlign w:val="center"/>
          </w:tcPr>
          <w:p w14:paraId="2FFE0A09" w14:textId="6D0B27D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1.6</w:t>
            </w:r>
          </w:p>
        </w:tc>
        <w:tc>
          <w:tcPr>
            <w:tcW w:w="596" w:type="dxa"/>
            <w:shd w:val="clear" w:color="auto" w:fill="auto"/>
            <w:noWrap/>
            <w:vAlign w:val="center"/>
          </w:tcPr>
          <w:p w14:paraId="3FD3BDE2" w14:textId="2CFC50F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w:t>
            </w:r>
          </w:p>
        </w:tc>
        <w:tc>
          <w:tcPr>
            <w:tcW w:w="595" w:type="dxa"/>
            <w:shd w:val="clear" w:color="auto" w:fill="auto"/>
            <w:noWrap/>
            <w:vAlign w:val="center"/>
          </w:tcPr>
          <w:p w14:paraId="39284CEF" w14:textId="1262954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w:t>
            </w:r>
          </w:p>
        </w:tc>
        <w:tc>
          <w:tcPr>
            <w:tcW w:w="595" w:type="dxa"/>
            <w:shd w:val="clear" w:color="auto" w:fill="auto"/>
            <w:noWrap/>
            <w:vAlign w:val="center"/>
          </w:tcPr>
          <w:p w14:paraId="5A1C51C0" w14:textId="63D70CE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w:t>
            </w:r>
          </w:p>
        </w:tc>
        <w:tc>
          <w:tcPr>
            <w:tcW w:w="596" w:type="dxa"/>
            <w:shd w:val="clear" w:color="auto" w:fill="auto"/>
            <w:noWrap/>
            <w:vAlign w:val="center"/>
          </w:tcPr>
          <w:p w14:paraId="0B79264B" w14:textId="0AF89D5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1.9</w:t>
            </w:r>
          </w:p>
        </w:tc>
        <w:tc>
          <w:tcPr>
            <w:tcW w:w="595" w:type="dxa"/>
            <w:shd w:val="clear" w:color="auto" w:fill="auto"/>
            <w:noWrap/>
            <w:vAlign w:val="center"/>
          </w:tcPr>
          <w:p w14:paraId="41BEC22B" w14:textId="78FCC085"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1.9</w:t>
            </w:r>
          </w:p>
        </w:tc>
        <w:tc>
          <w:tcPr>
            <w:tcW w:w="595" w:type="dxa"/>
            <w:shd w:val="clear" w:color="auto" w:fill="auto"/>
            <w:noWrap/>
            <w:vAlign w:val="center"/>
          </w:tcPr>
          <w:p w14:paraId="4E2BCAEE" w14:textId="3302660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1.8</w:t>
            </w:r>
          </w:p>
        </w:tc>
        <w:tc>
          <w:tcPr>
            <w:tcW w:w="596" w:type="dxa"/>
            <w:shd w:val="clear" w:color="auto" w:fill="auto"/>
            <w:noWrap/>
            <w:vAlign w:val="center"/>
          </w:tcPr>
          <w:p w14:paraId="0114E81A" w14:textId="6A9ECF3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2.2</w:t>
            </w:r>
          </w:p>
        </w:tc>
        <w:tc>
          <w:tcPr>
            <w:tcW w:w="595" w:type="dxa"/>
            <w:shd w:val="clear" w:color="auto" w:fill="auto"/>
            <w:noWrap/>
            <w:vAlign w:val="center"/>
          </w:tcPr>
          <w:p w14:paraId="1A18E68B" w14:textId="124351C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2.7</w:t>
            </w:r>
          </w:p>
        </w:tc>
        <w:tc>
          <w:tcPr>
            <w:tcW w:w="595" w:type="dxa"/>
            <w:shd w:val="clear" w:color="auto" w:fill="auto"/>
            <w:noWrap/>
            <w:vAlign w:val="center"/>
          </w:tcPr>
          <w:p w14:paraId="485125B5" w14:textId="3FAC5C2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2.3</w:t>
            </w:r>
          </w:p>
        </w:tc>
        <w:tc>
          <w:tcPr>
            <w:tcW w:w="596" w:type="dxa"/>
            <w:shd w:val="clear" w:color="auto" w:fill="auto"/>
            <w:noWrap/>
            <w:vAlign w:val="center"/>
          </w:tcPr>
          <w:p w14:paraId="6C207378" w14:textId="046DB74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2.4</w:t>
            </w:r>
          </w:p>
        </w:tc>
        <w:tc>
          <w:tcPr>
            <w:tcW w:w="595" w:type="dxa"/>
            <w:shd w:val="clear" w:color="auto" w:fill="auto"/>
            <w:noWrap/>
            <w:vAlign w:val="center"/>
          </w:tcPr>
          <w:p w14:paraId="33FABB87" w14:textId="6B2904D7"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2.2</w:t>
            </w:r>
          </w:p>
        </w:tc>
        <w:tc>
          <w:tcPr>
            <w:tcW w:w="596" w:type="dxa"/>
            <w:vAlign w:val="center"/>
          </w:tcPr>
          <w:p w14:paraId="34F90A7A" w14:textId="18267106"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1.8</w:t>
            </w:r>
          </w:p>
        </w:tc>
      </w:tr>
      <w:tr w:rsidR="00D0130E" w:rsidRPr="00715460" w14:paraId="161A4671" w14:textId="77777777" w:rsidTr="00D0130E">
        <w:trPr>
          <w:trHeight w:val="265"/>
        </w:trPr>
        <w:tc>
          <w:tcPr>
            <w:tcW w:w="421" w:type="dxa"/>
            <w:vMerge/>
            <w:shd w:val="clear" w:color="auto" w:fill="auto"/>
            <w:noWrap/>
            <w:vAlign w:val="center"/>
          </w:tcPr>
          <w:p w14:paraId="7D08D9B2"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579470DB"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70+</w:t>
            </w:r>
          </w:p>
        </w:tc>
        <w:tc>
          <w:tcPr>
            <w:tcW w:w="595" w:type="dxa"/>
            <w:shd w:val="clear" w:color="auto" w:fill="auto"/>
            <w:noWrap/>
            <w:vAlign w:val="center"/>
          </w:tcPr>
          <w:p w14:paraId="74BA70AD" w14:textId="1D8488E2"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4.6</w:t>
            </w:r>
          </w:p>
        </w:tc>
        <w:tc>
          <w:tcPr>
            <w:tcW w:w="596" w:type="dxa"/>
            <w:shd w:val="clear" w:color="auto" w:fill="auto"/>
            <w:noWrap/>
            <w:vAlign w:val="center"/>
          </w:tcPr>
          <w:p w14:paraId="2F818500" w14:textId="6360850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3.0</w:t>
            </w:r>
          </w:p>
        </w:tc>
        <w:tc>
          <w:tcPr>
            <w:tcW w:w="595" w:type="dxa"/>
            <w:shd w:val="clear" w:color="auto" w:fill="auto"/>
            <w:noWrap/>
            <w:vAlign w:val="center"/>
          </w:tcPr>
          <w:p w14:paraId="16D81710" w14:textId="21320F1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2.1</w:t>
            </w:r>
          </w:p>
        </w:tc>
        <w:tc>
          <w:tcPr>
            <w:tcW w:w="595" w:type="dxa"/>
            <w:shd w:val="clear" w:color="auto" w:fill="auto"/>
            <w:noWrap/>
            <w:vAlign w:val="center"/>
          </w:tcPr>
          <w:p w14:paraId="7AF96DEB" w14:textId="0909162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4.9</w:t>
            </w:r>
          </w:p>
        </w:tc>
        <w:tc>
          <w:tcPr>
            <w:tcW w:w="596" w:type="dxa"/>
            <w:shd w:val="clear" w:color="auto" w:fill="auto"/>
            <w:vAlign w:val="center"/>
          </w:tcPr>
          <w:p w14:paraId="4DFAB78C" w14:textId="77326BD9"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2.4</w:t>
            </w:r>
          </w:p>
        </w:tc>
        <w:tc>
          <w:tcPr>
            <w:tcW w:w="595" w:type="dxa"/>
            <w:shd w:val="clear" w:color="auto" w:fill="auto"/>
            <w:vAlign w:val="center"/>
          </w:tcPr>
          <w:p w14:paraId="26605459" w14:textId="61ADF638"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2.6</w:t>
            </w:r>
          </w:p>
        </w:tc>
        <w:tc>
          <w:tcPr>
            <w:tcW w:w="595" w:type="dxa"/>
            <w:shd w:val="clear" w:color="auto" w:fill="auto"/>
            <w:vAlign w:val="center"/>
          </w:tcPr>
          <w:p w14:paraId="58908FAE" w14:textId="482CEF74"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5.0</w:t>
            </w:r>
          </w:p>
        </w:tc>
        <w:tc>
          <w:tcPr>
            <w:tcW w:w="596" w:type="dxa"/>
            <w:shd w:val="clear" w:color="auto" w:fill="auto"/>
            <w:vAlign w:val="center"/>
          </w:tcPr>
          <w:p w14:paraId="3CE4ECA3" w14:textId="1CF7CA59"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3.8</w:t>
            </w:r>
          </w:p>
        </w:tc>
        <w:tc>
          <w:tcPr>
            <w:tcW w:w="595" w:type="dxa"/>
            <w:shd w:val="clear" w:color="auto" w:fill="auto"/>
            <w:noWrap/>
            <w:vAlign w:val="center"/>
          </w:tcPr>
          <w:p w14:paraId="35570EAB" w14:textId="3578B7F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2.0</w:t>
            </w:r>
          </w:p>
        </w:tc>
        <w:tc>
          <w:tcPr>
            <w:tcW w:w="595" w:type="dxa"/>
            <w:shd w:val="clear" w:color="auto" w:fill="auto"/>
            <w:noWrap/>
            <w:vAlign w:val="center"/>
          </w:tcPr>
          <w:p w14:paraId="67DA8DB6" w14:textId="62C30B6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3.0</w:t>
            </w:r>
          </w:p>
        </w:tc>
        <w:tc>
          <w:tcPr>
            <w:tcW w:w="596" w:type="dxa"/>
            <w:shd w:val="clear" w:color="auto" w:fill="auto"/>
            <w:noWrap/>
            <w:vAlign w:val="center"/>
          </w:tcPr>
          <w:p w14:paraId="467B65EB" w14:textId="614B992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1.7</w:t>
            </w:r>
          </w:p>
        </w:tc>
        <w:tc>
          <w:tcPr>
            <w:tcW w:w="595" w:type="dxa"/>
            <w:shd w:val="clear" w:color="auto" w:fill="auto"/>
            <w:noWrap/>
            <w:vAlign w:val="center"/>
          </w:tcPr>
          <w:p w14:paraId="0701CA4E" w14:textId="7DEAD75B"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7.9</w:t>
            </w:r>
          </w:p>
        </w:tc>
        <w:tc>
          <w:tcPr>
            <w:tcW w:w="596" w:type="dxa"/>
            <w:shd w:val="clear" w:color="auto" w:fill="auto"/>
            <w:noWrap/>
            <w:vAlign w:val="center"/>
          </w:tcPr>
          <w:p w14:paraId="6ABAD552" w14:textId="0D08B9A1"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5.1</w:t>
            </w:r>
          </w:p>
        </w:tc>
        <w:tc>
          <w:tcPr>
            <w:tcW w:w="595" w:type="dxa"/>
            <w:shd w:val="clear" w:color="auto" w:fill="auto"/>
            <w:noWrap/>
            <w:vAlign w:val="center"/>
          </w:tcPr>
          <w:p w14:paraId="1C969377" w14:textId="20B7AFE6"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1.8</w:t>
            </w:r>
          </w:p>
        </w:tc>
        <w:tc>
          <w:tcPr>
            <w:tcW w:w="595" w:type="dxa"/>
            <w:shd w:val="clear" w:color="auto" w:fill="auto"/>
            <w:noWrap/>
            <w:vAlign w:val="center"/>
          </w:tcPr>
          <w:p w14:paraId="57A40C8D" w14:textId="5B00936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3.6</w:t>
            </w:r>
          </w:p>
        </w:tc>
        <w:tc>
          <w:tcPr>
            <w:tcW w:w="596" w:type="dxa"/>
            <w:shd w:val="clear" w:color="auto" w:fill="auto"/>
            <w:noWrap/>
            <w:vAlign w:val="center"/>
          </w:tcPr>
          <w:p w14:paraId="4B8272A3" w14:textId="5B0A460D"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1.8</w:t>
            </w:r>
          </w:p>
        </w:tc>
        <w:tc>
          <w:tcPr>
            <w:tcW w:w="595" w:type="dxa"/>
            <w:shd w:val="clear" w:color="auto" w:fill="auto"/>
            <w:noWrap/>
            <w:vAlign w:val="center"/>
          </w:tcPr>
          <w:p w14:paraId="6674A2E4" w14:textId="6DB18AA9"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4.5</w:t>
            </w:r>
          </w:p>
        </w:tc>
        <w:tc>
          <w:tcPr>
            <w:tcW w:w="595" w:type="dxa"/>
            <w:shd w:val="clear" w:color="auto" w:fill="auto"/>
            <w:noWrap/>
            <w:vAlign w:val="center"/>
          </w:tcPr>
          <w:p w14:paraId="2399F034" w14:textId="5139254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7.6</w:t>
            </w:r>
          </w:p>
        </w:tc>
        <w:tc>
          <w:tcPr>
            <w:tcW w:w="596" w:type="dxa"/>
            <w:shd w:val="clear" w:color="auto" w:fill="auto"/>
            <w:noWrap/>
            <w:vAlign w:val="center"/>
          </w:tcPr>
          <w:p w14:paraId="63A0B987" w14:textId="1E2ED7A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2.6</w:t>
            </w:r>
          </w:p>
        </w:tc>
        <w:tc>
          <w:tcPr>
            <w:tcW w:w="595" w:type="dxa"/>
            <w:shd w:val="clear" w:color="auto" w:fill="auto"/>
            <w:noWrap/>
            <w:vAlign w:val="center"/>
          </w:tcPr>
          <w:p w14:paraId="27FA6A8D" w14:textId="711BFE4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4.2</w:t>
            </w:r>
          </w:p>
        </w:tc>
        <w:tc>
          <w:tcPr>
            <w:tcW w:w="595" w:type="dxa"/>
            <w:shd w:val="clear" w:color="auto" w:fill="auto"/>
            <w:noWrap/>
            <w:vAlign w:val="center"/>
          </w:tcPr>
          <w:p w14:paraId="4CD67C63" w14:textId="0915B21C"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5.9</w:t>
            </w:r>
          </w:p>
        </w:tc>
        <w:tc>
          <w:tcPr>
            <w:tcW w:w="596" w:type="dxa"/>
            <w:shd w:val="clear" w:color="auto" w:fill="auto"/>
            <w:noWrap/>
            <w:vAlign w:val="center"/>
          </w:tcPr>
          <w:p w14:paraId="5B6EC1A6" w14:textId="66AB459F"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6.2</w:t>
            </w:r>
          </w:p>
        </w:tc>
        <w:tc>
          <w:tcPr>
            <w:tcW w:w="595" w:type="dxa"/>
            <w:shd w:val="clear" w:color="auto" w:fill="auto"/>
            <w:noWrap/>
            <w:vAlign w:val="center"/>
          </w:tcPr>
          <w:p w14:paraId="4307D56C" w14:textId="759428D3" w:rsidR="00D0130E" w:rsidRPr="00D0130E" w:rsidRDefault="00D0130E" w:rsidP="00D0130E">
            <w:pPr>
              <w:jc w:val="right"/>
              <w:rPr>
                <w:rFonts w:asciiTheme="minorHAnsi" w:eastAsia="Times New Roman" w:hAnsiTheme="minorHAnsi" w:cstheme="minorHAnsi"/>
                <w:sz w:val="16"/>
                <w:szCs w:val="16"/>
                <w:lang w:eastAsia="en-AU"/>
              </w:rPr>
            </w:pPr>
            <w:r w:rsidRPr="00D0130E">
              <w:rPr>
                <w:rFonts w:asciiTheme="minorHAnsi" w:hAnsiTheme="minorHAnsi"/>
                <w:sz w:val="16"/>
                <w:szCs w:val="16"/>
              </w:rPr>
              <w:t>4.9</w:t>
            </w:r>
          </w:p>
        </w:tc>
        <w:tc>
          <w:tcPr>
            <w:tcW w:w="596" w:type="dxa"/>
            <w:vAlign w:val="center"/>
          </w:tcPr>
          <w:p w14:paraId="1E935B17" w14:textId="25398B4E" w:rsidR="00D0130E" w:rsidRPr="00D0130E" w:rsidRDefault="00D0130E" w:rsidP="00D0130E">
            <w:pPr>
              <w:jc w:val="right"/>
              <w:rPr>
                <w:rFonts w:asciiTheme="minorHAnsi" w:hAnsiTheme="minorHAnsi" w:cstheme="minorHAnsi"/>
                <w:sz w:val="16"/>
                <w:szCs w:val="16"/>
              </w:rPr>
            </w:pPr>
            <w:r w:rsidRPr="00D0130E">
              <w:rPr>
                <w:rFonts w:asciiTheme="minorHAnsi" w:hAnsiTheme="minorHAnsi"/>
                <w:sz w:val="16"/>
                <w:szCs w:val="16"/>
              </w:rPr>
              <w:t>2.4</w:t>
            </w:r>
          </w:p>
        </w:tc>
      </w:tr>
    </w:tbl>
    <w:p w14:paraId="7D4F9333" w14:textId="70CEF95F" w:rsidR="00D0130E" w:rsidRDefault="00D0130E" w:rsidP="00D0130E"/>
    <w:p w14:paraId="4F419671" w14:textId="22353A4E" w:rsidR="00D0130E" w:rsidRDefault="00D0130E" w:rsidP="00D0130E"/>
    <w:p w14:paraId="6F0A8039" w14:textId="77777777" w:rsidR="00D0130E" w:rsidRPr="00D0130E" w:rsidRDefault="00D0130E" w:rsidP="00D0130E"/>
    <w:p w14:paraId="405EDEF5" w14:textId="77777777" w:rsidR="002750C6" w:rsidRPr="004D3B47" w:rsidRDefault="002750C6" w:rsidP="002750C6"/>
    <w:p w14:paraId="129C259D" w14:textId="77777777" w:rsidR="00FC7C86" w:rsidRPr="004D3B47" w:rsidRDefault="00FC7C86"/>
    <w:p w14:paraId="0B5BABE4" w14:textId="77777777" w:rsidR="00FC7C86" w:rsidRPr="004D3B47" w:rsidRDefault="00FC7C86"/>
    <w:p w14:paraId="56DDF19D" w14:textId="77777777" w:rsidR="00FC7C86" w:rsidRPr="004D3B47" w:rsidRDefault="00FC7C86"/>
    <w:p w14:paraId="1B8AFF2F" w14:textId="77777777" w:rsidR="00FC7C86" w:rsidRPr="004D3B47" w:rsidRDefault="00FC7C86"/>
    <w:p w14:paraId="3E6C7E2C" w14:textId="77777777" w:rsidR="00FC7C86" w:rsidRPr="004D3B47" w:rsidRDefault="00FC7C86"/>
    <w:p w14:paraId="63313E7D" w14:textId="77777777" w:rsidR="00FC7C86" w:rsidRPr="004D3B47" w:rsidRDefault="00FC7C86"/>
    <w:p w14:paraId="73373FD0" w14:textId="25932D1A" w:rsidR="00FC7C86" w:rsidRPr="004D3B47" w:rsidRDefault="00FC7C86"/>
    <w:p w14:paraId="0768AB9D" w14:textId="5DE0D05C" w:rsidR="00FC7C86" w:rsidRDefault="00FC7C86" w:rsidP="00DD6944">
      <w:pPr>
        <w:pStyle w:val="Caption"/>
        <w:keepNext/>
      </w:pPr>
      <w:bookmarkStart w:id="2601" w:name="_Toc5627665"/>
      <w:bookmarkStart w:id="2602" w:name="_Toc12875613"/>
      <w:bookmarkStart w:id="2603" w:name="_Toc68606731"/>
      <w:r w:rsidRPr="004D3B47">
        <w:t xml:space="preserve">Table </w:t>
      </w:r>
      <w:r w:rsidRPr="004D3B47">
        <w:rPr>
          <w:noProof/>
        </w:rPr>
        <w:fldChar w:fldCharType="begin"/>
      </w:r>
      <w:r w:rsidRPr="004D3B47">
        <w:rPr>
          <w:noProof/>
        </w:rPr>
        <w:instrText xml:space="preserve"> SEQ Table \* ARABIC </w:instrText>
      </w:r>
      <w:r w:rsidRPr="004D3B47">
        <w:rPr>
          <w:noProof/>
        </w:rPr>
        <w:fldChar w:fldCharType="separate"/>
      </w:r>
      <w:r w:rsidR="00D03680">
        <w:rPr>
          <w:noProof/>
        </w:rPr>
        <w:t>56</w:t>
      </w:r>
      <w:r w:rsidRPr="004D3B47">
        <w:rPr>
          <w:noProof/>
        </w:rPr>
        <w:fldChar w:fldCharType="end"/>
      </w:r>
      <w:r w:rsidRPr="004D3B47">
        <w:rPr>
          <w:noProof/>
        </w:rPr>
        <w:t xml:space="preserve"> </w:t>
      </w:r>
      <w:r w:rsidRPr="004D3B47">
        <w:t xml:space="preserve">- </w:t>
      </w:r>
      <w:r w:rsidR="00111B24" w:rsidRPr="004D3B47">
        <w:t>Number</w:t>
      </w:r>
      <w:r w:rsidRPr="004D3B47">
        <w:t xml:space="preserve"> of women screened, </w:t>
      </w:r>
      <w:r w:rsidR="00111B24" w:rsidRPr="004D3B47">
        <w:t>by age and ethnicity, July-Dec 200</w:t>
      </w:r>
      <w:r w:rsidR="00772BAB" w:rsidRPr="004D3B47">
        <w:t>7</w:t>
      </w:r>
      <w:r w:rsidR="00111B24" w:rsidRPr="004D3B47">
        <w:t xml:space="preserve"> to Jan-Jun </w:t>
      </w:r>
      <w:bookmarkEnd w:id="2601"/>
      <w:bookmarkEnd w:id="2602"/>
      <w:r w:rsidR="00772BAB" w:rsidRPr="004D3B47">
        <w:t>2019</w:t>
      </w:r>
      <w:bookmarkEnd w:id="2603"/>
    </w:p>
    <w:tbl>
      <w:tblPr>
        <w:tblW w:w="1544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1"/>
        <w:gridCol w:w="736"/>
        <w:gridCol w:w="595"/>
        <w:gridCol w:w="596"/>
        <w:gridCol w:w="595"/>
        <w:gridCol w:w="595"/>
        <w:gridCol w:w="596"/>
        <w:gridCol w:w="595"/>
        <w:gridCol w:w="595"/>
        <w:gridCol w:w="596"/>
        <w:gridCol w:w="595"/>
        <w:gridCol w:w="595"/>
        <w:gridCol w:w="596"/>
        <w:gridCol w:w="595"/>
        <w:gridCol w:w="596"/>
        <w:gridCol w:w="595"/>
        <w:gridCol w:w="595"/>
        <w:gridCol w:w="596"/>
        <w:gridCol w:w="595"/>
        <w:gridCol w:w="595"/>
        <w:gridCol w:w="596"/>
        <w:gridCol w:w="595"/>
        <w:gridCol w:w="595"/>
        <w:gridCol w:w="596"/>
        <w:gridCol w:w="595"/>
        <w:gridCol w:w="596"/>
      </w:tblGrid>
      <w:tr w:rsidR="00D0130E" w:rsidRPr="00715460" w14:paraId="5411ECCA" w14:textId="77777777" w:rsidTr="00D0130E">
        <w:trPr>
          <w:trHeight w:val="265"/>
          <w:tblHeader/>
        </w:trPr>
        <w:tc>
          <w:tcPr>
            <w:tcW w:w="421" w:type="dxa"/>
            <w:vMerge w:val="restart"/>
            <w:tcBorders>
              <w:top w:val="single" w:sz="4" w:space="0" w:color="auto"/>
              <w:left w:val="single" w:sz="4" w:space="0" w:color="auto"/>
              <w:bottom w:val="nil"/>
              <w:right w:val="nil"/>
            </w:tcBorders>
            <w:shd w:val="clear" w:color="auto" w:fill="D9D9D9" w:themeFill="background1" w:themeFillShade="D9"/>
            <w:noWrap/>
            <w:vAlign w:val="center"/>
            <w:hideMark/>
          </w:tcPr>
          <w:p w14:paraId="64EBA35C" w14:textId="77777777" w:rsidR="00D0130E" w:rsidRPr="00487B6B" w:rsidRDefault="00D0130E" w:rsidP="00AB0E37">
            <w:pPr>
              <w:rPr>
                <w:rFonts w:asciiTheme="minorHAnsi" w:eastAsia="Times New Roman" w:hAnsiTheme="minorHAnsi" w:cstheme="minorHAnsi"/>
                <w:b/>
                <w:sz w:val="18"/>
                <w:szCs w:val="18"/>
                <w:lang w:eastAsia="en-AU"/>
              </w:rPr>
            </w:pPr>
          </w:p>
        </w:tc>
        <w:tc>
          <w:tcPr>
            <w:tcW w:w="736" w:type="dxa"/>
            <w:vMerge w:val="restart"/>
            <w:tcBorders>
              <w:top w:val="single" w:sz="4" w:space="0" w:color="auto"/>
              <w:left w:val="nil"/>
              <w:bottom w:val="nil"/>
              <w:right w:val="nil"/>
            </w:tcBorders>
            <w:shd w:val="clear" w:color="auto" w:fill="D9D9D9" w:themeFill="background1" w:themeFillShade="D9"/>
            <w:noWrap/>
            <w:vAlign w:val="center"/>
            <w:hideMark/>
          </w:tcPr>
          <w:p w14:paraId="3EE6DC6F"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Age Group</w:t>
            </w:r>
          </w:p>
        </w:tc>
        <w:tc>
          <w:tcPr>
            <w:tcW w:w="14289" w:type="dxa"/>
            <w:gridSpan w:val="24"/>
            <w:tcBorders>
              <w:top w:val="single" w:sz="4" w:space="0" w:color="auto"/>
              <w:left w:val="nil"/>
              <w:bottom w:val="nil"/>
              <w:right w:val="single" w:sz="4" w:space="0" w:color="auto"/>
            </w:tcBorders>
            <w:shd w:val="clear" w:color="auto" w:fill="D9D9D9" w:themeFill="background1" w:themeFillShade="D9"/>
            <w:vAlign w:val="center"/>
          </w:tcPr>
          <w:p w14:paraId="0F7BA1BB" w14:textId="5CAD73F0" w:rsidR="00D0130E" w:rsidRPr="00715460" w:rsidRDefault="00D0130E" w:rsidP="00AB0E37">
            <w:pPr>
              <w:jc w:val="cente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Period</w:t>
            </w:r>
          </w:p>
        </w:tc>
      </w:tr>
      <w:tr w:rsidR="00D0130E" w:rsidRPr="00715460" w14:paraId="2824EA19" w14:textId="77777777" w:rsidTr="00D0130E">
        <w:trPr>
          <w:trHeight w:val="265"/>
          <w:tblHeader/>
        </w:trPr>
        <w:tc>
          <w:tcPr>
            <w:tcW w:w="421" w:type="dxa"/>
            <w:vMerge/>
            <w:tcBorders>
              <w:top w:val="nil"/>
              <w:left w:val="single" w:sz="4" w:space="0" w:color="auto"/>
              <w:bottom w:val="single" w:sz="4" w:space="0" w:color="auto"/>
              <w:right w:val="nil"/>
            </w:tcBorders>
            <w:shd w:val="clear" w:color="auto" w:fill="D9D9D9" w:themeFill="background1" w:themeFillShade="D9"/>
            <w:noWrap/>
            <w:vAlign w:val="center"/>
          </w:tcPr>
          <w:p w14:paraId="4EB5DA19" w14:textId="77777777" w:rsidR="00D0130E" w:rsidRPr="00487B6B" w:rsidRDefault="00D0130E" w:rsidP="00AB0E37">
            <w:pPr>
              <w:rPr>
                <w:rFonts w:asciiTheme="minorHAnsi" w:eastAsia="Times New Roman" w:hAnsiTheme="minorHAnsi" w:cstheme="minorHAnsi"/>
                <w:b/>
                <w:sz w:val="18"/>
                <w:szCs w:val="18"/>
                <w:lang w:eastAsia="en-AU"/>
              </w:rPr>
            </w:pPr>
          </w:p>
        </w:tc>
        <w:tc>
          <w:tcPr>
            <w:tcW w:w="736" w:type="dxa"/>
            <w:vMerge/>
            <w:tcBorders>
              <w:top w:val="nil"/>
              <w:left w:val="nil"/>
              <w:bottom w:val="single" w:sz="4" w:space="0" w:color="auto"/>
              <w:right w:val="nil"/>
            </w:tcBorders>
            <w:shd w:val="clear" w:color="auto" w:fill="D9D9D9" w:themeFill="background1" w:themeFillShade="D9"/>
            <w:noWrap/>
            <w:vAlign w:val="center"/>
          </w:tcPr>
          <w:p w14:paraId="317CCD52" w14:textId="77777777" w:rsidR="00D0130E" w:rsidRPr="00715460" w:rsidRDefault="00D0130E" w:rsidP="00D0130E">
            <w:pPr>
              <w:rPr>
                <w:rFonts w:asciiTheme="minorHAnsi" w:eastAsia="Times New Roman" w:hAnsiTheme="minorHAnsi" w:cstheme="minorHAnsi"/>
                <w:sz w:val="16"/>
                <w:szCs w:val="18"/>
                <w:lang w:eastAsia="en-AU"/>
              </w:rPr>
            </w:pPr>
          </w:p>
        </w:tc>
        <w:tc>
          <w:tcPr>
            <w:tcW w:w="595" w:type="dxa"/>
            <w:tcBorders>
              <w:top w:val="nil"/>
              <w:left w:val="nil"/>
              <w:bottom w:val="single" w:sz="4" w:space="0" w:color="auto"/>
              <w:right w:val="nil"/>
            </w:tcBorders>
            <w:shd w:val="clear" w:color="auto" w:fill="D9D9D9" w:themeFill="background1" w:themeFillShade="D9"/>
            <w:noWrap/>
            <w:vAlign w:val="center"/>
          </w:tcPr>
          <w:p w14:paraId="1BDD8D45" w14:textId="77777777" w:rsidR="00D0130E" w:rsidRPr="00715460" w:rsidRDefault="00D0130E" w:rsidP="00D0130E">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2007</w:t>
            </w:r>
          </w:p>
        </w:tc>
        <w:tc>
          <w:tcPr>
            <w:tcW w:w="596" w:type="dxa"/>
            <w:tcBorders>
              <w:top w:val="nil"/>
              <w:left w:val="nil"/>
              <w:bottom w:val="single" w:sz="4" w:space="0" w:color="auto"/>
              <w:right w:val="nil"/>
            </w:tcBorders>
            <w:shd w:val="clear" w:color="auto" w:fill="D9D9D9" w:themeFill="background1" w:themeFillShade="D9"/>
            <w:noWrap/>
            <w:vAlign w:val="center"/>
          </w:tcPr>
          <w:p w14:paraId="1D8158AD" w14:textId="77777777" w:rsidR="00D0130E" w:rsidRPr="00715460" w:rsidRDefault="00D0130E" w:rsidP="00D0130E">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2008</w:t>
            </w:r>
          </w:p>
        </w:tc>
        <w:tc>
          <w:tcPr>
            <w:tcW w:w="595" w:type="dxa"/>
            <w:tcBorders>
              <w:top w:val="nil"/>
              <w:left w:val="nil"/>
              <w:bottom w:val="single" w:sz="4" w:space="0" w:color="auto"/>
              <w:right w:val="nil"/>
            </w:tcBorders>
            <w:shd w:val="clear" w:color="auto" w:fill="D9D9D9" w:themeFill="background1" w:themeFillShade="D9"/>
            <w:noWrap/>
            <w:vAlign w:val="center"/>
          </w:tcPr>
          <w:p w14:paraId="063398B4" w14:textId="77777777" w:rsidR="00D0130E" w:rsidRPr="00715460" w:rsidRDefault="00D0130E" w:rsidP="00D0130E">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2008</w:t>
            </w:r>
          </w:p>
        </w:tc>
        <w:tc>
          <w:tcPr>
            <w:tcW w:w="595" w:type="dxa"/>
            <w:tcBorders>
              <w:top w:val="nil"/>
              <w:left w:val="nil"/>
              <w:bottom w:val="single" w:sz="4" w:space="0" w:color="auto"/>
              <w:right w:val="nil"/>
            </w:tcBorders>
            <w:shd w:val="clear" w:color="auto" w:fill="D9D9D9" w:themeFill="background1" w:themeFillShade="D9"/>
            <w:noWrap/>
            <w:vAlign w:val="center"/>
          </w:tcPr>
          <w:p w14:paraId="0475D92E" w14:textId="77777777" w:rsidR="00D0130E" w:rsidRPr="00715460" w:rsidRDefault="00D0130E" w:rsidP="00D0130E">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2009</w:t>
            </w:r>
          </w:p>
        </w:tc>
        <w:tc>
          <w:tcPr>
            <w:tcW w:w="596" w:type="dxa"/>
            <w:tcBorders>
              <w:top w:val="nil"/>
              <w:left w:val="nil"/>
              <w:bottom w:val="single" w:sz="4" w:space="0" w:color="auto"/>
              <w:right w:val="nil"/>
            </w:tcBorders>
            <w:shd w:val="clear" w:color="auto" w:fill="D9D9D9" w:themeFill="background1" w:themeFillShade="D9"/>
            <w:vAlign w:val="center"/>
          </w:tcPr>
          <w:p w14:paraId="38197E7F" w14:textId="77777777" w:rsidR="00D0130E" w:rsidRPr="00715460" w:rsidRDefault="00D0130E" w:rsidP="00D0130E">
            <w:pPr>
              <w:jc w:val="right"/>
              <w:rPr>
                <w:rFonts w:asciiTheme="minorHAnsi" w:hAnsiTheme="minorHAnsi" w:cstheme="minorHAnsi"/>
                <w:sz w:val="16"/>
                <w:szCs w:val="18"/>
              </w:rPr>
            </w:pPr>
            <w:r w:rsidRPr="00715460">
              <w:rPr>
                <w:rFonts w:asciiTheme="minorHAnsi" w:hAnsiTheme="minorHAnsi" w:cstheme="minorHAnsi"/>
                <w:sz w:val="16"/>
                <w:szCs w:val="18"/>
              </w:rPr>
              <w:t>Jul-Dec 2009</w:t>
            </w:r>
          </w:p>
        </w:tc>
        <w:tc>
          <w:tcPr>
            <w:tcW w:w="595" w:type="dxa"/>
            <w:tcBorders>
              <w:top w:val="nil"/>
              <w:left w:val="nil"/>
              <w:bottom w:val="single" w:sz="4" w:space="0" w:color="auto"/>
              <w:right w:val="nil"/>
            </w:tcBorders>
            <w:shd w:val="clear" w:color="auto" w:fill="D9D9D9" w:themeFill="background1" w:themeFillShade="D9"/>
            <w:vAlign w:val="center"/>
          </w:tcPr>
          <w:p w14:paraId="45169E3C" w14:textId="77777777" w:rsidR="00D0130E" w:rsidRPr="00715460" w:rsidRDefault="00D0130E" w:rsidP="00D0130E">
            <w:pPr>
              <w:jc w:val="right"/>
              <w:rPr>
                <w:rFonts w:asciiTheme="minorHAnsi" w:hAnsiTheme="minorHAnsi" w:cstheme="minorHAnsi"/>
                <w:sz w:val="16"/>
                <w:szCs w:val="18"/>
              </w:rPr>
            </w:pPr>
            <w:r w:rsidRPr="00715460">
              <w:rPr>
                <w:rFonts w:asciiTheme="minorHAnsi" w:hAnsiTheme="minorHAnsi" w:cstheme="minorHAnsi"/>
                <w:sz w:val="16"/>
                <w:szCs w:val="18"/>
              </w:rPr>
              <w:t>Jan-Jun 2010</w:t>
            </w:r>
          </w:p>
        </w:tc>
        <w:tc>
          <w:tcPr>
            <w:tcW w:w="595" w:type="dxa"/>
            <w:tcBorders>
              <w:top w:val="nil"/>
              <w:left w:val="nil"/>
              <w:bottom w:val="single" w:sz="4" w:space="0" w:color="auto"/>
              <w:right w:val="nil"/>
            </w:tcBorders>
            <w:shd w:val="clear" w:color="auto" w:fill="D9D9D9" w:themeFill="background1" w:themeFillShade="D9"/>
            <w:vAlign w:val="center"/>
          </w:tcPr>
          <w:p w14:paraId="0FC1444F" w14:textId="77777777" w:rsidR="00D0130E" w:rsidRPr="00715460" w:rsidRDefault="00D0130E" w:rsidP="00D0130E">
            <w:pPr>
              <w:jc w:val="right"/>
              <w:rPr>
                <w:rFonts w:asciiTheme="minorHAnsi" w:hAnsiTheme="minorHAnsi" w:cstheme="minorHAnsi"/>
                <w:sz w:val="16"/>
                <w:szCs w:val="18"/>
              </w:rPr>
            </w:pPr>
            <w:r w:rsidRPr="00715460">
              <w:rPr>
                <w:rFonts w:asciiTheme="minorHAnsi" w:hAnsiTheme="minorHAnsi" w:cstheme="minorHAnsi"/>
                <w:sz w:val="16"/>
                <w:szCs w:val="18"/>
              </w:rPr>
              <w:t>Jul-Dec 2010</w:t>
            </w:r>
          </w:p>
        </w:tc>
        <w:tc>
          <w:tcPr>
            <w:tcW w:w="596" w:type="dxa"/>
            <w:tcBorders>
              <w:top w:val="nil"/>
              <w:left w:val="nil"/>
              <w:bottom w:val="single" w:sz="4" w:space="0" w:color="auto"/>
              <w:right w:val="nil"/>
            </w:tcBorders>
            <w:shd w:val="clear" w:color="auto" w:fill="D9D9D9" w:themeFill="background1" w:themeFillShade="D9"/>
            <w:vAlign w:val="center"/>
          </w:tcPr>
          <w:p w14:paraId="04663C61" w14:textId="77777777" w:rsidR="00D0130E" w:rsidRPr="00715460" w:rsidRDefault="00D0130E" w:rsidP="00D0130E">
            <w:pPr>
              <w:jc w:val="right"/>
              <w:rPr>
                <w:rFonts w:asciiTheme="minorHAnsi" w:hAnsiTheme="minorHAnsi" w:cstheme="minorHAnsi"/>
                <w:sz w:val="16"/>
                <w:szCs w:val="18"/>
              </w:rPr>
            </w:pPr>
            <w:r w:rsidRPr="00715460">
              <w:rPr>
                <w:rFonts w:asciiTheme="minorHAnsi" w:hAnsiTheme="minorHAnsi" w:cstheme="minorHAnsi"/>
                <w:sz w:val="16"/>
                <w:szCs w:val="18"/>
              </w:rPr>
              <w:t>Jan-Jun 2011</w:t>
            </w:r>
          </w:p>
        </w:tc>
        <w:tc>
          <w:tcPr>
            <w:tcW w:w="595" w:type="dxa"/>
            <w:tcBorders>
              <w:top w:val="nil"/>
              <w:left w:val="nil"/>
              <w:bottom w:val="single" w:sz="4" w:space="0" w:color="auto"/>
              <w:right w:val="nil"/>
            </w:tcBorders>
            <w:shd w:val="clear" w:color="auto" w:fill="D9D9D9" w:themeFill="background1" w:themeFillShade="D9"/>
            <w:noWrap/>
            <w:vAlign w:val="center"/>
          </w:tcPr>
          <w:p w14:paraId="6127191F" w14:textId="77777777" w:rsidR="00D0130E" w:rsidRPr="00715460" w:rsidRDefault="00D0130E" w:rsidP="00D0130E">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2011</w:t>
            </w:r>
          </w:p>
        </w:tc>
        <w:tc>
          <w:tcPr>
            <w:tcW w:w="595" w:type="dxa"/>
            <w:tcBorders>
              <w:top w:val="nil"/>
              <w:left w:val="nil"/>
              <w:bottom w:val="single" w:sz="4" w:space="0" w:color="auto"/>
              <w:right w:val="nil"/>
            </w:tcBorders>
            <w:shd w:val="clear" w:color="auto" w:fill="D9D9D9" w:themeFill="background1" w:themeFillShade="D9"/>
            <w:noWrap/>
            <w:vAlign w:val="center"/>
          </w:tcPr>
          <w:p w14:paraId="33FBA9D5" w14:textId="77777777" w:rsidR="00D0130E" w:rsidRPr="00715460" w:rsidRDefault="00D0130E" w:rsidP="00D0130E">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2012</w:t>
            </w:r>
          </w:p>
        </w:tc>
        <w:tc>
          <w:tcPr>
            <w:tcW w:w="596" w:type="dxa"/>
            <w:tcBorders>
              <w:top w:val="nil"/>
              <w:left w:val="nil"/>
              <w:bottom w:val="single" w:sz="4" w:space="0" w:color="auto"/>
              <w:right w:val="nil"/>
            </w:tcBorders>
            <w:shd w:val="clear" w:color="auto" w:fill="D9D9D9" w:themeFill="background1" w:themeFillShade="D9"/>
            <w:noWrap/>
            <w:vAlign w:val="center"/>
          </w:tcPr>
          <w:p w14:paraId="58AF159D" w14:textId="77777777" w:rsidR="00D0130E" w:rsidRPr="00715460" w:rsidRDefault="00D0130E" w:rsidP="00D0130E">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2012</w:t>
            </w:r>
          </w:p>
        </w:tc>
        <w:tc>
          <w:tcPr>
            <w:tcW w:w="595" w:type="dxa"/>
            <w:tcBorders>
              <w:top w:val="nil"/>
              <w:left w:val="nil"/>
              <w:bottom w:val="single" w:sz="4" w:space="0" w:color="auto"/>
              <w:right w:val="nil"/>
            </w:tcBorders>
            <w:shd w:val="clear" w:color="auto" w:fill="D9D9D9" w:themeFill="background1" w:themeFillShade="D9"/>
            <w:noWrap/>
            <w:vAlign w:val="center"/>
          </w:tcPr>
          <w:p w14:paraId="4FDCFB94" w14:textId="77777777" w:rsidR="00D0130E" w:rsidRPr="00715460" w:rsidRDefault="00D0130E" w:rsidP="00D0130E">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2013</w:t>
            </w:r>
          </w:p>
        </w:tc>
        <w:tc>
          <w:tcPr>
            <w:tcW w:w="596" w:type="dxa"/>
            <w:tcBorders>
              <w:top w:val="nil"/>
              <w:left w:val="nil"/>
              <w:bottom w:val="single" w:sz="4" w:space="0" w:color="auto"/>
              <w:right w:val="nil"/>
            </w:tcBorders>
            <w:shd w:val="clear" w:color="auto" w:fill="D9D9D9" w:themeFill="background1" w:themeFillShade="D9"/>
            <w:noWrap/>
            <w:vAlign w:val="center"/>
          </w:tcPr>
          <w:p w14:paraId="6BAC4AE8" w14:textId="77777777" w:rsidR="00D0130E" w:rsidRPr="00715460" w:rsidRDefault="00D0130E" w:rsidP="00D0130E">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2013</w:t>
            </w:r>
          </w:p>
        </w:tc>
        <w:tc>
          <w:tcPr>
            <w:tcW w:w="595" w:type="dxa"/>
            <w:tcBorders>
              <w:top w:val="nil"/>
              <w:left w:val="nil"/>
              <w:bottom w:val="single" w:sz="4" w:space="0" w:color="auto"/>
              <w:right w:val="nil"/>
            </w:tcBorders>
            <w:shd w:val="clear" w:color="auto" w:fill="D9D9D9" w:themeFill="background1" w:themeFillShade="D9"/>
            <w:noWrap/>
            <w:vAlign w:val="center"/>
          </w:tcPr>
          <w:p w14:paraId="4BC2A6EF" w14:textId="77777777" w:rsidR="00D0130E" w:rsidRPr="00715460" w:rsidRDefault="00D0130E" w:rsidP="00D0130E">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2014</w:t>
            </w:r>
          </w:p>
        </w:tc>
        <w:tc>
          <w:tcPr>
            <w:tcW w:w="595" w:type="dxa"/>
            <w:tcBorders>
              <w:top w:val="nil"/>
              <w:left w:val="nil"/>
              <w:bottom w:val="single" w:sz="4" w:space="0" w:color="auto"/>
              <w:right w:val="nil"/>
            </w:tcBorders>
            <w:shd w:val="clear" w:color="auto" w:fill="D9D9D9" w:themeFill="background1" w:themeFillShade="D9"/>
            <w:noWrap/>
            <w:vAlign w:val="center"/>
          </w:tcPr>
          <w:p w14:paraId="058AF406" w14:textId="77777777" w:rsidR="00D0130E" w:rsidRPr="00715460" w:rsidRDefault="00D0130E" w:rsidP="00D0130E">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2014</w:t>
            </w:r>
          </w:p>
        </w:tc>
        <w:tc>
          <w:tcPr>
            <w:tcW w:w="596" w:type="dxa"/>
            <w:tcBorders>
              <w:top w:val="nil"/>
              <w:left w:val="nil"/>
              <w:bottom w:val="single" w:sz="4" w:space="0" w:color="auto"/>
              <w:right w:val="nil"/>
            </w:tcBorders>
            <w:shd w:val="clear" w:color="auto" w:fill="D9D9D9" w:themeFill="background1" w:themeFillShade="D9"/>
            <w:noWrap/>
            <w:vAlign w:val="center"/>
          </w:tcPr>
          <w:p w14:paraId="3EC02B73" w14:textId="77777777" w:rsidR="00D0130E" w:rsidRPr="00715460" w:rsidRDefault="00D0130E" w:rsidP="00D0130E">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2015</w:t>
            </w:r>
          </w:p>
        </w:tc>
        <w:tc>
          <w:tcPr>
            <w:tcW w:w="595" w:type="dxa"/>
            <w:tcBorders>
              <w:top w:val="nil"/>
              <w:left w:val="nil"/>
              <w:bottom w:val="single" w:sz="4" w:space="0" w:color="auto"/>
              <w:right w:val="nil"/>
            </w:tcBorders>
            <w:shd w:val="clear" w:color="auto" w:fill="D9D9D9" w:themeFill="background1" w:themeFillShade="D9"/>
            <w:noWrap/>
            <w:vAlign w:val="center"/>
          </w:tcPr>
          <w:p w14:paraId="6D4FA720" w14:textId="77777777" w:rsidR="00D0130E" w:rsidRPr="00715460" w:rsidRDefault="00D0130E" w:rsidP="00D0130E">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2015</w:t>
            </w:r>
          </w:p>
        </w:tc>
        <w:tc>
          <w:tcPr>
            <w:tcW w:w="595" w:type="dxa"/>
            <w:tcBorders>
              <w:top w:val="nil"/>
              <w:left w:val="nil"/>
              <w:bottom w:val="single" w:sz="4" w:space="0" w:color="auto"/>
              <w:right w:val="nil"/>
            </w:tcBorders>
            <w:shd w:val="clear" w:color="auto" w:fill="D9D9D9" w:themeFill="background1" w:themeFillShade="D9"/>
            <w:noWrap/>
            <w:vAlign w:val="center"/>
          </w:tcPr>
          <w:p w14:paraId="23CB7A5A" w14:textId="77777777" w:rsidR="00D0130E" w:rsidRPr="00715460" w:rsidRDefault="00D0130E" w:rsidP="00D0130E">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2016</w:t>
            </w:r>
          </w:p>
        </w:tc>
        <w:tc>
          <w:tcPr>
            <w:tcW w:w="596" w:type="dxa"/>
            <w:tcBorders>
              <w:top w:val="nil"/>
              <w:left w:val="nil"/>
              <w:bottom w:val="single" w:sz="4" w:space="0" w:color="auto"/>
              <w:right w:val="nil"/>
            </w:tcBorders>
            <w:shd w:val="clear" w:color="auto" w:fill="D9D9D9" w:themeFill="background1" w:themeFillShade="D9"/>
            <w:noWrap/>
            <w:vAlign w:val="center"/>
          </w:tcPr>
          <w:p w14:paraId="50218EC2" w14:textId="77777777" w:rsidR="00D0130E" w:rsidRPr="00715460" w:rsidRDefault="00D0130E" w:rsidP="00D0130E">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2016</w:t>
            </w:r>
          </w:p>
        </w:tc>
        <w:tc>
          <w:tcPr>
            <w:tcW w:w="595" w:type="dxa"/>
            <w:tcBorders>
              <w:top w:val="nil"/>
              <w:left w:val="nil"/>
              <w:bottom w:val="single" w:sz="4" w:space="0" w:color="auto"/>
              <w:right w:val="nil"/>
            </w:tcBorders>
            <w:shd w:val="clear" w:color="auto" w:fill="D9D9D9" w:themeFill="background1" w:themeFillShade="D9"/>
            <w:noWrap/>
            <w:vAlign w:val="center"/>
          </w:tcPr>
          <w:p w14:paraId="326E8DEE" w14:textId="77777777" w:rsidR="00D0130E" w:rsidRPr="00715460" w:rsidRDefault="00D0130E" w:rsidP="00D0130E">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2017</w:t>
            </w:r>
          </w:p>
        </w:tc>
        <w:tc>
          <w:tcPr>
            <w:tcW w:w="595" w:type="dxa"/>
            <w:tcBorders>
              <w:top w:val="nil"/>
              <w:left w:val="nil"/>
              <w:bottom w:val="single" w:sz="4" w:space="0" w:color="auto"/>
              <w:right w:val="nil"/>
            </w:tcBorders>
            <w:shd w:val="clear" w:color="auto" w:fill="D9D9D9" w:themeFill="background1" w:themeFillShade="D9"/>
            <w:noWrap/>
            <w:vAlign w:val="center"/>
          </w:tcPr>
          <w:p w14:paraId="5647BB0D" w14:textId="77777777" w:rsidR="00D0130E" w:rsidRPr="00715460" w:rsidRDefault="00D0130E" w:rsidP="00D0130E">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2017</w:t>
            </w:r>
          </w:p>
        </w:tc>
        <w:tc>
          <w:tcPr>
            <w:tcW w:w="596" w:type="dxa"/>
            <w:tcBorders>
              <w:top w:val="nil"/>
              <w:left w:val="nil"/>
              <w:bottom w:val="single" w:sz="4" w:space="0" w:color="auto"/>
              <w:right w:val="nil"/>
            </w:tcBorders>
            <w:shd w:val="clear" w:color="auto" w:fill="D9D9D9" w:themeFill="background1" w:themeFillShade="D9"/>
            <w:noWrap/>
            <w:vAlign w:val="center"/>
          </w:tcPr>
          <w:p w14:paraId="18DFC887" w14:textId="77777777" w:rsidR="00D0130E" w:rsidRPr="00715460" w:rsidRDefault="00D0130E" w:rsidP="00D0130E">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2018</w:t>
            </w:r>
          </w:p>
        </w:tc>
        <w:tc>
          <w:tcPr>
            <w:tcW w:w="595" w:type="dxa"/>
            <w:tcBorders>
              <w:top w:val="nil"/>
              <w:left w:val="nil"/>
              <w:bottom w:val="single" w:sz="4" w:space="0" w:color="auto"/>
              <w:right w:val="nil"/>
            </w:tcBorders>
            <w:shd w:val="clear" w:color="auto" w:fill="D9D9D9" w:themeFill="background1" w:themeFillShade="D9"/>
            <w:noWrap/>
            <w:vAlign w:val="center"/>
          </w:tcPr>
          <w:p w14:paraId="5C1C9E9C" w14:textId="77777777" w:rsidR="00D0130E" w:rsidRPr="00715460" w:rsidRDefault="00D0130E" w:rsidP="00D0130E">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2018</w:t>
            </w:r>
          </w:p>
        </w:tc>
        <w:tc>
          <w:tcPr>
            <w:tcW w:w="596" w:type="dxa"/>
            <w:tcBorders>
              <w:top w:val="nil"/>
              <w:left w:val="nil"/>
              <w:bottom w:val="single" w:sz="4" w:space="0" w:color="auto"/>
              <w:right w:val="single" w:sz="4" w:space="0" w:color="auto"/>
            </w:tcBorders>
            <w:shd w:val="clear" w:color="auto" w:fill="D9D9D9" w:themeFill="background1" w:themeFillShade="D9"/>
            <w:vAlign w:val="center"/>
          </w:tcPr>
          <w:p w14:paraId="50FDB005" w14:textId="77777777" w:rsidR="00D0130E" w:rsidRPr="00715460" w:rsidRDefault="00D0130E" w:rsidP="00D0130E">
            <w:pPr>
              <w:jc w:val="right"/>
              <w:rPr>
                <w:rFonts w:asciiTheme="minorHAnsi" w:hAnsiTheme="minorHAnsi" w:cstheme="minorHAnsi"/>
                <w:sz w:val="16"/>
                <w:szCs w:val="18"/>
              </w:rPr>
            </w:pPr>
            <w:r w:rsidRPr="00715460">
              <w:rPr>
                <w:rFonts w:asciiTheme="minorHAnsi" w:hAnsiTheme="minorHAnsi" w:cstheme="minorHAnsi"/>
                <w:sz w:val="16"/>
                <w:szCs w:val="18"/>
              </w:rPr>
              <w:t>Jan-Jun 2019</w:t>
            </w:r>
          </w:p>
        </w:tc>
      </w:tr>
      <w:tr w:rsidR="00D0130E" w:rsidRPr="00715460" w14:paraId="2CFF5C52" w14:textId="77777777" w:rsidTr="00D0130E">
        <w:trPr>
          <w:trHeight w:val="265"/>
        </w:trPr>
        <w:tc>
          <w:tcPr>
            <w:tcW w:w="421" w:type="dxa"/>
            <w:vMerge w:val="restart"/>
            <w:tcBorders>
              <w:top w:val="single" w:sz="4" w:space="0" w:color="auto"/>
            </w:tcBorders>
            <w:shd w:val="clear" w:color="auto" w:fill="auto"/>
            <w:noWrap/>
            <w:textDirection w:val="btLr"/>
            <w:vAlign w:val="center"/>
            <w:hideMark/>
          </w:tcPr>
          <w:p w14:paraId="2B359022" w14:textId="77777777" w:rsidR="00D0130E" w:rsidRPr="00487B6B" w:rsidRDefault="00D0130E" w:rsidP="00D0130E">
            <w:pPr>
              <w:ind w:left="113" w:right="113"/>
              <w:jc w:val="center"/>
              <w:rPr>
                <w:rFonts w:asciiTheme="minorHAnsi" w:eastAsia="Times New Roman" w:hAnsiTheme="minorHAnsi" w:cstheme="minorHAnsi"/>
                <w:b/>
                <w:sz w:val="18"/>
                <w:szCs w:val="18"/>
                <w:lang w:eastAsia="en-AU"/>
              </w:rPr>
            </w:pPr>
            <w:r w:rsidRPr="00487B6B">
              <w:rPr>
                <w:rFonts w:asciiTheme="minorHAnsi" w:eastAsia="Times New Roman" w:hAnsiTheme="minorHAnsi" w:cstheme="minorHAnsi"/>
                <w:b/>
                <w:sz w:val="18"/>
                <w:szCs w:val="18"/>
                <w:lang w:eastAsia="en-AU"/>
              </w:rPr>
              <w:t>Māori</w:t>
            </w:r>
          </w:p>
        </w:tc>
        <w:tc>
          <w:tcPr>
            <w:tcW w:w="736" w:type="dxa"/>
            <w:tcBorders>
              <w:top w:val="single" w:sz="4" w:space="0" w:color="auto"/>
            </w:tcBorders>
            <w:shd w:val="clear" w:color="auto" w:fill="auto"/>
            <w:noWrap/>
            <w:vAlign w:val="center"/>
            <w:hideMark/>
          </w:tcPr>
          <w:p w14:paraId="40E73408"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&lt;20</w:t>
            </w:r>
          </w:p>
        </w:tc>
        <w:tc>
          <w:tcPr>
            <w:tcW w:w="595" w:type="dxa"/>
            <w:tcBorders>
              <w:top w:val="single" w:sz="4" w:space="0" w:color="auto"/>
            </w:tcBorders>
            <w:shd w:val="clear" w:color="auto" w:fill="auto"/>
            <w:noWrap/>
            <w:vAlign w:val="center"/>
          </w:tcPr>
          <w:p w14:paraId="00C3DBEB" w14:textId="4CB759E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782</w:t>
            </w:r>
          </w:p>
        </w:tc>
        <w:tc>
          <w:tcPr>
            <w:tcW w:w="596" w:type="dxa"/>
            <w:tcBorders>
              <w:top w:val="single" w:sz="4" w:space="0" w:color="auto"/>
            </w:tcBorders>
            <w:shd w:val="clear" w:color="auto" w:fill="auto"/>
            <w:noWrap/>
            <w:vAlign w:val="center"/>
          </w:tcPr>
          <w:p w14:paraId="74D88502" w14:textId="6D35EA1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813</w:t>
            </w:r>
          </w:p>
        </w:tc>
        <w:tc>
          <w:tcPr>
            <w:tcW w:w="595" w:type="dxa"/>
            <w:tcBorders>
              <w:top w:val="single" w:sz="4" w:space="0" w:color="auto"/>
            </w:tcBorders>
            <w:shd w:val="clear" w:color="auto" w:fill="auto"/>
            <w:noWrap/>
            <w:vAlign w:val="center"/>
          </w:tcPr>
          <w:p w14:paraId="3173983D" w14:textId="04B6BCC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653</w:t>
            </w:r>
          </w:p>
        </w:tc>
        <w:tc>
          <w:tcPr>
            <w:tcW w:w="595" w:type="dxa"/>
            <w:tcBorders>
              <w:top w:val="single" w:sz="4" w:space="0" w:color="auto"/>
            </w:tcBorders>
            <w:shd w:val="clear" w:color="auto" w:fill="auto"/>
            <w:noWrap/>
            <w:vAlign w:val="center"/>
          </w:tcPr>
          <w:p w14:paraId="3AA41A93" w14:textId="1FD2D52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614</w:t>
            </w:r>
          </w:p>
        </w:tc>
        <w:tc>
          <w:tcPr>
            <w:tcW w:w="596" w:type="dxa"/>
            <w:tcBorders>
              <w:top w:val="single" w:sz="4" w:space="0" w:color="auto"/>
            </w:tcBorders>
            <w:shd w:val="clear" w:color="auto" w:fill="auto"/>
            <w:vAlign w:val="center"/>
          </w:tcPr>
          <w:p w14:paraId="449C5F01" w14:textId="337B9B4E"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438</w:t>
            </w:r>
          </w:p>
        </w:tc>
        <w:tc>
          <w:tcPr>
            <w:tcW w:w="595" w:type="dxa"/>
            <w:tcBorders>
              <w:top w:val="single" w:sz="4" w:space="0" w:color="auto"/>
            </w:tcBorders>
            <w:shd w:val="clear" w:color="auto" w:fill="auto"/>
            <w:vAlign w:val="center"/>
          </w:tcPr>
          <w:p w14:paraId="3DF58EE4" w14:textId="6806FB43"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471</w:t>
            </w:r>
          </w:p>
        </w:tc>
        <w:tc>
          <w:tcPr>
            <w:tcW w:w="595" w:type="dxa"/>
            <w:tcBorders>
              <w:top w:val="single" w:sz="4" w:space="0" w:color="auto"/>
            </w:tcBorders>
            <w:shd w:val="clear" w:color="auto" w:fill="auto"/>
            <w:vAlign w:val="center"/>
          </w:tcPr>
          <w:p w14:paraId="10779F64" w14:textId="74B2BE9A"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362</w:t>
            </w:r>
          </w:p>
        </w:tc>
        <w:tc>
          <w:tcPr>
            <w:tcW w:w="596" w:type="dxa"/>
            <w:tcBorders>
              <w:top w:val="single" w:sz="4" w:space="0" w:color="auto"/>
            </w:tcBorders>
            <w:shd w:val="clear" w:color="auto" w:fill="auto"/>
            <w:vAlign w:val="center"/>
          </w:tcPr>
          <w:p w14:paraId="582A7BA5" w14:textId="27701BD5"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359</w:t>
            </w:r>
          </w:p>
        </w:tc>
        <w:tc>
          <w:tcPr>
            <w:tcW w:w="595" w:type="dxa"/>
            <w:tcBorders>
              <w:top w:val="single" w:sz="4" w:space="0" w:color="auto"/>
            </w:tcBorders>
            <w:shd w:val="clear" w:color="auto" w:fill="auto"/>
            <w:noWrap/>
            <w:vAlign w:val="center"/>
          </w:tcPr>
          <w:p w14:paraId="70D64B3F" w14:textId="7F5A1C3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290</w:t>
            </w:r>
          </w:p>
        </w:tc>
        <w:tc>
          <w:tcPr>
            <w:tcW w:w="595" w:type="dxa"/>
            <w:tcBorders>
              <w:top w:val="single" w:sz="4" w:space="0" w:color="auto"/>
            </w:tcBorders>
            <w:shd w:val="clear" w:color="auto" w:fill="auto"/>
            <w:noWrap/>
            <w:vAlign w:val="center"/>
          </w:tcPr>
          <w:p w14:paraId="681195B6" w14:textId="7A9A8D3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302</w:t>
            </w:r>
          </w:p>
        </w:tc>
        <w:tc>
          <w:tcPr>
            <w:tcW w:w="596" w:type="dxa"/>
            <w:tcBorders>
              <w:top w:val="single" w:sz="4" w:space="0" w:color="auto"/>
            </w:tcBorders>
            <w:shd w:val="clear" w:color="auto" w:fill="auto"/>
            <w:noWrap/>
            <w:vAlign w:val="center"/>
          </w:tcPr>
          <w:p w14:paraId="05A961A1" w14:textId="52CBDB9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248</w:t>
            </w:r>
          </w:p>
        </w:tc>
        <w:tc>
          <w:tcPr>
            <w:tcW w:w="595" w:type="dxa"/>
            <w:tcBorders>
              <w:top w:val="single" w:sz="4" w:space="0" w:color="auto"/>
            </w:tcBorders>
            <w:shd w:val="clear" w:color="auto" w:fill="auto"/>
            <w:noWrap/>
            <w:vAlign w:val="center"/>
          </w:tcPr>
          <w:p w14:paraId="4E13104A" w14:textId="2143F61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213</w:t>
            </w:r>
          </w:p>
        </w:tc>
        <w:tc>
          <w:tcPr>
            <w:tcW w:w="596" w:type="dxa"/>
            <w:tcBorders>
              <w:top w:val="single" w:sz="4" w:space="0" w:color="auto"/>
            </w:tcBorders>
            <w:shd w:val="clear" w:color="auto" w:fill="auto"/>
            <w:noWrap/>
            <w:vAlign w:val="center"/>
          </w:tcPr>
          <w:p w14:paraId="4C64C691" w14:textId="2DC3EE8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157</w:t>
            </w:r>
          </w:p>
        </w:tc>
        <w:tc>
          <w:tcPr>
            <w:tcW w:w="595" w:type="dxa"/>
            <w:tcBorders>
              <w:top w:val="single" w:sz="4" w:space="0" w:color="auto"/>
            </w:tcBorders>
            <w:shd w:val="clear" w:color="auto" w:fill="auto"/>
            <w:noWrap/>
            <w:vAlign w:val="center"/>
          </w:tcPr>
          <w:p w14:paraId="512280CA" w14:textId="2284119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156</w:t>
            </w:r>
          </w:p>
        </w:tc>
        <w:tc>
          <w:tcPr>
            <w:tcW w:w="595" w:type="dxa"/>
            <w:tcBorders>
              <w:top w:val="single" w:sz="4" w:space="0" w:color="auto"/>
            </w:tcBorders>
            <w:shd w:val="clear" w:color="auto" w:fill="auto"/>
            <w:noWrap/>
            <w:vAlign w:val="center"/>
          </w:tcPr>
          <w:p w14:paraId="33B3B69A" w14:textId="5C38381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143</w:t>
            </w:r>
          </w:p>
        </w:tc>
        <w:tc>
          <w:tcPr>
            <w:tcW w:w="596" w:type="dxa"/>
            <w:tcBorders>
              <w:top w:val="single" w:sz="4" w:space="0" w:color="auto"/>
            </w:tcBorders>
            <w:shd w:val="clear" w:color="auto" w:fill="auto"/>
            <w:noWrap/>
            <w:vAlign w:val="center"/>
          </w:tcPr>
          <w:p w14:paraId="1070F708" w14:textId="667F9C9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142</w:t>
            </w:r>
          </w:p>
        </w:tc>
        <w:tc>
          <w:tcPr>
            <w:tcW w:w="595" w:type="dxa"/>
            <w:tcBorders>
              <w:top w:val="single" w:sz="4" w:space="0" w:color="auto"/>
            </w:tcBorders>
            <w:shd w:val="clear" w:color="auto" w:fill="auto"/>
            <w:noWrap/>
            <w:vAlign w:val="center"/>
          </w:tcPr>
          <w:p w14:paraId="58C1B383" w14:textId="3EC38D4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128</w:t>
            </w:r>
          </w:p>
        </w:tc>
        <w:tc>
          <w:tcPr>
            <w:tcW w:w="595" w:type="dxa"/>
            <w:tcBorders>
              <w:top w:val="single" w:sz="4" w:space="0" w:color="auto"/>
            </w:tcBorders>
            <w:shd w:val="clear" w:color="auto" w:fill="auto"/>
            <w:noWrap/>
            <w:vAlign w:val="center"/>
          </w:tcPr>
          <w:p w14:paraId="1A109EFB" w14:textId="5B9E9E8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134</w:t>
            </w:r>
          </w:p>
        </w:tc>
        <w:tc>
          <w:tcPr>
            <w:tcW w:w="596" w:type="dxa"/>
            <w:tcBorders>
              <w:top w:val="single" w:sz="4" w:space="0" w:color="auto"/>
            </w:tcBorders>
            <w:shd w:val="clear" w:color="auto" w:fill="auto"/>
            <w:noWrap/>
            <w:vAlign w:val="center"/>
          </w:tcPr>
          <w:p w14:paraId="0AAFB65D" w14:textId="6B838F6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102</w:t>
            </w:r>
          </w:p>
        </w:tc>
        <w:tc>
          <w:tcPr>
            <w:tcW w:w="595" w:type="dxa"/>
            <w:tcBorders>
              <w:top w:val="single" w:sz="4" w:space="0" w:color="auto"/>
            </w:tcBorders>
            <w:shd w:val="clear" w:color="auto" w:fill="auto"/>
            <w:noWrap/>
            <w:vAlign w:val="center"/>
          </w:tcPr>
          <w:p w14:paraId="11F3C396" w14:textId="4841368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99</w:t>
            </w:r>
          </w:p>
        </w:tc>
        <w:tc>
          <w:tcPr>
            <w:tcW w:w="595" w:type="dxa"/>
            <w:tcBorders>
              <w:top w:val="single" w:sz="4" w:space="0" w:color="auto"/>
            </w:tcBorders>
            <w:shd w:val="clear" w:color="auto" w:fill="auto"/>
            <w:noWrap/>
            <w:vAlign w:val="center"/>
          </w:tcPr>
          <w:p w14:paraId="4FA31500" w14:textId="2FB73E9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73</w:t>
            </w:r>
          </w:p>
        </w:tc>
        <w:tc>
          <w:tcPr>
            <w:tcW w:w="596" w:type="dxa"/>
            <w:tcBorders>
              <w:top w:val="single" w:sz="4" w:space="0" w:color="auto"/>
            </w:tcBorders>
            <w:shd w:val="clear" w:color="auto" w:fill="auto"/>
            <w:noWrap/>
            <w:vAlign w:val="center"/>
          </w:tcPr>
          <w:p w14:paraId="3E699417" w14:textId="24F5F0E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97</w:t>
            </w:r>
          </w:p>
        </w:tc>
        <w:tc>
          <w:tcPr>
            <w:tcW w:w="595" w:type="dxa"/>
            <w:tcBorders>
              <w:top w:val="single" w:sz="4" w:space="0" w:color="auto"/>
            </w:tcBorders>
            <w:shd w:val="clear" w:color="auto" w:fill="auto"/>
            <w:noWrap/>
            <w:vAlign w:val="center"/>
          </w:tcPr>
          <w:p w14:paraId="73631031" w14:textId="231E309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85</w:t>
            </w:r>
          </w:p>
        </w:tc>
        <w:tc>
          <w:tcPr>
            <w:tcW w:w="596" w:type="dxa"/>
            <w:tcBorders>
              <w:top w:val="single" w:sz="4" w:space="0" w:color="auto"/>
            </w:tcBorders>
            <w:vAlign w:val="center"/>
          </w:tcPr>
          <w:p w14:paraId="3A711FD6" w14:textId="7B83776B"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86</w:t>
            </w:r>
          </w:p>
        </w:tc>
      </w:tr>
      <w:tr w:rsidR="00D0130E" w:rsidRPr="00715460" w14:paraId="51A36411" w14:textId="77777777" w:rsidTr="00D0130E">
        <w:trPr>
          <w:trHeight w:val="265"/>
        </w:trPr>
        <w:tc>
          <w:tcPr>
            <w:tcW w:w="421" w:type="dxa"/>
            <w:vMerge/>
            <w:shd w:val="clear" w:color="auto" w:fill="auto"/>
            <w:noWrap/>
            <w:vAlign w:val="center"/>
          </w:tcPr>
          <w:p w14:paraId="5B85794C"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2A8B4BB3"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20-24</w:t>
            </w:r>
          </w:p>
        </w:tc>
        <w:tc>
          <w:tcPr>
            <w:tcW w:w="595" w:type="dxa"/>
            <w:shd w:val="clear" w:color="auto" w:fill="auto"/>
            <w:noWrap/>
            <w:vAlign w:val="center"/>
          </w:tcPr>
          <w:p w14:paraId="3CE3EBDE" w14:textId="13451E6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3817</w:t>
            </w:r>
          </w:p>
        </w:tc>
        <w:tc>
          <w:tcPr>
            <w:tcW w:w="596" w:type="dxa"/>
            <w:shd w:val="clear" w:color="auto" w:fill="auto"/>
            <w:noWrap/>
            <w:vAlign w:val="center"/>
          </w:tcPr>
          <w:p w14:paraId="0EDC7553" w14:textId="3B3A59F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4177</w:t>
            </w:r>
          </w:p>
        </w:tc>
        <w:tc>
          <w:tcPr>
            <w:tcW w:w="595" w:type="dxa"/>
            <w:shd w:val="clear" w:color="auto" w:fill="auto"/>
            <w:noWrap/>
            <w:vAlign w:val="center"/>
          </w:tcPr>
          <w:p w14:paraId="3A8DA42E" w14:textId="4207E57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4131</w:t>
            </w:r>
          </w:p>
        </w:tc>
        <w:tc>
          <w:tcPr>
            <w:tcW w:w="595" w:type="dxa"/>
            <w:shd w:val="clear" w:color="auto" w:fill="auto"/>
            <w:noWrap/>
            <w:vAlign w:val="center"/>
          </w:tcPr>
          <w:p w14:paraId="66E046EF" w14:textId="7F43E50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4375</w:t>
            </w:r>
          </w:p>
        </w:tc>
        <w:tc>
          <w:tcPr>
            <w:tcW w:w="596" w:type="dxa"/>
            <w:shd w:val="clear" w:color="auto" w:fill="auto"/>
            <w:vAlign w:val="center"/>
          </w:tcPr>
          <w:p w14:paraId="450E30F1" w14:textId="5B0FA212"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4452</w:t>
            </w:r>
          </w:p>
        </w:tc>
        <w:tc>
          <w:tcPr>
            <w:tcW w:w="595" w:type="dxa"/>
            <w:shd w:val="clear" w:color="auto" w:fill="auto"/>
            <w:vAlign w:val="center"/>
          </w:tcPr>
          <w:p w14:paraId="4C785987" w14:textId="27D0B8BF"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4597</w:t>
            </w:r>
          </w:p>
        </w:tc>
        <w:tc>
          <w:tcPr>
            <w:tcW w:w="595" w:type="dxa"/>
            <w:shd w:val="clear" w:color="auto" w:fill="auto"/>
            <w:vAlign w:val="center"/>
          </w:tcPr>
          <w:p w14:paraId="400F70ED" w14:textId="414E43D8"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4715</w:t>
            </w:r>
          </w:p>
        </w:tc>
        <w:tc>
          <w:tcPr>
            <w:tcW w:w="596" w:type="dxa"/>
            <w:shd w:val="clear" w:color="auto" w:fill="auto"/>
            <w:vAlign w:val="center"/>
          </w:tcPr>
          <w:p w14:paraId="2B6C089E" w14:textId="3B4CA08B"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4816</w:t>
            </w:r>
          </w:p>
        </w:tc>
        <w:tc>
          <w:tcPr>
            <w:tcW w:w="595" w:type="dxa"/>
            <w:shd w:val="clear" w:color="auto" w:fill="auto"/>
            <w:noWrap/>
            <w:vAlign w:val="center"/>
          </w:tcPr>
          <w:p w14:paraId="6A936B0A" w14:textId="791CF7C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4760</w:t>
            </w:r>
          </w:p>
        </w:tc>
        <w:tc>
          <w:tcPr>
            <w:tcW w:w="595" w:type="dxa"/>
            <w:shd w:val="clear" w:color="auto" w:fill="auto"/>
            <w:noWrap/>
            <w:vAlign w:val="center"/>
          </w:tcPr>
          <w:p w14:paraId="347E5013" w14:textId="0CF7D15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4571</w:t>
            </w:r>
          </w:p>
        </w:tc>
        <w:tc>
          <w:tcPr>
            <w:tcW w:w="596" w:type="dxa"/>
            <w:shd w:val="clear" w:color="auto" w:fill="auto"/>
            <w:noWrap/>
            <w:vAlign w:val="center"/>
          </w:tcPr>
          <w:p w14:paraId="6CD2C2E4" w14:textId="01E63AA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4750</w:t>
            </w:r>
          </w:p>
        </w:tc>
        <w:tc>
          <w:tcPr>
            <w:tcW w:w="595" w:type="dxa"/>
            <w:shd w:val="clear" w:color="auto" w:fill="auto"/>
            <w:noWrap/>
            <w:vAlign w:val="center"/>
          </w:tcPr>
          <w:p w14:paraId="6C8B846F" w14:textId="6761747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4579</w:t>
            </w:r>
          </w:p>
        </w:tc>
        <w:tc>
          <w:tcPr>
            <w:tcW w:w="596" w:type="dxa"/>
            <w:shd w:val="clear" w:color="auto" w:fill="auto"/>
            <w:noWrap/>
            <w:vAlign w:val="center"/>
          </w:tcPr>
          <w:p w14:paraId="3F648DD6" w14:textId="192C937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4580</w:t>
            </w:r>
          </w:p>
        </w:tc>
        <w:tc>
          <w:tcPr>
            <w:tcW w:w="595" w:type="dxa"/>
            <w:shd w:val="clear" w:color="auto" w:fill="auto"/>
            <w:noWrap/>
            <w:vAlign w:val="center"/>
          </w:tcPr>
          <w:p w14:paraId="0FA219CB" w14:textId="733BBEC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4476</w:t>
            </w:r>
          </w:p>
        </w:tc>
        <w:tc>
          <w:tcPr>
            <w:tcW w:w="595" w:type="dxa"/>
            <w:shd w:val="clear" w:color="auto" w:fill="auto"/>
            <w:noWrap/>
            <w:vAlign w:val="center"/>
          </w:tcPr>
          <w:p w14:paraId="58C44C6C" w14:textId="2EE830C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4319</w:t>
            </w:r>
          </w:p>
        </w:tc>
        <w:tc>
          <w:tcPr>
            <w:tcW w:w="596" w:type="dxa"/>
            <w:shd w:val="clear" w:color="auto" w:fill="auto"/>
            <w:noWrap/>
            <w:vAlign w:val="center"/>
          </w:tcPr>
          <w:p w14:paraId="7DB4B69A" w14:textId="5CF24BE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4469</w:t>
            </w:r>
          </w:p>
        </w:tc>
        <w:tc>
          <w:tcPr>
            <w:tcW w:w="595" w:type="dxa"/>
            <w:shd w:val="clear" w:color="auto" w:fill="auto"/>
            <w:noWrap/>
            <w:vAlign w:val="center"/>
          </w:tcPr>
          <w:p w14:paraId="18CE3D51" w14:textId="360165F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4565</w:t>
            </w:r>
          </w:p>
        </w:tc>
        <w:tc>
          <w:tcPr>
            <w:tcW w:w="595" w:type="dxa"/>
            <w:shd w:val="clear" w:color="auto" w:fill="auto"/>
            <w:noWrap/>
            <w:vAlign w:val="center"/>
          </w:tcPr>
          <w:p w14:paraId="3B12FA35" w14:textId="5B8CCD4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4404</w:t>
            </w:r>
          </w:p>
        </w:tc>
        <w:tc>
          <w:tcPr>
            <w:tcW w:w="596" w:type="dxa"/>
            <w:shd w:val="clear" w:color="auto" w:fill="auto"/>
            <w:noWrap/>
            <w:vAlign w:val="center"/>
          </w:tcPr>
          <w:p w14:paraId="62159C6B" w14:textId="4DBEB21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3954</w:t>
            </w:r>
          </w:p>
        </w:tc>
        <w:tc>
          <w:tcPr>
            <w:tcW w:w="595" w:type="dxa"/>
            <w:shd w:val="clear" w:color="auto" w:fill="auto"/>
            <w:noWrap/>
            <w:vAlign w:val="center"/>
          </w:tcPr>
          <w:p w14:paraId="721E948D" w14:textId="531C952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3993</w:t>
            </w:r>
          </w:p>
        </w:tc>
        <w:tc>
          <w:tcPr>
            <w:tcW w:w="595" w:type="dxa"/>
            <w:shd w:val="clear" w:color="auto" w:fill="auto"/>
            <w:noWrap/>
            <w:vAlign w:val="center"/>
          </w:tcPr>
          <w:p w14:paraId="1A35E3B4" w14:textId="254C9E8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3864</w:t>
            </w:r>
          </w:p>
        </w:tc>
        <w:tc>
          <w:tcPr>
            <w:tcW w:w="596" w:type="dxa"/>
            <w:shd w:val="clear" w:color="auto" w:fill="auto"/>
            <w:noWrap/>
            <w:vAlign w:val="center"/>
          </w:tcPr>
          <w:p w14:paraId="206D3B3F" w14:textId="4079D1D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3997</w:t>
            </w:r>
          </w:p>
        </w:tc>
        <w:tc>
          <w:tcPr>
            <w:tcW w:w="595" w:type="dxa"/>
            <w:shd w:val="clear" w:color="auto" w:fill="auto"/>
            <w:noWrap/>
            <w:vAlign w:val="center"/>
          </w:tcPr>
          <w:p w14:paraId="1986A4F9" w14:textId="132E974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3844</w:t>
            </w:r>
          </w:p>
        </w:tc>
        <w:tc>
          <w:tcPr>
            <w:tcW w:w="596" w:type="dxa"/>
            <w:vAlign w:val="center"/>
          </w:tcPr>
          <w:p w14:paraId="5D73AA10" w14:textId="6AFA9BBE"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3670</w:t>
            </w:r>
          </w:p>
        </w:tc>
      </w:tr>
      <w:tr w:rsidR="00D0130E" w:rsidRPr="00715460" w14:paraId="75E394F3" w14:textId="77777777" w:rsidTr="00D0130E">
        <w:trPr>
          <w:trHeight w:val="265"/>
        </w:trPr>
        <w:tc>
          <w:tcPr>
            <w:tcW w:w="421" w:type="dxa"/>
            <w:vMerge/>
            <w:shd w:val="clear" w:color="auto" w:fill="auto"/>
            <w:noWrap/>
            <w:vAlign w:val="center"/>
          </w:tcPr>
          <w:p w14:paraId="0442BC57"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0F40191F"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25-29</w:t>
            </w:r>
          </w:p>
        </w:tc>
        <w:tc>
          <w:tcPr>
            <w:tcW w:w="595" w:type="dxa"/>
            <w:shd w:val="clear" w:color="auto" w:fill="auto"/>
            <w:noWrap/>
            <w:vAlign w:val="center"/>
          </w:tcPr>
          <w:p w14:paraId="291060A0" w14:textId="4521DAE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3185</w:t>
            </w:r>
          </w:p>
        </w:tc>
        <w:tc>
          <w:tcPr>
            <w:tcW w:w="596" w:type="dxa"/>
            <w:shd w:val="clear" w:color="auto" w:fill="auto"/>
            <w:noWrap/>
            <w:vAlign w:val="center"/>
          </w:tcPr>
          <w:p w14:paraId="7457B3F6" w14:textId="15D7533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3527</w:t>
            </w:r>
          </w:p>
        </w:tc>
        <w:tc>
          <w:tcPr>
            <w:tcW w:w="595" w:type="dxa"/>
            <w:shd w:val="clear" w:color="auto" w:fill="auto"/>
            <w:noWrap/>
            <w:vAlign w:val="center"/>
          </w:tcPr>
          <w:p w14:paraId="639FDC67" w14:textId="00A488E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3132</w:t>
            </w:r>
          </w:p>
        </w:tc>
        <w:tc>
          <w:tcPr>
            <w:tcW w:w="595" w:type="dxa"/>
            <w:shd w:val="clear" w:color="auto" w:fill="auto"/>
            <w:noWrap/>
            <w:vAlign w:val="center"/>
          </w:tcPr>
          <w:p w14:paraId="06D734F6" w14:textId="4D71046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3384</w:t>
            </w:r>
          </w:p>
        </w:tc>
        <w:tc>
          <w:tcPr>
            <w:tcW w:w="596" w:type="dxa"/>
            <w:shd w:val="clear" w:color="auto" w:fill="auto"/>
            <w:vAlign w:val="center"/>
          </w:tcPr>
          <w:p w14:paraId="0917772B" w14:textId="7F00C3CB"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3123</w:t>
            </w:r>
          </w:p>
        </w:tc>
        <w:tc>
          <w:tcPr>
            <w:tcW w:w="595" w:type="dxa"/>
            <w:shd w:val="clear" w:color="auto" w:fill="auto"/>
            <w:vAlign w:val="center"/>
          </w:tcPr>
          <w:p w14:paraId="64437021" w14:textId="2FBCBDC9"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3321</w:t>
            </w:r>
          </w:p>
        </w:tc>
        <w:tc>
          <w:tcPr>
            <w:tcW w:w="595" w:type="dxa"/>
            <w:shd w:val="clear" w:color="auto" w:fill="auto"/>
            <w:vAlign w:val="center"/>
          </w:tcPr>
          <w:p w14:paraId="0A319515" w14:textId="2E1D0013"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3353</w:t>
            </w:r>
          </w:p>
        </w:tc>
        <w:tc>
          <w:tcPr>
            <w:tcW w:w="596" w:type="dxa"/>
            <w:shd w:val="clear" w:color="auto" w:fill="auto"/>
            <w:vAlign w:val="center"/>
          </w:tcPr>
          <w:p w14:paraId="2B30FA1B" w14:textId="5D2E6CD2"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3516</w:t>
            </w:r>
          </w:p>
        </w:tc>
        <w:tc>
          <w:tcPr>
            <w:tcW w:w="595" w:type="dxa"/>
            <w:shd w:val="clear" w:color="auto" w:fill="auto"/>
            <w:noWrap/>
            <w:vAlign w:val="center"/>
          </w:tcPr>
          <w:p w14:paraId="10F7AF7C" w14:textId="1507315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3251</w:t>
            </w:r>
          </w:p>
        </w:tc>
        <w:tc>
          <w:tcPr>
            <w:tcW w:w="595" w:type="dxa"/>
            <w:shd w:val="clear" w:color="auto" w:fill="auto"/>
            <w:noWrap/>
            <w:vAlign w:val="center"/>
          </w:tcPr>
          <w:p w14:paraId="0913DB14" w14:textId="00C3898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3317</w:t>
            </w:r>
          </w:p>
        </w:tc>
        <w:tc>
          <w:tcPr>
            <w:tcW w:w="596" w:type="dxa"/>
            <w:shd w:val="clear" w:color="auto" w:fill="auto"/>
            <w:noWrap/>
            <w:vAlign w:val="center"/>
          </w:tcPr>
          <w:p w14:paraId="59C83620" w14:textId="6F0C505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3261</w:t>
            </w:r>
          </w:p>
        </w:tc>
        <w:tc>
          <w:tcPr>
            <w:tcW w:w="595" w:type="dxa"/>
            <w:shd w:val="clear" w:color="auto" w:fill="auto"/>
            <w:noWrap/>
            <w:vAlign w:val="center"/>
          </w:tcPr>
          <w:p w14:paraId="70D15BBD" w14:textId="698F917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3306</w:t>
            </w:r>
          </w:p>
        </w:tc>
        <w:tc>
          <w:tcPr>
            <w:tcW w:w="596" w:type="dxa"/>
            <w:shd w:val="clear" w:color="auto" w:fill="auto"/>
            <w:noWrap/>
            <w:vAlign w:val="center"/>
          </w:tcPr>
          <w:p w14:paraId="2AB95401" w14:textId="2E4949E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3431</w:t>
            </w:r>
          </w:p>
        </w:tc>
        <w:tc>
          <w:tcPr>
            <w:tcW w:w="595" w:type="dxa"/>
            <w:shd w:val="clear" w:color="auto" w:fill="auto"/>
            <w:noWrap/>
            <w:vAlign w:val="center"/>
          </w:tcPr>
          <w:p w14:paraId="22D86509" w14:textId="0D09878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3402</w:t>
            </w:r>
          </w:p>
        </w:tc>
        <w:tc>
          <w:tcPr>
            <w:tcW w:w="595" w:type="dxa"/>
            <w:shd w:val="clear" w:color="auto" w:fill="auto"/>
            <w:noWrap/>
            <w:vAlign w:val="center"/>
          </w:tcPr>
          <w:p w14:paraId="62A8C65C" w14:textId="633BCE9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3409</w:t>
            </w:r>
          </w:p>
        </w:tc>
        <w:tc>
          <w:tcPr>
            <w:tcW w:w="596" w:type="dxa"/>
            <w:shd w:val="clear" w:color="auto" w:fill="auto"/>
            <w:noWrap/>
            <w:vAlign w:val="center"/>
          </w:tcPr>
          <w:p w14:paraId="7FCEAB2F" w14:textId="289A85E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3536</w:t>
            </w:r>
          </w:p>
        </w:tc>
        <w:tc>
          <w:tcPr>
            <w:tcW w:w="595" w:type="dxa"/>
            <w:shd w:val="clear" w:color="auto" w:fill="auto"/>
            <w:noWrap/>
            <w:vAlign w:val="center"/>
          </w:tcPr>
          <w:p w14:paraId="368A1C44" w14:textId="0B102CE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3783</w:t>
            </w:r>
          </w:p>
        </w:tc>
        <w:tc>
          <w:tcPr>
            <w:tcW w:w="595" w:type="dxa"/>
            <w:shd w:val="clear" w:color="auto" w:fill="auto"/>
            <w:noWrap/>
            <w:vAlign w:val="center"/>
          </w:tcPr>
          <w:p w14:paraId="6B6B2FA5" w14:textId="1D43836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3792</w:t>
            </w:r>
          </w:p>
        </w:tc>
        <w:tc>
          <w:tcPr>
            <w:tcW w:w="596" w:type="dxa"/>
            <w:shd w:val="clear" w:color="auto" w:fill="auto"/>
            <w:noWrap/>
            <w:vAlign w:val="center"/>
          </w:tcPr>
          <w:p w14:paraId="0A0FD012" w14:textId="5069049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3399</w:t>
            </w:r>
          </w:p>
        </w:tc>
        <w:tc>
          <w:tcPr>
            <w:tcW w:w="595" w:type="dxa"/>
            <w:shd w:val="clear" w:color="auto" w:fill="auto"/>
            <w:noWrap/>
            <w:vAlign w:val="center"/>
          </w:tcPr>
          <w:p w14:paraId="1BADF139" w14:textId="42663B3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3490</w:t>
            </w:r>
          </w:p>
        </w:tc>
        <w:tc>
          <w:tcPr>
            <w:tcW w:w="595" w:type="dxa"/>
            <w:shd w:val="clear" w:color="auto" w:fill="auto"/>
            <w:noWrap/>
            <w:vAlign w:val="center"/>
          </w:tcPr>
          <w:p w14:paraId="7B0BD166" w14:textId="348E926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3433</w:t>
            </w:r>
          </w:p>
        </w:tc>
        <w:tc>
          <w:tcPr>
            <w:tcW w:w="596" w:type="dxa"/>
            <w:shd w:val="clear" w:color="auto" w:fill="auto"/>
            <w:noWrap/>
            <w:vAlign w:val="center"/>
          </w:tcPr>
          <w:p w14:paraId="0F6D3104" w14:textId="174D666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3717</w:t>
            </w:r>
          </w:p>
        </w:tc>
        <w:tc>
          <w:tcPr>
            <w:tcW w:w="595" w:type="dxa"/>
            <w:shd w:val="clear" w:color="auto" w:fill="auto"/>
            <w:noWrap/>
            <w:vAlign w:val="center"/>
          </w:tcPr>
          <w:p w14:paraId="6AFE1CC6" w14:textId="4C363A6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3672</w:t>
            </w:r>
          </w:p>
        </w:tc>
        <w:tc>
          <w:tcPr>
            <w:tcW w:w="596" w:type="dxa"/>
            <w:vAlign w:val="center"/>
          </w:tcPr>
          <w:p w14:paraId="31A2CC38" w14:textId="42BA1653"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3473</w:t>
            </w:r>
          </w:p>
        </w:tc>
      </w:tr>
      <w:tr w:rsidR="00D0130E" w:rsidRPr="00715460" w14:paraId="1B5B8FD9" w14:textId="77777777" w:rsidTr="00D0130E">
        <w:trPr>
          <w:trHeight w:val="265"/>
        </w:trPr>
        <w:tc>
          <w:tcPr>
            <w:tcW w:w="421" w:type="dxa"/>
            <w:vMerge/>
            <w:shd w:val="clear" w:color="auto" w:fill="auto"/>
            <w:noWrap/>
            <w:vAlign w:val="center"/>
          </w:tcPr>
          <w:p w14:paraId="36D63406"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5296ACDC"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30-34</w:t>
            </w:r>
          </w:p>
        </w:tc>
        <w:tc>
          <w:tcPr>
            <w:tcW w:w="595" w:type="dxa"/>
            <w:shd w:val="clear" w:color="auto" w:fill="auto"/>
            <w:noWrap/>
            <w:vAlign w:val="center"/>
          </w:tcPr>
          <w:p w14:paraId="7972563A" w14:textId="66F031A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3199</w:t>
            </w:r>
          </w:p>
        </w:tc>
        <w:tc>
          <w:tcPr>
            <w:tcW w:w="596" w:type="dxa"/>
            <w:shd w:val="clear" w:color="auto" w:fill="auto"/>
            <w:noWrap/>
            <w:vAlign w:val="center"/>
          </w:tcPr>
          <w:p w14:paraId="3262D4E6" w14:textId="54830E3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3284</w:t>
            </w:r>
          </w:p>
        </w:tc>
        <w:tc>
          <w:tcPr>
            <w:tcW w:w="595" w:type="dxa"/>
            <w:shd w:val="clear" w:color="auto" w:fill="auto"/>
            <w:noWrap/>
            <w:vAlign w:val="center"/>
          </w:tcPr>
          <w:p w14:paraId="148E4FB4" w14:textId="2261989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3079</w:t>
            </w:r>
          </w:p>
        </w:tc>
        <w:tc>
          <w:tcPr>
            <w:tcW w:w="595" w:type="dxa"/>
            <w:shd w:val="clear" w:color="auto" w:fill="auto"/>
            <w:noWrap/>
            <w:vAlign w:val="center"/>
          </w:tcPr>
          <w:p w14:paraId="32945F31" w14:textId="53C240E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3259</w:t>
            </w:r>
          </w:p>
        </w:tc>
        <w:tc>
          <w:tcPr>
            <w:tcW w:w="596" w:type="dxa"/>
            <w:shd w:val="clear" w:color="auto" w:fill="auto"/>
            <w:vAlign w:val="center"/>
          </w:tcPr>
          <w:p w14:paraId="0114BA7D" w14:textId="123E80F0"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2996</w:t>
            </w:r>
          </w:p>
        </w:tc>
        <w:tc>
          <w:tcPr>
            <w:tcW w:w="595" w:type="dxa"/>
            <w:shd w:val="clear" w:color="auto" w:fill="auto"/>
            <w:vAlign w:val="center"/>
          </w:tcPr>
          <w:p w14:paraId="1342FF2A" w14:textId="2D26C77B"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3082</w:t>
            </w:r>
          </w:p>
        </w:tc>
        <w:tc>
          <w:tcPr>
            <w:tcW w:w="595" w:type="dxa"/>
            <w:shd w:val="clear" w:color="auto" w:fill="auto"/>
            <w:vAlign w:val="center"/>
          </w:tcPr>
          <w:p w14:paraId="0C43B91E" w14:textId="27D06141"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3149</w:t>
            </w:r>
          </w:p>
        </w:tc>
        <w:tc>
          <w:tcPr>
            <w:tcW w:w="596" w:type="dxa"/>
            <w:shd w:val="clear" w:color="auto" w:fill="auto"/>
            <w:vAlign w:val="center"/>
          </w:tcPr>
          <w:p w14:paraId="1D215E1F" w14:textId="41364E84"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3140</w:t>
            </w:r>
          </w:p>
        </w:tc>
        <w:tc>
          <w:tcPr>
            <w:tcW w:w="595" w:type="dxa"/>
            <w:shd w:val="clear" w:color="auto" w:fill="auto"/>
            <w:noWrap/>
            <w:vAlign w:val="center"/>
          </w:tcPr>
          <w:p w14:paraId="24249F85" w14:textId="4D9A8A7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3034</w:t>
            </w:r>
          </w:p>
        </w:tc>
        <w:tc>
          <w:tcPr>
            <w:tcW w:w="595" w:type="dxa"/>
            <w:shd w:val="clear" w:color="auto" w:fill="auto"/>
            <w:noWrap/>
            <w:vAlign w:val="center"/>
          </w:tcPr>
          <w:p w14:paraId="2C0881C1" w14:textId="1857B1F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3053</w:t>
            </w:r>
          </w:p>
        </w:tc>
        <w:tc>
          <w:tcPr>
            <w:tcW w:w="596" w:type="dxa"/>
            <w:shd w:val="clear" w:color="auto" w:fill="auto"/>
            <w:noWrap/>
            <w:vAlign w:val="center"/>
          </w:tcPr>
          <w:p w14:paraId="5D668F6F" w14:textId="6027334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2951</w:t>
            </w:r>
          </w:p>
        </w:tc>
        <w:tc>
          <w:tcPr>
            <w:tcW w:w="595" w:type="dxa"/>
            <w:shd w:val="clear" w:color="auto" w:fill="auto"/>
            <w:noWrap/>
            <w:vAlign w:val="center"/>
          </w:tcPr>
          <w:p w14:paraId="42996E01" w14:textId="06FE11C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2752</w:t>
            </w:r>
          </w:p>
        </w:tc>
        <w:tc>
          <w:tcPr>
            <w:tcW w:w="596" w:type="dxa"/>
            <w:shd w:val="clear" w:color="auto" w:fill="auto"/>
            <w:noWrap/>
            <w:vAlign w:val="center"/>
          </w:tcPr>
          <w:p w14:paraId="131DE1E6" w14:textId="5D67704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2805</w:t>
            </w:r>
          </w:p>
        </w:tc>
        <w:tc>
          <w:tcPr>
            <w:tcW w:w="595" w:type="dxa"/>
            <w:shd w:val="clear" w:color="auto" w:fill="auto"/>
            <w:noWrap/>
            <w:vAlign w:val="center"/>
          </w:tcPr>
          <w:p w14:paraId="7C6FFD9B" w14:textId="5106594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2804</w:t>
            </w:r>
          </w:p>
        </w:tc>
        <w:tc>
          <w:tcPr>
            <w:tcW w:w="595" w:type="dxa"/>
            <w:shd w:val="clear" w:color="auto" w:fill="auto"/>
            <w:noWrap/>
            <w:vAlign w:val="center"/>
          </w:tcPr>
          <w:p w14:paraId="6F612754" w14:textId="075BAB8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2753</w:t>
            </w:r>
          </w:p>
        </w:tc>
        <w:tc>
          <w:tcPr>
            <w:tcW w:w="596" w:type="dxa"/>
            <w:shd w:val="clear" w:color="auto" w:fill="auto"/>
            <w:noWrap/>
            <w:vAlign w:val="center"/>
          </w:tcPr>
          <w:p w14:paraId="7D2EC3D0" w14:textId="69F5A4A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2970</w:t>
            </w:r>
          </w:p>
        </w:tc>
        <w:tc>
          <w:tcPr>
            <w:tcW w:w="595" w:type="dxa"/>
            <w:shd w:val="clear" w:color="auto" w:fill="auto"/>
            <w:noWrap/>
            <w:vAlign w:val="center"/>
          </w:tcPr>
          <w:p w14:paraId="061AFDF9" w14:textId="15C8AB6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2920</w:t>
            </w:r>
          </w:p>
        </w:tc>
        <w:tc>
          <w:tcPr>
            <w:tcW w:w="595" w:type="dxa"/>
            <w:shd w:val="clear" w:color="auto" w:fill="auto"/>
            <w:noWrap/>
            <w:vAlign w:val="center"/>
          </w:tcPr>
          <w:p w14:paraId="548DF33A" w14:textId="7BBE8C2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3047</w:t>
            </w:r>
          </w:p>
        </w:tc>
        <w:tc>
          <w:tcPr>
            <w:tcW w:w="596" w:type="dxa"/>
            <w:shd w:val="clear" w:color="auto" w:fill="auto"/>
            <w:noWrap/>
            <w:vAlign w:val="center"/>
          </w:tcPr>
          <w:p w14:paraId="64B8D3A1" w14:textId="6499BE4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2648</w:t>
            </w:r>
          </w:p>
        </w:tc>
        <w:tc>
          <w:tcPr>
            <w:tcW w:w="595" w:type="dxa"/>
            <w:shd w:val="clear" w:color="auto" w:fill="auto"/>
            <w:noWrap/>
            <w:vAlign w:val="center"/>
          </w:tcPr>
          <w:p w14:paraId="219BC658" w14:textId="0D46167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2675</w:t>
            </w:r>
          </w:p>
        </w:tc>
        <w:tc>
          <w:tcPr>
            <w:tcW w:w="595" w:type="dxa"/>
            <w:shd w:val="clear" w:color="auto" w:fill="auto"/>
            <w:noWrap/>
            <w:vAlign w:val="center"/>
          </w:tcPr>
          <w:p w14:paraId="7014E54C" w14:textId="272128A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2868</w:t>
            </w:r>
          </w:p>
        </w:tc>
        <w:tc>
          <w:tcPr>
            <w:tcW w:w="596" w:type="dxa"/>
            <w:shd w:val="clear" w:color="auto" w:fill="auto"/>
            <w:noWrap/>
            <w:vAlign w:val="center"/>
          </w:tcPr>
          <w:p w14:paraId="6CAD91D0" w14:textId="3F9A080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3204</w:t>
            </w:r>
          </w:p>
        </w:tc>
        <w:tc>
          <w:tcPr>
            <w:tcW w:w="595" w:type="dxa"/>
            <w:shd w:val="clear" w:color="auto" w:fill="auto"/>
            <w:noWrap/>
            <w:vAlign w:val="center"/>
          </w:tcPr>
          <w:p w14:paraId="59BFC67B" w14:textId="0AEE401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3118</w:t>
            </w:r>
          </w:p>
        </w:tc>
        <w:tc>
          <w:tcPr>
            <w:tcW w:w="596" w:type="dxa"/>
            <w:vAlign w:val="center"/>
          </w:tcPr>
          <w:p w14:paraId="2D2E4882" w14:textId="6999E688"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3082</w:t>
            </w:r>
          </w:p>
        </w:tc>
      </w:tr>
      <w:tr w:rsidR="00D0130E" w:rsidRPr="00715460" w14:paraId="246CCA1B" w14:textId="77777777" w:rsidTr="00D0130E">
        <w:trPr>
          <w:trHeight w:val="265"/>
        </w:trPr>
        <w:tc>
          <w:tcPr>
            <w:tcW w:w="421" w:type="dxa"/>
            <w:vMerge/>
            <w:shd w:val="clear" w:color="auto" w:fill="auto"/>
            <w:noWrap/>
            <w:vAlign w:val="center"/>
          </w:tcPr>
          <w:p w14:paraId="22AA2CE2"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7588A4A7"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35-39</w:t>
            </w:r>
          </w:p>
        </w:tc>
        <w:tc>
          <w:tcPr>
            <w:tcW w:w="595" w:type="dxa"/>
            <w:shd w:val="clear" w:color="auto" w:fill="auto"/>
            <w:noWrap/>
            <w:vAlign w:val="center"/>
          </w:tcPr>
          <w:p w14:paraId="1621909C" w14:textId="0C8A8E2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3216</w:t>
            </w:r>
          </w:p>
        </w:tc>
        <w:tc>
          <w:tcPr>
            <w:tcW w:w="596" w:type="dxa"/>
            <w:shd w:val="clear" w:color="auto" w:fill="auto"/>
            <w:noWrap/>
            <w:vAlign w:val="center"/>
          </w:tcPr>
          <w:p w14:paraId="20B5608E" w14:textId="37937BD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3345</w:t>
            </w:r>
          </w:p>
        </w:tc>
        <w:tc>
          <w:tcPr>
            <w:tcW w:w="595" w:type="dxa"/>
            <w:shd w:val="clear" w:color="auto" w:fill="auto"/>
            <w:noWrap/>
            <w:vAlign w:val="center"/>
          </w:tcPr>
          <w:p w14:paraId="6945DDAF" w14:textId="10B792C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3229</w:t>
            </w:r>
          </w:p>
        </w:tc>
        <w:tc>
          <w:tcPr>
            <w:tcW w:w="595" w:type="dxa"/>
            <w:shd w:val="clear" w:color="auto" w:fill="auto"/>
            <w:noWrap/>
            <w:vAlign w:val="center"/>
          </w:tcPr>
          <w:p w14:paraId="385661F5" w14:textId="747C0A6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3133</w:t>
            </w:r>
          </w:p>
        </w:tc>
        <w:tc>
          <w:tcPr>
            <w:tcW w:w="596" w:type="dxa"/>
            <w:shd w:val="clear" w:color="auto" w:fill="auto"/>
            <w:vAlign w:val="center"/>
          </w:tcPr>
          <w:p w14:paraId="64F8D69C" w14:textId="5122A398"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3093</w:t>
            </w:r>
          </w:p>
        </w:tc>
        <w:tc>
          <w:tcPr>
            <w:tcW w:w="595" w:type="dxa"/>
            <w:shd w:val="clear" w:color="auto" w:fill="auto"/>
            <w:vAlign w:val="center"/>
          </w:tcPr>
          <w:p w14:paraId="394DFA03" w14:textId="25D11937"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3165</w:t>
            </w:r>
          </w:p>
        </w:tc>
        <w:tc>
          <w:tcPr>
            <w:tcW w:w="595" w:type="dxa"/>
            <w:shd w:val="clear" w:color="auto" w:fill="auto"/>
            <w:vAlign w:val="center"/>
          </w:tcPr>
          <w:p w14:paraId="7F7D08AC" w14:textId="4996B4D5"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3293</w:t>
            </w:r>
          </w:p>
        </w:tc>
        <w:tc>
          <w:tcPr>
            <w:tcW w:w="596" w:type="dxa"/>
            <w:shd w:val="clear" w:color="auto" w:fill="auto"/>
            <w:vAlign w:val="center"/>
          </w:tcPr>
          <w:p w14:paraId="7AC2A88A" w14:textId="77C52461"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3182</w:t>
            </w:r>
          </w:p>
        </w:tc>
        <w:tc>
          <w:tcPr>
            <w:tcW w:w="595" w:type="dxa"/>
            <w:shd w:val="clear" w:color="auto" w:fill="auto"/>
            <w:noWrap/>
            <w:vAlign w:val="center"/>
          </w:tcPr>
          <w:p w14:paraId="18C8B24B" w14:textId="7CE89D2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3083</w:t>
            </w:r>
          </w:p>
        </w:tc>
        <w:tc>
          <w:tcPr>
            <w:tcW w:w="595" w:type="dxa"/>
            <w:shd w:val="clear" w:color="auto" w:fill="auto"/>
            <w:noWrap/>
            <w:vAlign w:val="center"/>
          </w:tcPr>
          <w:p w14:paraId="666C99F8" w14:textId="4E92FAA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2881</w:t>
            </w:r>
          </w:p>
        </w:tc>
        <w:tc>
          <w:tcPr>
            <w:tcW w:w="596" w:type="dxa"/>
            <w:shd w:val="clear" w:color="auto" w:fill="auto"/>
            <w:noWrap/>
            <w:vAlign w:val="center"/>
          </w:tcPr>
          <w:p w14:paraId="6F5BBE2B" w14:textId="2963F75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2903</w:t>
            </w:r>
          </w:p>
        </w:tc>
        <w:tc>
          <w:tcPr>
            <w:tcW w:w="595" w:type="dxa"/>
            <w:shd w:val="clear" w:color="auto" w:fill="auto"/>
            <w:noWrap/>
            <w:vAlign w:val="center"/>
          </w:tcPr>
          <w:p w14:paraId="2D9B7A39" w14:textId="4E1B276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2741</w:t>
            </w:r>
          </w:p>
        </w:tc>
        <w:tc>
          <w:tcPr>
            <w:tcW w:w="596" w:type="dxa"/>
            <w:shd w:val="clear" w:color="auto" w:fill="auto"/>
            <w:noWrap/>
            <w:vAlign w:val="center"/>
          </w:tcPr>
          <w:p w14:paraId="40ACA743" w14:textId="0A284D4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2694</w:t>
            </w:r>
          </w:p>
        </w:tc>
        <w:tc>
          <w:tcPr>
            <w:tcW w:w="595" w:type="dxa"/>
            <w:shd w:val="clear" w:color="auto" w:fill="auto"/>
            <w:noWrap/>
            <w:vAlign w:val="center"/>
          </w:tcPr>
          <w:p w14:paraId="3A9984EA" w14:textId="3B99E9D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2718</w:t>
            </w:r>
          </w:p>
        </w:tc>
        <w:tc>
          <w:tcPr>
            <w:tcW w:w="595" w:type="dxa"/>
            <w:shd w:val="clear" w:color="auto" w:fill="auto"/>
            <w:noWrap/>
            <w:vAlign w:val="center"/>
          </w:tcPr>
          <w:p w14:paraId="2E8CDB1A" w14:textId="1C9DC59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2626</w:t>
            </w:r>
          </w:p>
        </w:tc>
        <w:tc>
          <w:tcPr>
            <w:tcW w:w="596" w:type="dxa"/>
            <w:shd w:val="clear" w:color="auto" w:fill="auto"/>
            <w:noWrap/>
            <w:vAlign w:val="center"/>
          </w:tcPr>
          <w:p w14:paraId="6CBE42F8" w14:textId="514E06F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2765</w:t>
            </w:r>
          </w:p>
        </w:tc>
        <w:tc>
          <w:tcPr>
            <w:tcW w:w="595" w:type="dxa"/>
            <w:shd w:val="clear" w:color="auto" w:fill="auto"/>
            <w:noWrap/>
            <w:vAlign w:val="center"/>
          </w:tcPr>
          <w:p w14:paraId="5A1C0BB8" w14:textId="60B2D76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2866</w:t>
            </w:r>
          </w:p>
        </w:tc>
        <w:tc>
          <w:tcPr>
            <w:tcW w:w="595" w:type="dxa"/>
            <w:shd w:val="clear" w:color="auto" w:fill="auto"/>
            <w:noWrap/>
            <w:vAlign w:val="center"/>
          </w:tcPr>
          <w:p w14:paraId="00FA73C7" w14:textId="0EE45BB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2735</w:t>
            </w:r>
          </w:p>
        </w:tc>
        <w:tc>
          <w:tcPr>
            <w:tcW w:w="596" w:type="dxa"/>
            <w:shd w:val="clear" w:color="auto" w:fill="auto"/>
            <w:noWrap/>
            <w:vAlign w:val="center"/>
          </w:tcPr>
          <w:p w14:paraId="23385C48" w14:textId="2A410D3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2499</w:t>
            </w:r>
          </w:p>
        </w:tc>
        <w:tc>
          <w:tcPr>
            <w:tcW w:w="595" w:type="dxa"/>
            <w:shd w:val="clear" w:color="auto" w:fill="auto"/>
            <w:noWrap/>
            <w:vAlign w:val="center"/>
          </w:tcPr>
          <w:p w14:paraId="4438F878" w14:textId="1FE5649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2509</w:t>
            </w:r>
          </w:p>
        </w:tc>
        <w:tc>
          <w:tcPr>
            <w:tcW w:w="595" w:type="dxa"/>
            <w:shd w:val="clear" w:color="auto" w:fill="auto"/>
            <w:noWrap/>
            <w:vAlign w:val="center"/>
          </w:tcPr>
          <w:p w14:paraId="58A0EF6B" w14:textId="2FCAED7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2501</w:t>
            </w:r>
          </w:p>
        </w:tc>
        <w:tc>
          <w:tcPr>
            <w:tcW w:w="596" w:type="dxa"/>
            <w:shd w:val="clear" w:color="auto" w:fill="auto"/>
            <w:noWrap/>
            <w:vAlign w:val="center"/>
          </w:tcPr>
          <w:p w14:paraId="310DB988" w14:textId="22FF650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2782</w:t>
            </w:r>
          </w:p>
        </w:tc>
        <w:tc>
          <w:tcPr>
            <w:tcW w:w="595" w:type="dxa"/>
            <w:shd w:val="clear" w:color="auto" w:fill="auto"/>
            <w:noWrap/>
            <w:vAlign w:val="center"/>
          </w:tcPr>
          <w:p w14:paraId="76937231" w14:textId="3BFC969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2680</w:t>
            </w:r>
          </w:p>
        </w:tc>
        <w:tc>
          <w:tcPr>
            <w:tcW w:w="596" w:type="dxa"/>
            <w:vAlign w:val="center"/>
          </w:tcPr>
          <w:p w14:paraId="1190AF33" w14:textId="18DA4B0E"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2523</w:t>
            </w:r>
          </w:p>
        </w:tc>
      </w:tr>
      <w:tr w:rsidR="00D0130E" w:rsidRPr="00715460" w14:paraId="6CD08E90" w14:textId="77777777" w:rsidTr="00D0130E">
        <w:trPr>
          <w:trHeight w:val="265"/>
        </w:trPr>
        <w:tc>
          <w:tcPr>
            <w:tcW w:w="421" w:type="dxa"/>
            <w:vMerge/>
            <w:shd w:val="clear" w:color="auto" w:fill="auto"/>
            <w:noWrap/>
            <w:vAlign w:val="center"/>
          </w:tcPr>
          <w:p w14:paraId="7C922ADF"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0E83AEA4"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40-44</w:t>
            </w:r>
          </w:p>
        </w:tc>
        <w:tc>
          <w:tcPr>
            <w:tcW w:w="595" w:type="dxa"/>
            <w:shd w:val="clear" w:color="auto" w:fill="auto"/>
            <w:noWrap/>
            <w:vAlign w:val="center"/>
          </w:tcPr>
          <w:p w14:paraId="6CCF8658" w14:textId="46E13EB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2870</w:t>
            </w:r>
          </w:p>
        </w:tc>
        <w:tc>
          <w:tcPr>
            <w:tcW w:w="596" w:type="dxa"/>
            <w:shd w:val="clear" w:color="auto" w:fill="auto"/>
            <w:noWrap/>
            <w:vAlign w:val="center"/>
          </w:tcPr>
          <w:p w14:paraId="7061C3B8" w14:textId="1698B16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2992</w:t>
            </w:r>
          </w:p>
        </w:tc>
        <w:tc>
          <w:tcPr>
            <w:tcW w:w="595" w:type="dxa"/>
            <w:shd w:val="clear" w:color="auto" w:fill="auto"/>
            <w:noWrap/>
            <w:vAlign w:val="center"/>
          </w:tcPr>
          <w:p w14:paraId="719E5D75" w14:textId="59A7C59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2971</w:t>
            </w:r>
          </w:p>
        </w:tc>
        <w:tc>
          <w:tcPr>
            <w:tcW w:w="595" w:type="dxa"/>
            <w:shd w:val="clear" w:color="auto" w:fill="auto"/>
            <w:noWrap/>
            <w:vAlign w:val="center"/>
          </w:tcPr>
          <w:p w14:paraId="637435D5" w14:textId="28FE413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2863</w:t>
            </w:r>
          </w:p>
        </w:tc>
        <w:tc>
          <w:tcPr>
            <w:tcW w:w="596" w:type="dxa"/>
            <w:shd w:val="clear" w:color="auto" w:fill="auto"/>
            <w:vAlign w:val="center"/>
          </w:tcPr>
          <w:p w14:paraId="7C420E9B" w14:textId="5F74871D"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2916</w:t>
            </w:r>
          </w:p>
        </w:tc>
        <w:tc>
          <w:tcPr>
            <w:tcW w:w="595" w:type="dxa"/>
            <w:shd w:val="clear" w:color="auto" w:fill="auto"/>
            <w:vAlign w:val="center"/>
          </w:tcPr>
          <w:p w14:paraId="0D375589" w14:textId="33F1BAE3"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2874</w:t>
            </w:r>
          </w:p>
        </w:tc>
        <w:tc>
          <w:tcPr>
            <w:tcW w:w="595" w:type="dxa"/>
            <w:shd w:val="clear" w:color="auto" w:fill="auto"/>
            <w:vAlign w:val="center"/>
          </w:tcPr>
          <w:p w14:paraId="1ED91AC0" w14:textId="765564D0"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2996</w:t>
            </w:r>
          </w:p>
        </w:tc>
        <w:tc>
          <w:tcPr>
            <w:tcW w:w="596" w:type="dxa"/>
            <w:shd w:val="clear" w:color="auto" w:fill="auto"/>
            <w:vAlign w:val="center"/>
          </w:tcPr>
          <w:p w14:paraId="09E3F126" w14:textId="18A551E2"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3123</w:t>
            </w:r>
          </w:p>
        </w:tc>
        <w:tc>
          <w:tcPr>
            <w:tcW w:w="595" w:type="dxa"/>
            <w:shd w:val="clear" w:color="auto" w:fill="auto"/>
            <w:noWrap/>
            <w:vAlign w:val="center"/>
          </w:tcPr>
          <w:p w14:paraId="08A6F787" w14:textId="3CC5479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3052</w:t>
            </w:r>
          </w:p>
        </w:tc>
        <w:tc>
          <w:tcPr>
            <w:tcW w:w="595" w:type="dxa"/>
            <w:shd w:val="clear" w:color="auto" w:fill="auto"/>
            <w:noWrap/>
            <w:vAlign w:val="center"/>
          </w:tcPr>
          <w:p w14:paraId="0872BCC7" w14:textId="6938335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2978</w:t>
            </w:r>
          </w:p>
        </w:tc>
        <w:tc>
          <w:tcPr>
            <w:tcW w:w="596" w:type="dxa"/>
            <w:shd w:val="clear" w:color="auto" w:fill="auto"/>
            <w:noWrap/>
            <w:vAlign w:val="center"/>
          </w:tcPr>
          <w:p w14:paraId="34C0E3C1" w14:textId="6437934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3097</w:t>
            </w:r>
          </w:p>
        </w:tc>
        <w:tc>
          <w:tcPr>
            <w:tcW w:w="595" w:type="dxa"/>
            <w:shd w:val="clear" w:color="auto" w:fill="auto"/>
            <w:noWrap/>
            <w:vAlign w:val="center"/>
          </w:tcPr>
          <w:p w14:paraId="66EE2533" w14:textId="557014F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2857</w:t>
            </w:r>
          </w:p>
        </w:tc>
        <w:tc>
          <w:tcPr>
            <w:tcW w:w="596" w:type="dxa"/>
            <w:shd w:val="clear" w:color="auto" w:fill="auto"/>
            <w:noWrap/>
            <w:vAlign w:val="center"/>
          </w:tcPr>
          <w:p w14:paraId="5915F74F" w14:textId="421447A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2865</w:t>
            </w:r>
          </w:p>
        </w:tc>
        <w:tc>
          <w:tcPr>
            <w:tcW w:w="595" w:type="dxa"/>
            <w:shd w:val="clear" w:color="auto" w:fill="auto"/>
            <w:noWrap/>
            <w:vAlign w:val="center"/>
          </w:tcPr>
          <w:p w14:paraId="3ABD6D1D" w14:textId="010B27F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2739</w:t>
            </w:r>
          </w:p>
        </w:tc>
        <w:tc>
          <w:tcPr>
            <w:tcW w:w="595" w:type="dxa"/>
            <w:shd w:val="clear" w:color="auto" w:fill="auto"/>
            <w:noWrap/>
            <w:vAlign w:val="center"/>
          </w:tcPr>
          <w:p w14:paraId="100FBC18" w14:textId="78C2DCB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2928</w:t>
            </w:r>
          </w:p>
        </w:tc>
        <w:tc>
          <w:tcPr>
            <w:tcW w:w="596" w:type="dxa"/>
            <w:shd w:val="clear" w:color="auto" w:fill="auto"/>
            <w:noWrap/>
            <w:vAlign w:val="center"/>
          </w:tcPr>
          <w:p w14:paraId="46AF8DEE" w14:textId="2FF5C29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2914</w:t>
            </w:r>
          </w:p>
        </w:tc>
        <w:tc>
          <w:tcPr>
            <w:tcW w:w="595" w:type="dxa"/>
            <w:shd w:val="clear" w:color="auto" w:fill="auto"/>
            <w:noWrap/>
            <w:vAlign w:val="center"/>
          </w:tcPr>
          <w:p w14:paraId="57E4B98D" w14:textId="69BBCA7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3014</w:t>
            </w:r>
          </w:p>
        </w:tc>
        <w:tc>
          <w:tcPr>
            <w:tcW w:w="595" w:type="dxa"/>
            <w:shd w:val="clear" w:color="auto" w:fill="auto"/>
            <w:noWrap/>
            <w:vAlign w:val="center"/>
          </w:tcPr>
          <w:p w14:paraId="7CAF4B1B" w14:textId="66BC2EE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2763</w:t>
            </w:r>
          </w:p>
        </w:tc>
        <w:tc>
          <w:tcPr>
            <w:tcW w:w="596" w:type="dxa"/>
            <w:shd w:val="clear" w:color="auto" w:fill="auto"/>
            <w:noWrap/>
            <w:vAlign w:val="center"/>
          </w:tcPr>
          <w:p w14:paraId="6BE158CC" w14:textId="0E78673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2597</w:t>
            </w:r>
          </w:p>
        </w:tc>
        <w:tc>
          <w:tcPr>
            <w:tcW w:w="595" w:type="dxa"/>
            <w:shd w:val="clear" w:color="auto" w:fill="auto"/>
            <w:noWrap/>
            <w:vAlign w:val="center"/>
          </w:tcPr>
          <w:p w14:paraId="3F186C0B" w14:textId="26E0088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2593</w:t>
            </w:r>
          </w:p>
        </w:tc>
        <w:tc>
          <w:tcPr>
            <w:tcW w:w="595" w:type="dxa"/>
            <w:shd w:val="clear" w:color="auto" w:fill="auto"/>
            <w:noWrap/>
            <w:vAlign w:val="center"/>
          </w:tcPr>
          <w:p w14:paraId="26F5A50F" w14:textId="2007CE3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2487</w:t>
            </w:r>
          </w:p>
        </w:tc>
        <w:tc>
          <w:tcPr>
            <w:tcW w:w="596" w:type="dxa"/>
            <w:shd w:val="clear" w:color="auto" w:fill="auto"/>
            <w:noWrap/>
            <w:vAlign w:val="center"/>
          </w:tcPr>
          <w:p w14:paraId="38C9F9BB" w14:textId="4CDE84B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2758</w:t>
            </w:r>
          </w:p>
        </w:tc>
        <w:tc>
          <w:tcPr>
            <w:tcW w:w="595" w:type="dxa"/>
            <w:shd w:val="clear" w:color="auto" w:fill="auto"/>
            <w:noWrap/>
            <w:vAlign w:val="center"/>
          </w:tcPr>
          <w:p w14:paraId="377E4723" w14:textId="3FCA55C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2701</w:t>
            </w:r>
          </w:p>
        </w:tc>
        <w:tc>
          <w:tcPr>
            <w:tcW w:w="596" w:type="dxa"/>
            <w:vAlign w:val="center"/>
          </w:tcPr>
          <w:p w14:paraId="027BD925" w14:textId="47FC170F"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2450</w:t>
            </w:r>
          </w:p>
        </w:tc>
      </w:tr>
      <w:tr w:rsidR="00D0130E" w:rsidRPr="00715460" w14:paraId="57E9F963" w14:textId="77777777" w:rsidTr="00D0130E">
        <w:trPr>
          <w:trHeight w:val="265"/>
        </w:trPr>
        <w:tc>
          <w:tcPr>
            <w:tcW w:w="421" w:type="dxa"/>
            <w:vMerge/>
            <w:shd w:val="clear" w:color="auto" w:fill="auto"/>
            <w:noWrap/>
            <w:vAlign w:val="center"/>
          </w:tcPr>
          <w:p w14:paraId="17FA2832"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72E4BFA2"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45-49</w:t>
            </w:r>
          </w:p>
        </w:tc>
        <w:tc>
          <w:tcPr>
            <w:tcW w:w="595" w:type="dxa"/>
            <w:shd w:val="clear" w:color="auto" w:fill="auto"/>
            <w:noWrap/>
            <w:vAlign w:val="center"/>
          </w:tcPr>
          <w:p w14:paraId="4C988FE7" w14:textId="7A8EB16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2539</w:t>
            </w:r>
          </w:p>
        </w:tc>
        <w:tc>
          <w:tcPr>
            <w:tcW w:w="596" w:type="dxa"/>
            <w:shd w:val="clear" w:color="auto" w:fill="auto"/>
            <w:noWrap/>
            <w:vAlign w:val="center"/>
          </w:tcPr>
          <w:p w14:paraId="13D57A0C" w14:textId="3FE21BB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2763</w:t>
            </w:r>
          </w:p>
        </w:tc>
        <w:tc>
          <w:tcPr>
            <w:tcW w:w="595" w:type="dxa"/>
            <w:shd w:val="clear" w:color="auto" w:fill="auto"/>
            <w:noWrap/>
            <w:vAlign w:val="center"/>
          </w:tcPr>
          <w:p w14:paraId="7FB7CBC3" w14:textId="1AAC41C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2749</w:t>
            </w:r>
          </w:p>
        </w:tc>
        <w:tc>
          <w:tcPr>
            <w:tcW w:w="595" w:type="dxa"/>
            <w:shd w:val="clear" w:color="auto" w:fill="auto"/>
            <w:noWrap/>
            <w:vAlign w:val="center"/>
          </w:tcPr>
          <w:p w14:paraId="4910FAE4" w14:textId="4B6A3EB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2688</w:t>
            </w:r>
          </w:p>
        </w:tc>
        <w:tc>
          <w:tcPr>
            <w:tcW w:w="596" w:type="dxa"/>
            <w:shd w:val="clear" w:color="auto" w:fill="auto"/>
            <w:vAlign w:val="center"/>
          </w:tcPr>
          <w:p w14:paraId="2B75CAD4" w14:textId="40CC88CD"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2755</w:t>
            </w:r>
          </w:p>
        </w:tc>
        <w:tc>
          <w:tcPr>
            <w:tcW w:w="595" w:type="dxa"/>
            <w:shd w:val="clear" w:color="auto" w:fill="auto"/>
            <w:vAlign w:val="center"/>
          </w:tcPr>
          <w:p w14:paraId="60F3043A" w14:textId="485B9A78"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2791</w:t>
            </w:r>
          </w:p>
        </w:tc>
        <w:tc>
          <w:tcPr>
            <w:tcW w:w="595" w:type="dxa"/>
            <w:shd w:val="clear" w:color="auto" w:fill="auto"/>
            <w:vAlign w:val="center"/>
          </w:tcPr>
          <w:p w14:paraId="65F5FD69" w14:textId="61A65246"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2824</w:t>
            </w:r>
          </w:p>
        </w:tc>
        <w:tc>
          <w:tcPr>
            <w:tcW w:w="596" w:type="dxa"/>
            <w:shd w:val="clear" w:color="auto" w:fill="auto"/>
            <w:vAlign w:val="center"/>
          </w:tcPr>
          <w:p w14:paraId="290784E8" w14:textId="119B77B4"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2779</w:t>
            </w:r>
          </w:p>
        </w:tc>
        <w:tc>
          <w:tcPr>
            <w:tcW w:w="595" w:type="dxa"/>
            <w:shd w:val="clear" w:color="auto" w:fill="auto"/>
            <w:noWrap/>
            <w:vAlign w:val="center"/>
          </w:tcPr>
          <w:p w14:paraId="20827101" w14:textId="3D95522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2724</w:t>
            </w:r>
          </w:p>
        </w:tc>
        <w:tc>
          <w:tcPr>
            <w:tcW w:w="595" w:type="dxa"/>
            <w:shd w:val="clear" w:color="auto" w:fill="auto"/>
            <w:noWrap/>
            <w:vAlign w:val="center"/>
          </w:tcPr>
          <w:p w14:paraId="4735FA18" w14:textId="6007789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2683</w:t>
            </w:r>
          </w:p>
        </w:tc>
        <w:tc>
          <w:tcPr>
            <w:tcW w:w="596" w:type="dxa"/>
            <w:shd w:val="clear" w:color="auto" w:fill="auto"/>
            <w:noWrap/>
            <w:vAlign w:val="center"/>
          </w:tcPr>
          <w:p w14:paraId="7CC8568A" w14:textId="18DEABB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2692</w:t>
            </w:r>
          </w:p>
        </w:tc>
        <w:tc>
          <w:tcPr>
            <w:tcW w:w="595" w:type="dxa"/>
            <w:shd w:val="clear" w:color="auto" w:fill="auto"/>
            <w:noWrap/>
            <w:vAlign w:val="center"/>
          </w:tcPr>
          <w:p w14:paraId="2CACD496" w14:textId="4FC1E49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2549</w:t>
            </w:r>
          </w:p>
        </w:tc>
        <w:tc>
          <w:tcPr>
            <w:tcW w:w="596" w:type="dxa"/>
            <w:shd w:val="clear" w:color="auto" w:fill="auto"/>
            <w:noWrap/>
            <w:vAlign w:val="center"/>
          </w:tcPr>
          <w:p w14:paraId="7D643A0F" w14:textId="3E46864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2586</w:t>
            </w:r>
          </w:p>
        </w:tc>
        <w:tc>
          <w:tcPr>
            <w:tcW w:w="595" w:type="dxa"/>
            <w:shd w:val="clear" w:color="auto" w:fill="auto"/>
            <w:noWrap/>
            <w:vAlign w:val="center"/>
          </w:tcPr>
          <w:p w14:paraId="09143ACD" w14:textId="5603253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2649</w:t>
            </w:r>
          </w:p>
        </w:tc>
        <w:tc>
          <w:tcPr>
            <w:tcW w:w="595" w:type="dxa"/>
            <w:shd w:val="clear" w:color="auto" w:fill="auto"/>
            <w:noWrap/>
            <w:vAlign w:val="center"/>
          </w:tcPr>
          <w:p w14:paraId="68208CEF" w14:textId="6702F9D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2644</w:t>
            </w:r>
          </w:p>
        </w:tc>
        <w:tc>
          <w:tcPr>
            <w:tcW w:w="596" w:type="dxa"/>
            <w:shd w:val="clear" w:color="auto" w:fill="auto"/>
            <w:noWrap/>
            <w:vAlign w:val="center"/>
          </w:tcPr>
          <w:p w14:paraId="43CB8B16" w14:textId="657FB15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2774</w:t>
            </w:r>
          </w:p>
        </w:tc>
        <w:tc>
          <w:tcPr>
            <w:tcW w:w="595" w:type="dxa"/>
            <w:shd w:val="clear" w:color="auto" w:fill="auto"/>
            <w:noWrap/>
            <w:vAlign w:val="center"/>
          </w:tcPr>
          <w:p w14:paraId="72A391CC" w14:textId="3325B0A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2818</w:t>
            </w:r>
          </w:p>
        </w:tc>
        <w:tc>
          <w:tcPr>
            <w:tcW w:w="595" w:type="dxa"/>
            <w:shd w:val="clear" w:color="auto" w:fill="auto"/>
            <w:noWrap/>
            <w:vAlign w:val="center"/>
          </w:tcPr>
          <w:p w14:paraId="081D31E7" w14:textId="574CDFC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2743</w:t>
            </w:r>
          </w:p>
        </w:tc>
        <w:tc>
          <w:tcPr>
            <w:tcW w:w="596" w:type="dxa"/>
            <w:shd w:val="clear" w:color="auto" w:fill="auto"/>
            <w:noWrap/>
            <w:vAlign w:val="center"/>
          </w:tcPr>
          <w:p w14:paraId="631028E2" w14:textId="7A5DD0F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2596</w:t>
            </w:r>
          </w:p>
        </w:tc>
        <w:tc>
          <w:tcPr>
            <w:tcW w:w="595" w:type="dxa"/>
            <w:shd w:val="clear" w:color="auto" w:fill="auto"/>
            <w:noWrap/>
            <w:vAlign w:val="center"/>
          </w:tcPr>
          <w:p w14:paraId="7DFD4841" w14:textId="4415F81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2540</w:t>
            </w:r>
          </w:p>
        </w:tc>
        <w:tc>
          <w:tcPr>
            <w:tcW w:w="595" w:type="dxa"/>
            <w:shd w:val="clear" w:color="auto" w:fill="auto"/>
            <w:noWrap/>
            <w:vAlign w:val="center"/>
          </w:tcPr>
          <w:p w14:paraId="78C9E3DD" w14:textId="32D919A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2614</w:t>
            </w:r>
          </w:p>
        </w:tc>
        <w:tc>
          <w:tcPr>
            <w:tcW w:w="596" w:type="dxa"/>
            <w:shd w:val="clear" w:color="auto" w:fill="auto"/>
            <w:noWrap/>
            <w:vAlign w:val="center"/>
          </w:tcPr>
          <w:p w14:paraId="74379808" w14:textId="6F8E2A9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2863</w:t>
            </w:r>
          </w:p>
        </w:tc>
        <w:tc>
          <w:tcPr>
            <w:tcW w:w="595" w:type="dxa"/>
            <w:shd w:val="clear" w:color="auto" w:fill="auto"/>
            <w:noWrap/>
            <w:vAlign w:val="center"/>
          </w:tcPr>
          <w:p w14:paraId="13D069C3" w14:textId="38950A3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2823</w:t>
            </w:r>
          </w:p>
        </w:tc>
        <w:tc>
          <w:tcPr>
            <w:tcW w:w="596" w:type="dxa"/>
            <w:vAlign w:val="center"/>
          </w:tcPr>
          <w:p w14:paraId="3D76253F" w14:textId="68C41B04"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2509</w:t>
            </w:r>
          </w:p>
        </w:tc>
      </w:tr>
      <w:tr w:rsidR="00D0130E" w:rsidRPr="00715460" w14:paraId="0E031D40" w14:textId="77777777" w:rsidTr="00D0130E">
        <w:trPr>
          <w:trHeight w:val="265"/>
        </w:trPr>
        <w:tc>
          <w:tcPr>
            <w:tcW w:w="421" w:type="dxa"/>
            <w:vMerge/>
            <w:shd w:val="clear" w:color="auto" w:fill="auto"/>
            <w:noWrap/>
            <w:vAlign w:val="center"/>
          </w:tcPr>
          <w:p w14:paraId="46113031"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1C72B0DA"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50-54</w:t>
            </w:r>
          </w:p>
        </w:tc>
        <w:tc>
          <w:tcPr>
            <w:tcW w:w="595" w:type="dxa"/>
            <w:shd w:val="clear" w:color="auto" w:fill="auto"/>
            <w:noWrap/>
            <w:vAlign w:val="center"/>
          </w:tcPr>
          <w:p w14:paraId="76F767FE" w14:textId="1EFD518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1750</w:t>
            </w:r>
          </w:p>
        </w:tc>
        <w:tc>
          <w:tcPr>
            <w:tcW w:w="596" w:type="dxa"/>
            <w:shd w:val="clear" w:color="auto" w:fill="auto"/>
            <w:noWrap/>
            <w:vAlign w:val="center"/>
          </w:tcPr>
          <w:p w14:paraId="0C5D8273" w14:textId="0E3FD3C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1886</w:t>
            </w:r>
          </w:p>
        </w:tc>
        <w:tc>
          <w:tcPr>
            <w:tcW w:w="595" w:type="dxa"/>
            <w:shd w:val="clear" w:color="auto" w:fill="auto"/>
            <w:noWrap/>
            <w:vAlign w:val="center"/>
          </w:tcPr>
          <w:p w14:paraId="7A621CF6" w14:textId="79DB965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1960</w:t>
            </w:r>
          </w:p>
        </w:tc>
        <w:tc>
          <w:tcPr>
            <w:tcW w:w="595" w:type="dxa"/>
            <w:shd w:val="clear" w:color="auto" w:fill="auto"/>
            <w:noWrap/>
            <w:vAlign w:val="center"/>
          </w:tcPr>
          <w:p w14:paraId="20FE097F" w14:textId="339D55E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1854</w:t>
            </w:r>
          </w:p>
        </w:tc>
        <w:tc>
          <w:tcPr>
            <w:tcW w:w="596" w:type="dxa"/>
            <w:shd w:val="clear" w:color="auto" w:fill="auto"/>
            <w:vAlign w:val="center"/>
          </w:tcPr>
          <w:p w14:paraId="4CBF17FD" w14:textId="36C45A04"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2084</w:t>
            </w:r>
          </w:p>
        </w:tc>
        <w:tc>
          <w:tcPr>
            <w:tcW w:w="595" w:type="dxa"/>
            <w:shd w:val="clear" w:color="auto" w:fill="auto"/>
            <w:vAlign w:val="center"/>
          </w:tcPr>
          <w:p w14:paraId="5A08305B" w14:textId="0836DC1D"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2034</w:t>
            </w:r>
          </w:p>
        </w:tc>
        <w:tc>
          <w:tcPr>
            <w:tcW w:w="595" w:type="dxa"/>
            <w:shd w:val="clear" w:color="auto" w:fill="auto"/>
            <w:vAlign w:val="center"/>
          </w:tcPr>
          <w:p w14:paraId="0733FF09" w14:textId="11DB41DD"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2183</w:t>
            </w:r>
          </w:p>
        </w:tc>
        <w:tc>
          <w:tcPr>
            <w:tcW w:w="596" w:type="dxa"/>
            <w:shd w:val="clear" w:color="auto" w:fill="auto"/>
            <w:vAlign w:val="center"/>
          </w:tcPr>
          <w:p w14:paraId="70CBA5ED" w14:textId="2EAC95D6"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2203</w:t>
            </w:r>
          </w:p>
        </w:tc>
        <w:tc>
          <w:tcPr>
            <w:tcW w:w="595" w:type="dxa"/>
            <w:shd w:val="clear" w:color="auto" w:fill="auto"/>
            <w:noWrap/>
            <w:vAlign w:val="center"/>
          </w:tcPr>
          <w:p w14:paraId="4FA97500" w14:textId="5D32205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2267</w:t>
            </w:r>
          </w:p>
        </w:tc>
        <w:tc>
          <w:tcPr>
            <w:tcW w:w="595" w:type="dxa"/>
            <w:shd w:val="clear" w:color="auto" w:fill="auto"/>
            <w:noWrap/>
            <w:vAlign w:val="center"/>
          </w:tcPr>
          <w:p w14:paraId="32FA5D3D" w14:textId="3E67F2A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2248</w:t>
            </w:r>
          </w:p>
        </w:tc>
        <w:tc>
          <w:tcPr>
            <w:tcW w:w="596" w:type="dxa"/>
            <w:shd w:val="clear" w:color="auto" w:fill="auto"/>
            <w:noWrap/>
            <w:vAlign w:val="center"/>
          </w:tcPr>
          <w:p w14:paraId="49D7B7A3" w14:textId="69DE590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2364</w:t>
            </w:r>
          </w:p>
        </w:tc>
        <w:tc>
          <w:tcPr>
            <w:tcW w:w="595" w:type="dxa"/>
            <w:shd w:val="clear" w:color="auto" w:fill="auto"/>
            <w:noWrap/>
            <w:vAlign w:val="center"/>
          </w:tcPr>
          <w:p w14:paraId="73ACD72E" w14:textId="2BA0C6C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2344</w:t>
            </w:r>
          </w:p>
        </w:tc>
        <w:tc>
          <w:tcPr>
            <w:tcW w:w="596" w:type="dxa"/>
            <w:shd w:val="clear" w:color="auto" w:fill="auto"/>
            <w:noWrap/>
            <w:vAlign w:val="center"/>
          </w:tcPr>
          <w:p w14:paraId="48C8004A" w14:textId="7AAC713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2297</w:t>
            </w:r>
          </w:p>
        </w:tc>
        <w:tc>
          <w:tcPr>
            <w:tcW w:w="595" w:type="dxa"/>
            <w:shd w:val="clear" w:color="auto" w:fill="auto"/>
            <w:noWrap/>
            <w:vAlign w:val="center"/>
          </w:tcPr>
          <w:p w14:paraId="3BBFE509" w14:textId="1D8B6D1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2371</w:t>
            </w:r>
          </w:p>
        </w:tc>
        <w:tc>
          <w:tcPr>
            <w:tcW w:w="595" w:type="dxa"/>
            <w:shd w:val="clear" w:color="auto" w:fill="auto"/>
            <w:noWrap/>
            <w:vAlign w:val="center"/>
          </w:tcPr>
          <w:p w14:paraId="4BC24F0E" w14:textId="49B92BB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2485</w:t>
            </w:r>
          </w:p>
        </w:tc>
        <w:tc>
          <w:tcPr>
            <w:tcW w:w="596" w:type="dxa"/>
            <w:shd w:val="clear" w:color="auto" w:fill="auto"/>
            <w:noWrap/>
            <w:vAlign w:val="center"/>
          </w:tcPr>
          <w:p w14:paraId="785F9C2E" w14:textId="2051602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2386</w:t>
            </w:r>
          </w:p>
        </w:tc>
        <w:tc>
          <w:tcPr>
            <w:tcW w:w="595" w:type="dxa"/>
            <w:shd w:val="clear" w:color="auto" w:fill="auto"/>
            <w:noWrap/>
            <w:vAlign w:val="center"/>
          </w:tcPr>
          <w:p w14:paraId="06F79796" w14:textId="6C47897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2615</w:t>
            </w:r>
          </w:p>
        </w:tc>
        <w:tc>
          <w:tcPr>
            <w:tcW w:w="595" w:type="dxa"/>
            <w:shd w:val="clear" w:color="auto" w:fill="auto"/>
            <w:noWrap/>
            <w:vAlign w:val="center"/>
          </w:tcPr>
          <w:p w14:paraId="637F072B" w14:textId="0E002DF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2451</w:t>
            </w:r>
          </w:p>
        </w:tc>
        <w:tc>
          <w:tcPr>
            <w:tcW w:w="596" w:type="dxa"/>
            <w:shd w:val="clear" w:color="auto" w:fill="auto"/>
            <w:noWrap/>
            <w:vAlign w:val="center"/>
          </w:tcPr>
          <w:p w14:paraId="1B42E6DF" w14:textId="261130E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2291</w:t>
            </w:r>
          </w:p>
        </w:tc>
        <w:tc>
          <w:tcPr>
            <w:tcW w:w="595" w:type="dxa"/>
            <w:shd w:val="clear" w:color="auto" w:fill="auto"/>
            <w:noWrap/>
            <w:vAlign w:val="center"/>
          </w:tcPr>
          <w:p w14:paraId="709FC237" w14:textId="05EAF92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2268</w:t>
            </w:r>
          </w:p>
        </w:tc>
        <w:tc>
          <w:tcPr>
            <w:tcW w:w="595" w:type="dxa"/>
            <w:shd w:val="clear" w:color="auto" w:fill="auto"/>
            <w:noWrap/>
            <w:vAlign w:val="center"/>
          </w:tcPr>
          <w:p w14:paraId="3BEAA394" w14:textId="2076284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2299</w:t>
            </w:r>
          </w:p>
        </w:tc>
        <w:tc>
          <w:tcPr>
            <w:tcW w:w="596" w:type="dxa"/>
            <w:shd w:val="clear" w:color="auto" w:fill="auto"/>
            <w:noWrap/>
            <w:vAlign w:val="center"/>
          </w:tcPr>
          <w:p w14:paraId="33923850" w14:textId="1396C28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2433</w:t>
            </w:r>
          </w:p>
        </w:tc>
        <w:tc>
          <w:tcPr>
            <w:tcW w:w="595" w:type="dxa"/>
            <w:shd w:val="clear" w:color="auto" w:fill="auto"/>
            <w:noWrap/>
            <w:vAlign w:val="center"/>
          </w:tcPr>
          <w:p w14:paraId="0B871CD9" w14:textId="694571E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2431</w:t>
            </w:r>
          </w:p>
        </w:tc>
        <w:tc>
          <w:tcPr>
            <w:tcW w:w="596" w:type="dxa"/>
            <w:vAlign w:val="center"/>
          </w:tcPr>
          <w:p w14:paraId="596A64C2" w14:textId="45F2EAE2"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2257</w:t>
            </w:r>
          </w:p>
        </w:tc>
      </w:tr>
      <w:tr w:rsidR="00D0130E" w:rsidRPr="00715460" w14:paraId="3CE2C8D2" w14:textId="77777777" w:rsidTr="00D0130E">
        <w:trPr>
          <w:trHeight w:val="265"/>
        </w:trPr>
        <w:tc>
          <w:tcPr>
            <w:tcW w:w="421" w:type="dxa"/>
            <w:vMerge/>
            <w:shd w:val="clear" w:color="auto" w:fill="auto"/>
            <w:noWrap/>
            <w:vAlign w:val="center"/>
          </w:tcPr>
          <w:p w14:paraId="2885CA5D"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2FB10869"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55-59</w:t>
            </w:r>
          </w:p>
        </w:tc>
        <w:tc>
          <w:tcPr>
            <w:tcW w:w="595" w:type="dxa"/>
            <w:shd w:val="clear" w:color="auto" w:fill="auto"/>
            <w:noWrap/>
            <w:vAlign w:val="center"/>
          </w:tcPr>
          <w:p w14:paraId="359C6795" w14:textId="450E0A5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1166</w:t>
            </w:r>
          </w:p>
        </w:tc>
        <w:tc>
          <w:tcPr>
            <w:tcW w:w="596" w:type="dxa"/>
            <w:shd w:val="clear" w:color="auto" w:fill="auto"/>
            <w:noWrap/>
            <w:vAlign w:val="center"/>
          </w:tcPr>
          <w:p w14:paraId="4C3E84E3" w14:textId="7083CDD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1205</w:t>
            </w:r>
          </w:p>
        </w:tc>
        <w:tc>
          <w:tcPr>
            <w:tcW w:w="595" w:type="dxa"/>
            <w:shd w:val="clear" w:color="auto" w:fill="auto"/>
            <w:noWrap/>
            <w:vAlign w:val="center"/>
          </w:tcPr>
          <w:p w14:paraId="157CD66E" w14:textId="623C5A7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1378</w:t>
            </w:r>
          </w:p>
        </w:tc>
        <w:tc>
          <w:tcPr>
            <w:tcW w:w="595" w:type="dxa"/>
            <w:shd w:val="clear" w:color="auto" w:fill="auto"/>
            <w:noWrap/>
            <w:vAlign w:val="center"/>
          </w:tcPr>
          <w:p w14:paraId="713AE4E4" w14:textId="70C34FA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1217</w:t>
            </w:r>
          </w:p>
        </w:tc>
        <w:tc>
          <w:tcPr>
            <w:tcW w:w="596" w:type="dxa"/>
            <w:shd w:val="clear" w:color="auto" w:fill="auto"/>
            <w:vAlign w:val="center"/>
          </w:tcPr>
          <w:p w14:paraId="7B6C0219" w14:textId="7558CDCD"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1327</w:t>
            </w:r>
          </w:p>
        </w:tc>
        <w:tc>
          <w:tcPr>
            <w:tcW w:w="595" w:type="dxa"/>
            <w:shd w:val="clear" w:color="auto" w:fill="auto"/>
            <w:vAlign w:val="center"/>
          </w:tcPr>
          <w:p w14:paraId="79998246" w14:textId="1970CDF2"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1403</w:t>
            </w:r>
          </w:p>
        </w:tc>
        <w:tc>
          <w:tcPr>
            <w:tcW w:w="595" w:type="dxa"/>
            <w:shd w:val="clear" w:color="auto" w:fill="auto"/>
            <w:vAlign w:val="center"/>
          </w:tcPr>
          <w:p w14:paraId="1127A7C0" w14:textId="737109E5"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1472</w:t>
            </w:r>
          </w:p>
        </w:tc>
        <w:tc>
          <w:tcPr>
            <w:tcW w:w="596" w:type="dxa"/>
            <w:shd w:val="clear" w:color="auto" w:fill="auto"/>
            <w:vAlign w:val="center"/>
          </w:tcPr>
          <w:p w14:paraId="395B2F04" w14:textId="4EF9BAF9"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1521</w:t>
            </w:r>
          </w:p>
        </w:tc>
        <w:tc>
          <w:tcPr>
            <w:tcW w:w="595" w:type="dxa"/>
            <w:shd w:val="clear" w:color="auto" w:fill="auto"/>
            <w:noWrap/>
            <w:vAlign w:val="center"/>
          </w:tcPr>
          <w:p w14:paraId="7A27841E" w14:textId="1670D01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1548</w:t>
            </w:r>
          </w:p>
        </w:tc>
        <w:tc>
          <w:tcPr>
            <w:tcW w:w="595" w:type="dxa"/>
            <w:shd w:val="clear" w:color="auto" w:fill="auto"/>
            <w:noWrap/>
            <w:vAlign w:val="center"/>
          </w:tcPr>
          <w:p w14:paraId="590460AB" w14:textId="6633F40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1560</w:t>
            </w:r>
          </w:p>
        </w:tc>
        <w:tc>
          <w:tcPr>
            <w:tcW w:w="596" w:type="dxa"/>
            <w:shd w:val="clear" w:color="auto" w:fill="auto"/>
            <w:noWrap/>
            <w:vAlign w:val="center"/>
          </w:tcPr>
          <w:p w14:paraId="17FD5E02" w14:textId="4A28E56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1615</w:t>
            </w:r>
          </w:p>
        </w:tc>
        <w:tc>
          <w:tcPr>
            <w:tcW w:w="595" w:type="dxa"/>
            <w:shd w:val="clear" w:color="auto" w:fill="auto"/>
            <w:noWrap/>
            <w:vAlign w:val="center"/>
          </w:tcPr>
          <w:p w14:paraId="6E0C3D0E" w14:textId="535333A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1593</w:t>
            </w:r>
          </w:p>
        </w:tc>
        <w:tc>
          <w:tcPr>
            <w:tcW w:w="596" w:type="dxa"/>
            <w:shd w:val="clear" w:color="auto" w:fill="auto"/>
            <w:noWrap/>
            <w:vAlign w:val="center"/>
          </w:tcPr>
          <w:p w14:paraId="668F231E" w14:textId="2C4B587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1635</w:t>
            </w:r>
          </w:p>
        </w:tc>
        <w:tc>
          <w:tcPr>
            <w:tcW w:w="595" w:type="dxa"/>
            <w:shd w:val="clear" w:color="auto" w:fill="auto"/>
            <w:noWrap/>
            <w:vAlign w:val="center"/>
          </w:tcPr>
          <w:p w14:paraId="1C43186F" w14:textId="1B84452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1712</w:t>
            </w:r>
          </w:p>
        </w:tc>
        <w:tc>
          <w:tcPr>
            <w:tcW w:w="595" w:type="dxa"/>
            <w:shd w:val="clear" w:color="auto" w:fill="auto"/>
            <w:noWrap/>
            <w:vAlign w:val="center"/>
          </w:tcPr>
          <w:p w14:paraId="550D0854" w14:textId="04BE753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1708</w:t>
            </w:r>
          </w:p>
        </w:tc>
        <w:tc>
          <w:tcPr>
            <w:tcW w:w="596" w:type="dxa"/>
            <w:shd w:val="clear" w:color="auto" w:fill="auto"/>
            <w:noWrap/>
            <w:vAlign w:val="center"/>
          </w:tcPr>
          <w:p w14:paraId="70056C95" w14:textId="3BFB27F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1858</w:t>
            </w:r>
          </w:p>
        </w:tc>
        <w:tc>
          <w:tcPr>
            <w:tcW w:w="595" w:type="dxa"/>
            <w:shd w:val="clear" w:color="auto" w:fill="auto"/>
            <w:noWrap/>
            <w:vAlign w:val="center"/>
          </w:tcPr>
          <w:p w14:paraId="1B2389D1" w14:textId="6A5354D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2009</w:t>
            </w:r>
          </w:p>
        </w:tc>
        <w:tc>
          <w:tcPr>
            <w:tcW w:w="595" w:type="dxa"/>
            <w:shd w:val="clear" w:color="auto" w:fill="auto"/>
            <w:noWrap/>
            <w:vAlign w:val="center"/>
          </w:tcPr>
          <w:p w14:paraId="3D6AC9CD" w14:textId="44CC8E4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1922</w:t>
            </w:r>
          </w:p>
        </w:tc>
        <w:tc>
          <w:tcPr>
            <w:tcW w:w="596" w:type="dxa"/>
            <w:shd w:val="clear" w:color="auto" w:fill="auto"/>
            <w:noWrap/>
            <w:vAlign w:val="center"/>
          </w:tcPr>
          <w:p w14:paraId="44CCA420" w14:textId="0E22A71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1823</w:t>
            </w:r>
          </w:p>
        </w:tc>
        <w:tc>
          <w:tcPr>
            <w:tcW w:w="595" w:type="dxa"/>
            <w:shd w:val="clear" w:color="auto" w:fill="auto"/>
            <w:noWrap/>
            <w:vAlign w:val="center"/>
          </w:tcPr>
          <w:p w14:paraId="79C1339E" w14:textId="43D68E1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1857</w:t>
            </w:r>
          </w:p>
        </w:tc>
        <w:tc>
          <w:tcPr>
            <w:tcW w:w="595" w:type="dxa"/>
            <w:shd w:val="clear" w:color="auto" w:fill="auto"/>
            <w:noWrap/>
            <w:vAlign w:val="center"/>
          </w:tcPr>
          <w:p w14:paraId="03E625FE" w14:textId="0751748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2022</w:t>
            </w:r>
          </w:p>
        </w:tc>
        <w:tc>
          <w:tcPr>
            <w:tcW w:w="596" w:type="dxa"/>
            <w:shd w:val="clear" w:color="auto" w:fill="auto"/>
            <w:noWrap/>
            <w:vAlign w:val="center"/>
          </w:tcPr>
          <w:p w14:paraId="2F4C42D6" w14:textId="4376F2D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2150</w:t>
            </w:r>
          </w:p>
        </w:tc>
        <w:tc>
          <w:tcPr>
            <w:tcW w:w="595" w:type="dxa"/>
            <w:shd w:val="clear" w:color="auto" w:fill="auto"/>
            <w:noWrap/>
            <w:vAlign w:val="center"/>
          </w:tcPr>
          <w:p w14:paraId="1BACE31C" w14:textId="18C1802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2202</w:t>
            </w:r>
          </w:p>
        </w:tc>
        <w:tc>
          <w:tcPr>
            <w:tcW w:w="596" w:type="dxa"/>
            <w:vAlign w:val="center"/>
          </w:tcPr>
          <w:p w14:paraId="52917B11" w14:textId="58622FB2"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2175</w:t>
            </w:r>
          </w:p>
        </w:tc>
      </w:tr>
      <w:tr w:rsidR="00D0130E" w:rsidRPr="00715460" w14:paraId="250DDF4C" w14:textId="77777777" w:rsidTr="00D0130E">
        <w:trPr>
          <w:trHeight w:val="265"/>
        </w:trPr>
        <w:tc>
          <w:tcPr>
            <w:tcW w:w="421" w:type="dxa"/>
            <w:vMerge/>
            <w:shd w:val="clear" w:color="auto" w:fill="auto"/>
            <w:noWrap/>
            <w:vAlign w:val="center"/>
          </w:tcPr>
          <w:p w14:paraId="633EED2A"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001D4C0A"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60-64</w:t>
            </w:r>
          </w:p>
        </w:tc>
        <w:tc>
          <w:tcPr>
            <w:tcW w:w="595" w:type="dxa"/>
            <w:shd w:val="clear" w:color="auto" w:fill="auto"/>
            <w:noWrap/>
            <w:vAlign w:val="center"/>
          </w:tcPr>
          <w:p w14:paraId="7EFABEB2" w14:textId="4D7F499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758</w:t>
            </w:r>
          </w:p>
        </w:tc>
        <w:tc>
          <w:tcPr>
            <w:tcW w:w="596" w:type="dxa"/>
            <w:shd w:val="clear" w:color="auto" w:fill="auto"/>
            <w:noWrap/>
            <w:vAlign w:val="center"/>
          </w:tcPr>
          <w:p w14:paraId="7472B32A" w14:textId="297CF16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853</w:t>
            </w:r>
          </w:p>
        </w:tc>
        <w:tc>
          <w:tcPr>
            <w:tcW w:w="595" w:type="dxa"/>
            <w:shd w:val="clear" w:color="auto" w:fill="auto"/>
            <w:noWrap/>
            <w:vAlign w:val="center"/>
          </w:tcPr>
          <w:p w14:paraId="6F504E43" w14:textId="315FAF5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857</w:t>
            </w:r>
          </w:p>
        </w:tc>
        <w:tc>
          <w:tcPr>
            <w:tcW w:w="595" w:type="dxa"/>
            <w:shd w:val="clear" w:color="auto" w:fill="auto"/>
            <w:noWrap/>
            <w:vAlign w:val="center"/>
          </w:tcPr>
          <w:p w14:paraId="76D751DA" w14:textId="223A504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820</w:t>
            </w:r>
          </w:p>
        </w:tc>
        <w:tc>
          <w:tcPr>
            <w:tcW w:w="596" w:type="dxa"/>
            <w:shd w:val="clear" w:color="auto" w:fill="auto"/>
            <w:vAlign w:val="center"/>
          </w:tcPr>
          <w:p w14:paraId="3D6C1F97" w14:textId="35DF302C"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910</w:t>
            </w:r>
          </w:p>
        </w:tc>
        <w:tc>
          <w:tcPr>
            <w:tcW w:w="595" w:type="dxa"/>
            <w:shd w:val="clear" w:color="auto" w:fill="auto"/>
            <w:vAlign w:val="center"/>
          </w:tcPr>
          <w:p w14:paraId="7804C662" w14:textId="37A0A276"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876</w:t>
            </w:r>
          </w:p>
        </w:tc>
        <w:tc>
          <w:tcPr>
            <w:tcW w:w="595" w:type="dxa"/>
            <w:shd w:val="clear" w:color="auto" w:fill="auto"/>
            <w:vAlign w:val="center"/>
          </w:tcPr>
          <w:p w14:paraId="6A3B9855" w14:textId="1FF4CDC2"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1061</w:t>
            </w:r>
          </w:p>
        </w:tc>
        <w:tc>
          <w:tcPr>
            <w:tcW w:w="596" w:type="dxa"/>
            <w:shd w:val="clear" w:color="auto" w:fill="auto"/>
            <w:vAlign w:val="center"/>
          </w:tcPr>
          <w:p w14:paraId="0B4FE31A" w14:textId="71B6ED7C"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986</w:t>
            </w:r>
          </w:p>
        </w:tc>
        <w:tc>
          <w:tcPr>
            <w:tcW w:w="595" w:type="dxa"/>
            <w:shd w:val="clear" w:color="auto" w:fill="auto"/>
            <w:noWrap/>
            <w:vAlign w:val="center"/>
          </w:tcPr>
          <w:p w14:paraId="12C81758" w14:textId="4A2A8E5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1012</w:t>
            </w:r>
          </w:p>
        </w:tc>
        <w:tc>
          <w:tcPr>
            <w:tcW w:w="595" w:type="dxa"/>
            <w:shd w:val="clear" w:color="auto" w:fill="auto"/>
            <w:noWrap/>
            <w:vAlign w:val="center"/>
          </w:tcPr>
          <w:p w14:paraId="2134359B" w14:textId="5503628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1021</w:t>
            </w:r>
          </w:p>
        </w:tc>
        <w:tc>
          <w:tcPr>
            <w:tcW w:w="596" w:type="dxa"/>
            <w:shd w:val="clear" w:color="auto" w:fill="auto"/>
            <w:noWrap/>
            <w:vAlign w:val="center"/>
          </w:tcPr>
          <w:p w14:paraId="6AF93C58" w14:textId="3D8E75D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1101</w:t>
            </w:r>
          </w:p>
        </w:tc>
        <w:tc>
          <w:tcPr>
            <w:tcW w:w="595" w:type="dxa"/>
            <w:shd w:val="clear" w:color="auto" w:fill="auto"/>
            <w:noWrap/>
            <w:vAlign w:val="center"/>
          </w:tcPr>
          <w:p w14:paraId="768CEF48" w14:textId="1E479ED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1078</w:t>
            </w:r>
          </w:p>
        </w:tc>
        <w:tc>
          <w:tcPr>
            <w:tcW w:w="596" w:type="dxa"/>
            <w:shd w:val="clear" w:color="auto" w:fill="auto"/>
            <w:noWrap/>
            <w:vAlign w:val="center"/>
          </w:tcPr>
          <w:p w14:paraId="17C48BFA" w14:textId="1D5149E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1101</w:t>
            </w:r>
          </w:p>
        </w:tc>
        <w:tc>
          <w:tcPr>
            <w:tcW w:w="595" w:type="dxa"/>
            <w:shd w:val="clear" w:color="auto" w:fill="auto"/>
            <w:noWrap/>
            <w:vAlign w:val="center"/>
          </w:tcPr>
          <w:p w14:paraId="6A3AC22C" w14:textId="28D79C6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1150</w:t>
            </w:r>
          </w:p>
        </w:tc>
        <w:tc>
          <w:tcPr>
            <w:tcW w:w="595" w:type="dxa"/>
            <w:shd w:val="clear" w:color="auto" w:fill="auto"/>
            <w:noWrap/>
            <w:vAlign w:val="center"/>
          </w:tcPr>
          <w:p w14:paraId="6B37EF58" w14:textId="3CF5D46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1189</w:t>
            </w:r>
          </w:p>
        </w:tc>
        <w:tc>
          <w:tcPr>
            <w:tcW w:w="596" w:type="dxa"/>
            <w:shd w:val="clear" w:color="auto" w:fill="auto"/>
            <w:noWrap/>
            <w:vAlign w:val="center"/>
          </w:tcPr>
          <w:p w14:paraId="5BE5E93F" w14:textId="507E1E4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1288</w:t>
            </w:r>
          </w:p>
        </w:tc>
        <w:tc>
          <w:tcPr>
            <w:tcW w:w="595" w:type="dxa"/>
            <w:shd w:val="clear" w:color="auto" w:fill="auto"/>
            <w:noWrap/>
            <w:vAlign w:val="center"/>
          </w:tcPr>
          <w:p w14:paraId="1E31ED7B" w14:textId="004441A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1300</w:t>
            </w:r>
          </w:p>
        </w:tc>
        <w:tc>
          <w:tcPr>
            <w:tcW w:w="595" w:type="dxa"/>
            <w:shd w:val="clear" w:color="auto" w:fill="auto"/>
            <w:noWrap/>
            <w:vAlign w:val="center"/>
          </w:tcPr>
          <w:p w14:paraId="7C70481E" w14:textId="322F197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1332</w:t>
            </w:r>
          </w:p>
        </w:tc>
        <w:tc>
          <w:tcPr>
            <w:tcW w:w="596" w:type="dxa"/>
            <w:shd w:val="clear" w:color="auto" w:fill="auto"/>
            <w:noWrap/>
            <w:vAlign w:val="center"/>
          </w:tcPr>
          <w:p w14:paraId="7A8BAF31" w14:textId="3E1312E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1311</w:t>
            </w:r>
          </w:p>
        </w:tc>
        <w:tc>
          <w:tcPr>
            <w:tcW w:w="595" w:type="dxa"/>
            <w:shd w:val="clear" w:color="auto" w:fill="auto"/>
            <w:noWrap/>
            <w:vAlign w:val="center"/>
          </w:tcPr>
          <w:p w14:paraId="5BCCD439" w14:textId="5C4044B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1276</w:t>
            </w:r>
          </w:p>
        </w:tc>
        <w:tc>
          <w:tcPr>
            <w:tcW w:w="595" w:type="dxa"/>
            <w:shd w:val="clear" w:color="auto" w:fill="auto"/>
            <w:noWrap/>
            <w:vAlign w:val="center"/>
          </w:tcPr>
          <w:p w14:paraId="5BF67E6C" w14:textId="00491FE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1336</w:t>
            </w:r>
          </w:p>
        </w:tc>
        <w:tc>
          <w:tcPr>
            <w:tcW w:w="596" w:type="dxa"/>
            <w:shd w:val="clear" w:color="auto" w:fill="auto"/>
            <w:noWrap/>
            <w:vAlign w:val="center"/>
          </w:tcPr>
          <w:p w14:paraId="1A5CEEC5" w14:textId="06EFD76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1475</w:t>
            </w:r>
          </w:p>
        </w:tc>
        <w:tc>
          <w:tcPr>
            <w:tcW w:w="595" w:type="dxa"/>
            <w:shd w:val="clear" w:color="auto" w:fill="auto"/>
            <w:noWrap/>
            <w:vAlign w:val="center"/>
          </w:tcPr>
          <w:p w14:paraId="7A40C6DE" w14:textId="7B726F3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1528</w:t>
            </w:r>
          </w:p>
        </w:tc>
        <w:tc>
          <w:tcPr>
            <w:tcW w:w="596" w:type="dxa"/>
            <w:vAlign w:val="center"/>
          </w:tcPr>
          <w:p w14:paraId="221A218B" w14:textId="66A5A52C"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1452</w:t>
            </w:r>
          </w:p>
        </w:tc>
      </w:tr>
      <w:tr w:rsidR="00D0130E" w:rsidRPr="00715460" w14:paraId="24FECD32" w14:textId="77777777" w:rsidTr="00D0130E">
        <w:trPr>
          <w:trHeight w:val="265"/>
        </w:trPr>
        <w:tc>
          <w:tcPr>
            <w:tcW w:w="421" w:type="dxa"/>
            <w:vMerge/>
            <w:shd w:val="clear" w:color="auto" w:fill="auto"/>
            <w:noWrap/>
            <w:vAlign w:val="center"/>
          </w:tcPr>
          <w:p w14:paraId="203C2B05"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3F4B3270"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65-69</w:t>
            </w:r>
          </w:p>
        </w:tc>
        <w:tc>
          <w:tcPr>
            <w:tcW w:w="595" w:type="dxa"/>
            <w:shd w:val="clear" w:color="auto" w:fill="auto"/>
            <w:noWrap/>
            <w:vAlign w:val="center"/>
          </w:tcPr>
          <w:p w14:paraId="42DAC170" w14:textId="5351F9C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506</w:t>
            </w:r>
          </w:p>
        </w:tc>
        <w:tc>
          <w:tcPr>
            <w:tcW w:w="596" w:type="dxa"/>
            <w:shd w:val="clear" w:color="auto" w:fill="auto"/>
            <w:noWrap/>
            <w:vAlign w:val="center"/>
          </w:tcPr>
          <w:p w14:paraId="5D3BBBDB" w14:textId="7C30DB6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469</w:t>
            </w:r>
          </w:p>
        </w:tc>
        <w:tc>
          <w:tcPr>
            <w:tcW w:w="595" w:type="dxa"/>
            <w:shd w:val="clear" w:color="auto" w:fill="auto"/>
            <w:noWrap/>
            <w:vAlign w:val="center"/>
          </w:tcPr>
          <w:p w14:paraId="57A2960D" w14:textId="35547AD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496</w:t>
            </w:r>
          </w:p>
        </w:tc>
        <w:tc>
          <w:tcPr>
            <w:tcW w:w="595" w:type="dxa"/>
            <w:shd w:val="clear" w:color="auto" w:fill="auto"/>
            <w:noWrap/>
            <w:vAlign w:val="center"/>
          </w:tcPr>
          <w:p w14:paraId="1363543B" w14:textId="7C79AB7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517</w:t>
            </w:r>
          </w:p>
        </w:tc>
        <w:tc>
          <w:tcPr>
            <w:tcW w:w="596" w:type="dxa"/>
            <w:shd w:val="clear" w:color="auto" w:fill="auto"/>
            <w:vAlign w:val="center"/>
          </w:tcPr>
          <w:p w14:paraId="64A3174D" w14:textId="0B059C0D"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522</w:t>
            </w:r>
          </w:p>
        </w:tc>
        <w:tc>
          <w:tcPr>
            <w:tcW w:w="595" w:type="dxa"/>
            <w:shd w:val="clear" w:color="auto" w:fill="auto"/>
            <w:vAlign w:val="center"/>
          </w:tcPr>
          <w:p w14:paraId="5FC1C3D5" w14:textId="4E1F435C"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533</w:t>
            </w:r>
          </w:p>
        </w:tc>
        <w:tc>
          <w:tcPr>
            <w:tcW w:w="595" w:type="dxa"/>
            <w:shd w:val="clear" w:color="auto" w:fill="auto"/>
            <w:vAlign w:val="center"/>
          </w:tcPr>
          <w:p w14:paraId="27829A92" w14:textId="502C6BAF"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600</w:t>
            </w:r>
          </w:p>
        </w:tc>
        <w:tc>
          <w:tcPr>
            <w:tcW w:w="596" w:type="dxa"/>
            <w:shd w:val="clear" w:color="auto" w:fill="auto"/>
            <w:vAlign w:val="center"/>
          </w:tcPr>
          <w:p w14:paraId="5870A4DC" w14:textId="58501A8F"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595</w:t>
            </w:r>
          </w:p>
        </w:tc>
        <w:tc>
          <w:tcPr>
            <w:tcW w:w="595" w:type="dxa"/>
            <w:shd w:val="clear" w:color="auto" w:fill="auto"/>
            <w:noWrap/>
            <w:vAlign w:val="center"/>
          </w:tcPr>
          <w:p w14:paraId="7471733F" w14:textId="6D228D5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587</w:t>
            </w:r>
          </w:p>
        </w:tc>
        <w:tc>
          <w:tcPr>
            <w:tcW w:w="595" w:type="dxa"/>
            <w:shd w:val="clear" w:color="auto" w:fill="auto"/>
            <w:noWrap/>
            <w:vAlign w:val="center"/>
          </w:tcPr>
          <w:p w14:paraId="3F5F243C" w14:textId="3C4C8A9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645</w:t>
            </w:r>
          </w:p>
        </w:tc>
        <w:tc>
          <w:tcPr>
            <w:tcW w:w="596" w:type="dxa"/>
            <w:shd w:val="clear" w:color="auto" w:fill="auto"/>
            <w:noWrap/>
            <w:vAlign w:val="center"/>
          </w:tcPr>
          <w:p w14:paraId="3FFDDE73" w14:textId="0F5719D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621</w:t>
            </w:r>
          </w:p>
        </w:tc>
        <w:tc>
          <w:tcPr>
            <w:tcW w:w="595" w:type="dxa"/>
            <w:shd w:val="clear" w:color="auto" w:fill="auto"/>
            <w:noWrap/>
            <w:vAlign w:val="center"/>
          </w:tcPr>
          <w:p w14:paraId="094BB4A7" w14:textId="293BD71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631</w:t>
            </w:r>
          </w:p>
        </w:tc>
        <w:tc>
          <w:tcPr>
            <w:tcW w:w="596" w:type="dxa"/>
            <w:shd w:val="clear" w:color="auto" w:fill="auto"/>
            <w:noWrap/>
            <w:vAlign w:val="center"/>
          </w:tcPr>
          <w:p w14:paraId="385E1A19" w14:textId="75B0BFB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632</w:t>
            </w:r>
          </w:p>
        </w:tc>
        <w:tc>
          <w:tcPr>
            <w:tcW w:w="595" w:type="dxa"/>
            <w:shd w:val="clear" w:color="auto" w:fill="auto"/>
            <w:noWrap/>
            <w:vAlign w:val="center"/>
          </w:tcPr>
          <w:p w14:paraId="0D1C0A1A" w14:textId="5042241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697</w:t>
            </w:r>
          </w:p>
        </w:tc>
        <w:tc>
          <w:tcPr>
            <w:tcW w:w="595" w:type="dxa"/>
            <w:shd w:val="clear" w:color="auto" w:fill="auto"/>
            <w:noWrap/>
            <w:vAlign w:val="center"/>
          </w:tcPr>
          <w:p w14:paraId="07BC32D5" w14:textId="375EC7F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726</w:t>
            </w:r>
          </w:p>
        </w:tc>
        <w:tc>
          <w:tcPr>
            <w:tcW w:w="596" w:type="dxa"/>
            <w:shd w:val="clear" w:color="auto" w:fill="auto"/>
            <w:noWrap/>
            <w:vAlign w:val="center"/>
          </w:tcPr>
          <w:p w14:paraId="59F6CF5F" w14:textId="4A83875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797</w:t>
            </w:r>
          </w:p>
        </w:tc>
        <w:tc>
          <w:tcPr>
            <w:tcW w:w="595" w:type="dxa"/>
            <w:shd w:val="clear" w:color="auto" w:fill="auto"/>
            <w:noWrap/>
            <w:vAlign w:val="center"/>
          </w:tcPr>
          <w:p w14:paraId="6C7E5FFA" w14:textId="0F30008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798</w:t>
            </w:r>
          </w:p>
        </w:tc>
        <w:tc>
          <w:tcPr>
            <w:tcW w:w="595" w:type="dxa"/>
            <w:shd w:val="clear" w:color="auto" w:fill="auto"/>
            <w:noWrap/>
            <w:vAlign w:val="center"/>
          </w:tcPr>
          <w:p w14:paraId="4734EC50" w14:textId="0F9A917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794</w:t>
            </w:r>
          </w:p>
        </w:tc>
        <w:tc>
          <w:tcPr>
            <w:tcW w:w="596" w:type="dxa"/>
            <w:shd w:val="clear" w:color="auto" w:fill="auto"/>
            <w:noWrap/>
            <w:vAlign w:val="center"/>
          </w:tcPr>
          <w:p w14:paraId="545A8184" w14:textId="74CA84E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819</w:t>
            </w:r>
          </w:p>
        </w:tc>
        <w:tc>
          <w:tcPr>
            <w:tcW w:w="595" w:type="dxa"/>
            <w:shd w:val="clear" w:color="auto" w:fill="auto"/>
            <w:noWrap/>
            <w:vAlign w:val="center"/>
          </w:tcPr>
          <w:p w14:paraId="2F279798" w14:textId="475A441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847</w:t>
            </w:r>
          </w:p>
        </w:tc>
        <w:tc>
          <w:tcPr>
            <w:tcW w:w="595" w:type="dxa"/>
            <w:shd w:val="clear" w:color="auto" w:fill="auto"/>
            <w:noWrap/>
            <w:vAlign w:val="center"/>
          </w:tcPr>
          <w:p w14:paraId="1CEF789D" w14:textId="4D8463C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855</w:t>
            </w:r>
          </w:p>
        </w:tc>
        <w:tc>
          <w:tcPr>
            <w:tcW w:w="596" w:type="dxa"/>
            <w:shd w:val="clear" w:color="auto" w:fill="auto"/>
            <w:noWrap/>
            <w:vAlign w:val="center"/>
          </w:tcPr>
          <w:p w14:paraId="29F2E312" w14:textId="4423780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915</w:t>
            </w:r>
          </w:p>
        </w:tc>
        <w:tc>
          <w:tcPr>
            <w:tcW w:w="595" w:type="dxa"/>
            <w:shd w:val="clear" w:color="auto" w:fill="auto"/>
            <w:noWrap/>
            <w:vAlign w:val="center"/>
          </w:tcPr>
          <w:p w14:paraId="65FE00AE" w14:textId="4E5D372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908</w:t>
            </w:r>
          </w:p>
        </w:tc>
        <w:tc>
          <w:tcPr>
            <w:tcW w:w="596" w:type="dxa"/>
            <w:vAlign w:val="center"/>
          </w:tcPr>
          <w:p w14:paraId="5C6CF690" w14:textId="35A56E23"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908</w:t>
            </w:r>
          </w:p>
        </w:tc>
      </w:tr>
      <w:tr w:rsidR="00D0130E" w:rsidRPr="00715460" w14:paraId="470C96D8" w14:textId="77777777" w:rsidTr="00D0130E">
        <w:trPr>
          <w:trHeight w:val="265"/>
        </w:trPr>
        <w:tc>
          <w:tcPr>
            <w:tcW w:w="421" w:type="dxa"/>
            <w:vMerge/>
            <w:shd w:val="clear" w:color="auto" w:fill="auto"/>
            <w:noWrap/>
            <w:vAlign w:val="center"/>
          </w:tcPr>
          <w:p w14:paraId="5E12CE9B"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128CE92D"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70+</w:t>
            </w:r>
          </w:p>
        </w:tc>
        <w:tc>
          <w:tcPr>
            <w:tcW w:w="595" w:type="dxa"/>
            <w:shd w:val="clear" w:color="auto" w:fill="auto"/>
            <w:noWrap/>
            <w:vAlign w:val="center"/>
          </w:tcPr>
          <w:p w14:paraId="42DA2728" w14:textId="7072D0E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138</w:t>
            </w:r>
          </w:p>
        </w:tc>
        <w:tc>
          <w:tcPr>
            <w:tcW w:w="596" w:type="dxa"/>
            <w:shd w:val="clear" w:color="auto" w:fill="auto"/>
            <w:noWrap/>
            <w:vAlign w:val="center"/>
          </w:tcPr>
          <w:p w14:paraId="461D1222" w14:textId="278FFFB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132</w:t>
            </w:r>
          </w:p>
        </w:tc>
        <w:tc>
          <w:tcPr>
            <w:tcW w:w="595" w:type="dxa"/>
            <w:shd w:val="clear" w:color="auto" w:fill="auto"/>
            <w:noWrap/>
            <w:vAlign w:val="center"/>
          </w:tcPr>
          <w:p w14:paraId="644D6BB4" w14:textId="289E0C8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117</w:t>
            </w:r>
          </w:p>
        </w:tc>
        <w:tc>
          <w:tcPr>
            <w:tcW w:w="595" w:type="dxa"/>
            <w:shd w:val="clear" w:color="auto" w:fill="auto"/>
            <w:noWrap/>
            <w:vAlign w:val="center"/>
          </w:tcPr>
          <w:p w14:paraId="0929D1EE" w14:textId="0ADBB89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117</w:t>
            </w:r>
          </w:p>
        </w:tc>
        <w:tc>
          <w:tcPr>
            <w:tcW w:w="596" w:type="dxa"/>
            <w:shd w:val="clear" w:color="auto" w:fill="auto"/>
            <w:vAlign w:val="center"/>
          </w:tcPr>
          <w:p w14:paraId="24673C67" w14:textId="6BA61777"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118</w:t>
            </w:r>
          </w:p>
        </w:tc>
        <w:tc>
          <w:tcPr>
            <w:tcW w:w="595" w:type="dxa"/>
            <w:shd w:val="clear" w:color="auto" w:fill="auto"/>
            <w:vAlign w:val="center"/>
          </w:tcPr>
          <w:p w14:paraId="278503F3" w14:textId="5224942E"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128</w:t>
            </w:r>
          </w:p>
        </w:tc>
        <w:tc>
          <w:tcPr>
            <w:tcW w:w="595" w:type="dxa"/>
            <w:shd w:val="clear" w:color="auto" w:fill="auto"/>
            <w:vAlign w:val="center"/>
          </w:tcPr>
          <w:p w14:paraId="34F55486" w14:textId="4C3EC43B"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134</w:t>
            </w:r>
          </w:p>
        </w:tc>
        <w:tc>
          <w:tcPr>
            <w:tcW w:w="596" w:type="dxa"/>
            <w:shd w:val="clear" w:color="auto" w:fill="auto"/>
            <w:vAlign w:val="center"/>
          </w:tcPr>
          <w:p w14:paraId="42B86AF3" w14:textId="1906EDF1"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118</w:t>
            </w:r>
          </w:p>
        </w:tc>
        <w:tc>
          <w:tcPr>
            <w:tcW w:w="595" w:type="dxa"/>
            <w:shd w:val="clear" w:color="auto" w:fill="auto"/>
            <w:noWrap/>
            <w:vAlign w:val="center"/>
          </w:tcPr>
          <w:p w14:paraId="37EBD70D" w14:textId="53FEE04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125</w:t>
            </w:r>
          </w:p>
        </w:tc>
        <w:tc>
          <w:tcPr>
            <w:tcW w:w="595" w:type="dxa"/>
            <w:shd w:val="clear" w:color="auto" w:fill="auto"/>
            <w:noWrap/>
            <w:vAlign w:val="center"/>
          </w:tcPr>
          <w:p w14:paraId="6DA5E157" w14:textId="24D7A7D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133</w:t>
            </w:r>
          </w:p>
        </w:tc>
        <w:tc>
          <w:tcPr>
            <w:tcW w:w="596" w:type="dxa"/>
            <w:shd w:val="clear" w:color="auto" w:fill="auto"/>
            <w:noWrap/>
            <w:vAlign w:val="center"/>
          </w:tcPr>
          <w:p w14:paraId="0FC2BBB9" w14:textId="4ABB2F3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135</w:t>
            </w:r>
          </w:p>
        </w:tc>
        <w:tc>
          <w:tcPr>
            <w:tcW w:w="595" w:type="dxa"/>
            <w:shd w:val="clear" w:color="auto" w:fill="auto"/>
            <w:noWrap/>
            <w:vAlign w:val="center"/>
          </w:tcPr>
          <w:p w14:paraId="3CA85816" w14:textId="31B1BF9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117</w:t>
            </w:r>
          </w:p>
        </w:tc>
        <w:tc>
          <w:tcPr>
            <w:tcW w:w="596" w:type="dxa"/>
            <w:shd w:val="clear" w:color="auto" w:fill="auto"/>
            <w:noWrap/>
            <w:vAlign w:val="center"/>
          </w:tcPr>
          <w:p w14:paraId="21482075" w14:textId="65B3B96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114</w:t>
            </w:r>
          </w:p>
        </w:tc>
        <w:tc>
          <w:tcPr>
            <w:tcW w:w="595" w:type="dxa"/>
            <w:shd w:val="clear" w:color="auto" w:fill="auto"/>
            <w:noWrap/>
            <w:vAlign w:val="center"/>
          </w:tcPr>
          <w:p w14:paraId="6711E186" w14:textId="665B247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149</w:t>
            </w:r>
          </w:p>
        </w:tc>
        <w:tc>
          <w:tcPr>
            <w:tcW w:w="595" w:type="dxa"/>
            <w:shd w:val="clear" w:color="auto" w:fill="auto"/>
            <w:noWrap/>
            <w:vAlign w:val="center"/>
          </w:tcPr>
          <w:p w14:paraId="3405B449" w14:textId="370DA9F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124</w:t>
            </w:r>
          </w:p>
        </w:tc>
        <w:tc>
          <w:tcPr>
            <w:tcW w:w="596" w:type="dxa"/>
            <w:shd w:val="clear" w:color="auto" w:fill="auto"/>
            <w:noWrap/>
            <w:vAlign w:val="center"/>
          </w:tcPr>
          <w:p w14:paraId="59E22FDB" w14:textId="2006CAF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134</w:t>
            </w:r>
          </w:p>
        </w:tc>
        <w:tc>
          <w:tcPr>
            <w:tcW w:w="595" w:type="dxa"/>
            <w:shd w:val="clear" w:color="auto" w:fill="auto"/>
            <w:noWrap/>
            <w:vAlign w:val="center"/>
          </w:tcPr>
          <w:p w14:paraId="5552CE82" w14:textId="375E0A9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129</w:t>
            </w:r>
          </w:p>
        </w:tc>
        <w:tc>
          <w:tcPr>
            <w:tcW w:w="595" w:type="dxa"/>
            <w:shd w:val="clear" w:color="auto" w:fill="auto"/>
            <w:noWrap/>
            <w:vAlign w:val="center"/>
          </w:tcPr>
          <w:p w14:paraId="64C924EB" w14:textId="45EC522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111</w:t>
            </w:r>
          </w:p>
        </w:tc>
        <w:tc>
          <w:tcPr>
            <w:tcW w:w="596" w:type="dxa"/>
            <w:shd w:val="clear" w:color="auto" w:fill="auto"/>
            <w:noWrap/>
            <w:vAlign w:val="center"/>
          </w:tcPr>
          <w:p w14:paraId="139A4775" w14:textId="4226C3B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145</w:t>
            </w:r>
          </w:p>
        </w:tc>
        <w:tc>
          <w:tcPr>
            <w:tcW w:w="595" w:type="dxa"/>
            <w:shd w:val="clear" w:color="auto" w:fill="auto"/>
            <w:noWrap/>
            <w:vAlign w:val="center"/>
          </w:tcPr>
          <w:p w14:paraId="20B3FF30" w14:textId="2CC1CFE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128</w:t>
            </w:r>
          </w:p>
        </w:tc>
        <w:tc>
          <w:tcPr>
            <w:tcW w:w="595" w:type="dxa"/>
            <w:shd w:val="clear" w:color="auto" w:fill="auto"/>
            <w:noWrap/>
            <w:vAlign w:val="center"/>
          </w:tcPr>
          <w:p w14:paraId="3451AA4E" w14:textId="2A29013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130</w:t>
            </w:r>
          </w:p>
        </w:tc>
        <w:tc>
          <w:tcPr>
            <w:tcW w:w="596" w:type="dxa"/>
            <w:shd w:val="clear" w:color="auto" w:fill="auto"/>
            <w:noWrap/>
            <w:vAlign w:val="center"/>
          </w:tcPr>
          <w:p w14:paraId="3BFF5252" w14:textId="133692A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140</w:t>
            </w:r>
          </w:p>
        </w:tc>
        <w:tc>
          <w:tcPr>
            <w:tcW w:w="595" w:type="dxa"/>
            <w:shd w:val="clear" w:color="auto" w:fill="auto"/>
            <w:noWrap/>
            <w:vAlign w:val="center"/>
          </w:tcPr>
          <w:p w14:paraId="4D05E16A" w14:textId="55019B7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177</w:t>
            </w:r>
          </w:p>
        </w:tc>
        <w:tc>
          <w:tcPr>
            <w:tcW w:w="596" w:type="dxa"/>
            <w:vAlign w:val="center"/>
          </w:tcPr>
          <w:p w14:paraId="75A5803D" w14:textId="24AA7FE4"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153</w:t>
            </w:r>
          </w:p>
        </w:tc>
      </w:tr>
      <w:tr w:rsidR="00D0130E" w:rsidRPr="00715460" w14:paraId="33972B26" w14:textId="77777777" w:rsidTr="00D0130E">
        <w:trPr>
          <w:trHeight w:val="265"/>
        </w:trPr>
        <w:tc>
          <w:tcPr>
            <w:tcW w:w="421" w:type="dxa"/>
            <w:vMerge w:val="restart"/>
            <w:shd w:val="clear" w:color="auto" w:fill="auto"/>
            <w:noWrap/>
            <w:textDirection w:val="btLr"/>
            <w:vAlign w:val="center"/>
            <w:hideMark/>
          </w:tcPr>
          <w:p w14:paraId="4903B4BC" w14:textId="77777777" w:rsidR="00D0130E" w:rsidRPr="00487B6B" w:rsidRDefault="00D0130E" w:rsidP="00D0130E">
            <w:pPr>
              <w:ind w:left="113" w:right="113"/>
              <w:jc w:val="center"/>
              <w:rPr>
                <w:rFonts w:asciiTheme="minorHAnsi" w:eastAsia="Times New Roman" w:hAnsiTheme="minorHAnsi" w:cstheme="minorHAnsi"/>
                <w:b/>
                <w:sz w:val="18"/>
                <w:szCs w:val="18"/>
                <w:lang w:eastAsia="en-AU"/>
              </w:rPr>
            </w:pPr>
            <w:r w:rsidRPr="00487B6B">
              <w:rPr>
                <w:rFonts w:asciiTheme="minorHAnsi" w:eastAsia="Times New Roman" w:hAnsiTheme="minorHAnsi" w:cstheme="minorHAnsi"/>
                <w:b/>
                <w:sz w:val="18"/>
                <w:szCs w:val="18"/>
                <w:lang w:eastAsia="en-AU"/>
              </w:rPr>
              <w:t>Pacific</w:t>
            </w:r>
          </w:p>
        </w:tc>
        <w:tc>
          <w:tcPr>
            <w:tcW w:w="736" w:type="dxa"/>
            <w:shd w:val="clear" w:color="auto" w:fill="auto"/>
            <w:noWrap/>
            <w:vAlign w:val="center"/>
            <w:hideMark/>
          </w:tcPr>
          <w:p w14:paraId="2E396917"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&lt;20</w:t>
            </w:r>
          </w:p>
        </w:tc>
        <w:tc>
          <w:tcPr>
            <w:tcW w:w="595" w:type="dxa"/>
            <w:shd w:val="clear" w:color="auto" w:fill="auto"/>
            <w:noWrap/>
            <w:vAlign w:val="center"/>
          </w:tcPr>
          <w:p w14:paraId="6B815432" w14:textId="5DA7DCF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274</w:t>
            </w:r>
          </w:p>
        </w:tc>
        <w:tc>
          <w:tcPr>
            <w:tcW w:w="596" w:type="dxa"/>
            <w:shd w:val="clear" w:color="auto" w:fill="auto"/>
            <w:noWrap/>
            <w:vAlign w:val="center"/>
          </w:tcPr>
          <w:p w14:paraId="5B87EEE2" w14:textId="29BF977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238</w:t>
            </w:r>
          </w:p>
        </w:tc>
        <w:tc>
          <w:tcPr>
            <w:tcW w:w="595" w:type="dxa"/>
            <w:shd w:val="clear" w:color="auto" w:fill="auto"/>
            <w:noWrap/>
            <w:vAlign w:val="center"/>
          </w:tcPr>
          <w:p w14:paraId="08E44386" w14:textId="51EA2E9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184</w:t>
            </w:r>
          </w:p>
        </w:tc>
        <w:tc>
          <w:tcPr>
            <w:tcW w:w="595" w:type="dxa"/>
            <w:shd w:val="clear" w:color="auto" w:fill="auto"/>
            <w:noWrap/>
            <w:vAlign w:val="center"/>
          </w:tcPr>
          <w:p w14:paraId="37FF22FA" w14:textId="5EDF019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172</w:t>
            </w:r>
          </w:p>
        </w:tc>
        <w:tc>
          <w:tcPr>
            <w:tcW w:w="596" w:type="dxa"/>
            <w:shd w:val="clear" w:color="auto" w:fill="auto"/>
            <w:vAlign w:val="center"/>
          </w:tcPr>
          <w:p w14:paraId="51EDAC9B" w14:textId="0D2358CC"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138</w:t>
            </w:r>
          </w:p>
        </w:tc>
        <w:tc>
          <w:tcPr>
            <w:tcW w:w="595" w:type="dxa"/>
            <w:shd w:val="clear" w:color="auto" w:fill="auto"/>
            <w:vAlign w:val="center"/>
          </w:tcPr>
          <w:p w14:paraId="2603A3B5" w14:textId="79583810"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131</w:t>
            </w:r>
          </w:p>
        </w:tc>
        <w:tc>
          <w:tcPr>
            <w:tcW w:w="595" w:type="dxa"/>
            <w:shd w:val="clear" w:color="auto" w:fill="auto"/>
            <w:vAlign w:val="center"/>
          </w:tcPr>
          <w:p w14:paraId="74AC11B8" w14:textId="675A1D4D"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110</w:t>
            </w:r>
          </w:p>
        </w:tc>
        <w:tc>
          <w:tcPr>
            <w:tcW w:w="596" w:type="dxa"/>
            <w:shd w:val="clear" w:color="auto" w:fill="auto"/>
            <w:vAlign w:val="center"/>
          </w:tcPr>
          <w:p w14:paraId="0830BE2D" w14:textId="63DAC29A"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126</w:t>
            </w:r>
          </w:p>
        </w:tc>
        <w:tc>
          <w:tcPr>
            <w:tcW w:w="595" w:type="dxa"/>
            <w:shd w:val="clear" w:color="auto" w:fill="auto"/>
            <w:noWrap/>
            <w:vAlign w:val="center"/>
          </w:tcPr>
          <w:p w14:paraId="50FC816A" w14:textId="73792F2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93</w:t>
            </w:r>
          </w:p>
        </w:tc>
        <w:tc>
          <w:tcPr>
            <w:tcW w:w="595" w:type="dxa"/>
            <w:shd w:val="clear" w:color="auto" w:fill="auto"/>
            <w:noWrap/>
            <w:vAlign w:val="center"/>
          </w:tcPr>
          <w:p w14:paraId="01FD9AC6" w14:textId="61E1AE5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96</w:t>
            </w:r>
          </w:p>
        </w:tc>
        <w:tc>
          <w:tcPr>
            <w:tcW w:w="596" w:type="dxa"/>
            <w:shd w:val="clear" w:color="auto" w:fill="auto"/>
            <w:noWrap/>
            <w:vAlign w:val="center"/>
          </w:tcPr>
          <w:p w14:paraId="79275A8B" w14:textId="1B25D3C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52</w:t>
            </w:r>
          </w:p>
        </w:tc>
        <w:tc>
          <w:tcPr>
            <w:tcW w:w="595" w:type="dxa"/>
            <w:shd w:val="clear" w:color="auto" w:fill="auto"/>
            <w:noWrap/>
            <w:vAlign w:val="center"/>
          </w:tcPr>
          <w:p w14:paraId="75C984AD" w14:textId="1039EC2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60</w:t>
            </w:r>
          </w:p>
        </w:tc>
        <w:tc>
          <w:tcPr>
            <w:tcW w:w="596" w:type="dxa"/>
            <w:shd w:val="clear" w:color="auto" w:fill="auto"/>
            <w:noWrap/>
            <w:vAlign w:val="center"/>
          </w:tcPr>
          <w:p w14:paraId="4EF3CD45" w14:textId="6A8D543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39</w:t>
            </w:r>
          </w:p>
        </w:tc>
        <w:tc>
          <w:tcPr>
            <w:tcW w:w="595" w:type="dxa"/>
            <w:shd w:val="clear" w:color="auto" w:fill="auto"/>
            <w:noWrap/>
            <w:vAlign w:val="center"/>
          </w:tcPr>
          <w:p w14:paraId="7A16A39C" w14:textId="6A3909C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49</w:t>
            </w:r>
          </w:p>
        </w:tc>
        <w:tc>
          <w:tcPr>
            <w:tcW w:w="595" w:type="dxa"/>
            <w:shd w:val="clear" w:color="auto" w:fill="auto"/>
            <w:noWrap/>
            <w:vAlign w:val="center"/>
          </w:tcPr>
          <w:p w14:paraId="518F85D1" w14:textId="00E1EF1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41</w:t>
            </w:r>
          </w:p>
        </w:tc>
        <w:tc>
          <w:tcPr>
            <w:tcW w:w="596" w:type="dxa"/>
            <w:shd w:val="clear" w:color="auto" w:fill="auto"/>
            <w:noWrap/>
            <w:vAlign w:val="center"/>
          </w:tcPr>
          <w:p w14:paraId="0A0D7D5E" w14:textId="31B1272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37</w:t>
            </w:r>
          </w:p>
        </w:tc>
        <w:tc>
          <w:tcPr>
            <w:tcW w:w="595" w:type="dxa"/>
            <w:shd w:val="clear" w:color="auto" w:fill="auto"/>
            <w:noWrap/>
            <w:vAlign w:val="center"/>
          </w:tcPr>
          <w:p w14:paraId="428F3BD7" w14:textId="48F9BA2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29</w:t>
            </w:r>
          </w:p>
        </w:tc>
        <w:tc>
          <w:tcPr>
            <w:tcW w:w="595" w:type="dxa"/>
            <w:shd w:val="clear" w:color="auto" w:fill="auto"/>
            <w:noWrap/>
            <w:vAlign w:val="center"/>
          </w:tcPr>
          <w:p w14:paraId="0BF785E5" w14:textId="238701F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w:t>
            </w:r>
          </w:p>
        </w:tc>
        <w:tc>
          <w:tcPr>
            <w:tcW w:w="596" w:type="dxa"/>
            <w:shd w:val="clear" w:color="auto" w:fill="auto"/>
            <w:noWrap/>
            <w:vAlign w:val="center"/>
          </w:tcPr>
          <w:p w14:paraId="31D84D0D" w14:textId="5845D50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w:t>
            </w:r>
          </w:p>
        </w:tc>
        <w:tc>
          <w:tcPr>
            <w:tcW w:w="595" w:type="dxa"/>
            <w:shd w:val="clear" w:color="auto" w:fill="auto"/>
            <w:noWrap/>
            <w:vAlign w:val="center"/>
          </w:tcPr>
          <w:p w14:paraId="5210C1AA" w14:textId="3E43354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20</w:t>
            </w:r>
          </w:p>
        </w:tc>
        <w:tc>
          <w:tcPr>
            <w:tcW w:w="595" w:type="dxa"/>
            <w:shd w:val="clear" w:color="auto" w:fill="auto"/>
            <w:noWrap/>
            <w:vAlign w:val="center"/>
          </w:tcPr>
          <w:p w14:paraId="67E27DB5" w14:textId="07DCCBD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19</w:t>
            </w:r>
          </w:p>
        </w:tc>
        <w:tc>
          <w:tcPr>
            <w:tcW w:w="596" w:type="dxa"/>
            <w:shd w:val="clear" w:color="auto" w:fill="auto"/>
            <w:noWrap/>
            <w:vAlign w:val="center"/>
          </w:tcPr>
          <w:p w14:paraId="76FD789E" w14:textId="778BCAB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w:t>
            </w:r>
          </w:p>
        </w:tc>
        <w:tc>
          <w:tcPr>
            <w:tcW w:w="595" w:type="dxa"/>
            <w:shd w:val="clear" w:color="auto" w:fill="auto"/>
            <w:noWrap/>
            <w:vAlign w:val="center"/>
          </w:tcPr>
          <w:p w14:paraId="75094CDE" w14:textId="2616C8F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w:t>
            </w:r>
          </w:p>
        </w:tc>
        <w:tc>
          <w:tcPr>
            <w:tcW w:w="596" w:type="dxa"/>
            <w:vAlign w:val="center"/>
          </w:tcPr>
          <w:p w14:paraId="00D6CA14" w14:textId="4D553762"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7</w:t>
            </w:r>
          </w:p>
        </w:tc>
      </w:tr>
      <w:tr w:rsidR="00D0130E" w:rsidRPr="00715460" w14:paraId="73F698DD" w14:textId="77777777" w:rsidTr="00D0130E">
        <w:trPr>
          <w:trHeight w:val="265"/>
        </w:trPr>
        <w:tc>
          <w:tcPr>
            <w:tcW w:w="421" w:type="dxa"/>
            <w:vMerge/>
            <w:shd w:val="clear" w:color="auto" w:fill="auto"/>
            <w:noWrap/>
            <w:vAlign w:val="center"/>
          </w:tcPr>
          <w:p w14:paraId="495F2792"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627DF2EA"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20-24</w:t>
            </w:r>
          </w:p>
        </w:tc>
        <w:tc>
          <w:tcPr>
            <w:tcW w:w="595" w:type="dxa"/>
            <w:shd w:val="clear" w:color="auto" w:fill="auto"/>
            <w:noWrap/>
            <w:vAlign w:val="center"/>
          </w:tcPr>
          <w:p w14:paraId="14DCE3E9" w14:textId="37C9344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1339</w:t>
            </w:r>
          </w:p>
        </w:tc>
        <w:tc>
          <w:tcPr>
            <w:tcW w:w="596" w:type="dxa"/>
            <w:shd w:val="clear" w:color="auto" w:fill="auto"/>
            <w:noWrap/>
            <w:vAlign w:val="center"/>
          </w:tcPr>
          <w:p w14:paraId="79202082" w14:textId="7CBFBCB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1448</w:t>
            </w:r>
          </w:p>
        </w:tc>
        <w:tc>
          <w:tcPr>
            <w:tcW w:w="595" w:type="dxa"/>
            <w:shd w:val="clear" w:color="auto" w:fill="auto"/>
            <w:noWrap/>
            <w:vAlign w:val="center"/>
          </w:tcPr>
          <w:p w14:paraId="608C0446" w14:textId="23DD274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1463</w:t>
            </w:r>
          </w:p>
        </w:tc>
        <w:tc>
          <w:tcPr>
            <w:tcW w:w="595" w:type="dxa"/>
            <w:shd w:val="clear" w:color="auto" w:fill="auto"/>
            <w:noWrap/>
            <w:vAlign w:val="center"/>
          </w:tcPr>
          <w:p w14:paraId="768CE4BE" w14:textId="0107492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1442</w:t>
            </w:r>
          </w:p>
        </w:tc>
        <w:tc>
          <w:tcPr>
            <w:tcW w:w="596" w:type="dxa"/>
            <w:shd w:val="clear" w:color="auto" w:fill="auto"/>
            <w:vAlign w:val="center"/>
          </w:tcPr>
          <w:p w14:paraId="16303BC5" w14:textId="62B521CA"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1476</w:t>
            </w:r>
          </w:p>
        </w:tc>
        <w:tc>
          <w:tcPr>
            <w:tcW w:w="595" w:type="dxa"/>
            <w:shd w:val="clear" w:color="auto" w:fill="auto"/>
            <w:vAlign w:val="center"/>
          </w:tcPr>
          <w:p w14:paraId="5371BA06" w14:textId="397BD204"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1542</w:t>
            </w:r>
          </w:p>
        </w:tc>
        <w:tc>
          <w:tcPr>
            <w:tcW w:w="595" w:type="dxa"/>
            <w:shd w:val="clear" w:color="auto" w:fill="auto"/>
            <w:vAlign w:val="center"/>
          </w:tcPr>
          <w:p w14:paraId="4CFA60A1" w14:textId="26F007B3"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1737</w:t>
            </w:r>
          </w:p>
        </w:tc>
        <w:tc>
          <w:tcPr>
            <w:tcW w:w="596" w:type="dxa"/>
            <w:shd w:val="clear" w:color="auto" w:fill="auto"/>
            <w:vAlign w:val="center"/>
          </w:tcPr>
          <w:p w14:paraId="3C59E245" w14:textId="578A4D54"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1634</w:t>
            </w:r>
          </w:p>
        </w:tc>
        <w:tc>
          <w:tcPr>
            <w:tcW w:w="595" w:type="dxa"/>
            <w:shd w:val="clear" w:color="auto" w:fill="auto"/>
            <w:noWrap/>
            <w:vAlign w:val="center"/>
          </w:tcPr>
          <w:p w14:paraId="5F4A4C7A" w14:textId="027064D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1678</w:t>
            </w:r>
          </w:p>
        </w:tc>
        <w:tc>
          <w:tcPr>
            <w:tcW w:w="595" w:type="dxa"/>
            <w:shd w:val="clear" w:color="auto" w:fill="auto"/>
            <w:noWrap/>
            <w:vAlign w:val="center"/>
          </w:tcPr>
          <w:p w14:paraId="4064D53D" w14:textId="3DB570F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1723</w:t>
            </w:r>
          </w:p>
        </w:tc>
        <w:tc>
          <w:tcPr>
            <w:tcW w:w="596" w:type="dxa"/>
            <w:shd w:val="clear" w:color="auto" w:fill="auto"/>
            <w:noWrap/>
            <w:vAlign w:val="center"/>
          </w:tcPr>
          <w:p w14:paraId="775554BB" w14:textId="386F509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1542</w:t>
            </w:r>
          </w:p>
        </w:tc>
        <w:tc>
          <w:tcPr>
            <w:tcW w:w="595" w:type="dxa"/>
            <w:shd w:val="clear" w:color="auto" w:fill="auto"/>
            <w:noWrap/>
            <w:vAlign w:val="center"/>
          </w:tcPr>
          <w:p w14:paraId="1FA08664" w14:textId="6E67DD9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1631</w:t>
            </w:r>
          </w:p>
        </w:tc>
        <w:tc>
          <w:tcPr>
            <w:tcW w:w="596" w:type="dxa"/>
            <w:shd w:val="clear" w:color="auto" w:fill="auto"/>
            <w:noWrap/>
            <w:vAlign w:val="center"/>
          </w:tcPr>
          <w:p w14:paraId="6C5078ED" w14:textId="1051A9C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1646</w:t>
            </w:r>
          </w:p>
        </w:tc>
        <w:tc>
          <w:tcPr>
            <w:tcW w:w="595" w:type="dxa"/>
            <w:shd w:val="clear" w:color="auto" w:fill="auto"/>
            <w:noWrap/>
            <w:vAlign w:val="center"/>
          </w:tcPr>
          <w:p w14:paraId="663C0AB1" w14:textId="028F596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1593</w:t>
            </w:r>
          </w:p>
        </w:tc>
        <w:tc>
          <w:tcPr>
            <w:tcW w:w="595" w:type="dxa"/>
            <w:shd w:val="clear" w:color="auto" w:fill="auto"/>
            <w:noWrap/>
            <w:vAlign w:val="center"/>
          </w:tcPr>
          <w:p w14:paraId="2873060A" w14:textId="6D70DFB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1535</w:t>
            </w:r>
          </w:p>
        </w:tc>
        <w:tc>
          <w:tcPr>
            <w:tcW w:w="596" w:type="dxa"/>
            <w:shd w:val="clear" w:color="auto" w:fill="auto"/>
            <w:noWrap/>
            <w:vAlign w:val="center"/>
          </w:tcPr>
          <w:p w14:paraId="5FBB6A06" w14:textId="00981B6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1577</w:t>
            </w:r>
          </w:p>
        </w:tc>
        <w:tc>
          <w:tcPr>
            <w:tcW w:w="595" w:type="dxa"/>
            <w:shd w:val="clear" w:color="auto" w:fill="auto"/>
            <w:noWrap/>
            <w:vAlign w:val="center"/>
          </w:tcPr>
          <w:p w14:paraId="33DF5174" w14:textId="35525AB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1596</w:t>
            </w:r>
          </w:p>
        </w:tc>
        <w:tc>
          <w:tcPr>
            <w:tcW w:w="595" w:type="dxa"/>
            <w:shd w:val="clear" w:color="auto" w:fill="auto"/>
            <w:noWrap/>
            <w:vAlign w:val="center"/>
          </w:tcPr>
          <w:p w14:paraId="1944B0DA" w14:textId="54A0AB0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1801</w:t>
            </w:r>
          </w:p>
        </w:tc>
        <w:tc>
          <w:tcPr>
            <w:tcW w:w="596" w:type="dxa"/>
            <w:shd w:val="clear" w:color="auto" w:fill="auto"/>
            <w:noWrap/>
            <w:vAlign w:val="center"/>
          </w:tcPr>
          <w:p w14:paraId="7B414946" w14:textId="04FBBF7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1472</w:t>
            </w:r>
          </w:p>
        </w:tc>
        <w:tc>
          <w:tcPr>
            <w:tcW w:w="595" w:type="dxa"/>
            <w:shd w:val="clear" w:color="auto" w:fill="auto"/>
            <w:noWrap/>
            <w:vAlign w:val="center"/>
          </w:tcPr>
          <w:p w14:paraId="12A4F779" w14:textId="6E5929E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1426</w:t>
            </w:r>
          </w:p>
        </w:tc>
        <w:tc>
          <w:tcPr>
            <w:tcW w:w="595" w:type="dxa"/>
            <w:shd w:val="clear" w:color="auto" w:fill="auto"/>
            <w:noWrap/>
            <w:vAlign w:val="center"/>
          </w:tcPr>
          <w:p w14:paraId="5DB685F1" w14:textId="1494D90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1401</w:t>
            </w:r>
          </w:p>
        </w:tc>
        <w:tc>
          <w:tcPr>
            <w:tcW w:w="596" w:type="dxa"/>
            <w:shd w:val="clear" w:color="auto" w:fill="auto"/>
            <w:noWrap/>
            <w:vAlign w:val="center"/>
          </w:tcPr>
          <w:p w14:paraId="3E3D561A" w14:textId="64DD975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1296</w:t>
            </w:r>
          </w:p>
        </w:tc>
        <w:tc>
          <w:tcPr>
            <w:tcW w:w="595" w:type="dxa"/>
            <w:shd w:val="clear" w:color="auto" w:fill="auto"/>
            <w:noWrap/>
            <w:vAlign w:val="center"/>
          </w:tcPr>
          <w:p w14:paraId="521CFE55" w14:textId="5FE4AE8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1359</w:t>
            </w:r>
          </w:p>
        </w:tc>
        <w:tc>
          <w:tcPr>
            <w:tcW w:w="596" w:type="dxa"/>
            <w:vAlign w:val="center"/>
          </w:tcPr>
          <w:p w14:paraId="3D55E962" w14:textId="62C5BB9C"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1212</w:t>
            </w:r>
          </w:p>
        </w:tc>
      </w:tr>
      <w:tr w:rsidR="00D0130E" w:rsidRPr="00715460" w14:paraId="3560AC99" w14:textId="77777777" w:rsidTr="00D0130E">
        <w:trPr>
          <w:trHeight w:val="265"/>
        </w:trPr>
        <w:tc>
          <w:tcPr>
            <w:tcW w:w="421" w:type="dxa"/>
            <w:vMerge/>
            <w:shd w:val="clear" w:color="auto" w:fill="auto"/>
            <w:noWrap/>
            <w:vAlign w:val="center"/>
          </w:tcPr>
          <w:p w14:paraId="56533D76"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5269B65A"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25-29</w:t>
            </w:r>
          </w:p>
        </w:tc>
        <w:tc>
          <w:tcPr>
            <w:tcW w:w="595" w:type="dxa"/>
            <w:shd w:val="clear" w:color="auto" w:fill="auto"/>
            <w:noWrap/>
            <w:vAlign w:val="center"/>
          </w:tcPr>
          <w:p w14:paraId="3C857668" w14:textId="65C411C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1309</w:t>
            </w:r>
          </w:p>
        </w:tc>
        <w:tc>
          <w:tcPr>
            <w:tcW w:w="596" w:type="dxa"/>
            <w:shd w:val="clear" w:color="auto" w:fill="auto"/>
            <w:noWrap/>
            <w:vAlign w:val="center"/>
          </w:tcPr>
          <w:p w14:paraId="671C5A35" w14:textId="40240D4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1518</w:t>
            </w:r>
          </w:p>
        </w:tc>
        <w:tc>
          <w:tcPr>
            <w:tcW w:w="595" w:type="dxa"/>
            <w:shd w:val="clear" w:color="auto" w:fill="auto"/>
            <w:noWrap/>
            <w:vAlign w:val="center"/>
          </w:tcPr>
          <w:p w14:paraId="45BD88B5" w14:textId="3920A89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1441</w:t>
            </w:r>
          </w:p>
        </w:tc>
        <w:tc>
          <w:tcPr>
            <w:tcW w:w="595" w:type="dxa"/>
            <w:shd w:val="clear" w:color="auto" w:fill="auto"/>
            <w:noWrap/>
            <w:vAlign w:val="center"/>
          </w:tcPr>
          <w:p w14:paraId="13325F59" w14:textId="1EA9C84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1449</w:t>
            </w:r>
          </w:p>
        </w:tc>
        <w:tc>
          <w:tcPr>
            <w:tcW w:w="596" w:type="dxa"/>
            <w:shd w:val="clear" w:color="auto" w:fill="auto"/>
            <w:vAlign w:val="center"/>
          </w:tcPr>
          <w:p w14:paraId="0E8099C6" w14:textId="3EF65169"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1341</w:t>
            </w:r>
          </w:p>
        </w:tc>
        <w:tc>
          <w:tcPr>
            <w:tcW w:w="595" w:type="dxa"/>
            <w:shd w:val="clear" w:color="auto" w:fill="auto"/>
            <w:vAlign w:val="center"/>
          </w:tcPr>
          <w:p w14:paraId="7697FC7F" w14:textId="6C60BE25"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1463</w:t>
            </w:r>
          </w:p>
        </w:tc>
        <w:tc>
          <w:tcPr>
            <w:tcW w:w="595" w:type="dxa"/>
            <w:shd w:val="clear" w:color="auto" w:fill="auto"/>
            <w:vAlign w:val="center"/>
          </w:tcPr>
          <w:p w14:paraId="3FBE7D7C" w14:textId="76A5855C"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1416</w:t>
            </w:r>
          </w:p>
        </w:tc>
        <w:tc>
          <w:tcPr>
            <w:tcW w:w="596" w:type="dxa"/>
            <w:shd w:val="clear" w:color="auto" w:fill="auto"/>
            <w:vAlign w:val="center"/>
          </w:tcPr>
          <w:p w14:paraId="09E0E6E0" w14:textId="021EB1D9"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1372</w:t>
            </w:r>
          </w:p>
        </w:tc>
        <w:tc>
          <w:tcPr>
            <w:tcW w:w="595" w:type="dxa"/>
            <w:shd w:val="clear" w:color="auto" w:fill="auto"/>
            <w:noWrap/>
            <w:vAlign w:val="center"/>
          </w:tcPr>
          <w:p w14:paraId="1405D746" w14:textId="1088314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1395</w:t>
            </w:r>
          </w:p>
        </w:tc>
        <w:tc>
          <w:tcPr>
            <w:tcW w:w="595" w:type="dxa"/>
            <w:shd w:val="clear" w:color="auto" w:fill="auto"/>
            <w:noWrap/>
            <w:vAlign w:val="center"/>
          </w:tcPr>
          <w:p w14:paraId="3F205F3D" w14:textId="24BC10E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1481</w:t>
            </w:r>
          </w:p>
        </w:tc>
        <w:tc>
          <w:tcPr>
            <w:tcW w:w="596" w:type="dxa"/>
            <w:shd w:val="clear" w:color="auto" w:fill="auto"/>
            <w:noWrap/>
            <w:vAlign w:val="center"/>
          </w:tcPr>
          <w:p w14:paraId="57F27396" w14:textId="4CB237B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1319</w:t>
            </w:r>
          </w:p>
        </w:tc>
        <w:tc>
          <w:tcPr>
            <w:tcW w:w="595" w:type="dxa"/>
            <w:shd w:val="clear" w:color="auto" w:fill="auto"/>
            <w:noWrap/>
            <w:vAlign w:val="center"/>
          </w:tcPr>
          <w:p w14:paraId="0B4925D3" w14:textId="2F79C36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1437</w:t>
            </w:r>
          </w:p>
        </w:tc>
        <w:tc>
          <w:tcPr>
            <w:tcW w:w="596" w:type="dxa"/>
            <w:shd w:val="clear" w:color="auto" w:fill="auto"/>
            <w:noWrap/>
            <w:vAlign w:val="center"/>
          </w:tcPr>
          <w:p w14:paraId="103CCB73" w14:textId="3CDBAF6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1433</w:t>
            </w:r>
          </w:p>
        </w:tc>
        <w:tc>
          <w:tcPr>
            <w:tcW w:w="595" w:type="dxa"/>
            <w:shd w:val="clear" w:color="auto" w:fill="auto"/>
            <w:noWrap/>
            <w:vAlign w:val="center"/>
          </w:tcPr>
          <w:p w14:paraId="0755AC4F" w14:textId="5E3F972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1467</w:t>
            </w:r>
          </w:p>
        </w:tc>
        <w:tc>
          <w:tcPr>
            <w:tcW w:w="595" w:type="dxa"/>
            <w:shd w:val="clear" w:color="auto" w:fill="auto"/>
            <w:noWrap/>
            <w:vAlign w:val="center"/>
          </w:tcPr>
          <w:p w14:paraId="7CC008A5" w14:textId="6F70CC1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1433</w:t>
            </w:r>
          </w:p>
        </w:tc>
        <w:tc>
          <w:tcPr>
            <w:tcW w:w="596" w:type="dxa"/>
            <w:shd w:val="clear" w:color="auto" w:fill="auto"/>
            <w:noWrap/>
            <w:vAlign w:val="center"/>
          </w:tcPr>
          <w:p w14:paraId="6E1899C0" w14:textId="31A8343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1544</w:t>
            </w:r>
          </w:p>
        </w:tc>
        <w:tc>
          <w:tcPr>
            <w:tcW w:w="595" w:type="dxa"/>
            <w:shd w:val="clear" w:color="auto" w:fill="auto"/>
            <w:noWrap/>
            <w:vAlign w:val="center"/>
          </w:tcPr>
          <w:p w14:paraId="40CF45AC" w14:textId="7755F80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1626</w:t>
            </w:r>
          </w:p>
        </w:tc>
        <w:tc>
          <w:tcPr>
            <w:tcW w:w="595" w:type="dxa"/>
            <w:shd w:val="clear" w:color="auto" w:fill="auto"/>
            <w:noWrap/>
            <w:vAlign w:val="center"/>
          </w:tcPr>
          <w:p w14:paraId="6AB0B91D" w14:textId="504EC8E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1669</w:t>
            </w:r>
          </w:p>
        </w:tc>
        <w:tc>
          <w:tcPr>
            <w:tcW w:w="596" w:type="dxa"/>
            <w:shd w:val="clear" w:color="auto" w:fill="auto"/>
            <w:noWrap/>
            <w:vAlign w:val="center"/>
          </w:tcPr>
          <w:p w14:paraId="18BA8161" w14:textId="1EB978D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1467</w:t>
            </w:r>
          </w:p>
        </w:tc>
        <w:tc>
          <w:tcPr>
            <w:tcW w:w="595" w:type="dxa"/>
            <w:shd w:val="clear" w:color="auto" w:fill="auto"/>
            <w:noWrap/>
            <w:vAlign w:val="center"/>
          </w:tcPr>
          <w:p w14:paraId="460212AC" w14:textId="12104F2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1425</w:t>
            </w:r>
          </w:p>
        </w:tc>
        <w:tc>
          <w:tcPr>
            <w:tcW w:w="595" w:type="dxa"/>
            <w:shd w:val="clear" w:color="auto" w:fill="auto"/>
            <w:noWrap/>
            <w:vAlign w:val="center"/>
          </w:tcPr>
          <w:p w14:paraId="58931F4F" w14:textId="5DAA7A5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1361</w:t>
            </w:r>
          </w:p>
        </w:tc>
        <w:tc>
          <w:tcPr>
            <w:tcW w:w="596" w:type="dxa"/>
            <w:shd w:val="clear" w:color="auto" w:fill="auto"/>
            <w:noWrap/>
            <w:vAlign w:val="center"/>
          </w:tcPr>
          <w:p w14:paraId="1F24F6D6" w14:textId="3063C15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1441</w:t>
            </w:r>
          </w:p>
        </w:tc>
        <w:tc>
          <w:tcPr>
            <w:tcW w:w="595" w:type="dxa"/>
            <w:shd w:val="clear" w:color="auto" w:fill="auto"/>
            <w:noWrap/>
            <w:vAlign w:val="center"/>
          </w:tcPr>
          <w:p w14:paraId="681E411D" w14:textId="51E92AE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1436</w:t>
            </w:r>
          </w:p>
        </w:tc>
        <w:tc>
          <w:tcPr>
            <w:tcW w:w="596" w:type="dxa"/>
            <w:vAlign w:val="center"/>
          </w:tcPr>
          <w:p w14:paraId="6BB4D96A" w14:textId="680291D7"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1447</w:t>
            </w:r>
          </w:p>
        </w:tc>
      </w:tr>
      <w:tr w:rsidR="00D0130E" w:rsidRPr="00715460" w14:paraId="4F7241C4" w14:textId="77777777" w:rsidTr="00D0130E">
        <w:trPr>
          <w:trHeight w:val="265"/>
        </w:trPr>
        <w:tc>
          <w:tcPr>
            <w:tcW w:w="421" w:type="dxa"/>
            <w:vMerge/>
            <w:shd w:val="clear" w:color="auto" w:fill="auto"/>
            <w:noWrap/>
            <w:vAlign w:val="center"/>
          </w:tcPr>
          <w:p w14:paraId="58CA43A5"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6291F784"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30-34</w:t>
            </w:r>
          </w:p>
        </w:tc>
        <w:tc>
          <w:tcPr>
            <w:tcW w:w="595" w:type="dxa"/>
            <w:shd w:val="clear" w:color="auto" w:fill="auto"/>
            <w:noWrap/>
            <w:vAlign w:val="center"/>
          </w:tcPr>
          <w:p w14:paraId="14D17658" w14:textId="6AC508F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1324</w:t>
            </w:r>
          </w:p>
        </w:tc>
        <w:tc>
          <w:tcPr>
            <w:tcW w:w="596" w:type="dxa"/>
            <w:shd w:val="clear" w:color="auto" w:fill="auto"/>
            <w:noWrap/>
            <w:vAlign w:val="center"/>
          </w:tcPr>
          <w:p w14:paraId="42B5DD51" w14:textId="23E6239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1470</w:t>
            </w:r>
          </w:p>
        </w:tc>
        <w:tc>
          <w:tcPr>
            <w:tcW w:w="595" w:type="dxa"/>
            <w:shd w:val="clear" w:color="auto" w:fill="auto"/>
            <w:noWrap/>
            <w:vAlign w:val="center"/>
          </w:tcPr>
          <w:p w14:paraId="55F853FA" w14:textId="7E9B7F7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1524</w:t>
            </w:r>
          </w:p>
        </w:tc>
        <w:tc>
          <w:tcPr>
            <w:tcW w:w="595" w:type="dxa"/>
            <w:shd w:val="clear" w:color="auto" w:fill="auto"/>
            <w:noWrap/>
            <w:vAlign w:val="center"/>
          </w:tcPr>
          <w:p w14:paraId="32BA78B6" w14:textId="7493A1B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1506</w:t>
            </w:r>
          </w:p>
        </w:tc>
        <w:tc>
          <w:tcPr>
            <w:tcW w:w="596" w:type="dxa"/>
            <w:shd w:val="clear" w:color="auto" w:fill="auto"/>
            <w:vAlign w:val="center"/>
          </w:tcPr>
          <w:p w14:paraId="36B59E42" w14:textId="06A2D963"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1405</w:t>
            </w:r>
          </w:p>
        </w:tc>
        <w:tc>
          <w:tcPr>
            <w:tcW w:w="595" w:type="dxa"/>
            <w:shd w:val="clear" w:color="auto" w:fill="auto"/>
            <w:vAlign w:val="center"/>
          </w:tcPr>
          <w:p w14:paraId="70851008" w14:textId="64296854"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1428</w:t>
            </w:r>
          </w:p>
        </w:tc>
        <w:tc>
          <w:tcPr>
            <w:tcW w:w="595" w:type="dxa"/>
            <w:shd w:val="clear" w:color="auto" w:fill="auto"/>
            <w:vAlign w:val="center"/>
          </w:tcPr>
          <w:p w14:paraId="3BC4FCBE" w14:textId="0C89FB76"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1530</w:t>
            </w:r>
          </w:p>
        </w:tc>
        <w:tc>
          <w:tcPr>
            <w:tcW w:w="596" w:type="dxa"/>
            <w:shd w:val="clear" w:color="auto" w:fill="auto"/>
            <w:vAlign w:val="center"/>
          </w:tcPr>
          <w:p w14:paraId="0F20C5FD" w14:textId="73ADCAA1"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1399</w:t>
            </w:r>
          </w:p>
        </w:tc>
        <w:tc>
          <w:tcPr>
            <w:tcW w:w="595" w:type="dxa"/>
            <w:shd w:val="clear" w:color="auto" w:fill="auto"/>
            <w:noWrap/>
            <w:vAlign w:val="center"/>
          </w:tcPr>
          <w:p w14:paraId="775840E4" w14:textId="5002889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1432</w:t>
            </w:r>
          </w:p>
        </w:tc>
        <w:tc>
          <w:tcPr>
            <w:tcW w:w="595" w:type="dxa"/>
            <w:shd w:val="clear" w:color="auto" w:fill="auto"/>
            <w:noWrap/>
            <w:vAlign w:val="center"/>
          </w:tcPr>
          <w:p w14:paraId="0FBE5DB2" w14:textId="79541D7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1465</w:t>
            </w:r>
          </w:p>
        </w:tc>
        <w:tc>
          <w:tcPr>
            <w:tcW w:w="596" w:type="dxa"/>
            <w:shd w:val="clear" w:color="auto" w:fill="auto"/>
            <w:noWrap/>
            <w:vAlign w:val="center"/>
          </w:tcPr>
          <w:p w14:paraId="151D3AAD" w14:textId="6388828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1291</w:t>
            </w:r>
          </w:p>
        </w:tc>
        <w:tc>
          <w:tcPr>
            <w:tcW w:w="595" w:type="dxa"/>
            <w:shd w:val="clear" w:color="auto" w:fill="auto"/>
            <w:noWrap/>
            <w:vAlign w:val="center"/>
          </w:tcPr>
          <w:p w14:paraId="1D60BD7D" w14:textId="3E43FC2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1358</w:t>
            </w:r>
          </w:p>
        </w:tc>
        <w:tc>
          <w:tcPr>
            <w:tcW w:w="596" w:type="dxa"/>
            <w:shd w:val="clear" w:color="auto" w:fill="auto"/>
            <w:noWrap/>
            <w:vAlign w:val="center"/>
          </w:tcPr>
          <w:p w14:paraId="2352388F" w14:textId="7778FA3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1303</w:t>
            </w:r>
          </w:p>
        </w:tc>
        <w:tc>
          <w:tcPr>
            <w:tcW w:w="595" w:type="dxa"/>
            <w:shd w:val="clear" w:color="auto" w:fill="auto"/>
            <w:noWrap/>
            <w:vAlign w:val="center"/>
          </w:tcPr>
          <w:p w14:paraId="245078C1" w14:textId="1D51000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1328</w:t>
            </w:r>
          </w:p>
        </w:tc>
        <w:tc>
          <w:tcPr>
            <w:tcW w:w="595" w:type="dxa"/>
            <w:shd w:val="clear" w:color="auto" w:fill="auto"/>
            <w:noWrap/>
            <w:vAlign w:val="center"/>
          </w:tcPr>
          <w:p w14:paraId="3E353D6F" w14:textId="646EAE3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1328</w:t>
            </w:r>
          </w:p>
        </w:tc>
        <w:tc>
          <w:tcPr>
            <w:tcW w:w="596" w:type="dxa"/>
            <w:shd w:val="clear" w:color="auto" w:fill="auto"/>
            <w:noWrap/>
            <w:vAlign w:val="center"/>
          </w:tcPr>
          <w:p w14:paraId="1B82A371" w14:textId="25076C5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1433</w:t>
            </w:r>
          </w:p>
        </w:tc>
        <w:tc>
          <w:tcPr>
            <w:tcW w:w="595" w:type="dxa"/>
            <w:shd w:val="clear" w:color="auto" w:fill="auto"/>
            <w:noWrap/>
            <w:vAlign w:val="center"/>
          </w:tcPr>
          <w:p w14:paraId="7DC4F0E7" w14:textId="5AFDF6F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1462</w:t>
            </w:r>
          </w:p>
        </w:tc>
        <w:tc>
          <w:tcPr>
            <w:tcW w:w="595" w:type="dxa"/>
            <w:shd w:val="clear" w:color="auto" w:fill="auto"/>
            <w:noWrap/>
            <w:vAlign w:val="center"/>
          </w:tcPr>
          <w:p w14:paraId="075AB95E" w14:textId="35A8A7A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1599</w:t>
            </w:r>
          </w:p>
        </w:tc>
        <w:tc>
          <w:tcPr>
            <w:tcW w:w="596" w:type="dxa"/>
            <w:shd w:val="clear" w:color="auto" w:fill="auto"/>
            <w:noWrap/>
            <w:vAlign w:val="center"/>
          </w:tcPr>
          <w:p w14:paraId="3E8610E8" w14:textId="4992CDB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1280</w:t>
            </w:r>
          </w:p>
        </w:tc>
        <w:tc>
          <w:tcPr>
            <w:tcW w:w="595" w:type="dxa"/>
            <w:shd w:val="clear" w:color="auto" w:fill="auto"/>
            <w:noWrap/>
            <w:vAlign w:val="center"/>
          </w:tcPr>
          <w:p w14:paraId="3843723E" w14:textId="330CF99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1237</w:t>
            </w:r>
          </w:p>
        </w:tc>
        <w:tc>
          <w:tcPr>
            <w:tcW w:w="595" w:type="dxa"/>
            <w:shd w:val="clear" w:color="auto" w:fill="auto"/>
            <w:noWrap/>
            <w:vAlign w:val="center"/>
          </w:tcPr>
          <w:p w14:paraId="0E8285D3" w14:textId="01C22E4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1290</w:t>
            </w:r>
          </w:p>
        </w:tc>
        <w:tc>
          <w:tcPr>
            <w:tcW w:w="596" w:type="dxa"/>
            <w:shd w:val="clear" w:color="auto" w:fill="auto"/>
            <w:noWrap/>
            <w:vAlign w:val="center"/>
          </w:tcPr>
          <w:p w14:paraId="4054A633" w14:textId="10D28E4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1353</w:t>
            </w:r>
          </w:p>
        </w:tc>
        <w:tc>
          <w:tcPr>
            <w:tcW w:w="595" w:type="dxa"/>
            <w:shd w:val="clear" w:color="auto" w:fill="auto"/>
            <w:noWrap/>
            <w:vAlign w:val="center"/>
          </w:tcPr>
          <w:p w14:paraId="0A78D55D" w14:textId="081E2E2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1309</w:t>
            </w:r>
          </w:p>
        </w:tc>
        <w:tc>
          <w:tcPr>
            <w:tcW w:w="596" w:type="dxa"/>
            <w:vAlign w:val="center"/>
          </w:tcPr>
          <w:p w14:paraId="589DF44D" w14:textId="1AAAA6BA"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1272</w:t>
            </w:r>
          </w:p>
        </w:tc>
      </w:tr>
      <w:tr w:rsidR="00D0130E" w:rsidRPr="00715460" w14:paraId="12BA268C" w14:textId="77777777" w:rsidTr="00D0130E">
        <w:trPr>
          <w:trHeight w:val="265"/>
        </w:trPr>
        <w:tc>
          <w:tcPr>
            <w:tcW w:w="421" w:type="dxa"/>
            <w:vMerge/>
            <w:shd w:val="clear" w:color="auto" w:fill="auto"/>
            <w:noWrap/>
            <w:vAlign w:val="center"/>
          </w:tcPr>
          <w:p w14:paraId="6D51EDB8"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7B198CCC"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35-39</w:t>
            </w:r>
          </w:p>
        </w:tc>
        <w:tc>
          <w:tcPr>
            <w:tcW w:w="595" w:type="dxa"/>
            <w:shd w:val="clear" w:color="auto" w:fill="auto"/>
            <w:noWrap/>
            <w:vAlign w:val="center"/>
          </w:tcPr>
          <w:p w14:paraId="1E3B701D" w14:textId="4492E1C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1333</w:t>
            </w:r>
          </w:p>
        </w:tc>
        <w:tc>
          <w:tcPr>
            <w:tcW w:w="596" w:type="dxa"/>
            <w:shd w:val="clear" w:color="auto" w:fill="auto"/>
            <w:noWrap/>
            <w:vAlign w:val="center"/>
          </w:tcPr>
          <w:p w14:paraId="6948C1B4" w14:textId="5658B64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1430</w:t>
            </w:r>
          </w:p>
        </w:tc>
        <w:tc>
          <w:tcPr>
            <w:tcW w:w="595" w:type="dxa"/>
            <w:shd w:val="clear" w:color="auto" w:fill="auto"/>
            <w:noWrap/>
            <w:vAlign w:val="center"/>
          </w:tcPr>
          <w:p w14:paraId="273C06EF" w14:textId="16D585F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1459</w:t>
            </w:r>
          </w:p>
        </w:tc>
        <w:tc>
          <w:tcPr>
            <w:tcW w:w="595" w:type="dxa"/>
            <w:shd w:val="clear" w:color="auto" w:fill="auto"/>
            <w:noWrap/>
            <w:vAlign w:val="center"/>
          </w:tcPr>
          <w:p w14:paraId="44E2D1EB" w14:textId="43D8376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1471</w:t>
            </w:r>
          </w:p>
        </w:tc>
        <w:tc>
          <w:tcPr>
            <w:tcW w:w="596" w:type="dxa"/>
            <w:shd w:val="clear" w:color="auto" w:fill="auto"/>
            <w:vAlign w:val="center"/>
          </w:tcPr>
          <w:p w14:paraId="4C9C0F12" w14:textId="01ABCED1"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1368</w:t>
            </w:r>
          </w:p>
        </w:tc>
        <w:tc>
          <w:tcPr>
            <w:tcW w:w="595" w:type="dxa"/>
            <w:shd w:val="clear" w:color="auto" w:fill="auto"/>
            <w:vAlign w:val="center"/>
          </w:tcPr>
          <w:p w14:paraId="19FAF231" w14:textId="5DC6F997"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1390</w:t>
            </w:r>
          </w:p>
        </w:tc>
        <w:tc>
          <w:tcPr>
            <w:tcW w:w="595" w:type="dxa"/>
            <w:shd w:val="clear" w:color="auto" w:fill="auto"/>
            <w:vAlign w:val="center"/>
          </w:tcPr>
          <w:p w14:paraId="4B2A14AC" w14:textId="089CF832"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1477</w:t>
            </w:r>
          </w:p>
        </w:tc>
        <w:tc>
          <w:tcPr>
            <w:tcW w:w="596" w:type="dxa"/>
            <w:shd w:val="clear" w:color="auto" w:fill="auto"/>
            <w:vAlign w:val="center"/>
          </w:tcPr>
          <w:p w14:paraId="2867E047" w14:textId="1D435F55"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1403</w:t>
            </w:r>
          </w:p>
        </w:tc>
        <w:tc>
          <w:tcPr>
            <w:tcW w:w="595" w:type="dxa"/>
            <w:shd w:val="clear" w:color="auto" w:fill="auto"/>
            <w:noWrap/>
            <w:vAlign w:val="center"/>
          </w:tcPr>
          <w:p w14:paraId="3413DCCF" w14:textId="54DDBAC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1360</w:t>
            </w:r>
          </w:p>
        </w:tc>
        <w:tc>
          <w:tcPr>
            <w:tcW w:w="595" w:type="dxa"/>
            <w:shd w:val="clear" w:color="auto" w:fill="auto"/>
            <w:noWrap/>
            <w:vAlign w:val="center"/>
          </w:tcPr>
          <w:p w14:paraId="790AC2F1" w14:textId="44B1F81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1364</w:t>
            </w:r>
          </w:p>
        </w:tc>
        <w:tc>
          <w:tcPr>
            <w:tcW w:w="596" w:type="dxa"/>
            <w:shd w:val="clear" w:color="auto" w:fill="auto"/>
            <w:noWrap/>
            <w:vAlign w:val="center"/>
          </w:tcPr>
          <w:p w14:paraId="2CE59E46" w14:textId="2CE6B96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1330</w:t>
            </w:r>
          </w:p>
        </w:tc>
        <w:tc>
          <w:tcPr>
            <w:tcW w:w="595" w:type="dxa"/>
            <w:shd w:val="clear" w:color="auto" w:fill="auto"/>
            <w:noWrap/>
            <w:vAlign w:val="center"/>
          </w:tcPr>
          <w:p w14:paraId="7FF5ADAE" w14:textId="3859582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1262</w:t>
            </w:r>
          </w:p>
        </w:tc>
        <w:tc>
          <w:tcPr>
            <w:tcW w:w="596" w:type="dxa"/>
            <w:shd w:val="clear" w:color="auto" w:fill="auto"/>
            <w:noWrap/>
            <w:vAlign w:val="center"/>
          </w:tcPr>
          <w:p w14:paraId="0F14ECA4" w14:textId="76752D8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1281</w:t>
            </w:r>
          </w:p>
        </w:tc>
        <w:tc>
          <w:tcPr>
            <w:tcW w:w="595" w:type="dxa"/>
            <w:shd w:val="clear" w:color="auto" w:fill="auto"/>
            <w:noWrap/>
            <w:vAlign w:val="center"/>
          </w:tcPr>
          <w:p w14:paraId="30C70FF1" w14:textId="0BB4136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1306</w:t>
            </w:r>
          </w:p>
        </w:tc>
        <w:tc>
          <w:tcPr>
            <w:tcW w:w="595" w:type="dxa"/>
            <w:shd w:val="clear" w:color="auto" w:fill="auto"/>
            <w:noWrap/>
            <w:vAlign w:val="center"/>
          </w:tcPr>
          <w:p w14:paraId="5FBB6B83" w14:textId="613EFBC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1291</w:t>
            </w:r>
          </w:p>
        </w:tc>
        <w:tc>
          <w:tcPr>
            <w:tcW w:w="596" w:type="dxa"/>
            <w:shd w:val="clear" w:color="auto" w:fill="auto"/>
            <w:noWrap/>
            <w:vAlign w:val="center"/>
          </w:tcPr>
          <w:p w14:paraId="34186E10" w14:textId="4DBC8B0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1367</w:t>
            </w:r>
          </w:p>
        </w:tc>
        <w:tc>
          <w:tcPr>
            <w:tcW w:w="595" w:type="dxa"/>
            <w:shd w:val="clear" w:color="auto" w:fill="auto"/>
            <w:noWrap/>
            <w:vAlign w:val="center"/>
          </w:tcPr>
          <w:p w14:paraId="28431DC0" w14:textId="6C0EBF2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1408</w:t>
            </w:r>
          </w:p>
        </w:tc>
        <w:tc>
          <w:tcPr>
            <w:tcW w:w="595" w:type="dxa"/>
            <w:shd w:val="clear" w:color="auto" w:fill="auto"/>
            <w:noWrap/>
            <w:vAlign w:val="center"/>
          </w:tcPr>
          <w:p w14:paraId="31D92299" w14:textId="6E9F104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1521</w:t>
            </w:r>
          </w:p>
        </w:tc>
        <w:tc>
          <w:tcPr>
            <w:tcW w:w="596" w:type="dxa"/>
            <w:shd w:val="clear" w:color="auto" w:fill="auto"/>
            <w:noWrap/>
            <w:vAlign w:val="center"/>
          </w:tcPr>
          <w:p w14:paraId="721104DF" w14:textId="504FEC2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1230</w:t>
            </w:r>
          </w:p>
        </w:tc>
        <w:tc>
          <w:tcPr>
            <w:tcW w:w="595" w:type="dxa"/>
            <w:shd w:val="clear" w:color="auto" w:fill="auto"/>
            <w:noWrap/>
            <w:vAlign w:val="center"/>
          </w:tcPr>
          <w:p w14:paraId="11F4CF2F" w14:textId="3696DAA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1279</w:t>
            </w:r>
          </w:p>
        </w:tc>
        <w:tc>
          <w:tcPr>
            <w:tcW w:w="595" w:type="dxa"/>
            <w:shd w:val="clear" w:color="auto" w:fill="auto"/>
            <w:noWrap/>
            <w:vAlign w:val="center"/>
          </w:tcPr>
          <w:p w14:paraId="77BCEE66" w14:textId="712B0B9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1210</w:t>
            </w:r>
          </w:p>
        </w:tc>
        <w:tc>
          <w:tcPr>
            <w:tcW w:w="596" w:type="dxa"/>
            <w:shd w:val="clear" w:color="auto" w:fill="auto"/>
            <w:noWrap/>
            <w:vAlign w:val="center"/>
          </w:tcPr>
          <w:p w14:paraId="2612C554" w14:textId="2B12F37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1314</w:t>
            </w:r>
          </w:p>
        </w:tc>
        <w:tc>
          <w:tcPr>
            <w:tcW w:w="595" w:type="dxa"/>
            <w:shd w:val="clear" w:color="auto" w:fill="auto"/>
            <w:noWrap/>
            <w:vAlign w:val="center"/>
          </w:tcPr>
          <w:p w14:paraId="3928EE2C" w14:textId="316B336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1308</w:t>
            </w:r>
          </w:p>
        </w:tc>
        <w:tc>
          <w:tcPr>
            <w:tcW w:w="596" w:type="dxa"/>
            <w:vAlign w:val="center"/>
          </w:tcPr>
          <w:p w14:paraId="7245F2D6" w14:textId="3E490E2D"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1190</w:t>
            </w:r>
          </w:p>
        </w:tc>
      </w:tr>
      <w:tr w:rsidR="00D0130E" w:rsidRPr="00715460" w14:paraId="207EBA5A" w14:textId="77777777" w:rsidTr="00D0130E">
        <w:trPr>
          <w:trHeight w:val="265"/>
        </w:trPr>
        <w:tc>
          <w:tcPr>
            <w:tcW w:w="421" w:type="dxa"/>
            <w:vMerge/>
            <w:shd w:val="clear" w:color="auto" w:fill="auto"/>
            <w:noWrap/>
            <w:vAlign w:val="center"/>
          </w:tcPr>
          <w:p w14:paraId="0A658867"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742E9797"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40-44</w:t>
            </w:r>
          </w:p>
        </w:tc>
        <w:tc>
          <w:tcPr>
            <w:tcW w:w="595" w:type="dxa"/>
            <w:shd w:val="clear" w:color="auto" w:fill="auto"/>
            <w:noWrap/>
            <w:vAlign w:val="center"/>
          </w:tcPr>
          <w:p w14:paraId="3A7A7EF1" w14:textId="2199C2F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1260</w:t>
            </w:r>
          </w:p>
        </w:tc>
        <w:tc>
          <w:tcPr>
            <w:tcW w:w="596" w:type="dxa"/>
            <w:shd w:val="clear" w:color="auto" w:fill="auto"/>
            <w:noWrap/>
            <w:vAlign w:val="center"/>
          </w:tcPr>
          <w:p w14:paraId="0864C82F" w14:textId="5FA3532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1432</w:t>
            </w:r>
          </w:p>
        </w:tc>
        <w:tc>
          <w:tcPr>
            <w:tcW w:w="595" w:type="dxa"/>
            <w:shd w:val="clear" w:color="auto" w:fill="auto"/>
            <w:noWrap/>
            <w:vAlign w:val="center"/>
          </w:tcPr>
          <w:p w14:paraId="1D606461" w14:textId="2B099A8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1472</w:t>
            </w:r>
          </w:p>
        </w:tc>
        <w:tc>
          <w:tcPr>
            <w:tcW w:w="595" w:type="dxa"/>
            <w:shd w:val="clear" w:color="auto" w:fill="auto"/>
            <w:noWrap/>
            <w:vAlign w:val="center"/>
          </w:tcPr>
          <w:p w14:paraId="15F7A4A6" w14:textId="4B9CF13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1320</w:t>
            </w:r>
          </w:p>
        </w:tc>
        <w:tc>
          <w:tcPr>
            <w:tcW w:w="596" w:type="dxa"/>
            <w:shd w:val="clear" w:color="auto" w:fill="auto"/>
            <w:vAlign w:val="center"/>
          </w:tcPr>
          <w:p w14:paraId="58742BC0" w14:textId="761C2DFB"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1321</w:t>
            </w:r>
          </w:p>
        </w:tc>
        <w:tc>
          <w:tcPr>
            <w:tcW w:w="595" w:type="dxa"/>
            <w:shd w:val="clear" w:color="auto" w:fill="auto"/>
            <w:vAlign w:val="center"/>
          </w:tcPr>
          <w:p w14:paraId="7BBF4E78" w14:textId="18CC6C41"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1413</w:t>
            </w:r>
          </w:p>
        </w:tc>
        <w:tc>
          <w:tcPr>
            <w:tcW w:w="595" w:type="dxa"/>
            <w:shd w:val="clear" w:color="auto" w:fill="auto"/>
            <w:vAlign w:val="center"/>
          </w:tcPr>
          <w:p w14:paraId="75325D1B" w14:textId="40457100"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1476</w:t>
            </w:r>
          </w:p>
        </w:tc>
        <w:tc>
          <w:tcPr>
            <w:tcW w:w="596" w:type="dxa"/>
            <w:shd w:val="clear" w:color="auto" w:fill="auto"/>
            <w:vAlign w:val="center"/>
          </w:tcPr>
          <w:p w14:paraId="282ADD68" w14:textId="610097C7"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1333</w:t>
            </w:r>
          </w:p>
        </w:tc>
        <w:tc>
          <w:tcPr>
            <w:tcW w:w="595" w:type="dxa"/>
            <w:shd w:val="clear" w:color="auto" w:fill="auto"/>
            <w:noWrap/>
            <w:vAlign w:val="center"/>
          </w:tcPr>
          <w:p w14:paraId="0F7C975B" w14:textId="10FAB5C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1331</w:t>
            </w:r>
          </w:p>
        </w:tc>
        <w:tc>
          <w:tcPr>
            <w:tcW w:w="595" w:type="dxa"/>
            <w:shd w:val="clear" w:color="auto" w:fill="auto"/>
            <w:noWrap/>
            <w:vAlign w:val="center"/>
          </w:tcPr>
          <w:p w14:paraId="39C736DB" w14:textId="66F58E0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1344</w:t>
            </w:r>
          </w:p>
        </w:tc>
        <w:tc>
          <w:tcPr>
            <w:tcW w:w="596" w:type="dxa"/>
            <w:shd w:val="clear" w:color="auto" w:fill="auto"/>
            <w:noWrap/>
            <w:vAlign w:val="center"/>
          </w:tcPr>
          <w:p w14:paraId="2A903D43" w14:textId="2FC135C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1273</w:t>
            </w:r>
          </w:p>
        </w:tc>
        <w:tc>
          <w:tcPr>
            <w:tcW w:w="595" w:type="dxa"/>
            <w:shd w:val="clear" w:color="auto" w:fill="auto"/>
            <w:noWrap/>
            <w:vAlign w:val="center"/>
          </w:tcPr>
          <w:p w14:paraId="7A8AF4AD" w14:textId="069613C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1230</w:t>
            </w:r>
          </w:p>
        </w:tc>
        <w:tc>
          <w:tcPr>
            <w:tcW w:w="596" w:type="dxa"/>
            <w:shd w:val="clear" w:color="auto" w:fill="auto"/>
            <w:noWrap/>
            <w:vAlign w:val="center"/>
          </w:tcPr>
          <w:p w14:paraId="3FD979AC" w14:textId="19EFDBA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1361</w:t>
            </w:r>
          </w:p>
        </w:tc>
        <w:tc>
          <w:tcPr>
            <w:tcW w:w="595" w:type="dxa"/>
            <w:shd w:val="clear" w:color="auto" w:fill="auto"/>
            <w:noWrap/>
            <w:vAlign w:val="center"/>
          </w:tcPr>
          <w:p w14:paraId="151D99D2" w14:textId="60D9390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1290</w:t>
            </w:r>
          </w:p>
        </w:tc>
        <w:tc>
          <w:tcPr>
            <w:tcW w:w="595" w:type="dxa"/>
            <w:shd w:val="clear" w:color="auto" w:fill="auto"/>
            <w:noWrap/>
            <w:vAlign w:val="center"/>
          </w:tcPr>
          <w:p w14:paraId="2BA2DB11" w14:textId="6572091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1294</w:t>
            </w:r>
          </w:p>
        </w:tc>
        <w:tc>
          <w:tcPr>
            <w:tcW w:w="596" w:type="dxa"/>
            <w:shd w:val="clear" w:color="auto" w:fill="auto"/>
            <w:noWrap/>
            <w:vAlign w:val="center"/>
          </w:tcPr>
          <w:p w14:paraId="21BAE37C" w14:textId="430F372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1321</w:t>
            </w:r>
          </w:p>
        </w:tc>
        <w:tc>
          <w:tcPr>
            <w:tcW w:w="595" w:type="dxa"/>
            <w:shd w:val="clear" w:color="auto" w:fill="auto"/>
            <w:noWrap/>
            <w:vAlign w:val="center"/>
          </w:tcPr>
          <w:p w14:paraId="19B5CA64" w14:textId="0274AC1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1434</w:t>
            </w:r>
          </w:p>
        </w:tc>
        <w:tc>
          <w:tcPr>
            <w:tcW w:w="595" w:type="dxa"/>
            <w:shd w:val="clear" w:color="auto" w:fill="auto"/>
            <w:noWrap/>
            <w:vAlign w:val="center"/>
          </w:tcPr>
          <w:p w14:paraId="6E221699" w14:textId="65B0444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1416</w:t>
            </w:r>
          </w:p>
        </w:tc>
        <w:tc>
          <w:tcPr>
            <w:tcW w:w="596" w:type="dxa"/>
            <w:shd w:val="clear" w:color="auto" w:fill="auto"/>
            <w:noWrap/>
            <w:vAlign w:val="center"/>
          </w:tcPr>
          <w:p w14:paraId="2CC9D53C" w14:textId="1821D7C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1246</w:t>
            </w:r>
          </w:p>
        </w:tc>
        <w:tc>
          <w:tcPr>
            <w:tcW w:w="595" w:type="dxa"/>
            <w:shd w:val="clear" w:color="auto" w:fill="auto"/>
            <w:noWrap/>
            <w:vAlign w:val="center"/>
          </w:tcPr>
          <w:p w14:paraId="560616C4" w14:textId="3A6C6E7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1193</w:t>
            </w:r>
          </w:p>
        </w:tc>
        <w:tc>
          <w:tcPr>
            <w:tcW w:w="595" w:type="dxa"/>
            <w:shd w:val="clear" w:color="auto" w:fill="auto"/>
            <w:noWrap/>
            <w:vAlign w:val="center"/>
          </w:tcPr>
          <w:p w14:paraId="42A45158" w14:textId="562748C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1100</w:t>
            </w:r>
          </w:p>
        </w:tc>
        <w:tc>
          <w:tcPr>
            <w:tcW w:w="596" w:type="dxa"/>
            <w:shd w:val="clear" w:color="auto" w:fill="auto"/>
            <w:noWrap/>
            <w:vAlign w:val="center"/>
          </w:tcPr>
          <w:p w14:paraId="34D16547" w14:textId="489F258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1242</w:t>
            </w:r>
          </w:p>
        </w:tc>
        <w:tc>
          <w:tcPr>
            <w:tcW w:w="595" w:type="dxa"/>
            <w:shd w:val="clear" w:color="auto" w:fill="auto"/>
            <w:noWrap/>
            <w:vAlign w:val="center"/>
          </w:tcPr>
          <w:p w14:paraId="60271322" w14:textId="09B8B34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1239</w:t>
            </w:r>
          </w:p>
        </w:tc>
        <w:tc>
          <w:tcPr>
            <w:tcW w:w="596" w:type="dxa"/>
            <w:vAlign w:val="center"/>
          </w:tcPr>
          <w:p w14:paraId="5615DDFC" w14:textId="0E5826D8"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1172</w:t>
            </w:r>
          </w:p>
        </w:tc>
      </w:tr>
      <w:tr w:rsidR="00D0130E" w:rsidRPr="00715460" w14:paraId="024FDD4A" w14:textId="77777777" w:rsidTr="00D0130E">
        <w:trPr>
          <w:trHeight w:val="265"/>
        </w:trPr>
        <w:tc>
          <w:tcPr>
            <w:tcW w:w="421" w:type="dxa"/>
            <w:vMerge/>
            <w:shd w:val="clear" w:color="auto" w:fill="auto"/>
            <w:noWrap/>
            <w:vAlign w:val="center"/>
          </w:tcPr>
          <w:p w14:paraId="38BFCE89"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31632E52"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45-49</w:t>
            </w:r>
          </w:p>
        </w:tc>
        <w:tc>
          <w:tcPr>
            <w:tcW w:w="595" w:type="dxa"/>
            <w:shd w:val="clear" w:color="auto" w:fill="auto"/>
            <w:noWrap/>
            <w:vAlign w:val="center"/>
          </w:tcPr>
          <w:p w14:paraId="44F4BD61" w14:textId="5D8ACAE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1010</w:t>
            </w:r>
          </w:p>
        </w:tc>
        <w:tc>
          <w:tcPr>
            <w:tcW w:w="596" w:type="dxa"/>
            <w:shd w:val="clear" w:color="auto" w:fill="auto"/>
            <w:noWrap/>
            <w:vAlign w:val="center"/>
          </w:tcPr>
          <w:p w14:paraId="7C1217EA" w14:textId="0163E0D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1171</w:t>
            </w:r>
          </w:p>
        </w:tc>
        <w:tc>
          <w:tcPr>
            <w:tcW w:w="595" w:type="dxa"/>
            <w:shd w:val="clear" w:color="auto" w:fill="auto"/>
            <w:noWrap/>
            <w:vAlign w:val="center"/>
          </w:tcPr>
          <w:p w14:paraId="5D2C5881" w14:textId="0192B42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1198</w:t>
            </w:r>
          </w:p>
        </w:tc>
        <w:tc>
          <w:tcPr>
            <w:tcW w:w="595" w:type="dxa"/>
            <w:shd w:val="clear" w:color="auto" w:fill="auto"/>
            <w:noWrap/>
            <w:vAlign w:val="center"/>
          </w:tcPr>
          <w:p w14:paraId="094C274E" w14:textId="69E4803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1159</w:t>
            </w:r>
          </w:p>
        </w:tc>
        <w:tc>
          <w:tcPr>
            <w:tcW w:w="596" w:type="dxa"/>
            <w:shd w:val="clear" w:color="auto" w:fill="auto"/>
            <w:vAlign w:val="center"/>
          </w:tcPr>
          <w:p w14:paraId="498C9807" w14:textId="478CF38B"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1215</w:t>
            </w:r>
          </w:p>
        </w:tc>
        <w:tc>
          <w:tcPr>
            <w:tcW w:w="595" w:type="dxa"/>
            <w:shd w:val="clear" w:color="auto" w:fill="auto"/>
            <w:vAlign w:val="center"/>
          </w:tcPr>
          <w:p w14:paraId="31B12354" w14:textId="0097B1C8"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1212</w:t>
            </w:r>
          </w:p>
        </w:tc>
        <w:tc>
          <w:tcPr>
            <w:tcW w:w="595" w:type="dxa"/>
            <w:shd w:val="clear" w:color="auto" w:fill="auto"/>
            <w:vAlign w:val="center"/>
          </w:tcPr>
          <w:p w14:paraId="73A51EBC" w14:textId="504C3CC5"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1287</w:t>
            </w:r>
          </w:p>
        </w:tc>
        <w:tc>
          <w:tcPr>
            <w:tcW w:w="596" w:type="dxa"/>
            <w:shd w:val="clear" w:color="auto" w:fill="auto"/>
            <w:vAlign w:val="center"/>
          </w:tcPr>
          <w:p w14:paraId="20990E9B" w14:textId="5BB966D7"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1204</w:t>
            </w:r>
          </w:p>
        </w:tc>
        <w:tc>
          <w:tcPr>
            <w:tcW w:w="595" w:type="dxa"/>
            <w:shd w:val="clear" w:color="auto" w:fill="auto"/>
            <w:noWrap/>
            <w:vAlign w:val="center"/>
          </w:tcPr>
          <w:p w14:paraId="2AD210F9" w14:textId="2BBE640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1263</w:t>
            </w:r>
          </w:p>
        </w:tc>
        <w:tc>
          <w:tcPr>
            <w:tcW w:w="595" w:type="dxa"/>
            <w:shd w:val="clear" w:color="auto" w:fill="auto"/>
            <w:noWrap/>
            <w:vAlign w:val="center"/>
          </w:tcPr>
          <w:p w14:paraId="57E1F0EE" w14:textId="7D589B6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1225</w:t>
            </w:r>
          </w:p>
        </w:tc>
        <w:tc>
          <w:tcPr>
            <w:tcW w:w="596" w:type="dxa"/>
            <w:shd w:val="clear" w:color="auto" w:fill="auto"/>
            <w:noWrap/>
            <w:vAlign w:val="center"/>
          </w:tcPr>
          <w:p w14:paraId="11E4B773" w14:textId="548A1E7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1237</w:t>
            </w:r>
          </w:p>
        </w:tc>
        <w:tc>
          <w:tcPr>
            <w:tcW w:w="595" w:type="dxa"/>
            <w:shd w:val="clear" w:color="auto" w:fill="auto"/>
            <w:noWrap/>
            <w:vAlign w:val="center"/>
          </w:tcPr>
          <w:p w14:paraId="0E5E7A37" w14:textId="213E8DD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1229</w:t>
            </w:r>
          </w:p>
        </w:tc>
        <w:tc>
          <w:tcPr>
            <w:tcW w:w="596" w:type="dxa"/>
            <w:shd w:val="clear" w:color="auto" w:fill="auto"/>
            <w:noWrap/>
            <w:vAlign w:val="center"/>
          </w:tcPr>
          <w:p w14:paraId="598355BD" w14:textId="14BF21B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1353</w:t>
            </w:r>
          </w:p>
        </w:tc>
        <w:tc>
          <w:tcPr>
            <w:tcW w:w="595" w:type="dxa"/>
            <w:shd w:val="clear" w:color="auto" w:fill="auto"/>
            <w:noWrap/>
            <w:vAlign w:val="center"/>
          </w:tcPr>
          <w:p w14:paraId="1E7D119F" w14:textId="026AF54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1305</w:t>
            </w:r>
          </w:p>
        </w:tc>
        <w:tc>
          <w:tcPr>
            <w:tcW w:w="595" w:type="dxa"/>
            <w:shd w:val="clear" w:color="auto" w:fill="auto"/>
            <w:noWrap/>
            <w:vAlign w:val="center"/>
          </w:tcPr>
          <w:p w14:paraId="3F19D20F" w14:textId="115CE07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1267</w:t>
            </w:r>
          </w:p>
        </w:tc>
        <w:tc>
          <w:tcPr>
            <w:tcW w:w="596" w:type="dxa"/>
            <w:shd w:val="clear" w:color="auto" w:fill="auto"/>
            <w:noWrap/>
            <w:vAlign w:val="center"/>
          </w:tcPr>
          <w:p w14:paraId="5C9C665C" w14:textId="6F9EF5A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1388</w:t>
            </w:r>
          </w:p>
        </w:tc>
        <w:tc>
          <w:tcPr>
            <w:tcW w:w="595" w:type="dxa"/>
            <w:shd w:val="clear" w:color="auto" w:fill="auto"/>
            <w:noWrap/>
            <w:vAlign w:val="center"/>
          </w:tcPr>
          <w:p w14:paraId="770FBA40" w14:textId="5DC70CF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1368</w:t>
            </w:r>
          </w:p>
        </w:tc>
        <w:tc>
          <w:tcPr>
            <w:tcW w:w="595" w:type="dxa"/>
            <w:shd w:val="clear" w:color="auto" w:fill="auto"/>
            <w:noWrap/>
            <w:vAlign w:val="center"/>
          </w:tcPr>
          <w:p w14:paraId="3169197E" w14:textId="50064C3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1378</w:t>
            </w:r>
          </w:p>
        </w:tc>
        <w:tc>
          <w:tcPr>
            <w:tcW w:w="596" w:type="dxa"/>
            <w:shd w:val="clear" w:color="auto" w:fill="auto"/>
            <w:noWrap/>
            <w:vAlign w:val="center"/>
          </w:tcPr>
          <w:p w14:paraId="2803D483" w14:textId="1CFD5EB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1177</w:t>
            </w:r>
          </w:p>
        </w:tc>
        <w:tc>
          <w:tcPr>
            <w:tcW w:w="595" w:type="dxa"/>
            <w:shd w:val="clear" w:color="auto" w:fill="auto"/>
            <w:noWrap/>
            <w:vAlign w:val="center"/>
          </w:tcPr>
          <w:p w14:paraId="35FC61FC" w14:textId="606BBCE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1215</w:t>
            </w:r>
          </w:p>
        </w:tc>
        <w:tc>
          <w:tcPr>
            <w:tcW w:w="595" w:type="dxa"/>
            <w:shd w:val="clear" w:color="auto" w:fill="auto"/>
            <w:noWrap/>
            <w:vAlign w:val="center"/>
          </w:tcPr>
          <w:p w14:paraId="2E47C376" w14:textId="13142C5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1173</w:t>
            </w:r>
          </w:p>
        </w:tc>
        <w:tc>
          <w:tcPr>
            <w:tcW w:w="596" w:type="dxa"/>
            <w:shd w:val="clear" w:color="auto" w:fill="auto"/>
            <w:noWrap/>
            <w:vAlign w:val="center"/>
          </w:tcPr>
          <w:p w14:paraId="12224137" w14:textId="5BA11C2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1210</w:t>
            </w:r>
          </w:p>
        </w:tc>
        <w:tc>
          <w:tcPr>
            <w:tcW w:w="595" w:type="dxa"/>
            <w:shd w:val="clear" w:color="auto" w:fill="auto"/>
            <w:noWrap/>
            <w:vAlign w:val="center"/>
          </w:tcPr>
          <w:p w14:paraId="472C8910" w14:textId="09B7A26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1147</w:t>
            </w:r>
          </w:p>
        </w:tc>
        <w:tc>
          <w:tcPr>
            <w:tcW w:w="596" w:type="dxa"/>
            <w:vAlign w:val="center"/>
          </w:tcPr>
          <w:p w14:paraId="1292F97E" w14:textId="5BA4FD6B"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1163</w:t>
            </w:r>
          </w:p>
        </w:tc>
      </w:tr>
      <w:tr w:rsidR="00D0130E" w:rsidRPr="00715460" w14:paraId="7347499A" w14:textId="77777777" w:rsidTr="00D0130E">
        <w:trPr>
          <w:trHeight w:val="265"/>
        </w:trPr>
        <w:tc>
          <w:tcPr>
            <w:tcW w:w="421" w:type="dxa"/>
            <w:vMerge/>
            <w:shd w:val="clear" w:color="auto" w:fill="auto"/>
            <w:noWrap/>
            <w:vAlign w:val="center"/>
          </w:tcPr>
          <w:p w14:paraId="4CE91CA6"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25FCF210"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50-54</w:t>
            </w:r>
          </w:p>
        </w:tc>
        <w:tc>
          <w:tcPr>
            <w:tcW w:w="595" w:type="dxa"/>
            <w:shd w:val="clear" w:color="auto" w:fill="auto"/>
            <w:noWrap/>
            <w:vAlign w:val="center"/>
          </w:tcPr>
          <w:p w14:paraId="73DF0D8D" w14:textId="46B09DD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783</w:t>
            </w:r>
          </w:p>
        </w:tc>
        <w:tc>
          <w:tcPr>
            <w:tcW w:w="596" w:type="dxa"/>
            <w:shd w:val="clear" w:color="auto" w:fill="auto"/>
            <w:noWrap/>
            <w:vAlign w:val="center"/>
          </w:tcPr>
          <w:p w14:paraId="4F17CDD6" w14:textId="22E3DD4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811</w:t>
            </w:r>
          </w:p>
        </w:tc>
        <w:tc>
          <w:tcPr>
            <w:tcW w:w="595" w:type="dxa"/>
            <w:shd w:val="clear" w:color="auto" w:fill="auto"/>
            <w:noWrap/>
            <w:vAlign w:val="center"/>
          </w:tcPr>
          <w:p w14:paraId="5F406F12" w14:textId="0210B0F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910</w:t>
            </w:r>
          </w:p>
        </w:tc>
        <w:tc>
          <w:tcPr>
            <w:tcW w:w="595" w:type="dxa"/>
            <w:shd w:val="clear" w:color="auto" w:fill="auto"/>
            <w:noWrap/>
            <w:vAlign w:val="center"/>
          </w:tcPr>
          <w:p w14:paraId="45F1E7B2" w14:textId="0189E9B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801</w:t>
            </w:r>
          </w:p>
        </w:tc>
        <w:tc>
          <w:tcPr>
            <w:tcW w:w="596" w:type="dxa"/>
            <w:shd w:val="clear" w:color="auto" w:fill="auto"/>
            <w:vAlign w:val="center"/>
          </w:tcPr>
          <w:p w14:paraId="6C526F8D" w14:textId="4E912FCD"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841</w:t>
            </w:r>
          </w:p>
        </w:tc>
        <w:tc>
          <w:tcPr>
            <w:tcW w:w="595" w:type="dxa"/>
            <w:shd w:val="clear" w:color="auto" w:fill="auto"/>
            <w:vAlign w:val="center"/>
          </w:tcPr>
          <w:p w14:paraId="318E76E6" w14:textId="625C6EDB"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895</w:t>
            </w:r>
          </w:p>
        </w:tc>
        <w:tc>
          <w:tcPr>
            <w:tcW w:w="595" w:type="dxa"/>
            <w:shd w:val="clear" w:color="auto" w:fill="auto"/>
            <w:vAlign w:val="center"/>
          </w:tcPr>
          <w:p w14:paraId="41742701" w14:textId="4D02CA89"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994</w:t>
            </w:r>
          </w:p>
        </w:tc>
        <w:tc>
          <w:tcPr>
            <w:tcW w:w="596" w:type="dxa"/>
            <w:shd w:val="clear" w:color="auto" w:fill="auto"/>
            <w:vAlign w:val="center"/>
          </w:tcPr>
          <w:p w14:paraId="200915DA" w14:textId="272B0747"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933</w:t>
            </w:r>
          </w:p>
        </w:tc>
        <w:tc>
          <w:tcPr>
            <w:tcW w:w="595" w:type="dxa"/>
            <w:shd w:val="clear" w:color="auto" w:fill="auto"/>
            <w:noWrap/>
            <w:vAlign w:val="center"/>
          </w:tcPr>
          <w:p w14:paraId="1798006C" w14:textId="2901B0A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996</w:t>
            </w:r>
          </w:p>
        </w:tc>
        <w:tc>
          <w:tcPr>
            <w:tcW w:w="595" w:type="dxa"/>
            <w:shd w:val="clear" w:color="auto" w:fill="auto"/>
            <w:noWrap/>
            <w:vAlign w:val="center"/>
          </w:tcPr>
          <w:p w14:paraId="3D54F9DD" w14:textId="3B5C6B5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1065</w:t>
            </w:r>
          </w:p>
        </w:tc>
        <w:tc>
          <w:tcPr>
            <w:tcW w:w="596" w:type="dxa"/>
            <w:shd w:val="clear" w:color="auto" w:fill="auto"/>
            <w:noWrap/>
            <w:vAlign w:val="center"/>
          </w:tcPr>
          <w:p w14:paraId="000269D5" w14:textId="6FC4B1C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990</w:t>
            </w:r>
          </w:p>
        </w:tc>
        <w:tc>
          <w:tcPr>
            <w:tcW w:w="595" w:type="dxa"/>
            <w:shd w:val="clear" w:color="auto" w:fill="auto"/>
            <w:noWrap/>
            <w:vAlign w:val="center"/>
          </w:tcPr>
          <w:p w14:paraId="77A2BBFC" w14:textId="61D2996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1001</w:t>
            </w:r>
          </w:p>
        </w:tc>
        <w:tc>
          <w:tcPr>
            <w:tcW w:w="596" w:type="dxa"/>
            <w:shd w:val="clear" w:color="auto" w:fill="auto"/>
            <w:noWrap/>
            <w:vAlign w:val="center"/>
          </w:tcPr>
          <w:p w14:paraId="3912A7D0" w14:textId="6FD104D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1111</w:t>
            </w:r>
          </w:p>
        </w:tc>
        <w:tc>
          <w:tcPr>
            <w:tcW w:w="595" w:type="dxa"/>
            <w:shd w:val="clear" w:color="auto" w:fill="auto"/>
            <w:noWrap/>
            <w:vAlign w:val="center"/>
          </w:tcPr>
          <w:p w14:paraId="1BBCA22B" w14:textId="1E12A64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1034</w:t>
            </w:r>
          </w:p>
        </w:tc>
        <w:tc>
          <w:tcPr>
            <w:tcW w:w="595" w:type="dxa"/>
            <w:shd w:val="clear" w:color="auto" w:fill="auto"/>
            <w:noWrap/>
            <w:vAlign w:val="center"/>
          </w:tcPr>
          <w:p w14:paraId="2EA609AA" w14:textId="108C219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1122</w:t>
            </w:r>
          </w:p>
        </w:tc>
        <w:tc>
          <w:tcPr>
            <w:tcW w:w="596" w:type="dxa"/>
            <w:shd w:val="clear" w:color="auto" w:fill="auto"/>
            <w:noWrap/>
            <w:vAlign w:val="center"/>
          </w:tcPr>
          <w:p w14:paraId="32CD8185" w14:textId="7834A26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1154</w:t>
            </w:r>
          </w:p>
        </w:tc>
        <w:tc>
          <w:tcPr>
            <w:tcW w:w="595" w:type="dxa"/>
            <w:shd w:val="clear" w:color="auto" w:fill="auto"/>
            <w:noWrap/>
            <w:vAlign w:val="center"/>
          </w:tcPr>
          <w:p w14:paraId="10EE9F17" w14:textId="2C6EE69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1190</w:t>
            </w:r>
          </w:p>
        </w:tc>
        <w:tc>
          <w:tcPr>
            <w:tcW w:w="595" w:type="dxa"/>
            <w:shd w:val="clear" w:color="auto" w:fill="auto"/>
            <w:noWrap/>
            <w:vAlign w:val="center"/>
          </w:tcPr>
          <w:p w14:paraId="2D59EBAE" w14:textId="0ADB9E0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1195</w:t>
            </w:r>
          </w:p>
        </w:tc>
        <w:tc>
          <w:tcPr>
            <w:tcW w:w="596" w:type="dxa"/>
            <w:shd w:val="clear" w:color="auto" w:fill="auto"/>
            <w:noWrap/>
            <w:vAlign w:val="center"/>
          </w:tcPr>
          <w:p w14:paraId="6DB34022" w14:textId="16D7F93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1096</w:t>
            </w:r>
          </w:p>
        </w:tc>
        <w:tc>
          <w:tcPr>
            <w:tcW w:w="595" w:type="dxa"/>
            <w:shd w:val="clear" w:color="auto" w:fill="auto"/>
            <w:noWrap/>
            <w:vAlign w:val="center"/>
          </w:tcPr>
          <w:p w14:paraId="10B054F6" w14:textId="556F288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1182</w:t>
            </w:r>
          </w:p>
        </w:tc>
        <w:tc>
          <w:tcPr>
            <w:tcW w:w="595" w:type="dxa"/>
            <w:shd w:val="clear" w:color="auto" w:fill="auto"/>
            <w:noWrap/>
            <w:vAlign w:val="center"/>
          </w:tcPr>
          <w:p w14:paraId="57B8178A" w14:textId="6CB45B1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1022</w:t>
            </w:r>
          </w:p>
        </w:tc>
        <w:tc>
          <w:tcPr>
            <w:tcW w:w="596" w:type="dxa"/>
            <w:shd w:val="clear" w:color="auto" w:fill="auto"/>
            <w:noWrap/>
            <w:vAlign w:val="center"/>
          </w:tcPr>
          <w:p w14:paraId="4C6BEF7C" w14:textId="2F6BAA3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1078</w:t>
            </w:r>
          </w:p>
        </w:tc>
        <w:tc>
          <w:tcPr>
            <w:tcW w:w="595" w:type="dxa"/>
            <w:shd w:val="clear" w:color="auto" w:fill="auto"/>
            <w:noWrap/>
            <w:vAlign w:val="center"/>
          </w:tcPr>
          <w:p w14:paraId="63CF4688" w14:textId="1BC0FEB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1157</w:t>
            </w:r>
          </w:p>
        </w:tc>
        <w:tc>
          <w:tcPr>
            <w:tcW w:w="596" w:type="dxa"/>
            <w:vAlign w:val="center"/>
          </w:tcPr>
          <w:p w14:paraId="21D1AB1F" w14:textId="409E18BD"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1072</w:t>
            </w:r>
          </w:p>
        </w:tc>
      </w:tr>
      <w:tr w:rsidR="00D0130E" w:rsidRPr="00715460" w14:paraId="0049D052" w14:textId="77777777" w:rsidTr="00D0130E">
        <w:trPr>
          <w:trHeight w:val="265"/>
        </w:trPr>
        <w:tc>
          <w:tcPr>
            <w:tcW w:w="421" w:type="dxa"/>
            <w:vMerge/>
            <w:shd w:val="clear" w:color="auto" w:fill="auto"/>
            <w:noWrap/>
            <w:vAlign w:val="center"/>
          </w:tcPr>
          <w:p w14:paraId="10DF96E7"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6CACDC6E"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55-59</w:t>
            </w:r>
          </w:p>
        </w:tc>
        <w:tc>
          <w:tcPr>
            <w:tcW w:w="595" w:type="dxa"/>
            <w:shd w:val="clear" w:color="auto" w:fill="auto"/>
            <w:noWrap/>
            <w:vAlign w:val="center"/>
          </w:tcPr>
          <w:p w14:paraId="3E9150DC" w14:textId="70D1FB8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552</w:t>
            </w:r>
          </w:p>
        </w:tc>
        <w:tc>
          <w:tcPr>
            <w:tcW w:w="596" w:type="dxa"/>
            <w:shd w:val="clear" w:color="auto" w:fill="auto"/>
            <w:noWrap/>
            <w:vAlign w:val="center"/>
          </w:tcPr>
          <w:p w14:paraId="67D7ED26" w14:textId="56FAD68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645</w:t>
            </w:r>
          </w:p>
        </w:tc>
        <w:tc>
          <w:tcPr>
            <w:tcW w:w="595" w:type="dxa"/>
            <w:shd w:val="clear" w:color="auto" w:fill="auto"/>
            <w:noWrap/>
            <w:vAlign w:val="center"/>
          </w:tcPr>
          <w:p w14:paraId="61B1B3DA" w14:textId="1A5399D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711</w:t>
            </w:r>
          </w:p>
        </w:tc>
        <w:tc>
          <w:tcPr>
            <w:tcW w:w="595" w:type="dxa"/>
            <w:shd w:val="clear" w:color="auto" w:fill="auto"/>
            <w:noWrap/>
            <w:vAlign w:val="center"/>
          </w:tcPr>
          <w:p w14:paraId="794DA55B" w14:textId="323ECB2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611</w:t>
            </w:r>
          </w:p>
        </w:tc>
        <w:tc>
          <w:tcPr>
            <w:tcW w:w="596" w:type="dxa"/>
            <w:shd w:val="clear" w:color="auto" w:fill="auto"/>
            <w:vAlign w:val="center"/>
          </w:tcPr>
          <w:p w14:paraId="32CD9B3B" w14:textId="0620B049"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699</w:t>
            </w:r>
          </w:p>
        </w:tc>
        <w:tc>
          <w:tcPr>
            <w:tcW w:w="595" w:type="dxa"/>
            <w:shd w:val="clear" w:color="auto" w:fill="auto"/>
            <w:vAlign w:val="center"/>
          </w:tcPr>
          <w:p w14:paraId="14C8F3FD" w14:textId="34FD41AD"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702</w:t>
            </w:r>
          </w:p>
        </w:tc>
        <w:tc>
          <w:tcPr>
            <w:tcW w:w="595" w:type="dxa"/>
            <w:shd w:val="clear" w:color="auto" w:fill="auto"/>
            <w:vAlign w:val="center"/>
          </w:tcPr>
          <w:p w14:paraId="7C44E44F" w14:textId="481ADACA"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746</w:t>
            </w:r>
          </w:p>
        </w:tc>
        <w:tc>
          <w:tcPr>
            <w:tcW w:w="596" w:type="dxa"/>
            <w:shd w:val="clear" w:color="auto" w:fill="auto"/>
            <w:vAlign w:val="center"/>
          </w:tcPr>
          <w:p w14:paraId="79F79BC3" w14:textId="747DDF1A"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689</w:t>
            </w:r>
          </w:p>
        </w:tc>
        <w:tc>
          <w:tcPr>
            <w:tcW w:w="595" w:type="dxa"/>
            <w:shd w:val="clear" w:color="auto" w:fill="auto"/>
            <w:noWrap/>
            <w:vAlign w:val="center"/>
          </w:tcPr>
          <w:p w14:paraId="2B1F8BCA" w14:textId="37F1B7B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676</w:t>
            </w:r>
          </w:p>
        </w:tc>
        <w:tc>
          <w:tcPr>
            <w:tcW w:w="595" w:type="dxa"/>
            <w:shd w:val="clear" w:color="auto" w:fill="auto"/>
            <w:noWrap/>
            <w:vAlign w:val="center"/>
          </w:tcPr>
          <w:p w14:paraId="74429946" w14:textId="69DD846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739</w:t>
            </w:r>
          </w:p>
        </w:tc>
        <w:tc>
          <w:tcPr>
            <w:tcW w:w="596" w:type="dxa"/>
            <w:shd w:val="clear" w:color="auto" w:fill="auto"/>
            <w:noWrap/>
            <w:vAlign w:val="center"/>
          </w:tcPr>
          <w:p w14:paraId="39FF0AEA" w14:textId="2FC6CA5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712</w:t>
            </w:r>
          </w:p>
        </w:tc>
        <w:tc>
          <w:tcPr>
            <w:tcW w:w="595" w:type="dxa"/>
            <w:shd w:val="clear" w:color="auto" w:fill="auto"/>
            <w:noWrap/>
            <w:vAlign w:val="center"/>
          </w:tcPr>
          <w:p w14:paraId="08528FD9" w14:textId="72B445A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770</w:t>
            </w:r>
          </w:p>
        </w:tc>
        <w:tc>
          <w:tcPr>
            <w:tcW w:w="596" w:type="dxa"/>
            <w:shd w:val="clear" w:color="auto" w:fill="auto"/>
            <w:noWrap/>
            <w:vAlign w:val="center"/>
          </w:tcPr>
          <w:p w14:paraId="62652D54" w14:textId="49C6145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777</w:t>
            </w:r>
          </w:p>
        </w:tc>
        <w:tc>
          <w:tcPr>
            <w:tcW w:w="595" w:type="dxa"/>
            <w:shd w:val="clear" w:color="auto" w:fill="auto"/>
            <w:noWrap/>
            <w:vAlign w:val="center"/>
          </w:tcPr>
          <w:p w14:paraId="5E88E3E1" w14:textId="032AA2D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748</w:t>
            </w:r>
          </w:p>
        </w:tc>
        <w:tc>
          <w:tcPr>
            <w:tcW w:w="595" w:type="dxa"/>
            <w:shd w:val="clear" w:color="auto" w:fill="auto"/>
            <w:noWrap/>
            <w:vAlign w:val="center"/>
          </w:tcPr>
          <w:p w14:paraId="449B0BF3" w14:textId="185332C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900</w:t>
            </w:r>
          </w:p>
        </w:tc>
        <w:tc>
          <w:tcPr>
            <w:tcW w:w="596" w:type="dxa"/>
            <w:shd w:val="clear" w:color="auto" w:fill="auto"/>
            <w:noWrap/>
            <w:vAlign w:val="center"/>
          </w:tcPr>
          <w:p w14:paraId="0B26419F" w14:textId="1602760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935</w:t>
            </w:r>
          </w:p>
        </w:tc>
        <w:tc>
          <w:tcPr>
            <w:tcW w:w="595" w:type="dxa"/>
            <w:shd w:val="clear" w:color="auto" w:fill="auto"/>
            <w:noWrap/>
            <w:vAlign w:val="center"/>
          </w:tcPr>
          <w:p w14:paraId="55B02A28" w14:textId="1C3CFBA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867</w:t>
            </w:r>
          </w:p>
        </w:tc>
        <w:tc>
          <w:tcPr>
            <w:tcW w:w="595" w:type="dxa"/>
            <w:shd w:val="clear" w:color="auto" w:fill="auto"/>
            <w:noWrap/>
            <w:vAlign w:val="center"/>
          </w:tcPr>
          <w:p w14:paraId="624E1F9D" w14:textId="678CF2F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954</w:t>
            </w:r>
          </w:p>
        </w:tc>
        <w:tc>
          <w:tcPr>
            <w:tcW w:w="596" w:type="dxa"/>
            <w:shd w:val="clear" w:color="auto" w:fill="auto"/>
            <w:noWrap/>
            <w:vAlign w:val="center"/>
          </w:tcPr>
          <w:p w14:paraId="6A1FB721" w14:textId="386E2F0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860</w:t>
            </w:r>
          </w:p>
        </w:tc>
        <w:tc>
          <w:tcPr>
            <w:tcW w:w="595" w:type="dxa"/>
            <w:shd w:val="clear" w:color="auto" w:fill="auto"/>
            <w:noWrap/>
            <w:vAlign w:val="center"/>
          </w:tcPr>
          <w:p w14:paraId="5DC158CF" w14:textId="3FC5971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858</w:t>
            </w:r>
          </w:p>
        </w:tc>
        <w:tc>
          <w:tcPr>
            <w:tcW w:w="595" w:type="dxa"/>
            <w:shd w:val="clear" w:color="auto" w:fill="auto"/>
            <w:noWrap/>
            <w:vAlign w:val="center"/>
          </w:tcPr>
          <w:p w14:paraId="5D78E5A6" w14:textId="767EFF7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912</w:t>
            </w:r>
          </w:p>
        </w:tc>
        <w:tc>
          <w:tcPr>
            <w:tcW w:w="596" w:type="dxa"/>
            <w:shd w:val="clear" w:color="auto" w:fill="auto"/>
            <w:noWrap/>
            <w:vAlign w:val="center"/>
          </w:tcPr>
          <w:p w14:paraId="020EF317" w14:textId="3791C85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896</w:t>
            </w:r>
          </w:p>
        </w:tc>
        <w:tc>
          <w:tcPr>
            <w:tcW w:w="595" w:type="dxa"/>
            <w:shd w:val="clear" w:color="auto" w:fill="auto"/>
            <w:noWrap/>
            <w:vAlign w:val="center"/>
          </w:tcPr>
          <w:p w14:paraId="12906E68" w14:textId="5744030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882</w:t>
            </w:r>
          </w:p>
        </w:tc>
        <w:tc>
          <w:tcPr>
            <w:tcW w:w="596" w:type="dxa"/>
            <w:vAlign w:val="center"/>
          </w:tcPr>
          <w:p w14:paraId="49E85656" w14:textId="66F7A1EA"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916</w:t>
            </w:r>
          </w:p>
        </w:tc>
      </w:tr>
      <w:tr w:rsidR="00D0130E" w:rsidRPr="00715460" w14:paraId="0D1EA690" w14:textId="77777777" w:rsidTr="00D0130E">
        <w:trPr>
          <w:trHeight w:val="265"/>
        </w:trPr>
        <w:tc>
          <w:tcPr>
            <w:tcW w:w="421" w:type="dxa"/>
            <w:vMerge/>
            <w:shd w:val="clear" w:color="auto" w:fill="auto"/>
            <w:noWrap/>
            <w:vAlign w:val="center"/>
          </w:tcPr>
          <w:p w14:paraId="2AC982C7"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0FAACD7C"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60-64</w:t>
            </w:r>
          </w:p>
        </w:tc>
        <w:tc>
          <w:tcPr>
            <w:tcW w:w="595" w:type="dxa"/>
            <w:shd w:val="clear" w:color="auto" w:fill="auto"/>
            <w:noWrap/>
            <w:vAlign w:val="center"/>
          </w:tcPr>
          <w:p w14:paraId="2699D0F6" w14:textId="64A3DE9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371</w:t>
            </w:r>
          </w:p>
        </w:tc>
        <w:tc>
          <w:tcPr>
            <w:tcW w:w="596" w:type="dxa"/>
            <w:shd w:val="clear" w:color="auto" w:fill="auto"/>
            <w:noWrap/>
            <w:vAlign w:val="center"/>
          </w:tcPr>
          <w:p w14:paraId="75F228B5" w14:textId="56DF619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430</w:t>
            </w:r>
          </w:p>
        </w:tc>
        <w:tc>
          <w:tcPr>
            <w:tcW w:w="595" w:type="dxa"/>
            <w:shd w:val="clear" w:color="auto" w:fill="auto"/>
            <w:noWrap/>
            <w:vAlign w:val="center"/>
          </w:tcPr>
          <w:p w14:paraId="6610A28F" w14:textId="338CC56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418</w:t>
            </w:r>
          </w:p>
        </w:tc>
        <w:tc>
          <w:tcPr>
            <w:tcW w:w="595" w:type="dxa"/>
            <w:shd w:val="clear" w:color="auto" w:fill="auto"/>
            <w:noWrap/>
            <w:vAlign w:val="center"/>
          </w:tcPr>
          <w:p w14:paraId="27393D10" w14:textId="678CAAD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426</w:t>
            </w:r>
          </w:p>
        </w:tc>
        <w:tc>
          <w:tcPr>
            <w:tcW w:w="596" w:type="dxa"/>
            <w:shd w:val="clear" w:color="auto" w:fill="auto"/>
            <w:vAlign w:val="center"/>
          </w:tcPr>
          <w:p w14:paraId="59E864FB" w14:textId="370A0FCF"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486</w:t>
            </w:r>
          </w:p>
        </w:tc>
        <w:tc>
          <w:tcPr>
            <w:tcW w:w="595" w:type="dxa"/>
            <w:shd w:val="clear" w:color="auto" w:fill="auto"/>
            <w:vAlign w:val="center"/>
          </w:tcPr>
          <w:p w14:paraId="4376C6AD" w14:textId="4F08FE39"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477</w:t>
            </w:r>
          </w:p>
        </w:tc>
        <w:tc>
          <w:tcPr>
            <w:tcW w:w="595" w:type="dxa"/>
            <w:shd w:val="clear" w:color="auto" w:fill="auto"/>
            <w:vAlign w:val="center"/>
          </w:tcPr>
          <w:p w14:paraId="3EB0BE5A" w14:textId="52490F0C"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530</w:t>
            </w:r>
          </w:p>
        </w:tc>
        <w:tc>
          <w:tcPr>
            <w:tcW w:w="596" w:type="dxa"/>
            <w:shd w:val="clear" w:color="auto" w:fill="auto"/>
            <w:vAlign w:val="center"/>
          </w:tcPr>
          <w:p w14:paraId="1D8364EE" w14:textId="5AE1AF86"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482</w:t>
            </w:r>
          </w:p>
        </w:tc>
        <w:tc>
          <w:tcPr>
            <w:tcW w:w="595" w:type="dxa"/>
            <w:shd w:val="clear" w:color="auto" w:fill="auto"/>
            <w:noWrap/>
            <w:vAlign w:val="center"/>
          </w:tcPr>
          <w:p w14:paraId="54C3B6F5" w14:textId="63D09CF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524</w:t>
            </w:r>
          </w:p>
        </w:tc>
        <w:tc>
          <w:tcPr>
            <w:tcW w:w="595" w:type="dxa"/>
            <w:shd w:val="clear" w:color="auto" w:fill="auto"/>
            <w:noWrap/>
            <w:vAlign w:val="center"/>
          </w:tcPr>
          <w:p w14:paraId="734EAD31" w14:textId="4B71AB3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575</w:t>
            </w:r>
          </w:p>
        </w:tc>
        <w:tc>
          <w:tcPr>
            <w:tcW w:w="596" w:type="dxa"/>
            <w:shd w:val="clear" w:color="auto" w:fill="auto"/>
            <w:noWrap/>
            <w:vAlign w:val="center"/>
          </w:tcPr>
          <w:p w14:paraId="2C5728FD" w14:textId="36A2892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564</w:t>
            </w:r>
          </w:p>
        </w:tc>
        <w:tc>
          <w:tcPr>
            <w:tcW w:w="595" w:type="dxa"/>
            <w:shd w:val="clear" w:color="auto" w:fill="auto"/>
            <w:noWrap/>
            <w:vAlign w:val="center"/>
          </w:tcPr>
          <w:p w14:paraId="26CC32E0" w14:textId="3755D85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585</w:t>
            </w:r>
          </w:p>
        </w:tc>
        <w:tc>
          <w:tcPr>
            <w:tcW w:w="596" w:type="dxa"/>
            <w:shd w:val="clear" w:color="auto" w:fill="auto"/>
            <w:noWrap/>
            <w:vAlign w:val="center"/>
          </w:tcPr>
          <w:p w14:paraId="02C8815D" w14:textId="22F68A9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622</w:t>
            </w:r>
          </w:p>
        </w:tc>
        <w:tc>
          <w:tcPr>
            <w:tcW w:w="595" w:type="dxa"/>
            <w:shd w:val="clear" w:color="auto" w:fill="auto"/>
            <w:noWrap/>
            <w:vAlign w:val="center"/>
          </w:tcPr>
          <w:p w14:paraId="611772EC" w14:textId="50E4DA5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603</w:t>
            </w:r>
          </w:p>
        </w:tc>
        <w:tc>
          <w:tcPr>
            <w:tcW w:w="595" w:type="dxa"/>
            <w:shd w:val="clear" w:color="auto" w:fill="auto"/>
            <w:noWrap/>
            <w:vAlign w:val="center"/>
          </w:tcPr>
          <w:p w14:paraId="5BA0B308" w14:textId="44D0729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604</w:t>
            </w:r>
          </w:p>
        </w:tc>
        <w:tc>
          <w:tcPr>
            <w:tcW w:w="596" w:type="dxa"/>
            <w:shd w:val="clear" w:color="auto" w:fill="auto"/>
            <w:noWrap/>
            <w:vAlign w:val="center"/>
          </w:tcPr>
          <w:p w14:paraId="3F012EF2" w14:textId="47C07A1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676</w:t>
            </w:r>
          </w:p>
        </w:tc>
        <w:tc>
          <w:tcPr>
            <w:tcW w:w="595" w:type="dxa"/>
            <w:shd w:val="clear" w:color="auto" w:fill="auto"/>
            <w:noWrap/>
            <w:vAlign w:val="center"/>
          </w:tcPr>
          <w:p w14:paraId="2B72C91D" w14:textId="64E6961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664</w:t>
            </w:r>
          </w:p>
        </w:tc>
        <w:tc>
          <w:tcPr>
            <w:tcW w:w="595" w:type="dxa"/>
            <w:shd w:val="clear" w:color="auto" w:fill="auto"/>
            <w:noWrap/>
            <w:vAlign w:val="center"/>
          </w:tcPr>
          <w:p w14:paraId="6D9A3726" w14:textId="4D2B615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698</w:t>
            </w:r>
          </w:p>
        </w:tc>
        <w:tc>
          <w:tcPr>
            <w:tcW w:w="596" w:type="dxa"/>
            <w:shd w:val="clear" w:color="auto" w:fill="auto"/>
            <w:noWrap/>
            <w:vAlign w:val="center"/>
          </w:tcPr>
          <w:p w14:paraId="50428FEF" w14:textId="6965052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675</w:t>
            </w:r>
          </w:p>
        </w:tc>
        <w:tc>
          <w:tcPr>
            <w:tcW w:w="595" w:type="dxa"/>
            <w:shd w:val="clear" w:color="auto" w:fill="auto"/>
            <w:noWrap/>
            <w:vAlign w:val="center"/>
          </w:tcPr>
          <w:p w14:paraId="2498A9A7" w14:textId="6C4DCAE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635</w:t>
            </w:r>
          </w:p>
        </w:tc>
        <w:tc>
          <w:tcPr>
            <w:tcW w:w="595" w:type="dxa"/>
            <w:shd w:val="clear" w:color="auto" w:fill="auto"/>
            <w:noWrap/>
            <w:vAlign w:val="center"/>
          </w:tcPr>
          <w:p w14:paraId="0FB13FBE" w14:textId="15DF977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667</w:t>
            </w:r>
          </w:p>
        </w:tc>
        <w:tc>
          <w:tcPr>
            <w:tcW w:w="596" w:type="dxa"/>
            <w:shd w:val="clear" w:color="auto" w:fill="auto"/>
            <w:noWrap/>
            <w:vAlign w:val="center"/>
          </w:tcPr>
          <w:p w14:paraId="1DE707DC" w14:textId="4360F10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648</w:t>
            </w:r>
          </w:p>
        </w:tc>
        <w:tc>
          <w:tcPr>
            <w:tcW w:w="595" w:type="dxa"/>
            <w:shd w:val="clear" w:color="auto" w:fill="auto"/>
            <w:noWrap/>
            <w:vAlign w:val="center"/>
          </w:tcPr>
          <w:p w14:paraId="4325405D" w14:textId="76066E8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647</w:t>
            </w:r>
          </w:p>
        </w:tc>
        <w:tc>
          <w:tcPr>
            <w:tcW w:w="596" w:type="dxa"/>
            <w:vAlign w:val="center"/>
          </w:tcPr>
          <w:p w14:paraId="07230788" w14:textId="68CFB7B1"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675</w:t>
            </w:r>
          </w:p>
        </w:tc>
      </w:tr>
      <w:tr w:rsidR="00D0130E" w:rsidRPr="00715460" w14:paraId="4EA0E6ED" w14:textId="77777777" w:rsidTr="00D0130E">
        <w:trPr>
          <w:trHeight w:val="265"/>
        </w:trPr>
        <w:tc>
          <w:tcPr>
            <w:tcW w:w="421" w:type="dxa"/>
            <w:vMerge/>
            <w:shd w:val="clear" w:color="auto" w:fill="auto"/>
            <w:noWrap/>
            <w:vAlign w:val="center"/>
          </w:tcPr>
          <w:p w14:paraId="6BE8A60C"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5736FBFD"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65-69</w:t>
            </w:r>
          </w:p>
        </w:tc>
        <w:tc>
          <w:tcPr>
            <w:tcW w:w="595" w:type="dxa"/>
            <w:shd w:val="clear" w:color="auto" w:fill="auto"/>
            <w:noWrap/>
            <w:vAlign w:val="center"/>
          </w:tcPr>
          <w:p w14:paraId="736E0CD2" w14:textId="7F89BD7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248</w:t>
            </w:r>
          </w:p>
        </w:tc>
        <w:tc>
          <w:tcPr>
            <w:tcW w:w="596" w:type="dxa"/>
            <w:shd w:val="clear" w:color="auto" w:fill="auto"/>
            <w:noWrap/>
            <w:vAlign w:val="center"/>
          </w:tcPr>
          <w:p w14:paraId="5FEED46A" w14:textId="6603B05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274</w:t>
            </w:r>
          </w:p>
        </w:tc>
        <w:tc>
          <w:tcPr>
            <w:tcW w:w="595" w:type="dxa"/>
            <w:shd w:val="clear" w:color="auto" w:fill="auto"/>
            <w:noWrap/>
            <w:vAlign w:val="center"/>
          </w:tcPr>
          <w:p w14:paraId="6857D7B9" w14:textId="03B2693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276</w:t>
            </w:r>
          </w:p>
        </w:tc>
        <w:tc>
          <w:tcPr>
            <w:tcW w:w="595" w:type="dxa"/>
            <w:shd w:val="clear" w:color="auto" w:fill="auto"/>
            <w:noWrap/>
            <w:vAlign w:val="center"/>
          </w:tcPr>
          <w:p w14:paraId="0CFBBFA8" w14:textId="276C55C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278</w:t>
            </w:r>
          </w:p>
        </w:tc>
        <w:tc>
          <w:tcPr>
            <w:tcW w:w="596" w:type="dxa"/>
            <w:shd w:val="clear" w:color="auto" w:fill="auto"/>
            <w:vAlign w:val="center"/>
          </w:tcPr>
          <w:p w14:paraId="30F455A4" w14:textId="53EB73B4"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288</w:t>
            </w:r>
          </w:p>
        </w:tc>
        <w:tc>
          <w:tcPr>
            <w:tcW w:w="595" w:type="dxa"/>
            <w:shd w:val="clear" w:color="auto" w:fill="auto"/>
            <w:vAlign w:val="center"/>
          </w:tcPr>
          <w:p w14:paraId="2886449A" w14:textId="69DF8CDC"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269</w:t>
            </w:r>
          </w:p>
        </w:tc>
        <w:tc>
          <w:tcPr>
            <w:tcW w:w="595" w:type="dxa"/>
            <w:shd w:val="clear" w:color="auto" w:fill="auto"/>
            <w:vAlign w:val="center"/>
          </w:tcPr>
          <w:p w14:paraId="4202A17C" w14:textId="6B648D95"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294</w:t>
            </w:r>
          </w:p>
        </w:tc>
        <w:tc>
          <w:tcPr>
            <w:tcW w:w="596" w:type="dxa"/>
            <w:shd w:val="clear" w:color="auto" w:fill="auto"/>
            <w:vAlign w:val="center"/>
          </w:tcPr>
          <w:p w14:paraId="79F9EE35" w14:textId="71CF9D1C"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315</w:t>
            </w:r>
          </w:p>
        </w:tc>
        <w:tc>
          <w:tcPr>
            <w:tcW w:w="595" w:type="dxa"/>
            <w:shd w:val="clear" w:color="auto" w:fill="auto"/>
            <w:noWrap/>
            <w:vAlign w:val="center"/>
          </w:tcPr>
          <w:p w14:paraId="04345122" w14:textId="4210D67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318</w:t>
            </w:r>
          </w:p>
        </w:tc>
        <w:tc>
          <w:tcPr>
            <w:tcW w:w="595" w:type="dxa"/>
            <w:shd w:val="clear" w:color="auto" w:fill="auto"/>
            <w:noWrap/>
            <w:vAlign w:val="center"/>
          </w:tcPr>
          <w:p w14:paraId="66192BCA" w14:textId="62FBCAD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363</w:t>
            </w:r>
          </w:p>
        </w:tc>
        <w:tc>
          <w:tcPr>
            <w:tcW w:w="596" w:type="dxa"/>
            <w:shd w:val="clear" w:color="auto" w:fill="auto"/>
            <w:noWrap/>
            <w:vAlign w:val="center"/>
          </w:tcPr>
          <w:p w14:paraId="6EB1C530" w14:textId="13B2363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359</w:t>
            </w:r>
          </w:p>
        </w:tc>
        <w:tc>
          <w:tcPr>
            <w:tcW w:w="595" w:type="dxa"/>
            <w:shd w:val="clear" w:color="auto" w:fill="auto"/>
            <w:noWrap/>
            <w:vAlign w:val="center"/>
          </w:tcPr>
          <w:p w14:paraId="34E6B65A" w14:textId="383A1A9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378</w:t>
            </w:r>
          </w:p>
        </w:tc>
        <w:tc>
          <w:tcPr>
            <w:tcW w:w="596" w:type="dxa"/>
            <w:shd w:val="clear" w:color="auto" w:fill="auto"/>
            <w:noWrap/>
            <w:vAlign w:val="center"/>
          </w:tcPr>
          <w:p w14:paraId="11EE748A" w14:textId="4A429D6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397</w:t>
            </w:r>
          </w:p>
        </w:tc>
        <w:tc>
          <w:tcPr>
            <w:tcW w:w="595" w:type="dxa"/>
            <w:shd w:val="clear" w:color="auto" w:fill="auto"/>
            <w:noWrap/>
            <w:vAlign w:val="center"/>
          </w:tcPr>
          <w:p w14:paraId="03F97D72" w14:textId="589A2E2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419</w:t>
            </w:r>
          </w:p>
        </w:tc>
        <w:tc>
          <w:tcPr>
            <w:tcW w:w="595" w:type="dxa"/>
            <w:shd w:val="clear" w:color="auto" w:fill="auto"/>
            <w:noWrap/>
            <w:vAlign w:val="center"/>
          </w:tcPr>
          <w:p w14:paraId="154E3171" w14:textId="5CDAAF1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406</w:t>
            </w:r>
          </w:p>
        </w:tc>
        <w:tc>
          <w:tcPr>
            <w:tcW w:w="596" w:type="dxa"/>
            <w:shd w:val="clear" w:color="auto" w:fill="auto"/>
            <w:noWrap/>
            <w:vAlign w:val="center"/>
          </w:tcPr>
          <w:p w14:paraId="73CB8A46" w14:textId="67FD98F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433</w:t>
            </w:r>
          </w:p>
        </w:tc>
        <w:tc>
          <w:tcPr>
            <w:tcW w:w="595" w:type="dxa"/>
            <w:shd w:val="clear" w:color="auto" w:fill="auto"/>
            <w:noWrap/>
            <w:vAlign w:val="center"/>
          </w:tcPr>
          <w:p w14:paraId="6284918B" w14:textId="0E39181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460</w:t>
            </w:r>
          </w:p>
        </w:tc>
        <w:tc>
          <w:tcPr>
            <w:tcW w:w="595" w:type="dxa"/>
            <w:shd w:val="clear" w:color="auto" w:fill="auto"/>
            <w:noWrap/>
            <w:vAlign w:val="center"/>
          </w:tcPr>
          <w:p w14:paraId="12D073EA" w14:textId="6925FAE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457</w:t>
            </w:r>
          </w:p>
        </w:tc>
        <w:tc>
          <w:tcPr>
            <w:tcW w:w="596" w:type="dxa"/>
            <w:shd w:val="clear" w:color="auto" w:fill="auto"/>
            <w:noWrap/>
            <w:vAlign w:val="center"/>
          </w:tcPr>
          <w:p w14:paraId="61FB997E" w14:textId="35E5ABD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428</w:t>
            </w:r>
          </w:p>
        </w:tc>
        <w:tc>
          <w:tcPr>
            <w:tcW w:w="595" w:type="dxa"/>
            <w:shd w:val="clear" w:color="auto" w:fill="auto"/>
            <w:noWrap/>
            <w:vAlign w:val="center"/>
          </w:tcPr>
          <w:p w14:paraId="0C3C6D8A" w14:textId="7C97A4F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424</w:t>
            </w:r>
          </w:p>
        </w:tc>
        <w:tc>
          <w:tcPr>
            <w:tcW w:w="595" w:type="dxa"/>
            <w:shd w:val="clear" w:color="auto" w:fill="auto"/>
            <w:noWrap/>
            <w:vAlign w:val="center"/>
          </w:tcPr>
          <w:p w14:paraId="0542F6CB" w14:textId="1D58F51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426</w:t>
            </w:r>
          </w:p>
        </w:tc>
        <w:tc>
          <w:tcPr>
            <w:tcW w:w="596" w:type="dxa"/>
            <w:shd w:val="clear" w:color="auto" w:fill="auto"/>
            <w:noWrap/>
            <w:vAlign w:val="center"/>
          </w:tcPr>
          <w:p w14:paraId="75026AF0" w14:textId="0453EF7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450</w:t>
            </w:r>
          </w:p>
        </w:tc>
        <w:tc>
          <w:tcPr>
            <w:tcW w:w="595" w:type="dxa"/>
            <w:shd w:val="clear" w:color="auto" w:fill="auto"/>
            <w:noWrap/>
            <w:vAlign w:val="center"/>
          </w:tcPr>
          <w:p w14:paraId="78CD64EE" w14:textId="16DAF17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469</w:t>
            </w:r>
          </w:p>
        </w:tc>
        <w:tc>
          <w:tcPr>
            <w:tcW w:w="596" w:type="dxa"/>
            <w:vAlign w:val="center"/>
          </w:tcPr>
          <w:p w14:paraId="7AA60674" w14:textId="0BC9742F"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455</w:t>
            </w:r>
          </w:p>
        </w:tc>
      </w:tr>
      <w:tr w:rsidR="00D0130E" w:rsidRPr="00715460" w14:paraId="551C49F0" w14:textId="77777777" w:rsidTr="00D0130E">
        <w:trPr>
          <w:trHeight w:val="265"/>
        </w:trPr>
        <w:tc>
          <w:tcPr>
            <w:tcW w:w="421" w:type="dxa"/>
            <w:vMerge/>
            <w:shd w:val="clear" w:color="auto" w:fill="auto"/>
            <w:noWrap/>
            <w:vAlign w:val="center"/>
          </w:tcPr>
          <w:p w14:paraId="0DC7E3C6"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4879D5F5"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70+</w:t>
            </w:r>
          </w:p>
        </w:tc>
        <w:tc>
          <w:tcPr>
            <w:tcW w:w="595" w:type="dxa"/>
            <w:shd w:val="clear" w:color="auto" w:fill="auto"/>
            <w:noWrap/>
            <w:vAlign w:val="center"/>
          </w:tcPr>
          <w:p w14:paraId="0511E63C" w14:textId="65D69DF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63</w:t>
            </w:r>
          </w:p>
        </w:tc>
        <w:tc>
          <w:tcPr>
            <w:tcW w:w="596" w:type="dxa"/>
            <w:shd w:val="clear" w:color="auto" w:fill="auto"/>
            <w:noWrap/>
            <w:vAlign w:val="center"/>
          </w:tcPr>
          <w:p w14:paraId="1ABA3130" w14:textId="6E6F759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76</w:t>
            </w:r>
          </w:p>
        </w:tc>
        <w:tc>
          <w:tcPr>
            <w:tcW w:w="595" w:type="dxa"/>
            <w:shd w:val="clear" w:color="auto" w:fill="auto"/>
            <w:noWrap/>
            <w:vAlign w:val="center"/>
          </w:tcPr>
          <w:p w14:paraId="73FDCA69" w14:textId="039ABDF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55</w:t>
            </w:r>
          </w:p>
        </w:tc>
        <w:tc>
          <w:tcPr>
            <w:tcW w:w="595" w:type="dxa"/>
            <w:shd w:val="clear" w:color="auto" w:fill="auto"/>
            <w:noWrap/>
            <w:vAlign w:val="center"/>
          </w:tcPr>
          <w:p w14:paraId="6A4B2563" w14:textId="779F860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63</w:t>
            </w:r>
          </w:p>
        </w:tc>
        <w:tc>
          <w:tcPr>
            <w:tcW w:w="596" w:type="dxa"/>
            <w:shd w:val="clear" w:color="auto" w:fill="auto"/>
            <w:vAlign w:val="center"/>
          </w:tcPr>
          <w:p w14:paraId="5FE641EC" w14:textId="16BD1424"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64</w:t>
            </w:r>
          </w:p>
        </w:tc>
        <w:tc>
          <w:tcPr>
            <w:tcW w:w="595" w:type="dxa"/>
            <w:shd w:val="clear" w:color="auto" w:fill="auto"/>
            <w:vAlign w:val="center"/>
          </w:tcPr>
          <w:p w14:paraId="1F7BD759" w14:textId="00C50B02"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64</w:t>
            </w:r>
          </w:p>
        </w:tc>
        <w:tc>
          <w:tcPr>
            <w:tcW w:w="595" w:type="dxa"/>
            <w:shd w:val="clear" w:color="auto" w:fill="auto"/>
            <w:vAlign w:val="center"/>
          </w:tcPr>
          <w:p w14:paraId="6D013849" w14:textId="26B07369"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76</w:t>
            </w:r>
          </w:p>
        </w:tc>
        <w:tc>
          <w:tcPr>
            <w:tcW w:w="596" w:type="dxa"/>
            <w:shd w:val="clear" w:color="auto" w:fill="auto"/>
            <w:vAlign w:val="center"/>
          </w:tcPr>
          <w:p w14:paraId="62D9493F" w14:textId="207C86D4"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58</w:t>
            </w:r>
          </w:p>
        </w:tc>
        <w:tc>
          <w:tcPr>
            <w:tcW w:w="595" w:type="dxa"/>
            <w:shd w:val="clear" w:color="auto" w:fill="auto"/>
            <w:noWrap/>
            <w:vAlign w:val="center"/>
          </w:tcPr>
          <w:p w14:paraId="44DBD220" w14:textId="7EDEA08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57</w:t>
            </w:r>
          </w:p>
        </w:tc>
        <w:tc>
          <w:tcPr>
            <w:tcW w:w="595" w:type="dxa"/>
            <w:shd w:val="clear" w:color="auto" w:fill="auto"/>
            <w:noWrap/>
            <w:vAlign w:val="center"/>
          </w:tcPr>
          <w:p w14:paraId="4018E01B" w14:textId="4AB19D7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44</w:t>
            </w:r>
          </w:p>
        </w:tc>
        <w:tc>
          <w:tcPr>
            <w:tcW w:w="596" w:type="dxa"/>
            <w:shd w:val="clear" w:color="auto" w:fill="auto"/>
            <w:noWrap/>
            <w:vAlign w:val="center"/>
          </w:tcPr>
          <w:p w14:paraId="155A346B" w14:textId="037CF40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55</w:t>
            </w:r>
          </w:p>
        </w:tc>
        <w:tc>
          <w:tcPr>
            <w:tcW w:w="595" w:type="dxa"/>
            <w:shd w:val="clear" w:color="auto" w:fill="auto"/>
            <w:noWrap/>
            <w:vAlign w:val="center"/>
          </w:tcPr>
          <w:p w14:paraId="4099A0B9" w14:textId="5D92F23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58</w:t>
            </w:r>
          </w:p>
        </w:tc>
        <w:tc>
          <w:tcPr>
            <w:tcW w:w="596" w:type="dxa"/>
            <w:shd w:val="clear" w:color="auto" w:fill="auto"/>
            <w:noWrap/>
            <w:vAlign w:val="center"/>
          </w:tcPr>
          <w:p w14:paraId="60B7A75B" w14:textId="0594676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57</w:t>
            </w:r>
          </w:p>
        </w:tc>
        <w:tc>
          <w:tcPr>
            <w:tcW w:w="595" w:type="dxa"/>
            <w:shd w:val="clear" w:color="auto" w:fill="auto"/>
            <w:noWrap/>
            <w:vAlign w:val="center"/>
          </w:tcPr>
          <w:p w14:paraId="009C3936" w14:textId="6B0C26F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64</w:t>
            </w:r>
          </w:p>
        </w:tc>
        <w:tc>
          <w:tcPr>
            <w:tcW w:w="595" w:type="dxa"/>
            <w:shd w:val="clear" w:color="auto" w:fill="auto"/>
            <w:noWrap/>
            <w:vAlign w:val="center"/>
          </w:tcPr>
          <w:p w14:paraId="044B765B" w14:textId="5FB1F7B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64</w:t>
            </w:r>
          </w:p>
        </w:tc>
        <w:tc>
          <w:tcPr>
            <w:tcW w:w="596" w:type="dxa"/>
            <w:shd w:val="clear" w:color="auto" w:fill="auto"/>
            <w:noWrap/>
            <w:vAlign w:val="center"/>
          </w:tcPr>
          <w:p w14:paraId="5E083B34" w14:textId="3AC86DF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65</w:t>
            </w:r>
          </w:p>
        </w:tc>
        <w:tc>
          <w:tcPr>
            <w:tcW w:w="595" w:type="dxa"/>
            <w:shd w:val="clear" w:color="auto" w:fill="auto"/>
            <w:noWrap/>
            <w:vAlign w:val="center"/>
          </w:tcPr>
          <w:p w14:paraId="7CD41D6D" w14:textId="391D3C2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77</w:t>
            </w:r>
          </w:p>
        </w:tc>
        <w:tc>
          <w:tcPr>
            <w:tcW w:w="595" w:type="dxa"/>
            <w:shd w:val="clear" w:color="auto" w:fill="auto"/>
            <w:noWrap/>
            <w:vAlign w:val="center"/>
          </w:tcPr>
          <w:p w14:paraId="7079CFE3" w14:textId="070BA4C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77</w:t>
            </w:r>
          </w:p>
        </w:tc>
        <w:tc>
          <w:tcPr>
            <w:tcW w:w="596" w:type="dxa"/>
            <w:shd w:val="clear" w:color="auto" w:fill="auto"/>
            <w:noWrap/>
            <w:vAlign w:val="center"/>
          </w:tcPr>
          <w:p w14:paraId="0C2929E2" w14:textId="33CC18F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79</w:t>
            </w:r>
          </w:p>
        </w:tc>
        <w:tc>
          <w:tcPr>
            <w:tcW w:w="595" w:type="dxa"/>
            <w:shd w:val="clear" w:color="auto" w:fill="auto"/>
            <w:noWrap/>
            <w:vAlign w:val="center"/>
          </w:tcPr>
          <w:p w14:paraId="223884AA" w14:textId="1E7BB37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65</w:t>
            </w:r>
          </w:p>
        </w:tc>
        <w:tc>
          <w:tcPr>
            <w:tcW w:w="595" w:type="dxa"/>
            <w:shd w:val="clear" w:color="auto" w:fill="auto"/>
            <w:noWrap/>
            <w:vAlign w:val="center"/>
          </w:tcPr>
          <w:p w14:paraId="6D46451F" w14:textId="57E7C37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71</w:t>
            </w:r>
          </w:p>
        </w:tc>
        <w:tc>
          <w:tcPr>
            <w:tcW w:w="596" w:type="dxa"/>
            <w:shd w:val="clear" w:color="auto" w:fill="auto"/>
            <w:noWrap/>
            <w:vAlign w:val="center"/>
          </w:tcPr>
          <w:p w14:paraId="3BD6AE86" w14:textId="41F8CC4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67</w:t>
            </w:r>
          </w:p>
        </w:tc>
        <w:tc>
          <w:tcPr>
            <w:tcW w:w="595" w:type="dxa"/>
            <w:shd w:val="clear" w:color="auto" w:fill="auto"/>
            <w:noWrap/>
            <w:vAlign w:val="center"/>
          </w:tcPr>
          <w:p w14:paraId="35F212B0" w14:textId="35D55D2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79</w:t>
            </w:r>
          </w:p>
        </w:tc>
        <w:tc>
          <w:tcPr>
            <w:tcW w:w="596" w:type="dxa"/>
            <w:vAlign w:val="center"/>
          </w:tcPr>
          <w:p w14:paraId="22C3B2C5" w14:textId="744DA240"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79</w:t>
            </w:r>
          </w:p>
        </w:tc>
      </w:tr>
      <w:tr w:rsidR="00D0130E" w:rsidRPr="00715460" w14:paraId="1FC09886" w14:textId="77777777" w:rsidTr="00D0130E">
        <w:trPr>
          <w:trHeight w:val="265"/>
        </w:trPr>
        <w:tc>
          <w:tcPr>
            <w:tcW w:w="421" w:type="dxa"/>
            <w:vMerge w:val="restart"/>
            <w:shd w:val="clear" w:color="auto" w:fill="auto"/>
            <w:noWrap/>
            <w:textDirection w:val="btLr"/>
            <w:vAlign w:val="center"/>
            <w:hideMark/>
          </w:tcPr>
          <w:p w14:paraId="394D6876" w14:textId="77777777" w:rsidR="00D0130E" w:rsidRPr="00487B6B" w:rsidRDefault="00D0130E" w:rsidP="00D0130E">
            <w:pPr>
              <w:ind w:left="113" w:right="113"/>
              <w:jc w:val="center"/>
              <w:rPr>
                <w:rFonts w:asciiTheme="minorHAnsi" w:eastAsia="Times New Roman" w:hAnsiTheme="minorHAnsi" w:cstheme="minorHAnsi"/>
                <w:b/>
                <w:sz w:val="18"/>
                <w:szCs w:val="18"/>
                <w:lang w:eastAsia="en-AU"/>
              </w:rPr>
            </w:pPr>
            <w:r w:rsidRPr="00487B6B">
              <w:rPr>
                <w:rFonts w:asciiTheme="minorHAnsi" w:eastAsia="Times New Roman" w:hAnsiTheme="minorHAnsi" w:cstheme="minorHAnsi"/>
                <w:b/>
                <w:sz w:val="18"/>
                <w:szCs w:val="18"/>
                <w:lang w:eastAsia="en-AU"/>
              </w:rPr>
              <w:t>Asian</w:t>
            </w:r>
          </w:p>
        </w:tc>
        <w:tc>
          <w:tcPr>
            <w:tcW w:w="736" w:type="dxa"/>
            <w:shd w:val="clear" w:color="auto" w:fill="auto"/>
            <w:noWrap/>
            <w:vAlign w:val="center"/>
            <w:hideMark/>
          </w:tcPr>
          <w:p w14:paraId="69AD3C66"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&lt;20</w:t>
            </w:r>
          </w:p>
        </w:tc>
        <w:tc>
          <w:tcPr>
            <w:tcW w:w="595" w:type="dxa"/>
            <w:shd w:val="clear" w:color="auto" w:fill="auto"/>
            <w:noWrap/>
            <w:vAlign w:val="center"/>
          </w:tcPr>
          <w:p w14:paraId="35F30479" w14:textId="4CDDDA5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97</w:t>
            </w:r>
          </w:p>
        </w:tc>
        <w:tc>
          <w:tcPr>
            <w:tcW w:w="596" w:type="dxa"/>
            <w:shd w:val="clear" w:color="auto" w:fill="auto"/>
            <w:noWrap/>
            <w:vAlign w:val="center"/>
          </w:tcPr>
          <w:p w14:paraId="46FF739E" w14:textId="3CDCE0F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97</w:t>
            </w:r>
          </w:p>
        </w:tc>
        <w:tc>
          <w:tcPr>
            <w:tcW w:w="595" w:type="dxa"/>
            <w:shd w:val="clear" w:color="auto" w:fill="auto"/>
            <w:noWrap/>
            <w:vAlign w:val="center"/>
          </w:tcPr>
          <w:p w14:paraId="5103502F" w14:textId="0030103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83</w:t>
            </w:r>
          </w:p>
        </w:tc>
        <w:tc>
          <w:tcPr>
            <w:tcW w:w="595" w:type="dxa"/>
            <w:shd w:val="clear" w:color="auto" w:fill="auto"/>
            <w:noWrap/>
            <w:vAlign w:val="center"/>
          </w:tcPr>
          <w:p w14:paraId="07280879" w14:textId="3E9F970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74</w:t>
            </w:r>
          </w:p>
        </w:tc>
        <w:tc>
          <w:tcPr>
            <w:tcW w:w="596" w:type="dxa"/>
            <w:shd w:val="clear" w:color="auto" w:fill="auto"/>
            <w:vAlign w:val="center"/>
          </w:tcPr>
          <w:p w14:paraId="25D9C4ED" w14:textId="0DCB1602"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52</w:t>
            </w:r>
          </w:p>
        </w:tc>
        <w:tc>
          <w:tcPr>
            <w:tcW w:w="595" w:type="dxa"/>
            <w:shd w:val="clear" w:color="auto" w:fill="auto"/>
            <w:vAlign w:val="center"/>
          </w:tcPr>
          <w:p w14:paraId="2E649011" w14:textId="0C76EBEF"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62</w:t>
            </w:r>
          </w:p>
        </w:tc>
        <w:tc>
          <w:tcPr>
            <w:tcW w:w="595" w:type="dxa"/>
            <w:shd w:val="clear" w:color="auto" w:fill="auto"/>
            <w:vAlign w:val="center"/>
          </w:tcPr>
          <w:p w14:paraId="62F79917" w14:textId="1A44A61A"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49</w:t>
            </w:r>
          </w:p>
        </w:tc>
        <w:tc>
          <w:tcPr>
            <w:tcW w:w="596" w:type="dxa"/>
            <w:shd w:val="clear" w:color="auto" w:fill="auto"/>
            <w:vAlign w:val="center"/>
          </w:tcPr>
          <w:p w14:paraId="4FB8FB0B" w14:textId="128037C7"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57</w:t>
            </w:r>
          </w:p>
        </w:tc>
        <w:tc>
          <w:tcPr>
            <w:tcW w:w="595" w:type="dxa"/>
            <w:shd w:val="clear" w:color="auto" w:fill="auto"/>
            <w:noWrap/>
            <w:vAlign w:val="center"/>
          </w:tcPr>
          <w:p w14:paraId="0683C039" w14:textId="0011493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41</w:t>
            </w:r>
          </w:p>
        </w:tc>
        <w:tc>
          <w:tcPr>
            <w:tcW w:w="595" w:type="dxa"/>
            <w:shd w:val="clear" w:color="auto" w:fill="auto"/>
            <w:noWrap/>
            <w:vAlign w:val="center"/>
          </w:tcPr>
          <w:p w14:paraId="0771FB6A" w14:textId="5A411B4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43</w:t>
            </w:r>
          </w:p>
        </w:tc>
        <w:tc>
          <w:tcPr>
            <w:tcW w:w="596" w:type="dxa"/>
            <w:shd w:val="clear" w:color="auto" w:fill="auto"/>
            <w:noWrap/>
            <w:vAlign w:val="center"/>
          </w:tcPr>
          <w:p w14:paraId="3AC6C788" w14:textId="6F96ABD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36</w:t>
            </w:r>
          </w:p>
        </w:tc>
        <w:tc>
          <w:tcPr>
            <w:tcW w:w="595" w:type="dxa"/>
            <w:shd w:val="clear" w:color="auto" w:fill="auto"/>
            <w:noWrap/>
            <w:vAlign w:val="center"/>
          </w:tcPr>
          <w:p w14:paraId="76E184D2" w14:textId="29FDA92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w:t>
            </w:r>
          </w:p>
        </w:tc>
        <w:tc>
          <w:tcPr>
            <w:tcW w:w="596" w:type="dxa"/>
            <w:shd w:val="clear" w:color="auto" w:fill="auto"/>
            <w:noWrap/>
            <w:vAlign w:val="center"/>
          </w:tcPr>
          <w:p w14:paraId="44B15304" w14:textId="14ACCEC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32</w:t>
            </w:r>
          </w:p>
        </w:tc>
        <w:tc>
          <w:tcPr>
            <w:tcW w:w="595" w:type="dxa"/>
            <w:shd w:val="clear" w:color="auto" w:fill="auto"/>
            <w:noWrap/>
            <w:vAlign w:val="center"/>
          </w:tcPr>
          <w:p w14:paraId="61CA9B7D" w14:textId="37D9DB2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26</w:t>
            </w:r>
          </w:p>
        </w:tc>
        <w:tc>
          <w:tcPr>
            <w:tcW w:w="595" w:type="dxa"/>
            <w:shd w:val="clear" w:color="auto" w:fill="auto"/>
            <w:noWrap/>
            <w:vAlign w:val="center"/>
          </w:tcPr>
          <w:p w14:paraId="34BBFEDA" w14:textId="5EC04EE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20</w:t>
            </w:r>
          </w:p>
        </w:tc>
        <w:tc>
          <w:tcPr>
            <w:tcW w:w="596" w:type="dxa"/>
            <w:shd w:val="clear" w:color="auto" w:fill="auto"/>
            <w:noWrap/>
            <w:vAlign w:val="center"/>
          </w:tcPr>
          <w:p w14:paraId="2B2CAF03" w14:textId="4686613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34</w:t>
            </w:r>
          </w:p>
        </w:tc>
        <w:tc>
          <w:tcPr>
            <w:tcW w:w="595" w:type="dxa"/>
            <w:shd w:val="clear" w:color="auto" w:fill="auto"/>
            <w:noWrap/>
            <w:vAlign w:val="center"/>
          </w:tcPr>
          <w:p w14:paraId="6C42DA4F" w14:textId="0481CEF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24</w:t>
            </w:r>
          </w:p>
        </w:tc>
        <w:tc>
          <w:tcPr>
            <w:tcW w:w="595" w:type="dxa"/>
            <w:shd w:val="clear" w:color="auto" w:fill="auto"/>
            <w:noWrap/>
            <w:vAlign w:val="center"/>
          </w:tcPr>
          <w:p w14:paraId="5BBDE8D5" w14:textId="4E010FF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w:t>
            </w:r>
          </w:p>
        </w:tc>
        <w:tc>
          <w:tcPr>
            <w:tcW w:w="596" w:type="dxa"/>
            <w:shd w:val="clear" w:color="auto" w:fill="auto"/>
            <w:noWrap/>
            <w:vAlign w:val="center"/>
          </w:tcPr>
          <w:p w14:paraId="1F9A0F05" w14:textId="4930254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w:t>
            </w:r>
          </w:p>
        </w:tc>
        <w:tc>
          <w:tcPr>
            <w:tcW w:w="595" w:type="dxa"/>
            <w:shd w:val="clear" w:color="auto" w:fill="auto"/>
            <w:noWrap/>
            <w:vAlign w:val="center"/>
          </w:tcPr>
          <w:p w14:paraId="743EEBE9" w14:textId="0F33ADA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20</w:t>
            </w:r>
          </w:p>
        </w:tc>
        <w:tc>
          <w:tcPr>
            <w:tcW w:w="595" w:type="dxa"/>
            <w:shd w:val="clear" w:color="auto" w:fill="auto"/>
            <w:noWrap/>
            <w:vAlign w:val="center"/>
          </w:tcPr>
          <w:p w14:paraId="2CED3338" w14:textId="6138084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20</w:t>
            </w:r>
          </w:p>
        </w:tc>
        <w:tc>
          <w:tcPr>
            <w:tcW w:w="596" w:type="dxa"/>
            <w:shd w:val="clear" w:color="auto" w:fill="auto"/>
            <w:noWrap/>
            <w:vAlign w:val="center"/>
          </w:tcPr>
          <w:p w14:paraId="22D2C2A3" w14:textId="0AB43B3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22</w:t>
            </w:r>
          </w:p>
        </w:tc>
        <w:tc>
          <w:tcPr>
            <w:tcW w:w="595" w:type="dxa"/>
            <w:shd w:val="clear" w:color="auto" w:fill="auto"/>
            <w:noWrap/>
            <w:vAlign w:val="center"/>
          </w:tcPr>
          <w:p w14:paraId="0A81B226" w14:textId="12AF512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21</w:t>
            </w:r>
          </w:p>
        </w:tc>
        <w:tc>
          <w:tcPr>
            <w:tcW w:w="596" w:type="dxa"/>
            <w:vAlign w:val="center"/>
          </w:tcPr>
          <w:p w14:paraId="2C9C017F" w14:textId="5097EA88"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25</w:t>
            </w:r>
          </w:p>
        </w:tc>
      </w:tr>
      <w:tr w:rsidR="00D0130E" w:rsidRPr="00715460" w14:paraId="10243151" w14:textId="77777777" w:rsidTr="00D0130E">
        <w:trPr>
          <w:trHeight w:val="265"/>
        </w:trPr>
        <w:tc>
          <w:tcPr>
            <w:tcW w:w="421" w:type="dxa"/>
            <w:vMerge/>
            <w:shd w:val="clear" w:color="auto" w:fill="auto"/>
            <w:noWrap/>
            <w:vAlign w:val="center"/>
          </w:tcPr>
          <w:p w14:paraId="3AA822C6"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5F4AD474"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20-24</w:t>
            </w:r>
          </w:p>
        </w:tc>
        <w:tc>
          <w:tcPr>
            <w:tcW w:w="595" w:type="dxa"/>
            <w:shd w:val="clear" w:color="auto" w:fill="auto"/>
            <w:noWrap/>
            <w:vAlign w:val="center"/>
          </w:tcPr>
          <w:p w14:paraId="54C54DC4" w14:textId="6A7D655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1681</w:t>
            </w:r>
          </w:p>
        </w:tc>
        <w:tc>
          <w:tcPr>
            <w:tcW w:w="596" w:type="dxa"/>
            <w:shd w:val="clear" w:color="auto" w:fill="auto"/>
            <w:noWrap/>
            <w:vAlign w:val="center"/>
          </w:tcPr>
          <w:p w14:paraId="30453A10" w14:textId="668A6F4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1686</w:t>
            </w:r>
          </w:p>
        </w:tc>
        <w:tc>
          <w:tcPr>
            <w:tcW w:w="595" w:type="dxa"/>
            <w:shd w:val="clear" w:color="auto" w:fill="auto"/>
            <w:noWrap/>
            <w:vAlign w:val="center"/>
          </w:tcPr>
          <w:p w14:paraId="6AD133D4" w14:textId="1F2F183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1668</w:t>
            </w:r>
          </w:p>
        </w:tc>
        <w:tc>
          <w:tcPr>
            <w:tcW w:w="595" w:type="dxa"/>
            <w:shd w:val="clear" w:color="auto" w:fill="auto"/>
            <w:noWrap/>
            <w:vAlign w:val="center"/>
          </w:tcPr>
          <w:p w14:paraId="76BE38CF" w14:textId="662996B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1626</w:t>
            </w:r>
          </w:p>
        </w:tc>
        <w:tc>
          <w:tcPr>
            <w:tcW w:w="596" w:type="dxa"/>
            <w:shd w:val="clear" w:color="auto" w:fill="auto"/>
            <w:vAlign w:val="center"/>
          </w:tcPr>
          <w:p w14:paraId="7A965382" w14:textId="2B4314D9"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1474</w:t>
            </w:r>
          </w:p>
        </w:tc>
        <w:tc>
          <w:tcPr>
            <w:tcW w:w="595" w:type="dxa"/>
            <w:shd w:val="clear" w:color="auto" w:fill="auto"/>
            <w:vAlign w:val="center"/>
          </w:tcPr>
          <w:p w14:paraId="740E9B3C" w14:textId="1BC5E30B"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1590</w:t>
            </w:r>
          </w:p>
        </w:tc>
        <w:tc>
          <w:tcPr>
            <w:tcW w:w="595" w:type="dxa"/>
            <w:shd w:val="clear" w:color="auto" w:fill="auto"/>
            <w:vAlign w:val="center"/>
          </w:tcPr>
          <w:p w14:paraId="6F66341F" w14:textId="57EB5C50"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1463</w:t>
            </w:r>
          </w:p>
        </w:tc>
        <w:tc>
          <w:tcPr>
            <w:tcW w:w="596" w:type="dxa"/>
            <w:shd w:val="clear" w:color="auto" w:fill="auto"/>
            <w:vAlign w:val="center"/>
          </w:tcPr>
          <w:p w14:paraId="3EEA75AF" w14:textId="1399139C"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1407</w:t>
            </w:r>
          </w:p>
        </w:tc>
        <w:tc>
          <w:tcPr>
            <w:tcW w:w="595" w:type="dxa"/>
            <w:shd w:val="clear" w:color="auto" w:fill="auto"/>
            <w:noWrap/>
            <w:vAlign w:val="center"/>
          </w:tcPr>
          <w:p w14:paraId="43B18E1F" w14:textId="63CA449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1511</w:t>
            </w:r>
          </w:p>
        </w:tc>
        <w:tc>
          <w:tcPr>
            <w:tcW w:w="595" w:type="dxa"/>
            <w:shd w:val="clear" w:color="auto" w:fill="auto"/>
            <w:noWrap/>
            <w:vAlign w:val="center"/>
          </w:tcPr>
          <w:p w14:paraId="0DA6030C" w14:textId="19D8B6B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1542</w:t>
            </w:r>
          </w:p>
        </w:tc>
        <w:tc>
          <w:tcPr>
            <w:tcW w:w="596" w:type="dxa"/>
            <w:shd w:val="clear" w:color="auto" w:fill="auto"/>
            <w:noWrap/>
            <w:vAlign w:val="center"/>
          </w:tcPr>
          <w:p w14:paraId="34CF9749" w14:textId="6B7168B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1555</w:t>
            </w:r>
          </w:p>
        </w:tc>
        <w:tc>
          <w:tcPr>
            <w:tcW w:w="595" w:type="dxa"/>
            <w:shd w:val="clear" w:color="auto" w:fill="auto"/>
            <w:noWrap/>
            <w:vAlign w:val="center"/>
          </w:tcPr>
          <w:p w14:paraId="1AEBA0A4" w14:textId="79A4762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1597</w:t>
            </w:r>
          </w:p>
        </w:tc>
        <w:tc>
          <w:tcPr>
            <w:tcW w:w="596" w:type="dxa"/>
            <w:shd w:val="clear" w:color="auto" w:fill="auto"/>
            <w:noWrap/>
            <w:vAlign w:val="center"/>
          </w:tcPr>
          <w:p w14:paraId="5C7E743D" w14:textId="51DB575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1645</w:t>
            </w:r>
          </w:p>
        </w:tc>
        <w:tc>
          <w:tcPr>
            <w:tcW w:w="595" w:type="dxa"/>
            <w:shd w:val="clear" w:color="auto" w:fill="auto"/>
            <w:noWrap/>
            <w:vAlign w:val="center"/>
          </w:tcPr>
          <w:p w14:paraId="7A3E3EFE" w14:textId="7FB143D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1659</w:t>
            </w:r>
          </w:p>
        </w:tc>
        <w:tc>
          <w:tcPr>
            <w:tcW w:w="595" w:type="dxa"/>
            <w:shd w:val="clear" w:color="auto" w:fill="auto"/>
            <w:noWrap/>
            <w:vAlign w:val="center"/>
          </w:tcPr>
          <w:p w14:paraId="4103999F" w14:textId="46CF53B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1652</w:t>
            </w:r>
          </w:p>
        </w:tc>
        <w:tc>
          <w:tcPr>
            <w:tcW w:w="596" w:type="dxa"/>
            <w:shd w:val="clear" w:color="auto" w:fill="auto"/>
            <w:noWrap/>
            <w:vAlign w:val="center"/>
          </w:tcPr>
          <w:p w14:paraId="422952A3" w14:textId="743CC5A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1691</w:t>
            </w:r>
          </w:p>
        </w:tc>
        <w:tc>
          <w:tcPr>
            <w:tcW w:w="595" w:type="dxa"/>
            <w:shd w:val="clear" w:color="auto" w:fill="auto"/>
            <w:noWrap/>
            <w:vAlign w:val="center"/>
          </w:tcPr>
          <w:p w14:paraId="465403F1" w14:textId="3530240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1690</w:t>
            </w:r>
          </w:p>
        </w:tc>
        <w:tc>
          <w:tcPr>
            <w:tcW w:w="595" w:type="dxa"/>
            <w:shd w:val="clear" w:color="auto" w:fill="auto"/>
            <w:noWrap/>
            <w:vAlign w:val="center"/>
          </w:tcPr>
          <w:p w14:paraId="20280E64" w14:textId="3EB6F56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1719</w:t>
            </w:r>
          </w:p>
        </w:tc>
        <w:tc>
          <w:tcPr>
            <w:tcW w:w="596" w:type="dxa"/>
            <w:shd w:val="clear" w:color="auto" w:fill="auto"/>
            <w:noWrap/>
            <w:vAlign w:val="center"/>
          </w:tcPr>
          <w:p w14:paraId="3BBCE400" w14:textId="4929AD8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1673</w:t>
            </w:r>
          </w:p>
        </w:tc>
        <w:tc>
          <w:tcPr>
            <w:tcW w:w="595" w:type="dxa"/>
            <w:shd w:val="clear" w:color="auto" w:fill="auto"/>
            <w:noWrap/>
            <w:vAlign w:val="center"/>
          </w:tcPr>
          <w:p w14:paraId="5883AD63" w14:textId="421CC31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1731</w:t>
            </w:r>
          </w:p>
        </w:tc>
        <w:tc>
          <w:tcPr>
            <w:tcW w:w="595" w:type="dxa"/>
            <w:shd w:val="clear" w:color="auto" w:fill="auto"/>
            <w:noWrap/>
            <w:vAlign w:val="center"/>
          </w:tcPr>
          <w:p w14:paraId="4E9FA38D" w14:textId="6605ED7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1706</w:t>
            </w:r>
          </w:p>
        </w:tc>
        <w:tc>
          <w:tcPr>
            <w:tcW w:w="596" w:type="dxa"/>
            <w:shd w:val="clear" w:color="auto" w:fill="auto"/>
            <w:noWrap/>
            <w:vAlign w:val="center"/>
          </w:tcPr>
          <w:p w14:paraId="5D524A56" w14:textId="7FBBAFC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1749</w:t>
            </w:r>
          </w:p>
        </w:tc>
        <w:tc>
          <w:tcPr>
            <w:tcW w:w="595" w:type="dxa"/>
            <w:shd w:val="clear" w:color="auto" w:fill="auto"/>
            <w:noWrap/>
            <w:vAlign w:val="center"/>
          </w:tcPr>
          <w:p w14:paraId="38FAB795" w14:textId="1E55735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1713</w:t>
            </w:r>
          </w:p>
        </w:tc>
        <w:tc>
          <w:tcPr>
            <w:tcW w:w="596" w:type="dxa"/>
            <w:vAlign w:val="center"/>
          </w:tcPr>
          <w:p w14:paraId="0561B004" w14:textId="570B97AF"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1770</w:t>
            </w:r>
          </w:p>
        </w:tc>
      </w:tr>
      <w:tr w:rsidR="00D0130E" w:rsidRPr="00715460" w14:paraId="6D7C3308" w14:textId="77777777" w:rsidTr="00D0130E">
        <w:trPr>
          <w:trHeight w:val="265"/>
        </w:trPr>
        <w:tc>
          <w:tcPr>
            <w:tcW w:w="421" w:type="dxa"/>
            <w:vMerge/>
            <w:shd w:val="clear" w:color="auto" w:fill="auto"/>
            <w:noWrap/>
            <w:vAlign w:val="center"/>
          </w:tcPr>
          <w:p w14:paraId="5784BB81"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1A1A1DDB"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25-29</w:t>
            </w:r>
          </w:p>
        </w:tc>
        <w:tc>
          <w:tcPr>
            <w:tcW w:w="595" w:type="dxa"/>
            <w:shd w:val="clear" w:color="auto" w:fill="auto"/>
            <w:noWrap/>
            <w:vAlign w:val="center"/>
          </w:tcPr>
          <w:p w14:paraId="76F813CD" w14:textId="5610FA8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2548</w:t>
            </w:r>
          </w:p>
        </w:tc>
        <w:tc>
          <w:tcPr>
            <w:tcW w:w="596" w:type="dxa"/>
            <w:shd w:val="clear" w:color="auto" w:fill="auto"/>
            <w:noWrap/>
            <w:vAlign w:val="center"/>
          </w:tcPr>
          <w:p w14:paraId="261C96FC" w14:textId="06C57C1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2885</w:t>
            </w:r>
          </w:p>
        </w:tc>
        <w:tc>
          <w:tcPr>
            <w:tcW w:w="595" w:type="dxa"/>
            <w:shd w:val="clear" w:color="auto" w:fill="auto"/>
            <w:noWrap/>
            <w:vAlign w:val="center"/>
          </w:tcPr>
          <w:p w14:paraId="31D91099" w14:textId="684A750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2985</w:t>
            </w:r>
          </w:p>
        </w:tc>
        <w:tc>
          <w:tcPr>
            <w:tcW w:w="595" w:type="dxa"/>
            <w:shd w:val="clear" w:color="auto" w:fill="auto"/>
            <w:noWrap/>
            <w:vAlign w:val="center"/>
          </w:tcPr>
          <w:p w14:paraId="6F5E8942" w14:textId="19A370B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3209</w:t>
            </w:r>
          </w:p>
        </w:tc>
        <w:tc>
          <w:tcPr>
            <w:tcW w:w="596" w:type="dxa"/>
            <w:shd w:val="clear" w:color="auto" w:fill="auto"/>
            <w:vAlign w:val="center"/>
          </w:tcPr>
          <w:p w14:paraId="18C4945A" w14:textId="3CD100E2"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3181</w:t>
            </w:r>
          </w:p>
        </w:tc>
        <w:tc>
          <w:tcPr>
            <w:tcW w:w="595" w:type="dxa"/>
            <w:shd w:val="clear" w:color="auto" w:fill="auto"/>
            <w:vAlign w:val="center"/>
          </w:tcPr>
          <w:p w14:paraId="487BFF69" w14:textId="75500288"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3309</w:t>
            </w:r>
          </w:p>
        </w:tc>
        <w:tc>
          <w:tcPr>
            <w:tcW w:w="595" w:type="dxa"/>
            <w:shd w:val="clear" w:color="auto" w:fill="auto"/>
            <w:vAlign w:val="center"/>
          </w:tcPr>
          <w:p w14:paraId="58023A42" w14:textId="17043544"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3230</w:t>
            </w:r>
          </w:p>
        </w:tc>
        <w:tc>
          <w:tcPr>
            <w:tcW w:w="596" w:type="dxa"/>
            <w:shd w:val="clear" w:color="auto" w:fill="auto"/>
            <w:vAlign w:val="center"/>
          </w:tcPr>
          <w:p w14:paraId="6881CB05" w14:textId="1115829A"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3247</w:t>
            </w:r>
          </w:p>
        </w:tc>
        <w:tc>
          <w:tcPr>
            <w:tcW w:w="595" w:type="dxa"/>
            <w:shd w:val="clear" w:color="auto" w:fill="auto"/>
            <w:noWrap/>
            <w:vAlign w:val="center"/>
          </w:tcPr>
          <w:p w14:paraId="56565EE0" w14:textId="0F977D0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3176</w:t>
            </w:r>
          </w:p>
        </w:tc>
        <w:tc>
          <w:tcPr>
            <w:tcW w:w="595" w:type="dxa"/>
            <w:shd w:val="clear" w:color="auto" w:fill="auto"/>
            <w:noWrap/>
            <w:vAlign w:val="center"/>
          </w:tcPr>
          <w:p w14:paraId="4A828BF8" w14:textId="30A3DFA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3337</w:t>
            </w:r>
          </w:p>
        </w:tc>
        <w:tc>
          <w:tcPr>
            <w:tcW w:w="596" w:type="dxa"/>
            <w:shd w:val="clear" w:color="auto" w:fill="auto"/>
            <w:noWrap/>
            <w:vAlign w:val="center"/>
          </w:tcPr>
          <w:p w14:paraId="0D4085B5" w14:textId="0416587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3183</w:t>
            </w:r>
          </w:p>
        </w:tc>
        <w:tc>
          <w:tcPr>
            <w:tcW w:w="595" w:type="dxa"/>
            <w:shd w:val="clear" w:color="auto" w:fill="auto"/>
            <w:noWrap/>
            <w:vAlign w:val="center"/>
          </w:tcPr>
          <w:p w14:paraId="7F5637B5" w14:textId="7F25A4F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3160</w:t>
            </w:r>
          </w:p>
        </w:tc>
        <w:tc>
          <w:tcPr>
            <w:tcW w:w="596" w:type="dxa"/>
            <w:shd w:val="clear" w:color="auto" w:fill="auto"/>
            <w:noWrap/>
            <w:vAlign w:val="center"/>
          </w:tcPr>
          <w:p w14:paraId="29A41B7B" w14:textId="6402170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3212</w:t>
            </w:r>
          </w:p>
        </w:tc>
        <w:tc>
          <w:tcPr>
            <w:tcW w:w="595" w:type="dxa"/>
            <w:shd w:val="clear" w:color="auto" w:fill="auto"/>
            <w:noWrap/>
            <w:vAlign w:val="center"/>
          </w:tcPr>
          <w:p w14:paraId="17BF19EC" w14:textId="5AAEB96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3097</w:t>
            </w:r>
          </w:p>
        </w:tc>
        <w:tc>
          <w:tcPr>
            <w:tcW w:w="595" w:type="dxa"/>
            <w:shd w:val="clear" w:color="auto" w:fill="auto"/>
            <w:noWrap/>
            <w:vAlign w:val="center"/>
          </w:tcPr>
          <w:p w14:paraId="19523D37" w14:textId="4E8D243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3339</w:t>
            </w:r>
          </w:p>
        </w:tc>
        <w:tc>
          <w:tcPr>
            <w:tcW w:w="596" w:type="dxa"/>
            <w:shd w:val="clear" w:color="auto" w:fill="auto"/>
            <w:noWrap/>
            <w:vAlign w:val="center"/>
          </w:tcPr>
          <w:p w14:paraId="03032F97" w14:textId="6A19384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3564</w:t>
            </w:r>
          </w:p>
        </w:tc>
        <w:tc>
          <w:tcPr>
            <w:tcW w:w="595" w:type="dxa"/>
            <w:shd w:val="clear" w:color="auto" w:fill="auto"/>
            <w:noWrap/>
            <w:vAlign w:val="center"/>
          </w:tcPr>
          <w:p w14:paraId="2C4567B5" w14:textId="1751446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3488</w:t>
            </w:r>
          </w:p>
        </w:tc>
        <w:tc>
          <w:tcPr>
            <w:tcW w:w="595" w:type="dxa"/>
            <w:shd w:val="clear" w:color="auto" w:fill="auto"/>
            <w:noWrap/>
            <w:vAlign w:val="center"/>
          </w:tcPr>
          <w:p w14:paraId="7DA858E7" w14:textId="4A457DF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3813</w:t>
            </w:r>
          </w:p>
        </w:tc>
        <w:tc>
          <w:tcPr>
            <w:tcW w:w="596" w:type="dxa"/>
            <w:shd w:val="clear" w:color="auto" w:fill="auto"/>
            <w:noWrap/>
            <w:vAlign w:val="center"/>
          </w:tcPr>
          <w:p w14:paraId="3E679812" w14:textId="6D6C027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3504</w:t>
            </w:r>
          </w:p>
        </w:tc>
        <w:tc>
          <w:tcPr>
            <w:tcW w:w="595" w:type="dxa"/>
            <w:shd w:val="clear" w:color="auto" w:fill="auto"/>
            <w:noWrap/>
            <w:vAlign w:val="center"/>
          </w:tcPr>
          <w:p w14:paraId="2741B1A6" w14:textId="26FB3A5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3622</w:t>
            </w:r>
          </w:p>
        </w:tc>
        <w:tc>
          <w:tcPr>
            <w:tcW w:w="595" w:type="dxa"/>
            <w:shd w:val="clear" w:color="auto" w:fill="auto"/>
            <w:noWrap/>
            <w:vAlign w:val="center"/>
          </w:tcPr>
          <w:p w14:paraId="1E48EF3E" w14:textId="3F4B681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3907</w:t>
            </w:r>
          </w:p>
        </w:tc>
        <w:tc>
          <w:tcPr>
            <w:tcW w:w="596" w:type="dxa"/>
            <w:shd w:val="clear" w:color="auto" w:fill="auto"/>
            <w:noWrap/>
            <w:vAlign w:val="center"/>
          </w:tcPr>
          <w:p w14:paraId="6F0EF15E" w14:textId="3EA3CA6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4038</w:t>
            </w:r>
          </w:p>
        </w:tc>
        <w:tc>
          <w:tcPr>
            <w:tcW w:w="595" w:type="dxa"/>
            <w:shd w:val="clear" w:color="auto" w:fill="auto"/>
            <w:noWrap/>
            <w:vAlign w:val="center"/>
          </w:tcPr>
          <w:p w14:paraId="2B4E86CE" w14:textId="6217F02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4241</w:t>
            </w:r>
          </w:p>
        </w:tc>
        <w:tc>
          <w:tcPr>
            <w:tcW w:w="596" w:type="dxa"/>
            <w:vAlign w:val="center"/>
          </w:tcPr>
          <w:p w14:paraId="7E9656C9" w14:textId="2B8CC983"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3932</w:t>
            </w:r>
          </w:p>
        </w:tc>
      </w:tr>
      <w:tr w:rsidR="00D0130E" w:rsidRPr="00715460" w14:paraId="428E7658" w14:textId="77777777" w:rsidTr="00D0130E">
        <w:trPr>
          <w:trHeight w:val="265"/>
        </w:trPr>
        <w:tc>
          <w:tcPr>
            <w:tcW w:w="421" w:type="dxa"/>
            <w:vMerge/>
            <w:shd w:val="clear" w:color="auto" w:fill="auto"/>
            <w:noWrap/>
            <w:vAlign w:val="center"/>
          </w:tcPr>
          <w:p w14:paraId="50BEB9BC"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3FE836A4"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30-34</w:t>
            </w:r>
          </w:p>
        </w:tc>
        <w:tc>
          <w:tcPr>
            <w:tcW w:w="595" w:type="dxa"/>
            <w:shd w:val="clear" w:color="auto" w:fill="auto"/>
            <w:noWrap/>
            <w:vAlign w:val="center"/>
          </w:tcPr>
          <w:p w14:paraId="4A850725" w14:textId="5C60A41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2392</w:t>
            </w:r>
          </w:p>
        </w:tc>
        <w:tc>
          <w:tcPr>
            <w:tcW w:w="596" w:type="dxa"/>
            <w:shd w:val="clear" w:color="auto" w:fill="auto"/>
            <w:noWrap/>
            <w:vAlign w:val="center"/>
          </w:tcPr>
          <w:p w14:paraId="6C7000EA" w14:textId="0836C86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2676</w:t>
            </w:r>
          </w:p>
        </w:tc>
        <w:tc>
          <w:tcPr>
            <w:tcW w:w="595" w:type="dxa"/>
            <w:shd w:val="clear" w:color="auto" w:fill="auto"/>
            <w:noWrap/>
            <w:vAlign w:val="center"/>
          </w:tcPr>
          <w:p w14:paraId="1FDFEF1F" w14:textId="28BAB23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2598</w:t>
            </w:r>
          </w:p>
        </w:tc>
        <w:tc>
          <w:tcPr>
            <w:tcW w:w="595" w:type="dxa"/>
            <w:shd w:val="clear" w:color="auto" w:fill="auto"/>
            <w:noWrap/>
            <w:vAlign w:val="center"/>
          </w:tcPr>
          <w:p w14:paraId="6CE53121" w14:textId="3CB3630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2766</w:t>
            </w:r>
          </w:p>
        </w:tc>
        <w:tc>
          <w:tcPr>
            <w:tcW w:w="596" w:type="dxa"/>
            <w:shd w:val="clear" w:color="auto" w:fill="auto"/>
            <w:vAlign w:val="center"/>
          </w:tcPr>
          <w:p w14:paraId="2F9ABA06" w14:textId="1461A387"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2845</w:t>
            </w:r>
          </w:p>
        </w:tc>
        <w:tc>
          <w:tcPr>
            <w:tcW w:w="595" w:type="dxa"/>
            <w:shd w:val="clear" w:color="auto" w:fill="auto"/>
            <w:vAlign w:val="center"/>
          </w:tcPr>
          <w:p w14:paraId="5DDF358B" w14:textId="0C6B30FE"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3017</w:t>
            </w:r>
          </w:p>
        </w:tc>
        <w:tc>
          <w:tcPr>
            <w:tcW w:w="595" w:type="dxa"/>
            <w:shd w:val="clear" w:color="auto" w:fill="auto"/>
            <w:vAlign w:val="center"/>
          </w:tcPr>
          <w:p w14:paraId="57160CA2" w14:textId="3813EAB3"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3060</w:t>
            </w:r>
          </w:p>
        </w:tc>
        <w:tc>
          <w:tcPr>
            <w:tcW w:w="596" w:type="dxa"/>
            <w:shd w:val="clear" w:color="auto" w:fill="auto"/>
            <w:vAlign w:val="center"/>
          </w:tcPr>
          <w:p w14:paraId="03EF755A" w14:textId="2D99DB64"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3160</w:t>
            </w:r>
          </w:p>
        </w:tc>
        <w:tc>
          <w:tcPr>
            <w:tcW w:w="595" w:type="dxa"/>
            <w:shd w:val="clear" w:color="auto" w:fill="auto"/>
            <w:noWrap/>
            <w:vAlign w:val="center"/>
          </w:tcPr>
          <w:p w14:paraId="1475B0A6" w14:textId="5B42A46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3235</w:t>
            </w:r>
          </w:p>
        </w:tc>
        <w:tc>
          <w:tcPr>
            <w:tcW w:w="595" w:type="dxa"/>
            <w:shd w:val="clear" w:color="auto" w:fill="auto"/>
            <w:noWrap/>
            <w:vAlign w:val="center"/>
          </w:tcPr>
          <w:p w14:paraId="02069791" w14:textId="5D4F590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3529</w:t>
            </w:r>
          </w:p>
        </w:tc>
        <w:tc>
          <w:tcPr>
            <w:tcW w:w="596" w:type="dxa"/>
            <w:shd w:val="clear" w:color="auto" w:fill="auto"/>
            <w:noWrap/>
            <w:vAlign w:val="center"/>
          </w:tcPr>
          <w:p w14:paraId="51F13F2F" w14:textId="2A70F50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3630</w:t>
            </w:r>
          </w:p>
        </w:tc>
        <w:tc>
          <w:tcPr>
            <w:tcW w:w="595" w:type="dxa"/>
            <w:shd w:val="clear" w:color="auto" w:fill="auto"/>
            <w:noWrap/>
            <w:vAlign w:val="center"/>
          </w:tcPr>
          <w:p w14:paraId="2F11E00B" w14:textId="2475BDD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3899</w:t>
            </w:r>
          </w:p>
        </w:tc>
        <w:tc>
          <w:tcPr>
            <w:tcW w:w="596" w:type="dxa"/>
            <w:shd w:val="clear" w:color="auto" w:fill="auto"/>
            <w:noWrap/>
            <w:vAlign w:val="center"/>
          </w:tcPr>
          <w:p w14:paraId="5BCCDB0A" w14:textId="1E71913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4087</w:t>
            </w:r>
          </w:p>
        </w:tc>
        <w:tc>
          <w:tcPr>
            <w:tcW w:w="595" w:type="dxa"/>
            <w:shd w:val="clear" w:color="auto" w:fill="auto"/>
            <w:noWrap/>
            <w:vAlign w:val="center"/>
          </w:tcPr>
          <w:p w14:paraId="5CFBEEB0" w14:textId="22D95D7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4164</w:t>
            </w:r>
          </w:p>
        </w:tc>
        <w:tc>
          <w:tcPr>
            <w:tcW w:w="595" w:type="dxa"/>
            <w:shd w:val="clear" w:color="auto" w:fill="auto"/>
            <w:noWrap/>
            <w:vAlign w:val="center"/>
          </w:tcPr>
          <w:p w14:paraId="4800D0E5" w14:textId="4B968E8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4326</w:t>
            </w:r>
          </w:p>
        </w:tc>
        <w:tc>
          <w:tcPr>
            <w:tcW w:w="596" w:type="dxa"/>
            <w:shd w:val="clear" w:color="auto" w:fill="auto"/>
            <w:noWrap/>
            <w:vAlign w:val="center"/>
          </w:tcPr>
          <w:p w14:paraId="625ABDCD" w14:textId="4F9B644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4913</w:t>
            </w:r>
          </w:p>
        </w:tc>
        <w:tc>
          <w:tcPr>
            <w:tcW w:w="595" w:type="dxa"/>
            <w:shd w:val="clear" w:color="auto" w:fill="auto"/>
            <w:noWrap/>
            <w:vAlign w:val="center"/>
          </w:tcPr>
          <w:p w14:paraId="4E304ECB" w14:textId="35D4550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4661</w:t>
            </w:r>
          </w:p>
        </w:tc>
        <w:tc>
          <w:tcPr>
            <w:tcW w:w="595" w:type="dxa"/>
            <w:shd w:val="clear" w:color="auto" w:fill="auto"/>
            <w:noWrap/>
            <w:vAlign w:val="center"/>
          </w:tcPr>
          <w:p w14:paraId="2E4B9C1C" w14:textId="63E2C09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5033</w:t>
            </w:r>
          </w:p>
        </w:tc>
        <w:tc>
          <w:tcPr>
            <w:tcW w:w="596" w:type="dxa"/>
            <w:shd w:val="clear" w:color="auto" w:fill="auto"/>
            <w:noWrap/>
            <w:vAlign w:val="center"/>
          </w:tcPr>
          <w:p w14:paraId="25B0BA43" w14:textId="6DD657F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4793</w:t>
            </w:r>
          </w:p>
        </w:tc>
        <w:tc>
          <w:tcPr>
            <w:tcW w:w="595" w:type="dxa"/>
            <w:shd w:val="clear" w:color="auto" w:fill="auto"/>
            <w:noWrap/>
            <w:vAlign w:val="center"/>
          </w:tcPr>
          <w:p w14:paraId="07E658E3" w14:textId="24A4BD0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5136</w:t>
            </w:r>
          </w:p>
        </w:tc>
        <w:tc>
          <w:tcPr>
            <w:tcW w:w="595" w:type="dxa"/>
            <w:shd w:val="clear" w:color="auto" w:fill="auto"/>
            <w:noWrap/>
            <w:vAlign w:val="center"/>
          </w:tcPr>
          <w:p w14:paraId="2AECA6F3" w14:textId="7F31FFA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5060</w:t>
            </w:r>
          </w:p>
        </w:tc>
        <w:tc>
          <w:tcPr>
            <w:tcW w:w="596" w:type="dxa"/>
            <w:shd w:val="clear" w:color="auto" w:fill="auto"/>
            <w:noWrap/>
            <w:vAlign w:val="center"/>
          </w:tcPr>
          <w:p w14:paraId="53CD91BE" w14:textId="1560BA3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5334</w:t>
            </w:r>
          </w:p>
        </w:tc>
        <w:tc>
          <w:tcPr>
            <w:tcW w:w="595" w:type="dxa"/>
            <w:shd w:val="clear" w:color="auto" w:fill="auto"/>
            <w:noWrap/>
            <w:vAlign w:val="center"/>
          </w:tcPr>
          <w:p w14:paraId="105CFB38" w14:textId="241DB39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5400</w:t>
            </w:r>
          </w:p>
        </w:tc>
        <w:tc>
          <w:tcPr>
            <w:tcW w:w="596" w:type="dxa"/>
            <w:vAlign w:val="center"/>
          </w:tcPr>
          <w:p w14:paraId="5A1E5AF9" w14:textId="2B3908F7"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5501</w:t>
            </w:r>
          </w:p>
        </w:tc>
      </w:tr>
      <w:tr w:rsidR="00D0130E" w:rsidRPr="00715460" w14:paraId="2095DB52" w14:textId="77777777" w:rsidTr="00D0130E">
        <w:trPr>
          <w:trHeight w:val="265"/>
        </w:trPr>
        <w:tc>
          <w:tcPr>
            <w:tcW w:w="421" w:type="dxa"/>
            <w:vMerge/>
            <w:shd w:val="clear" w:color="auto" w:fill="auto"/>
            <w:noWrap/>
            <w:vAlign w:val="center"/>
          </w:tcPr>
          <w:p w14:paraId="6E5EF43E"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4BCCEC67"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35-39</w:t>
            </w:r>
          </w:p>
        </w:tc>
        <w:tc>
          <w:tcPr>
            <w:tcW w:w="595" w:type="dxa"/>
            <w:shd w:val="clear" w:color="auto" w:fill="auto"/>
            <w:noWrap/>
            <w:vAlign w:val="center"/>
          </w:tcPr>
          <w:p w14:paraId="0F960B41" w14:textId="62E6046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2772</w:t>
            </w:r>
          </w:p>
        </w:tc>
        <w:tc>
          <w:tcPr>
            <w:tcW w:w="596" w:type="dxa"/>
            <w:shd w:val="clear" w:color="auto" w:fill="auto"/>
            <w:noWrap/>
            <w:vAlign w:val="center"/>
          </w:tcPr>
          <w:p w14:paraId="0A3A7C4E" w14:textId="43F2E42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2863</w:t>
            </w:r>
          </w:p>
        </w:tc>
        <w:tc>
          <w:tcPr>
            <w:tcW w:w="595" w:type="dxa"/>
            <w:shd w:val="clear" w:color="auto" w:fill="auto"/>
            <w:noWrap/>
            <w:vAlign w:val="center"/>
          </w:tcPr>
          <w:p w14:paraId="00BF7EF4" w14:textId="7E7AF5D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2987</w:t>
            </w:r>
          </w:p>
        </w:tc>
        <w:tc>
          <w:tcPr>
            <w:tcW w:w="595" w:type="dxa"/>
            <w:shd w:val="clear" w:color="auto" w:fill="auto"/>
            <w:noWrap/>
            <w:vAlign w:val="center"/>
          </w:tcPr>
          <w:p w14:paraId="4D75F61C" w14:textId="0A878AD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2865</w:t>
            </w:r>
          </w:p>
        </w:tc>
        <w:tc>
          <w:tcPr>
            <w:tcW w:w="596" w:type="dxa"/>
            <w:shd w:val="clear" w:color="auto" w:fill="auto"/>
            <w:vAlign w:val="center"/>
          </w:tcPr>
          <w:p w14:paraId="416F751A" w14:textId="728F68AF"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2995</w:t>
            </w:r>
          </w:p>
        </w:tc>
        <w:tc>
          <w:tcPr>
            <w:tcW w:w="595" w:type="dxa"/>
            <w:shd w:val="clear" w:color="auto" w:fill="auto"/>
            <w:vAlign w:val="center"/>
          </w:tcPr>
          <w:p w14:paraId="6BEC3F15" w14:textId="33107A2F"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2933</w:t>
            </w:r>
          </w:p>
        </w:tc>
        <w:tc>
          <w:tcPr>
            <w:tcW w:w="595" w:type="dxa"/>
            <w:shd w:val="clear" w:color="auto" w:fill="auto"/>
            <w:vAlign w:val="center"/>
          </w:tcPr>
          <w:p w14:paraId="613D0442" w14:textId="2CE4BBF4"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2938</w:t>
            </w:r>
          </w:p>
        </w:tc>
        <w:tc>
          <w:tcPr>
            <w:tcW w:w="596" w:type="dxa"/>
            <w:shd w:val="clear" w:color="auto" w:fill="auto"/>
            <w:vAlign w:val="center"/>
          </w:tcPr>
          <w:p w14:paraId="7CD94D16" w14:textId="7069C3E9"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2977</w:t>
            </w:r>
          </w:p>
        </w:tc>
        <w:tc>
          <w:tcPr>
            <w:tcW w:w="595" w:type="dxa"/>
            <w:shd w:val="clear" w:color="auto" w:fill="auto"/>
            <w:noWrap/>
            <w:vAlign w:val="center"/>
          </w:tcPr>
          <w:p w14:paraId="376F4186" w14:textId="6B5E4A1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2833</w:t>
            </w:r>
          </w:p>
        </w:tc>
        <w:tc>
          <w:tcPr>
            <w:tcW w:w="595" w:type="dxa"/>
            <w:shd w:val="clear" w:color="auto" w:fill="auto"/>
            <w:noWrap/>
            <w:vAlign w:val="center"/>
          </w:tcPr>
          <w:p w14:paraId="42318753" w14:textId="6EA6737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2964</w:t>
            </w:r>
          </w:p>
        </w:tc>
        <w:tc>
          <w:tcPr>
            <w:tcW w:w="596" w:type="dxa"/>
            <w:shd w:val="clear" w:color="auto" w:fill="auto"/>
            <w:noWrap/>
            <w:vAlign w:val="center"/>
          </w:tcPr>
          <w:p w14:paraId="0121463C" w14:textId="7A9124B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2879</w:t>
            </w:r>
          </w:p>
        </w:tc>
        <w:tc>
          <w:tcPr>
            <w:tcW w:w="595" w:type="dxa"/>
            <w:shd w:val="clear" w:color="auto" w:fill="auto"/>
            <w:noWrap/>
            <w:vAlign w:val="center"/>
          </w:tcPr>
          <w:p w14:paraId="74901F6B" w14:textId="18DD2D9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2946</w:t>
            </w:r>
          </w:p>
        </w:tc>
        <w:tc>
          <w:tcPr>
            <w:tcW w:w="596" w:type="dxa"/>
            <w:shd w:val="clear" w:color="auto" w:fill="auto"/>
            <w:noWrap/>
            <w:vAlign w:val="center"/>
          </w:tcPr>
          <w:p w14:paraId="581251D8" w14:textId="2D72D3C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3076</w:t>
            </w:r>
          </w:p>
        </w:tc>
        <w:tc>
          <w:tcPr>
            <w:tcW w:w="595" w:type="dxa"/>
            <w:shd w:val="clear" w:color="auto" w:fill="auto"/>
            <w:noWrap/>
            <w:vAlign w:val="center"/>
          </w:tcPr>
          <w:p w14:paraId="51DAA827" w14:textId="2869745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3104</w:t>
            </w:r>
          </w:p>
        </w:tc>
        <w:tc>
          <w:tcPr>
            <w:tcW w:w="595" w:type="dxa"/>
            <w:shd w:val="clear" w:color="auto" w:fill="auto"/>
            <w:noWrap/>
            <w:vAlign w:val="center"/>
          </w:tcPr>
          <w:p w14:paraId="4C71D475" w14:textId="7535CF8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3268</w:t>
            </w:r>
          </w:p>
        </w:tc>
        <w:tc>
          <w:tcPr>
            <w:tcW w:w="596" w:type="dxa"/>
            <w:shd w:val="clear" w:color="auto" w:fill="auto"/>
            <w:noWrap/>
            <w:vAlign w:val="center"/>
          </w:tcPr>
          <w:p w14:paraId="45F062BF" w14:textId="23402B6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3710</w:t>
            </w:r>
          </w:p>
        </w:tc>
        <w:tc>
          <w:tcPr>
            <w:tcW w:w="595" w:type="dxa"/>
            <w:shd w:val="clear" w:color="auto" w:fill="auto"/>
            <w:noWrap/>
            <w:vAlign w:val="center"/>
          </w:tcPr>
          <w:p w14:paraId="320915D9" w14:textId="540D222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3626</w:t>
            </w:r>
          </w:p>
        </w:tc>
        <w:tc>
          <w:tcPr>
            <w:tcW w:w="595" w:type="dxa"/>
            <w:shd w:val="clear" w:color="auto" w:fill="auto"/>
            <w:noWrap/>
            <w:vAlign w:val="center"/>
          </w:tcPr>
          <w:p w14:paraId="21980538" w14:textId="36BE666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3882</w:t>
            </w:r>
          </w:p>
        </w:tc>
        <w:tc>
          <w:tcPr>
            <w:tcW w:w="596" w:type="dxa"/>
            <w:shd w:val="clear" w:color="auto" w:fill="auto"/>
            <w:noWrap/>
            <w:vAlign w:val="center"/>
          </w:tcPr>
          <w:p w14:paraId="600CF196" w14:textId="4D3059F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3937</w:t>
            </w:r>
          </w:p>
        </w:tc>
        <w:tc>
          <w:tcPr>
            <w:tcW w:w="595" w:type="dxa"/>
            <w:shd w:val="clear" w:color="auto" w:fill="auto"/>
            <w:noWrap/>
            <w:vAlign w:val="center"/>
          </w:tcPr>
          <w:p w14:paraId="6B9CE2D4" w14:textId="0F60F14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4171</w:t>
            </w:r>
          </w:p>
        </w:tc>
        <w:tc>
          <w:tcPr>
            <w:tcW w:w="595" w:type="dxa"/>
            <w:shd w:val="clear" w:color="auto" w:fill="auto"/>
            <w:noWrap/>
            <w:vAlign w:val="center"/>
          </w:tcPr>
          <w:p w14:paraId="7CB6C8F6" w14:textId="75E963D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4443</w:t>
            </w:r>
          </w:p>
        </w:tc>
        <w:tc>
          <w:tcPr>
            <w:tcW w:w="596" w:type="dxa"/>
            <w:shd w:val="clear" w:color="auto" w:fill="auto"/>
            <w:noWrap/>
            <w:vAlign w:val="center"/>
          </w:tcPr>
          <w:p w14:paraId="0B487F94" w14:textId="6E43116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4733</w:t>
            </w:r>
          </w:p>
        </w:tc>
        <w:tc>
          <w:tcPr>
            <w:tcW w:w="595" w:type="dxa"/>
            <w:shd w:val="clear" w:color="auto" w:fill="auto"/>
            <w:noWrap/>
            <w:vAlign w:val="center"/>
          </w:tcPr>
          <w:p w14:paraId="77530E21" w14:textId="1722079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5092</w:t>
            </w:r>
          </w:p>
        </w:tc>
        <w:tc>
          <w:tcPr>
            <w:tcW w:w="596" w:type="dxa"/>
            <w:vAlign w:val="center"/>
          </w:tcPr>
          <w:p w14:paraId="4851FF20" w14:textId="16382E6B"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5031</w:t>
            </w:r>
          </w:p>
        </w:tc>
      </w:tr>
      <w:tr w:rsidR="00D0130E" w:rsidRPr="00715460" w14:paraId="6DD5AA11" w14:textId="77777777" w:rsidTr="00D0130E">
        <w:trPr>
          <w:trHeight w:val="265"/>
        </w:trPr>
        <w:tc>
          <w:tcPr>
            <w:tcW w:w="421" w:type="dxa"/>
            <w:vMerge/>
            <w:shd w:val="clear" w:color="auto" w:fill="auto"/>
            <w:noWrap/>
            <w:vAlign w:val="center"/>
          </w:tcPr>
          <w:p w14:paraId="300B97CE"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47CB8A75"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40-44</w:t>
            </w:r>
          </w:p>
        </w:tc>
        <w:tc>
          <w:tcPr>
            <w:tcW w:w="595" w:type="dxa"/>
            <w:shd w:val="clear" w:color="auto" w:fill="auto"/>
            <w:noWrap/>
            <w:vAlign w:val="center"/>
          </w:tcPr>
          <w:p w14:paraId="668B956D" w14:textId="78815B1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2664</w:t>
            </w:r>
          </w:p>
        </w:tc>
        <w:tc>
          <w:tcPr>
            <w:tcW w:w="596" w:type="dxa"/>
            <w:shd w:val="clear" w:color="auto" w:fill="auto"/>
            <w:noWrap/>
            <w:vAlign w:val="center"/>
          </w:tcPr>
          <w:p w14:paraId="13F05828" w14:textId="0060736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2753</w:t>
            </w:r>
          </w:p>
        </w:tc>
        <w:tc>
          <w:tcPr>
            <w:tcW w:w="595" w:type="dxa"/>
            <w:shd w:val="clear" w:color="auto" w:fill="auto"/>
            <w:noWrap/>
            <w:vAlign w:val="center"/>
          </w:tcPr>
          <w:p w14:paraId="0672BD0B" w14:textId="50E3439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2839</w:t>
            </w:r>
          </w:p>
        </w:tc>
        <w:tc>
          <w:tcPr>
            <w:tcW w:w="595" w:type="dxa"/>
            <w:shd w:val="clear" w:color="auto" w:fill="auto"/>
            <w:noWrap/>
            <w:vAlign w:val="center"/>
          </w:tcPr>
          <w:p w14:paraId="7ACAFF8C" w14:textId="324F730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2818</w:t>
            </w:r>
          </w:p>
        </w:tc>
        <w:tc>
          <w:tcPr>
            <w:tcW w:w="596" w:type="dxa"/>
            <w:shd w:val="clear" w:color="auto" w:fill="auto"/>
            <w:vAlign w:val="center"/>
          </w:tcPr>
          <w:p w14:paraId="58BA92AC" w14:textId="1C5F8FF2"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2897</w:t>
            </w:r>
          </w:p>
        </w:tc>
        <w:tc>
          <w:tcPr>
            <w:tcW w:w="595" w:type="dxa"/>
            <w:shd w:val="clear" w:color="auto" w:fill="auto"/>
            <w:vAlign w:val="center"/>
          </w:tcPr>
          <w:p w14:paraId="0899B138" w14:textId="46CD7D1E"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2836</w:t>
            </w:r>
          </w:p>
        </w:tc>
        <w:tc>
          <w:tcPr>
            <w:tcW w:w="595" w:type="dxa"/>
            <w:shd w:val="clear" w:color="auto" w:fill="auto"/>
            <w:vAlign w:val="center"/>
          </w:tcPr>
          <w:p w14:paraId="0B3077EE" w14:textId="14E6AD29"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2954</w:t>
            </w:r>
          </w:p>
        </w:tc>
        <w:tc>
          <w:tcPr>
            <w:tcW w:w="596" w:type="dxa"/>
            <w:shd w:val="clear" w:color="auto" w:fill="auto"/>
            <w:vAlign w:val="center"/>
          </w:tcPr>
          <w:p w14:paraId="5D759CFB" w14:textId="082D8BED"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2952</w:t>
            </w:r>
          </w:p>
        </w:tc>
        <w:tc>
          <w:tcPr>
            <w:tcW w:w="595" w:type="dxa"/>
            <w:shd w:val="clear" w:color="auto" w:fill="auto"/>
            <w:noWrap/>
            <w:vAlign w:val="center"/>
          </w:tcPr>
          <w:p w14:paraId="041439E1" w14:textId="65FDE26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2924</w:t>
            </w:r>
          </w:p>
        </w:tc>
        <w:tc>
          <w:tcPr>
            <w:tcW w:w="595" w:type="dxa"/>
            <w:shd w:val="clear" w:color="auto" w:fill="auto"/>
            <w:noWrap/>
            <w:vAlign w:val="center"/>
          </w:tcPr>
          <w:p w14:paraId="16FD2769" w14:textId="2B7FC4E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2992</w:t>
            </w:r>
          </w:p>
        </w:tc>
        <w:tc>
          <w:tcPr>
            <w:tcW w:w="596" w:type="dxa"/>
            <w:shd w:val="clear" w:color="auto" w:fill="auto"/>
            <w:noWrap/>
            <w:vAlign w:val="center"/>
          </w:tcPr>
          <w:p w14:paraId="08DDA33E" w14:textId="4F05C02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2897</w:t>
            </w:r>
          </w:p>
        </w:tc>
        <w:tc>
          <w:tcPr>
            <w:tcW w:w="595" w:type="dxa"/>
            <w:shd w:val="clear" w:color="auto" w:fill="auto"/>
            <w:noWrap/>
            <w:vAlign w:val="center"/>
          </w:tcPr>
          <w:p w14:paraId="39CC2890" w14:textId="1943982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3005</w:t>
            </w:r>
          </w:p>
        </w:tc>
        <w:tc>
          <w:tcPr>
            <w:tcW w:w="596" w:type="dxa"/>
            <w:shd w:val="clear" w:color="auto" w:fill="auto"/>
            <w:noWrap/>
            <w:vAlign w:val="center"/>
          </w:tcPr>
          <w:p w14:paraId="683CE823" w14:textId="69388E8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3045</w:t>
            </w:r>
          </w:p>
        </w:tc>
        <w:tc>
          <w:tcPr>
            <w:tcW w:w="595" w:type="dxa"/>
            <w:shd w:val="clear" w:color="auto" w:fill="auto"/>
            <w:noWrap/>
            <w:vAlign w:val="center"/>
          </w:tcPr>
          <w:p w14:paraId="03A28007" w14:textId="22DAC25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3051</w:t>
            </w:r>
          </w:p>
        </w:tc>
        <w:tc>
          <w:tcPr>
            <w:tcW w:w="595" w:type="dxa"/>
            <w:shd w:val="clear" w:color="auto" w:fill="auto"/>
            <w:noWrap/>
            <w:vAlign w:val="center"/>
          </w:tcPr>
          <w:p w14:paraId="0C1642F2" w14:textId="0570DF5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3065</w:t>
            </w:r>
          </w:p>
        </w:tc>
        <w:tc>
          <w:tcPr>
            <w:tcW w:w="596" w:type="dxa"/>
            <w:shd w:val="clear" w:color="auto" w:fill="auto"/>
            <w:noWrap/>
            <w:vAlign w:val="center"/>
          </w:tcPr>
          <w:p w14:paraId="4D12EC72" w14:textId="2B3BEED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3249</w:t>
            </w:r>
          </w:p>
        </w:tc>
        <w:tc>
          <w:tcPr>
            <w:tcW w:w="595" w:type="dxa"/>
            <w:shd w:val="clear" w:color="auto" w:fill="auto"/>
            <w:noWrap/>
            <w:vAlign w:val="center"/>
          </w:tcPr>
          <w:p w14:paraId="6A05A389" w14:textId="6004BFE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3064</w:t>
            </w:r>
          </w:p>
        </w:tc>
        <w:tc>
          <w:tcPr>
            <w:tcW w:w="595" w:type="dxa"/>
            <w:shd w:val="clear" w:color="auto" w:fill="auto"/>
            <w:noWrap/>
            <w:vAlign w:val="center"/>
          </w:tcPr>
          <w:p w14:paraId="755F9B9A" w14:textId="7FF6F98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3304</w:t>
            </w:r>
          </w:p>
        </w:tc>
        <w:tc>
          <w:tcPr>
            <w:tcW w:w="596" w:type="dxa"/>
            <w:shd w:val="clear" w:color="auto" w:fill="auto"/>
            <w:noWrap/>
            <w:vAlign w:val="center"/>
          </w:tcPr>
          <w:p w14:paraId="6FE1652B" w14:textId="67D78B6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3178</w:t>
            </w:r>
          </w:p>
        </w:tc>
        <w:tc>
          <w:tcPr>
            <w:tcW w:w="595" w:type="dxa"/>
            <w:shd w:val="clear" w:color="auto" w:fill="auto"/>
            <w:noWrap/>
            <w:vAlign w:val="center"/>
          </w:tcPr>
          <w:p w14:paraId="34F31723" w14:textId="6A833AE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3171</w:t>
            </w:r>
          </w:p>
        </w:tc>
        <w:tc>
          <w:tcPr>
            <w:tcW w:w="595" w:type="dxa"/>
            <w:shd w:val="clear" w:color="auto" w:fill="auto"/>
            <w:noWrap/>
            <w:vAlign w:val="center"/>
          </w:tcPr>
          <w:p w14:paraId="6CCB5E92" w14:textId="3605338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3292</w:t>
            </w:r>
          </w:p>
        </w:tc>
        <w:tc>
          <w:tcPr>
            <w:tcW w:w="596" w:type="dxa"/>
            <w:shd w:val="clear" w:color="auto" w:fill="auto"/>
            <w:noWrap/>
            <w:vAlign w:val="center"/>
          </w:tcPr>
          <w:p w14:paraId="50F80478" w14:textId="0951B89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3327</w:t>
            </w:r>
          </w:p>
        </w:tc>
        <w:tc>
          <w:tcPr>
            <w:tcW w:w="595" w:type="dxa"/>
            <w:shd w:val="clear" w:color="auto" w:fill="auto"/>
            <w:noWrap/>
            <w:vAlign w:val="center"/>
          </w:tcPr>
          <w:p w14:paraId="55D04C21" w14:textId="42800FF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3587</w:t>
            </w:r>
          </w:p>
        </w:tc>
        <w:tc>
          <w:tcPr>
            <w:tcW w:w="596" w:type="dxa"/>
            <w:vAlign w:val="center"/>
          </w:tcPr>
          <w:p w14:paraId="33057457" w14:textId="3E3680E6"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3581</w:t>
            </w:r>
          </w:p>
        </w:tc>
      </w:tr>
      <w:tr w:rsidR="00D0130E" w:rsidRPr="00715460" w14:paraId="4C28B85D" w14:textId="77777777" w:rsidTr="00D0130E">
        <w:trPr>
          <w:trHeight w:val="265"/>
        </w:trPr>
        <w:tc>
          <w:tcPr>
            <w:tcW w:w="421" w:type="dxa"/>
            <w:vMerge/>
            <w:shd w:val="clear" w:color="auto" w:fill="auto"/>
            <w:noWrap/>
            <w:vAlign w:val="center"/>
          </w:tcPr>
          <w:p w14:paraId="38EA349B"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0BF0DD7A"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45-49</w:t>
            </w:r>
          </w:p>
        </w:tc>
        <w:tc>
          <w:tcPr>
            <w:tcW w:w="595" w:type="dxa"/>
            <w:shd w:val="clear" w:color="auto" w:fill="auto"/>
            <w:noWrap/>
            <w:vAlign w:val="center"/>
          </w:tcPr>
          <w:p w14:paraId="326D4985" w14:textId="18A809D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2255</w:t>
            </w:r>
          </w:p>
        </w:tc>
        <w:tc>
          <w:tcPr>
            <w:tcW w:w="596" w:type="dxa"/>
            <w:shd w:val="clear" w:color="auto" w:fill="auto"/>
            <w:noWrap/>
            <w:vAlign w:val="center"/>
          </w:tcPr>
          <w:p w14:paraId="25AA2FA3" w14:textId="382F3F7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2385</w:t>
            </w:r>
          </w:p>
        </w:tc>
        <w:tc>
          <w:tcPr>
            <w:tcW w:w="595" w:type="dxa"/>
            <w:shd w:val="clear" w:color="auto" w:fill="auto"/>
            <w:noWrap/>
            <w:vAlign w:val="center"/>
          </w:tcPr>
          <w:p w14:paraId="0CF23C29" w14:textId="139C97F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2574</w:t>
            </w:r>
          </w:p>
        </w:tc>
        <w:tc>
          <w:tcPr>
            <w:tcW w:w="595" w:type="dxa"/>
            <w:shd w:val="clear" w:color="auto" w:fill="auto"/>
            <w:noWrap/>
            <w:vAlign w:val="center"/>
          </w:tcPr>
          <w:p w14:paraId="43FAB05C" w14:textId="6FF0BEF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2567</w:t>
            </w:r>
          </w:p>
        </w:tc>
        <w:tc>
          <w:tcPr>
            <w:tcW w:w="596" w:type="dxa"/>
            <w:shd w:val="clear" w:color="auto" w:fill="auto"/>
            <w:vAlign w:val="center"/>
          </w:tcPr>
          <w:p w14:paraId="034C8D7F" w14:textId="48E580EB"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2687</w:t>
            </w:r>
          </w:p>
        </w:tc>
        <w:tc>
          <w:tcPr>
            <w:tcW w:w="595" w:type="dxa"/>
            <w:shd w:val="clear" w:color="auto" w:fill="auto"/>
            <w:vAlign w:val="center"/>
          </w:tcPr>
          <w:p w14:paraId="2ADCECF9" w14:textId="4B0D3E6B"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2610</w:t>
            </w:r>
          </w:p>
        </w:tc>
        <w:tc>
          <w:tcPr>
            <w:tcW w:w="595" w:type="dxa"/>
            <w:shd w:val="clear" w:color="auto" w:fill="auto"/>
            <w:vAlign w:val="center"/>
          </w:tcPr>
          <w:p w14:paraId="787BC9E6" w14:textId="36A84568"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2733</w:t>
            </w:r>
          </w:p>
        </w:tc>
        <w:tc>
          <w:tcPr>
            <w:tcW w:w="596" w:type="dxa"/>
            <w:shd w:val="clear" w:color="auto" w:fill="auto"/>
            <w:vAlign w:val="center"/>
          </w:tcPr>
          <w:p w14:paraId="3FFD6B4D" w14:textId="4D6F6085"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2703</w:t>
            </w:r>
          </w:p>
        </w:tc>
        <w:tc>
          <w:tcPr>
            <w:tcW w:w="595" w:type="dxa"/>
            <w:shd w:val="clear" w:color="auto" w:fill="auto"/>
            <w:noWrap/>
            <w:vAlign w:val="center"/>
          </w:tcPr>
          <w:p w14:paraId="780A2E6E" w14:textId="7973DE6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2664</w:t>
            </w:r>
          </w:p>
        </w:tc>
        <w:tc>
          <w:tcPr>
            <w:tcW w:w="595" w:type="dxa"/>
            <w:shd w:val="clear" w:color="auto" w:fill="auto"/>
            <w:noWrap/>
            <w:vAlign w:val="center"/>
          </w:tcPr>
          <w:p w14:paraId="39A41A69" w14:textId="3C66BAB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2719</w:t>
            </w:r>
          </w:p>
        </w:tc>
        <w:tc>
          <w:tcPr>
            <w:tcW w:w="596" w:type="dxa"/>
            <w:shd w:val="clear" w:color="auto" w:fill="auto"/>
            <w:noWrap/>
            <w:vAlign w:val="center"/>
          </w:tcPr>
          <w:p w14:paraId="67961013" w14:textId="09DFC04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2725</w:t>
            </w:r>
          </w:p>
        </w:tc>
        <w:tc>
          <w:tcPr>
            <w:tcW w:w="595" w:type="dxa"/>
            <w:shd w:val="clear" w:color="auto" w:fill="auto"/>
            <w:noWrap/>
            <w:vAlign w:val="center"/>
          </w:tcPr>
          <w:p w14:paraId="02F39241" w14:textId="306D0BF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2681</w:t>
            </w:r>
          </w:p>
        </w:tc>
        <w:tc>
          <w:tcPr>
            <w:tcW w:w="596" w:type="dxa"/>
            <w:shd w:val="clear" w:color="auto" w:fill="auto"/>
            <w:noWrap/>
            <w:vAlign w:val="center"/>
          </w:tcPr>
          <w:p w14:paraId="553E89ED" w14:textId="08C2DC7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2818</w:t>
            </w:r>
          </w:p>
        </w:tc>
        <w:tc>
          <w:tcPr>
            <w:tcW w:w="595" w:type="dxa"/>
            <w:shd w:val="clear" w:color="auto" w:fill="auto"/>
            <w:noWrap/>
            <w:vAlign w:val="center"/>
          </w:tcPr>
          <w:p w14:paraId="5B3E196C" w14:textId="4C2AECA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2776</w:t>
            </w:r>
          </w:p>
        </w:tc>
        <w:tc>
          <w:tcPr>
            <w:tcW w:w="595" w:type="dxa"/>
            <w:shd w:val="clear" w:color="auto" w:fill="auto"/>
            <w:noWrap/>
            <w:vAlign w:val="center"/>
          </w:tcPr>
          <w:p w14:paraId="78622A49" w14:textId="7F5299B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2794</w:t>
            </w:r>
          </w:p>
        </w:tc>
        <w:tc>
          <w:tcPr>
            <w:tcW w:w="596" w:type="dxa"/>
            <w:shd w:val="clear" w:color="auto" w:fill="auto"/>
            <w:noWrap/>
            <w:vAlign w:val="center"/>
          </w:tcPr>
          <w:p w14:paraId="68FD1B7E" w14:textId="2620085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2961</w:t>
            </w:r>
          </w:p>
        </w:tc>
        <w:tc>
          <w:tcPr>
            <w:tcW w:w="595" w:type="dxa"/>
            <w:shd w:val="clear" w:color="auto" w:fill="auto"/>
            <w:noWrap/>
            <w:vAlign w:val="center"/>
          </w:tcPr>
          <w:p w14:paraId="51149D0B" w14:textId="47B0051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2846</w:t>
            </w:r>
          </w:p>
        </w:tc>
        <w:tc>
          <w:tcPr>
            <w:tcW w:w="595" w:type="dxa"/>
            <w:shd w:val="clear" w:color="auto" w:fill="auto"/>
            <w:noWrap/>
            <w:vAlign w:val="center"/>
          </w:tcPr>
          <w:p w14:paraId="1ED99AE5" w14:textId="6269895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2883</w:t>
            </w:r>
          </w:p>
        </w:tc>
        <w:tc>
          <w:tcPr>
            <w:tcW w:w="596" w:type="dxa"/>
            <w:shd w:val="clear" w:color="auto" w:fill="auto"/>
            <w:noWrap/>
            <w:vAlign w:val="center"/>
          </w:tcPr>
          <w:p w14:paraId="1D180C40" w14:textId="327800B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2986</w:t>
            </w:r>
          </w:p>
        </w:tc>
        <w:tc>
          <w:tcPr>
            <w:tcW w:w="595" w:type="dxa"/>
            <w:shd w:val="clear" w:color="auto" w:fill="auto"/>
            <w:noWrap/>
            <w:vAlign w:val="center"/>
          </w:tcPr>
          <w:p w14:paraId="3E9AAA8C" w14:textId="42B45C5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3033</w:t>
            </w:r>
          </w:p>
        </w:tc>
        <w:tc>
          <w:tcPr>
            <w:tcW w:w="595" w:type="dxa"/>
            <w:shd w:val="clear" w:color="auto" w:fill="auto"/>
            <w:noWrap/>
            <w:vAlign w:val="center"/>
          </w:tcPr>
          <w:p w14:paraId="4E8D98A5" w14:textId="6DCCA12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3078</w:t>
            </w:r>
          </w:p>
        </w:tc>
        <w:tc>
          <w:tcPr>
            <w:tcW w:w="596" w:type="dxa"/>
            <w:shd w:val="clear" w:color="auto" w:fill="auto"/>
            <w:noWrap/>
            <w:vAlign w:val="center"/>
          </w:tcPr>
          <w:p w14:paraId="2925DF57" w14:textId="2803273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3067</w:t>
            </w:r>
          </w:p>
        </w:tc>
        <w:tc>
          <w:tcPr>
            <w:tcW w:w="595" w:type="dxa"/>
            <w:shd w:val="clear" w:color="auto" w:fill="auto"/>
            <w:noWrap/>
            <w:vAlign w:val="center"/>
          </w:tcPr>
          <w:p w14:paraId="2CF5C793" w14:textId="74D5ED1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3287</w:t>
            </w:r>
          </w:p>
        </w:tc>
        <w:tc>
          <w:tcPr>
            <w:tcW w:w="596" w:type="dxa"/>
            <w:vAlign w:val="center"/>
          </w:tcPr>
          <w:p w14:paraId="6BF62A5E" w14:textId="7880840A"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3121</w:t>
            </w:r>
          </w:p>
        </w:tc>
      </w:tr>
      <w:tr w:rsidR="00D0130E" w:rsidRPr="00715460" w14:paraId="65574E51" w14:textId="77777777" w:rsidTr="00D0130E">
        <w:trPr>
          <w:trHeight w:val="265"/>
        </w:trPr>
        <w:tc>
          <w:tcPr>
            <w:tcW w:w="421" w:type="dxa"/>
            <w:vMerge/>
            <w:shd w:val="clear" w:color="auto" w:fill="auto"/>
            <w:noWrap/>
            <w:vAlign w:val="center"/>
          </w:tcPr>
          <w:p w14:paraId="5135939D"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0F6CC0FC"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50-54</w:t>
            </w:r>
          </w:p>
        </w:tc>
        <w:tc>
          <w:tcPr>
            <w:tcW w:w="595" w:type="dxa"/>
            <w:shd w:val="clear" w:color="auto" w:fill="auto"/>
            <w:noWrap/>
            <w:vAlign w:val="center"/>
          </w:tcPr>
          <w:p w14:paraId="5A3439F2" w14:textId="1236389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1538</w:t>
            </w:r>
          </w:p>
        </w:tc>
        <w:tc>
          <w:tcPr>
            <w:tcW w:w="596" w:type="dxa"/>
            <w:shd w:val="clear" w:color="auto" w:fill="auto"/>
            <w:noWrap/>
            <w:vAlign w:val="center"/>
          </w:tcPr>
          <w:p w14:paraId="209FCDCF" w14:textId="53BDEE9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1712</w:t>
            </w:r>
          </w:p>
        </w:tc>
        <w:tc>
          <w:tcPr>
            <w:tcW w:w="595" w:type="dxa"/>
            <w:shd w:val="clear" w:color="auto" w:fill="auto"/>
            <w:noWrap/>
            <w:vAlign w:val="center"/>
          </w:tcPr>
          <w:p w14:paraId="2DA75052" w14:textId="6CFEAD0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1812</w:t>
            </w:r>
          </w:p>
        </w:tc>
        <w:tc>
          <w:tcPr>
            <w:tcW w:w="595" w:type="dxa"/>
            <w:shd w:val="clear" w:color="auto" w:fill="auto"/>
            <w:noWrap/>
            <w:vAlign w:val="center"/>
          </w:tcPr>
          <w:p w14:paraId="06C136A1" w14:textId="58D95F9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1734</w:t>
            </w:r>
          </w:p>
        </w:tc>
        <w:tc>
          <w:tcPr>
            <w:tcW w:w="596" w:type="dxa"/>
            <w:shd w:val="clear" w:color="auto" w:fill="auto"/>
            <w:vAlign w:val="center"/>
          </w:tcPr>
          <w:p w14:paraId="3D5973FD" w14:textId="3135E820"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1923</w:t>
            </w:r>
          </w:p>
        </w:tc>
        <w:tc>
          <w:tcPr>
            <w:tcW w:w="595" w:type="dxa"/>
            <w:shd w:val="clear" w:color="auto" w:fill="auto"/>
            <w:vAlign w:val="center"/>
          </w:tcPr>
          <w:p w14:paraId="2BC37EE9" w14:textId="14679983"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1853</w:t>
            </w:r>
          </w:p>
        </w:tc>
        <w:tc>
          <w:tcPr>
            <w:tcW w:w="595" w:type="dxa"/>
            <w:shd w:val="clear" w:color="auto" w:fill="auto"/>
            <w:vAlign w:val="center"/>
          </w:tcPr>
          <w:p w14:paraId="05E88DDC" w14:textId="6C33CEC6"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1965</w:t>
            </w:r>
          </w:p>
        </w:tc>
        <w:tc>
          <w:tcPr>
            <w:tcW w:w="596" w:type="dxa"/>
            <w:shd w:val="clear" w:color="auto" w:fill="auto"/>
            <w:vAlign w:val="center"/>
          </w:tcPr>
          <w:p w14:paraId="4596E2E6" w14:textId="33C370C6"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1973</w:t>
            </w:r>
          </w:p>
        </w:tc>
        <w:tc>
          <w:tcPr>
            <w:tcW w:w="595" w:type="dxa"/>
            <w:shd w:val="clear" w:color="auto" w:fill="auto"/>
            <w:noWrap/>
            <w:vAlign w:val="center"/>
          </w:tcPr>
          <w:p w14:paraId="488B7150" w14:textId="45C00C4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2081</w:t>
            </w:r>
          </w:p>
        </w:tc>
        <w:tc>
          <w:tcPr>
            <w:tcW w:w="595" w:type="dxa"/>
            <w:shd w:val="clear" w:color="auto" w:fill="auto"/>
            <w:noWrap/>
            <w:vAlign w:val="center"/>
          </w:tcPr>
          <w:p w14:paraId="2886E926" w14:textId="794F80E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2094</w:t>
            </w:r>
          </w:p>
        </w:tc>
        <w:tc>
          <w:tcPr>
            <w:tcW w:w="596" w:type="dxa"/>
            <w:shd w:val="clear" w:color="auto" w:fill="auto"/>
            <w:noWrap/>
            <w:vAlign w:val="center"/>
          </w:tcPr>
          <w:p w14:paraId="5AAB1D89" w14:textId="6559F5E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2196</w:t>
            </w:r>
          </w:p>
        </w:tc>
        <w:tc>
          <w:tcPr>
            <w:tcW w:w="595" w:type="dxa"/>
            <w:shd w:val="clear" w:color="auto" w:fill="auto"/>
            <w:noWrap/>
            <w:vAlign w:val="center"/>
          </w:tcPr>
          <w:p w14:paraId="7198FC97" w14:textId="5268DB8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2249</w:t>
            </w:r>
          </w:p>
        </w:tc>
        <w:tc>
          <w:tcPr>
            <w:tcW w:w="596" w:type="dxa"/>
            <w:shd w:val="clear" w:color="auto" w:fill="auto"/>
            <w:noWrap/>
            <w:vAlign w:val="center"/>
          </w:tcPr>
          <w:p w14:paraId="151F154F" w14:textId="0FB31A7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2391</w:t>
            </w:r>
          </w:p>
        </w:tc>
        <w:tc>
          <w:tcPr>
            <w:tcW w:w="595" w:type="dxa"/>
            <w:shd w:val="clear" w:color="auto" w:fill="auto"/>
            <w:noWrap/>
            <w:vAlign w:val="center"/>
          </w:tcPr>
          <w:p w14:paraId="64813344" w14:textId="169F150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2316</w:t>
            </w:r>
          </w:p>
        </w:tc>
        <w:tc>
          <w:tcPr>
            <w:tcW w:w="595" w:type="dxa"/>
            <w:shd w:val="clear" w:color="auto" w:fill="auto"/>
            <w:noWrap/>
            <w:vAlign w:val="center"/>
          </w:tcPr>
          <w:p w14:paraId="4B98A10D" w14:textId="62832BF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2508</w:t>
            </w:r>
          </w:p>
        </w:tc>
        <w:tc>
          <w:tcPr>
            <w:tcW w:w="596" w:type="dxa"/>
            <w:shd w:val="clear" w:color="auto" w:fill="auto"/>
            <w:noWrap/>
            <w:vAlign w:val="center"/>
          </w:tcPr>
          <w:p w14:paraId="39675866" w14:textId="060EC33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2592</w:t>
            </w:r>
          </w:p>
        </w:tc>
        <w:tc>
          <w:tcPr>
            <w:tcW w:w="595" w:type="dxa"/>
            <w:shd w:val="clear" w:color="auto" w:fill="auto"/>
            <w:noWrap/>
            <w:vAlign w:val="center"/>
          </w:tcPr>
          <w:p w14:paraId="4CB71161" w14:textId="2A7C995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2523</w:t>
            </w:r>
          </w:p>
        </w:tc>
        <w:tc>
          <w:tcPr>
            <w:tcW w:w="595" w:type="dxa"/>
            <w:shd w:val="clear" w:color="auto" w:fill="auto"/>
            <w:noWrap/>
            <w:vAlign w:val="center"/>
          </w:tcPr>
          <w:p w14:paraId="2622854A" w14:textId="4D3F653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2532</w:t>
            </w:r>
          </w:p>
        </w:tc>
        <w:tc>
          <w:tcPr>
            <w:tcW w:w="596" w:type="dxa"/>
            <w:shd w:val="clear" w:color="auto" w:fill="auto"/>
            <w:noWrap/>
            <w:vAlign w:val="center"/>
          </w:tcPr>
          <w:p w14:paraId="15603390" w14:textId="6B3C4E6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2476</w:t>
            </w:r>
          </w:p>
        </w:tc>
        <w:tc>
          <w:tcPr>
            <w:tcW w:w="595" w:type="dxa"/>
            <w:shd w:val="clear" w:color="auto" w:fill="auto"/>
            <w:noWrap/>
            <w:vAlign w:val="center"/>
          </w:tcPr>
          <w:p w14:paraId="26A6E053" w14:textId="703673E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2475</w:t>
            </w:r>
          </w:p>
        </w:tc>
        <w:tc>
          <w:tcPr>
            <w:tcW w:w="595" w:type="dxa"/>
            <w:shd w:val="clear" w:color="auto" w:fill="auto"/>
            <w:noWrap/>
            <w:vAlign w:val="center"/>
          </w:tcPr>
          <w:p w14:paraId="6AF88ECA" w14:textId="2839BF6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2460</w:t>
            </w:r>
          </w:p>
        </w:tc>
        <w:tc>
          <w:tcPr>
            <w:tcW w:w="596" w:type="dxa"/>
            <w:shd w:val="clear" w:color="auto" w:fill="auto"/>
            <w:noWrap/>
            <w:vAlign w:val="center"/>
          </w:tcPr>
          <w:p w14:paraId="5C8AD5E4" w14:textId="77721E7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2513</w:t>
            </w:r>
          </w:p>
        </w:tc>
        <w:tc>
          <w:tcPr>
            <w:tcW w:w="595" w:type="dxa"/>
            <w:shd w:val="clear" w:color="auto" w:fill="auto"/>
            <w:noWrap/>
            <w:vAlign w:val="center"/>
          </w:tcPr>
          <w:p w14:paraId="553C6511" w14:textId="4DB4D87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2783</w:t>
            </w:r>
          </w:p>
        </w:tc>
        <w:tc>
          <w:tcPr>
            <w:tcW w:w="596" w:type="dxa"/>
            <w:vAlign w:val="center"/>
          </w:tcPr>
          <w:p w14:paraId="08FE23D5" w14:textId="1D5D58C7"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2536</w:t>
            </w:r>
          </w:p>
        </w:tc>
      </w:tr>
      <w:tr w:rsidR="00D0130E" w:rsidRPr="00715460" w14:paraId="2AA940CB" w14:textId="77777777" w:rsidTr="00D0130E">
        <w:trPr>
          <w:trHeight w:val="265"/>
        </w:trPr>
        <w:tc>
          <w:tcPr>
            <w:tcW w:w="421" w:type="dxa"/>
            <w:vMerge/>
            <w:shd w:val="clear" w:color="auto" w:fill="auto"/>
            <w:noWrap/>
            <w:vAlign w:val="center"/>
          </w:tcPr>
          <w:p w14:paraId="61646159"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62F7910F"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55-59</w:t>
            </w:r>
          </w:p>
        </w:tc>
        <w:tc>
          <w:tcPr>
            <w:tcW w:w="595" w:type="dxa"/>
            <w:shd w:val="clear" w:color="auto" w:fill="auto"/>
            <w:noWrap/>
            <w:vAlign w:val="center"/>
          </w:tcPr>
          <w:p w14:paraId="4E84E4B5" w14:textId="699140C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1000</w:t>
            </w:r>
          </w:p>
        </w:tc>
        <w:tc>
          <w:tcPr>
            <w:tcW w:w="596" w:type="dxa"/>
            <w:shd w:val="clear" w:color="auto" w:fill="auto"/>
            <w:noWrap/>
            <w:vAlign w:val="center"/>
          </w:tcPr>
          <w:p w14:paraId="5B46E20C" w14:textId="0E4E57A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1080</w:t>
            </w:r>
          </w:p>
        </w:tc>
        <w:tc>
          <w:tcPr>
            <w:tcW w:w="595" w:type="dxa"/>
            <w:shd w:val="clear" w:color="auto" w:fill="auto"/>
            <w:noWrap/>
            <w:vAlign w:val="center"/>
          </w:tcPr>
          <w:p w14:paraId="495ACE96" w14:textId="7AE104C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1129</w:t>
            </w:r>
          </w:p>
        </w:tc>
        <w:tc>
          <w:tcPr>
            <w:tcW w:w="595" w:type="dxa"/>
            <w:shd w:val="clear" w:color="auto" w:fill="auto"/>
            <w:noWrap/>
            <w:vAlign w:val="center"/>
          </w:tcPr>
          <w:p w14:paraId="3BB41D5F" w14:textId="48F055B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1127</w:t>
            </w:r>
          </w:p>
        </w:tc>
        <w:tc>
          <w:tcPr>
            <w:tcW w:w="596" w:type="dxa"/>
            <w:shd w:val="clear" w:color="auto" w:fill="auto"/>
            <w:vAlign w:val="center"/>
          </w:tcPr>
          <w:p w14:paraId="07D786EE" w14:textId="6CC68E42"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1268</w:t>
            </w:r>
          </w:p>
        </w:tc>
        <w:tc>
          <w:tcPr>
            <w:tcW w:w="595" w:type="dxa"/>
            <w:shd w:val="clear" w:color="auto" w:fill="auto"/>
            <w:vAlign w:val="center"/>
          </w:tcPr>
          <w:p w14:paraId="725FFB86" w14:textId="490667BC"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1265</w:t>
            </w:r>
          </w:p>
        </w:tc>
        <w:tc>
          <w:tcPr>
            <w:tcW w:w="595" w:type="dxa"/>
            <w:shd w:val="clear" w:color="auto" w:fill="auto"/>
            <w:vAlign w:val="center"/>
          </w:tcPr>
          <w:p w14:paraId="6741442E" w14:textId="7B871F82"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1354</w:t>
            </w:r>
          </w:p>
        </w:tc>
        <w:tc>
          <w:tcPr>
            <w:tcW w:w="596" w:type="dxa"/>
            <w:shd w:val="clear" w:color="auto" w:fill="auto"/>
            <w:vAlign w:val="center"/>
          </w:tcPr>
          <w:p w14:paraId="4DE18655" w14:textId="29262820"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1415</w:t>
            </w:r>
          </w:p>
        </w:tc>
        <w:tc>
          <w:tcPr>
            <w:tcW w:w="595" w:type="dxa"/>
            <w:shd w:val="clear" w:color="auto" w:fill="auto"/>
            <w:noWrap/>
            <w:vAlign w:val="center"/>
          </w:tcPr>
          <w:p w14:paraId="5FEB3AC0" w14:textId="5E38C5C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1578</w:t>
            </w:r>
          </w:p>
        </w:tc>
        <w:tc>
          <w:tcPr>
            <w:tcW w:w="595" w:type="dxa"/>
            <w:shd w:val="clear" w:color="auto" w:fill="auto"/>
            <w:noWrap/>
            <w:vAlign w:val="center"/>
          </w:tcPr>
          <w:p w14:paraId="5E39C9B7" w14:textId="47C64B8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1575</w:t>
            </w:r>
          </w:p>
        </w:tc>
        <w:tc>
          <w:tcPr>
            <w:tcW w:w="596" w:type="dxa"/>
            <w:shd w:val="clear" w:color="auto" w:fill="auto"/>
            <w:noWrap/>
            <w:vAlign w:val="center"/>
          </w:tcPr>
          <w:p w14:paraId="69FC55E2" w14:textId="0046DC9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1666</w:t>
            </w:r>
          </w:p>
        </w:tc>
        <w:tc>
          <w:tcPr>
            <w:tcW w:w="595" w:type="dxa"/>
            <w:shd w:val="clear" w:color="auto" w:fill="auto"/>
            <w:noWrap/>
            <w:vAlign w:val="center"/>
          </w:tcPr>
          <w:p w14:paraId="1077A83B" w14:textId="60C0B6B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1709</w:t>
            </w:r>
          </w:p>
        </w:tc>
        <w:tc>
          <w:tcPr>
            <w:tcW w:w="596" w:type="dxa"/>
            <w:shd w:val="clear" w:color="auto" w:fill="auto"/>
            <w:noWrap/>
            <w:vAlign w:val="center"/>
          </w:tcPr>
          <w:p w14:paraId="597D8CD7" w14:textId="648D0FA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1877</w:t>
            </w:r>
          </w:p>
        </w:tc>
        <w:tc>
          <w:tcPr>
            <w:tcW w:w="595" w:type="dxa"/>
            <w:shd w:val="clear" w:color="auto" w:fill="auto"/>
            <w:noWrap/>
            <w:vAlign w:val="center"/>
          </w:tcPr>
          <w:p w14:paraId="4090F0CB" w14:textId="63829F8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1782</w:t>
            </w:r>
          </w:p>
        </w:tc>
        <w:tc>
          <w:tcPr>
            <w:tcW w:w="595" w:type="dxa"/>
            <w:shd w:val="clear" w:color="auto" w:fill="auto"/>
            <w:noWrap/>
            <w:vAlign w:val="center"/>
          </w:tcPr>
          <w:p w14:paraId="137269AD" w14:textId="08634F4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2076</w:t>
            </w:r>
          </w:p>
        </w:tc>
        <w:tc>
          <w:tcPr>
            <w:tcW w:w="596" w:type="dxa"/>
            <w:shd w:val="clear" w:color="auto" w:fill="auto"/>
            <w:noWrap/>
            <w:vAlign w:val="center"/>
          </w:tcPr>
          <w:p w14:paraId="274CC1BB" w14:textId="2D66957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2107</w:t>
            </w:r>
          </w:p>
        </w:tc>
        <w:tc>
          <w:tcPr>
            <w:tcW w:w="595" w:type="dxa"/>
            <w:shd w:val="clear" w:color="auto" w:fill="auto"/>
            <w:noWrap/>
            <w:vAlign w:val="center"/>
          </w:tcPr>
          <w:p w14:paraId="46B0D908" w14:textId="0F7EB6E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2017</w:t>
            </w:r>
          </w:p>
        </w:tc>
        <w:tc>
          <w:tcPr>
            <w:tcW w:w="595" w:type="dxa"/>
            <w:shd w:val="clear" w:color="auto" w:fill="auto"/>
            <w:noWrap/>
            <w:vAlign w:val="center"/>
          </w:tcPr>
          <w:p w14:paraId="0982E74B" w14:textId="2BD2C7B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2008</w:t>
            </w:r>
          </w:p>
        </w:tc>
        <w:tc>
          <w:tcPr>
            <w:tcW w:w="596" w:type="dxa"/>
            <w:shd w:val="clear" w:color="auto" w:fill="auto"/>
            <w:noWrap/>
            <w:vAlign w:val="center"/>
          </w:tcPr>
          <w:p w14:paraId="7DEFE47C" w14:textId="524250A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2117</w:t>
            </w:r>
          </w:p>
        </w:tc>
        <w:tc>
          <w:tcPr>
            <w:tcW w:w="595" w:type="dxa"/>
            <w:shd w:val="clear" w:color="auto" w:fill="auto"/>
            <w:noWrap/>
            <w:vAlign w:val="center"/>
          </w:tcPr>
          <w:p w14:paraId="771D6ABF" w14:textId="366D9D8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2054</w:t>
            </w:r>
          </w:p>
        </w:tc>
        <w:tc>
          <w:tcPr>
            <w:tcW w:w="595" w:type="dxa"/>
            <w:shd w:val="clear" w:color="auto" w:fill="auto"/>
            <w:noWrap/>
            <w:vAlign w:val="center"/>
          </w:tcPr>
          <w:p w14:paraId="3E950B69" w14:textId="7ECCD77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2178</w:t>
            </w:r>
          </w:p>
        </w:tc>
        <w:tc>
          <w:tcPr>
            <w:tcW w:w="596" w:type="dxa"/>
            <w:shd w:val="clear" w:color="auto" w:fill="auto"/>
            <w:noWrap/>
            <w:vAlign w:val="center"/>
          </w:tcPr>
          <w:p w14:paraId="76E395E1" w14:textId="4DE0304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2131</w:t>
            </w:r>
          </w:p>
        </w:tc>
        <w:tc>
          <w:tcPr>
            <w:tcW w:w="595" w:type="dxa"/>
            <w:shd w:val="clear" w:color="auto" w:fill="auto"/>
            <w:noWrap/>
            <w:vAlign w:val="center"/>
          </w:tcPr>
          <w:p w14:paraId="13F9D7AB" w14:textId="79BC81B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2217</w:t>
            </w:r>
          </w:p>
        </w:tc>
        <w:tc>
          <w:tcPr>
            <w:tcW w:w="596" w:type="dxa"/>
            <w:vAlign w:val="center"/>
          </w:tcPr>
          <w:p w14:paraId="72D38991" w14:textId="57B1E59C"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2299</w:t>
            </w:r>
          </w:p>
        </w:tc>
      </w:tr>
      <w:tr w:rsidR="00D0130E" w:rsidRPr="00715460" w14:paraId="1390945E" w14:textId="77777777" w:rsidTr="00D0130E">
        <w:trPr>
          <w:trHeight w:val="265"/>
        </w:trPr>
        <w:tc>
          <w:tcPr>
            <w:tcW w:w="421" w:type="dxa"/>
            <w:vMerge/>
            <w:shd w:val="clear" w:color="auto" w:fill="auto"/>
            <w:noWrap/>
            <w:vAlign w:val="center"/>
          </w:tcPr>
          <w:p w14:paraId="3A277554"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16CCD93B"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60-64</w:t>
            </w:r>
          </w:p>
        </w:tc>
        <w:tc>
          <w:tcPr>
            <w:tcW w:w="595" w:type="dxa"/>
            <w:shd w:val="clear" w:color="auto" w:fill="auto"/>
            <w:noWrap/>
            <w:vAlign w:val="center"/>
          </w:tcPr>
          <w:p w14:paraId="4BB66B5F" w14:textId="644CEAA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558</w:t>
            </w:r>
          </w:p>
        </w:tc>
        <w:tc>
          <w:tcPr>
            <w:tcW w:w="596" w:type="dxa"/>
            <w:shd w:val="clear" w:color="auto" w:fill="auto"/>
            <w:noWrap/>
            <w:vAlign w:val="center"/>
          </w:tcPr>
          <w:p w14:paraId="30420B88" w14:textId="1787292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583</w:t>
            </w:r>
          </w:p>
        </w:tc>
        <w:tc>
          <w:tcPr>
            <w:tcW w:w="595" w:type="dxa"/>
            <w:shd w:val="clear" w:color="auto" w:fill="auto"/>
            <w:noWrap/>
            <w:vAlign w:val="center"/>
          </w:tcPr>
          <w:p w14:paraId="70C12916" w14:textId="63EBFCA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684</w:t>
            </w:r>
          </w:p>
        </w:tc>
        <w:tc>
          <w:tcPr>
            <w:tcW w:w="595" w:type="dxa"/>
            <w:shd w:val="clear" w:color="auto" w:fill="auto"/>
            <w:noWrap/>
            <w:vAlign w:val="center"/>
          </w:tcPr>
          <w:p w14:paraId="3D52122D" w14:textId="2B7996D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684</w:t>
            </w:r>
          </w:p>
        </w:tc>
        <w:tc>
          <w:tcPr>
            <w:tcW w:w="596" w:type="dxa"/>
            <w:shd w:val="clear" w:color="auto" w:fill="auto"/>
            <w:vAlign w:val="center"/>
          </w:tcPr>
          <w:p w14:paraId="10901274" w14:textId="5AD1FE98"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801</w:t>
            </w:r>
          </w:p>
        </w:tc>
        <w:tc>
          <w:tcPr>
            <w:tcW w:w="595" w:type="dxa"/>
            <w:shd w:val="clear" w:color="auto" w:fill="auto"/>
            <w:vAlign w:val="center"/>
          </w:tcPr>
          <w:p w14:paraId="0220B846" w14:textId="1E12D0AC"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851</w:t>
            </w:r>
          </w:p>
        </w:tc>
        <w:tc>
          <w:tcPr>
            <w:tcW w:w="595" w:type="dxa"/>
            <w:shd w:val="clear" w:color="auto" w:fill="auto"/>
            <w:vAlign w:val="center"/>
          </w:tcPr>
          <w:p w14:paraId="3C49F786" w14:textId="5DDBBB05"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908</w:t>
            </w:r>
          </w:p>
        </w:tc>
        <w:tc>
          <w:tcPr>
            <w:tcW w:w="596" w:type="dxa"/>
            <w:shd w:val="clear" w:color="auto" w:fill="auto"/>
            <w:vAlign w:val="center"/>
          </w:tcPr>
          <w:p w14:paraId="7CA99BF5" w14:textId="67EAB274"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913</w:t>
            </w:r>
          </w:p>
        </w:tc>
        <w:tc>
          <w:tcPr>
            <w:tcW w:w="595" w:type="dxa"/>
            <w:shd w:val="clear" w:color="auto" w:fill="auto"/>
            <w:noWrap/>
            <w:vAlign w:val="center"/>
          </w:tcPr>
          <w:p w14:paraId="11D0F367" w14:textId="2003B8C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970</w:t>
            </w:r>
          </w:p>
        </w:tc>
        <w:tc>
          <w:tcPr>
            <w:tcW w:w="595" w:type="dxa"/>
            <w:shd w:val="clear" w:color="auto" w:fill="auto"/>
            <w:noWrap/>
            <w:vAlign w:val="center"/>
          </w:tcPr>
          <w:p w14:paraId="18167164" w14:textId="18C16EB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962</w:t>
            </w:r>
          </w:p>
        </w:tc>
        <w:tc>
          <w:tcPr>
            <w:tcW w:w="596" w:type="dxa"/>
            <w:shd w:val="clear" w:color="auto" w:fill="auto"/>
            <w:noWrap/>
            <w:vAlign w:val="center"/>
          </w:tcPr>
          <w:p w14:paraId="3008BAEF" w14:textId="652E201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1063</w:t>
            </w:r>
          </w:p>
        </w:tc>
        <w:tc>
          <w:tcPr>
            <w:tcW w:w="595" w:type="dxa"/>
            <w:shd w:val="clear" w:color="auto" w:fill="auto"/>
            <w:noWrap/>
            <w:vAlign w:val="center"/>
          </w:tcPr>
          <w:p w14:paraId="59F81FBD" w14:textId="67B57EC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1160</w:t>
            </w:r>
          </w:p>
        </w:tc>
        <w:tc>
          <w:tcPr>
            <w:tcW w:w="596" w:type="dxa"/>
            <w:shd w:val="clear" w:color="auto" w:fill="auto"/>
            <w:noWrap/>
            <w:vAlign w:val="center"/>
          </w:tcPr>
          <w:p w14:paraId="1EE6895A" w14:textId="360BDFC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1311</w:t>
            </w:r>
          </w:p>
        </w:tc>
        <w:tc>
          <w:tcPr>
            <w:tcW w:w="595" w:type="dxa"/>
            <w:shd w:val="clear" w:color="auto" w:fill="auto"/>
            <w:noWrap/>
            <w:vAlign w:val="center"/>
          </w:tcPr>
          <w:p w14:paraId="0D30068F" w14:textId="10B16F7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1270</w:t>
            </w:r>
          </w:p>
        </w:tc>
        <w:tc>
          <w:tcPr>
            <w:tcW w:w="595" w:type="dxa"/>
            <w:shd w:val="clear" w:color="auto" w:fill="auto"/>
            <w:noWrap/>
            <w:vAlign w:val="center"/>
          </w:tcPr>
          <w:p w14:paraId="06784CA8" w14:textId="4E667AC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1434</w:t>
            </w:r>
          </w:p>
        </w:tc>
        <w:tc>
          <w:tcPr>
            <w:tcW w:w="596" w:type="dxa"/>
            <w:shd w:val="clear" w:color="auto" w:fill="auto"/>
            <w:noWrap/>
            <w:vAlign w:val="center"/>
          </w:tcPr>
          <w:p w14:paraId="50217F0E" w14:textId="3959C87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1544</w:t>
            </w:r>
          </w:p>
        </w:tc>
        <w:tc>
          <w:tcPr>
            <w:tcW w:w="595" w:type="dxa"/>
            <w:shd w:val="clear" w:color="auto" w:fill="auto"/>
            <w:noWrap/>
            <w:vAlign w:val="center"/>
          </w:tcPr>
          <w:p w14:paraId="30141481" w14:textId="64C61B5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1560</w:t>
            </w:r>
          </w:p>
        </w:tc>
        <w:tc>
          <w:tcPr>
            <w:tcW w:w="595" w:type="dxa"/>
            <w:shd w:val="clear" w:color="auto" w:fill="auto"/>
            <w:noWrap/>
            <w:vAlign w:val="center"/>
          </w:tcPr>
          <w:p w14:paraId="0D63593B" w14:textId="2E7B26A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1573</w:t>
            </w:r>
          </w:p>
        </w:tc>
        <w:tc>
          <w:tcPr>
            <w:tcW w:w="596" w:type="dxa"/>
            <w:shd w:val="clear" w:color="auto" w:fill="auto"/>
            <w:noWrap/>
            <w:vAlign w:val="center"/>
          </w:tcPr>
          <w:p w14:paraId="3762E109" w14:textId="5A184BF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1756</w:t>
            </w:r>
          </w:p>
        </w:tc>
        <w:tc>
          <w:tcPr>
            <w:tcW w:w="595" w:type="dxa"/>
            <w:shd w:val="clear" w:color="auto" w:fill="auto"/>
            <w:noWrap/>
            <w:vAlign w:val="center"/>
          </w:tcPr>
          <w:p w14:paraId="675FDD60" w14:textId="706C45F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1706</w:t>
            </w:r>
          </w:p>
        </w:tc>
        <w:tc>
          <w:tcPr>
            <w:tcW w:w="595" w:type="dxa"/>
            <w:shd w:val="clear" w:color="auto" w:fill="auto"/>
            <w:noWrap/>
            <w:vAlign w:val="center"/>
          </w:tcPr>
          <w:p w14:paraId="63BC942C" w14:textId="759E6FB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1842</w:t>
            </w:r>
          </w:p>
        </w:tc>
        <w:tc>
          <w:tcPr>
            <w:tcW w:w="596" w:type="dxa"/>
            <w:shd w:val="clear" w:color="auto" w:fill="auto"/>
            <w:noWrap/>
            <w:vAlign w:val="center"/>
          </w:tcPr>
          <w:p w14:paraId="548D5631" w14:textId="1F6C5DE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1788</w:t>
            </w:r>
          </w:p>
        </w:tc>
        <w:tc>
          <w:tcPr>
            <w:tcW w:w="595" w:type="dxa"/>
            <w:shd w:val="clear" w:color="auto" w:fill="auto"/>
            <w:noWrap/>
            <w:vAlign w:val="center"/>
          </w:tcPr>
          <w:p w14:paraId="4D307974" w14:textId="117501D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1967</w:t>
            </w:r>
          </w:p>
        </w:tc>
        <w:tc>
          <w:tcPr>
            <w:tcW w:w="596" w:type="dxa"/>
            <w:vAlign w:val="center"/>
          </w:tcPr>
          <w:p w14:paraId="57B0474F" w14:textId="7C419EAB"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1817</w:t>
            </w:r>
          </w:p>
        </w:tc>
      </w:tr>
      <w:tr w:rsidR="00D0130E" w:rsidRPr="00715460" w14:paraId="65A1BB70" w14:textId="77777777" w:rsidTr="00D0130E">
        <w:trPr>
          <w:trHeight w:val="265"/>
        </w:trPr>
        <w:tc>
          <w:tcPr>
            <w:tcW w:w="421" w:type="dxa"/>
            <w:vMerge/>
            <w:shd w:val="clear" w:color="auto" w:fill="auto"/>
            <w:noWrap/>
            <w:vAlign w:val="center"/>
          </w:tcPr>
          <w:p w14:paraId="2C98A4EE"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76FBFC93"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65-69</w:t>
            </w:r>
          </w:p>
        </w:tc>
        <w:tc>
          <w:tcPr>
            <w:tcW w:w="595" w:type="dxa"/>
            <w:shd w:val="clear" w:color="auto" w:fill="auto"/>
            <w:noWrap/>
            <w:vAlign w:val="center"/>
          </w:tcPr>
          <w:p w14:paraId="3C15837F" w14:textId="13B6B66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326</w:t>
            </w:r>
          </w:p>
        </w:tc>
        <w:tc>
          <w:tcPr>
            <w:tcW w:w="596" w:type="dxa"/>
            <w:shd w:val="clear" w:color="auto" w:fill="auto"/>
            <w:noWrap/>
            <w:vAlign w:val="center"/>
          </w:tcPr>
          <w:p w14:paraId="20626ECA" w14:textId="34C2DAA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373</w:t>
            </w:r>
          </w:p>
        </w:tc>
        <w:tc>
          <w:tcPr>
            <w:tcW w:w="595" w:type="dxa"/>
            <w:shd w:val="clear" w:color="auto" w:fill="auto"/>
            <w:noWrap/>
            <w:vAlign w:val="center"/>
          </w:tcPr>
          <w:p w14:paraId="7B40F214" w14:textId="03F8239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395</w:t>
            </w:r>
          </w:p>
        </w:tc>
        <w:tc>
          <w:tcPr>
            <w:tcW w:w="595" w:type="dxa"/>
            <w:shd w:val="clear" w:color="auto" w:fill="auto"/>
            <w:noWrap/>
            <w:vAlign w:val="center"/>
          </w:tcPr>
          <w:p w14:paraId="0593DA09" w14:textId="0E09744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394</w:t>
            </w:r>
          </w:p>
        </w:tc>
        <w:tc>
          <w:tcPr>
            <w:tcW w:w="596" w:type="dxa"/>
            <w:shd w:val="clear" w:color="auto" w:fill="auto"/>
            <w:vAlign w:val="center"/>
          </w:tcPr>
          <w:p w14:paraId="14204CFC" w14:textId="6DA9F286"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435</w:t>
            </w:r>
          </w:p>
        </w:tc>
        <w:tc>
          <w:tcPr>
            <w:tcW w:w="595" w:type="dxa"/>
            <w:shd w:val="clear" w:color="auto" w:fill="auto"/>
            <w:vAlign w:val="center"/>
          </w:tcPr>
          <w:p w14:paraId="36361E7D" w14:textId="7BCE9DAD"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454</w:t>
            </w:r>
          </w:p>
        </w:tc>
        <w:tc>
          <w:tcPr>
            <w:tcW w:w="595" w:type="dxa"/>
            <w:shd w:val="clear" w:color="auto" w:fill="auto"/>
            <w:vAlign w:val="center"/>
          </w:tcPr>
          <w:p w14:paraId="553C6B10" w14:textId="22FBB19B"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480</w:t>
            </w:r>
          </w:p>
        </w:tc>
        <w:tc>
          <w:tcPr>
            <w:tcW w:w="596" w:type="dxa"/>
            <w:shd w:val="clear" w:color="auto" w:fill="auto"/>
            <w:vAlign w:val="center"/>
          </w:tcPr>
          <w:p w14:paraId="09E433DC" w14:textId="264C1033"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498</w:t>
            </w:r>
          </w:p>
        </w:tc>
        <w:tc>
          <w:tcPr>
            <w:tcW w:w="595" w:type="dxa"/>
            <w:shd w:val="clear" w:color="auto" w:fill="auto"/>
            <w:noWrap/>
            <w:vAlign w:val="center"/>
          </w:tcPr>
          <w:p w14:paraId="12A639BE" w14:textId="23A4368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526</w:t>
            </w:r>
          </w:p>
        </w:tc>
        <w:tc>
          <w:tcPr>
            <w:tcW w:w="595" w:type="dxa"/>
            <w:shd w:val="clear" w:color="auto" w:fill="auto"/>
            <w:noWrap/>
            <w:vAlign w:val="center"/>
          </w:tcPr>
          <w:p w14:paraId="0E01F80E" w14:textId="58605CB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516</w:t>
            </w:r>
          </w:p>
        </w:tc>
        <w:tc>
          <w:tcPr>
            <w:tcW w:w="596" w:type="dxa"/>
            <w:shd w:val="clear" w:color="auto" w:fill="auto"/>
            <w:noWrap/>
            <w:vAlign w:val="center"/>
          </w:tcPr>
          <w:p w14:paraId="7C95F63E" w14:textId="142A7EC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568</w:t>
            </w:r>
          </w:p>
        </w:tc>
        <w:tc>
          <w:tcPr>
            <w:tcW w:w="595" w:type="dxa"/>
            <w:shd w:val="clear" w:color="auto" w:fill="auto"/>
            <w:noWrap/>
            <w:vAlign w:val="center"/>
          </w:tcPr>
          <w:p w14:paraId="20149B77" w14:textId="788DE90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638</w:t>
            </w:r>
          </w:p>
        </w:tc>
        <w:tc>
          <w:tcPr>
            <w:tcW w:w="596" w:type="dxa"/>
            <w:shd w:val="clear" w:color="auto" w:fill="auto"/>
            <w:noWrap/>
            <w:vAlign w:val="center"/>
          </w:tcPr>
          <w:p w14:paraId="519CF048" w14:textId="247D1CC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713</w:t>
            </w:r>
          </w:p>
        </w:tc>
        <w:tc>
          <w:tcPr>
            <w:tcW w:w="595" w:type="dxa"/>
            <w:shd w:val="clear" w:color="auto" w:fill="auto"/>
            <w:noWrap/>
            <w:vAlign w:val="center"/>
          </w:tcPr>
          <w:p w14:paraId="0CBAE203" w14:textId="1204CC0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659</w:t>
            </w:r>
          </w:p>
        </w:tc>
        <w:tc>
          <w:tcPr>
            <w:tcW w:w="595" w:type="dxa"/>
            <w:shd w:val="clear" w:color="auto" w:fill="auto"/>
            <w:noWrap/>
            <w:vAlign w:val="center"/>
          </w:tcPr>
          <w:p w14:paraId="787D371F" w14:textId="5CFB085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766</w:t>
            </w:r>
          </w:p>
        </w:tc>
        <w:tc>
          <w:tcPr>
            <w:tcW w:w="596" w:type="dxa"/>
            <w:shd w:val="clear" w:color="auto" w:fill="auto"/>
            <w:noWrap/>
            <w:vAlign w:val="center"/>
          </w:tcPr>
          <w:p w14:paraId="76B89CA4" w14:textId="2A891EA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886</w:t>
            </w:r>
          </w:p>
        </w:tc>
        <w:tc>
          <w:tcPr>
            <w:tcW w:w="595" w:type="dxa"/>
            <w:shd w:val="clear" w:color="auto" w:fill="auto"/>
            <w:noWrap/>
            <w:vAlign w:val="center"/>
          </w:tcPr>
          <w:p w14:paraId="235E2D80" w14:textId="2D2A5D7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817</w:t>
            </w:r>
          </w:p>
        </w:tc>
        <w:tc>
          <w:tcPr>
            <w:tcW w:w="595" w:type="dxa"/>
            <w:shd w:val="clear" w:color="auto" w:fill="auto"/>
            <w:noWrap/>
            <w:vAlign w:val="center"/>
          </w:tcPr>
          <w:p w14:paraId="6F044CF5" w14:textId="4BD2074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971</w:t>
            </w:r>
          </w:p>
        </w:tc>
        <w:tc>
          <w:tcPr>
            <w:tcW w:w="596" w:type="dxa"/>
            <w:shd w:val="clear" w:color="auto" w:fill="auto"/>
            <w:noWrap/>
            <w:vAlign w:val="center"/>
          </w:tcPr>
          <w:p w14:paraId="13093B75" w14:textId="3C4BA32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953</w:t>
            </w:r>
          </w:p>
        </w:tc>
        <w:tc>
          <w:tcPr>
            <w:tcW w:w="595" w:type="dxa"/>
            <w:shd w:val="clear" w:color="auto" w:fill="auto"/>
            <w:noWrap/>
            <w:vAlign w:val="center"/>
          </w:tcPr>
          <w:p w14:paraId="643AB312" w14:textId="2FB4006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999</w:t>
            </w:r>
          </w:p>
        </w:tc>
        <w:tc>
          <w:tcPr>
            <w:tcW w:w="595" w:type="dxa"/>
            <w:shd w:val="clear" w:color="auto" w:fill="auto"/>
            <w:noWrap/>
            <w:vAlign w:val="center"/>
          </w:tcPr>
          <w:p w14:paraId="3AF4A2E4" w14:textId="1D9EE00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1039</w:t>
            </w:r>
          </w:p>
        </w:tc>
        <w:tc>
          <w:tcPr>
            <w:tcW w:w="596" w:type="dxa"/>
            <w:shd w:val="clear" w:color="auto" w:fill="auto"/>
            <w:noWrap/>
            <w:vAlign w:val="center"/>
          </w:tcPr>
          <w:p w14:paraId="5619C723" w14:textId="5537D94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1032</w:t>
            </w:r>
          </w:p>
        </w:tc>
        <w:tc>
          <w:tcPr>
            <w:tcW w:w="595" w:type="dxa"/>
            <w:shd w:val="clear" w:color="auto" w:fill="auto"/>
            <w:noWrap/>
            <w:vAlign w:val="center"/>
          </w:tcPr>
          <w:p w14:paraId="35F98067" w14:textId="2054AC5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1156</w:t>
            </w:r>
          </w:p>
        </w:tc>
        <w:tc>
          <w:tcPr>
            <w:tcW w:w="596" w:type="dxa"/>
            <w:vAlign w:val="center"/>
          </w:tcPr>
          <w:p w14:paraId="3FBFBE78" w14:textId="2D2BD7BD"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1177</w:t>
            </w:r>
          </w:p>
        </w:tc>
      </w:tr>
      <w:tr w:rsidR="00D0130E" w:rsidRPr="00715460" w14:paraId="71D2B695" w14:textId="77777777" w:rsidTr="00D0130E">
        <w:trPr>
          <w:trHeight w:val="265"/>
        </w:trPr>
        <w:tc>
          <w:tcPr>
            <w:tcW w:w="421" w:type="dxa"/>
            <w:vMerge/>
            <w:shd w:val="clear" w:color="auto" w:fill="auto"/>
            <w:noWrap/>
            <w:vAlign w:val="center"/>
          </w:tcPr>
          <w:p w14:paraId="08A09CB2"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14A80673"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70+</w:t>
            </w:r>
          </w:p>
        </w:tc>
        <w:tc>
          <w:tcPr>
            <w:tcW w:w="595" w:type="dxa"/>
            <w:shd w:val="clear" w:color="auto" w:fill="auto"/>
            <w:noWrap/>
            <w:vAlign w:val="center"/>
          </w:tcPr>
          <w:p w14:paraId="0D0C1C95" w14:textId="519BE40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75</w:t>
            </w:r>
          </w:p>
        </w:tc>
        <w:tc>
          <w:tcPr>
            <w:tcW w:w="596" w:type="dxa"/>
            <w:shd w:val="clear" w:color="auto" w:fill="auto"/>
            <w:noWrap/>
            <w:vAlign w:val="center"/>
          </w:tcPr>
          <w:p w14:paraId="24B13973" w14:textId="214E7A2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58</w:t>
            </w:r>
          </w:p>
        </w:tc>
        <w:tc>
          <w:tcPr>
            <w:tcW w:w="595" w:type="dxa"/>
            <w:shd w:val="clear" w:color="auto" w:fill="auto"/>
            <w:noWrap/>
            <w:vAlign w:val="center"/>
          </w:tcPr>
          <w:p w14:paraId="3DF5C8E5" w14:textId="6C6DF87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80</w:t>
            </w:r>
          </w:p>
        </w:tc>
        <w:tc>
          <w:tcPr>
            <w:tcW w:w="595" w:type="dxa"/>
            <w:shd w:val="clear" w:color="auto" w:fill="auto"/>
            <w:noWrap/>
            <w:vAlign w:val="center"/>
          </w:tcPr>
          <w:p w14:paraId="1928C40C" w14:textId="6244D9B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86</w:t>
            </w:r>
          </w:p>
        </w:tc>
        <w:tc>
          <w:tcPr>
            <w:tcW w:w="596" w:type="dxa"/>
            <w:shd w:val="clear" w:color="auto" w:fill="auto"/>
            <w:vAlign w:val="center"/>
          </w:tcPr>
          <w:p w14:paraId="4BF5C571" w14:textId="02A24CCB"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95</w:t>
            </w:r>
          </w:p>
        </w:tc>
        <w:tc>
          <w:tcPr>
            <w:tcW w:w="595" w:type="dxa"/>
            <w:shd w:val="clear" w:color="auto" w:fill="auto"/>
            <w:vAlign w:val="center"/>
          </w:tcPr>
          <w:p w14:paraId="2EA46C06" w14:textId="75CF834E"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93</w:t>
            </w:r>
          </w:p>
        </w:tc>
        <w:tc>
          <w:tcPr>
            <w:tcW w:w="595" w:type="dxa"/>
            <w:shd w:val="clear" w:color="auto" w:fill="auto"/>
            <w:vAlign w:val="center"/>
          </w:tcPr>
          <w:p w14:paraId="74D0F233" w14:textId="0AC4EE94"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103</w:t>
            </w:r>
          </w:p>
        </w:tc>
        <w:tc>
          <w:tcPr>
            <w:tcW w:w="596" w:type="dxa"/>
            <w:shd w:val="clear" w:color="auto" w:fill="auto"/>
            <w:vAlign w:val="center"/>
          </w:tcPr>
          <w:p w14:paraId="0EE88E6F" w14:textId="0D71633A"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87</w:t>
            </w:r>
          </w:p>
        </w:tc>
        <w:tc>
          <w:tcPr>
            <w:tcW w:w="595" w:type="dxa"/>
            <w:shd w:val="clear" w:color="auto" w:fill="auto"/>
            <w:noWrap/>
            <w:vAlign w:val="center"/>
          </w:tcPr>
          <w:p w14:paraId="0AACEE34" w14:textId="3FBD3CF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100</w:t>
            </w:r>
          </w:p>
        </w:tc>
        <w:tc>
          <w:tcPr>
            <w:tcW w:w="595" w:type="dxa"/>
            <w:shd w:val="clear" w:color="auto" w:fill="auto"/>
            <w:noWrap/>
            <w:vAlign w:val="center"/>
          </w:tcPr>
          <w:p w14:paraId="273AE502" w14:textId="57A8F31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98</w:t>
            </w:r>
          </w:p>
        </w:tc>
        <w:tc>
          <w:tcPr>
            <w:tcW w:w="596" w:type="dxa"/>
            <w:shd w:val="clear" w:color="auto" w:fill="auto"/>
            <w:noWrap/>
            <w:vAlign w:val="center"/>
          </w:tcPr>
          <w:p w14:paraId="19704656" w14:textId="4C46A5A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93</w:t>
            </w:r>
          </w:p>
        </w:tc>
        <w:tc>
          <w:tcPr>
            <w:tcW w:w="595" w:type="dxa"/>
            <w:shd w:val="clear" w:color="auto" w:fill="auto"/>
            <w:noWrap/>
            <w:vAlign w:val="center"/>
          </w:tcPr>
          <w:p w14:paraId="03470519" w14:textId="2FE375B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105</w:t>
            </w:r>
          </w:p>
        </w:tc>
        <w:tc>
          <w:tcPr>
            <w:tcW w:w="596" w:type="dxa"/>
            <w:shd w:val="clear" w:color="auto" w:fill="auto"/>
            <w:noWrap/>
            <w:vAlign w:val="center"/>
          </w:tcPr>
          <w:p w14:paraId="569B37DE" w14:textId="64505EC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105</w:t>
            </w:r>
          </w:p>
        </w:tc>
        <w:tc>
          <w:tcPr>
            <w:tcW w:w="595" w:type="dxa"/>
            <w:shd w:val="clear" w:color="auto" w:fill="auto"/>
            <w:noWrap/>
            <w:vAlign w:val="center"/>
          </w:tcPr>
          <w:p w14:paraId="1BBB2ACD" w14:textId="3345741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111</w:t>
            </w:r>
          </w:p>
        </w:tc>
        <w:tc>
          <w:tcPr>
            <w:tcW w:w="595" w:type="dxa"/>
            <w:shd w:val="clear" w:color="auto" w:fill="auto"/>
            <w:noWrap/>
            <w:vAlign w:val="center"/>
          </w:tcPr>
          <w:p w14:paraId="7665BB35" w14:textId="7733669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113</w:t>
            </w:r>
          </w:p>
        </w:tc>
        <w:tc>
          <w:tcPr>
            <w:tcW w:w="596" w:type="dxa"/>
            <w:shd w:val="clear" w:color="auto" w:fill="auto"/>
            <w:noWrap/>
            <w:vAlign w:val="center"/>
          </w:tcPr>
          <w:p w14:paraId="37CBDE0F" w14:textId="6F4BA88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107</w:t>
            </w:r>
          </w:p>
        </w:tc>
        <w:tc>
          <w:tcPr>
            <w:tcW w:w="595" w:type="dxa"/>
            <w:shd w:val="clear" w:color="auto" w:fill="auto"/>
            <w:noWrap/>
            <w:vAlign w:val="center"/>
          </w:tcPr>
          <w:p w14:paraId="2312BE64" w14:textId="25524AC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119</w:t>
            </w:r>
          </w:p>
        </w:tc>
        <w:tc>
          <w:tcPr>
            <w:tcW w:w="595" w:type="dxa"/>
            <w:shd w:val="clear" w:color="auto" w:fill="auto"/>
            <w:noWrap/>
            <w:vAlign w:val="center"/>
          </w:tcPr>
          <w:p w14:paraId="211ECD1C" w14:textId="14C58F9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93</w:t>
            </w:r>
          </w:p>
        </w:tc>
        <w:tc>
          <w:tcPr>
            <w:tcW w:w="596" w:type="dxa"/>
            <w:shd w:val="clear" w:color="auto" w:fill="auto"/>
            <w:noWrap/>
            <w:vAlign w:val="center"/>
          </w:tcPr>
          <w:p w14:paraId="35AF694A" w14:textId="23535C0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127</w:t>
            </w:r>
          </w:p>
        </w:tc>
        <w:tc>
          <w:tcPr>
            <w:tcW w:w="595" w:type="dxa"/>
            <w:shd w:val="clear" w:color="auto" w:fill="auto"/>
            <w:noWrap/>
            <w:vAlign w:val="center"/>
          </w:tcPr>
          <w:p w14:paraId="2567059D" w14:textId="5949937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132</w:t>
            </w:r>
          </w:p>
        </w:tc>
        <w:tc>
          <w:tcPr>
            <w:tcW w:w="595" w:type="dxa"/>
            <w:shd w:val="clear" w:color="auto" w:fill="auto"/>
            <w:noWrap/>
            <w:vAlign w:val="center"/>
          </w:tcPr>
          <w:p w14:paraId="7C4F27AE" w14:textId="23D26DA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134</w:t>
            </w:r>
          </w:p>
        </w:tc>
        <w:tc>
          <w:tcPr>
            <w:tcW w:w="596" w:type="dxa"/>
            <w:shd w:val="clear" w:color="auto" w:fill="auto"/>
            <w:noWrap/>
            <w:vAlign w:val="center"/>
          </w:tcPr>
          <w:p w14:paraId="03B241A4" w14:textId="468D9E9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135</w:t>
            </w:r>
          </w:p>
        </w:tc>
        <w:tc>
          <w:tcPr>
            <w:tcW w:w="595" w:type="dxa"/>
            <w:shd w:val="clear" w:color="auto" w:fill="auto"/>
            <w:noWrap/>
            <w:vAlign w:val="center"/>
          </w:tcPr>
          <w:p w14:paraId="688CD4C4" w14:textId="656F887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166</w:t>
            </w:r>
          </w:p>
        </w:tc>
        <w:tc>
          <w:tcPr>
            <w:tcW w:w="596" w:type="dxa"/>
            <w:vAlign w:val="center"/>
          </w:tcPr>
          <w:p w14:paraId="7DCB5923" w14:textId="0ED44E98"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138</w:t>
            </w:r>
          </w:p>
        </w:tc>
      </w:tr>
      <w:tr w:rsidR="00D0130E" w:rsidRPr="00715460" w14:paraId="59F8CD32" w14:textId="77777777" w:rsidTr="00D0130E">
        <w:trPr>
          <w:trHeight w:val="265"/>
        </w:trPr>
        <w:tc>
          <w:tcPr>
            <w:tcW w:w="421" w:type="dxa"/>
            <w:vMerge w:val="restart"/>
            <w:shd w:val="clear" w:color="auto" w:fill="auto"/>
            <w:noWrap/>
            <w:textDirection w:val="btLr"/>
            <w:vAlign w:val="center"/>
            <w:hideMark/>
          </w:tcPr>
          <w:p w14:paraId="3BB360CC" w14:textId="77777777" w:rsidR="00D0130E" w:rsidRPr="00487B6B" w:rsidRDefault="00D0130E" w:rsidP="00D0130E">
            <w:pPr>
              <w:ind w:left="113" w:right="113"/>
              <w:jc w:val="center"/>
              <w:rPr>
                <w:rFonts w:asciiTheme="minorHAnsi" w:eastAsia="Times New Roman" w:hAnsiTheme="minorHAnsi" w:cstheme="minorHAnsi"/>
                <w:b/>
                <w:sz w:val="18"/>
                <w:szCs w:val="18"/>
                <w:lang w:eastAsia="en-AU"/>
              </w:rPr>
            </w:pPr>
            <w:r w:rsidRPr="00487B6B">
              <w:rPr>
                <w:rFonts w:asciiTheme="minorHAnsi" w:eastAsia="Times New Roman" w:hAnsiTheme="minorHAnsi" w:cstheme="minorHAnsi"/>
                <w:b/>
                <w:sz w:val="18"/>
                <w:szCs w:val="18"/>
                <w:lang w:eastAsia="en-AU"/>
              </w:rPr>
              <w:t>Eur/Other</w:t>
            </w:r>
          </w:p>
        </w:tc>
        <w:tc>
          <w:tcPr>
            <w:tcW w:w="736" w:type="dxa"/>
            <w:shd w:val="clear" w:color="auto" w:fill="auto"/>
            <w:noWrap/>
            <w:vAlign w:val="center"/>
            <w:hideMark/>
          </w:tcPr>
          <w:p w14:paraId="6B9556E3"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&lt;20</w:t>
            </w:r>
          </w:p>
        </w:tc>
        <w:tc>
          <w:tcPr>
            <w:tcW w:w="595" w:type="dxa"/>
            <w:shd w:val="clear" w:color="auto" w:fill="auto"/>
            <w:noWrap/>
            <w:vAlign w:val="center"/>
          </w:tcPr>
          <w:p w14:paraId="5B332811" w14:textId="528D416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2309</w:t>
            </w:r>
          </w:p>
        </w:tc>
        <w:tc>
          <w:tcPr>
            <w:tcW w:w="596" w:type="dxa"/>
            <w:shd w:val="clear" w:color="auto" w:fill="auto"/>
            <w:noWrap/>
            <w:vAlign w:val="center"/>
          </w:tcPr>
          <w:p w14:paraId="5494F9B4" w14:textId="28758AE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2588</w:t>
            </w:r>
          </w:p>
        </w:tc>
        <w:tc>
          <w:tcPr>
            <w:tcW w:w="595" w:type="dxa"/>
            <w:shd w:val="clear" w:color="auto" w:fill="auto"/>
            <w:noWrap/>
            <w:vAlign w:val="center"/>
          </w:tcPr>
          <w:p w14:paraId="723C4CF3" w14:textId="6AC6CC7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1974</w:t>
            </w:r>
          </w:p>
        </w:tc>
        <w:tc>
          <w:tcPr>
            <w:tcW w:w="595" w:type="dxa"/>
            <w:shd w:val="clear" w:color="auto" w:fill="auto"/>
            <w:noWrap/>
            <w:vAlign w:val="center"/>
          </w:tcPr>
          <w:p w14:paraId="0E60E8F6" w14:textId="04D5B86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1985</w:t>
            </w:r>
          </w:p>
        </w:tc>
        <w:tc>
          <w:tcPr>
            <w:tcW w:w="596" w:type="dxa"/>
            <w:shd w:val="clear" w:color="auto" w:fill="auto"/>
            <w:vAlign w:val="center"/>
          </w:tcPr>
          <w:p w14:paraId="36D5E163" w14:textId="07CF6500"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1440</w:t>
            </w:r>
          </w:p>
        </w:tc>
        <w:tc>
          <w:tcPr>
            <w:tcW w:w="595" w:type="dxa"/>
            <w:shd w:val="clear" w:color="auto" w:fill="auto"/>
            <w:vAlign w:val="center"/>
          </w:tcPr>
          <w:p w14:paraId="46345966" w14:textId="6C1A0977"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1512</w:t>
            </w:r>
          </w:p>
        </w:tc>
        <w:tc>
          <w:tcPr>
            <w:tcW w:w="595" w:type="dxa"/>
            <w:shd w:val="clear" w:color="auto" w:fill="auto"/>
            <w:vAlign w:val="center"/>
          </w:tcPr>
          <w:p w14:paraId="61566E00" w14:textId="54957914"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1217</w:t>
            </w:r>
          </w:p>
        </w:tc>
        <w:tc>
          <w:tcPr>
            <w:tcW w:w="596" w:type="dxa"/>
            <w:shd w:val="clear" w:color="auto" w:fill="auto"/>
            <w:vAlign w:val="center"/>
          </w:tcPr>
          <w:p w14:paraId="4BC6EEEF" w14:textId="5723B7AD"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1274</w:t>
            </w:r>
          </w:p>
        </w:tc>
        <w:tc>
          <w:tcPr>
            <w:tcW w:w="595" w:type="dxa"/>
            <w:shd w:val="clear" w:color="auto" w:fill="auto"/>
            <w:noWrap/>
            <w:vAlign w:val="center"/>
          </w:tcPr>
          <w:p w14:paraId="29C9271C" w14:textId="0B28B5B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1060</w:t>
            </w:r>
          </w:p>
        </w:tc>
        <w:tc>
          <w:tcPr>
            <w:tcW w:w="595" w:type="dxa"/>
            <w:shd w:val="clear" w:color="auto" w:fill="auto"/>
            <w:noWrap/>
            <w:vAlign w:val="center"/>
          </w:tcPr>
          <w:p w14:paraId="24EE204F" w14:textId="599CC8E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1014</w:t>
            </w:r>
          </w:p>
        </w:tc>
        <w:tc>
          <w:tcPr>
            <w:tcW w:w="596" w:type="dxa"/>
            <w:shd w:val="clear" w:color="auto" w:fill="auto"/>
            <w:noWrap/>
            <w:vAlign w:val="center"/>
          </w:tcPr>
          <w:p w14:paraId="5E5A46F2" w14:textId="41FFA51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850</w:t>
            </w:r>
          </w:p>
        </w:tc>
        <w:tc>
          <w:tcPr>
            <w:tcW w:w="595" w:type="dxa"/>
            <w:shd w:val="clear" w:color="auto" w:fill="auto"/>
            <w:noWrap/>
            <w:vAlign w:val="center"/>
          </w:tcPr>
          <w:p w14:paraId="4860A05C" w14:textId="01F199F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821</w:t>
            </w:r>
          </w:p>
        </w:tc>
        <w:tc>
          <w:tcPr>
            <w:tcW w:w="596" w:type="dxa"/>
            <w:shd w:val="clear" w:color="auto" w:fill="auto"/>
            <w:noWrap/>
            <w:vAlign w:val="center"/>
          </w:tcPr>
          <w:p w14:paraId="3DF4B939" w14:textId="4F0449A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655</w:t>
            </w:r>
          </w:p>
        </w:tc>
        <w:tc>
          <w:tcPr>
            <w:tcW w:w="595" w:type="dxa"/>
            <w:shd w:val="clear" w:color="auto" w:fill="auto"/>
            <w:noWrap/>
            <w:vAlign w:val="center"/>
          </w:tcPr>
          <w:p w14:paraId="70728457" w14:textId="5D99E48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667</w:t>
            </w:r>
          </w:p>
        </w:tc>
        <w:tc>
          <w:tcPr>
            <w:tcW w:w="595" w:type="dxa"/>
            <w:shd w:val="clear" w:color="auto" w:fill="auto"/>
            <w:noWrap/>
            <w:vAlign w:val="center"/>
          </w:tcPr>
          <w:p w14:paraId="744BE621" w14:textId="2BA2C25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577</w:t>
            </w:r>
          </w:p>
        </w:tc>
        <w:tc>
          <w:tcPr>
            <w:tcW w:w="596" w:type="dxa"/>
            <w:shd w:val="clear" w:color="auto" w:fill="auto"/>
            <w:noWrap/>
            <w:vAlign w:val="center"/>
          </w:tcPr>
          <w:p w14:paraId="1EC868D1" w14:textId="4D92F8D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569</w:t>
            </w:r>
          </w:p>
        </w:tc>
        <w:tc>
          <w:tcPr>
            <w:tcW w:w="595" w:type="dxa"/>
            <w:shd w:val="clear" w:color="auto" w:fill="auto"/>
            <w:noWrap/>
            <w:vAlign w:val="center"/>
          </w:tcPr>
          <w:p w14:paraId="0969D1E7" w14:textId="416192A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521</w:t>
            </w:r>
          </w:p>
        </w:tc>
        <w:tc>
          <w:tcPr>
            <w:tcW w:w="595" w:type="dxa"/>
            <w:shd w:val="clear" w:color="auto" w:fill="auto"/>
            <w:noWrap/>
            <w:vAlign w:val="center"/>
          </w:tcPr>
          <w:p w14:paraId="3BA63255" w14:textId="687915F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586</w:t>
            </w:r>
          </w:p>
        </w:tc>
        <w:tc>
          <w:tcPr>
            <w:tcW w:w="596" w:type="dxa"/>
            <w:shd w:val="clear" w:color="auto" w:fill="auto"/>
            <w:noWrap/>
            <w:vAlign w:val="center"/>
          </w:tcPr>
          <w:p w14:paraId="71E5AF2F" w14:textId="2606395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387</w:t>
            </w:r>
          </w:p>
        </w:tc>
        <w:tc>
          <w:tcPr>
            <w:tcW w:w="595" w:type="dxa"/>
            <w:shd w:val="clear" w:color="auto" w:fill="auto"/>
            <w:noWrap/>
            <w:vAlign w:val="center"/>
          </w:tcPr>
          <w:p w14:paraId="137E82C8" w14:textId="5D92863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474</w:t>
            </w:r>
          </w:p>
        </w:tc>
        <w:tc>
          <w:tcPr>
            <w:tcW w:w="595" w:type="dxa"/>
            <w:shd w:val="clear" w:color="auto" w:fill="auto"/>
            <w:noWrap/>
            <w:vAlign w:val="center"/>
          </w:tcPr>
          <w:p w14:paraId="776BEAED" w14:textId="0DD1BE3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387</w:t>
            </w:r>
          </w:p>
        </w:tc>
        <w:tc>
          <w:tcPr>
            <w:tcW w:w="596" w:type="dxa"/>
            <w:shd w:val="clear" w:color="auto" w:fill="auto"/>
            <w:noWrap/>
            <w:vAlign w:val="center"/>
          </w:tcPr>
          <w:p w14:paraId="02206FC0" w14:textId="2662775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420</w:t>
            </w:r>
          </w:p>
        </w:tc>
        <w:tc>
          <w:tcPr>
            <w:tcW w:w="595" w:type="dxa"/>
            <w:shd w:val="clear" w:color="auto" w:fill="auto"/>
            <w:noWrap/>
            <w:vAlign w:val="center"/>
          </w:tcPr>
          <w:p w14:paraId="316BD0B9" w14:textId="5F4101B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327</w:t>
            </w:r>
          </w:p>
        </w:tc>
        <w:tc>
          <w:tcPr>
            <w:tcW w:w="596" w:type="dxa"/>
            <w:vAlign w:val="center"/>
          </w:tcPr>
          <w:p w14:paraId="103316FD" w14:textId="1BB74CEF"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358</w:t>
            </w:r>
          </w:p>
        </w:tc>
      </w:tr>
      <w:tr w:rsidR="00D0130E" w:rsidRPr="00715460" w14:paraId="43E5A035" w14:textId="77777777" w:rsidTr="00D0130E">
        <w:trPr>
          <w:trHeight w:val="265"/>
        </w:trPr>
        <w:tc>
          <w:tcPr>
            <w:tcW w:w="421" w:type="dxa"/>
            <w:vMerge/>
            <w:shd w:val="clear" w:color="auto" w:fill="auto"/>
            <w:noWrap/>
            <w:vAlign w:val="center"/>
          </w:tcPr>
          <w:p w14:paraId="38E4D6A0"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3E0A7B56"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20-24</w:t>
            </w:r>
          </w:p>
        </w:tc>
        <w:tc>
          <w:tcPr>
            <w:tcW w:w="595" w:type="dxa"/>
            <w:shd w:val="clear" w:color="auto" w:fill="auto"/>
            <w:noWrap/>
            <w:vAlign w:val="center"/>
          </w:tcPr>
          <w:p w14:paraId="332A6976" w14:textId="7BD51EE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17383</w:t>
            </w:r>
          </w:p>
        </w:tc>
        <w:tc>
          <w:tcPr>
            <w:tcW w:w="596" w:type="dxa"/>
            <w:shd w:val="clear" w:color="auto" w:fill="auto"/>
            <w:noWrap/>
            <w:vAlign w:val="center"/>
          </w:tcPr>
          <w:p w14:paraId="7D1C97D3" w14:textId="2959923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18643</w:t>
            </w:r>
          </w:p>
        </w:tc>
        <w:tc>
          <w:tcPr>
            <w:tcW w:w="595" w:type="dxa"/>
            <w:shd w:val="clear" w:color="auto" w:fill="auto"/>
            <w:noWrap/>
            <w:vAlign w:val="center"/>
          </w:tcPr>
          <w:p w14:paraId="4CF97030" w14:textId="795FD76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17757</w:t>
            </w:r>
          </w:p>
        </w:tc>
        <w:tc>
          <w:tcPr>
            <w:tcW w:w="595" w:type="dxa"/>
            <w:shd w:val="clear" w:color="auto" w:fill="auto"/>
            <w:noWrap/>
            <w:vAlign w:val="center"/>
          </w:tcPr>
          <w:p w14:paraId="1851C911" w14:textId="29E142F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18607</w:t>
            </w:r>
          </w:p>
        </w:tc>
        <w:tc>
          <w:tcPr>
            <w:tcW w:w="596" w:type="dxa"/>
            <w:shd w:val="clear" w:color="auto" w:fill="auto"/>
            <w:vAlign w:val="center"/>
          </w:tcPr>
          <w:p w14:paraId="149B4CAC" w14:textId="52037DEF"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17800</w:t>
            </w:r>
          </w:p>
        </w:tc>
        <w:tc>
          <w:tcPr>
            <w:tcW w:w="595" w:type="dxa"/>
            <w:shd w:val="clear" w:color="auto" w:fill="auto"/>
            <w:vAlign w:val="center"/>
          </w:tcPr>
          <w:p w14:paraId="24D91E81" w14:textId="6F69BA30"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18495</w:t>
            </w:r>
          </w:p>
        </w:tc>
        <w:tc>
          <w:tcPr>
            <w:tcW w:w="595" w:type="dxa"/>
            <w:shd w:val="clear" w:color="auto" w:fill="auto"/>
            <w:vAlign w:val="center"/>
          </w:tcPr>
          <w:p w14:paraId="3874014C" w14:textId="3BDA6192"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18763</w:t>
            </w:r>
          </w:p>
        </w:tc>
        <w:tc>
          <w:tcPr>
            <w:tcW w:w="596" w:type="dxa"/>
            <w:shd w:val="clear" w:color="auto" w:fill="auto"/>
            <w:vAlign w:val="center"/>
          </w:tcPr>
          <w:p w14:paraId="5562908F" w14:textId="36195D4C"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18817</w:t>
            </w:r>
          </w:p>
        </w:tc>
        <w:tc>
          <w:tcPr>
            <w:tcW w:w="595" w:type="dxa"/>
            <w:shd w:val="clear" w:color="auto" w:fill="auto"/>
            <w:noWrap/>
            <w:vAlign w:val="center"/>
          </w:tcPr>
          <w:p w14:paraId="41509085" w14:textId="2303162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19116</w:t>
            </w:r>
          </w:p>
        </w:tc>
        <w:tc>
          <w:tcPr>
            <w:tcW w:w="595" w:type="dxa"/>
            <w:shd w:val="clear" w:color="auto" w:fill="auto"/>
            <w:noWrap/>
            <w:vAlign w:val="center"/>
          </w:tcPr>
          <w:p w14:paraId="4AC51E99" w14:textId="5DCA0C2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18806</w:t>
            </w:r>
          </w:p>
        </w:tc>
        <w:tc>
          <w:tcPr>
            <w:tcW w:w="596" w:type="dxa"/>
            <w:shd w:val="clear" w:color="auto" w:fill="auto"/>
            <w:noWrap/>
            <w:vAlign w:val="center"/>
          </w:tcPr>
          <w:p w14:paraId="0733BD16" w14:textId="048218A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18620</w:t>
            </w:r>
          </w:p>
        </w:tc>
        <w:tc>
          <w:tcPr>
            <w:tcW w:w="595" w:type="dxa"/>
            <w:shd w:val="clear" w:color="auto" w:fill="auto"/>
            <w:noWrap/>
            <w:vAlign w:val="center"/>
          </w:tcPr>
          <w:p w14:paraId="66E99EE0" w14:textId="7951E3A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18560</w:t>
            </w:r>
          </w:p>
        </w:tc>
        <w:tc>
          <w:tcPr>
            <w:tcW w:w="596" w:type="dxa"/>
            <w:shd w:val="clear" w:color="auto" w:fill="auto"/>
            <w:noWrap/>
            <w:vAlign w:val="center"/>
          </w:tcPr>
          <w:p w14:paraId="2B80E5D2" w14:textId="5C83825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18522</w:t>
            </w:r>
          </w:p>
        </w:tc>
        <w:tc>
          <w:tcPr>
            <w:tcW w:w="595" w:type="dxa"/>
            <w:shd w:val="clear" w:color="auto" w:fill="auto"/>
            <w:noWrap/>
            <w:vAlign w:val="center"/>
          </w:tcPr>
          <w:p w14:paraId="0AFD7917" w14:textId="663260F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18025</w:t>
            </w:r>
          </w:p>
        </w:tc>
        <w:tc>
          <w:tcPr>
            <w:tcW w:w="595" w:type="dxa"/>
            <w:shd w:val="clear" w:color="auto" w:fill="auto"/>
            <w:noWrap/>
            <w:vAlign w:val="center"/>
          </w:tcPr>
          <w:p w14:paraId="391B2BFE" w14:textId="0774BEA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17858</w:t>
            </w:r>
          </w:p>
        </w:tc>
        <w:tc>
          <w:tcPr>
            <w:tcW w:w="596" w:type="dxa"/>
            <w:shd w:val="clear" w:color="auto" w:fill="auto"/>
            <w:noWrap/>
            <w:vAlign w:val="center"/>
          </w:tcPr>
          <w:p w14:paraId="6273716F" w14:textId="34B81C4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18324</w:t>
            </w:r>
          </w:p>
        </w:tc>
        <w:tc>
          <w:tcPr>
            <w:tcW w:w="595" w:type="dxa"/>
            <w:shd w:val="clear" w:color="auto" w:fill="auto"/>
            <w:noWrap/>
            <w:vAlign w:val="center"/>
          </w:tcPr>
          <w:p w14:paraId="01D39814" w14:textId="1322251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17771</w:t>
            </w:r>
          </w:p>
        </w:tc>
        <w:tc>
          <w:tcPr>
            <w:tcW w:w="595" w:type="dxa"/>
            <w:shd w:val="clear" w:color="auto" w:fill="auto"/>
            <w:noWrap/>
            <w:vAlign w:val="center"/>
          </w:tcPr>
          <w:p w14:paraId="2D7DE832" w14:textId="18EAB2E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18078</w:t>
            </w:r>
          </w:p>
        </w:tc>
        <w:tc>
          <w:tcPr>
            <w:tcW w:w="596" w:type="dxa"/>
            <w:shd w:val="clear" w:color="auto" w:fill="auto"/>
            <w:noWrap/>
            <w:vAlign w:val="center"/>
          </w:tcPr>
          <w:p w14:paraId="52419118" w14:textId="20D7B35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16330</w:t>
            </w:r>
          </w:p>
        </w:tc>
        <w:tc>
          <w:tcPr>
            <w:tcW w:w="595" w:type="dxa"/>
            <w:shd w:val="clear" w:color="auto" w:fill="auto"/>
            <w:noWrap/>
            <w:vAlign w:val="center"/>
          </w:tcPr>
          <w:p w14:paraId="386828C6" w14:textId="6593B13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16632</w:t>
            </w:r>
          </w:p>
        </w:tc>
        <w:tc>
          <w:tcPr>
            <w:tcW w:w="595" w:type="dxa"/>
            <w:shd w:val="clear" w:color="auto" w:fill="auto"/>
            <w:noWrap/>
            <w:vAlign w:val="center"/>
          </w:tcPr>
          <w:p w14:paraId="0EF112B8" w14:textId="703B376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15801</w:t>
            </w:r>
          </w:p>
        </w:tc>
        <w:tc>
          <w:tcPr>
            <w:tcW w:w="596" w:type="dxa"/>
            <w:shd w:val="clear" w:color="auto" w:fill="auto"/>
            <w:noWrap/>
            <w:vAlign w:val="center"/>
          </w:tcPr>
          <w:p w14:paraId="5167C7B4" w14:textId="22E8A03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16292</w:t>
            </w:r>
          </w:p>
        </w:tc>
        <w:tc>
          <w:tcPr>
            <w:tcW w:w="595" w:type="dxa"/>
            <w:shd w:val="clear" w:color="auto" w:fill="auto"/>
            <w:noWrap/>
            <w:vAlign w:val="center"/>
          </w:tcPr>
          <w:p w14:paraId="15651A56" w14:textId="05A9CF6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15371</w:t>
            </w:r>
          </w:p>
        </w:tc>
        <w:tc>
          <w:tcPr>
            <w:tcW w:w="596" w:type="dxa"/>
            <w:vAlign w:val="center"/>
          </w:tcPr>
          <w:p w14:paraId="62B015D4" w14:textId="0F1F6317"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15442</w:t>
            </w:r>
          </w:p>
        </w:tc>
      </w:tr>
      <w:tr w:rsidR="00D0130E" w:rsidRPr="00715460" w14:paraId="1A83395E" w14:textId="77777777" w:rsidTr="00D0130E">
        <w:trPr>
          <w:trHeight w:val="265"/>
        </w:trPr>
        <w:tc>
          <w:tcPr>
            <w:tcW w:w="421" w:type="dxa"/>
            <w:vMerge/>
            <w:shd w:val="clear" w:color="auto" w:fill="auto"/>
            <w:noWrap/>
            <w:vAlign w:val="center"/>
          </w:tcPr>
          <w:p w14:paraId="5B3FFAAD"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4080AE7E"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25-29</w:t>
            </w:r>
          </w:p>
        </w:tc>
        <w:tc>
          <w:tcPr>
            <w:tcW w:w="595" w:type="dxa"/>
            <w:shd w:val="clear" w:color="auto" w:fill="auto"/>
            <w:noWrap/>
            <w:vAlign w:val="center"/>
          </w:tcPr>
          <w:p w14:paraId="23B2E3FA" w14:textId="3E9D050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15186</w:t>
            </w:r>
          </w:p>
        </w:tc>
        <w:tc>
          <w:tcPr>
            <w:tcW w:w="596" w:type="dxa"/>
            <w:shd w:val="clear" w:color="auto" w:fill="auto"/>
            <w:noWrap/>
            <w:vAlign w:val="center"/>
          </w:tcPr>
          <w:p w14:paraId="20E0BD3F" w14:textId="654DEA0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16601</w:t>
            </w:r>
          </w:p>
        </w:tc>
        <w:tc>
          <w:tcPr>
            <w:tcW w:w="595" w:type="dxa"/>
            <w:shd w:val="clear" w:color="auto" w:fill="auto"/>
            <w:noWrap/>
            <w:vAlign w:val="center"/>
          </w:tcPr>
          <w:p w14:paraId="68C8E20A" w14:textId="40C02C4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15170</w:t>
            </w:r>
          </w:p>
        </w:tc>
        <w:tc>
          <w:tcPr>
            <w:tcW w:w="595" w:type="dxa"/>
            <w:shd w:val="clear" w:color="auto" w:fill="auto"/>
            <w:noWrap/>
            <w:vAlign w:val="center"/>
          </w:tcPr>
          <w:p w14:paraId="7D9496C2" w14:textId="159E165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16569</w:t>
            </w:r>
          </w:p>
        </w:tc>
        <w:tc>
          <w:tcPr>
            <w:tcW w:w="596" w:type="dxa"/>
            <w:shd w:val="clear" w:color="auto" w:fill="auto"/>
            <w:vAlign w:val="center"/>
          </w:tcPr>
          <w:p w14:paraId="48689DB7" w14:textId="0A20F3A0"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14622</w:t>
            </w:r>
          </w:p>
        </w:tc>
        <w:tc>
          <w:tcPr>
            <w:tcW w:w="595" w:type="dxa"/>
            <w:shd w:val="clear" w:color="auto" w:fill="auto"/>
            <w:vAlign w:val="center"/>
          </w:tcPr>
          <w:p w14:paraId="70775E74" w14:textId="7C1D189E"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15779</w:t>
            </w:r>
          </w:p>
        </w:tc>
        <w:tc>
          <w:tcPr>
            <w:tcW w:w="595" w:type="dxa"/>
            <w:shd w:val="clear" w:color="auto" w:fill="auto"/>
            <w:vAlign w:val="center"/>
          </w:tcPr>
          <w:p w14:paraId="2E6F7457" w14:textId="3B89FB2A"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14932</w:t>
            </w:r>
          </w:p>
        </w:tc>
        <w:tc>
          <w:tcPr>
            <w:tcW w:w="596" w:type="dxa"/>
            <w:shd w:val="clear" w:color="auto" w:fill="auto"/>
            <w:vAlign w:val="center"/>
          </w:tcPr>
          <w:p w14:paraId="04CEEC2D" w14:textId="2811AF53"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15171</w:t>
            </w:r>
          </w:p>
        </w:tc>
        <w:tc>
          <w:tcPr>
            <w:tcW w:w="595" w:type="dxa"/>
            <w:shd w:val="clear" w:color="auto" w:fill="auto"/>
            <w:noWrap/>
            <w:vAlign w:val="center"/>
          </w:tcPr>
          <w:p w14:paraId="1147212A" w14:textId="453D3CC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14982</w:t>
            </w:r>
          </w:p>
        </w:tc>
        <w:tc>
          <w:tcPr>
            <w:tcW w:w="595" w:type="dxa"/>
            <w:shd w:val="clear" w:color="auto" w:fill="auto"/>
            <w:noWrap/>
            <w:vAlign w:val="center"/>
          </w:tcPr>
          <w:p w14:paraId="70CFFF2D" w14:textId="0DC3932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15236</w:t>
            </w:r>
          </w:p>
        </w:tc>
        <w:tc>
          <w:tcPr>
            <w:tcW w:w="596" w:type="dxa"/>
            <w:shd w:val="clear" w:color="auto" w:fill="auto"/>
            <w:noWrap/>
            <w:vAlign w:val="center"/>
          </w:tcPr>
          <w:p w14:paraId="767D6704" w14:textId="210F780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14714</w:t>
            </w:r>
          </w:p>
        </w:tc>
        <w:tc>
          <w:tcPr>
            <w:tcW w:w="595" w:type="dxa"/>
            <w:shd w:val="clear" w:color="auto" w:fill="auto"/>
            <w:noWrap/>
            <w:vAlign w:val="center"/>
          </w:tcPr>
          <w:p w14:paraId="43E60674" w14:textId="5F752A1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15153</w:t>
            </w:r>
          </w:p>
        </w:tc>
        <w:tc>
          <w:tcPr>
            <w:tcW w:w="596" w:type="dxa"/>
            <w:shd w:val="clear" w:color="auto" w:fill="auto"/>
            <w:noWrap/>
            <w:vAlign w:val="center"/>
          </w:tcPr>
          <w:p w14:paraId="6A926FAC" w14:textId="135EE89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14974</w:t>
            </w:r>
          </w:p>
        </w:tc>
        <w:tc>
          <w:tcPr>
            <w:tcW w:w="595" w:type="dxa"/>
            <w:shd w:val="clear" w:color="auto" w:fill="auto"/>
            <w:noWrap/>
            <w:vAlign w:val="center"/>
          </w:tcPr>
          <w:p w14:paraId="0ED30A08" w14:textId="29D9413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15177</w:t>
            </w:r>
          </w:p>
        </w:tc>
        <w:tc>
          <w:tcPr>
            <w:tcW w:w="595" w:type="dxa"/>
            <w:shd w:val="clear" w:color="auto" w:fill="auto"/>
            <w:noWrap/>
            <w:vAlign w:val="center"/>
          </w:tcPr>
          <w:p w14:paraId="513481A3" w14:textId="4C5EB83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14984</w:t>
            </w:r>
          </w:p>
        </w:tc>
        <w:tc>
          <w:tcPr>
            <w:tcW w:w="596" w:type="dxa"/>
            <w:shd w:val="clear" w:color="auto" w:fill="auto"/>
            <w:noWrap/>
            <w:vAlign w:val="center"/>
          </w:tcPr>
          <w:p w14:paraId="665E34E9" w14:textId="20B1FF5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15957</w:t>
            </w:r>
          </w:p>
        </w:tc>
        <w:tc>
          <w:tcPr>
            <w:tcW w:w="595" w:type="dxa"/>
            <w:shd w:val="clear" w:color="auto" w:fill="auto"/>
            <w:noWrap/>
            <w:vAlign w:val="center"/>
          </w:tcPr>
          <w:p w14:paraId="4720C1A9" w14:textId="7ADA8F1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15649</w:t>
            </w:r>
          </w:p>
        </w:tc>
        <w:tc>
          <w:tcPr>
            <w:tcW w:w="595" w:type="dxa"/>
            <w:shd w:val="clear" w:color="auto" w:fill="auto"/>
            <w:noWrap/>
            <w:vAlign w:val="center"/>
          </w:tcPr>
          <w:p w14:paraId="4EB24344" w14:textId="0C5916D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16272</w:t>
            </w:r>
          </w:p>
        </w:tc>
        <w:tc>
          <w:tcPr>
            <w:tcW w:w="596" w:type="dxa"/>
            <w:shd w:val="clear" w:color="auto" w:fill="auto"/>
            <w:noWrap/>
            <w:vAlign w:val="center"/>
          </w:tcPr>
          <w:p w14:paraId="27CB5D7F" w14:textId="1556403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14841</w:t>
            </w:r>
          </w:p>
        </w:tc>
        <w:tc>
          <w:tcPr>
            <w:tcW w:w="595" w:type="dxa"/>
            <w:shd w:val="clear" w:color="auto" w:fill="auto"/>
            <w:noWrap/>
            <w:vAlign w:val="center"/>
          </w:tcPr>
          <w:p w14:paraId="3FCEAA27" w14:textId="48AF6EF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15730</w:t>
            </w:r>
          </w:p>
        </w:tc>
        <w:tc>
          <w:tcPr>
            <w:tcW w:w="595" w:type="dxa"/>
            <w:shd w:val="clear" w:color="auto" w:fill="auto"/>
            <w:noWrap/>
            <w:vAlign w:val="center"/>
          </w:tcPr>
          <w:p w14:paraId="76626BE9" w14:textId="02AF598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14878</w:t>
            </w:r>
          </w:p>
        </w:tc>
        <w:tc>
          <w:tcPr>
            <w:tcW w:w="596" w:type="dxa"/>
            <w:shd w:val="clear" w:color="auto" w:fill="auto"/>
            <w:noWrap/>
            <w:vAlign w:val="center"/>
          </w:tcPr>
          <w:p w14:paraId="38D2D05E" w14:textId="6B2D473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16332</w:t>
            </w:r>
          </w:p>
        </w:tc>
        <w:tc>
          <w:tcPr>
            <w:tcW w:w="595" w:type="dxa"/>
            <w:shd w:val="clear" w:color="auto" w:fill="auto"/>
            <w:noWrap/>
            <w:vAlign w:val="center"/>
          </w:tcPr>
          <w:p w14:paraId="0A907068" w14:textId="106DD9D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14711</w:t>
            </w:r>
          </w:p>
        </w:tc>
        <w:tc>
          <w:tcPr>
            <w:tcW w:w="596" w:type="dxa"/>
            <w:vAlign w:val="center"/>
          </w:tcPr>
          <w:p w14:paraId="6234F97B" w14:textId="3AF6A681"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15842</w:t>
            </w:r>
          </w:p>
        </w:tc>
      </w:tr>
      <w:tr w:rsidR="00D0130E" w:rsidRPr="00715460" w14:paraId="5DC31835" w14:textId="77777777" w:rsidTr="00D0130E">
        <w:trPr>
          <w:trHeight w:val="265"/>
        </w:trPr>
        <w:tc>
          <w:tcPr>
            <w:tcW w:w="421" w:type="dxa"/>
            <w:vMerge/>
            <w:shd w:val="clear" w:color="auto" w:fill="auto"/>
            <w:noWrap/>
            <w:vAlign w:val="center"/>
          </w:tcPr>
          <w:p w14:paraId="373C9A80"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2AFFE1B0"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30-34</w:t>
            </w:r>
          </w:p>
        </w:tc>
        <w:tc>
          <w:tcPr>
            <w:tcW w:w="595" w:type="dxa"/>
            <w:shd w:val="clear" w:color="auto" w:fill="auto"/>
            <w:noWrap/>
            <w:vAlign w:val="center"/>
          </w:tcPr>
          <w:p w14:paraId="3581F7D4" w14:textId="79368A5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17493</w:t>
            </w:r>
          </w:p>
        </w:tc>
        <w:tc>
          <w:tcPr>
            <w:tcW w:w="596" w:type="dxa"/>
            <w:shd w:val="clear" w:color="auto" w:fill="auto"/>
            <w:noWrap/>
            <w:vAlign w:val="center"/>
          </w:tcPr>
          <w:p w14:paraId="560D4027" w14:textId="25639CE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18706</w:t>
            </w:r>
          </w:p>
        </w:tc>
        <w:tc>
          <w:tcPr>
            <w:tcW w:w="595" w:type="dxa"/>
            <w:shd w:val="clear" w:color="auto" w:fill="auto"/>
            <w:noWrap/>
            <w:vAlign w:val="center"/>
          </w:tcPr>
          <w:p w14:paraId="55630497" w14:textId="523CA69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16820</w:t>
            </w:r>
          </w:p>
        </w:tc>
        <w:tc>
          <w:tcPr>
            <w:tcW w:w="595" w:type="dxa"/>
            <w:shd w:val="clear" w:color="auto" w:fill="auto"/>
            <w:noWrap/>
            <w:vAlign w:val="center"/>
          </w:tcPr>
          <w:p w14:paraId="52B3E853" w14:textId="670F2E7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17807</w:t>
            </w:r>
          </w:p>
        </w:tc>
        <w:tc>
          <w:tcPr>
            <w:tcW w:w="596" w:type="dxa"/>
            <w:shd w:val="clear" w:color="auto" w:fill="auto"/>
            <w:vAlign w:val="center"/>
          </w:tcPr>
          <w:p w14:paraId="5AE49F54" w14:textId="286665EF"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15732</w:t>
            </w:r>
          </w:p>
        </w:tc>
        <w:tc>
          <w:tcPr>
            <w:tcW w:w="595" w:type="dxa"/>
            <w:shd w:val="clear" w:color="auto" w:fill="auto"/>
            <w:vAlign w:val="center"/>
          </w:tcPr>
          <w:p w14:paraId="0FC137EE" w14:textId="6031A400"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16878</w:t>
            </w:r>
          </w:p>
        </w:tc>
        <w:tc>
          <w:tcPr>
            <w:tcW w:w="595" w:type="dxa"/>
            <w:shd w:val="clear" w:color="auto" w:fill="auto"/>
            <w:vAlign w:val="center"/>
          </w:tcPr>
          <w:p w14:paraId="028B53D8" w14:textId="5FBFA6EA"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15781</w:t>
            </w:r>
          </w:p>
        </w:tc>
        <w:tc>
          <w:tcPr>
            <w:tcW w:w="596" w:type="dxa"/>
            <w:shd w:val="clear" w:color="auto" w:fill="auto"/>
            <w:vAlign w:val="center"/>
          </w:tcPr>
          <w:p w14:paraId="361C49A8" w14:textId="1FD1120E"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15728</w:t>
            </w:r>
          </w:p>
        </w:tc>
        <w:tc>
          <w:tcPr>
            <w:tcW w:w="595" w:type="dxa"/>
            <w:shd w:val="clear" w:color="auto" w:fill="auto"/>
            <w:noWrap/>
            <w:vAlign w:val="center"/>
          </w:tcPr>
          <w:p w14:paraId="764270BF" w14:textId="6746CC7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15416</w:t>
            </w:r>
          </w:p>
        </w:tc>
        <w:tc>
          <w:tcPr>
            <w:tcW w:w="595" w:type="dxa"/>
            <w:shd w:val="clear" w:color="auto" w:fill="auto"/>
            <w:noWrap/>
            <w:vAlign w:val="center"/>
          </w:tcPr>
          <w:p w14:paraId="6DEC4180" w14:textId="7826715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15678</w:t>
            </w:r>
          </w:p>
        </w:tc>
        <w:tc>
          <w:tcPr>
            <w:tcW w:w="596" w:type="dxa"/>
            <w:shd w:val="clear" w:color="auto" w:fill="auto"/>
            <w:noWrap/>
            <w:vAlign w:val="center"/>
          </w:tcPr>
          <w:p w14:paraId="1B99BDEB" w14:textId="2EE7695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14995</w:t>
            </w:r>
          </w:p>
        </w:tc>
        <w:tc>
          <w:tcPr>
            <w:tcW w:w="595" w:type="dxa"/>
            <w:shd w:val="clear" w:color="auto" w:fill="auto"/>
            <w:noWrap/>
            <w:vAlign w:val="center"/>
          </w:tcPr>
          <w:p w14:paraId="7417A1EE" w14:textId="7261F0F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15276</w:t>
            </w:r>
          </w:p>
        </w:tc>
        <w:tc>
          <w:tcPr>
            <w:tcW w:w="596" w:type="dxa"/>
            <w:shd w:val="clear" w:color="auto" w:fill="auto"/>
            <w:noWrap/>
            <w:vAlign w:val="center"/>
          </w:tcPr>
          <w:p w14:paraId="49AC2531" w14:textId="2D049F2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14776</w:t>
            </w:r>
          </w:p>
        </w:tc>
        <w:tc>
          <w:tcPr>
            <w:tcW w:w="595" w:type="dxa"/>
            <w:shd w:val="clear" w:color="auto" w:fill="auto"/>
            <w:noWrap/>
            <w:vAlign w:val="center"/>
          </w:tcPr>
          <w:p w14:paraId="6C1B9AD8" w14:textId="2517C2D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14673</w:t>
            </w:r>
          </w:p>
        </w:tc>
        <w:tc>
          <w:tcPr>
            <w:tcW w:w="595" w:type="dxa"/>
            <w:shd w:val="clear" w:color="auto" w:fill="auto"/>
            <w:noWrap/>
            <w:vAlign w:val="center"/>
          </w:tcPr>
          <w:p w14:paraId="7A104CB2" w14:textId="2D12C7E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14416</w:t>
            </w:r>
          </w:p>
        </w:tc>
        <w:tc>
          <w:tcPr>
            <w:tcW w:w="596" w:type="dxa"/>
            <w:shd w:val="clear" w:color="auto" w:fill="auto"/>
            <w:noWrap/>
            <w:vAlign w:val="center"/>
          </w:tcPr>
          <w:p w14:paraId="5E5B4F29" w14:textId="42116EC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15166</w:t>
            </w:r>
          </w:p>
        </w:tc>
        <w:tc>
          <w:tcPr>
            <w:tcW w:w="595" w:type="dxa"/>
            <w:shd w:val="clear" w:color="auto" w:fill="auto"/>
            <w:noWrap/>
            <w:vAlign w:val="center"/>
          </w:tcPr>
          <w:p w14:paraId="6FF8B387" w14:textId="036EE18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14542</w:t>
            </w:r>
          </w:p>
        </w:tc>
        <w:tc>
          <w:tcPr>
            <w:tcW w:w="595" w:type="dxa"/>
            <w:shd w:val="clear" w:color="auto" w:fill="auto"/>
            <w:noWrap/>
            <w:vAlign w:val="center"/>
          </w:tcPr>
          <w:p w14:paraId="330C47DE" w14:textId="3F2AD47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15178</w:t>
            </w:r>
          </w:p>
        </w:tc>
        <w:tc>
          <w:tcPr>
            <w:tcW w:w="596" w:type="dxa"/>
            <w:shd w:val="clear" w:color="auto" w:fill="auto"/>
            <w:noWrap/>
            <w:vAlign w:val="center"/>
          </w:tcPr>
          <w:p w14:paraId="792DD301" w14:textId="71CA672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14233</w:t>
            </w:r>
          </w:p>
        </w:tc>
        <w:tc>
          <w:tcPr>
            <w:tcW w:w="595" w:type="dxa"/>
            <w:shd w:val="clear" w:color="auto" w:fill="auto"/>
            <w:noWrap/>
            <w:vAlign w:val="center"/>
          </w:tcPr>
          <w:p w14:paraId="6E04D8E1" w14:textId="6F01AA2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14702</w:t>
            </w:r>
          </w:p>
        </w:tc>
        <w:tc>
          <w:tcPr>
            <w:tcW w:w="595" w:type="dxa"/>
            <w:shd w:val="clear" w:color="auto" w:fill="auto"/>
            <w:noWrap/>
            <w:vAlign w:val="center"/>
          </w:tcPr>
          <w:p w14:paraId="4B0111F8" w14:textId="49687FD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14226</w:t>
            </w:r>
          </w:p>
        </w:tc>
        <w:tc>
          <w:tcPr>
            <w:tcW w:w="596" w:type="dxa"/>
            <w:shd w:val="clear" w:color="auto" w:fill="auto"/>
            <w:noWrap/>
            <w:vAlign w:val="center"/>
          </w:tcPr>
          <w:p w14:paraId="031B3608" w14:textId="63A37F3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16032</w:t>
            </w:r>
          </w:p>
        </w:tc>
        <w:tc>
          <w:tcPr>
            <w:tcW w:w="595" w:type="dxa"/>
            <w:shd w:val="clear" w:color="auto" w:fill="auto"/>
            <w:noWrap/>
            <w:vAlign w:val="center"/>
          </w:tcPr>
          <w:p w14:paraId="45F489B4" w14:textId="31EE907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14821</w:t>
            </w:r>
          </w:p>
        </w:tc>
        <w:tc>
          <w:tcPr>
            <w:tcW w:w="596" w:type="dxa"/>
            <w:vAlign w:val="center"/>
          </w:tcPr>
          <w:p w14:paraId="51538C18" w14:textId="2815B48F"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15624</w:t>
            </w:r>
          </w:p>
        </w:tc>
      </w:tr>
      <w:tr w:rsidR="00D0130E" w:rsidRPr="00715460" w14:paraId="3F674DF6" w14:textId="77777777" w:rsidTr="00D0130E">
        <w:trPr>
          <w:trHeight w:val="265"/>
        </w:trPr>
        <w:tc>
          <w:tcPr>
            <w:tcW w:w="421" w:type="dxa"/>
            <w:vMerge/>
            <w:shd w:val="clear" w:color="auto" w:fill="auto"/>
            <w:noWrap/>
            <w:vAlign w:val="center"/>
          </w:tcPr>
          <w:p w14:paraId="20848857"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176F3857"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35-39</w:t>
            </w:r>
          </w:p>
        </w:tc>
        <w:tc>
          <w:tcPr>
            <w:tcW w:w="595" w:type="dxa"/>
            <w:shd w:val="clear" w:color="auto" w:fill="auto"/>
            <w:noWrap/>
            <w:vAlign w:val="center"/>
          </w:tcPr>
          <w:p w14:paraId="20D12711" w14:textId="54F53A2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21088</w:t>
            </w:r>
          </w:p>
        </w:tc>
        <w:tc>
          <w:tcPr>
            <w:tcW w:w="596" w:type="dxa"/>
            <w:shd w:val="clear" w:color="auto" w:fill="auto"/>
            <w:noWrap/>
            <w:vAlign w:val="center"/>
          </w:tcPr>
          <w:p w14:paraId="12D47944" w14:textId="2664FDF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22570</w:t>
            </w:r>
          </w:p>
        </w:tc>
        <w:tc>
          <w:tcPr>
            <w:tcW w:w="595" w:type="dxa"/>
            <w:shd w:val="clear" w:color="auto" w:fill="auto"/>
            <w:noWrap/>
            <w:vAlign w:val="center"/>
          </w:tcPr>
          <w:p w14:paraId="7C3CE11E" w14:textId="67086C1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20663</w:t>
            </w:r>
          </w:p>
        </w:tc>
        <w:tc>
          <w:tcPr>
            <w:tcW w:w="595" w:type="dxa"/>
            <w:shd w:val="clear" w:color="auto" w:fill="auto"/>
            <w:noWrap/>
            <w:vAlign w:val="center"/>
          </w:tcPr>
          <w:p w14:paraId="46953DAD" w14:textId="3258256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21682</w:t>
            </w:r>
          </w:p>
        </w:tc>
        <w:tc>
          <w:tcPr>
            <w:tcW w:w="596" w:type="dxa"/>
            <w:shd w:val="clear" w:color="auto" w:fill="auto"/>
            <w:vAlign w:val="center"/>
          </w:tcPr>
          <w:p w14:paraId="666BE066" w14:textId="05E04DAC"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19762</w:t>
            </w:r>
          </w:p>
        </w:tc>
        <w:tc>
          <w:tcPr>
            <w:tcW w:w="595" w:type="dxa"/>
            <w:shd w:val="clear" w:color="auto" w:fill="auto"/>
            <w:vAlign w:val="center"/>
          </w:tcPr>
          <w:p w14:paraId="538C9EFE" w14:textId="58C085E6"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20149</w:t>
            </w:r>
          </w:p>
        </w:tc>
        <w:tc>
          <w:tcPr>
            <w:tcW w:w="595" w:type="dxa"/>
            <w:shd w:val="clear" w:color="auto" w:fill="auto"/>
            <w:vAlign w:val="center"/>
          </w:tcPr>
          <w:p w14:paraId="54BC4C5D" w14:textId="0E30086B"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19440</w:t>
            </w:r>
          </w:p>
        </w:tc>
        <w:tc>
          <w:tcPr>
            <w:tcW w:w="596" w:type="dxa"/>
            <w:shd w:val="clear" w:color="auto" w:fill="auto"/>
            <w:vAlign w:val="center"/>
          </w:tcPr>
          <w:p w14:paraId="56CA80AC" w14:textId="4A55B8E6"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18743</w:t>
            </w:r>
          </w:p>
        </w:tc>
        <w:tc>
          <w:tcPr>
            <w:tcW w:w="595" w:type="dxa"/>
            <w:shd w:val="clear" w:color="auto" w:fill="auto"/>
            <w:noWrap/>
            <w:vAlign w:val="center"/>
          </w:tcPr>
          <w:p w14:paraId="31B72E1D" w14:textId="71D37E3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18002</w:t>
            </w:r>
          </w:p>
        </w:tc>
        <w:tc>
          <w:tcPr>
            <w:tcW w:w="595" w:type="dxa"/>
            <w:shd w:val="clear" w:color="auto" w:fill="auto"/>
            <w:noWrap/>
            <w:vAlign w:val="center"/>
          </w:tcPr>
          <w:p w14:paraId="5B70CA07" w14:textId="098CBD3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17983</w:t>
            </w:r>
          </w:p>
        </w:tc>
        <w:tc>
          <w:tcPr>
            <w:tcW w:w="596" w:type="dxa"/>
            <w:shd w:val="clear" w:color="auto" w:fill="auto"/>
            <w:noWrap/>
            <w:vAlign w:val="center"/>
          </w:tcPr>
          <w:p w14:paraId="110350ED" w14:textId="119EBFC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16831</w:t>
            </w:r>
          </w:p>
        </w:tc>
        <w:tc>
          <w:tcPr>
            <w:tcW w:w="595" w:type="dxa"/>
            <w:shd w:val="clear" w:color="auto" w:fill="auto"/>
            <w:noWrap/>
            <w:vAlign w:val="center"/>
          </w:tcPr>
          <w:p w14:paraId="47445A88" w14:textId="33184EC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16616</w:t>
            </w:r>
          </w:p>
        </w:tc>
        <w:tc>
          <w:tcPr>
            <w:tcW w:w="596" w:type="dxa"/>
            <w:shd w:val="clear" w:color="auto" w:fill="auto"/>
            <w:noWrap/>
            <w:vAlign w:val="center"/>
          </w:tcPr>
          <w:p w14:paraId="2451E35B" w14:textId="18234F3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15703</w:t>
            </w:r>
          </w:p>
        </w:tc>
        <w:tc>
          <w:tcPr>
            <w:tcW w:w="595" w:type="dxa"/>
            <w:shd w:val="clear" w:color="auto" w:fill="auto"/>
            <w:noWrap/>
            <w:vAlign w:val="center"/>
          </w:tcPr>
          <w:p w14:paraId="748BECA0" w14:textId="5E4A5B4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15613</w:t>
            </w:r>
          </w:p>
        </w:tc>
        <w:tc>
          <w:tcPr>
            <w:tcW w:w="595" w:type="dxa"/>
            <w:shd w:val="clear" w:color="auto" w:fill="auto"/>
            <w:noWrap/>
            <w:vAlign w:val="center"/>
          </w:tcPr>
          <w:p w14:paraId="3701BCC6" w14:textId="442D591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14808</w:t>
            </w:r>
          </w:p>
        </w:tc>
        <w:tc>
          <w:tcPr>
            <w:tcW w:w="596" w:type="dxa"/>
            <w:shd w:val="clear" w:color="auto" w:fill="auto"/>
            <w:noWrap/>
            <w:vAlign w:val="center"/>
          </w:tcPr>
          <w:p w14:paraId="58B3BB24" w14:textId="5CD2F5C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15487</w:t>
            </w:r>
          </w:p>
        </w:tc>
        <w:tc>
          <w:tcPr>
            <w:tcW w:w="595" w:type="dxa"/>
            <w:shd w:val="clear" w:color="auto" w:fill="auto"/>
            <w:noWrap/>
            <w:vAlign w:val="center"/>
          </w:tcPr>
          <w:p w14:paraId="021F2B4C" w14:textId="135C872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14937</w:t>
            </w:r>
          </w:p>
        </w:tc>
        <w:tc>
          <w:tcPr>
            <w:tcW w:w="595" w:type="dxa"/>
            <w:shd w:val="clear" w:color="auto" w:fill="auto"/>
            <w:noWrap/>
            <w:vAlign w:val="center"/>
          </w:tcPr>
          <w:p w14:paraId="00CCC693" w14:textId="6B28E86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15250</w:t>
            </w:r>
          </w:p>
        </w:tc>
        <w:tc>
          <w:tcPr>
            <w:tcW w:w="596" w:type="dxa"/>
            <w:shd w:val="clear" w:color="auto" w:fill="auto"/>
            <w:noWrap/>
            <w:vAlign w:val="center"/>
          </w:tcPr>
          <w:p w14:paraId="4AEA9F37" w14:textId="078A84A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14267</w:t>
            </w:r>
          </w:p>
        </w:tc>
        <w:tc>
          <w:tcPr>
            <w:tcW w:w="595" w:type="dxa"/>
            <w:shd w:val="clear" w:color="auto" w:fill="auto"/>
            <w:noWrap/>
            <w:vAlign w:val="center"/>
          </w:tcPr>
          <w:p w14:paraId="25EAD918" w14:textId="2F27CDE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14396</w:t>
            </w:r>
          </w:p>
        </w:tc>
        <w:tc>
          <w:tcPr>
            <w:tcW w:w="595" w:type="dxa"/>
            <w:shd w:val="clear" w:color="auto" w:fill="auto"/>
            <w:noWrap/>
            <w:vAlign w:val="center"/>
          </w:tcPr>
          <w:p w14:paraId="3D972577" w14:textId="7734879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13730</w:t>
            </w:r>
          </w:p>
        </w:tc>
        <w:tc>
          <w:tcPr>
            <w:tcW w:w="596" w:type="dxa"/>
            <w:shd w:val="clear" w:color="auto" w:fill="auto"/>
            <w:noWrap/>
            <w:vAlign w:val="center"/>
          </w:tcPr>
          <w:p w14:paraId="6A852576" w14:textId="73C2826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14917</w:t>
            </w:r>
          </w:p>
        </w:tc>
        <w:tc>
          <w:tcPr>
            <w:tcW w:w="595" w:type="dxa"/>
            <w:shd w:val="clear" w:color="auto" w:fill="auto"/>
            <w:noWrap/>
            <w:vAlign w:val="center"/>
          </w:tcPr>
          <w:p w14:paraId="10FB1AE7" w14:textId="1DB8286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13988</w:t>
            </w:r>
          </w:p>
        </w:tc>
        <w:tc>
          <w:tcPr>
            <w:tcW w:w="596" w:type="dxa"/>
            <w:vAlign w:val="center"/>
          </w:tcPr>
          <w:p w14:paraId="0C43CD23" w14:textId="6096C232"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14589</w:t>
            </w:r>
          </w:p>
        </w:tc>
      </w:tr>
      <w:tr w:rsidR="00D0130E" w:rsidRPr="00715460" w14:paraId="247D1611" w14:textId="77777777" w:rsidTr="00D0130E">
        <w:trPr>
          <w:trHeight w:val="265"/>
        </w:trPr>
        <w:tc>
          <w:tcPr>
            <w:tcW w:w="421" w:type="dxa"/>
            <w:vMerge/>
            <w:shd w:val="clear" w:color="auto" w:fill="auto"/>
            <w:noWrap/>
            <w:vAlign w:val="center"/>
          </w:tcPr>
          <w:p w14:paraId="7926AEEE"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5C11D51F"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40-44</w:t>
            </w:r>
          </w:p>
        </w:tc>
        <w:tc>
          <w:tcPr>
            <w:tcW w:w="595" w:type="dxa"/>
            <w:shd w:val="clear" w:color="auto" w:fill="auto"/>
            <w:noWrap/>
            <w:vAlign w:val="center"/>
          </w:tcPr>
          <w:p w14:paraId="3329FF6C" w14:textId="57EE23F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20798</w:t>
            </w:r>
          </w:p>
        </w:tc>
        <w:tc>
          <w:tcPr>
            <w:tcW w:w="596" w:type="dxa"/>
            <w:shd w:val="clear" w:color="auto" w:fill="auto"/>
            <w:noWrap/>
            <w:vAlign w:val="center"/>
          </w:tcPr>
          <w:p w14:paraId="6D38A10E" w14:textId="68D06A9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21480</w:t>
            </w:r>
          </w:p>
        </w:tc>
        <w:tc>
          <w:tcPr>
            <w:tcW w:w="595" w:type="dxa"/>
            <w:shd w:val="clear" w:color="auto" w:fill="auto"/>
            <w:noWrap/>
            <w:vAlign w:val="center"/>
          </w:tcPr>
          <w:p w14:paraId="30879996" w14:textId="69DB305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20507</w:t>
            </w:r>
          </w:p>
        </w:tc>
        <w:tc>
          <w:tcPr>
            <w:tcW w:w="595" w:type="dxa"/>
            <w:shd w:val="clear" w:color="auto" w:fill="auto"/>
            <w:noWrap/>
            <w:vAlign w:val="center"/>
          </w:tcPr>
          <w:p w14:paraId="5D1BE0F0" w14:textId="01D894A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20646</w:t>
            </w:r>
          </w:p>
        </w:tc>
        <w:tc>
          <w:tcPr>
            <w:tcW w:w="596" w:type="dxa"/>
            <w:shd w:val="clear" w:color="auto" w:fill="auto"/>
            <w:vAlign w:val="center"/>
          </w:tcPr>
          <w:p w14:paraId="1191420A" w14:textId="4B337C09"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19974</w:t>
            </w:r>
          </w:p>
        </w:tc>
        <w:tc>
          <w:tcPr>
            <w:tcW w:w="595" w:type="dxa"/>
            <w:shd w:val="clear" w:color="auto" w:fill="auto"/>
            <w:vAlign w:val="center"/>
          </w:tcPr>
          <w:p w14:paraId="0C9F2DDC" w14:textId="1CEC2509"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20347</w:t>
            </w:r>
          </w:p>
        </w:tc>
        <w:tc>
          <w:tcPr>
            <w:tcW w:w="595" w:type="dxa"/>
            <w:shd w:val="clear" w:color="auto" w:fill="auto"/>
            <w:vAlign w:val="center"/>
          </w:tcPr>
          <w:p w14:paraId="51AF1B8D" w14:textId="2F8EB9FD"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20417</w:t>
            </w:r>
          </w:p>
        </w:tc>
        <w:tc>
          <w:tcPr>
            <w:tcW w:w="596" w:type="dxa"/>
            <w:shd w:val="clear" w:color="auto" w:fill="auto"/>
            <w:vAlign w:val="center"/>
          </w:tcPr>
          <w:p w14:paraId="45C0C6C4" w14:textId="3E709A9E"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19853</w:t>
            </w:r>
          </w:p>
        </w:tc>
        <w:tc>
          <w:tcPr>
            <w:tcW w:w="595" w:type="dxa"/>
            <w:shd w:val="clear" w:color="auto" w:fill="auto"/>
            <w:noWrap/>
            <w:vAlign w:val="center"/>
          </w:tcPr>
          <w:p w14:paraId="0F961F2E" w14:textId="70BC73A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20267</w:t>
            </w:r>
          </w:p>
        </w:tc>
        <w:tc>
          <w:tcPr>
            <w:tcW w:w="595" w:type="dxa"/>
            <w:shd w:val="clear" w:color="auto" w:fill="auto"/>
            <w:noWrap/>
            <w:vAlign w:val="center"/>
          </w:tcPr>
          <w:p w14:paraId="0D36D040" w14:textId="6270FF9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19938</w:t>
            </w:r>
          </w:p>
        </w:tc>
        <w:tc>
          <w:tcPr>
            <w:tcW w:w="596" w:type="dxa"/>
            <w:shd w:val="clear" w:color="auto" w:fill="auto"/>
            <w:noWrap/>
            <w:vAlign w:val="center"/>
          </w:tcPr>
          <w:p w14:paraId="0ADFE4FF" w14:textId="5B8B55E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19520</w:t>
            </w:r>
          </w:p>
        </w:tc>
        <w:tc>
          <w:tcPr>
            <w:tcW w:w="595" w:type="dxa"/>
            <w:shd w:val="clear" w:color="auto" w:fill="auto"/>
            <w:noWrap/>
            <w:vAlign w:val="center"/>
          </w:tcPr>
          <w:p w14:paraId="4A60B186" w14:textId="212469D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18849</w:t>
            </w:r>
          </w:p>
        </w:tc>
        <w:tc>
          <w:tcPr>
            <w:tcW w:w="596" w:type="dxa"/>
            <w:shd w:val="clear" w:color="auto" w:fill="auto"/>
            <w:noWrap/>
            <w:vAlign w:val="center"/>
          </w:tcPr>
          <w:p w14:paraId="7A8745EE" w14:textId="5F2AC71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18917</w:t>
            </w:r>
          </w:p>
        </w:tc>
        <w:tc>
          <w:tcPr>
            <w:tcW w:w="595" w:type="dxa"/>
            <w:shd w:val="clear" w:color="auto" w:fill="auto"/>
            <w:noWrap/>
            <w:vAlign w:val="center"/>
          </w:tcPr>
          <w:p w14:paraId="3292BD03" w14:textId="0A4E994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18224</w:t>
            </w:r>
          </w:p>
        </w:tc>
        <w:tc>
          <w:tcPr>
            <w:tcW w:w="595" w:type="dxa"/>
            <w:shd w:val="clear" w:color="auto" w:fill="auto"/>
            <w:noWrap/>
            <w:vAlign w:val="center"/>
          </w:tcPr>
          <w:p w14:paraId="4269F82D" w14:textId="15E6279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17939</w:t>
            </w:r>
          </w:p>
        </w:tc>
        <w:tc>
          <w:tcPr>
            <w:tcW w:w="596" w:type="dxa"/>
            <w:shd w:val="clear" w:color="auto" w:fill="auto"/>
            <w:noWrap/>
            <w:vAlign w:val="center"/>
          </w:tcPr>
          <w:p w14:paraId="7662B940" w14:textId="73FC28E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18504</w:t>
            </w:r>
          </w:p>
        </w:tc>
        <w:tc>
          <w:tcPr>
            <w:tcW w:w="595" w:type="dxa"/>
            <w:shd w:val="clear" w:color="auto" w:fill="auto"/>
            <w:noWrap/>
            <w:vAlign w:val="center"/>
          </w:tcPr>
          <w:p w14:paraId="4469C376" w14:textId="3C8F947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17390</w:t>
            </w:r>
          </w:p>
        </w:tc>
        <w:tc>
          <w:tcPr>
            <w:tcW w:w="595" w:type="dxa"/>
            <w:shd w:val="clear" w:color="auto" w:fill="auto"/>
            <w:noWrap/>
            <w:vAlign w:val="center"/>
          </w:tcPr>
          <w:p w14:paraId="287C5F69" w14:textId="63A585C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16757</w:t>
            </w:r>
          </w:p>
        </w:tc>
        <w:tc>
          <w:tcPr>
            <w:tcW w:w="596" w:type="dxa"/>
            <w:shd w:val="clear" w:color="auto" w:fill="auto"/>
            <w:noWrap/>
            <w:vAlign w:val="center"/>
          </w:tcPr>
          <w:p w14:paraId="4664F4F1" w14:textId="09D0DFC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15888</w:t>
            </w:r>
          </w:p>
        </w:tc>
        <w:tc>
          <w:tcPr>
            <w:tcW w:w="595" w:type="dxa"/>
            <w:shd w:val="clear" w:color="auto" w:fill="auto"/>
            <w:noWrap/>
            <w:vAlign w:val="center"/>
          </w:tcPr>
          <w:p w14:paraId="2A15AB6D" w14:textId="1A51F64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15596</w:t>
            </w:r>
          </w:p>
        </w:tc>
        <w:tc>
          <w:tcPr>
            <w:tcW w:w="595" w:type="dxa"/>
            <w:shd w:val="clear" w:color="auto" w:fill="auto"/>
            <w:noWrap/>
            <w:vAlign w:val="center"/>
          </w:tcPr>
          <w:p w14:paraId="1C5E4154" w14:textId="454281C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14578</w:t>
            </w:r>
          </w:p>
        </w:tc>
        <w:tc>
          <w:tcPr>
            <w:tcW w:w="596" w:type="dxa"/>
            <w:shd w:val="clear" w:color="auto" w:fill="auto"/>
            <w:noWrap/>
            <w:vAlign w:val="center"/>
          </w:tcPr>
          <w:p w14:paraId="66FCE6FD" w14:textId="35BDA69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15705</w:t>
            </w:r>
          </w:p>
        </w:tc>
        <w:tc>
          <w:tcPr>
            <w:tcW w:w="595" w:type="dxa"/>
            <w:shd w:val="clear" w:color="auto" w:fill="auto"/>
            <w:noWrap/>
            <w:vAlign w:val="center"/>
          </w:tcPr>
          <w:p w14:paraId="0F366FF3" w14:textId="7142293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14705</w:t>
            </w:r>
          </w:p>
        </w:tc>
        <w:tc>
          <w:tcPr>
            <w:tcW w:w="596" w:type="dxa"/>
            <w:vAlign w:val="center"/>
          </w:tcPr>
          <w:p w14:paraId="3671704E" w14:textId="541C9113"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14432</w:t>
            </w:r>
          </w:p>
        </w:tc>
      </w:tr>
      <w:tr w:rsidR="00D0130E" w:rsidRPr="00715460" w14:paraId="6E6071E5" w14:textId="77777777" w:rsidTr="00D0130E">
        <w:trPr>
          <w:trHeight w:val="265"/>
        </w:trPr>
        <w:tc>
          <w:tcPr>
            <w:tcW w:w="421" w:type="dxa"/>
            <w:vMerge/>
            <w:shd w:val="clear" w:color="auto" w:fill="auto"/>
            <w:noWrap/>
            <w:vAlign w:val="center"/>
          </w:tcPr>
          <w:p w14:paraId="6DC45627"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2029F70D"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45-49</w:t>
            </w:r>
          </w:p>
        </w:tc>
        <w:tc>
          <w:tcPr>
            <w:tcW w:w="595" w:type="dxa"/>
            <w:shd w:val="clear" w:color="auto" w:fill="auto"/>
            <w:noWrap/>
            <w:vAlign w:val="center"/>
          </w:tcPr>
          <w:p w14:paraId="04F78252" w14:textId="13E677A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20190</w:t>
            </w:r>
          </w:p>
        </w:tc>
        <w:tc>
          <w:tcPr>
            <w:tcW w:w="596" w:type="dxa"/>
            <w:shd w:val="clear" w:color="auto" w:fill="auto"/>
            <w:noWrap/>
            <w:vAlign w:val="center"/>
          </w:tcPr>
          <w:p w14:paraId="264F3A0A" w14:textId="276F6AB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20876</w:t>
            </w:r>
          </w:p>
        </w:tc>
        <w:tc>
          <w:tcPr>
            <w:tcW w:w="595" w:type="dxa"/>
            <w:shd w:val="clear" w:color="auto" w:fill="auto"/>
            <w:noWrap/>
            <w:vAlign w:val="center"/>
          </w:tcPr>
          <w:p w14:paraId="48725897" w14:textId="2824001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20765</w:t>
            </w:r>
          </w:p>
        </w:tc>
        <w:tc>
          <w:tcPr>
            <w:tcW w:w="595" w:type="dxa"/>
            <w:shd w:val="clear" w:color="auto" w:fill="auto"/>
            <w:noWrap/>
            <w:vAlign w:val="center"/>
          </w:tcPr>
          <w:p w14:paraId="65BD7338" w14:textId="0CFD86C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20225</w:t>
            </w:r>
          </w:p>
        </w:tc>
        <w:tc>
          <w:tcPr>
            <w:tcW w:w="596" w:type="dxa"/>
            <w:shd w:val="clear" w:color="auto" w:fill="auto"/>
            <w:vAlign w:val="center"/>
          </w:tcPr>
          <w:p w14:paraId="2FFA076F" w14:textId="311DB40C"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20609</w:t>
            </w:r>
          </w:p>
        </w:tc>
        <w:tc>
          <w:tcPr>
            <w:tcW w:w="595" w:type="dxa"/>
            <w:shd w:val="clear" w:color="auto" w:fill="auto"/>
            <w:vAlign w:val="center"/>
          </w:tcPr>
          <w:p w14:paraId="25FBE9DE" w14:textId="64193107"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19948</w:t>
            </w:r>
          </w:p>
        </w:tc>
        <w:tc>
          <w:tcPr>
            <w:tcW w:w="595" w:type="dxa"/>
            <w:shd w:val="clear" w:color="auto" w:fill="auto"/>
            <w:vAlign w:val="center"/>
          </w:tcPr>
          <w:p w14:paraId="4C47BA7F" w14:textId="42C71FAA"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20230</w:t>
            </w:r>
          </w:p>
        </w:tc>
        <w:tc>
          <w:tcPr>
            <w:tcW w:w="596" w:type="dxa"/>
            <w:shd w:val="clear" w:color="auto" w:fill="auto"/>
            <w:vAlign w:val="center"/>
          </w:tcPr>
          <w:p w14:paraId="76CA7399" w14:textId="3B17AC2F"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19121</w:t>
            </w:r>
          </w:p>
        </w:tc>
        <w:tc>
          <w:tcPr>
            <w:tcW w:w="595" w:type="dxa"/>
            <w:shd w:val="clear" w:color="auto" w:fill="auto"/>
            <w:noWrap/>
            <w:vAlign w:val="center"/>
          </w:tcPr>
          <w:p w14:paraId="4FC1B023" w14:textId="17BFCF1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19428</w:t>
            </w:r>
          </w:p>
        </w:tc>
        <w:tc>
          <w:tcPr>
            <w:tcW w:w="595" w:type="dxa"/>
            <w:shd w:val="clear" w:color="auto" w:fill="auto"/>
            <w:noWrap/>
            <w:vAlign w:val="center"/>
          </w:tcPr>
          <w:p w14:paraId="548F1CC9" w14:textId="152EDCB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18654</w:t>
            </w:r>
          </w:p>
        </w:tc>
        <w:tc>
          <w:tcPr>
            <w:tcW w:w="596" w:type="dxa"/>
            <w:shd w:val="clear" w:color="auto" w:fill="auto"/>
            <w:noWrap/>
            <w:vAlign w:val="center"/>
          </w:tcPr>
          <w:p w14:paraId="11501E58" w14:textId="42A56E9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18781</w:t>
            </w:r>
          </w:p>
        </w:tc>
        <w:tc>
          <w:tcPr>
            <w:tcW w:w="595" w:type="dxa"/>
            <w:shd w:val="clear" w:color="auto" w:fill="auto"/>
            <w:noWrap/>
            <w:vAlign w:val="center"/>
          </w:tcPr>
          <w:p w14:paraId="49A8C8D8" w14:textId="6E587DF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17774</w:t>
            </w:r>
          </w:p>
        </w:tc>
        <w:tc>
          <w:tcPr>
            <w:tcW w:w="596" w:type="dxa"/>
            <w:shd w:val="clear" w:color="auto" w:fill="auto"/>
            <w:noWrap/>
            <w:vAlign w:val="center"/>
          </w:tcPr>
          <w:p w14:paraId="6B2DED1E" w14:textId="38DAE95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17970</w:t>
            </w:r>
          </w:p>
        </w:tc>
        <w:tc>
          <w:tcPr>
            <w:tcW w:w="595" w:type="dxa"/>
            <w:shd w:val="clear" w:color="auto" w:fill="auto"/>
            <w:noWrap/>
            <w:vAlign w:val="center"/>
          </w:tcPr>
          <w:p w14:paraId="5BEE9241" w14:textId="0F387E9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17075</w:t>
            </w:r>
          </w:p>
        </w:tc>
        <w:tc>
          <w:tcPr>
            <w:tcW w:w="595" w:type="dxa"/>
            <w:shd w:val="clear" w:color="auto" w:fill="auto"/>
            <w:noWrap/>
            <w:vAlign w:val="center"/>
          </w:tcPr>
          <w:p w14:paraId="6A6DB947" w14:textId="7A33B03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17605</w:t>
            </w:r>
          </w:p>
        </w:tc>
        <w:tc>
          <w:tcPr>
            <w:tcW w:w="596" w:type="dxa"/>
            <w:shd w:val="clear" w:color="auto" w:fill="auto"/>
            <w:noWrap/>
            <w:vAlign w:val="center"/>
          </w:tcPr>
          <w:p w14:paraId="0E69C7B1" w14:textId="2E0D548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17645</w:t>
            </w:r>
          </w:p>
        </w:tc>
        <w:tc>
          <w:tcPr>
            <w:tcW w:w="595" w:type="dxa"/>
            <w:shd w:val="clear" w:color="auto" w:fill="auto"/>
            <w:noWrap/>
            <w:vAlign w:val="center"/>
          </w:tcPr>
          <w:p w14:paraId="0B1E7E30" w14:textId="7F238C5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17828</w:t>
            </w:r>
          </w:p>
        </w:tc>
        <w:tc>
          <w:tcPr>
            <w:tcW w:w="595" w:type="dxa"/>
            <w:shd w:val="clear" w:color="auto" w:fill="auto"/>
            <w:noWrap/>
            <w:vAlign w:val="center"/>
          </w:tcPr>
          <w:p w14:paraId="2BDBA359" w14:textId="4589A82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17375</w:t>
            </w:r>
          </w:p>
        </w:tc>
        <w:tc>
          <w:tcPr>
            <w:tcW w:w="596" w:type="dxa"/>
            <w:shd w:val="clear" w:color="auto" w:fill="auto"/>
            <w:noWrap/>
            <w:vAlign w:val="center"/>
          </w:tcPr>
          <w:p w14:paraId="241651BE" w14:textId="7009932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16851</w:t>
            </w:r>
          </w:p>
        </w:tc>
        <w:tc>
          <w:tcPr>
            <w:tcW w:w="595" w:type="dxa"/>
            <w:shd w:val="clear" w:color="auto" w:fill="auto"/>
            <w:noWrap/>
            <w:vAlign w:val="center"/>
          </w:tcPr>
          <w:p w14:paraId="074AB9A6" w14:textId="4B9717C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16778</w:t>
            </w:r>
          </w:p>
        </w:tc>
        <w:tc>
          <w:tcPr>
            <w:tcW w:w="595" w:type="dxa"/>
            <w:shd w:val="clear" w:color="auto" w:fill="auto"/>
            <w:noWrap/>
            <w:vAlign w:val="center"/>
          </w:tcPr>
          <w:p w14:paraId="58C0BDB1" w14:textId="4A0777B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16776</w:t>
            </w:r>
          </w:p>
        </w:tc>
        <w:tc>
          <w:tcPr>
            <w:tcW w:w="596" w:type="dxa"/>
            <w:shd w:val="clear" w:color="auto" w:fill="auto"/>
            <w:noWrap/>
            <w:vAlign w:val="center"/>
          </w:tcPr>
          <w:p w14:paraId="753A0577" w14:textId="778F9BA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17492</w:t>
            </w:r>
          </w:p>
        </w:tc>
        <w:tc>
          <w:tcPr>
            <w:tcW w:w="595" w:type="dxa"/>
            <w:shd w:val="clear" w:color="auto" w:fill="auto"/>
            <w:noWrap/>
            <w:vAlign w:val="center"/>
          </w:tcPr>
          <w:p w14:paraId="4DF0A216" w14:textId="51DFB0C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16961</w:t>
            </w:r>
          </w:p>
        </w:tc>
        <w:tc>
          <w:tcPr>
            <w:tcW w:w="596" w:type="dxa"/>
            <w:vAlign w:val="center"/>
          </w:tcPr>
          <w:p w14:paraId="23870993" w14:textId="7F51CFCA"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16267</w:t>
            </w:r>
          </w:p>
        </w:tc>
      </w:tr>
      <w:tr w:rsidR="00D0130E" w:rsidRPr="00715460" w14:paraId="4208867E" w14:textId="77777777" w:rsidTr="00D0130E">
        <w:trPr>
          <w:trHeight w:val="265"/>
        </w:trPr>
        <w:tc>
          <w:tcPr>
            <w:tcW w:w="421" w:type="dxa"/>
            <w:vMerge/>
            <w:shd w:val="clear" w:color="auto" w:fill="auto"/>
            <w:noWrap/>
            <w:vAlign w:val="center"/>
          </w:tcPr>
          <w:p w14:paraId="04FE5D20"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2D473CB7"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50-54</w:t>
            </w:r>
          </w:p>
        </w:tc>
        <w:tc>
          <w:tcPr>
            <w:tcW w:w="595" w:type="dxa"/>
            <w:shd w:val="clear" w:color="auto" w:fill="auto"/>
            <w:noWrap/>
            <w:vAlign w:val="center"/>
          </w:tcPr>
          <w:p w14:paraId="20F0F2C7" w14:textId="3281572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16146</w:t>
            </w:r>
          </w:p>
        </w:tc>
        <w:tc>
          <w:tcPr>
            <w:tcW w:w="596" w:type="dxa"/>
            <w:shd w:val="clear" w:color="auto" w:fill="auto"/>
            <w:noWrap/>
            <w:vAlign w:val="center"/>
          </w:tcPr>
          <w:p w14:paraId="569E7BE8" w14:textId="6645C43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16635</w:t>
            </w:r>
          </w:p>
        </w:tc>
        <w:tc>
          <w:tcPr>
            <w:tcW w:w="595" w:type="dxa"/>
            <w:shd w:val="clear" w:color="auto" w:fill="auto"/>
            <w:noWrap/>
            <w:vAlign w:val="center"/>
          </w:tcPr>
          <w:p w14:paraId="1904554A" w14:textId="2C26D2C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16622</w:t>
            </w:r>
          </w:p>
        </w:tc>
        <w:tc>
          <w:tcPr>
            <w:tcW w:w="595" w:type="dxa"/>
            <w:shd w:val="clear" w:color="auto" w:fill="auto"/>
            <w:noWrap/>
            <w:vAlign w:val="center"/>
          </w:tcPr>
          <w:p w14:paraId="5648C1D6" w14:textId="785EFE3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16502</w:t>
            </w:r>
          </w:p>
        </w:tc>
        <w:tc>
          <w:tcPr>
            <w:tcW w:w="596" w:type="dxa"/>
            <w:shd w:val="clear" w:color="auto" w:fill="auto"/>
            <w:vAlign w:val="center"/>
          </w:tcPr>
          <w:p w14:paraId="4041134C" w14:textId="31F7A822"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17091</w:t>
            </w:r>
          </w:p>
        </w:tc>
        <w:tc>
          <w:tcPr>
            <w:tcW w:w="595" w:type="dxa"/>
            <w:shd w:val="clear" w:color="auto" w:fill="auto"/>
            <w:vAlign w:val="center"/>
          </w:tcPr>
          <w:p w14:paraId="1B8E1B4F" w14:textId="042B450C"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16803</w:t>
            </w:r>
          </w:p>
        </w:tc>
        <w:tc>
          <w:tcPr>
            <w:tcW w:w="595" w:type="dxa"/>
            <w:shd w:val="clear" w:color="auto" w:fill="auto"/>
            <w:vAlign w:val="center"/>
          </w:tcPr>
          <w:p w14:paraId="35BA713A" w14:textId="48D9378D"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17580</w:t>
            </w:r>
          </w:p>
        </w:tc>
        <w:tc>
          <w:tcPr>
            <w:tcW w:w="596" w:type="dxa"/>
            <w:shd w:val="clear" w:color="auto" w:fill="auto"/>
            <w:vAlign w:val="center"/>
          </w:tcPr>
          <w:p w14:paraId="4C969B81" w14:textId="1D43394B"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16934</w:t>
            </w:r>
          </w:p>
        </w:tc>
        <w:tc>
          <w:tcPr>
            <w:tcW w:w="595" w:type="dxa"/>
            <w:shd w:val="clear" w:color="auto" w:fill="auto"/>
            <w:noWrap/>
            <w:vAlign w:val="center"/>
          </w:tcPr>
          <w:p w14:paraId="48D8911C" w14:textId="259ED61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17839</w:t>
            </w:r>
          </w:p>
        </w:tc>
        <w:tc>
          <w:tcPr>
            <w:tcW w:w="595" w:type="dxa"/>
            <w:shd w:val="clear" w:color="auto" w:fill="auto"/>
            <w:noWrap/>
            <w:vAlign w:val="center"/>
          </w:tcPr>
          <w:p w14:paraId="3743B291" w14:textId="790C7B6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17500</w:t>
            </w:r>
          </w:p>
        </w:tc>
        <w:tc>
          <w:tcPr>
            <w:tcW w:w="596" w:type="dxa"/>
            <w:shd w:val="clear" w:color="auto" w:fill="auto"/>
            <w:noWrap/>
            <w:vAlign w:val="center"/>
          </w:tcPr>
          <w:p w14:paraId="3B2644E2" w14:textId="49908E0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17694</w:t>
            </w:r>
          </w:p>
        </w:tc>
        <w:tc>
          <w:tcPr>
            <w:tcW w:w="595" w:type="dxa"/>
            <w:shd w:val="clear" w:color="auto" w:fill="auto"/>
            <w:noWrap/>
            <w:vAlign w:val="center"/>
          </w:tcPr>
          <w:p w14:paraId="462D74A2" w14:textId="703963E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17123</w:t>
            </w:r>
          </w:p>
        </w:tc>
        <w:tc>
          <w:tcPr>
            <w:tcW w:w="596" w:type="dxa"/>
            <w:shd w:val="clear" w:color="auto" w:fill="auto"/>
            <w:noWrap/>
            <w:vAlign w:val="center"/>
          </w:tcPr>
          <w:p w14:paraId="58E03F38" w14:textId="4BBF7A7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17770</w:t>
            </w:r>
          </w:p>
        </w:tc>
        <w:tc>
          <w:tcPr>
            <w:tcW w:w="595" w:type="dxa"/>
            <w:shd w:val="clear" w:color="auto" w:fill="auto"/>
            <w:noWrap/>
            <w:vAlign w:val="center"/>
          </w:tcPr>
          <w:p w14:paraId="2DE6356A" w14:textId="6D9E1FA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16692</w:t>
            </w:r>
          </w:p>
        </w:tc>
        <w:tc>
          <w:tcPr>
            <w:tcW w:w="595" w:type="dxa"/>
            <w:shd w:val="clear" w:color="auto" w:fill="auto"/>
            <w:noWrap/>
            <w:vAlign w:val="center"/>
          </w:tcPr>
          <w:p w14:paraId="739BF6D3" w14:textId="331E9E5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17322</w:t>
            </w:r>
          </w:p>
        </w:tc>
        <w:tc>
          <w:tcPr>
            <w:tcW w:w="596" w:type="dxa"/>
            <w:shd w:val="clear" w:color="auto" w:fill="auto"/>
            <w:noWrap/>
            <w:vAlign w:val="center"/>
          </w:tcPr>
          <w:p w14:paraId="4158FC41" w14:textId="03DD6C9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17315</w:t>
            </w:r>
          </w:p>
        </w:tc>
        <w:tc>
          <w:tcPr>
            <w:tcW w:w="595" w:type="dxa"/>
            <w:shd w:val="clear" w:color="auto" w:fill="auto"/>
            <w:noWrap/>
            <w:vAlign w:val="center"/>
          </w:tcPr>
          <w:p w14:paraId="0DD23058" w14:textId="57932D9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17307</w:t>
            </w:r>
          </w:p>
        </w:tc>
        <w:tc>
          <w:tcPr>
            <w:tcW w:w="595" w:type="dxa"/>
            <w:shd w:val="clear" w:color="auto" w:fill="auto"/>
            <w:noWrap/>
            <w:vAlign w:val="center"/>
          </w:tcPr>
          <w:p w14:paraId="53955491" w14:textId="2533A89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16191</w:t>
            </w:r>
          </w:p>
        </w:tc>
        <w:tc>
          <w:tcPr>
            <w:tcW w:w="596" w:type="dxa"/>
            <w:shd w:val="clear" w:color="auto" w:fill="auto"/>
            <w:noWrap/>
            <w:vAlign w:val="center"/>
          </w:tcPr>
          <w:p w14:paraId="22DA2C26" w14:textId="41EFF9D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15899</w:t>
            </w:r>
          </w:p>
        </w:tc>
        <w:tc>
          <w:tcPr>
            <w:tcW w:w="595" w:type="dxa"/>
            <w:shd w:val="clear" w:color="auto" w:fill="auto"/>
            <w:noWrap/>
            <w:vAlign w:val="center"/>
          </w:tcPr>
          <w:p w14:paraId="26DC6FBE" w14:textId="3F61762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15428</w:t>
            </w:r>
          </w:p>
        </w:tc>
        <w:tc>
          <w:tcPr>
            <w:tcW w:w="595" w:type="dxa"/>
            <w:shd w:val="clear" w:color="auto" w:fill="auto"/>
            <w:noWrap/>
            <w:vAlign w:val="center"/>
          </w:tcPr>
          <w:p w14:paraId="71B79FDE" w14:textId="1DA7A71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15512</w:t>
            </w:r>
          </w:p>
        </w:tc>
        <w:tc>
          <w:tcPr>
            <w:tcW w:w="596" w:type="dxa"/>
            <w:shd w:val="clear" w:color="auto" w:fill="auto"/>
            <w:noWrap/>
            <w:vAlign w:val="center"/>
          </w:tcPr>
          <w:p w14:paraId="2C7CEB4E" w14:textId="27FB034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15866</w:t>
            </w:r>
          </w:p>
        </w:tc>
        <w:tc>
          <w:tcPr>
            <w:tcW w:w="595" w:type="dxa"/>
            <w:shd w:val="clear" w:color="auto" w:fill="auto"/>
            <w:noWrap/>
            <w:vAlign w:val="center"/>
          </w:tcPr>
          <w:p w14:paraId="4F5BD94A" w14:textId="799227A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15779</w:t>
            </w:r>
          </w:p>
        </w:tc>
        <w:tc>
          <w:tcPr>
            <w:tcW w:w="596" w:type="dxa"/>
            <w:vAlign w:val="center"/>
          </w:tcPr>
          <w:p w14:paraId="11ABD071" w14:textId="73AC7509"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14882</w:t>
            </w:r>
          </w:p>
        </w:tc>
      </w:tr>
      <w:tr w:rsidR="00D0130E" w:rsidRPr="00715460" w14:paraId="5EF8F547" w14:textId="77777777" w:rsidTr="00D0130E">
        <w:trPr>
          <w:trHeight w:val="265"/>
        </w:trPr>
        <w:tc>
          <w:tcPr>
            <w:tcW w:w="421" w:type="dxa"/>
            <w:vMerge/>
            <w:shd w:val="clear" w:color="auto" w:fill="auto"/>
            <w:noWrap/>
            <w:vAlign w:val="center"/>
          </w:tcPr>
          <w:p w14:paraId="5C1C6D35"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49967780"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55-59</w:t>
            </w:r>
          </w:p>
        </w:tc>
        <w:tc>
          <w:tcPr>
            <w:tcW w:w="595" w:type="dxa"/>
            <w:shd w:val="clear" w:color="auto" w:fill="auto"/>
            <w:noWrap/>
            <w:vAlign w:val="center"/>
          </w:tcPr>
          <w:p w14:paraId="2C733CE6" w14:textId="7D3AC96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13159</w:t>
            </w:r>
          </w:p>
        </w:tc>
        <w:tc>
          <w:tcPr>
            <w:tcW w:w="596" w:type="dxa"/>
            <w:shd w:val="clear" w:color="auto" w:fill="auto"/>
            <w:noWrap/>
            <w:vAlign w:val="center"/>
          </w:tcPr>
          <w:p w14:paraId="5BF3FD66" w14:textId="50F4FA0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13391</w:t>
            </w:r>
          </w:p>
        </w:tc>
        <w:tc>
          <w:tcPr>
            <w:tcW w:w="595" w:type="dxa"/>
            <w:shd w:val="clear" w:color="auto" w:fill="auto"/>
            <w:noWrap/>
            <w:vAlign w:val="center"/>
          </w:tcPr>
          <w:p w14:paraId="3A4D1496" w14:textId="056C9C0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13503</w:t>
            </w:r>
          </w:p>
        </w:tc>
        <w:tc>
          <w:tcPr>
            <w:tcW w:w="595" w:type="dxa"/>
            <w:shd w:val="clear" w:color="auto" w:fill="auto"/>
            <w:noWrap/>
            <w:vAlign w:val="center"/>
          </w:tcPr>
          <w:p w14:paraId="3A1B92DD" w14:textId="27D7707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13091</w:t>
            </w:r>
          </w:p>
        </w:tc>
        <w:tc>
          <w:tcPr>
            <w:tcW w:w="596" w:type="dxa"/>
            <w:shd w:val="clear" w:color="auto" w:fill="auto"/>
            <w:vAlign w:val="center"/>
          </w:tcPr>
          <w:p w14:paraId="4EDDEFFE" w14:textId="4F8BCCA7"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13921</w:t>
            </w:r>
          </w:p>
        </w:tc>
        <w:tc>
          <w:tcPr>
            <w:tcW w:w="595" w:type="dxa"/>
            <w:shd w:val="clear" w:color="auto" w:fill="auto"/>
            <w:vAlign w:val="center"/>
          </w:tcPr>
          <w:p w14:paraId="334CB698" w14:textId="73F24ADF"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13561</w:t>
            </w:r>
          </w:p>
        </w:tc>
        <w:tc>
          <w:tcPr>
            <w:tcW w:w="595" w:type="dxa"/>
            <w:shd w:val="clear" w:color="auto" w:fill="auto"/>
            <w:vAlign w:val="center"/>
          </w:tcPr>
          <w:p w14:paraId="2105BE76" w14:textId="7E3C2E1A"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13924</w:t>
            </w:r>
          </w:p>
        </w:tc>
        <w:tc>
          <w:tcPr>
            <w:tcW w:w="596" w:type="dxa"/>
            <w:shd w:val="clear" w:color="auto" w:fill="auto"/>
            <w:vAlign w:val="center"/>
          </w:tcPr>
          <w:p w14:paraId="74687527" w14:textId="4E15B14B"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13411</w:t>
            </w:r>
          </w:p>
        </w:tc>
        <w:tc>
          <w:tcPr>
            <w:tcW w:w="595" w:type="dxa"/>
            <w:shd w:val="clear" w:color="auto" w:fill="auto"/>
            <w:noWrap/>
            <w:vAlign w:val="center"/>
          </w:tcPr>
          <w:p w14:paraId="66635386" w14:textId="66AAA04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14093</w:t>
            </w:r>
          </w:p>
        </w:tc>
        <w:tc>
          <w:tcPr>
            <w:tcW w:w="595" w:type="dxa"/>
            <w:shd w:val="clear" w:color="auto" w:fill="auto"/>
            <w:noWrap/>
            <w:vAlign w:val="center"/>
          </w:tcPr>
          <w:p w14:paraId="0B882D59" w14:textId="640DF91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13990</w:t>
            </w:r>
          </w:p>
        </w:tc>
        <w:tc>
          <w:tcPr>
            <w:tcW w:w="596" w:type="dxa"/>
            <w:shd w:val="clear" w:color="auto" w:fill="auto"/>
            <w:noWrap/>
            <w:vAlign w:val="center"/>
          </w:tcPr>
          <w:p w14:paraId="024077DE" w14:textId="2A5C3CF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14221</w:t>
            </w:r>
          </w:p>
        </w:tc>
        <w:tc>
          <w:tcPr>
            <w:tcW w:w="595" w:type="dxa"/>
            <w:shd w:val="clear" w:color="auto" w:fill="auto"/>
            <w:noWrap/>
            <w:vAlign w:val="center"/>
          </w:tcPr>
          <w:p w14:paraId="7E432C87" w14:textId="631AD8E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13585</w:t>
            </w:r>
          </w:p>
        </w:tc>
        <w:tc>
          <w:tcPr>
            <w:tcW w:w="596" w:type="dxa"/>
            <w:shd w:val="clear" w:color="auto" w:fill="auto"/>
            <w:noWrap/>
            <w:vAlign w:val="center"/>
          </w:tcPr>
          <w:p w14:paraId="72102FAD" w14:textId="4CEC01B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14405</w:t>
            </w:r>
          </w:p>
        </w:tc>
        <w:tc>
          <w:tcPr>
            <w:tcW w:w="595" w:type="dxa"/>
            <w:shd w:val="clear" w:color="auto" w:fill="auto"/>
            <w:noWrap/>
            <w:vAlign w:val="center"/>
          </w:tcPr>
          <w:p w14:paraId="720201B2" w14:textId="394F67A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13895</w:t>
            </w:r>
          </w:p>
        </w:tc>
        <w:tc>
          <w:tcPr>
            <w:tcW w:w="595" w:type="dxa"/>
            <w:shd w:val="clear" w:color="auto" w:fill="auto"/>
            <w:noWrap/>
            <w:vAlign w:val="center"/>
          </w:tcPr>
          <w:p w14:paraId="520801A0" w14:textId="35CF676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14443</w:t>
            </w:r>
          </w:p>
        </w:tc>
        <w:tc>
          <w:tcPr>
            <w:tcW w:w="596" w:type="dxa"/>
            <w:shd w:val="clear" w:color="auto" w:fill="auto"/>
            <w:noWrap/>
            <w:vAlign w:val="center"/>
          </w:tcPr>
          <w:p w14:paraId="183329A0" w14:textId="48C67A9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14460</w:t>
            </w:r>
          </w:p>
        </w:tc>
        <w:tc>
          <w:tcPr>
            <w:tcW w:w="595" w:type="dxa"/>
            <w:shd w:val="clear" w:color="auto" w:fill="auto"/>
            <w:noWrap/>
            <w:vAlign w:val="center"/>
          </w:tcPr>
          <w:p w14:paraId="7DD09213" w14:textId="17D0ADD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15106</w:t>
            </w:r>
          </w:p>
        </w:tc>
        <w:tc>
          <w:tcPr>
            <w:tcW w:w="595" w:type="dxa"/>
            <w:shd w:val="clear" w:color="auto" w:fill="auto"/>
            <w:noWrap/>
            <w:vAlign w:val="center"/>
          </w:tcPr>
          <w:p w14:paraId="4580D086" w14:textId="22B85AB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14430</w:t>
            </w:r>
          </w:p>
        </w:tc>
        <w:tc>
          <w:tcPr>
            <w:tcW w:w="596" w:type="dxa"/>
            <w:shd w:val="clear" w:color="auto" w:fill="auto"/>
            <w:noWrap/>
            <w:vAlign w:val="center"/>
          </w:tcPr>
          <w:p w14:paraId="79CC74A0" w14:textId="732777C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14541</w:t>
            </w:r>
          </w:p>
        </w:tc>
        <w:tc>
          <w:tcPr>
            <w:tcW w:w="595" w:type="dxa"/>
            <w:shd w:val="clear" w:color="auto" w:fill="auto"/>
            <w:noWrap/>
            <w:vAlign w:val="center"/>
          </w:tcPr>
          <w:p w14:paraId="33A3170F" w14:textId="48701C3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14658</w:t>
            </w:r>
          </w:p>
        </w:tc>
        <w:tc>
          <w:tcPr>
            <w:tcW w:w="595" w:type="dxa"/>
            <w:shd w:val="clear" w:color="auto" w:fill="auto"/>
            <w:noWrap/>
            <w:vAlign w:val="center"/>
          </w:tcPr>
          <w:p w14:paraId="12B87AE3" w14:textId="29E6A03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14745</w:t>
            </w:r>
          </w:p>
        </w:tc>
        <w:tc>
          <w:tcPr>
            <w:tcW w:w="596" w:type="dxa"/>
            <w:shd w:val="clear" w:color="auto" w:fill="auto"/>
            <w:noWrap/>
            <w:vAlign w:val="center"/>
          </w:tcPr>
          <w:p w14:paraId="4A4F012C" w14:textId="149D0AB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15347</w:t>
            </w:r>
          </w:p>
        </w:tc>
        <w:tc>
          <w:tcPr>
            <w:tcW w:w="595" w:type="dxa"/>
            <w:shd w:val="clear" w:color="auto" w:fill="auto"/>
            <w:noWrap/>
            <w:vAlign w:val="center"/>
          </w:tcPr>
          <w:p w14:paraId="53ECE35A" w14:textId="2E56D32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15511</w:t>
            </w:r>
          </w:p>
        </w:tc>
        <w:tc>
          <w:tcPr>
            <w:tcW w:w="596" w:type="dxa"/>
            <w:vAlign w:val="center"/>
          </w:tcPr>
          <w:p w14:paraId="41DAE2E4" w14:textId="77432B0C"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14518</w:t>
            </w:r>
          </w:p>
        </w:tc>
      </w:tr>
      <w:tr w:rsidR="00D0130E" w:rsidRPr="00715460" w14:paraId="431FBD4F" w14:textId="77777777" w:rsidTr="00D0130E">
        <w:trPr>
          <w:trHeight w:val="265"/>
        </w:trPr>
        <w:tc>
          <w:tcPr>
            <w:tcW w:w="421" w:type="dxa"/>
            <w:vMerge/>
            <w:shd w:val="clear" w:color="auto" w:fill="auto"/>
            <w:noWrap/>
            <w:vAlign w:val="center"/>
          </w:tcPr>
          <w:p w14:paraId="0FE69111"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1B57FEB6"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60-64</w:t>
            </w:r>
          </w:p>
        </w:tc>
        <w:tc>
          <w:tcPr>
            <w:tcW w:w="595" w:type="dxa"/>
            <w:shd w:val="clear" w:color="auto" w:fill="auto"/>
            <w:noWrap/>
            <w:vAlign w:val="center"/>
          </w:tcPr>
          <w:p w14:paraId="19D3552D" w14:textId="6FDEF54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10057</w:t>
            </w:r>
          </w:p>
        </w:tc>
        <w:tc>
          <w:tcPr>
            <w:tcW w:w="596" w:type="dxa"/>
            <w:shd w:val="clear" w:color="auto" w:fill="auto"/>
            <w:noWrap/>
            <w:vAlign w:val="center"/>
          </w:tcPr>
          <w:p w14:paraId="5B7756A5" w14:textId="4C647FF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10416</w:t>
            </w:r>
          </w:p>
        </w:tc>
        <w:tc>
          <w:tcPr>
            <w:tcW w:w="595" w:type="dxa"/>
            <w:shd w:val="clear" w:color="auto" w:fill="auto"/>
            <w:noWrap/>
            <w:vAlign w:val="center"/>
          </w:tcPr>
          <w:p w14:paraId="0C43D3BB" w14:textId="0188208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10821</w:t>
            </w:r>
          </w:p>
        </w:tc>
        <w:tc>
          <w:tcPr>
            <w:tcW w:w="595" w:type="dxa"/>
            <w:shd w:val="clear" w:color="auto" w:fill="auto"/>
            <w:noWrap/>
            <w:vAlign w:val="center"/>
          </w:tcPr>
          <w:p w14:paraId="211E73F8" w14:textId="78912FE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10652</w:t>
            </w:r>
          </w:p>
        </w:tc>
        <w:tc>
          <w:tcPr>
            <w:tcW w:w="596" w:type="dxa"/>
            <w:shd w:val="clear" w:color="auto" w:fill="auto"/>
            <w:vAlign w:val="center"/>
          </w:tcPr>
          <w:p w14:paraId="2853AC10" w14:textId="4EA39AC1"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11435</w:t>
            </w:r>
          </w:p>
        </w:tc>
        <w:tc>
          <w:tcPr>
            <w:tcW w:w="595" w:type="dxa"/>
            <w:shd w:val="clear" w:color="auto" w:fill="auto"/>
            <w:vAlign w:val="center"/>
          </w:tcPr>
          <w:p w14:paraId="2CFCB9C8" w14:textId="1AD5D0E6"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11409</w:t>
            </w:r>
          </w:p>
        </w:tc>
        <w:tc>
          <w:tcPr>
            <w:tcW w:w="595" w:type="dxa"/>
            <w:shd w:val="clear" w:color="auto" w:fill="auto"/>
            <w:vAlign w:val="center"/>
          </w:tcPr>
          <w:p w14:paraId="766FEA92" w14:textId="1BEB4693"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11645</w:t>
            </w:r>
          </w:p>
        </w:tc>
        <w:tc>
          <w:tcPr>
            <w:tcW w:w="596" w:type="dxa"/>
            <w:shd w:val="clear" w:color="auto" w:fill="auto"/>
            <w:vAlign w:val="center"/>
          </w:tcPr>
          <w:p w14:paraId="3E86D6BB" w14:textId="7A4B2951"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11232</w:t>
            </w:r>
          </w:p>
        </w:tc>
        <w:tc>
          <w:tcPr>
            <w:tcW w:w="595" w:type="dxa"/>
            <w:shd w:val="clear" w:color="auto" w:fill="auto"/>
            <w:noWrap/>
            <w:vAlign w:val="center"/>
          </w:tcPr>
          <w:p w14:paraId="55E888CB" w14:textId="45F4EEE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11943</w:t>
            </w:r>
          </w:p>
        </w:tc>
        <w:tc>
          <w:tcPr>
            <w:tcW w:w="595" w:type="dxa"/>
            <w:shd w:val="clear" w:color="auto" w:fill="auto"/>
            <w:noWrap/>
            <w:vAlign w:val="center"/>
          </w:tcPr>
          <w:p w14:paraId="54D4AAD0" w14:textId="7EA3783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11324</w:t>
            </w:r>
          </w:p>
        </w:tc>
        <w:tc>
          <w:tcPr>
            <w:tcW w:w="596" w:type="dxa"/>
            <w:shd w:val="clear" w:color="auto" w:fill="auto"/>
            <w:noWrap/>
            <w:vAlign w:val="center"/>
          </w:tcPr>
          <w:p w14:paraId="7DA9C9F2" w14:textId="1898346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11590</w:t>
            </w:r>
          </w:p>
        </w:tc>
        <w:tc>
          <w:tcPr>
            <w:tcW w:w="595" w:type="dxa"/>
            <w:shd w:val="clear" w:color="auto" w:fill="auto"/>
            <w:noWrap/>
            <w:vAlign w:val="center"/>
          </w:tcPr>
          <w:p w14:paraId="75B547B1" w14:textId="14A43E1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11078</w:t>
            </w:r>
          </w:p>
        </w:tc>
        <w:tc>
          <w:tcPr>
            <w:tcW w:w="596" w:type="dxa"/>
            <w:shd w:val="clear" w:color="auto" w:fill="auto"/>
            <w:noWrap/>
            <w:vAlign w:val="center"/>
          </w:tcPr>
          <w:p w14:paraId="468C3807" w14:textId="77F33D0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11690</w:t>
            </w:r>
          </w:p>
        </w:tc>
        <w:tc>
          <w:tcPr>
            <w:tcW w:w="595" w:type="dxa"/>
            <w:shd w:val="clear" w:color="auto" w:fill="auto"/>
            <w:noWrap/>
            <w:vAlign w:val="center"/>
          </w:tcPr>
          <w:p w14:paraId="0C4E3F96" w14:textId="3B545BC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11073</w:t>
            </w:r>
          </w:p>
        </w:tc>
        <w:tc>
          <w:tcPr>
            <w:tcW w:w="595" w:type="dxa"/>
            <w:shd w:val="clear" w:color="auto" w:fill="auto"/>
            <w:noWrap/>
            <w:vAlign w:val="center"/>
          </w:tcPr>
          <w:p w14:paraId="30EA0535" w14:textId="3F20E03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11872</w:t>
            </w:r>
          </w:p>
        </w:tc>
        <w:tc>
          <w:tcPr>
            <w:tcW w:w="596" w:type="dxa"/>
            <w:shd w:val="clear" w:color="auto" w:fill="auto"/>
            <w:noWrap/>
            <w:vAlign w:val="center"/>
          </w:tcPr>
          <w:p w14:paraId="1CD68012" w14:textId="6766ECF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11728</w:t>
            </w:r>
          </w:p>
        </w:tc>
        <w:tc>
          <w:tcPr>
            <w:tcW w:w="595" w:type="dxa"/>
            <w:shd w:val="clear" w:color="auto" w:fill="auto"/>
            <w:noWrap/>
            <w:vAlign w:val="center"/>
          </w:tcPr>
          <w:p w14:paraId="6BFC06C2" w14:textId="09B8EBF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11974</w:t>
            </w:r>
          </w:p>
        </w:tc>
        <w:tc>
          <w:tcPr>
            <w:tcW w:w="595" w:type="dxa"/>
            <w:shd w:val="clear" w:color="auto" w:fill="auto"/>
            <w:noWrap/>
            <w:vAlign w:val="center"/>
          </w:tcPr>
          <w:p w14:paraId="3E9C209C" w14:textId="00E300F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11688</w:t>
            </w:r>
          </w:p>
        </w:tc>
        <w:tc>
          <w:tcPr>
            <w:tcW w:w="596" w:type="dxa"/>
            <w:shd w:val="clear" w:color="auto" w:fill="auto"/>
            <w:noWrap/>
            <w:vAlign w:val="center"/>
          </w:tcPr>
          <w:p w14:paraId="069BDC50" w14:textId="0918510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11567</w:t>
            </w:r>
          </w:p>
        </w:tc>
        <w:tc>
          <w:tcPr>
            <w:tcW w:w="595" w:type="dxa"/>
            <w:shd w:val="clear" w:color="auto" w:fill="auto"/>
            <w:noWrap/>
            <w:vAlign w:val="center"/>
          </w:tcPr>
          <w:p w14:paraId="245FA229" w14:textId="7A65002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11575</w:t>
            </w:r>
          </w:p>
        </w:tc>
        <w:tc>
          <w:tcPr>
            <w:tcW w:w="595" w:type="dxa"/>
            <w:shd w:val="clear" w:color="auto" w:fill="auto"/>
            <w:noWrap/>
            <w:vAlign w:val="center"/>
          </w:tcPr>
          <w:p w14:paraId="03DCC21C" w14:textId="40FF4F9F"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11863</w:t>
            </w:r>
          </w:p>
        </w:tc>
        <w:tc>
          <w:tcPr>
            <w:tcW w:w="596" w:type="dxa"/>
            <w:shd w:val="clear" w:color="auto" w:fill="auto"/>
            <w:noWrap/>
            <w:vAlign w:val="center"/>
          </w:tcPr>
          <w:p w14:paraId="470F5D06" w14:textId="5EFE305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12241</w:t>
            </w:r>
          </w:p>
        </w:tc>
        <w:tc>
          <w:tcPr>
            <w:tcW w:w="595" w:type="dxa"/>
            <w:shd w:val="clear" w:color="auto" w:fill="auto"/>
            <w:noWrap/>
            <w:vAlign w:val="center"/>
          </w:tcPr>
          <w:p w14:paraId="33709981" w14:textId="6AED6DC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12655</w:t>
            </w:r>
          </w:p>
        </w:tc>
        <w:tc>
          <w:tcPr>
            <w:tcW w:w="596" w:type="dxa"/>
            <w:vAlign w:val="center"/>
          </w:tcPr>
          <w:p w14:paraId="01BDBA0A" w14:textId="6170CA57"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11953</w:t>
            </w:r>
          </w:p>
        </w:tc>
      </w:tr>
      <w:tr w:rsidR="00D0130E" w:rsidRPr="00715460" w14:paraId="6FE3BBFB" w14:textId="77777777" w:rsidTr="00D0130E">
        <w:trPr>
          <w:trHeight w:val="265"/>
        </w:trPr>
        <w:tc>
          <w:tcPr>
            <w:tcW w:w="421" w:type="dxa"/>
            <w:vMerge/>
            <w:shd w:val="clear" w:color="auto" w:fill="auto"/>
            <w:noWrap/>
            <w:vAlign w:val="center"/>
          </w:tcPr>
          <w:p w14:paraId="33AE5AF7"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42E47259"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65-69</w:t>
            </w:r>
          </w:p>
        </w:tc>
        <w:tc>
          <w:tcPr>
            <w:tcW w:w="595" w:type="dxa"/>
            <w:shd w:val="clear" w:color="auto" w:fill="auto"/>
            <w:noWrap/>
            <w:vAlign w:val="center"/>
          </w:tcPr>
          <w:p w14:paraId="51039826" w14:textId="48A88F6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7034</w:t>
            </w:r>
          </w:p>
        </w:tc>
        <w:tc>
          <w:tcPr>
            <w:tcW w:w="596" w:type="dxa"/>
            <w:shd w:val="clear" w:color="auto" w:fill="auto"/>
            <w:noWrap/>
            <w:vAlign w:val="center"/>
          </w:tcPr>
          <w:p w14:paraId="11F0BF27" w14:textId="71A9A46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7091</w:t>
            </w:r>
          </w:p>
        </w:tc>
        <w:tc>
          <w:tcPr>
            <w:tcW w:w="595" w:type="dxa"/>
            <w:shd w:val="clear" w:color="auto" w:fill="auto"/>
            <w:noWrap/>
            <w:vAlign w:val="center"/>
          </w:tcPr>
          <w:p w14:paraId="5BE1EA5F" w14:textId="0DBE7A6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7325</w:t>
            </w:r>
          </w:p>
        </w:tc>
        <w:tc>
          <w:tcPr>
            <w:tcW w:w="595" w:type="dxa"/>
            <w:shd w:val="clear" w:color="auto" w:fill="auto"/>
            <w:noWrap/>
            <w:vAlign w:val="center"/>
          </w:tcPr>
          <w:p w14:paraId="04E928FD" w14:textId="3946236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7193</w:t>
            </w:r>
          </w:p>
        </w:tc>
        <w:tc>
          <w:tcPr>
            <w:tcW w:w="596" w:type="dxa"/>
            <w:shd w:val="clear" w:color="auto" w:fill="auto"/>
            <w:vAlign w:val="center"/>
          </w:tcPr>
          <w:p w14:paraId="7FD629A7" w14:textId="6CFD1FEE"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7595</w:t>
            </w:r>
          </w:p>
        </w:tc>
        <w:tc>
          <w:tcPr>
            <w:tcW w:w="595" w:type="dxa"/>
            <w:shd w:val="clear" w:color="auto" w:fill="auto"/>
            <w:vAlign w:val="center"/>
          </w:tcPr>
          <w:p w14:paraId="5608F144" w14:textId="43EABB8B"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7632</w:t>
            </w:r>
          </w:p>
        </w:tc>
        <w:tc>
          <w:tcPr>
            <w:tcW w:w="595" w:type="dxa"/>
            <w:shd w:val="clear" w:color="auto" w:fill="auto"/>
            <w:vAlign w:val="center"/>
          </w:tcPr>
          <w:p w14:paraId="301C9273" w14:textId="1A8E5D87"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7643</w:t>
            </w:r>
          </w:p>
        </w:tc>
        <w:tc>
          <w:tcPr>
            <w:tcW w:w="596" w:type="dxa"/>
            <w:shd w:val="clear" w:color="auto" w:fill="auto"/>
            <w:vAlign w:val="center"/>
          </w:tcPr>
          <w:p w14:paraId="532B09F6" w14:textId="34AF6EE4"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7392</w:t>
            </w:r>
          </w:p>
        </w:tc>
        <w:tc>
          <w:tcPr>
            <w:tcW w:w="595" w:type="dxa"/>
            <w:shd w:val="clear" w:color="auto" w:fill="auto"/>
            <w:noWrap/>
            <w:vAlign w:val="center"/>
          </w:tcPr>
          <w:p w14:paraId="352A0772" w14:textId="66148E5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7931</w:t>
            </w:r>
          </w:p>
        </w:tc>
        <w:tc>
          <w:tcPr>
            <w:tcW w:w="595" w:type="dxa"/>
            <w:shd w:val="clear" w:color="auto" w:fill="auto"/>
            <w:noWrap/>
            <w:vAlign w:val="center"/>
          </w:tcPr>
          <w:p w14:paraId="286C7B87" w14:textId="1216A63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8171</w:t>
            </w:r>
          </w:p>
        </w:tc>
        <w:tc>
          <w:tcPr>
            <w:tcW w:w="596" w:type="dxa"/>
            <w:shd w:val="clear" w:color="auto" w:fill="auto"/>
            <w:noWrap/>
            <w:vAlign w:val="center"/>
          </w:tcPr>
          <w:p w14:paraId="64CBBF16" w14:textId="6FA09D1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8622</w:t>
            </w:r>
          </w:p>
        </w:tc>
        <w:tc>
          <w:tcPr>
            <w:tcW w:w="595" w:type="dxa"/>
            <w:shd w:val="clear" w:color="auto" w:fill="auto"/>
            <w:noWrap/>
            <w:vAlign w:val="center"/>
          </w:tcPr>
          <w:p w14:paraId="776E8F0C" w14:textId="3DBB46B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8577</w:t>
            </w:r>
          </w:p>
        </w:tc>
        <w:tc>
          <w:tcPr>
            <w:tcW w:w="596" w:type="dxa"/>
            <w:shd w:val="clear" w:color="auto" w:fill="auto"/>
            <w:noWrap/>
            <w:vAlign w:val="center"/>
          </w:tcPr>
          <w:p w14:paraId="6772BA51" w14:textId="015959A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9071</w:t>
            </w:r>
          </w:p>
        </w:tc>
        <w:tc>
          <w:tcPr>
            <w:tcW w:w="595" w:type="dxa"/>
            <w:shd w:val="clear" w:color="auto" w:fill="auto"/>
            <w:noWrap/>
            <w:vAlign w:val="center"/>
          </w:tcPr>
          <w:p w14:paraId="3762921D" w14:textId="66D29DE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8928</w:t>
            </w:r>
          </w:p>
        </w:tc>
        <w:tc>
          <w:tcPr>
            <w:tcW w:w="595" w:type="dxa"/>
            <w:shd w:val="clear" w:color="auto" w:fill="auto"/>
            <w:noWrap/>
            <w:vAlign w:val="center"/>
          </w:tcPr>
          <w:p w14:paraId="5B8C3076" w14:textId="4E78B49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9572</w:t>
            </w:r>
          </w:p>
        </w:tc>
        <w:tc>
          <w:tcPr>
            <w:tcW w:w="596" w:type="dxa"/>
            <w:shd w:val="clear" w:color="auto" w:fill="auto"/>
            <w:noWrap/>
            <w:vAlign w:val="center"/>
          </w:tcPr>
          <w:p w14:paraId="2C2BF51C" w14:textId="1C82E67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9746</w:t>
            </w:r>
          </w:p>
        </w:tc>
        <w:tc>
          <w:tcPr>
            <w:tcW w:w="595" w:type="dxa"/>
            <w:shd w:val="clear" w:color="auto" w:fill="auto"/>
            <w:noWrap/>
            <w:vAlign w:val="center"/>
          </w:tcPr>
          <w:p w14:paraId="2D670FA3" w14:textId="08A5C58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9765</w:t>
            </w:r>
          </w:p>
        </w:tc>
        <w:tc>
          <w:tcPr>
            <w:tcW w:w="595" w:type="dxa"/>
            <w:shd w:val="clear" w:color="auto" w:fill="auto"/>
            <w:noWrap/>
            <w:vAlign w:val="center"/>
          </w:tcPr>
          <w:p w14:paraId="65CF993C" w14:textId="0EE1E34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9573</w:t>
            </w:r>
          </w:p>
        </w:tc>
        <w:tc>
          <w:tcPr>
            <w:tcW w:w="596" w:type="dxa"/>
            <w:shd w:val="clear" w:color="auto" w:fill="auto"/>
            <w:noWrap/>
            <w:vAlign w:val="center"/>
          </w:tcPr>
          <w:p w14:paraId="68367566" w14:textId="36888B9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9450</w:t>
            </w:r>
          </w:p>
        </w:tc>
        <w:tc>
          <w:tcPr>
            <w:tcW w:w="595" w:type="dxa"/>
            <w:shd w:val="clear" w:color="auto" w:fill="auto"/>
            <w:noWrap/>
            <w:vAlign w:val="center"/>
          </w:tcPr>
          <w:p w14:paraId="0C42CBC2" w14:textId="33FD749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9298</w:t>
            </w:r>
          </w:p>
        </w:tc>
        <w:tc>
          <w:tcPr>
            <w:tcW w:w="595" w:type="dxa"/>
            <w:shd w:val="clear" w:color="auto" w:fill="auto"/>
            <w:noWrap/>
            <w:vAlign w:val="center"/>
          </w:tcPr>
          <w:p w14:paraId="798F950F" w14:textId="34D6E65A"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9511</w:t>
            </w:r>
          </w:p>
        </w:tc>
        <w:tc>
          <w:tcPr>
            <w:tcW w:w="596" w:type="dxa"/>
            <w:shd w:val="clear" w:color="auto" w:fill="auto"/>
            <w:noWrap/>
            <w:vAlign w:val="center"/>
          </w:tcPr>
          <w:p w14:paraId="14565A83" w14:textId="16A0FFC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10051</w:t>
            </w:r>
          </w:p>
        </w:tc>
        <w:tc>
          <w:tcPr>
            <w:tcW w:w="595" w:type="dxa"/>
            <w:shd w:val="clear" w:color="auto" w:fill="auto"/>
            <w:noWrap/>
            <w:vAlign w:val="center"/>
          </w:tcPr>
          <w:p w14:paraId="4FDB0305" w14:textId="073CDB67"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9893</w:t>
            </w:r>
          </w:p>
        </w:tc>
        <w:tc>
          <w:tcPr>
            <w:tcW w:w="596" w:type="dxa"/>
            <w:vAlign w:val="center"/>
          </w:tcPr>
          <w:p w14:paraId="200FAFD5" w14:textId="24E1793C"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9598</w:t>
            </w:r>
          </w:p>
        </w:tc>
      </w:tr>
      <w:tr w:rsidR="00D0130E" w:rsidRPr="00715460" w14:paraId="486E75C7" w14:textId="77777777" w:rsidTr="00D0130E">
        <w:trPr>
          <w:trHeight w:val="265"/>
        </w:trPr>
        <w:tc>
          <w:tcPr>
            <w:tcW w:w="421" w:type="dxa"/>
            <w:vMerge/>
            <w:shd w:val="clear" w:color="auto" w:fill="auto"/>
            <w:noWrap/>
            <w:vAlign w:val="center"/>
          </w:tcPr>
          <w:p w14:paraId="0EAF7CA8" w14:textId="77777777" w:rsidR="00D0130E" w:rsidRPr="00487B6B" w:rsidRDefault="00D0130E" w:rsidP="00D0130E">
            <w:pPr>
              <w:rPr>
                <w:rFonts w:asciiTheme="minorHAnsi" w:eastAsia="Times New Roman" w:hAnsiTheme="minorHAnsi" w:cstheme="minorHAnsi"/>
                <w:b/>
                <w:sz w:val="18"/>
                <w:szCs w:val="18"/>
                <w:lang w:eastAsia="en-AU"/>
              </w:rPr>
            </w:pPr>
          </w:p>
        </w:tc>
        <w:tc>
          <w:tcPr>
            <w:tcW w:w="736" w:type="dxa"/>
            <w:shd w:val="clear" w:color="auto" w:fill="auto"/>
            <w:noWrap/>
            <w:vAlign w:val="center"/>
            <w:hideMark/>
          </w:tcPr>
          <w:p w14:paraId="7D4DDEDE" w14:textId="77777777" w:rsidR="00D0130E" w:rsidRPr="00715460" w:rsidRDefault="00D0130E" w:rsidP="00D0130E">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70+</w:t>
            </w:r>
          </w:p>
        </w:tc>
        <w:tc>
          <w:tcPr>
            <w:tcW w:w="595" w:type="dxa"/>
            <w:shd w:val="clear" w:color="auto" w:fill="auto"/>
            <w:noWrap/>
            <w:vAlign w:val="center"/>
          </w:tcPr>
          <w:p w14:paraId="2F6BE070" w14:textId="5DB2708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2394</w:t>
            </w:r>
          </w:p>
        </w:tc>
        <w:tc>
          <w:tcPr>
            <w:tcW w:w="596" w:type="dxa"/>
            <w:shd w:val="clear" w:color="auto" w:fill="auto"/>
            <w:noWrap/>
            <w:vAlign w:val="center"/>
          </w:tcPr>
          <w:p w14:paraId="588DF0D8" w14:textId="687A6E8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2352</w:t>
            </w:r>
          </w:p>
        </w:tc>
        <w:tc>
          <w:tcPr>
            <w:tcW w:w="595" w:type="dxa"/>
            <w:shd w:val="clear" w:color="auto" w:fill="auto"/>
            <w:noWrap/>
            <w:vAlign w:val="center"/>
          </w:tcPr>
          <w:p w14:paraId="585D653C" w14:textId="3D94F5F0"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2402</w:t>
            </w:r>
          </w:p>
        </w:tc>
        <w:tc>
          <w:tcPr>
            <w:tcW w:w="595" w:type="dxa"/>
            <w:shd w:val="clear" w:color="auto" w:fill="auto"/>
            <w:noWrap/>
            <w:vAlign w:val="center"/>
          </w:tcPr>
          <w:p w14:paraId="120195AD" w14:textId="57A83398"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2251</w:t>
            </w:r>
          </w:p>
        </w:tc>
        <w:tc>
          <w:tcPr>
            <w:tcW w:w="596" w:type="dxa"/>
            <w:shd w:val="clear" w:color="auto" w:fill="auto"/>
            <w:vAlign w:val="center"/>
          </w:tcPr>
          <w:p w14:paraId="61D7D062" w14:textId="51273BE5"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2486</w:t>
            </w:r>
          </w:p>
        </w:tc>
        <w:tc>
          <w:tcPr>
            <w:tcW w:w="595" w:type="dxa"/>
            <w:shd w:val="clear" w:color="auto" w:fill="auto"/>
            <w:vAlign w:val="center"/>
          </w:tcPr>
          <w:p w14:paraId="2F6224D5" w14:textId="2D4589B8"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2338</w:t>
            </w:r>
          </w:p>
        </w:tc>
        <w:tc>
          <w:tcPr>
            <w:tcW w:w="595" w:type="dxa"/>
            <w:shd w:val="clear" w:color="auto" w:fill="auto"/>
            <w:vAlign w:val="center"/>
          </w:tcPr>
          <w:p w14:paraId="632BC210" w14:textId="10F51FC0"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2382</w:t>
            </w:r>
          </w:p>
        </w:tc>
        <w:tc>
          <w:tcPr>
            <w:tcW w:w="596" w:type="dxa"/>
            <w:shd w:val="clear" w:color="auto" w:fill="auto"/>
            <w:vAlign w:val="center"/>
          </w:tcPr>
          <w:p w14:paraId="20C0D2FB" w14:textId="0BB6C043"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2355</w:t>
            </w:r>
          </w:p>
        </w:tc>
        <w:tc>
          <w:tcPr>
            <w:tcW w:w="595" w:type="dxa"/>
            <w:shd w:val="clear" w:color="auto" w:fill="auto"/>
            <w:noWrap/>
            <w:vAlign w:val="center"/>
          </w:tcPr>
          <w:p w14:paraId="206AA1A1" w14:textId="307A4F72"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2464</w:t>
            </w:r>
          </w:p>
        </w:tc>
        <w:tc>
          <w:tcPr>
            <w:tcW w:w="595" w:type="dxa"/>
            <w:shd w:val="clear" w:color="auto" w:fill="auto"/>
            <w:noWrap/>
            <w:vAlign w:val="center"/>
          </w:tcPr>
          <w:p w14:paraId="35C76B0A" w14:textId="3011143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2359</w:t>
            </w:r>
          </w:p>
        </w:tc>
        <w:tc>
          <w:tcPr>
            <w:tcW w:w="596" w:type="dxa"/>
            <w:shd w:val="clear" w:color="auto" w:fill="auto"/>
            <w:noWrap/>
            <w:vAlign w:val="center"/>
          </w:tcPr>
          <w:p w14:paraId="3E623866" w14:textId="61EC2B8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2327</w:t>
            </w:r>
          </w:p>
        </w:tc>
        <w:tc>
          <w:tcPr>
            <w:tcW w:w="595" w:type="dxa"/>
            <w:shd w:val="clear" w:color="auto" w:fill="auto"/>
            <w:noWrap/>
            <w:vAlign w:val="center"/>
          </w:tcPr>
          <w:p w14:paraId="591A6BC2" w14:textId="5577223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2159</w:t>
            </w:r>
          </w:p>
        </w:tc>
        <w:tc>
          <w:tcPr>
            <w:tcW w:w="596" w:type="dxa"/>
            <w:shd w:val="clear" w:color="auto" w:fill="auto"/>
            <w:noWrap/>
            <w:vAlign w:val="center"/>
          </w:tcPr>
          <w:p w14:paraId="65A4CEFC" w14:textId="27F94945"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2342</w:t>
            </w:r>
          </w:p>
        </w:tc>
        <w:tc>
          <w:tcPr>
            <w:tcW w:w="595" w:type="dxa"/>
            <w:shd w:val="clear" w:color="auto" w:fill="auto"/>
            <w:noWrap/>
            <w:vAlign w:val="center"/>
          </w:tcPr>
          <w:p w14:paraId="7EA58DC2" w14:textId="456FF894"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2193</w:t>
            </w:r>
          </w:p>
        </w:tc>
        <w:tc>
          <w:tcPr>
            <w:tcW w:w="595" w:type="dxa"/>
            <w:shd w:val="clear" w:color="auto" w:fill="auto"/>
            <w:noWrap/>
            <w:vAlign w:val="center"/>
          </w:tcPr>
          <w:p w14:paraId="303C411E" w14:textId="6070946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2249</w:t>
            </w:r>
          </w:p>
        </w:tc>
        <w:tc>
          <w:tcPr>
            <w:tcW w:w="596" w:type="dxa"/>
            <w:shd w:val="clear" w:color="auto" w:fill="auto"/>
            <w:noWrap/>
            <w:vAlign w:val="center"/>
          </w:tcPr>
          <w:p w14:paraId="129AD645" w14:textId="773AC91C"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2163</w:t>
            </w:r>
          </w:p>
        </w:tc>
        <w:tc>
          <w:tcPr>
            <w:tcW w:w="595" w:type="dxa"/>
            <w:shd w:val="clear" w:color="auto" w:fill="auto"/>
            <w:noWrap/>
            <w:vAlign w:val="center"/>
          </w:tcPr>
          <w:p w14:paraId="591ADBA6" w14:textId="75621181"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2199</w:t>
            </w:r>
          </w:p>
        </w:tc>
        <w:tc>
          <w:tcPr>
            <w:tcW w:w="595" w:type="dxa"/>
            <w:shd w:val="clear" w:color="auto" w:fill="auto"/>
            <w:noWrap/>
            <w:vAlign w:val="center"/>
          </w:tcPr>
          <w:p w14:paraId="76694D30" w14:textId="7E07A53D"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2229</w:t>
            </w:r>
          </w:p>
        </w:tc>
        <w:tc>
          <w:tcPr>
            <w:tcW w:w="596" w:type="dxa"/>
            <w:shd w:val="clear" w:color="auto" w:fill="auto"/>
            <w:noWrap/>
            <w:vAlign w:val="center"/>
          </w:tcPr>
          <w:p w14:paraId="40C31B21" w14:textId="6D8C16E9"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2351</w:t>
            </w:r>
          </w:p>
        </w:tc>
        <w:tc>
          <w:tcPr>
            <w:tcW w:w="595" w:type="dxa"/>
            <w:shd w:val="clear" w:color="auto" w:fill="auto"/>
            <w:noWrap/>
            <w:vAlign w:val="center"/>
          </w:tcPr>
          <w:p w14:paraId="17F4A206" w14:textId="6D0BF283"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2353</w:t>
            </w:r>
          </w:p>
        </w:tc>
        <w:tc>
          <w:tcPr>
            <w:tcW w:w="595" w:type="dxa"/>
            <w:shd w:val="clear" w:color="auto" w:fill="auto"/>
            <w:noWrap/>
            <w:vAlign w:val="center"/>
          </w:tcPr>
          <w:p w14:paraId="1EF87C46" w14:textId="48AC8276"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2381</w:t>
            </w:r>
          </w:p>
        </w:tc>
        <w:tc>
          <w:tcPr>
            <w:tcW w:w="596" w:type="dxa"/>
            <w:shd w:val="clear" w:color="auto" w:fill="auto"/>
            <w:noWrap/>
            <w:vAlign w:val="center"/>
          </w:tcPr>
          <w:p w14:paraId="3DC456D5" w14:textId="65DE76CE"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2584</w:t>
            </w:r>
          </w:p>
        </w:tc>
        <w:tc>
          <w:tcPr>
            <w:tcW w:w="595" w:type="dxa"/>
            <w:shd w:val="clear" w:color="auto" w:fill="auto"/>
            <w:noWrap/>
            <w:vAlign w:val="center"/>
          </w:tcPr>
          <w:p w14:paraId="3043F535" w14:textId="3CAADF4B" w:rsidR="00D0130E" w:rsidRPr="00715460" w:rsidRDefault="00D0130E" w:rsidP="00D0130E">
            <w:pPr>
              <w:jc w:val="right"/>
              <w:rPr>
                <w:rFonts w:asciiTheme="minorHAnsi" w:eastAsia="Times New Roman" w:hAnsiTheme="minorHAnsi" w:cstheme="minorHAnsi"/>
                <w:sz w:val="16"/>
                <w:szCs w:val="18"/>
                <w:lang w:eastAsia="en-AU"/>
              </w:rPr>
            </w:pPr>
            <w:r w:rsidRPr="003543A5">
              <w:rPr>
                <w:rFonts w:asciiTheme="minorHAnsi" w:hAnsiTheme="minorHAnsi" w:cstheme="minorHAnsi"/>
                <w:sz w:val="16"/>
                <w:szCs w:val="16"/>
              </w:rPr>
              <w:t>2474</w:t>
            </w:r>
          </w:p>
        </w:tc>
        <w:tc>
          <w:tcPr>
            <w:tcW w:w="596" w:type="dxa"/>
            <w:vAlign w:val="center"/>
          </w:tcPr>
          <w:p w14:paraId="3A22C533" w14:textId="2E5D22CE" w:rsidR="00D0130E" w:rsidRPr="00715460" w:rsidRDefault="00D0130E" w:rsidP="00D0130E">
            <w:pPr>
              <w:jc w:val="right"/>
              <w:rPr>
                <w:rFonts w:asciiTheme="minorHAnsi" w:hAnsiTheme="minorHAnsi" w:cstheme="minorHAnsi"/>
                <w:sz w:val="16"/>
                <w:szCs w:val="18"/>
              </w:rPr>
            </w:pPr>
            <w:r w:rsidRPr="003543A5">
              <w:rPr>
                <w:rFonts w:asciiTheme="minorHAnsi" w:hAnsiTheme="minorHAnsi" w:cstheme="minorHAnsi"/>
                <w:sz w:val="16"/>
                <w:szCs w:val="16"/>
              </w:rPr>
              <w:t>2477</w:t>
            </w:r>
          </w:p>
        </w:tc>
      </w:tr>
    </w:tbl>
    <w:p w14:paraId="04164D8A" w14:textId="77777777" w:rsidR="00FC7C86" w:rsidRPr="004D3B47" w:rsidRDefault="00FC7C86"/>
    <w:p w14:paraId="66A95A9B" w14:textId="77777777" w:rsidR="00C557E8" w:rsidRPr="004D3B47" w:rsidRDefault="00C557E8"/>
    <w:p w14:paraId="0A05E459" w14:textId="77777777" w:rsidR="00C557E8" w:rsidRPr="004D3B47" w:rsidRDefault="00C557E8"/>
    <w:p w14:paraId="1F15DD5C" w14:textId="77777777" w:rsidR="00C557E8" w:rsidRPr="004D3B47" w:rsidRDefault="00C557E8"/>
    <w:p w14:paraId="24D9E0A6" w14:textId="77777777" w:rsidR="00C557E8" w:rsidRPr="004D3B47" w:rsidRDefault="00C557E8"/>
    <w:p w14:paraId="558C0C0E" w14:textId="72CDE83D" w:rsidR="00935897" w:rsidRDefault="00935897">
      <w:r>
        <w:br w:type="page"/>
      </w:r>
    </w:p>
    <w:p w14:paraId="60536BE9" w14:textId="77777777" w:rsidR="00C557E8" w:rsidRPr="004D3B47" w:rsidRDefault="00C557E8"/>
    <w:p w14:paraId="78B7676C" w14:textId="77777777" w:rsidR="00C557E8" w:rsidRPr="004D3B47" w:rsidRDefault="00C557E8"/>
    <w:p w14:paraId="235CE290" w14:textId="77777777" w:rsidR="00030D6F" w:rsidRPr="004D3B47" w:rsidRDefault="00030D6F" w:rsidP="00030D6F">
      <w:pPr>
        <w:pStyle w:val="Heading3"/>
        <w:ind w:right="544"/>
        <w:jc w:val="both"/>
      </w:pPr>
      <w:bookmarkStart w:id="2604" w:name="_Toc2170063"/>
      <w:bookmarkStart w:id="2605" w:name="_Toc76740852"/>
      <w:r w:rsidRPr="004D3B47">
        <w:t>Indicator 5.5 – Laboratory turnaround time</w:t>
      </w:r>
      <w:bookmarkEnd w:id="2582"/>
      <w:bookmarkEnd w:id="2583"/>
      <w:bookmarkEnd w:id="2587"/>
      <w:bookmarkEnd w:id="2588"/>
      <w:bookmarkEnd w:id="2604"/>
      <w:bookmarkEnd w:id="2605"/>
    </w:p>
    <w:p w14:paraId="3D6C69A8" w14:textId="77777777" w:rsidR="00030D6F" w:rsidRPr="004D3B47" w:rsidRDefault="00030D6F" w:rsidP="00030D6F"/>
    <w:p w14:paraId="031E267B" w14:textId="2A70625B" w:rsidR="00030D6F" w:rsidRDefault="008E7879" w:rsidP="00DD6944">
      <w:pPr>
        <w:pStyle w:val="Caption"/>
        <w:keepNext/>
      </w:pPr>
      <w:bookmarkStart w:id="2606" w:name="_Ref275863345"/>
      <w:bookmarkStart w:id="2607" w:name="_Toc276457791"/>
      <w:bookmarkStart w:id="2608" w:name="_Toc304970092"/>
      <w:bookmarkStart w:id="2609" w:name="_Toc5627666"/>
      <w:bookmarkStart w:id="2610" w:name="_Toc12875614"/>
      <w:bookmarkStart w:id="2611" w:name="_Toc528676217"/>
      <w:bookmarkStart w:id="2612" w:name="_Toc509928541"/>
      <w:bookmarkStart w:id="2613" w:name="_Toc475605569"/>
      <w:bookmarkStart w:id="2614" w:name="_Toc486941100"/>
      <w:bookmarkStart w:id="2615" w:name="_Toc469398336"/>
      <w:bookmarkStart w:id="2616" w:name="_Toc68606732"/>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57</w:t>
      </w:r>
      <w:r w:rsidR="00905C1A" w:rsidRPr="004D3B47">
        <w:rPr>
          <w:noProof/>
        </w:rPr>
        <w:fldChar w:fldCharType="end"/>
      </w:r>
      <w:bookmarkEnd w:id="2584"/>
      <w:bookmarkEnd w:id="2606"/>
      <w:r w:rsidR="00030D6F" w:rsidRPr="004D3B47">
        <w:t xml:space="preserve"> - Timeliness of cytology reporting by laboratory, </w:t>
      </w:r>
      <w:bookmarkEnd w:id="2607"/>
      <w:bookmarkEnd w:id="2608"/>
      <w:bookmarkEnd w:id="2609"/>
      <w:sdt>
        <w:sdtPr>
          <w:alias w:val="Title"/>
          <w:tag w:val=""/>
          <w:id w:val="-1877306832"/>
          <w:placeholder>
            <w:docPart w:val="9D3B474E80BA4C15A0C9CE8DE2EA4B2F"/>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bookmarkEnd w:id="2610"/>
      <w:bookmarkEnd w:id="2611"/>
      <w:bookmarkEnd w:id="2612"/>
      <w:bookmarkEnd w:id="2613"/>
      <w:bookmarkEnd w:id="2614"/>
      <w:bookmarkEnd w:id="2615"/>
      <w:bookmarkEnd w:id="2616"/>
    </w:p>
    <w:tbl>
      <w:tblPr>
        <w:tblW w:w="13737" w:type="dxa"/>
        <w:tblInd w:w="93" w:type="dxa"/>
        <w:tblLayout w:type="fixed"/>
        <w:tblLook w:val="04A0" w:firstRow="1" w:lastRow="0" w:firstColumn="1" w:lastColumn="0" w:noHBand="0" w:noVBand="1"/>
      </w:tblPr>
      <w:tblGrid>
        <w:gridCol w:w="3678"/>
        <w:gridCol w:w="1116"/>
        <w:gridCol w:w="1117"/>
        <w:gridCol w:w="7"/>
        <w:gridCol w:w="1111"/>
        <w:gridCol w:w="1117"/>
        <w:gridCol w:w="12"/>
        <w:gridCol w:w="1106"/>
        <w:gridCol w:w="1120"/>
        <w:gridCol w:w="1118"/>
        <w:gridCol w:w="1110"/>
        <w:gridCol w:w="7"/>
        <w:gridCol w:w="1118"/>
      </w:tblGrid>
      <w:tr w:rsidR="002D1E03" w:rsidRPr="00B97375" w14:paraId="4E425C38" w14:textId="77777777" w:rsidTr="00AB0E37">
        <w:trPr>
          <w:trHeight w:val="420"/>
        </w:trPr>
        <w:tc>
          <w:tcPr>
            <w:tcW w:w="3678"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hideMark/>
          </w:tcPr>
          <w:p w14:paraId="5AB51A33" w14:textId="77777777" w:rsidR="002D1E03" w:rsidRPr="00B97375" w:rsidRDefault="002D1E03" w:rsidP="00AB0E37">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w:t>
            </w:r>
          </w:p>
        </w:tc>
        <w:tc>
          <w:tcPr>
            <w:tcW w:w="10059" w:type="dxa"/>
            <w:gridSpan w:val="12"/>
            <w:tcBorders>
              <w:top w:val="single" w:sz="4" w:space="0" w:color="auto"/>
              <w:left w:val="nil"/>
              <w:bottom w:val="nil"/>
              <w:right w:val="single" w:sz="4" w:space="0" w:color="000000"/>
            </w:tcBorders>
            <w:shd w:val="clear" w:color="auto" w:fill="D9D9D9" w:themeFill="background1" w:themeFillShade="D9"/>
            <w:noWrap/>
            <w:vAlign w:val="bottom"/>
            <w:hideMark/>
          </w:tcPr>
          <w:p w14:paraId="70BAEDD1" w14:textId="77777777" w:rsidR="002D1E03" w:rsidRPr="00B97375" w:rsidRDefault="002D1E03" w:rsidP="00AB0E3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 turnaround time - cytology</w:t>
            </w:r>
          </w:p>
        </w:tc>
      </w:tr>
      <w:tr w:rsidR="002D1E03" w:rsidRPr="00B97375" w14:paraId="44C2BA6B" w14:textId="77777777" w:rsidTr="00AB0E37">
        <w:trPr>
          <w:trHeight w:val="255"/>
        </w:trPr>
        <w:tc>
          <w:tcPr>
            <w:tcW w:w="3678"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62D89C65" w14:textId="77777777" w:rsidR="002D1E03" w:rsidRPr="00B97375" w:rsidRDefault="002D1E03" w:rsidP="00AB0E37">
            <w:pPr>
              <w:rPr>
                <w:rFonts w:asciiTheme="minorHAnsi" w:eastAsia="Times New Roman" w:hAnsiTheme="minorHAnsi" w:cs="Arial"/>
                <w:b/>
                <w:bCs/>
                <w:szCs w:val="23"/>
                <w:lang w:eastAsia="en-AU"/>
              </w:rPr>
            </w:pPr>
          </w:p>
        </w:tc>
        <w:tc>
          <w:tcPr>
            <w:tcW w:w="2240" w:type="dxa"/>
            <w:gridSpan w:val="3"/>
            <w:tcBorders>
              <w:top w:val="nil"/>
              <w:left w:val="nil"/>
              <w:bottom w:val="nil"/>
              <w:right w:val="nil"/>
            </w:tcBorders>
            <w:shd w:val="clear" w:color="auto" w:fill="D9D9D9" w:themeFill="background1" w:themeFillShade="D9"/>
            <w:noWrap/>
            <w:vAlign w:val="bottom"/>
            <w:hideMark/>
          </w:tcPr>
          <w:p w14:paraId="2AF4B68B" w14:textId="77777777" w:rsidR="002D1E03" w:rsidRPr="00B97375" w:rsidRDefault="002D1E03" w:rsidP="00AB0E3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Within 7 days</w:t>
            </w:r>
          </w:p>
        </w:tc>
        <w:tc>
          <w:tcPr>
            <w:tcW w:w="2240" w:type="dxa"/>
            <w:gridSpan w:val="3"/>
            <w:tcBorders>
              <w:top w:val="nil"/>
              <w:left w:val="nil"/>
              <w:bottom w:val="nil"/>
              <w:right w:val="nil"/>
            </w:tcBorders>
            <w:shd w:val="clear" w:color="auto" w:fill="D9D9D9" w:themeFill="background1" w:themeFillShade="D9"/>
            <w:noWrap/>
            <w:vAlign w:val="bottom"/>
            <w:hideMark/>
          </w:tcPr>
          <w:p w14:paraId="090BC2E6" w14:textId="77777777" w:rsidR="002D1E03" w:rsidRPr="00B97375" w:rsidRDefault="002D1E03" w:rsidP="00AB0E3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8-15 days</w:t>
            </w:r>
          </w:p>
        </w:tc>
        <w:tc>
          <w:tcPr>
            <w:tcW w:w="2226" w:type="dxa"/>
            <w:gridSpan w:val="2"/>
            <w:tcBorders>
              <w:top w:val="nil"/>
              <w:left w:val="nil"/>
              <w:bottom w:val="nil"/>
              <w:right w:val="nil"/>
            </w:tcBorders>
            <w:shd w:val="clear" w:color="auto" w:fill="D9D9D9" w:themeFill="background1" w:themeFillShade="D9"/>
            <w:noWrap/>
            <w:vAlign w:val="bottom"/>
            <w:hideMark/>
          </w:tcPr>
          <w:p w14:paraId="2340A136" w14:textId="77777777" w:rsidR="002D1E03" w:rsidRPr="00B97375" w:rsidRDefault="002D1E03" w:rsidP="00AB0E3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within 15 days</w:t>
            </w:r>
          </w:p>
        </w:tc>
        <w:tc>
          <w:tcPr>
            <w:tcW w:w="2228" w:type="dxa"/>
            <w:gridSpan w:val="2"/>
            <w:tcBorders>
              <w:top w:val="nil"/>
              <w:left w:val="nil"/>
              <w:bottom w:val="nil"/>
              <w:right w:val="nil"/>
            </w:tcBorders>
            <w:shd w:val="clear" w:color="auto" w:fill="D9D9D9" w:themeFill="background1" w:themeFillShade="D9"/>
            <w:noWrap/>
            <w:vAlign w:val="bottom"/>
            <w:hideMark/>
          </w:tcPr>
          <w:p w14:paraId="01755C2E" w14:textId="77777777" w:rsidR="002D1E03" w:rsidRPr="00B97375" w:rsidRDefault="002D1E03" w:rsidP="00AB0E3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More than 15 days</w:t>
            </w:r>
          </w:p>
        </w:tc>
        <w:tc>
          <w:tcPr>
            <w:tcW w:w="1125" w:type="dxa"/>
            <w:gridSpan w:val="2"/>
            <w:tcBorders>
              <w:top w:val="nil"/>
              <w:left w:val="nil"/>
              <w:bottom w:val="nil"/>
              <w:right w:val="single" w:sz="4" w:space="0" w:color="auto"/>
            </w:tcBorders>
            <w:shd w:val="clear" w:color="auto" w:fill="D9D9D9" w:themeFill="background1" w:themeFillShade="D9"/>
            <w:noWrap/>
            <w:vAlign w:val="bottom"/>
            <w:hideMark/>
          </w:tcPr>
          <w:p w14:paraId="0E5DEFBC" w14:textId="77777777" w:rsidR="002D1E03" w:rsidRPr="00B97375" w:rsidRDefault="002D1E03" w:rsidP="00AB0E3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w:t>
            </w:r>
          </w:p>
        </w:tc>
      </w:tr>
      <w:tr w:rsidR="002D1E03" w:rsidRPr="00B97375" w14:paraId="49C0A621" w14:textId="77777777" w:rsidTr="00AB0E37">
        <w:trPr>
          <w:trHeight w:val="255"/>
        </w:trPr>
        <w:tc>
          <w:tcPr>
            <w:tcW w:w="3678"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7D7665E9" w14:textId="77777777" w:rsidR="002D1E03" w:rsidRPr="00B97375" w:rsidRDefault="002D1E03" w:rsidP="00AB0E37">
            <w:pPr>
              <w:rPr>
                <w:rFonts w:asciiTheme="minorHAnsi" w:eastAsia="Times New Roman" w:hAnsiTheme="minorHAnsi" w:cs="Arial"/>
                <w:b/>
                <w:bCs/>
                <w:szCs w:val="23"/>
                <w:lang w:eastAsia="en-AU"/>
              </w:rPr>
            </w:pPr>
          </w:p>
        </w:tc>
        <w:tc>
          <w:tcPr>
            <w:tcW w:w="1116" w:type="dxa"/>
            <w:tcBorders>
              <w:top w:val="nil"/>
              <w:left w:val="nil"/>
              <w:bottom w:val="single" w:sz="4" w:space="0" w:color="auto"/>
              <w:right w:val="nil"/>
            </w:tcBorders>
            <w:shd w:val="clear" w:color="auto" w:fill="D9D9D9" w:themeFill="background1" w:themeFillShade="D9"/>
            <w:noWrap/>
            <w:vAlign w:val="bottom"/>
            <w:hideMark/>
          </w:tcPr>
          <w:p w14:paraId="4230854B" w14:textId="77777777" w:rsidR="002D1E03" w:rsidRPr="00B97375" w:rsidRDefault="002D1E03" w:rsidP="00AB0E37">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117" w:type="dxa"/>
            <w:tcBorders>
              <w:top w:val="nil"/>
              <w:left w:val="nil"/>
              <w:bottom w:val="single" w:sz="4" w:space="0" w:color="auto"/>
              <w:right w:val="nil"/>
            </w:tcBorders>
            <w:shd w:val="clear" w:color="auto" w:fill="D9D9D9" w:themeFill="background1" w:themeFillShade="D9"/>
            <w:noWrap/>
            <w:vAlign w:val="bottom"/>
            <w:hideMark/>
          </w:tcPr>
          <w:p w14:paraId="5A766C94" w14:textId="77777777" w:rsidR="002D1E03" w:rsidRPr="00B97375" w:rsidRDefault="002D1E03" w:rsidP="00AB0E37">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118" w:type="dxa"/>
            <w:gridSpan w:val="2"/>
            <w:tcBorders>
              <w:top w:val="nil"/>
              <w:left w:val="nil"/>
              <w:bottom w:val="single" w:sz="4" w:space="0" w:color="auto"/>
              <w:right w:val="nil"/>
            </w:tcBorders>
            <w:shd w:val="clear" w:color="auto" w:fill="D9D9D9" w:themeFill="background1" w:themeFillShade="D9"/>
            <w:noWrap/>
            <w:vAlign w:val="bottom"/>
            <w:hideMark/>
          </w:tcPr>
          <w:p w14:paraId="0C305DE8" w14:textId="77777777" w:rsidR="002D1E03" w:rsidRPr="00B97375" w:rsidRDefault="002D1E03" w:rsidP="00AB0E37">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117" w:type="dxa"/>
            <w:tcBorders>
              <w:top w:val="nil"/>
              <w:left w:val="nil"/>
              <w:bottom w:val="single" w:sz="4" w:space="0" w:color="auto"/>
              <w:right w:val="nil"/>
            </w:tcBorders>
            <w:shd w:val="clear" w:color="auto" w:fill="D9D9D9" w:themeFill="background1" w:themeFillShade="D9"/>
            <w:noWrap/>
            <w:vAlign w:val="bottom"/>
            <w:hideMark/>
          </w:tcPr>
          <w:p w14:paraId="368F5597" w14:textId="77777777" w:rsidR="002D1E03" w:rsidRPr="00B97375" w:rsidRDefault="002D1E03" w:rsidP="00AB0E37">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118" w:type="dxa"/>
            <w:gridSpan w:val="2"/>
            <w:tcBorders>
              <w:top w:val="nil"/>
              <w:left w:val="nil"/>
              <w:bottom w:val="single" w:sz="4" w:space="0" w:color="auto"/>
              <w:right w:val="nil"/>
            </w:tcBorders>
            <w:shd w:val="clear" w:color="auto" w:fill="D9D9D9" w:themeFill="background1" w:themeFillShade="D9"/>
            <w:noWrap/>
            <w:vAlign w:val="bottom"/>
            <w:hideMark/>
          </w:tcPr>
          <w:p w14:paraId="33D34032" w14:textId="77777777" w:rsidR="002D1E03" w:rsidRPr="00B97375" w:rsidRDefault="002D1E03" w:rsidP="00AB0E37">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120" w:type="dxa"/>
            <w:tcBorders>
              <w:top w:val="nil"/>
              <w:left w:val="nil"/>
              <w:bottom w:val="single" w:sz="4" w:space="0" w:color="auto"/>
              <w:right w:val="nil"/>
            </w:tcBorders>
            <w:shd w:val="clear" w:color="auto" w:fill="D9D9D9" w:themeFill="background1" w:themeFillShade="D9"/>
            <w:noWrap/>
            <w:vAlign w:val="bottom"/>
            <w:hideMark/>
          </w:tcPr>
          <w:p w14:paraId="4A529CCC" w14:textId="77777777" w:rsidR="002D1E03" w:rsidRPr="00B97375" w:rsidRDefault="002D1E03" w:rsidP="00AB0E37">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118" w:type="dxa"/>
            <w:tcBorders>
              <w:top w:val="nil"/>
              <w:left w:val="nil"/>
              <w:bottom w:val="single" w:sz="4" w:space="0" w:color="auto"/>
              <w:right w:val="nil"/>
            </w:tcBorders>
            <w:shd w:val="clear" w:color="auto" w:fill="D9D9D9" w:themeFill="background1" w:themeFillShade="D9"/>
            <w:noWrap/>
            <w:vAlign w:val="bottom"/>
            <w:hideMark/>
          </w:tcPr>
          <w:p w14:paraId="5E5627C2" w14:textId="77777777" w:rsidR="002D1E03" w:rsidRPr="00B97375" w:rsidRDefault="002D1E03" w:rsidP="00AB0E37">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117" w:type="dxa"/>
            <w:gridSpan w:val="2"/>
            <w:tcBorders>
              <w:top w:val="nil"/>
              <w:left w:val="nil"/>
              <w:bottom w:val="single" w:sz="4" w:space="0" w:color="auto"/>
              <w:right w:val="nil"/>
            </w:tcBorders>
            <w:shd w:val="clear" w:color="auto" w:fill="D9D9D9" w:themeFill="background1" w:themeFillShade="D9"/>
            <w:noWrap/>
            <w:vAlign w:val="bottom"/>
            <w:hideMark/>
          </w:tcPr>
          <w:p w14:paraId="2A401BAA" w14:textId="77777777" w:rsidR="002D1E03" w:rsidRPr="00B97375" w:rsidRDefault="002D1E03" w:rsidP="00AB0E37">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118" w:type="dxa"/>
            <w:tcBorders>
              <w:top w:val="nil"/>
              <w:left w:val="nil"/>
              <w:bottom w:val="single" w:sz="4" w:space="0" w:color="auto"/>
              <w:right w:val="single" w:sz="4" w:space="0" w:color="auto"/>
            </w:tcBorders>
            <w:shd w:val="clear" w:color="auto" w:fill="D9D9D9" w:themeFill="background1" w:themeFillShade="D9"/>
            <w:noWrap/>
            <w:vAlign w:val="bottom"/>
            <w:hideMark/>
          </w:tcPr>
          <w:p w14:paraId="78720898" w14:textId="77777777" w:rsidR="002D1E03" w:rsidRPr="00B97375" w:rsidRDefault="002D1E03" w:rsidP="00AB0E37">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r>
      <w:tr w:rsidR="002D1E03" w:rsidRPr="00B97375" w14:paraId="108135F2" w14:textId="77777777" w:rsidTr="003A6C40">
        <w:trPr>
          <w:trHeight w:val="285"/>
        </w:trPr>
        <w:tc>
          <w:tcPr>
            <w:tcW w:w="3678" w:type="dxa"/>
            <w:tcBorders>
              <w:top w:val="nil"/>
              <w:left w:val="single" w:sz="4" w:space="0" w:color="auto"/>
              <w:bottom w:val="nil"/>
              <w:right w:val="nil"/>
            </w:tcBorders>
            <w:shd w:val="clear" w:color="auto" w:fill="auto"/>
            <w:noWrap/>
            <w:vAlign w:val="bottom"/>
            <w:hideMark/>
          </w:tcPr>
          <w:p w14:paraId="7EB22404" w14:textId="2F71C618" w:rsidR="002D1E03" w:rsidRPr="00B97375" w:rsidRDefault="002D1E03" w:rsidP="002D1E03">
            <w:pPr>
              <w:rPr>
                <w:rFonts w:asciiTheme="minorHAnsi" w:hAnsiTheme="minorHAnsi" w:cs="Arial"/>
                <w:szCs w:val="23"/>
              </w:rPr>
            </w:pPr>
            <w:r w:rsidRPr="004D3B47">
              <w:t>Anatomical Pathology Services</w:t>
            </w:r>
          </w:p>
        </w:tc>
        <w:tc>
          <w:tcPr>
            <w:tcW w:w="1116" w:type="dxa"/>
            <w:tcBorders>
              <w:top w:val="nil"/>
              <w:left w:val="nil"/>
              <w:bottom w:val="nil"/>
              <w:right w:val="nil"/>
            </w:tcBorders>
            <w:shd w:val="clear" w:color="auto" w:fill="auto"/>
            <w:noWrap/>
          </w:tcPr>
          <w:p w14:paraId="131C9A1A" w14:textId="55E6F508" w:rsidR="002D1E03" w:rsidRPr="00B97375" w:rsidRDefault="002D1E03" w:rsidP="002D1E03">
            <w:pPr>
              <w:jc w:val="right"/>
              <w:rPr>
                <w:rFonts w:asciiTheme="minorHAnsi" w:hAnsiTheme="minorHAnsi" w:cs="Arial"/>
                <w:szCs w:val="23"/>
              </w:rPr>
            </w:pPr>
            <w:r w:rsidRPr="004D3B47">
              <w:t xml:space="preserve"> 42,665 </w:t>
            </w:r>
          </w:p>
        </w:tc>
        <w:tc>
          <w:tcPr>
            <w:tcW w:w="1117" w:type="dxa"/>
            <w:tcBorders>
              <w:top w:val="nil"/>
              <w:left w:val="nil"/>
              <w:bottom w:val="nil"/>
              <w:right w:val="nil"/>
            </w:tcBorders>
            <w:shd w:val="clear" w:color="auto" w:fill="auto"/>
            <w:noWrap/>
          </w:tcPr>
          <w:p w14:paraId="4B50999B" w14:textId="474B72A7" w:rsidR="002D1E03" w:rsidRPr="00B97375" w:rsidRDefault="002D1E03" w:rsidP="002D1E03">
            <w:pPr>
              <w:jc w:val="right"/>
              <w:rPr>
                <w:rFonts w:asciiTheme="minorHAnsi" w:hAnsiTheme="minorHAnsi" w:cs="Arial"/>
                <w:szCs w:val="23"/>
              </w:rPr>
            </w:pPr>
            <w:r w:rsidRPr="004D3B47">
              <w:t>96.9</w:t>
            </w:r>
          </w:p>
        </w:tc>
        <w:tc>
          <w:tcPr>
            <w:tcW w:w="1118" w:type="dxa"/>
            <w:gridSpan w:val="2"/>
            <w:tcBorders>
              <w:top w:val="nil"/>
              <w:left w:val="nil"/>
              <w:bottom w:val="nil"/>
              <w:right w:val="nil"/>
            </w:tcBorders>
            <w:shd w:val="clear" w:color="auto" w:fill="auto"/>
            <w:noWrap/>
          </w:tcPr>
          <w:p w14:paraId="6E21B80E" w14:textId="4FEB6D08" w:rsidR="002D1E03" w:rsidRPr="00B97375" w:rsidRDefault="002D1E03" w:rsidP="002D1E03">
            <w:pPr>
              <w:jc w:val="right"/>
              <w:rPr>
                <w:rFonts w:asciiTheme="minorHAnsi" w:hAnsiTheme="minorHAnsi" w:cs="Arial"/>
                <w:szCs w:val="23"/>
              </w:rPr>
            </w:pPr>
            <w:r w:rsidRPr="004D3B47">
              <w:t xml:space="preserve"> 1,260 </w:t>
            </w:r>
          </w:p>
        </w:tc>
        <w:tc>
          <w:tcPr>
            <w:tcW w:w="1117" w:type="dxa"/>
            <w:tcBorders>
              <w:top w:val="nil"/>
              <w:left w:val="nil"/>
              <w:bottom w:val="nil"/>
              <w:right w:val="nil"/>
            </w:tcBorders>
            <w:shd w:val="clear" w:color="auto" w:fill="auto"/>
            <w:noWrap/>
          </w:tcPr>
          <w:p w14:paraId="1E9EEEBE" w14:textId="677740E4" w:rsidR="002D1E03" w:rsidRPr="00B97375" w:rsidRDefault="002D1E03" w:rsidP="002D1E03">
            <w:pPr>
              <w:jc w:val="right"/>
              <w:rPr>
                <w:rFonts w:asciiTheme="minorHAnsi" w:hAnsiTheme="minorHAnsi" w:cs="Arial"/>
                <w:szCs w:val="23"/>
              </w:rPr>
            </w:pPr>
            <w:r w:rsidRPr="004D3B47">
              <w:t>2.9</w:t>
            </w:r>
          </w:p>
        </w:tc>
        <w:tc>
          <w:tcPr>
            <w:tcW w:w="1118" w:type="dxa"/>
            <w:gridSpan w:val="2"/>
            <w:tcBorders>
              <w:top w:val="nil"/>
              <w:left w:val="nil"/>
              <w:bottom w:val="nil"/>
              <w:right w:val="nil"/>
            </w:tcBorders>
            <w:shd w:val="clear" w:color="auto" w:fill="auto"/>
            <w:noWrap/>
          </w:tcPr>
          <w:p w14:paraId="5239BA07" w14:textId="02938229" w:rsidR="002D1E03" w:rsidRPr="00B97375" w:rsidRDefault="002D1E03" w:rsidP="002D1E03">
            <w:pPr>
              <w:jc w:val="right"/>
              <w:rPr>
                <w:rFonts w:asciiTheme="minorHAnsi" w:hAnsiTheme="minorHAnsi" w:cs="Arial"/>
                <w:szCs w:val="23"/>
              </w:rPr>
            </w:pPr>
            <w:r w:rsidRPr="004D3B47">
              <w:t xml:space="preserve"> 43,925 </w:t>
            </w:r>
          </w:p>
        </w:tc>
        <w:tc>
          <w:tcPr>
            <w:tcW w:w="1120" w:type="dxa"/>
            <w:tcBorders>
              <w:top w:val="nil"/>
              <w:left w:val="nil"/>
              <w:bottom w:val="nil"/>
              <w:right w:val="nil"/>
            </w:tcBorders>
            <w:shd w:val="clear" w:color="auto" w:fill="auto"/>
            <w:noWrap/>
          </w:tcPr>
          <w:p w14:paraId="0BA27191" w14:textId="26B204FE" w:rsidR="002D1E03" w:rsidRPr="00B97375" w:rsidRDefault="002D1E03" w:rsidP="002D1E03">
            <w:pPr>
              <w:jc w:val="right"/>
              <w:rPr>
                <w:rFonts w:asciiTheme="minorHAnsi" w:hAnsiTheme="minorHAnsi" w:cs="Arial"/>
                <w:szCs w:val="23"/>
              </w:rPr>
            </w:pPr>
            <w:r w:rsidRPr="004D3B47">
              <w:t>99.7</w:t>
            </w:r>
          </w:p>
        </w:tc>
        <w:tc>
          <w:tcPr>
            <w:tcW w:w="1118" w:type="dxa"/>
            <w:tcBorders>
              <w:top w:val="nil"/>
              <w:left w:val="nil"/>
              <w:bottom w:val="nil"/>
              <w:right w:val="nil"/>
            </w:tcBorders>
            <w:shd w:val="clear" w:color="auto" w:fill="auto"/>
            <w:noWrap/>
          </w:tcPr>
          <w:p w14:paraId="71EB850A" w14:textId="518D43AE" w:rsidR="002D1E03" w:rsidRPr="00B97375" w:rsidRDefault="002D1E03" w:rsidP="002D1E03">
            <w:pPr>
              <w:jc w:val="right"/>
              <w:rPr>
                <w:rFonts w:asciiTheme="minorHAnsi" w:hAnsiTheme="minorHAnsi" w:cs="Arial"/>
                <w:szCs w:val="23"/>
              </w:rPr>
            </w:pPr>
            <w:r w:rsidRPr="004D3B47">
              <w:t xml:space="preserve"> 121 </w:t>
            </w:r>
          </w:p>
        </w:tc>
        <w:tc>
          <w:tcPr>
            <w:tcW w:w="1117" w:type="dxa"/>
            <w:gridSpan w:val="2"/>
            <w:tcBorders>
              <w:top w:val="nil"/>
              <w:left w:val="nil"/>
              <w:bottom w:val="nil"/>
              <w:right w:val="nil"/>
            </w:tcBorders>
            <w:shd w:val="clear" w:color="auto" w:fill="auto"/>
            <w:noWrap/>
          </w:tcPr>
          <w:p w14:paraId="735BC7C4" w14:textId="0D460978" w:rsidR="002D1E03" w:rsidRPr="00B97375" w:rsidRDefault="002D1E03" w:rsidP="002D1E03">
            <w:pPr>
              <w:jc w:val="right"/>
              <w:rPr>
                <w:rFonts w:asciiTheme="minorHAnsi" w:hAnsiTheme="minorHAnsi" w:cs="Arial"/>
                <w:szCs w:val="23"/>
              </w:rPr>
            </w:pPr>
            <w:r w:rsidRPr="004D3B47">
              <w:t>0.3</w:t>
            </w:r>
          </w:p>
        </w:tc>
        <w:tc>
          <w:tcPr>
            <w:tcW w:w="1118" w:type="dxa"/>
            <w:tcBorders>
              <w:top w:val="nil"/>
              <w:left w:val="nil"/>
              <w:bottom w:val="nil"/>
              <w:right w:val="single" w:sz="4" w:space="0" w:color="auto"/>
            </w:tcBorders>
            <w:shd w:val="clear" w:color="auto" w:fill="auto"/>
            <w:noWrap/>
          </w:tcPr>
          <w:p w14:paraId="230BA337" w14:textId="5BC85D16" w:rsidR="002D1E03" w:rsidRPr="00B97375" w:rsidRDefault="002D1E03" w:rsidP="002D1E03">
            <w:pPr>
              <w:jc w:val="right"/>
              <w:rPr>
                <w:rFonts w:asciiTheme="minorHAnsi" w:hAnsiTheme="minorHAnsi" w:cs="Arial"/>
                <w:szCs w:val="23"/>
              </w:rPr>
            </w:pPr>
            <w:r w:rsidRPr="004D3B47">
              <w:t xml:space="preserve"> 44,046 </w:t>
            </w:r>
          </w:p>
        </w:tc>
      </w:tr>
      <w:tr w:rsidR="002D1E03" w:rsidRPr="00B97375" w14:paraId="018FD530" w14:textId="77777777" w:rsidTr="003A6C40">
        <w:trPr>
          <w:trHeight w:val="285"/>
        </w:trPr>
        <w:tc>
          <w:tcPr>
            <w:tcW w:w="3678" w:type="dxa"/>
            <w:tcBorders>
              <w:top w:val="nil"/>
              <w:left w:val="single" w:sz="4" w:space="0" w:color="auto"/>
              <w:bottom w:val="nil"/>
              <w:right w:val="nil"/>
            </w:tcBorders>
            <w:shd w:val="clear" w:color="auto" w:fill="auto"/>
            <w:noWrap/>
            <w:vAlign w:val="bottom"/>
            <w:hideMark/>
          </w:tcPr>
          <w:p w14:paraId="47FF4AE6" w14:textId="39D20164" w:rsidR="002D1E03" w:rsidRPr="00B97375" w:rsidRDefault="002D1E03" w:rsidP="002D1E03">
            <w:pPr>
              <w:rPr>
                <w:rFonts w:asciiTheme="minorHAnsi" w:hAnsiTheme="minorHAnsi" w:cs="Arial"/>
                <w:szCs w:val="23"/>
              </w:rPr>
            </w:pPr>
            <w:r w:rsidRPr="004D3B47">
              <w:t>Canterbury Health Laboratories</w:t>
            </w:r>
          </w:p>
        </w:tc>
        <w:tc>
          <w:tcPr>
            <w:tcW w:w="1116" w:type="dxa"/>
            <w:tcBorders>
              <w:top w:val="nil"/>
              <w:left w:val="nil"/>
              <w:bottom w:val="nil"/>
              <w:right w:val="nil"/>
            </w:tcBorders>
            <w:shd w:val="clear" w:color="auto" w:fill="auto"/>
            <w:noWrap/>
          </w:tcPr>
          <w:p w14:paraId="27E9260F" w14:textId="44129B9F" w:rsidR="002D1E03" w:rsidRPr="00B97375" w:rsidRDefault="002D1E03" w:rsidP="002D1E03">
            <w:pPr>
              <w:jc w:val="right"/>
              <w:rPr>
                <w:rFonts w:asciiTheme="minorHAnsi" w:hAnsiTheme="minorHAnsi" w:cs="Arial"/>
                <w:szCs w:val="23"/>
              </w:rPr>
            </w:pPr>
            <w:r w:rsidRPr="004D3B47">
              <w:t xml:space="preserve"> 8,796 </w:t>
            </w:r>
          </w:p>
        </w:tc>
        <w:tc>
          <w:tcPr>
            <w:tcW w:w="1117" w:type="dxa"/>
            <w:tcBorders>
              <w:top w:val="nil"/>
              <w:left w:val="nil"/>
              <w:bottom w:val="nil"/>
              <w:right w:val="nil"/>
            </w:tcBorders>
            <w:shd w:val="clear" w:color="auto" w:fill="auto"/>
            <w:noWrap/>
          </w:tcPr>
          <w:p w14:paraId="3665D262" w14:textId="3F62D845" w:rsidR="002D1E03" w:rsidRPr="00B97375" w:rsidRDefault="002D1E03" w:rsidP="002D1E03">
            <w:pPr>
              <w:jc w:val="right"/>
              <w:rPr>
                <w:rFonts w:asciiTheme="minorHAnsi" w:hAnsiTheme="minorHAnsi" w:cs="Arial"/>
                <w:szCs w:val="23"/>
              </w:rPr>
            </w:pPr>
            <w:r w:rsidRPr="004D3B47">
              <w:t>91.7</w:t>
            </w:r>
          </w:p>
        </w:tc>
        <w:tc>
          <w:tcPr>
            <w:tcW w:w="1118" w:type="dxa"/>
            <w:gridSpan w:val="2"/>
            <w:tcBorders>
              <w:top w:val="nil"/>
              <w:left w:val="nil"/>
              <w:bottom w:val="nil"/>
              <w:right w:val="nil"/>
            </w:tcBorders>
            <w:shd w:val="clear" w:color="auto" w:fill="auto"/>
            <w:noWrap/>
          </w:tcPr>
          <w:p w14:paraId="7B44D7A2" w14:textId="496DE25A" w:rsidR="002D1E03" w:rsidRPr="00B97375" w:rsidRDefault="002D1E03" w:rsidP="002D1E03">
            <w:pPr>
              <w:jc w:val="right"/>
              <w:rPr>
                <w:rFonts w:asciiTheme="minorHAnsi" w:hAnsiTheme="minorHAnsi" w:cs="Arial"/>
                <w:szCs w:val="23"/>
              </w:rPr>
            </w:pPr>
            <w:r w:rsidRPr="004D3B47">
              <w:t xml:space="preserve"> 690 </w:t>
            </w:r>
          </w:p>
        </w:tc>
        <w:tc>
          <w:tcPr>
            <w:tcW w:w="1117" w:type="dxa"/>
            <w:tcBorders>
              <w:top w:val="nil"/>
              <w:left w:val="nil"/>
              <w:bottom w:val="nil"/>
              <w:right w:val="nil"/>
            </w:tcBorders>
            <w:shd w:val="clear" w:color="auto" w:fill="auto"/>
            <w:noWrap/>
          </w:tcPr>
          <w:p w14:paraId="1B11607C" w14:textId="3F86213D" w:rsidR="002D1E03" w:rsidRPr="00B97375" w:rsidRDefault="002D1E03" w:rsidP="002D1E03">
            <w:pPr>
              <w:jc w:val="right"/>
              <w:rPr>
                <w:rFonts w:asciiTheme="minorHAnsi" w:hAnsiTheme="minorHAnsi" w:cs="Arial"/>
                <w:szCs w:val="23"/>
              </w:rPr>
            </w:pPr>
            <w:r w:rsidRPr="004D3B47">
              <w:t>7.2</w:t>
            </w:r>
          </w:p>
        </w:tc>
        <w:tc>
          <w:tcPr>
            <w:tcW w:w="1118" w:type="dxa"/>
            <w:gridSpan w:val="2"/>
            <w:tcBorders>
              <w:top w:val="nil"/>
              <w:left w:val="nil"/>
              <w:bottom w:val="nil"/>
              <w:right w:val="nil"/>
            </w:tcBorders>
            <w:shd w:val="clear" w:color="auto" w:fill="auto"/>
            <w:noWrap/>
          </w:tcPr>
          <w:p w14:paraId="04AF27A1" w14:textId="3A00D0F8" w:rsidR="002D1E03" w:rsidRPr="00B97375" w:rsidRDefault="002D1E03" w:rsidP="002D1E03">
            <w:pPr>
              <w:jc w:val="right"/>
              <w:rPr>
                <w:rFonts w:asciiTheme="minorHAnsi" w:hAnsiTheme="minorHAnsi" w:cs="Arial"/>
                <w:szCs w:val="23"/>
              </w:rPr>
            </w:pPr>
            <w:r w:rsidRPr="004D3B47">
              <w:t xml:space="preserve"> 9,486 </w:t>
            </w:r>
          </w:p>
        </w:tc>
        <w:tc>
          <w:tcPr>
            <w:tcW w:w="1120" w:type="dxa"/>
            <w:tcBorders>
              <w:top w:val="nil"/>
              <w:left w:val="nil"/>
              <w:bottom w:val="nil"/>
              <w:right w:val="nil"/>
            </w:tcBorders>
            <w:shd w:val="clear" w:color="auto" w:fill="auto"/>
            <w:noWrap/>
          </w:tcPr>
          <w:p w14:paraId="4E8FEFE7" w14:textId="3A43A90D" w:rsidR="002D1E03" w:rsidRPr="00B97375" w:rsidRDefault="002D1E03" w:rsidP="002D1E03">
            <w:pPr>
              <w:jc w:val="right"/>
              <w:rPr>
                <w:rFonts w:asciiTheme="minorHAnsi" w:hAnsiTheme="minorHAnsi" w:cs="Arial"/>
                <w:szCs w:val="23"/>
              </w:rPr>
            </w:pPr>
            <w:r w:rsidRPr="004D3B47">
              <w:t>98.9</w:t>
            </w:r>
          </w:p>
        </w:tc>
        <w:tc>
          <w:tcPr>
            <w:tcW w:w="1118" w:type="dxa"/>
            <w:tcBorders>
              <w:top w:val="nil"/>
              <w:left w:val="nil"/>
              <w:bottom w:val="nil"/>
              <w:right w:val="nil"/>
            </w:tcBorders>
            <w:shd w:val="clear" w:color="auto" w:fill="auto"/>
            <w:noWrap/>
          </w:tcPr>
          <w:p w14:paraId="02F35567" w14:textId="6CD465CA" w:rsidR="002D1E03" w:rsidRPr="00B97375" w:rsidRDefault="002D1E03" w:rsidP="002D1E03">
            <w:pPr>
              <w:jc w:val="right"/>
              <w:rPr>
                <w:rFonts w:asciiTheme="minorHAnsi" w:hAnsiTheme="minorHAnsi" w:cs="Arial"/>
                <w:szCs w:val="23"/>
              </w:rPr>
            </w:pPr>
            <w:r w:rsidRPr="004D3B47">
              <w:t xml:space="preserve"> 108 </w:t>
            </w:r>
          </w:p>
        </w:tc>
        <w:tc>
          <w:tcPr>
            <w:tcW w:w="1117" w:type="dxa"/>
            <w:gridSpan w:val="2"/>
            <w:tcBorders>
              <w:top w:val="nil"/>
              <w:left w:val="nil"/>
              <w:bottom w:val="nil"/>
              <w:right w:val="nil"/>
            </w:tcBorders>
            <w:shd w:val="clear" w:color="auto" w:fill="auto"/>
            <w:noWrap/>
          </w:tcPr>
          <w:p w14:paraId="4C1FF3C9" w14:textId="029BA82C" w:rsidR="002D1E03" w:rsidRPr="00B97375" w:rsidRDefault="002D1E03" w:rsidP="002D1E03">
            <w:pPr>
              <w:jc w:val="right"/>
              <w:rPr>
                <w:rFonts w:asciiTheme="minorHAnsi" w:hAnsiTheme="minorHAnsi" w:cs="Arial"/>
                <w:szCs w:val="23"/>
              </w:rPr>
            </w:pPr>
            <w:r w:rsidRPr="004D3B47">
              <w:t>1.1</w:t>
            </w:r>
          </w:p>
        </w:tc>
        <w:tc>
          <w:tcPr>
            <w:tcW w:w="1118" w:type="dxa"/>
            <w:tcBorders>
              <w:top w:val="nil"/>
              <w:left w:val="nil"/>
              <w:bottom w:val="nil"/>
              <w:right w:val="single" w:sz="4" w:space="0" w:color="auto"/>
            </w:tcBorders>
            <w:shd w:val="clear" w:color="auto" w:fill="auto"/>
            <w:noWrap/>
          </w:tcPr>
          <w:p w14:paraId="00D835AD" w14:textId="2019A9AB" w:rsidR="002D1E03" w:rsidRPr="00B97375" w:rsidRDefault="002D1E03" w:rsidP="002D1E03">
            <w:pPr>
              <w:jc w:val="right"/>
              <w:rPr>
                <w:rFonts w:asciiTheme="minorHAnsi" w:hAnsiTheme="minorHAnsi" w:cs="Arial"/>
                <w:szCs w:val="23"/>
              </w:rPr>
            </w:pPr>
            <w:r w:rsidRPr="004D3B47">
              <w:t xml:space="preserve"> 9,594 </w:t>
            </w:r>
          </w:p>
        </w:tc>
      </w:tr>
      <w:tr w:rsidR="002D1E03" w:rsidRPr="00B97375" w14:paraId="1B986D79" w14:textId="77777777" w:rsidTr="003A6C40">
        <w:trPr>
          <w:trHeight w:val="285"/>
        </w:trPr>
        <w:tc>
          <w:tcPr>
            <w:tcW w:w="3678" w:type="dxa"/>
            <w:tcBorders>
              <w:top w:val="nil"/>
              <w:left w:val="single" w:sz="4" w:space="0" w:color="auto"/>
              <w:bottom w:val="nil"/>
              <w:right w:val="nil"/>
            </w:tcBorders>
            <w:shd w:val="clear" w:color="auto" w:fill="auto"/>
            <w:noWrap/>
            <w:vAlign w:val="bottom"/>
            <w:hideMark/>
          </w:tcPr>
          <w:p w14:paraId="05F253C8" w14:textId="69BEE40A" w:rsidR="002D1E03" w:rsidRPr="00B97375" w:rsidRDefault="002D1E03" w:rsidP="002D1E03">
            <w:pPr>
              <w:rPr>
                <w:rFonts w:asciiTheme="minorHAnsi" w:hAnsiTheme="minorHAnsi" w:cs="Arial"/>
                <w:szCs w:val="23"/>
              </w:rPr>
            </w:pPr>
            <w:r w:rsidRPr="004D3B47">
              <w:t>LabPLUS</w:t>
            </w:r>
          </w:p>
        </w:tc>
        <w:tc>
          <w:tcPr>
            <w:tcW w:w="1116" w:type="dxa"/>
            <w:tcBorders>
              <w:top w:val="nil"/>
              <w:left w:val="nil"/>
              <w:bottom w:val="nil"/>
              <w:right w:val="nil"/>
            </w:tcBorders>
            <w:shd w:val="clear" w:color="auto" w:fill="auto"/>
            <w:noWrap/>
          </w:tcPr>
          <w:p w14:paraId="3C84C741" w14:textId="24556EE3" w:rsidR="002D1E03" w:rsidRPr="00B97375" w:rsidRDefault="002D1E03" w:rsidP="002D1E03">
            <w:pPr>
              <w:jc w:val="right"/>
              <w:rPr>
                <w:rFonts w:asciiTheme="minorHAnsi" w:hAnsiTheme="minorHAnsi" w:cs="Arial"/>
                <w:szCs w:val="23"/>
              </w:rPr>
            </w:pPr>
            <w:r w:rsidRPr="004D3B47">
              <w:t xml:space="preserve"> 6,605 </w:t>
            </w:r>
          </w:p>
        </w:tc>
        <w:tc>
          <w:tcPr>
            <w:tcW w:w="1117" w:type="dxa"/>
            <w:tcBorders>
              <w:top w:val="nil"/>
              <w:left w:val="nil"/>
              <w:bottom w:val="nil"/>
              <w:right w:val="nil"/>
            </w:tcBorders>
            <w:shd w:val="clear" w:color="auto" w:fill="auto"/>
            <w:noWrap/>
          </w:tcPr>
          <w:p w14:paraId="4CDCDE87" w14:textId="173AB59A" w:rsidR="002D1E03" w:rsidRPr="00B97375" w:rsidRDefault="002D1E03" w:rsidP="002D1E03">
            <w:pPr>
              <w:jc w:val="right"/>
              <w:rPr>
                <w:rFonts w:asciiTheme="minorHAnsi" w:hAnsiTheme="minorHAnsi" w:cs="Arial"/>
                <w:szCs w:val="23"/>
              </w:rPr>
            </w:pPr>
            <w:r w:rsidRPr="004D3B47">
              <w:t>84.7</w:t>
            </w:r>
          </w:p>
        </w:tc>
        <w:tc>
          <w:tcPr>
            <w:tcW w:w="1118" w:type="dxa"/>
            <w:gridSpan w:val="2"/>
            <w:tcBorders>
              <w:top w:val="nil"/>
              <w:left w:val="nil"/>
              <w:bottom w:val="nil"/>
              <w:right w:val="nil"/>
            </w:tcBorders>
            <w:shd w:val="clear" w:color="auto" w:fill="auto"/>
            <w:noWrap/>
          </w:tcPr>
          <w:p w14:paraId="5051C093" w14:textId="6961C63F" w:rsidR="002D1E03" w:rsidRPr="00B97375" w:rsidRDefault="002D1E03" w:rsidP="002D1E03">
            <w:pPr>
              <w:jc w:val="right"/>
              <w:rPr>
                <w:rFonts w:asciiTheme="minorHAnsi" w:hAnsiTheme="minorHAnsi" w:cs="Arial"/>
                <w:szCs w:val="23"/>
              </w:rPr>
            </w:pPr>
            <w:r w:rsidRPr="004D3B47">
              <w:t xml:space="preserve"> 1,005 </w:t>
            </w:r>
          </w:p>
        </w:tc>
        <w:tc>
          <w:tcPr>
            <w:tcW w:w="1117" w:type="dxa"/>
            <w:tcBorders>
              <w:top w:val="nil"/>
              <w:left w:val="nil"/>
              <w:bottom w:val="nil"/>
              <w:right w:val="nil"/>
            </w:tcBorders>
            <w:shd w:val="clear" w:color="auto" w:fill="auto"/>
            <w:noWrap/>
          </w:tcPr>
          <w:p w14:paraId="6B55B7F1" w14:textId="69553C0C" w:rsidR="002D1E03" w:rsidRPr="00B97375" w:rsidRDefault="002D1E03" w:rsidP="002D1E03">
            <w:pPr>
              <w:jc w:val="right"/>
              <w:rPr>
                <w:rFonts w:asciiTheme="minorHAnsi" w:hAnsiTheme="minorHAnsi" w:cs="Arial"/>
                <w:szCs w:val="23"/>
              </w:rPr>
            </w:pPr>
            <w:r w:rsidRPr="004D3B47">
              <w:t>12.9</w:t>
            </w:r>
          </w:p>
        </w:tc>
        <w:tc>
          <w:tcPr>
            <w:tcW w:w="1118" w:type="dxa"/>
            <w:gridSpan w:val="2"/>
            <w:tcBorders>
              <w:top w:val="nil"/>
              <w:left w:val="nil"/>
              <w:bottom w:val="nil"/>
              <w:right w:val="nil"/>
            </w:tcBorders>
            <w:shd w:val="clear" w:color="auto" w:fill="auto"/>
            <w:noWrap/>
          </w:tcPr>
          <w:p w14:paraId="527E9202" w14:textId="07309BEB" w:rsidR="002D1E03" w:rsidRPr="00B97375" w:rsidRDefault="002D1E03" w:rsidP="002D1E03">
            <w:pPr>
              <w:jc w:val="right"/>
              <w:rPr>
                <w:rFonts w:asciiTheme="minorHAnsi" w:hAnsiTheme="minorHAnsi" w:cs="Arial"/>
                <w:szCs w:val="23"/>
              </w:rPr>
            </w:pPr>
            <w:r w:rsidRPr="004D3B47">
              <w:t xml:space="preserve"> 7,610 </w:t>
            </w:r>
          </w:p>
        </w:tc>
        <w:tc>
          <w:tcPr>
            <w:tcW w:w="1120" w:type="dxa"/>
            <w:tcBorders>
              <w:top w:val="nil"/>
              <w:left w:val="nil"/>
              <w:bottom w:val="nil"/>
              <w:right w:val="nil"/>
            </w:tcBorders>
            <w:shd w:val="clear" w:color="auto" w:fill="auto"/>
            <w:noWrap/>
          </w:tcPr>
          <w:p w14:paraId="5CB4417F" w14:textId="4676B9A8" w:rsidR="002D1E03" w:rsidRPr="00B97375" w:rsidRDefault="002D1E03" w:rsidP="002D1E03">
            <w:pPr>
              <w:jc w:val="right"/>
              <w:rPr>
                <w:rFonts w:asciiTheme="minorHAnsi" w:hAnsiTheme="minorHAnsi" w:cs="Arial"/>
                <w:szCs w:val="23"/>
              </w:rPr>
            </w:pPr>
            <w:r w:rsidRPr="004D3B47">
              <w:t>97.6</w:t>
            </w:r>
          </w:p>
        </w:tc>
        <w:tc>
          <w:tcPr>
            <w:tcW w:w="1118" w:type="dxa"/>
            <w:tcBorders>
              <w:top w:val="nil"/>
              <w:left w:val="nil"/>
              <w:bottom w:val="nil"/>
              <w:right w:val="nil"/>
            </w:tcBorders>
            <w:shd w:val="clear" w:color="auto" w:fill="auto"/>
            <w:noWrap/>
          </w:tcPr>
          <w:p w14:paraId="0A419F20" w14:textId="1EA020D3" w:rsidR="002D1E03" w:rsidRPr="00B97375" w:rsidRDefault="002D1E03" w:rsidP="002D1E03">
            <w:pPr>
              <w:jc w:val="right"/>
              <w:rPr>
                <w:rFonts w:asciiTheme="minorHAnsi" w:hAnsiTheme="minorHAnsi" w:cs="Arial"/>
                <w:szCs w:val="23"/>
              </w:rPr>
            </w:pPr>
            <w:r w:rsidRPr="004D3B47">
              <w:t xml:space="preserve"> 191 </w:t>
            </w:r>
          </w:p>
        </w:tc>
        <w:tc>
          <w:tcPr>
            <w:tcW w:w="1117" w:type="dxa"/>
            <w:gridSpan w:val="2"/>
            <w:tcBorders>
              <w:top w:val="nil"/>
              <w:left w:val="nil"/>
              <w:bottom w:val="nil"/>
              <w:right w:val="nil"/>
            </w:tcBorders>
            <w:shd w:val="clear" w:color="auto" w:fill="auto"/>
            <w:noWrap/>
          </w:tcPr>
          <w:p w14:paraId="12823704" w14:textId="317CEFFD" w:rsidR="002D1E03" w:rsidRPr="00B97375" w:rsidRDefault="002D1E03" w:rsidP="002D1E03">
            <w:pPr>
              <w:jc w:val="right"/>
              <w:rPr>
                <w:rFonts w:asciiTheme="minorHAnsi" w:hAnsiTheme="minorHAnsi" w:cs="Arial"/>
                <w:szCs w:val="23"/>
              </w:rPr>
            </w:pPr>
            <w:r w:rsidRPr="004D3B47">
              <w:t>2.4</w:t>
            </w:r>
          </w:p>
        </w:tc>
        <w:tc>
          <w:tcPr>
            <w:tcW w:w="1118" w:type="dxa"/>
            <w:tcBorders>
              <w:top w:val="nil"/>
              <w:left w:val="nil"/>
              <w:bottom w:val="nil"/>
              <w:right w:val="single" w:sz="4" w:space="0" w:color="auto"/>
            </w:tcBorders>
            <w:shd w:val="clear" w:color="auto" w:fill="auto"/>
            <w:noWrap/>
          </w:tcPr>
          <w:p w14:paraId="28854442" w14:textId="6DA4283B" w:rsidR="002D1E03" w:rsidRPr="00B97375" w:rsidRDefault="002D1E03" w:rsidP="002D1E03">
            <w:pPr>
              <w:jc w:val="right"/>
              <w:rPr>
                <w:rFonts w:asciiTheme="minorHAnsi" w:hAnsiTheme="minorHAnsi" w:cs="Arial"/>
                <w:szCs w:val="23"/>
              </w:rPr>
            </w:pPr>
            <w:r w:rsidRPr="004D3B47">
              <w:t xml:space="preserve"> 7,801 </w:t>
            </w:r>
          </w:p>
        </w:tc>
      </w:tr>
      <w:tr w:rsidR="002D1E03" w:rsidRPr="00B97375" w14:paraId="24F7CD28" w14:textId="77777777" w:rsidTr="003A6C40">
        <w:trPr>
          <w:trHeight w:val="285"/>
        </w:trPr>
        <w:tc>
          <w:tcPr>
            <w:tcW w:w="3678" w:type="dxa"/>
            <w:tcBorders>
              <w:top w:val="nil"/>
              <w:left w:val="single" w:sz="4" w:space="0" w:color="auto"/>
              <w:bottom w:val="nil"/>
              <w:right w:val="nil"/>
            </w:tcBorders>
            <w:shd w:val="clear" w:color="auto" w:fill="auto"/>
            <w:noWrap/>
            <w:vAlign w:val="bottom"/>
            <w:hideMark/>
          </w:tcPr>
          <w:p w14:paraId="41AC7819" w14:textId="4BA3ED6A" w:rsidR="002D1E03" w:rsidRPr="00B97375" w:rsidRDefault="002D1E03" w:rsidP="002D1E03">
            <w:pPr>
              <w:rPr>
                <w:rFonts w:asciiTheme="minorHAnsi" w:hAnsiTheme="minorHAnsi" w:cs="Arial"/>
                <w:szCs w:val="23"/>
              </w:rPr>
            </w:pPr>
            <w:r w:rsidRPr="004D3B47">
              <w:t>Medlab Central Ltd</w:t>
            </w:r>
          </w:p>
        </w:tc>
        <w:tc>
          <w:tcPr>
            <w:tcW w:w="1116" w:type="dxa"/>
            <w:tcBorders>
              <w:top w:val="nil"/>
              <w:left w:val="nil"/>
              <w:bottom w:val="nil"/>
              <w:right w:val="nil"/>
            </w:tcBorders>
            <w:shd w:val="clear" w:color="auto" w:fill="auto"/>
            <w:noWrap/>
          </w:tcPr>
          <w:p w14:paraId="10883951" w14:textId="76A4978B" w:rsidR="002D1E03" w:rsidRPr="00B97375" w:rsidRDefault="002D1E03" w:rsidP="002D1E03">
            <w:pPr>
              <w:jc w:val="right"/>
              <w:rPr>
                <w:rFonts w:asciiTheme="minorHAnsi" w:hAnsiTheme="minorHAnsi" w:cs="Arial"/>
                <w:szCs w:val="23"/>
              </w:rPr>
            </w:pPr>
            <w:r w:rsidRPr="004D3B47">
              <w:t xml:space="preserve"> 13,706 </w:t>
            </w:r>
          </w:p>
        </w:tc>
        <w:tc>
          <w:tcPr>
            <w:tcW w:w="1117" w:type="dxa"/>
            <w:tcBorders>
              <w:top w:val="nil"/>
              <w:left w:val="nil"/>
              <w:bottom w:val="nil"/>
              <w:right w:val="nil"/>
            </w:tcBorders>
            <w:shd w:val="clear" w:color="auto" w:fill="auto"/>
            <w:noWrap/>
          </w:tcPr>
          <w:p w14:paraId="550B90EC" w14:textId="4CAE19A8" w:rsidR="002D1E03" w:rsidRPr="00B97375" w:rsidRDefault="002D1E03" w:rsidP="002D1E03">
            <w:pPr>
              <w:jc w:val="right"/>
              <w:rPr>
                <w:rFonts w:asciiTheme="minorHAnsi" w:hAnsiTheme="minorHAnsi" w:cs="Arial"/>
                <w:szCs w:val="23"/>
              </w:rPr>
            </w:pPr>
            <w:r w:rsidRPr="004D3B47">
              <w:t>90.9</w:t>
            </w:r>
          </w:p>
        </w:tc>
        <w:tc>
          <w:tcPr>
            <w:tcW w:w="1118" w:type="dxa"/>
            <w:gridSpan w:val="2"/>
            <w:tcBorders>
              <w:top w:val="nil"/>
              <w:left w:val="nil"/>
              <w:bottom w:val="nil"/>
              <w:right w:val="nil"/>
            </w:tcBorders>
            <w:shd w:val="clear" w:color="auto" w:fill="auto"/>
            <w:noWrap/>
          </w:tcPr>
          <w:p w14:paraId="37C385ED" w14:textId="02D7D6DE" w:rsidR="002D1E03" w:rsidRPr="00B97375" w:rsidRDefault="002D1E03" w:rsidP="002D1E03">
            <w:pPr>
              <w:jc w:val="right"/>
              <w:rPr>
                <w:rFonts w:asciiTheme="minorHAnsi" w:hAnsiTheme="minorHAnsi" w:cs="Arial"/>
                <w:szCs w:val="23"/>
              </w:rPr>
            </w:pPr>
            <w:r w:rsidRPr="004D3B47">
              <w:t xml:space="preserve"> 460 </w:t>
            </w:r>
          </w:p>
        </w:tc>
        <w:tc>
          <w:tcPr>
            <w:tcW w:w="1117" w:type="dxa"/>
            <w:tcBorders>
              <w:top w:val="nil"/>
              <w:left w:val="nil"/>
              <w:bottom w:val="nil"/>
              <w:right w:val="nil"/>
            </w:tcBorders>
            <w:shd w:val="clear" w:color="auto" w:fill="auto"/>
            <w:noWrap/>
          </w:tcPr>
          <w:p w14:paraId="62F5A6EB" w14:textId="0A466F9B" w:rsidR="002D1E03" w:rsidRPr="00B97375" w:rsidRDefault="002D1E03" w:rsidP="002D1E03">
            <w:pPr>
              <w:jc w:val="right"/>
              <w:rPr>
                <w:rFonts w:asciiTheme="minorHAnsi" w:hAnsiTheme="minorHAnsi" w:cs="Arial"/>
                <w:szCs w:val="23"/>
              </w:rPr>
            </w:pPr>
            <w:r w:rsidRPr="004D3B47">
              <w:t>3.0</w:t>
            </w:r>
          </w:p>
        </w:tc>
        <w:tc>
          <w:tcPr>
            <w:tcW w:w="1118" w:type="dxa"/>
            <w:gridSpan w:val="2"/>
            <w:tcBorders>
              <w:top w:val="nil"/>
              <w:left w:val="nil"/>
              <w:bottom w:val="nil"/>
              <w:right w:val="nil"/>
            </w:tcBorders>
            <w:shd w:val="clear" w:color="auto" w:fill="auto"/>
            <w:noWrap/>
          </w:tcPr>
          <w:p w14:paraId="05116CB3" w14:textId="314112B0" w:rsidR="002D1E03" w:rsidRPr="00B97375" w:rsidRDefault="002D1E03" w:rsidP="002D1E03">
            <w:pPr>
              <w:jc w:val="right"/>
              <w:rPr>
                <w:rFonts w:asciiTheme="minorHAnsi" w:hAnsiTheme="minorHAnsi" w:cs="Arial"/>
                <w:szCs w:val="23"/>
              </w:rPr>
            </w:pPr>
            <w:r w:rsidRPr="004D3B47">
              <w:t xml:space="preserve"> 14,166 </w:t>
            </w:r>
          </w:p>
        </w:tc>
        <w:tc>
          <w:tcPr>
            <w:tcW w:w="1120" w:type="dxa"/>
            <w:tcBorders>
              <w:top w:val="nil"/>
              <w:left w:val="nil"/>
              <w:bottom w:val="nil"/>
              <w:right w:val="nil"/>
            </w:tcBorders>
            <w:shd w:val="clear" w:color="auto" w:fill="auto"/>
            <w:noWrap/>
          </w:tcPr>
          <w:p w14:paraId="0883D504" w14:textId="6FA33691" w:rsidR="002D1E03" w:rsidRPr="00B97375" w:rsidRDefault="002D1E03" w:rsidP="002D1E03">
            <w:pPr>
              <w:jc w:val="right"/>
              <w:rPr>
                <w:rFonts w:asciiTheme="minorHAnsi" w:hAnsiTheme="minorHAnsi" w:cs="Arial"/>
                <w:szCs w:val="23"/>
              </w:rPr>
            </w:pPr>
            <w:r w:rsidRPr="004D3B47">
              <w:t>93.9</w:t>
            </w:r>
          </w:p>
        </w:tc>
        <w:tc>
          <w:tcPr>
            <w:tcW w:w="1118" w:type="dxa"/>
            <w:tcBorders>
              <w:top w:val="nil"/>
              <w:left w:val="nil"/>
              <w:bottom w:val="nil"/>
              <w:right w:val="nil"/>
            </w:tcBorders>
            <w:shd w:val="clear" w:color="auto" w:fill="auto"/>
            <w:noWrap/>
          </w:tcPr>
          <w:p w14:paraId="448FA097" w14:textId="0A9A2D76" w:rsidR="002D1E03" w:rsidRPr="00B97375" w:rsidRDefault="002D1E03" w:rsidP="002D1E03">
            <w:pPr>
              <w:jc w:val="right"/>
              <w:rPr>
                <w:rFonts w:asciiTheme="minorHAnsi" w:hAnsiTheme="minorHAnsi" w:cs="Arial"/>
                <w:szCs w:val="23"/>
              </w:rPr>
            </w:pPr>
            <w:r w:rsidRPr="004D3B47">
              <w:t xml:space="preserve"> 918 </w:t>
            </w:r>
          </w:p>
        </w:tc>
        <w:tc>
          <w:tcPr>
            <w:tcW w:w="1117" w:type="dxa"/>
            <w:gridSpan w:val="2"/>
            <w:tcBorders>
              <w:top w:val="nil"/>
              <w:left w:val="nil"/>
              <w:bottom w:val="nil"/>
              <w:right w:val="nil"/>
            </w:tcBorders>
            <w:shd w:val="clear" w:color="auto" w:fill="auto"/>
            <w:noWrap/>
          </w:tcPr>
          <w:p w14:paraId="5510AC27" w14:textId="2F32A4F2" w:rsidR="002D1E03" w:rsidRPr="00B97375" w:rsidRDefault="002D1E03" w:rsidP="002D1E03">
            <w:pPr>
              <w:jc w:val="right"/>
              <w:rPr>
                <w:rFonts w:asciiTheme="minorHAnsi" w:hAnsiTheme="minorHAnsi" w:cs="Arial"/>
                <w:szCs w:val="23"/>
              </w:rPr>
            </w:pPr>
            <w:r w:rsidRPr="004D3B47">
              <w:t>6.1</w:t>
            </w:r>
          </w:p>
        </w:tc>
        <w:tc>
          <w:tcPr>
            <w:tcW w:w="1118" w:type="dxa"/>
            <w:tcBorders>
              <w:top w:val="nil"/>
              <w:left w:val="nil"/>
              <w:bottom w:val="nil"/>
              <w:right w:val="single" w:sz="4" w:space="0" w:color="auto"/>
            </w:tcBorders>
            <w:shd w:val="clear" w:color="auto" w:fill="auto"/>
            <w:noWrap/>
          </w:tcPr>
          <w:p w14:paraId="7BA93233" w14:textId="134E747D" w:rsidR="002D1E03" w:rsidRPr="00B97375" w:rsidRDefault="002D1E03" w:rsidP="002D1E03">
            <w:pPr>
              <w:jc w:val="right"/>
              <w:rPr>
                <w:rFonts w:asciiTheme="minorHAnsi" w:hAnsiTheme="minorHAnsi" w:cs="Arial"/>
                <w:szCs w:val="23"/>
              </w:rPr>
            </w:pPr>
            <w:r w:rsidRPr="004D3B47">
              <w:t xml:space="preserve"> 15,084 </w:t>
            </w:r>
          </w:p>
        </w:tc>
      </w:tr>
      <w:tr w:rsidR="002D1E03" w:rsidRPr="00B97375" w14:paraId="5BAF120D" w14:textId="77777777" w:rsidTr="003A6C40">
        <w:trPr>
          <w:trHeight w:val="285"/>
        </w:trPr>
        <w:tc>
          <w:tcPr>
            <w:tcW w:w="3678" w:type="dxa"/>
            <w:tcBorders>
              <w:top w:val="nil"/>
              <w:left w:val="single" w:sz="4" w:space="0" w:color="auto"/>
              <w:bottom w:val="nil"/>
              <w:right w:val="nil"/>
            </w:tcBorders>
            <w:shd w:val="clear" w:color="auto" w:fill="auto"/>
            <w:noWrap/>
            <w:vAlign w:val="bottom"/>
            <w:hideMark/>
          </w:tcPr>
          <w:p w14:paraId="51865078" w14:textId="406CFD2A" w:rsidR="002D1E03" w:rsidRPr="00B97375" w:rsidRDefault="002D1E03" w:rsidP="002D1E03">
            <w:pPr>
              <w:rPr>
                <w:rFonts w:asciiTheme="minorHAnsi" w:hAnsiTheme="minorHAnsi" w:cs="Arial"/>
                <w:szCs w:val="23"/>
              </w:rPr>
            </w:pPr>
            <w:r w:rsidRPr="004D3B47">
              <w:t>Pathlab</w:t>
            </w:r>
          </w:p>
        </w:tc>
        <w:tc>
          <w:tcPr>
            <w:tcW w:w="1116" w:type="dxa"/>
            <w:tcBorders>
              <w:top w:val="nil"/>
              <w:left w:val="nil"/>
              <w:bottom w:val="nil"/>
              <w:right w:val="nil"/>
            </w:tcBorders>
            <w:shd w:val="clear" w:color="auto" w:fill="auto"/>
            <w:noWrap/>
          </w:tcPr>
          <w:p w14:paraId="28C9FCBD" w14:textId="1518A6B3" w:rsidR="002D1E03" w:rsidRPr="00B97375" w:rsidRDefault="002D1E03" w:rsidP="002D1E03">
            <w:pPr>
              <w:jc w:val="right"/>
              <w:rPr>
                <w:rFonts w:asciiTheme="minorHAnsi" w:hAnsiTheme="minorHAnsi" w:cs="Arial"/>
                <w:szCs w:val="23"/>
              </w:rPr>
            </w:pPr>
            <w:r w:rsidRPr="004D3B47">
              <w:t xml:space="preserve"> 26,511 </w:t>
            </w:r>
          </w:p>
        </w:tc>
        <w:tc>
          <w:tcPr>
            <w:tcW w:w="1117" w:type="dxa"/>
            <w:tcBorders>
              <w:top w:val="nil"/>
              <w:left w:val="nil"/>
              <w:bottom w:val="nil"/>
              <w:right w:val="nil"/>
            </w:tcBorders>
            <w:shd w:val="clear" w:color="auto" w:fill="auto"/>
            <w:noWrap/>
          </w:tcPr>
          <w:p w14:paraId="67F19CC6" w14:textId="7647A801" w:rsidR="002D1E03" w:rsidRPr="00B97375" w:rsidRDefault="002D1E03" w:rsidP="002D1E03">
            <w:pPr>
              <w:jc w:val="right"/>
              <w:rPr>
                <w:rFonts w:asciiTheme="minorHAnsi" w:hAnsiTheme="minorHAnsi" w:cs="Arial"/>
                <w:szCs w:val="23"/>
              </w:rPr>
            </w:pPr>
            <w:r w:rsidRPr="004D3B47">
              <w:t>98.3</w:t>
            </w:r>
          </w:p>
        </w:tc>
        <w:tc>
          <w:tcPr>
            <w:tcW w:w="1118" w:type="dxa"/>
            <w:gridSpan w:val="2"/>
            <w:tcBorders>
              <w:top w:val="nil"/>
              <w:left w:val="nil"/>
              <w:bottom w:val="nil"/>
              <w:right w:val="nil"/>
            </w:tcBorders>
            <w:shd w:val="clear" w:color="auto" w:fill="auto"/>
            <w:noWrap/>
          </w:tcPr>
          <w:p w14:paraId="3B184806" w14:textId="7BDEB033" w:rsidR="002D1E03" w:rsidRPr="00B97375" w:rsidRDefault="002D1E03" w:rsidP="002D1E03">
            <w:pPr>
              <w:jc w:val="right"/>
              <w:rPr>
                <w:rFonts w:asciiTheme="minorHAnsi" w:hAnsiTheme="minorHAnsi" w:cs="Arial"/>
                <w:szCs w:val="23"/>
              </w:rPr>
            </w:pPr>
            <w:r w:rsidRPr="004D3B47">
              <w:t xml:space="preserve"> 341 </w:t>
            </w:r>
          </w:p>
        </w:tc>
        <w:tc>
          <w:tcPr>
            <w:tcW w:w="1117" w:type="dxa"/>
            <w:tcBorders>
              <w:top w:val="nil"/>
              <w:left w:val="nil"/>
              <w:bottom w:val="nil"/>
              <w:right w:val="nil"/>
            </w:tcBorders>
            <w:shd w:val="clear" w:color="auto" w:fill="auto"/>
            <w:noWrap/>
          </w:tcPr>
          <w:p w14:paraId="2D8FDDD4" w14:textId="7CEAEE8A" w:rsidR="002D1E03" w:rsidRPr="00B97375" w:rsidRDefault="002D1E03" w:rsidP="002D1E03">
            <w:pPr>
              <w:jc w:val="right"/>
              <w:rPr>
                <w:rFonts w:asciiTheme="minorHAnsi" w:hAnsiTheme="minorHAnsi" w:cs="Arial"/>
                <w:szCs w:val="23"/>
              </w:rPr>
            </w:pPr>
            <w:r w:rsidRPr="004D3B47">
              <w:t>1.3</w:t>
            </w:r>
          </w:p>
        </w:tc>
        <w:tc>
          <w:tcPr>
            <w:tcW w:w="1118" w:type="dxa"/>
            <w:gridSpan w:val="2"/>
            <w:tcBorders>
              <w:top w:val="nil"/>
              <w:left w:val="nil"/>
              <w:bottom w:val="nil"/>
              <w:right w:val="nil"/>
            </w:tcBorders>
            <w:shd w:val="clear" w:color="auto" w:fill="auto"/>
            <w:noWrap/>
          </w:tcPr>
          <w:p w14:paraId="033DEB15" w14:textId="0F20DFE3" w:rsidR="002D1E03" w:rsidRPr="00B97375" w:rsidRDefault="002D1E03" w:rsidP="002D1E03">
            <w:pPr>
              <w:jc w:val="right"/>
              <w:rPr>
                <w:rFonts w:asciiTheme="minorHAnsi" w:hAnsiTheme="minorHAnsi" w:cs="Arial"/>
                <w:szCs w:val="23"/>
              </w:rPr>
            </w:pPr>
            <w:r w:rsidRPr="004D3B47">
              <w:t xml:space="preserve"> 26,852 </w:t>
            </w:r>
          </w:p>
        </w:tc>
        <w:tc>
          <w:tcPr>
            <w:tcW w:w="1120" w:type="dxa"/>
            <w:tcBorders>
              <w:top w:val="nil"/>
              <w:left w:val="nil"/>
              <w:bottom w:val="nil"/>
              <w:right w:val="nil"/>
            </w:tcBorders>
            <w:shd w:val="clear" w:color="auto" w:fill="auto"/>
            <w:noWrap/>
          </w:tcPr>
          <w:p w14:paraId="797028AB" w14:textId="6F303374" w:rsidR="002D1E03" w:rsidRPr="00B97375" w:rsidRDefault="002D1E03" w:rsidP="002D1E03">
            <w:pPr>
              <w:jc w:val="right"/>
              <w:rPr>
                <w:rFonts w:asciiTheme="minorHAnsi" w:hAnsiTheme="minorHAnsi" w:cs="Arial"/>
                <w:szCs w:val="23"/>
              </w:rPr>
            </w:pPr>
            <w:r w:rsidRPr="004D3B47">
              <w:t>99.6</w:t>
            </w:r>
          </w:p>
        </w:tc>
        <w:tc>
          <w:tcPr>
            <w:tcW w:w="1118" w:type="dxa"/>
            <w:tcBorders>
              <w:top w:val="nil"/>
              <w:left w:val="nil"/>
              <w:bottom w:val="nil"/>
              <w:right w:val="nil"/>
            </w:tcBorders>
            <w:shd w:val="clear" w:color="auto" w:fill="auto"/>
            <w:noWrap/>
          </w:tcPr>
          <w:p w14:paraId="5ED5101F" w14:textId="67F7DDA9" w:rsidR="002D1E03" w:rsidRPr="00B97375" w:rsidRDefault="002D1E03" w:rsidP="002D1E03">
            <w:pPr>
              <w:jc w:val="right"/>
              <w:rPr>
                <w:rFonts w:asciiTheme="minorHAnsi" w:hAnsiTheme="minorHAnsi" w:cs="Arial"/>
                <w:szCs w:val="23"/>
              </w:rPr>
            </w:pPr>
            <w:r w:rsidRPr="004D3B47">
              <w:t xml:space="preserve"> 109 </w:t>
            </w:r>
          </w:p>
        </w:tc>
        <w:tc>
          <w:tcPr>
            <w:tcW w:w="1117" w:type="dxa"/>
            <w:gridSpan w:val="2"/>
            <w:tcBorders>
              <w:top w:val="nil"/>
              <w:left w:val="nil"/>
              <w:bottom w:val="nil"/>
              <w:right w:val="nil"/>
            </w:tcBorders>
            <w:shd w:val="clear" w:color="auto" w:fill="auto"/>
            <w:noWrap/>
          </w:tcPr>
          <w:p w14:paraId="2ED86AAD" w14:textId="2924E268" w:rsidR="002D1E03" w:rsidRPr="00B97375" w:rsidRDefault="002D1E03" w:rsidP="002D1E03">
            <w:pPr>
              <w:jc w:val="right"/>
              <w:rPr>
                <w:rFonts w:asciiTheme="minorHAnsi" w:hAnsiTheme="minorHAnsi" w:cs="Arial"/>
                <w:szCs w:val="23"/>
              </w:rPr>
            </w:pPr>
            <w:r w:rsidRPr="004D3B47">
              <w:t>0.4</w:t>
            </w:r>
          </w:p>
        </w:tc>
        <w:tc>
          <w:tcPr>
            <w:tcW w:w="1118" w:type="dxa"/>
            <w:tcBorders>
              <w:top w:val="nil"/>
              <w:left w:val="nil"/>
              <w:bottom w:val="nil"/>
              <w:right w:val="single" w:sz="4" w:space="0" w:color="auto"/>
            </w:tcBorders>
            <w:shd w:val="clear" w:color="auto" w:fill="auto"/>
            <w:noWrap/>
          </w:tcPr>
          <w:p w14:paraId="3F813A87" w14:textId="4F41BE4B" w:rsidR="002D1E03" w:rsidRPr="00B97375" w:rsidRDefault="002D1E03" w:rsidP="002D1E03">
            <w:pPr>
              <w:jc w:val="right"/>
              <w:rPr>
                <w:rFonts w:asciiTheme="minorHAnsi" w:hAnsiTheme="minorHAnsi" w:cs="Arial"/>
                <w:szCs w:val="23"/>
              </w:rPr>
            </w:pPr>
            <w:r w:rsidRPr="004D3B47">
              <w:t xml:space="preserve"> 26,961 </w:t>
            </w:r>
          </w:p>
        </w:tc>
      </w:tr>
      <w:tr w:rsidR="002D1E03" w:rsidRPr="00B97375" w14:paraId="09C849D1" w14:textId="77777777" w:rsidTr="003A6C40">
        <w:trPr>
          <w:trHeight w:val="285"/>
        </w:trPr>
        <w:tc>
          <w:tcPr>
            <w:tcW w:w="3678" w:type="dxa"/>
            <w:tcBorders>
              <w:top w:val="nil"/>
              <w:left w:val="single" w:sz="4" w:space="0" w:color="auto"/>
              <w:bottom w:val="nil"/>
              <w:right w:val="nil"/>
            </w:tcBorders>
            <w:shd w:val="clear" w:color="auto" w:fill="auto"/>
            <w:noWrap/>
            <w:vAlign w:val="bottom"/>
            <w:hideMark/>
          </w:tcPr>
          <w:p w14:paraId="665461B9" w14:textId="0C7D8266" w:rsidR="002D1E03" w:rsidRPr="00B97375" w:rsidRDefault="002D1E03" w:rsidP="002D1E03">
            <w:pPr>
              <w:rPr>
                <w:rFonts w:asciiTheme="minorHAnsi" w:hAnsiTheme="minorHAnsi" w:cs="Arial"/>
                <w:szCs w:val="23"/>
              </w:rPr>
            </w:pPr>
            <w:r w:rsidRPr="004D3B47">
              <w:t>Southern Community Labs Dunedin</w:t>
            </w:r>
          </w:p>
        </w:tc>
        <w:tc>
          <w:tcPr>
            <w:tcW w:w="1116" w:type="dxa"/>
            <w:tcBorders>
              <w:top w:val="nil"/>
              <w:left w:val="nil"/>
              <w:bottom w:val="nil"/>
              <w:right w:val="nil"/>
            </w:tcBorders>
            <w:shd w:val="clear" w:color="auto" w:fill="auto"/>
            <w:noWrap/>
          </w:tcPr>
          <w:p w14:paraId="4E35F0B7" w14:textId="13C553B9" w:rsidR="002D1E03" w:rsidRPr="00B97375" w:rsidRDefault="002D1E03" w:rsidP="002D1E03">
            <w:pPr>
              <w:jc w:val="right"/>
              <w:rPr>
                <w:rFonts w:asciiTheme="minorHAnsi" w:hAnsiTheme="minorHAnsi" w:cs="Arial"/>
                <w:szCs w:val="23"/>
              </w:rPr>
            </w:pPr>
            <w:r w:rsidRPr="004D3B47">
              <w:t xml:space="preserve"> 102,876 </w:t>
            </w:r>
          </w:p>
        </w:tc>
        <w:tc>
          <w:tcPr>
            <w:tcW w:w="1117" w:type="dxa"/>
            <w:tcBorders>
              <w:top w:val="nil"/>
              <w:left w:val="nil"/>
              <w:bottom w:val="nil"/>
              <w:right w:val="nil"/>
            </w:tcBorders>
            <w:shd w:val="clear" w:color="auto" w:fill="auto"/>
            <w:noWrap/>
          </w:tcPr>
          <w:p w14:paraId="066075A6" w14:textId="1D8BAA49" w:rsidR="002D1E03" w:rsidRPr="00B97375" w:rsidRDefault="002D1E03" w:rsidP="002D1E03">
            <w:pPr>
              <w:jc w:val="right"/>
              <w:rPr>
                <w:rFonts w:asciiTheme="minorHAnsi" w:hAnsiTheme="minorHAnsi" w:cs="Arial"/>
                <w:szCs w:val="23"/>
              </w:rPr>
            </w:pPr>
            <w:r w:rsidRPr="004D3B47">
              <w:t>96.6</w:t>
            </w:r>
          </w:p>
        </w:tc>
        <w:tc>
          <w:tcPr>
            <w:tcW w:w="1118" w:type="dxa"/>
            <w:gridSpan w:val="2"/>
            <w:tcBorders>
              <w:top w:val="nil"/>
              <w:left w:val="nil"/>
              <w:bottom w:val="nil"/>
              <w:right w:val="nil"/>
            </w:tcBorders>
            <w:shd w:val="clear" w:color="auto" w:fill="auto"/>
            <w:noWrap/>
          </w:tcPr>
          <w:p w14:paraId="3D8E1AA0" w14:textId="1EB7A4AD" w:rsidR="002D1E03" w:rsidRPr="00B97375" w:rsidRDefault="002D1E03" w:rsidP="002D1E03">
            <w:pPr>
              <w:jc w:val="right"/>
              <w:rPr>
                <w:rFonts w:asciiTheme="minorHAnsi" w:hAnsiTheme="minorHAnsi" w:cs="Arial"/>
                <w:szCs w:val="23"/>
              </w:rPr>
            </w:pPr>
            <w:r w:rsidRPr="004D3B47">
              <w:t xml:space="preserve"> 2,481 </w:t>
            </w:r>
          </w:p>
        </w:tc>
        <w:tc>
          <w:tcPr>
            <w:tcW w:w="1117" w:type="dxa"/>
            <w:tcBorders>
              <w:top w:val="nil"/>
              <w:left w:val="nil"/>
              <w:bottom w:val="nil"/>
              <w:right w:val="nil"/>
            </w:tcBorders>
            <w:shd w:val="clear" w:color="auto" w:fill="auto"/>
            <w:noWrap/>
          </w:tcPr>
          <w:p w14:paraId="0FA0443E" w14:textId="43AEF41B" w:rsidR="002D1E03" w:rsidRPr="00B97375" w:rsidRDefault="002D1E03" w:rsidP="002D1E03">
            <w:pPr>
              <w:jc w:val="right"/>
              <w:rPr>
                <w:rFonts w:asciiTheme="minorHAnsi" w:hAnsiTheme="minorHAnsi" w:cs="Arial"/>
                <w:szCs w:val="23"/>
              </w:rPr>
            </w:pPr>
            <w:r w:rsidRPr="004D3B47">
              <w:t>2.3</w:t>
            </w:r>
          </w:p>
        </w:tc>
        <w:tc>
          <w:tcPr>
            <w:tcW w:w="1118" w:type="dxa"/>
            <w:gridSpan w:val="2"/>
            <w:tcBorders>
              <w:top w:val="nil"/>
              <w:left w:val="nil"/>
              <w:bottom w:val="nil"/>
              <w:right w:val="nil"/>
            </w:tcBorders>
            <w:shd w:val="clear" w:color="auto" w:fill="auto"/>
            <w:noWrap/>
          </w:tcPr>
          <w:p w14:paraId="1266C961" w14:textId="4E580500" w:rsidR="002D1E03" w:rsidRPr="00B97375" w:rsidRDefault="002D1E03" w:rsidP="002D1E03">
            <w:pPr>
              <w:jc w:val="right"/>
              <w:rPr>
                <w:rFonts w:asciiTheme="minorHAnsi" w:hAnsiTheme="minorHAnsi" w:cs="Arial"/>
                <w:szCs w:val="23"/>
              </w:rPr>
            </w:pPr>
            <w:r w:rsidRPr="004D3B47">
              <w:t xml:space="preserve"> 105,357 </w:t>
            </w:r>
          </w:p>
        </w:tc>
        <w:tc>
          <w:tcPr>
            <w:tcW w:w="1120" w:type="dxa"/>
            <w:tcBorders>
              <w:top w:val="nil"/>
              <w:left w:val="nil"/>
              <w:bottom w:val="nil"/>
              <w:right w:val="nil"/>
            </w:tcBorders>
            <w:shd w:val="clear" w:color="auto" w:fill="auto"/>
            <w:noWrap/>
          </w:tcPr>
          <w:p w14:paraId="0C485353" w14:textId="112E2808" w:rsidR="002D1E03" w:rsidRPr="00B97375" w:rsidRDefault="002D1E03" w:rsidP="002D1E03">
            <w:pPr>
              <w:jc w:val="right"/>
              <w:rPr>
                <w:rFonts w:asciiTheme="minorHAnsi" w:hAnsiTheme="minorHAnsi" w:cs="Arial"/>
                <w:szCs w:val="23"/>
              </w:rPr>
            </w:pPr>
            <w:r w:rsidRPr="004D3B47">
              <w:t>98.9</w:t>
            </w:r>
          </w:p>
        </w:tc>
        <w:tc>
          <w:tcPr>
            <w:tcW w:w="1118" w:type="dxa"/>
            <w:tcBorders>
              <w:top w:val="nil"/>
              <w:left w:val="nil"/>
              <w:bottom w:val="nil"/>
              <w:right w:val="nil"/>
            </w:tcBorders>
            <w:shd w:val="clear" w:color="auto" w:fill="auto"/>
            <w:noWrap/>
          </w:tcPr>
          <w:p w14:paraId="4DB15CC3" w14:textId="67569FAD" w:rsidR="002D1E03" w:rsidRPr="00B97375" w:rsidRDefault="002D1E03" w:rsidP="002D1E03">
            <w:pPr>
              <w:jc w:val="right"/>
              <w:rPr>
                <w:rFonts w:asciiTheme="minorHAnsi" w:hAnsiTheme="minorHAnsi" w:cs="Arial"/>
                <w:szCs w:val="23"/>
              </w:rPr>
            </w:pPr>
            <w:r w:rsidRPr="004D3B47">
              <w:t xml:space="preserve"> 1,140 </w:t>
            </w:r>
          </w:p>
        </w:tc>
        <w:tc>
          <w:tcPr>
            <w:tcW w:w="1117" w:type="dxa"/>
            <w:gridSpan w:val="2"/>
            <w:tcBorders>
              <w:top w:val="nil"/>
              <w:left w:val="nil"/>
              <w:bottom w:val="nil"/>
              <w:right w:val="nil"/>
            </w:tcBorders>
            <w:shd w:val="clear" w:color="auto" w:fill="auto"/>
            <w:noWrap/>
          </w:tcPr>
          <w:p w14:paraId="284074DD" w14:textId="769B9655" w:rsidR="002D1E03" w:rsidRPr="00B97375" w:rsidRDefault="002D1E03" w:rsidP="002D1E03">
            <w:pPr>
              <w:jc w:val="right"/>
              <w:rPr>
                <w:rFonts w:asciiTheme="minorHAnsi" w:hAnsiTheme="minorHAnsi" w:cs="Arial"/>
                <w:szCs w:val="23"/>
              </w:rPr>
            </w:pPr>
            <w:r w:rsidRPr="004D3B47">
              <w:t>1.1</w:t>
            </w:r>
          </w:p>
        </w:tc>
        <w:tc>
          <w:tcPr>
            <w:tcW w:w="1118" w:type="dxa"/>
            <w:tcBorders>
              <w:top w:val="nil"/>
              <w:left w:val="nil"/>
              <w:bottom w:val="nil"/>
              <w:right w:val="single" w:sz="4" w:space="0" w:color="auto"/>
            </w:tcBorders>
            <w:shd w:val="clear" w:color="auto" w:fill="auto"/>
            <w:noWrap/>
          </w:tcPr>
          <w:p w14:paraId="4BD01BD3" w14:textId="2B112C5A" w:rsidR="002D1E03" w:rsidRPr="00B97375" w:rsidRDefault="002D1E03" w:rsidP="002D1E03">
            <w:pPr>
              <w:jc w:val="right"/>
              <w:rPr>
                <w:rFonts w:asciiTheme="minorHAnsi" w:hAnsiTheme="minorHAnsi" w:cs="Arial"/>
                <w:szCs w:val="23"/>
              </w:rPr>
            </w:pPr>
            <w:r w:rsidRPr="004D3B47">
              <w:t xml:space="preserve"> 106,497 </w:t>
            </w:r>
          </w:p>
        </w:tc>
      </w:tr>
      <w:tr w:rsidR="002D1E03" w:rsidRPr="00151DDF" w14:paraId="2160E859" w14:textId="77777777" w:rsidTr="003A6C40">
        <w:trPr>
          <w:trHeight w:val="300"/>
        </w:trPr>
        <w:tc>
          <w:tcPr>
            <w:tcW w:w="3678" w:type="dxa"/>
            <w:tcBorders>
              <w:top w:val="nil"/>
              <w:left w:val="single" w:sz="4" w:space="0" w:color="auto"/>
              <w:bottom w:val="single" w:sz="4" w:space="0" w:color="auto"/>
              <w:right w:val="nil"/>
            </w:tcBorders>
            <w:shd w:val="clear" w:color="auto" w:fill="auto"/>
            <w:noWrap/>
            <w:vAlign w:val="bottom"/>
            <w:hideMark/>
          </w:tcPr>
          <w:p w14:paraId="63C49A6F" w14:textId="2E54449B" w:rsidR="002D1E03" w:rsidRPr="00B354CD" w:rsidRDefault="002D1E03" w:rsidP="002D1E03">
            <w:pPr>
              <w:rPr>
                <w:rFonts w:asciiTheme="minorHAnsi" w:hAnsiTheme="minorHAnsi" w:cs="Arial"/>
                <w:b/>
                <w:bCs/>
                <w:szCs w:val="23"/>
              </w:rPr>
            </w:pPr>
            <w:r w:rsidRPr="004D3B47">
              <w:rPr>
                <w:b/>
              </w:rPr>
              <w:t>Total</w:t>
            </w:r>
          </w:p>
        </w:tc>
        <w:tc>
          <w:tcPr>
            <w:tcW w:w="1116" w:type="dxa"/>
            <w:tcBorders>
              <w:top w:val="nil"/>
              <w:left w:val="nil"/>
              <w:bottom w:val="single" w:sz="4" w:space="0" w:color="auto"/>
              <w:right w:val="nil"/>
            </w:tcBorders>
            <w:shd w:val="clear" w:color="auto" w:fill="auto"/>
            <w:noWrap/>
          </w:tcPr>
          <w:p w14:paraId="0865876B" w14:textId="24410E74" w:rsidR="002D1E03" w:rsidRPr="00B354CD" w:rsidRDefault="002D1E03" w:rsidP="002D1E03">
            <w:pPr>
              <w:jc w:val="right"/>
              <w:rPr>
                <w:rFonts w:asciiTheme="minorHAnsi" w:hAnsiTheme="minorHAnsi" w:cs="Arial"/>
                <w:b/>
                <w:bCs/>
                <w:szCs w:val="23"/>
              </w:rPr>
            </w:pPr>
            <w:r w:rsidRPr="004D3B47">
              <w:rPr>
                <w:b/>
              </w:rPr>
              <w:t xml:space="preserve"> 201,159 </w:t>
            </w:r>
          </w:p>
        </w:tc>
        <w:tc>
          <w:tcPr>
            <w:tcW w:w="1117" w:type="dxa"/>
            <w:tcBorders>
              <w:top w:val="nil"/>
              <w:left w:val="nil"/>
              <w:bottom w:val="single" w:sz="4" w:space="0" w:color="auto"/>
              <w:right w:val="nil"/>
            </w:tcBorders>
            <w:shd w:val="clear" w:color="auto" w:fill="auto"/>
            <w:noWrap/>
          </w:tcPr>
          <w:p w14:paraId="3A08C759" w14:textId="5F407F8C" w:rsidR="002D1E03" w:rsidRPr="00B354CD" w:rsidRDefault="002D1E03" w:rsidP="002D1E03">
            <w:pPr>
              <w:jc w:val="right"/>
              <w:rPr>
                <w:rFonts w:asciiTheme="minorHAnsi" w:hAnsiTheme="minorHAnsi" w:cs="Arial"/>
                <w:b/>
                <w:bCs/>
                <w:szCs w:val="23"/>
              </w:rPr>
            </w:pPr>
            <w:r w:rsidRPr="004D3B47">
              <w:rPr>
                <w:b/>
              </w:rPr>
              <w:t>95.8</w:t>
            </w:r>
          </w:p>
        </w:tc>
        <w:tc>
          <w:tcPr>
            <w:tcW w:w="1118" w:type="dxa"/>
            <w:gridSpan w:val="2"/>
            <w:tcBorders>
              <w:top w:val="nil"/>
              <w:left w:val="nil"/>
              <w:bottom w:val="single" w:sz="4" w:space="0" w:color="auto"/>
              <w:right w:val="nil"/>
            </w:tcBorders>
            <w:shd w:val="clear" w:color="auto" w:fill="auto"/>
            <w:noWrap/>
          </w:tcPr>
          <w:p w14:paraId="7DD47300" w14:textId="27FF3548" w:rsidR="002D1E03" w:rsidRPr="00B354CD" w:rsidRDefault="002D1E03" w:rsidP="002D1E03">
            <w:pPr>
              <w:jc w:val="right"/>
              <w:rPr>
                <w:rFonts w:asciiTheme="minorHAnsi" w:hAnsiTheme="minorHAnsi" w:cs="Arial"/>
                <w:b/>
                <w:bCs/>
                <w:szCs w:val="23"/>
              </w:rPr>
            </w:pPr>
            <w:r w:rsidRPr="004D3B47">
              <w:rPr>
                <w:b/>
              </w:rPr>
              <w:t xml:space="preserve"> 6,237 </w:t>
            </w:r>
          </w:p>
        </w:tc>
        <w:tc>
          <w:tcPr>
            <w:tcW w:w="1117" w:type="dxa"/>
            <w:tcBorders>
              <w:top w:val="nil"/>
              <w:left w:val="nil"/>
              <w:bottom w:val="single" w:sz="4" w:space="0" w:color="auto"/>
              <w:right w:val="nil"/>
            </w:tcBorders>
            <w:shd w:val="clear" w:color="auto" w:fill="auto"/>
            <w:noWrap/>
          </w:tcPr>
          <w:p w14:paraId="5A4CC6C0" w14:textId="5012AC9A" w:rsidR="002D1E03" w:rsidRPr="00B354CD" w:rsidRDefault="002D1E03" w:rsidP="002D1E03">
            <w:pPr>
              <w:jc w:val="right"/>
              <w:rPr>
                <w:rFonts w:asciiTheme="minorHAnsi" w:hAnsiTheme="minorHAnsi" w:cs="Arial"/>
                <w:b/>
                <w:bCs/>
                <w:szCs w:val="23"/>
              </w:rPr>
            </w:pPr>
            <w:r w:rsidRPr="004D3B47">
              <w:rPr>
                <w:b/>
              </w:rPr>
              <w:t>3.0</w:t>
            </w:r>
          </w:p>
        </w:tc>
        <w:tc>
          <w:tcPr>
            <w:tcW w:w="1118" w:type="dxa"/>
            <w:gridSpan w:val="2"/>
            <w:tcBorders>
              <w:top w:val="nil"/>
              <w:left w:val="nil"/>
              <w:bottom w:val="single" w:sz="4" w:space="0" w:color="auto"/>
              <w:right w:val="nil"/>
            </w:tcBorders>
            <w:shd w:val="clear" w:color="auto" w:fill="auto"/>
            <w:noWrap/>
          </w:tcPr>
          <w:p w14:paraId="4E71A86A" w14:textId="4B0D7308" w:rsidR="002D1E03" w:rsidRPr="00B354CD" w:rsidRDefault="002D1E03" w:rsidP="002D1E03">
            <w:pPr>
              <w:jc w:val="right"/>
              <w:rPr>
                <w:rFonts w:asciiTheme="minorHAnsi" w:hAnsiTheme="minorHAnsi" w:cs="Arial"/>
                <w:b/>
                <w:bCs/>
                <w:szCs w:val="23"/>
              </w:rPr>
            </w:pPr>
            <w:r w:rsidRPr="004D3B47">
              <w:rPr>
                <w:b/>
              </w:rPr>
              <w:t xml:space="preserve"> 207,396 </w:t>
            </w:r>
          </w:p>
        </w:tc>
        <w:tc>
          <w:tcPr>
            <w:tcW w:w="1120" w:type="dxa"/>
            <w:tcBorders>
              <w:top w:val="nil"/>
              <w:left w:val="nil"/>
              <w:bottom w:val="single" w:sz="4" w:space="0" w:color="auto"/>
              <w:right w:val="nil"/>
            </w:tcBorders>
            <w:shd w:val="clear" w:color="auto" w:fill="auto"/>
            <w:noWrap/>
          </w:tcPr>
          <w:p w14:paraId="7956BD3A" w14:textId="2EAD0A9C" w:rsidR="002D1E03" w:rsidRPr="00B354CD" w:rsidRDefault="002D1E03" w:rsidP="002D1E03">
            <w:pPr>
              <w:jc w:val="right"/>
              <w:rPr>
                <w:rFonts w:asciiTheme="minorHAnsi" w:hAnsiTheme="minorHAnsi" w:cs="Arial"/>
                <w:b/>
                <w:bCs/>
                <w:szCs w:val="23"/>
              </w:rPr>
            </w:pPr>
            <w:r w:rsidRPr="004D3B47">
              <w:rPr>
                <w:b/>
              </w:rPr>
              <w:t>98.8</w:t>
            </w:r>
          </w:p>
        </w:tc>
        <w:tc>
          <w:tcPr>
            <w:tcW w:w="1118" w:type="dxa"/>
            <w:tcBorders>
              <w:top w:val="nil"/>
              <w:left w:val="nil"/>
              <w:bottom w:val="single" w:sz="4" w:space="0" w:color="auto"/>
              <w:right w:val="nil"/>
            </w:tcBorders>
            <w:shd w:val="clear" w:color="auto" w:fill="auto"/>
            <w:noWrap/>
          </w:tcPr>
          <w:p w14:paraId="0FA6484B" w14:textId="33162B6B" w:rsidR="002D1E03" w:rsidRPr="00B354CD" w:rsidRDefault="002D1E03" w:rsidP="002D1E03">
            <w:pPr>
              <w:jc w:val="right"/>
              <w:rPr>
                <w:rFonts w:asciiTheme="minorHAnsi" w:hAnsiTheme="minorHAnsi" w:cs="Arial"/>
                <w:b/>
                <w:bCs/>
                <w:szCs w:val="23"/>
              </w:rPr>
            </w:pPr>
            <w:r w:rsidRPr="004D3B47">
              <w:rPr>
                <w:b/>
              </w:rPr>
              <w:t xml:space="preserve"> 2,587 </w:t>
            </w:r>
          </w:p>
        </w:tc>
        <w:tc>
          <w:tcPr>
            <w:tcW w:w="1117" w:type="dxa"/>
            <w:gridSpan w:val="2"/>
            <w:tcBorders>
              <w:top w:val="nil"/>
              <w:left w:val="nil"/>
              <w:bottom w:val="single" w:sz="4" w:space="0" w:color="auto"/>
              <w:right w:val="nil"/>
            </w:tcBorders>
            <w:shd w:val="clear" w:color="auto" w:fill="auto"/>
            <w:noWrap/>
          </w:tcPr>
          <w:p w14:paraId="79302036" w14:textId="4DD76F19" w:rsidR="002D1E03" w:rsidRPr="00B354CD" w:rsidRDefault="002D1E03" w:rsidP="002D1E03">
            <w:pPr>
              <w:jc w:val="right"/>
              <w:rPr>
                <w:rFonts w:asciiTheme="minorHAnsi" w:hAnsiTheme="minorHAnsi" w:cs="Arial"/>
                <w:b/>
                <w:bCs/>
                <w:szCs w:val="23"/>
              </w:rPr>
            </w:pPr>
            <w:r w:rsidRPr="004D3B47">
              <w:rPr>
                <w:b/>
              </w:rPr>
              <w:t>1.2</w:t>
            </w:r>
          </w:p>
        </w:tc>
        <w:tc>
          <w:tcPr>
            <w:tcW w:w="1118" w:type="dxa"/>
            <w:tcBorders>
              <w:top w:val="nil"/>
              <w:left w:val="nil"/>
              <w:bottom w:val="single" w:sz="4" w:space="0" w:color="auto"/>
              <w:right w:val="single" w:sz="4" w:space="0" w:color="auto"/>
            </w:tcBorders>
            <w:shd w:val="clear" w:color="auto" w:fill="auto"/>
            <w:noWrap/>
          </w:tcPr>
          <w:p w14:paraId="4650B5F2" w14:textId="64677CD1" w:rsidR="002D1E03" w:rsidRPr="00B354CD" w:rsidRDefault="002D1E03" w:rsidP="002D1E03">
            <w:pPr>
              <w:jc w:val="right"/>
              <w:rPr>
                <w:rFonts w:asciiTheme="minorHAnsi" w:hAnsiTheme="minorHAnsi" w:cs="Arial"/>
                <w:b/>
                <w:bCs/>
                <w:szCs w:val="23"/>
              </w:rPr>
            </w:pPr>
            <w:r w:rsidRPr="004D3B47">
              <w:rPr>
                <w:b/>
              </w:rPr>
              <w:t xml:space="preserve"> 209,983 </w:t>
            </w:r>
          </w:p>
        </w:tc>
      </w:tr>
    </w:tbl>
    <w:p w14:paraId="4E3EBFBD" w14:textId="77777777" w:rsidR="00030D6F" w:rsidRPr="004D3B47" w:rsidRDefault="00030D6F" w:rsidP="00030D6F">
      <w:pPr>
        <w:ind w:right="544"/>
        <w:jc w:val="both"/>
        <w:rPr>
          <w:i/>
          <w:sz w:val="20"/>
        </w:rPr>
      </w:pPr>
      <w:r w:rsidRPr="004D3B47">
        <w:rPr>
          <w:i/>
          <w:sz w:val="20"/>
        </w:rPr>
        <w:t>Target: 90% within seven working days and 98% within 15 working days.</w:t>
      </w:r>
    </w:p>
    <w:p w14:paraId="584E9CD6" w14:textId="77777777" w:rsidR="00030D6F" w:rsidRPr="004D3B47" w:rsidRDefault="00030D6F" w:rsidP="00004C70">
      <w:pPr>
        <w:ind w:right="-425"/>
        <w:jc w:val="both"/>
        <w:rPr>
          <w:i/>
          <w:sz w:val="20"/>
        </w:rPr>
      </w:pPr>
      <w:r w:rsidRPr="004D3B47">
        <w:rPr>
          <w:i/>
          <w:sz w:val="20"/>
        </w:rPr>
        <w:t xml:space="preserve">Note: total samples reported on for this Indicator is different from that reported in Indicator 5.1. Here, ‘total samples’ refers to all cytology samples received by laboratories within the monitoring period. Indicator 5.1 shows the total number of cytology samples taken during the period. </w:t>
      </w:r>
    </w:p>
    <w:p w14:paraId="5AE39C27" w14:textId="77777777" w:rsidR="00030D6F" w:rsidRPr="004D3B47" w:rsidRDefault="00030D6F" w:rsidP="00030D6F">
      <w:pPr>
        <w:ind w:right="544"/>
        <w:jc w:val="both"/>
        <w:rPr>
          <w:i/>
        </w:rPr>
      </w:pPr>
    </w:p>
    <w:p w14:paraId="68EA58E9" w14:textId="77777777" w:rsidR="00030D6F" w:rsidRPr="004D3B47" w:rsidRDefault="00030D6F" w:rsidP="00030D6F">
      <w:pPr>
        <w:ind w:right="544"/>
        <w:jc w:val="both"/>
        <w:rPr>
          <w:i/>
        </w:rPr>
      </w:pPr>
    </w:p>
    <w:p w14:paraId="0161CD32" w14:textId="77777777" w:rsidR="00030D6F" w:rsidRPr="004D3B47" w:rsidRDefault="00030D6F" w:rsidP="00030D6F">
      <w:pPr>
        <w:ind w:right="544"/>
        <w:jc w:val="both"/>
        <w:rPr>
          <w:i/>
        </w:rPr>
      </w:pPr>
    </w:p>
    <w:p w14:paraId="2009B5E2" w14:textId="77777777" w:rsidR="00030D6F" w:rsidRPr="004D3B47" w:rsidRDefault="00030D6F" w:rsidP="00030D6F">
      <w:pPr>
        <w:ind w:right="544"/>
        <w:jc w:val="both"/>
        <w:rPr>
          <w:i/>
        </w:rPr>
      </w:pPr>
    </w:p>
    <w:p w14:paraId="2F9353DB" w14:textId="77777777" w:rsidR="00030D6F" w:rsidRPr="004D3B47" w:rsidRDefault="00030D6F" w:rsidP="00030D6F">
      <w:pPr>
        <w:ind w:right="544"/>
        <w:jc w:val="both"/>
        <w:rPr>
          <w:i/>
        </w:rPr>
      </w:pPr>
    </w:p>
    <w:p w14:paraId="4204B2BE" w14:textId="77777777" w:rsidR="00030D6F" w:rsidRPr="004D3B47" w:rsidRDefault="00030D6F" w:rsidP="00030D6F">
      <w:pPr>
        <w:ind w:right="544"/>
        <w:jc w:val="both"/>
        <w:rPr>
          <w:i/>
        </w:rPr>
      </w:pPr>
    </w:p>
    <w:p w14:paraId="4949EB5E" w14:textId="77777777" w:rsidR="00030D6F" w:rsidRPr="004D3B47" w:rsidRDefault="00030D6F" w:rsidP="00030D6F">
      <w:pPr>
        <w:ind w:right="544"/>
        <w:jc w:val="both"/>
        <w:rPr>
          <w:i/>
        </w:rPr>
      </w:pPr>
    </w:p>
    <w:p w14:paraId="33D74A1E" w14:textId="77777777" w:rsidR="00030D6F" w:rsidRPr="004D3B47" w:rsidRDefault="00030D6F" w:rsidP="00030D6F">
      <w:pPr>
        <w:ind w:right="544"/>
        <w:jc w:val="both"/>
        <w:rPr>
          <w:i/>
        </w:rPr>
      </w:pPr>
    </w:p>
    <w:p w14:paraId="654339FC" w14:textId="77777777" w:rsidR="0099700A" w:rsidRPr="004D3B47" w:rsidRDefault="0099700A" w:rsidP="00030D6F">
      <w:pPr>
        <w:pStyle w:val="Caption"/>
      </w:pPr>
      <w:bookmarkStart w:id="2617" w:name="_Ref275772345"/>
      <w:bookmarkStart w:id="2618" w:name="_Toc276457792"/>
      <w:bookmarkStart w:id="2619" w:name="_Toc469398337"/>
    </w:p>
    <w:p w14:paraId="5F1477A0" w14:textId="77777777" w:rsidR="0099700A" w:rsidRPr="004D3B47" w:rsidRDefault="0099700A" w:rsidP="00030D6F">
      <w:pPr>
        <w:pStyle w:val="Caption"/>
      </w:pPr>
    </w:p>
    <w:p w14:paraId="2F3E115D" w14:textId="77777777" w:rsidR="0099700A" w:rsidRPr="004D3B47" w:rsidRDefault="0099700A" w:rsidP="00030D6F">
      <w:pPr>
        <w:pStyle w:val="Caption"/>
      </w:pPr>
    </w:p>
    <w:p w14:paraId="7B2CE743" w14:textId="77777777" w:rsidR="0099700A" w:rsidRPr="004D3B47" w:rsidRDefault="0099700A" w:rsidP="00030D6F">
      <w:pPr>
        <w:pStyle w:val="Caption"/>
      </w:pPr>
    </w:p>
    <w:p w14:paraId="04B0E450" w14:textId="77777777" w:rsidR="0099700A" w:rsidRPr="004D3B47" w:rsidRDefault="0099700A" w:rsidP="00030D6F">
      <w:pPr>
        <w:pStyle w:val="Caption"/>
      </w:pPr>
    </w:p>
    <w:p w14:paraId="113384FE" w14:textId="77777777" w:rsidR="0099700A" w:rsidRPr="004D3B47" w:rsidRDefault="0099700A" w:rsidP="00030D6F">
      <w:pPr>
        <w:pStyle w:val="Caption"/>
      </w:pPr>
    </w:p>
    <w:p w14:paraId="0081B308" w14:textId="77777777" w:rsidR="0099700A" w:rsidRPr="004D3B47" w:rsidRDefault="0099700A" w:rsidP="00030D6F">
      <w:pPr>
        <w:pStyle w:val="Caption"/>
      </w:pPr>
    </w:p>
    <w:p w14:paraId="0ABDFA93" w14:textId="631382EB" w:rsidR="00030D6F" w:rsidRDefault="008E7879" w:rsidP="009B30B5">
      <w:pPr>
        <w:pStyle w:val="Caption"/>
        <w:keepNext/>
        <w:tabs>
          <w:tab w:val="left" w:pos="7526"/>
        </w:tabs>
      </w:pPr>
      <w:bookmarkStart w:id="2620" w:name="_Ref482781715"/>
      <w:bookmarkStart w:id="2621" w:name="_Toc5627667"/>
      <w:bookmarkStart w:id="2622" w:name="_Toc12875615"/>
      <w:bookmarkStart w:id="2623" w:name="_Toc528676218"/>
      <w:bookmarkStart w:id="2624" w:name="_Toc509928542"/>
      <w:bookmarkStart w:id="2625" w:name="_Toc475605570"/>
      <w:bookmarkStart w:id="2626" w:name="_Toc486941101"/>
      <w:bookmarkStart w:id="2627" w:name="_Toc68606733"/>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58</w:t>
      </w:r>
      <w:r w:rsidR="00905C1A" w:rsidRPr="004D3B47">
        <w:rPr>
          <w:noProof/>
        </w:rPr>
        <w:fldChar w:fldCharType="end"/>
      </w:r>
      <w:bookmarkEnd w:id="2617"/>
      <w:bookmarkEnd w:id="2620"/>
      <w:r w:rsidR="00030D6F" w:rsidRPr="004D3B47">
        <w:t xml:space="preserve"> - Timeliness of histology reporting by laboratory, </w:t>
      </w:r>
      <w:bookmarkEnd w:id="2618"/>
      <w:bookmarkEnd w:id="2621"/>
      <w:sdt>
        <w:sdtPr>
          <w:alias w:val="Title"/>
          <w:tag w:val=""/>
          <w:id w:val="1896242750"/>
          <w:placeholder>
            <w:docPart w:val="16A204EEBB7445D28655CDC1F8844100"/>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bookmarkEnd w:id="2619"/>
      <w:bookmarkEnd w:id="2622"/>
      <w:bookmarkEnd w:id="2623"/>
      <w:bookmarkEnd w:id="2624"/>
      <w:bookmarkEnd w:id="2625"/>
      <w:bookmarkEnd w:id="2626"/>
      <w:bookmarkEnd w:id="2627"/>
      <w:r w:rsidR="009B30B5">
        <w:tab/>
      </w:r>
    </w:p>
    <w:tbl>
      <w:tblPr>
        <w:tblW w:w="14317"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11"/>
        <w:gridCol w:w="1067"/>
        <w:gridCol w:w="1055"/>
        <w:gridCol w:w="12"/>
        <w:gridCol w:w="1068"/>
        <w:gridCol w:w="1047"/>
        <w:gridCol w:w="20"/>
        <w:gridCol w:w="1067"/>
        <w:gridCol w:w="1083"/>
        <w:gridCol w:w="1052"/>
        <w:gridCol w:w="1061"/>
        <w:gridCol w:w="6"/>
        <w:gridCol w:w="1068"/>
      </w:tblGrid>
      <w:tr w:rsidR="009B30B5" w:rsidRPr="00B97375" w14:paraId="513BF6F3" w14:textId="77777777" w:rsidTr="00AB0E37">
        <w:trPr>
          <w:trHeight w:val="420"/>
        </w:trPr>
        <w:tc>
          <w:tcPr>
            <w:tcW w:w="4711" w:type="dxa"/>
            <w:vMerge w:val="restart"/>
            <w:tcBorders>
              <w:top w:val="single" w:sz="4" w:space="0" w:color="auto"/>
              <w:bottom w:val="nil"/>
            </w:tcBorders>
            <w:shd w:val="clear" w:color="auto" w:fill="D9D9D9" w:themeFill="background1" w:themeFillShade="D9"/>
            <w:noWrap/>
            <w:hideMark/>
          </w:tcPr>
          <w:p w14:paraId="4FD07A53" w14:textId="77777777" w:rsidR="009B30B5" w:rsidRPr="00B97375" w:rsidRDefault="009B30B5" w:rsidP="00AB0E37">
            <w:pPr>
              <w:keepNext/>
              <w:keepLines/>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w:t>
            </w:r>
          </w:p>
        </w:tc>
        <w:tc>
          <w:tcPr>
            <w:tcW w:w="9606" w:type="dxa"/>
            <w:gridSpan w:val="12"/>
            <w:tcBorders>
              <w:top w:val="single" w:sz="4" w:space="0" w:color="auto"/>
              <w:bottom w:val="nil"/>
            </w:tcBorders>
            <w:shd w:val="clear" w:color="auto" w:fill="D9D9D9" w:themeFill="background1" w:themeFillShade="D9"/>
            <w:noWrap/>
            <w:vAlign w:val="bottom"/>
            <w:hideMark/>
          </w:tcPr>
          <w:p w14:paraId="0BF1AB0E" w14:textId="77777777" w:rsidR="009B30B5" w:rsidRPr="00B97375" w:rsidRDefault="009B30B5" w:rsidP="00AB0E37">
            <w:pPr>
              <w:keepNext/>
              <w:keepLines/>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 turnaround time - histology</w:t>
            </w:r>
          </w:p>
        </w:tc>
      </w:tr>
      <w:tr w:rsidR="009B30B5" w:rsidRPr="00B97375" w14:paraId="6ADA9C87" w14:textId="77777777" w:rsidTr="00AB0E37">
        <w:trPr>
          <w:trHeight w:val="255"/>
        </w:trPr>
        <w:tc>
          <w:tcPr>
            <w:tcW w:w="4711" w:type="dxa"/>
            <w:vMerge/>
            <w:tcBorders>
              <w:top w:val="nil"/>
              <w:bottom w:val="nil"/>
            </w:tcBorders>
            <w:shd w:val="clear" w:color="auto" w:fill="D9D9D9" w:themeFill="background1" w:themeFillShade="D9"/>
            <w:vAlign w:val="center"/>
            <w:hideMark/>
          </w:tcPr>
          <w:p w14:paraId="047DB155" w14:textId="77777777" w:rsidR="009B30B5" w:rsidRPr="00B97375" w:rsidRDefault="009B30B5" w:rsidP="00AB0E37">
            <w:pPr>
              <w:keepNext/>
              <w:keepLines/>
              <w:rPr>
                <w:rFonts w:asciiTheme="minorHAnsi" w:eastAsia="Times New Roman" w:hAnsiTheme="minorHAnsi" w:cs="Arial"/>
                <w:b/>
                <w:bCs/>
                <w:szCs w:val="23"/>
                <w:lang w:eastAsia="en-AU"/>
              </w:rPr>
            </w:pPr>
          </w:p>
        </w:tc>
        <w:tc>
          <w:tcPr>
            <w:tcW w:w="2122" w:type="dxa"/>
            <w:gridSpan w:val="2"/>
            <w:tcBorders>
              <w:top w:val="nil"/>
              <w:bottom w:val="nil"/>
            </w:tcBorders>
            <w:shd w:val="clear" w:color="auto" w:fill="D9D9D9" w:themeFill="background1" w:themeFillShade="D9"/>
            <w:noWrap/>
            <w:vAlign w:val="bottom"/>
            <w:hideMark/>
          </w:tcPr>
          <w:p w14:paraId="6508B051" w14:textId="77777777" w:rsidR="009B30B5" w:rsidRPr="00B97375" w:rsidRDefault="009B30B5" w:rsidP="00AB0E37">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Within 10 days</w:t>
            </w:r>
          </w:p>
        </w:tc>
        <w:tc>
          <w:tcPr>
            <w:tcW w:w="2127" w:type="dxa"/>
            <w:gridSpan w:val="3"/>
            <w:tcBorders>
              <w:top w:val="nil"/>
              <w:bottom w:val="nil"/>
            </w:tcBorders>
            <w:shd w:val="clear" w:color="auto" w:fill="D9D9D9" w:themeFill="background1" w:themeFillShade="D9"/>
            <w:noWrap/>
            <w:vAlign w:val="bottom"/>
            <w:hideMark/>
          </w:tcPr>
          <w:p w14:paraId="1960F43C" w14:textId="77777777" w:rsidR="009B30B5" w:rsidRPr="00B97375" w:rsidRDefault="009B30B5" w:rsidP="00AB0E37">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10-15 days</w:t>
            </w:r>
          </w:p>
        </w:tc>
        <w:tc>
          <w:tcPr>
            <w:tcW w:w="2170" w:type="dxa"/>
            <w:gridSpan w:val="3"/>
            <w:tcBorders>
              <w:top w:val="nil"/>
              <w:bottom w:val="nil"/>
            </w:tcBorders>
            <w:shd w:val="clear" w:color="auto" w:fill="D9D9D9" w:themeFill="background1" w:themeFillShade="D9"/>
            <w:noWrap/>
            <w:vAlign w:val="bottom"/>
            <w:hideMark/>
          </w:tcPr>
          <w:p w14:paraId="37866F59" w14:textId="77777777" w:rsidR="009B30B5" w:rsidRPr="00B97375" w:rsidRDefault="009B30B5" w:rsidP="00AB0E37">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within 15 days</w:t>
            </w:r>
          </w:p>
        </w:tc>
        <w:tc>
          <w:tcPr>
            <w:tcW w:w="2113" w:type="dxa"/>
            <w:gridSpan w:val="2"/>
            <w:tcBorders>
              <w:top w:val="nil"/>
              <w:bottom w:val="nil"/>
            </w:tcBorders>
            <w:shd w:val="clear" w:color="auto" w:fill="D9D9D9" w:themeFill="background1" w:themeFillShade="D9"/>
            <w:noWrap/>
            <w:vAlign w:val="bottom"/>
            <w:hideMark/>
          </w:tcPr>
          <w:p w14:paraId="3B6A8319" w14:textId="77777777" w:rsidR="009B30B5" w:rsidRPr="00B97375" w:rsidRDefault="009B30B5" w:rsidP="00AB0E37">
            <w:pPr>
              <w:keepNext/>
              <w:keepLines/>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More than 15 days</w:t>
            </w:r>
          </w:p>
        </w:tc>
        <w:tc>
          <w:tcPr>
            <w:tcW w:w="1074" w:type="dxa"/>
            <w:gridSpan w:val="2"/>
            <w:tcBorders>
              <w:top w:val="nil"/>
              <w:bottom w:val="nil"/>
            </w:tcBorders>
            <w:shd w:val="clear" w:color="auto" w:fill="D9D9D9" w:themeFill="background1" w:themeFillShade="D9"/>
            <w:noWrap/>
            <w:vAlign w:val="bottom"/>
            <w:hideMark/>
          </w:tcPr>
          <w:p w14:paraId="003420CA" w14:textId="77777777" w:rsidR="009B30B5" w:rsidRPr="00B97375" w:rsidRDefault="009B30B5" w:rsidP="00AB0E37">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w:t>
            </w:r>
          </w:p>
        </w:tc>
      </w:tr>
      <w:tr w:rsidR="009B30B5" w:rsidRPr="00B97375" w14:paraId="4AE09F05" w14:textId="77777777" w:rsidTr="00AB0E37">
        <w:trPr>
          <w:trHeight w:val="255"/>
        </w:trPr>
        <w:tc>
          <w:tcPr>
            <w:tcW w:w="4711" w:type="dxa"/>
            <w:vMerge/>
            <w:tcBorders>
              <w:top w:val="nil"/>
              <w:bottom w:val="single" w:sz="4" w:space="0" w:color="auto"/>
            </w:tcBorders>
            <w:shd w:val="clear" w:color="auto" w:fill="D9D9D9" w:themeFill="background1" w:themeFillShade="D9"/>
            <w:vAlign w:val="center"/>
            <w:hideMark/>
          </w:tcPr>
          <w:p w14:paraId="5FB3DB42" w14:textId="77777777" w:rsidR="009B30B5" w:rsidRPr="00B97375" w:rsidRDefault="009B30B5" w:rsidP="00AB0E37">
            <w:pPr>
              <w:keepNext/>
              <w:keepLines/>
              <w:rPr>
                <w:rFonts w:asciiTheme="minorHAnsi" w:eastAsia="Times New Roman" w:hAnsiTheme="minorHAnsi" w:cs="Arial"/>
                <w:b/>
                <w:bCs/>
                <w:szCs w:val="23"/>
                <w:lang w:eastAsia="en-AU"/>
              </w:rPr>
            </w:pPr>
          </w:p>
        </w:tc>
        <w:tc>
          <w:tcPr>
            <w:tcW w:w="1067" w:type="dxa"/>
            <w:tcBorders>
              <w:top w:val="nil"/>
              <w:bottom w:val="single" w:sz="4" w:space="0" w:color="auto"/>
            </w:tcBorders>
            <w:shd w:val="clear" w:color="auto" w:fill="D9D9D9" w:themeFill="background1" w:themeFillShade="D9"/>
            <w:noWrap/>
            <w:vAlign w:val="bottom"/>
            <w:hideMark/>
          </w:tcPr>
          <w:p w14:paraId="11EF50B7" w14:textId="77777777" w:rsidR="009B30B5" w:rsidRPr="00B97375" w:rsidRDefault="009B30B5" w:rsidP="00AB0E37">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067" w:type="dxa"/>
            <w:gridSpan w:val="2"/>
            <w:tcBorders>
              <w:top w:val="nil"/>
              <w:bottom w:val="single" w:sz="4" w:space="0" w:color="auto"/>
            </w:tcBorders>
            <w:shd w:val="clear" w:color="auto" w:fill="D9D9D9" w:themeFill="background1" w:themeFillShade="D9"/>
            <w:noWrap/>
            <w:vAlign w:val="bottom"/>
            <w:hideMark/>
          </w:tcPr>
          <w:p w14:paraId="24F838E0" w14:textId="77777777" w:rsidR="009B30B5" w:rsidRPr="00B97375" w:rsidRDefault="009B30B5" w:rsidP="00AB0E37">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068" w:type="dxa"/>
            <w:tcBorders>
              <w:top w:val="nil"/>
              <w:bottom w:val="single" w:sz="4" w:space="0" w:color="auto"/>
            </w:tcBorders>
            <w:shd w:val="clear" w:color="auto" w:fill="D9D9D9" w:themeFill="background1" w:themeFillShade="D9"/>
            <w:noWrap/>
            <w:vAlign w:val="bottom"/>
            <w:hideMark/>
          </w:tcPr>
          <w:p w14:paraId="61AAAC49" w14:textId="77777777" w:rsidR="009B30B5" w:rsidRPr="00B97375" w:rsidRDefault="009B30B5" w:rsidP="00AB0E37">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067" w:type="dxa"/>
            <w:gridSpan w:val="2"/>
            <w:tcBorders>
              <w:top w:val="nil"/>
              <w:bottom w:val="single" w:sz="4" w:space="0" w:color="auto"/>
            </w:tcBorders>
            <w:shd w:val="clear" w:color="auto" w:fill="D9D9D9" w:themeFill="background1" w:themeFillShade="D9"/>
            <w:noWrap/>
            <w:vAlign w:val="bottom"/>
            <w:hideMark/>
          </w:tcPr>
          <w:p w14:paraId="6BA04E39" w14:textId="77777777" w:rsidR="009B30B5" w:rsidRPr="00B97375" w:rsidRDefault="009B30B5" w:rsidP="00AB0E37">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067" w:type="dxa"/>
            <w:tcBorders>
              <w:top w:val="nil"/>
              <w:bottom w:val="single" w:sz="4" w:space="0" w:color="auto"/>
            </w:tcBorders>
            <w:shd w:val="clear" w:color="auto" w:fill="D9D9D9" w:themeFill="background1" w:themeFillShade="D9"/>
            <w:noWrap/>
            <w:vAlign w:val="bottom"/>
            <w:hideMark/>
          </w:tcPr>
          <w:p w14:paraId="7FE5DB83" w14:textId="77777777" w:rsidR="009B30B5" w:rsidRPr="00B97375" w:rsidRDefault="009B30B5" w:rsidP="00AB0E37">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083" w:type="dxa"/>
            <w:tcBorders>
              <w:top w:val="nil"/>
              <w:bottom w:val="single" w:sz="4" w:space="0" w:color="auto"/>
            </w:tcBorders>
            <w:shd w:val="clear" w:color="auto" w:fill="D9D9D9" w:themeFill="background1" w:themeFillShade="D9"/>
            <w:noWrap/>
            <w:vAlign w:val="bottom"/>
            <w:hideMark/>
          </w:tcPr>
          <w:p w14:paraId="302325B4" w14:textId="77777777" w:rsidR="009B30B5" w:rsidRPr="00B97375" w:rsidRDefault="009B30B5" w:rsidP="00AB0E37">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052" w:type="dxa"/>
            <w:tcBorders>
              <w:top w:val="nil"/>
              <w:bottom w:val="single" w:sz="4" w:space="0" w:color="auto"/>
            </w:tcBorders>
            <w:shd w:val="clear" w:color="auto" w:fill="D9D9D9" w:themeFill="background1" w:themeFillShade="D9"/>
            <w:noWrap/>
            <w:vAlign w:val="bottom"/>
            <w:hideMark/>
          </w:tcPr>
          <w:p w14:paraId="4F6A40A2" w14:textId="77777777" w:rsidR="009B30B5" w:rsidRPr="00B97375" w:rsidRDefault="009B30B5" w:rsidP="00AB0E37">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067" w:type="dxa"/>
            <w:gridSpan w:val="2"/>
            <w:tcBorders>
              <w:top w:val="nil"/>
              <w:bottom w:val="single" w:sz="4" w:space="0" w:color="auto"/>
            </w:tcBorders>
            <w:shd w:val="clear" w:color="auto" w:fill="D9D9D9" w:themeFill="background1" w:themeFillShade="D9"/>
            <w:noWrap/>
            <w:vAlign w:val="bottom"/>
            <w:hideMark/>
          </w:tcPr>
          <w:p w14:paraId="3A3E6350" w14:textId="77777777" w:rsidR="009B30B5" w:rsidRPr="00B97375" w:rsidRDefault="009B30B5" w:rsidP="00AB0E37">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068" w:type="dxa"/>
            <w:tcBorders>
              <w:top w:val="nil"/>
              <w:bottom w:val="single" w:sz="4" w:space="0" w:color="auto"/>
            </w:tcBorders>
            <w:shd w:val="clear" w:color="auto" w:fill="D9D9D9" w:themeFill="background1" w:themeFillShade="D9"/>
            <w:noWrap/>
            <w:vAlign w:val="bottom"/>
            <w:hideMark/>
          </w:tcPr>
          <w:p w14:paraId="0674D373" w14:textId="77777777" w:rsidR="009B30B5" w:rsidRPr="00B97375" w:rsidRDefault="009B30B5" w:rsidP="00AB0E37">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r>
      <w:tr w:rsidR="009B30B5" w:rsidRPr="00B97375" w14:paraId="4428B7DE" w14:textId="77777777" w:rsidTr="00A83274">
        <w:trPr>
          <w:trHeight w:val="285"/>
        </w:trPr>
        <w:tc>
          <w:tcPr>
            <w:tcW w:w="4711" w:type="dxa"/>
            <w:tcBorders>
              <w:top w:val="single" w:sz="4" w:space="0" w:color="auto"/>
            </w:tcBorders>
            <w:shd w:val="clear" w:color="auto" w:fill="auto"/>
            <w:noWrap/>
            <w:vAlign w:val="center"/>
            <w:hideMark/>
          </w:tcPr>
          <w:p w14:paraId="26415E28" w14:textId="264BA6C9" w:rsidR="009B30B5" w:rsidRPr="00B97375" w:rsidRDefault="009B30B5" w:rsidP="009B30B5">
            <w:pPr>
              <w:keepNext/>
              <w:rPr>
                <w:rFonts w:asciiTheme="minorHAnsi" w:hAnsiTheme="minorHAnsi" w:cs="Arial"/>
                <w:szCs w:val="23"/>
              </w:rPr>
            </w:pPr>
            <w:r w:rsidRPr="004D3B47">
              <w:rPr>
                <w:rFonts w:asciiTheme="minorHAnsi" w:hAnsiTheme="minorHAnsi" w:cs="Arial"/>
                <w:szCs w:val="23"/>
              </w:rPr>
              <w:t>Anatomical Pathology Services</w:t>
            </w:r>
          </w:p>
        </w:tc>
        <w:tc>
          <w:tcPr>
            <w:tcW w:w="1067" w:type="dxa"/>
            <w:tcBorders>
              <w:top w:val="single" w:sz="4" w:space="0" w:color="auto"/>
            </w:tcBorders>
            <w:shd w:val="clear" w:color="auto" w:fill="auto"/>
            <w:noWrap/>
          </w:tcPr>
          <w:p w14:paraId="34C5E81E" w14:textId="1C9659BD" w:rsidR="009B30B5" w:rsidRPr="00B97375" w:rsidRDefault="009B30B5" w:rsidP="009B30B5">
            <w:pPr>
              <w:keepNext/>
              <w:jc w:val="right"/>
              <w:rPr>
                <w:rFonts w:asciiTheme="minorHAnsi" w:hAnsiTheme="minorHAnsi" w:cs="Arial"/>
                <w:szCs w:val="23"/>
              </w:rPr>
            </w:pPr>
            <w:r w:rsidRPr="004D3B47">
              <w:t xml:space="preserve"> 1,377 </w:t>
            </w:r>
          </w:p>
        </w:tc>
        <w:tc>
          <w:tcPr>
            <w:tcW w:w="1067" w:type="dxa"/>
            <w:gridSpan w:val="2"/>
            <w:tcBorders>
              <w:top w:val="single" w:sz="4" w:space="0" w:color="auto"/>
            </w:tcBorders>
            <w:shd w:val="clear" w:color="auto" w:fill="auto"/>
            <w:noWrap/>
          </w:tcPr>
          <w:p w14:paraId="27669A98" w14:textId="6A9DC85D" w:rsidR="009B30B5" w:rsidRPr="00B97375" w:rsidRDefault="009B30B5" w:rsidP="009B30B5">
            <w:pPr>
              <w:keepNext/>
              <w:jc w:val="right"/>
              <w:rPr>
                <w:rFonts w:asciiTheme="minorHAnsi" w:hAnsiTheme="minorHAnsi" w:cs="Arial"/>
                <w:szCs w:val="23"/>
              </w:rPr>
            </w:pPr>
            <w:r w:rsidRPr="004D3B47">
              <w:t>93.9</w:t>
            </w:r>
          </w:p>
        </w:tc>
        <w:tc>
          <w:tcPr>
            <w:tcW w:w="1068" w:type="dxa"/>
            <w:tcBorders>
              <w:top w:val="single" w:sz="4" w:space="0" w:color="auto"/>
            </w:tcBorders>
            <w:shd w:val="clear" w:color="auto" w:fill="auto"/>
            <w:noWrap/>
          </w:tcPr>
          <w:p w14:paraId="26458EF0" w14:textId="5D3C1F60" w:rsidR="009B30B5" w:rsidRPr="00B97375" w:rsidRDefault="009B30B5" w:rsidP="009B30B5">
            <w:pPr>
              <w:keepNext/>
              <w:jc w:val="right"/>
              <w:rPr>
                <w:rFonts w:asciiTheme="minorHAnsi" w:hAnsiTheme="minorHAnsi" w:cs="Arial"/>
                <w:szCs w:val="23"/>
              </w:rPr>
            </w:pPr>
            <w:r w:rsidRPr="004D3B47">
              <w:t xml:space="preserve"> 77 </w:t>
            </w:r>
          </w:p>
        </w:tc>
        <w:tc>
          <w:tcPr>
            <w:tcW w:w="1067" w:type="dxa"/>
            <w:gridSpan w:val="2"/>
            <w:tcBorders>
              <w:top w:val="single" w:sz="4" w:space="0" w:color="auto"/>
            </w:tcBorders>
            <w:shd w:val="clear" w:color="auto" w:fill="auto"/>
            <w:noWrap/>
          </w:tcPr>
          <w:p w14:paraId="55895F3C" w14:textId="38BB8DC1" w:rsidR="009B30B5" w:rsidRPr="00B97375" w:rsidRDefault="009B30B5" w:rsidP="009B30B5">
            <w:pPr>
              <w:keepNext/>
              <w:jc w:val="right"/>
              <w:rPr>
                <w:rFonts w:asciiTheme="minorHAnsi" w:hAnsiTheme="minorHAnsi" w:cs="Arial"/>
                <w:szCs w:val="23"/>
              </w:rPr>
            </w:pPr>
            <w:r w:rsidRPr="004D3B47">
              <w:t>5.3</w:t>
            </w:r>
          </w:p>
        </w:tc>
        <w:tc>
          <w:tcPr>
            <w:tcW w:w="1067" w:type="dxa"/>
            <w:tcBorders>
              <w:top w:val="single" w:sz="4" w:space="0" w:color="auto"/>
            </w:tcBorders>
            <w:shd w:val="clear" w:color="auto" w:fill="auto"/>
            <w:noWrap/>
          </w:tcPr>
          <w:p w14:paraId="121756AB" w14:textId="613EB096" w:rsidR="009B30B5" w:rsidRPr="00B97375" w:rsidRDefault="009B30B5" w:rsidP="009B30B5">
            <w:pPr>
              <w:keepNext/>
              <w:jc w:val="right"/>
              <w:rPr>
                <w:rFonts w:asciiTheme="minorHAnsi" w:hAnsiTheme="minorHAnsi" w:cs="Arial"/>
                <w:szCs w:val="23"/>
              </w:rPr>
            </w:pPr>
            <w:r w:rsidRPr="004D3B47">
              <w:t xml:space="preserve"> 1,454 </w:t>
            </w:r>
          </w:p>
        </w:tc>
        <w:tc>
          <w:tcPr>
            <w:tcW w:w="1083" w:type="dxa"/>
            <w:tcBorders>
              <w:top w:val="single" w:sz="4" w:space="0" w:color="auto"/>
            </w:tcBorders>
            <w:shd w:val="clear" w:color="auto" w:fill="auto"/>
            <w:noWrap/>
          </w:tcPr>
          <w:p w14:paraId="246497BE" w14:textId="2C85C964" w:rsidR="009B30B5" w:rsidRPr="00B97375" w:rsidRDefault="009B30B5" w:rsidP="009B30B5">
            <w:pPr>
              <w:keepNext/>
              <w:jc w:val="right"/>
              <w:rPr>
                <w:rFonts w:asciiTheme="minorHAnsi" w:hAnsiTheme="minorHAnsi" w:cs="Arial"/>
                <w:szCs w:val="23"/>
              </w:rPr>
            </w:pPr>
            <w:r w:rsidRPr="004D3B47">
              <w:t>99.2</w:t>
            </w:r>
          </w:p>
        </w:tc>
        <w:tc>
          <w:tcPr>
            <w:tcW w:w="1052" w:type="dxa"/>
            <w:tcBorders>
              <w:top w:val="single" w:sz="4" w:space="0" w:color="auto"/>
            </w:tcBorders>
            <w:shd w:val="clear" w:color="auto" w:fill="auto"/>
            <w:noWrap/>
          </w:tcPr>
          <w:p w14:paraId="421E21A6" w14:textId="448F72E2" w:rsidR="009B30B5" w:rsidRPr="00B97375" w:rsidRDefault="009B30B5" w:rsidP="009B30B5">
            <w:pPr>
              <w:keepNext/>
              <w:jc w:val="right"/>
              <w:rPr>
                <w:rFonts w:asciiTheme="minorHAnsi" w:hAnsiTheme="minorHAnsi" w:cs="Arial"/>
                <w:szCs w:val="23"/>
              </w:rPr>
            </w:pPr>
            <w:r w:rsidRPr="004D3B47">
              <w:t xml:space="preserve"> 12 </w:t>
            </w:r>
          </w:p>
        </w:tc>
        <w:tc>
          <w:tcPr>
            <w:tcW w:w="1067" w:type="dxa"/>
            <w:gridSpan w:val="2"/>
            <w:tcBorders>
              <w:top w:val="single" w:sz="4" w:space="0" w:color="auto"/>
            </w:tcBorders>
            <w:shd w:val="clear" w:color="auto" w:fill="auto"/>
            <w:noWrap/>
          </w:tcPr>
          <w:p w14:paraId="18FDBE0A" w14:textId="34742858" w:rsidR="009B30B5" w:rsidRPr="00B97375" w:rsidRDefault="009B30B5" w:rsidP="009B30B5">
            <w:pPr>
              <w:keepNext/>
              <w:jc w:val="right"/>
              <w:rPr>
                <w:rFonts w:asciiTheme="minorHAnsi" w:hAnsiTheme="minorHAnsi" w:cs="Arial"/>
                <w:szCs w:val="23"/>
              </w:rPr>
            </w:pPr>
            <w:r w:rsidRPr="004D3B47">
              <w:t>0.8</w:t>
            </w:r>
          </w:p>
        </w:tc>
        <w:tc>
          <w:tcPr>
            <w:tcW w:w="1068" w:type="dxa"/>
            <w:tcBorders>
              <w:top w:val="single" w:sz="4" w:space="0" w:color="auto"/>
            </w:tcBorders>
            <w:shd w:val="clear" w:color="auto" w:fill="auto"/>
            <w:noWrap/>
          </w:tcPr>
          <w:p w14:paraId="59704C37" w14:textId="18599365" w:rsidR="009B30B5" w:rsidRPr="00B97375" w:rsidRDefault="009B30B5" w:rsidP="009B30B5">
            <w:pPr>
              <w:keepNext/>
              <w:jc w:val="right"/>
              <w:rPr>
                <w:rFonts w:asciiTheme="minorHAnsi" w:hAnsiTheme="minorHAnsi" w:cs="Arial"/>
                <w:szCs w:val="23"/>
              </w:rPr>
            </w:pPr>
            <w:r w:rsidRPr="004D3B47">
              <w:t xml:space="preserve"> 1,466 </w:t>
            </w:r>
          </w:p>
        </w:tc>
      </w:tr>
      <w:tr w:rsidR="009B30B5" w:rsidRPr="00B97375" w14:paraId="345847AF" w14:textId="77777777" w:rsidTr="00A83274">
        <w:trPr>
          <w:trHeight w:val="285"/>
        </w:trPr>
        <w:tc>
          <w:tcPr>
            <w:tcW w:w="4711" w:type="dxa"/>
            <w:shd w:val="clear" w:color="auto" w:fill="auto"/>
            <w:noWrap/>
            <w:vAlign w:val="center"/>
            <w:hideMark/>
          </w:tcPr>
          <w:p w14:paraId="692289FA" w14:textId="021D3451" w:rsidR="009B30B5" w:rsidRPr="00B97375" w:rsidRDefault="009B30B5" w:rsidP="009B30B5">
            <w:pPr>
              <w:keepNext/>
              <w:rPr>
                <w:rFonts w:asciiTheme="minorHAnsi" w:hAnsiTheme="minorHAnsi" w:cs="Arial"/>
                <w:szCs w:val="23"/>
              </w:rPr>
            </w:pPr>
            <w:r w:rsidRPr="004D3B47">
              <w:rPr>
                <w:rFonts w:asciiTheme="minorHAnsi" w:hAnsiTheme="minorHAnsi" w:cs="Arial"/>
                <w:szCs w:val="23"/>
              </w:rPr>
              <w:t>Canterbury Health Laboratories</w:t>
            </w:r>
          </w:p>
        </w:tc>
        <w:tc>
          <w:tcPr>
            <w:tcW w:w="1067" w:type="dxa"/>
            <w:shd w:val="clear" w:color="auto" w:fill="auto"/>
            <w:noWrap/>
          </w:tcPr>
          <w:p w14:paraId="6D141CDA" w14:textId="254598DF" w:rsidR="009B30B5" w:rsidRPr="00B97375" w:rsidRDefault="009B30B5" w:rsidP="009B30B5">
            <w:pPr>
              <w:keepNext/>
              <w:jc w:val="right"/>
              <w:rPr>
                <w:rFonts w:asciiTheme="minorHAnsi" w:hAnsiTheme="minorHAnsi" w:cs="Arial"/>
                <w:szCs w:val="23"/>
              </w:rPr>
            </w:pPr>
            <w:r w:rsidRPr="004D3B47">
              <w:t xml:space="preserve"> 1,229 </w:t>
            </w:r>
          </w:p>
        </w:tc>
        <w:tc>
          <w:tcPr>
            <w:tcW w:w="1067" w:type="dxa"/>
            <w:gridSpan w:val="2"/>
            <w:shd w:val="clear" w:color="auto" w:fill="auto"/>
            <w:noWrap/>
          </w:tcPr>
          <w:p w14:paraId="37A3B9A7" w14:textId="65806DE9" w:rsidR="009B30B5" w:rsidRPr="00B97375" w:rsidRDefault="009B30B5" w:rsidP="009B30B5">
            <w:pPr>
              <w:keepNext/>
              <w:jc w:val="right"/>
              <w:rPr>
                <w:rFonts w:asciiTheme="minorHAnsi" w:hAnsiTheme="minorHAnsi" w:cs="Arial"/>
                <w:szCs w:val="23"/>
              </w:rPr>
            </w:pPr>
            <w:r w:rsidRPr="004D3B47">
              <w:t>86.8</w:t>
            </w:r>
          </w:p>
        </w:tc>
        <w:tc>
          <w:tcPr>
            <w:tcW w:w="1068" w:type="dxa"/>
            <w:shd w:val="clear" w:color="auto" w:fill="auto"/>
            <w:noWrap/>
          </w:tcPr>
          <w:p w14:paraId="1F160939" w14:textId="68E8A3D2" w:rsidR="009B30B5" w:rsidRPr="00B97375" w:rsidRDefault="009B30B5" w:rsidP="009B30B5">
            <w:pPr>
              <w:keepNext/>
              <w:jc w:val="right"/>
              <w:rPr>
                <w:rFonts w:asciiTheme="minorHAnsi" w:hAnsiTheme="minorHAnsi" w:cs="Arial"/>
                <w:szCs w:val="23"/>
              </w:rPr>
            </w:pPr>
            <w:r w:rsidRPr="004D3B47">
              <w:t xml:space="preserve"> 157 </w:t>
            </w:r>
          </w:p>
        </w:tc>
        <w:tc>
          <w:tcPr>
            <w:tcW w:w="1067" w:type="dxa"/>
            <w:gridSpan w:val="2"/>
            <w:shd w:val="clear" w:color="auto" w:fill="auto"/>
            <w:noWrap/>
          </w:tcPr>
          <w:p w14:paraId="2B6C831C" w14:textId="4AF1C1AD" w:rsidR="009B30B5" w:rsidRPr="00B97375" w:rsidRDefault="009B30B5" w:rsidP="009B30B5">
            <w:pPr>
              <w:keepNext/>
              <w:jc w:val="right"/>
              <w:rPr>
                <w:rFonts w:asciiTheme="minorHAnsi" w:hAnsiTheme="minorHAnsi" w:cs="Arial"/>
                <w:szCs w:val="23"/>
              </w:rPr>
            </w:pPr>
            <w:r w:rsidRPr="004D3B47">
              <w:t>11.1</w:t>
            </w:r>
          </w:p>
        </w:tc>
        <w:tc>
          <w:tcPr>
            <w:tcW w:w="1067" w:type="dxa"/>
            <w:shd w:val="clear" w:color="auto" w:fill="auto"/>
            <w:noWrap/>
          </w:tcPr>
          <w:p w14:paraId="7CEE93DF" w14:textId="0D029C33" w:rsidR="009B30B5" w:rsidRPr="00B97375" w:rsidRDefault="009B30B5" w:rsidP="009B30B5">
            <w:pPr>
              <w:keepNext/>
              <w:jc w:val="right"/>
              <w:rPr>
                <w:rFonts w:asciiTheme="minorHAnsi" w:hAnsiTheme="minorHAnsi" w:cs="Arial"/>
                <w:szCs w:val="23"/>
              </w:rPr>
            </w:pPr>
            <w:r w:rsidRPr="004D3B47">
              <w:t xml:space="preserve"> 1,386 </w:t>
            </w:r>
          </w:p>
        </w:tc>
        <w:tc>
          <w:tcPr>
            <w:tcW w:w="1083" w:type="dxa"/>
            <w:shd w:val="clear" w:color="auto" w:fill="auto"/>
            <w:noWrap/>
          </w:tcPr>
          <w:p w14:paraId="67ABD5E2" w14:textId="7CDC4180" w:rsidR="009B30B5" w:rsidRPr="00B97375" w:rsidRDefault="009B30B5" w:rsidP="009B30B5">
            <w:pPr>
              <w:keepNext/>
              <w:jc w:val="right"/>
              <w:rPr>
                <w:rFonts w:asciiTheme="minorHAnsi" w:hAnsiTheme="minorHAnsi" w:cs="Arial"/>
                <w:szCs w:val="23"/>
              </w:rPr>
            </w:pPr>
            <w:r w:rsidRPr="004D3B47">
              <w:t>97.9</w:t>
            </w:r>
          </w:p>
        </w:tc>
        <w:tc>
          <w:tcPr>
            <w:tcW w:w="1052" w:type="dxa"/>
            <w:shd w:val="clear" w:color="auto" w:fill="auto"/>
            <w:noWrap/>
          </w:tcPr>
          <w:p w14:paraId="46393351" w14:textId="5F901609" w:rsidR="009B30B5" w:rsidRPr="00B97375" w:rsidRDefault="009B30B5" w:rsidP="009B30B5">
            <w:pPr>
              <w:keepNext/>
              <w:jc w:val="right"/>
              <w:rPr>
                <w:rFonts w:asciiTheme="minorHAnsi" w:hAnsiTheme="minorHAnsi" w:cs="Arial"/>
                <w:szCs w:val="23"/>
              </w:rPr>
            </w:pPr>
            <w:r w:rsidRPr="004D3B47">
              <w:t xml:space="preserve"> 30 </w:t>
            </w:r>
          </w:p>
        </w:tc>
        <w:tc>
          <w:tcPr>
            <w:tcW w:w="1067" w:type="dxa"/>
            <w:gridSpan w:val="2"/>
            <w:shd w:val="clear" w:color="auto" w:fill="auto"/>
            <w:noWrap/>
          </w:tcPr>
          <w:p w14:paraId="1B7279B4" w14:textId="5D786D5A" w:rsidR="009B30B5" w:rsidRPr="00B97375" w:rsidRDefault="009B30B5" w:rsidP="009B30B5">
            <w:pPr>
              <w:keepNext/>
              <w:jc w:val="right"/>
              <w:rPr>
                <w:rFonts w:asciiTheme="minorHAnsi" w:hAnsiTheme="minorHAnsi" w:cs="Arial"/>
                <w:szCs w:val="23"/>
              </w:rPr>
            </w:pPr>
            <w:r w:rsidRPr="004D3B47">
              <w:t>2.1</w:t>
            </w:r>
          </w:p>
        </w:tc>
        <w:tc>
          <w:tcPr>
            <w:tcW w:w="1068" w:type="dxa"/>
            <w:shd w:val="clear" w:color="auto" w:fill="auto"/>
            <w:noWrap/>
          </w:tcPr>
          <w:p w14:paraId="11B3A89D" w14:textId="7BFE869E" w:rsidR="009B30B5" w:rsidRPr="00B97375" w:rsidRDefault="009B30B5" w:rsidP="009B30B5">
            <w:pPr>
              <w:keepNext/>
              <w:jc w:val="right"/>
              <w:rPr>
                <w:rFonts w:asciiTheme="minorHAnsi" w:hAnsiTheme="minorHAnsi" w:cs="Arial"/>
                <w:szCs w:val="23"/>
              </w:rPr>
            </w:pPr>
            <w:r w:rsidRPr="004D3B47">
              <w:t xml:space="preserve"> 1,416 </w:t>
            </w:r>
          </w:p>
        </w:tc>
      </w:tr>
      <w:tr w:rsidR="009B30B5" w:rsidRPr="00B97375" w14:paraId="4FC41761" w14:textId="77777777" w:rsidTr="00A83274">
        <w:trPr>
          <w:trHeight w:val="285"/>
        </w:trPr>
        <w:tc>
          <w:tcPr>
            <w:tcW w:w="4711" w:type="dxa"/>
            <w:shd w:val="clear" w:color="auto" w:fill="auto"/>
            <w:noWrap/>
            <w:vAlign w:val="center"/>
            <w:hideMark/>
          </w:tcPr>
          <w:p w14:paraId="39C2C457" w14:textId="27CFEA59" w:rsidR="009B30B5" w:rsidRPr="00B97375" w:rsidRDefault="009B30B5" w:rsidP="009B30B5">
            <w:pPr>
              <w:keepNext/>
              <w:rPr>
                <w:rFonts w:asciiTheme="minorHAnsi" w:hAnsiTheme="minorHAnsi" w:cs="Arial"/>
                <w:szCs w:val="23"/>
              </w:rPr>
            </w:pPr>
            <w:r w:rsidRPr="004D3B47">
              <w:rPr>
                <w:rFonts w:asciiTheme="minorHAnsi" w:hAnsiTheme="minorHAnsi" w:cs="Arial"/>
                <w:szCs w:val="23"/>
              </w:rPr>
              <w:t>LabPLUS</w:t>
            </w:r>
          </w:p>
        </w:tc>
        <w:tc>
          <w:tcPr>
            <w:tcW w:w="1067" w:type="dxa"/>
            <w:shd w:val="clear" w:color="auto" w:fill="auto"/>
            <w:noWrap/>
          </w:tcPr>
          <w:p w14:paraId="7FF3072E" w14:textId="2C4AAF98" w:rsidR="009B30B5" w:rsidRPr="00B97375" w:rsidRDefault="009B30B5" w:rsidP="009B30B5">
            <w:pPr>
              <w:keepNext/>
              <w:jc w:val="right"/>
              <w:rPr>
                <w:rFonts w:asciiTheme="minorHAnsi" w:hAnsiTheme="minorHAnsi" w:cs="Arial"/>
                <w:szCs w:val="23"/>
              </w:rPr>
            </w:pPr>
            <w:r w:rsidRPr="004D3B47">
              <w:t xml:space="preserve"> 594 </w:t>
            </w:r>
          </w:p>
        </w:tc>
        <w:tc>
          <w:tcPr>
            <w:tcW w:w="1067" w:type="dxa"/>
            <w:gridSpan w:val="2"/>
            <w:shd w:val="clear" w:color="auto" w:fill="auto"/>
            <w:noWrap/>
          </w:tcPr>
          <w:p w14:paraId="29677E27" w14:textId="371CAA67" w:rsidR="009B30B5" w:rsidRPr="00B97375" w:rsidRDefault="009B30B5" w:rsidP="009B30B5">
            <w:pPr>
              <w:keepNext/>
              <w:jc w:val="right"/>
              <w:rPr>
                <w:rFonts w:asciiTheme="minorHAnsi" w:hAnsiTheme="minorHAnsi" w:cs="Arial"/>
                <w:szCs w:val="23"/>
              </w:rPr>
            </w:pPr>
            <w:r w:rsidRPr="004D3B47">
              <w:t>75.6</w:t>
            </w:r>
          </w:p>
        </w:tc>
        <w:tc>
          <w:tcPr>
            <w:tcW w:w="1068" w:type="dxa"/>
            <w:shd w:val="clear" w:color="auto" w:fill="auto"/>
            <w:noWrap/>
          </w:tcPr>
          <w:p w14:paraId="025F5D30" w14:textId="6DA0E45A" w:rsidR="009B30B5" w:rsidRPr="00B97375" w:rsidRDefault="009B30B5" w:rsidP="009B30B5">
            <w:pPr>
              <w:keepNext/>
              <w:jc w:val="right"/>
              <w:rPr>
                <w:rFonts w:asciiTheme="minorHAnsi" w:hAnsiTheme="minorHAnsi" w:cs="Arial"/>
                <w:szCs w:val="23"/>
              </w:rPr>
            </w:pPr>
            <w:r w:rsidRPr="004D3B47">
              <w:t xml:space="preserve"> 90 </w:t>
            </w:r>
          </w:p>
        </w:tc>
        <w:tc>
          <w:tcPr>
            <w:tcW w:w="1067" w:type="dxa"/>
            <w:gridSpan w:val="2"/>
            <w:shd w:val="clear" w:color="auto" w:fill="auto"/>
            <w:noWrap/>
          </w:tcPr>
          <w:p w14:paraId="1F86A4B3" w14:textId="56B87D83" w:rsidR="009B30B5" w:rsidRPr="00B97375" w:rsidRDefault="009B30B5" w:rsidP="009B30B5">
            <w:pPr>
              <w:keepNext/>
              <w:jc w:val="right"/>
              <w:rPr>
                <w:rFonts w:asciiTheme="minorHAnsi" w:hAnsiTheme="minorHAnsi" w:cs="Arial"/>
                <w:szCs w:val="23"/>
              </w:rPr>
            </w:pPr>
            <w:r w:rsidRPr="004D3B47">
              <w:t>11.5</w:t>
            </w:r>
          </w:p>
        </w:tc>
        <w:tc>
          <w:tcPr>
            <w:tcW w:w="1067" w:type="dxa"/>
            <w:shd w:val="clear" w:color="auto" w:fill="auto"/>
            <w:noWrap/>
          </w:tcPr>
          <w:p w14:paraId="0B692B98" w14:textId="57BC3135" w:rsidR="009B30B5" w:rsidRPr="00B97375" w:rsidRDefault="009B30B5" w:rsidP="009B30B5">
            <w:pPr>
              <w:keepNext/>
              <w:jc w:val="right"/>
              <w:rPr>
                <w:rFonts w:asciiTheme="minorHAnsi" w:hAnsiTheme="minorHAnsi" w:cs="Arial"/>
                <w:szCs w:val="23"/>
              </w:rPr>
            </w:pPr>
            <w:r w:rsidRPr="004D3B47">
              <w:t xml:space="preserve"> 684 </w:t>
            </w:r>
          </w:p>
        </w:tc>
        <w:tc>
          <w:tcPr>
            <w:tcW w:w="1083" w:type="dxa"/>
            <w:shd w:val="clear" w:color="auto" w:fill="auto"/>
            <w:noWrap/>
          </w:tcPr>
          <w:p w14:paraId="5CBA120D" w14:textId="6BAF4B5E" w:rsidR="009B30B5" w:rsidRPr="00B97375" w:rsidRDefault="009B30B5" w:rsidP="009B30B5">
            <w:pPr>
              <w:keepNext/>
              <w:jc w:val="right"/>
              <w:rPr>
                <w:rFonts w:asciiTheme="minorHAnsi" w:hAnsiTheme="minorHAnsi" w:cs="Arial"/>
                <w:szCs w:val="23"/>
              </w:rPr>
            </w:pPr>
            <w:r w:rsidRPr="004D3B47">
              <w:t>87.0</w:t>
            </w:r>
          </w:p>
        </w:tc>
        <w:tc>
          <w:tcPr>
            <w:tcW w:w="1052" w:type="dxa"/>
            <w:shd w:val="clear" w:color="auto" w:fill="auto"/>
            <w:noWrap/>
          </w:tcPr>
          <w:p w14:paraId="69536086" w14:textId="6472B83C" w:rsidR="009B30B5" w:rsidRPr="00B97375" w:rsidRDefault="009B30B5" w:rsidP="009B30B5">
            <w:pPr>
              <w:keepNext/>
              <w:jc w:val="right"/>
              <w:rPr>
                <w:rFonts w:asciiTheme="minorHAnsi" w:hAnsiTheme="minorHAnsi" w:cs="Arial"/>
                <w:szCs w:val="23"/>
              </w:rPr>
            </w:pPr>
            <w:r w:rsidRPr="004D3B47">
              <w:t xml:space="preserve"> 102 </w:t>
            </w:r>
          </w:p>
        </w:tc>
        <w:tc>
          <w:tcPr>
            <w:tcW w:w="1067" w:type="dxa"/>
            <w:gridSpan w:val="2"/>
            <w:shd w:val="clear" w:color="auto" w:fill="auto"/>
            <w:noWrap/>
          </w:tcPr>
          <w:p w14:paraId="3EAAF2C9" w14:textId="0AA35277" w:rsidR="009B30B5" w:rsidRPr="00B97375" w:rsidRDefault="009B30B5" w:rsidP="009B30B5">
            <w:pPr>
              <w:keepNext/>
              <w:jc w:val="right"/>
              <w:rPr>
                <w:rFonts w:asciiTheme="minorHAnsi" w:hAnsiTheme="minorHAnsi" w:cs="Arial"/>
                <w:szCs w:val="23"/>
              </w:rPr>
            </w:pPr>
            <w:r w:rsidRPr="004D3B47">
              <w:t>13.0</w:t>
            </w:r>
          </w:p>
        </w:tc>
        <w:tc>
          <w:tcPr>
            <w:tcW w:w="1068" w:type="dxa"/>
            <w:shd w:val="clear" w:color="auto" w:fill="auto"/>
            <w:noWrap/>
          </w:tcPr>
          <w:p w14:paraId="3F30D765" w14:textId="188B230F" w:rsidR="009B30B5" w:rsidRPr="00B97375" w:rsidRDefault="009B30B5" w:rsidP="009B30B5">
            <w:pPr>
              <w:keepNext/>
              <w:jc w:val="right"/>
              <w:rPr>
                <w:rFonts w:asciiTheme="minorHAnsi" w:hAnsiTheme="minorHAnsi" w:cs="Arial"/>
                <w:szCs w:val="23"/>
              </w:rPr>
            </w:pPr>
            <w:r w:rsidRPr="004D3B47">
              <w:t xml:space="preserve"> 786 </w:t>
            </w:r>
          </w:p>
        </w:tc>
      </w:tr>
      <w:tr w:rsidR="009B30B5" w:rsidRPr="00B97375" w14:paraId="2C8666C8" w14:textId="77777777" w:rsidTr="00A83274">
        <w:trPr>
          <w:trHeight w:val="285"/>
        </w:trPr>
        <w:tc>
          <w:tcPr>
            <w:tcW w:w="4711" w:type="dxa"/>
            <w:shd w:val="clear" w:color="auto" w:fill="auto"/>
            <w:noWrap/>
            <w:vAlign w:val="center"/>
            <w:hideMark/>
          </w:tcPr>
          <w:p w14:paraId="30C1CE57" w14:textId="447FC52C" w:rsidR="009B30B5" w:rsidRPr="00B97375" w:rsidRDefault="009B30B5" w:rsidP="009B30B5">
            <w:pPr>
              <w:keepNext/>
              <w:rPr>
                <w:rFonts w:asciiTheme="minorHAnsi" w:hAnsiTheme="minorHAnsi" w:cs="Arial"/>
                <w:szCs w:val="23"/>
              </w:rPr>
            </w:pPr>
            <w:r w:rsidRPr="004D3B47">
              <w:rPr>
                <w:rFonts w:asciiTheme="minorHAnsi" w:hAnsiTheme="minorHAnsi" w:cs="Arial"/>
                <w:szCs w:val="23"/>
              </w:rPr>
              <w:t>Medlab Central Ltd.</w:t>
            </w:r>
          </w:p>
        </w:tc>
        <w:tc>
          <w:tcPr>
            <w:tcW w:w="1067" w:type="dxa"/>
            <w:shd w:val="clear" w:color="auto" w:fill="auto"/>
            <w:noWrap/>
          </w:tcPr>
          <w:p w14:paraId="16159AE0" w14:textId="6C0D0717" w:rsidR="009B30B5" w:rsidRPr="00B97375" w:rsidRDefault="009B30B5" w:rsidP="009B30B5">
            <w:pPr>
              <w:keepNext/>
              <w:jc w:val="right"/>
              <w:rPr>
                <w:rFonts w:asciiTheme="minorHAnsi" w:hAnsiTheme="minorHAnsi" w:cs="Arial"/>
                <w:szCs w:val="23"/>
              </w:rPr>
            </w:pPr>
            <w:r w:rsidRPr="004D3B47">
              <w:t xml:space="preserve"> 889 </w:t>
            </w:r>
          </w:p>
        </w:tc>
        <w:tc>
          <w:tcPr>
            <w:tcW w:w="1067" w:type="dxa"/>
            <w:gridSpan w:val="2"/>
            <w:shd w:val="clear" w:color="auto" w:fill="auto"/>
            <w:noWrap/>
          </w:tcPr>
          <w:p w14:paraId="55E350DA" w14:textId="0A6DD6BD" w:rsidR="009B30B5" w:rsidRPr="00B97375" w:rsidRDefault="009B30B5" w:rsidP="009B30B5">
            <w:pPr>
              <w:keepNext/>
              <w:jc w:val="right"/>
              <w:rPr>
                <w:rFonts w:asciiTheme="minorHAnsi" w:hAnsiTheme="minorHAnsi" w:cs="Arial"/>
                <w:szCs w:val="23"/>
              </w:rPr>
            </w:pPr>
            <w:r w:rsidRPr="004D3B47">
              <w:t>94.2</w:t>
            </w:r>
          </w:p>
        </w:tc>
        <w:tc>
          <w:tcPr>
            <w:tcW w:w="1068" w:type="dxa"/>
            <w:shd w:val="clear" w:color="auto" w:fill="auto"/>
            <w:noWrap/>
          </w:tcPr>
          <w:p w14:paraId="0CA18DFF" w14:textId="0376C91A" w:rsidR="009B30B5" w:rsidRPr="00B97375" w:rsidRDefault="009B30B5" w:rsidP="009B30B5">
            <w:pPr>
              <w:keepNext/>
              <w:jc w:val="right"/>
              <w:rPr>
                <w:rFonts w:asciiTheme="minorHAnsi" w:hAnsiTheme="minorHAnsi" w:cs="Arial"/>
                <w:szCs w:val="23"/>
              </w:rPr>
            </w:pPr>
            <w:r w:rsidRPr="004D3B47">
              <w:t xml:space="preserve"> 13 </w:t>
            </w:r>
          </w:p>
        </w:tc>
        <w:tc>
          <w:tcPr>
            <w:tcW w:w="1067" w:type="dxa"/>
            <w:gridSpan w:val="2"/>
            <w:shd w:val="clear" w:color="auto" w:fill="auto"/>
            <w:noWrap/>
          </w:tcPr>
          <w:p w14:paraId="2CD11819" w14:textId="4A4A8311" w:rsidR="009B30B5" w:rsidRPr="00B97375" w:rsidRDefault="009B30B5" w:rsidP="009B30B5">
            <w:pPr>
              <w:keepNext/>
              <w:jc w:val="right"/>
              <w:rPr>
                <w:rFonts w:asciiTheme="minorHAnsi" w:hAnsiTheme="minorHAnsi" w:cs="Arial"/>
                <w:szCs w:val="23"/>
              </w:rPr>
            </w:pPr>
            <w:r w:rsidRPr="004D3B47">
              <w:t>1.4</w:t>
            </w:r>
          </w:p>
        </w:tc>
        <w:tc>
          <w:tcPr>
            <w:tcW w:w="1067" w:type="dxa"/>
            <w:shd w:val="clear" w:color="auto" w:fill="auto"/>
            <w:noWrap/>
          </w:tcPr>
          <w:p w14:paraId="6C965437" w14:textId="4E884289" w:rsidR="009B30B5" w:rsidRPr="00B97375" w:rsidRDefault="009B30B5" w:rsidP="009B30B5">
            <w:pPr>
              <w:keepNext/>
              <w:jc w:val="right"/>
              <w:rPr>
                <w:rFonts w:asciiTheme="minorHAnsi" w:hAnsiTheme="minorHAnsi" w:cs="Arial"/>
                <w:szCs w:val="23"/>
              </w:rPr>
            </w:pPr>
            <w:r w:rsidRPr="004D3B47">
              <w:t xml:space="preserve"> 902 </w:t>
            </w:r>
          </w:p>
        </w:tc>
        <w:tc>
          <w:tcPr>
            <w:tcW w:w="1083" w:type="dxa"/>
            <w:shd w:val="clear" w:color="auto" w:fill="auto"/>
            <w:noWrap/>
          </w:tcPr>
          <w:p w14:paraId="5E29B9B7" w14:textId="6C8DE841" w:rsidR="009B30B5" w:rsidRPr="00B97375" w:rsidRDefault="009B30B5" w:rsidP="009B30B5">
            <w:pPr>
              <w:keepNext/>
              <w:jc w:val="right"/>
              <w:rPr>
                <w:rFonts w:asciiTheme="minorHAnsi" w:hAnsiTheme="minorHAnsi" w:cs="Arial"/>
                <w:szCs w:val="23"/>
              </w:rPr>
            </w:pPr>
            <w:r w:rsidRPr="004D3B47">
              <w:t>95.6</w:t>
            </w:r>
          </w:p>
        </w:tc>
        <w:tc>
          <w:tcPr>
            <w:tcW w:w="1052" w:type="dxa"/>
            <w:shd w:val="clear" w:color="auto" w:fill="auto"/>
            <w:noWrap/>
          </w:tcPr>
          <w:p w14:paraId="01C68584" w14:textId="654AAD0F" w:rsidR="009B30B5" w:rsidRPr="00B97375" w:rsidRDefault="009B30B5" w:rsidP="009B30B5">
            <w:pPr>
              <w:keepNext/>
              <w:jc w:val="right"/>
              <w:rPr>
                <w:rFonts w:asciiTheme="minorHAnsi" w:hAnsiTheme="minorHAnsi" w:cs="Arial"/>
                <w:szCs w:val="23"/>
              </w:rPr>
            </w:pPr>
            <w:r w:rsidRPr="004D3B47">
              <w:t xml:space="preserve"> 42 </w:t>
            </w:r>
          </w:p>
        </w:tc>
        <w:tc>
          <w:tcPr>
            <w:tcW w:w="1067" w:type="dxa"/>
            <w:gridSpan w:val="2"/>
            <w:shd w:val="clear" w:color="auto" w:fill="auto"/>
            <w:noWrap/>
          </w:tcPr>
          <w:p w14:paraId="37FCB8E0" w14:textId="69AD722A" w:rsidR="009B30B5" w:rsidRPr="00B97375" w:rsidRDefault="009B30B5" w:rsidP="009B30B5">
            <w:pPr>
              <w:keepNext/>
              <w:jc w:val="right"/>
              <w:rPr>
                <w:rFonts w:asciiTheme="minorHAnsi" w:hAnsiTheme="minorHAnsi" w:cs="Arial"/>
                <w:szCs w:val="23"/>
              </w:rPr>
            </w:pPr>
            <w:r w:rsidRPr="004D3B47">
              <w:t>4.4</w:t>
            </w:r>
          </w:p>
        </w:tc>
        <w:tc>
          <w:tcPr>
            <w:tcW w:w="1068" w:type="dxa"/>
            <w:shd w:val="clear" w:color="auto" w:fill="auto"/>
            <w:noWrap/>
          </w:tcPr>
          <w:p w14:paraId="754D2B63" w14:textId="60B29786" w:rsidR="009B30B5" w:rsidRPr="00B97375" w:rsidRDefault="009B30B5" w:rsidP="009B30B5">
            <w:pPr>
              <w:keepNext/>
              <w:jc w:val="right"/>
              <w:rPr>
                <w:rFonts w:asciiTheme="minorHAnsi" w:hAnsiTheme="minorHAnsi" w:cs="Arial"/>
                <w:szCs w:val="23"/>
              </w:rPr>
            </w:pPr>
            <w:r w:rsidRPr="004D3B47">
              <w:t xml:space="preserve"> 944 </w:t>
            </w:r>
          </w:p>
        </w:tc>
      </w:tr>
      <w:tr w:rsidR="009B30B5" w:rsidRPr="00B97375" w14:paraId="1D359FCF" w14:textId="77777777" w:rsidTr="00A83274">
        <w:trPr>
          <w:trHeight w:val="285"/>
        </w:trPr>
        <w:tc>
          <w:tcPr>
            <w:tcW w:w="4711" w:type="dxa"/>
            <w:shd w:val="clear" w:color="auto" w:fill="auto"/>
            <w:noWrap/>
            <w:vAlign w:val="center"/>
            <w:hideMark/>
          </w:tcPr>
          <w:p w14:paraId="3B21DD33" w14:textId="498EB46F" w:rsidR="009B30B5" w:rsidRPr="00B97375" w:rsidRDefault="009B30B5" w:rsidP="009B30B5">
            <w:pPr>
              <w:keepNext/>
              <w:rPr>
                <w:rFonts w:asciiTheme="minorHAnsi" w:hAnsiTheme="minorHAnsi" w:cs="Arial"/>
                <w:szCs w:val="23"/>
              </w:rPr>
            </w:pPr>
            <w:r w:rsidRPr="004D3B47">
              <w:rPr>
                <w:rFonts w:asciiTheme="minorHAnsi" w:hAnsiTheme="minorHAnsi" w:cs="Arial"/>
                <w:szCs w:val="23"/>
              </w:rPr>
              <w:t>Memorial Hospital Hastings Laboratory</w:t>
            </w:r>
          </w:p>
        </w:tc>
        <w:tc>
          <w:tcPr>
            <w:tcW w:w="1067" w:type="dxa"/>
            <w:shd w:val="clear" w:color="auto" w:fill="auto"/>
            <w:noWrap/>
          </w:tcPr>
          <w:p w14:paraId="1D2FBF80" w14:textId="3E7F2D27" w:rsidR="009B30B5" w:rsidRPr="00B97375" w:rsidRDefault="009B30B5" w:rsidP="009B30B5">
            <w:pPr>
              <w:keepNext/>
              <w:jc w:val="right"/>
              <w:rPr>
                <w:rFonts w:asciiTheme="minorHAnsi" w:hAnsiTheme="minorHAnsi" w:cs="Arial"/>
                <w:szCs w:val="23"/>
              </w:rPr>
            </w:pPr>
            <w:r w:rsidRPr="004D3B47">
              <w:t xml:space="preserve"> 74 </w:t>
            </w:r>
          </w:p>
        </w:tc>
        <w:tc>
          <w:tcPr>
            <w:tcW w:w="1067" w:type="dxa"/>
            <w:gridSpan w:val="2"/>
            <w:shd w:val="clear" w:color="auto" w:fill="auto"/>
            <w:noWrap/>
          </w:tcPr>
          <w:p w14:paraId="4BD26066" w14:textId="3FAABC29" w:rsidR="009B30B5" w:rsidRPr="00B97375" w:rsidRDefault="009B30B5" w:rsidP="009B30B5">
            <w:pPr>
              <w:keepNext/>
              <w:jc w:val="right"/>
              <w:rPr>
                <w:rFonts w:asciiTheme="minorHAnsi" w:hAnsiTheme="minorHAnsi" w:cs="Arial"/>
                <w:szCs w:val="23"/>
              </w:rPr>
            </w:pPr>
            <w:r w:rsidRPr="004D3B47">
              <w:t>93.7</w:t>
            </w:r>
          </w:p>
        </w:tc>
        <w:tc>
          <w:tcPr>
            <w:tcW w:w="1068" w:type="dxa"/>
            <w:shd w:val="clear" w:color="auto" w:fill="auto"/>
            <w:noWrap/>
          </w:tcPr>
          <w:p w14:paraId="60C90D28" w14:textId="11BF32E9" w:rsidR="009B30B5" w:rsidRPr="00B97375" w:rsidRDefault="009B30B5" w:rsidP="009B30B5">
            <w:pPr>
              <w:keepNext/>
              <w:jc w:val="right"/>
              <w:rPr>
                <w:rFonts w:asciiTheme="minorHAnsi" w:hAnsiTheme="minorHAnsi" w:cs="Arial"/>
                <w:szCs w:val="23"/>
              </w:rPr>
            </w:pPr>
            <w:r w:rsidRPr="004D3B47">
              <w:t xml:space="preserve"> 2 </w:t>
            </w:r>
          </w:p>
        </w:tc>
        <w:tc>
          <w:tcPr>
            <w:tcW w:w="1067" w:type="dxa"/>
            <w:gridSpan w:val="2"/>
            <w:shd w:val="clear" w:color="auto" w:fill="auto"/>
            <w:noWrap/>
          </w:tcPr>
          <w:p w14:paraId="1C0AAB26" w14:textId="72A635C0" w:rsidR="009B30B5" w:rsidRPr="00B97375" w:rsidRDefault="009B30B5" w:rsidP="009B30B5">
            <w:pPr>
              <w:keepNext/>
              <w:jc w:val="right"/>
              <w:rPr>
                <w:rFonts w:asciiTheme="minorHAnsi" w:hAnsiTheme="minorHAnsi" w:cs="Arial"/>
                <w:szCs w:val="23"/>
              </w:rPr>
            </w:pPr>
            <w:r w:rsidRPr="004D3B47">
              <w:t>2.5</w:t>
            </w:r>
          </w:p>
        </w:tc>
        <w:tc>
          <w:tcPr>
            <w:tcW w:w="1067" w:type="dxa"/>
            <w:shd w:val="clear" w:color="auto" w:fill="auto"/>
            <w:noWrap/>
          </w:tcPr>
          <w:p w14:paraId="60548EB2" w14:textId="6D937A8C" w:rsidR="009B30B5" w:rsidRPr="00B97375" w:rsidRDefault="009B30B5" w:rsidP="009B30B5">
            <w:pPr>
              <w:keepNext/>
              <w:jc w:val="right"/>
              <w:rPr>
                <w:rFonts w:asciiTheme="minorHAnsi" w:hAnsiTheme="minorHAnsi" w:cs="Arial"/>
                <w:szCs w:val="23"/>
              </w:rPr>
            </w:pPr>
            <w:r w:rsidRPr="004D3B47">
              <w:t xml:space="preserve"> 76 </w:t>
            </w:r>
          </w:p>
        </w:tc>
        <w:tc>
          <w:tcPr>
            <w:tcW w:w="1083" w:type="dxa"/>
            <w:shd w:val="clear" w:color="auto" w:fill="auto"/>
            <w:noWrap/>
          </w:tcPr>
          <w:p w14:paraId="26F31DDB" w14:textId="6CE02619" w:rsidR="009B30B5" w:rsidRPr="00B97375" w:rsidRDefault="009B30B5" w:rsidP="009B30B5">
            <w:pPr>
              <w:keepNext/>
              <w:jc w:val="right"/>
              <w:rPr>
                <w:rFonts w:asciiTheme="minorHAnsi" w:hAnsiTheme="minorHAnsi" w:cs="Arial"/>
                <w:szCs w:val="23"/>
              </w:rPr>
            </w:pPr>
            <w:r w:rsidRPr="004D3B47">
              <w:t>96.2</w:t>
            </w:r>
          </w:p>
        </w:tc>
        <w:tc>
          <w:tcPr>
            <w:tcW w:w="1052" w:type="dxa"/>
            <w:shd w:val="clear" w:color="auto" w:fill="auto"/>
            <w:noWrap/>
          </w:tcPr>
          <w:p w14:paraId="57CD1035" w14:textId="3C84F2DC" w:rsidR="009B30B5" w:rsidRPr="00B97375" w:rsidRDefault="009B30B5" w:rsidP="009B30B5">
            <w:pPr>
              <w:keepNext/>
              <w:jc w:val="right"/>
              <w:rPr>
                <w:rFonts w:asciiTheme="minorHAnsi" w:hAnsiTheme="minorHAnsi" w:cs="Arial"/>
                <w:szCs w:val="23"/>
              </w:rPr>
            </w:pPr>
            <w:r w:rsidRPr="004D3B47">
              <w:t xml:space="preserve"> 3 </w:t>
            </w:r>
          </w:p>
        </w:tc>
        <w:tc>
          <w:tcPr>
            <w:tcW w:w="1067" w:type="dxa"/>
            <w:gridSpan w:val="2"/>
            <w:shd w:val="clear" w:color="auto" w:fill="auto"/>
            <w:noWrap/>
          </w:tcPr>
          <w:p w14:paraId="70F39D30" w14:textId="7EDB90C9" w:rsidR="009B30B5" w:rsidRPr="00B97375" w:rsidRDefault="009B30B5" w:rsidP="009B30B5">
            <w:pPr>
              <w:keepNext/>
              <w:jc w:val="right"/>
              <w:rPr>
                <w:rFonts w:asciiTheme="minorHAnsi" w:hAnsiTheme="minorHAnsi" w:cs="Arial"/>
                <w:szCs w:val="23"/>
              </w:rPr>
            </w:pPr>
            <w:r w:rsidRPr="004D3B47">
              <w:t>3.8</w:t>
            </w:r>
          </w:p>
        </w:tc>
        <w:tc>
          <w:tcPr>
            <w:tcW w:w="1068" w:type="dxa"/>
            <w:shd w:val="clear" w:color="auto" w:fill="auto"/>
            <w:noWrap/>
          </w:tcPr>
          <w:p w14:paraId="4CE235C5" w14:textId="05EAD9FD" w:rsidR="009B30B5" w:rsidRPr="00B97375" w:rsidRDefault="009B30B5" w:rsidP="009B30B5">
            <w:pPr>
              <w:keepNext/>
              <w:jc w:val="right"/>
              <w:rPr>
                <w:rFonts w:asciiTheme="minorHAnsi" w:hAnsiTheme="minorHAnsi" w:cs="Arial"/>
                <w:szCs w:val="23"/>
              </w:rPr>
            </w:pPr>
            <w:r w:rsidRPr="004D3B47">
              <w:t xml:space="preserve"> 79 </w:t>
            </w:r>
          </w:p>
        </w:tc>
      </w:tr>
      <w:tr w:rsidR="009B30B5" w:rsidRPr="00B97375" w14:paraId="746CD77D" w14:textId="77777777" w:rsidTr="00A83274">
        <w:trPr>
          <w:trHeight w:val="285"/>
        </w:trPr>
        <w:tc>
          <w:tcPr>
            <w:tcW w:w="4711" w:type="dxa"/>
            <w:shd w:val="clear" w:color="auto" w:fill="auto"/>
            <w:noWrap/>
            <w:vAlign w:val="center"/>
            <w:hideMark/>
          </w:tcPr>
          <w:p w14:paraId="2D40887D" w14:textId="70575B43" w:rsidR="009B30B5" w:rsidRPr="00B97375" w:rsidRDefault="009B30B5" w:rsidP="009B30B5">
            <w:pPr>
              <w:keepNext/>
              <w:rPr>
                <w:rFonts w:asciiTheme="minorHAnsi" w:hAnsiTheme="minorHAnsi" w:cs="Arial"/>
                <w:szCs w:val="23"/>
              </w:rPr>
            </w:pPr>
            <w:r w:rsidRPr="004D3B47">
              <w:rPr>
                <w:rFonts w:asciiTheme="minorHAnsi" w:hAnsiTheme="minorHAnsi" w:cs="Arial"/>
                <w:szCs w:val="23"/>
              </w:rPr>
              <w:t>Middlemore Hospital Laboratory</w:t>
            </w:r>
          </w:p>
        </w:tc>
        <w:tc>
          <w:tcPr>
            <w:tcW w:w="1067" w:type="dxa"/>
            <w:shd w:val="clear" w:color="auto" w:fill="auto"/>
            <w:noWrap/>
          </w:tcPr>
          <w:p w14:paraId="1FC0F768" w14:textId="725502C2" w:rsidR="009B30B5" w:rsidRPr="00B97375" w:rsidRDefault="009B30B5" w:rsidP="009B30B5">
            <w:pPr>
              <w:keepNext/>
              <w:jc w:val="right"/>
              <w:rPr>
                <w:rFonts w:asciiTheme="minorHAnsi" w:hAnsiTheme="minorHAnsi" w:cs="Arial"/>
                <w:szCs w:val="23"/>
              </w:rPr>
            </w:pPr>
            <w:r w:rsidRPr="004D3B47">
              <w:t xml:space="preserve"> 695 </w:t>
            </w:r>
          </w:p>
        </w:tc>
        <w:tc>
          <w:tcPr>
            <w:tcW w:w="1067" w:type="dxa"/>
            <w:gridSpan w:val="2"/>
            <w:shd w:val="clear" w:color="auto" w:fill="auto"/>
            <w:noWrap/>
          </w:tcPr>
          <w:p w14:paraId="48E01C02" w14:textId="3DFD9967" w:rsidR="009B30B5" w:rsidRPr="00B97375" w:rsidRDefault="009B30B5" w:rsidP="009B30B5">
            <w:pPr>
              <w:keepNext/>
              <w:jc w:val="right"/>
              <w:rPr>
                <w:rFonts w:asciiTheme="minorHAnsi" w:hAnsiTheme="minorHAnsi" w:cs="Arial"/>
                <w:szCs w:val="23"/>
              </w:rPr>
            </w:pPr>
            <w:r w:rsidRPr="004D3B47">
              <w:t>91.2</w:t>
            </w:r>
          </w:p>
        </w:tc>
        <w:tc>
          <w:tcPr>
            <w:tcW w:w="1068" w:type="dxa"/>
            <w:shd w:val="clear" w:color="auto" w:fill="auto"/>
            <w:noWrap/>
          </w:tcPr>
          <w:p w14:paraId="589F60A7" w14:textId="34597ABF" w:rsidR="009B30B5" w:rsidRPr="00B97375" w:rsidRDefault="009B30B5" w:rsidP="009B30B5">
            <w:pPr>
              <w:keepNext/>
              <w:jc w:val="right"/>
              <w:rPr>
                <w:rFonts w:asciiTheme="minorHAnsi" w:hAnsiTheme="minorHAnsi" w:cs="Arial"/>
                <w:szCs w:val="23"/>
              </w:rPr>
            </w:pPr>
            <w:r w:rsidRPr="004D3B47">
              <w:t xml:space="preserve"> 40 </w:t>
            </w:r>
          </w:p>
        </w:tc>
        <w:tc>
          <w:tcPr>
            <w:tcW w:w="1067" w:type="dxa"/>
            <w:gridSpan w:val="2"/>
            <w:shd w:val="clear" w:color="auto" w:fill="auto"/>
            <w:noWrap/>
          </w:tcPr>
          <w:p w14:paraId="754BBE08" w14:textId="4C0B544F" w:rsidR="009B30B5" w:rsidRPr="00B97375" w:rsidRDefault="009B30B5" w:rsidP="009B30B5">
            <w:pPr>
              <w:keepNext/>
              <w:jc w:val="right"/>
              <w:rPr>
                <w:rFonts w:asciiTheme="minorHAnsi" w:hAnsiTheme="minorHAnsi" w:cs="Arial"/>
                <w:szCs w:val="23"/>
              </w:rPr>
            </w:pPr>
            <w:r w:rsidRPr="004D3B47">
              <w:t>5.2</w:t>
            </w:r>
          </w:p>
        </w:tc>
        <w:tc>
          <w:tcPr>
            <w:tcW w:w="1067" w:type="dxa"/>
            <w:shd w:val="clear" w:color="auto" w:fill="auto"/>
            <w:noWrap/>
          </w:tcPr>
          <w:p w14:paraId="75C6312A" w14:textId="5B140473" w:rsidR="009B30B5" w:rsidRPr="00B97375" w:rsidRDefault="009B30B5" w:rsidP="009B30B5">
            <w:pPr>
              <w:keepNext/>
              <w:jc w:val="right"/>
              <w:rPr>
                <w:rFonts w:asciiTheme="minorHAnsi" w:hAnsiTheme="minorHAnsi" w:cs="Arial"/>
                <w:szCs w:val="23"/>
              </w:rPr>
            </w:pPr>
            <w:r w:rsidRPr="004D3B47">
              <w:t xml:space="preserve"> 735 </w:t>
            </w:r>
          </w:p>
        </w:tc>
        <w:tc>
          <w:tcPr>
            <w:tcW w:w="1083" w:type="dxa"/>
            <w:shd w:val="clear" w:color="auto" w:fill="auto"/>
            <w:noWrap/>
          </w:tcPr>
          <w:p w14:paraId="4F5906A0" w14:textId="34E08148" w:rsidR="009B30B5" w:rsidRPr="00B97375" w:rsidRDefault="009B30B5" w:rsidP="009B30B5">
            <w:pPr>
              <w:keepNext/>
              <w:jc w:val="right"/>
              <w:rPr>
                <w:rFonts w:asciiTheme="minorHAnsi" w:hAnsiTheme="minorHAnsi" w:cs="Arial"/>
                <w:szCs w:val="23"/>
              </w:rPr>
            </w:pPr>
            <w:r w:rsidRPr="004D3B47">
              <w:t>96.5</w:t>
            </w:r>
          </w:p>
        </w:tc>
        <w:tc>
          <w:tcPr>
            <w:tcW w:w="1052" w:type="dxa"/>
            <w:shd w:val="clear" w:color="auto" w:fill="auto"/>
            <w:noWrap/>
          </w:tcPr>
          <w:p w14:paraId="25601765" w14:textId="7804A23A" w:rsidR="009B30B5" w:rsidRPr="00B97375" w:rsidRDefault="009B30B5" w:rsidP="009B30B5">
            <w:pPr>
              <w:keepNext/>
              <w:jc w:val="right"/>
              <w:rPr>
                <w:rFonts w:asciiTheme="minorHAnsi" w:hAnsiTheme="minorHAnsi" w:cs="Arial"/>
                <w:szCs w:val="23"/>
              </w:rPr>
            </w:pPr>
            <w:r w:rsidRPr="004D3B47">
              <w:t xml:space="preserve"> 27 </w:t>
            </w:r>
          </w:p>
        </w:tc>
        <w:tc>
          <w:tcPr>
            <w:tcW w:w="1067" w:type="dxa"/>
            <w:gridSpan w:val="2"/>
            <w:shd w:val="clear" w:color="auto" w:fill="auto"/>
            <w:noWrap/>
          </w:tcPr>
          <w:p w14:paraId="726E4D6A" w14:textId="2F22B21D" w:rsidR="009B30B5" w:rsidRPr="00B97375" w:rsidRDefault="009B30B5" w:rsidP="009B30B5">
            <w:pPr>
              <w:keepNext/>
              <w:jc w:val="right"/>
              <w:rPr>
                <w:rFonts w:asciiTheme="minorHAnsi" w:hAnsiTheme="minorHAnsi" w:cs="Arial"/>
                <w:szCs w:val="23"/>
              </w:rPr>
            </w:pPr>
            <w:r w:rsidRPr="004D3B47">
              <w:t>3.5</w:t>
            </w:r>
          </w:p>
        </w:tc>
        <w:tc>
          <w:tcPr>
            <w:tcW w:w="1068" w:type="dxa"/>
            <w:shd w:val="clear" w:color="auto" w:fill="auto"/>
            <w:noWrap/>
          </w:tcPr>
          <w:p w14:paraId="0C9CBF8A" w14:textId="6782EDAE" w:rsidR="009B30B5" w:rsidRPr="00B97375" w:rsidRDefault="009B30B5" w:rsidP="009B30B5">
            <w:pPr>
              <w:keepNext/>
              <w:jc w:val="right"/>
              <w:rPr>
                <w:rFonts w:asciiTheme="minorHAnsi" w:hAnsiTheme="minorHAnsi" w:cs="Arial"/>
                <w:szCs w:val="23"/>
              </w:rPr>
            </w:pPr>
            <w:r w:rsidRPr="004D3B47">
              <w:t xml:space="preserve"> 762 </w:t>
            </w:r>
          </w:p>
        </w:tc>
      </w:tr>
      <w:tr w:rsidR="009B30B5" w:rsidRPr="00B97375" w14:paraId="27CBB6CD" w14:textId="77777777" w:rsidTr="00A83274">
        <w:trPr>
          <w:trHeight w:val="285"/>
        </w:trPr>
        <w:tc>
          <w:tcPr>
            <w:tcW w:w="4711" w:type="dxa"/>
            <w:shd w:val="clear" w:color="auto" w:fill="auto"/>
            <w:noWrap/>
            <w:vAlign w:val="center"/>
            <w:hideMark/>
          </w:tcPr>
          <w:p w14:paraId="0E93C5C2" w14:textId="03E632B7" w:rsidR="009B30B5" w:rsidRPr="00B97375" w:rsidRDefault="009B30B5" w:rsidP="009B30B5">
            <w:pPr>
              <w:keepNext/>
              <w:rPr>
                <w:rFonts w:asciiTheme="minorHAnsi" w:hAnsiTheme="minorHAnsi" w:cs="Arial"/>
                <w:szCs w:val="23"/>
              </w:rPr>
            </w:pPr>
            <w:r w:rsidRPr="004D3B47">
              <w:rPr>
                <w:rFonts w:asciiTheme="minorHAnsi" w:hAnsiTheme="minorHAnsi" w:cs="Arial"/>
                <w:szCs w:val="23"/>
              </w:rPr>
              <w:t>Nelson Hospital Laboratory</w:t>
            </w:r>
          </w:p>
        </w:tc>
        <w:tc>
          <w:tcPr>
            <w:tcW w:w="1067" w:type="dxa"/>
            <w:shd w:val="clear" w:color="auto" w:fill="auto"/>
            <w:noWrap/>
          </w:tcPr>
          <w:p w14:paraId="561653F4" w14:textId="3C204388" w:rsidR="009B30B5" w:rsidRPr="00B97375" w:rsidRDefault="009B30B5" w:rsidP="009B30B5">
            <w:pPr>
              <w:keepNext/>
              <w:jc w:val="right"/>
              <w:rPr>
                <w:rFonts w:asciiTheme="minorHAnsi" w:hAnsiTheme="minorHAnsi" w:cs="Arial"/>
                <w:szCs w:val="23"/>
              </w:rPr>
            </w:pPr>
            <w:r w:rsidRPr="004D3B47">
              <w:t xml:space="preserve"> 82 </w:t>
            </w:r>
          </w:p>
        </w:tc>
        <w:tc>
          <w:tcPr>
            <w:tcW w:w="1067" w:type="dxa"/>
            <w:gridSpan w:val="2"/>
            <w:shd w:val="clear" w:color="auto" w:fill="auto"/>
            <w:noWrap/>
          </w:tcPr>
          <w:p w14:paraId="319FA57D" w14:textId="6988231E" w:rsidR="009B30B5" w:rsidRPr="00B97375" w:rsidRDefault="009B30B5" w:rsidP="009B30B5">
            <w:pPr>
              <w:keepNext/>
              <w:jc w:val="right"/>
              <w:rPr>
                <w:rFonts w:asciiTheme="minorHAnsi" w:hAnsiTheme="minorHAnsi" w:cs="Arial"/>
                <w:szCs w:val="23"/>
              </w:rPr>
            </w:pPr>
            <w:r w:rsidRPr="004D3B47">
              <w:t>98.8</w:t>
            </w:r>
          </w:p>
        </w:tc>
        <w:tc>
          <w:tcPr>
            <w:tcW w:w="1068" w:type="dxa"/>
            <w:shd w:val="clear" w:color="auto" w:fill="auto"/>
            <w:noWrap/>
          </w:tcPr>
          <w:p w14:paraId="549C6AD3" w14:textId="7F182DA1" w:rsidR="009B30B5" w:rsidRPr="00B97375" w:rsidRDefault="009B30B5" w:rsidP="009B30B5">
            <w:pPr>
              <w:keepNext/>
              <w:jc w:val="right"/>
              <w:rPr>
                <w:rFonts w:asciiTheme="minorHAnsi" w:hAnsiTheme="minorHAnsi" w:cs="Arial"/>
                <w:szCs w:val="23"/>
              </w:rPr>
            </w:pPr>
            <w:r w:rsidRPr="004D3B47">
              <w:t xml:space="preserve"> 1 </w:t>
            </w:r>
          </w:p>
        </w:tc>
        <w:tc>
          <w:tcPr>
            <w:tcW w:w="1067" w:type="dxa"/>
            <w:gridSpan w:val="2"/>
            <w:shd w:val="clear" w:color="auto" w:fill="auto"/>
            <w:noWrap/>
          </w:tcPr>
          <w:p w14:paraId="0FBB0642" w14:textId="3033B180" w:rsidR="009B30B5" w:rsidRPr="00B97375" w:rsidRDefault="009B30B5" w:rsidP="009B30B5">
            <w:pPr>
              <w:keepNext/>
              <w:jc w:val="right"/>
              <w:rPr>
                <w:rFonts w:asciiTheme="minorHAnsi" w:hAnsiTheme="minorHAnsi" w:cs="Arial"/>
                <w:szCs w:val="23"/>
              </w:rPr>
            </w:pPr>
            <w:r w:rsidRPr="004D3B47">
              <w:t>1.2</w:t>
            </w:r>
          </w:p>
        </w:tc>
        <w:tc>
          <w:tcPr>
            <w:tcW w:w="1067" w:type="dxa"/>
            <w:shd w:val="clear" w:color="auto" w:fill="auto"/>
            <w:noWrap/>
          </w:tcPr>
          <w:p w14:paraId="14EBD125" w14:textId="46BCECF6" w:rsidR="009B30B5" w:rsidRPr="00B97375" w:rsidRDefault="009B30B5" w:rsidP="009B30B5">
            <w:pPr>
              <w:keepNext/>
              <w:jc w:val="right"/>
              <w:rPr>
                <w:rFonts w:asciiTheme="minorHAnsi" w:hAnsiTheme="minorHAnsi" w:cs="Arial"/>
                <w:szCs w:val="23"/>
              </w:rPr>
            </w:pPr>
            <w:r w:rsidRPr="004D3B47">
              <w:t xml:space="preserve"> 83 </w:t>
            </w:r>
          </w:p>
        </w:tc>
        <w:tc>
          <w:tcPr>
            <w:tcW w:w="1083" w:type="dxa"/>
            <w:shd w:val="clear" w:color="auto" w:fill="auto"/>
            <w:noWrap/>
          </w:tcPr>
          <w:p w14:paraId="35C330A3" w14:textId="74FC7424" w:rsidR="009B30B5" w:rsidRPr="00B97375" w:rsidRDefault="009B30B5" w:rsidP="009B30B5">
            <w:pPr>
              <w:keepNext/>
              <w:jc w:val="right"/>
              <w:rPr>
                <w:rFonts w:asciiTheme="minorHAnsi" w:hAnsiTheme="minorHAnsi" w:cs="Arial"/>
                <w:szCs w:val="23"/>
              </w:rPr>
            </w:pPr>
            <w:r w:rsidRPr="004D3B47">
              <w:t>100.0</w:t>
            </w:r>
          </w:p>
        </w:tc>
        <w:tc>
          <w:tcPr>
            <w:tcW w:w="1052" w:type="dxa"/>
            <w:shd w:val="clear" w:color="auto" w:fill="auto"/>
            <w:noWrap/>
          </w:tcPr>
          <w:p w14:paraId="1C2DBFE6" w14:textId="709A23C4" w:rsidR="009B30B5" w:rsidRPr="00B97375" w:rsidRDefault="009B30B5" w:rsidP="009B30B5">
            <w:pPr>
              <w:keepNext/>
              <w:jc w:val="right"/>
              <w:rPr>
                <w:rFonts w:asciiTheme="minorHAnsi" w:hAnsiTheme="minorHAnsi" w:cs="Arial"/>
                <w:szCs w:val="23"/>
              </w:rPr>
            </w:pPr>
            <w:r w:rsidRPr="004D3B47">
              <w:t xml:space="preserve"> -</w:t>
            </w:r>
            <w:r>
              <w:t xml:space="preserve"> </w:t>
            </w:r>
            <w:r w:rsidRPr="004D3B47">
              <w:t xml:space="preserve"> </w:t>
            </w:r>
          </w:p>
        </w:tc>
        <w:tc>
          <w:tcPr>
            <w:tcW w:w="1067" w:type="dxa"/>
            <w:gridSpan w:val="2"/>
            <w:shd w:val="clear" w:color="auto" w:fill="auto"/>
            <w:noWrap/>
          </w:tcPr>
          <w:p w14:paraId="22279680" w14:textId="1124B766" w:rsidR="009B30B5" w:rsidRPr="00B97375" w:rsidRDefault="009B30B5" w:rsidP="009B30B5">
            <w:pPr>
              <w:keepNext/>
              <w:jc w:val="right"/>
              <w:rPr>
                <w:rFonts w:asciiTheme="minorHAnsi" w:hAnsiTheme="minorHAnsi" w:cs="Arial"/>
                <w:szCs w:val="23"/>
              </w:rPr>
            </w:pPr>
            <w:r w:rsidRPr="004D3B47">
              <w:t>0.0</w:t>
            </w:r>
          </w:p>
        </w:tc>
        <w:tc>
          <w:tcPr>
            <w:tcW w:w="1068" w:type="dxa"/>
            <w:shd w:val="clear" w:color="auto" w:fill="auto"/>
            <w:noWrap/>
          </w:tcPr>
          <w:p w14:paraId="63C56BF6" w14:textId="33F62159" w:rsidR="009B30B5" w:rsidRPr="00B97375" w:rsidRDefault="009B30B5" w:rsidP="009B30B5">
            <w:pPr>
              <w:keepNext/>
              <w:jc w:val="right"/>
              <w:rPr>
                <w:rFonts w:asciiTheme="minorHAnsi" w:hAnsiTheme="minorHAnsi" w:cs="Arial"/>
                <w:szCs w:val="23"/>
              </w:rPr>
            </w:pPr>
            <w:r w:rsidRPr="004D3B47">
              <w:t xml:space="preserve"> 83 </w:t>
            </w:r>
          </w:p>
        </w:tc>
      </w:tr>
      <w:tr w:rsidR="009B30B5" w:rsidRPr="00B97375" w14:paraId="7E021505" w14:textId="77777777" w:rsidTr="00A83274">
        <w:trPr>
          <w:trHeight w:val="285"/>
        </w:trPr>
        <w:tc>
          <w:tcPr>
            <w:tcW w:w="4711" w:type="dxa"/>
            <w:shd w:val="clear" w:color="auto" w:fill="auto"/>
            <w:noWrap/>
            <w:vAlign w:val="center"/>
            <w:hideMark/>
          </w:tcPr>
          <w:p w14:paraId="4D30A8AB" w14:textId="784B230B" w:rsidR="009B30B5" w:rsidRPr="00B97375" w:rsidRDefault="009B30B5" w:rsidP="009B30B5">
            <w:pPr>
              <w:keepNext/>
              <w:rPr>
                <w:rFonts w:asciiTheme="minorHAnsi" w:hAnsiTheme="minorHAnsi" w:cs="Arial"/>
                <w:szCs w:val="23"/>
              </w:rPr>
            </w:pPr>
            <w:r w:rsidRPr="004D3B47">
              <w:rPr>
                <w:rFonts w:asciiTheme="minorHAnsi" w:hAnsiTheme="minorHAnsi" w:cs="Arial"/>
                <w:szCs w:val="23"/>
              </w:rPr>
              <w:t>North Shore Hospital Laboratory</w:t>
            </w:r>
          </w:p>
        </w:tc>
        <w:tc>
          <w:tcPr>
            <w:tcW w:w="1067" w:type="dxa"/>
            <w:shd w:val="clear" w:color="auto" w:fill="auto"/>
            <w:noWrap/>
          </w:tcPr>
          <w:p w14:paraId="5EC38BED" w14:textId="20E98D01" w:rsidR="009B30B5" w:rsidRPr="00B97375" w:rsidRDefault="009B30B5" w:rsidP="009B30B5">
            <w:pPr>
              <w:keepNext/>
              <w:jc w:val="right"/>
              <w:rPr>
                <w:rFonts w:asciiTheme="minorHAnsi" w:hAnsiTheme="minorHAnsi" w:cs="Arial"/>
                <w:szCs w:val="23"/>
              </w:rPr>
            </w:pPr>
            <w:r w:rsidRPr="004D3B47">
              <w:t xml:space="preserve"> 957 </w:t>
            </w:r>
          </w:p>
        </w:tc>
        <w:tc>
          <w:tcPr>
            <w:tcW w:w="1067" w:type="dxa"/>
            <w:gridSpan w:val="2"/>
            <w:shd w:val="clear" w:color="auto" w:fill="auto"/>
            <w:noWrap/>
          </w:tcPr>
          <w:p w14:paraId="0EDBDAD8" w14:textId="501901AC" w:rsidR="009B30B5" w:rsidRPr="00B97375" w:rsidRDefault="009B30B5" w:rsidP="009B30B5">
            <w:pPr>
              <w:keepNext/>
              <w:jc w:val="right"/>
              <w:rPr>
                <w:rFonts w:asciiTheme="minorHAnsi" w:hAnsiTheme="minorHAnsi" w:cs="Arial"/>
                <w:szCs w:val="23"/>
              </w:rPr>
            </w:pPr>
            <w:r w:rsidRPr="004D3B47">
              <w:t>93.5</w:t>
            </w:r>
          </w:p>
        </w:tc>
        <w:tc>
          <w:tcPr>
            <w:tcW w:w="1068" w:type="dxa"/>
            <w:shd w:val="clear" w:color="auto" w:fill="auto"/>
            <w:noWrap/>
          </w:tcPr>
          <w:p w14:paraId="2367387C" w14:textId="4BF56E30" w:rsidR="009B30B5" w:rsidRPr="00B97375" w:rsidRDefault="009B30B5" w:rsidP="009B30B5">
            <w:pPr>
              <w:keepNext/>
              <w:jc w:val="right"/>
              <w:rPr>
                <w:rFonts w:asciiTheme="minorHAnsi" w:hAnsiTheme="minorHAnsi" w:cs="Arial"/>
                <w:szCs w:val="23"/>
              </w:rPr>
            </w:pPr>
            <w:r w:rsidRPr="004D3B47">
              <w:t xml:space="preserve"> 38 </w:t>
            </w:r>
          </w:p>
        </w:tc>
        <w:tc>
          <w:tcPr>
            <w:tcW w:w="1067" w:type="dxa"/>
            <w:gridSpan w:val="2"/>
            <w:shd w:val="clear" w:color="auto" w:fill="auto"/>
            <w:noWrap/>
          </w:tcPr>
          <w:p w14:paraId="49EEA05F" w14:textId="51A8E0F3" w:rsidR="009B30B5" w:rsidRPr="00B97375" w:rsidRDefault="009B30B5" w:rsidP="009B30B5">
            <w:pPr>
              <w:keepNext/>
              <w:jc w:val="right"/>
              <w:rPr>
                <w:rFonts w:asciiTheme="minorHAnsi" w:hAnsiTheme="minorHAnsi" w:cs="Arial"/>
                <w:szCs w:val="23"/>
              </w:rPr>
            </w:pPr>
            <w:r w:rsidRPr="004D3B47">
              <w:t>3.7</w:t>
            </w:r>
          </w:p>
        </w:tc>
        <w:tc>
          <w:tcPr>
            <w:tcW w:w="1067" w:type="dxa"/>
            <w:shd w:val="clear" w:color="auto" w:fill="auto"/>
            <w:noWrap/>
          </w:tcPr>
          <w:p w14:paraId="628B469C" w14:textId="3723A347" w:rsidR="009B30B5" w:rsidRPr="00B97375" w:rsidRDefault="009B30B5" w:rsidP="009B30B5">
            <w:pPr>
              <w:keepNext/>
              <w:jc w:val="right"/>
              <w:rPr>
                <w:rFonts w:asciiTheme="minorHAnsi" w:hAnsiTheme="minorHAnsi" w:cs="Arial"/>
                <w:szCs w:val="23"/>
              </w:rPr>
            </w:pPr>
            <w:r w:rsidRPr="004D3B47">
              <w:t xml:space="preserve"> 995 </w:t>
            </w:r>
          </w:p>
        </w:tc>
        <w:tc>
          <w:tcPr>
            <w:tcW w:w="1083" w:type="dxa"/>
            <w:shd w:val="clear" w:color="auto" w:fill="auto"/>
            <w:noWrap/>
          </w:tcPr>
          <w:p w14:paraId="1420B04E" w14:textId="260F0237" w:rsidR="009B30B5" w:rsidRPr="00B97375" w:rsidRDefault="009B30B5" w:rsidP="009B30B5">
            <w:pPr>
              <w:keepNext/>
              <w:jc w:val="right"/>
              <w:rPr>
                <w:rFonts w:asciiTheme="minorHAnsi" w:hAnsiTheme="minorHAnsi" w:cs="Arial"/>
                <w:szCs w:val="23"/>
              </w:rPr>
            </w:pPr>
            <w:r w:rsidRPr="004D3B47">
              <w:t>97.3</w:t>
            </w:r>
          </w:p>
        </w:tc>
        <w:tc>
          <w:tcPr>
            <w:tcW w:w="1052" w:type="dxa"/>
            <w:shd w:val="clear" w:color="auto" w:fill="auto"/>
            <w:noWrap/>
          </w:tcPr>
          <w:p w14:paraId="45186DD0" w14:textId="05E44996" w:rsidR="009B30B5" w:rsidRPr="00B97375" w:rsidRDefault="009B30B5" w:rsidP="009B30B5">
            <w:pPr>
              <w:keepNext/>
              <w:jc w:val="right"/>
              <w:rPr>
                <w:rFonts w:asciiTheme="minorHAnsi" w:hAnsiTheme="minorHAnsi" w:cs="Arial"/>
                <w:szCs w:val="23"/>
              </w:rPr>
            </w:pPr>
            <w:r w:rsidRPr="004D3B47">
              <w:t xml:space="preserve"> 28 </w:t>
            </w:r>
          </w:p>
        </w:tc>
        <w:tc>
          <w:tcPr>
            <w:tcW w:w="1067" w:type="dxa"/>
            <w:gridSpan w:val="2"/>
            <w:shd w:val="clear" w:color="auto" w:fill="auto"/>
            <w:noWrap/>
          </w:tcPr>
          <w:p w14:paraId="5539975B" w14:textId="536A4781" w:rsidR="009B30B5" w:rsidRPr="00B97375" w:rsidRDefault="009B30B5" w:rsidP="009B30B5">
            <w:pPr>
              <w:keepNext/>
              <w:jc w:val="right"/>
              <w:rPr>
                <w:rFonts w:asciiTheme="minorHAnsi" w:hAnsiTheme="minorHAnsi" w:cs="Arial"/>
                <w:szCs w:val="23"/>
              </w:rPr>
            </w:pPr>
            <w:r w:rsidRPr="004D3B47">
              <w:t>2.7</w:t>
            </w:r>
          </w:p>
        </w:tc>
        <w:tc>
          <w:tcPr>
            <w:tcW w:w="1068" w:type="dxa"/>
            <w:shd w:val="clear" w:color="auto" w:fill="auto"/>
            <w:noWrap/>
          </w:tcPr>
          <w:p w14:paraId="1D707340" w14:textId="29AEC9E5" w:rsidR="009B30B5" w:rsidRPr="00B97375" w:rsidRDefault="009B30B5" w:rsidP="009B30B5">
            <w:pPr>
              <w:keepNext/>
              <w:jc w:val="right"/>
              <w:rPr>
                <w:rFonts w:asciiTheme="minorHAnsi" w:hAnsiTheme="minorHAnsi" w:cs="Arial"/>
                <w:szCs w:val="23"/>
              </w:rPr>
            </w:pPr>
            <w:r w:rsidRPr="004D3B47">
              <w:t xml:space="preserve"> 1,023 </w:t>
            </w:r>
          </w:p>
        </w:tc>
      </w:tr>
      <w:tr w:rsidR="009B30B5" w:rsidRPr="00B97375" w14:paraId="57638E09" w14:textId="77777777" w:rsidTr="00A83274">
        <w:trPr>
          <w:trHeight w:val="285"/>
        </w:trPr>
        <w:tc>
          <w:tcPr>
            <w:tcW w:w="4711" w:type="dxa"/>
            <w:shd w:val="clear" w:color="auto" w:fill="auto"/>
            <w:noWrap/>
            <w:vAlign w:val="center"/>
            <w:hideMark/>
          </w:tcPr>
          <w:p w14:paraId="30ED588E" w14:textId="3253ECB5" w:rsidR="009B30B5" w:rsidRPr="00B97375" w:rsidRDefault="009B30B5" w:rsidP="009B30B5">
            <w:pPr>
              <w:keepNext/>
              <w:rPr>
                <w:rFonts w:asciiTheme="minorHAnsi" w:hAnsiTheme="minorHAnsi" w:cs="Arial"/>
                <w:szCs w:val="23"/>
              </w:rPr>
            </w:pPr>
            <w:r w:rsidRPr="004D3B47">
              <w:rPr>
                <w:rFonts w:asciiTheme="minorHAnsi" w:hAnsiTheme="minorHAnsi" w:cs="Arial"/>
                <w:szCs w:val="23"/>
              </w:rPr>
              <w:t>Northland Pathology Laboratory</w:t>
            </w:r>
          </w:p>
        </w:tc>
        <w:tc>
          <w:tcPr>
            <w:tcW w:w="1067" w:type="dxa"/>
            <w:shd w:val="clear" w:color="auto" w:fill="auto"/>
            <w:noWrap/>
          </w:tcPr>
          <w:p w14:paraId="1C6AFD41" w14:textId="728073C1" w:rsidR="009B30B5" w:rsidRPr="00B97375" w:rsidRDefault="009B30B5" w:rsidP="009B30B5">
            <w:pPr>
              <w:keepNext/>
              <w:jc w:val="right"/>
              <w:rPr>
                <w:rFonts w:asciiTheme="minorHAnsi" w:hAnsiTheme="minorHAnsi" w:cs="Arial"/>
                <w:szCs w:val="23"/>
              </w:rPr>
            </w:pPr>
            <w:r w:rsidRPr="004D3B47">
              <w:t xml:space="preserve"> 160 </w:t>
            </w:r>
          </w:p>
        </w:tc>
        <w:tc>
          <w:tcPr>
            <w:tcW w:w="1067" w:type="dxa"/>
            <w:gridSpan w:val="2"/>
            <w:shd w:val="clear" w:color="auto" w:fill="auto"/>
            <w:noWrap/>
          </w:tcPr>
          <w:p w14:paraId="4F826CE5" w14:textId="3814DF17" w:rsidR="009B30B5" w:rsidRPr="00B97375" w:rsidRDefault="009B30B5" w:rsidP="009B30B5">
            <w:pPr>
              <w:keepNext/>
              <w:jc w:val="right"/>
              <w:rPr>
                <w:rFonts w:asciiTheme="minorHAnsi" w:hAnsiTheme="minorHAnsi" w:cs="Arial"/>
                <w:szCs w:val="23"/>
              </w:rPr>
            </w:pPr>
            <w:r w:rsidRPr="004D3B47">
              <w:t>74.8</w:t>
            </w:r>
          </w:p>
        </w:tc>
        <w:tc>
          <w:tcPr>
            <w:tcW w:w="1068" w:type="dxa"/>
            <w:shd w:val="clear" w:color="auto" w:fill="auto"/>
            <w:noWrap/>
          </w:tcPr>
          <w:p w14:paraId="59987591" w14:textId="2E4DD754" w:rsidR="009B30B5" w:rsidRPr="00B97375" w:rsidRDefault="009B30B5" w:rsidP="009B30B5">
            <w:pPr>
              <w:keepNext/>
              <w:jc w:val="right"/>
              <w:rPr>
                <w:rFonts w:asciiTheme="minorHAnsi" w:hAnsiTheme="minorHAnsi" w:cs="Arial"/>
                <w:szCs w:val="23"/>
              </w:rPr>
            </w:pPr>
            <w:r w:rsidRPr="004D3B47">
              <w:t xml:space="preserve"> 28 </w:t>
            </w:r>
          </w:p>
        </w:tc>
        <w:tc>
          <w:tcPr>
            <w:tcW w:w="1067" w:type="dxa"/>
            <w:gridSpan w:val="2"/>
            <w:shd w:val="clear" w:color="auto" w:fill="auto"/>
            <w:noWrap/>
          </w:tcPr>
          <w:p w14:paraId="48E3167D" w14:textId="7286B99F" w:rsidR="009B30B5" w:rsidRPr="00B97375" w:rsidRDefault="009B30B5" w:rsidP="009B30B5">
            <w:pPr>
              <w:keepNext/>
              <w:jc w:val="right"/>
              <w:rPr>
                <w:rFonts w:asciiTheme="minorHAnsi" w:hAnsiTheme="minorHAnsi" w:cs="Arial"/>
                <w:szCs w:val="23"/>
              </w:rPr>
            </w:pPr>
            <w:r w:rsidRPr="004D3B47">
              <w:t>13.1</w:t>
            </w:r>
          </w:p>
        </w:tc>
        <w:tc>
          <w:tcPr>
            <w:tcW w:w="1067" w:type="dxa"/>
            <w:shd w:val="clear" w:color="auto" w:fill="auto"/>
            <w:noWrap/>
          </w:tcPr>
          <w:p w14:paraId="4AE298F2" w14:textId="552D20E9" w:rsidR="009B30B5" w:rsidRPr="00B97375" w:rsidRDefault="009B30B5" w:rsidP="009B30B5">
            <w:pPr>
              <w:keepNext/>
              <w:jc w:val="right"/>
              <w:rPr>
                <w:rFonts w:asciiTheme="minorHAnsi" w:hAnsiTheme="minorHAnsi" w:cs="Arial"/>
                <w:szCs w:val="23"/>
              </w:rPr>
            </w:pPr>
            <w:r w:rsidRPr="004D3B47">
              <w:t xml:space="preserve"> 188 </w:t>
            </w:r>
          </w:p>
        </w:tc>
        <w:tc>
          <w:tcPr>
            <w:tcW w:w="1083" w:type="dxa"/>
            <w:shd w:val="clear" w:color="auto" w:fill="auto"/>
            <w:noWrap/>
          </w:tcPr>
          <w:p w14:paraId="72124617" w14:textId="2717F2C2" w:rsidR="009B30B5" w:rsidRPr="00B97375" w:rsidRDefault="009B30B5" w:rsidP="009B30B5">
            <w:pPr>
              <w:keepNext/>
              <w:jc w:val="right"/>
              <w:rPr>
                <w:rFonts w:asciiTheme="minorHAnsi" w:hAnsiTheme="minorHAnsi" w:cs="Arial"/>
                <w:szCs w:val="23"/>
              </w:rPr>
            </w:pPr>
            <w:r w:rsidRPr="004D3B47">
              <w:t>87.9</w:t>
            </w:r>
          </w:p>
        </w:tc>
        <w:tc>
          <w:tcPr>
            <w:tcW w:w="1052" w:type="dxa"/>
            <w:shd w:val="clear" w:color="auto" w:fill="auto"/>
            <w:noWrap/>
          </w:tcPr>
          <w:p w14:paraId="4217D9D0" w14:textId="1EA4E0AE" w:rsidR="009B30B5" w:rsidRPr="00B97375" w:rsidRDefault="009B30B5" w:rsidP="009B30B5">
            <w:pPr>
              <w:keepNext/>
              <w:jc w:val="right"/>
              <w:rPr>
                <w:rFonts w:asciiTheme="minorHAnsi" w:hAnsiTheme="minorHAnsi" w:cs="Arial"/>
                <w:szCs w:val="23"/>
              </w:rPr>
            </w:pPr>
            <w:r w:rsidRPr="004D3B47">
              <w:t xml:space="preserve"> 26 </w:t>
            </w:r>
          </w:p>
        </w:tc>
        <w:tc>
          <w:tcPr>
            <w:tcW w:w="1067" w:type="dxa"/>
            <w:gridSpan w:val="2"/>
            <w:shd w:val="clear" w:color="auto" w:fill="auto"/>
            <w:noWrap/>
          </w:tcPr>
          <w:p w14:paraId="280BEB56" w14:textId="23FECDE5" w:rsidR="009B30B5" w:rsidRPr="00B97375" w:rsidRDefault="009B30B5" w:rsidP="009B30B5">
            <w:pPr>
              <w:keepNext/>
              <w:jc w:val="right"/>
              <w:rPr>
                <w:rFonts w:asciiTheme="minorHAnsi" w:hAnsiTheme="minorHAnsi" w:cs="Arial"/>
                <w:szCs w:val="23"/>
              </w:rPr>
            </w:pPr>
            <w:r w:rsidRPr="004D3B47">
              <w:t>12.1</w:t>
            </w:r>
          </w:p>
        </w:tc>
        <w:tc>
          <w:tcPr>
            <w:tcW w:w="1068" w:type="dxa"/>
            <w:shd w:val="clear" w:color="auto" w:fill="auto"/>
            <w:noWrap/>
          </w:tcPr>
          <w:p w14:paraId="6C5015DC" w14:textId="4ACA68D1" w:rsidR="009B30B5" w:rsidRPr="00B97375" w:rsidRDefault="009B30B5" w:rsidP="009B30B5">
            <w:pPr>
              <w:keepNext/>
              <w:jc w:val="right"/>
              <w:rPr>
                <w:rFonts w:asciiTheme="minorHAnsi" w:hAnsiTheme="minorHAnsi" w:cs="Arial"/>
                <w:szCs w:val="23"/>
              </w:rPr>
            </w:pPr>
            <w:r w:rsidRPr="004D3B47">
              <w:t xml:space="preserve"> 214 </w:t>
            </w:r>
          </w:p>
        </w:tc>
      </w:tr>
      <w:tr w:rsidR="009B30B5" w:rsidRPr="00B97375" w14:paraId="436CEDEF" w14:textId="77777777" w:rsidTr="00A83274">
        <w:trPr>
          <w:trHeight w:val="285"/>
        </w:trPr>
        <w:tc>
          <w:tcPr>
            <w:tcW w:w="4711" w:type="dxa"/>
            <w:shd w:val="clear" w:color="auto" w:fill="auto"/>
            <w:noWrap/>
            <w:vAlign w:val="center"/>
            <w:hideMark/>
          </w:tcPr>
          <w:p w14:paraId="214CC584" w14:textId="489EDF97" w:rsidR="009B30B5" w:rsidRPr="00B97375" w:rsidRDefault="009B30B5" w:rsidP="009B30B5">
            <w:pPr>
              <w:keepNext/>
              <w:rPr>
                <w:rFonts w:asciiTheme="minorHAnsi" w:hAnsiTheme="minorHAnsi" w:cs="Arial"/>
                <w:szCs w:val="23"/>
              </w:rPr>
            </w:pPr>
            <w:r w:rsidRPr="004D3B47">
              <w:rPr>
                <w:rFonts w:asciiTheme="minorHAnsi" w:hAnsiTheme="minorHAnsi" w:cs="Arial"/>
                <w:szCs w:val="23"/>
              </w:rPr>
              <w:t>Pathlab</w:t>
            </w:r>
          </w:p>
        </w:tc>
        <w:tc>
          <w:tcPr>
            <w:tcW w:w="1067" w:type="dxa"/>
            <w:shd w:val="clear" w:color="auto" w:fill="auto"/>
            <w:noWrap/>
          </w:tcPr>
          <w:p w14:paraId="19420F0E" w14:textId="69987D94" w:rsidR="009B30B5" w:rsidRPr="00B97375" w:rsidRDefault="009B30B5" w:rsidP="009B30B5">
            <w:pPr>
              <w:keepNext/>
              <w:jc w:val="right"/>
              <w:rPr>
                <w:rFonts w:asciiTheme="minorHAnsi" w:hAnsiTheme="minorHAnsi" w:cs="Arial"/>
                <w:szCs w:val="23"/>
              </w:rPr>
            </w:pPr>
            <w:r w:rsidRPr="004D3B47">
              <w:t xml:space="preserve"> 848 </w:t>
            </w:r>
          </w:p>
        </w:tc>
        <w:tc>
          <w:tcPr>
            <w:tcW w:w="1067" w:type="dxa"/>
            <w:gridSpan w:val="2"/>
            <w:shd w:val="clear" w:color="auto" w:fill="auto"/>
            <w:noWrap/>
          </w:tcPr>
          <w:p w14:paraId="1648451C" w14:textId="6C96DD33" w:rsidR="009B30B5" w:rsidRPr="00B97375" w:rsidRDefault="009B30B5" w:rsidP="009B30B5">
            <w:pPr>
              <w:keepNext/>
              <w:jc w:val="right"/>
              <w:rPr>
                <w:rFonts w:asciiTheme="minorHAnsi" w:hAnsiTheme="minorHAnsi" w:cs="Arial"/>
                <w:szCs w:val="23"/>
              </w:rPr>
            </w:pPr>
            <w:r w:rsidRPr="004D3B47">
              <w:t>73.2</w:t>
            </w:r>
          </w:p>
        </w:tc>
        <w:tc>
          <w:tcPr>
            <w:tcW w:w="1068" w:type="dxa"/>
            <w:shd w:val="clear" w:color="auto" w:fill="auto"/>
            <w:noWrap/>
          </w:tcPr>
          <w:p w14:paraId="6D8FFF69" w14:textId="054A16F7" w:rsidR="009B30B5" w:rsidRPr="00B97375" w:rsidRDefault="009B30B5" w:rsidP="009B30B5">
            <w:pPr>
              <w:keepNext/>
              <w:jc w:val="right"/>
              <w:rPr>
                <w:rFonts w:asciiTheme="minorHAnsi" w:hAnsiTheme="minorHAnsi" w:cs="Arial"/>
                <w:szCs w:val="23"/>
              </w:rPr>
            </w:pPr>
            <w:r w:rsidRPr="004D3B47">
              <w:t xml:space="preserve"> 150 </w:t>
            </w:r>
          </w:p>
        </w:tc>
        <w:tc>
          <w:tcPr>
            <w:tcW w:w="1067" w:type="dxa"/>
            <w:gridSpan w:val="2"/>
            <w:shd w:val="clear" w:color="auto" w:fill="auto"/>
            <w:noWrap/>
          </w:tcPr>
          <w:p w14:paraId="484660D8" w14:textId="208985FF" w:rsidR="009B30B5" w:rsidRPr="00B97375" w:rsidRDefault="009B30B5" w:rsidP="009B30B5">
            <w:pPr>
              <w:keepNext/>
              <w:jc w:val="right"/>
              <w:rPr>
                <w:rFonts w:asciiTheme="minorHAnsi" w:hAnsiTheme="minorHAnsi" w:cs="Arial"/>
                <w:szCs w:val="23"/>
              </w:rPr>
            </w:pPr>
            <w:r w:rsidRPr="004D3B47">
              <w:t>12.9</w:t>
            </w:r>
          </w:p>
        </w:tc>
        <w:tc>
          <w:tcPr>
            <w:tcW w:w="1067" w:type="dxa"/>
            <w:shd w:val="clear" w:color="auto" w:fill="auto"/>
            <w:noWrap/>
          </w:tcPr>
          <w:p w14:paraId="4EFE287E" w14:textId="5D872A64" w:rsidR="009B30B5" w:rsidRPr="00B97375" w:rsidRDefault="009B30B5" w:rsidP="009B30B5">
            <w:pPr>
              <w:keepNext/>
              <w:jc w:val="right"/>
              <w:rPr>
                <w:rFonts w:asciiTheme="minorHAnsi" w:hAnsiTheme="minorHAnsi" w:cs="Arial"/>
                <w:szCs w:val="23"/>
              </w:rPr>
            </w:pPr>
            <w:r w:rsidRPr="004D3B47">
              <w:t xml:space="preserve"> 998 </w:t>
            </w:r>
          </w:p>
        </w:tc>
        <w:tc>
          <w:tcPr>
            <w:tcW w:w="1083" w:type="dxa"/>
            <w:shd w:val="clear" w:color="auto" w:fill="auto"/>
            <w:noWrap/>
          </w:tcPr>
          <w:p w14:paraId="07644471" w14:textId="25AB7492" w:rsidR="009B30B5" w:rsidRPr="00B97375" w:rsidRDefault="009B30B5" w:rsidP="009B30B5">
            <w:pPr>
              <w:keepNext/>
              <w:jc w:val="right"/>
              <w:rPr>
                <w:rFonts w:asciiTheme="minorHAnsi" w:hAnsiTheme="minorHAnsi" w:cs="Arial"/>
                <w:szCs w:val="23"/>
              </w:rPr>
            </w:pPr>
            <w:r w:rsidRPr="004D3B47">
              <w:t>86.1</w:t>
            </w:r>
          </w:p>
        </w:tc>
        <w:tc>
          <w:tcPr>
            <w:tcW w:w="1052" w:type="dxa"/>
            <w:shd w:val="clear" w:color="auto" w:fill="auto"/>
            <w:noWrap/>
          </w:tcPr>
          <w:p w14:paraId="2CA24E49" w14:textId="4F3A96FC" w:rsidR="009B30B5" w:rsidRPr="00B97375" w:rsidRDefault="009B30B5" w:rsidP="009B30B5">
            <w:pPr>
              <w:keepNext/>
              <w:jc w:val="right"/>
              <w:rPr>
                <w:rFonts w:asciiTheme="minorHAnsi" w:hAnsiTheme="minorHAnsi" w:cs="Arial"/>
                <w:szCs w:val="23"/>
              </w:rPr>
            </w:pPr>
            <w:r w:rsidRPr="004D3B47">
              <w:t xml:space="preserve"> 161 </w:t>
            </w:r>
          </w:p>
        </w:tc>
        <w:tc>
          <w:tcPr>
            <w:tcW w:w="1067" w:type="dxa"/>
            <w:gridSpan w:val="2"/>
            <w:shd w:val="clear" w:color="auto" w:fill="auto"/>
            <w:noWrap/>
          </w:tcPr>
          <w:p w14:paraId="69A218F0" w14:textId="5EBB7FF2" w:rsidR="009B30B5" w:rsidRPr="00B97375" w:rsidRDefault="009B30B5" w:rsidP="009B30B5">
            <w:pPr>
              <w:keepNext/>
              <w:jc w:val="right"/>
              <w:rPr>
                <w:rFonts w:asciiTheme="minorHAnsi" w:hAnsiTheme="minorHAnsi" w:cs="Arial"/>
                <w:szCs w:val="23"/>
              </w:rPr>
            </w:pPr>
            <w:r w:rsidRPr="004D3B47">
              <w:t>13.9</w:t>
            </w:r>
          </w:p>
        </w:tc>
        <w:tc>
          <w:tcPr>
            <w:tcW w:w="1068" w:type="dxa"/>
            <w:shd w:val="clear" w:color="auto" w:fill="auto"/>
            <w:noWrap/>
          </w:tcPr>
          <w:p w14:paraId="0AA3A7E7" w14:textId="59708DEF" w:rsidR="009B30B5" w:rsidRPr="00B97375" w:rsidRDefault="009B30B5" w:rsidP="009B30B5">
            <w:pPr>
              <w:keepNext/>
              <w:jc w:val="right"/>
              <w:rPr>
                <w:rFonts w:asciiTheme="minorHAnsi" w:hAnsiTheme="minorHAnsi" w:cs="Arial"/>
                <w:szCs w:val="23"/>
              </w:rPr>
            </w:pPr>
            <w:r w:rsidRPr="004D3B47">
              <w:t xml:space="preserve"> 1,159 </w:t>
            </w:r>
          </w:p>
        </w:tc>
      </w:tr>
      <w:tr w:rsidR="009B30B5" w:rsidRPr="00B97375" w14:paraId="3E5FEEB7" w14:textId="77777777" w:rsidTr="00A83274">
        <w:trPr>
          <w:trHeight w:val="285"/>
        </w:trPr>
        <w:tc>
          <w:tcPr>
            <w:tcW w:w="4711" w:type="dxa"/>
            <w:shd w:val="clear" w:color="auto" w:fill="auto"/>
            <w:noWrap/>
            <w:vAlign w:val="center"/>
            <w:hideMark/>
          </w:tcPr>
          <w:p w14:paraId="44F0B953" w14:textId="3AEC3265" w:rsidR="009B30B5" w:rsidRPr="00B97375" w:rsidRDefault="009B30B5" w:rsidP="009B30B5">
            <w:pPr>
              <w:keepNext/>
              <w:rPr>
                <w:rFonts w:asciiTheme="minorHAnsi" w:hAnsiTheme="minorHAnsi" w:cs="Arial"/>
                <w:szCs w:val="23"/>
              </w:rPr>
            </w:pPr>
            <w:r w:rsidRPr="004D3B47">
              <w:rPr>
                <w:rFonts w:asciiTheme="minorHAnsi" w:hAnsiTheme="minorHAnsi" w:cs="Arial"/>
                <w:szCs w:val="23"/>
              </w:rPr>
              <w:t>Southern Community Laboratories Dunedin</w:t>
            </w:r>
          </w:p>
        </w:tc>
        <w:tc>
          <w:tcPr>
            <w:tcW w:w="1067" w:type="dxa"/>
            <w:shd w:val="clear" w:color="auto" w:fill="auto"/>
            <w:noWrap/>
          </w:tcPr>
          <w:p w14:paraId="62027446" w14:textId="0C285711" w:rsidR="009B30B5" w:rsidRPr="00B97375" w:rsidRDefault="009B30B5" w:rsidP="009B30B5">
            <w:pPr>
              <w:keepNext/>
              <w:jc w:val="right"/>
              <w:rPr>
                <w:rFonts w:asciiTheme="minorHAnsi" w:hAnsiTheme="minorHAnsi" w:cs="Arial"/>
                <w:szCs w:val="23"/>
              </w:rPr>
            </w:pPr>
            <w:r w:rsidRPr="004D3B47">
              <w:t xml:space="preserve"> 2,857 </w:t>
            </w:r>
          </w:p>
        </w:tc>
        <w:tc>
          <w:tcPr>
            <w:tcW w:w="1067" w:type="dxa"/>
            <w:gridSpan w:val="2"/>
            <w:shd w:val="clear" w:color="auto" w:fill="auto"/>
            <w:noWrap/>
          </w:tcPr>
          <w:p w14:paraId="13339A71" w14:textId="7160F9C9" w:rsidR="009B30B5" w:rsidRPr="00B97375" w:rsidRDefault="009B30B5" w:rsidP="009B30B5">
            <w:pPr>
              <w:keepNext/>
              <w:jc w:val="right"/>
              <w:rPr>
                <w:rFonts w:asciiTheme="minorHAnsi" w:hAnsiTheme="minorHAnsi" w:cs="Arial"/>
                <w:szCs w:val="23"/>
              </w:rPr>
            </w:pPr>
            <w:r w:rsidRPr="004D3B47">
              <w:t>99.5</w:t>
            </w:r>
          </w:p>
        </w:tc>
        <w:tc>
          <w:tcPr>
            <w:tcW w:w="1068" w:type="dxa"/>
            <w:shd w:val="clear" w:color="auto" w:fill="auto"/>
            <w:noWrap/>
          </w:tcPr>
          <w:p w14:paraId="3DB8A1F0" w14:textId="3FF129D2" w:rsidR="009B30B5" w:rsidRPr="00B97375" w:rsidRDefault="009B30B5" w:rsidP="009B30B5">
            <w:pPr>
              <w:keepNext/>
              <w:jc w:val="right"/>
              <w:rPr>
                <w:rFonts w:asciiTheme="minorHAnsi" w:hAnsiTheme="minorHAnsi" w:cs="Arial"/>
                <w:szCs w:val="23"/>
              </w:rPr>
            </w:pPr>
            <w:r w:rsidRPr="004D3B47">
              <w:t xml:space="preserve"> 4 </w:t>
            </w:r>
          </w:p>
        </w:tc>
        <w:tc>
          <w:tcPr>
            <w:tcW w:w="1067" w:type="dxa"/>
            <w:gridSpan w:val="2"/>
            <w:shd w:val="clear" w:color="auto" w:fill="auto"/>
            <w:noWrap/>
          </w:tcPr>
          <w:p w14:paraId="6F295990" w14:textId="62ED7611" w:rsidR="009B30B5" w:rsidRPr="00B97375" w:rsidRDefault="009B30B5" w:rsidP="009B30B5">
            <w:pPr>
              <w:keepNext/>
              <w:jc w:val="right"/>
              <w:rPr>
                <w:rFonts w:asciiTheme="minorHAnsi" w:hAnsiTheme="minorHAnsi" w:cs="Arial"/>
                <w:szCs w:val="23"/>
              </w:rPr>
            </w:pPr>
            <w:r w:rsidRPr="004D3B47">
              <w:t>0.1</w:t>
            </w:r>
          </w:p>
        </w:tc>
        <w:tc>
          <w:tcPr>
            <w:tcW w:w="1067" w:type="dxa"/>
            <w:shd w:val="clear" w:color="auto" w:fill="auto"/>
            <w:noWrap/>
          </w:tcPr>
          <w:p w14:paraId="205DE04D" w14:textId="41D4628B" w:rsidR="009B30B5" w:rsidRPr="00B97375" w:rsidRDefault="009B30B5" w:rsidP="009B30B5">
            <w:pPr>
              <w:keepNext/>
              <w:jc w:val="right"/>
              <w:rPr>
                <w:rFonts w:asciiTheme="minorHAnsi" w:hAnsiTheme="minorHAnsi" w:cs="Arial"/>
                <w:szCs w:val="23"/>
              </w:rPr>
            </w:pPr>
            <w:r w:rsidRPr="004D3B47">
              <w:t xml:space="preserve"> 2,861 </w:t>
            </w:r>
          </w:p>
        </w:tc>
        <w:tc>
          <w:tcPr>
            <w:tcW w:w="1083" w:type="dxa"/>
            <w:shd w:val="clear" w:color="auto" w:fill="auto"/>
            <w:noWrap/>
          </w:tcPr>
          <w:p w14:paraId="4C72AE88" w14:textId="11B1EC7E" w:rsidR="009B30B5" w:rsidRPr="00B97375" w:rsidRDefault="009B30B5" w:rsidP="009B30B5">
            <w:pPr>
              <w:keepNext/>
              <w:jc w:val="right"/>
              <w:rPr>
                <w:rFonts w:asciiTheme="minorHAnsi" w:hAnsiTheme="minorHAnsi" w:cs="Arial"/>
                <w:szCs w:val="23"/>
              </w:rPr>
            </w:pPr>
            <w:r w:rsidRPr="004D3B47">
              <w:t>99.7</w:t>
            </w:r>
          </w:p>
        </w:tc>
        <w:tc>
          <w:tcPr>
            <w:tcW w:w="1052" w:type="dxa"/>
            <w:shd w:val="clear" w:color="auto" w:fill="auto"/>
            <w:noWrap/>
          </w:tcPr>
          <w:p w14:paraId="669E78F6" w14:textId="7B989F07" w:rsidR="009B30B5" w:rsidRPr="00B97375" w:rsidRDefault="009B30B5" w:rsidP="009B30B5">
            <w:pPr>
              <w:keepNext/>
              <w:jc w:val="right"/>
              <w:rPr>
                <w:rFonts w:asciiTheme="minorHAnsi" w:hAnsiTheme="minorHAnsi" w:cs="Arial"/>
                <w:szCs w:val="23"/>
              </w:rPr>
            </w:pPr>
            <w:r w:rsidRPr="004D3B47">
              <w:t xml:space="preserve"> 9 </w:t>
            </w:r>
          </w:p>
        </w:tc>
        <w:tc>
          <w:tcPr>
            <w:tcW w:w="1067" w:type="dxa"/>
            <w:gridSpan w:val="2"/>
            <w:shd w:val="clear" w:color="auto" w:fill="auto"/>
            <w:noWrap/>
          </w:tcPr>
          <w:p w14:paraId="6893623C" w14:textId="5E2125AF" w:rsidR="009B30B5" w:rsidRPr="00B97375" w:rsidRDefault="009B30B5" w:rsidP="009B30B5">
            <w:pPr>
              <w:keepNext/>
              <w:jc w:val="right"/>
              <w:rPr>
                <w:rFonts w:asciiTheme="minorHAnsi" w:hAnsiTheme="minorHAnsi" w:cs="Arial"/>
                <w:szCs w:val="23"/>
              </w:rPr>
            </w:pPr>
            <w:r w:rsidRPr="004D3B47">
              <w:t>0.3</w:t>
            </w:r>
          </w:p>
        </w:tc>
        <w:tc>
          <w:tcPr>
            <w:tcW w:w="1068" w:type="dxa"/>
            <w:shd w:val="clear" w:color="auto" w:fill="auto"/>
            <w:noWrap/>
          </w:tcPr>
          <w:p w14:paraId="792C9513" w14:textId="431B29CA" w:rsidR="009B30B5" w:rsidRPr="00B97375" w:rsidRDefault="009B30B5" w:rsidP="009B30B5">
            <w:pPr>
              <w:keepNext/>
              <w:jc w:val="right"/>
              <w:rPr>
                <w:rFonts w:asciiTheme="minorHAnsi" w:hAnsiTheme="minorHAnsi" w:cs="Arial"/>
                <w:szCs w:val="23"/>
              </w:rPr>
            </w:pPr>
            <w:r w:rsidRPr="004D3B47">
              <w:t xml:space="preserve"> 2,870 </w:t>
            </w:r>
          </w:p>
        </w:tc>
      </w:tr>
      <w:tr w:rsidR="009B30B5" w:rsidRPr="00B97375" w14:paraId="32B28BA4" w14:textId="77777777" w:rsidTr="00A83274">
        <w:trPr>
          <w:trHeight w:val="285"/>
        </w:trPr>
        <w:tc>
          <w:tcPr>
            <w:tcW w:w="4711" w:type="dxa"/>
            <w:shd w:val="clear" w:color="auto" w:fill="auto"/>
            <w:noWrap/>
            <w:vAlign w:val="center"/>
          </w:tcPr>
          <w:p w14:paraId="0155C338" w14:textId="33794152" w:rsidR="009B30B5" w:rsidRPr="00B97375" w:rsidRDefault="009B30B5" w:rsidP="009B30B5">
            <w:pPr>
              <w:rPr>
                <w:rFonts w:asciiTheme="minorHAnsi" w:hAnsiTheme="minorHAnsi" w:cs="Arial"/>
                <w:szCs w:val="23"/>
              </w:rPr>
            </w:pPr>
            <w:r w:rsidRPr="004D3B47">
              <w:rPr>
                <w:rFonts w:asciiTheme="minorHAnsi" w:hAnsiTheme="minorHAnsi" w:cs="Arial"/>
                <w:szCs w:val="23"/>
              </w:rPr>
              <w:t>Southern Community Laboratories Wellington</w:t>
            </w:r>
          </w:p>
        </w:tc>
        <w:tc>
          <w:tcPr>
            <w:tcW w:w="1067" w:type="dxa"/>
            <w:shd w:val="clear" w:color="auto" w:fill="auto"/>
            <w:noWrap/>
          </w:tcPr>
          <w:p w14:paraId="522EDB90" w14:textId="1D02CE27" w:rsidR="009B30B5" w:rsidRPr="00151DDF" w:rsidRDefault="009B30B5" w:rsidP="009B30B5">
            <w:pPr>
              <w:keepNext/>
              <w:jc w:val="right"/>
            </w:pPr>
            <w:r w:rsidRPr="004D3B47">
              <w:t xml:space="preserve"> 854 </w:t>
            </w:r>
          </w:p>
        </w:tc>
        <w:tc>
          <w:tcPr>
            <w:tcW w:w="1067" w:type="dxa"/>
            <w:gridSpan w:val="2"/>
            <w:shd w:val="clear" w:color="auto" w:fill="auto"/>
            <w:noWrap/>
          </w:tcPr>
          <w:p w14:paraId="6AAA0132" w14:textId="40967D08" w:rsidR="009B30B5" w:rsidRPr="00151DDF" w:rsidRDefault="009B30B5" w:rsidP="009B30B5">
            <w:pPr>
              <w:keepNext/>
              <w:jc w:val="right"/>
            </w:pPr>
            <w:r w:rsidRPr="004D3B47">
              <w:t>96.5</w:t>
            </w:r>
          </w:p>
        </w:tc>
        <w:tc>
          <w:tcPr>
            <w:tcW w:w="1068" w:type="dxa"/>
            <w:shd w:val="clear" w:color="auto" w:fill="auto"/>
            <w:noWrap/>
          </w:tcPr>
          <w:p w14:paraId="16FCD753" w14:textId="1743A028" w:rsidR="009B30B5" w:rsidRPr="00151DDF" w:rsidRDefault="009B30B5" w:rsidP="009B30B5">
            <w:pPr>
              <w:keepNext/>
              <w:jc w:val="right"/>
            </w:pPr>
            <w:r w:rsidRPr="004D3B47">
              <w:t xml:space="preserve"> 29 </w:t>
            </w:r>
          </w:p>
        </w:tc>
        <w:tc>
          <w:tcPr>
            <w:tcW w:w="1067" w:type="dxa"/>
            <w:gridSpan w:val="2"/>
            <w:shd w:val="clear" w:color="auto" w:fill="auto"/>
            <w:noWrap/>
          </w:tcPr>
          <w:p w14:paraId="7CDD3DCD" w14:textId="4C7E9A3B" w:rsidR="009B30B5" w:rsidRPr="00151DDF" w:rsidRDefault="009B30B5" w:rsidP="009B30B5">
            <w:pPr>
              <w:keepNext/>
              <w:jc w:val="right"/>
            </w:pPr>
            <w:r w:rsidRPr="004D3B47">
              <w:t>3.3</w:t>
            </w:r>
          </w:p>
        </w:tc>
        <w:tc>
          <w:tcPr>
            <w:tcW w:w="1067" w:type="dxa"/>
            <w:shd w:val="clear" w:color="auto" w:fill="auto"/>
            <w:noWrap/>
          </w:tcPr>
          <w:p w14:paraId="4E98D995" w14:textId="1543BE08" w:rsidR="009B30B5" w:rsidRPr="00151DDF" w:rsidRDefault="009B30B5" w:rsidP="009B30B5">
            <w:pPr>
              <w:keepNext/>
              <w:jc w:val="right"/>
            </w:pPr>
            <w:r w:rsidRPr="004D3B47">
              <w:t xml:space="preserve"> 883 </w:t>
            </w:r>
          </w:p>
        </w:tc>
        <w:tc>
          <w:tcPr>
            <w:tcW w:w="1083" w:type="dxa"/>
            <w:shd w:val="clear" w:color="auto" w:fill="auto"/>
            <w:noWrap/>
          </w:tcPr>
          <w:p w14:paraId="58E0098F" w14:textId="75F62674" w:rsidR="009B30B5" w:rsidRPr="00151DDF" w:rsidRDefault="009B30B5" w:rsidP="009B30B5">
            <w:pPr>
              <w:keepNext/>
              <w:jc w:val="right"/>
            </w:pPr>
            <w:r w:rsidRPr="004D3B47">
              <w:t>99.8</w:t>
            </w:r>
          </w:p>
        </w:tc>
        <w:tc>
          <w:tcPr>
            <w:tcW w:w="1052" w:type="dxa"/>
            <w:shd w:val="clear" w:color="auto" w:fill="auto"/>
            <w:noWrap/>
          </w:tcPr>
          <w:p w14:paraId="25DBAA63" w14:textId="27CB2B45" w:rsidR="009B30B5" w:rsidRPr="00151DDF" w:rsidRDefault="009B30B5" w:rsidP="009B30B5">
            <w:pPr>
              <w:keepNext/>
              <w:jc w:val="right"/>
            </w:pPr>
            <w:r w:rsidRPr="004D3B47">
              <w:t xml:space="preserve"> 2 </w:t>
            </w:r>
          </w:p>
        </w:tc>
        <w:tc>
          <w:tcPr>
            <w:tcW w:w="1067" w:type="dxa"/>
            <w:gridSpan w:val="2"/>
            <w:shd w:val="clear" w:color="auto" w:fill="auto"/>
            <w:noWrap/>
          </w:tcPr>
          <w:p w14:paraId="77245FF8" w14:textId="3336E907" w:rsidR="009B30B5" w:rsidRPr="00151DDF" w:rsidRDefault="009B30B5" w:rsidP="009B30B5">
            <w:pPr>
              <w:keepNext/>
              <w:jc w:val="right"/>
            </w:pPr>
            <w:r w:rsidRPr="004D3B47">
              <w:t>0.2</w:t>
            </w:r>
          </w:p>
        </w:tc>
        <w:tc>
          <w:tcPr>
            <w:tcW w:w="1068" w:type="dxa"/>
            <w:shd w:val="clear" w:color="auto" w:fill="auto"/>
            <w:noWrap/>
          </w:tcPr>
          <w:p w14:paraId="49829C49" w14:textId="144BD8D9" w:rsidR="009B30B5" w:rsidRPr="00151DDF" w:rsidRDefault="009B30B5" w:rsidP="009B30B5">
            <w:pPr>
              <w:keepNext/>
              <w:jc w:val="right"/>
            </w:pPr>
            <w:r w:rsidRPr="004D3B47">
              <w:t xml:space="preserve"> 885 </w:t>
            </w:r>
          </w:p>
        </w:tc>
      </w:tr>
      <w:tr w:rsidR="009B30B5" w:rsidRPr="00B97375" w14:paraId="6E5B6065" w14:textId="77777777" w:rsidTr="00A83274">
        <w:trPr>
          <w:trHeight w:val="285"/>
        </w:trPr>
        <w:tc>
          <w:tcPr>
            <w:tcW w:w="4711" w:type="dxa"/>
            <w:shd w:val="clear" w:color="auto" w:fill="auto"/>
            <w:noWrap/>
            <w:vAlign w:val="center"/>
            <w:hideMark/>
          </w:tcPr>
          <w:p w14:paraId="06A3D45E" w14:textId="4924FDFD" w:rsidR="009B30B5" w:rsidRPr="00B97375" w:rsidRDefault="009B30B5" w:rsidP="009B30B5">
            <w:pPr>
              <w:keepNext/>
              <w:rPr>
                <w:rFonts w:asciiTheme="minorHAnsi" w:hAnsiTheme="minorHAnsi" w:cs="Arial"/>
                <w:szCs w:val="23"/>
              </w:rPr>
            </w:pPr>
            <w:r w:rsidRPr="004D3B47">
              <w:rPr>
                <w:rFonts w:asciiTheme="minorHAnsi" w:hAnsiTheme="minorHAnsi" w:cs="Arial"/>
                <w:szCs w:val="23"/>
              </w:rPr>
              <w:t>Taranaki Medlab</w:t>
            </w:r>
          </w:p>
        </w:tc>
        <w:tc>
          <w:tcPr>
            <w:tcW w:w="1067" w:type="dxa"/>
            <w:shd w:val="clear" w:color="auto" w:fill="auto"/>
            <w:noWrap/>
          </w:tcPr>
          <w:p w14:paraId="5616E00E" w14:textId="05CD4E83" w:rsidR="009B30B5" w:rsidRPr="00B97375" w:rsidRDefault="009B30B5" w:rsidP="009B30B5">
            <w:pPr>
              <w:keepNext/>
              <w:jc w:val="right"/>
              <w:rPr>
                <w:rFonts w:asciiTheme="minorHAnsi" w:hAnsiTheme="minorHAnsi" w:cs="Arial"/>
                <w:szCs w:val="23"/>
              </w:rPr>
            </w:pPr>
            <w:r w:rsidRPr="004D3B47">
              <w:t xml:space="preserve"> 239 </w:t>
            </w:r>
          </w:p>
        </w:tc>
        <w:tc>
          <w:tcPr>
            <w:tcW w:w="1067" w:type="dxa"/>
            <w:gridSpan w:val="2"/>
            <w:shd w:val="clear" w:color="auto" w:fill="auto"/>
            <w:noWrap/>
          </w:tcPr>
          <w:p w14:paraId="469E64FC" w14:textId="14AA830F" w:rsidR="009B30B5" w:rsidRPr="00B97375" w:rsidRDefault="009B30B5" w:rsidP="009B30B5">
            <w:pPr>
              <w:keepNext/>
              <w:jc w:val="right"/>
              <w:rPr>
                <w:rFonts w:asciiTheme="minorHAnsi" w:hAnsiTheme="minorHAnsi" w:cs="Arial"/>
                <w:szCs w:val="23"/>
              </w:rPr>
            </w:pPr>
            <w:r w:rsidRPr="004D3B47">
              <w:t>100.0</w:t>
            </w:r>
          </w:p>
        </w:tc>
        <w:tc>
          <w:tcPr>
            <w:tcW w:w="1068" w:type="dxa"/>
            <w:shd w:val="clear" w:color="auto" w:fill="auto"/>
            <w:noWrap/>
          </w:tcPr>
          <w:p w14:paraId="4594E09A" w14:textId="01F6D134" w:rsidR="009B30B5" w:rsidRPr="00B97375" w:rsidRDefault="009B30B5" w:rsidP="009B30B5">
            <w:pPr>
              <w:keepNext/>
              <w:jc w:val="right"/>
              <w:rPr>
                <w:rFonts w:asciiTheme="minorHAnsi" w:hAnsiTheme="minorHAnsi" w:cs="Arial"/>
                <w:szCs w:val="23"/>
              </w:rPr>
            </w:pPr>
            <w:r w:rsidRPr="004D3B47">
              <w:t xml:space="preserve"> -</w:t>
            </w:r>
            <w:r>
              <w:t xml:space="preserve"> </w:t>
            </w:r>
            <w:r w:rsidRPr="004D3B47">
              <w:t xml:space="preserve"> </w:t>
            </w:r>
          </w:p>
        </w:tc>
        <w:tc>
          <w:tcPr>
            <w:tcW w:w="1067" w:type="dxa"/>
            <w:gridSpan w:val="2"/>
            <w:shd w:val="clear" w:color="auto" w:fill="auto"/>
            <w:noWrap/>
          </w:tcPr>
          <w:p w14:paraId="7B79519A" w14:textId="2E91443D" w:rsidR="009B30B5" w:rsidRPr="00B97375" w:rsidRDefault="009B30B5" w:rsidP="009B30B5">
            <w:pPr>
              <w:keepNext/>
              <w:jc w:val="right"/>
              <w:rPr>
                <w:rFonts w:asciiTheme="minorHAnsi" w:hAnsiTheme="minorHAnsi" w:cs="Arial"/>
                <w:szCs w:val="23"/>
              </w:rPr>
            </w:pPr>
            <w:r w:rsidRPr="004D3B47">
              <w:t>0.0</w:t>
            </w:r>
          </w:p>
        </w:tc>
        <w:tc>
          <w:tcPr>
            <w:tcW w:w="1067" w:type="dxa"/>
            <w:shd w:val="clear" w:color="auto" w:fill="auto"/>
            <w:noWrap/>
          </w:tcPr>
          <w:p w14:paraId="783C8318" w14:textId="3DCA60A9" w:rsidR="009B30B5" w:rsidRPr="00B97375" w:rsidRDefault="009B30B5" w:rsidP="009B30B5">
            <w:pPr>
              <w:keepNext/>
              <w:jc w:val="right"/>
              <w:rPr>
                <w:rFonts w:asciiTheme="minorHAnsi" w:hAnsiTheme="minorHAnsi" w:cs="Arial"/>
                <w:szCs w:val="23"/>
              </w:rPr>
            </w:pPr>
            <w:r w:rsidRPr="004D3B47">
              <w:t xml:space="preserve"> 239 </w:t>
            </w:r>
          </w:p>
        </w:tc>
        <w:tc>
          <w:tcPr>
            <w:tcW w:w="1083" w:type="dxa"/>
            <w:shd w:val="clear" w:color="auto" w:fill="auto"/>
            <w:noWrap/>
          </w:tcPr>
          <w:p w14:paraId="447E1D30" w14:textId="2DBE1B9C" w:rsidR="009B30B5" w:rsidRPr="00B97375" w:rsidRDefault="009B30B5" w:rsidP="009B30B5">
            <w:pPr>
              <w:keepNext/>
              <w:jc w:val="right"/>
              <w:rPr>
                <w:rFonts w:asciiTheme="minorHAnsi" w:hAnsiTheme="minorHAnsi" w:cs="Arial"/>
                <w:szCs w:val="23"/>
              </w:rPr>
            </w:pPr>
            <w:r w:rsidRPr="004D3B47">
              <w:t>100.0</w:t>
            </w:r>
          </w:p>
        </w:tc>
        <w:tc>
          <w:tcPr>
            <w:tcW w:w="1052" w:type="dxa"/>
            <w:shd w:val="clear" w:color="auto" w:fill="auto"/>
            <w:noWrap/>
          </w:tcPr>
          <w:p w14:paraId="3532A2D0" w14:textId="4070FFC3" w:rsidR="009B30B5" w:rsidRPr="00B97375" w:rsidRDefault="009B30B5" w:rsidP="009B30B5">
            <w:pPr>
              <w:keepNext/>
              <w:jc w:val="right"/>
              <w:rPr>
                <w:rFonts w:asciiTheme="minorHAnsi" w:hAnsiTheme="minorHAnsi" w:cs="Arial"/>
                <w:szCs w:val="23"/>
              </w:rPr>
            </w:pPr>
            <w:r w:rsidRPr="004D3B47">
              <w:t xml:space="preserve"> -</w:t>
            </w:r>
            <w:r>
              <w:t xml:space="preserve"> </w:t>
            </w:r>
            <w:r w:rsidRPr="004D3B47">
              <w:t xml:space="preserve"> </w:t>
            </w:r>
          </w:p>
        </w:tc>
        <w:tc>
          <w:tcPr>
            <w:tcW w:w="1067" w:type="dxa"/>
            <w:gridSpan w:val="2"/>
            <w:shd w:val="clear" w:color="auto" w:fill="auto"/>
            <w:noWrap/>
          </w:tcPr>
          <w:p w14:paraId="729CE05F" w14:textId="7F589765" w:rsidR="009B30B5" w:rsidRPr="00B97375" w:rsidRDefault="009B30B5" w:rsidP="009B30B5">
            <w:pPr>
              <w:keepNext/>
              <w:jc w:val="right"/>
              <w:rPr>
                <w:rFonts w:asciiTheme="minorHAnsi" w:hAnsiTheme="minorHAnsi" w:cs="Arial"/>
                <w:szCs w:val="23"/>
              </w:rPr>
            </w:pPr>
            <w:r w:rsidRPr="004D3B47">
              <w:t>0.0</w:t>
            </w:r>
          </w:p>
        </w:tc>
        <w:tc>
          <w:tcPr>
            <w:tcW w:w="1068" w:type="dxa"/>
            <w:shd w:val="clear" w:color="auto" w:fill="auto"/>
            <w:noWrap/>
          </w:tcPr>
          <w:p w14:paraId="0758A26A" w14:textId="2E3DCEC9" w:rsidR="009B30B5" w:rsidRPr="00B97375" w:rsidRDefault="009B30B5" w:rsidP="009B30B5">
            <w:pPr>
              <w:keepNext/>
              <w:jc w:val="right"/>
              <w:rPr>
                <w:rFonts w:asciiTheme="minorHAnsi" w:hAnsiTheme="minorHAnsi" w:cs="Arial"/>
                <w:szCs w:val="23"/>
              </w:rPr>
            </w:pPr>
            <w:r w:rsidRPr="004D3B47">
              <w:t xml:space="preserve"> 239 </w:t>
            </w:r>
          </w:p>
        </w:tc>
      </w:tr>
      <w:tr w:rsidR="009B30B5" w:rsidRPr="00B97375" w14:paraId="248C551A" w14:textId="77777777" w:rsidTr="00A83274">
        <w:trPr>
          <w:trHeight w:val="285"/>
        </w:trPr>
        <w:tc>
          <w:tcPr>
            <w:tcW w:w="4711" w:type="dxa"/>
            <w:shd w:val="clear" w:color="auto" w:fill="auto"/>
            <w:noWrap/>
            <w:vAlign w:val="center"/>
            <w:hideMark/>
          </w:tcPr>
          <w:p w14:paraId="428E031E" w14:textId="79879E80" w:rsidR="009B30B5" w:rsidRPr="00B97375" w:rsidRDefault="009B30B5" w:rsidP="009B30B5">
            <w:pPr>
              <w:keepNext/>
              <w:rPr>
                <w:rFonts w:asciiTheme="minorHAnsi" w:hAnsiTheme="minorHAnsi" w:cs="Arial"/>
                <w:szCs w:val="23"/>
              </w:rPr>
            </w:pPr>
            <w:r w:rsidRPr="004D3B47">
              <w:rPr>
                <w:rFonts w:asciiTheme="minorHAnsi" w:hAnsiTheme="minorHAnsi" w:cs="Arial"/>
                <w:szCs w:val="23"/>
              </w:rPr>
              <w:t>Waikato Hospital Laboratory</w:t>
            </w:r>
          </w:p>
        </w:tc>
        <w:tc>
          <w:tcPr>
            <w:tcW w:w="1067" w:type="dxa"/>
            <w:shd w:val="clear" w:color="auto" w:fill="auto"/>
            <w:noWrap/>
          </w:tcPr>
          <w:p w14:paraId="5D1A7CA0" w14:textId="27DC4596" w:rsidR="009B30B5" w:rsidRPr="00B97375" w:rsidRDefault="009B30B5" w:rsidP="009B30B5">
            <w:pPr>
              <w:keepNext/>
              <w:jc w:val="right"/>
              <w:rPr>
                <w:rFonts w:asciiTheme="minorHAnsi" w:hAnsiTheme="minorHAnsi" w:cs="Arial"/>
                <w:szCs w:val="23"/>
              </w:rPr>
            </w:pPr>
            <w:r w:rsidRPr="004D3B47">
              <w:t xml:space="preserve"> 150 </w:t>
            </w:r>
          </w:p>
        </w:tc>
        <w:tc>
          <w:tcPr>
            <w:tcW w:w="1067" w:type="dxa"/>
            <w:gridSpan w:val="2"/>
            <w:shd w:val="clear" w:color="auto" w:fill="auto"/>
            <w:noWrap/>
          </w:tcPr>
          <w:p w14:paraId="5C2BE116" w14:textId="1AEB63D2" w:rsidR="009B30B5" w:rsidRPr="00B97375" w:rsidRDefault="009B30B5" w:rsidP="009B30B5">
            <w:pPr>
              <w:keepNext/>
              <w:jc w:val="right"/>
              <w:rPr>
                <w:rFonts w:asciiTheme="minorHAnsi" w:hAnsiTheme="minorHAnsi" w:cs="Arial"/>
                <w:szCs w:val="23"/>
              </w:rPr>
            </w:pPr>
            <w:r w:rsidRPr="004D3B47">
              <w:t>89.3</w:t>
            </w:r>
          </w:p>
        </w:tc>
        <w:tc>
          <w:tcPr>
            <w:tcW w:w="1068" w:type="dxa"/>
            <w:shd w:val="clear" w:color="auto" w:fill="auto"/>
            <w:noWrap/>
          </w:tcPr>
          <w:p w14:paraId="1A66F677" w14:textId="53904791" w:rsidR="009B30B5" w:rsidRPr="00B97375" w:rsidRDefault="009B30B5" w:rsidP="009B30B5">
            <w:pPr>
              <w:keepNext/>
              <w:jc w:val="right"/>
              <w:rPr>
                <w:rFonts w:asciiTheme="minorHAnsi" w:hAnsiTheme="minorHAnsi" w:cs="Arial"/>
                <w:szCs w:val="23"/>
              </w:rPr>
            </w:pPr>
            <w:r w:rsidRPr="004D3B47">
              <w:t xml:space="preserve"> -</w:t>
            </w:r>
            <w:r>
              <w:t xml:space="preserve"> </w:t>
            </w:r>
            <w:r w:rsidRPr="004D3B47">
              <w:t xml:space="preserve"> </w:t>
            </w:r>
          </w:p>
        </w:tc>
        <w:tc>
          <w:tcPr>
            <w:tcW w:w="1067" w:type="dxa"/>
            <w:gridSpan w:val="2"/>
            <w:shd w:val="clear" w:color="auto" w:fill="auto"/>
            <w:noWrap/>
          </w:tcPr>
          <w:p w14:paraId="7B09F52A" w14:textId="362990C9" w:rsidR="009B30B5" w:rsidRPr="00B97375" w:rsidRDefault="009B30B5" w:rsidP="009B30B5">
            <w:pPr>
              <w:keepNext/>
              <w:jc w:val="right"/>
              <w:rPr>
                <w:rFonts w:asciiTheme="minorHAnsi" w:hAnsiTheme="minorHAnsi" w:cs="Arial"/>
                <w:szCs w:val="23"/>
              </w:rPr>
            </w:pPr>
            <w:r w:rsidRPr="004D3B47">
              <w:t>0.0</w:t>
            </w:r>
          </w:p>
        </w:tc>
        <w:tc>
          <w:tcPr>
            <w:tcW w:w="1067" w:type="dxa"/>
            <w:shd w:val="clear" w:color="auto" w:fill="auto"/>
            <w:noWrap/>
          </w:tcPr>
          <w:p w14:paraId="480F4677" w14:textId="7E166DEA" w:rsidR="009B30B5" w:rsidRPr="00B97375" w:rsidRDefault="009B30B5" w:rsidP="009B30B5">
            <w:pPr>
              <w:keepNext/>
              <w:jc w:val="right"/>
              <w:rPr>
                <w:rFonts w:asciiTheme="minorHAnsi" w:hAnsiTheme="minorHAnsi" w:cs="Arial"/>
                <w:szCs w:val="23"/>
              </w:rPr>
            </w:pPr>
            <w:r w:rsidRPr="004D3B47">
              <w:t xml:space="preserve"> 150 </w:t>
            </w:r>
          </w:p>
        </w:tc>
        <w:tc>
          <w:tcPr>
            <w:tcW w:w="1083" w:type="dxa"/>
            <w:shd w:val="clear" w:color="auto" w:fill="auto"/>
            <w:noWrap/>
          </w:tcPr>
          <w:p w14:paraId="0D0F26F7" w14:textId="7C5CCB6F" w:rsidR="009B30B5" w:rsidRPr="00B97375" w:rsidRDefault="009B30B5" w:rsidP="009B30B5">
            <w:pPr>
              <w:keepNext/>
              <w:jc w:val="right"/>
              <w:rPr>
                <w:rFonts w:asciiTheme="minorHAnsi" w:hAnsiTheme="minorHAnsi" w:cs="Arial"/>
                <w:szCs w:val="23"/>
              </w:rPr>
            </w:pPr>
            <w:r w:rsidRPr="004D3B47">
              <w:t>89.3</w:t>
            </w:r>
          </w:p>
        </w:tc>
        <w:tc>
          <w:tcPr>
            <w:tcW w:w="1052" w:type="dxa"/>
            <w:shd w:val="clear" w:color="auto" w:fill="auto"/>
            <w:noWrap/>
          </w:tcPr>
          <w:p w14:paraId="19567C24" w14:textId="75947668" w:rsidR="009B30B5" w:rsidRPr="00B97375" w:rsidRDefault="009B30B5" w:rsidP="009B30B5">
            <w:pPr>
              <w:keepNext/>
              <w:jc w:val="right"/>
              <w:rPr>
                <w:rFonts w:asciiTheme="minorHAnsi" w:hAnsiTheme="minorHAnsi" w:cs="Arial"/>
                <w:szCs w:val="23"/>
              </w:rPr>
            </w:pPr>
            <w:r w:rsidRPr="004D3B47">
              <w:t xml:space="preserve"> 18 </w:t>
            </w:r>
          </w:p>
        </w:tc>
        <w:tc>
          <w:tcPr>
            <w:tcW w:w="1067" w:type="dxa"/>
            <w:gridSpan w:val="2"/>
            <w:shd w:val="clear" w:color="auto" w:fill="auto"/>
            <w:noWrap/>
          </w:tcPr>
          <w:p w14:paraId="25E54393" w14:textId="28110B80" w:rsidR="009B30B5" w:rsidRPr="00B97375" w:rsidRDefault="009B30B5" w:rsidP="009B30B5">
            <w:pPr>
              <w:keepNext/>
              <w:jc w:val="right"/>
              <w:rPr>
                <w:rFonts w:asciiTheme="minorHAnsi" w:hAnsiTheme="minorHAnsi" w:cs="Arial"/>
                <w:szCs w:val="23"/>
              </w:rPr>
            </w:pPr>
            <w:r w:rsidRPr="004D3B47">
              <w:t>10.7</w:t>
            </w:r>
          </w:p>
        </w:tc>
        <w:tc>
          <w:tcPr>
            <w:tcW w:w="1068" w:type="dxa"/>
            <w:shd w:val="clear" w:color="auto" w:fill="auto"/>
            <w:noWrap/>
          </w:tcPr>
          <w:p w14:paraId="675E37B7" w14:textId="75F78B94" w:rsidR="009B30B5" w:rsidRPr="00B97375" w:rsidRDefault="009B30B5" w:rsidP="009B30B5">
            <w:pPr>
              <w:keepNext/>
              <w:jc w:val="right"/>
              <w:rPr>
                <w:rFonts w:asciiTheme="minorHAnsi" w:hAnsiTheme="minorHAnsi" w:cs="Arial"/>
                <w:szCs w:val="23"/>
              </w:rPr>
            </w:pPr>
            <w:r w:rsidRPr="004D3B47">
              <w:t xml:space="preserve"> 168 </w:t>
            </w:r>
          </w:p>
        </w:tc>
      </w:tr>
      <w:tr w:rsidR="009B30B5" w:rsidRPr="00B97375" w14:paraId="480615F6" w14:textId="77777777" w:rsidTr="00A83274">
        <w:trPr>
          <w:trHeight w:val="300"/>
        </w:trPr>
        <w:tc>
          <w:tcPr>
            <w:tcW w:w="4711" w:type="dxa"/>
            <w:shd w:val="clear" w:color="auto" w:fill="auto"/>
            <w:noWrap/>
            <w:vAlign w:val="bottom"/>
            <w:hideMark/>
          </w:tcPr>
          <w:p w14:paraId="36A99652" w14:textId="42247FFC" w:rsidR="009B30B5" w:rsidRPr="00B354CD" w:rsidRDefault="009B30B5" w:rsidP="009B30B5">
            <w:pPr>
              <w:keepNext/>
              <w:rPr>
                <w:rFonts w:asciiTheme="minorHAnsi" w:hAnsiTheme="minorHAnsi" w:cs="Arial"/>
                <w:b/>
                <w:bCs/>
                <w:szCs w:val="23"/>
              </w:rPr>
            </w:pPr>
            <w:r w:rsidRPr="004D3B47">
              <w:rPr>
                <w:rFonts w:asciiTheme="minorHAnsi" w:hAnsiTheme="minorHAnsi" w:cs="Arial"/>
                <w:b/>
                <w:bCs/>
                <w:szCs w:val="23"/>
              </w:rPr>
              <w:t>Total</w:t>
            </w:r>
          </w:p>
        </w:tc>
        <w:tc>
          <w:tcPr>
            <w:tcW w:w="1067" w:type="dxa"/>
            <w:shd w:val="clear" w:color="auto" w:fill="auto"/>
            <w:noWrap/>
          </w:tcPr>
          <w:p w14:paraId="22F89365" w14:textId="237EED63" w:rsidR="009B30B5" w:rsidRPr="00B354CD" w:rsidRDefault="009B30B5" w:rsidP="009B30B5">
            <w:pPr>
              <w:keepNext/>
              <w:jc w:val="right"/>
              <w:rPr>
                <w:rFonts w:asciiTheme="minorHAnsi" w:hAnsiTheme="minorHAnsi" w:cs="Arial"/>
                <w:b/>
                <w:bCs/>
                <w:szCs w:val="23"/>
              </w:rPr>
            </w:pPr>
            <w:r w:rsidRPr="005F3D46">
              <w:rPr>
                <w:b/>
                <w:bCs/>
              </w:rPr>
              <w:t xml:space="preserve"> 11,005 </w:t>
            </w:r>
          </w:p>
        </w:tc>
        <w:tc>
          <w:tcPr>
            <w:tcW w:w="1067" w:type="dxa"/>
            <w:gridSpan w:val="2"/>
            <w:shd w:val="clear" w:color="auto" w:fill="auto"/>
            <w:noWrap/>
          </w:tcPr>
          <w:p w14:paraId="353B47BC" w14:textId="7220EEB1" w:rsidR="009B30B5" w:rsidRPr="00B354CD" w:rsidRDefault="009B30B5" w:rsidP="009B30B5">
            <w:pPr>
              <w:keepNext/>
              <w:jc w:val="right"/>
              <w:rPr>
                <w:rFonts w:asciiTheme="minorHAnsi" w:hAnsiTheme="minorHAnsi" w:cs="Arial"/>
                <w:b/>
                <w:bCs/>
                <w:szCs w:val="23"/>
              </w:rPr>
            </w:pPr>
            <w:r w:rsidRPr="005F3D46">
              <w:rPr>
                <w:b/>
                <w:bCs/>
              </w:rPr>
              <w:t>91.0</w:t>
            </w:r>
          </w:p>
        </w:tc>
        <w:tc>
          <w:tcPr>
            <w:tcW w:w="1068" w:type="dxa"/>
            <w:shd w:val="clear" w:color="auto" w:fill="auto"/>
            <w:noWrap/>
          </w:tcPr>
          <w:p w14:paraId="3E3BBA0F" w14:textId="53EDD2D0" w:rsidR="009B30B5" w:rsidRPr="00B354CD" w:rsidRDefault="009B30B5" w:rsidP="009B30B5">
            <w:pPr>
              <w:keepNext/>
              <w:jc w:val="right"/>
              <w:rPr>
                <w:rFonts w:asciiTheme="minorHAnsi" w:hAnsiTheme="minorHAnsi" w:cs="Arial"/>
                <w:b/>
                <w:bCs/>
                <w:szCs w:val="23"/>
              </w:rPr>
            </w:pPr>
            <w:r w:rsidRPr="005F3D46">
              <w:rPr>
                <w:b/>
                <w:bCs/>
              </w:rPr>
              <w:t xml:space="preserve"> 629 </w:t>
            </w:r>
          </w:p>
        </w:tc>
        <w:tc>
          <w:tcPr>
            <w:tcW w:w="1067" w:type="dxa"/>
            <w:gridSpan w:val="2"/>
            <w:shd w:val="clear" w:color="auto" w:fill="auto"/>
            <w:noWrap/>
          </w:tcPr>
          <w:p w14:paraId="145DA539" w14:textId="2D425592" w:rsidR="009B30B5" w:rsidRPr="00B354CD" w:rsidRDefault="009B30B5" w:rsidP="009B30B5">
            <w:pPr>
              <w:keepNext/>
              <w:jc w:val="right"/>
              <w:rPr>
                <w:rFonts w:asciiTheme="minorHAnsi" w:hAnsiTheme="minorHAnsi" w:cs="Arial"/>
                <w:b/>
                <w:bCs/>
                <w:szCs w:val="23"/>
              </w:rPr>
            </w:pPr>
            <w:r w:rsidRPr="005F3D46">
              <w:rPr>
                <w:b/>
                <w:bCs/>
              </w:rPr>
              <w:t>5.2</w:t>
            </w:r>
          </w:p>
        </w:tc>
        <w:tc>
          <w:tcPr>
            <w:tcW w:w="1067" w:type="dxa"/>
            <w:shd w:val="clear" w:color="auto" w:fill="auto"/>
            <w:noWrap/>
          </w:tcPr>
          <w:p w14:paraId="67983207" w14:textId="09273078" w:rsidR="009B30B5" w:rsidRPr="00B354CD" w:rsidRDefault="009B30B5" w:rsidP="009B30B5">
            <w:pPr>
              <w:keepNext/>
              <w:jc w:val="right"/>
              <w:rPr>
                <w:rFonts w:asciiTheme="minorHAnsi" w:hAnsiTheme="minorHAnsi" w:cs="Arial"/>
                <w:b/>
                <w:bCs/>
                <w:szCs w:val="23"/>
              </w:rPr>
            </w:pPr>
            <w:r w:rsidRPr="005F3D46">
              <w:rPr>
                <w:b/>
                <w:bCs/>
              </w:rPr>
              <w:t xml:space="preserve"> 11,634 </w:t>
            </w:r>
          </w:p>
        </w:tc>
        <w:tc>
          <w:tcPr>
            <w:tcW w:w="1083" w:type="dxa"/>
            <w:shd w:val="clear" w:color="auto" w:fill="auto"/>
            <w:noWrap/>
          </w:tcPr>
          <w:p w14:paraId="54C42AD5" w14:textId="7135C947" w:rsidR="009B30B5" w:rsidRPr="00B354CD" w:rsidRDefault="009B30B5" w:rsidP="009B30B5">
            <w:pPr>
              <w:keepNext/>
              <w:jc w:val="right"/>
              <w:rPr>
                <w:rFonts w:asciiTheme="minorHAnsi" w:hAnsiTheme="minorHAnsi" w:cs="Arial"/>
                <w:b/>
                <w:bCs/>
                <w:szCs w:val="23"/>
              </w:rPr>
            </w:pPr>
            <w:r w:rsidRPr="005F3D46">
              <w:rPr>
                <w:b/>
                <w:bCs/>
              </w:rPr>
              <w:t>96.2</w:t>
            </w:r>
          </w:p>
        </w:tc>
        <w:tc>
          <w:tcPr>
            <w:tcW w:w="1052" w:type="dxa"/>
            <w:shd w:val="clear" w:color="auto" w:fill="auto"/>
            <w:noWrap/>
          </w:tcPr>
          <w:p w14:paraId="04AC03A0" w14:textId="02EBE3C9" w:rsidR="009B30B5" w:rsidRPr="00B354CD" w:rsidRDefault="009B30B5" w:rsidP="009B30B5">
            <w:pPr>
              <w:keepNext/>
              <w:jc w:val="right"/>
              <w:rPr>
                <w:rFonts w:asciiTheme="minorHAnsi" w:hAnsiTheme="minorHAnsi" w:cs="Arial"/>
                <w:b/>
                <w:bCs/>
                <w:szCs w:val="23"/>
              </w:rPr>
            </w:pPr>
            <w:r w:rsidRPr="005F3D46">
              <w:rPr>
                <w:b/>
                <w:bCs/>
              </w:rPr>
              <w:t xml:space="preserve"> 460 </w:t>
            </w:r>
          </w:p>
        </w:tc>
        <w:tc>
          <w:tcPr>
            <w:tcW w:w="1067" w:type="dxa"/>
            <w:gridSpan w:val="2"/>
            <w:shd w:val="clear" w:color="auto" w:fill="auto"/>
            <w:noWrap/>
          </w:tcPr>
          <w:p w14:paraId="5613C739" w14:textId="25472C10" w:rsidR="009B30B5" w:rsidRPr="00B354CD" w:rsidRDefault="009B30B5" w:rsidP="009B30B5">
            <w:pPr>
              <w:keepNext/>
              <w:jc w:val="right"/>
              <w:rPr>
                <w:rFonts w:asciiTheme="minorHAnsi" w:hAnsiTheme="minorHAnsi" w:cs="Arial"/>
                <w:b/>
                <w:bCs/>
                <w:szCs w:val="23"/>
              </w:rPr>
            </w:pPr>
            <w:r w:rsidRPr="005F3D46">
              <w:rPr>
                <w:b/>
                <w:bCs/>
              </w:rPr>
              <w:t>3.8</w:t>
            </w:r>
          </w:p>
        </w:tc>
        <w:tc>
          <w:tcPr>
            <w:tcW w:w="1068" w:type="dxa"/>
            <w:shd w:val="clear" w:color="auto" w:fill="auto"/>
            <w:noWrap/>
          </w:tcPr>
          <w:p w14:paraId="4FCEB517" w14:textId="51B8C8C7" w:rsidR="009B30B5" w:rsidRPr="00B354CD" w:rsidRDefault="009B30B5" w:rsidP="009B30B5">
            <w:pPr>
              <w:keepNext/>
              <w:jc w:val="right"/>
              <w:rPr>
                <w:rFonts w:asciiTheme="minorHAnsi" w:hAnsiTheme="minorHAnsi" w:cs="Arial"/>
                <w:b/>
                <w:bCs/>
                <w:szCs w:val="23"/>
              </w:rPr>
            </w:pPr>
            <w:r w:rsidRPr="005F3D46">
              <w:rPr>
                <w:b/>
                <w:bCs/>
              </w:rPr>
              <w:t xml:space="preserve"> 12,094 </w:t>
            </w:r>
          </w:p>
        </w:tc>
      </w:tr>
    </w:tbl>
    <w:p w14:paraId="18B9DC3E" w14:textId="07B05E48" w:rsidR="00030D6F" w:rsidRPr="004D3B47" w:rsidRDefault="00030D6F" w:rsidP="00030D6F">
      <w:pPr>
        <w:pStyle w:val="FigureNote"/>
        <w:keepNext/>
        <w:keepLines/>
        <w:spacing w:before="120"/>
        <w:ind w:right="544"/>
        <w:jc w:val="both"/>
        <w:rPr>
          <w:rFonts w:ascii="Calibri" w:hAnsi="Calibri"/>
          <w:sz w:val="20"/>
          <w:lang w:val="en-AU"/>
        </w:rPr>
      </w:pPr>
      <w:r w:rsidRPr="004D3B47">
        <w:rPr>
          <w:rFonts w:ascii="Calibri" w:hAnsi="Calibri"/>
          <w:sz w:val="20"/>
          <w:lang w:val="en-AU"/>
        </w:rPr>
        <w:t>Target: 90% within ten working days and 98% within 15 working days of receipt of the sample</w:t>
      </w:r>
      <w:r w:rsidR="004C5E32">
        <w:rPr>
          <w:rFonts w:ascii="Calibri" w:hAnsi="Calibri"/>
          <w:sz w:val="20"/>
          <w:lang w:val="en-AU"/>
        </w:rPr>
        <w:t>.</w:t>
      </w:r>
    </w:p>
    <w:p w14:paraId="2D43032D" w14:textId="24024F7E" w:rsidR="00030D6F" w:rsidRPr="004D3B47" w:rsidRDefault="00030D6F" w:rsidP="00D1642F">
      <w:pPr>
        <w:pStyle w:val="FigureNote"/>
        <w:ind w:right="-1163"/>
        <w:jc w:val="both"/>
        <w:rPr>
          <w:rFonts w:ascii="Calibri" w:hAnsi="Calibri"/>
          <w:sz w:val="20"/>
          <w:lang w:val="en-AU"/>
        </w:rPr>
      </w:pPr>
      <w:r w:rsidRPr="004D3B47">
        <w:rPr>
          <w:rFonts w:ascii="Calibri" w:hAnsi="Calibri"/>
          <w:sz w:val="20"/>
          <w:lang w:val="en-AU"/>
        </w:rPr>
        <w:t>Note: total histology samples reported on for this Indicator is different from that reported in Indicator 5.4. Indicator 5.5 includes all histology samples received by laboratories within the monitoring period, while 5.4 includes all histology samples taken within the monitoring period</w:t>
      </w:r>
      <w:r w:rsidR="004C5E32">
        <w:rPr>
          <w:rFonts w:ascii="Calibri" w:hAnsi="Calibri"/>
          <w:sz w:val="20"/>
          <w:lang w:val="en-AU"/>
        </w:rPr>
        <w:t>.</w:t>
      </w:r>
    </w:p>
    <w:p w14:paraId="7EDDA837" w14:textId="77777777" w:rsidR="0099700A" w:rsidRPr="004D3B47" w:rsidRDefault="0099700A" w:rsidP="00030D6F">
      <w:pPr>
        <w:pStyle w:val="Caption"/>
      </w:pPr>
      <w:bookmarkStart w:id="2628" w:name="_Ref302383297"/>
      <w:bookmarkStart w:id="2629" w:name="_Toc304970093"/>
      <w:bookmarkStart w:id="2630" w:name="_Toc469398338"/>
    </w:p>
    <w:p w14:paraId="188B4224" w14:textId="77777777" w:rsidR="0099700A" w:rsidRPr="004D3B47" w:rsidRDefault="0099700A" w:rsidP="00030D6F">
      <w:pPr>
        <w:pStyle w:val="Caption"/>
      </w:pPr>
    </w:p>
    <w:p w14:paraId="317511CE" w14:textId="77777777" w:rsidR="0099700A" w:rsidRPr="004D3B47" w:rsidRDefault="0099700A" w:rsidP="00030D6F">
      <w:pPr>
        <w:pStyle w:val="Caption"/>
      </w:pPr>
    </w:p>
    <w:p w14:paraId="7338E48C" w14:textId="77777777" w:rsidR="0099700A" w:rsidRPr="004D3B47" w:rsidRDefault="0099700A" w:rsidP="00030D6F">
      <w:pPr>
        <w:pStyle w:val="Caption"/>
      </w:pPr>
    </w:p>
    <w:p w14:paraId="68A4D175" w14:textId="77777777" w:rsidR="0099700A" w:rsidRPr="004D3B47" w:rsidRDefault="0099700A" w:rsidP="00030D6F">
      <w:pPr>
        <w:pStyle w:val="Caption"/>
      </w:pPr>
    </w:p>
    <w:p w14:paraId="1604666C" w14:textId="77777777" w:rsidR="0099700A" w:rsidRPr="004D3B47" w:rsidRDefault="0099700A" w:rsidP="00030D6F">
      <w:pPr>
        <w:pStyle w:val="Caption"/>
      </w:pPr>
    </w:p>
    <w:p w14:paraId="41DA0CCF" w14:textId="77777777" w:rsidR="0099700A" w:rsidRPr="004D3B47" w:rsidRDefault="0099700A" w:rsidP="00030D6F">
      <w:pPr>
        <w:pStyle w:val="Caption"/>
      </w:pPr>
    </w:p>
    <w:p w14:paraId="652A374A" w14:textId="77777777" w:rsidR="0099700A" w:rsidRPr="004D3B47" w:rsidRDefault="0099700A" w:rsidP="00030D6F">
      <w:pPr>
        <w:pStyle w:val="Caption"/>
      </w:pPr>
    </w:p>
    <w:p w14:paraId="1F9806C6" w14:textId="77777777" w:rsidR="0099700A" w:rsidRPr="004D3B47" w:rsidRDefault="0099700A" w:rsidP="00030D6F">
      <w:pPr>
        <w:pStyle w:val="Caption"/>
      </w:pPr>
    </w:p>
    <w:p w14:paraId="26489B32" w14:textId="77777777" w:rsidR="0099700A" w:rsidRPr="004D3B47" w:rsidRDefault="0099700A" w:rsidP="00030D6F">
      <w:pPr>
        <w:pStyle w:val="Caption"/>
      </w:pPr>
    </w:p>
    <w:p w14:paraId="4A7688A8" w14:textId="7419EC14" w:rsidR="00030D6F" w:rsidRDefault="008E7879" w:rsidP="00DD6944">
      <w:pPr>
        <w:pStyle w:val="Caption"/>
        <w:keepNext/>
      </w:pPr>
      <w:bookmarkStart w:id="2631" w:name="_Ref482781792"/>
      <w:bookmarkStart w:id="2632" w:name="_Toc5627668"/>
      <w:bookmarkStart w:id="2633" w:name="_Toc12875616"/>
      <w:bookmarkStart w:id="2634" w:name="_Toc528676219"/>
      <w:bookmarkStart w:id="2635" w:name="_Toc509928543"/>
      <w:bookmarkStart w:id="2636" w:name="_Toc475605571"/>
      <w:bookmarkStart w:id="2637" w:name="_Toc486941102"/>
      <w:bookmarkStart w:id="2638" w:name="_Toc68606734"/>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59</w:t>
      </w:r>
      <w:r w:rsidR="00905C1A" w:rsidRPr="004D3B47">
        <w:rPr>
          <w:noProof/>
        </w:rPr>
        <w:fldChar w:fldCharType="end"/>
      </w:r>
      <w:bookmarkEnd w:id="2628"/>
      <w:bookmarkEnd w:id="2631"/>
      <w:r w:rsidR="00030D6F" w:rsidRPr="004D3B47">
        <w:t xml:space="preserve"> - Timeliness of reporting for cytology with associated HPV testing by laboratory, </w:t>
      </w:r>
      <w:bookmarkEnd w:id="2629"/>
      <w:bookmarkEnd w:id="2632"/>
      <w:sdt>
        <w:sdtPr>
          <w:alias w:val="Title"/>
          <w:tag w:val=""/>
          <w:id w:val="-1116143901"/>
          <w:placeholder>
            <w:docPart w:val="1DFD50E0B4CE412F9D15CB5F8F9E858D"/>
          </w:placeholder>
          <w:dataBinding w:prefixMappings="xmlns:ns0='http://purl.org/dc/elements/1.1/' xmlns:ns1='http://schemas.openxmlformats.org/package/2006/metadata/core-properties' " w:xpath="/ns1:coreProperties[1]/ns0:title[1]" w:storeItemID="{6C3C8BC8-F283-45AE-878A-BAB7291924A1}"/>
          <w:text/>
        </w:sdtPr>
        <w:sdtEndPr/>
        <w:sdtContent>
          <w:r w:rsidR="007F0FB1">
            <w:t>National Cervical Screening Programme Monitoring Report Number 51 (1 January – 30 June 2019)</w:t>
          </w:r>
        </w:sdtContent>
      </w:sdt>
      <w:bookmarkEnd w:id="2630"/>
      <w:bookmarkEnd w:id="2633"/>
      <w:bookmarkEnd w:id="2634"/>
      <w:bookmarkEnd w:id="2635"/>
      <w:bookmarkEnd w:id="2636"/>
      <w:bookmarkEnd w:id="2637"/>
      <w:bookmarkEnd w:id="2638"/>
    </w:p>
    <w:tbl>
      <w:tblPr>
        <w:tblW w:w="0" w:type="auto"/>
        <w:tblInd w:w="93" w:type="dxa"/>
        <w:tblLayout w:type="fixed"/>
        <w:tblLook w:val="04A0" w:firstRow="1" w:lastRow="0" w:firstColumn="1" w:lastColumn="0" w:noHBand="0" w:noVBand="1"/>
      </w:tblPr>
      <w:tblGrid>
        <w:gridCol w:w="3530"/>
        <w:gridCol w:w="1158"/>
        <w:gridCol w:w="1163"/>
        <w:gridCol w:w="1159"/>
        <w:gridCol w:w="1159"/>
        <w:gridCol w:w="6"/>
        <w:gridCol w:w="1153"/>
      </w:tblGrid>
      <w:tr w:rsidR="001A69A2" w:rsidRPr="000E28F8" w14:paraId="0214C2AD" w14:textId="77777777" w:rsidTr="00AB0E37">
        <w:trPr>
          <w:trHeight w:val="416"/>
        </w:trPr>
        <w:tc>
          <w:tcPr>
            <w:tcW w:w="3530"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hideMark/>
          </w:tcPr>
          <w:p w14:paraId="078D487A" w14:textId="77777777" w:rsidR="001A69A2" w:rsidRPr="000E28F8" w:rsidRDefault="001A69A2" w:rsidP="00AB0E37">
            <w:pPr>
              <w:keepNext/>
              <w:keepLines/>
              <w:rPr>
                <w:rFonts w:asciiTheme="minorHAnsi" w:eastAsia="Times New Roman" w:hAnsiTheme="minorHAnsi" w:cstheme="minorHAnsi"/>
                <w:b/>
                <w:bCs/>
                <w:szCs w:val="23"/>
                <w:lang w:eastAsia="en-AU"/>
              </w:rPr>
            </w:pPr>
            <w:r w:rsidRPr="000E28F8">
              <w:rPr>
                <w:rFonts w:asciiTheme="minorHAnsi" w:eastAsia="Times New Roman" w:hAnsiTheme="minorHAnsi" w:cstheme="minorHAnsi"/>
                <w:b/>
                <w:bCs/>
                <w:szCs w:val="23"/>
                <w:lang w:eastAsia="en-AU"/>
              </w:rPr>
              <w:t>Laboratory</w:t>
            </w:r>
          </w:p>
        </w:tc>
        <w:tc>
          <w:tcPr>
            <w:tcW w:w="5798" w:type="dxa"/>
            <w:gridSpan w:val="6"/>
            <w:tcBorders>
              <w:top w:val="single" w:sz="4" w:space="0" w:color="auto"/>
              <w:left w:val="nil"/>
              <w:bottom w:val="nil"/>
              <w:right w:val="single" w:sz="4" w:space="0" w:color="000000"/>
            </w:tcBorders>
            <w:shd w:val="clear" w:color="auto" w:fill="D9D9D9" w:themeFill="background1" w:themeFillShade="D9"/>
            <w:noWrap/>
            <w:vAlign w:val="bottom"/>
            <w:hideMark/>
          </w:tcPr>
          <w:p w14:paraId="52221F3A" w14:textId="77777777" w:rsidR="001A69A2" w:rsidRPr="000E28F8" w:rsidRDefault="001A69A2" w:rsidP="00AB0E37">
            <w:pPr>
              <w:keepNext/>
              <w:keepLines/>
              <w:jc w:val="center"/>
              <w:rPr>
                <w:rFonts w:asciiTheme="minorHAnsi" w:eastAsia="Times New Roman" w:hAnsiTheme="minorHAnsi" w:cstheme="minorHAnsi"/>
                <w:b/>
                <w:bCs/>
                <w:szCs w:val="23"/>
                <w:lang w:eastAsia="en-AU"/>
              </w:rPr>
            </w:pPr>
            <w:r w:rsidRPr="000E28F8">
              <w:rPr>
                <w:rFonts w:asciiTheme="minorHAnsi" w:eastAsia="Times New Roman" w:hAnsiTheme="minorHAnsi" w:cstheme="minorHAnsi"/>
                <w:b/>
                <w:bCs/>
                <w:szCs w:val="23"/>
                <w:lang w:eastAsia="en-AU"/>
              </w:rPr>
              <w:t>Laboratory turnaround time - cytology with HPV testing</w:t>
            </w:r>
          </w:p>
        </w:tc>
      </w:tr>
      <w:tr w:rsidR="001A69A2" w:rsidRPr="000E28F8" w14:paraId="01B97A2F" w14:textId="77777777" w:rsidTr="00AB0E37">
        <w:trPr>
          <w:trHeight w:val="253"/>
        </w:trPr>
        <w:tc>
          <w:tcPr>
            <w:tcW w:w="3530"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717D08B6" w14:textId="77777777" w:rsidR="001A69A2" w:rsidRPr="000E28F8" w:rsidRDefault="001A69A2" w:rsidP="00AB0E37">
            <w:pPr>
              <w:keepNext/>
              <w:keepLines/>
              <w:rPr>
                <w:rFonts w:asciiTheme="minorHAnsi" w:eastAsia="Times New Roman" w:hAnsiTheme="minorHAnsi" w:cstheme="minorHAnsi"/>
                <w:b/>
                <w:bCs/>
                <w:szCs w:val="23"/>
                <w:lang w:eastAsia="en-AU"/>
              </w:rPr>
            </w:pPr>
          </w:p>
        </w:tc>
        <w:tc>
          <w:tcPr>
            <w:tcW w:w="2321" w:type="dxa"/>
            <w:gridSpan w:val="2"/>
            <w:tcBorders>
              <w:top w:val="nil"/>
              <w:left w:val="nil"/>
              <w:bottom w:val="nil"/>
              <w:right w:val="nil"/>
            </w:tcBorders>
            <w:shd w:val="clear" w:color="auto" w:fill="D9D9D9" w:themeFill="background1" w:themeFillShade="D9"/>
            <w:noWrap/>
            <w:vAlign w:val="bottom"/>
            <w:hideMark/>
          </w:tcPr>
          <w:p w14:paraId="64C43237" w14:textId="77777777" w:rsidR="001A69A2" w:rsidRPr="000E28F8" w:rsidRDefault="001A69A2" w:rsidP="00AB0E37">
            <w:pPr>
              <w:keepNext/>
              <w:keepLines/>
              <w:jc w:val="center"/>
              <w:rPr>
                <w:rFonts w:asciiTheme="minorHAnsi" w:eastAsia="Times New Roman" w:hAnsiTheme="minorHAnsi" w:cstheme="minorHAnsi"/>
                <w:b/>
                <w:bCs/>
                <w:szCs w:val="23"/>
                <w:lang w:eastAsia="en-AU"/>
              </w:rPr>
            </w:pPr>
            <w:r w:rsidRPr="000E28F8">
              <w:rPr>
                <w:rFonts w:asciiTheme="minorHAnsi" w:eastAsia="Times New Roman" w:hAnsiTheme="minorHAnsi" w:cstheme="minorHAnsi"/>
                <w:b/>
                <w:bCs/>
                <w:szCs w:val="23"/>
                <w:lang w:eastAsia="en-AU"/>
              </w:rPr>
              <w:t>Within 15 days</w:t>
            </w:r>
          </w:p>
        </w:tc>
        <w:tc>
          <w:tcPr>
            <w:tcW w:w="2324" w:type="dxa"/>
            <w:gridSpan w:val="3"/>
            <w:tcBorders>
              <w:top w:val="nil"/>
              <w:left w:val="nil"/>
              <w:bottom w:val="nil"/>
              <w:right w:val="nil"/>
            </w:tcBorders>
            <w:shd w:val="clear" w:color="auto" w:fill="D9D9D9" w:themeFill="background1" w:themeFillShade="D9"/>
            <w:noWrap/>
            <w:vAlign w:val="bottom"/>
            <w:hideMark/>
          </w:tcPr>
          <w:p w14:paraId="55C761BD" w14:textId="77777777" w:rsidR="001A69A2" w:rsidRPr="000E28F8" w:rsidRDefault="001A69A2" w:rsidP="00AB0E37">
            <w:pPr>
              <w:keepNext/>
              <w:keepLines/>
              <w:jc w:val="center"/>
              <w:rPr>
                <w:rFonts w:asciiTheme="minorHAnsi" w:eastAsia="Times New Roman" w:hAnsiTheme="minorHAnsi" w:cstheme="minorHAnsi"/>
                <w:b/>
                <w:bCs/>
                <w:szCs w:val="23"/>
                <w:lang w:eastAsia="en-AU"/>
              </w:rPr>
            </w:pPr>
            <w:r w:rsidRPr="000E28F8">
              <w:rPr>
                <w:rFonts w:asciiTheme="minorHAnsi" w:eastAsia="Times New Roman" w:hAnsiTheme="minorHAnsi" w:cstheme="minorHAnsi"/>
                <w:b/>
                <w:bCs/>
                <w:szCs w:val="23"/>
                <w:lang w:eastAsia="en-AU"/>
              </w:rPr>
              <w:t>More than 15 days</w:t>
            </w:r>
          </w:p>
        </w:tc>
        <w:tc>
          <w:tcPr>
            <w:tcW w:w="1153" w:type="dxa"/>
            <w:tcBorders>
              <w:top w:val="nil"/>
              <w:left w:val="nil"/>
              <w:bottom w:val="nil"/>
              <w:right w:val="single" w:sz="4" w:space="0" w:color="auto"/>
            </w:tcBorders>
            <w:shd w:val="clear" w:color="auto" w:fill="D9D9D9" w:themeFill="background1" w:themeFillShade="D9"/>
            <w:noWrap/>
            <w:vAlign w:val="bottom"/>
            <w:hideMark/>
          </w:tcPr>
          <w:p w14:paraId="5CFD6FDE" w14:textId="77777777" w:rsidR="001A69A2" w:rsidRPr="000E28F8" w:rsidRDefault="001A69A2" w:rsidP="00AB0E37">
            <w:pPr>
              <w:keepNext/>
              <w:keepLines/>
              <w:jc w:val="right"/>
              <w:rPr>
                <w:rFonts w:asciiTheme="minorHAnsi" w:eastAsia="Times New Roman" w:hAnsiTheme="minorHAnsi" w:cstheme="minorHAnsi"/>
                <w:b/>
                <w:bCs/>
                <w:szCs w:val="23"/>
                <w:lang w:eastAsia="en-AU"/>
              </w:rPr>
            </w:pPr>
            <w:r w:rsidRPr="000E28F8">
              <w:rPr>
                <w:rFonts w:asciiTheme="minorHAnsi" w:eastAsia="Times New Roman" w:hAnsiTheme="minorHAnsi" w:cstheme="minorHAnsi"/>
                <w:b/>
                <w:bCs/>
                <w:szCs w:val="23"/>
                <w:lang w:eastAsia="en-AU"/>
              </w:rPr>
              <w:t>Total</w:t>
            </w:r>
          </w:p>
        </w:tc>
      </w:tr>
      <w:tr w:rsidR="001A69A2" w:rsidRPr="000E28F8" w14:paraId="71A8B105" w14:textId="77777777" w:rsidTr="00AB0E37">
        <w:trPr>
          <w:trHeight w:val="253"/>
        </w:trPr>
        <w:tc>
          <w:tcPr>
            <w:tcW w:w="3530"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43910B15" w14:textId="77777777" w:rsidR="001A69A2" w:rsidRPr="000E28F8" w:rsidRDefault="001A69A2" w:rsidP="00AB0E37">
            <w:pPr>
              <w:keepNext/>
              <w:keepLines/>
              <w:jc w:val="right"/>
              <w:rPr>
                <w:rFonts w:asciiTheme="minorHAnsi" w:eastAsia="Times New Roman" w:hAnsiTheme="minorHAnsi" w:cstheme="minorHAnsi"/>
                <w:b/>
                <w:bCs/>
                <w:szCs w:val="23"/>
                <w:lang w:eastAsia="en-AU"/>
              </w:rPr>
            </w:pPr>
          </w:p>
        </w:tc>
        <w:tc>
          <w:tcPr>
            <w:tcW w:w="1158" w:type="dxa"/>
            <w:tcBorders>
              <w:top w:val="nil"/>
              <w:left w:val="nil"/>
              <w:bottom w:val="single" w:sz="4" w:space="0" w:color="auto"/>
              <w:right w:val="nil"/>
            </w:tcBorders>
            <w:shd w:val="clear" w:color="auto" w:fill="D9D9D9" w:themeFill="background1" w:themeFillShade="D9"/>
            <w:noWrap/>
            <w:vAlign w:val="bottom"/>
            <w:hideMark/>
          </w:tcPr>
          <w:p w14:paraId="2E62EC57" w14:textId="77777777" w:rsidR="001A69A2" w:rsidRPr="000E28F8" w:rsidRDefault="001A69A2" w:rsidP="00AB0E37">
            <w:pPr>
              <w:keepNext/>
              <w:keepLines/>
              <w:jc w:val="right"/>
              <w:rPr>
                <w:rFonts w:asciiTheme="minorHAnsi" w:eastAsia="Times New Roman" w:hAnsiTheme="minorHAnsi" w:cstheme="minorHAnsi"/>
                <w:b/>
                <w:bCs/>
                <w:szCs w:val="23"/>
                <w:lang w:eastAsia="en-AU"/>
              </w:rPr>
            </w:pPr>
            <w:r w:rsidRPr="000E28F8">
              <w:rPr>
                <w:rFonts w:asciiTheme="minorHAnsi" w:eastAsia="Times New Roman" w:hAnsiTheme="minorHAnsi" w:cstheme="minorHAnsi"/>
                <w:b/>
                <w:bCs/>
                <w:szCs w:val="23"/>
                <w:lang w:eastAsia="en-AU"/>
              </w:rPr>
              <w:t>N</w:t>
            </w:r>
          </w:p>
        </w:tc>
        <w:tc>
          <w:tcPr>
            <w:tcW w:w="1163" w:type="dxa"/>
            <w:tcBorders>
              <w:top w:val="nil"/>
              <w:left w:val="nil"/>
              <w:bottom w:val="single" w:sz="4" w:space="0" w:color="auto"/>
              <w:right w:val="nil"/>
            </w:tcBorders>
            <w:shd w:val="clear" w:color="auto" w:fill="D9D9D9" w:themeFill="background1" w:themeFillShade="D9"/>
            <w:noWrap/>
            <w:vAlign w:val="bottom"/>
            <w:hideMark/>
          </w:tcPr>
          <w:p w14:paraId="24118991" w14:textId="77777777" w:rsidR="001A69A2" w:rsidRPr="000E28F8" w:rsidRDefault="001A69A2" w:rsidP="00AB0E37">
            <w:pPr>
              <w:keepNext/>
              <w:keepLines/>
              <w:jc w:val="right"/>
              <w:rPr>
                <w:rFonts w:asciiTheme="minorHAnsi" w:eastAsia="Times New Roman" w:hAnsiTheme="minorHAnsi" w:cstheme="minorHAnsi"/>
                <w:b/>
                <w:bCs/>
                <w:szCs w:val="23"/>
                <w:lang w:eastAsia="en-AU"/>
              </w:rPr>
            </w:pPr>
            <w:r w:rsidRPr="000E28F8">
              <w:rPr>
                <w:rFonts w:asciiTheme="minorHAnsi" w:eastAsia="Times New Roman" w:hAnsiTheme="minorHAnsi" w:cstheme="minorHAnsi"/>
                <w:b/>
                <w:bCs/>
                <w:szCs w:val="23"/>
                <w:lang w:eastAsia="en-AU"/>
              </w:rPr>
              <w:t>%</w:t>
            </w:r>
          </w:p>
        </w:tc>
        <w:tc>
          <w:tcPr>
            <w:tcW w:w="1159" w:type="dxa"/>
            <w:tcBorders>
              <w:top w:val="nil"/>
              <w:left w:val="nil"/>
              <w:bottom w:val="single" w:sz="4" w:space="0" w:color="auto"/>
              <w:right w:val="nil"/>
            </w:tcBorders>
            <w:shd w:val="clear" w:color="auto" w:fill="D9D9D9" w:themeFill="background1" w:themeFillShade="D9"/>
            <w:noWrap/>
            <w:vAlign w:val="bottom"/>
            <w:hideMark/>
          </w:tcPr>
          <w:p w14:paraId="4FD74FD9" w14:textId="77777777" w:rsidR="001A69A2" w:rsidRPr="000E28F8" w:rsidRDefault="001A69A2" w:rsidP="00AB0E37">
            <w:pPr>
              <w:keepNext/>
              <w:keepLines/>
              <w:jc w:val="right"/>
              <w:rPr>
                <w:rFonts w:asciiTheme="minorHAnsi" w:eastAsia="Times New Roman" w:hAnsiTheme="minorHAnsi" w:cstheme="minorHAnsi"/>
                <w:b/>
                <w:bCs/>
                <w:szCs w:val="23"/>
                <w:lang w:eastAsia="en-AU"/>
              </w:rPr>
            </w:pPr>
            <w:r w:rsidRPr="000E28F8">
              <w:rPr>
                <w:rFonts w:asciiTheme="minorHAnsi" w:eastAsia="Times New Roman" w:hAnsiTheme="minorHAnsi" w:cstheme="minorHAnsi"/>
                <w:b/>
                <w:bCs/>
                <w:szCs w:val="23"/>
                <w:lang w:eastAsia="en-AU"/>
              </w:rPr>
              <w:t>N</w:t>
            </w:r>
          </w:p>
        </w:tc>
        <w:tc>
          <w:tcPr>
            <w:tcW w:w="1159" w:type="dxa"/>
            <w:tcBorders>
              <w:top w:val="nil"/>
              <w:left w:val="nil"/>
              <w:bottom w:val="single" w:sz="4" w:space="0" w:color="auto"/>
              <w:right w:val="nil"/>
            </w:tcBorders>
            <w:shd w:val="clear" w:color="auto" w:fill="D9D9D9" w:themeFill="background1" w:themeFillShade="D9"/>
            <w:noWrap/>
            <w:vAlign w:val="bottom"/>
            <w:hideMark/>
          </w:tcPr>
          <w:p w14:paraId="121F1F50" w14:textId="77777777" w:rsidR="001A69A2" w:rsidRPr="000E28F8" w:rsidRDefault="001A69A2" w:rsidP="00AB0E37">
            <w:pPr>
              <w:keepNext/>
              <w:keepLines/>
              <w:jc w:val="right"/>
              <w:rPr>
                <w:rFonts w:asciiTheme="minorHAnsi" w:eastAsia="Times New Roman" w:hAnsiTheme="minorHAnsi" w:cstheme="minorHAnsi"/>
                <w:b/>
                <w:bCs/>
                <w:szCs w:val="23"/>
                <w:lang w:eastAsia="en-AU"/>
              </w:rPr>
            </w:pPr>
            <w:r w:rsidRPr="000E28F8">
              <w:rPr>
                <w:rFonts w:asciiTheme="minorHAnsi" w:eastAsia="Times New Roman" w:hAnsiTheme="minorHAnsi" w:cstheme="minorHAnsi"/>
                <w:b/>
                <w:bCs/>
                <w:szCs w:val="23"/>
                <w:lang w:eastAsia="en-AU"/>
              </w:rPr>
              <w:t>%</w:t>
            </w:r>
          </w:p>
        </w:tc>
        <w:tc>
          <w:tcPr>
            <w:tcW w:w="1159"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14:paraId="4F00ED9E" w14:textId="77777777" w:rsidR="001A69A2" w:rsidRPr="000E28F8" w:rsidRDefault="001A69A2" w:rsidP="00AB0E37">
            <w:pPr>
              <w:keepNext/>
              <w:keepLines/>
              <w:jc w:val="right"/>
              <w:rPr>
                <w:rFonts w:asciiTheme="minorHAnsi" w:eastAsia="Times New Roman" w:hAnsiTheme="minorHAnsi" w:cstheme="minorHAnsi"/>
                <w:b/>
                <w:bCs/>
                <w:szCs w:val="23"/>
                <w:lang w:eastAsia="en-AU"/>
              </w:rPr>
            </w:pPr>
            <w:r w:rsidRPr="000E28F8">
              <w:rPr>
                <w:rFonts w:asciiTheme="minorHAnsi" w:eastAsia="Times New Roman" w:hAnsiTheme="minorHAnsi" w:cstheme="minorHAnsi"/>
                <w:b/>
                <w:bCs/>
                <w:szCs w:val="23"/>
                <w:lang w:eastAsia="en-AU"/>
              </w:rPr>
              <w:t>N</w:t>
            </w:r>
          </w:p>
        </w:tc>
      </w:tr>
      <w:tr w:rsidR="001A69A2" w:rsidRPr="000E28F8" w14:paraId="5EDCD15D" w14:textId="77777777" w:rsidTr="007A0780">
        <w:trPr>
          <w:trHeight w:val="297"/>
        </w:trPr>
        <w:tc>
          <w:tcPr>
            <w:tcW w:w="3530" w:type="dxa"/>
            <w:tcBorders>
              <w:top w:val="nil"/>
              <w:left w:val="single" w:sz="4" w:space="0" w:color="auto"/>
              <w:bottom w:val="nil"/>
              <w:right w:val="nil"/>
            </w:tcBorders>
            <w:shd w:val="clear" w:color="auto" w:fill="auto"/>
            <w:noWrap/>
            <w:vAlign w:val="center"/>
            <w:hideMark/>
          </w:tcPr>
          <w:p w14:paraId="6F9BF8DC" w14:textId="037C7267" w:rsidR="001A69A2" w:rsidRPr="000E28F8" w:rsidRDefault="001A69A2" w:rsidP="001A69A2">
            <w:pPr>
              <w:keepNext/>
              <w:rPr>
                <w:rFonts w:asciiTheme="minorHAnsi" w:hAnsiTheme="minorHAnsi" w:cstheme="minorHAnsi"/>
                <w:szCs w:val="23"/>
              </w:rPr>
            </w:pPr>
            <w:r w:rsidRPr="004D3B47">
              <w:rPr>
                <w:rFonts w:asciiTheme="minorHAnsi" w:hAnsiTheme="minorHAnsi" w:cs="Arial"/>
                <w:szCs w:val="23"/>
              </w:rPr>
              <w:t>Anatomical Pathology Services</w:t>
            </w:r>
          </w:p>
        </w:tc>
        <w:tc>
          <w:tcPr>
            <w:tcW w:w="1158" w:type="dxa"/>
            <w:tcBorders>
              <w:top w:val="nil"/>
              <w:left w:val="nil"/>
              <w:bottom w:val="nil"/>
              <w:right w:val="nil"/>
            </w:tcBorders>
            <w:shd w:val="clear" w:color="auto" w:fill="auto"/>
            <w:noWrap/>
          </w:tcPr>
          <w:p w14:paraId="4DA70D6D" w14:textId="4C41BFA4" w:rsidR="001A69A2" w:rsidRPr="000E28F8" w:rsidRDefault="001A69A2" w:rsidP="001A69A2">
            <w:pPr>
              <w:keepNext/>
              <w:jc w:val="right"/>
              <w:rPr>
                <w:rFonts w:asciiTheme="minorHAnsi" w:hAnsiTheme="minorHAnsi" w:cstheme="minorHAnsi"/>
                <w:szCs w:val="23"/>
              </w:rPr>
            </w:pPr>
            <w:r w:rsidRPr="004D3B47">
              <w:t xml:space="preserve"> 710 </w:t>
            </w:r>
          </w:p>
        </w:tc>
        <w:tc>
          <w:tcPr>
            <w:tcW w:w="1163" w:type="dxa"/>
            <w:tcBorders>
              <w:top w:val="nil"/>
              <w:left w:val="nil"/>
              <w:bottom w:val="nil"/>
              <w:right w:val="nil"/>
            </w:tcBorders>
            <w:shd w:val="clear" w:color="auto" w:fill="auto"/>
            <w:noWrap/>
          </w:tcPr>
          <w:p w14:paraId="1CBAF208" w14:textId="6E6902DB" w:rsidR="001A69A2" w:rsidRPr="000E28F8" w:rsidRDefault="001A69A2" w:rsidP="001A69A2">
            <w:pPr>
              <w:keepNext/>
              <w:jc w:val="right"/>
              <w:rPr>
                <w:rFonts w:asciiTheme="minorHAnsi" w:hAnsiTheme="minorHAnsi" w:cstheme="minorHAnsi"/>
                <w:szCs w:val="23"/>
              </w:rPr>
            </w:pPr>
            <w:r w:rsidRPr="004D3B47">
              <w:t>100.0</w:t>
            </w:r>
          </w:p>
        </w:tc>
        <w:tc>
          <w:tcPr>
            <w:tcW w:w="1159" w:type="dxa"/>
            <w:tcBorders>
              <w:top w:val="nil"/>
              <w:left w:val="nil"/>
              <w:bottom w:val="nil"/>
              <w:right w:val="nil"/>
            </w:tcBorders>
            <w:shd w:val="clear" w:color="auto" w:fill="auto"/>
            <w:noWrap/>
          </w:tcPr>
          <w:p w14:paraId="4AE3D1CE" w14:textId="780FFFA4" w:rsidR="001A69A2" w:rsidRPr="000E28F8" w:rsidRDefault="001A69A2" w:rsidP="001A69A2">
            <w:pPr>
              <w:keepNext/>
              <w:jc w:val="right"/>
              <w:rPr>
                <w:rFonts w:asciiTheme="minorHAnsi" w:hAnsiTheme="minorHAnsi" w:cstheme="minorHAnsi"/>
                <w:szCs w:val="23"/>
              </w:rPr>
            </w:pPr>
            <w:r w:rsidRPr="004D3B47">
              <w:t xml:space="preserve"> -</w:t>
            </w:r>
            <w:r>
              <w:t xml:space="preserve"> </w:t>
            </w:r>
            <w:r w:rsidRPr="004D3B47">
              <w:t xml:space="preserve"> </w:t>
            </w:r>
          </w:p>
        </w:tc>
        <w:tc>
          <w:tcPr>
            <w:tcW w:w="1159" w:type="dxa"/>
            <w:tcBorders>
              <w:top w:val="nil"/>
              <w:left w:val="nil"/>
              <w:bottom w:val="nil"/>
              <w:right w:val="nil"/>
            </w:tcBorders>
            <w:shd w:val="clear" w:color="auto" w:fill="auto"/>
            <w:noWrap/>
          </w:tcPr>
          <w:p w14:paraId="20F4AED2" w14:textId="60DFC38B" w:rsidR="001A69A2" w:rsidRPr="000E28F8" w:rsidRDefault="001A69A2" w:rsidP="001A69A2">
            <w:pPr>
              <w:keepNext/>
              <w:jc w:val="right"/>
              <w:rPr>
                <w:rFonts w:asciiTheme="minorHAnsi" w:hAnsiTheme="minorHAnsi" w:cstheme="minorHAnsi"/>
                <w:szCs w:val="23"/>
              </w:rPr>
            </w:pPr>
            <w:r w:rsidRPr="004D3B47">
              <w:t>0.0</w:t>
            </w:r>
          </w:p>
        </w:tc>
        <w:tc>
          <w:tcPr>
            <w:tcW w:w="1159" w:type="dxa"/>
            <w:gridSpan w:val="2"/>
            <w:tcBorders>
              <w:top w:val="nil"/>
              <w:left w:val="nil"/>
              <w:bottom w:val="nil"/>
              <w:right w:val="single" w:sz="4" w:space="0" w:color="auto"/>
            </w:tcBorders>
            <w:shd w:val="clear" w:color="auto" w:fill="auto"/>
            <w:noWrap/>
          </w:tcPr>
          <w:p w14:paraId="65E35FBD" w14:textId="35E52502" w:rsidR="001A69A2" w:rsidRPr="000E28F8" w:rsidRDefault="001A69A2" w:rsidP="001A69A2">
            <w:pPr>
              <w:keepNext/>
              <w:jc w:val="right"/>
              <w:rPr>
                <w:rFonts w:asciiTheme="minorHAnsi" w:hAnsiTheme="minorHAnsi" w:cstheme="minorHAnsi"/>
                <w:szCs w:val="23"/>
              </w:rPr>
            </w:pPr>
            <w:r w:rsidRPr="004D3B47">
              <w:t xml:space="preserve"> 710 </w:t>
            </w:r>
          </w:p>
        </w:tc>
      </w:tr>
      <w:tr w:rsidR="001A69A2" w:rsidRPr="000E28F8" w14:paraId="03E06427" w14:textId="77777777" w:rsidTr="007A0780">
        <w:trPr>
          <w:trHeight w:val="297"/>
        </w:trPr>
        <w:tc>
          <w:tcPr>
            <w:tcW w:w="3530" w:type="dxa"/>
            <w:tcBorders>
              <w:top w:val="nil"/>
              <w:left w:val="single" w:sz="4" w:space="0" w:color="auto"/>
              <w:bottom w:val="nil"/>
              <w:right w:val="nil"/>
            </w:tcBorders>
            <w:shd w:val="clear" w:color="auto" w:fill="auto"/>
            <w:noWrap/>
            <w:vAlign w:val="center"/>
            <w:hideMark/>
          </w:tcPr>
          <w:p w14:paraId="5858D8B7" w14:textId="7C2437B2" w:rsidR="001A69A2" w:rsidRPr="000E28F8" w:rsidRDefault="001A69A2" w:rsidP="001A69A2">
            <w:pPr>
              <w:keepNext/>
              <w:rPr>
                <w:rFonts w:asciiTheme="minorHAnsi" w:hAnsiTheme="minorHAnsi" w:cstheme="minorHAnsi"/>
                <w:szCs w:val="23"/>
              </w:rPr>
            </w:pPr>
            <w:r w:rsidRPr="004D3B47">
              <w:rPr>
                <w:rFonts w:asciiTheme="minorHAnsi" w:hAnsiTheme="minorHAnsi" w:cs="Arial"/>
                <w:szCs w:val="23"/>
              </w:rPr>
              <w:t>Canterbury Health Laboratories</w:t>
            </w:r>
          </w:p>
        </w:tc>
        <w:tc>
          <w:tcPr>
            <w:tcW w:w="1158" w:type="dxa"/>
            <w:tcBorders>
              <w:top w:val="nil"/>
              <w:left w:val="nil"/>
              <w:bottom w:val="nil"/>
              <w:right w:val="nil"/>
            </w:tcBorders>
            <w:shd w:val="clear" w:color="auto" w:fill="auto"/>
            <w:noWrap/>
          </w:tcPr>
          <w:p w14:paraId="637ECEF4" w14:textId="1A1B621F" w:rsidR="001A69A2" w:rsidRPr="000E28F8" w:rsidRDefault="001A69A2" w:rsidP="001A69A2">
            <w:pPr>
              <w:keepNext/>
              <w:jc w:val="right"/>
              <w:rPr>
                <w:rFonts w:asciiTheme="minorHAnsi" w:hAnsiTheme="minorHAnsi" w:cstheme="minorHAnsi"/>
                <w:szCs w:val="23"/>
              </w:rPr>
            </w:pPr>
            <w:r w:rsidRPr="004D3B47">
              <w:t xml:space="preserve"> 177 </w:t>
            </w:r>
          </w:p>
        </w:tc>
        <w:tc>
          <w:tcPr>
            <w:tcW w:w="1163" w:type="dxa"/>
            <w:tcBorders>
              <w:top w:val="nil"/>
              <w:left w:val="nil"/>
              <w:bottom w:val="nil"/>
              <w:right w:val="nil"/>
            </w:tcBorders>
            <w:shd w:val="clear" w:color="auto" w:fill="auto"/>
            <w:noWrap/>
          </w:tcPr>
          <w:p w14:paraId="12D644C1" w14:textId="57BC35B4" w:rsidR="001A69A2" w:rsidRPr="000E28F8" w:rsidRDefault="001A69A2" w:rsidP="001A69A2">
            <w:pPr>
              <w:keepNext/>
              <w:jc w:val="right"/>
              <w:rPr>
                <w:rFonts w:asciiTheme="minorHAnsi" w:hAnsiTheme="minorHAnsi" w:cstheme="minorHAnsi"/>
                <w:szCs w:val="23"/>
              </w:rPr>
            </w:pPr>
            <w:r w:rsidRPr="004D3B47">
              <w:t>97.3</w:t>
            </w:r>
          </w:p>
        </w:tc>
        <w:tc>
          <w:tcPr>
            <w:tcW w:w="1159" w:type="dxa"/>
            <w:tcBorders>
              <w:top w:val="nil"/>
              <w:left w:val="nil"/>
              <w:bottom w:val="nil"/>
              <w:right w:val="nil"/>
            </w:tcBorders>
            <w:shd w:val="clear" w:color="auto" w:fill="auto"/>
            <w:noWrap/>
          </w:tcPr>
          <w:p w14:paraId="411858FC" w14:textId="4369C5BC" w:rsidR="001A69A2" w:rsidRPr="000E28F8" w:rsidRDefault="001A69A2" w:rsidP="001A69A2">
            <w:pPr>
              <w:keepNext/>
              <w:jc w:val="right"/>
              <w:rPr>
                <w:rFonts w:asciiTheme="minorHAnsi" w:hAnsiTheme="minorHAnsi" w:cstheme="minorHAnsi"/>
                <w:szCs w:val="23"/>
              </w:rPr>
            </w:pPr>
            <w:r w:rsidRPr="004D3B47">
              <w:t xml:space="preserve"> 5 </w:t>
            </w:r>
          </w:p>
        </w:tc>
        <w:tc>
          <w:tcPr>
            <w:tcW w:w="1159" w:type="dxa"/>
            <w:tcBorders>
              <w:top w:val="nil"/>
              <w:left w:val="nil"/>
              <w:bottom w:val="nil"/>
              <w:right w:val="nil"/>
            </w:tcBorders>
            <w:shd w:val="clear" w:color="auto" w:fill="auto"/>
            <w:noWrap/>
          </w:tcPr>
          <w:p w14:paraId="5E1A9037" w14:textId="0E939450" w:rsidR="001A69A2" w:rsidRPr="000E28F8" w:rsidRDefault="001A69A2" w:rsidP="001A69A2">
            <w:pPr>
              <w:keepNext/>
              <w:jc w:val="right"/>
              <w:rPr>
                <w:rFonts w:asciiTheme="minorHAnsi" w:hAnsiTheme="minorHAnsi" w:cstheme="minorHAnsi"/>
                <w:szCs w:val="23"/>
              </w:rPr>
            </w:pPr>
            <w:r w:rsidRPr="004D3B47">
              <w:t>2.7</w:t>
            </w:r>
          </w:p>
        </w:tc>
        <w:tc>
          <w:tcPr>
            <w:tcW w:w="1159" w:type="dxa"/>
            <w:gridSpan w:val="2"/>
            <w:tcBorders>
              <w:top w:val="nil"/>
              <w:left w:val="nil"/>
              <w:bottom w:val="nil"/>
              <w:right w:val="single" w:sz="4" w:space="0" w:color="auto"/>
            </w:tcBorders>
            <w:shd w:val="clear" w:color="auto" w:fill="auto"/>
            <w:noWrap/>
          </w:tcPr>
          <w:p w14:paraId="3C1B7190" w14:textId="71A9E94A" w:rsidR="001A69A2" w:rsidRPr="000E28F8" w:rsidRDefault="001A69A2" w:rsidP="001A69A2">
            <w:pPr>
              <w:keepNext/>
              <w:jc w:val="right"/>
              <w:rPr>
                <w:rFonts w:asciiTheme="minorHAnsi" w:hAnsiTheme="minorHAnsi" w:cstheme="minorHAnsi"/>
                <w:szCs w:val="23"/>
              </w:rPr>
            </w:pPr>
            <w:r w:rsidRPr="004D3B47">
              <w:t xml:space="preserve"> 182 </w:t>
            </w:r>
          </w:p>
        </w:tc>
      </w:tr>
      <w:tr w:rsidR="001A69A2" w:rsidRPr="000E28F8" w14:paraId="7E7FEDA4" w14:textId="77777777" w:rsidTr="007A0780">
        <w:trPr>
          <w:trHeight w:val="297"/>
        </w:trPr>
        <w:tc>
          <w:tcPr>
            <w:tcW w:w="3530" w:type="dxa"/>
            <w:tcBorders>
              <w:top w:val="nil"/>
              <w:left w:val="single" w:sz="4" w:space="0" w:color="auto"/>
              <w:bottom w:val="nil"/>
              <w:right w:val="nil"/>
            </w:tcBorders>
            <w:shd w:val="clear" w:color="auto" w:fill="auto"/>
            <w:noWrap/>
            <w:vAlign w:val="center"/>
            <w:hideMark/>
          </w:tcPr>
          <w:p w14:paraId="526EE08B" w14:textId="0C768C04" w:rsidR="001A69A2" w:rsidRPr="000E28F8" w:rsidRDefault="001A69A2" w:rsidP="001A69A2">
            <w:pPr>
              <w:keepNext/>
              <w:rPr>
                <w:rFonts w:asciiTheme="minorHAnsi" w:hAnsiTheme="minorHAnsi" w:cstheme="minorHAnsi"/>
                <w:szCs w:val="23"/>
              </w:rPr>
            </w:pPr>
            <w:r w:rsidRPr="004D3B47">
              <w:rPr>
                <w:rFonts w:asciiTheme="minorHAnsi" w:hAnsiTheme="minorHAnsi" w:cs="Arial"/>
                <w:szCs w:val="23"/>
              </w:rPr>
              <w:t>LabPLUS</w:t>
            </w:r>
          </w:p>
        </w:tc>
        <w:tc>
          <w:tcPr>
            <w:tcW w:w="1158" w:type="dxa"/>
            <w:tcBorders>
              <w:top w:val="nil"/>
              <w:left w:val="nil"/>
              <w:bottom w:val="nil"/>
              <w:right w:val="nil"/>
            </w:tcBorders>
            <w:shd w:val="clear" w:color="auto" w:fill="auto"/>
            <w:noWrap/>
          </w:tcPr>
          <w:p w14:paraId="02A90D11" w14:textId="2BC2985E" w:rsidR="001A69A2" w:rsidRPr="000E28F8" w:rsidRDefault="001A69A2" w:rsidP="001A69A2">
            <w:pPr>
              <w:keepNext/>
              <w:jc w:val="right"/>
              <w:rPr>
                <w:rFonts w:asciiTheme="minorHAnsi" w:hAnsiTheme="minorHAnsi" w:cstheme="minorHAnsi"/>
                <w:szCs w:val="23"/>
              </w:rPr>
            </w:pPr>
            <w:r w:rsidRPr="004D3B47">
              <w:t xml:space="preserve"> 207 </w:t>
            </w:r>
          </w:p>
        </w:tc>
        <w:tc>
          <w:tcPr>
            <w:tcW w:w="1163" w:type="dxa"/>
            <w:tcBorders>
              <w:top w:val="nil"/>
              <w:left w:val="nil"/>
              <w:bottom w:val="nil"/>
              <w:right w:val="nil"/>
            </w:tcBorders>
            <w:shd w:val="clear" w:color="auto" w:fill="auto"/>
            <w:noWrap/>
          </w:tcPr>
          <w:p w14:paraId="2A66ED1D" w14:textId="5CF07AB3" w:rsidR="001A69A2" w:rsidRPr="000E28F8" w:rsidRDefault="001A69A2" w:rsidP="001A69A2">
            <w:pPr>
              <w:keepNext/>
              <w:jc w:val="right"/>
              <w:rPr>
                <w:rFonts w:asciiTheme="minorHAnsi" w:hAnsiTheme="minorHAnsi" w:cstheme="minorHAnsi"/>
                <w:szCs w:val="23"/>
              </w:rPr>
            </w:pPr>
            <w:r w:rsidRPr="004D3B47">
              <w:t>96.7</w:t>
            </w:r>
          </w:p>
        </w:tc>
        <w:tc>
          <w:tcPr>
            <w:tcW w:w="1159" w:type="dxa"/>
            <w:tcBorders>
              <w:top w:val="nil"/>
              <w:left w:val="nil"/>
              <w:bottom w:val="nil"/>
              <w:right w:val="nil"/>
            </w:tcBorders>
            <w:shd w:val="clear" w:color="auto" w:fill="auto"/>
            <w:noWrap/>
          </w:tcPr>
          <w:p w14:paraId="49A34442" w14:textId="669C69D3" w:rsidR="001A69A2" w:rsidRPr="000E28F8" w:rsidRDefault="001A69A2" w:rsidP="001A69A2">
            <w:pPr>
              <w:keepNext/>
              <w:jc w:val="right"/>
              <w:rPr>
                <w:rFonts w:asciiTheme="minorHAnsi" w:hAnsiTheme="minorHAnsi" w:cstheme="minorHAnsi"/>
                <w:szCs w:val="23"/>
              </w:rPr>
            </w:pPr>
            <w:r w:rsidRPr="004D3B47">
              <w:t xml:space="preserve"> 7 </w:t>
            </w:r>
          </w:p>
        </w:tc>
        <w:tc>
          <w:tcPr>
            <w:tcW w:w="1159" w:type="dxa"/>
            <w:tcBorders>
              <w:top w:val="nil"/>
              <w:left w:val="nil"/>
              <w:bottom w:val="nil"/>
              <w:right w:val="nil"/>
            </w:tcBorders>
            <w:shd w:val="clear" w:color="auto" w:fill="auto"/>
            <w:noWrap/>
          </w:tcPr>
          <w:p w14:paraId="177E76D7" w14:textId="790572EE" w:rsidR="001A69A2" w:rsidRPr="000E28F8" w:rsidRDefault="001A69A2" w:rsidP="001A69A2">
            <w:pPr>
              <w:keepNext/>
              <w:jc w:val="right"/>
              <w:rPr>
                <w:rFonts w:asciiTheme="minorHAnsi" w:hAnsiTheme="minorHAnsi" w:cstheme="minorHAnsi"/>
                <w:szCs w:val="23"/>
              </w:rPr>
            </w:pPr>
            <w:r w:rsidRPr="004D3B47">
              <w:t>3.3</w:t>
            </w:r>
          </w:p>
        </w:tc>
        <w:tc>
          <w:tcPr>
            <w:tcW w:w="1159" w:type="dxa"/>
            <w:gridSpan w:val="2"/>
            <w:tcBorders>
              <w:top w:val="nil"/>
              <w:left w:val="nil"/>
              <w:bottom w:val="nil"/>
              <w:right w:val="single" w:sz="4" w:space="0" w:color="auto"/>
            </w:tcBorders>
            <w:shd w:val="clear" w:color="auto" w:fill="auto"/>
            <w:noWrap/>
          </w:tcPr>
          <w:p w14:paraId="69A1C7EE" w14:textId="4AA9504C" w:rsidR="001A69A2" w:rsidRPr="000E28F8" w:rsidRDefault="001A69A2" w:rsidP="001A69A2">
            <w:pPr>
              <w:keepNext/>
              <w:jc w:val="right"/>
              <w:rPr>
                <w:rFonts w:asciiTheme="minorHAnsi" w:hAnsiTheme="minorHAnsi" w:cstheme="minorHAnsi"/>
                <w:szCs w:val="23"/>
              </w:rPr>
            </w:pPr>
            <w:r w:rsidRPr="004D3B47">
              <w:t xml:space="preserve"> 214 </w:t>
            </w:r>
          </w:p>
        </w:tc>
      </w:tr>
      <w:tr w:rsidR="001A69A2" w:rsidRPr="000E28F8" w14:paraId="2F17C67D" w14:textId="77777777" w:rsidTr="007A0780">
        <w:trPr>
          <w:trHeight w:val="297"/>
        </w:trPr>
        <w:tc>
          <w:tcPr>
            <w:tcW w:w="3530" w:type="dxa"/>
            <w:tcBorders>
              <w:top w:val="nil"/>
              <w:left w:val="single" w:sz="4" w:space="0" w:color="auto"/>
              <w:bottom w:val="nil"/>
              <w:right w:val="nil"/>
            </w:tcBorders>
            <w:shd w:val="clear" w:color="auto" w:fill="auto"/>
            <w:noWrap/>
            <w:vAlign w:val="center"/>
            <w:hideMark/>
          </w:tcPr>
          <w:p w14:paraId="0CCCBA45" w14:textId="5E050366" w:rsidR="001A69A2" w:rsidRPr="000E28F8" w:rsidRDefault="001A69A2" w:rsidP="001A69A2">
            <w:pPr>
              <w:keepNext/>
              <w:rPr>
                <w:rFonts w:asciiTheme="minorHAnsi" w:hAnsiTheme="minorHAnsi" w:cstheme="minorHAnsi"/>
                <w:szCs w:val="23"/>
              </w:rPr>
            </w:pPr>
            <w:r w:rsidRPr="004D3B47">
              <w:rPr>
                <w:rFonts w:asciiTheme="minorHAnsi" w:hAnsiTheme="minorHAnsi" w:cs="Arial"/>
                <w:szCs w:val="23"/>
              </w:rPr>
              <w:t>Medlab Central Ltd.</w:t>
            </w:r>
          </w:p>
        </w:tc>
        <w:tc>
          <w:tcPr>
            <w:tcW w:w="1158" w:type="dxa"/>
            <w:tcBorders>
              <w:top w:val="nil"/>
              <w:left w:val="nil"/>
              <w:bottom w:val="nil"/>
              <w:right w:val="nil"/>
            </w:tcBorders>
            <w:shd w:val="clear" w:color="auto" w:fill="auto"/>
            <w:noWrap/>
          </w:tcPr>
          <w:p w14:paraId="2512AF20" w14:textId="68A47DCB" w:rsidR="001A69A2" w:rsidRPr="000E28F8" w:rsidRDefault="001A69A2" w:rsidP="001A69A2">
            <w:pPr>
              <w:keepNext/>
              <w:jc w:val="right"/>
              <w:rPr>
                <w:rFonts w:asciiTheme="minorHAnsi" w:hAnsiTheme="minorHAnsi" w:cstheme="minorHAnsi"/>
                <w:szCs w:val="23"/>
              </w:rPr>
            </w:pPr>
            <w:r w:rsidRPr="004D3B47">
              <w:t xml:space="preserve"> 322 </w:t>
            </w:r>
          </w:p>
        </w:tc>
        <w:tc>
          <w:tcPr>
            <w:tcW w:w="1163" w:type="dxa"/>
            <w:tcBorders>
              <w:top w:val="nil"/>
              <w:left w:val="nil"/>
              <w:bottom w:val="nil"/>
              <w:right w:val="nil"/>
            </w:tcBorders>
            <w:shd w:val="clear" w:color="auto" w:fill="auto"/>
            <w:noWrap/>
          </w:tcPr>
          <w:p w14:paraId="58D53218" w14:textId="46E0FB94" w:rsidR="001A69A2" w:rsidRPr="000E28F8" w:rsidRDefault="001A69A2" w:rsidP="001A69A2">
            <w:pPr>
              <w:keepNext/>
              <w:jc w:val="right"/>
              <w:rPr>
                <w:rFonts w:asciiTheme="minorHAnsi" w:hAnsiTheme="minorHAnsi" w:cstheme="minorHAnsi"/>
                <w:szCs w:val="23"/>
              </w:rPr>
            </w:pPr>
            <w:r w:rsidRPr="004D3B47">
              <w:t>96.4</w:t>
            </w:r>
          </w:p>
        </w:tc>
        <w:tc>
          <w:tcPr>
            <w:tcW w:w="1159" w:type="dxa"/>
            <w:tcBorders>
              <w:top w:val="nil"/>
              <w:left w:val="nil"/>
              <w:bottom w:val="nil"/>
              <w:right w:val="nil"/>
            </w:tcBorders>
            <w:shd w:val="clear" w:color="auto" w:fill="auto"/>
            <w:noWrap/>
          </w:tcPr>
          <w:p w14:paraId="05EFA9E6" w14:textId="300C5C46" w:rsidR="001A69A2" w:rsidRPr="000E28F8" w:rsidRDefault="001A69A2" w:rsidP="001A69A2">
            <w:pPr>
              <w:keepNext/>
              <w:jc w:val="right"/>
              <w:rPr>
                <w:rFonts w:asciiTheme="minorHAnsi" w:hAnsiTheme="minorHAnsi" w:cstheme="minorHAnsi"/>
                <w:szCs w:val="23"/>
              </w:rPr>
            </w:pPr>
            <w:r w:rsidRPr="004D3B47">
              <w:t xml:space="preserve"> 12 </w:t>
            </w:r>
          </w:p>
        </w:tc>
        <w:tc>
          <w:tcPr>
            <w:tcW w:w="1159" w:type="dxa"/>
            <w:tcBorders>
              <w:top w:val="nil"/>
              <w:left w:val="nil"/>
              <w:bottom w:val="nil"/>
              <w:right w:val="nil"/>
            </w:tcBorders>
            <w:shd w:val="clear" w:color="auto" w:fill="auto"/>
            <w:noWrap/>
          </w:tcPr>
          <w:p w14:paraId="5655949A" w14:textId="64D19A1E" w:rsidR="001A69A2" w:rsidRPr="000E28F8" w:rsidRDefault="001A69A2" w:rsidP="001A69A2">
            <w:pPr>
              <w:keepNext/>
              <w:jc w:val="right"/>
              <w:rPr>
                <w:rFonts w:asciiTheme="minorHAnsi" w:hAnsiTheme="minorHAnsi" w:cstheme="minorHAnsi"/>
                <w:szCs w:val="23"/>
              </w:rPr>
            </w:pPr>
            <w:r w:rsidRPr="004D3B47">
              <w:t>3.6</w:t>
            </w:r>
          </w:p>
        </w:tc>
        <w:tc>
          <w:tcPr>
            <w:tcW w:w="1159" w:type="dxa"/>
            <w:gridSpan w:val="2"/>
            <w:tcBorders>
              <w:top w:val="nil"/>
              <w:left w:val="nil"/>
              <w:bottom w:val="nil"/>
              <w:right w:val="single" w:sz="4" w:space="0" w:color="auto"/>
            </w:tcBorders>
            <w:shd w:val="clear" w:color="auto" w:fill="auto"/>
            <w:noWrap/>
          </w:tcPr>
          <w:p w14:paraId="2C32ACB1" w14:textId="55FA0A95" w:rsidR="001A69A2" w:rsidRPr="000E28F8" w:rsidRDefault="001A69A2" w:rsidP="001A69A2">
            <w:pPr>
              <w:keepNext/>
              <w:jc w:val="right"/>
              <w:rPr>
                <w:rFonts w:asciiTheme="minorHAnsi" w:hAnsiTheme="minorHAnsi" w:cstheme="minorHAnsi"/>
                <w:szCs w:val="23"/>
              </w:rPr>
            </w:pPr>
            <w:r w:rsidRPr="004D3B47">
              <w:t xml:space="preserve"> 334 </w:t>
            </w:r>
          </w:p>
        </w:tc>
      </w:tr>
      <w:tr w:rsidR="001A69A2" w:rsidRPr="000E28F8" w14:paraId="2D222195" w14:textId="77777777" w:rsidTr="007A0780">
        <w:trPr>
          <w:trHeight w:val="297"/>
        </w:trPr>
        <w:tc>
          <w:tcPr>
            <w:tcW w:w="3530" w:type="dxa"/>
            <w:tcBorders>
              <w:top w:val="nil"/>
              <w:left w:val="single" w:sz="4" w:space="0" w:color="auto"/>
              <w:bottom w:val="nil"/>
              <w:right w:val="nil"/>
            </w:tcBorders>
            <w:shd w:val="clear" w:color="auto" w:fill="auto"/>
            <w:noWrap/>
            <w:vAlign w:val="center"/>
            <w:hideMark/>
          </w:tcPr>
          <w:p w14:paraId="3E266820" w14:textId="426C16F8" w:rsidR="001A69A2" w:rsidRPr="000E28F8" w:rsidRDefault="001A69A2" w:rsidP="001A69A2">
            <w:pPr>
              <w:keepNext/>
              <w:rPr>
                <w:rFonts w:asciiTheme="minorHAnsi" w:hAnsiTheme="minorHAnsi" w:cstheme="minorHAnsi"/>
                <w:szCs w:val="23"/>
              </w:rPr>
            </w:pPr>
            <w:r w:rsidRPr="004D3B47">
              <w:rPr>
                <w:rFonts w:asciiTheme="minorHAnsi" w:hAnsiTheme="minorHAnsi" w:cs="Arial"/>
                <w:szCs w:val="23"/>
              </w:rPr>
              <w:t>Pathlab</w:t>
            </w:r>
          </w:p>
        </w:tc>
        <w:tc>
          <w:tcPr>
            <w:tcW w:w="1158" w:type="dxa"/>
            <w:tcBorders>
              <w:top w:val="nil"/>
              <w:left w:val="nil"/>
              <w:bottom w:val="nil"/>
              <w:right w:val="nil"/>
            </w:tcBorders>
            <w:shd w:val="clear" w:color="auto" w:fill="auto"/>
            <w:noWrap/>
          </w:tcPr>
          <w:p w14:paraId="62756EBC" w14:textId="4736707F" w:rsidR="001A69A2" w:rsidRPr="000E28F8" w:rsidRDefault="001A69A2" w:rsidP="001A69A2">
            <w:pPr>
              <w:keepNext/>
              <w:jc w:val="right"/>
              <w:rPr>
                <w:rFonts w:asciiTheme="minorHAnsi" w:hAnsiTheme="minorHAnsi" w:cstheme="minorHAnsi"/>
                <w:szCs w:val="23"/>
              </w:rPr>
            </w:pPr>
            <w:r w:rsidRPr="004D3B47">
              <w:t xml:space="preserve"> 546 </w:t>
            </w:r>
          </w:p>
        </w:tc>
        <w:tc>
          <w:tcPr>
            <w:tcW w:w="1163" w:type="dxa"/>
            <w:tcBorders>
              <w:top w:val="nil"/>
              <w:left w:val="nil"/>
              <w:bottom w:val="nil"/>
              <w:right w:val="nil"/>
            </w:tcBorders>
            <w:shd w:val="clear" w:color="auto" w:fill="auto"/>
            <w:noWrap/>
          </w:tcPr>
          <w:p w14:paraId="4E261DB4" w14:textId="58E354CA" w:rsidR="001A69A2" w:rsidRPr="000E28F8" w:rsidRDefault="001A69A2" w:rsidP="001A69A2">
            <w:pPr>
              <w:keepNext/>
              <w:jc w:val="right"/>
              <w:rPr>
                <w:rFonts w:asciiTheme="minorHAnsi" w:hAnsiTheme="minorHAnsi" w:cstheme="minorHAnsi"/>
                <w:szCs w:val="23"/>
              </w:rPr>
            </w:pPr>
            <w:r w:rsidRPr="004D3B47">
              <w:t>99.6</w:t>
            </w:r>
          </w:p>
        </w:tc>
        <w:tc>
          <w:tcPr>
            <w:tcW w:w="1159" w:type="dxa"/>
            <w:tcBorders>
              <w:top w:val="nil"/>
              <w:left w:val="nil"/>
              <w:bottom w:val="nil"/>
              <w:right w:val="nil"/>
            </w:tcBorders>
            <w:shd w:val="clear" w:color="auto" w:fill="auto"/>
            <w:noWrap/>
          </w:tcPr>
          <w:p w14:paraId="274E6273" w14:textId="2BC3946A" w:rsidR="001A69A2" w:rsidRPr="000E28F8" w:rsidRDefault="001A69A2" w:rsidP="001A69A2">
            <w:pPr>
              <w:keepNext/>
              <w:jc w:val="right"/>
              <w:rPr>
                <w:rFonts w:asciiTheme="minorHAnsi" w:hAnsiTheme="minorHAnsi" w:cstheme="minorHAnsi"/>
                <w:szCs w:val="23"/>
              </w:rPr>
            </w:pPr>
            <w:r w:rsidRPr="004D3B47">
              <w:t xml:space="preserve"> 2 </w:t>
            </w:r>
          </w:p>
        </w:tc>
        <w:tc>
          <w:tcPr>
            <w:tcW w:w="1159" w:type="dxa"/>
            <w:tcBorders>
              <w:top w:val="nil"/>
              <w:left w:val="nil"/>
              <w:bottom w:val="nil"/>
              <w:right w:val="nil"/>
            </w:tcBorders>
            <w:shd w:val="clear" w:color="auto" w:fill="auto"/>
            <w:noWrap/>
          </w:tcPr>
          <w:p w14:paraId="0523AA60" w14:textId="64657217" w:rsidR="001A69A2" w:rsidRPr="000E28F8" w:rsidRDefault="001A69A2" w:rsidP="001A69A2">
            <w:pPr>
              <w:keepNext/>
              <w:jc w:val="right"/>
              <w:rPr>
                <w:rFonts w:asciiTheme="minorHAnsi" w:hAnsiTheme="minorHAnsi" w:cstheme="minorHAnsi"/>
                <w:szCs w:val="23"/>
              </w:rPr>
            </w:pPr>
            <w:r w:rsidRPr="004D3B47">
              <w:t>0.4</w:t>
            </w:r>
          </w:p>
        </w:tc>
        <w:tc>
          <w:tcPr>
            <w:tcW w:w="1159" w:type="dxa"/>
            <w:gridSpan w:val="2"/>
            <w:tcBorders>
              <w:top w:val="nil"/>
              <w:left w:val="nil"/>
              <w:bottom w:val="nil"/>
              <w:right w:val="single" w:sz="4" w:space="0" w:color="auto"/>
            </w:tcBorders>
            <w:shd w:val="clear" w:color="auto" w:fill="auto"/>
            <w:noWrap/>
          </w:tcPr>
          <w:p w14:paraId="444BDB20" w14:textId="2434D586" w:rsidR="001A69A2" w:rsidRPr="000E28F8" w:rsidRDefault="001A69A2" w:rsidP="001A69A2">
            <w:pPr>
              <w:keepNext/>
              <w:jc w:val="right"/>
              <w:rPr>
                <w:rFonts w:asciiTheme="minorHAnsi" w:hAnsiTheme="minorHAnsi" w:cstheme="minorHAnsi"/>
                <w:szCs w:val="23"/>
              </w:rPr>
            </w:pPr>
            <w:r w:rsidRPr="004D3B47">
              <w:t xml:space="preserve"> 548 </w:t>
            </w:r>
          </w:p>
        </w:tc>
      </w:tr>
      <w:tr w:rsidR="001A69A2" w:rsidRPr="000E28F8" w14:paraId="0300FB8D" w14:textId="77777777" w:rsidTr="007A0780">
        <w:trPr>
          <w:trHeight w:val="297"/>
        </w:trPr>
        <w:tc>
          <w:tcPr>
            <w:tcW w:w="3530" w:type="dxa"/>
            <w:tcBorders>
              <w:top w:val="nil"/>
              <w:left w:val="single" w:sz="4" w:space="0" w:color="auto"/>
              <w:bottom w:val="nil"/>
              <w:right w:val="nil"/>
            </w:tcBorders>
            <w:shd w:val="clear" w:color="auto" w:fill="auto"/>
            <w:noWrap/>
            <w:vAlign w:val="center"/>
            <w:hideMark/>
          </w:tcPr>
          <w:p w14:paraId="116F2B7F" w14:textId="31F6C0B3" w:rsidR="001A69A2" w:rsidRPr="000E28F8" w:rsidRDefault="001A69A2" w:rsidP="001A69A2">
            <w:pPr>
              <w:keepNext/>
              <w:rPr>
                <w:rFonts w:asciiTheme="minorHAnsi" w:hAnsiTheme="minorHAnsi" w:cstheme="minorHAnsi"/>
                <w:szCs w:val="23"/>
              </w:rPr>
            </w:pPr>
            <w:r w:rsidRPr="004D3B47">
              <w:rPr>
                <w:rFonts w:asciiTheme="minorHAnsi" w:hAnsiTheme="minorHAnsi" w:cs="Arial"/>
                <w:szCs w:val="23"/>
              </w:rPr>
              <w:t>Southern Community Laboratories</w:t>
            </w:r>
          </w:p>
        </w:tc>
        <w:tc>
          <w:tcPr>
            <w:tcW w:w="1158" w:type="dxa"/>
            <w:tcBorders>
              <w:top w:val="nil"/>
              <w:left w:val="nil"/>
              <w:bottom w:val="nil"/>
              <w:right w:val="nil"/>
            </w:tcBorders>
            <w:shd w:val="clear" w:color="auto" w:fill="auto"/>
            <w:noWrap/>
          </w:tcPr>
          <w:p w14:paraId="70E45CDC" w14:textId="7F047BB3" w:rsidR="001A69A2" w:rsidRPr="000E28F8" w:rsidRDefault="001A69A2" w:rsidP="001A69A2">
            <w:pPr>
              <w:keepNext/>
              <w:jc w:val="right"/>
              <w:rPr>
                <w:rFonts w:asciiTheme="minorHAnsi" w:hAnsiTheme="minorHAnsi" w:cstheme="minorHAnsi"/>
                <w:szCs w:val="23"/>
              </w:rPr>
            </w:pPr>
            <w:r w:rsidRPr="004D3B47">
              <w:t xml:space="preserve"> 1,069 </w:t>
            </w:r>
          </w:p>
        </w:tc>
        <w:tc>
          <w:tcPr>
            <w:tcW w:w="1163" w:type="dxa"/>
            <w:tcBorders>
              <w:top w:val="nil"/>
              <w:left w:val="nil"/>
              <w:bottom w:val="nil"/>
              <w:right w:val="nil"/>
            </w:tcBorders>
            <w:shd w:val="clear" w:color="auto" w:fill="auto"/>
            <w:noWrap/>
          </w:tcPr>
          <w:p w14:paraId="03CB46D5" w14:textId="32498B20" w:rsidR="001A69A2" w:rsidRPr="000E28F8" w:rsidRDefault="001A69A2" w:rsidP="001A69A2">
            <w:pPr>
              <w:keepNext/>
              <w:jc w:val="right"/>
              <w:rPr>
                <w:rFonts w:asciiTheme="minorHAnsi" w:hAnsiTheme="minorHAnsi" w:cstheme="minorHAnsi"/>
                <w:szCs w:val="23"/>
              </w:rPr>
            </w:pPr>
            <w:r w:rsidRPr="004D3B47">
              <w:t>99.3</w:t>
            </w:r>
          </w:p>
        </w:tc>
        <w:tc>
          <w:tcPr>
            <w:tcW w:w="1159" w:type="dxa"/>
            <w:tcBorders>
              <w:top w:val="nil"/>
              <w:left w:val="nil"/>
              <w:bottom w:val="nil"/>
              <w:right w:val="nil"/>
            </w:tcBorders>
            <w:shd w:val="clear" w:color="auto" w:fill="auto"/>
            <w:noWrap/>
          </w:tcPr>
          <w:p w14:paraId="286903DD" w14:textId="0C798E5C" w:rsidR="001A69A2" w:rsidRPr="000E28F8" w:rsidRDefault="001A69A2" w:rsidP="001A69A2">
            <w:pPr>
              <w:keepNext/>
              <w:jc w:val="right"/>
              <w:rPr>
                <w:rFonts w:asciiTheme="minorHAnsi" w:hAnsiTheme="minorHAnsi" w:cstheme="minorHAnsi"/>
                <w:szCs w:val="23"/>
              </w:rPr>
            </w:pPr>
            <w:r w:rsidRPr="004D3B47">
              <w:t xml:space="preserve"> 8 </w:t>
            </w:r>
          </w:p>
        </w:tc>
        <w:tc>
          <w:tcPr>
            <w:tcW w:w="1159" w:type="dxa"/>
            <w:tcBorders>
              <w:top w:val="nil"/>
              <w:left w:val="nil"/>
              <w:bottom w:val="nil"/>
              <w:right w:val="nil"/>
            </w:tcBorders>
            <w:shd w:val="clear" w:color="auto" w:fill="auto"/>
            <w:noWrap/>
          </w:tcPr>
          <w:p w14:paraId="5FC60EBF" w14:textId="60C14D97" w:rsidR="001A69A2" w:rsidRPr="000E28F8" w:rsidRDefault="001A69A2" w:rsidP="001A69A2">
            <w:pPr>
              <w:keepNext/>
              <w:jc w:val="right"/>
              <w:rPr>
                <w:rFonts w:asciiTheme="minorHAnsi" w:hAnsiTheme="minorHAnsi" w:cstheme="minorHAnsi"/>
                <w:szCs w:val="23"/>
              </w:rPr>
            </w:pPr>
            <w:r w:rsidRPr="004D3B47">
              <w:t>0.7</w:t>
            </w:r>
          </w:p>
        </w:tc>
        <w:tc>
          <w:tcPr>
            <w:tcW w:w="1159" w:type="dxa"/>
            <w:gridSpan w:val="2"/>
            <w:tcBorders>
              <w:top w:val="nil"/>
              <w:left w:val="nil"/>
              <w:bottom w:val="nil"/>
              <w:right w:val="single" w:sz="4" w:space="0" w:color="auto"/>
            </w:tcBorders>
            <w:shd w:val="clear" w:color="auto" w:fill="auto"/>
            <w:noWrap/>
          </w:tcPr>
          <w:p w14:paraId="4C30B0F1" w14:textId="5FF57519" w:rsidR="001A69A2" w:rsidRPr="000E28F8" w:rsidRDefault="001A69A2" w:rsidP="001A69A2">
            <w:pPr>
              <w:keepNext/>
              <w:jc w:val="right"/>
              <w:rPr>
                <w:rFonts w:asciiTheme="minorHAnsi" w:hAnsiTheme="minorHAnsi" w:cstheme="minorHAnsi"/>
                <w:szCs w:val="23"/>
              </w:rPr>
            </w:pPr>
            <w:r w:rsidRPr="004D3B47">
              <w:t xml:space="preserve"> 1,077 </w:t>
            </w:r>
          </w:p>
        </w:tc>
      </w:tr>
      <w:tr w:rsidR="001A69A2" w:rsidRPr="000E28F8" w14:paraId="570C6918" w14:textId="77777777" w:rsidTr="007A0780">
        <w:trPr>
          <w:trHeight w:val="297"/>
        </w:trPr>
        <w:tc>
          <w:tcPr>
            <w:tcW w:w="3530" w:type="dxa"/>
            <w:tcBorders>
              <w:top w:val="nil"/>
              <w:left w:val="single" w:sz="4" w:space="0" w:color="auto"/>
              <w:bottom w:val="single" w:sz="4" w:space="0" w:color="auto"/>
              <w:right w:val="nil"/>
            </w:tcBorders>
            <w:shd w:val="clear" w:color="auto" w:fill="auto"/>
            <w:noWrap/>
            <w:vAlign w:val="bottom"/>
            <w:hideMark/>
          </w:tcPr>
          <w:p w14:paraId="57BEF636" w14:textId="406E4994" w:rsidR="001A69A2" w:rsidRPr="000E28F8" w:rsidRDefault="001A69A2" w:rsidP="001A69A2">
            <w:pPr>
              <w:rPr>
                <w:rFonts w:asciiTheme="minorHAnsi" w:hAnsiTheme="minorHAnsi" w:cstheme="minorHAnsi"/>
                <w:b/>
                <w:bCs/>
                <w:szCs w:val="23"/>
              </w:rPr>
            </w:pPr>
            <w:r w:rsidRPr="004D3B47">
              <w:rPr>
                <w:rFonts w:asciiTheme="minorHAnsi" w:hAnsiTheme="minorHAnsi" w:cs="Arial"/>
                <w:b/>
                <w:bCs/>
                <w:szCs w:val="23"/>
              </w:rPr>
              <w:t>Total</w:t>
            </w:r>
          </w:p>
        </w:tc>
        <w:tc>
          <w:tcPr>
            <w:tcW w:w="1158" w:type="dxa"/>
            <w:tcBorders>
              <w:top w:val="nil"/>
              <w:left w:val="nil"/>
              <w:bottom w:val="single" w:sz="4" w:space="0" w:color="auto"/>
              <w:right w:val="nil"/>
            </w:tcBorders>
            <w:shd w:val="clear" w:color="auto" w:fill="auto"/>
            <w:noWrap/>
          </w:tcPr>
          <w:p w14:paraId="53F852FB" w14:textId="2507951A" w:rsidR="001A69A2" w:rsidRPr="000E28F8" w:rsidRDefault="001A69A2" w:rsidP="001A69A2">
            <w:pPr>
              <w:jc w:val="right"/>
              <w:rPr>
                <w:rFonts w:asciiTheme="minorHAnsi" w:hAnsiTheme="minorHAnsi" w:cstheme="minorHAnsi"/>
                <w:b/>
                <w:bCs/>
                <w:szCs w:val="23"/>
              </w:rPr>
            </w:pPr>
            <w:r w:rsidRPr="004D3B47">
              <w:rPr>
                <w:b/>
              </w:rPr>
              <w:t xml:space="preserve"> 3,031 </w:t>
            </w:r>
          </w:p>
        </w:tc>
        <w:tc>
          <w:tcPr>
            <w:tcW w:w="1163" w:type="dxa"/>
            <w:tcBorders>
              <w:top w:val="nil"/>
              <w:left w:val="nil"/>
              <w:bottom w:val="single" w:sz="4" w:space="0" w:color="auto"/>
              <w:right w:val="nil"/>
            </w:tcBorders>
            <w:shd w:val="clear" w:color="auto" w:fill="auto"/>
            <w:noWrap/>
          </w:tcPr>
          <w:p w14:paraId="78943E19" w14:textId="3F7CD03B" w:rsidR="001A69A2" w:rsidRPr="000E28F8" w:rsidRDefault="001A69A2" w:rsidP="001A69A2">
            <w:pPr>
              <w:jc w:val="right"/>
              <w:rPr>
                <w:rFonts w:asciiTheme="minorHAnsi" w:hAnsiTheme="minorHAnsi" w:cstheme="minorHAnsi"/>
                <w:b/>
                <w:bCs/>
                <w:szCs w:val="23"/>
              </w:rPr>
            </w:pPr>
            <w:r w:rsidRPr="004D3B47">
              <w:rPr>
                <w:b/>
              </w:rPr>
              <w:t>98.9</w:t>
            </w:r>
          </w:p>
        </w:tc>
        <w:tc>
          <w:tcPr>
            <w:tcW w:w="1159" w:type="dxa"/>
            <w:tcBorders>
              <w:top w:val="nil"/>
              <w:left w:val="nil"/>
              <w:bottom w:val="single" w:sz="4" w:space="0" w:color="auto"/>
              <w:right w:val="nil"/>
            </w:tcBorders>
            <w:shd w:val="clear" w:color="auto" w:fill="auto"/>
            <w:noWrap/>
          </w:tcPr>
          <w:p w14:paraId="6A1F39E5" w14:textId="5A211CD7" w:rsidR="001A69A2" w:rsidRPr="000E28F8" w:rsidRDefault="001A69A2" w:rsidP="001A69A2">
            <w:pPr>
              <w:jc w:val="right"/>
              <w:rPr>
                <w:rFonts w:asciiTheme="minorHAnsi" w:hAnsiTheme="minorHAnsi" w:cstheme="minorHAnsi"/>
                <w:b/>
                <w:bCs/>
                <w:szCs w:val="23"/>
              </w:rPr>
            </w:pPr>
            <w:r w:rsidRPr="004D3B47">
              <w:rPr>
                <w:b/>
              </w:rPr>
              <w:t xml:space="preserve"> 34 </w:t>
            </w:r>
          </w:p>
        </w:tc>
        <w:tc>
          <w:tcPr>
            <w:tcW w:w="1159" w:type="dxa"/>
            <w:tcBorders>
              <w:top w:val="nil"/>
              <w:left w:val="nil"/>
              <w:bottom w:val="single" w:sz="4" w:space="0" w:color="auto"/>
              <w:right w:val="nil"/>
            </w:tcBorders>
            <w:shd w:val="clear" w:color="auto" w:fill="auto"/>
            <w:noWrap/>
          </w:tcPr>
          <w:p w14:paraId="4AFCE6EC" w14:textId="468D29E5" w:rsidR="001A69A2" w:rsidRPr="000E28F8" w:rsidRDefault="001A69A2" w:rsidP="001A69A2">
            <w:pPr>
              <w:jc w:val="right"/>
              <w:rPr>
                <w:rFonts w:asciiTheme="minorHAnsi" w:hAnsiTheme="minorHAnsi" w:cstheme="minorHAnsi"/>
                <w:b/>
                <w:bCs/>
                <w:szCs w:val="23"/>
              </w:rPr>
            </w:pPr>
            <w:r w:rsidRPr="004D3B47">
              <w:rPr>
                <w:b/>
              </w:rPr>
              <w:t>1.1</w:t>
            </w:r>
          </w:p>
        </w:tc>
        <w:tc>
          <w:tcPr>
            <w:tcW w:w="1159" w:type="dxa"/>
            <w:gridSpan w:val="2"/>
            <w:tcBorders>
              <w:top w:val="nil"/>
              <w:left w:val="nil"/>
              <w:bottom w:val="single" w:sz="4" w:space="0" w:color="auto"/>
              <w:right w:val="single" w:sz="4" w:space="0" w:color="auto"/>
            </w:tcBorders>
            <w:shd w:val="clear" w:color="auto" w:fill="auto"/>
            <w:noWrap/>
          </w:tcPr>
          <w:p w14:paraId="6333D8AE" w14:textId="2D87A1C5" w:rsidR="001A69A2" w:rsidRPr="000E28F8" w:rsidRDefault="001A69A2" w:rsidP="001A69A2">
            <w:pPr>
              <w:jc w:val="right"/>
              <w:rPr>
                <w:rFonts w:asciiTheme="minorHAnsi" w:hAnsiTheme="minorHAnsi" w:cstheme="minorHAnsi"/>
                <w:b/>
                <w:bCs/>
                <w:szCs w:val="23"/>
              </w:rPr>
            </w:pPr>
            <w:r w:rsidRPr="004D3B47">
              <w:rPr>
                <w:b/>
              </w:rPr>
              <w:t xml:space="preserve"> 3,065 </w:t>
            </w:r>
          </w:p>
        </w:tc>
      </w:tr>
    </w:tbl>
    <w:p w14:paraId="204EEB42" w14:textId="7805C6DC" w:rsidR="001A69A2" w:rsidRDefault="001A69A2" w:rsidP="001A69A2"/>
    <w:p w14:paraId="10AAE7DA" w14:textId="77777777" w:rsidR="001A69A2" w:rsidRPr="001A69A2" w:rsidRDefault="001A69A2" w:rsidP="001A69A2"/>
    <w:p w14:paraId="0280E371" w14:textId="77777777" w:rsidR="00030D6F" w:rsidRPr="004D3B47" w:rsidRDefault="00030D6F" w:rsidP="00030D6F">
      <w:pPr>
        <w:ind w:right="544"/>
        <w:jc w:val="both"/>
        <w:rPr>
          <w:sz w:val="22"/>
        </w:rPr>
      </w:pPr>
    </w:p>
    <w:p w14:paraId="25A221FF" w14:textId="77777777" w:rsidR="00030D6F" w:rsidRPr="004D3B47" w:rsidRDefault="00030D6F" w:rsidP="00030D6F">
      <w:pPr>
        <w:rPr>
          <w:sz w:val="22"/>
        </w:rPr>
      </w:pPr>
      <w:r w:rsidRPr="004D3B47">
        <w:rPr>
          <w:sz w:val="22"/>
        </w:rPr>
        <w:br w:type="page"/>
      </w:r>
    </w:p>
    <w:p w14:paraId="57FEF31A" w14:textId="0E81901A" w:rsidR="00030D6F" w:rsidRPr="004D3B47" w:rsidRDefault="00030D6F" w:rsidP="00030D6F">
      <w:pPr>
        <w:pStyle w:val="Heading2"/>
        <w:ind w:right="544"/>
        <w:jc w:val="both"/>
      </w:pPr>
      <w:bookmarkStart w:id="2639" w:name="_Toc471467043"/>
      <w:bookmarkStart w:id="2640" w:name="_Toc475630239"/>
      <w:bookmarkStart w:id="2641" w:name="_Toc482704716"/>
      <w:bookmarkStart w:id="2642" w:name="_Toc509928475"/>
      <w:bookmarkStart w:id="2643" w:name="_Toc528676077"/>
      <w:bookmarkStart w:id="2644" w:name="_Toc2170064"/>
      <w:bookmarkStart w:id="2645" w:name="_Toc76740853"/>
      <w:r w:rsidRPr="004D3B47">
        <w:t xml:space="preserve">Indicator 6 – Follow-up of women with </w:t>
      </w:r>
      <w:r w:rsidR="00365ACF">
        <w:t>high-grade</w:t>
      </w:r>
      <w:r w:rsidRPr="004D3B47">
        <w:t xml:space="preserve"> cytology</w:t>
      </w:r>
      <w:bookmarkEnd w:id="2639"/>
      <w:bookmarkEnd w:id="2640"/>
      <w:bookmarkEnd w:id="2641"/>
      <w:bookmarkEnd w:id="2642"/>
      <w:bookmarkEnd w:id="2643"/>
      <w:bookmarkEnd w:id="2644"/>
      <w:bookmarkEnd w:id="2645"/>
    </w:p>
    <w:p w14:paraId="6AC11784" w14:textId="77777777" w:rsidR="00030D6F" w:rsidRPr="004D3B47" w:rsidRDefault="00030D6F" w:rsidP="00030D6F">
      <w:pPr>
        <w:ind w:right="544"/>
        <w:jc w:val="both"/>
        <w:rPr>
          <w:sz w:val="22"/>
        </w:rPr>
      </w:pPr>
    </w:p>
    <w:p w14:paraId="0CB01273" w14:textId="18E89634" w:rsidR="00030D6F" w:rsidRDefault="008E7879" w:rsidP="00DD6944">
      <w:pPr>
        <w:pStyle w:val="Caption"/>
        <w:keepNext/>
      </w:pPr>
      <w:bookmarkStart w:id="2646" w:name="_Ref388367160"/>
      <w:bookmarkStart w:id="2647" w:name="_Toc469398339"/>
      <w:bookmarkStart w:id="2648" w:name="_Toc486941103"/>
      <w:bookmarkStart w:id="2649" w:name="_Toc475605572"/>
      <w:bookmarkStart w:id="2650" w:name="_Toc509928544"/>
      <w:bookmarkStart w:id="2651" w:name="_Toc528676220"/>
      <w:bookmarkStart w:id="2652" w:name="_Toc5627669"/>
      <w:bookmarkStart w:id="2653" w:name="_Toc12875617"/>
      <w:bookmarkStart w:id="2654" w:name="_Toc68606735"/>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60</w:t>
      </w:r>
      <w:r w:rsidR="00905C1A" w:rsidRPr="004D3B47">
        <w:rPr>
          <w:noProof/>
        </w:rPr>
        <w:fldChar w:fldCharType="end"/>
      </w:r>
      <w:bookmarkEnd w:id="2646"/>
      <w:r w:rsidR="00030D6F" w:rsidRPr="004D3B47">
        <w:t xml:space="preserve"> - Women with a histology report within 90 days of a </w:t>
      </w:r>
      <w:r w:rsidR="00365ACF">
        <w:t>high-grade</w:t>
      </w:r>
      <w:r w:rsidR="00030D6F" w:rsidRPr="004D3B47">
        <w:t xml:space="preserve"> cytology report, by DHB and age</w:t>
      </w:r>
      <w:bookmarkEnd w:id="2647"/>
      <w:bookmarkEnd w:id="2648"/>
      <w:bookmarkEnd w:id="2649"/>
      <w:bookmarkEnd w:id="2650"/>
      <w:bookmarkEnd w:id="2651"/>
      <w:bookmarkEnd w:id="2652"/>
      <w:bookmarkEnd w:id="2653"/>
      <w:bookmarkEnd w:id="2654"/>
    </w:p>
    <w:tbl>
      <w:tblPr>
        <w:tblW w:w="15681" w:type="dxa"/>
        <w:tblInd w:w="-5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87"/>
        <w:gridCol w:w="401"/>
        <w:gridCol w:w="675"/>
        <w:gridCol w:w="521"/>
        <w:gridCol w:w="672"/>
        <w:gridCol w:w="521"/>
        <w:gridCol w:w="672"/>
        <w:gridCol w:w="521"/>
        <w:gridCol w:w="672"/>
        <w:gridCol w:w="521"/>
        <w:gridCol w:w="672"/>
        <w:gridCol w:w="521"/>
        <w:gridCol w:w="678"/>
        <w:gridCol w:w="521"/>
        <w:gridCol w:w="672"/>
        <w:gridCol w:w="419"/>
        <w:gridCol w:w="672"/>
        <w:gridCol w:w="419"/>
        <w:gridCol w:w="672"/>
        <w:gridCol w:w="419"/>
        <w:gridCol w:w="672"/>
        <w:gridCol w:w="419"/>
        <w:gridCol w:w="672"/>
        <w:gridCol w:w="419"/>
        <w:gridCol w:w="677"/>
        <w:gridCol w:w="694"/>
      </w:tblGrid>
      <w:tr w:rsidR="00F46C1F" w:rsidRPr="005C5232" w14:paraId="0329A7D7" w14:textId="77777777" w:rsidTr="009D7A72">
        <w:trPr>
          <w:trHeight w:val="252"/>
        </w:trPr>
        <w:tc>
          <w:tcPr>
            <w:tcW w:w="1287" w:type="dxa"/>
            <w:tcBorders>
              <w:top w:val="single" w:sz="4" w:space="0" w:color="auto"/>
              <w:bottom w:val="nil"/>
            </w:tcBorders>
            <w:shd w:val="clear" w:color="000000" w:fill="D8D8D8"/>
            <w:noWrap/>
            <w:vAlign w:val="bottom"/>
            <w:hideMark/>
          </w:tcPr>
          <w:p w14:paraId="6C8A83B9" w14:textId="77777777" w:rsidR="00F46C1F" w:rsidRPr="005C5232" w:rsidRDefault="00F46C1F" w:rsidP="00AB0E37">
            <w:pPr>
              <w:rPr>
                <w:rFonts w:eastAsia="Times New Roman" w:cs="Calibri"/>
                <w:b/>
                <w:bCs/>
                <w:color w:val="000000"/>
                <w:sz w:val="18"/>
                <w:szCs w:val="18"/>
                <w:lang w:eastAsia="en-AU"/>
              </w:rPr>
            </w:pPr>
            <w:r w:rsidRPr="005C5232">
              <w:rPr>
                <w:rFonts w:eastAsia="Times New Roman" w:cs="Calibri"/>
                <w:b/>
                <w:bCs/>
                <w:color w:val="000000"/>
                <w:sz w:val="18"/>
                <w:szCs w:val="18"/>
                <w:lang w:eastAsia="en-AU"/>
              </w:rPr>
              <w:t> DHB</w:t>
            </w:r>
          </w:p>
        </w:tc>
        <w:tc>
          <w:tcPr>
            <w:tcW w:w="1076" w:type="dxa"/>
            <w:gridSpan w:val="2"/>
            <w:tcBorders>
              <w:top w:val="single" w:sz="4" w:space="0" w:color="auto"/>
              <w:bottom w:val="nil"/>
            </w:tcBorders>
            <w:shd w:val="clear" w:color="000000" w:fill="D8D8D8"/>
            <w:noWrap/>
            <w:vAlign w:val="bottom"/>
            <w:hideMark/>
          </w:tcPr>
          <w:p w14:paraId="18EC4745" w14:textId="77777777" w:rsidR="00F46C1F" w:rsidRPr="005C5232" w:rsidRDefault="00F46C1F" w:rsidP="00AB0E37">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&lt;20</w:t>
            </w:r>
          </w:p>
        </w:tc>
        <w:tc>
          <w:tcPr>
            <w:tcW w:w="1193" w:type="dxa"/>
            <w:gridSpan w:val="2"/>
            <w:tcBorders>
              <w:top w:val="single" w:sz="4" w:space="0" w:color="auto"/>
              <w:bottom w:val="nil"/>
            </w:tcBorders>
            <w:shd w:val="clear" w:color="000000" w:fill="D8D8D8"/>
            <w:noWrap/>
            <w:vAlign w:val="bottom"/>
            <w:hideMark/>
          </w:tcPr>
          <w:p w14:paraId="3B76EDAB" w14:textId="77777777" w:rsidR="00F46C1F" w:rsidRPr="005C5232" w:rsidRDefault="00F46C1F" w:rsidP="00AB0E37">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20-24</w:t>
            </w:r>
          </w:p>
        </w:tc>
        <w:tc>
          <w:tcPr>
            <w:tcW w:w="1193" w:type="dxa"/>
            <w:gridSpan w:val="2"/>
            <w:tcBorders>
              <w:top w:val="single" w:sz="4" w:space="0" w:color="auto"/>
              <w:bottom w:val="nil"/>
            </w:tcBorders>
            <w:shd w:val="clear" w:color="000000" w:fill="D8D8D8"/>
            <w:noWrap/>
            <w:vAlign w:val="bottom"/>
            <w:hideMark/>
          </w:tcPr>
          <w:p w14:paraId="5C889D86" w14:textId="77777777" w:rsidR="00F46C1F" w:rsidRPr="005C5232" w:rsidRDefault="00F46C1F" w:rsidP="00AB0E37">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25-29</w:t>
            </w:r>
          </w:p>
        </w:tc>
        <w:tc>
          <w:tcPr>
            <w:tcW w:w="1193" w:type="dxa"/>
            <w:gridSpan w:val="2"/>
            <w:tcBorders>
              <w:top w:val="single" w:sz="4" w:space="0" w:color="auto"/>
              <w:bottom w:val="nil"/>
            </w:tcBorders>
            <w:shd w:val="clear" w:color="000000" w:fill="D8D8D8"/>
            <w:noWrap/>
            <w:vAlign w:val="bottom"/>
            <w:hideMark/>
          </w:tcPr>
          <w:p w14:paraId="001006CF" w14:textId="77777777" w:rsidR="00F46C1F" w:rsidRPr="005C5232" w:rsidRDefault="00F46C1F" w:rsidP="00AB0E37">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30-34</w:t>
            </w:r>
          </w:p>
        </w:tc>
        <w:tc>
          <w:tcPr>
            <w:tcW w:w="1193" w:type="dxa"/>
            <w:gridSpan w:val="2"/>
            <w:tcBorders>
              <w:top w:val="single" w:sz="4" w:space="0" w:color="auto"/>
              <w:bottom w:val="nil"/>
            </w:tcBorders>
            <w:shd w:val="clear" w:color="000000" w:fill="D8D8D8"/>
            <w:noWrap/>
            <w:vAlign w:val="bottom"/>
            <w:hideMark/>
          </w:tcPr>
          <w:p w14:paraId="01E1E09C" w14:textId="77777777" w:rsidR="00F46C1F" w:rsidRPr="005C5232" w:rsidRDefault="00F46C1F" w:rsidP="00AB0E37">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35-39</w:t>
            </w:r>
          </w:p>
        </w:tc>
        <w:tc>
          <w:tcPr>
            <w:tcW w:w="1199" w:type="dxa"/>
            <w:gridSpan w:val="2"/>
            <w:tcBorders>
              <w:top w:val="single" w:sz="4" w:space="0" w:color="auto"/>
              <w:bottom w:val="nil"/>
            </w:tcBorders>
            <w:shd w:val="clear" w:color="000000" w:fill="D8D8D8"/>
            <w:noWrap/>
            <w:vAlign w:val="bottom"/>
            <w:hideMark/>
          </w:tcPr>
          <w:p w14:paraId="517276FF" w14:textId="77777777" w:rsidR="00F46C1F" w:rsidRPr="005C5232" w:rsidRDefault="00F46C1F" w:rsidP="00AB0E37">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40-44</w:t>
            </w:r>
          </w:p>
        </w:tc>
        <w:tc>
          <w:tcPr>
            <w:tcW w:w="1193" w:type="dxa"/>
            <w:gridSpan w:val="2"/>
            <w:tcBorders>
              <w:top w:val="single" w:sz="4" w:space="0" w:color="auto"/>
              <w:bottom w:val="nil"/>
            </w:tcBorders>
            <w:shd w:val="clear" w:color="000000" w:fill="D8D8D8"/>
            <w:noWrap/>
            <w:vAlign w:val="bottom"/>
            <w:hideMark/>
          </w:tcPr>
          <w:p w14:paraId="2F4BF038" w14:textId="77777777" w:rsidR="00F46C1F" w:rsidRPr="005C5232" w:rsidRDefault="00F46C1F" w:rsidP="00AB0E37">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45-49</w:t>
            </w:r>
          </w:p>
        </w:tc>
        <w:tc>
          <w:tcPr>
            <w:tcW w:w="1091" w:type="dxa"/>
            <w:gridSpan w:val="2"/>
            <w:tcBorders>
              <w:top w:val="single" w:sz="4" w:space="0" w:color="auto"/>
              <w:bottom w:val="nil"/>
            </w:tcBorders>
            <w:shd w:val="clear" w:color="000000" w:fill="D8D8D8"/>
            <w:noWrap/>
            <w:vAlign w:val="bottom"/>
            <w:hideMark/>
          </w:tcPr>
          <w:p w14:paraId="0F4B64F8" w14:textId="77777777" w:rsidR="00F46C1F" w:rsidRPr="005C5232" w:rsidRDefault="00F46C1F" w:rsidP="00AB0E37">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50-54</w:t>
            </w:r>
          </w:p>
        </w:tc>
        <w:tc>
          <w:tcPr>
            <w:tcW w:w="1091" w:type="dxa"/>
            <w:gridSpan w:val="2"/>
            <w:tcBorders>
              <w:top w:val="single" w:sz="4" w:space="0" w:color="auto"/>
              <w:bottom w:val="nil"/>
            </w:tcBorders>
            <w:shd w:val="clear" w:color="000000" w:fill="D8D8D8"/>
            <w:noWrap/>
            <w:vAlign w:val="bottom"/>
            <w:hideMark/>
          </w:tcPr>
          <w:p w14:paraId="5A6D42A7" w14:textId="77777777" w:rsidR="00F46C1F" w:rsidRPr="005C5232" w:rsidRDefault="00F46C1F" w:rsidP="00AB0E37">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55-59</w:t>
            </w:r>
          </w:p>
        </w:tc>
        <w:tc>
          <w:tcPr>
            <w:tcW w:w="1091" w:type="dxa"/>
            <w:gridSpan w:val="2"/>
            <w:tcBorders>
              <w:top w:val="single" w:sz="4" w:space="0" w:color="auto"/>
              <w:bottom w:val="nil"/>
            </w:tcBorders>
            <w:shd w:val="clear" w:color="000000" w:fill="D8D8D8"/>
            <w:noWrap/>
            <w:vAlign w:val="bottom"/>
            <w:hideMark/>
          </w:tcPr>
          <w:p w14:paraId="2CA2E23A" w14:textId="77777777" w:rsidR="00F46C1F" w:rsidRPr="005C5232" w:rsidRDefault="00F46C1F" w:rsidP="00AB0E37">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60-64</w:t>
            </w:r>
          </w:p>
        </w:tc>
        <w:tc>
          <w:tcPr>
            <w:tcW w:w="1091" w:type="dxa"/>
            <w:gridSpan w:val="2"/>
            <w:tcBorders>
              <w:top w:val="single" w:sz="4" w:space="0" w:color="auto"/>
              <w:bottom w:val="nil"/>
            </w:tcBorders>
            <w:shd w:val="clear" w:color="000000" w:fill="D8D8D8"/>
            <w:noWrap/>
            <w:vAlign w:val="bottom"/>
            <w:hideMark/>
          </w:tcPr>
          <w:p w14:paraId="7FCD9193" w14:textId="77777777" w:rsidR="00F46C1F" w:rsidRPr="005C5232" w:rsidRDefault="00F46C1F" w:rsidP="00AB0E37">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65-69</w:t>
            </w:r>
          </w:p>
        </w:tc>
        <w:tc>
          <w:tcPr>
            <w:tcW w:w="1096" w:type="dxa"/>
            <w:gridSpan w:val="2"/>
            <w:tcBorders>
              <w:top w:val="single" w:sz="4" w:space="0" w:color="auto"/>
              <w:bottom w:val="nil"/>
            </w:tcBorders>
            <w:shd w:val="clear" w:color="000000" w:fill="D8D8D8"/>
            <w:noWrap/>
            <w:vAlign w:val="bottom"/>
            <w:hideMark/>
          </w:tcPr>
          <w:p w14:paraId="0C56B1B0" w14:textId="77777777" w:rsidR="00F46C1F" w:rsidRPr="005C5232" w:rsidRDefault="00F46C1F" w:rsidP="00AB0E37">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70+</w:t>
            </w:r>
          </w:p>
        </w:tc>
        <w:tc>
          <w:tcPr>
            <w:tcW w:w="694" w:type="dxa"/>
            <w:tcBorders>
              <w:top w:val="single" w:sz="4" w:space="0" w:color="auto"/>
              <w:bottom w:val="nil"/>
            </w:tcBorders>
            <w:shd w:val="clear" w:color="000000" w:fill="D8D8D8"/>
            <w:noWrap/>
            <w:vAlign w:val="bottom"/>
            <w:hideMark/>
          </w:tcPr>
          <w:p w14:paraId="74EB5505" w14:textId="77777777" w:rsidR="00F46C1F" w:rsidRPr="005C5232" w:rsidRDefault="00F46C1F" w:rsidP="00AB0E37">
            <w:pPr>
              <w:rPr>
                <w:rFonts w:eastAsia="Times New Roman" w:cs="Calibri"/>
                <w:b/>
                <w:bCs/>
                <w:color w:val="000000"/>
                <w:sz w:val="18"/>
                <w:szCs w:val="18"/>
                <w:lang w:eastAsia="en-AU"/>
              </w:rPr>
            </w:pPr>
            <w:r w:rsidRPr="005C5232">
              <w:rPr>
                <w:rFonts w:eastAsia="Times New Roman" w:cs="Calibri"/>
                <w:b/>
                <w:bCs/>
                <w:color w:val="000000"/>
                <w:sz w:val="18"/>
                <w:szCs w:val="18"/>
                <w:lang w:eastAsia="en-AU"/>
              </w:rPr>
              <w:t>Total</w:t>
            </w:r>
          </w:p>
        </w:tc>
      </w:tr>
      <w:tr w:rsidR="00F46C1F" w:rsidRPr="005C5232" w14:paraId="23DC1A71" w14:textId="77777777" w:rsidTr="009D7A72">
        <w:trPr>
          <w:trHeight w:val="265"/>
        </w:trPr>
        <w:tc>
          <w:tcPr>
            <w:tcW w:w="1287" w:type="dxa"/>
            <w:tcBorders>
              <w:top w:val="nil"/>
              <w:bottom w:val="single" w:sz="4" w:space="0" w:color="auto"/>
            </w:tcBorders>
            <w:shd w:val="clear" w:color="000000" w:fill="D8D8D8"/>
            <w:noWrap/>
            <w:vAlign w:val="bottom"/>
            <w:hideMark/>
          </w:tcPr>
          <w:p w14:paraId="7018A2DE" w14:textId="77777777" w:rsidR="00F46C1F" w:rsidRPr="005C5232" w:rsidRDefault="00F46C1F" w:rsidP="00AB0E37">
            <w:pPr>
              <w:rPr>
                <w:rFonts w:eastAsia="Times New Roman" w:cs="Calibri"/>
                <w:b/>
                <w:bCs/>
                <w:color w:val="000000"/>
                <w:sz w:val="18"/>
                <w:szCs w:val="18"/>
                <w:lang w:eastAsia="en-AU"/>
              </w:rPr>
            </w:pPr>
          </w:p>
        </w:tc>
        <w:tc>
          <w:tcPr>
            <w:tcW w:w="401" w:type="dxa"/>
            <w:tcBorders>
              <w:top w:val="nil"/>
              <w:bottom w:val="single" w:sz="4" w:space="0" w:color="auto"/>
            </w:tcBorders>
            <w:shd w:val="clear" w:color="000000" w:fill="D8D8D8"/>
            <w:noWrap/>
            <w:vAlign w:val="bottom"/>
            <w:hideMark/>
          </w:tcPr>
          <w:p w14:paraId="7C2D0E97"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75" w:type="dxa"/>
            <w:tcBorders>
              <w:top w:val="nil"/>
              <w:bottom w:val="single" w:sz="4" w:space="0" w:color="auto"/>
            </w:tcBorders>
            <w:shd w:val="clear" w:color="000000" w:fill="D8D8D8"/>
            <w:noWrap/>
            <w:vAlign w:val="bottom"/>
            <w:hideMark/>
          </w:tcPr>
          <w:p w14:paraId="6795B602"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521" w:type="dxa"/>
            <w:tcBorders>
              <w:top w:val="nil"/>
              <w:bottom w:val="single" w:sz="4" w:space="0" w:color="auto"/>
            </w:tcBorders>
            <w:shd w:val="clear" w:color="000000" w:fill="D8D8D8"/>
            <w:noWrap/>
            <w:vAlign w:val="bottom"/>
            <w:hideMark/>
          </w:tcPr>
          <w:p w14:paraId="75744E01"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72" w:type="dxa"/>
            <w:tcBorders>
              <w:top w:val="nil"/>
              <w:bottom w:val="single" w:sz="4" w:space="0" w:color="auto"/>
            </w:tcBorders>
            <w:shd w:val="clear" w:color="000000" w:fill="D8D8D8"/>
            <w:noWrap/>
            <w:vAlign w:val="bottom"/>
            <w:hideMark/>
          </w:tcPr>
          <w:p w14:paraId="09E1700E"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521" w:type="dxa"/>
            <w:tcBorders>
              <w:top w:val="nil"/>
              <w:bottom w:val="single" w:sz="4" w:space="0" w:color="auto"/>
            </w:tcBorders>
            <w:shd w:val="clear" w:color="000000" w:fill="D8D8D8"/>
            <w:noWrap/>
            <w:vAlign w:val="bottom"/>
            <w:hideMark/>
          </w:tcPr>
          <w:p w14:paraId="28948DF2"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72" w:type="dxa"/>
            <w:tcBorders>
              <w:top w:val="nil"/>
              <w:bottom w:val="single" w:sz="4" w:space="0" w:color="auto"/>
            </w:tcBorders>
            <w:shd w:val="clear" w:color="000000" w:fill="D8D8D8"/>
            <w:noWrap/>
            <w:vAlign w:val="bottom"/>
            <w:hideMark/>
          </w:tcPr>
          <w:p w14:paraId="661653FB"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521" w:type="dxa"/>
            <w:tcBorders>
              <w:top w:val="nil"/>
              <w:bottom w:val="single" w:sz="4" w:space="0" w:color="auto"/>
            </w:tcBorders>
            <w:shd w:val="clear" w:color="000000" w:fill="D8D8D8"/>
            <w:noWrap/>
            <w:vAlign w:val="bottom"/>
            <w:hideMark/>
          </w:tcPr>
          <w:p w14:paraId="01A0A093"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72" w:type="dxa"/>
            <w:tcBorders>
              <w:top w:val="nil"/>
              <w:bottom w:val="single" w:sz="4" w:space="0" w:color="auto"/>
            </w:tcBorders>
            <w:shd w:val="clear" w:color="000000" w:fill="D8D8D8"/>
            <w:noWrap/>
            <w:vAlign w:val="bottom"/>
            <w:hideMark/>
          </w:tcPr>
          <w:p w14:paraId="0A3CD975"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521" w:type="dxa"/>
            <w:tcBorders>
              <w:top w:val="nil"/>
              <w:bottom w:val="single" w:sz="4" w:space="0" w:color="auto"/>
            </w:tcBorders>
            <w:shd w:val="clear" w:color="000000" w:fill="D8D8D8"/>
            <w:noWrap/>
            <w:vAlign w:val="bottom"/>
            <w:hideMark/>
          </w:tcPr>
          <w:p w14:paraId="5B6F1DDE"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72" w:type="dxa"/>
            <w:tcBorders>
              <w:top w:val="nil"/>
              <w:bottom w:val="single" w:sz="4" w:space="0" w:color="auto"/>
            </w:tcBorders>
            <w:shd w:val="clear" w:color="000000" w:fill="D8D8D8"/>
            <w:noWrap/>
            <w:vAlign w:val="bottom"/>
            <w:hideMark/>
          </w:tcPr>
          <w:p w14:paraId="50D9B41D"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521" w:type="dxa"/>
            <w:tcBorders>
              <w:top w:val="nil"/>
              <w:bottom w:val="single" w:sz="4" w:space="0" w:color="auto"/>
            </w:tcBorders>
            <w:shd w:val="clear" w:color="000000" w:fill="D8D8D8"/>
            <w:noWrap/>
            <w:vAlign w:val="bottom"/>
            <w:hideMark/>
          </w:tcPr>
          <w:p w14:paraId="4ADF9241"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78" w:type="dxa"/>
            <w:tcBorders>
              <w:top w:val="nil"/>
              <w:bottom w:val="single" w:sz="4" w:space="0" w:color="auto"/>
            </w:tcBorders>
            <w:shd w:val="clear" w:color="000000" w:fill="D8D8D8"/>
            <w:noWrap/>
            <w:vAlign w:val="bottom"/>
            <w:hideMark/>
          </w:tcPr>
          <w:p w14:paraId="7DFA99A8"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521" w:type="dxa"/>
            <w:tcBorders>
              <w:top w:val="nil"/>
              <w:bottom w:val="single" w:sz="4" w:space="0" w:color="auto"/>
            </w:tcBorders>
            <w:shd w:val="clear" w:color="000000" w:fill="D8D8D8"/>
            <w:noWrap/>
            <w:vAlign w:val="bottom"/>
            <w:hideMark/>
          </w:tcPr>
          <w:p w14:paraId="11E5BE44"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72" w:type="dxa"/>
            <w:tcBorders>
              <w:top w:val="nil"/>
              <w:bottom w:val="single" w:sz="4" w:space="0" w:color="auto"/>
            </w:tcBorders>
            <w:shd w:val="clear" w:color="000000" w:fill="D8D8D8"/>
            <w:noWrap/>
            <w:vAlign w:val="bottom"/>
            <w:hideMark/>
          </w:tcPr>
          <w:p w14:paraId="35C0F079"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419" w:type="dxa"/>
            <w:tcBorders>
              <w:top w:val="nil"/>
              <w:bottom w:val="single" w:sz="4" w:space="0" w:color="auto"/>
            </w:tcBorders>
            <w:shd w:val="clear" w:color="000000" w:fill="D8D8D8"/>
            <w:noWrap/>
            <w:vAlign w:val="bottom"/>
            <w:hideMark/>
          </w:tcPr>
          <w:p w14:paraId="45D62D85"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72" w:type="dxa"/>
            <w:tcBorders>
              <w:top w:val="nil"/>
              <w:bottom w:val="single" w:sz="4" w:space="0" w:color="auto"/>
            </w:tcBorders>
            <w:shd w:val="clear" w:color="000000" w:fill="D8D8D8"/>
            <w:noWrap/>
            <w:vAlign w:val="bottom"/>
            <w:hideMark/>
          </w:tcPr>
          <w:p w14:paraId="449D1FCF"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419" w:type="dxa"/>
            <w:tcBorders>
              <w:top w:val="nil"/>
              <w:bottom w:val="single" w:sz="4" w:space="0" w:color="auto"/>
            </w:tcBorders>
            <w:shd w:val="clear" w:color="000000" w:fill="D8D8D8"/>
            <w:noWrap/>
            <w:vAlign w:val="bottom"/>
            <w:hideMark/>
          </w:tcPr>
          <w:p w14:paraId="5ADA0F88"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72" w:type="dxa"/>
            <w:tcBorders>
              <w:top w:val="nil"/>
              <w:bottom w:val="single" w:sz="4" w:space="0" w:color="auto"/>
            </w:tcBorders>
            <w:shd w:val="clear" w:color="000000" w:fill="D8D8D8"/>
            <w:noWrap/>
            <w:vAlign w:val="bottom"/>
            <w:hideMark/>
          </w:tcPr>
          <w:p w14:paraId="7A92AB3F"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419" w:type="dxa"/>
            <w:tcBorders>
              <w:top w:val="nil"/>
              <w:bottom w:val="single" w:sz="4" w:space="0" w:color="auto"/>
            </w:tcBorders>
            <w:shd w:val="clear" w:color="000000" w:fill="D8D8D8"/>
            <w:noWrap/>
            <w:vAlign w:val="bottom"/>
            <w:hideMark/>
          </w:tcPr>
          <w:p w14:paraId="67C07DBB"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72" w:type="dxa"/>
            <w:tcBorders>
              <w:top w:val="nil"/>
              <w:bottom w:val="single" w:sz="4" w:space="0" w:color="auto"/>
            </w:tcBorders>
            <w:shd w:val="clear" w:color="000000" w:fill="D8D8D8"/>
            <w:noWrap/>
            <w:vAlign w:val="bottom"/>
            <w:hideMark/>
          </w:tcPr>
          <w:p w14:paraId="5EA453DC"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419" w:type="dxa"/>
            <w:tcBorders>
              <w:top w:val="nil"/>
              <w:bottom w:val="single" w:sz="4" w:space="0" w:color="auto"/>
            </w:tcBorders>
            <w:shd w:val="clear" w:color="000000" w:fill="D8D8D8"/>
            <w:noWrap/>
            <w:vAlign w:val="bottom"/>
            <w:hideMark/>
          </w:tcPr>
          <w:p w14:paraId="61321276"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72" w:type="dxa"/>
            <w:tcBorders>
              <w:top w:val="nil"/>
              <w:bottom w:val="single" w:sz="4" w:space="0" w:color="auto"/>
            </w:tcBorders>
            <w:shd w:val="clear" w:color="000000" w:fill="D8D8D8"/>
            <w:noWrap/>
            <w:vAlign w:val="bottom"/>
            <w:hideMark/>
          </w:tcPr>
          <w:p w14:paraId="58FB1627"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419" w:type="dxa"/>
            <w:tcBorders>
              <w:top w:val="nil"/>
              <w:bottom w:val="single" w:sz="4" w:space="0" w:color="auto"/>
            </w:tcBorders>
            <w:shd w:val="clear" w:color="000000" w:fill="D8D8D8"/>
            <w:noWrap/>
            <w:vAlign w:val="bottom"/>
            <w:hideMark/>
          </w:tcPr>
          <w:p w14:paraId="338DB57A"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77" w:type="dxa"/>
            <w:tcBorders>
              <w:top w:val="nil"/>
              <w:bottom w:val="single" w:sz="4" w:space="0" w:color="auto"/>
            </w:tcBorders>
            <w:shd w:val="clear" w:color="000000" w:fill="D8D8D8"/>
            <w:noWrap/>
            <w:vAlign w:val="bottom"/>
            <w:hideMark/>
          </w:tcPr>
          <w:p w14:paraId="5E77E4F5"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694" w:type="dxa"/>
            <w:tcBorders>
              <w:top w:val="nil"/>
              <w:bottom w:val="single" w:sz="4" w:space="0" w:color="auto"/>
            </w:tcBorders>
            <w:shd w:val="clear" w:color="000000" w:fill="D8D8D8"/>
            <w:noWrap/>
            <w:vAlign w:val="bottom"/>
            <w:hideMark/>
          </w:tcPr>
          <w:p w14:paraId="38976A77" w14:textId="77777777" w:rsidR="00F46C1F" w:rsidRPr="005C5232" w:rsidRDefault="00F46C1F" w:rsidP="00AB0E37">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 </w:t>
            </w:r>
          </w:p>
        </w:tc>
      </w:tr>
      <w:tr w:rsidR="00F46C1F" w:rsidRPr="005C5232" w14:paraId="33091557" w14:textId="77777777" w:rsidTr="009D7A72">
        <w:trPr>
          <w:trHeight w:val="252"/>
        </w:trPr>
        <w:tc>
          <w:tcPr>
            <w:tcW w:w="1287" w:type="dxa"/>
            <w:tcBorders>
              <w:top w:val="single" w:sz="4" w:space="0" w:color="auto"/>
            </w:tcBorders>
            <w:shd w:val="clear" w:color="auto" w:fill="auto"/>
            <w:noWrap/>
            <w:hideMark/>
          </w:tcPr>
          <w:p w14:paraId="4DEF3844" w14:textId="77777777" w:rsidR="00F46C1F" w:rsidRPr="005C5232" w:rsidRDefault="00F46C1F" w:rsidP="00F46C1F">
            <w:pPr>
              <w:rPr>
                <w:rFonts w:eastAsia="Times New Roman" w:cs="Calibri"/>
                <w:color w:val="000000"/>
                <w:sz w:val="18"/>
                <w:szCs w:val="18"/>
                <w:lang w:eastAsia="en-AU"/>
              </w:rPr>
            </w:pPr>
            <w:r w:rsidRPr="005C5232">
              <w:rPr>
                <w:rFonts w:eastAsia="Times New Roman" w:cs="Calibri"/>
                <w:color w:val="000000"/>
                <w:sz w:val="18"/>
                <w:szCs w:val="18"/>
                <w:lang w:eastAsia="en-AU"/>
              </w:rPr>
              <w:t>Auckland</w:t>
            </w:r>
          </w:p>
        </w:tc>
        <w:tc>
          <w:tcPr>
            <w:tcW w:w="401" w:type="dxa"/>
            <w:tcBorders>
              <w:top w:val="single" w:sz="4" w:space="0" w:color="auto"/>
            </w:tcBorders>
            <w:shd w:val="clear" w:color="auto" w:fill="auto"/>
            <w:noWrap/>
            <w:hideMark/>
          </w:tcPr>
          <w:p w14:paraId="6D4E7306" w14:textId="1F14AC9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5" w:type="dxa"/>
            <w:tcBorders>
              <w:top w:val="single" w:sz="4" w:space="0" w:color="auto"/>
            </w:tcBorders>
            <w:shd w:val="clear" w:color="auto" w:fill="auto"/>
            <w:noWrap/>
            <w:hideMark/>
          </w:tcPr>
          <w:p w14:paraId="759FA3B7" w14:textId="18EA921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tcBorders>
              <w:top w:val="single" w:sz="4" w:space="0" w:color="auto"/>
            </w:tcBorders>
            <w:shd w:val="clear" w:color="auto" w:fill="auto"/>
            <w:noWrap/>
            <w:hideMark/>
          </w:tcPr>
          <w:p w14:paraId="08588B1C" w14:textId="0402B31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23</w:t>
            </w:r>
          </w:p>
        </w:tc>
        <w:tc>
          <w:tcPr>
            <w:tcW w:w="672" w:type="dxa"/>
            <w:tcBorders>
              <w:top w:val="single" w:sz="4" w:space="0" w:color="auto"/>
            </w:tcBorders>
            <w:shd w:val="clear" w:color="auto" w:fill="auto"/>
            <w:noWrap/>
            <w:hideMark/>
          </w:tcPr>
          <w:p w14:paraId="47DD6CBD" w14:textId="00A67FE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85.2</w:t>
            </w:r>
          </w:p>
        </w:tc>
        <w:tc>
          <w:tcPr>
            <w:tcW w:w="521" w:type="dxa"/>
            <w:tcBorders>
              <w:top w:val="single" w:sz="4" w:space="0" w:color="auto"/>
            </w:tcBorders>
            <w:shd w:val="clear" w:color="auto" w:fill="auto"/>
            <w:noWrap/>
            <w:hideMark/>
          </w:tcPr>
          <w:p w14:paraId="14A17803" w14:textId="527E946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41</w:t>
            </w:r>
          </w:p>
        </w:tc>
        <w:tc>
          <w:tcPr>
            <w:tcW w:w="672" w:type="dxa"/>
            <w:tcBorders>
              <w:top w:val="single" w:sz="4" w:space="0" w:color="auto"/>
            </w:tcBorders>
            <w:shd w:val="clear" w:color="auto" w:fill="auto"/>
            <w:noWrap/>
            <w:hideMark/>
          </w:tcPr>
          <w:p w14:paraId="1185CD68" w14:textId="34FB860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78.8</w:t>
            </w:r>
          </w:p>
        </w:tc>
        <w:tc>
          <w:tcPr>
            <w:tcW w:w="521" w:type="dxa"/>
            <w:tcBorders>
              <w:top w:val="single" w:sz="4" w:space="0" w:color="auto"/>
            </w:tcBorders>
            <w:shd w:val="clear" w:color="auto" w:fill="auto"/>
            <w:noWrap/>
            <w:hideMark/>
          </w:tcPr>
          <w:p w14:paraId="5525B8BD" w14:textId="71CE3DE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40</w:t>
            </w:r>
          </w:p>
        </w:tc>
        <w:tc>
          <w:tcPr>
            <w:tcW w:w="672" w:type="dxa"/>
            <w:tcBorders>
              <w:top w:val="single" w:sz="4" w:space="0" w:color="auto"/>
            </w:tcBorders>
            <w:shd w:val="clear" w:color="auto" w:fill="auto"/>
            <w:noWrap/>
            <w:hideMark/>
          </w:tcPr>
          <w:p w14:paraId="232D2013" w14:textId="25A1DFE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88.9</w:t>
            </w:r>
          </w:p>
        </w:tc>
        <w:tc>
          <w:tcPr>
            <w:tcW w:w="521" w:type="dxa"/>
            <w:tcBorders>
              <w:top w:val="single" w:sz="4" w:space="0" w:color="auto"/>
            </w:tcBorders>
            <w:shd w:val="clear" w:color="auto" w:fill="auto"/>
            <w:noWrap/>
            <w:hideMark/>
          </w:tcPr>
          <w:p w14:paraId="15344495" w14:textId="70F64DE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18</w:t>
            </w:r>
          </w:p>
        </w:tc>
        <w:tc>
          <w:tcPr>
            <w:tcW w:w="672" w:type="dxa"/>
            <w:tcBorders>
              <w:top w:val="single" w:sz="4" w:space="0" w:color="auto"/>
            </w:tcBorders>
            <w:shd w:val="clear" w:color="auto" w:fill="auto"/>
            <w:noWrap/>
            <w:hideMark/>
          </w:tcPr>
          <w:p w14:paraId="1137CD24" w14:textId="6CF52A2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78.3</w:t>
            </w:r>
          </w:p>
        </w:tc>
        <w:tc>
          <w:tcPr>
            <w:tcW w:w="521" w:type="dxa"/>
            <w:tcBorders>
              <w:top w:val="single" w:sz="4" w:space="0" w:color="auto"/>
            </w:tcBorders>
            <w:shd w:val="clear" w:color="auto" w:fill="auto"/>
            <w:noWrap/>
            <w:hideMark/>
          </w:tcPr>
          <w:p w14:paraId="24C59CB8" w14:textId="117D41D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20</w:t>
            </w:r>
          </w:p>
        </w:tc>
        <w:tc>
          <w:tcPr>
            <w:tcW w:w="678" w:type="dxa"/>
            <w:tcBorders>
              <w:top w:val="single" w:sz="4" w:space="0" w:color="auto"/>
            </w:tcBorders>
            <w:shd w:val="clear" w:color="auto" w:fill="auto"/>
            <w:noWrap/>
            <w:hideMark/>
          </w:tcPr>
          <w:p w14:paraId="4C1A12FD" w14:textId="7E297DF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95.2</w:t>
            </w:r>
          </w:p>
        </w:tc>
        <w:tc>
          <w:tcPr>
            <w:tcW w:w="521" w:type="dxa"/>
            <w:tcBorders>
              <w:top w:val="single" w:sz="4" w:space="0" w:color="auto"/>
            </w:tcBorders>
            <w:shd w:val="clear" w:color="auto" w:fill="auto"/>
            <w:noWrap/>
            <w:hideMark/>
          </w:tcPr>
          <w:p w14:paraId="1F574D14" w14:textId="6EAC638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16</w:t>
            </w:r>
          </w:p>
        </w:tc>
        <w:tc>
          <w:tcPr>
            <w:tcW w:w="672" w:type="dxa"/>
            <w:tcBorders>
              <w:top w:val="single" w:sz="4" w:space="0" w:color="auto"/>
            </w:tcBorders>
            <w:shd w:val="clear" w:color="auto" w:fill="auto"/>
            <w:noWrap/>
            <w:hideMark/>
          </w:tcPr>
          <w:p w14:paraId="7334B195" w14:textId="040F7BB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80.0</w:t>
            </w:r>
          </w:p>
        </w:tc>
        <w:tc>
          <w:tcPr>
            <w:tcW w:w="419" w:type="dxa"/>
            <w:tcBorders>
              <w:top w:val="single" w:sz="4" w:space="0" w:color="auto"/>
            </w:tcBorders>
            <w:shd w:val="clear" w:color="auto" w:fill="auto"/>
            <w:noWrap/>
            <w:hideMark/>
          </w:tcPr>
          <w:p w14:paraId="478D9F9C" w14:textId="42719EA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w:t>
            </w:r>
          </w:p>
        </w:tc>
        <w:tc>
          <w:tcPr>
            <w:tcW w:w="672" w:type="dxa"/>
            <w:tcBorders>
              <w:top w:val="single" w:sz="4" w:space="0" w:color="auto"/>
            </w:tcBorders>
            <w:shd w:val="clear" w:color="auto" w:fill="auto"/>
            <w:noWrap/>
            <w:hideMark/>
          </w:tcPr>
          <w:p w14:paraId="1F30EE87" w14:textId="053D239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55.6</w:t>
            </w:r>
          </w:p>
        </w:tc>
        <w:tc>
          <w:tcPr>
            <w:tcW w:w="419" w:type="dxa"/>
            <w:tcBorders>
              <w:top w:val="single" w:sz="4" w:space="0" w:color="auto"/>
            </w:tcBorders>
            <w:shd w:val="clear" w:color="auto" w:fill="auto"/>
            <w:noWrap/>
            <w:hideMark/>
          </w:tcPr>
          <w:p w14:paraId="333B7621" w14:textId="70D12E8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w:t>
            </w:r>
          </w:p>
        </w:tc>
        <w:tc>
          <w:tcPr>
            <w:tcW w:w="672" w:type="dxa"/>
            <w:tcBorders>
              <w:top w:val="single" w:sz="4" w:space="0" w:color="auto"/>
            </w:tcBorders>
            <w:shd w:val="clear" w:color="auto" w:fill="auto"/>
            <w:noWrap/>
            <w:hideMark/>
          </w:tcPr>
          <w:p w14:paraId="0B2F959A" w14:textId="5B5D30A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55.6</w:t>
            </w:r>
          </w:p>
        </w:tc>
        <w:tc>
          <w:tcPr>
            <w:tcW w:w="419" w:type="dxa"/>
            <w:tcBorders>
              <w:top w:val="single" w:sz="4" w:space="0" w:color="auto"/>
            </w:tcBorders>
            <w:shd w:val="clear" w:color="auto" w:fill="auto"/>
            <w:noWrap/>
            <w:hideMark/>
          </w:tcPr>
          <w:p w14:paraId="3B8ADE9B" w14:textId="46FDD23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12</w:t>
            </w:r>
          </w:p>
        </w:tc>
        <w:tc>
          <w:tcPr>
            <w:tcW w:w="672" w:type="dxa"/>
            <w:tcBorders>
              <w:top w:val="single" w:sz="4" w:space="0" w:color="auto"/>
            </w:tcBorders>
            <w:shd w:val="clear" w:color="auto" w:fill="auto"/>
            <w:noWrap/>
            <w:hideMark/>
          </w:tcPr>
          <w:p w14:paraId="598AB9D9" w14:textId="6D0D6E4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80.0</w:t>
            </w:r>
          </w:p>
        </w:tc>
        <w:tc>
          <w:tcPr>
            <w:tcW w:w="419" w:type="dxa"/>
            <w:tcBorders>
              <w:top w:val="single" w:sz="4" w:space="0" w:color="auto"/>
            </w:tcBorders>
            <w:shd w:val="clear" w:color="auto" w:fill="auto"/>
            <w:noWrap/>
            <w:hideMark/>
          </w:tcPr>
          <w:p w14:paraId="3A0895FF" w14:textId="2C1F820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tcBorders>
              <w:top w:val="single" w:sz="4" w:space="0" w:color="auto"/>
            </w:tcBorders>
            <w:shd w:val="clear" w:color="auto" w:fill="auto"/>
            <w:noWrap/>
            <w:hideMark/>
          </w:tcPr>
          <w:p w14:paraId="766F1B25" w14:textId="6CC567E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20.0</w:t>
            </w:r>
          </w:p>
        </w:tc>
        <w:tc>
          <w:tcPr>
            <w:tcW w:w="419" w:type="dxa"/>
            <w:tcBorders>
              <w:top w:val="single" w:sz="4" w:space="0" w:color="auto"/>
            </w:tcBorders>
            <w:shd w:val="clear" w:color="auto" w:fill="auto"/>
            <w:noWrap/>
            <w:hideMark/>
          </w:tcPr>
          <w:p w14:paraId="1F714D89" w14:textId="0E38E9A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7" w:type="dxa"/>
            <w:tcBorders>
              <w:top w:val="single" w:sz="4" w:space="0" w:color="auto"/>
            </w:tcBorders>
            <w:shd w:val="clear" w:color="auto" w:fill="auto"/>
            <w:noWrap/>
            <w:hideMark/>
          </w:tcPr>
          <w:p w14:paraId="58B8343E" w14:textId="75C35FF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33.3</w:t>
            </w:r>
          </w:p>
        </w:tc>
        <w:tc>
          <w:tcPr>
            <w:tcW w:w="694" w:type="dxa"/>
            <w:tcBorders>
              <w:top w:val="single" w:sz="4" w:space="0" w:color="auto"/>
            </w:tcBorders>
            <w:shd w:val="clear" w:color="auto" w:fill="auto"/>
            <w:noWrap/>
            <w:hideMark/>
          </w:tcPr>
          <w:p w14:paraId="2DB9268F" w14:textId="6549259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193</w:t>
            </w:r>
          </w:p>
        </w:tc>
      </w:tr>
      <w:tr w:rsidR="00F46C1F" w:rsidRPr="005C5232" w14:paraId="30393B5F" w14:textId="77777777" w:rsidTr="009D7A72">
        <w:trPr>
          <w:trHeight w:val="252"/>
        </w:trPr>
        <w:tc>
          <w:tcPr>
            <w:tcW w:w="1287" w:type="dxa"/>
            <w:shd w:val="clear" w:color="auto" w:fill="auto"/>
            <w:noWrap/>
            <w:hideMark/>
          </w:tcPr>
          <w:p w14:paraId="7E8478D4" w14:textId="77777777" w:rsidR="00F46C1F" w:rsidRPr="005C5232" w:rsidRDefault="00F46C1F" w:rsidP="00F46C1F">
            <w:pPr>
              <w:rPr>
                <w:rFonts w:eastAsia="Times New Roman" w:cs="Calibri"/>
                <w:color w:val="000000"/>
                <w:sz w:val="18"/>
                <w:szCs w:val="18"/>
                <w:lang w:eastAsia="en-AU"/>
              </w:rPr>
            </w:pPr>
            <w:r w:rsidRPr="005C5232">
              <w:rPr>
                <w:rFonts w:eastAsia="Times New Roman" w:cs="Calibri"/>
                <w:color w:val="000000"/>
                <w:sz w:val="18"/>
                <w:szCs w:val="18"/>
                <w:lang w:eastAsia="en-AU"/>
              </w:rPr>
              <w:t>Bay of Plenty</w:t>
            </w:r>
          </w:p>
        </w:tc>
        <w:tc>
          <w:tcPr>
            <w:tcW w:w="401" w:type="dxa"/>
            <w:shd w:val="clear" w:color="auto" w:fill="auto"/>
            <w:noWrap/>
            <w:hideMark/>
          </w:tcPr>
          <w:p w14:paraId="3B1C4F22" w14:textId="58AFEDD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5" w:type="dxa"/>
            <w:shd w:val="clear" w:color="auto" w:fill="auto"/>
            <w:noWrap/>
            <w:hideMark/>
          </w:tcPr>
          <w:p w14:paraId="48149767" w14:textId="78406A0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59013244" w14:textId="1FB6BED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w:t>
            </w:r>
          </w:p>
        </w:tc>
        <w:tc>
          <w:tcPr>
            <w:tcW w:w="672" w:type="dxa"/>
            <w:shd w:val="clear" w:color="auto" w:fill="auto"/>
            <w:noWrap/>
            <w:hideMark/>
          </w:tcPr>
          <w:p w14:paraId="1DF25178" w14:textId="268ADCF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90.9</w:t>
            </w:r>
          </w:p>
        </w:tc>
        <w:tc>
          <w:tcPr>
            <w:tcW w:w="521" w:type="dxa"/>
            <w:shd w:val="clear" w:color="auto" w:fill="auto"/>
            <w:noWrap/>
            <w:hideMark/>
          </w:tcPr>
          <w:p w14:paraId="742C183F" w14:textId="259EAE9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11</w:t>
            </w:r>
          </w:p>
        </w:tc>
        <w:tc>
          <w:tcPr>
            <w:tcW w:w="672" w:type="dxa"/>
            <w:shd w:val="clear" w:color="auto" w:fill="auto"/>
            <w:noWrap/>
            <w:hideMark/>
          </w:tcPr>
          <w:p w14:paraId="5AAB16CE" w14:textId="3817892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73.3</w:t>
            </w:r>
          </w:p>
        </w:tc>
        <w:tc>
          <w:tcPr>
            <w:tcW w:w="521" w:type="dxa"/>
            <w:shd w:val="clear" w:color="auto" w:fill="auto"/>
            <w:noWrap/>
            <w:hideMark/>
          </w:tcPr>
          <w:p w14:paraId="7096C8A8" w14:textId="005B32D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w:t>
            </w:r>
          </w:p>
        </w:tc>
        <w:tc>
          <w:tcPr>
            <w:tcW w:w="672" w:type="dxa"/>
            <w:shd w:val="clear" w:color="auto" w:fill="auto"/>
            <w:noWrap/>
            <w:hideMark/>
          </w:tcPr>
          <w:p w14:paraId="639CBD7B" w14:textId="746C373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88.9</w:t>
            </w:r>
          </w:p>
        </w:tc>
        <w:tc>
          <w:tcPr>
            <w:tcW w:w="521" w:type="dxa"/>
            <w:shd w:val="clear" w:color="auto" w:fill="auto"/>
            <w:noWrap/>
            <w:hideMark/>
          </w:tcPr>
          <w:p w14:paraId="0F1DF99E" w14:textId="07E9797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2" w:type="dxa"/>
            <w:shd w:val="clear" w:color="auto" w:fill="auto"/>
            <w:noWrap/>
            <w:hideMark/>
          </w:tcPr>
          <w:p w14:paraId="0BFDE563" w14:textId="3DF392E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71.4</w:t>
            </w:r>
          </w:p>
        </w:tc>
        <w:tc>
          <w:tcPr>
            <w:tcW w:w="521" w:type="dxa"/>
            <w:shd w:val="clear" w:color="auto" w:fill="auto"/>
            <w:noWrap/>
            <w:hideMark/>
          </w:tcPr>
          <w:p w14:paraId="2655C947" w14:textId="46D82E4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w:t>
            </w:r>
          </w:p>
        </w:tc>
        <w:tc>
          <w:tcPr>
            <w:tcW w:w="678" w:type="dxa"/>
            <w:shd w:val="clear" w:color="auto" w:fill="auto"/>
            <w:noWrap/>
            <w:hideMark/>
          </w:tcPr>
          <w:p w14:paraId="4417791E" w14:textId="5510D39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538E42F2" w14:textId="7C2421C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13AB2FF5" w14:textId="12961D7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80.0</w:t>
            </w:r>
          </w:p>
        </w:tc>
        <w:tc>
          <w:tcPr>
            <w:tcW w:w="419" w:type="dxa"/>
            <w:shd w:val="clear" w:color="auto" w:fill="auto"/>
            <w:noWrap/>
            <w:hideMark/>
          </w:tcPr>
          <w:p w14:paraId="295B8F04" w14:textId="2B5C51D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2" w:type="dxa"/>
            <w:shd w:val="clear" w:color="auto" w:fill="auto"/>
            <w:noWrap/>
            <w:hideMark/>
          </w:tcPr>
          <w:p w14:paraId="388A4B18" w14:textId="655227B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55.6</w:t>
            </w:r>
          </w:p>
        </w:tc>
        <w:tc>
          <w:tcPr>
            <w:tcW w:w="419" w:type="dxa"/>
            <w:shd w:val="clear" w:color="auto" w:fill="auto"/>
            <w:noWrap/>
            <w:hideMark/>
          </w:tcPr>
          <w:p w14:paraId="2C6FABDD" w14:textId="5C5706D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2" w:type="dxa"/>
            <w:shd w:val="clear" w:color="auto" w:fill="auto"/>
            <w:noWrap/>
            <w:hideMark/>
          </w:tcPr>
          <w:p w14:paraId="53211673" w14:textId="529EAA7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71.4</w:t>
            </w:r>
          </w:p>
        </w:tc>
        <w:tc>
          <w:tcPr>
            <w:tcW w:w="419" w:type="dxa"/>
            <w:shd w:val="clear" w:color="auto" w:fill="auto"/>
            <w:noWrap/>
            <w:hideMark/>
          </w:tcPr>
          <w:p w14:paraId="37671976" w14:textId="742F123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09489BFD" w14:textId="1ACCB2E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75.0</w:t>
            </w:r>
          </w:p>
        </w:tc>
        <w:tc>
          <w:tcPr>
            <w:tcW w:w="419" w:type="dxa"/>
            <w:shd w:val="clear" w:color="auto" w:fill="auto"/>
            <w:noWrap/>
            <w:hideMark/>
          </w:tcPr>
          <w:p w14:paraId="4194DD67" w14:textId="6D95CC0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06FE7D81" w14:textId="0693E64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19" w:type="dxa"/>
            <w:shd w:val="clear" w:color="auto" w:fill="auto"/>
            <w:noWrap/>
            <w:hideMark/>
          </w:tcPr>
          <w:p w14:paraId="6C218378" w14:textId="39F99D6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7" w:type="dxa"/>
            <w:shd w:val="clear" w:color="auto" w:fill="auto"/>
            <w:noWrap/>
            <w:hideMark/>
          </w:tcPr>
          <w:p w14:paraId="5CBD88FB" w14:textId="15A5DBD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694" w:type="dxa"/>
            <w:shd w:val="clear" w:color="auto" w:fill="auto"/>
            <w:noWrap/>
            <w:hideMark/>
          </w:tcPr>
          <w:p w14:paraId="6E3CDEB8" w14:textId="04541AB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65</w:t>
            </w:r>
          </w:p>
        </w:tc>
      </w:tr>
      <w:tr w:rsidR="00F46C1F" w:rsidRPr="005C5232" w14:paraId="70CC9E4A" w14:textId="77777777" w:rsidTr="009D7A72">
        <w:trPr>
          <w:trHeight w:val="252"/>
        </w:trPr>
        <w:tc>
          <w:tcPr>
            <w:tcW w:w="1287" w:type="dxa"/>
            <w:shd w:val="clear" w:color="auto" w:fill="auto"/>
            <w:noWrap/>
            <w:hideMark/>
          </w:tcPr>
          <w:p w14:paraId="1EA76F2D" w14:textId="77777777" w:rsidR="00F46C1F" w:rsidRPr="005C5232" w:rsidRDefault="00F46C1F" w:rsidP="00F46C1F">
            <w:pPr>
              <w:rPr>
                <w:rFonts w:eastAsia="Times New Roman" w:cs="Calibri"/>
                <w:color w:val="000000"/>
                <w:sz w:val="18"/>
                <w:szCs w:val="18"/>
                <w:lang w:eastAsia="en-AU"/>
              </w:rPr>
            </w:pPr>
            <w:r w:rsidRPr="005C5232">
              <w:rPr>
                <w:rFonts w:eastAsia="Times New Roman" w:cs="Calibri"/>
                <w:color w:val="000000"/>
                <w:sz w:val="18"/>
                <w:szCs w:val="18"/>
                <w:lang w:eastAsia="en-AU"/>
              </w:rPr>
              <w:t>Canterbury</w:t>
            </w:r>
          </w:p>
        </w:tc>
        <w:tc>
          <w:tcPr>
            <w:tcW w:w="401" w:type="dxa"/>
            <w:shd w:val="clear" w:color="auto" w:fill="auto"/>
            <w:noWrap/>
            <w:hideMark/>
          </w:tcPr>
          <w:p w14:paraId="1860C5A6" w14:textId="2C0F9A8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5" w:type="dxa"/>
            <w:shd w:val="clear" w:color="auto" w:fill="auto"/>
            <w:noWrap/>
            <w:hideMark/>
          </w:tcPr>
          <w:p w14:paraId="538B42E7" w14:textId="3CF8099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20926A57" w14:textId="66054F0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26</w:t>
            </w:r>
          </w:p>
        </w:tc>
        <w:tc>
          <w:tcPr>
            <w:tcW w:w="672" w:type="dxa"/>
            <w:shd w:val="clear" w:color="auto" w:fill="auto"/>
            <w:noWrap/>
            <w:hideMark/>
          </w:tcPr>
          <w:p w14:paraId="2C065DF4" w14:textId="53C45E2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92.9</w:t>
            </w:r>
          </w:p>
        </w:tc>
        <w:tc>
          <w:tcPr>
            <w:tcW w:w="521" w:type="dxa"/>
            <w:shd w:val="clear" w:color="auto" w:fill="auto"/>
            <w:noWrap/>
            <w:hideMark/>
          </w:tcPr>
          <w:p w14:paraId="0B4F2506" w14:textId="7816842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33</w:t>
            </w:r>
          </w:p>
        </w:tc>
        <w:tc>
          <w:tcPr>
            <w:tcW w:w="672" w:type="dxa"/>
            <w:shd w:val="clear" w:color="auto" w:fill="auto"/>
            <w:noWrap/>
            <w:hideMark/>
          </w:tcPr>
          <w:p w14:paraId="764C0050" w14:textId="7E5F064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91.7</w:t>
            </w:r>
          </w:p>
        </w:tc>
        <w:tc>
          <w:tcPr>
            <w:tcW w:w="521" w:type="dxa"/>
            <w:shd w:val="clear" w:color="auto" w:fill="auto"/>
            <w:noWrap/>
            <w:hideMark/>
          </w:tcPr>
          <w:p w14:paraId="5CB4F28C" w14:textId="5CE8B55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40</w:t>
            </w:r>
          </w:p>
        </w:tc>
        <w:tc>
          <w:tcPr>
            <w:tcW w:w="672" w:type="dxa"/>
            <w:shd w:val="clear" w:color="auto" w:fill="auto"/>
            <w:noWrap/>
            <w:hideMark/>
          </w:tcPr>
          <w:p w14:paraId="24C9DDDF" w14:textId="0BAD186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85.1</w:t>
            </w:r>
          </w:p>
        </w:tc>
        <w:tc>
          <w:tcPr>
            <w:tcW w:w="521" w:type="dxa"/>
            <w:shd w:val="clear" w:color="auto" w:fill="auto"/>
            <w:noWrap/>
            <w:hideMark/>
          </w:tcPr>
          <w:p w14:paraId="6F5174E6" w14:textId="0548ED5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22</w:t>
            </w:r>
          </w:p>
        </w:tc>
        <w:tc>
          <w:tcPr>
            <w:tcW w:w="672" w:type="dxa"/>
            <w:shd w:val="clear" w:color="auto" w:fill="auto"/>
            <w:noWrap/>
            <w:hideMark/>
          </w:tcPr>
          <w:p w14:paraId="22FE80EF" w14:textId="248DAA3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84.6</w:t>
            </w:r>
          </w:p>
        </w:tc>
        <w:tc>
          <w:tcPr>
            <w:tcW w:w="521" w:type="dxa"/>
            <w:shd w:val="clear" w:color="auto" w:fill="auto"/>
            <w:noWrap/>
            <w:hideMark/>
          </w:tcPr>
          <w:p w14:paraId="18A52186" w14:textId="20FC4E4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14</w:t>
            </w:r>
          </w:p>
        </w:tc>
        <w:tc>
          <w:tcPr>
            <w:tcW w:w="678" w:type="dxa"/>
            <w:shd w:val="clear" w:color="auto" w:fill="auto"/>
            <w:noWrap/>
            <w:hideMark/>
          </w:tcPr>
          <w:p w14:paraId="1203DD36" w14:textId="427C57A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87.5</w:t>
            </w:r>
          </w:p>
        </w:tc>
        <w:tc>
          <w:tcPr>
            <w:tcW w:w="521" w:type="dxa"/>
            <w:shd w:val="clear" w:color="auto" w:fill="auto"/>
            <w:noWrap/>
            <w:hideMark/>
          </w:tcPr>
          <w:p w14:paraId="394A17B1" w14:textId="15BDE16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13</w:t>
            </w:r>
          </w:p>
        </w:tc>
        <w:tc>
          <w:tcPr>
            <w:tcW w:w="672" w:type="dxa"/>
            <w:shd w:val="clear" w:color="auto" w:fill="auto"/>
            <w:noWrap/>
            <w:hideMark/>
          </w:tcPr>
          <w:p w14:paraId="6A7BA82E" w14:textId="3B650DE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92.9</w:t>
            </w:r>
          </w:p>
        </w:tc>
        <w:tc>
          <w:tcPr>
            <w:tcW w:w="419" w:type="dxa"/>
            <w:shd w:val="clear" w:color="auto" w:fill="auto"/>
            <w:noWrap/>
            <w:hideMark/>
          </w:tcPr>
          <w:p w14:paraId="24EFE679" w14:textId="703D022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w:t>
            </w:r>
          </w:p>
        </w:tc>
        <w:tc>
          <w:tcPr>
            <w:tcW w:w="672" w:type="dxa"/>
            <w:shd w:val="clear" w:color="auto" w:fill="auto"/>
            <w:noWrap/>
            <w:hideMark/>
          </w:tcPr>
          <w:p w14:paraId="226969CE" w14:textId="4189D54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19" w:type="dxa"/>
            <w:shd w:val="clear" w:color="auto" w:fill="auto"/>
            <w:noWrap/>
            <w:hideMark/>
          </w:tcPr>
          <w:p w14:paraId="410CC001" w14:textId="083AABA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672" w:type="dxa"/>
            <w:shd w:val="clear" w:color="auto" w:fill="auto"/>
            <w:noWrap/>
            <w:hideMark/>
          </w:tcPr>
          <w:p w14:paraId="212EBABC" w14:textId="12F0B9A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54.5</w:t>
            </w:r>
          </w:p>
        </w:tc>
        <w:tc>
          <w:tcPr>
            <w:tcW w:w="419" w:type="dxa"/>
            <w:shd w:val="clear" w:color="auto" w:fill="auto"/>
            <w:noWrap/>
            <w:hideMark/>
          </w:tcPr>
          <w:p w14:paraId="18BE8602" w14:textId="13DB73F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6027A7AF" w14:textId="2E5B539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419" w:type="dxa"/>
            <w:shd w:val="clear" w:color="auto" w:fill="auto"/>
            <w:noWrap/>
            <w:hideMark/>
          </w:tcPr>
          <w:p w14:paraId="6C58BDD0" w14:textId="02B6188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2376BB37" w14:textId="5D22DA7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75.0</w:t>
            </w:r>
          </w:p>
        </w:tc>
        <w:tc>
          <w:tcPr>
            <w:tcW w:w="419" w:type="dxa"/>
            <w:shd w:val="clear" w:color="auto" w:fill="auto"/>
            <w:noWrap/>
            <w:hideMark/>
          </w:tcPr>
          <w:p w14:paraId="1CF90121" w14:textId="289C113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7" w:type="dxa"/>
            <w:shd w:val="clear" w:color="auto" w:fill="auto"/>
            <w:noWrap/>
            <w:hideMark/>
          </w:tcPr>
          <w:p w14:paraId="17AD01CB" w14:textId="42BF303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694" w:type="dxa"/>
            <w:shd w:val="clear" w:color="auto" w:fill="auto"/>
            <w:noWrap/>
            <w:hideMark/>
          </w:tcPr>
          <w:p w14:paraId="632A8210" w14:textId="62A3C38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175</w:t>
            </w:r>
          </w:p>
        </w:tc>
      </w:tr>
      <w:tr w:rsidR="00F46C1F" w:rsidRPr="005C5232" w14:paraId="03A9F710" w14:textId="77777777" w:rsidTr="009D7A72">
        <w:trPr>
          <w:trHeight w:val="252"/>
        </w:trPr>
        <w:tc>
          <w:tcPr>
            <w:tcW w:w="1287" w:type="dxa"/>
            <w:shd w:val="clear" w:color="auto" w:fill="auto"/>
            <w:noWrap/>
            <w:hideMark/>
          </w:tcPr>
          <w:p w14:paraId="74E16E19" w14:textId="77777777" w:rsidR="00F46C1F" w:rsidRPr="005C5232" w:rsidRDefault="00F46C1F" w:rsidP="00F46C1F">
            <w:pPr>
              <w:rPr>
                <w:rFonts w:eastAsia="Times New Roman" w:cs="Calibri"/>
                <w:color w:val="000000"/>
                <w:sz w:val="18"/>
                <w:szCs w:val="18"/>
                <w:lang w:eastAsia="en-AU"/>
              </w:rPr>
            </w:pPr>
            <w:r w:rsidRPr="005C5232">
              <w:rPr>
                <w:rFonts w:eastAsia="Times New Roman" w:cs="Calibri"/>
                <w:color w:val="000000"/>
                <w:sz w:val="18"/>
                <w:szCs w:val="18"/>
                <w:lang w:eastAsia="en-AU"/>
              </w:rPr>
              <w:t>Capital &amp; Coast</w:t>
            </w:r>
          </w:p>
        </w:tc>
        <w:tc>
          <w:tcPr>
            <w:tcW w:w="401" w:type="dxa"/>
            <w:shd w:val="clear" w:color="auto" w:fill="auto"/>
            <w:noWrap/>
            <w:hideMark/>
          </w:tcPr>
          <w:p w14:paraId="0749A09C" w14:textId="584000F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5" w:type="dxa"/>
            <w:shd w:val="clear" w:color="auto" w:fill="auto"/>
            <w:noWrap/>
            <w:hideMark/>
          </w:tcPr>
          <w:p w14:paraId="2EA326F6" w14:textId="708416B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441A7E3D" w14:textId="4618398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16</w:t>
            </w:r>
          </w:p>
        </w:tc>
        <w:tc>
          <w:tcPr>
            <w:tcW w:w="672" w:type="dxa"/>
            <w:shd w:val="clear" w:color="auto" w:fill="auto"/>
            <w:noWrap/>
            <w:hideMark/>
          </w:tcPr>
          <w:p w14:paraId="4769BFF4" w14:textId="433E764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84.2</w:t>
            </w:r>
          </w:p>
        </w:tc>
        <w:tc>
          <w:tcPr>
            <w:tcW w:w="521" w:type="dxa"/>
            <w:shd w:val="clear" w:color="auto" w:fill="auto"/>
            <w:noWrap/>
            <w:hideMark/>
          </w:tcPr>
          <w:p w14:paraId="3EF5CCA8" w14:textId="05CB6FC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14</w:t>
            </w:r>
          </w:p>
        </w:tc>
        <w:tc>
          <w:tcPr>
            <w:tcW w:w="672" w:type="dxa"/>
            <w:shd w:val="clear" w:color="auto" w:fill="auto"/>
            <w:noWrap/>
            <w:hideMark/>
          </w:tcPr>
          <w:p w14:paraId="76B91AC6" w14:textId="42AF651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87.5</w:t>
            </w:r>
          </w:p>
        </w:tc>
        <w:tc>
          <w:tcPr>
            <w:tcW w:w="521" w:type="dxa"/>
            <w:shd w:val="clear" w:color="auto" w:fill="auto"/>
            <w:noWrap/>
            <w:hideMark/>
          </w:tcPr>
          <w:p w14:paraId="364524A7" w14:textId="0AF1CDF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16</w:t>
            </w:r>
          </w:p>
        </w:tc>
        <w:tc>
          <w:tcPr>
            <w:tcW w:w="672" w:type="dxa"/>
            <w:shd w:val="clear" w:color="auto" w:fill="auto"/>
            <w:noWrap/>
            <w:hideMark/>
          </w:tcPr>
          <w:p w14:paraId="159BE4ED" w14:textId="158B7A3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94.1</w:t>
            </w:r>
          </w:p>
        </w:tc>
        <w:tc>
          <w:tcPr>
            <w:tcW w:w="521" w:type="dxa"/>
            <w:shd w:val="clear" w:color="auto" w:fill="auto"/>
            <w:noWrap/>
            <w:hideMark/>
          </w:tcPr>
          <w:p w14:paraId="18AA0BCD" w14:textId="2169899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12</w:t>
            </w:r>
          </w:p>
        </w:tc>
        <w:tc>
          <w:tcPr>
            <w:tcW w:w="672" w:type="dxa"/>
            <w:shd w:val="clear" w:color="auto" w:fill="auto"/>
            <w:noWrap/>
            <w:hideMark/>
          </w:tcPr>
          <w:p w14:paraId="4E9377B0" w14:textId="4072115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0A6367F8" w14:textId="254BA19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w:t>
            </w:r>
          </w:p>
        </w:tc>
        <w:tc>
          <w:tcPr>
            <w:tcW w:w="678" w:type="dxa"/>
            <w:shd w:val="clear" w:color="auto" w:fill="auto"/>
            <w:noWrap/>
            <w:hideMark/>
          </w:tcPr>
          <w:p w14:paraId="22983E15" w14:textId="0B2B611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77.8</w:t>
            </w:r>
          </w:p>
        </w:tc>
        <w:tc>
          <w:tcPr>
            <w:tcW w:w="521" w:type="dxa"/>
            <w:shd w:val="clear" w:color="auto" w:fill="auto"/>
            <w:noWrap/>
            <w:hideMark/>
          </w:tcPr>
          <w:p w14:paraId="45926CD1" w14:textId="1960F51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w:t>
            </w:r>
          </w:p>
        </w:tc>
        <w:tc>
          <w:tcPr>
            <w:tcW w:w="672" w:type="dxa"/>
            <w:shd w:val="clear" w:color="auto" w:fill="auto"/>
            <w:noWrap/>
            <w:hideMark/>
          </w:tcPr>
          <w:p w14:paraId="1D6568D1" w14:textId="3A62F85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90.9</w:t>
            </w:r>
          </w:p>
        </w:tc>
        <w:tc>
          <w:tcPr>
            <w:tcW w:w="419" w:type="dxa"/>
            <w:shd w:val="clear" w:color="auto" w:fill="auto"/>
            <w:noWrap/>
            <w:hideMark/>
          </w:tcPr>
          <w:p w14:paraId="5672DA10" w14:textId="5D7FD46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2" w:type="dxa"/>
            <w:shd w:val="clear" w:color="auto" w:fill="auto"/>
            <w:noWrap/>
            <w:hideMark/>
          </w:tcPr>
          <w:p w14:paraId="0F24843D" w14:textId="4DD8887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83.3</w:t>
            </w:r>
          </w:p>
        </w:tc>
        <w:tc>
          <w:tcPr>
            <w:tcW w:w="419" w:type="dxa"/>
            <w:shd w:val="clear" w:color="auto" w:fill="auto"/>
            <w:noWrap/>
            <w:hideMark/>
          </w:tcPr>
          <w:p w14:paraId="06F1C545" w14:textId="0BA1CCF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0429A8E2" w14:textId="48388AB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80.0</w:t>
            </w:r>
          </w:p>
        </w:tc>
        <w:tc>
          <w:tcPr>
            <w:tcW w:w="419" w:type="dxa"/>
            <w:shd w:val="clear" w:color="auto" w:fill="auto"/>
            <w:noWrap/>
            <w:hideMark/>
          </w:tcPr>
          <w:p w14:paraId="4D409E26" w14:textId="76660C6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shd w:val="clear" w:color="auto" w:fill="auto"/>
            <w:noWrap/>
            <w:hideMark/>
          </w:tcPr>
          <w:p w14:paraId="42FFEC8C" w14:textId="1418CD0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33.3</w:t>
            </w:r>
          </w:p>
        </w:tc>
        <w:tc>
          <w:tcPr>
            <w:tcW w:w="419" w:type="dxa"/>
            <w:shd w:val="clear" w:color="auto" w:fill="auto"/>
            <w:noWrap/>
            <w:hideMark/>
          </w:tcPr>
          <w:p w14:paraId="6F22A168" w14:textId="67EA22B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1E96F7DD" w14:textId="1E7540F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419" w:type="dxa"/>
            <w:shd w:val="clear" w:color="auto" w:fill="auto"/>
            <w:noWrap/>
            <w:hideMark/>
          </w:tcPr>
          <w:p w14:paraId="20AF8E1D" w14:textId="6FCF686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7" w:type="dxa"/>
            <w:shd w:val="clear" w:color="auto" w:fill="auto"/>
            <w:noWrap/>
            <w:hideMark/>
          </w:tcPr>
          <w:p w14:paraId="09EBA430" w14:textId="10ACD8D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694" w:type="dxa"/>
            <w:shd w:val="clear" w:color="auto" w:fill="auto"/>
            <w:noWrap/>
            <w:hideMark/>
          </w:tcPr>
          <w:p w14:paraId="30067B03" w14:textId="755254B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87</w:t>
            </w:r>
          </w:p>
        </w:tc>
      </w:tr>
      <w:tr w:rsidR="00F46C1F" w:rsidRPr="005C5232" w14:paraId="65E22449" w14:textId="77777777" w:rsidTr="009D7A72">
        <w:trPr>
          <w:trHeight w:val="252"/>
        </w:trPr>
        <w:tc>
          <w:tcPr>
            <w:tcW w:w="1287" w:type="dxa"/>
            <w:shd w:val="clear" w:color="auto" w:fill="auto"/>
            <w:noWrap/>
            <w:hideMark/>
          </w:tcPr>
          <w:p w14:paraId="2A77D38A" w14:textId="77777777" w:rsidR="00F46C1F" w:rsidRPr="005C5232" w:rsidRDefault="00F46C1F" w:rsidP="00F46C1F">
            <w:pPr>
              <w:rPr>
                <w:rFonts w:eastAsia="Times New Roman" w:cs="Calibri"/>
                <w:color w:val="000000"/>
                <w:sz w:val="18"/>
                <w:szCs w:val="18"/>
                <w:lang w:eastAsia="en-AU"/>
              </w:rPr>
            </w:pPr>
            <w:r w:rsidRPr="005C5232">
              <w:rPr>
                <w:rFonts w:eastAsia="Times New Roman" w:cs="Calibri"/>
                <w:color w:val="000000"/>
                <w:sz w:val="18"/>
                <w:szCs w:val="18"/>
                <w:lang w:eastAsia="en-AU"/>
              </w:rPr>
              <w:t>Counties Manukau</w:t>
            </w:r>
          </w:p>
        </w:tc>
        <w:tc>
          <w:tcPr>
            <w:tcW w:w="401" w:type="dxa"/>
            <w:shd w:val="clear" w:color="auto" w:fill="auto"/>
            <w:noWrap/>
            <w:hideMark/>
          </w:tcPr>
          <w:p w14:paraId="51FB2DD9" w14:textId="2C2A37D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5" w:type="dxa"/>
            <w:shd w:val="clear" w:color="auto" w:fill="auto"/>
            <w:noWrap/>
            <w:hideMark/>
          </w:tcPr>
          <w:p w14:paraId="2C1ABA12" w14:textId="2A83904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521" w:type="dxa"/>
            <w:shd w:val="clear" w:color="auto" w:fill="auto"/>
            <w:noWrap/>
            <w:hideMark/>
          </w:tcPr>
          <w:p w14:paraId="18610F05" w14:textId="5389764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11</w:t>
            </w:r>
          </w:p>
        </w:tc>
        <w:tc>
          <w:tcPr>
            <w:tcW w:w="672" w:type="dxa"/>
            <w:shd w:val="clear" w:color="auto" w:fill="auto"/>
            <w:noWrap/>
            <w:hideMark/>
          </w:tcPr>
          <w:p w14:paraId="5E89FB6C" w14:textId="16E0AD7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57.9</w:t>
            </w:r>
          </w:p>
        </w:tc>
        <w:tc>
          <w:tcPr>
            <w:tcW w:w="521" w:type="dxa"/>
            <w:shd w:val="clear" w:color="auto" w:fill="auto"/>
            <w:noWrap/>
            <w:hideMark/>
          </w:tcPr>
          <w:p w14:paraId="6E7F3872" w14:textId="476A552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26</w:t>
            </w:r>
          </w:p>
        </w:tc>
        <w:tc>
          <w:tcPr>
            <w:tcW w:w="672" w:type="dxa"/>
            <w:shd w:val="clear" w:color="auto" w:fill="auto"/>
            <w:noWrap/>
            <w:hideMark/>
          </w:tcPr>
          <w:p w14:paraId="21A561EE" w14:textId="57DD79A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60.5</w:t>
            </w:r>
          </w:p>
        </w:tc>
        <w:tc>
          <w:tcPr>
            <w:tcW w:w="521" w:type="dxa"/>
            <w:shd w:val="clear" w:color="auto" w:fill="auto"/>
            <w:noWrap/>
            <w:hideMark/>
          </w:tcPr>
          <w:p w14:paraId="60AAAC52" w14:textId="6A73571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16</w:t>
            </w:r>
          </w:p>
        </w:tc>
        <w:tc>
          <w:tcPr>
            <w:tcW w:w="672" w:type="dxa"/>
            <w:shd w:val="clear" w:color="auto" w:fill="auto"/>
            <w:noWrap/>
            <w:hideMark/>
          </w:tcPr>
          <w:p w14:paraId="0EA19CDC" w14:textId="158A439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59.3</w:t>
            </w:r>
          </w:p>
        </w:tc>
        <w:tc>
          <w:tcPr>
            <w:tcW w:w="521" w:type="dxa"/>
            <w:shd w:val="clear" w:color="auto" w:fill="auto"/>
            <w:noWrap/>
            <w:hideMark/>
          </w:tcPr>
          <w:p w14:paraId="690B59F1" w14:textId="105DD34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672" w:type="dxa"/>
            <w:shd w:val="clear" w:color="auto" w:fill="auto"/>
            <w:noWrap/>
            <w:hideMark/>
          </w:tcPr>
          <w:p w14:paraId="73867154" w14:textId="6A1A6B6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60.0</w:t>
            </w:r>
          </w:p>
        </w:tc>
        <w:tc>
          <w:tcPr>
            <w:tcW w:w="521" w:type="dxa"/>
            <w:shd w:val="clear" w:color="auto" w:fill="auto"/>
            <w:noWrap/>
            <w:hideMark/>
          </w:tcPr>
          <w:p w14:paraId="07B68A3F" w14:textId="54D4D73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17</w:t>
            </w:r>
          </w:p>
        </w:tc>
        <w:tc>
          <w:tcPr>
            <w:tcW w:w="678" w:type="dxa"/>
            <w:shd w:val="clear" w:color="auto" w:fill="auto"/>
            <w:noWrap/>
            <w:hideMark/>
          </w:tcPr>
          <w:p w14:paraId="00E24791" w14:textId="4512B57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85.0</w:t>
            </w:r>
          </w:p>
        </w:tc>
        <w:tc>
          <w:tcPr>
            <w:tcW w:w="521" w:type="dxa"/>
            <w:shd w:val="clear" w:color="auto" w:fill="auto"/>
            <w:noWrap/>
            <w:hideMark/>
          </w:tcPr>
          <w:p w14:paraId="03E02D64" w14:textId="3017B00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w:t>
            </w:r>
          </w:p>
        </w:tc>
        <w:tc>
          <w:tcPr>
            <w:tcW w:w="672" w:type="dxa"/>
            <w:shd w:val="clear" w:color="auto" w:fill="auto"/>
            <w:noWrap/>
            <w:hideMark/>
          </w:tcPr>
          <w:p w14:paraId="4A3A1325" w14:textId="714793A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70.0</w:t>
            </w:r>
          </w:p>
        </w:tc>
        <w:tc>
          <w:tcPr>
            <w:tcW w:w="419" w:type="dxa"/>
            <w:shd w:val="clear" w:color="auto" w:fill="auto"/>
            <w:noWrap/>
            <w:hideMark/>
          </w:tcPr>
          <w:p w14:paraId="30FD5229" w14:textId="16C365E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w:t>
            </w:r>
          </w:p>
        </w:tc>
        <w:tc>
          <w:tcPr>
            <w:tcW w:w="672" w:type="dxa"/>
            <w:shd w:val="clear" w:color="auto" w:fill="auto"/>
            <w:noWrap/>
            <w:hideMark/>
          </w:tcPr>
          <w:p w14:paraId="0145AFB6" w14:textId="0B3CEDE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38.9</w:t>
            </w:r>
          </w:p>
        </w:tc>
        <w:tc>
          <w:tcPr>
            <w:tcW w:w="419" w:type="dxa"/>
            <w:shd w:val="clear" w:color="auto" w:fill="auto"/>
            <w:noWrap/>
            <w:hideMark/>
          </w:tcPr>
          <w:p w14:paraId="69729129" w14:textId="7808FB3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2" w:type="dxa"/>
            <w:shd w:val="clear" w:color="auto" w:fill="auto"/>
            <w:noWrap/>
            <w:hideMark/>
          </w:tcPr>
          <w:p w14:paraId="6B37CD00" w14:textId="2B75AF6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35.7</w:t>
            </w:r>
          </w:p>
        </w:tc>
        <w:tc>
          <w:tcPr>
            <w:tcW w:w="419" w:type="dxa"/>
            <w:shd w:val="clear" w:color="auto" w:fill="auto"/>
            <w:noWrap/>
            <w:hideMark/>
          </w:tcPr>
          <w:p w14:paraId="56C06F03" w14:textId="3887D04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w:t>
            </w:r>
          </w:p>
        </w:tc>
        <w:tc>
          <w:tcPr>
            <w:tcW w:w="672" w:type="dxa"/>
            <w:shd w:val="clear" w:color="auto" w:fill="auto"/>
            <w:noWrap/>
            <w:hideMark/>
          </w:tcPr>
          <w:p w14:paraId="2F6FA33A" w14:textId="3029B1F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71.4</w:t>
            </w:r>
          </w:p>
        </w:tc>
        <w:tc>
          <w:tcPr>
            <w:tcW w:w="419" w:type="dxa"/>
            <w:shd w:val="clear" w:color="auto" w:fill="auto"/>
            <w:noWrap/>
            <w:hideMark/>
          </w:tcPr>
          <w:p w14:paraId="68D5B971" w14:textId="1BBECDA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6A3807EE" w14:textId="569D488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80.0</w:t>
            </w:r>
          </w:p>
        </w:tc>
        <w:tc>
          <w:tcPr>
            <w:tcW w:w="419" w:type="dxa"/>
            <w:shd w:val="clear" w:color="auto" w:fill="auto"/>
            <w:noWrap/>
            <w:hideMark/>
          </w:tcPr>
          <w:p w14:paraId="0295142D" w14:textId="1C1FE63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7" w:type="dxa"/>
            <w:shd w:val="clear" w:color="auto" w:fill="auto"/>
            <w:noWrap/>
            <w:hideMark/>
          </w:tcPr>
          <w:p w14:paraId="2C33A63D" w14:textId="21A5467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40.0</w:t>
            </w:r>
          </w:p>
        </w:tc>
        <w:tc>
          <w:tcPr>
            <w:tcW w:w="694" w:type="dxa"/>
            <w:shd w:val="clear" w:color="auto" w:fill="auto"/>
            <w:noWrap/>
            <w:hideMark/>
          </w:tcPr>
          <w:p w14:paraId="547D4C3A" w14:textId="372953E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113</w:t>
            </w:r>
          </w:p>
        </w:tc>
      </w:tr>
      <w:tr w:rsidR="00F46C1F" w:rsidRPr="005C5232" w14:paraId="57C331DB" w14:textId="77777777" w:rsidTr="009D7A72">
        <w:trPr>
          <w:trHeight w:val="252"/>
        </w:trPr>
        <w:tc>
          <w:tcPr>
            <w:tcW w:w="1287" w:type="dxa"/>
            <w:shd w:val="clear" w:color="auto" w:fill="auto"/>
            <w:noWrap/>
            <w:hideMark/>
          </w:tcPr>
          <w:p w14:paraId="2F96EED8" w14:textId="77777777" w:rsidR="00F46C1F" w:rsidRPr="005C5232" w:rsidRDefault="00F46C1F" w:rsidP="00F46C1F">
            <w:pPr>
              <w:rPr>
                <w:rFonts w:eastAsia="Times New Roman" w:cs="Calibri"/>
                <w:color w:val="000000"/>
                <w:sz w:val="18"/>
                <w:szCs w:val="18"/>
                <w:lang w:eastAsia="en-AU"/>
              </w:rPr>
            </w:pPr>
            <w:r w:rsidRPr="005C5232">
              <w:rPr>
                <w:rFonts w:eastAsia="Times New Roman" w:cs="Calibri"/>
                <w:color w:val="000000"/>
                <w:sz w:val="18"/>
                <w:szCs w:val="18"/>
                <w:lang w:eastAsia="en-AU"/>
              </w:rPr>
              <w:t>Hawke's Bay</w:t>
            </w:r>
          </w:p>
        </w:tc>
        <w:tc>
          <w:tcPr>
            <w:tcW w:w="401" w:type="dxa"/>
            <w:shd w:val="clear" w:color="auto" w:fill="auto"/>
            <w:noWrap/>
            <w:hideMark/>
          </w:tcPr>
          <w:p w14:paraId="4C55A4A4" w14:textId="4718BB2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5" w:type="dxa"/>
            <w:shd w:val="clear" w:color="auto" w:fill="auto"/>
            <w:noWrap/>
            <w:hideMark/>
          </w:tcPr>
          <w:p w14:paraId="0C9A0F0F" w14:textId="48463CE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0D406002" w14:textId="6FEBB7C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2" w:type="dxa"/>
            <w:shd w:val="clear" w:color="auto" w:fill="auto"/>
            <w:noWrap/>
            <w:hideMark/>
          </w:tcPr>
          <w:p w14:paraId="79AFF0FC" w14:textId="1AE96C7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62.5</w:t>
            </w:r>
          </w:p>
        </w:tc>
        <w:tc>
          <w:tcPr>
            <w:tcW w:w="521" w:type="dxa"/>
            <w:shd w:val="clear" w:color="auto" w:fill="auto"/>
            <w:noWrap/>
            <w:hideMark/>
          </w:tcPr>
          <w:p w14:paraId="6DBCDF97" w14:textId="1BD81A7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14</w:t>
            </w:r>
          </w:p>
        </w:tc>
        <w:tc>
          <w:tcPr>
            <w:tcW w:w="672" w:type="dxa"/>
            <w:shd w:val="clear" w:color="auto" w:fill="auto"/>
            <w:noWrap/>
            <w:hideMark/>
          </w:tcPr>
          <w:p w14:paraId="01DAA15D" w14:textId="2D6CBB9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87.5</w:t>
            </w:r>
          </w:p>
        </w:tc>
        <w:tc>
          <w:tcPr>
            <w:tcW w:w="521" w:type="dxa"/>
            <w:shd w:val="clear" w:color="auto" w:fill="auto"/>
            <w:noWrap/>
            <w:hideMark/>
          </w:tcPr>
          <w:p w14:paraId="3B6D29DA" w14:textId="0767DD9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w:t>
            </w:r>
          </w:p>
        </w:tc>
        <w:tc>
          <w:tcPr>
            <w:tcW w:w="672" w:type="dxa"/>
            <w:shd w:val="clear" w:color="auto" w:fill="auto"/>
            <w:noWrap/>
            <w:hideMark/>
          </w:tcPr>
          <w:p w14:paraId="65EB6B75" w14:textId="0550848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81.8</w:t>
            </w:r>
          </w:p>
        </w:tc>
        <w:tc>
          <w:tcPr>
            <w:tcW w:w="521" w:type="dxa"/>
            <w:shd w:val="clear" w:color="auto" w:fill="auto"/>
            <w:noWrap/>
            <w:hideMark/>
          </w:tcPr>
          <w:p w14:paraId="1386617D" w14:textId="000924E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672" w:type="dxa"/>
            <w:shd w:val="clear" w:color="auto" w:fill="auto"/>
            <w:noWrap/>
            <w:hideMark/>
          </w:tcPr>
          <w:p w14:paraId="2556C729" w14:textId="0258A9D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85.7</w:t>
            </w:r>
          </w:p>
        </w:tc>
        <w:tc>
          <w:tcPr>
            <w:tcW w:w="521" w:type="dxa"/>
            <w:shd w:val="clear" w:color="auto" w:fill="auto"/>
            <w:noWrap/>
            <w:hideMark/>
          </w:tcPr>
          <w:p w14:paraId="0D234611" w14:textId="2B75E5A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8" w:type="dxa"/>
            <w:shd w:val="clear" w:color="auto" w:fill="auto"/>
            <w:noWrap/>
            <w:hideMark/>
          </w:tcPr>
          <w:p w14:paraId="1D43A94F" w14:textId="340E022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62.5</w:t>
            </w:r>
          </w:p>
        </w:tc>
        <w:tc>
          <w:tcPr>
            <w:tcW w:w="521" w:type="dxa"/>
            <w:shd w:val="clear" w:color="auto" w:fill="auto"/>
            <w:noWrap/>
            <w:hideMark/>
          </w:tcPr>
          <w:p w14:paraId="47C2F8D7" w14:textId="00A2C9B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2" w:type="dxa"/>
            <w:shd w:val="clear" w:color="auto" w:fill="auto"/>
            <w:noWrap/>
            <w:hideMark/>
          </w:tcPr>
          <w:p w14:paraId="1DD13257" w14:textId="2442F0F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419" w:type="dxa"/>
            <w:shd w:val="clear" w:color="auto" w:fill="auto"/>
            <w:noWrap/>
            <w:hideMark/>
          </w:tcPr>
          <w:p w14:paraId="7D84EC19" w14:textId="79DBF3C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6F6279A2" w14:textId="2542C10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2FE1341D" w14:textId="7FE657D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6D99048A" w14:textId="161056D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419" w:type="dxa"/>
            <w:shd w:val="clear" w:color="auto" w:fill="auto"/>
            <w:noWrap/>
            <w:hideMark/>
          </w:tcPr>
          <w:p w14:paraId="22501154" w14:textId="19B4BEA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74B58C45" w14:textId="7901330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60.0</w:t>
            </w:r>
          </w:p>
        </w:tc>
        <w:tc>
          <w:tcPr>
            <w:tcW w:w="419" w:type="dxa"/>
            <w:shd w:val="clear" w:color="auto" w:fill="auto"/>
            <w:noWrap/>
            <w:hideMark/>
          </w:tcPr>
          <w:p w14:paraId="73D31B37" w14:textId="56A668A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04C7F968" w14:textId="1A99986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19" w:type="dxa"/>
            <w:shd w:val="clear" w:color="auto" w:fill="auto"/>
            <w:noWrap/>
            <w:hideMark/>
          </w:tcPr>
          <w:p w14:paraId="06B7B7F8" w14:textId="004D171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7" w:type="dxa"/>
            <w:shd w:val="clear" w:color="auto" w:fill="auto"/>
            <w:noWrap/>
            <w:hideMark/>
          </w:tcPr>
          <w:p w14:paraId="51194683" w14:textId="53054B7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694" w:type="dxa"/>
            <w:shd w:val="clear" w:color="auto" w:fill="auto"/>
            <w:noWrap/>
            <w:hideMark/>
          </w:tcPr>
          <w:p w14:paraId="51B2E9E1" w14:textId="0CAAFD4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49</w:t>
            </w:r>
          </w:p>
        </w:tc>
      </w:tr>
      <w:tr w:rsidR="00F46C1F" w:rsidRPr="005C5232" w14:paraId="14C44FB2" w14:textId="77777777" w:rsidTr="009D7A72">
        <w:trPr>
          <w:trHeight w:val="252"/>
        </w:trPr>
        <w:tc>
          <w:tcPr>
            <w:tcW w:w="1287" w:type="dxa"/>
            <w:shd w:val="clear" w:color="auto" w:fill="auto"/>
            <w:noWrap/>
            <w:hideMark/>
          </w:tcPr>
          <w:p w14:paraId="765C8595" w14:textId="77777777" w:rsidR="00F46C1F" w:rsidRPr="005C5232" w:rsidRDefault="00F46C1F" w:rsidP="00F46C1F">
            <w:pPr>
              <w:rPr>
                <w:rFonts w:eastAsia="Times New Roman" w:cs="Calibri"/>
                <w:color w:val="000000"/>
                <w:sz w:val="18"/>
                <w:szCs w:val="18"/>
                <w:lang w:eastAsia="en-AU"/>
              </w:rPr>
            </w:pPr>
            <w:r w:rsidRPr="005C5232">
              <w:rPr>
                <w:rFonts w:eastAsia="Times New Roman" w:cs="Calibri"/>
                <w:color w:val="000000"/>
                <w:sz w:val="18"/>
                <w:szCs w:val="18"/>
                <w:lang w:eastAsia="en-AU"/>
              </w:rPr>
              <w:t>Hutt Valley</w:t>
            </w:r>
          </w:p>
        </w:tc>
        <w:tc>
          <w:tcPr>
            <w:tcW w:w="401" w:type="dxa"/>
            <w:shd w:val="clear" w:color="auto" w:fill="auto"/>
            <w:noWrap/>
            <w:hideMark/>
          </w:tcPr>
          <w:p w14:paraId="567D9BF7" w14:textId="45190B0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5" w:type="dxa"/>
            <w:shd w:val="clear" w:color="auto" w:fill="auto"/>
            <w:noWrap/>
            <w:hideMark/>
          </w:tcPr>
          <w:p w14:paraId="2BD52FDE" w14:textId="4CC4C00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2C9A2906" w14:textId="4182149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w:t>
            </w:r>
          </w:p>
        </w:tc>
        <w:tc>
          <w:tcPr>
            <w:tcW w:w="672" w:type="dxa"/>
            <w:shd w:val="clear" w:color="auto" w:fill="auto"/>
            <w:noWrap/>
            <w:hideMark/>
          </w:tcPr>
          <w:p w14:paraId="312488B2" w14:textId="224E1ED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90.0</w:t>
            </w:r>
          </w:p>
        </w:tc>
        <w:tc>
          <w:tcPr>
            <w:tcW w:w="521" w:type="dxa"/>
            <w:shd w:val="clear" w:color="auto" w:fill="auto"/>
            <w:noWrap/>
            <w:hideMark/>
          </w:tcPr>
          <w:p w14:paraId="619CF35F" w14:textId="1C20DFE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14</w:t>
            </w:r>
          </w:p>
        </w:tc>
        <w:tc>
          <w:tcPr>
            <w:tcW w:w="672" w:type="dxa"/>
            <w:shd w:val="clear" w:color="auto" w:fill="auto"/>
            <w:noWrap/>
            <w:hideMark/>
          </w:tcPr>
          <w:p w14:paraId="5D317421" w14:textId="201702A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93.3</w:t>
            </w:r>
          </w:p>
        </w:tc>
        <w:tc>
          <w:tcPr>
            <w:tcW w:w="521" w:type="dxa"/>
            <w:shd w:val="clear" w:color="auto" w:fill="auto"/>
            <w:noWrap/>
            <w:hideMark/>
          </w:tcPr>
          <w:p w14:paraId="4D40F00D" w14:textId="5126A3B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11</w:t>
            </w:r>
          </w:p>
        </w:tc>
        <w:tc>
          <w:tcPr>
            <w:tcW w:w="672" w:type="dxa"/>
            <w:shd w:val="clear" w:color="auto" w:fill="auto"/>
            <w:noWrap/>
            <w:hideMark/>
          </w:tcPr>
          <w:p w14:paraId="4F46094D" w14:textId="42C4C37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91.7</w:t>
            </w:r>
          </w:p>
        </w:tc>
        <w:tc>
          <w:tcPr>
            <w:tcW w:w="521" w:type="dxa"/>
            <w:shd w:val="clear" w:color="auto" w:fill="auto"/>
            <w:noWrap/>
            <w:hideMark/>
          </w:tcPr>
          <w:p w14:paraId="4CDF9C00" w14:textId="27E1171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w:t>
            </w:r>
          </w:p>
        </w:tc>
        <w:tc>
          <w:tcPr>
            <w:tcW w:w="672" w:type="dxa"/>
            <w:shd w:val="clear" w:color="auto" w:fill="auto"/>
            <w:noWrap/>
            <w:hideMark/>
          </w:tcPr>
          <w:p w14:paraId="39707B5A" w14:textId="7AF68BC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90.0</w:t>
            </w:r>
          </w:p>
        </w:tc>
        <w:tc>
          <w:tcPr>
            <w:tcW w:w="521" w:type="dxa"/>
            <w:shd w:val="clear" w:color="auto" w:fill="auto"/>
            <w:noWrap/>
            <w:hideMark/>
          </w:tcPr>
          <w:p w14:paraId="2B38ECE2" w14:textId="2CA47C4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w:t>
            </w:r>
          </w:p>
        </w:tc>
        <w:tc>
          <w:tcPr>
            <w:tcW w:w="678" w:type="dxa"/>
            <w:shd w:val="clear" w:color="auto" w:fill="auto"/>
            <w:noWrap/>
            <w:hideMark/>
          </w:tcPr>
          <w:p w14:paraId="41E474FD" w14:textId="54A0F7E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87.5</w:t>
            </w:r>
          </w:p>
        </w:tc>
        <w:tc>
          <w:tcPr>
            <w:tcW w:w="521" w:type="dxa"/>
            <w:shd w:val="clear" w:color="auto" w:fill="auto"/>
            <w:noWrap/>
            <w:hideMark/>
          </w:tcPr>
          <w:p w14:paraId="7468F469" w14:textId="2ACEDED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79754C90" w14:textId="2234FE6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24072A39" w14:textId="43D95DA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41EB9490" w14:textId="1995010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05AF3993" w14:textId="7E08AB7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2E40670A" w14:textId="11625EF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42.9</w:t>
            </w:r>
          </w:p>
        </w:tc>
        <w:tc>
          <w:tcPr>
            <w:tcW w:w="419" w:type="dxa"/>
            <w:shd w:val="clear" w:color="auto" w:fill="auto"/>
            <w:noWrap/>
            <w:hideMark/>
          </w:tcPr>
          <w:p w14:paraId="77BDABAB" w14:textId="53A8826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426FB270" w14:textId="1AE5AF7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521D3B24" w14:textId="409F646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4672C6B8" w14:textId="43F2386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60.0</w:t>
            </w:r>
          </w:p>
        </w:tc>
        <w:tc>
          <w:tcPr>
            <w:tcW w:w="419" w:type="dxa"/>
            <w:shd w:val="clear" w:color="auto" w:fill="auto"/>
            <w:noWrap/>
            <w:hideMark/>
          </w:tcPr>
          <w:p w14:paraId="3C3E573D" w14:textId="7444391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7" w:type="dxa"/>
            <w:shd w:val="clear" w:color="auto" w:fill="auto"/>
            <w:noWrap/>
            <w:hideMark/>
          </w:tcPr>
          <w:p w14:paraId="3EA58332" w14:textId="181F097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94" w:type="dxa"/>
            <w:shd w:val="clear" w:color="auto" w:fill="auto"/>
            <w:noWrap/>
            <w:hideMark/>
          </w:tcPr>
          <w:p w14:paraId="6EA6EC4E" w14:textId="73F29BA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65</w:t>
            </w:r>
          </w:p>
        </w:tc>
      </w:tr>
      <w:tr w:rsidR="00F46C1F" w:rsidRPr="005C5232" w14:paraId="6E0A36E1" w14:textId="77777777" w:rsidTr="009D7A72">
        <w:trPr>
          <w:trHeight w:val="252"/>
        </w:trPr>
        <w:tc>
          <w:tcPr>
            <w:tcW w:w="1287" w:type="dxa"/>
            <w:shd w:val="clear" w:color="auto" w:fill="auto"/>
            <w:noWrap/>
            <w:hideMark/>
          </w:tcPr>
          <w:p w14:paraId="4A320DBF" w14:textId="77777777" w:rsidR="00F46C1F" w:rsidRPr="005C5232" w:rsidRDefault="00F46C1F" w:rsidP="00F46C1F">
            <w:pPr>
              <w:rPr>
                <w:rFonts w:eastAsia="Times New Roman" w:cs="Calibri"/>
                <w:color w:val="000000"/>
                <w:sz w:val="18"/>
                <w:szCs w:val="18"/>
                <w:lang w:eastAsia="en-AU"/>
              </w:rPr>
            </w:pPr>
            <w:r w:rsidRPr="005C5232">
              <w:rPr>
                <w:rFonts w:eastAsia="Times New Roman" w:cs="Calibri"/>
                <w:color w:val="000000"/>
                <w:sz w:val="18"/>
                <w:szCs w:val="18"/>
                <w:lang w:eastAsia="en-AU"/>
              </w:rPr>
              <w:t>Lakes</w:t>
            </w:r>
          </w:p>
        </w:tc>
        <w:tc>
          <w:tcPr>
            <w:tcW w:w="401" w:type="dxa"/>
            <w:shd w:val="clear" w:color="auto" w:fill="auto"/>
            <w:noWrap/>
            <w:hideMark/>
          </w:tcPr>
          <w:p w14:paraId="7D46270F" w14:textId="483A096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5" w:type="dxa"/>
            <w:shd w:val="clear" w:color="auto" w:fill="auto"/>
            <w:noWrap/>
            <w:hideMark/>
          </w:tcPr>
          <w:p w14:paraId="07556004" w14:textId="0A8990A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71512CC7" w14:textId="722C02C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522FB864" w14:textId="763AA65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0BC1B5F7" w14:textId="69EB347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2" w:type="dxa"/>
            <w:shd w:val="clear" w:color="auto" w:fill="auto"/>
            <w:noWrap/>
            <w:hideMark/>
          </w:tcPr>
          <w:p w14:paraId="216E6BD8" w14:textId="0CF1528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242C1044" w14:textId="3AF8425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w:t>
            </w:r>
          </w:p>
        </w:tc>
        <w:tc>
          <w:tcPr>
            <w:tcW w:w="672" w:type="dxa"/>
            <w:shd w:val="clear" w:color="auto" w:fill="auto"/>
            <w:noWrap/>
            <w:hideMark/>
          </w:tcPr>
          <w:p w14:paraId="4978CF87" w14:textId="3B84E60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3ABE4B2E" w14:textId="0E51244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3156F516" w14:textId="7E20A8C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70050A81" w14:textId="4F55599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8" w:type="dxa"/>
            <w:shd w:val="clear" w:color="auto" w:fill="auto"/>
            <w:noWrap/>
            <w:hideMark/>
          </w:tcPr>
          <w:p w14:paraId="0C70FBF0" w14:textId="7211EC7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521" w:type="dxa"/>
            <w:shd w:val="clear" w:color="auto" w:fill="auto"/>
            <w:noWrap/>
            <w:hideMark/>
          </w:tcPr>
          <w:p w14:paraId="657DF071" w14:textId="75E1A40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2" w:type="dxa"/>
            <w:shd w:val="clear" w:color="auto" w:fill="auto"/>
            <w:noWrap/>
            <w:hideMark/>
          </w:tcPr>
          <w:p w14:paraId="2B7DF91E" w14:textId="6D56450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419" w:type="dxa"/>
            <w:shd w:val="clear" w:color="auto" w:fill="auto"/>
            <w:noWrap/>
            <w:hideMark/>
          </w:tcPr>
          <w:p w14:paraId="1ACAB41D" w14:textId="34C00A8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shd w:val="clear" w:color="auto" w:fill="auto"/>
            <w:noWrap/>
            <w:hideMark/>
          </w:tcPr>
          <w:p w14:paraId="6D6C898F" w14:textId="329DFB3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419" w:type="dxa"/>
            <w:shd w:val="clear" w:color="auto" w:fill="auto"/>
            <w:noWrap/>
            <w:hideMark/>
          </w:tcPr>
          <w:p w14:paraId="77E628A9" w14:textId="43631BA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672" w:type="dxa"/>
            <w:shd w:val="clear" w:color="auto" w:fill="auto"/>
            <w:noWrap/>
            <w:hideMark/>
          </w:tcPr>
          <w:p w14:paraId="53B2C305" w14:textId="76BBA06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0BF078C0" w14:textId="6FA836C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235520BD" w14:textId="00AC9A8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13D5B4FA" w14:textId="40EDB26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2" w:type="dxa"/>
            <w:shd w:val="clear" w:color="auto" w:fill="auto"/>
            <w:noWrap/>
            <w:hideMark/>
          </w:tcPr>
          <w:p w14:paraId="088C84C9" w14:textId="47D1202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419" w:type="dxa"/>
            <w:shd w:val="clear" w:color="auto" w:fill="auto"/>
            <w:noWrap/>
            <w:hideMark/>
          </w:tcPr>
          <w:p w14:paraId="11CEBBB5" w14:textId="0A05F9D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7" w:type="dxa"/>
            <w:shd w:val="clear" w:color="auto" w:fill="auto"/>
            <w:noWrap/>
            <w:hideMark/>
          </w:tcPr>
          <w:p w14:paraId="4303DA6E" w14:textId="51CB6D0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694" w:type="dxa"/>
            <w:shd w:val="clear" w:color="auto" w:fill="auto"/>
            <w:noWrap/>
            <w:hideMark/>
          </w:tcPr>
          <w:p w14:paraId="05DF9956" w14:textId="2CB3C31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30</w:t>
            </w:r>
          </w:p>
        </w:tc>
      </w:tr>
      <w:tr w:rsidR="00F46C1F" w:rsidRPr="005C5232" w14:paraId="1ED1891F" w14:textId="77777777" w:rsidTr="009D7A72">
        <w:trPr>
          <w:trHeight w:val="252"/>
        </w:trPr>
        <w:tc>
          <w:tcPr>
            <w:tcW w:w="1287" w:type="dxa"/>
            <w:shd w:val="clear" w:color="auto" w:fill="auto"/>
            <w:noWrap/>
            <w:hideMark/>
          </w:tcPr>
          <w:p w14:paraId="18E85040" w14:textId="77777777" w:rsidR="00F46C1F" w:rsidRPr="005C5232" w:rsidRDefault="00F46C1F" w:rsidP="00F46C1F">
            <w:pPr>
              <w:rPr>
                <w:rFonts w:eastAsia="Times New Roman" w:cs="Calibri"/>
                <w:color w:val="000000"/>
                <w:sz w:val="18"/>
                <w:szCs w:val="18"/>
                <w:lang w:eastAsia="en-AU"/>
              </w:rPr>
            </w:pPr>
            <w:r w:rsidRPr="005C5232">
              <w:rPr>
                <w:rFonts w:eastAsia="Times New Roman" w:cs="Calibri"/>
                <w:color w:val="000000"/>
                <w:sz w:val="18"/>
                <w:szCs w:val="18"/>
                <w:lang w:eastAsia="en-AU"/>
              </w:rPr>
              <w:t>Mid Central</w:t>
            </w:r>
          </w:p>
        </w:tc>
        <w:tc>
          <w:tcPr>
            <w:tcW w:w="401" w:type="dxa"/>
            <w:shd w:val="clear" w:color="auto" w:fill="auto"/>
            <w:noWrap/>
            <w:hideMark/>
          </w:tcPr>
          <w:p w14:paraId="235B5A21" w14:textId="22138F8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5" w:type="dxa"/>
            <w:shd w:val="clear" w:color="auto" w:fill="auto"/>
            <w:noWrap/>
            <w:hideMark/>
          </w:tcPr>
          <w:p w14:paraId="029D6448" w14:textId="32EAE9A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6B1CCBC9" w14:textId="29E260E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22</w:t>
            </w:r>
          </w:p>
        </w:tc>
        <w:tc>
          <w:tcPr>
            <w:tcW w:w="672" w:type="dxa"/>
            <w:shd w:val="clear" w:color="auto" w:fill="auto"/>
            <w:noWrap/>
            <w:hideMark/>
          </w:tcPr>
          <w:p w14:paraId="4AC2CF9D" w14:textId="00F5DFB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88.0</w:t>
            </w:r>
          </w:p>
        </w:tc>
        <w:tc>
          <w:tcPr>
            <w:tcW w:w="521" w:type="dxa"/>
            <w:shd w:val="clear" w:color="auto" w:fill="auto"/>
            <w:noWrap/>
            <w:hideMark/>
          </w:tcPr>
          <w:p w14:paraId="2EA392AD" w14:textId="274A10A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22</w:t>
            </w:r>
          </w:p>
        </w:tc>
        <w:tc>
          <w:tcPr>
            <w:tcW w:w="672" w:type="dxa"/>
            <w:shd w:val="clear" w:color="auto" w:fill="auto"/>
            <w:noWrap/>
            <w:hideMark/>
          </w:tcPr>
          <w:p w14:paraId="543ECC1D" w14:textId="0D27C7C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88.0</w:t>
            </w:r>
          </w:p>
        </w:tc>
        <w:tc>
          <w:tcPr>
            <w:tcW w:w="521" w:type="dxa"/>
            <w:shd w:val="clear" w:color="auto" w:fill="auto"/>
            <w:noWrap/>
            <w:hideMark/>
          </w:tcPr>
          <w:p w14:paraId="08296980" w14:textId="6352ED1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11</w:t>
            </w:r>
          </w:p>
        </w:tc>
        <w:tc>
          <w:tcPr>
            <w:tcW w:w="672" w:type="dxa"/>
            <w:shd w:val="clear" w:color="auto" w:fill="auto"/>
            <w:noWrap/>
            <w:hideMark/>
          </w:tcPr>
          <w:p w14:paraId="37C11BBB" w14:textId="7C55E13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84.6</w:t>
            </w:r>
          </w:p>
        </w:tc>
        <w:tc>
          <w:tcPr>
            <w:tcW w:w="521" w:type="dxa"/>
            <w:shd w:val="clear" w:color="auto" w:fill="auto"/>
            <w:noWrap/>
            <w:hideMark/>
          </w:tcPr>
          <w:p w14:paraId="0651B2AC" w14:textId="7948C85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w:t>
            </w:r>
          </w:p>
        </w:tc>
        <w:tc>
          <w:tcPr>
            <w:tcW w:w="672" w:type="dxa"/>
            <w:shd w:val="clear" w:color="auto" w:fill="auto"/>
            <w:noWrap/>
            <w:hideMark/>
          </w:tcPr>
          <w:p w14:paraId="07402CE1" w14:textId="0150A6A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440676A6" w14:textId="15143E5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w:t>
            </w:r>
          </w:p>
        </w:tc>
        <w:tc>
          <w:tcPr>
            <w:tcW w:w="678" w:type="dxa"/>
            <w:shd w:val="clear" w:color="auto" w:fill="auto"/>
            <w:noWrap/>
            <w:hideMark/>
          </w:tcPr>
          <w:p w14:paraId="4702A003" w14:textId="74ED247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80.0</w:t>
            </w:r>
          </w:p>
        </w:tc>
        <w:tc>
          <w:tcPr>
            <w:tcW w:w="521" w:type="dxa"/>
            <w:shd w:val="clear" w:color="auto" w:fill="auto"/>
            <w:noWrap/>
            <w:hideMark/>
          </w:tcPr>
          <w:p w14:paraId="4AC16789" w14:textId="69D6645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78ADC171" w14:textId="41D9CD3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80.0</w:t>
            </w:r>
          </w:p>
        </w:tc>
        <w:tc>
          <w:tcPr>
            <w:tcW w:w="419" w:type="dxa"/>
            <w:shd w:val="clear" w:color="auto" w:fill="auto"/>
            <w:noWrap/>
            <w:hideMark/>
          </w:tcPr>
          <w:p w14:paraId="3CE3019D" w14:textId="14675B0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shd w:val="clear" w:color="auto" w:fill="auto"/>
            <w:noWrap/>
            <w:hideMark/>
          </w:tcPr>
          <w:p w14:paraId="6BC1BDB9" w14:textId="2BF128E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02984C4F" w14:textId="68E1736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27B42DF8" w14:textId="6E38072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80.0</w:t>
            </w:r>
          </w:p>
        </w:tc>
        <w:tc>
          <w:tcPr>
            <w:tcW w:w="419" w:type="dxa"/>
            <w:shd w:val="clear" w:color="auto" w:fill="auto"/>
            <w:noWrap/>
            <w:hideMark/>
          </w:tcPr>
          <w:p w14:paraId="46545092" w14:textId="31365F7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2BA3DAD7" w14:textId="5765BA7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19" w:type="dxa"/>
            <w:shd w:val="clear" w:color="auto" w:fill="auto"/>
            <w:noWrap/>
            <w:hideMark/>
          </w:tcPr>
          <w:p w14:paraId="480F2FDD" w14:textId="2FD9D57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shd w:val="clear" w:color="auto" w:fill="auto"/>
            <w:noWrap/>
            <w:hideMark/>
          </w:tcPr>
          <w:p w14:paraId="09AC0F40" w14:textId="2F92662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419" w:type="dxa"/>
            <w:shd w:val="clear" w:color="auto" w:fill="auto"/>
            <w:noWrap/>
            <w:hideMark/>
          </w:tcPr>
          <w:p w14:paraId="28D1B530" w14:textId="456EE5C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7" w:type="dxa"/>
            <w:shd w:val="clear" w:color="auto" w:fill="auto"/>
            <w:noWrap/>
            <w:hideMark/>
          </w:tcPr>
          <w:p w14:paraId="1020A8FD" w14:textId="6A62C47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694" w:type="dxa"/>
            <w:shd w:val="clear" w:color="auto" w:fill="auto"/>
            <w:noWrap/>
            <w:hideMark/>
          </w:tcPr>
          <w:p w14:paraId="4FFFAE60" w14:textId="1CE2A7E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85</w:t>
            </w:r>
          </w:p>
        </w:tc>
      </w:tr>
      <w:tr w:rsidR="00F46C1F" w:rsidRPr="005C5232" w14:paraId="567AF6E2" w14:textId="77777777" w:rsidTr="009D7A72">
        <w:trPr>
          <w:trHeight w:val="252"/>
        </w:trPr>
        <w:tc>
          <w:tcPr>
            <w:tcW w:w="1287" w:type="dxa"/>
            <w:shd w:val="clear" w:color="auto" w:fill="auto"/>
            <w:noWrap/>
            <w:hideMark/>
          </w:tcPr>
          <w:p w14:paraId="6786217B" w14:textId="77777777" w:rsidR="00F46C1F" w:rsidRPr="005C5232" w:rsidRDefault="00F46C1F" w:rsidP="00F46C1F">
            <w:pPr>
              <w:rPr>
                <w:rFonts w:eastAsia="Times New Roman" w:cs="Calibri"/>
                <w:color w:val="000000"/>
                <w:sz w:val="18"/>
                <w:szCs w:val="18"/>
                <w:lang w:eastAsia="en-AU"/>
              </w:rPr>
            </w:pPr>
            <w:r w:rsidRPr="005C5232">
              <w:rPr>
                <w:rFonts w:eastAsia="Times New Roman" w:cs="Calibri"/>
                <w:color w:val="000000"/>
                <w:sz w:val="18"/>
                <w:szCs w:val="18"/>
                <w:lang w:eastAsia="en-AU"/>
              </w:rPr>
              <w:t>Nelson Marlborough</w:t>
            </w:r>
          </w:p>
        </w:tc>
        <w:tc>
          <w:tcPr>
            <w:tcW w:w="401" w:type="dxa"/>
            <w:shd w:val="clear" w:color="auto" w:fill="auto"/>
            <w:noWrap/>
            <w:hideMark/>
          </w:tcPr>
          <w:p w14:paraId="1FBF66DE" w14:textId="7E5B67E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5" w:type="dxa"/>
            <w:shd w:val="clear" w:color="auto" w:fill="auto"/>
            <w:noWrap/>
            <w:hideMark/>
          </w:tcPr>
          <w:p w14:paraId="0CDA1DCE" w14:textId="7D741DF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26B6226F" w14:textId="3430A47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2" w:type="dxa"/>
            <w:shd w:val="clear" w:color="auto" w:fill="auto"/>
            <w:noWrap/>
            <w:hideMark/>
          </w:tcPr>
          <w:p w14:paraId="3453B173" w14:textId="6D4A0DD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09CB5A4E" w14:textId="4E53D08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2" w:type="dxa"/>
            <w:shd w:val="clear" w:color="auto" w:fill="auto"/>
            <w:noWrap/>
            <w:hideMark/>
          </w:tcPr>
          <w:p w14:paraId="5954076D" w14:textId="4F8054B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83.3</w:t>
            </w:r>
          </w:p>
        </w:tc>
        <w:tc>
          <w:tcPr>
            <w:tcW w:w="521" w:type="dxa"/>
            <w:shd w:val="clear" w:color="auto" w:fill="auto"/>
            <w:noWrap/>
            <w:hideMark/>
          </w:tcPr>
          <w:p w14:paraId="07ADB712" w14:textId="6E0C3CF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w:t>
            </w:r>
          </w:p>
        </w:tc>
        <w:tc>
          <w:tcPr>
            <w:tcW w:w="672" w:type="dxa"/>
            <w:shd w:val="clear" w:color="auto" w:fill="auto"/>
            <w:noWrap/>
            <w:hideMark/>
          </w:tcPr>
          <w:p w14:paraId="2E54D22E" w14:textId="358B378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071001BC" w14:textId="15036DA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672" w:type="dxa"/>
            <w:shd w:val="clear" w:color="auto" w:fill="auto"/>
            <w:noWrap/>
            <w:hideMark/>
          </w:tcPr>
          <w:p w14:paraId="0C1F46AB" w14:textId="172BEDA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26E6B888" w14:textId="3599E71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8" w:type="dxa"/>
            <w:shd w:val="clear" w:color="auto" w:fill="auto"/>
            <w:noWrap/>
            <w:hideMark/>
          </w:tcPr>
          <w:p w14:paraId="7C420BE6" w14:textId="4CED75C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75.0</w:t>
            </w:r>
          </w:p>
        </w:tc>
        <w:tc>
          <w:tcPr>
            <w:tcW w:w="521" w:type="dxa"/>
            <w:shd w:val="clear" w:color="auto" w:fill="auto"/>
            <w:noWrap/>
            <w:hideMark/>
          </w:tcPr>
          <w:p w14:paraId="0CCF763C" w14:textId="54FF889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2" w:type="dxa"/>
            <w:shd w:val="clear" w:color="auto" w:fill="auto"/>
            <w:noWrap/>
            <w:hideMark/>
          </w:tcPr>
          <w:p w14:paraId="0DF7A30F" w14:textId="773048E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70371FF5" w14:textId="0B30D74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0DD1EBF9" w14:textId="21911A5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49566D93" w14:textId="1B4B4C6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shd w:val="clear" w:color="auto" w:fill="auto"/>
            <w:noWrap/>
            <w:hideMark/>
          </w:tcPr>
          <w:p w14:paraId="13B66A23" w14:textId="60BE630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33.3</w:t>
            </w:r>
          </w:p>
        </w:tc>
        <w:tc>
          <w:tcPr>
            <w:tcW w:w="419" w:type="dxa"/>
            <w:shd w:val="clear" w:color="auto" w:fill="auto"/>
            <w:noWrap/>
            <w:hideMark/>
          </w:tcPr>
          <w:p w14:paraId="58126A00" w14:textId="60C20B9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2" w:type="dxa"/>
            <w:shd w:val="clear" w:color="auto" w:fill="auto"/>
            <w:noWrap/>
            <w:hideMark/>
          </w:tcPr>
          <w:p w14:paraId="55795F0F" w14:textId="087E137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419" w:type="dxa"/>
            <w:shd w:val="clear" w:color="auto" w:fill="auto"/>
            <w:noWrap/>
            <w:hideMark/>
          </w:tcPr>
          <w:p w14:paraId="2C40B338" w14:textId="1380401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49282CFB" w14:textId="29B6197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25527785" w14:textId="07C4103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7" w:type="dxa"/>
            <w:shd w:val="clear" w:color="auto" w:fill="auto"/>
            <w:noWrap/>
            <w:hideMark/>
          </w:tcPr>
          <w:p w14:paraId="67BFF717" w14:textId="39C3DF4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694" w:type="dxa"/>
            <w:shd w:val="clear" w:color="auto" w:fill="auto"/>
            <w:noWrap/>
            <w:hideMark/>
          </w:tcPr>
          <w:p w14:paraId="4A771C06" w14:textId="43E2987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42</w:t>
            </w:r>
          </w:p>
        </w:tc>
      </w:tr>
      <w:tr w:rsidR="00F46C1F" w:rsidRPr="005C5232" w14:paraId="29F2DAC2" w14:textId="77777777" w:rsidTr="009D7A72">
        <w:trPr>
          <w:trHeight w:val="252"/>
        </w:trPr>
        <w:tc>
          <w:tcPr>
            <w:tcW w:w="1287" w:type="dxa"/>
            <w:shd w:val="clear" w:color="auto" w:fill="auto"/>
            <w:noWrap/>
            <w:hideMark/>
          </w:tcPr>
          <w:p w14:paraId="465E1ABC" w14:textId="77777777" w:rsidR="00F46C1F" w:rsidRPr="005C5232" w:rsidRDefault="00F46C1F" w:rsidP="00F46C1F">
            <w:pPr>
              <w:rPr>
                <w:rFonts w:eastAsia="Times New Roman" w:cs="Calibri"/>
                <w:color w:val="000000"/>
                <w:sz w:val="18"/>
                <w:szCs w:val="18"/>
                <w:lang w:eastAsia="en-AU"/>
              </w:rPr>
            </w:pPr>
            <w:r w:rsidRPr="005C5232">
              <w:rPr>
                <w:rFonts w:eastAsia="Times New Roman" w:cs="Calibri"/>
                <w:color w:val="000000"/>
                <w:sz w:val="18"/>
                <w:szCs w:val="18"/>
                <w:lang w:eastAsia="en-AU"/>
              </w:rPr>
              <w:t>Northland</w:t>
            </w:r>
          </w:p>
        </w:tc>
        <w:tc>
          <w:tcPr>
            <w:tcW w:w="401" w:type="dxa"/>
            <w:shd w:val="clear" w:color="auto" w:fill="auto"/>
            <w:noWrap/>
            <w:hideMark/>
          </w:tcPr>
          <w:p w14:paraId="233487F3" w14:textId="054FECA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5" w:type="dxa"/>
            <w:shd w:val="clear" w:color="auto" w:fill="auto"/>
            <w:noWrap/>
            <w:hideMark/>
          </w:tcPr>
          <w:p w14:paraId="31502D1A" w14:textId="0220751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6BDEFE48" w14:textId="48D9E0B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2" w:type="dxa"/>
            <w:shd w:val="clear" w:color="auto" w:fill="auto"/>
            <w:noWrap/>
            <w:hideMark/>
          </w:tcPr>
          <w:p w14:paraId="64CE0711" w14:textId="7D0882A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83.3</w:t>
            </w:r>
          </w:p>
        </w:tc>
        <w:tc>
          <w:tcPr>
            <w:tcW w:w="521" w:type="dxa"/>
            <w:shd w:val="clear" w:color="auto" w:fill="auto"/>
            <w:noWrap/>
            <w:hideMark/>
          </w:tcPr>
          <w:p w14:paraId="4EF1FB34" w14:textId="024D49B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w:t>
            </w:r>
          </w:p>
        </w:tc>
        <w:tc>
          <w:tcPr>
            <w:tcW w:w="672" w:type="dxa"/>
            <w:shd w:val="clear" w:color="auto" w:fill="auto"/>
            <w:noWrap/>
            <w:hideMark/>
          </w:tcPr>
          <w:p w14:paraId="343EE68A" w14:textId="54AFA4D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77.8</w:t>
            </w:r>
          </w:p>
        </w:tc>
        <w:tc>
          <w:tcPr>
            <w:tcW w:w="521" w:type="dxa"/>
            <w:shd w:val="clear" w:color="auto" w:fill="auto"/>
            <w:noWrap/>
            <w:hideMark/>
          </w:tcPr>
          <w:p w14:paraId="6C1EFE24" w14:textId="274D371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w:t>
            </w:r>
          </w:p>
        </w:tc>
        <w:tc>
          <w:tcPr>
            <w:tcW w:w="672" w:type="dxa"/>
            <w:shd w:val="clear" w:color="auto" w:fill="auto"/>
            <w:noWrap/>
            <w:hideMark/>
          </w:tcPr>
          <w:p w14:paraId="7C08AC40" w14:textId="4F91F8E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88.9</w:t>
            </w:r>
          </w:p>
        </w:tc>
        <w:tc>
          <w:tcPr>
            <w:tcW w:w="521" w:type="dxa"/>
            <w:shd w:val="clear" w:color="auto" w:fill="auto"/>
            <w:noWrap/>
            <w:hideMark/>
          </w:tcPr>
          <w:p w14:paraId="73C51925" w14:textId="669EED7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672" w:type="dxa"/>
            <w:shd w:val="clear" w:color="auto" w:fill="auto"/>
            <w:noWrap/>
            <w:hideMark/>
          </w:tcPr>
          <w:p w14:paraId="6B62910E" w14:textId="19BCCD2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3F63C697" w14:textId="4A70E5F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8" w:type="dxa"/>
            <w:shd w:val="clear" w:color="auto" w:fill="auto"/>
            <w:noWrap/>
            <w:hideMark/>
          </w:tcPr>
          <w:p w14:paraId="71C6561C" w14:textId="176A2B7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521" w:type="dxa"/>
            <w:shd w:val="clear" w:color="auto" w:fill="auto"/>
            <w:noWrap/>
            <w:hideMark/>
          </w:tcPr>
          <w:p w14:paraId="60E26668" w14:textId="47618B0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687F95E5" w14:textId="324D786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19" w:type="dxa"/>
            <w:shd w:val="clear" w:color="auto" w:fill="auto"/>
            <w:noWrap/>
            <w:hideMark/>
          </w:tcPr>
          <w:p w14:paraId="01A66489" w14:textId="5D14CFE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676B9649" w14:textId="4384641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19" w:type="dxa"/>
            <w:shd w:val="clear" w:color="auto" w:fill="auto"/>
            <w:noWrap/>
            <w:hideMark/>
          </w:tcPr>
          <w:p w14:paraId="25716968" w14:textId="11FDFD4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0AE57587" w14:textId="337059A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19" w:type="dxa"/>
            <w:shd w:val="clear" w:color="auto" w:fill="auto"/>
            <w:noWrap/>
            <w:hideMark/>
          </w:tcPr>
          <w:p w14:paraId="1FDA7F1B" w14:textId="354944B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1C4AF817" w14:textId="43BE2D7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19" w:type="dxa"/>
            <w:shd w:val="clear" w:color="auto" w:fill="auto"/>
            <w:noWrap/>
            <w:hideMark/>
          </w:tcPr>
          <w:p w14:paraId="031C5690" w14:textId="3E466D9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2" w:type="dxa"/>
            <w:shd w:val="clear" w:color="auto" w:fill="auto"/>
            <w:noWrap/>
            <w:hideMark/>
          </w:tcPr>
          <w:p w14:paraId="71317B5F" w14:textId="6A263ED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419" w:type="dxa"/>
            <w:shd w:val="clear" w:color="auto" w:fill="auto"/>
            <w:noWrap/>
            <w:hideMark/>
          </w:tcPr>
          <w:p w14:paraId="1256DA09" w14:textId="7180E1C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7" w:type="dxa"/>
            <w:shd w:val="clear" w:color="auto" w:fill="auto"/>
            <w:noWrap/>
            <w:hideMark/>
          </w:tcPr>
          <w:p w14:paraId="28F752AE" w14:textId="5C4F0D9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694" w:type="dxa"/>
            <w:shd w:val="clear" w:color="auto" w:fill="auto"/>
            <w:noWrap/>
            <w:hideMark/>
          </w:tcPr>
          <w:p w14:paraId="332B94A9" w14:textId="64E293F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40</w:t>
            </w:r>
          </w:p>
        </w:tc>
      </w:tr>
      <w:tr w:rsidR="00F46C1F" w:rsidRPr="005C5232" w14:paraId="1B2D4894" w14:textId="77777777" w:rsidTr="009D7A72">
        <w:trPr>
          <w:trHeight w:val="252"/>
        </w:trPr>
        <w:tc>
          <w:tcPr>
            <w:tcW w:w="1287" w:type="dxa"/>
            <w:shd w:val="clear" w:color="auto" w:fill="auto"/>
            <w:noWrap/>
            <w:hideMark/>
          </w:tcPr>
          <w:p w14:paraId="64BF0344" w14:textId="77777777" w:rsidR="00F46C1F" w:rsidRPr="005C5232" w:rsidRDefault="00F46C1F" w:rsidP="00F46C1F">
            <w:pPr>
              <w:rPr>
                <w:rFonts w:eastAsia="Times New Roman" w:cs="Calibri"/>
                <w:color w:val="000000"/>
                <w:sz w:val="18"/>
                <w:szCs w:val="18"/>
                <w:lang w:eastAsia="en-AU"/>
              </w:rPr>
            </w:pPr>
            <w:r w:rsidRPr="005C5232">
              <w:rPr>
                <w:rFonts w:eastAsia="Times New Roman" w:cs="Calibri"/>
                <w:color w:val="000000"/>
                <w:sz w:val="18"/>
                <w:szCs w:val="18"/>
                <w:lang w:eastAsia="en-AU"/>
              </w:rPr>
              <w:t>South Canterbury</w:t>
            </w:r>
          </w:p>
        </w:tc>
        <w:tc>
          <w:tcPr>
            <w:tcW w:w="401" w:type="dxa"/>
            <w:shd w:val="clear" w:color="auto" w:fill="auto"/>
            <w:noWrap/>
            <w:hideMark/>
          </w:tcPr>
          <w:p w14:paraId="0EED29CA" w14:textId="2493112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5" w:type="dxa"/>
            <w:shd w:val="clear" w:color="auto" w:fill="auto"/>
            <w:noWrap/>
            <w:hideMark/>
          </w:tcPr>
          <w:p w14:paraId="3B68D4F1" w14:textId="566DF59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3FBE01FC" w14:textId="0E46856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775EF19E" w14:textId="1655705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106828C5" w14:textId="18CB943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2" w:type="dxa"/>
            <w:shd w:val="clear" w:color="auto" w:fill="auto"/>
            <w:noWrap/>
            <w:hideMark/>
          </w:tcPr>
          <w:p w14:paraId="06F0D67A" w14:textId="27319D5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521" w:type="dxa"/>
            <w:shd w:val="clear" w:color="auto" w:fill="auto"/>
            <w:noWrap/>
            <w:hideMark/>
          </w:tcPr>
          <w:p w14:paraId="6060AFAE" w14:textId="2966DA2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78408A3D" w14:textId="5E67351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5F0432CE" w14:textId="135AE87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2" w:type="dxa"/>
            <w:shd w:val="clear" w:color="auto" w:fill="auto"/>
            <w:noWrap/>
            <w:hideMark/>
          </w:tcPr>
          <w:p w14:paraId="3F1DF15C" w14:textId="0EBA21E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521" w:type="dxa"/>
            <w:shd w:val="clear" w:color="auto" w:fill="auto"/>
            <w:noWrap/>
            <w:hideMark/>
          </w:tcPr>
          <w:p w14:paraId="7AC13F2B" w14:textId="07AB66F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8" w:type="dxa"/>
            <w:shd w:val="clear" w:color="auto" w:fill="auto"/>
            <w:noWrap/>
            <w:hideMark/>
          </w:tcPr>
          <w:p w14:paraId="62A15246" w14:textId="369D31A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61DE38CB" w14:textId="1619D62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2535BD22" w14:textId="1FE067E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19A57EB8" w14:textId="6D93B0A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shd w:val="clear" w:color="auto" w:fill="auto"/>
            <w:noWrap/>
            <w:hideMark/>
          </w:tcPr>
          <w:p w14:paraId="7CFB299D" w14:textId="269E4FE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419" w:type="dxa"/>
            <w:shd w:val="clear" w:color="auto" w:fill="auto"/>
            <w:noWrap/>
            <w:hideMark/>
          </w:tcPr>
          <w:p w14:paraId="4A7864E5" w14:textId="36673F4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shd w:val="clear" w:color="auto" w:fill="auto"/>
            <w:noWrap/>
            <w:hideMark/>
          </w:tcPr>
          <w:p w14:paraId="07C37E96" w14:textId="498264E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71DBE85A" w14:textId="75649A0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2" w:type="dxa"/>
            <w:shd w:val="clear" w:color="auto" w:fill="auto"/>
            <w:noWrap/>
            <w:hideMark/>
          </w:tcPr>
          <w:p w14:paraId="1C6DB6D0" w14:textId="51DF141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419" w:type="dxa"/>
            <w:shd w:val="clear" w:color="auto" w:fill="auto"/>
            <w:noWrap/>
            <w:hideMark/>
          </w:tcPr>
          <w:p w14:paraId="380B159E" w14:textId="68AA794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2" w:type="dxa"/>
            <w:shd w:val="clear" w:color="auto" w:fill="auto"/>
            <w:noWrap/>
            <w:hideMark/>
          </w:tcPr>
          <w:p w14:paraId="1C490FE3" w14:textId="1F3B352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419" w:type="dxa"/>
            <w:shd w:val="clear" w:color="auto" w:fill="auto"/>
            <w:noWrap/>
            <w:hideMark/>
          </w:tcPr>
          <w:p w14:paraId="39F347DD" w14:textId="19D123A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7" w:type="dxa"/>
            <w:shd w:val="clear" w:color="auto" w:fill="auto"/>
            <w:noWrap/>
            <w:hideMark/>
          </w:tcPr>
          <w:p w14:paraId="4518BF4E" w14:textId="4797031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694" w:type="dxa"/>
            <w:shd w:val="clear" w:color="auto" w:fill="auto"/>
            <w:noWrap/>
            <w:hideMark/>
          </w:tcPr>
          <w:p w14:paraId="616FDAE4" w14:textId="7A72A51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15</w:t>
            </w:r>
          </w:p>
        </w:tc>
      </w:tr>
      <w:tr w:rsidR="00F46C1F" w:rsidRPr="005C5232" w14:paraId="2A4FEE3E" w14:textId="77777777" w:rsidTr="009D7A72">
        <w:trPr>
          <w:trHeight w:val="252"/>
        </w:trPr>
        <w:tc>
          <w:tcPr>
            <w:tcW w:w="1287" w:type="dxa"/>
            <w:shd w:val="clear" w:color="auto" w:fill="auto"/>
            <w:noWrap/>
            <w:hideMark/>
          </w:tcPr>
          <w:p w14:paraId="334610E3" w14:textId="77777777" w:rsidR="00F46C1F" w:rsidRPr="005C5232" w:rsidRDefault="00F46C1F" w:rsidP="00F46C1F">
            <w:pPr>
              <w:rPr>
                <w:rFonts w:eastAsia="Times New Roman" w:cs="Calibri"/>
                <w:color w:val="000000"/>
                <w:sz w:val="18"/>
                <w:szCs w:val="18"/>
                <w:lang w:eastAsia="en-AU"/>
              </w:rPr>
            </w:pPr>
            <w:r w:rsidRPr="005C5232">
              <w:rPr>
                <w:rFonts w:eastAsia="Times New Roman" w:cs="Calibri"/>
                <w:color w:val="000000"/>
                <w:sz w:val="18"/>
                <w:szCs w:val="18"/>
                <w:lang w:eastAsia="en-AU"/>
              </w:rPr>
              <w:t>Southern</w:t>
            </w:r>
          </w:p>
        </w:tc>
        <w:tc>
          <w:tcPr>
            <w:tcW w:w="401" w:type="dxa"/>
            <w:shd w:val="clear" w:color="auto" w:fill="auto"/>
            <w:noWrap/>
            <w:hideMark/>
          </w:tcPr>
          <w:p w14:paraId="22029402" w14:textId="30B4535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5" w:type="dxa"/>
            <w:shd w:val="clear" w:color="auto" w:fill="auto"/>
            <w:noWrap/>
            <w:hideMark/>
          </w:tcPr>
          <w:p w14:paraId="57F4C566" w14:textId="028FD55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6445CE7E" w14:textId="0D521D6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13</w:t>
            </w:r>
          </w:p>
        </w:tc>
        <w:tc>
          <w:tcPr>
            <w:tcW w:w="672" w:type="dxa"/>
            <w:shd w:val="clear" w:color="auto" w:fill="auto"/>
            <w:noWrap/>
            <w:hideMark/>
          </w:tcPr>
          <w:p w14:paraId="650F9BF3" w14:textId="368652C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81.3</w:t>
            </w:r>
          </w:p>
        </w:tc>
        <w:tc>
          <w:tcPr>
            <w:tcW w:w="521" w:type="dxa"/>
            <w:shd w:val="clear" w:color="auto" w:fill="auto"/>
            <w:noWrap/>
            <w:hideMark/>
          </w:tcPr>
          <w:p w14:paraId="22DEB3DD" w14:textId="71554A7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19</w:t>
            </w:r>
          </w:p>
        </w:tc>
        <w:tc>
          <w:tcPr>
            <w:tcW w:w="672" w:type="dxa"/>
            <w:shd w:val="clear" w:color="auto" w:fill="auto"/>
            <w:noWrap/>
            <w:hideMark/>
          </w:tcPr>
          <w:p w14:paraId="54A6DF0E" w14:textId="5BF1121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82.6</w:t>
            </w:r>
          </w:p>
        </w:tc>
        <w:tc>
          <w:tcPr>
            <w:tcW w:w="521" w:type="dxa"/>
            <w:shd w:val="clear" w:color="auto" w:fill="auto"/>
            <w:noWrap/>
            <w:hideMark/>
          </w:tcPr>
          <w:p w14:paraId="20C7F7A7" w14:textId="1C173E5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32</w:t>
            </w:r>
          </w:p>
        </w:tc>
        <w:tc>
          <w:tcPr>
            <w:tcW w:w="672" w:type="dxa"/>
            <w:shd w:val="clear" w:color="auto" w:fill="auto"/>
            <w:noWrap/>
            <w:hideMark/>
          </w:tcPr>
          <w:p w14:paraId="327473CC" w14:textId="38AC514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91.4</w:t>
            </w:r>
          </w:p>
        </w:tc>
        <w:tc>
          <w:tcPr>
            <w:tcW w:w="521" w:type="dxa"/>
            <w:shd w:val="clear" w:color="auto" w:fill="auto"/>
            <w:noWrap/>
            <w:hideMark/>
          </w:tcPr>
          <w:p w14:paraId="388B2071" w14:textId="2A36A9F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15</w:t>
            </w:r>
          </w:p>
        </w:tc>
        <w:tc>
          <w:tcPr>
            <w:tcW w:w="672" w:type="dxa"/>
            <w:shd w:val="clear" w:color="auto" w:fill="auto"/>
            <w:noWrap/>
            <w:hideMark/>
          </w:tcPr>
          <w:p w14:paraId="4C6865E4" w14:textId="0C0B19E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5C19C9AC" w14:textId="5F1C42F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8" w:type="dxa"/>
            <w:shd w:val="clear" w:color="auto" w:fill="auto"/>
            <w:noWrap/>
            <w:hideMark/>
          </w:tcPr>
          <w:p w14:paraId="645AB043" w14:textId="253DCFA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71.4</w:t>
            </w:r>
          </w:p>
        </w:tc>
        <w:tc>
          <w:tcPr>
            <w:tcW w:w="521" w:type="dxa"/>
            <w:shd w:val="clear" w:color="auto" w:fill="auto"/>
            <w:noWrap/>
            <w:hideMark/>
          </w:tcPr>
          <w:p w14:paraId="0628DFF2" w14:textId="7D2EBA0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w:t>
            </w:r>
          </w:p>
        </w:tc>
        <w:tc>
          <w:tcPr>
            <w:tcW w:w="672" w:type="dxa"/>
            <w:shd w:val="clear" w:color="auto" w:fill="auto"/>
            <w:noWrap/>
            <w:hideMark/>
          </w:tcPr>
          <w:p w14:paraId="69240614" w14:textId="222274F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260A0BD4" w14:textId="22E8D57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w:t>
            </w:r>
          </w:p>
        </w:tc>
        <w:tc>
          <w:tcPr>
            <w:tcW w:w="672" w:type="dxa"/>
            <w:shd w:val="clear" w:color="auto" w:fill="auto"/>
            <w:noWrap/>
            <w:hideMark/>
          </w:tcPr>
          <w:p w14:paraId="6A748055" w14:textId="61C8C3D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87.5</w:t>
            </w:r>
          </w:p>
        </w:tc>
        <w:tc>
          <w:tcPr>
            <w:tcW w:w="419" w:type="dxa"/>
            <w:shd w:val="clear" w:color="auto" w:fill="auto"/>
            <w:noWrap/>
            <w:hideMark/>
          </w:tcPr>
          <w:p w14:paraId="126C1F30" w14:textId="59B6F1C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58F533E7" w14:textId="3FC4A1C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60.0</w:t>
            </w:r>
          </w:p>
        </w:tc>
        <w:tc>
          <w:tcPr>
            <w:tcW w:w="419" w:type="dxa"/>
            <w:shd w:val="clear" w:color="auto" w:fill="auto"/>
            <w:noWrap/>
            <w:hideMark/>
          </w:tcPr>
          <w:p w14:paraId="51D4F8FD" w14:textId="20A07F0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7260D41B" w14:textId="50AA49A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19" w:type="dxa"/>
            <w:shd w:val="clear" w:color="auto" w:fill="auto"/>
            <w:noWrap/>
            <w:hideMark/>
          </w:tcPr>
          <w:p w14:paraId="07B5F39E" w14:textId="3377AC8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6A4FA5C6" w14:textId="530913C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80.0</w:t>
            </w:r>
          </w:p>
        </w:tc>
        <w:tc>
          <w:tcPr>
            <w:tcW w:w="419" w:type="dxa"/>
            <w:shd w:val="clear" w:color="auto" w:fill="auto"/>
            <w:noWrap/>
            <w:hideMark/>
          </w:tcPr>
          <w:p w14:paraId="0C9791AC" w14:textId="700DE69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7" w:type="dxa"/>
            <w:shd w:val="clear" w:color="auto" w:fill="auto"/>
            <w:noWrap/>
            <w:hideMark/>
          </w:tcPr>
          <w:p w14:paraId="2DBC26D0" w14:textId="7875969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694" w:type="dxa"/>
            <w:shd w:val="clear" w:color="auto" w:fill="auto"/>
            <w:noWrap/>
            <w:hideMark/>
          </w:tcPr>
          <w:p w14:paraId="2629BD4D" w14:textId="0278043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110</w:t>
            </w:r>
          </w:p>
        </w:tc>
      </w:tr>
      <w:tr w:rsidR="00F46C1F" w:rsidRPr="005C5232" w14:paraId="3307556D" w14:textId="77777777" w:rsidTr="009D7A72">
        <w:trPr>
          <w:trHeight w:val="252"/>
        </w:trPr>
        <w:tc>
          <w:tcPr>
            <w:tcW w:w="1287" w:type="dxa"/>
            <w:shd w:val="clear" w:color="auto" w:fill="auto"/>
            <w:noWrap/>
            <w:hideMark/>
          </w:tcPr>
          <w:p w14:paraId="57738E00" w14:textId="77777777" w:rsidR="00F46C1F" w:rsidRPr="005C5232" w:rsidRDefault="00F46C1F" w:rsidP="00F46C1F">
            <w:pPr>
              <w:rPr>
                <w:rFonts w:eastAsia="Times New Roman" w:cs="Calibri"/>
                <w:color w:val="000000"/>
                <w:sz w:val="18"/>
                <w:szCs w:val="18"/>
                <w:lang w:eastAsia="en-AU"/>
              </w:rPr>
            </w:pPr>
            <w:r w:rsidRPr="005C5232">
              <w:rPr>
                <w:rFonts w:eastAsia="Times New Roman" w:cs="Calibri"/>
                <w:color w:val="000000"/>
                <w:sz w:val="18"/>
                <w:szCs w:val="18"/>
                <w:lang w:eastAsia="en-AU"/>
              </w:rPr>
              <w:t>Tairawhiti</w:t>
            </w:r>
          </w:p>
        </w:tc>
        <w:tc>
          <w:tcPr>
            <w:tcW w:w="401" w:type="dxa"/>
            <w:shd w:val="clear" w:color="auto" w:fill="auto"/>
            <w:noWrap/>
            <w:hideMark/>
          </w:tcPr>
          <w:p w14:paraId="071B68CD" w14:textId="142DB10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5" w:type="dxa"/>
            <w:shd w:val="clear" w:color="auto" w:fill="auto"/>
            <w:noWrap/>
            <w:hideMark/>
          </w:tcPr>
          <w:p w14:paraId="419028EF" w14:textId="7647FE0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527F35F6" w14:textId="331A39D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7545EFBD" w14:textId="44ACDBA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521" w:type="dxa"/>
            <w:shd w:val="clear" w:color="auto" w:fill="auto"/>
            <w:noWrap/>
            <w:hideMark/>
          </w:tcPr>
          <w:p w14:paraId="170B098B" w14:textId="674C9C2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1D79D1EB" w14:textId="63EA471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80.0</w:t>
            </w:r>
          </w:p>
        </w:tc>
        <w:tc>
          <w:tcPr>
            <w:tcW w:w="521" w:type="dxa"/>
            <w:shd w:val="clear" w:color="auto" w:fill="auto"/>
            <w:noWrap/>
            <w:hideMark/>
          </w:tcPr>
          <w:p w14:paraId="6576F597" w14:textId="3CBBE0C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1FB89E2A" w14:textId="5000A86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75.0</w:t>
            </w:r>
          </w:p>
        </w:tc>
        <w:tc>
          <w:tcPr>
            <w:tcW w:w="521" w:type="dxa"/>
            <w:shd w:val="clear" w:color="auto" w:fill="auto"/>
            <w:noWrap/>
            <w:hideMark/>
          </w:tcPr>
          <w:p w14:paraId="089871DA" w14:textId="6BB9B25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2" w:type="dxa"/>
            <w:shd w:val="clear" w:color="auto" w:fill="auto"/>
            <w:noWrap/>
            <w:hideMark/>
          </w:tcPr>
          <w:p w14:paraId="5B545B56" w14:textId="3579A37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83.3</w:t>
            </w:r>
          </w:p>
        </w:tc>
        <w:tc>
          <w:tcPr>
            <w:tcW w:w="521" w:type="dxa"/>
            <w:shd w:val="clear" w:color="auto" w:fill="auto"/>
            <w:noWrap/>
            <w:hideMark/>
          </w:tcPr>
          <w:p w14:paraId="4E40D359" w14:textId="49B3668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8" w:type="dxa"/>
            <w:shd w:val="clear" w:color="auto" w:fill="auto"/>
            <w:noWrap/>
            <w:hideMark/>
          </w:tcPr>
          <w:p w14:paraId="27F8E6C2" w14:textId="5C0BD23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12B969C2" w14:textId="17D7D30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6E1B03AD" w14:textId="7DA9E1B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1D68F9A3" w14:textId="53F1151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5F3DAA5F" w14:textId="0FB8C2B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5BBDD547" w14:textId="727F836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1CABEBAC" w14:textId="73D352F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0A7CE806" w14:textId="2C433F8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74DDED0B" w14:textId="726490F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00DBA80D" w14:textId="7885EC0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2" w:type="dxa"/>
            <w:shd w:val="clear" w:color="auto" w:fill="auto"/>
            <w:noWrap/>
            <w:hideMark/>
          </w:tcPr>
          <w:p w14:paraId="05CAA151" w14:textId="1CF7907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419" w:type="dxa"/>
            <w:shd w:val="clear" w:color="auto" w:fill="auto"/>
            <w:noWrap/>
            <w:hideMark/>
          </w:tcPr>
          <w:p w14:paraId="499B4272" w14:textId="7F92E2F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7" w:type="dxa"/>
            <w:shd w:val="clear" w:color="auto" w:fill="auto"/>
            <w:noWrap/>
            <w:hideMark/>
          </w:tcPr>
          <w:p w14:paraId="6450E038" w14:textId="3776141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694" w:type="dxa"/>
            <w:shd w:val="clear" w:color="auto" w:fill="auto"/>
            <w:noWrap/>
            <w:hideMark/>
          </w:tcPr>
          <w:p w14:paraId="0DB6A5E7" w14:textId="0852DD2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22</w:t>
            </w:r>
          </w:p>
        </w:tc>
      </w:tr>
      <w:tr w:rsidR="00F46C1F" w:rsidRPr="005C5232" w14:paraId="236E63DB" w14:textId="77777777" w:rsidTr="009D7A72">
        <w:trPr>
          <w:trHeight w:val="252"/>
        </w:trPr>
        <w:tc>
          <w:tcPr>
            <w:tcW w:w="1287" w:type="dxa"/>
            <w:shd w:val="clear" w:color="auto" w:fill="auto"/>
            <w:noWrap/>
            <w:hideMark/>
          </w:tcPr>
          <w:p w14:paraId="3B650D84" w14:textId="77777777" w:rsidR="00F46C1F" w:rsidRPr="005C5232" w:rsidRDefault="00F46C1F" w:rsidP="00F46C1F">
            <w:pPr>
              <w:rPr>
                <w:rFonts w:eastAsia="Times New Roman" w:cs="Calibri"/>
                <w:color w:val="000000"/>
                <w:sz w:val="18"/>
                <w:szCs w:val="18"/>
                <w:lang w:eastAsia="en-AU"/>
              </w:rPr>
            </w:pPr>
            <w:r w:rsidRPr="005C5232">
              <w:rPr>
                <w:rFonts w:eastAsia="Times New Roman" w:cs="Calibri"/>
                <w:color w:val="000000"/>
                <w:sz w:val="18"/>
                <w:szCs w:val="18"/>
                <w:lang w:eastAsia="en-AU"/>
              </w:rPr>
              <w:t>Taranaki</w:t>
            </w:r>
          </w:p>
        </w:tc>
        <w:tc>
          <w:tcPr>
            <w:tcW w:w="401" w:type="dxa"/>
            <w:shd w:val="clear" w:color="auto" w:fill="auto"/>
            <w:noWrap/>
            <w:hideMark/>
          </w:tcPr>
          <w:p w14:paraId="2EC44F68" w14:textId="5C21274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5" w:type="dxa"/>
            <w:shd w:val="clear" w:color="auto" w:fill="auto"/>
            <w:noWrap/>
            <w:hideMark/>
          </w:tcPr>
          <w:p w14:paraId="3C270313" w14:textId="66F774C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3FADD5E1" w14:textId="65F6E3C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shd w:val="clear" w:color="auto" w:fill="auto"/>
            <w:noWrap/>
            <w:hideMark/>
          </w:tcPr>
          <w:p w14:paraId="0AF2FAC0" w14:textId="037ABF2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268A3B58" w14:textId="0081906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w:t>
            </w:r>
          </w:p>
        </w:tc>
        <w:tc>
          <w:tcPr>
            <w:tcW w:w="672" w:type="dxa"/>
            <w:shd w:val="clear" w:color="auto" w:fill="auto"/>
            <w:noWrap/>
            <w:hideMark/>
          </w:tcPr>
          <w:p w14:paraId="20135D29" w14:textId="1096ECF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90.0</w:t>
            </w:r>
          </w:p>
        </w:tc>
        <w:tc>
          <w:tcPr>
            <w:tcW w:w="521" w:type="dxa"/>
            <w:shd w:val="clear" w:color="auto" w:fill="auto"/>
            <w:noWrap/>
            <w:hideMark/>
          </w:tcPr>
          <w:p w14:paraId="21E9BE98" w14:textId="711F953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w:t>
            </w:r>
          </w:p>
        </w:tc>
        <w:tc>
          <w:tcPr>
            <w:tcW w:w="672" w:type="dxa"/>
            <w:shd w:val="clear" w:color="auto" w:fill="auto"/>
            <w:noWrap/>
            <w:hideMark/>
          </w:tcPr>
          <w:p w14:paraId="1F4198C0" w14:textId="58BFA9A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328DB4D3" w14:textId="65BDD22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015EC98A" w14:textId="053F200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2C66602B" w14:textId="306F7B6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8" w:type="dxa"/>
            <w:shd w:val="clear" w:color="auto" w:fill="auto"/>
            <w:noWrap/>
            <w:hideMark/>
          </w:tcPr>
          <w:p w14:paraId="6E840B77" w14:textId="5D76AC0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5AB8C243" w14:textId="403BCD2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7D016777" w14:textId="587B3E6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39EB4C59" w14:textId="7F0AD49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12DCBF96" w14:textId="138D2F6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39AE9B62" w14:textId="47680AB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7A8BD9C9" w14:textId="4D1B965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19" w:type="dxa"/>
            <w:shd w:val="clear" w:color="auto" w:fill="auto"/>
            <w:noWrap/>
            <w:hideMark/>
          </w:tcPr>
          <w:p w14:paraId="622EF665" w14:textId="097F0BD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3EAF5CA1" w14:textId="1D03C77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19" w:type="dxa"/>
            <w:shd w:val="clear" w:color="auto" w:fill="auto"/>
            <w:noWrap/>
            <w:hideMark/>
          </w:tcPr>
          <w:p w14:paraId="68816174" w14:textId="14948B3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46849E98" w14:textId="086EE38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19" w:type="dxa"/>
            <w:shd w:val="clear" w:color="auto" w:fill="auto"/>
            <w:noWrap/>
            <w:hideMark/>
          </w:tcPr>
          <w:p w14:paraId="68C505EF" w14:textId="634F456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7" w:type="dxa"/>
            <w:shd w:val="clear" w:color="auto" w:fill="auto"/>
            <w:noWrap/>
            <w:hideMark/>
          </w:tcPr>
          <w:p w14:paraId="69817E0F" w14:textId="2447064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694" w:type="dxa"/>
            <w:shd w:val="clear" w:color="auto" w:fill="auto"/>
            <w:noWrap/>
            <w:hideMark/>
          </w:tcPr>
          <w:p w14:paraId="27CDF64B" w14:textId="5BBF633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38</w:t>
            </w:r>
          </w:p>
        </w:tc>
      </w:tr>
      <w:tr w:rsidR="00F46C1F" w:rsidRPr="005C5232" w14:paraId="0BCEB8ED" w14:textId="77777777" w:rsidTr="009D7A72">
        <w:trPr>
          <w:trHeight w:val="252"/>
        </w:trPr>
        <w:tc>
          <w:tcPr>
            <w:tcW w:w="1287" w:type="dxa"/>
            <w:shd w:val="clear" w:color="auto" w:fill="auto"/>
            <w:noWrap/>
            <w:hideMark/>
          </w:tcPr>
          <w:p w14:paraId="5CF97C68" w14:textId="77777777" w:rsidR="00F46C1F" w:rsidRPr="005C5232" w:rsidRDefault="00F46C1F" w:rsidP="00F46C1F">
            <w:pPr>
              <w:rPr>
                <w:rFonts w:eastAsia="Times New Roman" w:cs="Calibri"/>
                <w:color w:val="000000"/>
                <w:sz w:val="18"/>
                <w:szCs w:val="18"/>
                <w:lang w:eastAsia="en-AU"/>
              </w:rPr>
            </w:pPr>
            <w:r w:rsidRPr="005C5232">
              <w:rPr>
                <w:rFonts w:eastAsia="Times New Roman" w:cs="Calibri"/>
                <w:color w:val="000000"/>
                <w:sz w:val="18"/>
                <w:szCs w:val="18"/>
                <w:lang w:eastAsia="en-AU"/>
              </w:rPr>
              <w:t>Waikato</w:t>
            </w:r>
          </w:p>
        </w:tc>
        <w:tc>
          <w:tcPr>
            <w:tcW w:w="401" w:type="dxa"/>
            <w:shd w:val="clear" w:color="auto" w:fill="auto"/>
            <w:noWrap/>
            <w:hideMark/>
          </w:tcPr>
          <w:p w14:paraId="6A26964B" w14:textId="341169F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5" w:type="dxa"/>
            <w:shd w:val="clear" w:color="auto" w:fill="auto"/>
            <w:noWrap/>
            <w:hideMark/>
          </w:tcPr>
          <w:p w14:paraId="6560A664" w14:textId="7ABC38F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47DC40CA" w14:textId="1549A9A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12</w:t>
            </w:r>
          </w:p>
        </w:tc>
        <w:tc>
          <w:tcPr>
            <w:tcW w:w="672" w:type="dxa"/>
            <w:shd w:val="clear" w:color="auto" w:fill="auto"/>
            <w:noWrap/>
            <w:hideMark/>
          </w:tcPr>
          <w:p w14:paraId="67AE65E3" w14:textId="2A8B82A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2887B3DF" w14:textId="631179F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24</w:t>
            </w:r>
          </w:p>
        </w:tc>
        <w:tc>
          <w:tcPr>
            <w:tcW w:w="672" w:type="dxa"/>
            <w:shd w:val="clear" w:color="auto" w:fill="auto"/>
            <w:noWrap/>
            <w:hideMark/>
          </w:tcPr>
          <w:p w14:paraId="790C35E5" w14:textId="021F844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92.3</w:t>
            </w:r>
          </w:p>
        </w:tc>
        <w:tc>
          <w:tcPr>
            <w:tcW w:w="521" w:type="dxa"/>
            <w:shd w:val="clear" w:color="auto" w:fill="auto"/>
            <w:noWrap/>
            <w:hideMark/>
          </w:tcPr>
          <w:p w14:paraId="647C81C2" w14:textId="637DDD2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27</w:t>
            </w:r>
          </w:p>
        </w:tc>
        <w:tc>
          <w:tcPr>
            <w:tcW w:w="672" w:type="dxa"/>
            <w:shd w:val="clear" w:color="auto" w:fill="auto"/>
            <w:noWrap/>
            <w:hideMark/>
          </w:tcPr>
          <w:p w14:paraId="178ADB27" w14:textId="2F294FB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90.0</w:t>
            </w:r>
          </w:p>
        </w:tc>
        <w:tc>
          <w:tcPr>
            <w:tcW w:w="521" w:type="dxa"/>
            <w:shd w:val="clear" w:color="auto" w:fill="auto"/>
            <w:noWrap/>
            <w:hideMark/>
          </w:tcPr>
          <w:p w14:paraId="45061B51" w14:textId="4BB4F77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w:t>
            </w:r>
          </w:p>
        </w:tc>
        <w:tc>
          <w:tcPr>
            <w:tcW w:w="672" w:type="dxa"/>
            <w:shd w:val="clear" w:color="auto" w:fill="auto"/>
            <w:noWrap/>
            <w:hideMark/>
          </w:tcPr>
          <w:p w14:paraId="1652DC74" w14:textId="5E79775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90.9</w:t>
            </w:r>
          </w:p>
        </w:tc>
        <w:tc>
          <w:tcPr>
            <w:tcW w:w="521" w:type="dxa"/>
            <w:shd w:val="clear" w:color="auto" w:fill="auto"/>
            <w:noWrap/>
            <w:hideMark/>
          </w:tcPr>
          <w:p w14:paraId="03E00272" w14:textId="545879A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16</w:t>
            </w:r>
          </w:p>
        </w:tc>
        <w:tc>
          <w:tcPr>
            <w:tcW w:w="678" w:type="dxa"/>
            <w:shd w:val="clear" w:color="auto" w:fill="auto"/>
            <w:noWrap/>
            <w:hideMark/>
          </w:tcPr>
          <w:p w14:paraId="43CA7AA6" w14:textId="559E8C5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49D004BA" w14:textId="04A51A6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12</w:t>
            </w:r>
          </w:p>
        </w:tc>
        <w:tc>
          <w:tcPr>
            <w:tcW w:w="672" w:type="dxa"/>
            <w:shd w:val="clear" w:color="auto" w:fill="auto"/>
            <w:noWrap/>
            <w:hideMark/>
          </w:tcPr>
          <w:p w14:paraId="4C5225EB" w14:textId="778A8F4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92.3</w:t>
            </w:r>
          </w:p>
        </w:tc>
        <w:tc>
          <w:tcPr>
            <w:tcW w:w="419" w:type="dxa"/>
            <w:shd w:val="clear" w:color="auto" w:fill="auto"/>
            <w:noWrap/>
            <w:hideMark/>
          </w:tcPr>
          <w:p w14:paraId="068573C1" w14:textId="48BDFB6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672" w:type="dxa"/>
            <w:shd w:val="clear" w:color="auto" w:fill="auto"/>
            <w:noWrap/>
            <w:hideMark/>
          </w:tcPr>
          <w:p w14:paraId="48B65C40" w14:textId="52A55D5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85.7</w:t>
            </w:r>
          </w:p>
        </w:tc>
        <w:tc>
          <w:tcPr>
            <w:tcW w:w="419" w:type="dxa"/>
            <w:shd w:val="clear" w:color="auto" w:fill="auto"/>
            <w:noWrap/>
            <w:hideMark/>
          </w:tcPr>
          <w:p w14:paraId="16FDD261" w14:textId="2391B2C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w:t>
            </w:r>
          </w:p>
        </w:tc>
        <w:tc>
          <w:tcPr>
            <w:tcW w:w="672" w:type="dxa"/>
            <w:shd w:val="clear" w:color="auto" w:fill="auto"/>
            <w:noWrap/>
            <w:hideMark/>
          </w:tcPr>
          <w:p w14:paraId="227C7F86" w14:textId="46C20F0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1D34F892" w14:textId="6426E21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shd w:val="clear" w:color="auto" w:fill="auto"/>
            <w:noWrap/>
            <w:hideMark/>
          </w:tcPr>
          <w:p w14:paraId="1430B80F" w14:textId="2F1F402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419" w:type="dxa"/>
            <w:shd w:val="clear" w:color="auto" w:fill="auto"/>
            <w:noWrap/>
            <w:hideMark/>
          </w:tcPr>
          <w:p w14:paraId="2C11C1B6" w14:textId="6B7C7CE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404127AD" w14:textId="67A09FC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1E9BF968" w14:textId="42075433"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7" w:type="dxa"/>
            <w:shd w:val="clear" w:color="auto" w:fill="auto"/>
            <w:noWrap/>
            <w:hideMark/>
          </w:tcPr>
          <w:p w14:paraId="60BBD149" w14:textId="66D51B0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694" w:type="dxa"/>
            <w:shd w:val="clear" w:color="auto" w:fill="auto"/>
            <w:noWrap/>
            <w:hideMark/>
          </w:tcPr>
          <w:p w14:paraId="2058DACD" w14:textId="476D9FE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118</w:t>
            </w:r>
          </w:p>
        </w:tc>
      </w:tr>
      <w:tr w:rsidR="00F46C1F" w:rsidRPr="005C5232" w14:paraId="19182DD1" w14:textId="77777777" w:rsidTr="009D7A72">
        <w:trPr>
          <w:trHeight w:val="252"/>
        </w:trPr>
        <w:tc>
          <w:tcPr>
            <w:tcW w:w="1287" w:type="dxa"/>
            <w:shd w:val="clear" w:color="auto" w:fill="auto"/>
            <w:noWrap/>
            <w:hideMark/>
          </w:tcPr>
          <w:p w14:paraId="14991665" w14:textId="77777777" w:rsidR="00F46C1F" w:rsidRPr="005C5232" w:rsidRDefault="00F46C1F" w:rsidP="00F46C1F">
            <w:pPr>
              <w:rPr>
                <w:rFonts w:eastAsia="Times New Roman" w:cs="Calibri"/>
                <w:color w:val="000000"/>
                <w:sz w:val="18"/>
                <w:szCs w:val="18"/>
                <w:lang w:eastAsia="en-AU"/>
              </w:rPr>
            </w:pPr>
            <w:r w:rsidRPr="005C5232">
              <w:rPr>
                <w:rFonts w:eastAsia="Times New Roman" w:cs="Calibri"/>
                <w:color w:val="000000"/>
                <w:sz w:val="18"/>
                <w:szCs w:val="18"/>
                <w:lang w:eastAsia="en-AU"/>
              </w:rPr>
              <w:t>Wairarapa</w:t>
            </w:r>
          </w:p>
        </w:tc>
        <w:tc>
          <w:tcPr>
            <w:tcW w:w="401" w:type="dxa"/>
            <w:shd w:val="clear" w:color="auto" w:fill="auto"/>
            <w:noWrap/>
            <w:hideMark/>
          </w:tcPr>
          <w:p w14:paraId="4FFCE04E" w14:textId="2318374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5" w:type="dxa"/>
            <w:shd w:val="clear" w:color="auto" w:fill="auto"/>
            <w:noWrap/>
            <w:hideMark/>
          </w:tcPr>
          <w:p w14:paraId="3335F258" w14:textId="5F28A91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379EE3EC" w14:textId="4E056BB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659AB949" w14:textId="2F32E44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521" w:type="dxa"/>
            <w:shd w:val="clear" w:color="auto" w:fill="auto"/>
            <w:noWrap/>
            <w:hideMark/>
          </w:tcPr>
          <w:p w14:paraId="7BC31C94" w14:textId="24B99F4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072C4BA9" w14:textId="6DB5F70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495F4977" w14:textId="5C792D5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67924779" w14:textId="1F9DC9D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71CCE6B6" w14:textId="63A2BD4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5CBBDAB0" w14:textId="3B1ECB4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2DC17478" w14:textId="2CD4E21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8" w:type="dxa"/>
            <w:shd w:val="clear" w:color="auto" w:fill="auto"/>
            <w:noWrap/>
            <w:hideMark/>
          </w:tcPr>
          <w:p w14:paraId="719DF3F6" w14:textId="62D818A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521" w:type="dxa"/>
            <w:shd w:val="clear" w:color="auto" w:fill="auto"/>
            <w:noWrap/>
            <w:hideMark/>
          </w:tcPr>
          <w:p w14:paraId="53A51270" w14:textId="0400FB6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7EC12614" w14:textId="6D3E7AE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52DED3D6" w14:textId="186DBC6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49719B46" w14:textId="7A6D06A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19" w:type="dxa"/>
            <w:shd w:val="clear" w:color="auto" w:fill="auto"/>
            <w:noWrap/>
            <w:hideMark/>
          </w:tcPr>
          <w:p w14:paraId="265EA0CD" w14:textId="2F91B2B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174BA02F" w14:textId="45253D7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4B4CD808" w14:textId="6C1C86A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5E088425" w14:textId="0F9BEB9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07C26619" w14:textId="0849455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47D37AB7" w14:textId="7D59F56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171789B6" w14:textId="4E7DC99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7" w:type="dxa"/>
            <w:shd w:val="clear" w:color="auto" w:fill="auto"/>
            <w:noWrap/>
            <w:hideMark/>
          </w:tcPr>
          <w:p w14:paraId="7D0ACCAD" w14:textId="4EB6C31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94" w:type="dxa"/>
            <w:shd w:val="clear" w:color="auto" w:fill="auto"/>
            <w:noWrap/>
            <w:hideMark/>
          </w:tcPr>
          <w:p w14:paraId="225B0694" w14:textId="42402F2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15</w:t>
            </w:r>
          </w:p>
        </w:tc>
      </w:tr>
      <w:tr w:rsidR="00F46C1F" w:rsidRPr="005C5232" w14:paraId="73CD7AB4" w14:textId="77777777" w:rsidTr="009D7A72">
        <w:trPr>
          <w:trHeight w:val="252"/>
        </w:trPr>
        <w:tc>
          <w:tcPr>
            <w:tcW w:w="1287" w:type="dxa"/>
            <w:shd w:val="clear" w:color="auto" w:fill="auto"/>
            <w:noWrap/>
            <w:hideMark/>
          </w:tcPr>
          <w:p w14:paraId="4FA25A6E" w14:textId="77777777" w:rsidR="00F46C1F" w:rsidRPr="005C5232" w:rsidRDefault="00F46C1F" w:rsidP="00F46C1F">
            <w:pPr>
              <w:rPr>
                <w:rFonts w:eastAsia="Times New Roman" w:cs="Calibri"/>
                <w:color w:val="000000"/>
                <w:sz w:val="18"/>
                <w:szCs w:val="18"/>
                <w:lang w:eastAsia="en-AU"/>
              </w:rPr>
            </w:pPr>
            <w:r w:rsidRPr="005C5232">
              <w:rPr>
                <w:rFonts w:eastAsia="Times New Roman" w:cs="Calibri"/>
                <w:color w:val="000000"/>
                <w:sz w:val="18"/>
                <w:szCs w:val="18"/>
                <w:lang w:eastAsia="en-AU"/>
              </w:rPr>
              <w:t>Waitemata</w:t>
            </w:r>
          </w:p>
        </w:tc>
        <w:tc>
          <w:tcPr>
            <w:tcW w:w="401" w:type="dxa"/>
            <w:shd w:val="clear" w:color="auto" w:fill="auto"/>
            <w:noWrap/>
            <w:hideMark/>
          </w:tcPr>
          <w:p w14:paraId="22740DF2" w14:textId="469FA36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5" w:type="dxa"/>
            <w:shd w:val="clear" w:color="auto" w:fill="auto"/>
            <w:noWrap/>
            <w:hideMark/>
          </w:tcPr>
          <w:p w14:paraId="5947CA8A" w14:textId="433AC8C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3231F0DE" w14:textId="2CE2560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33</w:t>
            </w:r>
          </w:p>
        </w:tc>
        <w:tc>
          <w:tcPr>
            <w:tcW w:w="672" w:type="dxa"/>
            <w:shd w:val="clear" w:color="auto" w:fill="auto"/>
            <w:noWrap/>
            <w:hideMark/>
          </w:tcPr>
          <w:p w14:paraId="40F23B3B" w14:textId="5A4C8D3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84.6</w:t>
            </w:r>
          </w:p>
        </w:tc>
        <w:tc>
          <w:tcPr>
            <w:tcW w:w="521" w:type="dxa"/>
            <w:shd w:val="clear" w:color="auto" w:fill="auto"/>
            <w:noWrap/>
            <w:hideMark/>
          </w:tcPr>
          <w:p w14:paraId="27D72452" w14:textId="5575C6B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36</w:t>
            </w:r>
          </w:p>
        </w:tc>
        <w:tc>
          <w:tcPr>
            <w:tcW w:w="672" w:type="dxa"/>
            <w:shd w:val="clear" w:color="auto" w:fill="auto"/>
            <w:noWrap/>
            <w:hideMark/>
          </w:tcPr>
          <w:p w14:paraId="0399281F" w14:textId="2C7C787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90.0</w:t>
            </w:r>
          </w:p>
        </w:tc>
        <w:tc>
          <w:tcPr>
            <w:tcW w:w="521" w:type="dxa"/>
            <w:shd w:val="clear" w:color="auto" w:fill="auto"/>
            <w:noWrap/>
            <w:hideMark/>
          </w:tcPr>
          <w:p w14:paraId="25A4E7EF" w14:textId="4CA6B15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33</w:t>
            </w:r>
          </w:p>
        </w:tc>
        <w:tc>
          <w:tcPr>
            <w:tcW w:w="672" w:type="dxa"/>
            <w:shd w:val="clear" w:color="auto" w:fill="auto"/>
            <w:noWrap/>
            <w:hideMark/>
          </w:tcPr>
          <w:p w14:paraId="426277EB" w14:textId="09D66E9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84.6</w:t>
            </w:r>
          </w:p>
        </w:tc>
        <w:tc>
          <w:tcPr>
            <w:tcW w:w="521" w:type="dxa"/>
            <w:shd w:val="clear" w:color="auto" w:fill="auto"/>
            <w:noWrap/>
            <w:hideMark/>
          </w:tcPr>
          <w:p w14:paraId="569F3FC5" w14:textId="63A2AE1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33</w:t>
            </w:r>
          </w:p>
        </w:tc>
        <w:tc>
          <w:tcPr>
            <w:tcW w:w="672" w:type="dxa"/>
            <w:shd w:val="clear" w:color="auto" w:fill="auto"/>
            <w:noWrap/>
            <w:hideMark/>
          </w:tcPr>
          <w:p w14:paraId="365E5AC2" w14:textId="1319C14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94.3</w:t>
            </w:r>
          </w:p>
        </w:tc>
        <w:tc>
          <w:tcPr>
            <w:tcW w:w="521" w:type="dxa"/>
            <w:shd w:val="clear" w:color="auto" w:fill="auto"/>
            <w:noWrap/>
            <w:hideMark/>
          </w:tcPr>
          <w:p w14:paraId="5CCC976C" w14:textId="1D008F0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25</w:t>
            </w:r>
          </w:p>
        </w:tc>
        <w:tc>
          <w:tcPr>
            <w:tcW w:w="678" w:type="dxa"/>
            <w:shd w:val="clear" w:color="auto" w:fill="auto"/>
            <w:noWrap/>
            <w:hideMark/>
          </w:tcPr>
          <w:p w14:paraId="2FD9E6FF" w14:textId="7EBA2C6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83.3</w:t>
            </w:r>
          </w:p>
        </w:tc>
        <w:tc>
          <w:tcPr>
            <w:tcW w:w="521" w:type="dxa"/>
            <w:shd w:val="clear" w:color="auto" w:fill="auto"/>
            <w:noWrap/>
            <w:hideMark/>
          </w:tcPr>
          <w:p w14:paraId="557F9988" w14:textId="0747A1E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18</w:t>
            </w:r>
          </w:p>
        </w:tc>
        <w:tc>
          <w:tcPr>
            <w:tcW w:w="672" w:type="dxa"/>
            <w:shd w:val="clear" w:color="auto" w:fill="auto"/>
            <w:noWrap/>
            <w:hideMark/>
          </w:tcPr>
          <w:p w14:paraId="1B31C888" w14:textId="6739DAD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78.3</w:t>
            </w:r>
          </w:p>
        </w:tc>
        <w:tc>
          <w:tcPr>
            <w:tcW w:w="419" w:type="dxa"/>
            <w:shd w:val="clear" w:color="auto" w:fill="auto"/>
            <w:noWrap/>
            <w:hideMark/>
          </w:tcPr>
          <w:p w14:paraId="5FE6BFE1" w14:textId="182316A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13</w:t>
            </w:r>
          </w:p>
        </w:tc>
        <w:tc>
          <w:tcPr>
            <w:tcW w:w="672" w:type="dxa"/>
            <w:shd w:val="clear" w:color="auto" w:fill="auto"/>
            <w:noWrap/>
            <w:hideMark/>
          </w:tcPr>
          <w:p w14:paraId="325BF69A" w14:textId="62C943E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86.7</w:t>
            </w:r>
          </w:p>
        </w:tc>
        <w:tc>
          <w:tcPr>
            <w:tcW w:w="419" w:type="dxa"/>
            <w:shd w:val="clear" w:color="auto" w:fill="auto"/>
            <w:noWrap/>
            <w:hideMark/>
          </w:tcPr>
          <w:p w14:paraId="0D103FF3" w14:textId="0A18900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w:t>
            </w:r>
          </w:p>
        </w:tc>
        <w:tc>
          <w:tcPr>
            <w:tcW w:w="672" w:type="dxa"/>
            <w:shd w:val="clear" w:color="auto" w:fill="auto"/>
            <w:noWrap/>
            <w:hideMark/>
          </w:tcPr>
          <w:p w14:paraId="43720420" w14:textId="02071B3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83.3</w:t>
            </w:r>
          </w:p>
        </w:tc>
        <w:tc>
          <w:tcPr>
            <w:tcW w:w="419" w:type="dxa"/>
            <w:shd w:val="clear" w:color="auto" w:fill="auto"/>
            <w:noWrap/>
            <w:hideMark/>
          </w:tcPr>
          <w:p w14:paraId="081517F8" w14:textId="6C6123F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w:t>
            </w:r>
          </w:p>
        </w:tc>
        <w:tc>
          <w:tcPr>
            <w:tcW w:w="672" w:type="dxa"/>
            <w:shd w:val="clear" w:color="auto" w:fill="auto"/>
            <w:noWrap/>
            <w:hideMark/>
          </w:tcPr>
          <w:p w14:paraId="2C453E7E" w14:textId="469DF94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83.3</w:t>
            </w:r>
          </w:p>
        </w:tc>
        <w:tc>
          <w:tcPr>
            <w:tcW w:w="419" w:type="dxa"/>
            <w:shd w:val="clear" w:color="auto" w:fill="auto"/>
            <w:noWrap/>
            <w:hideMark/>
          </w:tcPr>
          <w:p w14:paraId="777B207E" w14:textId="49AB9BE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w:t>
            </w:r>
          </w:p>
        </w:tc>
        <w:tc>
          <w:tcPr>
            <w:tcW w:w="672" w:type="dxa"/>
            <w:shd w:val="clear" w:color="auto" w:fill="auto"/>
            <w:noWrap/>
            <w:hideMark/>
          </w:tcPr>
          <w:p w14:paraId="499A6EDE" w14:textId="5AAA831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87.5</w:t>
            </w:r>
          </w:p>
        </w:tc>
        <w:tc>
          <w:tcPr>
            <w:tcW w:w="419" w:type="dxa"/>
            <w:shd w:val="clear" w:color="auto" w:fill="auto"/>
            <w:noWrap/>
            <w:hideMark/>
          </w:tcPr>
          <w:p w14:paraId="449C2678" w14:textId="4196E13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7" w:type="dxa"/>
            <w:shd w:val="clear" w:color="auto" w:fill="auto"/>
            <w:noWrap/>
            <w:hideMark/>
          </w:tcPr>
          <w:p w14:paraId="357CB20B" w14:textId="4E3385C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694" w:type="dxa"/>
            <w:shd w:val="clear" w:color="auto" w:fill="auto"/>
            <w:noWrap/>
            <w:hideMark/>
          </w:tcPr>
          <w:p w14:paraId="0BC731C8" w14:textId="7394BA0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220</w:t>
            </w:r>
          </w:p>
        </w:tc>
      </w:tr>
      <w:tr w:rsidR="00F46C1F" w:rsidRPr="005C5232" w14:paraId="4460D7B1" w14:textId="77777777" w:rsidTr="009D7A72">
        <w:trPr>
          <w:trHeight w:val="252"/>
        </w:trPr>
        <w:tc>
          <w:tcPr>
            <w:tcW w:w="1287" w:type="dxa"/>
            <w:shd w:val="clear" w:color="auto" w:fill="auto"/>
            <w:noWrap/>
            <w:hideMark/>
          </w:tcPr>
          <w:p w14:paraId="2CE93C4F" w14:textId="77777777" w:rsidR="00F46C1F" w:rsidRPr="005C5232" w:rsidRDefault="00F46C1F" w:rsidP="00F46C1F">
            <w:pPr>
              <w:rPr>
                <w:rFonts w:eastAsia="Times New Roman" w:cs="Calibri"/>
                <w:color w:val="000000"/>
                <w:sz w:val="18"/>
                <w:szCs w:val="18"/>
                <w:lang w:eastAsia="en-AU"/>
              </w:rPr>
            </w:pPr>
            <w:r w:rsidRPr="005C5232">
              <w:rPr>
                <w:rFonts w:eastAsia="Times New Roman" w:cs="Calibri"/>
                <w:color w:val="000000"/>
                <w:sz w:val="18"/>
                <w:szCs w:val="18"/>
                <w:lang w:eastAsia="en-AU"/>
              </w:rPr>
              <w:t>West Coast</w:t>
            </w:r>
          </w:p>
        </w:tc>
        <w:tc>
          <w:tcPr>
            <w:tcW w:w="401" w:type="dxa"/>
            <w:shd w:val="clear" w:color="auto" w:fill="auto"/>
            <w:noWrap/>
            <w:hideMark/>
          </w:tcPr>
          <w:p w14:paraId="0ABB725A" w14:textId="4C6DBDF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5" w:type="dxa"/>
            <w:shd w:val="clear" w:color="auto" w:fill="auto"/>
            <w:noWrap/>
            <w:hideMark/>
          </w:tcPr>
          <w:p w14:paraId="541E9D64" w14:textId="502CC9D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3588F619" w14:textId="2D8F986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shd w:val="clear" w:color="auto" w:fill="auto"/>
            <w:noWrap/>
            <w:hideMark/>
          </w:tcPr>
          <w:p w14:paraId="6255DEB8" w14:textId="65219D4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134E172E" w14:textId="4A100BF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2" w:type="dxa"/>
            <w:shd w:val="clear" w:color="auto" w:fill="auto"/>
            <w:noWrap/>
            <w:hideMark/>
          </w:tcPr>
          <w:p w14:paraId="35DC0D7D" w14:textId="0866444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521" w:type="dxa"/>
            <w:shd w:val="clear" w:color="auto" w:fill="auto"/>
            <w:noWrap/>
            <w:hideMark/>
          </w:tcPr>
          <w:p w14:paraId="55FE3CB7" w14:textId="188B96E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shd w:val="clear" w:color="auto" w:fill="auto"/>
            <w:noWrap/>
            <w:hideMark/>
          </w:tcPr>
          <w:p w14:paraId="156C1D30" w14:textId="50ABD7E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521" w:type="dxa"/>
            <w:shd w:val="clear" w:color="auto" w:fill="auto"/>
            <w:noWrap/>
            <w:hideMark/>
          </w:tcPr>
          <w:p w14:paraId="6FA872B5" w14:textId="4565B5C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2C457368" w14:textId="1DD3577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7F6914C0" w14:textId="3900D45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8" w:type="dxa"/>
            <w:shd w:val="clear" w:color="auto" w:fill="auto"/>
            <w:noWrap/>
            <w:hideMark/>
          </w:tcPr>
          <w:p w14:paraId="7D4DFDE3" w14:textId="6273BB8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3411DC49" w14:textId="44513C9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2C3CA8DF" w14:textId="19BCC90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2E275060" w14:textId="27B8201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shd w:val="clear" w:color="auto" w:fill="auto"/>
            <w:noWrap/>
            <w:hideMark/>
          </w:tcPr>
          <w:p w14:paraId="354332CA" w14:textId="3251DA4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6E0046E6" w14:textId="2E6D937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1BACC564" w14:textId="25E7BDD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4E1D4D17" w14:textId="279E767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55235B4C" w14:textId="4A8C1506"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48725AAF" w14:textId="15FEA60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660DD0E0" w14:textId="1C2403C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3B131165" w14:textId="538AE1A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7" w:type="dxa"/>
            <w:shd w:val="clear" w:color="auto" w:fill="auto"/>
            <w:noWrap/>
            <w:hideMark/>
          </w:tcPr>
          <w:p w14:paraId="658F185F" w14:textId="237EBDD0"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94" w:type="dxa"/>
            <w:shd w:val="clear" w:color="auto" w:fill="auto"/>
            <w:noWrap/>
            <w:hideMark/>
          </w:tcPr>
          <w:p w14:paraId="3DA6D5B2" w14:textId="73EF4D9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7</w:t>
            </w:r>
          </w:p>
        </w:tc>
      </w:tr>
      <w:tr w:rsidR="00F46C1F" w:rsidRPr="005C5232" w14:paraId="0DE57EE7" w14:textId="77777777" w:rsidTr="009D7A72">
        <w:trPr>
          <w:trHeight w:val="252"/>
        </w:trPr>
        <w:tc>
          <w:tcPr>
            <w:tcW w:w="1287" w:type="dxa"/>
            <w:shd w:val="clear" w:color="auto" w:fill="auto"/>
            <w:noWrap/>
            <w:hideMark/>
          </w:tcPr>
          <w:p w14:paraId="523F8CD2" w14:textId="77777777" w:rsidR="00F46C1F" w:rsidRPr="005C5232" w:rsidRDefault="00F46C1F" w:rsidP="00F46C1F">
            <w:pPr>
              <w:rPr>
                <w:rFonts w:eastAsia="Times New Roman" w:cs="Calibri"/>
                <w:color w:val="000000"/>
                <w:sz w:val="18"/>
                <w:szCs w:val="18"/>
                <w:lang w:eastAsia="en-AU"/>
              </w:rPr>
            </w:pPr>
            <w:r w:rsidRPr="005C5232">
              <w:rPr>
                <w:rFonts w:eastAsia="Times New Roman" w:cs="Calibri"/>
                <w:color w:val="000000"/>
                <w:sz w:val="18"/>
                <w:szCs w:val="18"/>
                <w:lang w:eastAsia="en-AU"/>
              </w:rPr>
              <w:t>Whanganui</w:t>
            </w:r>
          </w:p>
        </w:tc>
        <w:tc>
          <w:tcPr>
            <w:tcW w:w="401" w:type="dxa"/>
            <w:shd w:val="clear" w:color="auto" w:fill="auto"/>
            <w:noWrap/>
            <w:hideMark/>
          </w:tcPr>
          <w:p w14:paraId="6B0A473A" w14:textId="64CB986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5" w:type="dxa"/>
            <w:shd w:val="clear" w:color="auto" w:fill="auto"/>
            <w:noWrap/>
            <w:hideMark/>
          </w:tcPr>
          <w:p w14:paraId="045B6E57" w14:textId="06CBFE8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42A4B33B" w14:textId="55E0737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w:t>
            </w:r>
          </w:p>
        </w:tc>
        <w:tc>
          <w:tcPr>
            <w:tcW w:w="672" w:type="dxa"/>
            <w:shd w:val="clear" w:color="auto" w:fill="auto"/>
            <w:noWrap/>
            <w:hideMark/>
          </w:tcPr>
          <w:p w14:paraId="437CBE0B" w14:textId="00DDBA9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90.0</w:t>
            </w:r>
          </w:p>
        </w:tc>
        <w:tc>
          <w:tcPr>
            <w:tcW w:w="521" w:type="dxa"/>
            <w:shd w:val="clear" w:color="auto" w:fill="auto"/>
            <w:noWrap/>
            <w:hideMark/>
          </w:tcPr>
          <w:p w14:paraId="23937D25" w14:textId="773BA0BC"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8</w:t>
            </w:r>
          </w:p>
        </w:tc>
        <w:tc>
          <w:tcPr>
            <w:tcW w:w="672" w:type="dxa"/>
            <w:shd w:val="clear" w:color="auto" w:fill="auto"/>
            <w:noWrap/>
            <w:hideMark/>
          </w:tcPr>
          <w:p w14:paraId="6C34C36A" w14:textId="1856FEA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3F39A495" w14:textId="4CA2C63F"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216BB156" w14:textId="5563D048"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3B7EF57A" w14:textId="62621E5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672" w:type="dxa"/>
            <w:shd w:val="clear" w:color="auto" w:fill="auto"/>
            <w:noWrap/>
            <w:hideMark/>
          </w:tcPr>
          <w:p w14:paraId="109C1CDE" w14:textId="042C6205"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500C386E" w14:textId="145FE907"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678" w:type="dxa"/>
            <w:shd w:val="clear" w:color="auto" w:fill="auto"/>
            <w:noWrap/>
            <w:hideMark/>
          </w:tcPr>
          <w:p w14:paraId="7FDDAE3F" w14:textId="21ADE22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7672A25E" w14:textId="2D276F6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26CBD72D" w14:textId="760B7D3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750AA9E5" w14:textId="2B0AE0AB"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35249A26" w14:textId="1F3CB8D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583A6345" w14:textId="6BFA3CC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52FF2223" w14:textId="7E8231C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20CD6AEA" w14:textId="304BD202"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shd w:val="clear" w:color="auto" w:fill="auto"/>
            <w:noWrap/>
            <w:hideMark/>
          </w:tcPr>
          <w:p w14:paraId="038B5074" w14:textId="71D80D9E"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419" w:type="dxa"/>
            <w:shd w:val="clear" w:color="auto" w:fill="auto"/>
            <w:noWrap/>
            <w:hideMark/>
          </w:tcPr>
          <w:p w14:paraId="129A2385" w14:textId="7FE4592D"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3E5173B1" w14:textId="443F140A"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55D026FD" w14:textId="23858041"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7" w:type="dxa"/>
            <w:shd w:val="clear" w:color="auto" w:fill="auto"/>
            <w:noWrap/>
            <w:hideMark/>
          </w:tcPr>
          <w:p w14:paraId="2D74A203" w14:textId="3A491149"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694" w:type="dxa"/>
            <w:shd w:val="clear" w:color="auto" w:fill="auto"/>
            <w:noWrap/>
            <w:hideMark/>
          </w:tcPr>
          <w:p w14:paraId="6E78085B" w14:textId="5FD148A4" w:rsidR="00F46C1F" w:rsidRPr="005C5232" w:rsidRDefault="00F46C1F" w:rsidP="00F46C1F">
            <w:pPr>
              <w:jc w:val="right"/>
              <w:rPr>
                <w:rFonts w:eastAsia="Times New Roman" w:cs="Calibri"/>
                <w:color w:val="000000"/>
                <w:sz w:val="18"/>
                <w:szCs w:val="18"/>
                <w:lang w:eastAsia="en-AU"/>
              </w:rPr>
            </w:pPr>
            <w:r w:rsidRPr="000E4B19">
              <w:rPr>
                <w:rFonts w:eastAsia="Times New Roman" w:cs="Calibri"/>
                <w:color w:val="000000"/>
                <w:sz w:val="20"/>
                <w:szCs w:val="20"/>
                <w:lang w:eastAsia="en-AU"/>
              </w:rPr>
              <w:t>40</w:t>
            </w:r>
          </w:p>
        </w:tc>
      </w:tr>
      <w:tr w:rsidR="00F46C1F" w:rsidRPr="005C5232" w14:paraId="7A1CA2E3" w14:textId="77777777" w:rsidTr="009D7A72">
        <w:trPr>
          <w:trHeight w:val="265"/>
        </w:trPr>
        <w:tc>
          <w:tcPr>
            <w:tcW w:w="1287" w:type="dxa"/>
            <w:shd w:val="clear" w:color="auto" w:fill="auto"/>
            <w:noWrap/>
            <w:hideMark/>
          </w:tcPr>
          <w:p w14:paraId="38421080" w14:textId="77777777" w:rsidR="00F46C1F" w:rsidRPr="005C5232" w:rsidRDefault="00F46C1F" w:rsidP="00F46C1F">
            <w:pPr>
              <w:rPr>
                <w:rFonts w:eastAsia="Times New Roman" w:cs="Calibri"/>
                <w:b/>
                <w:bCs/>
                <w:color w:val="000000"/>
                <w:sz w:val="18"/>
                <w:szCs w:val="18"/>
                <w:lang w:eastAsia="en-AU"/>
              </w:rPr>
            </w:pPr>
            <w:r w:rsidRPr="005C5232">
              <w:rPr>
                <w:rFonts w:eastAsia="Times New Roman" w:cs="Calibri"/>
                <w:b/>
                <w:bCs/>
                <w:color w:val="000000"/>
                <w:sz w:val="18"/>
                <w:szCs w:val="18"/>
                <w:lang w:eastAsia="en-AU"/>
              </w:rPr>
              <w:t>Total</w:t>
            </w:r>
          </w:p>
        </w:tc>
        <w:tc>
          <w:tcPr>
            <w:tcW w:w="401" w:type="dxa"/>
            <w:shd w:val="clear" w:color="auto" w:fill="auto"/>
            <w:noWrap/>
            <w:hideMark/>
          </w:tcPr>
          <w:p w14:paraId="597FDB43" w14:textId="000E857D"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2</w:t>
            </w:r>
          </w:p>
        </w:tc>
        <w:tc>
          <w:tcPr>
            <w:tcW w:w="675" w:type="dxa"/>
            <w:shd w:val="clear" w:color="auto" w:fill="auto"/>
            <w:noWrap/>
            <w:hideMark/>
          </w:tcPr>
          <w:p w14:paraId="190B6E3C" w14:textId="1F03B373"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100.0</w:t>
            </w:r>
          </w:p>
        </w:tc>
        <w:tc>
          <w:tcPr>
            <w:tcW w:w="521" w:type="dxa"/>
            <w:shd w:val="clear" w:color="auto" w:fill="auto"/>
            <w:noWrap/>
            <w:hideMark/>
          </w:tcPr>
          <w:p w14:paraId="6690C5EB" w14:textId="0C0B446C"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213</w:t>
            </w:r>
          </w:p>
        </w:tc>
        <w:tc>
          <w:tcPr>
            <w:tcW w:w="672" w:type="dxa"/>
            <w:shd w:val="clear" w:color="auto" w:fill="auto"/>
            <w:noWrap/>
            <w:hideMark/>
          </w:tcPr>
          <w:p w14:paraId="5B05A535" w14:textId="408392AF"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84.2</w:t>
            </w:r>
          </w:p>
        </w:tc>
        <w:tc>
          <w:tcPr>
            <w:tcW w:w="521" w:type="dxa"/>
            <w:shd w:val="clear" w:color="auto" w:fill="auto"/>
            <w:noWrap/>
            <w:hideMark/>
          </w:tcPr>
          <w:p w14:paraId="029FBE1F" w14:textId="7F93E205"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295</w:t>
            </w:r>
          </w:p>
        </w:tc>
        <w:tc>
          <w:tcPr>
            <w:tcW w:w="672" w:type="dxa"/>
            <w:shd w:val="clear" w:color="auto" w:fill="auto"/>
            <w:noWrap/>
            <w:hideMark/>
          </w:tcPr>
          <w:p w14:paraId="454D52E6" w14:textId="6D3B6953"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83.1</w:t>
            </w:r>
          </w:p>
        </w:tc>
        <w:tc>
          <w:tcPr>
            <w:tcW w:w="521" w:type="dxa"/>
            <w:shd w:val="clear" w:color="auto" w:fill="auto"/>
            <w:noWrap/>
            <w:hideMark/>
          </w:tcPr>
          <w:p w14:paraId="42721EC5" w14:textId="2E795488"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285</w:t>
            </w:r>
          </w:p>
        </w:tc>
        <w:tc>
          <w:tcPr>
            <w:tcW w:w="672" w:type="dxa"/>
            <w:shd w:val="clear" w:color="auto" w:fill="auto"/>
            <w:noWrap/>
            <w:hideMark/>
          </w:tcPr>
          <w:p w14:paraId="2F13348C" w14:textId="201AD21B"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86.4</w:t>
            </w:r>
          </w:p>
        </w:tc>
        <w:tc>
          <w:tcPr>
            <w:tcW w:w="521" w:type="dxa"/>
            <w:shd w:val="clear" w:color="auto" w:fill="auto"/>
            <w:noWrap/>
            <w:hideMark/>
          </w:tcPr>
          <w:p w14:paraId="0ED3B58E" w14:textId="1EFBAC09"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179</w:t>
            </w:r>
          </w:p>
        </w:tc>
        <w:tc>
          <w:tcPr>
            <w:tcW w:w="672" w:type="dxa"/>
            <w:shd w:val="clear" w:color="auto" w:fill="auto"/>
            <w:noWrap/>
            <w:hideMark/>
          </w:tcPr>
          <w:p w14:paraId="6AE8C221" w14:textId="7D1A3C9A"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89.5</w:t>
            </w:r>
          </w:p>
        </w:tc>
        <w:tc>
          <w:tcPr>
            <w:tcW w:w="521" w:type="dxa"/>
            <w:shd w:val="clear" w:color="auto" w:fill="auto"/>
            <w:noWrap/>
            <w:hideMark/>
          </w:tcPr>
          <w:p w14:paraId="7E6C5901" w14:textId="30160C04"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152</w:t>
            </w:r>
          </w:p>
        </w:tc>
        <w:tc>
          <w:tcPr>
            <w:tcW w:w="678" w:type="dxa"/>
            <w:shd w:val="clear" w:color="auto" w:fill="auto"/>
            <w:noWrap/>
            <w:hideMark/>
          </w:tcPr>
          <w:p w14:paraId="1D9F86A8" w14:textId="680A9B01"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85.9</w:t>
            </w:r>
          </w:p>
        </w:tc>
        <w:tc>
          <w:tcPr>
            <w:tcW w:w="521" w:type="dxa"/>
            <w:shd w:val="clear" w:color="auto" w:fill="auto"/>
            <w:noWrap/>
            <w:hideMark/>
          </w:tcPr>
          <w:p w14:paraId="0BFDA849" w14:textId="0B5318BB"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113</w:t>
            </w:r>
          </w:p>
        </w:tc>
        <w:tc>
          <w:tcPr>
            <w:tcW w:w="672" w:type="dxa"/>
            <w:shd w:val="clear" w:color="auto" w:fill="auto"/>
            <w:noWrap/>
            <w:hideMark/>
          </w:tcPr>
          <w:p w14:paraId="1D2DB66A" w14:textId="2BE2FD55"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84.3</w:t>
            </w:r>
          </w:p>
        </w:tc>
        <w:tc>
          <w:tcPr>
            <w:tcW w:w="419" w:type="dxa"/>
            <w:shd w:val="clear" w:color="auto" w:fill="auto"/>
            <w:noWrap/>
            <w:hideMark/>
          </w:tcPr>
          <w:p w14:paraId="7DBBB554" w14:textId="09D3E8E3"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87</w:t>
            </w:r>
          </w:p>
        </w:tc>
        <w:tc>
          <w:tcPr>
            <w:tcW w:w="672" w:type="dxa"/>
            <w:shd w:val="clear" w:color="auto" w:fill="auto"/>
            <w:noWrap/>
            <w:hideMark/>
          </w:tcPr>
          <w:p w14:paraId="252859E5" w14:textId="2A47A5E2"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70.2</w:t>
            </w:r>
          </w:p>
        </w:tc>
        <w:tc>
          <w:tcPr>
            <w:tcW w:w="419" w:type="dxa"/>
            <w:shd w:val="clear" w:color="auto" w:fill="auto"/>
            <w:noWrap/>
            <w:hideMark/>
          </w:tcPr>
          <w:p w14:paraId="180D5BC5" w14:textId="1876E47D"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79</w:t>
            </w:r>
          </w:p>
        </w:tc>
        <w:tc>
          <w:tcPr>
            <w:tcW w:w="672" w:type="dxa"/>
            <w:shd w:val="clear" w:color="auto" w:fill="auto"/>
            <w:noWrap/>
            <w:hideMark/>
          </w:tcPr>
          <w:p w14:paraId="5386432C" w14:textId="3AF92957"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65.8</w:t>
            </w:r>
          </w:p>
        </w:tc>
        <w:tc>
          <w:tcPr>
            <w:tcW w:w="419" w:type="dxa"/>
            <w:shd w:val="clear" w:color="auto" w:fill="auto"/>
            <w:noWrap/>
            <w:hideMark/>
          </w:tcPr>
          <w:p w14:paraId="60CBC813" w14:textId="21BEDEDE"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66</w:t>
            </w:r>
          </w:p>
        </w:tc>
        <w:tc>
          <w:tcPr>
            <w:tcW w:w="672" w:type="dxa"/>
            <w:shd w:val="clear" w:color="auto" w:fill="auto"/>
            <w:noWrap/>
            <w:hideMark/>
          </w:tcPr>
          <w:p w14:paraId="04C7599F" w14:textId="58E0FD17"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70.2</w:t>
            </w:r>
          </w:p>
        </w:tc>
        <w:tc>
          <w:tcPr>
            <w:tcW w:w="419" w:type="dxa"/>
            <w:shd w:val="clear" w:color="auto" w:fill="auto"/>
            <w:noWrap/>
            <w:hideMark/>
          </w:tcPr>
          <w:p w14:paraId="6EC5DEA2" w14:textId="00C05BF6"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38</w:t>
            </w:r>
          </w:p>
        </w:tc>
        <w:tc>
          <w:tcPr>
            <w:tcW w:w="672" w:type="dxa"/>
            <w:shd w:val="clear" w:color="auto" w:fill="auto"/>
            <w:noWrap/>
            <w:hideMark/>
          </w:tcPr>
          <w:p w14:paraId="37FADDB2" w14:textId="58126424"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67.9</w:t>
            </w:r>
          </w:p>
        </w:tc>
        <w:tc>
          <w:tcPr>
            <w:tcW w:w="419" w:type="dxa"/>
            <w:shd w:val="clear" w:color="auto" w:fill="auto"/>
            <w:noWrap/>
            <w:hideMark/>
          </w:tcPr>
          <w:p w14:paraId="2E17BE6C" w14:textId="7B4C1E6C"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20</w:t>
            </w:r>
          </w:p>
        </w:tc>
        <w:tc>
          <w:tcPr>
            <w:tcW w:w="677" w:type="dxa"/>
            <w:shd w:val="clear" w:color="auto" w:fill="auto"/>
            <w:noWrap/>
            <w:hideMark/>
          </w:tcPr>
          <w:p w14:paraId="5FF0F705" w14:textId="2965206C"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54.1</w:t>
            </w:r>
          </w:p>
        </w:tc>
        <w:tc>
          <w:tcPr>
            <w:tcW w:w="694" w:type="dxa"/>
            <w:shd w:val="clear" w:color="auto" w:fill="auto"/>
            <w:noWrap/>
            <w:hideMark/>
          </w:tcPr>
          <w:p w14:paraId="3A416717" w14:textId="4C59F6B0" w:rsidR="00F46C1F" w:rsidRPr="005C5232" w:rsidRDefault="00F46C1F" w:rsidP="00F46C1F">
            <w:pPr>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1,529</w:t>
            </w:r>
          </w:p>
        </w:tc>
      </w:tr>
    </w:tbl>
    <w:p w14:paraId="47876444" w14:textId="148544B9" w:rsidR="00030D6F" w:rsidRPr="004D3B47" w:rsidRDefault="00030D6F" w:rsidP="00030D6F">
      <w:pPr>
        <w:spacing w:before="120"/>
        <w:ind w:right="544"/>
        <w:jc w:val="both"/>
        <w:rPr>
          <w:i/>
          <w:sz w:val="20"/>
        </w:rPr>
      </w:pPr>
      <w:r w:rsidRPr="004D3B47">
        <w:rPr>
          <w:i/>
          <w:sz w:val="20"/>
        </w:rPr>
        <w:t xml:space="preserve">‘ – ‘ indicates there were no women in this sub-category with a </w:t>
      </w:r>
      <w:r w:rsidR="00365ACF">
        <w:rPr>
          <w:i/>
          <w:sz w:val="20"/>
        </w:rPr>
        <w:t>high-grade</w:t>
      </w:r>
      <w:r w:rsidRPr="004D3B47">
        <w:rPr>
          <w:i/>
          <w:sz w:val="20"/>
        </w:rPr>
        <w:t xml:space="preserve"> cytology report</w:t>
      </w:r>
      <w:r w:rsidR="00F46C1F">
        <w:rPr>
          <w:i/>
          <w:sz w:val="20"/>
        </w:rPr>
        <w:t>.</w:t>
      </w:r>
    </w:p>
    <w:p w14:paraId="05A16A67" w14:textId="77777777" w:rsidR="00BA64A6" w:rsidRPr="004D3B47" w:rsidRDefault="00BA64A6" w:rsidP="00030D6F">
      <w:pPr>
        <w:spacing w:before="120"/>
        <w:ind w:right="544"/>
        <w:jc w:val="both"/>
        <w:rPr>
          <w:i/>
          <w:sz w:val="20"/>
        </w:rPr>
      </w:pPr>
    </w:p>
    <w:p w14:paraId="301E6909" w14:textId="01BBDC50" w:rsidR="00030D6F" w:rsidRDefault="008E7879" w:rsidP="00DD6944">
      <w:pPr>
        <w:pStyle w:val="Caption"/>
        <w:keepNext/>
      </w:pPr>
      <w:bookmarkStart w:id="2655" w:name="_Ref388367164"/>
      <w:bookmarkStart w:id="2656" w:name="_Toc469398340"/>
      <w:bookmarkStart w:id="2657" w:name="_Toc486941104"/>
      <w:bookmarkStart w:id="2658" w:name="_Toc475605573"/>
      <w:bookmarkStart w:id="2659" w:name="_Toc509928545"/>
      <w:bookmarkStart w:id="2660" w:name="_Toc528676221"/>
      <w:bookmarkStart w:id="2661" w:name="_Toc5627670"/>
      <w:bookmarkStart w:id="2662" w:name="_Toc12875618"/>
      <w:bookmarkStart w:id="2663" w:name="_Toc68606736"/>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61</w:t>
      </w:r>
      <w:r w:rsidR="00905C1A" w:rsidRPr="004D3B47">
        <w:rPr>
          <w:noProof/>
        </w:rPr>
        <w:fldChar w:fldCharType="end"/>
      </w:r>
      <w:bookmarkEnd w:id="2655"/>
      <w:r w:rsidR="00030D6F" w:rsidRPr="004D3B47">
        <w:t xml:space="preserve"> - Women with a histology report within 180 days of a </w:t>
      </w:r>
      <w:r w:rsidR="00365ACF">
        <w:t>high-grade</w:t>
      </w:r>
      <w:r w:rsidR="00030D6F" w:rsidRPr="004D3B47">
        <w:t xml:space="preserve"> cytology report, by DHB and age</w:t>
      </w:r>
      <w:bookmarkEnd w:id="2656"/>
      <w:bookmarkEnd w:id="2657"/>
      <w:bookmarkEnd w:id="2658"/>
      <w:bookmarkEnd w:id="2659"/>
      <w:bookmarkEnd w:id="2660"/>
      <w:bookmarkEnd w:id="2661"/>
      <w:bookmarkEnd w:id="2662"/>
      <w:bookmarkEnd w:id="2663"/>
    </w:p>
    <w:tbl>
      <w:tblPr>
        <w:tblW w:w="16022" w:type="dxa"/>
        <w:tblInd w:w="-72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76"/>
        <w:gridCol w:w="335"/>
        <w:gridCol w:w="709"/>
        <w:gridCol w:w="567"/>
        <w:gridCol w:w="708"/>
        <w:gridCol w:w="567"/>
        <w:gridCol w:w="709"/>
        <w:gridCol w:w="567"/>
        <w:gridCol w:w="709"/>
        <w:gridCol w:w="567"/>
        <w:gridCol w:w="709"/>
        <w:gridCol w:w="521"/>
        <w:gridCol w:w="678"/>
        <w:gridCol w:w="521"/>
        <w:gridCol w:w="672"/>
        <w:gridCol w:w="419"/>
        <w:gridCol w:w="672"/>
        <w:gridCol w:w="419"/>
        <w:gridCol w:w="672"/>
        <w:gridCol w:w="419"/>
        <w:gridCol w:w="672"/>
        <w:gridCol w:w="419"/>
        <w:gridCol w:w="672"/>
        <w:gridCol w:w="425"/>
        <w:gridCol w:w="709"/>
        <w:gridCol w:w="709"/>
      </w:tblGrid>
      <w:tr w:rsidR="003900CF" w:rsidRPr="00D56BE6" w14:paraId="776B2642" w14:textId="77777777" w:rsidTr="009D7A72">
        <w:trPr>
          <w:trHeight w:val="252"/>
        </w:trPr>
        <w:tc>
          <w:tcPr>
            <w:tcW w:w="1276" w:type="dxa"/>
            <w:tcBorders>
              <w:top w:val="single" w:sz="4" w:space="0" w:color="auto"/>
              <w:bottom w:val="nil"/>
            </w:tcBorders>
            <w:shd w:val="clear" w:color="000000" w:fill="D8D8D8"/>
            <w:noWrap/>
            <w:vAlign w:val="bottom"/>
            <w:hideMark/>
          </w:tcPr>
          <w:p w14:paraId="68EB2295" w14:textId="77777777" w:rsidR="00304BB7" w:rsidRPr="00D56BE6" w:rsidRDefault="00304BB7" w:rsidP="00AB0E37">
            <w:pPr>
              <w:keepNext/>
              <w:rPr>
                <w:rFonts w:eastAsia="Times New Roman" w:cs="Calibri"/>
                <w:b/>
                <w:bCs/>
                <w:color w:val="000000"/>
                <w:sz w:val="18"/>
                <w:szCs w:val="18"/>
                <w:lang w:eastAsia="en-AU"/>
              </w:rPr>
            </w:pPr>
            <w:r w:rsidRPr="00D56BE6">
              <w:rPr>
                <w:rFonts w:eastAsia="Times New Roman" w:cs="Calibri"/>
                <w:b/>
                <w:bCs/>
                <w:color w:val="000000"/>
                <w:sz w:val="18"/>
                <w:szCs w:val="18"/>
                <w:lang w:eastAsia="en-AU"/>
              </w:rPr>
              <w:t>DHB</w:t>
            </w:r>
          </w:p>
        </w:tc>
        <w:tc>
          <w:tcPr>
            <w:tcW w:w="1044" w:type="dxa"/>
            <w:gridSpan w:val="2"/>
            <w:tcBorders>
              <w:top w:val="single" w:sz="4" w:space="0" w:color="auto"/>
              <w:bottom w:val="nil"/>
            </w:tcBorders>
            <w:shd w:val="clear" w:color="000000" w:fill="D8D8D8"/>
            <w:noWrap/>
            <w:vAlign w:val="bottom"/>
            <w:hideMark/>
          </w:tcPr>
          <w:p w14:paraId="1F9A91A3" w14:textId="77777777" w:rsidR="00304BB7" w:rsidRPr="00D56BE6" w:rsidRDefault="00304BB7" w:rsidP="00AB0E37">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&lt;20</w:t>
            </w:r>
          </w:p>
        </w:tc>
        <w:tc>
          <w:tcPr>
            <w:tcW w:w="1275" w:type="dxa"/>
            <w:gridSpan w:val="2"/>
            <w:tcBorders>
              <w:top w:val="single" w:sz="4" w:space="0" w:color="auto"/>
              <w:bottom w:val="nil"/>
            </w:tcBorders>
            <w:shd w:val="clear" w:color="000000" w:fill="D8D8D8"/>
            <w:noWrap/>
            <w:vAlign w:val="bottom"/>
            <w:hideMark/>
          </w:tcPr>
          <w:p w14:paraId="07D1D616" w14:textId="77777777" w:rsidR="00304BB7" w:rsidRPr="00D56BE6" w:rsidRDefault="00304BB7" w:rsidP="00AB0E37">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20-24</w:t>
            </w:r>
          </w:p>
        </w:tc>
        <w:tc>
          <w:tcPr>
            <w:tcW w:w="1276" w:type="dxa"/>
            <w:gridSpan w:val="2"/>
            <w:tcBorders>
              <w:top w:val="single" w:sz="4" w:space="0" w:color="auto"/>
              <w:bottom w:val="nil"/>
            </w:tcBorders>
            <w:shd w:val="clear" w:color="000000" w:fill="D8D8D8"/>
            <w:noWrap/>
            <w:vAlign w:val="bottom"/>
            <w:hideMark/>
          </w:tcPr>
          <w:p w14:paraId="180EC27E" w14:textId="77777777" w:rsidR="00304BB7" w:rsidRPr="00D56BE6" w:rsidRDefault="00304BB7" w:rsidP="00AB0E37">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25-29</w:t>
            </w:r>
          </w:p>
        </w:tc>
        <w:tc>
          <w:tcPr>
            <w:tcW w:w="1276" w:type="dxa"/>
            <w:gridSpan w:val="2"/>
            <w:tcBorders>
              <w:top w:val="single" w:sz="4" w:space="0" w:color="auto"/>
              <w:bottom w:val="nil"/>
            </w:tcBorders>
            <w:shd w:val="clear" w:color="000000" w:fill="D8D8D8"/>
            <w:noWrap/>
            <w:vAlign w:val="bottom"/>
            <w:hideMark/>
          </w:tcPr>
          <w:p w14:paraId="09480D9B" w14:textId="77777777" w:rsidR="00304BB7" w:rsidRPr="00D56BE6" w:rsidRDefault="00304BB7" w:rsidP="00AB0E37">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30-34</w:t>
            </w:r>
          </w:p>
        </w:tc>
        <w:tc>
          <w:tcPr>
            <w:tcW w:w="1276" w:type="dxa"/>
            <w:gridSpan w:val="2"/>
            <w:tcBorders>
              <w:top w:val="single" w:sz="4" w:space="0" w:color="auto"/>
              <w:bottom w:val="nil"/>
            </w:tcBorders>
            <w:shd w:val="clear" w:color="000000" w:fill="D8D8D8"/>
            <w:noWrap/>
            <w:vAlign w:val="bottom"/>
            <w:hideMark/>
          </w:tcPr>
          <w:p w14:paraId="2C3E9EC5" w14:textId="77777777" w:rsidR="00304BB7" w:rsidRPr="00D56BE6" w:rsidRDefault="00304BB7" w:rsidP="00AB0E37">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35-39</w:t>
            </w:r>
          </w:p>
        </w:tc>
        <w:tc>
          <w:tcPr>
            <w:tcW w:w="1199" w:type="dxa"/>
            <w:gridSpan w:val="2"/>
            <w:tcBorders>
              <w:top w:val="single" w:sz="4" w:space="0" w:color="auto"/>
              <w:bottom w:val="nil"/>
            </w:tcBorders>
            <w:shd w:val="clear" w:color="000000" w:fill="D8D8D8"/>
            <w:noWrap/>
            <w:vAlign w:val="bottom"/>
            <w:hideMark/>
          </w:tcPr>
          <w:p w14:paraId="795DAC87" w14:textId="77777777" w:rsidR="00304BB7" w:rsidRPr="00D56BE6" w:rsidRDefault="00304BB7" w:rsidP="00AB0E37">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40-44</w:t>
            </w:r>
          </w:p>
        </w:tc>
        <w:tc>
          <w:tcPr>
            <w:tcW w:w="1193" w:type="dxa"/>
            <w:gridSpan w:val="2"/>
            <w:tcBorders>
              <w:top w:val="single" w:sz="4" w:space="0" w:color="auto"/>
              <w:bottom w:val="nil"/>
            </w:tcBorders>
            <w:shd w:val="clear" w:color="000000" w:fill="D8D8D8"/>
            <w:noWrap/>
            <w:vAlign w:val="bottom"/>
            <w:hideMark/>
          </w:tcPr>
          <w:p w14:paraId="19B0A364" w14:textId="77777777" w:rsidR="00304BB7" w:rsidRPr="00D56BE6" w:rsidRDefault="00304BB7" w:rsidP="00AB0E37">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45-49</w:t>
            </w:r>
          </w:p>
        </w:tc>
        <w:tc>
          <w:tcPr>
            <w:tcW w:w="1091" w:type="dxa"/>
            <w:gridSpan w:val="2"/>
            <w:tcBorders>
              <w:top w:val="single" w:sz="4" w:space="0" w:color="auto"/>
              <w:bottom w:val="nil"/>
            </w:tcBorders>
            <w:shd w:val="clear" w:color="000000" w:fill="D8D8D8"/>
            <w:noWrap/>
            <w:vAlign w:val="bottom"/>
            <w:hideMark/>
          </w:tcPr>
          <w:p w14:paraId="2878FFFB" w14:textId="77777777" w:rsidR="00304BB7" w:rsidRPr="00D56BE6" w:rsidRDefault="00304BB7" w:rsidP="00AB0E37">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50-54</w:t>
            </w:r>
          </w:p>
        </w:tc>
        <w:tc>
          <w:tcPr>
            <w:tcW w:w="1091" w:type="dxa"/>
            <w:gridSpan w:val="2"/>
            <w:tcBorders>
              <w:top w:val="single" w:sz="4" w:space="0" w:color="auto"/>
              <w:bottom w:val="nil"/>
            </w:tcBorders>
            <w:shd w:val="clear" w:color="000000" w:fill="D8D8D8"/>
            <w:noWrap/>
            <w:vAlign w:val="bottom"/>
            <w:hideMark/>
          </w:tcPr>
          <w:p w14:paraId="4501130E" w14:textId="77777777" w:rsidR="00304BB7" w:rsidRPr="00D56BE6" w:rsidRDefault="00304BB7" w:rsidP="00AB0E37">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55-59</w:t>
            </w:r>
          </w:p>
        </w:tc>
        <w:tc>
          <w:tcPr>
            <w:tcW w:w="1091" w:type="dxa"/>
            <w:gridSpan w:val="2"/>
            <w:tcBorders>
              <w:top w:val="single" w:sz="4" w:space="0" w:color="auto"/>
              <w:bottom w:val="nil"/>
            </w:tcBorders>
            <w:shd w:val="clear" w:color="000000" w:fill="D8D8D8"/>
            <w:noWrap/>
            <w:vAlign w:val="bottom"/>
            <w:hideMark/>
          </w:tcPr>
          <w:p w14:paraId="5544D5E1" w14:textId="77777777" w:rsidR="00304BB7" w:rsidRPr="00D56BE6" w:rsidRDefault="00304BB7" w:rsidP="00AB0E37">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60-64</w:t>
            </w:r>
          </w:p>
        </w:tc>
        <w:tc>
          <w:tcPr>
            <w:tcW w:w="1091" w:type="dxa"/>
            <w:gridSpan w:val="2"/>
            <w:tcBorders>
              <w:top w:val="single" w:sz="4" w:space="0" w:color="auto"/>
              <w:bottom w:val="nil"/>
            </w:tcBorders>
            <w:shd w:val="clear" w:color="000000" w:fill="D8D8D8"/>
            <w:noWrap/>
            <w:vAlign w:val="bottom"/>
            <w:hideMark/>
          </w:tcPr>
          <w:p w14:paraId="4CCDF1C1" w14:textId="77777777" w:rsidR="00304BB7" w:rsidRPr="00D56BE6" w:rsidRDefault="00304BB7" w:rsidP="00AB0E37">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65-69</w:t>
            </w:r>
          </w:p>
        </w:tc>
        <w:tc>
          <w:tcPr>
            <w:tcW w:w="1134" w:type="dxa"/>
            <w:gridSpan w:val="2"/>
            <w:tcBorders>
              <w:top w:val="single" w:sz="4" w:space="0" w:color="auto"/>
              <w:bottom w:val="nil"/>
            </w:tcBorders>
            <w:shd w:val="clear" w:color="000000" w:fill="D8D8D8"/>
            <w:noWrap/>
            <w:vAlign w:val="bottom"/>
            <w:hideMark/>
          </w:tcPr>
          <w:p w14:paraId="13C04ADD" w14:textId="77777777" w:rsidR="00304BB7" w:rsidRPr="00D56BE6" w:rsidRDefault="00304BB7" w:rsidP="00AB0E37">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70+</w:t>
            </w:r>
          </w:p>
        </w:tc>
        <w:tc>
          <w:tcPr>
            <w:tcW w:w="709" w:type="dxa"/>
            <w:tcBorders>
              <w:top w:val="single" w:sz="4" w:space="0" w:color="auto"/>
              <w:bottom w:val="nil"/>
            </w:tcBorders>
            <w:shd w:val="clear" w:color="000000" w:fill="D8D8D8"/>
            <w:noWrap/>
            <w:vAlign w:val="bottom"/>
            <w:hideMark/>
          </w:tcPr>
          <w:p w14:paraId="5304BA47" w14:textId="77777777" w:rsidR="00304BB7" w:rsidRPr="00D56BE6" w:rsidRDefault="00304BB7" w:rsidP="00AB0E37">
            <w:pPr>
              <w:keepNext/>
              <w:rPr>
                <w:rFonts w:eastAsia="Times New Roman" w:cs="Calibri"/>
                <w:b/>
                <w:bCs/>
                <w:color w:val="000000"/>
                <w:sz w:val="18"/>
                <w:szCs w:val="18"/>
                <w:lang w:eastAsia="en-AU"/>
              </w:rPr>
            </w:pPr>
            <w:r w:rsidRPr="00D56BE6">
              <w:rPr>
                <w:rFonts w:eastAsia="Times New Roman" w:cs="Calibri"/>
                <w:b/>
                <w:bCs/>
                <w:color w:val="000000"/>
                <w:sz w:val="18"/>
                <w:szCs w:val="18"/>
                <w:lang w:eastAsia="en-AU"/>
              </w:rPr>
              <w:t>Total</w:t>
            </w:r>
          </w:p>
        </w:tc>
      </w:tr>
      <w:tr w:rsidR="008B2859" w:rsidRPr="00D56BE6" w14:paraId="4D5AD565" w14:textId="77777777" w:rsidTr="009D7A72">
        <w:trPr>
          <w:trHeight w:val="265"/>
        </w:trPr>
        <w:tc>
          <w:tcPr>
            <w:tcW w:w="1276" w:type="dxa"/>
            <w:tcBorders>
              <w:top w:val="nil"/>
              <w:bottom w:val="single" w:sz="4" w:space="0" w:color="auto"/>
            </w:tcBorders>
            <w:shd w:val="clear" w:color="000000" w:fill="D8D8D8"/>
            <w:noWrap/>
            <w:vAlign w:val="bottom"/>
          </w:tcPr>
          <w:p w14:paraId="64A7A477" w14:textId="77777777" w:rsidR="00304BB7" w:rsidRPr="00D56BE6" w:rsidRDefault="00304BB7" w:rsidP="00AB0E37">
            <w:pPr>
              <w:keepNext/>
              <w:rPr>
                <w:rFonts w:eastAsia="Times New Roman" w:cs="Calibri"/>
                <w:b/>
                <w:bCs/>
                <w:color w:val="000000"/>
                <w:sz w:val="18"/>
                <w:szCs w:val="18"/>
                <w:lang w:eastAsia="en-AU"/>
              </w:rPr>
            </w:pPr>
          </w:p>
        </w:tc>
        <w:tc>
          <w:tcPr>
            <w:tcW w:w="335" w:type="dxa"/>
            <w:tcBorders>
              <w:top w:val="nil"/>
              <w:bottom w:val="single" w:sz="4" w:space="0" w:color="auto"/>
            </w:tcBorders>
            <w:shd w:val="clear" w:color="000000" w:fill="D8D8D8"/>
            <w:noWrap/>
            <w:vAlign w:val="bottom"/>
            <w:hideMark/>
          </w:tcPr>
          <w:p w14:paraId="0E5D580E"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709" w:type="dxa"/>
            <w:tcBorders>
              <w:top w:val="nil"/>
              <w:bottom w:val="single" w:sz="4" w:space="0" w:color="auto"/>
            </w:tcBorders>
            <w:shd w:val="clear" w:color="000000" w:fill="D8D8D8"/>
            <w:noWrap/>
            <w:vAlign w:val="bottom"/>
            <w:hideMark/>
          </w:tcPr>
          <w:p w14:paraId="2E07B700"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567" w:type="dxa"/>
            <w:tcBorders>
              <w:top w:val="nil"/>
              <w:bottom w:val="single" w:sz="4" w:space="0" w:color="auto"/>
            </w:tcBorders>
            <w:shd w:val="clear" w:color="000000" w:fill="D8D8D8"/>
            <w:noWrap/>
            <w:vAlign w:val="bottom"/>
            <w:hideMark/>
          </w:tcPr>
          <w:p w14:paraId="79045164"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708" w:type="dxa"/>
            <w:tcBorders>
              <w:top w:val="nil"/>
              <w:bottom w:val="single" w:sz="4" w:space="0" w:color="auto"/>
            </w:tcBorders>
            <w:shd w:val="clear" w:color="000000" w:fill="D8D8D8"/>
            <w:noWrap/>
            <w:vAlign w:val="bottom"/>
            <w:hideMark/>
          </w:tcPr>
          <w:p w14:paraId="35B353BA"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567" w:type="dxa"/>
            <w:tcBorders>
              <w:top w:val="nil"/>
              <w:bottom w:val="single" w:sz="4" w:space="0" w:color="auto"/>
            </w:tcBorders>
            <w:shd w:val="clear" w:color="000000" w:fill="D8D8D8"/>
            <w:noWrap/>
            <w:vAlign w:val="bottom"/>
            <w:hideMark/>
          </w:tcPr>
          <w:p w14:paraId="3B9FDDB6"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709" w:type="dxa"/>
            <w:tcBorders>
              <w:top w:val="nil"/>
              <w:bottom w:val="single" w:sz="4" w:space="0" w:color="auto"/>
            </w:tcBorders>
            <w:shd w:val="clear" w:color="000000" w:fill="D8D8D8"/>
            <w:noWrap/>
            <w:vAlign w:val="bottom"/>
            <w:hideMark/>
          </w:tcPr>
          <w:p w14:paraId="7F097278"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567" w:type="dxa"/>
            <w:tcBorders>
              <w:top w:val="nil"/>
              <w:bottom w:val="single" w:sz="4" w:space="0" w:color="auto"/>
            </w:tcBorders>
            <w:shd w:val="clear" w:color="000000" w:fill="D8D8D8"/>
            <w:noWrap/>
            <w:vAlign w:val="bottom"/>
            <w:hideMark/>
          </w:tcPr>
          <w:p w14:paraId="28796041"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709" w:type="dxa"/>
            <w:tcBorders>
              <w:top w:val="nil"/>
              <w:bottom w:val="single" w:sz="4" w:space="0" w:color="auto"/>
            </w:tcBorders>
            <w:shd w:val="clear" w:color="000000" w:fill="D8D8D8"/>
            <w:noWrap/>
            <w:vAlign w:val="bottom"/>
            <w:hideMark/>
          </w:tcPr>
          <w:p w14:paraId="536E5E6D"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567" w:type="dxa"/>
            <w:tcBorders>
              <w:top w:val="nil"/>
              <w:bottom w:val="single" w:sz="4" w:space="0" w:color="auto"/>
            </w:tcBorders>
            <w:shd w:val="clear" w:color="000000" w:fill="D8D8D8"/>
            <w:noWrap/>
            <w:vAlign w:val="bottom"/>
            <w:hideMark/>
          </w:tcPr>
          <w:p w14:paraId="4C295A02"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709" w:type="dxa"/>
            <w:tcBorders>
              <w:top w:val="nil"/>
              <w:bottom w:val="single" w:sz="4" w:space="0" w:color="auto"/>
            </w:tcBorders>
            <w:shd w:val="clear" w:color="000000" w:fill="D8D8D8"/>
            <w:noWrap/>
            <w:vAlign w:val="bottom"/>
            <w:hideMark/>
          </w:tcPr>
          <w:p w14:paraId="696ED378"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521" w:type="dxa"/>
            <w:tcBorders>
              <w:top w:val="nil"/>
              <w:bottom w:val="single" w:sz="4" w:space="0" w:color="auto"/>
            </w:tcBorders>
            <w:shd w:val="clear" w:color="000000" w:fill="D8D8D8"/>
            <w:noWrap/>
            <w:vAlign w:val="bottom"/>
            <w:hideMark/>
          </w:tcPr>
          <w:p w14:paraId="5BB38D24"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678" w:type="dxa"/>
            <w:tcBorders>
              <w:top w:val="nil"/>
              <w:bottom w:val="single" w:sz="4" w:space="0" w:color="auto"/>
            </w:tcBorders>
            <w:shd w:val="clear" w:color="000000" w:fill="D8D8D8"/>
            <w:noWrap/>
            <w:vAlign w:val="bottom"/>
            <w:hideMark/>
          </w:tcPr>
          <w:p w14:paraId="123A8329"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521" w:type="dxa"/>
            <w:tcBorders>
              <w:top w:val="nil"/>
              <w:bottom w:val="single" w:sz="4" w:space="0" w:color="auto"/>
            </w:tcBorders>
            <w:shd w:val="clear" w:color="000000" w:fill="D8D8D8"/>
            <w:noWrap/>
            <w:vAlign w:val="bottom"/>
            <w:hideMark/>
          </w:tcPr>
          <w:p w14:paraId="69C670A4"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672" w:type="dxa"/>
            <w:tcBorders>
              <w:top w:val="nil"/>
              <w:bottom w:val="single" w:sz="4" w:space="0" w:color="auto"/>
            </w:tcBorders>
            <w:shd w:val="clear" w:color="000000" w:fill="D8D8D8"/>
            <w:noWrap/>
            <w:vAlign w:val="bottom"/>
            <w:hideMark/>
          </w:tcPr>
          <w:p w14:paraId="7CDC3EFB"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419" w:type="dxa"/>
            <w:tcBorders>
              <w:top w:val="nil"/>
              <w:bottom w:val="single" w:sz="4" w:space="0" w:color="auto"/>
            </w:tcBorders>
            <w:shd w:val="clear" w:color="000000" w:fill="D8D8D8"/>
            <w:noWrap/>
            <w:vAlign w:val="bottom"/>
            <w:hideMark/>
          </w:tcPr>
          <w:p w14:paraId="2869299B"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672" w:type="dxa"/>
            <w:tcBorders>
              <w:top w:val="nil"/>
              <w:bottom w:val="single" w:sz="4" w:space="0" w:color="auto"/>
            </w:tcBorders>
            <w:shd w:val="clear" w:color="000000" w:fill="D8D8D8"/>
            <w:noWrap/>
            <w:vAlign w:val="bottom"/>
            <w:hideMark/>
          </w:tcPr>
          <w:p w14:paraId="656DF40D"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419" w:type="dxa"/>
            <w:tcBorders>
              <w:top w:val="nil"/>
              <w:bottom w:val="single" w:sz="4" w:space="0" w:color="auto"/>
            </w:tcBorders>
            <w:shd w:val="clear" w:color="000000" w:fill="D8D8D8"/>
            <w:noWrap/>
            <w:vAlign w:val="bottom"/>
            <w:hideMark/>
          </w:tcPr>
          <w:p w14:paraId="46388145"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672" w:type="dxa"/>
            <w:tcBorders>
              <w:top w:val="nil"/>
              <w:bottom w:val="single" w:sz="4" w:space="0" w:color="auto"/>
            </w:tcBorders>
            <w:shd w:val="clear" w:color="000000" w:fill="D8D8D8"/>
            <w:noWrap/>
            <w:vAlign w:val="bottom"/>
            <w:hideMark/>
          </w:tcPr>
          <w:p w14:paraId="00C41926"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419" w:type="dxa"/>
            <w:tcBorders>
              <w:top w:val="nil"/>
              <w:bottom w:val="single" w:sz="4" w:space="0" w:color="auto"/>
            </w:tcBorders>
            <w:shd w:val="clear" w:color="000000" w:fill="D8D8D8"/>
            <w:noWrap/>
            <w:vAlign w:val="bottom"/>
            <w:hideMark/>
          </w:tcPr>
          <w:p w14:paraId="7E057B8D"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672" w:type="dxa"/>
            <w:tcBorders>
              <w:top w:val="nil"/>
              <w:bottom w:val="single" w:sz="4" w:space="0" w:color="auto"/>
            </w:tcBorders>
            <w:shd w:val="clear" w:color="000000" w:fill="D8D8D8"/>
            <w:noWrap/>
            <w:vAlign w:val="bottom"/>
            <w:hideMark/>
          </w:tcPr>
          <w:p w14:paraId="3361CBA2"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419" w:type="dxa"/>
            <w:tcBorders>
              <w:top w:val="nil"/>
              <w:bottom w:val="single" w:sz="4" w:space="0" w:color="auto"/>
            </w:tcBorders>
            <w:shd w:val="clear" w:color="000000" w:fill="D8D8D8"/>
            <w:noWrap/>
            <w:vAlign w:val="bottom"/>
            <w:hideMark/>
          </w:tcPr>
          <w:p w14:paraId="49CDCB29"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672" w:type="dxa"/>
            <w:tcBorders>
              <w:top w:val="nil"/>
              <w:bottom w:val="single" w:sz="4" w:space="0" w:color="auto"/>
            </w:tcBorders>
            <w:shd w:val="clear" w:color="000000" w:fill="D8D8D8"/>
            <w:noWrap/>
            <w:vAlign w:val="bottom"/>
            <w:hideMark/>
          </w:tcPr>
          <w:p w14:paraId="76F7BE68"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425" w:type="dxa"/>
            <w:tcBorders>
              <w:top w:val="nil"/>
              <w:bottom w:val="single" w:sz="4" w:space="0" w:color="auto"/>
            </w:tcBorders>
            <w:shd w:val="clear" w:color="000000" w:fill="D8D8D8"/>
            <w:noWrap/>
            <w:vAlign w:val="bottom"/>
            <w:hideMark/>
          </w:tcPr>
          <w:p w14:paraId="195085CF"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709" w:type="dxa"/>
            <w:tcBorders>
              <w:top w:val="nil"/>
              <w:bottom w:val="single" w:sz="4" w:space="0" w:color="auto"/>
            </w:tcBorders>
            <w:shd w:val="clear" w:color="000000" w:fill="D8D8D8"/>
            <w:noWrap/>
            <w:vAlign w:val="bottom"/>
            <w:hideMark/>
          </w:tcPr>
          <w:p w14:paraId="412A0A93"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709" w:type="dxa"/>
            <w:tcBorders>
              <w:top w:val="nil"/>
              <w:bottom w:val="single" w:sz="4" w:space="0" w:color="auto"/>
            </w:tcBorders>
            <w:shd w:val="clear" w:color="000000" w:fill="D8D8D8"/>
            <w:noWrap/>
            <w:vAlign w:val="bottom"/>
            <w:hideMark/>
          </w:tcPr>
          <w:p w14:paraId="04E481F9" w14:textId="77777777" w:rsidR="00304BB7" w:rsidRPr="00D56BE6" w:rsidRDefault="00304BB7" w:rsidP="00AB0E37">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 </w:t>
            </w:r>
          </w:p>
        </w:tc>
      </w:tr>
      <w:tr w:rsidR="008B2859" w:rsidRPr="00D56BE6" w14:paraId="33A066A5" w14:textId="77777777" w:rsidTr="009D7A72">
        <w:trPr>
          <w:trHeight w:val="252"/>
        </w:trPr>
        <w:tc>
          <w:tcPr>
            <w:tcW w:w="1276" w:type="dxa"/>
            <w:tcBorders>
              <w:top w:val="single" w:sz="4" w:space="0" w:color="auto"/>
            </w:tcBorders>
            <w:shd w:val="clear" w:color="auto" w:fill="auto"/>
            <w:noWrap/>
            <w:hideMark/>
          </w:tcPr>
          <w:p w14:paraId="30B9566A" w14:textId="77777777" w:rsidR="00304BB7" w:rsidRPr="00D56BE6" w:rsidRDefault="00304BB7" w:rsidP="00304BB7">
            <w:pPr>
              <w:keepNext/>
              <w:rPr>
                <w:rFonts w:eastAsia="Times New Roman" w:cs="Calibri"/>
                <w:color w:val="000000"/>
                <w:sz w:val="18"/>
                <w:szCs w:val="18"/>
                <w:lang w:eastAsia="en-AU"/>
              </w:rPr>
            </w:pPr>
            <w:r w:rsidRPr="00D56BE6">
              <w:rPr>
                <w:rFonts w:eastAsia="Times New Roman" w:cs="Calibri"/>
                <w:color w:val="000000"/>
                <w:sz w:val="18"/>
                <w:szCs w:val="18"/>
                <w:lang w:eastAsia="en-AU"/>
              </w:rPr>
              <w:t>Auckland</w:t>
            </w:r>
          </w:p>
        </w:tc>
        <w:tc>
          <w:tcPr>
            <w:tcW w:w="335" w:type="dxa"/>
            <w:tcBorders>
              <w:top w:val="single" w:sz="4" w:space="0" w:color="auto"/>
            </w:tcBorders>
            <w:shd w:val="clear" w:color="auto" w:fill="auto"/>
            <w:noWrap/>
            <w:hideMark/>
          </w:tcPr>
          <w:p w14:paraId="5134E85D" w14:textId="64FA3E2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tcBorders>
              <w:top w:val="single" w:sz="4" w:space="0" w:color="auto"/>
            </w:tcBorders>
            <w:shd w:val="clear" w:color="auto" w:fill="auto"/>
            <w:noWrap/>
            <w:hideMark/>
          </w:tcPr>
          <w:p w14:paraId="75C3190A" w14:textId="1E5D0A2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67" w:type="dxa"/>
            <w:tcBorders>
              <w:top w:val="single" w:sz="4" w:space="0" w:color="auto"/>
            </w:tcBorders>
            <w:shd w:val="clear" w:color="auto" w:fill="auto"/>
            <w:noWrap/>
            <w:hideMark/>
          </w:tcPr>
          <w:p w14:paraId="58A48BFE" w14:textId="40549C6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25</w:t>
            </w:r>
          </w:p>
        </w:tc>
        <w:tc>
          <w:tcPr>
            <w:tcW w:w="708" w:type="dxa"/>
            <w:tcBorders>
              <w:top w:val="single" w:sz="4" w:space="0" w:color="auto"/>
            </w:tcBorders>
            <w:shd w:val="clear" w:color="auto" w:fill="auto"/>
            <w:noWrap/>
            <w:hideMark/>
          </w:tcPr>
          <w:p w14:paraId="3B9B76C0" w14:textId="1A17C17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92.6</w:t>
            </w:r>
          </w:p>
        </w:tc>
        <w:tc>
          <w:tcPr>
            <w:tcW w:w="567" w:type="dxa"/>
            <w:tcBorders>
              <w:top w:val="single" w:sz="4" w:space="0" w:color="auto"/>
            </w:tcBorders>
            <w:shd w:val="clear" w:color="auto" w:fill="auto"/>
            <w:noWrap/>
            <w:hideMark/>
          </w:tcPr>
          <w:p w14:paraId="562777AB" w14:textId="6D65965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48</w:t>
            </w:r>
          </w:p>
        </w:tc>
        <w:tc>
          <w:tcPr>
            <w:tcW w:w="709" w:type="dxa"/>
            <w:tcBorders>
              <w:top w:val="single" w:sz="4" w:space="0" w:color="auto"/>
            </w:tcBorders>
            <w:shd w:val="clear" w:color="auto" w:fill="auto"/>
            <w:noWrap/>
            <w:hideMark/>
          </w:tcPr>
          <w:p w14:paraId="4326C5BF" w14:textId="119701C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92.3</w:t>
            </w:r>
          </w:p>
        </w:tc>
        <w:tc>
          <w:tcPr>
            <w:tcW w:w="567" w:type="dxa"/>
            <w:tcBorders>
              <w:top w:val="single" w:sz="4" w:space="0" w:color="auto"/>
            </w:tcBorders>
            <w:shd w:val="clear" w:color="auto" w:fill="auto"/>
            <w:noWrap/>
            <w:hideMark/>
          </w:tcPr>
          <w:p w14:paraId="417CF612" w14:textId="7015A9C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42</w:t>
            </w:r>
          </w:p>
        </w:tc>
        <w:tc>
          <w:tcPr>
            <w:tcW w:w="709" w:type="dxa"/>
            <w:tcBorders>
              <w:top w:val="single" w:sz="4" w:space="0" w:color="auto"/>
            </w:tcBorders>
            <w:shd w:val="clear" w:color="auto" w:fill="auto"/>
            <w:noWrap/>
            <w:hideMark/>
          </w:tcPr>
          <w:p w14:paraId="71F8E787" w14:textId="705AD2E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93.3</w:t>
            </w:r>
          </w:p>
        </w:tc>
        <w:tc>
          <w:tcPr>
            <w:tcW w:w="567" w:type="dxa"/>
            <w:tcBorders>
              <w:top w:val="single" w:sz="4" w:space="0" w:color="auto"/>
            </w:tcBorders>
            <w:shd w:val="clear" w:color="auto" w:fill="auto"/>
            <w:noWrap/>
            <w:hideMark/>
          </w:tcPr>
          <w:p w14:paraId="74D721D2" w14:textId="1E1FBA6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21</w:t>
            </w:r>
          </w:p>
        </w:tc>
        <w:tc>
          <w:tcPr>
            <w:tcW w:w="709" w:type="dxa"/>
            <w:tcBorders>
              <w:top w:val="single" w:sz="4" w:space="0" w:color="auto"/>
            </w:tcBorders>
            <w:shd w:val="clear" w:color="auto" w:fill="auto"/>
            <w:noWrap/>
            <w:hideMark/>
          </w:tcPr>
          <w:p w14:paraId="7C39782F" w14:textId="62AFBB3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91.3</w:t>
            </w:r>
          </w:p>
        </w:tc>
        <w:tc>
          <w:tcPr>
            <w:tcW w:w="521" w:type="dxa"/>
            <w:tcBorders>
              <w:top w:val="single" w:sz="4" w:space="0" w:color="auto"/>
            </w:tcBorders>
            <w:shd w:val="clear" w:color="auto" w:fill="auto"/>
            <w:noWrap/>
            <w:hideMark/>
          </w:tcPr>
          <w:p w14:paraId="43C4AFDD" w14:textId="6B6F2AC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20</w:t>
            </w:r>
          </w:p>
        </w:tc>
        <w:tc>
          <w:tcPr>
            <w:tcW w:w="678" w:type="dxa"/>
            <w:tcBorders>
              <w:top w:val="single" w:sz="4" w:space="0" w:color="auto"/>
            </w:tcBorders>
            <w:shd w:val="clear" w:color="auto" w:fill="auto"/>
            <w:noWrap/>
            <w:hideMark/>
          </w:tcPr>
          <w:p w14:paraId="6B9B96D0" w14:textId="7943161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95.2</w:t>
            </w:r>
          </w:p>
        </w:tc>
        <w:tc>
          <w:tcPr>
            <w:tcW w:w="521" w:type="dxa"/>
            <w:tcBorders>
              <w:top w:val="single" w:sz="4" w:space="0" w:color="auto"/>
            </w:tcBorders>
            <w:shd w:val="clear" w:color="auto" w:fill="auto"/>
            <w:noWrap/>
            <w:hideMark/>
          </w:tcPr>
          <w:p w14:paraId="4AF5881F" w14:textId="091A027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17</w:t>
            </w:r>
          </w:p>
        </w:tc>
        <w:tc>
          <w:tcPr>
            <w:tcW w:w="672" w:type="dxa"/>
            <w:tcBorders>
              <w:top w:val="single" w:sz="4" w:space="0" w:color="auto"/>
            </w:tcBorders>
            <w:shd w:val="clear" w:color="auto" w:fill="auto"/>
            <w:noWrap/>
            <w:hideMark/>
          </w:tcPr>
          <w:p w14:paraId="4873F018" w14:textId="44BC3F0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85.0</w:t>
            </w:r>
          </w:p>
        </w:tc>
        <w:tc>
          <w:tcPr>
            <w:tcW w:w="419" w:type="dxa"/>
            <w:tcBorders>
              <w:top w:val="single" w:sz="4" w:space="0" w:color="auto"/>
            </w:tcBorders>
            <w:shd w:val="clear" w:color="auto" w:fill="auto"/>
            <w:noWrap/>
            <w:hideMark/>
          </w:tcPr>
          <w:p w14:paraId="22CE929A" w14:textId="21BCC77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11</w:t>
            </w:r>
          </w:p>
        </w:tc>
        <w:tc>
          <w:tcPr>
            <w:tcW w:w="672" w:type="dxa"/>
            <w:tcBorders>
              <w:top w:val="single" w:sz="4" w:space="0" w:color="auto"/>
            </w:tcBorders>
            <w:shd w:val="clear" w:color="auto" w:fill="auto"/>
            <w:noWrap/>
            <w:hideMark/>
          </w:tcPr>
          <w:p w14:paraId="69DAD52A" w14:textId="015C9D8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61.1</w:t>
            </w:r>
          </w:p>
        </w:tc>
        <w:tc>
          <w:tcPr>
            <w:tcW w:w="419" w:type="dxa"/>
            <w:tcBorders>
              <w:top w:val="single" w:sz="4" w:space="0" w:color="auto"/>
            </w:tcBorders>
            <w:shd w:val="clear" w:color="auto" w:fill="auto"/>
            <w:noWrap/>
            <w:hideMark/>
          </w:tcPr>
          <w:p w14:paraId="0B30A772" w14:textId="701F431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12</w:t>
            </w:r>
          </w:p>
        </w:tc>
        <w:tc>
          <w:tcPr>
            <w:tcW w:w="672" w:type="dxa"/>
            <w:tcBorders>
              <w:top w:val="single" w:sz="4" w:space="0" w:color="auto"/>
            </w:tcBorders>
            <w:shd w:val="clear" w:color="auto" w:fill="auto"/>
            <w:noWrap/>
            <w:hideMark/>
          </w:tcPr>
          <w:p w14:paraId="64946534" w14:textId="4F6DBAF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19" w:type="dxa"/>
            <w:tcBorders>
              <w:top w:val="single" w:sz="4" w:space="0" w:color="auto"/>
            </w:tcBorders>
            <w:shd w:val="clear" w:color="auto" w:fill="auto"/>
            <w:noWrap/>
            <w:hideMark/>
          </w:tcPr>
          <w:p w14:paraId="2BFB5CD9" w14:textId="38CF599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13</w:t>
            </w:r>
          </w:p>
        </w:tc>
        <w:tc>
          <w:tcPr>
            <w:tcW w:w="672" w:type="dxa"/>
            <w:tcBorders>
              <w:top w:val="single" w:sz="4" w:space="0" w:color="auto"/>
            </w:tcBorders>
            <w:shd w:val="clear" w:color="auto" w:fill="auto"/>
            <w:noWrap/>
            <w:hideMark/>
          </w:tcPr>
          <w:p w14:paraId="6525CC51" w14:textId="6ED4A15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86.7</w:t>
            </w:r>
          </w:p>
        </w:tc>
        <w:tc>
          <w:tcPr>
            <w:tcW w:w="419" w:type="dxa"/>
            <w:tcBorders>
              <w:top w:val="single" w:sz="4" w:space="0" w:color="auto"/>
            </w:tcBorders>
            <w:shd w:val="clear" w:color="auto" w:fill="auto"/>
            <w:noWrap/>
            <w:hideMark/>
          </w:tcPr>
          <w:p w14:paraId="761C374F" w14:textId="74FC48F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tcBorders>
              <w:top w:val="single" w:sz="4" w:space="0" w:color="auto"/>
            </w:tcBorders>
            <w:shd w:val="clear" w:color="auto" w:fill="auto"/>
            <w:noWrap/>
            <w:hideMark/>
          </w:tcPr>
          <w:p w14:paraId="3382C384" w14:textId="0FEF3D9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40.0</w:t>
            </w:r>
          </w:p>
        </w:tc>
        <w:tc>
          <w:tcPr>
            <w:tcW w:w="425" w:type="dxa"/>
            <w:tcBorders>
              <w:top w:val="single" w:sz="4" w:space="0" w:color="auto"/>
            </w:tcBorders>
            <w:shd w:val="clear" w:color="auto" w:fill="auto"/>
            <w:noWrap/>
            <w:hideMark/>
          </w:tcPr>
          <w:p w14:paraId="3A93757F" w14:textId="397D9CB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709" w:type="dxa"/>
            <w:tcBorders>
              <w:top w:val="single" w:sz="4" w:space="0" w:color="auto"/>
            </w:tcBorders>
            <w:shd w:val="clear" w:color="auto" w:fill="auto"/>
            <w:noWrap/>
            <w:hideMark/>
          </w:tcPr>
          <w:p w14:paraId="460F5B1C" w14:textId="15B0642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709" w:type="dxa"/>
            <w:tcBorders>
              <w:top w:val="single" w:sz="4" w:space="0" w:color="auto"/>
            </w:tcBorders>
            <w:shd w:val="clear" w:color="auto" w:fill="auto"/>
            <w:noWrap/>
            <w:hideMark/>
          </w:tcPr>
          <w:p w14:paraId="56271012" w14:textId="7CB9FF3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215</w:t>
            </w:r>
          </w:p>
        </w:tc>
      </w:tr>
      <w:tr w:rsidR="008B2859" w:rsidRPr="00D56BE6" w14:paraId="4A2009DB" w14:textId="77777777" w:rsidTr="009D7A72">
        <w:trPr>
          <w:trHeight w:val="252"/>
        </w:trPr>
        <w:tc>
          <w:tcPr>
            <w:tcW w:w="1276" w:type="dxa"/>
            <w:shd w:val="clear" w:color="auto" w:fill="auto"/>
            <w:noWrap/>
            <w:hideMark/>
          </w:tcPr>
          <w:p w14:paraId="2B8E9532" w14:textId="77777777" w:rsidR="00304BB7" w:rsidRPr="00D56BE6" w:rsidRDefault="00304BB7" w:rsidP="00304BB7">
            <w:pPr>
              <w:keepNext/>
              <w:rPr>
                <w:rFonts w:eastAsia="Times New Roman" w:cs="Calibri"/>
                <w:color w:val="000000"/>
                <w:sz w:val="18"/>
                <w:szCs w:val="18"/>
                <w:lang w:eastAsia="en-AU"/>
              </w:rPr>
            </w:pPr>
            <w:r w:rsidRPr="00D56BE6">
              <w:rPr>
                <w:rFonts w:eastAsia="Times New Roman" w:cs="Calibri"/>
                <w:color w:val="000000"/>
                <w:sz w:val="18"/>
                <w:szCs w:val="18"/>
                <w:lang w:eastAsia="en-AU"/>
              </w:rPr>
              <w:t>Bay of Plenty</w:t>
            </w:r>
          </w:p>
        </w:tc>
        <w:tc>
          <w:tcPr>
            <w:tcW w:w="335" w:type="dxa"/>
            <w:shd w:val="clear" w:color="auto" w:fill="auto"/>
            <w:noWrap/>
            <w:hideMark/>
          </w:tcPr>
          <w:p w14:paraId="17FE5D0F" w14:textId="150A2AC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1444BD47" w14:textId="12609CA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67" w:type="dxa"/>
            <w:shd w:val="clear" w:color="auto" w:fill="auto"/>
            <w:noWrap/>
            <w:hideMark/>
          </w:tcPr>
          <w:p w14:paraId="2C1E0271" w14:textId="5597E3F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w:t>
            </w:r>
          </w:p>
        </w:tc>
        <w:tc>
          <w:tcPr>
            <w:tcW w:w="708" w:type="dxa"/>
            <w:shd w:val="clear" w:color="auto" w:fill="auto"/>
            <w:noWrap/>
            <w:hideMark/>
          </w:tcPr>
          <w:p w14:paraId="165084FE" w14:textId="264B256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90.9</w:t>
            </w:r>
          </w:p>
        </w:tc>
        <w:tc>
          <w:tcPr>
            <w:tcW w:w="567" w:type="dxa"/>
            <w:shd w:val="clear" w:color="auto" w:fill="auto"/>
            <w:noWrap/>
            <w:hideMark/>
          </w:tcPr>
          <w:p w14:paraId="2A0AB2E1" w14:textId="519D787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12</w:t>
            </w:r>
          </w:p>
        </w:tc>
        <w:tc>
          <w:tcPr>
            <w:tcW w:w="709" w:type="dxa"/>
            <w:shd w:val="clear" w:color="auto" w:fill="auto"/>
            <w:noWrap/>
            <w:hideMark/>
          </w:tcPr>
          <w:p w14:paraId="777D3AD3" w14:textId="4366C8E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80.0</w:t>
            </w:r>
          </w:p>
        </w:tc>
        <w:tc>
          <w:tcPr>
            <w:tcW w:w="567" w:type="dxa"/>
            <w:shd w:val="clear" w:color="auto" w:fill="auto"/>
            <w:noWrap/>
            <w:hideMark/>
          </w:tcPr>
          <w:p w14:paraId="1A46AFBC" w14:textId="076840F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w:t>
            </w:r>
          </w:p>
        </w:tc>
        <w:tc>
          <w:tcPr>
            <w:tcW w:w="709" w:type="dxa"/>
            <w:shd w:val="clear" w:color="auto" w:fill="auto"/>
            <w:noWrap/>
            <w:hideMark/>
          </w:tcPr>
          <w:p w14:paraId="24D0752C" w14:textId="5FB15FC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88.9</w:t>
            </w:r>
          </w:p>
        </w:tc>
        <w:tc>
          <w:tcPr>
            <w:tcW w:w="567" w:type="dxa"/>
            <w:shd w:val="clear" w:color="auto" w:fill="auto"/>
            <w:noWrap/>
            <w:hideMark/>
          </w:tcPr>
          <w:p w14:paraId="6C2BE376" w14:textId="2117006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709" w:type="dxa"/>
            <w:shd w:val="clear" w:color="auto" w:fill="auto"/>
            <w:noWrap/>
            <w:hideMark/>
          </w:tcPr>
          <w:p w14:paraId="6AC214D5" w14:textId="41CEB5B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85.7</w:t>
            </w:r>
          </w:p>
        </w:tc>
        <w:tc>
          <w:tcPr>
            <w:tcW w:w="521" w:type="dxa"/>
            <w:shd w:val="clear" w:color="auto" w:fill="auto"/>
            <w:noWrap/>
            <w:hideMark/>
          </w:tcPr>
          <w:p w14:paraId="32A63008" w14:textId="2472FDE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w:t>
            </w:r>
          </w:p>
        </w:tc>
        <w:tc>
          <w:tcPr>
            <w:tcW w:w="678" w:type="dxa"/>
            <w:shd w:val="clear" w:color="auto" w:fill="auto"/>
            <w:noWrap/>
            <w:hideMark/>
          </w:tcPr>
          <w:p w14:paraId="2C8D7807" w14:textId="40AFF39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4A426535" w14:textId="1CA43E8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703172B9" w14:textId="56E7295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80.0</w:t>
            </w:r>
          </w:p>
        </w:tc>
        <w:tc>
          <w:tcPr>
            <w:tcW w:w="419" w:type="dxa"/>
            <w:shd w:val="clear" w:color="auto" w:fill="auto"/>
            <w:noWrap/>
            <w:hideMark/>
          </w:tcPr>
          <w:p w14:paraId="340B268F" w14:textId="69AADF9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672" w:type="dxa"/>
            <w:shd w:val="clear" w:color="auto" w:fill="auto"/>
            <w:noWrap/>
            <w:hideMark/>
          </w:tcPr>
          <w:p w14:paraId="2AD2FF76" w14:textId="4663D80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19" w:type="dxa"/>
            <w:shd w:val="clear" w:color="auto" w:fill="auto"/>
            <w:noWrap/>
            <w:hideMark/>
          </w:tcPr>
          <w:p w14:paraId="7B9F1E97" w14:textId="38F3E0B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672" w:type="dxa"/>
            <w:shd w:val="clear" w:color="auto" w:fill="auto"/>
            <w:noWrap/>
            <w:hideMark/>
          </w:tcPr>
          <w:p w14:paraId="2265870F" w14:textId="7EC49F2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85.7</w:t>
            </w:r>
          </w:p>
        </w:tc>
        <w:tc>
          <w:tcPr>
            <w:tcW w:w="419" w:type="dxa"/>
            <w:shd w:val="clear" w:color="auto" w:fill="auto"/>
            <w:noWrap/>
            <w:hideMark/>
          </w:tcPr>
          <w:p w14:paraId="2BFB1C33" w14:textId="6932999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5B758A85" w14:textId="05636DA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75.0</w:t>
            </w:r>
          </w:p>
        </w:tc>
        <w:tc>
          <w:tcPr>
            <w:tcW w:w="419" w:type="dxa"/>
            <w:shd w:val="clear" w:color="auto" w:fill="auto"/>
            <w:noWrap/>
            <w:hideMark/>
          </w:tcPr>
          <w:p w14:paraId="475000C9" w14:textId="7BC064C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633AEB25" w14:textId="354109B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25" w:type="dxa"/>
            <w:shd w:val="clear" w:color="auto" w:fill="auto"/>
            <w:noWrap/>
            <w:hideMark/>
          </w:tcPr>
          <w:p w14:paraId="665BD942" w14:textId="057EE22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709" w:type="dxa"/>
            <w:shd w:val="clear" w:color="auto" w:fill="auto"/>
            <w:noWrap/>
            <w:hideMark/>
          </w:tcPr>
          <w:p w14:paraId="6CAAAB9D" w14:textId="33CDFEB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709" w:type="dxa"/>
            <w:shd w:val="clear" w:color="auto" w:fill="auto"/>
            <w:noWrap/>
            <w:hideMark/>
          </w:tcPr>
          <w:p w14:paraId="6A86A2CA" w14:textId="138688E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69</w:t>
            </w:r>
          </w:p>
        </w:tc>
      </w:tr>
      <w:tr w:rsidR="008B2859" w:rsidRPr="00D56BE6" w14:paraId="01F7DA58" w14:textId="77777777" w:rsidTr="009D7A72">
        <w:trPr>
          <w:trHeight w:val="252"/>
        </w:trPr>
        <w:tc>
          <w:tcPr>
            <w:tcW w:w="1276" w:type="dxa"/>
            <w:shd w:val="clear" w:color="auto" w:fill="auto"/>
            <w:noWrap/>
            <w:hideMark/>
          </w:tcPr>
          <w:p w14:paraId="4A26F4AB" w14:textId="77777777" w:rsidR="00304BB7" w:rsidRPr="00D56BE6" w:rsidRDefault="00304BB7" w:rsidP="00304BB7">
            <w:pPr>
              <w:keepNext/>
              <w:rPr>
                <w:rFonts w:eastAsia="Times New Roman" w:cs="Calibri"/>
                <w:color w:val="000000"/>
                <w:sz w:val="18"/>
                <w:szCs w:val="18"/>
                <w:lang w:eastAsia="en-AU"/>
              </w:rPr>
            </w:pPr>
            <w:r w:rsidRPr="00D56BE6">
              <w:rPr>
                <w:rFonts w:eastAsia="Times New Roman" w:cs="Calibri"/>
                <w:color w:val="000000"/>
                <w:sz w:val="18"/>
                <w:szCs w:val="18"/>
                <w:lang w:eastAsia="en-AU"/>
              </w:rPr>
              <w:t>Canterbury</w:t>
            </w:r>
          </w:p>
        </w:tc>
        <w:tc>
          <w:tcPr>
            <w:tcW w:w="335" w:type="dxa"/>
            <w:shd w:val="clear" w:color="auto" w:fill="auto"/>
            <w:noWrap/>
            <w:hideMark/>
          </w:tcPr>
          <w:p w14:paraId="5385235B" w14:textId="118E9F5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35AA2EBB" w14:textId="5DD0558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67" w:type="dxa"/>
            <w:shd w:val="clear" w:color="auto" w:fill="auto"/>
            <w:noWrap/>
            <w:hideMark/>
          </w:tcPr>
          <w:p w14:paraId="5CCF7926" w14:textId="592E6FF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28</w:t>
            </w:r>
          </w:p>
        </w:tc>
        <w:tc>
          <w:tcPr>
            <w:tcW w:w="708" w:type="dxa"/>
            <w:shd w:val="clear" w:color="auto" w:fill="auto"/>
            <w:noWrap/>
            <w:hideMark/>
          </w:tcPr>
          <w:p w14:paraId="1E679002" w14:textId="322BB1B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67" w:type="dxa"/>
            <w:shd w:val="clear" w:color="auto" w:fill="auto"/>
            <w:noWrap/>
            <w:hideMark/>
          </w:tcPr>
          <w:p w14:paraId="060C511B" w14:textId="0B4F4E0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34</w:t>
            </w:r>
          </w:p>
        </w:tc>
        <w:tc>
          <w:tcPr>
            <w:tcW w:w="709" w:type="dxa"/>
            <w:shd w:val="clear" w:color="auto" w:fill="auto"/>
            <w:noWrap/>
            <w:hideMark/>
          </w:tcPr>
          <w:p w14:paraId="21902B03" w14:textId="440BE44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94.4</w:t>
            </w:r>
          </w:p>
        </w:tc>
        <w:tc>
          <w:tcPr>
            <w:tcW w:w="567" w:type="dxa"/>
            <w:shd w:val="clear" w:color="auto" w:fill="auto"/>
            <w:noWrap/>
            <w:hideMark/>
          </w:tcPr>
          <w:p w14:paraId="32CEE064" w14:textId="6DE373C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44</w:t>
            </w:r>
          </w:p>
        </w:tc>
        <w:tc>
          <w:tcPr>
            <w:tcW w:w="709" w:type="dxa"/>
            <w:shd w:val="clear" w:color="auto" w:fill="auto"/>
            <w:noWrap/>
            <w:hideMark/>
          </w:tcPr>
          <w:p w14:paraId="45832F0D" w14:textId="77C3A25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93.6</w:t>
            </w:r>
          </w:p>
        </w:tc>
        <w:tc>
          <w:tcPr>
            <w:tcW w:w="567" w:type="dxa"/>
            <w:shd w:val="clear" w:color="auto" w:fill="auto"/>
            <w:noWrap/>
            <w:hideMark/>
          </w:tcPr>
          <w:p w14:paraId="54B0CD94" w14:textId="4D586AA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23</w:t>
            </w:r>
          </w:p>
        </w:tc>
        <w:tc>
          <w:tcPr>
            <w:tcW w:w="709" w:type="dxa"/>
            <w:shd w:val="clear" w:color="auto" w:fill="auto"/>
            <w:noWrap/>
            <w:hideMark/>
          </w:tcPr>
          <w:p w14:paraId="1DCB8806" w14:textId="2EEC7A1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88.5</w:t>
            </w:r>
          </w:p>
        </w:tc>
        <w:tc>
          <w:tcPr>
            <w:tcW w:w="521" w:type="dxa"/>
            <w:shd w:val="clear" w:color="auto" w:fill="auto"/>
            <w:noWrap/>
            <w:hideMark/>
          </w:tcPr>
          <w:p w14:paraId="242E1F2E" w14:textId="56CDBC3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15</w:t>
            </w:r>
          </w:p>
        </w:tc>
        <w:tc>
          <w:tcPr>
            <w:tcW w:w="678" w:type="dxa"/>
            <w:shd w:val="clear" w:color="auto" w:fill="auto"/>
            <w:noWrap/>
            <w:hideMark/>
          </w:tcPr>
          <w:p w14:paraId="186EE8C0" w14:textId="5FF67F1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93.8</w:t>
            </w:r>
          </w:p>
        </w:tc>
        <w:tc>
          <w:tcPr>
            <w:tcW w:w="521" w:type="dxa"/>
            <w:shd w:val="clear" w:color="auto" w:fill="auto"/>
            <w:noWrap/>
            <w:hideMark/>
          </w:tcPr>
          <w:p w14:paraId="71E3DAB3" w14:textId="766E3F7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14</w:t>
            </w:r>
          </w:p>
        </w:tc>
        <w:tc>
          <w:tcPr>
            <w:tcW w:w="672" w:type="dxa"/>
            <w:shd w:val="clear" w:color="auto" w:fill="auto"/>
            <w:noWrap/>
            <w:hideMark/>
          </w:tcPr>
          <w:p w14:paraId="4D49F3C5" w14:textId="59E1B15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2919B864" w14:textId="35537C3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w:t>
            </w:r>
          </w:p>
        </w:tc>
        <w:tc>
          <w:tcPr>
            <w:tcW w:w="672" w:type="dxa"/>
            <w:shd w:val="clear" w:color="auto" w:fill="auto"/>
            <w:noWrap/>
            <w:hideMark/>
          </w:tcPr>
          <w:p w14:paraId="5AC3966A" w14:textId="046CA66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75.0</w:t>
            </w:r>
          </w:p>
        </w:tc>
        <w:tc>
          <w:tcPr>
            <w:tcW w:w="419" w:type="dxa"/>
            <w:shd w:val="clear" w:color="auto" w:fill="auto"/>
            <w:noWrap/>
            <w:hideMark/>
          </w:tcPr>
          <w:p w14:paraId="1C6E424B" w14:textId="178136F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w:t>
            </w:r>
          </w:p>
        </w:tc>
        <w:tc>
          <w:tcPr>
            <w:tcW w:w="672" w:type="dxa"/>
            <w:shd w:val="clear" w:color="auto" w:fill="auto"/>
            <w:noWrap/>
            <w:hideMark/>
          </w:tcPr>
          <w:p w14:paraId="4CF1EC4B" w14:textId="3160B26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72.7</w:t>
            </w:r>
          </w:p>
        </w:tc>
        <w:tc>
          <w:tcPr>
            <w:tcW w:w="419" w:type="dxa"/>
            <w:shd w:val="clear" w:color="auto" w:fill="auto"/>
            <w:noWrap/>
            <w:hideMark/>
          </w:tcPr>
          <w:p w14:paraId="7802EA29" w14:textId="0F859E0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2" w:type="dxa"/>
            <w:shd w:val="clear" w:color="auto" w:fill="auto"/>
            <w:noWrap/>
            <w:hideMark/>
          </w:tcPr>
          <w:p w14:paraId="22DE1CD5" w14:textId="53E48ED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62.5</w:t>
            </w:r>
          </w:p>
        </w:tc>
        <w:tc>
          <w:tcPr>
            <w:tcW w:w="419" w:type="dxa"/>
            <w:shd w:val="clear" w:color="auto" w:fill="auto"/>
            <w:noWrap/>
            <w:hideMark/>
          </w:tcPr>
          <w:p w14:paraId="3E04ED9F" w14:textId="33BF75D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5E1CC939" w14:textId="1A7296C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25" w:type="dxa"/>
            <w:shd w:val="clear" w:color="auto" w:fill="auto"/>
            <w:noWrap/>
            <w:hideMark/>
          </w:tcPr>
          <w:p w14:paraId="11606F18" w14:textId="284E770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709" w:type="dxa"/>
            <w:shd w:val="clear" w:color="auto" w:fill="auto"/>
            <w:noWrap/>
            <w:hideMark/>
          </w:tcPr>
          <w:p w14:paraId="3B92A7F6" w14:textId="56619C3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709" w:type="dxa"/>
            <w:shd w:val="clear" w:color="auto" w:fill="auto"/>
            <w:noWrap/>
            <w:hideMark/>
          </w:tcPr>
          <w:p w14:paraId="044263B5" w14:textId="625B616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190</w:t>
            </w:r>
          </w:p>
        </w:tc>
      </w:tr>
      <w:tr w:rsidR="008B2859" w:rsidRPr="00D56BE6" w14:paraId="36C81621" w14:textId="77777777" w:rsidTr="009D7A72">
        <w:trPr>
          <w:trHeight w:val="252"/>
        </w:trPr>
        <w:tc>
          <w:tcPr>
            <w:tcW w:w="1276" w:type="dxa"/>
            <w:shd w:val="clear" w:color="auto" w:fill="auto"/>
            <w:noWrap/>
            <w:hideMark/>
          </w:tcPr>
          <w:p w14:paraId="1C800F4E" w14:textId="77777777" w:rsidR="00304BB7" w:rsidRPr="00D56BE6" w:rsidRDefault="00304BB7" w:rsidP="00304BB7">
            <w:pPr>
              <w:keepNext/>
              <w:rPr>
                <w:rFonts w:eastAsia="Times New Roman" w:cs="Calibri"/>
                <w:color w:val="000000"/>
                <w:sz w:val="18"/>
                <w:szCs w:val="18"/>
                <w:lang w:eastAsia="en-AU"/>
              </w:rPr>
            </w:pPr>
            <w:r w:rsidRPr="00D56BE6">
              <w:rPr>
                <w:rFonts w:eastAsia="Times New Roman" w:cs="Calibri"/>
                <w:color w:val="000000"/>
                <w:sz w:val="18"/>
                <w:szCs w:val="18"/>
                <w:lang w:eastAsia="en-AU"/>
              </w:rPr>
              <w:t>Capital &amp; Coast</w:t>
            </w:r>
          </w:p>
        </w:tc>
        <w:tc>
          <w:tcPr>
            <w:tcW w:w="335" w:type="dxa"/>
            <w:shd w:val="clear" w:color="auto" w:fill="auto"/>
            <w:noWrap/>
            <w:hideMark/>
          </w:tcPr>
          <w:p w14:paraId="77D7D2B1" w14:textId="230B846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2DBAB95A" w14:textId="3CE4EA7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67" w:type="dxa"/>
            <w:shd w:val="clear" w:color="auto" w:fill="auto"/>
            <w:noWrap/>
            <w:hideMark/>
          </w:tcPr>
          <w:p w14:paraId="6F657EA5" w14:textId="01AE7CB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17</w:t>
            </w:r>
          </w:p>
        </w:tc>
        <w:tc>
          <w:tcPr>
            <w:tcW w:w="708" w:type="dxa"/>
            <w:shd w:val="clear" w:color="auto" w:fill="auto"/>
            <w:noWrap/>
            <w:hideMark/>
          </w:tcPr>
          <w:p w14:paraId="23B86EB0" w14:textId="16C1927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89.5</w:t>
            </w:r>
          </w:p>
        </w:tc>
        <w:tc>
          <w:tcPr>
            <w:tcW w:w="567" w:type="dxa"/>
            <w:shd w:val="clear" w:color="auto" w:fill="auto"/>
            <w:noWrap/>
            <w:hideMark/>
          </w:tcPr>
          <w:p w14:paraId="757B1B65" w14:textId="3D8958F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15</w:t>
            </w:r>
          </w:p>
        </w:tc>
        <w:tc>
          <w:tcPr>
            <w:tcW w:w="709" w:type="dxa"/>
            <w:shd w:val="clear" w:color="auto" w:fill="auto"/>
            <w:noWrap/>
            <w:hideMark/>
          </w:tcPr>
          <w:p w14:paraId="0ED6DA25" w14:textId="17509DB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93.8</w:t>
            </w:r>
          </w:p>
        </w:tc>
        <w:tc>
          <w:tcPr>
            <w:tcW w:w="567" w:type="dxa"/>
            <w:shd w:val="clear" w:color="auto" w:fill="auto"/>
            <w:noWrap/>
            <w:hideMark/>
          </w:tcPr>
          <w:p w14:paraId="637B7902" w14:textId="79A0672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16</w:t>
            </w:r>
          </w:p>
        </w:tc>
        <w:tc>
          <w:tcPr>
            <w:tcW w:w="709" w:type="dxa"/>
            <w:shd w:val="clear" w:color="auto" w:fill="auto"/>
            <w:noWrap/>
            <w:hideMark/>
          </w:tcPr>
          <w:p w14:paraId="12DE2B14" w14:textId="14D6A0D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94.1</w:t>
            </w:r>
          </w:p>
        </w:tc>
        <w:tc>
          <w:tcPr>
            <w:tcW w:w="567" w:type="dxa"/>
            <w:shd w:val="clear" w:color="auto" w:fill="auto"/>
            <w:noWrap/>
            <w:hideMark/>
          </w:tcPr>
          <w:p w14:paraId="70276093" w14:textId="36922E8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12</w:t>
            </w:r>
          </w:p>
        </w:tc>
        <w:tc>
          <w:tcPr>
            <w:tcW w:w="709" w:type="dxa"/>
            <w:shd w:val="clear" w:color="auto" w:fill="auto"/>
            <w:noWrap/>
            <w:hideMark/>
          </w:tcPr>
          <w:p w14:paraId="31B0DE17" w14:textId="72B9965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6944E767" w14:textId="7CE618C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7</w:t>
            </w:r>
          </w:p>
        </w:tc>
        <w:tc>
          <w:tcPr>
            <w:tcW w:w="678" w:type="dxa"/>
            <w:shd w:val="clear" w:color="auto" w:fill="auto"/>
            <w:noWrap/>
            <w:hideMark/>
          </w:tcPr>
          <w:p w14:paraId="136E4C76" w14:textId="2D159DA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77.8</w:t>
            </w:r>
          </w:p>
        </w:tc>
        <w:tc>
          <w:tcPr>
            <w:tcW w:w="521" w:type="dxa"/>
            <w:shd w:val="clear" w:color="auto" w:fill="auto"/>
            <w:noWrap/>
            <w:hideMark/>
          </w:tcPr>
          <w:p w14:paraId="09780FE1" w14:textId="0251E93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w:t>
            </w:r>
          </w:p>
        </w:tc>
        <w:tc>
          <w:tcPr>
            <w:tcW w:w="672" w:type="dxa"/>
            <w:shd w:val="clear" w:color="auto" w:fill="auto"/>
            <w:noWrap/>
            <w:hideMark/>
          </w:tcPr>
          <w:p w14:paraId="5E05E960" w14:textId="45F0B98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90.9</w:t>
            </w:r>
          </w:p>
        </w:tc>
        <w:tc>
          <w:tcPr>
            <w:tcW w:w="419" w:type="dxa"/>
            <w:shd w:val="clear" w:color="auto" w:fill="auto"/>
            <w:noWrap/>
            <w:hideMark/>
          </w:tcPr>
          <w:p w14:paraId="23D70263" w14:textId="14ADEB6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2" w:type="dxa"/>
            <w:shd w:val="clear" w:color="auto" w:fill="auto"/>
            <w:noWrap/>
            <w:hideMark/>
          </w:tcPr>
          <w:p w14:paraId="0A8342C5" w14:textId="46F3F45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83.3</w:t>
            </w:r>
          </w:p>
        </w:tc>
        <w:tc>
          <w:tcPr>
            <w:tcW w:w="419" w:type="dxa"/>
            <w:shd w:val="clear" w:color="auto" w:fill="auto"/>
            <w:noWrap/>
            <w:hideMark/>
          </w:tcPr>
          <w:p w14:paraId="68A538E2" w14:textId="39FFA19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25843495" w14:textId="3F34F7B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80.0</w:t>
            </w:r>
          </w:p>
        </w:tc>
        <w:tc>
          <w:tcPr>
            <w:tcW w:w="419" w:type="dxa"/>
            <w:shd w:val="clear" w:color="auto" w:fill="auto"/>
            <w:noWrap/>
            <w:hideMark/>
          </w:tcPr>
          <w:p w14:paraId="5BE202FB" w14:textId="4CD75EB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shd w:val="clear" w:color="auto" w:fill="auto"/>
            <w:noWrap/>
            <w:hideMark/>
          </w:tcPr>
          <w:p w14:paraId="089942A2" w14:textId="7B47178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33.3</w:t>
            </w:r>
          </w:p>
        </w:tc>
        <w:tc>
          <w:tcPr>
            <w:tcW w:w="419" w:type="dxa"/>
            <w:shd w:val="clear" w:color="auto" w:fill="auto"/>
            <w:noWrap/>
            <w:hideMark/>
          </w:tcPr>
          <w:p w14:paraId="7A9E0675" w14:textId="638915E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1B6AACE5" w14:textId="2C1B383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425" w:type="dxa"/>
            <w:shd w:val="clear" w:color="auto" w:fill="auto"/>
            <w:noWrap/>
            <w:hideMark/>
          </w:tcPr>
          <w:p w14:paraId="6677805E" w14:textId="3F4B756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709" w:type="dxa"/>
            <w:shd w:val="clear" w:color="auto" w:fill="auto"/>
            <w:noWrap/>
            <w:hideMark/>
          </w:tcPr>
          <w:p w14:paraId="11847250" w14:textId="59DE972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709" w:type="dxa"/>
            <w:shd w:val="clear" w:color="auto" w:fill="auto"/>
            <w:noWrap/>
            <w:hideMark/>
          </w:tcPr>
          <w:p w14:paraId="21222A93" w14:textId="263AFFB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89</w:t>
            </w:r>
          </w:p>
        </w:tc>
      </w:tr>
      <w:tr w:rsidR="008B2859" w:rsidRPr="00D56BE6" w14:paraId="352F60D0" w14:textId="77777777" w:rsidTr="009D7A72">
        <w:trPr>
          <w:trHeight w:val="252"/>
        </w:trPr>
        <w:tc>
          <w:tcPr>
            <w:tcW w:w="1276" w:type="dxa"/>
            <w:shd w:val="clear" w:color="auto" w:fill="auto"/>
            <w:noWrap/>
            <w:hideMark/>
          </w:tcPr>
          <w:p w14:paraId="3505C9D4" w14:textId="77777777" w:rsidR="00304BB7" w:rsidRPr="00D56BE6" w:rsidRDefault="00304BB7" w:rsidP="00304BB7">
            <w:pPr>
              <w:keepNext/>
              <w:rPr>
                <w:rFonts w:eastAsia="Times New Roman" w:cs="Calibri"/>
                <w:color w:val="000000"/>
                <w:sz w:val="18"/>
                <w:szCs w:val="18"/>
                <w:lang w:eastAsia="en-AU"/>
              </w:rPr>
            </w:pPr>
            <w:r w:rsidRPr="00D56BE6">
              <w:rPr>
                <w:rFonts w:eastAsia="Times New Roman" w:cs="Calibri"/>
                <w:color w:val="000000"/>
                <w:sz w:val="18"/>
                <w:szCs w:val="18"/>
                <w:lang w:eastAsia="en-AU"/>
              </w:rPr>
              <w:t>Counties Manukau</w:t>
            </w:r>
          </w:p>
        </w:tc>
        <w:tc>
          <w:tcPr>
            <w:tcW w:w="335" w:type="dxa"/>
            <w:shd w:val="clear" w:color="auto" w:fill="auto"/>
            <w:noWrap/>
            <w:hideMark/>
          </w:tcPr>
          <w:p w14:paraId="3A1C9BB0" w14:textId="313BB7B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709" w:type="dxa"/>
            <w:shd w:val="clear" w:color="auto" w:fill="auto"/>
            <w:noWrap/>
            <w:hideMark/>
          </w:tcPr>
          <w:p w14:paraId="768D8853" w14:textId="5348D68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567" w:type="dxa"/>
            <w:shd w:val="clear" w:color="auto" w:fill="auto"/>
            <w:noWrap/>
            <w:hideMark/>
          </w:tcPr>
          <w:p w14:paraId="2EB3CCBE" w14:textId="1D3478C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14</w:t>
            </w:r>
          </w:p>
        </w:tc>
        <w:tc>
          <w:tcPr>
            <w:tcW w:w="708" w:type="dxa"/>
            <w:shd w:val="clear" w:color="auto" w:fill="auto"/>
            <w:noWrap/>
            <w:hideMark/>
          </w:tcPr>
          <w:p w14:paraId="42C260C7" w14:textId="29201A2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73.7</w:t>
            </w:r>
          </w:p>
        </w:tc>
        <w:tc>
          <w:tcPr>
            <w:tcW w:w="567" w:type="dxa"/>
            <w:shd w:val="clear" w:color="auto" w:fill="auto"/>
            <w:noWrap/>
            <w:hideMark/>
          </w:tcPr>
          <w:p w14:paraId="36077E45" w14:textId="242FD03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36</w:t>
            </w:r>
          </w:p>
        </w:tc>
        <w:tc>
          <w:tcPr>
            <w:tcW w:w="709" w:type="dxa"/>
            <w:shd w:val="clear" w:color="auto" w:fill="auto"/>
            <w:noWrap/>
            <w:hideMark/>
          </w:tcPr>
          <w:p w14:paraId="5883FDF3" w14:textId="11EE39D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83.7</w:t>
            </w:r>
          </w:p>
        </w:tc>
        <w:tc>
          <w:tcPr>
            <w:tcW w:w="567" w:type="dxa"/>
            <w:shd w:val="clear" w:color="auto" w:fill="auto"/>
            <w:noWrap/>
            <w:hideMark/>
          </w:tcPr>
          <w:p w14:paraId="5AB227CC" w14:textId="4D8B5E8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22</w:t>
            </w:r>
          </w:p>
        </w:tc>
        <w:tc>
          <w:tcPr>
            <w:tcW w:w="709" w:type="dxa"/>
            <w:shd w:val="clear" w:color="auto" w:fill="auto"/>
            <w:noWrap/>
            <w:hideMark/>
          </w:tcPr>
          <w:p w14:paraId="7FAD92C0" w14:textId="7435847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81.5</w:t>
            </w:r>
          </w:p>
        </w:tc>
        <w:tc>
          <w:tcPr>
            <w:tcW w:w="567" w:type="dxa"/>
            <w:shd w:val="clear" w:color="auto" w:fill="auto"/>
            <w:noWrap/>
            <w:hideMark/>
          </w:tcPr>
          <w:p w14:paraId="40E3C131" w14:textId="61ECB09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w:t>
            </w:r>
          </w:p>
        </w:tc>
        <w:tc>
          <w:tcPr>
            <w:tcW w:w="709" w:type="dxa"/>
            <w:shd w:val="clear" w:color="auto" w:fill="auto"/>
            <w:noWrap/>
            <w:hideMark/>
          </w:tcPr>
          <w:p w14:paraId="7C774EF0" w14:textId="22420FB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90.0</w:t>
            </w:r>
          </w:p>
        </w:tc>
        <w:tc>
          <w:tcPr>
            <w:tcW w:w="521" w:type="dxa"/>
            <w:shd w:val="clear" w:color="auto" w:fill="auto"/>
            <w:noWrap/>
            <w:hideMark/>
          </w:tcPr>
          <w:p w14:paraId="081C3ABD" w14:textId="23D1A27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17</w:t>
            </w:r>
          </w:p>
        </w:tc>
        <w:tc>
          <w:tcPr>
            <w:tcW w:w="678" w:type="dxa"/>
            <w:shd w:val="clear" w:color="auto" w:fill="auto"/>
            <w:noWrap/>
            <w:hideMark/>
          </w:tcPr>
          <w:p w14:paraId="3E06075A" w14:textId="71796D5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85.0</w:t>
            </w:r>
          </w:p>
        </w:tc>
        <w:tc>
          <w:tcPr>
            <w:tcW w:w="521" w:type="dxa"/>
            <w:shd w:val="clear" w:color="auto" w:fill="auto"/>
            <w:noWrap/>
            <w:hideMark/>
          </w:tcPr>
          <w:p w14:paraId="0854E55C" w14:textId="6858453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w:t>
            </w:r>
          </w:p>
        </w:tc>
        <w:tc>
          <w:tcPr>
            <w:tcW w:w="672" w:type="dxa"/>
            <w:shd w:val="clear" w:color="auto" w:fill="auto"/>
            <w:noWrap/>
            <w:hideMark/>
          </w:tcPr>
          <w:p w14:paraId="3BEFAFD9" w14:textId="2756684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90.0</w:t>
            </w:r>
          </w:p>
        </w:tc>
        <w:tc>
          <w:tcPr>
            <w:tcW w:w="419" w:type="dxa"/>
            <w:shd w:val="clear" w:color="auto" w:fill="auto"/>
            <w:noWrap/>
            <w:hideMark/>
          </w:tcPr>
          <w:p w14:paraId="7539DEDC" w14:textId="1D7796E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13</w:t>
            </w:r>
          </w:p>
        </w:tc>
        <w:tc>
          <w:tcPr>
            <w:tcW w:w="672" w:type="dxa"/>
            <w:shd w:val="clear" w:color="auto" w:fill="auto"/>
            <w:noWrap/>
            <w:hideMark/>
          </w:tcPr>
          <w:p w14:paraId="4827A59E" w14:textId="67C1916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72.2</w:t>
            </w:r>
          </w:p>
        </w:tc>
        <w:tc>
          <w:tcPr>
            <w:tcW w:w="419" w:type="dxa"/>
            <w:shd w:val="clear" w:color="auto" w:fill="auto"/>
            <w:noWrap/>
            <w:hideMark/>
          </w:tcPr>
          <w:p w14:paraId="34097671" w14:textId="3457FDD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w:t>
            </w:r>
          </w:p>
        </w:tc>
        <w:tc>
          <w:tcPr>
            <w:tcW w:w="672" w:type="dxa"/>
            <w:shd w:val="clear" w:color="auto" w:fill="auto"/>
            <w:noWrap/>
            <w:hideMark/>
          </w:tcPr>
          <w:p w14:paraId="6A1190EF" w14:textId="222DDAD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57.1</w:t>
            </w:r>
          </w:p>
        </w:tc>
        <w:tc>
          <w:tcPr>
            <w:tcW w:w="419" w:type="dxa"/>
            <w:shd w:val="clear" w:color="auto" w:fill="auto"/>
            <w:noWrap/>
            <w:hideMark/>
          </w:tcPr>
          <w:p w14:paraId="3EF21065" w14:textId="2E5CC28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11</w:t>
            </w:r>
          </w:p>
        </w:tc>
        <w:tc>
          <w:tcPr>
            <w:tcW w:w="672" w:type="dxa"/>
            <w:shd w:val="clear" w:color="auto" w:fill="auto"/>
            <w:noWrap/>
            <w:hideMark/>
          </w:tcPr>
          <w:p w14:paraId="676BB7EC" w14:textId="531B61E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78.6</w:t>
            </w:r>
          </w:p>
        </w:tc>
        <w:tc>
          <w:tcPr>
            <w:tcW w:w="419" w:type="dxa"/>
            <w:shd w:val="clear" w:color="auto" w:fill="auto"/>
            <w:noWrap/>
            <w:hideMark/>
          </w:tcPr>
          <w:p w14:paraId="2A7BD2A5" w14:textId="51F6A95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6B4CCBB8" w14:textId="5F2458D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80.0</w:t>
            </w:r>
          </w:p>
        </w:tc>
        <w:tc>
          <w:tcPr>
            <w:tcW w:w="425" w:type="dxa"/>
            <w:shd w:val="clear" w:color="auto" w:fill="auto"/>
            <w:noWrap/>
            <w:hideMark/>
          </w:tcPr>
          <w:p w14:paraId="7C30527E" w14:textId="468C8CF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709" w:type="dxa"/>
            <w:shd w:val="clear" w:color="auto" w:fill="auto"/>
            <w:noWrap/>
            <w:hideMark/>
          </w:tcPr>
          <w:p w14:paraId="64D9A754" w14:textId="5DFA615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40.0</w:t>
            </w:r>
          </w:p>
        </w:tc>
        <w:tc>
          <w:tcPr>
            <w:tcW w:w="709" w:type="dxa"/>
            <w:shd w:val="clear" w:color="auto" w:fill="auto"/>
            <w:noWrap/>
            <w:hideMark/>
          </w:tcPr>
          <w:p w14:paraId="0CF52F97" w14:textId="51361B5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147</w:t>
            </w:r>
          </w:p>
        </w:tc>
      </w:tr>
      <w:tr w:rsidR="008B2859" w:rsidRPr="00D56BE6" w14:paraId="2EC43E38" w14:textId="77777777" w:rsidTr="009D7A72">
        <w:trPr>
          <w:trHeight w:val="252"/>
        </w:trPr>
        <w:tc>
          <w:tcPr>
            <w:tcW w:w="1276" w:type="dxa"/>
            <w:shd w:val="clear" w:color="auto" w:fill="auto"/>
            <w:noWrap/>
            <w:hideMark/>
          </w:tcPr>
          <w:p w14:paraId="75A1E4CD" w14:textId="77777777" w:rsidR="00304BB7" w:rsidRPr="00D56BE6" w:rsidRDefault="00304BB7" w:rsidP="00304BB7">
            <w:pPr>
              <w:keepNext/>
              <w:rPr>
                <w:rFonts w:eastAsia="Times New Roman" w:cs="Calibri"/>
                <w:color w:val="000000"/>
                <w:sz w:val="18"/>
                <w:szCs w:val="18"/>
                <w:lang w:eastAsia="en-AU"/>
              </w:rPr>
            </w:pPr>
            <w:r w:rsidRPr="00D56BE6">
              <w:rPr>
                <w:rFonts w:eastAsia="Times New Roman" w:cs="Calibri"/>
                <w:color w:val="000000"/>
                <w:sz w:val="18"/>
                <w:szCs w:val="18"/>
                <w:lang w:eastAsia="en-AU"/>
              </w:rPr>
              <w:t>Hawke's Bay</w:t>
            </w:r>
          </w:p>
        </w:tc>
        <w:tc>
          <w:tcPr>
            <w:tcW w:w="335" w:type="dxa"/>
            <w:shd w:val="clear" w:color="auto" w:fill="auto"/>
            <w:noWrap/>
            <w:hideMark/>
          </w:tcPr>
          <w:p w14:paraId="5ED3731F" w14:textId="5787D25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70F466C4" w14:textId="191F0CE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67" w:type="dxa"/>
            <w:shd w:val="clear" w:color="auto" w:fill="auto"/>
            <w:noWrap/>
            <w:hideMark/>
          </w:tcPr>
          <w:p w14:paraId="6B176CBB" w14:textId="3B4154C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708" w:type="dxa"/>
            <w:shd w:val="clear" w:color="auto" w:fill="auto"/>
            <w:noWrap/>
            <w:hideMark/>
          </w:tcPr>
          <w:p w14:paraId="7CB321C3" w14:textId="2C2CD50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75.0</w:t>
            </w:r>
          </w:p>
        </w:tc>
        <w:tc>
          <w:tcPr>
            <w:tcW w:w="567" w:type="dxa"/>
            <w:shd w:val="clear" w:color="auto" w:fill="auto"/>
            <w:noWrap/>
            <w:hideMark/>
          </w:tcPr>
          <w:p w14:paraId="7F234254" w14:textId="3497B71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14</w:t>
            </w:r>
          </w:p>
        </w:tc>
        <w:tc>
          <w:tcPr>
            <w:tcW w:w="709" w:type="dxa"/>
            <w:shd w:val="clear" w:color="auto" w:fill="auto"/>
            <w:noWrap/>
            <w:hideMark/>
          </w:tcPr>
          <w:p w14:paraId="06B4808A" w14:textId="0B6591C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87.5</w:t>
            </w:r>
          </w:p>
        </w:tc>
        <w:tc>
          <w:tcPr>
            <w:tcW w:w="567" w:type="dxa"/>
            <w:shd w:val="clear" w:color="auto" w:fill="auto"/>
            <w:noWrap/>
            <w:hideMark/>
          </w:tcPr>
          <w:p w14:paraId="55B3D086" w14:textId="5EF9DF6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w:t>
            </w:r>
          </w:p>
        </w:tc>
        <w:tc>
          <w:tcPr>
            <w:tcW w:w="709" w:type="dxa"/>
            <w:shd w:val="clear" w:color="auto" w:fill="auto"/>
            <w:noWrap/>
            <w:hideMark/>
          </w:tcPr>
          <w:p w14:paraId="6E538CD4" w14:textId="7E210DD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81.8</w:t>
            </w:r>
          </w:p>
        </w:tc>
        <w:tc>
          <w:tcPr>
            <w:tcW w:w="567" w:type="dxa"/>
            <w:shd w:val="clear" w:color="auto" w:fill="auto"/>
            <w:noWrap/>
            <w:hideMark/>
          </w:tcPr>
          <w:p w14:paraId="164E8D4A" w14:textId="43C95D9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709" w:type="dxa"/>
            <w:shd w:val="clear" w:color="auto" w:fill="auto"/>
            <w:noWrap/>
            <w:hideMark/>
          </w:tcPr>
          <w:p w14:paraId="5E8F157D" w14:textId="631FCC7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85.7</w:t>
            </w:r>
          </w:p>
        </w:tc>
        <w:tc>
          <w:tcPr>
            <w:tcW w:w="521" w:type="dxa"/>
            <w:shd w:val="clear" w:color="auto" w:fill="auto"/>
            <w:noWrap/>
            <w:hideMark/>
          </w:tcPr>
          <w:p w14:paraId="323852CC" w14:textId="5C64742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678" w:type="dxa"/>
            <w:shd w:val="clear" w:color="auto" w:fill="auto"/>
            <w:noWrap/>
            <w:hideMark/>
          </w:tcPr>
          <w:p w14:paraId="35CD35A6" w14:textId="61C1FA0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75.0</w:t>
            </w:r>
          </w:p>
        </w:tc>
        <w:tc>
          <w:tcPr>
            <w:tcW w:w="521" w:type="dxa"/>
            <w:shd w:val="clear" w:color="auto" w:fill="auto"/>
            <w:noWrap/>
            <w:hideMark/>
          </w:tcPr>
          <w:p w14:paraId="1C8FFD78" w14:textId="5D5E9C0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2" w:type="dxa"/>
            <w:shd w:val="clear" w:color="auto" w:fill="auto"/>
            <w:noWrap/>
            <w:hideMark/>
          </w:tcPr>
          <w:p w14:paraId="5AFBA81A" w14:textId="7879095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419" w:type="dxa"/>
            <w:shd w:val="clear" w:color="auto" w:fill="auto"/>
            <w:noWrap/>
            <w:hideMark/>
          </w:tcPr>
          <w:p w14:paraId="036CE08A" w14:textId="6060BB5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02EEC19D" w14:textId="0A24B36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1C864F59" w14:textId="172C805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679EBC5C" w14:textId="6263E27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419" w:type="dxa"/>
            <w:shd w:val="clear" w:color="auto" w:fill="auto"/>
            <w:noWrap/>
            <w:hideMark/>
          </w:tcPr>
          <w:p w14:paraId="4FACFAA6" w14:textId="0A25BEA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3A189B5B" w14:textId="4A11981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60.0</w:t>
            </w:r>
          </w:p>
        </w:tc>
        <w:tc>
          <w:tcPr>
            <w:tcW w:w="419" w:type="dxa"/>
            <w:shd w:val="clear" w:color="auto" w:fill="auto"/>
            <w:noWrap/>
            <w:hideMark/>
          </w:tcPr>
          <w:p w14:paraId="5D0CBEDC" w14:textId="78C6463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4D02DEBB" w14:textId="2DC429E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25" w:type="dxa"/>
            <w:shd w:val="clear" w:color="auto" w:fill="auto"/>
            <w:noWrap/>
            <w:hideMark/>
          </w:tcPr>
          <w:p w14:paraId="0227797D" w14:textId="667C9E0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709" w:type="dxa"/>
            <w:shd w:val="clear" w:color="auto" w:fill="auto"/>
            <w:noWrap/>
            <w:hideMark/>
          </w:tcPr>
          <w:p w14:paraId="3F6C63D0" w14:textId="587F8C2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709" w:type="dxa"/>
            <w:shd w:val="clear" w:color="auto" w:fill="auto"/>
            <w:noWrap/>
            <w:hideMark/>
          </w:tcPr>
          <w:p w14:paraId="3C3DED45" w14:textId="483C423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51</w:t>
            </w:r>
          </w:p>
        </w:tc>
      </w:tr>
      <w:tr w:rsidR="008B2859" w:rsidRPr="00D56BE6" w14:paraId="4E3F1565" w14:textId="77777777" w:rsidTr="009D7A72">
        <w:trPr>
          <w:trHeight w:val="252"/>
        </w:trPr>
        <w:tc>
          <w:tcPr>
            <w:tcW w:w="1276" w:type="dxa"/>
            <w:shd w:val="clear" w:color="auto" w:fill="auto"/>
            <w:noWrap/>
            <w:hideMark/>
          </w:tcPr>
          <w:p w14:paraId="3993AF21" w14:textId="77777777" w:rsidR="00304BB7" w:rsidRPr="00D56BE6" w:rsidRDefault="00304BB7" w:rsidP="00304BB7">
            <w:pPr>
              <w:keepNext/>
              <w:rPr>
                <w:rFonts w:eastAsia="Times New Roman" w:cs="Calibri"/>
                <w:color w:val="000000"/>
                <w:sz w:val="18"/>
                <w:szCs w:val="18"/>
                <w:lang w:eastAsia="en-AU"/>
              </w:rPr>
            </w:pPr>
            <w:r w:rsidRPr="00D56BE6">
              <w:rPr>
                <w:rFonts w:eastAsia="Times New Roman" w:cs="Calibri"/>
                <w:color w:val="000000"/>
                <w:sz w:val="18"/>
                <w:szCs w:val="18"/>
                <w:lang w:eastAsia="en-AU"/>
              </w:rPr>
              <w:t>Hutt Valley</w:t>
            </w:r>
          </w:p>
        </w:tc>
        <w:tc>
          <w:tcPr>
            <w:tcW w:w="335" w:type="dxa"/>
            <w:shd w:val="clear" w:color="auto" w:fill="auto"/>
            <w:noWrap/>
            <w:hideMark/>
          </w:tcPr>
          <w:p w14:paraId="71B25515" w14:textId="69A1957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61770D80" w14:textId="0ED1014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67" w:type="dxa"/>
            <w:shd w:val="clear" w:color="auto" w:fill="auto"/>
            <w:noWrap/>
            <w:hideMark/>
          </w:tcPr>
          <w:p w14:paraId="2F4DBF8B" w14:textId="2DC4D5B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w:t>
            </w:r>
          </w:p>
        </w:tc>
        <w:tc>
          <w:tcPr>
            <w:tcW w:w="708" w:type="dxa"/>
            <w:shd w:val="clear" w:color="auto" w:fill="auto"/>
            <w:noWrap/>
            <w:hideMark/>
          </w:tcPr>
          <w:p w14:paraId="54B9FB61" w14:textId="2F16233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90.0</w:t>
            </w:r>
          </w:p>
        </w:tc>
        <w:tc>
          <w:tcPr>
            <w:tcW w:w="567" w:type="dxa"/>
            <w:shd w:val="clear" w:color="auto" w:fill="auto"/>
            <w:noWrap/>
            <w:hideMark/>
          </w:tcPr>
          <w:p w14:paraId="7DEDA7CE" w14:textId="1D98907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15</w:t>
            </w:r>
          </w:p>
        </w:tc>
        <w:tc>
          <w:tcPr>
            <w:tcW w:w="709" w:type="dxa"/>
            <w:shd w:val="clear" w:color="auto" w:fill="auto"/>
            <w:noWrap/>
            <w:hideMark/>
          </w:tcPr>
          <w:p w14:paraId="214B756F" w14:textId="76B503A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67" w:type="dxa"/>
            <w:shd w:val="clear" w:color="auto" w:fill="auto"/>
            <w:noWrap/>
            <w:hideMark/>
          </w:tcPr>
          <w:p w14:paraId="66E4F6DE" w14:textId="50E8A45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11</w:t>
            </w:r>
          </w:p>
        </w:tc>
        <w:tc>
          <w:tcPr>
            <w:tcW w:w="709" w:type="dxa"/>
            <w:shd w:val="clear" w:color="auto" w:fill="auto"/>
            <w:noWrap/>
            <w:hideMark/>
          </w:tcPr>
          <w:p w14:paraId="78DF90CA" w14:textId="6EF1423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91.7</w:t>
            </w:r>
          </w:p>
        </w:tc>
        <w:tc>
          <w:tcPr>
            <w:tcW w:w="567" w:type="dxa"/>
            <w:shd w:val="clear" w:color="auto" w:fill="auto"/>
            <w:noWrap/>
            <w:hideMark/>
          </w:tcPr>
          <w:p w14:paraId="33C29609" w14:textId="0AF350A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w:t>
            </w:r>
          </w:p>
        </w:tc>
        <w:tc>
          <w:tcPr>
            <w:tcW w:w="709" w:type="dxa"/>
            <w:shd w:val="clear" w:color="auto" w:fill="auto"/>
            <w:noWrap/>
            <w:hideMark/>
          </w:tcPr>
          <w:p w14:paraId="4B02AC76" w14:textId="5868FEA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90.0</w:t>
            </w:r>
          </w:p>
        </w:tc>
        <w:tc>
          <w:tcPr>
            <w:tcW w:w="521" w:type="dxa"/>
            <w:shd w:val="clear" w:color="auto" w:fill="auto"/>
            <w:noWrap/>
            <w:hideMark/>
          </w:tcPr>
          <w:p w14:paraId="409F18DD" w14:textId="70DF7AD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w:t>
            </w:r>
          </w:p>
        </w:tc>
        <w:tc>
          <w:tcPr>
            <w:tcW w:w="678" w:type="dxa"/>
            <w:shd w:val="clear" w:color="auto" w:fill="auto"/>
            <w:noWrap/>
            <w:hideMark/>
          </w:tcPr>
          <w:p w14:paraId="3289A2A3" w14:textId="456F8B0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65312493" w14:textId="7F4EAF4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295501AE" w14:textId="20BF5BF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3D2E47BA" w14:textId="642E219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33828A68" w14:textId="42F556D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32047779" w14:textId="27C4FD0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672" w:type="dxa"/>
            <w:shd w:val="clear" w:color="auto" w:fill="auto"/>
            <w:noWrap/>
            <w:hideMark/>
          </w:tcPr>
          <w:p w14:paraId="70681F91" w14:textId="0D63854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85.7</w:t>
            </w:r>
          </w:p>
        </w:tc>
        <w:tc>
          <w:tcPr>
            <w:tcW w:w="419" w:type="dxa"/>
            <w:shd w:val="clear" w:color="auto" w:fill="auto"/>
            <w:noWrap/>
            <w:hideMark/>
          </w:tcPr>
          <w:p w14:paraId="658FE9DF" w14:textId="4C755A0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5D0BF4F0" w14:textId="7027311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2EC08EBA" w14:textId="786E4A5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2C3052DC" w14:textId="26A6B21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60.0</w:t>
            </w:r>
          </w:p>
        </w:tc>
        <w:tc>
          <w:tcPr>
            <w:tcW w:w="425" w:type="dxa"/>
            <w:shd w:val="clear" w:color="auto" w:fill="auto"/>
            <w:noWrap/>
            <w:hideMark/>
          </w:tcPr>
          <w:p w14:paraId="54E77ADE" w14:textId="2240A4C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4F617249" w14:textId="748E939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686A39FA" w14:textId="3262302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70</w:t>
            </w:r>
          </w:p>
        </w:tc>
      </w:tr>
      <w:tr w:rsidR="008B2859" w:rsidRPr="00D56BE6" w14:paraId="56D36A5B" w14:textId="77777777" w:rsidTr="009D7A72">
        <w:trPr>
          <w:trHeight w:val="252"/>
        </w:trPr>
        <w:tc>
          <w:tcPr>
            <w:tcW w:w="1276" w:type="dxa"/>
            <w:shd w:val="clear" w:color="auto" w:fill="auto"/>
            <w:noWrap/>
            <w:hideMark/>
          </w:tcPr>
          <w:p w14:paraId="65249AE8" w14:textId="77777777" w:rsidR="00304BB7" w:rsidRPr="00D56BE6" w:rsidRDefault="00304BB7" w:rsidP="00304BB7">
            <w:pPr>
              <w:keepNext/>
              <w:rPr>
                <w:rFonts w:eastAsia="Times New Roman" w:cs="Calibri"/>
                <w:color w:val="000000"/>
                <w:sz w:val="18"/>
                <w:szCs w:val="18"/>
                <w:lang w:eastAsia="en-AU"/>
              </w:rPr>
            </w:pPr>
            <w:r w:rsidRPr="00D56BE6">
              <w:rPr>
                <w:rFonts w:eastAsia="Times New Roman" w:cs="Calibri"/>
                <w:color w:val="000000"/>
                <w:sz w:val="18"/>
                <w:szCs w:val="18"/>
                <w:lang w:eastAsia="en-AU"/>
              </w:rPr>
              <w:t>Lakes</w:t>
            </w:r>
          </w:p>
        </w:tc>
        <w:tc>
          <w:tcPr>
            <w:tcW w:w="335" w:type="dxa"/>
            <w:shd w:val="clear" w:color="auto" w:fill="auto"/>
            <w:noWrap/>
            <w:hideMark/>
          </w:tcPr>
          <w:p w14:paraId="4857A09B" w14:textId="21647BC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64B92A7B" w14:textId="05BDBB1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67" w:type="dxa"/>
            <w:shd w:val="clear" w:color="auto" w:fill="auto"/>
            <w:noWrap/>
            <w:hideMark/>
          </w:tcPr>
          <w:p w14:paraId="2E9F9829" w14:textId="4961B8C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708" w:type="dxa"/>
            <w:shd w:val="clear" w:color="auto" w:fill="auto"/>
            <w:noWrap/>
            <w:hideMark/>
          </w:tcPr>
          <w:p w14:paraId="3B9D30D1" w14:textId="3E34DA5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67" w:type="dxa"/>
            <w:shd w:val="clear" w:color="auto" w:fill="auto"/>
            <w:noWrap/>
            <w:hideMark/>
          </w:tcPr>
          <w:p w14:paraId="18668630" w14:textId="632C104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709" w:type="dxa"/>
            <w:shd w:val="clear" w:color="auto" w:fill="auto"/>
            <w:noWrap/>
            <w:hideMark/>
          </w:tcPr>
          <w:p w14:paraId="3036A51F" w14:textId="6259FB5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67" w:type="dxa"/>
            <w:shd w:val="clear" w:color="auto" w:fill="auto"/>
            <w:noWrap/>
            <w:hideMark/>
          </w:tcPr>
          <w:p w14:paraId="3B696D41" w14:textId="247D484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7</w:t>
            </w:r>
          </w:p>
        </w:tc>
        <w:tc>
          <w:tcPr>
            <w:tcW w:w="709" w:type="dxa"/>
            <w:shd w:val="clear" w:color="auto" w:fill="auto"/>
            <w:noWrap/>
            <w:hideMark/>
          </w:tcPr>
          <w:p w14:paraId="56912C08" w14:textId="55BF566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67" w:type="dxa"/>
            <w:shd w:val="clear" w:color="auto" w:fill="auto"/>
            <w:noWrap/>
            <w:hideMark/>
          </w:tcPr>
          <w:p w14:paraId="1A530B72" w14:textId="05DDDC3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709" w:type="dxa"/>
            <w:shd w:val="clear" w:color="auto" w:fill="auto"/>
            <w:noWrap/>
            <w:hideMark/>
          </w:tcPr>
          <w:p w14:paraId="7EEAD466" w14:textId="2EBADEB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11E351E8" w14:textId="39ABEF4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8" w:type="dxa"/>
            <w:shd w:val="clear" w:color="auto" w:fill="auto"/>
            <w:noWrap/>
            <w:hideMark/>
          </w:tcPr>
          <w:p w14:paraId="58C9E6B4" w14:textId="598443E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54A474C9" w14:textId="6424DE2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2" w:type="dxa"/>
            <w:shd w:val="clear" w:color="auto" w:fill="auto"/>
            <w:noWrap/>
            <w:hideMark/>
          </w:tcPr>
          <w:p w14:paraId="4421245A" w14:textId="1682944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419" w:type="dxa"/>
            <w:shd w:val="clear" w:color="auto" w:fill="auto"/>
            <w:noWrap/>
            <w:hideMark/>
          </w:tcPr>
          <w:p w14:paraId="467C68A9" w14:textId="74F3713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2DC7FEAD" w14:textId="13DB7EE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6C82002C" w14:textId="28AB187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672" w:type="dxa"/>
            <w:shd w:val="clear" w:color="auto" w:fill="auto"/>
            <w:noWrap/>
            <w:hideMark/>
          </w:tcPr>
          <w:p w14:paraId="524D8335" w14:textId="35970C7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02AF5F66" w14:textId="0B1A0BF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1CEB890C" w14:textId="71A3B2F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12F565A9" w14:textId="308974F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2" w:type="dxa"/>
            <w:shd w:val="clear" w:color="auto" w:fill="auto"/>
            <w:noWrap/>
            <w:hideMark/>
          </w:tcPr>
          <w:p w14:paraId="6B49B5C5" w14:textId="79583D1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425" w:type="dxa"/>
            <w:shd w:val="clear" w:color="auto" w:fill="auto"/>
            <w:noWrap/>
            <w:hideMark/>
          </w:tcPr>
          <w:p w14:paraId="05CF3B4F" w14:textId="23A7E5D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709" w:type="dxa"/>
            <w:shd w:val="clear" w:color="auto" w:fill="auto"/>
            <w:noWrap/>
            <w:hideMark/>
          </w:tcPr>
          <w:p w14:paraId="7A22F92C" w14:textId="6789F86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709" w:type="dxa"/>
            <w:shd w:val="clear" w:color="auto" w:fill="auto"/>
            <w:noWrap/>
            <w:hideMark/>
          </w:tcPr>
          <w:p w14:paraId="2ABE0505" w14:textId="7DCEEF4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32</w:t>
            </w:r>
          </w:p>
        </w:tc>
      </w:tr>
      <w:tr w:rsidR="008B2859" w:rsidRPr="00D56BE6" w14:paraId="6A74742B" w14:textId="77777777" w:rsidTr="009D7A72">
        <w:trPr>
          <w:trHeight w:val="252"/>
        </w:trPr>
        <w:tc>
          <w:tcPr>
            <w:tcW w:w="1276" w:type="dxa"/>
            <w:shd w:val="clear" w:color="auto" w:fill="auto"/>
            <w:noWrap/>
            <w:hideMark/>
          </w:tcPr>
          <w:p w14:paraId="07A40139" w14:textId="77777777" w:rsidR="00304BB7" w:rsidRPr="00D56BE6" w:rsidRDefault="00304BB7" w:rsidP="00304BB7">
            <w:pPr>
              <w:keepNext/>
              <w:rPr>
                <w:rFonts w:eastAsia="Times New Roman" w:cs="Calibri"/>
                <w:color w:val="000000"/>
                <w:sz w:val="18"/>
                <w:szCs w:val="18"/>
                <w:lang w:eastAsia="en-AU"/>
              </w:rPr>
            </w:pPr>
            <w:r w:rsidRPr="00D56BE6">
              <w:rPr>
                <w:rFonts w:eastAsia="Times New Roman" w:cs="Calibri"/>
                <w:color w:val="000000"/>
                <w:sz w:val="18"/>
                <w:szCs w:val="18"/>
                <w:lang w:eastAsia="en-AU"/>
              </w:rPr>
              <w:t>Mid Central</w:t>
            </w:r>
          </w:p>
        </w:tc>
        <w:tc>
          <w:tcPr>
            <w:tcW w:w="335" w:type="dxa"/>
            <w:shd w:val="clear" w:color="auto" w:fill="auto"/>
            <w:noWrap/>
            <w:hideMark/>
          </w:tcPr>
          <w:p w14:paraId="39CFAB38" w14:textId="7125159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6EE85011" w14:textId="479000A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67" w:type="dxa"/>
            <w:shd w:val="clear" w:color="auto" w:fill="auto"/>
            <w:noWrap/>
            <w:hideMark/>
          </w:tcPr>
          <w:p w14:paraId="61549C60" w14:textId="6EC39E9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23</w:t>
            </w:r>
          </w:p>
        </w:tc>
        <w:tc>
          <w:tcPr>
            <w:tcW w:w="708" w:type="dxa"/>
            <w:shd w:val="clear" w:color="auto" w:fill="auto"/>
            <w:noWrap/>
            <w:hideMark/>
          </w:tcPr>
          <w:p w14:paraId="060006FD" w14:textId="1094E3E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92.0</w:t>
            </w:r>
          </w:p>
        </w:tc>
        <w:tc>
          <w:tcPr>
            <w:tcW w:w="567" w:type="dxa"/>
            <w:shd w:val="clear" w:color="auto" w:fill="auto"/>
            <w:noWrap/>
            <w:hideMark/>
          </w:tcPr>
          <w:p w14:paraId="4A18D1E8" w14:textId="72D7DD5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23</w:t>
            </w:r>
          </w:p>
        </w:tc>
        <w:tc>
          <w:tcPr>
            <w:tcW w:w="709" w:type="dxa"/>
            <w:shd w:val="clear" w:color="auto" w:fill="auto"/>
            <w:noWrap/>
            <w:hideMark/>
          </w:tcPr>
          <w:p w14:paraId="35397B63" w14:textId="506B686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92.0</w:t>
            </w:r>
          </w:p>
        </w:tc>
        <w:tc>
          <w:tcPr>
            <w:tcW w:w="567" w:type="dxa"/>
            <w:shd w:val="clear" w:color="auto" w:fill="auto"/>
            <w:noWrap/>
            <w:hideMark/>
          </w:tcPr>
          <w:p w14:paraId="793F5117" w14:textId="2BFA290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12</w:t>
            </w:r>
          </w:p>
        </w:tc>
        <w:tc>
          <w:tcPr>
            <w:tcW w:w="709" w:type="dxa"/>
            <w:shd w:val="clear" w:color="auto" w:fill="auto"/>
            <w:noWrap/>
            <w:hideMark/>
          </w:tcPr>
          <w:p w14:paraId="0D16CE2E" w14:textId="7B5B15A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92.3</w:t>
            </w:r>
          </w:p>
        </w:tc>
        <w:tc>
          <w:tcPr>
            <w:tcW w:w="567" w:type="dxa"/>
            <w:shd w:val="clear" w:color="auto" w:fill="auto"/>
            <w:noWrap/>
            <w:hideMark/>
          </w:tcPr>
          <w:p w14:paraId="3EF060B3" w14:textId="718DC80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w:t>
            </w:r>
          </w:p>
        </w:tc>
        <w:tc>
          <w:tcPr>
            <w:tcW w:w="709" w:type="dxa"/>
            <w:shd w:val="clear" w:color="auto" w:fill="auto"/>
            <w:noWrap/>
            <w:hideMark/>
          </w:tcPr>
          <w:p w14:paraId="26BA9064" w14:textId="238A0B6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5E420C3E" w14:textId="145D218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w:t>
            </w:r>
          </w:p>
        </w:tc>
        <w:tc>
          <w:tcPr>
            <w:tcW w:w="678" w:type="dxa"/>
            <w:shd w:val="clear" w:color="auto" w:fill="auto"/>
            <w:noWrap/>
            <w:hideMark/>
          </w:tcPr>
          <w:p w14:paraId="26DC7E0B" w14:textId="4AAD324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73DC2577" w14:textId="127C6EB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2" w:type="dxa"/>
            <w:shd w:val="clear" w:color="auto" w:fill="auto"/>
            <w:noWrap/>
            <w:hideMark/>
          </w:tcPr>
          <w:p w14:paraId="5F962C48" w14:textId="54A52FA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1F2DAF48" w14:textId="18DF7F5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shd w:val="clear" w:color="auto" w:fill="auto"/>
            <w:noWrap/>
            <w:hideMark/>
          </w:tcPr>
          <w:p w14:paraId="36AA30ED" w14:textId="762F71B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3A23D0C9" w14:textId="4538C93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0B0D7CF3" w14:textId="7A3072A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80.0</w:t>
            </w:r>
          </w:p>
        </w:tc>
        <w:tc>
          <w:tcPr>
            <w:tcW w:w="419" w:type="dxa"/>
            <w:shd w:val="clear" w:color="auto" w:fill="auto"/>
            <w:noWrap/>
            <w:hideMark/>
          </w:tcPr>
          <w:p w14:paraId="1F7F2629" w14:textId="7382A19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6BE7A8FE" w14:textId="7C4C5CB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314AF7A9" w14:textId="14F800B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shd w:val="clear" w:color="auto" w:fill="auto"/>
            <w:noWrap/>
            <w:hideMark/>
          </w:tcPr>
          <w:p w14:paraId="240BCAB7" w14:textId="1EB4DCF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425" w:type="dxa"/>
            <w:shd w:val="clear" w:color="auto" w:fill="auto"/>
            <w:noWrap/>
            <w:hideMark/>
          </w:tcPr>
          <w:p w14:paraId="736C8A6C" w14:textId="285E248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709" w:type="dxa"/>
            <w:shd w:val="clear" w:color="auto" w:fill="auto"/>
            <w:noWrap/>
            <w:hideMark/>
          </w:tcPr>
          <w:p w14:paraId="26073710" w14:textId="5A3F376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709" w:type="dxa"/>
            <w:shd w:val="clear" w:color="auto" w:fill="auto"/>
            <w:noWrap/>
            <w:hideMark/>
          </w:tcPr>
          <w:p w14:paraId="7DD834F4" w14:textId="1356E96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92</w:t>
            </w:r>
          </w:p>
        </w:tc>
      </w:tr>
      <w:tr w:rsidR="008B2859" w:rsidRPr="00D56BE6" w14:paraId="301767DE" w14:textId="77777777" w:rsidTr="009D7A72">
        <w:trPr>
          <w:trHeight w:val="252"/>
        </w:trPr>
        <w:tc>
          <w:tcPr>
            <w:tcW w:w="1276" w:type="dxa"/>
            <w:shd w:val="clear" w:color="auto" w:fill="auto"/>
            <w:noWrap/>
            <w:hideMark/>
          </w:tcPr>
          <w:p w14:paraId="10997575" w14:textId="77777777" w:rsidR="00304BB7" w:rsidRPr="00D56BE6" w:rsidRDefault="00304BB7" w:rsidP="00304BB7">
            <w:pPr>
              <w:keepNext/>
              <w:rPr>
                <w:rFonts w:eastAsia="Times New Roman" w:cs="Calibri"/>
                <w:color w:val="000000"/>
                <w:sz w:val="18"/>
                <w:szCs w:val="18"/>
                <w:lang w:eastAsia="en-AU"/>
              </w:rPr>
            </w:pPr>
            <w:r w:rsidRPr="00D56BE6">
              <w:rPr>
                <w:rFonts w:eastAsia="Times New Roman" w:cs="Calibri"/>
                <w:color w:val="000000"/>
                <w:sz w:val="18"/>
                <w:szCs w:val="18"/>
                <w:lang w:eastAsia="en-AU"/>
              </w:rPr>
              <w:t>Nelson Marlborough</w:t>
            </w:r>
          </w:p>
        </w:tc>
        <w:tc>
          <w:tcPr>
            <w:tcW w:w="335" w:type="dxa"/>
            <w:shd w:val="clear" w:color="auto" w:fill="auto"/>
            <w:noWrap/>
            <w:hideMark/>
          </w:tcPr>
          <w:p w14:paraId="6A3BC931" w14:textId="01B5E50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12A245C7" w14:textId="4CCE5DE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67" w:type="dxa"/>
            <w:shd w:val="clear" w:color="auto" w:fill="auto"/>
            <w:noWrap/>
            <w:hideMark/>
          </w:tcPr>
          <w:p w14:paraId="765BA920" w14:textId="119CF15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708" w:type="dxa"/>
            <w:shd w:val="clear" w:color="auto" w:fill="auto"/>
            <w:noWrap/>
            <w:hideMark/>
          </w:tcPr>
          <w:p w14:paraId="3574158E" w14:textId="4C0D1AB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67" w:type="dxa"/>
            <w:shd w:val="clear" w:color="auto" w:fill="auto"/>
            <w:noWrap/>
            <w:hideMark/>
          </w:tcPr>
          <w:p w14:paraId="416BB5D6" w14:textId="3014B82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709" w:type="dxa"/>
            <w:shd w:val="clear" w:color="auto" w:fill="auto"/>
            <w:noWrap/>
            <w:hideMark/>
          </w:tcPr>
          <w:p w14:paraId="5C2BB6FF" w14:textId="06CB752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67" w:type="dxa"/>
            <w:shd w:val="clear" w:color="auto" w:fill="auto"/>
            <w:noWrap/>
            <w:hideMark/>
          </w:tcPr>
          <w:p w14:paraId="14182FD4" w14:textId="1D94AAE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w:t>
            </w:r>
          </w:p>
        </w:tc>
        <w:tc>
          <w:tcPr>
            <w:tcW w:w="709" w:type="dxa"/>
            <w:shd w:val="clear" w:color="auto" w:fill="auto"/>
            <w:noWrap/>
            <w:hideMark/>
          </w:tcPr>
          <w:p w14:paraId="7EEF8DA9" w14:textId="644B8F0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67" w:type="dxa"/>
            <w:shd w:val="clear" w:color="auto" w:fill="auto"/>
            <w:noWrap/>
            <w:hideMark/>
          </w:tcPr>
          <w:p w14:paraId="471A8EB2" w14:textId="39B944B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709" w:type="dxa"/>
            <w:shd w:val="clear" w:color="auto" w:fill="auto"/>
            <w:noWrap/>
            <w:hideMark/>
          </w:tcPr>
          <w:p w14:paraId="60E117B5" w14:textId="1CF8A61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36575AD0" w14:textId="07EAB80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8" w:type="dxa"/>
            <w:shd w:val="clear" w:color="auto" w:fill="auto"/>
            <w:noWrap/>
            <w:hideMark/>
          </w:tcPr>
          <w:p w14:paraId="5043B228" w14:textId="2AAD1DF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75.0</w:t>
            </w:r>
          </w:p>
        </w:tc>
        <w:tc>
          <w:tcPr>
            <w:tcW w:w="521" w:type="dxa"/>
            <w:shd w:val="clear" w:color="auto" w:fill="auto"/>
            <w:noWrap/>
            <w:hideMark/>
          </w:tcPr>
          <w:p w14:paraId="50168524" w14:textId="76E74A2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2" w:type="dxa"/>
            <w:shd w:val="clear" w:color="auto" w:fill="auto"/>
            <w:noWrap/>
            <w:hideMark/>
          </w:tcPr>
          <w:p w14:paraId="0AFEA367" w14:textId="37E197B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65CF5A6B" w14:textId="2B0C6D1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5ECC96F5" w14:textId="47B3AE0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69C817E8" w14:textId="72E1FAE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shd w:val="clear" w:color="auto" w:fill="auto"/>
            <w:noWrap/>
            <w:hideMark/>
          </w:tcPr>
          <w:p w14:paraId="3C4A167E" w14:textId="1E69293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33.3</w:t>
            </w:r>
          </w:p>
        </w:tc>
        <w:tc>
          <w:tcPr>
            <w:tcW w:w="419" w:type="dxa"/>
            <w:shd w:val="clear" w:color="auto" w:fill="auto"/>
            <w:noWrap/>
            <w:hideMark/>
          </w:tcPr>
          <w:p w14:paraId="014DB93E" w14:textId="25ACD6D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2" w:type="dxa"/>
            <w:shd w:val="clear" w:color="auto" w:fill="auto"/>
            <w:noWrap/>
            <w:hideMark/>
          </w:tcPr>
          <w:p w14:paraId="1DC82E5B" w14:textId="6F5B93D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419" w:type="dxa"/>
            <w:shd w:val="clear" w:color="auto" w:fill="auto"/>
            <w:noWrap/>
            <w:hideMark/>
          </w:tcPr>
          <w:p w14:paraId="23A720B1" w14:textId="53835A7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5D9DFE27" w14:textId="1075835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25" w:type="dxa"/>
            <w:shd w:val="clear" w:color="auto" w:fill="auto"/>
            <w:noWrap/>
            <w:hideMark/>
          </w:tcPr>
          <w:p w14:paraId="112C0A2E" w14:textId="1B17314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709" w:type="dxa"/>
            <w:shd w:val="clear" w:color="auto" w:fill="auto"/>
            <w:noWrap/>
            <w:hideMark/>
          </w:tcPr>
          <w:p w14:paraId="618F46FF" w14:textId="645E665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709" w:type="dxa"/>
            <w:shd w:val="clear" w:color="auto" w:fill="auto"/>
            <w:noWrap/>
            <w:hideMark/>
          </w:tcPr>
          <w:p w14:paraId="50A39EFE" w14:textId="7176206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43</w:t>
            </w:r>
          </w:p>
        </w:tc>
      </w:tr>
      <w:tr w:rsidR="008B2859" w:rsidRPr="00D56BE6" w14:paraId="4E33941B" w14:textId="77777777" w:rsidTr="009D7A72">
        <w:trPr>
          <w:trHeight w:val="252"/>
        </w:trPr>
        <w:tc>
          <w:tcPr>
            <w:tcW w:w="1276" w:type="dxa"/>
            <w:shd w:val="clear" w:color="auto" w:fill="auto"/>
            <w:noWrap/>
            <w:hideMark/>
          </w:tcPr>
          <w:p w14:paraId="0CF87137" w14:textId="77777777" w:rsidR="00304BB7" w:rsidRPr="00D56BE6" w:rsidRDefault="00304BB7" w:rsidP="00304BB7">
            <w:pPr>
              <w:keepNext/>
              <w:rPr>
                <w:rFonts w:eastAsia="Times New Roman" w:cs="Calibri"/>
                <w:color w:val="000000"/>
                <w:sz w:val="18"/>
                <w:szCs w:val="18"/>
                <w:lang w:eastAsia="en-AU"/>
              </w:rPr>
            </w:pPr>
            <w:r w:rsidRPr="00D56BE6">
              <w:rPr>
                <w:rFonts w:eastAsia="Times New Roman" w:cs="Calibri"/>
                <w:color w:val="000000"/>
                <w:sz w:val="18"/>
                <w:szCs w:val="18"/>
                <w:lang w:eastAsia="en-AU"/>
              </w:rPr>
              <w:t>Northland</w:t>
            </w:r>
          </w:p>
        </w:tc>
        <w:tc>
          <w:tcPr>
            <w:tcW w:w="335" w:type="dxa"/>
            <w:shd w:val="clear" w:color="auto" w:fill="auto"/>
            <w:noWrap/>
            <w:hideMark/>
          </w:tcPr>
          <w:p w14:paraId="321BFBFC" w14:textId="48DECA7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769EC471" w14:textId="6564149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67" w:type="dxa"/>
            <w:shd w:val="clear" w:color="auto" w:fill="auto"/>
            <w:noWrap/>
            <w:hideMark/>
          </w:tcPr>
          <w:p w14:paraId="43E31158" w14:textId="253C675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708" w:type="dxa"/>
            <w:shd w:val="clear" w:color="auto" w:fill="auto"/>
            <w:noWrap/>
            <w:hideMark/>
          </w:tcPr>
          <w:p w14:paraId="791D4531" w14:textId="4D54D06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83.3</w:t>
            </w:r>
          </w:p>
        </w:tc>
        <w:tc>
          <w:tcPr>
            <w:tcW w:w="567" w:type="dxa"/>
            <w:shd w:val="clear" w:color="auto" w:fill="auto"/>
            <w:noWrap/>
            <w:hideMark/>
          </w:tcPr>
          <w:p w14:paraId="72F45C0A" w14:textId="3C2134F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7</w:t>
            </w:r>
          </w:p>
        </w:tc>
        <w:tc>
          <w:tcPr>
            <w:tcW w:w="709" w:type="dxa"/>
            <w:shd w:val="clear" w:color="auto" w:fill="auto"/>
            <w:noWrap/>
            <w:hideMark/>
          </w:tcPr>
          <w:p w14:paraId="237BD38F" w14:textId="4C1E36C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77.8</w:t>
            </w:r>
          </w:p>
        </w:tc>
        <w:tc>
          <w:tcPr>
            <w:tcW w:w="567" w:type="dxa"/>
            <w:shd w:val="clear" w:color="auto" w:fill="auto"/>
            <w:noWrap/>
            <w:hideMark/>
          </w:tcPr>
          <w:p w14:paraId="606FEC64" w14:textId="28B9C2A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w:t>
            </w:r>
          </w:p>
        </w:tc>
        <w:tc>
          <w:tcPr>
            <w:tcW w:w="709" w:type="dxa"/>
            <w:shd w:val="clear" w:color="auto" w:fill="auto"/>
            <w:noWrap/>
            <w:hideMark/>
          </w:tcPr>
          <w:p w14:paraId="40CC9131" w14:textId="77BC6AC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88.9</w:t>
            </w:r>
          </w:p>
        </w:tc>
        <w:tc>
          <w:tcPr>
            <w:tcW w:w="567" w:type="dxa"/>
            <w:shd w:val="clear" w:color="auto" w:fill="auto"/>
            <w:noWrap/>
            <w:hideMark/>
          </w:tcPr>
          <w:p w14:paraId="02EAEEFA" w14:textId="0650B1C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709" w:type="dxa"/>
            <w:shd w:val="clear" w:color="auto" w:fill="auto"/>
            <w:noWrap/>
            <w:hideMark/>
          </w:tcPr>
          <w:p w14:paraId="09DEAF10" w14:textId="06FA44C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3EEE9BCF" w14:textId="1A8B0A5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8" w:type="dxa"/>
            <w:shd w:val="clear" w:color="auto" w:fill="auto"/>
            <w:noWrap/>
            <w:hideMark/>
          </w:tcPr>
          <w:p w14:paraId="62DC1800" w14:textId="567E06D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521" w:type="dxa"/>
            <w:shd w:val="clear" w:color="auto" w:fill="auto"/>
            <w:noWrap/>
            <w:hideMark/>
          </w:tcPr>
          <w:p w14:paraId="30919151" w14:textId="7BC0E34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672" w:type="dxa"/>
            <w:shd w:val="clear" w:color="auto" w:fill="auto"/>
            <w:noWrap/>
            <w:hideMark/>
          </w:tcPr>
          <w:p w14:paraId="5B8097AE" w14:textId="569974D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6F47E472" w14:textId="1383984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2" w:type="dxa"/>
            <w:shd w:val="clear" w:color="auto" w:fill="auto"/>
            <w:noWrap/>
            <w:hideMark/>
          </w:tcPr>
          <w:p w14:paraId="3413DB62" w14:textId="4CEBE5E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83.3</w:t>
            </w:r>
          </w:p>
        </w:tc>
        <w:tc>
          <w:tcPr>
            <w:tcW w:w="419" w:type="dxa"/>
            <w:shd w:val="clear" w:color="auto" w:fill="auto"/>
            <w:noWrap/>
            <w:hideMark/>
          </w:tcPr>
          <w:p w14:paraId="78D3FCB7" w14:textId="51A6E23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7792E892" w14:textId="02D06F1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19" w:type="dxa"/>
            <w:shd w:val="clear" w:color="auto" w:fill="auto"/>
            <w:noWrap/>
            <w:hideMark/>
          </w:tcPr>
          <w:p w14:paraId="59F11F0D" w14:textId="29A4611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124112DD" w14:textId="2ED9B60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657D534B" w14:textId="31E9743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shd w:val="clear" w:color="auto" w:fill="auto"/>
            <w:noWrap/>
            <w:hideMark/>
          </w:tcPr>
          <w:p w14:paraId="13F14821" w14:textId="07104D7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425" w:type="dxa"/>
            <w:shd w:val="clear" w:color="auto" w:fill="auto"/>
            <w:noWrap/>
            <w:hideMark/>
          </w:tcPr>
          <w:p w14:paraId="2A68D256" w14:textId="33187C7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709" w:type="dxa"/>
            <w:shd w:val="clear" w:color="auto" w:fill="auto"/>
            <w:noWrap/>
            <w:hideMark/>
          </w:tcPr>
          <w:p w14:paraId="1259F780" w14:textId="20A80B1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709" w:type="dxa"/>
            <w:shd w:val="clear" w:color="auto" w:fill="auto"/>
            <w:noWrap/>
            <w:hideMark/>
          </w:tcPr>
          <w:p w14:paraId="20789D34" w14:textId="2A2DFC2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45</w:t>
            </w:r>
          </w:p>
        </w:tc>
      </w:tr>
      <w:tr w:rsidR="008B2859" w:rsidRPr="00D56BE6" w14:paraId="51C26991" w14:textId="77777777" w:rsidTr="009D7A72">
        <w:trPr>
          <w:trHeight w:val="252"/>
        </w:trPr>
        <w:tc>
          <w:tcPr>
            <w:tcW w:w="1276" w:type="dxa"/>
            <w:shd w:val="clear" w:color="auto" w:fill="auto"/>
            <w:noWrap/>
            <w:hideMark/>
          </w:tcPr>
          <w:p w14:paraId="2BC59CD6" w14:textId="77777777" w:rsidR="00304BB7" w:rsidRPr="00D56BE6" w:rsidRDefault="00304BB7" w:rsidP="00304BB7">
            <w:pPr>
              <w:keepNext/>
              <w:rPr>
                <w:rFonts w:eastAsia="Times New Roman" w:cs="Calibri"/>
                <w:color w:val="000000"/>
                <w:sz w:val="18"/>
                <w:szCs w:val="18"/>
                <w:lang w:eastAsia="en-AU"/>
              </w:rPr>
            </w:pPr>
            <w:r w:rsidRPr="00D56BE6">
              <w:rPr>
                <w:rFonts w:eastAsia="Times New Roman" w:cs="Calibri"/>
                <w:color w:val="000000"/>
                <w:sz w:val="18"/>
                <w:szCs w:val="18"/>
                <w:lang w:eastAsia="en-AU"/>
              </w:rPr>
              <w:t>South Canterbury</w:t>
            </w:r>
          </w:p>
        </w:tc>
        <w:tc>
          <w:tcPr>
            <w:tcW w:w="335" w:type="dxa"/>
            <w:shd w:val="clear" w:color="auto" w:fill="auto"/>
            <w:noWrap/>
            <w:hideMark/>
          </w:tcPr>
          <w:p w14:paraId="571E8D17" w14:textId="5F47CB2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4A1792E8" w14:textId="5CFF564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67" w:type="dxa"/>
            <w:shd w:val="clear" w:color="auto" w:fill="auto"/>
            <w:noWrap/>
            <w:hideMark/>
          </w:tcPr>
          <w:p w14:paraId="056BA92C" w14:textId="2E14E7A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708" w:type="dxa"/>
            <w:shd w:val="clear" w:color="auto" w:fill="auto"/>
            <w:noWrap/>
            <w:hideMark/>
          </w:tcPr>
          <w:p w14:paraId="0E45BD20" w14:textId="30D1B06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67" w:type="dxa"/>
            <w:shd w:val="clear" w:color="auto" w:fill="auto"/>
            <w:noWrap/>
            <w:hideMark/>
          </w:tcPr>
          <w:p w14:paraId="24753AAF" w14:textId="7F04AA5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709" w:type="dxa"/>
            <w:shd w:val="clear" w:color="auto" w:fill="auto"/>
            <w:noWrap/>
            <w:hideMark/>
          </w:tcPr>
          <w:p w14:paraId="40591F0B" w14:textId="507C347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567" w:type="dxa"/>
            <w:shd w:val="clear" w:color="auto" w:fill="auto"/>
            <w:noWrap/>
            <w:hideMark/>
          </w:tcPr>
          <w:p w14:paraId="3608D02C" w14:textId="361A488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709" w:type="dxa"/>
            <w:shd w:val="clear" w:color="auto" w:fill="auto"/>
            <w:noWrap/>
            <w:hideMark/>
          </w:tcPr>
          <w:p w14:paraId="0B270666" w14:textId="1C99214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67" w:type="dxa"/>
            <w:shd w:val="clear" w:color="auto" w:fill="auto"/>
            <w:noWrap/>
            <w:hideMark/>
          </w:tcPr>
          <w:p w14:paraId="732D256F" w14:textId="27005F9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709" w:type="dxa"/>
            <w:shd w:val="clear" w:color="auto" w:fill="auto"/>
            <w:noWrap/>
            <w:hideMark/>
          </w:tcPr>
          <w:p w14:paraId="2601FDE0" w14:textId="08E0D34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521" w:type="dxa"/>
            <w:shd w:val="clear" w:color="auto" w:fill="auto"/>
            <w:noWrap/>
            <w:hideMark/>
          </w:tcPr>
          <w:p w14:paraId="3575393E" w14:textId="4BB9E3E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8" w:type="dxa"/>
            <w:shd w:val="clear" w:color="auto" w:fill="auto"/>
            <w:noWrap/>
            <w:hideMark/>
          </w:tcPr>
          <w:p w14:paraId="6D21C235" w14:textId="6D2A6BF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43245E6B" w14:textId="55E6FB1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65470FC0" w14:textId="28207B8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723433A1" w14:textId="744B63A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57ADA37E" w14:textId="0665DCA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3B660A4A" w14:textId="0A878B8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shd w:val="clear" w:color="auto" w:fill="auto"/>
            <w:noWrap/>
            <w:hideMark/>
          </w:tcPr>
          <w:p w14:paraId="54A599D7" w14:textId="0A1C875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700BA897" w14:textId="1FE4BF1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2" w:type="dxa"/>
            <w:shd w:val="clear" w:color="auto" w:fill="auto"/>
            <w:noWrap/>
            <w:hideMark/>
          </w:tcPr>
          <w:p w14:paraId="0A4FA0BF" w14:textId="2FF7566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419" w:type="dxa"/>
            <w:shd w:val="clear" w:color="auto" w:fill="auto"/>
            <w:noWrap/>
            <w:hideMark/>
          </w:tcPr>
          <w:p w14:paraId="2BD6647A" w14:textId="3C95177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2" w:type="dxa"/>
            <w:shd w:val="clear" w:color="auto" w:fill="auto"/>
            <w:noWrap/>
            <w:hideMark/>
          </w:tcPr>
          <w:p w14:paraId="5AD972C9" w14:textId="67AAECA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425" w:type="dxa"/>
            <w:shd w:val="clear" w:color="auto" w:fill="auto"/>
            <w:noWrap/>
            <w:hideMark/>
          </w:tcPr>
          <w:p w14:paraId="63157A62" w14:textId="5851875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709" w:type="dxa"/>
            <w:shd w:val="clear" w:color="auto" w:fill="auto"/>
            <w:noWrap/>
            <w:hideMark/>
          </w:tcPr>
          <w:p w14:paraId="4A04FAFC" w14:textId="3F6F76F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709" w:type="dxa"/>
            <w:shd w:val="clear" w:color="auto" w:fill="auto"/>
            <w:noWrap/>
            <w:hideMark/>
          </w:tcPr>
          <w:p w14:paraId="3C1D7947" w14:textId="2AF4147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16</w:t>
            </w:r>
          </w:p>
        </w:tc>
      </w:tr>
      <w:tr w:rsidR="008B2859" w:rsidRPr="00D56BE6" w14:paraId="71AB75B2" w14:textId="77777777" w:rsidTr="009D7A72">
        <w:trPr>
          <w:trHeight w:val="252"/>
        </w:trPr>
        <w:tc>
          <w:tcPr>
            <w:tcW w:w="1276" w:type="dxa"/>
            <w:shd w:val="clear" w:color="auto" w:fill="auto"/>
            <w:noWrap/>
            <w:hideMark/>
          </w:tcPr>
          <w:p w14:paraId="2A58B22C" w14:textId="77777777" w:rsidR="00304BB7" w:rsidRPr="00D56BE6" w:rsidRDefault="00304BB7" w:rsidP="00304BB7">
            <w:pPr>
              <w:keepNext/>
              <w:rPr>
                <w:rFonts w:eastAsia="Times New Roman" w:cs="Calibri"/>
                <w:color w:val="000000"/>
                <w:sz w:val="18"/>
                <w:szCs w:val="18"/>
                <w:lang w:eastAsia="en-AU"/>
              </w:rPr>
            </w:pPr>
            <w:r w:rsidRPr="00D56BE6">
              <w:rPr>
                <w:rFonts w:eastAsia="Times New Roman" w:cs="Calibri"/>
                <w:color w:val="000000"/>
                <w:sz w:val="18"/>
                <w:szCs w:val="18"/>
                <w:lang w:eastAsia="en-AU"/>
              </w:rPr>
              <w:t>Southern</w:t>
            </w:r>
          </w:p>
        </w:tc>
        <w:tc>
          <w:tcPr>
            <w:tcW w:w="335" w:type="dxa"/>
            <w:shd w:val="clear" w:color="auto" w:fill="auto"/>
            <w:noWrap/>
            <w:hideMark/>
          </w:tcPr>
          <w:p w14:paraId="27B81B4D" w14:textId="6F73C66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5CFC203A" w14:textId="0A0C219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67" w:type="dxa"/>
            <w:shd w:val="clear" w:color="auto" w:fill="auto"/>
            <w:noWrap/>
            <w:hideMark/>
          </w:tcPr>
          <w:p w14:paraId="4F6D474E" w14:textId="33DE444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16</w:t>
            </w:r>
          </w:p>
        </w:tc>
        <w:tc>
          <w:tcPr>
            <w:tcW w:w="708" w:type="dxa"/>
            <w:shd w:val="clear" w:color="auto" w:fill="auto"/>
            <w:noWrap/>
            <w:hideMark/>
          </w:tcPr>
          <w:p w14:paraId="2E556D4E" w14:textId="5D34B32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67" w:type="dxa"/>
            <w:shd w:val="clear" w:color="auto" w:fill="auto"/>
            <w:noWrap/>
            <w:hideMark/>
          </w:tcPr>
          <w:p w14:paraId="1E4F0761" w14:textId="3669F66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20</w:t>
            </w:r>
          </w:p>
        </w:tc>
        <w:tc>
          <w:tcPr>
            <w:tcW w:w="709" w:type="dxa"/>
            <w:shd w:val="clear" w:color="auto" w:fill="auto"/>
            <w:noWrap/>
            <w:hideMark/>
          </w:tcPr>
          <w:p w14:paraId="58DAD700" w14:textId="367657A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87.0</w:t>
            </w:r>
          </w:p>
        </w:tc>
        <w:tc>
          <w:tcPr>
            <w:tcW w:w="567" w:type="dxa"/>
            <w:shd w:val="clear" w:color="auto" w:fill="auto"/>
            <w:noWrap/>
            <w:hideMark/>
          </w:tcPr>
          <w:p w14:paraId="5E76EEC5" w14:textId="4416EAF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33</w:t>
            </w:r>
          </w:p>
        </w:tc>
        <w:tc>
          <w:tcPr>
            <w:tcW w:w="709" w:type="dxa"/>
            <w:shd w:val="clear" w:color="auto" w:fill="auto"/>
            <w:noWrap/>
            <w:hideMark/>
          </w:tcPr>
          <w:p w14:paraId="13B2D841" w14:textId="7C35297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94.3</w:t>
            </w:r>
          </w:p>
        </w:tc>
        <w:tc>
          <w:tcPr>
            <w:tcW w:w="567" w:type="dxa"/>
            <w:shd w:val="clear" w:color="auto" w:fill="auto"/>
            <w:noWrap/>
            <w:hideMark/>
          </w:tcPr>
          <w:p w14:paraId="4F1F038A" w14:textId="52D196C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15</w:t>
            </w:r>
          </w:p>
        </w:tc>
        <w:tc>
          <w:tcPr>
            <w:tcW w:w="709" w:type="dxa"/>
            <w:shd w:val="clear" w:color="auto" w:fill="auto"/>
            <w:noWrap/>
            <w:hideMark/>
          </w:tcPr>
          <w:p w14:paraId="73D79B5F" w14:textId="210D5A6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31708E56" w14:textId="0F7F162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8" w:type="dxa"/>
            <w:shd w:val="clear" w:color="auto" w:fill="auto"/>
            <w:noWrap/>
            <w:hideMark/>
          </w:tcPr>
          <w:p w14:paraId="461158C7" w14:textId="0D1C3FC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71.4</w:t>
            </w:r>
          </w:p>
        </w:tc>
        <w:tc>
          <w:tcPr>
            <w:tcW w:w="521" w:type="dxa"/>
            <w:shd w:val="clear" w:color="auto" w:fill="auto"/>
            <w:noWrap/>
            <w:hideMark/>
          </w:tcPr>
          <w:p w14:paraId="22879479" w14:textId="753E035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7</w:t>
            </w:r>
          </w:p>
        </w:tc>
        <w:tc>
          <w:tcPr>
            <w:tcW w:w="672" w:type="dxa"/>
            <w:shd w:val="clear" w:color="auto" w:fill="auto"/>
            <w:noWrap/>
            <w:hideMark/>
          </w:tcPr>
          <w:p w14:paraId="4657B90D" w14:textId="7C503D5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2E63126C" w14:textId="15C1A13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7</w:t>
            </w:r>
          </w:p>
        </w:tc>
        <w:tc>
          <w:tcPr>
            <w:tcW w:w="672" w:type="dxa"/>
            <w:shd w:val="clear" w:color="auto" w:fill="auto"/>
            <w:noWrap/>
            <w:hideMark/>
          </w:tcPr>
          <w:p w14:paraId="29C685E3" w14:textId="3C0723B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87.5</w:t>
            </w:r>
          </w:p>
        </w:tc>
        <w:tc>
          <w:tcPr>
            <w:tcW w:w="419" w:type="dxa"/>
            <w:shd w:val="clear" w:color="auto" w:fill="auto"/>
            <w:noWrap/>
            <w:hideMark/>
          </w:tcPr>
          <w:p w14:paraId="400B2856" w14:textId="21B0F3B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0717410A" w14:textId="5F6778E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60.0</w:t>
            </w:r>
          </w:p>
        </w:tc>
        <w:tc>
          <w:tcPr>
            <w:tcW w:w="419" w:type="dxa"/>
            <w:shd w:val="clear" w:color="auto" w:fill="auto"/>
            <w:noWrap/>
            <w:hideMark/>
          </w:tcPr>
          <w:p w14:paraId="2226CF49" w14:textId="54C5DDC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2" w:type="dxa"/>
            <w:shd w:val="clear" w:color="auto" w:fill="auto"/>
            <w:noWrap/>
            <w:hideMark/>
          </w:tcPr>
          <w:p w14:paraId="45EAF544" w14:textId="3C8E0BA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19" w:type="dxa"/>
            <w:shd w:val="clear" w:color="auto" w:fill="auto"/>
            <w:noWrap/>
            <w:hideMark/>
          </w:tcPr>
          <w:p w14:paraId="61D0120F" w14:textId="5C9C50B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w:t>
            </w:r>
          </w:p>
        </w:tc>
        <w:tc>
          <w:tcPr>
            <w:tcW w:w="672" w:type="dxa"/>
            <w:shd w:val="clear" w:color="auto" w:fill="auto"/>
            <w:noWrap/>
            <w:hideMark/>
          </w:tcPr>
          <w:p w14:paraId="0651B9EC" w14:textId="1BAD864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25" w:type="dxa"/>
            <w:shd w:val="clear" w:color="auto" w:fill="auto"/>
            <w:noWrap/>
            <w:hideMark/>
          </w:tcPr>
          <w:p w14:paraId="08563881" w14:textId="69D0DA9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709" w:type="dxa"/>
            <w:shd w:val="clear" w:color="auto" w:fill="auto"/>
            <w:noWrap/>
            <w:hideMark/>
          </w:tcPr>
          <w:p w14:paraId="6EC24EF4" w14:textId="094CD15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709" w:type="dxa"/>
            <w:shd w:val="clear" w:color="auto" w:fill="auto"/>
            <w:noWrap/>
            <w:hideMark/>
          </w:tcPr>
          <w:p w14:paraId="2F5BD948" w14:textId="0F18D15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116</w:t>
            </w:r>
          </w:p>
        </w:tc>
      </w:tr>
      <w:tr w:rsidR="008B2859" w:rsidRPr="00D56BE6" w14:paraId="16D4A0F1" w14:textId="77777777" w:rsidTr="009D7A72">
        <w:trPr>
          <w:trHeight w:val="252"/>
        </w:trPr>
        <w:tc>
          <w:tcPr>
            <w:tcW w:w="1276" w:type="dxa"/>
            <w:shd w:val="clear" w:color="auto" w:fill="auto"/>
            <w:noWrap/>
            <w:hideMark/>
          </w:tcPr>
          <w:p w14:paraId="59CF25FF" w14:textId="77777777" w:rsidR="00304BB7" w:rsidRPr="00D56BE6" w:rsidRDefault="00304BB7" w:rsidP="00304BB7">
            <w:pPr>
              <w:keepNext/>
              <w:rPr>
                <w:rFonts w:eastAsia="Times New Roman" w:cs="Calibri"/>
                <w:color w:val="000000"/>
                <w:sz w:val="18"/>
                <w:szCs w:val="18"/>
                <w:lang w:eastAsia="en-AU"/>
              </w:rPr>
            </w:pPr>
            <w:r w:rsidRPr="00D56BE6">
              <w:rPr>
                <w:rFonts w:eastAsia="Times New Roman" w:cs="Calibri"/>
                <w:color w:val="000000"/>
                <w:sz w:val="18"/>
                <w:szCs w:val="18"/>
                <w:lang w:eastAsia="en-AU"/>
              </w:rPr>
              <w:t>Tairawhiti</w:t>
            </w:r>
          </w:p>
        </w:tc>
        <w:tc>
          <w:tcPr>
            <w:tcW w:w="335" w:type="dxa"/>
            <w:shd w:val="clear" w:color="auto" w:fill="auto"/>
            <w:noWrap/>
            <w:hideMark/>
          </w:tcPr>
          <w:p w14:paraId="7AF19D0C" w14:textId="677371E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2222C767" w14:textId="599BE5F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67" w:type="dxa"/>
            <w:shd w:val="clear" w:color="auto" w:fill="auto"/>
            <w:noWrap/>
            <w:hideMark/>
          </w:tcPr>
          <w:p w14:paraId="2B487F94" w14:textId="090E1AC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708" w:type="dxa"/>
            <w:shd w:val="clear" w:color="auto" w:fill="auto"/>
            <w:noWrap/>
            <w:hideMark/>
          </w:tcPr>
          <w:p w14:paraId="17531D58" w14:textId="5DA679A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567" w:type="dxa"/>
            <w:shd w:val="clear" w:color="auto" w:fill="auto"/>
            <w:noWrap/>
            <w:hideMark/>
          </w:tcPr>
          <w:p w14:paraId="6A9984DE" w14:textId="781CBF5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709" w:type="dxa"/>
            <w:shd w:val="clear" w:color="auto" w:fill="auto"/>
            <w:noWrap/>
            <w:hideMark/>
          </w:tcPr>
          <w:p w14:paraId="1E8B38EE" w14:textId="6BFBFE9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80.0</w:t>
            </w:r>
          </w:p>
        </w:tc>
        <w:tc>
          <w:tcPr>
            <w:tcW w:w="567" w:type="dxa"/>
            <w:shd w:val="clear" w:color="auto" w:fill="auto"/>
            <w:noWrap/>
            <w:hideMark/>
          </w:tcPr>
          <w:p w14:paraId="5E13B4BC" w14:textId="1508018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709" w:type="dxa"/>
            <w:shd w:val="clear" w:color="auto" w:fill="auto"/>
            <w:noWrap/>
            <w:hideMark/>
          </w:tcPr>
          <w:p w14:paraId="35098BEE" w14:textId="319D16B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67" w:type="dxa"/>
            <w:shd w:val="clear" w:color="auto" w:fill="auto"/>
            <w:noWrap/>
            <w:hideMark/>
          </w:tcPr>
          <w:p w14:paraId="4A49F80F" w14:textId="43FBDCC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709" w:type="dxa"/>
            <w:shd w:val="clear" w:color="auto" w:fill="auto"/>
            <w:noWrap/>
            <w:hideMark/>
          </w:tcPr>
          <w:p w14:paraId="12BE460C" w14:textId="635247F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2891F1BC" w14:textId="7C5C22D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8" w:type="dxa"/>
            <w:shd w:val="clear" w:color="auto" w:fill="auto"/>
            <w:noWrap/>
            <w:hideMark/>
          </w:tcPr>
          <w:p w14:paraId="01F375B1" w14:textId="5AAE263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73F6CA35" w14:textId="0FB9062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5DB85B53" w14:textId="4CC25D0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04946AAE" w14:textId="43403E5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4CCD3B6D" w14:textId="427A90A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786D907F" w14:textId="12BC4F5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1E4D586B" w14:textId="16CC86E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1845B327" w14:textId="391BA0E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44F68E13" w14:textId="3A26B33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41B53D81" w14:textId="2F2CA64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2" w:type="dxa"/>
            <w:shd w:val="clear" w:color="auto" w:fill="auto"/>
            <w:noWrap/>
            <w:hideMark/>
          </w:tcPr>
          <w:p w14:paraId="61054618" w14:textId="341AD1E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425" w:type="dxa"/>
            <w:shd w:val="clear" w:color="auto" w:fill="auto"/>
            <w:noWrap/>
            <w:hideMark/>
          </w:tcPr>
          <w:p w14:paraId="225EE475" w14:textId="256E3D3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709" w:type="dxa"/>
            <w:shd w:val="clear" w:color="auto" w:fill="auto"/>
            <w:noWrap/>
            <w:hideMark/>
          </w:tcPr>
          <w:p w14:paraId="2D6F18E6" w14:textId="535C771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709" w:type="dxa"/>
            <w:shd w:val="clear" w:color="auto" w:fill="auto"/>
            <w:noWrap/>
            <w:hideMark/>
          </w:tcPr>
          <w:p w14:paraId="1A1AF278" w14:textId="7C3B249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25</w:t>
            </w:r>
          </w:p>
        </w:tc>
      </w:tr>
      <w:tr w:rsidR="008B2859" w:rsidRPr="00D56BE6" w14:paraId="0FCDC72D" w14:textId="77777777" w:rsidTr="009D7A72">
        <w:trPr>
          <w:trHeight w:val="252"/>
        </w:trPr>
        <w:tc>
          <w:tcPr>
            <w:tcW w:w="1276" w:type="dxa"/>
            <w:shd w:val="clear" w:color="auto" w:fill="auto"/>
            <w:noWrap/>
            <w:hideMark/>
          </w:tcPr>
          <w:p w14:paraId="762EEBA1" w14:textId="77777777" w:rsidR="00304BB7" w:rsidRPr="00D56BE6" w:rsidRDefault="00304BB7" w:rsidP="00304BB7">
            <w:pPr>
              <w:keepNext/>
              <w:rPr>
                <w:rFonts w:eastAsia="Times New Roman" w:cs="Calibri"/>
                <w:color w:val="000000"/>
                <w:sz w:val="18"/>
                <w:szCs w:val="18"/>
                <w:lang w:eastAsia="en-AU"/>
              </w:rPr>
            </w:pPr>
            <w:r w:rsidRPr="00D56BE6">
              <w:rPr>
                <w:rFonts w:eastAsia="Times New Roman" w:cs="Calibri"/>
                <w:color w:val="000000"/>
                <w:sz w:val="18"/>
                <w:szCs w:val="18"/>
                <w:lang w:eastAsia="en-AU"/>
              </w:rPr>
              <w:t>Taranaki</w:t>
            </w:r>
          </w:p>
        </w:tc>
        <w:tc>
          <w:tcPr>
            <w:tcW w:w="335" w:type="dxa"/>
            <w:shd w:val="clear" w:color="auto" w:fill="auto"/>
            <w:noWrap/>
            <w:hideMark/>
          </w:tcPr>
          <w:p w14:paraId="01127488" w14:textId="294C9A7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3C0D2E65" w14:textId="59699B6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67" w:type="dxa"/>
            <w:shd w:val="clear" w:color="auto" w:fill="auto"/>
            <w:noWrap/>
            <w:hideMark/>
          </w:tcPr>
          <w:p w14:paraId="60B999E1" w14:textId="1731413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708" w:type="dxa"/>
            <w:shd w:val="clear" w:color="auto" w:fill="auto"/>
            <w:noWrap/>
            <w:hideMark/>
          </w:tcPr>
          <w:p w14:paraId="4B513317" w14:textId="1AFBA04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67" w:type="dxa"/>
            <w:shd w:val="clear" w:color="auto" w:fill="auto"/>
            <w:noWrap/>
            <w:hideMark/>
          </w:tcPr>
          <w:p w14:paraId="0521D7D8" w14:textId="4F20E07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w:t>
            </w:r>
          </w:p>
        </w:tc>
        <w:tc>
          <w:tcPr>
            <w:tcW w:w="709" w:type="dxa"/>
            <w:shd w:val="clear" w:color="auto" w:fill="auto"/>
            <w:noWrap/>
            <w:hideMark/>
          </w:tcPr>
          <w:p w14:paraId="7E622ED0" w14:textId="7C9D8A1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67" w:type="dxa"/>
            <w:shd w:val="clear" w:color="auto" w:fill="auto"/>
            <w:noWrap/>
            <w:hideMark/>
          </w:tcPr>
          <w:p w14:paraId="17AAEE5B" w14:textId="2BB5B0A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7</w:t>
            </w:r>
          </w:p>
        </w:tc>
        <w:tc>
          <w:tcPr>
            <w:tcW w:w="709" w:type="dxa"/>
            <w:shd w:val="clear" w:color="auto" w:fill="auto"/>
            <w:noWrap/>
            <w:hideMark/>
          </w:tcPr>
          <w:p w14:paraId="1386D83A" w14:textId="0A44A4D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67" w:type="dxa"/>
            <w:shd w:val="clear" w:color="auto" w:fill="auto"/>
            <w:noWrap/>
            <w:hideMark/>
          </w:tcPr>
          <w:p w14:paraId="3721E144" w14:textId="483C567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709" w:type="dxa"/>
            <w:shd w:val="clear" w:color="auto" w:fill="auto"/>
            <w:noWrap/>
            <w:hideMark/>
          </w:tcPr>
          <w:p w14:paraId="29CBD063" w14:textId="017414C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0B0621E9" w14:textId="724C873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w:t>
            </w:r>
          </w:p>
        </w:tc>
        <w:tc>
          <w:tcPr>
            <w:tcW w:w="678" w:type="dxa"/>
            <w:shd w:val="clear" w:color="auto" w:fill="auto"/>
            <w:noWrap/>
            <w:hideMark/>
          </w:tcPr>
          <w:p w14:paraId="054FA71D" w14:textId="30368C0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5BCAB13D" w14:textId="0111CF5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09FE69B9" w14:textId="622FCAF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002A9BA7" w14:textId="0CB67F5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7DA2070B" w14:textId="5893DFA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4BF525BC" w14:textId="08370CA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16B58560" w14:textId="4705B0F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19" w:type="dxa"/>
            <w:shd w:val="clear" w:color="auto" w:fill="auto"/>
            <w:noWrap/>
            <w:hideMark/>
          </w:tcPr>
          <w:p w14:paraId="4CCA72D0" w14:textId="2E65F2C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0DA38595" w14:textId="3B3528A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19" w:type="dxa"/>
            <w:shd w:val="clear" w:color="auto" w:fill="auto"/>
            <w:noWrap/>
            <w:hideMark/>
          </w:tcPr>
          <w:p w14:paraId="55486DCF" w14:textId="42CA7C0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56A97F61" w14:textId="4D6C5A0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25" w:type="dxa"/>
            <w:shd w:val="clear" w:color="auto" w:fill="auto"/>
            <w:noWrap/>
            <w:hideMark/>
          </w:tcPr>
          <w:p w14:paraId="3F889CA2" w14:textId="5710FF4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709" w:type="dxa"/>
            <w:shd w:val="clear" w:color="auto" w:fill="auto"/>
            <w:noWrap/>
            <w:hideMark/>
          </w:tcPr>
          <w:p w14:paraId="76EDB802" w14:textId="27EE0AB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709" w:type="dxa"/>
            <w:shd w:val="clear" w:color="auto" w:fill="auto"/>
            <w:noWrap/>
            <w:hideMark/>
          </w:tcPr>
          <w:p w14:paraId="18B917AB" w14:textId="786D7F4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39</w:t>
            </w:r>
          </w:p>
        </w:tc>
      </w:tr>
      <w:tr w:rsidR="008B2859" w:rsidRPr="00D56BE6" w14:paraId="0F27C281" w14:textId="77777777" w:rsidTr="009D7A72">
        <w:trPr>
          <w:trHeight w:val="252"/>
        </w:trPr>
        <w:tc>
          <w:tcPr>
            <w:tcW w:w="1276" w:type="dxa"/>
            <w:shd w:val="clear" w:color="auto" w:fill="auto"/>
            <w:noWrap/>
            <w:hideMark/>
          </w:tcPr>
          <w:p w14:paraId="645ECAD5" w14:textId="77777777" w:rsidR="00304BB7" w:rsidRPr="00D56BE6" w:rsidRDefault="00304BB7" w:rsidP="00304BB7">
            <w:pPr>
              <w:keepNext/>
              <w:rPr>
                <w:rFonts w:eastAsia="Times New Roman" w:cs="Calibri"/>
                <w:color w:val="000000"/>
                <w:sz w:val="18"/>
                <w:szCs w:val="18"/>
                <w:lang w:eastAsia="en-AU"/>
              </w:rPr>
            </w:pPr>
            <w:r w:rsidRPr="00D56BE6">
              <w:rPr>
                <w:rFonts w:eastAsia="Times New Roman" w:cs="Calibri"/>
                <w:color w:val="000000"/>
                <w:sz w:val="18"/>
                <w:szCs w:val="18"/>
                <w:lang w:eastAsia="en-AU"/>
              </w:rPr>
              <w:t>Waikato</w:t>
            </w:r>
          </w:p>
        </w:tc>
        <w:tc>
          <w:tcPr>
            <w:tcW w:w="335" w:type="dxa"/>
            <w:shd w:val="clear" w:color="auto" w:fill="auto"/>
            <w:noWrap/>
            <w:hideMark/>
          </w:tcPr>
          <w:p w14:paraId="23984424" w14:textId="1C32655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237AEF19" w14:textId="560D1B3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67" w:type="dxa"/>
            <w:shd w:val="clear" w:color="auto" w:fill="auto"/>
            <w:noWrap/>
            <w:hideMark/>
          </w:tcPr>
          <w:p w14:paraId="3E3359A4" w14:textId="153CCA1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12</w:t>
            </w:r>
          </w:p>
        </w:tc>
        <w:tc>
          <w:tcPr>
            <w:tcW w:w="708" w:type="dxa"/>
            <w:shd w:val="clear" w:color="auto" w:fill="auto"/>
            <w:noWrap/>
            <w:hideMark/>
          </w:tcPr>
          <w:p w14:paraId="5302ADF6" w14:textId="2B2B1B5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67" w:type="dxa"/>
            <w:shd w:val="clear" w:color="auto" w:fill="auto"/>
            <w:noWrap/>
            <w:hideMark/>
          </w:tcPr>
          <w:p w14:paraId="28D897DA" w14:textId="16663BB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24</w:t>
            </w:r>
          </w:p>
        </w:tc>
        <w:tc>
          <w:tcPr>
            <w:tcW w:w="709" w:type="dxa"/>
            <w:shd w:val="clear" w:color="auto" w:fill="auto"/>
            <w:noWrap/>
            <w:hideMark/>
          </w:tcPr>
          <w:p w14:paraId="184645BD" w14:textId="2C44DA1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92.3</w:t>
            </w:r>
          </w:p>
        </w:tc>
        <w:tc>
          <w:tcPr>
            <w:tcW w:w="567" w:type="dxa"/>
            <w:shd w:val="clear" w:color="auto" w:fill="auto"/>
            <w:noWrap/>
            <w:hideMark/>
          </w:tcPr>
          <w:p w14:paraId="5AEE1855" w14:textId="1B0C360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28</w:t>
            </w:r>
          </w:p>
        </w:tc>
        <w:tc>
          <w:tcPr>
            <w:tcW w:w="709" w:type="dxa"/>
            <w:shd w:val="clear" w:color="auto" w:fill="auto"/>
            <w:noWrap/>
            <w:hideMark/>
          </w:tcPr>
          <w:p w14:paraId="7B286950" w14:textId="017CD47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93.3</w:t>
            </w:r>
          </w:p>
        </w:tc>
        <w:tc>
          <w:tcPr>
            <w:tcW w:w="567" w:type="dxa"/>
            <w:shd w:val="clear" w:color="auto" w:fill="auto"/>
            <w:noWrap/>
            <w:hideMark/>
          </w:tcPr>
          <w:p w14:paraId="585D2C9B" w14:textId="7780CC4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11</w:t>
            </w:r>
          </w:p>
        </w:tc>
        <w:tc>
          <w:tcPr>
            <w:tcW w:w="709" w:type="dxa"/>
            <w:shd w:val="clear" w:color="auto" w:fill="auto"/>
            <w:noWrap/>
            <w:hideMark/>
          </w:tcPr>
          <w:p w14:paraId="09850A9B" w14:textId="10D05CD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4FF49D0C" w14:textId="6804D60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16</w:t>
            </w:r>
          </w:p>
        </w:tc>
        <w:tc>
          <w:tcPr>
            <w:tcW w:w="678" w:type="dxa"/>
            <w:shd w:val="clear" w:color="auto" w:fill="auto"/>
            <w:noWrap/>
            <w:hideMark/>
          </w:tcPr>
          <w:p w14:paraId="7639ACCC" w14:textId="4102ABD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1DA70D57" w14:textId="2267A1E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12</w:t>
            </w:r>
          </w:p>
        </w:tc>
        <w:tc>
          <w:tcPr>
            <w:tcW w:w="672" w:type="dxa"/>
            <w:shd w:val="clear" w:color="auto" w:fill="auto"/>
            <w:noWrap/>
            <w:hideMark/>
          </w:tcPr>
          <w:p w14:paraId="2CB78691" w14:textId="58CEDBF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92.3</w:t>
            </w:r>
          </w:p>
        </w:tc>
        <w:tc>
          <w:tcPr>
            <w:tcW w:w="419" w:type="dxa"/>
            <w:shd w:val="clear" w:color="auto" w:fill="auto"/>
            <w:noWrap/>
            <w:hideMark/>
          </w:tcPr>
          <w:p w14:paraId="17B238DA" w14:textId="6026391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672" w:type="dxa"/>
            <w:shd w:val="clear" w:color="auto" w:fill="auto"/>
            <w:noWrap/>
            <w:hideMark/>
          </w:tcPr>
          <w:p w14:paraId="2B3BC44F" w14:textId="7E58989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85.7</w:t>
            </w:r>
          </w:p>
        </w:tc>
        <w:tc>
          <w:tcPr>
            <w:tcW w:w="419" w:type="dxa"/>
            <w:shd w:val="clear" w:color="auto" w:fill="auto"/>
            <w:noWrap/>
            <w:hideMark/>
          </w:tcPr>
          <w:p w14:paraId="2EE6DE9F" w14:textId="61611BA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w:t>
            </w:r>
          </w:p>
        </w:tc>
        <w:tc>
          <w:tcPr>
            <w:tcW w:w="672" w:type="dxa"/>
            <w:shd w:val="clear" w:color="auto" w:fill="auto"/>
            <w:noWrap/>
            <w:hideMark/>
          </w:tcPr>
          <w:p w14:paraId="69F73E05" w14:textId="4EC3610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4D1331DD" w14:textId="1C9CC82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shd w:val="clear" w:color="auto" w:fill="auto"/>
            <w:noWrap/>
            <w:hideMark/>
          </w:tcPr>
          <w:p w14:paraId="746CC246" w14:textId="7A9EE43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419" w:type="dxa"/>
            <w:shd w:val="clear" w:color="auto" w:fill="auto"/>
            <w:noWrap/>
            <w:hideMark/>
          </w:tcPr>
          <w:p w14:paraId="0B65F337" w14:textId="6D92ADF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61303B27" w14:textId="2DA79F9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25" w:type="dxa"/>
            <w:shd w:val="clear" w:color="auto" w:fill="auto"/>
            <w:noWrap/>
            <w:hideMark/>
          </w:tcPr>
          <w:p w14:paraId="125A2D86" w14:textId="16A4458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709" w:type="dxa"/>
            <w:shd w:val="clear" w:color="auto" w:fill="auto"/>
            <w:noWrap/>
            <w:hideMark/>
          </w:tcPr>
          <w:p w14:paraId="289125CE" w14:textId="137C0CE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709" w:type="dxa"/>
            <w:shd w:val="clear" w:color="auto" w:fill="auto"/>
            <w:noWrap/>
            <w:hideMark/>
          </w:tcPr>
          <w:p w14:paraId="6364052F" w14:textId="036F68B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120</w:t>
            </w:r>
          </w:p>
        </w:tc>
      </w:tr>
      <w:tr w:rsidR="008B2859" w:rsidRPr="00D56BE6" w14:paraId="4D4FBB5B" w14:textId="77777777" w:rsidTr="009D7A72">
        <w:trPr>
          <w:trHeight w:val="252"/>
        </w:trPr>
        <w:tc>
          <w:tcPr>
            <w:tcW w:w="1276" w:type="dxa"/>
            <w:shd w:val="clear" w:color="auto" w:fill="auto"/>
            <w:noWrap/>
            <w:hideMark/>
          </w:tcPr>
          <w:p w14:paraId="035D8DF5" w14:textId="77777777" w:rsidR="00304BB7" w:rsidRPr="00D56BE6" w:rsidRDefault="00304BB7" w:rsidP="00304BB7">
            <w:pPr>
              <w:keepNext/>
              <w:rPr>
                <w:rFonts w:eastAsia="Times New Roman" w:cs="Calibri"/>
                <w:color w:val="000000"/>
                <w:sz w:val="18"/>
                <w:szCs w:val="18"/>
                <w:lang w:eastAsia="en-AU"/>
              </w:rPr>
            </w:pPr>
            <w:r w:rsidRPr="00D56BE6">
              <w:rPr>
                <w:rFonts w:eastAsia="Times New Roman" w:cs="Calibri"/>
                <w:color w:val="000000"/>
                <w:sz w:val="18"/>
                <w:szCs w:val="18"/>
                <w:lang w:eastAsia="en-AU"/>
              </w:rPr>
              <w:t>Wairarapa</w:t>
            </w:r>
          </w:p>
        </w:tc>
        <w:tc>
          <w:tcPr>
            <w:tcW w:w="335" w:type="dxa"/>
            <w:shd w:val="clear" w:color="auto" w:fill="auto"/>
            <w:noWrap/>
            <w:hideMark/>
          </w:tcPr>
          <w:p w14:paraId="371BA13C" w14:textId="70F1209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3A053B3C" w14:textId="0049C2E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67" w:type="dxa"/>
            <w:shd w:val="clear" w:color="auto" w:fill="auto"/>
            <w:noWrap/>
            <w:hideMark/>
          </w:tcPr>
          <w:p w14:paraId="75BE4EBA" w14:textId="5FC2D12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708" w:type="dxa"/>
            <w:shd w:val="clear" w:color="auto" w:fill="auto"/>
            <w:noWrap/>
            <w:hideMark/>
          </w:tcPr>
          <w:p w14:paraId="20DF1EEC" w14:textId="1BAECC5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567" w:type="dxa"/>
            <w:shd w:val="clear" w:color="auto" w:fill="auto"/>
            <w:noWrap/>
            <w:hideMark/>
          </w:tcPr>
          <w:p w14:paraId="2AB20633" w14:textId="704FBA9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709" w:type="dxa"/>
            <w:shd w:val="clear" w:color="auto" w:fill="auto"/>
            <w:noWrap/>
            <w:hideMark/>
          </w:tcPr>
          <w:p w14:paraId="0AA48A6D" w14:textId="00811F9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67" w:type="dxa"/>
            <w:shd w:val="clear" w:color="auto" w:fill="auto"/>
            <w:noWrap/>
            <w:hideMark/>
          </w:tcPr>
          <w:p w14:paraId="655F3E67" w14:textId="3C98441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709" w:type="dxa"/>
            <w:shd w:val="clear" w:color="auto" w:fill="auto"/>
            <w:noWrap/>
            <w:hideMark/>
          </w:tcPr>
          <w:p w14:paraId="11E9E836" w14:textId="40219F7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67" w:type="dxa"/>
            <w:shd w:val="clear" w:color="auto" w:fill="auto"/>
            <w:noWrap/>
            <w:hideMark/>
          </w:tcPr>
          <w:p w14:paraId="557E1D95" w14:textId="6C01B6C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6241BF48" w14:textId="42A0EE4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0F542B6A" w14:textId="3135884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678" w:type="dxa"/>
            <w:shd w:val="clear" w:color="auto" w:fill="auto"/>
            <w:noWrap/>
            <w:hideMark/>
          </w:tcPr>
          <w:p w14:paraId="2B123775" w14:textId="02DB7D1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521" w:type="dxa"/>
            <w:shd w:val="clear" w:color="auto" w:fill="auto"/>
            <w:noWrap/>
            <w:hideMark/>
          </w:tcPr>
          <w:p w14:paraId="74E654F3" w14:textId="5F9CB04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4355D920" w14:textId="042B183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4F777B5D" w14:textId="2B19B99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35C4775A" w14:textId="16BD338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66.7</w:t>
            </w:r>
          </w:p>
        </w:tc>
        <w:tc>
          <w:tcPr>
            <w:tcW w:w="419" w:type="dxa"/>
            <w:shd w:val="clear" w:color="auto" w:fill="auto"/>
            <w:noWrap/>
            <w:hideMark/>
          </w:tcPr>
          <w:p w14:paraId="4D2385FF" w14:textId="7FCD66A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66D85A5B" w14:textId="0C56C35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150F4348" w14:textId="7783C36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0594DC0E" w14:textId="4A0A34B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3ACAAFB9" w14:textId="7E3CCED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0CC40D40" w14:textId="74BB257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25" w:type="dxa"/>
            <w:shd w:val="clear" w:color="auto" w:fill="auto"/>
            <w:noWrap/>
            <w:hideMark/>
          </w:tcPr>
          <w:p w14:paraId="583CF6D6" w14:textId="61D4410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35D65E7D" w14:textId="0409A01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7BF3A6B7" w14:textId="0163F27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16</w:t>
            </w:r>
          </w:p>
        </w:tc>
      </w:tr>
      <w:tr w:rsidR="008B2859" w:rsidRPr="00D56BE6" w14:paraId="512D3530" w14:textId="77777777" w:rsidTr="009D7A72">
        <w:trPr>
          <w:trHeight w:val="252"/>
        </w:trPr>
        <w:tc>
          <w:tcPr>
            <w:tcW w:w="1276" w:type="dxa"/>
            <w:shd w:val="clear" w:color="auto" w:fill="auto"/>
            <w:noWrap/>
            <w:hideMark/>
          </w:tcPr>
          <w:p w14:paraId="06D37C16" w14:textId="77777777" w:rsidR="00304BB7" w:rsidRPr="00D56BE6" w:rsidRDefault="00304BB7" w:rsidP="00304BB7">
            <w:pPr>
              <w:keepNext/>
              <w:rPr>
                <w:rFonts w:eastAsia="Times New Roman" w:cs="Calibri"/>
                <w:color w:val="000000"/>
                <w:sz w:val="18"/>
                <w:szCs w:val="18"/>
                <w:lang w:eastAsia="en-AU"/>
              </w:rPr>
            </w:pPr>
            <w:r w:rsidRPr="00D56BE6">
              <w:rPr>
                <w:rFonts w:eastAsia="Times New Roman" w:cs="Calibri"/>
                <w:color w:val="000000"/>
                <w:sz w:val="18"/>
                <w:szCs w:val="18"/>
                <w:lang w:eastAsia="en-AU"/>
              </w:rPr>
              <w:t>Waitemata</w:t>
            </w:r>
          </w:p>
        </w:tc>
        <w:tc>
          <w:tcPr>
            <w:tcW w:w="335" w:type="dxa"/>
            <w:shd w:val="clear" w:color="auto" w:fill="auto"/>
            <w:noWrap/>
            <w:hideMark/>
          </w:tcPr>
          <w:p w14:paraId="7A4C0C4A" w14:textId="41437C9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52806AD8" w14:textId="6BD2A83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67" w:type="dxa"/>
            <w:shd w:val="clear" w:color="auto" w:fill="auto"/>
            <w:noWrap/>
            <w:hideMark/>
          </w:tcPr>
          <w:p w14:paraId="238FB2F8" w14:textId="4675094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36</w:t>
            </w:r>
          </w:p>
        </w:tc>
        <w:tc>
          <w:tcPr>
            <w:tcW w:w="708" w:type="dxa"/>
            <w:shd w:val="clear" w:color="auto" w:fill="auto"/>
            <w:noWrap/>
            <w:hideMark/>
          </w:tcPr>
          <w:p w14:paraId="5AD1870B" w14:textId="69F3BD3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92.3</w:t>
            </w:r>
          </w:p>
        </w:tc>
        <w:tc>
          <w:tcPr>
            <w:tcW w:w="567" w:type="dxa"/>
            <w:shd w:val="clear" w:color="auto" w:fill="auto"/>
            <w:noWrap/>
            <w:hideMark/>
          </w:tcPr>
          <w:p w14:paraId="33369E9E" w14:textId="47DAC0A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36</w:t>
            </w:r>
          </w:p>
        </w:tc>
        <w:tc>
          <w:tcPr>
            <w:tcW w:w="709" w:type="dxa"/>
            <w:shd w:val="clear" w:color="auto" w:fill="auto"/>
            <w:noWrap/>
            <w:hideMark/>
          </w:tcPr>
          <w:p w14:paraId="516FE345" w14:textId="6087291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90.0</w:t>
            </w:r>
          </w:p>
        </w:tc>
        <w:tc>
          <w:tcPr>
            <w:tcW w:w="567" w:type="dxa"/>
            <w:shd w:val="clear" w:color="auto" w:fill="auto"/>
            <w:noWrap/>
            <w:hideMark/>
          </w:tcPr>
          <w:p w14:paraId="4C6EC008" w14:textId="365ECBF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34</w:t>
            </w:r>
          </w:p>
        </w:tc>
        <w:tc>
          <w:tcPr>
            <w:tcW w:w="709" w:type="dxa"/>
            <w:shd w:val="clear" w:color="auto" w:fill="auto"/>
            <w:noWrap/>
            <w:hideMark/>
          </w:tcPr>
          <w:p w14:paraId="4FC9D74F" w14:textId="6DEE00F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87.2</w:t>
            </w:r>
          </w:p>
        </w:tc>
        <w:tc>
          <w:tcPr>
            <w:tcW w:w="567" w:type="dxa"/>
            <w:shd w:val="clear" w:color="auto" w:fill="auto"/>
            <w:noWrap/>
            <w:hideMark/>
          </w:tcPr>
          <w:p w14:paraId="0D55DAD4" w14:textId="775C9578"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34</w:t>
            </w:r>
          </w:p>
        </w:tc>
        <w:tc>
          <w:tcPr>
            <w:tcW w:w="709" w:type="dxa"/>
            <w:shd w:val="clear" w:color="auto" w:fill="auto"/>
            <w:noWrap/>
            <w:hideMark/>
          </w:tcPr>
          <w:p w14:paraId="31B8A46C" w14:textId="4B85EE1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97.1</w:t>
            </w:r>
          </w:p>
        </w:tc>
        <w:tc>
          <w:tcPr>
            <w:tcW w:w="521" w:type="dxa"/>
            <w:shd w:val="clear" w:color="auto" w:fill="auto"/>
            <w:noWrap/>
            <w:hideMark/>
          </w:tcPr>
          <w:p w14:paraId="13889FEC" w14:textId="290C3E3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26</w:t>
            </w:r>
          </w:p>
        </w:tc>
        <w:tc>
          <w:tcPr>
            <w:tcW w:w="678" w:type="dxa"/>
            <w:shd w:val="clear" w:color="auto" w:fill="auto"/>
            <w:noWrap/>
            <w:hideMark/>
          </w:tcPr>
          <w:p w14:paraId="7B6BEEA8" w14:textId="21EBB38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86.7</w:t>
            </w:r>
          </w:p>
        </w:tc>
        <w:tc>
          <w:tcPr>
            <w:tcW w:w="521" w:type="dxa"/>
            <w:shd w:val="clear" w:color="auto" w:fill="auto"/>
            <w:noWrap/>
            <w:hideMark/>
          </w:tcPr>
          <w:p w14:paraId="76AF9FA2" w14:textId="0438965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20</w:t>
            </w:r>
          </w:p>
        </w:tc>
        <w:tc>
          <w:tcPr>
            <w:tcW w:w="672" w:type="dxa"/>
            <w:shd w:val="clear" w:color="auto" w:fill="auto"/>
            <w:noWrap/>
            <w:hideMark/>
          </w:tcPr>
          <w:p w14:paraId="4A8C0CC0" w14:textId="517C295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87.0</w:t>
            </w:r>
          </w:p>
        </w:tc>
        <w:tc>
          <w:tcPr>
            <w:tcW w:w="419" w:type="dxa"/>
            <w:shd w:val="clear" w:color="auto" w:fill="auto"/>
            <w:noWrap/>
            <w:hideMark/>
          </w:tcPr>
          <w:p w14:paraId="79D2082C" w14:textId="36386EE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13</w:t>
            </w:r>
          </w:p>
        </w:tc>
        <w:tc>
          <w:tcPr>
            <w:tcW w:w="672" w:type="dxa"/>
            <w:shd w:val="clear" w:color="auto" w:fill="auto"/>
            <w:noWrap/>
            <w:hideMark/>
          </w:tcPr>
          <w:p w14:paraId="09908BCE" w14:textId="37988B1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86.7</w:t>
            </w:r>
          </w:p>
        </w:tc>
        <w:tc>
          <w:tcPr>
            <w:tcW w:w="419" w:type="dxa"/>
            <w:shd w:val="clear" w:color="auto" w:fill="auto"/>
            <w:noWrap/>
            <w:hideMark/>
          </w:tcPr>
          <w:p w14:paraId="09500F38" w14:textId="353304D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11</w:t>
            </w:r>
          </w:p>
        </w:tc>
        <w:tc>
          <w:tcPr>
            <w:tcW w:w="672" w:type="dxa"/>
            <w:shd w:val="clear" w:color="auto" w:fill="auto"/>
            <w:noWrap/>
            <w:hideMark/>
          </w:tcPr>
          <w:p w14:paraId="5F647F5B" w14:textId="1F9DF8E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91.7</w:t>
            </w:r>
          </w:p>
        </w:tc>
        <w:tc>
          <w:tcPr>
            <w:tcW w:w="419" w:type="dxa"/>
            <w:shd w:val="clear" w:color="auto" w:fill="auto"/>
            <w:noWrap/>
            <w:hideMark/>
          </w:tcPr>
          <w:p w14:paraId="2D769FC0" w14:textId="1895A0C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11</w:t>
            </w:r>
          </w:p>
        </w:tc>
        <w:tc>
          <w:tcPr>
            <w:tcW w:w="672" w:type="dxa"/>
            <w:shd w:val="clear" w:color="auto" w:fill="auto"/>
            <w:noWrap/>
            <w:hideMark/>
          </w:tcPr>
          <w:p w14:paraId="3ADB4C7C" w14:textId="6EF0CCE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91.7</w:t>
            </w:r>
          </w:p>
        </w:tc>
        <w:tc>
          <w:tcPr>
            <w:tcW w:w="419" w:type="dxa"/>
            <w:shd w:val="clear" w:color="auto" w:fill="auto"/>
            <w:noWrap/>
            <w:hideMark/>
          </w:tcPr>
          <w:p w14:paraId="0A1212AF" w14:textId="39FE5A4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7</w:t>
            </w:r>
          </w:p>
        </w:tc>
        <w:tc>
          <w:tcPr>
            <w:tcW w:w="672" w:type="dxa"/>
            <w:shd w:val="clear" w:color="auto" w:fill="auto"/>
            <w:noWrap/>
            <w:hideMark/>
          </w:tcPr>
          <w:p w14:paraId="72636AAF" w14:textId="44C6CE9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87.5</w:t>
            </w:r>
          </w:p>
        </w:tc>
        <w:tc>
          <w:tcPr>
            <w:tcW w:w="425" w:type="dxa"/>
            <w:shd w:val="clear" w:color="auto" w:fill="auto"/>
            <w:noWrap/>
            <w:hideMark/>
          </w:tcPr>
          <w:p w14:paraId="6B00B4BB" w14:textId="3BF9EAC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709" w:type="dxa"/>
            <w:shd w:val="clear" w:color="auto" w:fill="auto"/>
            <w:noWrap/>
            <w:hideMark/>
          </w:tcPr>
          <w:p w14:paraId="15225F33" w14:textId="5D291B3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709" w:type="dxa"/>
            <w:shd w:val="clear" w:color="auto" w:fill="auto"/>
            <w:noWrap/>
            <w:hideMark/>
          </w:tcPr>
          <w:p w14:paraId="62AAE557" w14:textId="2AB05F7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230</w:t>
            </w:r>
          </w:p>
        </w:tc>
      </w:tr>
      <w:tr w:rsidR="008B2859" w:rsidRPr="00D56BE6" w14:paraId="45303D6D" w14:textId="77777777" w:rsidTr="009D7A72">
        <w:trPr>
          <w:trHeight w:val="252"/>
        </w:trPr>
        <w:tc>
          <w:tcPr>
            <w:tcW w:w="1276" w:type="dxa"/>
            <w:shd w:val="clear" w:color="auto" w:fill="auto"/>
            <w:noWrap/>
            <w:hideMark/>
          </w:tcPr>
          <w:p w14:paraId="4E5E5292" w14:textId="77777777" w:rsidR="00304BB7" w:rsidRPr="00D56BE6" w:rsidRDefault="00304BB7" w:rsidP="00304BB7">
            <w:pPr>
              <w:keepNext/>
              <w:rPr>
                <w:rFonts w:eastAsia="Times New Roman" w:cs="Calibri"/>
                <w:color w:val="000000"/>
                <w:sz w:val="18"/>
                <w:szCs w:val="18"/>
                <w:lang w:eastAsia="en-AU"/>
              </w:rPr>
            </w:pPr>
            <w:r w:rsidRPr="00D56BE6">
              <w:rPr>
                <w:rFonts w:eastAsia="Times New Roman" w:cs="Calibri"/>
                <w:color w:val="000000"/>
                <w:sz w:val="18"/>
                <w:szCs w:val="18"/>
                <w:lang w:eastAsia="en-AU"/>
              </w:rPr>
              <w:t>West Coast</w:t>
            </w:r>
          </w:p>
        </w:tc>
        <w:tc>
          <w:tcPr>
            <w:tcW w:w="335" w:type="dxa"/>
            <w:shd w:val="clear" w:color="auto" w:fill="auto"/>
            <w:noWrap/>
            <w:hideMark/>
          </w:tcPr>
          <w:p w14:paraId="1392869B" w14:textId="4A4C793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77429A6F" w14:textId="136EF77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67" w:type="dxa"/>
            <w:shd w:val="clear" w:color="auto" w:fill="auto"/>
            <w:noWrap/>
            <w:hideMark/>
          </w:tcPr>
          <w:p w14:paraId="512B8205" w14:textId="0080C2F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708" w:type="dxa"/>
            <w:shd w:val="clear" w:color="auto" w:fill="auto"/>
            <w:noWrap/>
            <w:hideMark/>
          </w:tcPr>
          <w:p w14:paraId="0D27D0A9" w14:textId="105E476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67" w:type="dxa"/>
            <w:shd w:val="clear" w:color="auto" w:fill="auto"/>
            <w:noWrap/>
            <w:hideMark/>
          </w:tcPr>
          <w:p w14:paraId="4B7CAAE0" w14:textId="0487133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709" w:type="dxa"/>
            <w:shd w:val="clear" w:color="auto" w:fill="auto"/>
            <w:noWrap/>
            <w:hideMark/>
          </w:tcPr>
          <w:p w14:paraId="08B43828" w14:textId="1F1F9DE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567" w:type="dxa"/>
            <w:shd w:val="clear" w:color="auto" w:fill="auto"/>
            <w:noWrap/>
            <w:hideMark/>
          </w:tcPr>
          <w:p w14:paraId="04DB15C6" w14:textId="09E0235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709" w:type="dxa"/>
            <w:shd w:val="clear" w:color="auto" w:fill="auto"/>
            <w:noWrap/>
            <w:hideMark/>
          </w:tcPr>
          <w:p w14:paraId="63DF0C18" w14:textId="4631E42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567" w:type="dxa"/>
            <w:shd w:val="clear" w:color="auto" w:fill="auto"/>
            <w:noWrap/>
            <w:hideMark/>
          </w:tcPr>
          <w:p w14:paraId="7EDFD346" w14:textId="5AC31A8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6BB92D79" w14:textId="412B5BD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3A125D57" w14:textId="194D345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8" w:type="dxa"/>
            <w:shd w:val="clear" w:color="auto" w:fill="auto"/>
            <w:noWrap/>
            <w:hideMark/>
          </w:tcPr>
          <w:p w14:paraId="6D93991C" w14:textId="6B8B360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21" w:type="dxa"/>
            <w:shd w:val="clear" w:color="auto" w:fill="auto"/>
            <w:noWrap/>
            <w:hideMark/>
          </w:tcPr>
          <w:p w14:paraId="5265C474" w14:textId="28DB041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252E6498" w14:textId="1AD94ADE"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7FD5D582" w14:textId="065B721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shd w:val="clear" w:color="auto" w:fill="auto"/>
            <w:noWrap/>
            <w:hideMark/>
          </w:tcPr>
          <w:p w14:paraId="496CE891" w14:textId="4BD64C0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7222E4C1" w14:textId="1687353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3FAEB766" w14:textId="31D3FAC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2CBEA47D" w14:textId="14107FF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28B9207C" w14:textId="0E8BE35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611FFD0D" w14:textId="5711823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233BCAEB" w14:textId="56136F5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25" w:type="dxa"/>
            <w:shd w:val="clear" w:color="auto" w:fill="auto"/>
            <w:noWrap/>
            <w:hideMark/>
          </w:tcPr>
          <w:p w14:paraId="47E46220" w14:textId="14E94C4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1F954DC7" w14:textId="6648F93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3DD59134" w14:textId="03052F2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7</w:t>
            </w:r>
          </w:p>
        </w:tc>
      </w:tr>
      <w:tr w:rsidR="008B2859" w:rsidRPr="00D56BE6" w14:paraId="2E5C31B8" w14:textId="77777777" w:rsidTr="009D7A72">
        <w:trPr>
          <w:trHeight w:val="252"/>
        </w:trPr>
        <w:tc>
          <w:tcPr>
            <w:tcW w:w="1276" w:type="dxa"/>
            <w:shd w:val="clear" w:color="auto" w:fill="auto"/>
            <w:noWrap/>
            <w:hideMark/>
          </w:tcPr>
          <w:p w14:paraId="66B147A7" w14:textId="77777777" w:rsidR="00304BB7" w:rsidRPr="00D56BE6" w:rsidRDefault="00304BB7" w:rsidP="00304BB7">
            <w:pPr>
              <w:keepNext/>
              <w:rPr>
                <w:rFonts w:eastAsia="Times New Roman" w:cs="Calibri"/>
                <w:color w:val="000000"/>
                <w:sz w:val="18"/>
                <w:szCs w:val="18"/>
                <w:lang w:eastAsia="en-AU"/>
              </w:rPr>
            </w:pPr>
            <w:r w:rsidRPr="00D56BE6">
              <w:rPr>
                <w:rFonts w:eastAsia="Times New Roman" w:cs="Calibri"/>
                <w:color w:val="000000"/>
                <w:sz w:val="18"/>
                <w:szCs w:val="18"/>
                <w:lang w:eastAsia="en-AU"/>
              </w:rPr>
              <w:t>Whanganui</w:t>
            </w:r>
          </w:p>
        </w:tc>
        <w:tc>
          <w:tcPr>
            <w:tcW w:w="335" w:type="dxa"/>
            <w:shd w:val="clear" w:color="auto" w:fill="auto"/>
            <w:noWrap/>
            <w:hideMark/>
          </w:tcPr>
          <w:p w14:paraId="3A16AF54" w14:textId="0551B8F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709" w:type="dxa"/>
            <w:shd w:val="clear" w:color="auto" w:fill="auto"/>
            <w:noWrap/>
            <w:hideMark/>
          </w:tcPr>
          <w:p w14:paraId="1351054E" w14:textId="05EAF68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567" w:type="dxa"/>
            <w:shd w:val="clear" w:color="auto" w:fill="auto"/>
            <w:noWrap/>
            <w:hideMark/>
          </w:tcPr>
          <w:p w14:paraId="2645485F" w14:textId="1A29B49C"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w:t>
            </w:r>
          </w:p>
        </w:tc>
        <w:tc>
          <w:tcPr>
            <w:tcW w:w="708" w:type="dxa"/>
            <w:shd w:val="clear" w:color="auto" w:fill="auto"/>
            <w:noWrap/>
            <w:hideMark/>
          </w:tcPr>
          <w:p w14:paraId="4AF61F7B" w14:textId="7671315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67" w:type="dxa"/>
            <w:shd w:val="clear" w:color="auto" w:fill="auto"/>
            <w:noWrap/>
            <w:hideMark/>
          </w:tcPr>
          <w:p w14:paraId="5F2289A6" w14:textId="4797668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8</w:t>
            </w:r>
          </w:p>
        </w:tc>
        <w:tc>
          <w:tcPr>
            <w:tcW w:w="709" w:type="dxa"/>
            <w:shd w:val="clear" w:color="auto" w:fill="auto"/>
            <w:noWrap/>
            <w:hideMark/>
          </w:tcPr>
          <w:p w14:paraId="4B078896" w14:textId="6937957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67" w:type="dxa"/>
            <w:shd w:val="clear" w:color="auto" w:fill="auto"/>
            <w:noWrap/>
            <w:hideMark/>
          </w:tcPr>
          <w:p w14:paraId="7B0FAFD1" w14:textId="371B1F07"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709" w:type="dxa"/>
            <w:shd w:val="clear" w:color="auto" w:fill="auto"/>
            <w:noWrap/>
            <w:hideMark/>
          </w:tcPr>
          <w:p w14:paraId="23D8D026" w14:textId="692CF54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67" w:type="dxa"/>
            <w:shd w:val="clear" w:color="auto" w:fill="auto"/>
            <w:noWrap/>
            <w:hideMark/>
          </w:tcPr>
          <w:p w14:paraId="4FB618F2" w14:textId="7C3E42F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709" w:type="dxa"/>
            <w:shd w:val="clear" w:color="auto" w:fill="auto"/>
            <w:noWrap/>
            <w:hideMark/>
          </w:tcPr>
          <w:p w14:paraId="17E7DF46" w14:textId="4E85EBA9"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356D2E5D" w14:textId="7B91BF1F"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6</w:t>
            </w:r>
          </w:p>
        </w:tc>
        <w:tc>
          <w:tcPr>
            <w:tcW w:w="678" w:type="dxa"/>
            <w:shd w:val="clear" w:color="auto" w:fill="auto"/>
            <w:noWrap/>
            <w:hideMark/>
          </w:tcPr>
          <w:p w14:paraId="38986686" w14:textId="314950F5"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521" w:type="dxa"/>
            <w:shd w:val="clear" w:color="auto" w:fill="auto"/>
            <w:noWrap/>
            <w:hideMark/>
          </w:tcPr>
          <w:p w14:paraId="49A1FA1F" w14:textId="56711B34"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2</w:t>
            </w:r>
          </w:p>
        </w:tc>
        <w:tc>
          <w:tcPr>
            <w:tcW w:w="672" w:type="dxa"/>
            <w:shd w:val="clear" w:color="auto" w:fill="auto"/>
            <w:noWrap/>
            <w:hideMark/>
          </w:tcPr>
          <w:p w14:paraId="66055020" w14:textId="0B1BCC4D"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19" w:type="dxa"/>
            <w:shd w:val="clear" w:color="auto" w:fill="auto"/>
            <w:noWrap/>
            <w:hideMark/>
          </w:tcPr>
          <w:p w14:paraId="74DFC5CC" w14:textId="7F917520"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47B40BB6" w14:textId="6BEB17B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61320E78" w14:textId="7FB323FB"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672" w:type="dxa"/>
            <w:shd w:val="clear" w:color="auto" w:fill="auto"/>
            <w:noWrap/>
            <w:hideMark/>
          </w:tcPr>
          <w:p w14:paraId="58620B20" w14:textId="1EDA67DA"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w:t>
            </w:r>
          </w:p>
        </w:tc>
        <w:tc>
          <w:tcPr>
            <w:tcW w:w="419" w:type="dxa"/>
            <w:shd w:val="clear" w:color="auto" w:fill="auto"/>
            <w:noWrap/>
            <w:hideMark/>
          </w:tcPr>
          <w:p w14:paraId="4451BC4B" w14:textId="0AEA1151"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w:t>
            </w:r>
          </w:p>
        </w:tc>
        <w:tc>
          <w:tcPr>
            <w:tcW w:w="672" w:type="dxa"/>
            <w:shd w:val="clear" w:color="auto" w:fill="auto"/>
            <w:noWrap/>
            <w:hideMark/>
          </w:tcPr>
          <w:p w14:paraId="0EB151C8" w14:textId="3597C0B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50.0</w:t>
            </w:r>
          </w:p>
        </w:tc>
        <w:tc>
          <w:tcPr>
            <w:tcW w:w="419" w:type="dxa"/>
            <w:shd w:val="clear" w:color="auto" w:fill="auto"/>
            <w:noWrap/>
            <w:hideMark/>
          </w:tcPr>
          <w:p w14:paraId="439B128A" w14:textId="36399286"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3</w:t>
            </w:r>
          </w:p>
        </w:tc>
        <w:tc>
          <w:tcPr>
            <w:tcW w:w="672" w:type="dxa"/>
            <w:shd w:val="clear" w:color="auto" w:fill="auto"/>
            <w:noWrap/>
            <w:hideMark/>
          </w:tcPr>
          <w:p w14:paraId="2F230A68" w14:textId="59E4C972"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100.0</w:t>
            </w:r>
          </w:p>
        </w:tc>
        <w:tc>
          <w:tcPr>
            <w:tcW w:w="425" w:type="dxa"/>
            <w:shd w:val="clear" w:color="auto" w:fill="auto"/>
            <w:noWrap/>
            <w:hideMark/>
          </w:tcPr>
          <w:p w14:paraId="6E52FC30" w14:textId="5D48B2D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w:t>
            </w:r>
          </w:p>
        </w:tc>
        <w:tc>
          <w:tcPr>
            <w:tcW w:w="709" w:type="dxa"/>
            <w:shd w:val="clear" w:color="auto" w:fill="auto"/>
            <w:noWrap/>
            <w:hideMark/>
          </w:tcPr>
          <w:p w14:paraId="00A1B76D" w14:textId="4BBA6BC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0.0</w:t>
            </w:r>
          </w:p>
        </w:tc>
        <w:tc>
          <w:tcPr>
            <w:tcW w:w="709" w:type="dxa"/>
            <w:shd w:val="clear" w:color="auto" w:fill="auto"/>
            <w:noWrap/>
            <w:hideMark/>
          </w:tcPr>
          <w:p w14:paraId="570678FC" w14:textId="26DF6AB3" w:rsidR="00304BB7" w:rsidRPr="005C5232" w:rsidRDefault="00304BB7" w:rsidP="00304BB7">
            <w:pPr>
              <w:keepNext/>
              <w:jc w:val="right"/>
              <w:rPr>
                <w:rFonts w:eastAsia="Times New Roman" w:cs="Calibri"/>
                <w:color w:val="000000"/>
                <w:sz w:val="18"/>
                <w:szCs w:val="18"/>
                <w:lang w:eastAsia="en-AU"/>
              </w:rPr>
            </w:pPr>
            <w:r w:rsidRPr="000E4B19">
              <w:rPr>
                <w:rFonts w:eastAsia="Times New Roman" w:cs="Calibri"/>
                <w:color w:val="000000"/>
                <w:sz w:val="20"/>
                <w:szCs w:val="20"/>
                <w:lang w:eastAsia="en-AU"/>
              </w:rPr>
              <w:t>41</w:t>
            </w:r>
          </w:p>
        </w:tc>
      </w:tr>
      <w:tr w:rsidR="008B2859" w:rsidRPr="00D56BE6" w14:paraId="04B6F2BF" w14:textId="77777777" w:rsidTr="009D7A72">
        <w:trPr>
          <w:trHeight w:val="265"/>
        </w:trPr>
        <w:tc>
          <w:tcPr>
            <w:tcW w:w="1276" w:type="dxa"/>
            <w:shd w:val="clear" w:color="auto" w:fill="auto"/>
            <w:noWrap/>
            <w:hideMark/>
          </w:tcPr>
          <w:p w14:paraId="21EC1A71" w14:textId="77777777" w:rsidR="00304BB7" w:rsidRPr="00D56BE6" w:rsidRDefault="00304BB7" w:rsidP="00304BB7">
            <w:pPr>
              <w:keepNext/>
              <w:rPr>
                <w:rFonts w:eastAsia="Times New Roman" w:cs="Calibri"/>
                <w:b/>
                <w:bCs/>
                <w:color w:val="000000"/>
                <w:sz w:val="18"/>
                <w:szCs w:val="18"/>
                <w:lang w:eastAsia="en-AU"/>
              </w:rPr>
            </w:pPr>
            <w:r w:rsidRPr="00D56BE6">
              <w:rPr>
                <w:rFonts w:eastAsia="Times New Roman" w:cs="Calibri"/>
                <w:b/>
                <w:bCs/>
                <w:color w:val="000000"/>
                <w:sz w:val="18"/>
                <w:szCs w:val="18"/>
                <w:lang w:eastAsia="en-AU"/>
              </w:rPr>
              <w:t>Total</w:t>
            </w:r>
          </w:p>
        </w:tc>
        <w:tc>
          <w:tcPr>
            <w:tcW w:w="335" w:type="dxa"/>
            <w:shd w:val="clear" w:color="auto" w:fill="auto"/>
            <w:noWrap/>
            <w:hideMark/>
          </w:tcPr>
          <w:p w14:paraId="79BF162C" w14:textId="6592D16F"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2</w:t>
            </w:r>
          </w:p>
        </w:tc>
        <w:tc>
          <w:tcPr>
            <w:tcW w:w="709" w:type="dxa"/>
            <w:shd w:val="clear" w:color="auto" w:fill="auto"/>
            <w:noWrap/>
            <w:hideMark/>
          </w:tcPr>
          <w:p w14:paraId="32C28DDF" w14:textId="6D78ABBD"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100.0</w:t>
            </w:r>
          </w:p>
        </w:tc>
        <w:tc>
          <w:tcPr>
            <w:tcW w:w="567" w:type="dxa"/>
            <w:shd w:val="clear" w:color="auto" w:fill="auto"/>
            <w:noWrap/>
            <w:hideMark/>
          </w:tcPr>
          <w:p w14:paraId="6CC96F76" w14:textId="3A3A5E61"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230</w:t>
            </w:r>
          </w:p>
        </w:tc>
        <w:tc>
          <w:tcPr>
            <w:tcW w:w="708" w:type="dxa"/>
            <w:shd w:val="clear" w:color="auto" w:fill="auto"/>
            <w:noWrap/>
            <w:hideMark/>
          </w:tcPr>
          <w:p w14:paraId="06C5FEB4" w14:textId="76E8AAAF"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90.9</w:t>
            </w:r>
          </w:p>
        </w:tc>
        <w:tc>
          <w:tcPr>
            <w:tcW w:w="567" w:type="dxa"/>
            <w:shd w:val="clear" w:color="auto" w:fill="auto"/>
            <w:noWrap/>
            <w:hideMark/>
          </w:tcPr>
          <w:p w14:paraId="74C8E42D" w14:textId="4104AA94"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320</w:t>
            </w:r>
          </w:p>
        </w:tc>
        <w:tc>
          <w:tcPr>
            <w:tcW w:w="709" w:type="dxa"/>
            <w:shd w:val="clear" w:color="auto" w:fill="auto"/>
            <w:noWrap/>
            <w:hideMark/>
          </w:tcPr>
          <w:p w14:paraId="59E699AB" w14:textId="7C780378"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90.1</w:t>
            </w:r>
          </w:p>
        </w:tc>
        <w:tc>
          <w:tcPr>
            <w:tcW w:w="567" w:type="dxa"/>
            <w:shd w:val="clear" w:color="auto" w:fill="auto"/>
            <w:noWrap/>
            <w:hideMark/>
          </w:tcPr>
          <w:p w14:paraId="7EA210C1" w14:textId="22255694"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302</w:t>
            </w:r>
          </w:p>
        </w:tc>
        <w:tc>
          <w:tcPr>
            <w:tcW w:w="709" w:type="dxa"/>
            <w:shd w:val="clear" w:color="auto" w:fill="auto"/>
            <w:noWrap/>
            <w:hideMark/>
          </w:tcPr>
          <w:p w14:paraId="2A69C1F0" w14:textId="32C1C7F9"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91.5</w:t>
            </w:r>
          </w:p>
        </w:tc>
        <w:tc>
          <w:tcPr>
            <w:tcW w:w="567" w:type="dxa"/>
            <w:shd w:val="clear" w:color="auto" w:fill="auto"/>
            <w:noWrap/>
            <w:hideMark/>
          </w:tcPr>
          <w:p w14:paraId="3641D78D" w14:textId="524D0E64"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190</w:t>
            </w:r>
          </w:p>
        </w:tc>
        <w:tc>
          <w:tcPr>
            <w:tcW w:w="709" w:type="dxa"/>
            <w:shd w:val="clear" w:color="auto" w:fill="auto"/>
            <w:noWrap/>
            <w:hideMark/>
          </w:tcPr>
          <w:p w14:paraId="16F6FB04" w14:textId="0C4B0275"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95.0</w:t>
            </w:r>
          </w:p>
        </w:tc>
        <w:tc>
          <w:tcPr>
            <w:tcW w:w="521" w:type="dxa"/>
            <w:shd w:val="clear" w:color="auto" w:fill="auto"/>
            <w:noWrap/>
            <w:hideMark/>
          </w:tcPr>
          <w:p w14:paraId="1C08842C" w14:textId="77822D86"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159</w:t>
            </w:r>
          </w:p>
        </w:tc>
        <w:tc>
          <w:tcPr>
            <w:tcW w:w="678" w:type="dxa"/>
            <w:shd w:val="clear" w:color="auto" w:fill="auto"/>
            <w:noWrap/>
            <w:hideMark/>
          </w:tcPr>
          <w:p w14:paraId="0DC35CE9" w14:textId="62E9C53A"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89.8</w:t>
            </w:r>
          </w:p>
        </w:tc>
        <w:tc>
          <w:tcPr>
            <w:tcW w:w="521" w:type="dxa"/>
            <w:shd w:val="clear" w:color="auto" w:fill="auto"/>
            <w:noWrap/>
            <w:hideMark/>
          </w:tcPr>
          <w:p w14:paraId="1AD010B7" w14:textId="606A2095"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123</w:t>
            </w:r>
          </w:p>
        </w:tc>
        <w:tc>
          <w:tcPr>
            <w:tcW w:w="672" w:type="dxa"/>
            <w:shd w:val="clear" w:color="auto" w:fill="auto"/>
            <w:noWrap/>
            <w:hideMark/>
          </w:tcPr>
          <w:p w14:paraId="3B1E0D8E" w14:textId="1D04CFFC"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91.8</w:t>
            </w:r>
          </w:p>
        </w:tc>
        <w:tc>
          <w:tcPr>
            <w:tcW w:w="419" w:type="dxa"/>
            <w:shd w:val="clear" w:color="auto" w:fill="auto"/>
            <w:noWrap/>
            <w:hideMark/>
          </w:tcPr>
          <w:p w14:paraId="0AFAC898" w14:textId="40BA98F2"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99</w:t>
            </w:r>
          </w:p>
        </w:tc>
        <w:tc>
          <w:tcPr>
            <w:tcW w:w="672" w:type="dxa"/>
            <w:shd w:val="clear" w:color="auto" w:fill="auto"/>
            <w:noWrap/>
            <w:hideMark/>
          </w:tcPr>
          <w:p w14:paraId="51EE380C" w14:textId="44646F23"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79.8</w:t>
            </w:r>
          </w:p>
        </w:tc>
        <w:tc>
          <w:tcPr>
            <w:tcW w:w="419" w:type="dxa"/>
            <w:shd w:val="clear" w:color="auto" w:fill="auto"/>
            <w:noWrap/>
            <w:hideMark/>
          </w:tcPr>
          <w:p w14:paraId="3AE9137B" w14:textId="4A0498E7"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91</w:t>
            </w:r>
          </w:p>
        </w:tc>
        <w:tc>
          <w:tcPr>
            <w:tcW w:w="672" w:type="dxa"/>
            <w:shd w:val="clear" w:color="auto" w:fill="auto"/>
            <w:noWrap/>
            <w:hideMark/>
          </w:tcPr>
          <w:p w14:paraId="1A9D1779" w14:textId="73EAB45B"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75.8</w:t>
            </w:r>
          </w:p>
        </w:tc>
        <w:tc>
          <w:tcPr>
            <w:tcW w:w="419" w:type="dxa"/>
            <w:shd w:val="clear" w:color="auto" w:fill="auto"/>
            <w:noWrap/>
            <w:hideMark/>
          </w:tcPr>
          <w:p w14:paraId="179A42DE" w14:textId="7EA88114"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73</w:t>
            </w:r>
          </w:p>
        </w:tc>
        <w:tc>
          <w:tcPr>
            <w:tcW w:w="672" w:type="dxa"/>
            <w:shd w:val="clear" w:color="auto" w:fill="auto"/>
            <w:noWrap/>
            <w:hideMark/>
          </w:tcPr>
          <w:p w14:paraId="1404042F" w14:textId="6A10455E"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77.7</w:t>
            </w:r>
          </w:p>
        </w:tc>
        <w:tc>
          <w:tcPr>
            <w:tcW w:w="419" w:type="dxa"/>
            <w:shd w:val="clear" w:color="auto" w:fill="auto"/>
            <w:noWrap/>
            <w:hideMark/>
          </w:tcPr>
          <w:p w14:paraId="79214820" w14:textId="3C34AD28"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42</w:t>
            </w:r>
          </w:p>
        </w:tc>
        <w:tc>
          <w:tcPr>
            <w:tcW w:w="672" w:type="dxa"/>
            <w:shd w:val="clear" w:color="auto" w:fill="auto"/>
            <w:noWrap/>
            <w:hideMark/>
          </w:tcPr>
          <w:p w14:paraId="0CD8F7A7" w14:textId="75C86155"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75.0</w:t>
            </w:r>
          </w:p>
        </w:tc>
        <w:tc>
          <w:tcPr>
            <w:tcW w:w="425" w:type="dxa"/>
            <w:shd w:val="clear" w:color="auto" w:fill="auto"/>
            <w:noWrap/>
            <w:hideMark/>
          </w:tcPr>
          <w:p w14:paraId="7AA1773D" w14:textId="0C8E7ECB"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22</w:t>
            </w:r>
          </w:p>
        </w:tc>
        <w:tc>
          <w:tcPr>
            <w:tcW w:w="709" w:type="dxa"/>
            <w:shd w:val="clear" w:color="auto" w:fill="auto"/>
            <w:noWrap/>
            <w:hideMark/>
          </w:tcPr>
          <w:p w14:paraId="1F685A7F" w14:textId="71B0A855"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59.5</w:t>
            </w:r>
          </w:p>
        </w:tc>
        <w:tc>
          <w:tcPr>
            <w:tcW w:w="709" w:type="dxa"/>
            <w:shd w:val="clear" w:color="auto" w:fill="auto"/>
            <w:noWrap/>
            <w:hideMark/>
          </w:tcPr>
          <w:p w14:paraId="01646D04" w14:textId="4C0B759F" w:rsidR="00304BB7" w:rsidRPr="005C5232" w:rsidRDefault="00304BB7" w:rsidP="00304BB7">
            <w:pPr>
              <w:keepNext/>
              <w:jc w:val="right"/>
              <w:rPr>
                <w:rFonts w:eastAsia="Times New Roman" w:cs="Calibri"/>
                <w:b/>
                <w:bCs/>
                <w:color w:val="000000"/>
                <w:sz w:val="18"/>
                <w:szCs w:val="18"/>
                <w:lang w:eastAsia="en-AU"/>
              </w:rPr>
            </w:pPr>
            <w:r w:rsidRPr="000E4B19">
              <w:rPr>
                <w:rFonts w:eastAsia="Times New Roman" w:cs="Calibri"/>
                <w:b/>
                <w:bCs/>
                <w:color w:val="000000"/>
                <w:sz w:val="20"/>
                <w:szCs w:val="20"/>
                <w:lang w:eastAsia="en-AU"/>
              </w:rPr>
              <w:t>1,653</w:t>
            </w:r>
          </w:p>
        </w:tc>
      </w:tr>
    </w:tbl>
    <w:p w14:paraId="044ED660" w14:textId="09D2C3E9" w:rsidR="00030D6F" w:rsidRPr="004D3B47" w:rsidRDefault="00030D6F" w:rsidP="008B2859">
      <w:pPr>
        <w:spacing w:before="120"/>
        <w:ind w:right="544"/>
        <w:jc w:val="both"/>
        <w:rPr>
          <w:i/>
          <w:sz w:val="20"/>
        </w:rPr>
      </w:pPr>
      <w:r w:rsidRPr="004D3B47">
        <w:rPr>
          <w:i/>
          <w:sz w:val="20"/>
        </w:rPr>
        <w:t xml:space="preserve">‘ – ‘ indicates there were no women in this sub-category with a </w:t>
      </w:r>
      <w:r w:rsidR="00365ACF">
        <w:rPr>
          <w:i/>
          <w:sz w:val="20"/>
        </w:rPr>
        <w:t>high-grade</w:t>
      </w:r>
      <w:r w:rsidRPr="004D3B47">
        <w:rPr>
          <w:i/>
          <w:sz w:val="20"/>
        </w:rPr>
        <w:t xml:space="preserve"> cytology report</w:t>
      </w:r>
      <w:r w:rsidR="004C5E32">
        <w:rPr>
          <w:i/>
          <w:sz w:val="20"/>
        </w:rPr>
        <w:t>.</w:t>
      </w:r>
    </w:p>
    <w:p w14:paraId="5F82D818" w14:textId="77777777" w:rsidR="00030D6F" w:rsidRPr="004D3B47" w:rsidRDefault="00030D6F" w:rsidP="00030D6F">
      <w:pPr>
        <w:ind w:right="544"/>
        <w:jc w:val="both"/>
        <w:rPr>
          <w:sz w:val="22"/>
        </w:rPr>
        <w:sectPr w:rsidR="00030D6F" w:rsidRPr="004D3B47" w:rsidSect="00004C70">
          <w:footerReference w:type="default" r:id="rId160"/>
          <w:pgSz w:w="16839" w:h="11907" w:orient="landscape" w:code="9"/>
          <w:pgMar w:top="1418" w:right="1955" w:bottom="1418" w:left="1134" w:header="692" w:footer="567" w:gutter="0"/>
          <w:cols w:space="720"/>
          <w:docGrid w:linePitch="360"/>
        </w:sectPr>
      </w:pPr>
    </w:p>
    <w:p w14:paraId="39A90BE7" w14:textId="77777777" w:rsidR="00030D6F" w:rsidRPr="004D3B47" w:rsidRDefault="00030D6F" w:rsidP="00030D6F">
      <w:pPr>
        <w:pStyle w:val="Heading2"/>
        <w:ind w:right="544"/>
        <w:jc w:val="both"/>
      </w:pPr>
      <w:bookmarkStart w:id="2664" w:name="_Toc471467044"/>
      <w:bookmarkStart w:id="2665" w:name="_Toc475630240"/>
      <w:bookmarkStart w:id="2666" w:name="_Toc482704717"/>
      <w:bookmarkStart w:id="2667" w:name="_Toc509928476"/>
      <w:bookmarkStart w:id="2668" w:name="_Toc528676078"/>
      <w:bookmarkStart w:id="2669" w:name="_Toc2170065"/>
      <w:bookmarkStart w:id="2670" w:name="_Toc76740854"/>
      <w:r w:rsidRPr="004D3B47">
        <w:t>Indicator 7 – Colposcopy indicators</w:t>
      </w:r>
      <w:bookmarkEnd w:id="2664"/>
      <w:bookmarkEnd w:id="2665"/>
      <w:bookmarkEnd w:id="2666"/>
      <w:bookmarkEnd w:id="2667"/>
      <w:bookmarkEnd w:id="2668"/>
      <w:bookmarkEnd w:id="2669"/>
      <w:bookmarkEnd w:id="2670"/>
    </w:p>
    <w:p w14:paraId="253A6813" w14:textId="454B6A6A" w:rsidR="00030D6F" w:rsidRPr="004D3B47" w:rsidRDefault="00030D6F" w:rsidP="00030D6F">
      <w:pPr>
        <w:pStyle w:val="Heading3"/>
        <w:ind w:right="544"/>
        <w:jc w:val="both"/>
      </w:pPr>
      <w:bookmarkStart w:id="2671" w:name="_Toc475630241"/>
      <w:bookmarkStart w:id="2672" w:name="_Toc482704718"/>
      <w:bookmarkStart w:id="2673" w:name="_Toc509928477"/>
      <w:bookmarkStart w:id="2674" w:name="_Toc528676079"/>
      <w:bookmarkStart w:id="2675" w:name="_Toc2170066"/>
      <w:bookmarkStart w:id="2676" w:name="_Toc76740855"/>
      <w:r w:rsidRPr="004D3B47">
        <w:t xml:space="preserve">Indicator 7.1 – </w:t>
      </w:r>
      <w:r w:rsidRPr="004D3B47">
        <w:rPr>
          <w:lang w:eastAsia="en-AU"/>
        </w:rPr>
        <w:t xml:space="preserve">Timeliness of colposcopic assessment – </w:t>
      </w:r>
      <w:r w:rsidR="00365ACF">
        <w:rPr>
          <w:lang w:eastAsia="en-AU"/>
        </w:rPr>
        <w:t>high-grade</w:t>
      </w:r>
      <w:r w:rsidRPr="004D3B47">
        <w:rPr>
          <w:lang w:eastAsia="en-AU"/>
        </w:rPr>
        <w:t xml:space="preserve"> cytology</w:t>
      </w:r>
      <w:bookmarkEnd w:id="2671"/>
      <w:bookmarkEnd w:id="2672"/>
      <w:bookmarkEnd w:id="2673"/>
      <w:bookmarkEnd w:id="2674"/>
      <w:bookmarkEnd w:id="2675"/>
      <w:bookmarkEnd w:id="2676"/>
      <w:r w:rsidRPr="004D3B47">
        <w:t xml:space="preserve"> </w:t>
      </w:r>
    </w:p>
    <w:p w14:paraId="4CB75B7F" w14:textId="77777777" w:rsidR="00030D6F" w:rsidRPr="004D3B47" w:rsidRDefault="00030D6F" w:rsidP="00030D6F">
      <w:pPr>
        <w:pStyle w:val="Caption"/>
        <w:keepNext/>
        <w:spacing w:after="80"/>
      </w:pPr>
    </w:p>
    <w:p w14:paraId="6CC326FF" w14:textId="79233384" w:rsidR="007E5B7E" w:rsidRDefault="008E7879" w:rsidP="007E5B7E">
      <w:pPr>
        <w:pStyle w:val="Caption"/>
        <w:keepNext/>
        <w:spacing w:after="80"/>
        <w:jc w:val="both"/>
      </w:pPr>
      <w:bookmarkStart w:id="2677" w:name="_Ref310261730"/>
      <w:bookmarkStart w:id="2678" w:name="_Ref310427859"/>
      <w:bookmarkStart w:id="2679" w:name="_Toc469398341"/>
      <w:bookmarkStart w:id="2680" w:name="_Toc486941105"/>
      <w:bookmarkStart w:id="2681" w:name="_Toc475605574"/>
      <w:bookmarkStart w:id="2682" w:name="_Toc509928546"/>
      <w:bookmarkStart w:id="2683" w:name="_Toc528676222"/>
      <w:bookmarkStart w:id="2684" w:name="_Toc5627671"/>
      <w:bookmarkStart w:id="2685" w:name="_Toc12875619"/>
      <w:bookmarkStart w:id="2686" w:name="_Toc68606737"/>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62</w:t>
      </w:r>
      <w:r w:rsidR="00905C1A" w:rsidRPr="004D3B47">
        <w:rPr>
          <w:noProof/>
        </w:rPr>
        <w:fldChar w:fldCharType="end"/>
      </w:r>
      <w:bookmarkEnd w:id="2677"/>
      <w:bookmarkEnd w:id="2678"/>
      <w:r w:rsidR="00030D6F" w:rsidRPr="004D3B47">
        <w:t xml:space="preserve"> - Women with </w:t>
      </w:r>
      <w:r w:rsidR="00365ACF">
        <w:t>high-grade</w:t>
      </w:r>
      <w:r w:rsidR="00030D6F" w:rsidRPr="004D3B47">
        <w:t xml:space="preserve"> cytology (including cytological suspicion of invasive disease), by DHB</w:t>
      </w:r>
      <w:bookmarkEnd w:id="2679"/>
      <w:bookmarkEnd w:id="2680"/>
      <w:bookmarkEnd w:id="2681"/>
      <w:bookmarkEnd w:id="2682"/>
      <w:bookmarkEnd w:id="2683"/>
      <w:bookmarkEnd w:id="2684"/>
      <w:bookmarkEnd w:id="2685"/>
      <w:bookmarkEnd w:id="2686"/>
    </w:p>
    <w:tbl>
      <w:tblPr>
        <w:tblW w:w="8515" w:type="dxa"/>
        <w:tblInd w:w="9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78"/>
        <w:gridCol w:w="2552"/>
        <w:gridCol w:w="3685"/>
      </w:tblGrid>
      <w:tr w:rsidR="007E5B7E" w:rsidRPr="00B97375" w14:paraId="593963C9" w14:textId="77777777" w:rsidTr="00AB0E37">
        <w:tc>
          <w:tcPr>
            <w:tcW w:w="2278" w:type="dxa"/>
            <w:tcBorders>
              <w:top w:val="single" w:sz="4" w:space="0" w:color="auto"/>
              <w:bottom w:val="nil"/>
            </w:tcBorders>
            <w:shd w:val="clear" w:color="auto" w:fill="D9D9D9" w:themeFill="background1" w:themeFillShade="D9"/>
            <w:hideMark/>
          </w:tcPr>
          <w:p w14:paraId="6B79CE74" w14:textId="77777777" w:rsidR="007E5B7E" w:rsidRPr="00B97375" w:rsidRDefault="007E5B7E" w:rsidP="00AB0E37">
            <w:pPr>
              <w:keepNext/>
              <w:rPr>
                <w:rFonts w:eastAsia="Times New Roman"/>
                <w:b/>
                <w:bCs/>
                <w:szCs w:val="23"/>
                <w:lang w:eastAsia="en-AU"/>
              </w:rPr>
            </w:pPr>
            <w:r w:rsidRPr="00B97375">
              <w:rPr>
                <w:rFonts w:eastAsia="Times New Roman"/>
                <w:b/>
                <w:bCs/>
                <w:szCs w:val="23"/>
                <w:lang w:eastAsia="en-AU"/>
              </w:rPr>
              <w:t>DHB</w:t>
            </w:r>
          </w:p>
        </w:tc>
        <w:tc>
          <w:tcPr>
            <w:tcW w:w="2552" w:type="dxa"/>
            <w:tcBorders>
              <w:top w:val="single" w:sz="4" w:space="0" w:color="auto"/>
              <w:bottom w:val="nil"/>
            </w:tcBorders>
            <w:shd w:val="clear" w:color="auto" w:fill="D9D9D9" w:themeFill="background1" w:themeFillShade="D9"/>
            <w:hideMark/>
          </w:tcPr>
          <w:p w14:paraId="3AF2228A" w14:textId="77777777" w:rsidR="007E5B7E" w:rsidRPr="00B97375" w:rsidRDefault="007E5B7E" w:rsidP="00AB0E37">
            <w:pPr>
              <w:jc w:val="center"/>
              <w:rPr>
                <w:rFonts w:eastAsia="Times New Roman"/>
                <w:b/>
                <w:bCs/>
                <w:szCs w:val="23"/>
                <w:lang w:eastAsia="en-AU"/>
              </w:rPr>
            </w:pPr>
            <w:r w:rsidRPr="00B97375">
              <w:rPr>
                <w:rFonts w:eastAsia="Times New Roman"/>
                <w:b/>
                <w:bCs/>
                <w:szCs w:val="23"/>
                <w:lang w:eastAsia="en-AU"/>
              </w:rPr>
              <w:t>HG women</w:t>
            </w:r>
          </w:p>
        </w:tc>
        <w:tc>
          <w:tcPr>
            <w:tcW w:w="3685" w:type="dxa"/>
            <w:tcBorders>
              <w:top w:val="single" w:sz="4" w:space="0" w:color="auto"/>
              <w:bottom w:val="nil"/>
            </w:tcBorders>
            <w:shd w:val="clear" w:color="auto" w:fill="D9D9D9" w:themeFill="background1" w:themeFillShade="D9"/>
          </w:tcPr>
          <w:p w14:paraId="7623DF45" w14:textId="77777777" w:rsidR="007E5B7E" w:rsidRPr="00B97375" w:rsidRDefault="007E5B7E" w:rsidP="00AB0E37">
            <w:pPr>
              <w:jc w:val="center"/>
              <w:rPr>
                <w:rFonts w:eastAsia="Times New Roman"/>
                <w:b/>
                <w:bCs/>
                <w:szCs w:val="23"/>
                <w:lang w:eastAsia="en-AU"/>
              </w:rPr>
            </w:pPr>
            <w:r w:rsidRPr="00B97375">
              <w:rPr>
                <w:rFonts w:eastAsia="Times New Roman"/>
                <w:b/>
                <w:bCs/>
                <w:szCs w:val="23"/>
                <w:lang w:eastAsia="en-AU"/>
              </w:rPr>
              <w:t>HG women with referral recorded on the NCSP Register</w:t>
            </w:r>
          </w:p>
        </w:tc>
      </w:tr>
      <w:tr w:rsidR="007E5B7E" w:rsidRPr="00B97375" w14:paraId="3EFC3C4C" w14:textId="77777777" w:rsidTr="00AB0E37">
        <w:trPr>
          <w:trHeight w:val="300"/>
        </w:trPr>
        <w:tc>
          <w:tcPr>
            <w:tcW w:w="2278" w:type="dxa"/>
            <w:tcBorders>
              <w:top w:val="nil"/>
              <w:bottom w:val="single" w:sz="4" w:space="0" w:color="auto"/>
            </w:tcBorders>
            <w:shd w:val="clear" w:color="auto" w:fill="D9D9D9" w:themeFill="background1" w:themeFillShade="D9"/>
          </w:tcPr>
          <w:p w14:paraId="09B5EA78" w14:textId="77777777" w:rsidR="007E5B7E" w:rsidRPr="00B97375" w:rsidRDefault="007E5B7E" w:rsidP="00AB0E37">
            <w:pPr>
              <w:keepNext/>
              <w:rPr>
                <w:rFonts w:eastAsia="Times New Roman"/>
                <w:szCs w:val="23"/>
                <w:lang w:eastAsia="en-AU"/>
              </w:rPr>
            </w:pPr>
          </w:p>
        </w:tc>
        <w:tc>
          <w:tcPr>
            <w:tcW w:w="2552" w:type="dxa"/>
            <w:tcBorders>
              <w:top w:val="nil"/>
              <w:bottom w:val="single" w:sz="4" w:space="0" w:color="auto"/>
            </w:tcBorders>
            <w:shd w:val="clear" w:color="auto" w:fill="D9D9D9" w:themeFill="background1" w:themeFillShade="D9"/>
            <w:noWrap/>
          </w:tcPr>
          <w:p w14:paraId="22F0A5E8" w14:textId="77777777" w:rsidR="007E5B7E" w:rsidRPr="006D701F" w:rsidRDefault="007E5B7E" w:rsidP="00AB0E37">
            <w:pPr>
              <w:jc w:val="right"/>
            </w:pPr>
            <w:r w:rsidRPr="00B97375">
              <w:rPr>
                <w:rFonts w:eastAsia="Times New Roman"/>
                <w:b/>
                <w:bCs/>
                <w:szCs w:val="23"/>
                <w:lang w:eastAsia="en-AU"/>
              </w:rPr>
              <w:t>N</w:t>
            </w:r>
          </w:p>
        </w:tc>
        <w:tc>
          <w:tcPr>
            <w:tcW w:w="3685" w:type="dxa"/>
            <w:tcBorders>
              <w:top w:val="nil"/>
              <w:bottom w:val="single" w:sz="4" w:space="0" w:color="auto"/>
            </w:tcBorders>
            <w:shd w:val="clear" w:color="auto" w:fill="D9D9D9" w:themeFill="background1" w:themeFillShade="D9"/>
          </w:tcPr>
          <w:p w14:paraId="0519847C" w14:textId="77777777" w:rsidR="007E5B7E" w:rsidRPr="006D701F" w:rsidRDefault="007E5B7E" w:rsidP="00AB0E37">
            <w:pPr>
              <w:jc w:val="right"/>
            </w:pPr>
            <w:r w:rsidRPr="00B97375">
              <w:rPr>
                <w:rFonts w:eastAsia="Times New Roman"/>
                <w:b/>
                <w:bCs/>
                <w:szCs w:val="23"/>
                <w:lang w:eastAsia="en-AU"/>
              </w:rPr>
              <w:t>N</w:t>
            </w:r>
          </w:p>
        </w:tc>
      </w:tr>
      <w:tr w:rsidR="007E5B7E" w:rsidRPr="00B97375" w14:paraId="587EDBCE" w14:textId="77777777" w:rsidTr="00AB0E37">
        <w:trPr>
          <w:trHeight w:val="300"/>
        </w:trPr>
        <w:tc>
          <w:tcPr>
            <w:tcW w:w="2278" w:type="dxa"/>
            <w:tcBorders>
              <w:top w:val="single" w:sz="4" w:space="0" w:color="auto"/>
            </w:tcBorders>
            <w:shd w:val="clear" w:color="auto" w:fill="auto"/>
            <w:hideMark/>
          </w:tcPr>
          <w:p w14:paraId="6DA212BD" w14:textId="7E4F71CE" w:rsidR="007E5B7E" w:rsidRPr="00B97375" w:rsidRDefault="007E5B7E" w:rsidP="007E5B7E">
            <w:pPr>
              <w:keepNext/>
              <w:rPr>
                <w:rFonts w:eastAsia="Times New Roman"/>
                <w:szCs w:val="23"/>
                <w:lang w:eastAsia="en-AU"/>
              </w:rPr>
            </w:pPr>
            <w:r w:rsidRPr="004D3B47">
              <w:rPr>
                <w:rFonts w:eastAsia="Times New Roman"/>
                <w:szCs w:val="23"/>
                <w:lang w:eastAsia="en-AU"/>
              </w:rPr>
              <w:t>Auckland</w:t>
            </w:r>
          </w:p>
        </w:tc>
        <w:tc>
          <w:tcPr>
            <w:tcW w:w="2552" w:type="dxa"/>
            <w:tcBorders>
              <w:top w:val="single" w:sz="4" w:space="0" w:color="auto"/>
            </w:tcBorders>
            <w:shd w:val="clear" w:color="auto" w:fill="auto"/>
            <w:noWrap/>
          </w:tcPr>
          <w:p w14:paraId="7DB5C269" w14:textId="1F9D051B" w:rsidR="007E5B7E" w:rsidRPr="00B97375" w:rsidRDefault="007E5B7E" w:rsidP="007E5B7E">
            <w:pPr>
              <w:jc w:val="right"/>
              <w:rPr>
                <w:sz w:val="22"/>
              </w:rPr>
            </w:pPr>
            <w:r w:rsidRPr="004D3B47">
              <w:t>185</w:t>
            </w:r>
          </w:p>
        </w:tc>
        <w:tc>
          <w:tcPr>
            <w:tcW w:w="3685" w:type="dxa"/>
            <w:tcBorders>
              <w:top w:val="single" w:sz="4" w:space="0" w:color="auto"/>
            </w:tcBorders>
          </w:tcPr>
          <w:p w14:paraId="40F029C2" w14:textId="68331EA9" w:rsidR="007E5B7E" w:rsidRPr="00B97375" w:rsidRDefault="007E5B7E" w:rsidP="007E5B7E">
            <w:pPr>
              <w:jc w:val="right"/>
              <w:rPr>
                <w:sz w:val="22"/>
              </w:rPr>
            </w:pPr>
            <w:r w:rsidRPr="004D3B47">
              <w:t>170</w:t>
            </w:r>
          </w:p>
        </w:tc>
      </w:tr>
      <w:tr w:rsidR="007E5B7E" w:rsidRPr="00B97375" w14:paraId="70AA907C" w14:textId="77777777" w:rsidTr="00AB0E37">
        <w:trPr>
          <w:trHeight w:val="300"/>
        </w:trPr>
        <w:tc>
          <w:tcPr>
            <w:tcW w:w="2278" w:type="dxa"/>
            <w:shd w:val="clear" w:color="auto" w:fill="auto"/>
            <w:hideMark/>
          </w:tcPr>
          <w:p w14:paraId="15C34FFF" w14:textId="165463A6" w:rsidR="007E5B7E" w:rsidRPr="00B97375" w:rsidRDefault="007E5B7E" w:rsidP="007E5B7E">
            <w:pPr>
              <w:keepNext/>
              <w:rPr>
                <w:rFonts w:eastAsia="Times New Roman"/>
                <w:szCs w:val="23"/>
                <w:lang w:eastAsia="en-AU"/>
              </w:rPr>
            </w:pPr>
            <w:r w:rsidRPr="004D3B47">
              <w:rPr>
                <w:rFonts w:eastAsia="Times New Roman"/>
                <w:szCs w:val="23"/>
                <w:lang w:eastAsia="en-AU"/>
              </w:rPr>
              <w:t>Bay of Plenty</w:t>
            </w:r>
          </w:p>
        </w:tc>
        <w:tc>
          <w:tcPr>
            <w:tcW w:w="2552" w:type="dxa"/>
            <w:shd w:val="clear" w:color="auto" w:fill="auto"/>
            <w:noWrap/>
          </w:tcPr>
          <w:p w14:paraId="00E09B2B" w14:textId="3CAB9B76" w:rsidR="007E5B7E" w:rsidRPr="00B97375" w:rsidRDefault="007E5B7E" w:rsidP="007E5B7E">
            <w:pPr>
              <w:jc w:val="right"/>
              <w:rPr>
                <w:sz w:val="22"/>
              </w:rPr>
            </w:pPr>
            <w:r w:rsidRPr="004D3B47">
              <w:t>75</w:t>
            </w:r>
          </w:p>
        </w:tc>
        <w:tc>
          <w:tcPr>
            <w:tcW w:w="3685" w:type="dxa"/>
          </w:tcPr>
          <w:p w14:paraId="43AD7692" w14:textId="740E89C8" w:rsidR="007E5B7E" w:rsidRPr="00B97375" w:rsidRDefault="007E5B7E" w:rsidP="007E5B7E">
            <w:pPr>
              <w:jc w:val="right"/>
              <w:rPr>
                <w:sz w:val="22"/>
              </w:rPr>
            </w:pPr>
            <w:r w:rsidRPr="004D3B47">
              <w:t>67</w:t>
            </w:r>
          </w:p>
        </w:tc>
      </w:tr>
      <w:tr w:rsidR="007E5B7E" w:rsidRPr="00B97375" w14:paraId="6441C520" w14:textId="77777777" w:rsidTr="00AB0E37">
        <w:trPr>
          <w:trHeight w:val="300"/>
        </w:trPr>
        <w:tc>
          <w:tcPr>
            <w:tcW w:w="2278" w:type="dxa"/>
            <w:shd w:val="clear" w:color="auto" w:fill="auto"/>
            <w:hideMark/>
          </w:tcPr>
          <w:p w14:paraId="5A75DB5B" w14:textId="688DBC41" w:rsidR="007E5B7E" w:rsidRPr="00B97375" w:rsidRDefault="007E5B7E" w:rsidP="007E5B7E">
            <w:pPr>
              <w:keepNext/>
              <w:rPr>
                <w:rFonts w:eastAsia="Times New Roman"/>
                <w:szCs w:val="23"/>
                <w:lang w:eastAsia="en-AU"/>
              </w:rPr>
            </w:pPr>
            <w:r w:rsidRPr="004D3B47">
              <w:rPr>
                <w:rFonts w:eastAsia="Times New Roman"/>
                <w:szCs w:val="23"/>
                <w:lang w:eastAsia="en-AU"/>
              </w:rPr>
              <w:t>Canterbury</w:t>
            </w:r>
          </w:p>
        </w:tc>
        <w:tc>
          <w:tcPr>
            <w:tcW w:w="2552" w:type="dxa"/>
            <w:shd w:val="clear" w:color="auto" w:fill="auto"/>
            <w:noWrap/>
          </w:tcPr>
          <w:p w14:paraId="766D2B11" w14:textId="509FF376" w:rsidR="007E5B7E" w:rsidRPr="00B97375" w:rsidRDefault="007E5B7E" w:rsidP="007E5B7E">
            <w:pPr>
              <w:jc w:val="right"/>
              <w:rPr>
                <w:sz w:val="22"/>
              </w:rPr>
            </w:pPr>
            <w:r w:rsidRPr="004D3B47">
              <w:t>180</w:t>
            </w:r>
          </w:p>
        </w:tc>
        <w:tc>
          <w:tcPr>
            <w:tcW w:w="3685" w:type="dxa"/>
          </w:tcPr>
          <w:p w14:paraId="551A126D" w14:textId="2E7D63A7" w:rsidR="007E5B7E" w:rsidRPr="00B97375" w:rsidRDefault="007E5B7E" w:rsidP="007E5B7E">
            <w:pPr>
              <w:jc w:val="right"/>
              <w:rPr>
                <w:sz w:val="22"/>
              </w:rPr>
            </w:pPr>
            <w:r w:rsidRPr="004D3B47">
              <w:t>169</w:t>
            </w:r>
          </w:p>
        </w:tc>
      </w:tr>
      <w:tr w:rsidR="007E5B7E" w:rsidRPr="00B97375" w14:paraId="5B9C00B3" w14:textId="77777777" w:rsidTr="00AB0E37">
        <w:trPr>
          <w:trHeight w:val="300"/>
        </w:trPr>
        <w:tc>
          <w:tcPr>
            <w:tcW w:w="2278" w:type="dxa"/>
            <w:shd w:val="clear" w:color="auto" w:fill="auto"/>
            <w:hideMark/>
          </w:tcPr>
          <w:p w14:paraId="4A343B2F" w14:textId="02E6935B" w:rsidR="007E5B7E" w:rsidRPr="00B97375" w:rsidRDefault="007E5B7E" w:rsidP="007E5B7E">
            <w:pPr>
              <w:keepNext/>
              <w:rPr>
                <w:rFonts w:eastAsia="Times New Roman"/>
                <w:szCs w:val="23"/>
                <w:lang w:eastAsia="en-AU"/>
              </w:rPr>
            </w:pPr>
            <w:r w:rsidRPr="004D3B47">
              <w:rPr>
                <w:rFonts w:eastAsia="Times New Roman"/>
                <w:szCs w:val="23"/>
                <w:lang w:eastAsia="en-AU"/>
              </w:rPr>
              <w:t>Capital &amp; Coast</w:t>
            </w:r>
          </w:p>
        </w:tc>
        <w:tc>
          <w:tcPr>
            <w:tcW w:w="2552" w:type="dxa"/>
            <w:shd w:val="clear" w:color="auto" w:fill="auto"/>
            <w:noWrap/>
          </w:tcPr>
          <w:p w14:paraId="50CF5CC1" w14:textId="0B7FBD04" w:rsidR="007E5B7E" w:rsidRPr="00B97375" w:rsidRDefault="007E5B7E" w:rsidP="007E5B7E">
            <w:pPr>
              <w:jc w:val="right"/>
              <w:rPr>
                <w:sz w:val="22"/>
              </w:rPr>
            </w:pPr>
            <w:r w:rsidRPr="004D3B47">
              <w:t>88</w:t>
            </w:r>
          </w:p>
        </w:tc>
        <w:tc>
          <w:tcPr>
            <w:tcW w:w="3685" w:type="dxa"/>
          </w:tcPr>
          <w:p w14:paraId="3E263A6B" w14:textId="41919817" w:rsidR="007E5B7E" w:rsidRPr="00B97375" w:rsidRDefault="007E5B7E" w:rsidP="007E5B7E">
            <w:pPr>
              <w:jc w:val="right"/>
              <w:rPr>
                <w:sz w:val="22"/>
              </w:rPr>
            </w:pPr>
            <w:r w:rsidRPr="004D3B47">
              <w:t>75</w:t>
            </w:r>
          </w:p>
        </w:tc>
      </w:tr>
      <w:tr w:rsidR="007E5B7E" w:rsidRPr="00B97375" w14:paraId="5062EC53" w14:textId="77777777" w:rsidTr="00AB0E37">
        <w:trPr>
          <w:trHeight w:val="300"/>
        </w:trPr>
        <w:tc>
          <w:tcPr>
            <w:tcW w:w="2278" w:type="dxa"/>
            <w:shd w:val="clear" w:color="auto" w:fill="auto"/>
            <w:hideMark/>
          </w:tcPr>
          <w:p w14:paraId="0AD3A71A" w14:textId="3AA83128" w:rsidR="007E5B7E" w:rsidRPr="00B97375" w:rsidRDefault="007E5B7E" w:rsidP="007E5B7E">
            <w:pPr>
              <w:keepNext/>
              <w:rPr>
                <w:rFonts w:eastAsia="Times New Roman"/>
                <w:szCs w:val="23"/>
                <w:lang w:eastAsia="en-AU"/>
              </w:rPr>
            </w:pPr>
            <w:r w:rsidRPr="004D3B47">
              <w:rPr>
                <w:rFonts w:eastAsia="Times New Roman"/>
                <w:szCs w:val="23"/>
                <w:lang w:eastAsia="en-AU"/>
              </w:rPr>
              <w:t>Counties Manukau</w:t>
            </w:r>
          </w:p>
        </w:tc>
        <w:tc>
          <w:tcPr>
            <w:tcW w:w="2552" w:type="dxa"/>
            <w:shd w:val="clear" w:color="auto" w:fill="auto"/>
            <w:noWrap/>
          </w:tcPr>
          <w:p w14:paraId="74BE3C47" w14:textId="068C9BB2" w:rsidR="007E5B7E" w:rsidRPr="00B97375" w:rsidRDefault="007E5B7E" w:rsidP="007E5B7E">
            <w:pPr>
              <w:jc w:val="right"/>
              <w:rPr>
                <w:sz w:val="22"/>
              </w:rPr>
            </w:pPr>
            <w:r w:rsidRPr="004D3B47">
              <w:t>156</w:t>
            </w:r>
          </w:p>
        </w:tc>
        <w:tc>
          <w:tcPr>
            <w:tcW w:w="3685" w:type="dxa"/>
          </w:tcPr>
          <w:p w14:paraId="411B5399" w14:textId="68F623EE" w:rsidR="007E5B7E" w:rsidRPr="00B97375" w:rsidRDefault="007E5B7E" w:rsidP="007E5B7E">
            <w:pPr>
              <w:jc w:val="right"/>
              <w:rPr>
                <w:sz w:val="22"/>
              </w:rPr>
            </w:pPr>
            <w:r w:rsidRPr="004D3B47">
              <w:t>144</w:t>
            </w:r>
          </w:p>
        </w:tc>
      </w:tr>
      <w:tr w:rsidR="007E5B7E" w:rsidRPr="00B97375" w14:paraId="78F1BA7B" w14:textId="77777777" w:rsidTr="00AB0E37">
        <w:trPr>
          <w:trHeight w:val="300"/>
        </w:trPr>
        <w:tc>
          <w:tcPr>
            <w:tcW w:w="2278" w:type="dxa"/>
            <w:shd w:val="clear" w:color="auto" w:fill="auto"/>
            <w:hideMark/>
          </w:tcPr>
          <w:p w14:paraId="7E10FA86" w14:textId="6E4BE06D" w:rsidR="007E5B7E" w:rsidRPr="00B97375" w:rsidRDefault="007E5B7E" w:rsidP="007E5B7E">
            <w:pPr>
              <w:keepNext/>
              <w:rPr>
                <w:rFonts w:eastAsia="Times New Roman"/>
                <w:szCs w:val="23"/>
                <w:lang w:eastAsia="en-AU"/>
              </w:rPr>
            </w:pPr>
            <w:r w:rsidRPr="004D3B47">
              <w:rPr>
                <w:rFonts w:eastAsia="Times New Roman"/>
                <w:szCs w:val="23"/>
                <w:lang w:eastAsia="en-AU"/>
              </w:rPr>
              <w:t>Hawke's Bay</w:t>
            </w:r>
          </w:p>
        </w:tc>
        <w:tc>
          <w:tcPr>
            <w:tcW w:w="2552" w:type="dxa"/>
            <w:shd w:val="clear" w:color="auto" w:fill="auto"/>
            <w:noWrap/>
          </w:tcPr>
          <w:p w14:paraId="6C67E6BB" w14:textId="0A874C20" w:rsidR="007E5B7E" w:rsidRPr="00B97375" w:rsidRDefault="007E5B7E" w:rsidP="007E5B7E">
            <w:pPr>
              <w:jc w:val="right"/>
              <w:rPr>
                <w:sz w:val="22"/>
              </w:rPr>
            </w:pPr>
            <w:r w:rsidRPr="004D3B47">
              <w:t>62</w:t>
            </w:r>
          </w:p>
        </w:tc>
        <w:tc>
          <w:tcPr>
            <w:tcW w:w="3685" w:type="dxa"/>
          </w:tcPr>
          <w:p w14:paraId="690B7E1B" w14:textId="66CFECC4" w:rsidR="007E5B7E" w:rsidRPr="00B97375" w:rsidRDefault="007E5B7E" w:rsidP="007E5B7E">
            <w:pPr>
              <w:jc w:val="right"/>
              <w:rPr>
                <w:sz w:val="22"/>
              </w:rPr>
            </w:pPr>
            <w:r w:rsidRPr="004D3B47">
              <w:t>56</w:t>
            </w:r>
          </w:p>
        </w:tc>
      </w:tr>
      <w:tr w:rsidR="007E5B7E" w:rsidRPr="00B97375" w14:paraId="11DAAE28" w14:textId="77777777" w:rsidTr="00AB0E37">
        <w:trPr>
          <w:trHeight w:val="300"/>
        </w:trPr>
        <w:tc>
          <w:tcPr>
            <w:tcW w:w="2278" w:type="dxa"/>
            <w:shd w:val="clear" w:color="auto" w:fill="auto"/>
            <w:hideMark/>
          </w:tcPr>
          <w:p w14:paraId="6C8BF75E" w14:textId="11B57ADA" w:rsidR="007E5B7E" w:rsidRPr="00B97375" w:rsidRDefault="007E5B7E" w:rsidP="007E5B7E">
            <w:pPr>
              <w:keepNext/>
              <w:rPr>
                <w:rFonts w:eastAsia="Times New Roman"/>
                <w:szCs w:val="23"/>
                <w:lang w:eastAsia="en-AU"/>
              </w:rPr>
            </w:pPr>
            <w:r w:rsidRPr="004D3B47">
              <w:rPr>
                <w:rFonts w:eastAsia="Times New Roman"/>
                <w:szCs w:val="23"/>
                <w:lang w:eastAsia="en-AU"/>
              </w:rPr>
              <w:t>Hutt Valley</w:t>
            </w:r>
          </w:p>
        </w:tc>
        <w:tc>
          <w:tcPr>
            <w:tcW w:w="2552" w:type="dxa"/>
            <w:shd w:val="clear" w:color="auto" w:fill="auto"/>
            <w:noWrap/>
          </w:tcPr>
          <w:p w14:paraId="509DC68F" w14:textId="22D35DBD" w:rsidR="007E5B7E" w:rsidRPr="00B97375" w:rsidRDefault="007E5B7E" w:rsidP="007E5B7E">
            <w:pPr>
              <w:jc w:val="right"/>
              <w:rPr>
                <w:sz w:val="22"/>
              </w:rPr>
            </w:pPr>
            <w:r w:rsidRPr="004D3B47">
              <w:t>73</w:t>
            </w:r>
          </w:p>
        </w:tc>
        <w:tc>
          <w:tcPr>
            <w:tcW w:w="3685" w:type="dxa"/>
          </w:tcPr>
          <w:p w14:paraId="4FD74E10" w14:textId="5AD59135" w:rsidR="007E5B7E" w:rsidRPr="00B97375" w:rsidRDefault="007E5B7E" w:rsidP="007E5B7E">
            <w:pPr>
              <w:jc w:val="right"/>
              <w:rPr>
                <w:sz w:val="22"/>
              </w:rPr>
            </w:pPr>
            <w:r w:rsidRPr="004D3B47">
              <w:t>67</w:t>
            </w:r>
          </w:p>
        </w:tc>
      </w:tr>
      <w:tr w:rsidR="007E5B7E" w:rsidRPr="00B97375" w14:paraId="4DD1C6B3" w14:textId="77777777" w:rsidTr="00AB0E37">
        <w:trPr>
          <w:trHeight w:val="300"/>
        </w:trPr>
        <w:tc>
          <w:tcPr>
            <w:tcW w:w="2278" w:type="dxa"/>
            <w:shd w:val="clear" w:color="auto" w:fill="auto"/>
            <w:hideMark/>
          </w:tcPr>
          <w:p w14:paraId="0D57EF0E" w14:textId="36422DF5" w:rsidR="007E5B7E" w:rsidRPr="00B97375" w:rsidRDefault="007E5B7E" w:rsidP="007E5B7E">
            <w:pPr>
              <w:keepNext/>
              <w:rPr>
                <w:rFonts w:eastAsia="Times New Roman"/>
                <w:szCs w:val="23"/>
                <w:lang w:eastAsia="en-AU"/>
              </w:rPr>
            </w:pPr>
            <w:r w:rsidRPr="004D3B47">
              <w:rPr>
                <w:rFonts w:eastAsia="Times New Roman"/>
                <w:szCs w:val="23"/>
                <w:lang w:eastAsia="en-AU"/>
              </w:rPr>
              <w:t>Lakes</w:t>
            </w:r>
          </w:p>
        </w:tc>
        <w:tc>
          <w:tcPr>
            <w:tcW w:w="2552" w:type="dxa"/>
            <w:shd w:val="clear" w:color="auto" w:fill="auto"/>
            <w:noWrap/>
          </w:tcPr>
          <w:p w14:paraId="017A9A3F" w14:textId="5FD3D41B" w:rsidR="007E5B7E" w:rsidRPr="00B97375" w:rsidRDefault="007E5B7E" w:rsidP="007E5B7E">
            <w:pPr>
              <w:jc w:val="right"/>
              <w:rPr>
                <w:sz w:val="22"/>
              </w:rPr>
            </w:pPr>
            <w:r w:rsidRPr="004D3B47">
              <w:t>32</w:t>
            </w:r>
          </w:p>
        </w:tc>
        <w:tc>
          <w:tcPr>
            <w:tcW w:w="3685" w:type="dxa"/>
          </w:tcPr>
          <w:p w14:paraId="577C122A" w14:textId="3FDA0E71" w:rsidR="007E5B7E" w:rsidRPr="00B97375" w:rsidRDefault="007E5B7E" w:rsidP="007E5B7E">
            <w:pPr>
              <w:jc w:val="right"/>
              <w:rPr>
                <w:sz w:val="22"/>
              </w:rPr>
            </w:pPr>
            <w:r w:rsidRPr="004D3B47">
              <w:t>28</w:t>
            </w:r>
          </w:p>
        </w:tc>
      </w:tr>
      <w:tr w:rsidR="007E5B7E" w:rsidRPr="00B97375" w14:paraId="6E1C415D" w14:textId="77777777" w:rsidTr="00AB0E37">
        <w:trPr>
          <w:trHeight w:val="300"/>
        </w:trPr>
        <w:tc>
          <w:tcPr>
            <w:tcW w:w="2278" w:type="dxa"/>
            <w:shd w:val="clear" w:color="auto" w:fill="auto"/>
            <w:hideMark/>
          </w:tcPr>
          <w:p w14:paraId="03C0A67C" w14:textId="70A62939" w:rsidR="007E5B7E" w:rsidRPr="00B97375" w:rsidRDefault="007E5B7E" w:rsidP="007E5B7E">
            <w:pPr>
              <w:keepNext/>
              <w:rPr>
                <w:rFonts w:eastAsia="Times New Roman"/>
                <w:szCs w:val="23"/>
                <w:lang w:eastAsia="en-AU"/>
              </w:rPr>
            </w:pPr>
            <w:r w:rsidRPr="004D3B47">
              <w:rPr>
                <w:rFonts w:eastAsia="Times New Roman"/>
                <w:szCs w:val="23"/>
                <w:lang w:eastAsia="en-AU"/>
              </w:rPr>
              <w:t>Mid Central</w:t>
            </w:r>
          </w:p>
        </w:tc>
        <w:tc>
          <w:tcPr>
            <w:tcW w:w="2552" w:type="dxa"/>
            <w:shd w:val="clear" w:color="auto" w:fill="auto"/>
            <w:noWrap/>
          </w:tcPr>
          <w:p w14:paraId="10BF9447" w14:textId="57C76B95" w:rsidR="007E5B7E" w:rsidRPr="00B97375" w:rsidRDefault="007E5B7E" w:rsidP="007E5B7E">
            <w:pPr>
              <w:jc w:val="right"/>
              <w:rPr>
                <w:sz w:val="22"/>
              </w:rPr>
            </w:pPr>
            <w:r w:rsidRPr="004D3B47">
              <w:t>89</w:t>
            </w:r>
          </w:p>
        </w:tc>
        <w:tc>
          <w:tcPr>
            <w:tcW w:w="3685" w:type="dxa"/>
          </w:tcPr>
          <w:p w14:paraId="20A8283C" w14:textId="2D9A90D7" w:rsidR="007E5B7E" w:rsidRPr="00B97375" w:rsidRDefault="007E5B7E" w:rsidP="007E5B7E">
            <w:pPr>
              <w:jc w:val="right"/>
              <w:rPr>
                <w:sz w:val="22"/>
              </w:rPr>
            </w:pPr>
            <w:r w:rsidRPr="004D3B47">
              <w:t>87</w:t>
            </w:r>
          </w:p>
        </w:tc>
      </w:tr>
      <w:tr w:rsidR="007E5B7E" w:rsidRPr="00B97375" w14:paraId="6491EA7A" w14:textId="77777777" w:rsidTr="00AB0E37">
        <w:trPr>
          <w:trHeight w:val="300"/>
        </w:trPr>
        <w:tc>
          <w:tcPr>
            <w:tcW w:w="2278" w:type="dxa"/>
            <w:shd w:val="clear" w:color="auto" w:fill="auto"/>
            <w:hideMark/>
          </w:tcPr>
          <w:p w14:paraId="4D047622" w14:textId="03C4897B" w:rsidR="007E5B7E" w:rsidRPr="00B97375" w:rsidRDefault="007E5B7E" w:rsidP="007E5B7E">
            <w:pPr>
              <w:keepNext/>
              <w:rPr>
                <w:rFonts w:eastAsia="Times New Roman"/>
                <w:szCs w:val="23"/>
                <w:lang w:eastAsia="en-AU"/>
              </w:rPr>
            </w:pPr>
            <w:r w:rsidRPr="004D3B47">
              <w:rPr>
                <w:rFonts w:eastAsia="Times New Roman"/>
                <w:szCs w:val="23"/>
                <w:lang w:eastAsia="en-AU"/>
              </w:rPr>
              <w:t>Nelson Marlborough</w:t>
            </w:r>
          </w:p>
        </w:tc>
        <w:tc>
          <w:tcPr>
            <w:tcW w:w="2552" w:type="dxa"/>
            <w:shd w:val="clear" w:color="auto" w:fill="auto"/>
            <w:noWrap/>
          </w:tcPr>
          <w:p w14:paraId="3F34DF2D" w14:textId="59E5C170" w:rsidR="007E5B7E" w:rsidRPr="00B97375" w:rsidRDefault="007E5B7E" w:rsidP="007E5B7E">
            <w:pPr>
              <w:jc w:val="right"/>
              <w:rPr>
                <w:sz w:val="22"/>
              </w:rPr>
            </w:pPr>
            <w:r w:rsidRPr="004D3B47">
              <w:t>46</w:t>
            </w:r>
          </w:p>
        </w:tc>
        <w:tc>
          <w:tcPr>
            <w:tcW w:w="3685" w:type="dxa"/>
          </w:tcPr>
          <w:p w14:paraId="6A629F9B" w14:textId="0E23179B" w:rsidR="007E5B7E" w:rsidRPr="00B97375" w:rsidRDefault="007E5B7E" w:rsidP="007E5B7E">
            <w:pPr>
              <w:jc w:val="right"/>
              <w:rPr>
                <w:sz w:val="22"/>
              </w:rPr>
            </w:pPr>
            <w:r w:rsidRPr="004D3B47">
              <w:t>43</w:t>
            </w:r>
          </w:p>
        </w:tc>
      </w:tr>
      <w:tr w:rsidR="007E5B7E" w:rsidRPr="00B97375" w14:paraId="1ECE4BED" w14:textId="77777777" w:rsidTr="00AB0E37">
        <w:trPr>
          <w:trHeight w:val="300"/>
        </w:trPr>
        <w:tc>
          <w:tcPr>
            <w:tcW w:w="2278" w:type="dxa"/>
            <w:shd w:val="clear" w:color="auto" w:fill="auto"/>
            <w:hideMark/>
          </w:tcPr>
          <w:p w14:paraId="4CDD3D1C" w14:textId="7A0A54DD" w:rsidR="007E5B7E" w:rsidRPr="00B97375" w:rsidRDefault="007E5B7E" w:rsidP="007E5B7E">
            <w:pPr>
              <w:keepNext/>
              <w:rPr>
                <w:rFonts w:eastAsia="Times New Roman"/>
                <w:szCs w:val="23"/>
                <w:lang w:eastAsia="en-AU"/>
              </w:rPr>
            </w:pPr>
            <w:r w:rsidRPr="004D3B47">
              <w:rPr>
                <w:rFonts w:eastAsia="Times New Roman"/>
                <w:szCs w:val="23"/>
                <w:lang w:eastAsia="en-AU"/>
              </w:rPr>
              <w:t>Northland</w:t>
            </w:r>
          </w:p>
        </w:tc>
        <w:tc>
          <w:tcPr>
            <w:tcW w:w="2552" w:type="dxa"/>
            <w:shd w:val="clear" w:color="auto" w:fill="auto"/>
            <w:noWrap/>
          </w:tcPr>
          <w:p w14:paraId="5E7E3F80" w14:textId="72CD57A3" w:rsidR="007E5B7E" w:rsidRPr="00B97375" w:rsidRDefault="007E5B7E" w:rsidP="007E5B7E">
            <w:pPr>
              <w:jc w:val="right"/>
              <w:rPr>
                <w:sz w:val="22"/>
              </w:rPr>
            </w:pPr>
            <w:r w:rsidRPr="004D3B47">
              <w:t>51</w:t>
            </w:r>
          </w:p>
        </w:tc>
        <w:tc>
          <w:tcPr>
            <w:tcW w:w="3685" w:type="dxa"/>
          </w:tcPr>
          <w:p w14:paraId="2C56F3A8" w14:textId="2735F236" w:rsidR="007E5B7E" w:rsidRPr="00B97375" w:rsidRDefault="007E5B7E" w:rsidP="007E5B7E">
            <w:pPr>
              <w:jc w:val="right"/>
              <w:rPr>
                <w:sz w:val="22"/>
              </w:rPr>
            </w:pPr>
            <w:r w:rsidRPr="004D3B47">
              <w:t>44</w:t>
            </w:r>
          </w:p>
        </w:tc>
      </w:tr>
      <w:tr w:rsidR="007E5B7E" w:rsidRPr="00B97375" w14:paraId="2F239B09" w14:textId="77777777" w:rsidTr="00AB0E37">
        <w:trPr>
          <w:trHeight w:val="300"/>
        </w:trPr>
        <w:tc>
          <w:tcPr>
            <w:tcW w:w="2278" w:type="dxa"/>
            <w:shd w:val="clear" w:color="auto" w:fill="auto"/>
            <w:hideMark/>
          </w:tcPr>
          <w:p w14:paraId="6B43790B" w14:textId="36CD1CF7" w:rsidR="007E5B7E" w:rsidRPr="00B97375" w:rsidRDefault="007E5B7E" w:rsidP="007E5B7E">
            <w:pPr>
              <w:keepNext/>
              <w:rPr>
                <w:rFonts w:eastAsia="Times New Roman"/>
                <w:szCs w:val="23"/>
                <w:lang w:eastAsia="en-AU"/>
              </w:rPr>
            </w:pPr>
            <w:r w:rsidRPr="004D3B47">
              <w:rPr>
                <w:rFonts w:eastAsia="Times New Roman"/>
                <w:szCs w:val="23"/>
                <w:lang w:eastAsia="en-AU"/>
              </w:rPr>
              <w:t>South Canterbury</w:t>
            </w:r>
          </w:p>
        </w:tc>
        <w:tc>
          <w:tcPr>
            <w:tcW w:w="2552" w:type="dxa"/>
            <w:shd w:val="clear" w:color="auto" w:fill="auto"/>
            <w:noWrap/>
          </w:tcPr>
          <w:p w14:paraId="168792CF" w14:textId="3874FDDD" w:rsidR="007E5B7E" w:rsidRPr="00B97375" w:rsidRDefault="007E5B7E" w:rsidP="007E5B7E">
            <w:pPr>
              <w:jc w:val="right"/>
              <w:rPr>
                <w:sz w:val="22"/>
              </w:rPr>
            </w:pPr>
            <w:r w:rsidRPr="004D3B47">
              <w:t>14</w:t>
            </w:r>
          </w:p>
        </w:tc>
        <w:tc>
          <w:tcPr>
            <w:tcW w:w="3685" w:type="dxa"/>
          </w:tcPr>
          <w:p w14:paraId="6A17D3C2" w14:textId="4160EF82" w:rsidR="007E5B7E" w:rsidRPr="00B97375" w:rsidRDefault="007E5B7E" w:rsidP="007E5B7E">
            <w:pPr>
              <w:jc w:val="right"/>
              <w:rPr>
                <w:sz w:val="22"/>
              </w:rPr>
            </w:pPr>
            <w:r w:rsidRPr="004D3B47">
              <w:t>13</w:t>
            </w:r>
          </w:p>
        </w:tc>
      </w:tr>
      <w:tr w:rsidR="007E5B7E" w:rsidRPr="00B97375" w14:paraId="41FBD1E9" w14:textId="77777777" w:rsidTr="00AB0E37">
        <w:trPr>
          <w:trHeight w:val="300"/>
        </w:trPr>
        <w:tc>
          <w:tcPr>
            <w:tcW w:w="2278" w:type="dxa"/>
            <w:shd w:val="clear" w:color="auto" w:fill="auto"/>
            <w:hideMark/>
          </w:tcPr>
          <w:p w14:paraId="03FF6EC8" w14:textId="76BBFFB6" w:rsidR="007E5B7E" w:rsidRPr="00B97375" w:rsidRDefault="007E5B7E" w:rsidP="007E5B7E">
            <w:pPr>
              <w:keepNext/>
              <w:rPr>
                <w:rFonts w:eastAsia="Times New Roman"/>
                <w:szCs w:val="23"/>
                <w:lang w:eastAsia="en-AU"/>
              </w:rPr>
            </w:pPr>
            <w:r w:rsidRPr="004D3B47">
              <w:rPr>
                <w:rFonts w:eastAsia="Times New Roman"/>
                <w:szCs w:val="23"/>
                <w:lang w:eastAsia="en-AU"/>
              </w:rPr>
              <w:t>Southern</w:t>
            </w:r>
          </w:p>
        </w:tc>
        <w:tc>
          <w:tcPr>
            <w:tcW w:w="2552" w:type="dxa"/>
            <w:shd w:val="clear" w:color="auto" w:fill="auto"/>
            <w:noWrap/>
          </w:tcPr>
          <w:p w14:paraId="79499F35" w14:textId="35F4A374" w:rsidR="007E5B7E" w:rsidRPr="00B97375" w:rsidRDefault="007E5B7E" w:rsidP="007E5B7E">
            <w:pPr>
              <w:jc w:val="right"/>
              <w:rPr>
                <w:sz w:val="22"/>
              </w:rPr>
            </w:pPr>
            <w:r w:rsidRPr="004D3B47">
              <w:t>116</w:t>
            </w:r>
          </w:p>
        </w:tc>
        <w:tc>
          <w:tcPr>
            <w:tcW w:w="3685" w:type="dxa"/>
          </w:tcPr>
          <w:p w14:paraId="186DA912" w14:textId="095AAD59" w:rsidR="007E5B7E" w:rsidRPr="00B97375" w:rsidRDefault="007E5B7E" w:rsidP="007E5B7E">
            <w:pPr>
              <w:jc w:val="right"/>
              <w:rPr>
                <w:sz w:val="22"/>
              </w:rPr>
            </w:pPr>
            <w:r w:rsidRPr="004D3B47">
              <w:t>110</w:t>
            </w:r>
          </w:p>
        </w:tc>
      </w:tr>
      <w:tr w:rsidR="007E5B7E" w:rsidRPr="00B97375" w14:paraId="71E3EEC7" w14:textId="77777777" w:rsidTr="00AB0E37">
        <w:trPr>
          <w:trHeight w:val="300"/>
        </w:trPr>
        <w:tc>
          <w:tcPr>
            <w:tcW w:w="2278" w:type="dxa"/>
            <w:shd w:val="clear" w:color="auto" w:fill="auto"/>
            <w:hideMark/>
          </w:tcPr>
          <w:p w14:paraId="74B09E39" w14:textId="3057748D" w:rsidR="007E5B7E" w:rsidRPr="00B97375" w:rsidRDefault="007E5B7E" w:rsidP="007E5B7E">
            <w:pPr>
              <w:keepNext/>
              <w:rPr>
                <w:rFonts w:eastAsia="Times New Roman"/>
                <w:szCs w:val="23"/>
                <w:lang w:eastAsia="en-AU"/>
              </w:rPr>
            </w:pPr>
            <w:r w:rsidRPr="004D3B47">
              <w:rPr>
                <w:rFonts w:eastAsia="Times New Roman"/>
                <w:szCs w:val="23"/>
                <w:lang w:eastAsia="en-AU"/>
              </w:rPr>
              <w:t>Tairawhiti</w:t>
            </w:r>
          </w:p>
        </w:tc>
        <w:tc>
          <w:tcPr>
            <w:tcW w:w="2552" w:type="dxa"/>
            <w:shd w:val="clear" w:color="auto" w:fill="auto"/>
            <w:noWrap/>
          </w:tcPr>
          <w:p w14:paraId="36B2F4F5" w14:textId="0FE3DDEC" w:rsidR="007E5B7E" w:rsidRPr="00B97375" w:rsidRDefault="007E5B7E" w:rsidP="007E5B7E">
            <w:pPr>
              <w:jc w:val="right"/>
              <w:rPr>
                <w:sz w:val="22"/>
              </w:rPr>
            </w:pPr>
            <w:r w:rsidRPr="004D3B47">
              <w:t>28</w:t>
            </w:r>
          </w:p>
        </w:tc>
        <w:tc>
          <w:tcPr>
            <w:tcW w:w="3685" w:type="dxa"/>
          </w:tcPr>
          <w:p w14:paraId="0A6C2569" w14:textId="378F7F5B" w:rsidR="007E5B7E" w:rsidRPr="00B97375" w:rsidRDefault="007E5B7E" w:rsidP="007E5B7E">
            <w:pPr>
              <w:jc w:val="right"/>
              <w:rPr>
                <w:sz w:val="22"/>
              </w:rPr>
            </w:pPr>
            <w:r w:rsidRPr="004D3B47">
              <w:t>25</w:t>
            </w:r>
          </w:p>
        </w:tc>
      </w:tr>
      <w:tr w:rsidR="007E5B7E" w:rsidRPr="00B97375" w14:paraId="69241423" w14:textId="77777777" w:rsidTr="00AB0E37">
        <w:trPr>
          <w:trHeight w:val="300"/>
        </w:trPr>
        <w:tc>
          <w:tcPr>
            <w:tcW w:w="2278" w:type="dxa"/>
            <w:shd w:val="clear" w:color="auto" w:fill="auto"/>
            <w:hideMark/>
          </w:tcPr>
          <w:p w14:paraId="504C4CFE" w14:textId="3267DA74" w:rsidR="007E5B7E" w:rsidRPr="00B97375" w:rsidRDefault="007E5B7E" w:rsidP="007E5B7E">
            <w:pPr>
              <w:keepNext/>
              <w:rPr>
                <w:rFonts w:eastAsia="Times New Roman"/>
                <w:szCs w:val="23"/>
                <w:lang w:eastAsia="en-AU"/>
              </w:rPr>
            </w:pPr>
            <w:r w:rsidRPr="004D3B47">
              <w:rPr>
                <w:rFonts w:eastAsia="Times New Roman"/>
                <w:szCs w:val="23"/>
                <w:lang w:eastAsia="en-AU"/>
              </w:rPr>
              <w:t>Taranaki</w:t>
            </w:r>
          </w:p>
        </w:tc>
        <w:tc>
          <w:tcPr>
            <w:tcW w:w="2552" w:type="dxa"/>
            <w:shd w:val="clear" w:color="auto" w:fill="auto"/>
            <w:noWrap/>
          </w:tcPr>
          <w:p w14:paraId="1A327A20" w14:textId="564C94C9" w:rsidR="007E5B7E" w:rsidRPr="00B97375" w:rsidRDefault="007E5B7E" w:rsidP="007E5B7E">
            <w:pPr>
              <w:jc w:val="right"/>
              <w:rPr>
                <w:sz w:val="22"/>
              </w:rPr>
            </w:pPr>
            <w:r w:rsidRPr="004D3B47">
              <w:t>42</w:t>
            </w:r>
          </w:p>
        </w:tc>
        <w:tc>
          <w:tcPr>
            <w:tcW w:w="3685" w:type="dxa"/>
          </w:tcPr>
          <w:p w14:paraId="1D83ECE7" w14:textId="1631253B" w:rsidR="007E5B7E" w:rsidRPr="00B97375" w:rsidRDefault="007E5B7E" w:rsidP="007E5B7E">
            <w:pPr>
              <w:jc w:val="right"/>
              <w:rPr>
                <w:sz w:val="22"/>
              </w:rPr>
            </w:pPr>
            <w:r w:rsidRPr="004D3B47">
              <w:t>38</w:t>
            </w:r>
          </w:p>
        </w:tc>
      </w:tr>
      <w:tr w:rsidR="007E5B7E" w:rsidRPr="00B97375" w14:paraId="23D2985E" w14:textId="77777777" w:rsidTr="00AB0E37">
        <w:trPr>
          <w:trHeight w:val="300"/>
        </w:trPr>
        <w:tc>
          <w:tcPr>
            <w:tcW w:w="2278" w:type="dxa"/>
            <w:shd w:val="clear" w:color="auto" w:fill="auto"/>
            <w:hideMark/>
          </w:tcPr>
          <w:p w14:paraId="282561BA" w14:textId="7351F7BB" w:rsidR="007E5B7E" w:rsidRPr="00B97375" w:rsidRDefault="007E5B7E" w:rsidP="007E5B7E">
            <w:pPr>
              <w:keepNext/>
              <w:rPr>
                <w:rFonts w:eastAsia="Times New Roman"/>
                <w:szCs w:val="23"/>
                <w:lang w:eastAsia="en-AU"/>
              </w:rPr>
            </w:pPr>
            <w:r w:rsidRPr="004D3B47">
              <w:rPr>
                <w:rFonts w:eastAsia="Times New Roman"/>
                <w:szCs w:val="23"/>
                <w:lang w:eastAsia="en-AU"/>
              </w:rPr>
              <w:t>Waikato</w:t>
            </w:r>
          </w:p>
        </w:tc>
        <w:tc>
          <w:tcPr>
            <w:tcW w:w="2552" w:type="dxa"/>
            <w:shd w:val="clear" w:color="auto" w:fill="auto"/>
            <w:noWrap/>
          </w:tcPr>
          <w:p w14:paraId="3D22DC56" w14:textId="6393DB80" w:rsidR="007E5B7E" w:rsidRPr="00B97375" w:rsidRDefault="007E5B7E" w:rsidP="007E5B7E">
            <w:pPr>
              <w:jc w:val="right"/>
              <w:rPr>
                <w:sz w:val="22"/>
              </w:rPr>
            </w:pPr>
            <w:r w:rsidRPr="004D3B47">
              <w:t>116</w:t>
            </w:r>
          </w:p>
        </w:tc>
        <w:tc>
          <w:tcPr>
            <w:tcW w:w="3685" w:type="dxa"/>
          </w:tcPr>
          <w:p w14:paraId="7D6B98D1" w14:textId="76113AFD" w:rsidR="007E5B7E" w:rsidRPr="00B97375" w:rsidRDefault="007E5B7E" w:rsidP="007E5B7E">
            <w:pPr>
              <w:jc w:val="right"/>
              <w:rPr>
                <w:sz w:val="22"/>
              </w:rPr>
            </w:pPr>
            <w:r w:rsidRPr="004D3B47">
              <w:t>114</w:t>
            </w:r>
          </w:p>
        </w:tc>
      </w:tr>
      <w:tr w:rsidR="007E5B7E" w:rsidRPr="00B97375" w14:paraId="70168306" w14:textId="77777777" w:rsidTr="00AB0E37">
        <w:trPr>
          <w:trHeight w:val="300"/>
        </w:trPr>
        <w:tc>
          <w:tcPr>
            <w:tcW w:w="2278" w:type="dxa"/>
            <w:shd w:val="clear" w:color="auto" w:fill="auto"/>
            <w:hideMark/>
          </w:tcPr>
          <w:p w14:paraId="612C0D29" w14:textId="38BF4315" w:rsidR="007E5B7E" w:rsidRPr="00B97375" w:rsidRDefault="007E5B7E" w:rsidP="007E5B7E">
            <w:pPr>
              <w:keepNext/>
              <w:rPr>
                <w:rFonts w:eastAsia="Times New Roman"/>
                <w:szCs w:val="23"/>
                <w:lang w:eastAsia="en-AU"/>
              </w:rPr>
            </w:pPr>
            <w:r w:rsidRPr="004D3B47">
              <w:rPr>
                <w:rFonts w:eastAsia="Times New Roman"/>
                <w:szCs w:val="23"/>
                <w:lang w:eastAsia="en-AU"/>
              </w:rPr>
              <w:t>Wairarapa</w:t>
            </w:r>
          </w:p>
        </w:tc>
        <w:tc>
          <w:tcPr>
            <w:tcW w:w="2552" w:type="dxa"/>
            <w:shd w:val="clear" w:color="auto" w:fill="auto"/>
            <w:noWrap/>
          </w:tcPr>
          <w:p w14:paraId="7201D4E1" w14:textId="10EF19CF" w:rsidR="007E5B7E" w:rsidRPr="00B97375" w:rsidRDefault="007E5B7E" w:rsidP="007E5B7E">
            <w:pPr>
              <w:jc w:val="right"/>
              <w:rPr>
                <w:sz w:val="22"/>
              </w:rPr>
            </w:pPr>
            <w:r w:rsidRPr="004D3B47">
              <w:t>17</w:t>
            </w:r>
          </w:p>
        </w:tc>
        <w:tc>
          <w:tcPr>
            <w:tcW w:w="3685" w:type="dxa"/>
          </w:tcPr>
          <w:p w14:paraId="4B50A6A9" w14:textId="7253F751" w:rsidR="007E5B7E" w:rsidRPr="00B97375" w:rsidRDefault="007E5B7E" w:rsidP="007E5B7E">
            <w:pPr>
              <w:jc w:val="right"/>
              <w:rPr>
                <w:sz w:val="22"/>
              </w:rPr>
            </w:pPr>
            <w:r w:rsidRPr="004D3B47">
              <w:t>15</w:t>
            </w:r>
          </w:p>
        </w:tc>
      </w:tr>
      <w:tr w:rsidR="007E5B7E" w:rsidRPr="00B97375" w14:paraId="61A860D6" w14:textId="77777777" w:rsidTr="00AB0E37">
        <w:trPr>
          <w:trHeight w:val="300"/>
        </w:trPr>
        <w:tc>
          <w:tcPr>
            <w:tcW w:w="2278" w:type="dxa"/>
            <w:shd w:val="clear" w:color="auto" w:fill="auto"/>
            <w:hideMark/>
          </w:tcPr>
          <w:p w14:paraId="2AAD7105" w14:textId="34626A9E" w:rsidR="007E5B7E" w:rsidRPr="00B97375" w:rsidRDefault="007E5B7E" w:rsidP="007E5B7E">
            <w:pPr>
              <w:keepNext/>
              <w:rPr>
                <w:rFonts w:eastAsia="Times New Roman"/>
                <w:szCs w:val="23"/>
                <w:lang w:eastAsia="en-AU"/>
              </w:rPr>
            </w:pPr>
            <w:r w:rsidRPr="004D3B47">
              <w:rPr>
                <w:rFonts w:eastAsia="Times New Roman"/>
                <w:szCs w:val="23"/>
                <w:lang w:eastAsia="en-AU"/>
              </w:rPr>
              <w:t>Waitemata</w:t>
            </w:r>
          </w:p>
        </w:tc>
        <w:tc>
          <w:tcPr>
            <w:tcW w:w="2552" w:type="dxa"/>
            <w:shd w:val="clear" w:color="auto" w:fill="auto"/>
            <w:noWrap/>
          </w:tcPr>
          <w:p w14:paraId="5AD59FC3" w14:textId="43B851A6" w:rsidR="007E5B7E" w:rsidRPr="00B97375" w:rsidRDefault="007E5B7E" w:rsidP="007E5B7E">
            <w:pPr>
              <w:jc w:val="right"/>
              <w:rPr>
                <w:sz w:val="22"/>
              </w:rPr>
            </w:pPr>
            <w:r w:rsidRPr="004D3B47">
              <w:t>186</w:t>
            </w:r>
          </w:p>
        </w:tc>
        <w:tc>
          <w:tcPr>
            <w:tcW w:w="3685" w:type="dxa"/>
          </w:tcPr>
          <w:p w14:paraId="505ED89A" w14:textId="41FB5030" w:rsidR="007E5B7E" w:rsidRPr="00B97375" w:rsidRDefault="007E5B7E" w:rsidP="007E5B7E">
            <w:pPr>
              <w:jc w:val="right"/>
              <w:rPr>
                <w:sz w:val="22"/>
              </w:rPr>
            </w:pPr>
            <w:r w:rsidRPr="004D3B47">
              <w:t>179</w:t>
            </w:r>
          </w:p>
        </w:tc>
      </w:tr>
      <w:tr w:rsidR="007E5B7E" w:rsidRPr="00B97375" w14:paraId="5BEBC071" w14:textId="77777777" w:rsidTr="00AB0E37">
        <w:trPr>
          <w:trHeight w:val="300"/>
        </w:trPr>
        <w:tc>
          <w:tcPr>
            <w:tcW w:w="2278" w:type="dxa"/>
            <w:shd w:val="clear" w:color="auto" w:fill="auto"/>
            <w:hideMark/>
          </w:tcPr>
          <w:p w14:paraId="1397EA3B" w14:textId="740CDCD5" w:rsidR="007E5B7E" w:rsidRPr="00B97375" w:rsidRDefault="007E5B7E" w:rsidP="007E5B7E">
            <w:pPr>
              <w:keepNext/>
              <w:rPr>
                <w:rFonts w:eastAsia="Times New Roman"/>
                <w:szCs w:val="23"/>
                <w:lang w:eastAsia="en-AU"/>
              </w:rPr>
            </w:pPr>
            <w:r w:rsidRPr="004D3B47">
              <w:rPr>
                <w:rFonts w:eastAsia="Times New Roman"/>
                <w:szCs w:val="23"/>
                <w:lang w:eastAsia="en-AU"/>
              </w:rPr>
              <w:t>West Coast</w:t>
            </w:r>
          </w:p>
        </w:tc>
        <w:tc>
          <w:tcPr>
            <w:tcW w:w="2552" w:type="dxa"/>
            <w:shd w:val="clear" w:color="auto" w:fill="auto"/>
            <w:noWrap/>
          </w:tcPr>
          <w:p w14:paraId="46018FE8" w14:textId="63D8B7F3" w:rsidR="007E5B7E" w:rsidRPr="00B97375" w:rsidRDefault="007E5B7E" w:rsidP="007E5B7E">
            <w:pPr>
              <w:jc w:val="right"/>
              <w:rPr>
                <w:sz w:val="22"/>
              </w:rPr>
            </w:pPr>
            <w:r w:rsidRPr="004D3B47">
              <w:t>10</w:t>
            </w:r>
          </w:p>
        </w:tc>
        <w:tc>
          <w:tcPr>
            <w:tcW w:w="3685" w:type="dxa"/>
          </w:tcPr>
          <w:p w14:paraId="44FA9325" w14:textId="3A90C537" w:rsidR="007E5B7E" w:rsidRPr="00B97375" w:rsidRDefault="007E5B7E" w:rsidP="007E5B7E">
            <w:pPr>
              <w:jc w:val="right"/>
              <w:rPr>
                <w:sz w:val="22"/>
              </w:rPr>
            </w:pPr>
            <w:r w:rsidRPr="004D3B47">
              <w:t>10</w:t>
            </w:r>
          </w:p>
        </w:tc>
      </w:tr>
      <w:tr w:rsidR="007E5B7E" w:rsidRPr="00B97375" w14:paraId="60C5010C" w14:textId="77777777" w:rsidTr="00AB0E37">
        <w:trPr>
          <w:trHeight w:val="300"/>
        </w:trPr>
        <w:tc>
          <w:tcPr>
            <w:tcW w:w="2278" w:type="dxa"/>
            <w:shd w:val="clear" w:color="auto" w:fill="auto"/>
            <w:hideMark/>
          </w:tcPr>
          <w:p w14:paraId="7E428C42" w14:textId="6BBA2DB1" w:rsidR="007E5B7E" w:rsidRPr="00B97375" w:rsidRDefault="007E5B7E" w:rsidP="007E5B7E">
            <w:pPr>
              <w:keepNext/>
              <w:rPr>
                <w:rFonts w:eastAsia="Times New Roman"/>
                <w:szCs w:val="23"/>
                <w:lang w:eastAsia="en-AU"/>
              </w:rPr>
            </w:pPr>
            <w:r w:rsidRPr="004D3B47">
              <w:rPr>
                <w:rFonts w:eastAsia="Times New Roman"/>
                <w:szCs w:val="23"/>
                <w:lang w:eastAsia="en-AU"/>
              </w:rPr>
              <w:t>Whanganui</w:t>
            </w:r>
          </w:p>
        </w:tc>
        <w:tc>
          <w:tcPr>
            <w:tcW w:w="2552" w:type="dxa"/>
            <w:shd w:val="clear" w:color="auto" w:fill="auto"/>
            <w:noWrap/>
          </w:tcPr>
          <w:p w14:paraId="5A0BBEAE" w14:textId="6E92EE8A" w:rsidR="007E5B7E" w:rsidRPr="00B97375" w:rsidRDefault="007E5B7E" w:rsidP="007E5B7E">
            <w:pPr>
              <w:jc w:val="right"/>
              <w:rPr>
                <w:sz w:val="22"/>
              </w:rPr>
            </w:pPr>
            <w:r w:rsidRPr="004D3B47">
              <w:t>41</w:t>
            </w:r>
          </w:p>
        </w:tc>
        <w:tc>
          <w:tcPr>
            <w:tcW w:w="3685" w:type="dxa"/>
          </w:tcPr>
          <w:p w14:paraId="0F9EF90C" w14:textId="530BEB43" w:rsidR="007E5B7E" w:rsidRPr="00B97375" w:rsidRDefault="007E5B7E" w:rsidP="007E5B7E">
            <w:pPr>
              <w:jc w:val="right"/>
              <w:rPr>
                <w:sz w:val="22"/>
              </w:rPr>
            </w:pPr>
            <w:r w:rsidRPr="004D3B47">
              <w:t>39</w:t>
            </w:r>
          </w:p>
        </w:tc>
      </w:tr>
      <w:tr w:rsidR="007E5B7E" w:rsidRPr="00B97375" w14:paraId="2DCB7805" w14:textId="77777777" w:rsidTr="00AB0E37">
        <w:trPr>
          <w:trHeight w:val="300"/>
        </w:trPr>
        <w:tc>
          <w:tcPr>
            <w:tcW w:w="2278" w:type="dxa"/>
            <w:shd w:val="clear" w:color="auto" w:fill="auto"/>
            <w:hideMark/>
          </w:tcPr>
          <w:p w14:paraId="00C61257" w14:textId="2F1CA19E" w:rsidR="007E5B7E" w:rsidRPr="00B97375" w:rsidRDefault="007E5B7E" w:rsidP="007E5B7E">
            <w:pPr>
              <w:keepNext/>
              <w:rPr>
                <w:rFonts w:eastAsia="Times New Roman"/>
                <w:i/>
                <w:szCs w:val="23"/>
                <w:lang w:eastAsia="en-AU"/>
              </w:rPr>
            </w:pPr>
            <w:r w:rsidRPr="004D3B47">
              <w:rPr>
                <w:rFonts w:eastAsia="Times New Roman"/>
                <w:i/>
                <w:szCs w:val="23"/>
                <w:lang w:eastAsia="en-AU"/>
              </w:rPr>
              <w:t>Private practice</w:t>
            </w:r>
          </w:p>
        </w:tc>
        <w:tc>
          <w:tcPr>
            <w:tcW w:w="2552" w:type="dxa"/>
            <w:shd w:val="clear" w:color="auto" w:fill="auto"/>
            <w:noWrap/>
          </w:tcPr>
          <w:p w14:paraId="49BA3313" w14:textId="1E35FDF4" w:rsidR="007E5B7E" w:rsidRPr="00B97375" w:rsidRDefault="007E5B7E" w:rsidP="007E5B7E">
            <w:pPr>
              <w:jc w:val="right"/>
              <w:rPr>
                <w:i/>
                <w:iCs/>
                <w:sz w:val="22"/>
              </w:rPr>
            </w:pPr>
            <w:r w:rsidRPr="004D3B47">
              <w:t>275</w:t>
            </w:r>
          </w:p>
        </w:tc>
        <w:tc>
          <w:tcPr>
            <w:tcW w:w="3685" w:type="dxa"/>
          </w:tcPr>
          <w:p w14:paraId="074644D6" w14:textId="24D996F3" w:rsidR="007E5B7E" w:rsidRPr="00B97375" w:rsidRDefault="007E5B7E" w:rsidP="007E5B7E">
            <w:pPr>
              <w:jc w:val="right"/>
              <w:rPr>
                <w:i/>
                <w:iCs/>
                <w:sz w:val="22"/>
              </w:rPr>
            </w:pPr>
            <w:r w:rsidRPr="004D3B47">
              <w:t>162</w:t>
            </w:r>
          </w:p>
        </w:tc>
      </w:tr>
      <w:tr w:rsidR="007E5B7E" w:rsidRPr="00B97375" w14:paraId="7A2D3761" w14:textId="77777777" w:rsidTr="00AB0E37">
        <w:trPr>
          <w:trHeight w:val="315"/>
        </w:trPr>
        <w:tc>
          <w:tcPr>
            <w:tcW w:w="2278" w:type="dxa"/>
            <w:shd w:val="clear" w:color="auto" w:fill="auto"/>
            <w:hideMark/>
          </w:tcPr>
          <w:p w14:paraId="71C82D15" w14:textId="45E0AA62" w:rsidR="007E5B7E" w:rsidRPr="00B97375" w:rsidRDefault="007E5B7E" w:rsidP="007E5B7E">
            <w:pPr>
              <w:rPr>
                <w:rFonts w:eastAsia="Times New Roman"/>
                <w:b/>
                <w:bCs/>
                <w:szCs w:val="23"/>
                <w:lang w:eastAsia="en-AU"/>
              </w:rPr>
            </w:pPr>
            <w:r w:rsidRPr="004D3B47">
              <w:rPr>
                <w:rFonts w:eastAsia="Times New Roman"/>
                <w:b/>
                <w:bCs/>
                <w:szCs w:val="23"/>
                <w:lang w:eastAsia="en-AU"/>
              </w:rPr>
              <w:t>Total</w:t>
            </w:r>
          </w:p>
        </w:tc>
        <w:tc>
          <w:tcPr>
            <w:tcW w:w="2552" w:type="dxa"/>
            <w:shd w:val="clear" w:color="auto" w:fill="auto"/>
            <w:noWrap/>
          </w:tcPr>
          <w:p w14:paraId="27767398" w14:textId="1DBD644F" w:rsidR="007E5B7E" w:rsidRPr="008B2CD2" w:rsidRDefault="007E5B7E" w:rsidP="007E5B7E">
            <w:pPr>
              <w:jc w:val="right"/>
              <w:rPr>
                <w:b/>
                <w:bCs/>
                <w:sz w:val="22"/>
              </w:rPr>
            </w:pPr>
            <w:r w:rsidRPr="004D3B47">
              <w:rPr>
                <w:b/>
              </w:rPr>
              <w:t>1,882</w:t>
            </w:r>
          </w:p>
        </w:tc>
        <w:tc>
          <w:tcPr>
            <w:tcW w:w="3685" w:type="dxa"/>
          </w:tcPr>
          <w:p w14:paraId="063D5687" w14:textId="613D67CB" w:rsidR="007E5B7E" w:rsidRPr="008B2CD2" w:rsidRDefault="007E5B7E" w:rsidP="007E5B7E">
            <w:pPr>
              <w:jc w:val="right"/>
              <w:rPr>
                <w:b/>
                <w:bCs/>
                <w:sz w:val="22"/>
              </w:rPr>
            </w:pPr>
            <w:r w:rsidRPr="004D3B47">
              <w:rPr>
                <w:b/>
              </w:rPr>
              <w:t>1,655</w:t>
            </w:r>
          </w:p>
        </w:tc>
      </w:tr>
    </w:tbl>
    <w:p w14:paraId="7FC48FB3" w14:textId="77777777" w:rsidR="00030D6F" w:rsidRPr="004D3B47" w:rsidRDefault="00030D6F" w:rsidP="00030D6F">
      <w:pPr>
        <w:rPr>
          <w:i/>
          <w:sz w:val="20"/>
        </w:rPr>
      </w:pPr>
    </w:p>
    <w:p w14:paraId="1BBC61B4" w14:textId="5CB45BE1" w:rsidR="009A131E" w:rsidRDefault="008E7879" w:rsidP="00DD6944">
      <w:pPr>
        <w:pStyle w:val="Caption"/>
        <w:keepNext/>
        <w:spacing w:after="80"/>
        <w:jc w:val="both"/>
      </w:pPr>
      <w:bookmarkStart w:id="2687" w:name="_Ref429385028"/>
      <w:bookmarkStart w:id="2688" w:name="_Toc469398342"/>
      <w:bookmarkStart w:id="2689" w:name="_Toc486941106"/>
      <w:bookmarkStart w:id="2690" w:name="_Toc475605575"/>
      <w:bookmarkStart w:id="2691" w:name="_Toc509928547"/>
      <w:bookmarkStart w:id="2692" w:name="_Toc528676223"/>
      <w:bookmarkStart w:id="2693" w:name="_Toc5627672"/>
      <w:bookmarkStart w:id="2694" w:name="_Toc12875620"/>
      <w:bookmarkStart w:id="2695" w:name="_Toc68606738"/>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63</w:t>
      </w:r>
      <w:r w:rsidR="00905C1A" w:rsidRPr="004D3B47">
        <w:rPr>
          <w:noProof/>
        </w:rPr>
        <w:fldChar w:fldCharType="end"/>
      </w:r>
      <w:bookmarkEnd w:id="2687"/>
      <w:r w:rsidR="00030D6F" w:rsidRPr="004D3B47">
        <w:t xml:space="preserve"> - Women with a </w:t>
      </w:r>
      <w:r w:rsidR="00365ACF">
        <w:t>high-grade</w:t>
      </w:r>
      <w:r w:rsidR="00030D6F" w:rsidRPr="004D3B47">
        <w:t xml:space="preserve"> cytology report (no suspicion of invasive disease), accepted referral and a colposcopy visit within </w:t>
      </w:r>
      <w:r w:rsidR="00482EC4" w:rsidRPr="004D3B47">
        <w:t xml:space="preserve">20 and </w:t>
      </w:r>
      <w:r w:rsidR="00030D6F" w:rsidRPr="004D3B47">
        <w:t>40 working days, by ethnicity</w:t>
      </w:r>
      <w:bookmarkEnd w:id="2688"/>
      <w:bookmarkEnd w:id="2689"/>
      <w:bookmarkEnd w:id="2690"/>
      <w:bookmarkEnd w:id="2691"/>
      <w:bookmarkEnd w:id="2692"/>
      <w:bookmarkEnd w:id="2693"/>
      <w:bookmarkEnd w:id="2694"/>
      <w:bookmarkEnd w:id="2695"/>
    </w:p>
    <w:tbl>
      <w:tblPr>
        <w:tblW w:w="852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81"/>
        <w:gridCol w:w="925"/>
        <w:gridCol w:w="1674"/>
        <w:gridCol w:w="1010"/>
        <w:gridCol w:w="1010"/>
        <w:gridCol w:w="1010"/>
        <w:gridCol w:w="1010"/>
      </w:tblGrid>
      <w:tr w:rsidR="009A131E" w:rsidRPr="00B97375" w14:paraId="1A4431B5" w14:textId="77777777" w:rsidTr="00AB0E37">
        <w:trPr>
          <w:trHeight w:val="765"/>
        </w:trPr>
        <w:tc>
          <w:tcPr>
            <w:tcW w:w="1881" w:type="dxa"/>
            <w:tcBorders>
              <w:top w:val="single" w:sz="4" w:space="0" w:color="auto"/>
              <w:bottom w:val="nil"/>
            </w:tcBorders>
            <w:shd w:val="clear" w:color="auto" w:fill="D9D9D9" w:themeFill="background1" w:themeFillShade="D9"/>
            <w:tcMar>
              <w:left w:w="85" w:type="dxa"/>
              <w:right w:w="85" w:type="dxa"/>
            </w:tcMar>
            <w:hideMark/>
          </w:tcPr>
          <w:p w14:paraId="2FD8BACE" w14:textId="77777777" w:rsidR="009A131E" w:rsidRPr="00B97375" w:rsidRDefault="009A131E" w:rsidP="00AB0E37">
            <w:pPr>
              <w:keepNext/>
              <w:rPr>
                <w:rFonts w:eastAsia="Times New Roman"/>
                <w:b/>
                <w:bCs/>
                <w:szCs w:val="23"/>
                <w:lang w:eastAsia="en-AU"/>
              </w:rPr>
            </w:pPr>
            <w:r w:rsidRPr="00B97375">
              <w:rPr>
                <w:rFonts w:eastAsia="Times New Roman"/>
                <w:b/>
                <w:bCs/>
                <w:szCs w:val="23"/>
                <w:lang w:eastAsia="en-AU"/>
              </w:rPr>
              <w:t>Ethnicity</w:t>
            </w:r>
          </w:p>
        </w:tc>
        <w:tc>
          <w:tcPr>
            <w:tcW w:w="0" w:type="auto"/>
            <w:tcBorders>
              <w:top w:val="single" w:sz="4" w:space="0" w:color="auto"/>
              <w:bottom w:val="nil"/>
            </w:tcBorders>
            <w:shd w:val="clear" w:color="auto" w:fill="D9D9D9" w:themeFill="background1" w:themeFillShade="D9"/>
            <w:tcMar>
              <w:left w:w="85" w:type="dxa"/>
              <w:right w:w="85" w:type="dxa"/>
            </w:tcMar>
            <w:hideMark/>
          </w:tcPr>
          <w:p w14:paraId="28834116" w14:textId="77777777" w:rsidR="009A131E" w:rsidRPr="00B97375" w:rsidRDefault="009A131E" w:rsidP="00AB0E37">
            <w:pPr>
              <w:keepNext/>
              <w:jc w:val="center"/>
              <w:rPr>
                <w:rFonts w:eastAsia="Times New Roman" w:cs="Arial"/>
                <w:b/>
                <w:bCs/>
                <w:sz w:val="22"/>
                <w:lang w:eastAsia="en-AU"/>
              </w:rPr>
            </w:pPr>
            <w:r w:rsidRPr="00B97375">
              <w:rPr>
                <w:rFonts w:eastAsia="Times New Roman" w:cs="Arial"/>
                <w:b/>
                <w:bCs/>
                <w:sz w:val="22"/>
                <w:lang w:eastAsia="en-AU"/>
              </w:rPr>
              <w:t>HG women</w:t>
            </w:r>
          </w:p>
        </w:tc>
        <w:tc>
          <w:tcPr>
            <w:tcW w:w="0" w:type="auto"/>
            <w:tcBorders>
              <w:top w:val="single" w:sz="4" w:space="0" w:color="auto"/>
              <w:bottom w:val="nil"/>
            </w:tcBorders>
            <w:shd w:val="clear" w:color="auto" w:fill="D9D9D9" w:themeFill="background1" w:themeFillShade="D9"/>
            <w:tcMar>
              <w:left w:w="85" w:type="dxa"/>
              <w:right w:w="85" w:type="dxa"/>
            </w:tcMar>
            <w:hideMark/>
          </w:tcPr>
          <w:p w14:paraId="4E64B113" w14:textId="77777777" w:rsidR="009A131E" w:rsidRPr="00B97375" w:rsidRDefault="009A131E" w:rsidP="00AB0E37">
            <w:pPr>
              <w:keepNext/>
              <w:jc w:val="right"/>
              <w:rPr>
                <w:rFonts w:eastAsia="Times New Roman" w:cs="Arial"/>
                <w:b/>
                <w:bCs/>
                <w:sz w:val="22"/>
                <w:lang w:eastAsia="en-AU"/>
              </w:rPr>
            </w:pPr>
            <w:r w:rsidRPr="00B97375">
              <w:rPr>
                <w:rFonts w:eastAsia="Times New Roman" w:cs="Arial"/>
                <w:b/>
                <w:bCs/>
                <w:sz w:val="22"/>
                <w:lang w:eastAsia="en-AU"/>
              </w:rPr>
              <w:t>Accepted referrals recorded on NCSP Register</w:t>
            </w:r>
          </w:p>
        </w:tc>
        <w:tc>
          <w:tcPr>
            <w:tcW w:w="2020" w:type="dxa"/>
            <w:gridSpan w:val="2"/>
            <w:tcBorders>
              <w:top w:val="single" w:sz="4" w:space="0" w:color="auto"/>
              <w:bottom w:val="nil"/>
            </w:tcBorders>
            <w:shd w:val="clear" w:color="auto" w:fill="D9D9D9" w:themeFill="background1" w:themeFillShade="D9"/>
            <w:tcMar>
              <w:left w:w="85" w:type="dxa"/>
              <w:right w:w="85" w:type="dxa"/>
            </w:tcMar>
            <w:hideMark/>
          </w:tcPr>
          <w:p w14:paraId="07E9F5B4" w14:textId="77777777" w:rsidR="009A131E" w:rsidRPr="00B97375" w:rsidRDefault="009A131E" w:rsidP="00AB0E37">
            <w:pPr>
              <w:keepNext/>
              <w:jc w:val="center"/>
              <w:rPr>
                <w:rFonts w:eastAsia="Times New Roman" w:cs="Arial"/>
                <w:b/>
                <w:bCs/>
                <w:sz w:val="22"/>
                <w:lang w:eastAsia="en-AU"/>
              </w:rPr>
            </w:pPr>
            <w:r w:rsidRPr="00B97375">
              <w:rPr>
                <w:rFonts w:eastAsia="Times New Roman" w:cs="Arial"/>
                <w:b/>
                <w:bCs/>
                <w:sz w:val="22"/>
                <w:lang w:eastAsia="en-AU"/>
              </w:rPr>
              <w:t xml:space="preserve">Women seen within </w:t>
            </w:r>
            <w:r w:rsidRPr="00B97375">
              <w:rPr>
                <w:rFonts w:eastAsia="Times New Roman" w:cs="Calibri"/>
                <w:b/>
                <w:bCs/>
                <w:sz w:val="22"/>
                <w:lang w:eastAsia="en-AU"/>
              </w:rPr>
              <w:t>20 working days</w:t>
            </w:r>
          </w:p>
        </w:tc>
        <w:tc>
          <w:tcPr>
            <w:tcW w:w="2020" w:type="dxa"/>
            <w:gridSpan w:val="2"/>
            <w:tcBorders>
              <w:top w:val="single" w:sz="4" w:space="0" w:color="auto"/>
              <w:bottom w:val="nil"/>
            </w:tcBorders>
            <w:shd w:val="clear" w:color="auto" w:fill="D9D9D9" w:themeFill="background1" w:themeFillShade="D9"/>
            <w:tcMar>
              <w:left w:w="85" w:type="dxa"/>
              <w:right w:w="85" w:type="dxa"/>
            </w:tcMar>
          </w:tcPr>
          <w:p w14:paraId="3583BF07" w14:textId="77777777" w:rsidR="009A131E" w:rsidRPr="00B97375" w:rsidRDefault="009A131E" w:rsidP="00AB0E37">
            <w:pPr>
              <w:keepNext/>
              <w:jc w:val="center"/>
              <w:rPr>
                <w:rFonts w:eastAsia="Times New Roman" w:cs="Arial"/>
                <w:b/>
                <w:bCs/>
                <w:sz w:val="22"/>
                <w:lang w:eastAsia="en-AU"/>
              </w:rPr>
            </w:pPr>
            <w:r w:rsidRPr="00B97375">
              <w:rPr>
                <w:rFonts w:eastAsia="Times New Roman" w:cs="Arial"/>
                <w:b/>
                <w:bCs/>
                <w:sz w:val="22"/>
                <w:lang w:eastAsia="en-AU"/>
              </w:rPr>
              <w:t>Women seen within 4</w:t>
            </w:r>
            <w:r w:rsidRPr="00B97375">
              <w:rPr>
                <w:rFonts w:eastAsia="Times New Roman" w:cs="Calibri"/>
                <w:b/>
                <w:bCs/>
                <w:sz w:val="22"/>
                <w:lang w:eastAsia="en-AU"/>
              </w:rPr>
              <w:t>0 working days</w:t>
            </w:r>
          </w:p>
        </w:tc>
      </w:tr>
      <w:tr w:rsidR="009A131E" w:rsidRPr="00B97375" w14:paraId="5F4DF2F2" w14:textId="77777777" w:rsidTr="00AB0E37">
        <w:trPr>
          <w:trHeight w:val="300"/>
        </w:trPr>
        <w:tc>
          <w:tcPr>
            <w:tcW w:w="1881" w:type="dxa"/>
            <w:tcBorders>
              <w:top w:val="nil"/>
              <w:bottom w:val="single" w:sz="4" w:space="0" w:color="auto"/>
            </w:tcBorders>
            <w:shd w:val="clear" w:color="auto" w:fill="D9D9D9" w:themeFill="background1" w:themeFillShade="D9"/>
            <w:tcMar>
              <w:left w:w="85" w:type="dxa"/>
              <w:right w:w="85" w:type="dxa"/>
            </w:tcMar>
            <w:vAlign w:val="bottom"/>
          </w:tcPr>
          <w:p w14:paraId="4533AF24" w14:textId="77777777" w:rsidR="009A131E" w:rsidRDefault="009A131E" w:rsidP="00AB0E37">
            <w:pPr>
              <w:keepNext/>
              <w:rPr>
                <w:rFonts w:eastAsia="Times New Roman" w:cs="Arial"/>
                <w:szCs w:val="23"/>
                <w:lang w:eastAsia="en-AU"/>
              </w:rPr>
            </w:pPr>
          </w:p>
        </w:tc>
        <w:tc>
          <w:tcPr>
            <w:tcW w:w="0" w:type="auto"/>
            <w:tcBorders>
              <w:top w:val="nil"/>
              <w:bottom w:val="single" w:sz="4" w:space="0" w:color="auto"/>
            </w:tcBorders>
            <w:shd w:val="clear" w:color="auto" w:fill="D9D9D9" w:themeFill="background1" w:themeFillShade="D9"/>
            <w:tcMar>
              <w:left w:w="85" w:type="dxa"/>
              <w:right w:w="85" w:type="dxa"/>
            </w:tcMar>
            <w:vAlign w:val="bottom"/>
          </w:tcPr>
          <w:p w14:paraId="6AD2CF5E" w14:textId="77777777" w:rsidR="009A131E" w:rsidRPr="00EE2879" w:rsidRDefault="009A131E" w:rsidP="00AB0E37">
            <w:pPr>
              <w:jc w:val="right"/>
            </w:pPr>
            <w:r w:rsidRPr="00B97375">
              <w:rPr>
                <w:rFonts w:eastAsia="Times New Roman" w:cs="Arial"/>
                <w:b/>
                <w:bCs/>
                <w:sz w:val="22"/>
                <w:lang w:eastAsia="en-AU"/>
              </w:rPr>
              <w:t>N</w:t>
            </w:r>
          </w:p>
        </w:tc>
        <w:tc>
          <w:tcPr>
            <w:tcW w:w="0" w:type="auto"/>
            <w:tcBorders>
              <w:top w:val="nil"/>
              <w:bottom w:val="single" w:sz="4" w:space="0" w:color="auto"/>
            </w:tcBorders>
            <w:shd w:val="clear" w:color="auto" w:fill="D9D9D9" w:themeFill="background1" w:themeFillShade="D9"/>
            <w:tcMar>
              <w:left w:w="85" w:type="dxa"/>
              <w:right w:w="85" w:type="dxa"/>
            </w:tcMar>
            <w:vAlign w:val="bottom"/>
          </w:tcPr>
          <w:p w14:paraId="346A3A71" w14:textId="77777777" w:rsidR="009A131E" w:rsidRPr="00EE2879" w:rsidRDefault="009A131E" w:rsidP="00AB0E37">
            <w:pPr>
              <w:jc w:val="right"/>
            </w:pPr>
            <w:r w:rsidRPr="00B97375">
              <w:rPr>
                <w:rFonts w:eastAsia="Times New Roman" w:cs="Arial"/>
                <w:b/>
                <w:bCs/>
                <w:sz w:val="22"/>
                <w:lang w:eastAsia="en-AU"/>
              </w:rPr>
              <w:t>N</w:t>
            </w:r>
          </w:p>
        </w:tc>
        <w:tc>
          <w:tcPr>
            <w:tcW w:w="1010" w:type="dxa"/>
            <w:tcBorders>
              <w:top w:val="nil"/>
              <w:bottom w:val="single" w:sz="4" w:space="0" w:color="auto"/>
            </w:tcBorders>
            <w:shd w:val="clear" w:color="auto" w:fill="D9D9D9" w:themeFill="background1" w:themeFillShade="D9"/>
            <w:tcMar>
              <w:left w:w="85" w:type="dxa"/>
              <w:right w:w="85" w:type="dxa"/>
            </w:tcMar>
            <w:vAlign w:val="bottom"/>
          </w:tcPr>
          <w:p w14:paraId="6A50CD1A" w14:textId="77777777" w:rsidR="009A131E" w:rsidRPr="00EE2879" w:rsidRDefault="009A131E" w:rsidP="00AB0E37">
            <w:pPr>
              <w:jc w:val="right"/>
            </w:pPr>
            <w:r w:rsidRPr="00B97375">
              <w:rPr>
                <w:rFonts w:eastAsia="Times New Roman" w:cs="Arial"/>
                <w:b/>
                <w:bCs/>
                <w:sz w:val="22"/>
                <w:lang w:eastAsia="en-AU"/>
              </w:rPr>
              <w:t>N</w:t>
            </w:r>
          </w:p>
        </w:tc>
        <w:tc>
          <w:tcPr>
            <w:tcW w:w="1010" w:type="dxa"/>
            <w:tcBorders>
              <w:top w:val="nil"/>
              <w:bottom w:val="single" w:sz="4" w:space="0" w:color="auto"/>
            </w:tcBorders>
            <w:shd w:val="clear" w:color="auto" w:fill="D9D9D9" w:themeFill="background1" w:themeFillShade="D9"/>
            <w:tcMar>
              <w:left w:w="85" w:type="dxa"/>
              <w:right w:w="85" w:type="dxa"/>
            </w:tcMar>
            <w:vAlign w:val="bottom"/>
          </w:tcPr>
          <w:p w14:paraId="38D9464C" w14:textId="77777777" w:rsidR="009A131E" w:rsidRPr="00EE2879" w:rsidRDefault="009A131E" w:rsidP="00AB0E37">
            <w:pPr>
              <w:jc w:val="right"/>
            </w:pPr>
            <w:r w:rsidRPr="00B97375">
              <w:rPr>
                <w:rFonts w:eastAsia="Times New Roman" w:cs="Arial"/>
                <w:b/>
                <w:bCs/>
                <w:sz w:val="22"/>
                <w:lang w:eastAsia="en-AU"/>
              </w:rPr>
              <w:t>%</w:t>
            </w:r>
          </w:p>
        </w:tc>
        <w:tc>
          <w:tcPr>
            <w:tcW w:w="1010" w:type="dxa"/>
            <w:tcBorders>
              <w:top w:val="nil"/>
              <w:bottom w:val="single" w:sz="4" w:space="0" w:color="auto"/>
            </w:tcBorders>
            <w:shd w:val="clear" w:color="auto" w:fill="D9D9D9" w:themeFill="background1" w:themeFillShade="D9"/>
            <w:tcMar>
              <w:left w:w="85" w:type="dxa"/>
              <w:right w:w="85" w:type="dxa"/>
            </w:tcMar>
            <w:vAlign w:val="bottom"/>
          </w:tcPr>
          <w:p w14:paraId="026AA203" w14:textId="77777777" w:rsidR="009A131E" w:rsidRPr="00EE2879" w:rsidRDefault="009A131E" w:rsidP="00AB0E37">
            <w:pPr>
              <w:jc w:val="right"/>
            </w:pPr>
            <w:r>
              <w:rPr>
                <w:rFonts w:eastAsia="Times New Roman" w:cs="Arial"/>
                <w:b/>
                <w:bCs/>
                <w:sz w:val="22"/>
                <w:lang w:eastAsia="en-AU"/>
              </w:rPr>
              <w:t xml:space="preserve">   </w:t>
            </w:r>
            <w:r w:rsidRPr="00B97375">
              <w:rPr>
                <w:rFonts w:eastAsia="Times New Roman" w:cs="Arial"/>
                <w:b/>
                <w:bCs/>
                <w:sz w:val="22"/>
                <w:lang w:eastAsia="en-AU"/>
              </w:rPr>
              <w:t xml:space="preserve"> N</w:t>
            </w:r>
          </w:p>
        </w:tc>
        <w:tc>
          <w:tcPr>
            <w:tcW w:w="1010" w:type="dxa"/>
            <w:tcBorders>
              <w:top w:val="nil"/>
              <w:bottom w:val="single" w:sz="4" w:space="0" w:color="auto"/>
            </w:tcBorders>
            <w:shd w:val="clear" w:color="auto" w:fill="D9D9D9" w:themeFill="background1" w:themeFillShade="D9"/>
            <w:tcMar>
              <w:left w:w="85" w:type="dxa"/>
              <w:right w:w="85" w:type="dxa"/>
            </w:tcMar>
            <w:vAlign w:val="bottom"/>
          </w:tcPr>
          <w:p w14:paraId="4FD5FCBE" w14:textId="77777777" w:rsidR="009A131E" w:rsidRPr="00EE2879" w:rsidRDefault="009A131E" w:rsidP="00AB0E37">
            <w:pPr>
              <w:jc w:val="right"/>
            </w:pPr>
            <w:r>
              <w:rPr>
                <w:rFonts w:eastAsia="Times New Roman" w:cs="Arial"/>
                <w:b/>
                <w:bCs/>
                <w:sz w:val="22"/>
                <w:lang w:eastAsia="en-AU"/>
              </w:rPr>
              <w:t xml:space="preserve">   </w:t>
            </w:r>
            <w:r w:rsidRPr="00B97375">
              <w:rPr>
                <w:rFonts w:eastAsia="Times New Roman" w:cs="Arial"/>
                <w:b/>
                <w:bCs/>
                <w:sz w:val="22"/>
                <w:lang w:eastAsia="en-AU"/>
              </w:rPr>
              <w:t>%</w:t>
            </w:r>
          </w:p>
        </w:tc>
      </w:tr>
      <w:tr w:rsidR="009A131E" w:rsidRPr="00B97375" w14:paraId="54F0569F" w14:textId="77777777" w:rsidTr="00AB0E37">
        <w:trPr>
          <w:trHeight w:val="300"/>
        </w:trPr>
        <w:tc>
          <w:tcPr>
            <w:tcW w:w="1881" w:type="dxa"/>
            <w:tcBorders>
              <w:top w:val="single" w:sz="4" w:space="0" w:color="auto"/>
            </w:tcBorders>
            <w:shd w:val="clear" w:color="auto" w:fill="auto"/>
            <w:tcMar>
              <w:left w:w="85" w:type="dxa"/>
              <w:right w:w="85" w:type="dxa"/>
            </w:tcMar>
            <w:vAlign w:val="bottom"/>
            <w:hideMark/>
          </w:tcPr>
          <w:p w14:paraId="4C6E0A4D" w14:textId="47EB2C86" w:rsidR="009A131E" w:rsidRPr="00B97375" w:rsidRDefault="009A131E" w:rsidP="009A131E">
            <w:pPr>
              <w:keepNext/>
              <w:rPr>
                <w:rFonts w:eastAsia="Times New Roman" w:cs="Arial"/>
                <w:szCs w:val="23"/>
                <w:lang w:eastAsia="en-AU"/>
              </w:rPr>
            </w:pPr>
            <w:r w:rsidRPr="004D3B47">
              <w:rPr>
                <w:rFonts w:eastAsia="Times New Roman" w:cs="Arial"/>
                <w:szCs w:val="23"/>
                <w:lang w:eastAsia="en-AU"/>
              </w:rPr>
              <w:t>Māori</w:t>
            </w:r>
          </w:p>
        </w:tc>
        <w:tc>
          <w:tcPr>
            <w:tcW w:w="0" w:type="auto"/>
            <w:tcBorders>
              <w:top w:val="single" w:sz="4" w:space="0" w:color="auto"/>
            </w:tcBorders>
            <w:shd w:val="clear" w:color="auto" w:fill="auto"/>
            <w:tcMar>
              <w:left w:w="85" w:type="dxa"/>
              <w:right w:w="85" w:type="dxa"/>
            </w:tcMar>
          </w:tcPr>
          <w:p w14:paraId="348E0464" w14:textId="4378CE67" w:rsidR="009A131E" w:rsidRPr="00B97375" w:rsidRDefault="009A131E" w:rsidP="009A131E">
            <w:pPr>
              <w:jc w:val="right"/>
              <w:rPr>
                <w:sz w:val="22"/>
              </w:rPr>
            </w:pPr>
            <w:r w:rsidRPr="004D3B47">
              <w:t xml:space="preserve"> 275 </w:t>
            </w:r>
          </w:p>
        </w:tc>
        <w:tc>
          <w:tcPr>
            <w:tcW w:w="0" w:type="auto"/>
            <w:tcBorders>
              <w:top w:val="single" w:sz="4" w:space="0" w:color="auto"/>
            </w:tcBorders>
            <w:shd w:val="clear" w:color="auto" w:fill="auto"/>
            <w:tcMar>
              <w:left w:w="85" w:type="dxa"/>
              <w:right w:w="85" w:type="dxa"/>
            </w:tcMar>
          </w:tcPr>
          <w:p w14:paraId="474B30B1" w14:textId="04DDA4BC" w:rsidR="009A131E" w:rsidRPr="00B97375" w:rsidRDefault="009A131E" w:rsidP="009A131E">
            <w:pPr>
              <w:jc w:val="right"/>
              <w:rPr>
                <w:sz w:val="22"/>
              </w:rPr>
            </w:pPr>
            <w:r w:rsidRPr="004D3B47">
              <w:t xml:space="preserve"> 265 </w:t>
            </w:r>
          </w:p>
        </w:tc>
        <w:tc>
          <w:tcPr>
            <w:tcW w:w="1010" w:type="dxa"/>
            <w:tcBorders>
              <w:top w:val="single" w:sz="4" w:space="0" w:color="auto"/>
            </w:tcBorders>
            <w:shd w:val="clear" w:color="auto" w:fill="auto"/>
            <w:tcMar>
              <w:left w:w="85" w:type="dxa"/>
              <w:right w:w="85" w:type="dxa"/>
            </w:tcMar>
          </w:tcPr>
          <w:p w14:paraId="2A97D144" w14:textId="5CC6A71D" w:rsidR="009A131E" w:rsidRPr="00B97375" w:rsidRDefault="009A131E" w:rsidP="009A131E">
            <w:pPr>
              <w:jc w:val="right"/>
              <w:rPr>
                <w:sz w:val="22"/>
              </w:rPr>
            </w:pPr>
            <w:r w:rsidRPr="004D3B47">
              <w:t xml:space="preserve"> 186 </w:t>
            </w:r>
          </w:p>
        </w:tc>
        <w:tc>
          <w:tcPr>
            <w:tcW w:w="1010" w:type="dxa"/>
            <w:tcBorders>
              <w:top w:val="single" w:sz="4" w:space="0" w:color="auto"/>
            </w:tcBorders>
            <w:shd w:val="clear" w:color="auto" w:fill="auto"/>
            <w:tcMar>
              <w:left w:w="85" w:type="dxa"/>
              <w:right w:w="85" w:type="dxa"/>
            </w:tcMar>
          </w:tcPr>
          <w:p w14:paraId="1D43E4D0" w14:textId="1AE49CB3" w:rsidR="009A131E" w:rsidRPr="00B97375" w:rsidRDefault="009A131E" w:rsidP="009A131E">
            <w:pPr>
              <w:jc w:val="right"/>
              <w:rPr>
                <w:sz w:val="22"/>
              </w:rPr>
            </w:pPr>
            <w:r w:rsidRPr="004D3B47">
              <w:t>70.2</w:t>
            </w:r>
          </w:p>
        </w:tc>
        <w:tc>
          <w:tcPr>
            <w:tcW w:w="1010" w:type="dxa"/>
            <w:tcBorders>
              <w:top w:val="single" w:sz="4" w:space="0" w:color="auto"/>
            </w:tcBorders>
            <w:shd w:val="clear" w:color="000000" w:fill="auto"/>
            <w:tcMar>
              <w:left w:w="85" w:type="dxa"/>
              <w:right w:w="85" w:type="dxa"/>
            </w:tcMar>
          </w:tcPr>
          <w:p w14:paraId="50ADC180" w14:textId="231521FB" w:rsidR="009A131E" w:rsidRPr="00B97375" w:rsidRDefault="009A131E" w:rsidP="009A131E">
            <w:pPr>
              <w:jc w:val="right"/>
              <w:rPr>
                <w:sz w:val="22"/>
              </w:rPr>
            </w:pPr>
            <w:r w:rsidRPr="004D3B47">
              <w:t xml:space="preserve"> 223 </w:t>
            </w:r>
          </w:p>
        </w:tc>
        <w:tc>
          <w:tcPr>
            <w:tcW w:w="1010" w:type="dxa"/>
            <w:tcBorders>
              <w:top w:val="single" w:sz="4" w:space="0" w:color="auto"/>
            </w:tcBorders>
            <w:shd w:val="clear" w:color="000000" w:fill="auto"/>
            <w:tcMar>
              <w:left w:w="85" w:type="dxa"/>
              <w:right w:w="85" w:type="dxa"/>
            </w:tcMar>
          </w:tcPr>
          <w:p w14:paraId="34E51F59" w14:textId="3A12C91E" w:rsidR="009A131E" w:rsidRPr="00B97375" w:rsidRDefault="009A131E" w:rsidP="009A131E">
            <w:pPr>
              <w:jc w:val="right"/>
              <w:rPr>
                <w:sz w:val="22"/>
              </w:rPr>
            </w:pPr>
            <w:r w:rsidRPr="004D3B47">
              <w:t>84.2</w:t>
            </w:r>
          </w:p>
        </w:tc>
      </w:tr>
      <w:tr w:rsidR="009A131E" w:rsidRPr="00B97375" w14:paraId="4B595C6B" w14:textId="77777777" w:rsidTr="00AB0E37">
        <w:trPr>
          <w:trHeight w:val="300"/>
        </w:trPr>
        <w:tc>
          <w:tcPr>
            <w:tcW w:w="1881" w:type="dxa"/>
            <w:shd w:val="clear" w:color="auto" w:fill="auto"/>
            <w:tcMar>
              <w:left w:w="85" w:type="dxa"/>
              <w:right w:w="85" w:type="dxa"/>
            </w:tcMar>
            <w:vAlign w:val="bottom"/>
            <w:hideMark/>
          </w:tcPr>
          <w:p w14:paraId="233801EE" w14:textId="6F4988BF" w:rsidR="009A131E" w:rsidRPr="00B97375" w:rsidRDefault="009A131E" w:rsidP="009A131E">
            <w:pPr>
              <w:keepNext/>
              <w:rPr>
                <w:rFonts w:eastAsia="Times New Roman" w:cs="Arial"/>
                <w:szCs w:val="23"/>
                <w:lang w:eastAsia="en-AU"/>
              </w:rPr>
            </w:pPr>
            <w:r w:rsidRPr="004D3B47">
              <w:rPr>
                <w:rFonts w:eastAsia="Times New Roman" w:cs="Arial"/>
                <w:szCs w:val="23"/>
                <w:lang w:eastAsia="en-AU"/>
              </w:rPr>
              <w:t>Pacific</w:t>
            </w:r>
          </w:p>
        </w:tc>
        <w:tc>
          <w:tcPr>
            <w:tcW w:w="0" w:type="auto"/>
            <w:shd w:val="clear" w:color="auto" w:fill="auto"/>
            <w:tcMar>
              <w:left w:w="85" w:type="dxa"/>
              <w:right w:w="85" w:type="dxa"/>
            </w:tcMar>
          </w:tcPr>
          <w:p w14:paraId="36AEDE14" w14:textId="47A70D1F" w:rsidR="009A131E" w:rsidRPr="00B97375" w:rsidRDefault="009A131E" w:rsidP="009A131E">
            <w:pPr>
              <w:jc w:val="right"/>
              <w:rPr>
                <w:sz w:val="22"/>
              </w:rPr>
            </w:pPr>
            <w:r w:rsidRPr="004D3B47">
              <w:t xml:space="preserve"> 94 </w:t>
            </w:r>
          </w:p>
        </w:tc>
        <w:tc>
          <w:tcPr>
            <w:tcW w:w="0" w:type="auto"/>
            <w:shd w:val="clear" w:color="auto" w:fill="auto"/>
            <w:tcMar>
              <w:left w:w="85" w:type="dxa"/>
              <w:right w:w="85" w:type="dxa"/>
            </w:tcMar>
          </w:tcPr>
          <w:p w14:paraId="6D8A7E34" w14:textId="53640AFA" w:rsidR="009A131E" w:rsidRPr="00B97375" w:rsidRDefault="009A131E" w:rsidP="009A131E">
            <w:pPr>
              <w:jc w:val="right"/>
              <w:rPr>
                <w:sz w:val="22"/>
              </w:rPr>
            </w:pPr>
            <w:r w:rsidRPr="004D3B47">
              <w:t xml:space="preserve"> 86 </w:t>
            </w:r>
          </w:p>
        </w:tc>
        <w:tc>
          <w:tcPr>
            <w:tcW w:w="1010" w:type="dxa"/>
            <w:shd w:val="clear" w:color="auto" w:fill="auto"/>
            <w:tcMar>
              <w:left w:w="85" w:type="dxa"/>
              <w:right w:w="85" w:type="dxa"/>
            </w:tcMar>
          </w:tcPr>
          <w:p w14:paraId="75188208" w14:textId="426B6A57" w:rsidR="009A131E" w:rsidRPr="00B97375" w:rsidRDefault="009A131E" w:rsidP="009A131E">
            <w:pPr>
              <w:jc w:val="right"/>
              <w:rPr>
                <w:sz w:val="22"/>
              </w:rPr>
            </w:pPr>
            <w:r w:rsidRPr="004D3B47">
              <w:t xml:space="preserve"> 41 </w:t>
            </w:r>
          </w:p>
        </w:tc>
        <w:tc>
          <w:tcPr>
            <w:tcW w:w="1010" w:type="dxa"/>
            <w:shd w:val="clear" w:color="auto" w:fill="auto"/>
            <w:tcMar>
              <w:left w:w="85" w:type="dxa"/>
              <w:right w:w="85" w:type="dxa"/>
            </w:tcMar>
          </w:tcPr>
          <w:p w14:paraId="48415189" w14:textId="51D2FA7C" w:rsidR="009A131E" w:rsidRPr="00B97375" w:rsidRDefault="009A131E" w:rsidP="009A131E">
            <w:pPr>
              <w:jc w:val="right"/>
              <w:rPr>
                <w:sz w:val="22"/>
              </w:rPr>
            </w:pPr>
            <w:r w:rsidRPr="004D3B47">
              <w:t>47.7</w:t>
            </w:r>
          </w:p>
        </w:tc>
        <w:tc>
          <w:tcPr>
            <w:tcW w:w="1010" w:type="dxa"/>
            <w:shd w:val="clear" w:color="000000" w:fill="auto"/>
            <w:tcMar>
              <w:left w:w="85" w:type="dxa"/>
              <w:right w:w="85" w:type="dxa"/>
            </w:tcMar>
          </w:tcPr>
          <w:p w14:paraId="0CE1CC84" w14:textId="2A61F0E4" w:rsidR="009A131E" w:rsidRPr="00B97375" w:rsidRDefault="009A131E" w:rsidP="009A131E">
            <w:pPr>
              <w:jc w:val="right"/>
              <w:rPr>
                <w:sz w:val="22"/>
              </w:rPr>
            </w:pPr>
            <w:r w:rsidRPr="004D3B47">
              <w:t xml:space="preserve"> 58 </w:t>
            </w:r>
          </w:p>
        </w:tc>
        <w:tc>
          <w:tcPr>
            <w:tcW w:w="1010" w:type="dxa"/>
            <w:shd w:val="clear" w:color="000000" w:fill="auto"/>
            <w:tcMar>
              <w:left w:w="85" w:type="dxa"/>
              <w:right w:w="85" w:type="dxa"/>
            </w:tcMar>
          </w:tcPr>
          <w:p w14:paraId="4D6F8BF7" w14:textId="1B33126F" w:rsidR="009A131E" w:rsidRPr="00B97375" w:rsidRDefault="009A131E" w:rsidP="009A131E">
            <w:pPr>
              <w:jc w:val="right"/>
              <w:rPr>
                <w:sz w:val="22"/>
              </w:rPr>
            </w:pPr>
            <w:r w:rsidRPr="004D3B47">
              <w:t>67.4</w:t>
            </w:r>
          </w:p>
        </w:tc>
      </w:tr>
      <w:tr w:rsidR="009A131E" w:rsidRPr="00B97375" w14:paraId="636160A6" w14:textId="77777777" w:rsidTr="00AB0E37">
        <w:trPr>
          <w:trHeight w:val="300"/>
        </w:trPr>
        <w:tc>
          <w:tcPr>
            <w:tcW w:w="1881" w:type="dxa"/>
            <w:shd w:val="clear" w:color="auto" w:fill="auto"/>
            <w:tcMar>
              <w:left w:w="85" w:type="dxa"/>
              <w:right w:w="85" w:type="dxa"/>
            </w:tcMar>
            <w:vAlign w:val="bottom"/>
            <w:hideMark/>
          </w:tcPr>
          <w:p w14:paraId="3E3B5EF8" w14:textId="4DF40036" w:rsidR="009A131E" w:rsidRPr="00B97375" w:rsidRDefault="009A131E" w:rsidP="009A131E">
            <w:pPr>
              <w:keepNext/>
              <w:rPr>
                <w:rFonts w:eastAsia="Times New Roman" w:cs="Arial"/>
                <w:szCs w:val="23"/>
                <w:lang w:eastAsia="en-AU"/>
              </w:rPr>
            </w:pPr>
            <w:r w:rsidRPr="004D3B47">
              <w:rPr>
                <w:rFonts w:eastAsia="Times New Roman" w:cs="Arial"/>
                <w:szCs w:val="23"/>
                <w:lang w:eastAsia="en-AU"/>
              </w:rPr>
              <w:t>Asian</w:t>
            </w:r>
          </w:p>
        </w:tc>
        <w:tc>
          <w:tcPr>
            <w:tcW w:w="0" w:type="auto"/>
            <w:shd w:val="clear" w:color="auto" w:fill="auto"/>
            <w:tcMar>
              <w:left w:w="85" w:type="dxa"/>
              <w:right w:w="85" w:type="dxa"/>
            </w:tcMar>
          </w:tcPr>
          <w:p w14:paraId="06B731BB" w14:textId="677E16E1" w:rsidR="009A131E" w:rsidRPr="00B97375" w:rsidRDefault="009A131E" w:rsidP="009A131E">
            <w:pPr>
              <w:jc w:val="right"/>
              <w:rPr>
                <w:sz w:val="22"/>
              </w:rPr>
            </w:pPr>
            <w:r w:rsidRPr="004D3B47">
              <w:t xml:space="preserve"> 204 </w:t>
            </w:r>
          </w:p>
        </w:tc>
        <w:tc>
          <w:tcPr>
            <w:tcW w:w="0" w:type="auto"/>
            <w:shd w:val="clear" w:color="auto" w:fill="auto"/>
            <w:tcMar>
              <w:left w:w="85" w:type="dxa"/>
              <w:right w:w="85" w:type="dxa"/>
            </w:tcMar>
          </w:tcPr>
          <w:p w14:paraId="3CFB7A0C" w14:textId="296BD470" w:rsidR="009A131E" w:rsidRPr="00B97375" w:rsidRDefault="009A131E" w:rsidP="009A131E">
            <w:pPr>
              <w:jc w:val="right"/>
              <w:rPr>
                <w:sz w:val="22"/>
              </w:rPr>
            </w:pPr>
            <w:r w:rsidRPr="004D3B47">
              <w:t xml:space="preserve"> 182 </w:t>
            </w:r>
          </w:p>
        </w:tc>
        <w:tc>
          <w:tcPr>
            <w:tcW w:w="1010" w:type="dxa"/>
            <w:shd w:val="clear" w:color="auto" w:fill="auto"/>
            <w:tcMar>
              <w:left w:w="85" w:type="dxa"/>
              <w:right w:w="85" w:type="dxa"/>
            </w:tcMar>
          </w:tcPr>
          <w:p w14:paraId="1685F128" w14:textId="22C61847" w:rsidR="009A131E" w:rsidRPr="00B97375" w:rsidRDefault="009A131E" w:rsidP="009A131E">
            <w:pPr>
              <w:jc w:val="right"/>
              <w:rPr>
                <w:sz w:val="22"/>
              </w:rPr>
            </w:pPr>
            <w:r w:rsidRPr="004D3B47">
              <w:t xml:space="preserve"> 124 </w:t>
            </w:r>
          </w:p>
        </w:tc>
        <w:tc>
          <w:tcPr>
            <w:tcW w:w="1010" w:type="dxa"/>
            <w:shd w:val="clear" w:color="auto" w:fill="auto"/>
            <w:tcMar>
              <w:left w:w="85" w:type="dxa"/>
              <w:right w:w="85" w:type="dxa"/>
            </w:tcMar>
          </w:tcPr>
          <w:p w14:paraId="2B815A5B" w14:textId="5F6ED3B8" w:rsidR="009A131E" w:rsidRPr="00B97375" w:rsidRDefault="009A131E" w:rsidP="009A131E">
            <w:pPr>
              <w:jc w:val="right"/>
              <w:rPr>
                <w:sz w:val="22"/>
              </w:rPr>
            </w:pPr>
            <w:r w:rsidRPr="004D3B47">
              <w:t>68.1</w:t>
            </w:r>
          </w:p>
        </w:tc>
        <w:tc>
          <w:tcPr>
            <w:tcW w:w="1010" w:type="dxa"/>
            <w:shd w:val="clear" w:color="000000" w:fill="auto"/>
            <w:tcMar>
              <w:left w:w="85" w:type="dxa"/>
              <w:right w:w="85" w:type="dxa"/>
            </w:tcMar>
          </w:tcPr>
          <w:p w14:paraId="1C743232" w14:textId="278BDC85" w:rsidR="009A131E" w:rsidRPr="00B97375" w:rsidRDefault="009A131E" w:rsidP="009A131E">
            <w:pPr>
              <w:jc w:val="right"/>
              <w:rPr>
                <w:sz w:val="22"/>
              </w:rPr>
            </w:pPr>
            <w:r w:rsidRPr="004D3B47">
              <w:t xml:space="preserve"> 158 </w:t>
            </w:r>
          </w:p>
        </w:tc>
        <w:tc>
          <w:tcPr>
            <w:tcW w:w="1010" w:type="dxa"/>
            <w:shd w:val="clear" w:color="000000" w:fill="auto"/>
            <w:tcMar>
              <w:left w:w="85" w:type="dxa"/>
              <w:right w:w="85" w:type="dxa"/>
            </w:tcMar>
          </w:tcPr>
          <w:p w14:paraId="30B6798A" w14:textId="4590F815" w:rsidR="009A131E" w:rsidRPr="00B97375" w:rsidRDefault="009A131E" w:rsidP="009A131E">
            <w:pPr>
              <w:jc w:val="right"/>
              <w:rPr>
                <w:sz w:val="22"/>
              </w:rPr>
            </w:pPr>
            <w:r w:rsidRPr="004D3B47">
              <w:t>86.8</w:t>
            </w:r>
          </w:p>
        </w:tc>
      </w:tr>
      <w:tr w:rsidR="009A131E" w:rsidRPr="00B97375" w14:paraId="50322571" w14:textId="77777777" w:rsidTr="00AB0E37">
        <w:trPr>
          <w:trHeight w:val="300"/>
        </w:trPr>
        <w:tc>
          <w:tcPr>
            <w:tcW w:w="1881" w:type="dxa"/>
            <w:shd w:val="clear" w:color="auto" w:fill="auto"/>
            <w:tcMar>
              <w:left w:w="85" w:type="dxa"/>
              <w:right w:w="85" w:type="dxa"/>
            </w:tcMar>
            <w:vAlign w:val="bottom"/>
            <w:hideMark/>
          </w:tcPr>
          <w:p w14:paraId="29C59F04" w14:textId="7EE99A4B" w:rsidR="009A131E" w:rsidRPr="00B97375" w:rsidRDefault="009A131E" w:rsidP="009A131E">
            <w:pPr>
              <w:keepNext/>
              <w:rPr>
                <w:rFonts w:eastAsia="Times New Roman" w:cs="Arial"/>
                <w:szCs w:val="23"/>
                <w:lang w:eastAsia="en-AU"/>
              </w:rPr>
            </w:pPr>
            <w:r w:rsidRPr="004D3B47">
              <w:rPr>
                <w:rFonts w:eastAsia="Times New Roman" w:cs="Arial"/>
                <w:szCs w:val="23"/>
                <w:lang w:eastAsia="en-AU"/>
              </w:rPr>
              <w:t>European/ Other</w:t>
            </w:r>
          </w:p>
        </w:tc>
        <w:tc>
          <w:tcPr>
            <w:tcW w:w="0" w:type="auto"/>
            <w:shd w:val="clear" w:color="auto" w:fill="auto"/>
            <w:tcMar>
              <w:left w:w="85" w:type="dxa"/>
              <w:right w:w="85" w:type="dxa"/>
            </w:tcMar>
          </w:tcPr>
          <w:p w14:paraId="1D7226B6" w14:textId="104F46EC" w:rsidR="009A131E" w:rsidRPr="00B97375" w:rsidRDefault="009A131E" w:rsidP="009A131E">
            <w:pPr>
              <w:jc w:val="right"/>
              <w:rPr>
                <w:sz w:val="22"/>
              </w:rPr>
            </w:pPr>
            <w:r w:rsidRPr="004D3B47">
              <w:t xml:space="preserve"> 1,243 </w:t>
            </w:r>
          </w:p>
        </w:tc>
        <w:tc>
          <w:tcPr>
            <w:tcW w:w="0" w:type="auto"/>
            <w:shd w:val="clear" w:color="auto" w:fill="auto"/>
            <w:tcMar>
              <w:left w:w="85" w:type="dxa"/>
              <w:right w:w="85" w:type="dxa"/>
            </w:tcMar>
          </w:tcPr>
          <w:p w14:paraId="3F43C7D1" w14:textId="2C6A72E3" w:rsidR="009A131E" w:rsidRPr="00B97375" w:rsidRDefault="009A131E" w:rsidP="009A131E">
            <w:pPr>
              <w:jc w:val="right"/>
              <w:rPr>
                <w:sz w:val="22"/>
              </w:rPr>
            </w:pPr>
            <w:r w:rsidRPr="004D3B47">
              <w:t xml:space="preserve"> 1,074 </w:t>
            </w:r>
          </w:p>
        </w:tc>
        <w:tc>
          <w:tcPr>
            <w:tcW w:w="1010" w:type="dxa"/>
            <w:shd w:val="clear" w:color="auto" w:fill="auto"/>
            <w:tcMar>
              <w:left w:w="85" w:type="dxa"/>
              <w:right w:w="85" w:type="dxa"/>
            </w:tcMar>
          </w:tcPr>
          <w:p w14:paraId="26558381" w14:textId="70BFED50" w:rsidR="009A131E" w:rsidRPr="00B97375" w:rsidRDefault="009A131E" w:rsidP="009A131E">
            <w:pPr>
              <w:jc w:val="right"/>
              <w:rPr>
                <w:sz w:val="22"/>
              </w:rPr>
            </w:pPr>
            <w:r w:rsidRPr="004D3B47">
              <w:t xml:space="preserve"> 821 </w:t>
            </w:r>
          </w:p>
        </w:tc>
        <w:tc>
          <w:tcPr>
            <w:tcW w:w="1010" w:type="dxa"/>
            <w:shd w:val="clear" w:color="auto" w:fill="auto"/>
            <w:tcMar>
              <w:left w:w="85" w:type="dxa"/>
              <w:right w:w="85" w:type="dxa"/>
            </w:tcMar>
          </w:tcPr>
          <w:p w14:paraId="39A2B8E4" w14:textId="30720DC5" w:rsidR="009A131E" w:rsidRPr="00B97375" w:rsidRDefault="009A131E" w:rsidP="009A131E">
            <w:pPr>
              <w:jc w:val="right"/>
              <w:rPr>
                <w:sz w:val="22"/>
              </w:rPr>
            </w:pPr>
            <w:r w:rsidRPr="004D3B47">
              <w:t>76.4</w:t>
            </w:r>
          </w:p>
        </w:tc>
        <w:tc>
          <w:tcPr>
            <w:tcW w:w="1010" w:type="dxa"/>
            <w:shd w:val="clear" w:color="000000" w:fill="auto"/>
            <w:tcMar>
              <w:left w:w="85" w:type="dxa"/>
              <w:right w:w="85" w:type="dxa"/>
            </w:tcMar>
          </w:tcPr>
          <w:p w14:paraId="329BD22E" w14:textId="31FCD3C2" w:rsidR="009A131E" w:rsidRPr="00B97375" w:rsidRDefault="009A131E" w:rsidP="009A131E">
            <w:pPr>
              <w:jc w:val="right"/>
              <w:rPr>
                <w:sz w:val="22"/>
              </w:rPr>
            </w:pPr>
            <w:r w:rsidRPr="004D3B47">
              <w:t xml:space="preserve"> 968 </w:t>
            </w:r>
          </w:p>
        </w:tc>
        <w:tc>
          <w:tcPr>
            <w:tcW w:w="1010" w:type="dxa"/>
            <w:shd w:val="clear" w:color="000000" w:fill="auto"/>
            <w:tcMar>
              <w:left w:w="85" w:type="dxa"/>
              <w:right w:w="85" w:type="dxa"/>
            </w:tcMar>
          </w:tcPr>
          <w:p w14:paraId="1EDAEFE7" w14:textId="05CCC5CD" w:rsidR="009A131E" w:rsidRPr="00B97375" w:rsidRDefault="009A131E" w:rsidP="009A131E">
            <w:pPr>
              <w:jc w:val="right"/>
              <w:rPr>
                <w:sz w:val="22"/>
              </w:rPr>
            </w:pPr>
            <w:r w:rsidRPr="004D3B47">
              <w:t>90.1</w:t>
            </w:r>
          </w:p>
        </w:tc>
      </w:tr>
      <w:tr w:rsidR="009A131E" w:rsidRPr="00B97375" w14:paraId="7408700D" w14:textId="77777777" w:rsidTr="00AB0E37">
        <w:trPr>
          <w:trHeight w:val="315"/>
        </w:trPr>
        <w:tc>
          <w:tcPr>
            <w:tcW w:w="1881" w:type="dxa"/>
            <w:shd w:val="clear" w:color="auto" w:fill="auto"/>
            <w:tcMar>
              <w:left w:w="85" w:type="dxa"/>
              <w:right w:w="85" w:type="dxa"/>
            </w:tcMar>
            <w:vAlign w:val="bottom"/>
            <w:hideMark/>
          </w:tcPr>
          <w:p w14:paraId="2ED3468E" w14:textId="2252E4FA" w:rsidR="009A131E" w:rsidRPr="00B97375" w:rsidRDefault="009A131E" w:rsidP="009A131E">
            <w:pPr>
              <w:rPr>
                <w:rFonts w:eastAsia="Times New Roman" w:cs="Arial"/>
                <w:b/>
                <w:bCs/>
                <w:szCs w:val="23"/>
                <w:lang w:eastAsia="en-AU"/>
              </w:rPr>
            </w:pPr>
            <w:r w:rsidRPr="004D3B47">
              <w:rPr>
                <w:rFonts w:eastAsia="Times New Roman" w:cs="Arial"/>
                <w:b/>
                <w:bCs/>
                <w:szCs w:val="23"/>
                <w:lang w:eastAsia="en-AU"/>
              </w:rPr>
              <w:t>Total</w:t>
            </w:r>
          </w:p>
        </w:tc>
        <w:tc>
          <w:tcPr>
            <w:tcW w:w="0" w:type="auto"/>
            <w:shd w:val="clear" w:color="auto" w:fill="auto"/>
            <w:tcMar>
              <w:left w:w="85" w:type="dxa"/>
              <w:right w:w="85" w:type="dxa"/>
            </w:tcMar>
          </w:tcPr>
          <w:p w14:paraId="7A467BA4" w14:textId="32F03903" w:rsidR="009A131E" w:rsidRPr="008B2CD2" w:rsidRDefault="009A131E" w:rsidP="009A131E">
            <w:pPr>
              <w:jc w:val="right"/>
              <w:rPr>
                <w:b/>
                <w:bCs/>
                <w:sz w:val="22"/>
              </w:rPr>
            </w:pPr>
            <w:r w:rsidRPr="004D3B47">
              <w:rPr>
                <w:b/>
              </w:rPr>
              <w:t xml:space="preserve"> 1,816 </w:t>
            </w:r>
          </w:p>
        </w:tc>
        <w:tc>
          <w:tcPr>
            <w:tcW w:w="0" w:type="auto"/>
            <w:shd w:val="clear" w:color="auto" w:fill="auto"/>
            <w:tcMar>
              <w:left w:w="85" w:type="dxa"/>
              <w:right w:w="85" w:type="dxa"/>
            </w:tcMar>
          </w:tcPr>
          <w:p w14:paraId="7D023C68" w14:textId="453E98D1" w:rsidR="009A131E" w:rsidRPr="008B2CD2" w:rsidRDefault="009A131E" w:rsidP="009A131E">
            <w:pPr>
              <w:jc w:val="right"/>
              <w:rPr>
                <w:b/>
                <w:bCs/>
                <w:sz w:val="22"/>
              </w:rPr>
            </w:pPr>
            <w:r w:rsidRPr="004D3B47">
              <w:rPr>
                <w:b/>
              </w:rPr>
              <w:t xml:space="preserve"> 1,607 </w:t>
            </w:r>
          </w:p>
        </w:tc>
        <w:tc>
          <w:tcPr>
            <w:tcW w:w="1010" w:type="dxa"/>
            <w:shd w:val="clear" w:color="auto" w:fill="auto"/>
            <w:tcMar>
              <w:left w:w="85" w:type="dxa"/>
              <w:right w:w="85" w:type="dxa"/>
            </w:tcMar>
          </w:tcPr>
          <w:p w14:paraId="59D46F78" w14:textId="06B87393" w:rsidR="009A131E" w:rsidRPr="008B2CD2" w:rsidRDefault="009A131E" w:rsidP="009A131E">
            <w:pPr>
              <w:jc w:val="right"/>
              <w:rPr>
                <w:b/>
                <w:bCs/>
                <w:sz w:val="22"/>
              </w:rPr>
            </w:pPr>
            <w:r w:rsidRPr="004D3B47">
              <w:rPr>
                <w:b/>
              </w:rPr>
              <w:t xml:space="preserve"> 1,172 </w:t>
            </w:r>
          </w:p>
        </w:tc>
        <w:tc>
          <w:tcPr>
            <w:tcW w:w="1010" w:type="dxa"/>
            <w:shd w:val="clear" w:color="auto" w:fill="auto"/>
            <w:tcMar>
              <w:left w:w="85" w:type="dxa"/>
              <w:right w:w="85" w:type="dxa"/>
            </w:tcMar>
          </w:tcPr>
          <w:p w14:paraId="45C53B04" w14:textId="5FD67E43" w:rsidR="009A131E" w:rsidRPr="008B2CD2" w:rsidRDefault="009A131E" w:rsidP="009A131E">
            <w:pPr>
              <w:jc w:val="right"/>
              <w:rPr>
                <w:b/>
                <w:bCs/>
                <w:sz w:val="22"/>
              </w:rPr>
            </w:pPr>
            <w:r w:rsidRPr="004D3B47">
              <w:rPr>
                <w:b/>
              </w:rPr>
              <w:t>72.9</w:t>
            </w:r>
          </w:p>
        </w:tc>
        <w:tc>
          <w:tcPr>
            <w:tcW w:w="1010" w:type="dxa"/>
            <w:shd w:val="clear" w:color="000000" w:fill="auto"/>
            <w:tcMar>
              <w:left w:w="85" w:type="dxa"/>
              <w:right w:w="85" w:type="dxa"/>
            </w:tcMar>
          </w:tcPr>
          <w:p w14:paraId="3A75DBED" w14:textId="75F329A3" w:rsidR="009A131E" w:rsidRPr="008B2CD2" w:rsidRDefault="009A131E" w:rsidP="009A131E">
            <w:pPr>
              <w:jc w:val="right"/>
              <w:rPr>
                <w:b/>
                <w:bCs/>
                <w:sz w:val="22"/>
              </w:rPr>
            </w:pPr>
            <w:r w:rsidRPr="004D3B47">
              <w:rPr>
                <w:b/>
              </w:rPr>
              <w:t xml:space="preserve"> 1,407 </w:t>
            </w:r>
          </w:p>
        </w:tc>
        <w:tc>
          <w:tcPr>
            <w:tcW w:w="1010" w:type="dxa"/>
            <w:shd w:val="clear" w:color="000000" w:fill="auto"/>
            <w:tcMar>
              <w:left w:w="85" w:type="dxa"/>
              <w:right w:w="85" w:type="dxa"/>
            </w:tcMar>
          </w:tcPr>
          <w:p w14:paraId="5682D3E9" w14:textId="3C9835B0" w:rsidR="009A131E" w:rsidRPr="008B2CD2" w:rsidRDefault="009A131E" w:rsidP="009A131E">
            <w:pPr>
              <w:jc w:val="right"/>
              <w:rPr>
                <w:b/>
                <w:bCs/>
                <w:sz w:val="22"/>
              </w:rPr>
            </w:pPr>
            <w:r w:rsidRPr="004D3B47">
              <w:rPr>
                <w:b/>
              </w:rPr>
              <w:t>87.6</w:t>
            </w:r>
          </w:p>
        </w:tc>
      </w:tr>
    </w:tbl>
    <w:p w14:paraId="4E7D93D0" w14:textId="47DD38EC" w:rsidR="00030D6F" w:rsidRDefault="008E7879" w:rsidP="00DD6944">
      <w:pPr>
        <w:pStyle w:val="Caption"/>
        <w:keepNext/>
        <w:spacing w:after="80"/>
        <w:jc w:val="both"/>
      </w:pPr>
      <w:bookmarkStart w:id="2696" w:name="_Ref429385058"/>
      <w:bookmarkStart w:id="2697" w:name="_Ref512850003"/>
      <w:bookmarkStart w:id="2698" w:name="_Toc469398343"/>
      <w:bookmarkStart w:id="2699" w:name="_Toc486941107"/>
      <w:bookmarkStart w:id="2700" w:name="_Toc475605576"/>
      <w:bookmarkStart w:id="2701" w:name="_Toc509928548"/>
      <w:bookmarkStart w:id="2702" w:name="_Toc528676224"/>
      <w:bookmarkStart w:id="2703" w:name="_Toc5627673"/>
      <w:bookmarkStart w:id="2704" w:name="_Toc12875621"/>
      <w:bookmarkStart w:id="2705" w:name="_Toc68606739"/>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64</w:t>
      </w:r>
      <w:r w:rsidR="00905C1A" w:rsidRPr="004D3B47">
        <w:rPr>
          <w:noProof/>
        </w:rPr>
        <w:fldChar w:fldCharType="end"/>
      </w:r>
      <w:bookmarkEnd w:id="2696"/>
      <w:bookmarkEnd w:id="2697"/>
      <w:r w:rsidR="00030D6F" w:rsidRPr="004D3B47">
        <w:t xml:space="preserve"> - Women with a </w:t>
      </w:r>
      <w:r w:rsidR="00365ACF">
        <w:t>high-grade</w:t>
      </w:r>
      <w:r w:rsidR="00030D6F" w:rsidRPr="004D3B47">
        <w:t xml:space="preserve"> cytology report (no suspicion of invasive disease), accepted referral and a colposcopy visit within </w:t>
      </w:r>
      <w:r w:rsidR="00482EC4" w:rsidRPr="004D3B47">
        <w:t xml:space="preserve">20 and </w:t>
      </w:r>
      <w:r w:rsidR="00030D6F" w:rsidRPr="004D3B47">
        <w:t>40 working days, by DHB</w:t>
      </w:r>
      <w:bookmarkEnd w:id="2698"/>
      <w:bookmarkEnd w:id="2699"/>
      <w:bookmarkEnd w:id="2700"/>
      <w:bookmarkEnd w:id="2701"/>
      <w:bookmarkEnd w:id="2702"/>
      <w:bookmarkEnd w:id="2703"/>
      <w:bookmarkEnd w:id="2704"/>
      <w:bookmarkEnd w:id="2705"/>
      <w:r w:rsidR="00030D6F" w:rsidRPr="004D3B47">
        <w:t xml:space="preserve"> </w:t>
      </w:r>
    </w:p>
    <w:tbl>
      <w:tblPr>
        <w:tblW w:w="866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1"/>
        <w:gridCol w:w="1193"/>
        <w:gridCol w:w="1194"/>
        <w:gridCol w:w="998"/>
        <w:gridCol w:w="992"/>
        <w:gridCol w:w="7"/>
        <w:gridCol w:w="998"/>
        <w:gridCol w:w="999"/>
      </w:tblGrid>
      <w:tr w:rsidR="00D52B08" w:rsidRPr="00B97375" w14:paraId="36F8EFCA" w14:textId="77777777" w:rsidTr="00AB0E37">
        <w:trPr>
          <w:trHeight w:val="615"/>
        </w:trPr>
        <w:tc>
          <w:tcPr>
            <w:tcW w:w="2281" w:type="dxa"/>
            <w:tcBorders>
              <w:top w:val="single" w:sz="4" w:space="0" w:color="auto"/>
              <w:bottom w:val="nil"/>
            </w:tcBorders>
            <w:shd w:val="clear" w:color="auto" w:fill="D9D9D9" w:themeFill="background1" w:themeFillShade="D9"/>
            <w:tcMar>
              <w:left w:w="85" w:type="dxa"/>
              <w:right w:w="85" w:type="dxa"/>
            </w:tcMar>
            <w:hideMark/>
          </w:tcPr>
          <w:p w14:paraId="1F04C241" w14:textId="77777777" w:rsidR="00D52B08" w:rsidRPr="00B97375" w:rsidRDefault="00D52B08" w:rsidP="00AB0E37">
            <w:pPr>
              <w:keepNext/>
              <w:keepLines/>
              <w:rPr>
                <w:rFonts w:eastAsia="Times New Roman" w:cs="Calibri"/>
                <w:b/>
                <w:bCs/>
                <w:sz w:val="22"/>
                <w:lang w:eastAsia="en-AU"/>
              </w:rPr>
            </w:pPr>
            <w:r w:rsidRPr="00B97375">
              <w:rPr>
                <w:rFonts w:eastAsia="Times New Roman" w:cs="Calibri"/>
                <w:b/>
                <w:bCs/>
                <w:sz w:val="22"/>
                <w:lang w:eastAsia="en-AU"/>
              </w:rPr>
              <w:t>DHB</w:t>
            </w:r>
          </w:p>
        </w:tc>
        <w:tc>
          <w:tcPr>
            <w:tcW w:w="1193" w:type="dxa"/>
            <w:tcBorders>
              <w:top w:val="single" w:sz="4" w:space="0" w:color="auto"/>
              <w:bottom w:val="nil"/>
            </w:tcBorders>
            <w:shd w:val="clear" w:color="auto" w:fill="D9D9D9" w:themeFill="background1" w:themeFillShade="D9"/>
            <w:tcMar>
              <w:left w:w="85" w:type="dxa"/>
              <w:right w:w="85" w:type="dxa"/>
            </w:tcMar>
            <w:hideMark/>
          </w:tcPr>
          <w:p w14:paraId="149CF26F" w14:textId="77777777" w:rsidR="00D52B08" w:rsidRPr="00B97375" w:rsidRDefault="00D52B08" w:rsidP="00AB0E37">
            <w:pPr>
              <w:keepNext/>
              <w:keepLines/>
              <w:jc w:val="center"/>
              <w:rPr>
                <w:rFonts w:eastAsia="Times New Roman" w:cs="Calibri"/>
                <w:b/>
                <w:bCs/>
                <w:sz w:val="22"/>
                <w:lang w:eastAsia="en-AU"/>
              </w:rPr>
            </w:pPr>
            <w:r w:rsidRPr="00B97375">
              <w:rPr>
                <w:rFonts w:eastAsia="Times New Roman" w:cs="Calibri"/>
                <w:b/>
                <w:bCs/>
                <w:sz w:val="22"/>
                <w:lang w:eastAsia="en-AU"/>
              </w:rPr>
              <w:t>HG women</w:t>
            </w:r>
          </w:p>
        </w:tc>
        <w:tc>
          <w:tcPr>
            <w:tcW w:w="1194" w:type="dxa"/>
            <w:tcBorders>
              <w:top w:val="single" w:sz="4" w:space="0" w:color="auto"/>
              <w:bottom w:val="nil"/>
            </w:tcBorders>
            <w:shd w:val="clear" w:color="auto" w:fill="D9D9D9" w:themeFill="background1" w:themeFillShade="D9"/>
            <w:tcMar>
              <w:left w:w="85" w:type="dxa"/>
              <w:right w:w="85" w:type="dxa"/>
            </w:tcMar>
            <w:hideMark/>
          </w:tcPr>
          <w:p w14:paraId="640D565A" w14:textId="77777777" w:rsidR="00D52B08" w:rsidRPr="00B97375" w:rsidRDefault="00D52B08" w:rsidP="00AB0E37">
            <w:pPr>
              <w:keepNext/>
              <w:keepLines/>
              <w:jc w:val="center"/>
              <w:rPr>
                <w:rFonts w:eastAsia="Times New Roman" w:cs="Calibri"/>
                <w:b/>
                <w:bCs/>
                <w:sz w:val="22"/>
                <w:lang w:eastAsia="en-AU"/>
              </w:rPr>
            </w:pPr>
            <w:r w:rsidRPr="00B97375">
              <w:rPr>
                <w:rFonts w:eastAsia="Times New Roman" w:cs="Arial"/>
                <w:b/>
                <w:bCs/>
                <w:sz w:val="22"/>
                <w:lang w:eastAsia="en-AU"/>
              </w:rPr>
              <w:t>Accepted referrals record</w:t>
            </w:r>
            <w:r w:rsidRPr="00B97375">
              <w:rPr>
                <w:rFonts w:eastAsia="Times New Roman" w:cs="Calibri"/>
                <w:b/>
                <w:bCs/>
                <w:sz w:val="22"/>
                <w:lang w:eastAsia="en-AU"/>
              </w:rPr>
              <w:t xml:space="preserve">ed </w:t>
            </w:r>
            <w:r w:rsidRPr="00B97375">
              <w:rPr>
                <w:rFonts w:eastAsia="Times New Roman" w:cs="Arial"/>
                <w:b/>
                <w:bCs/>
                <w:sz w:val="22"/>
                <w:lang w:eastAsia="en-AU"/>
              </w:rPr>
              <w:t>on NCSP Register</w:t>
            </w:r>
          </w:p>
        </w:tc>
        <w:tc>
          <w:tcPr>
            <w:tcW w:w="1990" w:type="dxa"/>
            <w:gridSpan w:val="2"/>
            <w:tcBorders>
              <w:top w:val="single" w:sz="4" w:space="0" w:color="auto"/>
              <w:bottom w:val="nil"/>
            </w:tcBorders>
            <w:shd w:val="clear" w:color="auto" w:fill="D9D9D9" w:themeFill="background1" w:themeFillShade="D9"/>
            <w:tcMar>
              <w:left w:w="85" w:type="dxa"/>
              <w:right w:w="85" w:type="dxa"/>
            </w:tcMar>
            <w:hideMark/>
          </w:tcPr>
          <w:p w14:paraId="6EB6A637" w14:textId="77777777" w:rsidR="00D52B08" w:rsidRPr="00B97375" w:rsidRDefault="00D52B08" w:rsidP="00AB0E37">
            <w:pPr>
              <w:keepNext/>
              <w:keepLines/>
              <w:jc w:val="center"/>
              <w:rPr>
                <w:rFonts w:eastAsia="Times New Roman" w:cs="Calibri"/>
                <w:b/>
                <w:bCs/>
                <w:sz w:val="22"/>
                <w:lang w:eastAsia="en-AU"/>
              </w:rPr>
            </w:pPr>
            <w:r w:rsidRPr="00B97375">
              <w:rPr>
                <w:rFonts w:eastAsia="Times New Roman" w:cs="Calibri"/>
                <w:b/>
                <w:bCs/>
                <w:sz w:val="22"/>
                <w:lang w:eastAsia="en-AU"/>
              </w:rPr>
              <w:t>Women seen within 20 working days</w:t>
            </w:r>
          </w:p>
        </w:tc>
        <w:tc>
          <w:tcPr>
            <w:tcW w:w="2004" w:type="dxa"/>
            <w:gridSpan w:val="3"/>
            <w:tcBorders>
              <w:top w:val="single" w:sz="4" w:space="0" w:color="auto"/>
              <w:bottom w:val="nil"/>
            </w:tcBorders>
            <w:shd w:val="clear" w:color="auto" w:fill="D9D9D9" w:themeFill="background1" w:themeFillShade="D9"/>
            <w:tcMar>
              <w:left w:w="85" w:type="dxa"/>
              <w:right w:w="85" w:type="dxa"/>
            </w:tcMar>
          </w:tcPr>
          <w:p w14:paraId="70137EEB" w14:textId="77777777" w:rsidR="00D52B08" w:rsidRPr="00B97375" w:rsidRDefault="00D52B08" w:rsidP="00AB0E37">
            <w:pPr>
              <w:keepNext/>
              <w:keepLines/>
              <w:jc w:val="center"/>
              <w:rPr>
                <w:rFonts w:eastAsia="Times New Roman" w:cs="Calibri"/>
                <w:b/>
                <w:bCs/>
                <w:sz w:val="22"/>
                <w:lang w:eastAsia="en-AU"/>
              </w:rPr>
            </w:pPr>
            <w:r w:rsidRPr="00B97375">
              <w:rPr>
                <w:rFonts w:eastAsia="Times New Roman" w:cs="Calibri"/>
                <w:b/>
                <w:bCs/>
                <w:sz w:val="22"/>
                <w:lang w:eastAsia="en-AU"/>
              </w:rPr>
              <w:t xml:space="preserve">Women seen within 40 working </w:t>
            </w:r>
            <w:r w:rsidRPr="00B97375">
              <w:rPr>
                <w:rFonts w:eastAsia="Times New Roman" w:cs="Calibri"/>
                <w:b/>
                <w:bCs/>
                <w:sz w:val="22"/>
                <w:lang w:eastAsia="en-AU"/>
              </w:rPr>
              <w:br/>
              <w:t>days</w:t>
            </w:r>
          </w:p>
        </w:tc>
      </w:tr>
      <w:tr w:rsidR="00D52B08" w:rsidRPr="00B97375" w14:paraId="53FBC7FF" w14:textId="77777777" w:rsidTr="00AB0E37">
        <w:trPr>
          <w:trHeight w:val="300"/>
        </w:trPr>
        <w:tc>
          <w:tcPr>
            <w:tcW w:w="2281" w:type="dxa"/>
            <w:tcBorders>
              <w:top w:val="nil"/>
              <w:bottom w:val="single" w:sz="4" w:space="0" w:color="auto"/>
            </w:tcBorders>
            <w:shd w:val="clear" w:color="auto" w:fill="D9D9D9" w:themeFill="background1" w:themeFillShade="D9"/>
            <w:tcMar>
              <w:left w:w="85" w:type="dxa"/>
              <w:right w:w="85" w:type="dxa"/>
            </w:tcMar>
            <w:vAlign w:val="bottom"/>
          </w:tcPr>
          <w:p w14:paraId="0713D9F3" w14:textId="77777777" w:rsidR="00D52B08" w:rsidRPr="00B97375" w:rsidRDefault="00D52B08" w:rsidP="00AB0E37">
            <w:pPr>
              <w:keepNext/>
              <w:keepLines/>
              <w:rPr>
                <w:rFonts w:cs="Arial"/>
                <w:i/>
                <w:iCs/>
                <w:sz w:val="22"/>
              </w:rPr>
            </w:pPr>
          </w:p>
        </w:tc>
        <w:tc>
          <w:tcPr>
            <w:tcW w:w="1193" w:type="dxa"/>
            <w:tcBorders>
              <w:top w:val="nil"/>
              <w:bottom w:val="single" w:sz="4" w:space="0" w:color="auto"/>
            </w:tcBorders>
            <w:shd w:val="clear" w:color="auto" w:fill="D9D9D9" w:themeFill="background1" w:themeFillShade="D9"/>
            <w:tcMar>
              <w:left w:w="85" w:type="dxa"/>
              <w:right w:w="85" w:type="dxa"/>
            </w:tcMar>
            <w:vAlign w:val="bottom"/>
          </w:tcPr>
          <w:p w14:paraId="1F9CF048" w14:textId="77777777" w:rsidR="00D52B08" w:rsidRPr="00C85C50" w:rsidRDefault="00D52B08" w:rsidP="00AB0E37">
            <w:pPr>
              <w:jc w:val="right"/>
            </w:pPr>
            <w:r w:rsidRPr="00B97375">
              <w:rPr>
                <w:b/>
                <w:sz w:val="22"/>
              </w:rPr>
              <w:t>N</w:t>
            </w:r>
          </w:p>
        </w:tc>
        <w:tc>
          <w:tcPr>
            <w:tcW w:w="1194" w:type="dxa"/>
            <w:tcBorders>
              <w:top w:val="nil"/>
              <w:bottom w:val="single" w:sz="4" w:space="0" w:color="auto"/>
            </w:tcBorders>
            <w:shd w:val="clear" w:color="auto" w:fill="D9D9D9" w:themeFill="background1" w:themeFillShade="D9"/>
            <w:tcMar>
              <w:left w:w="85" w:type="dxa"/>
              <w:right w:w="85" w:type="dxa"/>
            </w:tcMar>
            <w:vAlign w:val="bottom"/>
          </w:tcPr>
          <w:p w14:paraId="62BACC0D" w14:textId="77777777" w:rsidR="00D52B08" w:rsidRPr="00C85C50" w:rsidRDefault="00D52B08" w:rsidP="00AB0E37">
            <w:pPr>
              <w:jc w:val="right"/>
            </w:pPr>
            <w:r w:rsidRPr="00B97375">
              <w:rPr>
                <w:b/>
                <w:sz w:val="22"/>
              </w:rPr>
              <w:t>N</w:t>
            </w:r>
          </w:p>
        </w:tc>
        <w:tc>
          <w:tcPr>
            <w:tcW w:w="998" w:type="dxa"/>
            <w:tcBorders>
              <w:top w:val="nil"/>
              <w:bottom w:val="single" w:sz="4" w:space="0" w:color="auto"/>
            </w:tcBorders>
            <w:shd w:val="clear" w:color="auto" w:fill="D9D9D9" w:themeFill="background1" w:themeFillShade="D9"/>
            <w:noWrap/>
            <w:tcMar>
              <w:left w:w="85" w:type="dxa"/>
              <w:right w:w="85" w:type="dxa"/>
            </w:tcMar>
            <w:vAlign w:val="bottom"/>
          </w:tcPr>
          <w:p w14:paraId="3332FD05" w14:textId="77777777" w:rsidR="00D52B08" w:rsidRPr="00C85C50" w:rsidRDefault="00D52B08" w:rsidP="00AB0E37">
            <w:pPr>
              <w:jc w:val="right"/>
            </w:pPr>
            <w:r w:rsidRPr="00B97375">
              <w:rPr>
                <w:b/>
                <w:sz w:val="22"/>
              </w:rPr>
              <w:t>N</w:t>
            </w:r>
          </w:p>
        </w:tc>
        <w:tc>
          <w:tcPr>
            <w:tcW w:w="999" w:type="dxa"/>
            <w:gridSpan w:val="2"/>
            <w:tcBorders>
              <w:top w:val="nil"/>
              <w:bottom w:val="single" w:sz="4" w:space="0" w:color="auto"/>
            </w:tcBorders>
            <w:shd w:val="clear" w:color="auto" w:fill="D9D9D9" w:themeFill="background1" w:themeFillShade="D9"/>
            <w:tcMar>
              <w:left w:w="85" w:type="dxa"/>
              <w:right w:w="85" w:type="dxa"/>
            </w:tcMar>
            <w:vAlign w:val="bottom"/>
          </w:tcPr>
          <w:p w14:paraId="46216AAE" w14:textId="77777777" w:rsidR="00D52B08" w:rsidRPr="00C85C50" w:rsidRDefault="00D52B08" w:rsidP="00AB0E37">
            <w:pPr>
              <w:jc w:val="right"/>
            </w:pPr>
            <w:r w:rsidRPr="00B97375">
              <w:rPr>
                <w:b/>
                <w:sz w:val="22"/>
              </w:rPr>
              <w:t>%</w:t>
            </w:r>
          </w:p>
        </w:tc>
        <w:tc>
          <w:tcPr>
            <w:tcW w:w="998" w:type="dxa"/>
            <w:tcBorders>
              <w:top w:val="nil"/>
              <w:bottom w:val="single" w:sz="4" w:space="0" w:color="auto"/>
            </w:tcBorders>
            <w:shd w:val="clear" w:color="auto" w:fill="D9D9D9" w:themeFill="background1" w:themeFillShade="D9"/>
            <w:tcMar>
              <w:left w:w="85" w:type="dxa"/>
              <w:right w:w="85" w:type="dxa"/>
            </w:tcMar>
            <w:vAlign w:val="bottom"/>
          </w:tcPr>
          <w:p w14:paraId="0B066217" w14:textId="77777777" w:rsidR="00D52B08" w:rsidRPr="00C85C50" w:rsidRDefault="00D52B08" w:rsidP="00AB0E37">
            <w:pPr>
              <w:jc w:val="right"/>
            </w:pPr>
            <w:r w:rsidRPr="00B97375">
              <w:rPr>
                <w:b/>
                <w:sz w:val="22"/>
              </w:rPr>
              <w:t>N</w:t>
            </w:r>
          </w:p>
        </w:tc>
        <w:tc>
          <w:tcPr>
            <w:tcW w:w="999" w:type="dxa"/>
            <w:tcBorders>
              <w:top w:val="nil"/>
              <w:bottom w:val="single" w:sz="4" w:space="0" w:color="auto"/>
            </w:tcBorders>
            <w:shd w:val="clear" w:color="auto" w:fill="D9D9D9" w:themeFill="background1" w:themeFillShade="D9"/>
            <w:vAlign w:val="bottom"/>
          </w:tcPr>
          <w:p w14:paraId="0EEDCDC5" w14:textId="77777777" w:rsidR="00D52B08" w:rsidRPr="00C85C50" w:rsidRDefault="00D52B08" w:rsidP="00AB0E37">
            <w:pPr>
              <w:jc w:val="right"/>
            </w:pPr>
            <w:r w:rsidRPr="00B97375">
              <w:rPr>
                <w:b/>
                <w:sz w:val="22"/>
              </w:rPr>
              <w:t>%</w:t>
            </w:r>
          </w:p>
        </w:tc>
      </w:tr>
      <w:tr w:rsidR="00D52B08" w:rsidRPr="00B97375" w14:paraId="4B818DEB" w14:textId="77777777" w:rsidTr="00AB0E37">
        <w:trPr>
          <w:trHeight w:val="300"/>
        </w:trPr>
        <w:tc>
          <w:tcPr>
            <w:tcW w:w="2281" w:type="dxa"/>
            <w:tcBorders>
              <w:top w:val="single" w:sz="4" w:space="0" w:color="auto"/>
            </w:tcBorders>
            <w:shd w:val="clear" w:color="auto" w:fill="auto"/>
            <w:tcMar>
              <w:left w:w="85" w:type="dxa"/>
              <w:right w:w="85" w:type="dxa"/>
            </w:tcMar>
            <w:vAlign w:val="bottom"/>
            <w:hideMark/>
          </w:tcPr>
          <w:p w14:paraId="7D345BC6" w14:textId="31D87ACA" w:rsidR="00D52B08" w:rsidRPr="00B97375" w:rsidRDefault="00D52B08" w:rsidP="00D52B08">
            <w:pPr>
              <w:keepNext/>
              <w:keepLines/>
              <w:rPr>
                <w:rFonts w:cs="Arial"/>
                <w:i/>
                <w:iCs/>
                <w:sz w:val="22"/>
              </w:rPr>
            </w:pPr>
            <w:r w:rsidRPr="004D3B47">
              <w:rPr>
                <w:rFonts w:cs="Arial"/>
                <w:i/>
                <w:iCs/>
                <w:sz w:val="22"/>
              </w:rPr>
              <w:t>Public clinics overall</w:t>
            </w:r>
          </w:p>
        </w:tc>
        <w:tc>
          <w:tcPr>
            <w:tcW w:w="1193" w:type="dxa"/>
            <w:tcBorders>
              <w:top w:val="single" w:sz="4" w:space="0" w:color="auto"/>
            </w:tcBorders>
            <w:shd w:val="clear" w:color="auto" w:fill="auto"/>
            <w:tcMar>
              <w:left w:w="85" w:type="dxa"/>
              <w:right w:w="85" w:type="dxa"/>
            </w:tcMar>
          </w:tcPr>
          <w:p w14:paraId="5CB1A879" w14:textId="577B1662" w:rsidR="00D52B08" w:rsidRPr="00B97375" w:rsidRDefault="00D52B08" w:rsidP="00D52B08">
            <w:pPr>
              <w:jc w:val="right"/>
              <w:rPr>
                <w:i/>
                <w:iCs/>
                <w:sz w:val="22"/>
              </w:rPr>
            </w:pPr>
            <w:r w:rsidRPr="004D3B47">
              <w:t xml:space="preserve"> 1,546 </w:t>
            </w:r>
          </w:p>
        </w:tc>
        <w:tc>
          <w:tcPr>
            <w:tcW w:w="1194" w:type="dxa"/>
            <w:tcBorders>
              <w:top w:val="single" w:sz="4" w:space="0" w:color="auto"/>
            </w:tcBorders>
            <w:shd w:val="clear" w:color="auto" w:fill="auto"/>
            <w:tcMar>
              <w:left w:w="85" w:type="dxa"/>
              <w:right w:w="85" w:type="dxa"/>
            </w:tcMar>
          </w:tcPr>
          <w:p w14:paraId="26991961" w14:textId="0578F328" w:rsidR="00D52B08" w:rsidRPr="00B97375" w:rsidRDefault="00D52B08" w:rsidP="00D52B08">
            <w:pPr>
              <w:jc w:val="right"/>
              <w:rPr>
                <w:i/>
                <w:iCs/>
                <w:sz w:val="22"/>
              </w:rPr>
            </w:pPr>
            <w:r w:rsidRPr="004D3B47">
              <w:t xml:space="preserve"> 1,447 </w:t>
            </w:r>
          </w:p>
        </w:tc>
        <w:tc>
          <w:tcPr>
            <w:tcW w:w="998" w:type="dxa"/>
            <w:tcBorders>
              <w:top w:val="single" w:sz="4" w:space="0" w:color="auto"/>
            </w:tcBorders>
            <w:shd w:val="clear" w:color="auto" w:fill="auto"/>
            <w:noWrap/>
            <w:tcMar>
              <w:left w:w="85" w:type="dxa"/>
              <w:right w:w="85" w:type="dxa"/>
            </w:tcMar>
          </w:tcPr>
          <w:p w14:paraId="5A6F5589" w14:textId="1934AF56" w:rsidR="00D52B08" w:rsidRPr="00B97375" w:rsidRDefault="00D52B08" w:rsidP="00D52B08">
            <w:pPr>
              <w:jc w:val="right"/>
              <w:rPr>
                <w:i/>
                <w:iCs/>
                <w:sz w:val="22"/>
              </w:rPr>
            </w:pPr>
            <w:r w:rsidRPr="004D3B47">
              <w:t>1,084</w:t>
            </w:r>
          </w:p>
        </w:tc>
        <w:tc>
          <w:tcPr>
            <w:tcW w:w="999" w:type="dxa"/>
            <w:gridSpan w:val="2"/>
            <w:tcBorders>
              <w:top w:val="single" w:sz="4" w:space="0" w:color="auto"/>
            </w:tcBorders>
            <w:shd w:val="clear" w:color="auto" w:fill="auto"/>
            <w:tcMar>
              <w:left w:w="85" w:type="dxa"/>
              <w:right w:w="85" w:type="dxa"/>
            </w:tcMar>
          </w:tcPr>
          <w:p w14:paraId="7C31448E" w14:textId="0161FCD9" w:rsidR="00D52B08" w:rsidRPr="00B97375" w:rsidRDefault="00D52B08" w:rsidP="00D52B08">
            <w:pPr>
              <w:jc w:val="right"/>
              <w:rPr>
                <w:i/>
                <w:iCs/>
                <w:sz w:val="22"/>
              </w:rPr>
            </w:pPr>
            <w:r w:rsidRPr="004D3B47">
              <w:t>74.9</w:t>
            </w:r>
          </w:p>
        </w:tc>
        <w:tc>
          <w:tcPr>
            <w:tcW w:w="998" w:type="dxa"/>
            <w:tcBorders>
              <w:top w:val="single" w:sz="4" w:space="0" w:color="auto"/>
            </w:tcBorders>
            <w:tcMar>
              <w:left w:w="85" w:type="dxa"/>
              <w:right w:w="85" w:type="dxa"/>
            </w:tcMar>
          </w:tcPr>
          <w:p w14:paraId="091FE8FC" w14:textId="1EB78012" w:rsidR="00D52B08" w:rsidRPr="00B97375" w:rsidRDefault="00D52B08" w:rsidP="00D52B08">
            <w:pPr>
              <w:jc w:val="right"/>
              <w:rPr>
                <w:i/>
                <w:iCs/>
                <w:sz w:val="22"/>
              </w:rPr>
            </w:pPr>
            <w:r w:rsidRPr="004D3B47">
              <w:t>1,299</w:t>
            </w:r>
          </w:p>
        </w:tc>
        <w:tc>
          <w:tcPr>
            <w:tcW w:w="999" w:type="dxa"/>
            <w:tcBorders>
              <w:top w:val="single" w:sz="4" w:space="0" w:color="auto"/>
            </w:tcBorders>
          </w:tcPr>
          <w:p w14:paraId="2839C684" w14:textId="4FFF8D54" w:rsidR="00D52B08" w:rsidRPr="00B97375" w:rsidRDefault="00D52B08" w:rsidP="00D52B08">
            <w:pPr>
              <w:jc w:val="right"/>
              <w:rPr>
                <w:i/>
                <w:iCs/>
                <w:sz w:val="22"/>
              </w:rPr>
            </w:pPr>
            <w:r w:rsidRPr="004D3B47">
              <w:t>89.8</w:t>
            </w:r>
          </w:p>
        </w:tc>
      </w:tr>
      <w:tr w:rsidR="00D52B08" w:rsidRPr="00B97375" w14:paraId="6D5A0A25" w14:textId="77777777" w:rsidTr="00AB0E37">
        <w:trPr>
          <w:trHeight w:val="300"/>
        </w:trPr>
        <w:tc>
          <w:tcPr>
            <w:tcW w:w="2281" w:type="dxa"/>
            <w:shd w:val="clear" w:color="auto" w:fill="auto"/>
            <w:tcMar>
              <w:left w:w="85" w:type="dxa"/>
              <w:right w:w="85" w:type="dxa"/>
            </w:tcMar>
            <w:vAlign w:val="bottom"/>
            <w:hideMark/>
          </w:tcPr>
          <w:p w14:paraId="442E53A7" w14:textId="6798B696" w:rsidR="00D52B08" w:rsidRPr="00B97375" w:rsidRDefault="00D52B08" w:rsidP="00D52B08">
            <w:pPr>
              <w:keepNext/>
              <w:keepLines/>
              <w:rPr>
                <w:rFonts w:cs="Arial"/>
                <w:sz w:val="22"/>
              </w:rPr>
            </w:pPr>
            <w:r w:rsidRPr="004D3B47">
              <w:rPr>
                <w:rFonts w:cs="Arial"/>
                <w:sz w:val="22"/>
              </w:rPr>
              <w:t>Auckland</w:t>
            </w:r>
          </w:p>
        </w:tc>
        <w:tc>
          <w:tcPr>
            <w:tcW w:w="1193" w:type="dxa"/>
            <w:shd w:val="clear" w:color="auto" w:fill="auto"/>
            <w:tcMar>
              <w:left w:w="85" w:type="dxa"/>
              <w:right w:w="85" w:type="dxa"/>
            </w:tcMar>
          </w:tcPr>
          <w:p w14:paraId="404BFAFF" w14:textId="1A68D678" w:rsidR="00D52B08" w:rsidRPr="00B97375" w:rsidRDefault="00D52B08" w:rsidP="00D52B08">
            <w:pPr>
              <w:jc w:val="right"/>
              <w:rPr>
                <w:sz w:val="22"/>
              </w:rPr>
            </w:pPr>
            <w:r w:rsidRPr="004D3B47">
              <w:t xml:space="preserve"> 174 </w:t>
            </w:r>
          </w:p>
        </w:tc>
        <w:tc>
          <w:tcPr>
            <w:tcW w:w="1194" w:type="dxa"/>
            <w:shd w:val="clear" w:color="auto" w:fill="auto"/>
            <w:tcMar>
              <w:left w:w="85" w:type="dxa"/>
              <w:right w:w="85" w:type="dxa"/>
            </w:tcMar>
          </w:tcPr>
          <w:p w14:paraId="3DE8CD7F" w14:textId="5009F6E0" w:rsidR="00D52B08" w:rsidRPr="00B97375" w:rsidRDefault="00D52B08" w:rsidP="00D52B08">
            <w:pPr>
              <w:jc w:val="right"/>
              <w:rPr>
                <w:sz w:val="22"/>
              </w:rPr>
            </w:pPr>
            <w:r w:rsidRPr="004D3B47">
              <w:t xml:space="preserve"> 162 </w:t>
            </w:r>
          </w:p>
        </w:tc>
        <w:tc>
          <w:tcPr>
            <w:tcW w:w="998" w:type="dxa"/>
            <w:shd w:val="clear" w:color="auto" w:fill="auto"/>
            <w:noWrap/>
            <w:tcMar>
              <w:left w:w="85" w:type="dxa"/>
              <w:right w:w="85" w:type="dxa"/>
            </w:tcMar>
          </w:tcPr>
          <w:p w14:paraId="27205835" w14:textId="19AEC6E4" w:rsidR="00D52B08" w:rsidRPr="00B97375" w:rsidRDefault="00D52B08" w:rsidP="00D52B08">
            <w:pPr>
              <w:jc w:val="right"/>
              <w:rPr>
                <w:sz w:val="22"/>
              </w:rPr>
            </w:pPr>
            <w:r w:rsidRPr="004D3B47">
              <w:t>127</w:t>
            </w:r>
          </w:p>
        </w:tc>
        <w:tc>
          <w:tcPr>
            <w:tcW w:w="999" w:type="dxa"/>
            <w:gridSpan w:val="2"/>
            <w:shd w:val="clear" w:color="auto" w:fill="auto"/>
            <w:tcMar>
              <w:left w:w="85" w:type="dxa"/>
              <w:right w:w="85" w:type="dxa"/>
            </w:tcMar>
          </w:tcPr>
          <w:p w14:paraId="1EE49F48" w14:textId="5D40F515" w:rsidR="00D52B08" w:rsidRPr="00B97375" w:rsidRDefault="00D52B08" w:rsidP="00D52B08">
            <w:pPr>
              <w:jc w:val="right"/>
              <w:rPr>
                <w:sz w:val="22"/>
              </w:rPr>
            </w:pPr>
            <w:r w:rsidRPr="004D3B47">
              <w:t>78.4</w:t>
            </w:r>
          </w:p>
        </w:tc>
        <w:tc>
          <w:tcPr>
            <w:tcW w:w="998" w:type="dxa"/>
            <w:tcMar>
              <w:left w:w="85" w:type="dxa"/>
              <w:right w:w="85" w:type="dxa"/>
            </w:tcMar>
          </w:tcPr>
          <w:p w14:paraId="43BF3F35" w14:textId="4AF9C71D" w:rsidR="00D52B08" w:rsidRPr="00B97375" w:rsidRDefault="00D52B08" w:rsidP="00D52B08">
            <w:pPr>
              <w:jc w:val="right"/>
              <w:rPr>
                <w:sz w:val="22"/>
              </w:rPr>
            </w:pPr>
            <w:r w:rsidRPr="004D3B47">
              <w:t>143</w:t>
            </w:r>
          </w:p>
        </w:tc>
        <w:tc>
          <w:tcPr>
            <w:tcW w:w="999" w:type="dxa"/>
          </w:tcPr>
          <w:p w14:paraId="1AE8BAFC" w14:textId="3E8669C3" w:rsidR="00D52B08" w:rsidRPr="00B97375" w:rsidRDefault="00D52B08" w:rsidP="00D52B08">
            <w:pPr>
              <w:jc w:val="right"/>
              <w:rPr>
                <w:sz w:val="22"/>
              </w:rPr>
            </w:pPr>
            <w:r w:rsidRPr="004D3B47">
              <w:t>88.3</w:t>
            </w:r>
          </w:p>
        </w:tc>
      </w:tr>
      <w:tr w:rsidR="00D52B08" w:rsidRPr="00B97375" w14:paraId="70E3B851" w14:textId="77777777" w:rsidTr="00AB0E37">
        <w:trPr>
          <w:trHeight w:val="300"/>
        </w:trPr>
        <w:tc>
          <w:tcPr>
            <w:tcW w:w="2281" w:type="dxa"/>
            <w:shd w:val="clear" w:color="auto" w:fill="auto"/>
            <w:tcMar>
              <w:left w:w="85" w:type="dxa"/>
              <w:right w:w="85" w:type="dxa"/>
            </w:tcMar>
            <w:vAlign w:val="bottom"/>
            <w:hideMark/>
          </w:tcPr>
          <w:p w14:paraId="32441AEA" w14:textId="5F997D5E" w:rsidR="00D52B08" w:rsidRPr="00B97375" w:rsidRDefault="00D52B08" w:rsidP="00D52B08">
            <w:pPr>
              <w:keepNext/>
              <w:keepLines/>
              <w:rPr>
                <w:rFonts w:cs="Arial"/>
                <w:sz w:val="22"/>
              </w:rPr>
            </w:pPr>
            <w:r w:rsidRPr="004D3B47">
              <w:rPr>
                <w:rFonts w:cs="Arial"/>
                <w:sz w:val="22"/>
              </w:rPr>
              <w:t>Bay of Plenty</w:t>
            </w:r>
          </w:p>
        </w:tc>
        <w:tc>
          <w:tcPr>
            <w:tcW w:w="1193" w:type="dxa"/>
            <w:shd w:val="clear" w:color="auto" w:fill="auto"/>
            <w:tcMar>
              <w:left w:w="85" w:type="dxa"/>
              <w:right w:w="85" w:type="dxa"/>
            </w:tcMar>
          </w:tcPr>
          <w:p w14:paraId="79C94504" w14:textId="1A04D3C5" w:rsidR="00D52B08" w:rsidRPr="00B97375" w:rsidRDefault="00D52B08" w:rsidP="00D52B08">
            <w:pPr>
              <w:jc w:val="right"/>
              <w:rPr>
                <w:sz w:val="22"/>
              </w:rPr>
            </w:pPr>
            <w:r w:rsidRPr="004D3B47">
              <w:t xml:space="preserve"> 69 </w:t>
            </w:r>
          </w:p>
        </w:tc>
        <w:tc>
          <w:tcPr>
            <w:tcW w:w="1194" w:type="dxa"/>
            <w:shd w:val="clear" w:color="auto" w:fill="auto"/>
            <w:tcMar>
              <w:left w:w="85" w:type="dxa"/>
              <w:right w:w="85" w:type="dxa"/>
            </w:tcMar>
          </w:tcPr>
          <w:p w14:paraId="3969ABA1" w14:textId="2BA7B26C" w:rsidR="00D52B08" w:rsidRPr="00B97375" w:rsidRDefault="00D52B08" w:rsidP="00D52B08">
            <w:pPr>
              <w:jc w:val="right"/>
              <w:rPr>
                <w:sz w:val="22"/>
              </w:rPr>
            </w:pPr>
            <w:r w:rsidRPr="004D3B47">
              <w:t xml:space="preserve"> 62 </w:t>
            </w:r>
          </w:p>
        </w:tc>
        <w:tc>
          <w:tcPr>
            <w:tcW w:w="998" w:type="dxa"/>
            <w:shd w:val="clear" w:color="auto" w:fill="auto"/>
            <w:noWrap/>
            <w:tcMar>
              <w:left w:w="85" w:type="dxa"/>
              <w:right w:w="85" w:type="dxa"/>
            </w:tcMar>
          </w:tcPr>
          <w:p w14:paraId="25EA1F06" w14:textId="27516E37" w:rsidR="00D52B08" w:rsidRPr="00B97375" w:rsidRDefault="00D52B08" w:rsidP="00D52B08">
            <w:pPr>
              <w:jc w:val="right"/>
              <w:rPr>
                <w:sz w:val="22"/>
              </w:rPr>
            </w:pPr>
            <w:r w:rsidRPr="004D3B47">
              <w:t>48</w:t>
            </w:r>
          </w:p>
        </w:tc>
        <w:tc>
          <w:tcPr>
            <w:tcW w:w="999" w:type="dxa"/>
            <w:gridSpan w:val="2"/>
            <w:shd w:val="clear" w:color="auto" w:fill="auto"/>
            <w:tcMar>
              <w:left w:w="85" w:type="dxa"/>
              <w:right w:w="85" w:type="dxa"/>
            </w:tcMar>
          </w:tcPr>
          <w:p w14:paraId="21B4F35C" w14:textId="1DC4B83F" w:rsidR="00D52B08" w:rsidRPr="00B97375" w:rsidRDefault="00D52B08" w:rsidP="00D52B08">
            <w:pPr>
              <w:jc w:val="right"/>
              <w:rPr>
                <w:sz w:val="22"/>
              </w:rPr>
            </w:pPr>
            <w:r w:rsidRPr="004D3B47">
              <w:t>77.4</w:t>
            </w:r>
          </w:p>
        </w:tc>
        <w:tc>
          <w:tcPr>
            <w:tcW w:w="998" w:type="dxa"/>
            <w:tcMar>
              <w:left w:w="85" w:type="dxa"/>
              <w:right w:w="85" w:type="dxa"/>
            </w:tcMar>
          </w:tcPr>
          <w:p w14:paraId="35E8E385" w14:textId="203A3CE8" w:rsidR="00D52B08" w:rsidRPr="00B97375" w:rsidRDefault="00D52B08" w:rsidP="00D52B08">
            <w:pPr>
              <w:jc w:val="right"/>
              <w:rPr>
                <w:sz w:val="22"/>
              </w:rPr>
            </w:pPr>
            <w:r w:rsidRPr="004D3B47">
              <w:t>56</w:t>
            </w:r>
          </w:p>
        </w:tc>
        <w:tc>
          <w:tcPr>
            <w:tcW w:w="999" w:type="dxa"/>
          </w:tcPr>
          <w:p w14:paraId="426D29A7" w14:textId="1875EB60" w:rsidR="00D52B08" w:rsidRPr="00B97375" w:rsidRDefault="00D52B08" w:rsidP="00D52B08">
            <w:pPr>
              <w:jc w:val="right"/>
              <w:rPr>
                <w:sz w:val="22"/>
              </w:rPr>
            </w:pPr>
            <w:r w:rsidRPr="004D3B47">
              <w:t>90.3</w:t>
            </w:r>
          </w:p>
        </w:tc>
      </w:tr>
      <w:tr w:rsidR="00D52B08" w:rsidRPr="00B97375" w14:paraId="02D371FC" w14:textId="77777777" w:rsidTr="00AB0E37">
        <w:trPr>
          <w:trHeight w:val="300"/>
        </w:trPr>
        <w:tc>
          <w:tcPr>
            <w:tcW w:w="2281" w:type="dxa"/>
            <w:shd w:val="clear" w:color="auto" w:fill="auto"/>
            <w:tcMar>
              <w:left w:w="85" w:type="dxa"/>
              <w:right w:w="85" w:type="dxa"/>
            </w:tcMar>
            <w:vAlign w:val="bottom"/>
            <w:hideMark/>
          </w:tcPr>
          <w:p w14:paraId="6B22F4A8" w14:textId="109D5721" w:rsidR="00D52B08" w:rsidRPr="00B97375" w:rsidRDefault="00D52B08" w:rsidP="00D52B08">
            <w:pPr>
              <w:keepNext/>
              <w:keepLines/>
              <w:rPr>
                <w:rFonts w:cs="Arial"/>
                <w:sz w:val="22"/>
              </w:rPr>
            </w:pPr>
            <w:r w:rsidRPr="004D3B47">
              <w:rPr>
                <w:rFonts w:cs="Arial"/>
                <w:sz w:val="22"/>
              </w:rPr>
              <w:t>Canterbury</w:t>
            </w:r>
          </w:p>
        </w:tc>
        <w:tc>
          <w:tcPr>
            <w:tcW w:w="1193" w:type="dxa"/>
            <w:shd w:val="clear" w:color="auto" w:fill="auto"/>
            <w:tcMar>
              <w:left w:w="85" w:type="dxa"/>
              <w:right w:w="85" w:type="dxa"/>
            </w:tcMar>
          </w:tcPr>
          <w:p w14:paraId="3710CD57" w14:textId="2F4DC9EF" w:rsidR="00D52B08" w:rsidRPr="00B97375" w:rsidRDefault="00D52B08" w:rsidP="00D52B08">
            <w:pPr>
              <w:jc w:val="right"/>
              <w:rPr>
                <w:sz w:val="22"/>
              </w:rPr>
            </w:pPr>
            <w:r w:rsidRPr="004D3B47">
              <w:t xml:space="preserve"> 175 </w:t>
            </w:r>
          </w:p>
        </w:tc>
        <w:tc>
          <w:tcPr>
            <w:tcW w:w="1194" w:type="dxa"/>
            <w:shd w:val="clear" w:color="auto" w:fill="auto"/>
            <w:tcMar>
              <w:left w:w="85" w:type="dxa"/>
              <w:right w:w="85" w:type="dxa"/>
            </w:tcMar>
          </w:tcPr>
          <w:p w14:paraId="1AA24345" w14:textId="3D206316" w:rsidR="00D52B08" w:rsidRPr="00B97375" w:rsidRDefault="00D52B08" w:rsidP="00D52B08">
            <w:pPr>
              <w:jc w:val="right"/>
              <w:rPr>
                <w:sz w:val="22"/>
              </w:rPr>
            </w:pPr>
            <w:r w:rsidRPr="004D3B47">
              <w:t xml:space="preserve"> 165 </w:t>
            </w:r>
          </w:p>
        </w:tc>
        <w:tc>
          <w:tcPr>
            <w:tcW w:w="998" w:type="dxa"/>
            <w:shd w:val="clear" w:color="auto" w:fill="auto"/>
            <w:noWrap/>
            <w:tcMar>
              <w:left w:w="85" w:type="dxa"/>
              <w:right w:w="85" w:type="dxa"/>
            </w:tcMar>
          </w:tcPr>
          <w:p w14:paraId="5DFB7E8A" w14:textId="193832A0" w:rsidR="00D52B08" w:rsidRPr="00B97375" w:rsidRDefault="00D52B08" w:rsidP="00D52B08">
            <w:pPr>
              <w:jc w:val="right"/>
              <w:rPr>
                <w:sz w:val="22"/>
              </w:rPr>
            </w:pPr>
            <w:r w:rsidRPr="004D3B47">
              <w:t>118</w:t>
            </w:r>
          </w:p>
        </w:tc>
        <w:tc>
          <w:tcPr>
            <w:tcW w:w="999" w:type="dxa"/>
            <w:gridSpan w:val="2"/>
            <w:shd w:val="clear" w:color="auto" w:fill="auto"/>
            <w:tcMar>
              <w:left w:w="85" w:type="dxa"/>
              <w:right w:w="85" w:type="dxa"/>
            </w:tcMar>
          </w:tcPr>
          <w:p w14:paraId="1432511F" w14:textId="00D204C2" w:rsidR="00D52B08" w:rsidRPr="00B97375" w:rsidRDefault="00D52B08" w:rsidP="00D52B08">
            <w:pPr>
              <w:jc w:val="right"/>
              <w:rPr>
                <w:sz w:val="22"/>
              </w:rPr>
            </w:pPr>
            <w:r w:rsidRPr="004D3B47">
              <w:t>71.5</w:t>
            </w:r>
          </w:p>
        </w:tc>
        <w:tc>
          <w:tcPr>
            <w:tcW w:w="998" w:type="dxa"/>
            <w:tcMar>
              <w:left w:w="85" w:type="dxa"/>
              <w:right w:w="85" w:type="dxa"/>
            </w:tcMar>
          </w:tcPr>
          <w:p w14:paraId="695ED5B2" w14:textId="5CE7BB1F" w:rsidR="00D52B08" w:rsidRPr="00B97375" w:rsidRDefault="00D52B08" w:rsidP="00D52B08">
            <w:pPr>
              <w:jc w:val="right"/>
              <w:rPr>
                <w:sz w:val="22"/>
              </w:rPr>
            </w:pPr>
            <w:r w:rsidRPr="004D3B47">
              <w:t>148</w:t>
            </w:r>
          </w:p>
        </w:tc>
        <w:tc>
          <w:tcPr>
            <w:tcW w:w="999" w:type="dxa"/>
          </w:tcPr>
          <w:p w14:paraId="7638F9C8" w14:textId="148785C2" w:rsidR="00D52B08" w:rsidRPr="00B97375" w:rsidRDefault="00D52B08" w:rsidP="00D52B08">
            <w:pPr>
              <w:jc w:val="right"/>
              <w:rPr>
                <w:sz w:val="22"/>
              </w:rPr>
            </w:pPr>
            <w:r w:rsidRPr="004D3B47">
              <w:t>89.7</w:t>
            </w:r>
          </w:p>
        </w:tc>
      </w:tr>
      <w:tr w:rsidR="00D52B08" w:rsidRPr="00B97375" w14:paraId="495AF968" w14:textId="77777777" w:rsidTr="00AB0E37">
        <w:trPr>
          <w:trHeight w:val="300"/>
        </w:trPr>
        <w:tc>
          <w:tcPr>
            <w:tcW w:w="2281" w:type="dxa"/>
            <w:shd w:val="clear" w:color="auto" w:fill="auto"/>
            <w:tcMar>
              <w:left w:w="85" w:type="dxa"/>
              <w:right w:w="85" w:type="dxa"/>
            </w:tcMar>
            <w:vAlign w:val="bottom"/>
            <w:hideMark/>
          </w:tcPr>
          <w:p w14:paraId="04C87BA2" w14:textId="147C1193" w:rsidR="00D52B08" w:rsidRPr="00B97375" w:rsidRDefault="00D52B08" w:rsidP="00D52B08">
            <w:pPr>
              <w:keepNext/>
              <w:keepLines/>
              <w:rPr>
                <w:rFonts w:cs="Arial"/>
                <w:sz w:val="22"/>
              </w:rPr>
            </w:pPr>
            <w:r w:rsidRPr="004D3B47">
              <w:rPr>
                <w:rFonts w:cs="Arial"/>
                <w:sz w:val="22"/>
              </w:rPr>
              <w:t>Capital &amp; Coast</w:t>
            </w:r>
          </w:p>
        </w:tc>
        <w:tc>
          <w:tcPr>
            <w:tcW w:w="1193" w:type="dxa"/>
            <w:shd w:val="clear" w:color="auto" w:fill="auto"/>
            <w:tcMar>
              <w:left w:w="85" w:type="dxa"/>
              <w:right w:w="85" w:type="dxa"/>
            </w:tcMar>
          </w:tcPr>
          <w:p w14:paraId="1A3BBA57" w14:textId="79E3057A" w:rsidR="00D52B08" w:rsidRPr="00B97375" w:rsidRDefault="00D52B08" w:rsidP="00D52B08">
            <w:pPr>
              <w:jc w:val="right"/>
              <w:rPr>
                <w:sz w:val="22"/>
              </w:rPr>
            </w:pPr>
            <w:r w:rsidRPr="004D3B47">
              <w:t xml:space="preserve"> 85 </w:t>
            </w:r>
          </w:p>
        </w:tc>
        <w:tc>
          <w:tcPr>
            <w:tcW w:w="1194" w:type="dxa"/>
            <w:shd w:val="clear" w:color="auto" w:fill="auto"/>
            <w:tcMar>
              <w:left w:w="85" w:type="dxa"/>
              <w:right w:w="85" w:type="dxa"/>
            </w:tcMar>
          </w:tcPr>
          <w:p w14:paraId="006866D4" w14:textId="241AF00C" w:rsidR="00D52B08" w:rsidRPr="00B97375" w:rsidRDefault="00D52B08" w:rsidP="00D52B08">
            <w:pPr>
              <w:jc w:val="right"/>
              <w:rPr>
                <w:sz w:val="22"/>
              </w:rPr>
            </w:pPr>
            <w:r w:rsidRPr="004D3B47">
              <w:t xml:space="preserve"> 73 </w:t>
            </w:r>
          </w:p>
        </w:tc>
        <w:tc>
          <w:tcPr>
            <w:tcW w:w="998" w:type="dxa"/>
            <w:shd w:val="clear" w:color="auto" w:fill="auto"/>
            <w:noWrap/>
            <w:tcMar>
              <w:left w:w="85" w:type="dxa"/>
              <w:right w:w="85" w:type="dxa"/>
            </w:tcMar>
          </w:tcPr>
          <w:p w14:paraId="403D8555" w14:textId="66C066F3" w:rsidR="00D52B08" w:rsidRPr="00B97375" w:rsidRDefault="00D52B08" w:rsidP="00D52B08">
            <w:pPr>
              <w:jc w:val="right"/>
              <w:rPr>
                <w:sz w:val="22"/>
              </w:rPr>
            </w:pPr>
            <w:r w:rsidRPr="004D3B47">
              <w:t>57</w:t>
            </w:r>
          </w:p>
        </w:tc>
        <w:tc>
          <w:tcPr>
            <w:tcW w:w="999" w:type="dxa"/>
            <w:gridSpan w:val="2"/>
            <w:shd w:val="clear" w:color="auto" w:fill="auto"/>
            <w:tcMar>
              <w:left w:w="85" w:type="dxa"/>
              <w:right w:w="85" w:type="dxa"/>
            </w:tcMar>
          </w:tcPr>
          <w:p w14:paraId="1330D374" w14:textId="21ABD533" w:rsidR="00D52B08" w:rsidRPr="00B97375" w:rsidRDefault="00D52B08" w:rsidP="00D52B08">
            <w:pPr>
              <w:jc w:val="right"/>
              <w:rPr>
                <w:sz w:val="22"/>
              </w:rPr>
            </w:pPr>
            <w:r w:rsidRPr="004D3B47">
              <w:t>78.1</w:t>
            </w:r>
          </w:p>
        </w:tc>
        <w:tc>
          <w:tcPr>
            <w:tcW w:w="998" w:type="dxa"/>
            <w:tcMar>
              <w:left w:w="85" w:type="dxa"/>
              <w:right w:w="85" w:type="dxa"/>
            </w:tcMar>
          </w:tcPr>
          <w:p w14:paraId="532CD0D9" w14:textId="2D5BB0A8" w:rsidR="00D52B08" w:rsidRPr="00B97375" w:rsidRDefault="00D52B08" w:rsidP="00D52B08">
            <w:pPr>
              <w:jc w:val="right"/>
              <w:rPr>
                <w:sz w:val="22"/>
              </w:rPr>
            </w:pPr>
            <w:r w:rsidRPr="004D3B47">
              <w:t>69</w:t>
            </w:r>
          </w:p>
        </w:tc>
        <w:tc>
          <w:tcPr>
            <w:tcW w:w="999" w:type="dxa"/>
          </w:tcPr>
          <w:p w14:paraId="7954E826" w14:textId="3AC9DAF1" w:rsidR="00D52B08" w:rsidRPr="00B97375" w:rsidRDefault="00D52B08" w:rsidP="00D52B08">
            <w:pPr>
              <w:jc w:val="right"/>
              <w:rPr>
                <w:sz w:val="22"/>
              </w:rPr>
            </w:pPr>
            <w:r w:rsidRPr="004D3B47">
              <w:t>94.5</w:t>
            </w:r>
          </w:p>
        </w:tc>
      </w:tr>
      <w:tr w:rsidR="00D52B08" w:rsidRPr="00B97375" w14:paraId="040E2E3A" w14:textId="77777777" w:rsidTr="00AB0E37">
        <w:trPr>
          <w:trHeight w:val="300"/>
        </w:trPr>
        <w:tc>
          <w:tcPr>
            <w:tcW w:w="2281" w:type="dxa"/>
            <w:shd w:val="clear" w:color="auto" w:fill="auto"/>
            <w:tcMar>
              <w:left w:w="85" w:type="dxa"/>
              <w:right w:w="85" w:type="dxa"/>
            </w:tcMar>
            <w:vAlign w:val="bottom"/>
            <w:hideMark/>
          </w:tcPr>
          <w:p w14:paraId="421EF182" w14:textId="1628A58E" w:rsidR="00D52B08" w:rsidRPr="00B97375" w:rsidRDefault="00D52B08" w:rsidP="00D52B08">
            <w:pPr>
              <w:keepNext/>
              <w:keepLines/>
              <w:rPr>
                <w:rFonts w:cs="Arial"/>
                <w:sz w:val="22"/>
              </w:rPr>
            </w:pPr>
            <w:r w:rsidRPr="004D3B47">
              <w:rPr>
                <w:rFonts w:cs="Arial"/>
                <w:sz w:val="22"/>
              </w:rPr>
              <w:t>Counties Manukau</w:t>
            </w:r>
          </w:p>
        </w:tc>
        <w:tc>
          <w:tcPr>
            <w:tcW w:w="1193" w:type="dxa"/>
            <w:shd w:val="clear" w:color="auto" w:fill="auto"/>
            <w:tcMar>
              <w:left w:w="85" w:type="dxa"/>
              <w:right w:w="85" w:type="dxa"/>
            </w:tcMar>
          </w:tcPr>
          <w:p w14:paraId="3823E331" w14:textId="035B7F63" w:rsidR="00D52B08" w:rsidRPr="00B97375" w:rsidRDefault="00D52B08" w:rsidP="00D52B08">
            <w:pPr>
              <w:jc w:val="right"/>
              <w:rPr>
                <w:sz w:val="22"/>
              </w:rPr>
            </w:pPr>
            <w:r w:rsidRPr="004D3B47">
              <w:t xml:space="preserve"> 148 </w:t>
            </w:r>
          </w:p>
        </w:tc>
        <w:tc>
          <w:tcPr>
            <w:tcW w:w="1194" w:type="dxa"/>
            <w:shd w:val="clear" w:color="auto" w:fill="auto"/>
            <w:tcMar>
              <w:left w:w="85" w:type="dxa"/>
              <w:right w:w="85" w:type="dxa"/>
            </w:tcMar>
          </w:tcPr>
          <w:p w14:paraId="53CF95E8" w14:textId="7A508541" w:rsidR="00D52B08" w:rsidRPr="00B97375" w:rsidRDefault="00D52B08" w:rsidP="00D52B08">
            <w:pPr>
              <w:jc w:val="right"/>
              <w:rPr>
                <w:sz w:val="22"/>
              </w:rPr>
            </w:pPr>
            <w:r w:rsidRPr="004D3B47">
              <w:t xml:space="preserve"> 139 </w:t>
            </w:r>
          </w:p>
        </w:tc>
        <w:tc>
          <w:tcPr>
            <w:tcW w:w="998" w:type="dxa"/>
            <w:shd w:val="clear" w:color="auto" w:fill="auto"/>
            <w:noWrap/>
            <w:tcMar>
              <w:left w:w="85" w:type="dxa"/>
              <w:right w:w="85" w:type="dxa"/>
            </w:tcMar>
          </w:tcPr>
          <w:p w14:paraId="5DB6CD94" w14:textId="09593481" w:rsidR="00D52B08" w:rsidRPr="00B97375" w:rsidRDefault="00D52B08" w:rsidP="00D52B08">
            <w:pPr>
              <w:jc w:val="right"/>
              <w:rPr>
                <w:sz w:val="22"/>
              </w:rPr>
            </w:pPr>
            <w:r w:rsidRPr="004D3B47">
              <w:t>50</w:t>
            </w:r>
          </w:p>
        </w:tc>
        <w:tc>
          <w:tcPr>
            <w:tcW w:w="999" w:type="dxa"/>
            <w:gridSpan w:val="2"/>
            <w:shd w:val="clear" w:color="auto" w:fill="auto"/>
            <w:tcMar>
              <w:left w:w="85" w:type="dxa"/>
              <w:right w:w="85" w:type="dxa"/>
            </w:tcMar>
          </w:tcPr>
          <w:p w14:paraId="48F9A0F9" w14:textId="34A29F8E" w:rsidR="00D52B08" w:rsidRPr="00B97375" w:rsidRDefault="00D52B08" w:rsidP="00D52B08">
            <w:pPr>
              <w:jc w:val="right"/>
              <w:rPr>
                <w:sz w:val="22"/>
              </w:rPr>
            </w:pPr>
            <w:r w:rsidRPr="004D3B47">
              <w:t>36.0</w:t>
            </w:r>
          </w:p>
        </w:tc>
        <w:tc>
          <w:tcPr>
            <w:tcW w:w="998" w:type="dxa"/>
            <w:tcMar>
              <w:left w:w="85" w:type="dxa"/>
              <w:right w:w="85" w:type="dxa"/>
            </w:tcMar>
          </w:tcPr>
          <w:p w14:paraId="2BA1541D" w14:textId="0AB1C453" w:rsidR="00D52B08" w:rsidRPr="00B97375" w:rsidRDefault="00D52B08" w:rsidP="00D52B08">
            <w:pPr>
              <w:jc w:val="right"/>
              <w:rPr>
                <w:sz w:val="22"/>
              </w:rPr>
            </w:pPr>
            <w:r w:rsidRPr="004D3B47">
              <w:t>90</w:t>
            </w:r>
          </w:p>
        </w:tc>
        <w:tc>
          <w:tcPr>
            <w:tcW w:w="999" w:type="dxa"/>
          </w:tcPr>
          <w:p w14:paraId="6724A656" w14:textId="10AAEB8A" w:rsidR="00D52B08" w:rsidRPr="00B97375" w:rsidRDefault="00D52B08" w:rsidP="00D52B08">
            <w:pPr>
              <w:jc w:val="right"/>
              <w:rPr>
                <w:sz w:val="22"/>
              </w:rPr>
            </w:pPr>
            <w:r w:rsidRPr="004D3B47">
              <w:t>64.7</w:t>
            </w:r>
          </w:p>
        </w:tc>
      </w:tr>
      <w:tr w:rsidR="00D52B08" w:rsidRPr="00B97375" w14:paraId="5BBD33A1" w14:textId="77777777" w:rsidTr="00AB0E37">
        <w:trPr>
          <w:trHeight w:val="300"/>
        </w:trPr>
        <w:tc>
          <w:tcPr>
            <w:tcW w:w="2281" w:type="dxa"/>
            <w:shd w:val="clear" w:color="auto" w:fill="auto"/>
            <w:tcMar>
              <w:left w:w="85" w:type="dxa"/>
              <w:right w:w="85" w:type="dxa"/>
            </w:tcMar>
            <w:vAlign w:val="bottom"/>
            <w:hideMark/>
          </w:tcPr>
          <w:p w14:paraId="2F1019A6" w14:textId="05B22E78" w:rsidR="00D52B08" w:rsidRPr="00B97375" w:rsidRDefault="00D52B08" w:rsidP="00D52B08">
            <w:pPr>
              <w:keepNext/>
              <w:keepLines/>
              <w:rPr>
                <w:rFonts w:cs="Arial"/>
                <w:sz w:val="22"/>
              </w:rPr>
            </w:pPr>
            <w:r w:rsidRPr="004D3B47">
              <w:rPr>
                <w:rFonts w:cs="Arial"/>
                <w:sz w:val="22"/>
              </w:rPr>
              <w:t>Hawke's Bay</w:t>
            </w:r>
          </w:p>
        </w:tc>
        <w:tc>
          <w:tcPr>
            <w:tcW w:w="1193" w:type="dxa"/>
            <w:shd w:val="clear" w:color="auto" w:fill="auto"/>
            <w:tcMar>
              <w:left w:w="85" w:type="dxa"/>
              <w:right w:w="85" w:type="dxa"/>
            </w:tcMar>
          </w:tcPr>
          <w:p w14:paraId="17B4C016" w14:textId="58B244BB" w:rsidR="00D52B08" w:rsidRPr="00B97375" w:rsidRDefault="00D52B08" w:rsidP="00D52B08">
            <w:pPr>
              <w:jc w:val="right"/>
              <w:rPr>
                <w:sz w:val="22"/>
              </w:rPr>
            </w:pPr>
            <w:r w:rsidRPr="004D3B47">
              <w:t xml:space="preserve"> 58 </w:t>
            </w:r>
          </w:p>
        </w:tc>
        <w:tc>
          <w:tcPr>
            <w:tcW w:w="1194" w:type="dxa"/>
            <w:shd w:val="clear" w:color="auto" w:fill="auto"/>
            <w:tcMar>
              <w:left w:w="85" w:type="dxa"/>
              <w:right w:w="85" w:type="dxa"/>
            </w:tcMar>
          </w:tcPr>
          <w:p w14:paraId="0C39CA1C" w14:textId="0596ACA0" w:rsidR="00D52B08" w:rsidRPr="00B97375" w:rsidRDefault="00D52B08" w:rsidP="00D52B08">
            <w:pPr>
              <w:jc w:val="right"/>
              <w:rPr>
                <w:sz w:val="22"/>
              </w:rPr>
            </w:pPr>
            <w:r w:rsidRPr="004D3B47">
              <w:t xml:space="preserve"> 52 </w:t>
            </w:r>
          </w:p>
        </w:tc>
        <w:tc>
          <w:tcPr>
            <w:tcW w:w="998" w:type="dxa"/>
            <w:shd w:val="clear" w:color="auto" w:fill="auto"/>
            <w:noWrap/>
            <w:tcMar>
              <w:left w:w="85" w:type="dxa"/>
              <w:right w:w="85" w:type="dxa"/>
            </w:tcMar>
          </w:tcPr>
          <w:p w14:paraId="200B5DE7" w14:textId="5B6861E5" w:rsidR="00D52B08" w:rsidRPr="00B97375" w:rsidRDefault="00D52B08" w:rsidP="00D52B08">
            <w:pPr>
              <w:jc w:val="right"/>
              <w:rPr>
                <w:sz w:val="22"/>
              </w:rPr>
            </w:pPr>
            <w:r w:rsidRPr="004D3B47">
              <w:t>36</w:t>
            </w:r>
          </w:p>
        </w:tc>
        <w:tc>
          <w:tcPr>
            <w:tcW w:w="999" w:type="dxa"/>
            <w:gridSpan w:val="2"/>
            <w:shd w:val="clear" w:color="auto" w:fill="auto"/>
            <w:tcMar>
              <w:left w:w="85" w:type="dxa"/>
              <w:right w:w="85" w:type="dxa"/>
            </w:tcMar>
          </w:tcPr>
          <w:p w14:paraId="6F1E3690" w14:textId="3101057F" w:rsidR="00D52B08" w:rsidRPr="00B97375" w:rsidRDefault="00D52B08" w:rsidP="00D52B08">
            <w:pPr>
              <w:jc w:val="right"/>
              <w:rPr>
                <w:sz w:val="22"/>
              </w:rPr>
            </w:pPr>
            <w:r w:rsidRPr="004D3B47">
              <w:t>69.2</w:t>
            </w:r>
          </w:p>
        </w:tc>
        <w:tc>
          <w:tcPr>
            <w:tcW w:w="998" w:type="dxa"/>
            <w:tcMar>
              <w:left w:w="85" w:type="dxa"/>
              <w:right w:w="85" w:type="dxa"/>
            </w:tcMar>
          </w:tcPr>
          <w:p w14:paraId="752035BC" w14:textId="26D8F06D" w:rsidR="00D52B08" w:rsidRPr="00B97375" w:rsidRDefault="00D52B08" w:rsidP="00D52B08">
            <w:pPr>
              <w:jc w:val="right"/>
              <w:rPr>
                <w:sz w:val="22"/>
              </w:rPr>
            </w:pPr>
            <w:r w:rsidRPr="004D3B47">
              <w:t>51</w:t>
            </w:r>
          </w:p>
        </w:tc>
        <w:tc>
          <w:tcPr>
            <w:tcW w:w="999" w:type="dxa"/>
          </w:tcPr>
          <w:p w14:paraId="6FBA5E36" w14:textId="7F030DB9" w:rsidR="00D52B08" w:rsidRPr="00B97375" w:rsidRDefault="00D52B08" w:rsidP="00D52B08">
            <w:pPr>
              <w:jc w:val="right"/>
              <w:rPr>
                <w:sz w:val="22"/>
              </w:rPr>
            </w:pPr>
            <w:r w:rsidRPr="004D3B47">
              <w:t>98.1</w:t>
            </w:r>
          </w:p>
        </w:tc>
      </w:tr>
      <w:tr w:rsidR="00D52B08" w:rsidRPr="00B97375" w14:paraId="0035D7CF" w14:textId="77777777" w:rsidTr="00AB0E37">
        <w:trPr>
          <w:trHeight w:val="300"/>
        </w:trPr>
        <w:tc>
          <w:tcPr>
            <w:tcW w:w="2281" w:type="dxa"/>
            <w:shd w:val="clear" w:color="auto" w:fill="auto"/>
            <w:tcMar>
              <w:left w:w="85" w:type="dxa"/>
              <w:right w:w="85" w:type="dxa"/>
            </w:tcMar>
            <w:vAlign w:val="bottom"/>
            <w:hideMark/>
          </w:tcPr>
          <w:p w14:paraId="047284A1" w14:textId="324D6D07" w:rsidR="00D52B08" w:rsidRPr="00B97375" w:rsidRDefault="00D52B08" w:rsidP="00D52B08">
            <w:pPr>
              <w:keepNext/>
              <w:keepLines/>
              <w:rPr>
                <w:rFonts w:cs="Arial"/>
                <w:sz w:val="22"/>
              </w:rPr>
            </w:pPr>
            <w:r w:rsidRPr="004D3B47">
              <w:rPr>
                <w:rFonts w:cs="Arial"/>
                <w:sz w:val="22"/>
              </w:rPr>
              <w:t>Hutt Valley</w:t>
            </w:r>
          </w:p>
        </w:tc>
        <w:tc>
          <w:tcPr>
            <w:tcW w:w="1193" w:type="dxa"/>
            <w:shd w:val="clear" w:color="auto" w:fill="auto"/>
            <w:tcMar>
              <w:left w:w="85" w:type="dxa"/>
              <w:right w:w="85" w:type="dxa"/>
            </w:tcMar>
          </w:tcPr>
          <w:p w14:paraId="3856BF7F" w14:textId="7B673A92" w:rsidR="00D52B08" w:rsidRPr="00B97375" w:rsidRDefault="00D52B08" w:rsidP="00D52B08">
            <w:pPr>
              <w:jc w:val="right"/>
              <w:rPr>
                <w:sz w:val="22"/>
              </w:rPr>
            </w:pPr>
            <w:r w:rsidRPr="004D3B47">
              <w:t xml:space="preserve"> 72 </w:t>
            </w:r>
          </w:p>
        </w:tc>
        <w:tc>
          <w:tcPr>
            <w:tcW w:w="1194" w:type="dxa"/>
            <w:shd w:val="clear" w:color="auto" w:fill="auto"/>
            <w:tcMar>
              <w:left w:w="85" w:type="dxa"/>
              <w:right w:w="85" w:type="dxa"/>
            </w:tcMar>
          </w:tcPr>
          <w:p w14:paraId="72FD4F03" w14:textId="03A1C7BA" w:rsidR="00D52B08" w:rsidRPr="00B97375" w:rsidRDefault="00D52B08" w:rsidP="00D52B08">
            <w:pPr>
              <w:jc w:val="right"/>
              <w:rPr>
                <w:sz w:val="22"/>
              </w:rPr>
            </w:pPr>
            <w:r w:rsidRPr="004D3B47">
              <w:t xml:space="preserve"> 66 </w:t>
            </w:r>
          </w:p>
        </w:tc>
        <w:tc>
          <w:tcPr>
            <w:tcW w:w="998" w:type="dxa"/>
            <w:shd w:val="clear" w:color="auto" w:fill="auto"/>
            <w:noWrap/>
            <w:tcMar>
              <w:left w:w="85" w:type="dxa"/>
              <w:right w:w="85" w:type="dxa"/>
            </w:tcMar>
          </w:tcPr>
          <w:p w14:paraId="7ACD2B29" w14:textId="401B74B7" w:rsidR="00D52B08" w:rsidRPr="00B97375" w:rsidRDefault="00D52B08" w:rsidP="00D52B08">
            <w:pPr>
              <w:jc w:val="right"/>
              <w:rPr>
                <w:sz w:val="22"/>
              </w:rPr>
            </w:pPr>
            <w:r w:rsidRPr="004D3B47">
              <w:t>60</w:t>
            </w:r>
          </w:p>
        </w:tc>
        <w:tc>
          <w:tcPr>
            <w:tcW w:w="999" w:type="dxa"/>
            <w:gridSpan w:val="2"/>
            <w:shd w:val="clear" w:color="auto" w:fill="auto"/>
            <w:tcMar>
              <w:left w:w="85" w:type="dxa"/>
              <w:right w:w="85" w:type="dxa"/>
            </w:tcMar>
          </w:tcPr>
          <w:p w14:paraId="2BFDB483" w14:textId="1870678D" w:rsidR="00D52B08" w:rsidRPr="00B97375" w:rsidRDefault="00D52B08" w:rsidP="00D52B08">
            <w:pPr>
              <w:jc w:val="right"/>
              <w:rPr>
                <w:sz w:val="22"/>
              </w:rPr>
            </w:pPr>
            <w:r w:rsidRPr="004D3B47">
              <w:t>90.9</w:t>
            </w:r>
          </w:p>
        </w:tc>
        <w:tc>
          <w:tcPr>
            <w:tcW w:w="998" w:type="dxa"/>
            <w:tcMar>
              <w:left w:w="85" w:type="dxa"/>
              <w:right w:w="85" w:type="dxa"/>
            </w:tcMar>
          </w:tcPr>
          <w:p w14:paraId="3F02DFBB" w14:textId="0351EF64" w:rsidR="00D52B08" w:rsidRPr="00B97375" w:rsidRDefault="00D52B08" w:rsidP="00D52B08">
            <w:pPr>
              <w:jc w:val="right"/>
              <w:rPr>
                <w:sz w:val="22"/>
              </w:rPr>
            </w:pPr>
            <w:r w:rsidRPr="004D3B47">
              <w:t>65</w:t>
            </w:r>
          </w:p>
        </w:tc>
        <w:tc>
          <w:tcPr>
            <w:tcW w:w="999" w:type="dxa"/>
          </w:tcPr>
          <w:p w14:paraId="6C4DD01D" w14:textId="78CB3837" w:rsidR="00D52B08" w:rsidRPr="00B97375" w:rsidRDefault="00D52B08" w:rsidP="00D52B08">
            <w:pPr>
              <w:jc w:val="right"/>
              <w:rPr>
                <w:sz w:val="22"/>
              </w:rPr>
            </w:pPr>
            <w:r w:rsidRPr="004D3B47">
              <w:t>98.5</w:t>
            </w:r>
          </w:p>
        </w:tc>
      </w:tr>
      <w:tr w:rsidR="00D52B08" w:rsidRPr="00B97375" w14:paraId="6EC597EF" w14:textId="77777777" w:rsidTr="00AB0E37">
        <w:trPr>
          <w:trHeight w:val="300"/>
        </w:trPr>
        <w:tc>
          <w:tcPr>
            <w:tcW w:w="2281" w:type="dxa"/>
            <w:shd w:val="clear" w:color="auto" w:fill="auto"/>
            <w:tcMar>
              <w:left w:w="85" w:type="dxa"/>
              <w:right w:w="85" w:type="dxa"/>
            </w:tcMar>
            <w:vAlign w:val="bottom"/>
            <w:hideMark/>
          </w:tcPr>
          <w:p w14:paraId="2CA4C9A3" w14:textId="40C3DC60" w:rsidR="00D52B08" w:rsidRPr="00B97375" w:rsidRDefault="00D52B08" w:rsidP="00D52B08">
            <w:pPr>
              <w:keepNext/>
              <w:keepLines/>
              <w:rPr>
                <w:rFonts w:cs="Arial"/>
                <w:sz w:val="22"/>
              </w:rPr>
            </w:pPr>
            <w:r w:rsidRPr="004D3B47">
              <w:rPr>
                <w:rFonts w:cs="Arial"/>
                <w:sz w:val="22"/>
              </w:rPr>
              <w:t>Lakes</w:t>
            </w:r>
          </w:p>
        </w:tc>
        <w:tc>
          <w:tcPr>
            <w:tcW w:w="1193" w:type="dxa"/>
            <w:shd w:val="clear" w:color="auto" w:fill="auto"/>
            <w:tcMar>
              <w:left w:w="85" w:type="dxa"/>
              <w:right w:w="85" w:type="dxa"/>
            </w:tcMar>
          </w:tcPr>
          <w:p w14:paraId="48D836DA" w14:textId="130C89FB" w:rsidR="00D52B08" w:rsidRPr="00B97375" w:rsidRDefault="00D52B08" w:rsidP="00D52B08">
            <w:pPr>
              <w:jc w:val="right"/>
              <w:rPr>
                <w:sz w:val="22"/>
              </w:rPr>
            </w:pPr>
            <w:r w:rsidRPr="004D3B47">
              <w:t xml:space="preserve"> 32 </w:t>
            </w:r>
          </w:p>
        </w:tc>
        <w:tc>
          <w:tcPr>
            <w:tcW w:w="1194" w:type="dxa"/>
            <w:shd w:val="clear" w:color="auto" w:fill="auto"/>
            <w:tcMar>
              <w:left w:w="85" w:type="dxa"/>
              <w:right w:w="85" w:type="dxa"/>
            </w:tcMar>
          </w:tcPr>
          <w:p w14:paraId="29BD19BF" w14:textId="5FD13702" w:rsidR="00D52B08" w:rsidRPr="00B97375" w:rsidRDefault="00D52B08" w:rsidP="00D52B08">
            <w:pPr>
              <w:jc w:val="right"/>
              <w:rPr>
                <w:sz w:val="22"/>
              </w:rPr>
            </w:pPr>
            <w:r w:rsidRPr="004D3B47">
              <w:t xml:space="preserve"> 28 </w:t>
            </w:r>
          </w:p>
        </w:tc>
        <w:tc>
          <w:tcPr>
            <w:tcW w:w="998" w:type="dxa"/>
            <w:shd w:val="clear" w:color="auto" w:fill="auto"/>
            <w:noWrap/>
            <w:tcMar>
              <w:left w:w="85" w:type="dxa"/>
              <w:right w:w="85" w:type="dxa"/>
            </w:tcMar>
          </w:tcPr>
          <w:p w14:paraId="569171FA" w14:textId="1CC5A557" w:rsidR="00D52B08" w:rsidRPr="00B97375" w:rsidRDefault="00D52B08" w:rsidP="00D52B08">
            <w:pPr>
              <w:jc w:val="right"/>
              <w:rPr>
                <w:sz w:val="22"/>
              </w:rPr>
            </w:pPr>
            <w:r w:rsidRPr="004D3B47">
              <w:t>21</w:t>
            </w:r>
          </w:p>
        </w:tc>
        <w:tc>
          <w:tcPr>
            <w:tcW w:w="999" w:type="dxa"/>
            <w:gridSpan w:val="2"/>
            <w:shd w:val="clear" w:color="auto" w:fill="auto"/>
            <w:tcMar>
              <w:left w:w="85" w:type="dxa"/>
              <w:right w:w="85" w:type="dxa"/>
            </w:tcMar>
          </w:tcPr>
          <w:p w14:paraId="24CE6980" w14:textId="6642C196" w:rsidR="00D52B08" w:rsidRPr="00B97375" w:rsidRDefault="00D52B08" w:rsidP="00D52B08">
            <w:pPr>
              <w:jc w:val="right"/>
              <w:rPr>
                <w:sz w:val="22"/>
              </w:rPr>
            </w:pPr>
            <w:r w:rsidRPr="004D3B47">
              <w:t>75.0</w:t>
            </w:r>
          </w:p>
        </w:tc>
        <w:tc>
          <w:tcPr>
            <w:tcW w:w="998" w:type="dxa"/>
            <w:tcMar>
              <w:left w:w="85" w:type="dxa"/>
              <w:right w:w="85" w:type="dxa"/>
            </w:tcMar>
          </w:tcPr>
          <w:p w14:paraId="1DB219A3" w14:textId="4B35EE8C" w:rsidR="00D52B08" w:rsidRPr="00B97375" w:rsidRDefault="00D52B08" w:rsidP="00D52B08">
            <w:pPr>
              <w:jc w:val="right"/>
              <w:rPr>
                <w:sz w:val="22"/>
              </w:rPr>
            </w:pPr>
            <w:r w:rsidRPr="004D3B47">
              <w:t>27</w:t>
            </w:r>
          </w:p>
        </w:tc>
        <w:tc>
          <w:tcPr>
            <w:tcW w:w="999" w:type="dxa"/>
          </w:tcPr>
          <w:p w14:paraId="548E364A" w14:textId="69B2E0D2" w:rsidR="00D52B08" w:rsidRPr="00B97375" w:rsidRDefault="00D52B08" w:rsidP="00D52B08">
            <w:pPr>
              <w:jc w:val="right"/>
              <w:rPr>
                <w:sz w:val="22"/>
              </w:rPr>
            </w:pPr>
            <w:r w:rsidRPr="004D3B47">
              <w:t>96.4</w:t>
            </w:r>
          </w:p>
        </w:tc>
      </w:tr>
      <w:tr w:rsidR="00D52B08" w:rsidRPr="00B97375" w14:paraId="7DBDC80E" w14:textId="77777777" w:rsidTr="00AB0E37">
        <w:trPr>
          <w:trHeight w:val="300"/>
        </w:trPr>
        <w:tc>
          <w:tcPr>
            <w:tcW w:w="2281" w:type="dxa"/>
            <w:shd w:val="clear" w:color="auto" w:fill="auto"/>
            <w:tcMar>
              <w:left w:w="85" w:type="dxa"/>
              <w:right w:w="85" w:type="dxa"/>
            </w:tcMar>
            <w:vAlign w:val="bottom"/>
            <w:hideMark/>
          </w:tcPr>
          <w:p w14:paraId="2D62B0F9" w14:textId="3F1D4023" w:rsidR="00D52B08" w:rsidRPr="00B97375" w:rsidRDefault="00D52B08" w:rsidP="00D52B08">
            <w:pPr>
              <w:keepNext/>
              <w:keepLines/>
              <w:rPr>
                <w:rFonts w:cs="Arial"/>
                <w:sz w:val="22"/>
              </w:rPr>
            </w:pPr>
            <w:r w:rsidRPr="004D3B47">
              <w:rPr>
                <w:rFonts w:cs="Arial"/>
                <w:sz w:val="22"/>
              </w:rPr>
              <w:t>Mid Central</w:t>
            </w:r>
          </w:p>
        </w:tc>
        <w:tc>
          <w:tcPr>
            <w:tcW w:w="1193" w:type="dxa"/>
            <w:shd w:val="clear" w:color="auto" w:fill="auto"/>
            <w:tcMar>
              <w:left w:w="85" w:type="dxa"/>
              <w:right w:w="85" w:type="dxa"/>
            </w:tcMar>
          </w:tcPr>
          <w:p w14:paraId="3E2C11C1" w14:textId="077EC59F" w:rsidR="00D52B08" w:rsidRPr="00B97375" w:rsidRDefault="00D52B08" w:rsidP="00D52B08">
            <w:pPr>
              <w:jc w:val="right"/>
              <w:rPr>
                <w:sz w:val="22"/>
              </w:rPr>
            </w:pPr>
            <w:r w:rsidRPr="004D3B47">
              <w:t xml:space="preserve"> 87 </w:t>
            </w:r>
          </w:p>
        </w:tc>
        <w:tc>
          <w:tcPr>
            <w:tcW w:w="1194" w:type="dxa"/>
            <w:shd w:val="clear" w:color="auto" w:fill="auto"/>
            <w:tcMar>
              <w:left w:w="85" w:type="dxa"/>
              <w:right w:w="85" w:type="dxa"/>
            </w:tcMar>
          </w:tcPr>
          <w:p w14:paraId="3BB1F606" w14:textId="5A36189F" w:rsidR="00D52B08" w:rsidRPr="00B97375" w:rsidRDefault="00D52B08" w:rsidP="00D52B08">
            <w:pPr>
              <w:jc w:val="right"/>
              <w:rPr>
                <w:sz w:val="22"/>
              </w:rPr>
            </w:pPr>
            <w:r w:rsidRPr="004D3B47">
              <w:t xml:space="preserve"> 86 </w:t>
            </w:r>
          </w:p>
        </w:tc>
        <w:tc>
          <w:tcPr>
            <w:tcW w:w="998" w:type="dxa"/>
            <w:shd w:val="clear" w:color="auto" w:fill="auto"/>
            <w:noWrap/>
            <w:tcMar>
              <w:left w:w="85" w:type="dxa"/>
              <w:right w:w="85" w:type="dxa"/>
            </w:tcMar>
          </w:tcPr>
          <w:p w14:paraId="35382703" w14:textId="1777BE0C" w:rsidR="00D52B08" w:rsidRPr="00B97375" w:rsidRDefault="00D52B08" w:rsidP="00D52B08">
            <w:pPr>
              <w:jc w:val="right"/>
              <w:rPr>
                <w:sz w:val="22"/>
              </w:rPr>
            </w:pPr>
            <w:r w:rsidRPr="004D3B47">
              <w:t>52</w:t>
            </w:r>
          </w:p>
        </w:tc>
        <w:tc>
          <w:tcPr>
            <w:tcW w:w="999" w:type="dxa"/>
            <w:gridSpan w:val="2"/>
            <w:shd w:val="clear" w:color="auto" w:fill="auto"/>
            <w:tcMar>
              <w:left w:w="85" w:type="dxa"/>
              <w:right w:w="85" w:type="dxa"/>
            </w:tcMar>
          </w:tcPr>
          <w:p w14:paraId="463D67F8" w14:textId="2FE80E23" w:rsidR="00D52B08" w:rsidRPr="00B97375" w:rsidRDefault="00D52B08" w:rsidP="00D52B08">
            <w:pPr>
              <w:jc w:val="right"/>
              <w:rPr>
                <w:sz w:val="22"/>
              </w:rPr>
            </w:pPr>
            <w:r w:rsidRPr="004D3B47">
              <w:t>60.5</w:t>
            </w:r>
          </w:p>
        </w:tc>
        <w:tc>
          <w:tcPr>
            <w:tcW w:w="998" w:type="dxa"/>
            <w:tcMar>
              <w:left w:w="85" w:type="dxa"/>
              <w:right w:w="85" w:type="dxa"/>
            </w:tcMar>
          </w:tcPr>
          <w:p w14:paraId="3CCA72AE" w14:textId="7D27C4CC" w:rsidR="00D52B08" w:rsidRPr="00B97375" w:rsidRDefault="00D52B08" w:rsidP="00D52B08">
            <w:pPr>
              <w:jc w:val="right"/>
              <w:rPr>
                <w:sz w:val="22"/>
              </w:rPr>
            </w:pPr>
            <w:r w:rsidRPr="004D3B47">
              <w:t>69</w:t>
            </w:r>
          </w:p>
        </w:tc>
        <w:tc>
          <w:tcPr>
            <w:tcW w:w="999" w:type="dxa"/>
          </w:tcPr>
          <w:p w14:paraId="3D9E5208" w14:textId="4A6C6081" w:rsidR="00D52B08" w:rsidRPr="00B97375" w:rsidRDefault="00D52B08" w:rsidP="00D52B08">
            <w:pPr>
              <w:jc w:val="right"/>
              <w:rPr>
                <w:sz w:val="22"/>
              </w:rPr>
            </w:pPr>
            <w:r w:rsidRPr="004D3B47">
              <w:t>80.2</w:t>
            </w:r>
          </w:p>
        </w:tc>
      </w:tr>
      <w:tr w:rsidR="00D52B08" w:rsidRPr="00B97375" w14:paraId="1076CD64" w14:textId="77777777" w:rsidTr="00AB0E37">
        <w:trPr>
          <w:trHeight w:val="300"/>
        </w:trPr>
        <w:tc>
          <w:tcPr>
            <w:tcW w:w="2281" w:type="dxa"/>
            <w:shd w:val="clear" w:color="auto" w:fill="auto"/>
            <w:tcMar>
              <w:left w:w="85" w:type="dxa"/>
              <w:right w:w="85" w:type="dxa"/>
            </w:tcMar>
            <w:vAlign w:val="bottom"/>
            <w:hideMark/>
          </w:tcPr>
          <w:p w14:paraId="74B0C867" w14:textId="4D9B6CF6" w:rsidR="00D52B08" w:rsidRPr="00B97375" w:rsidRDefault="00D52B08" w:rsidP="00D52B08">
            <w:pPr>
              <w:keepNext/>
              <w:keepLines/>
              <w:rPr>
                <w:rFonts w:cs="Arial"/>
                <w:sz w:val="22"/>
              </w:rPr>
            </w:pPr>
            <w:r w:rsidRPr="004D3B47">
              <w:rPr>
                <w:rFonts w:cs="Arial"/>
                <w:sz w:val="22"/>
              </w:rPr>
              <w:t>Nelson Marlborough</w:t>
            </w:r>
          </w:p>
        </w:tc>
        <w:tc>
          <w:tcPr>
            <w:tcW w:w="1193" w:type="dxa"/>
            <w:shd w:val="clear" w:color="auto" w:fill="auto"/>
            <w:tcMar>
              <w:left w:w="85" w:type="dxa"/>
              <w:right w:w="85" w:type="dxa"/>
            </w:tcMar>
          </w:tcPr>
          <w:p w14:paraId="3D05196B" w14:textId="1E545277" w:rsidR="00D52B08" w:rsidRPr="00B97375" w:rsidRDefault="00D52B08" w:rsidP="00D52B08">
            <w:pPr>
              <w:jc w:val="right"/>
              <w:rPr>
                <w:sz w:val="22"/>
              </w:rPr>
            </w:pPr>
            <w:r w:rsidRPr="004D3B47">
              <w:t xml:space="preserve"> 46 </w:t>
            </w:r>
          </w:p>
        </w:tc>
        <w:tc>
          <w:tcPr>
            <w:tcW w:w="1194" w:type="dxa"/>
            <w:shd w:val="clear" w:color="auto" w:fill="auto"/>
            <w:tcMar>
              <w:left w:w="85" w:type="dxa"/>
              <w:right w:w="85" w:type="dxa"/>
            </w:tcMar>
          </w:tcPr>
          <w:p w14:paraId="07ACFD69" w14:textId="3CA0B641" w:rsidR="00D52B08" w:rsidRPr="00B97375" w:rsidRDefault="00D52B08" w:rsidP="00D52B08">
            <w:pPr>
              <w:jc w:val="right"/>
              <w:rPr>
                <w:sz w:val="22"/>
              </w:rPr>
            </w:pPr>
            <w:r w:rsidRPr="004D3B47">
              <w:t xml:space="preserve"> 43 </w:t>
            </w:r>
          </w:p>
        </w:tc>
        <w:tc>
          <w:tcPr>
            <w:tcW w:w="998" w:type="dxa"/>
            <w:shd w:val="clear" w:color="auto" w:fill="auto"/>
            <w:noWrap/>
            <w:tcMar>
              <w:left w:w="85" w:type="dxa"/>
              <w:right w:w="85" w:type="dxa"/>
            </w:tcMar>
          </w:tcPr>
          <w:p w14:paraId="128248F7" w14:textId="5583C93F" w:rsidR="00D52B08" w:rsidRPr="00B97375" w:rsidRDefault="00D52B08" w:rsidP="00D52B08">
            <w:pPr>
              <w:jc w:val="right"/>
              <w:rPr>
                <w:sz w:val="22"/>
              </w:rPr>
            </w:pPr>
            <w:r w:rsidRPr="004D3B47">
              <w:t>33</w:t>
            </w:r>
          </w:p>
        </w:tc>
        <w:tc>
          <w:tcPr>
            <w:tcW w:w="999" w:type="dxa"/>
            <w:gridSpan w:val="2"/>
            <w:shd w:val="clear" w:color="auto" w:fill="auto"/>
            <w:tcMar>
              <w:left w:w="85" w:type="dxa"/>
              <w:right w:w="85" w:type="dxa"/>
            </w:tcMar>
          </w:tcPr>
          <w:p w14:paraId="2B35D877" w14:textId="27E1E6D5" w:rsidR="00D52B08" w:rsidRPr="00B97375" w:rsidRDefault="00D52B08" w:rsidP="00D52B08">
            <w:pPr>
              <w:jc w:val="right"/>
              <w:rPr>
                <w:sz w:val="22"/>
              </w:rPr>
            </w:pPr>
            <w:r w:rsidRPr="004D3B47">
              <w:t>76.7</w:t>
            </w:r>
          </w:p>
        </w:tc>
        <w:tc>
          <w:tcPr>
            <w:tcW w:w="998" w:type="dxa"/>
            <w:tcMar>
              <w:left w:w="85" w:type="dxa"/>
              <w:right w:w="85" w:type="dxa"/>
            </w:tcMar>
          </w:tcPr>
          <w:p w14:paraId="4BBE1191" w14:textId="4BCBD62D" w:rsidR="00D52B08" w:rsidRPr="00B97375" w:rsidRDefault="00D52B08" w:rsidP="00D52B08">
            <w:pPr>
              <w:jc w:val="right"/>
              <w:rPr>
                <w:sz w:val="22"/>
              </w:rPr>
            </w:pPr>
            <w:r w:rsidRPr="004D3B47">
              <w:t>41</w:t>
            </w:r>
          </w:p>
        </w:tc>
        <w:tc>
          <w:tcPr>
            <w:tcW w:w="999" w:type="dxa"/>
          </w:tcPr>
          <w:p w14:paraId="55B4B454" w14:textId="067D2213" w:rsidR="00D52B08" w:rsidRPr="00B97375" w:rsidRDefault="00D52B08" w:rsidP="00D52B08">
            <w:pPr>
              <w:jc w:val="right"/>
              <w:rPr>
                <w:sz w:val="22"/>
              </w:rPr>
            </w:pPr>
            <w:r w:rsidRPr="004D3B47">
              <w:t>95.3</w:t>
            </w:r>
          </w:p>
        </w:tc>
      </w:tr>
      <w:tr w:rsidR="00D52B08" w:rsidRPr="00B97375" w14:paraId="0AD6B577" w14:textId="77777777" w:rsidTr="00AB0E37">
        <w:trPr>
          <w:trHeight w:val="300"/>
        </w:trPr>
        <w:tc>
          <w:tcPr>
            <w:tcW w:w="2281" w:type="dxa"/>
            <w:shd w:val="clear" w:color="auto" w:fill="auto"/>
            <w:tcMar>
              <w:left w:w="85" w:type="dxa"/>
              <w:right w:w="85" w:type="dxa"/>
            </w:tcMar>
            <w:vAlign w:val="bottom"/>
            <w:hideMark/>
          </w:tcPr>
          <w:p w14:paraId="38B224C2" w14:textId="18139B34" w:rsidR="00D52B08" w:rsidRPr="00B97375" w:rsidRDefault="00D52B08" w:rsidP="00D52B08">
            <w:pPr>
              <w:keepNext/>
              <w:keepLines/>
              <w:rPr>
                <w:rFonts w:cs="Arial"/>
                <w:sz w:val="22"/>
              </w:rPr>
            </w:pPr>
            <w:r w:rsidRPr="004D3B47">
              <w:rPr>
                <w:rFonts w:cs="Arial"/>
                <w:sz w:val="22"/>
              </w:rPr>
              <w:t>Northland</w:t>
            </w:r>
          </w:p>
        </w:tc>
        <w:tc>
          <w:tcPr>
            <w:tcW w:w="1193" w:type="dxa"/>
            <w:shd w:val="clear" w:color="auto" w:fill="auto"/>
            <w:tcMar>
              <w:left w:w="85" w:type="dxa"/>
              <w:right w:w="85" w:type="dxa"/>
            </w:tcMar>
          </w:tcPr>
          <w:p w14:paraId="2538FF7E" w14:textId="0589B8FE" w:rsidR="00D52B08" w:rsidRPr="00B97375" w:rsidRDefault="00D52B08" w:rsidP="00D52B08">
            <w:pPr>
              <w:jc w:val="right"/>
              <w:rPr>
                <w:sz w:val="22"/>
              </w:rPr>
            </w:pPr>
            <w:r w:rsidRPr="004D3B47">
              <w:t xml:space="preserve"> 46 </w:t>
            </w:r>
          </w:p>
        </w:tc>
        <w:tc>
          <w:tcPr>
            <w:tcW w:w="1194" w:type="dxa"/>
            <w:shd w:val="clear" w:color="auto" w:fill="auto"/>
            <w:tcMar>
              <w:left w:w="85" w:type="dxa"/>
              <w:right w:w="85" w:type="dxa"/>
            </w:tcMar>
          </w:tcPr>
          <w:p w14:paraId="16AE5686" w14:textId="52F62CE3" w:rsidR="00D52B08" w:rsidRPr="00B97375" w:rsidRDefault="00D52B08" w:rsidP="00D52B08">
            <w:pPr>
              <w:jc w:val="right"/>
              <w:rPr>
                <w:sz w:val="22"/>
              </w:rPr>
            </w:pPr>
            <w:r w:rsidRPr="004D3B47">
              <w:t xml:space="preserve"> 41 </w:t>
            </w:r>
          </w:p>
        </w:tc>
        <w:tc>
          <w:tcPr>
            <w:tcW w:w="998" w:type="dxa"/>
            <w:shd w:val="clear" w:color="auto" w:fill="auto"/>
            <w:noWrap/>
            <w:tcMar>
              <w:left w:w="85" w:type="dxa"/>
              <w:right w:w="85" w:type="dxa"/>
            </w:tcMar>
          </w:tcPr>
          <w:p w14:paraId="393A0CAD" w14:textId="27E89C37" w:rsidR="00D52B08" w:rsidRPr="00B97375" w:rsidRDefault="00D52B08" w:rsidP="00D52B08">
            <w:pPr>
              <w:jc w:val="right"/>
              <w:rPr>
                <w:sz w:val="22"/>
              </w:rPr>
            </w:pPr>
            <w:r w:rsidRPr="004D3B47">
              <w:t>35</w:t>
            </w:r>
          </w:p>
        </w:tc>
        <w:tc>
          <w:tcPr>
            <w:tcW w:w="999" w:type="dxa"/>
            <w:gridSpan w:val="2"/>
            <w:shd w:val="clear" w:color="auto" w:fill="auto"/>
            <w:tcMar>
              <w:left w:w="85" w:type="dxa"/>
              <w:right w:w="85" w:type="dxa"/>
            </w:tcMar>
          </w:tcPr>
          <w:p w14:paraId="030512F5" w14:textId="03961470" w:rsidR="00D52B08" w:rsidRPr="00B97375" w:rsidRDefault="00D52B08" w:rsidP="00D52B08">
            <w:pPr>
              <w:jc w:val="right"/>
              <w:rPr>
                <w:sz w:val="22"/>
              </w:rPr>
            </w:pPr>
            <w:r w:rsidRPr="004D3B47">
              <w:t>85.4</w:t>
            </w:r>
          </w:p>
        </w:tc>
        <w:tc>
          <w:tcPr>
            <w:tcW w:w="998" w:type="dxa"/>
            <w:tcMar>
              <w:left w:w="85" w:type="dxa"/>
              <w:right w:w="85" w:type="dxa"/>
            </w:tcMar>
          </w:tcPr>
          <w:p w14:paraId="74B4E6C4" w14:textId="5D4F6E00" w:rsidR="00D52B08" w:rsidRPr="00B97375" w:rsidRDefault="00D52B08" w:rsidP="00D52B08">
            <w:pPr>
              <w:jc w:val="right"/>
              <w:rPr>
                <w:sz w:val="22"/>
              </w:rPr>
            </w:pPr>
            <w:r w:rsidRPr="004D3B47">
              <w:t>40</w:t>
            </w:r>
          </w:p>
        </w:tc>
        <w:tc>
          <w:tcPr>
            <w:tcW w:w="999" w:type="dxa"/>
          </w:tcPr>
          <w:p w14:paraId="5B05DC06" w14:textId="519871A8" w:rsidR="00D52B08" w:rsidRPr="00B97375" w:rsidRDefault="00D52B08" w:rsidP="00D52B08">
            <w:pPr>
              <w:jc w:val="right"/>
              <w:rPr>
                <w:sz w:val="22"/>
              </w:rPr>
            </w:pPr>
            <w:r w:rsidRPr="004D3B47">
              <w:t>97.6</w:t>
            </w:r>
          </w:p>
        </w:tc>
      </w:tr>
      <w:tr w:rsidR="00D52B08" w:rsidRPr="00B97375" w14:paraId="46A74618" w14:textId="77777777" w:rsidTr="00AB0E37">
        <w:trPr>
          <w:trHeight w:val="300"/>
        </w:trPr>
        <w:tc>
          <w:tcPr>
            <w:tcW w:w="2281" w:type="dxa"/>
            <w:shd w:val="clear" w:color="auto" w:fill="auto"/>
            <w:tcMar>
              <w:left w:w="85" w:type="dxa"/>
              <w:right w:w="85" w:type="dxa"/>
            </w:tcMar>
            <w:vAlign w:val="bottom"/>
            <w:hideMark/>
          </w:tcPr>
          <w:p w14:paraId="69FC3D31" w14:textId="0690343E" w:rsidR="00D52B08" w:rsidRPr="00B97375" w:rsidRDefault="00D52B08" w:rsidP="00D52B08">
            <w:pPr>
              <w:keepNext/>
              <w:keepLines/>
              <w:rPr>
                <w:rFonts w:cs="Arial"/>
                <w:sz w:val="22"/>
              </w:rPr>
            </w:pPr>
            <w:r w:rsidRPr="004D3B47">
              <w:rPr>
                <w:rFonts w:cs="Arial"/>
                <w:sz w:val="22"/>
              </w:rPr>
              <w:t>South Canterbury</w:t>
            </w:r>
          </w:p>
        </w:tc>
        <w:tc>
          <w:tcPr>
            <w:tcW w:w="1193" w:type="dxa"/>
            <w:shd w:val="clear" w:color="auto" w:fill="auto"/>
            <w:tcMar>
              <w:left w:w="85" w:type="dxa"/>
              <w:right w:w="85" w:type="dxa"/>
            </w:tcMar>
          </w:tcPr>
          <w:p w14:paraId="0CC46C07" w14:textId="1DD9BD01" w:rsidR="00D52B08" w:rsidRPr="00B97375" w:rsidRDefault="00D52B08" w:rsidP="00D52B08">
            <w:pPr>
              <w:jc w:val="right"/>
              <w:rPr>
                <w:sz w:val="22"/>
              </w:rPr>
            </w:pPr>
            <w:r w:rsidRPr="004D3B47">
              <w:t xml:space="preserve"> 14 </w:t>
            </w:r>
          </w:p>
        </w:tc>
        <w:tc>
          <w:tcPr>
            <w:tcW w:w="1194" w:type="dxa"/>
            <w:shd w:val="clear" w:color="auto" w:fill="auto"/>
            <w:tcMar>
              <w:left w:w="85" w:type="dxa"/>
              <w:right w:w="85" w:type="dxa"/>
            </w:tcMar>
          </w:tcPr>
          <w:p w14:paraId="6670F93F" w14:textId="0CBFAA6F" w:rsidR="00D52B08" w:rsidRPr="00B97375" w:rsidRDefault="00D52B08" w:rsidP="00D52B08">
            <w:pPr>
              <w:jc w:val="right"/>
              <w:rPr>
                <w:sz w:val="22"/>
              </w:rPr>
            </w:pPr>
            <w:r w:rsidRPr="004D3B47">
              <w:t xml:space="preserve"> 13 </w:t>
            </w:r>
          </w:p>
        </w:tc>
        <w:tc>
          <w:tcPr>
            <w:tcW w:w="998" w:type="dxa"/>
            <w:shd w:val="clear" w:color="auto" w:fill="auto"/>
            <w:noWrap/>
            <w:tcMar>
              <w:left w:w="85" w:type="dxa"/>
              <w:right w:w="85" w:type="dxa"/>
            </w:tcMar>
          </w:tcPr>
          <w:p w14:paraId="1716C247" w14:textId="280E298B" w:rsidR="00D52B08" w:rsidRPr="00B97375" w:rsidRDefault="00D52B08" w:rsidP="00D52B08">
            <w:pPr>
              <w:jc w:val="right"/>
              <w:rPr>
                <w:sz w:val="22"/>
              </w:rPr>
            </w:pPr>
            <w:r w:rsidRPr="004D3B47">
              <w:t>12</w:t>
            </w:r>
          </w:p>
        </w:tc>
        <w:tc>
          <w:tcPr>
            <w:tcW w:w="999" w:type="dxa"/>
            <w:gridSpan w:val="2"/>
            <w:shd w:val="clear" w:color="auto" w:fill="auto"/>
            <w:tcMar>
              <w:left w:w="85" w:type="dxa"/>
              <w:right w:w="85" w:type="dxa"/>
            </w:tcMar>
          </w:tcPr>
          <w:p w14:paraId="5F27CFD8" w14:textId="727C33B5" w:rsidR="00D52B08" w:rsidRPr="00B97375" w:rsidRDefault="00D52B08" w:rsidP="00D52B08">
            <w:pPr>
              <w:jc w:val="right"/>
              <w:rPr>
                <w:sz w:val="22"/>
              </w:rPr>
            </w:pPr>
            <w:r w:rsidRPr="004D3B47">
              <w:t>92.3</w:t>
            </w:r>
          </w:p>
        </w:tc>
        <w:tc>
          <w:tcPr>
            <w:tcW w:w="998" w:type="dxa"/>
            <w:tcMar>
              <w:left w:w="85" w:type="dxa"/>
              <w:right w:w="85" w:type="dxa"/>
            </w:tcMar>
          </w:tcPr>
          <w:p w14:paraId="155D7833" w14:textId="0E1FA70D" w:rsidR="00D52B08" w:rsidRPr="00B97375" w:rsidRDefault="00D52B08" w:rsidP="00D52B08">
            <w:pPr>
              <w:jc w:val="right"/>
              <w:rPr>
                <w:sz w:val="22"/>
              </w:rPr>
            </w:pPr>
            <w:r w:rsidRPr="004D3B47">
              <w:t>13</w:t>
            </w:r>
          </w:p>
        </w:tc>
        <w:tc>
          <w:tcPr>
            <w:tcW w:w="999" w:type="dxa"/>
          </w:tcPr>
          <w:p w14:paraId="3DD8F121" w14:textId="287DD6BB" w:rsidR="00D52B08" w:rsidRPr="00B97375" w:rsidRDefault="00D52B08" w:rsidP="00D52B08">
            <w:pPr>
              <w:jc w:val="right"/>
              <w:rPr>
                <w:sz w:val="22"/>
              </w:rPr>
            </w:pPr>
            <w:r w:rsidRPr="004D3B47">
              <w:t>100.0</w:t>
            </w:r>
          </w:p>
        </w:tc>
      </w:tr>
      <w:tr w:rsidR="00D52B08" w:rsidRPr="00B97375" w14:paraId="53381872" w14:textId="77777777" w:rsidTr="00AB0E37">
        <w:trPr>
          <w:trHeight w:val="300"/>
        </w:trPr>
        <w:tc>
          <w:tcPr>
            <w:tcW w:w="2281" w:type="dxa"/>
            <w:shd w:val="clear" w:color="auto" w:fill="auto"/>
            <w:tcMar>
              <w:left w:w="85" w:type="dxa"/>
              <w:right w:w="85" w:type="dxa"/>
            </w:tcMar>
            <w:vAlign w:val="bottom"/>
            <w:hideMark/>
          </w:tcPr>
          <w:p w14:paraId="1A38EF06" w14:textId="615F3AD9" w:rsidR="00D52B08" w:rsidRPr="00B97375" w:rsidRDefault="00D52B08" w:rsidP="00D52B08">
            <w:pPr>
              <w:keepNext/>
              <w:keepLines/>
              <w:rPr>
                <w:rFonts w:cs="Arial"/>
                <w:sz w:val="22"/>
              </w:rPr>
            </w:pPr>
            <w:r w:rsidRPr="004D3B47">
              <w:rPr>
                <w:rFonts w:cs="Arial"/>
                <w:sz w:val="22"/>
              </w:rPr>
              <w:t>Southern</w:t>
            </w:r>
          </w:p>
        </w:tc>
        <w:tc>
          <w:tcPr>
            <w:tcW w:w="1193" w:type="dxa"/>
            <w:shd w:val="clear" w:color="auto" w:fill="auto"/>
            <w:tcMar>
              <w:left w:w="85" w:type="dxa"/>
              <w:right w:w="85" w:type="dxa"/>
            </w:tcMar>
          </w:tcPr>
          <w:p w14:paraId="153666AA" w14:textId="406B2E4B" w:rsidR="00D52B08" w:rsidRPr="00B97375" w:rsidRDefault="00D52B08" w:rsidP="00D52B08">
            <w:pPr>
              <w:jc w:val="right"/>
              <w:rPr>
                <w:sz w:val="22"/>
              </w:rPr>
            </w:pPr>
            <w:r w:rsidRPr="004D3B47">
              <w:t xml:space="preserve"> 113 </w:t>
            </w:r>
          </w:p>
        </w:tc>
        <w:tc>
          <w:tcPr>
            <w:tcW w:w="1194" w:type="dxa"/>
            <w:shd w:val="clear" w:color="auto" w:fill="auto"/>
            <w:tcMar>
              <w:left w:w="85" w:type="dxa"/>
              <w:right w:w="85" w:type="dxa"/>
            </w:tcMar>
          </w:tcPr>
          <w:p w14:paraId="630D450C" w14:textId="0A7D7784" w:rsidR="00D52B08" w:rsidRPr="00B97375" w:rsidRDefault="00D52B08" w:rsidP="00D52B08">
            <w:pPr>
              <w:jc w:val="right"/>
              <w:rPr>
                <w:sz w:val="22"/>
              </w:rPr>
            </w:pPr>
            <w:r w:rsidRPr="004D3B47">
              <w:t xml:space="preserve"> 108 </w:t>
            </w:r>
          </w:p>
        </w:tc>
        <w:tc>
          <w:tcPr>
            <w:tcW w:w="998" w:type="dxa"/>
            <w:shd w:val="clear" w:color="auto" w:fill="auto"/>
            <w:noWrap/>
            <w:tcMar>
              <w:left w:w="85" w:type="dxa"/>
              <w:right w:w="85" w:type="dxa"/>
            </w:tcMar>
          </w:tcPr>
          <w:p w14:paraId="0F1ECD88" w14:textId="701BD986" w:rsidR="00D52B08" w:rsidRPr="00B97375" w:rsidRDefault="00D52B08" w:rsidP="00D52B08">
            <w:pPr>
              <w:jc w:val="right"/>
              <w:rPr>
                <w:sz w:val="22"/>
              </w:rPr>
            </w:pPr>
            <w:r w:rsidRPr="004D3B47">
              <w:t>96</w:t>
            </w:r>
          </w:p>
        </w:tc>
        <w:tc>
          <w:tcPr>
            <w:tcW w:w="999" w:type="dxa"/>
            <w:gridSpan w:val="2"/>
            <w:shd w:val="clear" w:color="auto" w:fill="auto"/>
            <w:tcMar>
              <w:left w:w="85" w:type="dxa"/>
              <w:right w:w="85" w:type="dxa"/>
            </w:tcMar>
          </w:tcPr>
          <w:p w14:paraId="2BBF8AA9" w14:textId="5AF29836" w:rsidR="00D52B08" w:rsidRPr="00B97375" w:rsidRDefault="00D52B08" w:rsidP="00D52B08">
            <w:pPr>
              <w:jc w:val="right"/>
              <w:rPr>
                <w:sz w:val="22"/>
              </w:rPr>
            </w:pPr>
            <w:r w:rsidRPr="004D3B47">
              <w:t>88.9</w:t>
            </w:r>
          </w:p>
        </w:tc>
        <w:tc>
          <w:tcPr>
            <w:tcW w:w="998" w:type="dxa"/>
            <w:tcMar>
              <w:left w:w="85" w:type="dxa"/>
              <w:right w:w="85" w:type="dxa"/>
            </w:tcMar>
          </w:tcPr>
          <w:p w14:paraId="6E374E55" w14:textId="77FD8180" w:rsidR="00D52B08" w:rsidRPr="00B97375" w:rsidRDefault="00D52B08" w:rsidP="00D52B08">
            <w:pPr>
              <w:jc w:val="right"/>
              <w:rPr>
                <w:sz w:val="22"/>
              </w:rPr>
            </w:pPr>
            <w:r w:rsidRPr="004D3B47">
              <w:t>102</w:t>
            </w:r>
          </w:p>
        </w:tc>
        <w:tc>
          <w:tcPr>
            <w:tcW w:w="999" w:type="dxa"/>
          </w:tcPr>
          <w:p w14:paraId="5AC50405" w14:textId="5980CF4F" w:rsidR="00D52B08" w:rsidRPr="00B97375" w:rsidRDefault="00D52B08" w:rsidP="00D52B08">
            <w:pPr>
              <w:jc w:val="right"/>
              <w:rPr>
                <w:sz w:val="22"/>
              </w:rPr>
            </w:pPr>
            <w:r w:rsidRPr="004D3B47">
              <w:t>94.4</w:t>
            </w:r>
          </w:p>
        </w:tc>
      </w:tr>
      <w:tr w:rsidR="00D52B08" w:rsidRPr="00B97375" w14:paraId="5B7A5DF7" w14:textId="77777777" w:rsidTr="00AB0E37">
        <w:trPr>
          <w:trHeight w:val="300"/>
        </w:trPr>
        <w:tc>
          <w:tcPr>
            <w:tcW w:w="2281" w:type="dxa"/>
            <w:shd w:val="clear" w:color="auto" w:fill="auto"/>
            <w:tcMar>
              <w:left w:w="85" w:type="dxa"/>
              <w:right w:w="85" w:type="dxa"/>
            </w:tcMar>
            <w:vAlign w:val="bottom"/>
            <w:hideMark/>
          </w:tcPr>
          <w:p w14:paraId="2A0EA515" w14:textId="6FDDF7E5" w:rsidR="00D52B08" w:rsidRPr="00B97375" w:rsidRDefault="00D52B08" w:rsidP="00D52B08">
            <w:pPr>
              <w:keepNext/>
              <w:keepLines/>
              <w:rPr>
                <w:rFonts w:cs="Arial"/>
                <w:sz w:val="22"/>
              </w:rPr>
            </w:pPr>
            <w:r w:rsidRPr="004D3B47">
              <w:rPr>
                <w:rFonts w:cs="Arial"/>
                <w:sz w:val="22"/>
              </w:rPr>
              <w:t>Tairawhiti</w:t>
            </w:r>
          </w:p>
        </w:tc>
        <w:tc>
          <w:tcPr>
            <w:tcW w:w="1193" w:type="dxa"/>
            <w:shd w:val="clear" w:color="auto" w:fill="auto"/>
            <w:tcMar>
              <w:left w:w="85" w:type="dxa"/>
              <w:right w:w="85" w:type="dxa"/>
            </w:tcMar>
          </w:tcPr>
          <w:p w14:paraId="0EDFDE0A" w14:textId="7B035DC1" w:rsidR="00D52B08" w:rsidRPr="00B97375" w:rsidRDefault="00D52B08" w:rsidP="00D52B08">
            <w:pPr>
              <w:jc w:val="right"/>
              <w:rPr>
                <w:sz w:val="22"/>
              </w:rPr>
            </w:pPr>
            <w:r w:rsidRPr="004D3B47">
              <w:t xml:space="preserve"> 27 </w:t>
            </w:r>
          </w:p>
        </w:tc>
        <w:tc>
          <w:tcPr>
            <w:tcW w:w="1194" w:type="dxa"/>
            <w:shd w:val="clear" w:color="auto" w:fill="auto"/>
            <w:tcMar>
              <w:left w:w="85" w:type="dxa"/>
              <w:right w:w="85" w:type="dxa"/>
            </w:tcMar>
          </w:tcPr>
          <w:p w14:paraId="3D55DD15" w14:textId="24E56A8E" w:rsidR="00D52B08" w:rsidRPr="00B97375" w:rsidRDefault="00D52B08" w:rsidP="00D52B08">
            <w:pPr>
              <w:jc w:val="right"/>
              <w:rPr>
                <w:sz w:val="22"/>
              </w:rPr>
            </w:pPr>
            <w:r w:rsidRPr="004D3B47">
              <w:t xml:space="preserve"> 24 </w:t>
            </w:r>
          </w:p>
        </w:tc>
        <w:tc>
          <w:tcPr>
            <w:tcW w:w="998" w:type="dxa"/>
            <w:shd w:val="clear" w:color="auto" w:fill="auto"/>
            <w:noWrap/>
            <w:tcMar>
              <w:left w:w="85" w:type="dxa"/>
              <w:right w:w="85" w:type="dxa"/>
            </w:tcMar>
          </w:tcPr>
          <w:p w14:paraId="220F31FE" w14:textId="704AB220" w:rsidR="00D52B08" w:rsidRPr="00B97375" w:rsidRDefault="00D52B08" w:rsidP="00D52B08">
            <w:pPr>
              <w:jc w:val="right"/>
              <w:rPr>
                <w:sz w:val="22"/>
              </w:rPr>
            </w:pPr>
            <w:r w:rsidRPr="004D3B47">
              <w:t>18</w:t>
            </w:r>
          </w:p>
        </w:tc>
        <w:tc>
          <w:tcPr>
            <w:tcW w:w="999" w:type="dxa"/>
            <w:gridSpan w:val="2"/>
            <w:shd w:val="clear" w:color="auto" w:fill="auto"/>
            <w:tcMar>
              <w:left w:w="85" w:type="dxa"/>
              <w:right w:w="85" w:type="dxa"/>
            </w:tcMar>
          </w:tcPr>
          <w:p w14:paraId="3BFD9C10" w14:textId="3333F36C" w:rsidR="00D52B08" w:rsidRPr="00B97375" w:rsidRDefault="00D52B08" w:rsidP="00D52B08">
            <w:pPr>
              <w:jc w:val="right"/>
              <w:rPr>
                <w:sz w:val="22"/>
              </w:rPr>
            </w:pPr>
            <w:r w:rsidRPr="004D3B47">
              <w:t>75.0</w:t>
            </w:r>
          </w:p>
        </w:tc>
        <w:tc>
          <w:tcPr>
            <w:tcW w:w="998" w:type="dxa"/>
            <w:tcMar>
              <w:left w:w="85" w:type="dxa"/>
              <w:right w:w="85" w:type="dxa"/>
            </w:tcMar>
          </w:tcPr>
          <w:p w14:paraId="0B58F3E6" w14:textId="1BF25F4E" w:rsidR="00D52B08" w:rsidRPr="00B97375" w:rsidRDefault="00D52B08" w:rsidP="00D52B08">
            <w:pPr>
              <w:jc w:val="right"/>
              <w:rPr>
                <w:sz w:val="22"/>
              </w:rPr>
            </w:pPr>
            <w:r w:rsidRPr="004D3B47">
              <w:t>20</w:t>
            </w:r>
          </w:p>
        </w:tc>
        <w:tc>
          <w:tcPr>
            <w:tcW w:w="999" w:type="dxa"/>
          </w:tcPr>
          <w:p w14:paraId="6E91691D" w14:textId="57096A20" w:rsidR="00D52B08" w:rsidRPr="00B97375" w:rsidRDefault="00D52B08" w:rsidP="00D52B08">
            <w:pPr>
              <w:jc w:val="right"/>
              <w:rPr>
                <w:sz w:val="22"/>
              </w:rPr>
            </w:pPr>
            <w:r w:rsidRPr="004D3B47">
              <w:t>83.3</w:t>
            </w:r>
          </w:p>
        </w:tc>
      </w:tr>
      <w:tr w:rsidR="00D52B08" w:rsidRPr="00B97375" w14:paraId="3B029CE8" w14:textId="77777777" w:rsidTr="00AB0E37">
        <w:trPr>
          <w:trHeight w:val="300"/>
        </w:trPr>
        <w:tc>
          <w:tcPr>
            <w:tcW w:w="2281" w:type="dxa"/>
            <w:shd w:val="clear" w:color="auto" w:fill="auto"/>
            <w:tcMar>
              <w:left w:w="85" w:type="dxa"/>
              <w:right w:w="85" w:type="dxa"/>
            </w:tcMar>
            <w:vAlign w:val="bottom"/>
            <w:hideMark/>
          </w:tcPr>
          <w:p w14:paraId="0073C43F" w14:textId="717A7191" w:rsidR="00D52B08" w:rsidRPr="00B97375" w:rsidRDefault="00D52B08" w:rsidP="00D52B08">
            <w:pPr>
              <w:keepNext/>
              <w:keepLines/>
              <w:rPr>
                <w:rFonts w:cs="Arial"/>
                <w:sz w:val="22"/>
              </w:rPr>
            </w:pPr>
            <w:r w:rsidRPr="004D3B47">
              <w:rPr>
                <w:rFonts w:cs="Arial"/>
                <w:sz w:val="22"/>
              </w:rPr>
              <w:t>Taranaki</w:t>
            </w:r>
          </w:p>
        </w:tc>
        <w:tc>
          <w:tcPr>
            <w:tcW w:w="1193" w:type="dxa"/>
            <w:shd w:val="clear" w:color="auto" w:fill="auto"/>
            <w:tcMar>
              <w:left w:w="85" w:type="dxa"/>
              <w:right w:w="85" w:type="dxa"/>
            </w:tcMar>
          </w:tcPr>
          <w:p w14:paraId="743C4D7F" w14:textId="6CBB4BB0" w:rsidR="00D52B08" w:rsidRPr="00B97375" w:rsidRDefault="00D52B08" w:rsidP="00D52B08">
            <w:pPr>
              <w:jc w:val="right"/>
              <w:rPr>
                <w:sz w:val="22"/>
              </w:rPr>
            </w:pPr>
            <w:r w:rsidRPr="004D3B47">
              <w:t xml:space="preserve"> 42 </w:t>
            </w:r>
          </w:p>
        </w:tc>
        <w:tc>
          <w:tcPr>
            <w:tcW w:w="1194" w:type="dxa"/>
            <w:shd w:val="clear" w:color="auto" w:fill="auto"/>
            <w:tcMar>
              <w:left w:w="85" w:type="dxa"/>
              <w:right w:w="85" w:type="dxa"/>
            </w:tcMar>
          </w:tcPr>
          <w:p w14:paraId="4875EC36" w14:textId="6A46AE36" w:rsidR="00D52B08" w:rsidRPr="00B97375" w:rsidRDefault="00D52B08" w:rsidP="00D52B08">
            <w:pPr>
              <w:jc w:val="right"/>
              <w:rPr>
                <w:sz w:val="22"/>
              </w:rPr>
            </w:pPr>
            <w:r w:rsidRPr="004D3B47">
              <w:t xml:space="preserve"> 38 </w:t>
            </w:r>
          </w:p>
        </w:tc>
        <w:tc>
          <w:tcPr>
            <w:tcW w:w="998" w:type="dxa"/>
            <w:shd w:val="clear" w:color="auto" w:fill="auto"/>
            <w:noWrap/>
            <w:tcMar>
              <w:left w:w="85" w:type="dxa"/>
              <w:right w:w="85" w:type="dxa"/>
            </w:tcMar>
          </w:tcPr>
          <w:p w14:paraId="6EF3A85C" w14:textId="01998C7B" w:rsidR="00D52B08" w:rsidRPr="00B97375" w:rsidRDefault="00D52B08" w:rsidP="00D52B08">
            <w:pPr>
              <w:jc w:val="right"/>
              <w:rPr>
                <w:sz w:val="22"/>
              </w:rPr>
            </w:pPr>
            <w:r w:rsidRPr="004D3B47">
              <w:t>30</w:t>
            </w:r>
          </w:p>
        </w:tc>
        <w:tc>
          <w:tcPr>
            <w:tcW w:w="999" w:type="dxa"/>
            <w:gridSpan w:val="2"/>
            <w:shd w:val="clear" w:color="auto" w:fill="auto"/>
            <w:tcMar>
              <w:left w:w="85" w:type="dxa"/>
              <w:right w:w="85" w:type="dxa"/>
            </w:tcMar>
          </w:tcPr>
          <w:p w14:paraId="148EBBF9" w14:textId="234E3F9E" w:rsidR="00D52B08" w:rsidRPr="00B97375" w:rsidRDefault="00D52B08" w:rsidP="00D52B08">
            <w:pPr>
              <w:jc w:val="right"/>
              <w:rPr>
                <w:sz w:val="22"/>
              </w:rPr>
            </w:pPr>
            <w:r w:rsidRPr="004D3B47">
              <w:t>78.9</w:t>
            </w:r>
          </w:p>
        </w:tc>
        <w:tc>
          <w:tcPr>
            <w:tcW w:w="998" w:type="dxa"/>
            <w:tcMar>
              <w:left w:w="85" w:type="dxa"/>
              <w:right w:w="85" w:type="dxa"/>
            </w:tcMar>
          </w:tcPr>
          <w:p w14:paraId="42CDFE52" w14:textId="5DE7DF67" w:rsidR="00D52B08" w:rsidRPr="00B97375" w:rsidRDefault="00D52B08" w:rsidP="00D52B08">
            <w:pPr>
              <w:jc w:val="right"/>
              <w:rPr>
                <w:sz w:val="22"/>
              </w:rPr>
            </w:pPr>
            <w:r w:rsidRPr="004D3B47">
              <w:t>36</w:t>
            </w:r>
          </w:p>
        </w:tc>
        <w:tc>
          <w:tcPr>
            <w:tcW w:w="999" w:type="dxa"/>
          </w:tcPr>
          <w:p w14:paraId="73A278D6" w14:textId="77D518BE" w:rsidR="00D52B08" w:rsidRPr="00B97375" w:rsidRDefault="00D52B08" w:rsidP="00D52B08">
            <w:pPr>
              <w:jc w:val="right"/>
              <w:rPr>
                <w:sz w:val="22"/>
              </w:rPr>
            </w:pPr>
            <w:r w:rsidRPr="004D3B47">
              <w:t>94.7</w:t>
            </w:r>
          </w:p>
        </w:tc>
      </w:tr>
      <w:tr w:rsidR="00D52B08" w:rsidRPr="00B97375" w14:paraId="692951B8" w14:textId="77777777" w:rsidTr="00AB0E37">
        <w:trPr>
          <w:trHeight w:val="300"/>
        </w:trPr>
        <w:tc>
          <w:tcPr>
            <w:tcW w:w="2281" w:type="dxa"/>
            <w:shd w:val="clear" w:color="auto" w:fill="auto"/>
            <w:tcMar>
              <w:left w:w="85" w:type="dxa"/>
              <w:right w:w="85" w:type="dxa"/>
            </w:tcMar>
            <w:vAlign w:val="bottom"/>
            <w:hideMark/>
          </w:tcPr>
          <w:p w14:paraId="6E4A5129" w14:textId="708C222E" w:rsidR="00D52B08" w:rsidRPr="00B97375" w:rsidRDefault="00D52B08" w:rsidP="00D52B08">
            <w:pPr>
              <w:keepNext/>
              <w:keepLines/>
              <w:rPr>
                <w:rFonts w:cs="Arial"/>
                <w:sz w:val="22"/>
              </w:rPr>
            </w:pPr>
            <w:r w:rsidRPr="004D3B47">
              <w:rPr>
                <w:rFonts w:cs="Arial"/>
                <w:sz w:val="22"/>
              </w:rPr>
              <w:t>Waikato</w:t>
            </w:r>
          </w:p>
        </w:tc>
        <w:tc>
          <w:tcPr>
            <w:tcW w:w="1193" w:type="dxa"/>
            <w:shd w:val="clear" w:color="auto" w:fill="auto"/>
            <w:tcMar>
              <w:left w:w="85" w:type="dxa"/>
              <w:right w:w="85" w:type="dxa"/>
            </w:tcMar>
          </w:tcPr>
          <w:p w14:paraId="34188CC7" w14:textId="13126ED5" w:rsidR="00D52B08" w:rsidRPr="00B97375" w:rsidRDefault="00D52B08" w:rsidP="00D52B08">
            <w:pPr>
              <w:jc w:val="right"/>
              <w:rPr>
                <w:sz w:val="22"/>
              </w:rPr>
            </w:pPr>
            <w:r w:rsidRPr="004D3B47">
              <w:t xml:space="preserve"> 111 </w:t>
            </w:r>
          </w:p>
        </w:tc>
        <w:tc>
          <w:tcPr>
            <w:tcW w:w="1194" w:type="dxa"/>
            <w:shd w:val="clear" w:color="auto" w:fill="auto"/>
            <w:tcMar>
              <w:left w:w="85" w:type="dxa"/>
              <w:right w:w="85" w:type="dxa"/>
            </w:tcMar>
          </w:tcPr>
          <w:p w14:paraId="2CDD83F0" w14:textId="446ADA5B" w:rsidR="00D52B08" w:rsidRPr="00B97375" w:rsidRDefault="00D52B08" w:rsidP="00D52B08">
            <w:pPr>
              <w:jc w:val="right"/>
              <w:rPr>
                <w:sz w:val="22"/>
              </w:rPr>
            </w:pPr>
            <w:r w:rsidRPr="004D3B47">
              <w:t xml:space="preserve"> 109 </w:t>
            </w:r>
          </w:p>
        </w:tc>
        <w:tc>
          <w:tcPr>
            <w:tcW w:w="998" w:type="dxa"/>
            <w:shd w:val="clear" w:color="auto" w:fill="auto"/>
            <w:noWrap/>
            <w:tcMar>
              <w:left w:w="85" w:type="dxa"/>
              <w:right w:w="85" w:type="dxa"/>
            </w:tcMar>
          </w:tcPr>
          <w:p w14:paraId="491B5944" w14:textId="2166F23D" w:rsidR="00D52B08" w:rsidRPr="00B97375" w:rsidRDefault="00D52B08" w:rsidP="00D52B08">
            <w:pPr>
              <w:jc w:val="right"/>
              <w:rPr>
                <w:sz w:val="22"/>
              </w:rPr>
            </w:pPr>
            <w:r w:rsidRPr="004D3B47">
              <w:t>97</w:t>
            </w:r>
          </w:p>
        </w:tc>
        <w:tc>
          <w:tcPr>
            <w:tcW w:w="999" w:type="dxa"/>
            <w:gridSpan w:val="2"/>
            <w:shd w:val="clear" w:color="auto" w:fill="auto"/>
            <w:tcMar>
              <w:left w:w="85" w:type="dxa"/>
              <w:right w:w="85" w:type="dxa"/>
            </w:tcMar>
          </w:tcPr>
          <w:p w14:paraId="393C5FB1" w14:textId="7CF74848" w:rsidR="00D52B08" w:rsidRPr="00B97375" w:rsidRDefault="00D52B08" w:rsidP="00D52B08">
            <w:pPr>
              <w:jc w:val="right"/>
              <w:rPr>
                <w:sz w:val="22"/>
              </w:rPr>
            </w:pPr>
            <w:r w:rsidRPr="004D3B47">
              <w:t>89.0</w:t>
            </w:r>
          </w:p>
        </w:tc>
        <w:tc>
          <w:tcPr>
            <w:tcW w:w="998" w:type="dxa"/>
            <w:tcMar>
              <w:left w:w="85" w:type="dxa"/>
              <w:right w:w="85" w:type="dxa"/>
            </w:tcMar>
          </w:tcPr>
          <w:p w14:paraId="5C2FE8E8" w14:textId="61C55CB0" w:rsidR="00D52B08" w:rsidRPr="00B97375" w:rsidRDefault="00D52B08" w:rsidP="00D52B08">
            <w:pPr>
              <w:jc w:val="right"/>
              <w:rPr>
                <w:sz w:val="22"/>
              </w:rPr>
            </w:pPr>
            <w:r w:rsidRPr="004D3B47">
              <w:t>104</w:t>
            </w:r>
          </w:p>
        </w:tc>
        <w:tc>
          <w:tcPr>
            <w:tcW w:w="999" w:type="dxa"/>
          </w:tcPr>
          <w:p w14:paraId="350703CB" w14:textId="67CA3493" w:rsidR="00D52B08" w:rsidRPr="00B97375" w:rsidRDefault="00D52B08" w:rsidP="00D52B08">
            <w:pPr>
              <w:jc w:val="right"/>
              <w:rPr>
                <w:sz w:val="22"/>
              </w:rPr>
            </w:pPr>
            <w:r w:rsidRPr="004D3B47">
              <w:t>95.4</w:t>
            </w:r>
          </w:p>
        </w:tc>
      </w:tr>
      <w:tr w:rsidR="00D52B08" w:rsidRPr="00B97375" w14:paraId="0B553D73" w14:textId="77777777" w:rsidTr="00AB0E37">
        <w:trPr>
          <w:trHeight w:val="300"/>
        </w:trPr>
        <w:tc>
          <w:tcPr>
            <w:tcW w:w="2281" w:type="dxa"/>
            <w:shd w:val="clear" w:color="auto" w:fill="auto"/>
            <w:tcMar>
              <w:left w:w="85" w:type="dxa"/>
              <w:right w:w="85" w:type="dxa"/>
            </w:tcMar>
            <w:vAlign w:val="bottom"/>
            <w:hideMark/>
          </w:tcPr>
          <w:p w14:paraId="7130EAEA" w14:textId="3A25C0F7" w:rsidR="00D52B08" w:rsidRPr="00B97375" w:rsidRDefault="00D52B08" w:rsidP="00D52B08">
            <w:pPr>
              <w:keepNext/>
              <w:keepLines/>
              <w:rPr>
                <w:rFonts w:cs="Arial"/>
                <w:sz w:val="22"/>
              </w:rPr>
            </w:pPr>
            <w:r w:rsidRPr="004D3B47">
              <w:rPr>
                <w:rFonts w:cs="Arial"/>
                <w:sz w:val="22"/>
              </w:rPr>
              <w:t>Wairarapa</w:t>
            </w:r>
          </w:p>
        </w:tc>
        <w:tc>
          <w:tcPr>
            <w:tcW w:w="1193" w:type="dxa"/>
            <w:shd w:val="clear" w:color="auto" w:fill="auto"/>
            <w:tcMar>
              <w:left w:w="85" w:type="dxa"/>
              <w:right w:w="85" w:type="dxa"/>
            </w:tcMar>
          </w:tcPr>
          <w:p w14:paraId="7CB1027F" w14:textId="2AE1AB29" w:rsidR="00D52B08" w:rsidRPr="00B97375" w:rsidRDefault="00D52B08" w:rsidP="00D52B08">
            <w:pPr>
              <w:jc w:val="right"/>
              <w:rPr>
                <w:sz w:val="22"/>
              </w:rPr>
            </w:pPr>
            <w:r w:rsidRPr="004D3B47">
              <w:t xml:space="preserve"> 17 </w:t>
            </w:r>
          </w:p>
        </w:tc>
        <w:tc>
          <w:tcPr>
            <w:tcW w:w="1194" w:type="dxa"/>
            <w:shd w:val="clear" w:color="auto" w:fill="auto"/>
            <w:tcMar>
              <w:left w:w="85" w:type="dxa"/>
              <w:right w:w="85" w:type="dxa"/>
            </w:tcMar>
          </w:tcPr>
          <w:p w14:paraId="2DB9CD21" w14:textId="19D07969" w:rsidR="00D52B08" w:rsidRPr="00B97375" w:rsidRDefault="00D52B08" w:rsidP="00D52B08">
            <w:pPr>
              <w:jc w:val="right"/>
              <w:rPr>
                <w:sz w:val="22"/>
              </w:rPr>
            </w:pPr>
            <w:r w:rsidRPr="004D3B47">
              <w:t xml:space="preserve"> 15 </w:t>
            </w:r>
          </w:p>
        </w:tc>
        <w:tc>
          <w:tcPr>
            <w:tcW w:w="998" w:type="dxa"/>
            <w:shd w:val="clear" w:color="auto" w:fill="auto"/>
            <w:noWrap/>
            <w:tcMar>
              <w:left w:w="85" w:type="dxa"/>
              <w:right w:w="85" w:type="dxa"/>
            </w:tcMar>
          </w:tcPr>
          <w:p w14:paraId="4BFF42BB" w14:textId="214A8132" w:rsidR="00D52B08" w:rsidRPr="00B97375" w:rsidRDefault="00D52B08" w:rsidP="00D52B08">
            <w:pPr>
              <w:jc w:val="right"/>
              <w:rPr>
                <w:sz w:val="22"/>
              </w:rPr>
            </w:pPr>
            <w:r w:rsidRPr="004D3B47">
              <w:t>12</w:t>
            </w:r>
          </w:p>
        </w:tc>
        <w:tc>
          <w:tcPr>
            <w:tcW w:w="999" w:type="dxa"/>
            <w:gridSpan w:val="2"/>
            <w:shd w:val="clear" w:color="auto" w:fill="auto"/>
            <w:tcMar>
              <w:left w:w="85" w:type="dxa"/>
              <w:right w:w="85" w:type="dxa"/>
            </w:tcMar>
          </w:tcPr>
          <w:p w14:paraId="1AAFCE50" w14:textId="57015E48" w:rsidR="00D52B08" w:rsidRPr="00B97375" w:rsidRDefault="00D52B08" w:rsidP="00D52B08">
            <w:pPr>
              <w:jc w:val="right"/>
              <w:rPr>
                <w:sz w:val="22"/>
              </w:rPr>
            </w:pPr>
            <w:r w:rsidRPr="004D3B47">
              <w:t>80.0</w:t>
            </w:r>
          </w:p>
        </w:tc>
        <w:tc>
          <w:tcPr>
            <w:tcW w:w="998" w:type="dxa"/>
            <w:tcMar>
              <w:left w:w="85" w:type="dxa"/>
              <w:right w:w="85" w:type="dxa"/>
            </w:tcMar>
          </w:tcPr>
          <w:p w14:paraId="658A8663" w14:textId="6906D239" w:rsidR="00D52B08" w:rsidRPr="00B97375" w:rsidRDefault="00D52B08" w:rsidP="00D52B08">
            <w:pPr>
              <w:jc w:val="right"/>
              <w:rPr>
                <w:sz w:val="22"/>
              </w:rPr>
            </w:pPr>
            <w:r w:rsidRPr="004D3B47">
              <w:t>14</w:t>
            </w:r>
          </w:p>
        </w:tc>
        <w:tc>
          <w:tcPr>
            <w:tcW w:w="999" w:type="dxa"/>
          </w:tcPr>
          <w:p w14:paraId="0E526E11" w14:textId="4C8B7DE0" w:rsidR="00D52B08" w:rsidRPr="00B97375" w:rsidRDefault="00D52B08" w:rsidP="00D52B08">
            <w:pPr>
              <w:jc w:val="right"/>
              <w:rPr>
                <w:sz w:val="22"/>
              </w:rPr>
            </w:pPr>
            <w:r w:rsidRPr="004D3B47">
              <w:t>93.3</w:t>
            </w:r>
          </w:p>
        </w:tc>
      </w:tr>
      <w:tr w:rsidR="00D52B08" w:rsidRPr="00B97375" w14:paraId="39B2C56D" w14:textId="77777777" w:rsidTr="00AB0E37">
        <w:trPr>
          <w:trHeight w:val="300"/>
        </w:trPr>
        <w:tc>
          <w:tcPr>
            <w:tcW w:w="2281" w:type="dxa"/>
            <w:shd w:val="clear" w:color="auto" w:fill="auto"/>
            <w:tcMar>
              <w:left w:w="85" w:type="dxa"/>
              <w:right w:w="85" w:type="dxa"/>
            </w:tcMar>
            <w:vAlign w:val="bottom"/>
            <w:hideMark/>
          </w:tcPr>
          <w:p w14:paraId="60230BE3" w14:textId="37544BA3" w:rsidR="00D52B08" w:rsidRPr="00B97375" w:rsidRDefault="00D52B08" w:rsidP="00D52B08">
            <w:pPr>
              <w:keepNext/>
              <w:keepLines/>
              <w:rPr>
                <w:rFonts w:cs="Arial"/>
                <w:sz w:val="22"/>
              </w:rPr>
            </w:pPr>
            <w:r w:rsidRPr="004D3B47">
              <w:rPr>
                <w:rFonts w:cs="Arial"/>
                <w:sz w:val="22"/>
              </w:rPr>
              <w:t>Waitemata</w:t>
            </w:r>
          </w:p>
        </w:tc>
        <w:tc>
          <w:tcPr>
            <w:tcW w:w="1193" w:type="dxa"/>
            <w:shd w:val="clear" w:color="auto" w:fill="auto"/>
            <w:tcMar>
              <w:left w:w="85" w:type="dxa"/>
              <w:right w:w="85" w:type="dxa"/>
            </w:tcMar>
          </w:tcPr>
          <w:p w14:paraId="3B8BFCA0" w14:textId="1DD4C540" w:rsidR="00D52B08" w:rsidRPr="00B97375" w:rsidRDefault="00D52B08" w:rsidP="00D52B08">
            <w:pPr>
              <w:jc w:val="right"/>
              <w:rPr>
                <w:sz w:val="22"/>
              </w:rPr>
            </w:pPr>
            <w:r w:rsidRPr="004D3B47">
              <w:t xml:space="preserve"> 180 </w:t>
            </w:r>
          </w:p>
        </w:tc>
        <w:tc>
          <w:tcPr>
            <w:tcW w:w="1194" w:type="dxa"/>
            <w:shd w:val="clear" w:color="auto" w:fill="auto"/>
            <w:tcMar>
              <w:left w:w="85" w:type="dxa"/>
              <w:right w:w="85" w:type="dxa"/>
            </w:tcMar>
          </w:tcPr>
          <w:p w14:paraId="046754F4" w14:textId="3D67041F" w:rsidR="00D52B08" w:rsidRPr="00B97375" w:rsidRDefault="00D52B08" w:rsidP="00D52B08">
            <w:pPr>
              <w:jc w:val="right"/>
              <w:rPr>
                <w:sz w:val="22"/>
              </w:rPr>
            </w:pPr>
            <w:r w:rsidRPr="004D3B47">
              <w:t xml:space="preserve"> 175 </w:t>
            </w:r>
          </w:p>
        </w:tc>
        <w:tc>
          <w:tcPr>
            <w:tcW w:w="998" w:type="dxa"/>
            <w:shd w:val="clear" w:color="auto" w:fill="auto"/>
            <w:noWrap/>
            <w:tcMar>
              <w:left w:w="85" w:type="dxa"/>
              <w:right w:w="85" w:type="dxa"/>
            </w:tcMar>
          </w:tcPr>
          <w:p w14:paraId="0B32CB6B" w14:textId="4A527026" w:rsidR="00D52B08" w:rsidRPr="00B97375" w:rsidRDefault="00D52B08" w:rsidP="00D52B08">
            <w:pPr>
              <w:jc w:val="right"/>
              <w:rPr>
                <w:sz w:val="22"/>
              </w:rPr>
            </w:pPr>
            <w:r w:rsidRPr="004D3B47">
              <w:t>142</w:t>
            </w:r>
          </w:p>
        </w:tc>
        <w:tc>
          <w:tcPr>
            <w:tcW w:w="999" w:type="dxa"/>
            <w:gridSpan w:val="2"/>
            <w:shd w:val="clear" w:color="auto" w:fill="auto"/>
            <w:tcMar>
              <w:left w:w="85" w:type="dxa"/>
              <w:right w:w="85" w:type="dxa"/>
            </w:tcMar>
          </w:tcPr>
          <w:p w14:paraId="36B272E1" w14:textId="7B272101" w:rsidR="00D52B08" w:rsidRPr="00B97375" w:rsidRDefault="00D52B08" w:rsidP="00D52B08">
            <w:pPr>
              <w:jc w:val="right"/>
              <w:rPr>
                <w:sz w:val="22"/>
              </w:rPr>
            </w:pPr>
            <w:r w:rsidRPr="004D3B47">
              <w:t>81.1</w:t>
            </w:r>
          </w:p>
        </w:tc>
        <w:tc>
          <w:tcPr>
            <w:tcW w:w="998" w:type="dxa"/>
            <w:tcMar>
              <w:left w:w="85" w:type="dxa"/>
              <w:right w:w="85" w:type="dxa"/>
            </w:tcMar>
          </w:tcPr>
          <w:p w14:paraId="76EE059D" w14:textId="1505560C" w:rsidR="00D52B08" w:rsidRPr="00B97375" w:rsidRDefault="00D52B08" w:rsidP="00D52B08">
            <w:pPr>
              <w:jc w:val="right"/>
              <w:rPr>
                <w:sz w:val="22"/>
              </w:rPr>
            </w:pPr>
            <w:r w:rsidRPr="004D3B47">
              <w:t>165</w:t>
            </w:r>
          </w:p>
        </w:tc>
        <w:tc>
          <w:tcPr>
            <w:tcW w:w="999" w:type="dxa"/>
          </w:tcPr>
          <w:p w14:paraId="245A5D1C" w14:textId="35A58220" w:rsidR="00D52B08" w:rsidRPr="00B97375" w:rsidRDefault="00D52B08" w:rsidP="00D52B08">
            <w:pPr>
              <w:jc w:val="right"/>
              <w:rPr>
                <w:sz w:val="22"/>
              </w:rPr>
            </w:pPr>
            <w:r w:rsidRPr="004D3B47">
              <w:t>94.3</w:t>
            </w:r>
          </w:p>
        </w:tc>
      </w:tr>
      <w:tr w:rsidR="00D52B08" w:rsidRPr="00B97375" w14:paraId="3ACD8D5D" w14:textId="77777777" w:rsidTr="00AB0E37">
        <w:trPr>
          <w:trHeight w:val="300"/>
        </w:trPr>
        <w:tc>
          <w:tcPr>
            <w:tcW w:w="2281" w:type="dxa"/>
            <w:shd w:val="clear" w:color="auto" w:fill="auto"/>
            <w:tcMar>
              <w:left w:w="85" w:type="dxa"/>
              <w:right w:w="85" w:type="dxa"/>
            </w:tcMar>
            <w:vAlign w:val="bottom"/>
            <w:hideMark/>
          </w:tcPr>
          <w:p w14:paraId="1A4CC0AA" w14:textId="5C269315" w:rsidR="00D52B08" w:rsidRPr="00B97375" w:rsidRDefault="00D52B08" w:rsidP="00D52B08">
            <w:pPr>
              <w:keepNext/>
              <w:keepLines/>
              <w:rPr>
                <w:rFonts w:cs="Arial"/>
                <w:sz w:val="22"/>
              </w:rPr>
            </w:pPr>
            <w:r w:rsidRPr="004D3B47">
              <w:rPr>
                <w:rFonts w:cs="Arial"/>
                <w:sz w:val="22"/>
              </w:rPr>
              <w:t>West Coast</w:t>
            </w:r>
          </w:p>
        </w:tc>
        <w:tc>
          <w:tcPr>
            <w:tcW w:w="1193" w:type="dxa"/>
            <w:shd w:val="clear" w:color="auto" w:fill="auto"/>
            <w:tcMar>
              <w:left w:w="85" w:type="dxa"/>
              <w:right w:w="85" w:type="dxa"/>
            </w:tcMar>
          </w:tcPr>
          <w:p w14:paraId="0D87F9FA" w14:textId="55225287" w:rsidR="00D52B08" w:rsidRPr="00B97375" w:rsidRDefault="00D52B08" w:rsidP="00D52B08">
            <w:pPr>
              <w:jc w:val="right"/>
              <w:rPr>
                <w:sz w:val="22"/>
              </w:rPr>
            </w:pPr>
            <w:r w:rsidRPr="004D3B47">
              <w:t xml:space="preserve"> 10 </w:t>
            </w:r>
          </w:p>
        </w:tc>
        <w:tc>
          <w:tcPr>
            <w:tcW w:w="1194" w:type="dxa"/>
            <w:shd w:val="clear" w:color="auto" w:fill="auto"/>
            <w:tcMar>
              <w:left w:w="85" w:type="dxa"/>
              <w:right w:w="85" w:type="dxa"/>
            </w:tcMar>
          </w:tcPr>
          <w:p w14:paraId="348D927C" w14:textId="3C84ABD1" w:rsidR="00D52B08" w:rsidRPr="00B97375" w:rsidRDefault="00D52B08" w:rsidP="00D52B08">
            <w:pPr>
              <w:jc w:val="right"/>
              <w:rPr>
                <w:sz w:val="22"/>
              </w:rPr>
            </w:pPr>
            <w:r w:rsidRPr="004D3B47">
              <w:t xml:space="preserve"> 10 </w:t>
            </w:r>
          </w:p>
        </w:tc>
        <w:tc>
          <w:tcPr>
            <w:tcW w:w="998" w:type="dxa"/>
            <w:shd w:val="clear" w:color="auto" w:fill="auto"/>
            <w:noWrap/>
            <w:tcMar>
              <w:left w:w="85" w:type="dxa"/>
              <w:right w:w="85" w:type="dxa"/>
            </w:tcMar>
          </w:tcPr>
          <w:p w14:paraId="36396E66" w14:textId="126045A1" w:rsidR="00D52B08" w:rsidRPr="00B97375" w:rsidRDefault="00D52B08" w:rsidP="00D52B08">
            <w:pPr>
              <w:jc w:val="right"/>
              <w:rPr>
                <w:sz w:val="22"/>
              </w:rPr>
            </w:pPr>
            <w:r w:rsidRPr="004D3B47">
              <w:t>4</w:t>
            </w:r>
          </w:p>
        </w:tc>
        <w:tc>
          <w:tcPr>
            <w:tcW w:w="999" w:type="dxa"/>
            <w:gridSpan w:val="2"/>
            <w:shd w:val="clear" w:color="auto" w:fill="auto"/>
            <w:tcMar>
              <w:left w:w="85" w:type="dxa"/>
              <w:right w:w="85" w:type="dxa"/>
            </w:tcMar>
          </w:tcPr>
          <w:p w14:paraId="544D003E" w14:textId="6DAA6406" w:rsidR="00D52B08" w:rsidRPr="00B97375" w:rsidRDefault="00D52B08" w:rsidP="00D52B08">
            <w:pPr>
              <w:jc w:val="right"/>
              <w:rPr>
                <w:sz w:val="22"/>
              </w:rPr>
            </w:pPr>
            <w:r w:rsidRPr="004D3B47">
              <w:t>40.0</w:t>
            </w:r>
          </w:p>
        </w:tc>
        <w:tc>
          <w:tcPr>
            <w:tcW w:w="998" w:type="dxa"/>
            <w:tcMar>
              <w:left w:w="85" w:type="dxa"/>
              <w:right w:w="85" w:type="dxa"/>
            </w:tcMar>
          </w:tcPr>
          <w:p w14:paraId="290F256A" w14:textId="0195372E" w:rsidR="00D52B08" w:rsidRPr="00B97375" w:rsidRDefault="00D52B08" w:rsidP="00D52B08">
            <w:pPr>
              <w:jc w:val="right"/>
              <w:rPr>
                <w:sz w:val="22"/>
              </w:rPr>
            </w:pPr>
            <w:r w:rsidRPr="004D3B47">
              <w:t>8</w:t>
            </w:r>
          </w:p>
        </w:tc>
        <w:tc>
          <w:tcPr>
            <w:tcW w:w="999" w:type="dxa"/>
          </w:tcPr>
          <w:p w14:paraId="451B13A5" w14:textId="4774AD6B" w:rsidR="00D52B08" w:rsidRPr="00B97375" w:rsidRDefault="00D52B08" w:rsidP="00D52B08">
            <w:pPr>
              <w:jc w:val="right"/>
              <w:rPr>
                <w:sz w:val="22"/>
              </w:rPr>
            </w:pPr>
            <w:r w:rsidRPr="004D3B47">
              <w:t>80.0</w:t>
            </w:r>
          </w:p>
        </w:tc>
      </w:tr>
      <w:tr w:rsidR="00D52B08" w:rsidRPr="00B97375" w14:paraId="12CAA871" w14:textId="77777777" w:rsidTr="00AB0E37">
        <w:trPr>
          <w:trHeight w:val="300"/>
        </w:trPr>
        <w:tc>
          <w:tcPr>
            <w:tcW w:w="2281" w:type="dxa"/>
            <w:shd w:val="clear" w:color="auto" w:fill="auto"/>
            <w:tcMar>
              <w:left w:w="85" w:type="dxa"/>
              <w:right w:w="85" w:type="dxa"/>
            </w:tcMar>
            <w:vAlign w:val="bottom"/>
            <w:hideMark/>
          </w:tcPr>
          <w:p w14:paraId="7AB4FC41" w14:textId="0D4DE066" w:rsidR="00D52B08" w:rsidRPr="00B97375" w:rsidRDefault="00D52B08" w:rsidP="00D52B08">
            <w:pPr>
              <w:keepNext/>
              <w:keepLines/>
              <w:rPr>
                <w:rFonts w:cs="Arial"/>
                <w:sz w:val="22"/>
              </w:rPr>
            </w:pPr>
            <w:r w:rsidRPr="004D3B47">
              <w:rPr>
                <w:rFonts w:cs="Arial"/>
                <w:sz w:val="22"/>
              </w:rPr>
              <w:t>Whanganui</w:t>
            </w:r>
          </w:p>
        </w:tc>
        <w:tc>
          <w:tcPr>
            <w:tcW w:w="1193" w:type="dxa"/>
            <w:shd w:val="clear" w:color="auto" w:fill="auto"/>
            <w:tcMar>
              <w:left w:w="85" w:type="dxa"/>
              <w:right w:w="85" w:type="dxa"/>
            </w:tcMar>
          </w:tcPr>
          <w:p w14:paraId="0C3E30CB" w14:textId="2DB40E02" w:rsidR="00D52B08" w:rsidRPr="00B97375" w:rsidRDefault="00D52B08" w:rsidP="00D52B08">
            <w:pPr>
              <w:jc w:val="right"/>
              <w:rPr>
                <w:sz w:val="22"/>
              </w:rPr>
            </w:pPr>
            <w:r w:rsidRPr="004D3B47">
              <w:t xml:space="preserve"> 40 </w:t>
            </w:r>
          </w:p>
        </w:tc>
        <w:tc>
          <w:tcPr>
            <w:tcW w:w="1194" w:type="dxa"/>
            <w:shd w:val="clear" w:color="auto" w:fill="auto"/>
            <w:tcMar>
              <w:left w:w="85" w:type="dxa"/>
              <w:right w:w="85" w:type="dxa"/>
            </w:tcMar>
          </w:tcPr>
          <w:p w14:paraId="48E293DE" w14:textId="242E64C4" w:rsidR="00D52B08" w:rsidRPr="00B97375" w:rsidRDefault="00D52B08" w:rsidP="00D52B08">
            <w:pPr>
              <w:jc w:val="right"/>
              <w:rPr>
                <w:sz w:val="22"/>
              </w:rPr>
            </w:pPr>
            <w:r w:rsidRPr="004D3B47">
              <w:t xml:space="preserve"> 38 </w:t>
            </w:r>
          </w:p>
        </w:tc>
        <w:tc>
          <w:tcPr>
            <w:tcW w:w="998" w:type="dxa"/>
            <w:shd w:val="clear" w:color="auto" w:fill="auto"/>
            <w:noWrap/>
            <w:tcMar>
              <w:left w:w="85" w:type="dxa"/>
              <w:right w:w="85" w:type="dxa"/>
            </w:tcMar>
          </w:tcPr>
          <w:p w14:paraId="374F875D" w14:textId="7E1C5EB4" w:rsidR="00D52B08" w:rsidRPr="00B97375" w:rsidRDefault="00D52B08" w:rsidP="00D52B08">
            <w:pPr>
              <w:jc w:val="right"/>
              <w:rPr>
                <w:sz w:val="22"/>
              </w:rPr>
            </w:pPr>
            <w:r w:rsidRPr="004D3B47">
              <w:t>36</w:t>
            </w:r>
          </w:p>
        </w:tc>
        <w:tc>
          <w:tcPr>
            <w:tcW w:w="999" w:type="dxa"/>
            <w:gridSpan w:val="2"/>
            <w:shd w:val="clear" w:color="auto" w:fill="auto"/>
            <w:tcMar>
              <w:left w:w="85" w:type="dxa"/>
              <w:right w:w="85" w:type="dxa"/>
            </w:tcMar>
          </w:tcPr>
          <w:p w14:paraId="0108BADA" w14:textId="009E0CB6" w:rsidR="00D52B08" w:rsidRPr="00B97375" w:rsidRDefault="00D52B08" w:rsidP="00D52B08">
            <w:pPr>
              <w:jc w:val="right"/>
              <w:rPr>
                <w:sz w:val="22"/>
              </w:rPr>
            </w:pPr>
            <w:r w:rsidRPr="004D3B47">
              <w:t>94.7</w:t>
            </w:r>
          </w:p>
        </w:tc>
        <w:tc>
          <w:tcPr>
            <w:tcW w:w="998" w:type="dxa"/>
            <w:tcMar>
              <w:left w:w="85" w:type="dxa"/>
              <w:right w:w="85" w:type="dxa"/>
            </w:tcMar>
          </w:tcPr>
          <w:p w14:paraId="46F4FC49" w14:textId="03A9FB64" w:rsidR="00D52B08" w:rsidRPr="00B97375" w:rsidRDefault="00D52B08" w:rsidP="00D52B08">
            <w:pPr>
              <w:jc w:val="right"/>
              <w:rPr>
                <w:sz w:val="22"/>
              </w:rPr>
            </w:pPr>
            <w:r w:rsidRPr="004D3B47">
              <w:t>38</w:t>
            </w:r>
          </w:p>
        </w:tc>
        <w:tc>
          <w:tcPr>
            <w:tcW w:w="999" w:type="dxa"/>
          </w:tcPr>
          <w:p w14:paraId="3F7F541D" w14:textId="349A4F44" w:rsidR="00D52B08" w:rsidRPr="00B97375" w:rsidRDefault="00D52B08" w:rsidP="00D52B08">
            <w:pPr>
              <w:jc w:val="right"/>
              <w:rPr>
                <w:sz w:val="22"/>
              </w:rPr>
            </w:pPr>
            <w:r w:rsidRPr="004D3B47">
              <w:t>100.0</w:t>
            </w:r>
          </w:p>
        </w:tc>
      </w:tr>
      <w:tr w:rsidR="00D52B08" w:rsidRPr="00B97375" w14:paraId="2095D09C" w14:textId="77777777" w:rsidTr="00AB0E37">
        <w:trPr>
          <w:trHeight w:val="300"/>
        </w:trPr>
        <w:tc>
          <w:tcPr>
            <w:tcW w:w="2281" w:type="dxa"/>
            <w:shd w:val="clear" w:color="auto" w:fill="auto"/>
            <w:tcMar>
              <w:left w:w="85" w:type="dxa"/>
              <w:right w:w="85" w:type="dxa"/>
            </w:tcMar>
            <w:vAlign w:val="bottom"/>
            <w:hideMark/>
          </w:tcPr>
          <w:p w14:paraId="03ACAA9B" w14:textId="084F10FB" w:rsidR="00D52B08" w:rsidRPr="00B97375" w:rsidRDefault="00D52B08" w:rsidP="00D52B08">
            <w:pPr>
              <w:keepNext/>
              <w:keepLines/>
              <w:rPr>
                <w:rFonts w:cs="Arial"/>
                <w:i/>
                <w:iCs/>
                <w:sz w:val="22"/>
              </w:rPr>
            </w:pPr>
            <w:r w:rsidRPr="004D3B47">
              <w:rPr>
                <w:rFonts w:cs="Arial"/>
                <w:i/>
                <w:iCs/>
                <w:sz w:val="22"/>
              </w:rPr>
              <w:t>Private Practice</w:t>
            </w:r>
          </w:p>
        </w:tc>
        <w:tc>
          <w:tcPr>
            <w:tcW w:w="1193" w:type="dxa"/>
            <w:shd w:val="clear" w:color="auto" w:fill="auto"/>
            <w:tcMar>
              <w:left w:w="85" w:type="dxa"/>
              <w:right w:w="85" w:type="dxa"/>
            </w:tcMar>
          </w:tcPr>
          <w:p w14:paraId="1219AE97" w14:textId="4C05247A" w:rsidR="00D52B08" w:rsidRPr="00B97375" w:rsidRDefault="00D52B08" w:rsidP="00D52B08">
            <w:pPr>
              <w:jc w:val="right"/>
              <w:rPr>
                <w:i/>
                <w:iCs/>
                <w:sz w:val="22"/>
              </w:rPr>
            </w:pPr>
            <w:r w:rsidRPr="004D3B47">
              <w:t xml:space="preserve"> 270 </w:t>
            </w:r>
          </w:p>
        </w:tc>
        <w:tc>
          <w:tcPr>
            <w:tcW w:w="1194" w:type="dxa"/>
            <w:shd w:val="clear" w:color="auto" w:fill="auto"/>
            <w:tcMar>
              <w:left w:w="85" w:type="dxa"/>
              <w:right w:w="85" w:type="dxa"/>
            </w:tcMar>
          </w:tcPr>
          <w:p w14:paraId="7E4B85C2" w14:textId="6B92D9FF" w:rsidR="00D52B08" w:rsidRPr="00B97375" w:rsidRDefault="00D52B08" w:rsidP="00D52B08">
            <w:pPr>
              <w:jc w:val="right"/>
              <w:rPr>
                <w:i/>
                <w:iCs/>
                <w:sz w:val="22"/>
              </w:rPr>
            </w:pPr>
            <w:r w:rsidRPr="004D3B47">
              <w:t xml:space="preserve"> 160 </w:t>
            </w:r>
          </w:p>
        </w:tc>
        <w:tc>
          <w:tcPr>
            <w:tcW w:w="998" w:type="dxa"/>
            <w:shd w:val="clear" w:color="auto" w:fill="auto"/>
            <w:noWrap/>
            <w:tcMar>
              <w:left w:w="85" w:type="dxa"/>
              <w:right w:w="85" w:type="dxa"/>
            </w:tcMar>
          </w:tcPr>
          <w:p w14:paraId="32575871" w14:textId="5B6D29F5" w:rsidR="00D52B08" w:rsidRPr="00B97375" w:rsidRDefault="00D52B08" w:rsidP="00D52B08">
            <w:pPr>
              <w:jc w:val="right"/>
              <w:rPr>
                <w:i/>
                <w:iCs/>
                <w:sz w:val="22"/>
              </w:rPr>
            </w:pPr>
            <w:r w:rsidRPr="004D3B47">
              <w:t>88</w:t>
            </w:r>
          </w:p>
        </w:tc>
        <w:tc>
          <w:tcPr>
            <w:tcW w:w="999" w:type="dxa"/>
            <w:gridSpan w:val="2"/>
            <w:shd w:val="clear" w:color="auto" w:fill="auto"/>
            <w:tcMar>
              <w:left w:w="85" w:type="dxa"/>
              <w:right w:w="85" w:type="dxa"/>
            </w:tcMar>
          </w:tcPr>
          <w:p w14:paraId="5BE8AF5B" w14:textId="526584A7" w:rsidR="00D52B08" w:rsidRPr="00B97375" w:rsidRDefault="00D52B08" w:rsidP="00D52B08">
            <w:pPr>
              <w:jc w:val="right"/>
              <w:rPr>
                <w:i/>
                <w:iCs/>
                <w:sz w:val="22"/>
              </w:rPr>
            </w:pPr>
            <w:r w:rsidRPr="004D3B47">
              <w:t>55.0</w:t>
            </w:r>
          </w:p>
        </w:tc>
        <w:tc>
          <w:tcPr>
            <w:tcW w:w="998" w:type="dxa"/>
            <w:tcMar>
              <w:left w:w="85" w:type="dxa"/>
              <w:right w:w="85" w:type="dxa"/>
            </w:tcMar>
          </w:tcPr>
          <w:p w14:paraId="089C1AC4" w14:textId="377F0E92" w:rsidR="00D52B08" w:rsidRPr="00B97375" w:rsidRDefault="00D52B08" w:rsidP="00D52B08">
            <w:pPr>
              <w:jc w:val="right"/>
              <w:rPr>
                <w:i/>
                <w:iCs/>
                <w:sz w:val="22"/>
              </w:rPr>
            </w:pPr>
            <w:r w:rsidRPr="004D3B47">
              <w:t>108</w:t>
            </w:r>
          </w:p>
        </w:tc>
        <w:tc>
          <w:tcPr>
            <w:tcW w:w="999" w:type="dxa"/>
          </w:tcPr>
          <w:p w14:paraId="67BB8979" w14:textId="70D095C9" w:rsidR="00D52B08" w:rsidRPr="00B97375" w:rsidRDefault="00D52B08" w:rsidP="00D52B08">
            <w:pPr>
              <w:jc w:val="right"/>
              <w:rPr>
                <w:i/>
                <w:iCs/>
                <w:sz w:val="22"/>
              </w:rPr>
            </w:pPr>
            <w:r w:rsidRPr="004D3B47">
              <w:t>67.5</w:t>
            </w:r>
          </w:p>
        </w:tc>
      </w:tr>
      <w:tr w:rsidR="00D52B08" w:rsidRPr="00B97375" w14:paraId="16628C11" w14:textId="77777777" w:rsidTr="00AB0E37">
        <w:trPr>
          <w:trHeight w:val="315"/>
        </w:trPr>
        <w:tc>
          <w:tcPr>
            <w:tcW w:w="2281" w:type="dxa"/>
            <w:shd w:val="clear" w:color="auto" w:fill="auto"/>
            <w:tcMar>
              <w:left w:w="85" w:type="dxa"/>
              <w:right w:w="85" w:type="dxa"/>
            </w:tcMar>
            <w:vAlign w:val="bottom"/>
            <w:hideMark/>
          </w:tcPr>
          <w:p w14:paraId="2E70A87F" w14:textId="1D02DDC0" w:rsidR="00D52B08" w:rsidRPr="00B97375" w:rsidRDefault="00D52B08" w:rsidP="00D52B08">
            <w:pPr>
              <w:rPr>
                <w:rFonts w:cs="Arial"/>
                <w:b/>
                <w:bCs/>
                <w:sz w:val="22"/>
              </w:rPr>
            </w:pPr>
            <w:r w:rsidRPr="004D3B47">
              <w:rPr>
                <w:rFonts w:cs="Arial"/>
                <w:b/>
                <w:bCs/>
                <w:sz w:val="22"/>
              </w:rPr>
              <w:t>Total</w:t>
            </w:r>
          </w:p>
        </w:tc>
        <w:tc>
          <w:tcPr>
            <w:tcW w:w="1193" w:type="dxa"/>
            <w:shd w:val="clear" w:color="auto" w:fill="auto"/>
            <w:tcMar>
              <w:left w:w="85" w:type="dxa"/>
              <w:right w:w="85" w:type="dxa"/>
            </w:tcMar>
          </w:tcPr>
          <w:p w14:paraId="32FCCFFA" w14:textId="69EC4C93" w:rsidR="00D52B08" w:rsidRPr="008B2CD2" w:rsidRDefault="00D52B08" w:rsidP="00D52B08">
            <w:pPr>
              <w:jc w:val="right"/>
              <w:rPr>
                <w:b/>
                <w:bCs/>
                <w:sz w:val="22"/>
              </w:rPr>
            </w:pPr>
            <w:r w:rsidRPr="004D3B47">
              <w:rPr>
                <w:b/>
              </w:rPr>
              <w:t xml:space="preserve"> 1,816 </w:t>
            </w:r>
          </w:p>
        </w:tc>
        <w:tc>
          <w:tcPr>
            <w:tcW w:w="1194" w:type="dxa"/>
            <w:shd w:val="clear" w:color="auto" w:fill="auto"/>
            <w:tcMar>
              <w:left w:w="85" w:type="dxa"/>
              <w:right w:w="85" w:type="dxa"/>
            </w:tcMar>
          </w:tcPr>
          <w:p w14:paraId="27C37A5F" w14:textId="7A048013" w:rsidR="00D52B08" w:rsidRPr="008B2CD2" w:rsidRDefault="00D52B08" w:rsidP="00D52B08">
            <w:pPr>
              <w:jc w:val="right"/>
              <w:rPr>
                <w:b/>
                <w:bCs/>
                <w:sz w:val="22"/>
              </w:rPr>
            </w:pPr>
            <w:r w:rsidRPr="004D3B47">
              <w:rPr>
                <w:b/>
              </w:rPr>
              <w:t xml:space="preserve"> 1,607 </w:t>
            </w:r>
          </w:p>
        </w:tc>
        <w:tc>
          <w:tcPr>
            <w:tcW w:w="998" w:type="dxa"/>
            <w:shd w:val="clear" w:color="auto" w:fill="auto"/>
            <w:tcMar>
              <w:left w:w="85" w:type="dxa"/>
              <w:right w:w="85" w:type="dxa"/>
            </w:tcMar>
          </w:tcPr>
          <w:p w14:paraId="113A4C1B" w14:textId="6AFA0801" w:rsidR="00D52B08" w:rsidRPr="008B2CD2" w:rsidRDefault="00D52B08" w:rsidP="00D52B08">
            <w:pPr>
              <w:jc w:val="right"/>
              <w:rPr>
                <w:b/>
                <w:bCs/>
                <w:sz w:val="22"/>
              </w:rPr>
            </w:pPr>
            <w:r w:rsidRPr="004D3B47">
              <w:rPr>
                <w:b/>
              </w:rPr>
              <w:t xml:space="preserve"> 1,172 </w:t>
            </w:r>
          </w:p>
        </w:tc>
        <w:tc>
          <w:tcPr>
            <w:tcW w:w="999" w:type="dxa"/>
            <w:gridSpan w:val="2"/>
            <w:shd w:val="clear" w:color="auto" w:fill="auto"/>
            <w:tcMar>
              <w:left w:w="85" w:type="dxa"/>
              <w:right w:w="85" w:type="dxa"/>
            </w:tcMar>
          </w:tcPr>
          <w:p w14:paraId="04866721" w14:textId="6CAC71B3" w:rsidR="00D52B08" w:rsidRPr="008B2CD2" w:rsidRDefault="00D52B08" w:rsidP="00D52B08">
            <w:pPr>
              <w:jc w:val="right"/>
              <w:rPr>
                <w:b/>
                <w:bCs/>
                <w:sz w:val="22"/>
              </w:rPr>
            </w:pPr>
            <w:r w:rsidRPr="004D3B47">
              <w:rPr>
                <w:b/>
              </w:rPr>
              <w:t>72.9</w:t>
            </w:r>
          </w:p>
        </w:tc>
        <w:tc>
          <w:tcPr>
            <w:tcW w:w="998" w:type="dxa"/>
            <w:tcMar>
              <w:left w:w="85" w:type="dxa"/>
              <w:right w:w="85" w:type="dxa"/>
            </w:tcMar>
          </w:tcPr>
          <w:p w14:paraId="332EFCC2" w14:textId="512A465A" w:rsidR="00D52B08" w:rsidRPr="008B2CD2" w:rsidRDefault="00D52B08" w:rsidP="00D52B08">
            <w:pPr>
              <w:jc w:val="right"/>
              <w:rPr>
                <w:b/>
                <w:bCs/>
                <w:sz w:val="22"/>
              </w:rPr>
            </w:pPr>
            <w:r w:rsidRPr="004D3B47">
              <w:rPr>
                <w:b/>
              </w:rPr>
              <w:t xml:space="preserve"> 1,407 </w:t>
            </w:r>
          </w:p>
        </w:tc>
        <w:tc>
          <w:tcPr>
            <w:tcW w:w="999" w:type="dxa"/>
          </w:tcPr>
          <w:p w14:paraId="2CA378EB" w14:textId="09550AEA" w:rsidR="00D52B08" w:rsidRPr="008B2CD2" w:rsidRDefault="00D52B08" w:rsidP="00D52B08">
            <w:pPr>
              <w:jc w:val="right"/>
              <w:rPr>
                <w:b/>
                <w:bCs/>
                <w:sz w:val="22"/>
              </w:rPr>
            </w:pPr>
            <w:r w:rsidRPr="004D3B47">
              <w:rPr>
                <w:b/>
              </w:rPr>
              <w:t>87.6</w:t>
            </w:r>
          </w:p>
        </w:tc>
      </w:tr>
    </w:tbl>
    <w:p w14:paraId="46DFB5E4" w14:textId="77777777" w:rsidR="00030D6F" w:rsidRPr="004D3B47" w:rsidRDefault="00030D6F" w:rsidP="00030D6F"/>
    <w:p w14:paraId="1796361F" w14:textId="4517869C" w:rsidR="00B92A3D" w:rsidRDefault="008E7879" w:rsidP="00B92A3D">
      <w:pPr>
        <w:pStyle w:val="Caption"/>
        <w:keepNext/>
        <w:spacing w:after="40"/>
        <w:jc w:val="both"/>
      </w:pPr>
      <w:bookmarkStart w:id="2706" w:name="_Ref336249578"/>
      <w:bookmarkStart w:id="2707" w:name="_Toc469398344"/>
      <w:bookmarkStart w:id="2708" w:name="_Toc486941108"/>
      <w:bookmarkStart w:id="2709" w:name="_Toc475605577"/>
      <w:bookmarkStart w:id="2710" w:name="_Toc509928549"/>
      <w:bookmarkStart w:id="2711" w:name="_Toc528676225"/>
      <w:bookmarkStart w:id="2712" w:name="_Toc5627674"/>
      <w:bookmarkStart w:id="2713" w:name="_Toc12875622"/>
      <w:bookmarkStart w:id="2714" w:name="_Toc68606740"/>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65</w:t>
      </w:r>
      <w:r w:rsidR="00905C1A" w:rsidRPr="004D3B47">
        <w:rPr>
          <w:noProof/>
        </w:rPr>
        <w:fldChar w:fldCharType="end"/>
      </w:r>
      <w:bookmarkEnd w:id="2706"/>
      <w:r w:rsidR="00030D6F" w:rsidRPr="004D3B47">
        <w:t xml:space="preserve"> - Women with cytological suspicion of invasive disease, by cytology result subcategory</w:t>
      </w:r>
      <w:bookmarkEnd w:id="2707"/>
      <w:bookmarkEnd w:id="2708"/>
      <w:bookmarkEnd w:id="2709"/>
      <w:bookmarkEnd w:id="2710"/>
      <w:bookmarkEnd w:id="2711"/>
      <w:bookmarkEnd w:id="2712"/>
      <w:bookmarkEnd w:id="2713"/>
      <w:bookmarkEnd w:id="2714"/>
    </w:p>
    <w:tbl>
      <w:tblPr>
        <w:tblW w:w="7943" w:type="dxa"/>
        <w:tblInd w:w="103" w:type="dxa"/>
        <w:tblLook w:val="04A0" w:firstRow="1" w:lastRow="0" w:firstColumn="1" w:lastColumn="0" w:noHBand="0" w:noVBand="1"/>
      </w:tblPr>
      <w:tblGrid>
        <w:gridCol w:w="2557"/>
        <w:gridCol w:w="1483"/>
        <w:gridCol w:w="3903"/>
      </w:tblGrid>
      <w:tr w:rsidR="00B92A3D" w:rsidRPr="00B97375" w14:paraId="362808A5" w14:textId="77777777" w:rsidTr="00AB0E37">
        <w:tc>
          <w:tcPr>
            <w:tcW w:w="2557" w:type="dxa"/>
            <w:tcBorders>
              <w:top w:val="single" w:sz="4" w:space="0" w:color="auto"/>
              <w:left w:val="single" w:sz="4" w:space="0" w:color="auto"/>
              <w:right w:val="nil"/>
            </w:tcBorders>
            <w:shd w:val="clear" w:color="auto" w:fill="D9D9D9" w:themeFill="background1" w:themeFillShade="D9"/>
            <w:noWrap/>
            <w:hideMark/>
          </w:tcPr>
          <w:p w14:paraId="7060C629" w14:textId="77777777" w:rsidR="00B92A3D" w:rsidRPr="00B97375" w:rsidRDefault="00B92A3D" w:rsidP="00AB0E37">
            <w:pPr>
              <w:rPr>
                <w:rFonts w:eastAsia="Times New Roman" w:cs="Arial"/>
                <w:b/>
                <w:bCs/>
                <w:sz w:val="22"/>
                <w:lang w:eastAsia="en-AU"/>
              </w:rPr>
            </w:pPr>
            <w:r w:rsidRPr="00B97375">
              <w:rPr>
                <w:rFonts w:eastAsia="Times New Roman" w:cs="Arial"/>
                <w:b/>
                <w:bCs/>
                <w:sz w:val="22"/>
                <w:lang w:eastAsia="en-AU"/>
              </w:rPr>
              <w:t>Cytology result sub-category</w:t>
            </w:r>
            <w:r w:rsidRPr="00B97375">
              <w:rPr>
                <w:rFonts w:ascii="Arial" w:eastAsia="Times New Roman" w:hAnsi="Arial" w:cs="Arial"/>
                <w:b/>
                <w:bCs/>
                <w:sz w:val="20"/>
                <w:szCs w:val="20"/>
                <w:lang w:eastAsia="en-AU"/>
              </w:rPr>
              <w:t> </w:t>
            </w:r>
          </w:p>
        </w:tc>
        <w:tc>
          <w:tcPr>
            <w:tcW w:w="1483" w:type="dxa"/>
            <w:tcBorders>
              <w:top w:val="single" w:sz="4" w:space="0" w:color="auto"/>
              <w:left w:val="nil"/>
              <w:right w:val="nil"/>
            </w:tcBorders>
            <w:shd w:val="clear" w:color="auto" w:fill="D9D9D9" w:themeFill="background1" w:themeFillShade="D9"/>
          </w:tcPr>
          <w:p w14:paraId="4B9F145F" w14:textId="77777777" w:rsidR="00B92A3D" w:rsidRPr="00B97375" w:rsidRDefault="00B92A3D" w:rsidP="00AB0E37">
            <w:pPr>
              <w:jc w:val="center"/>
              <w:rPr>
                <w:rFonts w:eastAsia="Times New Roman" w:cs="Arial"/>
                <w:b/>
                <w:bCs/>
                <w:sz w:val="22"/>
                <w:lang w:eastAsia="en-AU"/>
              </w:rPr>
            </w:pPr>
            <w:r w:rsidRPr="00B97375">
              <w:rPr>
                <w:rFonts w:eastAsia="Times New Roman" w:cs="Arial"/>
                <w:b/>
                <w:bCs/>
                <w:sz w:val="22"/>
                <w:lang w:eastAsia="en-AU"/>
              </w:rPr>
              <w:t>Total women</w:t>
            </w:r>
          </w:p>
        </w:tc>
        <w:tc>
          <w:tcPr>
            <w:tcW w:w="3903" w:type="dxa"/>
            <w:tcBorders>
              <w:top w:val="single" w:sz="4" w:space="0" w:color="auto"/>
              <w:left w:val="nil"/>
              <w:right w:val="single" w:sz="4" w:space="0" w:color="auto"/>
            </w:tcBorders>
            <w:shd w:val="clear" w:color="auto" w:fill="D9D9D9" w:themeFill="background1" w:themeFillShade="D9"/>
          </w:tcPr>
          <w:p w14:paraId="30DD558E" w14:textId="77777777" w:rsidR="00B92A3D" w:rsidRPr="00B97375" w:rsidRDefault="00B92A3D" w:rsidP="00AB0E37">
            <w:pPr>
              <w:jc w:val="center"/>
              <w:rPr>
                <w:rFonts w:eastAsia="Times New Roman" w:cs="Arial"/>
                <w:b/>
                <w:bCs/>
                <w:sz w:val="22"/>
                <w:lang w:eastAsia="en-AU"/>
              </w:rPr>
            </w:pPr>
            <w:r w:rsidRPr="00B97375">
              <w:rPr>
                <w:rFonts w:eastAsia="Times New Roman" w:cs="Arial"/>
                <w:b/>
                <w:bCs/>
                <w:sz w:val="22"/>
                <w:lang w:eastAsia="en-AU"/>
              </w:rPr>
              <w:t>Accepted referrals recorded on NCSP Register*</w:t>
            </w:r>
          </w:p>
        </w:tc>
      </w:tr>
      <w:tr w:rsidR="00B92A3D" w:rsidRPr="00B97375" w14:paraId="523DF850" w14:textId="77777777" w:rsidTr="00AB0E37">
        <w:trPr>
          <w:trHeight w:val="300"/>
        </w:trPr>
        <w:tc>
          <w:tcPr>
            <w:tcW w:w="2557" w:type="dxa"/>
            <w:tcBorders>
              <w:top w:val="nil"/>
              <w:left w:val="single" w:sz="4" w:space="0" w:color="auto"/>
              <w:bottom w:val="single" w:sz="4" w:space="0" w:color="auto"/>
              <w:right w:val="nil"/>
            </w:tcBorders>
            <w:shd w:val="clear" w:color="auto" w:fill="D9D9D9" w:themeFill="background1" w:themeFillShade="D9"/>
            <w:noWrap/>
            <w:vAlign w:val="bottom"/>
          </w:tcPr>
          <w:p w14:paraId="38E07689" w14:textId="77777777" w:rsidR="00B92A3D" w:rsidRPr="00B97375" w:rsidRDefault="00B92A3D" w:rsidP="00AB0E37"/>
        </w:tc>
        <w:tc>
          <w:tcPr>
            <w:tcW w:w="1483" w:type="dxa"/>
            <w:tcBorders>
              <w:top w:val="nil"/>
              <w:left w:val="nil"/>
              <w:bottom w:val="single" w:sz="4" w:space="0" w:color="auto"/>
              <w:right w:val="nil"/>
            </w:tcBorders>
            <w:shd w:val="clear" w:color="auto" w:fill="D9D9D9" w:themeFill="background1" w:themeFillShade="D9"/>
            <w:vAlign w:val="bottom"/>
          </w:tcPr>
          <w:p w14:paraId="16304262" w14:textId="77777777" w:rsidR="00B92A3D" w:rsidRPr="004631D4" w:rsidRDefault="00B92A3D" w:rsidP="00AB0E37">
            <w:pPr>
              <w:jc w:val="right"/>
            </w:pPr>
            <w:r w:rsidRPr="00B97375">
              <w:rPr>
                <w:rFonts w:eastAsia="Times New Roman" w:cs="Arial"/>
                <w:b/>
                <w:bCs/>
                <w:sz w:val="22"/>
                <w:lang w:eastAsia="en-AU"/>
              </w:rPr>
              <w:t>N</w:t>
            </w:r>
          </w:p>
        </w:tc>
        <w:tc>
          <w:tcPr>
            <w:tcW w:w="3903" w:type="dxa"/>
            <w:tcBorders>
              <w:top w:val="nil"/>
              <w:left w:val="nil"/>
              <w:bottom w:val="single" w:sz="4" w:space="0" w:color="auto"/>
              <w:right w:val="single" w:sz="4" w:space="0" w:color="auto"/>
            </w:tcBorders>
            <w:shd w:val="clear" w:color="auto" w:fill="D9D9D9" w:themeFill="background1" w:themeFillShade="D9"/>
            <w:vAlign w:val="bottom"/>
          </w:tcPr>
          <w:p w14:paraId="546F708F" w14:textId="77777777" w:rsidR="00B92A3D" w:rsidRPr="004631D4" w:rsidRDefault="00B92A3D" w:rsidP="00AB0E37">
            <w:pPr>
              <w:jc w:val="right"/>
            </w:pPr>
            <w:r w:rsidRPr="00B97375">
              <w:rPr>
                <w:rFonts w:eastAsia="Times New Roman" w:cs="Arial"/>
                <w:b/>
                <w:bCs/>
                <w:sz w:val="22"/>
                <w:lang w:eastAsia="en-AU"/>
              </w:rPr>
              <w:t>N</w:t>
            </w:r>
          </w:p>
        </w:tc>
      </w:tr>
      <w:tr w:rsidR="00B92A3D" w:rsidRPr="00B97375" w14:paraId="3043C445" w14:textId="77777777" w:rsidTr="00AB0E37">
        <w:trPr>
          <w:trHeight w:val="300"/>
        </w:trPr>
        <w:tc>
          <w:tcPr>
            <w:tcW w:w="2557" w:type="dxa"/>
            <w:tcBorders>
              <w:top w:val="single" w:sz="4" w:space="0" w:color="auto"/>
              <w:left w:val="single" w:sz="4" w:space="0" w:color="auto"/>
              <w:bottom w:val="nil"/>
              <w:right w:val="nil"/>
            </w:tcBorders>
            <w:shd w:val="clear" w:color="auto" w:fill="auto"/>
            <w:noWrap/>
            <w:vAlign w:val="bottom"/>
            <w:hideMark/>
          </w:tcPr>
          <w:p w14:paraId="2E6BF127" w14:textId="77777777" w:rsidR="00B92A3D" w:rsidRPr="00B97375" w:rsidRDefault="00B92A3D" w:rsidP="00B92A3D">
            <w:r w:rsidRPr="00B97375">
              <w:t>HS2</w:t>
            </w:r>
          </w:p>
        </w:tc>
        <w:tc>
          <w:tcPr>
            <w:tcW w:w="1483" w:type="dxa"/>
            <w:tcBorders>
              <w:top w:val="single" w:sz="4" w:space="0" w:color="auto"/>
              <w:left w:val="nil"/>
              <w:bottom w:val="nil"/>
              <w:right w:val="nil"/>
            </w:tcBorders>
          </w:tcPr>
          <w:p w14:paraId="7E0F21B5" w14:textId="46FA5AB6" w:rsidR="00B92A3D" w:rsidRPr="00B97375" w:rsidRDefault="00B92A3D" w:rsidP="00B92A3D">
            <w:pPr>
              <w:jc w:val="right"/>
              <w:rPr>
                <w:sz w:val="22"/>
              </w:rPr>
            </w:pPr>
            <w:r w:rsidRPr="004D3B47">
              <w:t>26</w:t>
            </w:r>
          </w:p>
        </w:tc>
        <w:tc>
          <w:tcPr>
            <w:tcW w:w="3903" w:type="dxa"/>
            <w:tcBorders>
              <w:top w:val="single" w:sz="4" w:space="0" w:color="auto"/>
              <w:left w:val="nil"/>
              <w:bottom w:val="nil"/>
              <w:right w:val="single" w:sz="4" w:space="0" w:color="auto"/>
            </w:tcBorders>
          </w:tcPr>
          <w:p w14:paraId="258D13F7" w14:textId="22F6EEF4" w:rsidR="00B92A3D" w:rsidRPr="00B97375" w:rsidRDefault="00B92A3D" w:rsidP="00B92A3D">
            <w:pPr>
              <w:jc w:val="right"/>
              <w:rPr>
                <w:sz w:val="22"/>
              </w:rPr>
            </w:pPr>
            <w:r w:rsidRPr="004D3B47">
              <w:t>21</w:t>
            </w:r>
          </w:p>
        </w:tc>
      </w:tr>
      <w:tr w:rsidR="00B92A3D" w:rsidRPr="00B97375" w14:paraId="3C7B2A6B" w14:textId="77777777" w:rsidTr="00AB0E37">
        <w:trPr>
          <w:trHeight w:val="300"/>
        </w:trPr>
        <w:tc>
          <w:tcPr>
            <w:tcW w:w="2557" w:type="dxa"/>
            <w:tcBorders>
              <w:top w:val="nil"/>
              <w:left w:val="single" w:sz="4" w:space="0" w:color="auto"/>
              <w:bottom w:val="nil"/>
              <w:right w:val="nil"/>
            </w:tcBorders>
            <w:shd w:val="clear" w:color="auto" w:fill="auto"/>
            <w:noWrap/>
            <w:vAlign w:val="bottom"/>
            <w:hideMark/>
          </w:tcPr>
          <w:p w14:paraId="32CD673B" w14:textId="77777777" w:rsidR="00B92A3D" w:rsidRPr="00B97375" w:rsidRDefault="00B92A3D" w:rsidP="00B92A3D">
            <w:r w:rsidRPr="00B97375">
              <w:t>SC</w:t>
            </w:r>
          </w:p>
        </w:tc>
        <w:tc>
          <w:tcPr>
            <w:tcW w:w="1483" w:type="dxa"/>
            <w:tcBorders>
              <w:top w:val="nil"/>
              <w:left w:val="nil"/>
              <w:bottom w:val="nil"/>
              <w:right w:val="nil"/>
            </w:tcBorders>
          </w:tcPr>
          <w:p w14:paraId="0CFE05F3" w14:textId="21F607EE" w:rsidR="00B92A3D" w:rsidRPr="00B97375" w:rsidRDefault="00B92A3D" w:rsidP="00B92A3D">
            <w:pPr>
              <w:jc w:val="right"/>
              <w:rPr>
                <w:sz w:val="22"/>
              </w:rPr>
            </w:pPr>
            <w:r w:rsidRPr="004D3B47">
              <w:t>13</w:t>
            </w:r>
          </w:p>
        </w:tc>
        <w:tc>
          <w:tcPr>
            <w:tcW w:w="3903" w:type="dxa"/>
            <w:tcBorders>
              <w:top w:val="nil"/>
              <w:left w:val="nil"/>
              <w:bottom w:val="nil"/>
              <w:right w:val="single" w:sz="4" w:space="0" w:color="auto"/>
            </w:tcBorders>
          </w:tcPr>
          <w:p w14:paraId="0836E1A5" w14:textId="34D7D7F5" w:rsidR="00B92A3D" w:rsidRPr="00B97375" w:rsidRDefault="00B92A3D" w:rsidP="00B92A3D">
            <w:pPr>
              <w:jc w:val="right"/>
              <w:rPr>
                <w:sz w:val="22"/>
              </w:rPr>
            </w:pPr>
            <w:r w:rsidRPr="004D3B47">
              <w:t>11</w:t>
            </w:r>
          </w:p>
        </w:tc>
      </w:tr>
      <w:tr w:rsidR="00B92A3D" w:rsidRPr="00B97375" w14:paraId="19D2FD0E" w14:textId="77777777" w:rsidTr="00AB0E37">
        <w:trPr>
          <w:trHeight w:val="300"/>
        </w:trPr>
        <w:tc>
          <w:tcPr>
            <w:tcW w:w="2557" w:type="dxa"/>
            <w:tcBorders>
              <w:top w:val="nil"/>
              <w:left w:val="single" w:sz="4" w:space="0" w:color="auto"/>
              <w:bottom w:val="nil"/>
              <w:right w:val="nil"/>
            </w:tcBorders>
            <w:shd w:val="clear" w:color="auto" w:fill="auto"/>
            <w:noWrap/>
            <w:vAlign w:val="bottom"/>
            <w:hideMark/>
          </w:tcPr>
          <w:p w14:paraId="5C171C8B" w14:textId="77777777" w:rsidR="00B92A3D" w:rsidRPr="00B97375" w:rsidRDefault="00B92A3D" w:rsidP="00B92A3D">
            <w:r w:rsidRPr="00B97375">
              <w:t>AC1-AC5</w:t>
            </w:r>
          </w:p>
        </w:tc>
        <w:tc>
          <w:tcPr>
            <w:tcW w:w="1483" w:type="dxa"/>
            <w:tcBorders>
              <w:top w:val="nil"/>
              <w:left w:val="nil"/>
              <w:bottom w:val="nil"/>
              <w:right w:val="nil"/>
            </w:tcBorders>
          </w:tcPr>
          <w:p w14:paraId="7DAED9E2" w14:textId="162EE140" w:rsidR="00B92A3D" w:rsidRPr="00B97375" w:rsidRDefault="00B92A3D" w:rsidP="00B92A3D">
            <w:pPr>
              <w:jc w:val="right"/>
              <w:rPr>
                <w:sz w:val="22"/>
              </w:rPr>
            </w:pPr>
            <w:r w:rsidRPr="004D3B47">
              <w:t>22</w:t>
            </w:r>
          </w:p>
        </w:tc>
        <w:tc>
          <w:tcPr>
            <w:tcW w:w="3903" w:type="dxa"/>
            <w:tcBorders>
              <w:top w:val="nil"/>
              <w:left w:val="nil"/>
              <w:bottom w:val="nil"/>
              <w:right w:val="single" w:sz="4" w:space="0" w:color="auto"/>
            </w:tcBorders>
          </w:tcPr>
          <w:p w14:paraId="37E9A7B1" w14:textId="27517A6F" w:rsidR="00B92A3D" w:rsidRPr="00B97375" w:rsidRDefault="00B92A3D" w:rsidP="00B92A3D">
            <w:pPr>
              <w:jc w:val="right"/>
              <w:rPr>
                <w:sz w:val="22"/>
              </w:rPr>
            </w:pPr>
            <w:r w:rsidRPr="004D3B47">
              <w:t>11</w:t>
            </w:r>
          </w:p>
        </w:tc>
      </w:tr>
      <w:tr w:rsidR="00B92A3D" w:rsidRPr="00B97375" w14:paraId="177DB9B8" w14:textId="77777777" w:rsidTr="00AB0E37">
        <w:trPr>
          <w:trHeight w:val="300"/>
        </w:trPr>
        <w:tc>
          <w:tcPr>
            <w:tcW w:w="2557" w:type="dxa"/>
            <w:tcBorders>
              <w:top w:val="nil"/>
              <w:left w:val="single" w:sz="4" w:space="0" w:color="auto"/>
              <w:bottom w:val="nil"/>
              <w:right w:val="nil"/>
            </w:tcBorders>
            <w:shd w:val="clear" w:color="auto" w:fill="auto"/>
            <w:noWrap/>
            <w:vAlign w:val="bottom"/>
            <w:hideMark/>
          </w:tcPr>
          <w:p w14:paraId="4E42CE10" w14:textId="77777777" w:rsidR="00B92A3D" w:rsidRPr="00B97375" w:rsidRDefault="00B92A3D" w:rsidP="00B92A3D">
            <w:r w:rsidRPr="00B97375">
              <w:t>R10, R14</w:t>
            </w:r>
          </w:p>
        </w:tc>
        <w:tc>
          <w:tcPr>
            <w:tcW w:w="1483" w:type="dxa"/>
            <w:tcBorders>
              <w:top w:val="nil"/>
              <w:left w:val="nil"/>
              <w:bottom w:val="nil"/>
              <w:right w:val="nil"/>
            </w:tcBorders>
          </w:tcPr>
          <w:p w14:paraId="73E81CB1" w14:textId="5E451512" w:rsidR="00B92A3D" w:rsidRPr="00B97375" w:rsidRDefault="00B92A3D" w:rsidP="00B92A3D">
            <w:pPr>
              <w:jc w:val="right"/>
              <w:rPr>
                <w:sz w:val="22"/>
              </w:rPr>
            </w:pPr>
            <w:r w:rsidRPr="004D3B47">
              <w:t>5</w:t>
            </w:r>
          </w:p>
        </w:tc>
        <w:tc>
          <w:tcPr>
            <w:tcW w:w="3903" w:type="dxa"/>
            <w:tcBorders>
              <w:top w:val="nil"/>
              <w:left w:val="nil"/>
              <w:bottom w:val="nil"/>
              <w:right w:val="single" w:sz="4" w:space="0" w:color="auto"/>
            </w:tcBorders>
          </w:tcPr>
          <w:p w14:paraId="2AA1AD2F" w14:textId="704D1CA1" w:rsidR="00B92A3D" w:rsidRPr="00B97375" w:rsidRDefault="00B92A3D" w:rsidP="00B92A3D">
            <w:pPr>
              <w:jc w:val="right"/>
              <w:rPr>
                <w:sz w:val="22"/>
              </w:rPr>
            </w:pPr>
            <w:r w:rsidRPr="004D3B47">
              <w:t>5</w:t>
            </w:r>
          </w:p>
        </w:tc>
      </w:tr>
      <w:tr w:rsidR="00B92A3D" w:rsidRPr="00B97375" w14:paraId="14766413" w14:textId="77777777" w:rsidTr="00AB0E37">
        <w:trPr>
          <w:trHeight w:val="300"/>
        </w:trPr>
        <w:tc>
          <w:tcPr>
            <w:tcW w:w="2557" w:type="dxa"/>
            <w:tcBorders>
              <w:top w:val="nil"/>
              <w:left w:val="single" w:sz="4" w:space="0" w:color="auto"/>
              <w:bottom w:val="single" w:sz="4" w:space="0" w:color="auto"/>
              <w:right w:val="nil"/>
            </w:tcBorders>
            <w:shd w:val="clear" w:color="auto" w:fill="auto"/>
            <w:noWrap/>
            <w:vAlign w:val="bottom"/>
            <w:hideMark/>
          </w:tcPr>
          <w:p w14:paraId="4D4A92EC" w14:textId="77777777" w:rsidR="00B92A3D" w:rsidRPr="00B97375" w:rsidRDefault="00B92A3D" w:rsidP="00B92A3D">
            <w:pPr>
              <w:rPr>
                <w:b/>
              </w:rPr>
            </w:pPr>
            <w:r w:rsidRPr="00B97375">
              <w:rPr>
                <w:b/>
              </w:rPr>
              <w:t>Total</w:t>
            </w:r>
          </w:p>
        </w:tc>
        <w:tc>
          <w:tcPr>
            <w:tcW w:w="1483" w:type="dxa"/>
            <w:tcBorders>
              <w:top w:val="nil"/>
              <w:left w:val="nil"/>
              <w:bottom w:val="single" w:sz="4" w:space="0" w:color="auto"/>
              <w:right w:val="nil"/>
            </w:tcBorders>
          </w:tcPr>
          <w:p w14:paraId="40F341B9" w14:textId="769B4B11" w:rsidR="00B92A3D" w:rsidRPr="008B2CD2" w:rsidRDefault="00B92A3D" w:rsidP="00B92A3D">
            <w:pPr>
              <w:jc w:val="right"/>
              <w:rPr>
                <w:b/>
                <w:bCs/>
                <w:sz w:val="22"/>
              </w:rPr>
            </w:pPr>
            <w:r w:rsidRPr="004D3B47">
              <w:rPr>
                <w:b/>
              </w:rPr>
              <w:t>66</w:t>
            </w:r>
          </w:p>
        </w:tc>
        <w:tc>
          <w:tcPr>
            <w:tcW w:w="3903" w:type="dxa"/>
            <w:tcBorders>
              <w:top w:val="nil"/>
              <w:left w:val="nil"/>
              <w:bottom w:val="single" w:sz="4" w:space="0" w:color="auto"/>
              <w:right w:val="single" w:sz="4" w:space="0" w:color="auto"/>
            </w:tcBorders>
          </w:tcPr>
          <w:p w14:paraId="4F2D35D1" w14:textId="75C2A8DA" w:rsidR="00B92A3D" w:rsidRPr="008B2CD2" w:rsidRDefault="00B92A3D" w:rsidP="00B92A3D">
            <w:pPr>
              <w:jc w:val="right"/>
              <w:rPr>
                <w:b/>
                <w:bCs/>
                <w:sz w:val="22"/>
              </w:rPr>
            </w:pPr>
            <w:r w:rsidRPr="004D3B47">
              <w:rPr>
                <w:b/>
              </w:rPr>
              <w:t>48</w:t>
            </w:r>
          </w:p>
        </w:tc>
      </w:tr>
    </w:tbl>
    <w:p w14:paraId="5C14D1BC" w14:textId="77777777" w:rsidR="00030D6F" w:rsidRPr="004D3B47" w:rsidRDefault="001A1BFE" w:rsidP="00030D6F">
      <w:pPr>
        <w:rPr>
          <w:i/>
          <w:sz w:val="20"/>
        </w:rPr>
      </w:pPr>
      <w:r w:rsidRPr="004D3B47">
        <w:rPr>
          <w:i/>
          <w:sz w:val="20"/>
        </w:rPr>
        <w:t>* Referral accepted date no later than four weeks prior to the end of the current monitoring period, in order to allow at least four weeks of follow-up time available</w:t>
      </w:r>
      <w:r w:rsidR="007D33BD" w:rsidRPr="004D3B47">
        <w:rPr>
          <w:i/>
          <w:sz w:val="20"/>
        </w:rPr>
        <w:t>.</w:t>
      </w:r>
    </w:p>
    <w:p w14:paraId="25BF0AE4" w14:textId="77777777" w:rsidR="001A1BFE" w:rsidRPr="004D3B47" w:rsidRDefault="001A1BFE" w:rsidP="00030D6F"/>
    <w:p w14:paraId="2D118E64" w14:textId="77777777" w:rsidR="001A1BFE" w:rsidRPr="004D3B47" w:rsidRDefault="001A1BFE" w:rsidP="00030D6F"/>
    <w:p w14:paraId="159069B3" w14:textId="77777777" w:rsidR="00030D6F" w:rsidRPr="004D3B47" w:rsidRDefault="00030D6F" w:rsidP="00030D6F">
      <w:pPr>
        <w:pStyle w:val="Heading3"/>
        <w:sectPr w:rsidR="00030D6F" w:rsidRPr="004D3B47" w:rsidSect="00EC43F5">
          <w:footerReference w:type="default" r:id="rId161"/>
          <w:pgSz w:w="11907" w:h="16839" w:code="9"/>
          <w:pgMar w:top="1440" w:right="1440" w:bottom="1440" w:left="1440" w:header="692" w:footer="567" w:gutter="0"/>
          <w:cols w:space="720"/>
          <w:docGrid w:linePitch="360"/>
        </w:sectPr>
      </w:pPr>
    </w:p>
    <w:p w14:paraId="6033A38F" w14:textId="064F468D" w:rsidR="00030D6F" w:rsidRPr="004D3B47" w:rsidRDefault="00030D6F" w:rsidP="00030D6F">
      <w:pPr>
        <w:pStyle w:val="Heading3"/>
      </w:pPr>
      <w:bookmarkStart w:id="2715" w:name="_Toc475630242"/>
      <w:bookmarkStart w:id="2716" w:name="_Toc482704719"/>
      <w:bookmarkStart w:id="2717" w:name="_Toc509928478"/>
      <w:bookmarkStart w:id="2718" w:name="_Toc528676080"/>
      <w:bookmarkStart w:id="2719" w:name="_Toc2170067"/>
      <w:bookmarkStart w:id="2720" w:name="_Toc76740856"/>
      <w:r w:rsidRPr="004D3B47">
        <w:t xml:space="preserve">Indicator 7.2 – Timeliness of colposcopic assessment – </w:t>
      </w:r>
      <w:r w:rsidR="00365ACF">
        <w:t>low-grade</w:t>
      </w:r>
      <w:r w:rsidRPr="004D3B47">
        <w:t xml:space="preserve"> cytology</w:t>
      </w:r>
      <w:bookmarkEnd w:id="2715"/>
      <w:bookmarkEnd w:id="2716"/>
      <w:bookmarkEnd w:id="2717"/>
      <w:bookmarkEnd w:id="2718"/>
      <w:bookmarkEnd w:id="2719"/>
      <w:bookmarkEnd w:id="2720"/>
    </w:p>
    <w:p w14:paraId="3816933F" w14:textId="77777777" w:rsidR="00030D6F" w:rsidRPr="004D3B47" w:rsidRDefault="00030D6F" w:rsidP="00030D6F"/>
    <w:p w14:paraId="05C3206F" w14:textId="48C5104A" w:rsidR="00DE5744" w:rsidRDefault="008E7879" w:rsidP="00DE5744">
      <w:pPr>
        <w:pStyle w:val="Caption"/>
        <w:keepNext/>
      </w:pPr>
      <w:bookmarkStart w:id="2721" w:name="_Ref390605581"/>
      <w:bookmarkStart w:id="2722" w:name="_Toc469398345"/>
      <w:bookmarkStart w:id="2723" w:name="_Toc486941109"/>
      <w:bookmarkStart w:id="2724" w:name="_Toc475605578"/>
      <w:bookmarkStart w:id="2725" w:name="_Toc509928550"/>
      <w:bookmarkStart w:id="2726" w:name="_Toc528676226"/>
      <w:bookmarkStart w:id="2727" w:name="_Toc5627675"/>
      <w:bookmarkStart w:id="2728" w:name="_Toc12875623"/>
      <w:bookmarkStart w:id="2729" w:name="_Toc68606741"/>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66</w:t>
      </w:r>
      <w:r w:rsidR="00905C1A" w:rsidRPr="004D3B47">
        <w:rPr>
          <w:noProof/>
        </w:rPr>
        <w:fldChar w:fldCharType="end"/>
      </w:r>
      <w:bookmarkEnd w:id="2721"/>
      <w:r w:rsidR="00030D6F" w:rsidRPr="004D3B47">
        <w:t xml:space="preserve"> - Follow-up of women with persistent </w:t>
      </w:r>
      <w:r w:rsidR="00365ACF">
        <w:t>low-grade</w:t>
      </w:r>
      <w:r w:rsidR="00030D6F" w:rsidRPr="004D3B47">
        <w:t xml:space="preserve"> cytology/ </w:t>
      </w:r>
      <w:r w:rsidR="00365ACF">
        <w:t>low-grade</w:t>
      </w:r>
      <w:r w:rsidR="00030D6F" w:rsidRPr="004D3B47">
        <w:t xml:space="preserve"> cytology and positive hrHPV test, by DHB</w:t>
      </w:r>
      <w:bookmarkEnd w:id="2722"/>
      <w:bookmarkEnd w:id="2723"/>
      <w:bookmarkEnd w:id="2724"/>
      <w:bookmarkEnd w:id="2725"/>
      <w:bookmarkEnd w:id="2726"/>
      <w:bookmarkEnd w:id="2727"/>
      <w:bookmarkEnd w:id="2728"/>
      <w:bookmarkEnd w:id="2729"/>
    </w:p>
    <w:tbl>
      <w:tblPr>
        <w:tblW w:w="141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18"/>
        <w:gridCol w:w="1330"/>
        <w:gridCol w:w="1328"/>
        <w:gridCol w:w="1317"/>
        <w:gridCol w:w="12"/>
        <w:gridCol w:w="1328"/>
        <w:gridCol w:w="1328"/>
        <w:gridCol w:w="6"/>
        <w:gridCol w:w="1323"/>
        <w:gridCol w:w="1328"/>
        <w:gridCol w:w="8"/>
        <w:gridCol w:w="1320"/>
        <w:gridCol w:w="1329"/>
      </w:tblGrid>
      <w:tr w:rsidR="00DE5744" w:rsidRPr="00B97375" w14:paraId="6A7F2B79" w14:textId="77777777" w:rsidTr="00AB0E37">
        <w:trPr>
          <w:trHeight w:val="1323"/>
        </w:trPr>
        <w:tc>
          <w:tcPr>
            <w:tcW w:w="2218" w:type="dxa"/>
            <w:vMerge w:val="restart"/>
            <w:tcBorders>
              <w:top w:val="single" w:sz="4" w:space="0" w:color="auto"/>
              <w:left w:val="single" w:sz="4" w:space="0" w:color="auto"/>
              <w:bottom w:val="nil"/>
            </w:tcBorders>
            <w:shd w:val="clear" w:color="auto" w:fill="D9D9D9" w:themeFill="background1" w:themeFillShade="D9"/>
            <w:noWrap/>
            <w:hideMark/>
          </w:tcPr>
          <w:p w14:paraId="3F9D6D19" w14:textId="77777777" w:rsidR="00DE5744" w:rsidRPr="00B97375" w:rsidRDefault="00DE5744" w:rsidP="00AB0E37">
            <w:pPr>
              <w:rPr>
                <w:b/>
                <w:bCs/>
                <w:sz w:val="22"/>
              </w:rPr>
            </w:pPr>
            <w:r w:rsidRPr="00B97375">
              <w:rPr>
                <w:b/>
                <w:bCs/>
                <w:sz w:val="22"/>
              </w:rPr>
              <w:t>DHB</w:t>
            </w:r>
          </w:p>
        </w:tc>
        <w:tc>
          <w:tcPr>
            <w:tcW w:w="1330" w:type="dxa"/>
            <w:tcBorders>
              <w:top w:val="single" w:sz="4" w:space="0" w:color="auto"/>
              <w:bottom w:val="nil"/>
            </w:tcBorders>
            <w:shd w:val="clear" w:color="auto" w:fill="D9D9D9" w:themeFill="background1" w:themeFillShade="D9"/>
            <w:hideMark/>
          </w:tcPr>
          <w:p w14:paraId="156F21D0" w14:textId="77777777" w:rsidR="00DE5744" w:rsidRPr="00B97375" w:rsidRDefault="00DE5744" w:rsidP="00AB0E37">
            <w:pPr>
              <w:jc w:val="center"/>
              <w:rPr>
                <w:b/>
                <w:bCs/>
                <w:sz w:val="22"/>
              </w:rPr>
            </w:pPr>
            <w:r w:rsidRPr="00B97375">
              <w:rPr>
                <w:b/>
                <w:bCs/>
                <w:sz w:val="22"/>
              </w:rPr>
              <w:t>LG women</w:t>
            </w:r>
          </w:p>
        </w:tc>
        <w:tc>
          <w:tcPr>
            <w:tcW w:w="2645" w:type="dxa"/>
            <w:gridSpan w:val="2"/>
            <w:tcBorders>
              <w:top w:val="single" w:sz="4" w:space="0" w:color="auto"/>
              <w:bottom w:val="nil"/>
            </w:tcBorders>
            <w:shd w:val="clear" w:color="auto" w:fill="D9D9D9" w:themeFill="background1" w:themeFillShade="D9"/>
            <w:hideMark/>
          </w:tcPr>
          <w:p w14:paraId="6370F836" w14:textId="77777777" w:rsidR="00DE5744" w:rsidRPr="00B97375" w:rsidRDefault="00DE5744" w:rsidP="00AB0E37">
            <w:pPr>
              <w:jc w:val="center"/>
              <w:rPr>
                <w:b/>
                <w:bCs/>
                <w:sz w:val="22"/>
              </w:rPr>
            </w:pPr>
            <w:r w:rsidRPr="00B97375">
              <w:rPr>
                <w:b/>
                <w:bCs/>
                <w:sz w:val="22"/>
              </w:rPr>
              <w:t>Women with subsequent referral recorded</w:t>
            </w:r>
          </w:p>
        </w:tc>
        <w:tc>
          <w:tcPr>
            <w:tcW w:w="2674" w:type="dxa"/>
            <w:gridSpan w:val="4"/>
            <w:tcBorders>
              <w:top w:val="single" w:sz="4" w:space="0" w:color="auto"/>
              <w:bottom w:val="nil"/>
            </w:tcBorders>
            <w:shd w:val="clear" w:color="auto" w:fill="D9D9D9" w:themeFill="background1" w:themeFillShade="D9"/>
            <w:hideMark/>
          </w:tcPr>
          <w:p w14:paraId="7FEF0CAD" w14:textId="77777777" w:rsidR="00DE5744" w:rsidRPr="00B97375" w:rsidRDefault="00DE5744" w:rsidP="00AB0E37">
            <w:pPr>
              <w:jc w:val="center"/>
              <w:rPr>
                <w:b/>
                <w:bCs/>
                <w:sz w:val="22"/>
              </w:rPr>
            </w:pPr>
            <w:r w:rsidRPr="00B97375">
              <w:rPr>
                <w:b/>
                <w:bCs/>
                <w:sz w:val="22"/>
              </w:rPr>
              <w:t>Women with subsequent colposcopy visit recorded</w:t>
            </w:r>
          </w:p>
        </w:tc>
        <w:tc>
          <w:tcPr>
            <w:tcW w:w="2659" w:type="dxa"/>
            <w:gridSpan w:val="3"/>
            <w:tcBorders>
              <w:top w:val="single" w:sz="4" w:space="0" w:color="auto"/>
              <w:bottom w:val="nil"/>
            </w:tcBorders>
            <w:shd w:val="clear" w:color="auto" w:fill="D9D9D9" w:themeFill="background1" w:themeFillShade="D9"/>
            <w:hideMark/>
          </w:tcPr>
          <w:p w14:paraId="10C6399E" w14:textId="77777777" w:rsidR="00DE5744" w:rsidRPr="00B97375" w:rsidRDefault="00DE5744" w:rsidP="00AB0E37">
            <w:pPr>
              <w:jc w:val="center"/>
              <w:rPr>
                <w:b/>
                <w:bCs/>
                <w:sz w:val="22"/>
              </w:rPr>
            </w:pPr>
            <w:r w:rsidRPr="00B97375">
              <w:rPr>
                <w:b/>
                <w:bCs/>
                <w:sz w:val="22"/>
              </w:rPr>
              <w:t>Women with colposcopy subsequent to referral recorded</w:t>
            </w:r>
          </w:p>
        </w:tc>
        <w:tc>
          <w:tcPr>
            <w:tcW w:w="2649" w:type="dxa"/>
            <w:gridSpan w:val="2"/>
            <w:tcBorders>
              <w:top w:val="single" w:sz="4" w:space="0" w:color="auto"/>
              <w:bottom w:val="nil"/>
              <w:right w:val="single" w:sz="4" w:space="0" w:color="auto"/>
            </w:tcBorders>
            <w:shd w:val="clear" w:color="auto" w:fill="D9D9D9" w:themeFill="background1" w:themeFillShade="D9"/>
          </w:tcPr>
          <w:p w14:paraId="1F9D241D" w14:textId="77777777" w:rsidR="00DE5744" w:rsidRPr="00B97375" w:rsidRDefault="00DE5744" w:rsidP="00AB0E37">
            <w:pPr>
              <w:jc w:val="center"/>
              <w:rPr>
                <w:b/>
                <w:bCs/>
                <w:sz w:val="22"/>
              </w:rPr>
            </w:pPr>
            <w:r w:rsidRPr="00B97375">
              <w:rPr>
                <w:b/>
                <w:bCs/>
                <w:sz w:val="22"/>
              </w:rPr>
              <w:t>Women with colposcopy subsequent to referral recorded AND referral:colposcopy interval &lt;= 26 weeks</w:t>
            </w:r>
          </w:p>
        </w:tc>
      </w:tr>
      <w:tr w:rsidR="00DE5744" w:rsidRPr="00B97375" w14:paraId="24BB39A4" w14:textId="77777777" w:rsidTr="00AB0E37">
        <w:trPr>
          <w:trHeight w:val="283"/>
        </w:trPr>
        <w:tc>
          <w:tcPr>
            <w:tcW w:w="2218" w:type="dxa"/>
            <w:vMerge/>
            <w:tcBorders>
              <w:top w:val="nil"/>
              <w:left w:val="single" w:sz="4" w:space="0" w:color="auto"/>
              <w:bottom w:val="single" w:sz="4" w:space="0" w:color="auto"/>
            </w:tcBorders>
            <w:shd w:val="clear" w:color="auto" w:fill="D9D9D9" w:themeFill="background1" w:themeFillShade="D9"/>
            <w:noWrap/>
            <w:vAlign w:val="bottom"/>
          </w:tcPr>
          <w:p w14:paraId="2BB3B0FA" w14:textId="77777777" w:rsidR="00DE5744" w:rsidRPr="00B97375" w:rsidRDefault="00DE5744" w:rsidP="00AB0E37">
            <w:pPr>
              <w:rPr>
                <w:sz w:val="22"/>
              </w:rPr>
            </w:pPr>
          </w:p>
        </w:tc>
        <w:tc>
          <w:tcPr>
            <w:tcW w:w="1330" w:type="dxa"/>
            <w:tcBorders>
              <w:top w:val="nil"/>
              <w:bottom w:val="single" w:sz="4" w:space="0" w:color="auto"/>
            </w:tcBorders>
            <w:shd w:val="clear" w:color="auto" w:fill="D9D9D9" w:themeFill="background1" w:themeFillShade="D9"/>
            <w:noWrap/>
          </w:tcPr>
          <w:p w14:paraId="27992F81" w14:textId="77777777" w:rsidR="00DE5744" w:rsidRPr="000639D2" w:rsidRDefault="00DE5744" w:rsidP="00AB0E37">
            <w:pPr>
              <w:jc w:val="right"/>
            </w:pPr>
            <w:r w:rsidRPr="00B97375">
              <w:rPr>
                <w:b/>
                <w:bCs/>
                <w:sz w:val="22"/>
              </w:rPr>
              <w:t>N</w:t>
            </w:r>
          </w:p>
        </w:tc>
        <w:tc>
          <w:tcPr>
            <w:tcW w:w="1328" w:type="dxa"/>
            <w:tcBorders>
              <w:top w:val="nil"/>
              <w:bottom w:val="single" w:sz="4" w:space="0" w:color="auto"/>
            </w:tcBorders>
            <w:shd w:val="clear" w:color="auto" w:fill="D9D9D9" w:themeFill="background1" w:themeFillShade="D9"/>
            <w:noWrap/>
          </w:tcPr>
          <w:p w14:paraId="3AC022AF" w14:textId="77777777" w:rsidR="00DE5744" w:rsidRPr="000639D2" w:rsidRDefault="00DE5744" w:rsidP="00AB0E37">
            <w:pPr>
              <w:jc w:val="right"/>
            </w:pPr>
            <w:r w:rsidRPr="00B97375">
              <w:rPr>
                <w:b/>
                <w:bCs/>
                <w:sz w:val="22"/>
              </w:rPr>
              <w:t>N</w:t>
            </w:r>
          </w:p>
        </w:tc>
        <w:tc>
          <w:tcPr>
            <w:tcW w:w="1329" w:type="dxa"/>
            <w:gridSpan w:val="2"/>
            <w:tcBorders>
              <w:top w:val="nil"/>
              <w:bottom w:val="single" w:sz="4" w:space="0" w:color="auto"/>
            </w:tcBorders>
            <w:shd w:val="clear" w:color="auto" w:fill="D9D9D9" w:themeFill="background1" w:themeFillShade="D9"/>
          </w:tcPr>
          <w:p w14:paraId="77FF5D9A" w14:textId="77777777" w:rsidR="00DE5744" w:rsidRPr="000639D2" w:rsidRDefault="00DE5744" w:rsidP="00AB0E37">
            <w:pPr>
              <w:jc w:val="right"/>
            </w:pPr>
            <w:r w:rsidRPr="00B97375">
              <w:rPr>
                <w:b/>
                <w:bCs/>
                <w:sz w:val="22"/>
              </w:rPr>
              <w:t>%*</w:t>
            </w:r>
            <w:r>
              <w:rPr>
                <w:b/>
                <w:bCs/>
                <w:sz w:val="22"/>
              </w:rPr>
              <w:t xml:space="preserve"> </w:t>
            </w:r>
          </w:p>
        </w:tc>
        <w:tc>
          <w:tcPr>
            <w:tcW w:w="1328" w:type="dxa"/>
            <w:tcBorders>
              <w:top w:val="nil"/>
              <w:bottom w:val="single" w:sz="4" w:space="0" w:color="auto"/>
            </w:tcBorders>
            <w:shd w:val="clear" w:color="auto" w:fill="D9D9D9" w:themeFill="background1" w:themeFillShade="D9"/>
            <w:noWrap/>
          </w:tcPr>
          <w:p w14:paraId="1AB6C878" w14:textId="77777777" w:rsidR="00DE5744" w:rsidRPr="000639D2" w:rsidRDefault="00DE5744" w:rsidP="00AB0E37">
            <w:pPr>
              <w:jc w:val="right"/>
            </w:pPr>
            <w:r w:rsidRPr="00B97375">
              <w:rPr>
                <w:b/>
                <w:bCs/>
                <w:sz w:val="22"/>
              </w:rPr>
              <w:t>N</w:t>
            </w:r>
          </w:p>
        </w:tc>
        <w:tc>
          <w:tcPr>
            <w:tcW w:w="1328" w:type="dxa"/>
            <w:tcBorders>
              <w:top w:val="nil"/>
              <w:bottom w:val="single" w:sz="4" w:space="0" w:color="auto"/>
            </w:tcBorders>
            <w:shd w:val="clear" w:color="auto" w:fill="D9D9D9" w:themeFill="background1" w:themeFillShade="D9"/>
          </w:tcPr>
          <w:p w14:paraId="7135703E" w14:textId="77777777" w:rsidR="00DE5744" w:rsidRPr="000639D2" w:rsidRDefault="00DE5744" w:rsidP="00AB0E37">
            <w:pPr>
              <w:jc w:val="right"/>
            </w:pPr>
            <w:r w:rsidRPr="00B97375">
              <w:rPr>
                <w:b/>
                <w:bCs/>
                <w:sz w:val="22"/>
              </w:rPr>
              <w:t xml:space="preserve">% * </w:t>
            </w:r>
          </w:p>
        </w:tc>
        <w:tc>
          <w:tcPr>
            <w:tcW w:w="1329" w:type="dxa"/>
            <w:gridSpan w:val="2"/>
            <w:tcBorders>
              <w:top w:val="nil"/>
              <w:bottom w:val="single" w:sz="4" w:space="0" w:color="auto"/>
            </w:tcBorders>
            <w:shd w:val="clear" w:color="auto" w:fill="D9D9D9" w:themeFill="background1" w:themeFillShade="D9"/>
            <w:noWrap/>
          </w:tcPr>
          <w:p w14:paraId="2A1FF3C2" w14:textId="77777777" w:rsidR="00DE5744" w:rsidRPr="000639D2" w:rsidRDefault="00DE5744" w:rsidP="00AB0E37">
            <w:pPr>
              <w:jc w:val="right"/>
            </w:pPr>
            <w:r w:rsidRPr="00B97375">
              <w:rPr>
                <w:b/>
                <w:bCs/>
                <w:sz w:val="22"/>
              </w:rPr>
              <w:t>N</w:t>
            </w:r>
          </w:p>
        </w:tc>
        <w:tc>
          <w:tcPr>
            <w:tcW w:w="1328" w:type="dxa"/>
            <w:tcBorders>
              <w:top w:val="nil"/>
              <w:bottom w:val="single" w:sz="4" w:space="0" w:color="auto"/>
            </w:tcBorders>
            <w:shd w:val="clear" w:color="auto" w:fill="D9D9D9" w:themeFill="background1" w:themeFillShade="D9"/>
          </w:tcPr>
          <w:p w14:paraId="26D72F6C" w14:textId="77777777" w:rsidR="00DE5744" w:rsidRPr="000639D2" w:rsidRDefault="00DE5744" w:rsidP="00AB0E37">
            <w:pPr>
              <w:jc w:val="right"/>
            </w:pPr>
            <w:r w:rsidRPr="00B97375">
              <w:rPr>
                <w:b/>
                <w:bCs/>
                <w:sz w:val="22"/>
              </w:rPr>
              <w:t>% †</w:t>
            </w:r>
          </w:p>
        </w:tc>
        <w:tc>
          <w:tcPr>
            <w:tcW w:w="1328" w:type="dxa"/>
            <w:gridSpan w:val="2"/>
            <w:tcBorders>
              <w:top w:val="nil"/>
              <w:bottom w:val="single" w:sz="4" w:space="0" w:color="auto"/>
            </w:tcBorders>
            <w:shd w:val="clear" w:color="auto" w:fill="D9D9D9" w:themeFill="background1" w:themeFillShade="D9"/>
            <w:noWrap/>
          </w:tcPr>
          <w:p w14:paraId="284302D3" w14:textId="77777777" w:rsidR="00DE5744" w:rsidRPr="000639D2" w:rsidRDefault="00DE5744" w:rsidP="00AB0E37">
            <w:pPr>
              <w:jc w:val="right"/>
            </w:pPr>
            <w:r w:rsidRPr="00B97375">
              <w:rPr>
                <w:b/>
                <w:bCs/>
                <w:sz w:val="22"/>
              </w:rPr>
              <w:t>N</w:t>
            </w:r>
          </w:p>
        </w:tc>
        <w:tc>
          <w:tcPr>
            <w:tcW w:w="1329" w:type="dxa"/>
            <w:tcBorders>
              <w:top w:val="nil"/>
              <w:bottom w:val="single" w:sz="4" w:space="0" w:color="auto"/>
              <w:right w:val="single" w:sz="4" w:space="0" w:color="auto"/>
            </w:tcBorders>
            <w:shd w:val="clear" w:color="auto" w:fill="D9D9D9" w:themeFill="background1" w:themeFillShade="D9"/>
            <w:noWrap/>
          </w:tcPr>
          <w:p w14:paraId="2DD02229" w14:textId="77777777" w:rsidR="00DE5744" w:rsidRPr="000639D2" w:rsidRDefault="00DE5744" w:rsidP="00AB0E37">
            <w:pPr>
              <w:jc w:val="right"/>
            </w:pPr>
            <w:r w:rsidRPr="00B97375">
              <w:rPr>
                <w:b/>
                <w:bCs/>
                <w:sz w:val="22"/>
              </w:rPr>
              <w:t>% †</w:t>
            </w:r>
          </w:p>
        </w:tc>
      </w:tr>
      <w:tr w:rsidR="00DE5744" w:rsidRPr="00B97375" w14:paraId="10224802" w14:textId="77777777" w:rsidTr="00AB0E37">
        <w:trPr>
          <w:trHeight w:val="283"/>
        </w:trPr>
        <w:tc>
          <w:tcPr>
            <w:tcW w:w="2218" w:type="dxa"/>
            <w:tcBorders>
              <w:top w:val="single" w:sz="4" w:space="0" w:color="auto"/>
            </w:tcBorders>
            <w:noWrap/>
            <w:vAlign w:val="bottom"/>
            <w:hideMark/>
          </w:tcPr>
          <w:p w14:paraId="3D9F0BA4" w14:textId="65DD437F" w:rsidR="00DE5744" w:rsidRPr="00B97375" w:rsidRDefault="00DE5744" w:rsidP="00DE5744">
            <w:pPr>
              <w:rPr>
                <w:sz w:val="22"/>
              </w:rPr>
            </w:pPr>
            <w:r w:rsidRPr="004D3B47">
              <w:rPr>
                <w:sz w:val="22"/>
              </w:rPr>
              <w:t>Auckland</w:t>
            </w:r>
          </w:p>
        </w:tc>
        <w:tc>
          <w:tcPr>
            <w:tcW w:w="1330" w:type="dxa"/>
            <w:tcBorders>
              <w:top w:val="single" w:sz="4" w:space="0" w:color="auto"/>
            </w:tcBorders>
            <w:noWrap/>
          </w:tcPr>
          <w:p w14:paraId="198E5BDC" w14:textId="03D09B53" w:rsidR="00DE5744" w:rsidRPr="00B97375" w:rsidRDefault="00DE5744" w:rsidP="00DE5744">
            <w:pPr>
              <w:jc w:val="right"/>
              <w:rPr>
                <w:sz w:val="20"/>
                <w:szCs w:val="20"/>
              </w:rPr>
            </w:pPr>
            <w:r w:rsidRPr="004D3B47">
              <w:t>406</w:t>
            </w:r>
          </w:p>
        </w:tc>
        <w:tc>
          <w:tcPr>
            <w:tcW w:w="1328" w:type="dxa"/>
            <w:tcBorders>
              <w:top w:val="single" w:sz="4" w:space="0" w:color="auto"/>
            </w:tcBorders>
            <w:noWrap/>
          </w:tcPr>
          <w:p w14:paraId="0566D321" w14:textId="52F0F056" w:rsidR="00DE5744" w:rsidRPr="00B97375" w:rsidRDefault="00DE5744" w:rsidP="00DE5744">
            <w:pPr>
              <w:jc w:val="right"/>
              <w:rPr>
                <w:sz w:val="20"/>
                <w:szCs w:val="20"/>
              </w:rPr>
            </w:pPr>
            <w:r w:rsidRPr="004D3B47">
              <w:t>372</w:t>
            </w:r>
          </w:p>
        </w:tc>
        <w:tc>
          <w:tcPr>
            <w:tcW w:w="1329" w:type="dxa"/>
            <w:gridSpan w:val="2"/>
            <w:tcBorders>
              <w:top w:val="single" w:sz="4" w:space="0" w:color="auto"/>
            </w:tcBorders>
          </w:tcPr>
          <w:p w14:paraId="54BE420C" w14:textId="546420DB" w:rsidR="00DE5744" w:rsidRPr="00B97375" w:rsidRDefault="00DE5744" w:rsidP="00DE5744">
            <w:pPr>
              <w:jc w:val="right"/>
              <w:rPr>
                <w:sz w:val="20"/>
                <w:szCs w:val="20"/>
              </w:rPr>
            </w:pPr>
            <w:r w:rsidRPr="004D3B47">
              <w:t>91.6</w:t>
            </w:r>
          </w:p>
        </w:tc>
        <w:tc>
          <w:tcPr>
            <w:tcW w:w="1328" w:type="dxa"/>
            <w:tcBorders>
              <w:top w:val="single" w:sz="4" w:space="0" w:color="auto"/>
            </w:tcBorders>
            <w:noWrap/>
          </w:tcPr>
          <w:p w14:paraId="21F8B4E1" w14:textId="4ED13971" w:rsidR="00DE5744" w:rsidRPr="00B97375" w:rsidRDefault="00DE5744" w:rsidP="00DE5744">
            <w:pPr>
              <w:jc w:val="right"/>
              <w:rPr>
                <w:sz w:val="20"/>
                <w:szCs w:val="20"/>
              </w:rPr>
            </w:pPr>
            <w:r w:rsidRPr="004D3B47">
              <w:t>357</w:t>
            </w:r>
          </w:p>
        </w:tc>
        <w:tc>
          <w:tcPr>
            <w:tcW w:w="1328" w:type="dxa"/>
            <w:tcBorders>
              <w:top w:val="single" w:sz="4" w:space="0" w:color="auto"/>
            </w:tcBorders>
          </w:tcPr>
          <w:p w14:paraId="5D3FF281" w14:textId="4286D46E" w:rsidR="00DE5744" w:rsidRPr="00B97375" w:rsidRDefault="00DE5744" w:rsidP="00DE5744">
            <w:pPr>
              <w:jc w:val="right"/>
              <w:rPr>
                <w:sz w:val="20"/>
                <w:szCs w:val="20"/>
              </w:rPr>
            </w:pPr>
            <w:r w:rsidRPr="004D3B47">
              <w:t>87.9</w:t>
            </w:r>
          </w:p>
        </w:tc>
        <w:tc>
          <w:tcPr>
            <w:tcW w:w="1329" w:type="dxa"/>
            <w:gridSpan w:val="2"/>
            <w:tcBorders>
              <w:top w:val="single" w:sz="4" w:space="0" w:color="auto"/>
            </w:tcBorders>
            <w:noWrap/>
          </w:tcPr>
          <w:p w14:paraId="794725BD" w14:textId="40B82BD2" w:rsidR="00DE5744" w:rsidRPr="00B97375" w:rsidRDefault="00DE5744" w:rsidP="00DE5744">
            <w:pPr>
              <w:jc w:val="right"/>
              <w:rPr>
                <w:sz w:val="20"/>
                <w:szCs w:val="20"/>
              </w:rPr>
            </w:pPr>
            <w:r w:rsidRPr="004D3B47">
              <w:t>352</w:t>
            </w:r>
          </w:p>
        </w:tc>
        <w:tc>
          <w:tcPr>
            <w:tcW w:w="1328" w:type="dxa"/>
            <w:tcBorders>
              <w:top w:val="single" w:sz="4" w:space="0" w:color="auto"/>
            </w:tcBorders>
          </w:tcPr>
          <w:p w14:paraId="397FAC8F" w14:textId="68E770BB" w:rsidR="00DE5744" w:rsidRPr="00B97375" w:rsidRDefault="00DE5744" w:rsidP="00DE5744">
            <w:pPr>
              <w:jc w:val="right"/>
              <w:rPr>
                <w:sz w:val="20"/>
                <w:szCs w:val="20"/>
              </w:rPr>
            </w:pPr>
            <w:r w:rsidRPr="004D3B47">
              <w:t>94.6</w:t>
            </w:r>
          </w:p>
        </w:tc>
        <w:tc>
          <w:tcPr>
            <w:tcW w:w="1328" w:type="dxa"/>
            <w:gridSpan w:val="2"/>
            <w:tcBorders>
              <w:top w:val="single" w:sz="4" w:space="0" w:color="auto"/>
            </w:tcBorders>
            <w:noWrap/>
          </w:tcPr>
          <w:p w14:paraId="720BCF2D" w14:textId="5927C6B3" w:rsidR="00DE5744" w:rsidRPr="00B97375" w:rsidRDefault="00DE5744" w:rsidP="00DE5744">
            <w:pPr>
              <w:jc w:val="right"/>
              <w:rPr>
                <w:sz w:val="20"/>
                <w:szCs w:val="20"/>
              </w:rPr>
            </w:pPr>
            <w:r w:rsidRPr="004D3B47">
              <w:t>312</w:t>
            </w:r>
          </w:p>
        </w:tc>
        <w:tc>
          <w:tcPr>
            <w:tcW w:w="1329" w:type="dxa"/>
            <w:tcBorders>
              <w:top w:val="single" w:sz="4" w:space="0" w:color="auto"/>
            </w:tcBorders>
            <w:noWrap/>
          </w:tcPr>
          <w:p w14:paraId="4A17DA66" w14:textId="74963C29" w:rsidR="00DE5744" w:rsidRPr="00B97375" w:rsidRDefault="00DE5744" w:rsidP="00DE5744">
            <w:pPr>
              <w:jc w:val="right"/>
              <w:rPr>
                <w:sz w:val="20"/>
                <w:szCs w:val="20"/>
              </w:rPr>
            </w:pPr>
            <w:r w:rsidRPr="004D3B47">
              <w:t>83.9</w:t>
            </w:r>
          </w:p>
        </w:tc>
      </w:tr>
      <w:tr w:rsidR="00DE5744" w:rsidRPr="00B97375" w14:paraId="16E3C4E8" w14:textId="77777777" w:rsidTr="00AB0E37">
        <w:trPr>
          <w:trHeight w:val="283"/>
        </w:trPr>
        <w:tc>
          <w:tcPr>
            <w:tcW w:w="2218" w:type="dxa"/>
            <w:noWrap/>
            <w:vAlign w:val="bottom"/>
            <w:hideMark/>
          </w:tcPr>
          <w:p w14:paraId="0E313D1C" w14:textId="00232513" w:rsidR="00DE5744" w:rsidRPr="00B97375" w:rsidRDefault="00DE5744" w:rsidP="00DE5744">
            <w:pPr>
              <w:rPr>
                <w:sz w:val="22"/>
              </w:rPr>
            </w:pPr>
            <w:r w:rsidRPr="004D3B47">
              <w:rPr>
                <w:sz w:val="22"/>
              </w:rPr>
              <w:t>Bay of Plenty</w:t>
            </w:r>
          </w:p>
        </w:tc>
        <w:tc>
          <w:tcPr>
            <w:tcW w:w="1330" w:type="dxa"/>
            <w:noWrap/>
          </w:tcPr>
          <w:p w14:paraId="1202207C" w14:textId="688357A0" w:rsidR="00DE5744" w:rsidRPr="00B97375" w:rsidRDefault="00DE5744" w:rsidP="00DE5744">
            <w:pPr>
              <w:jc w:val="right"/>
              <w:rPr>
                <w:sz w:val="20"/>
                <w:szCs w:val="20"/>
              </w:rPr>
            </w:pPr>
            <w:r w:rsidRPr="004D3B47">
              <w:t>253</w:t>
            </w:r>
          </w:p>
        </w:tc>
        <w:tc>
          <w:tcPr>
            <w:tcW w:w="1328" w:type="dxa"/>
            <w:noWrap/>
          </w:tcPr>
          <w:p w14:paraId="76A4E932" w14:textId="5F27A0ED" w:rsidR="00DE5744" w:rsidRPr="00B97375" w:rsidRDefault="00DE5744" w:rsidP="00DE5744">
            <w:pPr>
              <w:jc w:val="right"/>
              <w:rPr>
                <w:sz w:val="20"/>
                <w:szCs w:val="20"/>
              </w:rPr>
            </w:pPr>
            <w:r w:rsidRPr="004D3B47">
              <w:t>222</w:t>
            </w:r>
          </w:p>
        </w:tc>
        <w:tc>
          <w:tcPr>
            <w:tcW w:w="1329" w:type="dxa"/>
            <w:gridSpan w:val="2"/>
          </w:tcPr>
          <w:p w14:paraId="2F930D30" w14:textId="0273BEDA" w:rsidR="00DE5744" w:rsidRPr="00B97375" w:rsidRDefault="00DE5744" w:rsidP="00DE5744">
            <w:pPr>
              <w:jc w:val="right"/>
              <w:rPr>
                <w:sz w:val="20"/>
                <w:szCs w:val="20"/>
              </w:rPr>
            </w:pPr>
            <w:r w:rsidRPr="004D3B47">
              <w:t>87.7</w:t>
            </w:r>
          </w:p>
        </w:tc>
        <w:tc>
          <w:tcPr>
            <w:tcW w:w="1328" w:type="dxa"/>
            <w:noWrap/>
          </w:tcPr>
          <w:p w14:paraId="376DC52D" w14:textId="59DE3F18" w:rsidR="00DE5744" w:rsidRPr="00B97375" w:rsidRDefault="00DE5744" w:rsidP="00DE5744">
            <w:pPr>
              <w:jc w:val="right"/>
              <w:rPr>
                <w:sz w:val="20"/>
                <w:szCs w:val="20"/>
              </w:rPr>
            </w:pPr>
            <w:r w:rsidRPr="004D3B47">
              <w:t>230</w:t>
            </w:r>
          </w:p>
        </w:tc>
        <w:tc>
          <w:tcPr>
            <w:tcW w:w="1328" w:type="dxa"/>
          </w:tcPr>
          <w:p w14:paraId="093227EB" w14:textId="0A48AFBD" w:rsidR="00DE5744" w:rsidRPr="00B97375" w:rsidRDefault="00DE5744" w:rsidP="00DE5744">
            <w:pPr>
              <w:jc w:val="right"/>
              <w:rPr>
                <w:sz w:val="20"/>
                <w:szCs w:val="20"/>
              </w:rPr>
            </w:pPr>
            <w:r w:rsidRPr="004D3B47">
              <w:t>90.9</w:t>
            </w:r>
          </w:p>
        </w:tc>
        <w:tc>
          <w:tcPr>
            <w:tcW w:w="1329" w:type="dxa"/>
            <w:gridSpan w:val="2"/>
            <w:noWrap/>
          </w:tcPr>
          <w:p w14:paraId="64320A4E" w14:textId="5F550C0A" w:rsidR="00DE5744" w:rsidRPr="00B97375" w:rsidRDefault="00DE5744" w:rsidP="00DE5744">
            <w:pPr>
              <w:jc w:val="right"/>
              <w:rPr>
                <w:sz w:val="20"/>
                <w:szCs w:val="20"/>
              </w:rPr>
            </w:pPr>
            <w:r w:rsidRPr="004D3B47">
              <w:t>214</w:t>
            </w:r>
          </w:p>
        </w:tc>
        <w:tc>
          <w:tcPr>
            <w:tcW w:w="1328" w:type="dxa"/>
          </w:tcPr>
          <w:p w14:paraId="6EC24B6B" w14:textId="27CBF907" w:rsidR="00DE5744" w:rsidRPr="00B97375" w:rsidRDefault="00DE5744" w:rsidP="00DE5744">
            <w:pPr>
              <w:jc w:val="right"/>
              <w:rPr>
                <w:sz w:val="20"/>
                <w:szCs w:val="20"/>
              </w:rPr>
            </w:pPr>
            <w:r w:rsidRPr="004D3B47">
              <w:t>96.4</w:t>
            </w:r>
          </w:p>
        </w:tc>
        <w:tc>
          <w:tcPr>
            <w:tcW w:w="1328" w:type="dxa"/>
            <w:gridSpan w:val="2"/>
            <w:noWrap/>
          </w:tcPr>
          <w:p w14:paraId="2ED43618" w14:textId="1A36A812" w:rsidR="00DE5744" w:rsidRPr="00B97375" w:rsidRDefault="00DE5744" w:rsidP="00DE5744">
            <w:pPr>
              <w:jc w:val="right"/>
              <w:rPr>
                <w:sz w:val="20"/>
                <w:szCs w:val="20"/>
              </w:rPr>
            </w:pPr>
            <w:r w:rsidRPr="004D3B47">
              <w:t>166</w:t>
            </w:r>
          </w:p>
        </w:tc>
        <w:tc>
          <w:tcPr>
            <w:tcW w:w="1329" w:type="dxa"/>
            <w:noWrap/>
          </w:tcPr>
          <w:p w14:paraId="1E2BF1B1" w14:textId="0410EF36" w:rsidR="00DE5744" w:rsidRPr="00B97375" w:rsidRDefault="00DE5744" w:rsidP="00DE5744">
            <w:pPr>
              <w:jc w:val="right"/>
              <w:rPr>
                <w:sz w:val="20"/>
                <w:szCs w:val="20"/>
              </w:rPr>
            </w:pPr>
            <w:r w:rsidRPr="004D3B47">
              <w:t>74.8</w:t>
            </w:r>
          </w:p>
        </w:tc>
      </w:tr>
      <w:tr w:rsidR="00DE5744" w:rsidRPr="00B97375" w14:paraId="450285F6" w14:textId="77777777" w:rsidTr="00AB0E37">
        <w:trPr>
          <w:trHeight w:val="283"/>
        </w:trPr>
        <w:tc>
          <w:tcPr>
            <w:tcW w:w="2218" w:type="dxa"/>
            <w:noWrap/>
            <w:vAlign w:val="bottom"/>
            <w:hideMark/>
          </w:tcPr>
          <w:p w14:paraId="3B05B533" w14:textId="07C16FF3" w:rsidR="00DE5744" w:rsidRPr="00B97375" w:rsidRDefault="00DE5744" w:rsidP="00DE5744">
            <w:pPr>
              <w:rPr>
                <w:sz w:val="22"/>
              </w:rPr>
            </w:pPr>
            <w:r w:rsidRPr="004D3B47">
              <w:rPr>
                <w:sz w:val="22"/>
              </w:rPr>
              <w:t>Canterbury</w:t>
            </w:r>
          </w:p>
        </w:tc>
        <w:tc>
          <w:tcPr>
            <w:tcW w:w="1330" w:type="dxa"/>
            <w:noWrap/>
          </w:tcPr>
          <w:p w14:paraId="650532DA" w14:textId="7E47A097" w:rsidR="00DE5744" w:rsidRPr="00B97375" w:rsidRDefault="00DE5744" w:rsidP="00DE5744">
            <w:pPr>
              <w:jc w:val="right"/>
              <w:rPr>
                <w:sz w:val="20"/>
                <w:szCs w:val="20"/>
              </w:rPr>
            </w:pPr>
            <w:r w:rsidRPr="004D3B47">
              <w:t>292</w:t>
            </w:r>
          </w:p>
        </w:tc>
        <w:tc>
          <w:tcPr>
            <w:tcW w:w="1328" w:type="dxa"/>
            <w:noWrap/>
          </w:tcPr>
          <w:p w14:paraId="137CC06C" w14:textId="28712C21" w:rsidR="00DE5744" w:rsidRPr="00B97375" w:rsidRDefault="00DE5744" w:rsidP="00DE5744">
            <w:pPr>
              <w:jc w:val="right"/>
              <w:rPr>
                <w:sz w:val="20"/>
                <w:szCs w:val="20"/>
              </w:rPr>
            </w:pPr>
            <w:r w:rsidRPr="004D3B47">
              <w:t>274</w:t>
            </w:r>
          </w:p>
        </w:tc>
        <w:tc>
          <w:tcPr>
            <w:tcW w:w="1329" w:type="dxa"/>
            <w:gridSpan w:val="2"/>
          </w:tcPr>
          <w:p w14:paraId="33EE9FF0" w14:textId="33F52607" w:rsidR="00DE5744" w:rsidRPr="00B97375" w:rsidRDefault="00DE5744" w:rsidP="00DE5744">
            <w:pPr>
              <w:jc w:val="right"/>
              <w:rPr>
                <w:sz w:val="20"/>
                <w:szCs w:val="20"/>
              </w:rPr>
            </w:pPr>
            <w:r w:rsidRPr="004D3B47">
              <w:t>93.8</w:t>
            </w:r>
          </w:p>
        </w:tc>
        <w:tc>
          <w:tcPr>
            <w:tcW w:w="1328" w:type="dxa"/>
            <w:noWrap/>
          </w:tcPr>
          <w:p w14:paraId="647A9692" w14:textId="22D4B9C4" w:rsidR="00DE5744" w:rsidRPr="00B97375" w:rsidRDefault="00DE5744" w:rsidP="00DE5744">
            <w:pPr>
              <w:jc w:val="right"/>
              <w:rPr>
                <w:sz w:val="20"/>
                <w:szCs w:val="20"/>
              </w:rPr>
            </w:pPr>
            <w:r w:rsidRPr="004D3B47">
              <w:t>274</w:t>
            </w:r>
          </w:p>
        </w:tc>
        <w:tc>
          <w:tcPr>
            <w:tcW w:w="1328" w:type="dxa"/>
          </w:tcPr>
          <w:p w14:paraId="4DEF5DD1" w14:textId="272B3390" w:rsidR="00DE5744" w:rsidRPr="00B97375" w:rsidRDefault="00DE5744" w:rsidP="00DE5744">
            <w:pPr>
              <w:jc w:val="right"/>
              <w:rPr>
                <w:sz w:val="20"/>
                <w:szCs w:val="20"/>
              </w:rPr>
            </w:pPr>
            <w:r w:rsidRPr="004D3B47">
              <w:t>93.8</w:t>
            </w:r>
          </w:p>
        </w:tc>
        <w:tc>
          <w:tcPr>
            <w:tcW w:w="1329" w:type="dxa"/>
            <w:gridSpan w:val="2"/>
            <w:noWrap/>
          </w:tcPr>
          <w:p w14:paraId="72EF01A6" w14:textId="42642E68" w:rsidR="00DE5744" w:rsidRPr="00B97375" w:rsidRDefault="00DE5744" w:rsidP="00DE5744">
            <w:pPr>
              <w:jc w:val="right"/>
              <w:rPr>
                <w:sz w:val="20"/>
                <w:szCs w:val="20"/>
              </w:rPr>
            </w:pPr>
            <w:r w:rsidRPr="004D3B47">
              <w:t>264</w:t>
            </w:r>
          </w:p>
        </w:tc>
        <w:tc>
          <w:tcPr>
            <w:tcW w:w="1328" w:type="dxa"/>
          </w:tcPr>
          <w:p w14:paraId="561F3EA1" w14:textId="12DC559B" w:rsidR="00DE5744" w:rsidRPr="00B97375" w:rsidRDefault="00DE5744" w:rsidP="00DE5744">
            <w:pPr>
              <w:jc w:val="right"/>
              <w:rPr>
                <w:sz w:val="20"/>
                <w:szCs w:val="20"/>
              </w:rPr>
            </w:pPr>
            <w:r w:rsidRPr="004D3B47">
              <w:t>96.4</w:t>
            </w:r>
          </w:p>
        </w:tc>
        <w:tc>
          <w:tcPr>
            <w:tcW w:w="1328" w:type="dxa"/>
            <w:gridSpan w:val="2"/>
            <w:noWrap/>
          </w:tcPr>
          <w:p w14:paraId="07B2941D" w14:textId="3070AED7" w:rsidR="00DE5744" w:rsidRPr="00B97375" w:rsidRDefault="00DE5744" w:rsidP="00DE5744">
            <w:pPr>
              <w:jc w:val="right"/>
              <w:rPr>
                <w:sz w:val="20"/>
                <w:szCs w:val="20"/>
              </w:rPr>
            </w:pPr>
            <w:r w:rsidRPr="004D3B47">
              <w:t>253</w:t>
            </w:r>
          </w:p>
        </w:tc>
        <w:tc>
          <w:tcPr>
            <w:tcW w:w="1329" w:type="dxa"/>
            <w:noWrap/>
          </w:tcPr>
          <w:p w14:paraId="68E8C60B" w14:textId="349D90C1" w:rsidR="00DE5744" w:rsidRPr="00B97375" w:rsidRDefault="00DE5744" w:rsidP="00DE5744">
            <w:pPr>
              <w:jc w:val="right"/>
              <w:rPr>
                <w:sz w:val="20"/>
                <w:szCs w:val="20"/>
              </w:rPr>
            </w:pPr>
            <w:r w:rsidRPr="004D3B47">
              <w:t>92.3</w:t>
            </w:r>
          </w:p>
        </w:tc>
      </w:tr>
      <w:tr w:rsidR="00DE5744" w:rsidRPr="00B97375" w14:paraId="719AFD70" w14:textId="77777777" w:rsidTr="00AB0E37">
        <w:trPr>
          <w:trHeight w:val="283"/>
        </w:trPr>
        <w:tc>
          <w:tcPr>
            <w:tcW w:w="2218" w:type="dxa"/>
            <w:noWrap/>
            <w:vAlign w:val="bottom"/>
            <w:hideMark/>
          </w:tcPr>
          <w:p w14:paraId="0CDA12C6" w14:textId="3C4969DA" w:rsidR="00DE5744" w:rsidRPr="00B97375" w:rsidRDefault="00DE5744" w:rsidP="00DE5744">
            <w:pPr>
              <w:rPr>
                <w:sz w:val="22"/>
              </w:rPr>
            </w:pPr>
            <w:r w:rsidRPr="004D3B47">
              <w:rPr>
                <w:sz w:val="22"/>
              </w:rPr>
              <w:t>Capital &amp; Coast</w:t>
            </w:r>
          </w:p>
        </w:tc>
        <w:tc>
          <w:tcPr>
            <w:tcW w:w="1330" w:type="dxa"/>
            <w:noWrap/>
          </w:tcPr>
          <w:p w14:paraId="250EF8B1" w14:textId="1B7DECF2" w:rsidR="00DE5744" w:rsidRPr="00B97375" w:rsidRDefault="00DE5744" w:rsidP="00DE5744">
            <w:pPr>
              <w:jc w:val="right"/>
              <w:rPr>
                <w:sz w:val="20"/>
                <w:szCs w:val="20"/>
              </w:rPr>
            </w:pPr>
            <w:r w:rsidRPr="004D3B47">
              <w:t>169</w:t>
            </w:r>
          </w:p>
        </w:tc>
        <w:tc>
          <w:tcPr>
            <w:tcW w:w="1328" w:type="dxa"/>
            <w:noWrap/>
          </w:tcPr>
          <w:p w14:paraId="4A677212" w14:textId="619895C6" w:rsidR="00DE5744" w:rsidRPr="00B97375" w:rsidRDefault="00DE5744" w:rsidP="00DE5744">
            <w:pPr>
              <w:jc w:val="right"/>
              <w:rPr>
                <w:sz w:val="20"/>
                <w:szCs w:val="20"/>
              </w:rPr>
            </w:pPr>
            <w:r w:rsidRPr="004D3B47">
              <w:t>163</w:t>
            </w:r>
          </w:p>
        </w:tc>
        <w:tc>
          <w:tcPr>
            <w:tcW w:w="1329" w:type="dxa"/>
            <w:gridSpan w:val="2"/>
          </w:tcPr>
          <w:p w14:paraId="7D8FF939" w14:textId="3ECBFB56" w:rsidR="00DE5744" w:rsidRPr="00B97375" w:rsidRDefault="00DE5744" w:rsidP="00DE5744">
            <w:pPr>
              <w:jc w:val="right"/>
              <w:rPr>
                <w:sz w:val="20"/>
                <w:szCs w:val="20"/>
              </w:rPr>
            </w:pPr>
            <w:r w:rsidRPr="004D3B47">
              <w:t>96.4</w:t>
            </w:r>
          </w:p>
        </w:tc>
        <w:tc>
          <w:tcPr>
            <w:tcW w:w="1328" w:type="dxa"/>
            <w:noWrap/>
          </w:tcPr>
          <w:p w14:paraId="1758F400" w14:textId="71FCE724" w:rsidR="00DE5744" w:rsidRPr="00B97375" w:rsidRDefault="00DE5744" w:rsidP="00DE5744">
            <w:pPr>
              <w:jc w:val="right"/>
              <w:rPr>
                <w:sz w:val="20"/>
                <w:szCs w:val="20"/>
              </w:rPr>
            </w:pPr>
            <w:r w:rsidRPr="004D3B47">
              <w:t>158</w:t>
            </w:r>
          </w:p>
        </w:tc>
        <w:tc>
          <w:tcPr>
            <w:tcW w:w="1328" w:type="dxa"/>
          </w:tcPr>
          <w:p w14:paraId="4A9553E1" w14:textId="3A3FB325" w:rsidR="00DE5744" w:rsidRPr="00B97375" w:rsidRDefault="00DE5744" w:rsidP="00DE5744">
            <w:pPr>
              <w:jc w:val="right"/>
              <w:rPr>
                <w:sz w:val="20"/>
                <w:szCs w:val="20"/>
              </w:rPr>
            </w:pPr>
            <w:r w:rsidRPr="004D3B47">
              <w:t>93.5</w:t>
            </w:r>
          </w:p>
        </w:tc>
        <w:tc>
          <w:tcPr>
            <w:tcW w:w="1329" w:type="dxa"/>
            <w:gridSpan w:val="2"/>
            <w:noWrap/>
          </w:tcPr>
          <w:p w14:paraId="5DBFBB33" w14:textId="7CFFEB8A" w:rsidR="00DE5744" w:rsidRPr="00B97375" w:rsidRDefault="00DE5744" w:rsidP="00DE5744">
            <w:pPr>
              <w:jc w:val="right"/>
              <w:rPr>
                <w:sz w:val="20"/>
                <w:szCs w:val="20"/>
              </w:rPr>
            </w:pPr>
            <w:r w:rsidRPr="004D3B47">
              <w:t>156</w:t>
            </w:r>
          </w:p>
        </w:tc>
        <w:tc>
          <w:tcPr>
            <w:tcW w:w="1328" w:type="dxa"/>
          </w:tcPr>
          <w:p w14:paraId="1F7D72EA" w14:textId="5F595C45" w:rsidR="00DE5744" w:rsidRPr="00B97375" w:rsidRDefault="00DE5744" w:rsidP="00DE5744">
            <w:pPr>
              <w:jc w:val="right"/>
              <w:rPr>
                <w:sz w:val="20"/>
                <w:szCs w:val="20"/>
              </w:rPr>
            </w:pPr>
            <w:r w:rsidRPr="004D3B47">
              <w:t>95.7</w:t>
            </w:r>
          </w:p>
        </w:tc>
        <w:tc>
          <w:tcPr>
            <w:tcW w:w="1328" w:type="dxa"/>
            <w:gridSpan w:val="2"/>
            <w:noWrap/>
          </w:tcPr>
          <w:p w14:paraId="2AAE3740" w14:textId="5D4FF33C" w:rsidR="00DE5744" w:rsidRPr="00B97375" w:rsidRDefault="00DE5744" w:rsidP="00DE5744">
            <w:pPr>
              <w:jc w:val="right"/>
              <w:rPr>
                <w:sz w:val="20"/>
                <w:szCs w:val="20"/>
              </w:rPr>
            </w:pPr>
            <w:r w:rsidRPr="004D3B47">
              <w:t>138</w:t>
            </w:r>
          </w:p>
        </w:tc>
        <w:tc>
          <w:tcPr>
            <w:tcW w:w="1329" w:type="dxa"/>
            <w:noWrap/>
          </w:tcPr>
          <w:p w14:paraId="788A6D96" w14:textId="4AB1D348" w:rsidR="00DE5744" w:rsidRPr="00B97375" w:rsidRDefault="00DE5744" w:rsidP="00DE5744">
            <w:pPr>
              <w:jc w:val="right"/>
              <w:rPr>
                <w:sz w:val="20"/>
                <w:szCs w:val="20"/>
              </w:rPr>
            </w:pPr>
            <w:r w:rsidRPr="004D3B47">
              <w:t>84.7</w:t>
            </w:r>
          </w:p>
        </w:tc>
      </w:tr>
      <w:tr w:rsidR="00DE5744" w:rsidRPr="00B97375" w14:paraId="0F18A957" w14:textId="77777777" w:rsidTr="00AB0E37">
        <w:trPr>
          <w:trHeight w:val="283"/>
        </w:trPr>
        <w:tc>
          <w:tcPr>
            <w:tcW w:w="2218" w:type="dxa"/>
            <w:noWrap/>
            <w:vAlign w:val="bottom"/>
            <w:hideMark/>
          </w:tcPr>
          <w:p w14:paraId="61F9ABE5" w14:textId="508088E3" w:rsidR="00DE5744" w:rsidRPr="00B97375" w:rsidRDefault="00DE5744" w:rsidP="00DE5744">
            <w:pPr>
              <w:rPr>
                <w:sz w:val="22"/>
              </w:rPr>
            </w:pPr>
            <w:r w:rsidRPr="004D3B47">
              <w:rPr>
                <w:sz w:val="22"/>
              </w:rPr>
              <w:t>Counties Manukau</w:t>
            </w:r>
          </w:p>
        </w:tc>
        <w:tc>
          <w:tcPr>
            <w:tcW w:w="1330" w:type="dxa"/>
            <w:noWrap/>
          </w:tcPr>
          <w:p w14:paraId="424453EC" w14:textId="00495CD1" w:rsidR="00DE5744" w:rsidRPr="00B97375" w:rsidRDefault="00DE5744" w:rsidP="00DE5744">
            <w:pPr>
              <w:jc w:val="right"/>
              <w:rPr>
                <w:sz w:val="20"/>
                <w:szCs w:val="20"/>
              </w:rPr>
            </w:pPr>
            <w:r w:rsidRPr="004D3B47">
              <w:t>344</w:t>
            </w:r>
          </w:p>
        </w:tc>
        <w:tc>
          <w:tcPr>
            <w:tcW w:w="1328" w:type="dxa"/>
            <w:noWrap/>
          </w:tcPr>
          <w:p w14:paraId="52545582" w14:textId="073566ED" w:rsidR="00DE5744" w:rsidRPr="00B97375" w:rsidRDefault="00DE5744" w:rsidP="00DE5744">
            <w:pPr>
              <w:jc w:val="right"/>
              <w:rPr>
                <w:sz w:val="20"/>
                <w:szCs w:val="20"/>
              </w:rPr>
            </w:pPr>
            <w:r w:rsidRPr="004D3B47">
              <w:t>328</w:t>
            </w:r>
          </w:p>
        </w:tc>
        <w:tc>
          <w:tcPr>
            <w:tcW w:w="1329" w:type="dxa"/>
            <w:gridSpan w:val="2"/>
          </w:tcPr>
          <w:p w14:paraId="08612EBA" w14:textId="52F9F2E2" w:rsidR="00DE5744" w:rsidRPr="00B97375" w:rsidRDefault="00DE5744" w:rsidP="00DE5744">
            <w:pPr>
              <w:jc w:val="right"/>
              <w:rPr>
                <w:sz w:val="20"/>
                <w:szCs w:val="20"/>
              </w:rPr>
            </w:pPr>
            <w:r w:rsidRPr="004D3B47">
              <w:t>95.3</w:t>
            </w:r>
          </w:p>
        </w:tc>
        <w:tc>
          <w:tcPr>
            <w:tcW w:w="1328" w:type="dxa"/>
            <w:noWrap/>
          </w:tcPr>
          <w:p w14:paraId="134A4886" w14:textId="25B8322C" w:rsidR="00DE5744" w:rsidRPr="00B97375" w:rsidRDefault="00DE5744" w:rsidP="00DE5744">
            <w:pPr>
              <w:jc w:val="right"/>
              <w:rPr>
                <w:sz w:val="20"/>
                <w:szCs w:val="20"/>
              </w:rPr>
            </w:pPr>
            <w:r w:rsidRPr="004D3B47">
              <w:t>311</w:t>
            </w:r>
          </w:p>
        </w:tc>
        <w:tc>
          <w:tcPr>
            <w:tcW w:w="1328" w:type="dxa"/>
          </w:tcPr>
          <w:p w14:paraId="23CD03F0" w14:textId="3C2443FB" w:rsidR="00DE5744" w:rsidRPr="00B97375" w:rsidRDefault="00DE5744" w:rsidP="00DE5744">
            <w:pPr>
              <w:jc w:val="right"/>
              <w:rPr>
                <w:sz w:val="20"/>
                <w:szCs w:val="20"/>
              </w:rPr>
            </w:pPr>
            <w:r w:rsidRPr="004D3B47">
              <w:t>90.4</w:t>
            </w:r>
          </w:p>
        </w:tc>
        <w:tc>
          <w:tcPr>
            <w:tcW w:w="1329" w:type="dxa"/>
            <w:gridSpan w:val="2"/>
            <w:noWrap/>
          </w:tcPr>
          <w:p w14:paraId="0B1CDE11" w14:textId="7427D76B" w:rsidR="00DE5744" w:rsidRPr="00B97375" w:rsidRDefault="00DE5744" w:rsidP="00DE5744">
            <w:pPr>
              <w:jc w:val="right"/>
              <w:rPr>
                <w:sz w:val="20"/>
                <w:szCs w:val="20"/>
              </w:rPr>
            </w:pPr>
            <w:r w:rsidRPr="004D3B47">
              <w:t>307</w:t>
            </w:r>
          </w:p>
        </w:tc>
        <w:tc>
          <w:tcPr>
            <w:tcW w:w="1328" w:type="dxa"/>
          </w:tcPr>
          <w:p w14:paraId="6D7FD76A" w14:textId="4998C2CA" w:rsidR="00DE5744" w:rsidRPr="00B97375" w:rsidRDefault="00DE5744" w:rsidP="00DE5744">
            <w:pPr>
              <w:jc w:val="right"/>
              <w:rPr>
                <w:sz w:val="20"/>
                <w:szCs w:val="20"/>
              </w:rPr>
            </w:pPr>
            <w:r w:rsidRPr="004D3B47">
              <w:t>93.6</w:t>
            </w:r>
          </w:p>
        </w:tc>
        <w:tc>
          <w:tcPr>
            <w:tcW w:w="1328" w:type="dxa"/>
            <w:gridSpan w:val="2"/>
            <w:noWrap/>
          </w:tcPr>
          <w:p w14:paraId="5C77E1E9" w14:textId="2C422B60" w:rsidR="00DE5744" w:rsidRPr="00B97375" w:rsidRDefault="00DE5744" w:rsidP="00DE5744">
            <w:pPr>
              <w:jc w:val="right"/>
              <w:rPr>
                <w:sz w:val="20"/>
                <w:szCs w:val="20"/>
              </w:rPr>
            </w:pPr>
            <w:r w:rsidRPr="004D3B47">
              <w:t>299</w:t>
            </w:r>
          </w:p>
        </w:tc>
        <w:tc>
          <w:tcPr>
            <w:tcW w:w="1329" w:type="dxa"/>
            <w:noWrap/>
          </w:tcPr>
          <w:p w14:paraId="7E2290C4" w14:textId="2B3DC8F5" w:rsidR="00DE5744" w:rsidRPr="00B97375" w:rsidRDefault="00DE5744" w:rsidP="00DE5744">
            <w:pPr>
              <w:jc w:val="right"/>
              <w:rPr>
                <w:sz w:val="20"/>
                <w:szCs w:val="20"/>
              </w:rPr>
            </w:pPr>
            <w:r w:rsidRPr="004D3B47">
              <w:t>91.2</w:t>
            </w:r>
          </w:p>
        </w:tc>
      </w:tr>
      <w:tr w:rsidR="00DE5744" w:rsidRPr="00B97375" w14:paraId="15C5C99F" w14:textId="77777777" w:rsidTr="00AB0E37">
        <w:trPr>
          <w:trHeight w:val="283"/>
        </w:trPr>
        <w:tc>
          <w:tcPr>
            <w:tcW w:w="2218" w:type="dxa"/>
            <w:noWrap/>
            <w:vAlign w:val="bottom"/>
            <w:hideMark/>
          </w:tcPr>
          <w:p w14:paraId="40252514" w14:textId="20342E15" w:rsidR="00DE5744" w:rsidRPr="00B97375" w:rsidRDefault="00DE5744" w:rsidP="00DE5744">
            <w:pPr>
              <w:rPr>
                <w:sz w:val="22"/>
              </w:rPr>
            </w:pPr>
            <w:r w:rsidRPr="004D3B47">
              <w:rPr>
                <w:sz w:val="22"/>
              </w:rPr>
              <w:t>Hawke's Bay</w:t>
            </w:r>
          </w:p>
        </w:tc>
        <w:tc>
          <w:tcPr>
            <w:tcW w:w="1330" w:type="dxa"/>
            <w:noWrap/>
          </w:tcPr>
          <w:p w14:paraId="6C0C4C20" w14:textId="6F4C5E8F" w:rsidR="00DE5744" w:rsidRPr="00B97375" w:rsidRDefault="00DE5744" w:rsidP="00DE5744">
            <w:pPr>
              <w:jc w:val="right"/>
              <w:rPr>
                <w:sz w:val="20"/>
                <w:szCs w:val="20"/>
              </w:rPr>
            </w:pPr>
            <w:r w:rsidRPr="004D3B47">
              <w:t>113</w:t>
            </w:r>
          </w:p>
        </w:tc>
        <w:tc>
          <w:tcPr>
            <w:tcW w:w="1328" w:type="dxa"/>
            <w:noWrap/>
          </w:tcPr>
          <w:p w14:paraId="2ED15BFD" w14:textId="76870D78" w:rsidR="00DE5744" w:rsidRPr="00B97375" w:rsidRDefault="00DE5744" w:rsidP="00DE5744">
            <w:pPr>
              <w:jc w:val="right"/>
              <w:rPr>
                <w:sz w:val="20"/>
                <w:szCs w:val="20"/>
              </w:rPr>
            </w:pPr>
            <w:r w:rsidRPr="004D3B47">
              <w:t>106</w:t>
            </w:r>
          </w:p>
        </w:tc>
        <w:tc>
          <w:tcPr>
            <w:tcW w:w="1329" w:type="dxa"/>
            <w:gridSpan w:val="2"/>
          </w:tcPr>
          <w:p w14:paraId="30C2D632" w14:textId="02C190EE" w:rsidR="00DE5744" w:rsidRPr="00B97375" w:rsidRDefault="00DE5744" w:rsidP="00DE5744">
            <w:pPr>
              <w:jc w:val="right"/>
              <w:rPr>
                <w:sz w:val="20"/>
                <w:szCs w:val="20"/>
              </w:rPr>
            </w:pPr>
            <w:r w:rsidRPr="004D3B47">
              <w:t>93.8</w:t>
            </w:r>
          </w:p>
        </w:tc>
        <w:tc>
          <w:tcPr>
            <w:tcW w:w="1328" w:type="dxa"/>
            <w:noWrap/>
          </w:tcPr>
          <w:p w14:paraId="3DA01B79" w14:textId="2D2DA718" w:rsidR="00DE5744" w:rsidRPr="00B97375" w:rsidRDefault="00DE5744" w:rsidP="00DE5744">
            <w:pPr>
              <w:jc w:val="right"/>
              <w:rPr>
                <w:sz w:val="20"/>
                <w:szCs w:val="20"/>
              </w:rPr>
            </w:pPr>
            <w:r w:rsidRPr="004D3B47">
              <w:t>100</w:t>
            </w:r>
          </w:p>
        </w:tc>
        <w:tc>
          <w:tcPr>
            <w:tcW w:w="1328" w:type="dxa"/>
          </w:tcPr>
          <w:p w14:paraId="424ACC98" w14:textId="2370738F" w:rsidR="00DE5744" w:rsidRPr="00B97375" w:rsidRDefault="00DE5744" w:rsidP="00DE5744">
            <w:pPr>
              <w:jc w:val="right"/>
              <w:rPr>
                <w:sz w:val="20"/>
                <w:szCs w:val="20"/>
              </w:rPr>
            </w:pPr>
            <w:r w:rsidRPr="004D3B47">
              <w:t>88.5</w:t>
            </w:r>
          </w:p>
        </w:tc>
        <w:tc>
          <w:tcPr>
            <w:tcW w:w="1329" w:type="dxa"/>
            <w:gridSpan w:val="2"/>
            <w:noWrap/>
          </w:tcPr>
          <w:p w14:paraId="4A97C2AD" w14:textId="305A8413" w:rsidR="00DE5744" w:rsidRPr="00B97375" w:rsidRDefault="00DE5744" w:rsidP="00DE5744">
            <w:pPr>
              <w:jc w:val="right"/>
              <w:rPr>
                <w:sz w:val="20"/>
                <w:szCs w:val="20"/>
              </w:rPr>
            </w:pPr>
            <w:r w:rsidRPr="004D3B47">
              <w:t>96</w:t>
            </w:r>
          </w:p>
        </w:tc>
        <w:tc>
          <w:tcPr>
            <w:tcW w:w="1328" w:type="dxa"/>
          </w:tcPr>
          <w:p w14:paraId="3B14506C" w14:textId="0B6F9175" w:rsidR="00DE5744" w:rsidRPr="00B97375" w:rsidRDefault="00DE5744" w:rsidP="00DE5744">
            <w:pPr>
              <w:jc w:val="right"/>
              <w:rPr>
                <w:sz w:val="20"/>
                <w:szCs w:val="20"/>
              </w:rPr>
            </w:pPr>
            <w:r w:rsidRPr="004D3B47">
              <w:t>90.6</w:t>
            </w:r>
          </w:p>
        </w:tc>
        <w:tc>
          <w:tcPr>
            <w:tcW w:w="1328" w:type="dxa"/>
            <w:gridSpan w:val="2"/>
            <w:noWrap/>
          </w:tcPr>
          <w:p w14:paraId="155E1674" w14:textId="796D78AA" w:rsidR="00DE5744" w:rsidRPr="00B97375" w:rsidRDefault="00DE5744" w:rsidP="00DE5744">
            <w:pPr>
              <w:jc w:val="right"/>
              <w:rPr>
                <w:sz w:val="20"/>
                <w:szCs w:val="20"/>
              </w:rPr>
            </w:pPr>
            <w:r w:rsidRPr="004D3B47">
              <w:t>58</w:t>
            </w:r>
          </w:p>
        </w:tc>
        <w:tc>
          <w:tcPr>
            <w:tcW w:w="1329" w:type="dxa"/>
            <w:noWrap/>
          </w:tcPr>
          <w:p w14:paraId="55902419" w14:textId="5BC17DBD" w:rsidR="00DE5744" w:rsidRPr="00B97375" w:rsidRDefault="00DE5744" w:rsidP="00DE5744">
            <w:pPr>
              <w:jc w:val="right"/>
              <w:rPr>
                <w:sz w:val="20"/>
                <w:szCs w:val="20"/>
              </w:rPr>
            </w:pPr>
            <w:r w:rsidRPr="004D3B47">
              <w:t>54.7</w:t>
            </w:r>
          </w:p>
        </w:tc>
      </w:tr>
      <w:tr w:rsidR="00DE5744" w:rsidRPr="00B97375" w14:paraId="7B588243" w14:textId="77777777" w:rsidTr="00AB0E37">
        <w:trPr>
          <w:trHeight w:val="283"/>
        </w:trPr>
        <w:tc>
          <w:tcPr>
            <w:tcW w:w="2218" w:type="dxa"/>
            <w:noWrap/>
            <w:vAlign w:val="bottom"/>
            <w:hideMark/>
          </w:tcPr>
          <w:p w14:paraId="5FD499DF" w14:textId="3D669A73" w:rsidR="00DE5744" w:rsidRPr="00B97375" w:rsidRDefault="00DE5744" w:rsidP="00DE5744">
            <w:pPr>
              <w:rPr>
                <w:sz w:val="22"/>
              </w:rPr>
            </w:pPr>
            <w:r w:rsidRPr="004D3B47">
              <w:rPr>
                <w:sz w:val="22"/>
              </w:rPr>
              <w:t>Hutt Valley</w:t>
            </w:r>
          </w:p>
        </w:tc>
        <w:tc>
          <w:tcPr>
            <w:tcW w:w="1330" w:type="dxa"/>
            <w:noWrap/>
          </w:tcPr>
          <w:p w14:paraId="7A1FFA4B" w14:textId="440171A5" w:rsidR="00DE5744" w:rsidRPr="00B97375" w:rsidRDefault="00DE5744" w:rsidP="00DE5744">
            <w:pPr>
              <w:jc w:val="right"/>
              <w:rPr>
                <w:sz w:val="20"/>
                <w:szCs w:val="20"/>
              </w:rPr>
            </w:pPr>
            <w:r w:rsidRPr="004D3B47">
              <w:t>59</w:t>
            </w:r>
          </w:p>
        </w:tc>
        <w:tc>
          <w:tcPr>
            <w:tcW w:w="1328" w:type="dxa"/>
            <w:noWrap/>
          </w:tcPr>
          <w:p w14:paraId="37D1F9DF" w14:textId="4F62F3A4" w:rsidR="00DE5744" w:rsidRPr="00B97375" w:rsidRDefault="00DE5744" w:rsidP="00DE5744">
            <w:pPr>
              <w:jc w:val="right"/>
              <w:rPr>
                <w:sz w:val="20"/>
                <w:szCs w:val="20"/>
              </w:rPr>
            </w:pPr>
            <w:r w:rsidRPr="004D3B47">
              <w:t>52</w:t>
            </w:r>
          </w:p>
        </w:tc>
        <w:tc>
          <w:tcPr>
            <w:tcW w:w="1329" w:type="dxa"/>
            <w:gridSpan w:val="2"/>
          </w:tcPr>
          <w:p w14:paraId="0D6BA5C6" w14:textId="336310E9" w:rsidR="00DE5744" w:rsidRPr="00B97375" w:rsidRDefault="00DE5744" w:rsidP="00DE5744">
            <w:pPr>
              <w:jc w:val="right"/>
              <w:rPr>
                <w:sz w:val="20"/>
                <w:szCs w:val="20"/>
              </w:rPr>
            </w:pPr>
            <w:r w:rsidRPr="004D3B47">
              <w:t>88.1</w:t>
            </w:r>
          </w:p>
        </w:tc>
        <w:tc>
          <w:tcPr>
            <w:tcW w:w="1328" w:type="dxa"/>
            <w:noWrap/>
          </w:tcPr>
          <w:p w14:paraId="75C35486" w14:textId="79CDDCE5" w:rsidR="00DE5744" w:rsidRPr="00B97375" w:rsidRDefault="00DE5744" w:rsidP="00DE5744">
            <w:pPr>
              <w:jc w:val="right"/>
              <w:rPr>
                <w:sz w:val="20"/>
                <w:szCs w:val="20"/>
              </w:rPr>
            </w:pPr>
            <w:r w:rsidRPr="004D3B47">
              <w:t>54</w:t>
            </w:r>
          </w:p>
        </w:tc>
        <w:tc>
          <w:tcPr>
            <w:tcW w:w="1328" w:type="dxa"/>
          </w:tcPr>
          <w:p w14:paraId="618E9057" w14:textId="417D332A" w:rsidR="00DE5744" w:rsidRPr="00B97375" w:rsidRDefault="00DE5744" w:rsidP="00DE5744">
            <w:pPr>
              <w:jc w:val="right"/>
              <w:rPr>
                <w:sz w:val="20"/>
                <w:szCs w:val="20"/>
              </w:rPr>
            </w:pPr>
            <w:r w:rsidRPr="004D3B47">
              <w:t>91.5</w:t>
            </w:r>
          </w:p>
        </w:tc>
        <w:tc>
          <w:tcPr>
            <w:tcW w:w="1329" w:type="dxa"/>
            <w:gridSpan w:val="2"/>
            <w:noWrap/>
          </w:tcPr>
          <w:p w14:paraId="35443698" w14:textId="30B61E66" w:rsidR="00DE5744" w:rsidRPr="00B97375" w:rsidRDefault="00DE5744" w:rsidP="00DE5744">
            <w:pPr>
              <w:jc w:val="right"/>
              <w:rPr>
                <w:sz w:val="20"/>
                <w:szCs w:val="20"/>
              </w:rPr>
            </w:pPr>
            <w:r w:rsidRPr="004D3B47">
              <w:t>49</w:t>
            </w:r>
          </w:p>
        </w:tc>
        <w:tc>
          <w:tcPr>
            <w:tcW w:w="1328" w:type="dxa"/>
          </w:tcPr>
          <w:p w14:paraId="14EF28A8" w14:textId="36F8C678" w:rsidR="00DE5744" w:rsidRPr="00B97375" w:rsidRDefault="00DE5744" w:rsidP="00DE5744">
            <w:pPr>
              <w:jc w:val="right"/>
              <w:rPr>
                <w:sz w:val="20"/>
                <w:szCs w:val="20"/>
              </w:rPr>
            </w:pPr>
            <w:r w:rsidRPr="004D3B47">
              <w:t>94.2</w:t>
            </w:r>
          </w:p>
        </w:tc>
        <w:tc>
          <w:tcPr>
            <w:tcW w:w="1328" w:type="dxa"/>
            <w:gridSpan w:val="2"/>
            <w:noWrap/>
          </w:tcPr>
          <w:p w14:paraId="35F77ACA" w14:textId="129EF6F8" w:rsidR="00DE5744" w:rsidRPr="00B97375" w:rsidRDefault="00DE5744" w:rsidP="00DE5744">
            <w:pPr>
              <w:jc w:val="right"/>
              <w:rPr>
                <w:sz w:val="20"/>
                <w:szCs w:val="20"/>
              </w:rPr>
            </w:pPr>
            <w:r w:rsidRPr="004D3B47">
              <w:t>48</w:t>
            </w:r>
          </w:p>
        </w:tc>
        <w:tc>
          <w:tcPr>
            <w:tcW w:w="1329" w:type="dxa"/>
            <w:noWrap/>
          </w:tcPr>
          <w:p w14:paraId="722E7557" w14:textId="6A6C4B54" w:rsidR="00DE5744" w:rsidRPr="00B97375" w:rsidRDefault="00DE5744" w:rsidP="00DE5744">
            <w:pPr>
              <w:jc w:val="right"/>
              <w:rPr>
                <w:sz w:val="20"/>
                <w:szCs w:val="20"/>
              </w:rPr>
            </w:pPr>
            <w:r w:rsidRPr="004D3B47">
              <w:t>92.3</w:t>
            </w:r>
          </w:p>
        </w:tc>
      </w:tr>
      <w:tr w:rsidR="00DE5744" w:rsidRPr="00B97375" w14:paraId="46515F9B" w14:textId="77777777" w:rsidTr="00AB0E37">
        <w:trPr>
          <w:trHeight w:val="283"/>
        </w:trPr>
        <w:tc>
          <w:tcPr>
            <w:tcW w:w="2218" w:type="dxa"/>
            <w:noWrap/>
            <w:vAlign w:val="bottom"/>
            <w:hideMark/>
          </w:tcPr>
          <w:p w14:paraId="0D8A47B1" w14:textId="32AB78BB" w:rsidR="00DE5744" w:rsidRPr="00B97375" w:rsidRDefault="00DE5744" w:rsidP="00DE5744">
            <w:pPr>
              <w:rPr>
                <w:sz w:val="22"/>
              </w:rPr>
            </w:pPr>
            <w:r w:rsidRPr="004D3B47">
              <w:rPr>
                <w:sz w:val="22"/>
              </w:rPr>
              <w:t>Lakes</w:t>
            </w:r>
          </w:p>
        </w:tc>
        <w:tc>
          <w:tcPr>
            <w:tcW w:w="1330" w:type="dxa"/>
            <w:noWrap/>
          </w:tcPr>
          <w:p w14:paraId="0CED14D1" w14:textId="6F9F17E5" w:rsidR="00DE5744" w:rsidRPr="00B97375" w:rsidRDefault="00DE5744" w:rsidP="00DE5744">
            <w:pPr>
              <w:jc w:val="right"/>
              <w:rPr>
                <w:sz w:val="20"/>
                <w:szCs w:val="20"/>
              </w:rPr>
            </w:pPr>
            <w:r w:rsidRPr="004D3B47">
              <w:t>90</w:t>
            </w:r>
          </w:p>
        </w:tc>
        <w:tc>
          <w:tcPr>
            <w:tcW w:w="1328" w:type="dxa"/>
            <w:noWrap/>
          </w:tcPr>
          <w:p w14:paraId="7E443C49" w14:textId="421F7179" w:rsidR="00DE5744" w:rsidRPr="00B97375" w:rsidRDefault="00DE5744" w:rsidP="00DE5744">
            <w:pPr>
              <w:jc w:val="right"/>
              <w:rPr>
                <w:sz w:val="20"/>
                <w:szCs w:val="20"/>
              </w:rPr>
            </w:pPr>
            <w:r w:rsidRPr="004D3B47">
              <w:t>88</w:t>
            </w:r>
          </w:p>
        </w:tc>
        <w:tc>
          <w:tcPr>
            <w:tcW w:w="1329" w:type="dxa"/>
            <w:gridSpan w:val="2"/>
          </w:tcPr>
          <w:p w14:paraId="1AC9BCB9" w14:textId="7EF669D6" w:rsidR="00DE5744" w:rsidRPr="00B97375" w:rsidRDefault="00DE5744" w:rsidP="00DE5744">
            <w:pPr>
              <w:jc w:val="right"/>
              <w:rPr>
                <w:sz w:val="20"/>
                <w:szCs w:val="20"/>
              </w:rPr>
            </w:pPr>
            <w:r w:rsidRPr="004D3B47">
              <w:t>97.8</w:t>
            </w:r>
          </w:p>
        </w:tc>
        <w:tc>
          <w:tcPr>
            <w:tcW w:w="1328" w:type="dxa"/>
            <w:noWrap/>
          </w:tcPr>
          <w:p w14:paraId="4859D6F4" w14:textId="1F3E7AA1" w:rsidR="00DE5744" w:rsidRPr="00B97375" w:rsidRDefault="00DE5744" w:rsidP="00DE5744">
            <w:pPr>
              <w:jc w:val="right"/>
              <w:rPr>
                <w:sz w:val="20"/>
                <w:szCs w:val="20"/>
              </w:rPr>
            </w:pPr>
            <w:r w:rsidRPr="004D3B47">
              <w:t>81</w:t>
            </w:r>
          </w:p>
        </w:tc>
        <w:tc>
          <w:tcPr>
            <w:tcW w:w="1328" w:type="dxa"/>
          </w:tcPr>
          <w:p w14:paraId="39982F00" w14:textId="1E7CD577" w:rsidR="00DE5744" w:rsidRPr="00B97375" w:rsidRDefault="00DE5744" w:rsidP="00DE5744">
            <w:pPr>
              <w:jc w:val="right"/>
              <w:rPr>
                <w:sz w:val="20"/>
                <w:szCs w:val="20"/>
              </w:rPr>
            </w:pPr>
            <w:r w:rsidRPr="004D3B47">
              <w:t>90.0</w:t>
            </w:r>
          </w:p>
        </w:tc>
        <w:tc>
          <w:tcPr>
            <w:tcW w:w="1329" w:type="dxa"/>
            <w:gridSpan w:val="2"/>
            <w:noWrap/>
          </w:tcPr>
          <w:p w14:paraId="1E4FDD1B" w14:textId="0137FBFE" w:rsidR="00DE5744" w:rsidRPr="00B97375" w:rsidRDefault="00DE5744" w:rsidP="00DE5744">
            <w:pPr>
              <w:jc w:val="right"/>
              <w:rPr>
                <w:sz w:val="20"/>
                <w:szCs w:val="20"/>
              </w:rPr>
            </w:pPr>
            <w:r w:rsidRPr="004D3B47">
              <w:t>80</w:t>
            </w:r>
          </w:p>
        </w:tc>
        <w:tc>
          <w:tcPr>
            <w:tcW w:w="1328" w:type="dxa"/>
          </w:tcPr>
          <w:p w14:paraId="78E220EF" w14:textId="118DBB6C" w:rsidR="00DE5744" w:rsidRPr="00B97375" w:rsidRDefault="00DE5744" w:rsidP="00DE5744">
            <w:pPr>
              <w:jc w:val="right"/>
              <w:rPr>
                <w:sz w:val="20"/>
                <w:szCs w:val="20"/>
              </w:rPr>
            </w:pPr>
            <w:r w:rsidRPr="004D3B47">
              <w:t>90.9</w:t>
            </w:r>
          </w:p>
        </w:tc>
        <w:tc>
          <w:tcPr>
            <w:tcW w:w="1328" w:type="dxa"/>
            <w:gridSpan w:val="2"/>
            <w:noWrap/>
          </w:tcPr>
          <w:p w14:paraId="16165FA5" w14:textId="2DD6CCCF" w:rsidR="00DE5744" w:rsidRPr="00B97375" w:rsidRDefault="00DE5744" w:rsidP="00DE5744">
            <w:pPr>
              <w:jc w:val="right"/>
              <w:rPr>
                <w:sz w:val="20"/>
                <w:szCs w:val="20"/>
              </w:rPr>
            </w:pPr>
            <w:r w:rsidRPr="004D3B47">
              <w:t>53</w:t>
            </w:r>
          </w:p>
        </w:tc>
        <w:tc>
          <w:tcPr>
            <w:tcW w:w="1329" w:type="dxa"/>
            <w:noWrap/>
          </w:tcPr>
          <w:p w14:paraId="7360094A" w14:textId="41551795" w:rsidR="00DE5744" w:rsidRPr="00B97375" w:rsidRDefault="00DE5744" w:rsidP="00DE5744">
            <w:pPr>
              <w:jc w:val="right"/>
              <w:rPr>
                <w:sz w:val="20"/>
                <w:szCs w:val="20"/>
              </w:rPr>
            </w:pPr>
            <w:r w:rsidRPr="004D3B47">
              <w:t>60.2</w:t>
            </w:r>
          </w:p>
        </w:tc>
      </w:tr>
      <w:tr w:rsidR="00DE5744" w:rsidRPr="00B97375" w14:paraId="0EC17161" w14:textId="77777777" w:rsidTr="00AB0E37">
        <w:trPr>
          <w:trHeight w:val="283"/>
        </w:trPr>
        <w:tc>
          <w:tcPr>
            <w:tcW w:w="2218" w:type="dxa"/>
            <w:noWrap/>
            <w:vAlign w:val="bottom"/>
            <w:hideMark/>
          </w:tcPr>
          <w:p w14:paraId="3ACDA3BC" w14:textId="784E8E4B" w:rsidR="00DE5744" w:rsidRPr="00B97375" w:rsidRDefault="00DE5744" w:rsidP="00DE5744">
            <w:pPr>
              <w:rPr>
                <w:sz w:val="22"/>
              </w:rPr>
            </w:pPr>
            <w:r w:rsidRPr="004D3B47">
              <w:rPr>
                <w:sz w:val="22"/>
              </w:rPr>
              <w:t>Mid Central</w:t>
            </w:r>
          </w:p>
        </w:tc>
        <w:tc>
          <w:tcPr>
            <w:tcW w:w="1330" w:type="dxa"/>
            <w:noWrap/>
          </w:tcPr>
          <w:p w14:paraId="7E0F48BF" w14:textId="7363AA2D" w:rsidR="00DE5744" w:rsidRPr="00B97375" w:rsidRDefault="00DE5744" w:rsidP="00DE5744">
            <w:pPr>
              <w:jc w:val="right"/>
              <w:rPr>
                <w:sz w:val="20"/>
                <w:szCs w:val="20"/>
              </w:rPr>
            </w:pPr>
            <w:r w:rsidRPr="004D3B47">
              <w:t>125</w:t>
            </w:r>
          </w:p>
        </w:tc>
        <w:tc>
          <w:tcPr>
            <w:tcW w:w="1328" w:type="dxa"/>
            <w:noWrap/>
          </w:tcPr>
          <w:p w14:paraId="2B66C558" w14:textId="60D78EE7" w:rsidR="00DE5744" w:rsidRPr="00B97375" w:rsidRDefault="00DE5744" w:rsidP="00DE5744">
            <w:pPr>
              <w:jc w:val="right"/>
              <w:rPr>
                <w:sz w:val="20"/>
                <w:szCs w:val="20"/>
              </w:rPr>
            </w:pPr>
            <w:r w:rsidRPr="004D3B47">
              <w:t>121</w:t>
            </w:r>
          </w:p>
        </w:tc>
        <w:tc>
          <w:tcPr>
            <w:tcW w:w="1329" w:type="dxa"/>
            <w:gridSpan w:val="2"/>
          </w:tcPr>
          <w:p w14:paraId="20AD817C" w14:textId="284BA473" w:rsidR="00DE5744" w:rsidRPr="00B97375" w:rsidRDefault="00DE5744" w:rsidP="00DE5744">
            <w:pPr>
              <w:jc w:val="right"/>
              <w:rPr>
                <w:sz w:val="20"/>
                <w:szCs w:val="20"/>
              </w:rPr>
            </w:pPr>
            <w:r w:rsidRPr="004D3B47">
              <w:t>96.8</w:t>
            </w:r>
          </w:p>
        </w:tc>
        <w:tc>
          <w:tcPr>
            <w:tcW w:w="1328" w:type="dxa"/>
            <w:noWrap/>
          </w:tcPr>
          <w:p w14:paraId="3B4D3495" w14:textId="409CE71E" w:rsidR="00DE5744" w:rsidRPr="00B97375" w:rsidRDefault="00DE5744" w:rsidP="00DE5744">
            <w:pPr>
              <w:jc w:val="right"/>
              <w:rPr>
                <w:sz w:val="20"/>
                <w:szCs w:val="20"/>
              </w:rPr>
            </w:pPr>
            <w:r w:rsidRPr="004D3B47">
              <w:t>115</w:t>
            </w:r>
          </w:p>
        </w:tc>
        <w:tc>
          <w:tcPr>
            <w:tcW w:w="1328" w:type="dxa"/>
          </w:tcPr>
          <w:p w14:paraId="1BE71D5C" w14:textId="6ED7F49B" w:rsidR="00DE5744" w:rsidRPr="00B97375" w:rsidRDefault="00DE5744" w:rsidP="00DE5744">
            <w:pPr>
              <w:jc w:val="right"/>
              <w:rPr>
                <w:sz w:val="20"/>
                <w:szCs w:val="20"/>
              </w:rPr>
            </w:pPr>
            <w:r w:rsidRPr="004D3B47">
              <w:t>92.0</w:t>
            </w:r>
          </w:p>
        </w:tc>
        <w:tc>
          <w:tcPr>
            <w:tcW w:w="1329" w:type="dxa"/>
            <w:gridSpan w:val="2"/>
            <w:noWrap/>
          </w:tcPr>
          <w:p w14:paraId="0C5E151D" w14:textId="572880E9" w:rsidR="00DE5744" w:rsidRPr="00B97375" w:rsidRDefault="00DE5744" w:rsidP="00DE5744">
            <w:pPr>
              <w:jc w:val="right"/>
              <w:rPr>
                <w:sz w:val="20"/>
                <w:szCs w:val="20"/>
              </w:rPr>
            </w:pPr>
            <w:r w:rsidRPr="004D3B47">
              <w:t>113</w:t>
            </w:r>
          </w:p>
        </w:tc>
        <w:tc>
          <w:tcPr>
            <w:tcW w:w="1328" w:type="dxa"/>
          </w:tcPr>
          <w:p w14:paraId="105C9FFA" w14:textId="681D57DF" w:rsidR="00DE5744" w:rsidRPr="00B97375" w:rsidRDefault="00DE5744" w:rsidP="00DE5744">
            <w:pPr>
              <w:jc w:val="right"/>
              <w:rPr>
                <w:sz w:val="20"/>
                <w:szCs w:val="20"/>
              </w:rPr>
            </w:pPr>
            <w:r w:rsidRPr="004D3B47">
              <w:t>93.4</w:t>
            </w:r>
          </w:p>
        </w:tc>
        <w:tc>
          <w:tcPr>
            <w:tcW w:w="1328" w:type="dxa"/>
            <w:gridSpan w:val="2"/>
            <w:noWrap/>
          </w:tcPr>
          <w:p w14:paraId="4C71F444" w14:textId="2DF0567C" w:rsidR="00DE5744" w:rsidRPr="00B97375" w:rsidRDefault="00DE5744" w:rsidP="00DE5744">
            <w:pPr>
              <w:jc w:val="right"/>
              <w:rPr>
                <w:sz w:val="20"/>
                <w:szCs w:val="20"/>
              </w:rPr>
            </w:pPr>
            <w:r w:rsidRPr="004D3B47">
              <w:t>68</w:t>
            </w:r>
          </w:p>
        </w:tc>
        <w:tc>
          <w:tcPr>
            <w:tcW w:w="1329" w:type="dxa"/>
            <w:noWrap/>
          </w:tcPr>
          <w:p w14:paraId="4AB4A241" w14:textId="48E62BBE" w:rsidR="00DE5744" w:rsidRPr="00B97375" w:rsidRDefault="00DE5744" w:rsidP="00DE5744">
            <w:pPr>
              <w:jc w:val="right"/>
              <w:rPr>
                <w:sz w:val="20"/>
                <w:szCs w:val="20"/>
              </w:rPr>
            </w:pPr>
            <w:r w:rsidRPr="004D3B47">
              <w:t>56.2</w:t>
            </w:r>
          </w:p>
        </w:tc>
      </w:tr>
      <w:tr w:rsidR="00DE5744" w:rsidRPr="00B97375" w14:paraId="238F03CD" w14:textId="77777777" w:rsidTr="00AB0E37">
        <w:trPr>
          <w:trHeight w:val="283"/>
        </w:trPr>
        <w:tc>
          <w:tcPr>
            <w:tcW w:w="2218" w:type="dxa"/>
            <w:noWrap/>
            <w:vAlign w:val="bottom"/>
            <w:hideMark/>
          </w:tcPr>
          <w:p w14:paraId="2E2760F1" w14:textId="5C4EEBE2" w:rsidR="00DE5744" w:rsidRPr="00B97375" w:rsidRDefault="00DE5744" w:rsidP="00DE5744">
            <w:pPr>
              <w:rPr>
                <w:sz w:val="22"/>
              </w:rPr>
            </w:pPr>
            <w:r w:rsidRPr="004D3B47">
              <w:rPr>
                <w:sz w:val="22"/>
              </w:rPr>
              <w:t>Nelson Marlborough</w:t>
            </w:r>
          </w:p>
        </w:tc>
        <w:tc>
          <w:tcPr>
            <w:tcW w:w="1330" w:type="dxa"/>
            <w:noWrap/>
          </w:tcPr>
          <w:p w14:paraId="37BEDB10" w14:textId="016EF7B0" w:rsidR="00DE5744" w:rsidRPr="00B97375" w:rsidRDefault="00DE5744" w:rsidP="00DE5744">
            <w:pPr>
              <w:jc w:val="right"/>
              <w:rPr>
                <w:sz w:val="20"/>
                <w:szCs w:val="20"/>
              </w:rPr>
            </w:pPr>
            <w:r w:rsidRPr="004D3B47">
              <w:t>73</w:t>
            </w:r>
          </w:p>
        </w:tc>
        <w:tc>
          <w:tcPr>
            <w:tcW w:w="1328" w:type="dxa"/>
            <w:noWrap/>
          </w:tcPr>
          <w:p w14:paraId="2FE6C2AA" w14:textId="17D2AA42" w:rsidR="00DE5744" w:rsidRPr="00B97375" w:rsidRDefault="00DE5744" w:rsidP="00DE5744">
            <w:pPr>
              <w:jc w:val="right"/>
              <w:rPr>
                <w:sz w:val="20"/>
                <w:szCs w:val="20"/>
              </w:rPr>
            </w:pPr>
            <w:r w:rsidRPr="004D3B47">
              <w:t>66</w:t>
            </w:r>
          </w:p>
        </w:tc>
        <w:tc>
          <w:tcPr>
            <w:tcW w:w="1329" w:type="dxa"/>
            <w:gridSpan w:val="2"/>
          </w:tcPr>
          <w:p w14:paraId="42C6C308" w14:textId="5E3D9D88" w:rsidR="00DE5744" w:rsidRPr="00B97375" w:rsidRDefault="00DE5744" w:rsidP="00DE5744">
            <w:pPr>
              <w:jc w:val="right"/>
              <w:rPr>
                <w:sz w:val="20"/>
                <w:szCs w:val="20"/>
              </w:rPr>
            </w:pPr>
            <w:r w:rsidRPr="004D3B47">
              <w:t>90.4</w:t>
            </w:r>
          </w:p>
        </w:tc>
        <w:tc>
          <w:tcPr>
            <w:tcW w:w="1328" w:type="dxa"/>
            <w:noWrap/>
          </w:tcPr>
          <w:p w14:paraId="5E34EA7D" w14:textId="058E2B82" w:rsidR="00DE5744" w:rsidRPr="00B97375" w:rsidRDefault="00DE5744" w:rsidP="00DE5744">
            <w:pPr>
              <w:jc w:val="right"/>
              <w:rPr>
                <w:sz w:val="20"/>
                <w:szCs w:val="20"/>
              </w:rPr>
            </w:pPr>
            <w:r w:rsidRPr="004D3B47">
              <w:t>68</w:t>
            </w:r>
          </w:p>
        </w:tc>
        <w:tc>
          <w:tcPr>
            <w:tcW w:w="1328" w:type="dxa"/>
          </w:tcPr>
          <w:p w14:paraId="2F149C6C" w14:textId="219E6000" w:rsidR="00DE5744" w:rsidRPr="00B97375" w:rsidRDefault="00DE5744" w:rsidP="00DE5744">
            <w:pPr>
              <w:jc w:val="right"/>
              <w:rPr>
                <w:sz w:val="20"/>
                <w:szCs w:val="20"/>
              </w:rPr>
            </w:pPr>
            <w:r w:rsidRPr="004D3B47">
              <w:t>93.2</w:t>
            </w:r>
          </w:p>
        </w:tc>
        <w:tc>
          <w:tcPr>
            <w:tcW w:w="1329" w:type="dxa"/>
            <w:gridSpan w:val="2"/>
            <w:noWrap/>
          </w:tcPr>
          <w:p w14:paraId="44C19B00" w14:textId="44A13451" w:rsidR="00DE5744" w:rsidRPr="00B97375" w:rsidRDefault="00DE5744" w:rsidP="00DE5744">
            <w:pPr>
              <w:jc w:val="right"/>
              <w:rPr>
                <w:sz w:val="20"/>
                <w:szCs w:val="20"/>
              </w:rPr>
            </w:pPr>
            <w:r w:rsidRPr="004D3B47">
              <w:t>64</w:t>
            </w:r>
          </w:p>
        </w:tc>
        <w:tc>
          <w:tcPr>
            <w:tcW w:w="1328" w:type="dxa"/>
          </w:tcPr>
          <w:p w14:paraId="52641894" w14:textId="5D5520DA" w:rsidR="00DE5744" w:rsidRPr="00B97375" w:rsidRDefault="00DE5744" w:rsidP="00DE5744">
            <w:pPr>
              <w:jc w:val="right"/>
              <w:rPr>
                <w:sz w:val="20"/>
                <w:szCs w:val="20"/>
              </w:rPr>
            </w:pPr>
            <w:r w:rsidRPr="004D3B47">
              <w:t>97.0</w:t>
            </w:r>
          </w:p>
        </w:tc>
        <w:tc>
          <w:tcPr>
            <w:tcW w:w="1328" w:type="dxa"/>
            <w:gridSpan w:val="2"/>
            <w:noWrap/>
          </w:tcPr>
          <w:p w14:paraId="650FCDD7" w14:textId="407A7186" w:rsidR="00DE5744" w:rsidRPr="00B97375" w:rsidRDefault="00DE5744" w:rsidP="00DE5744">
            <w:pPr>
              <w:jc w:val="right"/>
              <w:rPr>
                <w:sz w:val="20"/>
                <w:szCs w:val="20"/>
              </w:rPr>
            </w:pPr>
            <w:r w:rsidRPr="004D3B47">
              <w:t>52</w:t>
            </w:r>
          </w:p>
        </w:tc>
        <w:tc>
          <w:tcPr>
            <w:tcW w:w="1329" w:type="dxa"/>
            <w:noWrap/>
          </w:tcPr>
          <w:p w14:paraId="2A589669" w14:textId="2C90BF49" w:rsidR="00DE5744" w:rsidRPr="00B97375" w:rsidRDefault="00DE5744" w:rsidP="00DE5744">
            <w:pPr>
              <w:jc w:val="right"/>
              <w:rPr>
                <w:sz w:val="20"/>
                <w:szCs w:val="20"/>
              </w:rPr>
            </w:pPr>
            <w:r w:rsidRPr="004D3B47">
              <w:t>78.8</w:t>
            </w:r>
          </w:p>
        </w:tc>
      </w:tr>
      <w:tr w:rsidR="00DE5744" w:rsidRPr="00B97375" w14:paraId="30F35801" w14:textId="77777777" w:rsidTr="00AB0E37">
        <w:trPr>
          <w:trHeight w:val="283"/>
        </w:trPr>
        <w:tc>
          <w:tcPr>
            <w:tcW w:w="2218" w:type="dxa"/>
            <w:noWrap/>
            <w:vAlign w:val="bottom"/>
            <w:hideMark/>
          </w:tcPr>
          <w:p w14:paraId="40919827" w14:textId="53A693A6" w:rsidR="00DE5744" w:rsidRPr="00B97375" w:rsidRDefault="00DE5744" w:rsidP="00DE5744">
            <w:pPr>
              <w:rPr>
                <w:sz w:val="22"/>
              </w:rPr>
            </w:pPr>
            <w:r w:rsidRPr="004D3B47">
              <w:rPr>
                <w:sz w:val="22"/>
              </w:rPr>
              <w:t>Northland</w:t>
            </w:r>
          </w:p>
        </w:tc>
        <w:tc>
          <w:tcPr>
            <w:tcW w:w="1330" w:type="dxa"/>
            <w:noWrap/>
          </w:tcPr>
          <w:p w14:paraId="2C86F15A" w14:textId="67D88CEB" w:rsidR="00DE5744" w:rsidRPr="00B97375" w:rsidRDefault="00DE5744" w:rsidP="00DE5744">
            <w:pPr>
              <w:jc w:val="right"/>
              <w:rPr>
                <w:sz w:val="20"/>
                <w:szCs w:val="20"/>
              </w:rPr>
            </w:pPr>
            <w:r w:rsidRPr="004D3B47">
              <w:t>78</w:t>
            </w:r>
          </w:p>
        </w:tc>
        <w:tc>
          <w:tcPr>
            <w:tcW w:w="1328" w:type="dxa"/>
            <w:noWrap/>
          </w:tcPr>
          <w:p w14:paraId="4FE5D3B9" w14:textId="0060BE02" w:rsidR="00DE5744" w:rsidRPr="00B97375" w:rsidRDefault="00DE5744" w:rsidP="00DE5744">
            <w:pPr>
              <w:jc w:val="right"/>
              <w:rPr>
                <w:sz w:val="20"/>
                <w:szCs w:val="20"/>
              </w:rPr>
            </w:pPr>
            <w:r w:rsidRPr="004D3B47">
              <w:t>75</w:t>
            </w:r>
          </w:p>
        </w:tc>
        <w:tc>
          <w:tcPr>
            <w:tcW w:w="1329" w:type="dxa"/>
            <w:gridSpan w:val="2"/>
          </w:tcPr>
          <w:p w14:paraId="3EF84BBB" w14:textId="589B3875" w:rsidR="00DE5744" w:rsidRPr="00B97375" w:rsidRDefault="00DE5744" w:rsidP="00DE5744">
            <w:pPr>
              <w:jc w:val="right"/>
              <w:rPr>
                <w:sz w:val="20"/>
                <w:szCs w:val="20"/>
              </w:rPr>
            </w:pPr>
            <w:r w:rsidRPr="004D3B47">
              <w:t>96.2</w:t>
            </w:r>
          </w:p>
        </w:tc>
        <w:tc>
          <w:tcPr>
            <w:tcW w:w="1328" w:type="dxa"/>
            <w:noWrap/>
          </w:tcPr>
          <w:p w14:paraId="567E1182" w14:textId="6BC30639" w:rsidR="00DE5744" w:rsidRPr="00B97375" w:rsidRDefault="00DE5744" w:rsidP="00DE5744">
            <w:pPr>
              <w:jc w:val="right"/>
              <w:rPr>
                <w:sz w:val="20"/>
                <w:szCs w:val="20"/>
              </w:rPr>
            </w:pPr>
            <w:r w:rsidRPr="004D3B47">
              <w:t>69</w:t>
            </w:r>
          </w:p>
        </w:tc>
        <w:tc>
          <w:tcPr>
            <w:tcW w:w="1328" w:type="dxa"/>
          </w:tcPr>
          <w:p w14:paraId="3D729A7E" w14:textId="319D2767" w:rsidR="00DE5744" w:rsidRPr="00B97375" w:rsidRDefault="00DE5744" w:rsidP="00DE5744">
            <w:pPr>
              <w:jc w:val="right"/>
              <w:rPr>
                <w:sz w:val="20"/>
                <w:szCs w:val="20"/>
              </w:rPr>
            </w:pPr>
            <w:r w:rsidRPr="004D3B47">
              <w:t>88.5</w:t>
            </w:r>
          </w:p>
        </w:tc>
        <w:tc>
          <w:tcPr>
            <w:tcW w:w="1329" w:type="dxa"/>
            <w:gridSpan w:val="2"/>
            <w:noWrap/>
          </w:tcPr>
          <w:p w14:paraId="709DADAF" w14:textId="370C200F" w:rsidR="00DE5744" w:rsidRPr="00B97375" w:rsidRDefault="00DE5744" w:rsidP="00DE5744">
            <w:pPr>
              <w:jc w:val="right"/>
              <w:rPr>
                <w:sz w:val="20"/>
                <w:szCs w:val="20"/>
              </w:rPr>
            </w:pPr>
            <w:r w:rsidRPr="004D3B47">
              <w:t>68</w:t>
            </w:r>
          </w:p>
        </w:tc>
        <w:tc>
          <w:tcPr>
            <w:tcW w:w="1328" w:type="dxa"/>
          </w:tcPr>
          <w:p w14:paraId="6C1D1193" w14:textId="38D3E48A" w:rsidR="00DE5744" w:rsidRPr="00B97375" w:rsidRDefault="00DE5744" w:rsidP="00DE5744">
            <w:pPr>
              <w:jc w:val="right"/>
              <w:rPr>
                <w:sz w:val="20"/>
                <w:szCs w:val="20"/>
              </w:rPr>
            </w:pPr>
            <w:r w:rsidRPr="004D3B47">
              <w:t>90.7</w:t>
            </w:r>
          </w:p>
        </w:tc>
        <w:tc>
          <w:tcPr>
            <w:tcW w:w="1328" w:type="dxa"/>
            <w:gridSpan w:val="2"/>
            <w:noWrap/>
          </w:tcPr>
          <w:p w14:paraId="3238301C" w14:textId="18E5BF19" w:rsidR="00DE5744" w:rsidRPr="00B97375" w:rsidRDefault="00DE5744" w:rsidP="00DE5744">
            <w:pPr>
              <w:jc w:val="right"/>
              <w:rPr>
                <w:sz w:val="20"/>
                <w:szCs w:val="20"/>
              </w:rPr>
            </w:pPr>
            <w:r w:rsidRPr="004D3B47">
              <w:t>58</w:t>
            </w:r>
          </w:p>
        </w:tc>
        <w:tc>
          <w:tcPr>
            <w:tcW w:w="1329" w:type="dxa"/>
            <w:noWrap/>
          </w:tcPr>
          <w:p w14:paraId="309A77D1" w14:textId="0FD1B991" w:rsidR="00DE5744" w:rsidRPr="00B97375" w:rsidRDefault="00DE5744" w:rsidP="00DE5744">
            <w:pPr>
              <w:jc w:val="right"/>
              <w:rPr>
                <w:sz w:val="20"/>
                <w:szCs w:val="20"/>
              </w:rPr>
            </w:pPr>
            <w:r w:rsidRPr="004D3B47">
              <w:t>77.3</w:t>
            </w:r>
          </w:p>
        </w:tc>
      </w:tr>
      <w:tr w:rsidR="00DE5744" w:rsidRPr="00B97375" w14:paraId="74B6EF75" w14:textId="77777777" w:rsidTr="00AB0E37">
        <w:trPr>
          <w:trHeight w:val="283"/>
        </w:trPr>
        <w:tc>
          <w:tcPr>
            <w:tcW w:w="2218" w:type="dxa"/>
            <w:noWrap/>
            <w:vAlign w:val="bottom"/>
            <w:hideMark/>
          </w:tcPr>
          <w:p w14:paraId="0283F85B" w14:textId="5E4CBCA1" w:rsidR="00DE5744" w:rsidRPr="00B97375" w:rsidRDefault="00DE5744" w:rsidP="00DE5744">
            <w:pPr>
              <w:rPr>
                <w:sz w:val="22"/>
              </w:rPr>
            </w:pPr>
            <w:r w:rsidRPr="004D3B47">
              <w:rPr>
                <w:sz w:val="22"/>
              </w:rPr>
              <w:t>South Canterbury</w:t>
            </w:r>
          </w:p>
        </w:tc>
        <w:tc>
          <w:tcPr>
            <w:tcW w:w="1330" w:type="dxa"/>
            <w:noWrap/>
          </w:tcPr>
          <w:p w14:paraId="1BDB744E" w14:textId="69315BE0" w:rsidR="00DE5744" w:rsidRPr="00B97375" w:rsidRDefault="00DE5744" w:rsidP="00DE5744">
            <w:pPr>
              <w:jc w:val="right"/>
              <w:rPr>
                <w:sz w:val="20"/>
                <w:szCs w:val="20"/>
              </w:rPr>
            </w:pPr>
            <w:r w:rsidRPr="004D3B47">
              <w:t>25</w:t>
            </w:r>
          </w:p>
        </w:tc>
        <w:tc>
          <w:tcPr>
            <w:tcW w:w="1328" w:type="dxa"/>
            <w:noWrap/>
          </w:tcPr>
          <w:p w14:paraId="4D09A57C" w14:textId="4FDF7252" w:rsidR="00DE5744" w:rsidRPr="00B97375" w:rsidRDefault="00DE5744" w:rsidP="00DE5744">
            <w:pPr>
              <w:jc w:val="right"/>
              <w:rPr>
                <w:sz w:val="20"/>
                <w:szCs w:val="20"/>
              </w:rPr>
            </w:pPr>
            <w:r w:rsidRPr="004D3B47">
              <w:t>20</w:t>
            </w:r>
          </w:p>
        </w:tc>
        <w:tc>
          <w:tcPr>
            <w:tcW w:w="1329" w:type="dxa"/>
            <w:gridSpan w:val="2"/>
          </w:tcPr>
          <w:p w14:paraId="061E6C07" w14:textId="683040E2" w:rsidR="00DE5744" w:rsidRPr="00B97375" w:rsidRDefault="00DE5744" w:rsidP="00DE5744">
            <w:pPr>
              <w:jc w:val="right"/>
              <w:rPr>
                <w:sz w:val="20"/>
                <w:szCs w:val="20"/>
              </w:rPr>
            </w:pPr>
            <w:r w:rsidRPr="004D3B47">
              <w:t>80.0</w:t>
            </w:r>
          </w:p>
        </w:tc>
        <w:tc>
          <w:tcPr>
            <w:tcW w:w="1328" w:type="dxa"/>
            <w:noWrap/>
          </w:tcPr>
          <w:p w14:paraId="5823042F" w14:textId="1D6925AF" w:rsidR="00DE5744" w:rsidRPr="00B97375" w:rsidRDefault="00DE5744" w:rsidP="00DE5744">
            <w:pPr>
              <w:jc w:val="right"/>
              <w:rPr>
                <w:sz w:val="20"/>
                <w:szCs w:val="20"/>
              </w:rPr>
            </w:pPr>
            <w:r w:rsidRPr="004D3B47">
              <w:t>21</w:t>
            </w:r>
          </w:p>
        </w:tc>
        <w:tc>
          <w:tcPr>
            <w:tcW w:w="1328" w:type="dxa"/>
          </w:tcPr>
          <w:p w14:paraId="52646F64" w14:textId="129066C7" w:rsidR="00DE5744" w:rsidRPr="00B97375" w:rsidRDefault="00DE5744" w:rsidP="00DE5744">
            <w:pPr>
              <w:jc w:val="right"/>
              <w:rPr>
                <w:sz w:val="20"/>
                <w:szCs w:val="20"/>
              </w:rPr>
            </w:pPr>
            <w:r w:rsidRPr="004D3B47">
              <w:t>84.0</w:t>
            </w:r>
          </w:p>
        </w:tc>
        <w:tc>
          <w:tcPr>
            <w:tcW w:w="1329" w:type="dxa"/>
            <w:gridSpan w:val="2"/>
            <w:noWrap/>
          </w:tcPr>
          <w:p w14:paraId="721233E1" w14:textId="11EBFF89" w:rsidR="00DE5744" w:rsidRPr="00B97375" w:rsidRDefault="00DE5744" w:rsidP="00DE5744">
            <w:pPr>
              <w:jc w:val="right"/>
              <w:rPr>
                <w:sz w:val="20"/>
                <w:szCs w:val="20"/>
              </w:rPr>
            </w:pPr>
            <w:r w:rsidRPr="004D3B47">
              <w:t>18</w:t>
            </w:r>
          </w:p>
        </w:tc>
        <w:tc>
          <w:tcPr>
            <w:tcW w:w="1328" w:type="dxa"/>
          </w:tcPr>
          <w:p w14:paraId="3F5D35CD" w14:textId="73D4E46B" w:rsidR="00DE5744" w:rsidRPr="00B97375" w:rsidRDefault="00DE5744" w:rsidP="00DE5744">
            <w:pPr>
              <w:jc w:val="right"/>
              <w:rPr>
                <w:sz w:val="20"/>
                <w:szCs w:val="20"/>
              </w:rPr>
            </w:pPr>
            <w:r w:rsidRPr="004D3B47">
              <w:t>90.0</w:t>
            </w:r>
          </w:p>
        </w:tc>
        <w:tc>
          <w:tcPr>
            <w:tcW w:w="1328" w:type="dxa"/>
            <w:gridSpan w:val="2"/>
            <w:noWrap/>
          </w:tcPr>
          <w:p w14:paraId="75E5C513" w14:textId="7BD7D164" w:rsidR="00DE5744" w:rsidRPr="00B97375" w:rsidRDefault="00DE5744" w:rsidP="00DE5744">
            <w:pPr>
              <w:jc w:val="right"/>
              <w:rPr>
                <w:sz w:val="20"/>
                <w:szCs w:val="20"/>
              </w:rPr>
            </w:pPr>
            <w:r w:rsidRPr="004D3B47">
              <w:t>18</w:t>
            </w:r>
          </w:p>
        </w:tc>
        <w:tc>
          <w:tcPr>
            <w:tcW w:w="1329" w:type="dxa"/>
            <w:noWrap/>
          </w:tcPr>
          <w:p w14:paraId="0AC64E4F" w14:textId="1BBEC03A" w:rsidR="00DE5744" w:rsidRPr="00B97375" w:rsidRDefault="00DE5744" w:rsidP="00DE5744">
            <w:pPr>
              <w:jc w:val="right"/>
              <w:rPr>
                <w:sz w:val="20"/>
                <w:szCs w:val="20"/>
              </w:rPr>
            </w:pPr>
            <w:r w:rsidRPr="004D3B47">
              <w:t>90.0</w:t>
            </w:r>
          </w:p>
        </w:tc>
      </w:tr>
      <w:tr w:rsidR="00DE5744" w:rsidRPr="00B97375" w14:paraId="66948DBB" w14:textId="77777777" w:rsidTr="00AB0E37">
        <w:trPr>
          <w:trHeight w:val="283"/>
        </w:trPr>
        <w:tc>
          <w:tcPr>
            <w:tcW w:w="2218" w:type="dxa"/>
            <w:noWrap/>
            <w:vAlign w:val="bottom"/>
            <w:hideMark/>
          </w:tcPr>
          <w:p w14:paraId="290D55A4" w14:textId="7F9C4E7B" w:rsidR="00DE5744" w:rsidRPr="00B97375" w:rsidRDefault="00DE5744" w:rsidP="00DE5744">
            <w:pPr>
              <w:rPr>
                <w:sz w:val="22"/>
              </w:rPr>
            </w:pPr>
            <w:r w:rsidRPr="004D3B47">
              <w:rPr>
                <w:sz w:val="22"/>
              </w:rPr>
              <w:t>Southern</w:t>
            </w:r>
          </w:p>
        </w:tc>
        <w:tc>
          <w:tcPr>
            <w:tcW w:w="1330" w:type="dxa"/>
            <w:noWrap/>
          </w:tcPr>
          <w:p w14:paraId="7F9B2B0C" w14:textId="65E470C0" w:rsidR="00DE5744" w:rsidRPr="00B97375" w:rsidRDefault="00DE5744" w:rsidP="00DE5744">
            <w:pPr>
              <w:jc w:val="right"/>
              <w:rPr>
                <w:sz w:val="20"/>
                <w:szCs w:val="20"/>
              </w:rPr>
            </w:pPr>
            <w:r w:rsidRPr="004D3B47">
              <w:t>127</w:t>
            </w:r>
          </w:p>
        </w:tc>
        <w:tc>
          <w:tcPr>
            <w:tcW w:w="1328" w:type="dxa"/>
            <w:noWrap/>
          </w:tcPr>
          <w:p w14:paraId="7ECF6D95" w14:textId="5EF37980" w:rsidR="00DE5744" w:rsidRPr="00B97375" w:rsidRDefault="00DE5744" w:rsidP="00DE5744">
            <w:pPr>
              <w:jc w:val="right"/>
              <w:rPr>
                <w:sz w:val="20"/>
                <w:szCs w:val="20"/>
              </w:rPr>
            </w:pPr>
            <w:r w:rsidRPr="004D3B47">
              <w:t>114</w:t>
            </w:r>
          </w:p>
        </w:tc>
        <w:tc>
          <w:tcPr>
            <w:tcW w:w="1329" w:type="dxa"/>
            <w:gridSpan w:val="2"/>
          </w:tcPr>
          <w:p w14:paraId="76ABE1A4" w14:textId="4B68E468" w:rsidR="00DE5744" w:rsidRPr="00B97375" w:rsidRDefault="00DE5744" w:rsidP="00DE5744">
            <w:pPr>
              <w:jc w:val="right"/>
              <w:rPr>
                <w:sz w:val="20"/>
                <w:szCs w:val="20"/>
              </w:rPr>
            </w:pPr>
            <w:r w:rsidRPr="004D3B47">
              <w:t>89.8</w:t>
            </w:r>
          </w:p>
        </w:tc>
        <w:tc>
          <w:tcPr>
            <w:tcW w:w="1328" w:type="dxa"/>
            <w:noWrap/>
          </w:tcPr>
          <w:p w14:paraId="3AFC3BCD" w14:textId="6F2ED618" w:rsidR="00DE5744" w:rsidRPr="00B97375" w:rsidRDefault="00DE5744" w:rsidP="00DE5744">
            <w:pPr>
              <w:jc w:val="right"/>
              <w:rPr>
                <w:sz w:val="20"/>
                <w:szCs w:val="20"/>
              </w:rPr>
            </w:pPr>
            <w:r w:rsidRPr="004D3B47">
              <w:t>114</w:t>
            </w:r>
          </w:p>
        </w:tc>
        <w:tc>
          <w:tcPr>
            <w:tcW w:w="1328" w:type="dxa"/>
          </w:tcPr>
          <w:p w14:paraId="798EFE9C" w14:textId="6EF61FCA" w:rsidR="00DE5744" w:rsidRPr="00B97375" w:rsidRDefault="00DE5744" w:rsidP="00DE5744">
            <w:pPr>
              <w:jc w:val="right"/>
              <w:rPr>
                <w:sz w:val="20"/>
                <w:szCs w:val="20"/>
              </w:rPr>
            </w:pPr>
            <w:r w:rsidRPr="004D3B47">
              <w:t>89.8</w:t>
            </w:r>
          </w:p>
        </w:tc>
        <w:tc>
          <w:tcPr>
            <w:tcW w:w="1329" w:type="dxa"/>
            <w:gridSpan w:val="2"/>
            <w:noWrap/>
          </w:tcPr>
          <w:p w14:paraId="7DCAB063" w14:textId="585AD558" w:rsidR="00DE5744" w:rsidRPr="00B97375" w:rsidRDefault="00DE5744" w:rsidP="00DE5744">
            <w:pPr>
              <w:jc w:val="right"/>
              <w:rPr>
                <w:sz w:val="20"/>
                <w:szCs w:val="20"/>
              </w:rPr>
            </w:pPr>
            <w:r w:rsidRPr="004D3B47">
              <w:t>108</w:t>
            </w:r>
          </w:p>
        </w:tc>
        <w:tc>
          <w:tcPr>
            <w:tcW w:w="1328" w:type="dxa"/>
          </w:tcPr>
          <w:p w14:paraId="63DDC0C5" w14:textId="2E662C62" w:rsidR="00DE5744" w:rsidRPr="00B97375" w:rsidRDefault="00DE5744" w:rsidP="00DE5744">
            <w:pPr>
              <w:jc w:val="right"/>
              <w:rPr>
                <w:sz w:val="20"/>
                <w:szCs w:val="20"/>
              </w:rPr>
            </w:pPr>
            <w:r w:rsidRPr="004D3B47">
              <w:t>94.7</w:t>
            </w:r>
          </w:p>
        </w:tc>
        <w:tc>
          <w:tcPr>
            <w:tcW w:w="1328" w:type="dxa"/>
            <w:gridSpan w:val="2"/>
            <w:noWrap/>
          </w:tcPr>
          <w:p w14:paraId="4D393AAE" w14:textId="3B5CCF65" w:rsidR="00DE5744" w:rsidRPr="00B97375" w:rsidRDefault="00DE5744" w:rsidP="00DE5744">
            <w:pPr>
              <w:jc w:val="right"/>
              <w:rPr>
                <w:sz w:val="20"/>
                <w:szCs w:val="20"/>
              </w:rPr>
            </w:pPr>
            <w:r w:rsidRPr="004D3B47">
              <w:t>92</w:t>
            </w:r>
          </w:p>
        </w:tc>
        <w:tc>
          <w:tcPr>
            <w:tcW w:w="1329" w:type="dxa"/>
            <w:noWrap/>
          </w:tcPr>
          <w:p w14:paraId="278CFB61" w14:textId="2DB5C275" w:rsidR="00DE5744" w:rsidRPr="00B97375" w:rsidRDefault="00DE5744" w:rsidP="00DE5744">
            <w:pPr>
              <w:jc w:val="right"/>
              <w:rPr>
                <w:sz w:val="20"/>
                <w:szCs w:val="20"/>
              </w:rPr>
            </w:pPr>
            <w:r w:rsidRPr="004D3B47">
              <w:t>80.7</w:t>
            </w:r>
          </w:p>
        </w:tc>
      </w:tr>
      <w:tr w:rsidR="00DE5744" w:rsidRPr="00B97375" w14:paraId="407E0C10" w14:textId="77777777" w:rsidTr="00AB0E37">
        <w:trPr>
          <w:trHeight w:val="283"/>
        </w:trPr>
        <w:tc>
          <w:tcPr>
            <w:tcW w:w="2218" w:type="dxa"/>
            <w:noWrap/>
            <w:vAlign w:val="bottom"/>
            <w:hideMark/>
          </w:tcPr>
          <w:p w14:paraId="6C0E2270" w14:textId="4987EEAD" w:rsidR="00DE5744" w:rsidRPr="00B97375" w:rsidRDefault="00DE5744" w:rsidP="00DE5744">
            <w:pPr>
              <w:rPr>
                <w:sz w:val="22"/>
              </w:rPr>
            </w:pPr>
            <w:r w:rsidRPr="004D3B47">
              <w:rPr>
                <w:sz w:val="22"/>
              </w:rPr>
              <w:t>Tairawhiti</w:t>
            </w:r>
          </w:p>
        </w:tc>
        <w:tc>
          <w:tcPr>
            <w:tcW w:w="1330" w:type="dxa"/>
            <w:noWrap/>
          </w:tcPr>
          <w:p w14:paraId="754C04EA" w14:textId="6130C7B2" w:rsidR="00DE5744" w:rsidRPr="00B97375" w:rsidRDefault="00DE5744" w:rsidP="00DE5744">
            <w:pPr>
              <w:jc w:val="right"/>
              <w:rPr>
                <w:sz w:val="20"/>
                <w:szCs w:val="20"/>
              </w:rPr>
            </w:pPr>
            <w:r w:rsidRPr="004D3B47">
              <w:t>42</w:t>
            </w:r>
          </w:p>
        </w:tc>
        <w:tc>
          <w:tcPr>
            <w:tcW w:w="1328" w:type="dxa"/>
            <w:noWrap/>
          </w:tcPr>
          <w:p w14:paraId="00658A4F" w14:textId="23B37B39" w:rsidR="00DE5744" w:rsidRPr="00B97375" w:rsidRDefault="00DE5744" w:rsidP="00DE5744">
            <w:pPr>
              <w:jc w:val="right"/>
              <w:rPr>
                <w:sz w:val="20"/>
                <w:szCs w:val="20"/>
              </w:rPr>
            </w:pPr>
            <w:r w:rsidRPr="004D3B47">
              <w:t>37</w:t>
            </w:r>
          </w:p>
        </w:tc>
        <w:tc>
          <w:tcPr>
            <w:tcW w:w="1329" w:type="dxa"/>
            <w:gridSpan w:val="2"/>
          </w:tcPr>
          <w:p w14:paraId="5277B192" w14:textId="6C49013D" w:rsidR="00DE5744" w:rsidRPr="00B97375" w:rsidRDefault="00DE5744" w:rsidP="00DE5744">
            <w:pPr>
              <w:jc w:val="right"/>
              <w:rPr>
                <w:sz w:val="20"/>
                <w:szCs w:val="20"/>
              </w:rPr>
            </w:pPr>
            <w:r w:rsidRPr="004D3B47">
              <w:t>88.1</w:t>
            </w:r>
          </w:p>
        </w:tc>
        <w:tc>
          <w:tcPr>
            <w:tcW w:w="1328" w:type="dxa"/>
            <w:noWrap/>
          </w:tcPr>
          <w:p w14:paraId="54E402B5" w14:textId="61F4C7EA" w:rsidR="00DE5744" w:rsidRPr="00B97375" w:rsidRDefault="00DE5744" w:rsidP="00DE5744">
            <w:pPr>
              <w:jc w:val="right"/>
              <w:rPr>
                <w:sz w:val="20"/>
                <w:szCs w:val="20"/>
              </w:rPr>
            </w:pPr>
            <w:r w:rsidRPr="004D3B47">
              <w:t>35</w:t>
            </w:r>
          </w:p>
        </w:tc>
        <w:tc>
          <w:tcPr>
            <w:tcW w:w="1328" w:type="dxa"/>
          </w:tcPr>
          <w:p w14:paraId="4A48CBB8" w14:textId="348E936C" w:rsidR="00DE5744" w:rsidRPr="00B97375" w:rsidRDefault="00DE5744" w:rsidP="00DE5744">
            <w:pPr>
              <w:jc w:val="right"/>
              <w:rPr>
                <w:sz w:val="20"/>
                <w:szCs w:val="20"/>
              </w:rPr>
            </w:pPr>
            <w:r w:rsidRPr="004D3B47">
              <w:t>83.3</w:t>
            </w:r>
          </w:p>
        </w:tc>
        <w:tc>
          <w:tcPr>
            <w:tcW w:w="1329" w:type="dxa"/>
            <w:gridSpan w:val="2"/>
            <w:noWrap/>
          </w:tcPr>
          <w:p w14:paraId="65BC363F" w14:textId="77843968" w:rsidR="00DE5744" w:rsidRPr="00B97375" w:rsidRDefault="00DE5744" w:rsidP="00DE5744">
            <w:pPr>
              <w:jc w:val="right"/>
              <w:rPr>
                <w:sz w:val="20"/>
                <w:szCs w:val="20"/>
              </w:rPr>
            </w:pPr>
            <w:r w:rsidRPr="004D3B47">
              <w:t>33</w:t>
            </w:r>
          </w:p>
        </w:tc>
        <w:tc>
          <w:tcPr>
            <w:tcW w:w="1328" w:type="dxa"/>
          </w:tcPr>
          <w:p w14:paraId="0079F804" w14:textId="2EB815F3" w:rsidR="00DE5744" w:rsidRPr="00B97375" w:rsidRDefault="00DE5744" w:rsidP="00DE5744">
            <w:pPr>
              <w:jc w:val="right"/>
              <w:rPr>
                <w:sz w:val="20"/>
                <w:szCs w:val="20"/>
              </w:rPr>
            </w:pPr>
            <w:r w:rsidRPr="004D3B47">
              <w:t>89.2</w:t>
            </w:r>
          </w:p>
        </w:tc>
        <w:tc>
          <w:tcPr>
            <w:tcW w:w="1328" w:type="dxa"/>
            <w:gridSpan w:val="2"/>
            <w:noWrap/>
          </w:tcPr>
          <w:p w14:paraId="622C5EDC" w14:textId="0852D88A" w:rsidR="00DE5744" w:rsidRPr="00B97375" w:rsidRDefault="00DE5744" w:rsidP="00DE5744">
            <w:pPr>
              <w:jc w:val="right"/>
              <w:rPr>
                <w:sz w:val="20"/>
                <w:szCs w:val="20"/>
              </w:rPr>
            </w:pPr>
            <w:r w:rsidRPr="004D3B47">
              <w:t>27</w:t>
            </w:r>
          </w:p>
        </w:tc>
        <w:tc>
          <w:tcPr>
            <w:tcW w:w="1329" w:type="dxa"/>
            <w:noWrap/>
          </w:tcPr>
          <w:p w14:paraId="5B3FFA9C" w14:textId="431FFF03" w:rsidR="00DE5744" w:rsidRPr="00B97375" w:rsidRDefault="00DE5744" w:rsidP="00DE5744">
            <w:pPr>
              <w:jc w:val="right"/>
              <w:rPr>
                <w:sz w:val="20"/>
                <w:szCs w:val="20"/>
              </w:rPr>
            </w:pPr>
            <w:r w:rsidRPr="004D3B47">
              <w:t>73.0</w:t>
            </w:r>
          </w:p>
        </w:tc>
      </w:tr>
      <w:tr w:rsidR="00DE5744" w:rsidRPr="00B97375" w14:paraId="35811034" w14:textId="77777777" w:rsidTr="00AB0E37">
        <w:trPr>
          <w:trHeight w:val="283"/>
        </w:trPr>
        <w:tc>
          <w:tcPr>
            <w:tcW w:w="2218" w:type="dxa"/>
            <w:noWrap/>
            <w:vAlign w:val="bottom"/>
            <w:hideMark/>
          </w:tcPr>
          <w:p w14:paraId="3EA1900A" w14:textId="7AA9E668" w:rsidR="00DE5744" w:rsidRPr="00B97375" w:rsidRDefault="00DE5744" w:rsidP="00DE5744">
            <w:pPr>
              <w:rPr>
                <w:sz w:val="22"/>
              </w:rPr>
            </w:pPr>
            <w:r w:rsidRPr="004D3B47">
              <w:rPr>
                <w:sz w:val="22"/>
              </w:rPr>
              <w:t>Taranaki</w:t>
            </w:r>
          </w:p>
        </w:tc>
        <w:tc>
          <w:tcPr>
            <w:tcW w:w="1330" w:type="dxa"/>
            <w:noWrap/>
          </w:tcPr>
          <w:p w14:paraId="571F9B62" w14:textId="0CC376D4" w:rsidR="00DE5744" w:rsidRPr="00B97375" w:rsidRDefault="00DE5744" w:rsidP="00DE5744">
            <w:pPr>
              <w:jc w:val="right"/>
              <w:rPr>
                <w:sz w:val="20"/>
                <w:szCs w:val="20"/>
              </w:rPr>
            </w:pPr>
            <w:r w:rsidRPr="004D3B47">
              <w:t>50</w:t>
            </w:r>
          </w:p>
        </w:tc>
        <w:tc>
          <w:tcPr>
            <w:tcW w:w="1328" w:type="dxa"/>
            <w:noWrap/>
          </w:tcPr>
          <w:p w14:paraId="7298F0F0" w14:textId="739E3B12" w:rsidR="00DE5744" w:rsidRPr="00B97375" w:rsidRDefault="00DE5744" w:rsidP="00DE5744">
            <w:pPr>
              <w:jc w:val="right"/>
              <w:rPr>
                <w:sz w:val="20"/>
                <w:szCs w:val="20"/>
              </w:rPr>
            </w:pPr>
            <w:r w:rsidRPr="004D3B47">
              <w:t>47</w:t>
            </w:r>
          </w:p>
        </w:tc>
        <w:tc>
          <w:tcPr>
            <w:tcW w:w="1329" w:type="dxa"/>
            <w:gridSpan w:val="2"/>
          </w:tcPr>
          <w:p w14:paraId="70602E6E" w14:textId="5EA78F4A" w:rsidR="00DE5744" w:rsidRPr="00B97375" w:rsidRDefault="00DE5744" w:rsidP="00DE5744">
            <w:pPr>
              <w:jc w:val="right"/>
              <w:rPr>
                <w:sz w:val="20"/>
                <w:szCs w:val="20"/>
              </w:rPr>
            </w:pPr>
            <w:r w:rsidRPr="004D3B47">
              <w:t>94.0</w:t>
            </w:r>
          </w:p>
        </w:tc>
        <w:tc>
          <w:tcPr>
            <w:tcW w:w="1328" w:type="dxa"/>
            <w:noWrap/>
          </w:tcPr>
          <w:p w14:paraId="34E22CEB" w14:textId="38469A40" w:rsidR="00DE5744" w:rsidRPr="00B97375" w:rsidRDefault="00DE5744" w:rsidP="00DE5744">
            <w:pPr>
              <w:jc w:val="right"/>
              <w:rPr>
                <w:sz w:val="20"/>
                <w:szCs w:val="20"/>
              </w:rPr>
            </w:pPr>
            <w:r w:rsidRPr="004D3B47">
              <w:t>45</w:t>
            </w:r>
          </w:p>
        </w:tc>
        <w:tc>
          <w:tcPr>
            <w:tcW w:w="1328" w:type="dxa"/>
          </w:tcPr>
          <w:p w14:paraId="63E2100E" w14:textId="7A1BB22C" w:rsidR="00DE5744" w:rsidRPr="00B97375" w:rsidRDefault="00DE5744" w:rsidP="00DE5744">
            <w:pPr>
              <w:jc w:val="right"/>
              <w:rPr>
                <w:sz w:val="20"/>
                <w:szCs w:val="20"/>
              </w:rPr>
            </w:pPr>
            <w:r w:rsidRPr="004D3B47">
              <w:t>90.0</w:t>
            </w:r>
          </w:p>
        </w:tc>
        <w:tc>
          <w:tcPr>
            <w:tcW w:w="1329" w:type="dxa"/>
            <w:gridSpan w:val="2"/>
            <w:noWrap/>
          </w:tcPr>
          <w:p w14:paraId="728EDD5F" w14:textId="7B2A0EE7" w:rsidR="00DE5744" w:rsidRPr="00B97375" w:rsidRDefault="00DE5744" w:rsidP="00DE5744">
            <w:pPr>
              <w:jc w:val="right"/>
              <w:rPr>
                <w:sz w:val="20"/>
                <w:szCs w:val="20"/>
              </w:rPr>
            </w:pPr>
            <w:r w:rsidRPr="004D3B47">
              <w:t>44</w:t>
            </w:r>
          </w:p>
        </w:tc>
        <w:tc>
          <w:tcPr>
            <w:tcW w:w="1328" w:type="dxa"/>
          </w:tcPr>
          <w:p w14:paraId="6DCF821D" w14:textId="3BE2A0FA" w:rsidR="00DE5744" w:rsidRPr="00B97375" w:rsidRDefault="00DE5744" w:rsidP="00DE5744">
            <w:pPr>
              <w:jc w:val="right"/>
              <w:rPr>
                <w:sz w:val="20"/>
                <w:szCs w:val="20"/>
              </w:rPr>
            </w:pPr>
            <w:r w:rsidRPr="004D3B47">
              <w:t>93.6</w:t>
            </w:r>
          </w:p>
        </w:tc>
        <w:tc>
          <w:tcPr>
            <w:tcW w:w="1328" w:type="dxa"/>
            <w:gridSpan w:val="2"/>
            <w:noWrap/>
          </w:tcPr>
          <w:p w14:paraId="4CBF956F" w14:textId="285D0094" w:rsidR="00DE5744" w:rsidRPr="00B97375" w:rsidRDefault="00DE5744" w:rsidP="00DE5744">
            <w:pPr>
              <w:jc w:val="right"/>
              <w:rPr>
                <w:sz w:val="20"/>
                <w:szCs w:val="20"/>
              </w:rPr>
            </w:pPr>
            <w:r w:rsidRPr="004D3B47">
              <w:t>43</w:t>
            </w:r>
          </w:p>
        </w:tc>
        <w:tc>
          <w:tcPr>
            <w:tcW w:w="1329" w:type="dxa"/>
            <w:noWrap/>
          </w:tcPr>
          <w:p w14:paraId="6CD4A9C0" w14:textId="0154A33F" w:rsidR="00DE5744" w:rsidRPr="00B97375" w:rsidRDefault="00DE5744" w:rsidP="00DE5744">
            <w:pPr>
              <w:jc w:val="right"/>
              <w:rPr>
                <w:sz w:val="20"/>
                <w:szCs w:val="20"/>
              </w:rPr>
            </w:pPr>
            <w:r w:rsidRPr="004D3B47">
              <w:t>91.5</w:t>
            </w:r>
          </w:p>
        </w:tc>
      </w:tr>
      <w:tr w:rsidR="00DE5744" w:rsidRPr="00B97375" w14:paraId="0B887309" w14:textId="77777777" w:rsidTr="00AB0E37">
        <w:trPr>
          <w:trHeight w:val="283"/>
        </w:trPr>
        <w:tc>
          <w:tcPr>
            <w:tcW w:w="2218" w:type="dxa"/>
            <w:noWrap/>
            <w:vAlign w:val="bottom"/>
            <w:hideMark/>
          </w:tcPr>
          <w:p w14:paraId="335772A2" w14:textId="5E6E85CC" w:rsidR="00DE5744" w:rsidRPr="00B97375" w:rsidRDefault="00DE5744" w:rsidP="00DE5744">
            <w:pPr>
              <w:rPr>
                <w:sz w:val="22"/>
              </w:rPr>
            </w:pPr>
            <w:r w:rsidRPr="004D3B47">
              <w:rPr>
                <w:sz w:val="22"/>
              </w:rPr>
              <w:t>Waikato</w:t>
            </w:r>
          </w:p>
        </w:tc>
        <w:tc>
          <w:tcPr>
            <w:tcW w:w="1330" w:type="dxa"/>
            <w:noWrap/>
          </w:tcPr>
          <w:p w14:paraId="3CD57F3A" w14:textId="63E33712" w:rsidR="00DE5744" w:rsidRPr="00B97375" w:rsidRDefault="00DE5744" w:rsidP="00DE5744">
            <w:pPr>
              <w:jc w:val="right"/>
              <w:rPr>
                <w:sz w:val="20"/>
                <w:szCs w:val="20"/>
              </w:rPr>
            </w:pPr>
            <w:r w:rsidRPr="004D3B47">
              <w:t>359</w:t>
            </w:r>
          </w:p>
        </w:tc>
        <w:tc>
          <w:tcPr>
            <w:tcW w:w="1328" w:type="dxa"/>
            <w:noWrap/>
          </w:tcPr>
          <w:p w14:paraId="657EADC2" w14:textId="75AF98B7" w:rsidR="00DE5744" w:rsidRPr="00B97375" w:rsidRDefault="00DE5744" w:rsidP="00DE5744">
            <w:pPr>
              <w:jc w:val="right"/>
              <w:rPr>
                <w:sz w:val="20"/>
                <w:szCs w:val="20"/>
              </w:rPr>
            </w:pPr>
            <w:r w:rsidRPr="004D3B47">
              <w:t>345</w:t>
            </w:r>
          </w:p>
        </w:tc>
        <w:tc>
          <w:tcPr>
            <w:tcW w:w="1329" w:type="dxa"/>
            <w:gridSpan w:val="2"/>
          </w:tcPr>
          <w:p w14:paraId="47DCD593" w14:textId="6B229D40" w:rsidR="00DE5744" w:rsidRPr="00B97375" w:rsidRDefault="00DE5744" w:rsidP="00DE5744">
            <w:pPr>
              <w:jc w:val="right"/>
              <w:rPr>
                <w:sz w:val="20"/>
                <w:szCs w:val="20"/>
              </w:rPr>
            </w:pPr>
            <w:r w:rsidRPr="004D3B47">
              <w:t>96.1</w:t>
            </w:r>
          </w:p>
        </w:tc>
        <w:tc>
          <w:tcPr>
            <w:tcW w:w="1328" w:type="dxa"/>
            <w:noWrap/>
          </w:tcPr>
          <w:p w14:paraId="7DFA4A08" w14:textId="18AE781A" w:rsidR="00DE5744" w:rsidRPr="00B97375" w:rsidRDefault="00DE5744" w:rsidP="00DE5744">
            <w:pPr>
              <w:jc w:val="right"/>
              <w:rPr>
                <w:sz w:val="20"/>
                <w:szCs w:val="20"/>
              </w:rPr>
            </w:pPr>
            <w:r w:rsidRPr="004D3B47">
              <w:t>326</w:t>
            </w:r>
          </w:p>
        </w:tc>
        <w:tc>
          <w:tcPr>
            <w:tcW w:w="1328" w:type="dxa"/>
          </w:tcPr>
          <w:p w14:paraId="05F708C0" w14:textId="1FC8AEFC" w:rsidR="00DE5744" w:rsidRPr="00B97375" w:rsidRDefault="00DE5744" w:rsidP="00DE5744">
            <w:pPr>
              <w:jc w:val="right"/>
              <w:rPr>
                <w:sz w:val="20"/>
                <w:szCs w:val="20"/>
              </w:rPr>
            </w:pPr>
            <w:r w:rsidRPr="004D3B47">
              <w:t>90.8</w:t>
            </w:r>
          </w:p>
        </w:tc>
        <w:tc>
          <w:tcPr>
            <w:tcW w:w="1329" w:type="dxa"/>
            <w:gridSpan w:val="2"/>
            <w:noWrap/>
          </w:tcPr>
          <w:p w14:paraId="71175A54" w14:textId="6B1339D4" w:rsidR="00DE5744" w:rsidRPr="00B97375" w:rsidRDefault="00DE5744" w:rsidP="00DE5744">
            <w:pPr>
              <w:jc w:val="right"/>
              <w:rPr>
                <w:sz w:val="20"/>
                <w:szCs w:val="20"/>
              </w:rPr>
            </w:pPr>
            <w:r w:rsidRPr="004D3B47">
              <w:t>321</w:t>
            </w:r>
          </w:p>
        </w:tc>
        <w:tc>
          <w:tcPr>
            <w:tcW w:w="1328" w:type="dxa"/>
          </w:tcPr>
          <w:p w14:paraId="27F14BA4" w14:textId="690010E2" w:rsidR="00DE5744" w:rsidRPr="00B97375" w:rsidRDefault="00DE5744" w:rsidP="00DE5744">
            <w:pPr>
              <w:jc w:val="right"/>
              <w:rPr>
                <w:sz w:val="20"/>
                <w:szCs w:val="20"/>
              </w:rPr>
            </w:pPr>
            <w:r w:rsidRPr="004D3B47">
              <w:t>93.0</w:t>
            </w:r>
          </w:p>
        </w:tc>
        <w:tc>
          <w:tcPr>
            <w:tcW w:w="1328" w:type="dxa"/>
            <w:gridSpan w:val="2"/>
            <w:noWrap/>
          </w:tcPr>
          <w:p w14:paraId="6EEFA79F" w14:textId="59EA7ACC" w:rsidR="00DE5744" w:rsidRPr="00B97375" w:rsidRDefault="00DE5744" w:rsidP="00DE5744">
            <w:pPr>
              <w:jc w:val="right"/>
              <w:rPr>
                <w:sz w:val="20"/>
                <w:szCs w:val="20"/>
              </w:rPr>
            </w:pPr>
            <w:r w:rsidRPr="004D3B47">
              <w:t>199</w:t>
            </w:r>
          </w:p>
        </w:tc>
        <w:tc>
          <w:tcPr>
            <w:tcW w:w="1329" w:type="dxa"/>
            <w:noWrap/>
          </w:tcPr>
          <w:p w14:paraId="7AFE5ED1" w14:textId="265B4C95" w:rsidR="00DE5744" w:rsidRPr="00B97375" w:rsidRDefault="00DE5744" w:rsidP="00DE5744">
            <w:pPr>
              <w:jc w:val="right"/>
              <w:rPr>
                <w:sz w:val="20"/>
                <w:szCs w:val="20"/>
              </w:rPr>
            </w:pPr>
            <w:r w:rsidRPr="004D3B47">
              <w:t>57.7</w:t>
            </w:r>
          </w:p>
        </w:tc>
      </w:tr>
      <w:tr w:rsidR="00DE5744" w:rsidRPr="00B97375" w14:paraId="7033A2C1" w14:textId="77777777" w:rsidTr="00AB0E37">
        <w:trPr>
          <w:trHeight w:val="283"/>
        </w:trPr>
        <w:tc>
          <w:tcPr>
            <w:tcW w:w="2218" w:type="dxa"/>
            <w:noWrap/>
            <w:vAlign w:val="bottom"/>
            <w:hideMark/>
          </w:tcPr>
          <w:p w14:paraId="0CB1E488" w14:textId="64924D62" w:rsidR="00DE5744" w:rsidRPr="00B97375" w:rsidRDefault="00DE5744" w:rsidP="00DE5744">
            <w:pPr>
              <w:rPr>
                <w:sz w:val="22"/>
              </w:rPr>
            </w:pPr>
            <w:r w:rsidRPr="004D3B47">
              <w:rPr>
                <w:sz w:val="22"/>
              </w:rPr>
              <w:t>Wairarapa</w:t>
            </w:r>
          </w:p>
        </w:tc>
        <w:tc>
          <w:tcPr>
            <w:tcW w:w="1330" w:type="dxa"/>
            <w:noWrap/>
          </w:tcPr>
          <w:p w14:paraId="1F98FB18" w14:textId="7773D77D" w:rsidR="00DE5744" w:rsidRPr="00B97375" w:rsidRDefault="00DE5744" w:rsidP="00DE5744">
            <w:pPr>
              <w:jc w:val="right"/>
              <w:rPr>
                <w:sz w:val="20"/>
                <w:szCs w:val="20"/>
              </w:rPr>
            </w:pPr>
            <w:r w:rsidRPr="004D3B47">
              <w:t>21</w:t>
            </w:r>
          </w:p>
        </w:tc>
        <w:tc>
          <w:tcPr>
            <w:tcW w:w="1328" w:type="dxa"/>
            <w:noWrap/>
          </w:tcPr>
          <w:p w14:paraId="4AE57859" w14:textId="6019E506" w:rsidR="00DE5744" w:rsidRPr="00B97375" w:rsidRDefault="00DE5744" w:rsidP="00DE5744">
            <w:pPr>
              <w:jc w:val="right"/>
              <w:rPr>
                <w:sz w:val="20"/>
                <w:szCs w:val="20"/>
              </w:rPr>
            </w:pPr>
            <w:r w:rsidRPr="004D3B47">
              <w:t>21</w:t>
            </w:r>
          </w:p>
        </w:tc>
        <w:tc>
          <w:tcPr>
            <w:tcW w:w="1329" w:type="dxa"/>
            <w:gridSpan w:val="2"/>
          </w:tcPr>
          <w:p w14:paraId="6046C3C0" w14:textId="6AFA100F" w:rsidR="00DE5744" w:rsidRPr="00B97375" w:rsidRDefault="00DE5744" w:rsidP="00DE5744">
            <w:pPr>
              <w:jc w:val="right"/>
              <w:rPr>
                <w:sz w:val="20"/>
                <w:szCs w:val="20"/>
              </w:rPr>
            </w:pPr>
            <w:r w:rsidRPr="004D3B47">
              <w:t>100.0</w:t>
            </w:r>
          </w:p>
        </w:tc>
        <w:tc>
          <w:tcPr>
            <w:tcW w:w="1328" w:type="dxa"/>
            <w:noWrap/>
          </w:tcPr>
          <w:p w14:paraId="15D0794A" w14:textId="3BE0517E" w:rsidR="00DE5744" w:rsidRPr="00B97375" w:rsidRDefault="00DE5744" w:rsidP="00DE5744">
            <w:pPr>
              <w:jc w:val="right"/>
              <w:rPr>
                <w:sz w:val="20"/>
                <w:szCs w:val="20"/>
              </w:rPr>
            </w:pPr>
            <w:r w:rsidRPr="004D3B47">
              <w:t>20</w:t>
            </w:r>
          </w:p>
        </w:tc>
        <w:tc>
          <w:tcPr>
            <w:tcW w:w="1328" w:type="dxa"/>
          </w:tcPr>
          <w:p w14:paraId="79C9CBDE" w14:textId="377F960C" w:rsidR="00DE5744" w:rsidRPr="00B97375" w:rsidRDefault="00DE5744" w:rsidP="00DE5744">
            <w:pPr>
              <w:jc w:val="right"/>
              <w:rPr>
                <w:sz w:val="20"/>
                <w:szCs w:val="20"/>
              </w:rPr>
            </w:pPr>
            <w:r w:rsidRPr="004D3B47">
              <w:t>95.2</w:t>
            </w:r>
          </w:p>
        </w:tc>
        <w:tc>
          <w:tcPr>
            <w:tcW w:w="1329" w:type="dxa"/>
            <w:gridSpan w:val="2"/>
            <w:noWrap/>
          </w:tcPr>
          <w:p w14:paraId="4D9F087F" w14:textId="494EFD36" w:rsidR="00DE5744" w:rsidRPr="00B97375" w:rsidRDefault="00DE5744" w:rsidP="00DE5744">
            <w:pPr>
              <w:jc w:val="right"/>
              <w:rPr>
                <w:sz w:val="20"/>
                <w:szCs w:val="20"/>
              </w:rPr>
            </w:pPr>
            <w:r w:rsidRPr="004D3B47">
              <w:t>20</w:t>
            </w:r>
          </w:p>
        </w:tc>
        <w:tc>
          <w:tcPr>
            <w:tcW w:w="1328" w:type="dxa"/>
          </w:tcPr>
          <w:p w14:paraId="6915CBEC" w14:textId="2F08BACA" w:rsidR="00DE5744" w:rsidRPr="00B97375" w:rsidRDefault="00DE5744" w:rsidP="00DE5744">
            <w:pPr>
              <w:jc w:val="right"/>
              <w:rPr>
                <w:sz w:val="20"/>
                <w:szCs w:val="20"/>
              </w:rPr>
            </w:pPr>
            <w:r w:rsidRPr="004D3B47">
              <w:t>95.2</w:t>
            </w:r>
          </w:p>
        </w:tc>
        <w:tc>
          <w:tcPr>
            <w:tcW w:w="1328" w:type="dxa"/>
            <w:gridSpan w:val="2"/>
            <w:noWrap/>
          </w:tcPr>
          <w:p w14:paraId="043D0A22" w14:textId="064360D9" w:rsidR="00DE5744" w:rsidRPr="00B97375" w:rsidRDefault="00DE5744" w:rsidP="00DE5744">
            <w:pPr>
              <w:jc w:val="right"/>
              <w:rPr>
                <w:sz w:val="20"/>
                <w:szCs w:val="20"/>
              </w:rPr>
            </w:pPr>
            <w:r w:rsidRPr="004D3B47">
              <w:t>20</w:t>
            </w:r>
          </w:p>
        </w:tc>
        <w:tc>
          <w:tcPr>
            <w:tcW w:w="1329" w:type="dxa"/>
            <w:noWrap/>
          </w:tcPr>
          <w:p w14:paraId="34BA7552" w14:textId="7906E718" w:rsidR="00DE5744" w:rsidRPr="00B97375" w:rsidRDefault="00DE5744" w:rsidP="00DE5744">
            <w:pPr>
              <w:jc w:val="right"/>
              <w:rPr>
                <w:sz w:val="20"/>
                <w:szCs w:val="20"/>
              </w:rPr>
            </w:pPr>
            <w:r w:rsidRPr="004D3B47">
              <w:t>95.2</w:t>
            </w:r>
          </w:p>
        </w:tc>
      </w:tr>
      <w:tr w:rsidR="00DE5744" w:rsidRPr="00B97375" w14:paraId="020A1D2B" w14:textId="77777777" w:rsidTr="00AB0E37">
        <w:trPr>
          <w:trHeight w:val="283"/>
        </w:trPr>
        <w:tc>
          <w:tcPr>
            <w:tcW w:w="2218" w:type="dxa"/>
            <w:noWrap/>
            <w:vAlign w:val="bottom"/>
            <w:hideMark/>
          </w:tcPr>
          <w:p w14:paraId="07F7A966" w14:textId="5C4B22AC" w:rsidR="00DE5744" w:rsidRPr="00B97375" w:rsidRDefault="00DE5744" w:rsidP="00DE5744">
            <w:pPr>
              <w:rPr>
                <w:sz w:val="22"/>
              </w:rPr>
            </w:pPr>
            <w:r w:rsidRPr="004D3B47">
              <w:rPr>
                <w:sz w:val="22"/>
              </w:rPr>
              <w:t>Waitemata</w:t>
            </w:r>
          </w:p>
        </w:tc>
        <w:tc>
          <w:tcPr>
            <w:tcW w:w="1330" w:type="dxa"/>
            <w:noWrap/>
          </w:tcPr>
          <w:p w14:paraId="432A5518" w14:textId="045A4CE7" w:rsidR="00DE5744" w:rsidRPr="00B97375" w:rsidRDefault="00DE5744" w:rsidP="00DE5744">
            <w:pPr>
              <w:jc w:val="right"/>
              <w:rPr>
                <w:sz w:val="20"/>
                <w:szCs w:val="20"/>
              </w:rPr>
            </w:pPr>
            <w:r w:rsidRPr="004D3B47">
              <w:t>432</w:t>
            </w:r>
          </w:p>
        </w:tc>
        <w:tc>
          <w:tcPr>
            <w:tcW w:w="1328" w:type="dxa"/>
            <w:noWrap/>
          </w:tcPr>
          <w:p w14:paraId="4A0F458C" w14:textId="48574441" w:rsidR="00DE5744" w:rsidRPr="00B97375" w:rsidRDefault="00DE5744" w:rsidP="00DE5744">
            <w:pPr>
              <w:jc w:val="right"/>
              <w:rPr>
                <w:sz w:val="20"/>
                <w:szCs w:val="20"/>
              </w:rPr>
            </w:pPr>
            <w:r w:rsidRPr="004D3B47">
              <w:t>398</w:t>
            </w:r>
          </w:p>
        </w:tc>
        <w:tc>
          <w:tcPr>
            <w:tcW w:w="1329" w:type="dxa"/>
            <w:gridSpan w:val="2"/>
          </w:tcPr>
          <w:p w14:paraId="46EBDECE" w14:textId="427852AF" w:rsidR="00DE5744" w:rsidRPr="00B97375" w:rsidRDefault="00DE5744" w:rsidP="00DE5744">
            <w:pPr>
              <w:jc w:val="right"/>
              <w:rPr>
                <w:sz w:val="20"/>
                <w:szCs w:val="20"/>
              </w:rPr>
            </w:pPr>
            <w:r w:rsidRPr="004D3B47">
              <w:t>92.1</w:t>
            </w:r>
          </w:p>
        </w:tc>
        <w:tc>
          <w:tcPr>
            <w:tcW w:w="1328" w:type="dxa"/>
            <w:noWrap/>
          </w:tcPr>
          <w:p w14:paraId="61CF6198" w14:textId="7773A511" w:rsidR="00DE5744" w:rsidRPr="00B97375" w:rsidRDefault="00DE5744" w:rsidP="00DE5744">
            <w:pPr>
              <w:jc w:val="right"/>
              <w:rPr>
                <w:sz w:val="20"/>
                <w:szCs w:val="20"/>
              </w:rPr>
            </w:pPr>
            <w:r w:rsidRPr="004D3B47">
              <w:t>371</w:t>
            </w:r>
          </w:p>
        </w:tc>
        <w:tc>
          <w:tcPr>
            <w:tcW w:w="1328" w:type="dxa"/>
          </w:tcPr>
          <w:p w14:paraId="6BDFFF79" w14:textId="0183424E" w:rsidR="00DE5744" w:rsidRPr="00B97375" w:rsidRDefault="00DE5744" w:rsidP="00DE5744">
            <w:pPr>
              <w:jc w:val="right"/>
              <w:rPr>
                <w:sz w:val="20"/>
                <w:szCs w:val="20"/>
              </w:rPr>
            </w:pPr>
            <w:r w:rsidRPr="004D3B47">
              <w:t>85.9</w:t>
            </w:r>
          </w:p>
        </w:tc>
        <w:tc>
          <w:tcPr>
            <w:tcW w:w="1329" w:type="dxa"/>
            <w:gridSpan w:val="2"/>
            <w:noWrap/>
          </w:tcPr>
          <w:p w14:paraId="0B58BD72" w14:textId="68D8D6D8" w:rsidR="00DE5744" w:rsidRPr="00B97375" w:rsidRDefault="00DE5744" w:rsidP="00DE5744">
            <w:pPr>
              <w:jc w:val="right"/>
              <w:rPr>
                <w:sz w:val="20"/>
                <w:szCs w:val="20"/>
              </w:rPr>
            </w:pPr>
            <w:r w:rsidRPr="004D3B47">
              <w:t>370</w:t>
            </w:r>
          </w:p>
        </w:tc>
        <w:tc>
          <w:tcPr>
            <w:tcW w:w="1328" w:type="dxa"/>
          </w:tcPr>
          <w:p w14:paraId="666874E3" w14:textId="45FB14E7" w:rsidR="00DE5744" w:rsidRPr="00B97375" w:rsidRDefault="00DE5744" w:rsidP="00DE5744">
            <w:pPr>
              <w:jc w:val="right"/>
              <w:rPr>
                <w:sz w:val="20"/>
                <w:szCs w:val="20"/>
              </w:rPr>
            </w:pPr>
            <w:r w:rsidRPr="004D3B47">
              <w:t>93.0</w:t>
            </w:r>
          </w:p>
        </w:tc>
        <w:tc>
          <w:tcPr>
            <w:tcW w:w="1328" w:type="dxa"/>
            <w:gridSpan w:val="2"/>
            <w:noWrap/>
          </w:tcPr>
          <w:p w14:paraId="50590454" w14:textId="43B68A9D" w:rsidR="00DE5744" w:rsidRPr="00B97375" w:rsidRDefault="00DE5744" w:rsidP="00DE5744">
            <w:pPr>
              <w:jc w:val="right"/>
              <w:rPr>
                <w:sz w:val="20"/>
                <w:szCs w:val="20"/>
              </w:rPr>
            </w:pPr>
            <w:r w:rsidRPr="004D3B47">
              <w:t>339</w:t>
            </w:r>
          </w:p>
        </w:tc>
        <w:tc>
          <w:tcPr>
            <w:tcW w:w="1329" w:type="dxa"/>
            <w:noWrap/>
          </w:tcPr>
          <w:p w14:paraId="0207D885" w14:textId="414423C6" w:rsidR="00DE5744" w:rsidRPr="00B97375" w:rsidRDefault="00DE5744" w:rsidP="00DE5744">
            <w:pPr>
              <w:jc w:val="right"/>
              <w:rPr>
                <w:sz w:val="20"/>
                <w:szCs w:val="20"/>
              </w:rPr>
            </w:pPr>
            <w:r w:rsidRPr="004D3B47">
              <w:t>85.2</w:t>
            </w:r>
          </w:p>
        </w:tc>
      </w:tr>
      <w:tr w:rsidR="00DE5744" w:rsidRPr="00B97375" w14:paraId="3BDDB96B" w14:textId="77777777" w:rsidTr="00AB0E37">
        <w:trPr>
          <w:trHeight w:val="283"/>
        </w:trPr>
        <w:tc>
          <w:tcPr>
            <w:tcW w:w="2218" w:type="dxa"/>
            <w:noWrap/>
            <w:vAlign w:val="bottom"/>
            <w:hideMark/>
          </w:tcPr>
          <w:p w14:paraId="590DAC99" w14:textId="703E7F6E" w:rsidR="00DE5744" w:rsidRPr="00B97375" w:rsidRDefault="00DE5744" w:rsidP="00DE5744">
            <w:pPr>
              <w:rPr>
                <w:sz w:val="22"/>
              </w:rPr>
            </w:pPr>
            <w:r w:rsidRPr="004D3B47">
              <w:rPr>
                <w:sz w:val="22"/>
              </w:rPr>
              <w:t>West Coast</w:t>
            </w:r>
          </w:p>
        </w:tc>
        <w:tc>
          <w:tcPr>
            <w:tcW w:w="1330" w:type="dxa"/>
            <w:noWrap/>
          </w:tcPr>
          <w:p w14:paraId="7CA36056" w14:textId="579C0752" w:rsidR="00DE5744" w:rsidRPr="00B97375" w:rsidRDefault="00DE5744" w:rsidP="00DE5744">
            <w:pPr>
              <w:jc w:val="right"/>
              <w:rPr>
                <w:sz w:val="20"/>
                <w:szCs w:val="20"/>
              </w:rPr>
            </w:pPr>
            <w:r w:rsidRPr="004D3B47">
              <w:t>20</w:t>
            </w:r>
          </w:p>
        </w:tc>
        <w:tc>
          <w:tcPr>
            <w:tcW w:w="1328" w:type="dxa"/>
            <w:noWrap/>
          </w:tcPr>
          <w:p w14:paraId="22B3B7FC" w14:textId="612553AB" w:rsidR="00DE5744" w:rsidRPr="00B97375" w:rsidRDefault="00DE5744" w:rsidP="00DE5744">
            <w:pPr>
              <w:jc w:val="right"/>
              <w:rPr>
                <w:sz w:val="20"/>
                <w:szCs w:val="20"/>
              </w:rPr>
            </w:pPr>
            <w:r w:rsidRPr="004D3B47">
              <w:t>17</w:t>
            </w:r>
          </w:p>
        </w:tc>
        <w:tc>
          <w:tcPr>
            <w:tcW w:w="1329" w:type="dxa"/>
            <w:gridSpan w:val="2"/>
          </w:tcPr>
          <w:p w14:paraId="63A5F205" w14:textId="72DE8AB2" w:rsidR="00DE5744" w:rsidRPr="00B97375" w:rsidRDefault="00DE5744" w:rsidP="00DE5744">
            <w:pPr>
              <w:jc w:val="right"/>
              <w:rPr>
                <w:sz w:val="20"/>
                <w:szCs w:val="20"/>
              </w:rPr>
            </w:pPr>
            <w:r w:rsidRPr="004D3B47">
              <w:t>85.0</w:t>
            </w:r>
          </w:p>
        </w:tc>
        <w:tc>
          <w:tcPr>
            <w:tcW w:w="1328" w:type="dxa"/>
            <w:noWrap/>
          </w:tcPr>
          <w:p w14:paraId="7042A1D9" w14:textId="4D9C7954" w:rsidR="00DE5744" w:rsidRPr="00B97375" w:rsidRDefault="00DE5744" w:rsidP="00DE5744">
            <w:pPr>
              <w:jc w:val="right"/>
              <w:rPr>
                <w:sz w:val="20"/>
                <w:szCs w:val="20"/>
              </w:rPr>
            </w:pPr>
            <w:r w:rsidRPr="004D3B47">
              <w:t>20</w:t>
            </w:r>
          </w:p>
        </w:tc>
        <w:tc>
          <w:tcPr>
            <w:tcW w:w="1328" w:type="dxa"/>
          </w:tcPr>
          <w:p w14:paraId="47480196" w14:textId="75A6CB8C" w:rsidR="00DE5744" w:rsidRPr="00B97375" w:rsidRDefault="00DE5744" w:rsidP="00DE5744">
            <w:pPr>
              <w:jc w:val="right"/>
              <w:rPr>
                <w:sz w:val="20"/>
                <w:szCs w:val="20"/>
              </w:rPr>
            </w:pPr>
            <w:r w:rsidRPr="004D3B47">
              <w:t>100.0</w:t>
            </w:r>
          </w:p>
        </w:tc>
        <w:tc>
          <w:tcPr>
            <w:tcW w:w="1329" w:type="dxa"/>
            <w:gridSpan w:val="2"/>
            <w:noWrap/>
          </w:tcPr>
          <w:p w14:paraId="3071A5CB" w14:textId="79783540" w:rsidR="00DE5744" w:rsidRPr="00B97375" w:rsidRDefault="00DE5744" w:rsidP="00DE5744">
            <w:pPr>
              <w:jc w:val="right"/>
              <w:rPr>
                <w:sz w:val="20"/>
                <w:szCs w:val="20"/>
              </w:rPr>
            </w:pPr>
            <w:r w:rsidRPr="004D3B47">
              <w:t>17</w:t>
            </w:r>
          </w:p>
        </w:tc>
        <w:tc>
          <w:tcPr>
            <w:tcW w:w="1328" w:type="dxa"/>
          </w:tcPr>
          <w:p w14:paraId="12F22F78" w14:textId="74E3DB9C" w:rsidR="00DE5744" w:rsidRPr="00B97375" w:rsidRDefault="00DE5744" w:rsidP="00DE5744">
            <w:pPr>
              <w:jc w:val="right"/>
              <w:rPr>
                <w:sz w:val="20"/>
                <w:szCs w:val="20"/>
              </w:rPr>
            </w:pPr>
            <w:r w:rsidRPr="004D3B47">
              <w:t>100.0</w:t>
            </w:r>
          </w:p>
        </w:tc>
        <w:tc>
          <w:tcPr>
            <w:tcW w:w="1328" w:type="dxa"/>
            <w:gridSpan w:val="2"/>
            <w:noWrap/>
          </w:tcPr>
          <w:p w14:paraId="7013D673" w14:textId="3E7E0143" w:rsidR="00DE5744" w:rsidRPr="00B97375" w:rsidRDefault="00DE5744" w:rsidP="00DE5744">
            <w:pPr>
              <w:jc w:val="right"/>
              <w:rPr>
                <w:sz w:val="20"/>
                <w:szCs w:val="20"/>
              </w:rPr>
            </w:pPr>
            <w:r w:rsidRPr="004D3B47">
              <w:t>17</w:t>
            </w:r>
          </w:p>
        </w:tc>
        <w:tc>
          <w:tcPr>
            <w:tcW w:w="1329" w:type="dxa"/>
            <w:noWrap/>
          </w:tcPr>
          <w:p w14:paraId="4416DB09" w14:textId="2F9D6B3D" w:rsidR="00DE5744" w:rsidRPr="00B97375" w:rsidRDefault="00DE5744" w:rsidP="00DE5744">
            <w:pPr>
              <w:jc w:val="right"/>
              <w:rPr>
                <w:sz w:val="20"/>
                <w:szCs w:val="20"/>
              </w:rPr>
            </w:pPr>
            <w:r w:rsidRPr="004D3B47">
              <w:t>100.0</w:t>
            </w:r>
          </w:p>
        </w:tc>
      </w:tr>
      <w:tr w:rsidR="00DE5744" w:rsidRPr="00B97375" w14:paraId="4AE05CAB" w14:textId="77777777" w:rsidTr="00AB0E37">
        <w:trPr>
          <w:trHeight w:val="283"/>
        </w:trPr>
        <w:tc>
          <w:tcPr>
            <w:tcW w:w="2218" w:type="dxa"/>
            <w:noWrap/>
            <w:vAlign w:val="bottom"/>
            <w:hideMark/>
          </w:tcPr>
          <w:p w14:paraId="441F0CD8" w14:textId="20DB4547" w:rsidR="00DE5744" w:rsidRPr="00B97375" w:rsidRDefault="00DE5744" w:rsidP="00DE5744">
            <w:pPr>
              <w:rPr>
                <w:sz w:val="22"/>
              </w:rPr>
            </w:pPr>
            <w:r w:rsidRPr="004D3B47">
              <w:rPr>
                <w:sz w:val="22"/>
              </w:rPr>
              <w:t>Whanganui</w:t>
            </w:r>
          </w:p>
        </w:tc>
        <w:tc>
          <w:tcPr>
            <w:tcW w:w="1330" w:type="dxa"/>
            <w:noWrap/>
          </w:tcPr>
          <w:p w14:paraId="763CA58A" w14:textId="161C8822" w:rsidR="00DE5744" w:rsidRPr="00B97375" w:rsidRDefault="00DE5744" w:rsidP="00DE5744">
            <w:pPr>
              <w:jc w:val="right"/>
              <w:rPr>
                <w:sz w:val="20"/>
                <w:szCs w:val="20"/>
              </w:rPr>
            </w:pPr>
            <w:r w:rsidRPr="004D3B47">
              <w:t>51</w:t>
            </w:r>
          </w:p>
        </w:tc>
        <w:tc>
          <w:tcPr>
            <w:tcW w:w="1328" w:type="dxa"/>
            <w:noWrap/>
          </w:tcPr>
          <w:p w14:paraId="0FA78EA1" w14:textId="7B0F8C9D" w:rsidR="00DE5744" w:rsidRPr="00B97375" w:rsidRDefault="00DE5744" w:rsidP="00DE5744">
            <w:pPr>
              <w:jc w:val="right"/>
              <w:rPr>
                <w:sz w:val="20"/>
                <w:szCs w:val="20"/>
              </w:rPr>
            </w:pPr>
            <w:r w:rsidRPr="004D3B47">
              <w:t>48</w:t>
            </w:r>
          </w:p>
        </w:tc>
        <w:tc>
          <w:tcPr>
            <w:tcW w:w="1329" w:type="dxa"/>
            <w:gridSpan w:val="2"/>
          </w:tcPr>
          <w:p w14:paraId="2A1774C1" w14:textId="6FDC3994" w:rsidR="00DE5744" w:rsidRPr="00B97375" w:rsidRDefault="00DE5744" w:rsidP="00DE5744">
            <w:pPr>
              <w:jc w:val="right"/>
              <w:rPr>
                <w:sz w:val="20"/>
                <w:szCs w:val="20"/>
              </w:rPr>
            </w:pPr>
            <w:r w:rsidRPr="004D3B47">
              <w:t>94.1</w:t>
            </w:r>
          </w:p>
        </w:tc>
        <w:tc>
          <w:tcPr>
            <w:tcW w:w="1328" w:type="dxa"/>
            <w:noWrap/>
          </w:tcPr>
          <w:p w14:paraId="60E6E7C7" w14:textId="1EE789D0" w:rsidR="00DE5744" w:rsidRPr="00B97375" w:rsidRDefault="00DE5744" w:rsidP="00DE5744">
            <w:pPr>
              <w:jc w:val="right"/>
              <w:rPr>
                <w:sz w:val="20"/>
                <w:szCs w:val="20"/>
              </w:rPr>
            </w:pPr>
            <w:r w:rsidRPr="004D3B47">
              <w:t>48</w:t>
            </w:r>
          </w:p>
        </w:tc>
        <w:tc>
          <w:tcPr>
            <w:tcW w:w="1328" w:type="dxa"/>
          </w:tcPr>
          <w:p w14:paraId="1556AB11" w14:textId="6BB6BAE2" w:rsidR="00DE5744" w:rsidRPr="00B97375" w:rsidRDefault="00DE5744" w:rsidP="00DE5744">
            <w:pPr>
              <w:jc w:val="right"/>
              <w:rPr>
                <w:sz w:val="20"/>
                <w:szCs w:val="20"/>
              </w:rPr>
            </w:pPr>
            <w:r w:rsidRPr="004D3B47">
              <w:t>94.1</w:t>
            </w:r>
          </w:p>
        </w:tc>
        <w:tc>
          <w:tcPr>
            <w:tcW w:w="1329" w:type="dxa"/>
            <w:gridSpan w:val="2"/>
            <w:noWrap/>
          </w:tcPr>
          <w:p w14:paraId="38ED62A0" w14:textId="2E730261" w:rsidR="00DE5744" w:rsidRPr="00B97375" w:rsidRDefault="00DE5744" w:rsidP="00DE5744">
            <w:pPr>
              <w:jc w:val="right"/>
              <w:rPr>
                <w:sz w:val="20"/>
                <w:szCs w:val="20"/>
              </w:rPr>
            </w:pPr>
            <w:r w:rsidRPr="004D3B47">
              <w:t>46</w:t>
            </w:r>
          </w:p>
        </w:tc>
        <w:tc>
          <w:tcPr>
            <w:tcW w:w="1328" w:type="dxa"/>
          </w:tcPr>
          <w:p w14:paraId="05ED577D" w14:textId="61C94D77" w:rsidR="00DE5744" w:rsidRPr="00B97375" w:rsidRDefault="00DE5744" w:rsidP="00DE5744">
            <w:pPr>
              <w:jc w:val="right"/>
              <w:rPr>
                <w:sz w:val="20"/>
                <w:szCs w:val="20"/>
              </w:rPr>
            </w:pPr>
            <w:r w:rsidRPr="004D3B47">
              <w:t>95.8</w:t>
            </w:r>
          </w:p>
        </w:tc>
        <w:tc>
          <w:tcPr>
            <w:tcW w:w="1328" w:type="dxa"/>
            <w:gridSpan w:val="2"/>
            <w:noWrap/>
          </w:tcPr>
          <w:p w14:paraId="7D421532" w14:textId="5C491E5F" w:rsidR="00DE5744" w:rsidRPr="00B97375" w:rsidRDefault="00DE5744" w:rsidP="00DE5744">
            <w:pPr>
              <w:jc w:val="right"/>
              <w:rPr>
                <w:sz w:val="20"/>
                <w:szCs w:val="20"/>
              </w:rPr>
            </w:pPr>
            <w:r w:rsidRPr="004D3B47">
              <w:t>45</w:t>
            </w:r>
          </w:p>
        </w:tc>
        <w:tc>
          <w:tcPr>
            <w:tcW w:w="1329" w:type="dxa"/>
            <w:noWrap/>
          </w:tcPr>
          <w:p w14:paraId="6B34279B" w14:textId="4E9B30A6" w:rsidR="00DE5744" w:rsidRPr="00B97375" w:rsidRDefault="00DE5744" w:rsidP="00DE5744">
            <w:pPr>
              <w:jc w:val="right"/>
              <w:rPr>
                <w:sz w:val="20"/>
                <w:szCs w:val="20"/>
              </w:rPr>
            </w:pPr>
            <w:r w:rsidRPr="004D3B47">
              <w:t>93.8</w:t>
            </w:r>
          </w:p>
        </w:tc>
      </w:tr>
      <w:tr w:rsidR="00DE5744" w:rsidRPr="00B97375" w14:paraId="168EB60F" w14:textId="77777777" w:rsidTr="00AB0E37">
        <w:trPr>
          <w:trHeight w:val="283"/>
        </w:trPr>
        <w:tc>
          <w:tcPr>
            <w:tcW w:w="2218" w:type="dxa"/>
            <w:noWrap/>
            <w:vAlign w:val="bottom"/>
            <w:hideMark/>
          </w:tcPr>
          <w:p w14:paraId="1C4FF399" w14:textId="2EFE78D6" w:rsidR="00DE5744" w:rsidRPr="00B97375" w:rsidRDefault="00DE5744" w:rsidP="00DE5744">
            <w:pPr>
              <w:rPr>
                <w:i/>
                <w:iCs/>
                <w:sz w:val="22"/>
              </w:rPr>
            </w:pPr>
            <w:r w:rsidRPr="004D3B47">
              <w:rPr>
                <w:i/>
                <w:iCs/>
                <w:sz w:val="22"/>
              </w:rPr>
              <w:t>Private practice</w:t>
            </w:r>
          </w:p>
        </w:tc>
        <w:tc>
          <w:tcPr>
            <w:tcW w:w="1330" w:type="dxa"/>
            <w:noWrap/>
          </w:tcPr>
          <w:p w14:paraId="42410880" w14:textId="6D14B257" w:rsidR="00DE5744" w:rsidRPr="00B97375" w:rsidRDefault="00DE5744" w:rsidP="00DE5744">
            <w:pPr>
              <w:jc w:val="right"/>
              <w:rPr>
                <w:i/>
                <w:iCs/>
                <w:sz w:val="20"/>
                <w:szCs w:val="20"/>
              </w:rPr>
            </w:pPr>
            <w:r w:rsidRPr="004D3B47">
              <w:t>662</w:t>
            </w:r>
          </w:p>
        </w:tc>
        <w:tc>
          <w:tcPr>
            <w:tcW w:w="1328" w:type="dxa"/>
            <w:noWrap/>
          </w:tcPr>
          <w:p w14:paraId="53F0011F" w14:textId="088781A5" w:rsidR="00DE5744" w:rsidRPr="00B97375" w:rsidRDefault="00DE5744" w:rsidP="00DE5744">
            <w:pPr>
              <w:jc w:val="right"/>
              <w:rPr>
                <w:i/>
                <w:iCs/>
                <w:sz w:val="20"/>
                <w:szCs w:val="20"/>
              </w:rPr>
            </w:pPr>
            <w:r w:rsidRPr="004D3B47">
              <w:t>331</w:t>
            </w:r>
          </w:p>
        </w:tc>
        <w:tc>
          <w:tcPr>
            <w:tcW w:w="1329" w:type="dxa"/>
            <w:gridSpan w:val="2"/>
          </w:tcPr>
          <w:p w14:paraId="3967EE4F" w14:textId="00796893" w:rsidR="00DE5744" w:rsidRPr="00B97375" w:rsidRDefault="00DE5744" w:rsidP="00DE5744">
            <w:pPr>
              <w:jc w:val="right"/>
              <w:rPr>
                <w:i/>
                <w:iCs/>
                <w:sz w:val="20"/>
                <w:szCs w:val="20"/>
              </w:rPr>
            </w:pPr>
            <w:r w:rsidRPr="004D3B47">
              <w:t>50.0</w:t>
            </w:r>
          </w:p>
        </w:tc>
        <w:tc>
          <w:tcPr>
            <w:tcW w:w="1328" w:type="dxa"/>
            <w:noWrap/>
          </w:tcPr>
          <w:p w14:paraId="632E23B0" w14:textId="376324D6" w:rsidR="00DE5744" w:rsidRPr="00B97375" w:rsidRDefault="00DE5744" w:rsidP="00DE5744">
            <w:pPr>
              <w:jc w:val="right"/>
              <w:rPr>
                <w:i/>
                <w:iCs/>
                <w:sz w:val="20"/>
                <w:szCs w:val="20"/>
              </w:rPr>
            </w:pPr>
            <w:r w:rsidRPr="004D3B47">
              <w:t>632</w:t>
            </w:r>
          </w:p>
        </w:tc>
        <w:tc>
          <w:tcPr>
            <w:tcW w:w="1328" w:type="dxa"/>
          </w:tcPr>
          <w:p w14:paraId="7C1C12B7" w14:textId="2CB3EBFB" w:rsidR="00DE5744" w:rsidRPr="00B97375" w:rsidRDefault="00DE5744" w:rsidP="00DE5744">
            <w:pPr>
              <w:jc w:val="right"/>
              <w:rPr>
                <w:i/>
                <w:iCs/>
                <w:sz w:val="20"/>
                <w:szCs w:val="20"/>
              </w:rPr>
            </w:pPr>
            <w:r w:rsidRPr="004D3B47">
              <w:t>95.5</w:t>
            </w:r>
          </w:p>
        </w:tc>
        <w:tc>
          <w:tcPr>
            <w:tcW w:w="1329" w:type="dxa"/>
            <w:gridSpan w:val="2"/>
            <w:noWrap/>
          </w:tcPr>
          <w:p w14:paraId="5C06F961" w14:textId="38462A1A" w:rsidR="00DE5744" w:rsidRPr="00B97375" w:rsidRDefault="00DE5744" w:rsidP="00DE5744">
            <w:pPr>
              <w:jc w:val="right"/>
              <w:rPr>
                <w:i/>
                <w:iCs/>
                <w:sz w:val="20"/>
                <w:szCs w:val="20"/>
              </w:rPr>
            </w:pPr>
            <w:r w:rsidRPr="004D3B47">
              <w:t>301</w:t>
            </w:r>
          </w:p>
        </w:tc>
        <w:tc>
          <w:tcPr>
            <w:tcW w:w="1328" w:type="dxa"/>
          </w:tcPr>
          <w:p w14:paraId="1299E4AB" w14:textId="3B1987CD" w:rsidR="00DE5744" w:rsidRPr="00B97375" w:rsidRDefault="00DE5744" w:rsidP="00DE5744">
            <w:pPr>
              <w:jc w:val="right"/>
              <w:rPr>
                <w:i/>
                <w:iCs/>
                <w:sz w:val="20"/>
                <w:szCs w:val="20"/>
              </w:rPr>
            </w:pPr>
            <w:r w:rsidRPr="004D3B47">
              <w:t>90.9</w:t>
            </w:r>
          </w:p>
        </w:tc>
        <w:tc>
          <w:tcPr>
            <w:tcW w:w="1328" w:type="dxa"/>
            <w:gridSpan w:val="2"/>
            <w:noWrap/>
          </w:tcPr>
          <w:p w14:paraId="34E63336" w14:textId="68B0EA5B" w:rsidR="00DE5744" w:rsidRPr="00B97375" w:rsidRDefault="00DE5744" w:rsidP="00DE5744">
            <w:pPr>
              <w:jc w:val="right"/>
              <w:rPr>
                <w:i/>
                <w:iCs/>
                <w:sz w:val="20"/>
                <w:szCs w:val="20"/>
              </w:rPr>
            </w:pPr>
            <w:r w:rsidRPr="004D3B47">
              <w:t>295</w:t>
            </w:r>
          </w:p>
        </w:tc>
        <w:tc>
          <w:tcPr>
            <w:tcW w:w="1329" w:type="dxa"/>
            <w:noWrap/>
          </w:tcPr>
          <w:p w14:paraId="7E477634" w14:textId="4A80B0F7" w:rsidR="00DE5744" w:rsidRPr="00B97375" w:rsidRDefault="00DE5744" w:rsidP="00DE5744">
            <w:pPr>
              <w:jc w:val="right"/>
              <w:rPr>
                <w:i/>
                <w:iCs/>
                <w:sz w:val="20"/>
                <w:szCs w:val="20"/>
              </w:rPr>
            </w:pPr>
            <w:r w:rsidRPr="004D3B47">
              <w:t>89.1</w:t>
            </w:r>
          </w:p>
        </w:tc>
      </w:tr>
      <w:tr w:rsidR="00DE5744" w:rsidRPr="00B97375" w14:paraId="7CAF5BD0" w14:textId="77777777" w:rsidTr="00AB0E37">
        <w:trPr>
          <w:trHeight w:val="283"/>
        </w:trPr>
        <w:tc>
          <w:tcPr>
            <w:tcW w:w="2218" w:type="dxa"/>
            <w:noWrap/>
            <w:vAlign w:val="bottom"/>
            <w:hideMark/>
          </w:tcPr>
          <w:p w14:paraId="7BEB1904" w14:textId="332DB58A" w:rsidR="00DE5744" w:rsidRPr="00B97375" w:rsidRDefault="00DE5744" w:rsidP="00DE5744">
            <w:pPr>
              <w:rPr>
                <w:b/>
                <w:bCs/>
                <w:sz w:val="22"/>
              </w:rPr>
            </w:pPr>
            <w:r w:rsidRPr="004D3B47">
              <w:rPr>
                <w:b/>
                <w:bCs/>
                <w:sz w:val="22"/>
              </w:rPr>
              <w:t>Total</w:t>
            </w:r>
          </w:p>
        </w:tc>
        <w:tc>
          <w:tcPr>
            <w:tcW w:w="1330" w:type="dxa"/>
            <w:noWrap/>
          </w:tcPr>
          <w:p w14:paraId="052B97CE" w14:textId="69CE800A" w:rsidR="00DE5744" w:rsidRPr="00FE1B4A" w:rsidRDefault="00DE5744" w:rsidP="00DE5744">
            <w:pPr>
              <w:jc w:val="right"/>
              <w:rPr>
                <w:b/>
                <w:bCs/>
                <w:sz w:val="20"/>
                <w:szCs w:val="20"/>
              </w:rPr>
            </w:pPr>
            <w:r w:rsidRPr="004D3B47">
              <w:rPr>
                <w:b/>
              </w:rPr>
              <w:t>3,791</w:t>
            </w:r>
          </w:p>
        </w:tc>
        <w:tc>
          <w:tcPr>
            <w:tcW w:w="1328" w:type="dxa"/>
            <w:noWrap/>
          </w:tcPr>
          <w:p w14:paraId="746B7C4B" w14:textId="1BAEA048" w:rsidR="00DE5744" w:rsidRPr="00FE1B4A" w:rsidRDefault="00DE5744" w:rsidP="00DE5744">
            <w:pPr>
              <w:jc w:val="right"/>
              <w:rPr>
                <w:b/>
                <w:bCs/>
                <w:sz w:val="20"/>
                <w:szCs w:val="20"/>
              </w:rPr>
            </w:pPr>
            <w:r w:rsidRPr="004D3B47">
              <w:rPr>
                <w:b/>
              </w:rPr>
              <w:t>3,245</w:t>
            </w:r>
          </w:p>
        </w:tc>
        <w:tc>
          <w:tcPr>
            <w:tcW w:w="1329" w:type="dxa"/>
            <w:gridSpan w:val="2"/>
          </w:tcPr>
          <w:p w14:paraId="5A8C4DDE" w14:textId="7A2EC239" w:rsidR="00DE5744" w:rsidRPr="00FE1B4A" w:rsidRDefault="00DE5744" w:rsidP="00DE5744">
            <w:pPr>
              <w:jc w:val="right"/>
              <w:rPr>
                <w:b/>
                <w:bCs/>
                <w:sz w:val="20"/>
                <w:szCs w:val="20"/>
              </w:rPr>
            </w:pPr>
            <w:r w:rsidRPr="004D3B47">
              <w:rPr>
                <w:b/>
              </w:rPr>
              <w:t>85.6</w:t>
            </w:r>
          </w:p>
        </w:tc>
        <w:tc>
          <w:tcPr>
            <w:tcW w:w="1328" w:type="dxa"/>
            <w:noWrap/>
          </w:tcPr>
          <w:p w14:paraId="53942AF8" w14:textId="5663B0E8" w:rsidR="00DE5744" w:rsidRPr="00FE1B4A" w:rsidRDefault="00DE5744" w:rsidP="00DE5744">
            <w:pPr>
              <w:jc w:val="right"/>
              <w:rPr>
                <w:b/>
                <w:bCs/>
                <w:sz w:val="20"/>
                <w:szCs w:val="20"/>
              </w:rPr>
            </w:pPr>
            <w:r w:rsidRPr="004D3B47">
              <w:rPr>
                <w:b/>
              </w:rPr>
              <w:t>3,449</w:t>
            </w:r>
          </w:p>
        </w:tc>
        <w:tc>
          <w:tcPr>
            <w:tcW w:w="1328" w:type="dxa"/>
          </w:tcPr>
          <w:p w14:paraId="76414674" w14:textId="4D7C651A" w:rsidR="00DE5744" w:rsidRPr="00FE1B4A" w:rsidRDefault="00DE5744" w:rsidP="00DE5744">
            <w:pPr>
              <w:jc w:val="right"/>
              <w:rPr>
                <w:b/>
                <w:bCs/>
                <w:sz w:val="20"/>
                <w:szCs w:val="20"/>
              </w:rPr>
            </w:pPr>
            <w:r w:rsidRPr="004D3B47">
              <w:rPr>
                <w:b/>
              </w:rPr>
              <w:t>91.0</w:t>
            </w:r>
          </w:p>
        </w:tc>
        <w:tc>
          <w:tcPr>
            <w:tcW w:w="1329" w:type="dxa"/>
            <w:gridSpan w:val="2"/>
            <w:noWrap/>
          </w:tcPr>
          <w:p w14:paraId="4138D297" w14:textId="7433B8A8" w:rsidR="00DE5744" w:rsidRPr="00FE1B4A" w:rsidRDefault="00DE5744" w:rsidP="00DE5744">
            <w:pPr>
              <w:jc w:val="right"/>
              <w:rPr>
                <w:b/>
                <w:bCs/>
                <w:sz w:val="20"/>
                <w:szCs w:val="20"/>
              </w:rPr>
            </w:pPr>
            <w:r w:rsidRPr="004D3B47">
              <w:rPr>
                <w:b/>
              </w:rPr>
              <w:t>3,041</w:t>
            </w:r>
          </w:p>
        </w:tc>
        <w:tc>
          <w:tcPr>
            <w:tcW w:w="1328" w:type="dxa"/>
          </w:tcPr>
          <w:p w14:paraId="3BF3CDD6" w14:textId="5266CAF6" w:rsidR="00DE5744" w:rsidRPr="00FE1B4A" w:rsidRDefault="00DE5744" w:rsidP="00DE5744">
            <w:pPr>
              <w:jc w:val="right"/>
              <w:rPr>
                <w:b/>
                <w:bCs/>
                <w:sz w:val="20"/>
                <w:szCs w:val="20"/>
              </w:rPr>
            </w:pPr>
            <w:r w:rsidRPr="004D3B47">
              <w:rPr>
                <w:b/>
              </w:rPr>
              <w:t>93.7</w:t>
            </w:r>
          </w:p>
        </w:tc>
        <w:tc>
          <w:tcPr>
            <w:tcW w:w="1328" w:type="dxa"/>
            <w:gridSpan w:val="2"/>
            <w:noWrap/>
          </w:tcPr>
          <w:p w14:paraId="132C6290" w14:textId="2B7ABD07" w:rsidR="00DE5744" w:rsidRPr="00FE1B4A" w:rsidRDefault="00DE5744" w:rsidP="00DE5744">
            <w:pPr>
              <w:jc w:val="right"/>
              <w:rPr>
                <w:b/>
                <w:bCs/>
                <w:sz w:val="20"/>
                <w:szCs w:val="20"/>
              </w:rPr>
            </w:pPr>
            <w:r w:rsidRPr="004D3B47">
              <w:rPr>
                <w:b/>
              </w:rPr>
              <w:t>2,600</w:t>
            </w:r>
          </w:p>
        </w:tc>
        <w:tc>
          <w:tcPr>
            <w:tcW w:w="1329" w:type="dxa"/>
            <w:noWrap/>
          </w:tcPr>
          <w:p w14:paraId="28CDDD4B" w14:textId="41284BD0" w:rsidR="00DE5744" w:rsidRPr="00FE1B4A" w:rsidRDefault="00DE5744" w:rsidP="00DE5744">
            <w:pPr>
              <w:jc w:val="right"/>
              <w:rPr>
                <w:b/>
                <w:bCs/>
                <w:sz w:val="20"/>
                <w:szCs w:val="20"/>
              </w:rPr>
            </w:pPr>
            <w:r w:rsidRPr="004D3B47">
              <w:rPr>
                <w:b/>
              </w:rPr>
              <w:t>80.1</w:t>
            </w:r>
          </w:p>
        </w:tc>
      </w:tr>
    </w:tbl>
    <w:p w14:paraId="3E894521" w14:textId="124552DB" w:rsidR="00030D6F" w:rsidRPr="004D3B47" w:rsidRDefault="00030D6F" w:rsidP="00030D6F">
      <w:pPr>
        <w:rPr>
          <w:i/>
          <w:sz w:val="20"/>
        </w:rPr>
      </w:pPr>
      <w:r w:rsidRPr="004D3B47">
        <w:rPr>
          <w:i/>
          <w:sz w:val="20"/>
        </w:rPr>
        <w:t>LG women = women with persistent LG/ who are LG &amp; hrHPV positive</w:t>
      </w:r>
      <w:r w:rsidR="004C5E32">
        <w:rPr>
          <w:i/>
          <w:sz w:val="20"/>
        </w:rPr>
        <w:t>.</w:t>
      </w:r>
    </w:p>
    <w:p w14:paraId="332DE84B" w14:textId="06CFF4D7" w:rsidR="00030D6F" w:rsidRPr="004D3B47" w:rsidRDefault="00030D6F" w:rsidP="00030D6F">
      <w:pPr>
        <w:rPr>
          <w:i/>
          <w:sz w:val="20"/>
        </w:rPr>
      </w:pPr>
      <w:r w:rsidRPr="004D3B47">
        <w:rPr>
          <w:i/>
          <w:sz w:val="20"/>
        </w:rPr>
        <w:t>* Percentage of women with persistent LG/ who are LG &amp; hrHPV positive</w:t>
      </w:r>
      <w:r w:rsidR="001763DA" w:rsidRPr="004D3B47">
        <w:rPr>
          <w:i/>
          <w:sz w:val="20"/>
        </w:rPr>
        <w:t>;</w:t>
      </w:r>
      <w:r w:rsidRPr="004D3B47">
        <w:rPr>
          <w:i/>
          <w:sz w:val="20"/>
        </w:rPr>
        <w:t xml:space="preserve"> † percentage of women with a referral</w:t>
      </w:r>
      <w:r w:rsidR="004C5E32">
        <w:rPr>
          <w:i/>
          <w:sz w:val="20"/>
        </w:rPr>
        <w:t>.</w:t>
      </w:r>
    </w:p>
    <w:p w14:paraId="03354EE8" w14:textId="77777777" w:rsidR="00030D6F" w:rsidRPr="004D3B47" w:rsidRDefault="00030D6F" w:rsidP="00030D6F"/>
    <w:p w14:paraId="75A5D313" w14:textId="78615173" w:rsidR="000A034A" w:rsidRDefault="008E7879" w:rsidP="000A034A">
      <w:pPr>
        <w:pStyle w:val="Caption"/>
        <w:keepNext/>
      </w:pPr>
      <w:bookmarkStart w:id="2730" w:name="_Ref390611625"/>
      <w:bookmarkStart w:id="2731" w:name="_Toc469398346"/>
      <w:bookmarkStart w:id="2732" w:name="_Toc486941110"/>
      <w:bookmarkStart w:id="2733" w:name="_Toc475605579"/>
      <w:bookmarkStart w:id="2734" w:name="_Toc509928551"/>
      <w:bookmarkStart w:id="2735" w:name="_Toc528676227"/>
      <w:bookmarkStart w:id="2736" w:name="_Toc5627676"/>
      <w:bookmarkStart w:id="2737" w:name="_Toc12875624"/>
      <w:bookmarkStart w:id="2738" w:name="_Toc68606742"/>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67</w:t>
      </w:r>
      <w:r w:rsidR="00905C1A" w:rsidRPr="004D3B47">
        <w:rPr>
          <w:noProof/>
        </w:rPr>
        <w:fldChar w:fldCharType="end"/>
      </w:r>
      <w:bookmarkEnd w:id="2730"/>
      <w:r w:rsidR="00030D6F" w:rsidRPr="004D3B47">
        <w:t xml:space="preserve"> - Follow-up of women with persistent </w:t>
      </w:r>
      <w:r w:rsidR="00365ACF">
        <w:t>low-grade</w:t>
      </w:r>
      <w:r w:rsidR="00030D6F" w:rsidRPr="004D3B47">
        <w:t xml:space="preserve"> cytology/ </w:t>
      </w:r>
      <w:r w:rsidR="00365ACF">
        <w:t>low-grade</w:t>
      </w:r>
      <w:r w:rsidR="00030D6F" w:rsidRPr="004D3B47">
        <w:t xml:space="preserve"> cytology and positive hrHPV test, by ethnicity</w:t>
      </w:r>
      <w:bookmarkEnd w:id="2731"/>
      <w:bookmarkEnd w:id="2732"/>
      <w:bookmarkEnd w:id="2733"/>
      <w:bookmarkEnd w:id="2734"/>
      <w:bookmarkEnd w:id="2735"/>
      <w:bookmarkEnd w:id="2736"/>
      <w:bookmarkEnd w:id="2737"/>
      <w:bookmarkEnd w:id="2738"/>
    </w:p>
    <w:tbl>
      <w:tblPr>
        <w:tblW w:w="141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18"/>
        <w:gridCol w:w="1330"/>
        <w:gridCol w:w="1328"/>
        <w:gridCol w:w="1297"/>
        <w:gridCol w:w="32"/>
        <w:gridCol w:w="1328"/>
        <w:gridCol w:w="1328"/>
        <w:gridCol w:w="6"/>
        <w:gridCol w:w="1323"/>
        <w:gridCol w:w="1315"/>
        <w:gridCol w:w="13"/>
        <w:gridCol w:w="1328"/>
        <w:gridCol w:w="1329"/>
      </w:tblGrid>
      <w:tr w:rsidR="000A034A" w:rsidRPr="00B97375" w14:paraId="6CCCF48A" w14:textId="77777777" w:rsidTr="00AB0E37">
        <w:trPr>
          <w:trHeight w:val="1458"/>
        </w:trPr>
        <w:tc>
          <w:tcPr>
            <w:tcW w:w="2218" w:type="dxa"/>
            <w:vMerge w:val="restart"/>
            <w:tcBorders>
              <w:top w:val="single" w:sz="4" w:space="0" w:color="auto"/>
              <w:bottom w:val="nil"/>
            </w:tcBorders>
            <w:shd w:val="clear" w:color="auto" w:fill="D9D9D9" w:themeFill="background1" w:themeFillShade="D9"/>
            <w:noWrap/>
            <w:hideMark/>
          </w:tcPr>
          <w:p w14:paraId="23E69BA3" w14:textId="77777777" w:rsidR="000A034A" w:rsidRPr="00B97375" w:rsidRDefault="000A034A" w:rsidP="00AB0E37">
            <w:pPr>
              <w:rPr>
                <w:rFonts w:asciiTheme="minorHAnsi" w:hAnsiTheme="minorHAnsi"/>
                <w:b/>
                <w:bCs/>
                <w:szCs w:val="23"/>
              </w:rPr>
            </w:pPr>
            <w:r w:rsidRPr="00B97375">
              <w:rPr>
                <w:rFonts w:asciiTheme="minorHAnsi" w:hAnsiTheme="minorHAnsi"/>
                <w:b/>
                <w:bCs/>
                <w:szCs w:val="23"/>
              </w:rPr>
              <w:t>Ethnicity</w:t>
            </w:r>
          </w:p>
        </w:tc>
        <w:tc>
          <w:tcPr>
            <w:tcW w:w="1330" w:type="dxa"/>
            <w:tcBorders>
              <w:top w:val="single" w:sz="4" w:space="0" w:color="auto"/>
              <w:bottom w:val="nil"/>
            </w:tcBorders>
            <w:shd w:val="clear" w:color="auto" w:fill="D9D9D9" w:themeFill="background1" w:themeFillShade="D9"/>
            <w:hideMark/>
          </w:tcPr>
          <w:p w14:paraId="60ED7DA0" w14:textId="77777777" w:rsidR="000A034A" w:rsidRPr="00B97375" w:rsidRDefault="000A034A" w:rsidP="00AB0E37">
            <w:pPr>
              <w:jc w:val="center"/>
              <w:rPr>
                <w:rFonts w:asciiTheme="minorHAnsi" w:hAnsiTheme="minorHAnsi"/>
                <w:b/>
                <w:bCs/>
                <w:szCs w:val="23"/>
              </w:rPr>
            </w:pPr>
            <w:r w:rsidRPr="00B97375">
              <w:rPr>
                <w:rFonts w:asciiTheme="minorHAnsi" w:hAnsiTheme="minorHAnsi"/>
                <w:b/>
                <w:bCs/>
                <w:szCs w:val="23"/>
              </w:rPr>
              <w:t>LG women</w:t>
            </w:r>
          </w:p>
        </w:tc>
        <w:tc>
          <w:tcPr>
            <w:tcW w:w="2625" w:type="dxa"/>
            <w:gridSpan w:val="2"/>
            <w:tcBorders>
              <w:top w:val="single" w:sz="4" w:space="0" w:color="auto"/>
              <w:bottom w:val="nil"/>
            </w:tcBorders>
            <w:shd w:val="clear" w:color="auto" w:fill="D9D9D9" w:themeFill="background1" w:themeFillShade="D9"/>
            <w:hideMark/>
          </w:tcPr>
          <w:p w14:paraId="11F952EC" w14:textId="77777777" w:rsidR="000A034A" w:rsidRPr="00B97375" w:rsidRDefault="000A034A" w:rsidP="00AB0E37">
            <w:pPr>
              <w:jc w:val="center"/>
              <w:rPr>
                <w:rFonts w:asciiTheme="minorHAnsi" w:hAnsiTheme="minorHAnsi"/>
                <w:b/>
                <w:bCs/>
                <w:szCs w:val="23"/>
              </w:rPr>
            </w:pPr>
            <w:r w:rsidRPr="00B97375">
              <w:rPr>
                <w:rFonts w:asciiTheme="minorHAnsi" w:hAnsiTheme="minorHAnsi"/>
                <w:b/>
                <w:bCs/>
                <w:szCs w:val="23"/>
              </w:rPr>
              <w:t>Women with subsequent referral recorded</w:t>
            </w:r>
          </w:p>
        </w:tc>
        <w:tc>
          <w:tcPr>
            <w:tcW w:w="2694" w:type="dxa"/>
            <w:gridSpan w:val="4"/>
            <w:tcBorders>
              <w:top w:val="single" w:sz="4" w:space="0" w:color="auto"/>
              <w:bottom w:val="nil"/>
            </w:tcBorders>
            <w:shd w:val="clear" w:color="auto" w:fill="D9D9D9" w:themeFill="background1" w:themeFillShade="D9"/>
            <w:hideMark/>
          </w:tcPr>
          <w:p w14:paraId="24EEDB83" w14:textId="77777777" w:rsidR="000A034A" w:rsidRPr="00B97375" w:rsidRDefault="000A034A" w:rsidP="00AB0E37">
            <w:pPr>
              <w:jc w:val="center"/>
              <w:rPr>
                <w:rFonts w:asciiTheme="minorHAnsi" w:hAnsiTheme="minorHAnsi"/>
                <w:b/>
                <w:bCs/>
                <w:szCs w:val="23"/>
              </w:rPr>
            </w:pPr>
            <w:r w:rsidRPr="00B97375">
              <w:rPr>
                <w:rFonts w:asciiTheme="minorHAnsi" w:hAnsiTheme="minorHAnsi"/>
                <w:b/>
                <w:bCs/>
                <w:szCs w:val="23"/>
              </w:rPr>
              <w:t>Women with subsequent colposcopy visit recorded</w:t>
            </w:r>
          </w:p>
        </w:tc>
        <w:tc>
          <w:tcPr>
            <w:tcW w:w="2638" w:type="dxa"/>
            <w:gridSpan w:val="2"/>
            <w:tcBorders>
              <w:top w:val="single" w:sz="4" w:space="0" w:color="auto"/>
              <w:bottom w:val="nil"/>
            </w:tcBorders>
            <w:shd w:val="clear" w:color="auto" w:fill="D9D9D9" w:themeFill="background1" w:themeFillShade="D9"/>
            <w:hideMark/>
          </w:tcPr>
          <w:p w14:paraId="7A67F7C5" w14:textId="77777777" w:rsidR="000A034A" w:rsidRPr="00B97375" w:rsidRDefault="000A034A" w:rsidP="00AB0E37">
            <w:pPr>
              <w:jc w:val="center"/>
              <w:rPr>
                <w:rFonts w:asciiTheme="minorHAnsi" w:hAnsiTheme="minorHAnsi"/>
                <w:b/>
                <w:bCs/>
                <w:szCs w:val="23"/>
              </w:rPr>
            </w:pPr>
            <w:r w:rsidRPr="00B97375">
              <w:rPr>
                <w:rFonts w:asciiTheme="minorHAnsi" w:hAnsiTheme="minorHAnsi"/>
                <w:b/>
                <w:bCs/>
                <w:szCs w:val="23"/>
              </w:rPr>
              <w:t>Women with colposcopy subsequent to referral recorded</w:t>
            </w:r>
          </w:p>
        </w:tc>
        <w:tc>
          <w:tcPr>
            <w:tcW w:w="2670" w:type="dxa"/>
            <w:gridSpan w:val="3"/>
            <w:tcBorders>
              <w:top w:val="single" w:sz="4" w:space="0" w:color="auto"/>
              <w:bottom w:val="nil"/>
            </w:tcBorders>
            <w:shd w:val="clear" w:color="auto" w:fill="D9D9D9" w:themeFill="background1" w:themeFillShade="D9"/>
          </w:tcPr>
          <w:p w14:paraId="01992FD7" w14:textId="77777777" w:rsidR="000A034A" w:rsidRPr="00B97375" w:rsidRDefault="000A034A" w:rsidP="00AB0E37">
            <w:pPr>
              <w:jc w:val="center"/>
              <w:rPr>
                <w:rFonts w:asciiTheme="minorHAnsi" w:hAnsiTheme="minorHAnsi"/>
                <w:b/>
                <w:bCs/>
                <w:szCs w:val="23"/>
              </w:rPr>
            </w:pPr>
            <w:r w:rsidRPr="00B97375">
              <w:rPr>
                <w:rFonts w:asciiTheme="minorHAnsi" w:hAnsiTheme="minorHAnsi"/>
                <w:b/>
                <w:bCs/>
                <w:szCs w:val="23"/>
              </w:rPr>
              <w:t>Women with colposcopy subsequent to referral recorded AND referral: colposcopy interval &lt;= 26 weeks</w:t>
            </w:r>
          </w:p>
        </w:tc>
      </w:tr>
      <w:tr w:rsidR="000A034A" w:rsidRPr="00B97375" w14:paraId="6636B8A0" w14:textId="77777777" w:rsidTr="00AB0E37">
        <w:trPr>
          <w:trHeight w:val="300"/>
        </w:trPr>
        <w:tc>
          <w:tcPr>
            <w:tcW w:w="2218" w:type="dxa"/>
            <w:vMerge/>
            <w:tcBorders>
              <w:top w:val="nil"/>
              <w:bottom w:val="single" w:sz="4" w:space="0" w:color="auto"/>
            </w:tcBorders>
            <w:shd w:val="clear" w:color="auto" w:fill="D9D9D9" w:themeFill="background1" w:themeFillShade="D9"/>
            <w:noWrap/>
          </w:tcPr>
          <w:p w14:paraId="0DCE3D23" w14:textId="77777777" w:rsidR="000A034A" w:rsidRDefault="000A034A" w:rsidP="00AB0E37">
            <w:pPr>
              <w:rPr>
                <w:rFonts w:asciiTheme="minorHAnsi" w:hAnsiTheme="minorHAnsi"/>
                <w:szCs w:val="23"/>
              </w:rPr>
            </w:pPr>
          </w:p>
        </w:tc>
        <w:tc>
          <w:tcPr>
            <w:tcW w:w="1330" w:type="dxa"/>
            <w:tcBorders>
              <w:top w:val="nil"/>
              <w:bottom w:val="single" w:sz="4" w:space="0" w:color="auto"/>
            </w:tcBorders>
            <w:shd w:val="clear" w:color="auto" w:fill="D9D9D9" w:themeFill="background1" w:themeFillShade="D9"/>
            <w:noWrap/>
            <w:vAlign w:val="center"/>
          </w:tcPr>
          <w:p w14:paraId="3C0C0F0E" w14:textId="77777777" w:rsidR="000A034A" w:rsidRPr="00841C9B" w:rsidRDefault="000A034A" w:rsidP="00AB0E37">
            <w:pPr>
              <w:jc w:val="right"/>
            </w:pPr>
            <w:r w:rsidRPr="00B97375">
              <w:rPr>
                <w:b/>
                <w:bCs/>
                <w:sz w:val="22"/>
              </w:rPr>
              <w:t>N</w:t>
            </w:r>
          </w:p>
        </w:tc>
        <w:tc>
          <w:tcPr>
            <w:tcW w:w="1328" w:type="dxa"/>
            <w:tcBorders>
              <w:top w:val="nil"/>
              <w:bottom w:val="single" w:sz="4" w:space="0" w:color="auto"/>
            </w:tcBorders>
            <w:shd w:val="clear" w:color="auto" w:fill="D9D9D9" w:themeFill="background1" w:themeFillShade="D9"/>
            <w:noWrap/>
            <w:vAlign w:val="center"/>
          </w:tcPr>
          <w:p w14:paraId="35AA4D6D" w14:textId="77777777" w:rsidR="000A034A" w:rsidRPr="00841C9B" w:rsidRDefault="000A034A" w:rsidP="00AB0E37">
            <w:pPr>
              <w:jc w:val="right"/>
            </w:pPr>
            <w:r w:rsidRPr="00B97375">
              <w:rPr>
                <w:b/>
                <w:bCs/>
                <w:sz w:val="22"/>
              </w:rPr>
              <w:t>N</w:t>
            </w:r>
          </w:p>
        </w:tc>
        <w:tc>
          <w:tcPr>
            <w:tcW w:w="1329" w:type="dxa"/>
            <w:gridSpan w:val="2"/>
            <w:tcBorders>
              <w:top w:val="nil"/>
              <w:bottom w:val="single" w:sz="4" w:space="0" w:color="auto"/>
            </w:tcBorders>
            <w:shd w:val="clear" w:color="auto" w:fill="D9D9D9" w:themeFill="background1" w:themeFillShade="D9"/>
            <w:vAlign w:val="center"/>
          </w:tcPr>
          <w:p w14:paraId="6169110F" w14:textId="77777777" w:rsidR="000A034A" w:rsidRPr="00841C9B" w:rsidRDefault="000A034A" w:rsidP="00AB0E37">
            <w:pPr>
              <w:jc w:val="right"/>
            </w:pPr>
            <w:r w:rsidRPr="00B97375">
              <w:rPr>
                <w:b/>
                <w:bCs/>
                <w:sz w:val="22"/>
              </w:rPr>
              <w:t>%*</w:t>
            </w:r>
            <w:r>
              <w:rPr>
                <w:b/>
                <w:bCs/>
                <w:sz w:val="22"/>
              </w:rPr>
              <w:t xml:space="preserve"> </w:t>
            </w:r>
          </w:p>
        </w:tc>
        <w:tc>
          <w:tcPr>
            <w:tcW w:w="1328" w:type="dxa"/>
            <w:tcBorders>
              <w:top w:val="nil"/>
              <w:bottom w:val="single" w:sz="4" w:space="0" w:color="auto"/>
            </w:tcBorders>
            <w:shd w:val="clear" w:color="auto" w:fill="D9D9D9" w:themeFill="background1" w:themeFillShade="D9"/>
            <w:noWrap/>
            <w:vAlign w:val="center"/>
          </w:tcPr>
          <w:p w14:paraId="16C04AB6" w14:textId="77777777" w:rsidR="000A034A" w:rsidRPr="00841C9B" w:rsidRDefault="000A034A" w:rsidP="00AB0E37">
            <w:pPr>
              <w:jc w:val="right"/>
            </w:pPr>
            <w:r w:rsidRPr="00B97375">
              <w:rPr>
                <w:b/>
                <w:bCs/>
                <w:sz w:val="22"/>
              </w:rPr>
              <w:t>N</w:t>
            </w:r>
          </w:p>
        </w:tc>
        <w:tc>
          <w:tcPr>
            <w:tcW w:w="1328" w:type="dxa"/>
            <w:tcBorders>
              <w:top w:val="nil"/>
              <w:bottom w:val="single" w:sz="4" w:space="0" w:color="auto"/>
            </w:tcBorders>
            <w:shd w:val="clear" w:color="auto" w:fill="D9D9D9" w:themeFill="background1" w:themeFillShade="D9"/>
            <w:vAlign w:val="center"/>
          </w:tcPr>
          <w:p w14:paraId="69FEEEEC" w14:textId="77777777" w:rsidR="000A034A" w:rsidRPr="00841C9B" w:rsidRDefault="000A034A" w:rsidP="00AB0E37">
            <w:pPr>
              <w:jc w:val="right"/>
            </w:pPr>
            <w:r w:rsidRPr="00B97375">
              <w:rPr>
                <w:b/>
                <w:bCs/>
                <w:sz w:val="22"/>
              </w:rPr>
              <w:t xml:space="preserve">% * </w:t>
            </w:r>
          </w:p>
        </w:tc>
        <w:tc>
          <w:tcPr>
            <w:tcW w:w="1329" w:type="dxa"/>
            <w:gridSpan w:val="2"/>
            <w:tcBorders>
              <w:top w:val="nil"/>
              <w:bottom w:val="single" w:sz="4" w:space="0" w:color="auto"/>
            </w:tcBorders>
            <w:shd w:val="clear" w:color="auto" w:fill="D9D9D9" w:themeFill="background1" w:themeFillShade="D9"/>
            <w:noWrap/>
            <w:vAlign w:val="center"/>
          </w:tcPr>
          <w:p w14:paraId="7420C686" w14:textId="77777777" w:rsidR="000A034A" w:rsidRPr="00841C9B" w:rsidRDefault="000A034A" w:rsidP="00AB0E37">
            <w:pPr>
              <w:jc w:val="right"/>
            </w:pPr>
            <w:r w:rsidRPr="00B97375">
              <w:rPr>
                <w:b/>
                <w:bCs/>
                <w:sz w:val="22"/>
              </w:rPr>
              <w:t>N</w:t>
            </w:r>
          </w:p>
        </w:tc>
        <w:tc>
          <w:tcPr>
            <w:tcW w:w="1328" w:type="dxa"/>
            <w:gridSpan w:val="2"/>
            <w:tcBorders>
              <w:top w:val="nil"/>
              <w:bottom w:val="single" w:sz="4" w:space="0" w:color="auto"/>
            </w:tcBorders>
            <w:shd w:val="clear" w:color="auto" w:fill="D9D9D9" w:themeFill="background1" w:themeFillShade="D9"/>
            <w:vAlign w:val="center"/>
          </w:tcPr>
          <w:p w14:paraId="286CE703" w14:textId="77777777" w:rsidR="000A034A" w:rsidRPr="00841C9B" w:rsidRDefault="000A034A" w:rsidP="00AB0E37">
            <w:pPr>
              <w:jc w:val="right"/>
            </w:pPr>
            <w:r w:rsidRPr="00B97375">
              <w:rPr>
                <w:b/>
                <w:bCs/>
                <w:sz w:val="22"/>
              </w:rPr>
              <w:t>% †</w:t>
            </w:r>
          </w:p>
        </w:tc>
        <w:tc>
          <w:tcPr>
            <w:tcW w:w="1328" w:type="dxa"/>
            <w:tcBorders>
              <w:top w:val="nil"/>
              <w:bottom w:val="single" w:sz="4" w:space="0" w:color="auto"/>
            </w:tcBorders>
            <w:shd w:val="clear" w:color="auto" w:fill="D9D9D9" w:themeFill="background1" w:themeFillShade="D9"/>
            <w:noWrap/>
            <w:vAlign w:val="center"/>
          </w:tcPr>
          <w:p w14:paraId="74E719F4" w14:textId="77777777" w:rsidR="000A034A" w:rsidRPr="00841C9B" w:rsidRDefault="000A034A" w:rsidP="00AB0E37">
            <w:pPr>
              <w:jc w:val="right"/>
            </w:pPr>
            <w:r w:rsidRPr="00B97375">
              <w:rPr>
                <w:b/>
                <w:bCs/>
                <w:sz w:val="22"/>
              </w:rPr>
              <w:t>N</w:t>
            </w:r>
          </w:p>
        </w:tc>
        <w:tc>
          <w:tcPr>
            <w:tcW w:w="1329" w:type="dxa"/>
            <w:tcBorders>
              <w:top w:val="nil"/>
              <w:bottom w:val="single" w:sz="4" w:space="0" w:color="auto"/>
            </w:tcBorders>
            <w:shd w:val="clear" w:color="auto" w:fill="D9D9D9" w:themeFill="background1" w:themeFillShade="D9"/>
            <w:noWrap/>
            <w:vAlign w:val="center"/>
          </w:tcPr>
          <w:p w14:paraId="60DBAADD" w14:textId="77777777" w:rsidR="000A034A" w:rsidRPr="00841C9B" w:rsidRDefault="000A034A" w:rsidP="00AB0E37">
            <w:pPr>
              <w:jc w:val="right"/>
            </w:pPr>
            <w:r w:rsidRPr="00B97375">
              <w:rPr>
                <w:b/>
                <w:bCs/>
                <w:sz w:val="22"/>
              </w:rPr>
              <w:t>% †</w:t>
            </w:r>
          </w:p>
        </w:tc>
      </w:tr>
      <w:tr w:rsidR="000A034A" w:rsidRPr="00B97375" w14:paraId="40C929AC" w14:textId="77777777" w:rsidTr="002B3201">
        <w:trPr>
          <w:trHeight w:val="300"/>
        </w:trPr>
        <w:tc>
          <w:tcPr>
            <w:tcW w:w="2218" w:type="dxa"/>
            <w:tcBorders>
              <w:top w:val="single" w:sz="4" w:space="0" w:color="auto"/>
            </w:tcBorders>
            <w:noWrap/>
          </w:tcPr>
          <w:p w14:paraId="5C55B1E2" w14:textId="5C8FAF0F" w:rsidR="000A034A" w:rsidRPr="00B97375" w:rsidRDefault="000A034A" w:rsidP="000A034A">
            <w:pPr>
              <w:rPr>
                <w:rFonts w:asciiTheme="minorHAnsi" w:hAnsiTheme="minorHAnsi"/>
                <w:szCs w:val="23"/>
              </w:rPr>
            </w:pPr>
            <w:r w:rsidRPr="004D3B47">
              <w:rPr>
                <w:rFonts w:asciiTheme="minorHAnsi" w:hAnsiTheme="minorHAnsi"/>
                <w:szCs w:val="23"/>
              </w:rPr>
              <w:t>Māori</w:t>
            </w:r>
          </w:p>
        </w:tc>
        <w:tc>
          <w:tcPr>
            <w:tcW w:w="1330" w:type="dxa"/>
            <w:tcBorders>
              <w:top w:val="single" w:sz="4" w:space="0" w:color="auto"/>
            </w:tcBorders>
            <w:noWrap/>
          </w:tcPr>
          <w:p w14:paraId="5E960A2F" w14:textId="03BFB158" w:rsidR="000A034A" w:rsidRPr="00B97375" w:rsidRDefault="000A034A" w:rsidP="000A034A">
            <w:pPr>
              <w:jc w:val="right"/>
              <w:rPr>
                <w:rFonts w:asciiTheme="minorHAnsi" w:hAnsiTheme="minorHAnsi"/>
                <w:szCs w:val="23"/>
              </w:rPr>
            </w:pPr>
            <w:r w:rsidRPr="004D3B47">
              <w:t>428</w:t>
            </w:r>
          </w:p>
        </w:tc>
        <w:tc>
          <w:tcPr>
            <w:tcW w:w="1328" w:type="dxa"/>
            <w:tcBorders>
              <w:top w:val="single" w:sz="4" w:space="0" w:color="auto"/>
            </w:tcBorders>
            <w:noWrap/>
          </w:tcPr>
          <w:p w14:paraId="3D119A2C" w14:textId="53FB7957" w:rsidR="000A034A" w:rsidRPr="00B97375" w:rsidRDefault="000A034A" w:rsidP="000A034A">
            <w:pPr>
              <w:jc w:val="right"/>
              <w:rPr>
                <w:rFonts w:asciiTheme="minorHAnsi" w:hAnsiTheme="minorHAnsi"/>
                <w:szCs w:val="23"/>
              </w:rPr>
            </w:pPr>
            <w:r w:rsidRPr="004D3B47">
              <w:t>389</w:t>
            </w:r>
          </w:p>
        </w:tc>
        <w:tc>
          <w:tcPr>
            <w:tcW w:w="1329" w:type="dxa"/>
            <w:gridSpan w:val="2"/>
            <w:tcBorders>
              <w:top w:val="single" w:sz="4" w:space="0" w:color="auto"/>
            </w:tcBorders>
          </w:tcPr>
          <w:p w14:paraId="67544F71" w14:textId="2C9C4C77" w:rsidR="000A034A" w:rsidRPr="00B97375" w:rsidRDefault="000A034A" w:rsidP="000A034A">
            <w:pPr>
              <w:jc w:val="right"/>
              <w:rPr>
                <w:rFonts w:asciiTheme="minorHAnsi" w:hAnsiTheme="minorHAnsi"/>
                <w:szCs w:val="23"/>
              </w:rPr>
            </w:pPr>
            <w:r w:rsidRPr="004D3B47">
              <w:t>90.9</w:t>
            </w:r>
          </w:p>
        </w:tc>
        <w:tc>
          <w:tcPr>
            <w:tcW w:w="1328" w:type="dxa"/>
            <w:tcBorders>
              <w:top w:val="single" w:sz="4" w:space="0" w:color="auto"/>
            </w:tcBorders>
            <w:noWrap/>
          </w:tcPr>
          <w:p w14:paraId="28788A81" w14:textId="1F4562C5" w:rsidR="000A034A" w:rsidRPr="00B97375" w:rsidRDefault="000A034A" w:rsidP="000A034A">
            <w:pPr>
              <w:jc w:val="right"/>
              <w:rPr>
                <w:rFonts w:asciiTheme="minorHAnsi" w:hAnsiTheme="minorHAnsi"/>
                <w:szCs w:val="23"/>
              </w:rPr>
            </w:pPr>
            <w:r w:rsidRPr="004D3B47">
              <w:t>368</w:t>
            </w:r>
          </w:p>
        </w:tc>
        <w:tc>
          <w:tcPr>
            <w:tcW w:w="1328" w:type="dxa"/>
            <w:tcBorders>
              <w:top w:val="single" w:sz="4" w:space="0" w:color="auto"/>
            </w:tcBorders>
          </w:tcPr>
          <w:p w14:paraId="33663248" w14:textId="23D4687B" w:rsidR="000A034A" w:rsidRPr="00B97375" w:rsidRDefault="000A034A" w:rsidP="000A034A">
            <w:pPr>
              <w:jc w:val="right"/>
              <w:rPr>
                <w:rFonts w:asciiTheme="minorHAnsi" w:hAnsiTheme="minorHAnsi"/>
                <w:szCs w:val="23"/>
              </w:rPr>
            </w:pPr>
            <w:r w:rsidRPr="004D3B47">
              <w:t>86.0</w:t>
            </w:r>
          </w:p>
        </w:tc>
        <w:tc>
          <w:tcPr>
            <w:tcW w:w="1329" w:type="dxa"/>
            <w:gridSpan w:val="2"/>
            <w:tcBorders>
              <w:top w:val="single" w:sz="4" w:space="0" w:color="auto"/>
            </w:tcBorders>
            <w:noWrap/>
          </w:tcPr>
          <w:p w14:paraId="72A3CF91" w14:textId="238DE3EF" w:rsidR="000A034A" w:rsidRPr="00B97375" w:rsidRDefault="000A034A" w:rsidP="000A034A">
            <w:pPr>
              <w:jc w:val="right"/>
              <w:rPr>
                <w:rFonts w:asciiTheme="minorHAnsi" w:hAnsiTheme="minorHAnsi"/>
                <w:szCs w:val="23"/>
              </w:rPr>
            </w:pPr>
            <w:r w:rsidRPr="004D3B47">
              <w:t>344</w:t>
            </w:r>
          </w:p>
        </w:tc>
        <w:tc>
          <w:tcPr>
            <w:tcW w:w="1328" w:type="dxa"/>
            <w:gridSpan w:val="2"/>
            <w:tcBorders>
              <w:top w:val="single" w:sz="4" w:space="0" w:color="auto"/>
            </w:tcBorders>
          </w:tcPr>
          <w:p w14:paraId="115EDE99" w14:textId="38D858ED" w:rsidR="000A034A" w:rsidRPr="00B97375" w:rsidRDefault="000A034A" w:rsidP="000A034A">
            <w:pPr>
              <w:jc w:val="right"/>
              <w:rPr>
                <w:rFonts w:asciiTheme="minorHAnsi" w:hAnsiTheme="minorHAnsi"/>
                <w:szCs w:val="23"/>
              </w:rPr>
            </w:pPr>
            <w:r w:rsidRPr="004D3B47">
              <w:t>88.4</w:t>
            </w:r>
          </w:p>
        </w:tc>
        <w:tc>
          <w:tcPr>
            <w:tcW w:w="1328" w:type="dxa"/>
            <w:tcBorders>
              <w:top w:val="single" w:sz="4" w:space="0" w:color="auto"/>
            </w:tcBorders>
            <w:noWrap/>
          </w:tcPr>
          <w:p w14:paraId="7F8E3CDD" w14:textId="2DF537E2" w:rsidR="000A034A" w:rsidRPr="00B97375" w:rsidRDefault="000A034A" w:rsidP="000A034A">
            <w:pPr>
              <w:jc w:val="right"/>
              <w:rPr>
                <w:rFonts w:asciiTheme="minorHAnsi" w:hAnsiTheme="minorHAnsi"/>
                <w:szCs w:val="23"/>
              </w:rPr>
            </w:pPr>
            <w:r w:rsidRPr="004D3B47">
              <w:t>264</w:t>
            </w:r>
          </w:p>
        </w:tc>
        <w:tc>
          <w:tcPr>
            <w:tcW w:w="1329" w:type="dxa"/>
            <w:tcBorders>
              <w:top w:val="single" w:sz="4" w:space="0" w:color="auto"/>
            </w:tcBorders>
            <w:noWrap/>
          </w:tcPr>
          <w:p w14:paraId="0EC1EDB6" w14:textId="12C9F57A" w:rsidR="000A034A" w:rsidRPr="00B97375" w:rsidRDefault="000A034A" w:rsidP="000A034A">
            <w:pPr>
              <w:jc w:val="right"/>
              <w:rPr>
                <w:rFonts w:asciiTheme="minorHAnsi" w:hAnsiTheme="minorHAnsi"/>
                <w:szCs w:val="23"/>
              </w:rPr>
            </w:pPr>
            <w:r w:rsidRPr="004D3B47">
              <w:t>67.9</w:t>
            </w:r>
          </w:p>
        </w:tc>
      </w:tr>
      <w:tr w:rsidR="000A034A" w:rsidRPr="00B97375" w14:paraId="3BCC9204" w14:textId="77777777" w:rsidTr="002B3201">
        <w:trPr>
          <w:trHeight w:val="300"/>
        </w:trPr>
        <w:tc>
          <w:tcPr>
            <w:tcW w:w="2218" w:type="dxa"/>
            <w:noWrap/>
          </w:tcPr>
          <w:p w14:paraId="00507B10" w14:textId="33661830" w:rsidR="000A034A" w:rsidRPr="00B97375" w:rsidRDefault="000A034A" w:rsidP="000A034A">
            <w:pPr>
              <w:rPr>
                <w:rFonts w:asciiTheme="minorHAnsi" w:hAnsiTheme="minorHAnsi"/>
                <w:szCs w:val="23"/>
              </w:rPr>
            </w:pPr>
            <w:r w:rsidRPr="004D3B47">
              <w:rPr>
                <w:rFonts w:asciiTheme="minorHAnsi" w:hAnsiTheme="minorHAnsi"/>
                <w:szCs w:val="23"/>
              </w:rPr>
              <w:t>Pacific</w:t>
            </w:r>
          </w:p>
        </w:tc>
        <w:tc>
          <w:tcPr>
            <w:tcW w:w="1330" w:type="dxa"/>
            <w:noWrap/>
          </w:tcPr>
          <w:p w14:paraId="2A8DC48B" w14:textId="0DB72E68" w:rsidR="000A034A" w:rsidRPr="00B97375" w:rsidRDefault="000A034A" w:rsidP="000A034A">
            <w:pPr>
              <w:jc w:val="right"/>
              <w:rPr>
                <w:rFonts w:asciiTheme="minorHAnsi" w:hAnsiTheme="minorHAnsi"/>
                <w:szCs w:val="23"/>
              </w:rPr>
            </w:pPr>
            <w:r w:rsidRPr="004D3B47">
              <w:t>179</w:t>
            </w:r>
          </w:p>
        </w:tc>
        <w:tc>
          <w:tcPr>
            <w:tcW w:w="1328" w:type="dxa"/>
            <w:noWrap/>
          </w:tcPr>
          <w:p w14:paraId="1BB9D706" w14:textId="7E71B0D0" w:rsidR="000A034A" w:rsidRPr="00B97375" w:rsidRDefault="000A034A" w:rsidP="000A034A">
            <w:pPr>
              <w:jc w:val="right"/>
              <w:rPr>
                <w:rFonts w:asciiTheme="minorHAnsi" w:hAnsiTheme="minorHAnsi"/>
                <w:szCs w:val="23"/>
              </w:rPr>
            </w:pPr>
            <w:r w:rsidRPr="004D3B47">
              <w:t>165</w:t>
            </w:r>
          </w:p>
        </w:tc>
        <w:tc>
          <w:tcPr>
            <w:tcW w:w="1329" w:type="dxa"/>
            <w:gridSpan w:val="2"/>
          </w:tcPr>
          <w:p w14:paraId="437AD0D4" w14:textId="0E3B466B" w:rsidR="000A034A" w:rsidRPr="00B97375" w:rsidRDefault="000A034A" w:rsidP="000A034A">
            <w:pPr>
              <w:jc w:val="right"/>
              <w:rPr>
                <w:rFonts w:asciiTheme="minorHAnsi" w:hAnsiTheme="minorHAnsi"/>
                <w:szCs w:val="23"/>
              </w:rPr>
            </w:pPr>
            <w:r w:rsidRPr="004D3B47">
              <w:t>92.2</w:t>
            </w:r>
          </w:p>
        </w:tc>
        <w:tc>
          <w:tcPr>
            <w:tcW w:w="1328" w:type="dxa"/>
            <w:noWrap/>
          </w:tcPr>
          <w:p w14:paraId="59AA3213" w14:textId="64C6A62E" w:rsidR="000A034A" w:rsidRPr="00B97375" w:rsidRDefault="000A034A" w:rsidP="000A034A">
            <w:pPr>
              <w:jc w:val="right"/>
              <w:rPr>
                <w:rFonts w:asciiTheme="minorHAnsi" w:hAnsiTheme="minorHAnsi"/>
                <w:szCs w:val="23"/>
              </w:rPr>
            </w:pPr>
            <w:r w:rsidRPr="004D3B47">
              <w:t>153</w:t>
            </w:r>
          </w:p>
        </w:tc>
        <w:tc>
          <w:tcPr>
            <w:tcW w:w="1328" w:type="dxa"/>
          </w:tcPr>
          <w:p w14:paraId="714FF3AB" w14:textId="035E5F82" w:rsidR="000A034A" w:rsidRPr="00B97375" w:rsidRDefault="000A034A" w:rsidP="000A034A">
            <w:pPr>
              <w:jc w:val="right"/>
              <w:rPr>
                <w:rFonts w:asciiTheme="minorHAnsi" w:hAnsiTheme="minorHAnsi"/>
                <w:szCs w:val="23"/>
              </w:rPr>
            </w:pPr>
            <w:r w:rsidRPr="004D3B47">
              <w:t>85.5</w:t>
            </w:r>
          </w:p>
        </w:tc>
        <w:tc>
          <w:tcPr>
            <w:tcW w:w="1329" w:type="dxa"/>
            <w:gridSpan w:val="2"/>
            <w:noWrap/>
          </w:tcPr>
          <w:p w14:paraId="2343CF20" w14:textId="7015EA7B" w:rsidR="000A034A" w:rsidRPr="00B97375" w:rsidRDefault="000A034A" w:rsidP="000A034A">
            <w:pPr>
              <w:jc w:val="right"/>
              <w:rPr>
                <w:rFonts w:asciiTheme="minorHAnsi" w:hAnsiTheme="minorHAnsi"/>
                <w:szCs w:val="23"/>
              </w:rPr>
            </w:pPr>
            <w:r w:rsidRPr="004D3B47">
              <w:t>145</w:t>
            </w:r>
          </w:p>
        </w:tc>
        <w:tc>
          <w:tcPr>
            <w:tcW w:w="1328" w:type="dxa"/>
            <w:gridSpan w:val="2"/>
          </w:tcPr>
          <w:p w14:paraId="7B6DB698" w14:textId="6338398E" w:rsidR="000A034A" w:rsidRPr="00B97375" w:rsidRDefault="000A034A" w:rsidP="000A034A">
            <w:pPr>
              <w:jc w:val="right"/>
              <w:rPr>
                <w:rFonts w:asciiTheme="minorHAnsi" w:hAnsiTheme="minorHAnsi"/>
                <w:szCs w:val="23"/>
              </w:rPr>
            </w:pPr>
            <w:r w:rsidRPr="004D3B47">
              <w:t>87.9</w:t>
            </w:r>
          </w:p>
        </w:tc>
        <w:tc>
          <w:tcPr>
            <w:tcW w:w="1328" w:type="dxa"/>
            <w:noWrap/>
          </w:tcPr>
          <w:p w14:paraId="3B02D95C" w14:textId="79B0ED9A" w:rsidR="000A034A" w:rsidRPr="00B97375" w:rsidRDefault="000A034A" w:rsidP="000A034A">
            <w:pPr>
              <w:jc w:val="right"/>
              <w:rPr>
                <w:rFonts w:asciiTheme="minorHAnsi" w:hAnsiTheme="minorHAnsi"/>
                <w:szCs w:val="23"/>
              </w:rPr>
            </w:pPr>
            <w:r w:rsidRPr="004D3B47">
              <w:t>126</w:t>
            </w:r>
          </w:p>
        </w:tc>
        <w:tc>
          <w:tcPr>
            <w:tcW w:w="1329" w:type="dxa"/>
            <w:noWrap/>
          </w:tcPr>
          <w:p w14:paraId="775966E0" w14:textId="4C31C8C8" w:rsidR="000A034A" w:rsidRPr="00B97375" w:rsidRDefault="000A034A" w:rsidP="000A034A">
            <w:pPr>
              <w:jc w:val="right"/>
              <w:rPr>
                <w:rFonts w:asciiTheme="minorHAnsi" w:hAnsiTheme="minorHAnsi"/>
                <w:szCs w:val="23"/>
              </w:rPr>
            </w:pPr>
            <w:r w:rsidRPr="004D3B47">
              <w:t>76.4</w:t>
            </w:r>
          </w:p>
        </w:tc>
      </w:tr>
      <w:tr w:rsidR="000A034A" w:rsidRPr="00B97375" w14:paraId="1C967334" w14:textId="77777777" w:rsidTr="002B3201">
        <w:trPr>
          <w:trHeight w:val="300"/>
        </w:trPr>
        <w:tc>
          <w:tcPr>
            <w:tcW w:w="2218" w:type="dxa"/>
            <w:noWrap/>
          </w:tcPr>
          <w:p w14:paraId="320A79FF" w14:textId="201111E4" w:rsidR="000A034A" w:rsidRPr="00B97375" w:rsidRDefault="000A034A" w:rsidP="000A034A">
            <w:pPr>
              <w:rPr>
                <w:rFonts w:asciiTheme="minorHAnsi" w:hAnsiTheme="minorHAnsi"/>
                <w:szCs w:val="23"/>
              </w:rPr>
            </w:pPr>
            <w:r w:rsidRPr="004D3B47">
              <w:rPr>
                <w:rFonts w:asciiTheme="minorHAnsi" w:hAnsiTheme="minorHAnsi"/>
                <w:szCs w:val="23"/>
              </w:rPr>
              <w:t>Asian</w:t>
            </w:r>
          </w:p>
        </w:tc>
        <w:tc>
          <w:tcPr>
            <w:tcW w:w="1330" w:type="dxa"/>
            <w:noWrap/>
          </w:tcPr>
          <w:p w14:paraId="56F6FD9B" w14:textId="663D1E8C" w:rsidR="000A034A" w:rsidRPr="00B97375" w:rsidRDefault="000A034A" w:rsidP="000A034A">
            <w:pPr>
              <w:jc w:val="right"/>
              <w:rPr>
                <w:rFonts w:asciiTheme="minorHAnsi" w:hAnsiTheme="minorHAnsi"/>
                <w:szCs w:val="23"/>
              </w:rPr>
            </w:pPr>
            <w:r w:rsidRPr="004D3B47">
              <w:t>445</w:t>
            </w:r>
          </w:p>
        </w:tc>
        <w:tc>
          <w:tcPr>
            <w:tcW w:w="1328" w:type="dxa"/>
            <w:noWrap/>
          </w:tcPr>
          <w:p w14:paraId="5C6C1892" w14:textId="487E57FA" w:rsidR="000A034A" w:rsidRPr="00B97375" w:rsidRDefault="000A034A" w:rsidP="000A034A">
            <w:pPr>
              <w:jc w:val="right"/>
              <w:rPr>
                <w:rFonts w:asciiTheme="minorHAnsi" w:hAnsiTheme="minorHAnsi"/>
                <w:szCs w:val="23"/>
              </w:rPr>
            </w:pPr>
            <w:r w:rsidRPr="004D3B47">
              <w:t>380</w:t>
            </w:r>
          </w:p>
        </w:tc>
        <w:tc>
          <w:tcPr>
            <w:tcW w:w="1329" w:type="dxa"/>
            <w:gridSpan w:val="2"/>
          </w:tcPr>
          <w:p w14:paraId="39F77D25" w14:textId="0E16AB71" w:rsidR="000A034A" w:rsidRPr="00B97375" w:rsidRDefault="000A034A" w:rsidP="000A034A">
            <w:pPr>
              <w:jc w:val="right"/>
              <w:rPr>
                <w:rFonts w:asciiTheme="minorHAnsi" w:hAnsiTheme="minorHAnsi"/>
                <w:szCs w:val="23"/>
              </w:rPr>
            </w:pPr>
            <w:r w:rsidRPr="004D3B47">
              <w:t>85.4</w:t>
            </w:r>
          </w:p>
        </w:tc>
        <w:tc>
          <w:tcPr>
            <w:tcW w:w="1328" w:type="dxa"/>
            <w:noWrap/>
          </w:tcPr>
          <w:p w14:paraId="6688C1B1" w14:textId="3CA00258" w:rsidR="000A034A" w:rsidRPr="00B97375" w:rsidRDefault="000A034A" w:rsidP="000A034A">
            <w:pPr>
              <w:jc w:val="right"/>
              <w:rPr>
                <w:rFonts w:asciiTheme="minorHAnsi" w:hAnsiTheme="minorHAnsi"/>
                <w:szCs w:val="23"/>
              </w:rPr>
            </w:pPr>
            <w:r w:rsidRPr="004D3B47">
              <w:t>406</w:t>
            </w:r>
          </w:p>
        </w:tc>
        <w:tc>
          <w:tcPr>
            <w:tcW w:w="1328" w:type="dxa"/>
          </w:tcPr>
          <w:p w14:paraId="277B878F" w14:textId="094C56CC" w:rsidR="000A034A" w:rsidRPr="00B97375" w:rsidRDefault="000A034A" w:rsidP="000A034A">
            <w:pPr>
              <w:jc w:val="right"/>
              <w:rPr>
                <w:rFonts w:asciiTheme="minorHAnsi" w:hAnsiTheme="minorHAnsi"/>
                <w:szCs w:val="23"/>
              </w:rPr>
            </w:pPr>
            <w:r w:rsidRPr="004D3B47">
              <w:t>91.2</w:t>
            </w:r>
          </w:p>
        </w:tc>
        <w:tc>
          <w:tcPr>
            <w:tcW w:w="1329" w:type="dxa"/>
            <w:gridSpan w:val="2"/>
            <w:noWrap/>
          </w:tcPr>
          <w:p w14:paraId="490C2DC6" w14:textId="3AD428A7" w:rsidR="000A034A" w:rsidRPr="00B97375" w:rsidRDefault="000A034A" w:rsidP="000A034A">
            <w:pPr>
              <w:jc w:val="right"/>
              <w:rPr>
                <w:rFonts w:asciiTheme="minorHAnsi" w:hAnsiTheme="minorHAnsi"/>
                <w:szCs w:val="23"/>
              </w:rPr>
            </w:pPr>
            <w:r w:rsidRPr="004D3B47">
              <w:t>360</w:t>
            </w:r>
          </w:p>
        </w:tc>
        <w:tc>
          <w:tcPr>
            <w:tcW w:w="1328" w:type="dxa"/>
            <w:gridSpan w:val="2"/>
          </w:tcPr>
          <w:p w14:paraId="7344E0F0" w14:textId="410D3719" w:rsidR="000A034A" w:rsidRPr="00B97375" w:rsidRDefault="000A034A" w:rsidP="000A034A">
            <w:pPr>
              <w:jc w:val="right"/>
              <w:rPr>
                <w:rFonts w:asciiTheme="minorHAnsi" w:hAnsiTheme="minorHAnsi"/>
                <w:szCs w:val="23"/>
              </w:rPr>
            </w:pPr>
            <w:r w:rsidRPr="004D3B47">
              <w:t>94.7</w:t>
            </w:r>
          </w:p>
        </w:tc>
        <w:tc>
          <w:tcPr>
            <w:tcW w:w="1328" w:type="dxa"/>
            <w:noWrap/>
          </w:tcPr>
          <w:p w14:paraId="3476597D" w14:textId="43B46290" w:rsidR="000A034A" w:rsidRPr="00B97375" w:rsidRDefault="000A034A" w:rsidP="000A034A">
            <w:pPr>
              <w:jc w:val="right"/>
              <w:rPr>
                <w:rFonts w:asciiTheme="minorHAnsi" w:hAnsiTheme="minorHAnsi"/>
                <w:szCs w:val="23"/>
              </w:rPr>
            </w:pPr>
            <w:r w:rsidRPr="004D3B47">
              <w:t>318</w:t>
            </w:r>
          </w:p>
        </w:tc>
        <w:tc>
          <w:tcPr>
            <w:tcW w:w="1329" w:type="dxa"/>
            <w:noWrap/>
          </w:tcPr>
          <w:p w14:paraId="3B53E574" w14:textId="06620C27" w:rsidR="000A034A" w:rsidRPr="00B97375" w:rsidRDefault="000A034A" w:rsidP="000A034A">
            <w:pPr>
              <w:jc w:val="right"/>
              <w:rPr>
                <w:rFonts w:asciiTheme="minorHAnsi" w:hAnsiTheme="minorHAnsi"/>
                <w:szCs w:val="23"/>
              </w:rPr>
            </w:pPr>
            <w:r w:rsidRPr="004D3B47">
              <w:t>83.7</w:t>
            </w:r>
          </w:p>
        </w:tc>
      </w:tr>
      <w:tr w:rsidR="000A034A" w:rsidRPr="00B97375" w14:paraId="48DBB8F7" w14:textId="77777777" w:rsidTr="002B3201">
        <w:trPr>
          <w:trHeight w:val="300"/>
        </w:trPr>
        <w:tc>
          <w:tcPr>
            <w:tcW w:w="2218" w:type="dxa"/>
            <w:noWrap/>
          </w:tcPr>
          <w:p w14:paraId="52CE401F" w14:textId="0CE26507" w:rsidR="000A034A" w:rsidRPr="00B97375" w:rsidRDefault="000A034A" w:rsidP="000A034A">
            <w:pPr>
              <w:rPr>
                <w:rFonts w:asciiTheme="minorHAnsi" w:hAnsiTheme="minorHAnsi"/>
                <w:szCs w:val="23"/>
              </w:rPr>
            </w:pPr>
            <w:r w:rsidRPr="004D3B47">
              <w:rPr>
                <w:rFonts w:asciiTheme="minorHAnsi" w:hAnsiTheme="minorHAnsi"/>
                <w:szCs w:val="23"/>
              </w:rPr>
              <w:t>European/ Other</w:t>
            </w:r>
          </w:p>
        </w:tc>
        <w:tc>
          <w:tcPr>
            <w:tcW w:w="1330" w:type="dxa"/>
            <w:noWrap/>
          </w:tcPr>
          <w:p w14:paraId="4D7EC1DF" w14:textId="19120525" w:rsidR="000A034A" w:rsidRPr="00B97375" w:rsidRDefault="000A034A" w:rsidP="000A034A">
            <w:pPr>
              <w:jc w:val="right"/>
              <w:rPr>
                <w:rFonts w:asciiTheme="minorHAnsi" w:hAnsiTheme="minorHAnsi"/>
                <w:szCs w:val="23"/>
              </w:rPr>
            </w:pPr>
            <w:r w:rsidRPr="004D3B47">
              <w:t>2,739</w:t>
            </w:r>
          </w:p>
        </w:tc>
        <w:tc>
          <w:tcPr>
            <w:tcW w:w="1328" w:type="dxa"/>
            <w:noWrap/>
          </w:tcPr>
          <w:p w14:paraId="12E07556" w14:textId="5D79C070" w:rsidR="000A034A" w:rsidRPr="00B97375" w:rsidRDefault="000A034A" w:rsidP="000A034A">
            <w:pPr>
              <w:jc w:val="right"/>
              <w:rPr>
                <w:rFonts w:asciiTheme="minorHAnsi" w:hAnsiTheme="minorHAnsi"/>
                <w:szCs w:val="23"/>
              </w:rPr>
            </w:pPr>
            <w:r w:rsidRPr="004D3B47">
              <w:t>2,311</w:t>
            </w:r>
          </w:p>
        </w:tc>
        <w:tc>
          <w:tcPr>
            <w:tcW w:w="1329" w:type="dxa"/>
            <w:gridSpan w:val="2"/>
          </w:tcPr>
          <w:p w14:paraId="4802183E" w14:textId="65F77C4B" w:rsidR="000A034A" w:rsidRPr="00B97375" w:rsidRDefault="000A034A" w:rsidP="000A034A">
            <w:pPr>
              <w:jc w:val="right"/>
              <w:rPr>
                <w:rFonts w:asciiTheme="minorHAnsi" w:hAnsiTheme="minorHAnsi"/>
                <w:szCs w:val="23"/>
              </w:rPr>
            </w:pPr>
            <w:r w:rsidRPr="004D3B47">
              <w:t>84.4</w:t>
            </w:r>
          </w:p>
        </w:tc>
        <w:tc>
          <w:tcPr>
            <w:tcW w:w="1328" w:type="dxa"/>
            <w:noWrap/>
          </w:tcPr>
          <w:p w14:paraId="1368DE9D" w14:textId="546C62BE" w:rsidR="000A034A" w:rsidRPr="00B97375" w:rsidRDefault="000A034A" w:rsidP="000A034A">
            <w:pPr>
              <w:jc w:val="right"/>
              <w:rPr>
                <w:rFonts w:asciiTheme="minorHAnsi" w:hAnsiTheme="minorHAnsi"/>
                <w:szCs w:val="23"/>
              </w:rPr>
            </w:pPr>
            <w:r w:rsidRPr="004D3B47">
              <w:t>2,522</w:t>
            </w:r>
          </w:p>
        </w:tc>
        <w:tc>
          <w:tcPr>
            <w:tcW w:w="1328" w:type="dxa"/>
          </w:tcPr>
          <w:p w14:paraId="3930E994" w14:textId="09D2094D" w:rsidR="000A034A" w:rsidRPr="00B97375" w:rsidRDefault="000A034A" w:rsidP="000A034A">
            <w:pPr>
              <w:jc w:val="right"/>
              <w:rPr>
                <w:rFonts w:asciiTheme="minorHAnsi" w:hAnsiTheme="minorHAnsi"/>
                <w:szCs w:val="23"/>
              </w:rPr>
            </w:pPr>
            <w:r w:rsidRPr="004D3B47">
              <w:t>92.1</w:t>
            </w:r>
          </w:p>
        </w:tc>
        <w:tc>
          <w:tcPr>
            <w:tcW w:w="1329" w:type="dxa"/>
            <w:gridSpan w:val="2"/>
            <w:noWrap/>
          </w:tcPr>
          <w:p w14:paraId="247DA39E" w14:textId="0AAD7A43" w:rsidR="000A034A" w:rsidRPr="00B97375" w:rsidRDefault="000A034A" w:rsidP="000A034A">
            <w:pPr>
              <w:jc w:val="right"/>
              <w:rPr>
                <w:rFonts w:asciiTheme="minorHAnsi" w:hAnsiTheme="minorHAnsi"/>
                <w:szCs w:val="23"/>
              </w:rPr>
            </w:pPr>
            <w:r w:rsidRPr="004D3B47">
              <w:t>2,192</w:t>
            </w:r>
          </w:p>
        </w:tc>
        <w:tc>
          <w:tcPr>
            <w:tcW w:w="1328" w:type="dxa"/>
            <w:gridSpan w:val="2"/>
          </w:tcPr>
          <w:p w14:paraId="02FA9781" w14:textId="4DF19487" w:rsidR="000A034A" w:rsidRPr="00B97375" w:rsidRDefault="000A034A" w:rsidP="000A034A">
            <w:pPr>
              <w:jc w:val="right"/>
              <w:rPr>
                <w:rFonts w:asciiTheme="minorHAnsi" w:hAnsiTheme="minorHAnsi"/>
                <w:szCs w:val="23"/>
              </w:rPr>
            </w:pPr>
            <w:r w:rsidRPr="004D3B47">
              <w:t>94.9</w:t>
            </w:r>
          </w:p>
        </w:tc>
        <w:tc>
          <w:tcPr>
            <w:tcW w:w="1328" w:type="dxa"/>
            <w:noWrap/>
          </w:tcPr>
          <w:p w14:paraId="6292DEB1" w14:textId="59A8D5ED" w:rsidR="000A034A" w:rsidRPr="00B97375" w:rsidRDefault="000A034A" w:rsidP="000A034A">
            <w:pPr>
              <w:jc w:val="right"/>
              <w:rPr>
                <w:rFonts w:asciiTheme="minorHAnsi" w:hAnsiTheme="minorHAnsi"/>
                <w:szCs w:val="23"/>
              </w:rPr>
            </w:pPr>
            <w:r w:rsidRPr="004D3B47">
              <w:t>1,892</w:t>
            </w:r>
          </w:p>
        </w:tc>
        <w:tc>
          <w:tcPr>
            <w:tcW w:w="1329" w:type="dxa"/>
            <w:noWrap/>
          </w:tcPr>
          <w:p w14:paraId="37761A4C" w14:textId="20524400" w:rsidR="000A034A" w:rsidRPr="00B97375" w:rsidRDefault="000A034A" w:rsidP="000A034A">
            <w:pPr>
              <w:jc w:val="right"/>
              <w:rPr>
                <w:rFonts w:asciiTheme="minorHAnsi" w:hAnsiTheme="minorHAnsi"/>
                <w:szCs w:val="23"/>
              </w:rPr>
            </w:pPr>
            <w:r w:rsidRPr="004D3B47">
              <w:t>81.9</w:t>
            </w:r>
          </w:p>
        </w:tc>
      </w:tr>
      <w:tr w:rsidR="000A034A" w:rsidRPr="00B97375" w14:paraId="7E52866E" w14:textId="77777777" w:rsidTr="002B3201">
        <w:trPr>
          <w:trHeight w:val="300"/>
        </w:trPr>
        <w:tc>
          <w:tcPr>
            <w:tcW w:w="2218" w:type="dxa"/>
            <w:noWrap/>
            <w:vAlign w:val="bottom"/>
            <w:hideMark/>
          </w:tcPr>
          <w:p w14:paraId="3053B007" w14:textId="29E5C752" w:rsidR="000A034A" w:rsidRPr="00B97375" w:rsidRDefault="000A034A" w:rsidP="000A034A">
            <w:pPr>
              <w:rPr>
                <w:rFonts w:asciiTheme="minorHAnsi" w:hAnsiTheme="minorHAnsi"/>
                <w:b/>
                <w:bCs/>
                <w:szCs w:val="23"/>
              </w:rPr>
            </w:pPr>
            <w:r w:rsidRPr="004D3B47">
              <w:rPr>
                <w:rFonts w:asciiTheme="minorHAnsi" w:hAnsiTheme="minorHAnsi"/>
                <w:b/>
                <w:bCs/>
                <w:szCs w:val="23"/>
              </w:rPr>
              <w:t>Total</w:t>
            </w:r>
          </w:p>
        </w:tc>
        <w:tc>
          <w:tcPr>
            <w:tcW w:w="1330" w:type="dxa"/>
            <w:noWrap/>
          </w:tcPr>
          <w:p w14:paraId="1594BD49" w14:textId="3059ED56" w:rsidR="000A034A" w:rsidRPr="00FE1B4A" w:rsidRDefault="000A034A" w:rsidP="000A034A">
            <w:pPr>
              <w:jc w:val="right"/>
              <w:rPr>
                <w:rFonts w:asciiTheme="minorHAnsi" w:hAnsiTheme="minorHAnsi"/>
                <w:b/>
                <w:bCs/>
                <w:szCs w:val="23"/>
              </w:rPr>
            </w:pPr>
            <w:r w:rsidRPr="004D3B47">
              <w:rPr>
                <w:b/>
              </w:rPr>
              <w:t>3,791</w:t>
            </w:r>
          </w:p>
        </w:tc>
        <w:tc>
          <w:tcPr>
            <w:tcW w:w="1328" w:type="dxa"/>
            <w:noWrap/>
          </w:tcPr>
          <w:p w14:paraId="062E4A9A" w14:textId="6EF5645F" w:rsidR="000A034A" w:rsidRPr="00FE1B4A" w:rsidRDefault="000A034A" w:rsidP="000A034A">
            <w:pPr>
              <w:jc w:val="right"/>
              <w:rPr>
                <w:rFonts w:asciiTheme="minorHAnsi" w:hAnsiTheme="minorHAnsi"/>
                <w:b/>
                <w:bCs/>
                <w:szCs w:val="23"/>
              </w:rPr>
            </w:pPr>
            <w:r w:rsidRPr="004D3B47">
              <w:rPr>
                <w:b/>
              </w:rPr>
              <w:t>3,245</w:t>
            </w:r>
          </w:p>
        </w:tc>
        <w:tc>
          <w:tcPr>
            <w:tcW w:w="1329" w:type="dxa"/>
            <w:gridSpan w:val="2"/>
          </w:tcPr>
          <w:p w14:paraId="38F0A873" w14:textId="64F8C847" w:rsidR="000A034A" w:rsidRPr="00FE1B4A" w:rsidRDefault="000A034A" w:rsidP="000A034A">
            <w:pPr>
              <w:jc w:val="right"/>
              <w:rPr>
                <w:rFonts w:asciiTheme="minorHAnsi" w:hAnsiTheme="minorHAnsi"/>
                <w:b/>
                <w:bCs/>
                <w:szCs w:val="23"/>
              </w:rPr>
            </w:pPr>
            <w:r w:rsidRPr="004D3B47">
              <w:rPr>
                <w:b/>
              </w:rPr>
              <w:t>85.6</w:t>
            </w:r>
          </w:p>
        </w:tc>
        <w:tc>
          <w:tcPr>
            <w:tcW w:w="1328" w:type="dxa"/>
            <w:noWrap/>
          </w:tcPr>
          <w:p w14:paraId="037B0797" w14:textId="1B88DA65" w:rsidR="000A034A" w:rsidRPr="00FE1B4A" w:rsidRDefault="000A034A" w:rsidP="000A034A">
            <w:pPr>
              <w:jc w:val="right"/>
              <w:rPr>
                <w:rFonts w:asciiTheme="minorHAnsi" w:hAnsiTheme="minorHAnsi"/>
                <w:b/>
                <w:bCs/>
                <w:szCs w:val="23"/>
              </w:rPr>
            </w:pPr>
            <w:r w:rsidRPr="004D3B47">
              <w:rPr>
                <w:b/>
              </w:rPr>
              <w:t>3,449</w:t>
            </w:r>
          </w:p>
        </w:tc>
        <w:tc>
          <w:tcPr>
            <w:tcW w:w="1328" w:type="dxa"/>
          </w:tcPr>
          <w:p w14:paraId="21DEEE18" w14:textId="65C32F7C" w:rsidR="000A034A" w:rsidRPr="00FE1B4A" w:rsidRDefault="000A034A" w:rsidP="000A034A">
            <w:pPr>
              <w:jc w:val="right"/>
              <w:rPr>
                <w:rFonts w:asciiTheme="minorHAnsi" w:hAnsiTheme="minorHAnsi"/>
                <w:b/>
                <w:bCs/>
                <w:szCs w:val="23"/>
              </w:rPr>
            </w:pPr>
            <w:r w:rsidRPr="004D3B47">
              <w:rPr>
                <w:b/>
              </w:rPr>
              <w:t>91.0</w:t>
            </w:r>
          </w:p>
        </w:tc>
        <w:tc>
          <w:tcPr>
            <w:tcW w:w="1329" w:type="dxa"/>
            <w:gridSpan w:val="2"/>
            <w:noWrap/>
          </w:tcPr>
          <w:p w14:paraId="0060D814" w14:textId="360537E8" w:rsidR="000A034A" w:rsidRPr="00FE1B4A" w:rsidRDefault="000A034A" w:rsidP="000A034A">
            <w:pPr>
              <w:jc w:val="right"/>
              <w:rPr>
                <w:rFonts w:asciiTheme="minorHAnsi" w:hAnsiTheme="minorHAnsi"/>
                <w:b/>
                <w:bCs/>
                <w:szCs w:val="23"/>
              </w:rPr>
            </w:pPr>
            <w:r w:rsidRPr="004D3B47">
              <w:rPr>
                <w:b/>
              </w:rPr>
              <w:t>3,041</w:t>
            </w:r>
          </w:p>
        </w:tc>
        <w:tc>
          <w:tcPr>
            <w:tcW w:w="1328" w:type="dxa"/>
            <w:gridSpan w:val="2"/>
          </w:tcPr>
          <w:p w14:paraId="1E4E2413" w14:textId="584E99E6" w:rsidR="000A034A" w:rsidRPr="00FE1B4A" w:rsidRDefault="000A034A" w:rsidP="000A034A">
            <w:pPr>
              <w:jc w:val="right"/>
              <w:rPr>
                <w:rFonts w:asciiTheme="minorHAnsi" w:hAnsiTheme="minorHAnsi"/>
                <w:b/>
                <w:bCs/>
                <w:szCs w:val="23"/>
              </w:rPr>
            </w:pPr>
            <w:r w:rsidRPr="004D3B47">
              <w:rPr>
                <w:b/>
              </w:rPr>
              <w:t>93.7</w:t>
            </w:r>
          </w:p>
        </w:tc>
        <w:tc>
          <w:tcPr>
            <w:tcW w:w="1328" w:type="dxa"/>
            <w:noWrap/>
          </w:tcPr>
          <w:p w14:paraId="36CAB835" w14:textId="0861A6C6" w:rsidR="000A034A" w:rsidRPr="00FE1B4A" w:rsidRDefault="000A034A" w:rsidP="000A034A">
            <w:pPr>
              <w:jc w:val="right"/>
              <w:rPr>
                <w:rFonts w:asciiTheme="minorHAnsi" w:hAnsiTheme="minorHAnsi"/>
                <w:b/>
                <w:bCs/>
                <w:szCs w:val="23"/>
              </w:rPr>
            </w:pPr>
            <w:r w:rsidRPr="004D3B47">
              <w:rPr>
                <w:b/>
              </w:rPr>
              <w:t>2,600</w:t>
            </w:r>
          </w:p>
        </w:tc>
        <w:tc>
          <w:tcPr>
            <w:tcW w:w="1329" w:type="dxa"/>
            <w:noWrap/>
          </w:tcPr>
          <w:p w14:paraId="1A09A02C" w14:textId="4BC58A14" w:rsidR="000A034A" w:rsidRPr="00FE1B4A" w:rsidRDefault="000A034A" w:rsidP="000A034A">
            <w:pPr>
              <w:jc w:val="right"/>
              <w:rPr>
                <w:rFonts w:asciiTheme="minorHAnsi" w:hAnsiTheme="minorHAnsi"/>
                <w:b/>
                <w:bCs/>
                <w:szCs w:val="23"/>
              </w:rPr>
            </w:pPr>
            <w:r w:rsidRPr="004D3B47">
              <w:rPr>
                <w:b/>
              </w:rPr>
              <w:t>80.1</w:t>
            </w:r>
          </w:p>
        </w:tc>
      </w:tr>
    </w:tbl>
    <w:p w14:paraId="14D28CFD" w14:textId="7091DAD6" w:rsidR="00030D6F" w:rsidRPr="004D3B47" w:rsidRDefault="00030D6F" w:rsidP="00030D6F">
      <w:pPr>
        <w:rPr>
          <w:i/>
          <w:sz w:val="20"/>
        </w:rPr>
      </w:pPr>
      <w:r w:rsidRPr="004D3B47">
        <w:rPr>
          <w:i/>
          <w:sz w:val="20"/>
        </w:rPr>
        <w:t>LG women = women with persistent LG/ who are LG &amp; hrHPV positive</w:t>
      </w:r>
      <w:r w:rsidR="004C5E32">
        <w:rPr>
          <w:i/>
          <w:sz w:val="20"/>
        </w:rPr>
        <w:t>.</w:t>
      </w:r>
      <w:r w:rsidR="00A26D58">
        <w:rPr>
          <w:i/>
          <w:sz w:val="20"/>
        </w:rPr>
        <w:t xml:space="preserve"> </w:t>
      </w:r>
    </w:p>
    <w:p w14:paraId="6C777856" w14:textId="088850D6" w:rsidR="00030D6F" w:rsidRPr="004D3B47" w:rsidRDefault="00030D6F" w:rsidP="00030D6F">
      <w:pPr>
        <w:rPr>
          <w:i/>
          <w:sz w:val="20"/>
        </w:rPr>
      </w:pPr>
      <w:r w:rsidRPr="004D3B47">
        <w:rPr>
          <w:i/>
          <w:sz w:val="20"/>
        </w:rPr>
        <w:t>* Percentage of women with persistent LG/ who are LG &amp; hrHPV positive</w:t>
      </w:r>
      <w:r w:rsidR="001763DA" w:rsidRPr="004D3B47">
        <w:rPr>
          <w:i/>
          <w:sz w:val="20"/>
        </w:rPr>
        <w:t>;</w:t>
      </w:r>
      <w:r w:rsidRPr="004D3B47">
        <w:rPr>
          <w:i/>
          <w:sz w:val="20"/>
        </w:rPr>
        <w:t xml:space="preserve"> † percentage of women with a referral</w:t>
      </w:r>
      <w:r w:rsidR="004C5E32">
        <w:rPr>
          <w:i/>
          <w:sz w:val="20"/>
        </w:rPr>
        <w:t>.</w:t>
      </w:r>
    </w:p>
    <w:p w14:paraId="3E505E73" w14:textId="77777777" w:rsidR="00030D6F" w:rsidRPr="004D3B47" w:rsidRDefault="00030D6F" w:rsidP="00030D6F">
      <w:pPr>
        <w:rPr>
          <w:rFonts w:ascii="Cambria" w:eastAsia="Times New Roman" w:hAnsi="Cambria"/>
          <w:b/>
          <w:bCs/>
          <w:sz w:val="26"/>
          <w:szCs w:val="26"/>
        </w:rPr>
      </w:pPr>
      <w:r w:rsidRPr="004D3B47">
        <w:br w:type="page"/>
      </w:r>
    </w:p>
    <w:p w14:paraId="2C442823" w14:textId="77777777" w:rsidR="00030D6F" w:rsidRPr="004D3B47" w:rsidRDefault="00030D6F" w:rsidP="00030D6F">
      <w:pPr>
        <w:pStyle w:val="Heading3"/>
      </w:pPr>
      <w:bookmarkStart w:id="2739" w:name="_Toc475630243"/>
      <w:bookmarkStart w:id="2740" w:name="_Toc482704720"/>
      <w:bookmarkStart w:id="2741" w:name="_Toc509928479"/>
      <w:bookmarkStart w:id="2742" w:name="_Toc528676081"/>
      <w:bookmarkStart w:id="2743" w:name="_Toc2170068"/>
      <w:bookmarkStart w:id="2744" w:name="_Toc76740857"/>
      <w:r w:rsidRPr="004D3B47">
        <w:t>Indicator 7.3 – Adequacy of documenting colposcopic assessment</w:t>
      </w:r>
      <w:bookmarkEnd w:id="2739"/>
      <w:bookmarkEnd w:id="2740"/>
      <w:bookmarkEnd w:id="2741"/>
      <w:bookmarkEnd w:id="2742"/>
      <w:bookmarkEnd w:id="2743"/>
      <w:bookmarkEnd w:id="2744"/>
    </w:p>
    <w:p w14:paraId="7F36D49E" w14:textId="6D5E44A8" w:rsidR="00343A0C" w:rsidRDefault="008E7879" w:rsidP="00343A0C">
      <w:pPr>
        <w:pStyle w:val="Caption"/>
        <w:keepNext/>
        <w:spacing w:after="80"/>
        <w:ind w:right="544"/>
        <w:jc w:val="both"/>
      </w:pPr>
      <w:bookmarkStart w:id="2745" w:name="_Ref310244840"/>
      <w:bookmarkStart w:id="2746" w:name="_Toc469398347"/>
      <w:bookmarkStart w:id="2747" w:name="_Toc486941111"/>
      <w:bookmarkStart w:id="2748" w:name="_Toc475605580"/>
      <w:bookmarkStart w:id="2749" w:name="_Toc509928552"/>
      <w:bookmarkStart w:id="2750" w:name="_Toc528676228"/>
      <w:bookmarkStart w:id="2751" w:name="_Toc5627677"/>
      <w:bookmarkStart w:id="2752" w:name="_Toc12875625"/>
      <w:bookmarkStart w:id="2753" w:name="_Toc68606743"/>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68</w:t>
      </w:r>
      <w:r w:rsidR="00905C1A" w:rsidRPr="004D3B47">
        <w:rPr>
          <w:noProof/>
        </w:rPr>
        <w:fldChar w:fldCharType="end"/>
      </w:r>
      <w:bookmarkEnd w:id="2745"/>
      <w:r w:rsidR="00030D6F" w:rsidRPr="004D3B47">
        <w:t xml:space="preserve"> - Completion of colposcopic assessment fields, by DHB</w:t>
      </w:r>
      <w:bookmarkEnd w:id="2746"/>
      <w:bookmarkEnd w:id="2747"/>
      <w:bookmarkEnd w:id="2748"/>
      <w:bookmarkEnd w:id="2749"/>
      <w:bookmarkEnd w:id="2750"/>
      <w:bookmarkEnd w:id="2751"/>
      <w:bookmarkEnd w:id="2752"/>
      <w:bookmarkEnd w:id="2753"/>
    </w:p>
    <w:tbl>
      <w:tblPr>
        <w:tblW w:w="13058" w:type="dxa"/>
        <w:tblInd w:w="9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27"/>
        <w:gridCol w:w="1559"/>
        <w:gridCol w:w="1276"/>
        <w:gridCol w:w="1701"/>
        <w:gridCol w:w="1843"/>
        <w:gridCol w:w="1417"/>
        <w:gridCol w:w="1418"/>
        <w:gridCol w:w="1417"/>
      </w:tblGrid>
      <w:tr w:rsidR="00343A0C" w:rsidRPr="00B97375" w14:paraId="5AFF33B8" w14:textId="77777777" w:rsidTr="00AB0E37">
        <w:tc>
          <w:tcPr>
            <w:tcW w:w="2427" w:type="dxa"/>
            <w:vMerge w:val="restart"/>
            <w:tcBorders>
              <w:top w:val="single" w:sz="4" w:space="0" w:color="auto"/>
              <w:bottom w:val="nil"/>
            </w:tcBorders>
            <w:shd w:val="clear" w:color="000000" w:fill="D9D9D9"/>
            <w:hideMark/>
          </w:tcPr>
          <w:p w14:paraId="2F671D37" w14:textId="77777777" w:rsidR="00343A0C" w:rsidRPr="00B97375" w:rsidRDefault="00343A0C" w:rsidP="00AB0E37">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DHB</w:t>
            </w:r>
          </w:p>
        </w:tc>
        <w:tc>
          <w:tcPr>
            <w:tcW w:w="1559" w:type="dxa"/>
            <w:vMerge w:val="restart"/>
            <w:tcBorders>
              <w:top w:val="single" w:sz="4" w:space="0" w:color="auto"/>
              <w:bottom w:val="nil"/>
            </w:tcBorders>
            <w:shd w:val="clear" w:color="000000" w:fill="D9D9D9"/>
            <w:hideMark/>
          </w:tcPr>
          <w:p w14:paraId="21D8967B" w14:textId="77777777" w:rsidR="00343A0C" w:rsidRPr="00B97375" w:rsidRDefault="00343A0C" w:rsidP="00AB0E37">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colposcopies</w:t>
            </w:r>
          </w:p>
          <w:p w14:paraId="0D11BBD0" w14:textId="77777777" w:rsidR="00343A0C" w:rsidRPr="00B97375" w:rsidRDefault="00343A0C" w:rsidP="00AB0E37">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9072" w:type="dxa"/>
            <w:gridSpan w:val="6"/>
            <w:tcBorders>
              <w:top w:val="single" w:sz="4" w:space="0" w:color="auto"/>
              <w:bottom w:val="nil"/>
            </w:tcBorders>
            <w:shd w:val="clear" w:color="000000" w:fill="D9D9D9"/>
          </w:tcPr>
          <w:p w14:paraId="7C5EC6D7" w14:textId="77777777" w:rsidR="00343A0C" w:rsidRPr="00B97375" w:rsidRDefault="00343A0C" w:rsidP="00AB0E37">
            <w:pPr>
              <w:spacing w:before="120" w:after="120"/>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of colposcopies performed where items are completed</w:t>
            </w:r>
          </w:p>
        </w:tc>
      </w:tr>
      <w:tr w:rsidR="00343A0C" w:rsidRPr="00B97375" w14:paraId="5681B5F1" w14:textId="77777777" w:rsidTr="00AB0E37">
        <w:tc>
          <w:tcPr>
            <w:tcW w:w="2427" w:type="dxa"/>
            <w:vMerge/>
            <w:tcBorders>
              <w:top w:val="nil"/>
              <w:bottom w:val="single" w:sz="4" w:space="0" w:color="auto"/>
            </w:tcBorders>
            <w:vAlign w:val="center"/>
            <w:hideMark/>
          </w:tcPr>
          <w:p w14:paraId="0B6FFF60" w14:textId="77777777" w:rsidR="00343A0C" w:rsidRPr="00B97375" w:rsidRDefault="00343A0C" w:rsidP="00AB0E37">
            <w:pPr>
              <w:rPr>
                <w:rFonts w:asciiTheme="minorHAnsi" w:eastAsia="Times New Roman" w:hAnsiTheme="minorHAnsi" w:cs="Arial"/>
                <w:b/>
                <w:bCs/>
                <w:szCs w:val="23"/>
                <w:lang w:eastAsia="en-AU"/>
              </w:rPr>
            </w:pPr>
          </w:p>
        </w:tc>
        <w:tc>
          <w:tcPr>
            <w:tcW w:w="1559" w:type="dxa"/>
            <w:vMerge/>
            <w:tcBorders>
              <w:top w:val="nil"/>
              <w:bottom w:val="single" w:sz="4" w:space="0" w:color="auto"/>
            </w:tcBorders>
            <w:shd w:val="clear" w:color="000000" w:fill="D9D9D9"/>
            <w:vAlign w:val="bottom"/>
            <w:hideMark/>
          </w:tcPr>
          <w:p w14:paraId="62A4BE12" w14:textId="77777777" w:rsidR="00343A0C" w:rsidRPr="00B97375" w:rsidRDefault="00343A0C" w:rsidP="00AB0E37">
            <w:pPr>
              <w:jc w:val="right"/>
              <w:rPr>
                <w:rFonts w:asciiTheme="minorHAnsi" w:eastAsia="Times New Roman" w:hAnsiTheme="minorHAnsi" w:cs="Arial"/>
                <w:b/>
                <w:bCs/>
                <w:szCs w:val="23"/>
                <w:lang w:eastAsia="en-AU"/>
              </w:rPr>
            </w:pPr>
          </w:p>
        </w:tc>
        <w:tc>
          <w:tcPr>
            <w:tcW w:w="1276" w:type="dxa"/>
            <w:tcBorders>
              <w:top w:val="nil"/>
              <w:bottom w:val="single" w:sz="4" w:space="0" w:color="auto"/>
            </w:tcBorders>
            <w:shd w:val="clear" w:color="000000" w:fill="D9D9D9"/>
            <w:hideMark/>
          </w:tcPr>
          <w:p w14:paraId="651C9B38" w14:textId="77777777" w:rsidR="00343A0C" w:rsidRPr="00B97375" w:rsidRDefault="00343A0C" w:rsidP="00AB0E37">
            <w:pPr>
              <w:jc w:val="right"/>
              <w:rPr>
                <w:rFonts w:asciiTheme="minorHAnsi" w:eastAsia="Times New Roman" w:hAnsiTheme="minorHAnsi" w:cs="Arial"/>
                <w:b/>
                <w:bCs/>
                <w:szCs w:val="23"/>
                <w:vertAlign w:val="superscript"/>
                <w:lang w:eastAsia="en-AU"/>
              </w:rPr>
            </w:pPr>
            <w:r w:rsidRPr="00B97375">
              <w:rPr>
                <w:rFonts w:asciiTheme="minorHAnsi" w:eastAsia="Times New Roman" w:hAnsiTheme="minorHAnsi" w:cs="Arial"/>
                <w:b/>
                <w:bCs/>
                <w:szCs w:val="23"/>
                <w:lang w:eastAsia="en-AU"/>
              </w:rPr>
              <w:t>SCJ visibility</w:t>
            </w:r>
            <w:r w:rsidRPr="00B97375">
              <w:rPr>
                <w:rFonts w:asciiTheme="minorHAnsi" w:eastAsia="Times New Roman" w:hAnsiTheme="minorHAnsi" w:cs="Arial"/>
                <w:b/>
                <w:bCs/>
                <w:szCs w:val="23"/>
                <w:vertAlign w:val="superscript"/>
                <w:lang w:eastAsia="en-AU"/>
              </w:rPr>
              <w:t>(i)</w:t>
            </w:r>
          </w:p>
        </w:tc>
        <w:tc>
          <w:tcPr>
            <w:tcW w:w="1701" w:type="dxa"/>
            <w:tcBorders>
              <w:top w:val="nil"/>
              <w:bottom w:val="single" w:sz="4" w:space="0" w:color="auto"/>
            </w:tcBorders>
            <w:shd w:val="clear" w:color="000000" w:fill="D9D9D9"/>
            <w:hideMark/>
          </w:tcPr>
          <w:p w14:paraId="157B95A7" w14:textId="77777777" w:rsidR="00343A0C" w:rsidRPr="00B97375" w:rsidRDefault="00343A0C" w:rsidP="00AB0E37">
            <w:pPr>
              <w:jc w:val="right"/>
              <w:rPr>
                <w:rFonts w:asciiTheme="minorHAnsi" w:eastAsia="Times New Roman" w:hAnsiTheme="minorHAnsi" w:cs="Arial"/>
                <w:b/>
                <w:bCs/>
                <w:szCs w:val="23"/>
                <w:vertAlign w:val="superscript"/>
                <w:lang w:eastAsia="en-AU"/>
              </w:rPr>
            </w:pPr>
            <w:r w:rsidRPr="00B97375">
              <w:rPr>
                <w:rFonts w:asciiTheme="minorHAnsi" w:eastAsia="Times New Roman" w:hAnsiTheme="minorHAnsi" w:cs="Arial"/>
                <w:b/>
                <w:bCs/>
                <w:szCs w:val="23"/>
                <w:lang w:eastAsia="en-AU"/>
              </w:rPr>
              <w:t>Presence/ absence lesion</w:t>
            </w:r>
            <w:r w:rsidRPr="00B97375">
              <w:rPr>
                <w:rFonts w:asciiTheme="minorHAnsi" w:eastAsia="Times New Roman" w:hAnsiTheme="minorHAnsi" w:cs="Arial"/>
                <w:b/>
                <w:bCs/>
                <w:szCs w:val="23"/>
                <w:vertAlign w:val="superscript"/>
                <w:lang w:eastAsia="en-AU"/>
              </w:rPr>
              <w:t>(ii)</w:t>
            </w:r>
          </w:p>
        </w:tc>
        <w:tc>
          <w:tcPr>
            <w:tcW w:w="1843" w:type="dxa"/>
            <w:tcBorders>
              <w:top w:val="nil"/>
              <w:bottom w:val="single" w:sz="4" w:space="0" w:color="auto"/>
            </w:tcBorders>
            <w:shd w:val="clear" w:color="000000" w:fill="D9D9D9"/>
            <w:tcMar>
              <w:left w:w="57" w:type="dxa"/>
              <w:right w:w="57" w:type="dxa"/>
            </w:tcMar>
            <w:hideMark/>
          </w:tcPr>
          <w:p w14:paraId="4128E722" w14:textId="77777777" w:rsidR="00343A0C" w:rsidRPr="00B97375" w:rsidRDefault="00343A0C" w:rsidP="00AB0E37">
            <w:pPr>
              <w:jc w:val="right"/>
              <w:rPr>
                <w:rFonts w:asciiTheme="minorHAnsi" w:eastAsia="Times New Roman" w:hAnsiTheme="minorHAnsi" w:cs="Arial"/>
                <w:b/>
                <w:bCs/>
                <w:szCs w:val="23"/>
                <w:vertAlign w:val="superscript"/>
                <w:lang w:eastAsia="en-AU"/>
              </w:rPr>
            </w:pPr>
            <w:r w:rsidRPr="00B97375">
              <w:rPr>
                <w:rFonts w:asciiTheme="minorHAnsi" w:eastAsia="Times New Roman" w:hAnsiTheme="minorHAnsi" w:cs="Arial"/>
                <w:b/>
                <w:bCs/>
                <w:szCs w:val="23"/>
                <w:lang w:eastAsia="en-AU"/>
              </w:rPr>
              <w:t>Opinion re abnormality grade</w:t>
            </w:r>
            <w:r w:rsidRPr="00B97375">
              <w:rPr>
                <w:rFonts w:asciiTheme="minorHAnsi" w:eastAsia="Times New Roman" w:hAnsiTheme="minorHAnsi" w:cs="Arial"/>
                <w:b/>
                <w:bCs/>
                <w:szCs w:val="23"/>
                <w:vertAlign w:val="superscript"/>
                <w:lang w:eastAsia="en-AU"/>
              </w:rPr>
              <w:t>(iii)</w:t>
            </w:r>
          </w:p>
        </w:tc>
        <w:tc>
          <w:tcPr>
            <w:tcW w:w="1417" w:type="dxa"/>
            <w:tcBorders>
              <w:top w:val="nil"/>
              <w:bottom w:val="single" w:sz="4" w:space="0" w:color="auto"/>
            </w:tcBorders>
            <w:shd w:val="clear" w:color="000000" w:fill="D9D9D9"/>
          </w:tcPr>
          <w:p w14:paraId="5937D76B" w14:textId="77777777" w:rsidR="00343A0C" w:rsidRPr="00B97375" w:rsidRDefault="00343A0C" w:rsidP="00AB0E37">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Follow-up type</w:t>
            </w:r>
          </w:p>
        </w:tc>
        <w:tc>
          <w:tcPr>
            <w:tcW w:w="1418" w:type="dxa"/>
            <w:tcBorders>
              <w:top w:val="nil"/>
              <w:bottom w:val="single" w:sz="4" w:space="0" w:color="auto"/>
            </w:tcBorders>
            <w:shd w:val="clear" w:color="000000" w:fill="D9D9D9"/>
          </w:tcPr>
          <w:p w14:paraId="4E501C6E" w14:textId="77777777" w:rsidR="00343A0C" w:rsidRPr="00B97375" w:rsidRDefault="00343A0C" w:rsidP="00AB0E37">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Follow-up timeframe</w:t>
            </w:r>
          </w:p>
        </w:tc>
        <w:tc>
          <w:tcPr>
            <w:tcW w:w="1417" w:type="dxa"/>
            <w:tcBorders>
              <w:top w:val="nil"/>
              <w:bottom w:val="single" w:sz="4" w:space="0" w:color="auto"/>
            </w:tcBorders>
            <w:shd w:val="clear" w:color="000000" w:fill="D9D9D9"/>
            <w:hideMark/>
          </w:tcPr>
          <w:p w14:paraId="725F8BC3" w14:textId="77777777" w:rsidR="00343A0C" w:rsidRPr="00B97375" w:rsidRDefault="00343A0C" w:rsidP="00AB0E37">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Items i, ii, &amp; iii complete</w:t>
            </w:r>
          </w:p>
        </w:tc>
      </w:tr>
      <w:tr w:rsidR="00343A0C" w:rsidRPr="00B97375" w14:paraId="492D8570" w14:textId="77777777" w:rsidTr="00AB0E37">
        <w:trPr>
          <w:trHeight w:val="315"/>
        </w:trPr>
        <w:tc>
          <w:tcPr>
            <w:tcW w:w="2427" w:type="dxa"/>
            <w:tcBorders>
              <w:top w:val="single" w:sz="4" w:space="0" w:color="auto"/>
            </w:tcBorders>
            <w:shd w:val="clear" w:color="auto" w:fill="auto"/>
          </w:tcPr>
          <w:p w14:paraId="492DD35D" w14:textId="29E2E0EE" w:rsidR="00343A0C" w:rsidRPr="00B97375" w:rsidRDefault="00343A0C" w:rsidP="00343A0C">
            <w:pPr>
              <w:rPr>
                <w:rFonts w:asciiTheme="minorHAnsi" w:hAnsiTheme="minorHAnsi"/>
                <w:i/>
                <w:szCs w:val="23"/>
              </w:rPr>
            </w:pPr>
            <w:r w:rsidRPr="004D3B47">
              <w:rPr>
                <w:rFonts w:asciiTheme="minorHAnsi" w:hAnsiTheme="minorHAnsi"/>
                <w:i/>
                <w:szCs w:val="23"/>
              </w:rPr>
              <w:t>Public clinics overall</w:t>
            </w:r>
          </w:p>
        </w:tc>
        <w:tc>
          <w:tcPr>
            <w:tcW w:w="1559" w:type="dxa"/>
            <w:tcBorders>
              <w:top w:val="single" w:sz="4" w:space="0" w:color="auto"/>
            </w:tcBorders>
            <w:shd w:val="clear" w:color="auto" w:fill="auto"/>
          </w:tcPr>
          <w:p w14:paraId="7E127770" w14:textId="305F6054" w:rsidR="00343A0C" w:rsidRPr="00B97375" w:rsidRDefault="00343A0C" w:rsidP="00343A0C">
            <w:pPr>
              <w:jc w:val="right"/>
              <w:rPr>
                <w:rFonts w:asciiTheme="minorHAnsi" w:hAnsiTheme="minorHAnsi"/>
                <w:i/>
                <w:szCs w:val="23"/>
              </w:rPr>
            </w:pPr>
            <w:r w:rsidRPr="004D3B47">
              <w:t>11,062</w:t>
            </w:r>
          </w:p>
        </w:tc>
        <w:tc>
          <w:tcPr>
            <w:tcW w:w="1276" w:type="dxa"/>
            <w:tcBorders>
              <w:top w:val="single" w:sz="4" w:space="0" w:color="auto"/>
            </w:tcBorders>
            <w:shd w:val="clear" w:color="auto" w:fill="auto"/>
          </w:tcPr>
          <w:p w14:paraId="257D1008" w14:textId="3DDA4ED1" w:rsidR="00343A0C" w:rsidRPr="00B97375" w:rsidRDefault="00343A0C" w:rsidP="00343A0C">
            <w:pPr>
              <w:tabs>
                <w:tab w:val="left" w:pos="197"/>
              </w:tabs>
              <w:ind w:right="12"/>
              <w:jc w:val="right"/>
              <w:rPr>
                <w:rFonts w:asciiTheme="minorHAnsi" w:hAnsiTheme="minorHAnsi"/>
                <w:i/>
                <w:szCs w:val="23"/>
              </w:rPr>
            </w:pPr>
            <w:r w:rsidRPr="004D3B47">
              <w:t>97.2</w:t>
            </w:r>
          </w:p>
        </w:tc>
        <w:tc>
          <w:tcPr>
            <w:tcW w:w="1701" w:type="dxa"/>
            <w:tcBorders>
              <w:top w:val="single" w:sz="4" w:space="0" w:color="auto"/>
            </w:tcBorders>
            <w:shd w:val="clear" w:color="auto" w:fill="auto"/>
          </w:tcPr>
          <w:p w14:paraId="49DCBEA0" w14:textId="78B1758F" w:rsidR="00343A0C" w:rsidRPr="00B97375" w:rsidRDefault="00343A0C" w:rsidP="00343A0C">
            <w:pPr>
              <w:tabs>
                <w:tab w:val="left" w:pos="195"/>
                <w:tab w:val="left" w:pos="621"/>
                <w:tab w:val="left" w:pos="762"/>
              </w:tabs>
              <w:ind w:right="9"/>
              <w:jc w:val="right"/>
              <w:rPr>
                <w:rFonts w:asciiTheme="minorHAnsi" w:hAnsiTheme="minorHAnsi"/>
                <w:i/>
                <w:szCs w:val="23"/>
              </w:rPr>
            </w:pPr>
            <w:r w:rsidRPr="004D3B47">
              <w:t>100.0</w:t>
            </w:r>
          </w:p>
        </w:tc>
        <w:tc>
          <w:tcPr>
            <w:tcW w:w="1843" w:type="dxa"/>
            <w:tcBorders>
              <w:top w:val="single" w:sz="4" w:space="0" w:color="auto"/>
            </w:tcBorders>
            <w:shd w:val="clear" w:color="auto" w:fill="auto"/>
          </w:tcPr>
          <w:p w14:paraId="3489D10C" w14:textId="23738A5E" w:rsidR="00343A0C" w:rsidRPr="00B97375" w:rsidRDefault="00343A0C" w:rsidP="00343A0C">
            <w:pPr>
              <w:jc w:val="right"/>
              <w:rPr>
                <w:rFonts w:asciiTheme="minorHAnsi" w:hAnsiTheme="minorHAnsi"/>
                <w:i/>
                <w:szCs w:val="23"/>
              </w:rPr>
            </w:pPr>
            <w:r w:rsidRPr="004D3B47">
              <w:t>92.7</w:t>
            </w:r>
          </w:p>
        </w:tc>
        <w:tc>
          <w:tcPr>
            <w:tcW w:w="1417" w:type="dxa"/>
            <w:tcBorders>
              <w:top w:val="single" w:sz="4" w:space="0" w:color="auto"/>
            </w:tcBorders>
          </w:tcPr>
          <w:p w14:paraId="262599CB" w14:textId="0846342B" w:rsidR="00343A0C" w:rsidRPr="00B97375" w:rsidRDefault="00343A0C" w:rsidP="00343A0C">
            <w:pPr>
              <w:jc w:val="right"/>
              <w:rPr>
                <w:rFonts w:asciiTheme="minorHAnsi" w:hAnsiTheme="minorHAnsi"/>
                <w:i/>
                <w:szCs w:val="23"/>
              </w:rPr>
            </w:pPr>
            <w:r w:rsidRPr="004D3B47">
              <w:t>89.8</w:t>
            </w:r>
          </w:p>
        </w:tc>
        <w:tc>
          <w:tcPr>
            <w:tcW w:w="1418" w:type="dxa"/>
            <w:tcBorders>
              <w:top w:val="single" w:sz="4" w:space="0" w:color="auto"/>
            </w:tcBorders>
          </w:tcPr>
          <w:p w14:paraId="0B89D1D2" w14:textId="691CA935" w:rsidR="00343A0C" w:rsidRPr="00B97375" w:rsidRDefault="00343A0C" w:rsidP="00343A0C">
            <w:pPr>
              <w:tabs>
                <w:tab w:val="left" w:pos="481"/>
              </w:tabs>
              <w:ind w:right="4"/>
              <w:jc w:val="right"/>
              <w:rPr>
                <w:rFonts w:asciiTheme="minorHAnsi" w:hAnsiTheme="minorHAnsi"/>
                <w:i/>
                <w:szCs w:val="23"/>
              </w:rPr>
            </w:pPr>
            <w:r w:rsidRPr="004D3B47">
              <w:t>89.2</w:t>
            </w:r>
          </w:p>
        </w:tc>
        <w:tc>
          <w:tcPr>
            <w:tcW w:w="1417" w:type="dxa"/>
            <w:tcBorders>
              <w:top w:val="single" w:sz="4" w:space="0" w:color="auto"/>
            </w:tcBorders>
            <w:shd w:val="clear" w:color="auto" w:fill="auto"/>
          </w:tcPr>
          <w:p w14:paraId="41432D4C" w14:textId="524A54C2" w:rsidR="00343A0C" w:rsidRPr="00B97375" w:rsidRDefault="00343A0C" w:rsidP="00343A0C">
            <w:pPr>
              <w:ind w:right="14"/>
              <w:jc w:val="right"/>
              <w:rPr>
                <w:rFonts w:asciiTheme="minorHAnsi" w:hAnsiTheme="minorHAnsi"/>
                <w:i/>
                <w:szCs w:val="23"/>
              </w:rPr>
            </w:pPr>
            <w:r w:rsidRPr="004D3B47">
              <w:t>93.0</w:t>
            </w:r>
          </w:p>
        </w:tc>
      </w:tr>
      <w:tr w:rsidR="00343A0C" w:rsidRPr="00B97375" w14:paraId="0D294339" w14:textId="77777777" w:rsidTr="00AB0E37">
        <w:trPr>
          <w:trHeight w:val="315"/>
        </w:trPr>
        <w:tc>
          <w:tcPr>
            <w:tcW w:w="2427" w:type="dxa"/>
            <w:shd w:val="clear" w:color="auto" w:fill="auto"/>
          </w:tcPr>
          <w:p w14:paraId="726508CE" w14:textId="592C1713" w:rsidR="00343A0C" w:rsidRPr="00B97375" w:rsidRDefault="00343A0C" w:rsidP="00343A0C">
            <w:pPr>
              <w:ind w:left="193"/>
              <w:rPr>
                <w:rFonts w:asciiTheme="minorHAnsi" w:hAnsiTheme="minorHAnsi"/>
                <w:szCs w:val="23"/>
              </w:rPr>
            </w:pPr>
            <w:r w:rsidRPr="004D3B47">
              <w:rPr>
                <w:rFonts w:asciiTheme="minorHAnsi" w:hAnsiTheme="minorHAnsi"/>
                <w:szCs w:val="23"/>
              </w:rPr>
              <w:t>Auckland</w:t>
            </w:r>
          </w:p>
        </w:tc>
        <w:tc>
          <w:tcPr>
            <w:tcW w:w="1559" w:type="dxa"/>
            <w:shd w:val="clear" w:color="auto" w:fill="auto"/>
          </w:tcPr>
          <w:p w14:paraId="290FAEFD" w14:textId="7D6C28FF" w:rsidR="00343A0C" w:rsidRPr="00B97375" w:rsidRDefault="00343A0C" w:rsidP="00343A0C">
            <w:pPr>
              <w:jc w:val="right"/>
              <w:rPr>
                <w:rFonts w:asciiTheme="minorHAnsi" w:hAnsiTheme="minorHAnsi"/>
                <w:szCs w:val="23"/>
              </w:rPr>
            </w:pPr>
            <w:r w:rsidRPr="004D3B47">
              <w:t>897</w:t>
            </w:r>
          </w:p>
        </w:tc>
        <w:tc>
          <w:tcPr>
            <w:tcW w:w="1276" w:type="dxa"/>
            <w:shd w:val="clear" w:color="auto" w:fill="auto"/>
          </w:tcPr>
          <w:p w14:paraId="59B8E5F8" w14:textId="3EC11800" w:rsidR="00343A0C" w:rsidRPr="00B97375" w:rsidRDefault="00343A0C" w:rsidP="00343A0C">
            <w:pPr>
              <w:tabs>
                <w:tab w:val="left" w:pos="197"/>
              </w:tabs>
              <w:jc w:val="right"/>
              <w:rPr>
                <w:rFonts w:asciiTheme="minorHAnsi" w:hAnsiTheme="minorHAnsi"/>
                <w:szCs w:val="23"/>
              </w:rPr>
            </w:pPr>
            <w:r w:rsidRPr="004D3B47">
              <w:t>98.0</w:t>
            </w:r>
          </w:p>
        </w:tc>
        <w:tc>
          <w:tcPr>
            <w:tcW w:w="1701" w:type="dxa"/>
            <w:shd w:val="clear" w:color="auto" w:fill="auto"/>
          </w:tcPr>
          <w:p w14:paraId="255B2E91" w14:textId="0FE97EBE" w:rsidR="00343A0C" w:rsidRPr="00B97375" w:rsidRDefault="00343A0C" w:rsidP="00343A0C">
            <w:pPr>
              <w:tabs>
                <w:tab w:val="left" w:pos="195"/>
                <w:tab w:val="left" w:pos="621"/>
              </w:tabs>
              <w:jc w:val="right"/>
              <w:rPr>
                <w:rFonts w:asciiTheme="minorHAnsi" w:hAnsiTheme="minorHAnsi"/>
                <w:szCs w:val="23"/>
              </w:rPr>
            </w:pPr>
            <w:r w:rsidRPr="004D3B47">
              <w:t>100.0</w:t>
            </w:r>
          </w:p>
        </w:tc>
        <w:tc>
          <w:tcPr>
            <w:tcW w:w="1843" w:type="dxa"/>
            <w:shd w:val="clear" w:color="auto" w:fill="auto"/>
          </w:tcPr>
          <w:p w14:paraId="3616317D" w14:textId="79023E24" w:rsidR="00343A0C" w:rsidRPr="00B97375" w:rsidRDefault="00343A0C" w:rsidP="00343A0C">
            <w:pPr>
              <w:jc w:val="right"/>
              <w:rPr>
                <w:rFonts w:asciiTheme="minorHAnsi" w:hAnsiTheme="minorHAnsi"/>
                <w:szCs w:val="23"/>
              </w:rPr>
            </w:pPr>
            <w:r w:rsidRPr="004D3B47">
              <w:t>91.9</w:t>
            </w:r>
          </w:p>
        </w:tc>
        <w:tc>
          <w:tcPr>
            <w:tcW w:w="1417" w:type="dxa"/>
          </w:tcPr>
          <w:p w14:paraId="0C7566D3" w14:textId="184A1B1C" w:rsidR="00343A0C" w:rsidRPr="00B97375" w:rsidRDefault="00343A0C" w:rsidP="00343A0C">
            <w:pPr>
              <w:jc w:val="right"/>
              <w:rPr>
                <w:rFonts w:asciiTheme="minorHAnsi" w:hAnsiTheme="minorHAnsi"/>
                <w:szCs w:val="23"/>
              </w:rPr>
            </w:pPr>
            <w:r w:rsidRPr="004D3B47">
              <w:t>93.4</w:t>
            </w:r>
          </w:p>
        </w:tc>
        <w:tc>
          <w:tcPr>
            <w:tcW w:w="1418" w:type="dxa"/>
          </w:tcPr>
          <w:p w14:paraId="0EF65B09" w14:textId="62089795" w:rsidR="00343A0C" w:rsidRPr="00B97375" w:rsidRDefault="00343A0C" w:rsidP="00343A0C">
            <w:pPr>
              <w:tabs>
                <w:tab w:val="left" w:pos="481"/>
              </w:tabs>
              <w:ind w:right="4"/>
              <w:jc w:val="right"/>
              <w:rPr>
                <w:rFonts w:asciiTheme="minorHAnsi" w:hAnsiTheme="minorHAnsi"/>
                <w:szCs w:val="23"/>
              </w:rPr>
            </w:pPr>
            <w:r w:rsidRPr="004D3B47">
              <w:t>93.1</w:t>
            </w:r>
          </w:p>
        </w:tc>
        <w:tc>
          <w:tcPr>
            <w:tcW w:w="1417" w:type="dxa"/>
            <w:shd w:val="clear" w:color="auto" w:fill="auto"/>
          </w:tcPr>
          <w:p w14:paraId="1C0F2C75" w14:textId="2D2AF25D" w:rsidR="00343A0C" w:rsidRPr="00B97375" w:rsidRDefault="00343A0C" w:rsidP="00343A0C">
            <w:pPr>
              <w:ind w:right="14"/>
              <w:jc w:val="right"/>
              <w:rPr>
                <w:rFonts w:asciiTheme="minorHAnsi" w:hAnsiTheme="minorHAnsi"/>
                <w:szCs w:val="23"/>
              </w:rPr>
            </w:pPr>
            <w:r w:rsidRPr="004D3B47">
              <w:t>93.1</w:t>
            </w:r>
          </w:p>
        </w:tc>
      </w:tr>
      <w:tr w:rsidR="00343A0C" w:rsidRPr="00B97375" w14:paraId="30F0BDD3" w14:textId="77777777" w:rsidTr="00AB0E37">
        <w:trPr>
          <w:trHeight w:val="315"/>
        </w:trPr>
        <w:tc>
          <w:tcPr>
            <w:tcW w:w="2427" w:type="dxa"/>
            <w:shd w:val="clear" w:color="auto" w:fill="auto"/>
            <w:hideMark/>
          </w:tcPr>
          <w:p w14:paraId="03049676" w14:textId="26D2D5E7" w:rsidR="00343A0C" w:rsidRPr="00B97375" w:rsidRDefault="00343A0C" w:rsidP="00343A0C">
            <w:pPr>
              <w:ind w:left="193"/>
              <w:rPr>
                <w:rFonts w:asciiTheme="minorHAnsi" w:hAnsiTheme="minorHAnsi"/>
                <w:szCs w:val="23"/>
              </w:rPr>
            </w:pPr>
            <w:r w:rsidRPr="004D3B47">
              <w:rPr>
                <w:rFonts w:asciiTheme="minorHAnsi" w:hAnsiTheme="minorHAnsi"/>
                <w:szCs w:val="23"/>
              </w:rPr>
              <w:t>Bay of Plenty</w:t>
            </w:r>
          </w:p>
        </w:tc>
        <w:tc>
          <w:tcPr>
            <w:tcW w:w="1559" w:type="dxa"/>
            <w:shd w:val="clear" w:color="auto" w:fill="auto"/>
          </w:tcPr>
          <w:p w14:paraId="620CDB8C" w14:textId="125E38DD" w:rsidR="00343A0C" w:rsidRPr="00B97375" w:rsidRDefault="00343A0C" w:rsidP="00343A0C">
            <w:pPr>
              <w:jc w:val="right"/>
              <w:rPr>
                <w:rFonts w:asciiTheme="minorHAnsi" w:hAnsiTheme="minorHAnsi"/>
                <w:szCs w:val="23"/>
              </w:rPr>
            </w:pPr>
            <w:r w:rsidRPr="004D3B47">
              <w:t>592</w:t>
            </w:r>
          </w:p>
        </w:tc>
        <w:tc>
          <w:tcPr>
            <w:tcW w:w="1276" w:type="dxa"/>
            <w:shd w:val="clear" w:color="auto" w:fill="auto"/>
          </w:tcPr>
          <w:p w14:paraId="224F69EC" w14:textId="0A3585E1" w:rsidR="00343A0C" w:rsidRPr="00B97375" w:rsidRDefault="00343A0C" w:rsidP="00343A0C">
            <w:pPr>
              <w:tabs>
                <w:tab w:val="left" w:pos="197"/>
              </w:tabs>
              <w:jc w:val="right"/>
              <w:rPr>
                <w:rFonts w:asciiTheme="minorHAnsi" w:hAnsiTheme="minorHAnsi"/>
                <w:szCs w:val="23"/>
              </w:rPr>
            </w:pPr>
            <w:r w:rsidRPr="004D3B47">
              <w:t>95.8</w:t>
            </w:r>
          </w:p>
        </w:tc>
        <w:tc>
          <w:tcPr>
            <w:tcW w:w="1701" w:type="dxa"/>
            <w:shd w:val="clear" w:color="auto" w:fill="auto"/>
          </w:tcPr>
          <w:p w14:paraId="5B9F47F7" w14:textId="234C21A9" w:rsidR="00343A0C" w:rsidRPr="00B97375" w:rsidRDefault="00343A0C" w:rsidP="00343A0C">
            <w:pPr>
              <w:tabs>
                <w:tab w:val="left" w:pos="195"/>
                <w:tab w:val="left" w:pos="621"/>
              </w:tabs>
              <w:jc w:val="right"/>
              <w:rPr>
                <w:rFonts w:asciiTheme="minorHAnsi" w:hAnsiTheme="minorHAnsi"/>
                <w:szCs w:val="23"/>
              </w:rPr>
            </w:pPr>
            <w:r w:rsidRPr="004D3B47">
              <w:t>100.0</w:t>
            </w:r>
          </w:p>
        </w:tc>
        <w:tc>
          <w:tcPr>
            <w:tcW w:w="1843" w:type="dxa"/>
            <w:shd w:val="clear" w:color="auto" w:fill="auto"/>
          </w:tcPr>
          <w:p w14:paraId="0898C8A4" w14:textId="294CD96F" w:rsidR="00343A0C" w:rsidRPr="00B97375" w:rsidRDefault="00343A0C" w:rsidP="00343A0C">
            <w:pPr>
              <w:jc w:val="right"/>
              <w:rPr>
                <w:rFonts w:asciiTheme="minorHAnsi" w:hAnsiTheme="minorHAnsi"/>
                <w:szCs w:val="23"/>
              </w:rPr>
            </w:pPr>
            <w:r w:rsidRPr="004D3B47">
              <w:t>91.5</w:t>
            </w:r>
          </w:p>
        </w:tc>
        <w:tc>
          <w:tcPr>
            <w:tcW w:w="1417" w:type="dxa"/>
          </w:tcPr>
          <w:p w14:paraId="6856035B" w14:textId="6108201E" w:rsidR="00343A0C" w:rsidRPr="00B97375" w:rsidRDefault="00343A0C" w:rsidP="00343A0C">
            <w:pPr>
              <w:jc w:val="right"/>
              <w:rPr>
                <w:rFonts w:asciiTheme="minorHAnsi" w:hAnsiTheme="minorHAnsi"/>
                <w:szCs w:val="23"/>
              </w:rPr>
            </w:pPr>
            <w:r w:rsidRPr="004D3B47">
              <w:t>92.4</w:t>
            </w:r>
          </w:p>
        </w:tc>
        <w:tc>
          <w:tcPr>
            <w:tcW w:w="1418" w:type="dxa"/>
          </w:tcPr>
          <w:p w14:paraId="46CBBAB6" w14:textId="12845C77" w:rsidR="00343A0C" w:rsidRPr="00B97375" w:rsidRDefault="00343A0C" w:rsidP="00343A0C">
            <w:pPr>
              <w:tabs>
                <w:tab w:val="left" w:pos="481"/>
              </w:tabs>
              <w:ind w:right="4"/>
              <w:jc w:val="right"/>
              <w:rPr>
                <w:rFonts w:asciiTheme="minorHAnsi" w:hAnsiTheme="minorHAnsi"/>
                <w:szCs w:val="23"/>
              </w:rPr>
            </w:pPr>
            <w:r w:rsidRPr="004D3B47">
              <w:t>92.4</w:t>
            </w:r>
          </w:p>
        </w:tc>
        <w:tc>
          <w:tcPr>
            <w:tcW w:w="1417" w:type="dxa"/>
            <w:shd w:val="clear" w:color="auto" w:fill="auto"/>
          </w:tcPr>
          <w:p w14:paraId="10C6AD3D" w14:textId="63D46F16" w:rsidR="00343A0C" w:rsidRPr="00B97375" w:rsidRDefault="00343A0C" w:rsidP="00343A0C">
            <w:pPr>
              <w:ind w:right="14"/>
              <w:jc w:val="right"/>
              <w:rPr>
                <w:rFonts w:asciiTheme="minorHAnsi" w:hAnsiTheme="minorHAnsi"/>
                <w:szCs w:val="23"/>
              </w:rPr>
            </w:pPr>
            <w:r w:rsidRPr="004D3B47">
              <w:t>90.7</w:t>
            </w:r>
          </w:p>
        </w:tc>
      </w:tr>
      <w:tr w:rsidR="00343A0C" w:rsidRPr="00B97375" w14:paraId="7FE2EFEF" w14:textId="77777777" w:rsidTr="00AB0E37">
        <w:trPr>
          <w:trHeight w:val="315"/>
        </w:trPr>
        <w:tc>
          <w:tcPr>
            <w:tcW w:w="2427" w:type="dxa"/>
            <w:shd w:val="clear" w:color="auto" w:fill="auto"/>
            <w:hideMark/>
          </w:tcPr>
          <w:p w14:paraId="1EAF1821" w14:textId="6273A4F1" w:rsidR="00343A0C" w:rsidRPr="00B97375" w:rsidRDefault="00343A0C" w:rsidP="00343A0C">
            <w:pPr>
              <w:ind w:left="193"/>
              <w:rPr>
                <w:rFonts w:asciiTheme="minorHAnsi" w:hAnsiTheme="minorHAnsi"/>
                <w:szCs w:val="23"/>
              </w:rPr>
            </w:pPr>
            <w:r w:rsidRPr="004D3B47">
              <w:rPr>
                <w:rFonts w:asciiTheme="minorHAnsi" w:hAnsiTheme="minorHAnsi"/>
                <w:szCs w:val="23"/>
              </w:rPr>
              <w:t>Canterbury</w:t>
            </w:r>
          </w:p>
        </w:tc>
        <w:tc>
          <w:tcPr>
            <w:tcW w:w="1559" w:type="dxa"/>
            <w:shd w:val="clear" w:color="auto" w:fill="auto"/>
          </w:tcPr>
          <w:p w14:paraId="3E3D609D" w14:textId="49978B30" w:rsidR="00343A0C" w:rsidRPr="00B97375" w:rsidRDefault="00343A0C" w:rsidP="00343A0C">
            <w:pPr>
              <w:jc w:val="right"/>
              <w:rPr>
                <w:rFonts w:asciiTheme="minorHAnsi" w:hAnsiTheme="minorHAnsi"/>
                <w:szCs w:val="23"/>
              </w:rPr>
            </w:pPr>
            <w:r w:rsidRPr="004D3B47">
              <w:t>1,631</w:t>
            </w:r>
          </w:p>
        </w:tc>
        <w:tc>
          <w:tcPr>
            <w:tcW w:w="1276" w:type="dxa"/>
            <w:shd w:val="clear" w:color="auto" w:fill="auto"/>
          </w:tcPr>
          <w:p w14:paraId="53B02A78" w14:textId="4C657764" w:rsidR="00343A0C" w:rsidRPr="00B97375" w:rsidRDefault="00343A0C" w:rsidP="00343A0C">
            <w:pPr>
              <w:tabs>
                <w:tab w:val="left" w:pos="197"/>
              </w:tabs>
              <w:jc w:val="right"/>
              <w:rPr>
                <w:rFonts w:asciiTheme="minorHAnsi" w:hAnsiTheme="minorHAnsi"/>
                <w:szCs w:val="23"/>
              </w:rPr>
            </w:pPr>
            <w:r w:rsidRPr="004D3B47">
              <w:t>97.2</w:t>
            </w:r>
          </w:p>
        </w:tc>
        <w:tc>
          <w:tcPr>
            <w:tcW w:w="1701" w:type="dxa"/>
            <w:shd w:val="clear" w:color="auto" w:fill="auto"/>
          </w:tcPr>
          <w:p w14:paraId="285A29B8" w14:textId="45791946" w:rsidR="00343A0C" w:rsidRPr="00B97375" w:rsidRDefault="00343A0C" w:rsidP="00343A0C">
            <w:pPr>
              <w:tabs>
                <w:tab w:val="left" w:pos="195"/>
                <w:tab w:val="left" w:pos="621"/>
              </w:tabs>
              <w:jc w:val="right"/>
              <w:rPr>
                <w:rFonts w:asciiTheme="minorHAnsi" w:hAnsiTheme="minorHAnsi"/>
                <w:szCs w:val="23"/>
              </w:rPr>
            </w:pPr>
            <w:r w:rsidRPr="004D3B47">
              <w:t>100.0</w:t>
            </w:r>
          </w:p>
        </w:tc>
        <w:tc>
          <w:tcPr>
            <w:tcW w:w="1843" w:type="dxa"/>
            <w:shd w:val="clear" w:color="auto" w:fill="auto"/>
          </w:tcPr>
          <w:p w14:paraId="25FF2F71" w14:textId="0341ED89" w:rsidR="00343A0C" w:rsidRPr="00B97375" w:rsidRDefault="00343A0C" w:rsidP="00343A0C">
            <w:pPr>
              <w:jc w:val="right"/>
              <w:rPr>
                <w:rFonts w:asciiTheme="minorHAnsi" w:hAnsiTheme="minorHAnsi"/>
                <w:szCs w:val="23"/>
              </w:rPr>
            </w:pPr>
            <w:r w:rsidRPr="004D3B47">
              <w:t>94.7</w:t>
            </w:r>
          </w:p>
        </w:tc>
        <w:tc>
          <w:tcPr>
            <w:tcW w:w="1417" w:type="dxa"/>
          </w:tcPr>
          <w:p w14:paraId="49CBD359" w14:textId="7455F329" w:rsidR="00343A0C" w:rsidRPr="00B97375" w:rsidRDefault="00343A0C" w:rsidP="00343A0C">
            <w:pPr>
              <w:jc w:val="right"/>
              <w:rPr>
                <w:rFonts w:asciiTheme="minorHAnsi" w:hAnsiTheme="minorHAnsi"/>
                <w:szCs w:val="23"/>
              </w:rPr>
            </w:pPr>
            <w:r w:rsidRPr="004D3B47">
              <w:t>95.4</w:t>
            </w:r>
          </w:p>
        </w:tc>
        <w:tc>
          <w:tcPr>
            <w:tcW w:w="1418" w:type="dxa"/>
          </w:tcPr>
          <w:p w14:paraId="2B77DA3F" w14:textId="5E608FB1" w:rsidR="00343A0C" w:rsidRPr="00B97375" w:rsidRDefault="00343A0C" w:rsidP="00343A0C">
            <w:pPr>
              <w:tabs>
                <w:tab w:val="left" w:pos="481"/>
              </w:tabs>
              <w:ind w:right="4"/>
              <w:jc w:val="right"/>
              <w:rPr>
                <w:rFonts w:asciiTheme="minorHAnsi" w:hAnsiTheme="minorHAnsi"/>
                <w:szCs w:val="23"/>
              </w:rPr>
            </w:pPr>
            <w:r w:rsidRPr="004D3B47">
              <w:t>95.0</w:t>
            </w:r>
          </w:p>
        </w:tc>
        <w:tc>
          <w:tcPr>
            <w:tcW w:w="1417" w:type="dxa"/>
            <w:shd w:val="clear" w:color="auto" w:fill="auto"/>
          </w:tcPr>
          <w:p w14:paraId="2FFC5F5B" w14:textId="66706D53" w:rsidR="00343A0C" w:rsidRPr="00B97375" w:rsidRDefault="00343A0C" w:rsidP="00343A0C">
            <w:pPr>
              <w:ind w:right="14"/>
              <w:jc w:val="right"/>
              <w:rPr>
                <w:rFonts w:asciiTheme="minorHAnsi" w:hAnsiTheme="minorHAnsi"/>
                <w:szCs w:val="23"/>
              </w:rPr>
            </w:pPr>
            <w:r w:rsidRPr="004D3B47">
              <w:t>94.3</w:t>
            </w:r>
          </w:p>
        </w:tc>
      </w:tr>
      <w:tr w:rsidR="00343A0C" w:rsidRPr="00B97375" w14:paraId="42112F89" w14:textId="77777777" w:rsidTr="00AB0E37">
        <w:trPr>
          <w:trHeight w:val="315"/>
        </w:trPr>
        <w:tc>
          <w:tcPr>
            <w:tcW w:w="2427" w:type="dxa"/>
            <w:shd w:val="clear" w:color="auto" w:fill="auto"/>
            <w:hideMark/>
          </w:tcPr>
          <w:p w14:paraId="401BA7C6" w14:textId="77F3C50D" w:rsidR="00343A0C" w:rsidRPr="00B97375" w:rsidRDefault="00343A0C" w:rsidP="00343A0C">
            <w:pPr>
              <w:ind w:left="193"/>
              <w:rPr>
                <w:rFonts w:asciiTheme="minorHAnsi" w:hAnsiTheme="minorHAnsi"/>
                <w:szCs w:val="23"/>
              </w:rPr>
            </w:pPr>
            <w:r w:rsidRPr="004D3B47">
              <w:rPr>
                <w:rFonts w:asciiTheme="minorHAnsi" w:hAnsiTheme="minorHAnsi"/>
                <w:szCs w:val="23"/>
              </w:rPr>
              <w:t>Capital &amp; Coast</w:t>
            </w:r>
          </w:p>
        </w:tc>
        <w:tc>
          <w:tcPr>
            <w:tcW w:w="1559" w:type="dxa"/>
            <w:shd w:val="clear" w:color="auto" w:fill="auto"/>
          </w:tcPr>
          <w:p w14:paraId="00002BD4" w14:textId="493BA587" w:rsidR="00343A0C" w:rsidRPr="00B97375" w:rsidRDefault="00343A0C" w:rsidP="00343A0C">
            <w:pPr>
              <w:jc w:val="right"/>
              <w:rPr>
                <w:rFonts w:asciiTheme="minorHAnsi" w:hAnsiTheme="minorHAnsi"/>
                <w:szCs w:val="23"/>
              </w:rPr>
            </w:pPr>
            <w:r w:rsidRPr="004D3B47">
              <w:t>710</w:t>
            </w:r>
          </w:p>
        </w:tc>
        <w:tc>
          <w:tcPr>
            <w:tcW w:w="1276" w:type="dxa"/>
            <w:shd w:val="clear" w:color="auto" w:fill="auto"/>
          </w:tcPr>
          <w:p w14:paraId="219E0FC7" w14:textId="04B64AEC" w:rsidR="00343A0C" w:rsidRPr="00B97375" w:rsidRDefault="00343A0C" w:rsidP="00343A0C">
            <w:pPr>
              <w:tabs>
                <w:tab w:val="left" w:pos="197"/>
              </w:tabs>
              <w:jc w:val="right"/>
              <w:rPr>
                <w:rFonts w:asciiTheme="minorHAnsi" w:hAnsiTheme="minorHAnsi"/>
                <w:szCs w:val="23"/>
              </w:rPr>
            </w:pPr>
            <w:r w:rsidRPr="004D3B47">
              <w:t>98.7</w:t>
            </w:r>
          </w:p>
        </w:tc>
        <w:tc>
          <w:tcPr>
            <w:tcW w:w="1701" w:type="dxa"/>
            <w:shd w:val="clear" w:color="auto" w:fill="auto"/>
          </w:tcPr>
          <w:p w14:paraId="47CFFBC4" w14:textId="1ADEDB49" w:rsidR="00343A0C" w:rsidRPr="00B97375" w:rsidRDefault="00343A0C" w:rsidP="00343A0C">
            <w:pPr>
              <w:tabs>
                <w:tab w:val="left" w:pos="195"/>
                <w:tab w:val="left" w:pos="621"/>
              </w:tabs>
              <w:jc w:val="right"/>
              <w:rPr>
                <w:rFonts w:asciiTheme="minorHAnsi" w:hAnsiTheme="minorHAnsi"/>
                <w:szCs w:val="23"/>
              </w:rPr>
            </w:pPr>
            <w:r w:rsidRPr="004D3B47">
              <w:t>100.0</w:t>
            </w:r>
          </w:p>
        </w:tc>
        <w:tc>
          <w:tcPr>
            <w:tcW w:w="1843" w:type="dxa"/>
            <w:shd w:val="clear" w:color="auto" w:fill="auto"/>
          </w:tcPr>
          <w:p w14:paraId="10FA77DB" w14:textId="7B538A6B" w:rsidR="00343A0C" w:rsidRPr="00B97375" w:rsidRDefault="00343A0C" w:rsidP="00343A0C">
            <w:pPr>
              <w:jc w:val="right"/>
              <w:rPr>
                <w:rFonts w:asciiTheme="minorHAnsi" w:hAnsiTheme="minorHAnsi"/>
                <w:szCs w:val="23"/>
              </w:rPr>
            </w:pPr>
            <w:r w:rsidRPr="004D3B47">
              <w:t>93.6</w:t>
            </w:r>
          </w:p>
        </w:tc>
        <w:tc>
          <w:tcPr>
            <w:tcW w:w="1417" w:type="dxa"/>
          </w:tcPr>
          <w:p w14:paraId="73D4C461" w14:textId="382F6EE5" w:rsidR="00343A0C" w:rsidRPr="00B97375" w:rsidRDefault="00343A0C" w:rsidP="00343A0C">
            <w:pPr>
              <w:jc w:val="right"/>
              <w:rPr>
                <w:rFonts w:asciiTheme="minorHAnsi" w:hAnsiTheme="minorHAnsi"/>
                <w:szCs w:val="23"/>
              </w:rPr>
            </w:pPr>
            <w:r w:rsidRPr="004D3B47">
              <w:t>84.2</w:t>
            </w:r>
          </w:p>
        </w:tc>
        <w:tc>
          <w:tcPr>
            <w:tcW w:w="1418" w:type="dxa"/>
          </w:tcPr>
          <w:p w14:paraId="447EA371" w14:textId="2FA41A77" w:rsidR="00343A0C" w:rsidRPr="00B97375" w:rsidRDefault="00343A0C" w:rsidP="00343A0C">
            <w:pPr>
              <w:tabs>
                <w:tab w:val="left" w:pos="481"/>
              </w:tabs>
              <w:ind w:right="4"/>
              <w:jc w:val="right"/>
              <w:rPr>
                <w:rFonts w:asciiTheme="minorHAnsi" w:hAnsiTheme="minorHAnsi"/>
                <w:szCs w:val="23"/>
              </w:rPr>
            </w:pPr>
            <w:r w:rsidRPr="004D3B47">
              <w:t>83.0</w:t>
            </w:r>
          </w:p>
        </w:tc>
        <w:tc>
          <w:tcPr>
            <w:tcW w:w="1417" w:type="dxa"/>
            <w:shd w:val="clear" w:color="auto" w:fill="auto"/>
          </w:tcPr>
          <w:p w14:paraId="4950F699" w14:textId="78AF5BE8" w:rsidR="00343A0C" w:rsidRPr="00B97375" w:rsidRDefault="00343A0C" w:rsidP="00343A0C">
            <w:pPr>
              <w:ind w:right="14"/>
              <w:jc w:val="right"/>
              <w:rPr>
                <w:rFonts w:asciiTheme="minorHAnsi" w:hAnsiTheme="minorHAnsi"/>
                <w:szCs w:val="23"/>
              </w:rPr>
            </w:pPr>
            <w:r w:rsidRPr="004D3B47">
              <w:t>95.9</w:t>
            </w:r>
          </w:p>
        </w:tc>
      </w:tr>
      <w:tr w:rsidR="00343A0C" w:rsidRPr="00B97375" w14:paraId="438EDECB" w14:textId="77777777" w:rsidTr="00AB0E37">
        <w:trPr>
          <w:trHeight w:val="315"/>
        </w:trPr>
        <w:tc>
          <w:tcPr>
            <w:tcW w:w="2427" w:type="dxa"/>
            <w:shd w:val="clear" w:color="auto" w:fill="auto"/>
            <w:hideMark/>
          </w:tcPr>
          <w:p w14:paraId="28598073" w14:textId="2D0AC96B" w:rsidR="00343A0C" w:rsidRPr="00B97375" w:rsidRDefault="00343A0C" w:rsidP="00343A0C">
            <w:pPr>
              <w:ind w:left="193"/>
              <w:rPr>
                <w:rFonts w:asciiTheme="minorHAnsi" w:hAnsiTheme="minorHAnsi"/>
                <w:szCs w:val="23"/>
              </w:rPr>
            </w:pPr>
            <w:r w:rsidRPr="004D3B47">
              <w:rPr>
                <w:rFonts w:asciiTheme="minorHAnsi" w:hAnsiTheme="minorHAnsi"/>
                <w:szCs w:val="23"/>
              </w:rPr>
              <w:t>Counties Manukau</w:t>
            </w:r>
          </w:p>
        </w:tc>
        <w:tc>
          <w:tcPr>
            <w:tcW w:w="1559" w:type="dxa"/>
            <w:shd w:val="clear" w:color="auto" w:fill="auto"/>
          </w:tcPr>
          <w:p w14:paraId="0CA181EA" w14:textId="04A8357D" w:rsidR="00343A0C" w:rsidRPr="00B97375" w:rsidRDefault="00343A0C" w:rsidP="00343A0C">
            <w:pPr>
              <w:jc w:val="right"/>
              <w:rPr>
                <w:rFonts w:asciiTheme="minorHAnsi" w:hAnsiTheme="minorHAnsi"/>
                <w:szCs w:val="23"/>
              </w:rPr>
            </w:pPr>
            <w:r w:rsidRPr="004D3B47">
              <w:t>816</w:t>
            </w:r>
          </w:p>
        </w:tc>
        <w:tc>
          <w:tcPr>
            <w:tcW w:w="1276" w:type="dxa"/>
            <w:shd w:val="clear" w:color="auto" w:fill="auto"/>
          </w:tcPr>
          <w:p w14:paraId="2B01A216" w14:textId="02B022AD" w:rsidR="00343A0C" w:rsidRPr="00B97375" w:rsidRDefault="00343A0C" w:rsidP="00343A0C">
            <w:pPr>
              <w:tabs>
                <w:tab w:val="left" w:pos="197"/>
              </w:tabs>
              <w:jc w:val="right"/>
              <w:rPr>
                <w:rFonts w:asciiTheme="minorHAnsi" w:hAnsiTheme="minorHAnsi"/>
                <w:szCs w:val="23"/>
              </w:rPr>
            </w:pPr>
            <w:r w:rsidRPr="004D3B47">
              <w:t>96.9</w:t>
            </w:r>
          </w:p>
        </w:tc>
        <w:tc>
          <w:tcPr>
            <w:tcW w:w="1701" w:type="dxa"/>
            <w:shd w:val="clear" w:color="auto" w:fill="auto"/>
          </w:tcPr>
          <w:p w14:paraId="78B3E2AE" w14:textId="3512AD2D" w:rsidR="00343A0C" w:rsidRPr="00B97375" w:rsidRDefault="00343A0C" w:rsidP="00343A0C">
            <w:pPr>
              <w:tabs>
                <w:tab w:val="left" w:pos="195"/>
                <w:tab w:val="left" w:pos="621"/>
              </w:tabs>
              <w:jc w:val="right"/>
              <w:rPr>
                <w:rFonts w:asciiTheme="minorHAnsi" w:hAnsiTheme="minorHAnsi"/>
                <w:szCs w:val="23"/>
              </w:rPr>
            </w:pPr>
            <w:r w:rsidRPr="004D3B47">
              <w:t>100.0</w:t>
            </w:r>
          </w:p>
        </w:tc>
        <w:tc>
          <w:tcPr>
            <w:tcW w:w="1843" w:type="dxa"/>
            <w:shd w:val="clear" w:color="auto" w:fill="auto"/>
          </w:tcPr>
          <w:p w14:paraId="280C325C" w14:textId="601707C6" w:rsidR="00343A0C" w:rsidRPr="00B97375" w:rsidRDefault="00343A0C" w:rsidP="00343A0C">
            <w:pPr>
              <w:jc w:val="right"/>
              <w:rPr>
                <w:rFonts w:asciiTheme="minorHAnsi" w:hAnsiTheme="minorHAnsi"/>
                <w:szCs w:val="23"/>
              </w:rPr>
            </w:pPr>
            <w:r w:rsidRPr="004D3B47">
              <w:t>92.9</w:t>
            </w:r>
          </w:p>
        </w:tc>
        <w:tc>
          <w:tcPr>
            <w:tcW w:w="1417" w:type="dxa"/>
          </w:tcPr>
          <w:p w14:paraId="76F4C4B7" w14:textId="78519C6E" w:rsidR="00343A0C" w:rsidRPr="00B97375" w:rsidRDefault="00343A0C" w:rsidP="00343A0C">
            <w:pPr>
              <w:jc w:val="right"/>
              <w:rPr>
                <w:rFonts w:asciiTheme="minorHAnsi" w:hAnsiTheme="minorHAnsi"/>
                <w:szCs w:val="23"/>
              </w:rPr>
            </w:pPr>
            <w:r w:rsidRPr="004D3B47">
              <w:t>97.9</w:t>
            </w:r>
          </w:p>
        </w:tc>
        <w:tc>
          <w:tcPr>
            <w:tcW w:w="1418" w:type="dxa"/>
          </w:tcPr>
          <w:p w14:paraId="272BA3C2" w14:textId="6E2F0A82" w:rsidR="00343A0C" w:rsidRPr="00B97375" w:rsidRDefault="00343A0C" w:rsidP="00343A0C">
            <w:pPr>
              <w:tabs>
                <w:tab w:val="left" w:pos="481"/>
              </w:tabs>
              <w:ind w:right="4"/>
              <w:jc w:val="right"/>
              <w:rPr>
                <w:rFonts w:asciiTheme="minorHAnsi" w:hAnsiTheme="minorHAnsi"/>
                <w:szCs w:val="23"/>
              </w:rPr>
            </w:pPr>
            <w:r w:rsidRPr="004D3B47">
              <w:t>97.3</w:t>
            </w:r>
          </w:p>
        </w:tc>
        <w:tc>
          <w:tcPr>
            <w:tcW w:w="1417" w:type="dxa"/>
            <w:shd w:val="clear" w:color="auto" w:fill="auto"/>
          </w:tcPr>
          <w:p w14:paraId="503605F1" w14:textId="779A4374" w:rsidR="00343A0C" w:rsidRPr="00B97375" w:rsidRDefault="00343A0C" w:rsidP="00343A0C">
            <w:pPr>
              <w:ind w:right="14"/>
              <w:jc w:val="right"/>
              <w:rPr>
                <w:rFonts w:asciiTheme="minorHAnsi" w:hAnsiTheme="minorHAnsi"/>
                <w:szCs w:val="23"/>
              </w:rPr>
            </w:pPr>
            <w:r w:rsidRPr="004D3B47">
              <w:t>92.8</w:t>
            </w:r>
          </w:p>
        </w:tc>
      </w:tr>
      <w:tr w:rsidR="00343A0C" w:rsidRPr="00B97375" w14:paraId="7ED55FA6" w14:textId="77777777" w:rsidTr="00AB0E37">
        <w:trPr>
          <w:trHeight w:val="315"/>
        </w:trPr>
        <w:tc>
          <w:tcPr>
            <w:tcW w:w="2427" w:type="dxa"/>
            <w:shd w:val="clear" w:color="auto" w:fill="auto"/>
            <w:hideMark/>
          </w:tcPr>
          <w:p w14:paraId="5B05EF55" w14:textId="3C76C27C" w:rsidR="00343A0C" w:rsidRPr="00B97375" w:rsidRDefault="00343A0C" w:rsidP="00343A0C">
            <w:pPr>
              <w:ind w:left="193"/>
              <w:rPr>
                <w:rFonts w:asciiTheme="minorHAnsi" w:hAnsiTheme="minorHAnsi"/>
                <w:szCs w:val="23"/>
              </w:rPr>
            </w:pPr>
            <w:r w:rsidRPr="004D3B47">
              <w:rPr>
                <w:rFonts w:asciiTheme="minorHAnsi" w:hAnsiTheme="minorHAnsi"/>
                <w:szCs w:val="23"/>
              </w:rPr>
              <w:t>Hawke's Bay</w:t>
            </w:r>
          </w:p>
        </w:tc>
        <w:tc>
          <w:tcPr>
            <w:tcW w:w="1559" w:type="dxa"/>
            <w:shd w:val="clear" w:color="auto" w:fill="auto"/>
          </w:tcPr>
          <w:p w14:paraId="0DBB64B3" w14:textId="00FC4575" w:rsidR="00343A0C" w:rsidRPr="00B97375" w:rsidRDefault="00343A0C" w:rsidP="00343A0C">
            <w:pPr>
              <w:jc w:val="right"/>
              <w:rPr>
                <w:rFonts w:asciiTheme="minorHAnsi" w:hAnsiTheme="minorHAnsi"/>
                <w:szCs w:val="23"/>
              </w:rPr>
            </w:pPr>
            <w:r w:rsidRPr="004D3B47">
              <w:t>274</w:t>
            </w:r>
          </w:p>
        </w:tc>
        <w:tc>
          <w:tcPr>
            <w:tcW w:w="1276" w:type="dxa"/>
            <w:shd w:val="clear" w:color="auto" w:fill="auto"/>
          </w:tcPr>
          <w:p w14:paraId="6912F22E" w14:textId="6FE7E264" w:rsidR="00343A0C" w:rsidRPr="00B97375" w:rsidRDefault="00343A0C" w:rsidP="00343A0C">
            <w:pPr>
              <w:tabs>
                <w:tab w:val="left" w:pos="197"/>
              </w:tabs>
              <w:jc w:val="right"/>
              <w:rPr>
                <w:rFonts w:asciiTheme="minorHAnsi" w:hAnsiTheme="minorHAnsi"/>
                <w:szCs w:val="23"/>
              </w:rPr>
            </w:pPr>
            <w:r w:rsidRPr="004D3B47">
              <w:t>97.8</w:t>
            </w:r>
          </w:p>
        </w:tc>
        <w:tc>
          <w:tcPr>
            <w:tcW w:w="1701" w:type="dxa"/>
            <w:shd w:val="clear" w:color="auto" w:fill="auto"/>
          </w:tcPr>
          <w:p w14:paraId="16E1AFAC" w14:textId="47AF9BD0" w:rsidR="00343A0C" w:rsidRPr="00B97375" w:rsidRDefault="00343A0C" w:rsidP="00343A0C">
            <w:pPr>
              <w:tabs>
                <w:tab w:val="left" w:pos="195"/>
                <w:tab w:val="left" w:pos="621"/>
              </w:tabs>
              <w:jc w:val="right"/>
              <w:rPr>
                <w:rFonts w:asciiTheme="minorHAnsi" w:hAnsiTheme="minorHAnsi"/>
                <w:szCs w:val="23"/>
              </w:rPr>
            </w:pPr>
            <w:r w:rsidRPr="004D3B47">
              <w:t>100.0</w:t>
            </w:r>
          </w:p>
        </w:tc>
        <w:tc>
          <w:tcPr>
            <w:tcW w:w="1843" w:type="dxa"/>
            <w:shd w:val="clear" w:color="auto" w:fill="auto"/>
          </w:tcPr>
          <w:p w14:paraId="6B1D0E9B" w14:textId="159AEB6E" w:rsidR="00343A0C" w:rsidRPr="00B97375" w:rsidRDefault="00343A0C" w:rsidP="00343A0C">
            <w:pPr>
              <w:jc w:val="right"/>
              <w:rPr>
                <w:rFonts w:asciiTheme="minorHAnsi" w:hAnsiTheme="minorHAnsi"/>
                <w:szCs w:val="23"/>
              </w:rPr>
            </w:pPr>
            <w:r w:rsidRPr="004D3B47">
              <w:t>88.5</w:t>
            </w:r>
          </w:p>
        </w:tc>
        <w:tc>
          <w:tcPr>
            <w:tcW w:w="1417" w:type="dxa"/>
          </w:tcPr>
          <w:p w14:paraId="54C64831" w14:textId="7645FFAC" w:rsidR="00343A0C" w:rsidRPr="00B97375" w:rsidRDefault="00343A0C" w:rsidP="00343A0C">
            <w:pPr>
              <w:jc w:val="right"/>
              <w:rPr>
                <w:rFonts w:asciiTheme="minorHAnsi" w:hAnsiTheme="minorHAnsi"/>
                <w:szCs w:val="23"/>
              </w:rPr>
            </w:pPr>
            <w:r w:rsidRPr="004D3B47">
              <w:t>88.3</w:t>
            </w:r>
          </w:p>
        </w:tc>
        <w:tc>
          <w:tcPr>
            <w:tcW w:w="1418" w:type="dxa"/>
          </w:tcPr>
          <w:p w14:paraId="55CC719E" w14:textId="059CCDE5" w:rsidR="00343A0C" w:rsidRPr="00B97375" w:rsidRDefault="00343A0C" w:rsidP="00343A0C">
            <w:pPr>
              <w:tabs>
                <w:tab w:val="left" w:pos="481"/>
              </w:tabs>
              <w:ind w:right="4"/>
              <w:jc w:val="right"/>
              <w:rPr>
                <w:rFonts w:asciiTheme="minorHAnsi" w:hAnsiTheme="minorHAnsi"/>
                <w:szCs w:val="23"/>
              </w:rPr>
            </w:pPr>
            <w:r w:rsidRPr="004D3B47">
              <w:t>88.3</w:t>
            </w:r>
          </w:p>
        </w:tc>
        <w:tc>
          <w:tcPr>
            <w:tcW w:w="1417" w:type="dxa"/>
            <w:shd w:val="clear" w:color="auto" w:fill="auto"/>
          </w:tcPr>
          <w:p w14:paraId="1F2F90DE" w14:textId="13856397" w:rsidR="00343A0C" w:rsidRPr="00B97375" w:rsidRDefault="00343A0C" w:rsidP="00343A0C">
            <w:pPr>
              <w:ind w:right="14"/>
              <w:jc w:val="right"/>
              <w:rPr>
                <w:rFonts w:asciiTheme="minorHAnsi" w:hAnsiTheme="minorHAnsi"/>
                <w:szCs w:val="23"/>
              </w:rPr>
            </w:pPr>
            <w:r w:rsidRPr="004D3B47">
              <w:t>91.2</w:t>
            </w:r>
          </w:p>
        </w:tc>
      </w:tr>
      <w:tr w:rsidR="00343A0C" w:rsidRPr="00B97375" w14:paraId="12AF30F4" w14:textId="77777777" w:rsidTr="00AB0E37">
        <w:trPr>
          <w:trHeight w:val="315"/>
        </w:trPr>
        <w:tc>
          <w:tcPr>
            <w:tcW w:w="2427" w:type="dxa"/>
            <w:shd w:val="clear" w:color="auto" w:fill="auto"/>
            <w:hideMark/>
          </w:tcPr>
          <w:p w14:paraId="5AC35CB0" w14:textId="61EDB9E4" w:rsidR="00343A0C" w:rsidRPr="00B97375" w:rsidRDefault="00343A0C" w:rsidP="00343A0C">
            <w:pPr>
              <w:ind w:left="193"/>
              <w:rPr>
                <w:rFonts w:asciiTheme="minorHAnsi" w:hAnsiTheme="minorHAnsi"/>
                <w:szCs w:val="23"/>
              </w:rPr>
            </w:pPr>
            <w:r w:rsidRPr="004D3B47">
              <w:rPr>
                <w:rFonts w:asciiTheme="minorHAnsi" w:hAnsiTheme="minorHAnsi"/>
                <w:szCs w:val="23"/>
              </w:rPr>
              <w:t>Hutt Valley</w:t>
            </w:r>
          </w:p>
        </w:tc>
        <w:tc>
          <w:tcPr>
            <w:tcW w:w="1559" w:type="dxa"/>
            <w:shd w:val="clear" w:color="auto" w:fill="auto"/>
          </w:tcPr>
          <w:p w14:paraId="13C7AFAC" w14:textId="65DF7AD2" w:rsidR="00343A0C" w:rsidRPr="00B97375" w:rsidRDefault="00343A0C" w:rsidP="00343A0C">
            <w:pPr>
              <w:jc w:val="right"/>
              <w:rPr>
                <w:rFonts w:asciiTheme="minorHAnsi" w:hAnsiTheme="minorHAnsi"/>
                <w:szCs w:val="23"/>
              </w:rPr>
            </w:pPr>
            <w:r w:rsidRPr="004D3B47">
              <w:t>259</w:t>
            </w:r>
          </w:p>
        </w:tc>
        <w:tc>
          <w:tcPr>
            <w:tcW w:w="1276" w:type="dxa"/>
            <w:shd w:val="clear" w:color="auto" w:fill="auto"/>
          </w:tcPr>
          <w:p w14:paraId="6EAB03E4" w14:textId="109238A0" w:rsidR="00343A0C" w:rsidRPr="00B97375" w:rsidRDefault="00343A0C" w:rsidP="00343A0C">
            <w:pPr>
              <w:tabs>
                <w:tab w:val="left" w:pos="197"/>
              </w:tabs>
              <w:jc w:val="right"/>
              <w:rPr>
                <w:rFonts w:asciiTheme="minorHAnsi" w:hAnsiTheme="minorHAnsi"/>
                <w:szCs w:val="23"/>
              </w:rPr>
            </w:pPr>
            <w:r w:rsidRPr="004D3B47">
              <w:t>100.0</w:t>
            </w:r>
          </w:p>
        </w:tc>
        <w:tc>
          <w:tcPr>
            <w:tcW w:w="1701" w:type="dxa"/>
            <w:shd w:val="clear" w:color="auto" w:fill="auto"/>
          </w:tcPr>
          <w:p w14:paraId="31C13AB0" w14:textId="287B68E9" w:rsidR="00343A0C" w:rsidRPr="00B97375" w:rsidRDefault="00343A0C" w:rsidP="00343A0C">
            <w:pPr>
              <w:tabs>
                <w:tab w:val="left" w:pos="195"/>
                <w:tab w:val="left" w:pos="621"/>
              </w:tabs>
              <w:jc w:val="right"/>
              <w:rPr>
                <w:rFonts w:asciiTheme="minorHAnsi" w:hAnsiTheme="minorHAnsi"/>
                <w:szCs w:val="23"/>
              </w:rPr>
            </w:pPr>
            <w:r w:rsidRPr="004D3B47">
              <w:t>100.0</w:t>
            </w:r>
          </w:p>
        </w:tc>
        <w:tc>
          <w:tcPr>
            <w:tcW w:w="1843" w:type="dxa"/>
            <w:shd w:val="clear" w:color="auto" w:fill="auto"/>
          </w:tcPr>
          <w:p w14:paraId="5CF54B53" w14:textId="0CF3DD1B" w:rsidR="00343A0C" w:rsidRPr="00B97375" w:rsidRDefault="00343A0C" w:rsidP="00343A0C">
            <w:pPr>
              <w:jc w:val="right"/>
              <w:rPr>
                <w:rFonts w:asciiTheme="minorHAnsi" w:hAnsiTheme="minorHAnsi"/>
                <w:szCs w:val="23"/>
              </w:rPr>
            </w:pPr>
            <w:r w:rsidRPr="004D3B47">
              <w:t>94.6</w:t>
            </w:r>
          </w:p>
        </w:tc>
        <w:tc>
          <w:tcPr>
            <w:tcW w:w="1417" w:type="dxa"/>
          </w:tcPr>
          <w:p w14:paraId="4957A3BE" w14:textId="0498F0A9" w:rsidR="00343A0C" w:rsidRPr="00B97375" w:rsidRDefault="00343A0C" w:rsidP="00343A0C">
            <w:pPr>
              <w:jc w:val="right"/>
              <w:rPr>
                <w:rFonts w:asciiTheme="minorHAnsi" w:hAnsiTheme="minorHAnsi"/>
                <w:szCs w:val="23"/>
              </w:rPr>
            </w:pPr>
            <w:r w:rsidRPr="004D3B47">
              <w:t>95.4</w:t>
            </w:r>
          </w:p>
        </w:tc>
        <w:tc>
          <w:tcPr>
            <w:tcW w:w="1418" w:type="dxa"/>
          </w:tcPr>
          <w:p w14:paraId="42317BC7" w14:textId="3437D9E2" w:rsidR="00343A0C" w:rsidRPr="00B97375" w:rsidRDefault="00343A0C" w:rsidP="00343A0C">
            <w:pPr>
              <w:tabs>
                <w:tab w:val="left" w:pos="481"/>
              </w:tabs>
              <w:ind w:right="4"/>
              <w:jc w:val="right"/>
              <w:rPr>
                <w:rFonts w:asciiTheme="minorHAnsi" w:hAnsiTheme="minorHAnsi"/>
                <w:szCs w:val="23"/>
              </w:rPr>
            </w:pPr>
            <w:r w:rsidRPr="004D3B47">
              <w:t>95.4</w:t>
            </w:r>
          </w:p>
        </w:tc>
        <w:tc>
          <w:tcPr>
            <w:tcW w:w="1417" w:type="dxa"/>
            <w:shd w:val="clear" w:color="auto" w:fill="auto"/>
          </w:tcPr>
          <w:p w14:paraId="7F664D44" w14:textId="0A062662" w:rsidR="00343A0C" w:rsidRPr="00B97375" w:rsidRDefault="00343A0C" w:rsidP="00343A0C">
            <w:pPr>
              <w:ind w:right="14"/>
              <w:jc w:val="right"/>
              <w:rPr>
                <w:rFonts w:asciiTheme="minorHAnsi" w:hAnsiTheme="minorHAnsi"/>
                <w:szCs w:val="23"/>
              </w:rPr>
            </w:pPr>
            <w:r w:rsidRPr="004D3B47">
              <w:t>96.5</w:t>
            </w:r>
          </w:p>
        </w:tc>
      </w:tr>
      <w:tr w:rsidR="00343A0C" w:rsidRPr="00B97375" w14:paraId="74946550" w14:textId="77777777" w:rsidTr="00AB0E37">
        <w:trPr>
          <w:trHeight w:val="315"/>
        </w:trPr>
        <w:tc>
          <w:tcPr>
            <w:tcW w:w="2427" w:type="dxa"/>
            <w:shd w:val="clear" w:color="auto" w:fill="auto"/>
            <w:hideMark/>
          </w:tcPr>
          <w:p w14:paraId="65F5AEDF" w14:textId="4ABB79BA" w:rsidR="00343A0C" w:rsidRPr="00B97375" w:rsidRDefault="00343A0C" w:rsidP="00343A0C">
            <w:pPr>
              <w:ind w:left="193"/>
              <w:rPr>
                <w:rFonts w:asciiTheme="minorHAnsi" w:hAnsiTheme="minorHAnsi"/>
                <w:szCs w:val="23"/>
              </w:rPr>
            </w:pPr>
            <w:r w:rsidRPr="004D3B47">
              <w:rPr>
                <w:rFonts w:asciiTheme="minorHAnsi" w:hAnsiTheme="minorHAnsi"/>
                <w:szCs w:val="23"/>
              </w:rPr>
              <w:t>Lakes</w:t>
            </w:r>
          </w:p>
        </w:tc>
        <w:tc>
          <w:tcPr>
            <w:tcW w:w="1559" w:type="dxa"/>
            <w:shd w:val="clear" w:color="auto" w:fill="auto"/>
          </w:tcPr>
          <w:p w14:paraId="1D427DA0" w14:textId="606089C4" w:rsidR="00343A0C" w:rsidRPr="00B97375" w:rsidRDefault="00343A0C" w:rsidP="00343A0C">
            <w:pPr>
              <w:jc w:val="right"/>
              <w:rPr>
                <w:rFonts w:asciiTheme="minorHAnsi" w:hAnsiTheme="minorHAnsi"/>
                <w:szCs w:val="23"/>
              </w:rPr>
            </w:pPr>
            <w:r w:rsidRPr="004D3B47">
              <w:t>398</w:t>
            </w:r>
          </w:p>
        </w:tc>
        <w:tc>
          <w:tcPr>
            <w:tcW w:w="1276" w:type="dxa"/>
            <w:shd w:val="clear" w:color="auto" w:fill="auto"/>
          </w:tcPr>
          <w:p w14:paraId="1ADA2A16" w14:textId="65644252" w:rsidR="00343A0C" w:rsidRPr="00B97375" w:rsidRDefault="00343A0C" w:rsidP="00343A0C">
            <w:pPr>
              <w:tabs>
                <w:tab w:val="left" w:pos="197"/>
              </w:tabs>
              <w:jc w:val="right"/>
              <w:rPr>
                <w:rFonts w:asciiTheme="minorHAnsi" w:hAnsiTheme="minorHAnsi"/>
                <w:szCs w:val="23"/>
              </w:rPr>
            </w:pPr>
            <w:r w:rsidRPr="004D3B47">
              <w:t>96.5</w:t>
            </w:r>
          </w:p>
        </w:tc>
        <w:tc>
          <w:tcPr>
            <w:tcW w:w="1701" w:type="dxa"/>
            <w:shd w:val="clear" w:color="auto" w:fill="auto"/>
          </w:tcPr>
          <w:p w14:paraId="3E8D41FE" w14:textId="11DB4243" w:rsidR="00343A0C" w:rsidRPr="00B97375" w:rsidRDefault="00343A0C" w:rsidP="00343A0C">
            <w:pPr>
              <w:tabs>
                <w:tab w:val="left" w:pos="195"/>
                <w:tab w:val="left" w:pos="621"/>
              </w:tabs>
              <w:jc w:val="right"/>
              <w:rPr>
                <w:rFonts w:asciiTheme="minorHAnsi" w:hAnsiTheme="minorHAnsi"/>
                <w:szCs w:val="23"/>
              </w:rPr>
            </w:pPr>
            <w:r w:rsidRPr="004D3B47">
              <w:t>100.0</w:t>
            </w:r>
          </w:p>
        </w:tc>
        <w:tc>
          <w:tcPr>
            <w:tcW w:w="1843" w:type="dxa"/>
            <w:shd w:val="clear" w:color="auto" w:fill="auto"/>
          </w:tcPr>
          <w:p w14:paraId="4C29895C" w14:textId="73C570F6" w:rsidR="00343A0C" w:rsidRPr="00B97375" w:rsidRDefault="00343A0C" w:rsidP="00343A0C">
            <w:pPr>
              <w:jc w:val="right"/>
              <w:rPr>
                <w:rFonts w:asciiTheme="minorHAnsi" w:hAnsiTheme="minorHAnsi"/>
                <w:szCs w:val="23"/>
              </w:rPr>
            </w:pPr>
            <w:r w:rsidRPr="004D3B47">
              <w:t>92.5</w:t>
            </w:r>
          </w:p>
        </w:tc>
        <w:tc>
          <w:tcPr>
            <w:tcW w:w="1417" w:type="dxa"/>
          </w:tcPr>
          <w:p w14:paraId="70877153" w14:textId="18679DF8" w:rsidR="00343A0C" w:rsidRPr="00B97375" w:rsidRDefault="00343A0C" w:rsidP="00343A0C">
            <w:pPr>
              <w:jc w:val="right"/>
              <w:rPr>
                <w:rFonts w:asciiTheme="minorHAnsi" w:hAnsiTheme="minorHAnsi"/>
                <w:szCs w:val="23"/>
              </w:rPr>
            </w:pPr>
            <w:r w:rsidRPr="004D3B47">
              <w:t>97.2</w:t>
            </w:r>
          </w:p>
        </w:tc>
        <w:tc>
          <w:tcPr>
            <w:tcW w:w="1418" w:type="dxa"/>
          </w:tcPr>
          <w:p w14:paraId="1713745E" w14:textId="2D76CA8B" w:rsidR="00343A0C" w:rsidRPr="00B97375" w:rsidRDefault="00343A0C" w:rsidP="00343A0C">
            <w:pPr>
              <w:tabs>
                <w:tab w:val="left" w:pos="481"/>
              </w:tabs>
              <w:ind w:right="4"/>
              <w:jc w:val="right"/>
              <w:rPr>
                <w:rFonts w:asciiTheme="minorHAnsi" w:hAnsiTheme="minorHAnsi"/>
                <w:szCs w:val="23"/>
              </w:rPr>
            </w:pPr>
            <w:r w:rsidRPr="004D3B47">
              <w:t>97.2</w:t>
            </w:r>
          </w:p>
        </w:tc>
        <w:tc>
          <w:tcPr>
            <w:tcW w:w="1417" w:type="dxa"/>
            <w:shd w:val="clear" w:color="auto" w:fill="auto"/>
          </w:tcPr>
          <w:p w14:paraId="6063ED53" w14:textId="0CB0FD0B" w:rsidR="00343A0C" w:rsidRPr="00B97375" w:rsidRDefault="00343A0C" w:rsidP="00343A0C">
            <w:pPr>
              <w:ind w:right="14"/>
              <w:jc w:val="right"/>
              <w:rPr>
                <w:rFonts w:asciiTheme="minorHAnsi" w:hAnsiTheme="minorHAnsi"/>
                <w:szCs w:val="23"/>
              </w:rPr>
            </w:pPr>
            <w:r w:rsidRPr="004D3B47">
              <w:t>91.7</w:t>
            </w:r>
          </w:p>
        </w:tc>
      </w:tr>
      <w:tr w:rsidR="00343A0C" w:rsidRPr="00B97375" w14:paraId="63D1FAB7" w14:textId="77777777" w:rsidTr="00AB0E37">
        <w:trPr>
          <w:trHeight w:val="315"/>
        </w:trPr>
        <w:tc>
          <w:tcPr>
            <w:tcW w:w="2427" w:type="dxa"/>
            <w:shd w:val="clear" w:color="auto" w:fill="auto"/>
            <w:hideMark/>
          </w:tcPr>
          <w:p w14:paraId="7BFF97EF" w14:textId="78CBC547" w:rsidR="00343A0C" w:rsidRPr="00B97375" w:rsidRDefault="00343A0C" w:rsidP="00343A0C">
            <w:pPr>
              <w:ind w:left="193"/>
              <w:rPr>
                <w:rFonts w:asciiTheme="minorHAnsi" w:hAnsiTheme="minorHAnsi"/>
                <w:szCs w:val="23"/>
              </w:rPr>
            </w:pPr>
            <w:r w:rsidRPr="004D3B47">
              <w:rPr>
                <w:rFonts w:asciiTheme="minorHAnsi" w:hAnsiTheme="minorHAnsi"/>
                <w:szCs w:val="23"/>
              </w:rPr>
              <w:t>Mid Central</w:t>
            </w:r>
          </w:p>
        </w:tc>
        <w:tc>
          <w:tcPr>
            <w:tcW w:w="1559" w:type="dxa"/>
            <w:shd w:val="clear" w:color="auto" w:fill="auto"/>
          </w:tcPr>
          <w:p w14:paraId="17749EFE" w14:textId="35678F0B" w:rsidR="00343A0C" w:rsidRPr="00B97375" w:rsidRDefault="00343A0C" w:rsidP="00343A0C">
            <w:pPr>
              <w:jc w:val="right"/>
              <w:rPr>
                <w:rFonts w:asciiTheme="minorHAnsi" w:hAnsiTheme="minorHAnsi"/>
                <w:szCs w:val="23"/>
              </w:rPr>
            </w:pPr>
            <w:r w:rsidRPr="004D3B47">
              <w:t>588</w:t>
            </w:r>
          </w:p>
        </w:tc>
        <w:tc>
          <w:tcPr>
            <w:tcW w:w="1276" w:type="dxa"/>
            <w:shd w:val="clear" w:color="auto" w:fill="auto"/>
          </w:tcPr>
          <w:p w14:paraId="700430CA" w14:textId="29F0F022" w:rsidR="00343A0C" w:rsidRPr="00B97375" w:rsidRDefault="00343A0C" w:rsidP="00343A0C">
            <w:pPr>
              <w:tabs>
                <w:tab w:val="left" w:pos="197"/>
              </w:tabs>
              <w:jc w:val="right"/>
              <w:rPr>
                <w:rFonts w:asciiTheme="minorHAnsi" w:hAnsiTheme="minorHAnsi"/>
                <w:szCs w:val="23"/>
              </w:rPr>
            </w:pPr>
            <w:r w:rsidRPr="004D3B47">
              <w:t>94.4</w:t>
            </w:r>
          </w:p>
        </w:tc>
        <w:tc>
          <w:tcPr>
            <w:tcW w:w="1701" w:type="dxa"/>
            <w:shd w:val="clear" w:color="auto" w:fill="auto"/>
          </w:tcPr>
          <w:p w14:paraId="6BD0B043" w14:textId="75891585" w:rsidR="00343A0C" w:rsidRPr="00B97375" w:rsidRDefault="00343A0C" w:rsidP="00343A0C">
            <w:pPr>
              <w:tabs>
                <w:tab w:val="left" w:pos="195"/>
                <w:tab w:val="left" w:pos="621"/>
              </w:tabs>
              <w:jc w:val="right"/>
              <w:rPr>
                <w:rFonts w:asciiTheme="minorHAnsi" w:hAnsiTheme="minorHAnsi"/>
                <w:szCs w:val="23"/>
              </w:rPr>
            </w:pPr>
            <w:r w:rsidRPr="004D3B47">
              <w:t>100.0</w:t>
            </w:r>
          </w:p>
        </w:tc>
        <w:tc>
          <w:tcPr>
            <w:tcW w:w="1843" w:type="dxa"/>
            <w:shd w:val="clear" w:color="auto" w:fill="auto"/>
          </w:tcPr>
          <w:p w14:paraId="4006F659" w14:textId="7F06F03C" w:rsidR="00343A0C" w:rsidRPr="00B97375" w:rsidRDefault="00343A0C" w:rsidP="00343A0C">
            <w:pPr>
              <w:jc w:val="right"/>
              <w:rPr>
                <w:rFonts w:asciiTheme="minorHAnsi" w:hAnsiTheme="minorHAnsi"/>
                <w:szCs w:val="23"/>
              </w:rPr>
            </w:pPr>
            <w:r w:rsidRPr="004D3B47">
              <w:t>92.1</w:t>
            </w:r>
          </w:p>
        </w:tc>
        <w:tc>
          <w:tcPr>
            <w:tcW w:w="1417" w:type="dxa"/>
          </w:tcPr>
          <w:p w14:paraId="66257F7C" w14:textId="1EA04782" w:rsidR="00343A0C" w:rsidRPr="00B97375" w:rsidRDefault="00343A0C" w:rsidP="00343A0C">
            <w:pPr>
              <w:jc w:val="right"/>
              <w:rPr>
                <w:rFonts w:asciiTheme="minorHAnsi" w:hAnsiTheme="minorHAnsi"/>
                <w:szCs w:val="23"/>
              </w:rPr>
            </w:pPr>
            <w:r w:rsidRPr="004D3B47">
              <w:t>96.6</w:t>
            </w:r>
          </w:p>
        </w:tc>
        <w:tc>
          <w:tcPr>
            <w:tcW w:w="1418" w:type="dxa"/>
          </w:tcPr>
          <w:p w14:paraId="47989901" w14:textId="19C933B5" w:rsidR="00343A0C" w:rsidRPr="00B97375" w:rsidRDefault="00343A0C" w:rsidP="00343A0C">
            <w:pPr>
              <w:tabs>
                <w:tab w:val="left" w:pos="481"/>
              </w:tabs>
              <w:ind w:right="4"/>
              <w:jc w:val="right"/>
              <w:rPr>
                <w:rFonts w:asciiTheme="minorHAnsi" w:hAnsiTheme="minorHAnsi"/>
                <w:szCs w:val="23"/>
              </w:rPr>
            </w:pPr>
            <w:r w:rsidRPr="004D3B47">
              <w:t>96.3</w:t>
            </w:r>
          </w:p>
        </w:tc>
        <w:tc>
          <w:tcPr>
            <w:tcW w:w="1417" w:type="dxa"/>
            <w:shd w:val="clear" w:color="auto" w:fill="auto"/>
          </w:tcPr>
          <w:p w14:paraId="443296DA" w14:textId="395131AA" w:rsidR="00343A0C" w:rsidRPr="00B97375" w:rsidRDefault="00343A0C" w:rsidP="00343A0C">
            <w:pPr>
              <w:ind w:right="14"/>
              <w:jc w:val="right"/>
              <w:rPr>
                <w:rFonts w:asciiTheme="minorHAnsi" w:hAnsiTheme="minorHAnsi"/>
                <w:szCs w:val="23"/>
              </w:rPr>
            </w:pPr>
            <w:r w:rsidRPr="004D3B47">
              <w:t>90.1</w:t>
            </w:r>
          </w:p>
        </w:tc>
      </w:tr>
      <w:tr w:rsidR="00343A0C" w:rsidRPr="00B97375" w14:paraId="6BE21943" w14:textId="77777777" w:rsidTr="00AB0E37">
        <w:trPr>
          <w:trHeight w:val="315"/>
        </w:trPr>
        <w:tc>
          <w:tcPr>
            <w:tcW w:w="2427" w:type="dxa"/>
            <w:shd w:val="clear" w:color="auto" w:fill="auto"/>
            <w:hideMark/>
          </w:tcPr>
          <w:p w14:paraId="098C304D" w14:textId="2A25F58E" w:rsidR="00343A0C" w:rsidRPr="00B97375" w:rsidRDefault="00343A0C" w:rsidP="00343A0C">
            <w:pPr>
              <w:ind w:left="193"/>
              <w:rPr>
                <w:rFonts w:asciiTheme="minorHAnsi" w:hAnsiTheme="minorHAnsi"/>
                <w:szCs w:val="23"/>
              </w:rPr>
            </w:pPr>
            <w:r w:rsidRPr="004D3B47">
              <w:rPr>
                <w:rFonts w:asciiTheme="minorHAnsi" w:hAnsiTheme="minorHAnsi"/>
                <w:szCs w:val="23"/>
              </w:rPr>
              <w:t>Nelson Marlborough</w:t>
            </w:r>
          </w:p>
        </w:tc>
        <w:tc>
          <w:tcPr>
            <w:tcW w:w="1559" w:type="dxa"/>
            <w:shd w:val="clear" w:color="auto" w:fill="auto"/>
          </w:tcPr>
          <w:p w14:paraId="6225AA13" w14:textId="6FB5C5AA" w:rsidR="00343A0C" w:rsidRPr="00B97375" w:rsidRDefault="00343A0C" w:rsidP="00343A0C">
            <w:pPr>
              <w:jc w:val="right"/>
              <w:rPr>
                <w:rFonts w:asciiTheme="minorHAnsi" w:hAnsiTheme="minorHAnsi"/>
                <w:szCs w:val="23"/>
              </w:rPr>
            </w:pPr>
            <w:r w:rsidRPr="004D3B47">
              <w:t>329</w:t>
            </w:r>
          </w:p>
        </w:tc>
        <w:tc>
          <w:tcPr>
            <w:tcW w:w="1276" w:type="dxa"/>
            <w:shd w:val="clear" w:color="auto" w:fill="auto"/>
          </w:tcPr>
          <w:p w14:paraId="59FA8C45" w14:textId="0F3968EA" w:rsidR="00343A0C" w:rsidRPr="00B97375" w:rsidRDefault="00343A0C" w:rsidP="00343A0C">
            <w:pPr>
              <w:tabs>
                <w:tab w:val="left" w:pos="197"/>
              </w:tabs>
              <w:jc w:val="right"/>
              <w:rPr>
                <w:rFonts w:asciiTheme="minorHAnsi" w:hAnsiTheme="minorHAnsi"/>
                <w:szCs w:val="23"/>
              </w:rPr>
            </w:pPr>
            <w:r w:rsidRPr="004D3B47">
              <w:t>97.0</w:t>
            </w:r>
          </w:p>
        </w:tc>
        <w:tc>
          <w:tcPr>
            <w:tcW w:w="1701" w:type="dxa"/>
            <w:shd w:val="clear" w:color="auto" w:fill="auto"/>
          </w:tcPr>
          <w:p w14:paraId="7BE40615" w14:textId="000D66FE" w:rsidR="00343A0C" w:rsidRPr="00B97375" w:rsidRDefault="00343A0C" w:rsidP="00343A0C">
            <w:pPr>
              <w:tabs>
                <w:tab w:val="left" w:pos="195"/>
                <w:tab w:val="left" w:pos="621"/>
              </w:tabs>
              <w:jc w:val="right"/>
              <w:rPr>
                <w:rFonts w:asciiTheme="minorHAnsi" w:hAnsiTheme="minorHAnsi"/>
                <w:szCs w:val="23"/>
              </w:rPr>
            </w:pPr>
            <w:r w:rsidRPr="004D3B47">
              <w:t>100.0</w:t>
            </w:r>
          </w:p>
        </w:tc>
        <w:tc>
          <w:tcPr>
            <w:tcW w:w="1843" w:type="dxa"/>
            <w:shd w:val="clear" w:color="auto" w:fill="auto"/>
          </w:tcPr>
          <w:p w14:paraId="75CA5DB8" w14:textId="0BB08356" w:rsidR="00343A0C" w:rsidRPr="00B97375" w:rsidRDefault="00343A0C" w:rsidP="00343A0C">
            <w:pPr>
              <w:jc w:val="right"/>
              <w:rPr>
                <w:rFonts w:asciiTheme="minorHAnsi" w:hAnsiTheme="minorHAnsi"/>
                <w:szCs w:val="23"/>
              </w:rPr>
            </w:pPr>
            <w:r w:rsidRPr="004D3B47">
              <w:t>89.3</w:t>
            </w:r>
          </w:p>
        </w:tc>
        <w:tc>
          <w:tcPr>
            <w:tcW w:w="1417" w:type="dxa"/>
          </w:tcPr>
          <w:p w14:paraId="6F7A530D" w14:textId="7B1F9C59" w:rsidR="00343A0C" w:rsidRPr="00B97375" w:rsidRDefault="00343A0C" w:rsidP="00343A0C">
            <w:pPr>
              <w:jc w:val="right"/>
              <w:rPr>
                <w:rFonts w:asciiTheme="minorHAnsi" w:hAnsiTheme="minorHAnsi"/>
                <w:szCs w:val="23"/>
              </w:rPr>
            </w:pPr>
            <w:r w:rsidRPr="004D3B47">
              <w:t>60.8</w:t>
            </w:r>
          </w:p>
        </w:tc>
        <w:tc>
          <w:tcPr>
            <w:tcW w:w="1418" w:type="dxa"/>
          </w:tcPr>
          <w:p w14:paraId="42D119A0" w14:textId="4293B22B" w:rsidR="00343A0C" w:rsidRPr="00B97375" w:rsidRDefault="00343A0C" w:rsidP="00343A0C">
            <w:pPr>
              <w:tabs>
                <w:tab w:val="left" w:pos="481"/>
              </w:tabs>
              <w:ind w:right="4"/>
              <w:jc w:val="right"/>
              <w:rPr>
                <w:rFonts w:asciiTheme="minorHAnsi" w:hAnsiTheme="minorHAnsi"/>
                <w:szCs w:val="23"/>
              </w:rPr>
            </w:pPr>
            <w:r w:rsidRPr="004D3B47">
              <w:t>60.5</w:t>
            </w:r>
          </w:p>
        </w:tc>
        <w:tc>
          <w:tcPr>
            <w:tcW w:w="1417" w:type="dxa"/>
            <w:shd w:val="clear" w:color="auto" w:fill="auto"/>
          </w:tcPr>
          <w:p w14:paraId="6AD0EB5C" w14:textId="6D9D9649" w:rsidR="00343A0C" w:rsidRPr="00B97375" w:rsidRDefault="00343A0C" w:rsidP="00343A0C">
            <w:pPr>
              <w:ind w:right="14"/>
              <w:jc w:val="right"/>
              <w:rPr>
                <w:rFonts w:asciiTheme="minorHAnsi" w:hAnsiTheme="minorHAnsi"/>
                <w:szCs w:val="23"/>
              </w:rPr>
            </w:pPr>
            <w:r w:rsidRPr="004D3B47">
              <w:t>90.0</w:t>
            </w:r>
          </w:p>
        </w:tc>
      </w:tr>
      <w:tr w:rsidR="00343A0C" w:rsidRPr="00B97375" w14:paraId="3F51E5DC" w14:textId="77777777" w:rsidTr="00AB0E37">
        <w:trPr>
          <w:trHeight w:val="315"/>
        </w:trPr>
        <w:tc>
          <w:tcPr>
            <w:tcW w:w="2427" w:type="dxa"/>
            <w:shd w:val="clear" w:color="auto" w:fill="auto"/>
            <w:hideMark/>
          </w:tcPr>
          <w:p w14:paraId="5BF00E75" w14:textId="50E5788B" w:rsidR="00343A0C" w:rsidRPr="00B97375" w:rsidRDefault="00343A0C" w:rsidP="00343A0C">
            <w:pPr>
              <w:ind w:left="193"/>
              <w:rPr>
                <w:rFonts w:asciiTheme="minorHAnsi" w:hAnsiTheme="minorHAnsi"/>
                <w:szCs w:val="23"/>
              </w:rPr>
            </w:pPr>
            <w:r w:rsidRPr="004D3B47">
              <w:rPr>
                <w:rFonts w:asciiTheme="minorHAnsi" w:hAnsiTheme="minorHAnsi"/>
                <w:szCs w:val="23"/>
              </w:rPr>
              <w:t>Northland</w:t>
            </w:r>
          </w:p>
        </w:tc>
        <w:tc>
          <w:tcPr>
            <w:tcW w:w="1559" w:type="dxa"/>
            <w:shd w:val="clear" w:color="auto" w:fill="auto"/>
          </w:tcPr>
          <w:p w14:paraId="236786BB" w14:textId="6FA4981B" w:rsidR="00343A0C" w:rsidRPr="00B97375" w:rsidRDefault="00343A0C" w:rsidP="00343A0C">
            <w:pPr>
              <w:jc w:val="right"/>
              <w:rPr>
                <w:rFonts w:asciiTheme="minorHAnsi" w:hAnsiTheme="minorHAnsi"/>
                <w:szCs w:val="23"/>
              </w:rPr>
            </w:pPr>
            <w:r w:rsidRPr="004D3B47">
              <w:t>344</w:t>
            </w:r>
          </w:p>
        </w:tc>
        <w:tc>
          <w:tcPr>
            <w:tcW w:w="1276" w:type="dxa"/>
            <w:shd w:val="clear" w:color="auto" w:fill="auto"/>
          </w:tcPr>
          <w:p w14:paraId="55A880CF" w14:textId="09357E66" w:rsidR="00343A0C" w:rsidRPr="00B97375" w:rsidRDefault="00343A0C" w:rsidP="00343A0C">
            <w:pPr>
              <w:tabs>
                <w:tab w:val="left" w:pos="197"/>
              </w:tabs>
              <w:jc w:val="right"/>
              <w:rPr>
                <w:rFonts w:asciiTheme="minorHAnsi" w:hAnsiTheme="minorHAnsi"/>
                <w:szCs w:val="23"/>
              </w:rPr>
            </w:pPr>
            <w:r w:rsidRPr="004D3B47">
              <w:t>95.3</w:t>
            </w:r>
          </w:p>
        </w:tc>
        <w:tc>
          <w:tcPr>
            <w:tcW w:w="1701" w:type="dxa"/>
            <w:shd w:val="clear" w:color="auto" w:fill="auto"/>
          </w:tcPr>
          <w:p w14:paraId="3C626CFA" w14:textId="5826BCA7" w:rsidR="00343A0C" w:rsidRPr="00B97375" w:rsidRDefault="00343A0C" w:rsidP="00343A0C">
            <w:pPr>
              <w:tabs>
                <w:tab w:val="left" w:pos="195"/>
                <w:tab w:val="left" w:pos="621"/>
              </w:tabs>
              <w:jc w:val="right"/>
              <w:rPr>
                <w:rFonts w:asciiTheme="minorHAnsi" w:hAnsiTheme="minorHAnsi"/>
                <w:szCs w:val="23"/>
              </w:rPr>
            </w:pPr>
            <w:r w:rsidRPr="004D3B47">
              <w:t>100.0</w:t>
            </w:r>
          </w:p>
        </w:tc>
        <w:tc>
          <w:tcPr>
            <w:tcW w:w="1843" w:type="dxa"/>
            <w:shd w:val="clear" w:color="auto" w:fill="auto"/>
          </w:tcPr>
          <w:p w14:paraId="26FB7C40" w14:textId="2C551202" w:rsidR="00343A0C" w:rsidRPr="00B97375" w:rsidRDefault="00343A0C" w:rsidP="00343A0C">
            <w:pPr>
              <w:jc w:val="right"/>
              <w:rPr>
                <w:rFonts w:asciiTheme="minorHAnsi" w:hAnsiTheme="minorHAnsi"/>
                <w:szCs w:val="23"/>
              </w:rPr>
            </w:pPr>
            <w:r w:rsidRPr="004D3B47">
              <w:t>87.0</w:t>
            </w:r>
          </w:p>
        </w:tc>
        <w:tc>
          <w:tcPr>
            <w:tcW w:w="1417" w:type="dxa"/>
          </w:tcPr>
          <w:p w14:paraId="18DA7D64" w14:textId="6D7D1E07" w:rsidR="00343A0C" w:rsidRPr="00B97375" w:rsidRDefault="00343A0C" w:rsidP="00343A0C">
            <w:pPr>
              <w:jc w:val="right"/>
              <w:rPr>
                <w:rFonts w:asciiTheme="minorHAnsi" w:hAnsiTheme="minorHAnsi"/>
                <w:szCs w:val="23"/>
              </w:rPr>
            </w:pPr>
            <w:r w:rsidRPr="004D3B47">
              <w:t>98.3</w:t>
            </w:r>
          </w:p>
        </w:tc>
        <w:tc>
          <w:tcPr>
            <w:tcW w:w="1418" w:type="dxa"/>
          </w:tcPr>
          <w:p w14:paraId="11092C83" w14:textId="39E4E3CC" w:rsidR="00343A0C" w:rsidRPr="00B97375" w:rsidRDefault="00343A0C" w:rsidP="00343A0C">
            <w:pPr>
              <w:tabs>
                <w:tab w:val="left" w:pos="481"/>
              </w:tabs>
              <w:ind w:right="4"/>
              <w:jc w:val="right"/>
              <w:rPr>
                <w:rFonts w:asciiTheme="minorHAnsi" w:hAnsiTheme="minorHAnsi"/>
                <w:szCs w:val="23"/>
              </w:rPr>
            </w:pPr>
            <w:r w:rsidRPr="004D3B47">
              <w:t>98.0</w:t>
            </w:r>
          </w:p>
        </w:tc>
        <w:tc>
          <w:tcPr>
            <w:tcW w:w="1417" w:type="dxa"/>
            <w:shd w:val="clear" w:color="auto" w:fill="auto"/>
          </w:tcPr>
          <w:p w14:paraId="27FD667F" w14:textId="38296155" w:rsidR="00343A0C" w:rsidRPr="00B97375" w:rsidRDefault="00343A0C" w:rsidP="00343A0C">
            <w:pPr>
              <w:ind w:right="14"/>
              <w:jc w:val="right"/>
              <w:rPr>
                <w:rFonts w:asciiTheme="minorHAnsi" w:hAnsiTheme="minorHAnsi"/>
                <w:szCs w:val="23"/>
              </w:rPr>
            </w:pPr>
            <w:r w:rsidRPr="004D3B47">
              <w:t>89.2</w:t>
            </w:r>
          </w:p>
        </w:tc>
      </w:tr>
      <w:tr w:rsidR="00343A0C" w:rsidRPr="00B97375" w14:paraId="4BF21D91" w14:textId="77777777" w:rsidTr="00AB0E37">
        <w:trPr>
          <w:trHeight w:val="315"/>
        </w:trPr>
        <w:tc>
          <w:tcPr>
            <w:tcW w:w="2427" w:type="dxa"/>
            <w:shd w:val="clear" w:color="auto" w:fill="auto"/>
            <w:hideMark/>
          </w:tcPr>
          <w:p w14:paraId="43EC0CF4" w14:textId="409BF081" w:rsidR="00343A0C" w:rsidRPr="00B97375" w:rsidRDefault="00343A0C" w:rsidP="00343A0C">
            <w:pPr>
              <w:ind w:left="193"/>
              <w:rPr>
                <w:rFonts w:asciiTheme="minorHAnsi" w:hAnsiTheme="minorHAnsi"/>
                <w:szCs w:val="23"/>
              </w:rPr>
            </w:pPr>
            <w:r w:rsidRPr="004D3B47">
              <w:rPr>
                <w:rFonts w:asciiTheme="minorHAnsi" w:hAnsiTheme="minorHAnsi"/>
                <w:szCs w:val="23"/>
              </w:rPr>
              <w:t>South Canterbury</w:t>
            </w:r>
          </w:p>
        </w:tc>
        <w:tc>
          <w:tcPr>
            <w:tcW w:w="1559" w:type="dxa"/>
            <w:shd w:val="clear" w:color="auto" w:fill="auto"/>
          </w:tcPr>
          <w:p w14:paraId="51B9B2EC" w14:textId="25A28434" w:rsidR="00343A0C" w:rsidRPr="00B97375" w:rsidRDefault="00343A0C" w:rsidP="00343A0C">
            <w:pPr>
              <w:jc w:val="right"/>
              <w:rPr>
                <w:rFonts w:asciiTheme="minorHAnsi" w:hAnsiTheme="minorHAnsi"/>
                <w:szCs w:val="23"/>
              </w:rPr>
            </w:pPr>
            <w:r w:rsidRPr="004D3B47">
              <w:t>143</w:t>
            </w:r>
          </w:p>
        </w:tc>
        <w:tc>
          <w:tcPr>
            <w:tcW w:w="1276" w:type="dxa"/>
            <w:shd w:val="clear" w:color="auto" w:fill="auto"/>
          </w:tcPr>
          <w:p w14:paraId="5C11F01C" w14:textId="0567571C" w:rsidR="00343A0C" w:rsidRPr="00B97375" w:rsidRDefault="00343A0C" w:rsidP="00343A0C">
            <w:pPr>
              <w:tabs>
                <w:tab w:val="left" w:pos="197"/>
              </w:tabs>
              <w:jc w:val="right"/>
              <w:rPr>
                <w:rFonts w:asciiTheme="minorHAnsi" w:hAnsiTheme="minorHAnsi"/>
                <w:szCs w:val="23"/>
              </w:rPr>
            </w:pPr>
            <w:r w:rsidRPr="004D3B47">
              <w:t>94.4</w:t>
            </w:r>
          </w:p>
        </w:tc>
        <w:tc>
          <w:tcPr>
            <w:tcW w:w="1701" w:type="dxa"/>
            <w:shd w:val="clear" w:color="auto" w:fill="auto"/>
          </w:tcPr>
          <w:p w14:paraId="37353CFC" w14:textId="65E7237D" w:rsidR="00343A0C" w:rsidRPr="00B97375" w:rsidRDefault="00343A0C" w:rsidP="00343A0C">
            <w:pPr>
              <w:tabs>
                <w:tab w:val="left" w:pos="195"/>
                <w:tab w:val="left" w:pos="621"/>
              </w:tabs>
              <w:jc w:val="right"/>
              <w:rPr>
                <w:rFonts w:asciiTheme="minorHAnsi" w:hAnsiTheme="minorHAnsi"/>
                <w:szCs w:val="23"/>
              </w:rPr>
            </w:pPr>
            <w:r w:rsidRPr="004D3B47">
              <w:t>100.0</w:t>
            </w:r>
          </w:p>
        </w:tc>
        <w:tc>
          <w:tcPr>
            <w:tcW w:w="1843" w:type="dxa"/>
            <w:shd w:val="clear" w:color="auto" w:fill="auto"/>
          </w:tcPr>
          <w:p w14:paraId="10716F15" w14:textId="6F7F858D" w:rsidR="00343A0C" w:rsidRPr="00B97375" w:rsidRDefault="00343A0C" w:rsidP="00343A0C">
            <w:pPr>
              <w:jc w:val="right"/>
              <w:rPr>
                <w:rFonts w:asciiTheme="minorHAnsi" w:hAnsiTheme="minorHAnsi"/>
                <w:szCs w:val="23"/>
              </w:rPr>
            </w:pPr>
            <w:r w:rsidRPr="004D3B47">
              <w:t>94.5</w:t>
            </w:r>
          </w:p>
        </w:tc>
        <w:tc>
          <w:tcPr>
            <w:tcW w:w="1417" w:type="dxa"/>
          </w:tcPr>
          <w:p w14:paraId="6ABF42CE" w14:textId="6EFF3C47" w:rsidR="00343A0C" w:rsidRPr="00B97375" w:rsidRDefault="00343A0C" w:rsidP="00343A0C">
            <w:pPr>
              <w:jc w:val="right"/>
              <w:rPr>
                <w:rFonts w:asciiTheme="minorHAnsi" w:hAnsiTheme="minorHAnsi"/>
                <w:szCs w:val="23"/>
              </w:rPr>
            </w:pPr>
            <w:r w:rsidRPr="004D3B47">
              <w:t>90.2</w:t>
            </w:r>
          </w:p>
        </w:tc>
        <w:tc>
          <w:tcPr>
            <w:tcW w:w="1418" w:type="dxa"/>
          </w:tcPr>
          <w:p w14:paraId="4672D24B" w14:textId="4DB90673" w:rsidR="00343A0C" w:rsidRPr="00B97375" w:rsidRDefault="00343A0C" w:rsidP="00343A0C">
            <w:pPr>
              <w:tabs>
                <w:tab w:val="left" w:pos="481"/>
              </w:tabs>
              <w:ind w:right="4"/>
              <w:jc w:val="right"/>
              <w:rPr>
                <w:rFonts w:asciiTheme="minorHAnsi" w:hAnsiTheme="minorHAnsi"/>
                <w:szCs w:val="23"/>
              </w:rPr>
            </w:pPr>
            <w:r w:rsidRPr="004D3B47">
              <w:t>89.5</w:t>
            </w:r>
          </w:p>
        </w:tc>
        <w:tc>
          <w:tcPr>
            <w:tcW w:w="1417" w:type="dxa"/>
            <w:shd w:val="clear" w:color="auto" w:fill="auto"/>
          </w:tcPr>
          <w:p w14:paraId="3DFA71F2" w14:textId="08A9D621" w:rsidR="00343A0C" w:rsidRPr="00B97375" w:rsidRDefault="00343A0C" w:rsidP="00343A0C">
            <w:pPr>
              <w:ind w:right="14"/>
              <w:jc w:val="right"/>
              <w:rPr>
                <w:rFonts w:asciiTheme="minorHAnsi" w:hAnsiTheme="minorHAnsi"/>
                <w:szCs w:val="23"/>
              </w:rPr>
            </w:pPr>
            <w:r w:rsidRPr="004D3B47">
              <w:t>92.3</w:t>
            </w:r>
          </w:p>
        </w:tc>
      </w:tr>
      <w:tr w:rsidR="00343A0C" w:rsidRPr="00B97375" w14:paraId="45AE3951" w14:textId="77777777" w:rsidTr="00AB0E37">
        <w:trPr>
          <w:trHeight w:val="315"/>
        </w:trPr>
        <w:tc>
          <w:tcPr>
            <w:tcW w:w="2427" w:type="dxa"/>
            <w:shd w:val="clear" w:color="auto" w:fill="auto"/>
            <w:hideMark/>
          </w:tcPr>
          <w:p w14:paraId="2265168C" w14:textId="6BFA5FC4" w:rsidR="00343A0C" w:rsidRPr="00B97375" w:rsidRDefault="00343A0C" w:rsidP="00343A0C">
            <w:pPr>
              <w:ind w:left="193"/>
              <w:rPr>
                <w:rFonts w:asciiTheme="minorHAnsi" w:hAnsiTheme="minorHAnsi"/>
                <w:szCs w:val="23"/>
              </w:rPr>
            </w:pPr>
            <w:r w:rsidRPr="004D3B47">
              <w:rPr>
                <w:rFonts w:asciiTheme="minorHAnsi" w:hAnsiTheme="minorHAnsi"/>
                <w:szCs w:val="23"/>
              </w:rPr>
              <w:t>Southern</w:t>
            </w:r>
          </w:p>
        </w:tc>
        <w:tc>
          <w:tcPr>
            <w:tcW w:w="1559" w:type="dxa"/>
            <w:shd w:val="clear" w:color="auto" w:fill="auto"/>
          </w:tcPr>
          <w:p w14:paraId="1B1ECEA8" w14:textId="4419041D" w:rsidR="00343A0C" w:rsidRPr="00B97375" w:rsidRDefault="00343A0C" w:rsidP="00343A0C">
            <w:pPr>
              <w:jc w:val="right"/>
              <w:rPr>
                <w:rFonts w:asciiTheme="minorHAnsi" w:hAnsiTheme="minorHAnsi"/>
                <w:szCs w:val="23"/>
              </w:rPr>
            </w:pPr>
            <w:r w:rsidRPr="004D3B47">
              <w:t>717</w:t>
            </w:r>
          </w:p>
        </w:tc>
        <w:tc>
          <w:tcPr>
            <w:tcW w:w="1276" w:type="dxa"/>
            <w:shd w:val="clear" w:color="auto" w:fill="auto"/>
          </w:tcPr>
          <w:p w14:paraId="07EAB5B0" w14:textId="6B35ED56" w:rsidR="00343A0C" w:rsidRPr="00B97375" w:rsidRDefault="00343A0C" w:rsidP="00343A0C">
            <w:pPr>
              <w:tabs>
                <w:tab w:val="left" w:pos="197"/>
              </w:tabs>
              <w:jc w:val="right"/>
              <w:rPr>
                <w:rFonts w:asciiTheme="minorHAnsi" w:hAnsiTheme="minorHAnsi"/>
                <w:szCs w:val="23"/>
              </w:rPr>
            </w:pPr>
            <w:r w:rsidRPr="004D3B47">
              <w:t>97.9</w:t>
            </w:r>
          </w:p>
        </w:tc>
        <w:tc>
          <w:tcPr>
            <w:tcW w:w="1701" w:type="dxa"/>
            <w:shd w:val="clear" w:color="auto" w:fill="auto"/>
          </w:tcPr>
          <w:p w14:paraId="5248CC52" w14:textId="17E9DCCE" w:rsidR="00343A0C" w:rsidRPr="00B97375" w:rsidRDefault="00343A0C" w:rsidP="00343A0C">
            <w:pPr>
              <w:tabs>
                <w:tab w:val="left" w:pos="195"/>
                <w:tab w:val="left" w:pos="621"/>
              </w:tabs>
              <w:jc w:val="right"/>
              <w:rPr>
                <w:rFonts w:asciiTheme="minorHAnsi" w:hAnsiTheme="minorHAnsi"/>
                <w:szCs w:val="23"/>
              </w:rPr>
            </w:pPr>
            <w:r w:rsidRPr="004D3B47">
              <w:t>100.0</w:t>
            </w:r>
          </w:p>
        </w:tc>
        <w:tc>
          <w:tcPr>
            <w:tcW w:w="1843" w:type="dxa"/>
            <w:shd w:val="clear" w:color="auto" w:fill="auto"/>
          </w:tcPr>
          <w:p w14:paraId="4DD34625" w14:textId="0800C26E" w:rsidR="00343A0C" w:rsidRPr="00B97375" w:rsidRDefault="00343A0C" w:rsidP="00343A0C">
            <w:pPr>
              <w:jc w:val="right"/>
              <w:rPr>
                <w:rFonts w:asciiTheme="minorHAnsi" w:hAnsiTheme="minorHAnsi"/>
                <w:szCs w:val="23"/>
              </w:rPr>
            </w:pPr>
            <w:r w:rsidRPr="004D3B47">
              <w:t>85.6</w:t>
            </w:r>
          </w:p>
        </w:tc>
        <w:tc>
          <w:tcPr>
            <w:tcW w:w="1417" w:type="dxa"/>
          </w:tcPr>
          <w:p w14:paraId="3D36E9E9" w14:textId="60AC2908" w:rsidR="00343A0C" w:rsidRPr="00B97375" w:rsidRDefault="00343A0C" w:rsidP="00343A0C">
            <w:pPr>
              <w:jc w:val="right"/>
              <w:rPr>
                <w:rFonts w:asciiTheme="minorHAnsi" w:hAnsiTheme="minorHAnsi"/>
                <w:szCs w:val="23"/>
              </w:rPr>
            </w:pPr>
            <w:r w:rsidRPr="004D3B47">
              <w:t>97.6</w:t>
            </w:r>
          </w:p>
        </w:tc>
        <w:tc>
          <w:tcPr>
            <w:tcW w:w="1418" w:type="dxa"/>
          </w:tcPr>
          <w:p w14:paraId="7EB85BC5" w14:textId="1F27DAD2" w:rsidR="00343A0C" w:rsidRPr="00B97375" w:rsidRDefault="00343A0C" w:rsidP="00343A0C">
            <w:pPr>
              <w:tabs>
                <w:tab w:val="left" w:pos="481"/>
              </w:tabs>
              <w:ind w:right="4"/>
              <w:jc w:val="right"/>
              <w:rPr>
                <w:rFonts w:asciiTheme="minorHAnsi" w:hAnsiTheme="minorHAnsi"/>
                <w:szCs w:val="23"/>
              </w:rPr>
            </w:pPr>
            <w:r w:rsidRPr="004D3B47">
              <w:t>96.9</w:t>
            </w:r>
          </w:p>
        </w:tc>
        <w:tc>
          <w:tcPr>
            <w:tcW w:w="1417" w:type="dxa"/>
            <w:shd w:val="clear" w:color="auto" w:fill="auto"/>
          </w:tcPr>
          <w:p w14:paraId="01A58364" w14:textId="10837D80" w:rsidR="00343A0C" w:rsidRPr="00B97375" w:rsidRDefault="00343A0C" w:rsidP="00343A0C">
            <w:pPr>
              <w:ind w:right="14"/>
              <w:jc w:val="right"/>
              <w:rPr>
                <w:rFonts w:asciiTheme="minorHAnsi" w:hAnsiTheme="minorHAnsi"/>
                <w:szCs w:val="23"/>
              </w:rPr>
            </w:pPr>
            <w:r w:rsidRPr="004D3B47">
              <w:t>88.6</w:t>
            </w:r>
          </w:p>
        </w:tc>
      </w:tr>
      <w:tr w:rsidR="00343A0C" w:rsidRPr="00B97375" w14:paraId="5ABFDADE" w14:textId="77777777" w:rsidTr="00AB0E37">
        <w:trPr>
          <w:trHeight w:val="315"/>
        </w:trPr>
        <w:tc>
          <w:tcPr>
            <w:tcW w:w="2427" w:type="dxa"/>
            <w:shd w:val="clear" w:color="auto" w:fill="auto"/>
            <w:hideMark/>
          </w:tcPr>
          <w:p w14:paraId="47D9B5CA" w14:textId="7EAD6ABF" w:rsidR="00343A0C" w:rsidRPr="00B97375" w:rsidRDefault="00343A0C" w:rsidP="00343A0C">
            <w:pPr>
              <w:ind w:left="193"/>
              <w:rPr>
                <w:rFonts w:asciiTheme="minorHAnsi" w:hAnsiTheme="minorHAnsi"/>
                <w:szCs w:val="23"/>
              </w:rPr>
            </w:pPr>
            <w:r w:rsidRPr="004D3B47">
              <w:rPr>
                <w:rFonts w:asciiTheme="minorHAnsi" w:hAnsiTheme="minorHAnsi"/>
                <w:szCs w:val="23"/>
              </w:rPr>
              <w:t>Tairawhiti</w:t>
            </w:r>
          </w:p>
        </w:tc>
        <w:tc>
          <w:tcPr>
            <w:tcW w:w="1559" w:type="dxa"/>
            <w:shd w:val="clear" w:color="auto" w:fill="auto"/>
          </w:tcPr>
          <w:p w14:paraId="061FD1C4" w14:textId="3B716227" w:rsidR="00343A0C" w:rsidRPr="00B97375" w:rsidRDefault="00343A0C" w:rsidP="00343A0C">
            <w:pPr>
              <w:jc w:val="right"/>
              <w:rPr>
                <w:rFonts w:asciiTheme="minorHAnsi" w:hAnsiTheme="minorHAnsi"/>
                <w:szCs w:val="23"/>
              </w:rPr>
            </w:pPr>
            <w:r w:rsidRPr="004D3B47">
              <w:t>163</w:t>
            </w:r>
          </w:p>
        </w:tc>
        <w:tc>
          <w:tcPr>
            <w:tcW w:w="1276" w:type="dxa"/>
            <w:shd w:val="clear" w:color="auto" w:fill="auto"/>
          </w:tcPr>
          <w:p w14:paraId="0DBEF558" w14:textId="36A0DA87" w:rsidR="00343A0C" w:rsidRPr="00B97375" w:rsidRDefault="00343A0C" w:rsidP="00343A0C">
            <w:pPr>
              <w:tabs>
                <w:tab w:val="left" w:pos="197"/>
              </w:tabs>
              <w:jc w:val="right"/>
              <w:rPr>
                <w:rFonts w:asciiTheme="minorHAnsi" w:hAnsiTheme="minorHAnsi"/>
                <w:szCs w:val="23"/>
              </w:rPr>
            </w:pPr>
            <w:r w:rsidRPr="004D3B47">
              <w:t>98.8</w:t>
            </w:r>
          </w:p>
        </w:tc>
        <w:tc>
          <w:tcPr>
            <w:tcW w:w="1701" w:type="dxa"/>
            <w:shd w:val="clear" w:color="auto" w:fill="auto"/>
          </w:tcPr>
          <w:p w14:paraId="71D6D9BA" w14:textId="2AF4F770" w:rsidR="00343A0C" w:rsidRPr="00B97375" w:rsidRDefault="00343A0C" w:rsidP="00343A0C">
            <w:pPr>
              <w:tabs>
                <w:tab w:val="left" w:pos="195"/>
                <w:tab w:val="left" w:pos="621"/>
              </w:tabs>
              <w:jc w:val="right"/>
              <w:rPr>
                <w:rFonts w:asciiTheme="minorHAnsi" w:hAnsiTheme="minorHAnsi"/>
                <w:szCs w:val="23"/>
              </w:rPr>
            </w:pPr>
            <w:r w:rsidRPr="004D3B47">
              <w:t>100.0</w:t>
            </w:r>
          </w:p>
        </w:tc>
        <w:tc>
          <w:tcPr>
            <w:tcW w:w="1843" w:type="dxa"/>
            <w:shd w:val="clear" w:color="auto" w:fill="auto"/>
          </w:tcPr>
          <w:p w14:paraId="5A6BAD94" w14:textId="370C87F3" w:rsidR="00343A0C" w:rsidRPr="00B97375" w:rsidRDefault="00343A0C" w:rsidP="00343A0C">
            <w:pPr>
              <w:jc w:val="right"/>
              <w:rPr>
                <w:rFonts w:asciiTheme="minorHAnsi" w:hAnsiTheme="minorHAnsi"/>
                <w:szCs w:val="23"/>
              </w:rPr>
            </w:pPr>
            <w:r w:rsidRPr="004D3B47">
              <w:t>95.8</w:t>
            </w:r>
          </w:p>
        </w:tc>
        <w:tc>
          <w:tcPr>
            <w:tcW w:w="1417" w:type="dxa"/>
          </w:tcPr>
          <w:p w14:paraId="6FEEEE17" w14:textId="7E565AA5" w:rsidR="00343A0C" w:rsidRPr="00B97375" w:rsidRDefault="00343A0C" w:rsidP="00343A0C">
            <w:pPr>
              <w:jc w:val="right"/>
              <w:rPr>
                <w:rFonts w:asciiTheme="minorHAnsi" w:hAnsiTheme="minorHAnsi"/>
                <w:szCs w:val="23"/>
              </w:rPr>
            </w:pPr>
            <w:r w:rsidRPr="004D3B47">
              <w:t>96.3</w:t>
            </w:r>
          </w:p>
        </w:tc>
        <w:tc>
          <w:tcPr>
            <w:tcW w:w="1418" w:type="dxa"/>
          </w:tcPr>
          <w:p w14:paraId="3C30D4B4" w14:textId="2734B520" w:rsidR="00343A0C" w:rsidRPr="00B97375" w:rsidRDefault="00343A0C" w:rsidP="00343A0C">
            <w:pPr>
              <w:tabs>
                <w:tab w:val="left" w:pos="481"/>
              </w:tabs>
              <w:ind w:right="4"/>
              <w:jc w:val="right"/>
              <w:rPr>
                <w:rFonts w:asciiTheme="minorHAnsi" w:hAnsiTheme="minorHAnsi"/>
                <w:szCs w:val="23"/>
              </w:rPr>
            </w:pPr>
            <w:r w:rsidRPr="004D3B47">
              <w:t>95.7</w:t>
            </w:r>
          </w:p>
        </w:tc>
        <w:tc>
          <w:tcPr>
            <w:tcW w:w="1417" w:type="dxa"/>
            <w:shd w:val="clear" w:color="auto" w:fill="auto"/>
          </w:tcPr>
          <w:p w14:paraId="385CCA0B" w14:textId="486DFE6A" w:rsidR="00343A0C" w:rsidRPr="00B97375" w:rsidRDefault="00343A0C" w:rsidP="00343A0C">
            <w:pPr>
              <w:ind w:right="14"/>
              <w:jc w:val="right"/>
              <w:rPr>
                <w:rFonts w:asciiTheme="minorHAnsi" w:hAnsiTheme="minorHAnsi"/>
                <w:szCs w:val="23"/>
              </w:rPr>
            </w:pPr>
            <w:r w:rsidRPr="004D3B47">
              <w:t>95.7</w:t>
            </w:r>
          </w:p>
        </w:tc>
      </w:tr>
      <w:tr w:rsidR="00343A0C" w:rsidRPr="00B97375" w14:paraId="2D0110B2" w14:textId="77777777" w:rsidTr="00AB0E37">
        <w:trPr>
          <w:trHeight w:val="315"/>
        </w:trPr>
        <w:tc>
          <w:tcPr>
            <w:tcW w:w="2427" w:type="dxa"/>
            <w:shd w:val="clear" w:color="auto" w:fill="auto"/>
            <w:hideMark/>
          </w:tcPr>
          <w:p w14:paraId="0D3C4C72" w14:textId="5009A2D6" w:rsidR="00343A0C" w:rsidRPr="00B97375" w:rsidRDefault="00343A0C" w:rsidP="00343A0C">
            <w:pPr>
              <w:ind w:left="193"/>
              <w:rPr>
                <w:rFonts w:asciiTheme="minorHAnsi" w:hAnsiTheme="minorHAnsi"/>
                <w:szCs w:val="23"/>
              </w:rPr>
            </w:pPr>
            <w:r w:rsidRPr="004D3B47">
              <w:rPr>
                <w:rFonts w:asciiTheme="minorHAnsi" w:hAnsiTheme="minorHAnsi"/>
                <w:szCs w:val="23"/>
              </w:rPr>
              <w:t>Taranaki</w:t>
            </w:r>
          </w:p>
        </w:tc>
        <w:tc>
          <w:tcPr>
            <w:tcW w:w="1559" w:type="dxa"/>
            <w:shd w:val="clear" w:color="auto" w:fill="auto"/>
          </w:tcPr>
          <w:p w14:paraId="5D4D6410" w14:textId="78135034" w:rsidR="00343A0C" w:rsidRPr="00B97375" w:rsidRDefault="00343A0C" w:rsidP="00343A0C">
            <w:pPr>
              <w:jc w:val="right"/>
              <w:rPr>
                <w:rFonts w:asciiTheme="minorHAnsi" w:hAnsiTheme="minorHAnsi"/>
                <w:szCs w:val="23"/>
              </w:rPr>
            </w:pPr>
            <w:r w:rsidRPr="004D3B47">
              <w:t>336</w:t>
            </w:r>
          </w:p>
        </w:tc>
        <w:tc>
          <w:tcPr>
            <w:tcW w:w="1276" w:type="dxa"/>
            <w:shd w:val="clear" w:color="auto" w:fill="auto"/>
          </w:tcPr>
          <w:p w14:paraId="7D04B1EB" w14:textId="3E2879DA" w:rsidR="00343A0C" w:rsidRPr="00B97375" w:rsidRDefault="00343A0C" w:rsidP="00343A0C">
            <w:pPr>
              <w:tabs>
                <w:tab w:val="left" w:pos="197"/>
              </w:tabs>
              <w:jc w:val="right"/>
              <w:rPr>
                <w:rFonts w:asciiTheme="minorHAnsi" w:hAnsiTheme="minorHAnsi"/>
                <w:szCs w:val="23"/>
              </w:rPr>
            </w:pPr>
            <w:r w:rsidRPr="004D3B47">
              <w:t>97.6</w:t>
            </w:r>
          </w:p>
        </w:tc>
        <w:tc>
          <w:tcPr>
            <w:tcW w:w="1701" w:type="dxa"/>
            <w:shd w:val="clear" w:color="auto" w:fill="auto"/>
          </w:tcPr>
          <w:p w14:paraId="382A8B18" w14:textId="3229A02D" w:rsidR="00343A0C" w:rsidRPr="00B97375" w:rsidRDefault="00343A0C" w:rsidP="00343A0C">
            <w:pPr>
              <w:tabs>
                <w:tab w:val="left" w:pos="195"/>
                <w:tab w:val="left" w:pos="621"/>
              </w:tabs>
              <w:jc w:val="right"/>
              <w:rPr>
                <w:rFonts w:asciiTheme="minorHAnsi" w:hAnsiTheme="minorHAnsi"/>
                <w:szCs w:val="23"/>
              </w:rPr>
            </w:pPr>
            <w:r w:rsidRPr="004D3B47">
              <w:t>100.0</w:t>
            </w:r>
          </w:p>
        </w:tc>
        <w:tc>
          <w:tcPr>
            <w:tcW w:w="1843" w:type="dxa"/>
            <w:shd w:val="clear" w:color="auto" w:fill="auto"/>
          </w:tcPr>
          <w:p w14:paraId="5326E1F9" w14:textId="55B0D0B5" w:rsidR="00343A0C" w:rsidRPr="00B97375" w:rsidRDefault="00343A0C" w:rsidP="00343A0C">
            <w:pPr>
              <w:jc w:val="right"/>
              <w:rPr>
                <w:rFonts w:asciiTheme="minorHAnsi" w:hAnsiTheme="minorHAnsi"/>
                <w:szCs w:val="23"/>
              </w:rPr>
            </w:pPr>
            <w:r w:rsidRPr="004D3B47">
              <w:t>88.3</w:t>
            </w:r>
          </w:p>
        </w:tc>
        <w:tc>
          <w:tcPr>
            <w:tcW w:w="1417" w:type="dxa"/>
          </w:tcPr>
          <w:p w14:paraId="15B7E786" w14:textId="689819AD" w:rsidR="00343A0C" w:rsidRPr="00B97375" w:rsidRDefault="00343A0C" w:rsidP="00343A0C">
            <w:pPr>
              <w:jc w:val="right"/>
              <w:rPr>
                <w:rFonts w:asciiTheme="minorHAnsi" w:hAnsiTheme="minorHAnsi"/>
                <w:szCs w:val="23"/>
              </w:rPr>
            </w:pPr>
            <w:r w:rsidRPr="004D3B47">
              <w:t>98.2</w:t>
            </w:r>
          </w:p>
        </w:tc>
        <w:tc>
          <w:tcPr>
            <w:tcW w:w="1418" w:type="dxa"/>
          </w:tcPr>
          <w:p w14:paraId="4B39BFE5" w14:textId="4EAF1080" w:rsidR="00343A0C" w:rsidRPr="00B97375" w:rsidRDefault="00343A0C" w:rsidP="00343A0C">
            <w:pPr>
              <w:tabs>
                <w:tab w:val="left" w:pos="481"/>
              </w:tabs>
              <w:ind w:right="4"/>
              <w:jc w:val="right"/>
              <w:rPr>
                <w:rFonts w:asciiTheme="minorHAnsi" w:hAnsiTheme="minorHAnsi"/>
                <w:szCs w:val="23"/>
              </w:rPr>
            </w:pPr>
            <w:r w:rsidRPr="004D3B47">
              <w:t>97.6</w:t>
            </w:r>
          </w:p>
        </w:tc>
        <w:tc>
          <w:tcPr>
            <w:tcW w:w="1417" w:type="dxa"/>
            <w:shd w:val="clear" w:color="auto" w:fill="auto"/>
          </w:tcPr>
          <w:p w14:paraId="01838139" w14:textId="2D589178" w:rsidR="00343A0C" w:rsidRPr="00B97375" w:rsidRDefault="00343A0C" w:rsidP="00343A0C">
            <w:pPr>
              <w:ind w:right="14"/>
              <w:jc w:val="right"/>
              <w:rPr>
                <w:rFonts w:asciiTheme="minorHAnsi" w:hAnsiTheme="minorHAnsi"/>
                <w:szCs w:val="23"/>
              </w:rPr>
            </w:pPr>
            <w:r w:rsidRPr="004D3B47">
              <w:t>92.3</w:t>
            </w:r>
          </w:p>
        </w:tc>
      </w:tr>
      <w:tr w:rsidR="00343A0C" w:rsidRPr="00B97375" w14:paraId="56939E2E" w14:textId="77777777" w:rsidTr="00AB0E37">
        <w:trPr>
          <w:trHeight w:val="315"/>
        </w:trPr>
        <w:tc>
          <w:tcPr>
            <w:tcW w:w="2427" w:type="dxa"/>
            <w:shd w:val="clear" w:color="auto" w:fill="auto"/>
            <w:hideMark/>
          </w:tcPr>
          <w:p w14:paraId="1CEA3DDB" w14:textId="328ED024" w:rsidR="00343A0C" w:rsidRPr="00B97375" w:rsidRDefault="00343A0C" w:rsidP="00343A0C">
            <w:pPr>
              <w:ind w:left="193"/>
              <w:rPr>
                <w:rFonts w:asciiTheme="minorHAnsi" w:hAnsiTheme="minorHAnsi"/>
                <w:szCs w:val="23"/>
              </w:rPr>
            </w:pPr>
            <w:r w:rsidRPr="004D3B47">
              <w:rPr>
                <w:rFonts w:asciiTheme="minorHAnsi" w:hAnsiTheme="minorHAnsi"/>
                <w:szCs w:val="23"/>
              </w:rPr>
              <w:t>Waikato</w:t>
            </w:r>
          </w:p>
        </w:tc>
        <w:tc>
          <w:tcPr>
            <w:tcW w:w="1559" w:type="dxa"/>
            <w:shd w:val="clear" w:color="auto" w:fill="auto"/>
          </w:tcPr>
          <w:p w14:paraId="6153BA95" w14:textId="73F5CA3C" w:rsidR="00343A0C" w:rsidRPr="00B97375" w:rsidRDefault="00343A0C" w:rsidP="00343A0C">
            <w:pPr>
              <w:jc w:val="right"/>
              <w:rPr>
                <w:rFonts w:asciiTheme="minorHAnsi" w:hAnsiTheme="minorHAnsi"/>
                <w:szCs w:val="23"/>
              </w:rPr>
            </w:pPr>
            <w:r w:rsidRPr="004D3B47">
              <w:t>1,021</w:t>
            </w:r>
          </w:p>
        </w:tc>
        <w:tc>
          <w:tcPr>
            <w:tcW w:w="1276" w:type="dxa"/>
            <w:shd w:val="clear" w:color="auto" w:fill="auto"/>
          </w:tcPr>
          <w:p w14:paraId="6429DB47" w14:textId="6D183A8A" w:rsidR="00343A0C" w:rsidRPr="00B97375" w:rsidRDefault="00343A0C" w:rsidP="00343A0C">
            <w:pPr>
              <w:tabs>
                <w:tab w:val="left" w:pos="197"/>
              </w:tabs>
              <w:jc w:val="right"/>
              <w:rPr>
                <w:rFonts w:asciiTheme="minorHAnsi" w:hAnsiTheme="minorHAnsi"/>
                <w:szCs w:val="23"/>
              </w:rPr>
            </w:pPr>
            <w:r w:rsidRPr="004D3B47">
              <w:t>98.2</w:t>
            </w:r>
          </w:p>
        </w:tc>
        <w:tc>
          <w:tcPr>
            <w:tcW w:w="1701" w:type="dxa"/>
            <w:shd w:val="clear" w:color="auto" w:fill="auto"/>
          </w:tcPr>
          <w:p w14:paraId="34CE1F97" w14:textId="43FC37DA" w:rsidR="00343A0C" w:rsidRPr="00B97375" w:rsidRDefault="00343A0C" w:rsidP="00343A0C">
            <w:pPr>
              <w:tabs>
                <w:tab w:val="left" w:pos="195"/>
                <w:tab w:val="left" w:pos="621"/>
              </w:tabs>
              <w:jc w:val="right"/>
              <w:rPr>
                <w:rFonts w:asciiTheme="minorHAnsi" w:hAnsiTheme="minorHAnsi"/>
                <w:szCs w:val="23"/>
              </w:rPr>
            </w:pPr>
            <w:r w:rsidRPr="004D3B47">
              <w:t>100.0</w:t>
            </w:r>
          </w:p>
        </w:tc>
        <w:tc>
          <w:tcPr>
            <w:tcW w:w="1843" w:type="dxa"/>
            <w:shd w:val="clear" w:color="auto" w:fill="auto"/>
          </w:tcPr>
          <w:p w14:paraId="629EB3CD" w14:textId="5C64BA84" w:rsidR="00343A0C" w:rsidRPr="00B97375" w:rsidRDefault="00343A0C" w:rsidP="00343A0C">
            <w:pPr>
              <w:jc w:val="right"/>
              <w:rPr>
                <w:rFonts w:asciiTheme="minorHAnsi" w:hAnsiTheme="minorHAnsi"/>
                <w:szCs w:val="23"/>
              </w:rPr>
            </w:pPr>
            <w:r w:rsidRPr="004D3B47">
              <w:t>97.0</w:t>
            </w:r>
          </w:p>
        </w:tc>
        <w:tc>
          <w:tcPr>
            <w:tcW w:w="1417" w:type="dxa"/>
          </w:tcPr>
          <w:p w14:paraId="7D64B867" w14:textId="7E508D86" w:rsidR="00343A0C" w:rsidRPr="00B97375" w:rsidRDefault="00343A0C" w:rsidP="00343A0C">
            <w:pPr>
              <w:jc w:val="right"/>
              <w:rPr>
                <w:rFonts w:asciiTheme="minorHAnsi" w:hAnsiTheme="minorHAnsi"/>
                <w:szCs w:val="23"/>
              </w:rPr>
            </w:pPr>
            <w:r w:rsidRPr="004D3B47">
              <w:t>74.2</w:t>
            </w:r>
          </w:p>
        </w:tc>
        <w:tc>
          <w:tcPr>
            <w:tcW w:w="1418" w:type="dxa"/>
          </w:tcPr>
          <w:p w14:paraId="1C034E11" w14:textId="375D4A9B" w:rsidR="00343A0C" w:rsidRPr="00B97375" w:rsidRDefault="00343A0C" w:rsidP="00343A0C">
            <w:pPr>
              <w:tabs>
                <w:tab w:val="left" w:pos="481"/>
              </w:tabs>
              <w:ind w:right="4"/>
              <w:jc w:val="right"/>
              <w:rPr>
                <w:rFonts w:asciiTheme="minorHAnsi" w:hAnsiTheme="minorHAnsi"/>
                <w:szCs w:val="23"/>
              </w:rPr>
            </w:pPr>
            <w:r w:rsidRPr="004D3B47">
              <w:t>72.6</w:t>
            </w:r>
          </w:p>
        </w:tc>
        <w:tc>
          <w:tcPr>
            <w:tcW w:w="1417" w:type="dxa"/>
            <w:shd w:val="clear" w:color="auto" w:fill="auto"/>
          </w:tcPr>
          <w:p w14:paraId="45D6A563" w14:textId="5E96F207" w:rsidR="00343A0C" w:rsidRPr="00B97375" w:rsidRDefault="00343A0C" w:rsidP="00343A0C">
            <w:pPr>
              <w:ind w:right="14"/>
              <w:jc w:val="right"/>
              <w:rPr>
                <w:rFonts w:asciiTheme="minorHAnsi" w:hAnsiTheme="minorHAnsi"/>
                <w:szCs w:val="23"/>
              </w:rPr>
            </w:pPr>
            <w:r w:rsidRPr="004D3B47">
              <w:t>96.5</w:t>
            </w:r>
          </w:p>
        </w:tc>
      </w:tr>
      <w:tr w:rsidR="00343A0C" w:rsidRPr="00B97375" w14:paraId="0C2794CE" w14:textId="77777777" w:rsidTr="00AB0E37">
        <w:trPr>
          <w:trHeight w:val="315"/>
        </w:trPr>
        <w:tc>
          <w:tcPr>
            <w:tcW w:w="2427" w:type="dxa"/>
            <w:shd w:val="clear" w:color="auto" w:fill="auto"/>
            <w:hideMark/>
          </w:tcPr>
          <w:p w14:paraId="78283508" w14:textId="46B8A063" w:rsidR="00343A0C" w:rsidRPr="00B97375" w:rsidRDefault="00343A0C" w:rsidP="00343A0C">
            <w:pPr>
              <w:ind w:left="193"/>
              <w:rPr>
                <w:rFonts w:asciiTheme="minorHAnsi" w:hAnsiTheme="minorHAnsi"/>
                <w:szCs w:val="23"/>
              </w:rPr>
            </w:pPr>
            <w:r w:rsidRPr="004D3B47">
              <w:rPr>
                <w:rFonts w:asciiTheme="minorHAnsi" w:hAnsiTheme="minorHAnsi"/>
                <w:szCs w:val="23"/>
              </w:rPr>
              <w:t>Wairarapa</w:t>
            </w:r>
          </w:p>
        </w:tc>
        <w:tc>
          <w:tcPr>
            <w:tcW w:w="1559" w:type="dxa"/>
            <w:shd w:val="clear" w:color="auto" w:fill="auto"/>
          </w:tcPr>
          <w:p w14:paraId="39876A72" w14:textId="477D4A29" w:rsidR="00343A0C" w:rsidRPr="00B97375" w:rsidRDefault="00343A0C" w:rsidP="00343A0C">
            <w:pPr>
              <w:jc w:val="right"/>
              <w:rPr>
                <w:rFonts w:asciiTheme="minorHAnsi" w:hAnsiTheme="minorHAnsi"/>
                <w:szCs w:val="23"/>
              </w:rPr>
            </w:pPr>
            <w:r w:rsidRPr="004D3B47">
              <w:t>90</w:t>
            </w:r>
          </w:p>
        </w:tc>
        <w:tc>
          <w:tcPr>
            <w:tcW w:w="1276" w:type="dxa"/>
            <w:shd w:val="clear" w:color="auto" w:fill="auto"/>
          </w:tcPr>
          <w:p w14:paraId="1B0B58AE" w14:textId="1962A25E" w:rsidR="00343A0C" w:rsidRPr="00B97375" w:rsidRDefault="00343A0C" w:rsidP="00343A0C">
            <w:pPr>
              <w:tabs>
                <w:tab w:val="left" w:pos="197"/>
              </w:tabs>
              <w:jc w:val="right"/>
              <w:rPr>
                <w:rFonts w:asciiTheme="minorHAnsi" w:hAnsiTheme="minorHAnsi"/>
                <w:szCs w:val="23"/>
              </w:rPr>
            </w:pPr>
            <w:r w:rsidRPr="004D3B47">
              <w:t>100.0</w:t>
            </w:r>
          </w:p>
        </w:tc>
        <w:tc>
          <w:tcPr>
            <w:tcW w:w="1701" w:type="dxa"/>
            <w:shd w:val="clear" w:color="auto" w:fill="auto"/>
          </w:tcPr>
          <w:p w14:paraId="1D55C6B5" w14:textId="0F6FD862" w:rsidR="00343A0C" w:rsidRPr="00B97375" w:rsidRDefault="00343A0C" w:rsidP="00343A0C">
            <w:pPr>
              <w:tabs>
                <w:tab w:val="left" w:pos="195"/>
                <w:tab w:val="left" w:pos="621"/>
              </w:tabs>
              <w:jc w:val="right"/>
              <w:rPr>
                <w:rFonts w:asciiTheme="minorHAnsi" w:hAnsiTheme="minorHAnsi"/>
                <w:szCs w:val="23"/>
              </w:rPr>
            </w:pPr>
            <w:r w:rsidRPr="004D3B47">
              <w:t>100.0</w:t>
            </w:r>
          </w:p>
        </w:tc>
        <w:tc>
          <w:tcPr>
            <w:tcW w:w="1843" w:type="dxa"/>
            <w:shd w:val="clear" w:color="auto" w:fill="auto"/>
          </w:tcPr>
          <w:p w14:paraId="7EB4C9C5" w14:textId="5C98EFF9" w:rsidR="00343A0C" w:rsidRPr="00B97375" w:rsidRDefault="00343A0C" w:rsidP="00343A0C">
            <w:pPr>
              <w:jc w:val="right"/>
              <w:rPr>
                <w:rFonts w:asciiTheme="minorHAnsi" w:hAnsiTheme="minorHAnsi"/>
                <w:szCs w:val="23"/>
              </w:rPr>
            </w:pPr>
            <w:r w:rsidRPr="004D3B47">
              <w:t>96.2</w:t>
            </w:r>
          </w:p>
        </w:tc>
        <w:tc>
          <w:tcPr>
            <w:tcW w:w="1417" w:type="dxa"/>
          </w:tcPr>
          <w:p w14:paraId="78AD775C" w14:textId="5DDA49D9" w:rsidR="00343A0C" w:rsidRPr="00B97375" w:rsidRDefault="00343A0C" w:rsidP="00343A0C">
            <w:pPr>
              <w:jc w:val="right"/>
              <w:rPr>
                <w:rFonts w:asciiTheme="minorHAnsi" w:hAnsiTheme="minorHAnsi"/>
                <w:szCs w:val="23"/>
              </w:rPr>
            </w:pPr>
            <w:r w:rsidRPr="004D3B47">
              <w:t>96.7</w:t>
            </w:r>
          </w:p>
        </w:tc>
        <w:tc>
          <w:tcPr>
            <w:tcW w:w="1418" w:type="dxa"/>
          </w:tcPr>
          <w:p w14:paraId="31C8FABC" w14:textId="05F50E20" w:rsidR="00343A0C" w:rsidRPr="00B97375" w:rsidRDefault="00343A0C" w:rsidP="00343A0C">
            <w:pPr>
              <w:tabs>
                <w:tab w:val="left" w:pos="481"/>
              </w:tabs>
              <w:ind w:right="4"/>
              <w:jc w:val="right"/>
              <w:rPr>
                <w:rFonts w:asciiTheme="minorHAnsi" w:hAnsiTheme="minorHAnsi"/>
                <w:szCs w:val="23"/>
              </w:rPr>
            </w:pPr>
            <w:r w:rsidRPr="004D3B47">
              <w:t>95.6</w:t>
            </w:r>
          </w:p>
        </w:tc>
        <w:tc>
          <w:tcPr>
            <w:tcW w:w="1417" w:type="dxa"/>
            <w:shd w:val="clear" w:color="auto" w:fill="auto"/>
          </w:tcPr>
          <w:p w14:paraId="0647D0F2" w14:textId="14C18F96" w:rsidR="00343A0C" w:rsidRPr="00B97375" w:rsidRDefault="00343A0C" w:rsidP="00343A0C">
            <w:pPr>
              <w:ind w:right="14"/>
              <w:jc w:val="right"/>
              <w:rPr>
                <w:rFonts w:asciiTheme="minorHAnsi" w:hAnsiTheme="minorHAnsi"/>
                <w:szCs w:val="23"/>
              </w:rPr>
            </w:pPr>
            <w:r w:rsidRPr="004D3B47">
              <w:t>97.8</w:t>
            </w:r>
          </w:p>
        </w:tc>
      </w:tr>
      <w:tr w:rsidR="00343A0C" w:rsidRPr="00B97375" w14:paraId="48CAC99A" w14:textId="77777777" w:rsidTr="00AB0E37">
        <w:trPr>
          <w:trHeight w:val="315"/>
        </w:trPr>
        <w:tc>
          <w:tcPr>
            <w:tcW w:w="2427" w:type="dxa"/>
            <w:shd w:val="clear" w:color="auto" w:fill="auto"/>
            <w:hideMark/>
          </w:tcPr>
          <w:p w14:paraId="658461D9" w14:textId="129E227E" w:rsidR="00343A0C" w:rsidRPr="00B97375" w:rsidRDefault="00343A0C" w:rsidP="00343A0C">
            <w:pPr>
              <w:ind w:left="193"/>
              <w:rPr>
                <w:rFonts w:asciiTheme="minorHAnsi" w:hAnsiTheme="minorHAnsi"/>
                <w:szCs w:val="23"/>
              </w:rPr>
            </w:pPr>
            <w:r w:rsidRPr="004D3B47">
              <w:rPr>
                <w:rFonts w:asciiTheme="minorHAnsi" w:hAnsiTheme="minorHAnsi"/>
                <w:szCs w:val="23"/>
              </w:rPr>
              <w:t>Waitemata</w:t>
            </w:r>
          </w:p>
        </w:tc>
        <w:tc>
          <w:tcPr>
            <w:tcW w:w="1559" w:type="dxa"/>
            <w:shd w:val="clear" w:color="auto" w:fill="auto"/>
          </w:tcPr>
          <w:p w14:paraId="22AAB8D2" w14:textId="643D55E6" w:rsidR="00343A0C" w:rsidRPr="00B97375" w:rsidRDefault="00343A0C" w:rsidP="00343A0C">
            <w:pPr>
              <w:jc w:val="right"/>
              <w:rPr>
                <w:rFonts w:asciiTheme="minorHAnsi" w:hAnsiTheme="minorHAnsi"/>
                <w:szCs w:val="23"/>
              </w:rPr>
            </w:pPr>
            <w:r w:rsidRPr="004D3B47">
              <w:t>1,409</w:t>
            </w:r>
          </w:p>
        </w:tc>
        <w:tc>
          <w:tcPr>
            <w:tcW w:w="1276" w:type="dxa"/>
            <w:shd w:val="clear" w:color="auto" w:fill="auto"/>
          </w:tcPr>
          <w:p w14:paraId="0A8114DA" w14:textId="6A910376" w:rsidR="00343A0C" w:rsidRPr="00B97375" w:rsidRDefault="00343A0C" w:rsidP="00343A0C">
            <w:pPr>
              <w:tabs>
                <w:tab w:val="left" w:pos="197"/>
              </w:tabs>
              <w:jc w:val="right"/>
              <w:rPr>
                <w:rFonts w:asciiTheme="minorHAnsi" w:hAnsiTheme="minorHAnsi"/>
                <w:szCs w:val="23"/>
              </w:rPr>
            </w:pPr>
            <w:r w:rsidRPr="004D3B47">
              <w:t>97.1</w:t>
            </w:r>
          </w:p>
        </w:tc>
        <w:tc>
          <w:tcPr>
            <w:tcW w:w="1701" w:type="dxa"/>
            <w:shd w:val="clear" w:color="auto" w:fill="auto"/>
          </w:tcPr>
          <w:p w14:paraId="1509AA64" w14:textId="793649BF" w:rsidR="00343A0C" w:rsidRPr="00B97375" w:rsidRDefault="00343A0C" w:rsidP="00343A0C">
            <w:pPr>
              <w:tabs>
                <w:tab w:val="left" w:pos="195"/>
                <w:tab w:val="left" w:pos="621"/>
              </w:tabs>
              <w:jc w:val="right"/>
              <w:rPr>
                <w:rFonts w:asciiTheme="minorHAnsi" w:hAnsiTheme="minorHAnsi"/>
                <w:szCs w:val="23"/>
              </w:rPr>
            </w:pPr>
            <w:r w:rsidRPr="004D3B47">
              <w:t>100.0</w:t>
            </w:r>
          </w:p>
        </w:tc>
        <w:tc>
          <w:tcPr>
            <w:tcW w:w="1843" w:type="dxa"/>
            <w:shd w:val="clear" w:color="auto" w:fill="auto"/>
          </w:tcPr>
          <w:p w14:paraId="2EDA84D6" w14:textId="5ABA251F" w:rsidR="00343A0C" w:rsidRPr="00B97375" w:rsidRDefault="00343A0C" w:rsidP="00343A0C">
            <w:pPr>
              <w:jc w:val="right"/>
              <w:rPr>
                <w:rFonts w:asciiTheme="minorHAnsi" w:hAnsiTheme="minorHAnsi"/>
                <w:szCs w:val="23"/>
              </w:rPr>
            </w:pPr>
            <w:r w:rsidRPr="004D3B47">
              <w:t>94.2</w:t>
            </w:r>
          </w:p>
        </w:tc>
        <w:tc>
          <w:tcPr>
            <w:tcW w:w="1417" w:type="dxa"/>
          </w:tcPr>
          <w:p w14:paraId="1026DCAA" w14:textId="50BD6496" w:rsidR="00343A0C" w:rsidRPr="00B97375" w:rsidRDefault="00343A0C" w:rsidP="00343A0C">
            <w:pPr>
              <w:jc w:val="right"/>
              <w:rPr>
                <w:rFonts w:asciiTheme="minorHAnsi" w:hAnsiTheme="minorHAnsi"/>
                <w:szCs w:val="23"/>
              </w:rPr>
            </w:pPr>
            <w:r w:rsidRPr="004D3B47">
              <w:t>79.2</w:t>
            </w:r>
          </w:p>
        </w:tc>
        <w:tc>
          <w:tcPr>
            <w:tcW w:w="1418" w:type="dxa"/>
          </w:tcPr>
          <w:p w14:paraId="3DEC0DD8" w14:textId="0AB1E240" w:rsidR="00343A0C" w:rsidRPr="00B97375" w:rsidRDefault="00343A0C" w:rsidP="00343A0C">
            <w:pPr>
              <w:tabs>
                <w:tab w:val="left" w:pos="481"/>
              </w:tabs>
              <w:ind w:right="4"/>
              <w:jc w:val="right"/>
              <w:rPr>
                <w:rFonts w:asciiTheme="minorHAnsi" w:hAnsiTheme="minorHAnsi"/>
                <w:szCs w:val="23"/>
              </w:rPr>
            </w:pPr>
            <w:r w:rsidRPr="004D3B47">
              <w:t>78.2</w:t>
            </w:r>
          </w:p>
        </w:tc>
        <w:tc>
          <w:tcPr>
            <w:tcW w:w="1417" w:type="dxa"/>
            <w:shd w:val="clear" w:color="auto" w:fill="auto"/>
          </w:tcPr>
          <w:p w14:paraId="23DBF821" w14:textId="19771D19" w:rsidR="00343A0C" w:rsidRPr="00B97375" w:rsidRDefault="00343A0C" w:rsidP="00343A0C">
            <w:pPr>
              <w:ind w:right="14"/>
              <w:jc w:val="right"/>
              <w:rPr>
                <w:rFonts w:asciiTheme="minorHAnsi" w:hAnsiTheme="minorHAnsi"/>
                <w:szCs w:val="23"/>
              </w:rPr>
            </w:pPr>
            <w:r w:rsidRPr="004D3B47">
              <w:t>94.1</w:t>
            </w:r>
          </w:p>
        </w:tc>
      </w:tr>
      <w:tr w:rsidR="00343A0C" w:rsidRPr="00B97375" w14:paraId="0DB0BC2C" w14:textId="77777777" w:rsidTr="00AB0E37">
        <w:trPr>
          <w:trHeight w:val="315"/>
        </w:trPr>
        <w:tc>
          <w:tcPr>
            <w:tcW w:w="2427" w:type="dxa"/>
            <w:shd w:val="clear" w:color="auto" w:fill="auto"/>
            <w:hideMark/>
          </w:tcPr>
          <w:p w14:paraId="26A4FAF4" w14:textId="743B4001" w:rsidR="00343A0C" w:rsidRPr="00B97375" w:rsidRDefault="00343A0C" w:rsidP="00343A0C">
            <w:pPr>
              <w:ind w:left="193"/>
              <w:rPr>
                <w:rFonts w:asciiTheme="minorHAnsi" w:hAnsiTheme="minorHAnsi"/>
                <w:szCs w:val="23"/>
              </w:rPr>
            </w:pPr>
            <w:r w:rsidRPr="004D3B47">
              <w:rPr>
                <w:rFonts w:asciiTheme="minorHAnsi" w:hAnsiTheme="minorHAnsi"/>
                <w:szCs w:val="23"/>
              </w:rPr>
              <w:t>West Coast</w:t>
            </w:r>
          </w:p>
        </w:tc>
        <w:tc>
          <w:tcPr>
            <w:tcW w:w="1559" w:type="dxa"/>
            <w:shd w:val="clear" w:color="auto" w:fill="auto"/>
          </w:tcPr>
          <w:p w14:paraId="223C2C99" w14:textId="22754475" w:rsidR="00343A0C" w:rsidRPr="00B97375" w:rsidRDefault="00343A0C" w:rsidP="00343A0C">
            <w:pPr>
              <w:jc w:val="right"/>
              <w:rPr>
                <w:rFonts w:asciiTheme="minorHAnsi" w:hAnsiTheme="minorHAnsi"/>
                <w:szCs w:val="23"/>
              </w:rPr>
            </w:pPr>
            <w:r w:rsidRPr="004D3B47">
              <w:t>72</w:t>
            </w:r>
          </w:p>
        </w:tc>
        <w:tc>
          <w:tcPr>
            <w:tcW w:w="1276" w:type="dxa"/>
            <w:shd w:val="clear" w:color="auto" w:fill="auto"/>
          </w:tcPr>
          <w:p w14:paraId="7987A7C5" w14:textId="52CB389A" w:rsidR="00343A0C" w:rsidRPr="00B97375" w:rsidRDefault="00343A0C" w:rsidP="00343A0C">
            <w:pPr>
              <w:tabs>
                <w:tab w:val="left" w:pos="197"/>
              </w:tabs>
              <w:jc w:val="right"/>
              <w:rPr>
                <w:rFonts w:asciiTheme="minorHAnsi" w:hAnsiTheme="minorHAnsi"/>
                <w:szCs w:val="23"/>
              </w:rPr>
            </w:pPr>
            <w:r w:rsidRPr="004D3B47">
              <w:t>91.7</w:t>
            </w:r>
          </w:p>
        </w:tc>
        <w:tc>
          <w:tcPr>
            <w:tcW w:w="1701" w:type="dxa"/>
            <w:shd w:val="clear" w:color="auto" w:fill="auto"/>
          </w:tcPr>
          <w:p w14:paraId="643C27A0" w14:textId="1CB1F430" w:rsidR="00343A0C" w:rsidRPr="00B97375" w:rsidRDefault="00343A0C" w:rsidP="00343A0C">
            <w:pPr>
              <w:tabs>
                <w:tab w:val="left" w:pos="195"/>
                <w:tab w:val="left" w:pos="621"/>
              </w:tabs>
              <w:jc w:val="right"/>
              <w:rPr>
                <w:rFonts w:asciiTheme="minorHAnsi" w:hAnsiTheme="minorHAnsi"/>
                <w:szCs w:val="23"/>
              </w:rPr>
            </w:pPr>
            <w:r w:rsidRPr="004D3B47">
              <w:t>100.0</w:t>
            </w:r>
          </w:p>
        </w:tc>
        <w:tc>
          <w:tcPr>
            <w:tcW w:w="1843" w:type="dxa"/>
            <w:shd w:val="clear" w:color="auto" w:fill="auto"/>
          </w:tcPr>
          <w:p w14:paraId="72C91717" w14:textId="5C20D387" w:rsidR="00343A0C" w:rsidRPr="00B97375" w:rsidRDefault="00343A0C" w:rsidP="00343A0C">
            <w:pPr>
              <w:jc w:val="right"/>
              <w:rPr>
                <w:rFonts w:asciiTheme="minorHAnsi" w:hAnsiTheme="minorHAnsi"/>
                <w:szCs w:val="23"/>
              </w:rPr>
            </w:pPr>
            <w:r w:rsidRPr="004D3B47">
              <w:t>82.8</w:t>
            </w:r>
          </w:p>
        </w:tc>
        <w:tc>
          <w:tcPr>
            <w:tcW w:w="1417" w:type="dxa"/>
          </w:tcPr>
          <w:p w14:paraId="2787B1C3" w14:textId="6218AC56" w:rsidR="00343A0C" w:rsidRPr="00B97375" w:rsidRDefault="00343A0C" w:rsidP="00343A0C">
            <w:pPr>
              <w:jc w:val="right"/>
              <w:rPr>
                <w:rFonts w:asciiTheme="minorHAnsi" w:hAnsiTheme="minorHAnsi"/>
                <w:szCs w:val="23"/>
              </w:rPr>
            </w:pPr>
            <w:r w:rsidRPr="004D3B47">
              <w:t>97.2</w:t>
            </w:r>
          </w:p>
        </w:tc>
        <w:tc>
          <w:tcPr>
            <w:tcW w:w="1418" w:type="dxa"/>
          </w:tcPr>
          <w:p w14:paraId="1BBB489A" w14:textId="565CA618" w:rsidR="00343A0C" w:rsidRPr="00B97375" w:rsidRDefault="00343A0C" w:rsidP="00343A0C">
            <w:pPr>
              <w:tabs>
                <w:tab w:val="left" w:pos="481"/>
              </w:tabs>
              <w:ind w:right="4"/>
              <w:jc w:val="right"/>
              <w:rPr>
                <w:rFonts w:asciiTheme="minorHAnsi" w:hAnsiTheme="minorHAnsi"/>
                <w:szCs w:val="23"/>
              </w:rPr>
            </w:pPr>
            <w:r w:rsidRPr="004D3B47">
              <w:t>97.2</w:t>
            </w:r>
          </w:p>
        </w:tc>
        <w:tc>
          <w:tcPr>
            <w:tcW w:w="1417" w:type="dxa"/>
            <w:shd w:val="clear" w:color="auto" w:fill="auto"/>
          </w:tcPr>
          <w:p w14:paraId="7ADD0FB6" w14:textId="6F5CCABE" w:rsidR="00343A0C" w:rsidRPr="00B97375" w:rsidRDefault="00343A0C" w:rsidP="00343A0C">
            <w:pPr>
              <w:ind w:right="14"/>
              <w:jc w:val="right"/>
              <w:rPr>
                <w:rFonts w:asciiTheme="minorHAnsi" w:hAnsiTheme="minorHAnsi"/>
                <w:szCs w:val="23"/>
              </w:rPr>
            </w:pPr>
            <w:r w:rsidRPr="004D3B47">
              <w:t>79.2</w:t>
            </w:r>
          </w:p>
        </w:tc>
      </w:tr>
      <w:tr w:rsidR="00343A0C" w:rsidRPr="00B97375" w14:paraId="6C74C1BA" w14:textId="77777777" w:rsidTr="00AB0E37">
        <w:trPr>
          <w:trHeight w:val="315"/>
        </w:trPr>
        <w:tc>
          <w:tcPr>
            <w:tcW w:w="2427" w:type="dxa"/>
            <w:shd w:val="clear" w:color="auto" w:fill="auto"/>
            <w:hideMark/>
          </w:tcPr>
          <w:p w14:paraId="502F8B9F" w14:textId="43A6C508" w:rsidR="00343A0C" w:rsidRPr="00B97375" w:rsidRDefault="00343A0C" w:rsidP="00343A0C">
            <w:pPr>
              <w:ind w:left="193"/>
              <w:rPr>
                <w:rFonts w:asciiTheme="minorHAnsi" w:hAnsiTheme="minorHAnsi"/>
                <w:szCs w:val="23"/>
              </w:rPr>
            </w:pPr>
            <w:r w:rsidRPr="004D3B47">
              <w:rPr>
                <w:rFonts w:asciiTheme="minorHAnsi" w:hAnsiTheme="minorHAnsi"/>
                <w:szCs w:val="23"/>
              </w:rPr>
              <w:t>Whanganui</w:t>
            </w:r>
          </w:p>
        </w:tc>
        <w:tc>
          <w:tcPr>
            <w:tcW w:w="1559" w:type="dxa"/>
            <w:shd w:val="clear" w:color="auto" w:fill="auto"/>
          </w:tcPr>
          <w:p w14:paraId="4B0C2FF9" w14:textId="3BC12D54" w:rsidR="00343A0C" w:rsidRPr="00B97375" w:rsidRDefault="00343A0C" w:rsidP="00343A0C">
            <w:pPr>
              <w:jc w:val="right"/>
              <w:rPr>
                <w:rFonts w:asciiTheme="minorHAnsi" w:hAnsiTheme="minorHAnsi"/>
                <w:szCs w:val="23"/>
              </w:rPr>
            </w:pPr>
            <w:r w:rsidRPr="004D3B47">
              <w:t>273</w:t>
            </w:r>
          </w:p>
        </w:tc>
        <w:tc>
          <w:tcPr>
            <w:tcW w:w="1276" w:type="dxa"/>
            <w:shd w:val="clear" w:color="auto" w:fill="auto"/>
          </w:tcPr>
          <w:p w14:paraId="2D993BCD" w14:textId="55D7B9FD" w:rsidR="00343A0C" w:rsidRPr="00B97375" w:rsidRDefault="00343A0C" w:rsidP="00343A0C">
            <w:pPr>
              <w:tabs>
                <w:tab w:val="left" w:pos="197"/>
              </w:tabs>
              <w:jc w:val="right"/>
              <w:rPr>
                <w:rFonts w:asciiTheme="minorHAnsi" w:hAnsiTheme="minorHAnsi"/>
                <w:szCs w:val="23"/>
              </w:rPr>
            </w:pPr>
            <w:r w:rsidRPr="004D3B47">
              <w:t>97.8</w:t>
            </w:r>
          </w:p>
        </w:tc>
        <w:tc>
          <w:tcPr>
            <w:tcW w:w="1701" w:type="dxa"/>
            <w:shd w:val="clear" w:color="auto" w:fill="auto"/>
          </w:tcPr>
          <w:p w14:paraId="6A97E0DE" w14:textId="37ACA1F9" w:rsidR="00343A0C" w:rsidRPr="00B97375" w:rsidRDefault="00343A0C" w:rsidP="00343A0C">
            <w:pPr>
              <w:tabs>
                <w:tab w:val="left" w:pos="195"/>
                <w:tab w:val="left" w:pos="621"/>
              </w:tabs>
              <w:jc w:val="right"/>
              <w:rPr>
                <w:rFonts w:asciiTheme="minorHAnsi" w:hAnsiTheme="minorHAnsi"/>
                <w:szCs w:val="23"/>
              </w:rPr>
            </w:pPr>
            <w:r w:rsidRPr="004D3B47">
              <w:t>100.0</w:t>
            </w:r>
          </w:p>
        </w:tc>
        <w:tc>
          <w:tcPr>
            <w:tcW w:w="1843" w:type="dxa"/>
            <w:shd w:val="clear" w:color="auto" w:fill="auto"/>
          </w:tcPr>
          <w:p w14:paraId="5F9A83BB" w14:textId="35E6AC70" w:rsidR="00343A0C" w:rsidRPr="00B97375" w:rsidRDefault="00343A0C" w:rsidP="00343A0C">
            <w:pPr>
              <w:jc w:val="right"/>
              <w:rPr>
                <w:rFonts w:asciiTheme="minorHAnsi" w:hAnsiTheme="minorHAnsi"/>
                <w:szCs w:val="23"/>
              </w:rPr>
            </w:pPr>
            <w:r w:rsidRPr="004D3B47">
              <w:t>95.7</w:t>
            </w:r>
          </w:p>
        </w:tc>
        <w:tc>
          <w:tcPr>
            <w:tcW w:w="1417" w:type="dxa"/>
          </w:tcPr>
          <w:p w14:paraId="45BC8A07" w14:textId="4E886D06" w:rsidR="00343A0C" w:rsidRPr="00B97375" w:rsidRDefault="00343A0C" w:rsidP="00343A0C">
            <w:pPr>
              <w:jc w:val="right"/>
              <w:rPr>
                <w:rFonts w:asciiTheme="minorHAnsi" w:hAnsiTheme="minorHAnsi"/>
                <w:szCs w:val="23"/>
              </w:rPr>
            </w:pPr>
            <w:r w:rsidRPr="004D3B47">
              <w:t>98.2</w:t>
            </w:r>
          </w:p>
        </w:tc>
        <w:tc>
          <w:tcPr>
            <w:tcW w:w="1418" w:type="dxa"/>
          </w:tcPr>
          <w:p w14:paraId="6D081A5D" w14:textId="2FA9D4E7" w:rsidR="00343A0C" w:rsidRPr="00B97375" w:rsidRDefault="00343A0C" w:rsidP="00343A0C">
            <w:pPr>
              <w:tabs>
                <w:tab w:val="left" w:pos="481"/>
              </w:tabs>
              <w:ind w:right="4"/>
              <w:jc w:val="right"/>
              <w:rPr>
                <w:rFonts w:asciiTheme="minorHAnsi" w:hAnsiTheme="minorHAnsi"/>
                <w:szCs w:val="23"/>
              </w:rPr>
            </w:pPr>
            <w:r w:rsidRPr="004D3B47">
              <w:t>97.4</w:t>
            </w:r>
          </w:p>
        </w:tc>
        <w:tc>
          <w:tcPr>
            <w:tcW w:w="1417" w:type="dxa"/>
            <w:shd w:val="clear" w:color="auto" w:fill="auto"/>
          </w:tcPr>
          <w:p w14:paraId="6AE84A3C" w14:textId="7D5B7C45" w:rsidR="00343A0C" w:rsidRPr="00B97375" w:rsidRDefault="00343A0C" w:rsidP="00343A0C">
            <w:pPr>
              <w:ind w:right="14"/>
              <w:jc w:val="right"/>
              <w:rPr>
                <w:rFonts w:asciiTheme="minorHAnsi" w:hAnsiTheme="minorHAnsi"/>
                <w:szCs w:val="23"/>
              </w:rPr>
            </w:pPr>
            <w:r w:rsidRPr="004D3B47">
              <w:t>94.5</w:t>
            </w:r>
          </w:p>
        </w:tc>
      </w:tr>
      <w:tr w:rsidR="00343A0C" w:rsidRPr="00B97375" w14:paraId="74BD9754" w14:textId="77777777" w:rsidTr="00AB0E37">
        <w:trPr>
          <w:trHeight w:val="315"/>
        </w:trPr>
        <w:tc>
          <w:tcPr>
            <w:tcW w:w="2427" w:type="dxa"/>
            <w:shd w:val="clear" w:color="auto" w:fill="auto"/>
            <w:hideMark/>
          </w:tcPr>
          <w:p w14:paraId="5638E5FE" w14:textId="65B695FC" w:rsidR="00343A0C" w:rsidRPr="00B97375" w:rsidRDefault="00343A0C" w:rsidP="00343A0C">
            <w:pPr>
              <w:rPr>
                <w:rFonts w:asciiTheme="minorHAnsi" w:hAnsiTheme="minorHAnsi"/>
                <w:i/>
                <w:szCs w:val="23"/>
              </w:rPr>
            </w:pPr>
            <w:r w:rsidRPr="004D3B47">
              <w:rPr>
                <w:rFonts w:asciiTheme="minorHAnsi" w:hAnsiTheme="minorHAnsi"/>
                <w:i/>
                <w:szCs w:val="23"/>
              </w:rPr>
              <w:t>Private practice</w:t>
            </w:r>
          </w:p>
        </w:tc>
        <w:tc>
          <w:tcPr>
            <w:tcW w:w="1559" w:type="dxa"/>
            <w:shd w:val="clear" w:color="auto" w:fill="auto"/>
          </w:tcPr>
          <w:p w14:paraId="5FDC30FD" w14:textId="53314D3F" w:rsidR="00343A0C" w:rsidRPr="00B97375" w:rsidRDefault="00343A0C" w:rsidP="00343A0C">
            <w:pPr>
              <w:jc w:val="right"/>
              <w:rPr>
                <w:rFonts w:asciiTheme="minorHAnsi" w:hAnsiTheme="minorHAnsi"/>
                <w:i/>
                <w:szCs w:val="23"/>
              </w:rPr>
            </w:pPr>
            <w:r w:rsidRPr="004D3B47">
              <w:t>1,208</w:t>
            </w:r>
          </w:p>
        </w:tc>
        <w:tc>
          <w:tcPr>
            <w:tcW w:w="1276" w:type="dxa"/>
            <w:shd w:val="clear" w:color="auto" w:fill="auto"/>
          </w:tcPr>
          <w:p w14:paraId="1D505372" w14:textId="6FA03C24" w:rsidR="00343A0C" w:rsidRPr="00B97375" w:rsidRDefault="00343A0C" w:rsidP="00343A0C">
            <w:pPr>
              <w:tabs>
                <w:tab w:val="left" w:pos="197"/>
              </w:tabs>
              <w:jc w:val="right"/>
              <w:rPr>
                <w:rFonts w:asciiTheme="minorHAnsi" w:hAnsiTheme="minorHAnsi"/>
                <w:i/>
                <w:szCs w:val="23"/>
              </w:rPr>
            </w:pPr>
            <w:r w:rsidRPr="004D3B47">
              <w:t>96.3</w:t>
            </w:r>
          </w:p>
        </w:tc>
        <w:tc>
          <w:tcPr>
            <w:tcW w:w="1701" w:type="dxa"/>
            <w:shd w:val="clear" w:color="auto" w:fill="auto"/>
          </w:tcPr>
          <w:p w14:paraId="2D9E07B8" w14:textId="5D2DB386" w:rsidR="00343A0C" w:rsidRPr="00B97375" w:rsidRDefault="00343A0C" w:rsidP="00343A0C">
            <w:pPr>
              <w:tabs>
                <w:tab w:val="left" w:pos="195"/>
                <w:tab w:val="left" w:pos="621"/>
              </w:tabs>
              <w:jc w:val="right"/>
              <w:rPr>
                <w:rFonts w:asciiTheme="minorHAnsi" w:hAnsiTheme="minorHAnsi"/>
                <w:i/>
                <w:szCs w:val="23"/>
              </w:rPr>
            </w:pPr>
            <w:r w:rsidRPr="004D3B47">
              <w:t>100.0</w:t>
            </w:r>
          </w:p>
        </w:tc>
        <w:tc>
          <w:tcPr>
            <w:tcW w:w="1843" w:type="dxa"/>
            <w:shd w:val="clear" w:color="auto" w:fill="auto"/>
          </w:tcPr>
          <w:p w14:paraId="229AE660" w14:textId="507312F3" w:rsidR="00343A0C" w:rsidRPr="00B97375" w:rsidRDefault="00343A0C" w:rsidP="00343A0C">
            <w:pPr>
              <w:jc w:val="right"/>
              <w:rPr>
                <w:rFonts w:asciiTheme="minorHAnsi" w:hAnsiTheme="minorHAnsi"/>
                <w:i/>
                <w:szCs w:val="23"/>
              </w:rPr>
            </w:pPr>
            <w:r w:rsidRPr="004D3B47">
              <w:t>93.0</w:t>
            </w:r>
          </w:p>
        </w:tc>
        <w:tc>
          <w:tcPr>
            <w:tcW w:w="1417" w:type="dxa"/>
          </w:tcPr>
          <w:p w14:paraId="2B84C41F" w14:textId="573C7762" w:rsidR="00343A0C" w:rsidRPr="00B97375" w:rsidRDefault="00343A0C" w:rsidP="00343A0C">
            <w:pPr>
              <w:jc w:val="right"/>
              <w:rPr>
                <w:rFonts w:asciiTheme="minorHAnsi" w:hAnsiTheme="minorHAnsi"/>
                <w:i/>
                <w:szCs w:val="23"/>
              </w:rPr>
            </w:pPr>
            <w:r w:rsidRPr="004D3B47">
              <w:t>92.7</w:t>
            </w:r>
          </w:p>
        </w:tc>
        <w:tc>
          <w:tcPr>
            <w:tcW w:w="1418" w:type="dxa"/>
          </w:tcPr>
          <w:p w14:paraId="1F64AB89" w14:textId="7583F7D3" w:rsidR="00343A0C" w:rsidRPr="00B97375" w:rsidRDefault="00343A0C" w:rsidP="00343A0C">
            <w:pPr>
              <w:tabs>
                <w:tab w:val="left" w:pos="481"/>
              </w:tabs>
              <w:ind w:right="4"/>
              <w:jc w:val="right"/>
              <w:rPr>
                <w:rFonts w:asciiTheme="minorHAnsi" w:hAnsiTheme="minorHAnsi"/>
                <w:i/>
                <w:szCs w:val="23"/>
              </w:rPr>
            </w:pPr>
            <w:r w:rsidRPr="004D3B47">
              <w:t>91.8</w:t>
            </w:r>
          </w:p>
        </w:tc>
        <w:tc>
          <w:tcPr>
            <w:tcW w:w="1417" w:type="dxa"/>
            <w:shd w:val="clear" w:color="auto" w:fill="auto"/>
          </w:tcPr>
          <w:p w14:paraId="74156B2D" w14:textId="1250D505" w:rsidR="00343A0C" w:rsidRPr="00B97375" w:rsidRDefault="00343A0C" w:rsidP="00343A0C">
            <w:pPr>
              <w:ind w:right="14"/>
              <w:jc w:val="right"/>
              <w:rPr>
                <w:rFonts w:asciiTheme="minorHAnsi" w:hAnsiTheme="minorHAnsi"/>
                <w:i/>
                <w:szCs w:val="23"/>
              </w:rPr>
            </w:pPr>
            <w:r w:rsidRPr="004D3B47">
              <w:t>92.6</w:t>
            </w:r>
          </w:p>
        </w:tc>
      </w:tr>
      <w:tr w:rsidR="00343A0C" w:rsidRPr="00B97375" w14:paraId="42E11BBB" w14:textId="77777777" w:rsidTr="00AB0E37">
        <w:trPr>
          <w:trHeight w:val="315"/>
        </w:trPr>
        <w:tc>
          <w:tcPr>
            <w:tcW w:w="2427" w:type="dxa"/>
            <w:shd w:val="clear" w:color="auto" w:fill="auto"/>
            <w:hideMark/>
          </w:tcPr>
          <w:p w14:paraId="286366A1" w14:textId="67DEF1C0" w:rsidR="00343A0C" w:rsidRPr="00B97375" w:rsidRDefault="00343A0C" w:rsidP="00343A0C">
            <w:pPr>
              <w:rPr>
                <w:rFonts w:asciiTheme="minorHAnsi" w:hAnsiTheme="minorHAnsi"/>
                <w:b/>
                <w:szCs w:val="23"/>
              </w:rPr>
            </w:pPr>
            <w:r w:rsidRPr="004D3B47">
              <w:rPr>
                <w:rFonts w:asciiTheme="minorHAnsi" w:hAnsiTheme="minorHAnsi"/>
                <w:b/>
                <w:szCs w:val="23"/>
              </w:rPr>
              <w:t>Total</w:t>
            </w:r>
          </w:p>
        </w:tc>
        <w:tc>
          <w:tcPr>
            <w:tcW w:w="1559" w:type="dxa"/>
            <w:shd w:val="clear" w:color="auto" w:fill="auto"/>
          </w:tcPr>
          <w:p w14:paraId="086504BC" w14:textId="21B3CAE4" w:rsidR="00343A0C" w:rsidRPr="007E5EB4" w:rsidRDefault="00343A0C" w:rsidP="00343A0C">
            <w:pPr>
              <w:jc w:val="right"/>
              <w:rPr>
                <w:rFonts w:asciiTheme="minorHAnsi" w:hAnsiTheme="minorHAnsi"/>
                <w:b/>
                <w:bCs/>
                <w:szCs w:val="23"/>
              </w:rPr>
            </w:pPr>
            <w:r w:rsidRPr="004D3B47">
              <w:rPr>
                <w:b/>
              </w:rPr>
              <w:t>12,270</w:t>
            </w:r>
          </w:p>
        </w:tc>
        <w:tc>
          <w:tcPr>
            <w:tcW w:w="1276" w:type="dxa"/>
            <w:shd w:val="clear" w:color="auto" w:fill="auto"/>
          </w:tcPr>
          <w:p w14:paraId="26735666" w14:textId="5D04CC77" w:rsidR="00343A0C" w:rsidRPr="007E5EB4" w:rsidRDefault="00343A0C" w:rsidP="00343A0C">
            <w:pPr>
              <w:tabs>
                <w:tab w:val="left" w:pos="197"/>
              </w:tabs>
              <w:jc w:val="right"/>
              <w:rPr>
                <w:rFonts w:asciiTheme="minorHAnsi" w:hAnsiTheme="minorHAnsi"/>
                <w:b/>
                <w:bCs/>
                <w:szCs w:val="23"/>
              </w:rPr>
            </w:pPr>
            <w:r w:rsidRPr="004D3B47">
              <w:rPr>
                <w:b/>
              </w:rPr>
              <w:t>97.1</w:t>
            </w:r>
          </w:p>
        </w:tc>
        <w:tc>
          <w:tcPr>
            <w:tcW w:w="1701" w:type="dxa"/>
            <w:shd w:val="clear" w:color="auto" w:fill="auto"/>
          </w:tcPr>
          <w:p w14:paraId="31C64014" w14:textId="4D862112" w:rsidR="00343A0C" w:rsidRPr="007E5EB4" w:rsidRDefault="00343A0C" w:rsidP="00343A0C">
            <w:pPr>
              <w:tabs>
                <w:tab w:val="left" w:pos="195"/>
                <w:tab w:val="left" w:pos="621"/>
              </w:tabs>
              <w:jc w:val="right"/>
              <w:rPr>
                <w:rFonts w:asciiTheme="minorHAnsi" w:hAnsiTheme="minorHAnsi"/>
                <w:b/>
                <w:bCs/>
                <w:szCs w:val="23"/>
              </w:rPr>
            </w:pPr>
            <w:r w:rsidRPr="004D3B47">
              <w:rPr>
                <w:b/>
              </w:rPr>
              <w:t>100.0</w:t>
            </w:r>
          </w:p>
        </w:tc>
        <w:tc>
          <w:tcPr>
            <w:tcW w:w="1843" w:type="dxa"/>
            <w:shd w:val="clear" w:color="auto" w:fill="auto"/>
          </w:tcPr>
          <w:p w14:paraId="1D94FB83" w14:textId="4013F87B" w:rsidR="00343A0C" w:rsidRPr="007E5EB4" w:rsidRDefault="00343A0C" w:rsidP="00343A0C">
            <w:pPr>
              <w:jc w:val="right"/>
              <w:rPr>
                <w:rFonts w:asciiTheme="minorHAnsi" w:hAnsiTheme="minorHAnsi"/>
                <w:b/>
                <w:bCs/>
                <w:szCs w:val="23"/>
              </w:rPr>
            </w:pPr>
            <w:r w:rsidRPr="004D3B47">
              <w:rPr>
                <w:b/>
              </w:rPr>
              <w:t>92.7</w:t>
            </w:r>
          </w:p>
        </w:tc>
        <w:tc>
          <w:tcPr>
            <w:tcW w:w="1417" w:type="dxa"/>
          </w:tcPr>
          <w:p w14:paraId="77818590" w14:textId="323E2BF8" w:rsidR="00343A0C" w:rsidRPr="007E5EB4" w:rsidRDefault="00343A0C" w:rsidP="00343A0C">
            <w:pPr>
              <w:jc w:val="right"/>
              <w:rPr>
                <w:rFonts w:asciiTheme="minorHAnsi" w:hAnsiTheme="minorHAnsi"/>
                <w:b/>
                <w:bCs/>
                <w:szCs w:val="23"/>
              </w:rPr>
            </w:pPr>
            <w:r w:rsidRPr="004D3B47">
              <w:rPr>
                <w:b/>
              </w:rPr>
              <w:t>90.1</w:t>
            </w:r>
          </w:p>
        </w:tc>
        <w:tc>
          <w:tcPr>
            <w:tcW w:w="1418" w:type="dxa"/>
          </w:tcPr>
          <w:p w14:paraId="3EEDCF43" w14:textId="56C9B795" w:rsidR="00343A0C" w:rsidRPr="007E5EB4" w:rsidRDefault="00343A0C" w:rsidP="00343A0C">
            <w:pPr>
              <w:tabs>
                <w:tab w:val="left" w:pos="481"/>
              </w:tabs>
              <w:ind w:right="4"/>
              <w:jc w:val="right"/>
              <w:rPr>
                <w:rFonts w:asciiTheme="minorHAnsi" w:hAnsiTheme="minorHAnsi"/>
                <w:b/>
                <w:bCs/>
                <w:szCs w:val="23"/>
              </w:rPr>
            </w:pPr>
            <w:r w:rsidRPr="004D3B47">
              <w:rPr>
                <w:b/>
              </w:rPr>
              <w:t>89.4</w:t>
            </w:r>
          </w:p>
        </w:tc>
        <w:tc>
          <w:tcPr>
            <w:tcW w:w="1417" w:type="dxa"/>
            <w:shd w:val="clear" w:color="auto" w:fill="auto"/>
          </w:tcPr>
          <w:p w14:paraId="4435112F" w14:textId="489909F9" w:rsidR="00343A0C" w:rsidRPr="007E5EB4" w:rsidRDefault="00343A0C" w:rsidP="00343A0C">
            <w:pPr>
              <w:ind w:right="14"/>
              <w:jc w:val="right"/>
              <w:rPr>
                <w:rFonts w:asciiTheme="minorHAnsi" w:hAnsiTheme="minorHAnsi"/>
                <w:b/>
                <w:bCs/>
                <w:szCs w:val="23"/>
              </w:rPr>
            </w:pPr>
            <w:r w:rsidRPr="004D3B47">
              <w:rPr>
                <w:b/>
              </w:rPr>
              <w:t>93.0</w:t>
            </w:r>
          </w:p>
        </w:tc>
      </w:tr>
    </w:tbl>
    <w:p w14:paraId="6E4B5A01" w14:textId="5BC8D1F8" w:rsidR="00343A0C" w:rsidRDefault="00343A0C" w:rsidP="00343A0C"/>
    <w:p w14:paraId="5AD872BA" w14:textId="77777777" w:rsidR="00030D6F" w:rsidRPr="004D3B47" w:rsidRDefault="00030D6F" w:rsidP="00030D6F">
      <w:pPr>
        <w:rPr>
          <w:i/>
          <w:sz w:val="20"/>
        </w:rPr>
        <w:sectPr w:rsidR="00030D6F" w:rsidRPr="004D3B47" w:rsidSect="00092DD1">
          <w:footerReference w:type="default" r:id="rId162"/>
          <w:pgSz w:w="16839" w:h="11907" w:orient="landscape" w:code="9"/>
          <w:pgMar w:top="993" w:right="1440" w:bottom="1276" w:left="1440" w:header="692" w:footer="567" w:gutter="0"/>
          <w:cols w:space="720"/>
          <w:docGrid w:linePitch="360"/>
        </w:sectPr>
      </w:pPr>
      <w:bookmarkStart w:id="2754" w:name="_Ref359834931"/>
    </w:p>
    <w:p w14:paraId="17249369" w14:textId="53226F3D" w:rsidR="00352EF2" w:rsidRDefault="008E7879" w:rsidP="00352EF2">
      <w:pPr>
        <w:pStyle w:val="Caption"/>
        <w:keepNext/>
        <w:tabs>
          <w:tab w:val="left" w:pos="7162"/>
        </w:tabs>
        <w:spacing w:after="80"/>
        <w:ind w:right="544"/>
        <w:jc w:val="both"/>
      </w:pPr>
      <w:bookmarkStart w:id="2755" w:name="_Ref372617522"/>
      <w:bookmarkStart w:id="2756" w:name="_Toc469398348"/>
      <w:bookmarkStart w:id="2757" w:name="_Toc486941112"/>
      <w:bookmarkStart w:id="2758" w:name="_Toc475605581"/>
      <w:bookmarkStart w:id="2759" w:name="_Toc509928553"/>
      <w:bookmarkStart w:id="2760" w:name="_Toc528676229"/>
      <w:bookmarkStart w:id="2761" w:name="_Toc5627678"/>
      <w:bookmarkStart w:id="2762" w:name="_Toc12875626"/>
      <w:bookmarkStart w:id="2763" w:name="_Toc68606744"/>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69</w:t>
      </w:r>
      <w:r w:rsidR="00905C1A" w:rsidRPr="004D3B47">
        <w:rPr>
          <w:noProof/>
        </w:rPr>
        <w:fldChar w:fldCharType="end"/>
      </w:r>
      <w:bookmarkEnd w:id="2754"/>
      <w:bookmarkEnd w:id="2755"/>
      <w:r w:rsidR="00030D6F" w:rsidRPr="004D3B47">
        <w:t xml:space="preserve"> - Summary of colposcopic appearance findings, by DHB</w:t>
      </w:r>
      <w:bookmarkEnd w:id="2756"/>
      <w:bookmarkEnd w:id="2757"/>
      <w:bookmarkEnd w:id="2758"/>
      <w:bookmarkEnd w:id="2759"/>
      <w:bookmarkEnd w:id="2760"/>
      <w:bookmarkEnd w:id="2761"/>
      <w:bookmarkEnd w:id="2762"/>
      <w:bookmarkEnd w:id="2763"/>
    </w:p>
    <w:tbl>
      <w:tblPr>
        <w:tblW w:w="9463"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09"/>
        <w:gridCol w:w="1439"/>
        <w:gridCol w:w="1465"/>
        <w:gridCol w:w="1914"/>
        <w:gridCol w:w="1936"/>
      </w:tblGrid>
      <w:tr w:rsidR="00352EF2" w:rsidRPr="00B97375" w14:paraId="5F9E4BEA" w14:textId="77777777" w:rsidTr="00AB0E37">
        <w:trPr>
          <w:trHeight w:val="300"/>
        </w:trPr>
        <w:tc>
          <w:tcPr>
            <w:tcW w:w="2709" w:type="dxa"/>
            <w:vMerge w:val="restart"/>
            <w:tcBorders>
              <w:top w:val="single" w:sz="4" w:space="0" w:color="auto"/>
              <w:bottom w:val="nil"/>
            </w:tcBorders>
            <w:shd w:val="clear" w:color="auto" w:fill="D9D9D9" w:themeFill="background1" w:themeFillShade="D9"/>
            <w:noWrap/>
            <w:hideMark/>
          </w:tcPr>
          <w:p w14:paraId="335000A1" w14:textId="77777777" w:rsidR="00352EF2" w:rsidRPr="00B97375" w:rsidRDefault="00352EF2" w:rsidP="00AB0E37">
            <w:pPr>
              <w:rPr>
                <w:rFonts w:asciiTheme="minorHAnsi" w:eastAsia="Times New Roman" w:hAnsiTheme="minorHAnsi" w:cs="Calibri"/>
                <w:b/>
                <w:bCs/>
                <w:szCs w:val="23"/>
                <w:lang w:eastAsia="en-AU"/>
              </w:rPr>
            </w:pPr>
            <w:r>
              <w:rPr>
                <w:rFonts w:asciiTheme="minorHAnsi" w:eastAsia="Times New Roman" w:hAnsiTheme="minorHAnsi" w:cs="Calibri"/>
                <w:b/>
                <w:bCs/>
                <w:szCs w:val="23"/>
                <w:lang w:eastAsia="en-AU"/>
              </w:rPr>
              <w:t>DHB</w:t>
            </w:r>
          </w:p>
        </w:tc>
        <w:tc>
          <w:tcPr>
            <w:tcW w:w="1439" w:type="dxa"/>
            <w:tcBorders>
              <w:top w:val="single" w:sz="4" w:space="0" w:color="auto"/>
              <w:bottom w:val="nil"/>
            </w:tcBorders>
            <w:shd w:val="clear" w:color="auto" w:fill="D9D9D9" w:themeFill="background1" w:themeFillShade="D9"/>
            <w:noWrap/>
            <w:hideMark/>
          </w:tcPr>
          <w:p w14:paraId="1F34EDAB" w14:textId="77777777" w:rsidR="00352EF2" w:rsidRPr="00B97375" w:rsidRDefault="00352EF2" w:rsidP="00AB0E37">
            <w:pPr>
              <w:jc w:val="center"/>
              <w:rPr>
                <w:rFonts w:asciiTheme="minorHAnsi" w:eastAsia="Times New Roman" w:hAnsiTheme="minorHAnsi" w:cs="Calibri"/>
                <w:b/>
                <w:bCs/>
                <w:szCs w:val="23"/>
                <w:lang w:eastAsia="en-AU"/>
              </w:rPr>
            </w:pPr>
            <w:r w:rsidRPr="00B97375">
              <w:rPr>
                <w:rFonts w:asciiTheme="minorHAnsi" w:eastAsia="Times New Roman" w:hAnsiTheme="minorHAnsi" w:cs="Arial"/>
                <w:b/>
                <w:bCs/>
                <w:szCs w:val="23"/>
                <w:lang w:eastAsia="en-AU"/>
              </w:rPr>
              <w:t>Total colposcopies</w:t>
            </w:r>
          </w:p>
        </w:tc>
        <w:tc>
          <w:tcPr>
            <w:tcW w:w="1465" w:type="dxa"/>
            <w:tcBorders>
              <w:top w:val="single" w:sz="4" w:space="0" w:color="auto"/>
              <w:bottom w:val="nil"/>
            </w:tcBorders>
            <w:shd w:val="clear" w:color="auto" w:fill="D9D9D9" w:themeFill="background1" w:themeFillShade="D9"/>
            <w:noWrap/>
            <w:hideMark/>
          </w:tcPr>
          <w:p w14:paraId="4C8E700B" w14:textId="77777777" w:rsidR="00352EF2" w:rsidRPr="00B97375" w:rsidRDefault="00352EF2" w:rsidP="00AB0E37">
            <w:pPr>
              <w:jc w:val="center"/>
              <w:rPr>
                <w:rFonts w:asciiTheme="minorHAnsi" w:eastAsia="Times New Roman" w:hAnsiTheme="minorHAnsi" w:cs="Calibri"/>
                <w:b/>
                <w:bCs/>
                <w:szCs w:val="23"/>
                <w:lang w:eastAsia="en-AU"/>
              </w:rPr>
            </w:pPr>
            <w:r w:rsidRPr="00B97375">
              <w:rPr>
                <w:rFonts w:asciiTheme="minorHAnsi" w:eastAsia="Times New Roman" w:hAnsiTheme="minorHAnsi" w:cs="Arial"/>
                <w:b/>
                <w:bCs/>
                <w:szCs w:val="23"/>
                <w:lang w:eastAsia="en-AU"/>
              </w:rPr>
              <w:t>SCJ visible*</w:t>
            </w:r>
          </w:p>
        </w:tc>
        <w:tc>
          <w:tcPr>
            <w:tcW w:w="1914" w:type="dxa"/>
            <w:tcBorders>
              <w:top w:val="single" w:sz="4" w:space="0" w:color="auto"/>
              <w:bottom w:val="nil"/>
            </w:tcBorders>
            <w:shd w:val="clear" w:color="auto" w:fill="D9D9D9" w:themeFill="background1" w:themeFillShade="D9"/>
          </w:tcPr>
          <w:p w14:paraId="0F6D354F" w14:textId="77777777" w:rsidR="00352EF2" w:rsidRPr="00B97375" w:rsidRDefault="00352EF2" w:rsidP="00AB0E37">
            <w:pPr>
              <w:jc w:val="center"/>
              <w:rPr>
                <w:rFonts w:asciiTheme="minorHAnsi" w:eastAsia="Times New Roman" w:hAnsiTheme="minorHAnsi" w:cs="Calibri"/>
                <w:b/>
                <w:bCs/>
                <w:szCs w:val="23"/>
                <w:lang w:eastAsia="en-AU"/>
              </w:rPr>
            </w:pPr>
            <w:r w:rsidRPr="00B97375">
              <w:rPr>
                <w:rFonts w:asciiTheme="minorHAnsi" w:eastAsia="Times New Roman" w:hAnsiTheme="minorHAnsi" w:cs="Arial"/>
                <w:b/>
                <w:bCs/>
                <w:szCs w:val="23"/>
                <w:lang w:eastAsia="en-AU"/>
              </w:rPr>
              <w:t>Colposcopic appearance (as % of colposcopies where items are completed)</w:t>
            </w:r>
          </w:p>
        </w:tc>
        <w:tc>
          <w:tcPr>
            <w:tcW w:w="1936" w:type="dxa"/>
            <w:tcBorders>
              <w:top w:val="single" w:sz="4" w:space="0" w:color="auto"/>
              <w:bottom w:val="nil"/>
            </w:tcBorders>
            <w:shd w:val="clear" w:color="auto" w:fill="D9D9D9" w:themeFill="background1" w:themeFillShade="D9"/>
            <w:noWrap/>
            <w:hideMark/>
          </w:tcPr>
          <w:p w14:paraId="6BA2CCF9" w14:textId="77777777" w:rsidR="00352EF2" w:rsidRPr="00B97375" w:rsidRDefault="00352EF2" w:rsidP="00AB0E37">
            <w:pPr>
              <w:jc w:val="center"/>
              <w:rPr>
                <w:rFonts w:asciiTheme="minorHAnsi" w:eastAsia="Times New Roman" w:hAnsiTheme="minorHAnsi" w:cs="Calibri"/>
                <w:b/>
                <w:bCs/>
                <w:szCs w:val="23"/>
                <w:lang w:eastAsia="en-AU"/>
              </w:rPr>
            </w:pPr>
            <w:r w:rsidRPr="00B97375">
              <w:rPr>
                <w:rFonts w:asciiTheme="minorHAnsi" w:eastAsia="Times New Roman" w:hAnsiTheme="minorHAnsi" w:cs="Arial"/>
                <w:b/>
                <w:bCs/>
                <w:szCs w:val="23"/>
                <w:lang w:eastAsia="en-AU"/>
              </w:rPr>
              <w:t>Total colposcopies</w:t>
            </w:r>
          </w:p>
        </w:tc>
      </w:tr>
      <w:tr w:rsidR="00352EF2" w:rsidRPr="00B97375" w14:paraId="52EA5E3C" w14:textId="77777777" w:rsidTr="00AB0E37">
        <w:trPr>
          <w:trHeight w:val="300"/>
        </w:trPr>
        <w:tc>
          <w:tcPr>
            <w:tcW w:w="2709" w:type="dxa"/>
            <w:vMerge/>
            <w:tcBorders>
              <w:top w:val="nil"/>
              <w:bottom w:val="single" w:sz="4" w:space="0" w:color="auto"/>
            </w:tcBorders>
            <w:shd w:val="clear" w:color="auto" w:fill="D9D9D9" w:themeFill="background1" w:themeFillShade="D9"/>
            <w:noWrap/>
          </w:tcPr>
          <w:p w14:paraId="56D339BB" w14:textId="77777777" w:rsidR="00352EF2" w:rsidRPr="00B97375" w:rsidRDefault="00352EF2" w:rsidP="00AB0E37">
            <w:pPr>
              <w:rPr>
                <w:rFonts w:asciiTheme="minorHAnsi" w:eastAsia="Times New Roman" w:hAnsiTheme="minorHAnsi" w:cs="Calibri"/>
                <w:b/>
                <w:bCs/>
                <w:szCs w:val="23"/>
                <w:lang w:eastAsia="en-AU"/>
              </w:rPr>
            </w:pPr>
          </w:p>
        </w:tc>
        <w:tc>
          <w:tcPr>
            <w:tcW w:w="1439" w:type="dxa"/>
            <w:tcBorders>
              <w:top w:val="nil"/>
              <w:bottom w:val="single" w:sz="4" w:space="0" w:color="auto"/>
            </w:tcBorders>
            <w:shd w:val="clear" w:color="auto" w:fill="D9D9D9" w:themeFill="background1" w:themeFillShade="D9"/>
            <w:noWrap/>
            <w:vAlign w:val="center"/>
          </w:tcPr>
          <w:p w14:paraId="005AA017" w14:textId="77777777" w:rsidR="00352EF2" w:rsidRPr="00B97375" w:rsidRDefault="00352EF2" w:rsidP="00AB0E37">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465" w:type="dxa"/>
            <w:tcBorders>
              <w:top w:val="nil"/>
              <w:bottom w:val="single" w:sz="4" w:space="0" w:color="auto"/>
            </w:tcBorders>
            <w:shd w:val="clear" w:color="auto" w:fill="D9D9D9" w:themeFill="background1" w:themeFillShade="D9"/>
            <w:noWrap/>
            <w:vAlign w:val="center"/>
          </w:tcPr>
          <w:p w14:paraId="2FBC4E13" w14:textId="77777777" w:rsidR="00352EF2" w:rsidRPr="00B97375" w:rsidRDefault="00352EF2" w:rsidP="00AB0E37">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914" w:type="dxa"/>
            <w:tcBorders>
              <w:top w:val="nil"/>
              <w:bottom w:val="single" w:sz="4" w:space="0" w:color="auto"/>
            </w:tcBorders>
            <w:shd w:val="clear" w:color="auto" w:fill="D9D9D9" w:themeFill="background1" w:themeFillShade="D9"/>
            <w:vAlign w:val="center"/>
          </w:tcPr>
          <w:p w14:paraId="660BFFD3" w14:textId="77777777" w:rsidR="00352EF2" w:rsidRPr="00B97375" w:rsidRDefault="00352EF2" w:rsidP="00AB0E37">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Abnormal</w:t>
            </w:r>
          </w:p>
        </w:tc>
        <w:tc>
          <w:tcPr>
            <w:tcW w:w="1936" w:type="dxa"/>
            <w:tcBorders>
              <w:top w:val="nil"/>
              <w:bottom w:val="single" w:sz="4" w:space="0" w:color="auto"/>
            </w:tcBorders>
            <w:shd w:val="clear" w:color="auto" w:fill="D9D9D9" w:themeFill="background1" w:themeFillShade="D9"/>
            <w:noWrap/>
            <w:vAlign w:val="center"/>
          </w:tcPr>
          <w:p w14:paraId="75623078" w14:textId="77777777" w:rsidR="00352EF2" w:rsidRPr="00B97375" w:rsidRDefault="00352EF2" w:rsidP="00AB0E37">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Inconclusive</w:t>
            </w:r>
          </w:p>
        </w:tc>
      </w:tr>
      <w:tr w:rsidR="00352EF2" w:rsidRPr="00B97375" w14:paraId="46B062EA" w14:textId="77777777" w:rsidTr="0048712D">
        <w:trPr>
          <w:trHeight w:val="300"/>
        </w:trPr>
        <w:tc>
          <w:tcPr>
            <w:tcW w:w="2709" w:type="dxa"/>
            <w:tcBorders>
              <w:top w:val="single" w:sz="4" w:space="0" w:color="auto"/>
            </w:tcBorders>
            <w:shd w:val="clear" w:color="auto" w:fill="auto"/>
            <w:noWrap/>
            <w:hideMark/>
          </w:tcPr>
          <w:p w14:paraId="042DFA58" w14:textId="7ED2BB7A" w:rsidR="00352EF2" w:rsidRPr="00B97375" w:rsidRDefault="00352EF2" w:rsidP="00352EF2">
            <w:pPr>
              <w:rPr>
                <w:rFonts w:asciiTheme="minorHAnsi" w:eastAsia="Times New Roman" w:hAnsiTheme="minorHAnsi" w:cs="Calibri"/>
                <w:i/>
                <w:iCs/>
                <w:szCs w:val="23"/>
                <w:lang w:eastAsia="en-AU"/>
              </w:rPr>
            </w:pPr>
            <w:r w:rsidRPr="004D3B47">
              <w:rPr>
                <w:rFonts w:asciiTheme="minorHAnsi" w:hAnsiTheme="minorHAnsi"/>
                <w:i/>
                <w:szCs w:val="23"/>
              </w:rPr>
              <w:t>Public clinics overall</w:t>
            </w:r>
          </w:p>
        </w:tc>
        <w:tc>
          <w:tcPr>
            <w:tcW w:w="1439" w:type="dxa"/>
            <w:tcBorders>
              <w:top w:val="single" w:sz="4" w:space="0" w:color="auto"/>
            </w:tcBorders>
            <w:shd w:val="clear" w:color="auto" w:fill="auto"/>
            <w:noWrap/>
          </w:tcPr>
          <w:p w14:paraId="72E9AD93" w14:textId="48866C6C" w:rsidR="00352EF2" w:rsidRPr="00B97375" w:rsidRDefault="00352EF2" w:rsidP="00352EF2">
            <w:pPr>
              <w:ind w:right="5"/>
              <w:jc w:val="right"/>
              <w:rPr>
                <w:rFonts w:asciiTheme="minorHAnsi" w:hAnsiTheme="minorHAnsi"/>
                <w:i/>
                <w:iCs/>
                <w:szCs w:val="23"/>
              </w:rPr>
            </w:pPr>
            <w:r w:rsidRPr="004D3B47">
              <w:t>11,062</w:t>
            </w:r>
          </w:p>
        </w:tc>
        <w:tc>
          <w:tcPr>
            <w:tcW w:w="1465" w:type="dxa"/>
            <w:tcBorders>
              <w:top w:val="single" w:sz="4" w:space="0" w:color="auto"/>
            </w:tcBorders>
            <w:shd w:val="clear" w:color="auto" w:fill="auto"/>
            <w:noWrap/>
          </w:tcPr>
          <w:p w14:paraId="09B4D5AB" w14:textId="0652C5ED" w:rsidR="00352EF2" w:rsidRPr="00B97375" w:rsidRDefault="00352EF2" w:rsidP="00352EF2">
            <w:pPr>
              <w:tabs>
                <w:tab w:val="left" w:pos="486"/>
              </w:tabs>
              <w:jc w:val="right"/>
              <w:rPr>
                <w:rFonts w:asciiTheme="minorHAnsi" w:hAnsiTheme="minorHAnsi"/>
                <w:i/>
                <w:iCs/>
                <w:szCs w:val="23"/>
              </w:rPr>
            </w:pPr>
            <w:r w:rsidRPr="004D3B47">
              <w:t>10,757</w:t>
            </w:r>
          </w:p>
        </w:tc>
        <w:tc>
          <w:tcPr>
            <w:tcW w:w="1914" w:type="dxa"/>
            <w:tcBorders>
              <w:top w:val="single" w:sz="4" w:space="0" w:color="auto"/>
            </w:tcBorders>
          </w:tcPr>
          <w:p w14:paraId="7975BEEF" w14:textId="2ED75CC0" w:rsidR="00352EF2" w:rsidRPr="00B82771" w:rsidRDefault="00352EF2" w:rsidP="00352EF2">
            <w:pPr>
              <w:ind w:right="1"/>
              <w:jc w:val="right"/>
            </w:pPr>
            <w:r w:rsidRPr="004D3B47">
              <w:t>54.8</w:t>
            </w:r>
          </w:p>
        </w:tc>
        <w:tc>
          <w:tcPr>
            <w:tcW w:w="1936" w:type="dxa"/>
            <w:tcBorders>
              <w:top w:val="single" w:sz="4" w:space="0" w:color="auto"/>
            </w:tcBorders>
            <w:shd w:val="clear" w:color="auto" w:fill="auto"/>
            <w:noWrap/>
          </w:tcPr>
          <w:p w14:paraId="352AD168" w14:textId="10BCF315" w:rsidR="00352EF2" w:rsidRPr="00B97375" w:rsidRDefault="00352EF2" w:rsidP="00352EF2">
            <w:pPr>
              <w:ind w:right="1"/>
              <w:jc w:val="right"/>
              <w:rPr>
                <w:rFonts w:asciiTheme="minorHAnsi" w:hAnsiTheme="minorHAnsi"/>
                <w:i/>
                <w:iCs/>
                <w:szCs w:val="23"/>
              </w:rPr>
            </w:pPr>
            <w:r w:rsidRPr="004D3B47">
              <w:t>4.3</w:t>
            </w:r>
          </w:p>
        </w:tc>
      </w:tr>
      <w:tr w:rsidR="00352EF2" w:rsidRPr="00B97375" w14:paraId="054A0AD8" w14:textId="77777777" w:rsidTr="0048712D">
        <w:trPr>
          <w:trHeight w:val="300"/>
        </w:trPr>
        <w:tc>
          <w:tcPr>
            <w:tcW w:w="2709" w:type="dxa"/>
            <w:shd w:val="clear" w:color="auto" w:fill="auto"/>
            <w:noWrap/>
            <w:hideMark/>
          </w:tcPr>
          <w:p w14:paraId="77CF8691" w14:textId="3C62AB1E" w:rsidR="00352EF2" w:rsidRPr="00B97375" w:rsidRDefault="00352EF2" w:rsidP="00352EF2">
            <w:pPr>
              <w:ind w:firstLineChars="100" w:firstLine="230"/>
              <w:rPr>
                <w:rFonts w:asciiTheme="minorHAnsi" w:eastAsia="Times New Roman" w:hAnsiTheme="minorHAnsi" w:cs="Calibri"/>
                <w:szCs w:val="23"/>
                <w:lang w:eastAsia="en-AU"/>
              </w:rPr>
            </w:pPr>
            <w:r w:rsidRPr="004D3B47">
              <w:rPr>
                <w:rFonts w:asciiTheme="minorHAnsi" w:hAnsiTheme="minorHAnsi"/>
                <w:szCs w:val="23"/>
              </w:rPr>
              <w:t>Auckland</w:t>
            </w:r>
          </w:p>
        </w:tc>
        <w:tc>
          <w:tcPr>
            <w:tcW w:w="1439" w:type="dxa"/>
            <w:shd w:val="clear" w:color="auto" w:fill="auto"/>
            <w:noWrap/>
          </w:tcPr>
          <w:p w14:paraId="6F6A6787" w14:textId="58B670EB" w:rsidR="00352EF2" w:rsidRPr="00B97375" w:rsidRDefault="00352EF2" w:rsidP="00352EF2">
            <w:pPr>
              <w:ind w:right="5"/>
              <w:jc w:val="right"/>
              <w:rPr>
                <w:rFonts w:asciiTheme="minorHAnsi" w:hAnsiTheme="minorHAnsi"/>
                <w:szCs w:val="23"/>
              </w:rPr>
            </w:pPr>
            <w:r w:rsidRPr="004D3B47">
              <w:t>897</w:t>
            </w:r>
          </w:p>
        </w:tc>
        <w:tc>
          <w:tcPr>
            <w:tcW w:w="1465" w:type="dxa"/>
            <w:shd w:val="clear" w:color="auto" w:fill="auto"/>
            <w:noWrap/>
          </w:tcPr>
          <w:p w14:paraId="601293D0" w14:textId="096E9EB8" w:rsidR="00352EF2" w:rsidRPr="00B97375" w:rsidRDefault="00352EF2" w:rsidP="00352EF2">
            <w:pPr>
              <w:tabs>
                <w:tab w:val="left" w:pos="486"/>
              </w:tabs>
              <w:jc w:val="right"/>
              <w:rPr>
                <w:rFonts w:asciiTheme="minorHAnsi" w:hAnsiTheme="minorHAnsi"/>
                <w:szCs w:val="23"/>
              </w:rPr>
            </w:pPr>
            <w:r w:rsidRPr="004D3B47">
              <w:t>879</w:t>
            </w:r>
          </w:p>
        </w:tc>
        <w:tc>
          <w:tcPr>
            <w:tcW w:w="1914" w:type="dxa"/>
          </w:tcPr>
          <w:p w14:paraId="43BD7073" w14:textId="684B0FB3" w:rsidR="00352EF2" w:rsidRPr="00B82771" w:rsidRDefault="00352EF2" w:rsidP="00352EF2">
            <w:pPr>
              <w:ind w:right="1"/>
              <w:jc w:val="right"/>
            </w:pPr>
            <w:r w:rsidRPr="004D3B47">
              <w:t>57.3</w:t>
            </w:r>
          </w:p>
        </w:tc>
        <w:tc>
          <w:tcPr>
            <w:tcW w:w="1936" w:type="dxa"/>
            <w:shd w:val="clear" w:color="auto" w:fill="auto"/>
            <w:noWrap/>
          </w:tcPr>
          <w:p w14:paraId="558FB61B" w14:textId="5D46351C" w:rsidR="00352EF2" w:rsidRPr="00B97375" w:rsidRDefault="00352EF2" w:rsidP="00352EF2">
            <w:pPr>
              <w:ind w:right="1"/>
              <w:jc w:val="right"/>
              <w:rPr>
                <w:rFonts w:asciiTheme="minorHAnsi" w:hAnsiTheme="minorHAnsi"/>
                <w:szCs w:val="23"/>
              </w:rPr>
            </w:pPr>
            <w:r w:rsidRPr="004D3B47">
              <w:t>5.0</w:t>
            </w:r>
          </w:p>
        </w:tc>
      </w:tr>
      <w:tr w:rsidR="00352EF2" w:rsidRPr="00B97375" w14:paraId="280A5249" w14:textId="77777777" w:rsidTr="0048712D">
        <w:trPr>
          <w:trHeight w:val="300"/>
        </w:trPr>
        <w:tc>
          <w:tcPr>
            <w:tcW w:w="2709" w:type="dxa"/>
            <w:shd w:val="clear" w:color="auto" w:fill="auto"/>
            <w:noWrap/>
            <w:hideMark/>
          </w:tcPr>
          <w:p w14:paraId="048EBC91" w14:textId="13C303B7" w:rsidR="00352EF2" w:rsidRPr="00B97375" w:rsidRDefault="00352EF2" w:rsidP="00352EF2">
            <w:pPr>
              <w:ind w:firstLineChars="100" w:firstLine="230"/>
              <w:rPr>
                <w:rFonts w:asciiTheme="minorHAnsi" w:eastAsia="Times New Roman" w:hAnsiTheme="minorHAnsi" w:cs="Calibri"/>
                <w:szCs w:val="23"/>
                <w:lang w:eastAsia="en-AU"/>
              </w:rPr>
            </w:pPr>
            <w:r w:rsidRPr="004D3B47">
              <w:rPr>
                <w:rFonts w:asciiTheme="minorHAnsi" w:hAnsiTheme="minorHAnsi"/>
                <w:szCs w:val="23"/>
              </w:rPr>
              <w:t>Bay of Plenty</w:t>
            </w:r>
          </w:p>
        </w:tc>
        <w:tc>
          <w:tcPr>
            <w:tcW w:w="1439" w:type="dxa"/>
            <w:shd w:val="clear" w:color="auto" w:fill="auto"/>
            <w:noWrap/>
          </w:tcPr>
          <w:p w14:paraId="72E4ADB6" w14:textId="274BAB55" w:rsidR="00352EF2" w:rsidRPr="00B97375" w:rsidRDefault="00352EF2" w:rsidP="00352EF2">
            <w:pPr>
              <w:ind w:right="5"/>
              <w:jc w:val="right"/>
              <w:rPr>
                <w:rFonts w:asciiTheme="minorHAnsi" w:hAnsiTheme="minorHAnsi"/>
                <w:szCs w:val="23"/>
              </w:rPr>
            </w:pPr>
            <w:r w:rsidRPr="004D3B47">
              <w:t>592</w:t>
            </w:r>
          </w:p>
        </w:tc>
        <w:tc>
          <w:tcPr>
            <w:tcW w:w="1465" w:type="dxa"/>
            <w:shd w:val="clear" w:color="auto" w:fill="auto"/>
            <w:noWrap/>
          </w:tcPr>
          <w:p w14:paraId="49E9114F" w14:textId="0B8B6F17" w:rsidR="00352EF2" w:rsidRPr="00B97375" w:rsidRDefault="00352EF2" w:rsidP="00352EF2">
            <w:pPr>
              <w:tabs>
                <w:tab w:val="left" w:pos="486"/>
              </w:tabs>
              <w:jc w:val="right"/>
              <w:rPr>
                <w:rFonts w:asciiTheme="minorHAnsi" w:hAnsiTheme="minorHAnsi"/>
                <w:szCs w:val="23"/>
              </w:rPr>
            </w:pPr>
            <w:r w:rsidRPr="004D3B47">
              <w:t>567</w:t>
            </w:r>
          </w:p>
        </w:tc>
        <w:tc>
          <w:tcPr>
            <w:tcW w:w="1914" w:type="dxa"/>
          </w:tcPr>
          <w:p w14:paraId="0D49D6A6" w14:textId="27995931" w:rsidR="00352EF2" w:rsidRPr="00B82771" w:rsidRDefault="00352EF2" w:rsidP="00352EF2">
            <w:pPr>
              <w:ind w:right="1"/>
              <w:jc w:val="right"/>
            </w:pPr>
            <w:r w:rsidRPr="004D3B47">
              <w:t>60.1</w:t>
            </w:r>
          </w:p>
        </w:tc>
        <w:tc>
          <w:tcPr>
            <w:tcW w:w="1936" w:type="dxa"/>
            <w:shd w:val="clear" w:color="auto" w:fill="auto"/>
            <w:noWrap/>
          </w:tcPr>
          <w:p w14:paraId="64BC54B3" w14:textId="2295B904" w:rsidR="00352EF2" w:rsidRPr="00B97375" w:rsidRDefault="00352EF2" w:rsidP="00352EF2">
            <w:pPr>
              <w:ind w:right="1"/>
              <w:jc w:val="right"/>
              <w:rPr>
                <w:rFonts w:asciiTheme="minorHAnsi" w:hAnsiTheme="minorHAnsi"/>
                <w:szCs w:val="23"/>
              </w:rPr>
            </w:pPr>
            <w:r w:rsidRPr="004D3B47">
              <w:t>5.6</w:t>
            </w:r>
          </w:p>
        </w:tc>
      </w:tr>
      <w:tr w:rsidR="00352EF2" w:rsidRPr="00B97375" w14:paraId="160309D2" w14:textId="77777777" w:rsidTr="0048712D">
        <w:trPr>
          <w:trHeight w:val="300"/>
        </w:trPr>
        <w:tc>
          <w:tcPr>
            <w:tcW w:w="2709" w:type="dxa"/>
            <w:shd w:val="clear" w:color="auto" w:fill="auto"/>
            <w:noWrap/>
            <w:hideMark/>
          </w:tcPr>
          <w:p w14:paraId="2F038CA4" w14:textId="227B8199" w:rsidR="00352EF2" w:rsidRPr="00B97375" w:rsidRDefault="00352EF2" w:rsidP="00352EF2">
            <w:pPr>
              <w:ind w:firstLineChars="100" w:firstLine="230"/>
              <w:rPr>
                <w:rFonts w:asciiTheme="minorHAnsi" w:eastAsia="Times New Roman" w:hAnsiTheme="minorHAnsi" w:cs="Calibri"/>
                <w:szCs w:val="23"/>
                <w:lang w:eastAsia="en-AU"/>
              </w:rPr>
            </w:pPr>
            <w:r w:rsidRPr="004D3B47">
              <w:rPr>
                <w:rFonts w:asciiTheme="minorHAnsi" w:hAnsiTheme="minorHAnsi"/>
                <w:szCs w:val="23"/>
              </w:rPr>
              <w:t>Canterbury</w:t>
            </w:r>
          </w:p>
        </w:tc>
        <w:tc>
          <w:tcPr>
            <w:tcW w:w="1439" w:type="dxa"/>
            <w:shd w:val="clear" w:color="auto" w:fill="auto"/>
            <w:noWrap/>
          </w:tcPr>
          <w:p w14:paraId="36374C6A" w14:textId="439FBA27" w:rsidR="00352EF2" w:rsidRPr="00B97375" w:rsidRDefault="00352EF2" w:rsidP="00352EF2">
            <w:pPr>
              <w:ind w:right="5"/>
              <w:jc w:val="right"/>
              <w:rPr>
                <w:rFonts w:asciiTheme="minorHAnsi" w:hAnsiTheme="minorHAnsi"/>
                <w:szCs w:val="23"/>
              </w:rPr>
            </w:pPr>
            <w:r w:rsidRPr="004D3B47">
              <w:t>1,631</w:t>
            </w:r>
          </w:p>
        </w:tc>
        <w:tc>
          <w:tcPr>
            <w:tcW w:w="1465" w:type="dxa"/>
            <w:shd w:val="clear" w:color="auto" w:fill="auto"/>
            <w:noWrap/>
          </w:tcPr>
          <w:p w14:paraId="027B5A60" w14:textId="0197570F" w:rsidR="00352EF2" w:rsidRPr="00B97375" w:rsidRDefault="00352EF2" w:rsidP="00352EF2">
            <w:pPr>
              <w:tabs>
                <w:tab w:val="left" w:pos="486"/>
              </w:tabs>
              <w:jc w:val="right"/>
              <w:rPr>
                <w:rFonts w:asciiTheme="minorHAnsi" w:hAnsiTheme="minorHAnsi"/>
                <w:szCs w:val="23"/>
              </w:rPr>
            </w:pPr>
            <w:r w:rsidRPr="004D3B47">
              <w:t>1,586</w:t>
            </w:r>
          </w:p>
        </w:tc>
        <w:tc>
          <w:tcPr>
            <w:tcW w:w="1914" w:type="dxa"/>
          </w:tcPr>
          <w:p w14:paraId="5146BC83" w14:textId="0AC3D858" w:rsidR="00352EF2" w:rsidRPr="00B82771" w:rsidRDefault="00352EF2" w:rsidP="00352EF2">
            <w:pPr>
              <w:ind w:right="1"/>
              <w:jc w:val="right"/>
            </w:pPr>
            <w:r w:rsidRPr="004D3B47">
              <w:t>58.5</w:t>
            </w:r>
          </w:p>
        </w:tc>
        <w:tc>
          <w:tcPr>
            <w:tcW w:w="1936" w:type="dxa"/>
            <w:shd w:val="clear" w:color="auto" w:fill="auto"/>
            <w:noWrap/>
          </w:tcPr>
          <w:p w14:paraId="21BACACE" w14:textId="7ED1365F" w:rsidR="00352EF2" w:rsidRPr="00B97375" w:rsidRDefault="00352EF2" w:rsidP="00352EF2">
            <w:pPr>
              <w:ind w:right="1"/>
              <w:jc w:val="right"/>
              <w:rPr>
                <w:rFonts w:asciiTheme="minorHAnsi" w:hAnsiTheme="minorHAnsi"/>
                <w:szCs w:val="23"/>
              </w:rPr>
            </w:pPr>
            <w:r w:rsidRPr="004D3B47">
              <w:t>3.2</w:t>
            </w:r>
          </w:p>
        </w:tc>
      </w:tr>
      <w:tr w:rsidR="00352EF2" w:rsidRPr="00B97375" w14:paraId="62715063" w14:textId="77777777" w:rsidTr="0048712D">
        <w:trPr>
          <w:trHeight w:val="300"/>
        </w:trPr>
        <w:tc>
          <w:tcPr>
            <w:tcW w:w="2709" w:type="dxa"/>
            <w:shd w:val="clear" w:color="auto" w:fill="auto"/>
            <w:noWrap/>
            <w:hideMark/>
          </w:tcPr>
          <w:p w14:paraId="0D9C6D9F" w14:textId="4CD92593" w:rsidR="00352EF2" w:rsidRPr="00B97375" w:rsidRDefault="00352EF2" w:rsidP="00352EF2">
            <w:pPr>
              <w:ind w:firstLineChars="100" w:firstLine="230"/>
              <w:rPr>
                <w:rFonts w:asciiTheme="minorHAnsi" w:eastAsia="Times New Roman" w:hAnsiTheme="minorHAnsi" w:cs="Calibri"/>
                <w:szCs w:val="23"/>
                <w:lang w:eastAsia="en-AU"/>
              </w:rPr>
            </w:pPr>
            <w:r w:rsidRPr="004D3B47">
              <w:rPr>
                <w:rFonts w:asciiTheme="minorHAnsi" w:hAnsiTheme="minorHAnsi"/>
                <w:szCs w:val="23"/>
              </w:rPr>
              <w:t>Capital &amp; Coast</w:t>
            </w:r>
          </w:p>
        </w:tc>
        <w:tc>
          <w:tcPr>
            <w:tcW w:w="1439" w:type="dxa"/>
            <w:shd w:val="clear" w:color="auto" w:fill="auto"/>
            <w:noWrap/>
          </w:tcPr>
          <w:p w14:paraId="4526264F" w14:textId="6769B583" w:rsidR="00352EF2" w:rsidRPr="00B97375" w:rsidRDefault="00352EF2" w:rsidP="00352EF2">
            <w:pPr>
              <w:ind w:right="5"/>
              <w:jc w:val="right"/>
              <w:rPr>
                <w:rFonts w:asciiTheme="minorHAnsi" w:hAnsiTheme="minorHAnsi"/>
                <w:szCs w:val="23"/>
              </w:rPr>
            </w:pPr>
            <w:r w:rsidRPr="004D3B47">
              <w:t>710</w:t>
            </w:r>
          </w:p>
        </w:tc>
        <w:tc>
          <w:tcPr>
            <w:tcW w:w="1465" w:type="dxa"/>
            <w:shd w:val="clear" w:color="auto" w:fill="auto"/>
            <w:noWrap/>
          </w:tcPr>
          <w:p w14:paraId="63986B5B" w14:textId="108CB0F9" w:rsidR="00352EF2" w:rsidRPr="00B97375" w:rsidRDefault="00352EF2" w:rsidP="00352EF2">
            <w:pPr>
              <w:tabs>
                <w:tab w:val="left" w:pos="486"/>
              </w:tabs>
              <w:jc w:val="right"/>
              <w:rPr>
                <w:rFonts w:asciiTheme="minorHAnsi" w:hAnsiTheme="minorHAnsi"/>
                <w:szCs w:val="23"/>
              </w:rPr>
            </w:pPr>
            <w:r w:rsidRPr="004D3B47">
              <w:t>701</w:t>
            </w:r>
          </w:p>
        </w:tc>
        <w:tc>
          <w:tcPr>
            <w:tcW w:w="1914" w:type="dxa"/>
          </w:tcPr>
          <w:p w14:paraId="695B66E9" w14:textId="14005756" w:rsidR="00352EF2" w:rsidRPr="00B82771" w:rsidRDefault="00352EF2" w:rsidP="00352EF2">
            <w:pPr>
              <w:ind w:right="1"/>
              <w:jc w:val="right"/>
            </w:pPr>
            <w:r w:rsidRPr="004D3B47">
              <w:t>41.0</w:t>
            </w:r>
          </w:p>
        </w:tc>
        <w:tc>
          <w:tcPr>
            <w:tcW w:w="1936" w:type="dxa"/>
            <w:shd w:val="clear" w:color="auto" w:fill="auto"/>
            <w:noWrap/>
          </w:tcPr>
          <w:p w14:paraId="7287E536" w14:textId="1FFD3D13" w:rsidR="00352EF2" w:rsidRPr="00B97375" w:rsidRDefault="00352EF2" w:rsidP="00352EF2">
            <w:pPr>
              <w:ind w:right="1"/>
              <w:jc w:val="right"/>
              <w:rPr>
                <w:rFonts w:asciiTheme="minorHAnsi" w:hAnsiTheme="minorHAnsi"/>
                <w:szCs w:val="23"/>
              </w:rPr>
            </w:pPr>
            <w:r w:rsidRPr="004D3B47">
              <w:t>2.8</w:t>
            </w:r>
          </w:p>
        </w:tc>
      </w:tr>
      <w:tr w:rsidR="00352EF2" w:rsidRPr="00B97375" w14:paraId="1057945B" w14:textId="77777777" w:rsidTr="0048712D">
        <w:trPr>
          <w:trHeight w:val="300"/>
        </w:trPr>
        <w:tc>
          <w:tcPr>
            <w:tcW w:w="2709" w:type="dxa"/>
            <w:shd w:val="clear" w:color="auto" w:fill="auto"/>
            <w:noWrap/>
            <w:hideMark/>
          </w:tcPr>
          <w:p w14:paraId="3025C4E6" w14:textId="5A3B244C" w:rsidR="00352EF2" w:rsidRPr="00B97375" w:rsidRDefault="00352EF2" w:rsidP="00352EF2">
            <w:pPr>
              <w:ind w:firstLineChars="100" w:firstLine="230"/>
              <w:rPr>
                <w:rFonts w:asciiTheme="minorHAnsi" w:eastAsia="Times New Roman" w:hAnsiTheme="minorHAnsi" w:cs="Calibri"/>
                <w:szCs w:val="23"/>
                <w:lang w:eastAsia="en-AU"/>
              </w:rPr>
            </w:pPr>
            <w:r w:rsidRPr="004D3B47">
              <w:rPr>
                <w:rFonts w:asciiTheme="minorHAnsi" w:hAnsiTheme="minorHAnsi"/>
                <w:szCs w:val="23"/>
              </w:rPr>
              <w:t>Counties Manukau</w:t>
            </w:r>
          </w:p>
        </w:tc>
        <w:tc>
          <w:tcPr>
            <w:tcW w:w="1439" w:type="dxa"/>
            <w:shd w:val="clear" w:color="auto" w:fill="auto"/>
            <w:noWrap/>
          </w:tcPr>
          <w:p w14:paraId="33FF8AB7" w14:textId="6E9245AF" w:rsidR="00352EF2" w:rsidRPr="00B97375" w:rsidRDefault="00352EF2" w:rsidP="00352EF2">
            <w:pPr>
              <w:ind w:right="5"/>
              <w:jc w:val="right"/>
              <w:rPr>
                <w:rFonts w:asciiTheme="minorHAnsi" w:hAnsiTheme="minorHAnsi"/>
                <w:szCs w:val="23"/>
              </w:rPr>
            </w:pPr>
            <w:r w:rsidRPr="004D3B47">
              <w:t>816</w:t>
            </w:r>
          </w:p>
        </w:tc>
        <w:tc>
          <w:tcPr>
            <w:tcW w:w="1465" w:type="dxa"/>
            <w:shd w:val="clear" w:color="auto" w:fill="auto"/>
            <w:noWrap/>
          </w:tcPr>
          <w:p w14:paraId="6D795C2E" w14:textId="0ED57DA7" w:rsidR="00352EF2" w:rsidRPr="00B97375" w:rsidRDefault="00352EF2" w:rsidP="00352EF2">
            <w:pPr>
              <w:tabs>
                <w:tab w:val="left" w:pos="486"/>
              </w:tabs>
              <w:jc w:val="right"/>
              <w:rPr>
                <w:rFonts w:asciiTheme="minorHAnsi" w:hAnsiTheme="minorHAnsi"/>
                <w:szCs w:val="23"/>
              </w:rPr>
            </w:pPr>
            <w:r w:rsidRPr="004D3B47">
              <w:t>791</w:t>
            </w:r>
          </w:p>
        </w:tc>
        <w:tc>
          <w:tcPr>
            <w:tcW w:w="1914" w:type="dxa"/>
          </w:tcPr>
          <w:p w14:paraId="63D23869" w14:textId="1961BC10" w:rsidR="00352EF2" w:rsidRPr="00B82771" w:rsidRDefault="00352EF2" w:rsidP="00352EF2">
            <w:pPr>
              <w:ind w:right="1"/>
              <w:jc w:val="right"/>
            </w:pPr>
            <w:r w:rsidRPr="004D3B47">
              <w:t>54.4</w:t>
            </w:r>
          </w:p>
        </w:tc>
        <w:tc>
          <w:tcPr>
            <w:tcW w:w="1936" w:type="dxa"/>
            <w:shd w:val="clear" w:color="auto" w:fill="auto"/>
            <w:noWrap/>
          </w:tcPr>
          <w:p w14:paraId="12CAFCF9" w14:textId="06DE190B" w:rsidR="00352EF2" w:rsidRPr="00B97375" w:rsidRDefault="00352EF2" w:rsidP="00352EF2">
            <w:pPr>
              <w:ind w:right="1"/>
              <w:jc w:val="right"/>
              <w:rPr>
                <w:rFonts w:asciiTheme="minorHAnsi" w:hAnsiTheme="minorHAnsi"/>
                <w:szCs w:val="23"/>
              </w:rPr>
            </w:pPr>
            <w:r w:rsidRPr="004D3B47">
              <w:t>4.2</w:t>
            </w:r>
          </w:p>
        </w:tc>
      </w:tr>
      <w:tr w:rsidR="00352EF2" w:rsidRPr="00B97375" w14:paraId="02458FB4" w14:textId="77777777" w:rsidTr="0048712D">
        <w:trPr>
          <w:trHeight w:val="300"/>
        </w:trPr>
        <w:tc>
          <w:tcPr>
            <w:tcW w:w="2709" w:type="dxa"/>
            <w:shd w:val="clear" w:color="auto" w:fill="auto"/>
            <w:noWrap/>
            <w:hideMark/>
          </w:tcPr>
          <w:p w14:paraId="0AE32DDF" w14:textId="11D846DC" w:rsidR="00352EF2" w:rsidRPr="00B97375" w:rsidRDefault="00352EF2" w:rsidP="00352EF2">
            <w:pPr>
              <w:ind w:firstLineChars="100" w:firstLine="230"/>
              <w:rPr>
                <w:rFonts w:asciiTheme="minorHAnsi" w:eastAsia="Times New Roman" w:hAnsiTheme="minorHAnsi" w:cs="Calibri"/>
                <w:szCs w:val="23"/>
                <w:lang w:eastAsia="en-AU"/>
              </w:rPr>
            </w:pPr>
            <w:r w:rsidRPr="004D3B47">
              <w:rPr>
                <w:rFonts w:asciiTheme="minorHAnsi" w:hAnsiTheme="minorHAnsi"/>
                <w:szCs w:val="23"/>
              </w:rPr>
              <w:t>Hawke's Bay</w:t>
            </w:r>
          </w:p>
        </w:tc>
        <w:tc>
          <w:tcPr>
            <w:tcW w:w="1439" w:type="dxa"/>
            <w:shd w:val="clear" w:color="auto" w:fill="auto"/>
            <w:noWrap/>
          </w:tcPr>
          <w:p w14:paraId="48636A13" w14:textId="2C191E24" w:rsidR="00352EF2" w:rsidRPr="00B97375" w:rsidRDefault="00352EF2" w:rsidP="00352EF2">
            <w:pPr>
              <w:ind w:right="5"/>
              <w:jc w:val="right"/>
              <w:rPr>
                <w:rFonts w:asciiTheme="minorHAnsi" w:hAnsiTheme="minorHAnsi"/>
                <w:szCs w:val="23"/>
              </w:rPr>
            </w:pPr>
            <w:r w:rsidRPr="004D3B47">
              <w:t>274</w:t>
            </w:r>
          </w:p>
        </w:tc>
        <w:tc>
          <w:tcPr>
            <w:tcW w:w="1465" w:type="dxa"/>
            <w:shd w:val="clear" w:color="auto" w:fill="auto"/>
            <w:noWrap/>
          </w:tcPr>
          <w:p w14:paraId="28E93F3C" w14:textId="2F51062B" w:rsidR="00352EF2" w:rsidRPr="00B97375" w:rsidRDefault="00352EF2" w:rsidP="00352EF2">
            <w:pPr>
              <w:tabs>
                <w:tab w:val="left" w:pos="486"/>
              </w:tabs>
              <w:jc w:val="right"/>
              <w:rPr>
                <w:rFonts w:asciiTheme="minorHAnsi" w:hAnsiTheme="minorHAnsi"/>
                <w:szCs w:val="23"/>
              </w:rPr>
            </w:pPr>
            <w:r w:rsidRPr="004D3B47">
              <w:t>268</w:t>
            </w:r>
          </w:p>
        </w:tc>
        <w:tc>
          <w:tcPr>
            <w:tcW w:w="1914" w:type="dxa"/>
          </w:tcPr>
          <w:p w14:paraId="172B9C98" w14:textId="4128EBB6" w:rsidR="00352EF2" w:rsidRPr="00B82771" w:rsidRDefault="00352EF2" w:rsidP="00352EF2">
            <w:pPr>
              <w:ind w:right="1"/>
              <w:jc w:val="right"/>
            </w:pPr>
            <w:r w:rsidRPr="004D3B47">
              <w:t>50.4</w:t>
            </w:r>
          </w:p>
        </w:tc>
        <w:tc>
          <w:tcPr>
            <w:tcW w:w="1936" w:type="dxa"/>
            <w:shd w:val="clear" w:color="auto" w:fill="auto"/>
            <w:noWrap/>
          </w:tcPr>
          <w:p w14:paraId="7F2324BE" w14:textId="1FFB9A51" w:rsidR="00352EF2" w:rsidRPr="00B97375" w:rsidRDefault="00352EF2" w:rsidP="00352EF2">
            <w:pPr>
              <w:ind w:right="1"/>
              <w:jc w:val="right"/>
              <w:rPr>
                <w:rFonts w:asciiTheme="minorHAnsi" w:hAnsiTheme="minorHAnsi"/>
                <w:szCs w:val="23"/>
              </w:rPr>
            </w:pPr>
            <w:r w:rsidRPr="004D3B47">
              <w:t>6.6</w:t>
            </w:r>
          </w:p>
        </w:tc>
      </w:tr>
      <w:tr w:rsidR="00352EF2" w:rsidRPr="00B97375" w14:paraId="50AFE641" w14:textId="77777777" w:rsidTr="0048712D">
        <w:trPr>
          <w:trHeight w:val="300"/>
        </w:trPr>
        <w:tc>
          <w:tcPr>
            <w:tcW w:w="2709" w:type="dxa"/>
            <w:shd w:val="clear" w:color="auto" w:fill="auto"/>
            <w:noWrap/>
            <w:hideMark/>
          </w:tcPr>
          <w:p w14:paraId="41A6977A" w14:textId="69FCEC22" w:rsidR="00352EF2" w:rsidRPr="00B97375" w:rsidRDefault="00352EF2" w:rsidP="00352EF2">
            <w:pPr>
              <w:ind w:firstLineChars="100" w:firstLine="230"/>
              <w:rPr>
                <w:rFonts w:asciiTheme="minorHAnsi" w:eastAsia="Times New Roman" w:hAnsiTheme="minorHAnsi" w:cs="Calibri"/>
                <w:szCs w:val="23"/>
                <w:lang w:eastAsia="en-AU"/>
              </w:rPr>
            </w:pPr>
            <w:r w:rsidRPr="004D3B47">
              <w:rPr>
                <w:rFonts w:asciiTheme="minorHAnsi" w:hAnsiTheme="minorHAnsi"/>
                <w:szCs w:val="23"/>
              </w:rPr>
              <w:t>Hutt Valley</w:t>
            </w:r>
          </w:p>
        </w:tc>
        <w:tc>
          <w:tcPr>
            <w:tcW w:w="1439" w:type="dxa"/>
            <w:shd w:val="clear" w:color="auto" w:fill="auto"/>
            <w:noWrap/>
          </w:tcPr>
          <w:p w14:paraId="2F0DE7CF" w14:textId="257AE43E" w:rsidR="00352EF2" w:rsidRPr="00B97375" w:rsidRDefault="00352EF2" w:rsidP="00352EF2">
            <w:pPr>
              <w:ind w:right="5"/>
              <w:jc w:val="right"/>
              <w:rPr>
                <w:rFonts w:asciiTheme="minorHAnsi" w:hAnsiTheme="minorHAnsi"/>
                <w:szCs w:val="23"/>
              </w:rPr>
            </w:pPr>
            <w:r w:rsidRPr="004D3B47">
              <w:t>259</w:t>
            </w:r>
          </w:p>
        </w:tc>
        <w:tc>
          <w:tcPr>
            <w:tcW w:w="1465" w:type="dxa"/>
            <w:shd w:val="clear" w:color="auto" w:fill="auto"/>
            <w:noWrap/>
          </w:tcPr>
          <w:p w14:paraId="4382BB6D" w14:textId="7E18676C" w:rsidR="00352EF2" w:rsidRPr="00B97375" w:rsidRDefault="00352EF2" w:rsidP="00352EF2">
            <w:pPr>
              <w:tabs>
                <w:tab w:val="left" w:pos="486"/>
              </w:tabs>
              <w:jc w:val="right"/>
              <w:rPr>
                <w:rFonts w:asciiTheme="minorHAnsi" w:hAnsiTheme="minorHAnsi"/>
                <w:szCs w:val="23"/>
              </w:rPr>
            </w:pPr>
            <w:r w:rsidRPr="004D3B47">
              <w:t>259</w:t>
            </w:r>
          </w:p>
        </w:tc>
        <w:tc>
          <w:tcPr>
            <w:tcW w:w="1914" w:type="dxa"/>
          </w:tcPr>
          <w:p w14:paraId="095D2C87" w14:textId="258FA756" w:rsidR="00352EF2" w:rsidRPr="00B82771" w:rsidRDefault="00352EF2" w:rsidP="00352EF2">
            <w:pPr>
              <w:ind w:right="1"/>
              <w:jc w:val="right"/>
            </w:pPr>
            <w:r w:rsidRPr="004D3B47">
              <w:t>60.6</w:t>
            </w:r>
          </w:p>
        </w:tc>
        <w:tc>
          <w:tcPr>
            <w:tcW w:w="1936" w:type="dxa"/>
            <w:shd w:val="clear" w:color="auto" w:fill="auto"/>
            <w:noWrap/>
          </w:tcPr>
          <w:p w14:paraId="5681E80C" w14:textId="67C0FF80" w:rsidR="00352EF2" w:rsidRPr="00B97375" w:rsidRDefault="00352EF2" w:rsidP="00352EF2">
            <w:pPr>
              <w:ind w:right="1"/>
              <w:jc w:val="right"/>
              <w:rPr>
                <w:rFonts w:asciiTheme="minorHAnsi" w:hAnsiTheme="minorHAnsi"/>
                <w:szCs w:val="23"/>
              </w:rPr>
            </w:pPr>
            <w:r w:rsidRPr="004D3B47">
              <w:t>3.5</w:t>
            </w:r>
          </w:p>
        </w:tc>
      </w:tr>
      <w:tr w:rsidR="00352EF2" w:rsidRPr="00B97375" w14:paraId="6C722ADA" w14:textId="77777777" w:rsidTr="0048712D">
        <w:trPr>
          <w:trHeight w:val="300"/>
        </w:trPr>
        <w:tc>
          <w:tcPr>
            <w:tcW w:w="2709" w:type="dxa"/>
            <w:shd w:val="clear" w:color="auto" w:fill="auto"/>
            <w:noWrap/>
            <w:hideMark/>
          </w:tcPr>
          <w:p w14:paraId="072139E9" w14:textId="6EF3A985" w:rsidR="00352EF2" w:rsidRPr="00B97375" w:rsidRDefault="00352EF2" w:rsidP="00352EF2">
            <w:pPr>
              <w:ind w:firstLineChars="100" w:firstLine="230"/>
              <w:rPr>
                <w:rFonts w:asciiTheme="minorHAnsi" w:eastAsia="Times New Roman" w:hAnsiTheme="minorHAnsi" w:cs="Calibri"/>
                <w:szCs w:val="23"/>
                <w:lang w:eastAsia="en-AU"/>
              </w:rPr>
            </w:pPr>
            <w:r w:rsidRPr="004D3B47">
              <w:rPr>
                <w:rFonts w:asciiTheme="minorHAnsi" w:hAnsiTheme="minorHAnsi"/>
                <w:szCs w:val="23"/>
              </w:rPr>
              <w:t>Lakes</w:t>
            </w:r>
          </w:p>
        </w:tc>
        <w:tc>
          <w:tcPr>
            <w:tcW w:w="1439" w:type="dxa"/>
            <w:shd w:val="clear" w:color="auto" w:fill="auto"/>
            <w:noWrap/>
          </w:tcPr>
          <w:p w14:paraId="20B76182" w14:textId="6E9488AF" w:rsidR="00352EF2" w:rsidRPr="00B97375" w:rsidRDefault="00352EF2" w:rsidP="00352EF2">
            <w:pPr>
              <w:ind w:right="5"/>
              <w:jc w:val="right"/>
              <w:rPr>
                <w:rFonts w:asciiTheme="minorHAnsi" w:hAnsiTheme="minorHAnsi"/>
                <w:szCs w:val="23"/>
              </w:rPr>
            </w:pPr>
            <w:r w:rsidRPr="004D3B47">
              <w:t>398</w:t>
            </w:r>
          </w:p>
        </w:tc>
        <w:tc>
          <w:tcPr>
            <w:tcW w:w="1465" w:type="dxa"/>
            <w:shd w:val="clear" w:color="auto" w:fill="auto"/>
            <w:noWrap/>
          </w:tcPr>
          <w:p w14:paraId="3624851B" w14:textId="3E79BA85" w:rsidR="00352EF2" w:rsidRPr="00B97375" w:rsidRDefault="00352EF2" w:rsidP="00352EF2">
            <w:pPr>
              <w:tabs>
                <w:tab w:val="left" w:pos="486"/>
              </w:tabs>
              <w:jc w:val="right"/>
              <w:rPr>
                <w:rFonts w:asciiTheme="minorHAnsi" w:hAnsiTheme="minorHAnsi"/>
                <w:szCs w:val="23"/>
              </w:rPr>
            </w:pPr>
            <w:r w:rsidRPr="004D3B47">
              <w:t>384</w:t>
            </w:r>
          </w:p>
        </w:tc>
        <w:tc>
          <w:tcPr>
            <w:tcW w:w="1914" w:type="dxa"/>
          </w:tcPr>
          <w:p w14:paraId="32131E39" w14:textId="04D5AA9D" w:rsidR="00352EF2" w:rsidRPr="00B82771" w:rsidRDefault="00352EF2" w:rsidP="00352EF2">
            <w:pPr>
              <w:ind w:right="1"/>
              <w:jc w:val="right"/>
            </w:pPr>
            <w:r w:rsidRPr="004D3B47">
              <w:t>58.5</w:t>
            </w:r>
          </w:p>
        </w:tc>
        <w:tc>
          <w:tcPr>
            <w:tcW w:w="1936" w:type="dxa"/>
            <w:shd w:val="clear" w:color="auto" w:fill="auto"/>
            <w:noWrap/>
          </w:tcPr>
          <w:p w14:paraId="227B3A24" w14:textId="37FEE134" w:rsidR="00352EF2" w:rsidRPr="00B97375" w:rsidRDefault="00352EF2" w:rsidP="00352EF2">
            <w:pPr>
              <w:ind w:right="1"/>
              <w:jc w:val="right"/>
              <w:rPr>
                <w:rFonts w:asciiTheme="minorHAnsi" w:hAnsiTheme="minorHAnsi"/>
                <w:szCs w:val="23"/>
              </w:rPr>
            </w:pPr>
            <w:r w:rsidRPr="004D3B47">
              <w:t>4.8</w:t>
            </w:r>
          </w:p>
        </w:tc>
      </w:tr>
      <w:tr w:rsidR="00352EF2" w:rsidRPr="00B97375" w14:paraId="46394F7D" w14:textId="77777777" w:rsidTr="0048712D">
        <w:trPr>
          <w:trHeight w:val="300"/>
        </w:trPr>
        <w:tc>
          <w:tcPr>
            <w:tcW w:w="2709" w:type="dxa"/>
            <w:shd w:val="clear" w:color="auto" w:fill="auto"/>
            <w:noWrap/>
            <w:hideMark/>
          </w:tcPr>
          <w:p w14:paraId="72E2DABD" w14:textId="01EECF1F" w:rsidR="00352EF2" w:rsidRPr="00B97375" w:rsidRDefault="00352EF2" w:rsidP="00352EF2">
            <w:pPr>
              <w:ind w:firstLineChars="100" w:firstLine="230"/>
              <w:rPr>
                <w:rFonts w:asciiTheme="minorHAnsi" w:eastAsia="Times New Roman" w:hAnsiTheme="minorHAnsi" w:cs="Calibri"/>
                <w:szCs w:val="23"/>
                <w:lang w:eastAsia="en-AU"/>
              </w:rPr>
            </w:pPr>
            <w:r w:rsidRPr="004D3B47">
              <w:rPr>
                <w:rFonts w:asciiTheme="minorHAnsi" w:hAnsiTheme="minorHAnsi"/>
                <w:szCs w:val="23"/>
              </w:rPr>
              <w:t>Mid Central</w:t>
            </w:r>
          </w:p>
        </w:tc>
        <w:tc>
          <w:tcPr>
            <w:tcW w:w="1439" w:type="dxa"/>
            <w:shd w:val="clear" w:color="auto" w:fill="auto"/>
            <w:noWrap/>
          </w:tcPr>
          <w:p w14:paraId="03EE7415" w14:textId="47E802B0" w:rsidR="00352EF2" w:rsidRPr="00B97375" w:rsidRDefault="00352EF2" w:rsidP="00352EF2">
            <w:pPr>
              <w:ind w:right="5"/>
              <w:jc w:val="right"/>
              <w:rPr>
                <w:rFonts w:asciiTheme="minorHAnsi" w:hAnsiTheme="minorHAnsi"/>
                <w:szCs w:val="23"/>
              </w:rPr>
            </w:pPr>
            <w:r w:rsidRPr="004D3B47">
              <w:t>588</w:t>
            </w:r>
          </w:p>
        </w:tc>
        <w:tc>
          <w:tcPr>
            <w:tcW w:w="1465" w:type="dxa"/>
            <w:shd w:val="clear" w:color="auto" w:fill="auto"/>
            <w:noWrap/>
          </w:tcPr>
          <w:p w14:paraId="6DE80100" w14:textId="07CEA79B" w:rsidR="00352EF2" w:rsidRPr="00B97375" w:rsidRDefault="00352EF2" w:rsidP="00352EF2">
            <w:pPr>
              <w:tabs>
                <w:tab w:val="left" w:pos="486"/>
              </w:tabs>
              <w:jc w:val="right"/>
              <w:rPr>
                <w:rFonts w:asciiTheme="minorHAnsi" w:hAnsiTheme="minorHAnsi"/>
                <w:szCs w:val="23"/>
              </w:rPr>
            </w:pPr>
            <w:r w:rsidRPr="004D3B47">
              <w:t>555</w:t>
            </w:r>
          </w:p>
        </w:tc>
        <w:tc>
          <w:tcPr>
            <w:tcW w:w="1914" w:type="dxa"/>
          </w:tcPr>
          <w:p w14:paraId="787B3FC1" w14:textId="19119BC3" w:rsidR="00352EF2" w:rsidRPr="00B82771" w:rsidRDefault="00352EF2" w:rsidP="00352EF2">
            <w:pPr>
              <w:ind w:right="1"/>
              <w:jc w:val="right"/>
            </w:pPr>
            <w:r w:rsidRPr="004D3B47">
              <w:t>53.4</w:t>
            </w:r>
          </w:p>
        </w:tc>
        <w:tc>
          <w:tcPr>
            <w:tcW w:w="1936" w:type="dxa"/>
            <w:shd w:val="clear" w:color="auto" w:fill="auto"/>
            <w:noWrap/>
          </w:tcPr>
          <w:p w14:paraId="2B49B88A" w14:textId="070793CE" w:rsidR="00352EF2" w:rsidRPr="00B97375" w:rsidRDefault="00352EF2" w:rsidP="00352EF2">
            <w:pPr>
              <w:ind w:right="1"/>
              <w:jc w:val="right"/>
              <w:rPr>
                <w:rFonts w:asciiTheme="minorHAnsi" w:hAnsiTheme="minorHAnsi"/>
                <w:szCs w:val="23"/>
              </w:rPr>
            </w:pPr>
            <w:r w:rsidRPr="004D3B47">
              <w:t>4.6</w:t>
            </w:r>
          </w:p>
        </w:tc>
      </w:tr>
      <w:tr w:rsidR="00352EF2" w:rsidRPr="00B97375" w14:paraId="27F27574" w14:textId="77777777" w:rsidTr="0048712D">
        <w:trPr>
          <w:trHeight w:val="300"/>
        </w:trPr>
        <w:tc>
          <w:tcPr>
            <w:tcW w:w="2709" w:type="dxa"/>
            <w:shd w:val="clear" w:color="auto" w:fill="auto"/>
            <w:noWrap/>
            <w:hideMark/>
          </w:tcPr>
          <w:p w14:paraId="1FAB4195" w14:textId="3DAD25BB" w:rsidR="00352EF2" w:rsidRPr="00B97375" w:rsidRDefault="00352EF2" w:rsidP="00352EF2">
            <w:pPr>
              <w:ind w:firstLineChars="100" w:firstLine="230"/>
              <w:rPr>
                <w:rFonts w:asciiTheme="minorHAnsi" w:eastAsia="Times New Roman" w:hAnsiTheme="minorHAnsi" w:cs="Calibri"/>
                <w:szCs w:val="23"/>
                <w:lang w:eastAsia="en-AU"/>
              </w:rPr>
            </w:pPr>
            <w:r w:rsidRPr="004D3B47">
              <w:rPr>
                <w:rFonts w:asciiTheme="minorHAnsi" w:hAnsiTheme="minorHAnsi"/>
                <w:szCs w:val="23"/>
              </w:rPr>
              <w:t>Nelson Marlborough</w:t>
            </w:r>
          </w:p>
        </w:tc>
        <w:tc>
          <w:tcPr>
            <w:tcW w:w="1439" w:type="dxa"/>
            <w:shd w:val="clear" w:color="auto" w:fill="auto"/>
            <w:noWrap/>
          </w:tcPr>
          <w:p w14:paraId="07FFBC70" w14:textId="66C24934" w:rsidR="00352EF2" w:rsidRPr="00B97375" w:rsidRDefault="00352EF2" w:rsidP="00352EF2">
            <w:pPr>
              <w:ind w:right="5"/>
              <w:jc w:val="right"/>
              <w:rPr>
                <w:rFonts w:asciiTheme="minorHAnsi" w:hAnsiTheme="minorHAnsi"/>
                <w:szCs w:val="23"/>
              </w:rPr>
            </w:pPr>
            <w:r w:rsidRPr="004D3B47">
              <w:t>329</w:t>
            </w:r>
          </w:p>
        </w:tc>
        <w:tc>
          <w:tcPr>
            <w:tcW w:w="1465" w:type="dxa"/>
            <w:shd w:val="clear" w:color="auto" w:fill="auto"/>
            <w:noWrap/>
          </w:tcPr>
          <w:p w14:paraId="78ECB6DA" w14:textId="195F265D" w:rsidR="00352EF2" w:rsidRPr="00B97375" w:rsidRDefault="00352EF2" w:rsidP="00352EF2">
            <w:pPr>
              <w:tabs>
                <w:tab w:val="left" w:pos="486"/>
              </w:tabs>
              <w:jc w:val="right"/>
              <w:rPr>
                <w:rFonts w:asciiTheme="minorHAnsi" w:hAnsiTheme="minorHAnsi"/>
                <w:szCs w:val="23"/>
              </w:rPr>
            </w:pPr>
            <w:r w:rsidRPr="004D3B47">
              <w:t>319</w:t>
            </w:r>
          </w:p>
        </w:tc>
        <w:tc>
          <w:tcPr>
            <w:tcW w:w="1914" w:type="dxa"/>
          </w:tcPr>
          <w:p w14:paraId="2C2FC2CE" w14:textId="6FAA0720" w:rsidR="00352EF2" w:rsidRPr="00B82771" w:rsidRDefault="00352EF2" w:rsidP="00352EF2">
            <w:pPr>
              <w:ind w:right="1"/>
              <w:jc w:val="right"/>
            </w:pPr>
            <w:r w:rsidRPr="004D3B47">
              <w:t>58.4</w:t>
            </w:r>
          </w:p>
        </w:tc>
        <w:tc>
          <w:tcPr>
            <w:tcW w:w="1936" w:type="dxa"/>
            <w:shd w:val="clear" w:color="auto" w:fill="auto"/>
            <w:noWrap/>
          </w:tcPr>
          <w:p w14:paraId="3F512B2F" w14:textId="0089DF1D" w:rsidR="00352EF2" w:rsidRPr="00B97375" w:rsidRDefault="00352EF2" w:rsidP="00352EF2">
            <w:pPr>
              <w:ind w:right="1"/>
              <w:jc w:val="right"/>
              <w:rPr>
                <w:rFonts w:asciiTheme="minorHAnsi" w:hAnsiTheme="minorHAnsi"/>
                <w:szCs w:val="23"/>
              </w:rPr>
            </w:pPr>
            <w:r w:rsidRPr="004D3B47">
              <w:t>7.0</w:t>
            </w:r>
          </w:p>
        </w:tc>
      </w:tr>
      <w:tr w:rsidR="00352EF2" w:rsidRPr="00B97375" w14:paraId="539D2C49" w14:textId="77777777" w:rsidTr="0048712D">
        <w:trPr>
          <w:trHeight w:val="300"/>
        </w:trPr>
        <w:tc>
          <w:tcPr>
            <w:tcW w:w="2709" w:type="dxa"/>
            <w:shd w:val="clear" w:color="auto" w:fill="auto"/>
            <w:noWrap/>
            <w:hideMark/>
          </w:tcPr>
          <w:p w14:paraId="1B90B2A4" w14:textId="0D8DE76A" w:rsidR="00352EF2" w:rsidRPr="00B97375" w:rsidRDefault="00352EF2" w:rsidP="00352EF2">
            <w:pPr>
              <w:ind w:firstLineChars="100" w:firstLine="230"/>
              <w:rPr>
                <w:rFonts w:asciiTheme="minorHAnsi" w:eastAsia="Times New Roman" w:hAnsiTheme="minorHAnsi" w:cs="Calibri"/>
                <w:szCs w:val="23"/>
                <w:lang w:eastAsia="en-AU"/>
              </w:rPr>
            </w:pPr>
            <w:r w:rsidRPr="004D3B47">
              <w:rPr>
                <w:rFonts w:asciiTheme="minorHAnsi" w:hAnsiTheme="minorHAnsi"/>
                <w:szCs w:val="23"/>
              </w:rPr>
              <w:t>Northland</w:t>
            </w:r>
          </w:p>
        </w:tc>
        <w:tc>
          <w:tcPr>
            <w:tcW w:w="1439" w:type="dxa"/>
            <w:shd w:val="clear" w:color="auto" w:fill="auto"/>
            <w:noWrap/>
          </w:tcPr>
          <w:p w14:paraId="19220CB5" w14:textId="754BC256" w:rsidR="00352EF2" w:rsidRPr="00B97375" w:rsidRDefault="00352EF2" w:rsidP="00352EF2">
            <w:pPr>
              <w:ind w:right="5"/>
              <w:jc w:val="right"/>
              <w:rPr>
                <w:rFonts w:asciiTheme="minorHAnsi" w:hAnsiTheme="minorHAnsi"/>
                <w:szCs w:val="23"/>
              </w:rPr>
            </w:pPr>
            <w:r w:rsidRPr="004D3B47">
              <w:t>344</w:t>
            </w:r>
          </w:p>
        </w:tc>
        <w:tc>
          <w:tcPr>
            <w:tcW w:w="1465" w:type="dxa"/>
            <w:shd w:val="clear" w:color="auto" w:fill="auto"/>
            <w:noWrap/>
          </w:tcPr>
          <w:p w14:paraId="4A4E2809" w14:textId="0BED5E34" w:rsidR="00352EF2" w:rsidRPr="00B97375" w:rsidRDefault="00352EF2" w:rsidP="00352EF2">
            <w:pPr>
              <w:tabs>
                <w:tab w:val="left" w:pos="486"/>
              </w:tabs>
              <w:jc w:val="right"/>
              <w:rPr>
                <w:rFonts w:asciiTheme="minorHAnsi" w:hAnsiTheme="minorHAnsi"/>
                <w:szCs w:val="23"/>
              </w:rPr>
            </w:pPr>
            <w:r w:rsidRPr="004D3B47">
              <w:t>328</w:t>
            </w:r>
          </w:p>
        </w:tc>
        <w:tc>
          <w:tcPr>
            <w:tcW w:w="1914" w:type="dxa"/>
          </w:tcPr>
          <w:p w14:paraId="3362C886" w14:textId="3C66E067" w:rsidR="00352EF2" w:rsidRPr="00B82771" w:rsidRDefault="00352EF2" w:rsidP="00352EF2">
            <w:pPr>
              <w:ind w:right="1"/>
              <w:jc w:val="right"/>
            </w:pPr>
            <w:r w:rsidRPr="004D3B47">
              <w:t>41.0</w:t>
            </w:r>
          </w:p>
        </w:tc>
        <w:tc>
          <w:tcPr>
            <w:tcW w:w="1936" w:type="dxa"/>
            <w:shd w:val="clear" w:color="auto" w:fill="auto"/>
            <w:noWrap/>
          </w:tcPr>
          <w:p w14:paraId="6FB37BB1" w14:textId="28954C6D" w:rsidR="00352EF2" w:rsidRPr="00B97375" w:rsidRDefault="00352EF2" w:rsidP="00352EF2">
            <w:pPr>
              <w:ind w:right="1"/>
              <w:jc w:val="right"/>
              <w:rPr>
                <w:rFonts w:asciiTheme="minorHAnsi" w:hAnsiTheme="minorHAnsi"/>
                <w:szCs w:val="23"/>
              </w:rPr>
            </w:pPr>
            <w:r w:rsidRPr="004D3B47">
              <w:t>6.1</w:t>
            </w:r>
          </w:p>
        </w:tc>
      </w:tr>
      <w:tr w:rsidR="00352EF2" w:rsidRPr="00B97375" w14:paraId="086A8B10" w14:textId="77777777" w:rsidTr="0048712D">
        <w:trPr>
          <w:trHeight w:val="300"/>
        </w:trPr>
        <w:tc>
          <w:tcPr>
            <w:tcW w:w="2709" w:type="dxa"/>
            <w:shd w:val="clear" w:color="auto" w:fill="auto"/>
            <w:noWrap/>
            <w:hideMark/>
          </w:tcPr>
          <w:p w14:paraId="4FB8D771" w14:textId="0F439032" w:rsidR="00352EF2" w:rsidRPr="00B97375" w:rsidRDefault="00352EF2" w:rsidP="00352EF2">
            <w:pPr>
              <w:ind w:firstLineChars="100" w:firstLine="230"/>
              <w:rPr>
                <w:rFonts w:asciiTheme="minorHAnsi" w:eastAsia="Times New Roman" w:hAnsiTheme="minorHAnsi" w:cs="Calibri"/>
                <w:szCs w:val="23"/>
                <w:lang w:eastAsia="en-AU"/>
              </w:rPr>
            </w:pPr>
            <w:r w:rsidRPr="004D3B47">
              <w:rPr>
                <w:rFonts w:asciiTheme="minorHAnsi" w:hAnsiTheme="minorHAnsi"/>
                <w:szCs w:val="23"/>
              </w:rPr>
              <w:t>South Canterbury</w:t>
            </w:r>
          </w:p>
        </w:tc>
        <w:tc>
          <w:tcPr>
            <w:tcW w:w="1439" w:type="dxa"/>
            <w:shd w:val="clear" w:color="auto" w:fill="auto"/>
            <w:noWrap/>
          </w:tcPr>
          <w:p w14:paraId="012DEB9D" w14:textId="4130F5D1" w:rsidR="00352EF2" w:rsidRPr="00B97375" w:rsidRDefault="00352EF2" w:rsidP="00352EF2">
            <w:pPr>
              <w:ind w:right="5"/>
              <w:jc w:val="right"/>
              <w:rPr>
                <w:rFonts w:asciiTheme="minorHAnsi" w:hAnsiTheme="minorHAnsi"/>
                <w:szCs w:val="23"/>
              </w:rPr>
            </w:pPr>
            <w:r w:rsidRPr="004D3B47">
              <w:t>143</w:t>
            </w:r>
          </w:p>
        </w:tc>
        <w:tc>
          <w:tcPr>
            <w:tcW w:w="1465" w:type="dxa"/>
            <w:shd w:val="clear" w:color="auto" w:fill="auto"/>
            <w:noWrap/>
          </w:tcPr>
          <w:p w14:paraId="59B4862E" w14:textId="29BDB7CC" w:rsidR="00352EF2" w:rsidRPr="00B97375" w:rsidRDefault="00352EF2" w:rsidP="00352EF2">
            <w:pPr>
              <w:tabs>
                <w:tab w:val="left" w:pos="486"/>
              </w:tabs>
              <w:jc w:val="right"/>
              <w:rPr>
                <w:rFonts w:asciiTheme="minorHAnsi" w:hAnsiTheme="minorHAnsi"/>
                <w:szCs w:val="23"/>
              </w:rPr>
            </w:pPr>
            <w:r w:rsidRPr="004D3B47">
              <w:t>135</w:t>
            </w:r>
          </w:p>
        </w:tc>
        <w:tc>
          <w:tcPr>
            <w:tcW w:w="1914" w:type="dxa"/>
          </w:tcPr>
          <w:p w14:paraId="7D8C69A0" w14:textId="47E94C7B" w:rsidR="00352EF2" w:rsidRPr="00B82771" w:rsidRDefault="00352EF2" w:rsidP="00352EF2">
            <w:pPr>
              <w:ind w:right="1"/>
              <w:jc w:val="right"/>
            </w:pPr>
            <w:r w:rsidRPr="004D3B47">
              <w:t>48.3</w:t>
            </w:r>
          </w:p>
        </w:tc>
        <w:tc>
          <w:tcPr>
            <w:tcW w:w="1936" w:type="dxa"/>
            <w:shd w:val="clear" w:color="auto" w:fill="auto"/>
            <w:noWrap/>
          </w:tcPr>
          <w:p w14:paraId="0EBD1F68" w14:textId="7F93D013" w:rsidR="00352EF2" w:rsidRPr="00B97375" w:rsidRDefault="00352EF2" w:rsidP="00352EF2">
            <w:pPr>
              <w:ind w:right="1"/>
              <w:jc w:val="right"/>
              <w:rPr>
                <w:rFonts w:asciiTheme="minorHAnsi" w:hAnsiTheme="minorHAnsi"/>
                <w:szCs w:val="23"/>
              </w:rPr>
            </w:pPr>
            <w:r w:rsidRPr="004D3B47">
              <w:t>2.8</w:t>
            </w:r>
          </w:p>
        </w:tc>
      </w:tr>
      <w:tr w:rsidR="00352EF2" w:rsidRPr="00B97375" w14:paraId="587AA86C" w14:textId="77777777" w:rsidTr="0048712D">
        <w:trPr>
          <w:trHeight w:val="300"/>
        </w:trPr>
        <w:tc>
          <w:tcPr>
            <w:tcW w:w="2709" w:type="dxa"/>
            <w:shd w:val="clear" w:color="auto" w:fill="auto"/>
            <w:noWrap/>
            <w:hideMark/>
          </w:tcPr>
          <w:p w14:paraId="7A6593B7" w14:textId="45DAC03A" w:rsidR="00352EF2" w:rsidRPr="00B97375" w:rsidRDefault="00352EF2" w:rsidP="00352EF2">
            <w:pPr>
              <w:ind w:firstLineChars="100" w:firstLine="230"/>
              <w:rPr>
                <w:rFonts w:asciiTheme="minorHAnsi" w:eastAsia="Times New Roman" w:hAnsiTheme="minorHAnsi" w:cs="Calibri"/>
                <w:szCs w:val="23"/>
                <w:lang w:eastAsia="en-AU"/>
              </w:rPr>
            </w:pPr>
            <w:r w:rsidRPr="004D3B47">
              <w:rPr>
                <w:rFonts w:asciiTheme="minorHAnsi" w:hAnsiTheme="minorHAnsi"/>
                <w:szCs w:val="23"/>
              </w:rPr>
              <w:t>Southern</w:t>
            </w:r>
          </w:p>
        </w:tc>
        <w:tc>
          <w:tcPr>
            <w:tcW w:w="1439" w:type="dxa"/>
            <w:shd w:val="clear" w:color="auto" w:fill="auto"/>
            <w:noWrap/>
          </w:tcPr>
          <w:p w14:paraId="25E0C872" w14:textId="3E5B6EAB" w:rsidR="00352EF2" w:rsidRPr="00B97375" w:rsidRDefault="00352EF2" w:rsidP="00352EF2">
            <w:pPr>
              <w:ind w:right="5"/>
              <w:jc w:val="right"/>
              <w:rPr>
                <w:rFonts w:asciiTheme="minorHAnsi" w:hAnsiTheme="minorHAnsi"/>
                <w:szCs w:val="23"/>
              </w:rPr>
            </w:pPr>
            <w:r w:rsidRPr="004D3B47">
              <w:t>717</w:t>
            </w:r>
          </w:p>
        </w:tc>
        <w:tc>
          <w:tcPr>
            <w:tcW w:w="1465" w:type="dxa"/>
            <w:shd w:val="clear" w:color="auto" w:fill="auto"/>
            <w:noWrap/>
          </w:tcPr>
          <w:p w14:paraId="3B7685B8" w14:textId="3615828F" w:rsidR="00352EF2" w:rsidRPr="00B97375" w:rsidRDefault="00352EF2" w:rsidP="00352EF2">
            <w:pPr>
              <w:tabs>
                <w:tab w:val="left" w:pos="486"/>
              </w:tabs>
              <w:jc w:val="right"/>
              <w:rPr>
                <w:rFonts w:asciiTheme="minorHAnsi" w:hAnsiTheme="minorHAnsi"/>
                <w:szCs w:val="23"/>
              </w:rPr>
            </w:pPr>
            <w:r w:rsidRPr="004D3B47">
              <w:t>702</w:t>
            </w:r>
          </w:p>
        </w:tc>
        <w:tc>
          <w:tcPr>
            <w:tcW w:w="1914" w:type="dxa"/>
          </w:tcPr>
          <w:p w14:paraId="4CF4C88C" w14:textId="5FAD5A98" w:rsidR="00352EF2" w:rsidRPr="00B82771" w:rsidRDefault="00352EF2" w:rsidP="00352EF2">
            <w:pPr>
              <w:ind w:right="1"/>
              <w:jc w:val="right"/>
            </w:pPr>
            <w:r w:rsidRPr="004D3B47">
              <w:t>55.5</w:t>
            </w:r>
          </w:p>
        </w:tc>
        <w:tc>
          <w:tcPr>
            <w:tcW w:w="1936" w:type="dxa"/>
            <w:shd w:val="clear" w:color="auto" w:fill="auto"/>
            <w:noWrap/>
          </w:tcPr>
          <w:p w14:paraId="65BE817E" w14:textId="01743820" w:rsidR="00352EF2" w:rsidRPr="00B97375" w:rsidRDefault="00352EF2" w:rsidP="00352EF2">
            <w:pPr>
              <w:ind w:right="1"/>
              <w:jc w:val="right"/>
              <w:rPr>
                <w:rFonts w:asciiTheme="minorHAnsi" w:hAnsiTheme="minorHAnsi"/>
                <w:szCs w:val="23"/>
              </w:rPr>
            </w:pPr>
            <w:r w:rsidRPr="004D3B47">
              <w:t>9.3</w:t>
            </w:r>
          </w:p>
        </w:tc>
      </w:tr>
      <w:tr w:rsidR="00352EF2" w:rsidRPr="00B97375" w14:paraId="4376E02B" w14:textId="77777777" w:rsidTr="0048712D">
        <w:trPr>
          <w:trHeight w:val="300"/>
        </w:trPr>
        <w:tc>
          <w:tcPr>
            <w:tcW w:w="2709" w:type="dxa"/>
            <w:shd w:val="clear" w:color="auto" w:fill="auto"/>
            <w:noWrap/>
            <w:hideMark/>
          </w:tcPr>
          <w:p w14:paraId="749C156B" w14:textId="42CC92E5" w:rsidR="00352EF2" w:rsidRPr="00B97375" w:rsidRDefault="00352EF2" w:rsidP="00352EF2">
            <w:pPr>
              <w:ind w:firstLineChars="100" w:firstLine="230"/>
              <w:rPr>
                <w:rFonts w:asciiTheme="minorHAnsi" w:eastAsia="Times New Roman" w:hAnsiTheme="minorHAnsi" w:cs="Calibri"/>
                <w:szCs w:val="23"/>
                <w:lang w:eastAsia="en-AU"/>
              </w:rPr>
            </w:pPr>
            <w:r w:rsidRPr="004D3B47">
              <w:rPr>
                <w:rFonts w:asciiTheme="minorHAnsi" w:hAnsiTheme="minorHAnsi"/>
                <w:szCs w:val="23"/>
              </w:rPr>
              <w:t>Tairawhiti</w:t>
            </w:r>
          </w:p>
        </w:tc>
        <w:tc>
          <w:tcPr>
            <w:tcW w:w="1439" w:type="dxa"/>
            <w:shd w:val="clear" w:color="auto" w:fill="auto"/>
            <w:noWrap/>
          </w:tcPr>
          <w:p w14:paraId="22EE9013" w14:textId="6396AA1A" w:rsidR="00352EF2" w:rsidRPr="00B97375" w:rsidRDefault="00352EF2" w:rsidP="00352EF2">
            <w:pPr>
              <w:ind w:right="5"/>
              <w:jc w:val="right"/>
              <w:rPr>
                <w:rFonts w:asciiTheme="minorHAnsi" w:hAnsiTheme="minorHAnsi"/>
                <w:szCs w:val="23"/>
              </w:rPr>
            </w:pPr>
            <w:r w:rsidRPr="004D3B47">
              <w:t>163</w:t>
            </w:r>
          </w:p>
        </w:tc>
        <w:tc>
          <w:tcPr>
            <w:tcW w:w="1465" w:type="dxa"/>
            <w:shd w:val="clear" w:color="auto" w:fill="auto"/>
            <w:noWrap/>
          </w:tcPr>
          <w:p w14:paraId="3519F974" w14:textId="33A18DA9" w:rsidR="00352EF2" w:rsidRPr="00B97375" w:rsidRDefault="00352EF2" w:rsidP="00352EF2">
            <w:pPr>
              <w:tabs>
                <w:tab w:val="left" w:pos="486"/>
              </w:tabs>
              <w:jc w:val="right"/>
              <w:rPr>
                <w:rFonts w:asciiTheme="minorHAnsi" w:hAnsiTheme="minorHAnsi"/>
                <w:szCs w:val="23"/>
              </w:rPr>
            </w:pPr>
            <w:r w:rsidRPr="004D3B47">
              <w:t>161</w:t>
            </w:r>
          </w:p>
        </w:tc>
        <w:tc>
          <w:tcPr>
            <w:tcW w:w="1914" w:type="dxa"/>
          </w:tcPr>
          <w:p w14:paraId="408394BB" w14:textId="23AFC7B0" w:rsidR="00352EF2" w:rsidRPr="00B82771" w:rsidRDefault="00352EF2" w:rsidP="00352EF2">
            <w:pPr>
              <w:ind w:right="1"/>
              <w:jc w:val="right"/>
            </w:pPr>
            <w:r w:rsidRPr="004D3B47">
              <w:t>69.9</w:t>
            </w:r>
          </w:p>
        </w:tc>
        <w:tc>
          <w:tcPr>
            <w:tcW w:w="1936" w:type="dxa"/>
            <w:shd w:val="clear" w:color="auto" w:fill="auto"/>
            <w:noWrap/>
          </w:tcPr>
          <w:p w14:paraId="12EDAF9D" w14:textId="0BC95AC2" w:rsidR="00352EF2" w:rsidRPr="00B97375" w:rsidRDefault="00352EF2" w:rsidP="00352EF2">
            <w:pPr>
              <w:ind w:right="1"/>
              <w:jc w:val="right"/>
              <w:rPr>
                <w:rFonts w:asciiTheme="minorHAnsi" w:hAnsiTheme="minorHAnsi"/>
                <w:szCs w:val="23"/>
              </w:rPr>
            </w:pPr>
            <w:r w:rsidRPr="004D3B47">
              <w:t>3.1</w:t>
            </w:r>
          </w:p>
        </w:tc>
      </w:tr>
      <w:tr w:rsidR="00352EF2" w:rsidRPr="00B97375" w14:paraId="29A57080" w14:textId="77777777" w:rsidTr="0048712D">
        <w:trPr>
          <w:trHeight w:val="300"/>
        </w:trPr>
        <w:tc>
          <w:tcPr>
            <w:tcW w:w="2709" w:type="dxa"/>
            <w:shd w:val="clear" w:color="auto" w:fill="auto"/>
            <w:noWrap/>
            <w:hideMark/>
          </w:tcPr>
          <w:p w14:paraId="4282AC0F" w14:textId="3A7C04F1" w:rsidR="00352EF2" w:rsidRPr="00B97375" w:rsidRDefault="00352EF2" w:rsidP="00352EF2">
            <w:pPr>
              <w:ind w:firstLineChars="100" w:firstLine="230"/>
              <w:rPr>
                <w:rFonts w:asciiTheme="minorHAnsi" w:eastAsia="Times New Roman" w:hAnsiTheme="minorHAnsi" w:cs="Calibri"/>
                <w:szCs w:val="23"/>
                <w:lang w:eastAsia="en-AU"/>
              </w:rPr>
            </w:pPr>
            <w:r w:rsidRPr="004D3B47">
              <w:rPr>
                <w:rFonts w:asciiTheme="minorHAnsi" w:hAnsiTheme="minorHAnsi"/>
                <w:szCs w:val="23"/>
              </w:rPr>
              <w:t>Taranaki</w:t>
            </w:r>
          </w:p>
        </w:tc>
        <w:tc>
          <w:tcPr>
            <w:tcW w:w="1439" w:type="dxa"/>
            <w:shd w:val="clear" w:color="auto" w:fill="auto"/>
            <w:noWrap/>
          </w:tcPr>
          <w:p w14:paraId="2A0F9E82" w14:textId="38C2B767" w:rsidR="00352EF2" w:rsidRPr="00B97375" w:rsidRDefault="00352EF2" w:rsidP="00352EF2">
            <w:pPr>
              <w:ind w:right="5"/>
              <w:jc w:val="right"/>
              <w:rPr>
                <w:rFonts w:asciiTheme="minorHAnsi" w:hAnsiTheme="minorHAnsi"/>
                <w:szCs w:val="23"/>
              </w:rPr>
            </w:pPr>
            <w:r w:rsidRPr="004D3B47">
              <w:t>336</w:t>
            </w:r>
          </w:p>
        </w:tc>
        <w:tc>
          <w:tcPr>
            <w:tcW w:w="1465" w:type="dxa"/>
            <w:shd w:val="clear" w:color="auto" w:fill="auto"/>
            <w:noWrap/>
          </w:tcPr>
          <w:p w14:paraId="344099A6" w14:textId="0277C66B" w:rsidR="00352EF2" w:rsidRPr="00B97375" w:rsidRDefault="00352EF2" w:rsidP="00352EF2">
            <w:pPr>
              <w:tabs>
                <w:tab w:val="left" w:pos="486"/>
              </w:tabs>
              <w:jc w:val="right"/>
              <w:rPr>
                <w:rFonts w:asciiTheme="minorHAnsi" w:hAnsiTheme="minorHAnsi"/>
                <w:szCs w:val="23"/>
              </w:rPr>
            </w:pPr>
            <w:r w:rsidRPr="004D3B47">
              <w:t>328</w:t>
            </w:r>
          </w:p>
        </w:tc>
        <w:tc>
          <w:tcPr>
            <w:tcW w:w="1914" w:type="dxa"/>
          </w:tcPr>
          <w:p w14:paraId="2D534687" w14:textId="516875F6" w:rsidR="00352EF2" w:rsidRPr="00B82771" w:rsidRDefault="00352EF2" w:rsidP="00352EF2">
            <w:pPr>
              <w:ind w:right="1"/>
              <w:jc w:val="right"/>
            </w:pPr>
            <w:r w:rsidRPr="004D3B47">
              <w:t>42.6</w:t>
            </w:r>
          </w:p>
        </w:tc>
        <w:tc>
          <w:tcPr>
            <w:tcW w:w="1936" w:type="dxa"/>
            <w:shd w:val="clear" w:color="auto" w:fill="auto"/>
            <w:noWrap/>
          </w:tcPr>
          <w:p w14:paraId="6EC57EFC" w14:textId="31571F11" w:rsidR="00352EF2" w:rsidRPr="00B97375" w:rsidRDefault="00352EF2" w:rsidP="00352EF2">
            <w:pPr>
              <w:ind w:right="1"/>
              <w:jc w:val="right"/>
              <w:rPr>
                <w:rFonts w:asciiTheme="minorHAnsi" w:hAnsiTheme="minorHAnsi"/>
                <w:szCs w:val="23"/>
              </w:rPr>
            </w:pPr>
            <w:r w:rsidRPr="004D3B47">
              <w:t>5.7</w:t>
            </w:r>
          </w:p>
        </w:tc>
      </w:tr>
      <w:tr w:rsidR="00352EF2" w:rsidRPr="00B97375" w14:paraId="58250DC1" w14:textId="77777777" w:rsidTr="0048712D">
        <w:trPr>
          <w:trHeight w:val="300"/>
        </w:trPr>
        <w:tc>
          <w:tcPr>
            <w:tcW w:w="2709" w:type="dxa"/>
            <w:shd w:val="clear" w:color="auto" w:fill="auto"/>
            <w:noWrap/>
            <w:hideMark/>
          </w:tcPr>
          <w:p w14:paraId="4AD9A827" w14:textId="65C6B625" w:rsidR="00352EF2" w:rsidRPr="00B97375" w:rsidRDefault="00352EF2" w:rsidP="00352EF2">
            <w:pPr>
              <w:ind w:firstLineChars="100" w:firstLine="230"/>
              <w:rPr>
                <w:rFonts w:asciiTheme="minorHAnsi" w:eastAsia="Times New Roman" w:hAnsiTheme="minorHAnsi" w:cs="Calibri"/>
                <w:szCs w:val="23"/>
                <w:lang w:eastAsia="en-AU"/>
              </w:rPr>
            </w:pPr>
            <w:r w:rsidRPr="004D3B47">
              <w:rPr>
                <w:rFonts w:asciiTheme="minorHAnsi" w:hAnsiTheme="minorHAnsi"/>
                <w:szCs w:val="23"/>
              </w:rPr>
              <w:t>Waikato</w:t>
            </w:r>
          </w:p>
        </w:tc>
        <w:tc>
          <w:tcPr>
            <w:tcW w:w="1439" w:type="dxa"/>
            <w:shd w:val="clear" w:color="auto" w:fill="auto"/>
            <w:noWrap/>
          </w:tcPr>
          <w:p w14:paraId="1B14CF37" w14:textId="166E8D11" w:rsidR="00352EF2" w:rsidRPr="00B97375" w:rsidRDefault="00352EF2" w:rsidP="00352EF2">
            <w:pPr>
              <w:ind w:right="5"/>
              <w:jc w:val="right"/>
              <w:rPr>
                <w:rFonts w:asciiTheme="minorHAnsi" w:hAnsiTheme="minorHAnsi"/>
                <w:szCs w:val="23"/>
              </w:rPr>
            </w:pPr>
            <w:r w:rsidRPr="004D3B47">
              <w:t>1,021</w:t>
            </w:r>
          </w:p>
        </w:tc>
        <w:tc>
          <w:tcPr>
            <w:tcW w:w="1465" w:type="dxa"/>
            <w:shd w:val="clear" w:color="auto" w:fill="auto"/>
            <w:noWrap/>
          </w:tcPr>
          <w:p w14:paraId="085E2BCE" w14:textId="24818737" w:rsidR="00352EF2" w:rsidRPr="00B97375" w:rsidRDefault="00352EF2" w:rsidP="00352EF2">
            <w:pPr>
              <w:tabs>
                <w:tab w:val="left" w:pos="486"/>
              </w:tabs>
              <w:jc w:val="right"/>
              <w:rPr>
                <w:rFonts w:asciiTheme="minorHAnsi" w:hAnsiTheme="minorHAnsi"/>
                <w:szCs w:val="23"/>
              </w:rPr>
            </w:pPr>
            <w:r w:rsidRPr="004D3B47">
              <w:t>1,003</w:t>
            </w:r>
          </w:p>
        </w:tc>
        <w:tc>
          <w:tcPr>
            <w:tcW w:w="1914" w:type="dxa"/>
          </w:tcPr>
          <w:p w14:paraId="1FC32181" w14:textId="15A0AF58" w:rsidR="00352EF2" w:rsidRPr="00B82771" w:rsidRDefault="00352EF2" w:rsidP="00352EF2">
            <w:pPr>
              <w:ind w:right="1"/>
              <w:jc w:val="right"/>
            </w:pPr>
            <w:r w:rsidRPr="004D3B47">
              <w:t>57.4</w:t>
            </w:r>
          </w:p>
        </w:tc>
        <w:tc>
          <w:tcPr>
            <w:tcW w:w="1936" w:type="dxa"/>
            <w:shd w:val="clear" w:color="auto" w:fill="auto"/>
            <w:noWrap/>
          </w:tcPr>
          <w:p w14:paraId="1BE91706" w14:textId="7B1D67DB" w:rsidR="00352EF2" w:rsidRPr="00B97375" w:rsidRDefault="00352EF2" w:rsidP="00352EF2">
            <w:pPr>
              <w:ind w:right="1"/>
              <w:jc w:val="right"/>
              <w:rPr>
                <w:rFonts w:asciiTheme="minorHAnsi" w:hAnsiTheme="minorHAnsi"/>
                <w:szCs w:val="23"/>
              </w:rPr>
            </w:pPr>
            <w:r w:rsidRPr="004D3B47">
              <w:t>1.8</w:t>
            </w:r>
          </w:p>
        </w:tc>
      </w:tr>
      <w:tr w:rsidR="00352EF2" w:rsidRPr="00B97375" w14:paraId="47ED4A49" w14:textId="77777777" w:rsidTr="0048712D">
        <w:trPr>
          <w:trHeight w:val="300"/>
        </w:trPr>
        <w:tc>
          <w:tcPr>
            <w:tcW w:w="2709" w:type="dxa"/>
            <w:shd w:val="clear" w:color="auto" w:fill="auto"/>
            <w:noWrap/>
            <w:hideMark/>
          </w:tcPr>
          <w:p w14:paraId="208D9762" w14:textId="7E4C69B9" w:rsidR="00352EF2" w:rsidRPr="00B97375" w:rsidRDefault="00352EF2" w:rsidP="00352EF2">
            <w:pPr>
              <w:ind w:firstLineChars="100" w:firstLine="230"/>
              <w:rPr>
                <w:rFonts w:asciiTheme="minorHAnsi" w:eastAsia="Times New Roman" w:hAnsiTheme="minorHAnsi" w:cs="Calibri"/>
                <w:szCs w:val="23"/>
                <w:lang w:eastAsia="en-AU"/>
              </w:rPr>
            </w:pPr>
            <w:r w:rsidRPr="004D3B47">
              <w:rPr>
                <w:rFonts w:asciiTheme="minorHAnsi" w:hAnsiTheme="minorHAnsi"/>
                <w:szCs w:val="23"/>
              </w:rPr>
              <w:t>Wairarapa</w:t>
            </w:r>
          </w:p>
        </w:tc>
        <w:tc>
          <w:tcPr>
            <w:tcW w:w="1439" w:type="dxa"/>
            <w:shd w:val="clear" w:color="auto" w:fill="auto"/>
            <w:noWrap/>
          </w:tcPr>
          <w:p w14:paraId="72F53E26" w14:textId="6F45CF70" w:rsidR="00352EF2" w:rsidRPr="00B97375" w:rsidRDefault="00352EF2" w:rsidP="00352EF2">
            <w:pPr>
              <w:ind w:right="5"/>
              <w:jc w:val="right"/>
              <w:rPr>
                <w:rFonts w:asciiTheme="minorHAnsi" w:hAnsiTheme="minorHAnsi"/>
                <w:szCs w:val="23"/>
              </w:rPr>
            </w:pPr>
            <w:r w:rsidRPr="004D3B47">
              <w:t>90</w:t>
            </w:r>
          </w:p>
        </w:tc>
        <w:tc>
          <w:tcPr>
            <w:tcW w:w="1465" w:type="dxa"/>
            <w:shd w:val="clear" w:color="auto" w:fill="auto"/>
            <w:noWrap/>
          </w:tcPr>
          <w:p w14:paraId="455E36CF" w14:textId="36FA66AE" w:rsidR="00352EF2" w:rsidRPr="00B97375" w:rsidRDefault="00352EF2" w:rsidP="00352EF2">
            <w:pPr>
              <w:tabs>
                <w:tab w:val="left" w:pos="486"/>
              </w:tabs>
              <w:jc w:val="right"/>
              <w:rPr>
                <w:rFonts w:asciiTheme="minorHAnsi" w:hAnsiTheme="minorHAnsi"/>
                <w:szCs w:val="23"/>
              </w:rPr>
            </w:pPr>
            <w:r w:rsidRPr="004D3B47">
              <w:t>90</w:t>
            </w:r>
          </w:p>
        </w:tc>
        <w:tc>
          <w:tcPr>
            <w:tcW w:w="1914" w:type="dxa"/>
          </w:tcPr>
          <w:p w14:paraId="4A69788B" w14:textId="6026A074" w:rsidR="00352EF2" w:rsidRPr="00B82771" w:rsidRDefault="00352EF2" w:rsidP="00352EF2">
            <w:pPr>
              <w:ind w:right="1"/>
              <w:jc w:val="right"/>
            </w:pPr>
            <w:r w:rsidRPr="004D3B47">
              <w:t>55.6</w:t>
            </w:r>
          </w:p>
        </w:tc>
        <w:tc>
          <w:tcPr>
            <w:tcW w:w="1936" w:type="dxa"/>
            <w:shd w:val="clear" w:color="auto" w:fill="auto"/>
            <w:noWrap/>
          </w:tcPr>
          <w:p w14:paraId="4B424210" w14:textId="5934A660" w:rsidR="00352EF2" w:rsidRPr="00B97375" w:rsidRDefault="00352EF2" w:rsidP="00352EF2">
            <w:pPr>
              <w:ind w:right="1"/>
              <w:jc w:val="right"/>
              <w:rPr>
                <w:rFonts w:asciiTheme="minorHAnsi" w:hAnsiTheme="minorHAnsi"/>
                <w:szCs w:val="23"/>
              </w:rPr>
            </w:pPr>
            <w:r w:rsidRPr="004D3B47">
              <w:t>2.2</w:t>
            </w:r>
          </w:p>
        </w:tc>
      </w:tr>
      <w:tr w:rsidR="00352EF2" w:rsidRPr="00B97375" w14:paraId="37E34C0C" w14:textId="77777777" w:rsidTr="0048712D">
        <w:trPr>
          <w:trHeight w:val="300"/>
        </w:trPr>
        <w:tc>
          <w:tcPr>
            <w:tcW w:w="2709" w:type="dxa"/>
            <w:shd w:val="clear" w:color="auto" w:fill="auto"/>
            <w:noWrap/>
            <w:hideMark/>
          </w:tcPr>
          <w:p w14:paraId="7547B0A0" w14:textId="414C867D" w:rsidR="00352EF2" w:rsidRPr="00B97375" w:rsidRDefault="00352EF2" w:rsidP="00352EF2">
            <w:pPr>
              <w:ind w:firstLineChars="100" w:firstLine="230"/>
              <w:rPr>
                <w:rFonts w:asciiTheme="minorHAnsi" w:eastAsia="Times New Roman" w:hAnsiTheme="minorHAnsi" w:cs="Calibri"/>
                <w:szCs w:val="23"/>
                <w:lang w:eastAsia="en-AU"/>
              </w:rPr>
            </w:pPr>
            <w:r w:rsidRPr="004D3B47">
              <w:rPr>
                <w:rFonts w:asciiTheme="minorHAnsi" w:hAnsiTheme="minorHAnsi"/>
                <w:szCs w:val="23"/>
              </w:rPr>
              <w:t>Waitemata</w:t>
            </w:r>
          </w:p>
        </w:tc>
        <w:tc>
          <w:tcPr>
            <w:tcW w:w="1439" w:type="dxa"/>
            <w:shd w:val="clear" w:color="auto" w:fill="auto"/>
            <w:noWrap/>
          </w:tcPr>
          <w:p w14:paraId="5A4FEFB9" w14:textId="65238F3D" w:rsidR="00352EF2" w:rsidRPr="00B97375" w:rsidRDefault="00352EF2" w:rsidP="00352EF2">
            <w:pPr>
              <w:ind w:right="5"/>
              <w:jc w:val="right"/>
              <w:rPr>
                <w:rFonts w:asciiTheme="minorHAnsi" w:hAnsiTheme="minorHAnsi"/>
                <w:szCs w:val="23"/>
              </w:rPr>
            </w:pPr>
            <w:r w:rsidRPr="004D3B47">
              <w:t>1,409</w:t>
            </w:r>
          </w:p>
        </w:tc>
        <w:tc>
          <w:tcPr>
            <w:tcW w:w="1465" w:type="dxa"/>
            <w:shd w:val="clear" w:color="auto" w:fill="auto"/>
            <w:noWrap/>
          </w:tcPr>
          <w:p w14:paraId="47AC60F3" w14:textId="10FCF603" w:rsidR="00352EF2" w:rsidRPr="00B97375" w:rsidRDefault="00352EF2" w:rsidP="00352EF2">
            <w:pPr>
              <w:tabs>
                <w:tab w:val="left" w:pos="486"/>
              </w:tabs>
              <w:jc w:val="right"/>
              <w:rPr>
                <w:rFonts w:asciiTheme="minorHAnsi" w:hAnsiTheme="minorHAnsi"/>
                <w:szCs w:val="23"/>
              </w:rPr>
            </w:pPr>
            <w:r w:rsidRPr="004D3B47">
              <w:t>1,368</w:t>
            </w:r>
          </w:p>
        </w:tc>
        <w:tc>
          <w:tcPr>
            <w:tcW w:w="1914" w:type="dxa"/>
          </w:tcPr>
          <w:p w14:paraId="3B1034D3" w14:textId="0394EE31" w:rsidR="00352EF2" w:rsidRPr="00B82771" w:rsidRDefault="00352EF2" w:rsidP="00352EF2">
            <w:pPr>
              <w:ind w:right="1"/>
              <w:jc w:val="right"/>
            </w:pPr>
            <w:r w:rsidRPr="004D3B47">
              <w:t>50.9</w:t>
            </w:r>
          </w:p>
        </w:tc>
        <w:tc>
          <w:tcPr>
            <w:tcW w:w="1936" w:type="dxa"/>
            <w:shd w:val="clear" w:color="auto" w:fill="auto"/>
            <w:noWrap/>
          </w:tcPr>
          <w:p w14:paraId="77C767BA" w14:textId="3DAC94BD" w:rsidR="00352EF2" w:rsidRPr="00B97375" w:rsidRDefault="00352EF2" w:rsidP="00352EF2">
            <w:pPr>
              <w:ind w:right="1"/>
              <w:jc w:val="right"/>
              <w:rPr>
                <w:rFonts w:asciiTheme="minorHAnsi" w:hAnsiTheme="minorHAnsi"/>
                <w:szCs w:val="23"/>
              </w:rPr>
            </w:pPr>
            <w:r w:rsidRPr="004D3B47">
              <w:t>3.1</w:t>
            </w:r>
          </w:p>
        </w:tc>
      </w:tr>
      <w:tr w:rsidR="00352EF2" w:rsidRPr="00B97375" w14:paraId="094B621A" w14:textId="77777777" w:rsidTr="0048712D">
        <w:trPr>
          <w:trHeight w:val="300"/>
        </w:trPr>
        <w:tc>
          <w:tcPr>
            <w:tcW w:w="2709" w:type="dxa"/>
            <w:shd w:val="clear" w:color="auto" w:fill="auto"/>
            <w:noWrap/>
            <w:hideMark/>
          </w:tcPr>
          <w:p w14:paraId="25E93D68" w14:textId="543F3441" w:rsidR="00352EF2" w:rsidRPr="00B97375" w:rsidRDefault="00352EF2" w:rsidP="00352EF2">
            <w:pPr>
              <w:ind w:firstLineChars="100" w:firstLine="230"/>
              <w:rPr>
                <w:rFonts w:asciiTheme="minorHAnsi" w:eastAsia="Times New Roman" w:hAnsiTheme="minorHAnsi" w:cs="Calibri"/>
                <w:szCs w:val="23"/>
                <w:lang w:eastAsia="en-AU"/>
              </w:rPr>
            </w:pPr>
            <w:r w:rsidRPr="004D3B47">
              <w:rPr>
                <w:rFonts w:asciiTheme="minorHAnsi" w:hAnsiTheme="minorHAnsi"/>
                <w:szCs w:val="23"/>
              </w:rPr>
              <w:t>West Coast</w:t>
            </w:r>
          </w:p>
        </w:tc>
        <w:tc>
          <w:tcPr>
            <w:tcW w:w="1439" w:type="dxa"/>
            <w:shd w:val="clear" w:color="auto" w:fill="auto"/>
            <w:noWrap/>
          </w:tcPr>
          <w:p w14:paraId="7FE57879" w14:textId="67848587" w:rsidR="00352EF2" w:rsidRPr="00B97375" w:rsidRDefault="00352EF2" w:rsidP="00352EF2">
            <w:pPr>
              <w:ind w:right="5"/>
              <w:jc w:val="right"/>
              <w:rPr>
                <w:rFonts w:asciiTheme="minorHAnsi" w:hAnsiTheme="minorHAnsi"/>
                <w:szCs w:val="23"/>
              </w:rPr>
            </w:pPr>
            <w:r w:rsidRPr="004D3B47">
              <w:t>72</w:t>
            </w:r>
          </w:p>
        </w:tc>
        <w:tc>
          <w:tcPr>
            <w:tcW w:w="1465" w:type="dxa"/>
            <w:shd w:val="clear" w:color="auto" w:fill="auto"/>
            <w:noWrap/>
          </w:tcPr>
          <w:p w14:paraId="214BB4EB" w14:textId="38CFB09C" w:rsidR="00352EF2" w:rsidRPr="00B97375" w:rsidRDefault="00352EF2" w:rsidP="00352EF2">
            <w:pPr>
              <w:tabs>
                <w:tab w:val="left" w:pos="486"/>
              </w:tabs>
              <w:jc w:val="right"/>
              <w:rPr>
                <w:rFonts w:asciiTheme="minorHAnsi" w:hAnsiTheme="minorHAnsi"/>
                <w:szCs w:val="23"/>
              </w:rPr>
            </w:pPr>
            <w:r w:rsidRPr="004D3B47">
              <w:t>66</w:t>
            </w:r>
          </w:p>
        </w:tc>
        <w:tc>
          <w:tcPr>
            <w:tcW w:w="1914" w:type="dxa"/>
          </w:tcPr>
          <w:p w14:paraId="706851B1" w14:textId="155FF25D" w:rsidR="00352EF2" w:rsidRPr="00B82771" w:rsidRDefault="00352EF2" w:rsidP="00352EF2">
            <w:pPr>
              <w:ind w:right="1"/>
              <w:jc w:val="right"/>
            </w:pPr>
            <w:r w:rsidRPr="004D3B47">
              <w:t>66.7</w:t>
            </w:r>
          </w:p>
        </w:tc>
        <w:tc>
          <w:tcPr>
            <w:tcW w:w="1936" w:type="dxa"/>
            <w:shd w:val="clear" w:color="auto" w:fill="auto"/>
            <w:noWrap/>
          </w:tcPr>
          <w:p w14:paraId="6D12E796" w14:textId="14DDEA8A" w:rsidR="00352EF2" w:rsidRPr="00B97375" w:rsidRDefault="00352EF2" w:rsidP="00352EF2">
            <w:pPr>
              <w:ind w:right="1"/>
              <w:jc w:val="right"/>
              <w:rPr>
                <w:rFonts w:asciiTheme="minorHAnsi" w:hAnsiTheme="minorHAnsi"/>
                <w:szCs w:val="23"/>
              </w:rPr>
            </w:pPr>
            <w:r w:rsidRPr="004D3B47">
              <w:t>13.9</w:t>
            </w:r>
          </w:p>
        </w:tc>
      </w:tr>
      <w:tr w:rsidR="00352EF2" w:rsidRPr="00B97375" w14:paraId="27133C03" w14:textId="77777777" w:rsidTr="0048712D">
        <w:trPr>
          <w:trHeight w:val="300"/>
        </w:trPr>
        <w:tc>
          <w:tcPr>
            <w:tcW w:w="2709" w:type="dxa"/>
            <w:shd w:val="clear" w:color="auto" w:fill="auto"/>
            <w:noWrap/>
            <w:hideMark/>
          </w:tcPr>
          <w:p w14:paraId="2BFF359F" w14:textId="3A4FB655" w:rsidR="00352EF2" w:rsidRPr="00B97375" w:rsidRDefault="00352EF2" w:rsidP="00352EF2">
            <w:pPr>
              <w:ind w:firstLineChars="100" w:firstLine="230"/>
              <w:rPr>
                <w:rFonts w:asciiTheme="minorHAnsi" w:eastAsia="Times New Roman" w:hAnsiTheme="minorHAnsi" w:cs="Calibri"/>
                <w:szCs w:val="23"/>
                <w:lang w:eastAsia="en-AU"/>
              </w:rPr>
            </w:pPr>
            <w:r w:rsidRPr="004D3B47">
              <w:rPr>
                <w:rFonts w:asciiTheme="minorHAnsi" w:hAnsiTheme="minorHAnsi"/>
                <w:szCs w:val="23"/>
              </w:rPr>
              <w:t>Whanganui</w:t>
            </w:r>
          </w:p>
        </w:tc>
        <w:tc>
          <w:tcPr>
            <w:tcW w:w="1439" w:type="dxa"/>
            <w:shd w:val="clear" w:color="auto" w:fill="auto"/>
            <w:noWrap/>
          </w:tcPr>
          <w:p w14:paraId="78B8D4BF" w14:textId="2CCE1B75" w:rsidR="00352EF2" w:rsidRPr="00B97375" w:rsidRDefault="00352EF2" w:rsidP="00352EF2">
            <w:pPr>
              <w:ind w:right="5"/>
              <w:jc w:val="right"/>
              <w:rPr>
                <w:rFonts w:asciiTheme="minorHAnsi" w:hAnsiTheme="minorHAnsi"/>
                <w:szCs w:val="23"/>
              </w:rPr>
            </w:pPr>
            <w:r w:rsidRPr="004D3B47">
              <w:t>273</w:t>
            </w:r>
          </w:p>
        </w:tc>
        <w:tc>
          <w:tcPr>
            <w:tcW w:w="1465" w:type="dxa"/>
            <w:shd w:val="clear" w:color="auto" w:fill="auto"/>
            <w:noWrap/>
          </w:tcPr>
          <w:p w14:paraId="65C6A83C" w14:textId="6F7E27AC" w:rsidR="00352EF2" w:rsidRPr="00B97375" w:rsidRDefault="00352EF2" w:rsidP="00352EF2">
            <w:pPr>
              <w:tabs>
                <w:tab w:val="left" w:pos="486"/>
              </w:tabs>
              <w:jc w:val="right"/>
              <w:rPr>
                <w:rFonts w:asciiTheme="minorHAnsi" w:hAnsiTheme="minorHAnsi"/>
                <w:szCs w:val="23"/>
              </w:rPr>
            </w:pPr>
            <w:r w:rsidRPr="004D3B47">
              <w:t>267</w:t>
            </w:r>
          </w:p>
        </w:tc>
        <w:tc>
          <w:tcPr>
            <w:tcW w:w="1914" w:type="dxa"/>
          </w:tcPr>
          <w:p w14:paraId="1130E196" w14:textId="7BCFA8D7" w:rsidR="00352EF2" w:rsidRPr="00B82771" w:rsidRDefault="00352EF2" w:rsidP="00352EF2">
            <w:pPr>
              <w:ind w:right="1"/>
              <w:jc w:val="right"/>
            </w:pPr>
            <w:r w:rsidRPr="004D3B47">
              <w:t>73.6</w:t>
            </w:r>
          </w:p>
        </w:tc>
        <w:tc>
          <w:tcPr>
            <w:tcW w:w="1936" w:type="dxa"/>
            <w:shd w:val="clear" w:color="auto" w:fill="auto"/>
            <w:noWrap/>
          </w:tcPr>
          <w:p w14:paraId="1B4AFE87" w14:textId="0EFFBBD4" w:rsidR="00352EF2" w:rsidRPr="00B97375" w:rsidRDefault="00352EF2" w:rsidP="00352EF2">
            <w:pPr>
              <w:ind w:right="1"/>
              <w:jc w:val="right"/>
              <w:rPr>
                <w:rFonts w:asciiTheme="minorHAnsi" w:hAnsiTheme="minorHAnsi"/>
                <w:szCs w:val="23"/>
              </w:rPr>
            </w:pPr>
            <w:r w:rsidRPr="004D3B47">
              <w:t>3.3</w:t>
            </w:r>
          </w:p>
        </w:tc>
      </w:tr>
      <w:tr w:rsidR="00352EF2" w:rsidRPr="00B97375" w14:paraId="709348AD" w14:textId="77777777" w:rsidTr="0048712D">
        <w:trPr>
          <w:trHeight w:val="300"/>
        </w:trPr>
        <w:tc>
          <w:tcPr>
            <w:tcW w:w="2709" w:type="dxa"/>
            <w:shd w:val="clear" w:color="auto" w:fill="auto"/>
            <w:noWrap/>
            <w:hideMark/>
          </w:tcPr>
          <w:p w14:paraId="27F2170F" w14:textId="303498D0" w:rsidR="00352EF2" w:rsidRPr="00B97375" w:rsidRDefault="00352EF2" w:rsidP="00352EF2">
            <w:pPr>
              <w:rPr>
                <w:rFonts w:asciiTheme="minorHAnsi" w:eastAsia="Times New Roman" w:hAnsiTheme="minorHAnsi" w:cs="Calibri"/>
                <w:i/>
                <w:szCs w:val="23"/>
                <w:lang w:eastAsia="en-AU"/>
              </w:rPr>
            </w:pPr>
            <w:r w:rsidRPr="004D3B47">
              <w:rPr>
                <w:rFonts w:asciiTheme="minorHAnsi" w:hAnsiTheme="minorHAnsi"/>
                <w:i/>
                <w:szCs w:val="23"/>
              </w:rPr>
              <w:t>Private practice</w:t>
            </w:r>
          </w:p>
        </w:tc>
        <w:tc>
          <w:tcPr>
            <w:tcW w:w="1439" w:type="dxa"/>
            <w:shd w:val="clear" w:color="auto" w:fill="auto"/>
            <w:noWrap/>
          </w:tcPr>
          <w:p w14:paraId="0D6B575F" w14:textId="16CBDC12" w:rsidR="00352EF2" w:rsidRPr="00B97375" w:rsidRDefault="00352EF2" w:rsidP="00352EF2">
            <w:pPr>
              <w:ind w:right="5"/>
              <w:jc w:val="right"/>
              <w:rPr>
                <w:rFonts w:asciiTheme="minorHAnsi" w:hAnsiTheme="minorHAnsi"/>
                <w:szCs w:val="23"/>
              </w:rPr>
            </w:pPr>
            <w:r w:rsidRPr="004D3B47">
              <w:t>1,208</w:t>
            </w:r>
          </w:p>
        </w:tc>
        <w:tc>
          <w:tcPr>
            <w:tcW w:w="1465" w:type="dxa"/>
            <w:shd w:val="clear" w:color="auto" w:fill="auto"/>
            <w:noWrap/>
          </w:tcPr>
          <w:p w14:paraId="6A037E79" w14:textId="43D23A4C" w:rsidR="00352EF2" w:rsidRPr="00B97375" w:rsidRDefault="00352EF2" w:rsidP="00352EF2">
            <w:pPr>
              <w:tabs>
                <w:tab w:val="left" w:pos="486"/>
              </w:tabs>
              <w:jc w:val="right"/>
              <w:rPr>
                <w:rFonts w:asciiTheme="minorHAnsi" w:hAnsiTheme="minorHAnsi"/>
                <w:szCs w:val="23"/>
              </w:rPr>
            </w:pPr>
            <w:r w:rsidRPr="004D3B47">
              <w:t>1,163</w:t>
            </w:r>
          </w:p>
        </w:tc>
        <w:tc>
          <w:tcPr>
            <w:tcW w:w="1914" w:type="dxa"/>
          </w:tcPr>
          <w:p w14:paraId="2317D32E" w14:textId="487F6D91" w:rsidR="00352EF2" w:rsidRPr="00B82771" w:rsidRDefault="00352EF2" w:rsidP="00352EF2">
            <w:pPr>
              <w:ind w:right="1"/>
              <w:jc w:val="right"/>
            </w:pPr>
            <w:r w:rsidRPr="004D3B47">
              <w:t>55.4</w:t>
            </w:r>
          </w:p>
        </w:tc>
        <w:tc>
          <w:tcPr>
            <w:tcW w:w="1936" w:type="dxa"/>
            <w:shd w:val="clear" w:color="auto" w:fill="auto"/>
            <w:noWrap/>
          </w:tcPr>
          <w:p w14:paraId="640D62C7" w14:textId="6CEE5E73" w:rsidR="00352EF2" w:rsidRPr="00B97375" w:rsidRDefault="00352EF2" w:rsidP="00352EF2">
            <w:pPr>
              <w:ind w:right="1"/>
              <w:jc w:val="right"/>
              <w:rPr>
                <w:rFonts w:asciiTheme="minorHAnsi" w:hAnsiTheme="minorHAnsi"/>
                <w:szCs w:val="23"/>
              </w:rPr>
            </w:pPr>
            <w:r w:rsidRPr="004D3B47">
              <w:t>4.1</w:t>
            </w:r>
          </w:p>
        </w:tc>
      </w:tr>
      <w:tr w:rsidR="00352EF2" w:rsidRPr="00B97375" w14:paraId="339EE6B0" w14:textId="77777777" w:rsidTr="0048712D">
        <w:trPr>
          <w:trHeight w:val="300"/>
        </w:trPr>
        <w:tc>
          <w:tcPr>
            <w:tcW w:w="2709" w:type="dxa"/>
            <w:shd w:val="clear" w:color="auto" w:fill="auto"/>
            <w:noWrap/>
            <w:hideMark/>
          </w:tcPr>
          <w:p w14:paraId="5D5813A0" w14:textId="12111EE3" w:rsidR="00352EF2" w:rsidRPr="00151DDF" w:rsidRDefault="00352EF2" w:rsidP="00352EF2">
            <w:pPr>
              <w:rPr>
                <w:rFonts w:asciiTheme="minorHAnsi" w:eastAsia="Times New Roman" w:hAnsiTheme="minorHAnsi" w:cs="Calibri"/>
                <w:b/>
                <w:bCs/>
                <w:szCs w:val="23"/>
                <w:lang w:eastAsia="en-AU"/>
              </w:rPr>
            </w:pPr>
            <w:r w:rsidRPr="004D3B47">
              <w:rPr>
                <w:rFonts w:asciiTheme="minorHAnsi" w:hAnsiTheme="minorHAnsi"/>
                <w:b/>
                <w:szCs w:val="23"/>
              </w:rPr>
              <w:t>Total</w:t>
            </w:r>
          </w:p>
        </w:tc>
        <w:tc>
          <w:tcPr>
            <w:tcW w:w="1439" w:type="dxa"/>
            <w:shd w:val="clear" w:color="auto" w:fill="auto"/>
            <w:noWrap/>
          </w:tcPr>
          <w:p w14:paraId="16F5C7DB" w14:textId="21C13781" w:rsidR="00352EF2" w:rsidRPr="00151DDF" w:rsidRDefault="00352EF2" w:rsidP="00352EF2">
            <w:pPr>
              <w:ind w:right="5"/>
              <w:jc w:val="right"/>
              <w:rPr>
                <w:rFonts w:asciiTheme="minorHAnsi" w:hAnsiTheme="minorHAnsi"/>
                <w:b/>
                <w:bCs/>
                <w:szCs w:val="23"/>
              </w:rPr>
            </w:pPr>
            <w:r w:rsidRPr="004D3B47">
              <w:rPr>
                <w:b/>
              </w:rPr>
              <w:t>12,270</w:t>
            </w:r>
          </w:p>
        </w:tc>
        <w:tc>
          <w:tcPr>
            <w:tcW w:w="1465" w:type="dxa"/>
            <w:shd w:val="clear" w:color="auto" w:fill="auto"/>
            <w:noWrap/>
          </w:tcPr>
          <w:p w14:paraId="6E00D128" w14:textId="6AE4DC9B" w:rsidR="00352EF2" w:rsidRPr="00151DDF" w:rsidRDefault="00352EF2" w:rsidP="00352EF2">
            <w:pPr>
              <w:tabs>
                <w:tab w:val="left" w:pos="486"/>
              </w:tabs>
              <w:jc w:val="right"/>
              <w:rPr>
                <w:rFonts w:asciiTheme="minorHAnsi" w:hAnsiTheme="minorHAnsi"/>
                <w:b/>
                <w:bCs/>
                <w:szCs w:val="23"/>
              </w:rPr>
            </w:pPr>
            <w:r w:rsidRPr="004D3B47">
              <w:rPr>
                <w:b/>
              </w:rPr>
              <w:t>11,920</w:t>
            </w:r>
          </w:p>
        </w:tc>
        <w:tc>
          <w:tcPr>
            <w:tcW w:w="1914" w:type="dxa"/>
          </w:tcPr>
          <w:p w14:paraId="3064D901" w14:textId="5C9B4872" w:rsidR="00352EF2" w:rsidRPr="00025563" w:rsidRDefault="00352EF2" w:rsidP="00352EF2">
            <w:pPr>
              <w:ind w:right="1"/>
              <w:jc w:val="right"/>
              <w:rPr>
                <w:b/>
                <w:bCs/>
              </w:rPr>
            </w:pPr>
            <w:r w:rsidRPr="004D3B47">
              <w:rPr>
                <w:b/>
              </w:rPr>
              <w:t>54.8</w:t>
            </w:r>
          </w:p>
        </w:tc>
        <w:tc>
          <w:tcPr>
            <w:tcW w:w="1936" w:type="dxa"/>
            <w:shd w:val="clear" w:color="auto" w:fill="auto"/>
            <w:noWrap/>
          </w:tcPr>
          <w:p w14:paraId="27E5BD60" w14:textId="7B9A66B8" w:rsidR="00352EF2" w:rsidRPr="00151DDF" w:rsidRDefault="00352EF2" w:rsidP="00352EF2">
            <w:pPr>
              <w:ind w:right="1"/>
              <w:jc w:val="right"/>
              <w:rPr>
                <w:rFonts w:asciiTheme="minorHAnsi" w:hAnsiTheme="minorHAnsi"/>
                <w:b/>
                <w:bCs/>
                <w:szCs w:val="23"/>
              </w:rPr>
            </w:pPr>
            <w:r w:rsidRPr="004D3B47">
              <w:rPr>
                <w:b/>
              </w:rPr>
              <w:t>4.3</w:t>
            </w:r>
          </w:p>
        </w:tc>
      </w:tr>
    </w:tbl>
    <w:p w14:paraId="310B5DA6" w14:textId="7F42C2D6" w:rsidR="00030D6F" w:rsidRPr="00352EF2" w:rsidRDefault="00030D6F" w:rsidP="00352EF2">
      <w:pPr>
        <w:pStyle w:val="Caption"/>
        <w:keepNext/>
        <w:tabs>
          <w:tab w:val="left" w:pos="7162"/>
        </w:tabs>
        <w:spacing w:after="80"/>
        <w:ind w:right="544"/>
        <w:jc w:val="both"/>
        <w:sectPr w:rsidR="00030D6F" w:rsidRPr="00352EF2" w:rsidSect="001577C3">
          <w:footerReference w:type="default" r:id="rId163"/>
          <w:pgSz w:w="16839" w:h="11907" w:orient="landscape" w:code="9"/>
          <w:pgMar w:top="1276" w:right="1440" w:bottom="1276" w:left="1440" w:header="692" w:footer="567" w:gutter="0"/>
          <w:cols w:space="720"/>
          <w:docGrid w:linePitch="360"/>
        </w:sectPr>
      </w:pPr>
      <w:r w:rsidRPr="004D3B47">
        <w:rPr>
          <w:i/>
        </w:rPr>
        <w:t>* Field has been completed</w:t>
      </w:r>
      <w:r w:rsidR="004C5E32">
        <w:rPr>
          <w:i/>
        </w:rPr>
        <w:t>.</w:t>
      </w:r>
    </w:p>
    <w:p w14:paraId="5BDCE78C" w14:textId="39ABBAE2" w:rsidR="001E24E3" w:rsidRDefault="00030D6F" w:rsidP="001E24E3">
      <w:pPr>
        <w:pStyle w:val="Caption"/>
        <w:keepNext/>
        <w:spacing w:after="80"/>
        <w:ind w:right="544"/>
        <w:jc w:val="both"/>
      </w:pPr>
      <w:r w:rsidRPr="004D3B47">
        <w:t xml:space="preserve"> </w:t>
      </w:r>
      <w:bookmarkStart w:id="2764" w:name="_Ref475522897"/>
      <w:bookmarkStart w:id="2765" w:name="_Toc469398349"/>
      <w:bookmarkStart w:id="2766" w:name="_Toc486941113"/>
      <w:bookmarkStart w:id="2767" w:name="_Toc475605582"/>
      <w:bookmarkStart w:id="2768" w:name="_Toc509928554"/>
      <w:bookmarkStart w:id="2769" w:name="_Toc528676230"/>
      <w:bookmarkStart w:id="2770" w:name="_Toc5627679"/>
      <w:bookmarkStart w:id="2771" w:name="_Toc12875627"/>
      <w:bookmarkStart w:id="2772" w:name="_Toc68606745"/>
      <w:r w:rsidR="008E7879" w:rsidRPr="004D3B47">
        <w:t>Table</w:t>
      </w:r>
      <w:r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70</w:t>
      </w:r>
      <w:r w:rsidR="00905C1A" w:rsidRPr="004D3B47">
        <w:rPr>
          <w:noProof/>
        </w:rPr>
        <w:fldChar w:fldCharType="end"/>
      </w:r>
      <w:bookmarkEnd w:id="2764"/>
      <w:r w:rsidRPr="004D3B47">
        <w:t xml:space="preserve"> - Biopsies by colposcopic appearance and DHB</w:t>
      </w:r>
      <w:bookmarkEnd w:id="2765"/>
      <w:bookmarkEnd w:id="2766"/>
      <w:bookmarkEnd w:id="2767"/>
      <w:bookmarkEnd w:id="2768"/>
      <w:bookmarkEnd w:id="2769"/>
      <w:bookmarkEnd w:id="2770"/>
      <w:bookmarkEnd w:id="2771"/>
      <w:bookmarkEnd w:id="2772"/>
    </w:p>
    <w:tbl>
      <w:tblPr>
        <w:tblW w:w="11601" w:type="dxa"/>
        <w:tblInd w:w="9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27"/>
        <w:gridCol w:w="992"/>
        <w:gridCol w:w="992"/>
        <w:gridCol w:w="992"/>
        <w:gridCol w:w="236"/>
        <w:gridCol w:w="843"/>
        <w:gridCol w:w="993"/>
        <w:gridCol w:w="992"/>
        <w:gridCol w:w="236"/>
        <w:gridCol w:w="910"/>
        <w:gridCol w:w="992"/>
        <w:gridCol w:w="996"/>
      </w:tblGrid>
      <w:tr w:rsidR="001E24E3" w:rsidRPr="00B97375" w14:paraId="55B7573C" w14:textId="77777777" w:rsidTr="00AB0E37">
        <w:tc>
          <w:tcPr>
            <w:tcW w:w="2427" w:type="dxa"/>
            <w:tcBorders>
              <w:top w:val="single" w:sz="4" w:space="0" w:color="auto"/>
              <w:bottom w:val="nil"/>
            </w:tcBorders>
            <w:shd w:val="clear" w:color="auto" w:fill="D9D9D9" w:themeFill="background1" w:themeFillShade="D9"/>
            <w:hideMark/>
          </w:tcPr>
          <w:p w14:paraId="623FFE73" w14:textId="77777777" w:rsidR="001E24E3" w:rsidRPr="00B97375" w:rsidRDefault="001E24E3" w:rsidP="00AB0E37">
            <w:pPr>
              <w:rPr>
                <w:b/>
                <w:bCs/>
              </w:rPr>
            </w:pPr>
            <w:r w:rsidRPr="00B97375">
              <w:rPr>
                <w:b/>
                <w:bCs/>
              </w:rPr>
              <w:t>DHB</w:t>
            </w:r>
          </w:p>
        </w:tc>
        <w:tc>
          <w:tcPr>
            <w:tcW w:w="9174" w:type="dxa"/>
            <w:gridSpan w:val="11"/>
            <w:tcBorders>
              <w:top w:val="single" w:sz="4" w:space="0" w:color="auto"/>
              <w:bottom w:val="nil"/>
            </w:tcBorders>
            <w:shd w:val="clear" w:color="auto" w:fill="D9D9D9" w:themeFill="background1" w:themeFillShade="D9"/>
            <w:vAlign w:val="bottom"/>
          </w:tcPr>
          <w:p w14:paraId="4C117B63" w14:textId="77777777" w:rsidR="001E24E3" w:rsidRPr="00B97375" w:rsidRDefault="001E24E3" w:rsidP="00AB0E37">
            <w:pPr>
              <w:jc w:val="center"/>
              <w:rPr>
                <w:b/>
                <w:bCs/>
              </w:rPr>
            </w:pPr>
            <w:r w:rsidRPr="00B97375">
              <w:rPr>
                <w:b/>
                <w:bCs/>
              </w:rPr>
              <w:t>Colposcopic appearance</w:t>
            </w:r>
          </w:p>
        </w:tc>
      </w:tr>
      <w:tr w:rsidR="001E24E3" w:rsidRPr="00B97375" w14:paraId="400D4D12" w14:textId="77777777" w:rsidTr="00AB0E37">
        <w:trPr>
          <w:trHeight w:val="281"/>
        </w:trPr>
        <w:tc>
          <w:tcPr>
            <w:tcW w:w="2427" w:type="dxa"/>
            <w:tcBorders>
              <w:top w:val="nil"/>
              <w:bottom w:val="nil"/>
            </w:tcBorders>
            <w:shd w:val="clear" w:color="auto" w:fill="D9D9D9" w:themeFill="background1" w:themeFillShade="D9"/>
            <w:vAlign w:val="center"/>
            <w:hideMark/>
          </w:tcPr>
          <w:p w14:paraId="759A8391" w14:textId="77777777" w:rsidR="001E24E3" w:rsidRPr="00B97375" w:rsidRDefault="001E24E3" w:rsidP="00AB0E37">
            <w:pPr>
              <w:rPr>
                <w:b/>
                <w:bCs/>
              </w:rPr>
            </w:pPr>
          </w:p>
        </w:tc>
        <w:tc>
          <w:tcPr>
            <w:tcW w:w="2976" w:type="dxa"/>
            <w:gridSpan w:val="3"/>
            <w:tcBorders>
              <w:top w:val="nil"/>
              <w:bottom w:val="nil"/>
            </w:tcBorders>
            <w:shd w:val="clear" w:color="auto" w:fill="D9D9D9" w:themeFill="background1" w:themeFillShade="D9"/>
            <w:vAlign w:val="bottom"/>
          </w:tcPr>
          <w:p w14:paraId="43B64BA9" w14:textId="77777777" w:rsidR="001E24E3" w:rsidRPr="00B97375" w:rsidRDefault="001E24E3" w:rsidP="00AB0E37">
            <w:pPr>
              <w:jc w:val="center"/>
              <w:rPr>
                <w:b/>
                <w:bCs/>
              </w:rPr>
            </w:pPr>
            <w:r w:rsidRPr="00B97375">
              <w:rPr>
                <w:b/>
                <w:bCs/>
              </w:rPr>
              <w:t>Abnormal</w:t>
            </w:r>
          </w:p>
        </w:tc>
        <w:tc>
          <w:tcPr>
            <w:tcW w:w="236" w:type="dxa"/>
            <w:tcBorders>
              <w:top w:val="nil"/>
              <w:bottom w:val="nil"/>
            </w:tcBorders>
            <w:shd w:val="clear" w:color="auto" w:fill="D9D9D9" w:themeFill="background1" w:themeFillShade="D9"/>
            <w:vAlign w:val="bottom"/>
          </w:tcPr>
          <w:p w14:paraId="43816125" w14:textId="77777777" w:rsidR="001E24E3" w:rsidRPr="00B97375" w:rsidRDefault="001E24E3" w:rsidP="00AB0E37">
            <w:pPr>
              <w:jc w:val="center"/>
              <w:rPr>
                <w:b/>
                <w:bCs/>
              </w:rPr>
            </w:pPr>
          </w:p>
        </w:tc>
        <w:tc>
          <w:tcPr>
            <w:tcW w:w="2828" w:type="dxa"/>
            <w:gridSpan w:val="3"/>
            <w:tcBorders>
              <w:top w:val="nil"/>
              <w:bottom w:val="nil"/>
            </w:tcBorders>
            <w:shd w:val="clear" w:color="auto" w:fill="D9D9D9" w:themeFill="background1" w:themeFillShade="D9"/>
            <w:vAlign w:val="bottom"/>
          </w:tcPr>
          <w:p w14:paraId="55789E9C" w14:textId="77777777" w:rsidR="001E24E3" w:rsidRPr="00B97375" w:rsidRDefault="001E24E3" w:rsidP="00AB0E37">
            <w:pPr>
              <w:jc w:val="center"/>
              <w:rPr>
                <w:b/>
                <w:bCs/>
              </w:rPr>
            </w:pPr>
            <w:r w:rsidRPr="00B97375">
              <w:rPr>
                <w:b/>
                <w:bCs/>
              </w:rPr>
              <w:t>Inconclusive</w:t>
            </w:r>
          </w:p>
        </w:tc>
        <w:tc>
          <w:tcPr>
            <w:tcW w:w="236" w:type="dxa"/>
            <w:tcBorders>
              <w:top w:val="nil"/>
              <w:bottom w:val="nil"/>
            </w:tcBorders>
            <w:shd w:val="clear" w:color="auto" w:fill="D9D9D9" w:themeFill="background1" w:themeFillShade="D9"/>
            <w:vAlign w:val="bottom"/>
          </w:tcPr>
          <w:p w14:paraId="0F699C2B" w14:textId="77777777" w:rsidR="001E24E3" w:rsidRPr="00B97375" w:rsidRDefault="001E24E3" w:rsidP="00AB0E37">
            <w:pPr>
              <w:jc w:val="center"/>
              <w:rPr>
                <w:b/>
                <w:bCs/>
              </w:rPr>
            </w:pPr>
          </w:p>
        </w:tc>
        <w:tc>
          <w:tcPr>
            <w:tcW w:w="2898" w:type="dxa"/>
            <w:gridSpan w:val="3"/>
            <w:tcBorders>
              <w:top w:val="nil"/>
              <w:bottom w:val="nil"/>
            </w:tcBorders>
            <w:shd w:val="clear" w:color="auto" w:fill="D9D9D9" w:themeFill="background1" w:themeFillShade="D9"/>
            <w:vAlign w:val="bottom"/>
          </w:tcPr>
          <w:p w14:paraId="6198DAC3" w14:textId="77777777" w:rsidR="001E24E3" w:rsidRPr="00B97375" w:rsidRDefault="001E24E3" w:rsidP="00AB0E37">
            <w:pPr>
              <w:jc w:val="center"/>
              <w:rPr>
                <w:b/>
                <w:bCs/>
              </w:rPr>
            </w:pPr>
            <w:r w:rsidRPr="00B97375">
              <w:rPr>
                <w:b/>
                <w:bCs/>
              </w:rPr>
              <w:t>Normal</w:t>
            </w:r>
          </w:p>
        </w:tc>
      </w:tr>
      <w:tr w:rsidR="001E24E3" w:rsidRPr="00B97375" w14:paraId="0D58E119" w14:textId="77777777" w:rsidTr="00AB0E37">
        <w:trPr>
          <w:trHeight w:val="115"/>
        </w:trPr>
        <w:tc>
          <w:tcPr>
            <w:tcW w:w="2427" w:type="dxa"/>
            <w:tcBorders>
              <w:top w:val="nil"/>
              <w:bottom w:val="nil"/>
            </w:tcBorders>
            <w:shd w:val="clear" w:color="auto" w:fill="D9D9D9" w:themeFill="background1" w:themeFillShade="D9"/>
            <w:vAlign w:val="center"/>
            <w:hideMark/>
          </w:tcPr>
          <w:p w14:paraId="59528A66" w14:textId="77777777" w:rsidR="001E24E3" w:rsidRPr="00B97375" w:rsidRDefault="001E24E3" w:rsidP="00AB0E37">
            <w:pPr>
              <w:rPr>
                <w:b/>
                <w:bCs/>
              </w:rPr>
            </w:pPr>
          </w:p>
        </w:tc>
        <w:tc>
          <w:tcPr>
            <w:tcW w:w="992" w:type="dxa"/>
            <w:tcBorders>
              <w:top w:val="nil"/>
              <w:bottom w:val="nil"/>
            </w:tcBorders>
            <w:shd w:val="clear" w:color="auto" w:fill="D9D9D9" w:themeFill="background1" w:themeFillShade="D9"/>
            <w:vAlign w:val="bottom"/>
          </w:tcPr>
          <w:p w14:paraId="4E94433F" w14:textId="77777777" w:rsidR="001E24E3" w:rsidRPr="00B97375" w:rsidRDefault="001E24E3" w:rsidP="00AB0E37">
            <w:pPr>
              <w:jc w:val="center"/>
              <w:rPr>
                <w:b/>
                <w:bCs/>
              </w:rPr>
            </w:pPr>
            <w:r w:rsidRPr="00B97375">
              <w:rPr>
                <w:b/>
                <w:bCs/>
              </w:rPr>
              <w:t>Total</w:t>
            </w:r>
          </w:p>
        </w:tc>
        <w:tc>
          <w:tcPr>
            <w:tcW w:w="1984" w:type="dxa"/>
            <w:gridSpan w:val="2"/>
            <w:tcBorders>
              <w:top w:val="nil"/>
              <w:bottom w:val="nil"/>
            </w:tcBorders>
            <w:shd w:val="clear" w:color="auto" w:fill="D9D9D9" w:themeFill="background1" w:themeFillShade="D9"/>
            <w:vAlign w:val="bottom"/>
          </w:tcPr>
          <w:p w14:paraId="28E499B6" w14:textId="77777777" w:rsidR="001E24E3" w:rsidRPr="00B97375" w:rsidRDefault="001E24E3" w:rsidP="00AB0E37">
            <w:pPr>
              <w:jc w:val="center"/>
              <w:rPr>
                <w:b/>
                <w:bCs/>
              </w:rPr>
            </w:pPr>
            <w:r w:rsidRPr="00B97375">
              <w:rPr>
                <w:b/>
                <w:bCs/>
              </w:rPr>
              <w:t>Biopsy taken</w:t>
            </w:r>
          </w:p>
        </w:tc>
        <w:tc>
          <w:tcPr>
            <w:tcW w:w="236" w:type="dxa"/>
            <w:tcBorders>
              <w:top w:val="nil"/>
              <w:bottom w:val="nil"/>
            </w:tcBorders>
            <w:shd w:val="clear" w:color="auto" w:fill="D9D9D9" w:themeFill="background1" w:themeFillShade="D9"/>
            <w:vAlign w:val="bottom"/>
          </w:tcPr>
          <w:p w14:paraId="64E99C14" w14:textId="77777777" w:rsidR="001E24E3" w:rsidRPr="00B97375" w:rsidRDefault="001E24E3" w:rsidP="00AB0E37">
            <w:pPr>
              <w:jc w:val="center"/>
              <w:rPr>
                <w:b/>
                <w:bCs/>
              </w:rPr>
            </w:pPr>
          </w:p>
        </w:tc>
        <w:tc>
          <w:tcPr>
            <w:tcW w:w="843" w:type="dxa"/>
            <w:tcBorders>
              <w:top w:val="nil"/>
              <w:bottom w:val="nil"/>
            </w:tcBorders>
            <w:shd w:val="clear" w:color="auto" w:fill="D9D9D9" w:themeFill="background1" w:themeFillShade="D9"/>
            <w:vAlign w:val="bottom"/>
          </w:tcPr>
          <w:p w14:paraId="7115979C" w14:textId="77777777" w:rsidR="001E24E3" w:rsidRPr="00B97375" w:rsidRDefault="001E24E3" w:rsidP="00AB0E37">
            <w:pPr>
              <w:jc w:val="center"/>
              <w:rPr>
                <w:b/>
                <w:bCs/>
              </w:rPr>
            </w:pPr>
            <w:r w:rsidRPr="00B97375">
              <w:rPr>
                <w:b/>
                <w:bCs/>
              </w:rPr>
              <w:t>Total</w:t>
            </w:r>
          </w:p>
        </w:tc>
        <w:tc>
          <w:tcPr>
            <w:tcW w:w="1985" w:type="dxa"/>
            <w:gridSpan w:val="2"/>
            <w:tcBorders>
              <w:top w:val="nil"/>
              <w:bottom w:val="nil"/>
            </w:tcBorders>
            <w:shd w:val="clear" w:color="auto" w:fill="D9D9D9" w:themeFill="background1" w:themeFillShade="D9"/>
            <w:vAlign w:val="bottom"/>
          </w:tcPr>
          <w:p w14:paraId="64662E89" w14:textId="77777777" w:rsidR="001E24E3" w:rsidRPr="00B97375" w:rsidRDefault="001E24E3" w:rsidP="00AB0E37">
            <w:pPr>
              <w:jc w:val="center"/>
              <w:rPr>
                <w:b/>
                <w:bCs/>
              </w:rPr>
            </w:pPr>
            <w:r w:rsidRPr="00B97375">
              <w:rPr>
                <w:b/>
                <w:bCs/>
              </w:rPr>
              <w:t>Biopsy taken</w:t>
            </w:r>
          </w:p>
        </w:tc>
        <w:tc>
          <w:tcPr>
            <w:tcW w:w="236" w:type="dxa"/>
            <w:tcBorders>
              <w:top w:val="nil"/>
              <w:bottom w:val="nil"/>
            </w:tcBorders>
            <w:shd w:val="clear" w:color="auto" w:fill="D9D9D9" w:themeFill="background1" w:themeFillShade="D9"/>
            <w:vAlign w:val="bottom"/>
          </w:tcPr>
          <w:p w14:paraId="3F142924" w14:textId="77777777" w:rsidR="001E24E3" w:rsidRPr="00B97375" w:rsidRDefault="001E24E3" w:rsidP="00AB0E37">
            <w:pPr>
              <w:jc w:val="center"/>
              <w:rPr>
                <w:b/>
                <w:bCs/>
              </w:rPr>
            </w:pPr>
          </w:p>
        </w:tc>
        <w:tc>
          <w:tcPr>
            <w:tcW w:w="910" w:type="dxa"/>
            <w:tcBorders>
              <w:top w:val="nil"/>
              <w:bottom w:val="nil"/>
            </w:tcBorders>
            <w:shd w:val="clear" w:color="auto" w:fill="D9D9D9" w:themeFill="background1" w:themeFillShade="D9"/>
            <w:vAlign w:val="bottom"/>
          </w:tcPr>
          <w:p w14:paraId="037B2F16" w14:textId="77777777" w:rsidR="001E24E3" w:rsidRPr="00B97375" w:rsidRDefault="001E24E3" w:rsidP="00AB0E37">
            <w:pPr>
              <w:jc w:val="center"/>
              <w:rPr>
                <w:b/>
                <w:bCs/>
              </w:rPr>
            </w:pPr>
            <w:r w:rsidRPr="00B97375">
              <w:rPr>
                <w:b/>
                <w:bCs/>
              </w:rPr>
              <w:t>Total</w:t>
            </w:r>
          </w:p>
        </w:tc>
        <w:tc>
          <w:tcPr>
            <w:tcW w:w="1988" w:type="dxa"/>
            <w:gridSpan w:val="2"/>
            <w:tcBorders>
              <w:top w:val="nil"/>
              <w:bottom w:val="nil"/>
            </w:tcBorders>
            <w:shd w:val="clear" w:color="auto" w:fill="D9D9D9" w:themeFill="background1" w:themeFillShade="D9"/>
            <w:vAlign w:val="bottom"/>
          </w:tcPr>
          <w:p w14:paraId="27CA0CC6" w14:textId="77777777" w:rsidR="001E24E3" w:rsidRPr="00B97375" w:rsidRDefault="001E24E3" w:rsidP="00AB0E37">
            <w:pPr>
              <w:jc w:val="center"/>
              <w:rPr>
                <w:b/>
                <w:bCs/>
              </w:rPr>
            </w:pPr>
            <w:r w:rsidRPr="00B97375">
              <w:rPr>
                <w:b/>
                <w:bCs/>
              </w:rPr>
              <w:t>Biopsy taken</w:t>
            </w:r>
          </w:p>
        </w:tc>
      </w:tr>
      <w:tr w:rsidR="001E24E3" w:rsidRPr="00B97375" w14:paraId="78CA8697" w14:textId="77777777" w:rsidTr="00AB0E37">
        <w:trPr>
          <w:trHeight w:val="315"/>
        </w:trPr>
        <w:tc>
          <w:tcPr>
            <w:tcW w:w="2427" w:type="dxa"/>
            <w:tcBorders>
              <w:top w:val="nil"/>
              <w:bottom w:val="single" w:sz="4" w:space="0" w:color="auto"/>
            </w:tcBorders>
            <w:shd w:val="clear" w:color="auto" w:fill="D9D9D9" w:themeFill="background1" w:themeFillShade="D9"/>
            <w:vAlign w:val="bottom"/>
          </w:tcPr>
          <w:p w14:paraId="25C03567" w14:textId="77777777" w:rsidR="001E24E3" w:rsidRPr="00B97375" w:rsidRDefault="001E24E3" w:rsidP="00AB0E37">
            <w:pPr>
              <w:rPr>
                <w:i/>
              </w:rPr>
            </w:pPr>
          </w:p>
        </w:tc>
        <w:tc>
          <w:tcPr>
            <w:tcW w:w="992" w:type="dxa"/>
            <w:tcBorders>
              <w:top w:val="nil"/>
              <w:bottom w:val="single" w:sz="4" w:space="0" w:color="auto"/>
            </w:tcBorders>
            <w:shd w:val="clear" w:color="auto" w:fill="D9D9D9" w:themeFill="background1" w:themeFillShade="D9"/>
            <w:vAlign w:val="bottom"/>
          </w:tcPr>
          <w:p w14:paraId="59CD8888" w14:textId="77777777" w:rsidR="001E24E3" w:rsidRPr="00BD4CFC" w:rsidRDefault="001E24E3" w:rsidP="00AB0E37">
            <w:pPr>
              <w:jc w:val="right"/>
            </w:pPr>
            <w:r w:rsidRPr="00B97375">
              <w:rPr>
                <w:b/>
                <w:bCs/>
              </w:rPr>
              <w:t>N</w:t>
            </w:r>
          </w:p>
        </w:tc>
        <w:tc>
          <w:tcPr>
            <w:tcW w:w="992" w:type="dxa"/>
            <w:tcBorders>
              <w:top w:val="nil"/>
              <w:bottom w:val="single" w:sz="4" w:space="0" w:color="auto"/>
            </w:tcBorders>
            <w:shd w:val="clear" w:color="auto" w:fill="D9D9D9" w:themeFill="background1" w:themeFillShade="D9"/>
            <w:vAlign w:val="bottom"/>
          </w:tcPr>
          <w:p w14:paraId="3CFBBAA0" w14:textId="77777777" w:rsidR="001E24E3" w:rsidRPr="00BD4CFC" w:rsidRDefault="001E24E3" w:rsidP="00AB0E37">
            <w:pPr>
              <w:jc w:val="right"/>
            </w:pPr>
            <w:r w:rsidRPr="00B97375">
              <w:rPr>
                <w:b/>
                <w:bCs/>
              </w:rPr>
              <w:t>N</w:t>
            </w:r>
          </w:p>
        </w:tc>
        <w:tc>
          <w:tcPr>
            <w:tcW w:w="992" w:type="dxa"/>
            <w:tcBorders>
              <w:top w:val="nil"/>
              <w:bottom w:val="single" w:sz="4" w:space="0" w:color="auto"/>
            </w:tcBorders>
            <w:shd w:val="clear" w:color="auto" w:fill="D9D9D9" w:themeFill="background1" w:themeFillShade="D9"/>
            <w:vAlign w:val="bottom"/>
          </w:tcPr>
          <w:p w14:paraId="20335136" w14:textId="77777777" w:rsidR="001E24E3" w:rsidRPr="00BD4CFC" w:rsidRDefault="001E24E3" w:rsidP="00AB0E37">
            <w:pPr>
              <w:jc w:val="right"/>
            </w:pPr>
            <w:r w:rsidRPr="00B97375">
              <w:rPr>
                <w:b/>
                <w:bCs/>
              </w:rPr>
              <w:t>%</w:t>
            </w:r>
          </w:p>
        </w:tc>
        <w:tc>
          <w:tcPr>
            <w:tcW w:w="236" w:type="dxa"/>
            <w:tcBorders>
              <w:top w:val="nil"/>
              <w:bottom w:val="single" w:sz="4" w:space="0" w:color="auto"/>
            </w:tcBorders>
            <w:shd w:val="clear" w:color="auto" w:fill="D9D9D9" w:themeFill="background1" w:themeFillShade="D9"/>
            <w:vAlign w:val="bottom"/>
          </w:tcPr>
          <w:p w14:paraId="6BBF4A39" w14:textId="77777777" w:rsidR="001E24E3" w:rsidRPr="00B97375" w:rsidRDefault="001E24E3" w:rsidP="00AB0E37">
            <w:pPr>
              <w:jc w:val="right"/>
              <w:rPr>
                <w:rFonts w:asciiTheme="minorHAnsi" w:hAnsiTheme="minorHAnsi"/>
                <w:i/>
                <w:iCs/>
                <w:szCs w:val="23"/>
              </w:rPr>
            </w:pPr>
          </w:p>
        </w:tc>
        <w:tc>
          <w:tcPr>
            <w:tcW w:w="843" w:type="dxa"/>
            <w:tcBorders>
              <w:top w:val="nil"/>
              <w:bottom w:val="single" w:sz="4" w:space="0" w:color="auto"/>
            </w:tcBorders>
            <w:shd w:val="clear" w:color="auto" w:fill="D9D9D9" w:themeFill="background1" w:themeFillShade="D9"/>
            <w:vAlign w:val="bottom"/>
          </w:tcPr>
          <w:p w14:paraId="248F6319" w14:textId="77777777" w:rsidR="001E24E3" w:rsidRPr="00D14360" w:rsidRDefault="001E24E3" w:rsidP="00AB0E37">
            <w:pPr>
              <w:jc w:val="right"/>
            </w:pPr>
            <w:r w:rsidRPr="00B97375">
              <w:rPr>
                <w:b/>
                <w:bCs/>
              </w:rPr>
              <w:t>N</w:t>
            </w:r>
          </w:p>
        </w:tc>
        <w:tc>
          <w:tcPr>
            <w:tcW w:w="993" w:type="dxa"/>
            <w:tcBorders>
              <w:top w:val="nil"/>
              <w:bottom w:val="single" w:sz="4" w:space="0" w:color="auto"/>
            </w:tcBorders>
            <w:shd w:val="clear" w:color="auto" w:fill="D9D9D9" w:themeFill="background1" w:themeFillShade="D9"/>
            <w:vAlign w:val="bottom"/>
          </w:tcPr>
          <w:p w14:paraId="2BD96942" w14:textId="77777777" w:rsidR="001E24E3" w:rsidRPr="00D14360" w:rsidRDefault="001E24E3" w:rsidP="00AB0E37">
            <w:pPr>
              <w:jc w:val="right"/>
            </w:pPr>
            <w:r w:rsidRPr="00B97375">
              <w:rPr>
                <w:b/>
                <w:bCs/>
              </w:rPr>
              <w:t>N</w:t>
            </w:r>
          </w:p>
        </w:tc>
        <w:tc>
          <w:tcPr>
            <w:tcW w:w="992" w:type="dxa"/>
            <w:tcBorders>
              <w:top w:val="nil"/>
              <w:bottom w:val="single" w:sz="4" w:space="0" w:color="auto"/>
            </w:tcBorders>
            <w:shd w:val="clear" w:color="auto" w:fill="D9D9D9" w:themeFill="background1" w:themeFillShade="D9"/>
            <w:vAlign w:val="bottom"/>
          </w:tcPr>
          <w:p w14:paraId="4EA7E523" w14:textId="77777777" w:rsidR="001E24E3" w:rsidRPr="00D14360" w:rsidRDefault="001E24E3" w:rsidP="00AB0E37">
            <w:pPr>
              <w:jc w:val="right"/>
            </w:pPr>
            <w:r w:rsidRPr="00B97375">
              <w:rPr>
                <w:b/>
                <w:bCs/>
              </w:rPr>
              <w:t>%</w:t>
            </w:r>
          </w:p>
        </w:tc>
        <w:tc>
          <w:tcPr>
            <w:tcW w:w="236" w:type="dxa"/>
            <w:tcBorders>
              <w:top w:val="nil"/>
              <w:bottom w:val="single" w:sz="4" w:space="0" w:color="auto"/>
            </w:tcBorders>
            <w:shd w:val="clear" w:color="auto" w:fill="D9D9D9" w:themeFill="background1" w:themeFillShade="D9"/>
            <w:vAlign w:val="bottom"/>
          </w:tcPr>
          <w:p w14:paraId="1A0E5997" w14:textId="77777777" w:rsidR="001E24E3" w:rsidRPr="00B97375" w:rsidRDefault="001E24E3" w:rsidP="00AB0E37">
            <w:pPr>
              <w:jc w:val="right"/>
              <w:rPr>
                <w:rFonts w:asciiTheme="minorHAnsi" w:hAnsiTheme="minorHAnsi"/>
                <w:i/>
                <w:iCs/>
                <w:szCs w:val="23"/>
              </w:rPr>
            </w:pPr>
          </w:p>
        </w:tc>
        <w:tc>
          <w:tcPr>
            <w:tcW w:w="910" w:type="dxa"/>
            <w:tcBorders>
              <w:top w:val="nil"/>
              <w:bottom w:val="single" w:sz="4" w:space="0" w:color="auto"/>
            </w:tcBorders>
            <w:shd w:val="clear" w:color="auto" w:fill="D9D9D9" w:themeFill="background1" w:themeFillShade="D9"/>
            <w:vAlign w:val="bottom"/>
          </w:tcPr>
          <w:p w14:paraId="338FC295" w14:textId="77777777" w:rsidR="001E24E3" w:rsidRPr="00BE00AF" w:rsidRDefault="001E24E3" w:rsidP="00AB0E37">
            <w:pPr>
              <w:jc w:val="right"/>
            </w:pPr>
            <w:r w:rsidRPr="00B97375">
              <w:rPr>
                <w:b/>
                <w:bCs/>
              </w:rPr>
              <w:t>N</w:t>
            </w:r>
          </w:p>
        </w:tc>
        <w:tc>
          <w:tcPr>
            <w:tcW w:w="992" w:type="dxa"/>
            <w:tcBorders>
              <w:top w:val="nil"/>
              <w:bottom w:val="single" w:sz="4" w:space="0" w:color="auto"/>
            </w:tcBorders>
            <w:shd w:val="clear" w:color="auto" w:fill="D9D9D9" w:themeFill="background1" w:themeFillShade="D9"/>
            <w:vAlign w:val="bottom"/>
          </w:tcPr>
          <w:p w14:paraId="2D28A7F8" w14:textId="77777777" w:rsidR="001E24E3" w:rsidRPr="00BE00AF" w:rsidRDefault="001E24E3" w:rsidP="00AB0E37">
            <w:pPr>
              <w:jc w:val="right"/>
            </w:pPr>
            <w:r w:rsidRPr="00B97375">
              <w:rPr>
                <w:b/>
                <w:bCs/>
              </w:rPr>
              <w:t>N</w:t>
            </w:r>
          </w:p>
        </w:tc>
        <w:tc>
          <w:tcPr>
            <w:tcW w:w="996" w:type="dxa"/>
            <w:tcBorders>
              <w:top w:val="nil"/>
              <w:bottom w:val="single" w:sz="4" w:space="0" w:color="auto"/>
            </w:tcBorders>
            <w:shd w:val="clear" w:color="auto" w:fill="D9D9D9" w:themeFill="background1" w:themeFillShade="D9"/>
            <w:vAlign w:val="bottom"/>
          </w:tcPr>
          <w:p w14:paraId="0BC0A6C5" w14:textId="77777777" w:rsidR="001E24E3" w:rsidRPr="00BE00AF" w:rsidRDefault="001E24E3" w:rsidP="00AB0E37">
            <w:pPr>
              <w:jc w:val="right"/>
            </w:pPr>
            <w:r w:rsidRPr="00B97375">
              <w:rPr>
                <w:b/>
                <w:bCs/>
              </w:rPr>
              <w:t>%</w:t>
            </w:r>
          </w:p>
        </w:tc>
      </w:tr>
      <w:tr w:rsidR="001E24E3" w:rsidRPr="00B97375" w14:paraId="7DBAA63A" w14:textId="77777777" w:rsidTr="00AB0E37">
        <w:trPr>
          <w:trHeight w:val="315"/>
        </w:trPr>
        <w:tc>
          <w:tcPr>
            <w:tcW w:w="2427" w:type="dxa"/>
            <w:tcBorders>
              <w:top w:val="single" w:sz="4" w:space="0" w:color="auto"/>
            </w:tcBorders>
            <w:shd w:val="clear" w:color="auto" w:fill="auto"/>
            <w:vAlign w:val="bottom"/>
          </w:tcPr>
          <w:p w14:paraId="0C9A4373" w14:textId="0159BF86" w:rsidR="001E24E3" w:rsidRPr="00B97375" w:rsidRDefault="001E24E3" w:rsidP="001E24E3">
            <w:pPr>
              <w:rPr>
                <w:i/>
              </w:rPr>
            </w:pPr>
            <w:r w:rsidRPr="00B97375">
              <w:rPr>
                <w:i/>
              </w:rPr>
              <w:t>Public clinics overall</w:t>
            </w:r>
          </w:p>
        </w:tc>
        <w:tc>
          <w:tcPr>
            <w:tcW w:w="992" w:type="dxa"/>
            <w:tcBorders>
              <w:top w:val="single" w:sz="4" w:space="0" w:color="auto"/>
            </w:tcBorders>
            <w:shd w:val="clear" w:color="auto" w:fill="auto"/>
          </w:tcPr>
          <w:p w14:paraId="151A382B" w14:textId="26986A08" w:rsidR="001E24E3" w:rsidRPr="00B97375" w:rsidRDefault="001E24E3" w:rsidP="001E24E3">
            <w:pPr>
              <w:jc w:val="right"/>
              <w:rPr>
                <w:rFonts w:asciiTheme="minorHAnsi" w:hAnsiTheme="minorHAnsi"/>
                <w:i/>
                <w:iCs/>
                <w:szCs w:val="23"/>
              </w:rPr>
            </w:pPr>
            <w:r w:rsidRPr="002004D0">
              <w:t>6,060</w:t>
            </w:r>
          </w:p>
        </w:tc>
        <w:tc>
          <w:tcPr>
            <w:tcW w:w="992" w:type="dxa"/>
            <w:tcBorders>
              <w:top w:val="single" w:sz="4" w:space="0" w:color="auto"/>
            </w:tcBorders>
            <w:shd w:val="clear" w:color="auto" w:fill="auto"/>
          </w:tcPr>
          <w:p w14:paraId="29E9959A" w14:textId="6EED8793" w:rsidR="001E24E3" w:rsidRPr="00B97375" w:rsidRDefault="001E24E3" w:rsidP="001E24E3">
            <w:pPr>
              <w:jc w:val="right"/>
              <w:rPr>
                <w:rFonts w:asciiTheme="minorHAnsi" w:hAnsiTheme="minorHAnsi"/>
                <w:i/>
                <w:iCs/>
                <w:szCs w:val="23"/>
              </w:rPr>
            </w:pPr>
            <w:r w:rsidRPr="002004D0">
              <w:t>5,587</w:t>
            </w:r>
          </w:p>
        </w:tc>
        <w:tc>
          <w:tcPr>
            <w:tcW w:w="992" w:type="dxa"/>
            <w:tcBorders>
              <w:top w:val="single" w:sz="4" w:space="0" w:color="auto"/>
            </w:tcBorders>
            <w:shd w:val="clear" w:color="auto" w:fill="auto"/>
          </w:tcPr>
          <w:p w14:paraId="011CEF78" w14:textId="54B8FC98" w:rsidR="001E24E3" w:rsidRPr="00B97375" w:rsidRDefault="001E24E3" w:rsidP="001E24E3">
            <w:pPr>
              <w:jc w:val="right"/>
              <w:rPr>
                <w:rFonts w:asciiTheme="minorHAnsi" w:hAnsiTheme="minorHAnsi"/>
                <w:i/>
                <w:iCs/>
                <w:szCs w:val="23"/>
              </w:rPr>
            </w:pPr>
            <w:r w:rsidRPr="002004D0">
              <w:t>92.2</w:t>
            </w:r>
          </w:p>
        </w:tc>
        <w:tc>
          <w:tcPr>
            <w:tcW w:w="236" w:type="dxa"/>
            <w:tcBorders>
              <w:top w:val="single" w:sz="4" w:space="0" w:color="auto"/>
            </w:tcBorders>
            <w:shd w:val="clear" w:color="auto" w:fill="auto"/>
            <w:vAlign w:val="bottom"/>
          </w:tcPr>
          <w:p w14:paraId="4E1B7CC0" w14:textId="77777777" w:rsidR="001E24E3" w:rsidRPr="00B97375" w:rsidRDefault="001E24E3" w:rsidP="001E24E3">
            <w:pPr>
              <w:jc w:val="right"/>
              <w:rPr>
                <w:rFonts w:asciiTheme="minorHAnsi" w:hAnsiTheme="minorHAnsi"/>
                <w:i/>
                <w:iCs/>
                <w:szCs w:val="23"/>
              </w:rPr>
            </w:pPr>
          </w:p>
        </w:tc>
        <w:tc>
          <w:tcPr>
            <w:tcW w:w="843" w:type="dxa"/>
            <w:tcBorders>
              <w:top w:val="single" w:sz="4" w:space="0" w:color="auto"/>
            </w:tcBorders>
            <w:shd w:val="clear" w:color="auto" w:fill="auto"/>
          </w:tcPr>
          <w:p w14:paraId="0F8DA766" w14:textId="5D3BBE18" w:rsidR="001E24E3" w:rsidRPr="00B97375" w:rsidRDefault="001E24E3" w:rsidP="001E24E3">
            <w:pPr>
              <w:jc w:val="right"/>
              <w:rPr>
                <w:rFonts w:asciiTheme="minorHAnsi" w:hAnsiTheme="minorHAnsi"/>
                <w:i/>
                <w:iCs/>
                <w:szCs w:val="23"/>
              </w:rPr>
            </w:pPr>
            <w:r w:rsidRPr="00D026BC">
              <w:t>480</w:t>
            </w:r>
          </w:p>
        </w:tc>
        <w:tc>
          <w:tcPr>
            <w:tcW w:w="993" w:type="dxa"/>
            <w:tcBorders>
              <w:top w:val="single" w:sz="4" w:space="0" w:color="auto"/>
            </w:tcBorders>
            <w:shd w:val="clear" w:color="auto" w:fill="auto"/>
          </w:tcPr>
          <w:p w14:paraId="485BA43C" w14:textId="7232F7BF" w:rsidR="001E24E3" w:rsidRPr="00B97375" w:rsidRDefault="001E24E3" w:rsidP="001E24E3">
            <w:pPr>
              <w:jc w:val="right"/>
              <w:rPr>
                <w:rFonts w:asciiTheme="minorHAnsi" w:hAnsiTheme="minorHAnsi"/>
                <w:i/>
                <w:iCs/>
                <w:szCs w:val="23"/>
              </w:rPr>
            </w:pPr>
            <w:r w:rsidRPr="00D026BC">
              <w:t>170</w:t>
            </w:r>
          </w:p>
        </w:tc>
        <w:tc>
          <w:tcPr>
            <w:tcW w:w="992" w:type="dxa"/>
            <w:tcBorders>
              <w:top w:val="single" w:sz="4" w:space="0" w:color="auto"/>
            </w:tcBorders>
            <w:shd w:val="clear" w:color="auto" w:fill="auto"/>
          </w:tcPr>
          <w:p w14:paraId="7EB863C4" w14:textId="3AC7FE31" w:rsidR="001E24E3" w:rsidRPr="00B97375" w:rsidRDefault="001E24E3" w:rsidP="001E24E3">
            <w:pPr>
              <w:jc w:val="right"/>
              <w:rPr>
                <w:rFonts w:asciiTheme="minorHAnsi" w:hAnsiTheme="minorHAnsi"/>
                <w:i/>
                <w:iCs/>
                <w:szCs w:val="23"/>
              </w:rPr>
            </w:pPr>
            <w:r w:rsidRPr="00D026BC">
              <w:t>35.4</w:t>
            </w:r>
          </w:p>
        </w:tc>
        <w:tc>
          <w:tcPr>
            <w:tcW w:w="236" w:type="dxa"/>
            <w:tcBorders>
              <w:top w:val="single" w:sz="4" w:space="0" w:color="auto"/>
            </w:tcBorders>
            <w:shd w:val="clear" w:color="auto" w:fill="auto"/>
            <w:vAlign w:val="bottom"/>
          </w:tcPr>
          <w:p w14:paraId="02D84B78" w14:textId="77777777" w:rsidR="001E24E3" w:rsidRPr="00B97375" w:rsidRDefault="001E24E3" w:rsidP="001E24E3">
            <w:pPr>
              <w:jc w:val="right"/>
              <w:rPr>
                <w:rFonts w:asciiTheme="minorHAnsi" w:hAnsiTheme="minorHAnsi"/>
                <w:i/>
                <w:iCs/>
                <w:szCs w:val="23"/>
              </w:rPr>
            </w:pPr>
          </w:p>
        </w:tc>
        <w:tc>
          <w:tcPr>
            <w:tcW w:w="910" w:type="dxa"/>
            <w:tcBorders>
              <w:top w:val="single" w:sz="4" w:space="0" w:color="auto"/>
            </w:tcBorders>
            <w:shd w:val="clear" w:color="auto" w:fill="auto"/>
          </w:tcPr>
          <w:p w14:paraId="3ED3F869" w14:textId="3EB8527C" w:rsidR="001E24E3" w:rsidRPr="00B97375" w:rsidRDefault="001E24E3" w:rsidP="001E24E3">
            <w:pPr>
              <w:jc w:val="right"/>
              <w:rPr>
                <w:rFonts w:asciiTheme="minorHAnsi" w:hAnsiTheme="minorHAnsi"/>
                <w:i/>
                <w:iCs/>
                <w:szCs w:val="23"/>
              </w:rPr>
            </w:pPr>
            <w:r w:rsidRPr="00805AB3">
              <w:t>4,522</w:t>
            </w:r>
          </w:p>
        </w:tc>
        <w:tc>
          <w:tcPr>
            <w:tcW w:w="992" w:type="dxa"/>
            <w:tcBorders>
              <w:top w:val="single" w:sz="4" w:space="0" w:color="auto"/>
            </w:tcBorders>
            <w:shd w:val="clear" w:color="auto" w:fill="auto"/>
          </w:tcPr>
          <w:p w14:paraId="64EDA85D" w14:textId="21F68537" w:rsidR="001E24E3" w:rsidRPr="00B97375" w:rsidRDefault="001E24E3" w:rsidP="001E24E3">
            <w:pPr>
              <w:jc w:val="right"/>
              <w:rPr>
                <w:rFonts w:asciiTheme="minorHAnsi" w:hAnsiTheme="minorHAnsi"/>
                <w:i/>
                <w:iCs/>
                <w:szCs w:val="23"/>
              </w:rPr>
            </w:pPr>
            <w:r w:rsidRPr="00805AB3">
              <w:t>847</w:t>
            </w:r>
          </w:p>
        </w:tc>
        <w:tc>
          <w:tcPr>
            <w:tcW w:w="996" w:type="dxa"/>
            <w:tcBorders>
              <w:top w:val="single" w:sz="4" w:space="0" w:color="auto"/>
            </w:tcBorders>
            <w:shd w:val="clear" w:color="auto" w:fill="auto"/>
          </w:tcPr>
          <w:p w14:paraId="0C60EEED" w14:textId="768F4E06" w:rsidR="001E24E3" w:rsidRPr="00B97375" w:rsidRDefault="001E24E3" w:rsidP="001E24E3">
            <w:pPr>
              <w:jc w:val="right"/>
              <w:rPr>
                <w:rFonts w:asciiTheme="minorHAnsi" w:hAnsiTheme="minorHAnsi"/>
                <w:i/>
                <w:iCs/>
                <w:szCs w:val="23"/>
              </w:rPr>
            </w:pPr>
            <w:r w:rsidRPr="00805AB3">
              <w:t>18.7</w:t>
            </w:r>
          </w:p>
        </w:tc>
      </w:tr>
      <w:tr w:rsidR="001E24E3" w:rsidRPr="00B97375" w14:paraId="7DAD597F" w14:textId="77777777" w:rsidTr="00AB0E37">
        <w:trPr>
          <w:trHeight w:val="315"/>
        </w:trPr>
        <w:tc>
          <w:tcPr>
            <w:tcW w:w="2427" w:type="dxa"/>
            <w:shd w:val="clear" w:color="auto" w:fill="auto"/>
            <w:vAlign w:val="bottom"/>
          </w:tcPr>
          <w:p w14:paraId="7C87FEBF" w14:textId="105E5BB4" w:rsidR="001E24E3" w:rsidRPr="00B97375" w:rsidRDefault="001E24E3" w:rsidP="001E24E3">
            <w:pPr>
              <w:ind w:left="193"/>
            </w:pPr>
            <w:r w:rsidRPr="00B97375">
              <w:t>Auckland</w:t>
            </w:r>
          </w:p>
        </w:tc>
        <w:tc>
          <w:tcPr>
            <w:tcW w:w="992" w:type="dxa"/>
            <w:shd w:val="clear" w:color="auto" w:fill="auto"/>
          </w:tcPr>
          <w:p w14:paraId="0844D303" w14:textId="47946097" w:rsidR="001E24E3" w:rsidRPr="00B97375" w:rsidRDefault="001E24E3" w:rsidP="001E24E3">
            <w:pPr>
              <w:jc w:val="right"/>
              <w:rPr>
                <w:rFonts w:asciiTheme="minorHAnsi" w:hAnsiTheme="minorHAnsi"/>
                <w:szCs w:val="23"/>
              </w:rPr>
            </w:pPr>
            <w:r w:rsidRPr="002004D0">
              <w:t>514</w:t>
            </w:r>
          </w:p>
        </w:tc>
        <w:tc>
          <w:tcPr>
            <w:tcW w:w="992" w:type="dxa"/>
            <w:shd w:val="clear" w:color="auto" w:fill="auto"/>
          </w:tcPr>
          <w:p w14:paraId="535FC3AD" w14:textId="1C495086" w:rsidR="001E24E3" w:rsidRPr="00B97375" w:rsidRDefault="001E24E3" w:rsidP="001E24E3">
            <w:pPr>
              <w:jc w:val="right"/>
              <w:rPr>
                <w:rFonts w:asciiTheme="minorHAnsi" w:hAnsiTheme="minorHAnsi"/>
                <w:szCs w:val="23"/>
              </w:rPr>
            </w:pPr>
            <w:r w:rsidRPr="002004D0">
              <w:t>469</w:t>
            </w:r>
          </w:p>
        </w:tc>
        <w:tc>
          <w:tcPr>
            <w:tcW w:w="992" w:type="dxa"/>
            <w:shd w:val="clear" w:color="auto" w:fill="auto"/>
          </w:tcPr>
          <w:p w14:paraId="1BE2966C" w14:textId="5C8722F5" w:rsidR="001E24E3" w:rsidRPr="00B97375" w:rsidRDefault="001E24E3" w:rsidP="001E24E3">
            <w:pPr>
              <w:jc w:val="right"/>
              <w:rPr>
                <w:rFonts w:asciiTheme="minorHAnsi" w:hAnsiTheme="minorHAnsi"/>
                <w:szCs w:val="23"/>
              </w:rPr>
            </w:pPr>
            <w:r w:rsidRPr="002004D0">
              <w:t>91.2</w:t>
            </w:r>
          </w:p>
        </w:tc>
        <w:tc>
          <w:tcPr>
            <w:tcW w:w="236" w:type="dxa"/>
            <w:shd w:val="clear" w:color="auto" w:fill="auto"/>
            <w:vAlign w:val="bottom"/>
          </w:tcPr>
          <w:p w14:paraId="5EB16727" w14:textId="77777777" w:rsidR="001E24E3" w:rsidRPr="00B97375" w:rsidRDefault="001E24E3" w:rsidP="001E24E3">
            <w:pPr>
              <w:jc w:val="right"/>
              <w:rPr>
                <w:rFonts w:asciiTheme="minorHAnsi" w:hAnsiTheme="minorHAnsi"/>
                <w:szCs w:val="23"/>
              </w:rPr>
            </w:pPr>
          </w:p>
        </w:tc>
        <w:tc>
          <w:tcPr>
            <w:tcW w:w="843" w:type="dxa"/>
            <w:shd w:val="clear" w:color="auto" w:fill="auto"/>
          </w:tcPr>
          <w:p w14:paraId="56CF2CAA" w14:textId="200CEEC8" w:rsidR="001E24E3" w:rsidRPr="00B97375" w:rsidRDefault="001E24E3" w:rsidP="001E24E3">
            <w:pPr>
              <w:jc w:val="right"/>
              <w:rPr>
                <w:rFonts w:asciiTheme="minorHAnsi" w:hAnsiTheme="minorHAnsi"/>
                <w:szCs w:val="23"/>
              </w:rPr>
            </w:pPr>
            <w:r w:rsidRPr="00D026BC">
              <w:t>45</w:t>
            </w:r>
          </w:p>
        </w:tc>
        <w:tc>
          <w:tcPr>
            <w:tcW w:w="993" w:type="dxa"/>
            <w:shd w:val="clear" w:color="auto" w:fill="auto"/>
          </w:tcPr>
          <w:p w14:paraId="64F16C5E" w14:textId="1816B718" w:rsidR="001E24E3" w:rsidRPr="00B97375" w:rsidRDefault="001E24E3" w:rsidP="001E24E3">
            <w:pPr>
              <w:jc w:val="right"/>
              <w:rPr>
                <w:rFonts w:asciiTheme="minorHAnsi" w:hAnsiTheme="minorHAnsi"/>
                <w:szCs w:val="23"/>
              </w:rPr>
            </w:pPr>
            <w:r w:rsidRPr="00D026BC">
              <w:t>15</w:t>
            </w:r>
          </w:p>
        </w:tc>
        <w:tc>
          <w:tcPr>
            <w:tcW w:w="992" w:type="dxa"/>
            <w:shd w:val="clear" w:color="auto" w:fill="auto"/>
          </w:tcPr>
          <w:p w14:paraId="1CD74098" w14:textId="14A2CA8B" w:rsidR="001E24E3" w:rsidRPr="00B97375" w:rsidRDefault="001E24E3" w:rsidP="001E24E3">
            <w:pPr>
              <w:jc w:val="right"/>
              <w:rPr>
                <w:rFonts w:asciiTheme="minorHAnsi" w:hAnsiTheme="minorHAnsi"/>
                <w:szCs w:val="23"/>
              </w:rPr>
            </w:pPr>
            <w:r w:rsidRPr="00D026BC">
              <w:t>33.3</w:t>
            </w:r>
          </w:p>
        </w:tc>
        <w:tc>
          <w:tcPr>
            <w:tcW w:w="236" w:type="dxa"/>
            <w:shd w:val="clear" w:color="auto" w:fill="auto"/>
            <w:vAlign w:val="bottom"/>
          </w:tcPr>
          <w:p w14:paraId="08D5D705" w14:textId="77777777" w:rsidR="001E24E3" w:rsidRPr="00B97375" w:rsidRDefault="001E24E3" w:rsidP="001E24E3">
            <w:pPr>
              <w:jc w:val="right"/>
              <w:rPr>
                <w:rFonts w:asciiTheme="minorHAnsi" w:hAnsiTheme="minorHAnsi"/>
                <w:szCs w:val="23"/>
              </w:rPr>
            </w:pPr>
          </w:p>
        </w:tc>
        <w:tc>
          <w:tcPr>
            <w:tcW w:w="910" w:type="dxa"/>
            <w:shd w:val="clear" w:color="auto" w:fill="auto"/>
          </w:tcPr>
          <w:p w14:paraId="0EA69F74" w14:textId="0BF7A921" w:rsidR="001E24E3" w:rsidRPr="00B97375" w:rsidRDefault="001E24E3" w:rsidP="001E24E3">
            <w:pPr>
              <w:jc w:val="right"/>
              <w:rPr>
                <w:rFonts w:asciiTheme="minorHAnsi" w:hAnsiTheme="minorHAnsi"/>
                <w:szCs w:val="23"/>
              </w:rPr>
            </w:pPr>
            <w:r w:rsidRPr="00805AB3">
              <w:t>338</w:t>
            </w:r>
          </w:p>
        </w:tc>
        <w:tc>
          <w:tcPr>
            <w:tcW w:w="992" w:type="dxa"/>
            <w:shd w:val="clear" w:color="auto" w:fill="auto"/>
          </w:tcPr>
          <w:p w14:paraId="293FE74E" w14:textId="63A00481" w:rsidR="001E24E3" w:rsidRPr="00B97375" w:rsidRDefault="001E24E3" w:rsidP="001E24E3">
            <w:pPr>
              <w:jc w:val="right"/>
              <w:rPr>
                <w:rFonts w:asciiTheme="minorHAnsi" w:hAnsiTheme="minorHAnsi"/>
                <w:szCs w:val="23"/>
              </w:rPr>
            </w:pPr>
            <w:r w:rsidRPr="00805AB3">
              <w:t>55</w:t>
            </w:r>
          </w:p>
        </w:tc>
        <w:tc>
          <w:tcPr>
            <w:tcW w:w="996" w:type="dxa"/>
            <w:shd w:val="clear" w:color="auto" w:fill="auto"/>
          </w:tcPr>
          <w:p w14:paraId="13995DBA" w14:textId="16320ED2" w:rsidR="001E24E3" w:rsidRPr="00B97375" w:rsidRDefault="001E24E3" w:rsidP="001E24E3">
            <w:pPr>
              <w:jc w:val="right"/>
              <w:rPr>
                <w:rFonts w:asciiTheme="minorHAnsi" w:hAnsiTheme="minorHAnsi"/>
                <w:szCs w:val="23"/>
              </w:rPr>
            </w:pPr>
            <w:r w:rsidRPr="00805AB3">
              <w:t>16.3</w:t>
            </w:r>
          </w:p>
        </w:tc>
      </w:tr>
      <w:tr w:rsidR="001E24E3" w:rsidRPr="00B97375" w14:paraId="4D93F59C" w14:textId="77777777" w:rsidTr="00AB0E37">
        <w:trPr>
          <w:trHeight w:val="315"/>
        </w:trPr>
        <w:tc>
          <w:tcPr>
            <w:tcW w:w="2427" w:type="dxa"/>
            <w:shd w:val="clear" w:color="auto" w:fill="auto"/>
            <w:vAlign w:val="bottom"/>
            <w:hideMark/>
          </w:tcPr>
          <w:p w14:paraId="7E4F4E6D" w14:textId="5F2BEBFD" w:rsidR="001E24E3" w:rsidRPr="00B97375" w:rsidRDefault="001E24E3" w:rsidP="001E24E3">
            <w:pPr>
              <w:ind w:left="193"/>
            </w:pPr>
            <w:r w:rsidRPr="00B97375">
              <w:t>Bay of Plenty</w:t>
            </w:r>
          </w:p>
        </w:tc>
        <w:tc>
          <w:tcPr>
            <w:tcW w:w="992" w:type="dxa"/>
            <w:shd w:val="clear" w:color="auto" w:fill="auto"/>
          </w:tcPr>
          <w:p w14:paraId="43809E03" w14:textId="0560B98F" w:rsidR="001E24E3" w:rsidRPr="00B97375" w:rsidRDefault="001E24E3" w:rsidP="001E24E3">
            <w:pPr>
              <w:jc w:val="right"/>
              <w:rPr>
                <w:rFonts w:asciiTheme="minorHAnsi" w:hAnsiTheme="minorHAnsi"/>
                <w:szCs w:val="23"/>
              </w:rPr>
            </w:pPr>
            <w:r w:rsidRPr="002004D0">
              <w:t>356</w:t>
            </w:r>
          </w:p>
        </w:tc>
        <w:tc>
          <w:tcPr>
            <w:tcW w:w="992" w:type="dxa"/>
            <w:shd w:val="clear" w:color="auto" w:fill="auto"/>
          </w:tcPr>
          <w:p w14:paraId="383AC104" w14:textId="2D8840F2" w:rsidR="001E24E3" w:rsidRPr="00B97375" w:rsidRDefault="001E24E3" w:rsidP="001E24E3">
            <w:pPr>
              <w:jc w:val="right"/>
              <w:rPr>
                <w:rFonts w:asciiTheme="minorHAnsi" w:hAnsiTheme="minorHAnsi"/>
                <w:szCs w:val="23"/>
              </w:rPr>
            </w:pPr>
            <w:r w:rsidRPr="002004D0">
              <w:t>306</w:t>
            </w:r>
          </w:p>
        </w:tc>
        <w:tc>
          <w:tcPr>
            <w:tcW w:w="992" w:type="dxa"/>
            <w:shd w:val="clear" w:color="auto" w:fill="auto"/>
          </w:tcPr>
          <w:p w14:paraId="410B8DD2" w14:textId="5D670856" w:rsidR="001E24E3" w:rsidRPr="00B97375" w:rsidRDefault="001E24E3" w:rsidP="001E24E3">
            <w:pPr>
              <w:jc w:val="right"/>
              <w:rPr>
                <w:rFonts w:asciiTheme="minorHAnsi" w:hAnsiTheme="minorHAnsi"/>
                <w:szCs w:val="23"/>
              </w:rPr>
            </w:pPr>
            <w:r w:rsidRPr="002004D0">
              <w:t>86.0</w:t>
            </w:r>
          </w:p>
        </w:tc>
        <w:tc>
          <w:tcPr>
            <w:tcW w:w="236" w:type="dxa"/>
            <w:shd w:val="clear" w:color="auto" w:fill="auto"/>
            <w:vAlign w:val="bottom"/>
          </w:tcPr>
          <w:p w14:paraId="734C832F" w14:textId="77777777" w:rsidR="001E24E3" w:rsidRPr="00B97375" w:rsidRDefault="001E24E3" w:rsidP="001E24E3">
            <w:pPr>
              <w:jc w:val="right"/>
              <w:rPr>
                <w:rFonts w:asciiTheme="minorHAnsi" w:hAnsiTheme="minorHAnsi"/>
                <w:szCs w:val="23"/>
              </w:rPr>
            </w:pPr>
          </w:p>
        </w:tc>
        <w:tc>
          <w:tcPr>
            <w:tcW w:w="843" w:type="dxa"/>
            <w:shd w:val="clear" w:color="auto" w:fill="auto"/>
          </w:tcPr>
          <w:p w14:paraId="5951905E" w14:textId="25DD15F0" w:rsidR="001E24E3" w:rsidRPr="00B97375" w:rsidRDefault="001E24E3" w:rsidP="001E24E3">
            <w:pPr>
              <w:jc w:val="right"/>
              <w:rPr>
                <w:rFonts w:asciiTheme="minorHAnsi" w:hAnsiTheme="minorHAnsi"/>
                <w:szCs w:val="23"/>
              </w:rPr>
            </w:pPr>
            <w:r w:rsidRPr="00D026BC">
              <w:t>33</w:t>
            </w:r>
          </w:p>
        </w:tc>
        <w:tc>
          <w:tcPr>
            <w:tcW w:w="993" w:type="dxa"/>
            <w:shd w:val="clear" w:color="auto" w:fill="auto"/>
          </w:tcPr>
          <w:p w14:paraId="291C4E60" w14:textId="575F59CD" w:rsidR="001E24E3" w:rsidRPr="00B97375" w:rsidRDefault="001E24E3" w:rsidP="001E24E3">
            <w:pPr>
              <w:jc w:val="right"/>
              <w:rPr>
                <w:rFonts w:asciiTheme="minorHAnsi" w:hAnsiTheme="minorHAnsi"/>
                <w:szCs w:val="23"/>
              </w:rPr>
            </w:pPr>
            <w:r w:rsidRPr="00D026BC">
              <w:t>15</w:t>
            </w:r>
          </w:p>
        </w:tc>
        <w:tc>
          <w:tcPr>
            <w:tcW w:w="992" w:type="dxa"/>
            <w:shd w:val="clear" w:color="auto" w:fill="auto"/>
          </w:tcPr>
          <w:p w14:paraId="3DF785C0" w14:textId="5A9A5229" w:rsidR="001E24E3" w:rsidRPr="00B97375" w:rsidRDefault="001E24E3" w:rsidP="001E24E3">
            <w:pPr>
              <w:jc w:val="right"/>
              <w:rPr>
                <w:rFonts w:asciiTheme="minorHAnsi" w:hAnsiTheme="minorHAnsi"/>
                <w:szCs w:val="23"/>
              </w:rPr>
            </w:pPr>
            <w:r w:rsidRPr="00D026BC">
              <w:t>45.5</w:t>
            </w:r>
          </w:p>
        </w:tc>
        <w:tc>
          <w:tcPr>
            <w:tcW w:w="236" w:type="dxa"/>
            <w:shd w:val="clear" w:color="auto" w:fill="auto"/>
            <w:vAlign w:val="bottom"/>
          </w:tcPr>
          <w:p w14:paraId="5BD2FE86" w14:textId="77777777" w:rsidR="001E24E3" w:rsidRPr="00B97375" w:rsidRDefault="001E24E3" w:rsidP="001E24E3">
            <w:pPr>
              <w:jc w:val="right"/>
              <w:rPr>
                <w:rFonts w:asciiTheme="minorHAnsi" w:hAnsiTheme="minorHAnsi"/>
                <w:szCs w:val="23"/>
              </w:rPr>
            </w:pPr>
          </w:p>
        </w:tc>
        <w:tc>
          <w:tcPr>
            <w:tcW w:w="910" w:type="dxa"/>
            <w:shd w:val="clear" w:color="auto" w:fill="auto"/>
          </w:tcPr>
          <w:p w14:paraId="487B4A79" w14:textId="03242C13" w:rsidR="001E24E3" w:rsidRPr="00B97375" w:rsidRDefault="001E24E3" w:rsidP="001E24E3">
            <w:pPr>
              <w:jc w:val="right"/>
              <w:rPr>
                <w:rFonts w:asciiTheme="minorHAnsi" w:hAnsiTheme="minorHAnsi"/>
                <w:szCs w:val="23"/>
              </w:rPr>
            </w:pPr>
            <w:r w:rsidRPr="00805AB3">
              <w:t>203</w:t>
            </w:r>
          </w:p>
        </w:tc>
        <w:tc>
          <w:tcPr>
            <w:tcW w:w="992" w:type="dxa"/>
            <w:shd w:val="clear" w:color="auto" w:fill="auto"/>
          </w:tcPr>
          <w:p w14:paraId="3CE4DE19" w14:textId="3F463916" w:rsidR="001E24E3" w:rsidRPr="00B97375" w:rsidRDefault="001E24E3" w:rsidP="001E24E3">
            <w:pPr>
              <w:jc w:val="right"/>
              <w:rPr>
                <w:rFonts w:asciiTheme="minorHAnsi" w:hAnsiTheme="minorHAnsi"/>
                <w:szCs w:val="23"/>
              </w:rPr>
            </w:pPr>
            <w:r w:rsidRPr="00805AB3">
              <w:t>28</w:t>
            </w:r>
          </w:p>
        </w:tc>
        <w:tc>
          <w:tcPr>
            <w:tcW w:w="996" w:type="dxa"/>
            <w:shd w:val="clear" w:color="auto" w:fill="auto"/>
          </w:tcPr>
          <w:p w14:paraId="33292C44" w14:textId="5F6FF533" w:rsidR="001E24E3" w:rsidRPr="00B97375" w:rsidRDefault="001E24E3" w:rsidP="001E24E3">
            <w:pPr>
              <w:jc w:val="right"/>
              <w:rPr>
                <w:rFonts w:asciiTheme="minorHAnsi" w:hAnsiTheme="minorHAnsi"/>
                <w:szCs w:val="23"/>
              </w:rPr>
            </w:pPr>
            <w:r w:rsidRPr="00805AB3">
              <w:t>13.8</w:t>
            </w:r>
          </w:p>
        </w:tc>
      </w:tr>
      <w:tr w:rsidR="001E24E3" w:rsidRPr="00B97375" w14:paraId="3557A4F4" w14:textId="77777777" w:rsidTr="00AB0E37">
        <w:trPr>
          <w:trHeight w:val="315"/>
        </w:trPr>
        <w:tc>
          <w:tcPr>
            <w:tcW w:w="2427" w:type="dxa"/>
            <w:shd w:val="clear" w:color="auto" w:fill="auto"/>
            <w:vAlign w:val="bottom"/>
            <w:hideMark/>
          </w:tcPr>
          <w:p w14:paraId="40423165" w14:textId="61EE7DF1" w:rsidR="001E24E3" w:rsidRPr="00B97375" w:rsidRDefault="001E24E3" w:rsidP="001E24E3">
            <w:pPr>
              <w:ind w:left="193"/>
            </w:pPr>
            <w:r w:rsidRPr="00B97375">
              <w:t>Canterbury</w:t>
            </w:r>
          </w:p>
        </w:tc>
        <w:tc>
          <w:tcPr>
            <w:tcW w:w="992" w:type="dxa"/>
            <w:shd w:val="clear" w:color="auto" w:fill="auto"/>
          </w:tcPr>
          <w:p w14:paraId="466DD3B8" w14:textId="7E31DECB" w:rsidR="001E24E3" w:rsidRPr="00B97375" w:rsidRDefault="001E24E3" w:rsidP="001E24E3">
            <w:pPr>
              <w:jc w:val="right"/>
              <w:rPr>
                <w:rFonts w:asciiTheme="minorHAnsi" w:hAnsiTheme="minorHAnsi"/>
                <w:szCs w:val="23"/>
              </w:rPr>
            </w:pPr>
            <w:r w:rsidRPr="002004D0">
              <w:t>954</w:t>
            </w:r>
          </w:p>
        </w:tc>
        <w:tc>
          <w:tcPr>
            <w:tcW w:w="992" w:type="dxa"/>
            <w:shd w:val="clear" w:color="auto" w:fill="auto"/>
          </w:tcPr>
          <w:p w14:paraId="7E60267C" w14:textId="72A197B6" w:rsidR="001E24E3" w:rsidRPr="00B97375" w:rsidRDefault="001E24E3" w:rsidP="001E24E3">
            <w:pPr>
              <w:jc w:val="right"/>
              <w:rPr>
                <w:rFonts w:asciiTheme="minorHAnsi" w:hAnsiTheme="minorHAnsi"/>
                <w:szCs w:val="23"/>
              </w:rPr>
            </w:pPr>
            <w:r w:rsidRPr="002004D0">
              <w:t>897</w:t>
            </w:r>
          </w:p>
        </w:tc>
        <w:tc>
          <w:tcPr>
            <w:tcW w:w="992" w:type="dxa"/>
            <w:shd w:val="clear" w:color="auto" w:fill="auto"/>
          </w:tcPr>
          <w:p w14:paraId="49B171C9" w14:textId="668ADA5D" w:rsidR="001E24E3" w:rsidRPr="00B97375" w:rsidRDefault="001E24E3" w:rsidP="001E24E3">
            <w:pPr>
              <w:jc w:val="right"/>
              <w:rPr>
                <w:rFonts w:asciiTheme="minorHAnsi" w:hAnsiTheme="minorHAnsi"/>
                <w:szCs w:val="23"/>
              </w:rPr>
            </w:pPr>
            <w:r w:rsidRPr="002004D0">
              <w:t>94.0</w:t>
            </w:r>
          </w:p>
        </w:tc>
        <w:tc>
          <w:tcPr>
            <w:tcW w:w="236" w:type="dxa"/>
            <w:shd w:val="clear" w:color="auto" w:fill="auto"/>
            <w:vAlign w:val="bottom"/>
          </w:tcPr>
          <w:p w14:paraId="376706E9" w14:textId="77777777" w:rsidR="001E24E3" w:rsidRPr="00B97375" w:rsidRDefault="001E24E3" w:rsidP="001E24E3">
            <w:pPr>
              <w:jc w:val="right"/>
              <w:rPr>
                <w:rFonts w:asciiTheme="minorHAnsi" w:hAnsiTheme="minorHAnsi"/>
                <w:szCs w:val="23"/>
              </w:rPr>
            </w:pPr>
          </w:p>
        </w:tc>
        <w:tc>
          <w:tcPr>
            <w:tcW w:w="843" w:type="dxa"/>
            <w:shd w:val="clear" w:color="auto" w:fill="auto"/>
          </w:tcPr>
          <w:p w14:paraId="0680D8C9" w14:textId="1BE90110" w:rsidR="001E24E3" w:rsidRPr="00B97375" w:rsidRDefault="001E24E3" w:rsidP="001E24E3">
            <w:pPr>
              <w:jc w:val="right"/>
              <w:rPr>
                <w:rFonts w:asciiTheme="minorHAnsi" w:hAnsiTheme="minorHAnsi"/>
                <w:szCs w:val="23"/>
              </w:rPr>
            </w:pPr>
            <w:r w:rsidRPr="00D026BC">
              <w:t>53</w:t>
            </w:r>
          </w:p>
        </w:tc>
        <w:tc>
          <w:tcPr>
            <w:tcW w:w="993" w:type="dxa"/>
            <w:shd w:val="clear" w:color="auto" w:fill="auto"/>
          </w:tcPr>
          <w:p w14:paraId="18095D15" w14:textId="5F7F5DF2" w:rsidR="001E24E3" w:rsidRPr="00B97375" w:rsidRDefault="001E24E3" w:rsidP="001E24E3">
            <w:pPr>
              <w:jc w:val="right"/>
              <w:rPr>
                <w:rFonts w:asciiTheme="minorHAnsi" w:hAnsiTheme="minorHAnsi"/>
                <w:szCs w:val="23"/>
              </w:rPr>
            </w:pPr>
            <w:r w:rsidRPr="00D026BC">
              <w:t>17</w:t>
            </w:r>
          </w:p>
        </w:tc>
        <w:tc>
          <w:tcPr>
            <w:tcW w:w="992" w:type="dxa"/>
            <w:shd w:val="clear" w:color="auto" w:fill="auto"/>
          </w:tcPr>
          <w:p w14:paraId="3A449BBD" w14:textId="2D73BAB7" w:rsidR="001E24E3" w:rsidRPr="00B97375" w:rsidRDefault="001E24E3" w:rsidP="001E24E3">
            <w:pPr>
              <w:jc w:val="right"/>
              <w:rPr>
                <w:rFonts w:asciiTheme="minorHAnsi" w:hAnsiTheme="minorHAnsi"/>
                <w:szCs w:val="23"/>
              </w:rPr>
            </w:pPr>
            <w:r w:rsidRPr="00D026BC">
              <w:t>32.1</w:t>
            </w:r>
          </w:p>
        </w:tc>
        <w:tc>
          <w:tcPr>
            <w:tcW w:w="236" w:type="dxa"/>
            <w:shd w:val="clear" w:color="auto" w:fill="auto"/>
            <w:vAlign w:val="bottom"/>
          </w:tcPr>
          <w:p w14:paraId="75176278" w14:textId="77777777" w:rsidR="001E24E3" w:rsidRPr="00B97375" w:rsidRDefault="001E24E3" w:rsidP="001E24E3">
            <w:pPr>
              <w:jc w:val="right"/>
              <w:rPr>
                <w:rFonts w:asciiTheme="minorHAnsi" w:hAnsiTheme="minorHAnsi"/>
                <w:szCs w:val="23"/>
              </w:rPr>
            </w:pPr>
          </w:p>
        </w:tc>
        <w:tc>
          <w:tcPr>
            <w:tcW w:w="910" w:type="dxa"/>
            <w:shd w:val="clear" w:color="auto" w:fill="auto"/>
          </w:tcPr>
          <w:p w14:paraId="1D299A5E" w14:textId="5833E022" w:rsidR="001E24E3" w:rsidRPr="00B97375" w:rsidRDefault="001E24E3" w:rsidP="001E24E3">
            <w:pPr>
              <w:jc w:val="right"/>
              <w:rPr>
                <w:rFonts w:asciiTheme="minorHAnsi" w:hAnsiTheme="minorHAnsi"/>
                <w:szCs w:val="23"/>
              </w:rPr>
            </w:pPr>
            <w:r w:rsidRPr="00805AB3">
              <w:t>624</w:t>
            </w:r>
          </w:p>
        </w:tc>
        <w:tc>
          <w:tcPr>
            <w:tcW w:w="992" w:type="dxa"/>
            <w:shd w:val="clear" w:color="auto" w:fill="auto"/>
          </w:tcPr>
          <w:p w14:paraId="6013DCE4" w14:textId="4A96D155" w:rsidR="001E24E3" w:rsidRPr="00B97375" w:rsidRDefault="001E24E3" w:rsidP="001E24E3">
            <w:pPr>
              <w:jc w:val="right"/>
              <w:rPr>
                <w:rFonts w:asciiTheme="minorHAnsi" w:hAnsiTheme="minorHAnsi"/>
                <w:szCs w:val="23"/>
              </w:rPr>
            </w:pPr>
            <w:r w:rsidRPr="00805AB3">
              <w:t>135</w:t>
            </w:r>
          </w:p>
        </w:tc>
        <w:tc>
          <w:tcPr>
            <w:tcW w:w="996" w:type="dxa"/>
            <w:shd w:val="clear" w:color="auto" w:fill="auto"/>
          </w:tcPr>
          <w:p w14:paraId="750E0160" w14:textId="154CD417" w:rsidR="001E24E3" w:rsidRPr="00B97375" w:rsidRDefault="001E24E3" w:rsidP="001E24E3">
            <w:pPr>
              <w:jc w:val="right"/>
              <w:rPr>
                <w:rFonts w:asciiTheme="minorHAnsi" w:hAnsiTheme="minorHAnsi"/>
                <w:szCs w:val="23"/>
              </w:rPr>
            </w:pPr>
            <w:r w:rsidRPr="00805AB3">
              <w:t>21.6</w:t>
            </w:r>
          </w:p>
        </w:tc>
      </w:tr>
      <w:tr w:rsidR="001E24E3" w:rsidRPr="00B97375" w14:paraId="3ACAAB1C" w14:textId="77777777" w:rsidTr="00AB0E37">
        <w:trPr>
          <w:trHeight w:val="315"/>
        </w:trPr>
        <w:tc>
          <w:tcPr>
            <w:tcW w:w="2427" w:type="dxa"/>
            <w:shd w:val="clear" w:color="auto" w:fill="auto"/>
            <w:vAlign w:val="bottom"/>
            <w:hideMark/>
          </w:tcPr>
          <w:p w14:paraId="7E5FFFD3" w14:textId="75A907AA" w:rsidR="001E24E3" w:rsidRPr="00B97375" w:rsidRDefault="001E24E3" w:rsidP="001E24E3">
            <w:pPr>
              <w:ind w:left="193"/>
            </w:pPr>
            <w:r w:rsidRPr="00B97375">
              <w:t>Capital &amp; Coast</w:t>
            </w:r>
          </w:p>
        </w:tc>
        <w:tc>
          <w:tcPr>
            <w:tcW w:w="992" w:type="dxa"/>
            <w:shd w:val="clear" w:color="auto" w:fill="auto"/>
          </w:tcPr>
          <w:p w14:paraId="43E64407" w14:textId="13705E34" w:rsidR="001E24E3" w:rsidRPr="00B97375" w:rsidRDefault="001E24E3" w:rsidP="001E24E3">
            <w:pPr>
              <w:jc w:val="right"/>
              <w:rPr>
                <w:rFonts w:asciiTheme="minorHAnsi" w:hAnsiTheme="minorHAnsi"/>
                <w:szCs w:val="23"/>
              </w:rPr>
            </w:pPr>
            <w:r w:rsidRPr="002004D0">
              <w:t>291</w:t>
            </w:r>
          </w:p>
        </w:tc>
        <w:tc>
          <w:tcPr>
            <w:tcW w:w="992" w:type="dxa"/>
            <w:shd w:val="clear" w:color="auto" w:fill="auto"/>
          </w:tcPr>
          <w:p w14:paraId="73CC9C7A" w14:textId="5764B5DF" w:rsidR="001E24E3" w:rsidRPr="00B97375" w:rsidRDefault="001E24E3" w:rsidP="001E24E3">
            <w:pPr>
              <w:jc w:val="right"/>
              <w:rPr>
                <w:rFonts w:asciiTheme="minorHAnsi" w:hAnsiTheme="minorHAnsi"/>
                <w:szCs w:val="23"/>
              </w:rPr>
            </w:pPr>
            <w:r w:rsidRPr="002004D0">
              <w:t>267</w:t>
            </w:r>
          </w:p>
        </w:tc>
        <w:tc>
          <w:tcPr>
            <w:tcW w:w="992" w:type="dxa"/>
            <w:shd w:val="clear" w:color="auto" w:fill="auto"/>
          </w:tcPr>
          <w:p w14:paraId="0B9BEFA8" w14:textId="5C0C4AC3" w:rsidR="001E24E3" w:rsidRPr="00B97375" w:rsidRDefault="001E24E3" w:rsidP="001E24E3">
            <w:pPr>
              <w:jc w:val="right"/>
              <w:rPr>
                <w:rFonts w:asciiTheme="minorHAnsi" w:hAnsiTheme="minorHAnsi"/>
                <w:szCs w:val="23"/>
              </w:rPr>
            </w:pPr>
            <w:r w:rsidRPr="002004D0">
              <w:t>91.8</w:t>
            </w:r>
          </w:p>
        </w:tc>
        <w:tc>
          <w:tcPr>
            <w:tcW w:w="236" w:type="dxa"/>
            <w:shd w:val="clear" w:color="auto" w:fill="auto"/>
            <w:vAlign w:val="bottom"/>
          </w:tcPr>
          <w:p w14:paraId="7845B2E8" w14:textId="77777777" w:rsidR="001E24E3" w:rsidRPr="00B97375" w:rsidRDefault="001E24E3" w:rsidP="001E24E3">
            <w:pPr>
              <w:jc w:val="right"/>
              <w:rPr>
                <w:rFonts w:asciiTheme="minorHAnsi" w:hAnsiTheme="minorHAnsi"/>
                <w:szCs w:val="23"/>
              </w:rPr>
            </w:pPr>
          </w:p>
        </w:tc>
        <w:tc>
          <w:tcPr>
            <w:tcW w:w="843" w:type="dxa"/>
            <w:shd w:val="clear" w:color="auto" w:fill="auto"/>
          </w:tcPr>
          <w:p w14:paraId="24ED54EF" w14:textId="48BF2DB9" w:rsidR="001E24E3" w:rsidRPr="00B97375" w:rsidRDefault="001E24E3" w:rsidP="001E24E3">
            <w:pPr>
              <w:jc w:val="right"/>
              <w:rPr>
                <w:rFonts w:asciiTheme="minorHAnsi" w:hAnsiTheme="minorHAnsi"/>
                <w:szCs w:val="23"/>
              </w:rPr>
            </w:pPr>
            <w:r w:rsidRPr="00D026BC">
              <w:t>20</w:t>
            </w:r>
          </w:p>
        </w:tc>
        <w:tc>
          <w:tcPr>
            <w:tcW w:w="993" w:type="dxa"/>
            <w:shd w:val="clear" w:color="auto" w:fill="auto"/>
          </w:tcPr>
          <w:p w14:paraId="3FE028F8" w14:textId="5669BD94" w:rsidR="001E24E3" w:rsidRPr="00B97375" w:rsidRDefault="001E24E3" w:rsidP="001E24E3">
            <w:pPr>
              <w:jc w:val="right"/>
              <w:rPr>
                <w:rFonts w:asciiTheme="minorHAnsi" w:hAnsiTheme="minorHAnsi"/>
                <w:szCs w:val="23"/>
              </w:rPr>
            </w:pPr>
            <w:r w:rsidRPr="00D026BC">
              <w:t>12</w:t>
            </w:r>
          </w:p>
        </w:tc>
        <w:tc>
          <w:tcPr>
            <w:tcW w:w="992" w:type="dxa"/>
            <w:shd w:val="clear" w:color="auto" w:fill="auto"/>
          </w:tcPr>
          <w:p w14:paraId="15908B43" w14:textId="18812472" w:rsidR="001E24E3" w:rsidRPr="00B97375" w:rsidRDefault="001E24E3" w:rsidP="001E24E3">
            <w:pPr>
              <w:jc w:val="right"/>
              <w:rPr>
                <w:rFonts w:asciiTheme="minorHAnsi" w:hAnsiTheme="minorHAnsi"/>
                <w:szCs w:val="23"/>
              </w:rPr>
            </w:pPr>
            <w:r w:rsidRPr="00D026BC">
              <w:t>60.0</w:t>
            </w:r>
          </w:p>
        </w:tc>
        <w:tc>
          <w:tcPr>
            <w:tcW w:w="236" w:type="dxa"/>
            <w:shd w:val="clear" w:color="auto" w:fill="auto"/>
            <w:vAlign w:val="bottom"/>
          </w:tcPr>
          <w:p w14:paraId="653B42A8" w14:textId="77777777" w:rsidR="001E24E3" w:rsidRPr="00B97375" w:rsidRDefault="001E24E3" w:rsidP="001E24E3">
            <w:pPr>
              <w:jc w:val="right"/>
              <w:rPr>
                <w:rFonts w:asciiTheme="minorHAnsi" w:hAnsiTheme="minorHAnsi"/>
                <w:szCs w:val="23"/>
              </w:rPr>
            </w:pPr>
          </w:p>
        </w:tc>
        <w:tc>
          <w:tcPr>
            <w:tcW w:w="910" w:type="dxa"/>
            <w:shd w:val="clear" w:color="auto" w:fill="auto"/>
          </w:tcPr>
          <w:p w14:paraId="2D792583" w14:textId="542DCB88" w:rsidR="001E24E3" w:rsidRPr="00B97375" w:rsidRDefault="001E24E3" w:rsidP="001E24E3">
            <w:pPr>
              <w:jc w:val="right"/>
              <w:rPr>
                <w:rFonts w:asciiTheme="minorHAnsi" w:hAnsiTheme="minorHAnsi"/>
                <w:szCs w:val="23"/>
              </w:rPr>
            </w:pPr>
            <w:r w:rsidRPr="00805AB3">
              <w:t>399</w:t>
            </w:r>
          </w:p>
        </w:tc>
        <w:tc>
          <w:tcPr>
            <w:tcW w:w="992" w:type="dxa"/>
            <w:shd w:val="clear" w:color="auto" w:fill="auto"/>
          </w:tcPr>
          <w:p w14:paraId="1BA0DD72" w14:textId="4050D979" w:rsidR="001E24E3" w:rsidRPr="00B97375" w:rsidRDefault="001E24E3" w:rsidP="001E24E3">
            <w:pPr>
              <w:jc w:val="right"/>
              <w:rPr>
                <w:rFonts w:asciiTheme="minorHAnsi" w:hAnsiTheme="minorHAnsi"/>
                <w:szCs w:val="23"/>
              </w:rPr>
            </w:pPr>
            <w:r w:rsidRPr="00805AB3">
              <w:t>109</w:t>
            </w:r>
          </w:p>
        </w:tc>
        <w:tc>
          <w:tcPr>
            <w:tcW w:w="996" w:type="dxa"/>
            <w:shd w:val="clear" w:color="auto" w:fill="auto"/>
          </w:tcPr>
          <w:p w14:paraId="055C2380" w14:textId="25C56F21" w:rsidR="001E24E3" w:rsidRPr="00B97375" w:rsidRDefault="001E24E3" w:rsidP="001E24E3">
            <w:pPr>
              <w:jc w:val="right"/>
              <w:rPr>
                <w:rFonts w:asciiTheme="minorHAnsi" w:hAnsiTheme="minorHAnsi"/>
                <w:szCs w:val="23"/>
              </w:rPr>
            </w:pPr>
            <w:r w:rsidRPr="00805AB3">
              <w:t>27.3</w:t>
            </w:r>
          </w:p>
        </w:tc>
      </w:tr>
      <w:tr w:rsidR="001E24E3" w:rsidRPr="00B97375" w14:paraId="16179A62" w14:textId="77777777" w:rsidTr="00AB0E37">
        <w:trPr>
          <w:trHeight w:val="315"/>
        </w:trPr>
        <w:tc>
          <w:tcPr>
            <w:tcW w:w="2427" w:type="dxa"/>
            <w:shd w:val="clear" w:color="auto" w:fill="auto"/>
            <w:vAlign w:val="bottom"/>
            <w:hideMark/>
          </w:tcPr>
          <w:p w14:paraId="0C132133" w14:textId="4BB4B6A0" w:rsidR="001E24E3" w:rsidRPr="00B97375" w:rsidRDefault="001E24E3" w:rsidP="001E24E3">
            <w:pPr>
              <w:ind w:left="193"/>
            </w:pPr>
            <w:r w:rsidRPr="00B97375">
              <w:t>Counties Manukau</w:t>
            </w:r>
          </w:p>
        </w:tc>
        <w:tc>
          <w:tcPr>
            <w:tcW w:w="992" w:type="dxa"/>
            <w:shd w:val="clear" w:color="auto" w:fill="auto"/>
          </w:tcPr>
          <w:p w14:paraId="54ED54B4" w14:textId="14CC1AE8" w:rsidR="001E24E3" w:rsidRPr="00B97375" w:rsidRDefault="001E24E3" w:rsidP="001E24E3">
            <w:pPr>
              <w:jc w:val="right"/>
              <w:rPr>
                <w:rFonts w:asciiTheme="minorHAnsi" w:hAnsiTheme="minorHAnsi"/>
                <w:szCs w:val="23"/>
              </w:rPr>
            </w:pPr>
            <w:r w:rsidRPr="002004D0">
              <w:t>444</w:t>
            </w:r>
          </w:p>
        </w:tc>
        <w:tc>
          <w:tcPr>
            <w:tcW w:w="992" w:type="dxa"/>
            <w:shd w:val="clear" w:color="auto" w:fill="auto"/>
          </w:tcPr>
          <w:p w14:paraId="2FD7598E" w14:textId="6F20192F" w:rsidR="001E24E3" w:rsidRPr="00B97375" w:rsidRDefault="001E24E3" w:rsidP="001E24E3">
            <w:pPr>
              <w:jc w:val="right"/>
              <w:rPr>
                <w:rFonts w:asciiTheme="minorHAnsi" w:hAnsiTheme="minorHAnsi"/>
                <w:szCs w:val="23"/>
              </w:rPr>
            </w:pPr>
            <w:r w:rsidRPr="002004D0">
              <w:t>429</w:t>
            </w:r>
          </w:p>
        </w:tc>
        <w:tc>
          <w:tcPr>
            <w:tcW w:w="992" w:type="dxa"/>
            <w:shd w:val="clear" w:color="auto" w:fill="auto"/>
          </w:tcPr>
          <w:p w14:paraId="73936018" w14:textId="00B64311" w:rsidR="001E24E3" w:rsidRPr="00B97375" w:rsidRDefault="001E24E3" w:rsidP="001E24E3">
            <w:pPr>
              <w:jc w:val="right"/>
              <w:rPr>
                <w:rFonts w:asciiTheme="minorHAnsi" w:hAnsiTheme="minorHAnsi"/>
                <w:szCs w:val="23"/>
              </w:rPr>
            </w:pPr>
            <w:r w:rsidRPr="002004D0">
              <w:t>96.6</w:t>
            </w:r>
          </w:p>
        </w:tc>
        <w:tc>
          <w:tcPr>
            <w:tcW w:w="236" w:type="dxa"/>
            <w:shd w:val="clear" w:color="auto" w:fill="auto"/>
            <w:vAlign w:val="bottom"/>
          </w:tcPr>
          <w:p w14:paraId="77DA6BCE" w14:textId="77777777" w:rsidR="001E24E3" w:rsidRPr="00B97375" w:rsidRDefault="001E24E3" w:rsidP="001E24E3">
            <w:pPr>
              <w:jc w:val="right"/>
              <w:rPr>
                <w:rFonts w:asciiTheme="minorHAnsi" w:hAnsiTheme="minorHAnsi"/>
                <w:szCs w:val="23"/>
              </w:rPr>
            </w:pPr>
          </w:p>
        </w:tc>
        <w:tc>
          <w:tcPr>
            <w:tcW w:w="843" w:type="dxa"/>
            <w:shd w:val="clear" w:color="auto" w:fill="auto"/>
          </w:tcPr>
          <w:p w14:paraId="1166BE0B" w14:textId="4E817781" w:rsidR="001E24E3" w:rsidRPr="00B97375" w:rsidRDefault="001E24E3" w:rsidP="001E24E3">
            <w:pPr>
              <w:jc w:val="right"/>
              <w:rPr>
                <w:rFonts w:asciiTheme="minorHAnsi" w:hAnsiTheme="minorHAnsi"/>
                <w:szCs w:val="23"/>
              </w:rPr>
            </w:pPr>
            <w:r w:rsidRPr="00D026BC">
              <w:t>34</w:t>
            </w:r>
          </w:p>
        </w:tc>
        <w:tc>
          <w:tcPr>
            <w:tcW w:w="993" w:type="dxa"/>
            <w:shd w:val="clear" w:color="auto" w:fill="auto"/>
          </w:tcPr>
          <w:p w14:paraId="2D955762" w14:textId="3FA95EFE" w:rsidR="001E24E3" w:rsidRPr="00B97375" w:rsidRDefault="001E24E3" w:rsidP="001E24E3">
            <w:pPr>
              <w:jc w:val="right"/>
              <w:rPr>
                <w:rFonts w:asciiTheme="minorHAnsi" w:hAnsiTheme="minorHAnsi"/>
                <w:szCs w:val="23"/>
              </w:rPr>
            </w:pPr>
            <w:r w:rsidRPr="00D026BC">
              <w:t>12</w:t>
            </w:r>
          </w:p>
        </w:tc>
        <w:tc>
          <w:tcPr>
            <w:tcW w:w="992" w:type="dxa"/>
            <w:shd w:val="clear" w:color="auto" w:fill="auto"/>
          </w:tcPr>
          <w:p w14:paraId="55460498" w14:textId="329346E2" w:rsidR="001E24E3" w:rsidRPr="00B97375" w:rsidRDefault="001E24E3" w:rsidP="001E24E3">
            <w:pPr>
              <w:jc w:val="right"/>
              <w:rPr>
                <w:rFonts w:asciiTheme="minorHAnsi" w:hAnsiTheme="minorHAnsi"/>
                <w:szCs w:val="23"/>
              </w:rPr>
            </w:pPr>
            <w:r w:rsidRPr="00D026BC">
              <w:t>35.3</w:t>
            </w:r>
          </w:p>
        </w:tc>
        <w:tc>
          <w:tcPr>
            <w:tcW w:w="236" w:type="dxa"/>
            <w:shd w:val="clear" w:color="auto" w:fill="auto"/>
            <w:vAlign w:val="bottom"/>
          </w:tcPr>
          <w:p w14:paraId="7A2B2BAF" w14:textId="77777777" w:rsidR="001E24E3" w:rsidRPr="00B97375" w:rsidRDefault="001E24E3" w:rsidP="001E24E3">
            <w:pPr>
              <w:jc w:val="right"/>
              <w:rPr>
                <w:rFonts w:asciiTheme="minorHAnsi" w:hAnsiTheme="minorHAnsi"/>
                <w:szCs w:val="23"/>
              </w:rPr>
            </w:pPr>
          </w:p>
        </w:tc>
        <w:tc>
          <w:tcPr>
            <w:tcW w:w="910" w:type="dxa"/>
            <w:shd w:val="clear" w:color="auto" w:fill="auto"/>
          </w:tcPr>
          <w:p w14:paraId="6537CB10" w14:textId="11DA804C" w:rsidR="001E24E3" w:rsidRPr="00B97375" w:rsidRDefault="001E24E3" w:rsidP="001E24E3">
            <w:pPr>
              <w:jc w:val="right"/>
              <w:rPr>
                <w:rFonts w:asciiTheme="minorHAnsi" w:hAnsiTheme="minorHAnsi"/>
                <w:szCs w:val="23"/>
              </w:rPr>
            </w:pPr>
            <w:r w:rsidRPr="00805AB3">
              <w:t>338</w:t>
            </w:r>
          </w:p>
        </w:tc>
        <w:tc>
          <w:tcPr>
            <w:tcW w:w="992" w:type="dxa"/>
            <w:shd w:val="clear" w:color="auto" w:fill="auto"/>
          </w:tcPr>
          <w:p w14:paraId="287613A2" w14:textId="5EE68F05" w:rsidR="001E24E3" w:rsidRPr="00B97375" w:rsidRDefault="001E24E3" w:rsidP="001E24E3">
            <w:pPr>
              <w:jc w:val="right"/>
              <w:rPr>
                <w:rFonts w:asciiTheme="minorHAnsi" w:hAnsiTheme="minorHAnsi"/>
                <w:szCs w:val="23"/>
              </w:rPr>
            </w:pPr>
            <w:r w:rsidRPr="00805AB3">
              <w:t>43</w:t>
            </w:r>
          </w:p>
        </w:tc>
        <w:tc>
          <w:tcPr>
            <w:tcW w:w="996" w:type="dxa"/>
            <w:shd w:val="clear" w:color="auto" w:fill="auto"/>
          </w:tcPr>
          <w:p w14:paraId="54DBFA21" w14:textId="61B04052" w:rsidR="001E24E3" w:rsidRPr="00B97375" w:rsidRDefault="001E24E3" w:rsidP="001E24E3">
            <w:pPr>
              <w:jc w:val="right"/>
              <w:rPr>
                <w:rFonts w:asciiTheme="minorHAnsi" w:hAnsiTheme="minorHAnsi"/>
                <w:szCs w:val="23"/>
              </w:rPr>
            </w:pPr>
            <w:r w:rsidRPr="00805AB3">
              <w:t>12.7</w:t>
            </w:r>
          </w:p>
        </w:tc>
      </w:tr>
      <w:tr w:rsidR="001E24E3" w:rsidRPr="00B97375" w14:paraId="05476808" w14:textId="77777777" w:rsidTr="00AB0E37">
        <w:trPr>
          <w:trHeight w:val="315"/>
        </w:trPr>
        <w:tc>
          <w:tcPr>
            <w:tcW w:w="2427" w:type="dxa"/>
            <w:shd w:val="clear" w:color="auto" w:fill="auto"/>
            <w:vAlign w:val="bottom"/>
            <w:hideMark/>
          </w:tcPr>
          <w:p w14:paraId="228A65A3" w14:textId="4188243F" w:rsidR="001E24E3" w:rsidRPr="00B97375" w:rsidRDefault="001E24E3" w:rsidP="001E24E3">
            <w:pPr>
              <w:ind w:left="193"/>
            </w:pPr>
            <w:r w:rsidRPr="00B97375">
              <w:t>Hawke's Bay</w:t>
            </w:r>
          </w:p>
        </w:tc>
        <w:tc>
          <w:tcPr>
            <w:tcW w:w="992" w:type="dxa"/>
            <w:shd w:val="clear" w:color="auto" w:fill="auto"/>
          </w:tcPr>
          <w:p w14:paraId="3269F55C" w14:textId="132BDD74" w:rsidR="001E24E3" w:rsidRPr="00B97375" w:rsidRDefault="001E24E3" w:rsidP="001E24E3">
            <w:pPr>
              <w:jc w:val="right"/>
              <w:rPr>
                <w:rFonts w:asciiTheme="minorHAnsi" w:hAnsiTheme="minorHAnsi"/>
                <w:szCs w:val="23"/>
              </w:rPr>
            </w:pPr>
            <w:r w:rsidRPr="002004D0">
              <w:t>138</w:t>
            </w:r>
          </w:p>
        </w:tc>
        <w:tc>
          <w:tcPr>
            <w:tcW w:w="992" w:type="dxa"/>
            <w:shd w:val="clear" w:color="auto" w:fill="auto"/>
          </w:tcPr>
          <w:p w14:paraId="25F6876A" w14:textId="3F9E5B80" w:rsidR="001E24E3" w:rsidRPr="00B97375" w:rsidRDefault="001E24E3" w:rsidP="001E24E3">
            <w:pPr>
              <w:jc w:val="right"/>
              <w:rPr>
                <w:rFonts w:asciiTheme="minorHAnsi" w:hAnsiTheme="minorHAnsi"/>
                <w:szCs w:val="23"/>
              </w:rPr>
            </w:pPr>
            <w:r w:rsidRPr="002004D0">
              <w:t>122</w:t>
            </w:r>
          </w:p>
        </w:tc>
        <w:tc>
          <w:tcPr>
            <w:tcW w:w="992" w:type="dxa"/>
            <w:shd w:val="clear" w:color="auto" w:fill="auto"/>
          </w:tcPr>
          <w:p w14:paraId="7DB5C1CC" w14:textId="78AAB3B0" w:rsidR="001E24E3" w:rsidRPr="00B97375" w:rsidRDefault="001E24E3" w:rsidP="001E24E3">
            <w:pPr>
              <w:jc w:val="right"/>
              <w:rPr>
                <w:rFonts w:asciiTheme="minorHAnsi" w:hAnsiTheme="minorHAnsi"/>
                <w:szCs w:val="23"/>
              </w:rPr>
            </w:pPr>
            <w:r w:rsidRPr="002004D0">
              <w:t>88.4</w:t>
            </w:r>
          </w:p>
        </w:tc>
        <w:tc>
          <w:tcPr>
            <w:tcW w:w="236" w:type="dxa"/>
            <w:shd w:val="clear" w:color="auto" w:fill="auto"/>
            <w:vAlign w:val="bottom"/>
          </w:tcPr>
          <w:p w14:paraId="40D8BC93" w14:textId="77777777" w:rsidR="001E24E3" w:rsidRPr="00B97375" w:rsidRDefault="001E24E3" w:rsidP="001E24E3">
            <w:pPr>
              <w:jc w:val="right"/>
              <w:rPr>
                <w:rFonts w:asciiTheme="minorHAnsi" w:hAnsiTheme="minorHAnsi"/>
                <w:szCs w:val="23"/>
              </w:rPr>
            </w:pPr>
          </w:p>
        </w:tc>
        <w:tc>
          <w:tcPr>
            <w:tcW w:w="843" w:type="dxa"/>
            <w:shd w:val="clear" w:color="auto" w:fill="auto"/>
          </w:tcPr>
          <w:p w14:paraId="55C72AD8" w14:textId="20E1EC6F" w:rsidR="001E24E3" w:rsidRPr="00B97375" w:rsidRDefault="001E24E3" w:rsidP="001E24E3">
            <w:pPr>
              <w:jc w:val="right"/>
              <w:rPr>
                <w:rFonts w:asciiTheme="minorHAnsi" w:hAnsiTheme="minorHAnsi"/>
                <w:szCs w:val="23"/>
              </w:rPr>
            </w:pPr>
            <w:r w:rsidRPr="00D026BC">
              <w:t>18</w:t>
            </w:r>
          </w:p>
        </w:tc>
        <w:tc>
          <w:tcPr>
            <w:tcW w:w="993" w:type="dxa"/>
            <w:shd w:val="clear" w:color="auto" w:fill="auto"/>
          </w:tcPr>
          <w:p w14:paraId="54C37955" w14:textId="7FF01890" w:rsidR="001E24E3" w:rsidRPr="00B97375" w:rsidRDefault="001E24E3" w:rsidP="001E24E3">
            <w:pPr>
              <w:jc w:val="right"/>
              <w:rPr>
                <w:rFonts w:asciiTheme="minorHAnsi" w:hAnsiTheme="minorHAnsi"/>
                <w:szCs w:val="23"/>
              </w:rPr>
            </w:pPr>
            <w:r w:rsidRPr="00D026BC">
              <w:t>3</w:t>
            </w:r>
          </w:p>
        </w:tc>
        <w:tc>
          <w:tcPr>
            <w:tcW w:w="992" w:type="dxa"/>
            <w:shd w:val="clear" w:color="auto" w:fill="auto"/>
          </w:tcPr>
          <w:p w14:paraId="6A129C0D" w14:textId="36DD4A86" w:rsidR="001E24E3" w:rsidRPr="00B97375" w:rsidRDefault="001E24E3" w:rsidP="001E24E3">
            <w:pPr>
              <w:jc w:val="right"/>
              <w:rPr>
                <w:rFonts w:asciiTheme="minorHAnsi" w:hAnsiTheme="minorHAnsi"/>
                <w:szCs w:val="23"/>
              </w:rPr>
            </w:pPr>
            <w:r w:rsidRPr="00D026BC">
              <w:t>16.7</w:t>
            </w:r>
          </w:p>
        </w:tc>
        <w:tc>
          <w:tcPr>
            <w:tcW w:w="236" w:type="dxa"/>
            <w:shd w:val="clear" w:color="auto" w:fill="auto"/>
            <w:vAlign w:val="bottom"/>
          </w:tcPr>
          <w:p w14:paraId="66F98752" w14:textId="77777777" w:rsidR="001E24E3" w:rsidRPr="00B97375" w:rsidRDefault="001E24E3" w:rsidP="001E24E3">
            <w:pPr>
              <w:jc w:val="right"/>
              <w:rPr>
                <w:rFonts w:asciiTheme="minorHAnsi" w:hAnsiTheme="minorHAnsi"/>
                <w:szCs w:val="23"/>
              </w:rPr>
            </w:pPr>
          </w:p>
        </w:tc>
        <w:tc>
          <w:tcPr>
            <w:tcW w:w="910" w:type="dxa"/>
            <w:shd w:val="clear" w:color="auto" w:fill="auto"/>
          </w:tcPr>
          <w:p w14:paraId="0DC94483" w14:textId="02D4EF9B" w:rsidR="001E24E3" w:rsidRPr="00B97375" w:rsidRDefault="001E24E3" w:rsidP="001E24E3">
            <w:pPr>
              <w:jc w:val="right"/>
              <w:rPr>
                <w:rFonts w:asciiTheme="minorHAnsi" w:hAnsiTheme="minorHAnsi"/>
                <w:szCs w:val="23"/>
              </w:rPr>
            </w:pPr>
            <w:r w:rsidRPr="00805AB3">
              <w:t>118</w:t>
            </w:r>
          </w:p>
        </w:tc>
        <w:tc>
          <w:tcPr>
            <w:tcW w:w="992" w:type="dxa"/>
            <w:shd w:val="clear" w:color="auto" w:fill="auto"/>
          </w:tcPr>
          <w:p w14:paraId="7D560265" w14:textId="091D26D0" w:rsidR="001E24E3" w:rsidRPr="00B97375" w:rsidRDefault="001E24E3" w:rsidP="001E24E3">
            <w:pPr>
              <w:jc w:val="right"/>
              <w:rPr>
                <w:rFonts w:asciiTheme="minorHAnsi" w:hAnsiTheme="minorHAnsi"/>
                <w:szCs w:val="23"/>
              </w:rPr>
            </w:pPr>
            <w:r w:rsidRPr="00805AB3">
              <w:t>22</w:t>
            </w:r>
          </w:p>
        </w:tc>
        <w:tc>
          <w:tcPr>
            <w:tcW w:w="996" w:type="dxa"/>
            <w:shd w:val="clear" w:color="auto" w:fill="auto"/>
          </w:tcPr>
          <w:p w14:paraId="67A6CE5B" w14:textId="03C9ED27" w:rsidR="001E24E3" w:rsidRPr="00B97375" w:rsidRDefault="001E24E3" w:rsidP="001E24E3">
            <w:pPr>
              <w:jc w:val="right"/>
              <w:rPr>
                <w:rFonts w:asciiTheme="minorHAnsi" w:hAnsiTheme="minorHAnsi"/>
                <w:szCs w:val="23"/>
              </w:rPr>
            </w:pPr>
            <w:r w:rsidRPr="00805AB3">
              <w:t>18.6</w:t>
            </w:r>
          </w:p>
        </w:tc>
      </w:tr>
      <w:tr w:rsidR="001E24E3" w:rsidRPr="00B97375" w14:paraId="3DE37EEC" w14:textId="77777777" w:rsidTr="00AB0E37">
        <w:trPr>
          <w:trHeight w:val="315"/>
        </w:trPr>
        <w:tc>
          <w:tcPr>
            <w:tcW w:w="2427" w:type="dxa"/>
            <w:shd w:val="clear" w:color="auto" w:fill="auto"/>
            <w:vAlign w:val="bottom"/>
            <w:hideMark/>
          </w:tcPr>
          <w:p w14:paraId="1F6EAEC2" w14:textId="140D8856" w:rsidR="001E24E3" w:rsidRPr="00B97375" w:rsidRDefault="001E24E3" w:rsidP="001E24E3">
            <w:pPr>
              <w:ind w:left="193"/>
            </w:pPr>
            <w:r w:rsidRPr="00B97375">
              <w:t>Hutt Valley</w:t>
            </w:r>
          </w:p>
        </w:tc>
        <w:tc>
          <w:tcPr>
            <w:tcW w:w="992" w:type="dxa"/>
            <w:shd w:val="clear" w:color="auto" w:fill="auto"/>
          </w:tcPr>
          <w:p w14:paraId="743316A0" w14:textId="77857F0F" w:rsidR="001E24E3" w:rsidRPr="00B97375" w:rsidRDefault="001E24E3" w:rsidP="001E24E3">
            <w:pPr>
              <w:jc w:val="right"/>
              <w:rPr>
                <w:rFonts w:asciiTheme="minorHAnsi" w:hAnsiTheme="minorHAnsi"/>
                <w:szCs w:val="23"/>
              </w:rPr>
            </w:pPr>
            <w:r w:rsidRPr="002004D0">
              <w:t>157</w:t>
            </w:r>
          </w:p>
        </w:tc>
        <w:tc>
          <w:tcPr>
            <w:tcW w:w="992" w:type="dxa"/>
            <w:shd w:val="clear" w:color="auto" w:fill="auto"/>
          </w:tcPr>
          <w:p w14:paraId="66F7E345" w14:textId="5A023966" w:rsidR="001E24E3" w:rsidRPr="00B97375" w:rsidRDefault="001E24E3" w:rsidP="001E24E3">
            <w:pPr>
              <w:jc w:val="right"/>
              <w:rPr>
                <w:rFonts w:asciiTheme="minorHAnsi" w:hAnsiTheme="minorHAnsi"/>
                <w:szCs w:val="23"/>
              </w:rPr>
            </w:pPr>
            <w:r w:rsidRPr="002004D0">
              <w:t>145</w:t>
            </w:r>
          </w:p>
        </w:tc>
        <w:tc>
          <w:tcPr>
            <w:tcW w:w="992" w:type="dxa"/>
            <w:shd w:val="clear" w:color="auto" w:fill="auto"/>
          </w:tcPr>
          <w:p w14:paraId="4ED6C4AD" w14:textId="781C1FCD" w:rsidR="001E24E3" w:rsidRPr="00B97375" w:rsidRDefault="001E24E3" w:rsidP="001E24E3">
            <w:pPr>
              <w:jc w:val="right"/>
              <w:rPr>
                <w:rFonts w:asciiTheme="minorHAnsi" w:hAnsiTheme="minorHAnsi"/>
                <w:szCs w:val="23"/>
              </w:rPr>
            </w:pPr>
            <w:r w:rsidRPr="002004D0">
              <w:t>92.4</w:t>
            </w:r>
          </w:p>
        </w:tc>
        <w:tc>
          <w:tcPr>
            <w:tcW w:w="236" w:type="dxa"/>
            <w:shd w:val="clear" w:color="auto" w:fill="auto"/>
            <w:vAlign w:val="bottom"/>
          </w:tcPr>
          <w:p w14:paraId="20440F4B" w14:textId="77777777" w:rsidR="001E24E3" w:rsidRPr="00B97375" w:rsidRDefault="001E24E3" w:rsidP="001E24E3">
            <w:pPr>
              <w:jc w:val="right"/>
              <w:rPr>
                <w:rFonts w:asciiTheme="minorHAnsi" w:hAnsiTheme="minorHAnsi"/>
                <w:szCs w:val="23"/>
              </w:rPr>
            </w:pPr>
          </w:p>
        </w:tc>
        <w:tc>
          <w:tcPr>
            <w:tcW w:w="843" w:type="dxa"/>
            <w:shd w:val="clear" w:color="auto" w:fill="auto"/>
          </w:tcPr>
          <w:p w14:paraId="6E0B800B" w14:textId="2702A82F" w:rsidR="001E24E3" w:rsidRPr="00B97375" w:rsidRDefault="001E24E3" w:rsidP="001E24E3">
            <w:pPr>
              <w:jc w:val="right"/>
              <w:rPr>
                <w:rFonts w:asciiTheme="minorHAnsi" w:hAnsiTheme="minorHAnsi"/>
                <w:szCs w:val="23"/>
              </w:rPr>
            </w:pPr>
            <w:r w:rsidRPr="00D026BC">
              <w:t>9</w:t>
            </w:r>
          </w:p>
        </w:tc>
        <w:tc>
          <w:tcPr>
            <w:tcW w:w="993" w:type="dxa"/>
            <w:shd w:val="clear" w:color="auto" w:fill="auto"/>
          </w:tcPr>
          <w:p w14:paraId="4A3C10FE" w14:textId="50C4E831" w:rsidR="001E24E3" w:rsidRPr="00B97375" w:rsidRDefault="001E24E3" w:rsidP="001E24E3">
            <w:pPr>
              <w:jc w:val="right"/>
              <w:rPr>
                <w:rFonts w:asciiTheme="minorHAnsi" w:hAnsiTheme="minorHAnsi"/>
                <w:szCs w:val="23"/>
              </w:rPr>
            </w:pPr>
            <w:r w:rsidRPr="00D026BC">
              <w:t>4</w:t>
            </w:r>
          </w:p>
        </w:tc>
        <w:tc>
          <w:tcPr>
            <w:tcW w:w="992" w:type="dxa"/>
            <w:shd w:val="clear" w:color="auto" w:fill="auto"/>
          </w:tcPr>
          <w:p w14:paraId="7D64C8CC" w14:textId="55581B15" w:rsidR="001E24E3" w:rsidRPr="00B97375" w:rsidRDefault="001E24E3" w:rsidP="001E24E3">
            <w:pPr>
              <w:jc w:val="right"/>
              <w:rPr>
                <w:rFonts w:asciiTheme="minorHAnsi" w:hAnsiTheme="minorHAnsi"/>
                <w:szCs w:val="23"/>
              </w:rPr>
            </w:pPr>
            <w:r w:rsidRPr="00D026BC">
              <w:t>44.4</w:t>
            </w:r>
          </w:p>
        </w:tc>
        <w:tc>
          <w:tcPr>
            <w:tcW w:w="236" w:type="dxa"/>
            <w:shd w:val="clear" w:color="auto" w:fill="auto"/>
            <w:vAlign w:val="bottom"/>
          </w:tcPr>
          <w:p w14:paraId="1E7822DD" w14:textId="77777777" w:rsidR="001E24E3" w:rsidRPr="00B97375" w:rsidRDefault="001E24E3" w:rsidP="001E24E3">
            <w:pPr>
              <w:jc w:val="right"/>
              <w:rPr>
                <w:rFonts w:asciiTheme="minorHAnsi" w:hAnsiTheme="minorHAnsi"/>
                <w:szCs w:val="23"/>
              </w:rPr>
            </w:pPr>
          </w:p>
        </w:tc>
        <w:tc>
          <w:tcPr>
            <w:tcW w:w="910" w:type="dxa"/>
            <w:shd w:val="clear" w:color="auto" w:fill="auto"/>
          </w:tcPr>
          <w:p w14:paraId="01DE295E" w14:textId="03773CAD" w:rsidR="001E24E3" w:rsidRPr="00B97375" w:rsidRDefault="001E24E3" w:rsidP="001E24E3">
            <w:pPr>
              <w:jc w:val="right"/>
              <w:rPr>
                <w:rFonts w:asciiTheme="minorHAnsi" w:hAnsiTheme="minorHAnsi"/>
                <w:szCs w:val="23"/>
              </w:rPr>
            </w:pPr>
            <w:r w:rsidRPr="00805AB3">
              <w:t>93</w:t>
            </w:r>
          </w:p>
        </w:tc>
        <w:tc>
          <w:tcPr>
            <w:tcW w:w="992" w:type="dxa"/>
            <w:shd w:val="clear" w:color="auto" w:fill="auto"/>
          </w:tcPr>
          <w:p w14:paraId="42E5ADA6" w14:textId="34F9FE49" w:rsidR="001E24E3" w:rsidRPr="00B97375" w:rsidRDefault="001E24E3" w:rsidP="001E24E3">
            <w:pPr>
              <w:jc w:val="right"/>
              <w:rPr>
                <w:rFonts w:asciiTheme="minorHAnsi" w:hAnsiTheme="minorHAnsi"/>
                <w:szCs w:val="23"/>
              </w:rPr>
            </w:pPr>
            <w:r w:rsidRPr="00805AB3">
              <w:t>24</w:t>
            </w:r>
          </w:p>
        </w:tc>
        <w:tc>
          <w:tcPr>
            <w:tcW w:w="996" w:type="dxa"/>
            <w:shd w:val="clear" w:color="auto" w:fill="auto"/>
          </w:tcPr>
          <w:p w14:paraId="0043A37C" w14:textId="25418E54" w:rsidR="001E24E3" w:rsidRPr="00B97375" w:rsidRDefault="001E24E3" w:rsidP="001E24E3">
            <w:pPr>
              <w:jc w:val="right"/>
              <w:rPr>
                <w:rFonts w:asciiTheme="minorHAnsi" w:hAnsiTheme="minorHAnsi"/>
                <w:szCs w:val="23"/>
              </w:rPr>
            </w:pPr>
            <w:r w:rsidRPr="00805AB3">
              <w:t>25.8</w:t>
            </w:r>
          </w:p>
        </w:tc>
      </w:tr>
      <w:tr w:rsidR="001E24E3" w:rsidRPr="00B97375" w14:paraId="73622023" w14:textId="77777777" w:rsidTr="00AB0E37">
        <w:trPr>
          <w:trHeight w:val="315"/>
        </w:trPr>
        <w:tc>
          <w:tcPr>
            <w:tcW w:w="2427" w:type="dxa"/>
            <w:shd w:val="clear" w:color="auto" w:fill="auto"/>
            <w:vAlign w:val="bottom"/>
            <w:hideMark/>
          </w:tcPr>
          <w:p w14:paraId="5B890A63" w14:textId="50697833" w:rsidR="001E24E3" w:rsidRPr="00B97375" w:rsidRDefault="001E24E3" w:rsidP="001E24E3">
            <w:pPr>
              <w:ind w:left="193"/>
            </w:pPr>
            <w:r w:rsidRPr="00B97375">
              <w:t>Lakes</w:t>
            </w:r>
          </w:p>
        </w:tc>
        <w:tc>
          <w:tcPr>
            <w:tcW w:w="992" w:type="dxa"/>
            <w:shd w:val="clear" w:color="auto" w:fill="auto"/>
          </w:tcPr>
          <w:p w14:paraId="33605A59" w14:textId="039F71B9" w:rsidR="001E24E3" w:rsidRPr="00B97375" w:rsidRDefault="001E24E3" w:rsidP="001E24E3">
            <w:pPr>
              <w:jc w:val="right"/>
              <w:rPr>
                <w:rFonts w:asciiTheme="minorHAnsi" w:hAnsiTheme="minorHAnsi"/>
                <w:szCs w:val="23"/>
              </w:rPr>
            </w:pPr>
            <w:r w:rsidRPr="002004D0">
              <w:t>233</w:t>
            </w:r>
          </w:p>
        </w:tc>
        <w:tc>
          <w:tcPr>
            <w:tcW w:w="992" w:type="dxa"/>
            <w:shd w:val="clear" w:color="auto" w:fill="auto"/>
          </w:tcPr>
          <w:p w14:paraId="1276CEC5" w14:textId="55C30886" w:rsidR="001E24E3" w:rsidRPr="00B97375" w:rsidRDefault="001E24E3" w:rsidP="001E24E3">
            <w:pPr>
              <w:jc w:val="right"/>
              <w:rPr>
                <w:rFonts w:asciiTheme="minorHAnsi" w:hAnsiTheme="minorHAnsi"/>
                <w:szCs w:val="23"/>
              </w:rPr>
            </w:pPr>
            <w:r w:rsidRPr="002004D0">
              <w:t>195</w:t>
            </w:r>
          </w:p>
        </w:tc>
        <w:tc>
          <w:tcPr>
            <w:tcW w:w="992" w:type="dxa"/>
            <w:shd w:val="clear" w:color="auto" w:fill="auto"/>
          </w:tcPr>
          <w:p w14:paraId="72E70526" w14:textId="23AB470B" w:rsidR="001E24E3" w:rsidRPr="00B97375" w:rsidRDefault="001E24E3" w:rsidP="001E24E3">
            <w:pPr>
              <w:jc w:val="right"/>
              <w:rPr>
                <w:rFonts w:asciiTheme="minorHAnsi" w:hAnsiTheme="minorHAnsi"/>
                <w:szCs w:val="23"/>
              </w:rPr>
            </w:pPr>
            <w:r w:rsidRPr="002004D0">
              <w:t>83.7</w:t>
            </w:r>
          </w:p>
        </w:tc>
        <w:tc>
          <w:tcPr>
            <w:tcW w:w="236" w:type="dxa"/>
            <w:shd w:val="clear" w:color="auto" w:fill="auto"/>
            <w:vAlign w:val="bottom"/>
          </w:tcPr>
          <w:p w14:paraId="23BD7BBE" w14:textId="77777777" w:rsidR="001E24E3" w:rsidRPr="00B97375" w:rsidRDefault="001E24E3" w:rsidP="001E24E3">
            <w:pPr>
              <w:jc w:val="right"/>
              <w:rPr>
                <w:rFonts w:asciiTheme="minorHAnsi" w:hAnsiTheme="minorHAnsi"/>
                <w:szCs w:val="23"/>
              </w:rPr>
            </w:pPr>
          </w:p>
        </w:tc>
        <w:tc>
          <w:tcPr>
            <w:tcW w:w="843" w:type="dxa"/>
            <w:shd w:val="clear" w:color="auto" w:fill="auto"/>
          </w:tcPr>
          <w:p w14:paraId="3740E218" w14:textId="015C6602" w:rsidR="001E24E3" w:rsidRPr="00B97375" w:rsidRDefault="001E24E3" w:rsidP="001E24E3">
            <w:pPr>
              <w:jc w:val="right"/>
              <w:rPr>
                <w:rFonts w:asciiTheme="minorHAnsi" w:hAnsiTheme="minorHAnsi"/>
                <w:szCs w:val="23"/>
              </w:rPr>
            </w:pPr>
            <w:r w:rsidRPr="00D026BC">
              <w:t>19</w:t>
            </w:r>
          </w:p>
        </w:tc>
        <w:tc>
          <w:tcPr>
            <w:tcW w:w="993" w:type="dxa"/>
            <w:shd w:val="clear" w:color="auto" w:fill="auto"/>
          </w:tcPr>
          <w:p w14:paraId="4F2E83CA" w14:textId="4003AE6D" w:rsidR="001E24E3" w:rsidRPr="00B97375" w:rsidRDefault="001E24E3" w:rsidP="001E24E3">
            <w:pPr>
              <w:jc w:val="right"/>
              <w:rPr>
                <w:rFonts w:asciiTheme="minorHAnsi" w:hAnsiTheme="minorHAnsi"/>
                <w:szCs w:val="23"/>
              </w:rPr>
            </w:pPr>
            <w:r w:rsidRPr="00D026BC">
              <w:t>8</w:t>
            </w:r>
          </w:p>
        </w:tc>
        <w:tc>
          <w:tcPr>
            <w:tcW w:w="992" w:type="dxa"/>
            <w:shd w:val="clear" w:color="auto" w:fill="auto"/>
          </w:tcPr>
          <w:p w14:paraId="4682CAC1" w14:textId="152DF552" w:rsidR="001E24E3" w:rsidRPr="00B97375" w:rsidRDefault="001E24E3" w:rsidP="001E24E3">
            <w:pPr>
              <w:jc w:val="right"/>
              <w:rPr>
                <w:rFonts w:asciiTheme="minorHAnsi" w:hAnsiTheme="minorHAnsi"/>
                <w:szCs w:val="23"/>
              </w:rPr>
            </w:pPr>
            <w:r w:rsidRPr="00D026BC">
              <w:t>42.1</w:t>
            </w:r>
          </w:p>
        </w:tc>
        <w:tc>
          <w:tcPr>
            <w:tcW w:w="236" w:type="dxa"/>
            <w:shd w:val="clear" w:color="auto" w:fill="auto"/>
            <w:vAlign w:val="bottom"/>
          </w:tcPr>
          <w:p w14:paraId="22A916F2" w14:textId="77777777" w:rsidR="001E24E3" w:rsidRPr="00B97375" w:rsidRDefault="001E24E3" w:rsidP="001E24E3">
            <w:pPr>
              <w:jc w:val="right"/>
              <w:rPr>
                <w:rFonts w:asciiTheme="minorHAnsi" w:hAnsiTheme="minorHAnsi"/>
                <w:szCs w:val="23"/>
              </w:rPr>
            </w:pPr>
          </w:p>
        </w:tc>
        <w:tc>
          <w:tcPr>
            <w:tcW w:w="910" w:type="dxa"/>
            <w:shd w:val="clear" w:color="auto" w:fill="auto"/>
          </w:tcPr>
          <w:p w14:paraId="4BE20AAB" w14:textId="042D972E" w:rsidR="001E24E3" w:rsidRPr="00B97375" w:rsidRDefault="001E24E3" w:rsidP="001E24E3">
            <w:pPr>
              <w:jc w:val="right"/>
              <w:rPr>
                <w:rFonts w:asciiTheme="minorHAnsi" w:hAnsiTheme="minorHAnsi"/>
                <w:szCs w:val="23"/>
              </w:rPr>
            </w:pPr>
            <w:r w:rsidRPr="00805AB3">
              <w:t>146</w:t>
            </w:r>
          </w:p>
        </w:tc>
        <w:tc>
          <w:tcPr>
            <w:tcW w:w="992" w:type="dxa"/>
            <w:shd w:val="clear" w:color="auto" w:fill="auto"/>
          </w:tcPr>
          <w:p w14:paraId="39C02A46" w14:textId="7150FDE5" w:rsidR="001E24E3" w:rsidRPr="00B97375" w:rsidRDefault="001E24E3" w:rsidP="001E24E3">
            <w:pPr>
              <w:jc w:val="right"/>
              <w:rPr>
                <w:rFonts w:asciiTheme="minorHAnsi" w:hAnsiTheme="minorHAnsi"/>
                <w:szCs w:val="23"/>
              </w:rPr>
            </w:pPr>
            <w:r w:rsidRPr="00805AB3">
              <w:t>33</w:t>
            </w:r>
          </w:p>
        </w:tc>
        <w:tc>
          <w:tcPr>
            <w:tcW w:w="996" w:type="dxa"/>
            <w:shd w:val="clear" w:color="auto" w:fill="auto"/>
          </w:tcPr>
          <w:p w14:paraId="1C228557" w14:textId="04620C85" w:rsidR="001E24E3" w:rsidRPr="00B97375" w:rsidRDefault="001E24E3" w:rsidP="001E24E3">
            <w:pPr>
              <w:jc w:val="right"/>
              <w:rPr>
                <w:rFonts w:asciiTheme="minorHAnsi" w:hAnsiTheme="minorHAnsi"/>
                <w:szCs w:val="23"/>
              </w:rPr>
            </w:pPr>
            <w:r w:rsidRPr="00805AB3">
              <w:t>22.6</w:t>
            </w:r>
          </w:p>
        </w:tc>
      </w:tr>
      <w:tr w:rsidR="001E24E3" w:rsidRPr="00B97375" w14:paraId="05DBB174" w14:textId="77777777" w:rsidTr="00AB0E37">
        <w:trPr>
          <w:trHeight w:val="315"/>
        </w:trPr>
        <w:tc>
          <w:tcPr>
            <w:tcW w:w="2427" w:type="dxa"/>
            <w:shd w:val="clear" w:color="auto" w:fill="auto"/>
            <w:vAlign w:val="bottom"/>
            <w:hideMark/>
          </w:tcPr>
          <w:p w14:paraId="1677CE23" w14:textId="13E8DBC2" w:rsidR="001E24E3" w:rsidRPr="00B97375" w:rsidRDefault="001E24E3" w:rsidP="001E24E3">
            <w:pPr>
              <w:ind w:left="193"/>
            </w:pPr>
            <w:r w:rsidRPr="00B97375">
              <w:t>Mid Central</w:t>
            </w:r>
          </w:p>
        </w:tc>
        <w:tc>
          <w:tcPr>
            <w:tcW w:w="992" w:type="dxa"/>
            <w:shd w:val="clear" w:color="auto" w:fill="auto"/>
          </w:tcPr>
          <w:p w14:paraId="0D2BCC17" w14:textId="2138171C" w:rsidR="001E24E3" w:rsidRPr="00B97375" w:rsidRDefault="001E24E3" w:rsidP="001E24E3">
            <w:pPr>
              <w:jc w:val="right"/>
              <w:rPr>
                <w:rFonts w:asciiTheme="minorHAnsi" w:hAnsiTheme="minorHAnsi"/>
                <w:szCs w:val="23"/>
              </w:rPr>
            </w:pPr>
            <w:r w:rsidRPr="002004D0">
              <w:t>314</w:t>
            </w:r>
          </w:p>
        </w:tc>
        <w:tc>
          <w:tcPr>
            <w:tcW w:w="992" w:type="dxa"/>
            <w:shd w:val="clear" w:color="auto" w:fill="auto"/>
          </w:tcPr>
          <w:p w14:paraId="64414ABF" w14:textId="1DC6DE61" w:rsidR="001E24E3" w:rsidRPr="00B97375" w:rsidRDefault="001E24E3" w:rsidP="001E24E3">
            <w:pPr>
              <w:jc w:val="right"/>
              <w:rPr>
                <w:rFonts w:asciiTheme="minorHAnsi" w:hAnsiTheme="minorHAnsi"/>
                <w:szCs w:val="23"/>
              </w:rPr>
            </w:pPr>
            <w:r w:rsidRPr="002004D0">
              <w:t>283</w:t>
            </w:r>
          </w:p>
        </w:tc>
        <w:tc>
          <w:tcPr>
            <w:tcW w:w="992" w:type="dxa"/>
            <w:shd w:val="clear" w:color="auto" w:fill="auto"/>
          </w:tcPr>
          <w:p w14:paraId="37DD6AA9" w14:textId="54BD0F9E" w:rsidR="001E24E3" w:rsidRPr="00B97375" w:rsidRDefault="001E24E3" w:rsidP="001E24E3">
            <w:pPr>
              <w:jc w:val="right"/>
              <w:rPr>
                <w:rFonts w:asciiTheme="minorHAnsi" w:hAnsiTheme="minorHAnsi"/>
                <w:szCs w:val="23"/>
              </w:rPr>
            </w:pPr>
            <w:r w:rsidRPr="002004D0">
              <w:t>90.1</w:t>
            </w:r>
          </w:p>
        </w:tc>
        <w:tc>
          <w:tcPr>
            <w:tcW w:w="236" w:type="dxa"/>
            <w:shd w:val="clear" w:color="auto" w:fill="auto"/>
            <w:vAlign w:val="bottom"/>
          </w:tcPr>
          <w:p w14:paraId="4451B71A" w14:textId="77777777" w:rsidR="001E24E3" w:rsidRPr="00B97375" w:rsidRDefault="001E24E3" w:rsidP="001E24E3">
            <w:pPr>
              <w:jc w:val="right"/>
              <w:rPr>
                <w:rFonts w:asciiTheme="minorHAnsi" w:hAnsiTheme="minorHAnsi"/>
                <w:szCs w:val="23"/>
              </w:rPr>
            </w:pPr>
          </w:p>
        </w:tc>
        <w:tc>
          <w:tcPr>
            <w:tcW w:w="843" w:type="dxa"/>
            <w:shd w:val="clear" w:color="auto" w:fill="auto"/>
          </w:tcPr>
          <w:p w14:paraId="0DEA34E5" w14:textId="30534E8F" w:rsidR="001E24E3" w:rsidRPr="00B97375" w:rsidRDefault="001E24E3" w:rsidP="001E24E3">
            <w:pPr>
              <w:jc w:val="right"/>
              <w:rPr>
                <w:rFonts w:asciiTheme="minorHAnsi" w:hAnsiTheme="minorHAnsi"/>
                <w:szCs w:val="23"/>
              </w:rPr>
            </w:pPr>
            <w:r w:rsidRPr="00D026BC">
              <w:t>27</w:t>
            </w:r>
          </w:p>
        </w:tc>
        <w:tc>
          <w:tcPr>
            <w:tcW w:w="993" w:type="dxa"/>
            <w:shd w:val="clear" w:color="auto" w:fill="auto"/>
          </w:tcPr>
          <w:p w14:paraId="6CFBDD80" w14:textId="2EBA3BFE" w:rsidR="001E24E3" w:rsidRPr="00B97375" w:rsidRDefault="001E24E3" w:rsidP="001E24E3">
            <w:pPr>
              <w:jc w:val="right"/>
              <w:rPr>
                <w:rFonts w:asciiTheme="minorHAnsi" w:hAnsiTheme="minorHAnsi"/>
                <w:szCs w:val="23"/>
              </w:rPr>
            </w:pPr>
            <w:r w:rsidRPr="00D026BC">
              <w:t>6</w:t>
            </w:r>
          </w:p>
        </w:tc>
        <w:tc>
          <w:tcPr>
            <w:tcW w:w="992" w:type="dxa"/>
            <w:shd w:val="clear" w:color="auto" w:fill="auto"/>
          </w:tcPr>
          <w:p w14:paraId="156D6D11" w14:textId="396D74C0" w:rsidR="001E24E3" w:rsidRPr="00B97375" w:rsidRDefault="001E24E3" w:rsidP="001E24E3">
            <w:pPr>
              <w:jc w:val="right"/>
              <w:rPr>
                <w:rFonts w:asciiTheme="minorHAnsi" w:hAnsiTheme="minorHAnsi"/>
                <w:szCs w:val="23"/>
              </w:rPr>
            </w:pPr>
            <w:r w:rsidRPr="00D026BC">
              <w:t>22.2</w:t>
            </w:r>
          </w:p>
        </w:tc>
        <w:tc>
          <w:tcPr>
            <w:tcW w:w="236" w:type="dxa"/>
            <w:shd w:val="clear" w:color="auto" w:fill="auto"/>
            <w:vAlign w:val="bottom"/>
          </w:tcPr>
          <w:p w14:paraId="21FDD881" w14:textId="77777777" w:rsidR="001E24E3" w:rsidRPr="00B97375" w:rsidRDefault="001E24E3" w:rsidP="001E24E3">
            <w:pPr>
              <w:jc w:val="right"/>
              <w:rPr>
                <w:rFonts w:asciiTheme="minorHAnsi" w:hAnsiTheme="minorHAnsi"/>
                <w:szCs w:val="23"/>
              </w:rPr>
            </w:pPr>
          </w:p>
        </w:tc>
        <w:tc>
          <w:tcPr>
            <w:tcW w:w="910" w:type="dxa"/>
            <w:shd w:val="clear" w:color="auto" w:fill="auto"/>
          </w:tcPr>
          <w:p w14:paraId="2267909A" w14:textId="1556ED39" w:rsidR="001E24E3" w:rsidRPr="00B97375" w:rsidRDefault="001E24E3" w:rsidP="001E24E3">
            <w:pPr>
              <w:jc w:val="right"/>
              <w:rPr>
                <w:rFonts w:asciiTheme="minorHAnsi" w:hAnsiTheme="minorHAnsi"/>
                <w:szCs w:val="23"/>
              </w:rPr>
            </w:pPr>
            <w:r w:rsidRPr="00805AB3">
              <w:t>247</w:t>
            </w:r>
          </w:p>
        </w:tc>
        <w:tc>
          <w:tcPr>
            <w:tcW w:w="992" w:type="dxa"/>
            <w:shd w:val="clear" w:color="auto" w:fill="auto"/>
          </w:tcPr>
          <w:p w14:paraId="7A231F36" w14:textId="5DE18D96" w:rsidR="001E24E3" w:rsidRPr="00B97375" w:rsidRDefault="001E24E3" w:rsidP="001E24E3">
            <w:pPr>
              <w:jc w:val="right"/>
              <w:rPr>
                <w:rFonts w:asciiTheme="minorHAnsi" w:hAnsiTheme="minorHAnsi"/>
                <w:szCs w:val="23"/>
              </w:rPr>
            </w:pPr>
            <w:r w:rsidRPr="00805AB3">
              <w:t>48</w:t>
            </w:r>
          </w:p>
        </w:tc>
        <w:tc>
          <w:tcPr>
            <w:tcW w:w="996" w:type="dxa"/>
            <w:shd w:val="clear" w:color="auto" w:fill="auto"/>
          </w:tcPr>
          <w:p w14:paraId="30714E75" w14:textId="2369C99F" w:rsidR="001E24E3" w:rsidRPr="00B97375" w:rsidRDefault="001E24E3" w:rsidP="001E24E3">
            <w:pPr>
              <w:jc w:val="right"/>
              <w:rPr>
                <w:rFonts w:asciiTheme="minorHAnsi" w:hAnsiTheme="minorHAnsi"/>
                <w:szCs w:val="23"/>
              </w:rPr>
            </w:pPr>
            <w:r w:rsidRPr="00805AB3">
              <w:t>19.4</w:t>
            </w:r>
          </w:p>
        </w:tc>
      </w:tr>
      <w:tr w:rsidR="001E24E3" w:rsidRPr="00B97375" w14:paraId="475FF560" w14:textId="77777777" w:rsidTr="00AB0E37">
        <w:trPr>
          <w:trHeight w:val="315"/>
        </w:trPr>
        <w:tc>
          <w:tcPr>
            <w:tcW w:w="2427" w:type="dxa"/>
            <w:shd w:val="clear" w:color="auto" w:fill="auto"/>
            <w:vAlign w:val="bottom"/>
            <w:hideMark/>
          </w:tcPr>
          <w:p w14:paraId="5833658A" w14:textId="45E96304" w:rsidR="001E24E3" w:rsidRPr="00B97375" w:rsidRDefault="001E24E3" w:rsidP="001E24E3">
            <w:pPr>
              <w:ind w:left="193"/>
            </w:pPr>
            <w:r w:rsidRPr="00B97375">
              <w:t>Nelson Marlborough</w:t>
            </w:r>
          </w:p>
        </w:tc>
        <w:tc>
          <w:tcPr>
            <w:tcW w:w="992" w:type="dxa"/>
            <w:shd w:val="clear" w:color="auto" w:fill="auto"/>
          </w:tcPr>
          <w:p w14:paraId="46CB3407" w14:textId="7DF80A31" w:rsidR="001E24E3" w:rsidRPr="00B97375" w:rsidRDefault="001E24E3" w:rsidP="001E24E3">
            <w:pPr>
              <w:jc w:val="right"/>
              <w:rPr>
                <w:rFonts w:asciiTheme="minorHAnsi" w:hAnsiTheme="minorHAnsi"/>
                <w:szCs w:val="23"/>
              </w:rPr>
            </w:pPr>
            <w:r w:rsidRPr="002004D0">
              <w:t>192</w:t>
            </w:r>
          </w:p>
        </w:tc>
        <w:tc>
          <w:tcPr>
            <w:tcW w:w="992" w:type="dxa"/>
            <w:shd w:val="clear" w:color="auto" w:fill="auto"/>
          </w:tcPr>
          <w:p w14:paraId="7C97C2A9" w14:textId="703331AE" w:rsidR="001E24E3" w:rsidRPr="00B97375" w:rsidRDefault="001E24E3" w:rsidP="001E24E3">
            <w:pPr>
              <w:jc w:val="right"/>
              <w:rPr>
                <w:rFonts w:asciiTheme="minorHAnsi" w:hAnsiTheme="minorHAnsi"/>
                <w:szCs w:val="23"/>
              </w:rPr>
            </w:pPr>
            <w:r w:rsidRPr="002004D0">
              <w:t>180</w:t>
            </w:r>
          </w:p>
        </w:tc>
        <w:tc>
          <w:tcPr>
            <w:tcW w:w="992" w:type="dxa"/>
            <w:shd w:val="clear" w:color="auto" w:fill="auto"/>
          </w:tcPr>
          <w:p w14:paraId="6513D098" w14:textId="37BB7177" w:rsidR="001E24E3" w:rsidRPr="00B97375" w:rsidRDefault="001E24E3" w:rsidP="001E24E3">
            <w:pPr>
              <w:jc w:val="right"/>
              <w:rPr>
                <w:rFonts w:asciiTheme="minorHAnsi" w:hAnsiTheme="minorHAnsi"/>
                <w:szCs w:val="23"/>
              </w:rPr>
            </w:pPr>
            <w:r w:rsidRPr="002004D0">
              <w:t>93.8</w:t>
            </w:r>
          </w:p>
        </w:tc>
        <w:tc>
          <w:tcPr>
            <w:tcW w:w="236" w:type="dxa"/>
            <w:shd w:val="clear" w:color="auto" w:fill="auto"/>
            <w:vAlign w:val="bottom"/>
          </w:tcPr>
          <w:p w14:paraId="44363328" w14:textId="77777777" w:rsidR="001E24E3" w:rsidRPr="00B97375" w:rsidRDefault="001E24E3" w:rsidP="001E24E3">
            <w:pPr>
              <w:jc w:val="right"/>
              <w:rPr>
                <w:rFonts w:asciiTheme="minorHAnsi" w:hAnsiTheme="minorHAnsi"/>
                <w:szCs w:val="23"/>
              </w:rPr>
            </w:pPr>
          </w:p>
        </w:tc>
        <w:tc>
          <w:tcPr>
            <w:tcW w:w="843" w:type="dxa"/>
            <w:shd w:val="clear" w:color="auto" w:fill="auto"/>
          </w:tcPr>
          <w:p w14:paraId="6E555A7F" w14:textId="7540E1CC" w:rsidR="001E24E3" w:rsidRPr="00B97375" w:rsidRDefault="001E24E3" w:rsidP="001E24E3">
            <w:pPr>
              <w:jc w:val="right"/>
              <w:rPr>
                <w:rFonts w:asciiTheme="minorHAnsi" w:hAnsiTheme="minorHAnsi"/>
                <w:szCs w:val="23"/>
              </w:rPr>
            </w:pPr>
            <w:r w:rsidRPr="00D026BC">
              <w:t>23</w:t>
            </w:r>
          </w:p>
        </w:tc>
        <w:tc>
          <w:tcPr>
            <w:tcW w:w="993" w:type="dxa"/>
            <w:shd w:val="clear" w:color="auto" w:fill="auto"/>
          </w:tcPr>
          <w:p w14:paraId="5B7DB997" w14:textId="44565C73" w:rsidR="001E24E3" w:rsidRPr="00B97375" w:rsidRDefault="001E24E3" w:rsidP="001E24E3">
            <w:pPr>
              <w:jc w:val="right"/>
              <w:rPr>
                <w:rFonts w:asciiTheme="minorHAnsi" w:hAnsiTheme="minorHAnsi"/>
                <w:szCs w:val="23"/>
              </w:rPr>
            </w:pPr>
            <w:r w:rsidRPr="00D026BC">
              <w:t>8</w:t>
            </w:r>
          </w:p>
        </w:tc>
        <w:tc>
          <w:tcPr>
            <w:tcW w:w="992" w:type="dxa"/>
            <w:shd w:val="clear" w:color="auto" w:fill="auto"/>
          </w:tcPr>
          <w:p w14:paraId="0145AEA6" w14:textId="7BA22848" w:rsidR="001E24E3" w:rsidRPr="00B97375" w:rsidRDefault="001E24E3" w:rsidP="001E24E3">
            <w:pPr>
              <w:jc w:val="right"/>
              <w:rPr>
                <w:rFonts w:asciiTheme="minorHAnsi" w:hAnsiTheme="minorHAnsi"/>
                <w:szCs w:val="23"/>
              </w:rPr>
            </w:pPr>
            <w:r w:rsidRPr="00D026BC">
              <w:t>34.8</w:t>
            </w:r>
          </w:p>
        </w:tc>
        <w:tc>
          <w:tcPr>
            <w:tcW w:w="236" w:type="dxa"/>
            <w:shd w:val="clear" w:color="auto" w:fill="auto"/>
            <w:vAlign w:val="bottom"/>
          </w:tcPr>
          <w:p w14:paraId="6949D325" w14:textId="77777777" w:rsidR="001E24E3" w:rsidRPr="00B97375" w:rsidRDefault="001E24E3" w:rsidP="001E24E3">
            <w:pPr>
              <w:jc w:val="right"/>
              <w:rPr>
                <w:rFonts w:asciiTheme="minorHAnsi" w:hAnsiTheme="minorHAnsi"/>
                <w:szCs w:val="23"/>
              </w:rPr>
            </w:pPr>
          </w:p>
        </w:tc>
        <w:tc>
          <w:tcPr>
            <w:tcW w:w="910" w:type="dxa"/>
            <w:shd w:val="clear" w:color="auto" w:fill="auto"/>
          </w:tcPr>
          <w:p w14:paraId="50361F2A" w14:textId="1A0222DD" w:rsidR="001E24E3" w:rsidRPr="00B97375" w:rsidRDefault="001E24E3" w:rsidP="001E24E3">
            <w:pPr>
              <w:jc w:val="right"/>
              <w:rPr>
                <w:rFonts w:asciiTheme="minorHAnsi" w:hAnsiTheme="minorHAnsi"/>
                <w:szCs w:val="23"/>
              </w:rPr>
            </w:pPr>
            <w:r w:rsidRPr="00805AB3">
              <w:t>114</w:t>
            </w:r>
          </w:p>
        </w:tc>
        <w:tc>
          <w:tcPr>
            <w:tcW w:w="992" w:type="dxa"/>
            <w:shd w:val="clear" w:color="auto" w:fill="auto"/>
          </w:tcPr>
          <w:p w14:paraId="475662B4" w14:textId="2453CCBF" w:rsidR="001E24E3" w:rsidRPr="00B97375" w:rsidRDefault="001E24E3" w:rsidP="001E24E3">
            <w:pPr>
              <w:jc w:val="right"/>
              <w:rPr>
                <w:rFonts w:asciiTheme="minorHAnsi" w:hAnsiTheme="minorHAnsi"/>
                <w:szCs w:val="23"/>
              </w:rPr>
            </w:pPr>
            <w:r w:rsidRPr="00805AB3">
              <w:t>38</w:t>
            </w:r>
          </w:p>
        </w:tc>
        <w:tc>
          <w:tcPr>
            <w:tcW w:w="996" w:type="dxa"/>
            <w:shd w:val="clear" w:color="auto" w:fill="auto"/>
          </w:tcPr>
          <w:p w14:paraId="58156210" w14:textId="36A39957" w:rsidR="001E24E3" w:rsidRPr="00B97375" w:rsidRDefault="001E24E3" w:rsidP="001E24E3">
            <w:pPr>
              <w:jc w:val="right"/>
              <w:rPr>
                <w:rFonts w:asciiTheme="minorHAnsi" w:hAnsiTheme="minorHAnsi"/>
                <w:szCs w:val="23"/>
              </w:rPr>
            </w:pPr>
            <w:r w:rsidRPr="00805AB3">
              <w:t>33.3</w:t>
            </w:r>
          </w:p>
        </w:tc>
      </w:tr>
      <w:tr w:rsidR="001E24E3" w:rsidRPr="00B97375" w14:paraId="12D775F2" w14:textId="77777777" w:rsidTr="00AB0E37">
        <w:trPr>
          <w:trHeight w:val="315"/>
        </w:trPr>
        <w:tc>
          <w:tcPr>
            <w:tcW w:w="2427" w:type="dxa"/>
            <w:shd w:val="clear" w:color="auto" w:fill="auto"/>
            <w:vAlign w:val="bottom"/>
            <w:hideMark/>
          </w:tcPr>
          <w:p w14:paraId="47553D7D" w14:textId="203523E0" w:rsidR="001E24E3" w:rsidRPr="00B97375" w:rsidRDefault="001E24E3" w:rsidP="001E24E3">
            <w:pPr>
              <w:ind w:left="193"/>
            </w:pPr>
            <w:r w:rsidRPr="00B97375">
              <w:t>Northland</w:t>
            </w:r>
          </w:p>
        </w:tc>
        <w:tc>
          <w:tcPr>
            <w:tcW w:w="992" w:type="dxa"/>
            <w:shd w:val="clear" w:color="auto" w:fill="auto"/>
          </w:tcPr>
          <w:p w14:paraId="2C24C78B" w14:textId="7A6D0E52" w:rsidR="001E24E3" w:rsidRPr="00B97375" w:rsidRDefault="001E24E3" w:rsidP="001E24E3">
            <w:pPr>
              <w:jc w:val="right"/>
              <w:rPr>
                <w:rFonts w:asciiTheme="minorHAnsi" w:hAnsiTheme="minorHAnsi"/>
                <w:szCs w:val="23"/>
              </w:rPr>
            </w:pPr>
            <w:r w:rsidRPr="002004D0">
              <w:t>141</w:t>
            </w:r>
          </w:p>
        </w:tc>
        <w:tc>
          <w:tcPr>
            <w:tcW w:w="992" w:type="dxa"/>
            <w:shd w:val="clear" w:color="auto" w:fill="auto"/>
          </w:tcPr>
          <w:p w14:paraId="1A07DEE3" w14:textId="49598328" w:rsidR="001E24E3" w:rsidRPr="00B97375" w:rsidRDefault="001E24E3" w:rsidP="001E24E3">
            <w:pPr>
              <w:jc w:val="right"/>
              <w:rPr>
                <w:rFonts w:asciiTheme="minorHAnsi" w:hAnsiTheme="minorHAnsi"/>
                <w:szCs w:val="23"/>
              </w:rPr>
            </w:pPr>
            <w:r w:rsidRPr="002004D0">
              <w:t>131</w:t>
            </w:r>
          </w:p>
        </w:tc>
        <w:tc>
          <w:tcPr>
            <w:tcW w:w="992" w:type="dxa"/>
            <w:shd w:val="clear" w:color="auto" w:fill="auto"/>
          </w:tcPr>
          <w:p w14:paraId="3AFE7791" w14:textId="25841263" w:rsidR="001E24E3" w:rsidRPr="00B97375" w:rsidRDefault="001E24E3" w:rsidP="001E24E3">
            <w:pPr>
              <w:jc w:val="right"/>
              <w:rPr>
                <w:rFonts w:asciiTheme="minorHAnsi" w:hAnsiTheme="minorHAnsi"/>
                <w:szCs w:val="23"/>
              </w:rPr>
            </w:pPr>
            <w:r w:rsidRPr="002004D0">
              <w:t>92.9</w:t>
            </w:r>
          </w:p>
        </w:tc>
        <w:tc>
          <w:tcPr>
            <w:tcW w:w="236" w:type="dxa"/>
            <w:shd w:val="clear" w:color="auto" w:fill="auto"/>
            <w:vAlign w:val="bottom"/>
          </w:tcPr>
          <w:p w14:paraId="4F3DCBFE" w14:textId="77777777" w:rsidR="001E24E3" w:rsidRPr="00B97375" w:rsidRDefault="001E24E3" w:rsidP="001E24E3">
            <w:pPr>
              <w:jc w:val="right"/>
              <w:rPr>
                <w:rFonts w:asciiTheme="minorHAnsi" w:hAnsiTheme="minorHAnsi"/>
                <w:szCs w:val="23"/>
              </w:rPr>
            </w:pPr>
          </w:p>
        </w:tc>
        <w:tc>
          <w:tcPr>
            <w:tcW w:w="843" w:type="dxa"/>
            <w:shd w:val="clear" w:color="auto" w:fill="auto"/>
          </w:tcPr>
          <w:p w14:paraId="10C7B2B5" w14:textId="7005F57C" w:rsidR="001E24E3" w:rsidRPr="00B97375" w:rsidRDefault="001E24E3" w:rsidP="001E24E3">
            <w:pPr>
              <w:jc w:val="right"/>
              <w:rPr>
                <w:rFonts w:asciiTheme="minorHAnsi" w:hAnsiTheme="minorHAnsi"/>
                <w:szCs w:val="23"/>
              </w:rPr>
            </w:pPr>
            <w:r w:rsidRPr="00D026BC">
              <w:t>21</w:t>
            </w:r>
          </w:p>
        </w:tc>
        <w:tc>
          <w:tcPr>
            <w:tcW w:w="993" w:type="dxa"/>
            <w:shd w:val="clear" w:color="auto" w:fill="auto"/>
          </w:tcPr>
          <w:p w14:paraId="581F7EA7" w14:textId="4A53118C" w:rsidR="001E24E3" w:rsidRPr="00B97375" w:rsidRDefault="001E24E3" w:rsidP="001E24E3">
            <w:pPr>
              <w:jc w:val="right"/>
              <w:rPr>
                <w:rFonts w:asciiTheme="minorHAnsi" w:hAnsiTheme="minorHAnsi"/>
                <w:szCs w:val="23"/>
              </w:rPr>
            </w:pPr>
            <w:r w:rsidRPr="00D026BC">
              <w:t>6</w:t>
            </w:r>
          </w:p>
        </w:tc>
        <w:tc>
          <w:tcPr>
            <w:tcW w:w="992" w:type="dxa"/>
            <w:shd w:val="clear" w:color="auto" w:fill="auto"/>
          </w:tcPr>
          <w:p w14:paraId="4B4AAFA6" w14:textId="59FC9E35" w:rsidR="001E24E3" w:rsidRPr="00B97375" w:rsidRDefault="001E24E3" w:rsidP="001E24E3">
            <w:pPr>
              <w:jc w:val="right"/>
              <w:rPr>
                <w:rFonts w:asciiTheme="minorHAnsi" w:hAnsiTheme="minorHAnsi"/>
                <w:szCs w:val="23"/>
              </w:rPr>
            </w:pPr>
            <w:r w:rsidRPr="00D026BC">
              <w:t>28.6</w:t>
            </w:r>
          </w:p>
        </w:tc>
        <w:tc>
          <w:tcPr>
            <w:tcW w:w="236" w:type="dxa"/>
            <w:shd w:val="clear" w:color="auto" w:fill="auto"/>
            <w:vAlign w:val="bottom"/>
          </w:tcPr>
          <w:p w14:paraId="0B414B20" w14:textId="77777777" w:rsidR="001E24E3" w:rsidRPr="00B97375" w:rsidRDefault="001E24E3" w:rsidP="001E24E3">
            <w:pPr>
              <w:jc w:val="right"/>
              <w:rPr>
                <w:rFonts w:asciiTheme="minorHAnsi" w:hAnsiTheme="minorHAnsi"/>
                <w:szCs w:val="23"/>
              </w:rPr>
            </w:pPr>
          </w:p>
        </w:tc>
        <w:tc>
          <w:tcPr>
            <w:tcW w:w="910" w:type="dxa"/>
            <w:shd w:val="clear" w:color="auto" w:fill="auto"/>
          </w:tcPr>
          <w:p w14:paraId="62EBB99A" w14:textId="12427172" w:rsidR="001E24E3" w:rsidRPr="00B97375" w:rsidRDefault="001E24E3" w:rsidP="001E24E3">
            <w:pPr>
              <w:jc w:val="right"/>
              <w:rPr>
                <w:rFonts w:asciiTheme="minorHAnsi" w:hAnsiTheme="minorHAnsi"/>
                <w:szCs w:val="23"/>
              </w:rPr>
            </w:pPr>
            <w:r w:rsidRPr="00805AB3">
              <w:t>182</w:t>
            </w:r>
          </w:p>
        </w:tc>
        <w:tc>
          <w:tcPr>
            <w:tcW w:w="992" w:type="dxa"/>
            <w:shd w:val="clear" w:color="auto" w:fill="auto"/>
          </w:tcPr>
          <w:p w14:paraId="083C44E1" w14:textId="138D5A66" w:rsidR="001E24E3" w:rsidRPr="00B97375" w:rsidRDefault="001E24E3" w:rsidP="001E24E3">
            <w:pPr>
              <w:jc w:val="right"/>
              <w:rPr>
                <w:rFonts w:asciiTheme="minorHAnsi" w:hAnsiTheme="minorHAnsi"/>
                <w:szCs w:val="23"/>
              </w:rPr>
            </w:pPr>
            <w:r w:rsidRPr="00805AB3">
              <w:t>45</w:t>
            </w:r>
          </w:p>
        </w:tc>
        <w:tc>
          <w:tcPr>
            <w:tcW w:w="996" w:type="dxa"/>
            <w:shd w:val="clear" w:color="auto" w:fill="auto"/>
          </w:tcPr>
          <w:p w14:paraId="0B2B2FDA" w14:textId="797D0DEB" w:rsidR="001E24E3" w:rsidRPr="00B97375" w:rsidRDefault="001E24E3" w:rsidP="001E24E3">
            <w:pPr>
              <w:jc w:val="right"/>
              <w:rPr>
                <w:rFonts w:asciiTheme="minorHAnsi" w:hAnsiTheme="minorHAnsi"/>
                <w:szCs w:val="23"/>
              </w:rPr>
            </w:pPr>
            <w:r w:rsidRPr="00805AB3">
              <w:t>24.7</w:t>
            </w:r>
          </w:p>
        </w:tc>
      </w:tr>
      <w:tr w:rsidR="001E24E3" w:rsidRPr="00B97375" w14:paraId="610832D0" w14:textId="77777777" w:rsidTr="00AB0E37">
        <w:trPr>
          <w:trHeight w:val="315"/>
        </w:trPr>
        <w:tc>
          <w:tcPr>
            <w:tcW w:w="2427" w:type="dxa"/>
            <w:shd w:val="clear" w:color="auto" w:fill="auto"/>
            <w:vAlign w:val="bottom"/>
            <w:hideMark/>
          </w:tcPr>
          <w:p w14:paraId="6ED47DC8" w14:textId="0951AEEA" w:rsidR="001E24E3" w:rsidRPr="00B97375" w:rsidRDefault="001E24E3" w:rsidP="001E24E3">
            <w:pPr>
              <w:ind w:left="193"/>
            </w:pPr>
            <w:r w:rsidRPr="00B97375">
              <w:t>South Canterbury</w:t>
            </w:r>
          </w:p>
        </w:tc>
        <w:tc>
          <w:tcPr>
            <w:tcW w:w="992" w:type="dxa"/>
            <w:shd w:val="clear" w:color="auto" w:fill="auto"/>
          </w:tcPr>
          <w:p w14:paraId="68EA5CB0" w14:textId="063FB528" w:rsidR="001E24E3" w:rsidRPr="00B97375" w:rsidRDefault="001E24E3" w:rsidP="001E24E3">
            <w:pPr>
              <w:jc w:val="right"/>
              <w:rPr>
                <w:rFonts w:asciiTheme="minorHAnsi" w:hAnsiTheme="minorHAnsi"/>
                <w:szCs w:val="23"/>
              </w:rPr>
            </w:pPr>
            <w:r w:rsidRPr="002004D0">
              <w:t>69</w:t>
            </w:r>
          </w:p>
        </w:tc>
        <w:tc>
          <w:tcPr>
            <w:tcW w:w="992" w:type="dxa"/>
            <w:shd w:val="clear" w:color="auto" w:fill="auto"/>
          </w:tcPr>
          <w:p w14:paraId="01F2AFAC" w14:textId="357C27C9" w:rsidR="001E24E3" w:rsidRPr="00B97375" w:rsidRDefault="001E24E3" w:rsidP="001E24E3">
            <w:pPr>
              <w:jc w:val="right"/>
              <w:rPr>
                <w:rFonts w:asciiTheme="minorHAnsi" w:hAnsiTheme="minorHAnsi"/>
                <w:szCs w:val="23"/>
              </w:rPr>
            </w:pPr>
            <w:r w:rsidRPr="002004D0">
              <w:t>57</w:t>
            </w:r>
          </w:p>
        </w:tc>
        <w:tc>
          <w:tcPr>
            <w:tcW w:w="992" w:type="dxa"/>
            <w:shd w:val="clear" w:color="auto" w:fill="auto"/>
          </w:tcPr>
          <w:p w14:paraId="564A03E5" w14:textId="175BC913" w:rsidR="001E24E3" w:rsidRPr="00B97375" w:rsidRDefault="001E24E3" w:rsidP="001E24E3">
            <w:pPr>
              <w:jc w:val="right"/>
              <w:rPr>
                <w:rFonts w:asciiTheme="minorHAnsi" w:hAnsiTheme="minorHAnsi"/>
                <w:szCs w:val="23"/>
              </w:rPr>
            </w:pPr>
            <w:r w:rsidRPr="002004D0">
              <w:t>82.6</w:t>
            </w:r>
          </w:p>
        </w:tc>
        <w:tc>
          <w:tcPr>
            <w:tcW w:w="236" w:type="dxa"/>
            <w:shd w:val="clear" w:color="auto" w:fill="auto"/>
            <w:vAlign w:val="bottom"/>
          </w:tcPr>
          <w:p w14:paraId="70843AB0" w14:textId="77777777" w:rsidR="001E24E3" w:rsidRPr="00B97375" w:rsidRDefault="001E24E3" w:rsidP="001E24E3">
            <w:pPr>
              <w:jc w:val="right"/>
              <w:rPr>
                <w:rFonts w:asciiTheme="minorHAnsi" w:hAnsiTheme="minorHAnsi"/>
                <w:szCs w:val="23"/>
              </w:rPr>
            </w:pPr>
          </w:p>
        </w:tc>
        <w:tc>
          <w:tcPr>
            <w:tcW w:w="843" w:type="dxa"/>
            <w:shd w:val="clear" w:color="auto" w:fill="auto"/>
          </w:tcPr>
          <w:p w14:paraId="1BCC6242" w14:textId="53859F4D" w:rsidR="001E24E3" w:rsidRPr="00B97375" w:rsidRDefault="001E24E3" w:rsidP="001E24E3">
            <w:pPr>
              <w:jc w:val="right"/>
              <w:rPr>
                <w:rFonts w:asciiTheme="minorHAnsi" w:hAnsiTheme="minorHAnsi"/>
                <w:szCs w:val="23"/>
              </w:rPr>
            </w:pPr>
            <w:r w:rsidRPr="00D026BC">
              <w:t>4</w:t>
            </w:r>
          </w:p>
        </w:tc>
        <w:tc>
          <w:tcPr>
            <w:tcW w:w="993" w:type="dxa"/>
            <w:shd w:val="clear" w:color="auto" w:fill="auto"/>
          </w:tcPr>
          <w:p w14:paraId="0AE23C3F" w14:textId="6E823A29" w:rsidR="001E24E3" w:rsidRPr="00B97375" w:rsidRDefault="001E24E3" w:rsidP="001E24E3">
            <w:pPr>
              <w:jc w:val="right"/>
              <w:rPr>
                <w:rFonts w:asciiTheme="minorHAnsi" w:hAnsiTheme="minorHAnsi"/>
                <w:szCs w:val="23"/>
              </w:rPr>
            </w:pPr>
            <w:r w:rsidRPr="00D026BC">
              <w:t>2</w:t>
            </w:r>
          </w:p>
        </w:tc>
        <w:tc>
          <w:tcPr>
            <w:tcW w:w="992" w:type="dxa"/>
            <w:shd w:val="clear" w:color="auto" w:fill="auto"/>
          </w:tcPr>
          <w:p w14:paraId="242DEE31" w14:textId="767AD880" w:rsidR="001E24E3" w:rsidRPr="00B97375" w:rsidRDefault="001E24E3" w:rsidP="001E24E3">
            <w:pPr>
              <w:jc w:val="right"/>
              <w:rPr>
                <w:rFonts w:asciiTheme="minorHAnsi" w:hAnsiTheme="minorHAnsi"/>
                <w:szCs w:val="23"/>
              </w:rPr>
            </w:pPr>
            <w:r w:rsidRPr="00D026BC">
              <w:t>50.0</w:t>
            </w:r>
          </w:p>
        </w:tc>
        <w:tc>
          <w:tcPr>
            <w:tcW w:w="236" w:type="dxa"/>
            <w:shd w:val="clear" w:color="auto" w:fill="auto"/>
            <w:vAlign w:val="bottom"/>
          </w:tcPr>
          <w:p w14:paraId="11179536" w14:textId="77777777" w:rsidR="001E24E3" w:rsidRPr="00B97375" w:rsidRDefault="001E24E3" w:rsidP="001E24E3">
            <w:pPr>
              <w:jc w:val="right"/>
              <w:rPr>
                <w:rFonts w:asciiTheme="minorHAnsi" w:hAnsiTheme="minorHAnsi"/>
                <w:szCs w:val="23"/>
              </w:rPr>
            </w:pPr>
          </w:p>
        </w:tc>
        <w:tc>
          <w:tcPr>
            <w:tcW w:w="910" w:type="dxa"/>
            <w:shd w:val="clear" w:color="auto" w:fill="auto"/>
          </w:tcPr>
          <w:p w14:paraId="50C3F010" w14:textId="1ADA8D1C" w:rsidR="001E24E3" w:rsidRPr="00B97375" w:rsidRDefault="001E24E3" w:rsidP="001E24E3">
            <w:pPr>
              <w:jc w:val="right"/>
              <w:rPr>
                <w:rFonts w:asciiTheme="minorHAnsi" w:hAnsiTheme="minorHAnsi"/>
                <w:szCs w:val="23"/>
              </w:rPr>
            </w:pPr>
            <w:r w:rsidRPr="00805AB3">
              <w:t>70</w:t>
            </w:r>
          </w:p>
        </w:tc>
        <w:tc>
          <w:tcPr>
            <w:tcW w:w="992" w:type="dxa"/>
            <w:shd w:val="clear" w:color="auto" w:fill="auto"/>
          </w:tcPr>
          <w:p w14:paraId="07DD7F8A" w14:textId="18A48DB1" w:rsidR="001E24E3" w:rsidRPr="00B97375" w:rsidRDefault="001E24E3" w:rsidP="001E24E3">
            <w:pPr>
              <w:jc w:val="right"/>
              <w:rPr>
                <w:rFonts w:asciiTheme="minorHAnsi" w:hAnsiTheme="minorHAnsi"/>
                <w:szCs w:val="23"/>
              </w:rPr>
            </w:pPr>
            <w:r w:rsidRPr="00805AB3">
              <w:t>6</w:t>
            </w:r>
          </w:p>
        </w:tc>
        <w:tc>
          <w:tcPr>
            <w:tcW w:w="996" w:type="dxa"/>
            <w:shd w:val="clear" w:color="auto" w:fill="auto"/>
          </w:tcPr>
          <w:p w14:paraId="57728FEC" w14:textId="525FF725" w:rsidR="001E24E3" w:rsidRPr="00B97375" w:rsidRDefault="001E24E3" w:rsidP="001E24E3">
            <w:pPr>
              <w:jc w:val="right"/>
              <w:rPr>
                <w:rFonts w:asciiTheme="minorHAnsi" w:hAnsiTheme="minorHAnsi"/>
                <w:szCs w:val="23"/>
              </w:rPr>
            </w:pPr>
            <w:r w:rsidRPr="00805AB3">
              <w:t>8.6</w:t>
            </w:r>
          </w:p>
        </w:tc>
      </w:tr>
      <w:tr w:rsidR="001E24E3" w:rsidRPr="00B97375" w14:paraId="6E695FBE" w14:textId="77777777" w:rsidTr="00AB0E37">
        <w:trPr>
          <w:trHeight w:val="315"/>
        </w:trPr>
        <w:tc>
          <w:tcPr>
            <w:tcW w:w="2427" w:type="dxa"/>
            <w:shd w:val="clear" w:color="auto" w:fill="auto"/>
            <w:vAlign w:val="bottom"/>
            <w:hideMark/>
          </w:tcPr>
          <w:p w14:paraId="12924CDA" w14:textId="7F0492F5" w:rsidR="001E24E3" w:rsidRPr="00B97375" w:rsidRDefault="001E24E3" w:rsidP="001E24E3">
            <w:pPr>
              <w:ind w:left="193"/>
            </w:pPr>
            <w:r w:rsidRPr="00B97375">
              <w:t>Southern</w:t>
            </w:r>
          </w:p>
        </w:tc>
        <w:tc>
          <w:tcPr>
            <w:tcW w:w="992" w:type="dxa"/>
            <w:shd w:val="clear" w:color="auto" w:fill="auto"/>
          </w:tcPr>
          <w:p w14:paraId="119B0145" w14:textId="65EE1D27" w:rsidR="001E24E3" w:rsidRPr="00B97375" w:rsidRDefault="001E24E3" w:rsidP="001E24E3">
            <w:pPr>
              <w:jc w:val="right"/>
              <w:rPr>
                <w:rFonts w:asciiTheme="minorHAnsi" w:hAnsiTheme="minorHAnsi"/>
                <w:szCs w:val="23"/>
              </w:rPr>
            </w:pPr>
            <w:r w:rsidRPr="002004D0">
              <w:t>398</w:t>
            </w:r>
          </w:p>
        </w:tc>
        <w:tc>
          <w:tcPr>
            <w:tcW w:w="992" w:type="dxa"/>
            <w:shd w:val="clear" w:color="auto" w:fill="auto"/>
          </w:tcPr>
          <w:p w14:paraId="028C5EC8" w14:textId="324797DC" w:rsidR="001E24E3" w:rsidRPr="00B97375" w:rsidRDefault="001E24E3" w:rsidP="001E24E3">
            <w:pPr>
              <w:jc w:val="right"/>
              <w:rPr>
                <w:rFonts w:asciiTheme="minorHAnsi" w:hAnsiTheme="minorHAnsi"/>
                <w:szCs w:val="23"/>
              </w:rPr>
            </w:pPr>
            <w:r w:rsidRPr="002004D0">
              <w:t>392</w:t>
            </w:r>
          </w:p>
        </w:tc>
        <w:tc>
          <w:tcPr>
            <w:tcW w:w="992" w:type="dxa"/>
            <w:shd w:val="clear" w:color="auto" w:fill="auto"/>
          </w:tcPr>
          <w:p w14:paraId="5E1CC04C" w14:textId="42BCA696" w:rsidR="001E24E3" w:rsidRPr="00B97375" w:rsidRDefault="001E24E3" w:rsidP="001E24E3">
            <w:pPr>
              <w:jc w:val="right"/>
              <w:rPr>
                <w:rFonts w:asciiTheme="minorHAnsi" w:hAnsiTheme="minorHAnsi"/>
                <w:szCs w:val="23"/>
              </w:rPr>
            </w:pPr>
            <w:r w:rsidRPr="002004D0">
              <w:t>98.5</w:t>
            </w:r>
          </w:p>
        </w:tc>
        <w:tc>
          <w:tcPr>
            <w:tcW w:w="236" w:type="dxa"/>
            <w:shd w:val="clear" w:color="auto" w:fill="auto"/>
            <w:vAlign w:val="bottom"/>
          </w:tcPr>
          <w:p w14:paraId="100A12CF" w14:textId="77777777" w:rsidR="001E24E3" w:rsidRPr="00B97375" w:rsidRDefault="001E24E3" w:rsidP="001E24E3">
            <w:pPr>
              <w:jc w:val="right"/>
              <w:rPr>
                <w:rFonts w:asciiTheme="minorHAnsi" w:hAnsiTheme="minorHAnsi"/>
                <w:szCs w:val="23"/>
              </w:rPr>
            </w:pPr>
          </w:p>
        </w:tc>
        <w:tc>
          <w:tcPr>
            <w:tcW w:w="843" w:type="dxa"/>
            <w:shd w:val="clear" w:color="auto" w:fill="auto"/>
          </w:tcPr>
          <w:p w14:paraId="6D804898" w14:textId="39F700DD" w:rsidR="001E24E3" w:rsidRPr="00B97375" w:rsidRDefault="001E24E3" w:rsidP="001E24E3">
            <w:pPr>
              <w:jc w:val="right"/>
              <w:rPr>
                <w:rFonts w:asciiTheme="minorHAnsi" w:hAnsiTheme="minorHAnsi"/>
                <w:szCs w:val="23"/>
              </w:rPr>
            </w:pPr>
            <w:r w:rsidRPr="00D026BC">
              <w:t>67</w:t>
            </w:r>
          </w:p>
        </w:tc>
        <w:tc>
          <w:tcPr>
            <w:tcW w:w="993" w:type="dxa"/>
            <w:shd w:val="clear" w:color="auto" w:fill="auto"/>
          </w:tcPr>
          <w:p w14:paraId="6D6DCE4D" w14:textId="2C91E924" w:rsidR="001E24E3" w:rsidRPr="00B97375" w:rsidRDefault="001E24E3" w:rsidP="001E24E3">
            <w:pPr>
              <w:jc w:val="right"/>
              <w:rPr>
                <w:rFonts w:asciiTheme="minorHAnsi" w:hAnsiTheme="minorHAnsi"/>
                <w:szCs w:val="23"/>
              </w:rPr>
            </w:pPr>
            <w:r w:rsidRPr="00D026BC">
              <w:t>31</w:t>
            </w:r>
          </w:p>
        </w:tc>
        <w:tc>
          <w:tcPr>
            <w:tcW w:w="992" w:type="dxa"/>
            <w:shd w:val="clear" w:color="auto" w:fill="auto"/>
          </w:tcPr>
          <w:p w14:paraId="28904D25" w14:textId="33F88749" w:rsidR="001E24E3" w:rsidRPr="00B97375" w:rsidRDefault="001E24E3" w:rsidP="001E24E3">
            <w:pPr>
              <w:jc w:val="right"/>
              <w:rPr>
                <w:rFonts w:asciiTheme="minorHAnsi" w:hAnsiTheme="minorHAnsi"/>
                <w:szCs w:val="23"/>
              </w:rPr>
            </w:pPr>
            <w:r w:rsidRPr="00D026BC">
              <w:t>46.3</w:t>
            </w:r>
          </w:p>
        </w:tc>
        <w:tc>
          <w:tcPr>
            <w:tcW w:w="236" w:type="dxa"/>
            <w:shd w:val="clear" w:color="auto" w:fill="auto"/>
            <w:vAlign w:val="bottom"/>
          </w:tcPr>
          <w:p w14:paraId="42EC50F1" w14:textId="77777777" w:rsidR="001E24E3" w:rsidRPr="00B97375" w:rsidRDefault="001E24E3" w:rsidP="001E24E3">
            <w:pPr>
              <w:jc w:val="right"/>
              <w:rPr>
                <w:rFonts w:asciiTheme="minorHAnsi" w:hAnsiTheme="minorHAnsi"/>
                <w:szCs w:val="23"/>
              </w:rPr>
            </w:pPr>
          </w:p>
        </w:tc>
        <w:tc>
          <w:tcPr>
            <w:tcW w:w="910" w:type="dxa"/>
            <w:shd w:val="clear" w:color="auto" w:fill="auto"/>
          </w:tcPr>
          <w:p w14:paraId="7EEA18D8" w14:textId="7D937B93" w:rsidR="001E24E3" w:rsidRPr="00B97375" w:rsidRDefault="001E24E3" w:rsidP="001E24E3">
            <w:pPr>
              <w:jc w:val="right"/>
              <w:rPr>
                <w:rFonts w:asciiTheme="minorHAnsi" w:hAnsiTheme="minorHAnsi"/>
                <w:szCs w:val="23"/>
              </w:rPr>
            </w:pPr>
            <w:r w:rsidRPr="00805AB3">
              <w:t>252</w:t>
            </w:r>
          </w:p>
        </w:tc>
        <w:tc>
          <w:tcPr>
            <w:tcW w:w="992" w:type="dxa"/>
            <w:shd w:val="clear" w:color="auto" w:fill="auto"/>
          </w:tcPr>
          <w:p w14:paraId="75C81ADD" w14:textId="66F88748" w:rsidR="001E24E3" w:rsidRPr="00B97375" w:rsidRDefault="001E24E3" w:rsidP="001E24E3">
            <w:pPr>
              <w:jc w:val="right"/>
              <w:rPr>
                <w:rFonts w:asciiTheme="minorHAnsi" w:hAnsiTheme="minorHAnsi"/>
                <w:szCs w:val="23"/>
              </w:rPr>
            </w:pPr>
            <w:r w:rsidRPr="00805AB3">
              <w:t>70</w:t>
            </w:r>
          </w:p>
        </w:tc>
        <w:tc>
          <w:tcPr>
            <w:tcW w:w="996" w:type="dxa"/>
            <w:shd w:val="clear" w:color="auto" w:fill="auto"/>
          </w:tcPr>
          <w:p w14:paraId="18BB8EFE" w14:textId="055A80B2" w:rsidR="001E24E3" w:rsidRPr="00B97375" w:rsidRDefault="001E24E3" w:rsidP="001E24E3">
            <w:pPr>
              <w:jc w:val="right"/>
              <w:rPr>
                <w:rFonts w:asciiTheme="minorHAnsi" w:hAnsiTheme="minorHAnsi"/>
                <w:szCs w:val="23"/>
              </w:rPr>
            </w:pPr>
            <w:r w:rsidRPr="00805AB3">
              <w:t>27.8</w:t>
            </w:r>
          </w:p>
        </w:tc>
      </w:tr>
      <w:tr w:rsidR="001E24E3" w:rsidRPr="00B97375" w14:paraId="19D37461" w14:textId="77777777" w:rsidTr="00AB0E37">
        <w:trPr>
          <w:trHeight w:val="315"/>
        </w:trPr>
        <w:tc>
          <w:tcPr>
            <w:tcW w:w="2427" w:type="dxa"/>
            <w:shd w:val="clear" w:color="auto" w:fill="auto"/>
            <w:vAlign w:val="bottom"/>
            <w:hideMark/>
          </w:tcPr>
          <w:p w14:paraId="5B8AE213" w14:textId="576A9D03" w:rsidR="001E24E3" w:rsidRPr="00B97375" w:rsidRDefault="001E24E3" w:rsidP="001E24E3">
            <w:pPr>
              <w:ind w:left="193"/>
            </w:pPr>
            <w:r w:rsidRPr="00B97375">
              <w:t>Tairawhiti</w:t>
            </w:r>
          </w:p>
        </w:tc>
        <w:tc>
          <w:tcPr>
            <w:tcW w:w="992" w:type="dxa"/>
            <w:shd w:val="clear" w:color="auto" w:fill="auto"/>
          </w:tcPr>
          <w:p w14:paraId="7A0FDC06" w14:textId="6771F486" w:rsidR="001E24E3" w:rsidRPr="00B97375" w:rsidRDefault="001E24E3" w:rsidP="001E24E3">
            <w:pPr>
              <w:jc w:val="right"/>
              <w:rPr>
                <w:rFonts w:asciiTheme="minorHAnsi" w:hAnsiTheme="minorHAnsi"/>
                <w:szCs w:val="23"/>
              </w:rPr>
            </w:pPr>
            <w:r w:rsidRPr="002004D0">
              <w:t>114</w:t>
            </w:r>
          </w:p>
        </w:tc>
        <w:tc>
          <w:tcPr>
            <w:tcW w:w="992" w:type="dxa"/>
            <w:shd w:val="clear" w:color="auto" w:fill="auto"/>
          </w:tcPr>
          <w:p w14:paraId="4D78CC50" w14:textId="408338EB" w:rsidR="001E24E3" w:rsidRPr="00B97375" w:rsidRDefault="001E24E3" w:rsidP="001E24E3">
            <w:pPr>
              <w:jc w:val="right"/>
              <w:rPr>
                <w:rFonts w:asciiTheme="minorHAnsi" w:hAnsiTheme="minorHAnsi"/>
                <w:szCs w:val="23"/>
              </w:rPr>
            </w:pPr>
            <w:r w:rsidRPr="002004D0">
              <w:t>108</w:t>
            </w:r>
          </w:p>
        </w:tc>
        <w:tc>
          <w:tcPr>
            <w:tcW w:w="992" w:type="dxa"/>
            <w:shd w:val="clear" w:color="auto" w:fill="auto"/>
          </w:tcPr>
          <w:p w14:paraId="2E42F5E6" w14:textId="6C565AF6" w:rsidR="001E24E3" w:rsidRPr="00B97375" w:rsidRDefault="001E24E3" w:rsidP="001E24E3">
            <w:pPr>
              <w:jc w:val="right"/>
              <w:rPr>
                <w:rFonts w:asciiTheme="minorHAnsi" w:hAnsiTheme="minorHAnsi"/>
                <w:szCs w:val="23"/>
              </w:rPr>
            </w:pPr>
            <w:r w:rsidRPr="002004D0">
              <w:t>94.7</w:t>
            </w:r>
          </w:p>
        </w:tc>
        <w:tc>
          <w:tcPr>
            <w:tcW w:w="236" w:type="dxa"/>
            <w:shd w:val="clear" w:color="auto" w:fill="auto"/>
            <w:vAlign w:val="bottom"/>
          </w:tcPr>
          <w:p w14:paraId="59E0546A" w14:textId="77777777" w:rsidR="001E24E3" w:rsidRPr="00B97375" w:rsidRDefault="001E24E3" w:rsidP="001E24E3">
            <w:pPr>
              <w:jc w:val="right"/>
              <w:rPr>
                <w:rFonts w:asciiTheme="minorHAnsi" w:hAnsiTheme="minorHAnsi"/>
                <w:szCs w:val="23"/>
              </w:rPr>
            </w:pPr>
          </w:p>
        </w:tc>
        <w:tc>
          <w:tcPr>
            <w:tcW w:w="843" w:type="dxa"/>
            <w:shd w:val="clear" w:color="auto" w:fill="auto"/>
          </w:tcPr>
          <w:p w14:paraId="0E135AE0" w14:textId="5683C5DC" w:rsidR="001E24E3" w:rsidRPr="00B97375" w:rsidRDefault="001E24E3" w:rsidP="001E24E3">
            <w:pPr>
              <w:jc w:val="right"/>
              <w:rPr>
                <w:rFonts w:asciiTheme="minorHAnsi" w:hAnsiTheme="minorHAnsi"/>
                <w:szCs w:val="23"/>
              </w:rPr>
            </w:pPr>
            <w:r w:rsidRPr="00D026BC">
              <w:t>5</w:t>
            </w:r>
          </w:p>
        </w:tc>
        <w:tc>
          <w:tcPr>
            <w:tcW w:w="993" w:type="dxa"/>
            <w:shd w:val="clear" w:color="auto" w:fill="auto"/>
          </w:tcPr>
          <w:p w14:paraId="1791FA3A" w14:textId="77A4D10E" w:rsidR="001E24E3" w:rsidRPr="00B97375" w:rsidRDefault="001E24E3" w:rsidP="001E24E3">
            <w:pPr>
              <w:jc w:val="right"/>
              <w:rPr>
                <w:rFonts w:asciiTheme="minorHAnsi" w:hAnsiTheme="minorHAnsi"/>
                <w:szCs w:val="23"/>
              </w:rPr>
            </w:pPr>
            <w:r w:rsidRPr="00D026BC">
              <w:t>2</w:t>
            </w:r>
          </w:p>
        </w:tc>
        <w:tc>
          <w:tcPr>
            <w:tcW w:w="992" w:type="dxa"/>
            <w:shd w:val="clear" w:color="auto" w:fill="auto"/>
          </w:tcPr>
          <w:p w14:paraId="5639350C" w14:textId="37981DBE" w:rsidR="001E24E3" w:rsidRPr="00B97375" w:rsidRDefault="001E24E3" w:rsidP="001E24E3">
            <w:pPr>
              <w:jc w:val="right"/>
              <w:rPr>
                <w:rFonts w:asciiTheme="minorHAnsi" w:hAnsiTheme="minorHAnsi"/>
                <w:szCs w:val="23"/>
              </w:rPr>
            </w:pPr>
            <w:r w:rsidRPr="00D026BC">
              <w:t>40.0</w:t>
            </w:r>
          </w:p>
        </w:tc>
        <w:tc>
          <w:tcPr>
            <w:tcW w:w="236" w:type="dxa"/>
            <w:shd w:val="clear" w:color="auto" w:fill="auto"/>
            <w:vAlign w:val="bottom"/>
          </w:tcPr>
          <w:p w14:paraId="6BB4ED1E" w14:textId="77777777" w:rsidR="001E24E3" w:rsidRPr="00B97375" w:rsidRDefault="001E24E3" w:rsidP="001E24E3">
            <w:pPr>
              <w:jc w:val="right"/>
              <w:rPr>
                <w:rFonts w:asciiTheme="minorHAnsi" w:hAnsiTheme="minorHAnsi"/>
                <w:szCs w:val="23"/>
              </w:rPr>
            </w:pPr>
          </w:p>
        </w:tc>
        <w:tc>
          <w:tcPr>
            <w:tcW w:w="910" w:type="dxa"/>
            <w:shd w:val="clear" w:color="auto" w:fill="auto"/>
          </w:tcPr>
          <w:p w14:paraId="16F976FC" w14:textId="2F8B3D9C" w:rsidR="001E24E3" w:rsidRPr="00B97375" w:rsidRDefault="001E24E3" w:rsidP="001E24E3">
            <w:pPr>
              <w:jc w:val="right"/>
              <w:rPr>
                <w:rFonts w:asciiTheme="minorHAnsi" w:hAnsiTheme="minorHAnsi"/>
                <w:szCs w:val="23"/>
              </w:rPr>
            </w:pPr>
            <w:r w:rsidRPr="00805AB3">
              <w:t>44</w:t>
            </w:r>
          </w:p>
        </w:tc>
        <w:tc>
          <w:tcPr>
            <w:tcW w:w="992" w:type="dxa"/>
            <w:shd w:val="clear" w:color="auto" w:fill="auto"/>
          </w:tcPr>
          <w:p w14:paraId="7B56685A" w14:textId="7813EEDC" w:rsidR="001E24E3" w:rsidRPr="00B97375" w:rsidRDefault="001E24E3" w:rsidP="001E24E3">
            <w:pPr>
              <w:jc w:val="right"/>
              <w:rPr>
                <w:rFonts w:asciiTheme="minorHAnsi" w:hAnsiTheme="minorHAnsi"/>
                <w:szCs w:val="23"/>
              </w:rPr>
            </w:pPr>
            <w:r w:rsidRPr="00805AB3">
              <w:t>22</w:t>
            </w:r>
          </w:p>
        </w:tc>
        <w:tc>
          <w:tcPr>
            <w:tcW w:w="996" w:type="dxa"/>
            <w:shd w:val="clear" w:color="auto" w:fill="auto"/>
          </w:tcPr>
          <w:p w14:paraId="3CEE377C" w14:textId="5A6CDBED" w:rsidR="001E24E3" w:rsidRPr="00B97375" w:rsidRDefault="001E24E3" w:rsidP="001E24E3">
            <w:pPr>
              <w:jc w:val="right"/>
              <w:rPr>
                <w:rFonts w:asciiTheme="minorHAnsi" w:hAnsiTheme="minorHAnsi"/>
                <w:szCs w:val="23"/>
              </w:rPr>
            </w:pPr>
            <w:r w:rsidRPr="00805AB3">
              <w:t>50.0</w:t>
            </w:r>
          </w:p>
        </w:tc>
      </w:tr>
      <w:tr w:rsidR="001E24E3" w:rsidRPr="00B97375" w14:paraId="75C0E898" w14:textId="77777777" w:rsidTr="00AB0E37">
        <w:trPr>
          <w:trHeight w:val="315"/>
        </w:trPr>
        <w:tc>
          <w:tcPr>
            <w:tcW w:w="2427" w:type="dxa"/>
            <w:shd w:val="clear" w:color="auto" w:fill="auto"/>
            <w:vAlign w:val="bottom"/>
            <w:hideMark/>
          </w:tcPr>
          <w:p w14:paraId="60246908" w14:textId="6B92268A" w:rsidR="001E24E3" w:rsidRPr="00B97375" w:rsidRDefault="001E24E3" w:rsidP="001E24E3">
            <w:pPr>
              <w:ind w:left="193"/>
            </w:pPr>
            <w:r w:rsidRPr="00B97375">
              <w:t>Taranaki</w:t>
            </w:r>
          </w:p>
        </w:tc>
        <w:tc>
          <w:tcPr>
            <w:tcW w:w="992" w:type="dxa"/>
            <w:shd w:val="clear" w:color="auto" w:fill="auto"/>
          </w:tcPr>
          <w:p w14:paraId="6FDE2FCB" w14:textId="286E49A7" w:rsidR="001E24E3" w:rsidRPr="00B97375" w:rsidRDefault="001E24E3" w:rsidP="001E24E3">
            <w:pPr>
              <w:jc w:val="right"/>
              <w:rPr>
                <w:rFonts w:asciiTheme="minorHAnsi" w:hAnsiTheme="minorHAnsi"/>
                <w:szCs w:val="23"/>
              </w:rPr>
            </w:pPr>
            <w:r w:rsidRPr="002004D0">
              <w:t>143</w:t>
            </w:r>
          </w:p>
        </w:tc>
        <w:tc>
          <w:tcPr>
            <w:tcW w:w="992" w:type="dxa"/>
            <w:shd w:val="clear" w:color="auto" w:fill="auto"/>
          </w:tcPr>
          <w:p w14:paraId="39DC816C" w14:textId="379F2969" w:rsidR="001E24E3" w:rsidRPr="00B97375" w:rsidRDefault="001E24E3" w:rsidP="001E24E3">
            <w:pPr>
              <w:jc w:val="right"/>
              <w:rPr>
                <w:rFonts w:asciiTheme="minorHAnsi" w:hAnsiTheme="minorHAnsi"/>
                <w:szCs w:val="23"/>
              </w:rPr>
            </w:pPr>
            <w:r w:rsidRPr="002004D0">
              <w:t>132</w:t>
            </w:r>
          </w:p>
        </w:tc>
        <w:tc>
          <w:tcPr>
            <w:tcW w:w="992" w:type="dxa"/>
            <w:shd w:val="clear" w:color="auto" w:fill="auto"/>
          </w:tcPr>
          <w:p w14:paraId="5B5DDDAE" w14:textId="7456E517" w:rsidR="001E24E3" w:rsidRPr="00B97375" w:rsidRDefault="001E24E3" w:rsidP="001E24E3">
            <w:pPr>
              <w:jc w:val="right"/>
              <w:rPr>
                <w:rFonts w:asciiTheme="minorHAnsi" w:hAnsiTheme="minorHAnsi"/>
                <w:szCs w:val="23"/>
              </w:rPr>
            </w:pPr>
            <w:r w:rsidRPr="002004D0">
              <w:t>92.3</w:t>
            </w:r>
          </w:p>
        </w:tc>
        <w:tc>
          <w:tcPr>
            <w:tcW w:w="236" w:type="dxa"/>
            <w:shd w:val="clear" w:color="auto" w:fill="auto"/>
            <w:vAlign w:val="bottom"/>
          </w:tcPr>
          <w:p w14:paraId="3B0E470F" w14:textId="77777777" w:rsidR="001E24E3" w:rsidRPr="00B97375" w:rsidRDefault="001E24E3" w:rsidP="001E24E3">
            <w:pPr>
              <w:jc w:val="right"/>
              <w:rPr>
                <w:rFonts w:asciiTheme="minorHAnsi" w:hAnsiTheme="minorHAnsi"/>
                <w:szCs w:val="23"/>
              </w:rPr>
            </w:pPr>
          </w:p>
        </w:tc>
        <w:tc>
          <w:tcPr>
            <w:tcW w:w="843" w:type="dxa"/>
            <w:shd w:val="clear" w:color="auto" w:fill="auto"/>
          </w:tcPr>
          <w:p w14:paraId="2DC8E50A" w14:textId="3A3303A1" w:rsidR="001E24E3" w:rsidRPr="00B97375" w:rsidRDefault="001E24E3" w:rsidP="001E24E3">
            <w:pPr>
              <w:jc w:val="right"/>
              <w:rPr>
                <w:rFonts w:asciiTheme="minorHAnsi" w:hAnsiTheme="minorHAnsi"/>
                <w:szCs w:val="23"/>
              </w:rPr>
            </w:pPr>
            <w:r w:rsidRPr="00D026BC">
              <w:t>19</w:t>
            </w:r>
          </w:p>
        </w:tc>
        <w:tc>
          <w:tcPr>
            <w:tcW w:w="993" w:type="dxa"/>
            <w:shd w:val="clear" w:color="auto" w:fill="auto"/>
          </w:tcPr>
          <w:p w14:paraId="0F077B44" w14:textId="0C673B03" w:rsidR="001E24E3" w:rsidRPr="00B97375" w:rsidRDefault="001E24E3" w:rsidP="001E24E3">
            <w:pPr>
              <w:jc w:val="right"/>
              <w:rPr>
                <w:rFonts w:asciiTheme="minorHAnsi" w:hAnsiTheme="minorHAnsi"/>
                <w:szCs w:val="23"/>
              </w:rPr>
            </w:pPr>
            <w:r w:rsidRPr="00D026BC">
              <w:t>3</w:t>
            </w:r>
          </w:p>
        </w:tc>
        <w:tc>
          <w:tcPr>
            <w:tcW w:w="992" w:type="dxa"/>
            <w:shd w:val="clear" w:color="auto" w:fill="auto"/>
          </w:tcPr>
          <w:p w14:paraId="2D108FE2" w14:textId="5A24191D" w:rsidR="001E24E3" w:rsidRPr="00B97375" w:rsidRDefault="001E24E3" w:rsidP="001E24E3">
            <w:pPr>
              <w:jc w:val="right"/>
              <w:rPr>
                <w:rFonts w:asciiTheme="minorHAnsi" w:hAnsiTheme="minorHAnsi"/>
                <w:szCs w:val="23"/>
              </w:rPr>
            </w:pPr>
            <w:r w:rsidRPr="00D026BC">
              <w:t>15.8</w:t>
            </w:r>
          </w:p>
        </w:tc>
        <w:tc>
          <w:tcPr>
            <w:tcW w:w="236" w:type="dxa"/>
            <w:shd w:val="clear" w:color="auto" w:fill="auto"/>
            <w:vAlign w:val="bottom"/>
          </w:tcPr>
          <w:p w14:paraId="6F6CA312" w14:textId="77777777" w:rsidR="001E24E3" w:rsidRPr="00B97375" w:rsidRDefault="001E24E3" w:rsidP="001E24E3">
            <w:pPr>
              <w:jc w:val="right"/>
              <w:rPr>
                <w:rFonts w:asciiTheme="minorHAnsi" w:hAnsiTheme="minorHAnsi"/>
                <w:szCs w:val="23"/>
              </w:rPr>
            </w:pPr>
          </w:p>
        </w:tc>
        <w:tc>
          <w:tcPr>
            <w:tcW w:w="910" w:type="dxa"/>
            <w:shd w:val="clear" w:color="auto" w:fill="auto"/>
          </w:tcPr>
          <w:p w14:paraId="35B8DECE" w14:textId="15F9CCDB" w:rsidR="001E24E3" w:rsidRPr="00B97375" w:rsidRDefault="001E24E3" w:rsidP="001E24E3">
            <w:pPr>
              <w:jc w:val="right"/>
              <w:rPr>
                <w:rFonts w:asciiTheme="minorHAnsi" w:hAnsiTheme="minorHAnsi"/>
                <w:szCs w:val="23"/>
              </w:rPr>
            </w:pPr>
            <w:r w:rsidRPr="00805AB3">
              <w:t>174</w:t>
            </w:r>
          </w:p>
        </w:tc>
        <w:tc>
          <w:tcPr>
            <w:tcW w:w="992" w:type="dxa"/>
            <w:shd w:val="clear" w:color="auto" w:fill="auto"/>
          </w:tcPr>
          <w:p w14:paraId="104842A8" w14:textId="1C606FF6" w:rsidR="001E24E3" w:rsidRPr="00B97375" w:rsidRDefault="001E24E3" w:rsidP="001E24E3">
            <w:pPr>
              <w:jc w:val="right"/>
              <w:rPr>
                <w:rFonts w:asciiTheme="minorHAnsi" w:hAnsiTheme="minorHAnsi"/>
                <w:szCs w:val="23"/>
              </w:rPr>
            </w:pPr>
            <w:r w:rsidRPr="00805AB3">
              <w:t>16</w:t>
            </w:r>
          </w:p>
        </w:tc>
        <w:tc>
          <w:tcPr>
            <w:tcW w:w="996" w:type="dxa"/>
            <w:shd w:val="clear" w:color="auto" w:fill="auto"/>
          </w:tcPr>
          <w:p w14:paraId="3F31D4E3" w14:textId="25F2FC35" w:rsidR="001E24E3" w:rsidRPr="00B97375" w:rsidRDefault="001E24E3" w:rsidP="001E24E3">
            <w:pPr>
              <w:jc w:val="right"/>
              <w:rPr>
                <w:rFonts w:asciiTheme="minorHAnsi" w:hAnsiTheme="minorHAnsi"/>
                <w:szCs w:val="23"/>
              </w:rPr>
            </w:pPr>
            <w:r w:rsidRPr="00805AB3">
              <w:t>9.2</w:t>
            </w:r>
          </w:p>
        </w:tc>
      </w:tr>
      <w:tr w:rsidR="001E24E3" w:rsidRPr="00B97375" w14:paraId="14935AC9" w14:textId="77777777" w:rsidTr="00AB0E37">
        <w:trPr>
          <w:trHeight w:val="315"/>
        </w:trPr>
        <w:tc>
          <w:tcPr>
            <w:tcW w:w="2427" w:type="dxa"/>
            <w:shd w:val="clear" w:color="auto" w:fill="auto"/>
            <w:vAlign w:val="bottom"/>
            <w:hideMark/>
          </w:tcPr>
          <w:p w14:paraId="04A81126" w14:textId="37B17223" w:rsidR="001E24E3" w:rsidRPr="00B97375" w:rsidRDefault="001E24E3" w:rsidP="001E24E3">
            <w:pPr>
              <w:ind w:left="193"/>
            </w:pPr>
            <w:r w:rsidRPr="00B97375">
              <w:t>Waikato</w:t>
            </w:r>
          </w:p>
        </w:tc>
        <w:tc>
          <w:tcPr>
            <w:tcW w:w="992" w:type="dxa"/>
            <w:shd w:val="clear" w:color="auto" w:fill="auto"/>
          </w:tcPr>
          <w:p w14:paraId="3EA69115" w14:textId="6AA748E9" w:rsidR="001E24E3" w:rsidRPr="00B97375" w:rsidRDefault="001E24E3" w:rsidP="001E24E3">
            <w:pPr>
              <w:jc w:val="right"/>
              <w:rPr>
                <w:rFonts w:asciiTheme="minorHAnsi" w:hAnsiTheme="minorHAnsi"/>
                <w:szCs w:val="23"/>
              </w:rPr>
            </w:pPr>
            <w:r w:rsidRPr="002004D0">
              <w:t>586</w:t>
            </w:r>
          </w:p>
        </w:tc>
        <w:tc>
          <w:tcPr>
            <w:tcW w:w="992" w:type="dxa"/>
            <w:shd w:val="clear" w:color="auto" w:fill="auto"/>
          </w:tcPr>
          <w:p w14:paraId="1718A7E6" w14:textId="0A55C899" w:rsidR="001E24E3" w:rsidRPr="00B97375" w:rsidRDefault="001E24E3" w:rsidP="001E24E3">
            <w:pPr>
              <w:jc w:val="right"/>
              <w:rPr>
                <w:rFonts w:asciiTheme="minorHAnsi" w:hAnsiTheme="minorHAnsi"/>
                <w:szCs w:val="23"/>
              </w:rPr>
            </w:pPr>
            <w:r w:rsidRPr="002004D0">
              <w:t>552</w:t>
            </w:r>
          </w:p>
        </w:tc>
        <w:tc>
          <w:tcPr>
            <w:tcW w:w="992" w:type="dxa"/>
            <w:shd w:val="clear" w:color="auto" w:fill="auto"/>
          </w:tcPr>
          <w:p w14:paraId="27EDF128" w14:textId="6C9202FA" w:rsidR="001E24E3" w:rsidRPr="00B97375" w:rsidRDefault="001E24E3" w:rsidP="001E24E3">
            <w:pPr>
              <w:jc w:val="right"/>
              <w:rPr>
                <w:rFonts w:asciiTheme="minorHAnsi" w:hAnsiTheme="minorHAnsi"/>
                <w:szCs w:val="23"/>
              </w:rPr>
            </w:pPr>
            <w:r w:rsidRPr="002004D0">
              <w:t>94.2</w:t>
            </w:r>
          </w:p>
        </w:tc>
        <w:tc>
          <w:tcPr>
            <w:tcW w:w="236" w:type="dxa"/>
            <w:shd w:val="clear" w:color="auto" w:fill="auto"/>
            <w:vAlign w:val="bottom"/>
          </w:tcPr>
          <w:p w14:paraId="6E4953C2" w14:textId="77777777" w:rsidR="001E24E3" w:rsidRPr="00B97375" w:rsidRDefault="001E24E3" w:rsidP="001E24E3">
            <w:pPr>
              <w:jc w:val="right"/>
              <w:rPr>
                <w:rFonts w:asciiTheme="minorHAnsi" w:hAnsiTheme="minorHAnsi"/>
                <w:szCs w:val="23"/>
              </w:rPr>
            </w:pPr>
          </w:p>
        </w:tc>
        <w:tc>
          <w:tcPr>
            <w:tcW w:w="843" w:type="dxa"/>
            <w:shd w:val="clear" w:color="auto" w:fill="auto"/>
          </w:tcPr>
          <w:p w14:paraId="0E1F3D94" w14:textId="02AEBEFB" w:rsidR="001E24E3" w:rsidRPr="00B97375" w:rsidRDefault="001E24E3" w:rsidP="001E24E3">
            <w:pPr>
              <w:jc w:val="right"/>
              <w:rPr>
                <w:rFonts w:asciiTheme="minorHAnsi" w:hAnsiTheme="minorHAnsi"/>
                <w:szCs w:val="23"/>
              </w:rPr>
            </w:pPr>
            <w:r w:rsidRPr="00D026BC">
              <w:t>18</w:t>
            </w:r>
          </w:p>
        </w:tc>
        <w:tc>
          <w:tcPr>
            <w:tcW w:w="993" w:type="dxa"/>
            <w:shd w:val="clear" w:color="auto" w:fill="auto"/>
          </w:tcPr>
          <w:p w14:paraId="5F8A133B" w14:textId="5516B3F0" w:rsidR="001E24E3" w:rsidRPr="00B97375" w:rsidRDefault="001E24E3" w:rsidP="001E24E3">
            <w:pPr>
              <w:jc w:val="right"/>
              <w:rPr>
                <w:rFonts w:asciiTheme="minorHAnsi" w:hAnsiTheme="minorHAnsi"/>
                <w:szCs w:val="23"/>
              </w:rPr>
            </w:pPr>
            <w:r w:rsidRPr="00D026BC">
              <w:t>9</w:t>
            </w:r>
          </w:p>
        </w:tc>
        <w:tc>
          <w:tcPr>
            <w:tcW w:w="992" w:type="dxa"/>
            <w:shd w:val="clear" w:color="auto" w:fill="auto"/>
          </w:tcPr>
          <w:p w14:paraId="4F10AEAD" w14:textId="58E5B8E9" w:rsidR="001E24E3" w:rsidRPr="00B97375" w:rsidRDefault="001E24E3" w:rsidP="001E24E3">
            <w:pPr>
              <w:jc w:val="right"/>
              <w:rPr>
                <w:rFonts w:asciiTheme="minorHAnsi" w:hAnsiTheme="minorHAnsi"/>
                <w:szCs w:val="23"/>
              </w:rPr>
            </w:pPr>
            <w:r w:rsidRPr="00D026BC">
              <w:t>50.0</w:t>
            </w:r>
          </w:p>
        </w:tc>
        <w:tc>
          <w:tcPr>
            <w:tcW w:w="236" w:type="dxa"/>
            <w:shd w:val="clear" w:color="auto" w:fill="auto"/>
            <w:vAlign w:val="bottom"/>
          </w:tcPr>
          <w:p w14:paraId="4E0A006F" w14:textId="77777777" w:rsidR="001E24E3" w:rsidRPr="00B97375" w:rsidRDefault="001E24E3" w:rsidP="001E24E3">
            <w:pPr>
              <w:jc w:val="right"/>
              <w:rPr>
                <w:rFonts w:asciiTheme="minorHAnsi" w:hAnsiTheme="minorHAnsi"/>
                <w:szCs w:val="23"/>
              </w:rPr>
            </w:pPr>
          </w:p>
        </w:tc>
        <w:tc>
          <w:tcPr>
            <w:tcW w:w="910" w:type="dxa"/>
            <w:shd w:val="clear" w:color="auto" w:fill="auto"/>
          </w:tcPr>
          <w:p w14:paraId="70BF7724" w14:textId="3EF81C08" w:rsidR="001E24E3" w:rsidRPr="00B97375" w:rsidRDefault="001E24E3" w:rsidP="001E24E3">
            <w:pPr>
              <w:jc w:val="right"/>
              <w:rPr>
                <w:rFonts w:asciiTheme="minorHAnsi" w:hAnsiTheme="minorHAnsi"/>
                <w:szCs w:val="23"/>
              </w:rPr>
            </w:pPr>
            <w:r w:rsidRPr="00805AB3">
              <w:t>417</w:t>
            </w:r>
          </w:p>
        </w:tc>
        <w:tc>
          <w:tcPr>
            <w:tcW w:w="992" w:type="dxa"/>
            <w:shd w:val="clear" w:color="auto" w:fill="auto"/>
          </w:tcPr>
          <w:p w14:paraId="7C4A9197" w14:textId="04F35B2B" w:rsidR="001E24E3" w:rsidRPr="00B97375" w:rsidRDefault="001E24E3" w:rsidP="001E24E3">
            <w:pPr>
              <w:jc w:val="right"/>
              <w:rPr>
                <w:rFonts w:asciiTheme="minorHAnsi" w:hAnsiTheme="minorHAnsi"/>
                <w:szCs w:val="23"/>
              </w:rPr>
            </w:pPr>
            <w:r w:rsidRPr="00805AB3">
              <w:t>40</w:t>
            </w:r>
          </w:p>
        </w:tc>
        <w:tc>
          <w:tcPr>
            <w:tcW w:w="996" w:type="dxa"/>
            <w:shd w:val="clear" w:color="auto" w:fill="auto"/>
          </w:tcPr>
          <w:p w14:paraId="53C05540" w14:textId="3AECB2F2" w:rsidR="001E24E3" w:rsidRPr="00B97375" w:rsidRDefault="001E24E3" w:rsidP="001E24E3">
            <w:pPr>
              <w:jc w:val="right"/>
              <w:rPr>
                <w:rFonts w:asciiTheme="minorHAnsi" w:hAnsiTheme="minorHAnsi"/>
                <w:szCs w:val="23"/>
              </w:rPr>
            </w:pPr>
            <w:r w:rsidRPr="00805AB3">
              <w:t>9.6</w:t>
            </w:r>
          </w:p>
        </w:tc>
      </w:tr>
      <w:tr w:rsidR="001E24E3" w:rsidRPr="00B97375" w14:paraId="0FC8DB86" w14:textId="77777777" w:rsidTr="00AB0E37">
        <w:trPr>
          <w:trHeight w:val="315"/>
        </w:trPr>
        <w:tc>
          <w:tcPr>
            <w:tcW w:w="2427" w:type="dxa"/>
            <w:shd w:val="clear" w:color="auto" w:fill="auto"/>
            <w:vAlign w:val="bottom"/>
            <w:hideMark/>
          </w:tcPr>
          <w:p w14:paraId="740E7F06" w14:textId="149A2AEE" w:rsidR="001E24E3" w:rsidRPr="00B97375" w:rsidRDefault="001E24E3" w:rsidP="001E24E3">
            <w:pPr>
              <w:ind w:left="193"/>
            </w:pPr>
            <w:r w:rsidRPr="00B97375">
              <w:t>Wairarapa</w:t>
            </w:r>
          </w:p>
        </w:tc>
        <w:tc>
          <w:tcPr>
            <w:tcW w:w="992" w:type="dxa"/>
            <w:shd w:val="clear" w:color="auto" w:fill="auto"/>
          </w:tcPr>
          <w:p w14:paraId="6B2BF73F" w14:textId="7F9D34D6" w:rsidR="001E24E3" w:rsidRPr="00B97375" w:rsidRDefault="001E24E3" w:rsidP="001E24E3">
            <w:pPr>
              <w:jc w:val="right"/>
              <w:rPr>
                <w:rFonts w:asciiTheme="minorHAnsi" w:hAnsiTheme="minorHAnsi"/>
                <w:szCs w:val="23"/>
              </w:rPr>
            </w:pPr>
            <w:r w:rsidRPr="002004D0">
              <w:t>50</w:t>
            </w:r>
          </w:p>
        </w:tc>
        <w:tc>
          <w:tcPr>
            <w:tcW w:w="992" w:type="dxa"/>
            <w:shd w:val="clear" w:color="auto" w:fill="auto"/>
          </w:tcPr>
          <w:p w14:paraId="10B925A6" w14:textId="38249F75" w:rsidR="001E24E3" w:rsidRPr="00B97375" w:rsidRDefault="001E24E3" w:rsidP="001E24E3">
            <w:pPr>
              <w:jc w:val="right"/>
              <w:rPr>
                <w:rFonts w:asciiTheme="minorHAnsi" w:hAnsiTheme="minorHAnsi"/>
                <w:szCs w:val="23"/>
              </w:rPr>
            </w:pPr>
            <w:r w:rsidRPr="002004D0">
              <w:t>47</w:t>
            </w:r>
          </w:p>
        </w:tc>
        <w:tc>
          <w:tcPr>
            <w:tcW w:w="992" w:type="dxa"/>
            <w:shd w:val="clear" w:color="auto" w:fill="auto"/>
          </w:tcPr>
          <w:p w14:paraId="29E60B3A" w14:textId="33CE356E" w:rsidR="001E24E3" w:rsidRPr="00B97375" w:rsidRDefault="001E24E3" w:rsidP="001E24E3">
            <w:pPr>
              <w:jc w:val="right"/>
              <w:rPr>
                <w:rFonts w:asciiTheme="minorHAnsi" w:hAnsiTheme="minorHAnsi"/>
                <w:szCs w:val="23"/>
              </w:rPr>
            </w:pPr>
            <w:r w:rsidRPr="002004D0">
              <w:t>94.0</w:t>
            </w:r>
          </w:p>
        </w:tc>
        <w:tc>
          <w:tcPr>
            <w:tcW w:w="236" w:type="dxa"/>
            <w:shd w:val="clear" w:color="auto" w:fill="auto"/>
            <w:vAlign w:val="bottom"/>
          </w:tcPr>
          <w:p w14:paraId="79497334" w14:textId="77777777" w:rsidR="001E24E3" w:rsidRPr="00B97375" w:rsidRDefault="001E24E3" w:rsidP="001E24E3">
            <w:pPr>
              <w:jc w:val="right"/>
              <w:rPr>
                <w:rFonts w:asciiTheme="minorHAnsi" w:hAnsiTheme="minorHAnsi"/>
                <w:szCs w:val="23"/>
              </w:rPr>
            </w:pPr>
          </w:p>
        </w:tc>
        <w:tc>
          <w:tcPr>
            <w:tcW w:w="843" w:type="dxa"/>
            <w:shd w:val="clear" w:color="auto" w:fill="auto"/>
          </w:tcPr>
          <w:p w14:paraId="11D58881" w14:textId="43D34FA5" w:rsidR="001E24E3" w:rsidRPr="00B97375" w:rsidRDefault="001E24E3" w:rsidP="001E24E3">
            <w:pPr>
              <w:jc w:val="right"/>
              <w:rPr>
                <w:rFonts w:asciiTheme="minorHAnsi" w:hAnsiTheme="minorHAnsi"/>
                <w:szCs w:val="23"/>
              </w:rPr>
            </w:pPr>
            <w:r w:rsidRPr="00D026BC">
              <w:t>2</w:t>
            </w:r>
          </w:p>
        </w:tc>
        <w:tc>
          <w:tcPr>
            <w:tcW w:w="993" w:type="dxa"/>
            <w:shd w:val="clear" w:color="auto" w:fill="auto"/>
          </w:tcPr>
          <w:p w14:paraId="47E28505" w14:textId="402129D8" w:rsidR="001E24E3" w:rsidRPr="00B97375" w:rsidRDefault="001E24E3" w:rsidP="001E24E3">
            <w:pPr>
              <w:jc w:val="right"/>
              <w:rPr>
                <w:rFonts w:asciiTheme="minorHAnsi" w:hAnsiTheme="minorHAnsi"/>
                <w:szCs w:val="23"/>
              </w:rPr>
            </w:pPr>
            <w:r w:rsidRPr="00D026BC">
              <w:t>2</w:t>
            </w:r>
          </w:p>
        </w:tc>
        <w:tc>
          <w:tcPr>
            <w:tcW w:w="992" w:type="dxa"/>
            <w:shd w:val="clear" w:color="auto" w:fill="auto"/>
          </w:tcPr>
          <w:p w14:paraId="5815E795" w14:textId="1CE4F438" w:rsidR="001E24E3" w:rsidRPr="00B97375" w:rsidRDefault="001E24E3" w:rsidP="001E24E3">
            <w:pPr>
              <w:jc w:val="right"/>
              <w:rPr>
                <w:rFonts w:asciiTheme="minorHAnsi" w:hAnsiTheme="minorHAnsi"/>
                <w:szCs w:val="23"/>
              </w:rPr>
            </w:pPr>
            <w:r w:rsidRPr="00D026BC">
              <w:t>100.0</w:t>
            </w:r>
          </w:p>
        </w:tc>
        <w:tc>
          <w:tcPr>
            <w:tcW w:w="236" w:type="dxa"/>
            <w:shd w:val="clear" w:color="auto" w:fill="auto"/>
            <w:vAlign w:val="bottom"/>
          </w:tcPr>
          <w:p w14:paraId="5B622601" w14:textId="77777777" w:rsidR="001E24E3" w:rsidRPr="00B97375" w:rsidRDefault="001E24E3" w:rsidP="001E24E3">
            <w:pPr>
              <w:jc w:val="right"/>
              <w:rPr>
                <w:rFonts w:asciiTheme="minorHAnsi" w:hAnsiTheme="minorHAnsi"/>
                <w:szCs w:val="23"/>
              </w:rPr>
            </w:pPr>
          </w:p>
        </w:tc>
        <w:tc>
          <w:tcPr>
            <w:tcW w:w="910" w:type="dxa"/>
            <w:shd w:val="clear" w:color="auto" w:fill="auto"/>
          </w:tcPr>
          <w:p w14:paraId="5F58DD43" w14:textId="592CA1AE" w:rsidR="001E24E3" w:rsidRPr="00B97375" w:rsidRDefault="001E24E3" w:rsidP="001E24E3">
            <w:pPr>
              <w:jc w:val="right"/>
              <w:rPr>
                <w:rFonts w:asciiTheme="minorHAnsi" w:hAnsiTheme="minorHAnsi"/>
                <w:szCs w:val="23"/>
              </w:rPr>
            </w:pPr>
            <w:r w:rsidRPr="00805AB3">
              <w:t>38</w:t>
            </w:r>
          </w:p>
        </w:tc>
        <w:tc>
          <w:tcPr>
            <w:tcW w:w="992" w:type="dxa"/>
            <w:shd w:val="clear" w:color="auto" w:fill="auto"/>
          </w:tcPr>
          <w:p w14:paraId="6F2D3891" w14:textId="59085B33" w:rsidR="001E24E3" w:rsidRPr="00B97375" w:rsidRDefault="001E24E3" w:rsidP="001E24E3">
            <w:pPr>
              <w:jc w:val="right"/>
              <w:rPr>
                <w:rFonts w:asciiTheme="minorHAnsi" w:hAnsiTheme="minorHAnsi"/>
                <w:szCs w:val="23"/>
              </w:rPr>
            </w:pPr>
            <w:r w:rsidRPr="00805AB3">
              <w:t>20</w:t>
            </w:r>
          </w:p>
        </w:tc>
        <w:tc>
          <w:tcPr>
            <w:tcW w:w="996" w:type="dxa"/>
            <w:shd w:val="clear" w:color="auto" w:fill="auto"/>
          </w:tcPr>
          <w:p w14:paraId="34DFFBBA" w14:textId="74A01993" w:rsidR="001E24E3" w:rsidRPr="00B97375" w:rsidRDefault="001E24E3" w:rsidP="001E24E3">
            <w:pPr>
              <w:jc w:val="right"/>
              <w:rPr>
                <w:rFonts w:asciiTheme="minorHAnsi" w:hAnsiTheme="minorHAnsi"/>
                <w:szCs w:val="23"/>
              </w:rPr>
            </w:pPr>
            <w:r w:rsidRPr="00805AB3">
              <w:t>52.6</w:t>
            </w:r>
          </w:p>
        </w:tc>
      </w:tr>
      <w:tr w:rsidR="001E24E3" w:rsidRPr="00B97375" w14:paraId="0BAEC1F8" w14:textId="77777777" w:rsidTr="00AB0E37">
        <w:trPr>
          <w:trHeight w:val="315"/>
        </w:trPr>
        <w:tc>
          <w:tcPr>
            <w:tcW w:w="2427" w:type="dxa"/>
            <w:shd w:val="clear" w:color="auto" w:fill="auto"/>
            <w:vAlign w:val="bottom"/>
            <w:hideMark/>
          </w:tcPr>
          <w:p w14:paraId="279A6C10" w14:textId="14E7F9DE" w:rsidR="001E24E3" w:rsidRPr="00B97375" w:rsidRDefault="001E24E3" w:rsidP="001E24E3">
            <w:pPr>
              <w:ind w:left="193"/>
            </w:pPr>
            <w:r w:rsidRPr="00B97375">
              <w:t>Waitemata</w:t>
            </w:r>
          </w:p>
        </w:tc>
        <w:tc>
          <w:tcPr>
            <w:tcW w:w="992" w:type="dxa"/>
            <w:shd w:val="clear" w:color="auto" w:fill="auto"/>
          </w:tcPr>
          <w:p w14:paraId="6A30671E" w14:textId="456BE9AE" w:rsidR="001E24E3" w:rsidRPr="00B97375" w:rsidRDefault="001E24E3" w:rsidP="001E24E3">
            <w:pPr>
              <w:jc w:val="right"/>
              <w:rPr>
                <w:rFonts w:asciiTheme="minorHAnsi" w:hAnsiTheme="minorHAnsi"/>
                <w:szCs w:val="23"/>
              </w:rPr>
            </w:pPr>
            <w:r w:rsidRPr="002004D0">
              <w:t>717</w:t>
            </w:r>
          </w:p>
        </w:tc>
        <w:tc>
          <w:tcPr>
            <w:tcW w:w="992" w:type="dxa"/>
            <w:shd w:val="clear" w:color="auto" w:fill="auto"/>
          </w:tcPr>
          <w:p w14:paraId="5DF0EAC6" w14:textId="42B5732E" w:rsidR="001E24E3" w:rsidRPr="00B97375" w:rsidRDefault="001E24E3" w:rsidP="001E24E3">
            <w:pPr>
              <w:jc w:val="right"/>
              <w:rPr>
                <w:rFonts w:asciiTheme="minorHAnsi" w:hAnsiTheme="minorHAnsi"/>
                <w:szCs w:val="23"/>
              </w:rPr>
            </w:pPr>
            <w:r w:rsidRPr="002004D0">
              <w:t>632</w:t>
            </w:r>
          </w:p>
        </w:tc>
        <w:tc>
          <w:tcPr>
            <w:tcW w:w="992" w:type="dxa"/>
            <w:shd w:val="clear" w:color="auto" w:fill="auto"/>
          </w:tcPr>
          <w:p w14:paraId="7E6B97F3" w14:textId="02A9A65B" w:rsidR="001E24E3" w:rsidRPr="00B97375" w:rsidRDefault="001E24E3" w:rsidP="001E24E3">
            <w:pPr>
              <w:jc w:val="right"/>
              <w:rPr>
                <w:rFonts w:asciiTheme="minorHAnsi" w:hAnsiTheme="minorHAnsi"/>
                <w:szCs w:val="23"/>
              </w:rPr>
            </w:pPr>
            <w:r w:rsidRPr="002004D0">
              <w:t>88.1</w:t>
            </w:r>
          </w:p>
        </w:tc>
        <w:tc>
          <w:tcPr>
            <w:tcW w:w="236" w:type="dxa"/>
            <w:shd w:val="clear" w:color="auto" w:fill="auto"/>
            <w:vAlign w:val="bottom"/>
          </w:tcPr>
          <w:p w14:paraId="00B1464F" w14:textId="77777777" w:rsidR="001E24E3" w:rsidRPr="00B97375" w:rsidRDefault="001E24E3" w:rsidP="001E24E3">
            <w:pPr>
              <w:jc w:val="right"/>
              <w:rPr>
                <w:rFonts w:asciiTheme="minorHAnsi" w:hAnsiTheme="minorHAnsi"/>
                <w:szCs w:val="23"/>
              </w:rPr>
            </w:pPr>
          </w:p>
        </w:tc>
        <w:tc>
          <w:tcPr>
            <w:tcW w:w="843" w:type="dxa"/>
            <w:shd w:val="clear" w:color="auto" w:fill="auto"/>
          </w:tcPr>
          <w:p w14:paraId="2BE2F016" w14:textId="0D630B82" w:rsidR="001E24E3" w:rsidRPr="00B97375" w:rsidRDefault="001E24E3" w:rsidP="001E24E3">
            <w:pPr>
              <w:jc w:val="right"/>
              <w:rPr>
                <w:rFonts w:asciiTheme="minorHAnsi" w:hAnsiTheme="minorHAnsi"/>
                <w:szCs w:val="23"/>
              </w:rPr>
            </w:pPr>
            <w:r w:rsidRPr="00D026BC">
              <w:t>44</w:t>
            </w:r>
          </w:p>
        </w:tc>
        <w:tc>
          <w:tcPr>
            <w:tcW w:w="993" w:type="dxa"/>
            <w:shd w:val="clear" w:color="auto" w:fill="auto"/>
          </w:tcPr>
          <w:p w14:paraId="3C2135FD" w14:textId="136CA59E" w:rsidR="001E24E3" w:rsidRPr="00B97375" w:rsidRDefault="001E24E3" w:rsidP="001E24E3">
            <w:pPr>
              <w:jc w:val="right"/>
              <w:rPr>
                <w:rFonts w:asciiTheme="minorHAnsi" w:hAnsiTheme="minorHAnsi"/>
                <w:szCs w:val="23"/>
              </w:rPr>
            </w:pPr>
            <w:r w:rsidRPr="00D026BC">
              <w:t>11</w:t>
            </w:r>
          </w:p>
        </w:tc>
        <w:tc>
          <w:tcPr>
            <w:tcW w:w="992" w:type="dxa"/>
            <w:shd w:val="clear" w:color="auto" w:fill="auto"/>
          </w:tcPr>
          <w:p w14:paraId="61210084" w14:textId="705BFDAE" w:rsidR="001E24E3" w:rsidRPr="00B97375" w:rsidRDefault="001E24E3" w:rsidP="001E24E3">
            <w:pPr>
              <w:jc w:val="right"/>
              <w:rPr>
                <w:rFonts w:asciiTheme="minorHAnsi" w:hAnsiTheme="minorHAnsi"/>
                <w:szCs w:val="23"/>
              </w:rPr>
            </w:pPr>
            <w:r w:rsidRPr="00D026BC">
              <w:t>25.0</w:t>
            </w:r>
          </w:p>
        </w:tc>
        <w:tc>
          <w:tcPr>
            <w:tcW w:w="236" w:type="dxa"/>
            <w:shd w:val="clear" w:color="auto" w:fill="auto"/>
            <w:vAlign w:val="bottom"/>
          </w:tcPr>
          <w:p w14:paraId="4A1DA2C4" w14:textId="77777777" w:rsidR="001E24E3" w:rsidRPr="00B97375" w:rsidRDefault="001E24E3" w:rsidP="001E24E3">
            <w:pPr>
              <w:jc w:val="right"/>
              <w:rPr>
                <w:rFonts w:asciiTheme="minorHAnsi" w:hAnsiTheme="minorHAnsi"/>
                <w:szCs w:val="23"/>
              </w:rPr>
            </w:pPr>
          </w:p>
        </w:tc>
        <w:tc>
          <w:tcPr>
            <w:tcW w:w="910" w:type="dxa"/>
            <w:shd w:val="clear" w:color="auto" w:fill="auto"/>
          </w:tcPr>
          <w:p w14:paraId="6DFA18BC" w14:textId="289C51D8" w:rsidR="001E24E3" w:rsidRPr="00B97375" w:rsidRDefault="001E24E3" w:rsidP="001E24E3">
            <w:pPr>
              <w:jc w:val="right"/>
              <w:rPr>
                <w:rFonts w:asciiTheme="minorHAnsi" w:hAnsiTheme="minorHAnsi"/>
                <w:szCs w:val="23"/>
              </w:rPr>
            </w:pPr>
            <w:r w:rsidRPr="00805AB3">
              <w:t>648</w:t>
            </w:r>
          </w:p>
        </w:tc>
        <w:tc>
          <w:tcPr>
            <w:tcW w:w="992" w:type="dxa"/>
            <w:shd w:val="clear" w:color="auto" w:fill="auto"/>
          </w:tcPr>
          <w:p w14:paraId="2E93D4D7" w14:textId="6919C7FC" w:rsidR="001E24E3" w:rsidRPr="00B97375" w:rsidRDefault="001E24E3" w:rsidP="001E24E3">
            <w:pPr>
              <w:jc w:val="right"/>
              <w:rPr>
                <w:rFonts w:asciiTheme="minorHAnsi" w:hAnsiTheme="minorHAnsi"/>
                <w:szCs w:val="23"/>
              </w:rPr>
            </w:pPr>
            <w:r w:rsidRPr="00805AB3">
              <w:t>84</w:t>
            </w:r>
          </w:p>
        </w:tc>
        <w:tc>
          <w:tcPr>
            <w:tcW w:w="996" w:type="dxa"/>
            <w:shd w:val="clear" w:color="auto" w:fill="auto"/>
          </w:tcPr>
          <w:p w14:paraId="78590F59" w14:textId="06AFC73C" w:rsidR="001E24E3" w:rsidRPr="00B97375" w:rsidRDefault="001E24E3" w:rsidP="001E24E3">
            <w:pPr>
              <w:jc w:val="right"/>
              <w:rPr>
                <w:rFonts w:asciiTheme="minorHAnsi" w:hAnsiTheme="minorHAnsi"/>
                <w:szCs w:val="23"/>
              </w:rPr>
            </w:pPr>
            <w:r w:rsidRPr="00805AB3">
              <w:t>13.0</w:t>
            </w:r>
          </w:p>
        </w:tc>
      </w:tr>
      <w:tr w:rsidR="001E24E3" w:rsidRPr="00B97375" w14:paraId="1530FEB1" w14:textId="77777777" w:rsidTr="00AB0E37">
        <w:trPr>
          <w:trHeight w:val="315"/>
        </w:trPr>
        <w:tc>
          <w:tcPr>
            <w:tcW w:w="2427" w:type="dxa"/>
            <w:shd w:val="clear" w:color="auto" w:fill="auto"/>
            <w:vAlign w:val="bottom"/>
            <w:hideMark/>
          </w:tcPr>
          <w:p w14:paraId="4A540BA7" w14:textId="29357AB7" w:rsidR="001E24E3" w:rsidRPr="00B97375" w:rsidRDefault="001E24E3" w:rsidP="001E24E3">
            <w:pPr>
              <w:ind w:left="193"/>
            </w:pPr>
            <w:r w:rsidRPr="00B97375">
              <w:t>West Coast</w:t>
            </w:r>
          </w:p>
        </w:tc>
        <w:tc>
          <w:tcPr>
            <w:tcW w:w="992" w:type="dxa"/>
            <w:shd w:val="clear" w:color="auto" w:fill="auto"/>
          </w:tcPr>
          <w:p w14:paraId="154FE73A" w14:textId="4D41C993" w:rsidR="001E24E3" w:rsidRPr="00B97375" w:rsidRDefault="001E24E3" w:rsidP="001E24E3">
            <w:pPr>
              <w:jc w:val="right"/>
              <w:rPr>
                <w:rFonts w:asciiTheme="minorHAnsi" w:hAnsiTheme="minorHAnsi"/>
                <w:szCs w:val="23"/>
              </w:rPr>
            </w:pPr>
            <w:r w:rsidRPr="002004D0">
              <w:t>48</w:t>
            </w:r>
          </w:p>
        </w:tc>
        <w:tc>
          <w:tcPr>
            <w:tcW w:w="992" w:type="dxa"/>
            <w:shd w:val="clear" w:color="auto" w:fill="auto"/>
          </w:tcPr>
          <w:p w14:paraId="35666294" w14:textId="5741B287" w:rsidR="001E24E3" w:rsidRPr="00B97375" w:rsidRDefault="001E24E3" w:rsidP="001E24E3">
            <w:pPr>
              <w:jc w:val="right"/>
              <w:rPr>
                <w:rFonts w:asciiTheme="minorHAnsi" w:hAnsiTheme="minorHAnsi"/>
                <w:szCs w:val="23"/>
              </w:rPr>
            </w:pPr>
            <w:r w:rsidRPr="002004D0">
              <w:t>47</w:t>
            </w:r>
          </w:p>
        </w:tc>
        <w:tc>
          <w:tcPr>
            <w:tcW w:w="992" w:type="dxa"/>
            <w:shd w:val="clear" w:color="auto" w:fill="auto"/>
          </w:tcPr>
          <w:p w14:paraId="33E09EAF" w14:textId="32125FCA" w:rsidR="001E24E3" w:rsidRPr="00B97375" w:rsidRDefault="001E24E3" w:rsidP="001E24E3">
            <w:pPr>
              <w:jc w:val="right"/>
              <w:rPr>
                <w:rFonts w:asciiTheme="minorHAnsi" w:hAnsiTheme="minorHAnsi"/>
                <w:szCs w:val="23"/>
              </w:rPr>
            </w:pPr>
            <w:r w:rsidRPr="002004D0">
              <w:t>97.9</w:t>
            </w:r>
          </w:p>
        </w:tc>
        <w:tc>
          <w:tcPr>
            <w:tcW w:w="236" w:type="dxa"/>
            <w:shd w:val="clear" w:color="auto" w:fill="auto"/>
            <w:vAlign w:val="bottom"/>
          </w:tcPr>
          <w:p w14:paraId="4B346E06" w14:textId="77777777" w:rsidR="001E24E3" w:rsidRPr="00B97375" w:rsidRDefault="001E24E3" w:rsidP="001E24E3">
            <w:pPr>
              <w:jc w:val="right"/>
              <w:rPr>
                <w:rFonts w:asciiTheme="minorHAnsi" w:hAnsiTheme="minorHAnsi"/>
                <w:szCs w:val="23"/>
              </w:rPr>
            </w:pPr>
          </w:p>
        </w:tc>
        <w:tc>
          <w:tcPr>
            <w:tcW w:w="843" w:type="dxa"/>
            <w:shd w:val="clear" w:color="auto" w:fill="auto"/>
          </w:tcPr>
          <w:p w14:paraId="356DBCD7" w14:textId="2056C87D" w:rsidR="001E24E3" w:rsidRPr="00B97375" w:rsidRDefault="001E24E3" w:rsidP="001E24E3">
            <w:pPr>
              <w:jc w:val="right"/>
              <w:rPr>
                <w:rFonts w:asciiTheme="minorHAnsi" w:hAnsiTheme="minorHAnsi"/>
                <w:szCs w:val="23"/>
              </w:rPr>
            </w:pPr>
            <w:r w:rsidRPr="00D026BC">
              <w:t>10</w:t>
            </w:r>
          </w:p>
        </w:tc>
        <w:tc>
          <w:tcPr>
            <w:tcW w:w="993" w:type="dxa"/>
            <w:shd w:val="clear" w:color="auto" w:fill="auto"/>
          </w:tcPr>
          <w:p w14:paraId="4DF243B8" w14:textId="4DE11253" w:rsidR="001E24E3" w:rsidRPr="00B97375" w:rsidRDefault="001E24E3" w:rsidP="001E24E3">
            <w:pPr>
              <w:jc w:val="right"/>
              <w:rPr>
                <w:rFonts w:asciiTheme="minorHAnsi" w:hAnsiTheme="minorHAnsi"/>
                <w:szCs w:val="23"/>
              </w:rPr>
            </w:pPr>
            <w:r w:rsidRPr="00D026BC">
              <w:t>2</w:t>
            </w:r>
          </w:p>
        </w:tc>
        <w:tc>
          <w:tcPr>
            <w:tcW w:w="992" w:type="dxa"/>
            <w:shd w:val="clear" w:color="auto" w:fill="auto"/>
          </w:tcPr>
          <w:p w14:paraId="621CCBD9" w14:textId="750268DF" w:rsidR="001E24E3" w:rsidRPr="00B97375" w:rsidRDefault="001E24E3" w:rsidP="001E24E3">
            <w:pPr>
              <w:jc w:val="right"/>
              <w:rPr>
                <w:rFonts w:asciiTheme="minorHAnsi" w:hAnsiTheme="minorHAnsi"/>
                <w:szCs w:val="23"/>
              </w:rPr>
            </w:pPr>
            <w:r w:rsidRPr="00D026BC">
              <w:t>20.0</w:t>
            </w:r>
          </w:p>
        </w:tc>
        <w:tc>
          <w:tcPr>
            <w:tcW w:w="236" w:type="dxa"/>
            <w:shd w:val="clear" w:color="auto" w:fill="auto"/>
            <w:vAlign w:val="bottom"/>
          </w:tcPr>
          <w:p w14:paraId="05C53427" w14:textId="77777777" w:rsidR="001E24E3" w:rsidRPr="00B97375" w:rsidRDefault="001E24E3" w:rsidP="001E24E3">
            <w:pPr>
              <w:jc w:val="right"/>
              <w:rPr>
                <w:rFonts w:asciiTheme="minorHAnsi" w:hAnsiTheme="minorHAnsi"/>
                <w:szCs w:val="23"/>
              </w:rPr>
            </w:pPr>
          </w:p>
        </w:tc>
        <w:tc>
          <w:tcPr>
            <w:tcW w:w="910" w:type="dxa"/>
            <w:shd w:val="clear" w:color="auto" w:fill="auto"/>
          </w:tcPr>
          <w:p w14:paraId="796E7A5B" w14:textId="18BF81ED" w:rsidR="001E24E3" w:rsidRPr="00B97375" w:rsidRDefault="001E24E3" w:rsidP="001E24E3">
            <w:pPr>
              <w:jc w:val="right"/>
              <w:rPr>
                <w:rFonts w:asciiTheme="minorHAnsi" w:hAnsiTheme="minorHAnsi"/>
                <w:szCs w:val="23"/>
              </w:rPr>
            </w:pPr>
            <w:r w:rsidRPr="00805AB3">
              <w:t>14</w:t>
            </w:r>
          </w:p>
        </w:tc>
        <w:tc>
          <w:tcPr>
            <w:tcW w:w="992" w:type="dxa"/>
            <w:shd w:val="clear" w:color="auto" w:fill="auto"/>
          </w:tcPr>
          <w:p w14:paraId="1E58EC1F" w14:textId="33B4D9B6" w:rsidR="001E24E3" w:rsidRPr="00B97375" w:rsidRDefault="001E24E3" w:rsidP="001E24E3">
            <w:pPr>
              <w:jc w:val="right"/>
              <w:rPr>
                <w:rFonts w:asciiTheme="minorHAnsi" w:hAnsiTheme="minorHAnsi"/>
                <w:szCs w:val="23"/>
              </w:rPr>
            </w:pPr>
            <w:r w:rsidRPr="00805AB3">
              <w:t>1</w:t>
            </w:r>
          </w:p>
        </w:tc>
        <w:tc>
          <w:tcPr>
            <w:tcW w:w="996" w:type="dxa"/>
            <w:shd w:val="clear" w:color="auto" w:fill="auto"/>
          </w:tcPr>
          <w:p w14:paraId="54672CDD" w14:textId="72B19FBE" w:rsidR="001E24E3" w:rsidRPr="00B97375" w:rsidRDefault="001E24E3" w:rsidP="001E24E3">
            <w:pPr>
              <w:jc w:val="right"/>
              <w:rPr>
                <w:rFonts w:asciiTheme="minorHAnsi" w:hAnsiTheme="minorHAnsi"/>
                <w:szCs w:val="23"/>
              </w:rPr>
            </w:pPr>
            <w:r w:rsidRPr="00805AB3">
              <w:t>7.1</w:t>
            </w:r>
          </w:p>
        </w:tc>
      </w:tr>
      <w:tr w:rsidR="001E24E3" w:rsidRPr="00B97375" w14:paraId="33E7FFA9" w14:textId="77777777" w:rsidTr="00AB0E37">
        <w:trPr>
          <w:trHeight w:val="315"/>
        </w:trPr>
        <w:tc>
          <w:tcPr>
            <w:tcW w:w="2427" w:type="dxa"/>
            <w:shd w:val="clear" w:color="auto" w:fill="auto"/>
            <w:vAlign w:val="bottom"/>
            <w:hideMark/>
          </w:tcPr>
          <w:p w14:paraId="13A78F11" w14:textId="6D9FC0BC" w:rsidR="001E24E3" w:rsidRPr="00B97375" w:rsidRDefault="001E24E3" w:rsidP="001E24E3">
            <w:pPr>
              <w:ind w:left="193"/>
            </w:pPr>
            <w:r w:rsidRPr="00B97375">
              <w:t>Whanganui</w:t>
            </w:r>
          </w:p>
        </w:tc>
        <w:tc>
          <w:tcPr>
            <w:tcW w:w="992" w:type="dxa"/>
            <w:shd w:val="clear" w:color="auto" w:fill="auto"/>
          </w:tcPr>
          <w:p w14:paraId="1E282C96" w14:textId="56B1345B" w:rsidR="001E24E3" w:rsidRPr="00B97375" w:rsidRDefault="001E24E3" w:rsidP="001E24E3">
            <w:pPr>
              <w:jc w:val="right"/>
              <w:rPr>
                <w:rFonts w:asciiTheme="minorHAnsi" w:hAnsiTheme="minorHAnsi"/>
                <w:szCs w:val="23"/>
              </w:rPr>
            </w:pPr>
            <w:r w:rsidRPr="002004D0">
              <w:t>201</w:t>
            </w:r>
          </w:p>
        </w:tc>
        <w:tc>
          <w:tcPr>
            <w:tcW w:w="992" w:type="dxa"/>
            <w:shd w:val="clear" w:color="auto" w:fill="auto"/>
          </w:tcPr>
          <w:p w14:paraId="06432CD2" w14:textId="132C4430" w:rsidR="001E24E3" w:rsidRPr="00B97375" w:rsidRDefault="001E24E3" w:rsidP="001E24E3">
            <w:pPr>
              <w:jc w:val="right"/>
              <w:rPr>
                <w:rFonts w:asciiTheme="minorHAnsi" w:hAnsiTheme="minorHAnsi"/>
                <w:szCs w:val="23"/>
              </w:rPr>
            </w:pPr>
            <w:r w:rsidRPr="002004D0">
              <w:t>196</w:t>
            </w:r>
          </w:p>
        </w:tc>
        <w:tc>
          <w:tcPr>
            <w:tcW w:w="992" w:type="dxa"/>
            <w:shd w:val="clear" w:color="auto" w:fill="auto"/>
          </w:tcPr>
          <w:p w14:paraId="5A1B1BDA" w14:textId="5C0F0800" w:rsidR="001E24E3" w:rsidRPr="00B97375" w:rsidRDefault="001E24E3" w:rsidP="001E24E3">
            <w:pPr>
              <w:jc w:val="right"/>
              <w:rPr>
                <w:rFonts w:asciiTheme="minorHAnsi" w:hAnsiTheme="minorHAnsi"/>
                <w:szCs w:val="23"/>
              </w:rPr>
            </w:pPr>
            <w:r w:rsidRPr="002004D0">
              <w:t>97.5</w:t>
            </w:r>
          </w:p>
        </w:tc>
        <w:tc>
          <w:tcPr>
            <w:tcW w:w="236" w:type="dxa"/>
            <w:shd w:val="clear" w:color="auto" w:fill="auto"/>
            <w:vAlign w:val="bottom"/>
          </w:tcPr>
          <w:p w14:paraId="5D085070" w14:textId="77777777" w:rsidR="001E24E3" w:rsidRPr="00B97375" w:rsidRDefault="001E24E3" w:rsidP="001E24E3">
            <w:pPr>
              <w:jc w:val="right"/>
              <w:rPr>
                <w:rFonts w:asciiTheme="minorHAnsi" w:hAnsiTheme="minorHAnsi"/>
                <w:szCs w:val="23"/>
              </w:rPr>
            </w:pPr>
          </w:p>
        </w:tc>
        <w:tc>
          <w:tcPr>
            <w:tcW w:w="843" w:type="dxa"/>
            <w:shd w:val="clear" w:color="auto" w:fill="auto"/>
          </w:tcPr>
          <w:p w14:paraId="2302B527" w14:textId="3010C349" w:rsidR="001E24E3" w:rsidRPr="00B97375" w:rsidRDefault="001E24E3" w:rsidP="001E24E3">
            <w:pPr>
              <w:jc w:val="right"/>
              <w:rPr>
                <w:rFonts w:asciiTheme="minorHAnsi" w:hAnsiTheme="minorHAnsi"/>
                <w:szCs w:val="23"/>
              </w:rPr>
            </w:pPr>
            <w:r w:rsidRPr="00D026BC">
              <w:t>9</w:t>
            </w:r>
          </w:p>
        </w:tc>
        <w:tc>
          <w:tcPr>
            <w:tcW w:w="993" w:type="dxa"/>
            <w:shd w:val="clear" w:color="auto" w:fill="auto"/>
          </w:tcPr>
          <w:p w14:paraId="39EC5230" w14:textId="155C7247" w:rsidR="001E24E3" w:rsidRPr="00B97375" w:rsidRDefault="001E24E3" w:rsidP="001E24E3">
            <w:pPr>
              <w:jc w:val="right"/>
              <w:rPr>
                <w:rFonts w:asciiTheme="minorHAnsi" w:hAnsiTheme="minorHAnsi"/>
                <w:szCs w:val="23"/>
              </w:rPr>
            </w:pPr>
            <w:r w:rsidRPr="00D026BC">
              <w:t>2</w:t>
            </w:r>
          </w:p>
        </w:tc>
        <w:tc>
          <w:tcPr>
            <w:tcW w:w="992" w:type="dxa"/>
            <w:shd w:val="clear" w:color="auto" w:fill="auto"/>
          </w:tcPr>
          <w:p w14:paraId="3A19DE0B" w14:textId="7E1E5B85" w:rsidR="001E24E3" w:rsidRPr="00B97375" w:rsidRDefault="001E24E3" w:rsidP="001E24E3">
            <w:pPr>
              <w:jc w:val="right"/>
              <w:rPr>
                <w:rFonts w:asciiTheme="minorHAnsi" w:hAnsiTheme="minorHAnsi"/>
                <w:szCs w:val="23"/>
              </w:rPr>
            </w:pPr>
            <w:r w:rsidRPr="00D026BC">
              <w:t>22.2</w:t>
            </w:r>
          </w:p>
        </w:tc>
        <w:tc>
          <w:tcPr>
            <w:tcW w:w="236" w:type="dxa"/>
            <w:shd w:val="clear" w:color="auto" w:fill="auto"/>
            <w:vAlign w:val="bottom"/>
          </w:tcPr>
          <w:p w14:paraId="0D682756" w14:textId="77777777" w:rsidR="001E24E3" w:rsidRPr="00B97375" w:rsidRDefault="001E24E3" w:rsidP="001E24E3">
            <w:pPr>
              <w:jc w:val="right"/>
              <w:rPr>
                <w:rFonts w:asciiTheme="minorHAnsi" w:hAnsiTheme="minorHAnsi"/>
                <w:szCs w:val="23"/>
              </w:rPr>
            </w:pPr>
          </w:p>
        </w:tc>
        <w:tc>
          <w:tcPr>
            <w:tcW w:w="910" w:type="dxa"/>
            <w:shd w:val="clear" w:color="auto" w:fill="auto"/>
          </w:tcPr>
          <w:p w14:paraId="6FB9D1D3" w14:textId="2A92A9F8" w:rsidR="001E24E3" w:rsidRPr="00B97375" w:rsidRDefault="001E24E3" w:rsidP="001E24E3">
            <w:pPr>
              <w:jc w:val="right"/>
              <w:rPr>
                <w:rFonts w:asciiTheme="minorHAnsi" w:hAnsiTheme="minorHAnsi"/>
                <w:szCs w:val="23"/>
              </w:rPr>
            </w:pPr>
            <w:r w:rsidRPr="00805AB3">
              <w:t>63</w:t>
            </w:r>
          </w:p>
        </w:tc>
        <w:tc>
          <w:tcPr>
            <w:tcW w:w="992" w:type="dxa"/>
            <w:shd w:val="clear" w:color="auto" w:fill="auto"/>
          </w:tcPr>
          <w:p w14:paraId="46B385B6" w14:textId="302D135D" w:rsidR="001E24E3" w:rsidRPr="00B97375" w:rsidRDefault="001E24E3" w:rsidP="001E24E3">
            <w:pPr>
              <w:jc w:val="right"/>
              <w:rPr>
                <w:rFonts w:asciiTheme="minorHAnsi" w:hAnsiTheme="minorHAnsi"/>
                <w:szCs w:val="23"/>
              </w:rPr>
            </w:pPr>
            <w:r w:rsidRPr="00805AB3">
              <w:t>8</w:t>
            </w:r>
          </w:p>
        </w:tc>
        <w:tc>
          <w:tcPr>
            <w:tcW w:w="996" w:type="dxa"/>
            <w:shd w:val="clear" w:color="auto" w:fill="auto"/>
          </w:tcPr>
          <w:p w14:paraId="701D6CE8" w14:textId="34BF0032" w:rsidR="001E24E3" w:rsidRPr="00B97375" w:rsidRDefault="001E24E3" w:rsidP="001E24E3">
            <w:pPr>
              <w:jc w:val="right"/>
              <w:rPr>
                <w:rFonts w:asciiTheme="minorHAnsi" w:hAnsiTheme="minorHAnsi"/>
                <w:szCs w:val="23"/>
              </w:rPr>
            </w:pPr>
            <w:r w:rsidRPr="00805AB3">
              <w:t>12.7</w:t>
            </w:r>
          </w:p>
        </w:tc>
      </w:tr>
      <w:tr w:rsidR="001E24E3" w:rsidRPr="00B97375" w14:paraId="0F0230C1" w14:textId="77777777" w:rsidTr="00AB0E37">
        <w:trPr>
          <w:trHeight w:val="315"/>
        </w:trPr>
        <w:tc>
          <w:tcPr>
            <w:tcW w:w="2427" w:type="dxa"/>
            <w:shd w:val="clear" w:color="auto" w:fill="auto"/>
            <w:vAlign w:val="bottom"/>
            <w:hideMark/>
          </w:tcPr>
          <w:p w14:paraId="6647C824" w14:textId="616707D4" w:rsidR="001E24E3" w:rsidRPr="00B97375" w:rsidRDefault="001E24E3" w:rsidP="001E24E3">
            <w:pPr>
              <w:rPr>
                <w:i/>
              </w:rPr>
            </w:pPr>
            <w:r w:rsidRPr="00B97375">
              <w:rPr>
                <w:i/>
              </w:rPr>
              <w:t>Private practice</w:t>
            </w:r>
          </w:p>
        </w:tc>
        <w:tc>
          <w:tcPr>
            <w:tcW w:w="992" w:type="dxa"/>
            <w:shd w:val="clear" w:color="auto" w:fill="auto"/>
          </w:tcPr>
          <w:p w14:paraId="6AD5ED6F" w14:textId="613C164F" w:rsidR="001E24E3" w:rsidRPr="00B97375" w:rsidRDefault="001E24E3" w:rsidP="001E24E3">
            <w:pPr>
              <w:jc w:val="right"/>
              <w:rPr>
                <w:rFonts w:asciiTheme="minorHAnsi" w:hAnsiTheme="minorHAnsi"/>
                <w:i/>
                <w:iCs/>
                <w:szCs w:val="23"/>
              </w:rPr>
            </w:pPr>
            <w:r w:rsidRPr="002004D0">
              <w:t>669</w:t>
            </w:r>
          </w:p>
        </w:tc>
        <w:tc>
          <w:tcPr>
            <w:tcW w:w="992" w:type="dxa"/>
            <w:shd w:val="clear" w:color="auto" w:fill="auto"/>
          </w:tcPr>
          <w:p w14:paraId="2C02ABCB" w14:textId="3EA71325" w:rsidR="001E24E3" w:rsidRPr="00B97375" w:rsidRDefault="001E24E3" w:rsidP="001E24E3">
            <w:pPr>
              <w:jc w:val="right"/>
              <w:rPr>
                <w:rFonts w:asciiTheme="minorHAnsi" w:hAnsiTheme="minorHAnsi"/>
                <w:i/>
                <w:iCs/>
                <w:szCs w:val="23"/>
              </w:rPr>
            </w:pPr>
            <w:r w:rsidRPr="002004D0">
              <w:t>558</w:t>
            </w:r>
          </w:p>
        </w:tc>
        <w:tc>
          <w:tcPr>
            <w:tcW w:w="992" w:type="dxa"/>
            <w:shd w:val="clear" w:color="auto" w:fill="auto"/>
          </w:tcPr>
          <w:p w14:paraId="7D8556F2" w14:textId="641E6AA3" w:rsidR="001E24E3" w:rsidRPr="00B97375" w:rsidRDefault="001E24E3" w:rsidP="001E24E3">
            <w:pPr>
              <w:jc w:val="right"/>
              <w:rPr>
                <w:rFonts w:asciiTheme="minorHAnsi" w:hAnsiTheme="minorHAnsi"/>
                <w:i/>
                <w:iCs/>
                <w:szCs w:val="23"/>
              </w:rPr>
            </w:pPr>
            <w:r w:rsidRPr="002004D0">
              <w:t>83.4</w:t>
            </w:r>
          </w:p>
        </w:tc>
        <w:tc>
          <w:tcPr>
            <w:tcW w:w="236" w:type="dxa"/>
            <w:shd w:val="clear" w:color="auto" w:fill="auto"/>
            <w:vAlign w:val="bottom"/>
          </w:tcPr>
          <w:p w14:paraId="7F6577B3" w14:textId="77777777" w:rsidR="001E24E3" w:rsidRPr="00B97375" w:rsidRDefault="001E24E3" w:rsidP="001E24E3">
            <w:pPr>
              <w:jc w:val="right"/>
              <w:rPr>
                <w:rFonts w:asciiTheme="minorHAnsi" w:hAnsiTheme="minorHAnsi"/>
                <w:i/>
                <w:iCs/>
                <w:szCs w:val="23"/>
              </w:rPr>
            </w:pPr>
          </w:p>
        </w:tc>
        <w:tc>
          <w:tcPr>
            <w:tcW w:w="843" w:type="dxa"/>
            <w:shd w:val="clear" w:color="auto" w:fill="auto"/>
          </w:tcPr>
          <w:p w14:paraId="72ADFC8B" w14:textId="2674EDB1" w:rsidR="001E24E3" w:rsidRPr="00B97375" w:rsidRDefault="001E24E3" w:rsidP="001E24E3">
            <w:pPr>
              <w:jc w:val="right"/>
              <w:rPr>
                <w:rFonts w:asciiTheme="minorHAnsi" w:hAnsiTheme="minorHAnsi"/>
                <w:i/>
                <w:iCs/>
                <w:szCs w:val="23"/>
              </w:rPr>
            </w:pPr>
            <w:r w:rsidRPr="00D026BC">
              <w:t>50</w:t>
            </w:r>
          </w:p>
        </w:tc>
        <w:tc>
          <w:tcPr>
            <w:tcW w:w="993" w:type="dxa"/>
            <w:shd w:val="clear" w:color="auto" w:fill="auto"/>
          </w:tcPr>
          <w:p w14:paraId="17BE5DB4" w14:textId="2439DBDC" w:rsidR="001E24E3" w:rsidRPr="00B97375" w:rsidRDefault="001E24E3" w:rsidP="001E24E3">
            <w:pPr>
              <w:jc w:val="right"/>
              <w:rPr>
                <w:rFonts w:asciiTheme="minorHAnsi" w:hAnsiTheme="minorHAnsi"/>
                <w:i/>
                <w:iCs/>
                <w:szCs w:val="23"/>
              </w:rPr>
            </w:pPr>
            <w:r w:rsidRPr="00D026BC">
              <w:t>33</w:t>
            </w:r>
          </w:p>
        </w:tc>
        <w:tc>
          <w:tcPr>
            <w:tcW w:w="992" w:type="dxa"/>
            <w:shd w:val="clear" w:color="auto" w:fill="auto"/>
          </w:tcPr>
          <w:p w14:paraId="7D1D89F2" w14:textId="54ABED9D" w:rsidR="001E24E3" w:rsidRPr="00B97375" w:rsidRDefault="001E24E3" w:rsidP="001E24E3">
            <w:pPr>
              <w:jc w:val="right"/>
              <w:rPr>
                <w:rFonts w:asciiTheme="minorHAnsi" w:hAnsiTheme="minorHAnsi"/>
                <w:i/>
                <w:iCs/>
                <w:szCs w:val="23"/>
              </w:rPr>
            </w:pPr>
            <w:r w:rsidRPr="00D026BC">
              <w:t>66.0</w:t>
            </w:r>
          </w:p>
        </w:tc>
        <w:tc>
          <w:tcPr>
            <w:tcW w:w="236" w:type="dxa"/>
            <w:shd w:val="clear" w:color="auto" w:fill="auto"/>
            <w:vAlign w:val="bottom"/>
          </w:tcPr>
          <w:p w14:paraId="7141F4A9" w14:textId="77777777" w:rsidR="001E24E3" w:rsidRPr="00B97375" w:rsidRDefault="001E24E3" w:rsidP="001E24E3">
            <w:pPr>
              <w:jc w:val="right"/>
              <w:rPr>
                <w:rFonts w:asciiTheme="minorHAnsi" w:hAnsiTheme="minorHAnsi"/>
                <w:i/>
                <w:iCs/>
                <w:szCs w:val="23"/>
              </w:rPr>
            </w:pPr>
          </w:p>
        </w:tc>
        <w:tc>
          <w:tcPr>
            <w:tcW w:w="910" w:type="dxa"/>
            <w:shd w:val="clear" w:color="auto" w:fill="auto"/>
          </w:tcPr>
          <w:p w14:paraId="0A53D908" w14:textId="1CDCF28B" w:rsidR="001E24E3" w:rsidRPr="00B97375" w:rsidRDefault="001E24E3" w:rsidP="001E24E3">
            <w:pPr>
              <w:jc w:val="right"/>
              <w:rPr>
                <w:rFonts w:asciiTheme="minorHAnsi" w:hAnsiTheme="minorHAnsi"/>
                <w:i/>
                <w:iCs/>
                <w:szCs w:val="23"/>
              </w:rPr>
            </w:pPr>
            <w:r w:rsidRPr="00805AB3">
              <w:t>489</w:t>
            </w:r>
          </w:p>
        </w:tc>
        <w:tc>
          <w:tcPr>
            <w:tcW w:w="992" w:type="dxa"/>
            <w:shd w:val="clear" w:color="auto" w:fill="auto"/>
          </w:tcPr>
          <w:p w14:paraId="4DB9AF18" w14:textId="4B5C77C7" w:rsidR="001E24E3" w:rsidRPr="00B97375" w:rsidRDefault="001E24E3" w:rsidP="001E24E3">
            <w:pPr>
              <w:jc w:val="right"/>
              <w:rPr>
                <w:rFonts w:asciiTheme="minorHAnsi" w:hAnsiTheme="minorHAnsi"/>
                <w:i/>
                <w:iCs/>
                <w:szCs w:val="23"/>
              </w:rPr>
            </w:pPr>
            <w:r w:rsidRPr="00805AB3">
              <w:t>93</w:t>
            </w:r>
          </w:p>
        </w:tc>
        <w:tc>
          <w:tcPr>
            <w:tcW w:w="996" w:type="dxa"/>
            <w:shd w:val="clear" w:color="auto" w:fill="auto"/>
          </w:tcPr>
          <w:p w14:paraId="677F057B" w14:textId="07A01440" w:rsidR="001E24E3" w:rsidRPr="00B97375" w:rsidRDefault="001E24E3" w:rsidP="001E24E3">
            <w:pPr>
              <w:jc w:val="right"/>
              <w:rPr>
                <w:rFonts w:asciiTheme="minorHAnsi" w:hAnsiTheme="minorHAnsi"/>
                <w:i/>
                <w:iCs/>
                <w:szCs w:val="23"/>
              </w:rPr>
            </w:pPr>
            <w:r w:rsidRPr="00805AB3">
              <w:t>19.0</w:t>
            </w:r>
          </w:p>
        </w:tc>
      </w:tr>
      <w:tr w:rsidR="001E24E3" w:rsidRPr="00B97375" w14:paraId="58176E0C" w14:textId="77777777" w:rsidTr="00AB0E37">
        <w:trPr>
          <w:trHeight w:val="315"/>
        </w:trPr>
        <w:tc>
          <w:tcPr>
            <w:tcW w:w="2427" w:type="dxa"/>
            <w:shd w:val="clear" w:color="auto" w:fill="auto"/>
            <w:vAlign w:val="bottom"/>
            <w:hideMark/>
          </w:tcPr>
          <w:p w14:paraId="62151342" w14:textId="5AAB307B" w:rsidR="001E24E3" w:rsidRPr="00B97375" w:rsidRDefault="001E24E3" w:rsidP="001E24E3">
            <w:pPr>
              <w:rPr>
                <w:b/>
              </w:rPr>
            </w:pPr>
            <w:r w:rsidRPr="00691163">
              <w:rPr>
                <w:b/>
              </w:rPr>
              <w:t>Total</w:t>
            </w:r>
          </w:p>
        </w:tc>
        <w:tc>
          <w:tcPr>
            <w:tcW w:w="992" w:type="dxa"/>
            <w:shd w:val="clear" w:color="auto" w:fill="auto"/>
          </w:tcPr>
          <w:p w14:paraId="5D90BF30" w14:textId="7D7F78EB" w:rsidR="001E24E3" w:rsidRPr="00B97375" w:rsidRDefault="001E24E3" w:rsidP="001E24E3">
            <w:pPr>
              <w:jc w:val="right"/>
              <w:rPr>
                <w:rFonts w:asciiTheme="minorHAnsi" w:hAnsiTheme="minorHAnsi"/>
                <w:b/>
                <w:bCs/>
                <w:szCs w:val="23"/>
              </w:rPr>
            </w:pPr>
            <w:r w:rsidRPr="00691163">
              <w:rPr>
                <w:b/>
              </w:rPr>
              <w:t>6,729</w:t>
            </w:r>
          </w:p>
        </w:tc>
        <w:tc>
          <w:tcPr>
            <w:tcW w:w="992" w:type="dxa"/>
            <w:shd w:val="clear" w:color="auto" w:fill="auto"/>
          </w:tcPr>
          <w:p w14:paraId="15038A14" w14:textId="4D7BAECF" w:rsidR="001E24E3" w:rsidRPr="00B97375" w:rsidRDefault="001E24E3" w:rsidP="001E24E3">
            <w:pPr>
              <w:jc w:val="right"/>
              <w:rPr>
                <w:rFonts w:asciiTheme="minorHAnsi" w:hAnsiTheme="minorHAnsi"/>
                <w:b/>
                <w:bCs/>
                <w:szCs w:val="23"/>
              </w:rPr>
            </w:pPr>
            <w:r w:rsidRPr="00691163">
              <w:rPr>
                <w:b/>
              </w:rPr>
              <w:t>6,145</w:t>
            </w:r>
          </w:p>
        </w:tc>
        <w:tc>
          <w:tcPr>
            <w:tcW w:w="992" w:type="dxa"/>
            <w:shd w:val="clear" w:color="auto" w:fill="auto"/>
          </w:tcPr>
          <w:p w14:paraId="43D4DB7C" w14:textId="746D9505" w:rsidR="001E24E3" w:rsidRPr="00B97375" w:rsidRDefault="001E24E3" w:rsidP="001E24E3">
            <w:pPr>
              <w:jc w:val="right"/>
              <w:rPr>
                <w:rFonts w:asciiTheme="minorHAnsi" w:hAnsiTheme="minorHAnsi"/>
                <w:b/>
                <w:bCs/>
                <w:szCs w:val="23"/>
              </w:rPr>
            </w:pPr>
            <w:r w:rsidRPr="00691163">
              <w:rPr>
                <w:b/>
              </w:rPr>
              <w:t>91.3</w:t>
            </w:r>
          </w:p>
        </w:tc>
        <w:tc>
          <w:tcPr>
            <w:tcW w:w="236" w:type="dxa"/>
            <w:shd w:val="clear" w:color="auto" w:fill="auto"/>
            <w:vAlign w:val="bottom"/>
          </w:tcPr>
          <w:p w14:paraId="57F5030E" w14:textId="77777777" w:rsidR="001E24E3" w:rsidRPr="00B97375" w:rsidRDefault="001E24E3" w:rsidP="001E24E3">
            <w:pPr>
              <w:jc w:val="right"/>
              <w:rPr>
                <w:rFonts w:asciiTheme="minorHAnsi" w:hAnsiTheme="minorHAnsi"/>
                <w:b/>
                <w:bCs/>
                <w:szCs w:val="23"/>
              </w:rPr>
            </w:pPr>
          </w:p>
        </w:tc>
        <w:tc>
          <w:tcPr>
            <w:tcW w:w="843" w:type="dxa"/>
            <w:shd w:val="clear" w:color="auto" w:fill="auto"/>
          </w:tcPr>
          <w:p w14:paraId="6D831636" w14:textId="713EE089" w:rsidR="001E24E3" w:rsidRPr="00B97375" w:rsidRDefault="001E24E3" w:rsidP="001E24E3">
            <w:pPr>
              <w:jc w:val="right"/>
              <w:rPr>
                <w:rFonts w:asciiTheme="minorHAnsi" w:hAnsiTheme="minorHAnsi"/>
                <w:b/>
                <w:bCs/>
                <w:szCs w:val="23"/>
              </w:rPr>
            </w:pPr>
            <w:r w:rsidRPr="00691163">
              <w:rPr>
                <w:b/>
              </w:rPr>
              <w:t>530</w:t>
            </w:r>
          </w:p>
        </w:tc>
        <w:tc>
          <w:tcPr>
            <w:tcW w:w="993" w:type="dxa"/>
            <w:shd w:val="clear" w:color="auto" w:fill="auto"/>
          </w:tcPr>
          <w:p w14:paraId="58F8058F" w14:textId="63A14A60" w:rsidR="001E24E3" w:rsidRPr="00B97375" w:rsidRDefault="001E24E3" w:rsidP="001E24E3">
            <w:pPr>
              <w:jc w:val="right"/>
              <w:rPr>
                <w:rFonts w:asciiTheme="minorHAnsi" w:hAnsiTheme="minorHAnsi"/>
                <w:b/>
                <w:bCs/>
                <w:szCs w:val="23"/>
              </w:rPr>
            </w:pPr>
            <w:r w:rsidRPr="00691163">
              <w:rPr>
                <w:b/>
              </w:rPr>
              <w:t>203</w:t>
            </w:r>
          </w:p>
        </w:tc>
        <w:tc>
          <w:tcPr>
            <w:tcW w:w="992" w:type="dxa"/>
            <w:shd w:val="clear" w:color="auto" w:fill="auto"/>
          </w:tcPr>
          <w:p w14:paraId="3DFA272D" w14:textId="0539A1A0" w:rsidR="001E24E3" w:rsidRPr="00B97375" w:rsidRDefault="001E24E3" w:rsidP="001E24E3">
            <w:pPr>
              <w:jc w:val="right"/>
              <w:rPr>
                <w:rFonts w:asciiTheme="minorHAnsi" w:hAnsiTheme="minorHAnsi"/>
                <w:b/>
                <w:bCs/>
                <w:szCs w:val="23"/>
              </w:rPr>
            </w:pPr>
            <w:r w:rsidRPr="00691163">
              <w:rPr>
                <w:b/>
              </w:rPr>
              <w:t>38.3</w:t>
            </w:r>
          </w:p>
        </w:tc>
        <w:tc>
          <w:tcPr>
            <w:tcW w:w="236" w:type="dxa"/>
            <w:shd w:val="clear" w:color="auto" w:fill="auto"/>
            <w:vAlign w:val="bottom"/>
          </w:tcPr>
          <w:p w14:paraId="40BDB639" w14:textId="77777777" w:rsidR="001E24E3" w:rsidRPr="00B97375" w:rsidRDefault="001E24E3" w:rsidP="001E24E3">
            <w:pPr>
              <w:jc w:val="right"/>
              <w:rPr>
                <w:rFonts w:asciiTheme="minorHAnsi" w:hAnsiTheme="minorHAnsi"/>
                <w:b/>
                <w:bCs/>
                <w:szCs w:val="23"/>
              </w:rPr>
            </w:pPr>
          </w:p>
        </w:tc>
        <w:tc>
          <w:tcPr>
            <w:tcW w:w="910" w:type="dxa"/>
            <w:shd w:val="clear" w:color="auto" w:fill="auto"/>
          </w:tcPr>
          <w:p w14:paraId="4904907C" w14:textId="30047350" w:rsidR="001E24E3" w:rsidRPr="00B97375" w:rsidRDefault="001E24E3" w:rsidP="001E24E3">
            <w:pPr>
              <w:jc w:val="right"/>
              <w:rPr>
                <w:rFonts w:asciiTheme="minorHAnsi" w:hAnsiTheme="minorHAnsi"/>
                <w:b/>
                <w:bCs/>
                <w:szCs w:val="23"/>
              </w:rPr>
            </w:pPr>
            <w:r w:rsidRPr="00691163">
              <w:rPr>
                <w:b/>
              </w:rPr>
              <w:t>5,011</w:t>
            </w:r>
          </w:p>
        </w:tc>
        <w:tc>
          <w:tcPr>
            <w:tcW w:w="992" w:type="dxa"/>
            <w:shd w:val="clear" w:color="auto" w:fill="auto"/>
          </w:tcPr>
          <w:p w14:paraId="4F27AE7A" w14:textId="6D139071" w:rsidR="001E24E3" w:rsidRPr="00B97375" w:rsidRDefault="001E24E3" w:rsidP="001E24E3">
            <w:pPr>
              <w:jc w:val="right"/>
              <w:rPr>
                <w:rFonts w:asciiTheme="minorHAnsi" w:hAnsiTheme="minorHAnsi"/>
                <w:b/>
                <w:bCs/>
                <w:szCs w:val="23"/>
              </w:rPr>
            </w:pPr>
            <w:r w:rsidRPr="00691163">
              <w:rPr>
                <w:b/>
              </w:rPr>
              <w:t>940</w:t>
            </w:r>
          </w:p>
        </w:tc>
        <w:tc>
          <w:tcPr>
            <w:tcW w:w="996" w:type="dxa"/>
            <w:shd w:val="clear" w:color="auto" w:fill="auto"/>
          </w:tcPr>
          <w:p w14:paraId="405D5876" w14:textId="67A185E2" w:rsidR="001E24E3" w:rsidRPr="00B97375" w:rsidRDefault="001E24E3" w:rsidP="001E24E3">
            <w:pPr>
              <w:jc w:val="right"/>
              <w:rPr>
                <w:rFonts w:asciiTheme="minorHAnsi" w:hAnsiTheme="minorHAnsi"/>
                <w:b/>
                <w:bCs/>
                <w:szCs w:val="23"/>
              </w:rPr>
            </w:pPr>
            <w:r w:rsidRPr="00691163">
              <w:rPr>
                <w:b/>
              </w:rPr>
              <w:t>18.8</w:t>
            </w:r>
          </w:p>
        </w:tc>
      </w:tr>
    </w:tbl>
    <w:p w14:paraId="7C4D790F" w14:textId="77777777" w:rsidR="00030D6F" w:rsidRPr="004D3B47" w:rsidRDefault="00030D6F" w:rsidP="00030D6F">
      <w:pPr>
        <w:sectPr w:rsidR="00030D6F" w:rsidRPr="004D3B47" w:rsidSect="000E41EA">
          <w:footerReference w:type="default" r:id="rId164"/>
          <w:pgSz w:w="16839" w:h="11907" w:orient="landscape" w:code="9"/>
          <w:pgMar w:top="1440" w:right="1440" w:bottom="1440" w:left="1440" w:header="692" w:footer="567" w:gutter="0"/>
          <w:cols w:space="720"/>
          <w:docGrid w:linePitch="360"/>
        </w:sectPr>
      </w:pPr>
    </w:p>
    <w:p w14:paraId="432A2CEF" w14:textId="77777777" w:rsidR="00030D6F" w:rsidRPr="004D3B47" w:rsidRDefault="00030D6F" w:rsidP="00030D6F">
      <w:pPr>
        <w:pStyle w:val="Heading3"/>
        <w:ind w:right="544"/>
        <w:jc w:val="both"/>
      </w:pPr>
      <w:bookmarkStart w:id="2773" w:name="_Toc475630244"/>
      <w:bookmarkStart w:id="2774" w:name="_Toc482704721"/>
      <w:bookmarkStart w:id="2775" w:name="_Toc509928480"/>
      <w:bookmarkStart w:id="2776" w:name="_Toc528676082"/>
      <w:bookmarkStart w:id="2777" w:name="_Toc2170069"/>
      <w:bookmarkStart w:id="2778" w:name="_Toc76740858"/>
      <w:r w:rsidRPr="004D3B47">
        <w:t>Indicator 7.5 – Timely discharge of women after treatment</w:t>
      </w:r>
      <w:bookmarkEnd w:id="2773"/>
      <w:bookmarkEnd w:id="2774"/>
      <w:bookmarkEnd w:id="2775"/>
      <w:bookmarkEnd w:id="2776"/>
      <w:bookmarkEnd w:id="2777"/>
      <w:bookmarkEnd w:id="2778"/>
    </w:p>
    <w:p w14:paraId="440AA9A9" w14:textId="77777777" w:rsidR="00030D6F" w:rsidRPr="004D3B47" w:rsidRDefault="00030D6F" w:rsidP="00030D6F">
      <w:pPr>
        <w:rPr>
          <w:sz w:val="8"/>
        </w:rPr>
      </w:pPr>
    </w:p>
    <w:p w14:paraId="681B9441" w14:textId="40E57F0A" w:rsidR="00030D6F" w:rsidRDefault="008E7879" w:rsidP="00B51DB4">
      <w:pPr>
        <w:pStyle w:val="Caption"/>
        <w:keepNext/>
        <w:tabs>
          <w:tab w:val="left" w:pos="12979"/>
        </w:tabs>
        <w:spacing w:after="80"/>
      </w:pPr>
      <w:bookmarkStart w:id="2779" w:name="_Ref309741548"/>
      <w:bookmarkStart w:id="2780" w:name="_Toc469398350"/>
      <w:bookmarkStart w:id="2781" w:name="_Toc486941114"/>
      <w:bookmarkStart w:id="2782" w:name="_Toc475605583"/>
      <w:bookmarkStart w:id="2783" w:name="_Toc509928555"/>
      <w:bookmarkStart w:id="2784" w:name="_Toc528676231"/>
      <w:bookmarkStart w:id="2785" w:name="_Toc5627680"/>
      <w:bookmarkStart w:id="2786" w:name="_Toc12875628"/>
      <w:bookmarkStart w:id="2787" w:name="_Toc68606746"/>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71</w:t>
      </w:r>
      <w:r w:rsidR="00905C1A" w:rsidRPr="004D3B47">
        <w:rPr>
          <w:noProof/>
        </w:rPr>
        <w:fldChar w:fldCharType="end"/>
      </w:r>
      <w:bookmarkEnd w:id="2779"/>
      <w:r w:rsidR="00030D6F" w:rsidRPr="004D3B47">
        <w:t xml:space="preserve"> - Follow-up of treated women with colposcopy and cytology in the period up to nine months post-treatment, and discharge of eligible women</w:t>
      </w:r>
      <w:bookmarkEnd w:id="2780"/>
      <w:bookmarkEnd w:id="2781"/>
      <w:bookmarkEnd w:id="2782"/>
      <w:bookmarkEnd w:id="2783"/>
      <w:bookmarkEnd w:id="2784"/>
      <w:bookmarkEnd w:id="2785"/>
      <w:bookmarkEnd w:id="2786"/>
      <w:bookmarkEnd w:id="2787"/>
      <w:r w:rsidR="00B51DB4">
        <w:tab/>
      </w:r>
    </w:p>
    <w:tbl>
      <w:tblPr>
        <w:tblW w:w="12508" w:type="dxa"/>
        <w:tblInd w:w="10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0"/>
        <w:gridCol w:w="1942"/>
        <w:gridCol w:w="2453"/>
        <w:gridCol w:w="1899"/>
        <w:gridCol w:w="2016"/>
        <w:gridCol w:w="2038"/>
      </w:tblGrid>
      <w:tr w:rsidR="00B51DB4" w:rsidRPr="00B97375" w14:paraId="56086FF7" w14:textId="77777777" w:rsidTr="00AB0E37">
        <w:tc>
          <w:tcPr>
            <w:tcW w:w="2160" w:type="dxa"/>
            <w:tcBorders>
              <w:top w:val="single" w:sz="4" w:space="0" w:color="auto"/>
              <w:bottom w:val="nil"/>
            </w:tcBorders>
            <w:shd w:val="clear" w:color="000000" w:fill="D9D9D9"/>
            <w:vAlign w:val="center"/>
          </w:tcPr>
          <w:p w14:paraId="738DF2A8" w14:textId="77777777" w:rsidR="00B51DB4" w:rsidRPr="00B97375" w:rsidRDefault="00B51DB4" w:rsidP="00AB0E37">
            <w:pPr>
              <w:keepNext/>
              <w:keepLines/>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DHB</w:t>
            </w:r>
          </w:p>
        </w:tc>
        <w:tc>
          <w:tcPr>
            <w:tcW w:w="1942" w:type="dxa"/>
            <w:tcBorders>
              <w:top w:val="single" w:sz="4" w:space="0" w:color="auto"/>
              <w:bottom w:val="nil"/>
            </w:tcBorders>
            <w:shd w:val="clear" w:color="000000" w:fill="D9D9D9"/>
            <w:vAlign w:val="center"/>
          </w:tcPr>
          <w:p w14:paraId="27A31F7A" w14:textId="77777777" w:rsidR="00B51DB4" w:rsidRPr="00B97375" w:rsidRDefault="00B51DB4" w:rsidP="00AB0E37">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Total treatments</w:t>
            </w:r>
          </w:p>
        </w:tc>
        <w:tc>
          <w:tcPr>
            <w:tcW w:w="4352" w:type="dxa"/>
            <w:gridSpan w:val="2"/>
            <w:tcBorders>
              <w:top w:val="single" w:sz="4" w:space="0" w:color="auto"/>
              <w:bottom w:val="nil"/>
            </w:tcBorders>
            <w:shd w:val="clear" w:color="000000" w:fill="D9D9D9"/>
            <w:vAlign w:val="center"/>
          </w:tcPr>
          <w:p w14:paraId="37FB5C52" w14:textId="77777777" w:rsidR="00B51DB4" w:rsidRPr="00B97375" w:rsidRDefault="00B51DB4" w:rsidP="00AB0E37">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Eligible for discharge*</w:t>
            </w:r>
          </w:p>
        </w:tc>
        <w:tc>
          <w:tcPr>
            <w:tcW w:w="4054" w:type="dxa"/>
            <w:gridSpan w:val="2"/>
            <w:tcBorders>
              <w:top w:val="single" w:sz="4" w:space="0" w:color="auto"/>
              <w:bottom w:val="nil"/>
            </w:tcBorders>
            <w:shd w:val="clear" w:color="000000" w:fill="D9D9D9"/>
            <w:vAlign w:val="center"/>
          </w:tcPr>
          <w:p w14:paraId="411176D4" w14:textId="77777777" w:rsidR="00B51DB4" w:rsidRPr="00B97375" w:rsidRDefault="00B51DB4" w:rsidP="00AB0E37">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Women discharged appropriately</w:t>
            </w:r>
          </w:p>
        </w:tc>
      </w:tr>
      <w:tr w:rsidR="00B51DB4" w:rsidRPr="00B97375" w14:paraId="1921D199" w14:textId="77777777" w:rsidTr="00AB0E37">
        <w:tc>
          <w:tcPr>
            <w:tcW w:w="2160" w:type="dxa"/>
            <w:tcBorders>
              <w:top w:val="nil"/>
              <w:bottom w:val="single" w:sz="4" w:space="0" w:color="auto"/>
            </w:tcBorders>
            <w:shd w:val="clear" w:color="000000" w:fill="D9D9D9"/>
            <w:vAlign w:val="center"/>
          </w:tcPr>
          <w:p w14:paraId="1CBC457A" w14:textId="77777777" w:rsidR="00B51DB4" w:rsidRPr="00B97375" w:rsidRDefault="00B51DB4" w:rsidP="00AB0E37">
            <w:pPr>
              <w:rPr>
                <w:rFonts w:asciiTheme="minorHAnsi" w:eastAsia="Times New Roman" w:hAnsiTheme="minorHAnsi"/>
                <w:b/>
                <w:bCs/>
                <w:szCs w:val="23"/>
                <w:lang w:eastAsia="en-AU"/>
              </w:rPr>
            </w:pPr>
          </w:p>
        </w:tc>
        <w:tc>
          <w:tcPr>
            <w:tcW w:w="1942" w:type="dxa"/>
            <w:tcBorders>
              <w:top w:val="nil"/>
              <w:bottom w:val="single" w:sz="4" w:space="0" w:color="auto"/>
            </w:tcBorders>
            <w:shd w:val="clear" w:color="000000" w:fill="D9D9D9"/>
            <w:vAlign w:val="bottom"/>
          </w:tcPr>
          <w:p w14:paraId="7DC21EA0" w14:textId="77777777" w:rsidR="00B51DB4" w:rsidRPr="00B97375" w:rsidRDefault="00B51DB4" w:rsidP="00AB0E37">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2453" w:type="dxa"/>
            <w:tcBorders>
              <w:top w:val="nil"/>
              <w:bottom w:val="single" w:sz="4" w:space="0" w:color="auto"/>
            </w:tcBorders>
            <w:shd w:val="clear" w:color="000000" w:fill="D9D9D9"/>
            <w:vAlign w:val="bottom"/>
          </w:tcPr>
          <w:p w14:paraId="1B1DE101" w14:textId="77777777" w:rsidR="00B51DB4" w:rsidRPr="00B97375" w:rsidRDefault="00B51DB4" w:rsidP="00AB0E37">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899" w:type="dxa"/>
            <w:tcBorders>
              <w:top w:val="nil"/>
              <w:bottom w:val="single" w:sz="4" w:space="0" w:color="auto"/>
            </w:tcBorders>
            <w:shd w:val="clear" w:color="000000" w:fill="D9D9D9"/>
            <w:vAlign w:val="bottom"/>
          </w:tcPr>
          <w:p w14:paraId="644DA706" w14:textId="77777777" w:rsidR="00B51DB4" w:rsidRPr="00B97375" w:rsidRDefault="00B51DB4" w:rsidP="00AB0E37">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 of women treated</w:t>
            </w:r>
          </w:p>
        </w:tc>
        <w:tc>
          <w:tcPr>
            <w:tcW w:w="2016" w:type="dxa"/>
            <w:tcBorders>
              <w:top w:val="nil"/>
              <w:bottom w:val="single" w:sz="4" w:space="0" w:color="auto"/>
            </w:tcBorders>
            <w:shd w:val="clear" w:color="000000" w:fill="D9D9D9"/>
            <w:vAlign w:val="bottom"/>
          </w:tcPr>
          <w:p w14:paraId="120D6BD9" w14:textId="77777777" w:rsidR="00B51DB4" w:rsidRPr="00B97375" w:rsidRDefault="00B51DB4" w:rsidP="00AB0E37">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2038" w:type="dxa"/>
            <w:tcBorders>
              <w:top w:val="nil"/>
              <w:bottom w:val="single" w:sz="4" w:space="0" w:color="auto"/>
            </w:tcBorders>
            <w:shd w:val="clear" w:color="000000" w:fill="D9D9D9"/>
          </w:tcPr>
          <w:p w14:paraId="27EF0F11" w14:textId="77777777" w:rsidR="00B51DB4" w:rsidRPr="00B97375" w:rsidRDefault="00B51DB4" w:rsidP="00AB0E37">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 of eligible</w:t>
            </w:r>
          </w:p>
        </w:tc>
      </w:tr>
      <w:tr w:rsidR="00B51DB4" w:rsidRPr="00B97375" w14:paraId="7A9F5759" w14:textId="77777777" w:rsidTr="00AB0E37">
        <w:tc>
          <w:tcPr>
            <w:tcW w:w="2160" w:type="dxa"/>
            <w:tcBorders>
              <w:top w:val="single" w:sz="4" w:space="0" w:color="auto"/>
            </w:tcBorders>
          </w:tcPr>
          <w:p w14:paraId="4172ACEE" w14:textId="66A4C683" w:rsidR="00B51DB4" w:rsidRPr="00B97375" w:rsidRDefault="00B51DB4" w:rsidP="00B51DB4">
            <w:pPr>
              <w:rPr>
                <w:rFonts w:asciiTheme="minorHAnsi" w:eastAsia="Times New Roman" w:hAnsiTheme="minorHAnsi" w:cs="Calibri"/>
                <w:szCs w:val="23"/>
                <w:lang w:eastAsia="en-AU"/>
              </w:rPr>
            </w:pPr>
            <w:r w:rsidRPr="004D3B47">
              <w:rPr>
                <w:rFonts w:asciiTheme="minorHAnsi" w:eastAsia="Times New Roman" w:hAnsiTheme="minorHAnsi"/>
                <w:szCs w:val="23"/>
                <w:lang w:eastAsia="en-AU"/>
              </w:rPr>
              <w:t>Auckland</w:t>
            </w:r>
          </w:p>
        </w:tc>
        <w:tc>
          <w:tcPr>
            <w:tcW w:w="1942" w:type="dxa"/>
            <w:tcBorders>
              <w:top w:val="single" w:sz="4" w:space="0" w:color="auto"/>
            </w:tcBorders>
          </w:tcPr>
          <w:p w14:paraId="6760F1D6" w14:textId="427C92D2" w:rsidR="00B51DB4" w:rsidRPr="00B97375" w:rsidRDefault="00B51DB4" w:rsidP="00B51DB4">
            <w:pPr>
              <w:jc w:val="right"/>
              <w:rPr>
                <w:rFonts w:asciiTheme="minorHAnsi" w:eastAsia="Times New Roman" w:hAnsiTheme="minorHAnsi" w:cs="Calibri"/>
                <w:szCs w:val="23"/>
                <w:lang w:eastAsia="en-AU"/>
              </w:rPr>
            </w:pPr>
            <w:r w:rsidRPr="004D3B47">
              <w:t>101</w:t>
            </w:r>
          </w:p>
        </w:tc>
        <w:tc>
          <w:tcPr>
            <w:tcW w:w="2453" w:type="dxa"/>
            <w:tcBorders>
              <w:top w:val="single" w:sz="4" w:space="0" w:color="auto"/>
            </w:tcBorders>
          </w:tcPr>
          <w:p w14:paraId="0D2A949C" w14:textId="256C4CA2" w:rsidR="00B51DB4" w:rsidRPr="00B97375" w:rsidRDefault="00B51DB4" w:rsidP="00B51DB4">
            <w:pPr>
              <w:jc w:val="right"/>
              <w:rPr>
                <w:rFonts w:asciiTheme="minorHAnsi" w:eastAsia="Times New Roman" w:hAnsiTheme="minorHAnsi" w:cs="Calibri"/>
                <w:szCs w:val="23"/>
                <w:lang w:eastAsia="en-AU"/>
              </w:rPr>
            </w:pPr>
            <w:r w:rsidRPr="004D3B47">
              <w:t>72</w:t>
            </w:r>
          </w:p>
        </w:tc>
        <w:tc>
          <w:tcPr>
            <w:tcW w:w="1899" w:type="dxa"/>
            <w:tcBorders>
              <w:top w:val="single" w:sz="4" w:space="0" w:color="auto"/>
            </w:tcBorders>
          </w:tcPr>
          <w:p w14:paraId="3593CD6F" w14:textId="7F12A2D2" w:rsidR="00B51DB4" w:rsidRPr="00B97375" w:rsidRDefault="00B51DB4" w:rsidP="00B51DB4">
            <w:pPr>
              <w:jc w:val="right"/>
              <w:rPr>
                <w:rFonts w:asciiTheme="minorHAnsi" w:eastAsia="Times New Roman" w:hAnsiTheme="minorHAnsi" w:cs="Calibri"/>
                <w:szCs w:val="23"/>
                <w:lang w:eastAsia="en-AU"/>
              </w:rPr>
            </w:pPr>
            <w:r w:rsidRPr="004D3B47">
              <w:t>71.3</w:t>
            </w:r>
          </w:p>
        </w:tc>
        <w:tc>
          <w:tcPr>
            <w:tcW w:w="2016" w:type="dxa"/>
            <w:tcBorders>
              <w:top w:val="single" w:sz="4" w:space="0" w:color="auto"/>
            </w:tcBorders>
          </w:tcPr>
          <w:p w14:paraId="023CEDF9" w14:textId="7A71F096" w:rsidR="00B51DB4" w:rsidRPr="00B97375" w:rsidRDefault="00B51DB4" w:rsidP="00B51DB4">
            <w:pPr>
              <w:jc w:val="right"/>
              <w:rPr>
                <w:rFonts w:asciiTheme="minorHAnsi" w:eastAsia="Times New Roman" w:hAnsiTheme="minorHAnsi" w:cs="Calibri"/>
                <w:szCs w:val="23"/>
                <w:lang w:eastAsia="en-AU"/>
              </w:rPr>
            </w:pPr>
            <w:r w:rsidRPr="004D3B47">
              <w:t>65</w:t>
            </w:r>
          </w:p>
        </w:tc>
        <w:tc>
          <w:tcPr>
            <w:tcW w:w="2038" w:type="dxa"/>
            <w:tcBorders>
              <w:top w:val="single" w:sz="4" w:space="0" w:color="auto"/>
            </w:tcBorders>
          </w:tcPr>
          <w:p w14:paraId="76822A58" w14:textId="09820662" w:rsidR="00B51DB4" w:rsidRPr="00B97375" w:rsidRDefault="00B51DB4" w:rsidP="00B51DB4">
            <w:pPr>
              <w:jc w:val="right"/>
              <w:rPr>
                <w:rFonts w:asciiTheme="minorHAnsi" w:eastAsia="Times New Roman" w:hAnsiTheme="minorHAnsi" w:cs="Calibri"/>
                <w:szCs w:val="23"/>
                <w:lang w:eastAsia="en-AU"/>
              </w:rPr>
            </w:pPr>
            <w:r w:rsidRPr="004D3B47">
              <w:t>90.3</w:t>
            </w:r>
          </w:p>
        </w:tc>
      </w:tr>
      <w:tr w:rsidR="00B51DB4" w:rsidRPr="00B97375" w14:paraId="299CFEF2" w14:textId="77777777" w:rsidTr="00AB0E37">
        <w:tc>
          <w:tcPr>
            <w:tcW w:w="2160" w:type="dxa"/>
          </w:tcPr>
          <w:p w14:paraId="4DE6D8F5" w14:textId="7339B7D2" w:rsidR="00B51DB4" w:rsidRPr="00B97375" w:rsidRDefault="00B51DB4" w:rsidP="00B51DB4">
            <w:pPr>
              <w:rPr>
                <w:rFonts w:asciiTheme="minorHAnsi" w:eastAsia="Times New Roman" w:hAnsiTheme="minorHAnsi" w:cs="Calibri"/>
                <w:szCs w:val="23"/>
                <w:lang w:eastAsia="en-AU"/>
              </w:rPr>
            </w:pPr>
            <w:r w:rsidRPr="004D3B47">
              <w:rPr>
                <w:rFonts w:asciiTheme="minorHAnsi" w:eastAsia="Times New Roman" w:hAnsiTheme="minorHAnsi"/>
                <w:szCs w:val="23"/>
                <w:lang w:eastAsia="en-AU"/>
              </w:rPr>
              <w:t>Bay of Plenty</w:t>
            </w:r>
          </w:p>
        </w:tc>
        <w:tc>
          <w:tcPr>
            <w:tcW w:w="1942" w:type="dxa"/>
          </w:tcPr>
          <w:p w14:paraId="2C1E10F0" w14:textId="31A858C4" w:rsidR="00B51DB4" w:rsidRPr="00B97375" w:rsidRDefault="00B51DB4" w:rsidP="00B51DB4">
            <w:pPr>
              <w:jc w:val="right"/>
              <w:rPr>
                <w:rFonts w:asciiTheme="minorHAnsi" w:eastAsia="Times New Roman" w:hAnsiTheme="minorHAnsi" w:cs="Calibri"/>
                <w:szCs w:val="23"/>
                <w:lang w:eastAsia="en-AU"/>
              </w:rPr>
            </w:pPr>
            <w:r w:rsidRPr="004D3B47">
              <w:t>62</w:t>
            </w:r>
          </w:p>
        </w:tc>
        <w:tc>
          <w:tcPr>
            <w:tcW w:w="2453" w:type="dxa"/>
          </w:tcPr>
          <w:p w14:paraId="187C8A2D" w14:textId="29A77FB3" w:rsidR="00B51DB4" w:rsidRPr="00B97375" w:rsidRDefault="00B51DB4" w:rsidP="00B51DB4">
            <w:pPr>
              <w:jc w:val="right"/>
              <w:rPr>
                <w:rFonts w:asciiTheme="minorHAnsi" w:eastAsia="Times New Roman" w:hAnsiTheme="minorHAnsi" w:cs="Calibri"/>
                <w:szCs w:val="23"/>
                <w:lang w:eastAsia="en-AU"/>
              </w:rPr>
            </w:pPr>
            <w:r w:rsidRPr="004D3B47">
              <w:t>45</w:t>
            </w:r>
          </w:p>
        </w:tc>
        <w:tc>
          <w:tcPr>
            <w:tcW w:w="1899" w:type="dxa"/>
          </w:tcPr>
          <w:p w14:paraId="7CCDA2A8" w14:textId="772C4E6F" w:rsidR="00B51DB4" w:rsidRPr="00B97375" w:rsidRDefault="00B51DB4" w:rsidP="00B51DB4">
            <w:pPr>
              <w:jc w:val="right"/>
              <w:rPr>
                <w:rFonts w:asciiTheme="minorHAnsi" w:eastAsia="Times New Roman" w:hAnsiTheme="minorHAnsi" w:cs="Calibri"/>
                <w:szCs w:val="23"/>
                <w:lang w:eastAsia="en-AU"/>
              </w:rPr>
            </w:pPr>
            <w:r w:rsidRPr="004D3B47">
              <w:t>72.6</w:t>
            </w:r>
          </w:p>
        </w:tc>
        <w:tc>
          <w:tcPr>
            <w:tcW w:w="2016" w:type="dxa"/>
          </w:tcPr>
          <w:p w14:paraId="77E5FDB7" w14:textId="5344D0E4" w:rsidR="00B51DB4" w:rsidRPr="00B97375" w:rsidRDefault="00B51DB4" w:rsidP="00B51DB4">
            <w:pPr>
              <w:jc w:val="right"/>
              <w:rPr>
                <w:rFonts w:asciiTheme="minorHAnsi" w:eastAsia="Times New Roman" w:hAnsiTheme="minorHAnsi" w:cs="Calibri"/>
                <w:szCs w:val="23"/>
                <w:lang w:eastAsia="en-AU"/>
              </w:rPr>
            </w:pPr>
            <w:r w:rsidRPr="004D3B47">
              <w:t>29</w:t>
            </w:r>
          </w:p>
        </w:tc>
        <w:tc>
          <w:tcPr>
            <w:tcW w:w="2038" w:type="dxa"/>
          </w:tcPr>
          <w:p w14:paraId="4D434AE5" w14:textId="56641F08" w:rsidR="00B51DB4" w:rsidRPr="00B97375" w:rsidRDefault="00B51DB4" w:rsidP="00B51DB4">
            <w:pPr>
              <w:jc w:val="right"/>
              <w:rPr>
                <w:rFonts w:asciiTheme="minorHAnsi" w:eastAsia="Times New Roman" w:hAnsiTheme="minorHAnsi" w:cs="Calibri"/>
                <w:szCs w:val="23"/>
                <w:lang w:eastAsia="en-AU"/>
              </w:rPr>
            </w:pPr>
            <w:r w:rsidRPr="004D3B47">
              <w:t>64.4</w:t>
            </w:r>
          </w:p>
        </w:tc>
      </w:tr>
      <w:tr w:rsidR="00B51DB4" w:rsidRPr="00B97375" w14:paraId="6754B997" w14:textId="77777777" w:rsidTr="00AB0E37">
        <w:tc>
          <w:tcPr>
            <w:tcW w:w="2160" w:type="dxa"/>
          </w:tcPr>
          <w:p w14:paraId="06ED55E5" w14:textId="6603DEA0" w:rsidR="00B51DB4" w:rsidRPr="00B97375" w:rsidRDefault="00B51DB4" w:rsidP="00B51DB4">
            <w:pPr>
              <w:rPr>
                <w:rFonts w:asciiTheme="minorHAnsi" w:eastAsia="Times New Roman" w:hAnsiTheme="minorHAnsi" w:cs="Calibri"/>
                <w:szCs w:val="23"/>
                <w:lang w:eastAsia="en-AU"/>
              </w:rPr>
            </w:pPr>
            <w:r w:rsidRPr="004D3B47">
              <w:rPr>
                <w:rFonts w:asciiTheme="minorHAnsi" w:eastAsia="Times New Roman" w:hAnsiTheme="minorHAnsi"/>
                <w:szCs w:val="23"/>
                <w:lang w:eastAsia="en-AU"/>
              </w:rPr>
              <w:t>Canterbury</w:t>
            </w:r>
          </w:p>
        </w:tc>
        <w:tc>
          <w:tcPr>
            <w:tcW w:w="1942" w:type="dxa"/>
          </w:tcPr>
          <w:p w14:paraId="5A04ECB6" w14:textId="07912ADA" w:rsidR="00B51DB4" w:rsidRPr="00B97375" w:rsidRDefault="00B51DB4" w:rsidP="00B51DB4">
            <w:pPr>
              <w:jc w:val="right"/>
              <w:rPr>
                <w:rFonts w:asciiTheme="minorHAnsi" w:eastAsia="Times New Roman" w:hAnsiTheme="minorHAnsi" w:cs="Calibri"/>
                <w:szCs w:val="23"/>
                <w:lang w:eastAsia="en-AU"/>
              </w:rPr>
            </w:pPr>
            <w:r w:rsidRPr="004D3B47">
              <w:t>166</w:t>
            </w:r>
          </w:p>
        </w:tc>
        <w:tc>
          <w:tcPr>
            <w:tcW w:w="2453" w:type="dxa"/>
          </w:tcPr>
          <w:p w14:paraId="09F9D6A4" w14:textId="284A06E7" w:rsidR="00B51DB4" w:rsidRPr="00B97375" w:rsidRDefault="00B51DB4" w:rsidP="00B51DB4">
            <w:pPr>
              <w:jc w:val="right"/>
              <w:rPr>
                <w:rFonts w:asciiTheme="minorHAnsi" w:eastAsia="Times New Roman" w:hAnsiTheme="minorHAnsi" w:cs="Calibri"/>
                <w:szCs w:val="23"/>
                <w:lang w:eastAsia="en-AU"/>
              </w:rPr>
            </w:pPr>
            <w:r w:rsidRPr="004D3B47">
              <w:t>122</w:t>
            </w:r>
          </w:p>
        </w:tc>
        <w:tc>
          <w:tcPr>
            <w:tcW w:w="1899" w:type="dxa"/>
          </w:tcPr>
          <w:p w14:paraId="50AC00DB" w14:textId="453807D8" w:rsidR="00B51DB4" w:rsidRPr="00B97375" w:rsidRDefault="00B51DB4" w:rsidP="00B51DB4">
            <w:pPr>
              <w:jc w:val="right"/>
              <w:rPr>
                <w:rFonts w:asciiTheme="minorHAnsi" w:eastAsia="Times New Roman" w:hAnsiTheme="minorHAnsi" w:cs="Calibri"/>
                <w:szCs w:val="23"/>
                <w:lang w:eastAsia="en-AU"/>
              </w:rPr>
            </w:pPr>
            <w:r w:rsidRPr="004D3B47">
              <w:t>73.5</w:t>
            </w:r>
          </w:p>
        </w:tc>
        <w:tc>
          <w:tcPr>
            <w:tcW w:w="2016" w:type="dxa"/>
          </w:tcPr>
          <w:p w14:paraId="71A9C2FF" w14:textId="208E38E8" w:rsidR="00B51DB4" w:rsidRPr="00B97375" w:rsidRDefault="00B51DB4" w:rsidP="00B51DB4">
            <w:pPr>
              <w:jc w:val="right"/>
              <w:rPr>
                <w:rFonts w:asciiTheme="minorHAnsi" w:eastAsia="Times New Roman" w:hAnsiTheme="minorHAnsi" w:cs="Calibri"/>
                <w:szCs w:val="23"/>
                <w:lang w:eastAsia="en-AU"/>
              </w:rPr>
            </w:pPr>
            <w:r w:rsidRPr="004D3B47">
              <w:t>100</w:t>
            </w:r>
          </w:p>
        </w:tc>
        <w:tc>
          <w:tcPr>
            <w:tcW w:w="2038" w:type="dxa"/>
          </w:tcPr>
          <w:p w14:paraId="18AAB0FE" w14:textId="61A06E48" w:rsidR="00B51DB4" w:rsidRPr="00B97375" w:rsidRDefault="00B51DB4" w:rsidP="00B51DB4">
            <w:pPr>
              <w:jc w:val="right"/>
              <w:rPr>
                <w:rFonts w:asciiTheme="minorHAnsi" w:eastAsia="Times New Roman" w:hAnsiTheme="minorHAnsi" w:cs="Calibri"/>
                <w:szCs w:val="23"/>
                <w:lang w:eastAsia="en-AU"/>
              </w:rPr>
            </w:pPr>
            <w:r w:rsidRPr="004D3B47">
              <w:t>82.0</w:t>
            </w:r>
          </w:p>
        </w:tc>
      </w:tr>
      <w:tr w:rsidR="00B51DB4" w:rsidRPr="00B97375" w14:paraId="7CC03C4D" w14:textId="77777777" w:rsidTr="00AB0E37">
        <w:tc>
          <w:tcPr>
            <w:tcW w:w="2160" w:type="dxa"/>
          </w:tcPr>
          <w:p w14:paraId="3860D456" w14:textId="1F66DA77" w:rsidR="00B51DB4" w:rsidRPr="00B97375" w:rsidRDefault="00B51DB4" w:rsidP="00B51DB4">
            <w:pPr>
              <w:rPr>
                <w:rFonts w:asciiTheme="minorHAnsi" w:eastAsia="Times New Roman" w:hAnsiTheme="minorHAnsi" w:cs="Calibri"/>
                <w:szCs w:val="23"/>
                <w:lang w:eastAsia="en-AU"/>
              </w:rPr>
            </w:pPr>
            <w:r w:rsidRPr="004D3B47">
              <w:rPr>
                <w:rFonts w:asciiTheme="minorHAnsi" w:eastAsia="Times New Roman" w:hAnsiTheme="minorHAnsi"/>
                <w:szCs w:val="23"/>
                <w:lang w:eastAsia="en-AU"/>
              </w:rPr>
              <w:t>Capital &amp; Coast</w:t>
            </w:r>
          </w:p>
        </w:tc>
        <w:tc>
          <w:tcPr>
            <w:tcW w:w="1942" w:type="dxa"/>
          </w:tcPr>
          <w:p w14:paraId="75BEB218" w14:textId="3DBA5A0B" w:rsidR="00B51DB4" w:rsidRPr="00B97375" w:rsidRDefault="00B51DB4" w:rsidP="00B51DB4">
            <w:pPr>
              <w:jc w:val="right"/>
              <w:rPr>
                <w:rFonts w:asciiTheme="minorHAnsi" w:eastAsia="Times New Roman" w:hAnsiTheme="minorHAnsi" w:cs="Calibri"/>
                <w:szCs w:val="23"/>
                <w:lang w:eastAsia="en-AU"/>
              </w:rPr>
            </w:pPr>
            <w:r w:rsidRPr="004D3B47">
              <w:t>72</w:t>
            </w:r>
          </w:p>
        </w:tc>
        <w:tc>
          <w:tcPr>
            <w:tcW w:w="2453" w:type="dxa"/>
          </w:tcPr>
          <w:p w14:paraId="2FC32E2B" w14:textId="45D48A05" w:rsidR="00B51DB4" w:rsidRPr="00B97375" w:rsidRDefault="00B51DB4" w:rsidP="00B51DB4">
            <w:pPr>
              <w:jc w:val="right"/>
              <w:rPr>
                <w:rFonts w:asciiTheme="minorHAnsi" w:eastAsia="Times New Roman" w:hAnsiTheme="minorHAnsi" w:cs="Calibri"/>
                <w:szCs w:val="23"/>
                <w:lang w:eastAsia="en-AU"/>
              </w:rPr>
            </w:pPr>
            <w:r w:rsidRPr="004D3B47">
              <w:t>60</w:t>
            </w:r>
          </w:p>
        </w:tc>
        <w:tc>
          <w:tcPr>
            <w:tcW w:w="1899" w:type="dxa"/>
          </w:tcPr>
          <w:p w14:paraId="6DCEED60" w14:textId="290A5CA2" w:rsidR="00B51DB4" w:rsidRPr="00B97375" w:rsidRDefault="00B51DB4" w:rsidP="00B51DB4">
            <w:pPr>
              <w:jc w:val="right"/>
              <w:rPr>
                <w:rFonts w:asciiTheme="minorHAnsi" w:eastAsia="Times New Roman" w:hAnsiTheme="minorHAnsi" w:cs="Calibri"/>
                <w:szCs w:val="23"/>
                <w:lang w:eastAsia="en-AU"/>
              </w:rPr>
            </w:pPr>
            <w:r w:rsidRPr="004D3B47">
              <w:t>83.3</w:t>
            </w:r>
          </w:p>
        </w:tc>
        <w:tc>
          <w:tcPr>
            <w:tcW w:w="2016" w:type="dxa"/>
          </w:tcPr>
          <w:p w14:paraId="36758033" w14:textId="7C5880A5" w:rsidR="00B51DB4" w:rsidRPr="00B97375" w:rsidRDefault="00B51DB4" w:rsidP="00B51DB4">
            <w:pPr>
              <w:jc w:val="right"/>
              <w:rPr>
                <w:rFonts w:asciiTheme="minorHAnsi" w:eastAsia="Times New Roman" w:hAnsiTheme="minorHAnsi" w:cs="Calibri"/>
                <w:szCs w:val="23"/>
                <w:lang w:eastAsia="en-AU"/>
              </w:rPr>
            </w:pPr>
            <w:r w:rsidRPr="004D3B47">
              <w:t>53</w:t>
            </w:r>
          </w:p>
        </w:tc>
        <w:tc>
          <w:tcPr>
            <w:tcW w:w="2038" w:type="dxa"/>
          </w:tcPr>
          <w:p w14:paraId="54C3F5F9" w14:textId="06968F44" w:rsidR="00B51DB4" w:rsidRPr="00B97375" w:rsidRDefault="00B51DB4" w:rsidP="00B51DB4">
            <w:pPr>
              <w:jc w:val="right"/>
              <w:rPr>
                <w:rFonts w:asciiTheme="minorHAnsi" w:eastAsia="Times New Roman" w:hAnsiTheme="minorHAnsi" w:cs="Calibri"/>
                <w:szCs w:val="23"/>
                <w:lang w:eastAsia="en-AU"/>
              </w:rPr>
            </w:pPr>
            <w:r w:rsidRPr="004D3B47">
              <w:t>88.3</w:t>
            </w:r>
          </w:p>
        </w:tc>
      </w:tr>
      <w:tr w:rsidR="00B51DB4" w:rsidRPr="00B97375" w14:paraId="12FD9E77" w14:textId="77777777" w:rsidTr="00AB0E37">
        <w:tc>
          <w:tcPr>
            <w:tcW w:w="2160" w:type="dxa"/>
          </w:tcPr>
          <w:p w14:paraId="75D656EC" w14:textId="5BEEFDED" w:rsidR="00B51DB4" w:rsidRPr="00B97375" w:rsidRDefault="00B51DB4" w:rsidP="00B51DB4">
            <w:pPr>
              <w:rPr>
                <w:rFonts w:asciiTheme="minorHAnsi" w:eastAsia="Times New Roman" w:hAnsiTheme="minorHAnsi" w:cs="Calibri"/>
                <w:szCs w:val="23"/>
                <w:lang w:eastAsia="en-AU"/>
              </w:rPr>
            </w:pPr>
            <w:r w:rsidRPr="004D3B47">
              <w:rPr>
                <w:rFonts w:asciiTheme="minorHAnsi" w:eastAsia="Times New Roman" w:hAnsiTheme="minorHAnsi"/>
                <w:szCs w:val="23"/>
                <w:lang w:eastAsia="en-AU"/>
              </w:rPr>
              <w:t>Counties Manukau</w:t>
            </w:r>
          </w:p>
        </w:tc>
        <w:tc>
          <w:tcPr>
            <w:tcW w:w="1942" w:type="dxa"/>
          </w:tcPr>
          <w:p w14:paraId="3AD18CCD" w14:textId="0E56FBD5" w:rsidR="00B51DB4" w:rsidRPr="00B97375" w:rsidRDefault="00B51DB4" w:rsidP="00B51DB4">
            <w:pPr>
              <w:jc w:val="right"/>
              <w:rPr>
                <w:rFonts w:asciiTheme="minorHAnsi" w:eastAsia="Times New Roman" w:hAnsiTheme="minorHAnsi" w:cs="Calibri"/>
                <w:szCs w:val="23"/>
                <w:lang w:eastAsia="en-AU"/>
              </w:rPr>
            </w:pPr>
            <w:r w:rsidRPr="004D3B47">
              <w:t>97</w:t>
            </w:r>
          </w:p>
        </w:tc>
        <w:tc>
          <w:tcPr>
            <w:tcW w:w="2453" w:type="dxa"/>
          </w:tcPr>
          <w:p w14:paraId="14137210" w14:textId="5B8A7889" w:rsidR="00B51DB4" w:rsidRPr="00B97375" w:rsidRDefault="00B51DB4" w:rsidP="00B51DB4">
            <w:pPr>
              <w:jc w:val="right"/>
              <w:rPr>
                <w:rFonts w:asciiTheme="minorHAnsi" w:eastAsia="Times New Roman" w:hAnsiTheme="minorHAnsi" w:cs="Calibri"/>
                <w:szCs w:val="23"/>
                <w:lang w:eastAsia="en-AU"/>
              </w:rPr>
            </w:pPr>
            <w:r w:rsidRPr="004D3B47">
              <w:t>59</w:t>
            </w:r>
          </w:p>
        </w:tc>
        <w:tc>
          <w:tcPr>
            <w:tcW w:w="1899" w:type="dxa"/>
          </w:tcPr>
          <w:p w14:paraId="490B7E45" w14:textId="0EEED0D8" w:rsidR="00B51DB4" w:rsidRPr="00B97375" w:rsidRDefault="00B51DB4" w:rsidP="00B51DB4">
            <w:pPr>
              <w:jc w:val="right"/>
              <w:rPr>
                <w:rFonts w:asciiTheme="minorHAnsi" w:eastAsia="Times New Roman" w:hAnsiTheme="minorHAnsi" w:cs="Calibri"/>
                <w:szCs w:val="23"/>
                <w:lang w:eastAsia="en-AU"/>
              </w:rPr>
            </w:pPr>
            <w:r w:rsidRPr="004D3B47">
              <w:t>60.8</w:t>
            </w:r>
          </w:p>
        </w:tc>
        <w:tc>
          <w:tcPr>
            <w:tcW w:w="2016" w:type="dxa"/>
          </w:tcPr>
          <w:p w14:paraId="58F7E838" w14:textId="65DC7EED" w:rsidR="00B51DB4" w:rsidRPr="00B97375" w:rsidRDefault="00B51DB4" w:rsidP="00B51DB4">
            <w:pPr>
              <w:jc w:val="right"/>
              <w:rPr>
                <w:rFonts w:asciiTheme="minorHAnsi" w:eastAsia="Times New Roman" w:hAnsiTheme="minorHAnsi" w:cs="Calibri"/>
                <w:szCs w:val="23"/>
                <w:lang w:eastAsia="en-AU"/>
              </w:rPr>
            </w:pPr>
            <w:r w:rsidRPr="004D3B47">
              <w:t>55</w:t>
            </w:r>
          </w:p>
        </w:tc>
        <w:tc>
          <w:tcPr>
            <w:tcW w:w="2038" w:type="dxa"/>
          </w:tcPr>
          <w:p w14:paraId="39948D4D" w14:textId="7286D3E3" w:rsidR="00B51DB4" w:rsidRPr="00B97375" w:rsidRDefault="00B51DB4" w:rsidP="00B51DB4">
            <w:pPr>
              <w:jc w:val="right"/>
              <w:rPr>
                <w:rFonts w:asciiTheme="minorHAnsi" w:eastAsia="Times New Roman" w:hAnsiTheme="minorHAnsi" w:cs="Calibri"/>
                <w:szCs w:val="23"/>
                <w:lang w:eastAsia="en-AU"/>
              </w:rPr>
            </w:pPr>
            <w:r w:rsidRPr="004D3B47">
              <w:t>93.2</w:t>
            </w:r>
          </w:p>
        </w:tc>
      </w:tr>
      <w:tr w:rsidR="00B51DB4" w:rsidRPr="00B97375" w14:paraId="577B16C7" w14:textId="77777777" w:rsidTr="00AB0E37">
        <w:tc>
          <w:tcPr>
            <w:tcW w:w="2160" w:type="dxa"/>
          </w:tcPr>
          <w:p w14:paraId="26B4E664" w14:textId="5561F44D" w:rsidR="00B51DB4" w:rsidRPr="00B97375" w:rsidRDefault="00B51DB4" w:rsidP="00B51DB4">
            <w:pPr>
              <w:rPr>
                <w:rFonts w:asciiTheme="minorHAnsi" w:eastAsia="Times New Roman" w:hAnsiTheme="minorHAnsi" w:cs="Calibri"/>
                <w:szCs w:val="23"/>
                <w:lang w:eastAsia="en-AU"/>
              </w:rPr>
            </w:pPr>
            <w:r w:rsidRPr="004D3B47">
              <w:rPr>
                <w:rFonts w:asciiTheme="minorHAnsi" w:eastAsia="Times New Roman" w:hAnsiTheme="minorHAnsi"/>
                <w:szCs w:val="23"/>
                <w:lang w:eastAsia="en-AU"/>
              </w:rPr>
              <w:t>Hawke's Bay</w:t>
            </w:r>
          </w:p>
        </w:tc>
        <w:tc>
          <w:tcPr>
            <w:tcW w:w="1942" w:type="dxa"/>
          </w:tcPr>
          <w:p w14:paraId="04F755C9" w14:textId="7C3EC045" w:rsidR="00B51DB4" w:rsidRPr="00B97375" w:rsidRDefault="00B51DB4" w:rsidP="00B51DB4">
            <w:pPr>
              <w:jc w:val="right"/>
              <w:rPr>
                <w:rFonts w:asciiTheme="minorHAnsi" w:eastAsia="Times New Roman" w:hAnsiTheme="minorHAnsi" w:cs="Calibri"/>
                <w:szCs w:val="23"/>
                <w:lang w:eastAsia="en-AU"/>
              </w:rPr>
            </w:pPr>
            <w:r w:rsidRPr="004D3B47">
              <w:t>38</w:t>
            </w:r>
          </w:p>
        </w:tc>
        <w:tc>
          <w:tcPr>
            <w:tcW w:w="2453" w:type="dxa"/>
          </w:tcPr>
          <w:p w14:paraId="1FA2B020" w14:textId="0952B179" w:rsidR="00B51DB4" w:rsidRPr="00B97375" w:rsidRDefault="00B51DB4" w:rsidP="00B51DB4">
            <w:pPr>
              <w:jc w:val="right"/>
              <w:rPr>
                <w:rFonts w:asciiTheme="minorHAnsi" w:eastAsia="Times New Roman" w:hAnsiTheme="minorHAnsi" w:cs="Calibri"/>
                <w:szCs w:val="23"/>
                <w:lang w:eastAsia="en-AU"/>
              </w:rPr>
            </w:pPr>
            <w:r w:rsidRPr="004D3B47">
              <w:t>28</w:t>
            </w:r>
          </w:p>
        </w:tc>
        <w:tc>
          <w:tcPr>
            <w:tcW w:w="1899" w:type="dxa"/>
          </w:tcPr>
          <w:p w14:paraId="3F4B86A1" w14:textId="74698670" w:rsidR="00B51DB4" w:rsidRPr="00B97375" w:rsidRDefault="00B51DB4" w:rsidP="00B51DB4">
            <w:pPr>
              <w:jc w:val="right"/>
              <w:rPr>
                <w:rFonts w:asciiTheme="minorHAnsi" w:eastAsia="Times New Roman" w:hAnsiTheme="minorHAnsi" w:cs="Calibri"/>
                <w:szCs w:val="23"/>
                <w:lang w:eastAsia="en-AU"/>
              </w:rPr>
            </w:pPr>
            <w:r w:rsidRPr="004D3B47">
              <w:t>73.7</w:t>
            </w:r>
          </w:p>
        </w:tc>
        <w:tc>
          <w:tcPr>
            <w:tcW w:w="2016" w:type="dxa"/>
          </w:tcPr>
          <w:p w14:paraId="4F78A182" w14:textId="25656972" w:rsidR="00B51DB4" w:rsidRPr="00B97375" w:rsidRDefault="00B51DB4" w:rsidP="00B51DB4">
            <w:pPr>
              <w:jc w:val="right"/>
              <w:rPr>
                <w:rFonts w:asciiTheme="minorHAnsi" w:eastAsia="Times New Roman" w:hAnsiTheme="minorHAnsi" w:cs="Calibri"/>
                <w:szCs w:val="23"/>
                <w:lang w:eastAsia="en-AU"/>
              </w:rPr>
            </w:pPr>
            <w:r w:rsidRPr="004D3B47">
              <w:t>24</w:t>
            </w:r>
          </w:p>
        </w:tc>
        <w:tc>
          <w:tcPr>
            <w:tcW w:w="2038" w:type="dxa"/>
          </w:tcPr>
          <w:p w14:paraId="61D8DBF4" w14:textId="787AF472" w:rsidR="00B51DB4" w:rsidRPr="00B97375" w:rsidRDefault="00B51DB4" w:rsidP="00B51DB4">
            <w:pPr>
              <w:jc w:val="right"/>
              <w:rPr>
                <w:rFonts w:asciiTheme="minorHAnsi" w:eastAsia="Times New Roman" w:hAnsiTheme="minorHAnsi" w:cs="Calibri"/>
                <w:szCs w:val="23"/>
                <w:lang w:eastAsia="en-AU"/>
              </w:rPr>
            </w:pPr>
            <w:r w:rsidRPr="004D3B47">
              <w:t>85.7</w:t>
            </w:r>
          </w:p>
        </w:tc>
      </w:tr>
      <w:tr w:rsidR="00B51DB4" w:rsidRPr="00B97375" w14:paraId="0F74B66F" w14:textId="77777777" w:rsidTr="00AB0E37">
        <w:tc>
          <w:tcPr>
            <w:tcW w:w="2160" w:type="dxa"/>
          </w:tcPr>
          <w:p w14:paraId="2825A2CA" w14:textId="569B970B" w:rsidR="00B51DB4" w:rsidRPr="00B97375" w:rsidRDefault="00B51DB4" w:rsidP="00B51DB4">
            <w:pPr>
              <w:rPr>
                <w:rFonts w:asciiTheme="minorHAnsi" w:eastAsia="Times New Roman" w:hAnsiTheme="minorHAnsi" w:cs="Calibri"/>
                <w:szCs w:val="23"/>
                <w:lang w:eastAsia="en-AU"/>
              </w:rPr>
            </w:pPr>
            <w:r w:rsidRPr="004D3B47">
              <w:rPr>
                <w:rFonts w:asciiTheme="minorHAnsi" w:eastAsia="Times New Roman" w:hAnsiTheme="minorHAnsi"/>
                <w:szCs w:val="23"/>
                <w:lang w:eastAsia="en-AU"/>
              </w:rPr>
              <w:t>Hutt Valley</w:t>
            </w:r>
          </w:p>
        </w:tc>
        <w:tc>
          <w:tcPr>
            <w:tcW w:w="1942" w:type="dxa"/>
          </w:tcPr>
          <w:p w14:paraId="46E2F8B2" w14:textId="20931706" w:rsidR="00B51DB4" w:rsidRPr="00B97375" w:rsidRDefault="00B51DB4" w:rsidP="00B51DB4">
            <w:pPr>
              <w:jc w:val="right"/>
              <w:rPr>
                <w:rFonts w:asciiTheme="minorHAnsi" w:eastAsia="Times New Roman" w:hAnsiTheme="minorHAnsi" w:cs="Calibri"/>
                <w:szCs w:val="23"/>
                <w:lang w:eastAsia="en-AU"/>
              </w:rPr>
            </w:pPr>
            <w:r w:rsidRPr="004D3B47">
              <w:t>40</w:t>
            </w:r>
          </w:p>
        </w:tc>
        <w:tc>
          <w:tcPr>
            <w:tcW w:w="2453" w:type="dxa"/>
          </w:tcPr>
          <w:p w14:paraId="0C6BB24A" w14:textId="4C8BD16E" w:rsidR="00B51DB4" w:rsidRPr="00B97375" w:rsidRDefault="00B51DB4" w:rsidP="00B51DB4">
            <w:pPr>
              <w:jc w:val="right"/>
              <w:rPr>
                <w:rFonts w:asciiTheme="minorHAnsi" w:eastAsia="Times New Roman" w:hAnsiTheme="minorHAnsi" w:cs="Calibri"/>
                <w:szCs w:val="23"/>
                <w:lang w:eastAsia="en-AU"/>
              </w:rPr>
            </w:pPr>
            <w:r w:rsidRPr="004D3B47">
              <w:t>32</w:t>
            </w:r>
          </w:p>
        </w:tc>
        <w:tc>
          <w:tcPr>
            <w:tcW w:w="1899" w:type="dxa"/>
          </w:tcPr>
          <w:p w14:paraId="1AA36A65" w14:textId="11DEA023" w:rsidR="00B51DB4" w:rsidRPr="00B97375" w:rsidRDefault="00B51DB4" w:rsidP="00B51DB4">
            <w:pPr>
              <w:jc w:val="right"/>
              <w:rPr>
                <w:rFonts w:asciiTheme="minorHAnsi" w:eastAsia="Times New Roman" w:hAnsiTheme="minorHAnsi" w:cs="Calibri"/>
                <w:szCs w:val="23"/>
                <w:lang w:eastAsia="en-AU"/>
              </w:rPr>
            </w:pPr>
            <w:r w:rsidRPr="004D3B47">
              <w:t>80.0</w:t>
            </w:r>
          </w:p>
        </w:tc>
        <w:tc>
          <w:tcPr>
            <w:tcW w:w="2016" w:type="dxa"/>
          </w:tcPr>
          <w:p w14:paraId="0A35704C" w14:textId="623967E3" w:rsidR="00B51DB4" w:rsidRPr="00B97375" w:rsidRDefault="00B51DB4" w:rsidP="00B51DB4">
            <w:pPr>
              <w:jc w:val="right"/>
              <w:rPr>
                <w:rFonts w:asciiTheme="minorHAnsi" w:eastAsia="Times New Roman" w:hAnsiTheme="minorHAnsi" w:cs="Calibri"/>
                <w:szCs w:val="23"/>
                <w:lang w:eastAsia="en-AU"/>
              </w:rPr>
            </w:pPr>
            <w:r w:rsidRPr="004D3B47">
              <w:t>32</w:t>
            </w:r>
          </w:p>
        </w:tc>
        <w:tc>
          <w:tcPr>
            <w:tcW w:w="2038" w:type="dxa"/>
          </w:tcPr>
          <w:p w14:paraId="3F21D1A6" w14:textId="4DB672E4" w:rsidR="00B51DB4" w:rsidRPr="00B97375" w:rsidRDefault="00B51DB4" w:rsidP="00B51DB4">
            <w:pPr>
              <w:jc w:val="right"/>
              <w:rPr>
                <w:rFonts w:asciiTheme="minorHAnsi" w:eastAsia="Times New Roman" w:hAnsiTheme="minorHAnsi" w:cs="Calibri"/>
                <w:szCs w:val="23"/>
                <w:lang w:eastAsia="en-AU"/>
              </w:rPr>
            </w:pPr>
            <w:r w:rsidRPr="004D3B47">
              <w:t>100.0</w:t>
            </w:r>
          </w:p>
        </w:tc>
      </w:tr>
      <w:tr w:rsidR="00B51DB4" w:rsidRPr="00B97375" w14:paraId="6E141AC0" w14:textId="77777777" w:rsidTr="00AB0E37">
        <w:tc>
          <w:tcPr>
            <w:tcW w:w="2160" w:type="dxa"/>
          </w:tcPr>
          <w:p w14:paraId="0B876DBC" w14:textId="387EDBD7" w:rsidR="00B51DB4" w:rsidRPr="00B97375" w:rsidRDefault="00B51DB4" w:rsidP="00B51DB4">
            <w:pPr>
              <w:rPr>
                <w:rFonts w:asciiTheme="minorHAnsi" w:eastAsia="Times New Roman" w:hAnsiTheme="minorHAnsi" w:cs="Calibri"/>
                <w:szCs w:val="23"/>
                <w:lang w:eastAsia="en-AU"/>
              </w:rPr>
            </w:pPr>
            <w:r w:rsidRPr="004D3B47">
              <w:rPr>
                <w:rFonts w:asciiTheme="minorHAnsi" w:eastAsia="Times New Roman" w:hAnsiTheme="minorHAnsi"/>
                <w:szCs w:val="23"/>
                <w:lang w:eastAsia="en-AU"/>
              </w:rPr>
              <w:t>Lakes</w:t>
            </w:r>
          </w:p>
        </w:tc>
        <w:tc>
          <w:tcPr>
            <w:tcW w:w="1942" w:type="dxa"/>
          </w:tcPr>
          <w:p w14:paraId="65897B9E" w14:textId="114E4D63" w:rsidR="00B51DB4" w:rsidRPr="00B97375" w:rsidRDefault="00B51DB4" w:rsidP="00B51DB4">
            <w:pPr>
              <w:jc w:val="right"/>
              <w:rPr>
                <w:rFonts w:asciiTheme="minorHAnsi" w:eastAsia="Times New Roman" w:hAnsiTheme="minorHAnsi" w:cs="Calibri"/>
                <w:szCs w:val="23"/>
                <w:lang w:eastAsia="en-AU"/>
              </w:rPr>
            </w:pPr>
            <w:r w:rsidRPr="004D3B47">
              <w:t>38</w:t>
            </w:r>
          </w:p>
        </w:tc>
        <w:tc>
          <w:tcPr>
            <w:tcW w:w="2453" w:type="dxa"/>
          </w:tcPr>
          <w:p w14:paraId="665850AF" w14:textId="61638AC2" w:rsidR="00B51DB4" w:rsidRPr="00B97375" w:rsidRDefault="00B51DB4" w:rsidP="00B51DB4">
            <w:pPr>
              <w:jc w:val="right"/>
              <w:rPr>
                <w:rFonts w:asciiTheme="minorHAnsi" w:eastAsia="Times New Roman" w:hAnsiTheme="minorHAnsi" w:cs="Calibri"/>
                <w:szCs w:val="23"/>
                <w:lang w:eastAsia="en-AU"/>
              </w:rPr>
            </w:pPr>
            <w:r w:rsidRPr="004D3B47">
              <w:t>29</w:t>
            </w:r>
          </w:p>
        </w:tc>
        <w:tc>
          <w:tcPr>
            <w:tcW w:w="1899" w:type="dxa"/>
          </w:tcPr>
          <w:p w14:paraId="651C462E" w14:textId="1E2B36AB" w:rsidR="00B51DB4" w:rsidRPr="00B97375" w:rsidRDefault="00B51DB4" w:rsidP="00B51DB4">
            <w:pPr>
              <w:jc w:val="right"/>
              <w:rPr>
                <w:rFonts w:asciiTheme="minorHAnsi" w:eastAsia="Times New Roman" w:hAnsiTheme="minorHAnsi" w:cs="Calibri"/>
                <w:szCs w:val="23"/>
                <w:lang w:eastAsia="en-AU"/>
              </w:rPr>
            </w:pPr>
            <w:r w:rsidRPr="004D3B47">
              <w:t>76.3</w:t>
            </w:r>
          </w:p>
        </w:tc>
        <w:tc>
          <w:tcPr>
            <w:tcW w:w="2016" w:type="dxa"/>
          </w:tcPr>
          <w:p w14:paraId="08BD2F2D" w14:textId="09444B39" w:rsidR="00B51DB4" w:rsidRPr="00B97375" w:rsidRDefault="00B51DB4" w:rsidP="00B51DB4">
            <w:pPr>
              <w:jc w:val="right"/>
              <w:rPr>
                <w:rFonts w:asciiTheme="minorHAnsi" w:eastAsia="Times New Roman" w:hAnsiTheme="minorHAnsi" w:cs="Calibri"/>
                <w:szCs w:val="23"/>
                <w:lang w:eastAsia="en-AU"/>
              </w:rPr>
            </w:pPr>
            <w:r w:rsidRPr="004D3B47">
              <w:t>23</w:t>
            </w:r>
          </w:p>
        </w:tc>
        <w:tc>
          <w:tcPr>
            <w:tcW w:w="2038" w:type="dxa"/>
          </w:tcPr>
          <w:p w14:paraId="5CC78A5E" w14:textId="40C0BCF4" w:rsidR="00B51DB4" w:rsidRPr="00B97375" w:rsidRDefault="00B51DB4" w:rsidP="00B51DB4">
            <w:pPr>
              <w:jc w:val="right"/>
              <w:rPr>
                <w:rFonts w:asciiTheme="minorHAnsi" w:eastAsia="Times New Roman" w:hAnsiTheme="minorHAnsi" w:cs="Calibri"/>
                <w:szCs w:val="23"/>
                <w:lang w:eastAsia="en-AU"/>
              </w:rPr>
            </w:pPr>
            <w:r w:rsidRPr="004D3B47">
              <w:t>79.3</w:t>
            </w:r>
          </w:p>
        </w:tc>
      </w:tr>
      <w:tr w:rsidR="00B51DB4" w:rsidRPr="00B97375" w14:paraId="2D330512" w14:textId="77777777" w:rsidTr="00AB0E37">
        <w:tc>
          <w:tcPr>
            <w:tcW w:w="2160" w:type="dxa"/>
          </w:tcPr>
          <w:p w14:paraId="14533974" w14:textId="361CB34F" w:rsidR="00B51DB4" w:rsidRPr="00B97375" w:rsidRDefault="00B51DB4" w:rsidP="00B51DB4">
            <w:pPr>
              <w:rPr>
                <w:rFonts w:asciiTheme="minorHAnsi" w:eastAsia="Times New Roman" w:hAnsiTheme="minorHAnsi" w:cs="Calibri"/>
                <w:szCs w:val="23"/>
                <w:lang w:eastAsia="en-AU"/>
              </w:rPr>
            </w:pPr>
            <w:r w:rsidRPr="004D3B47">
              <w:rPr>
                <w:rFonts w:asciiTheme="minorHAnsi" w:eastAsia="Times New Roman" w:hAnsiTheme="minorHAnsi"/>
                <w:szCs w:val="23"/>
                <w:lang w:eastAsia="en-AU"/>
              </w:rPr>
              <w:t>Mid Central</w:t>
            </w:r>
          </w:p>
        </w:tc>
        <w:tc>
          <w:tcPr>
            <w:tcW w:w="1942" w:type="dxa"/>
          </w:tcPr>
          <w:p w14:paraId="57CFDACD" w14:textId="53682327" w:rsidR="00B51DB4" w:rsidRPr="00B97375" w:rsidRDefault="00B51DB4" w:rsidP="00B51DB4">
            <w:pPr>
              <w:jc w:val="right"/>
              <w:rPr>
                <w:rFonts w:asciiTheme="minorHAnsi" w:eastAsia="Times New Roman" w:hAnsiTheme="minorHAnsi" w:cs="Calibri"/>
                <w:szCs w:val="23"/>
                <w:lang w:eastAsia="en-AU"/>
              </w:rPr>
            </w:pPr>
            <w:r w:rsidRPr="004D3B47">
              <w:t>60</w:t>
            </w:r>
          </w:p>
        </w:tc>
        <w:tc>
          <w:tcPr>
            <w:tcW w:w="2453" w:type="dxa"/>
          </w:tcPr>
          <w:p w14:paraId="5C09C522" w14:textId="35C3E209" w:rsidR="00B51DB4" w:rsidRPr="00B97375" w:rsidRDefault="00B51DB4" w:rsidP="00B51DB4">
            <w:pPr>
              <w:jc w:val="right"/>
              <w:rPr>
                <w:rFonts w:asciiTheme="minorHAnsi" w:eastAsia="Times New Roman" w:hAnsiTheme="minorHAnsi" w:cs="Calibri"/>
                <w:szCs w:val="23"/>
                <w:lang w:eastAsia="en-AU"/>
              </w:rPr>
            </w:pPr>
            <w:r w:rsidRPr="004D3B47">
              <w:t>37</w:t>
            </w:r>
          </w:p>
        </w:tc>
        <w:tc>
          <w:tcPr>
            <w:tcW w:w="1899" w:type="dxa"/>
          </w:tcPr>
          <w:p w14:paraId="7DDCA14F" w14:textId="7944ACF3" w:rsidR="00B51DB4" w:rsidRPr="00B97375" w:rsidRDefault="00B51DB4" w:rsidP="00B51DB4">
            <w:pPr>
              <w:jc w:val="right"/>
              <w:rPr>
                <w:rFonts w:asciiTheme="minorHAnsi" w:eastAsia="Times New Roman" w:hAnsiTheme="minorHAnsi" w:cs="Calibri"/>
                <w:szCs w:val="23"/>
                <w:lang w:eastAsia="en-AU"/>
              </w:rPr>
            </w:pPr>
            <w:r w:rsidRPr="004D3B47">
              <w:t>61.7</w:t>
            </w:r>
          </w:p>
        </w:tc>
        <w:tc>
          <w:tcPr>
            <w:tcW w:w="2016" w:type="dxa"/>
          </w:tcPr>
          <w:p w14:paraId="14254C7D" w14:textId="0F6B11CC" w:rsidR="00B51DB4" w:rsidRPr="00B97375" w:rsidRDefault="00B51DB4" w:rsidP="00B51DB4">
            <w:pPr>
              <w:jc w:val="right"/>
              <w:rPr>
                <w:rFonts w:asciiTheme="minorHAnsi" w:eastAsia="Times New Roman" w:hAnsiTheme="minorHAnsi" w:cs="Calibri"/>
                <w:szCs w:val="23"/>
                <w:lang w:eastAsia="en-AU"/>
              </w:rPr>
            </w:pPr>
            <w:r w:rsidRPr="004D3B47">
              <w:t>31</w:t>
            </w:r>
          </w:p>
        </w:tc>
        <w:tc>
          <w:tcPr>
            <w:tcW w:w="2038" w:type="dxa"/>
          </w:tcPr>
          <w:p w14:paraId="75F40364" w14:textId="3B80189F" w:rsidR="00B51DB4" w:rsidRPr="00B97375" w:rsidRDefault="00B51DB4" w:rsidP="00B51DB4">
            <w:pPr>
              <w:jc w:val="right"/>
              <w:rPr>
                <w:rFonts w:asciiTheme="minorHAnsi" w:eastAsia="Times New Roman" w:hAnsiTheme="minorHAnsi" w:cs="Calibri"/>
                <w:szCs w:val="23"/>
                <w:lang w:eastAsia="en-AU"/>
              </w:rPr>
            </w:pPr>
            <w:r w:rsidRPr="004D3B47">
              <w:t>83.8</w:t>
            </w:r>
          </w:p>
        </w:tc>
      </w:tr>
      <w:tr w:rsidR="00B51DB4" w:rsidRPr="00B97375" w14:paraId="3D7FE1DD" w14:textId="77777777" w:rsidTr="00AB0E37">
        <w:tc>
          <w:tcPr>
            <w:tcW w:w="2160" w:type="dxa"/>
          </w:tcPr>
          <w:p w14:paraId="19565331" w14:textId="1A9AB4AE" w:rsidR="00B51DB4" w:rsidRPr="00B97375" w:rsidRDefault="00B51DB4" w:rsidP="00B51DB4">
            <w:pPr>
              <w:rPr>
                <w:rFonts w:asciiTheme="minorHAnsi" w:eastAsia="Times New Roman" w:hAnsiTheme="minorHAnsi" w:cs="Calibri"/>
                <w:szCs w:val="23"/>
                <w:lang w:eastAsia="en-AU"/>
              </w:rPr>
            </w:pPr>
            <w:r w:rsidRPr="004D3B47">
              <w:rPr>
                <w:rFonts w:asciiTheme="minorHAnsi" w:eastAsia="Times New Roman" w:hAnsiTheme="minorHAnsi"/>
                <w:szCs w:val="23"/>
                <w:lang w:eastAsia="en-AU"/>
              </w:rPr>
              <w:t>Nelson Marlborough</w:t>
            </w:r>
          </w:p>
        </w:tc>
        <w:tc>
          <w:tcPr>
            <w:tcW w:w="1942" w:type="dxa"/>
          </w:tcPr>
          <w:p w14:paraId="1FC23580" w14:textId="22273AA7" w:rsidR="00B51DB4" w:rsidRPr="00B97375" w:rsidRDefault="00B51DB4" w:rsidP="00B51DB4">
            <w:pPr>
              <w:jc w:val="right"/>
              <w:rPr>
                <w:rFonts w:asciiTheme="minorHAnsi" w:eastAsia="Times New Roman" w:hAnsiTheme="minorHAnsi" w:cs="Calibri"/>
                <w:szCs w:val="23"/>
                <w:lang w:eastAsia="en-AU"/>
              </w:rPr>
            </w:pPr>
            <w:r w:rsidRPr="004D3B47">
              <w:t>62</w:t>
            </w:r>
          </w:p>
        </w:tc>
        <w:tc>
          <w:tcPr>
            <w:tcW w:w="2453" w:type="dxa"/>
          </w:tcPr>
          <w:p w14:paraId="788B39E7" w14:textId="1F7A082D" w:rsidR="00B51DB4" w:rsidRPr="00B97375" w:rsidRDefault="00B51DB4" w:rsidP="00B51DB4">
            <w:pPr>
              <w:jc w:val="right"/>
              <w:rPr>
                <w:rFonts w:asciiTheme="minorHAnsi" w:eastAsia="Times New Roman" w:hAnsiTheme="minorHAnsi" w:cs="Calibri"/>
                <w:szCs w:val="23"/>
                <w:lang w:eastAsia="en-AU"/>
              </w:rPr>
            </w:pPr>
            <w:r w:rsidRPr="004D3B47">
              <w:t>48</w:t>
            </w:r>
          </w:p>
        </w:tc>
        <w:tc>
          <w:tcPr>
            <w:tcW w:w="1899" w:type="dxa"/>
          </w:tcPr>
          <w:p w14:paraId="10393AEC" w14:textId="1A3F2AE3" w:rsidR="00B51DB4" w:rsidRPr="00B97375" w:rsidRDefault="00B51DB4" w:rsidP="00B51DB4">
            <w:pPr>
              <w:jc w:val="right"/>
              <w:rPr>
                <w:rFonts w:asciiTheme="minorHAnsi" w:eastAsia="Times New Roman" w:hAnsiTheme="minorHAnsi" w:cs="Calibri"/>
                <w:szCs w:val="23"/>
                <w:lang w:eastAsia="en-AU"/>
              </w:rPr>
            </w:pPr>
            <w:r w:rsidRPr="004D3B47">
              <w:t>77.4</w:t>
            </w:r>
          </w:p>
        </w:tc>
        <w:tc>
          <w:tcPr>
            <w:tcW w:w="2016" w:type="dxa"/>
          </w:tcPr>
          <w:p w14:paraId="7E9627B4" w14:textId="016B5C02" w:rsidR="00B51DB4" w:rsidRPr="00B97375" w:rsidRDefault="00B51DB4" w:rsidP="00B51DB4">
            <w:pPr>
              <w:jc w:val="right"/>
              <w:rPr>
                <w:rFonts w:asciiTheme="minorHAnsi" w:eastAsia="Times New Roman" w:hAnsiTheme="minorHAnsi" w:cs="Calibri"/>
                <w:szCs w:val="23"/>
                <w:lang w:eastAsia="en-AU"/>
              </w:rPr>
            </w:pPr>
            <w:r w:rsidRPr="004D3B47">
              <w:t>44</w:t>
            </w:r>
          </w:p>
        </w:tc>
        <w:tc>
          <w:tcPr>
            <w:tcW w:w="2038" w:type="dxa"/>
          </w:tcPr>
          <w:p w14:paraId="617E1887" w14:textId="5E9AD45E" w:rsidR="00B51DB4" w:rsidRPr="00B97375" w:rsidRDefault="00B51DB4" w:rsidP="00B51DB4">
            <w:pPr>
              <w:jc w:val="right"/>
              <w:rPr>
                <w:rFonts w:asciiTheme="minorHAnsi" w:eastAsia="Times New Roman" w:hAnsiTheme="minorHAnsi" w:cs="Calibri"/>
                <w:szCs w:val="23"/>
                <w:lang w:eastAsia="en-AU"/>
              </w:rPr>
            </w:pPr>
            <w:r w:rsidRPr="004D3B47">
              <w:t>91.7</w:t>
            </w:r>
          </w:p>
        </w:tc>
      </w:tr>
      <w:tr w:rsidR="00B51DB4" w:rsidRPr="00B97375" w14:paraId="186BB3C9" w14:textId="77777777" w:rsidTr="00AB0E37">
        <w:tc>
          <w:tcPr>
            <w:tcW w:w="2160" w:type="dxa"/>
          </w:tcPr>
          <w:p w14:paraId="6E08A78F" w14:textId="37BED922" w:rsidR="00B51DB4" w:rsidRPr="00B97375" w:rsidRDefault="00B51DB4" w:rsidP="00B51DB4">
            <w:pPr>
              <w:rPr>
                <w:rFonts w:asciiTheme="minorHAnsi" w:eastAsia="Times New Roman" w:hAnsiTheme="minorHAnsi" w:cs="Calibri"/>
                <w:szCs w:val="23"/>
                <w:lang w:eastAsia="en-AU"/>
              </w:rPr>
            </w:pPr>
            <w:r w:rsidRPr="004D3B47">
              <w:rPr>
                <w:rFonts w:asciiTheme="minorHAnsi" w:eastAsia="Times New Roman" w:hAnsiTheme="minorHAnsi"/>
                <w:szCs w:val="23"/>
                <w:lang w:eastAsia="en-AU"/>
              </w:rPr>
              <w:t>Northland</w:t>
            </w:r>
          </w:p>
        </w:tc>
        <w:tc>
          <w:tcPr>
            <w:tcW w:w="1942" w:type="dxa"/>
          </w:tcPr>
          <w:p w14:paraId="5D1115B4" w14:textId="2B5C0271" w:rsidR="00B51DB4" w:rsidRPr="00B97375" w:rsidRDefault="00B51DB4" w:rsidP="00B51DB4">
            <w:pPr>
              <w:jc w:val="right"/>
              <w:rPr>
                <w:rFonts w:asciiTheme="minorHAnsi" w:eastAsia="Times New Roman" w:hAnsiTheme="minorHAnsi" w:cs="Calibri"/>
                <w:szCs w:val="23"/>
                <w:lang w:eastAsia="en-AU"/>
              </w:rPr>
            </w:pPr>
            <w:r w:rsidRPr="004D3B47">
              <w:t>46</w:t>
            </w:r>
          </w:p>
        </w:tc>
        <w:tc>
          <w:tcPr>
            <w:tcW w:w="2453" w:type="dxa"/>
          </w:tcPr>
          <w:p w14:paraId="737A84DC" w14:textId="550C91A8" w:rsidR="00B51DB4" w:rsidRPr="00B97375" w:rsidRDefault="00B51DB4" w:rsidP="00B51DB4">
            <w:pPr>
              <w:jc w:val="right"/>
              <w:rPr>
                <w:rFonts w:asciiTheme="minorHAnsi" w:eastAsia="Times New Roman" w:hAnsiTheme="minorHAnsi" w:cs="Calibri"/>
                <w:szCs w:val="23"/>
                <w:lang w:eastAsia="en-AU"/>
              </w:rPr>
            </w:pPr>
            <w:r w:rsidRPr="004D3B47">
              <w:t>32</w:t>
            </w:r>
          </w:p>
        </w:tc>
        <w:tc>
          <w:tcPr>
            <w:tcW w:w="1899" w:type="dxa"/>
          </w:tcPr>
          <w:p w14:paraId="3E47F065" w14:textId="5CF21F79" w:rsidR="00B51DB4" w:rsidRPr="00B97375" w:rsidRDefault="00B51DB4" w:rsidP="00B51DB4">
            <w:pPr>
              <w:jc w:val="right"/>
              <w:rPr>
                <w:rFonts w:asciiTheme="minorHAnsi" w:eastAsia="Times New Roman" w:hAnsiTheme="minorHAnsi" w:cs="Calibri"/>
                <w:szCs w:val="23"/>
                <w:lang w:eastAsia="en-AU"/>
              </w:rPr>
            </w:pPr>
            <w:r w:rsidRPr="004D3B47">
              <w:t>69.6</w:t>
            </w:r>
          </w:p>
        </w:tc>
        <w:tc>
          <w:tcPr>
            <w:tcW w:w="2016" w:type="dxa"/>
          </w:tcPr>
          <w:p w14:paraId="68DE31EC" w14:textId="6A27AFBA" w:rsidR="00B51DB4" w:rsidRPr="00B97375" w:rsidRDefault="00B51DB4" w:rsidP="00B51DB4">
            <w:pPr>
              <w:jc w:val="right"/>
              <w:rPr>
                <w:rFonts w:asciiTheme="minorHAnsi" w:eastAsia="Times New Roman" w:hAnsiTheme="minorHAnsi" w:cs="Calibri"/>
                <w:szCs w:val="23"/>
                <w:lang w:eastAsia="en-AU"/>
              </w:rPr>
            </w:pPr>
            <w:r w:rsidRPr="004D3B47">
              <w:t>26</w:t>
            </w:r>
          </w:p>
        </w:tc>
        <w:tc>
          <w:tcPr>
            <w:tcW w:w="2038" w:type="dxa"/>
          </w:tcPr>
          <w:p w14:paraId="2F2E25C5" w14:textId="40116C42" w:rsidR="00B51DB4" w:rsidRPr="00B97375" w:rsidRDefault="00B51DB4" w:rsidP="00B51DB4">
            <w:pPr>
              <w:jc w:val="right"/>
              <w:rPr>
                <w:rFonts w:asciiTheme="minorHAnsi" w:eastAsia="Times New Roman" w:hAnsiTheme="minorHAnsi" w:cs="Calibri"/>
                <w:szCs w:val="23"/>
                <w:lang w:eastAsia="en-AU"/>
              </w:rPr>
            </w:pPr>
            <w:r w:rsidRPr="004D3B47">
              <w:t>81.3</w:t>
            </w:r>
          </w:p>
        </w:tc>
      </w:tr>
      <w:tr w:rsidR="00B51DB4" w:rsidRPr="00B97375" w14:paraId="01552CAF" w14:textId="77777777" w:rsidTr="00AB0E37">
        <w:tc>
          <w:tcPr>
            <w:tcW w:w="2160" w:type="dxa"/>
          </w:tcPr>
          <w:p w14:paraId="76DCE8DA" w14:textId="1011E22C" w:rsidR="00B51DB4" w:rsidRPr="00B97375" w:rsidRDefault="00B51DB4" w:rsidP="00B51DB4">
            <w:pPr>
              <w:rPr>
                <w:rFonts w:asciiTheme="minorHAnsi" w:eastAsia="Times New Roman" w:hAnsiTheme="minorHAnsi" w:cs="Calibri"/>
                <w:szCs w:val="23"/>
                <w:lang w:eastAsia="en-AU"/>
              </w:rPr>
            </w:pPr>
            <w:r w:rsidRPr="004D3B47">
              <w:rPr>
                <w:rFonts w:asciiTheme="minorHAnsi" w:eastAsia="Times New Roman" w:hAnsiTheme="minorHAnsi"/>
                <w:szCs w:val="23"/>
                <w:lang w:eastAsia="en-AU"/>
              </w:rPr>
              <w:t>South Canterbury</w:t>
            </w:r>
          </w:p>
        </w:tc>
        <w:tc>
          <w:tcPr>
            <w:tcW w:w="1942" w:type="dxa"/>
          </w:tcPr>
          <w:p w14:paraId="13DDF44D" w14:textId="3DCB35AE" w:rsidR="00B51DB4" w:rsidRPr="00B97375" w:rsidRDefault="00B51DB4" w:rsidP="00B51DB4">
            <w:pPr>
              <w:jc w:val="right"/>
              <w:rPr>
                <w:rFonts w:asciiTheme="minorHAnsi" w:eastAsia="Times New Roman" w:hAnsiTheme="minorHAnsi" w:cs="Calibri"/>
                <w:szCs w:val="23"/>
                <w:lang w:eastAsia="en-AU"/>
              </w:rPr>
            </w:pPr>
            <w:r w:rsidRPr="004D3B47">
              <w:t>13</w:t>
            </w:r>
          </w:p>
        </w:tc>
        <w:tc>
          <w:tcPr>
            <w:tcW w:w="2453" w:type="dxa"/>
          </w:tcPr>
          <w:p w14:paraId="44F1E040" w14:textId="51C1606A" w:rsidR="00B51DB4" w:rsidRPr="00B97375" w:rsidRDefault="00B51DB4" w:rsidP="00B51DB4">
            <w:pPr>
              <w:jc w:val="right"/>
              <w:rPr>
                <w:rFonts w:asciiTheme="minorHAnsi" w:eastAsia="Times New Roman" w:hAnsiTheme="minorHAnsi" w:cs="Calibri"/>
                <w:szCs w:val="23"/>
                <w:lang w:eastAsia="en-AU"/>
              </w:rPr>
            </w:pPr>
            <w:r w:rsidRPr="004D3B47">
              <w:t>12</w:t>
            </w:r>
          </w:p>
        </w:tc>
        <w:tc>
          <w:tcPr>
            <w:tcW w:w="1899" w:type="dxa"/>
          </w:tcPr>
          <w:p w14:paraId="0E34CC86" w14:textId="506E2E3D" w:rsidR="00B51DB4" w:rsidRPr="00B97375" w:rsidRDefault="00B51DB4" w:rsidP="00B51DB4">
            <w:pPr>
              <w:jc w:val="right"/>
              <w:rPr>
                <w:rFonts w:asciiTheme="minorHAnsi" w:eastAsia="Times New Roman" w:hAnsiTheme="minorHAnsi" w:cs="Calibri"/>
                <w:szCs w:val="23"/>
                <w:lang w:eastAsia="en-AU"/>
              </w:rPr>
            </w:pPr>
            <w:r w:rsidRPr="004D3B47">
              <w:t>92.3</w:t>
            </w:r>
          </w:p>
        </w:tc>
        <w:tc>
          <w:tcPr>
            <w:tcW w:w="2016" w:type="dxa"/>
          </w:tcPr>
          <w:p w14:paraId="1A96D8EB" w14:textId="09C8638E" w:rsidR="00B51DB4" w:rsidRPr="00B97375" w:rsidRDefault="00B51DB4" w:rsidP="00B51DB4">
            <w:pPr>
              <w:jc w:val="right"/>
              <w:rPr>
                <w:rFonts w:asciiTheme="minorHAnsi" w:eastAsia="Times New Roman" w:hAnsiTheme="minorHAnsi" w:cs="Calibri"/>
                <w:szCs w:val="23"/>
                <w:lang w:eastAsia="en-AU"/>
              </w:rPr>
            </w:pPr>
            <w:r w:rsidRPr="004D3B47">
              <w:t>3</w:t>
            </w:r>
          </w:p>
        </w:tc>
        <w:tc>
          <w:tcPr>
            <w:tcW w:w="2038" w:type="dxa"/>
          </w:tcPr>
          <w:p w14:paraId="280C779B" w14:textId="7BBD5C83" w:rsidR="00B51DB4" w:rsidRPr="00B97375" w:rsidRDefault="00B51DB4" w:rsidP="00B51DB4">
            <w:pPr>
              <w:jc w:val="right"/>
              <w:rPr>
                <w:rFonts w:asciiTheme="minorHAnsi" w:eastAsia="Times New Roman" w:hAnsiTheme="minorHAnsi" w:cs="Calibri"/>
                <w:szCs w:val="23"/>
                <w:lang w:eastAsia="en-AU"/>
              </w:rPr>
            </w:pPr>
            <w:r w:rsidRPr="004D3B47">
              <w:t>25.0</w:t>
            </w:r>
          </w:p>
        </w:tc>
      </w:tr>
      <w:tr w:rsidR="00B51DB4" w:rsidRPr="00B97375" w14:paraId="46C360C9" w14:textId="77777777" w:rsidTr="00AB0E37">
        <w:tc>
          <w:tcPr>
            <w:tcW w:w="2160" w:type="dxa"/>
          </w:tcPr>
          <w:p w14:paraId="3B9FF1F8" w14:textId="634BFB88" w:rsidR="00B51DB4" w:rsidRPr="00B97375" w:rsidRDefault="00B51DB4" w:rsidP="00B51DB4">
            <w:pPr>
              <w:rPr>
                <w:rFonts w:asciiTheme="minorHAnsi" w:eastAsia="Times New Roman" w:hAnsiTheme="minorHAnsi" w:cs="Calibri"/>
                <w:szCs w:val="23"/>
                <w:lang w:eastAsia="en-AU"/>
              </w:rPr>
            </w:pPr>
            <w:r w:rsidRPr="004D3B47">
              <w:rPr>
                <w:rFonts w:asciiTheme="minorHAnsi" w:eastAsia="Times New Roman" w:hAnsiTheme="minorHAnsi"/>
                <w:szCs w:val="23"/>
                <w:lang w:eastAsia="en-AU"/>
              </w:rPr>
              <w:t>Southern</w:t>
            </w:r>
          </w:p>
        </w:tc>
        <w:tc>
          <w:tcPr>
            <w:tcW w:w="1942" w:type="dxa"/>
          </w:tcPr>
          <w:p w14:paraId="02127A03" w14:textId="3D962E5F" w:rsidR="00B51DB4" w:rsidRPr="00B97375" w:rsidRDefault="00B51DB4" w:rsidP="00B51DB4">
            <w:pPr>
              <w:jc w:val="right"/>
              <w:rPr>
                <w:rFonts w:asciiTheme="minorHAnsi" w:eastAsia="Times New Roman" w:hAnsiTheme="minorHAnsi" w:cs="Calibri"/>
                <w:szCs w:val="23"/>
                <w:lang w:eastAsia="en-AU"/>
              </w:rPr>
            </w:pPr>
            <w:r w:rsidRPr="004D3B47">
              <w:t>98</w:t>
            </w:r>
          </w:p>
        </w:tc>
        <w:tc>
          <w:tcPr>
            <w:tcW w:w="2453" w:type="dxa"/>
          </w:tcPr>
          <w:p w14:paraId="19DF6589" w14:textId="05F8ABAA" w:rsidR="00B51DB4" w:rsidRPr="00B97375" w:rsidRDefault="00B51DB4" w:rsidP="00B51DB4">
            <w:pPr>
              <w:jc w:val="right"/>
              <w:rPr>
                <w:rFonts w:asciiTheme="minorHAnsi" w:eastAsia="Times New Roman" w:hAnsiTheme="minorHAnsi" w:cs="Calibri"/>
                <w:szCs w:val="23"/>
                <w:lang w:eastAsia="en-AU"/>
              </w:rPr>
            </w:pPr>
            <w:r w:rsidRPr="004D3B47">
              <w:t>77</w:t>
            </w:r>
          </w:p>
        </w:tc>
        <w:tc>
          <w:tcPr>
            <w:tcW w:w="1899" w:type="dxa"/>
          </w:tcPr>
          <w:p w14:paraId="2A470533" w14:textId="7E7B6754" w:rsidR="00B51DB4" w:rsidRPr="00B97375" w:rsidRDefault="00B51DB4" w:rsidP="00B51DB4">
            <w:pPr>
              <w:jc w:val="right"/>
              <w:rPr>
                <w:rFonts w:asciiTheme="minorHAnsi" w:eastAsia="Times New Roman" w:hAnsiTheme="minorHAnsi" w:cs="Calibri"/>
                <w:szCs w:val="23"/>
                <w:lang w:eastAsia="en-AU"/>
              </w:rPr>
            </w:pPr>
            <w:r w:rsidRPr="004D3B47">
              <w:t>78.6</w:t>
            </w:r>
          </w:p>
        </w:tc>
        <w:tc>
          <w:tcPr>
            <w:tcW w:w="2016" w:type="dxa"/>
          </w:tcPr>
          <w:p w14:paraId="019F4A80" w14:textId="00119F57" w:rsidR="00B51DB4" w:rsidRPr="00B97375" w:rsidRDefault="00B51DB4" w:rsidP="00B51DB4">
            <w:pPr>
              <w:jc w:val="right"/>
              <w:rPr>
                <w:rFonts w:asciiTheme="minorHAnsi" w:eastAsia="Times New Roman" w:hAnsiTheme="minorHAnsi" w:cs="Calibri"/>
                <w:szCs w:val="23"/>
                <w:lang w:eastAsia="en-AU"/>
              </w:rPr>
            </w:pPr>
            <w:r w:rsidRPr="004D3B47">
              <w:t>74</w:t>
            </w:r>
          </w:p>
        </w:tc>
        <w:tc>
          <w:tcPr>
            <w:tcW w:w="2038" w:type="dxa"/>
          </w:tcPr>
          <w:p w14:paraId="56F9C33A" w14:textId="75FB5F72" w:rsidR="00B51DB4" w:rsidRPr="00B97375" w:rsidRDefault="00B51DB4" w:rsidP="00B51DB4">
            <w:pPr>
              <w:jc w:val="right"/>
              <w:rPr>
                <w:rFonts w:asciiTheme="minorHAnsi" w:eastAsia="Times New Roman" w:hAnsiTheme="minorHAnsi" w:cs="Calibri"/>
                <w:szCs w:val="23"/>
                <w:lang w:eastAsia="en-AU"/>
              </w:rPr>
            </w:pPr>
            <w:r w:rsidRPr="004D3B47">
              <w:t>96.1</w:t>
            </w:r>
          </w:p>
        </w:tc>
      </w:tr>
      <w:tr w:rsidR="00B51DB4" w:rsidRPr="00B97375" w14:paraId="6229D24E" w14:textId="77777777" w:rsidTr="00AB0E37">
        <w:tc>
          <w:tcPr>
            <w:tcW w:w="2160" w:type="dxa"/>
          </w:tcPr>
          <w:p w14:paraId="5064E6B8" w14:textId="05548FB4" w:rsidR="00B51DB4" w:rsidRPr="00B97375" w:rsidRDefault="00B51DB4" w:rsidP="00B51DB4">
            <w:pPr>
              <w:rPr>
                <w:rFonts w:asciiTheme="minorHAnsi" w:eastAsia="Times New Roman" w:hAnsiTheme="minorHAnsi" w:cs="Calibri"/>
                <w:szCs w:val="23"/>
                <w:lang w:eastAsia="en-AU"/>
              </w:rPr>
            </w:pPr>
            <w:r w:rsidRPr="004D3B47">
              <w:rPr>
                <w:rFonts w:asciiTheme="minorHAnsi" w:eastAsia="Times New Roman" w:hAnsiTheme="minorHAnsi"/>
                <w:szCs w:val="23"/>
                <w:lang w:eastAsia="en-AU"/>
              </w:rPr>
              <w:t>Tairawhiti</w:t>
            </w:r>
          </w:p>
        </w:tc>
        <w:tc>
          <w:tcPr>
            <w:tcW w:w="1942" w:type="dxa"/>
          </w:tcPr>
          <w:p w14:paraId="49F409AB" w14:textId="2950823F" w:rsidR="00B51DB4" w:rsidRPr="00B97375" w:rsidRDefault="00B51DB4" w:rsidP="00B51DB4">
            <w:pPr>
              <w:jc w:val="right"/>
              <w:rPr>
                <w:rFonts w:asciiTheme="minorHAnsi" w:eastAsia="Times New Roman" w:hAnsiTheme="minorHAnsi" w:cs="Calibri"/>
                <w:szCs w:val="23"/>
                <w:lang w:eastAsia="en-AU"/>
              </w:rPr>
            </w:pPr>
            <w:r w:rsidRPr="004D3B47">
              <w:t>23</w:t>
            </w:r>
          </w:p>
        </w:tc>
        <w:tc>
          <w:tcPr>
            <w:tcW w:w="2453" w:type="dxa"/>
          </w:tcPr>
          <w:p w14:paraId="3223C362" w14:textId="1BFB2CF3" w:rsidR="00B51DB4" w:rsidRPr="00B97375" w:rsidRDefault="00B51DB4" w:rsidP="00B51DB4">
            <w:pPr>
              <w:jc w:val="right"/>
              <w:rPr>
                <w:rFonts w:asciiTheme="minorHAnsi" w:eastAsia="Times New Roman" w:hAnsiTheme="minorHAnsi" w:cs="Calibri"/>
                <w:szCs w:val="23"/>
                <w:lang w:eastAsia="en-AU"/>
              </w:rPr>
            </w:pPr>
            <w:r w:rsidRPr="004D3B47">
              <w:t>14</w:t>
            </w:r>
          </w:p>
        </w:tc>
        <w:tc>
          <w:tcPr>
            <w:tcW w:w="1899" w:type="dxa"/>
          </w:tcPr>
          <w:p w14:paraId="210B4D69" w14:textId="01CFF4FD" w:rsidR="00B51DB4" w:rsidRPr="00B97375" w:rsidRDefault="00B51DB4" w:rsidP="00B51DB4">
            <w:pPr>
              <w:jc w:val="right"/>
              <w:rPr>
                <w:rFonts w:asciiTheme="minorHAnsi" w:eastAsia="Times New Roman" w:hAnsiTheme="minorHAnsi" w:cs="Calibri"/>
                <w:szCs w:val="23"/>
                <w:lang w:eastAsia="en-AU"/>
              </w:rPr>
            </w:pPr>
            <w:r w:rsidRPr="004D3B47">
              <w:t>60.9</w:t>
            </w:r>
          </w:p>
        </w:tc>
        <w:tc>
          <w:tcPr>
            <w:tcW w:w="2016" w:type="dxa"/>
          </w:tcPr>
          <w:p w14:paraId="49A58192" w14:textId="7E2630EC" w:rsidR="00B51DB4" w:rsidRPr="00B97375" w:rsidRDefault="00B51DB4" w:rsidP="00B51DB4">
            <w:pPr>
              <w:jc w:val="right"/>
              <w:rPr>
                <w:rFonts w:asciiTheme="minorHAnsi" w:eastAsia="Times New Roman" w:hAnsiTheme="minorHAnsi" w:cs="Calibri"/>
                <w:szCs w:val="23"/>
                <w:lang w:eastAsia="en-AU"/>
              </w:rPr>
            </w:pPr>
            <w:r w:rsidRPr="004D3B47">
              <w:t>10</w:t>
            </w:r>
          </w:p>
        </w:tc>
        <w:tc>
          <w:tcPr>
            <w:tcW w:w="2038" w:type="dxa"/>
          </w:tcPr>
          <w:p w14:paraId="6D68A25E" w14:textId="35CB8FA5" w:rsidR="00B51DB4" w:rsidRPr="00B97375" w:rsidRDefault="00B51DB4" w:rsidP="00B51DB4">
            <w:pPr>
              <w:jc w:val="right"/>
              <w:rPr>
                <w:rFonts w:asciiTheme="minorHAnsi" w:eastAsia="Times New Roman" w:hAnsiTheme="minorHAnsi" w:cs="Calibri"/>
                <w:szCs w:val="23"/>
                <w:lang w:eastAsia="en-AU"/>
              </w:rPr>
            </w:pPr>
            <w:r w:rsidRPr="004D3B47">
              <w:t>71.4</w:t>
            </w:r>
          </w:p>
        </w:tc>
      </w:tr>
      <w:tr w:rsidR="00B51DB4" w:rsidRPr="00B97375" w14:paraId="5F6CDB8A" w14:textId="77777777" w:rsidTr="00AB0E37">
        <w:tc>
          <w:tcPr>
            <w:tcW w:w="2160" w:type="dxa"/>
          </w:tcPr>
          <w:p w14:paraId="7975D260" w14:textId="3F7CF5AF" w:rsidR="00B51DB4" w:rsidRPr="00B97375" w:rsidRDefault="00B51DB4" w:rsidP="00B51DB4">
            <w:pPr>
              <w:rPr>
                <w:rFonts w:asciiTheme="minorHAnsi" w:eastAsia="Times New Roman" w:hAnsiTheme="minorHAnsi" w:cs="Calibri"/>
                <w:szCs w:val="23"/>
                <w:lang w:eastAsia="en-AU"/>
              </w:rPr>
            </w:pPr>
            <w:r w:rsidRPr="004D3B47">
              <w:rPr>
                <w:rFonts w:asciiTheme="minorHAnsi" w:eastAsia="Times New Roman" w:hAnsiTheme="minorHAnsi"/>
                <w:szCs w:val="23"/>
                <w:lang w:eastAsia="en-AU"/>
              </w:rPr>
              <w:t>Taranaki</w:t>
            </w:r>
          </w:p>
        </w:tc>
        <w:tc>
          <w:tcPr>
            <w:tcW w:w="1942" w:type="dxa"/>
          </w:tcPr>
          <w:p w14:paraId="38149720" w14:textId="2C42FF7B" w:rsidR="00B51DB4" w:rsidRPr="00B97375" w:rsidRDefault="00B51DB4" w:rsidP="00B51DB4">
            <w:pPr>
              <w:jc w:val="right"/>
              <w:rPr>
                <w:rFonts w:asciiTheme="minorHAnsi" w:eastAsia="Times New Roman" w:hAnsiTheme="minorHAnsi" w:cs="Calibri"/>
                <w:szCs w:val="23"/>
                <w:lang w:eastAsia="en-AU"/>
              </w:rPr>
            </w:pPr>
            <w:r w:rsidRPr="004D3B47">
              <w:t>52</w:t>
            </w:r>
          </w:p>
        </w:tc>
        <w:tc>
          <w:tcPr>
            <w:tcW w:w="2453" w:type="dxa"/>
          </w:tcPr>
          <w:p w14:paraId="08F66FFC" w14:textId="0F004867" w:rsidR="00B51DB4" w:rsidRPr="00B97375" w:rsidRDefault="00B51DB4" w:rsidP="00B51DB4">
            <w:pPr>
              <w:jc w:val="right"/>
              <w:rPr>
                <w:rFonts w:asciiTheme="minorHAnsi" w:eastAsia="Times New Roman" w:hAnsiTheme="minorHAnsi" w:cs="Calibri"/>
                <w:szCs w:val="23"/>
                <w:lang w:eastAsia="en-AU"/>
              </w:rPr>
            </w:pPr>
            <w:r w:rsidRPr="004D3B47">
              <w:t>43</w:t>
            </w:r>
          </w:p>
        </w:tc>
        <w:tc>
          <w:tcPr>
            <w:tcW w:w="1899" w:type="dxa"/>
          </w:tcPr>
          <w:p w14:paraId="7132C35A" w14:textId="56669E44" w:rsidR="00B51DB4" w:rsidRPr="00B97375" w:rsidRDefault="00B51DB4" w:rsidP="00B51DB4">
            <w:pPr>
              <w:jc w:val="right"/>
              <w:rPr>
                <w:rFonts w:asciiTheme="minorHAnsi" w:eastAsia="Times New Roman" w:hAnsiTheme="minorHAnsi" w:cs="Calibri"/>
                <w:szCs w:val="23"/>
                <w:lang w:eastAsia="en-AU"/>
              </w:rPr>
            </w:pPr>
            <w:r w:rsidRPr="004D3B47">
              <w:t>82.7</w:t>
            </w:r>
          </w:p>
        </w:tc>
        <w:tc>
          <w:tcPr>
            <w:tcW w:w="2016" w:type="dxa"/>
          </w:tcPr>
          <w:p w14:paraId="437D455D" w14:textId="5C22946A" w:rsidR="00B51DB4" w:rsidRPr="00B97375" w:rsidRDefault="00B51DB4" w:rsidP="00B51DB4">
            <w:pPr>
              <w:jc w:val="right"/>
              <w:rPr>
                <w:rFonts w:asciiTheme="minorHAnsi" w:eastAsia="Times New Roman" w:hAnsiTheme="minorHAnsi" w:cs="Calibri"/>
                <w:szCs w:val="23"/>
                <w:lang w:eastAsia="en-AU"/>
              </w:rPr>
            </w:pPr>
            <w:r w:rsidRPr="004D3B47">
              <w:t>35</w:t>
            </w:r>
          </w:p>
        </w:tc>
        <w:tc>
          <w:tcPr>
            <w:tcW w:w="2038" w:type="dxa"/>
          </w:tcPr>
          <w:p w14:paraId="37DAC964" w14:textId="0294CB3E" w:rsidR="00B51DB4" w:rsidRPr="00B97375" w:rsidRDefault="00B51DB4" w:rsidP="00B51DB4">
            <w:pPr>
              <w:jc w:val="right"/>
              <w:rPr>
                <w:rFonts w:asciiTheme="minorHAnsi" w:eastAsia="Times New Roman" w:hAnsiTheme="minorHAnsi" w:cs="Calibri"/>
                <w:szCs w:val="23"/>
                <w:lang w:eastAsia="en-AU"/>
              </w:rPr>
            </w:pPr>
            <w:r w:rsidRPr="004D3B47">
              <w:t>81.4</w:t>
            </w:r>
          </w:p>
        </w:tc>
      </w:tr>
      <w:tr w:rsidR="00B51DB4" w:rsidRPr="00B97375" w14:paraId="1F202FF1" w14:textId="77777777" w:rsidTr="00AB0E37">
        <w:tc>
          <w:tcPr>
            <w:tcW w:w="2160" w:type="dxa"/>
          </w:tcPr>
          <w:p w14:paraId="6E2F31A5" w14:textId="09907046" w:rsidR="00B51DB4" w:rsidRPr="00B97375" w:rsidRDefault="00B51DB4" w:rsidP="00B51DB4">
            <w:pPr>
              <w:rPr>
                <w:rFonts w:asciiTheme="minorHAnsi" w:eastAsia="Times New Roman" w:hAnsiTheme="minorHAnsi" w:cs="Calibri"/>
                <w:szCs w:val="23"/>
                <w:lang w:eastAsia="en-AU"/>
              </w:rPr>
            </w:pPr>
            <w:r w:rsidRPr="004D3B47">
              <w:rPr>
                <w:rFonts w:asciiTheme="minorHAnsi" w:eastAsia="Times New Roman" w:hAnsiTheme="minorHAnsi"/>
                <w:szCs w:val="23"/>
                <w:lang w:eastAsia="en-AU"/>
              </w:rPr>
              <w:t>Waikato</w:t>
            </w:r>
          </w:p>
        </w:tc>
        <w:tc>
          <w:tcPr>
            <w:tcW w:w="1942" w:type="dxa"/>
          </w:tcPr>
          <w:p w14:paraId="23907217" w14:textId="1BDC130A" w:rsidR="00B51DB4" w:rsidRPr="00B97375" w:rsidRDefault="00B51DB4" w:rsidP="00B51DB4">
            <w:pPr>
              <w:jc w:val="right"/>
              <w:rPr>
                <w:rFonts w:asciiTheme="minorHAnsi" w:eastAsia="Times New Roman" w:hAnsiTheme="minorHAnsi" w:cs="Calibri"/>
                <w:szCs w:val="23"/>
                <w:lang w:eastAsia="en-AU"/>
              </w:rPr>
            </w:pPr>
            <w:r w:rsidRPr="004D3B47">
              <w:t>123</w:t>
            </w:r>
          </w:p>
        </w:tc>
        <w:tc>
          <w:tcPr>
            <w:tcW w:w="2453" w:type="dxa"/>
          </w:tcPr>
          <w:p w14:paraId="7775AC9A" w14:textId="118676E2" w:rsidR="00B51DB4" w:rsidRPr="00B97375" w:rsidRDefault="00B51DB4" w:rsidP="00B51DB4">
            <w:pPr>
              <w:jc w:val="right"/>
              <w:rPr>
                <w:rFonts w:asciiTheme="minorHAnsi" w:eastAsia="Times New Roman" w:hAnsiTheme="minorHAnsi" w:cs="Calibri"/>
                <w:szCs w:val="23"/>
                <w:lang w:eastAsia="en-AU"/>
              </w:rPr>
            </w:pPr>
            <w:r w:rsidRPr="004D3B47">
              <w:t>104</w:t>
            </w:r>
          </w:p>
        </w:tc>
        <w:tc>
          <w:tcPr>
            <w:tcW w:w="1899" w:type="dxa"/>
          </w:tcPr>
          <w:p w14:paraId="786B7E63" w14:textId="75641C86" w:rsidR="00B51DB4" w:rsidRPr="00B97375" w:rsidRDefault="00B51DB4" w:rsidP="00B51DB4">
            <w:pPr>
              <w:jc w:val="right"/>
              <w:rPr>
                <w:rFonts w:asciiTheme="minorHAnsi" w:eastAsia="Times New Roman" w:hAnsiTheme="minorHAnsi" w:cs="Calibri"/>
                <w:szCs w:val="23"/>
                <w:lang w:eastAsia="en-AU"/>
              </w:rPr>
            </w:pPr>
            <w:r w:rsidRPr="004D3B47">
              <w:t>84.6</w:t>
            </w:r>
          </w:p>
        </w:tc>
        <w:tc>
          <w:tcPr>
            <w:tcW w:w="2016" w:type="dxa"/>
          </w:tcPr>
          <w:p w14:paraId="4EDC9247" w14:textId="53CD99C0" w:rsidR="00B51DB4" w:rsidRPr="00B97375" w:rsidRDefault="00B51DB4" w:rsidP="00B51DB4">
            <w:pPr>
              <w:jc w:val="right"/>
              <w:rPr>
                <w:rFonts w:asciiTheme="minorHAnsi" w:eastAsia="Times New Roman" w:hAnsiTheme="minorHAnsi" w:cs="Calibri"/>
                <w:szCs w:val="23"/>
                <w:lang w:eastAsia="en-AU"/>
              </w:rPr>
            </w:pPr>
            <w:r w:rsidRPr="004D3B47">
              <w:t>101</w:t>
            </w:r>
          </w:p>
        </w:tc>
        <w:tc>
          <w:tcPr>
            <w:tcW w:w="2038" w:type="dxa"/>
          </w:tcPr>
          <w:p w14:paraId="7EE4806F" w14:textId="6418F835" w:rsidR="00B51DB4" w:rsidRPr="00B97375" w:rsidRDefault="00B51DB4" w:rsidP="00B51DB4">
            <w:pPr>
              <w:jc w:val="right"/>
              <w:rPr>
                <w:rFonts w:asciiTheme="minorHAnsi" w:eastAsia="Times New Roman" w:hAnsiTheme="minorHAnsi" w:cs="Calibri"/>
                <w:szCs w:val="23"/>
                <w:lang w:eastAsia="en-AU"/>
              </w:rPr>
            </w:pPr>
            <w:r w:rsidRPr="004D3B47">
              <w:t>97.1</w:t>
            </w:r>
          </w:p>
        </w:tc>
      </w:tr>
      <w:tr w:rsidR="00B51DB4" w:rsidRPr="00B97375" w14:paraId="42A18AE1" w14:textId="77777777" w:rsidTr="00AB0E37">
        <w:tc>
          <w:tcPr>
            <w:tcW w:w="2160" w:type="dxa"/>
          </w:tcPr>
          <w:p w14:paraId="30DBEFB7" w14:textId="18A927EB" w:rsidR="00B51DB4" w:rsidRPr="00B97375" w:rsidRDefault="00B51DB4" w:rsidP="00B51DB4">
            <w:pPr>
              <w:rPr>
                <w:rFonts w:asciiTheme="minorHAnsi" w:eastAsia="Times New Roman" w:hAnsiTheme="minorHAnsi" w:cs="Calibri"/>
                <w:szCs w:val="23"/>
                <w:lang w:eastAsia="en-AU"/>
              </w:rPr>
            </w:pPr>
            <w:r w:rsidRPr="004D3B47">
              <w:rPr>
                <w:rFonts w:asciiTheme="minorHAnsi" w:eastAsia="Times New Roman" w:hAnsiTheme="minorHAnsi"/>
                <w:szCs w:val="23"/>
                <w:lang w:eastAsia="en-AU"/>
              </w:rPr>
              <w:t>Wairarapa</w:t>
            </w:r>
          </w:p>
        </w:tc>
        <w:tc>
          <w:tcPr>
            <w:tcW w:w="1942" w:type="dxa"/>
          </w:tcPr>
          <w:p w14:paraId="00881E0B" w14:textId="6EEC2303" w:rsidR="00B51DB4" w:rsidRPr="00B97375" w:rsidRDefault="00B51DB4" w:rsidP="00B51DB4">
            <w:pPr>
              <w:jc w:val="right"/>
              <w:rPr>
                <w:rFonts w:asciiTheme="minorHAnsi" w:eastAsia="Times New Roman" w:hAnsiTheme="minorHAnsi" w:cs="Calibri"/>
                <w:szCs w:val="23"/>
                <w:lang w:eastAsia="en-AU"/>
              </w:rPr>
            </w:pPr>
            <w:r w:rsidRPr="004D3B47">
              <w:t>4</w:t>
            </w:r>
          </w:p>
        </w:tc>
        <w:tc>
          <w:tcPr>
            <w:tcW w:w="2453" w:type="dxa"/>
          </w:tcPr>
          <w:p w14:paraId="00F54851" w14:textId="75B34ECA" w:rsidR="00B51DB4" w:rsidRPr="00B97375" w:rsidRDefault="00B51DB4" w:rsidP="00B51DB4">
            <w:pPr>
              <w:jc w:val="right"/>
              <w:rPr>
                <w:rFonts w:asciiTheme="minorHAnsi" w:eastAsia="Times New Roman" w:hAnsiTheme="minorHAnsi" w:cs="Calibri"/>
                <w:szCs w:val="23"/>
                <w:lang w:eastAsia="en-AU"/>
              </w:rPr>
            </w:pPr>
            <w:r w:rsidRPr="004D3B47">
              <w:t>4</w:t>
            </w:r>
          </w:p>
        </w:tc>
        <w:tc>
          <w:tcPr>
            <w:tcW w:w="1899" w:type="dxa"/>
          </w:tcPr>
          <w:p w14:paraId="5CE4075E" w14:textId="6158282B" w:rsidR="00B51DB4" w:rsidRPr="00B97375" w:rsidRDefault="00B51DB4" w:rsidP="00B51DB4">
            <w:pPr>
              <w:jc w:val="right"/>
              <w:rPr>
                <w:rFonts w:asciiTheme="minorHAnsi" w:eastAsia="Times New Roman" w:hAnsiTheme="minorHAnsi" w:cs="Calibri"/>
                <w:szCs w:val="23"/>
                <w:lang w:eastAsia="en-AU"/>
              </w:rPr>
            </w:pPr>
            <w:r w:rsidRPr="004D3B47">
              <w:t>100.0</w:t>
            </w:r>
          </w:p>
        </w:tc>
        <w:tc>
          <w:tcPr>
            <w:tcW w:w="2016" w:type="dxa"/>
          </w:tcPr>
          <w:p w14:paraId="32FB927A" w14:textId="2F436B04" w:rsidR="00B51DB4" w:rsidRPr="00B97375" w:rsidRDefault="00B51DB4" w:rsidP="00B51DB4">
            <w:pPr>
              <w:jc w:val="right"/>
              <w:rPr>
                <w:rFonts w:asciiTheme="minorHAnsi" w:eastAsia="Times New Roman" w:hAnsiTheme="minorHAnsi" w:cs="Calibri"/>
                <w:szCs w:val="23"/>
                <w:lang w:eastAsia="en-AU"/>
              </w:rPr>
            </w:pPr>
            <w:r w:rsidRPr="004D3B47">
              <w:t>4</w:t>
            </w:r>
          </w:p>
        </w:tc>
        <w:tc>
          <w:tcPr>
            <w:tcW w:w="2038" w:type="dxa"/>
          </w:tcPr>
          <w:p w14:paraId="782F1E12" w14:textId="23572BCD" w:rsidR="00B51DB4" w:rsidRPr="00B97375" w:rsidRDefault="00B51DB4" w:rsidP="00B51DB4">
            <w:pPr>
              <w:jc w:val="right"/>
              <w:rPr>
                <w:rFonts w:asciiTheme="minorHAnsi" w:eastAsia="Times New Roman" w:hAnsiTheme="minorHAnsi" w:cs="Calibri"/>
                <w:szCs w:val="23"/>
                <w:lang w:eastAsia="en-AU"/>
              </w:rPr>
            </w:pPr>
            <w:r w:rsidRPr="004D3B47">
              <w:t>100.0</w:t>
            </w:r>
          </w:p>
        </w:tc>
      </w:tr>
      <w:tr w:rsidR="00B51DB4" w:rsidRPr="00B97375" w14:paraId="377630BB" w14:textId="77777777" w:rsidTr="00AB0E37">
        <w:tc>
          <w:tcPr>
            <w:tcW w:w="2160" w:type="dxa"/>
          </w:tcPr>
          <w:p w14:paraId="4A59BAC5" w14:textId="1EE5B177" w:rsidR="00B51DB4" w:rsidRPr="00B97375" w:rsidRDefault="00B51DB4" w:rsidP="00B51DB4">
            <w:pPr>
              <w:rPr>
                <w:rFonts w:asciiTheme="minorHAnsi" w:eastAsia="Times New Roman" w:hAnsiTheme="minorHAnsi" w:cs="Calibri"/>
                <w:szCs w:val="23"/>
                <w:lang w:eastAsia="en-AU"/>
              </w:rPr>
            </w:pPr>
            <w:r w:rsidRPr="004D3B47">
              <w:rPr>
                <w:rFonts w:asciiTheme="minorHAnsi" w:eastAsia="Times New Roman" w:hAnsiTheme="minorHAnsi"/>
                <w:szCs w:val="23"/>
                <w:lang w:eastAsia="en-AU"/>
              </w:rPr>
              <w:t>Waitemata</w:t>
            </w:r>
          </w:p>
        </w:tc>
        <w:tc>
          <w:tcPr>
            <w:tcW w:w="1942" w:type="dxa"/>
          </w:tcPr>
          <w:p w14:paraId="6F5EFA05" w14:textId="62A81019" w:rsidR="00B51DB4" w:rsidRPr="00B97375" w:rsidRDefault="00B51DB4" w:rsidP="00B51DB4">
            <w:pPr>
              <w:jc w:val="right"/>
              <w:rPr>
                <w:rFonts w:asciiTheme="minorHAnsi" w:eastAsia="Times New Roman" w:hAnsiTheme="minorHAnsi" w:cs="Calibri"/>
                <w:szCs w:val="23"/>
                <w:lang w:eastAsia="en-AU"/>
              </w:rPr>
            </w:pPr>
            <w:r w:rsidRPr="004D3B47">
              <w:t>107</w:t>
            </w:r>
          </w:p>
        </w:tc>
        <w:tc>
          <w:tcPr>
            <w:tcW w:w="2453" w:type="dxa"/>
          </w:tcPr>
          <w:p w14:paraId="29AA8595" w14:textId="60DC73C9" w:rsidR="00B51DB4" w:rsidRPr="00B97375" w:rsidRDefault="00B51DB4" w:rsidP="00B51DB4">
            <w:pPr>
              <w:jc w:val="right"/>
              <w:rPr>
                <w:rFonts w:asciiTheme="minorHAnsi" w:eastAsia="Times New Roman" w:hAnsiTheme="minorHAnsi" w:cs="Calibri"/>
                <w:szCs w:val="23"/>
                <w:lang w:eastAsia="en-AU"/>
              </w:rPr>
            </w:pPr>
            <w:r w:rsidRPr="004D3B47">
              <w:t>71</w:t>
            </w:r>
          </w:p>
        </w:tc>
        <w:tc>
          <w:tcPr>
            <w:tcW w:w="1899" w:type="dxa"/>
          </w:tcPr>
          <w:p w14:paraId="0DD37109" w14:textId="757A6DE2" w:rsidR="00B51DB4" w:rsidRPr="00B97375" w:rsidRDefault="00B51DB4" w:rsidP="00B51DB4">
            <w:pPr>
              <w:jc w:val="right"/>
              <w:rPr>
                <w:rFonts w:asciiTheme="minorHAnsi" w:eastAsia="Times New Roman" w:hAnsiTheme="minorHAnsi" w:cs="Calibri"/>
                <w:szCs w:val="23"/>
                <w:lang w:eastAsia="en-AU"/>
              </w:rPr>
            </w:pPr>
            <w:r w:rsidRPr="004D3B47">
              <w:t>66.4</w:t>
            </w:r>
          </w:p>
        </w:tc>
        <w:tc>
          <w:tcPr>
            <w:tcW w:w="2016" w:type="dxa"/>
          </w:tcPr>
          <w:p w14:paraId="03A419D3" w14:textId="6307B8F1" w:rsidR="00B51DB4" w:rsidRPr="00B97375" w:rsidRDefault="00B51DB4" w:rsidP="00B51DB4">
            <w:pPr>
              <w:jc w:val="right"/>
              <w:rPr>
                <w:rFonts w:asciiTheme="minorHAnsi" w:eastAsia="Times New Roman" w:hAnsiTheme="minorHAnsi" w:cs="Calibri"/>
                <w:szCs w:val="23"/>
                <w:lang w:eastAsia="en-AU"/>
              </w:rPr>
            </w:pPr>
            <w:r w:rsidRPr="004D3B47">
              <w:t>60</w:t>
            </w:r>
          </w:p>
        </w:tc>
        <w:tc>
          <w:tcPr>
            <w:tcW w:w="2038" w:type="dxa"/>
          </w:tcPr>
          <w:p w14:paraId="497F65EE" w14:textId="00AFD061" w:rsidR="00B51DB4" w:rsidRPr="00B97375" w:rsidRDefault="00B51DB4" w:rsidP="00B51DB4">
            <w:pPr>
              <w:jc w:val="right"/>
              <w:rPr>
                <w:rFonts w:asciiTheme="minorHAnsi" w:eastAsia="Times New Roman" w:hAnsiTheme="minorHAnsi" w:cs="Calibri"/>
                <w:szCs w:val="23"/>
                <w:lang w:eastAsia="en-AU"/>
              </w:rPr>
            </w:pPr>
            <w:r w:rsidRPr="004D3B47">
              <w:t>84.5</w:t>
            </w:r>
          </w:p>
        </w:tc>
      </w:tr>
      <w:tr w:rsidR="00B51DB4" w:rsidRPr="00B97375" w14:paraId="79DBFB48" w14:textId="77777777" w:rsidTr="00AB0E37">
        <w:tc>
          <w:tcPr>
            <w:tcW w:w="2160" w:type="dxa"/>
          </w:tcPr>
          <w:p w14:paraId="4C384488" w14:textId="033F34CC" w:rsidR="00B51DB4" w:rsidRPr="00B97375" w:rsidRDefault="00B51DB4" w:rsidP="00B51DB4">
            <w:pPr>
              <w:rPr>
                <w:rFonts w:asciiTheme="minorHAnsi" w:eastAsia="Times New Roman" w:hAnsiTheme="minorHAnsi" w:cs="Calibri"/>
                <w:szCs w:val="23"/>
                <w:lang w:eastAsia="en-AU"/>
              </w:rPr>
            </w:pPr>
            <w:r w:rsidRPr="004D3B47">
              <w:rPr>
                <w:rFonts w:asciiTheme="minorHAnsi" w:eastAsia="Times New Roman" w:hAnsiTheme="minorHAnsi"/>
                <w:szCs w:val="23"/>
                <w:lang w:eastAsia="en-AU"/>
              </w:rPr>
              <w:t>West Coast</w:t>
            </w:r>
          </w:p>
        </w:tc>
        <w:tc>
          <w:tcPr>
            <w:tcW w:w="1942" w:type="dxa"/>
          </w:tcPr>
          <w:p w14:paraId="25AA0401" w14:textId="6A84557D" w:rsidR="00B51DB4" w:rsidRPr="00B97375" w:rsidRDefault="00B51DB4" w:rsidP="00B51DB4">
            <w:pPr>
              <w:jc w:val="right"/>
              <w:rPr>
                <w:rFonts w:asciiTheme="minorHAnsi" w:eastAsia="Times New Roman" w:hAnsiTheme="minorHAnsi" w:cs="Calibri"/>
                <w:szCs w:val="23"/>
                <w:lang w:eastAsia="en-AU"/>
              </w:rPr>
            </w:pPr>
            <w:r w:rsidRPr="004D3B47">
              <w:t>10</w:t>
            </w:r>
          </w:p>
        </w:tc>
        <w:tc>
          <w:tcPr>
            <w:tcW w:w="2453" w:type="dxa"/>
          </w:tcPr>
          <w:p w14:paraId="066851BD" w14:textId="68C7BF37" w:rsidR="00B51DB4" w:rsidRPr="00B97375" w:rsidRDefault="00B51DB4" w:rsidP="00B51DB4">
            <w:pPr>
              <w:jc w:val="right"/>
              <w:rPr>
                <w:rFonts w:asciiTheme="minorHAnsi" w:eastAsia="Times New Roman" w:hAnsiTheme="minorHAnsi" w:cs="Calibri"/>
                <w:szCs w:val="23"/>
                <w:lang w:eastAsia="en-AU"/>
              </w:rPr>
            </w:pPr>
            <w:r w:rsidRPr="004D3B47">
              <w:t>6</w:t>
            </w:r>
          </w:p>
        </w:tc>
        <w:tc>
          <w:tcPr>
            <w:tcW w:w="1899" w:type="dxa"/>
          </w:tcPr>
          <w:p w14:paraId="6B147C0D" w14:textId="56E898F8" w:rsidR="00B51DB4" w:rsidRPr="00B97375" w:rsidRDefault="00B51DB4" w:rsidP="00B51DB4">
            <w:pPr>
              <w:jc w:val="right"/>
              <w:rPr>
                <w:rFonts w:asciiTheme="minorHAnsi" w:eastAsia="Times New Roman" w:hAnsiTheme="minorHAnsi" w:cs="Calibri"/>
                <w:szCs w:val="23"/>
                <w:lang w:eastAsia="en-AU"/>
              </w:rPr>
            </w:pPr>
            <w:r w:rsidRPr="004D3B47">
              <w:t>60.0</w:t>
            </w:r>
          </w:p>
        </w:tc>
        <w:tc>
          <w:tcPr>
            <w:tcW w:w="2016" w:type="dxa"/>
          </w:tcPr>
          <w:p w14:paraId="0BE7E800" w14:textId="479EFABC" w:rsidR="00B51DB4" w:rsidRPr="00B97375" w:rsidRDefault="00B51DB4" w:rsidP="00B51DB4">
            <w:pPr>
              <w:jc w:val="right"/>
              <w:rPr>
                <w:rFonts w:asciiTheme="minorHAnsi" w:eastAsia="Times New Roman" w:hAnsiTheme="minorHAnsi" w:cs="Calibri"/>
                <w:szCs w:val="23"/>
                <w:lang w:eastAsia="en-AU"/>
              </w:rPr>
            </w:pPr>
            <w:r w:rsidRPr="004D3B47">
              <w:t>6</w:t>
            </w:r>
          </w:p>
        </w:tc>
        <w:tc>
          <w:tcPr>
            <w:tcW w:w="2038" w:type="dxa"/>
          </w:tcPr>
          <w:p w14:paraId="5ABC036B" w14:textId="30BA42F5" w:rsidR="00B51DB4" w:rsidRPr="00B97375" w:rsidRDefault="00B51DB4" w:rsidP="00B51DB4">
            <w:pPr>
              <w:jc w:val="right"/>
              <w:rPr>
                <w:rFonts w:asciiTheme="minorHAnsi" w:eastAsia="Times New Roman" w:hAnsiTheme="minorHAnsi" w:cs="Calibri"/>
                <w:szCs w:val="23"/>
                <w:lang w:eastAsia="en-AU"/>
              </w:rPr>
            </w:pPr>
            <w:r w:rsidRPr="004D3B47">
              <w:t>100.0</w:t>
            </w:r>
          </w:p>
        </w:tc>
      </w:tr>
      <w:tr w:rsidR="00B51DB4" w:rsidRPr="00B97375" w14:paraId="2CBA45A1" w14:textId="77777777" w:rsidTr="00AB0E37">
        <w:tc>
          <w:tcPr>
            <w:tcW w:w="2160" w:type="dxa"/>
          </w:tcPr>
          <w:p w14:paraId="0743EA14" w14:textId="5783F4CC" w:rsidR="00B51DB4" w:rsidRPr="00B97375" w:rsidRDefault="00B51DB4" w:rsidP="00B51DB4">
            <w:pPr>
              <w:rPr>
                <w:rFonts w:asciiTheme="minorHAnsi" w:eastAsia="Times New Roman" w:hAnsiTheme="minorHAnsi" w:cs="Calibri"/>
                <w:szCs w:val="23"/>
                <w:lang w:eastAsia="en-AU"/>
              </w:rPr>
            </w:pPr>
            <w:r w:rsidRPr="004D3B47">
              <w:rPr>
                <w:rFonts w:asciiTheme="minorHAnsi" w:eastAsia="Times New Roman" w:hAnsiTheme="minorHAnsi"/>
                <w:szCs w:val="23"/>
                <w:lang w:eastAsia="en-AU"/>
              </w:rPr>
              <w:t>Whanganui</w:t>
            </w:r>
          </w:p>
        </w:tc>
        <w:tc>
          <w:tcPr>
            <w:tcW w:w="1942" w:type="dxa"/>
          </w:tcPr>
          <w:p w14:paraId="5377AA8D" w14:textId="1E157B39" w:rsidR="00B51DB4" w:rsidRPr="00B97375" w:rsidRDefault="00B51DB4" w:rsidP="00B51DB4">
            <w:pPr>
              <w:jc w:val="right"/>
              <w:rPr>
                <w:rFonts w:asciiTheme="minorHAnsi" w:eastAsia="Times New Roman" w:hAnsiTheme="minorHAnsi" w:cs="Calibri"/>
                <w:szCs w:val="23"/>
                <w:lang w:eastAsia="en-AU"/>
              </w:rPr>
            </w:pPr>
            <w:r w:rsidRPr="004D3B47">
              <w:t>28</w:t>
            </w:r>
          </w:p>
        </w:tc>
        <w:tc>
          <w:tcPr>
            <w:tcW w:w="2453" w:type="dxa"/>
          </w:tcPr>
          <w:p w14:paraId="30D6C049" w14:textId="58CE7431" w:rsidR="00B51DB4" w:rsidRPr="00B97375" w:rsidRDefault="00B51DB4" w:rsidP="00B51DB4">
            <w:pPr>
              <w:jc w:val="right"/>
              <w:rPr>
                <w:rFonts w:asciiTheme="minorHAnsi" w:eastAsia="Times New Roman" w:hAnsiTheme="minorHAnsi" w:cs="Calibri"/>
                <w:szCs w:val="23"/>
                <w:lang w:eastAsia="en-AU"/>
              </w:rPr>
            </w:pPr>
            <w:r w:rsidRPr="004D3B47">
              <w:t>18</w:t>
            </w:r>
          </w:p>
        </w:tc>
        <w:tc>
          <w:tcPr>
            <w:tcW w:w="1899" w:type="dxa"/>
          </w:tcPr>
          <w:p w14:paraId="399B7AED" w14:textId="268357F4" w:rsidR="00B51DB4" w:rsidRPr="00B97375" w:rsidRDefault="00B51DB4" w:rsidP="00B51DB4">
            <w:pPr>
              <w:jc w:val="right"/>
              <w:rPr>
                <w:rFonts w:asciiTheme="minorHAnsi" w:eastAsia="Times New Roman" w:hAnsiTheme="minorHAnsi" w:cs="Calibri"/>
                <w:szCs w:val="23"/>
                <w:lang w:eastAsia="en-AU"/>
              </w:rPr>
            </w:pPr>
            <w:r w:rsidRPr="004D3B47">
              <w:t>64.3</w:t>
            </w:r>
          </w:p>
        </w:tc>
        <w:tc>
          <w:tcPr>
            <w:tcW w:w="2016" w:type="dxa"/>
          </w:tcPr>
          <w:p w14:paraId="1CC797BD" w14:textId="6C774765" w:rsidR="00B51DB4" w:rsidRPr="00B97375" w:rsidRDefault="00B51DB4" w:rsidP="00B51DB4">
            <w:pPr>
              <w:jc w:val="right"/>
              <w:rPr>
                <w:rFonts w:asciiTheme="minorHAnsi" w:eastAsia="Times New Roman" w:hAnsiTheme="minorHAnsi" w:cs="Calibri"/>
                <w:szCs w:val="23"/>
                <w:lang w:eastAsia="en-AU"/>
              </w:rPr>
            </w:pPr>
            <w:r w:rsidRPr="004D3B47">
              <w:t>18</w:t>
            </w:r>
          </w:p>
        </w:tc>
        <w:tc>
          <w:tcPr>
            <w:tcW w:w="2038" w:type="dxa"/>
          </w:tcPr>
          <w:p w14:paraId="3014E5A2" w14:textId="50D63AC5" w:rsidR="00B51DB4" w:rsidRPr="00B97375" w:rsidRDefault="00B51DB4" w:rsidP="00B51DB4">
            <w:pPr>
              <w:jc w:val="right"/>
              <w:rPr>
                <w:rFonts w:asciiTheme="minorHAnsi" w:eastAsia="Times New Roman" w:hAnsiTheme="minorHAnsi" w:cs="Calibri"/>
                <w:szCs w:val="23"/>
                <w:lang w:eastAsia="en-AU"/>
              </w:rPr>
            </w:pPr>
            <w:r w:rsidRPr="004D3B47">
              <w:t>100.0</w:t>
            </w:r>
          </w:p>
        </w:tc>
      </w:tr>
      <w:tr w:rsidR="00B51DB4" w:rsidRPr="00B97375" w14:paraId="0431A17D" w14:textId="77777777" w:rsidTr="00AB0E37">
        <w:tc>
          <w:tcPr>
            <w:tcW w:w="2160" w:type="dxa"/>
          </w:tcPr>
          <w:p w14:paraId="010DF9CC" w14:textId="2E6EE89D" w:rsidR="00B51DB4" w:rsidRPr="00B97375" w:rsidRDefault="00B51DB4" w:rsidP="00B51DB4">
            <w:pPr>
              <w:rPr>
                <w:rFonts w:asciiTheme="minorHAnsi" w:eastAsia="Times New Roman" w:hAnsiTheme="minorHAnsi" w:cs="Calibri"/>
                <w:i/>
                <w:szCs w:val="23"/>
                <w:lang w:eastAsia="en-AU"/>
              </w:rPr>
            </w:pPr>
            <w:r w:rsidRPr="004D3B47">
              <w:rPr>
                <w:rFonts w:asciiTheme="minorHAnsi" w:eastAsia="Times New Roman" w:hAnsiTheme="minorHAnsi"/>
                <w:i/>
                <w:szCs w:val="23"/>
                <w:lang w:eastAsia="en-AU"/>
              </w:rPr>
              <w:t>Private Practice</w:t>
            </w:r>
          </w:p>
        </w:tc>
        <w:tc>
          <w:tcPr>
            <w:tcW w:w="1942" w:type="dxa"/>
          </w:tcPr>
          <w:p w14:paraId="1034C574" w14:textId="498BE75E" w:rsidR="00B51DB4" w:rsidRPr="00B97375" w:rsidRDefault="00B51DB4" w:rsidP="00B51DB4">
            <w:pPr>
              <w:jc w:val="right"/>
              <w:rPr>
                <w:rFonts w:asciiTheme="minorHAnsi" w:eastAsia="Times New Roman" w:hAnsiTheme="minorHAnsi" w:cs="Calibri"/>
                <w:i/>
                <w:szCs w:val="23"/>
                <w:lang w:eastAsia="en-AU"/>
              </w:rPr>
            </w:pPr>
            <w:r w:rsidRPr="004D3B47">
              <w:t>110</w:t>
            </w:r>
          </w:p>
        </w:tc>
        <w:tc>
          <w:tcPr>
            <w:tcW w:w="2453" w:type="dxa"/>
          </w:tcPr>
          <w:p w14:paraId="5387AB69" w14:textId="57CFCB70" w:rsidR="00B51DB4" w:rsidRPr="00B97375" w:rsidRDefault="00B51DB4" w:rsidP="00B51DB4">
            <w:pPr>
              <w:jc w:val="right"/>
              <w:rPr>
                <w:rFonts w:asciiTheme="minorHAnsi" w:eastAsia="Times New Roman" w:hAnsiTheme="minorHAnsi" w:cs="Calibri"/>
                <w:i/>
                <w:szCs w:val="23"/>
                <w:lang w:eastAsia="en-AU"/>
              </w:rPr>
            </w:pPr>
            <w:r w:rsidRPr="004D3B47">
              <w:t>88</w:t>
            </w:r>
          </w:p>
        </w:tc>
        <w:tc>
          <w:tcPr>
            <w:tcW w:w="1899" w:type="dxa"/>
          </w:tcPr>
          <w:p w14:paraId="16C7D04C" w14:textId="2E93E013" w:rsidR="00B51DB4" w:rsidRPr="00B97375" w:rsidRDefault="00B51DB4" w:rsidP="00B51DB4">
            <w:pPr>
              <w:jc w:val="right"/>
              <w:rPr>
                <w:rFonts w:asciiTheme="minorHAnsi" w:eastAsia="Times New Roman" w:hAnsiTheme="minorHAnsi" w:cs="Calibri"/>
                <w:i/>
                <w:szCs w:val="23"/>
                <w:lang w:eastAsia="en-AU"/>
              </w:rPr>
            </w:pPr>
            <w:r w:rsidRPr="004D3B47">
              <w:t>80.0</w:t>
            </w:r>
          </w:p>
        </w:tc>
        <w:tc>
          <w:tcPr>
            <w:tcW w:w="2016" w:type="dxa"/>
          </w:tcPr>
          <w:p w14:paraId="0A8EBA0C" w14:textId="1F4E7C88" w:rsidR="00B51DB4" w:rsidRPr="00B97375" w:rsidRDefault="00B51DB4" w:rsidP="00B51DB4">
            <w:pPr>
              <w:jc w:val="right"/>
              <w:rPr>
                <w:rFonts w:asciiTheme="minorHAnsi" w:eastAsia="Times New Roman" w:hAnsiTheme="minorHAnsi" w:cs="Calibri"/>
                <w:i/>
                <w:szCs w:val="23"/>
                <w:lang w:eastAsia="en-AU"/>
              </w:rPr>
            </w:pPr>
            <w:r w:rsidRPr="004D3B47">
              <w:t>57</w:t>
            </w:r>
          </w:p>
        </w:tc>
        <w:tc>
          <w:tcPr>
            <w:tcW w:w="2038" w:type="dxa"/>
          </w:tcPr>
          <w:p w14:paraId="208407F2" w14:textId="69C94A99" w:rsidR="00B51DB4" w:rsidRPr="00B97375" w:rsidRDefault="00B51DB4" w:rsidP="00B51DB4">
            <w:pPr>
              <w:jc w:val="right"/>
              <w:rPr>
                <w:rFonts w:asciiTheme="minorHAnsi" w:eastAsia="Times New Roman" w:hAnsiTheme="minorHAnsi" w:cs="Calibri"/>
                <w:i/>
                <w:szCs w:val="23"/>
                <w:lang w:eastAsia="en-AU"/>
              </w:rPr>
            </w:pPr>
            <w:r w:rsidRPr="004D3B47">
              <w:t>64.8</w:t>
            </w:r>
          </w:p>
        </w:tc>
      </w:tr>
      <w:tr w:rsidR="00B51DB4" w:rsidRPr="007048A3" w14:paraId="5DA60EB2" w14:textId="77777777" w:rsidTr="00AB0E37">
        <w:tc>
          <w:tcPr>
            <w:tcW w:w="2160" w:type="dxa"/>
          </w:tcPr>
          <w:p w14:paraId="7F0CF254" w14:textId="2B4CF820" w:rsidR="00B51DB4" w:rsidRPr="007048A3" w:rsidRDefault="00B51DB4" w:rsidP="00B51DB4">
            <w:pPr>
              <w:rPr>
                <w:rFonts w:asciiTheme="minorHAnsi" w:eastAsia="Times New Roman" w:hAnsiTheme="minorHAnsi" w:cs="Calibri"/>
                <w:b/>
                <w:bCs/>
                <w:szCs w:val="23"/>
                <w:lang w:eastAsia="en-AU"/>
              </w:rPr>
            </w:pPr>
            <w:r w:rsidRPr="004D3B47">
              <w:rPr>
                <w:rFonts w:asciiTheme="minorHAnsi" w:eastAsia="Times New Roman" w:hAnsiTheme="minorHAnsi"/>
                <w:b/>
                <w:bCs/>
                <w:szCs w:val="23"/>
                <w:lang w:eastAsia="en-AU"/>
              </w:rPr>
              <w:t>Total</w:t>
            </w:r>
          </w:p>
        </w:tc>
        <w:tc>
          <w:tcPr>
            <w:tcW w:w="1942" w:type="dxa"/>
          </w:tcPr>
          <w:p w14:paraId="2EB96A04" w14:textId="6952D27D" w:rsidR="00B51DB4" w:rsidRPr="007048A3" w:rsidRDefault="00B51DB4" w:rsidP="00B51DB4">
            <w:pPr>
              <w:jc w:val="right"/>
              <w:rPr>
                <w:rFonts w:asciiTheme="minorHAnsi" w:eastAsia="Times New Roman" w:hAnsiTheme="minorHAnsi" w:cs="Calibri"/>
                <w:b/>
                <w:bCs/>
                <w:szCs w:val="23"/>
                <w:lang w:eastAsia="en-AU"/>
              </w:rPr>
            </w:pPr>
            <w:r w:rsidRPr="004D3B47">
              <w:rPr>
                <w:b/>
              </w:rPr>
              <w:t xml:space="preserve"> 1,350 </w:t>
            </w:r>
          </w:p>
        </w:tc>
        <w:tc>
          <w:tcPr>
            <w:tcW w:w="2453" w:type="dxa"/>
          </w:tcPr>
          <w:p w14:paraId="1A24EBB4" w14:textId="2B87A2DF" w:rsidR="00B51DB4" w:rsidRPr="007048A3" w:rsidRDefault="00B51DB4" w:rsidP="00B51DB4">
            <w:pPr>
              <w:jc w:val="right"/>
              <w:rPr>
                <w:rFonts w:asciiTheme="minorHAnsi" w:eastAsia="Times New Roman" w:hAnsiTheme="minorHAnsi" w:cs="Calibri"/>
                <w:b/>
                <w:bCs/>
                <w:szCs w:val="23"/>
                <w:lang w:eastAsia="en-AU"/>
              </w:rPr>
            </w:pPr>
            <w:r w:rsidRPr="004D3B47">
              <w:rPr>
                <w:b/>
              </w:rPr>
              <w:t xml:space="preserve"> 1,001 </w:t>
            </w:r>
          </w:p>
        </w:tc>
        <w:tc>
          <w:tcPr>
            <w:tcW w:w="1899" w:type="dxa"/>
          </w:tcPr>
          <w:p w14:paraId="15732079" w14:textId="041E860C" w:rsidR="00B51DB4" w:rsidRPr="007048A3" w:rsidRDefault="00B51DB4" w:rsidP="00B51DB4">
            <w:pPr>
              <w:jc w:val="right"/>
              <w:rPr>
                <w:rFonts w:asciiTheme="minorHAnsi" w:eastAsia="Times New Roman" w:hAnsiTheme="minorHAnsi" w:cs="Calibri"/>
                <w:b/>
                <w:bCs/>
                <w:szCs w:val="23"/>
                <w:lang w:eastAsia="en-AU"/>
              </w:rPr>
            </w:pPr>
            <w:r w:rsidRPr="004D3B47">
              <w:rPr>
                <w:b/>
              </w:rPr>
              <w:t>74.1</w:t>
            </w:r>
          </w:p>
        </w:tc>
        <w:tc>
          <w:tcPr>
            <w:tcW w:w="2016" w:type="dxa"/>
          </w:tcPr>
          <w:p w14:paraId="7CB191C1" w14:textId="5660EEB4" w:rsidR="00B51DB4" w:rsidRPr="007048A3" w:rsidRDefault="00B51DB4" w:rsidP="00B51DB4">
            <w:pPr>
              <w:jc w:val="right"/>
              <w:rPr>
                <w:rFonts w:asciiTheme="minorHAnsi" w:eastAsia="Times New Roman" w:hAnsiTheme="minorHAnsi" w:cs="Calibri"/>
                <w:b/>
                <w:bCs/>
                <w:szCs w:val="23"/>
                <w:lang w:eastAsia="en-AU"/>
              </w:rPr>
            </w:pPr>
            <w:r w:rsidRPr="004D3B47">
              <w:rPr>
                <w:b/>
              </w:rPr>
              <w:t xml:space="preserve"> 850 </w:t>
            </w:r>
          </w:p>
        </w:tc>
        <w:tc>
          <w:tcPr>
            <w:tcW w:w="2038" w:type="dxa"/>
          </w:tcPr>
          <w:p w14:paraId="4331841C" w14:textId="59258646" w:rsidR="00B51DB4" w:rsidRPr="007048A3" w:rsidRDefault="00B51DB4" w:rsidP="00B51DB4">
            <w:pPr>
              <w:jc w:val="right"/>
              <w:rPr>
                <w:rFonts w:asciiTheme="minorHAnsi" w:eastAsia="Times New Roman" w:hAnsiTheme="minorHAnsi" w:cs="Calibri"/>
                <w:b/>
                <w:bCs/>
                <w:szCs w:val="23"/>
                <w:lang w:eastAsia="en-AU"/>
              </w:rPr>
            </w:pPr>
            <w:r w:rsidRPr="004D3B47">
              <w:rPr>
                <w:b/>
              </w:rPr>
              <w:t>84.9</w:t>
            </w:r>
          </w:p>
        </w:tc>
      </w:tr>
    </w:tbl>
    <w:p w14:paraId="3D9F7D95" w14:textId="16926BFC" w:rsidR="00030D6F" w:rsidRPr="004D3B47" w:rsidRDefault="00211021" w:rsidP="00030D6F">
      <w:pPr>
        <w:rPr>
          <w:i/>
          <w:sz w:val="20"/>
        </w:rPr>
      </w:pPr>
      <w:r w:rsidRPr="004D3B47">
        <w:rPr>
          <w:i/>
          <w:sz w:val="20"/>
        </w:rPr>
        <w:t>* Based on advice from the NCSP Advisory Group, women were defined as eligible for discharge if they had a cytology test following their treatment, and their cytology result was negative</w:t>
      </w:r>
      <w:r w:rsidR="004C5E32">
        <w:rPr>
          <w:i/>
          <w:sz w:val="20"/>
        </w:rPr>
        <w:t>.</w:t>
      </w:r>
    </w:p>
    <w:p w14:paraId="24FB8981" w14:textId="2AFD153D" w:rsidR="00DA29A0" w:rsidRDefault="008E7879" w:rsidP="00DA29A0">
      <w:pPr>
        <w:pStyle w:val="Caption"/>
        <w:keepNext/>
        <w:tabs>
          <w:tab w:val="left" w:pos="8141"/>
        </w:tabs>
        <w:spacing w:after="80"/>
      </w:pPr>
      <w:bookmarkStart w:id="2788" w:name="_Ref309741557"/>
      <w:bookmarkStart w:id="2789" w:name="_Ref512850221"/>
      <w:bookmarkStart w:id="2790" w:name="_Toc469398351"/>
      <w:bookmarkStart w:id="2791" w:name="_Toc486941115"/>
      <w:bookmarkStart w:id="2792" w:name="_Toc475605584"/>
      <w:bookmarkStart w:id="2793" w:name="_Toc509928556"/>
      <w:bookmarkStart w:id="2794" w:name="_Toc528676232"/>
      <w:bookmarkStart w:id="2795" w:name="_Toc5627681"/>
      <w:bookmarkStart w:id="2796" w:name="_Toc12875629"/>
      <w:bookmarkStart w:id="2797" w:name="_Toc68606747"/>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72</w:t>
      </w:r>
      <w:r w:rsidR="00905C1A" w:rsidRPr="004D3B47">
        <w:rPr>
          <w:noProof/>
        </w:rPr>
        <w:fldChar w:fldCharType="end"/>
      </w:r>
      <w:bookmarkEnd w:id="2788"/>
      <w:bookmarkEnd w:id="2789"/>
      <w:r w:rsidR="00030D6F" w:rsidRPr="004D3B47">
        <w:t xml:space="preserve"> - Follow-up of treated women in the period up to nine months post-treatment</w:t>
      </w:r>
      <w:bookmarkEnd w:id="2790"/>
      <w:bookmarkEnd w:id="2791"/>
      <w:bookmarkEnd w:id="2792"/>
      <w:bookmarkEnd w:id="2793"/>
      <w:bookmarkEnd w:id="2794"/>
      <w:bookmarkEnd w:id="2795"/>
      <w:bookmarkEnd w:id="2796"/>
      <w:bookmarkEnd w:id="2797"/>
      <w:r w:rsidR="00030D6F" w:rsidRPr="004D3B47">
        <w:t xml:space="preserve"> </w:t>
      </w:r>
      <w:r w:rsidR="00DA29A0">
        <w:tab/>
      </w:r>
    </w:p>
    <w:tbl>
      <w:tblPr>
        <w:tblW w:w="12508" w:type="dxa"/>
        <w:tblInd w:w="10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0"/>
        <w:gridCol w:w="1942"/>
        <w:gridCol w:w="2453"/>
        <w:gridCol w:w="1899"/>
        <w:gridCol w:w="2016"/>
        <w:gridCol w:w="2038"/>
      </w:tblGrid>
      <w:tr w:rsidR="00DA29A0" w:rsidRPr="00B97375" w14:paraId="30C1FA91" w14:textId="77777777" w:rsidTr="00AB0E37">
        <w:tc>
          <w:tcPr>
            <w:tcW w:w="2160" w:type="dxa"/>
            <w:tcBorders>
              <w:top w:val="single" w:sz="4" w:space="0" w:color="auto"/>
              <w:bottom w:val="nil"/>
            </w:tcBorders>
            <w:shd w:val="clear" w:color="000000" w:fill="D9D9D9"/>
          </w:tcPr>
          <w:p w14:paraId="7E408747" w14:textId="77777777" w:rsidR="00DA29A0" w:rsidRPr="00B97375" w:rsidRDefault="00DA29A0" w:rsidP="00AB0E37">
            <w:pPr>
              <w:keepNext/>
              <w:keepLines/>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DHB</w:t>
            </w:r>
          </w:p>
        </w:tc>
        <w:tc>
          <w:tcPr>
            <w:tcW w:w="1942" w:type="dxa"/>
            <w:tcBorders>
              <w:top w:val="single" w:sz="4" w:space="0" w:color="auto"/>
              <w:bottom w:val="nil"/>
            </w:tcBorders>
            <w:shd w:val="clear" w:color="000000" w:fill="D9D9D9"/>
          </w:tcPr>
          <w:p w14:paraId="0C92A03D" w14:textId="77777777" w:rsidR="00DA29A0" w:rsidRPr="00B97375" w:rsidRDefault="00DA29A0" w:rsidP="00AB0E37">
            <w:pPr>
              <w:keepNext/>
              <w:keepLines/>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Total treatments</w:t>
            </w:r>
          </w:p>
        </w:tc>
        <w:tc>
          <w:tcPr>
            <w:tcW w:w="4352" w:type="dxa"/>
            <w:gridSpan w:val="2"/>
            <w:tcBorders>
              <w:top w:val="single" w:sz="4" w:space="0" w:color="auto"/>
              <w:bottom w:val="nil"/>
            </w:tcBorders>
            <w:shd w:val="clear" w:color="000000" w:fill="D9D9D9"/>
          </w:tcPr>
          <w:p w14:paraId="7019F7EF" w14:textId="77777777" w:rsidR="00DA29A0" w:rsidRPr="00B97375" w:rsidRDefault="00DA29A0" w:rsidP="00AB0E37">
            <w:pPr>
              <w:keepNext/>
              <w:keepLines/>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Colposcopy within 9 months post-treatment</w:t>
            </w:r>
          </w:p>
        </w:tc>
        <w:tc>
          <w:tcPr>
            <w:tcW w:w="4054" w:type="dxa"/>
            <w:gridSpan w:val="2"/>
            <w:tcBorders>
              <w:top w:val="single" w:sz="4" w:space="0" w:color="auto"/>
              <w:bottom w:val="nil"/>
            </w:tcBorders>
            <w:shd w:val="clear" w:color="000000" w:fill="D9D9D9"/>
          </w:tcPr>
          <w:p w14:paraId="2F49795F" w14:textId="77777777" w:rsidR="00DA29A0" w:rsidRPr="00B97375" w:rsidRDefault="00DA29A0" w:rsidP="00AB0E37">
            <w:pPr>
              <w:keepNext/>
              <w:keepLines/>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Colposcopy &amp; cytology within 9 months post-treatment</w:t>
            </w:r>
          </w:p>
        </w:tc>
      </w:tr>
      <w:tr w:rsidR="00DA29A0" w:rsidRPr="00B97375" w14:paraId="24A49304" w14:textId="77777777" w:rsidTr="00AB0E37">
        <w:tc>
          <w:tcPr>
            <w:tcW w:w="2160" w:type="dxa"/>
            <w:tcBorders>
              <w:top w:val="nil"/>
              <w:bottom w:val="single" w:sz="4" w:space="0" w:color="auto"/>
            </w:tcBorders>
            <w:shd w:val="clear" w:color="000000" w:fill="D9D9D9"/>
            <w:vAlign w:val="center"/>
          </w:tcPr>
          <w:p w14:paraId="1CB66A57" w14:textId="77777777" w:rsidR="00DA29A0" w:rsidRPr="00B97375" w:rsidRDefault="00DA29A0" w:rsidP="00AB0E37">
            <w:pPr>
              <w:rPr>
                <w:rFonts w:asciiTheme="minorHAnsi" w:eastAsia="Times New Roman" w:hAnsiTheme="minorHAnsi"/>
                <w:b/>
                <w:bCs/>
                <w:szCs w:val="23"/>
                <w:lang w:eastAsia="en-AU"/>
              </w:rPr>
            </w:pPr>
          </w:p>
        </w:tc>
        <w:tc>
          <w:tcPr>
            <w:tcW w:w="1942" w:type="dxa"/>
            <w:tcBorders>
              <w:top w:val="nil"/>
              <w:bottom w:val="single" w:sz="4" w:space="0" w:color="auto"/>
            </w:tcBorders>
            <w:shd w:val="clear" w:color="000000" w:fill="D9D9D9"/>
            <w:vAlign w:val="bottom"/>
          </w:tcPr>
          <w:p w14:paraId="1D1A4108" w14:textId="77777777" w:rsidR="00DA29A0" w:rsidRPr="00B97375" w:rsidRDefault="00DA29A0" w:rsidP="00AB0E37">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2453" w:type="dxa"/>
            <w:tcBorders>
              <w:top w:val="nil"/>
              <w:bottom w:val="single" w:sz="4" w:space="0" w:color="auto"/>
            </w:tcBorders>
            <w:shd w:val="clear" w:color="000000" w:fill="D9D9D9"/>
            <w:vAlign w:val="bottom"/>
          </w:tcPr>
          <w:p w14:paraId="133D96F1" w14:textId="77777777" w:rsidR="00DA29A0" w:rsidRPr="00B97375" w:rsidRDefault="00DA29A0" w:rsidP="00AB0E37">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899" w:type="dxa"/>
            <w:tcBorders>
              <w:top w:val="nil"/>
              <w:bottom w:val="single" w:sz="4" w:space="0" w:color="auto"/>
            </w:tcBorders>
            <w:shd w:val="clear" w:color="000000" w:fill="D9D9D9"/>
            <w:vAlign w:val="bottom"/>
          </w:tcPr>
          <w:p w14:paraId="3CD45685" w14:textId="77777777" w:rsidR="00DA29A0" w:rsidRPr="00B97375" w:rsidRDefault="00DA29A0" w:rsidP="00AB0E37">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t>
            </w:r>
          </w:p>
        </w:tc>
        <w:tc>
          <w:tcPr>
            <w:tcW w:w="2016" w:type="dxa"/>
            <w:tcBorders>
              <w:top w:val="nil"/>
              <w:bottom w:val="single" w:sz="4" w:space="0" w:color="auto"/>
            </w:tcBorders>
            <w:shd w:val="clear" w:color="000000" w:fill="D9D9D9"/>
            <w:vAlign w:val="bottom"/>
          </w:tcPr>
          <w:p w14:paraId="39080448" w14:textId="77777777" w:rsidR="00DA29A0" w:rsidRPr="00B97375" w:rsidRDefault="00DA29A0" w:rsidP="00AB0E37">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2038" w:type="dxa"/>
            <w:tcBorders>
              <w:top w:val="nil"/>
              <w:bottom w:val="single" w:sz="4" w:space="0" w:color="auto"/>
            </w:tcBorders>
            <w:shd w:val="clear" w:color="000000" w:fill="D9D9D9"/>
          </w:tcPr>
          <w:p w14:paraId="03992171" w14:textId="77777777" w:rsidR="00DA29A0" w:rsidRPr="00B97375" w:rsidRDefault="00DA29A0" w:rsidP="00AB0E37">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t>
            </w:r>
          </w:p>
        </w:tc>
      </w:tr>
      <w:tr w:rsidR="00DA29A0" w:rsidRPr="00B97375" w14:paraId="13F21E53" w14:textId="77777777" w:rsidTr="00AB0E37">
        <w:tc>
          <w:tcPr>
            <w:tcW w:w="2160" w:type="dxa"/>
            <w:tcBorders>
              <w:top w:val="single" w:sz="4" w:space="0" w:color="auto"/>
            </w:tcBorders>
          </w:tcPr>
          <w:p w14:paraId="58A8C550" w14:textId="6373B353" w:rsidR="00DA29A0" w:rsidRPr="00B97375" w:rsidRDefault="00DA29A0" w:rsidP="00DA29A0">
            <w:pPr>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Auckland</w:t>
            </w:r>
          </w:p>
        </w:tc>
        <w:tc>
          <w:tcPr>
            <w:tcW w:w="1942" w:type="dxa"/>
            <w:tcBorders>
              <w:top w:val="single" w:sz="4" w:space="0" w:color="auto"/>
            </w:tcBorders>
          </w:tcPr>
          <w:p w14:paraId="5DA66521" w14:textId="43258736" w:rsidR="00DA29A0" w:rsidRPr="00B97375" w:rsidRDefault="00DA29A0" w:rsidP="00DA29A0">
            <w:pPr>
              <w:jc w:val="right"/>
              <w:rPr>
                <w:rFonts w:asciiTheme="minorHAnsi" w:eastAsia="Times New Roman" w:hAnsiTheme="minorHAnsi" w:cs="Calibri"/>
                <w:szCs w:val="23"/>
                <w:lang w:eastAsia="en-AU"/>
              </w:rPr>
            </w:pPr>
            <w:r w:rsidRPr="004D3B47">
              <w:t>101</w:t>
            </w:r>
          </w:p>
        </w:tc>
        <w:tc>
          <w:tcPr>
            <w:tcW w:w="2453" w:type="dxa"/>
            <w:tcBorders>
              <w:top w:val="single" w:sz="4" w:space="0" w:color="auto"/>
            </w:tcBorders>
          </w:tcPr>
          <w:p w14:paraId="53827F60" w14:textId="340C4164" w:rsidR="00DA29A0" w:rsidRPr="00B97375" w:rsidRDefault="00DA29A0" w:rsidP="00DA29A0">
            <w:pPr>
              <w:jc w:val="right"/>
              <w:rPr>
                <w:rFonts w:asciiTheme="minorHAnsi" w:eastAsia="Times New Roman" w:hAnsiTheme="minorHAnsi" w:cs="Calibri"/>
                <w:szCs w:val="23"/>
                <w:lang w:eastAsia="en-AU"/>
              </w:rPr>
            </w:pPr>
            <w:r w:rsidRPr="004D3B47">
              <w:t>91</w:t>
            </w:r>
          </w:p>
        </w:tc>
        <w:tc>
          <w:tcPr>
            <w:tcW w:w="1899" w:type="dxa"/>
            <w:tcBorders>
              <w:top w:val="single" w:sz="4" w:space="0" w:color="auto"/>
            </w:tcBorders>
          </w:tcPr>
          <w:p w14:paraId="505D5E4A" w14:textId="7EA42962" w:rsidR="00DA29A0" w:rsidRPr="00B97375" w:rsidRDefault="00DA29A0" w:rsidP="00DA29A0">
            <w:pPr>
              <w:jc w:val="right"/>
              <w:rPr>
                <w:rFonts w:asciiTheme="minorHAnsi" w:eastAsia="Times New Roman" w:hAnsiTheme="minorHAnsi" w:cs="Calibri"/>
                <w:szCs w:val="23"/>
                <w:lang w:eastAsia="en-AU"/>
              </w:rPr>
            </w:pPr>
            <w:r w:rsidRPr="004D3B47">
              <w:t>90.1</w:t>
            </w:r>
          </w:p>
        </w:tc>
        <w:tc>
          <w:tcPr>
            <w:tcW w:w="2016" w:type="dxa"/>
            <w:tcBorders>
              <w:top w:val="single" w:sz="4" w:space="0" w:color="auto"/>
            </w:tcBorders>
          </w:tcPr>
          <w:p w14:paraId="28F7239C" w14:textId="49B944DC" w:rsidR="00DA29A0" w:rsidRPr="00B97375" w:rsidRDefault="00DA29A0" w:rsidP="00DA29A0">
            <w:pPr>
              <w:jc w:val="right"/>
              <w:rPr>
                <w:rFonts w:asciiTheme="minorHAnsi" w:eastAsia="Times New Roman" w:hAnsiTheme="minorHAnsi" w:cs="Calibri"/>
                <w:szCs w:val="23"/>
                <w:lang w:eastAsia="en-AU"/>
              </w:rPr>
            </w:pPr>
            <w:r w:rsidRPr="004D3B47">
              <w:t>91</w:t>
            </w:r>
          </w:p>
        </w:tc>
        <w:tc>
          <w:tcPr>
            <w:tcW w:w="2038" w:type="dxa"/>
            <w:tcBorders>
              <w:top w:val="single" w:sz="4" w:space="0" w:color="auto"/>
            </w:tcBorders>
          </w:tcPr>
          <w:p w14:paraId="2C1DF2A3" w14:textId="2D73DC08" w:rsidR="00DA29A0" w:rsidRPr="00B97375" w:rsidRDefault="00DA29A0" w:rsidP="00DA29A0">
            <w:pPr>
              <w:jc w:val="right"/>
              <w:rPr>
                <w:rFonts w:asciiTheme="minorHAnsi" w:eastAsia="Times New Roman" w:hAnsiTheme="minorHAnsi" w:cs="Calibri"/>
                <w:szCs w:val="23"/>
                <w:lang w:eastAsia="en-AU"/>
              </w:rPr>
            </w:pPr>
            <w:r w:rsidRPr="004D3B47">
              <w:t>90.1</w:t>
            </w:r>
          </w:p>
        </w:tc>
      </w:tr>
      <w:tr w:rsidR="00DA29A0" w:rsidRPr="00B97375" w14:paraId="383B472F" w14:textId="77777777" w:rsidTr="00AB0E37">
        <w:tc>
          <w:tcPr>
            <w:tcW w:w="2160" w:type="dxa"/>
          </w:tcPr>
          <w:p w14:paraId="4A821817" w14:textId="5F16EF99" w:rsidR="00DA29A0" w:rsidRPr="00B97375" w:rsidRDefault="00DA29A0" w:rsidP="00DA29A0">
            <w:pPr>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Bay of Plenty</w:t>
            </w:r>
          </w:p>
        </w:tc>
        <w:tc>
          <w:tcPr>
            <w:tcW w:w="1942" w:type="dxa"/>
          </w:tcPr>
          <w:p w14:paraId="7BE2FE32" w14:textId="2F1AF2E8" w:rsidR="00DA29A0" w:rsidRPr="00B97375" w:rsidRDefault="00DA29A0" w:rsidP="00DA29A0">
            <w:pPr>
              <w:jc w:val="right"/>
              <w:rPr>
                <w:rFonts w:asciiTheme="minorHAnsi" w:eastAsia="Times New Roman" w:hAnsiTheme="minorHAnsi" w:cs="Calibri"/>
                <w:szCs w:val="23"/>
                <w:lang w:eastAsia="en-AU"/>
              </w:rPr>
            </w:pPr>
            <w:r w:rsidRPr="004D3B47">
              <w:t>62</w:t>
            </w:r>
          </w:p>
        </w:tc>
        <w:tc>
          <w:tcPr>
            <w:tcW w:w="2453" w:type="dxa"/>
          </w:tcPr>
          <w:p w14:paraId="4E3ECE2E" w14:textId="7B929FB5" w:rsidR="00DA29A0" w:rsidRPr="00B97375" w:rsidRDefault="00DA29A0" w:rsidP="00DA29A0">
            <w:pPr>
              <w:jc w:val="right"/>
              <w:rPr>
                <w:rFonts w:asciiTheme="minorHAnsi" w:eastAsia="Times New Roman" w:hAnsiTheme="minorHAnsi" w:cs="Calibri"/>
                <w:szCs w:val="23"/>
                <w:lang w:eastAsia="en-AU"/>
              </w:rPr>
            </w:pPr>
            <w:r w:rsidRPr="004D3B47">
              <w:t>15</w:t>
            </w:r>
          </w:p>
        </w:tc>
        <w:tc>
          <w:tcPr>
            <w:tcW w:w="1899" w:type="dxa"/>
          </w:tcPr>
          <w:p w14:paraId="5A78AB07" w14:textId="51C43B10" w:rsidR="00DA29A0" w:rsidRPr="00B97375" w:rsidRDefault="00DA29A0" w:rsidP="00DA29A0">
            <w:pPr>
              <w:jc w:val="right"/>
              <w:rPr>
                <w:rFonts w:asciiTheme="minorHAnsi" w:eastAsia="Times New Roman" w:hAnsiTheme="minorHAnsi" w:cs="Calibri"/>
                <w:szCs w:val="23"/>
                <w:lang w:eastAsia="en-AU"/>
              </w:rPr>
            </w:pPr>
            <w:r w:rsidRPr="004D3B47">
              <w:t>24.2</w:t>
            </w:r>
          </w:p>
        </w:tc>
        <w:tc>
          <w:tcPr>
            <w:tcW w:w="2016" w:type="dxa"/>
          </w:tcPr>
          <w:p w14:paraId="62461018" w14:textId="4CC49628" w:rsidR="00DA29A0" w:rsidRPr="00B97375" w:rsidRDefault="00DA29A0" w:rsidP="00DA29A0">
            <w:pPr>
              <w:jc w:val="right"/>
              <w:rPr>
                <w:rFonts w:asciiTheme="minorHAnsi" w:eastAsia="Times New Roman" w:hAnsiTheme="minorHAnsi" w:cs="Calibri"/>
                <w:szCs w:val="23"/>
                <w:lang w:eastAsia="en-AU"/>
              </w:rPr>
            </w:pPr>
            <w:r w:rsidRPr="004D3B47">
              <w:t>15</w:t>
            </w:r>
          </w:p>
        </w:tc>
        <w:tc>
          <w:tcPr>
            <w:tcW w:w="2038" w:type="dxa"/>
          </w:tcPr>
          <w:p w14:paraId="34E45FC8" w14:textId="0F8B92A7" w:rsidR="00DA29A0" w:rsidRPr="00B97375" w:rsidRDefault="00DA29A0" w:rsidP="00DA29A0">
            <w:pPr>
              <w:jc w:val="right"/>
              <w:rPr>
                <w:rFonts w:asciiTheme="minorHAnsi" w:eastAsia="Times New Roman" w:hAnsiTheme="minorHAnsi" w:cs="Calibri"/>
                <w:szCs w:val="23"/>
                <w:lang w:eastAsia="en-AU"/>
              </w:rPr>
            </w:pPr>
            <w:r w:rsidRPr="004D3B47">
              <w:t>24.2</w:t>
            </w:r>
          </w:p>
        </w:tc>
      </w:tr>
      <w:tr w:rsidR="00DA29A0" w:rsidRPr="00B97375" w14:paraId="5BFE5D82" w14:textId="77777777" w:rsidTr="00AB0E37">
        <w:tc>
          <w:tcPr>
            <w:tcW w:w="2160" w:type="dxa"/>
          </w:tcPr>
          <w:p w14:paraId="5526B382" w14:textId="40D37951" w:rsidR="00DA29A0" w:rsidRPr="00B97375" w:rsidRDefault="00DA29A0" w:rsidP="00DA29A0">
            <w:pPr>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Canterbury</w:t>
            </w:r>
          </w:p>
        </w:tc>
        <w:tc>
          <w:tcPr>
            <w:tcW w:w="1942" w:type="dxa"/>
          </w:tcPr>
          <w:p w14:paraId="48C16F79" w14:textId="77655D5F" w:rsidR="00DA29A0" w:rsidRPr="00B97375" w:rsidRDefault="00DA29A0" w:rsidP="00DA29A0">
            <w:pPr>
              <w:jc w:val="right"/>
              <w:rPr>
                <w:rFonts w:asciiTheme="minorHAnsi" w:eastAsia="Times New Roman" w:hAnsiTheme="minorHAnsi" w:cs="Calibri"/>
                <w:szCs w:val="23"/>
                <w:lang w:eastAsia="en-AU"/>
              </w:rPr>
            </w:pPr>
            <w:r w:rsidRPr="004D3B47">
              <w:t>166</w:t>
            </w:r>
          </w:p>
        </w:tc>
        <w:tc>
          <w:tcPr>
            <w:tcW w:w="2453" w:type="dxa"/>
          </w:tcPr>
          <w:p w14:paraId="3FDE485A" w14:textId="737C6E85" w:rsidR="00DA29A0" w:rsidRPr="00B97375" w:rsidRDefault="00DA29A0" w:rsidP="00DA29A0">
            <w:pPr>
              <w:jc w:val="right"/>
              <w:rPr>
                <w:rFonts w:asciiTheme="minorHAnsi" w:eastAsia="Times New Roman" w:hAnsiTheme="minorHAnsi" w:cs="Calibri"/>
                <w:szCs w:val="23"/>
                <w:lang w:eastAsia="en-AU"/>
              </w:rPr>
            </w:pPr>
            <w:r w:rsidRPr="004D3B47">
              <w:t>98</w:t>
            </w:r>
          </w:p>
        </w:tc>
        <w:tc>
          <w:tcPr>
            <w:tcW w:w="1899" w:type="dxa"/>
          </w:tcPr>
          <w:p w14:paraId="4D8A84E7" w14:textId="7647E8FE" w:rsidR="00DA29A0" w:rsidRPr="00B97375" w:rsidRDefault="00DA29A0" w:rsidP="00DA29A0">
            <w:pPr>
              <w:jc w:val="right"/>
              <w:rPr>
                <w:rFonts w:asciiTheme="minorHAnsi" w:eastAsia="Times New Roman" w:hAnsiTheme="minorHAnsi" w:cs="Calibri"/>
                <w:szCs w:val="23"/>
                <w:lang w:eastAsia="en-AU"/>
              </w:rPr>
            </w:pPr>
            <w:r w:rsidRPr="004D3B47">
              <w:t>59.0</w:t>
            </w:r>
          </w:p>
        </w:tc>
        <w:tc>
          <w:tcPr>
            <w:tcW w:w="2016" w:type="dxa"/>
          </w:tcPr>
          <w:p w14:paraId="56197473" w14:textId="1CF73B96" w:rsidR="00DA29A0" w:rsidRPr="00B97375" w:rsidRDefault="00DA29A0" w:rsidP="00DA29A0">
            <w:pPr>
              <w:jc w:val="right"/>
              <w:rPr>
                <w:rFonts w:asciiTheme="minorHAnsi" w:eastAsia="Times New Roman" w:hAnsiTheme="minorHAnsi" w:cs="Calibri"/>
                <w:szCs w:val="23"/>
                <w:lang w:eastAsia="en-AU"/>
              </w:rPr>
            </w:pPr>
            <w:r w:rsidRPr="004D3B47">
              <w:t>95</w:t>
            </w:r>
          </w:p>
        </w:tc>
        <w:tc>
          <w:tcPr>
            <w:tcW w:w="2038" w:type="dxa"/>
          </w:tcPr>
          <w:p w14:paraId="29953426" w14:textId="7A703AF6" w:rsidR="00DA29A0" w:rsidRPr="00B97375" w:rsidRDefault="00DA29A0" w:rsidP="00DA29A0">
            <w:pPr>
              <w:jc w:val="right"/>
              <w:rPr>
                <w:rFonts w:asciiTheme="minorHAnsi" w:eastAsia="Times New Roman" w:hAnsiTheme="minorHAnsi" w:cs="Calibri"/>
                <w:szCs w:val="23"/>
                <w:lang w:eastAsia="en-AU"/>
              </w:rPr>
            </w:pPr>
            <w:r w:rsidRPr="004D3B47">
              <w:t>57.2</w:t>
            </w:r>
          </w:p>
        </w:tc>
      </w:tr>
      <w:tr w:rsidR="00DA29A0" w:rsidRPr="00B97375" w14:paraId="34F1C98D" w14:textId="77777777" w:rsidTr="00AB0E37">
        <w:tc>
          <w:tcPr>
            <w:tcW w:w="2160" w:type="dxa"/>
          </w:tcPr>
          <w:p w14:paraId="48563DE9" w14:textId="22461085" w:rsidR="00DA29A0" w:rsidRPr="00B97375" w:rsidRDefault="00DA29A0" w:rsidP="00DA29A0">
            <w:pPr>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Capital &amp; Coast</w:t>
            </w:r>
          </w:p>
        </w:tc>
        <w:tc>
          <w:tcPr>
            <w:tcW w:w="1942" w:type="dxa"/>
          </w:tcPr>
          <w:p w14:paraId="2F91ECE3" w14:textId="63E04656" w:rsidR="00DA29A0" w:rsidRPr="00B97375" w:rsidRDefault="00DA29A0" w:rsidP="00DA29A0">
            <w:pPr>
              <w:jc w:val="right"/>
              <w:rPr>
                <w:rFonts w:asciiTheme="minorHAnsi" w:eastAsia="Times New Roman" w:hAnsiTheme="minorHAnsi" w:cs="Calibri"/>
                <w:szCs w:val="23"/>
                <w:lang w:eastAsia="en-AU"/>
              </w:rPr>
            </w:pPr>
            <w:r w:rsidRPr="004D3B47">
              <w:t>72</w:t>
            </w:r>
          </w:p>
        </w:tc>
        <w:tc>
          <w:tcPr>
            <w:tcW w:w="2453" w:type="dxa"/>
          </w:tcPr>
          <w:p w14:paraId="0C3980C2" w14:textId="7E595501" w:rsidR="00DA29A0" w:rsidRPr="00B97375" w:rsidRDefault="00DA29A0" w:rsidP="00DA29A0">
            <w:pPr>
              <w:jc w:val="right"/>
              <w:rPr>
                <w:rFonts w:asciiTheme="minorHAnsi" w:eastAsia="Times New Roman" w:hAnsiTheme="minorHAnsi" w:cs="Calibri"/>
                <w:szCs w:val="23"/>
                <w:lang w:eastAsia="en-AU"/>
              </w:rPr>
            </w:pPr>
            <w:r w:rsidRPr="004D3B47">
              <w:t>62</w:t>
            </w:r>
          </w:p>
        </w:tc>
        <w:tc>
          <w:tcPr>
            <w:tcW w:w="1899" w:type="dxa"/>
          </w:tcPr>
          <w:p w14:paraId="150D401C" w14:textId="74F39D1C" w:rsidR="00DA29A0" w:rsidRPr="00B97375" w:rsidRDefault="00DA29A0" w:rsidP="00DA29A0">
            <w:pPr>
              <w:jc w:val="right"/>
              <w:rPr>
                <w:rFonts w:asciiTheme="minorHAnsi" w:eastAsia="Times New Roman" w:hAnsiTheme="minorHAnsi" w:cs="Calibri"/>
                <w:szCs w:val="23"/>
                <w:lang w:eastAsia="en-AU"/>
              </w:rPr>
            </w:pPr>
            <w:r w:rsidRPr="004D3B47">
              <w:t>86.1</w:t>
            </w:r>
          </w:p>
        </w:tc>
        <w:tc>
          <w:tcPr>
            <w:tcW w:w="2016" w:type="dxa"/>
          </w:tcPr>
          <w:p w14:paraId="38613D67" w14:textId="4E5D4A8D" w:rsidR="00DA29A0" w:rsidRPr="00B97375" w:rsidRDefault="00DA29A0" w:rsidP="00DA29A0">
            <w:pPr>
              <w:jc w:val="right"/>
              <w:rPr>
                <w:rFonts w:asciiTheme="minorHAnsi" w:eastAsia="Times New Roman" w:hAnsiTheme="minorHAnsi" w:cs="Calibri"/>
                <w:szCs w:val="23"/>
                <w:lang w:eastAsia="en-AU"/>
              </w:rPr>
            </w:pPr>
            <w:r w:rsidRPr="004D3B47">
              <w:t>58</w:t>
            </w:r>
          </w:p>
        </w:tc>
        <w:tc>
          <w:tcPr>
            <w:tcW w:w="2038" w:type="dxa"/>
          </w:tcPr>
          <w:p w14:paraId="057D59FC" w14:textId="1ECC9D83" w:rsidR="00DA29A0" w:rsidRPr="00B97375" w:rsidRDefault="00DA29A0" w:rsidP="00DA29A0">
            <w:pPr>
              <w:jc w:val="right"/>
              <w:rPr>
                <w:rFonts w:asciiTheme="minorHAnsi" w:eastAsia="Times New Roman" w:hAnsiTheme="minorHAnsi" w:cs="Calibri"/>
                <w:szCs w:val="23"/>
                <w:lang w:eastAsia="en-AU"/>
              </w:rPr>
            </w:pPr>
            <w:r w:rsidRPr="004D3B47">
              <w:t>80.6</w:t>
            </w:r>
          </w:p>
        </w:tc>
      </w:tr>
      <w:tr w:rsidR="00DA29A0" w:rsidRPr="00B97375" w14:paraId="1BB67970" w14:textId="77777777" w:rsidTr="00AB0E37">
        <w:tc>
          <w:tcPr>
            <w:tcW w:w="2160" w:type="dxa"/>
          </w:tcPr>
          <w:p w14:paraId="3ACDF81F" w14:textId="26F92173" w:rsidR="00DA29A0" w:rsidRPr="00B97375" w:rsidRDefault="00DA29A0" w:rsidP="00DA29A0">
            <w:pPr>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Counties Manukau</w:t>
            </w:r>
          </w:p>
        </w:tc>
        <w:tc>
          <w:tcPr>
            <w:tcW w:w="1942" w:type="dxa"/>
          </w:tcPr>
          <w:p w14:paraId="0AB48532" w14:textId="0EC9AFDF" w:rsidR="00DA29A0" w:rsidRPr="00B97375" w:rsidRDefault="00DA29A0" w:rsidP="00DA29A0">
            <w:pPr>
              <w:jc w:val="right"/>
              <w:rPr>
                <w:rFonts w:asciiTheme="minorHAnsi" w:eastAsia="Times New Roman" w:hAnsiTheme="minorHAnsi" w:cs="Calibri"/>
                <w:szCs w:val="23"/>
                <w:lang w:eastAsia="en-AU"/>
              </w:rPr>
            </w:pPr>
            <w:r w:rsidRPr="004D3B47">
              <w:t>97</w:t>
            </w:r>
          </w:p>
        </w:tc>
        <w:tc>
          <w:tcPr>
            <w:tcW w:w="2453" w:type="dxa"/>
          </w:tcPr>
          <w:p w14:paraId="4A669107" w14:textId="681E0BDB" w:rsidR="00DA29A0" w:rsidRPr="00B97375" w:rsidRDefault="00DA29A0" w:rsidP="00DA29A0">
            <w:pPr>
              <w:jc w:val="right"/>
              <w:rPr>
                <w:rFonts w:asciiTheme="minorHAnsi" w:eastAsia="Times New Roman" w:hAnsiTheme="minorHAnsi" w:cs="Calibri"/>
                <w:szCs w:val="23"/>
                <w:lang w:eastAsia="en-AU"/>
              </w:rPr>
            </w:pPr>
            <w:r w:rsidRPr="004D3B47">
              <w:t>58</w:t>
            </w:r>
          </w:p>
        </w:tc>
        <w:tc>
          <w:tcPr>
            <w:tcW w:w="1899" w:type="dxa"/>
          </w:tcPr>
          <w:p w14:paraId="5BD6866B" w14:textId="65C7D158" w:rsidR="00DA29A0" w:rsidRPr="00B97375" w:rsidRDefault="00DA29A0" w:rsidP="00DA29A0">
            <w:pPr>
              <w:jc w:val="right"/>
              <w:rPr>
                <w:rFonts w:asciiTheme="minorHAnsi" w:eastAsia="Times New Roman" w:hAnsiTheme="minorHAnsi" w:cs="Calibri"/>
                <w:szCs w:val="23"/>
                <w:lang w:eastAsia="en-AU"/>
              </w:rPr>
            </w:pPr>
            <w:r w:rsidRPr="004D3B47">
              <w:t>59.8</w:t>
            </w:r>
          </w:p>
        </w:tc>
        <w:tc>
          <w:tcPr>
            <w:tcW w:w="2016" w:type="dxa"/>
          </w:tcPr>
          <w:p w14:paraId="4FEF9EA5" w14:textId="323AD170" w:rsidR="00DA29A0" w:rsidRPr="00B97375" w:rsidRDefault="00DA29A0" w:rsidP="00DA29A0">
            <w:pPr>
              <w:jc w:val="right"/>
              <w:rPr>
                <w:rFonts w:asciiTheme="minorHAnsi" w:eastAsia="Times New Roman" w:hAnsiTheme="minorHAnsi" w:cs="Calibri"/>
                <w:szCs w:val="23"/>
                <w:lang w:eastAsia="en-AU"/>
              </w:rPr>
            </w:pPr>
            <w:r w:rsidRPr="004D3B47">
              <w:t>57</w:t>
            </w:r>
          </w:p>
        </w:tc>
        <w:tc>
          <w:tcPr>
            <w:tcW w:w="2038" w:type="dxa"/>
          </w:tcPr>
          <w:p w14:paraId="36A60FBC" w14:textId="23DC9D34" w:rsidR="00DA29A0" w:rsidRPr="00B97375" w:rsidRDefault="00DA29A0" w:rsidP="00DA29A0">
            <w:pPr>
              <w:jc w:val="right"/>
              <w:rPr>
                <w:rFonts w:asciiTheme="minorHAnsi" w:eastAsia="Times New Roman" w:hAnsiTheme="minorHAnsi" w:cs="Calibri"/>
                <w:szCs w:val="23"/>
                <w:lang w:eastAsia="en-AU"/>
              </w:rPr>
            </w:pPr>
            <w:r w:rsidRPr="004D3B47">
              <w:t>58.8</w:t>
            </w:r>
          </w:p>
        </w:tc>
      </w:tr>
      <w:tr w:rsidR="00DA29A0" w:rsidRPr="00B97375" w14:paraId="364F07DC" w14:textId="77777777" w:rsidTr="00AB0E37">
        <w:tc>
          <w:tcPr>
            <w:tcW w:w="2160" w:type="dxa"/>
          </w:tcPr>
          <w:p w14:paraId="425D84DF" w14:textId="2A241302" w:rsidR="00DA29A0" w:rsidRPr="00B97375" w:rsidRDefault="00DA29A0" w:rsidP="00DA29A0">
            <w:pPr>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Hawke's Bay</w:t>
            </w:r>
          </w:p>
        </w:tc>
        <w:tc>
          <w:tcPr>
            <w:tcW w:w="1942" w:type="dxa"/>
          </w:tcPr>
          <w:p w14:paraId="18BF27EB" w14:textId="45636251" w:rsidR="00DA29A0" w:rsidRPr="00B97375" w:rsidRDefault="00DA29A0" w:rsidP="00DA29A0">
            <w:pPr>
              <w:jc w:val="right"/>
              <w:rPr>
                <w:rFonts w:asciiTheme="minorHAnsi" w:eastAsia="Times New Roman" w:hAnsiTheme="minorHAnsi" w:cs="Calibri"/>
                <w:szCs w:val="23"/>
                <w:lang w:eastAsia="en-AU"/>
              </w:rPr>
            </w:pPr>
            <w:r w:rsidRPr="004D3B47">
              <w:t>38</w:t>
            </w:r>
          </w:p>
        </w:tc>
        <w:tc>
          <w:tcPr>
            <w:tcW w:w="2453" w:type="dxa"/>
          </w:tcPr>
          <w:p w14:paraId="786B3217" w14:textId="21659A04" w:rsidR="00DA29A0" w:rsidRPr="00B97375" w:rsidRDefault="00DA29A0" w:rsidP="00DA29A0">
            <w:pPr>
              <w:jc w:val="right"/>
              <w:rPr>
                <w:rFonts w:asciiTheme="minorHAnsi" w:eastAsia="Times New Roman" w:hAnsiTheme="minorHAnsi" w:cs="Calibri"/>
                <w:szCs w:val="23"/>
                <w:lang w:eastAsia="en-AU"/>
              </w:rPr>
            </w:pPr>
            <w:r w:rsidRPr="004D3B47">
              <w:t>25</w:t>
            </w:r>
          </w:p>
        </w:tc>
        <w:tc>
          <w:tcPr>
            <w:tcW w:w="1899" w:type="dxa"/>
          </w:tcPr>
          <w:p w14:paraId="436DA6C0" w14:textId="0AE47534" w:rsidR="00DA29A0" w:rsidRPr="00B97375" w:rsidRDefault="00DA29A0" w:rsidP="00DA29A0">
            <w:pPr>
              <w:jc w:val="right"/>
              <w:rPr>
                <w:rFonts w:asciiTheme="minorHAnsi" w:eastAsia="Times New Roman" w:hAnsiTheme="minorHAnsi" w:cs="Calibri"/>
                <w:szCs w:val="23"/>
                <w:lang w:eastAsia="en-AU"/>
              </w:rPr>
            </w:pPr>
            <w:r w:rsidRPr="004D3B47">
              <w:t>65.8</w:t>
            </w:r>
          </w:p>
        </w:tc>
        <w:tc>
          <w:tcPr>
            <w:tcW w:w="2016" w:type="dxa"/>
          </w:tcPr>
          <w:p w14:paraId="60A2DA1B" w14:textId="006BBA88" w:rsidR="00DA29A0" w:rsidRPr="00B97375" w:rsidRDefault="00DA29A0" w:rsidP="00DA29A0">
            <w:pPr>
              <w:jc w:val="right"/>
              <w:rPr>
                <w:rFonts w:asciiTheme="minorHAnsi" w:eastAsia="Times New Roman" w:hAnsiTheme="minorHAnsi" w:cs="Calibri"/>
                <w:szCs w:val="23"/>
                <w:lang w:eastAsia="en-AU"/>
              </w:rPr>
            </w:pPr>
            <w:r w:rsidRPr="004D3B47">
              <w:t>24</w:t>
            </w:r>
          </w:p>
        </w:tc>
        <w:tc>
          <w:tcPr>
            <w:tcW w:w="2038" w:type="dxa"/>
          </w:tcPr>
          <w:p w14:paraId="62962D26" w14:textId="7EED21FB" w:rsidR="00DA29A0" w:rsidRPr="00B97375" w:rsidRDefault="00DA29A0" w:rsidP="00DA29A0">
            <w:pPr>
              <w:jc w:val="right"/>
              <w:rPr>
                <w:rFonts w:asciiTheme="minorHAnsi" w:eastAsia="Times New Roman" w:hAnsiTheme="minorHAnsi" w:cs="Calibri"/>
                <w:szCs w:val="23"/>
                <w:lang w:eastAsia="en-AU"/>
              </w:rPr>
            </w:pPr>
            <w:r w:rsidRPr="004D3B47">
              <w:t>63.2</w:t>
            </w:r>
          </w:p>
        </w:tc>
      </w:tr>
      <w:tr w:rsidR="00DA29A0" w:rsidRPr="00B97375" w14:paraId="3BD7F435" w14:textId="77777777" w:rsidTr="00AB0E37">
        <w:tc>
          <w:tcPr>
            <w:tcW w:w="2160" w:type="dxa"/>
          </w:tcPr>
          <w:p w14:paraId="10ED62D5" w14:textId="5A72219A" w:rsidR="00DA29A0" w:rsidRPr="00B97375" w:rsidRDefault="00DA29A0" w:rsidP="00DA29A0">
            <w:pPr>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Hutt Valley</w:t>
            </w:r>
          </w:p>
        </w:tc>
        <w:tc>
          <w:tcPr>
            <w:tcW w:w="1942" w:type="dxa"/>
          </w:tcPr>
          <w:p w14:paraId="7DF54C08" w14:textId="32E3013C" w:rsidR="00DA29A0" w:rsidRPr="00B97375" w:rsidRDefault="00DA29A0" w:rsidP="00DA29A0">
            <w:pPr>
              <w:jc w:val="right"/>
              <w:rPr>
                <w:rFonts w:asciiTheme="minorHAnsi" w:eastAsia="Times New Roman" w:hAnsiTheme="minorHAnsi" w:cs="Calibri"/>
                <w:szCs w:val="23"/>
                <w:lang w:eastAsia="en-AU"/>
              </w:rPr>
            </w:pPr>
            <w:r w:rsidRPr="004D3B47">
              <w:t>40</w:t>
            </w:r>
          </w:p>
        </w:tc>
        <w:tc>
          <w:tcPr>
            <w:tcW w:w="2453" w:type="dxa"/>
          </w:tcPr>
          <w:p w14:paraId="4672DA1F" w14:textId="780324E5" w:rsidR="00DA29A0" w:rsidRPr="00B97375" w:rsidRDefault="00DA29A0" w:rsidP="00DA29A0">
            <w:pPr>
              <w:jc w:val="right"/>
              <w:rPr>
                <w:rFonts w:asciiTheme="minorHAnsi" w:eastAsia="Times New Roman" w:hAnsiTheme="minorHAnsi" w:cs="Calibri"/>
                <w:szCs w:val="23"/>
                <w:lang w:eastAsia="en-AU"/>
              </w:rPr>
            </w:pPr>
            <w:r w:rsidRPr="004D3B47">
              <w:t>38</w:t>
            </w:r>
          </w:p>
        </w:tc>
        <w:tc>
          <w:tcPr>
            <w:tcW w:w="1899" w:type="dxa"/>
          </w:tcPr>
          <w:p w14:paraId="3F26C3FC" w14:textId="6ABF359B" w:rsidR="00DA29A0" w:rsidRPr="00B97375" w:rsidRDefault="00DA29A0" w:rsidP="00DA29A0">
            <w:pPr>
              <w:jc w:val="right"/>
              <w:rPr>
                <w:rFonts w:asciiTheme="minorHAnsi" w:eastAsia="Times New Roman" w:hAnsiTheme="minorHAnsi" w:cs="Calibri"/>
                <w:szCs w:val="23"/>
                <w:lang w:eastAsia="en-AU"/>
              </w:rPr>
            </w:pPr>
            <w:r w:rsidRPr="004D3B47">
              <w:t>95.0</w:t>
            </w:r>
          </w:p>
        </w:tc>
        <w:tc>
          <w:tcPr>
            <w:tcW w:w="2016" w:type="dxa"/>
          </w:tcPr>
          <w:p w14:paraId="4D396387" w14:textId="58337B4B" w:rsidR="00DA29A0" w:rsidRPr="00B97375" w:rsidRDefault="00DA29A0" w:rsidP="00DA29A0">
            <w:pPr>
              <w:jc w:val="right"/>
              <w:rPr>
                <w:rFonts w:asciiTheme="minorHAnsi" w:eastAsia="Times New Roman" w:hAnsiTheme="minorHAnsi" w:cs="Calibri"/>
                <w:szCs w:val="23"/>
                <w:lang w:eastAsia="en-AU"/>
              </w:rPr>
            </w:pPr>
            <w:r w:rsidRPr="004D3B47">
              <w:t>38</w:t>
            </w:r>
          </w:p>
        </w:tc>
        <w:tc>
          <w:tcPr>
            <w:tcW w:w="2038" w:type="dxa"/>
          </w:tcPr>
          <w:p w14:paraId="2DAC08BD" w14:textId="0F88D3BE" w:rsidR="00DA29A0" w:rsidRPr="00B97375" w:rsidRDefault="00DA29A0" w:rsidP="00DA29A0">
            <w:pPr>
              <w:jc w:val="right"/>
              <w:rPr>
                <w:rFonts w:asciiTheme="minorHAnsi" w:eastAsia="Times New Roman" w:hAnsiTheme="minorHAnsi" w:cs="Calibri"/>
                <w:szCs w:val="23"/>
                <w:lang w:eastAsia="en-AU"/>
              </w:rPr>
            </w:pPr>
            <w:r w:rsidRPr="004D3B47">
              <w:t>95.0</w:t>
            </w:r>
          </w:p>
        </w:tc>
      </w:tr>
      <w:tr w:rsidR="00DA29A0" w:rsidRPr="00B97375" w14:paraId="54E58A53" w14:textId="77777777" w:rsidTr="00AB0E37">
        <w:tc>
          <w:tcPr>
            <w:tcW w:w="2160" w:type="dxa"/>
          </w:tcPr>
          <w:p w14:paraId="66C05BE9" w14:textId="397B3F8B" w:rsidR="00DA29A0" w:rsidRPr="00B97375" w:rsidRDefault="00DA29A0" w:rsidP="00DA29A0">
            <w:pPr>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Lakes</w:t>
            </w:r>
          </w:p>
        </w:tc>
        <w:tc>
          <w:tcPr>
            <w:tcW w:w="1942" w:type="dxa"/>
          </w:tcPr>
          <w:p w14:paraId="7C92DE7F" w14:textId="146ED911" w:rsidR="00DA29A0" w:rsidRPr="00B97375" w:rsidRDefault="00DA29A0" w:rsidP="00DA29A0">
            <w:pPr>
              <w:jc w:val="right"/>
              <w:rPr>
                <w:rFonts w:asciiTheme="minorHAnsi" w:eastAsia="Times New Roman" w:hAnsiTheme="minorHAnsi" w:cs="Calibri"/>
                <w:szCs w:val="23"/>
                <w:lang w:eastAsia="en-AU"/>
              </w:rPr>
            </w:pPr>
            <w:r w:rsidRPr="004D3B47">
              <w:t>38</w:t>
            </w:r>
          </w:p>
        </w:tc>
        <w:tc>
          <w:tcPr>
            <w:tcW w:w="2453" w:type="dxa"/>
          </w:tcPr>
          <w:p w14:paraId="296E9AB6" w14:textId="7C862DFB" w:rsidR="00DA29A0" w:rsidRPr="00B97375" w:rsidRDefault="00DA29A0" w:rsidP="00DA29A0">
            <w:pPr>
              <w:jc w:val="right"/>
              <w:rPr>
                <w:rFonts w:asciiTheme="minorHAnsi" w:eastAsia="Times New Roman" w:hAnsiTheme="minorHAnsi" w:cs="Calibri"/>
                <w:szCs w:val="23"/>
                <w:lang w:eastAsia="en-AU"/>
              </w:rPr>
            </w:pPr>
            <w:r w:rsidRPr="004D3B47">
              <w:t>22</w:t>
            </w:r>
          </w:p>
        </w:tc>
        <w:tc>
          <w:tcPr>
            <w:tcW w:w="1899" w:type="dxa"/>
          </w:tcPr>
          <w:p w14:paraId="1331F33D" w14:textId="67C0C150" w:rsidR="00DA29A0" w:rsidRPr="00B97375" w:rsidRDefault="00DA29A0" w:rsidP="00DA29A0">
            <w:pPr>
              <w:jc w:val="right"/>
              <w:rPr>
                <w:rFonts w:asciiTheme="minorHAnsi" w:eastAsia="Times New Roman" w:hAnsiTheme="minorHAnsi" w:cs="Calibri"/>
                <w:szCs w:val="23"/>
                <w:lang w:eastAsia="en-AU"/>
              </w:rPr>
            </w:pPr>
            <w:r w:rsidRPr="004D3B47">
              <w:t>57.9</w:t>
            </w:r>
          </w:p>
        </w:tc>
        <w:tc>
          <w:tcPr>
            <w:tcW w:w="2016" w:type="dxa"/>
          </w:tcPr>
          <w:p w14:paraId="7E4D2AB2" w14:textId="69C77451" w:rsidR="00DA29A0" w:rsidRPr="00B97375" w:rsidRDefault="00DA29A0" w:rsidP="00DA29A0">
            <w:pPr>
              <w:jc w:val="right"/>
              <w:rPr>
                <w:rFonts w:asciiTheme="minorHAnsi" w:eastAsia="Times New Roman" w:hAnsiTheme="minorHAnsi" w:cs="Calibri"/>
                <w:szCs w:val="23"/>
                <w:lang w:eastAsia="en-AU"/>
              </w:rPr>
            </w:pPr>
            <w:r w:rsidRPr="004D3B47">
              <w:t>22</w:t>
            </w:r>
          </w:p>
        </w:tc>
        <w:tc>
          <w:tcPr>
            <w:tcW w:w="2038" w:type="dxa"/>
          </w:tcPr>
          <w:p w14:paraId="716BF010" w14:textId="05F67CD9" w:rsidR="00DA29A0" w:rsidRPr="00B97375" w:rsidRDefault="00DA29A0" w:rsidP="00DA29A0">
            <w:pPr>
              <w:jc w:val="right"/>
              <w:rPr>
                <w:rFonts w:asciiTheme="minorHAnsi" w:eastAsia="Times New Roman" w:hAnsiTheme="minorHAnsi" w:cs="Calibri"/>
                <w:szCs w:val="23"/>
                <w:lang w:eastAsia="en-AU"/>
              </w:rPr>
            </w:pPr>
            <w:r w:rsidRPr="004D3B47">
              <w:t>57.9</w:t>
            </w:r>
          </w:p>
        </w:tc>
      </w:tr>
      <w:tr w:rsidR="00DA29A0" w:rsidRPr="00B97375" w14:paraId="0D9AF7D5" w14:textId="77777777" w:rsidTr="00AB0E37">
        <w:tc>
          <w:tcPr>
            <w:tcW w:w="2160" w:type="dxa"/>
          </w:tcPr>
          <w:p w14:paraId="04F87D61" w14:textId="5EACA811" w:rsidR="00DA29A0" w:rsidRPr="00B97375" w:rsidRDefault="00DA29A0" w:rsidP="00DA29A0">
            <w:pPr>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Mid Central</w:t>
            </w:r>
          </w:p>
        </w:tc>
        <w:tc>
          <w:tcPr>
            <w:tcW w:w="1942" w:type="dxa"/>
          </w:tcPr>
          <w:p w14:paraId="4BEEA2F1" w14:textId="5F1678FA" w:rsidR="00DA29A0" w:rsidRPr="00B97375" w:rsidRDefault="00DA29A0" w:rsidP="00DA29A0">
            <w:pPr>
              <w:jc w:val="right"/>
              <w:rPr>
                <w:rFonts w:asciiTheme="minorHAnsi" w:eastAsia="Times New Roman" w:hAnsiTheme="minorHAnsi" w:cs="Calibri"/>
                <w:szCs w:val="23"/>
                <w:lang w:eastAsia="en-AU"/>
              </w:rPr>
            </w:pPr>
            <w:r w:rsidRPr="004D3B47">
              <w:t>60</w:t>
            </w:r>
          </w:p>
        </w:tc>
        <w:tc>
          <w:tcPr>
            <w:tcW w:w="2453" w:type="dxa"/>
          </w:tcPr>
          <w:p w14:paraId="1CEDD3F1" w14:textId="3CCE3E74" w:rsidR="00DA29A0" w:rsidRPr="00B97375" w:rsidRDefault="00DA29A0" w:rsidP="00DA29A0">
            <w:pPr>
              <w:jc w:val="right"/>
              <w:rPr>
                <w:rFonts w:asciiTheme="minorHAnsi" w:eastAsia="Times New Roman" w:hAnsiTheme="minorHAnsi" w:cs="Calibri"/>
                <w:szCs w:val="23"/>
                <w:lang w:eastAsia="en-AU"/>
              </w:rPr>
            </w:pPr>
            <w:r w:rsidRPr="004D3B47">
              <w:t>48</w:t>
            </w:r>
          </w:p>
        </w:tc>
        <w:tc>
          <w:tcPr>
            <w:tcW w:w="1899" w:type="dxa"/>
          </w:tcPr>
          <w:p w14:paraId="6AE8769A" w14:textId="34CA15AF" w:rsidR="00DA29A0" w:rsidRPr="00B97375" w:rsidRDefault="00DA29A0" w:rsidP="00DA29A0">
            <w:pPr>
              <w:jc w:val="right"/>
              <w:rPr>
                <w:rFonts w:asciiTheme="minorHAnsi" w:eastAsia="Times New Roman" w:hAnsiTheme="minorHAnsi" w:cs="Calibri"/>
                <w:szCs w:val="23"/>
                <w:lang w:eastAsia="en-AU"/>
              </w:rPr>
            </w:pPr>
            <w:r w:rsidRPr="004D3B47">
              <w:t>80.0</w:t>
            </w:r>
          </w:p>
        </w:tc>
        <w:tc>
          <w:tcPr>
            <w:tcW w:w="2016" w:type="dxa"/>
          </w:tcPr>
          <w:p w14:paraId="731AD8AB" w14:textId="152C4E18" w:rsidR="00DA29A0" w:rsidRPr="00B97375" w:rsidRDefault="00DA29A0" w:rsidP="00DA29A0">
            <w:pPr>
              <w:jc w:val="right"/>
              <w:rPr>
                <w:rFonts w:asciiTheme="minorHAnsi" w:eastAsia="Times New Roman" w:hAnsiTheme="minorHAnsi" w:cs="Calibri"/>
                <w:szCs w:val="23"/>
                <w:lang w:eastAsia="en-AU"/>
              </w:rPr>
            </w:pPr>
            <w:r w:rsidRPr="004D3B47">
              <w:t>47</w:t>
            </w:r>
          </w:p>
        </w:tc>
        <w:tc>
          <w:tcPr>
            <w:tcW w:w="2038" w:type="dxa"/>
          </w:tcPr>
          <w:p w14:paraId="67F71985" w14:textId="6628017C" w:rsidR="00DA29A0" w:rsidRPr="00B97375" w:rsidRDefault="00DA29A0" w:rsidP="00DA29A0">
            <w:pPr>
              <w:jc w:val="right"/>
              <w:rPr>
                <w:rFonts w:asciiTheme="minorHAnsi" w:eastAsia="Times New Roman" w:hAnsiTheme="minorHAnsi" w:cs="Calibri"/>
                <w:szCs w:val="23"/>
                <w:lang w:eastAsia="en-AU"/>
              </w:rPr>
            </w:pPr>
            <w:r w:rsidRPr="004D3B47">
              <w:t>78.3</w:t>
            </w:r>
          </w:p>
        </w:tc>
      </w:tr>
      <w:tr w:rsidR="00DA29A0" w:rsidRPr="00B97375" w14:paraId="1FB02250" w14:textId="77777777" w:rsidTr="00AB0E37">
        <w:tc>
          <w:tcPr>
            <w:tcW w:w="2160" w:type="dxa"/>
          </w:tcPr>
          <w:p w14:paraId="0D226B2B" w14:textId="1FCB35D8" w:rsidR="00DA29A0" w:rsidRPr="00B97375" w:rsidRDefault="00DA29A0" w:rsidP="00DA29A0">
            <w:pPr>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Nelson Marlborough</w:t>
            </w:r>
          </w:p>
        </w:tc>
        <w:tc>
          <w:tcPr>
            <w:tcW w:w="1942" w:type="dxa"/>
          </w:tcPr>
          <w:p w14:paraId="7C75FA5A" w14:textId="32B8601B" w:rsidR="00DA29A0" w:rsidRPr="00B97375" w:rsidRDefault="00DA29A0" w:rsidP="00DA29A0">
            <w:pPr>
              <w:jc w:val="right"/>
              <w:rPr>
                <w:rFonts w:asciiTheme="minorHAnsi" w:eastAsia="Times New Roman" w:hAnsiTheme="minorHAnsi" w:cs="Calibri"/>
                <w:szCs w:val="23"/>
                <w:lang w:eastAsia="en-AU"/>
              </w:rPr>
            </w:pPr>
            <w:r w:rsidRPr="004D3B47">
              <w:t>62</w:t>
            </w:r>
          </w:p>
        </w:tc>
        <w:tc>
          <w:tcPr>
            <w:tcW w:w="2453" w:type="dxa"/>
          </w:tcPr>
          <w:p w14:paraId="55125591" w14:textId="0091A985" w:rsidR="00DA29A0" w:rsidRPr="00B97375" w:rsidRDefault="00DA29A0" w:rsidP="00DA29A0">
            <w:pPr>
              <w:jc w:val="right"/>
              <w:rPr>
                <w:rFonts w:asciiTheme="minorHAnsi" w:eastAsia="Times New Roman" w:hAnsiTheme="minorHAnsi" w:cs="Calibri"/>
                <w:szCs w:val="23"/>
                <w:lang w:eastAsia="en-AU"/>
              </w:rPr>
            </w:pPr>
            <w:r w:rsidRPr="004D3B47">
              <w:t>55</w:t>
            </w:r>
          </w:p>
        </w:tc>
        <w:tc>
          <w:tcPr>
            <w:tcW w:w="1899" w:type="dxa"/>
          </w:tcPr>
          <w:p w14:paraId="3B6973B8" w14:textId="610E6B6B" w:rsidR="00DA29A0" w:rsidRPr="00B97375" w:rsidRDefault="00DA29A0" w:rsidP="00DA29A0">
            <w:pPr>
              <w:jc w:val="right"/>
              <w:rPr>
                <w:rFonts w:asciiTheme="minorHAnsi" w:eastAsia="Times New Roman" w:hAnsiTheme="minorHAnsi" w:cs="Calibri"/>
                <w:szCs w:val="23"/>
                <w:lang w:eastAsia="en-AU"/>
              </w:rPr>
            </w:pPr>
            <w:r w:rsidRPr="004D3B47">
              <w:t>88.7</w:t>
            </w:r>
          </w:p>
        </w:tc>
        <w:tc>
          <w:tcPr>
            <w:tcW w:w="2016" w:type="dxa"/>
          </w:tcPr>
          <w:p w14:paraId="57891DBA" w14:textId="6E2CA1A5" w:rsidR="00DA29A0" w:rsidRPr="00B97375" w:rsidRDefault="00DA29A0" w:rsidP="00DA29A0">
            <w:pPr>
              <w:jc w:val="right"/>
              <w:rPr>
                <w:rFonts w:asciiTheme="minorHAnsi" w:eastAsia="Times New Roman" w:hAnsiTheme="minorHAnsi" w:cs="Calibri"/>
                <w:szCs w:val="23"/>
                <w:lang w:eastAsia="en-AU"/>
              </w:rPr>
            </w:pPr>
            <w:r w:rsidRPr="004D3B47">
              <w:t>54</w:t>
            </w:r>
          </w:p>
        </w:tc>
        <w:tc>
          <w:tcPr>
            <w:tcW w:w="2038" w:type="dxa"/>
          </w:tcPr>
          <w:p w14:paraId="42465824" w14:textId="24CE9DC8" w:rsidR="00DA29A0" w:rsidRPr="00B97375" w:rsidRDefault="00DA29A0" w:rsidP="00DA29A0">
            <w:pPr>
              <w:jc w:val="right"/>
              <w:rPr>
                <w:rFonts w:asciiTheme="minorHAnsi" w:eastAsia="Times New Roman" w:hAnsiTheme="minorHAnsi" w:cs="Calibri"/>
                <w:szCs w:val="23"/>
                <w:lang w:eastAsia="en-AU"/>
              </w:rPr>
            </w:pPr>
            <w:r w:rsidRPr="004D3B47">
              <w:t>87.1</w:t>
            </w:r>
          </w:p>
        </w:tc>
      </w:tr>
      <w:tr w:rsidR="00DA29A0" w:rsidRPr="00B97375" w14:paraId="4B0071D4" w14:textId="77777777" w:rsidTr="00AB0E37">
        <w:tc>
          <w:tcPr>
            <w:tcW w:w="2160" w:type="dxa"/>
          </w:tcPr>
          <w:p w14:paraId="43212A9C" w14:textId="6364BDB3" w:rsidR="00DA29A0" w:rsidRPr="00B97375" w:rsidRDefault="00DA29A0" w:rsidP="00DA29A0">
            <w:pPr>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Northland</w:t>
            </w:r>
          </w:p>
        </w:tc>
        <w:tc>
          <w:tcPr>
            <w:tcW w:w="1942" w:type="dxa"/>
          </w:tcPr>
          <w:p w14:paraId="6A6C6A73" w14:textId="4E109A26" w:rsidR="00DA29A0" w:rsidRPr="00B97375" w:rsidRDefault="00DA29A0" w:rsidP="00DA29A0">
            <w:pPr>
              <w:jc w:val="right"/>
              <w:rPr>
                <w:rFonts w:asciiTheme="minorHAnsi" w:eastAsia="Times New Roman" w:hAnsiTheme="minorHAnsi" w:cs="Calibri"/>
                <w:szCs w:val="23"/>
                <w:lang w:eastAsia="en-AU"/>
              </w:rPr>
            </w:pPr>
            <w:r w:rsidRPr="004D3B47">
              <w:t>46</w:t>
            </w:r>
          </w:p>
        </w:tc>
        <w:tc>
          <w:tcPr>
            <w:tcW w:w="2453" w:type="dxa"/>
          </w:tcPr>
          <w:p w14:paraId="5C3CBE6E" w14:textId="254488D9" w:rsidR="00DA29A0" w:rsidRPr="00B97375" w:rsidRDefault="00DA29A0" w:rsidP="00DA29A0">
            <w:pPr>
              <w:jc w:val="right"/>
              <w:rPr>
                <w:rFonts w:asciiTheme="minorHAnsi" w:eastAsia="Times New Roman" w:hAnsiTheme="minorHAnsi" w:cs="Calibri"/>
                <w:szCs w:val="23"/>
                <w:lang w:eastAsia="en-AU"/>
              </w:rPr>
            </w:pPr>
            <w:r w:rsidRPr="004D3B47">
              <w:t>42</w:t>
            </w:r>
          </w:p>
        </w:tc>
        <w:tc>
          <w:tcPr>
            <w:tcW w:w="1899" w:type="dxa"/>
          </w:tcPr>
          <w:p w14:paraId="21625715" w14:textId="0548FA26" w:rsidR="00DA29A0" w:rsidRPr="00B97375" w:rsidRDefault="00DA29A0" w:rsidP="00DA29A0">
            <w:pPr>
              <w:jc w:val="right"/>
              <w:rPr>
                <w:rFonts w:asciiTheme="minorHAnsi" w:eastAsia="Times New Roman" w:hAnsiTheme="minorHAnsi" w:cs="Calibri"/>
                <w:szCs w:val="23"/>
                <w:lang w:eastAsia="en-AU"/>
              </w:rPr>
            </w:pPr>
            <w:r w:rsidRPr="004D3B47">
              <w:t>91.3</w:t>
            </w:r>
          </w:p>
        </w:tc>
        <w:tc>
          <w:tcPr>
            <w:tcW w:w="2016" w:type="dxa"/>
          </w:tcPr>
          <w:p w14:paraId="54B3814B" w14:textId="399F8B73" w:rsidR="00DA29A0" w:rsidRPr="00B97375" w:rsidRDefault="00DA29A0" w:rsidP="00DA29A0">
            <w:pPr>
              <w:jc w:val="right"/>
              <w:rPr>
                <w:rFonts w:asciiTheme="minorHAnsi" w:eastAsia="Times New Roman" w:hAnsiTheme="minorHAnsi" w:cs="Calibri"/>
                <w:szCs w:val="23"/>
                <w:lang w:eastAsia="en-AU"/>
              </w:rPr>
            </w:pPr>
            <w:r w:rsidRPr="004D3B47">
              <w:t>42</w:t>
            </w:r>
          </w:p>
        </w:tc>
        <w:tc>
          <w:tcPr>
            <w:tcW w:w="2038" w:type="dxa"/>
          </w:tcPr>
          <w:p w14:paraId="0573EAB9" w14:textId="266721DA" w:rsidR="00DA29A0" w:rsidRPr="00B97375" w:rsidRDefault="00DA29A0" w:rsidP="00DA29A0">
            <w:pPr>
              <w:jc w:val="right"/>
              <w:rPr>
                <w:rFonts w:asciiTheme="minorHAnsi" w:eastAsia="Times New Roman" w:hAnsiTheme="minorHAnsi" w:cs="Calibri"/>
                <w:szCs w:val="23"/>
                <w:lang w:eastAsia="en-AU"/>
              </w:rPr>
            </w:pPr>
            <w:r w:rsidRPr="004D3B47">
              <w:t>91.3</w:t>
            </w:r>
          </w:p>
        </w:tc>
      </w:tr>
      <w:tr w:rsidR="00DA29A0" w:rsidRPr="00B97375" w14:paraId="58D478E6" w14:textId="77777777" w:rsidTr="00AB0E37">
        <w:tc>
          <w:tcPr>
            <w:tcW w:w="2160" w:type="dxa"/>
          </w:tcPr>
          <w:p w14:paraId="6B1BBBD0" w14:textId="231C026E" w:rsidR="00DA29A0" w:rsidRPr="00B97375" w:rsidRDefault="00DA29A0" w:rsidP="00DA29A0">
            <w:pPr>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South Canterbury</w:t>
            </w:r>
          </w:p>
        </w:tc>
        <w:tc>
          <w:tcPr>
            <w:tcW w:w="1942" w:type="dxa"/>
          </w:tcPr>
          <w:p w14:paraId="220106B0" w14:textId="08EC5F8D" w:rsidR="00DA29A0" w:rsidRPr="00B97375" w:rsidRDefault="00DA29A0" w:rsidP="00DA29A0">
            <w:pPr>
              <w:jc w:val="right"/>
              <w:rPr>
                <w:rFonts w:asciiTheme="minorHAnsi" w:eastAsia="Times New Roman" w:hAnsiTheme="minorHAnsi" w:cs="Calibri"/>
                <w:szCs w:val="23"/>
                <w:lang w:eastAsia="en-AU"/>
              </w:rPr>
            </w:pPr>
            <w:r w:rsidRPr="004D3B47">
              <w:t>13</w:t>
            </w:r>
          </w:p>
        </w:tc>
        <w:tc>
          <w:tcPr>
            <w:tcW w:w="2453" w:type="dxa"/>
          </w:tcPr>
          <w:p w14:paraId="1C6A459D" w14:textId="5E1F5CAB" w:rsidR="00DA29A0" w:rsidRPr="00B97375" w:rsidRDefault="00DA29A0" w:rsidP="00DA29A0">
            <w:pPr>
              <w:jc w:val="right"/>
              <w:rPr>
                <w:rFonts w:asciiTheme="minorHAnsi" w:eastAsia="Times New Roman" w:hAnsiTheme="minorHAnsi" w:cs="Calibri"/>
                <w:szCs w:val="23"/>
                <w:lang w:eastAsia="en-AU"/>
              </w:rPr>
            </w:pPr>
            <w:r w:rsidRPr="004D3B47">
              <w:t>8</w:t>
            </w:r>
          </w:p>
        </w:tc>
        <w:tc>
          <w:tcPr>
            <w:tcW w:w="1899" w:type="dxa"/>
          </w:tcPr>
          <w:p w14:paraId="33FD49F0" w14:textId="5FFD5C6B" w:rsidR="00DA29A0" w:rsidRPr="00B97375" w:rsidRDefault="00DA29A0" w:rsidP="00DA29A0">
            <w:pPr>
              <w:jc w:val="right"/>
              <w:rPr>
                <w:rFonts w:asciiTheme="minorHAnsi" w:eastAsia="Times New Roman" w:hAnsiTheme="minorHAnsi" w:cs="Calibri"/>
                <w:szCs w:val="23"/>
                <w:lang w:eastAsia="en-AU"/>
              </w:rPr>
            </w:pPr>
            <w:r w:rsidRPr="004D3B47">
              <w:t>61.5</w:t>
            </w:r>
          </w:p>
        </w:tc>
        <w:tc>
          <w:tcPr>
            <w:tcW w:w="2016" w:type="dxa"/>
          </w:tcPr>
          <w:p w14:paraId="170A54FB" w14:textId="4CF46ED3" w:rsidR="00DA29A0" w:rsidRPr="00B97375" w:rsidRDefault="00DA29A0" w:rsidP="00DA29A0">
            <w:pPr>
              <w:jc w:val="right"/>
              <w:rPr>
                <w:rFonts w:asciiTheme="minorHAnsi" w:eastAsia="Times New Roman" w:hAnsiTheme="minorHAnsi" w:cs="Calibri"/>
                <w:szCs w:val="23"/>
                <w:lang w:eastAsia="en-AU"/>
              </w:rPr>
            </w:pPr>
            <w:r w:rsidRPr="004D3B47">
              <w:t>8</w:t>
            </w:r>
          </w:p>
        </w:tc>
        <w:tc>
          <w:tcPr>
            <w:tcW w:w="2038" w:type="dxa"/>
          </w:tcPr>
          <w:p w14:paraId="026ADE08" w14:textId="06577389" w:rsidR="00DA29A0" w:rsidRPr="00B97375" w:rsidRDefault="00DA29A0" w:rsidP="00DA29A0">
            <w:pPr>
              <w:jc w:val="right"/>
              <w:rPr>
                <w:rFonts w:asciiTheme="minorHAnsi" w:eastAsia="Times New Roman" w:hAnsiTheme="minorHAnsi" w:cs="Calibri"/>
                <w:szCs w:val="23"/>
                <w:lang w:eastAsia="en-AU"/>
              </w:rPr>
            </w:pPr>
            <w:r w:rsidRPr="004D3B47">
              <w:t>61.5</w:t>
            </w:r>
          </w:p>
        </w:tc>
      </w:tr>
      <w:tr w:rsidR="00DA29A0" w:rsidRPr="00B97375" w14:paraId="34688BB7" w14:textId="77777777" w:rsidTr="00AB0E37">
        <w:tc>
          <w:tcPr>
            <w:tcW w:w="2160" w:type="dxa"/>
          </w:tcPr>
          <w:p w14:paraId="6A2EFEE6" w14:textId="3E97643F" w:rsidR="00DA29A0" w:rsidRPr="00B97375" w:rsidRDefault="00DA29A0" w:rsidP="00DA29A0">
            <w:pPr>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Southern</w:t>
            </w:r>
          </w:p>
        </w:tc>
        <w:tc>
          <w:tcPr>
            <w:tcW w:w="1942" w:type="dxa"/>
          </w:tcPr>
          <w:p w14:paraId="27F5AB40" w14:textId="45BE64F3" w:rsidR="00DA29A0" w:rsidRPr="00B97375" w:rsidRDefault="00DA29A0" w:rsidP="00DA29A0">
            <w:pPr>
              <w:jc w:val="right"/>
              <w:rPr>
                <w:rFonts w:asciiTheme="minorHAnsi" w:eastAsia="Times New Roman" w:hAnsiTheme="minorHAnsi" w:cs="Calibri"/>
                <w:szCs w:val="23"/>
                <w:lang w:eastAsia="en-AU"/>
              </w:rPr>
            </w:pPr>
            <w:r w:rsidRPr="004D3B47">
              <w:t>98</w:t>
            </w:r>
          </w:p>
        </w:tc>
        <w:tc>
          <w:tcPr>
            <w:tcW w:w="2453" w:type="dxa"/>
          </w:tcPr>
          <w:p w14:paraId="16B78D18" w14:textId="3C876FBE" w:rsidR="00DA29A0" w:rsidRPr="00B97375" w:rsidRDefault="00DA29A0" w:rsidP="00DA29A0">
            <w:pPr>
              <w:jc w:val="right"/>
              <w:rPr>
                <w:rFonts w:asciiTheme="minorHAnsi" w:eastAsia="Times New Roman" w:hAnsiTheme="minorHAnsi" w:cs="Calibri"/>
                <w:szCs w:val="23"/>
                <w:lang w:eastAsia="en-AU"/>
              </w:rPr>
            </w:pPr>
            <w:r w:rsidRPr="004D3B47">
              <w:t>76</w:t>
            </w:r>
          </w:p>
        </w:tc>
        <w:tc>
          <w:tcPr>
            <w:tcW w:w="1899" w:type="dxa"/>
          </w:tcPr>
          <w:p w14:paraId="1AAC9934" w14:textId="6BFCCB1D" w:rsidR="00DA29A0" w:rsidRPr="00B97375" w:rsidRDefault="00DA29A0" w:rsidP="00DA29A0">
            <w:pPr>
              <w:jc w:val="right"/>
              <w:rPr>
                <w:rFonts w:asciiTheme="minorHAnsi" w:eastAsia="Times New Roman" w:hAnsiTheme="minorHAnsi" w:cs="Calibri"/>
                <w:szCs w:val="23"/>
                <w:lang w:eastAsia="en-AU"/>
              </w:rPr>
            </w:pPr>
            <w:r w:rsidRPr="004D3B47">
              <w:t>77.6</w:t>
            </w:r>
          </w:p>
        </w:tc>
        <w:tc>
          <w:tcPr>
            <w:tcW w:w="2016" w:type="dxa"/>
          </w:tcPr>
          <w:p w14:paraId="6A7E1E4E" w14:textId="63EBFEE3" w:rsidR="00DA29A0" w:rsidRPr="00B97375" w:rsidRDefault="00DA29A0" w:rsidP="00DA29A0">
            <w:pPr>
              <w:jc w:val="right"/>
              <w:rPr>
                <w:rFonts w:asciiTheme="minorHAnsi" w:eastAsia="Times New Roman" w:hAnsiTheme="minorHAnsi" w:cs="Calibri"/>
                <w:szCs w:val="23"/>
                <w:lang w:eastAsia="en-AU"/>
              </w:rPr>
            </w:pPr>
            <w:r w:rsidRPr="004D3B47">
              <w:t>75</w:t>
            </w:r>
          </w:p>
        </w:tc>
        <w:tc>
          <w:tcPr>
            <w:tcW w:w="2038" w:type="dxa"/>
          </w:tcPr>
          <w:p w14:paraId="035D7BF1" w14:textId="252504FF" w:rsidR="00DA29A0" w:rsidRPr="00B97375" w:rsidRDefault="00DA29A0" w:rsidP="00DA29A0">
            <w:pPr>
              <w:jc w:val="right"/>
              <w:rPr>
                <w:rFonts w:asciiTheme="minorHAnsi" w:eastAsia="Times New Roman" w:hAnsiTheme="minorHAnsi" w:cs="Calibri"/>
                <w:szCs w:val="23"/>
                <w:lang w:eastAsia="en-AU"/>
              </w:rPr>
            </w:pPr>
            <w:r w:rsidRPr="004D3B47">
              <w:t>76.5</w:t>
            </w:r>
          </w:p>
        </w:tc>
      </w:tr>
      <w:tr w:rsidR="00DA29A0" w:rsidRPr="00B97375" w14:paraId="461236FC" w14:textId="77777777" w:rsidTr="00AB0E37">
        <w:tc>
          <w:tcPr>
            <w:tcW w:w="2160" w:type="dxa"/>
          </w:tcPr>
          <w:p w14:paraId="29C4CA0B" w14:textId="06E87DD9" w:rsidR="00DA29A0" w:rsidRPr="00B97375" w:rsidRDefault="00DA29A0" w:rsidP="00DA29A0">
            <w:pPr>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Tairawhiti</w:t>
            </w:r>
          </w:p>
        </w:tc>
        <w:tc>
          <w:tcPr>
            <w:tcW w:w="1942" w:type="dxa"/>
          </w:tcPr>
          <w:p w14:paraId="7D87C44F" w14:textId="032236F7" w:rsidR="00DA29A0" w:rsidRPr="00B97375" w:rsidRDefault="00DA29A0" w:rsidP="00DA29A0">
            <w:pPr>
              <w:jc w:val="right"/>
              <w:rPr>
                <w:rFonts w:asciiTheme="minorHAnsi" w:eastAsia="Times New Roman" w:hAnsiTheme="minorHAnsi" w:cs="Calibri"/>
                <w:szCs w:val="23"/>
                <w:lang w:eastAsia="en-AU"/>
              </w:rPr>
            </w:pPr>
            <w:r w:rsidRPr="004D3B47">
              <w:t>23</w:t>
            </w:r>
          </w:p>
        </w:tc>
        <w:tc>
          <w:tcPr>
            <w:tcW w:w="2453" w:type="dxa"/>
          </w:tcPr>
          <w:p w14:paraId="5C83135E" w14:textId="5CB87E91" w:rsidR="00DA29A0" w:rsidRPr="00B97375" w:rsidRDefault="00DA29A0" w:rsidP="00DA29A0">
            <w:pPr>
              <w:jc w:val="right"/>
              <w:rPr>
                <w:rFonts w:asciiTheme="minorHAnsi" w:eastAsia="Times New Roman" w:hAnsiTheme="minorHAnsi" w:cs="Calibri"/>
                <w:szCs w:val="23"/>
                <w:lang w:eastAsia="en-AU"/>
              </w:rPr>
            </w:pPr>
            <w:r w:rsidRPr="004D3B47">
              <w:t>18</w:t>
            </w:r>
          </w:p>
        </w:tc>
        <w:tc>
          <w:tcPr>
            <w:tcW w:w="1899" w:type="dxa"/>
          </w:tcPr>
          <w:p w14:paraId="2B8AE2FA" w14:textId="20A83C2A" w:rsidR="00DA29A0" w:rsidRPr="00B97375" w:rsidRDefault="00DA29A0" w:rsidP="00DA29A0">
            <w:pPr>
              <w:jc w:val="right"/>
              <w:rPr>
                <w:rFonts w:asciiTheme="minorHAnsi" w:eastAsia="Times New Roman" w:hAnsiTheme="minorHAnsi" w:cs="Calibri"/>
                <w:szCs w:val="23"/>
                <w:lang w:eastAsia="en-AU"/>
              </w:rPr>
            </w:pPr>
            <w:r w:rsidRPr="004D3B47">
              <w:t>78.3</w:t>
            </w:r>
          </w:p>
        </w:tc>
        <w:tc>
          <w:tcPr>
            <w:tcW w:w="2016" w:type="dxa"/>
          </w:tcPr>
          <w:p w14:paraId="0A3264E5" w14:textId="62651A97" w:rsidR="00DA29A0" w:rsidRPr="00B97375" w:rsidRDefault="00DA29A0" w:rsidP="00DA29A0">
            <w:pPr>
              <w:jc w:val="right"/>
              <w:rPr>
                <w:rFonts w:asciiTheme="minorHAnsi" w:eastAsia="Times New Roman" w:hAnsiTheme="minorHAnsi" w:cs="Calibri"/>
                <w:szCs w:val="23"/>
                <w:lang w:eastAsia="en-AU"/>
              </w:rPr>
            </w:pPr>
            <w:r w:rsidRPr="004D3B47">
              <w:t>17</w:t>
            </w:r>
          </w:p>
        </w:tc>
        <w:tc>
          <w:tcPr>
            <w:tcW w:w="2038" w:type="dxa"/>
          </w:tcPr>
          <w:p w14:paraId="4A555106" w14:textId="0C297BBF" w:rsidR="00DA29A0" w:rsidRPr="00B97375" w:rsidRDefault="00DA29A0" w:rsidP="00DA29A0">
            <w:pPr>
              <w:jc w:val="right"/>
              <w:rPr>
                <w:rFonts w:asciiTheme="minorHAnsi" w:eastAsia="Times New Roman" w:hAnsiTheme="minorHAnsi" w:cs="Calibri"/>
                <w:szCs w:val="23"/>
                <w:lang w:eastAsia="en-AU"/>
              </w:rPr>
            </w:pPr>
            <w:r w:rsidRPr="004D3B47">
              <w:t>73.9</w:t>
            </w:r>
          </w:p>
        </w:tc>
      </w:tr>
      <w:tr w:rsidR="00DA29A0" w:rsidRPr="00B97375" w14:paraId="03F74098" w14:textId="77777777" w:rsidTr="00AB0E37">
        <w:tc>
          <w:tcPr>
            <w:tcW w:w="2160" w:type="dxa"/>
          </w:tcPr>
          <w:p w14:paraId="43D4394A" w14:textId="0CB78D38" w:rsidR="00DA29A0" w:rsidRPr="00B97375" w:rsidRDefault="00DA29A0" w:rsidP="00DA29A0">
            <w:pPr>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Taranaki</w:t>
            </w:r>
          </w:p>
        </w:tc>
        <w:tc>
          <w:tcPr>
            <w:tcW w:w="1942" w:type="dxa"/>
          </w:tcPr>
          <w:p w14:paraId="3FA69A42" w14:textId="46A14C83" w:rsidR="00DA29A0" w:rsidRPr="00B97375" w:rsidRDefault="00DA29A0" w:rsidP="00DA29A0">
            <w:pPr>
              <w:jc w:val="right"/>
              <w:rPr>
                <w:rFonts w:asciiTheme="minorHAnsi" w:eastAsia="Times New Roman" w:hAnsiTheme="minorHAnsi" w:cs="Calibri"/>
                <w:szCs w:val="23"/>
                <w:lang w:eastAsia="en-AU"/>
              </w:rPr>
            </w:pPr>
            <w:r w:rsidRPr="004D3B47">
              <w:t>52</w:t>
            </w:r>
          </w:p>
        </w:tc>
        <w:tc>
          <w:tcPr>
            <w:tcW w:w="2453" w:type="dxa"/>
          </w:tcPr>
          <w:p w14:paraId="7578AFAA" w14:textId="04E43489" w:rsidR="00DA29A0" w:rsidRPr="00B97375" w:rsidRDefault="00DA29A0" w:rsidP="00DA29A0">
            <w:pPr>
              <w:jc w:val="right"/>
              <w:rPr>
                <w:rFonts w:asciiTheme="minorHAnsi" w:eastAsia="Times New Roman" w:hAnsiTheme="minorHAnsi" w:cs="Calibri"/>
                <w:szCs w:val="23"/>
                <w:lang w:eastAsia="en-AU"/>
              </w:rPr>
            </w:pPr>
            <w:r w:rsidRPr="004D3B47">
              <w:t>35</w:t>
            </w:r>
          </w:p>
        </w:tc>
        <w:tc>
          <w:tcPr>
            <w:tcW w:w="1899" w:type="dxa"/>
          </w:tcPr>
          <w:p w14:paraId="31F7F6DC" w14:textId="01BDCE19" w:rsidR="00DA29A0" w:rsidRPr="00B97375" w:rsidRDefault="00DA29A0" w:rsidP="00DA29A0">
            <w:pPr>
              <w:jc w:val="right"/>
              <w:rPr>
                <w:rFonts w:asciiTheme="minorHAnsi" w:eastAsia="Times New Roman" w:hAnsiTheme="minorHAnsi" w:cs="Calibri"/>
                <w:szCs w:val="23"/>
                <w:lang w:eastAsia="en-AU"/>
              </w:rPr>
            </w:pPr>
            <w:r w:rsidRPr="004D3B47">
              <w:t>67.3</w:t>
            </w:r>
          </w:p>
        </w:tc>
        <w:tc>
          <w:tcPr>
            <w:tcW w:w="2016" w:type="dxa"/>
          </w:tcPr>
          <w:p w14:paraId="10C61132" w14:textId="12976274" w:rsidR="00DA29A0" w:rsidRPr="00B97375" w:rsidRDefault="00DA29A0" w:rsidP="00DA29A0">
            <w:pPr>
              <w:jc w:val="right"/>
              <w:rPr>
                <w:rFonts w:asciiTheme="minorHAnsi" w:eastAsia="Times New Roman" w:hAnsiTheme="minorHAnsi" w:cs="Calibri"/>
                <w:szCs w:val="23"/>
                <w:lang w:eastAsia="en-AU"/>
              </w:rPr>
            </w:pPr>
            <w:r w:rsidRPr="004D3B47">
              <w:t>35</w:t>
            </w:r>
          </w:p>
        </w:tc>
        <w:tc>
          <w:tcPr>
            <w:tcW w:w="2038" w:type="dxa"/>
          </w:tcPr>
          <w:p w14:paraId="198E5248" w14:textId="68125ECC" w:rsidR="00DA29A0" w:rsidRPr="00B97375" w:rsidRDefault="00DA29A0" w:rsidP="00DA29A0">
            <w:pPr>
              <w:jc w:val="right"/>
              <w:rPr>
                <w:rFonts w:asciiTheme="minorHAnsi" w:eastAsia="Times New Roman" w:hAnsiTheme="minorHAnsi" w:cs="Calibri"/>
                <w:szCs w:val="23"/>
                <w:lang w:eastAsia="en-AU"/>
              </w:rPr>
            </w:pPr>
            <w:r w:rsidRPr="004D3B47">
              <w:t>67.3</w:t>
            </w:r>
          </w:p>
        </w:tc>
      </w:tr>
      <w:tr w:rsidR="00DA29A0" w:rsidRPr="00B97375" w14:paraId="2F928CED" w14:textId="77777777" w:rsidTr="00AB0E37">
        <w:tc>
          <w:tcPr>
            <w:tcW w:w="2160" w:type="dxa"/>
          </w:tcPr>
          <w:p w14:paraId="3F75AFAE" w14:textId="5950C7E6" w:rsidR="00DA29A0" w:rsidRPr="00B97375" w:rsidRDefault="00DA29A0" w:rsidP="00DA29A0">
            <w:pPr>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Waikato</w:t>
            </w:r>
          </w:p>
        </w:tc>
        <w:tc>
          <w:tcPr>
            <w:tcW w:w="1942" w:type="dxa"/>
          </w:tcPr>
          <w:p w14:paraId="20E18359" w14:textId="3D678357" w:rsidR="00DA29A0" w:rsidRPr="00B97375" w:rsidRDefault="00DA29A0" w:rsidP="00DA29A0">
            <w:pPr>
              <w:jc w:val="right"/>
              <w:rPr>
                <w:rFonts w:asciiTheme="minorHAnsi" w:eastAsia="Times New Roman" w:hAnsiTheme="minorHAnsi" w:cs="Calibri"/>
                <w:szCs w:val="23"/>
                <w:lang w:eastAsia="en-AU"/>
              </w:rPr>
            </w:pPr>
            <w:r w:rsidRPr="004D3B47">
              <w:t>123</w:t>
            </w:r>
          </w:p>
        </w:tc>
        <w:tc>
          <w:tcPr>
            <w:tcW w:w="2453" w:type="dxa"/>
          </w:tcPr>
          <w:p w14:paraId="0678BEB5" w14:textId="2717FCE9" w:rsidR="00DA29A0" w:rsidRPr="00B97375" w:rsidRDefault="00DA29A0" w:rsidP="00DA29A0">
            <w:pPr>
              <w:jc w:val="right"/>
              <w:rPr>
                <w:rFonts w:asciiTheme="minorHAnsi" w:eastAsia="Times New Roman" w:hAnsiTheme="minorHAnsi" w:cs="Calibri"/>
                <w:szCs w:val="23"/>
                <w:lang w:eastAsia="en-AU"/>
              </w:rPr>
            </w:pPr>
            <w:r w:rsidRPr="004D3B47">
              <w:t>101</w:t>
            </w:r>
          </w:p>
        </w:tc>
        <w:tc>
          <w:tcPr>
            <w:tcW w:w="1899" w:type="dxa"/>
          </w:tcPr>
          <w:p w14:paraId="6138E345" w14:textId="7BF9E7A8" w:rsidR="00DA29A0" w:rsidRPr="00B97375" w:rsidRDefault="00DA29A0" w:rsidP="00DA29A0">
            <w:pPr>
              <w:jc w:val="right"/>
              <w:rPr>
                <w:rFonts w:asciiTheme="minorHAnsi" w:eastAsia="Times New Roman" w:hAnsiTheme="minorHAnsi" w:cs="Calibri"/>
                <w:szCs w:val="23"/>
                <w:lang w:eastAsia="en-AU"/>
              </w:rPr>
            </w:pPr>
            <w:r w:rsidRPr="004D3B47">
              <w:t>82.1</w:t>
            </w:r>
          </w:p>
        </w:tc>
        <w:tc>
          <w:tcPr>
            <w:tcW w:w="2016" w:type="dxa"/>
          </w:tcPr>
          <w:p w14:paraId="5E73ACC6" w14:textId="52BCA39C" w:rsidR="00DA29A0" w:rsidRPr="00B97375" w:rsidRDefault="00DA29A0" w:rsidP="00DA29A0">
            <w:pPr>
              <w:jc w:val="right"/>
              <w:rPr>
                <w:rFonts w:asciiTheme="minorHAnsi" w:eastAsia="Times New Roman" w:hAnsiTheme="minorHAnsi" w:cs="Calibri"/>
                <w:szCs w:val="23"/>
                <w:lang w:eastAsia="en-AU"/>
              </w:rPr>
            </w:pPr>
            <w:r w:rsidRPr="004D3B47">
              <w:t>101</w:t>
            </w:r>
          </w:p>
        </w:tc>
        <w:tc>
          <w:tcPr>
            <w:tcW w:w="2038" w:type="dxa"/>
          </w:tcPr>
          <w:p w14:paraId="16B8188D" w14:textId="2F781ED7" w:rsidR="00DA29A0" w:rsidRPr="00B97375" w:rsidRDefault="00DA29A0" w:rsidP="00DA29A0">
            <w:pPr>
              <w:jc w:val="right"/>
              <w:rPr>
                <w:rFonts w:asciiTheme="minorHAnsi" w:eastAsia="Times New Roman" w:hAnsiTheme="minorHAnsi" w:cs="Calibri"/>
                <w:szCs w:val="23"/>
                <w:lang w:eastAsia="en-AU"/>
              </w:rPr>
            </w:pPr>
            <w:r w:rsidRPr="004D3B47">
              <w:t>82.1</w:t>
            </w:r>
          </w:p>
        </w:tc>
      </w:tr>
      <w:tr w:rsidR="00DA29A0" w:rsidRPr="00B97375" w14:paraId="600FFBDB" w14:textId="77777777" w:rsidTr="00AB0E37">
        <w:tc>
          <w:tcPr>
            <w:tcW w:w="2160" w:type="dxa"/>
          </w:tcPr>
          <w:p w14:paraId="24352050" w14:textId="7F6F3D63" w:rsidR="00DA29A0" w:rsidRPr="00B97375" w:rsidRDefault="00DA29A0" w:rsidP="00DA29A0">
            <w:pPr>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Wairarapa</w:t>
            </w:r>
          </w:p>
        </w:tc>
        <w:tc>
          <w:tcPr>
            <w:tcW w:w="1942" w:type="dxa"/>
          </w:tcPr>
          <w:p w14:paraId="25256A17" w14:textId="45291F67" w:rsidR="00DA29A0" w:rsidRPr="00B97375" w:rsidRDefault="00DA29A0" w:rsidP="00DA29A0">
            <w:pPr>
              <w:jc w:val="right"/>
              <w:rPr>
                <w:rFonts w:asciiTheme="minorHAnsi" w:eastAsia="Times New Roman" w:hAnsiTheme="minorHAnsi" w:cs="Calibri"/>
                <w:szCs w:val="23"/>
                <w:lang w:eastAsia="en-AU"/>
              </w:rPr>
            </w:pPr>
            <w:r w:rsidRPr="004D3B47">
              <w:t>4</w:t>
            </w:r>
          </w:p>
        </w:tc>
        <w:tc>
          <w:tcPr>
            <w:tcW w:w="2453" w:type="dxa"/>
          </w:tcPr>
          <w:p w14:paraId="2763C3B5" w14:textId="71DB2C16" w:rsidR="00DA29A0" w:rsidRPr="00B97375" w:rsidRDefault="00DA29A0" w:rsidP="00DA29A0">
            <w:pPr>
              <w:jc w:val="right"/>
              <w:rPr>
                <w:rFonts w:asciiTheme="minorHAnsi" w:eastAsia="Times New Roman" w:hAnsiTheme="minorHAnsi" w:cs="Calibri"/>
                <w:szCs w:val="23"/>
                <w:lang w:eastAsia="en-AU"/>
              </w:rPr>
            </w:pPr>
            <w:r w:rsidRPr="004D3B47">
              <w:t>3</w:t>
            </w:r>
          </w:p>
        </w:tc>
        <w:tc>
          <w:tcPr>
            <w:tcW w:w="1899" w:type="dxa"/>
          </w:tcPr>
          <w:p w14:paraId="3957B7F1" w14:textId="6039019B" w:rsidR="00DA29A0" w:rsidRPr="00B97375" w:rsidRDefault="00DA29A0" w:rsidP="00DA29A0">
            <w:pPr>
              <w:jc w:val="right"/>
              <w:rPr>
                <w:rFonts w:asciiTheme="minorHAnsi" w:eastAsia="Times New Roman" w:hAnsiTheme="minorHAnsi" w:cs="Calibri"/>
                <w:szCs w:val="23"/>
                <w:lang w:eastAsia="en-AU"/>
              </w:rPr>
            </w:pPr>
            <w:r w:rsidRPr="004D3B47">
              <w:t>75.0</w:t>
            </w:r>
          </w:p>
        </w:tc>
        <w:tc>
          <w:tcPr>
            <w:tcW w:w="2016" w:type="dxa"/>
          </w:tcPr>
          <w:p w14:paraId="75387370" w14:textId="37959178" w:rsidR="00DA29A0" w:rsidRPr="00B97375" w:rsidRDefault="00DA29A0" w:rsidP="00DA29A0">
            <w:pPr>
              <w:jc w:val="right"/>
              <w:rPr>
                <w:rFonts w:asciiTheme="minorHAnsi" w:eastAsia="Times New Roman" w:hAnsiTheme="minorHAnsi" w:cs="Calibri"/>
                <w:szCs w:val="23"/>
                <w:lang w:eastAsia="en-AU"/>
              </w:rPr>
            </w:pPr>
            <w:r w:rsidRPr="004D3B47">
              <w:t>3</w:t>
            </w:r>
          </w:p>
        </w:tc>
        <w:tc>
          <w:tcPr>
            <w:tcW w:w="2038" w:type="dxa"/>
          </w:tcPr>
          <w:p w14:paraId="11B17631" w14:textId="49538385" w:rsidR="00DA29A0" w:rsidRPr="00B97375" w:rsidRDefault="00DA29A0" w:rsidP="00DA29A0">
            <w:pPr>
              <w:jc w:val="right"/>
              <w:rPr>
                <w:rFonts w:asciiTheme="minorHAnsi" w:eastAsia="Times New Roman" w:hAnsiTheme="minorHAnsi" w:cs="Calibri"/>
                <w:szCs w:val="23"/>
                <w:lang w:eastAsia="en-AU"/>
              </w:rPr>
            </w:pPr>
            <w:r w:rsidRPr="004D3B47">
              <w:t>75.0</w:t>
            </w:r>
          </w:p>
        </w:tc>
      </w:tr>
      <w:tr w:rsidR="00DA29A0" w:rsidRPr="00B97375" w14:paraId="4C31280D" w14:textId="77777777" w:rsidTr="00AB0E37">
        <w:tc>
          <w:tcPr>
            <w:tcW w:w="2160" w:type="dxa"/>
          </w:tcPr>
          <w:p w14:paraId="603DFA64" w14:textId="4C9DC010" w:rsidR="00DA29A0" w:rsidRPr="00B97375" w:rsidRDefault="00DA29A0" w:rsidP="00DA29A0">
            <w:pPr>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Waitemata</w:t>
            </w:r>
          </w:p>
        </w:tc>
        <w:tc>
          <w:tcPr>
            <w:tcW w:w="1942" w:type="dxa"/>
          </w:tcPr>
          <w:p w14:paraId="44BBB581" w14:textId="1229B565" w:rsidR="00DA29A0" w:rsidRPr="00B97375" w:rsidRDefault="00DA29A0" w:rsidP="00DA29A0">
            <w:pPr>
              <w:jc w:val="right"/>
              <w:rPr>
                <w:rFonts w:asciiTheme="minorHAnsi" w:eastAsia="Times New Roman" w:hAnsiTheme="minorHAnsi" w:cs="Calibri"/>
                <w:szCs w:val="23"/>
                <w:lang w:eastAsia="en-AU"/>
              </w:rPr>
            </w:pPr>
            <w:r w:rsidRPr="004D3B47">
              <w:t>107</w:t>
            </w:r>
          </w:p>
        </w:tc>
        <w:tc>
          <w:tcPr>
            <w:tcW w:w="2453" w:type="dxa"/>
          </w:tcPr>
          <w:p w14:paraId="702EF445" w14:textId="2E991B31" w:rsidR="00DA29A0" w:rsidRPr="00B97375" w:rsidRDefault="00DA29A0" w:rsidP="00DA29A0">
            <w:pPr>
              <w:jc w:val="right"/>
              <w:rPr>
                <w:rFonts w:asciiTheme="minorHAnsi" w:eastAsia="Times New Roman" w:hAnsiTheme="minorHAnsi" w:cs="Calibri"/>
                <w:szCs w:val="23"/>
                <w:lang w:eastAsia="en-AU"/>
              </w:rPr>
            </w:pPr>
            <w:r w:rsidRPr="004D3B47">
              <w:t>90</w:t>
            </w:r>
          </w:p>
        </w:tc>
        <w:tc>
          <w:tcPr>
            <w:tcW w:w="1899" w:type="dxa"/>
          </w:tcPr>
          <w:p w14:paraId="545DF62C" w14:textId="31824C4F" w:rsidR="00DA29A0" w:rsidRPr="00B97375" w:rsidRDefault="00DA29A0" w:rsidP="00DA29A0">
            <w:pPr>
              <w:jc w:val="right"/>
              <w:rPr>
                <w:rFonts w:asciiTheme="minorHAnsi" w:eastAsia="Times New Roman" w:hAnsiTheme="minorHAnsi" w:cs="Calibri"/>
                <w:szCs w:val="23"/>
                <w:lang w:eastAsia="en-AU"/>
              </w:rPr>
            </w:pPr>
            <w:r w:rsidRPr="004D3B47">
              <w:t>84.1</w:t>
            </w:r>
          </w:p>
        </w:tc>
        <w:tc>
          <w:tcPr>
            <w:tcW w:w="2016" w:type="dxa"/>
          </w:tcPr>
          <w:p w14:paraId="33B9E09C" w14:textId="5F5BC191" w:rsidR="00DA29A0" w:rsidRPr="00B97375" w:rsidRDefault="00DA29A0" w:rsidP="00DA29A0">
            <w:pPr>
              <w:jc w:val="right"/>
              <w:rPr>
                <w:rFonts w:asciiTheme="minorHAnsi" w:eastAsia="Times New Roman" w:hAnsiTheme="minorHAnsi" w:cs="Calibri"/>
                <w:szCs w:val="23"/>
                <w:lang w:eastAsia="en-AU"/>
              </w:rPr>
            </w:pPr>
            <w:r w:rsidRPr="004D3B47">
              <w:t>88</w:t>
            </w:r>
          </w:p>
        </w:tc>
        <w:tc>
          <w:tcPr>
            <w:tcW w:w="2038" w:type="dxa"/>
          </w:tcPr>
          <w:p w14:paraId="7CEA865A" w14:textId="3640CED4" w:rsidR="00DA29A0" w:rsidRPr="00B97375" w:rsidRDefault="00DA29A0" w:rsidP="00DA29A0">
            <w:pPr>
              <w:jc w:val="right"/>
              <w:rPr>
                <w:rFonts w:asciiTheme="minorHAnsi" w:eastAsia="Times New Roman" w:hAnsiTheme="minorHAnsi" w:cs="Calibri"/>
                <w:szCs w:val="23"/>
                <w:lang w:eastAsia="en-AU"/>
              </w:rPr>
            </w:pPr>
            <w:r w:rsidRPr="004D3B47">
              <w:t>82.2</w:t>
            </w:r>
          </w:p>
        </w:tc>
      </w:tr>
      <w:tr w:rsidR="00DA29A0" w:rsidRPr="00B97375" w14:paraId="65F6C159" w14:textId="77777777" w:rsidTr="00AB0E37">
        <w:tc>
          <w:tcPr>
            <w:tcW w:w="2160" w:type="dxa"/>
          </w:tcPr>
          <w:p w14:paraId="14DA5038" w14:textId="3E16787D" w:rsidR="00DA29A0" w:rsidRPr="00B97375" w:rsidRDefault="00DA29A0" w:rsidP="00DA29A0">
            <w:pPr>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West Coast</w:t>
            </w:r>
          </w:p>
        </w:tc>
        <w:tc>
          <w:tcPr>
            <w:tcW w:w="1942" w:type="dxa"/>
          </w:tcPr>
          <w:p w14:paraId="1644317D" w14:textId="026E52FF" w:rsidR="00DA29A0" w:rsidRPr="00B97375" w:rsidRDefault="00DA29A0" w:rsidP="00DA29A0">
            <w:pPr>
              <w:jc w:val="right"/>
              <w:rPr>
                <w:rFonts w:asciiTheme="minorHAnsi" w:eastAsia="Times New Roman" w:hAnsiTheme="minorHAnsi" w:cs="Calibri"/>
                <w:szCs w:val="23"/>
                <w:lang w:eastAsia="en-AU"/>
              </w:rPr>
            </w:pPr>
            <w:r w:rsidRPr="004D3B47">
              <w:t>10</w:t>
            </w:r>
          </w:p>
        </w:tc>
        <w:tc>
          <w:tcPr>
            <w:tcW w:w="2453" w:type="dxa"/>
          </w:tcPr>
          <w:p w14:paraId="512B4447" w14:textId="157182D5" w:rsidR="00DA29A0" w:rsidRPr="00B97375" w:rsidRDefault="00DA29A0" w:rsidP="00DA29A0">
            <w:pPr>
              <w:jc w:val="right"/>
              <w:rPr>
                <w:rFonts w:asciiTheme="minorHAnsi" w:eastAsia="Times New Roman" w:hAnsiTheme="minorHAnsi" w:cs="Calibri"/>
                <w:szCs w:val="23"/>
                <w:lang w:eastAsia="en-AU"/>
              </w:rPr>
            </w:pPr>
            <w:r w:rsidRPr="004D3B47">
              <w:t>5</w:t>
            </w:r>
          </w:p>
        </w:tc>
        <w:tc>
          <w:tcPr>
            <w:tcW w:w="1899" w:type="dxa"/>
          </w:tcPr>
          <w:p w14:paraId="03E736A8" w14:textId="3BB6724F" w:rsidR="00DA29A0" w:rsidRPr="00B97375" w:rsidRDefault="00DA29A0" w:rsidP="00DA29A0">
            <w:pPr>
              <w:jc w:val="right"/>
              <w:rPr>
                <w:rFonts w:asciiTheme="minorHAnsi" w:eastAsia="Times New Roman" w:hAnsiTheme="minorHAnsi" w:cs="Calibri"/>
                <w:szCs w:val="23"/>
                <w:lang w:eastAsia="en-AU"/>
              </w:rPr>
            </w:pPr>
            <w:r w:rsidRPr="004D3B47">
              <w:t>50.0</w:t>
            </w:r>
          </w:p>
        </w:tc>
        <w:tc>
          <w:tcPr>
            <w:tcW w:w="2016" w:type="dxa"/>
          </w:tcPr>
          <w:p w14:paraId="58287CDB" w14:textId="3D332DDE" w:rsidR="00DA29A0" w:rsidRPr="00B97375" w:rsidRDefault="00DA29A0" w:rsidP="00DA29A0">
            <w:pPr>
              <w:jc w:val="right"/>
              <w:rPr>
                <w:rFonts w:asciiTheme="minorHAnsi" w:eastAsia="Times New Roman" w:hAnsiTheme="minorHAnsi" w:cs="Calibri"/>
                <w:szCs w:val="23"/>
                <w:lang w:eastAsia="en-AU"/>
              </w:rPr>
            </w:pPr>
            <w:r w:rsidRPr="004D3B47">
              <w:t>5</w:t>
            </w:r>
          </w:p>
        </w:tc>
        <w:tc>
          <w:tcPr>
            <w:tcW w:w="2038" w:type="dxa"/>
          </w:tcPr>
          <w:p w14:paraId="244AD5BF" w14:textId="3D73944C" w:rsidR="00DA29A0" w:rsidRPr="00B97375" w:rsidRDefault="00DA29A0" w:rsidP="00DA29A0">
            <w:pPr>
              <w:jc w:val="right"/>
              <w:rPr>
                <w:rFonts w:asciiTheme="minorHAnsi" w:eastAsia="Times New Roman" w:hAnsiTheme="minorHAnsi" w:cs="Calibri"/>
                <w:szCs w:val="23"/>
                <w:lang w:eastAsia="en-AU"/>
              </w:rPr>
            </w:pPr>
            <w:r w:rsidRPr="004D3B47">
              <w:t>50.0</w:t>
            </w:r>
          </w:p>
        </w:tc>
      </w:tr>
      <w:tr w:rsidR="00DA29A0" w:rsidRPr="00B97375" w14:paraId="617D0174" w14:textId="77777777" w:rsidTr="00AB0E37">
        <w:tc>
          <w:tcPr>
            <w:tcW w:w="2160" w:type="dxa"/>
          </w:tcPr>
          <w:p w14:paraId="46645FAE" w14:textId="096E07F0" w:rsidR="00DA29A0" w:rsidRPr="00B97375" w:rsidRDefault="00DA29A0" w:rsidP="00DA29A0">
            <w:pPr>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Whanganui</w:t>
            </w:r>
          </w:p>
        </w:tc>
        <w:tc>
          <w:tcPr>
            <w:tcW w:w="1942" w:type="dxa"/>
          </w:tcPr>
          <w:p w14:paraId="13B762B7" w14:textId="1361AC9E" w:rsidR="00DA29A0" w:rsidRPr="00B97375" w:rsidRDefault="00DA29A0" w:rsidP="00DA29A0">
            <w:pPr>
              <w:jc w:val="right"/>
              <w:rPr>
                <w:rFonts w:asciiTheme="minorHAnsi" w:eastAsia="Times New Roman" w:hAnsiTheme="minorHAnsi" w:cs="Calibri"/>
                <w:szCs w:val="23"/>
                <w:lang w:eastAsia="en-AU"/>
              </w:rPr>
            </w:pPr>
            <w:r w:rsidRPr="004D3B47">
              <w:t>28</w:t>
            </w:r>
          </w:p>
        </w:tc>
        <w:tc>
          <w:tcPr>
            <w:tcW w:w="2453" w:type="dxa"/>
          </w:tcPr>
          <w:p w14:paraId="7D52CB69" w14:textId="088D29CE" w:rsidR="00DA29A0" w:rsidRPr="00B97375" w:rsidRDefault="00DA29A0" w:rsidP="00DA29A0">
            <w:pPr>
              <w:jc w:val="right"/>
              <w:rPr>
                <w:rFonts w:asciiTheme="minorHAnsi" w:eastAsia="Times New Roman" w:hAnsiTheme="minorHAnsi" w:cs="Calibri"/>
                <w:szCs w:val="23"/>
                <w:lang w:eastAsia="en-AU"/>
              </w:rPr>
            </w:pPr>
            <w:r w:rsidRPr="004D3B47">
              <w:t>26</w:t>
            </w:r>
          </w:p>
        </w:tc>
        <w:tc>
          <w:tcPr>
            <w:tcW w:w="1899" w:type="dxa"/>
          </w:tcPr>
          <w:p w14:paraId="6C527F8A" w14:textId="76FDC65E" w:rsidR="00DA29A0" w:rsidRPr="00B97375" w:rsidRDefault="00DA29A0" w:rsidP="00DA29A0">
            <w:pPr>
              <w:jc w:val="right"/>
              <w:rPr>
                <w:rFonts w:asciiTheme="minorHAnsi" w:eastAsia="Times New Roman" w:hAnsiTheme="minorHAnsi" w:cs="Calibri"/>
                <w:szCs w:val="23"/>
                <w:lang w:eastAsia="en-AU"/>
              </w:rPr>
            </w:pPr>
            <w:r w:rsidRPr="004D3B47">
              <w:t>92.9</w:t>
            </w:r>
          </w:p>
        </w:tc>
        <w:tc>
          <w:tcPr>
            <w:tcW w:w="2016" w:type="dxa"/>
          </w:tcPr>
          <w:p w14:paraId="33F3CFD6" w14:textId="7CC33582" w:rsidR="00DA29A0" w:rsidRPr="00B97375" w:rsidRDefault="00DA29A0" w:rsidP="00DA29A0">
            <w:pPr>
              <w:jc w:val="right"/>
              <w:rPr>
                <w:rFonts w:asciiTheme="minorHAnsi" w:eastAsia="Times New Roman" w:hAnsiTheme="minorHAnsi" w:cs="Calibri"/>
                <w:szCs w:val="23"/>
                <w:lang w:eastAsia="en-AU"/>
              </w:rPr>
            </w:pPr>
            <w:r w:rsidRPr="004D3B47">
              <w:t>26</w:t>
            </w:r>
          </w:p>
        </w:tc>
        <w:tc>
          <w:tcPr>
            <w:tcW w:w="2038" w:type="dxa"/>
          </w:tcPr>
          <w:p w14:paraId="2B792494" w14:textId="63476B10" w:rsidR="00DA29A0" w:rsidRPr="00B97375" w:rsidRDefault="00DA29A0" w:rsidP="00DA29A0">
            <w:pPr>
              <w:jc w:val="right"/>
              <w:rPr>
                <w:rFonts w:asciiTheme="minorHAnsi" w:eastAsia="Times New Roman" w:hAnsiTheme="minorHAnsi" w:cs="Calibri"/>
                <w:szCs w:val="23"/>
                <w:lang w:eastAsia="en-AU"/>
              </w:rPr>
            </w:pPr>
            <w:r w:rsidRPr="004D3B47">
              <w:t>92.9</w:t>
            </w:r>
          </w:p>
        </w:tc>
      </w:tr>
      <w:tr w:rsidR="00DA29A0" w:rsidRPr="00B97375" w14:paraId="4291542C" w14:textId="77777777" w:rsidTr="00AB0E37">
        <w:tc>
          <w:tcPr>
            <w:tcW w:w="2160" w:type="dxa"/>
          </w:tcPr>
          <w:p w14:paraId="13ADA81E" w14:textId="379CC180" w:rsidR="00DA29A0" w:rsidRPr="00B97375" w:rsidRDefault="00DA29A0" w:rsidP="00DA29A0">
            <w:pPr>
              <w:rPr>
                <w:rFonts w:asciiTheme="minorHAnsi" w:eastAsia="Times New Roman" w:hAnsiTheme="minorHAnsi" w:cs="Calibri"/>
                <w:i/>
                <w:szCs w:val="23"/>
                <w:lang w:eastAsia="en-AU"/>
              </w:rPr>
            </w:pPr>
            <w:r w:rsidRPr="004D3B47">
              <w:rPr>
                <w:rFonts w:asciiTheme="minorHAnsi" w:eastAsia="Times New Roman" w:hAnsiTheme="minorHAnsi" w:cs="Calibri"/>
                <w:i/>
                <w:szCs w:val="23"/>
                <w:lang w:eastAsia="en-AU"/>
              </w:rPr>
              <w:t>Private practice</w:t>
            </w:r>
          </w:p>
        </w:tc>
        <w:tc>
          <w:tcPr>
            <w:tcW w:w="1942" w:type="dxa"/>
          </w:tcPr>
          <w:p w14:paraId="08174CBC" w14:textId="1AAE2A15" w:rsidR="00DA29A0" w:rsidRPr="00B97375" w:rsidRDefault="00DA29A0" w:rsidP="00DA29A0">
            <w:pPr>
              <w:jc w:val="right"/>
              <w:rPr>
                <w:rFonts w:asciiTheme="minorHAnsi" w:eastAsia="Times New Roman" w:hAnsiTheme="minorHAnsi" w:cs="Calibri"/>
                <w:i/>
                <w:szCs w:val="23"/>
                <w:lang w:eastAsia="en-AU"/>
              </w:rPr>
            </w:pPr>
            <w:r w:rsidRPr="004D3B47">
              <w:t>110</w:t>
            </w:r>
          </w:p>
        </w:tc>
        <w:tc>
          <w:tcPr>
            <w:tcW w:w="2453" w:type="dxa"/>
          </w:tcPr>
          <w:p w14:paraId="00E786DE" w14:textId="28B841C0" w:rsidR="00DA29A0" w:rsidRPr="00B97375" w:rsidRDefault="00DA29A0" w:rsidP="00DA29A0">
            <w:pPr>
              <w:jc w:val="right"/>
              <w:rPr>
                <w:rFonts w:asciiTheme="minorHAnsi" w:eastAsia="Times New Roman" w:hAnsiTheme="minorHAnsi" w:cs="Calibri"/>
                <w:i/>
                <w:szCs w:val="23"/>
                <w:lang w:eastAsia="en-AU"/>
              </w:rPr>
            </w:pPr>
            <w:r w:rsidRPr="004D3B47">
              <w:t>89</w:t>
            </w:r>
          </w:p>
        </w:tc>
        <w:tc>
          <w:tcPr>
            <w:tcW w:w="1899" w:type="dxa"/>
          </w:tcPr>
          <w:p w14:paraId="4D2D9976" w14:textId="212EDBF6" w:rsidR="00DA29A0" w:rsidRPr="00B97375" w:rsidRDefault="00DA29A0" w:rsidP="00DA29A0">
            <w:pPr>
              <w:jc w:val="right"/>
              <w:rPr>
                <w:rFonts w:asciiTheme="minorHAnsi" w:eastAsia="Times New Roman" w:hAnsiTheme="minorHAnsi" w:cs="Calibri"/>
                <w:i/>
                <w:szCs w:val="23"/>
                <w:lang w:eastAsia="en-AU"/>
              </w:rPr>
            </w:pPr>
            <w:r w:rsidRPr="004D3B47">
              <w:t>80.9</w:t>
            </w:r>
          </w:p>
        </w:tc>
        <w:tc>
          <w:tcPr>
            <w:tcW w:w="2016" w:type="dxa"/>
          </w:tcPr>
          <w:p w14:paraId="69652127" w14:textId="621B923C" w:rsidR="00DA29A0" w:rsidRPr="00B97375" w:rsidRDefault="00DA29A0" w:rsidP="00DA29A0">
            <w:pPr>
              <w:jc w:val="right"/>
              <w:rPr>
                <w:rFonts w:asciiTheme="minorHAnsi" w:eastAsia="Times New Roman" w:hAnsiTheme="minorHAnsi" w:cs="Calibri"/>
                <w:i/>
                <w:szCs w:val="23"/>
                <w:lang w:eastAsia="en-AU"/>
              </w:rPr>
            </w:pPr>
            <w:r w:rsidRPr="004D3B47">
              <w:t>86</w:t>
            </w:r>
          </w:p>
        </w:tc>
        <w:tc>
          <w:tcPr>
            <w:tcW w:w="2038" w:type="dxa"/>
          </w:tcPr>
          <w:p w14:paraId="67B5BFF0" w14:textId="01C9CC3E" w:rsidR="00DA29A0" w:rsidRPr="00B97375" w:rsidRDefault="00DA29A0" w:rsidP="00DA29A0">
            <w:pPr>
              <w:jc w:val="right"/>
              <w:rPr>
                <w:rFonts w:asciiTheme="minorHAnsi" w:eastAsia="Times New Roman" w:hAnsiTheme="minorHAnsi" w:cs="Calibri"/>
                <w:i/>
                <w:szCs w:val="23"/>
                <w:lang w:eastAsia="en-AU"/>
              </w:rPr>
            </w:pPr>
            <w:r w:rsidRPr="004D3B47">
              <w:t>78.2</w:t>
            </w:r>
          </w:p>
        </w:tc>
      </w:tr>
      <w:tr w:rsidR="00DA29A0" w:rsidRPr="007048A3" w14:paraId="0AAC62FF" w14:textId="77777777" w:rsidTr="00AB0E37">
        <w:tc>
          <w:tcPr>
            <w:tcW w:w="2160" w:type="dxa"/>
          </w:tcPr>
          <w:p w14:paraId="5C56EABC" w14:textId="4CBCE452" w:rsidR="00DA29A0" w:rsidRPr="007048A3" w:rsidRDefault="00DA29A0" w:rsidP="00DA29A0">
            <w:pPr>
              <w:rPr>
                <w:rFonts w:asciiTheme="minorHAnsi" w:eastAsia="Times New Roman" w:hAnsiTheme="minorHAnsi" w:cs="Calibri"/>
                <w:b/>
                <w:bCs/>
                <w:szCs w:val="23"/>
                <w:lang w:eastAsia="en-AU"/>
              </w:rPr>
            </w:pPr>
            <w:r w:rsidRPr="004D3B47">
              <w:rPr>
                <w:rFonts w:asciiTheme="minorHAnsi" w:eastAsia="Times New Roman" w:hAnsiTheme="minorHAnsi" w:cs="Calibri"/>
                <w:b/>
                <w:bCs/>
                <w:szCs w:val="23"/>
                <w:lang w:eastAsia="en-AU"/>
              </w:rPr>
              <w:t>Total</w:t>
            </w:r>
          </w:p>
        </w:tc>
        <w:tc>
          <w:tcPr>
            <w:tcW w:w="1942" w:type="dxa"/>
          </w:tcPr>
          <w:p w14:paraId="0D780478" w14:textId="7FD3A4E1" w:rsidR="00DA29A0" w:rsidRPr="007048A3" w:rsidRDefault="00DA29A0" w:rsidP="00DA29A0">
            <w:pPr>
              <w:jc w:val="right"/>
              <w:rPr>
                <w:rFonts w:asciiTheme="minorHAnsi" w:eastAsia="Times New Roman" w:hAnsiTheme="minorHAnsi" w:cs="Calibri"/>
                <w:b/>
                <w:bCs/>
                <w:szCs w:val="23"/>
                <w:lang w:eastAsia="en-AU"/>
              </w:rPr>
            </w:pPr>
            <w:r w:rsidRPr="004D3B47">
              <w:rPr>
                <w:b/>
              </w:rPr>
              <w:t xml:space="preserve"> 1,350 </w:t>
            </w:r>
          </w:p>
        </w:tc>
        <w:tc>
          <w:tcPr>
            <w:tcW w:w="2453" w:type="dxa"/>
          </w:tcPr>
          <w:p w14:paraId="50501EB9" w14:textId="6439E6CB" w:rsidR="00DA29A0" w:rsidRPr="007048A3" w:rsidRDefault="00DA29A0" w:rsidP="00DA29A0">
            <w:pPr>
              <w:jc w:val="right"/>
              <w:rPr>
                <w:rFonts w:asciiTheme="minorHAnsi" w:eastAsia="Times New Roman" w:hAnsiTheme="minorHAnsi" w:cs="Calibri"/>
                <w:b/>
                <w:bCs/>
                <w:szCs w:val="23"/>
                <w:lang w:eastAsia="en-AU"/>
              </w:rPr>
            </w:pPr>
            <w:r w:rsidRPr="004D3B47">
              <w:rPr>
                <w:b/>
              </w:rPr>
              <w:t xml:space="preserve"> 1,005 </w:t>
            </w:r>
          </w:p>
        </w:tc>
        <w:tc>
          <w:tcPr>
            <w:tcW w:w="1899" w:type="dxa"/>
          </w:tcPr>
          <w:p w14:paraId="2CB782B7" w14:textId="75C674D3" w:rsidR="00DA29A0" w:rsidRPr="007048A3" w:rsidRDefault="00DA29A0" w:rsidP="00DA29A0">
            <w:pPr>
              <w:jc w:val="right"/>
              <w:rPr>
                <w:rFonts w:asciiTheme="minorHAnsi" w:eastAsia="Times New Roman" w:hAnsiTheme="minorHAnsi" w:cs="Calibri"/>
                <w:b/>
                <w:bCs/>
                <w:szCs w:val="23"/>
                <w:lang w:eastAsia="en-AU"/>
              </w:rPr>
            </w:pPr>
            <w:r w:rsidRPr="004D3B47">
              <w:rPr>
                <w:b/>
              </w:rPr>
              <w:t>74.4</w:t>
            </w:r>
          </w:p>
        </w:tc>
        <w:tc>
          <w:tcPr>
            <w:tcW w:w="2016" w:type="dxa"/>
          </w:tcPr>
          <w:p w14:paraId="171E625A" w14:textId="23828F57" w:rsidR="00DA29A0" w:rsidRPr="007048A3" w:rsidRDefault="00DA29A0" w:rsidP="00DA29A0">
            <w:pPr>
              <w:jc w:val="right"/>
              <w:rPr>
                <w:rFonts w:asciiTheme="minorHAnsi" w:eastAsia="Times New Roman" w:hAnsiTheme="minorHAnsi" w:cs="Calibri"/>
                <w:b/>
                <w:bCs/>
                <w:szCs w:val="23"/>
                <w:lang w:eastAsia="en-AU"/>
              </w:rPr>
            </w:pPr>
            <w:r w:rsidRPr="004D3B47">
              <w:rPr>
                <w:b/>
              </w:rPr>
              <w:t xml:space="preserve"> 987 </w:t>
            </w:r>
          </w:p>
        </w:tc>
        <w:tc>
          <w:tcPr>
            <w:tcW w:w="2038" w:type="dxa"/>
          </w:tcPr>
          <w:p w14:paraId="03AFCF32" w14:textId="3ED161AB" w:rsidR="00DA29A0" w:rsidRPr="007048A3" w:rsidRDefault="00DA29A0" w:rsidP="00DA29A0">
            <w:pPr>
              <w:jc w:val="right"/>
              <w:rPr>
                <w:rFonts w:asciiTheme="minorHAnsi" w:eastAsia="Times New Roman" w:hAnsiTheme="minorHAnsi" w:cs="Calibri"/>
                <w:b/>
                <w:bCs/>
                <w:szCs w:val="23"/>
                <w:lang w:eastAsia="en-AU"/>
              </w:rPr>
            </w:pPr>
            <w:r w:rsidRPr="004D3B47">
              <w:rPr>
                <w:b/>
              </w:rPr>
              <w:t>73.1</w:t>
            </w:r>
          </w:p>
        </w:tc>
      </w:tr>
    </w:tbl>
    <w:p w14:paraId="2F33AA61" w14:textId="6C1C05C1" w:rsidR="00DA29A0" w:rsidRDefault="00DA29A0" w:rsidP="00DA29A0"/>
    <w:p w14:paraId="5C9337B2" w14:textId="77777777" w:rsidR="00030D6F" w:rsidRPr="004D3B47" w:rsidRDefault="00030D6F" w:rsidP="00030D6F">
      <w:pPr>
        <w:rPr>
          <w:b/>
        </w:rPr>
      </w:pPr>
    </w:p>
    <w:p w14:paraId="16CC9C08" w14:textId="77777777" w:rsidR="00030D6F" w:rsidRPr="004D3B47" w:rsidRDefault="00030D6F" w:rsidP="00030D6F">
      <w:pPr>
        <w:sectPr w:rsidR="00030D6F" w:rsidRPr="004D3B47" w:rsidSect="000E41EA">
          <w:footerReference w:type="default" r:id="rId165"/>
          <w:pgSz w:w="16839" w:h="11907" w:orient="landscape" w:code="9"/>
          <w:pgMar w:top="1440" w:right="1440" w:bottom="1440" w:left="1440" w:header="692" w:footer="567" w:gutter="0"/>
          <w:cols w:space="720"/>
          <w:docGrid w:linePitch="360"/>
        </w:sectPr>
      </w:pPr>
    </w:p>
    <w:p w14:paraId="428A95C1" w14:textId="77777777" w:rsidR="00030D6F" w:rsidRPr="004D3B47" w:rsidRDefault="00030D6F" w:rsidP="00030D6F">
      <w:pPr>
        <w:pStyle w:val="Heading2"/>
        <w:ind w:right="544"/>
        <w:jc w:val="both"/>
      </w:pPr>
      <w:bookmarkStart w:id="2798" w:name="_Toc471467045"/>
      <w:bookmarkStart w:id="2799" w:name="_Toc475630245"/>
      <w:bookmarkStart w:id="2800" w:name="_Toc482704722"/>
      <w:bookmarkStart w:id="2801" w:name="_Toc509928481"/>
      <w:bookmarkStart w:id="2802" w:name="_Toc528676083"/>
      <w:bookmarkStart w:id="2803" w:name="_Toc2170070"/>
      <w:bookmarkStart w:id="2804" w:name="_Toc76740859"/>
      <w:r w:rsidRPr="004D3B47">
        <w:t>Indicator 8 – HPV tests</w:t>
      </w:r>
      <w:bookmarkEnd w:id="2798"/>
      <w:bookmarkEnd w:id="2799"/>
      <w:bookmarkEnd w:id="2800"/>
      <w:bookmarkEnd w:id="2801"/>
      <w:bookmarkEnd w:id="2802"/>
      <w:bookmarkEnd w:id="2803"/>
      <w:bookmarkEnd w:id="2804"/>
    </w:p>
    <w:p w14:paraId="599FE574" w14:textId="2C72194B" w:rsidR="00030D6F" w:rsidRPr="004D3B47" w:rsidRDefault="00030D6F" w:rsidP="00030D6F">
      <w:pPr>
        <w:pStyle w:val="Heading3"/>
      </w:pPr>
      <w:bookmarkStart w:id="2805" w:name="_Toc475630246"/>
      <w:bookmarkStart w:id="2806" w:name="_Toc482704723"/>
      <w:bookmarkStart w:id="2807" w:name="_Toc509928482"/>
      <w:bookmarkStart w:id="2808" w:name="_Toc528676084"/>
      <w:bookmarkStart w:id="2809" w:name="_Toc2170071"/>
      <w:bookmarkStart w:id="2810" w:name="_Toc76740860"/>
      <w:bookmarkStart w:id="2811" w:name="_Ref293304684"/>
      <w:bookmarkStart w:id="2812" w:name="_Toc304970098"/>
      <w:r w:rsidRPr="004D3B47">
        <w:t xml:space="preserve">Indicator 8.1 – </w:t>
      </w:r>
      <w:r w:rsidRPr="004D3B47">
        <w:rPr>
          <w:lang w:eastAsia="en-AU"/>
        </w:rPr>
        <w:t xml:space="preserve">Triage of </w:t>
      </w:r>
      <w:r w:rsidR="00365ACF">
        <w:rPr>
          <w:lang w:eastAsia="en-AU"/>
        </w:rPr>
        <w:t>low-grade</w:t>
      </w:r>
      <w:r w:rsidRPr="004D3B47">
        <w:rPr>
          <w:lang w:eastAsia="en-AU"/>
        </w:rPr>
        <w:t xml:space="preserve"> cytology</w:t>
      </w:r>
      <w:bookmarkEnd w:id="2805"/>
      <w:bookmarkEnd w:id="2806"/>
      <w:bookmarkEnd w:id="2807"/>
      <w:bookmarkEnd w:id="2808"/>
      <w:bookmarkEnd w:id="2809"/>
      <w:bookmarkEnd w:id="2810"/>
      <w:r w:rsidRPr="004D3B47">
        <w:t xml:space="preserve"> </w:t>
      </w:r>
    </w:p>
    <w:p w14:paraId="663272E6" w14:textId="0B222771" w:rsidR="00030D6F" w:rsidRPr="004D3B47" w:rsidRDefault="008E7879" w:rsidP="00030D6F">
      <w:pPr>
        <w:pStyle w:val="Caption"/>
        <w:keepNext/>
        <w:spacing w:after="80"/>
        <w:ind w:right="544"/>
        <w:jc w:val="both"/>
      </w:pPr>
      <w:bookmarkStart w:id="2813" w:name="_Ref370209759"/>
      <w:bookmarkStart w:id="2814" w:name="_Toc469398352"/>
      <w:bookmarkStart w:id="2815" w:name="_Toc486941116"/>
      <w:bookmarkStart w:id="2816" w:name="_Toc475605585"/>
      <w:bookmarkStart w:id="2817" w:name="_Toc509928557"/>
      <w:bookmarkStart w:id="2818" w:name="_Toc528676233"/>
      <w:bookmarkStart w:id="2819" w:name="_Toc5627682"/>
      <w:bookmarkStart w:id="2820" w:name="_Toc12875630"/>
      <w:bookmarkStart w:id="2821" w:name="_Toc68606748"/>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73</w:t>
      </w:r>
      <w:r w:rsidR="00905C1A" w:rsidRPr="004D3B47">
        <w:rPr>
          <w:noProof/>
        </w:rPr>
        <w:fldChar w:fldCharType="end"/>
      </w:r>
      <w:bookmarkEnd w:id="2811"/>
      <w:bookmarkEnd w:id="2813"/>
      <w:r w:rsidR="00030D6F" w:rsidRPr="004D3B47">
        <w:t xml:space="preserve"> - Triage testing of women with ASC-US cytology</w:t>
      </w:r>
      <w:bookmarkEnd w:id="2812"/>
      <w:bookmarkEnd w:id="2814"/>
      <w:bookmarkEnd w:id="2815"/>
      <w:bookmarkEnd w:id="2816"/>
      <w:bookmarkEnd w:id="2817"/>
      <w:bookmarkEnd w:id="2818"/>
      <w:bookmarkEnd w:id="2819"/>
      <w:bookmarkEnd w:id="2820"/>
      <w:bookmarkEnd w:id="2821"/>
    </w:p>
    <w:tbl>
      <w:tblPr>
        <w:tblW w:w="12201" w:type="dxa"/>
        <w:tblInd w:w="98" w:type="dxa"/>
        <w:tblLayout w:type="fixed"/>
        <w:tblLook w:val="04A0" w:firstRow="1" w:lastRow="0" w:firstColumn="1" w:lastColumn="0" w:noHBand="0" w:noVBand="1"/>
      </w:tblPr>
      <w:tblGrid>
        <w:gridCol w:w="3694"/>
        <w:gridCol w:w="1713"/>
        <w:gridCol w:w="1720"/>
        <w:gridCol w:w="1268"/>
        <w:gridCol w:w="1268"/>
        <w:gridCol w:w="1268"/>
        <w:gridCol w:w="1270"/>
      </w:tblGrid>
      <w:tr w:rsidR="004D3B47" w:rsidRPr="004D3B47" w14:paraId="09DABAC5" w14:textId="77777777" w:rsidTr="008A089A">
        <w:tc>
          <w:tcPr>
            <w:tcW w:w="3694" w:type="dxa"/>
            <w:vMerge w:val="restart"/>
            <w:tcBorders>
              <w:top w:val="single" w:sz="8" w:space="0" w:color="auto"/>
              <w:left w:val="single" w:sz="8" w:space="0" w:color="auto"/>
              <w:bottom w:val="single" w:sz="8" w:space="0" w:color="000000"/>
              <w:right w:val="nil"/>
            </w:tcBorders>
            <w:shd w:val="clear" w:color="000000" w:fill="D8D8D8"/>
            <w:noWrap/>
          </w:tcPr>
          <w:p w14:paraId="386EC0A4" w14:textId="77777777" w:rsidR="00030D6F" w:rsidRPr="004D3B47" w:rsidRDefault="00030D6F" w:rsidP="008A089A">
            <w:pPr>
              <w:keepNext/>
              <w:keepLines/>
              <w:ind w:right="544"/>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Laboratory</w:t>
            </w:r>
          </w:p>
        </w:tc>
        <w:tc>
          <w:tcPr>
            <w:tcW w:w="3433" w:type="dxa"/>
            <w:gridSpan w:val="2"/>
            <w:tcBorders>
              <w:top w:val="single" w:sz="8" w:space="0" w:color="auto"/>
              <w:left w:val="nil"/>
              <w:bottom w:val="nil"/>
              <w:right w:val="nil"/>
            </w:tcBorders>
            <w:shd w:val="clear" w:color="000000" w:fill="D8D8D8"/>
            <w:noWrap/>
            <w:vAlign w:val="bottom"/>
          </w:tcPr>
          <w:p w14:paraId="0BE11A50" w14:textId="77777777" w:rsidR="00030D6F" w:rsidRPr="004D3B47" w:rsidRDefault="00030D6F" w:rsidP="00576432">
            <w:pPr>
              <w:keepNext/>
              <w:keepLines/>
              <w:ind w:right="544"/>
              <w:jc w:val="center"/>
              <w:rPr>
                <w:rFonts w:asciiTheme="minorHAnsi" w:eastAsia="Times New Roman" w:hAnsiTheme="minorHAnsi"/>
                <w:b/>
                <w:bCs/>
                <w:szCs w:val="23"/>
                <w:u w:val="single"/>
                <w:lang w:eastAsia="en-AU"/>
              </w:rPr>
            </w:pPr>
            <w:r w:rsidRPr="004D3B47">
              <w:rPr>
                <w:rFonts w:asciiTheme="minorHAnsi" w:eastAsia="Times New Roman" w:hAnsiTheme="minorHAnsi"/>
                <w:b/>
                <w:bCs/>
                <w:szCs w:val="23"/>
                <w:u w:val="single"/>
                <w:lang w:eastAsia="en-AU"/>
              </w:rPr>
              <w:t>Total ASC-US results</w:t>
            </w:r>
          </w:p>
        </w:tc>
        <w:tc>
          <w:tcPr>
            <w:tcW w:w="5074" w:type="dxa"/>
            <w:gridSpan w:val="4"/>
            <w:tcBorders>
              <w:top w:val="single" w:sz="8" w:space="0" w:color="auto"/>
              <w:left w:val="nil"/>
              <w:bottom w:val="nil"/>
              <w:right w:val="single" w:sz="8" w:space="0" w:color="000000"/>
            </w:tcBorders>
            <w:shd w:val="clear" w:color="000000" w:fill="D8D8D8"/>
            <w:noWrap/>
            <w:vAlign w:val="bottom"/>
          </w:tcPr>
          <w:p w14:paraId="55BB3485" w14:textId="77777777" w:rsidR="00030D6F" w:rsidRPr="004D3B47" w:rsidRDefault="00030D6F" w:rsidP="00576432">
            <w:pPr>
              <w:keepNext/>
              <w:keepLines/>
              <w:ind w:right="544"/>
              <w:jc w:val="center"/>
              <w:rPr>
                <w:rFonts w:asciiTheme="minorHAnsi" w:eastAsia="Times New Roman" w:hAnsiTheme="minorHAnsi"/>
                <w:b/>
                <w:bCs/>
                <w:szCs w:val="23"/>
                <w:u w:val="single"/>
                <w:lang w:eastAsia="en-AU"/>
              </w:rPr>
            </w:pPr>
            <w:r w:rsidRPr="004D3B47">
              <w:rPr>
                <w:rFonts w:asciiTheme="minorHAnsi" w:eastAsia="Times New Roman" w:hAnsiTheme="minorHAnsi"/>
                <w:b/>
                <w:bCs/>
                <w:szCs w:val="23"/>
                <w:u w:val="single"/>
                <w:lang w:eastAsia="en-AU"/>
              </w:rPr>
              <w:t>Women with an HPV test</w:t>
            </w:r>
          </w:p>
        </w:tc>
      </w:tr>
      <w:tr w:rsidR="004D3B47" w:rsidRPr="004D3B47" w14:paraId="5FA4B645" w14:textId="77777777" w:rsidTr="00576432">
        <w:tc>
          <w:tcPr>
            <w:tcW w:w="3694" w:type="dxa"/>
            <w:vMerge/>
            <w:tcBorders>
              <w:top w:val="single" w:sz="8" w:space="0" w:color="auto"/>
              <w:left w:val="single" w:sz="8" w:space="0" w:color="auto"/>
              <w:bottom w:val="single" w:sz="8" w:space="0" w:color="000000"/>
              <w:right w:val="nil"/>
            </w:tcBorders>
            <w:vAlign w:val="center"/>
          </w:tcPr>
          <w:p w14:paraId="273BD2FD" w14:textId="77777777" w:rsidR="00030D6F" w:rsidRPr="004D3B47" w:rsidRDefault="00030D6F" w:rsidP="00576432">
            <w:pPr>
              <w:keepNext/>
              <w:keepLines/>
              <w:ind w:right="544"/>
              <w:jc w:val="both"/>
              <w:rPr>
                <w:rFonts w:asciiTheme="minorHAnsi" w:eastAsia="Times New Roman" w:hAnsiTheme="minorHAnsi"/>
                <w:b/>
                <w:bCs/>
                <w:szCs w:val="23"/>
                <w:lang w:eastAsia="en-AU"/>
              </w:rPr>
            </w:pPr>
          </w:p>
        </w:tc>
        <w:tc>
          <w:tcPr>
            <w:tcW w:w="1713" w:type="dxa"/>
            <w:tcBorders>
              <w:top w:val="nil"/>
              <w:left w:val="nil"/>
              <w:bottom w:val="nil"/>
              <w:right w:val="nil"/>
            </w:tcBorders>
            <w:shd w:val="clear" w:color="000000" w:fill="D8D8D8"/>
            <w:vAlign w:val="bottom"/>
          </w:tcPr>
          <w:p w14:paraId="3D19E8F6" w14:textId="77777777" w:rsidR="00030D6F" w:rsidRPr="004D3B47" w:rsidRDefault="00030D6F" w:rsidP="00576432">
            <w:pPr>
              <w:keepNext/>
              <w:keepLines/>
              <w:ind w:right="34"/>
              <w:jc w:val="center"/>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aged &lt; 30yrs</w:t>
            </w:r>
          </w:p>
        </w:tc>
        <w:tc>
          <w:tcPr>
            <w:tcW w:w="1720" w:type="dxa"/>
            <w:tcBorders>
              <w:top w:val="nil"/>
              <w:left w:val="nil"/>
              <w:bottom w:val="nil"/>
              <w:right w:val="nil"/>
            </w:tcBorders>
            <w:shd w:val="clear" w:color="000000" w:fill="D8D8D8"/>
            <w:vAlign w:val="bottom"/>
          </w:tcPr>
          <w:p w14:paraId="260AEFEC" w14:textId="77777777" w:rsidR="00030D6F" w:rsidRPr="004D3B47" w:rsidRDefault="00030D6F" w:rsidP="00576432">
            <w:pPr>
              <w:keepNext/>
              <w:keepLines/>
              <w:ind w:right="176"/>
              <w:jc w:val="center"/>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aged 30+ yrs</w:t>
            </w:r>
          </w:p>
        </w:tc>
        <w:tc>
          <w:tcPr>
            <w:tcW w:w="2536" w:type="dxa"/>
            <w:gridSpan w:val="2"/>
            <w:tcBorders>
              <w:top w:val="nil"/>
              <w:left w:val="nil"/>
              <w:bottom w:val="nil"/>
              <w:right w:val="nil"/>
            </w:tcBorders>
            <w:shd w:val="clear" w:color="000000" w:fill="D8D8D8"/>
            <w:vAlign w:val="bottom"/>
          </w:tcPr>
          <w:p w14:paraId="0CA30050" w14:textId="77777777" w:rsidR="00030D6F" w:rsidRPr="004D3B47" w:rsidRDefault="00030D6F" w:rsidP="00576432">
            <w:pPr>
              <w:keepNext/>
              <w:keepLines/>
              <w:ind w:right="33"/>
              <w:jc w:val="center"/>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aged &lt; 30yrs</w:t>
            </w:r>
          </w:p>
        </w:tc>
        <w:tc>
          <w:tcPr>
            <w:tcW w:w="2538" w:type="dxa"/>
            <w:gridSpan w:val="2"/>
            <w:tcBorders>
              <w:top w:val="nil"/>
              <w:left w:val="nil"/>
              <w:bottom w:val="nil"/>
              <w:right w:val="single" w:sz="8" w:space="0" w:color="000000"/>
            </w:tcBorders>
            <w:shd w:val="clear" w:color="000000" w:fill="D8D8D8"/>
            <w:vAlign w:val="bottom"/>
          </w:tcPr>
          <w:p w14:paraId="644FACCA" w14:textId="77777777" w:rsidR="00030D6F" w:rsidRPr="004D3B47" w:rsidRDefault="00030D6F" w:rsidP="00576432">
            <w:pPr>
              <w:keepNext/>
              <w:keepLines/>
              <w:ind w:right="176"/>
              <w:jc w:val="center"/>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aged 30+ yrs</w:t>
            </w:r>
          </w:p>
        </w:tc>
      </w:tr>
      <w:tr w:rsidR="004D3B47" w:rsidRPr="004D3B47" w14:paraId="3059884A" w14:textId="77777777" w:rsidTr="00576432">
        <w:tc>
          <w:tcPr>
            <w:tcW w:w="3694" w:type="dxa"/>
            <w:vMerge/>
            <w:tcBorders>
              <w:top w:val="single" w:sz="8" w:space="0" w:color="auto"/>
              <w:left w:val="single" w:sz="8" w:space="0" w:color="auto"/>
              <w:bottom w:val="single" w:sz="8" w:space="0" w:color="000000"/>
              <w:right w:val="nil"/>
            </w:tcBorders>
            <w:vAlign w:val="center"/>
          </w:tcPr>
          <w:p w14:paraId="4CF15CB1" w14:textId="77777777" w:rsidR="00030D6F" w:rsidRPr="004D3B47" w:rsidRDefault="00030D6F" w:rsidP="00576432">
            <w:pPr>
              <w:keepNext/>
              <w:keepLines/>
              <w:ind w:right="544"/>
              <w:jc w:val="both"/>
              <w:rPr>
                <w:rFonts w:asciiTheme="minorHAnsi" w:eastAsia="Times New Roman" w:hAnsiTheme="minorHAnsi"/>
                <w:b/>
                <w:bCs/>
                <w:szCs w:val="23"/>
                <w:lang w:eastAsia="en-AU"/>
              </w:rPr>
            </w:pPr>
          </w:p>
        </w:tc>
        <w:tc>
          <w:tcPr>
            <w:tcW w:w="1713" w:type="dxa"/>
            <w:tcBorders>
              <w:top w:val="nil"/>
              <w:left w:val="nil"/>
              <w:bottom w:val="single" w:sz="8" w:space="0" w:color="auto"/>
              <w:right w:val="nil"/>
            </w:tcBorders>
            <w:shd w:val="clear" w:color="000000" w:fill="D8D8D8"/>
            <w:noWrap/>
            <w:vAlign w:val="bottom"/>
          </w:tcPr>
          <w:p w14:paraId="627DD428" w14:textId="77777777" w:rsidR="00030D6F" w:rsidRPr="004D3B47" w:rsidRDefault="00030D6F" w:rsidP="00576432">
            <w:pPr>
              <w:keepNext/>
              <w:keepLines/>
              <w:ind w:right="544"/>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N</w:t>
            </w:r>
          </w:p>
        </w:tc>
        <w:tc>
          <w:tcPr>
            <w:tcW w:w="1720" w:type="dxa"/>
            <w:tcBorders>
              <w:top w:val="nil"/>
              <w:left w:val="nil"/>
              <w:bottom w:val="single" w:sz="8" w:space="0" w:color="auto"/>
              <w:right w:val="nil"/>
            </w:tcBorders>
            <w:shd w:val="clear" w:color="000000" w:fill="D8D8D8"/>
            <w:noWrap/>
            <w:vAlign w:val="bottom"/>
          </w:tcPr>
          <w:p w14:paraId="1040E4EA" w14:textId="77777777" w:rsidR="00030D6F" w:rsidRPr="004D3B47" w:rsidRDefault="00030D6F" w:rsidP="00576432">
            <w:pPr>
              <w:keepNext/>
              <w:keepLines/>
              <w:ind w:right="544"/>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N</w:t>
            </w:r>
          </w:p>
        </w:tc>
        <w:tc>
          <w:tcPr>
            <w:tcW w:w="1268" w:type="dxa"/>
            <w:tcBorders>
              <w:top w:val="nil"/>
              <w:left w:val="nil"/>
              <w:bottom w:val="single" w:sz="8" w:space="0" w:color="auto"/>
              <w:right w:val="nil"/>
            </w:tcBorders>
            <w:shd w:val="clear" w:color="000000" w:fill="D8D8D8"/>
            <w:noWrap/>
            <w:vAlign w:val="bottom"/>
          </w:tcPr>
          <w:p w14:paraId="249AAB71" w14:textId="77777777" w:rsidR="00030D6F" w:rsidRPr="004D3B47" w:rsidRDefault="00030D6F" w:rsidP="00576432">
            <w:pPr>
              <w:keepNext/>
              <w:keepLines/>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N</w:t>
            </w:r>
          </w:p>
        </w:tc>
        <w:tc>
          <w:tcPr>
            <w:tcW w:w="1268" w:type="dxa"/>
            <w:tcBorders>
              <w:top w:val="nil"/>
              <w:left w:val="nil"/>
              <w:bottom w:val="single" w:sz="8" w:space="0" w:color="auto"/>
              <w:right w:val="nil"/>
            </w:tcBorders>
            <w:shd w:val="clear" w:color="000000" w:fill="D8D8D8"/>
            <w:noWrap/>
            <w:vAlign w:val="bottom"/>
          </w:tcPr>
          <w:p w14:paraId="5CAFDDFF" w14:textId="77777777" w:rsidR="00030D6F" w:rsidRPr="004D3B47" w:rsidRDefault="00030D6F" w:rsidP="00576432">
            <w:pPr>
              <w:keepNext/>
              <w:keepLines/>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w:t>
            </w:r>
          </w:p>
        </w:tc>
        <w:tc>
          <w:tcPr>
            <w:tcW w:w="1268" w:type="dxa"/>
            <w:tcBorders>
              <w:top w:val="nil"/>
              <w:left w:val="nil"/>
              <w:bottom w:val="single" w:sz="8" w:space="0" w:color="auto"/>
              <w:right w:val="nil"/>
            </w:tcBorders>
            <w:shd w:val="clear" w:color="000000" w:fill="D8D8D8"/>
            <w:noWrap/>
            <w:vAlign w:val="bottom"/>
          </w:tcPr>
          <w:p w14:paraId="61E47892" w14:textId="77777777" w:rsidR="00030D6F" w:rsidRPr="004D3B47" w:rsidRDefault="00030D6F" w:rsidP="00576432">
            <w:pPr>
              <w:keepNext/>
              <w:keepLines/>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N</w:t>
            </w:r>
          </w:p>
        </w:tc>
        <w:tc>
          <w:tcPr>
            <w:tcW w:w="1270" w:type="dxa"/>
            <w:tcBorders>
              <w:top w:val="nil"/>
              <w:left w:val="nil"/>
              <w:bottom w:val="single" w:sz="8" w:space="0" w:color="auto"/>
              <w:right w:val="single" w:sz="8" w:space="0" w:color="auto"/>
            </w:tcBorders>
            <w:shd w:val="clear" w:color="000000" w:fill="D8D8D8"/>
            <w:noWrap/>
            <w:vAlign w:val="bottom"/>
          </w:tcPr>
          <w:p w14:paraId="14F25953" w14:textId="77777777" w:rsidR="00030D6F" w:rsidRPr="004D3B47" w:rsidRDefault="00030D6F" w:rsidP="00576432">
            <w:pPr>
              <w:keepNext/>
              <w:keepLines/>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w:t>
            </w:r>
          </w:p>
        </w:tc>
      </w:tr>
      <w:tr w:rsidR="004D3B47" w:rsidRPr="004D3B47" w14:paraId="25FB0521" w14:textId="77777777" w:rsidTr="00D1642F">
        <w:trPr>
          <w:trHeight w:val="300"/>
        </w:trPr>
        <w:tc>
          <w:tcPr>
            <w:tcW w:w="3694" w:type="dxa"/>
            <w:tcBorders>
              <w:top w:val="nil"/>
              <w:left w:val="single" w:sz="8" w:space="0" w:color="auto"/>
              <w:bottom w:val="nil"/>
              <w:right w:val="nil"/>
            </w:tcBorders>
            <w:shd w:val="clear" w:color="auto" w:fill="auto"/>
            <w:noWrap/>
            <w:vAlign w:val="bottom"/>
          </w:tcPr>
          <w:p w14:paraId="75CE4F21" w14:textId="77777777" w:rsidR="00BA64A6" w:rsidRPr="004D3B47" w:rsidRDefault="00BA64A6" w:rsidP="00BA64A6">
            <w:pPr>
              <w:rPr>
                <w:rFonts w:asciiTheme="minorHAnsi" w:hAnsiTheme="minorHAnsi"/>
                <w:szCs w:val="23"/>
              </w:rPr>
            </w:pPr>
            <w:r w:rsidRPr="004D3B47">
              <w:rPr>
                <w:rFonts w:asciiTheme="minorHAnsi" w:hAnsiTheme="minorHAnsi"/>
                <w:szCs w:val="23"/>
              </w:rPr>
              <w:t>Anatomical Pathology Services</w:t>
            </w:r>
          </w:p>
        </w:tc>
        <w:tc>
          <w:tcPr>
            <w:tcW w:w="1713" w:type="dxa"/>
            <w:tcBorders>
              <w:top w:val="nil"/>
              <w:left w:val="nil"/>
              <w:bottom w:val="nil"/>
              <w:right w:val="nil"/>
            </w:tcBorders>
            <w:shd w:val="clear" w:color="auto" w:fill="auto"/>
            <w:noWrap/>
          </w:tcPr>
          <w:p w14:paraId="06BE9370" w14:textId="72A7C300" w:rsidR="00BA64A6" w:rsidRPr="004D3B47" w:rsidRDefault="00BA64A6" w:rsidP="00BA64A6">
            <w:pPr>
              <w:ind w:right="19"/>
              <w:jc w:val="center"/>
              <w:rPr>
                <w:rFonts w:asciiTheme="minorHAnsi" w:hAnsiTheme="minorHAnsi"/>
                <w:szCs w:val="23"/>
              </w:rPr>
            </w:pPr>
            <w:r w:rsidRPr="004D3B47">
              <w:t xml:space="preserve"> 174 </w:t>
            </w:r>
          </w:p>
        </w:tc>
        <w:tc>
          <w:tcPr>
            <w:tcW w:w="1720" w:type="dxa"/>
            <w:tcBorders>
              <w:top w:val="nil"/>
              <w:left w:val="nil"/>
              <w:bottom w:val="nil"/>
              <w:right w:val="nil"/>
            </w:tcBorders>
            <w:shd w:val="clear" w:color="auto" w:fill="auto"/>
            <w:noWrap/>
          </w:tcPr>
          <w:p w14:paraId="582AD946" w14:textId="28F0CC0A" w:rsidR="00BA64A6" w:rsidRPr="004D3B47" w:rsidRDefault="00BA64A6" w:rsidP="00BA64A6">
            <w:pPr>
              <w:tabs>
                <w:tab w:val="left" w:pos="330"/>
              </w:tabs>
              <w:ind w:right="44"/>
              <w:jc w:val="center"/>
              <w:rPr>
                <w:rFonts w:asciiTheme="minorHAnsi" w:hAnsiTheme="minorHAnsi"/>
                <w:szCs w:val="23"/>
              </w:rPr>
            </w:pPr>
            <w:r w:rsidRPr="004D3B47">
              <w:t xml:space="preserve"> 359 </w:t>
            </w:r>
          </w:p>
        </w:tc>
        <w:tc>
          <w:tcPr>
            <w:tcW w:w="1268" w:type="dxa"/>
            <w:tcBorders>
              <w:top w:val="nil"/>
              <w:left w:val="nil"/>
              <w:bottom w:val="nil"/>
              <w:right w:val="nil"/>
            </w:tcBorders>
            <w:shd w:val="clear" w:color="auto" w:fill="auto"/>
            <w:noWrap/>
          </w:tcPr>
          <w:p w14:paraId="7EDE24FF" w14:textId="38D06AFC" w:rsidR="00BA64A6" w:rsidRPr="004D3B47" w:rsidRDefault="00BA64A6" w:rsidP="00BA64A6">
            <w:pPr>
              <w:jc w:val="center"/>
              <w:rPr>
                <w:rFonts w:asciiTheme="minorHAnsi" w:hAnsiTheme="minorHAnsi"/>
                <w:szCs w:val="23"/>
              </w:rPr>
            </w:pPr>
            <w:r w:rsidRPr="004D3B47">
              <w:t>2</w:t>
            </w:r>
          </w:p>
        </w:tc>
        <w:tc>
          <w:tcPr>
            <w:tcW w:w="1268" w:type="dxa"/>
            <w:tcBorders>
              <w:top w:val="nil"/>
              <w:left w:val="nil"/>
              <w:bottom w:val="nil"/>
              <w:right w:val="nil"/>
            </w:tcBorders>
            <w:shd w:val="clear" w:color="auto" w:fill="auto"/>
            <w:noWrap/>
          </w:tcPr>
          <w:p w14:paraId="2B3E5149" w14:textId="2EA506BC" w:rsidR="00BA64A6" w:rsidRPr="004D3B47" w:rsidRDefault="00BA64A6" w:rsidP="00BA64A6">
            <w:pPr>
              <w:jc w:val="center"/>
              <w:rPr>
                <w:rFonts w:asciiTheme="minorHAnsi" w:hAnsiTheme="minorHAnsi"/>
                <w:szCs w:val="23"/>
              </w:rPr>
            </w:pPr>
            <w:r w:rsidRPr="004D3B47">
              <w:t>1.1</w:t>
            </w:r>
          </w:p>
        </w:tc>
        <w:tc>
          <w:tcPr>
            <w:tcW w:w="1268" w:type="dxa"/>
            <w:tcBorders>
              <w:top w:val="nil"/>
              <w:left w:val="nil"/>
              <w:bottom w:val="nil"/>
              <w:right w:val="nil"/>
            </w:tcBorders>
            <w:shd w:val="clear" w:color="auto" w:fill="auto"/>
            <w:noWrap/>
          </w:tcPr>
          <w:p w14:paraId="10C120BC" w14:textId="0C003530" w:rsidR="00BA64A6" w:rsidRPr="004D3B47" w:rsidRDefault="00BA64A6" w:rsidP="00BA64A6">
            <w:pPr>
              <w:jc w:val="right"/>
              <w:rPr>
                <w:rFonts w:asciiTheme="minorHAnsi" w:hAnsiTheme="minorHAnsi"/>
                <w:szCs w:val="23"/>
              </w:rPr>
            </w:pPr>
            <w:r w:rsidRPr="004D3B47">
              <w:t xml:space="preserve"> 356 </w:t>
            </w:r>
          </w:p>
        </w:tc>
        <w:tc>
          <w:tcPr>
            <w:tcW w:w="1270" w:type="dxa"/>
            <w:tcBorders>
              <w:top w:val="nil"/>
              <w:left w:val="nil"/>
              <w:bottom w:val="nil"/>
              <w:right w:val="single" w:sz="8" w:space="0" w:color="auto"/>
            </w:tcBorders>
            <w:shd w:val="clear" w:color="auto" w:fill="auto"/>
            <w:noWrap/>
          </w:tcPr>
          <w:p w14:paraId="5C117D26" w14:textId="05721DD4" w:rsidR="00BA64A6" w:rsidRPr="004D3B47" w:rsidRDefault="00BA64A6" w:rsidP="00BA64A6">
            <w:pPr>
              <w:jc w:val="right"/>
              <w:rPr>
                <w:rFonts w:asciiTheme="minorHAnsi" w:hAnsiTheme="minorHAnsi"/>
                <w:szCs w:val="23"/>
              </w:rPr>
            </w:pPr>
            <w:r w:rsidRPr="004D3B47">
              <w:t>99.2</w:t>
            </w:r>
          </w:p>
        </w:tc>
      </w:tr>
      <w:tr w:rsidR="004D3B47" w:rsidRPr="004D3B47" w14:paraId="077C53B8" w14:textId="77777777" w:rsidTr="00D1642F">
        <w:trPr>
          <w:trHeight w:val="300"/>
        </w:trPr>
        <w:tc>
          <w:tcPr>
            <w:tcW w:w="3694" w:type="dxa"/>
            <w:tcBorders>
              <w:top w:val="nil"/>
              <w:left w:val="single" w:sz="8" w:space="0" w:color="auto"/>
              <w:bottom w:val="nil"/>
              <w:right w:val="nil"/>
            </w:tcBorders>
            <w:shd w:val="clear" w:color="auto" w:fill="auto"/>
            <w:noWrap/>
            <w:vAlign w:val="bottom"/>
          </w:tcPr>
          <w:p w14:paraId="2A00932A" w14:textId="77777777" w:rsidR="00BA64A6" w:rsidRPr="004D3B47" w:rsidRDefault="00BA64A6" w:rsidP="00BA64A6">
            <w:pPr>
              <w:rPr>
                <w:rFonts w:asciiTheme="minorHAnsi" w:hAnsiTheme="minorHAnsi"/>
                <w:szCs w:val="23"/>
              </w:rPr>
            </w:pPr>
            <w:r w:rsidRPr="004D3B47">
              <w:rPr>
                <w:rFonts w:asciiTheme="minorHAnsi" w:hAnsiTheme="minorHAnsi"/>
                <w:szCs w:val="23"/>
              </w:rPr>
              <w:t>Canterbury Health Laboratories</w:t>
            </w:r>
          </w:p>
        </w:tc>
        <w:tc>
          <w:tcPr>
            <w:tcW w:w="1713" w:type="dxa"/>
            <w:tcBorders>
              <w:top w:val="nil"/>
              <w:left w:val="nil"/>
              <w:bottom w:val="nil"/>
              <w:right w:val="nil"/>
            </w:tcBorders>
            <w:shd w:val="clear" w:color="auto" w:fill="auto"/>
            <w:noWrap/>
          </w:tcPr>
          <w:p w14:paraId="731A735E" w14:textId="05EEFB34" w:rsidR="00BA64A6" w:rsidRPr="004D3B47" w:rsidRDefault="00BA64A6" w:rsidP="00BA64A6">
            <w:pPr>
              <w:ind w:right="19"/>
              <w:jc w:val="center"/>
              <w:rPr>
                <w:rFonts w:asciiTheme="minorHAnsi" w:hAnsiTheme="minorHAnsi"/>
                <w:szCs w:val="23"/>
              </w:rPr>
            </w:pPr>
            <w:r w:rsidRPr="004D3B47">
              <w:t xml:space="preserve"> 58 </w:t>
            </w:r>
          </w:p>
        </w:tc>
        <w:tc>
          <w:tcPr>
            <w:tcW w:w="1720" w:type="dxa"/>
            <w:tcBorders>
              <w:top w:val="nil"/>
              <w:left w:val="nil"/>
              <w:bottom w:val="nil"/>
              <w:right w:val="nil"/>
            </w:tcBorders>
            <w:shd w:val="clear" w:color="auto" w:fill="auto"/>
            <w:noWrap/>
          </w:tcPr>
          <w:p w14:paraId="58C8D76E" w14:textId="3C279B4F" w:rsidR="00BA64A6" w:rsidRPr="004D3B47" w:rsidRDefault="00BA64A6" w:rsidP="00BA64A6">
            <w:pPr>
              <w:tabs>
                <w:tab w:val="left" w:pos="330"/>
              </w:tabs>
              <w:ind w:right="44"/>
              <w:jc w:val="center"/>
              <w:rPr>
                <w:rFonts w:asciiTheme="minorHAnsi" w:hAnsiTheme="minorHAnsi"/>
                <w:szCs w:val="23"/>
              </w:rPr>
            </w:pPr>
            <w:r w:rsidRPr="004D3B47">
              <w:t xml:space="preserve"> 124 </w:t>
            </w:r>
          </w:p>
        </w:tc>
        <w:tc>
          <w:tcPr>
            <w:tcW w:w="1268" w:type="dxa"/>
            <w:tcBorders>
              <w:top w:val="nil"/>
              <w:left w:val="nil"/>
              <w:bottom w:val="nil"/>
              <w:right w:val="nil"/>
            </w:tcBorders>
            <w:shd w:val="clear" w:color="auto" w:fill="auto"/>
            <w:noWrap/>
          </w:tcPr>
          <w:p w14:paraId="2BFD8196" w14:textId="567DFFFD" w:rsidR="00BA64A6" w:rsidRPr="004D3B47" w:rsidRDefault="00BA64A6" w:rsidP="00BA64A6">
            <w:pPr>
              <w:jc w:val="center"/>
              <w:rPr>
                <w:rFonts w:asciiTheme="minorHAnsi" w:hAnsiTheme="minorHAnsi"/>
                <w:szCs w:val="23"/>
              </w:rPr>
            </w:pPr>
            <w:r w:rsidRPr="004D3B47">
              <w:t>0</w:t>
            </w:r>
          </w:p>
        </w:tc>
        <w:tc>
          <w:tcPr>
            <w:tcW w:w="1268" w:type="dxa"/>
            <w:tcBorders>
              <w:top w:val="nil"/>
              <w:left w:val="nil"/>
              <w:bottom w:val="nil"/>
              <w:right w:val="nil"/>
            </w:tcBorders>
            <w:shd w:val="clear" w:color="auto" w:fill="auto"/>
            <w:noWrap/>
          </w:tcPr>
          <w:p w14:paraId="37611D2D" w14:textId="3AD26208" w:rsidR="00BA64A6" w:rsidRPr="004D3B47" w:rsidRDefault="00BA64A6" w:rsidP="00BA64A6">
            <w:pPr>
              <w:jc w:val="center"/>
              <w:rPr>
                <w:rFonts w:asciiTheme="minorHAnsi" w:hAnsiTheme="minorHAnsi"/>
                <w:szCs w:val="23"/>
              </w:rPr>
            </w:pPr>
            <w:r w:rsidRPr="004D3B47">
              <w:t>0.0</w:t>
            </w:r>
          </w:p>
        </w:tc>
        <w:tc>
          <w:tcPr>
            <w:tcW w:w="1268" w:type="dxa"/>
            <w:tcBorders>
              <w:top w:val="nil"/>
              <w:left w:val="nil"/>
              <w:bottom w:val="nil"/>
              <w:right w:val="nil"/>
            </w:tcBorders>
            <w:shd w:val="clear" w:color="auto" w:fill="auto"/>
            <w:noWrap/>
          </w:tcPr>
          <w:p w14:paraId="23A91E57" w14:textId="34078D92" w:rsidR="00BA64A6" w:rsidRPr="004D3B47" w:rsidRDefault="00BA64A6" w:rsidP="00BA64A6">
            <w:pPr>
              <w:jc w:val="right"/>
              <w:rPr>
                <w:rFonts w:asciiTheme="minorHAnsi" w:hAnsiTheme="minorHAnsi"/>
                <w:szCs w:val="23"/>
              </w:rPr>
            </w:pPr>
            <w:r w:rsidRPr="004D3B47">
              <w:t xml:space="preserve"> 124 </w:t>
            </w:r>
          </w:p>
        </w:tc>
        <w:tc>
          <w:tcPr>
            <w:tcW w:w="1270" w:type="dxa"/>
            <w:tcBorders>
              <w:top w:val="nil"/>
              <w:left w:val="nil"/>
              <w:bottom w:val="nil"/>
              <w:right w:val="single" w:sz="8" w:space="0" w:color="auto"/>
            </w:tcBorders>
            <w:shd w:val="clear" w:color="auto" w:fill="auto"/>
            <w:noWrap/>
          </w:tcPr>
          <w:p w14:paraId="29FDC507" w14:textId="20CEEA84" w:rsidR="00BA64A6" w:rsidRPr="004D3B47" w:rsidRDefault="00BA64A6" w:rsidP="00BA64A6">
            <w:pPr>
              <w:jc w:val="right"/>
              <w:rPr>
                <w:rFonts w:asciiTheme="minorHAnsi" w:hAnsiTheme="minorHAnsi"/>
                <w:szCs w:val="23"/>
              </w:rPr>
            </w:pPr>
            <w:r w:rsidRPr="004D3B47">
              <w:t>100.0</w:t>
            </w:r>
          </w:p>
        </w:tc>
      </w:tr>
      <w:tr w:rsidR="004D3B47" w:rsidRPr="004D3B47" w14:paraId="3A63414B" w14:textId="77777777" w:rsidTr="00D1642F">
        <w:trPr>
          <w:trHeight w:val="300"/>
        </w:trPr>
        <w:tc>
          <w:tcPr>
            <w:tcW w:w="3694" w:type="dxa"/>
            <w:tcBorders>
              <w:top w:val="nil"/>
              <w:left w:val="single" w:sz="8" w:space="0" w:color="auto"/>
              <w:bottom w:val="nil"/>
              <w:right w:val="nil"/>
            </w:tcBorders>
            <w:shd w:val="clear" w:color="auto" w:fill="auto"/>
            <w:noWrap/>
            <w:vAlign w:val="bottom"/>
          </w:tcPr>
          <w:p w14:paraId="47A479D5" w14:textId="77777777" w:rsidR="00BA64A6" w:rsidRPr="004D3B47" w:rsidRDefault="00BA64A6" w:rsidP="00BA64A6">
            <w:pPr>
              <w:rPr>
                <w:rFonts w:asciiTheme="minorHAnsi" w:hAnsiTheme="minorHAnsi"/>
                <w:szCs w:val="23"/>
              </w:rPr>
            </w:pPr>
            <w:r w:rsidRPr="004D3B47">
              <w:rPr>
                <w:rFonts w:asciiTheme="minorHAnsi" w:hAnsiTheme="minorHAnsi"/>
                <w:szCs w:val="23"/>
              </w:rPr>
              <w:t>LabPLUS</w:t>
            </w:r>
          </w:p>
        </w:tc>
        <w:tc>
          <w:tcPr>
            <w:tcW w:w="1713" w:type="dxa"/>
            <w:tcBorders>
              <w:top w:val="nil"/>
              <w:left w:val="nil"/>
              <w:bottom w:val="nil"/>
              <w:right w:val="nil"/>
            </w:tcBorders>
            <w:shd w:val="clear" w:color="auto" w:fill="auto"/>
            <w:noWrap/>
          </w:tcPr>
          <w:p w14:paraId="0BE2BEDE" w14:textId="3D078094" w:rsidR="00BA64A6" w:rsidRPr="004D3B47" w:rsidRDefault="00BA64A6" w:rsidP="00BA64A6">
            <w:pPr>
              <w:ind w:right="19"/>
              <w:jc w:val="center"/>
              <w:rPr>
                <w:rFonts w:asciiTheme="minorHAnsi" w:hAnsiTheme="minorHAnsi"/>
                <w:szCs w:val="23"/>
              </w:rPr>
            </w:pPr>
            <w:r w:rsidRPr="004D3B47">
              <w:t xml:space="preserve"> 60 </w:t>
            </w:r>
          </w:p>
        </w:tc>
        <w:tc>
          <w:tcPr>
            <w:tcW w:w="1720" w:type="dxa"/>
            <w:tcBorders>
              <w:top w:val="nil"/>
              <w:left w:val="nil"/>
              <w:bottom w:val="nil"/>
              <w:right w:val="nil"/>
            </w:tcBorders>
            <w:shd w:val="clear" w:color="auto" w:fill="auto"/>
            <w:noWrap/>
          </w:tcPr>
          <w:p w14:paraId="14C10000" w14:textId="63DC7133" w:rsidR="00BA64A6" w:rsidRPr="004D3B47" w:rsidRDefault="00BA64A6" w:rsidP="00BA64A6">
            <w:pPr>
              <w:tabs>
                <w:tab w:val="left" w:pos="330"/>
              </w:tabs>
              <w:ind w:right="44"/>
              <w:jc w:val="center"/>
              <w:rPr>
                <w:rFonts w:asciiTheme="minorHAnsi" w:hAnsiTheme="minorHAnsi"/>
                <w:szCs w:val="23"/>
              </w:rPr>
            </w:pPr>
            <w:r w:rsidRPr="004D3B47">
              <w:t xml:space="preserve"> 153 </w:t>
            </w:r>
          </w:p>
        </w:tc>
        <w:tc>
          <w:tcPr>
            <w:tcW w:w="1268" w:type="dxa"/>
            <w:tcBorders>
              <w:top w:val="nil"/>
              <w:left w:val="nil"/>
              <w:bottom w:val="nil"/>
              <w:right w:val="nil"/>
            </w:tcBorders>
            <w:shd w:val="clear" w:color="auto" w:fill="auto"/>
            <w:noWrap/>
          </w:tcPr>
          <w:p w14:paraId="4B29C010" w14:textId="1AEF9DA7" w:rsidR="00BA64A6" w:rsidRPr="004D3B47" w:rsidRDefault="00BA64A6" w:rsidP="00BA64A6">
            <w:pPr>
              <w:jc w:val="center"/>
              <w:rPr>
                <w:rFonts w:asciiTheme="minorHAnsi" w:hAnsiTheme="minorHAnsi"/>
                <w:szCs w:val="23"/>
              </w:rPr>
            </w:pPr>
            <w:r w:rsidRPr="004D3B47">
              <w:t>0</w:t>
            </w:r>
          </w:p>
        </w:tc>
        <w:tc>
          <w:tcPr>
            <w:tcW w:w="1268" w:type="dxa"/>
            <w:tcBorders>
              <w:top w:val="nil"/>
              <w:left w:val="nil"/>
              <w:bottom w:val="nil"/>
              <w:right w:val="nil"/>
            </w:tcBorders>
            <w:shd w:val="clear" w:color="auto" w:fill="auto"/>
            <w:noWrap/>
          </w:tcPr>
          <w:p w14:paraId="1BBA0B45" w14:textId="757FC743" w:rsidR="00BA64A6" w:rsidRPr="004D3B47" w:rsidRDefault="00BA64A6" w:rsidP="00BA64A6">
            <w:pPr>
              <w:jc w:val="center"/>
              <w:rPr>
                <w:rFonts w:asciiTheme="minorHAnsi" w:hAnsiTheme="minorHAnsi"/>
                <w:szCs w:val="23"/>
              </w:rPr>
            </w:pPr>
            <w:r w:rsidRPr="004D3B47">
              <w:t>0.0</w:t>
            </w:r>
          </w:p>
        </w:tc>
        <w:tc>
          <w:tcPr>
            <w:tcW w:w="1268" w:type="dxa"/>
            <w:tcBorders>
              <w:top w:val="nil"/>
              <w:left w:val="nil"/>
              <w:bottom w:val="nil"/>
              <w:right w:val="nil"/>
            </w:tcBorders>
            <w:shd w:val="clear" w:color="auto" w:fill="auto"/>
            <w:noWrap/>
          </w:tcPr>
          <w:p w14:paraId="4B4F074B" w14:textId="420C4D00" w:rsidR="00BA64A6" w:rsidRPr="004D3B47" w:rsidRDefault="00BA64A6" w:rsidP="00BA64A6">
            <w:pPr>
              <w:jc w:val="right"/>
              <w:rPr>
                <w:rFonts w:asciiTheme="minorHAnsi" w:hAnsiTheme="minorHAnsi"/>
                <w:szCs w:val="23"/>
              </w:rPr>
            </w:pPr>
            <w:r w:rsidRPr="004D3B47">
              <w:t xml:space="preserve"> 148 </w:t>
            </w:r>
          </w:p>
        </w:tc>
        <w:tc>
          <w:tcPr>
            <w:tcW w:w="1270" w:type="dxa"/>
            <w:tcBorders>
              <w:top w:val="nil"/>
              <w:left w:val="nil"/>
              <w:bottom w:val="nil"/>
              <w:right w:val="single" w:sz="8" w:space="0" w:color="auto"/>
            </w:tcBorders>
            <w:shd w:val="clear" w:color="auto" w:fill="auto"/>
            <w:noWrap/>
          </w:tcPr>
          <w:p w14:paraId="31D7AF0D" w14:textId="6CF2D5FC" w:rsidR="00BA64A6" w:rsidRPr="004D3B47" w:rsidRDefault="00BA64A6" w:rsidP="00BA64A6">
            <w:pPr>
              <w:jc w:val="right"/>
              <w:rPr>
                <w:rFonts w:asciiTheme="minorHAnsi" w:hAnsiTheme="minorHAnsi"/>
                <w:szCs w:val="23"/>
              </w:rPr>
            </w:pPr>
            <w:r w:rsidRPr="004D3B47">
              <w:t>96.7</w:t>
            </w:r>
          </w:p>
        </w:tc>
      </w:tr>
      <w:tr w:rsidR="004D3B47" w:rsidRPr="004D3B47" w14:paraId="38ED07DE" w14:textId="77777777" w:rsidTr="00D1642F">
        <w:trPr>
          <w:trHeight w:val="300"/>
        </w:trPr>
        <w:tc>
          <w:tcPr>
            <w:tcW w:w="3694" w:type="dxa"/>
            <w:tcBorders>
              <w:top w:val="nil"/>
              <w:left w:val="single" w:sz="8" w:space="0" w:color="auto"/>
              <w:bottom w:val="nil"/>
              <w:right w:val="nil"/>
            </w:tcBorders>
            <w:shd w:val="clear" w:color="auto" w:fill="auto"/>
            <w:noWrap/>
            <w:vAlign w:val="bottom"/>
          </w:tcPr>
          <w:p w14:paraId="0CCC9D3C" w14:textId="77777777" w:rsidR="00BA64A6" w:rsidRPr="004D3B47" w:rsidRDefault="00BA64A6" w:rsidP="00BA64A6">
            <w:pPr>
              <w:rPr>
                <w:rFonts w:asciiTheme="minorHAnsi" w:hAnsiTheme="minorHAnsi"/>
                <w:szCs w:val="23"/>
              </w:rPr>
            </w:pPr>
            <w:r w:rsidRPr="004D3B47">
              <w:rPr>
                <w:rFonts w:asciiTheme="minorHAnsi" w:hAnsiTheme="minorHAnsi"/>
                <w:szCs w:val="23"/>
              </w:rPr>
              <w:t>Medlab Central Ltd.</w:t>
            </w:r>
          </w:p>
        </w:tc>
        <w:tc>
          <w:tcPr>
            <w:tcW w:w="1713" w:type="dxa"/>
            <w:tcBorders>
              <w:top w:val="nil"/>
              <w:left w:val="nil"/>
              <w:bottom w:val="nil"/>
              <w:right w:val="nil"/>
            </w:tcBorders>
            <w:shd w:val="clear" w:color="auto" w:fill="auto"/>
            <w:noWrap/>
          </w:tcPr>
          <w:p w14:paraId="20B8C91C" w14:textId="3B080E59" w:rsidR="00BA64A6" w:rsidRPr="004D3B47" w:rsidRDefault="00BA64A6" w:rsidP="00BA64A6">
            <w:pPr>
              <w:ind w:right="19"/>
              <w:jc w:val="center"/>
              <w:rPr>
                <w:rFonts w:asciiTheme="minorHAnsi" w:hAnsiTheme="minorHAnsi"/>
                <w:szCs w:val="23"/>
              </w:rPr>
            </w:pPr>
            <w:r w:rsidRPr="004D3B47">
              <w:t xml:space="preserve"> 108 </w:t>
            </w:r>
          </w:p>
        </w:tc>
        <w:tc>
          <w:tcPr>
            <w:tcW w:w="1720" w:type="dxa"/>
            <w:tcBorders>
              <w:top w:val="nil"/>
              <w:left w:val="nil"/>
              <w:bottom w:val="nil"/>
              <w:right w:val="nil"/>
            </w:tcBorders>
            <w:shd w:val="clear" w:color="auto" w:fill="auto"/>
            <w:noWrap/>
          </w:tcPr>
          <w:p w14:paraId="6C08077E" w14:textId="3F1B3217" w:rsidR="00BA64A6" w:rsidRPr="004D3B47" w:rsidRDefault="00BA64A6" w:rsidP="00BA64A6">
            <w:pPr>
              <w:tabs>
                <w:tab w:val="left" w:pos="330"/>
              </w:tabs>
              <w:ind w:right="44"/>
              <w:jc w:val="center"/>
              <w:rPr>
                <w:rFonts w:asciiTheme="minorHAnsi" w:hAnsiTheme="minorHAnsi"/>
                <w:szCs w:val="23"/>
              </w:rPr>
            </w:pPr>
            <w:r w:rsidRPr="004D3B47">
              <w:t xml:space="preserve"> 225 </w:t>
            </w:r>
          </w:p>
        </w:tc>
        <w:tc>
          <w:tcPr>
            <w:tcW w:w="1268" w:type="dxa"/>
            <w:tcBorders>
              <w:top w:val="nil"/>
              <w:left w:val="nil"/>
              <w:bottom w:val="nil"/>
              <w:right w:val="nil"/>
            </w:tcBorders>
            <w:shd w:val="clear" w:color="auto" w:fill="auto"/>
            <w:noWrap/>
          </w:tcPr>
          <w:p w14:paraId="0B146231" w14:textId="115D7A52" w:rsidR="00BA64A6" w:rsidRPr="004D3B47" w:rsidRDefault="00BA64A6" w:rsidP="00BA64A6">
            <w:pPr>
              <w:jc w:val="center"/>
              <w:rPr>
                <w:rFonts w:asciiTheme="minorHAnsi" w:hAnsiTheme="minorHAnsi"/>
                <w:szCs w:val="23"/>
              </w:rPr>
            </w:pPr>
            <w:r w:rsidRPr="004D3B47">
              <w:t>0</w:t>
            </w:r>
          </w:p>
        </w:tc>
        <w:tc>
          <w:tcPr>
            <w:tcW w:w="1268" w:type="dxa"/>
            <w:tcBorders>
              <w:top w:val="nil"/>
              <w:left w:val="nil"/>
              <w:bottom w:val="nil"/>
              <w:right w:val="nil"/>
            </w:tcBorders>
            <w:shd w:val="clear" w:color="auto" w:fill="auto"/>
            <w:noWrap/>
          </w:tcPr>
          <w:p w14:paraId="28079731" w14:textId="4A2A46B9" w:rsidR="00BA64A6" w:rsidRPr="004D3B47" w:rsidRDefault="00BA64A6" w:rsidP="00BA64A6">
            <w:pPr>
              <w:jc w:val="center"/>
              <w:rPr>
                <w:rFonts w:asciiTheme="minorHAnsi" w:hAnsiTheme="minorHAnsi"/>
                <w:szCs w:val="23"/>
              </w:rPr>
            </w:pPr>
            <w:r w:rsidRPr="004D3B47">
              <w:t>0.0</w:t>
            </w:r>
          </w:p>
        </w:tc>
        <w:tc>
          <w:tcPr>
            <w:tcW w:w="1268" w:type="dxa"/>
            <w:tcBorders>
              <w:top w:val="nil"/>
              <w:left w:val="nil"/>
              <w:bottom w:val="nil"/>
              <w:right w:val="nil"/>
            </w:tcBorders>
            <w:shd w:val="clear" w:color="auto" w:fill="auto"/>
            <w:noWrap/>
          </w:tcPr>
          <w:p w14:paraId="463FFEC7" w14:textId="52E8041E" w:rsidR="00BA64A6" w:rsidRPr="004D3B47" w:rsidRDefault="00BA64A6" w:rsidP="00BA64A6">
            <w:pPr>
              <w:jc w:val="right"/>
              <w:rPr>
                <w:rFonts w:asciiTheme="minorHAnsi" w:hAnsiTheme="minorHAnsi"/>
                <w:szCs w:val="23"/>
              </w:rPr>
            </w:pPr>
            <w:r w:rsidRPr="004D3B47">
              <w:t xml:space="preserve"> 210 </w:t>
            </w:r>
          </w:p>
        </w:tc>
        <w:tc>
          <w:tcPr>
            <w:tcW w:w="1270" w:type="dxa"/>
            <w:tcBorders>
              <w:top w:val="nil"/>
              <w:left w:val="nil"/>
              <w:bottom w:val="nil"/>
              <w:right w:val="single" w:sz="8" w:space="0" w:color="auto"/>
            </w:tcBorders>
            <w:shd w:val="clear" w:color="auto" w:fill="auto"/>
            <w:noWrap/>
          </w:tcPr>
          <w:p w14:paraId="201DF92D" w14:textId="29F2D5BB" w:rsidR="00BA64A6" w:rsidRPr="004D3B47" w:rsidRDefault="00BA64A6" w:rsidP="00BA64A6">
            <w:pPr>
              <w:jc w:val="right"/>
              <w:rPr>
                <w:rFonts w:asciiTheme="minorHAnsi" w:hAnsiTheme="minorHAnsi"/>
                <w:szCs w:val="23"/>
              </w:rPr>
            </w:pPr>
            <w:r w:rsidRPr="004D3B47">
              <w:t>93.3</w:t>
            </w:r>
          </w:p>
        </w:tc>
      </w:tr>
      <w:tr w:rsidR="004D3B47" w:rsidRPr="004D3B47" w14:paraId="72F959C7" w14:textId="77777777" w:rsidTr="00D1642F">
        <w:trPr>
          <w:trHeight w:val="300"/>
        </w:trPr>
        <w:tc>
          <w:tcPr>
            <w:tcW w:w="3694" w:type="dxa"/>
            <w:tcBorders>
              <w:top w:val="nil"/>
              <w:left w:val="single" w:sz="8" w:space="0" w:color="auto"/>
              <w:bottom w:val="nil"/>
              <w:right w:val="nil"/>
            </w:tcBorders>
            <w:shd w:val="clear" w:color="auto" w:fill="auto"/>
            <w:noWrap/>
            <w:vAlign w:val="bottom"/>
          </w:tcPr>
          <w:p w14:paraId="7853A54A" w14:textId="77777777" w:rsidR="00BA64A6" w:rsidRPr="004D3B47" w:rsidRDefault="00BA64A6" w:rsidP="00BA64A6">
            <w:pPr>
              <w:rPr>
                <w:rFonts w:asciiTheme="minorHAnsi" w:hAnsiTheme="minorHAnsi"/>
                <w:szCs w:val="23"/>
              </w:rPr>
            </w:pPr>
            <w:r w:rsidRPr="004D3B47">
              <w:rPr>
                <w:rFonts w:asciiTheme="minorHAnsi" w:hAnsiTheme="minorHAnsi"/>
                <w:szCs w:val="23"/>
              </w:rPr>
              <w:t>Pathlab</w:t>
            </w:r>
          </w:p>
        </w:tc>
        <w:tc>
          <w:tcPr>
            <w:tcW w:w="1713" w:type="dxa"/>
            <w:tcBorders>
              <w:top w:val="nil"/>
              <w:left w:val="nil"/>
              <w:bottom w:val="nil"/>
              <w:right w:val="nil"/>
            </w:tcBorders>
            <w:shd w:val="clear" w:color="auto" w:fill="auto"/>
            <w:noWrap/>
          </w:tcPr>
          <w:p w14:paraId="3BF8F953" w14:textId="63FE30D0" w:rsidR="00BA64A6" w:rsidRPr="004D3B47" w:rsidRDefault="00BA64A6" w:rsidP="00BA64A6">
            <w:pPr>
              <w:ind w:right="19"/>
              <w:jc w:val="center"/>
              <w:rPr>
                <w:rFonts w:asciiTheme="minorHAnsi" w:hAnsiTheme="minorHAnsi"/>
                <w:szCs w:val="23"/>
              </w:rPr>
            </w:pPr>
            <w:r w:rsidRPr="004D3B47">
              <w:t xml:space="preserve"> 109 </w:t>
            </w:r>
          </w:p>
        </w:tc>
        <w:tc>
          <w:tcPr>
            <w:tcW w:w="1720" w:type="dxa"/>
            <w:tcBorders>
              <w:top w:val="nil"/>
              <w:left w:val="nil"/>
              <w:bottom w:val="nil"/>
              <w:right w:val="nil"/>
            </w:tcBorders>
            <w:shd w:val="clear" w:color="auto" w:fill="auto"/>
            <w:noWrap/>
          </w:tcPr>
          <w:p w14:paraId="5981BF4A" w14:textId="29A37926" w:rsidR="00BA64A6" w:rsidRPr="004D3B47" w:rsidRDefault="00BA64A6" w:rsidP="00BA64A6">
            <w:pPr>
              <w:tabs>
                <w:tab w:val="left" w:pos="330"/>
              </w:tabs>
              <w:ind w:right="44"/>
              <w:jc w:val="center"/>
              <w:rPr>
                <w:rFonts w:asciiTheme="minorHAnsi" w:hAnsiTheme="minorHAnsi"/>
                <w:szCs w:val="23"/>
              </w:rPr>
            </w:pPr>
            <w:r w:rsidRPr="004D3B47">
              <w:t xml:space="preserve"> 318 </w:t>
            </w:r>
          </w:p>
        </w:tc>
        <w:tc>
          <w:tcPr>
            <w:tcW w:w="1268" w:type="dxa"/>
            <w:tcBorders>
              <w:top w:val="nil"/>
              <w:left w:val="nil"/>
              <w:bottom w:val="nil"/>
              <w:right w:val="nil"/>
            </w:tcBorders>
            <w:shd w:val="clear" w:color="auto" w:fill="auto"/>
            <w:noWrap/>
          </w:tcPr>
          <w:p w14:paraId="6194676D" w14:textId="7F6B7B9F" w:rsidR="00BA64A6" w:rsidRPr="004D3B47" w:rsidRDefault="00BA64A6" w:rsidP="00BA64A6">
            <w:pPr>
              <w:jc w:val="center"/>
              <w:rPr>
                <w:rFonts w:asciiTheme="minorHAnsi" w:hAnsiTheme="minorHAnsi"/>
                <w:szCs w:val="23"/>
              </w:rPr>
            </w:pPr>
            <w:r w:rsidRPr="004D3B47">
              <w:t>1</w:t>
            </w:r>
          </w:p>
        </w:tc>
        <w:tc>
          <w:tcPr>
            <w:tcW w:w="1268" w:type="dxa"/>
            <w:tcBorders>
              <w:top w:val="nil"/>
              <w:left w:val="nil"/>
              <w:bottom w:val="nil"/>
              <w:right w:val="nil"/>
            </w:tcBorders>
            <w:shd w:val="clear" w:color="auto" w:fill="auto"/>
            <w:noWrap/>
          </w:tcPr>
          <w:p w14:paraId="1550AFDE" w14:textId="59727447" w:rsidR="00BA64A6" w:rsidRPr="004D3B47" w:rsidRDefault="00BA64A6" w:rsidP="00BA64A6">
            <w:pPr>
              <w:jc w:val="center"/>
              <w:rPr>
                <w:rFonts w:asciiTheme="minorHAnsi" w:hAnsiTheme="minorHAnsi"/>
                <w:szCs w:val="23"/>
              </w:rPr>
            </w:pPr>
            <w:r w:rsidRPr="004D3B47">
              <w:t>0.9</w:t>
            </w:r>
          </w:p>
        </w:tc>
        <w:tc>
          <w:tcPr>
            <w:tcW w:w="1268" w:type="dxa"/>
            <w:tcBorders>
              <w:top w:val="nil"/>
              <w:left w:val="nil"/>
              <w:bottom w:val="nil"/>
              <w:right w:val="nil"/>
            </w:tcBorders>
            <w:shd w:val="clear" w:color="auto" w:fill="auto"/>
            <w:noWrap/>
          </w:tcPr>
          <w:p w14:paraId="5377A75F" w14:textId="16E3A8D4" w:rsidR="00BA64A6" w:rsidRPr="004D3B47" w:rsidRDefault="00BA64A6" w:rsidP="00BA64A6">
            <w:pPr>
              <w:jc w:val="right"/>
              <w:rPr>
                <w:rFonts w:asciiTheme="minorHAnsi" w:hAnsiTheme="minorHAnsi"/>
                <w:szCs w:val="23"/>
              </w:rPr>
            </w:pPr>
            <w:r w:rsidRPr="004D3B47">
              <w:t xml:space="preserve"> 313 </w:t>
            </w:r>
          </w:p>
        </w:tc>
        <w:tc>
          <w:tcPr>
            <w:tcW w:w="1270" w:type="dxa"/>
            <w:tcBorders>
              <w:top w:val="nil"/>
              <w:left w:val="nil"/>
              <w:bottom w:val="nil"/>
              <w:right w:val="single" w:sz="8" w:space="0" w:color="auto"/>
            </w:tcBorders>
            <w:shd w:val="clear" w:color="auto" w:fill="auto"/>
            <w:noWrap/>
          </w:tcPr>
          <w:p w14:paraId="305CCB8B" w14:textId="36D0891C" w:rsidR="00BA64A6" w:rsidRPr="004D3B47" w:rsidRDefault="00BA64A6" w:rsidP="00BA64A6">
            <w:pPr>
              <w:jc w:val="right"/>
              <w:rPr>
                <w:rFonts w:asciiTheme="minorHAnsi" w:hAnsiTheme="minorHAnsi"/>
                <w:szCs w:val="23"/>
              </w:rPr>
            </w:pPr>
            <w:r w:rsidRPr="004D3B47">
              <w:t>98.4</w:t>
            </w:r>
          </w:p>
        </w:tc>
      </w:tr>
      <w:tr w:rsidR="004D3B47" w:rsidRPr="004D3B47" w14:paraId="1EFA625D" w14:textId="77777777" w:rsidTr="00D1642F">
        <w:trPr>
          <w:trHeight w:val="300"/>
        </w:trPr>
        <w:tc>
          <w:tcPr>
            <w:tcW w:w="3694" w:type="dxa"/>
            <w:tcBorders>
              <w:top w:val="nil"/>
              <w:left w:val="single" w:sz="8" w:space="0" w:color="auto"/>
              <w:bottom w:val="nil"/>
              <w:right w:val="nil"/>
            </w:tcBorders>
            <w:shd w:val="clear" w:color="auto" w:fill="auto"/>
            <w:noWrap/>
            <w:vAlign w:val="bottom"/>
          </w:tcPr>
          <w:p w14:paraId="62F60FAB" w14:textId="77777777" w:rsidR="00BA64A6" w:rsidRPr="004D3B47" w:rsidRDefault="00BA64A6" w:rsidP="00BA64A6">
            <w:pPr>
              <w:rPr>
                <w:rFonts w:asciiTheme="minorHAnsi" w:hAnsiTheme="minorHAnsi"/>
                <w:szCs w:val="23"/>
              </w:rPr>
            </w:pPr>
            <w:r w:rsidRPr="004D3B47">
              <w:rPr>
                <w:rFonts w:asciiTheme="minorHAnsi" w:hAnsiTheme="minorHAnsi"/>
                <w:szCs w:val="23"/>
              </w:rPr>
              <w:t>Southern Community Laboratories</w:t>
            </w:r>
          </w:p>
        </w:tc>
        <w:tc>
          <w:tcPr>
            <w:tcW w:w="1713" w:type="dxa"/>
            <w:tcBorders>
              <w:top w:val="nil"/>
              <w:left w:val="nil"/>
              <w:bottom w:val="nil"/>
              <w:right w:val="nil"/>
            </w:tcBorders>
            <w:shd w:val="clear" w:color="auto" w:fill="auto"/>
            <w:noWrap/>
          </w:tcPr>
          <w:p w14:paraId="14C3EE03" w14:textId="7928C492" w:rsidR="00BA64A6" w:rsidRPr="004D3B47" w:rsidRDefault="00BA64A6" w:rsidP="00BA64A6">
            <w:pPr>
              <w:ind w:right="19"/>
              <w:jc w:val="center"/>
              <w:rPr>
                <w:rFonts w:asciiTheme="minorHAnsi" w:hAnsiTheme="minorHAnsi"/>
                <w:szCs w:val="23"/>
              </w:rPr>
            </w:pPr>
            <w:r w:rsidRPr="004D3B47">
              <w:t xml:space="preserve"> 252 </w:t>
            </w:r>
          </w:p>
        </w:tc>
        <w:tc>
          <w:tcPr>
            <w:tcW w:w="1720" w:type="dxa"/>
            <w:tcBorders>
              <w:top w:val="nil"/>
              <w:left w:val="nil"/>
              <w:bottom w:val="nil"/>
              <w:right w:val="nil"/>
            </w:tcBorders>
            <w:shd w:val="clear" w:color="auto" w:fill="auto"/>
            <w:noWrap/>
          </w:tcPr>
          <w:p w14:paraId="3B8EA93B" w14:textId="2C0A073B" w:rsidR="00BA64A6" w:rsidRPr="004D3B47" w:rsidRDefault="00BA64A6" w:rsidP="00BA64A6">
            <w:pPr>
              <w:tabs>
                <w:tab w:val="left" w:pos="330"/>
              </w:tabs>
              <w:ind w:right="44"/>
              <w:jc w:val="center"/>
              <w:rPr>
                <w:rFonts w:asciiTheme="minorHAnsi" w:hAnsiTheme="minorHAnsi"/>
                <w:szCs w:val="23"/>
              </w:rPr>
            </w:pPr>
            <w:r w:rsidRPr="004D3B47">
              <w:t xml:space="preserve"> 493 </w:t>
            </w:r>
          </w:p>
        </w:tc>
        <w:tc>
          <w:tcPr>
            <w:tcW w:w="1268" w:type="dxa"/>
            <w:tcBorders>
              <w:top w:val="nil"/>
              <w:left w:val="nil"/>
              <w:bottom w:val="nil"/>
              <w:right w:val="nil"/>
            </w:tcBorders>
            <w:shd w:val="clear" w:color="auto" w:fill="auto"/>
            <w:noWrap/>
          </w:tcPr>
          <w:p w14:paraId="6AFF027D" w14:textId="17C43562" w:rsidR="00BA64A6" w:rsidRPr="004D3B47" w:rsidRDefault="00BA64A6" w:rsidP="00BA64A6">
            <w:pPr>
              <w:jc w:val="center"/>
              <w:rPr>
                <w:rFonts w:asciiTheme="minorHAnsi" w:hAnsiTheme="minorHAnsi"/>
                <w:szCs w:val="23"/>
              </w:rPr>
            </w:pPr>
            <w:r w:rsidRPr="004D3B47">
              <w:t>5</w:t>
            </w:r>
          </w:p>
        </w:tc>
        <w:tc>
          <w:tcPr>
            <w:tcW w:w="1268" w:type="dxa"/>
            <w:tcBorders>
              <w:top w:val="nil"/>
              <w:left w:val="nil"/>
              <w:bottom w:val="nil"/>
              <w:right w:val="nil"/>
            </w:tcBorders>
            <w:shd w:val="clear" w:color="auto" w:fill="auto"/>
            <w:noWrap/>
          </w:tcPr>
          <w:p w14:paraId="540F6F3E" w14:textId="625E4650" w:rsidR="00BA64A6" w:rsidRPr="004D3B47" w:rsidRDefault="00BA64A6" w:rsidP="00BA64A6">
            <w:pPr>
              <w:jc w:val="center"/>
              <w:rPr>
                <w:rFonts w:asciiTheme="minorHAnsi" w:hAnsiTheme="minorHAnsi"/>
                <w:szCs w:val="23"/>
              </w:rPr>
            </w:pPr>
            <w:r w:rsidRPr="004D3B47">
              <w:t>2.0</w:t>
            </w:r>
          </w:p>
        </w:tc>
        <w:tc>
          <w:tcPr>
            <w:tcW w:w="1268" w:type="dxa"/>
            <w:tcBorders>
              <w:top w:val="nil"/>
              <w:left w:val="nil"/>
              <w:bottom w:val="nil"/>
              <w:right w:val="nil"/>
            </w:tcBorders>
            <w:shd w:val="clear" w:color="auto" w:fill="auto"/>
            <w:noWrap/>
          </w:tcPr>
          <w:p w14:paraId="6F2B84D9" w14:textId="55BC47E6" w:rsidR="00BA64A6" w:rsidRPr="004D3B47" w:rsidRDefault="00BA64A6" w:rsidP="00BA64A6">
            <w:pPr>
              <w:jc w:val="right"/>
              <w:rPr>
                <w:rFonts w:asciiTheme="minorHAnsi" w:hAnsiTheme="minorHAnsi"/>
                <w:szCs w:val="23"/>
              </w:rPr>
            </w:pPr>
            <w:r w:rsidRPr="004D3B47">
              <w:t xml:space="preserve"> 481 </w:t>
            </w:r>
          </w:p>
        </w:tc>
        <w:tc>
          <w:tcPr>
            <w:tcW w:w="1270" w:type="dxa"/>
            <w:tcBorders>
              <w:top w:val="nil"/>
              <w:left w:val="nil"/>
              <w:bottom w:val="nil"/>
              <w:right w:val="single" w:sz="8" w:space="0" w:color="auto"/>
            </w:tcBorders>
            <w:shd w:val="clear" w:color="auto" w:fill="auto"/>
            <w:noWrap/>
          </w:tcPr>
          <w:p w14:paraId="7394652D" w14:textId="331F1E6B" w:rsidR="00BA64A6" w:rsidRPr="004D3B47" w:rsidRDefault="00BA64A6" w:rsidP="00BA64A6">
            <w:pPr>
              <w:jc w:val="right"/>
              <w:rPr>
                <w:rFonts w:asciiTheme="minorHAnsi" w:hAnsiTheme="minorHAnsi"/>
                <w:szCs w:val="23"/>
              </w:rPr>
            </w:pPr>
            <w:r w:rsidRPr="004D3B47">
              <w:t>97.6</w:t>
            </w:r>
          </w:p>
        </w:tc>
      </w:tr>
      <w:tr w:rsidR="004D3B47" w:rsidRPr="004D3B47" w14:paraId="1DE0949C" w14:textId="77777777" w:rsidTr="00D1642F">
        <w:trPr>
          <w:trHeight w:val="315"/>
        </w:trPr>
        <w:tc>
          <w:tcPr>
            <w:tcW w:w="3694" w:type="dxa"/>
            <w:tcBorders>
              <w:top w:val="nil"/>
              <w:left w:val="single" w:sz="8" w:space="0" w:color="auto"/>
              <w:bottom w:val="single" w:sz="8" w:space="0" w:color="auto"/>
              <w:right w:val="nil"/>
            </w:tcBorders>
            <w:shd w:val="clear" w:color="auto" w:fill="auto"/>
            <w:noWrap/>
            <w:vAlign w:val="bottom"/>
          </w:tcPr>
          <w:p w14:paraId="069C5CBC" w14:textId="77777777" w:rsidR="00BA64A6" w:rsidRPr="004D3B47" w:rsidRDefault="00BA64A6" w:rsidP="00BA64A6">
            <w:pPr>
              <w:rPr>
                <w:rFonts w:asciiTheme="minorHAnsi" w:hAnsiTheme="minorHAnsi"/>
                <w:b/>
                <w:bCs/>
                <w:szCs w:val="23"/>
              </w:rPr>
            </w:pPr>
            <w:r w:rsidRPr="004D3B47">
              <w:rPr>
                <w:rFonts w:asciiTheme="minorHAnsi" w:hAnsiTheme="minorHAnsi"/>
                <w:b/>
                <w:bCs/>
                <w:szCs w:val="23"/>
              </w:rPr>
              <w:t>Total</w:t>
            </w:r>
          </w:p>
        </w:tc>
        <w:tc>
          <w:tcPr>
            <w:tcW w:w="1713" w:type="dxa"/>
            <w:tcBorders>
              <w:top w:val="nil"/>
              <w:left w:val="nil"/>
              <w:bottom w:val="single" w:sz="8" w:space="0" w:color="auto"/>
              <w:right w:val="nil"/>
            </w:tcBorders>
            <w:shd w:val="clear" w:color="auto" w:fill="auto"/>
            <w:noWrap/>
          </w:tcPr>
          <w:p w14:paraId="379E4EB2" w14:textId="4BDEBCDF" w:rsidR="00BA64A6" w:rsidRPr="004D3B47" w:rsidRDefault="00BA64A6" w:rsidP="00BA64A6">
            <w:pPr>
              <w:ind w:right="19"/>
              <w:jc w:val="center"/>
              <w:rPr>
                <w:rFonts w:asciiTheme="minorHAnsi" w:hAnsiTheme="minorHAnsi"/>
                <w:b/>
                <w:bCs/>
                <w:szCs w:val="23"/>
              </w:rPr>
            </w:pPr>
            <w:r w:rsidRPr="004D3B47">
              <w:rPr>
                <w:b/>
              </w:rPr>
              <w:t xml:space="preserve"> 761 </w:t>
            </w:r>
          </w:p>
        </w:tc>
        <w:tc>
          <w:tcPr>
            <w:tcW w:w="1720" w:type="dxa"/>
            <w:tcBorders>
              <w:top w:val="nil"/>
              <w:left w:val="nil"/>
              <w:bottom w:val="single" w:sz="8" w:space="0" w:color="auto"/>
              <w:right w:val="nil"/>
            </w:tcBorders>
            <w:shd w:val="clear" w:color="auto" w:fill="auto"/>
            <w:noWrap/>
          </w:tcPr>
          <w:p w14:paraId="4F3DD78F" w14:textId="3B009439" w:rsidR="00BA64A6" w:rsidRPr="004D3B47" w:rsidRDefault="00BA64A6" w:rsidP="00BA64A6">
            <w:pPr>
              <w:tabs>
                <w:tab w:val="left" w:pos="330"/>
              </w:tabs>
              <w:ind w:right="44"/>
              <w:jc w:val="center"/>
              <w:rPr>
                <w:rFonts w:asciiTheme="minorHAnsi" w:hAnsiTheme="minorHAnsi"/>
                <w:b/>
                <w:bCs/>
                <w:szCs w:val="23"/>
              </w:rPr>
            </w:pPr>
            <w:r w:rsidRPr="004D3B47">
              <w:rPr>
                <w:b/>
              </w:rPr>
              <w:t xml:space="preserve"> 1,672 </w:t>
            </w:r>
          </w:p>
        </w:tc>
        <w:tc>
          <w:tcPr>
            <w:tcW w:w="1268" w:type="dxa"/>
            <w:tcBorders>
              <w:top w:val="nil"/>
              <w:left w:val="nil"/>
              <w:bottom w:val="single" w:sz="8" w:space="0" w:color="auto"/>
              <w:right w:val="nil"/>
            </w:tcBorders>
            <w:shd w:val="clear" w:color="auto" w:fill="auto"/>
            <w:noWrap/>
          </w:tcPr>
          <w:p w14:paraId="12835B13" w14:textId="2043270D" w:rsidR="00BA64A6" w:rsidRPr="004D3B47" w:rsidRDefault="00BA64A6" w:rsidP="00BA64A6">
            <w:pPr>
              <w:jc w:val="center"/>
              <w:rPr>
                <w:rFonts w:asciiTheme="minorHAnsi" w:hAnsiTheme="minorHAnsi"/>
                <w:b/>
                <w:bCs/>
                <w:szCs w:val="23"/>
              </w:rPr>
            </w:pPr>
            <w:r w:rsidRPr="004D3B47">
              <w:rPr>
                <w:b/>
              </w:rPr>
              <w:t>8</w:t>
            </w:r>
          </w:p>
        </w:tc>
        <w:tc>
          <w:tcPr>
            <w:tcW w:w="1268" w:type="dxa"/>
            <w:tcBorders>
              <w:top w:val="nil"/>
              <w:left w:val="nil"/>
              <w:bottom w:val="single" w:sz="8" w:space="0" w:color="auto"/>
              <w:right w:val="nil"/>
            </w:tcBorders>
            <w:shd w:val="clear" w:color="auto" w:fill="auto"/>
            <w:noWrap/>
          </w:tcPr>
          <w:p w14:paraId="54499E60" w14:textId="1E7278FC" w:rsidR="00BA64A6" w:rsidRPr="004D3B47" w:rsidRDefault="00BA64A6" w:rsidP="00BA64A6">
            <w:pPr>
              <w:jc w:val="center"/>
              <w:rPr>
                <w:rFonts w:asciiTheme="minorHAnsi" w:hAnsiTheme="minorHAnsi"/>
                <w:b/>
                <w:bCs/>
                <w:szCs w:val="23"/>
              </w:rPr>
            </w:pPr>
            <w:r w:rsidRPr="004D3B47">
              <w:rPr>
                <w:b/>
              </w:rPr>
              <w:t>1.1</w:t>
            </w:r>
          </w:p>
        </w:tc>
        <w:tc>
          <w:tcPr>
            <w:tcW w:w="1268" w:type="dxa"/>
            <w:tcBorders>
              <w:top w:val="nil"/>
              <w:left w:val="nil"/>
              <w:bottom w:val="single" w:sz="8" w:space="0" w:color="auto"/>
              <w:right w:val="nil"/>
            </w:tcBorders>
            <w:shd w:val="clear" w:color="auto" w:fill="auto"/>
            <w:noWrap/>
          </w:tcPr>
          <w:p w14:paraId="274DA4BD" w14:textId="28982248" w:rsidR="00BA64A6" w:rsidRPr="004D3B47" w:rsidRDefault="00BA64A6" w:rsidP="00BA64A6">
            <w:pPr>
              <w:jc w:val="right"/>
              <w:rPr>
                <w:rFonts w:asciiTheme="minorHAnsi" w:hAnsiTheme="minorHAnsi"/>
                <w:b/>
                <w:bCs/>
                <w:szCs w:val="23"/>
              </w:rPr>
            </w:pPr>
            <w:r w:rsidRPr="004D3B47">
              <w:rPr>
                <w:b/>
              </w:rPr>
              <w:t xml:space="preserve"> 1,632 </w:t>
            </w:r>
          </w:p>
        </w:tc>
        <w:tc>
          <w:tcPr>
            <w:tcW w:w="1270" w:type="dxa"/>
            <w:tcBorders>
              <w:top w:val="nil"/>
              <w:left w:val="nil"/>
              <w:bottom w:val="single" w:sz="8" w:space="0" w:color="auto"/>
              <w:right w:val="single" w:sz="8" w:space="0" w:color="auto"/>
            </w:tcBorders>
            <w:shd w:val="clear" w:color="auto" w:fill="auto"/>
            <w:noWrap/>
          </w:tcPr>
          <w:p w14:paraId="68B5B4A9" w14:textId="6F67E99D" w:rsidR="00BA64A6" w:rsidRPr="004D3B47" w:rsidRDefault="00BA64A6" w:rsidP="00BA64A6">
            <w:pPr>
              <w:jc w:val="right"/>
              <w:rPr>
                <w:rFonts w:asciiTheme="minorHAnsi" w:hAnsiTheme="minorHAnsi"/>
                <w:b/>
                <w:bCs/>
                <w:szCs w:val="23"/>
              </w:rPr>
            </w:pPr>
            <w:r w:rsidRPr="004D3B47">
              <w:rPr>
                <w:b/>
              </w:rPr>
              <w:t>97.6</w:t>
            </w:r>
          </w:p>
        </w:tc>
      </w:tr>
    </w:tbl>
    <w:p w14:paraId="4BB1D6A6" w14:textId="0A45640A" w:rsidR="00030D6F" w:rsidRPr="004D3B47" w:rsidRDefault="00030D6F" w:rsidP="00030D6F">
      <w:pPr>
        <w:rPr>
          <w:i/>
          <w:sz w:val="20"/>
        </w:rPr>
      </w:pPr>
      <w:r w:rsidRPr="004D3B47">
        <w:rPr>
          <w:i/>
          <w:sz w:val="20"/>
        </w:rPr>
        <w:t>* Where the laboratory which performed the cytology test differs from the laboratory which performed the HPV test, classification is according to the laboratory which performed the cytology test</w:t>
      </w:r>
      <w:r w:rsidR="004C5E32">
        <w:rPr>
          <w:i/>
          <w:sz w:val="20"/>
        </w:rPr>
        <w:t>.</w:t>
      </w:r>
    </w:p>
    <w:p w14:paraId="00847E11" w14:textId="77777777" w:rsidR="00030D6F" w:rsidRPr="004D3B47" w:rsidRDefault="00030D6F" w:rsidP="00030D6F"/>
    <w:p w14:paraId="3CF531B7" w14:textId="41EE2524" w:rsidR="008A089A" w:rsidRDefault="008E7879" w:rsidP="008A089A">
      <w:pPr>
        <w:pStyle w:val="Caption"/>
        <w:keepNext/>
        <w:tabs>
          <w:tab w:val="left" w:pos="5126"/>
        </w:tabs>
        <w:spacing w:after="80"/>
        <w:ind w:right="544"/>
        <w:jc w:val="both"/>
      </w:pPr>
      <w:bookmarkStart w:id="2822" w:name="_Ref293567476"/>
      <w:bookmarkStart w:id="2823" w:name="_Toc304970099"/>
      <w:bookmarkStart w:id="2824" w:name="_Toc469398353"/>
      <w:bookmarkStart w:id="2825" w:name="_Toc486941117"/>
      <w:bookmarkStart w:id="2826" w:name="_Toc475605586"/>
      <w:bookmarkStart w:id="2827" w:name="_Toc509928558"/>
      <w:bookmarkStart w:id="2828" w:name="_Toc528676234"/>
      <w:bookmarkStart w:id="2829" w:name="_Toc5627683"/>
      <w:bookmarkStart w:id="2830" w:name="_Toc12875631"/>
      <w:bookmarkStart w:id="2831" w:name="_Toc68606749"/>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74</w:t>
      </w:r>
      <w:r w:rsidR="00905C1A" w:rsidRPr="004D3B47">
        <w:rPr>
          <w:noProof/>
        </w:rPr>
        <w:fldChar w:fldCharType="end"/>
      </w:r>
      <w:bookmarkEnd w:id="2822"/>
      <w:r w:rsidR="00030D6F" w:rsidRPr="004D3B47">
        <w:t xml:space="preserve"> - Triage testing of women with LSIL cytology</w:t>
      </w:r>
      <w:bookmarkEnd w:id="2823"/>
      <w:bookmarkEnd w:id="2824"/>
      <w:bookmarkEnd w:id="2825"/>
      <w:bookmarkEnd w:id="2826"/>
      <w:bookmarkEnd w:id="2827"/>
      <w:bookmarkEnd w:id="2828"/>
      <w:bookmarkEnd w:id="2829"/>
      <w:bookmarkEnd w:id="2830"/>
      <w:bookmarkEnd w:id="2831"/>
      <w:r w:rsidR="008A089A">
        <w:tab/>
      </w:r>
    </w:p>
    <w:tbl>
      <w:tblPr>
        <w:tblW w:w="12201" w:type="dxa"/>
        <w:tblInd w:w="98" w:type="dxa"/>
        <w:tblLook w:val="04A0" w:firstRow="1" w:lastRow="0" w:firstColumn="1" w:lastColumn="0" w:noHBand="0" w:noVBand="1"/>
      </w:tblPr>
      <w:tblGrid>
        <w:gridCol w:w="3696"/>
        <w:gridCol w:w="1701"/>
        <w:gridCol w:w="1701"/>
        <w:gridCol w:w="1417"/>
        <w:gridCol w:w="1134"/>
        <w:gridCol w:w="1286"/>
        <w:gridCol w:w="1266"/>
      </w:tblGrid>
      <w:tr w:rsidR="008A089A" w:rsidRPr="00B97375" w14:paraId="06BFA810" w14:textId="77777777" w:rsidTr="00AB0E37">
        <w:tc>
          <w:tcPr>
            <w:tcW w:w="3696" w:type="dxa"/>
            <w:tcBorders>
              <w:top w:val="single" w:sz="4" w:space="0" w:color="auto"/>
              <w:left w:val="single" w:sz="4" w:space="0" w:color="auto"/>
              <w:right w:val="nil"/>
            </w:tcBorders>
            <w:shd w:val="clear" w:color="auto" w:fill="D9D9D9" w:themeFill="background1" w:themeFillShade="D9"/>
            <w:noWrap/>
          </w:tcPr>
          <w:p w14:paraId="37DF19FB" w14:textId="77777777" w:rsidR="008A089A" w:rsidRPr="00B97375" w:rsidRDefault="008A089A" w:rsidP="00AB0E37">
            <w:pPr>
              <w:keepNext/>
              <w:keepLines/>
              <w:ind w:right="544"/>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Laboratory</w:t>
            </w:r>
          </w:p>
        </w:tc>
        <w:tc>
          <w:tcPr>
            <w:tcW w:w="3402" w:type="dxa"/>
            <w:gridSpan w:val="2"/>
            <w:tcBorders>
              <w:top w:val="single" w:sz="4" w:space="0" w:color="auto"/>
              <w:left w:val="nil"/>
              <w:right w:val="nil"/>
            </w:tcBorders>
            <w:shd w:val="clear" w:color="auto" w:fill="D9D9D9" w:themeFill="background1" w:themeFillShade="D9"/>
            <w:noWrap/>
            <w:vAlign w:val="bottom"/>
          </w:tcPr>
          <w:p w14:paraId="04F496AB" w14:textId="77777777" w:rsidR="008A089A" w:rsidRPr="00B97375" w:rsidRDefault="008A089A" w:rsidP="00AB0E37">
            <w:pPr>
              <w:keepNext/>
              <w:keepLines/>
              <w:ind w:right="544"/>
              <w:jc w:val="center"/>
              <w:rPr>
                <w:rFonts w:asciiTheme="minorHAnsi" w:eastAsia="Times New Roman" w:hAnsiTheme="minorHAnsi"/>
                <w:b/>
                <w:bCs/>
                <w:szCs w:val="23"/>
                <w:u w:val="single"/>
                <w:lang w:eastAsia="en-AU"/>
              </w:rPr>
            </w:pPr>
            <w:r w:rsidRPr="00B97375">
              <w:rPr>
                <w:rFonts w:asciiTheme="minorHAnsi" w:eastAsia="Times New Roman" w:hAnsiTheme="minorHAnsi"/>
                <w:b/>
                <w:bCs/>
                <w:szCs w:val="23"/>
                <w:u w:val="single"/>
                <w:lang w:eastAsia="en-AU"/>
              </w:rPr>
              <w:t>Total LSIL results</w:t>
            </w:r>
          </w:p>
        </w:tc>
        <w:tc>
          <w:tcPr>
            <w:tcW w:w="5103" w:type="dxa"/>
            <w:gridSpan w:val="4"/>
            <w:tcBorders>
              <w:top w:val="single" w:sz="4" w:space="0" w:color="auto"/>
              <w:left w:val="nil"/>
              <w:right w:val="single" w:sz="4" w:space="0" w:color="auto"/>
            </w:tcBorders>
            <w:shd w:val="clear" w:color="auto" w:fill="D9D9D9" w:themeFill="background1" w:themeFillShade="D9"/>
            <w:noWrap/>
            <w:vAlign w:val="bottom"/>
          </w:tcPr>
          <w:p w14:paraId="3644C17D" w14:textId="77777777" w:rsidR="008A089A" w:rsidRPr="00B97375" w:rsidRDefault="008A089A" w:rsidP="00AB0E37">
            <w:pPr>
              <w:keepNext/>
              <w:keepLines/>
              <w:ind w:right="544"/>
              <w:jc w:val="center"/>
              <w:rPr>
                <w:rFonts w:asciiTheme="minorHAnsi" w:eastAsia="Times New Roman" w:hAnsiTheme="minorHAnsi"/>
                <w:b/>
                <w:bCs/>
                <w:szCs w:val="23"/>
                <w:u w:val="single"/>
                <w:lang w:eastAsia="en-AU"/>
              </w:rPr>
            </w:pPr>
            <w:r w:rsidRPr="00B97375">
              <w:rPr>
                <w:rFonts w:asciiTheme="minorHAnsi" w:eastAsia="Times New Roman" w:hAnsiTheme="minorHAnsi"/>
                <w:b/>
                <w:bCs/>
                <w:szCs w:val="23"/>
                <w:u w:val="single"/>
                <w:lang w:eastAsia="en-AU"/>
              </w:rPr>
              <w:t>Women with an HPV test</w:t>
            </w:r>
          </w:p>
        </w:tc>
      </w:tr>
      <w:tr w:rsidR="008A089A" w:rsidRPr="00B97375" w14:paraId="35AEA4C3" w14:textId="77777777" w:rsidTr="00AB0E37">
        <w:tc>
          <w:tcPr>
            <w:tcW w:w="3696" w:type="dxa"/>
            <w:tcBorders>
              <w:left w:val="single" w:sz="4" w:space="0" w:color="auto"/>
              <w:right w:val="nil"/>
            </w:tcBorders>
            <w:shd w:val="clear" w:color="auto" w:fill="D9D9D9" w:themeFill="background1" w:themeFillShade="D9"/>
            <w:vAlign w:val="center"/>
          </w:tcPr>
          <w:p w14:paraId="019F2484" w14:textId="77777777" w:rsidR="008A089A" w:rsidRPr="00B97375" w:rsidRDefault="008A089A" w:rsidP="00AB0E37">
            <w:pPr>
              <w:keepNext/>
              <w:keepLines/>
              <w:ind w:right="544"/>
              <w:jc w:val="both"/>
              <w:rPr>
                <w:rFonts w:asciiTheme="minorHAnsi" w:eastAsia="Times New Roman" w:hAnsiTheme="minorHAnsi"/>
                <w:b/>
                <w:bCs/>
                <w:szCs w:val="23"/>
                <w:lang w:eastAsia="en-AU"/>
              </w:rPr>
            </w:pPr>
          </w:p>
        </w:tc>
        <w:tc>
          <w:tcPr>
            <w:tcW w:w="1701" w:type="dxa"/>
            <w:tcBorders>
              <w:left w:val="nil"/>
              <w:right w:val="nil"/>
            </w:tcBorders>
            <w:shd w:val="clear" w:color="auto" w:fill="D9D9D9" w:themeFill="background1" w:themeFillShade="D9"/>
            <w:vAlign w:val="bottom"/>
          </w:tcPr>
          <w:p w14:paraId="51487FFE" w14:textId="77777777" w:rsidR="008A089A" w:rsidRPr="00B97375" w:rsidRDefault="008A089A" w:rsidP="00AB0E37">
            <w:pPr>
              <w:keepNext/>
              <w:keepLines/>
              <w:ind w:right="34"/>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aged &lt; 30yrs</w:t>
            </w:r>
          </w:p>
        </w:tc>
        <w:tc>
          <w:tcPr>
            <w:tcW w:w="1701" w:type="dxa"/>
            <w:tcBorders>
              <w:left w:val="nil"/>
              <w:right w:val="nil"/>
            </w:tcBorders>
            <w:shd w:val="clear" w:color="auto" w:fill="D9D9D9" w:themeFill="background1" w:themeFillShade="D9"/>
            <w:vAlign w:val="bottom"/>
          </w:tcPr>
          <w:p w14:paraId="65631B46" w14:textId="77777777" w:rsidR="008A089A" w:rsidRPr="00B97375" w:rsidRDefault="008A089A" w:rsidP="00AB0E37">
            <w:pPr>
              <w:keepNext/>
              <w:keepLines/>
              <w:ind w:right="176"/>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aged 30+ yrs</w:t>
            </w:r>
          </w:p>
        </w:tc>
        <w:tc>
          <w:tcPr>
            <w:tcW w:w="2551" w:type="dxa"/>
            <w:gridSpan w:val="2"/>
            <w:tcBorders>
              <w:left w:val="nil"/>
              <w:right w:val="nil"/>
            </w:tcBorders>
            <w:shd w:val="clear" w:color="auto" w:fill="D9D9D9" w:themeFill="background1" w:themeFillShade="D9"/>
            <w:vAlign w:val="bottom"/>
          </w:tcPr>
          <w:p w14:paraId="261A363B" w14:textId="77777777" w:rsidR="008A089A" w:rsidRPr="00B97375" w:rsidRDefault="008A089A" w:rsidP="00AB0E37">
            <w:pPr>
              <w:keepNext/>
              <w:keepLines/>
              <w:ind w:right="33"/>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aged &lt; 30yrs</w:t>
            </w:r>
          </w:p>
        </w:tc>
        <w:tc>
          <w:tcPr>
            <w:tcW w:w="2552" w:type="dxa"/>
            <w:gridSpan w:val="2"/>
            <w:tcBorders>
              <w:left w:val="nil"/>
              <w:right w:val="single" w:sz="4" w:space="0" w:color="auto"/>
            </w:tcBorders>
            <w:shd w:val="clear" w:color="auto" w:fill="D9D9D9" w:themeFill="background1" w:themeFillShade="D9"/>
            <w:vAlign w:val="bottom"/>
          </w:tcPr>
          <w:p w14:paraId="569F3B31" w14:textId="77777777" w:rsidR="008A089A" w:rsidRPr="00B97375" w:rsidRDefault="008A089A" w:rsidP="00AB0E37">
            <w:pPr>
              <w:keepNext/>
              <w:keepLines/>
              <w:ind w:right="176"/>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aged 30+ yrs</w:t>
            </w:r>
          </w:p>
        </w:tc>
      </w:tr>
      <w:tr w:rsidR="008A089A" w:rsidRPr="00B97375" w14:paraId="79618A71" w14:textId="77777777" w:rsidTr="00AB0E37">
        <w:trPr>
          <w:trHeight w:val="300"/>
        </w:trPr>
        <w:tc>
          <w:tcPr>
            <w:tcW w:w="3696" w:type="dxa"/>
            <w:tcBorders>
              <w:top w:val="nil"/>
              <w:left w:val="single" w:sz="4" w:space="0" w:color="auto"/>
              <w:bottom w:val="single" w:sz="4" w:space="0" w:color="auto"/>
              <w:right w:val="nil"/>
            </w:tcBorders>
            <w:shd w:val="clear" w:color="auto" w:fill="D9D9D9" w:themeFill="background1" w:themeFillShade="D9"/>
            <w:noWrap/>
          </w:tcPr>
          <w:p w14:paraId="07F39E24" w14:textId="77777777" w:rsidR="008A089A" w:rsidRPr="0090026D" w:rsidRDefault="008A089A" w:rsidP="00AB0E37">
            <w:pPr>
              <w:keepNext/>
            </w:pPr>
          </w:p>
        </w:tc>
        <w:tc>
          <w:tcPr>
            <w:tcW w:w="1701" w:type="dxa"/>
            <w:tcBorders>
              <w:top w:val="nil"/>
              <w:left w:val="nil"/>
              <w:bottom w:val="single" w:sz="4" w:space="0" w:color="auto"/>
              <w:right w:val="nil"/>
            </w:tcBorders>
            <w:shd w:val="clear" w:color="auto" w:fill="D9D9D9" w:themeFill="background1" w:themeFillShade="D9"/>
            <w:noWrap/>
            <w:vAlign w:val="center"/>
          </w:tcPr>
          <w:p w14:paraId="280681A1" w14:textId="77777777" w:rsidR="008A089A" w:rsidRPr="0090026D" w:rsidRDefault="008A089A" w:rsidP="00AB0E37">
            <w:pPr>
              <w:keepNext/>
              <w:ind w:right="317"/>
              <w:jc w:val="right"/>
            </w:pPr>
            <w:r w:rsidRPr="00B97375">
              <w:rPr>
                <w:rFonts w:asciiTheme="minorHAnsi" w:eastAsia="Times New Roman" w:hAnsiTheme="minorHAnsi"/>
                <w:b/>
                <w:bCs/>
                <w:szCs w:val="23"/>
                <w:lang w:eastAsia="en-AU"/>
              </w:rPr>
              <w:t>N</w:t>
            </w:r>
          </w:p>
        </w:tc>
        <w:tc>
          <w:tcPr>
            <w:tcW w:w="1701" w:type="dxa"/>
            <w:tcBorders>
              <w:top w:val="nil"/>
              <w:left w:val="nil"/>
              <w:bottom w:val="single" w:sz="4" w:space="0" w:color="auto"/>
              <w:right w:val="nil"/>
            </w:tcBorders>
            <w:shd w:val="clear" w:color="auto" w:fill="D9D9D9" w:themeFill="background1" w:themeFillShade="D9"/>
            <w:noWrap/>
            <w:vAlign w:val="center"/>
          </w:tcPr>
          <w:p w14:paraId="1CA7B9F5" w14:textId="77777777" w:rsidR="008A089A" w:rsidRPr="0090026D" w:rsidRDefault="008A089A" w:rsidP="00AB0E37">
            <w:pPr>
              <w:keepNext/>
              <w:ind w:right="317"/>
              <w:jc w:val="right"/>
            </w:pPr>
            <w:r w:rsidRPr="00B97375">
              <w:rPr>
                <w:rFonts w:asciiTheme="minorHAnsi" w:eastAsia="Times New Roman" w:hAnsiTheme="minorHAnsi"/>
                <w:b/>
                <w:bCs/>
                <w:szCs w:val="23"/>
                <w:lang w:eastAsia="en-AU"/>
              </w:rPr>
              <w:t>N</w:t>
            </w:r>
          </w:p>
        </w:tc>
        <w:tc>
          <w:tcPr>
            <w:tcW w:w="1417" w:type="dxa"/>
            <w:tcBorders>
              <w:top w:val="nil"/>
              <w:left w:val="nil"/>
              <w:bottom w:val="single" w:sz="4" w:space="0" w:color="auto"/>
              <w:right w:val="nil"/>
            </w:tcBorders>
            <w:shd w:val="clear" w:color="auto" w:fill="D9D9D9" w:themeFill="background1" w:themeFillShade="D9"/>
            <w:noWrap/>
            <w:vAlign w:val="center"/>
          </w:tcPr>
          <w:p w14:paraId="6995B5E2" w14:textId="77777777" w:rsidR="008A089A" w:rsidRPr="0090026D" w:rsidRDefault="008A089A" w:rsidP="00AB0E37">
            <w:pPr>
              <w:keepNext/>
              <w:jc w:val="right"/>
            </w:pPr>
            <w:r w:rsidRPr="00B97375">
              <w:rPr>
                <w:rFonts w:asciiTheme="minorHAnsi" w:eastAsia="Times New Roman" w:hAnsiTheme="minorHAnsi"/>
                <w:b/>
                <w:bCs/>
                <w:szCs w:val="23"/>
                <w:lang w:eastAsia="en-AU"/>
              </w:rPr>
              <w:t>N</w:t>
            </w:r>
          </w:p>
        </w:tc>
        <w:tc>
          <w:tcPr>
            <w:tcW w:w="1134" w:type="dxa"/>
            <w:tcBorders>
              <w:top w:val="nil"/>
              <w:left w:val="nil"/>
              <w:bottom w:val="single" w:sz="4" w:space="0" w:color="auto"/>
              <w:right w:val="nil"/>
            </w:tcBorders>
            <w:shd w:val="clear" w:color="auto" w:fill="D9D9D9" w:themeFill="background1" w:themeFillShade="D9"/>
            <w:noWrap/>
            <w:vAlign w:val="center"/>
          </w:tcPr>
          <w:p w14:paraId="2F6F7CB0" w14:textId="77777777" w:rsidR="008A089A" w:rsidRPr="0090026D" w:rsidRDefault="008A089A" w:rsidP="00AB0E37">
            <w:pPr>
              <w:keepNext/>
              <w:jc w:val="right"/>
            </w:pPr>
            <w:r w:rsidRPr="00B97375">
              <w:rPr>
                <w:rFonts w:asciiTheme="minorHAnsi" w:eastAsia="Times New Roman" w:hAnsiTheme="minorHAnsi"/>
                <w:b/>
                <w:bCs/>
                <w:szCs w:val="23"/>
                <w:lang w:eastAsia="en-AU"/>
              </w:rPr>
              <w:t>%</w:t>
            </w:r>
          </w:p>
        </w:tc>
        <w:tc>
          <w:tcPr>
            <w:tcW w:w="1286" w:type="dxa"/>
            <w:tcBorders>
              <w:top w:val="nil"/>
              <w:left w:val="nil"/>
              <w:bottom w:val="single" w:sz="4" w:space="0" w:color="auto"/>
              <w:right w:val="nil"/>
            </w:tcBorders>
            <w:shd w:val="clear" w:color="auto" w:fill="D9D9D9" w:themeFill="background1" w:themeFillShade="D9"/>
            <w:noWrap/>
            <w:vAlign w:val="center"/>
          </w:tcPr>
          <w:p w14:paraId="630F40C1" w14:textId="77777777" w:rsidR="008A089A" w:rsidRPr="0090026D" w:rsidRDefault="008A089A" w:rsidP="00AB0E37">
            <w:pPr>
              <w:keepNext/>
              <w:jc w:val="right"/>
            </w:pPr>
            <w:r w:rsidRPr="00B97375">
              <w:rPr>
                <w:rFonts w:asciiTheme="minorHAnsi" w:eastAsia="Times New Roman" w:hAnsiTheme="minorHAnsi"/>
                <w:b/>
                <w:bCs/>
                <w:szCs w:val="23"/>
                <w:lang w:eastAsia="en-AU"/>
              </w:rPr>
              <w:t>N</w:t>
            </w:r>
          </w:p>
        </w:tc>
        <w:tc>
          <w:tcPr>
            <w:tcW w:w="1266" w:type="dxa"/>
            <w:tcBorders>
              <w:top w:val="nil"/>
              <w:left w:val="nil"/>
              <w:bottom w:val="single" w:sz="4" w:space="0" w:color="auto"/>
              <w:right w:val="single" w:sz="4" w:space="0" w:color="auto"/>
            </w:tcBorders>
            <w:shd w:val="clear" w:color="auto" w:fill="D9D9D9" w:themeFill="background1" w:themeFillShade="D9"/>
            <w:noWrap/>
            <w:vAlign w:val="center"/>
          </w:tcPr>
          <w:p w14:paraId="5B341DA1" w14:textId="77777777" w:rsidR="008A089A" w:rsidRPr="0090026D" w:rsidRDefault="008A089A" w:rsidP="00AB0E37">
            <w:pPr>
              <w:keepNext/>
              <w:jc w:val="right"/>
            </w:pPr>
            <w:r w:rsidRPr="00B97375">
              <w:rPr>
                <w:rFonts w:asciiTheme="minorHAnsi" w:eastAsia="Times New Roman" w:hAnsiTheme="minorHAnsi"/>
                <w:b/>
                <w:bCs/>
                <w:szCs w:val="23"/>
                <w:lang w:eastAsia="en-AU"/>
              </w:rPr>
              <w:t>%</w:t>
            </w:r>
          </w:p>
        </w:tc>
      </w:tr>
      <w:tr w:rsidR="008A089A" w:rsidRPr="00B97375" w14:paraId="64EF4333" w14:textId="77777777" w:rsidTr="00AE6AE2">
        <w:trPr>
          <w:trHeight w:val="300"/>
        </w:trPr>
        <w:tc>
          <w:tcPr>
            <w:tcW w:w="3696" w:type="dxa"/>
            <w:tcBorders>
              <w:top w:val="single" w:sz="4" w:space="0" w:color="auto"/>
              <w:left w:val="single" w:sz="8" w:space="0" w:color="auto"/>
              <w:bottom w:val="nil"/>
              <w:right w:val="nil"/>
            </w:tcBorders>
            <w:shd w:val="clear" w:color="auto" w:fill="auto"/>
            <w:noWrap/>
            <w:vAlign w:val="bottom"/>
          </w:tcPr>
          <w:p w14:paraId="2E0912E7" w14:textId="399598D3" w:rsidR="008A089A" w:rsidRPr="008A089A" w:rsidRDefault="008A089A" w:rsidP="008A089A">
            <w:pPr>
              <w:keepNext/>
              <w:rPr>
                <w:rFonts w:asciiTheme="minorHAnsi" w:hAnsiTheme="minorHAnsi"/>
                <w:szCs w:val="23"/>
              </w:rPr>
            </w:pPr>
            <w:r w:rsidRPr="004D3B47">
              <w:rPr>
                <w:rFonts w:asciiTheme="minorHAnsi" w:hAnsiTheme="minorHAnsi"/>
                <w:szCs w:val="23"/>
              </w:rPr>
              <w:t>Anatomical Pathology Services</w:t>
            </w:r>
          </w:p>
        </w:tc>
        <w:tc>
          <w:tcPr>
            <w:tcW w:w="1701" w:type="dxa"/>
            <w:tcBorders>
              <w:top w:val="single" w:sz="4" w:space="0" w:color="auto"/>
              <w:left w:val="nil"/>
              <w:bottom w:val="nil"/>
              <w:right w:val="nil"/>
            </w:tcBorders>
            <w:shd w:val="clear" w:color="auto" w:fill="auto"/>
            <w:noWrap/>
            <w:vAlign w:val="center"/>
          </w:tcPr>
          <w:p w14:paraId="2D26F984" w14:textId="21B59B1D" w:rsidR="008A089A" w:rsidRPr="008A089A" w:rsidRDefault="008A089A" w:rsidP="008A089A">
            <w:pPr>
              <w:keepNext/>
              <w:ind w:right="317"/>
              <w:jc w:val="right"/>
              <w:rPr>
                <w:rFonts w:asciiTheme="minorHAnsi" w:hAnsiTheme="minorHAnsi"/>
                <w:szCs w:val="23"/>
              </w:rPr>
            </w:pPr>
            <w:r w:rsidRPr="004D3B47">
              <w:t xml:space="preserve"> 520 </w:t>
            </w:r>
          </w:p>
        </w:tc>
        <w:tc>
          <w:tcPr>
            <w:tcW w:w="1701" w:type="dxa"/>
            <w:tcBorders>
              <w:top w:val="single" w:sz="4" w:space="0" w:color="auto"/>
              <w:left w:val="nil"/>
              <w:bottom w:val="nil"/>
              <w:right w:val="nil"/>
            </w:tcBorders>
            <w:shd w:val="clear" w:color="auto" w:fill="auto"/>
            <w:noWrap/>
            <w:vAlign w:val="center"/>
          </w:tcPr>
          <w:p w14:paraId="4B3F0F60" w14:textId="2BC3C8F5" w:rsidR="008A089A" w:rsidRPr="008A089A" w:rsidRDefault="008A089A" w:rsidP="008A089A">
            <w:pPr>
              <w:keepNext/>
              <w:ind w:right="317"/>
              <w:jc w:val="right"/>
              <w:rPr>
                <w:rFonts w:asciiTheme="minorHAnsi" w:hAnsiTheme="minorHAnsi"/>
                <w:szCs w:val="23"/>
              </w:rPr>
            </w:pPr>
            <w:r w:rsidRPr="004D3B47">
              <w:t xml:space="preserve"> 362 </w:t>
            </w:r>
          </w:p>
        </w:tc>
        <w:tc>
          <w:tcPr>
            <w:tcW w:w="1417" w:type="dxa"/>
            <w:tcBorders>
              <w:top w:val="single" w:sz="4" w:space="0" w:color="auto"/>
              <w:left w:val="nil"/>
              <w:bottom w:val="nil"/>
              <w:right w:val="nil"/>
            </w:tcBorders>
            <w:shd w:val="clear" w:color="auto" w:fill="auto"/>
            <w:noWrap/>
            <w:vAlign w:val="center"/>
          </w:tcPr>
          <w:p w14:paraId="4D3DA839" w14:textId="73AA0DC6" w:rsidR="008A089A" w:rsidRPr="008A089A" w:rsidRDefault="008A089A" w:rsidP="008A089A">
            <w:pPr>
              <w:keepNext/>
              <w:jc w:val="right"/>
              <w:rPr>
                <w:rFonts w:asciiTheme="minorHAnsi" w:hAnsiTheme="minorHAnsi"/>
                <w:szCs w:val="23"/>
              </w:rPr>
            </w:pPr>
            <w:r w:rsidRPr="004D3B47">
              <w:t>2</w:t>
            </w:r>
          </w:p>
        </w:tc>
        <w:tc>
          <w:tcPr>
            <w:tcW w:w="1134" w:type="dxa"/>
            <w:tcBorders>
              <w:top w:val="single" w:sz="4" w:space="0" w:color="auto"/>
              <w:left w:val="nil"/>
              <w:bottom w:val="nil"/>
              <w:right w:val="nil"/>
            </w:tcBorders>
            <w:shd w:val="clear" w:color="auto" w:fill="auto"/>
            <w:noWrap/>
            <w:vAlign w:val="center"/>
          </w:tcPr>
          <w:p w14:paraId="516B5E16" w14:textId="59E4ECF6" w:rsidR="008A089A" w:rsidRPr="008A089A" w:rsidRDefault="008A089A" w:rsidP="008A089A">
            <w:pPr>
              <w:keepNext/>
              <w:jc w:val="right"/>
              <w:rPr>
                <w:rFonts w:asciiTheme="minorHAnsi" w:hAnsiTheme="minorHAnsi"/>
                <w:szCs w:val="23"/>
              </w:rPr>
            </w:pPr>
            <w:r w:rsidRPr="004D3B47">
              <w:t>0.4</w:t>
            </w:r>
          </w:p>
        </w:tc>
        <w:tc>
          <w:tcPr>
            <w:tcW w:w="1286" w:type="dxa"/>
            <w:tcBorders>
              <w:top w:val="single" w:sz="4" w:space="0" w:color="auto"/>
              <w:left w:val="nil"/>
              <w:bottom w:val="nil"/>
              <w:right w:val="nil"/>
            </w:tcBorders>
            <w:shd w:val="clear" w:color="auto" w:fill="auto"/>
            <w:noWrap/>
            <w:vAlign w:val="center"/>
          </w:tcPr>
          <w:p w14:paraId="1F05417E" w14:textId="0C5AFAFC" w:rsidR="008A089A" w:rsidRPr="008A089A" w:rsidRDefault="008A089A" w:rsidP="008A089A">
            <w:pPr>
              <w:keepNext/>
              <w:jc w:val="right"/>
              <w:rPr>
                <w:rFonts w:asciiTheme="minorHAnsi" w:hAnsiTheme="minorHAnsi"/>
                <w:szCs w:val="23"/>
              </w:rPr>
            </w:pPr>
            <w:r w:rsidRPr="004D3B47">
              <w:t xml:space="preserve"> 354 </w:t>
            </w:r>
          </w:p>
        </w:tc>
        <w:tc>
          <w:tcPr>
            <w:tcW w:w="1266" w:type="dxa"/>
            <w:tcBorders>
              <w:top w:val="single" w:sz="4" w:space="0" w:color="auto"/>
              <w:left w:val="nil"/>
              <w:bottom w:val="nil"/>
              <w:right w:val="single" w:sz="8" w:space="0" w:color="auto"/>
            </w:tcBorders>
            <w:shd w:val="clear" w:color="auto" w:fill="auto"/>
            <w:noWrap/>
            <w:vAlign w:val="center"/>
          </w:tcPr>
          <w:p w14:paraId="27AE4DE6" w14:textId="5E049D3D" w:rsidR="008A089A" w:rsidRPr="008A089A" w:rsidRDefault="008A089A" w:rsidP="008A089A">
            <w:pPr>
              <w:keepNext/>
              <w:jc w:val="right"/>
              <w:rPr>
                <w:rFonts w:asciiTheme="minorHAnsi" w:hAnsiTheme="minorHAnsi"/>
                <w:szCs w:val="23"/>
              </w:rPr>
            </w:pPr>
            <w:r w:rsidRPr="004D3B47">
              <w:t>97.8</w:t>
            </w:r>
          </w:p>
        </w:tc>
      </w:tr>
      <w:tr w:rsidR="008A089A" w:rsidRPr="00B97375" w14:paraId="4494995A" w14:textId="77777777" w:rsidTr="00AE6AE2">
        <w:trPr>
          <w:trHeight w:val="300"/>
        </w:trPr>
        <w:tc>
          <w:tcPr>
            <w:tcW w:w="3696" w:type="dxa"/>
            <w:tcBorders>
              <w:top w:val="nil"/>
              <w:left w:val="single" w:sz="8" w:space="0" w:color="auto"/>
              <w:bottom w:val="nil"/>
              <w:right w:val="nil"/>
            </w:tcBorders>
            <w:shd w:val="clear" w:color="auto" w:fill="auto"/>
            <w:noWrap/>
            <w:vAlign w:val="bottom"/>
          </w:tcPr>
          <w:p w14:paraId="49F1E2C7" w14:textId="140F681D" w:rsidR="008A089A" w:rsidRPr="008A089A" w:rsidRDefault="008A089A" w:rsidP="008A089A">
            <w:pPr>
              <w:keepNext/>
              <w:rPr>
                <w:rFonts w:asciiTheme="minorHAnsi" w:hAnsiTheme="minorHAnsi"/>
                <w:szCs w:val="23"/>
              </w:rPr>
            </w:pPr>
            <w:r w:rsidRPr="004D3B47">
              <w:rPr>
                <w:rFonts w:asciiTheme="minorHAnsi" w:hAnsiTheme="minorHAnsi"/>
                <w:szCs w:val="23"/>
              </w:rPr>
              <w:t>Canterbury Health Laboratories</w:t>
            </w:r>
          </w:p>
        </w:tc>
        <w:tc>
          <w:tcPr>
            <w:tcW w:w="1701" w:type="dxa"/>
            <w:tcBorders>
              <w:top w:val="nil"/>
              <w:left w:val="nil"/>
              <w:bottom w:val="nil"/>
              <w:right w:val="nil"/>
            </w:tcBorders>
            <w:shd w:val="clear" w:color="auto" w:fill="auto"/>
            <w:noWrap/>
            <w:vAlign w:val="center"/>
          </w:tcPr>
          <w:p w14:paraId="5F95D1AB" w14:textId="2F630EB6" w:rsidR="008A089A" w:rsidRPr="008A089A" w:rsidRDefault="008A089A" w:rsidP="008A089A">
            <w:pPr>
              <w:keepNext/>
              <w:ind w:right="317"/>
              <w:jc w:val="right"/>
              <w:rPr>
                <w:rFonts w:asciiTheme="minorHAnsi" w:hAnsiTheme="minorHAnsi"/>
                <w:szCs w:val="23"/>
              </w:rPr>
            </w:pPr>
            <w:r w:rsidRPr="004D3B47">
              <w:t xml:space="preserve"> 97 </w:t>
            </w:r>
          </w:p>
        </w:tc>
        <w:tc>
          <w:tcPr>
            <w:tcW w:w="1701" w:type="dxa"/>
            <w:tcBorders>
              <w:top w:val="nil"/>
              <w:left w:val="nil"/>
              <w:bottom w:val="nil"/>
              <w:right w:val="nil"/>
            </w:tcBorders>
            <w:shd w:val="clear" w:color="auto" w:fill="auto"/>
            <w:noWrap/>
            <w:vAlign w:val="center"/>
          </w:tcPr>
          <w:p w14:paraId="1199841C" w14:textId="35134E55" w:rsidR="008A089A" w:rsidRPr="008A089A" w:rsidRDefault="008A089A" w:rsidP="008A089A">
            <w:pPr>
              <w:keepNext/>
              <w:ind w:right="317"/>
              <w:jc w:val="right"/>
              <w:rPr>
                <w:rFonts w:asciiTheme="minorHAnsi" w:hAnsiTheme="minorHAnsi"/>
                <w:szCs w:val="23"/>
              </w:rPr>
            </w:pPr>
            <w:r w:rsidRPr="004D3B47">
              <w:t xml:space="preserve"> 52 </w:t>
            </w:r>
          </w:p>
        </w:tc>
        <w:tc>
          <w:tcPr>
            <w:tcW w:w="1417" w:type="dxa"/>
            <w:tcBorders>
              <w:top w:val="nil"/>
              <w:left w:val="nil"/>
              <w:bottom w:val="nil"/>
              <w:right w:val="nil"/>
            </w:tcBorders>
            <w:shd w:val="clear" w:color="auto" w:fill="auto"/>
            <w:noWrap/>
            <w:vAlign w:val="center"/>
          </w:tcPr>
          <w:p w14:paraId="496DEABB" w14:textId="5DA16A16" w:rsidR="008A089A" w:rsidRPr="008A089A" w:rsidRDefault="008A089A" w:rsidP="008A089A">
            <w:pPr>
              <w:keepNext/>
              <w:jc w:val="right"/>
              <w:rPr>
                <w:rFonts w:asciiTheme="minorHAnsi" w:hAnsiTheme="minorHAnsi"/>
                <w:szCs w:val="23"/>
              </w:rPr>
            </w:pPr>
            <w:r w:rsidRPr="004D3B47">
              <w:t>0</w:t>
            </w:r>
          </w:p>
        </w:tc>
        <w:tc>
          <w:tcPr>
            <w:tcW w:w="1134" w:type="dxa"/>
            <w:tcBorders>
              <w:top w:val="nil"/>
              <w:left w:val="nil"/>
              <w:bottom w:val="nil"/>
              <w:right w:val="nil"/>
            </w:tcBorders>
            <w:shd w:val="clear" w:color="auto" w:fill="auto"/>
            <w:noWrap/>
            <w:vAlign w:val="center"/>
          </w:tcPr>
          <w:p w14:paraId="18D2E97E" w14:textId="1A2A6C31" w:rsidR="008A089A" w:rsidRPr="008A089A" w:rsidRDefault="008A089A" w:rsidP="008A089A">
            <w:pPr>
              <w:keepNext/>
              <w:jc w:val="right"/>
              <w:rPr>
                <w:rFonts w:asciiTheme="minorHAnsi" w:hAnsiTheme="minorHAnsi"/>
                <w:szCs w:val="23"/>
              </w:rPr>
            </w:pPr>
            <w:r w:rsidRPr="004D3B47">
              <w:t>0.0</w:t>
            </w:r>
          </w:p>
        </w:tc>
        <w:tc>
          <w:tcPr>
            <w:tcW w:w="1286" w:type="dxa"/>
            <w:tcBorders>
              <w:top w:val="nil"/>
              <w:left w:val="nil"/>
              <w:bottom w:val="nil"/>
              <w:right w:val="nil"/>
            </w:tcBorders>
            <w:shd w:val="clear" w:color="auto" w:fill="auto"/>
            <w:noWrap/>
            <w:vAlign w:val="center"/>
          </w:tcPr>
          <w:p w14:paraId="6E544D47" w14:textId="5E7EE445" w:rsidR="008A089A" w:rsidRPr="008A089A" w:rsidRDefault="008A089A" w:rsidP="008A089A">
            <w:pPr>
              <w:keepNext/>
              <w:jc w:val="right"/>
              <w:rPr>
                <w:rFonts w:asciiTheme="minorHAnsi" w:hAnsiTheme="minorHAnsi"/>
                <w:szCs w:val="23"/>
              </w:rPr>
            </w:pPr>
            <w:r w:rsidRPr="004D3B47">
              <w:t xml:space="preserve"> 49 </w:t>
            </w:r>
          </w:p>
        </w:tc>
        <w:tc>
          <w:tcPr>
            <w:tcW w:w="1266" w:type="dxa"/>
            <w:tcBorders>
              <w:top w:val="nil"/>
              <w:left w:val="nil"/>
              <w:bottom w:val="nil"/>
              <w:right w:val="single" w:sz="8" w:space="0" w:color="auto"/>
            </w:tcBorders>
            <w:shd w:val="clear" w:color="auto" w:fill="auto"/>
            <w:noWrap/>
            <w:vAlign w:val="center"/>
          </w:tcPr>
          <w:p w14:paraId="33259A13" w14:textId="62F86430" w:rsidR="008A089A" w:rsidRPr="008A089A" w:rsidRDefault="008A089A" w:rsidP="008A089A">
            <w:pPr>
              <w:keepNext/>
              <w:jc w:val="right"/>
              <w:rPr>
                <w:rFonts w:asciiTheme="minorHAnsi" w:hAnsiTheme="minorHAnsi"/>
                <w:szCs w:val="23"/>
              </w:rPr>
            </w:pPr>
            <w:r w:rsidRPr="004D3B47">
              <w:t>94.2</w:t>
            </w:r>
          </w:p>
        </w:tc>
      </w:tr>
      <w:tr w:rsidR="008A089A" w:rsidRPr="00B97375" w14:paraId="4B6C3EA5" w14:textId="77777777" w:rsidTr="00AE6AE2">
        <w:trPr>
          <w:trHeight w:val="300"/>
        </w:trPr>
        <w:tc>
          <w:tcPr>
            <w:tcW w:w="3696" w:type="dxa"/>
            <w:tcBorders>
              <w:top w:val="nil"/>
              <w:left w:val="single" w:sz="8" w:space="0" w:color="auto"/>
              <w:bottom w:val="nil"/>
              <w:right w:val="nil"/>
            </w:tcBorders>
            <w:shd w:val="clear" w:color="auto" w:fill="auto"/>
            <w:noWrap/>
            <w:vAlign w:val="bottom"/>
          </w:tcPr>
          <w:p w14:paraId="13CBF25B" w14:textId="216E0F57" w:rsidR="008A089A" w:rsidRPr="008A089A" w:rsidRDefault="008A089A" w:rsidP="008A089A">
            <w:pPr>
              <w:keepNext/>
              <w:rPr>
                <w:rFonts w:asciiTheme="minorHAnsi" w:hAnsiTheme="minorHAnsi"/>
                <w:szCs w:val="23"/>
              </w:rPr>
            </w:pPr>
            <w:r w:rsidRPr="004D3B47">
              <w:rPr>
                <w:rFonts w:asciiTheme="minorHAnsi" w:hAnsiTheme="minorHAnsi"/>
                <w:szCs w:val="23"/>
              </w:rPr>
              <w:t>LabPLUS</w:t>
            </w:r>
          </w:p>
        </w:tc>
        <w:tc>
          <w:tcPr>
            <w:tcW w:w="1701" w:type="dxa"/>
            <w:tcBorders>
              <w:top w:val="nil"/>
              <w:left w:val="nil"/>
              <w:bottom w:val="nil"/>
              <w:right w:val="nil"/>
            </w:tcBorders>
            <w:shd w:val="clear" w:color="auto" w:fill="auto"/>
            <w:noWrap/>
            <w:vAlign w:val="center"/>
          </w:tcPr>
          <w:p w14:paraId="121D4CAD" w14:textId="7BB73077" w:rsidR="008A089A" w:rsidRPr="008A089A" w:rsidRDefault="008A089A" w:rsidP="008A089A">
            <w:pPr>
              <w:keepNext/>
              <w:ind w:right="317"/>
              <w:jc w:val="right"/>
              <w:rPr>
                <w:rFonts w:asciiTheme="minorHAnsi" w:hAnsiTheme="minorHAnsi"/>
                <w:szCs w:val="23"/>
              </w:rPr>
            </w:pPr>
            <w:r w:rsidRPr="004D3B47">
              <w:t xml:space="preserve"> 83 </w:t>
            </w:r>
          </w:p>
        </w:tc>
        <w:tc>
          <w:tcPr>
            <w:tcW w:w="1701" w:type="dxa"/>
            <w:tcBorders>
              <w:top w:val="nil"/>
              <w:left w:val="nil"/>
              <w:bottom w:val="nil"/>
              <w:right w:val="nil"/>
            </w:tcBorders>
            <w:shd w:val="clear" w:color="auto" w:fill="auto"/>
            <w:noWrap/>
            <w:vAlign w:val="center"/>
          </w:tcPr>
          <w:p w14:paraId="0913447F" w14:textId="36FD6A0F" w:rsidR="008A089A" w:rsidRPr="008A089A" w:rsidRDefault="008A089A" w:rsidP="008A089A">
            <w:pPr>
              <w:keepNext/>
              <w:ind w:right="317"/>
              <w:jc w:val="right"/>
              <w:rPr>
                <w:rFonts w:asciiTheme="minorHAnsi" w:hAnsiTheme="minorHAnsi"/>
                <w:szCs w:val="23"/>
              </w:rPr>
            </w:pPr>
            <w:r w:rsidRPr="004D3B47">
              <w:t xml:space="preserve"> 60 </w:t>
            </w:r>
          </w:p>
        </w:tc>
        <w:tc>
          <w:tcPr>
            <w:tcW w:w="1417" w:type="dxa"/>
            <w:tcBorders>
              <w:top w:val="nil"/>
              <w:left w:val="nil"/>
              <w:bottom w:val="nil"/>
              <w:right w:val="nil"/>
            </w:tcBorders>
            <w:shd w:val="clear" w:color="auto" w:fill="auto"/>
            <w:noWrap/>
            <w:vAlign w:val="center"/>
          </w:tcPr>
          <w:p w14:paraId="43375FBA" w14:textId="06E61EAC" w:rsidR="008A089A" w:rsidRPr="008A089A" w:rsidRDefault="008A089A" w:rsidP="008A089A">
            <w:pPr>
              <w:keepNext/>
              <w:jc w:val="right"/>
              <w:rPr>
                <w:rFonts w:asciiTheme="minorHAnsi" w:hAnsiTheme="minorHAnsi"/>
                <w:szCs w:val="23"/>
              </w:rPr>
            </w:pPr>
            <w:r w:rsidRPr="004D3B47">
              <w:t>0</w:t>
            </w:r>
          </w:p>
        </w:tc>
        <w:tc>
          <w:tcPr>
            <w:tcW w:w="1134" w:type="dxa"/>
            <w:tcBorders>
              <w:top w:val="nil"/>
              <w:left w:val="nil"/>
              <w:bottom w:val="nil"/>
              <w:right w:val="nil"/>
            </w:tcBorders>
            <w:shd w:val="clear" w:color="auto" w:fill="auto"/>
            <w:noWrap/>
            <w:vAlign w:val="center"/>
          </w:tcPr>
          <w:p w14:paraId="3E604720" w14:textId="5E5CD8E4" w:rsidR="008A089A" w:rsidRPr="008A089A" w:rsidRDefault="008A089A" w:rsidP="008A089A">
            <w:pPr>
              <w:keepNext/>
              <w:jc w:val="right"/>
              <w:rPr>
                <w:rFonts w:asciiTheme="minorHAnsi" w:hAnsiTheme="minorHAnsi"/>
                <w:szCs w:val="23"/>
              </w:rPr>
            </w:pPr>
            <w:r w:rsidRPr="004D3B47">
              <w:t>0.0</w:t>
            </w:r>
          </w:p>
        </w:tc>
        <w:tc>
          <w:tcPr>
            <w:tcW w:w="1286" w:type="dxa"/>
            <w:tcBorders>
              <w:top w:val="nil"/>
              <w:left w:val="nil"/>
              <w:bottom w:val="nil"/>
              <w:right w:val="nil"/>
            </w:tcBorders>
            <w:shd w:val="clear" w:color="auto" w:fill="auto"/>
            <w:noWrap/>
            <w:vAlign w:val="center"/>
          </w:tcPr>
          <w:p w14:paraId="0E956753" w14:textId="441BB0A9" w:rsidR="008A089A" w:rsidRPr="008A089A" w:rsidRDefault="008A089A" w:rsidP="008A089A">
            <w:pPr>
              <w:keepNext/>
              <w:jc w:val="right"/>
              <w:rPr>
                <w:rFonts w:asciiTheme="minorHAnsi" w:hAnsiTheme="minorHAnsi"/>
                <w:szCs w:val="23"/>
              </w:rPr>
            </w:pPr>
            <w:r w:rsidRPr="004D3B47">
              <w:t xml:space="preserve"> 56 </w:t>
            </w:r>
          </w:p>
        </w:tc>
        <w:tc>
          <w:tcPr>
            <w:tcW w:w="1266" w:type="dxa"/>
            <w:tcBorders>
              <w:top w:val="nil"/>
              <w:left w:val="nil"/>
              <w:bottom w:val="nil"/>
              <w:right w:val="single" w:sz="8" w:space="0" w:color="auto"/>
            </w:tcBorders>
            <w:shd w:val="clear" w:color="auto" w:fill="auto"/>
            <w:noWrap/>
            <w:vAlign w:val="center"/>
          </w:tcPr>
          <w:p w14:paraId="14A9A6AF" w14:textId="5A6C99B4" w:rsidR="008A089A" w:rsidRPr="008A089A" w:rsidRDefault="008A089A" w:rsidP="008A089A">
            <w:pPr>
              <w:keepNext/>
              <w:jc w:val="right"/>
              <w:rPr>
                <w:rFonts w:asciiTheme="minorHAnsi" w:hAnsiTheme="minorHAnsi"/>
                <w:szCs w:val="23"/>
              </w:rPr>
            </w:pPr>
            <w:r w:rsidRPr="004D3B47">
              <w:t>93.3</w:t>
            </w:r>
          </w:p>
        </w:tc>
      </w:tr>
      <w:tr w:rsidR="008A089A" w:rsidRPr="00B97375" w14:paraId="5ADEF5E5" w14:textId="77777777" w:rsidTr="00AE6AE2">
        <w:trPr>
          <w:trHeight w:val="300"/>
        </w:trPr>
        <w:tc>
          <w:tcPr>
            <w:tcW w:w="3696" w:type="dxa"/>
            <w:tcBorders>
              <w:top w:val="nil"/>
              <w:left w:val="single" w:sz="8" w:space="0" w:color="auto"/>
              <w:bottom w:val="nil"/>
              <w:right w:val="nil"/>
            </w:tcBorders>
            <w:shd w:val="clear" w:color="auto" w:fill="auto"/>
            <w:noWrap/>
            <w:vAlign w:val="bottom"/>
          </w:tcPr>
          <w:p w14:paraId="12AC2D31" w14:textId="38880988" w:rsidR="008A089A" w:rsidRPr="008A089A" w:rsidRDefault="008A089A" w:rsidP="008A089A">
            <w:pPr>
              <w:keepNext/>
              <w:rPr>
                <w:rFonts w:asciiTheme="minorHAnsi" w:hAnsiTheme="minorHAnsi"/>
                <w:szCs w:val="23"/>
              </w:rPr>
            </w:pPr>
            <w:r w:rsidRPr="004D3B47">
              <w:rPr>
                <w:rFonts w:asciiTheme="minorHAnsi" w:hAnsiTheme="minorHAnsi"/>
                <w:szCs w:val="23"/>
              </w:rPr>
              <w:t>Medlab Central Ltd.</w:t>
            </w:r>
          </w:p>
        </w:tc>
        <w:tc>
          <w:tcPr>
            <w:tcW w:w="1701" w:type="dxa"/>
            <w:tcBorders>
              <w:top w:val="nil"/>
              <w:left w:val="nil"/>
              <w:bottom w:val="nil"/>
              <w:right w:val="nil"/>
            </w:tcBorders>
            <w:shd w:val="clear" w:color="auto" w:fill="auto"/>
            <w:noWrap/>
            <w:vAlign w:val="center"/>
          </w:tcPr>
          <w:p w14:paraId="724E5DD4" w14:textId="6E0B3ACC" w:rsidR="008A089A" w:rsidRPr="008A089A" w:rsidRDefault="008A089A" w:rsidP="008A089A">
            <w:pPr>
              <w:keepNext/>
              <w:ind w:right="317"/>
              <w:jc w:val="right"/>
              <w:rPr>
                <w:rFonts w:asciiTheme="minorHAnsi" w:hAnsiTheme="minorHAnsi"/>
                <w:szCs w:val="23"/>
              </w:rPr>
            </w:pPr>
            <w:r w:rsidRPr="004D3B47">
              <w:t xml:space="preserve"> 147 </w:t>
            </w:r>
          </w:p>
        </w:tc>
        <w:tc>
          <w:tcPr>
            <w:tcW w:w="1701" w:type="dxa"/>
            <w:tcBorders>
              <w:top w:val="nil"/>
              <w:left w:val="nil"/>
              <w:bottom w:val="nil"/>
              <w:right w:val="nil"/>
            </w:tcBorders>
            <w:shd w:val="clear" w:color="auto" w:fill="auto"/>
            <w:noWrap/>
            <w:vAlign w:val="center"/>
          </w:tcPr>
          <w:p w14:paraId="43729496" w14:textId="659AC112" w:rsidR="008A089A" w:rsidRPr="008A089A" w:rsidRDefault="008A089A" w:rsidP="008A089A">
            <w:pPr>
              <w:keepNext/>
              <w:ind w:right="317"/>
              <w:jc w:val="right"/>
              <w:rPr>
                <w:rFonts w:asciiTheme="minorHAnsi" w:hAnsiTheme="minorHAnsi"/>
                <w:szCs w:val="23"/>
              </w:rPr>
            </w:pPr>
            <w:r w:rsidRPr="004D3B47">
              <w:t xml:space="preserve"> 131 </w:t>
            </w:r>
          </w:p>
        </w:tc>
        <w:tc>
          <w:tcPr>
            <w:tcW w:w="1417" w:type="dxa"/>
            <w:tcBorders>
              <w:top w:val="nil"/>
              <w:left w:val="nil"/>
              <w:bottom w:val="nil"/>
              <w:right w:val="nil"/>
            </w:tcBorders>
            <w:shd w:val="clear" w:color="auto" w:fill="auto"/>
            <w:noWrap/>
            <w:vAlign w:val="center"/>
          </w:tcPr>
          <w:p w14:paraId="1DBB2106" w14:textId="464B0B9B" w:rsidR="008A089A" w:rsidRPr="008A089A" w:rsidRDefault="008A089A" w:rsidP="008A089A">
            <w:pPr>
              <w:keepNext/>
              <w:jc w:val="right"/>
              <w:rPr>
                <w:rFonts w:asciiTheme="minorHAnsi" w:hAnsiTheme="minorHAnsi"/>
                <w:szCs w:val="23"/>
              </w:rPr>
            </w:pPr>
            <w:r w:rsidRPr="004D3B47">
              <w:t>1</w:t>
            </w:r>
          </w:p>
        </w:tc>
        <w:tc>
          <w:tcPr>
            <w:tcW w:w="1134" w:type="dxa"/>
            <w:tcBorders>
              <w:top w:val="nil"/>
              <w:left w:val="nil"/>
              <w:bottom w:val="nil"/>
              <w:right w:val="nil"/>
            </w:tcBorders>
            <w:shd w:val="clear" w:color="auto" w:fill="auto"/>
            <w:noWrap/>
            <w:vAlign w:val="center"/>
          </w:tcPr>
          <w:p w14:paraId="2EEEB78D" w14:textId="1FE86234" w:rsidR="008A089A" w:rsidRPr="008A089A" w:rsidRDefault="008A089A" w:rsidP="008A089A">
            <w:pPr>
              <w:keepNext/>
              <w:jc w:val="right"/>
              <w:rPr>
                <w:rFonts w:asciiTheme="minorHAnsi" w:hAnsiTheme="minorHAnsi"/>
                <w:szCs w:val="23"/>
              </w:rPr>
            </w:pPr>
            <w:r w:rsidRPr="004D3B47">
              <w:t>0.7</w:t>
            </w:r>
          </w:p>
        </w:tc>
        <w:tc>
          <w:tcPr>
            <w:tcW w:w="1286" w:type="dxa"/>
            <w:tcBorders>
              <w:top w:val="nil"/>
              <w:left w:val="nil"/>
              <w:bottom w:val="nil"/>
              <w:right w:val="nil"/>
            </w:tcBorders>
            <w:shd w:val="clear" w:color="auto" w:fill="auto"/>
            <w:noWrap/>
            <w:vAlign w:val="center"/>
          </w:tcPr>
          <w:p w14:paraId="170463EF" w14:textId="38B65852" w:rsidR="008A089A" w:rsidRPr="008A089A" w:rsidRDefault="008A089A" w:rsidP="008A089A">
            <w:pPr>
              <w:keepNext/>
              <w:jc w:val="right"/>
              <w:rPr>
                <w:rFonts w:asciiTheme="minorHAnsi" w:hAnsiTheme="minorHAnsi"/>
                <w:szCs w:val="23"/>
              </w:rPr>
            </w:pPr>
            <w:r w:rsidRPr="004D3B47">
              <w:t xml:space="preserve"> 117 </w:t>
            </w:r>
          </w:p>
        </w:tc>
        <w:tc>
          <w:tcPr>
            <w:tcW w:w="1266" w:type="dxa"/>
            <w:tcBorders>
              <w:top w:val="nil"/>
              <w:left w:val="nil"/>
              <w:bottom w:val="nil"/>
              <w:right w:val="single" w:sz="8" w:space="0" w:color="auto"/>
            </w:tcBorders>
            <w:shd w:val="clear" w:color="auto" w:fill="auto"/>
            <w:noWrap/>
            <w:vAlign w:val="center"/>
          </w:tcPr>
          <w:p w14:paraId="1E7A74C9" w14:textId="7B375131" w:rsidR="008A089A" w:rsidRPr="008A089A" w:rsidRDefault="008A089A" w:rsidP="008A089A">
            <w:pPr>
              <w:keepNext/>
              <w:jc w:val="right"/>
              <w:rPr>
                <w:rFonts w:asciiTheme="minorHAnsi" w:hAnsiTheme="minorHAnsi"/>
                <w:szCs w:val="23"/>
              </w:rPr>
            </w:pPr>
            <w:r w:rsidRPr="004D3B47">
              <w:t>89.3</w:t>
            </w:r>
          </w:p>
        </w:tc>
      </w:tr>
      <w:tr w:rsidR="008A089A" w:rsidRPr="00B97375" w14:paraId="047EC3EB" w14:textId="77777777" w:rsidTr="00AE6AE2">
        <w:trPr>
          <w:trHeight w:val="300"/>
        </w:trPr>
        <w:tc>
          <w:tcPr>
            <w:tcW w:w="3696" w:type="dxa"/>
            <w:tcBorders>
              <w:top w:val="nil"/>
              <w:left w:val="single" w:sz="8" w:space="0" w:color="auto"/>
              <w:bottom w:val="nil"/>
              <w:right w:val="nil"/>
            </w:tcBorders>
            <w:shd w:val="clear" w:color="auto" w:fill="auto"/>
            <w:noWrap/>
            <w:vAlign w:val="bottom"/>
          </w:tcPr>
          <w:p w14:paraId="368C38D8" w14:textId="7C82B4AC" w:rsidR="008A089A" w:rsidRPr="008A089A" w:rsidRDefault="008A089A" w:rsidP="008A089A">
            <w:pPr>
              <w:keepNext/>
              <w:rPr>
                <w:rFonts w:asciiTheme="minorHAnsi" w:hAnsiTheme="minorHAnsi"/>
                <w:szCs w:val="23"/>
              </w:rPr>
            </w:pPr>
            <w:r w:rsidRPr="004D3B47">
              <w:rPr>
                <w:rFonts w:asciiTheme="minorHAnsi" w:hAnsiTheme="minorHAnsi"/>
                <w:szCs w:val="23"/>
              </w:rPr>
              <w:t>Pathlab</w:t>
            </w:r>
          </w:p>
        </w:tc>
        <w:tc>
          <w:tcPr>
            <w:tcW w:w="1701" w:type="dxa"/>
            <w:tcBorders>
              <w:top w:val="nil"/>
              <w:left w:val="nil"/>
              <w:bottom w:val="nil"/>
              <w:right w:val="nil"/>
            </w:tcBorders>
            <w:shd w:val="clear" w:color="auto" w:fill="auto"/>
            <w:noWrap/>
            <w:vAlign w:val="center"/>
          </w:tcPr>
          <w:p w14:paraId="3C6D8A77" w14:textId="4846C68C" w:rsidR="008A089A" w:rsidRPr="008A089A" w:rsidRDefault="008A089A" w:rsidP="008A089A">
            <w:pPr>
              <w:keepNext/>
              <w:ind w:right="317"/>
              <w:jc w:val="right"/>
              <w:rPr>
                <w:rFonts w:asciiTheme="minorHAnsi" w:hAnsiTheme="minorHAnsi"/>
                <w:szCs w:val="23"/>
              </w:rPr>
            </w:pPr>
            <w:r w:rsidRPr="004D3B47">
              <w:t xml:space="preserve"> 345 </w:t>
            </w:r>
          </w:p>
        </w:tc>
        <w:tc>
          <w:tcPr>
            <w:tcW w:w="1701" w:type="dxa"/>
            <w:tcBorders>
              <w:top w:val="nil"/>
              <w:left w:val="nil"/>
              <w:bottom w:val="nil"/>
              <w:right w:val="nil"/>
            </w:tcBorders>
            <w:shd w:val="clear" w:color="auto" w:fill="auto"/>
            <w:noWrap/>
            <w:vAlign w:val="center"/>
          </w:tcPr>
          <w:p w14:paraId="5165C275" w14:textId="36753585" w:rsidR="008A089A" w:rsidRPr="008A089A" w:rsidRDefault="008A089A" w:rsidP="008A089A">
            <w:pPr>
              <w:keepNext/>
              <w:ind w:right="317"/>
              <w:jc w:val="right"/>
              <w:rPr>
                <w:rFonts w:asciiTheme="minorHAnsi" w:hAnsiTheme="minorHAnsi"/>
                <w:szCs w:val="23"/>
              </w:rPr>
            </w:pPr>
            <w:r w:rsidRPr="004D3B47">
              <w:t xml:space="preserve"> 258 </w:t>
            </w:r>
          </w:p>
        </w:tc>
        <w:tc>
          <w:tcPr>
            <w:tcW w:w="1417" w:type="dxa"/>
            <w:tcBorders>
              <w:top w:val="nil"/>
              <w:left w:val="nil"/>
              <w:bottom w:val="nil"/>
              <w:right w:val="nil"/>
            </w:tcBorders>
            <w:shd w:val="clear" w:color="auto" w:fill="auto"/>
            <w:noWrap/>
            <w:vAlign w:val="center"/>
          </w:tcPr>
          <w:p w14:paraId="47E1EA6E" w14:textId="25271F7F" w:rsidR="008A089A" w:rsidRPr="008A089A" w:rsidRDefault="008A089A" w:rsidP="008A089A">
            <w:pPr>
              <w:keepNext/>
              <w:jc w:val="right"/>
              <w:rPr>
                <w:rFonts w:asciiTheme="minorHAnsi" w:hAnsiTheme="minorHAnsi"/>
                <w:szCs w:val="23"/>
              </w:rPr>
            </w:pPr>
            <w:r w:rsidRPr="004D3B47">
              <w:t>2</w:t>
            </w:r>
          </w:p>
        </w:tc>
        <w:tc>
          <w:tcPr>
            <w:tcW w:w="1134" w:type="dxa"/>
            <w:tcBorders>
              <w:top w:val="nil"/>
              <w:left w:val="nil"/>
              <w:bottom w:val="nil"/>
              <w:right w:val="nil"/>
            </w:tcBorders>
            <w:shd w:val="clear" w:color="auto" w:fill="auto"/>
            <w:noWrap/>
            <w:vAlign w:val="center"/>
          </w:tcPr>
          <w:p w14:paraId="40EB5554" w14:textId="5AB13713" w:rsidR="008A089A" w:rsidRPr="008A089A" w:rsidRDefault="008A089A" w:rsidP="008A089A">
            <w:pPr>
              <w:keepNext/>
              <w:jc w:val="right"/>
              <w:rPr>
                <w:rFonts w:asciiTheme="minorHAnsi" w:hAnsiTheme="minorHAnsi"/>
                <w:szCs w:val="23"/>
              </w:rPr>
            </w:pPr>
            <w:r w:rsidRPr="004D3B47">
              <w:t>0.6</w:t>
            </w:r>
          </w:p>
        </w:tc>
        <w:tc>
          <w:tcPr>
            <w:tcW w:w="1286" w:type="dxa"/>
            <w:tcBorders>
              <w:top w:val="nil"/>
              <w:left w:val="nil"/>
              <w:bottom w:val="nil"/>
              <w:right w:val="nil"/>
            </w:tcBorders>
            <w:shd w:val="clear" w:color="auto" w:fill="auto"/>
            <w:noWrap/>
            <w:vAlign w:val="center"/>
          </w:tcPr>
          <w:p w14:paraId="1F35496A" w14:textId="5BC558A1" w:rsidR="008A089A" w:rsidRPr="008A089A" w:rsidRDefault="008A089A" w:rsidP="008A089A">
            <w:pPr>
              <w:keepNext/>
              <w:jc w:val="right"/>
              <w:rPr>
                <w:rFonts w:asciiTheme="minorHAnsi" w:hAnsiTheme="minorHAnsi"/>
                <w:szCs w:val="23"/>
              </w:rPr>
            </w:pPr>
            <w:r w:rsidRPr="004D3B47">
              <w:t xml:space="preserve"> 254 </w:t>
            </w:r>
          </w:p>
        </w:tc>
        <w:tc>
          <w:tcPr>
            <w:tcW w:w="1266" w:type="dxa"/>
            <w:tcBorders>
              <w:top w:val="nil"/>
              <w:left w:val="nil"/>
              <w:bottom w:val="nil"/>
              <w:right w:val="single" w:sz="8" w:space="0" w:color="auto"/>
            </w:tcBorders>
            <w:shd w:val="clear" w:color="auto" w:fill="auto"/>
            <w:noWrap/>
            <w:vAlign w:val="center"/>
          </w:tcPr>
          <w:p w14:paraId="5A4E2F70" w14:textId="5DCD63D5" w:rsidR="008A089A" w:rsidRPr="008A089A" w:rsidRDefault="008A089A" w:rsidP="008A089A">
            <w:pPr>
              <w:keepNext/>
              <w:jc w:val="right"/>
              <w:rPr>
                <w:rFonts w:asciiTheme="minorHAnsi" w:hAnsiTheme="minorHAnsi"/>
                <w:szCs w:val="23"/>
              </w:rPr>
            </w:pPr>
            <w:r w:rsidRPr="004D3B47">
              <w:t>98.4</w:t>
            </w:r>
          </w:p>
        </w:tc>
      </w:tr>
      <w:tr w:rsidR="008A089A" w:rsidRPr="00B97375" w14:paraId="65802F82" w14:textId="77777777" w:rsidTr="00AE6AE2">
        <w:trPr>
          <w:trHeight w:val="300"/>
        </w:trPr>
        <w:tc>
          <w:tcPr>
            <w:tcW w:w="3696" w:type="dxa"/>
            <w:tcBorders>
              <w:top w:val="nil"/>
              <w:left w:val="single" w:sz="8" w:space="0" w:color="auto"/>
              <w:bottom w:val="nil"/>
              <w:right w:val="nil"/>
            </w:tcBorders>
            <w:shd w:val="clear" w:color="auto" w:fill="auto"/>
            <w:noWrap/>
            <w:vAlign w:val="bottom"/>
          </w:tcPr>
          <w:p w14:paraId="0E2EB4E3" w14:textId="454F5DBF" w:rsidR="008A089A" w:rsidRPr="008A089A" w:rsidRDefault="008A089A" w:rsidP="008A089A">
            <w:pPr>
              <w:keepNext/>
              <w:rPr>
                <w:rFonts w:asciiTheme="minorHAnsi" w:hAnsiTheme="minorHAnsi"/>
                <w:szCs w:val="23"/>
              </w:rPr>
            </w:pPr>
            <w:r w:rsidRPr="004D3B47">
              <w:rPr>
                <w:rFonts w:asciiTheme="minorHAnsi" w:hAnsiTheme="minorHAnsi"/>
                <w:szCs w:val="23"/>
              </w:rPr>
              <w:t>Southern Community Laboratories</w:t>
            </w:r>
          </w:p>
        </w:tc>
        <w:tc>
          <w:tcPr>
            <w:tcW w:w="1701" w:type="dxa"/>
            <w:tcBorders>
              <w:top w:val="nil"/>
              <w:left w:val="nil"/>
              <w:bottom w:val="nil"/>
              <w:right w:val="nil"/>
            </w:tcBorders>
            <w:shd w:val="clear" w:color="auto" w:fill="auto"/>
            <w:noWrap/>
            <w:vAlign w:val="center"/>
          </w:tcPr>
          <w:p w14:paraId="30DE29E1" w14:textId="09A1FF64" w:rsidR="008A089A" w:rsidRPr="008A089A" w:rsidRDefault="008A089A" w:rsidP="008A089A">
            <w:pPr>
              <w:keepNext/>
              <w:ind w:right="317"/>
              <w:jc w:val="right"/>
              <w:rPr>
                <w:rFonts w:asciiTheme="minorHAnsi" w:hAnsiTheme="minorHAnsi"/>
                <w:szCs w:val="23"/>
              </w:rPr>
            </w:pPr>
            <w:r w:rsidRPr="004D3B47">
              <w:t xml:space="preserve"> 997 </w:t>
            </w:r>
          </w:p>
        </w:tc>
        <w:tc>
          <w:tcPr>
            <w:tcW w:w="1701" w:type="dxa"/>
            <w:tcBorders>
              <w:top w:val="nil"/>
              <w:left w:val="nil"/>
              <w:bottom w:val="nil"/>
              <w:right w:val="nil"/>
            </w:tcBorders>
            <w:shd w:val="clear" w:color="auto" w:fill="auto"/>
            <w:noWrap/>
            <w:vAlign w:val="center"/>
          </w:tcPr>
          <w:p w14:paraId="55F9662B" w14:textId="7860F4C2" w:rsidR="008A089A" w:rsidRPr="008A089A" w:rsidRDefault="008A089A" w:rsidP="008A089A">
            <w:pPr>
              <w:keepNext/>
              <w:ind w:right="317"/>
              <w:jc w:val="right"/>
              <w:rPr>
                <w:rFonts w:asciiTheme="minorHAnsi" w:hAnsiTheme="minorHAnsi"/>
                <w:szCs w:val="23"/>
              </w:rPr>
            </w:pPr>
            <w:r w:rsidRPr="004D3B47">
              <w:t xml:space="preserve"> 655 </w:t>
            </w:r>
          </w:p>
        </w:tc>
        <w:tc>
          <w:tcPr>
            <w:tcW w:w="1417" w:type="dxa"/>
            <w:tcBorders>
              <w:top w:val="nil"/>
              <w:left w:val="nil"/>
              <w:bottom w:val="nil"/>
              <w:right w:val="nil"/>
            </w:tcBorders>
            <w:shd w:val="clear" w:color="auto" w:fill="auto"/>
            <w:noWrap/>
            <w:vAlign w:val="center"/>
          </w:tcPr>
          <w:p w14:paraId="5BD159C2" w14:textId="5B31309C" w:rsidR="008A089A" w:rsidRPr="008A089A" w:rsidRDefault="008A089A" w:rsidP="008A089A">
            <w:pPr>
              <w:keepNext/>
              <w:jc w:val="right"/>
              <w:rPr>
                <w:rFonts w:asciiTheme="minorHAnsi" w:hAnsiTheme="minorHAnsi"/>
                <w:szCs w:val="23"/>
              </w:rPr>
            </w:pPr>
            <w:r w:rsidRPr="004D3B47">
              <w:t>9</w:t>
            </w:r>
          </w:p>
        </w:tc>
        <w:tc>
          <w:tcPr>
            <w:tcW w:w="1134" w:type="dxa"/>
            <w:tcBorders>
              <w:top w:val="nil"/>
              <w:left w:val="nil"/>
              <w:bottom w:val="nil"/>
              <w:right w:val="nil"/>
            </w:tcBorders>
            <w:shd w:val="clear" w:color="auto" w:fill="auto"/>
            <w:noWrap/>
            <w:vAlign w:val="center"/>
          </w:tcPr>
          <w:p w14:paraId="096D5506" w14:textId="1594AB7E" w:rsidR="008A089A" w:rsidRPr="008A089A" w:rsidRDefault="008A089A" w:rsidP="008A089A">
            <w:pPr>
              <w:keepNext/>
              <w:jc w:val="right"/>
              <w:rPr>
                <w:rFonts w:asciiTheme="minorHAnsi" w:hAnsiTheme="minorHAnsi"/>
                <w:szCs w:val="23"/>
              </w:rPr>
            </w:pPr>
            <w:r w:rsidRPr="004D3B47">
              <w:t>0.9</w:t>
            </w:r>
          </w:p>
        </w:tc>
        <w:tc>
          <w:tcPr>
            <w:tcW w:w="1286" w:type="dxa"/>
            <w:tcBorders>
              <w:top w:val="nil"/>
              <w:left w:val="nil"/>
              <w:bottom w:val="nil"/>
              <w:right w:val="nil"/>
            </w:tcBorders>
            <w:shd w:val="clear" w:color="auto" w:fill="auto"/>
            <w:noWrap/>
            <w:vAlign w:val="center"/>
          </w:tcPr>
          <w:p w14:paraId="42639016" w14:textId="705319A6" w:rsidR="008A089A" w:rsidRPr="008A089A" w:rsidRDefault="008A089A" w:rsidP="008A089A">
            <w:pPr>
              <w:keepNext/>
              <w:jc w:val="right"/>
              <w:rPr>
                <w:rFonts w:asciiTheme="minorHAnsi" w:hAnsiTheme="minorHAnsi"/>
                <w:szCs w:val="23"/>
              </w:rPr>
            </w:pPr>
            <w:r w:rsidRPr="004D3B47">
              <w:t xml:space="preserve"> 627 </w:t>
            </w:r>
          </w:p>
        </w:tc>
        <w:tc>
          <w:tcPr>
            <w:tcW w:w="1266" w:type="dxa"/>
            <w:tcBorders>
              <w:top w:val="nil"/>
              <w:left w:val="nil"/>
              <w:bottom w:val="nil"/>
              <w:right w:val="single" w:sz="8" w:space="0" w:color="auto"/>
            </w:tcBorders>
            <w:shd w:val="clear" w:color="auto" w:fill="auto"/>
            <w:noWrap/>
            <w:vAlign w:val="center"/>
          </w:tcPr>
          <w:p w14:paraId="009B6BB8" w14:textId="48BC6F36" w:rsidR="008A089A" w:rsidRPr="008A089A" w:rsidRDefault="008A089A" w:rsidP="008A089A">
            <w:pPr>
              <w:keepNext/>
              <w:jc w:val="right"/>
              <w:rPr>
                <w:rFonts w:asciiTheme="minorHAnsi" w:hAnsiTheme="minorHAnsi"/>
                <w:szCs w:val="23"/>
              </w:rPr>
            </w:pPr>
            <w:r w:rsidRPr="004D3B47">
              <w:t>95.7</w:t>
            </w:r>
          </w:p>
        </w:tc>
      </w:tr>
      <w:tr w:rsidR="008A089A" w:rsidRPr="00E54575" w14:paraId="1AD17332" w14:textId="77777777" w:rsidTr="00AE6AE2">
        <w:trPr>
          <w:trHeight w:val="315"/>
        </w:trPr>
        <w:tc>
          <w:tcPr>
            <w:tcW w:w="3696" w:type="dxa"/>
            <w:tcBorders>
              <w:top w:val="nil"/>
              <w:left w:val="single" w:sz="8" w:space="0" w:color="auto"/>
              <w:bottom w:val="single" w:sz="8" w:space="0" w:color="auto"/>
              <w:right w:val="nil"/>
            </w:tcBorders>
            <w:shd w:val="clear" w:color="auto" w:fill="auto"/>
            <w:noWrap/>
            <w:vAlign w:val="bottom"/>
          </w:tcPr>
          <w:p w14:paraId="01AB7AE1" w14:textId="1A3A9919" w:rsidR="008A089A" w:rsidRPr="008A089A" w:rsidRDefault="008A089A" w:rsidP="008A089A">
            <w:pPr>
              <w:keepNext/>
              <w:rPr>
                <w:rFonts w:asciiTheme="minorHAnsi" w:hAnsiTheme="minorHAnsi"/>
                <w:szCs w:val="23"/>
              </w:rPr>
            </w:pPr>
            <w:r w:rsidRPr="004D3B47">
              <w:rPr>
                <w:rFonts w:asciiTheme="minorHAnsi" w:hAnsiTheme="minorHAnsi"/>
                <w:b/>
                <w:bCs/>
                <w:szCs w:val="23"/>
              </w:rPr>
              <w:t>Total</w:t>
            </w:r>
          </w:p>
        </w:tc>
        <w:tc>
          <w:tcPr>
            <w:tcW w:w="1701" w:type="dxa"/>
            <w:tcBorders>
              <w:top w:val="nil"/>
              <w:left w:val="nil"/>
              <w:bottom w:val="single" w:sz="8" w:space="0" w:color="auto"/>
              <w:right w:val="nil"/>
            </w:tcBorders>
            <w:shd w:val="clear" w:color="auto" w:fill="auto"/>
            <w:noWrap/>
            <w:vAlign w:val="center"/>
          </w:tcPr>
          <w:p w14:paraId="2A95B0DA" w14:textId="65BF18C2" w:rsidR="008A089A" w:rsidRPr="008A089A" w:rsidRDefault="008A089A" w:rsidP="008A089A">
            <w:pPr>
              <w:keepNext/>
              <w:ind w:right="317"/>
              <w:jc w:val="right"/>
              <w:rPr>
                <w:rFonts w:asciiTheme="minorHAnsi" w:hAnsiTheme="minorHAnsi"/>
                <w:szCs w:val="23"/>
              </w:rPr>
            </w:pPr>
            <w:r w:rsidRPr="004D3B47">
              <w:rPr>
                <w:b/>
              </w:rPr>
              <w:t xml:space="preserve"> 2,189 </w:t>
            </w:r>
          </w:p>
        </w:tc>
        <w:tc>
          <w:tcPr>
            <w:tcW w:w="1701" w:type="dxa"/>
            <w:tcBorders>
              <w:top w:val="nil"/>
              <w:left w:val="nil"/>
              <w:bottom w:val="single" w:sz="8" w:space="0" w:color="auto"/>
              <w:right w:val="nil"/>
            </w:tcBorders>
            <w:shd w:val="clear" w:color="auto" w:fill="auto"/>
            <w:noWrap/>
            <w:vAlign w:val="center"/>
          </w:tcPr>
          <w:p w14:paraId="4BAE6DFE" w14:textId="1608BBF7" w:rsidR="008A089A" w:rsidRPr="008A089A" w:rsidRDefault="008A089A" w:rsidP="008A089A">
            <w:pPr>
              <w:keepNext/>
              <w:ind w:right="317"/>
              <w:jc w:val="right"/>
              <w:rPr>
                <w:rFonts w:asciiTheme="minorHAnsi" w:hAnsiTheme="minorHAnsi"/>
                <w:szCs w:val="23"/>
              </w:rPr>
            </w:pPr>
            <w:r w:rsidRPr="004D3B47">
              <w:rPr>
                <w:b/>
              </w:rPr>
              <w:t xml:space="preserve"> 1,518 </w:t>
            </w:r>
          </w:p>
        </w:tc>
        <w:tc>
          <w:tcPr>
            <w:tcW w:w="1417" w:type="dxa"/>
            <w:tcBorders>
              <w:top w:val="nil"/>
              <w:left w:val="nil"/>
              <w:bottom w:val="single" w:sz="8" w:space="0" w:color="auto"/>
              <w:right w:val="nil"/>
            </w:tcBorders>
            <w:shd w:val="clear" w:color="auto" w:fill="auto"/>
            <w:noWrap/>
            <w:vAlign w:val="center"/>
          </w:tcPr>
          <w:p w14:paraId="7DBE8F19" w14:textId="2417EFD2" w:rsidR="008A089A" w:rsidRPr="008A089A" w:rsidRDefault="008A089A" w:rsidP="008A089A">
            <w:pPr>
              <w:keepNext/>
              <w:jc w:val="right"/>
              <w:rPr>
                <w:rFonts w:asciiTheme="minorHAnsi" w:hAnsiTheme="minorHAnsi"/>
                <w:szCs w:val="23"/>
              </w:rPr>
            </w:pPr>
            <w:r w:rsidRPr="004D3B47">
              <w:rPr>
                <w:b/>
              </w:rPr>
              <w:t>14</w:t>
            </w:r>
          </w:p>
        </w:tc>
        <w:tc>
          <w:tcPr>
            <w:tcW w:w="1134" w:type="dxa"/>
            <w:tcBorders>
              <w:top w:val="nil"/>
              <w:left w:val="nil"/>
              <w:bottom w:val="single" w:sz="8" w:space="0" w:color="auto"/>
              <w:right w:val="nil"/>
            </w:tcBorders>
            <w:shd w:val="clear" w:color="auto" w:fill="auto"/>
            <w:noWrap/>
            <w:vAlign w:val="center"/>
          </w:tcPr>
          <w:p w14:paraId="1284AC85" w14:textId="5EA4168B" w:rsidR="008A089A" w:rsidRPr="008A089A" w:rsidRDefault="008A089A" w:rsidP="008A089A">
            <w:pPr>
              <w:keepNext/>
              <w:jc w:val="right"/>
              <w:rPr>
                <w:rFonts w:asciiTheme="minorHAnsi" w:hAnsiTheme="minorHAnsi"/>
                <w:szCs w:val="23"/>
              </w:rPr>
            </w:pPr>
            <w:r w:rsidRPr="004D3B47">
              <w:rPr>
                <w:b/>
              </w:rPr>
              <w:t>0.6</w:t>
            </w:r>
          </w:p>
        </w:tc>
        <w:tc>
          <w:tcPr>
            <w:tcW w:w="1286" w:type="dxa"/>
            <w:tcBorders>
              <w:top w:val="nil"/>
              <w:left w:val="nil"/>
              <w:bottom w:val="single" w:sz="8" w:space="0" w:color="auto"/>
              <w:right w:val="nil"/>
            </w:tcBorders>
            <w:shd w:val="clear" w:color="auto" w:fill="auto"/>
            <w:noWrap/>
            <w:vAlign w:val="center"/>
          </w:tcPr>
          <w:p w14:paraId="06DB164E" w14:textId="5400A81E" w:rsidR="008A089A" w:rsidRPr="008A089A" w:rsidRDefault="008A089A" w:rsidP="008A089A">
            <w:pPr>
              <w:keepNext/>
              <w:jc w:val="right"/>
              <w:rPr>
                <w:rFonts w:asciiTheme="minorHAnsi" w:hAnsiTheme="minorHAnsi"/>
                <w:szCs w:val="23"/>
              </w:rPr>
            </w:pPr>
            <w:r w:rsidRPr="004D3B47">
              <w:rPr>
                <w:b/>
              </w:rPr>
              <w:t xml:space="preserve"> 1,457 </w:t>
            </w:r>
          </w:p>
        </w:tc>
        <w:tc>
          <w:tcPr>
            <w:tcW w:w="1266" w:type="dxa"/>
            <w:tcBorders>
              <w:top w:val="nil"/>
              <w:left w:val="nil"/>
              <w:bottom w:val="single" w:sz="8" w:space="0" w:color="auto"/>
              <w:right w:val="single" w:sz="8" w:space="0" w:color="auto"/>
            </w:tcBorders>
            <w:shd w:val="clear" w:color="auto" w:fill="auto"/>
            <w:noWrap/>
            <w:vAlign w:val="center"/>
          </w:tcPr>
          <w:p w14:paraId="1DF3535A" w14:textId="50001711" w:rsidR="008A089A" w:rsidRPr="008A089A" w:rsidRDefault="008A089A" w:rsidP="008A089A">
            <w:pPr>
              <w:keepNext/>
              <w:jc w:val="right"/>
              <w:rPr>
                <w:rFonts w:asciiTheme="minorHAnsi" w:hAnsiTheme="minorHAnsi"/>
                <w:szCs w:val="23"/>
              </w:rPr>
            </w:pPr>
            <w:r w:rsidRPr="004D3B47">
              <w:rPr>
                <w:b/>
              </w:rPr>
              <w:t>96.0</w:t>
            </w:r>
          </w:p>
        </w:tc>
      </w:tr>
    </w:tbl>
    <w:p w14:paraId="6A29D795" w14:textId="231B7DAB" w:rsidR="00030D6F" w:rsidRPr="004D3B47" w:rsidRDefault="00030D6F" w:rsidP="00030D6F">
      <w:pPr>
        <w:ind w:right="544"/>
        <w:jc w:val="both"/>
        <w:rPr>
          <w:i/>
          <w:sz w:val="20"/>
        </w:rPr>
      </w:pPr>
      <w:r w:rsidRPr="004D3B47">
        <w:rPr>
          <w:i/>
          <w:sz w:val="20"/>
        </w:rPr>
        <w:t>* Where the laboratory which performed the cytology test differs from the laboratory which performed the HPV test, classification is according to the laboratory which performed the cytology test</w:t>
      </w:r>
      <w:r w:rsidR="004C5E32">
        <w:rPr>
          <w:i/>
          <w:sz w:val="20"/>
        </w:rPr>
        <w:t>.</w:t>
      </w:r>
    </w:p>
    <w:p w14:paraId="624064C4" w14:textId="77777777" w:rsidR="00030D6F" w:rsidRPr="004D3B47" w:rsidRDefault="00030D6F" w:rsidP="00030D6F">
      <w:pPr>
        <w:ind w:right="544"/>
        <w:jc w:val="both"/>
        <w:rPr>
          <w:i/>
          <w:sz w:val="20"/>
        </w:rPr>
      </w:pPr>
    </w:p>
    <w:p w14:paraId="5B6693C9" w14:textId="2578B80C" w:rsidR="00030D6F" w:rsidRPr="004D3B47" w:rsidRDefault="008E7879" w:rsidP="00030D6F">
      <w:pPr>
        <w:pStyle w:val="Caption"/>
        <w:keepNext/>
        <w:spacing w:after="40"/>
      </w:pPr>
      <w:bookmarkStart w:id="2832" w:name="_Ref422490530"/>
      <w:bookmarkStart w:id="2833" w:name="_Toc469398354"/>
      <w:bookmarkStart w:id="2834" w:name="_Toc486941118"/>
      <w:bookmarkStart w:id="2835" w:name="_Toc475605587"/>
      <w:bookmarkStart w:id="2836" w:name="_Toc509928559"/>
      <w:bookmarkStart w:id="2837" w:name="_Toc528676235"/>
      <w:bookmarkStart w:id="2838" w:name="_Toc5627684"/>
      <w:bookmarkStart w:id="2839" w:name="_Toc12875632"/>
      <w:bookmarkStart w:id="2840" w:name="_Toc68606750"/>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75</w:t>
      </w:r>
      <w:r w:rsidR="00905C1A" w:rsidRPr="004D3B47">
        <w:rPr>
          <w:noProof/>
        </w:rPr>
        <w:fldChar w:fldCharType="end"/>
      </w:r>
      <w:bookmarkEnd w:id="2832"/>
      <w:r w:rsidR="00030D6F" w:rsidRPr="004D3B47">
        <w:t xml:space="preserve"> - Histological outcomes within 12 months in women with ASC-US cytology and positive HPV triage test</w:t>
      </w:r>
      <w:bookmarkEnd w:id="2833"/>
      <w:bookmarkEnd w:id="2834"/>
      <w:bookmarkEnd w:id="2835"/>
      <w:bookmarkEnd w:id="2836"/>
      <w:bookmarkEnd w:id="2837"/>
      <w:bookmarkEnd w:id="2838"/>
      <w:bookmarkEnd w:id="2839"/>
      <w:bookmarkEnd w:id="2840"/>
    </w:p>
    <w:tbl>
      <w:tblPr>
        <w:tblW w:w="13000" w:type="dxa"/>
        <w:tblInd w:w="93" w:type="dxa"/>
        <w:tblLayout w:type="fixed"/>
        <w:tblLook w:val="04A0" w:firstRow="1" w:lastRow="0" w:firstColumn="1" w:lastColumn="0" w:noHBand="0" w:noVBand="1"/>
      </w:tblPr>
      <w:tblGrid>
        <w:gridCol w:w="3581"/>
        <w:gridCol w:w="1828"/>
        <w:gridCol w:w="1083"/>
        <w:gridCol w:w="1072"/>
        <w:gridCol w:w="12"/>
        <w:gridCol w:w="1084"/>
        <w:gridCol w:w="1088"/>
        <w:gridCol w:w="1084"/>
        <w:gridCol w:w="1084"/>
        <w:gridCol w:w="1084"/>
      </w:tblGrid>
      <w:tr w:rsidR="004D3B47" w:rsidRPr="004D3B47" w14:paraId="3B724C39" w14:textId="77777777" w:rsidTr="00867861">
        <w:trPr>
          <w:trHeight w:val="795"/>
        </w:trPr>
        <w:tc>
          <w:tcPr>
            <w:tcW w:w="3581" w:type="dxa"/>
            <w:tcBorders>
              <w:top w:val="single" w:sz="8" w:space="0" w:color="auto"/>
              <w:left w:val="single" w:sz="8" w:space="0" w:color="auto"/>
              <w:bottom w:val="nil"/>
              <w:right w:val="nil"/>
            </w:tcBorders>
            <w:shd w:val="clear" w:color="auto" w:fill="D9D9D9" w:themeFill="background1" w:themeFillShade="D9"/>
            <w:hideMark/>
          </w:tcPr>
          <w:p w14:paraId="09406508" w14:textId="77777777" w:rsidR="00030D6F" w:rsidRPr="004D3B47" w:rsidRDefault="00030D6F" w:rsidP="00867861">
            <w:pPr>
              <w:keepNext/>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Laboratory</w:t>
            </w:r>
          </w:p>
        </w:tc>
        <w:tc>
          <w:tcPr>
            <w:tcW w:w="1828" w:type="dxa"/>
            <w:tcBorders>
              <w:top w:val="single" w:sz="8" w:space="0" w:color="auto"/>
              <w:left w:val="nil"/>
              <w:bottom w:val="nil"/>
              <w:right w:val="nil"/>
            </w:tcBorders>
            <w:shd w:val="clear" w:color="auto" w:fill="D9D9D9" w:themeFill="background1" w:themeFillShade="D9"/>
            <w:hideMark/>
          </w:tcPr>
          <w:p w14:paraId="0670A3AD" w14:textId="77777777" w:rsidR="00030D6F" w:rsidRPr="004D3B47" w:rsidRDefault="00030D6F" w:rsidP="00867861">
            <w:pPr>
              <w:keepNext/>
              <w:jc w:val="center"/>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Women with ASC-US cytology &amp; positive HPV triage test</w:t>
            </w:r>
          </w:p>
        </w:tc>
        <w:tc>
          <w:tcPr>
            <w:tcW w:w="2155" w:type="dxa"/>
            <w:gridSpan w:val="2"/>
            <w:tcBorders>
              <w:top w:val="single" w:sz="8" w:space="0" w:color="auto"/>
              <w:left w:val="nil"/>
              <w:bottom w:val="nil"/>
              <w:right w:val="nil"/>
            </w:tcBorders>
            <w:shd w:val="clear" w:color="auto" w:fill="D9D9D9" w:themeFill="background1" w:themeFillShade="D9"/>
            <w:hideMark/>
          </w:tcPr>
          <w:p w14:paraId="2A43C711" w14:textId="77777777" w:rsidR="00030D6F" w:rsidRPr="004D3B47" w:rsidRDefault="00030D6F" w:rsidP="00867861">
            <w:pPr>
              <w:keepNext/>
              <w:jc w:val="center"/>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 xml:space="preserve">Triage </w:t>
            </w:r>
            <w:r w:rsidR="00770923" w:rsidRPr="004D3B47">
              <w:rPr>
                <w:rFonts w:asciiTheme="minorHAnsi" w:eastAsia="Times New Roman" w:hAnsiTheme="minorHAnsi" w:cs="Arial"/>
                <w:b/>
                <w:szCs w:val="23"/>
                <w:lang w:eastAsia="en-AU"/>
              </w:rPr>
              <w:t>-</w:t>
            </w:r>
            <w:r w:rsidRPr="004D3B47">
              <w:rPr>
                <w:rFonts w:asciiTheme="minorHAnsi" w:eastAsia="Times New Roman" w:hAnsiTheme="minorHAnsi" w:cs="Arial"/>
                <w:b/>
                <w:szCs w:val="23"/>
                <w:lang w:eastAsia="en-AU"/>
              </w:rPr>
              <w:t>positive women who attended colposcopy</w:t>
            </w:r>
          </w:p>
        </w:tc>
        <w:tc>
          <w:tcPr>
            <w:tcW w:w="2184" w:type="dxa"/>
            <w:gridSpan w:val="3"/>
            <w:tcBorders>
              <w:top w:val="single" w:sz="8" w:space="0" w:color="auto"/>
              <w:left w:val="nil"/>
              <w:bottom w:val="nil"/>
              <w:right w:val="nil"/>
            </w:tcBorders>
            <w:shd w:val="clear" w:color="auto" w:fill="D9D9D9" w:themeFill="background1" w:themeFillShade="D9"/>
            <w:hideMark/>
          </w:tcPr>
          <w:p w14:paraId="053898E4" w14:textId="77777777" w:rsidR="00030D6F" w:rsidRPr="004D3B47" w:rsidRDefault="00030D6F" w:rsidP="00867861">
            <w:pPr>
              <w:keepNext/>
              <w:jc w:val="center"/>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 xml:space="preserve">Triage </w:t>
            </w:r>
            <w:r w:rsidR="00770923" w:rsidRPr="004D3B47">
              <w:rPr>
                <w:rFonts w:asciiTheme="minorHAnsi" w:eastAsia="Times New Roman" w:hAnsiTheme="minorHAnsi" w:cs="Arial"/>
                <w:b/>
                <w:szCs w:val="23"/>
                <w:lang w:eastAsia="en-AU"/>
              </w:rPr>
              <w:t>-</w:t>
            </w:r>
            <w:r w:rsidRPr="004D3B47">
              <w:rPr>
                <w:rFonts w:asciiTheme="minorHAnsi" w:eastAsia="Times New Roman" w:hAnsiTheme="minorHAnsi" w:cs="Arial"/>
                <w:b/>
                <w:szCs w:val="23"/>
                <w:lang w:eastAsia="en-AU"/>
              </w:rPr>
              <w:t>positive women with histology recorded</w:t>
            </w:r>
          </w:p>
        </w:tc>
        <w:tc>
          <w:tcPr>
            <w:tcW w:w="3252" w:type="dxa"/>
            <w:gridSpan w:val="3"/>
            <w:tcBorders>
              <w:top w:val="single" w:sz="8" w:space="0" w:color="auto"/>
              <w:left w:val="nil"/>
              <w:bottom w:val="nil"/>
              <w:right w:val="single" w:sz="8" w:space="0" w:color="000000"/>
            </w:tcBorders>
            <w:shd w:val="clear" w:color="auto" w:fill="D9D9D9" w:themeFill="background1" w:themeFillShade="D9"/>
          </w:tcPr>
          <w:p w14:paraId="674E21C4" w14:textId="77777777" w:rsidR="00030D6F" w:rsidRPr="004D3B47" w:rsidRDefault="00030D6F" w:rsidP="00867861">
            <w:pPr>
              <w:keepNext/>
              <w:jc w:val="center"/>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 xml:space="preserve">Triage </w:t>
            </w:r>
            <w:r w:rsidR="00770923" w:rsidRPr="004D3B47">
              <w:rPr>
                <w:rFonts w:asciiTheme="minorHAnsi" w:eastAsia="Times New Roman" w:hAnsiTheme="minorHAnsi" w:cs="Arial"/>
                <w:b/>
                <w:szCs w:val="23"/>
                <w:lang w:eastAsia="en-AU"/>
              </w:rPr>
              <w:t>-</w:t>
            </w:r>
            <w:r w:rsidRPr="004D3B47">
              <w:rPr>
                <w:rFonts w:asciiTheme="minorHAnsi" w:eastAsia="Times New Roman" w:hAnsiTheme="minorHAnsi" w:cs="Arial"/>
                <w:b/>
                <w:szCs w:val="23"/>
                <w:lang w:eastAsia="en-AU"/>
              </w:rPr>
              <w:t>positive women with CIN</w:t>
            </w:r>
            <w:r w:rsidR="00692301" w:rsidRPr="004D3B47">
              <w:rPr>
                <w:rFonts w:asciiTheme="minorHAnsi" w:eastAsia="Times New Roman" w:hAnsiTheme="minorHAnsi" w:cs="Arial"/>
                <w:b/>
                <w:szCs w:val="23"/>
                <w:lang w:eastAsia="en-AU"/>
              </w:rPr>
              <w:t xml:space="preserve"> </w:t>
            </w:r>
            <w:r w:rsidRPr="004D3B47">
              <w:rPr>
                <w:rFonts w:asciiTheme="minorHAnsi" w:eastAsia="Times New Roman" w:hAnsiTheme="minorHAnsi" w:cs="Arial"/>
                <w:b/>
                <w:szCs w:val="23"/>
                <w:lang w:eastAsia="en-AU"/>
              </w:rPr>
              <w:t>2+ histology</w:t>
            </w:r>
          </w:p>
        </w:tc>
      </w:tr>
      <w:tr w:rsidR="004D3B47" w:rsidRPr="004D3B47" w14:paraId="1B6636A5" w14:textId="77777777" w:rsidTr="00867861">
        <w:trPr>
          <w:trHeight w:val="315"/>
        </w:trPr>
        <w:tc>
          <w:tcPr>
            <w:tcW w:w="3581" w:type="dxa"/>
            <w:tcBorders>
              <w:top w:val="nil"/>
              <w:left w:val="single" w:sz="8" w:space="0" w:color="auto"/>
              <w:bottom w:val="single" w:sz="8" w:space="0" w:color="auto"/>
              <w:right w:val="nil"/>
            </w:tcBorders>
            <w:shd w:val="clear" w:color="auto" w:fill="D9D9D9" w:themeFill="background1" w:themeFillShade="D9"/>
            <w:hideMark/>
          </w:tcPr>
          <w:p w14:paraId="2AE2EF64" w14:textId="77777777" w:rsidR="00030D6F" w:rsidRPr="004D3B47" w:rsidRDefault="00030D6F" w:rsidP="00867861">
            <w:pPr>
              <w:keepNext/>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 </w:t>
            </w:r>
          </w:p>
        </w:tc>
        <w:tc>
          <w:tcPr>
            <w:tcW w:w="1828" w:type="dxa"/>
            <w:tcBorders>
              <w:top w:val="nil"/>
              <w:left w:val="nil"/>
              <w:bottom w:val="single" w:sz="8" w:space="0" w:color="auto"/>
              <w:right w:val="nil"/>
            </w:tcBorders>
            <w:shd w:val="clear" w:color="auto" w:fill="D9D9D9" w:themeFill="background1" w:themeFillShade="D9"/>
            <w:vAlign w:val="center"/>
            <w:hideMark/>
          </w:tcPr>
          <w:p w14:paraId="5F068A25" w14:textId="77777777" w:rsidR="00030D6F" w:rsidRPr="004D3B47" w:rsidRDefault="00030D6F" w:rsidP="00867861">
            <w:pPr>
              <w:keepNext/>
              <w:jc w:val="right"/>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N</w:t>
            </w:r>
          </w:p>
        </w:tc>
        <w:tc>
          <w:tcPr>
            <w:tcW w:w="1083" w:type="dxa"/>
            <w:tcBorders>
              <w:top w:val="nil"/>
              <w:left w:val="nil"/>
              <w:bottom w:val="single" w:sz="8" w:space="0" w:color="auto"/>
              <w:right w:val="nil"/>
            </w:tcBorders>
            <w:shd w:val="clear" w:color="auto" w:fill="D9D9D9" w:themeFill="background1" w:themeFillShade="D9"/>
            <w:vAlign w:val="center"/>
            <w:hideMark/>
          </w:tcPr>
          <w:p w14:paraId="18EE9DD6" w14:textId="77777777" w:rsidR="00030D6F" w:rsidRPr="004D3B47" w:rsidRDefault="00030D6F" w:rsidP="00867861">
            <w:pPr>
              <w:keepNext/>
              <w:jc w:val="right"/>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N</w:t>
            </w:r>
          </w:p>
        </w:tc>
        <w:tc>
          <w:tcPr>
            <w:tcW w:w="1084" w:type="dxa"/>
            <w:gridSpan w:val="2"/>
            <w:tcBorders>
              <w:top w:val="nil"/>
              <w:left w:val="nil"/>
              <w:bottom w:val="single" w:sz="8" w:space="0" w:color="auto"/>
              <w:right w:val="nil"/>
            </w:tcBorders>
            <w:shd w:val="clear" w:color="auto" w:fill="D9D9D9" w:themeFill="background1" w:themeFillShade="D9"/>
            <w:vAlign w:val="center"/>
            <w:hideMark/>
          </w:tcPr>
          <w:p w14:paraId="1529DFE7" w14:textId="77777777" w:rsidR="00030D6F" w:rsidRPr="004D3B47" w:rsidRDefault="00030D6F" w:rsidP="00867861">
            <w:pPr>
              <w:keepNext/>
              <w:jc w:val="right"/>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w:t>
            </w:r>
            <w:r w:rsidRPr="004D3B47">
              <w:rPr>
                <w:rFonts w:asciiTheme="minorHAnsi" w:eastAsia="Times New Roman" w:hAnsiTheme="minorHAnsi" w:cs="Arial"/>
                <w:b/>
                <w:szCs w:val="23"/>
                <w:vertAlign w:val="superscript"/>
                <w:lang w:eastAsia="en-AU"/>
              </w:rPr>
              <w:t>*</w:t>
            </w:r>
          </w:p>
        </w:tc>
        <w:tc>
          <w:tcPr>
            <w:tcW w:w="1084" w:type="dxa"/>
            <w:tcBorders>
              <w:top w:val="nil"/>
              <w:left w:val="nil"/>
              <w:bottom w:val="single" w:sz="8" w:space="0" w:color="auto"/>
              <w:right w:val="nil"/>
            </w:tcBorders>
            <w:shd w:val="clear" w:color="auto" w:fill="D9D9D9" w:themeFill="background1" w:themeFillShade="D9"/>
            <w:vAlign w:val="center"/>
            <w:hideMark/>
          </w:tcPr>
          <w:p w14:paraId="027F6D80" w14:textId="77777777" w:rsidR="00030D6F" w:rsidRPr="004D3B47" w:rsidRDefault="00030D6F" w:rsidP="00867861">
            <w:pPr>
              <w:keepNext/>
              <w:jc w:val="right"/>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N</w:t>
            </w:r>
          </w:p>
        </w:tc>
        <w:tc>
          <w:tcPr>
            <w:tcW w:w="1088" w:type="dxa"/>
            <w:tcBorders>
              <w:top w:val="nil"/>
              <w:left w:val="nil"/>
              <w:bottom w:val="single" w:sz="8" w:space="0" w:color="auto"/>
              <w:right w:val="nil"/>
            </w:tcBorders>
            <w:shd w:val="clear" w:color="auto" w:fill="D9D9D9" w:themeFill="background1" w:themeFillShade="D9"/>
            <w:vAlign w:val="center"/>
            <w:hideMark/>
          </w:tcPr>
          <w:p w14:paraId="6D986D09" w14:textId="77777777" w:rsidR="00030D6F" w:rsidRPr="004D3B47" w:rsidRDefault="00030D6F" w:rsidP="00867861">
            <w:pPr>
              <w:keepNext/>
              <w:jc w:val="right"/>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w:t>
            </w:r>
            <w:r w:rsidRPr="004D3B47">
              <w:rPr>
                <w:rFonts w:asciiTheme="minorHAnsi" w:eastAsia="Times New Roman" w:hAnsiTheme="minorHAnsi" w:cs="Arial"/>
                <w:b/>
                <w:szCs w:val="23"/>
                <w:vertAlign w:val="superscript"/>
                <w:lang w:eastAsia="en-AU"/>
              </w:rPr>
              <w:t>*</w:t>
            </w:r>
          </w:p>
        </w:tc>
        <w:tc>
          <w:tcPr>
            <w:tcW w:w="1084" w:type="dxa"/>
            <w:tcBorders>
              <w:top w:val="nil"/>
              <w:left w:val="nil"/>
              <w:bottom w:val="single" w:sz="8" w:space="0" w:color="auto"/>
              <w:right w:val="nil"/>
            </w:tcBorders>
            <w:shd w:val="clear" w:color="auto" w:fill="D9D9D9" w:themeFill="background1" w:themeFillShade="D9"/>
            <w:vAlign w:val="center"/>
            <w:hideMark/>
          </w:tcPr>
          <w:p w14:paraId="0B9BF28D" w14:textId="77777777" w:rsidR="00030D6F" w:rsidRPr="004D3B47" w:rsidRDefault="00030D6F" w:rsidP="00867861">
            <w:pPr>
              <w:keepNext/>
              <w:jc w:val="right"/>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N</w:t>
            </w:r>
          </w:p>
        </w:tc>
        <w:tc>
          <w:tcPr>
            <w:tcW w:w="1084" w:type="dxa"/>
            <w:tcBorders>
              <w:top w:val="nil"/>
              <w:left w:val="nil"/>
              <w:bottom w:val="single" w:sz="8" w:space="0" w:color="auto"/>
              <w:right w:val="nil"/>
            </w:tcBorders>
            <w:shd w:val="clear" w:color="auto" w:fill="D9D9D9" w:themeFill="background1" w:themeFillShade="D9"/>
            <w:vAlign w:val="center"/>
          </w:tcPr>
          <w:p w14:paraId="78B4D493" w14:textId="77777777" w:rsidR="00030D6F" w:rsidRPr="004D3B47" w:rsidRDefault="00030D6F" w:rsidP="00867861">
            <w:pPr>
              <w:keepNext/>
              <w:jc w:val="right"/>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w:t>
            </w:r>
            <w:r w:rsidRPr="004D3B47">
              <w:rPr>
                <w:rFonts w:asciiTheme="minorHAnsi" w:eastAsia="Times New Roman" w:hAnsiTheme="minorHAnsi" w:cs="Arial"/>
                <w:b/>
                <w:szCs w:val="23"/>
                <w:vertAlign w:val="superscript"/>
                <w:lang w:eastAsia="en-AU"/>
              </w:rPr>
              <w:t>†</w:t>
            </w:r>
          </w:p>
        </w:tc>
        <w:tc>
          <w:tcPr>
            <w:tcW w:w="1084" w:type="dxa"/>
            <w:tcBorders>
              <w:top w:val="nil"/>
              <w:left w:val="nil"/>
              <w:bottom w:val="single" w:sz="8" w:space="0" w:color="auto"/>
              <w:right w:val="single" w:sz="8" w:space="0" w:color="auto"/>
            </w:tcBorders>
            <w:shd w:val="clear" w:color="auto" w:fill="D9D9D9" w:themeFill="background1" w:themeFillShade="D9"/>
            <w:vAlign w:val="center"/>
            <w:hideMark/>
          </w:tcPr>
          <w:p w14:paraId="4C4C04F0" w14:textId="77777777" w:rsidR="00030D6F" w:rsidRPr="004D3B47" w:rsidRDefault="00030D6F" w:rsidP="00867861">
            <w:pPr>
              <w:keepNext/>
              <w:jc w:val="right"/>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w:t>
            </w:r>
            <w:r w:rsidRPr="004D3B47">
              <w:rPr>
                <w:rFonts w:asciiTheme="minorHAnsi" w:eastAsia="Times New Roman" w:hAnsiTheme="minorHAnsi" w:cs="Arial"/>
                <w:b/>
                <w:szCs w:val="23"/>
                <w:vertAlign w:val="superscript"/>
                <w:lang w:eastAsia="en-AU"/>
              </w:rPr>
              <w:t>‡</w:t>
            </w:r>
          </w:p>
        </w:tc>
      </w:tr>
      <w:tr w:rsidR="004D3B47" w:rsidRPr="004D3B47" w14:paraId="51050D23" w14:textId="77777777" w:rsidTr="00867861">
        <w:trPr>
          <w:trHeight w:val="300"/>
        </w:trPr>
        <w:tc>
          <w:tcPr>
            <w:tcW w:w="3581" w:type="dxa"/>
            <w:tcBorders>
              <w:top w:val="nil"/>
              <w:left w:val="single" w:sz="8" w:space="0" w:color="auto"/>
              <w:bottom w:val="nil"/>
              <w:right w:val="nil"/>
            </w:tcBorders>
            <w:shd w:val="clear" w:color="auto" w:fill="auto"/>
            <w:noWrap/>
            <w:vAlign w:val="center"/>
            <w:hideMark/>
          </w:tcPr>
          <w:p w14:paraId="3B4B080C" w14:textId="77777777" w:rsidR="00BA64A6" w:rsidRPr="004D3B47" w:rsidRDefault="00BA64A6" w:rsidP="00BA64A6">
            <w:pPr>
              <w:keepNext/>
              <w:rPr>
                <w:rFonts w:asciiTheme="minorHAnsi" w:hAnsiTheme="minorHAnsi" w:cs="Arial"/>
                <w:szCs w:val="23"/>
              </w:rPr>
            </w:pPr>
            <w:r w:rsidRPr="004D3B47">
              <w:rPr>
                <w:rFonts w:asciiTheme="minorHAnsi" w:hAnsiTheme="minorHAnsi" w:cs="Arial"/>
                <w:szCs w:val="23"/>
              </w:rPr>
              <w:t>Anatomical Pathology Services</w:t>
            </w:r>
          </w:p>
        </w:tc>
        <w:tc>
          <w:tcPr>
            <w:tcW w:w="1828" w:type="dxa"/>
            <w:tcBorders>
              <w:top w:val="nil"/>
              <w:left w:val="nil"/>
              <w:bottom w:val="nil"/>
              <w:right w:val="nil"/>
            </w:tcBorders>
            <w:shd w:val="clear" w:color="auto" w:fill="auto"/>
            <w:vAlign w:val="center"/>
          </w:tcPr>
          <w:p w14:paraId="48807F5D" w14:textId="467ADD8A" w:rsidR="00BA64A6" w:rsidRPr="004D3B47" w:rsidRDefault="00BA64A6" w:rsidP="00867861">
            <w:pPr>
              <w:keepNext/>
              <w:jc w:val="right"/>
              <w:rPr>
                <w:rFonts w:asciiTheme="minorHAnsi" w:hAnsiTheme="minorHAnsi" w:cs="Arial"/>
                <w:szCs w:val="23"/>
              </w:rPr>
            </w:pPr>
            <w:r w:rsidRPr="004D3B47">
              <w:t>105</w:t>
            </w:r>
          </w:p>
        </w:tc>
        <w:tc>
          <w:tcPr>
            <w:tcW w:w="1083" w:type="dxa"/>
            <w:tcBorders>
              <w:top w:val="nil"/>
              <w:left w:val="nil"/>
              <w:bottom w:val="nil"/>
              <w:right w:val="nil"/>
            </w:tcBorders>
            <w:shd w:val="clear" w:color="auto" w:fill="auto"/>
            <w:vAlign w:val="center"/>
          </w:tcPr>
          <w:p w14:paraId="04A2E5CF" w14:textId="7291E008" w:rsidR="00BA64A6" w:rsidRPr="004D3B47" w:rsidRDefault="00BA64A6" w:rsidP="00867861">
            <w:pPr>
              <w:keepNext/>
              <w:jc w:val="right"/>
              <w:rPr>
                <w:rFonts w:asciiTheme="minorHAnsi" w:hAnsiTheme="minorHAnsi" w:cs="Arial"/>
                <w:szCs w:val="23"/>
              </w:rPr>
            </w:pPr>
            <w:r w:rsidRPr="004D3B47">
              <w:t>93</w:t>
            </w:r>
          </w:p>
        </w:tc>
        <w:tc>
          <w:tcPr>
            <w:tcW w:w="1084" w:type="dxa"/>
            <w:gridSpan w:val="2"/>
            <w:tcBorders>
              <w:top w:val="nil"/>
              <w:left w:val="nil"/>
              <w:bottom w:val="nil"/>
              <w:right w:val="nil"/>
            </w:tcBorders>
            <w:shd w:val="clear" w:color="auto" w:fill="auto"/>
            <w:vAlign w:val="center"/>
          </w:tcPr>
          <w:p w14:paraId="7856F390" w14:textId="614C7822" w:rsidR="00BA64A6" w:rsidRPr="004D3B47" w:rsidRDefault="00BA64A6" w:rsidP="00867861">
            <w:pPr>
              <w:keepNext/>
              <w:jc w:val="right"/>
              <w:rPr>
                <w:rFonts w:asciiTheme="minorHAnsi" w:hAnsiTheme="minorHAnsi" w:cs="Arial"/>
                <w:szCs w:val="23"/>
              </w:rPr>
            </w:pPr>
            <w:r w:rsidRPr="004D3B47">
              <w:t>88.6</w:t>
            </w:r>
          </w:p>
        </w:tc>
        <w:tc>
          <w:tcPr>
            <w:tcW w:w="1084" w:type="dxa"/>
            <w:tcBorders>
              <w:top w:val="nil"/>
              <w:left w:val="nil"/>
              <w:bottom w:val="nil"/>
              <w:right w:val="nil"/>
            </w:tcBorders>
            <w:shd w:val="clear" w:color="auto" w:fill="auto"/>
            <w:vAlign w:val="center"/>
          </w:tcPr>
          <w:p w14:paraId="3ACAD273" w14:textId="4DA9997A" w:rsidR="00BA64A6" w:rsidRPr="004D3B47" w:rsidRDefault="00BA64A6" w:rsidP="00867861">
            <w:pPr>
              <w:keepNext/>
              <w:jc w:val="right"/>
              <w:rPr>
                <w:rFonts w:asciiTheme="minorHAnsi" w:hAnsiTheme="minorHAnsi" w:cs="Arial"/>
                <w:szCs w:val="23"/>
              </w:rPr>
            </w:pPr>
            <w:r w:rsidRPr="004D3B47">
              <w:t>72</w:t>
            </w:r>
          </w:p>
        </w:tc>
        <w:tc>
          <w:tcPr>
            <w:tcW w:w="1088" w:type="dxa"/>
            <w:tcBorders>
              <w:top w:val="nil"/>
              <w:left w:val="nil"/>
              <w:bottom w:val="nil"/>
              <w:right w:val="nil"/>
            </w:tcBorders>
            <w:shd w:val="clear" w:color="auto" w:fill="auto"/>
            <w:vAlign w:val="center"/>
          </w:tcPr>
          <w:p w14:paraId="11F8586D" w14:textId="6AA39C0A" w:rsidR="00BA64A6" w:rsidRPr="004D3B47" w:rsidRDefault="00BA64A6" w:rsidP="00867861">
            <w:pPr>
              <w:keepNext/>
              <w:jc w:val="right"/>
              <w:rPr>
                <w:rFonts w:asciiTheme="minorHAnsi" w:hAnsiTheme="minorHAnsi" w:cs="Arial"/>
                <w:szCs w:val="23"/>
              </w:rPr>
            </w:pPr>
            <w:r w:rsidRPr="004D3B47">
              <w:t>68.6</w:t>
            </w:r>
          </w:p>
        </w:tc>
        <w:tc>
          <w:tcPr>
            <w:tcW w:w="1084" w:type="dxa"/>
            <w:tcBorders>
              <w:top w:val="nil"/>
              <w:left w:val="nil"/>
              <w:bottom w:val="nil"/>
              <w:right w:val="nil"/>
            </w:tcBorders>
            <w:shd w:val="clear" w:color="auto" w:fill="auto"/>
            <w:vAlign w:val="center"/>
          </w:tcPr>
          <w:p w14:paraId="7F650E7B" w14:textId="21A62000" w:rsidR="00BA64A6" w:rsidRPr="004D3B47" w:rsidRDefault="00BA64A6" w:rsidP="00867861">
            <w:pPr>
              <w:keepNext/>
              <w:jc w:val="right"/>
              <w:rPr>
                <w:rFonts w:asciiTheme="minorHAnsi" w:hAnsiTheme="minorHAnsi" w:cs="Arial"/>
                <w:szCs w:val="23"/>
              </w:rPr>
            </w:pPr>
            <w:r w:rsidRPr="004D3B47">
              <w:t>12</w:t>
            </w:r>
          </w:p>
        </w:tc>
        <w:tc>
          <w:tcPr>
            <w:tcW w:w="1084" w:type="dxa"/>
            <w:tcBorders>
              <w:top w:val="nil"/>
              <w:left w:val="nil"/>
              <w:bottom w:val="nil"/>
              <w:right w:val="nil"/>
            </w:tcBorders>
            <w:vAlign w:val="center"/>
          </w:tcPr>
          <w:p w14:paraId="62E9906C" w14:textId="7D2656D8" w:rsidR="00BA64A6" w:rsidRPr="004D3B47" w:rsidRDefault="00BA64A6" w:rsidP="00867861">
            <w:pPr>
              <w:keepNext/>
              <w:jc w:val="right"/>
              <w:rPr>
                <w:rFonts w:asciiTheme="minorHAnsi" w:hAnsiTheme="minorHAnsi" w:cs="Arial"/>
                <w:szCs w:val="23"/>
              </w:rPr>
            </w:pPr>
            <w:r w:rsidRPr="004D3B47">
              <w:t>12.9</w:t>
            </w:r>
          </w:p>
        </w:tc>
        <w:tc>
          <w:tcPr>
            <w:tcW w:w="1084" w:type="dxa"/>
            <w:tcBorders>
              <w:top w:val="nil"/>
              <w:left w:val="nil"/>
              <w:bottom w:val="nil"/>
              <w:right w:val="single" w:sz="8" w:space="0" w:color="auto"/>
            </w:tcBorders>
            <w:shd w:val="clear" w:color="auto" w:fill="auto"/>
            <w:vAlign w:val="center"/>
          </w:tcPr>
          <w:p w14:paraId="3556764C" w14:textId="42DE9B2C" w:rsidR="00BA64A6" w:rsidRPr="004D3B47" w:rsidRDefault="00BA64A6" w:rsidP="00867861">
            <w:pPr>
              <w:keepNext/>
              <w:jc w:val="right"/>
              <w:rPr>
                <w:rFonts w:asciiTheme="minorHAnsi" w:hAnsiTheme="minorHAnsi" w:cs="Arial"/>
                <w:szCs w:val="23"/>
              </w:rPr>
            </w:pPr>
            <w:r w:rsidRPr="004D3B47">
              <w:t>16.7</w:t>
            </w:r>
          </w:p>
        </w:tc>
      </w:tr>
      <w:tr w:rsidR="004D3B47" w:rsidRPr="004D3B47" w14:paraId="395AEE50" w14:textId="77777777" w:rsidTr="00867861">
        <w:trPr>
          <w:trHeight w:val="300"/>
        </w:trPr>
        <w:tc>
          <w:tcPr>
            <w:tcW w:w="3581" w:type="dxa"/>
            <w:tcBorders>
              <w:top w:val="nil"/>
              <w:left w:val="single" w:sz="8" w:space="0" w:color="auto"/>
              <w:bottom w:val="nil"/>
              <w:right w:val="nil"/>
            </w:tcBorders>
            <w:shd w:val="clear" w:color="auto" w:fill="auto"/>
            <w:noWrap/>
            <w:vAlign w:val="center"/>
            <w:hideMark/>
          </w:tcPr>
          <w:p w14:paraId="49D5D526" w14:textId="77777777" w:rsidR="00BA64A6" w:rsidRPr="004D3B47" w:rsidRDefault="00BA64A6" w:rsidP="00BA64A6">
            <w:pPr>
              <w:keepNext/>
              <w:rPr>
                <w:rFonts w:asciiTheme="minorHAnsi" w:hAnsiTheme="minorHAnsi" w:cs="Arial"/>
                <w:szCs w:val="23"/>
              </w:rPr>
            </w:pPr>
            <w:r w:rsidRPr="004D3B47">
              <w:rPr>
                <w:rFonts w:asciiTheme="minorHAnsi" w:hAnsiTheme="minorHAnsi" w:cs="Arial"/>
                <w:szCs w:val="23"/>
              </w:rPr>
              <w:t>Canterbury Health Laboratories</w:t>
            </w:r>
          </w:p>
        </w:tc>
        <w:tc>
          <w:tcPr>
            <w:tcW w:w="1828" w:type="dxa"/>
            <w:tcBorders>
              <w:top w:val="nil"/>
              <w:left w:val="nil"/>
              <w:bottom w:val="nil"/>
              <w:right w:val="nil"/>
            </w:tcBorders>
            <w:shd w:val="clear" w:color="auto" w:fill="auto"/>
            <w:vAlign w:val="center"/>
          </w:tcPr>
          <w:p w14:paraId="2B5F000D" w14:textId="70F3C6D1" w:rsidR="00BA64A6" w:rsidRPr="004D3B47" w:rsidRDefault="00BA64A6" w:rsidP="00867861">
            <w:pPr>
              <w:keepNext/>
              <w:jc w:val="right"/>
              <w:rPr>
                <w:rFonts w:asciiTheme="minorHAnsi" w:hAnsiTheme="minorHAnsi" w:cs="Arial"/>
                <w:szCs w:val="23"/>
              </w:rPr>
            </w:pPr>
            <w:r w:rsidRPr="004D3B47">
              <w:t>15</w:t>
            </w:r>
          </w:p>
        </w:tc>
        <w:tc>
          <w:tcPr>
            <w:tcW w:w="1083" w:type="dxa"/>
            <w:tcBorders>
              <w:top w:val="nil"/>
              <w:left w:val="nil"/>
              <w:bottom w:val="nil"/>
              <w:right w:val="nil"/>
            </w:tcBorders>
            <w:shd w:val="clear" w:color="auto" w:fill="auto"/>
            <w:vAlign w:val="center"/>
          </w:tcPr>
          <w:p w14:paraId="7691C61D" w14:textId="531F25FA" w:rsidR="00BA64A6" w:rsidRPr="004D3B47" w:rsidRDefault="00BA64A6" w:rsidP="00867861">
            <w:pPr>
              <w:keepNext/>
              <w:jc w:val="right"/>
              <w:rPr>
                <w:rFonts w:asciiTheme="minorHAnsi" w:hAnsiTheme="minorHAnsi" w:cs="Arial"/>
                <w:szCs w:val="23"/>
              </w:rPr>
            </w:pPr>
            <w:r w:rsidRPr="004D3B47">
              <w:t>15</w:t>
            </w:r>
          </w:p>
        </w:tc>
        <w:tc>
          <w:tcPr>
            <w:tcW w:w="1084" w:type="dxa"/>
            <w:gridSpan w:val="2"/>
            <w:tcBorders>
              <w:top w:val="nil"/>
              <w:left w:val="nil"/>
              <w:bottom w:val="nil"/>
              <w:right w:val="nil"/>
            </w:tcBorders>
            <w:shd w:val="clear" w:color="auto" w:fill="auto"/>
            <w:vAlign w:val="center"/>
          </w:tcPr>
          <w:p w14:paraId="516A4D1B" w14:textId="6D00D0F1" w:rsidR="00BA64A6" w:rsidRPr="004D3B47" w:rsidRDefault="00BA64A6" w:rsidP="00867861">
            <w:pPr>
              <w:keepNext/>
              <w:jc w:val="right"/>
              <w:rPr>
                <w:rFonts w:asciiTheme="minorHAnsi" w:hAnsiTheme="minorHAnsi" w:cs="Arial"/>
                <w:szCs w:val="23"/>
              </w:rPr>
            </w:pPr>
            <w:r w:rsidRPr="004D3B47">
              <w:t>100.0</w:t>
            </w:r>
          </w:p>
        </w:tc>
        <w:tc>
          <w:tcPr>
            <w:tcW w:w="1084" w:type="dxa"/>
            <w:tcBorders>
              <w:top w:val="nil"/>
              <w:left w:val="nil"/>
              <w:bottom w:val="nil"/>
              <w:right w:val="nil"/>
            </w:tcBorders>
            <w:shd w:val="clear" w:color="auto" w:fill="auto"/>
            <w:vAlign w:val="center"/>
          </w:tcPr>
          <w:p w14:paraId="761CE756" w14:textId="535CA7AF" w:rsidR="00BA64A6" w:rsidRPr="004D3B47" w:rsidRDefault="00BA64A6" w:rsidP="00867861">
            <w:pPr>
              <w:keepNext/>
              <w:jc w:val="right"/>
              <w:rPr>
                <w:rFonts w:asciiTheme="minorHAnsi" w:hAnsiTheme="minorHAnsi" w:cs="Arial"/>
                <w:szCs w:val="23"/>
              </w:rPr>
            </w:pPr>
            <w:r w:rsidRPr="004D3B47">
              <w:t>10</w:t>
            </w:r>
          </w:p>
        </w:tc>
        <w:tc>
          <w:tcPr>
            <w:tcW w:w="1088" w:type="dxa"/>
            <w:tcBorders>
              <w:top w:val="nil"/>
              <w:left w:val="nil"/>
              <w:bottom w:val="nil"/>
              <w:right w:val="nil"/>
            </w:tcBorders>
            <w:shd w:val="clear" w:color="auto" w:fill="auto"/>
            <w:vAlign w:val="center"/>
          </w:tcPr>
          <w:p w14:paraId="4DE3C8F9" w14:textId="2499C16A" w:rsidR="00BA64A6" w:rsidRPr="004D3B47" w:rsidRDefault="00BA64A6" w:rsidP="00867861">
            <w:pPr>
              <w:keepNext/>
              <w:jc w:val="right"/>
              <w:rPr>
                <w:rFonts w:asciiTheme="minorHAnsi" w:hAnsiTheme="minorHAnsi" w:cs="Arial"/>
                <w:szCs w:val="23"/>
              </w:rPr>
            </w:pPr>
            <w:r w:rsidRPr="004D3B47">
              <w:t>66.7</w:t>
            </w:r>
          </w:p>
        </w:tc>
        <w:tc>
          <w:tcPr>
            <w:tcW w:w="1084" w:type="dxa"/>
            <w:tcBorders>
              <w:top w:val="nil"/>
              <w:left w:val="nil"/>
              <w:bottom w:val="nil"/>
              <w:right w:val="nil"/>
            </w:tcBorders>
            <w:shd w:val="clear" w:color="auto" w:fill="auto"/>
            <w:vAlign w:val="center"/>
          </w:tcPr>
          <w:p w14:paraId="36A1E6AD" w14:textId="399DB502" w:rsidR="00BA64A6" w:rsidRPr="004D3B47" w:rsidRDefault="00BA64A6" w:rsidP="00867861">
            <w:pPr>
              <w:keepNext/>
              <w:jc w:val="right"/>
              <w:rPr>
                <w:rFonts w:asciiTheme="minorHAnsi" w:hAnsiTheme="minorHAnsi" w:cs="Arial"/>
                <w:szCs w:val="23"/>
              </w:rPr>
            </w:pPr>
            <w:r w:rsidRPr="004D3B47">
              <w:t>2</w:t>
            </w:r>
          </w:p>
        </w:tc>
        <w:tc>
          <w:tcPr>
            <w:tcW w:w="1084" w:type="dxa"/>
            <w:tcBorders>
              <w:top w:val="nil"/>
              <w:left w:val="nil"/>
              <w:bottom w:val="nil"/>
              <w:right w:val="nil"/>
            </w:tcBorders>
            <w:vAlign w:val="center"/>
          </w:tcPr>
          <w:p w14:paraId="7C1B5C1A" w14:textId="7235DBB9" w:rsidR="00BA64A6" w:rsidRPr="004D3B47" w:rsidRDefault="00BA64A6" w:rsidP="00867861">
            <w:pPr>
              <w:keepNext/>
              <w:jc w:val="right"/>
              <w:rPr>
                <w:rFonts w:asciiTheme="minorHAnsi" w:hAnsiTheme="minorHAnsi" w:cs="Arial"/>
                <w:szCs w:val="23"/>
              </w:rPr>
            </w:pPr>
            <w:r w:rsidRPr="004D3B47">
              <w:t>13.3</w:t>
            </w:r>
          </w:p>
        </w:tc>
        <w:tc>
          <w:tcPr>
            <w:tcW w:w="1084" w:type="dxa"/>
            <w:tcBorders>
              <w:top w:val="nil"/>
              <w:left w:val="nil"/>
              <w:bottom w:val="nil"/>
              <w:right w:val="single" w:sz="8" w:space="0" w:color="auto"/>
            </w:tcBorders>
            <w:shd w:val="clear" w:color="auto" w:fill="auto"/>
            <w:vAlign w:val="center"/>
          </w:tcPr>
          <w:p w14:paraId="40A948CE" w14:textId="173B4BC9" w:rsidR="00BA64A6" w:rsidRPr="004D3B47" w:rsidRDefault="00BA64A6" w:rsidP="00867861">
            <w:pPr>
              <w:keepNext/>
              <w:jc w:val="right"/>
              <w:rPr>
                <w:rFonts w:asciiTheme="minorHAnsi" w:hAnsiTheme="minorHAnsi" w:cs="Arial"/>
                <w:szCs w:val="23"/>
              </w:rPr>
            </w:pPr>
            <w:r w:rsidRPr="004D3B47">
              <w:t>20.0</w:t>
            </w:r>
          </w:p>
        </w:tc>
      </w:tr>
      <w:tr w:rsidR="004D3B47" w:rsidRPr="004D3B47" w14:paraId="61769CD5" w14:textId="77777777" w:rsidTr="00867861">
        <w:trPr>
          <w:trHeight w:val="300"/>
        </w:trPr>
        <w:tc>
          <w:tcPr>
            <w:tcW w:w="3581" w:type="dxa"/>
            <w:tcBorders>
              <w:top w:val="nil"/>
              <w:left w:val="single" w:sz="8" w:space="0" w:color="auto"/>
              <w:bottom w:val="nil"/>
              <w:right w:val="nil"/>
            </w:tcBorders>
            <w:shd w:val="clear" w:color="auto" w:fill="auto"/>
            <w:noWrap/>
            <w:vAlign w:val="center"/>
            <w:hideMark/>
          </w:tcPr>
          <w:p w14:paraId="707546FB" w14:textId="77777777" w:rsidR="00BA64A6" w:rsidRPr="004D3B47" w:rsidRDefault="00BA64A6" w:rsidP="00BA64A6">
            <w:pPr>
              <w:keepNext/>
              <w:rPr>
                <w:rFonts w:asciiTheme="minorHAnsi" w:hAnsiTheme="minorHAnsi" w:cs="Arial"/>
                <w:szCs w:val="23"/>
              </w:rPr>
            </w:pPr>
            <w:r w:rsidRPr="004D3B47">
              <w:rPr>
                <w:rFonts w:asciiTheme="minorHAnsi" w:hAnsiTheme="minorHAnsi" w:cs="Arial"/>
                <w:szCs w:val="23"/>
              </w:rPr>
              <w:t>LabPLUS</w:t>
            </w:r>
          </w:p>
        </w:tc>
        <w:tc>
          <w:tcPr>
            <w:tcW w:w="1828" w:type="dxa"/>
            <w:tcBorders>
              <w:top w:val="nil"/>
              <w:left w:val="nil"/>
              <w:bottom w:val="nil"/>
              <w:right w:val="nil"/>
            </w:tcBorders>
            <w:shd w:val="clear" w:color="auto" w:fill="auto"/>
            <w:vAlign w:val="center"/>
          </w:tcPr>
          <w:p w14:paraId="5E30F5CE" w14:textId="58D70FFF" w:rsidR="00BA64A6" w:rsidRPr="004D3B47" w:rsidRDefault="00BA64A6" w:rsidP="00867861">
            <w:pPr>
              <w:keepNext/>
              <w:jc w:val="right"/>
              <w:rPr>
                <w:rFonts w:asciiTheme="minorHAnsi" w:hAnsiTheme="minorHAnsi" w:cs="Arial"/>
                <w:szCs w:val="23"/>
              </w:rPr>
            </w:pPr>
            <w:r w:rsidRPr="004D3B47">
              <w:t>31</w:t>
            </w:r>
          </w:p>
        </w:tc>
        <w:tc>
          <w:tcPr>
            <w:tcW w:w="1083" w:type="dxa"/>
            <w:tcBorders>
              <w:top w:val="nil"/>
              <w:left w:val="nil"/>
              <w:bottom w:val="nil"/>
              <w:right w:val="nil"/>
            </w:tcBorders>
            <w:shd w:val="clear" w:color="auto" w:fill="auto"/>
            <w:vAlign w:val="center"/>
          </w:tcPr>
          <w:p w14:paraId="1752CBF6" w14:textId="4D8D8965" w:rsidR="00BA64A6" w:rsidRPr="004D3B47" w:rsidRDefault="00BA64A6" w:rsidP="00867861">
            <w:pPr>
              <w:keepNext/>
              <w:jc w:val="right"/>
              <w:rPr>
                <w:rFonts w:asciiTheme="minorHAnsi" w:hAnsiTheme="minorHAnsi" w:cs="Arial"/>
                <w:szCs w:val="23"/>
              </w:rPr>
            </w:pPr>
            <w:r w:rsidRPr="004D3B47">
              <w:t>29</w:t>
            </w:r>
          </w:p>
        </w:tc>
        <w:tc>
          <w:tcPr>
            <w:tcW w:w="1084" w:type="dxa"/>
            <w:gridSpan w:val="2"/>
            <w:tcBorders>
              <w:top w:val="nil"/>
              <w:left w:val="nil"/>
              <w:bottom w:val="nil"/>
              <w:right w:val="nil"/>
            </w:tcBorders>
            <w:shd w:val="clear" w:color="auto" w:fill="auto"/>
            <w:vAlign w:val="center"/>
          </w:tcPr>
          <w:p w14:paraId="5E6753F6" w14:textId="35C28707" w:rsidR="00BA64A6" w:rsidRPr="004D3B47" w:rsidRDefault="00BA64A6" w:rsidP="00867861">
            <w:pPr>
              <w:keepNext/>
              <w:jc w:val="right"/>
              <w:rPr>
                <w:rFonts w:asciiTheme="minorHAnsi" w:hAnsiTheme="minorHAnsi" w:cs="Arial"/>
                <w:szCs w:val="23"/>
              </w:rPr>
            </w:pPr>
            <w:r w:rsidRPr="004D3B47">
              <w:t>93.5</w:t>
            </w:r>
          </w:p>
        </w:tc>
        <w:tc>
          <w:tcPr>
            <w:tcW w:w="1084" w:type="dxa"/>
            <w:tcBorders>
              <w:top w:val="nil"/>
              <w:left w:val="nil"/>
              <w:bottom w:val="nil"/>
              <w:right w:val="nil"/>
            </w:tcBorders>
            <w:shd w:val="clear" w:color="auto" w:fill="auto"/>
            <w:vAlign w:val="center"/>
          </w:tcPr>
          <w:p w14:paraId="3D0CFC07" w14:textId="02C2DD01" w:rsidR="00BA64A6" w:rsidRPr="004D3B47" w:rsidRDefault="00BA64A6" w:rsidP="00867861">
            <w:pPr>
              <w:keepNext/>
              <w:jc w:val="right"/>
              <w:rPr>
                <w:rFonts w:asciiTheme="minorHAnsi" w:hAnsiTheme="minorHAnsi" w:cs="Arial"/>
                <w:szCs w:val="23"/>
              </w:rPr>
            </w:pPr>
            <w:r w:rsidRPr="004D3B47">
              <w:t>19</w:t>
            </w:r>
          </w:p>
        </w:tc>
        <w:tc>
          <w:tcPr>
            <w:tcW w:w="1088" w:type="dxa"/>
            <w:tcBorders>
              <w:top w:val="nil"/>
              <w:left w:val="nil"/>
              <w:bottom w:val="nil"/>
              <w:right w:val="nil"/>
            </w:tcBorders>
            <w:shd w:val="clear" w:color="auto" w:fill="auto"/>
            <w:vAlign w:val="center"/>
          </w:tcPr>
          <w:p w14:paraId="362D7574" w14:textId="08A53174" w:rsidR="00BA64A6" w:rsidRPr="004D3B47" w:rsidRDefault="00BA64A6" w:rsidP="00867861">
            <w:pPr>
              <w:keepNext/>
              <w:jc w:val="right"/>
              <w:rPr>
                <w:rFonts w:asciiTheme="minorHAnsi" w:hAnsiTheme="minorHAnsi" w:cs="Arial"/>
                <w:szCs w:val="23"/>
              </w:rPr>
            </w:pPr>
            <w:r w:rsidRPr="004D3B47">
              <w:t>61.3</w:t>
            </w:r>
          </w:p>
        </w:tc>
        <w:tc>
          <w:tcPr>
            <w:tcW w:w="1084" w:type="dxa"/>
            <w:tcBorders>
              <w:top w:val="nil"/>
              <w:left w:val="nil"/>
              <w:bottom w:val="nil"/>
              <w:right w:val="nil"/>
            </w:tcBorders>
            <w:shd w:val="clear" w:color="auto" w:fill="auto"/>
            <w:vAlign w:val="center"/>
          </w:tcPr>
          <w:p w14:paraId="08FFC5FA" w14:textId="4466EA90" w:rsidR="00BA64A6" w:rsidRPr="004D3B47" w:rsidRDefault="00BA64A6" w:rsidP="00867861">
            <w:pPr>
              <w:keepNext/>
              <w:jc w:val="right"/>
              <w:rPr>
                <w:rFonts w:asciiTheme="minorHAnsi" w:hAnsiTheme="minorHAnsi" w:cs="Arial"/>
                <w:szCs w:val="23"/>
              </w:rPr>
            </w:pPr>
            <w:r w:rsidRPr="004D3B47">
              <w:t>3</w:t>
            </w:r>
          </w:p>
        </w:tc>
        <w:tc>
          <w:tcPr>
            <w:tcW w:w="1084" w:type="dxa"/>
            <w:tcBorders>
              <w:top w:val="nil"/>
              <w:left w:val="nil"/>
              <w:bottom w:val="nil"/>
              <w:right w:val="nil"/>
            </w:tcBorders>
            <w:vAlign w:val="center"/>
          </w:tcPr>
          <w:p w14:paraId="575AAB56" w14:textId="5667159F" w:rsidR="00BA64A6" w:rsidRPr="004D3B47" w:rsidRDefault="00BA64A6" w:rsidP="00867861">
            <w:pPr>
              <w:keepNext/>
              <w:jc w:val="right"/>
              <w:rPr>
                <w:rFonts w:asciiTheme="minorHAnsi" w:hAnsiTheme="minorHAnsi" w:cs="Arial"/>
                <w:szCs w:val="23"/>
              </w:rPr>
            </w:pPr>
            <w:r w:rsidRPr="004D3B47">
              <w:t>10.3</w:t>
            </w:r>
          </w:p>
        </w:tc>
        <w:tc>
          <w:tcPr>
            <w:tcW w:w="1084" w:type="dxa"/>
            <w:tcBorders>
              <w:top w:val="nil"/>
              <w:left w:val="nil"/>
              <w:bottom w:val="nil"/>
              <w:right w:val="single" w:sz="8" w:space="0" w:color="auto"/>
            </w:tcBorders>
            <w:shd w:val="clear" w:color="auto" w:fill="auto"/>
            <w:vAlign w:val="center"/>
          </w:tcPr>
          <w:p w14:paraId="4C6BDFD4" w14:textId="4BB5696D" w:rsidR="00BA64A6" w:rsidRPr="004D3B47" w:rsidRDefault="00BA64A6" w:rsidP="00867861">
            <w:pPr>
              <w:keepNext/>
              <w:jc w:val="right"/>
              <w:rPr>
                <w:rFonts w:asciiTheme="minorHAnsi" w:hAnsiTheme="minorHAnsi" w:cs="Arial"/>
                <w:szCs w:val="23"/>
              </w:rPr>
            </w:pPr>
            <w:r w:rsidRPr="004D3B47">
              <w:t>15.8</w:t>
            </w:r>
          </w:p>
        </w:tc>
      </w:tr>
      <w:tr w:rsidR="004D3B47" w:rsidRPr="004D3B47" w14:paraId="44CCAD24" w14:textId="77777777" w:rsidTr="00867861">
        <w:trPr>
          <w:trHeight w:val="300"/>
        </w:trPr>
        <w:tc>
          <w:tcPr>
            <w:tcW w:w="3581" w:type="dxa"/>
            <w:tcBorders>
              <w:top w:val="nil"/>
              <w:left w:val="single" w:sz="8" w:space="0" w:color="auto"/>
              <w:bottom w:val="nil"/>
              <w:right w:val="nil"/>
            </w:tcBorders>
            <w:shd w:val="clear" w:color="auto" w:fill="auto"/>
            <w:noWrap/>
            <w:vAlign w:val="center"/>
            <w:hideMark/>
          </w:tcPr>
          <w:p w14:paraId="1E6B88E6" w14:textId="77777777" w:rsidR="00BA64A6" w:rsidRPr="004D3B47" w:rsidRDefault="00BA64A6" w:rsidP="00BA64A6">
            <w:pPr>
              <w:keepNext/>
              <w:rPr>
                <w:rFonts w:asciiTheme="minorHAnsi" w:hAnsiTheme="minorHAnsi" w:cs="Arial"/>
                <w:szCs w:val="23"/>
              </w:rPr>
            </w:pPr>
            <w:r w:rsidRPr="004D3B47">
              <w:rPr>
                <w:rFonts w:asciiTheme="minorHAnsi" w:hAnsiTheme="minorHAnsi" w:cs="Arial"/>
                <w:szCs w:val="23"/>
              </w:rPr>
              <w:t>Medlab Central Ltd.</w:t>
            </w:r>
          </w:p>
        </w:tc>
        <w:tc>
          <w:tcPr>
            <w:tcW w:w="1828" w:type="dxa"/>
            <w:tcBorders>
              <w:top w:val="nil"/>
              <w:left w:val="nil"/>
              <w:bottom w:val="nil"/>
              <w:right w:val="nil"/>
            </w:tcBorders>
            <w:shd w:val="clear" w:color="auto" w:fill="auto"/>
            <w:vAlign w:val="center"/>
          </w:tcPr>
          <w:p w14:paraId="1E6F9A27" w14:textId="099A4D52" w:rsidR="00BA64A6" w:rsidRPr="004D3B47" w:rsidRDefault="00BA64A6" w:rsidP="00867861">
            <w:pPr>
              <w:keepNext/>
              <w:jc w:val="right"/>
              <w:rPr>
                <w:rFonts w:asciiTheme="minorHAnsi" w:hAnsiTheme="minorHAnsi" w:cs="Arial"/>
                <w:szCs w:val="23"/>
              </w:rPr>
            </w:pPr>
            <w:r w:rsidRPr="004D3B47">
              <w:t>30</w:t>
            </w:r>
          </w:p>
        </w:tc>
        <w:tc>
          <w:tcPr>
            <w:tcW w:w="1083" w:type="dxa"/>
            <w:tcBorders>
              <w:top w:val="nil"/>
              <w:left w:val="nil"/>
              <w:bottom w:val="nil"/>
              <w:right w:val="nil"/>
            </w:tcBorders>
            <w:shd w:val="clear" w:color="auto" w:fill="auto"/>
            <w:vAlign w:val="center"/>
          </w:tcPr>
          <w:p w14:paraId="3A797F4B" w14:textId="7F950AA4" w:rsidR="00BA64A6" w:rsidRPr="004D3B47" w:rsidRDefault="00BA64A6" w:rsidP="00867861">
            <w:pPr>
              <w:keepNext/>
              <w:jc w:val="right"/>
              <w:rPr>
                <w:rFonts w:asciiTheme="minorHAnsi" w:hAnsiTheme="minorHAnsi" w:cs="Arial"/>
                <w:szCs w:val="23"/>
              </w:rPr>
            </w:pPr>
            <w:r w:rsidRPr="004D3B47">
              <w:t>27</w:t>
            </w:r>
          </w:p>
        </w:tc>
        <w:tc>
          <w:tcPr>
            <w:tcW w:w="1084" w:type="dxa"/>
            <w:gridSpan w:val="2"/>
            <w:tcBorders>
              <w:top w:val="nil"/>
              <w:left w:val="nil"/>
              <w:bottom w:val="nil"/>
              <w:right w:val="nil"/>
            </w:tcBorders>
            <w:shd w:val="clear" w:color="auto" w:fill="auto"/>
            <w:vAlign w:val="center"/>
          </w:tcPr>
          <w:p w14:paraId="621531C4" w14:textId="13C63D34" w:rsidR="00BA64A6" w:rsidRPr="004D3B47" w:rsidRDefault="00BA64A6" w:rsidP="00867861">
            <w:pPr>
              <w:keepNext/>
              <w:jc w:val="right"/>
              <w:rPr>
                <w:rFonts w:asciiTheme="minorHAnsi" w:hAnsiTheme="minorHAnsi" w:cs="Arial"/>
                <w:szCs w:val="23"/>
              </w:rPr>
            </w:pPr>
            <w:r w:rsidRPr="004D3B47">
              <w:t>90.0</w:t>
            </w:r>
          </w:p>
        </w:tc>
        <w:tc>
          <w:tcPr>
            <w:tcW w:w="1084" w:type="dxa"/>
            <w:tcBorders>
              <w:top w:val="nil"/>
              <w:left w:val="nil"/>
              <w:bottom w:val="nil"/>
              <w:right w:val="nil"/>
            </w:tcBorders>
            <w:shd w:val="clear" w:color="auto" w:fill="auto"/>
            <w:vAlign w:val="center"/>
          </w:tcPr>
          <w:p w14:paraId="62231E04" w14:textId="37269EAD" w:rsidR="00BA64A6" w:rsidRPr="004D3B47" w:rsidRDefault="00BA64A6" w:rsidP="00867861">
            <w:pPr>
              <w:keepNext/>
              <w:jc w:val="right"/>
              <w:rPr>
                <w:rFonts w:asciiTheme="minorHAnsi" w:hAnsiTheme="minorHAnsi" w:cs="Arial"/>
                <w:szCs w:val="23"/>
              </w:rPr>
            </w:pPr>
            <w:r w:rsidRPr="004D3B47">
              <w:t>17</w:t>
            </w:r>
          </w:p>
        </w:tc>
        <w:tc>
          <w:tcPr>
            <w:tcW w:w="1088" w:type="dxa"/>
            <w:tcBorders>
              <w:top w:val="nil"/>
              <w:left w:val="nil"/>
              <w:bottom w:val="nil"/>
              <w:right w:val="nil"/>
            </w:tcBorders>
            <w:shd w:val="clear" w:color="auto" w:fill="auto"/>
            <w:vAlign w:val="center"/>
          </w:tcPr>
          <w:p w14:paraId="78437C48" w14:textId="5FA221D2" w:rsidR="00BA64A6" w:rsidRPr="004D3B47" w:rsidRDefault="00BA64A6" w:rsidP="00867861">
            <w:pPr>
              <w:keepNext/>
              <w:jc w:val="right"/>
              <w:rPr>
                <w:rFonts w:asciiTheme="minorHAnsi" w:hAnsiTheme="minorHAnsi" w:cs="Arial"/>
                <w:szCs w:val="23"/>
              </w:rPr>
            </w:pPr>
            <w:r w:rsidRPr="004D3B47">
              <w:t>56.7</w:t>
            </w:r>
          </w:p>
        </w:tc>
        <w:tc>
          <w:tcPr>
            <w:tcW w:w="1084" w:type="dxa"/>
            <w:tcBorders>
              <w:top w:val="nil"/>
              <w:left w:val="nil"/>
              <w:bottom w:val="nil"/>
              <w:right w:val="nil"/>
            </w:tcBorders>
            <w:shd w:val="clear" w:color="auto" w:fill="auto"/>
            <w:vAlign w:val="center"/>
          </w:tcPr>
          <w:p w14:paraId="5003C786" w14:textId="69F8605C" w:rsidR="00BA64A6" w:rsidRPr="004D3B47" w:rsidRDefault="00BA64A6" w:rsidP="00867861">
            <w:pPr>
              <w:keepNext/>
              <w:jc w:val="right"/>
              <w:rPr>
                <w:rFonts w:asciiTheme="minorHAnsi" w:hAnsiTheme="minorHAnsi" w:cs="Arial"/>
                <w:szCs w:val="23"/>
              </w:rPr>
            </w:pPr>
            <w:r w:rsidRPr="004D3B47">
              <w:t>6</w:t>
            </w:r>
          </w:p>
        </w:tc>
        <w:tc>
          <w:tcPr>
            <w:tcW w:w="1084" w:type="dxa"/>
            <w:tcBorders>
              <w:top w:val="nil"/>
              <w:left w:val="nil"/>
              <w:bottom w:val="nil"/>
              <w:right w:val="nil"/>
            </w:tcBorders>
            <w:vAlign w:val="center"/>
          </w:tcPr>
          <w:p w14:paraId="3C0A32C7" w14:textId="789598E9" w:rsidR="00BA64A6" w:rsidRPr="004D3B47" w:rsidRDefault="00BA64A6" w:rsidP="00867861">
            <w:pPr>
              <w:keepNext/>
              <w:jc w:val="right"/>
              <w:rPr>
                <w:rFonts w:asciiTheme="minorHAnsi" w:hAnsiTheme="minorHAnsi" w:cs="Arial"/>
                <w:szCs w:val="23"/>
              </w:rPr>
            </w:pPr>
            <w:r w:rsidRPr="004D3B47">
              <w:t>22.2</w:t>
            </w:r>
          </w:p>
        </w:tc>
        <w:tc>
          <w:tcPr>
            <w:tcW w:w="1084" w:type="dxa"/>
            <w:tcBorders>
              <w:top w:val="nil"/>
              <w:left w:val="nil"/>
              <w:bottom w:val="nil"/>
              <w:right w:val="single" w:sz="8" w:space="0" w:color="auto"/>
            </w:tcBorders>
            <w:shd w:val="clear" w:color="auto" w:fill="auto"/>
            <w:vAlign w:val="center"/>
          </w:tcPr>
          <w:p w14:paraId="6E4AC0A0" w14:textId="1E182DA4" w:rsidR="00BA64A6" w:rsidRPr="004D3B47" w:rsidRDefault="00BA64A6" w:rsidP="00867861">
            <w:pPr>
              <w:keepNext/>
              <w:jc w:val="right"/>
              <w:rPr>
                <w:rFonts w:asciiTheme="minorHAnsi" w:hAnsiTheme="minorHAnsi" w:cs="Arial"/>
                <w:szCs w:val="23"/>
              </w:rPr>
            </w:pPr>
            <w:r w:rsidRPr="004D3B47">
              <w:t>35.3</w:t>
            </w:r>
          </w:p>
        </w:tc>
      </w:tr>
      <w:tr w:rsidR="004D3B47" w:rsidRPr="004D3B47" w14:paraId="67F4902D" w14:textId="77777777" w:rsidTr="00867861">
        <w:trPr>
          <w:trHeight w:val="300"/>
        </w:trPr>
        <w:tc>
          <w:tcPr>
            <w:tcW w:w="3581" w:type="dxa"/>
            <w:tcBorders>
              <w:top w:val="nil"/>
              <w:left w:val="single" w:sz="8" w:space="0" w:color="auto"/>
              <w:bottom w:val="nil"/>
              <w:right w:val="nil"/>
            </w:tcBorders>
            <w:shd w:val="clear" w:color="auto" w:fill="auto"/>
            <w:noWrap/>
            <w:vAlign w:val="center"/>
            <w:hideMark/>
          </w:tcPr>
          <w:p w14:paraId="7B1B1105" w14:textId="77777777" w:rsidR="00BA64A6" w:rsidRPr="004D3B47" w:rsidRDefault="00BA64A6" w:rsidP="00BA64A6">
            <w:pPr>
              <w:keepNext/>
              <w:rPr>
                <w:rFonts w:asciiTheme="minorHAnsi" w:hAnsiTheme="minorHAnsi" w:cs="Arial"/>
                <w:szCs w:val="23"/>
              </w:rPr>
            </w:pPr>
            <w:r w:rsidRPr="004D3B47">
              <w:rPr>
                <w:rFonts w:asciiTheme="minorHAnsi" w:hAnsiTheme="minorHAnsi" w:cs="Arial"/>
                <w:szCs w:val="23"/>
              </w:rPr>
              <w:t>Pathlab</w:t>
            </w:r>
          </w:p>
        </w:tc>
        <w:tc>
          <w:tcPr>
            <w:tcW w:w="1828" w:type="dxa"/>
            <w:tcBorders>
              <w:top w:val="nil"/>
              <w:left w:val="nil"/>
              <w:bottom w:val="nil"/>
              <w:right w:val="nil"/>
            </w:tcBorders>
            <w:shd w:val="clear" w:color="auto" w:fill="auto"/>
            <w:vAlign w:val="center"/>
          </w:tcPr>
          <w:p w14:paraId="5868EFF1" w14:textId="209B9DF5" w:rsidR="00BA64A6" w:rsidRPr="004D3B47" w:rsidRDefault="00BA64A6" w:rsidP="00867861">
            <w:pPr>
              <w:keepNext/>
              <w:jc w:val="right"/>
              <w:rPr>
                <w:rFonts w:asciiTheme="minorHAnsi" w:hAnsiTheme="minorHAnsi" w:cs="Arial"/>
                <w:szCs w:val="23"/>
              </w:rPr>
            </w:pPr>
            <w:r w:rsidRPr="004D3B47">
              <w:t>72</w:t>
            </w:r>
          </w:p>
        </w:tc>
        <w:tc>
          <w:tcPr>
            <w:tcW w:w="1083" w:type="dxa"/>
            <w:tcBorders>
              <w:top w:val="nil"/>
              <w:left w:val="nil"/>
              <w:bottom w:val="nil"/>
              <w:right w:val="nil"/>
            </w:tcBorders>
            <w:shd w:val="clear" w:color="auto" w:fill="auto"/>
            <w:vAlign w:val="center"/>
          </w:tcPr>
          <w:p w14:paraId="4CC9C598" w14:textId="0D078E62" w:rsidR="00BA64A6" w:rsidRPr="004D3B47" w:rsidRDefault="00BA64A6" w:rsidP="00867861">
            <w:pPr>
              <w:keepNext/>
              <w:jc w:val="right"/>
              <w:rPr>
                <w:rFonts w:asciiTheme="minorHAnsi" w:hAnsiTheme="minorHAnsi" w:cs="Arial"/>
                <w:szCs w:val="23"/>
              </w:rPr>
            </w:pPr>
            <w:r w:rsidRPr="004D3B47">
              <w:t>67</w:t>
            </w:r>
          </w:p>
        </w:tc>
        <w:tc>
          <w:tcPr>
            <w:tcW w:w="1084" w:type="dxa"/>
            <w:gridSpan w:val="2"/>
            <w:tcBorders>
              <w:top w:val="nil"/>
              <w:left w:val="nil"/>
              <w:bottom w:val="nil"/>
              <w:right w:val="nil"/>
            </w:tcBorders>
            <w:shd w:val="clear" w:color="auto" w:fill="auto"/>
            <w:vAlign w:val="center"/>
          </w:tcPr>
          <w:p w14:paraId="73AE3846" w14:textId="45738632" w:rsidR="00BA64A6" w:rsidRPr="004D3B47" w:rsidRDefault="00BA64A6" w:rsidP="00867861">
            <w:pPr>
              <w:keepNext/>
              <w:jc w:val="right"/>
              <w:rPr>
                <w:rFonts w:asciiTheme="minorHAnsi" w:hAnsiTheme="minorHAnsi" w:cs="Arial"/>
                <w:szCs w:val="23"/>
              </w:rPr>
            </w:pPr>
            <w:r w:rsidRPr="004D3B47">
              <w:t>93.1</w:t>
            </w:r>
          </w:p>
        </w:tc>
        <w:tc>
          <w:tcPr>
            <w:tcW w:w="1084" w:type="dxa"/>
            <w:tcBorders>
              <w:top w:val="nil"/>
              <w:left w:val="nil"/>
              <w:bottom w:val="nil"/>
              <w:right w:val="nil"/>
            </w:tcBorders>
            <w:shd w:val="clear" w:color="auto" w:fill="auto"/>
            <w:vAlign w:val="center"/>
          </w:tcPr>
          <w:p w14:paraId="7DB1D062" w14:textId="7BF00DCB" w:rsidR="00BA64A6" w:rsidRPr="004D3B47" w:rsidRDefault="00BA64A6" w:rsidP="00867861">
            <w:pPr>
              <w:keepNext/>
              <w:jc w:val="right"/>
              <w:rPr>
                <w:rFonts w:asciiTheme="minorHAnsi" w:hAnsiTheme="minorHAnsi" w:cs="Arial"/>
                <w:szCs w:val="23"/>
              </w:rPr>
            </w:pPr>
            <w:r w:rsidRPr="004D3B47">
              <w:t>39</w:t>
            </w:r>
          </w:p>
        </w:tc>
        <w:tc>
          <w:tcPr>
            <w:tcW w:w="1088" w:type="dxa"/>
            <w:tcBorders>
              <w:top w:val="nil"/>
              <w:left w:val="nil"/>
              <w:bottom w:val="nil"/>
              <w:right w:val="nil"/>
            </w:tcBorders>
            <w:shd w:val="clear" w:color="auto" w:fill="auto"/>
            <w:vAlign w:val="center"/>
          </w:tcPr>
          <w:p w14:paraId="299442A7" w14:textId="26120571" w:rsidR="00BA64A6" w:rsidRPr="004D3B47" w:rsidRDefault="00BA64A6" w:rsidP="00867861">
            <w:pPr>
              <w:keepNext/>
              <w:jc w:val="right"/>
              <w:rPr>
                <w:rFonts w:asciiTheme="minorHAnsi" w:hAnsiTheme="minorHAnsi" w:cs="Arial"/>
                <w:szCs w:val="23"/>
              </w:rPr>
            </w:pPr>
            <w:r w:rsidRPr="004D3B47">
              <w:t>54.2</w:t>
            </w:r>
          </w:p>
        </w:tc>
        <w:tc>
          <w:tcPr>
            <w:tcW w:w="1084" w:type="dxa"/>
            <w:tcBorders>
              <w:top w:val="nil"/>
              <w:left w:val="nil"/>
              <w:bottom w:val="nil"/>
              <w:right w:val="nil"/>
            </w:tcBorders>
            <w:shd w:val="clear" w:color="auto" w:fill="auto"/>
            <w:vAlign w:val="center"/>
          </w:tcPr>
          <w:p w14:paraId="37CDCEAB" w14:textId="1C677674" w:rsidR="00BA64A6" w:rsidRPr="004D3B47" w:rsidRDefault="00BA64A6" w:rsidP="00867861">
            <w:pPr>
              <w:keepNext/>
              <w:jc w:val="right"/>
              <w:rPr>
                <w:rFonts w:asciiTheme="minorHAnsi" w:hAnsiTheme="minorHAnsi" w:cs="Arial"/>
                <w:szCs w:val="23"/>
              </w:rPr>
            </w:pPr>
            <w:r w:rsidRPr="004D3B47">
              <w:t>8</w:t>
            </w:r>
          </w:p>
        </w:tc>
        <w:tc>
          <w:tcPr>
            <w:tcW w:w="1084" w:type="dxa"/>
            <w:tcBorders>
              <w:top w:val="nil"/>
              <w:left w:val="nil"/>
              <w:bottom w:val="nil"/>
              <w:right w:val="nil"/>
            </w:tcBorders>
            <w:vAlign w:val="center"/>
          </w:tcPr>
          <w:p w14:paraId="6D7E5354" w14:textId="24CC0E9C" w:rsidR="00BA64A6" w:rsidRPr="004D3B47" w:rsidRDefault="00BA64A6" w:rsidP="00867861">
            <w:pPr>
              <w:keepNext/>
              <w:jc w:val="right"/>
              <w:rPr>
                <w:rFonts w:asciiTheme="minorHAnsi" w:hAnsiTheme="minorHAnsi" w:cs="Arial"/>
                <w:szCs w:val="23"/>
              </w:rPr>
            </w:pPr>
            <w:r w:rsidRPr="004D3B47">
              <w:t>11.9</w:t>
            </w:r>
          </w:p>
        </w:tc>
        <w:tc>
          <w:tcPr>
            <w:tcW w:w="1084" w:type="dxa"/>
            <w:tcBorders>
              <w:top w:val="nil"/>
              <w:left w:val="nil"/>
              <w:bottom w:val="nil"/>
              <w:right w:val="single" w:sz="8" w:space="0" w:color="auto"/>
            </w:tcBorders>
            <w:shd w:val="clear" w:color="auto" w:fill="auto"/>
            <w:vAlign w:val="center"/>
          </w:tcPr>
          <w:p w14:paraId="224FBC39" w14:textId="43592D25" w:rsidR="00BA64A6" w:rsidRPr="004D3B47" w:rsidRDefault="00BA64A6" w:rsidP="00867861">
            <w:pPr>
              <w:keepNext/>
              <w:jc w:val="right"/>
              <w:rPr>
                <w:rFonts w:asciiTheme="minorHAnsi" w:hAnsiTheme="minorHAnsi" w:cs="Arial"/>
                <w:szCs w:val="23"/>
              </w:rPr>
            </w:pPr>
            <w:r w:rsidRPr="004D3B47">
              <w:t>20.5</w:t>
            </w:r>
          </w:p>
        </w:tc>
      </w:tr>
      <w:tr w:rsidR="004D3B47" w:rsidRPr="004D3B47" w14:paraId="0411458E" w14:textId="77777777" w:rsidTr="00867861">
        <w:trPr>
          <w:trHeight w:val="300"/>
        </w:trPr>
        <w:tc>
          <w:tcPr>
            <w:tcW w:w="3581" w:type="dxa"/>
            <w:tcBorders>
              <w:top w:val="nil"/>
              <w:left w:val="single" w:sz="8" w:space="0" w:color="auto"/>
              <w:bottom w:val="nil"/>
              <w:right w:val="nil"/>
            </w:tcBorders>
            <w:shd w:val="clear" w:color="auto" w:fill="auto"/>
            <w:noWrap/>
            <w:vAlign w:val="center"/>
            <w:hideMark/>
          </w:tcPr>
          <w:p w14:paraId="2C4BF467" w14:textId="77777777" w:rsidR="00BA64A6" w:rsidRPr="004D3B47" w:rsidRDefault="00BA64A6" w:rsidP="00BA64A6">
            <w:pPr>
              <w:keepNext/>
              <w:rPr>
                <w:rFonts w:asciiTheme="minorHAnsi" w:hAnsiTheme="minorHAnsi" w:cs="Arial"/>
                <w:szCs w:val="23"/>
              </w:rPr>
            </w:pPr>
            <w:r w:rsidRPr="004D3B47">
              <w:rPr>
                <w:rFonts w:asciiTheme="minorHAnsi" w:hAnsiTheme="minorHAnsi" w:cs="Arial"/>
                <w:szCs w:val="23"/>
              </w:rPr>
              <w:t>Southern Community Laboratories</w:t>
            </w:r>
          </w:p>
        </w:tc>
        <w:tc>
          <w:tcPr>
            <w:tcW w:w="1828" w:type="dxa"/>
            <w:tcBorders>
              <w:top w:val="nil"/>
              <w:left w:val="nil"/>
              <w:bottom w:val="nil"/>
              <w:right w:val="nil"/>
            </w:tcBorders>
            <w:shd w:val="clear" w:color="auto" w:fill="auto"/>
            <w:vAlign w:val="center"/>
          </w:tcPr>
          <w:p w14:paraId="78EBD607" w14:textId="4F25C04E" w:rsidR="00BA64A6" w:rsidRPr="004D3B47" w:rsidRDefault="00BA64A6" w:rsidP="00867861">
            <w:pPr>
              <w:keepNext/>
              <w:jc w:val="right"/>
              <w:rPr>
                <w:rFonts w:asciiTheme="minorHAnsi" w:hAnsiTheme="minorHAnsi" w:cs="Arial"/>
                <w:szCs w:val="23"/>
              </w:rPr>
            </w:pPr>
            <w:r w:rsidRPr="004D3B47">
              <w:t>122</w:t>
            </w:r>
          </w:p>
        </w:tc>
        <w:tc>
          <w:tcPr>
            <w:tcW w:w="1083" w:type="dxa"/>
            <w:tcBorders>
              <w:top w:val="nil"/>
              <w:left w:val="nil"/>
              <w:bottom w:val="nil"/>
              <w:right w:val="nil"/>
            </w:tcBorders>
            <w:shd w:val="clear" w:color="auto" w:fill="auto"/>
            <w:vAlign w:val="center"/>
          </w:tcPr>
          <w:p w14:paraId="0A7EB6BE" w14:textId="764F3E55" w:rsidR="00BA64A6" w:rsidRPr="004D3B47" w:rsidRDefault="00BA64A6" w:rsidP="00867861">
            <w:pPr>
              <w:keepNext/>
              <w:jc w:val="right"/>
              <w:rPr>
                <w:rFonts w:asciiTheme="minorHAnsi" w:hAnsiTheme="minorHAnsi" w:cs="Arial"/>
                <w:szCs w:val="23"/>
              </w:rPr>
            </w:pPr>
            <w:r w:rsidRPr="004D3B47">
              <w:t>113</w:t>
            </w:r>
          </w:p>
        </w:tc>
        <w:tc>
          <w:tcPr>
            <w:tcW w:w="1084" w:type="dxa"/>
            <w:gridSpan w:val="2"/>
            <w:tcBorders>
              <w:top w:val="nil"/>
              <w:left w:val="nil"/>
              <w:bottom w:val="nil"/>
              <w:right w:val="nil"/>
            </w:tcBorders>
            <w:shd w:val="clear" w:color="auto" w:fill="auto"/>
            <w:vAlign w:val="center"/>
          </w:tcPr>
          <w:p w14:paraId="3A355597" w14:textId="59174674" w:rsidR="00BA64A6" w:rsidRPr="004D3B47" w:rsidRDefault="00BA64A6" w:rsidP="00867861">
            <w:pPr>
              <w:keepNext/>
              <w:jc w:val="right"/>
              <w:rPr>
                <w:rFonts w:asciiTheme="minorHAnsi" w:hAnsiTheme="minorHAnsi" w:cs="Arial"/>
                <w:szCs w:val="23"/>
              </w:rPr>
            </w:pPr>
            <w:r w:rsidRPr="004D3B47">
              <w:t>92.6</w:t>
            </w:r>
          </w:p>
        </w:tc>
        <w:tc>
          <w:tcPr>
            <w:tcW w:w="1084" w:type="dxa"/>
            <w:tcBorders>
              <w:top w:val="nil"/>
              <w:left w:val="nil"/>
              <w:bottom w:val="nil"/>
              <w:right w:val="nil"/>
            </w:tcBorders>
            <w:shd w:val="clear" w:color="auto" w:fill="auto"/>
            <w:vAlign w:val="center"/>
          </w:tcPr>
          <w:p w14:paraId="2B214F09" w14:textId="6CF6A87B" w:rsidR="00BA64A6" w:rsidRPr="004D3B47" w:rsidRDefault="00BA64A6" w:rsidP="00867861">
            <w:pPr>
              <w:keepNext/>
              <w:jc w:val="right"/>
              <w:rPr>
                <w:rFonts w:asciiTheme="minorHAnsi" w:hAnsiTheme="minorHAnsi" w:cs="Arial"/>
                <w:szCs w:val="23"/>
              </w:rPr>
            </w:pPr>
            <w:r w:rsidRPr="004D3B47">
              <w:t>83</w:t>
            </w:r>
          </w:p>
        </w:tc>
        <w:tc>
          <w:tcPr>
            <w:tcW w:w="1088" w:type="dxa"/>
            <w:tcBorders>
              <w:top w:val="nil"/>
              <w:left w:val="nil"/>
              <w:bottom w:val="nil"/>
              <w:right w:val="nil"/>
            </w:tcBorders>
            <w:shd w:val="clear" w:color="auto" w:fill="auto"/>
            <w:vAlign w:val="center"/>
          </w:tcPr>
          <w:p w14:paraId="37E1C331" w14:textId="4DAA5671" w:rsidR="00BA64A6" w:rsidRPr="004D3B47" w:rsidRDefault="00BA64A6" w:rsidP="00867861">
            <w:pPr>
              <w:keepNext/>
              <w:jc w:val="right"/>
              <w:rPr>
                <w:rFonts w:asciiTheme="minorHAnsi" w:hAnsiTheme="minorHAnsi" w:cs="Arial"/>
                <w:szCs w:val="23"/>
              </w:rPr>
            </w:pPr>
            <w:r w:rsidRPr="004D3B47">
              <w:t>68.0</w:t>
            </w:r>
          </w:p>
        </w:tc>
        <w:tc>
          <w:tcPr>
            <w:tcW w:w="1084" w:type="dxa"/>
            <w:tcBorders>
              <w:top w:val="nil"/>
              <w:left w:val="nil"/>
              <w:bottom w:val="nil"/>
              <w:right w:val="nil"/>
            </w:tcBorders>
            <w:shd w:val="clear" w:color="auto" w:fill="auto"/>
            <w:vAlign w:val="center"/>
          </w:tcPr>
          <w:p w14:paraId="6B0A0E1B" w14:textId="1AC30C4A" w:rsidR="00BA64A6" w:rsidRPr="004D3B47" w:rsidRDefault="00BA64A6" w:rsidP="00867861">
            <w:pPr>
              <w:keepNext/>
              <w:jc w:val="right"/>
              <w:rPr>
                <w:rFonts w:asciiTheme="minorHAnsi" w:hAnsiTheme="minorHAnsi" w:cs="Arial"/>
                <w:szCs w:val="23"/>
              </w:rPr>
            </w:pPr>
            <w:r w:rsidRPr="004D3B47">
              <w:t>16</w:t>
            </w:r>
          </w:p>
        </w:tc>
        <w:tc>
          <w:tcPr>
            <w:tcW w:w="1084" w:type="dxa"/>
            <w:tcBorders>
              <w:top w:val="nil"/>
              <w:left w:val="nil"/>
              <w:bottom w:val="nil"/>
              <w:right w:val="nil"/>
            </w:tcBorders>
            <w:vAlign w:val="center"/>
          </w:tcPr>
          <w:p w14:paraId="7BCC23CE" w14:textId="47BB2130" w:rsidR="00BA64A6" w:rsidRPr="004D3B47" w:rsidRDefault="00BA64A6" w:rsidP="00867861">
            <w:pPr>
              <w:keepNext/>
              <w:jc w:val="right"/>
              <w:rPr>
                <w:rFonts w:asciiTheme="minorHAnsi" w:hAnsiTheme="minorHAnsi" w:cs="Arial"/>
                <w:szCs w:val="23"/>
              </w:rPr>
            </w:pPr>
            <w:r w:rsidRPr="004D3B47">
              <w:t>14.2</w:t>
            </w:r>
          </w:p>
        </w:tc>
        <w:tc>
          <w:tcPr>
            <w:tcW w:w="1084" w:type="dxa"/>
            <w:tcBorders>
              <w:top w:val="nil"/>
              <w:left w:val="nil"/>
              <w:bottom w:val="nil"/>
              <w:right w:val="single" w:sz="8" w:space="0" w:color="auto"/>
            </w:tcBorders>
            <w:shd w:val="clear" w:color="auto" w:fill="auto"/>
            <w:vAlign w:val="center"/>
          </w:tcPr>
          <w:p w14:paraId="61869BBB" w14:textId="70F51204" w:rsidR="00BA64A6" w:rsidRPr="004D3B47" w:rsidRDefault="00BA64A6" w:rsidP="00867861">
            <w:pPr>
              <w:keepNext/>
              <w:jc w:val="right"/>
              <w:rPr>
                <w:rFonts w:asciiTheme="minorHAnsi" w:hAnsiTheme="minorHAnsi" w:cs="Arial"/>
                <w:szCs w:val="23"/>
              </w:rPr>
            </w:pPr>
            <w:r w:rsidRPr="004D3B47">
              <w:t>19.3</w:t>
            </w:r>
          </w:p>
        </w:tc>
      </w:tr>
      <w:tr w:rsidR="004D3B47" w:rsidRPr="004D3B47" w14:paraId="339F1DEA" w14:textId="77777777" w:rsidTr="00867861">
        <w:trPr>
          <w:trHeight w:val="315"/>
        </w:trPr>
        <w:tc>
          <w:tcPr>
            <w:tcW w:w="3581" w:type="dxa"/>
            <w:tcBorders>
              <w:top w:val="nil"/>
              <w:left w:val="single" w:sz="8" w:space="0" w:color="auto"/>
              <w:bottom w:val="single" w:sz="8" w:space="0" w:color="auto"/>
              <w:right w:val="nil"/>
            </w:tcBorders>
            <w:shd w:val="clear" w:color="auto" w:fill="auto"/>
            <w:vAlign w:val="center"/>
            <w:hideMark/>
          </w:tcPr>
          <w:p w14:paraId="25A60C4A" w14:textId="77777777" w:rsidR="00BA64A6" w:rsidRPr="004D3B47" w:rsidRDefault="00BA64A6" w:rsidP="00BA64A6">
            <w:pPr>
              <w:keepNext/>
              <w:rPr>
                <w:rFonts w:asciiTheme="minorHAnsi" w:hAnsiTheme="minorHAnsi" w:cs="Arial"/>
                <w:b/>
                <w:bCs/>
                <w:szCs w:val="23"/>
              </w:rPr>
            </w:pPr>
            <w:r w:rsidRPr="004D3B47">
              <w:rPr>
                <w:rFonts w:asciiTheme="minorHAnsi" w:hAnsiTheme="minorHAnsi" w:cs="Arial"/>
                <w:b/>
                <w:bCs/>
                <w:szCs w:val="23"/>
              </w:rPr>
              <w:t>Total</w:t>
            </w:r>
          </w:p>
        </w:tc>
        <w:tc>
          <w:tcPr>
            <w:tcW w:w="1828" w:type="dxa"/>
            <w:tcBorders>
              <w:top w:val="nil"/>
              <w:left w:val="nil"/>
              <w:bottom w:val="single" w:sz="8" w:space="0" w:color="auto"/>
              <w:right w:val="nil"/>
            </w:tcBorders>
            <w:shd w:val="clear" w:color="auto" w:fill="auto"/>
            <w:vAlign w:val="center"/>
          </w:tcPr>
          <w:p w14:paraId="6E323318" w14:textId="04C10CA8" w:rsidR="00BA64A6" w:rsidRPr="004D3B47" w:rsidRDefault="00BA64A6" w:rsidP="00867861">
            <w:pPr>
              <w:keepNext/>
              <w:jc w:val="right"/>
              <w:rPr>
                <w:rFonts w:asciiTheme="minorHAnsi" w:hAnsiTheme="minorHAnsi" w:cs="Arial"/>
                <w:b/>
                <w:bCs/>
                <w:szCs w:val="23"/>
              </w:rPr>
            </w:pPr>
            <w:r w:rsidRPr="004D3B47">
              <w:rPr>
                <w:b/>
              </w:rPr>
              <w:t>375</w:t>
            </w:r>
          </w:p>
        </w:tc>
        <w:tc>
          <w:tcPr>
            <w:tcW w:w="1083" w:type="dxa"/>
            <w:tcBorders>
              <w:top w:val="nil"/>
              <w:left w:val="nil"/>
              <w:bottom w:val="single" w:sz="8" w:space="0" w:color="auto"/>
              <w:right w:val="nil"/>
            </w:tcBorders>
            <w:shd w:val="clear" w:color="auto" w:fill="auto"/>
            <w:vAlign w:val="center"/>
          </w:tcPr>
          <w:p w14:paraId="16DF131C" w14:textId="7D0F3D67" w:rsidR="00BA64A6" w:rsidRPr="004D3B47" w:rsidRDefault="00BA64A6" w:rsidP="00867861">
            <w:pPr>
              <w:keepNext/>
              <w:jc w:val="right"/>
              <w:rPr>
                <w:rFonts w:asciiTheme="minorHAnsi" w:hAnsiTheme="minorHAnsi" w:cs="Arial"/>
                <w:b/>
                <w:bCs/>
                <w:szCs w:val="23"/>
              </w:rPr>
            </w:pPr>
            <w:r w:rsidRPr="004D3B47">
              <w:rPr>
                <w:b/>
              </w:rPr>
              <w:t>344</w:t>
            </w:r>
          </w:p>
        </w:tc>
        <w:tc>
          <w:tcPr>
            <w:tcW w:w="1084" w:type="dxa"/>
            <w:gridSpan w:val="2"/>
            <w:tcBorders>
              <w:top w:val="nil"/>
              <w:left w:val="nil"/>
              <w:bottom w:val="single" w:sz="8" w:space="0" w:color="auto"/>
              <w:right w:val="nil"/>
            </w:tcBorders>
            <w:shd w:val="clear" w:color="auto" w:fill="auto"/>
            <w:vAlign w:val="center"/>
          </w:tcPr>
          <w:p w14:paraId="06ECE886" w14:textId="4CB39759" w:rsidR="00BA64A6" w:rsidRPr="004D3B47" w:rsidRDefault="00BA64A6" w:rsidP="00867861">
            <w:pPr>
              <w:keepNext/>
              <w:jc w:val="right"/>
              <w:rPr>
                <w:rFonts w:asciiTheme="minorHAnsi" w:hAnsiTheme="minorHAnsi" w:cs="Arial"/>
                <w:b/>
                <w:bCs/>
                <w:szCs w:val="23"/>
              </w:rPr>
            </w:pPr>
            <w:r w:rsidRPr="004D3B47">
              <w:rPr>
                <w:b/>
              </w:rPr>
              <w:t>91.7</w:t>
            </w:r>
          </w:p>
        </w:tc>
        <w:tc>
          <w:tcPr>
            <w:tcW w:w="1084" w:type="dxa"/>
            <w:tcBorders>
              <w:top w:val="nil"/>
              <w:left w:val="nil"/>
              <w:bottom w:val="single" w:sz="8" w:space="0" w:color="auto"/>
              <w:right w:val="nil"/>
            </w:tcBorders>
            <w:shd w:val="clear" w:color="auto" w:fill="auto"/>
            <w:vAlign w:val="center"/>
          </w:tcPr>
          <w:p w14:paraId="49A11DDE" w14:textId="20C1FFC9" w:rsidR="00BA64A6" w:rsidRPr="004D3B47" w:rsidRDefault="00BA64A6" w:rsidP="00867861">
            <w:pPr>
              <w:keepNext/>
              <w:jc w:val="right"/>
              <w:rPr>
                <w:rFonts w:asciiTheme="minorHAnsi" w:hAnsiTheme="minorHAnsi" w:cs="Arial"/>
                <w:b/>
                <w:bCs/>
                <w:szCs w:val="23"/>
              </w:rPr>
            </w:pPr>
            <w:r w:rsidRPr="004D3B47">
              <w:rPr>
                <w:b/>
              </w:rPr>
              <w:t>240</w:t>
            </w:r>
          </w:p>
        </w:tc>
        <w:tc>
          <w:tcPr>
            <w:tcW w:w="1088" w:type="dxa"/>
            <w:tcBorders>
              <w:top w:val="nil"/>
              <w:left w:val="nil"/>
              <w:bottom w:val="single" w:sz="8" w:space="0" w:color="auto"/>
              <w:right w:val="nil"/>
            </w:tcBorders>
            <w:shd w:val="clear" w:color="auto" w:fill="auto"/>
            <w:vAlign w:val="center"/>
          </w:tcPr>
          <w:p w14:paraId="4503A889" w14:textId="4D7E7C50" w:rsidR="00BA64A6" w:rsidRPr="004D3B47" w:rsidRDefault="00BA64A6" w:rsidP="00867861">
            <w:pPr>
              <w:keepNext/>
              <w:jc w:val="right"/>
              <w:rPr>
                <w:rFonts w:asciiTheme="minorHAnsi" w:hAnsiTheme="minorHAnsi" w:cs="Arial"/>
                <w:b/>
                <w:bCs/>
                <w:szCs w:val="23"/>
              </w:rPr>
            </w:pPr>
            <w:r w:rsidRPr="004D3B47">
              <w:rPr>
                <w:b/>
              </w:rPr>
              <w:t>64.0</w:t>
            </w:r>
          </w:p>
        </w:tc>
        <w:tc>
          <w:tcPr>
            <w:tcW w:w="1084" w:type="dxa"/>
            <w:tcBorders>
              <w:top w:val="nil"/>
              <w:left w:val="nil"/>
              <w:bottom w:val="single" w:sz="8" w:space="0" w:color="auto"/>
              <w:right w:val="nil"/>
            </w:tcBorders>
            <w:shd w:val="clear" w:color="auto" w:fill="auto"/>
            <w:vAlign w:val="center"/>
          </w:tcPr>
          <w:p w14:paraId="38657646" w14:textId="0873EF0B" w:rsidR="00BA64A6" w:rsidRPr="004D3B47" w:rsidRDefault="00BA64A6" w:rsidP="00867861">
            <w:pPr>
              <w:keepNext/>
              <w:jc w:val="right"/>
              <w:rPr>
                <w:rFonts w:asciiTheme="minorHAnsi" w:hAnsiTheme="minorHAnsi" w:cs="Arial"/>
                <w:b/>
                <w:bCs/>
                <w:szCs w:val="23"/>
              </w:rPr>
            </w:pPr>
            <w:r w:rsidRPr="004D3B47">
              <w:rPr>
                <w:b/>
              </w:rPr>
              <w:t>47</w:t>
            </w:r>
          </w:p>
        </w:tc>
        <w:tc>
          <w:tcPr>
            <w:tcW w:w="1084" w:type="dxa"/>
            <w:tcBorders>
              <w:top w:val="nil"/>
              <w:left w:val="nil"/>
              <w:bottom w:val="single" w:sz="8" w:space="0" w:color="auto"/>
              <w:right w:val="nil"/>
            </w:tcBorders>
            <w:vAlign w:val="center"/>
          </w:tcPr>
          <w:p w14:paraId="2777217D" w14:textId="62A634A3" w:rsidR="00BA64A6" w:rsidRPr="004D3B47" w:rsidRDefault="00BA64A6" w:rsidP="00867861">
            <w:pPr>
              <w:keepNext/>
              <w:jc w:val="right"/>
              <w:rPr>
                <w:rFonts w:asciiTheme="minorHAnsi" w:hAnsiTheme="minorHAnsi" w:cs="Arial"/>
                <w:b/>
                <w:bCs/>
                <w:szCs w:val="23"/>
              </w:rPr>
            </w:pPr>
            <w:r w:rsidRPr="004D3B47">
              <w:rPr>
                <w:b/>
              </w:rPr>
              <w:t>13.7</w:t>
            </w:r>
          </w:p>
        </w:tc>
        <w:tc>
          <w:tcPr>
            <w:tcW w:w="1084" w:type="dxa"/>
            <w:tcBorders>
              <w:top w:val="nil"/>
              <w:left w:val="nil"/>
              <w:bottom w:val="single" w:sz="8" w:space="0" w:color="auto"/>
              <w:right w:val="single" w:sz="8" w:space="0" w:color="auto"/>
            </w:tcBorders>
            <w:shd w:val="clear" w:color="auto" w:fill="auto"/>
            <w:vAlign w:val="center"/>
          </w:tcPr>
          <w:p w14:paraId="204C8BE2" w14:textId="1D3E4189" w:rsidR="00BA64A6" w:rsidRPr="004D3B47" w:rsidRDefault="00BA64A6" w:rsidP="00867861">
            <w:pPr>
              <w:keepNext/>
              <w:jc w:val="right"/>
              <w:rPr>
                <w:rFonts w:asciiTheme="minorHAnsi" w:hAnsiTheme="minorHAnsi" w:cs="Arial"/>
                <w:b/>
                <w:bCs/>
                <w:szCs w:val="23"/>
              </w:rPr>
            </w:pPr>
            <w:r w:rsidRPr="004D3B47">
              <w:rPr>
                <w:b/>
              </w:rPr>
              <w:t>19.6</w:t>
            </w:r>
          </w:p>
        </w:tc>
      </w:tr>
    </w:tbl>
    <w:p w14:paraId="7A4B786A" w14:textId="2ECC6F00" w:rsidR="00030D6F" w:rsidRPr="004D3B47" w:rsidRDefault="00030D6F" w:rsidP="00030D6F">
      <w:pPr>
        <w:ind w:right="544"/>
        <w:jc w:val="both"/>
        <w:rPr>
          <w:i/>
          <w:sz w:val="20"/>
        </w:rPr>
      </w:pPr>
      <w:r w:rsidRPr="004D3B47">
        <w:rPr>
          <w:i/>
          <w:sz w:val="20"/>
        </w:rPr>
        <w:t>*</w:t>
      </w:r>
      <w:r w:rsidR="00A26D58">
        <w:rPr>
          <w:i/>
          <w:sz w:val="20"/>
        </w:rPr>
        <w:t xml:space="preserve"> </w:t>
      </w:r>
      <w:r w:rsidRPr="004D3B47">
        <w:rPr>
          <w:i/>
          <w:sz w:val="20"/>
        </w:rPr>
        <w:t>% of women with ASC-US cytology and positive triage test †</w:t>
      </w:r>
      <w:r w:rsidR="001F4978" w:rsidRPr="004D3B47">
        <w:rPr>
          <w:i/>
          <w:sz w:val="20"/>
        </w:rPr>
        <w:t xml:space="preserve"> </w:t>
      </w:r>
      <w:r w:rsidR="00945AA6" w:rsidRPr="004D3B47">
        <w:rPr>
          <w:i/>
          <w:sz w:val="20"/>
        </w:rPr>
        <w:t>expressed as a percentage of</w:t>
      </w:r>
      <w:r w:rsidRPr="004D3B47">
        <w:rPr>
          <w:i/>
          <w:sz w:val="20"/>
        </w:rPr>
        <w:t xml:space="preserve"> women with colposcopy ‡ </w:t>
      </w:r>
      <w:r w:rsidR="00945AA6" w:rsidRPr="004D3B47">
        <w:rPr>
          <w:i/>
          <w:sz w:val="20"/>
        </w:rPr>
        <w:t>expressed as a percentage</w:t>
      </w:r>
      <w:r w:rsidRPr="004D3B47">
        <w:rPr>
          <w:i/>
          <w:sz w:val="20"/>
        </w:rPr>
        <w:t xml:space="preserve"> of women with histology. Results are for ASC-US cytology collected in the 6-month period 12 months prior to the current monitoring period (i.e. in </w:t>
      </w:r>
      <w:r w:rsidR="00F5778D" w:rsidRPr="004D3B47">
        <w:rPr>
          <w:i/>
          <w:sz w:val="20"/>
        </w:rPr>
        <w:t xml:space="preserve">1 </w:t>
      </w:r>
      <w:r w:rsidR="00BA7865" w:rsidRPr="004D3B47">
        <w:rPr>
          <w:i/>
          <w:sz w:val="20"/>
        </w:rPr>
        <w:t xml:space="preserve">January </w:t>
      </w:r>
      <w:r w:rsidR="00F5778D" w:rsidRPr="004D3B47">
        <w:rPr>
          <w:i/>
          <w:sz w:val="20"/>
        </w:rPr>
        <w:t xml:space="preserve">– </w:t>
      </w:r>
      <w:r w:rsidR="00BA7865" w:rsidRPr="004D3B47">
        <w:rPr>
          <w:i/>
          <w:sz w:val="20"/>
        </w:rPr>
        <w:t>30 June 2018</w:t>
      </w:r>
      <w:r w:rsidRPr="004D3B47">
        <w:rPr>
          <w:i/>
          <w:sz w:val="20"/>
        </w:rPr>
        <w:t>), to allow for sufficient follow-up time for colposcopy/ histology.</w:t>
      </w:r>
      <w:r w:rsidR="00A26D58">
        <w:rPr>
          <w:i/>
          <w:sz w:val="20"/>
        </w:rPr>
        <w:t xml:space="preserve"> </w:t>
      </w:r>
    </w:p>
    <w:p w14:paraId="3C57759E" w14:textId="77777777" w:rsidR="00030D6F" w:rsidRPr="004D3B47" w:rsidRDefault="00030D6F" w:rsidP="00030D6F">
      <w:pPr>
        <w:rPr>
          <w:lang w:eastAsia="en-AU"/>
        </w:rPr>
      </w:pPr>
    </w:p>
    <w:p w14:paraId="0247F2AA" w14:textId="076A1F79" w:rsidR="00030D6F" w:rsidRPr="004D3B47" w:rsidRDefault="008E7879" w:rsidP="00030D6F">
      <w:pPr>
        <w:pStyle w:val="Caption"/>
        <w:keepNext/>
        <w:keepLines/>
        <w:spacing w:after="40"/>
      </w:pPr>
      <w:bookmarkStart w:id="2841" w:name="_Ref422490532"/>
      <w:bookmarkStart w:id="2842" w:name="_Toc469398355"/>
      <w:bookmarkStart w:id="2843" w:name="_Toc486941119"/>
      <w:bookmarkStart w:id="2844" w:name="_Toc475605588"/>
      <w:bookmarkStart w:id="2845" w:name="_Toc509928560"/>
      <w:bookmarkStart w:id="2846" w:name="_Toc528676236"/>
      <w:bookmarkStart w:id="2847" w:name="_Toc5627685"/>
      <w:bookmarkStart w:id="2848" w:name="_Toc12875633"/>
      <w:bookmarkStart w:id="2849" w:name="_Toc68606751"/>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76</w:t>
      </w:r>
      <w:r w:rsidR="00905C1A" w:rsidRPr="004D3B47">
        <w:rPr>
          <w:noProof/>
        </w:rPr>
        <w:fldChar w:fldCharType="end"/>
      </w:r>
      <w:bookmarkEnd w:id="2841"/>
      <w:r w:rsidR="00030D6F" w:rsidRPr="004D3B47">
        <w:t xml:space="preserve"> - Histological outcomes within 12 months in women with LSIL cytology and positive HPV triage test</w:t>
      </w:r>
      <w:bookmarkEnd w:id="2842"/>
      <w:bookmarkEnd w:id="2843"/>
      <w:bookmarkEnd w:id="2844"/>
      <w:bookmarkEnd w:id="2845"/>
      <w:bookmarkEnd w:id="2846"/>
      <w:bookmarkEnd w:id="2847"/>
      <w:bookmarkEnd w:id="2848"/>
      <w:bookmarkEnd w:id="2849"/>
    </w:p>
    <w:tbl>
      <w:tblPr>
        <w:tblW w:w="12655" w:type="dxa"/>
        <w:tblInd w:w="93" w:type="dxa"/>
        <w:tblLook w:val="04A0" w:firstRow="1" w:lastRow="0" w:firstColumn="1" w:lastColumn="0" w:noHBand="0" w:noVBand="1"/>
      </w:tblPr>
      <w:tblGrid>
        <w:gridCol w:w="3583"/>
        <w:gridCol w:w="1842"/>
        <w:gridCol w:w="1032"/>
        <w:gridCol w:w="1033"/>
        <w:gridCol w:w="1033"/>
        <w:gridCol w:w="1033"/>
        <w:gridCol w:w="1033"/>
        <w:gridCol w:w="1033"/>
        <w:gridCol w:w="1033"/>
      </w:tblGrid>
      <w:tr w:rsidR="004D3B47" w:rsidRPr="004D3B47" w14:paraId="4C6A67F8" w14:textId="77777777" w:rsidTr="00867861">
        <w:trPr>
          <w:trHeight w:val="795"/>
        </w:trPr>
        <w:tc>
          <w:tcPr>
            <w:tcW w:w="3583" w:type="dxa"/>
            <w:tcBorders>
              <w:top w:val="single" w:sz="8" w:space="0" w:color="auto"/>
              <w:left w:val="single" w:sz="8" w:space="0" w:color="auto"/>
              <w:bottom w:val="nil"/>
              <w:right w:val="nil"/>
            </w:tcBorders>
            <w:shd w:val="clear" w:color="auto" w:fill="D9D9D9" w:themeFill="background1" w:themeFillShade="D9"/>
            <w:hideMark/>
          </w:tcPr>
          <w:p w14:paraId="1D350315" w14:textId="77777777" w:rsidR="00030D6F" w:rsidRPr="004D3B47" w:rsidRDefault="00030D6F" w:rsidP="00867861">
            <w:pPr>
              <w:keepNext/>
              <w:keepLines/>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Laboratory</w:t>
            </w:r>
          </w:p>
        </w:tc>
        <w:tc>
          <w:tcPr>
            <w:tcW w:w="1842" w:type="dxa"/>
            <w:tcBorders>
              <w:top w:val="single" w:sz="8" w:space="0" w:color="auto"/>
              <w:left w:val="nil"/>
              <w:bottom w:val="nil"/>
              <w:right w:val="nil"/>
            </w:tcBorders>
            <w:shd w:val="clear" w:color="auto" w:fill="D9D9D9" w:themeFill="background1" w:themeFillShade="D9"/>
            <w:hideMark/>
          </w:tcPr>
          <w:p w14:paraId="15C3ED43" w14:textId="77777777" w:rsidR="00030D6F" w:rsidRPr="004D3B47" w:rsidRDefault="00030D6F" w:rsidP="00867861">
            <w:pPr>
              <w:keepNext/>
              <w:keepLines/>
              <w:jc w:val="center"/>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Women with LSIL cytology &amp; positive HPV triage test</w:t>
            </w:r>
          </w:p>
        </w:tc>
        <w:tc>
          <w:tcPr>
            <w:tcW w:w="2065" w:type="dxa"/>
            <w:gridSpan w:val="2"/>
            <w:tcBorders>
              <w:top w:val="single" w:sz="8" w:space="0" w:color="auto"/>
              <w:left w:val="nil"/>
              <w:bottom w:val="nil"/>
              <w:right w:val="nil"/>
            </w:tcBorders>
            <w:shd w:val="clear" w:color="auto" w:fill="D9D9D9" w:themeFill="background1" w:themeFillShade="D9"/>
            <w:hideMark/>
          </w:tcPr>
          <w:p w14:paraId="1871E967" w14:textId="77777777" w:rsidR="00030D6F" w:rsidRPr="004D3B47" w:rsidRDefault="00030D6F" w:rsidP="00867861">
            <w:pPr>
              <w:keepNext/>
              <w:keepLines/>
              <w:jc w:val="center"/>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 xml:space="preserve">Triage </w:t>
            </w:r>
            <w:r w:rsidR="00770923" w:rsidRPr="004D3B47">
              <w:rPr>
                <w:rFonts w:asciiTheme="minorHAnsi" w:eastAsia="Times New Roman" w:hAnsiTheme="minorHAnsi" w:cs="Arial"/>
                <w:b/>
                <w:szCs w:val="23"/>
                <w:lang w:eastAsia="en-AU"/>
              </w:rPr>
              <w:t>-</w:t>
            </w:r>
            <w:r w:rsidRPr="004D3B47">
              <w:rPr>
                <w:rFonts w:asciiTheme="minorHAnsi" w:eastAsia="Times New Roman" w:hAnsiTheme="minorHAnsi" w:cs="Arial"/>
                <w:b/>
                <w:szCs w:val="23"/>
                <w:lang w:eastAsia="en-AU"/>
              </w:rPr>
              <w:t>positive women who attended colposcopy</w:t>
            </w:r>
          </w:p>
        </w:tc>
        <w:tc>
          <w:tcPr>
            <w:tcW w:w="2066" w:type="dxa"/>
            <w:gridSpan w:val="2"/>
            <w:tcBorders>
              <w:top w:val="single" w:sz="8" w:space="0" w:color="auto"/>
              <w:left w:val="nil"/>
              <w:bottom w:val="nil"/>
              <w:right w:val="nil"/>
            </w:tcBorders>
            <w:shd w:val="clear" w:color="auto" w:fill="D9D9D9" w:themeFill="background1" w:themeFillShade="D9"/>
            <w:hideMark/>
          </w:tcPr>
          <w:p w14:paraId="6513C186" w14:textId="77777777" w:rsidR="00030D6F" w:rsidRPr="004D3B47" w:rsidRDefault="00030D6F" w:rsidP="00867861">
            <w:pPr>
              <w:keepNext/>
              <w:keepLines/>
              <w:jc w:val="center"/>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 xml:space="preserve">Triage </w:t>
            </w:r>
            <w:r w:rsidR="00770923" w:rsidRPr="004D3B47">
              <w:rPr>
                <w:rFonts w:asciiTheme="minorHAnsi" w:eastAsia="Times New Roman" w:hAnsiTheme="minorHAnsi" w:cs="Arial"/>
                <w:b/>
                <w:szCs w:val="23"/>
                <w:lang w:eastAsia="en-AU"/>
              </w:rPr>
              <w:t>-</w:t>
            </w:r>
            <w:r w:rsidRPr="004D3B47">
              <w:rPr>
                <w:rFonts w:asciiTheme="minorHAnsi" w:eastAsia="Times New Roman" w:hAnsiTheme="minorHAnsi" w:cs="Arial"/>
                <w:b/>
                <w:szCs w:val="23"/>
                <w:lang w:eastAsia="en-AU"/>
              </w:rPr>
              <w:t>positive women with histology recorded</w:t>
            </w:r>
          </w:p>
        </w:tc>
        <w:tc>
          <w:tcPr>
            <w:tcW w:w="3099" w:type="dxa"/>
            <w:gridSpan w:val="3"/>
            <w:tcBorders>
              <w:top w:val="single" w:sz="8" w:space="0" w:color="auto"/>
              <w:left w:val="nil"/>
              <w:bottom w:val="nil"/>
              <w:right w:val="single" w:sz="8" w:space="0" w:color="000000"/>
            </w:tcBorders>
            <w:shd w:val="clear" w:color="auto" w:fill="D9D9D9" w:themeFill="background1" w:themeFillShade="D9"/>
          </w:tcPr>
          <w:p w14:paraId="41F418DB" w14:textId="77777777" w:rsidR="00030D6F" w:rsidRPr="004D3B47" w:rsidRDefault="00030D6F" w:rsidP="00867861">
            <w:pPr>
              <w:keepNext/>
              <w:keepLines/>
              <w:jc w:val="center"/>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 xml:space="preserve">Triage </w:t>
            </w:r>
            <w:r w:rsidR="00770923" w:rsidRPr="004D3B47">
              <w:rPr>
                <w:rFonts w:asciiTheme="minorHAnsi" w:eastAsia="Times New Roman" w:hAnsiTheme="minorHAnsi" w:cs="Arial"/>
                <w:b/>
                <w:szCs w:val="23"/>
                <w:lang w:eastAsia="en-AU"/>
              </w:rPr>
              <w:t>-</w:t>
            </w:r>
            <w:r w:rsidRPr="004D3B47">
              <w:rPr>
                <w:rFonts w:asciiTheme="minorHAnsi" w:eastAsia="Times New Roman" w:hAnsiTheme="minorHAnsi" w:cs="Arial"/>
                <w:b/>
                <w:szCs w:val="23"/>
                <w:lang w:eastAsia="en-AU"/>
              </w:rPr>
              <w:t>positive women with CIN</w:t>
            </w:r>
            <w:r w:rsidR="00692301" w:rsidRPr="004D3B47">
              <w:rPr>
                <w:rFonts w:asciiTheme="minorHAnsi" w:eastAsia="Times New Roman" w:hAnsiTheme="minorHAnsi" w:cs="Arial"/>
                <w:b/>
                <w:szCs w:val="23"/>
                <w:lang w:eastAsia="en-AU"/>
              </w:rPr>
              <w:t xml:space="preserve"> </w:t>
            </w:r>
            <w:r w:rsidRPr="004D3B47">
              <w:rPr>
                <w:rFonts w:asciiTheme="minorHAnsi" w:eastAsia="Times New Roman" w:hAnsiTheme="minorHAnsi" w:cs="Arial"/>
                <w:b/>
                <w:szCs w:val="23"/>
                <w:lang w:eastAsia="en-AU"/>
              </w:rPr>
              <w:t>2+ histology</w:t>
            </w:r>
          </w:p>
        </w:tc>
      </w:tr>
      <w:tr w:rsidR="004D3B47" w:rsidRPr="004D3B47" w14:paraId="7D04B786" w14:textId="77777777" w:rsidTr="00867861">
        <w:trPr>
          <w:trHeight w:val="315"/>
        </w:trPr>
        <w:tc>
          <w:tcPr>
            <w:tcW w:w="3583" w:type="dxa"/>
            <w:tcBorders>
              <w:top w:val="nil"/>
              <w:left w:val="single" w:sz="8" w:space="0" w:color="auto"/>
              <w:bottom w:val="single" w:sz="8" w:space="0" w:color="auto"/>
              <w:right w:val="nil"/>
            </w:tcBorders>
            <w:shd w:val="clear" w:color="auto" w:fill="D9D9D9" w:themeFill="background1" w:themeFillShade="D9"/>
            <w:vAlign w:val="center"/>
            <w:hideMark/>
          </w:tcPr>
          <w:p w14:paraId="292369D7" w14:textId="77777777" w:rsidR="00030D6F" w:rsidRPr="004D3B47" w:rsidRDefault="00030D6F" w:rsidP="00576432">
            <w:pPr>
              <w:keepNext/>
              <w:keepLines/>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 </w:t>
            </w:r>
          </w:p>
        </w:tc>
        <w:tc>
          <w:tcPr>
            <w:tcW w:w="1842" w:type="dxa"/>
            <w:tcBorders>
              <w:top w:val="nil"/>
              <w:left w:val="nil"/>
              <w:bottom w:val="single" w:sz="8" w:space="0" w:color="auto"/>
              <w:right w:val="nil"/>
            </w:tcBorders>
            <w:shd w:val="clear" w:color="auto" w:fill="D9D9D9" w:themeFill="background1" w:themeFillShade="D9"/>
            <w:vAlign w:val="center"/>
            <w:hideMark/>
          </w:tcPr>
          <w:p w14:paraId="4EA0214A" w14:textId="77777777" w:rsidR="00030D6F" w:rsidRPr="004D3B47" w:rsidRDefault="00030D6F" w:rsidP="00867861">
            <w:pPr>
              <w:keepNext/>
              <w:keepLines/>
              <w:jc w:val="right"/>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N</w:t>
            </w:r>
          </w:p>
        </w:tc>
        <w:tc>
          <w:tcPr>
            <w:tcW w:w="1032" w:type="dxa"/>
            <w:tcBorders>
              <w:top w:val="nil"/>
              <w:left w:val="nil"/>
              <w:bottom w:val="single" w:sz="8" w:space="0" w:color="auto"/>
              <w:right w:val="nil"/>
            </w:tcBorders>
            <w:shd w:val="clear" w:color="auto" w:fill="D9D9D9" w:themeFill="background1" w:themeFillShade="D9"/>
            <w:vAlign w:val="center"/>
            <w:hideMark/>
          </w:tcPr>
          <w:p w14:paraId="7029F8F5" w14:textId="77777777" w:rsidR="00030D6F" w:rsidRPr="004D3B47" w:rsidRDefault="00030D6F" w:rsidP="00867861">
            <w:pPr>
              <w:keepNext/>
              <w:keepLines/>
              <w:jc w:val="right"/>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N</w:t>
            </w:r>
          </w:p>
        </w:tc>
        <w:tc>
          <w:tcPr>
            <w:tcW w:w="1033" w:type="dxa"/>
            <w:tcBorders>
              <w:top w:val="nil"/>
              <w:left w:val="nil"/>
              <w:bottom w:val="single" w:sz="8" w:space="0" w:color="auto"/>
              <w:right w:val="nil"/>
            </w:tcBorders>
            <w:shd w:val="clear" w:color="auto" w:fill="D9D9D9" w:themeFill="background1" w:themeFillShade="D9"/>
            <w:vAlign w:val="center"/>
            <w:hideMark/>
          </w:tcPr>
          <w:p w14:paraId="1540D07C" w14:textId="77777777" w:rsidR="00030D6F" w:rsidRPr="004D3B47" w:rsidRDefault="00030D6F" w:rsidP="00867861">
            <w:pPr>
              <w:keepNext/>
              <w:keepLines/>
              <w:jc w:val="right"/>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w:t>
            </w:r>
            <w:r w:rsidRPr="004D3B47">
              <w:rPr>
                <w:rFonts w:asciiTheme="minorHAnsi" w:eastAsia="Times New Roman" w:hAnsiTheme="minorHAnsi" w:cs="Arial"/>
                <w:b/>
                <w:szCs w:val="23"/>
                <w:vertAlign w:val="superscript"/>
                <w:lang w:eastAsia="en-AU"/>
              </w:rPr>
              <w:t>*</w:t>
            </w:r>
          </w:p>
        </w:tc>
        <w:tc>
          <w:tcPr>
            <w:tcW w:w="1033" w:type="dxa"/>
            <w:tcBorders>
              <w:top w:val="nil"/>
              <w:left w:val="nil"/>
              <w:bottom w:val="single" w:sz="8" w:space="0" w:color="auto"/>
              <w:right w:val="nil"/>
            </w:tcBorders>
            <w:shd w:val="clear" w:color="auto" w:fill="D9D9D9" w:themeFill="background1" w:themeFillShade="D9"/>
            <w:vAlign w:val="center"/>
            <w:hideMark/>
          </w:tcPr>
          <w:p w14:paraId="728AD3B9" w14:textId="77777777" w:rsidR="00030D6F" w:rsidRPr="004D3B47" w:rsidRDefault="00030D6F" w:rsidP="00867861">
            <w:pPr>
              <w:keepNext/>
              <w:keepLines/>
              <w:jc w:val="right"/>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N</w:t>
            </w:r>
          </w:p>
        </w:tc>
        <w:tc>
          <w:tcPr>
            <w:tcW w:w="1033" w:type="dxa"/>
            <w:tcBorders>
              <w:top w:val="nil"/>
              <w:left w:val="nil"/>
              <w:bottom w:val="single" w:sz="8" w:space="0" w:color="auto"/>
              <w:right w:val="nil"/>
            </w:tcBorders>
            <w:shd w:val="clear" w:color="auto" w:fill="D9D9D9" w:themeFill="background1" w:themeFillShade="D9"/>
            <w:vAlign w:val="center"/>
            <w:hideMark/>
          </w:tcPr>
          <w:p w14:paraId="52E966A1" w14:textId="77777777" w:rsidR="00030D6F" w:rsidRPr="004D3B47" w:rsidRDefault="00030D6F" w:rsidP="00867861">
            <w:pPr>
              <w:keepNext/>
              <w:keepLines/>
              <w:jc w:val="right"/>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w:t>
            </w:r>
            <w:r w:rsidRPr="004D3B47">
              <w:rPr>
                <w:rFonts w:asciiTheme="minorHAnsi" w:eastAsia="Times New Roman" w:hAnsiTheme="minorHAnsi" w:cs="Arial"/>
                <w:b/>
                <w:szCs w:val="23"/>
                <w:vertAlign w:val="superscript"/>
                <w:lang w:eastAsia="en-AU"/>
              </w:rPr>
              <w:t>*</w:t>
            </w:r>
          </w:p>
        </w:tc>
        <w:tc>
          <w:tcPr>
            <w:tcW w:w="1033" w:type="dxa"/>
            <w:tcBorders>
              <w:top w:val="nil"/>
              <w:left w:val="nil"/>
              <w:bottom w:val="single" w:sz="8" w:space="0" w:color="auto"/>
              <w:right w:val="nil"/>
            </w:tcBorders>
            <w:shd w:val="clear" w:color="auto" w:fill="D9D9D9" w:themeFill="background1" w:themeFillShade="D9"/>
            <w:vAlign w:val="center"/>
            <w:hideMark/>
          </w:tcPr>
          <w:p w14:paraId="5F13033B" w14:textId="77777777" w:rsidR="00030D6F" w:rsidRPr="004D3B47" w:rsidRDefault="00030D6F" w:rsidP="00867861">
            <w:pPr>
              <w:keepNext/>
              <w:keepLines/>
              <w:jc w:val="right"/>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N</w:t>
            </w:r>
          </w:p>
        </w:tc>
        <w:tc>
          <w:tcPr>
            <w:tcW w:w="1033" w:type="dxa"/>
            <w:tcBorders>
              <w:top w:val="nil"/>
              <w:left w:val="nil"/>
              <w:bottom w:val="single" w:sz="8" w:space="0" w:color="auto"/>
              <w:right w:val="nil"/>
            </w:tcBorders>
            <w:shd w:val="clear" w:color="auto" w:fill="D9D9D9" w:themeFill="background1" w:themeFillShade="D9"/>
            <w:vAlign w:val="center"/>
          </w:tcPr>
          <w:p w14:paraId="776FD8FB" w14:textId="77777777" w:rsidR="00030D6F" w:rsidRPr="004D3B47" w:rsidRDefault="00030D6F" w:rsidP="00867861">
            <w:pPr>
              <w:keepNext/>
              <w:keepLines/>
              <w:jc w:val="right"/>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w:t>
            </w:r>
            <w:r w:rsidRPr="004D3B47">
              <w:rPr>
                <w:rFonts w:asciiTheme="minorHAnsi" w:eastAsia="Times New Roman" w:hAnsiTheme="minorHAnsi" w:cs="Arial"/>
                <w:b/>
                <w:szCs w:val="23"/>
                <w:vertAlign w:val="superscript"/>
                <w:lang w:eastAsia="en-AU"/>
              </w:rPr>
              <w:t>†</w:t>
            </w:r>
          </w:p>
        </w:tc>
        <w:tc>
          <w:tcPr>
            <w:tcW w:w="1033" w:type="dxa"/>
            <w:tcBorders>
              <w:top w:val="nil"/>
              <w:left w:val="nil"/>
              <w:bottom w:val="single" w:sz="8" w:space="0" w:color="auto"/>
              <w:right w:val="single" w:sz="8" w:space="0" w:color="auto"/>
            </w:tcBorders>
            <w:shd w:val="clear" w:color="auto" w:fill="D9D9D9" w:themeFill="background1" w:themeFillShade="D9"/>
            <w:vAlign w:val="center"/>
            <w:hideMark/>
          </w:tcPr>
          <w:p w14:paraId="18E3FA44" w14:textId="77777777" w:rsidR="00030D6F" w:rsidRPr="004D3B47" w:rsidRDefault="00030D6F" w:rsidP="00867861">
            <w:pPr>
              <w:keepNext/>
              <w:keepLines/>
              <w:jc w:val="right"/>
              <w:rPr>
                <w:rFonts w:asciiTheme="minorHAnsi" w:eastAsia="Times New Roman" w:hAnsiTheme="minorHAnsi" w:cs="Arial"/>
                <w:b/>
                <w:szCs w:val="23"/>
                <w:lang w:eastAsia="en-AU"/>
              </w:rPr>
            </w:pPr>
            <w:r w:rsidRPr="004D3B47">
              <w:rPr>
                <w:rFonts w:asciiTheme="minorHAnsi" w:eastAsia="Times New Roman" w:hAnsiTheme="minorHAnsi" w:cs="Arial"/>
                <w:b/>
                <w:szCs w:val="23"/>
                <w:lang w:eastAsia="en-AU"/>
              </w:rPr>
              <w:t>%</w:t>
            </w:r>
            <w:r w:rsidRPr="004D3B47">
              <w:rPr>
                <w:rFonts w:asciiTheme="minorHAnsi" w:eastAsia="Times New Roman" w:hAnsiTheme="minorHAnsi" w:cs="Arial"/>
                <w:b/>
                <w:szCs w:val="23"/>
                <w:vertAlign w:val="superscript"/>
                <w:lang w:eastAsia="en-AU"/>
              </w:rPr>
              <w:t>‡</w:t>
            </w:r>
          </w:p>
        </w:tc>
      </w:tr>
      <w:tr w:rsidR="004D3B47" w:rsidRPr="004D3B47" w14:paraId="618CA745" w14:textId="77777777" w:rsidTr="00867861">
        <w:trPr>
          <w:trHeight w:val="300"/>
        </w:trPr>
        <w:tc>
          <w:tcPr>
            <w:tcW w:w="3583" w:type="dxa"/>
            <w:tcBorders>
              <w:top w:val="nil"/>
              <w:left w:val="single" w:sz="8" w:space="0" w:color="auto"/>
              <w:bottom w:val="nil"/>
              <w:right w:val="nil"/>
            </w:tcBorders>
            <w:shd w:val="clear" w:color="auto" w:fill="auto"/>
            <w:noWrap/>
            <w:vAlign w:val="center"/>
            <w:hideMark/>
          </w:tcPr>
          <w:p w14:paraId="3901920E" w14:textId="77777777" w:rsidR="00BA7865" w:rsidRPr="004D3B47" w:rsidRDefault="00BA7865" w:rsidP="00BA7865">
            <w:pPr>
              <w:keepNext/>
              <w:keepLines/>
              <w:rPr>
                <w:rFonts w:asciiTheme="minorHAnsi" w:hAnsiTheme="minorHAnsi" w:cs="Arial"/>
                <w:szCs w:val="23"/>
              </w:rPr>
            </w:pPr>
            <w:r w:rsidRPr="004D3B47">
              <w:rPr>
                <w:rFonts w:asciiTheme="minorHAnsi" w:hAnsiTheme="minorHAnsi" w:cs="Arial"/>
                <w:szCs w:val="23"/>
              </w:rPr>
              <w:t>Anatomical Pathology Services</w:t>
            </w:r>
          </w:p>
        </w:tc>
        <w:tc>
          <w:tcPr>
            <w:tcW w:w="1842" w:type="dxa"/>
            <w:tcBorders>
              <w:top w:val="nil"/>
              <w:left w:val="nil"/>
              <w:bottom w:val="nil"/>
              <w:right w:val="nil"/>
            </w:tcBorders>
            <w:shd w:val="clear" w:color="auto" w:fill="auto"/>
            <w:vAlign w:val="center"/>
          </w:tcPr>
          <w:p w14:paraId="0C4CFF07" w14:textId="475272AB" w:rsidR="00BA7865" w:rsidRPr="004D3B47" w:rsidRDefault="00BA7865" w:rsidP="00867861">
            <w:pPr>
              <w:keepNext/>
              <w:keepLines/>
              <w:jc w:val="right"/>
              <w:rPr>
                <w:rFonts w:asciiTheme="minorHAnsi" w:hAnsiTheme="minorHAnsi" w:cs="Arial"/>
                <w:szCs w:val="23"/>
              </w:rPr>
            </w:pPr>
            <w:r w:rsidRPr="004D3B47">
              <w:t>225</w:t>
            </w:r>
          </w:p>
        </w:tc>
        <w:tc>
          <w:tcPr>
            <w:tcW w:w="1032" w:type="dxa"/>
            <w:tcBorders>
              <w:top w:val="nil"/>
              <w:left w:val="nil"/>
              <w:bottom w:val="nil"/>
              <w:right w:val="nil"/>
            </w:tcBorders>
            <w:shd w:val="clear" w:color="auto" w:fill="auto"/>
            <w:vAlign w:val="center"/>
          </w:tcPr>
          <w:p w14:paraId="00E05E27" w14:textId="4105F771" w:rsidR="00BA7865" w:rsidRPr="004D3B47" w:rsidRDefault="00BA7865" w:rsidP="00867861">
            <w:pPr>
              <w:keepNext/>
              <w:keepLines/>
              <w:jc w:val="right"/>
              <w:rPr>
                <w:rFonts w:asciiTheme="minorHAnsi" w:hAnsiTheme="minorHAnsi" w:cs="Arial"/>
                <w:szCs w:val="23"/>
              </w:rPr>
            </w:pPr>
            <w:r w:rsidRPr="004D3B47">
              <w:t>198</w:t>
            </w:r>
          </w:p>
        </w:tc>
        <w:tc>
          <w:tcPr>
            <w:tcW w:w="1033" w:type="dxa"/>
            <w:tcBorders>
              <w:top w:val="nil"/>
              <w:left w:val="nil"/>
              <w:bottom w:val="nil"/>
              <w:right w:val="nil"/>
            </w:tcBorders>
            <w:shd w:val="clear" w:color="auto" w:fill="auto"/>
            <w:vAlign w:val="center"/>
          </w:tcPr>
          <w:p w14:paraId="3A88B0E5" w14:textId="1ECEB299" w:rsidR="00BA7865" w:rsidRPr="004D3B47" w:rsidRDefault="00BA7865" w:rsidP="00867861">
            <w:pPr>
              <w:keepNext/>
              <w:keepLines/>
              <w:jc w:val="right"/>
              <w:rPr>
                <w:rFonts w:asciiTheme="minorHAnsi" w:hAnsiTheme="minorHAnsi" w:cs="Arial"/>
                <w:szCs w:val="23"/>
              </w:rPr>
            </w:pPr>
            <w:r w:rsidRPr="004D3B47">
              <w:t>88.0</w:t>
            </w:r>
          </w:p>
        </w:tc>
        <w:tc>
          <w:tcPr>
            <w:tcW w:w="1033" w:type="dxa"/>
            <w:tcBorders>
              <w:top w:val="nil"/>
              <w:left w:val="nil"/>
              <w:bottom w:val="nil"/>
              <w:right w:val="nil"/>
            </w:tcBorders>
            <w:shd w:val="clear" w:color="auto" w:fill="auto"/>
            <w:vAlign w:val="center"/>
          </w:tcPr>
          <w:p w14:paraId="28F719E9" w14:textId="7AA6541F" w:rsidR="00BA7865" w:rsidRPr="004D3B47" w:rsidRDefault="00BA7865" w:rsidP="00867861">
            <w:pPr>
              <w:keepNext/>
              <w:keepLines/>
              <w:jc w:val="right"/>
              <w:rPr>
                <w:rFonts w:asciiTheme="minorHAnsi" w:hAnsiTheme="minorHAnsi" w:cs="Arial"/>
                <w:szCs w:val="23"/>
              </w:rPr>
            </w:pPr>
            <w:r w:rsidRPr="004D3B47">
              <w:t>142</w:t>
            </w:r>
          </w:p>
        </w:tc>
        <w:tc>
          <w:tcPr>
            <w:tcW w:w="1033" w:type="dxa"/>
            <w:tcBorders>
              <w:top w:val="nil"/>
              <w:left w:val="nil"/>
              <w:bottom w:val="nil"/>
              <w:right w:val="nil"/>
            </w:tcBorders>
            <w:shd w:val="clear" w:color="auto" w:fill="auto"/>
            <w:vAlign w:val="center"/>
          </w:tcPr>
          <w:p w14:paraId="2AA9C0FC" w14:textId="59F62079" w:rsidR="00BA7865" w:rsidRPr="004D3B47" w:rsidRDefault="00BA7865" w:rsidP="00867861">
            <w:pPr>
              <w:keepNext/>
              <w:keepLines/>
              <w:jc w:val="right"/>
              <w:rPr>
                <w:rFonts w:asciiTheme="minorHAnsi" w:hAnsiTheme="minorHAnsi" w:cs="Arial"/>
                <w:szCs w:val="23"/>
              </w:rPr>
            </w:pPr>
            <w:r w:rsidRPr="004D3B47">
              <w:t>63.1</w:t>
            </w:r>
          </w:p>
        </w:tc>
        <w:tc>
          <w:tcPr>
            <w:tcW w:w="1033" w:type="dxa"/>
            <w:tcBorders>
              <w:top w:val="nil"/>
              <w:left w:val="nil"/>
              <w:bottom w:val="nil"/>
              <w:right w:val="nil"/>
            </w:tcBorders>
            <w:shd w:val="clear" w:color="auto" w:fill="auto"/>
            <w:vAlign w:val="center"/>
          </w:tcPr>
          <w:p w14:paraId="4D5D4602" w14:textId="52489B7F" w:rsidR="00BA7865" w:rsidRPr="004D3B47" w:rsidRDefault="00BA7865" w:rsidP="00867861">
            <w:pPr>
              <w:keepNext/>
              <w:keepLines/>
              <w:jc w:val="right"/>
              <w:rPr>
                <w:rFonts w:asciiTheme="minorHAnsi" w:hAnsiTheme="minorHAnsi" w:cs="Arial"/>
                <w:szCs w:val="23"/>
              </w:rPr>
            </w:pPr>
            <w:r w:rsidRPr="004D3B47">
              <w:t>21</w:t>
            </w:r>
          </w:p>
        </w:tc>
        <w:tc>
          <w:tcPr>
            <w:tcW w:w="1033" w:type="dxa"/>
            <w:tcBorders>
              <w:top w:val="nil"/>
              <w:left w:val="nil"/>
              <w:bottom w:val="nil"/>
              <w:right w:val="nil"/>
            </w:tcBorders>
            <w:vAlign w:val="center"/>
          </w:tcPr>
          <w:p w14:paraId="0E5398FD" w14:textId="4682334C" w:rsidR="00BA7865" w:rsidRPr="004D3B47" w:rsidRDefault="00BA7865" w:rsidP="00867861">
            <w:pPr>
              <w:keepNext/>
              <w:keepLines/>
              <w:jc w:val="right"/>
              <w:rPr>
                <w:rFonts w:asciiTheme="minorHAnsi" w:hAnsiTheme="minorHAnsi" w:cs="Arial"/>
                <w:szCs w:val="23"/>
              </w:rPr>
            </w:pPr>
            <w:r w:rsidRPr="004D3B47">
              <w:t>10.6</w:t>
            </w:r>
          </w:p>
        </w:tc>
        <w:tc>
          <w:tcPr>
            <w:tcW w:w="1033" w:type="dxa"/>
            <w:tcBorders>
              <w:top w:val="nil"/>
              <w:left w:val="nil"/>
              <w:bottom w:val="nil"/>
              <w:right w:val="single" w:sz="8" w:space="0" w:color="auto"/>
            </w:tcBorders>
            <w:shd w:val="clear" w:color="auto" w:fill="auto"/>
            <w:vAlign w:val="center"/>
          </w:tcPr>
          <w:p w14:paraId="3820E8B8" w14:textId="0BF6D47D" w:rsidR="00BA7865" w:rsidRPr="004D3B47" w:rsidRDefault="00BA7865" w:rsidP="00867861">
            <w:pPr>
              <w:keepNext/>
              <w:keepLines/>
              <w:jc w:val="right"/>
              <w:rPr>
                <w:rFonts w:asciiTheme="minorHAnsi" w:hAnsiTheme="minorHAnsi" w:cs="Arial"/>
                <w:szCs w:val="23"/>
              </w:rPr>
            </w:pPr>
            <w:r w:rsidRPr="004D3B47">
              <w:t>14.8</w:t>
            </w:r>
          </w:p>
        </w:tc>
      </w:tr>
      <w:tr w:rsidR="004D3B47" w:rsidRPr="004D3B47" w14:paraId="470F44D4" w14:textId="77777777" w:rsidTr="00867861">
        <w:trPr>
          <w:trHeight w:val="300"/>
        </w:trPr>
        <w:tc>
          <w:tcPr>
            <w:tcW w:w="3583" w:type="dxa"/>
            <w:tcBorders>
              <w:top w:val="nil"/>
              <w:left w:val="single" w:sz="8" w:space="0" w:color="auto"/>
              <w:bottom w:val="nil"/>
              <w:right w:val="nil"/>
            </w:tcBorders>
            <w:shd w:val="clear" w:color="auto" w:fill="auto"/>
            <w:noWrap/>
            <w:vAlign w:val="center"/>
            <w:hideMark/>
          </w:tcPr>
          <w:p w14:paraId="6BF9E665" w14:textId="77777777" w:rsidR="00BA7865" w:rsidRPr="004D3B47" w:rsidRDefault="00BA7865" w:rsidP="00BA7865">
            <w:pPr>
              <w:keepNext/>
              <w:keepLines/>
              <w:rPr>
                <w:rFonts w:asciiTheme="minorHAnsi" w:hAnsiTheme="minorHAnsi" w:cs="Arial"/>
                <w:szCs w:val="23"/>
              </w:rPr>
            </w:pPr>
            <w:r w:rsidRPr="004D3B47">
              <w:rPr>
                <w:rFonts w:asciiTheme="minorHAnsi" w:hAnsiTheme="minorHAnsi" w:cs="Arial"/>
                <w:szCs w:val="23"/>
              </w:rPr>
              <w:t>Canterbury Health Laboratories</w:t>
            </w:r>
          </w:p>
        </w:tc>
        <w:tc>
          <w:tcPr>
            <w:tcW w:w="1842" w:type="dxa"/>
            <w:tcBorders>
              <w:top w:val="nil"/>
              <w:left w:val="nil"/>
              <w:bottom w:val="nil"/>
              <w:right w:val="nil"/>
            </w:tcBorders>
            <w:shd w:val="clear" w:color="auto" w:fill="auto"/>
            <w:vAlign w:val="center"/>
          </w:tcPr>
          <w:p w14:paraId="6D0892D8" w14:textId="174265C7" w:rsidR="00BA7865" w:rsidRPr="004D3B47" w:rsidRDefault="00BA7865" w:rsidP="00867861">
            <w:pPr>
              <w:keepNext/>
              <w:keepLines/>
              <w:jc w:val="right"/>
              <w:rPr>
                <w:rFonts w:asciiTheme="minorHAnsi" w:hAnsiTheme="minorHAnsi" w:cs="Arial"/>
                <w:szCs w:val="23"/>
              </w:rPr>
            </w:pPr>
            <w:r w:rsidRPr="004D3B47">
              <w:t>47</w:t>
            </w:r>
          </w:p>
        </w:tc>
        <w:tc>
          <w:tcPr>
            <w:tcW w:w="1032" w:type="dxa"/>
            <w:tcBorders>
              <w:top w:val="nil"/>
              <w:left w:val="nil"/>
              <w:bottom w:val="nil"/>
              <w:right w:val="nil"/>
            </w:tcBorders>
            <w:shd w:val="clear" w:color="auto" w:fill="auto"/>
            <w:vAlign w:val="center"/>
          </w:tcPr>
          <w:p w14:paraId="7CF666DF" w14:textId="694736C4" w:rsidR="00BA7865" w:rsidRPr="004D3B47" w:rsidRDefault="00BA7865" w:rsidP="00867861">
            <w:pPr>
              <w:keepNext/>
              <w:keepLines/>
              <w:jc w:val="right"/>
              <w:rPr>
                <w:rFonts w:asciiTheme="minorHAnsi" w:hAnsiTheme="minorHAnsi" w:cs="Arial"/>
                <w:szCs w:val="23"/>
              </w:rPr>
            </w:pPr>
            <w:r w:rsidRPr="004D3B47">
              <w:t>46</w:t>
            </w:r>
          </w:p>
        </w:tc>
        <w:tc>
          <w:tcPr>
            <w:tcW w:w="1033" w:type="dxa"/>
            <w:tcBorders>
              <w:top w:val="nil"/>
              <w:left w:val="nil"/>
              <w:bottom w:val="nil"/>
              <w:right w:val="nil"/>
            </w:tcBorders>
            <w:shd w:val="clear" w:color="auto" w:fill="auto"/>
            <w:vAlign w:val="center"/>
          </w:tcPr>
          <w:p w14:paraId="13D56357" w14:textId="6C0CF53C" w:rsidR="00BA7865" w:rsidRPr="004D3B47" w:rsidRDefault="00BA7865" w:rsidP="00867861">
            <w:pPr>
              <w:keepNext/>
              <w:keepLines/>
              <w:jc w:val="right"/>
              <w:rPr>
                <w:rFonts w:asciiTheme="minorHAnsi" w:hAnsiTheme="minorHAnsi" w:cs="Arial"/>
                <w:szCs w:val="23"/>
              </w:rPr>
            </w:pPr>
            <w:r w:rsidRPr="004D3B47">
              <w:t>97.9</w:t>
            </w:r>
          </w:p>
        </w:tc>
        <w:tc>
          <w:tcPr>
            <w:tcW w:w="1033" w:type="dxa"/>
            <w:tcBorders>
              <w:top w:val="nil"/>
              <w:left w:val="nil"/>
              <w:bottom w:val="nil"/>
              <w:right w:val="nil"/>
            </w:tcBorders>
            <w:shd w:val="clear" w:color="auto" w:fill="auto"/>
            <w:vAlign w:val="center"/>
          </w:tcPr>
          <w:p w14:paraId="7C50AA7D" w14:textId="4828FE8D" w:rsidR="00BA7865" w:rsidRPr="004D3B47" w:rsidRDefault="00BA7865" w:rsidP="00867861">
            <w:pPr>
              <w:keepNext/>
              <w:keepLines/>
              <w:jc w:val="right"/>
              <w:rPr>
                <w:rFonts w:asciiTheme="minorHAnsi" w:hAnsiTheme="minorHAnsi" w:cs="Arial"/>
                <w:szCs w:val="23"/>
              </w:rPr>
            </w:pPr>
            <w:r w:rsidRPr="004D3B47">
              <w:t>39</w:t>
            </w:r>
          </w:p>
        </w:tc>
        <w:tc>
          <w:tcPr>
            <w:tcW w:w="1033" w:type="dxa"/>
            <w:tcBorders>
              <w:top w:val="nil"/>
              <w:left w:val="nil"/>
              <w:bottom w:val="nil"/>
              <w:right w:val="nil"/>
            </w:tcBorders>
            <w:shd w:val="clear" w:color="auto" w:fill="auto"/>
            <w:vAlign w:val="center"/>
          </w:tcPr>
          <w:p w14:paraId="3DA96BDB" w14:textId="67BA3585" w:rsidR="00BA7865" w:rsidRPr="004D3B47" w:rsidRDefault="00BA7865" w:rsidP="00867861">
            <w:pPr>
              <w:keepNext/>
              <w:keepLines/>
              <w:jc w:val="right"/>
              <w:rPr>
                <w:rFonts w:asciiTheme="minorHAnsi" w:hAnsiTheme="minorHAnsi" w:cs="Arial"/>
                <w:szCs w:val="23"/>
              </w:rPr>
            </w:pPr>
            <w:r w:rsidRPr="004D3B47">
              <w:t>83.0</w:t>
            </w:r>
          </w:p>
        </w:tc>
        <w:tc>
          <w:tcPr>
            <w:tcW w:w="1033" w:type="dxa"/>
            <w:tcBorders>
              <w:top w:val="nil"/>
              <w:left w:val="nil"/>
              <w:bottom w:val="nil"/>
              <w:right w:val="nil"/>
            </w:tcBorders>
            <w:shd w:val="clear" w:color="auto" w:fill="auto"/>
            <w:vAlign w:val="center"/>
          </w:tcPr>
          <w:p w14:paraId="279B8082" w14:textId="6DA42866" w:rsidR="00BA7865" w:rsidRPr="004D3B47" w:rsidRDefault="00BA7865" w:rsidP="00867861">
            <w:pPr>
              <w:keepNext/>
              <w:keepLines/>
              <w:jc w:val="right"/>
              <w:rPr>
                <w:rFonts w:asciiTheme="minorHAnsi" w:hAnsiTheme="minorHAnsi" w:cs="Arial"/>
                <w:szCs w:val="23"/>
              </w:rPr>
            </w:pPr>
            <w:r w:rsidRPr="004D3B47">
              <w:t>5</w:t>
            </w:r>
          </w:p>
        </w:tc>
        <w:tc>
          <w:tcPr>
            <w:tcW w:w="1033" w:type="dxa"/>
            <w:tcBorders>
              <w:top w:val="nil"/>
              <w:left w:val="nil"/>
              <w:bottom w:val="nil"/>
              <w:right w:val="nil"/>
            </w:tcBorders>
            <w:vAlign w:val="center"/>
          </w:tcPr>
          <w:p w14:paraId="139DCDCD" w14:textId="4DAEBF46" w:rsidR="00BA7865" w:rsidRPr="004D3B47" w:rsidRDefault="00BA7865" w:rsidP="00867861">
            <w:pPr>
              <w:keepNext/>
              <w:keepLines/>
              <w:jc w:val="right"/>
              <w:rPr>
                <w:rFonts w:asciiTheme="minorHAnsi" w:hAnsiTheme="minorHAnsi" w:cs="Arial"/>
                <w:szCs w:val="23"/>
              </w:rPr>
            </w:pPr>
            <w:r w:rsidRPr="004D3B47">
              <w:t>10.9</w:t>
            </w:r>
          </w:p>
        </w:tc>
        <w:tc>
          <w:tcPr>
            <w:tcW w:w="1033" w:type="dxa"/>
            <w:tcBorders>
              <w:top w:val="nil"/>
              <w:left w:val="nil"/>
              <w:bottom w:val="nil"/>
              <w:right w:val="single" w:sz="8" w:space="0" w:color="auto"/>
            </w:tcBorders>
            <w:shd w:val="clear" w:color="auto" w:fill="auto"/>
            <w:vAlign w:val="center"/>
          </w:tcPr>
          <w:p w14:paraId="27ECEB65" w14:textId="43ECC1C3" w:rsidR="00BA7865" w:rsidRPr="004D3B47" w:rsidRDefault="00BA7865" w:rsidP="00867861">
            <w:pPr>
              <w:keepNext/>
              <w:keepLines/>
              <w:jc w:val="right"/>
              <w:rPr>
                <w:rFonts w:asciiTheme="minorHAnsi" w:hAnsiTheme="minorHAnsi" w:cs="Arial"/>
                <w:szCs w:val="23"/>
              </w:rPr>
            </w:pPr>
            <w:r w:rsidRPr="004D3B47">
              <w:t>12.8</w:t>
            </w:r>
          </w:p>
        </w:tc>
      </w:tr>
      <w:tr w:rsidR="004D3B47" w:rsidRPr="004D3B47" w14:paraId="4AB8BC67" w14:textId="77777777" w:rsidTr="00867861">
        <w:trPr>
          <w:trHeight w:val="300"/>
        </w:trPr>
        <w:tc>
          <w:tcPr>
            <w:tcW w:w="3583" w:type="dxa"/>
            <w:tcBorders>
              <w:top w:val="nil"/>
              <w:left w:val="single" w:sz="8" w:space="0" w:color="auto"/>
              <w:bottom w:val="nil"/>
              <w:right w:val="nil"/>
            </w:tcBorders>
            <w:shd w:val="clear" w:color="auto" w:fill="auto"/>
            <w:noWrap/>
            <w:vAlign w:val="center"/>
            <w:hideMark/>
          </w:tcPr>
          <w:p w14:paraId="2FD04944" w14:textId="77777777" w:rsidR="00BA7865" w:rsidRPr="004D3B47" w:rsidRDefault="00BA7865" w:rsidP="00BA7865">
            <w:pPr>
              <w:keepNext/>
              <w:keepLines/>
              <w:rPr>
                <w:rFonts w:asciiTheme="minorHAnsi" w:hAnsiTheme="minorHAnsi" w:cs="Arial"/>
                <w:szCs w:val="23"/>
              </w:rPr>
            </w:pPr>
            <w:r w:rsidRPr="004D3B47">
              <w:rPr>
                <w:rFonts w:asciiTheme="minorHAnsi" w:hAnsiTheme="minorHAnsi" w:cs="Arial"/>
                <w:szCs w:val="23"/>
              </w:rPr>
              <w:t>LabPLUS</w:t>
            </w:r>
          </w:p>
        </w:tc>
        <w:tc>
          <w:tcPr>
            <w:tcW w:w="1842" w:type="dxa"/>
            <w:tcBorders>
              <w:top w:val="nil"/>
              <w:left w:val="nil"/>
              <w:bottom w:val="nil"/>
              <w:right w:val="nil"/>
            </w:tcBorders>
            <w:shd w:val="clear" w:color="auto" w:fill="auto"/>
            <w:vAlign w:val="center"/>
          </w:tcPr>
          <w:p w14:paraId="64977DC8" w14:textId="6CD22DCE" w:rsidR="00BA7865" w:rsidRPr="004D3B47" w:rsidRDefault="00BA7865" w:rsidP="00867861">
            <w:pPr>
              <w:keepNext/>
              <w:keepLines/>
              <w:jc w:val="right"/>
              <w:rPr>
                <w:rFonts w:asciiTheme="minorHAnsi" w:hAnsiTheme="minorHAnsi" w:cs="Arial"/>
                <w:szCs w:val="23"/>
              </w:rPr>
            </w:pPr>
            <w:r w:rsidRPr="004D3B47">
              <w:t>25</w:t>
            </w:r>
          </w:p>
        </w:tc>
        <w:tc>
          <w:tcPr>
            <w:tcW w:w="1032" w:type="dxa"/>
            <w:tcBorders>
              <w:top w:val="nil"/>
              <w:left w:val="nil"/>
              <w:bottom w:val="nil"/>
              <w:right w:val="nil"/>
            </w:tcBorders>
            <w:shd w:val="clear" w:color="auto" w:fill="auto"/>
            <w:vAlign w:val="center"/>
          </w:tcPr>
          <w:p w14:paraId="22C157D2" w14:textId="56341B1D" w:rsidR="00BA7865" w:rsidRPr="004D3B47" w:rsidRDefault="00BA7865" w:rsidP="00867861">
            <w:pPr>
              <w:keepNext/>
              <w:keepLines/>
              <w:jc w:val="right"/>
              <w:rPr>
                <w:rFonts w:asciiTheme="minorHAnsi" w:hAnsiTheme="minorHAnsi" w:cs="Arial"/>
                <w:szCs w:val="23"/>
              </w:rPr>
            </w:pPr>
            <w:r w:rsidRPr="004D3B47">
              <w:t>24</w:t>
            </w:r>
          </w:p>
        </w:tc>
        <w:tc>
          <w:tcPr>
            <w:tcW w:w="1033" w:type="dxa"/>
            <w:tcBorders>
              <w:top w:val="nil"/>
              <w:left w:val="nil"/>
              <w:bottom w:val="nil"/>
              <w:right w:val="nil"/>
            </w:tcBorders>
            <w:shd w:val="clear" w:color="auto" w:fill="auto"/>
            <w:vAlign w:val="center"/>
          </w:tcPr>
          <w:p w14:paraId="6E52D7EC" w14:textId="28011B4D" w:rsidR="00BA7865" w:rsidRPr="004D3B47" w:rsidRDefault="00BA7865" w:rsidP="00867861">
            <w:pPr>
              <w:keepNext/>
              <w:keepLines/>
              <w:jc w:val="right"/>
              <w:rPr>
                <w:rFonts w:asciiTheme="minorHAnsi" w:hAnsiTheme="minorHAnsi" w:cs="Arial"/>
                <w:szCs w:val="23"/>
              </w:rPr>
            </w:pPr>
            <w:r w:rsidRPr="004D3B47">
              <w:t>96.0</w:t>
            </w:r>
          </w:p>
        </w:tc>
        <w:tc>
          <w:tcPr>
            <w:tcW w:w="1033" w:type="dxa"/>
            <w:tcBorders>
              <w:top w:val="nil"/>
              <w:left w:val="nil"/>
              <w:bottom w:val="nil"/>
              <w:right w:val="nil"/>
            </w:tcBorders>
            <w:shd w:val="clear" w:color="auto" w:fill="auto"/>
            <w:vAlign w:val="center"/>
          </w:tcPr>
          <w:p w14:paraId="7B326142" w14:textId="4D8124CD" w:rsidR="00BA7865" w:rsidRPr="004D3B47" w:rsidRDefault="00BA7865" w:rsidP="00867861">
            <w:pPr>
              <w:keepNext/>
              <w:keepLines/>
              <w:jc w:val="right"/>
              <w:rPr>
                <w:rFonts w:asciiTheme="minorHAnsi" w:hAnsiTheme="minorHAnsi" w:cs="Arial"/>
                <w:szCs w:val="23"/>
              </w:rPr>
            </w:pPr>
            <w:r w:rsidRPr="004D3B47">
              <w:t>18</w:t>
            </w:r>
          </w:p>
        </w:tc>
        <w:tc>
          <w:tcPr>
            <w:tcW w:w="1033" w:type="dxa"/>
            <w:tcBorders>
              <w:top w:val="nil"/>
              <w:left w:val="nil"/>
              <w:bottom w:val="nil"/>
              <w:right w:val="nil"/>
            </w:tcBorders>
            <w:shd w:val="clear" w:color="auto" w:fill="auto"/>
            <w:vAlign w:val="center"/>
          </w:tcPr>
          <w:p w14:paraId="56CA09CD" w14:textId="6E6D9F6A" w:rsidR="00BA7865" w:rsidRPr="004D3B47" w:rsidRDefault="00BA7865" w:rsidP="00867861">
            <w:pPr>
              <w:keepNext/>
              <w:keepLines/>
              <w:jc w:val="right"/>
              <w:rPr>
                <w:rFonts w:asciiTheme="minorHAnsi" w:hAnsiTheme="minorHAnsi" w:cs="Arial"/>
                <w:szCs w:val="23"/>
              </w:rPr>
            </w:pPr>
            <w:r w:rsidRPr="004D3B47">
              <w:t>72.0</w:t>
            </w:r>
          </w:p>
        </w:tc>
        <w:tc>
          <w:tcPr>
            <w:tcW w:w="1033" w:type="dxa"/>
            <w:tcBorders>
              <w:top w:val="nil"/>
              <w:left w:val="nil"/>
              <w:bottom w:val="nil"/>
              <w:right w:val="nil"/>
            </w:tcBorders>
            <w:shd w:val="clear" w:color="auto" w:fill="auto"/>
            <w:vAlign w:val="center"/>
          </w:tcPr>
          <w:p w14:paraId="1FE6DBCF" w14:textId="7E89A8A1" w:rsidR="00BA7865" w:rsidRPr="004D3B47" w:rsidRDefault="00BA7865" w:rsidP="00867861">
            <w:pPr>
              <w:keepNext/>
              <w:keepLines/>
              <w:jc w:val="right"/>
              <w:rPr>
                <w:rFonts w:asciiTheme="minorHAnsi" w:hAnsiTheme="minorHAnsi" w:cs="Arial"/>
                <w:szCs w:val="23"/>
              </w:rPr>
            </w:pPr>
            <w:r w:rsidRPr="004D3B47">
              <w:t>3</w:t>
            </w:r>
          </w:p>
        </w:tc>
        <w:tc>
          <w:tcPr>
            <w:tcW w:w="1033" w:type="dxa"/>
            <w:tcBorders>
              <w:top w:val="nil"/>
              <w:left w:val="nil"/>
              <w:bottom w:val="nil"/>
              <w:right w:val="nil"/>
            </w:tcBorders>
            <w:vAlign w:val="center"/>
          </w:tcPr>
          <w:p w14:paraId="768B61F9" w14:textId="021723E6" w:rsidR="00BA7865" w:rsidRPr="004D3B47" w:rsidRDefault="00BA7865" w:rsidP="00867861">
            <w:pPr>
              <w:keepNext/>
              <w:keepLines/>
              <w:jc w:val="right"/>
              <w:rPr>
                <w:rFonts w:asciiTheme="minorHAnsi" w:hAnsiTheme="minorHAnsi" w:cs="Arial"/>
                <w:szCs w:val="23"/>
              </w:rPr>
            </w:pPr>
            <w:r w:rsidRPr="004D3B47">
              <w:t>12.5</w:t>
            </w:r>
          </w:p>
        </w:tc>
        <w:tc>
          <w:tcPr>
            <w:tcW w:w="1033" w:type="dxa"/>
            <w:tcBorders>
              <w:top w:val="nil"/>
              <w:left w:val="nil"/>
              <w:bottom w:val="nil"/>
              <w:right w:val="single" w:sz="8" w:space="0" w:color="auto"/>
            </w:tcBorders>
            <w:shd w:val="clear" w:color="auto" w:fill="auto"/>
            <w:vAlign w:val="center"/>
          </w:tcPr>
          <w:p w14:paraId="5C3A7C20" w14:textId="4CC8E853" w:rsidR="00BA7865" w:rsidRPr="004D3B47" w:rsidRDefault="00BA7865" w:rsidP="00867861">
            <w:pPr>
              <w:keepNext/>
              <w:keepLines/>
              <w:jc w:val="right"/>
              <w:rPr>
                <w:rFonts w:asciiTheme="minorHAnsi" w:hAnsiTheme="minorHAnsi" w:cs="Arial"/>
                <w:szCs w:val="23"/>
              </w:rPr>
            </w:pPr>
            <w:r w:rsidRPr="004D3B47">
              <w:t>16.7</w:t>
            </w:r>
          </w:p>
        </w:tc>
      </w:tr>
      <w:tr w:rsidR="004D3B47" w:rsidRPr="004D3B47" w14:paraId="13F24CDB" w14:textId="77777777" w:rsidTr="00867861">
        <w:trPr>
          <w:trHeight w:val="300"/>
        </w:trPr>
        <w:tc>
          <w:tcPr>
            <w:tcW w:w="3583" w:type="dxa"/>
            <w:tcBorders>
              <w:top w:val="nil"/>
              <w:left w:val="single" w:sz="8" w:space="0" w:color="auto"/>
              <w:bottom w:val="nil"/>
              <w:right w:val="nil"/>
            </w:tcBorders>
            <w:shd w:val="clear" w:color="auto" w:fill="auto"/>
            <w:noWrap/>
            <w:vAlign w:val="center"/>
            <w:hideMark/>
          </w:tcPr>
          <w:p w14:paraId="2C20A106" w14:textId="77777777" w:rsidR="00BA7865" w:rsidRPr="004D3B47" w:rsidRDefault="00BA7865" w:rsidP="00BA7865">
            <w:pPr>
              <w:keepNext/>
              <w:keepLines/>
              <w:rPr>
                <w:rFonts w:asciiTheme="minorHAnsi" w:hAnsiTheme="minorHAnsi" w:cs="Arial"/>
                <w:szCs w:val="23"/>
              </w:rPr>
            </w:pPr>
            <w:r w:rsidRPr="004D3B47">
              <w:rPr>
                <w:rFonts w:asciiTheme="minorHAnsi" w:hAnsiTheme="minorHAnsi" w:cs="Arial"/>
                <w:szCs w:val="23"/>
              </w:rPr>
              <w:t>Medlab Central Ltd.</w:t>
            </w:r>
          </w:p>
        </w:tc>
        <w:tc>
          <w:tcPr>
            <w:tcW w:w="1842" w:type="dxa"/>
            <w:tcBorders>
              <w:top w:val="nil"/>
              <w:left w:val="nil"/>
              <w:bottom w:val="nil"/>
              <w:right w:val="nil"/>
            </w:tcBorders>
            <w:shd w:val="clear" w:color="auto" w:fill="auto"/>
            <w:vAlign w:val="center"/>
          </w:tcPr>
          <w:p w14:paraId="7ACE2257" w14:textId="528593B7" w:rsidR="00BA7865" w:rsidRPr="004D3B47" w:rsidRDefault="00BA7865" w:rsidP="00867861">
            <w:pPr>
              <w:keepNext/>
              <w:keepLines/>
              <w:jc w:val="right"/>
              <w:rPr>
                <w:rFonts w:asciiTheme="minorHAnsi" w:hAnsiTheme="minorHAnsi" w:cs="Arial"/>
                <w:szCs w:val="23"/>
              </w:rPr>
            </w:pPr>
            <w:r w:rsidRPr="004D3B47">
              <w:t>51</w:t>
            </w:r>
          </w:p>
        </w:tc>
        <w:tc>
          <w:tcPr>
            <w:tcW w:w="1032" w:type="dxa"/>
            <w:tcBorders>
              <w:top w:val="nil"/>
              <w:left w:val="nil"/>
              <w:bottom w:val="nil"/>
              <w:right w:val="nil"/>
            </w:tcBorders>
            <w:shd w:val="clear" w:color="auto" w:fill="auto"/>
            <w:vAlign w:val="center"/>
          </w:tcPr>
          <w:p w14:paraId="51086887" w14:textId="6980C2F9" w:rsidR="00BA7865" w:rsidRPr="004D3B47" w:rsidRDefault="00BA7865" w:rsidP="00867861">
            <w:pPr>
              <w:keepNext/>
              <w:keepLines/>
              <w:jc w:val="right"/>
              <w:rPr>
                <w:rFonts w:asciiTheme="minorHAnsi" w:hAnsiTheme="minorHAnsi" w:cs="Arial"/>
                <w:szCs w:val="23"/>
              </w:rPr>
            </w:pPr>
            <w:r w:rsidRPr="004D3B47">
              <w:t>48</w:t>
            </w:r>
          </w:p>
        </w:tc>
        <w:tc>
          <w:tcPr>
            <w:tcW w:w="1033" w:type="dxa"/>
            <w:tcBorders>
              <w:top w:val="nil"/>
              <w:left w:val="nil"/>
              <w:bottom w:val="nil"/>
              <w:right w:val="nil"/>
            </w:tcBorders>
            <w:shd w:val="clear" w:color="auto" w:fill="auto"/>
            <w:vAlign w:val="center"/>
          </w:tcPr>
          <w:p w14:paraId="4A9EE5E0" w14:textId="0BC4AF17" w:rsidR="00BA7865" w:rsidRPr="004D3B47" w:rsidRDefault="00BA7865" w:rsidP="00867861">
            <w:pPr>
              <w:keepNext/>
              <w:keepLines/>
              <w:jc w:val="right"/>
              <w:rPr>
                <w:rFonts w:asciiTheme="minorHAnsi" w:hAnsiTheme="minorHAnsi" w:cs="Arial"/>
                <w:szCs w:val="23"/>
              </w:rPr>
            </w:pPr>
            <w:r w:rsidRPr="004D3B47">
              <w:t>94.1</w:t>
            </w:r>
          </w:p>
        </w:tc>
        <w:tc>
          <w:tcPr>
            <w:tcW w:w="1033" w:type="dxa"/>
            <w:tcBorders>
              <w:top w:val="nil"/>
              <w:left w:val="nil"/>
              <w:bottom w:val="nil"/>
              <w:right w:val="nil"/>
            </w:tcBorders>
            <w:shd w:val="clear" w:color="auto" w:fill="auto"/>
            <w:vAlign w:val="center"/>
          </w:tcPr>
          <w:p w14:paraId="4CE58C41" w14:textId="137DB6A9" w:rsidR="00BA7865" w:rsidRPr="004D3B47" w:rsidRDefault="00BA7865" w:rsidP="00867861">
            <w:pPr>
              <w:keepNext/>
              <w:keepLines/>
              <w:jc w:val="right"/>
              <w:rPr>
                <w:rFonts w:asciiTheme="minorHAnsi" w:hAnsiTheme="minorHAnsi" w:cs="Arial"/>
                <w:szCs w:val="23"/>
              </w:rPr>
            </w:pPr>
            <w:r w:rsidRPr="004D3B47">
              <w:t>31</w:t>
            </w:r>
          </w:p>
        </w:tc>
        <w:tc>
          <w:tcPr>
            <w:tcW w:w="1033" w:type="dxa"/>
            <w:tcBorders>
              <w:top w:val="nil"/>
              <w:left w:val="nil"/>
              <w:bottom w:val="nil"/>
              <w:right w:val="nil"/>
            </w:tcBorders>
            <w:shd w:val="clear" w:color="auto" w:fill="auto"/>
            <w:vAlign w:val="center"/>
          </w:tcPr>
          <w:p w14:paraId="1D427733" w14:textId="58D538CD" w:rsidR="00BA7865" w:rsidRPr="004D3B47" w:rsidRDefault="00BA7865" w:rsidP="00867861">
            <w:pPr>
              <w:keepNext/>
              <w:keepLines/>
              <w:jc w:val="right"/>
              <w:rPr>
                <w:rFonts w:asciiTheme="minorHAnsi" w:hAnsiTheme="minorHAnsi" w:cs="Arial"/>
                <w:szCs w:val="23"/>
              </w:rPr>
            </w:pPr>
            <w:r w:rsidRPr="004D3B47">
              <w:t>60.8</w:t>
            </w:r>
          </w:p>
        </w:tc>
        <w:tc>
          <w:tcPr>
            <w:tcW w:w="1033" w:type="dxa"/>
            <w:tcBorders>
              <w:top w:val="nil"/>
              <w:left w:val="nil"/>
              <w:bottom w:val="nil"/>
              <w:right w:val="nil"/>
            </w:tcBorders>
            <w:shd w:val="clear" w:color="auto" w:fill="auto"/>
            <w:vAlign w:val="center"/>
          </w:tcPr>
          <w:p w14:paraId="19E3B459" w14:textId="06F0EE49" w:rsidR="00BA7865" w:rsidRPr="004D3B47" w:rsidRDefault="00BA7865" w:rsidP="00867861">
            <w:pPr>
              <w:keepNext/>
              <w:keepLines/>
              <w:jc w:val="right"/>
              <w:rPr>
                <w:rFonts w:asciiTheme="minorHAnsi" w:hAnsiTheme="minorHAnsi" w:cs="Arial"/>
                <w:szCs w:val="23"/>
              </w:rPr>
            </w:pPr>
            <w:r w:rsidRPr="004D3B47">
              <w:t>8</w:t>
            </w:r>
          </w:p>
        </w:tc>
        <w:tc>
          <w:tcPr>
            <w:tcW w:w="1033" w:type="dxa"/>
            <w:tcBorders>
              <w:top w:val="nil"/>
              <w:left w:val="nil"/>
              <w:bottom w:val="nil"/>
              <w:right w:val="nil"/>
            </w:tcBorders>
            <w:vAlign w:val="center"/>
          </w:tcPr>
          <w:p w14:paraId="4F8A857C" w14:textId="63F229E1" w:rsidR="00BA7865" w:rsidRPr="004D3B47" w:rsidRDefault="00BA7865" w:rsidP="00867861">
            <w:pPr>
              <w:keepNext/>
              <w:keepLines/>
              <w:jc w:val="right"/>
              <w:rPr>
                <w:rFonts w:asciiTheme="minorHAnsi" w:hAnsiTheme="minorHAnsi" w:cs="Arial"/>
                <w:szCs w:val="23"/>
              </w:rPr>
            </w:pPr>
            <w:r w:rsidRPr="004D3B47">
              <w:t>16.7</w:t>
            </w:r>
          </w:p>
        </w:tc>
        <w:tc>
          <w:tcPr>
            <w:tcW w:w="1033" w:type="dxa"/>
            <w:tcBorders>
              <w:top w:val="nil"/>
              <w:left w:val="nil"/>
              <w:bottom w:val="nil"/>
              <w:right w:val="single" w:sz="8" w:space="0" w:color="auto"/>
            </w:tcBorders>
            <w:shd w:val="clear" w:color="auto" w:fill="auto"/>
            <w:vAlign w:val="center"/>
          </w:tcPr>
          <w:p w14:paraId="102FC702" w14:textId="5C3D81E4" w:rsidR="00BA7865" w:rsidRPr="004D3B47" w:rsidRDefault="00BA7865" w:rsidP="00867861">
            <w:pPr>
              <w:keepNext/>
              <w:keepLines/>
              <w:jc w:val="right"/>
              <w:rPr>
                <w:rFonts w:asciiTheme="minorHAnsi" w:hAnsiTheme="minorHAnsi" w:cs="Arial"/>
                <w:szCs w:val="23"/>
              </w:rPr>
            </w:pPr>
            <w:r w:rsidRPr="004D3B47">
              <w:t>25.8</w:t>
            </w:r>
          </w:p>
        </w:tc>
      </w:tr>
      <w:tr w:rsidR="004D3B47" w:rsidRPr="004D3B47" w14:paraId="2FD9A5C3" w14:textId="77777777" w:rsidTr="00867861">
        <w:trPr>
          <w:trHeight w:val="300"/>
        </w:trPr>
        <w:tc>
          <w:tcPr>
            <w:tcW w:w="3583" w:type="dxa"/>
            <w:tcBorders>
              <w:top w:val="nil"/>
              <w:left w:val="single" w:sz="8" w:space="0" w:color="auto"/>
              <w:bottom w:val="nil"/>
              <w:right w:val="nil"/>
            </w:tcBorders>
            <w:shd w:val="clear" w:color="auto" w:fill="auto"/>
            <w:noWrap/>
            <w:vAlign w:val="center"/>
            <w:hideMark/>
          </w:tcPr>
          <w:p w14:paraId="517B18B7" w14:textId="77777777" w:rsidR="00BA7865" w:rsidRPr="004D3B47" w:rsidRDefault="00BA7865" w:rsidP="00BA7865">
            <w:pPr>
              <w:keepNext/>
              <w:keepLines/>
              <w:rPr>
                <w:rFonts w:asciiTheme="minorHAnsi" w:hAnsiTheme="minorHAnsi" w:cs="Arial"/>
                <w:szCs w:val="23"/>
              </w:rPr>
            </w:pPr>
            <w:r w:rsidRPr="004D3B47">
              <w:rPr>
                <w:rFonts w:asciiTheme="minorHAnsi" w:hAnsiTheme="minorHAnsi" w:cs="Arial"/>
                <w:szCs w:val="23"/>
              </w:rPr>
              <w:t>Pathlab</w:t>
            </w:r>
          </w:p>
        </w:tc>
        <w:tc>
          <w:tcPr>
            <w:tcW w:w="1842" w:type="dxa"/>
            <w:tcBorders>
              <w:top w:val="nil"/>
              <w:left w:val="nil"/>
              <w:bottom w:val="nil"/>
              <w:right w:val="nil"/>
            </w:tcBorders>
            <w:shd w:val="clear" w:color="auto" w:fill="auto"/>
            <w:vAlign w:val="center"/>
          </w:tcPr>
          <w:p w14:paraId="7A70164B" w14:textId="0A966092" w:rsidR="00BA7865" w:rsidRPr="004D3B47" w:rsidRDefault="00BA7865" w:rsidP="00867861">
            <w:pPr>
              <w:keepNext/>
              <w:keepLines/>
              <w:jc w:val="right"/>
              <w:rPr>
                <w:rFonts w:asciiTheme="minorHAnsi" w:hAnsiTheme="minorHAnsi" w:cs="Arial"/>
                <w:szCs w:val="23"/>
              </w:rPr>
            </w:pPr>
            <w:r w:rsidRPr="004D3B47">
              <w:t>175</w:t>
            </w:r>
          </w:p>
        </w:tc>
        <w:tc>
          <w:tcPr>
            <w:tcW w:w="1032" w:type="dxa"/>
            <w:tcBorders>
              <w:top w:val="nil"/>
              <w:left w:val="nil"/>
              <w:bottom w:val="nil"/>
              <w:right w:val="nil"/>
            </w:tcBorders>
            <w:shd w:val="clear" w:color="auto" w:fill="auto"/>
            <w:vAlign w:val="center"/>
          </w:tcPr>
          <w:p w14:paraId="39143814" w14:textId="46037B1C" w:rsidR="00BA7865" w:rsidRPr="004D3B47" w:rsidRDefault="00BA7865" w:rsidP="00867861">
            <w:pPr>
              <w:keepNext/>
              <w:keepLines/>
              <w:jc w:val="right"/>
              <w:rPr>
                <w:rFonts w:asciiTheme="minorHAnsi" w:hAnsiTheme="minorHAnsi" w:cs="Arial"/>
                <w:szCs w:val="23"/>
              </w:rPr>
            </w:pPr>
            <w:r w:rsidRPr="004D3B47">
              <w:t>160</w:t>
            </w:r>
          </w:p>
        </w:tc>
        <w:tc>
          <w:tcPr>
            <w:tcW w:w="1033" w:type="dxa"/>
            <w:tcBorders>
              <w:top w:val="nil"/>
              <w:left w:val="nil"/>
              <w:bottom w:val="nil"/>
              <w:right w:val="nil"/>
            </w:tcBorders>
            <w:shd w:val="clear" w:color="auto" w:fill="auto"/>
            <w:vAlign w:val="center"/>
          </w:tcPr>
          <w:p w14:paraId="57B8226B" w14:textId="4640E2E5" w:rsidR="00BA7865" w:rsidRPr="004D3B47" w:rsidRDefault="00BA7865" w:rsidP="00867861">
            <w:pPr>
              <w:keepNext/>
              <w:keepLines/>
              <w:jc w:val="right"/>
              <w:rPr>
                <w:rFonts w:asciiTheme="minorHAnsi" w:hAnsiTheme="minorHAnsi" w:cs="Arial"/>
                <w:szCs w:val="23"/>
              </w:rPr>
            </w:pPr>
            <w:r w:rsidRPr="004D3B47">
              <w:t>91.4</w:t>
            </w:r>
          </w:p>
        </w:tc>
        <w:tc>
          <w:tcPr>
            <w:tcW w:w="1033" w:type="dxa"/>
            <w:tcBorders>
              <w:top w:val="nil"/>
              <w:left w:val="nil"/>
              <w:bottom w:val="nil"/>
              <w:right w:val="nil"/>
            </w:tcBorders>
            <w:shd w:val="clear" w:color="auto" w:fill="auto"/>
            <w:vAlign w:val="center"/>
          </w:tcPr>
          <w:p w14:paraId="4E0D43D4" w14:textId="424D3406" w:rsidR="00BA7865" w:rsidRPr="004D3B47" w:rsidRDefault="00BA7865" w:rsidP="00867861">
            <w:pPr>
              <w:keepNext/>
              <w:keepLines/>
              <w:jc w:val="right"/>
              <w:rPr>
                <w:rFonts w:asciiTheme="minorHAnsi" w:hAnsiTheme="minorHAnsi" w:cs="Arial"/>
                <w:szCs w:val="23"/>
              </w:rPr>
            </w:pPr>
            <w:r w:rsidRPr="004D3B47">
              <w:t>95</w:t>
            </w:r>
          </w:p>
        </w:tc>
        <w:tc>
          <w:tcPr>
            <w:tcW w:w="1033" w:type="dxa"/>
            <w:tcBorders>
              <w:top w:val="nil"/>
              <w:left w:val="nil"/>
              <w:bottom w:val="nil"/>
              <w:right w:val="nil"/>
            </w:tcBorders>
            <w:shd w:val="clear" w:color="auto" w:fill="auto"/>
            <w:vAlign w:val="center"/>
          </w:tcPr>
          <w:p w14:paraId="6DEFF780" w14:textId="50FEC2F9" w:rsidR="00BA7865" w:rsidRPr="004D3B47" w:rsidRDefault="00BA7865" w:rsidP="00867861">
            <w:pPr>
              <w:keepNext/>
              <w:keepLines/>
              <w:jc w:val="right"/>
              <w:rPr>
                <w:rFonts w:asciiTheme="minorHAnsi" w:hAnsiTheme="minorHAnsi" w:cs="Arial"/>
                <w:szCs w:val="23"/>
              </w:rPr>
            </w:pPr>
            <w:r w:rsidRPr="004D3B47">
              <w:t>54.3</w:t>
            </w:r>
          </w:p>
        </w:tc>
        <w:tc>
          <w:tcPr>
            <w:tcW w:w="1033" w:type="dxa"/>
            <w:tcBorders>
              <w:top w:val="nil"/>
              <w:left w:val="nil"/>
              <w:bottom w:val="nil"/>
              <w:right w:val="nil"/>
            </w:tcBorders>
            <w:shd w:val="clear" w:color="auto" w:fill="auto"/>
            <w:vAlign w:val="center"/>
          </w:tcPr>
          <w:p w14:paraId="29F6E163" w14:textId="588AB6BA" w:rsidR="00BA7865" w:rsidRPr="004D3B47" w:rsidRDefault="00BA7865" w:rsidP="00867861">
            <w:pPr>
              <w:keepNext/>
              <w:keepLines/>
              <w:jc w:val="right"/>
              <w:rPr>
                <w:rFonts w:asciiTheme="minorHAnsi" w:hAnsiTheme="minorHAnsi" w:cs="Arial"/>
                <w:szCs w:val="23"/>
              </w:rPr>
            </w:pPr>
            <w:r w:rsidRPr="004D3B47">
              <w:t>18</w:t>
            </w:r>
          </w:p>
        </w:tc>
        <w:tc>
          <w:tcPr>
            <w:tcW w:w="1033" w:type="dxa"/>
            <w:tcBorders>
              <w:top w:val="nil"/>
              <w:left w:val="nil"/>
              <w:bottom w:val="nil"/>
              <w:right w:val="nil"/>
            </w:tcBorders>
            <w:vAlign w:val="center"/>
          </w:tcPr>
          <w:p w14:paraId="7F315E6A" w14:textId="5C90E977" w:rsidR="00BA7865" w:rsidRPr="004D3B47" w:rsidRDefault="00BA7865" w:rsidP="00867861">
            <w:pPr>
              <w:keepNext/>
              <w:keepLines/>
              <w:jc w:val="right"/>
              <w:rPr>
                <w:rFonts w:asciiTheme="minorHAnsi" w:hAnsiTheme="minorHAnsi" w:cs="Arial"/>
                <w:szCs w:val="23"/>
              </w:rPr>
            </w:pPr>
            <w:r w:rsidRPr="004D3B47">
              <w:t>11.3</w:t>
            </w:r>
          </w:p>
        </w:tc>
        <w:tc>
          <w:tcPr>
            <w:tcW w:w="1033" w:type="dxa"/>
            <w:tcBorders>
              <w:top w:val="nil"/>
              <w:left w:val="nil"/>
              <w:bottom w:val="nil"/>
              <w:right w:val="single" w:sz="8" w:space="0" w:color="auto"/>
            </w:tcBorders>
            <w:shd w:val="clear" w:color="auto" w:fill="auto"/>
            <w:vAlign w:val="center"/>
          </w:tcPr>
          <w:p w14:paraId="24000557" w14:textId="3E5969A6" w:rsidR="00BA7865" w:rsidRPr="004D3B47" w:rsidRDefault="00BA7865" w:rsidP="00867861">
            <w:pPr>
              <w:keepNext/>
              <w:keepLines/>
              <w:jc w:val="right"/>
              <w:rPr>
                <w:rFonts w:asciiTheme="minorHAnsi" w:hAnsiTheme="minorHAnsi" w:cs="Arial"/>
                <w:szCs w:val="23"/>
              </w:rPr>
            </w:pPr>
            <w:r w:rsidRPr="004D3B47">
              <w:t>18.9</w:t>
            </w:r>
          </w:p>
        </w:tc>
      </w:tr>
      <w:tr w:rsidR="004D3B47" w:rsidRPr="004D3B47" w14:paraId="41993E43" w14:textId="77777777" w:rsidTr="00867861">
        <w:trPr>
          <w:trHeight w:val="300"/>
        </w:trPr>
        <w:tc>
          <w:tcPr>
            <w:tcW w:w="3583" w:type="dxa"/>
            <w:tcBorders>
              <w:top w:val="nil"/>
              <w:left w:val="single" w:sz="8" w:space="0" w:color="auto"/>
              <w:bottom w:val="nil"/>
              <w:right w:val="nil"/>
            </w:tcBorders>
            <w:shd w:val="clear" w:color="auto" w:fill="auto"/>
            <w:noWrap/>
            <w:vAlign w:val="center"/>
            <w:hideMark/>
          </w:tcPr>
          <w:p w14:paraId="4BB8E46F" w14:textId="77777777" w:rsidR="00BA7865" w:rsidRPr="004D3B47" w:rsidRDefault="00BA7865" w:rsidP="00BA7865">
            <w:pPr>
              <w:keepNext/>
              <w:keepLines/>
              <w:rPr>
                <w:rFonts w:asciiTheme="minorHAnsi" w:hAnsiTheme="minorHAnsi" w:cs="Arial"/>
                <w:szCs w:val="23"/>
              </w:rPr>
            </w:pPr>
            <w:r w:rsidRPr="004D3B47">
              <w:rPr>
                <w:rFonts w:asciiTheme="minorHAnsi" w:hAnsiTheme="minorHAnsi" w:cs="Arial"/>
                <w:szCs w:val="23"/>
              </w:rPr>
              <w:t xml:space="preserve">Southern Community Laboratories </w:t>
            </w:r>
          </w:p>
        </w:tc>
        <w:tc>
          <w:tcPr>
            <w:tcW w:w="1842" w:type="dxa"/>
            <w:tcBorders>
              <w:top w:val="nil"/>
              <w:left w:val="nil"/>
              <w:bottom w:val="nil"/>
              <w:right w:val="nil"/>
            </w:tcBorders>
            <w:shd w:val="clear" w:color="auto" w:fill="auto"/>
            <w:vAlign w:val="center"/>
          </w:tcPr>
          <w:p w14:paraId="0F2051D1" w14:textId="0736E2F8" w:rsidR="00BA7865" w:rsidRPr="004D3B47" w:rsidRDefault="00BA7865" w:rsidP="00867861">
            <w:pPr>
              <w:keepNext/>
              <w:keepLines/>
              <w:jc w:val="right"/>
              <w:rPr>
                <w:rFonts w:asciiTheme="minorHAnsi" w:hAnsiTheme="minorHAnsi" w:cs="Arial"/>
                <w:szCs w:val="23"/>
              </w:rPr>
            </w:pPr>
            <w:r w:rsidRPr="004D3B47">
              <w:t>380</w:t>
            </w:r>
          </w:p>
        </w:tc>
        <w:tc>
          <w:tcPr>
            <w:tcW w:w="1032" w:type="dxa"/>
            <w:tcBorders>
              <w:top w:val="nil"/>
              <w:left w:val="nil"/>
              <w:bottom w:val="nil"/>
              <w:right w:val="nil"/>
            </w:tcBorders>
            <w:shd w:val="clear" w:color="auto" w:fill="auto"/>
            <w:vAlign w:val="center"/>
          </w:tcPr>
          <w:p w14:paraId="65EF6A15" w14:textId="5FADF984" w:rsidR="00BA7865" w:rsidRPr="004D3B47" w:rsidRDefault="00BA7865" w:rsidP="00867861">
            <w:pPr>
              <w:keepNext/>
              <w:keepLines/>
              <w:jc w:val="right"/>
              <w:rPr>
                <w:rFonts w:asciiTheme="minorHAnsi" w:hAnsiTheme="minorHAnsi" w:cs="Arial"/>
                <w:szCs w:val="23"/>
              </w:rPr>
            </w:pPr>
            <w:r w:rsidRPr="004D3B47">
              <w:t>357</w:t>
            </w:r>
          </w:p>
        </w:tc>
        <w:tc>
          <w:tcPr>
            <w:tcW w:w="1033" w:type="dxa"/>
            <w:tcBorders>
              <w:top w:val="nil"/>
              <w:left w:val="nil"/>
              <w:bottom w:val="nil"/>
              <w:right w:val="nil"/>
            </w:tcBorders>
            <w:shd w:val="clear" w:color="auto" w:fill="auto"/>
            <w:vAlign w:val="center"/>
          </w:tcPr>
          <w:p w14:paraId="2CC59972" w14:textId="304A2A5A" w:rsidR="00BA7865" w:rsidRPr="004D3B47" w:rsidRDefault="00BA7865" w:rsidP="00867861">
            <w:pPr>
              <w:keepNext/>
              <w:keepLines/>
              <w:jc w:val="right"/>
              <w:rPr>
                <w:rFonts w:asciiTheme="minorHAnsi" w:hAnsiTheme="minorHAnsi" w:cs="Arial"/>
                <w:szCs w:val="23"/>
              </w:rPr>
            </w:pPr>
            <w:r w:rsidRPr="004D3B47">
              <w:t>93.9</w:t>
            </w:r>
          </w:p>
        </w:tc>
        <w:tc>
          <w:tcPr>
            <w:tcW w:w="1033" w:type="dxa"/>
            <w:tcBorders>
              <w:top w:val="nil"/>
              <w:left w:val="nil"/>
              <w:bottom w:val="nil"/>
              <w:right w:val="nil"/>
            </w:tcBorders>
            <w:shd w:val="clear" w:color="auto" w:fill="auto"/>
            <w:vAlign w:val="center"/>
          </w:tcPr>
          <w:p w14:paraId="339C80E2" w14:textId="284779AA" w:rsidR="00BA7865" w:rsidRPr="004D3B47" w:rsidRDefault="00BA7865" w:rsidP="00867861">
            <w:pPr>
              <w:keepNext/>
              <w:keepLines/>
              <w:jc w:val="right"/>
              <w:rPr>
                <w:rFonts w:asciiTheme="minorHAnsi" w:hAnsiTheme="minorHAnsi" w:cs="Arial"/>
                <w:szCs w:val="23"/>
              </w:rPr>
            </w:pPr>
            <w:r w:rsidRPr="004D3B47">
              <w:t>265</w:t>
            </w:r>
          </w:p>
        </w:tc>
        <w:tc>
          <w:tcPr>
            <w:tcW w:w="1033" w:type="dxa"/>
            <w:tcBorders>
              <w:top w:val="nil"/>
              <w:left w:val="nil"/>
              <w:bottom w:val="nil"/>
              <w:right w:val="nil"/>
            </w:tcBorders>
            <w:shd w:val="clear" w:color="auto" w:fill="auto"/>
            <w:vAlign w:val="center"/>
          </w:tcPr>
          <w:p w14:paraId="1609291C" w14:textId="538D0A7C" w:rsidR="00BA7865" w:rsidRPr="004D3B47" w:rsidRDefault="00BA7865" w:rsidP="00867861">
            <w:pPr>
              <w:keepNext/>
              <w:keepLines/>
              <w:jc w:val="right"/>
              <w:rPr>
                <w:rFonts w:asciiTheme="minorHAnsi" w:hAnsiTheme="minorHAnsi" w:cs="Arial"/>
                <w:szCs w:val="23"/>
              </w:rPr>
            </w:pPr>
            <w:r w:rsidRPr="004D3B47">
              <w:t>69.7</w:t>
            </w:r>
          </w:p>
        </w:tc>
        <w:tc>
          <w:tcPr>
            <w:tcW w:w="1033" w:type="dxa"/>
            <w:tcBorders>
              <w:top w:val="nil"/>
              <w:left w:val="nil"/>
              <w:bottom w:val="nil"/>
              <w:right w:val="nil"/>
            </w:tcBorders>
            <w:shd w:val="clear" w:color="auto" w:fill="auto"/>
            <w:vAlign w:val="center"/>
          </w:tcPr>
          <w:p w14:paraId="787AC3D3" w14:textId="64D82ABC" w:rsidR="00BA7865" w:rsidRPr="004D3B47" w:rsidRDefault="00BA7865" w:rsidP="00867861">
            <w:pPr>
              <w:keepNext/>
              <w:keepLines/>
              <w:jc w:val="right"/>
              <w:rPr>
                <w:rFonts w:asciiTheme="minorHAnsi" w:hAnsiTheme="minorHAnsi" w:cs="Arial"/>
                <w:szCs w:val="23"/>
              </w:rPr>
            </w:pPr>
            <w:r w:rsidRPr="004D3B47">
              <w:t>61</w:t>
            </w:r>
          </w:p>
        </w:tc>
        <w:tc>
          <w:tcPr>
            <w:tcW w:w="1033" w:type="dxa"/>
            <w:tcBorders>
              <w:top w:val="nil"/>
              <w:left w:val="nil"/>
              <w:bottom w:val="nil"/>
              <w:right w:val="nil"/>
            </w:tcBorders>
            <w:vAlign w:val="center"/>
          </w:tcPr>
          <w:p w14:paraId="18B77FBF" w14:textId="53EC5985" w:rsidR="00BA7865" w:rsidRPr="004D3B47" w:rsidRDefault="00BA7865" w:rsidP="00867861">
            <w:pPr>
              <w:keepNext/>
              <w:keepLines/>
              <w:jc w:val="right"/>
              <w:rPr>
                <w:rFonts w:asciiTheme="minorHAnsi" w:hAnsiTheme="minorHAnsi" w:cs="Arial"/>
                <w:szCs w:val="23"/>
              </w:rPr>
            </w:pPr>
            <w:r w:rsidRPr="004D3B47">
              <w:t>17.1</w:t>
            </w:r>
          </w:p>
        </w:tc>
        <w:tc>
          <w:tcPr>
            <w:tcW w:w="1033" w:type="dxa"/>
            <w:tcBorders>
              <w:top w:val="nil"/>
              <w:left w:val="nil"/>
              <w:bottom w:val="nil"/>
              <w:right w:val="single" w:sz="8" w:space="0" w:color="auto"/>
            </w:tcBorders>
            <w:shd w:val="clear" w:color="auto" w:fill="auto"/>
            <w:vAlign w:val="center"/>
          </w:tcPr>
          <w:p w14:paraId="52AC933C" w14:textId="2D331A62" w:rsidR="00BA7865" w:rsidRPr="004D3B47" w:rsidRDefault="00BA7865" w:rsidP="00867861">
            <w:pPr>
              <w:keepNext/>
              <w:keepLines/>
              <w:jc w:val="right"/>
              <w:rPr>
                <w:rFonts w:asciiTheme="minorHAnsi" w:hAnsiTheme="minorHAnsi" w:cs="Arial"/>
                <w:szCs w:val="23"/>
              </w:rPr>
            </w:pPr>
            <w:r w:rsidRPr="004D3B47">
              <w:t>23.0</w:t>
            </w:r>
          </w:p>
        </w:tc>
      </w:tr>
      <w:tr w:rsidR="004D3B47" w:rsidRPr="004D3B47" w14:paraId="2CBFB767" w14:textId="77777777" w:rsidTr="00867861">
        <w:trPr>
          <w:trHeight w:val="315"/>
        </w:trPr>
        <w:tc>
          <w:tcPr>
            <w:tcW w:w="3583" w:type="dxa"/>
            <w:tcBorders>
              <w:top w:val="nil"/>
              <w:left w:val="single" w:sz="8" w:space="0" w:color="auto"/>
              <w:bottom w:val="single" w:sz="8" w:space="0" w:color="auto"/>
              <w:right w:val="nil"/>
            </w:tcBorders>
            <w:shd w:val="clear" w:color="auto" w:fill="auto"/>
            <w:vAlign w:val="center"/>
            <w:hideMark/>
          </w:tcPr>
          <w:p w14:paraId="2EF66589" w14:textId="77777777" w:rsidR="00BA7865" w:rsidRPr="004D3B47" w:rsidRDefault="00BA7865" w:rsidP="00BA7865">
            <w:pPr>
              <w:keepNext/>
              <w:keepLines/>
              <w:rPr>
                <w:rFonts w:asciiTheme="minorHAnsi" w:hAnsiTheme="minorHAnsi" w:cs="Arial"/>
                <w:b/>
                <w:bCs/>
                <w:szCs w:val="23"/>
              </w:rPr>
            </w:pPr>
            <w:r w:rsidRPr="004D3B47">
              <w:rPr>
                <w:rFonts w:asciiTheme="minorHAnsi" w:hAnsiTheme="minorHAnsi" w:cs="Arial"/>
                <w:b/>
                <w:bCs/>
                <w:szCs w:val="23"/>
              </w:rPr>
              <w:t>Total</w:t>
            </w:r>
          </w:p>
        </w:tc>
        <w:tc>
          <w:tcPr>
            <w:tcW w:w="1842" w:type="dxa"/>
            <w:tcBorders>
              <w:top w:val="nil"/>
              <w:left w:val="nil"/>
              <w:bottom w:val="single" w:sz="8" w:space="0" w:color="auto"/>
              <w:right w:val="nil"/>
            </w:tcBorders>
            <w:shd w:val="clear" w:color="auto" w:fill="auto"/>
            <w:vAlign w:val="center"/>
          </w:tcPr>
          <w:p w14:paraId="3DA20067" w14:textId="1C87FDFE" w:rsidR="00BA7865" w:rsidRPr="004D3B47" w:rsidRDefault="00BA7865" w:rsidP="00867861">
            <w:pPr>
              <w:keepNext/>
              <w:keepLines/>
              <w:jc w:val="right"/>
              <w:rPr>
                <w:rFonts w:asciiTheme="minorHAnsi" w:hAnsiTheme="minorHAnsi" w:cs="Arial"/>
                <w:b/>
                <w:bCs/>
                <w:szCs w:val="23"/>
              </w:rPr>
            </w:pPr>
            <w:r w:rsidRPr="004D3B47">
              <w:rPr>
                <w:b/>
              </w:rPr>
              <w:t>903</w:t>
            </w:r>
          </w:p>
        </w:tc>
        <w:tc>
          <w:tcPr>
            <w:tcW w:w="1032" w:type="dxa"/>
            <w:tcBorders>
              <w:top w:val="nil"/>
              <w:left w:val="nil"/>
              <w:bottom w:val="single" w:sz="8" w:space="0" w:color="auto"/>
              <w:right w:val="nil"/>
            </w:tcBorders>
            <w:shd w:val="clear" w:color="auto" w:fill="auto"/>
            <w:vAlign w:val="center"/>
          </w:tcPr>
          <w:p w14:paraId="0AF63BC6" w14:textId="2827AB54" w:rsidR="00BA7865" w:rsidRPr="004D3B47" w:rsidRDefault="00BA7865" w:rsidP="00867861">
            <w:pPr>
              <w:keepNext/>
              <w:keepLines/>
              <w:jc w:val="right"/>
              <w:rPr>
                <w:rFonts w:asciiTheme="minorHAnsi" w:hAnsiTheme="minorHAnsi" w:cs="Arial"/>
                <w:b/>
                <w:bCs/>
                <w:szCs w:val="23"/>
              </w:rPr>
            </w:pPr>
            <w:r w:rsidRPr="004D3B47">
              <w:rPr>
                <w:b/>
              </w:rPr>
              <w:t>833</w:t>
            </w:r>
          </w:p>
        </w:tc>
        <w:tc>
          <w:tcPr>
            <w:tcW w:w="1033" w:type="dxa"/>
            <w:tcBorders>
              <w:top w:val="nil"/>
              <w:left w:val="nil"/>
              <w:bottom w:val="single" w:sz="8" w:space="0" w:color="auto"/>
              <w:right w:val="nil"/>
            </w:tcBorders>
            <w:shd w:val="clear" w:color="auto" w:fill="auto"/>
            <w:vAlign w:val="center"/>
          </w:tcPr>
          <w:p w14:paraId="235FD1EE" w14:textId="14E475E2" w:rsidR="00BA7865" w:rsidRPr="004D3B47" w:rsidRDefault="00BA7865" w:rsidP="00867861">
            <w:pPr>
              <w:keepNext/>
              <w:keepLines/>
              <w:jc w:val="right"/>
              <w:rPr>
                <w:rFonts w:asciiTheme="minorHAnsi" w:hAnsiTheme="minorHAnsi" w:cs="Arial"/>
                <w:b/>
                <w:bCs/>
                <w:szCs w:val="23"/>
              </w:rPr>
            </w:pPr>
            <w:r w:rsidRPr="004D3B47">
              <w:rPr>
                <w:b/>
              </w:rPr>
              <w:t>92.2</w:t>
            </w:r>
          </w:p>
        </w:tc>
        <w:tc>
          <w:tcPr>
            <w:tcW w:w="1033" w:type="dxa"/>
            <w:tcBorders>
              <w:top w:val="nil"/>
              <w:left w:val="nil"/>
              <w:bottom w:val="single" w:sz="8" w:space="0" w:color="auto"/>
              <w:right w:val="nil"/>
            </w:tcBorders>
            <w:shd w:val="clear" w:color="auto" w:fill="auto"/>
            <w:vAlign w:val="center"/>
          </w:tcPr>
          <w:p w14:paraId="2E055760" w14:textId="1B8B13B4" w:rsidR="00BA7865" w:rsidRPr="004D3B47" w:rsidRDefault="00BA7865" w:rsidP="00867861">
            <w:pPr>
              <w:keepNext/>
              <w:keepLines/>
              <w:jc w:val="right"/>
              <w:rPr>
                <w:rFonts w:asciiTheme="minorHAnsi" w:hAnsiTheme="minorHAnsi" w:cs="Arial"/>
                <w:b/>
                <w:bCs/>
                <w:szCs w:val="23"/>
              </w:rPr>
            </w:pPr>
            <w:r w:rsidRPr="004D3B47">
              <w:rPr>
                <w:b/>
              </w:rPr>
              <w:t>590</w:t>
            </w:r>
          </w:p>
        </w:tc>
        <w:tc>
          <w:tcPr>
            <w:tcW w:w="1033" w:type="dxa"/>
            <w:tcBorders>
              <w:top w:val="nil"/>
              <w:left w:val="nil"/>
              <w:bottom w:val="single" w:sz="8" w:space="0" w:color="auto"/>
              <w:right w:val="nil"/>
            </w:tcBorders>
            <w:shd w:val="clear" w:color="auto" w:fill="auto"/>
            <w:vAlign w:val="center"/>
          </w:tcPr>
          <w:p w14:paraId="1DF5D565" w14:textId="417FA77F" w:rsidR="00BA7865" w:rsidRPr="004D3B47" w:rsidRDefault="00BA7865" w:rsidP="00867861">
            <w:pPr>
              <w:keepNext/>
              <w:keepLines/>
              <w:jc w:val="right"/>
              <w:rPr>
                <w:rFonts w:asciiTheme="minorHAnsi" w:hAnsiTheme="minorHAnsi" w:cs="Arial"/>
                <w:b/>
                <w:bCs/>
                <w:szCs w:val="23"/>
              </w:rPr>
            </w:pPr>
            <w:r w:rsidRPr="004D3B47">
              <w:rPr>
                <w:b/>
              </w:rPr>
              <w:t>65.3</w:t>
            </w:r>
          </w:p>
        </w:tc>
        <w:tc>
          <w:tcPr>
            <w:tcW w:w="1033" w:type="dxa"/>
            <w:tcBorders>
              <w:top w:val="nil"/>
              <w:left w:val="nil"/>
              <w:bottom w:val="single" w:sz="8" w:space="0" w:color="auto"/>
              <w:right w:val="nil"/>
            </w:tcBorders>
            <w:shd w:val="clear" w:color="auto" w:fill="auto"/>
            <w:vAlign w:val="center"/>
          </w:tcPr>
          <w:p w14:paraId="7B083D28" w14:textId="59499B70" w:rsidR="00BA7865" w:rsidRPr="004D3B47" w:rsidRDefault="00BA7865" w:rsidP="00867861">
            <w:pPr>
              <w:keepNext/>
              <w:keepLines/>
              <w:jc w:val="right"/>
              <w:rPr>
                <w:rFonts w:asciiTheme="minorHAnsi" w:hAnsiTheme="minorHAnsi" w:cs="Arial"/>
                <w:b/>
                <w:bCs/>
                <w:szCs w:val="23"/>
              </w:rPr>
            </w:pPr>
            <w:r w:rsidRPr="004D3B47">
              <w:rPr>
                <w:b/>
              </w:rPr>
              <w:t>116</w:t>
            </w:r>
          </w:p>
        </w:tc>
        <w:tc>
          <w:tcPr>
            <w:tcW w:w="1033" w:type="dxa"/>
            <w:tcBorders>
              <w:top w:val="nil"/>
              <w:left w:val="nil"/>
              <w:bottom w:val="single" w:sz="8" w:space="0" w:color="auto"/>
              <w:right w:val="nil"/>
            </w:tcBorders>
            <w:vAlign w:val="center"/>
          </w:tcPr>
          <w:p w14:paraId="061F33F3" w14:textId="77DCEB87" w:rsidR="00BA7865" w:rsidRPr="004D3B47" w:rsidRDefault="00BA7865" w:rsidP="00867861">
            <w:pPr>
              <w:keepNext/>
              <w:keepLines/>
              <w:jc w:val="right"/>
              <w:rPr>
                <w:rFonts w:asciiTheme="minorHAnsi" w:hAnsiTheme="minorHAnsi" w:cs="Arial"/>
                <w:b/>
                <w:szCs w:val="23"/>
              </w:rPr>
            </w:pPr>
            <w:r w:rsidRPr="004D3B47">
              <w:rPr>
                <w:b/>
              </w:rPr>
              <w:t>13.9</w:t>
            </w:r>
          </w:p>
        </w:tc>
        <w:tc>
          <w:tcPr>
            <w:tcW w:w="1033" w:type="dxa"/>
            <w:tcBorders>
              <w:top w:val="nil"/>
              <w:left w:val="nil"/>
              <w:bottom w:val="single" w:sz="8" w:space="0" w:color="auto"/>
              <w:right w:val="single" w:sz="8" w:space="0" w:color="auto"/>
            </w:tcBorders>
            <w:shd w:val="clear" w:color="auto" w:fill="auto"/>
            <w:vAlign w:val="center"/>
          </w:tcPr>
          <w:p w14:paraId="7618B409" w14:textId="7144A40F" w:rsidR="00BA7865" w:rsidRPr="004D3B47" w:rsidRDefault="00BA7865" w:rsidP="00867861">
            <w:pPr>
              <w:keepNext/>
              <w:keepLines/>
              <w:jc w:val="right"/>
              <w:rPr>
                <w:rFonts w:asciiTheme="minorHAnsi" w:hAnsiTheme="minorHAnsi" w:cs="Arial"/>
                <w:b/>
                <w:bCs/>
                <w:szCs w:val="23"/>
              </w:rPr>
            </w:pPr>
            <w:r w:rsidRPr="004D3B47">
              <w:rPr>
                <w:b/>
              </w:rPr>
              <w:t>19.7</w:t>
            </w:r>
          </w:p>
        </w:tc>
      </w:tr>
    </w:tbl>
    <w:p w14:paraId="51EBC741" w14:textId="5640A3C8" w:rsidR="00030D6F" w:rsidRPr="004D3B47" w:rsidRDefault="00030D6F" w:rsidP="00030D6F">
      <w:pPr>
        <w:ind w:right="544"/>
        <w:jc w:val="both"/>
        <w:rPr>
          <w:i/>
          <w:sz w:val="20"/>
        </w:rPr>
      </w:pPr>
      <w:r w:rsidRPr="004D3B47">
        <w:rPr>
          <w:i/>
          <w:sz w:val="20"/>
        </w:rPr>
        <w:t>*</w:t>
      </w:r>
      <w:r w:rsidR="00A26D58">
        <w:rPr>
          <w:i/>
          <w:sz w:val="20"/>
        </w:rPr>
        <w:t xml:space="preserve"> </w:t>
      </w:r>
      <w:r w:rsidRPr="004D3B47">
        <w:rPr>
          <w:i/>
          <w:sz w:val="20"/>
        </w:rPr>
        <w:t>% of women with LSIL cytology and positive triage test †</w:t>
      </w:r>
      <w:r w:rsidR="001F4978" w:rsidRPr="004D3B47">
        <w:rPr>
          <w:i/>
          <w:sz w:val="20"/>
        </w:rPr>
        <w:t xml:space="preserve"> </w:t>
      </w:r>
      <w:r w:rsidR="00E43530" w:rsidRPr="004D3B47">
        <w:rPr>
          <w:i/>
          <w:sz w:val="20"/>
        </w:rPr>
        <w:t xml:space="preserve">expressed as a percentage </w:t>
      </w:r>
      <w:r w:rsidRPr="004D3B47">
        <w:rPr>
          <w:i/>
          <w:sz w:val="20"/>
        </w:rPr>
        <w:t xml:space="preserve">of women with colposcopy ‡ </w:t>
      </w:r>
      <w:r w:rsidR="00E43530" w:rsidRPr="004D3B47">
        <w:rPr>
          <w:i/>
          <w:sz w:val="20"/>
        </w:rPr>
        <w:t>expressed as a percentage</w:t>
      </w:r>
      <w:r w:rsidRPr="004D3B47">
        <w:rPr>
          <w:i/>
          <w:sz w:val="20"/>
        </w:rPr>
        <w:t xml:space="preserve"> of women with histology.</w:t>
      </w:r>
      <w:r w:rsidR="00A26D58">
        <w:rPr>
          <w:i/>
          <w:sz w:val="20"/>
        </w:rPr>
        <w:t xml:space="preserve"> </w:t>
      </w:r>
      <w:r w:rsidRPr="004D3B47">
        <w:rPr>
          <w:i/>
          <w:sz w:val="20"/>
        </w:rPr>
        <w:t xml:space="preserve">Results are for ASC-US cytology collected in the 6-month period 12 months prior to the current monitoring period </w:t>
      </w:r>
      <w:r w:rsidR="00BA7865" w:rsidRPr="004D3B47">
        <w:rPr>
          <w:i/>
          <w:sz w:val="20"/>
        </w:rPr>
        <w:t>(i.e. in 1 January – 30 June 2018)</w:t>
      </w:r>
      <w:r w:rsidRPr="004D3B47">
        <w:rPr>
          <w:i/>
          <w:sz w:val="20"/>
        </w:rPr>
        <w:t>, to allow for sufficient follow-up time for colposcopy/ histology.</w:t>
      </w:r>
      <w:r w:rsidR="00A26D58">
        <w:rPr>
          <w:i/>
          <w:sz w:val="20"/>
        </w:rPr>
        <w:t xml:space="preserve"> </w:t>
      </w:r>
    </w:p>
    <w:p w14:paraId="5D47E479" w14:textId="77777777" w:rsidR="00030D6F" w:rsidRPr="004D3B47" w:rsidRDefault="00030D6F" w:rsidP="00030D6F">
      <w:pPr>
        <w:ind w:right="544"/>
        <w:jc w:val="both"/>
        <w:rPr>
          <w:i/>
          <w:sz w:val="20"/>
        </w:rPr>
        <w:sectPr w:rsidR="00030D6F" w:rsidRPr="004D3B47" w:rsidSect="00B31B6E">
          <w:footerReference w:type="default" r:id="rId166"/>
          <w:pgSz w:w="16839" w:h="11907" w:orient="landscape" w:code="9"/>
          <w:pgMar w:top="1440" w:right="1440" w:bottom="1440" w:left="1440" w:header="692" w:footer="567" w:gutter="0"/>
          <w:cols w:space="720"/>
          <w:docGrid w:linePitch="360"/>
        </w:sectPr>
      </w:pPr>
    </w:p>
    <w:p w14:paraId="2A14EA53" w14:textId="77777777" w:rsidR="00030D6F" w:rsidRPr="004D3B47" w:rsidRDefault="00030D6F" w:rsidP="00030D6F">
      <w:pPr>
        <w:pStyle w:val="Heading3"/>
        <w:ind w:right="544"/>
        <w:jc w:val="both"/>
        <w:rPr>
          <w:lang w:eastAsia="en-AU"/>
        </w:rPr>
      </w:pPr>
      <w:bookmarkStart w:id="2850" w:name="_Toc475630247"/>
      <w:bookmarkStart w:id="2851" w:name="_Toc482704724"/>
      <w:bookmarkStart w:id="2852" w:name="_Toc509928483"/>
      <w:bookmarkStart w:id="2853" w:name="_Toc528676085"/>
      <w:bookmarkStart w:id="2854" w:name="_Toc2170072"/>
      <w:bookmarkStart w:id="2855" w:name="_Toc76740861"/>
      <w:r w:rsidRPr="004D3B47">
        <w:rPr>
          <w:lang w:eastAsia="en-AU"/>
        </w:rPr>
        <w:t>Indicator 8.2 – HPV test volumes</w:t>
      </w:r>
      <w:bookmarkEnd w:id="2850"/>
      <w:bookmarkEnd w:id="2851"/>
      <w:bookmarkEnd w:id="2852"/>
      <w:bookmarkEnd w:id="2853"/>
      <w:bookmarkEnd w:id="2854"/>
      <w:bookmarkEnd w:id="2855"/>
    </w:p>
    <w:p w14:paraId="7F6E28FF" w14:textId="77777777" w:rsidR="00030D6F" w:rsidRPr="004D3B47" w:rsidRDefault="00030D6F" w:rsidP="00030D6F">
      <w:pPr>
        <w:rPr>
          <w:b/>
          <w:lang w:eastAsia="en-AU"/>
        </w:rPr>
      </w:pPr>
    </w:p>
    <w:p w14:paraId="4027BD57" w14:textId="6E3DAA16" w:rsidR="00030D6F" w:rsidRPr="004D3B47" w:rsidRDefault="008E7879" w:rsidP="00030D6F">
      <w:pPr>
        <w:pStyle w:val="Caption"/>
        <w:keepNext/>
        <w:spacing w:after="80"/>
        <w:ind w:right="544"/>
        <w:jc w:val="both"/>
      </w:pPr>
      <w:bookmarkStart w:id="2856" w:name="_Ref302044532"/>
      <w:bookmarkStart w:id="2857" w:name="_Toc304970071"/>
      <w:bookmarkStart w:id="2858" w:name="_Toc469398356"/>
      <w:bookmarkStart w:id="2859" w:name="_Toc486941120"/>
      <w:bookmarkStart w:id="2860" w:name="_Toc475605589"/>
      <w:bookmarkStart w:id="2861" w:name="_Toc509928561"/>
      <w:bookmarkStart w:id="2862" w:name="_Toc528676237"/>
      <w:bookmarkStart w:id="2863" w:name="_Toc5627686"/>
      <w:bookmarkStart w:id="2864" w:name="_Toc12875634"/>
      <w:bookmarkStart w:id="2865" w:name="_Toc68606752"/>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77</w:t>
      </w:r>
      <w:r w:rsidR="00905C1A" w:rsidRPr="004D3B47">
        <w:rPr>
          <w:noProof/>
        </w:rPr>
        <w:fldChar w:fldCharType="end"/>
      </w:r>
      <w:bookmarkEnd w:id="2856"/>
      <w:r w:rsidR="00030D6F" w:rsidRPr="004D3B47">
        <w:t xml:space="preserve"> - Volume of HPV test samples received during the monitoring period, by laboratory</w:t>
      </w:r>
      <w:bookmarkEnd w:id="2857"/>
      <w:bookmarkEnd w:id="2858"/>
      <w:bookmarkEnd w:id="2859"/>
      <w:bookmarkEnd w:id="2860"/>
      <w:bookmarkEnd w:id="2861"/>
      <w:bookmarkEnd w:id="2862"/>
      <w:bookmarkEnd w:id="2863"/>
      <w:bookmarkEnd w:id="2864"/>
      <w:bookmarkEnd w:id="2865"/>
    </w:p>
    <w:tbl>
      <w:tblPr>
        <w:tblW w:w="9071" w:type="dxa"/>
        <w:tblInd w:w="93" w:type="dxa"/>
        <w:tblLayout w:type="fixed"/>
        <w:tblLook w:val="04A0" w:firstRow="1" w:lastRow="0" w:firstColumn="1" w:lastColumn="0" w:noHBand="0" w:noVBand="1"/>
      </w:tblPr>
      <w:tblGrid>
        <w:gridCol w:w="3701"/>
        <w:gridCol w:w="1668"/>
        <w:gridCol w:w="1668"/>
        <w:gridCol w:w="2034"/>
      </w:tblGrid>
      <w:tr w:rsidR="00867861" w:rsidRPr="004D3B47" w14:paraId="6BAB1A0C" w14:textId="77777777" w:rsidTr="00867861">
        <w:trPr>
          <w:trHeight w:val="300"/>
        </w:trPr>
        <w:tc>
          <w:tcPr>
            <w:tcW w:w="3701" w:type="dxa"/>
            <w:vMerge w:val="restart"/>
            <w:tcBorders>
              <w:top w:val="single" w:sz="4" w:space="0" w:color="auto"/>
              <w:left w:val="single" w:sz="4" w:space="0" w:color="auto"/>
              <w:right w:val="nil"/>
            </w:tcBorders>
            <w:shd w:val="clear" w:color="000000" w:fill="D9D9D9"/>
            <w:noWrap/>
            <w:hideMark/>
          </w:tcPr>
          <w:p w14:paraId="4F979270" w14:textId="406A9B75" w:rsidR="00867861" w:rsidRPr="004D3B47" w:rsidRDefault="00867861" w:rsidP="00867861">
            <w:pP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Laboratory</w:t>
            </w:r>
          </w:p>
        </w:tc>
        <w:tc>
          <w:tcPr>
            <w:tcW w:w="3336" w:type="dxa"/>
            <w:gridSpan w:val="2"/>
            <w:tcBorders>
              <w:top w:val="single" w:sz="4" w:space="0" w:color="auto"/>
              <w:left w:val="nil"/>
              <w:right w:val="nil"/>
            </w:tcBorders>
            <w:shd w:val="clear" w:color="000000" w:fill="D9D9D9"/>
            <w:noWrap/>
            <w:vAlign w:val="bottom"/>
            <w:hideMark/>
          </w:tcPr>
          <w:p w14:paraId="04D9B8BE" w14:textId="77777777" w:rsidR="00867861" w:rsidRPr="004D3B47" w:rsidRDefault="00867861" w:rsidP="00576432">
            <w:pPr>
              <w:jc w:val="cente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HPV tests received</w:t>
            </w:r>
          </w:p>
        </w:tc>
        <w:tc>
          <w:tcPr>
            <w:tcW w:w="2034" w:type="dxa"/>
            <w:vMerge w:val="restart"/>
            <w:tcBorders>
              <w:top w:val="single" w:sz="4" w:space="0" w:color="auto"/>
              <w:left w:val="nil"/>
              <w:right w:val="single" w:sz="4" w:space="0" w:color="auto"/>
            </w:tcBorders>
            <w:shd w:val="clear" w:color="000000" w:fill="D9D9D9"/>
            <w:vAlign w:val="bottom"/>
            <w:hideMark/>
          </w:tcPr>
          <w:p w14:paraId="2F9113A3" w14:textId="4E200C51" w:rsidR="00867861" w:rsidRPr="004D3B47" w:rsidRDefault="00867861" w:rsidP="00576432">
            <w:pPr>
              <w:jc w:val="cente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 xml:space="preserve">Ratio HPV tests: </w:t>
            </w:r>
            <w:r>
              <w:rPr>
                <w:rFonts w:asciiTheme="minorHAnsi" w:eastAsia="Times New Roman" w:hAnsiTheme="minorHAnsi" w:cs="Arial"/>
                <w:b/>
                <w:bCs/>
                <w:szCs w:val="23"/>
                <w:lang w:eastAsia="en-AU"/>
              </w:rPr>
              <w:t>cytology sample</w:t>
            </w:r>
            <w:r w:rsidRPr="004D3B47">
              <w:rPr>
                <w:rFonts w:asciiTheme="minorHAnsi" w:eastAsia="Times New Roman" w:hAnsiTheme="minorHAnsi" w:cs="Arial"/>
                <w:b/>
                <w:bCs/>
                <w:szCs w:val="23"/>
                <w:lang w:eastAsia="en-AU"/>
              </w:rPr>
              <w:t xml:space="preserve">s </w:t>
            </w:r>
            <w:r w:rsidRPr="004D3B47">
              <w:rPr>
                <w:b/>
              </w:rPr>
              <w:t>received</w:t>
            </w:r>
            <w:r w:rsidRPr="004D3B47">
              <w:rPr>
                <w:rFonts w:asciiTheme="minorHAnsi" w:eastAsia="Times New Roman" w:hAnsiTheme="minorHAnsi" w:cs="Arial"/>
                <w:b/>
                <w:bCs/>
                <w:szCs w:val="23"/>
                <w:lang w:eastAsia="en-AU"/>
              </w:rPr>
              <w:t xml:space="preserve"> (%)</w:t>
            </w:r>
          </w:p>
        </w:tc>
      </w:tr>
      <w:tr w:rsidR="00867861" w:rsidRPr="004D3B47" w14:paraId="1CD06827" w14:textId="77777777" w:rsidTr="00867861">
        <w:trPr>
          <w:trHeight w:val="300"/>
        </w:trPr>
        <w:tc>
          <w:tcPr>
            <w:tcW w:w="3701" w:type="dxa"/>
            <w:vMerge/>
            <w:tcBorders>
              <w:left w:val="single" w:sz="4" w:space="0" w:color="auto"/>
              <w:bottom w:val="single" w:sz="4" w:space="0" w:color="auto"/>
              <w:right w:val="nil"/>
            </w:tcBorders>
            <w:shd w:val="clear" w:color="000000" w:fill="D9D9D9"/>
            <w:noWrap/>
            <w:vAlign w:val="bottom"/>
            <w:hideMark/>
          </w:tcPr>
          <w:p w14:paraId="1E13234A" w14:textId="7D9169A7" w:rsidR="00867861" w:rsidRPr="004D3B47" w:rsidRDefault="00867861" w:rsidP="00576432">
            <w:pPr>
              <w:rPr>
                <w:rFonts w:asciiTheme="minorHAnsi" w:eastAsia="Times New Roman" w:hAnsiTheme="minorHAnsi" w:cs="Arial"/>
                <w:b/>
                <w:bCs/>
                <w:szCs w:val="23"/>
                <w:lang w:eastAsia="en-AU"/>
              </w:rPr>
            </w:pPr>
          </w:p>
        </w:tc>
        <w:tc>
          <w:tcPr>
            <w:tcW w:w="1668" w:type="dxa"/>
            <w:tcBorders>
              <w:left w:val="nil"/>
              <w:bottom w:val="single" w:sz="4" w:space="0" w:color="auto"/>
              <w:right w:val="nil"/>
            </w:tcBorders>
            <w:shd w:val="clear" w:color="000000" w:fill="D9D9D9"/>
            <w:noWrap/>
            <w:vAlign w:val="bottom"/>
            <w:hideMark/>
          </w:tcPr>
          <w:p w14:paraId="5F3D9B22" w14:textId="77777777" w:rsidR="00867861" w:rsidRPr="004D3B47" w:rsidRDefault="00867861" w:rsidP="00576432">
            <w:pPr>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N</w:t>
            </w:r>
          </w:p>
        </w:tc>
        <w:tc>
          <w:tcPr>
            <w:tcW w:w="1668" w:type="dxa"/>
            <w:tcBorders>
              <w:left w:val="nil"/>
              <w:bottom w:val="single" w:sz="4" w:space="0" w:color="auto"/>
              <w:right w:val="nil"/>
            </w:tcBorders>
            <w:shd w:val="clear" w:color="000000" w:fill="D9D9D9"/>
            <w:noWrap/>
            <w:vAlign w:val="bottom"/>
            <w:hideMark/>
          </w:tcPr>
          <w:p w14:paraId="59754B9B" w14:textId="77777777" w:rsidR="00867861" w:rsidRPr="004D3B47" w:rsidRDefault="00867861" w:rsidP="00576432">
            <w:pPr>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 of</w:t>
            </w:r>
            <w:r w:rsidRPr="004D3B47">
              <w:rPr>
                <w:rFonts w:asciiTheme="minorHAnsi" w:eastAsia="Times New Roman" w:hAnsiTheme="minorHAnsi" w:cs="Arial"/>
                <w:b/>
                <w:bCs/>
                <w:szCs w:val="23"/>
                <w:lang w:eastAsia="en-AU"/>
              </w:rPr>
              <w:br/>
              <w:t xml:space="preserve"> national total</w:t>
            </w:r>
          </w:p>
        </w:tc>
        <w:tc>
          <w:tcPr>
            <w:tcW w:w="2034" w:type="dxa"/>
            <w:vMerge/>
            <w:tcBorders>
              <w:left w:val="nil"/>
              <w:bottom w:val="single" w:sz="4" w:space="0" w:color="auto"/>
              <w:right w:val="single" w:sz="4" w:space="0" w:color="auto"/>
            </w:tcBorders>
            <w:vAlign w:val="center"/>
            <w:hideMark/>
          </w:tcPr>
          <w:p w14:paraId="03E25480" w14:textId="77777777" w:rsidR="00867861" w:rsidRPr="004D3B47" w:rsidRDefault="00867861" w:rsidP="00576432">
            <w:pPr>
              <w:rPr>
                <w:rFonts w:asciiTheme="minorHAnsi" w:eastAsia="Times New Roman" w:hAnsiTheme="minorHAnsi" w:cs="Arial"/>
                <w:b/>
                <w:bCs/>
                <w:szCs w:val="23"/>
                <w:lang w:eastAsia="en-AU"/>
              </w:rPr>
            </w:pPr>
          </w:p>
        </w:tc>
      </w:tr>
      <w:tr w:rsidR="004D3B47" w:rsidRPr="004D3B47" w14:paraId="16220209" w14:textId="77777777" w:rsidTr="00867861">
        <w:trPr>
          <w:trHeight w:val="255"/>
        </w:trPr>
        <w:tc>
          <w:tcPr>
            <w:tcW w:w="3701" w:type="dxa"/>
            <w:tcBorders>
              <w:top w:val="single" w:sz="4" w:space="0" w:color="auto"/>
              <w:left w:val="single" w:sz="4" w:space="0" w:color="auto"/>
              <w:bottom w:val="nil"/>
              <w:right w:val="nil"/>
            </w:tcBorders>
            <w:shd w:val="clear" w:color="auto" w:fill="auto"/>
            <w:noWrap/>
            <w:hideMark/>
          </w:tcPr>
          <w:p w14:paraId="023855BF" w14:textId="77777777" w:rsidR="00BA7865" w:rsidRPr="004D3B47" w:rsidRDefault="00BA7865" w:rsidP="00BA7865">
            <w:pPr>
              <w:rPr>
                <w:rFonts w:asciiTheme="minorHAnsi" w:hAnsiTheme="minorHAnsi" w:cs="Arial"/>
                <w:szCs w:val="23"/>
              </w:rPr>
            </w:pPr>
            <w:r w:rsidRPr="004D3B47">
              <w:t>Anatomical Pathology Services</w:t>
            </w:r>
          </w:p>
        </w:tc>
        <w:tc>
          <w:tcPr>
            <w:tcW w:w="1668" w:type="dxa"/>
            <w:tcBorders>
              <w:top w:val="single" w:sz="4" w:space="0" w:color="auto"/>
              <w:left w:val="nil"/>
              <w:bottom w:val="nil"/>
              <w:right w:val="nil"/>
            </w:tcBorders>
            <w:shd w:val="clear" w:color="auto" w:fill="auto"/>
            <w:noWrap/>
          </w:tcPr>
          <w:p w14:paraId="463E2EFE" w14:textId="1E5FE278" w:rsidR="00BA7865" w:rsidRPr="004D3B47" w:rsidRDefault="00BA7865" w:rsidP="00BA7865">
            <w:pPr>
              <w:jc w:val="right"/>
              <w:rPr>
                <w:rFonts w:asciiTheme="minorHAnsi" w:hAnsiTheme="minorHAnsi"/>
                <w:szCs w:val="23"/>
              </w:rPr>
            </w:pPr>
            <w:r w:rsidRPr="004D3B47">
              <w:t xml:space="preserve"> 3,332 </w:t>
            </w:r>
          </w:p>
        </w:tc>
        <w:tc>
          <w:tcPr>
            <w:tcW w:w="1668" w:type="dxa"/>
            <w:tcBorders>
              <w:top w:val="single" w:sz="4" w:space="0" w:color="auto"/>
              <w:left w:val="nil"/>
              <w:bottom w:val="nil"/>
              <w:right w:val="nil"/>
            </w:tcBorders>
            <w:shd w:val="clear" w:color="auto" w:fill="auto"/>
            <w:noWrap/>
          </w:tcPr>
          <w:p w14:paraId="5A9D9F5D" w14:textId="5F7FE863" w:rsidR="00BA7865" w:rsidRPr="004D3B47" w:rsidRDefault="00BA7865" w:rsidP="00BA7865">
            <w:pPr>
              <w:jc w:val="right"/>
              <w:rPr>
                <w:rFonts w:asciiTheme="minorHAnsi" w:hAnsiTheme="minorHAnsi"/>
                <w:szCs w:val="23"/>
              </w:rPr>
            </w:pPr>
            <w:r w:rsidRPr="004D3B47">
              <w:t xml:space="preserve"> 20.5 </w:t>
            </w:r>
          </w:p>
        </w:tc>
        <w:tc>
          <w:tcPr>
            <w:tcW w:w="2034" w:type="dxa"/>
            <w:tcBorders>
              <w:top w:val="single" w:sz="4" w:space="0" w:color="auto"/>
              <w:left w:val="nil"/>
              <w:bottom w:val="nil"/>
              <w:right w:val="single" w:sz="4" w:space="0" w:color="auto"/>
            </w:tcBorders>
            <w:shd w:val="clear" w:color="auto" w:fill="auto"/>
            <w:noWrap/>
          </w:tcPr>
          <w:p w14:paraId="6BF7A280" w14:textId="49031327" w:rsidR="00BA7865" w:rsidRPr="004D3B47" w:rsidRDefault="00BA7865" w:rsidP="00BA7865">
            <w:pPr>
              <w:jc w:val="right"/>
              <w:rPr>
                <w:rFonts w:asciiTheme="minorHAnsi" w:hAnsiTheme="minorHAnsi"/>
                <w:szCs w:val="23"/>
              </w:rPr>
            </w:pPr>
            <w:r w:rsidRPr="004D3B47">
              <w:t>7.6</w:t>
            </w:r>
          </w:p>
        </w:tc>
      </w:tr>
      <w:tr w:rsidR="004D3B47" w:rsidRPr="004D3B47" w14:paraId="594EB6B6" w14:textId="77777777" w:rsidTr="00BA7865">
        <w:trPr>
          <w:trHeight w:val="255"/>
        </w:trPr>
        <w:tc>
          <w:tcPr>
            <w:tcW w:w="3701" w:type="dxa"/>
            <w:tcBorders>
              <w:top w:val="nil"/>
              <w:left w:val="single" w:sz="4" w:space="0" w:color="auto"/>
              <w:bottom w:val="nil"/>
              <w:right w:val="nil"/>
            </w:tcBorders>
            <w:shd w:val="clear" w:color="auto" w:fill="auto"/>
            <w:noWrap/>
            <w:hideMark/>
          </w:tcPr>
          <w:p w14:paraId="31B4DEB9" w14:textId="77777777" w:rsidR="00BA7865" w:rsidRPr="004D3B47" w:rsidRDefault="00BA7865" w:rsidP="00BA7865">
            <w:pPr>
              <w:rPr>
                <w:rFonts w:asciiTheme="minorHAnsi" w:hAnsiTheme="minorHAnsi" w:cs="Arial"/>
                <w:szCs w:val="23"/>
              </w:rPr>
            </w:pPr>
            <w:r w:rsidRPr="004D3B47">
              <w:t>Canterbury Health Laboratories</w:t>
            </w:r>
          </w:p>
        </w:tc>
        <w:tc>
          <w:tcPr>
            <w:tcW w:w="1668" w:type="dxa"/>
            <w:tcBorders>
              <w:top w:val="nil"/>
              <w:left w:val="nil"/>
              <w:bottom w:val="nil"/>
              <w:right w:val="nil"/>
            </w:tcBorders>
            <w:shd w:val="clear" w:color="auto" w:fill="auto"/>
            <w:noWrap/>
          </w:tcPr>
          <w:p w14:paraId="02D135AE" w14:textId="7D332DB4" w:rsidR="00BA7865" w:rsidRPr="004D3B47" w:rsidRDefault="00BA7865" w:rsidP="00BA7865">
            <w:pPr>
              <w:jc w:val="right"/>
              <w:rPr>
                <w:rFonts w:asciiTheme="minorHAnsi" w:hAnsiTheme="minorHAnsi"/>
                <w:szCs w:val="23"/>
              </w:rPr>
            </w:pPr>
            <w:r w:rsidRPr="004D3B47">
              <w:t xml:space="preserve"> 1,217 </w:t>
            </w:r>
          </w:p>
        </w:tc>
        <w:tc>
          <w:tcPr>
            <w:tcW w:w="1668" w:type="dxa"/>
            <w:tcBorders>
              <w:top w:val="nil"/>
              <w:left w:val="nil"/>
              <w:bottom w:val="nil"/>
              <w:right w:val="nil"/>
            </w:tcBorders>
            <w:shd w:val="clear" w:color="auto" w:fill="auto"/>
            <w:noWrap/>
          </w:tcPr>
          <w:p w14:paraId="2F04F8DA" w14:textId="118791A4" w:rsidR="00BA7865" w:rsidRPr="004D3B47" w:rsidRDefault="00BA7865" w:rsidP="00BA7865">
            <w:pPr>
              <w:jc w:val="right"/>
              <w:rPr>
                <w:rFonts w:asciiTheme="minorHAnsi" w:hAnsiTheme="minorHAnsi"/>
                <w:szCs w:val="23"/>
              </w:rPr>
            </w:pPr>
            <w:r w:rsidRPr="004D3B47">
              <w:t xml:space="preserve"> 7.5 </w:t>
            </w:r>
          </w:p>
        </w:tc>
        <w:tc>
          <w:tcPr>
            <w:tcW w:w="2034" w:type="dxa"/>
            <w:tcBorders>
              <w:top w:val="nil"/>
              <w:left w:val="nil"/>
              <w:bottom w:val="nil"/>
              <w:right w:val="single" w:sz="4" w:space="0" w:color="auto"/>
            </w:tcBorders>
            <w:shd w:val="clear" w:color="auto" w:fill="auto"/>
            <w:noWrap/>
          </w:tcPr>
          <w:p w14:paraId="6CCB9637" w14:textId="18EAEB71" w:rsidR="00BA7865" w:rsidRPr="004D3B47" w:rsidRDefault="00BA7865" w:rsidP="00BA7865">
            <w:pPr>
              <w:jc w:val="right"/>
              <w:rPr>
                <w:rFonts w:asciiTheme="minorHAnsi" w:hAnsiTheme="minorHAnsi"/>
                <w:szCs w:val="23"/>
              </w:rPr>
            </w:pPr>
            <w:r w:rsidRPr="004D3B47">
              <w:t>12.7</w:t>
            </w:r>
          </w:p>
        </w:tc>
      </w:tr>
      <w:tr w:rsidR="004D3B47" w:rsidRPr="004D3B47" w14:paraId="1C802AF5" w14:textId="77777777" w:rsidTr="00BA7865">
        <w:trPr>
          <w:trHeight w:val="255"/>
        </w:trPr>
        <w:tc>
          <w:tcPr>
            <w:tcW w:w="3701" w:type="dxa"/>
            <w:tcBorders>
              <w:top w:val="nil"/>
              <w:left w:val="single" w:sz="4" w:space="0" w:color="auto"/>
              <w:bottom w:val="nil"/>
              <w:right w:val="nil"/>
            </w:tcBorders>
            <w:shd w:val="clear" w:color="auto" w:fill="auto"/>
            <w:noWrap/>
            <w:hideMark/>
          </w:tcPr>
          <w:p w14:paraId="3BC45256" w14:textId="77777777" w:rsidR="00BA7865" w:rsidRPr="004D3B47" w:rsidRDefault="00BA7865" w:rsidP="00BA7865">
            <w:pPr>
              <w:rPr>
                <w:rFonts w:asciiTheme="minorHAnsi" w:hAnsiTheme="minorHAnsi" w:cs="Arial"/>
                <w:szCs w:val="23"/>
              </w:rPr>
            </w:pPr>
            <w:r w:rsidRPr="004D3B47">
              <w:t>LabPLUS</w:t>
            </w:r>
          </w:p>
        </w:tc>
        <w:tc>
          <w:tcPr>
            <w:tcW w:w="1668" w:type="dxa"/>
            <w:tcBorders>
              <w:top w:val="nil"/>
              <w:left w:val="nil"/>
              <w:bottom w:val="nil"/>
              <w:right w:val="nil"/>
            </w:tcBorders>
            <w:shd w:val="clear" w:color="auto" w:fill="auto"/>
            <w:noWrap/>
          </w:tcPr>
          <w:p w14:paraId="75978E7F" w14:textId="0756FDA2" w:rsidR="00BA7865" w:rsidRPr="004D3B47" w:rsidRDefault="00BA7865" w:rsidP="00BA7865">
            <w:pPr>
              <w:jc w:val="right"/>
              <w:rPr>
                <w:rFonts w:asciiTheme="minorHAnsi" w:hAnsiTheme="minorHAnsi"/>
                <w:szCs w:val="23"/>
              </w:rPr>
            </w:pPr>
            <w:r w:rsidRPr="004D3B47">
              <w:t xml:space="preserve"> 778 </w:t>
            </w:r>
          </w:p>
        </w:tc>
        <w:tc>
          <w:tcPr>
            <w:tcW w:w="1668" w:type="dxa"/>
            <w:tcBorders>
              <w:top w:val="nil"/>
              <w:left w:val="nil"/>
              <w:bottom w:val="nil"/>
              <w:right w:val="nil"/>
            </w:tcBorders>
            <w:shd w:val="clear" w:color="auto" w:fill="auto"/>
            <w:noWrap/>
          </w:tcPr>
          <w:p w14:paraId="5242957F" w14:textId="2F4CF071" w:rsidR="00BA7865" w:rsidRPr="004D3B47" w:rsidRDefault="00BA7865" w:rsidP="00BA7865">
            <w:pPr>
              <w:jc w:val="right"/>
              <w:rPr>
                <w:rFonts w:asciiTheme="minorHAnsi" w:hAnsiTheme="minorHAnsi"/>
                <w:szCs w:val="23"/>
              </w:rPr>
            </w:pPr>
            <w:r w:rsidRPr="004D3B47">
              <w:t xml:space="preserve"> 4.8 </w:t>
            </w:r>
          </w:p>
        </w:tc>
        <w:tc>
          <w:tcPr>
            <w:tcW w:w="2034" w:type="dxa"/>
            <w:tcBorders>
              <w:top w:val="nil"/>
              <w:left w:val="nil"/>
              <w:bottom w:val="nil"/>
              <w:right w:val="single" w:sz="4" w:space="0" w:color="auto"/>
            </w:tcBorders>
            <w:shd w:val="clear" w:color="auto" w:fill="auto"/>
            <w:noWrap/>
          </w:tcPr>
          <w:p w14:paraId="5F6E109C" w14:textId="5ED670B1" w:rsidR="00BA7865" w:rsidRPr="004D3B47" w:rsidRDefault="00BA7865" w:rsidP="00BA7865">
            <w:pPr>
              <w:jc w:val="right"/>
              <w:rPr>
                <w:rFonts w:asciiTheme="minorHAnsi" w:hAnsiTheme="minorHAnsi"/>
                <w:szCs w:val="23"/>
              </w:rPr>
            </w:pPr>
            <w:r w:rsidRPr="004D3B47">
              <w:t>10.0</w:t>
            </w:r>
          </w:p>
        </w:tc>
      </w:tr>
      <w:tr w:rsidR="004D3B47" w:rsidRPr="004D3B47" w14:paraId="012BE28E" w14:textId="77777777" w:rsidTr="00BA7865">
        <w:trPr>
          <w:trHeight w:val="255"/>
        </w:trPr>
        <w:tc>
          <w:tcPr>
            <w:tcW w:w="3701" w:type="dxa"/>
            <w:tcBorders>
              <w:top w:val="nil"/>
              <w:left w:val="single" w:sz="4" w:space="0" w:color="auto"/>
              <w:bottom w:val="nil"/>
              <w:right w:val="nil"/>
            </w:tcBorders>
            <w:shd w:val="clear" w:color="auto" w:fill="auto"/>
            <w:noWrap/>
            <w:hideMark/>
          </w:tcPr>
          <w:p w14:paraId="7BFCBD43" w14:textId="6AE902D3" w:rsidR="00BA7865" w:rsidRPr="004D3B47" w:rsidRDefault="00BA7865" w:rsidP="00BA7865">
            <w:pPr>
              <w:rPr>
                <w:rFonts w:asciiTheme="minorHAnsi" w:hAnsiTheme="minorHAnsi" w:cs="Arial"/>
                <w:szCs w:val="23"/>
              </w:rPr>
            </w:pPr>
            <w:r w:rsidRPr="004D3B47">
              <w:t>Medlab Central Ltd</w:t>
            </w:r>
          </w:p>
        </w:tc>
        <w:tc>
          <w:tcPr>
            <w:tcW w:w="1668" w:type="dxa"/>
            <w:tcBorders>
              <w:top w:val="nil"/>
              <w:left w:val="nil"/>
              <w:bottom w:val="nil"/>
              <w:right w:val="nil"/>
            </w:tcBorders>
            <w:shd w:val="clear" w:color="auto" w:fill="auto"/>
            <w:noWrap/>
          </w:tcPr>
          <w:p w14:paraId="29F59F63" w14:textId="2A03EBDA" w:rsidR="00BA7865" w:rsidRPr="004D3B47" w:rsidRDefault="00BA7865" w:rsidP="00BA7865">
            <w:pPr>
              <w:jc w:val="right"/>
              <w:rPr>
                <w:rFonts w:asciiTheme="minorHAnsi" w:hAnsiTheme="minorHAnsi"/>
                <w:szCs w:val="23"/>
              </w:rPr>
            </w:pPr>
            <w:r w:rsidRPr="004D3B47">
              <w:t xml:space="preserve"> 1,515 </w:t>
            </w:r>
          </w:p>
        </w:tc>
        <w:tc>
          <w:tcPr>
            <w:tcW w:w="1668" w:type="dxa"/>
            <w:tcBorders>
              <w:top w:val="nil"/>
              <w:left w:val="nil"/>
              <w:bottom w:val="nil"/>
              <w:right w:val="nil"/>
            </w:tcBorders>
            <w:shd w:val="clear" w:color="auto" w:fill="auto"/>
            <w:noWrap/>
          </w:tcPr>
          <w:p w14:paraId="4EF0701B" w14:textId="737BD665" w:rsidR="00BA7865" w:rsidRPr="004D3B47" w:rsidRDefault="00BA7865" w:rsidP="00BA7865">
            <w:pPr>
              <w:jc w:val="right"/>
              <w:rPr>
                <w:rFonts w:asciiTheme="minorHAnsi" w:hAnsiTheme="minorHAnsi"/>
                <w:szCs w:val="23"/>
              </w:rPr>
            </w:pPr>
            <w:r w:rsidRPr="004D3B47">
              <w:t xml:space="preserve"> 9.3 </w:t>
            </w:r>
          </w:p>
        </w:tc>
        <w:tc>
          <w:tcPr>
            <w:tcW w:w="2034" w:type="dxa"/>
            <w:tcBorders>
              <w:top w:val="nil"/>
              <w:left w:val="nil"/>
              <w:bottom w:val="nil"/>
              <w:right w:val="single" w:sz="4" w:space="0" w:color="auto"/>
            </w:tcBorders>
            <w:shd w:val="clear" w:color="auto" w:fill="auto"/>
            <w:noWrap/>
          </w:tcPr>
          <w:p w14:paraId="79099F29" w14:textId="70DCD67A" w:rsidR="00BA7865" w:rsidRPr="004D3B47" w:rsidRDefault="00BA7865" w:rsidP="00BA7865">
            <w:pPr>
              <w:jc w:val="right"/>
              <w:rPr>
                <w:rFonts w:asciiTheme="minorHAnsi" w:hAnsiTheme="minorHAnsi"/>
                <w:szCs w:val="23"/>
              </w:rPr>
            </w:pPr>
            <w:r w:rsidRPr="004D3B47">
              <w:t>10.0</w:t>
            </w:r>
          </w:p>
        </w:tc>
      </w:tr>
      <w:tr w:rsidR="004D3B47" w:rsidRPr="004D3B47" w14:paraId="03C07E78" w14:textId="77777777" w:rsidTr="00BA7865">
        <w:trPr>
          <w:trHeight w:val="255"/>
        </w:trPr>
        <w:tc>
          <w:tcPr>
            <w:tcW w:w="3701" w:type="dxa"/>
            <w:tcBorders>
              <w:top w:val="nil"/>
              <w:left w:val="single" w:sz="4" w:space="0" w:color="auto"/>
              <w:bottom w:val="nil"/>
              <w:right w:val="nil"/>
            </w:tcBorders>
            <w:shd w:val="clear" w:color="auto" w:fill="auto"/>
            <w:noWrap/>
            <w:hideMark/>
          </w:tcPr>
          <w:p w14:paraId="0B9F2267" w14:textId="77777777" w:rsidR="00BA7865" w:rsidRPr="004D3B47" w:rsidRDefault="00BA7865" w:rsidP="00BA7865">
            <w:pPr>
              <w:rPr>
                <w:rFonts w:asciiTheme="minorHAnsi" w:hAnsiTheme="minorHAnsi" w:cs="Arial"/>
                <w:szCs w:val="23"/>
              </w:rPr>
            </w:pPr>
            <w:r w:rsidRPr="004D3B47">
              <w:t>Pathlab</w:t>
            </w:r>
          </w:p>
        </w:tc>
        <w:tc>
          <w:tcPr>
            <w:tcW w:w="1668" w:type="dxa"/>
            <w:tcBorders>
              <w:top w:val="nil"/>
              <w:left w:val="nil"/>
              <w:bottom w:val="nil"/>
              <w:right w:val="nil"/>
            </w:tcBorders>
            <w:shd w:val="clear" w:color="auto" w:fill="auto"/>
            <w:noWrap/>
          </w:tcPr>
          <w:p w14:paraId="72F78176" w14:textId="68E9B2F2" w:rsidR="00BA7865" w:rsidRPr="004D3B47" w:rsidRDefault="00BA7865" w:rsidP="00BA7865">
            <w:pPr>
              <w:jc w:val="right"/>
              <w:rPr>
                <w:rFonts w:asciiTheme="minorHAnsi" w:hAnsiTheme="minorHAnsi"/>
                <w:szCs w:val="23"/>
              </w:rPr>
            </w:pPr>
            <w:r w:rsidRPr="004D3B47">
              <w:t xml:space="preserve"> 2,205 </w:t>
            </w:r>
          </w:p>
        </w:tc>
        <w:tc>
          <w:tcPr>
            <w:tcW w:w="1668" w:type="dxa"/>
            <w:tcBorders>
              <w:top w:val="nil"/>
              <w:left w:val="nil"/>
              <w:bottom w:val="nil"/>
              <w:right w:val="nil"/>
            </w:tcBorders>
            <w:shd w:val="clear" w:color="auto" w:fill="auto"/>
            <w:noWrap/>
          </w:tcPr>
          <w:p w14:paraId="1C2E927A" w14:textId="7F358640" w:rsidR="00BA7865" w:rsidRPr="004D3B47" w:rsidRDefault="00BA7865" w:rsidP="00BA7865">
            <w:pPr>
              <w:jc w:val="right"/>
              <w:rPr>
                <w:rFonts w:asciiTheme="minorHAnsi" w:hAnsiTheme="minorHAnsi"/>
                <w:szCs w:val="23"/>
              </w:rPr>
            </w:pPr>
            <w:r w:rsidRPr="004D3B47">
              <w:t xml:space="preserve"> 13.5 </w:t>
            </w:r>
          </w:p>
        </w:tc>
        <w:tc>
          <w:tcPr>
            <w:tcW w:w="2034" w:type="dxa"/>
            <w:tcBorders>
              <w:top w:val="nil"/>
              <w:left w:val="nil"/>
              <w:bottom w:val="nil"/>
              <w:right w:val="single" w:sz="4" w:space="0" w:color="auto"/>
            </w:tcBorders>
            <w:shd w:val="clear" w:color="auto" w:fill="auto"/>
            <w:noWrap/>
          </w:tcPr>
          <w:p w14:paraId="41B62544" w14:textId="436C5137" w:rsidR="00BA7865" w:rsidRPr="004D3B47" w:rsidRDefault="00BA7865" w:rsidP="00BA7865">
            <w:pPr>
              <w:jc w:val="right"/>
              <w:rPr>
                <w:rFonts w:asciiTheme="minorHAnsi" w:hAnsiTheme="minorHAnsi"/>
                <w:szCs w:val="23"/>
              </w:rPr>
            </w:pPr>
            <w:r w:rsidRPr="004D3B47">
              <w:t>8.2</w:t>
            </w:r>
          </w:p>
        </w:tc>
      </w:tr>
      <w:tr w:rsidR="004D3B47" w:rsidRPr="004D3B47" w14:paraId="7C569A09" w14:textId="77777777" w:rsidTr="00BA7865">
        <w:trPr>
          <w:trHeight w:val="255"/>
        </w:trPr>
        <w:tc>
          <w:tcPr>
            <w:tcW w:w="3701" w:type="dxa"/>
            <w:tcBorders>
              <w:top w:val="nil"/>
              <w:left w:val="single" w:sz="4" w:space="0" w:color="auto"/>
              <w:bottom w:val="nil"/>
              <w:right w:val="nil"/>
            </w:tcBorders>
            <w:shd w:val="clear" w:color="auto" w:fill="auto"/>
            <w:noWrap/>
            <w:hideMark/>
          </w:tcPr>
          <w:p w14:paraId="0AC07021" w14:textId="598990DB" w:rsidR="00BA7865" w:rsidRPr="004D3B47" w:rsidRDefault="00BA7865" w:rsidP="00BA7865">
            <w:pPr>
              <w:rPr>
                <w:rFonts w:asciiTheme="minorHAnsi" w:hAnsiTheme="minorHAnsi" w:cs="Arial"/>
                <w:szCs w:val="23"/>
              </w:rPr>
            </w:pPr>
            <w:r w:rsidRPr="004D3B47">
              <w:t xml:space="preserve">Southern Community Labs </w:t>
            </w:r>
          </w:p>
        </w:tc>
        <w:tc>
          <w:tcPr>
            <w:tcW w:w="1668" w:type="dxa"/>
            <w:tcBorders>
              <w:top w:val="nil"/>
              <w:left w:val="nil"/>
              <w:bottom w:val="nil"/>
              <w:right w:val="nil"/>
            </w:tcBorders>
            <w:shd w:val="clear" w:color="auto" w:fill="auto"/>
            <w:noWrap/>
          </w:tcPr>
          <w:p w14:paraId="139A4DC0" w14:textId="6BD8A9C9" w:rsidR="00BA7865" w:rsidRPr="004D3B47" w:rsidRDefault="00BA7865" w:rsidP="00BA7865">
            <w:pPr>
              <w:jc w:val="right"/>
              <w:rPr>
                <w:rFonts w:asciiTheme="minorHAnsi" w:hAnsiTheme="minorHAnsi"/>
                <w:szCs w:val="23"/>
              </w:rPr>
            </w:pPr>
            <w:r w:rsidRPr="004D3B47">
              <w:t xml:space="preserve"> 7,235 </w:t>
            </w:r>
          </w:p>
        </w:tc>
        <w:tc>
          <w:tcPr>
            <w:tcW w:w="1668" w:type="dxa"/>
            <w:tcBorders>
              <w:top w:val="nil"/>
              <w:left w:val="nil"/>
              <w:bottom w:val="nil"/>
              <w:right w:val="nil"/>
            </w:tcBorders>
            <w:shd w:val="clear" w:color="auto" w:fill="auto"/>
            <w:noWrap/>
          </w:tcPr>
          <w:p w14:paraId="21A5753A" w14:textId="71F666B3" w:rsidR="00BA7865" w:rsidRPr="004D3B47" w:rsidRDefault="00BA7865" w:rsidP="00BA7865">
            <w:pPr>
              <w:jc w:val="right"/>
              <w:rPr>
                <w:rFonts w:asciiTheme="minorHAnsi" w:hAnsiTheme="minorHAnsi"/>
                <w:szCs w:val="23"/>
              </w:rPr>
            </w:pPr>
            <w:r w:rsidRPr="004D3B47">
              <w:t xml:space="preserve"> 44.4 </w:t>
            </w:r>
          </w:p>
        </w:tc>
        <w:tc>
          <w:tcPr>
            <w:tcW w:w="2034" w:type="dxa"/>
            <w:tcBorders>
              <w:top w:val="nil"/>
              <w:left w:val="nil"/>
              <w:bottom w:val="nil"/>
              <w:right w:val="single" w:sz="4" w:space="0" w:color="auto"/>
            </w:tcBorders>
            <w:shd w:val="clear" w:color="auto" w:fill="auto"/>
            <w:noWrap/>
          </w:tcPr>
          <w:p w14:paraId="638EE791" w14:textId="5B2B59A7" w:rsidR="00BA7865" w:rsidRPr="004D3B47" w:rsidRDefault="00BA7865" w:rsidP="00BA7865">
            <w:pPr>
              <w:jc w:val="right"/>
              <w:rPr>
                <w:rFonts w:asciiTheme="minorHAnsi" w:hAnsiTheme="minorHAnsi"/>
                <w:szCs w:val="23"/>
              </w:rPr>
            </w:pPr>
            <w:r w:rsidRPr="004D3B47">
              <w:t>6.8</w:t>
            </w:r>
          </w:p>
        </w:tc>
      </w:tr>
      <w:tr w:rsidR="00BA7865" w:rsidRPr="004D3B47" w14:paraId="4C357716" w14:textId="77777777" w:rsidTr="00BA7865">
        <w:trPr>
          <w:trHeight w:val="255"/>
        </w:trPr>
        <w:tc>
          <w:tcPr>
            <w:tcW w:w="3701" w:type="dxa"/>
            <w:tcBorders>
              <w:top w:val="nil"/>
              <w:left w:val="single" w:sz="4" w:space="0" w:color="auto"/>
              <w:bottom w:val="single" w:sz="4" w:space="0" w:color="auto"/>
              <w:right w:val="nil"/>
            </w:tcBorders>
            <w:shd w:val="clear" w:color="auto" w:fill="auto"/>
            <w:noWrap/>
            <w:hideMark/>
          </w:tcPr>
          <w:p w14:paraId="21604ED9" w14:textId="77777777" w:rsidR="00BA7865" w:rsidRPr="004D3B47" w:rsidRDefault="00BA7865" w:rsidP="00BA7865">
            <w:pPr>
              <w:rPr>
                <w:rFonts w:asciiTheme="minorHAnsi" w:hAnsiTheme="minorHAnsi" w:cs="Arial"/>
                <w:b/>
                <w:bCs/>
                <w:szCs w:val="23"/>
              </w:rPr>
            </w:pPr>
            <w:r w:rsidRPr="004D3B47">
              <w:rPr>
                <w:b/>
              </w:rPr>
              <w:t>Total</w:t>
            </w:r>
          </w:p>
        </w:tc>
        <w:tc>
          <w:tcPr>
            <w:tcW w:w="1668" w:type="dxa"/>
            <w:tcBorders>
              <w:top w:val="nil"/>
              <w:left w:val="nil"/>
              <w:bottom w:val="single" w:sz="4" w:space="0" w:color="auto"/>
              <w:right w:val="nil"/>
            </w:tcBorders>
            <w:shd w:val="clear" w:color="auto" w:fill="auto"/>
            <w:noWrap/>
          </w:tcPr>
          <w:p w14:paraId="06BD8CD0" w14:textId="291B3296" w:rsidR="00BA7865" w:rsidRPr="004D3B47" w:rsidRDefault="00BA7865" w:rsidP="00BA7865">
            <w:pPr>
              <w:jc w:val="right"/>
              <w:rPr>
                <w:rFonts w:asciiTheme="minorHAnsi" w:hAnsiTheme="minorHAnsi"/>
                <w:b/>
                <w:bCs/>
                <w:szCs w:val="23"/>
              </w:rPr>
            </w:pPr>
            <w:r w:rsidRPr="004D3B47">
              <w:rPr>
                <w:b/>
              </w:rPr>
              <w:t xml:space="preserve"> 16,282 </w:t>
            </w:r>
          </w:p>
        </w:tc>
        <w:tc>
          <w:tcPr>
            <w:tcW w:w="1668" w:type="dxa"/>
            <w:tcBorders>
              <w:top w:val="nil"/>
              <w:left w:val="nil"/>
              <w:bottom w:val="single" w:sz="4" w:space="0" w:color="auto"/>
              <w:right w:val="nil"/>
            </w:tcBorders>
            <w:shd w:val="clear" w:color="auto" w:fill="auto"/>
            <w:noWrap/>
          </w:tcPr>
          <w:p w14:paraId="30CFC0F5" w14:textId="137072F2" w:rsidR="00BA7865" w:rsidRPr="004D3B47" w:rsidRDefault="00BA7865" w:rsidP="00BA7865">
            <w:pPr>
              <w:jc w:val="right"/>
              <w:rPr>
                <w:rFonts w:asciiTheme="minorHAnsi" w:hAnsiTheme="minorHAnsi"/>
                <w:b/>
                <w:bCs/>
                <w:szCs w:val="23"/>
              </w:rPr>
            </w:pPr>
            <w:r w:rsidRPr="004D3B47">
              <w:rPr>
                <w:b/>
              </w:rPr>
              <w:t>100.0</w:t>
            </w:r>
          </w:p>
        </w:tc>
        <w:tc>
          <w:tcPr>
            <w:tcW w:w="2034" w:type="dxa"/>
            <w:tcBorders>
              <w:top w:val="nil"/>
              <w:left w:val="nil"/>
              <w:bottom w:val="single" w:sz="4" w:space="0" w:color="auto"/>
              <w:right w:val="single" w:sz="4" w:space="0" w:color="auto"/>
            </w:tcBorders>
            <w:shd w:val="clear" w:color="auto" w:fill="auto"/>
            <w:noWrap/>
          </w:tcPr>
          <w:p w14:paraId="2D2A5617" w14:textId="17089F3C" w:rsidR="00BA7865" w:rsidRPr="004D3B47" w:rsidRDefault="00BA7865" w:rsidP="00BA7865">
            <w:pPr>
              <w:jc w:val="right"/>
              <w:rPr>
                <w:rFonts w:asciiTheme="minorHAnsi" w:hAnsiTheme="minorHAnsi"/>
                <w:b/>
                <w:bCs/>
                <w:szCs w:val="23"/>
              </w:rPr>
            </w:pPr>
            <w:r w:rsidRPr="004D3B47">
              <w:rPr>
                <w:b/>
              </w:rPr>
              <w:t>7.8</w:t>
            </w:r>
          </w:p>
        </w:tc>
      </w:tr>
    </w:tbl>
    <w:p w14:paraId="3A2672D1" w14:textId="77777777" w:rsidR="00030D6F" w:rsidRPr="004D3B47" w:rsidRDefault="00030D6F" w:rsidP="00030D6F">
      <w:pPr>
        <w:ind w:right="544"/>
        <w:jc w:val="both"/>
        <w:rPr>
          <w:i/>
          <w:sz w:val="20"/>
        </w:rPr>
      </w:pPr>
    </w:p>
    <w:p w14:paraId="700F7E03" w14:textId="460408A0" w:rsidR="00030D6F" w:rsidRPr="004D3B47" w:rsidRDefault="008E7879" w:rsidP="00030D6F">
      <w:pPr>
        <w:pStyle w:val="Caption"/>
        <w:keepNext/>
        <w:keepLines/>
        <w:spacing w:after="80"/>
        <w:ind w:right="544"/>
        <w:jc w:val="both"/>
      </w:pPr>
      <w:bookmarkStart w:id="2866" w:name="_Ref293570929"/>
      <w:bookmarkStart w:id="2867" w:name="_Toc304970100"/>
      <w:bookmarkStart w:id="2868" w:name="_Toc469398357"/>
      <w:bookmarkStart w:id="2869" w:name="_Toc486941121"/>
      <w:bookmarkStart w:id="2870" w:name="_Toc475605590"/>
      <w:bookmarkStart w:id="2871" w:name="_Toc509928562"/>
      <w:bookmarkStart w:id="2872" w:name="_Toc528676238"/>
      <w:bookmarkStart w:id="2873" w:name="_Toc5627687"/>
      <w:bookmarkStart w:id="2874" w:name="_Toc12875635"/>
      <w:bookmarkStart w:id="2875" w:name="_Toc68606753"/>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78</w:t>
      </w:r>
      <w:r w:rsidR="00905C1A" w:rsidRPr="004D3B47">
        <w:rPr>
          <w:noProof/>
        </w:rPr>
        <w:fldChar w:fldCharType="end"/>
      </w:r>
      <w:bookmarkEnd w:id="2866"/>
      <w:r w:rsidR="00030D6F" w:rsidRPr="004D3B47">
        <w:t xml:space="preserve"> - Invalid HPV tests, by laboratory</w:t>
      </w:r>
      <w:bookmarkEnd w:id="2867"/>
      <w:bookmarkEnd w:id="2868"/>
      <w:bookmarkEnd w:id="2869"/>
      <w:bookmarkEnd w:id="2870"/>
      <w:bookmarkEnd w:id="2871"/>
      <w:bookmarkEnd w:id="2872"/>
      <w:bookmarkEnd w:id="2873"/>
      <w:bookmarkEnd w:id="2874"/>
      <w:bookmarkEnd w:id="2875"/>
    </w:p>
    <w:tbl>
      <w:tblPr>
        <w:tblW w:w="9072" w:type="dxa"/>
        <w:tblInd w:w="132" w:type="dxa"/>
        <w:tblLayout w:type="fixed"/>
        <w:tblLook w:val="04A0" w:firstRow="1" w:lastRow="0" w:firstColumn="1" w:lastColumn="0" w:noHBand="0" w:noVBand="1"/>
      </w:tblPr>
      <w:tblGrid>
        <w:gridCol w:w="3662"/>
        <w:gridCol w:w="1075"/>
        <w:gridCol w:w="1075"/>
        <w:gridCol w:w="1075"/>
        <w:gridCol w:w="15"/>
        <w:gridCol w:w="1060"/>
        <w:gridCol w:w="1110"/>
      </w:tblGrid>
      <w:tr w:rsidR="004D3B47" w:rsidRPr="004D3B47" w14:paraId="79A90251" w14:textId="77777777" w:rsidTr="00867861">
        <w:trPr>
          <w:trHeight w:val="300"/>
        </w:trPr>
        <w:tc>
          <w:tcPr>
            <w:tcW w:w="3662" w:type="dxa"/>
            <w:vMerge w:val="restart"/>
            <w:tcBorders>
              <w:top w:val="single" w:sz="4" w:space="0" w:color="auto"/>
              <w:left w:val="single" w:sz="8" w:space="0" w:color="auto"/>
              <w:bottom w:val="nil"/>
              <w:right w:val="nil"/>
            </w:tcBorders>
            <w:shd w:val="clear" w:color="auto" w:fill="D9D9D9" w:themeFill="background1" w:themeFillShade="D9"/>
          </w:tcPr>
          <w:p w14:paraId="1D621AE0" w14:textId="77777777" w:rsidR="00030D6F" w:rsidRPr="004D3B47" w:rsidRDefault="00030D6F" w:rsidP="00867861">
            <w:pPr>
              <w:rPr>
                <w:rFonts w:eastAsia="Times New Roman" w:cs="Arial"/>
                <w:b/>
                <w:bCs/>
                <w:lang w:eastAsia="en-AU"/>
              </w:rPr>
            </w:pPr>
            <w:r w:rsidRPr="004D3B47">
              <w:rPr>
                <w:rFonts w:eastAsia="Times New Roman" w:cs="Arial"/>
                <w:b/>
                <w:bCs/>
                <w:lang w:eastAsia="en-AU"/>
              </w:rPr>
              <w:t>Laboratory</w:t>
            </w:r>
          </w:p>
        </w:tc>
        <w:tc>
          <w:tcPr>
            <w:tcW w:w="1075" w:type="dxa"/>
            <w:tcBorders>
              <w:top w:val="single" w:sz="4" w:space="0" w:color="auto"/>
              <w:left w:val="nil"/>
              <w:bottom w:val="nil"/>
              <w:right w:val="nil"/>
            </w:tcBorders>
            <w:shd w:val="clear" w:color="auto" w:fill="D9D9D9" w:themeFill="background1" w:themeFillShade="D9"/>
            <w:noWrap/>
            <w:vAlign w:val="bottom"/>
          </w:tcPr>
          <w:p w14:paraId="57ADB87F" w14:textId="77777777" w:rsidR="00030D6F" w:rsidRPr="004D3B47" w:rsidRDefault="00030D6F" w:rsidP="00576432">
            <w:pPr>
              <w:jc w:val="center"/>
              <w:rPr>
                <w:rFonts w:eastAsia="Times New Roman" w:cs="Arial"/>
                <w:b/>
                <w:bCs/>
                <w:lang w:eastAsia="en-AU"/>
              </w:rPr>
            </w:pPr>
            <w:r w:rsidRPr="004D3B47">
              <w:rPr>
                <w:rFonts w:eastAsia="Times New Roman" w:cs="Arial"/>
                <w:b/>
                <w:bCs/>
                <w:lang w:eastAsia="en-AU"/>
              </w:rPr>
              <w:t>Total</w:t>
            </w:r>
          </w:p>
        </w:tc>
        <w:tc>
          <w:tcPr>
            <w:tcW w:w="2165" w:type="dxa"/>
            <w:gridSpan w:val="3"/>
            <w:tcBorders>
              <w:top w:val="single" w:sz="4" w:space="0" w:color="auto"/>
              <w:left w:val="nil"/>
              <w:bottom w:val="nil"/>
              <w:right w:val="nil"/>
            </w:tcBorders>
            <w:shd w:val="clear" w:color="auto" w:fill="D9D9D9" w:themeFill="background1" w:themeFillShade="D9"/>
            <w:vAlign w:val="bottom"/>
          </w:tcPr>
          <w:p w14:paraId="3E8BD806" w14:textId="77777777" w:rsidR="00030D6F" w:rsidRPr="004D3B47" w:rsidRDefault="00030D6F" w:rsidP="00576432">
            <w:pPr>
              <w:tabs>
                <w:tab w:val="left" w:pos="1110"/>
              </w:tabs>
              <w:jc w:val="center"/>
              <w:rPr>
                <w:rFonts w:eastAsia="Times New Roman" w:cs="Arial"/>
                <w:b/>
                <w:bCs/>
                <w:lang w:eastAsia="en-AU"/>
              </w:rPr>
            </w:pPr>
            <w:r w:rsidRPr="004D3B47">
              <w:rPr>
                <w:rFonts w:eastAsia="Times New Roman" w:cs="Arial"/>
                <w:b/>
                <w:bCs/>
                <w:lang w:eastAsia="en-AU"/>
              </w:rPr>
              <w:t>Valid</w:t>
            </w:r>
          </w:p>
        </w:tc>
        <w:tc>
          <w:tcPr>
            <w:tcW w:w="2170" w:type="dxa"/>
            <w:gridSpan w:val="2"/>
            <w:tcBorders>
              <w:top w:val="single" w:sz="4" w:space="0" w:color="auto"/>
              <w:left w:val="nil"/>
              <w:bottom w:val="nil"/>
              <w:right w:val="single" w:sz="8" w:space="0" w:color="000000"/>
            </w:tcBorders>
            <w:shd w:val="clear" w:color="auto" w:fill="D9D9D9" w:themeFill="background1" w:themeFillShade="D9"/>
            <w:vAlign w:val="bottom"/>
          </w:tcPr>
          <w:p w14:paraId="15EB29A3" w14:textId="77777777" w:rsidR="00030D6F" w:rsidRPr="004D3B47" w:rsidRDefault="00030D6F" w:rsidP="00576432">
            <w:pPr>
              <w:tabs>
                <w:tab w:val="left" w:pos="1757"/>
              </w:tabs>
              <w:ind w:right="17"/>
              <w:jc w:val="center"/>
              <w:rPr>
                <w:rFonts w:eastAsia="Times New Roman" w:cs="Arial"/>
                <w:b/>
                <w:bCs/>
                <w:lang w:eastAsia="en-AU"/>
              </w:rPr>
            </w:pPr>
            <w:r w:rsidRPr="004D3B47">
              <w:rPr>
                <w:rFonts w:eastAsia="Times New Roman" w:cs="Arial"/>
                <w:b/>
                <w:bCs/>
                <w:lang w:eastAsia="en-AU"/>
              </w:rPr>
              <w:t>Invalid</w:t>
            </w:r>
          </w:p>
        </w:tc>
      </w:tr>
      <w:tr w:rsidR="004D3B47" w:rsidRPr="004D3B47" w14:paraId="45B4214B" w14:textId="77777777" w:rsidTr="00867861">
        <w:trPr>
          <w:trHeight w:val="315"/>
        </w:trPr>
        <w:tc>
          <w:tcPr>
            <w:tcW w:w="3662" w:type="dxa"/>
            <w:vMerge/>
            <w:tcBorders>
              <w:top w:val="single" w:sz="8" w:space="0" w:color="auto"/>
              <w:left w:val="single" w:sz="8" w:space="0" w:color="auto"/>
              <w:bottom w:val="nil"/>
              <w:right w:val="nil"/>
            </w:tcBorders>
            <w:vAlign w:val="center"/>
            <w:hideMark/>
          </w:tcPr>
          <w:p w14:paraId="63CACECA" w14:textId="77777777" w:rsidR="00030D6F" w:rsidRPr="004D3B47" w:rsidRDefault="00030D6F" w:rsidP="00576432">
            <w:pPr>
              <w:rPr>
                <w:rFonts w:eastAsia="Times New Roman" w:cs="Arial"/>
                <w:b/>
                <w:bCs/>
                <w:lang w:eastAsia="en-AU"/>
              </w:rPr>
            </w:pPr>
          </w:p>
        </w:tc>
        <w:tc>
          <w:tcPr>
            <w:tcW w:w="1075" w:type="dxa"/>
            <w:tcBorders>
              <w:top w:val="nil"/>
              <w:left w:val="nil"/>
              <w:bottom w:val="nil"/>
              <w:right w:val="nil"/>
            </w:tcBorders>
            <w:shd w:val="clear" w:color="000000" w:fill="D8D8D8"/>
            <w:noWrap/>
            <w:vAlign w:val="bottom"/>
            <w:hideMark/>
          </w:tcPr>
          <w:p w14:paraId="766C14D7" w14:textId="77777777" w:rsidR="00030D6F" w:rsidRPr="004D3B47" w:rsidRDefault="00030D6F" w:rsidP="00576432">
            <w:pPr>
              <w:jc w:val="right"/>
              <w:rPr>
                <w:rFonts w:eastAsia="Times New Roman" w:cs="Arial"/>
                <w:b/>
                <w:bCs/>
                <w:lang w:eastAsia="en-AU"/>
              </w:rPr>
            </w:pPr>
            <w:r w:rsidRPr="004D3B47">
              <w:rPr>
                <w:rFonts w:eastAsia="Times New Roman" w:cs="Arial"/>
                <w:b/>
                <w:bCs/>
                <w:lang w:eastAsia="en-AU"/>
              </w:rPr>
              <w:t>N</w:t>
            </w:r>
          </w:p>
        </w:tc>
        <w:tc>
          <w:tcPr>
            <w:tcW w:w="1075" w:type="dxa"/>
            <w:tcBorders>
              <w:top w:val="nil"/>
              <w:left w:val="nil"/>
              <w:bottom w:val="nil"/>
              <w:right w:val="nil"/>
            </w:tcBorders>
            <w:shd w:val="clear" w:color="000000" w:fill="D8D8D8"/>
            <w:noWrap/>
            <w:vAlign w:val="bottom"/>
            <w:hideMark/>
          </w:tcPr>
          <w:p w14:paraId="2B6866CE" w14:textId="77777777" w:rsidR="00030D6F" w:rsidRPr="004D3B47" w:rsidRDefault="00030D6F" w:rsidP="00576432">
            <w:pPr>
              <w:jc w:val="right"/>
              <w:rPr>
                <w:rFonts w:eastAsia="Times New Roman" w:cs="Arial"/>
                <w:b/>
                <w:bCs/>
                <w:lang w:eastAsia="en-AU"/>
              </w:rPr>
            </w:pPr>
            <w:r w:rsidRPr="004D3B47">
              <w:rPr>
                <w:rFonts w:eastAsia="Times New Roman" w:cs="Arial"/>
                <w:b/>
                <w:bCs/>
                <w:lang w:eastAsia="en-AU"/>
              </w:rPr>
              <w:t>N</w:t>
            </w:r>
          </w:p>
        </w:tc>
        <w:tc>
          <w:tcPr>
            <w:tcW w:w="1075" w:type="dxa"/>
            <w:tcBorders>
              <w:top w:val="nil"/>
              <w:left w:val="nil"/>
              <w:bottom w:val="nil"/>
              <w:right w:val="nil"/>
            </w:tcBorders>
            <w:shd w:val="clear" w:color="000000" w:fill="D8D8D8"/>
            <w:noWrap/>
            <w:vAlign w:val="bottom"/>
            <w:hideMark/>
          </w:tcPr>
          <w:p w14:paraId="5F3CB97C" w14:textId="77777777" w:rsidR="00030D6F" w:rsidRPr="004D3B47" w:rsidRDefault="00030D6F" w:rsidP="00576432">
            <w:pPr>
              <w:jc w:val="right"/>
              <w:rPr>
                <w:rFonts w:eastAsia="Times New Roman" w:cs="Arial"/>
                <w:b/>
                <w:bCs/>
                <w:lang w:eastAsia="en-AU"/>
              </w:rPr>
            </w:pPr>
            <w:r w:rsidRPr="004D3B47">
              <w:rPr>
                <w:rFonts w:eastAsia="Times New Roman" w:cs="Arial"/>
                <w:b/>
                <w:bCs/>
                <w:lang w:eastAsia="en-AU"/>
              </w:rPr>
              <w:t>%</w:t>
            </w:r>
          </w:p>
        </w:tc>
        <w:tc>
          <w:tcPr>
            <w:tcW w:w="1075" w:type="dxa"/>
            <w:gridSpan w:val="2"/>
            <w:tcBorders>
              <w:top w:val="nil"/>
              <w:left w:val="nil"/>
              <w:bottom w:val="nil"/>
              <w:right w:val="nil"/>
            </w:tcBorders>
            <w:shd w:val="clear" w:color="000000" w:fill="D8D8D8"/>
            <w:noWrap/>
            <w:vAlign w:val="bottom"/>
            <w:hideMark/>
          </w:tcPr>
          <w:p w14:paraId="37A4C348" w14:textId="77777777" w:rsidR="00030D6F" w:rsidRPr="004D3B47" w:rsidRDefault="00030D6F" w:rsidP="00576432">
            <w:pPr>
              <w:jc w:val="right"/>
              <w:rPr>
                <w:rFonts w:eastAsia="Times New Roman" w:cs="Arial"/>
                <w:b/>
                <w:bCs/>
                <w:lang w:eastAsia="en-AU"/>
              </w:rPr>
            </w:pPr>
            <w:r w:rsidRPr="004D3B47">
              <w:rPr>
                <w:rFonts w:eastAsia="Times New Roman" w:cs="Arial"/>
                <w:b/>
                <w:bCs/>
                <w:lang w:eastAsia="en-AU"/>
              </w:rPr>
              <w:t>N</w:t>
            </w:r>
          </w:p>
        </w:tc>
        <w:tc>
          <w:tcPr>
            <w:tcW w:w="1110" w:type="dxa"/>
            <w:tcBorders>
              <w:top w:val="nil"/>
              <w:left w:val="nil"/>
              <w:bottom w:val="nil"/>
              <w:right w:val="single" w:sz="8" w:space="0" w:color="auto"/>
            </w:tcBorders>
            <w:shd w:val="clear" w:color="000000" w:fill="D8D8D8"/>
            <w:noWrap/>
            <w:vAlign w:val="bottom"/>
            <w:hideMark/>
          </w:tcPr>
          <w:p w14:paraId="46E476F3" w14:textId="77777777" w:rsidR="00030D6F" w:rsidRPr="004D3B47" w:rsidRDefault="00030D6F" w:rsidP="00576432">
            <w:pPr>
              <w:jc w:val="right"/>
              <w:rPr>
                <w:rFonts w:eastAsia="Times New Roman" w:cs="Arial"/>
                <w:b/>
                <w:bCs/>
                <w:lang w:eastAsia="en-AU"/>
              </w:rPr>
            </w:pPr>
            <w:r w:rsidRPr="004D3B47">
              <w:rPr>
                <w:rFonts w:eastAsia="Times New Roman" w:cs="Arial"/>
                <w:b/>
                <w:bCs/>
                <w:lang w:eastAsia="en-AU"/>
              </w:rPr>
              <w:t>%</w:t>
            </w:r>
          </w:p>
        </w:tc>
      </w:tr>
      <w:tr w:rsidR="004D3B47" w:rsidRPr="004D3B47" w14:paraId="4B91CDB6" w14:textId="77777777" w:rsidTr="00867861">
        <w:trPr>
          <w:trHeight w:val="300"/>
        </w:trPr>
        <w:tc>
          <w:tcPr>
            <w:tcW w:w="3662" w:type="dxa"/>
            <w:tcBorders>
              <w:top w:val="single" w:sz="8" w:space="0" w:color="auto"/>
              <w:left w:val="single" w:sz="8" w:space="0" w:color="auto"/>
              <w:bottom w:val="nil"/>
              <w:right w:val="nil"/>
            </w:tcBorders>
            <w:shd w:val="clear" w:color="auto" w:fill="auto"/>
            <w:noWrap/>
            <w:vAlign w:val="bottom"/>
            <w:hideMark/>
          </w:tcPr>
          <w:p w14:paraId="2A6E0BFF" w14:textId="77777777" w:rsidR="00BA7865" w:rsidRPr="004D3B47" w:rsidRDefault="00BA7865" w:rsidP="00BA7865">
            <w:pPr>
              <w:rPr>
                <w:szCs w:val="23"/>
              </w:rPr>
            </w:pPr>
            <w:r w:rsidRPr="004D3B47">
              <w:rPr>
                <w:szCs w:val="23"/>
              </w:rPr>
              <w:t>Anatomical Pathology Services</w:t>
            </w:r>
          </w:p>
        </w:tc>
        <w:tc>
          <w:tcPr>
            <w:tcW w:w="1075" w:type="dxa"/>
            <w:tcBorders>
              <w:top w:val="single" w:sz="8" w:space="0" w:color="auto"/>
              <w:left w:val="nil"/>
              <w:bottom w:val="nil"/>
              <w:right w:val="nil"/>
            </w:tcBorders>
            <w:shd w:val="clear" w:color="auto" w:fill="auto"/>
            <w:noWrap/>
          </w:tcPr>
          <w:p w14:paraId="5ACEEFA1" w14:textId="40D17C71" w:rsidR="00BA7865" w:rsidRPr="004D3B47" w:rsidRDefault="00BA7865" w:rsidP="00BA7865">
            <w:pPr>
              <w:jc w:val="right"/>
              <w:rPr>
                <w:szCs w:val="23"/>
              </w:rPr>
            </w:pPr>
            <w:r w:rsidRPr="004D3B47">
              <w:t xml:space="preserve"> 3,332 </w:t>
            </w:r>
          </w:p>
        </w:tc>
        <w:tc>
          <w:tcPr>
            <w:tcW w:w="1075" w:type="dxa"/>
            <w:tcBorders>
              <w:top w:val="single" w:sz="8" w:space="0" w:color="auto"/>
              <w:left w:val="nil"/>
              <w:bottom w:val="nil"/>
              <w:right w:val="nil"/>
            </w:tcBorders>
            <w:shd w:val="clear" w:color="auto" w:fill="auto"/>
            <w:noWrap/>
          </w:tcPr>
          <w:p w14:paraId="4FCBE3F4" w14:textId="3F9FC501" w:rsidR="00BA7865" w:rsidRPr="004D3B47" w:rsidRDefault="00BA7865" w:rsidP="00BA7865">
            <w:pPr>
              <w:jc w:val="right"/>
              <w:rPr>
                <w:szCs w:val="23"/>
              </w:rPr>
            </w:pPr>
            <w:r w:rsidRPr="004D3B47">
              <w:t xml:space="preserve"> 3,327 </w:t>
            </w:r>
          </w:p>
        </w:tc>
        <w:tc>
          <w:tcPr>
            <w:tcW w:w="1075" w:type="dxa"/>
            <w:tcBorders>
              <w:top w:val="single" w:sz="8" w:space="0" w:color="auto"/>
              <w:left w:val="nil"/>
              <w:bottom w:val="nil"/>
              <w:right w:val="nil"/>
            </w:tcBorders>
            <w:shd w:val="clear" w:color="auto" w:fill="auto"/>
            <w:noWrap/>
          </w:tcPr>
          <w:p w14:paraId="5BF4FA21" w14:textId="6F559BEA" w:rsidR="00BA7865" w:rsidRPr="004D3B47" w:rsidRDefault="00BA7865" w:rsidP="00BA7865">
            <w:pPr>
              <w:jc w:val="right"/>
              <w:rPr>
                <w:szCs w:val="23"/>
              </w:rPr>
            </w:pPr>
            <w:r w:rsidRPr="004D3B47">
              <w:t>99.8</w:t>
            </w:r>
          </w:p>
        </w:tc>
        <w:tc>
          <w:tcPr>
            <w:tcW w:w="1075" w:type="dxa"/>
            <w:gridSpan w:val="2"/>
            <w:tcBorders>
              <w:top w:val="single" w:sz="8" w:space="0" w:color="auto"/>
              <w:left w:val="nil"/>
              <w:bottom w:val="nil"/>
              <w:right w:val="nil"/>
            </w:tcBorders>
            <w:shd w:val="clear" w:color="auto" w:fill="auto"/>
            <w:noWrap/>
          </w:tcPr>
          <w:p w14:paraId="602CB2CE" w14:textId="424B5712" w:rsidR="00BA7865" w:rsidRPr="004D3B47" w:rsidRDefault="00BA7865" w:rsidP="00BA7865">
            <w:pPr>
              <w:jc w:val="right"/>
              <w:rPr>
                <w:szCs w:val="23"/>
              </w:rPr>
            </w:pPr>
            <w:r w:rsidRPr="004D3B47">
              <w:t xml:space="preserve"> 5 </w:t>
            </w:r>
          </w:p>
        </w:tc>
        <w:tc>
          <w:tcPr>
            <w:tcW w:w="1110" w:type="dxa"/>
            <w:tcBorders>
              <w:top w:val="single" w:sz="8" w:space="0" w:color="auto"/>
              <w:left w:val="nil"/>
              <w:bottom w:val="nil"/>
              <w:right w:val="single" w:sz="8" w:space="0" w:color="auto"/>
            </w:tcBorders>
            <w:shd w:val="clear" w:color="auto" w:fill="auto"/>
            <w:noWrap/>
          </w:tcPr>
          <w:p w14:paraId="2DD47B7A" w14:textId="51C95E7B" w:rsidR="00BA7865" w:rsidRPr="004D3B47" w:rsidRDefault="00BA7865" w:rsidP="00BA7865">
            <w:pPr>
              <w:jc w:val="right"/>
              <w:rPr>
                <w:szCs w:val="23"/>
              </w:rPr>
            </w:pPr>
            <w:r w:rsidRPr="004D3B47">
              <w:t>0.15</w:t>
            </w:r>
          </w:p>
        </w:tc>
      </w:tr>
      <w:tr w:rsidR="004D3B47" w:rsidRPr="004D3B47" w14:paraId="23675433" w14:textId="77777777" w:rsidTr="00867861">
        <w:trPr>
          <w:trHeight w:val="300"/>
        </w:trPr>
        <w:tc>
          <w:tcPr>
            <w:tcW w:w="3662" w:type="dxa"/>
            <w:tcBorders>
              <w:top w:val="nil"/>
              <w:left w:val="single" w:sz="8" w:space="0" w:color="auto"/>
              <w:bottom w:val="nil"/>
              <w:right w:val="nil"/>
            </w:tcBorders>
            <w:shd w:val="clear" w:color="auto" w:fill="auto"/>
            <w:noWrap/>
            <w:vAlign w:val="bottom"/>
            <w:hideMark/>
          </w:tcPr>
          <w:p w14:paraId="338DA984" w14:textId="77777777" w:rsidR="00BA7865" w:rsidRPr="004D3B47" w:rsidRDefault="00BA7865" w:rsidP="00BA7865">
            <w:pPr>
              <w:rPr>
                <w:szCs w:val="23"/>
              </w:rPr>
            </w:pPr>
            <w:r w:rsidRPr="004D3B47">
              <w:rPr>
                <w:szCs w:val="23"/>
              </w:rPr>
              <w:t>Canterbury Health Laboratories</w:t>
            </w:r>
          </w:p>
        </w:tc>
        <w:tc>
          <w:tcPr>
            <w:tcW w:w="1075" w:type="dxa"/>
            <w:tcBorders>
              <w:top w:val="nil"/>
              <w:left w:val="nil"/>
              <w:bottom w:val="nil"/>
              <w:right w:val="nil"/>
            </w:tcBorders>
            <w:shd w:val="clear" w:color="auto" w:fill="auto"/>
            <w:noWrap/>
          </w:tcPr>
          <w:p w14:paraId="5CAD0418" w14:textId="1FF941F9" w:rsidR="00BA7865" w:rsidRPr="004D3B47" w:rsidRDefault="00BA7865" w:rsidP="00BA7865">
            <w:pPr>
              <w:jc w:val="right"/>
              <w:rPr>
                <w:szCs w:val="23"/>
              </w:rPr>
            </w:pPr>
            <w:r w:rsidRPr="004D3B47">
              <w:t xml:space="preserve"> 1,217 </w:t>
            </w:r>
          </w:p>
        </w:tc>
        <w:tc>
          <w:tcPr>
            <w:tcW w:w="1075" w:type="dxa"/>
            <w:tcBorders>
              <w:top w:val="nil"/>
              <w:left w:val="nil"/>
              <w:bottom w:val="nil"/>
              <w:right w:val="nil"/>
            </w:tcBorders>
            <w:shd w:val="clear" w:color="auto" w:fill="auto"/>
            <w:noWrap/>
          </w:tcPr>
          <w:p w14:paraId="7482F012" w14:textId="07EBFD96" w:rsidR="00BA7865" w:rsidRPr="004D3B47" w:rsidRDefault="00BA7865" w:rsidP="00BA7865">
            <w:pPr>
              <w:jc w:val="right"/>
              <w:rPr>
                <w:szCs w:val="23"/>
              </w:rPr>
            </w:pPr>
            <w:r w:rsidRPr="004D3B47">
              <w:t xml:space="preserve"> 1,217 </w:t>
            </w:r>
          </w:p>
        </w:tc>
        <w:tc>
          <w:tcPr>
            <w:tcW w:w="1075" w:type="dxa"/>
            <w:tcBorders>
              <w:top w:val="nil"/>
              <w:left w:val="nil"/>
              <w:bottom w:val="nil"/>
              <w:right w:val="nil"/>
            </w:tcBorders>
            <w:shd w:val="clear" w:color="auto" w:fill="auto"/>
            <w:noWrap/>
          </w:tcPr>
          <w:p w14:paraId="5E40DD32" w14:textId="642FFFF9" w:rsidR="00BA7865" w:rsidRPr="004D3B47" w:rsidRDefault="00BA7865" w:rsidP="00BA7865">
            <w:pPr>
              <w:jc w:val="right"/>
              <w:rPr>
                <w:szCs w:val="23"/>
              </w:rPr>
            </w:pPr>
            <w:r w:rsidRPr="004D3B47">
              <w:t>100.0</w:t>
            </w:r>
          </w:p>
        </w:tc>
        <w:tc>
          <w:tcPr>
            <w:tcW w:w="1075" w:type="dxa"/>
            <w:gridSpan w:val="2"/>
            <w:tcBorders>
              <w:top w:val="nil"/>
              <w:left w:val="nil"/>
              <w:bottom w:val="nil"/>
              <w:right w:val="nil"/>
            </w:tcBorders>
            <w:shd w:val="clear" w:color="auto" w:fill="auto"/>
            <w:noWrap/>
          </w:tcPr>
          <w:p w14:paraId="7972AE56" w14:textId="6FE24924" w:rsidR="00BA7865" w:rsidRPr="004D3B47" w:rsidRDefault="00BA7865" w:rsidP="00BA7865">
            <w:pPr>
              <w:jc w:val="right"/>
              <w:rPr>
                <w:szCs w:val="23"/>
              </w:rPr>
            </w:pPr>
            <w:r w:rsidRPr="004D3B47">
              <w:t xml:space="preserve"> -</w:t>
            </w:r>
            <w:r w:rsidR="00A26D58">
              <w:t xml:space="preserve"> </w:t>
            </w:r>
            <w:r w:rsidRPr="004D3B47">
              <w:t xml:space="preserve"> </w:t>
            </w:r>
          </w:p>
        </w:tc>
        <w:tc>
          <w:tcPr>
            <w:tcW w:w="1110" w:type="dxa"/>
            <w:tcBorders>
              <w:top w:val="nil"/>
              <w:left w:val="nil"/>
              <w:bottom w:val="nil"/>
              <w:right w:val="single" w:sz="8" w:space="0" w:color="auto"/>
            </w:tcBorders>
            <w:shd w:val="clear" w:color="auto" w:fill="auto"/>
            <w:noWrap/>
          </w:tcPr>
          <w:p w14:paraId="3F971E04" w14:textId="45A87574" w:rsidR="00BA7865" w:rsidRPr="004D3B47" w:rsidRDefault="00BA7865" w:rsidP="00BA7865">
            <w:pPr>
              <w:jc w:val="right"/>
              <w:rPr>
                <w:szCs w:val="23"/>
              </w:rPr>
            </w:pPr>
            <w:r w:rsidRPr="004D3B47">
              <w:t>0.00</w:t>
            </w:r>
          </w:p>
        </w:tc>
      </w:tr>
      <w:tr w:rsidR="004D3B47" w:rsidRPr="004D3B47" w14:paraId="6007F2EF" w14:textId="77777777" w:rsidTr="00867861">
        <w:trPr>
          <w:trHeight w:val="300"/>
        </w:trPr>
        <w:tc>
          <w:tcPr>
            <w:tcW w:w="3662" w:type="dxa"/>
            <w:tcBorders>
              <w:top w:val="nil"/>
              <w:left w:val="single" w:sz="8" w:space="0" w:color="auto"/>
              <w:bottom w:val="nil"/>
              <w:right w:val="nil"/>
            </w:tcBorders>
            <w:shd w:val="clear" w:color="auto" w:fill="auto"/>
            <w:noWrap/>
            <w:vAlign w:val="bottom"/>
          </w:tcPr>
          <w:p w14:paraId="4E15ECB6" w14:textId="77777777" w:rsidR="00BA7865" w:rsidRPr="004D3B47" w:rsidRDefault="00BA7865" w:rsidP="00BA7865">
            <w:pPr>
              <w:rPr>
                <w:szCs w:val="23"/>
              </w:rPr>
            </w:pPr>
            <w:r w:rsidRPr="004D3B47">
              <w:rPr>
                <w:szCs w:val="23"/>
              </w:rPr>
              <w:t>LabPLUS</w:t>
            </w:r>
          </w:p>
        </w:tc>
        <w:tc>
          <w:tcPr>
            <w:tcW w:w="1075" w:type="dxa"/>
            <w:tcBorders>
              <w:top w:val="nil"/>
              <w:left w:val="nil"/>
              <w:bottom w:val="nil"/>
              <w:right w:val="nil"/>
            </w:tcBorders>
            <w:shd w:val="clear" w:color="auto" w:fill="auto"/>
            <w:noWrap/>
          </w:tcPr>
          <w:p w14:paraId="3A26E732" w14:textId="6AAECD16" w:rsidR="00BA7865" w:rsidRPr="004D3B47" w:rsidRDefault="00BA7865" w:rsidP="00BA7865">
            <w:pPr>
              <w:jc w:val="right"/>
              <w:rPr>
                <w:szCs w:val="23"/>
              </w:rPr>
            </w:pPr>
            <w:r w:rsidRPr="004D3B47">
              <w:t xml:space="preserve"> 778 </w:t>
            </w:r>
          </w:p>
        </w:tc>
        <w:tc>
          <w:tcPr>
            <w:tcW w:w="1075" w:type="dxa"/>
            <w:tcBorders>
              <w:top w:val="nil"/>
              <w:left w:val="nil"/>
              <w:bottom w:val="nil"/>
              <w:right w:val="nil"/>
            </w:tcBorders>
            <w:shd w:val="clear" w:color="auto" w:fill="auto"/>
            <w:noWrap/>
          </w:tcPr>
          <w:p w14:paraId="01804448" w14:textId="4EFEBF0D" w:rsidR="00BA7865" w:rsidRPr="004D3B47" w:rsidRDefault="00BA7865" w:rsidP="00BA7865">
            <w:pPr>
              <w:jc w:val="right"/>
              <w:rPr>
                <w:szCs w:val="23"/>
              </w:rPr>
            </w:pPr>
            <w:r w:rsidRPr="004D3B47">
              <w:t xml:space="preserve"> 777 </w:t>
            </w:r>
          </w:p>
        </w:tc>
        <w:tc>
          <w:tcPr>
            <w:tcW w:w="1075" w:type="dxa"/>
            <w:tcBorders>
              <w:top w:val="nil"/>
              <w:left w:val="nil"/>
              <w:bottom w:val="nil"/>
              <w:right w:val="nil"/>
            </w:tcBorders>
            <w:shd w:val="clear" w:color="auto" w:fill="auto"/>
            <w:noWrap/>
          </w:tcPr>
          <w:p w14:paraId="30C82CD6" w14:textId="1DF42B71" w:rsidR="00BA7865" w:rsidRPr="004D3B47" w:rsidRDefault="00BA7865" w:rsidP="00BA7865">
            <w:pPr>
              <w:jc w:val="right"/>
              <w:rPr>
                <w:szCs w:val="23"/>
              </w:rPr>
            </w:pPr>
            <w:r w:rsidRPr="004D3B47">
              <w:t>99.9</w:t>
            </w:r>
          </w:p>
        </w:tc>
        <w:tc>
          <w:tcPr>
            <w:tcW w:w="1075" w:type="dxa"/>
            <w:gridSpan w:val="2"/>
            <w:tcBorders>
              <w:top w:val="nil"/>
              <w:left w:val="nil"/>
              <w:bottom w:val="nil"/>
              <w:right w:val="nil"/>
            </w:tcBorders>
            <w:shd w:val="clear" w:color="auto" w:fill="auto"/>
            <w:noWrap/>
          </w:tcPr>
          <w:p w14:paraId="0A6CEDCE" w14:textId="3B336019" w:rsidR="00BA7865" w:rsidRPr="004D3B47" w:rsidRDefault="00BA7865" w:rsidP="00BA7865">
            <w:pPr>
              <w:jc w:val="right"/>
              <w:rPr>
                <w:szCs w:val="23"/>
              </w:rPr>
            </w:pPr>
            <w:r w:rsidRPr="004D3B47">
              <w:t xml:space="preserve"> 1 </w:t>
            </w:r>
          </w:p>
        </w:tc>
        <w:tc>
          <w:tcPr>
            <w:tcW w:w="1110" w:type="dxa"/>
            <w:tcBorders>
              <w:top w:val="nil"/>
              <w:left w:val="nil"/>
              <w:bottom w:val="nil"/>
              <w:right w:val="single" w:sz="8" w:space="0" w:color="auto"/>
            </w:tcBorders>
            <w:shd w:val="clear" w:color="auto" w:fill="auto"/>
            <w:noWrap/>
          </w:tcPr>
          <w:p w14:paraId="0FEBB192" w14:textId="6F656E42" w:rsidR="00BA7865" w:rsidRPr="004D3B47" w:rsidRDefault="00BA7865" w:rsidP="00BA7865">
            <w:pPr>
              <w:jc w:val="right"/>
              <w:rPr>
                <w:szCs w:val="23"/>
              </w:rPr>
            </w:pPr>
            <w:r w:rsidRPr="004D3B47">
              <w:t>0.13</w:t>
            </w:r>
          </w:p>
        </w:tc>
      </w:tr>
      <w:tr w:rsidR="004D3B47" w:rsidRPr="004D3B47" w14:paraId="1F1D1750" w14:textId="77777777" w:rsidTr="00867861">
        <w:trPr>
          <w:trHeight w:val="300"/>
        </w:trPr>
        <w:tc>
          <w:tcPr>
            <w:tcW w:w="3662" w:type="dxa"/>
            <w:tcBorders>
              <w:top w:val="nil"/>
              <w:left w:val="single" w:sz="8" w:space="0" w:color="auto"/>
              <w:bottom w:val="nil"/>
              <w:right w:val="nil"/>
            </w:tcBorders>
            <w:shd w:val="clear" w:color="auto" w:fill="auto"/>
            <w:noWrap/>
            <w:vAlign w:val="bottom"/>
          </w:tcPr>
          <w:p w14:paraId="2BFFA88F" w14:textId="77777777" w:rsidR="00BA7865" w:rsidRPr="004D3B47" w:rsidRDefault="00BA7865" w:rsidP="00BA7865">
            <w:pPr>
              <w:rPr>
                <w:szCs w:val="23"/>
              </w:rPr>
            </w:pPr>
            <w:r w:rsidRPr="004D3B47">
              <w:rPr>
                <w:szCs w:val="23"/>
              </w:rPr>
              <w:t>Medlab Central Ltd.</w:t>
            </w:r>
          </w:p>
        </w:tc>
        <w:tc>
          <w:tcPr>
            <w:tcW w:w="1075" w:type="dxa"/>
            <w:tcBorders>
              <w:top w:val="nil"/>
              <w:left w:val="nil"/>
              <w:bottom w:val="nil"/>
              <w:right w:val="nil"/>
            </w:tcBorders>
            <w:shd w:val="clear" w:color="auto" w:fill="auto"/>
            <w:noWrap/>
          </w:tcPr>
          <w:p w14:paraId="09F23D22" w14:textId="41415D77" w:rsidR="00BA7865" w:rsidRPr="004D3B47" w:rsidRDefault="00BA7865" w:rsidP="00BA7865">
            <w:pPr>
              <w:jc w:val="right"/>
              <w:rPr>
                <w:szCs w:val="23"/>
              </w:rPr>
            </w:pPr>
            <w:r w:rsidRPr="004D3B47">
              <w:t xml:space="preserve"> 1,515 </w:t>
            </w:r>
          </w:p>
        </w:tc>
        <w:tc>
          <w:tcPr>
            <w:tcW w:w="1075" w:type="dxa"/>
            <w:tcBorders>
              <w:top w:val="nil"/>
              <w:left w:val="nil"/>
              <w:bottom w:val="nil"/>
              <w:right w:val="nil"/>
            </w:tcBorders>
            <w:shd w:val="clear" w:color="auto" w:fill="auto"/>
            <w:noWrap/>
          </w:tcPr>
          <w:p w14:paraId="2D200A42" w14:textId="61475D72" w:rsidR="00BA7865" w:rsidRPr="004D3B47" w:rsidRDefault="00BA7865" w:rsidP="00BA7865">
            <w:pPr>
              <w:jc w:val="right"/>
              <w:rPr>
                <w:szCs w:val="23"/>
              </w:rPr>
            </w:pPr>
            <w:r w:rsidRPr="004D3B47">
              <w:t xml:space="preserve"> 1,515 </w:t>
            </w:r>
          </w:p>
        </w:tc>
        <w:tc>
          <w:tcPr>
            <w:tcW w:w="1075" w:type="dxa"/>
            <w:tcBorders>
              <w:top w:val="nil"/>
              <w:left w:val="nil"/>
              <w:bottom w:val="nil"/>
              <w:right w:val="nil"/>
            </w:tcBorders>
            <w:shd w:val="clear" w:color="auto" w:fill="auto"/>
            <w:noWrap/>
          </w:tcPr>
          <w:p w14:paraId="413655B3" w14:textId="09D8CF1C" w:rsidR="00BA7865" w:rsidRPr="004D3B47" w:rsidRDefault="00BA7865" w:rsidP="00BA7865">
            <w:pPr>
              <w:jc w:val="right"/>
              <w:rPr>
                <w:szCs w:val="23"/>
              </w:rPr>
            </w:pPr>
            <w:r w:rsidRPr="004D3B47">
              <w:t>100.0</w:t>
            </w:r>
          </w:p>
        </w:tc>
        <w:tc>
          <w:tcPr>
            <w:tcW w:w="1075" w:type="dxa"/>
            <w:gridSpan w:val="2"/>
            <w:tcBorders>
              <w:top w:val="nil"/>
              <w:left w:val="nil"/>
              <w:bottom w:val="nil"/>
              <w:right w:val="nil"/>
            </w:tcBorders>
            <w:shd w:val="clear" w:color="auto" w:fill="auto"/>
            <w:noWrap/>
          </w:tcPr>
          <w:p w14:paraId="5C82980E" w14:textId="0C153551" w:rsidR="00BA7865" w:rsidRPr="004D3B47" w:rsidRDefault="00BA7865" w:rsidP="00BA7865">
            <w:pPr>
              <w:jc w:val="right"/>
              <w:rPr>
                <w:szCs w:val="23"/>
              </w:rPr>
            </w:pPr>
            <w:r w:rsidRPr="004D3B47">
              <w:t xml:space="preserve"> -</w:t>
            </w:r>
            <w:r w:rsidR="00A26D58">
              <w:t xml:space="preserve"> </w:t>
            </w:r>
            <w:r w:rsidRPr="004D3B47">
              <w:t xml:space="preserve"> </w:t>
            </w:r>
          </w:p>
        </w:tc>
        <w:tc>
          <w:tcPr>
            <w:tcW w:w="1110" w:type="dxa"/>
            <w:tcBorders>
              <w:top w:val="nil"/>
              <w:left w:val="nil"/>
              <w:bottom w:val="nil"/>
              <w:right w:val="single" w:sz="8" w:space="0" w:color="auto"/>
            </w:tcBorders>
            <w:shd w:val="clear" w:color="auto" w:fill="auto"/>
            <w:noWrap/>
          </w:tcPr>
          <w:p w14:paraId="19103DBC" w14:textId="2EDA2AB7" w:rsidR="00BA7865" w:rsidRPr="004D3B47" w:rsidRDefault="00BA7865" w:rsidP="00BA7865">
            <w:pPr>
              <w:jc w:val="right"/>
              <w:rPr>
                <w:szCs w:val="23"/>
              </w:rPr>
            </w:pPr>
            <w:r w:rsidRPr="004D3B47">
              <w:t>0.00</w:t>
            </w:r>
          </w:p>
        </w:tc>
      </w:tr>
      <w:tr w:rsidR="004D3B47" w:rsidRPr="004D3B47" w14:paraId="57E80ABB" w14:textId="77777777" w:rsidTr="00867861">
        <w:trPr>
          <w:trHeight w:val="300"/>
        </w:trPr>
        <w:tc>
          <w:tcPr>
            <w:tcW w:w="3662" w:type="dxa"/>
            <w:tcBorders>
              <w:top w:val="nil"/>
              <w:left w:val="single" w:sz="8" w:space="0" w:color="auto"/>
              <w:bottom w:val="nil"/>
              <w:right w:val="nil"/>
            </w:tcBorders>
            <w:shd w:val="clear" w:color="auto" w:fill="auto"/>
            <w:noWrap/>
            <w:vAlign w:val="bottom"/>
          </w:tcPr>
          <w:p w14:paraId="3A140C83" w14:textId="77777777" w:rsidR="00BA7865" w:rsidRPr="004D3B47" w:rsidRDefault="00BA7865" w:rsidP="00BA7865">
            <w:pPr>
              <w:rPr>
                <w:szCs w:val="23"/>
              </w:rPr>
            </w:pPr>
            <w:r w:rsidRPr="004D3B47">
              <w:rPr>
                <w:szCs w:val="23"/>
              </w:rPr>
              <w:t>Pathlab</w:t>
            </w:r>
          </w:p>
        </w:tc>
        <w:tc>
          <w:tcPr>
            <w:tcW w:w="1075" w:type="dxa"/>
            <w:tcBorders>
              <w:top w:val="nil"/>
              <w:left w:val="nil"/>
              <w:bottom w:val="nil"/>
              <w:right w:val="nil"/>
            </w:tcBorders>
            <w:shd w:val="clear" w:color="auto" w:fill="auto"/>
            <w:noWrap/>
          </w:tcPr>
          <w:p w14:paraId="2E30DD20" w14:textId="2151FBA6" w:rsidR="00BA7865" w:rsidRPr="004D3B47" w:rsidRDefault="00BA7865" w:rsidP="00BA7865">
            <w:pPr>
              <w:jc w:val="right"/>
              <w:rPr>
                <w:szCs w:val="23"/>
              </w:rPr>
            </w:pPr>
            <w:r w:rsidRPr="004D3B47">
              <w:t xml:space="preserve"> 2,205 </w:t>
            </w:r>
          </w:p>
        </w:tc>
        <w:tc>
          <w:tcPr>
            <w:tcW w:w="1075" w:type="dxa"/>
            <w:tcBorders>
              <w:top w:val="nil"/>
              <w:left w:val="nil"/>
              <w:bottom w:val="nil"/>
              <w:right w:val="nil"/>
            </w:tcBorders>
            <w:shd w:val="clear" w:color="auto" w:fill="auto"/>
            <w:noWrap/>
          </w:tcPr>
          <w:p w14:paraId="239FDECE" w14:textId="00C0764B" w:rsidR="00BA7865" w:rsidRPr="004D3B47" w:rsidRDefault="00BA7865" w:rsidP="00BA7865">
            <w:pPr>
              <w:jc w:val="right"/>
              <w:rPr>
                <w:szCs w:val="23"/>
              </w:rPr>
            </w:pPr>
            <w:r w:rsidRPr="004D3B47">
              <w:t xml:space="preserve"> 2,202 </w:t>
            </w:r>
          </w:p>
        </w:tc>
        <w:tc>
          <w:tcPr>
            <w:tcW w:w="1075" w:type="dxa"/>
            <w:tcBorders>
              <w:top w:val="nil"/>
              <w:left w:val="nil"/>
              <w:bottom w:val="nil"/>
              <w:right w:val="nil"/>
            </w:tcBorders>
            <w:shd w:val="clear" w:color="auto" w:fill="auto"/>
            <w:noWrap/>
          </w:tcPr>
          <w:p w14:paraId="473357EE" w14:textId="7286BDEF" w:rsidR="00BA7865" w:rsidRPr="004D3B47" w:rsidRDefault="00BA7865" w:rsidP="00BA7865">
            <w:pPr>
              <w:jc w:val="right"/>
              <w:rPr>
                <w:szCs w:val="23"/>
              </w:rPr>
            </w:pPr>
            <w:r w:rsidRPr="004D3B47">
              <w:t>99.9</w:t>
            </w:r>
          </w:p>
        </w:tc>
        <w:tc>
          <w:tcPr>
            <w:tcW w:w="1075" w:type="dxa"/>
            <w:gridSpan w:val="2"/>
            <w:tcBorders>
              <w:top w:val="nil"/>
              <w:left w:val="nil"/>
              <w:bottom w:val="nil"/>
              <w:right w:val="nil"/>
            </w:tcBorders>
            <w:shd w:val="clear" w:color="auto" w:fill="auto"/>
            <w:noWrap/>
          </w:tcPr>
          <w:p w14:paraId="17C13029" w14:textId="36317DDA" w:rsidR="00BA7865" w:rsidRPr="004D3B47" w:rsidRDefault="00BA7865" w:rsidP="00BA7865">
            <w:pPr>
              <w:jc w:val="right"/>
              <w:rPr>
                <w:szCs w:val="23"/>
              </w:rPr>
            </w:pPr>
            <w:r w:rsidRPr="004D3B47">
              <w:t xml:space="preserve"> 3 </w:t>
            </w:r>
          </w:p>
        </w:tc>
        <w:tc>
          <w:tcPr>
            <w:tcW w:w="1110" w:type="dxa"/>
            <w:tcBorders>
              <w:top w:val="nil"/>
              <w:left w:val="nil"/>
              <w:bottom w:val="nil"/>
              <w:right w:val="single" w:sz="8" w:space="0" w:color="auto"/>
            </w:tcBorders>
            <w:shd w:val="clear" w:color="auto" w:fill="auto"/>
            <w:noWrap/>
          </w:tcPr>
          <w:p w14:paraId="6961618B" w14:textId="11BF4BE1" w:rsidR="00BA7865" w:rsidRPr="004D3B47" w:rsidRDefault="00BA7865" w:rsidP="00BA7865">
            <w:pPr>
              <w:jc w:val="right"/>
              <w:rPr>
                <w:szCs w:val="23"/>
              </w:rPr>
            </w:pPr>
            <w:r w:rsidRPr="004D3B47">
              <w:t>0.14</w:t>
            </w:r>
          </w:p>
        </w:tc>
      </w:tr>
      <w:tr w:rsidR="004D3B47" w:rsidRPr="004D3B47" w14:paraId="6D3E0C3D" w14:textId="77777777" w:rsidTr="00867861">
        <w:trPr>
          <w:trHeight w:val="300"/>
        </w:trPr>
        <w:tc>
          <w:tcPr>
            <w:tcW w:w="3662" w:type="dxa"/>
            <w:tcBorders>
              <w:top w:val="nil"/>
              <w:left w:val="single" w:sz="8" w:space="0" w:color="auto"/>
              <w:right w:val="nil"/>
            </w:tcBorders>
            <w:shd w:val="clear" w:color="auto" w:fill="auto"/>
            <w:noWrap/>
            <w:vAlign w:val="bottom"/>
          </w:tcPr>
          <w:p w14:paraId="7BF07DB9" w14:textId="77777777" w:rsidR="00BA7865" w:rsidRPr="004D3B47" w:rsidRDefault="00BA7865" w:rsidP="00BA7865">
            <w:pPr>
              <w:rPr>
                <w:szCs w:val="23"/>
              </w:rPr>
            </w:pPr>
            <w:r w:rsidRPr="004D3B47">
              <w:rPr>
                <w:szCs w:val="23"/>
              </w:rPr>
              <w:t xml:space="preserve">Southern Community Laboratories </w:t>
            </w:r>
          </w:p>
        </w:tc>
        <w:tc>
          <w:tcPr>
            <w:tcW w:w="1075" w:type="dxa"/>
            <w:tcBorders>
              <w:top w:val="nil"/>
              <w:left w:val="nil"/>
              <w:right w:val="nil"/>
            </w:tcBorders>
            <w:shd w:val="clear" w:color="auto" w:fill="auto"/>
            <w:noWrap/>
          </w:tcPr>
          <w:p w14:paraId="54142196" w14:textId="0124E676" w:rsidR="00BA7865" w:rsidRPr="004D3B47" w:rsidRDefault="00BA7865" w:rsidP="00BA7865">
            <w:pPr>
              <w:jc w:val="right"/>
              <w:rPr>
                <w:szCs w:val="23"/>
              </w:rPr>
            </w:pPr>
            <w:r w:rsidRPr="004D3B47">
              <w:t xml:space="preserve"> 7,235 </w:t>
            </w:r>
          </w:p>
        </w:tc>
        <w:tc>
          <w:tcPr>
            <w:tcW w:w="1075" w:type="dxa"/>
            <w:tcBorders>
              <w:top w:val="nil"/>
              <w:left w:val="nil"/>
              <w:right w:val="nil"/>
            </w:tcBorders>
            <w:shd w:val="clear" w:color="auto" w:fill="auto"/>
            <w:noWrap/>
          </w:tcPr>
          <w:p w14:paraId="2359493E" w14:textId="36172A67" w:rsidR="00BA7865" w:rsidRPr="004D3B47" w:rsidRDefault="00BA7865" w:rsidP="00BA7865">
            <w:pPr>
              <w:jc w:val="right"/>
              <w:rPr>
                <w:szCs w:val="23"/>
              </w:rPr>
            </w:pPr>
            <w:r w:rsidRPr="004D3B47">
              <w:t xml:space="preserve"> 7,235 </w:t>
            </w:r>
          </w:p>
        </w:tc>
        <w:tc>
          <w:tcPr>
            <w:tcW w:w="1075" w:type="dxa"/>
            <w:tcBorders>
              <w:top w:val="nil"/>
              <w:left w:val="nil"/>
              <w:right w:val="nil"/>
            </w:tcBorders>
            <w:shd w:val="clear" w:color="auto" w:fill="auto"/>
            <w:noWrap/>
          </w:tcPr>
          <w:p w14:paraId="335B8985" w14:textId="31C26F63" w:rsidR="00BA7865" w:rsidRPr="004D3B47" w:rsidRDefault="00BA7865" w:rsidP="00BA7865">
            <w:pPr>
              <w:jc w:val="right"/>
              <w:rPr>
                <w:szCs w:val="23"/>
              </w:rPr>
            </w:pPr>
            <w:r w:rsidRPr="004D3B47">
              <w:t>100.0</w:t>
            </w:r>
          </w:p>
        </w:tc>
        <w:tc>
          <w:tcPr>
            <w:tcW w:w="1075" w:type="dxa"/>
            <w:gridSpan w:val="2"/>
            <w:tcBorders>
              <w:top w:val="nil"/>
              <w:left w:val="nil"/>
              <w:right w:val="nil"/>
            </w:tcBorders>
            <w:shd w:val="clear" w:color="auto" w:fill="auto"/>
            <w:noWrap/>
          </w:tcPr>
          <w:p w14:paraId="59B77D6B" w14:textId="53A3E05F" w:rsidR="00BA7865" w:rsidRPr="004D3B47" w:rsidRDefault="00BA7865" w:rsidP="00BA7865">
            <w:pPr>
              <w:jc w:val="right"/>
              <w:rPr>
                <w:szCs w:val="23"/>
              </w:rPr>
            </w:pPr>
            <w:r w:rsidRPr="004D3B47">
              <w:t xml:space="preserve"> -</w:t>
            </w:r>
            <w:r w:rsidR="00A26D58">
              <w:t xml:space="preserve"> </w:t>
            </w:r>
            <w:r w:rsidRPr="004D3B47">
              <w:t xml:space="preserve"> </w:t>
            </w:r>
          </w:p>
        </w:tc>
        <w:tc>
          <w:tcPr>
            <w:tcW w:w="1110" w:type="dxa"/>
            <w:tcBorders>
              <w:top w:val="nil"/>
              <w:left w:val="nil"/>
              <w:right w:val="single" w:sz="8" w:space="0" w:color="auto"/>
            </w:tcBorders>
            <w:shd w:val="clear" w:color="auto" w:fill="auto"/>
            <w:noWrap/>
          </w:tcPr>
          <w:p w14:paraId="6F53645C" w14:textId="6046F875" w:rsidR="00BA7865" w:rsidRPr="004D3B47" w:rsidRDefault="00BA7865" w:rsidP="00BA7865">
            <w:pPr>
              <w:jc w:val="right"/>
              <w:rPr>
                <w:szCs w:val="23"/>
              </w:rPr>
            </w:pPr>
            <w:r w:rsidRPr="004D3B47">
              <w:t>0.00</w:t>
            </w:r>
          </w:p>
        </w:tc>
      </w:tr>
      <w:tr w:rsidR="00BA7865" w:rsidRPr="004D3B47" w14:paraId="21AF6F5D" w14:textId="77777777" w:rsidTr="00867861">
        <w:trPr>
          <w:trHeight w:val="300"/>
        </w:trPr>
        <w:tc>
          <w:tcPr>
            <w:tcW w:w="3662" w:type="dxa"/>
            <w:tcBorders>
              <w:top w:val="nil"/>
              <w:left w:val="single" w:sz="8" w:space="0" w:color="auto"/>
              <w:bottom w:val="single" w:sz="4" w:space="0" w:color="auto"/>
              <w:right w:val="nil"/>
            </w:tcBorders>
            <w:shd w:val="clear" w:color="auto" w:fill="auto"/>
            <w:noWrap/>
            <w:vAlign w:val="bottom"/>
          </w:tcPr>
          <w:p w14:paraId="006872E1" w14:textId="77777777" w:rsidR="00BA7865" w:rsidRPr="004D3B47" w:rsidRDefault="00BA7865" w:rsidP="00BA7865">
            <w:pPr>
              <w:rPr>
                <w:rFonts w:asciiTheme="minorHAnsi" w:hAnsiTheme="minorHAnsi" w:cs="Arial"/>
                <w:b/>
                <w:bCs/>
                <w:szCs w:val="23"/>
              </w:rPr>
            </w:pPr>
            <w:r w:rsidRPr="004D3B47">
              <w:rPr>
                <w:rFonts w:asciiTheme="minorHAnsi" w:hAnsiTheme="minorHAnsi" w:cs="Arial"/>
                <w:b/>
                <w:bCs/>
                <w:szCs w:val="23"/>
              </w:rPr>
              <w:t>Total</w:t>
            </w:r>
          </w:p>
        </w:tc>
        <w:tc>
          <w:tcPr>
            <w:tcW w:w="1075" w:type="dxa"/>
            <w:tcBorders>
              <w:top w:val="nil"/>
              <w:left w:val="nil"/>
              <w:bottom w:val="single" w:sz="4" w:space="0" w:color="auto"/>
              <w:right w:val="nil"/>
            </w:tcBorders>
            <w:shd w:val="clear" w:color="auto" w:fill="auto"/>
            <w:noWrap/>
          </w:tcPr>
          <w:p w14:paraId="420BD8D0" w14:textId="1DB69851" w:rsidR="00BA7865" w:rsidRPr="004D3B47" w:rsidRDefault="00BA7865" w:rsidP="00BA7865">
            <w:pPr>
              <w:jc w:val="right"/>
              <w:rPr>
                <w:rFonts w:asciiTheme="minorHAnsi" w:hAnsiTheme="minorHAnsi" w:cs="Arial"/>
                <w:b/>
                <w:bCs/>
                <w:szCs w:val="23"/>
              </w:rPr>
            </w:pPr>
            <w:r w:rsidRPr="004D3B47">
              <w:rPr>
                <w:b/>
              </w:rPr>
              <w:t xml:space="preserve"> 16,282 </w:t>
            </w:r>
          </w:p>
        </w:tc>
        <w:tc>
          <w:tcPr>
            <w:tcW w:w="1075" w:type="dxa"/>
            <w:tcBorders>
              <w:top w:val="nil"/>
              <w:left w:val="nil"/>
              <w:bottom w:val="single" w:sz="4" w:space="0" w:color="auto"/>
              <w:right w:val="nil"/>
            </w:tcBorders>
            <w:shd w:val="clear" w:color="auto" w:fill="auto"/>
            <w:noWrap/>
          </w:tcPr>
          <w:p w14:paraId="5B896A72" w14:textId="00FE1FEA" w:rsidR="00BA7865" w:rsidRPr="004D3B47" w:rsidRDefault="00BA7865" w:rsidP="00BA7865">
            <w:pPr>
              <w:jc w:val="right"/>
              <w:rPr>
                <w:rFonts w:asciiTheme="minorHAnsi" w:hAnsiTheme="minorHAnsi" w:cs="Arial"/>
                <w:b/>
                <w:bCs/>
                <w:szCs w:val="23"/>
              </w:rPr>
            </w:pPr>
            <w:r w:rsidRPr="004D3B47">
              <w:rPr>
                <w:b/>
              </w:rPr>
              <w:t xml:space="preserve"> 16,273 </w:t>
            </w:r>
          </w:p>
        </w:tc>
        <w:tc>
          <w:tcPr>
            <w:tcW w:w="1075" w:type="dxa"/>
            <w:tcBorders>
              <w:top w:val="nil"/>
              <w:left w:val="nil"/>
              <w:bottom w:val="single" w:sz="4" w:space="0" w:color="auto"/>
              <w:right w:val="nil"/>
            </w:tcBorders>
            <w:shd w:val="clear" w:color="auto" w:fill="auto"/>
            <w:noWrap/>
          </w:tcPr>
          <w:p w14:paraId="41C57932" w14:textId="301B083C" w:rsidR="00BA7865" w:rsidRPr="004D3B47" w:rsidRDefault="00BA7865" w:rsidP="00BA7865">
            <w:pPr>
              <w:jc w:val="right"/>
              <w:rPr>
                <w:rFonts w:asciiTheme="minorHAnsi" w:hAnsiTheme="minorHAnsi" w:cs="Arial"/>
                <w:b/>
                <w:bCs/>
                <w:szCs w:val="23"/>
              </w:rPr>
            </w:pPr>
            <w:r w:rsidRPr="004D3B47">
              <w:rPr>
                <w:b/>
              </w:rPr>
              <w:t>99.9</w:t>
            </w:r>
          </w:p>
        </w:tc>
        <w:tc>
          <w:tcPr>
            <w:tcW w:w="1075" w:type="dxa"/>
            <w:gridSpan w:val="2"/>
            <w:tcBorders>
              <w:top w:val="nil"/>
              <w:left w:val="nil"/>
              <w:bottom w:val="single" w:sz="4" w:space="0" w:color="auto"/>
              <w:right w:val="nil"/>
            </w:tcBorders>
            <w:shd w:val="clear" w:color="auto" w:fill="auto"/>
            <w:noWrap/>
          </w:tcPr>
          <w:p w14:paraId="4FC74E93" w14:textId="1817B06E" w:rsidR="00BA7865" w:rsidRPr="004D3B47" w:rsidRDefault="00BA7865" w:rsidP="00BA7865">
            <w:pPr>
              <w:jc w:val="right"/>
              <w:rPr>
                <w:rFonts w:asciiTheme="minorHAnsi" w:hAnsiTheme="minorHAnsi" w:cs="Arial"/>
                <w:b/>
                <w:bCs/>
                <w:szCs w:val="23"/>
              </w:rPr>
            </w:pPr>
            <w:r w:rsidRPr="004D3B47">
              <w:rPr>
                <w:b/>
              </w:rPr>
              <w:t xml:space="preserve"> 9 </w:t>
            </w:r>
          </w:p>
        </w:tc>
        <w:tc>
          <w:tcPr>
            <w:tcW w:w="1110" w:type="dxa"/>
            <w:tcBorders>
              <w:top w:val="nil"/>
              <w:left w:val="nil"/>
              <w:bottom w:val="single" w:sz="4" w:space="0" w:color="auto"/>
              <w:right w:val="single" w:sz="8" w:space="0" w:color="auto"/>
            </w:tcBorders>
            <w:shd w:val="clear" w:color="auto" w:fill="auto"/>
            <w:noWrap/>
          </w:tcPr>
          <w:p w14:paraId="2C1E4E52" w14:textId="5FD827A4" w:rsidR="00BA7865" w:rsidRPr="004D3B47" w:rsidRDefault="00BA7865" w:rsidP="00BA7865">
            <w:pPr>
              <w:jc w:val="right"/>
              <w:rPr>
                <w:rFonts w:asciiTheme="minorHAnsi" w:hAnsiTheme="minorHAnsi" w:cs="Arial"/>
                <w:b/>
                <w:bCs/>
                <w:szCs w:val="23"/>
              </w:rPr>
            </w:pPr>
            <w:r w:rsidRPr="004D3B47">
              <w:rPr>
                <w:b/>
              </w:rPr>
              <w:t>0.06</w:t>
            </w:r>
          </w:p>
        </w:tc>
      </w:tr>
    </w:tbl>
    <w:p w14:paraId="625018E0" w14:textId="77777777" w:rsidR="00030D6F" w:rsidRPr="004D3B47" w:rsidRDefault="00030D6F" w:rsidP="00030D6F">
      <w:pPr>
        <w:ind w:right="544"/>
        <w:jc w:val="both"/>
      </w:pPr>
    </w:p>
    <w:p w14:paraId="35D73E44" w14:textId="75ED9EF6" w:rsidR="00030D6F" w:rsidRPr="004D3B47" w:rsidRDefault="008E7879" w:rsidP="00030D6F">
      <w:pPr>
        <w:pStyle w:val="Caption"/>
        <w:keepNext/>
        <w:spacing w:after="80"/>
        <w:ind w:right="544"/>
        <w:jc w:val="both"/>
      </w:pPr>
      <w:bookmarkStart w:id="2876" w:name="_Ref293570951"/>
      <w:bookmarkStart w:id="2877" w:name="_Toc304970102"/>
      <w:bookmarkStart w:id="2878" w:name="_Toc469398358"/>
      <w:bookmarkStart w:id="2879" w:name="_Toc486941122"/>
      <w:bookmarkStart w:id="2880" w:name="_Toc475605591"/>
      <w:bookmarkStart w:id="2881" w:name="_Toc509928563"/>
      <w:bookmarkStart w:id="2882" w:name="_Toc528676239"/>
      <w:bookmarkStart w:id="2883" w:name="_Toc5627688"/>
      <w:bookmarkStart w:id="2884" w:name="_Toc12875636"/>
      <w:bookmarkStart w:id="2885" w:name="_Toc68606754"/>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79</w:t>
      </w:r>
      <w:r w:rsidR="00905C1A" w:rsidRPr="004D3B47">
        <w:rPr>
          <w:noProof/>
        </w:rPr>
        <w:fldChar w:fldCharType="end"/>
      </w:r>
      <w:bookmarkEnd w:id="2876"/>
      <w:r w:rsidR="00030D6F" w:rsidRPr="004D3B47">
        <w:t xml:space="preserve"> - Validity of HPV triage tests, by test technology</w:t>
      </w:r>
      <w:bookmarkEnd w:id="2877"/>
      <w:bookmarkEnd w:id="2878"/>
      <w:bookmarkEnd w:id="2879"/>
      <w:bookmarkEnd w:id="2880"/>
      <w:bookmarkEnd w:id="2881"/>
      <w:bookmarkEnd w:id="2882"/>
      <w:bookmarkEnd w:id="2883"/>
      <w:bookmarkEnd w:id="2884"/>
      <w:bookmarkEnd w:id="2885"/>
    </w:p>
    <w:tbl>
      <w:tblPr>
        <w:tblW w:w="9072" w:type="dxa"/>
        <w:tblInd w:w="132" w:type="dxa"/>
        <w:tblLayout w:type="fixed"/>
        <w:tblLook w:val="04A0" w:firstRow="1" w:lastRow="0" w:firstColumn="1" w:lastColumn="0" w:noHBand="0" w:noVBand="1"/>
      </w:tblPr>
      <w:tblGrid>
        <w:gridCol w:w="2527"/>
        <w:gridCol w:w="1085"/>
        <w:gridCol w:w="1076"/>
        <w:gridCol w:w="1095"/>
        <w:gridCol w:w="1087"/>
        <w:gridCol w:w="1085"/>
        <w:gridCol w:w="1117"/>
      </w:tblGrid>
      <w:tr w:rsidR="004D3B47" w:rsidRPr="004D3B47" w14:paraId="31FA4C26" w14:textId="77777777" w:rsidTr="00867861">
        <w:trPr>
          <w:trHeight w:val="300"/>
        </w:trPr>
        <w:tc>
          <w:tcPr>
            <w:tcW w:w="2527" w:type="dxa"/>
            <w:tcBorders>
              <w:top w:val="single" w:sz="8" w:space="0" w:color="auto"/>
              <w:left w:val="single" w:sz="8" w:space="0" w:color="auto"/>
              <w:bottom w:val="nil"/>
              <w:right w:val="nil"/>
            </w:tcBorders>
            <w:shd w:val="clear" w:color="auto" w:fill="D9D9D9" w:themeFill="background1" w:themeFillShade="D9"/>
            <w:noWrap/>
            <w:vAlign w:val="bottom"/>
            <w:hideMark/>
          </w:tcPr>
          <w:p w14:paraId="1D7C77F8" w14:textId="77777777" w:rsidR="00030D6F" w:rsidRPr="004D3B47" w:rsidRDefault="00030D6F" w:rsidP="00576432">
            <w:pPr>
              <w:keepNext/>
              <w:rPr>
                <w:rFonts w:eastAsia="Times New Roman" w:cs="Arial"/>
                <w:b/>
                <w:bCs/>
                <w:szCs w:val="23"/>
                <w:lang w:eastAsia="en-AU"/>
              </w:rPr>
            </w:pPr>
            <w:r w:rsidRPr="004D3B47">
              <w:rPr>
                <w:rFonts w:eastAsia="Times New Roman" w:cs="Arial"/>
                <w:b/>
                <w:bCs/>
                <w:szCs w:val="23"/>
                <w:lang w:eastAsia="en-AU"/>
              </w:rPr>
              <w:t>Test technology</w:t>
            </w:r>
          </w:p>
        </w:tc>
        <w:tc>
          <w:tcPr>
            <w:tcW w:w="2161" w:type="dxa"/>
            <w:gridSpan w:val="2"/>
            <w:tcBorders>
              <w:top w:val="single" w:sz="8" w:space="0" w:color="auto"/>
              <w:left w:val="nil"/>
              <w:bottom w:val="nil"/>
              <w:right w:val="nil"/>
            </w:tcBorders>
            <w:shd w:val="clear" w:color="auto" w:fill="D9D9D9" w:themeFill="background1" w:themeFillShade="D9"/>
            <w:vAlign w:val="bottom"/>
            <w:hideMark/>
          </w:tcPr>
          <w:p w14:paraId="4B132096" w14:textId="77777777" w:rsidR="00030D6F" w:rsidRPr="004D3B47" w:rsidRDefault="00030D6F" w:rsidP="00576432">
            <w:pPr>
              <w:keepNext/>
              <w:jc w:val="right"/>
              <w:rPr>
                <w:rFonts w:eastAsia="Times New Roman" w:cs="Arial"/>
                <w:b/>
                <w:bCs/>
                <w:szCs w:val="23"/>
                <w:lang w:eastAsia="en-AU"/>
              </w:rPr>
            </w:pPr>
            <w:r w:rsidRPr="004D3B47">
              <w:rPr>
                <w:rFonts w:eastAsia="Times New Roman" w:cs="Arial"/>
                <w:b/>
                <w:bCs/>
                <w:szCs w:val="23"/>
                <w:lang w:eastAsia="en-AU"/>
              </w:rPr>
              <w:t>Total HPV tests</w:t>
            </w:r>
          </w:p>
        </w:tc>
        <w:tc>
          <w:tcPr>
            <w:tcW w:w="2182" w:type="dxa"/>
            <w:gridSpan w:val="2"/>
            <w:tcBorders>
              <w:top w:val="single" w:sz="8" w:space="0" w:color="auto"/>
              <w:left w:val="nil"/>
              <w:bottom w:val="nil"/>
              <w:right w:val="nil"/>
            </w:tcBorders>
            <w:shd w:val="clear" w:color="auto" w:fill="D9D9D9" w:themeFill="background1" w:themeFillShade="D9"/>
            <w:vAlign w:val="bottom"/>
            <w:hideMark/>
          </w:tcPr>
          <w:p w14:paraId="37D5FCE0" w14:textId="77777777" w:rsidR="00030D6F" w:rsidRPr="004D3B47" w:rsidRDefault="00030D6F" w:rsidP="00576432">
            <w:pPr>
              <w:keepNext/>
              <w:ind w:right="170"/>
              <w:jc w:val="right"/>
              <w:rPr>
                <w:rFonts w:eastAsia="Times New Roman" w:cs="Arial"/>
                <w:b/>
                <w:bCs/>
                <w:szCs w:val="23"/>
                <w:lang w:eastAsia="en-AU"/>
              </w:rPr>
            </w:pPr>
            <w:r w:rsidRPr="004D3B47">
              <w:rPr>
                <w:rFonts w:eastAsia="Times New Roman" w:cs="Arial"/>
                <w:b/>
                <w:bCs/>
                <w:szCs w:val="23"/>
                <w:lang w:eastAsia="en-AU"/>
              </w:rPr>
              <w:t>Valid</w:t>
            </w:r>
          </w:p>
        </w:tc>
        <w:tc>
          <w:tcPr>
            <w:tcW w:w="2202" w:type="dxa"/>
            <w:gridSpan w:val="2"/>
            <w:tcBorders>
              <w:top w:val="single" w:sz="8" w:space="0" w:color="auto"/>
              <w:left w:val="nil"/>
              <w:bottom w:val="nil"/>
              <w:right w:val="single" w:sz="8" w:space="0" w:color="000000"/>
            </w:tcBorders>
            <w:shd w:val="clear" w:color="auto" w:fill="D9D9D9" w:themeFill="background1" w:themeFillShade="D9"/>
            <w:vAlign w:val="bottom"/>
            <w:hideMark/>
          </w:tcPr>
          <w:p w14:paraId="2752E3CF" w14:textId="77777777" w:rsidR="00030D6F" w:rsidRPr="004D3B47" w:rsidRDefault="00030D6F" w:rsidP="00576432">
            <w:pPr>
              <w:keepNext/>
              <w:ind w:right="170"/>
              <w:jc w:val="right"/>
              <w:rPr>
                <w:rFonts w:eastAsia="Times New Roman" w:cs="Arial"/>
                <w:b/>
                <w:bCs/>
                <w:szCs w:val="23"/>
                <w:lang w:eastAsia="en-AU"/>
              </w:rPr>
            </w:pPr>
            <w:r w:rsidRPr="004D3B47">
              <w:rPr>
                <w:rFonts w:eastAsia="Times New Roman" w:cs="Arial"/>
                <w:b/>
                <w:bCs/>
                <w:szCs w:val="23"/>
                <w:lang w:eastAsia="en-AU"/>
              </w:rPr>
              <w:t>Invalid</w:t>
            </w:r>
          </w:p>
        </w:tc>
      </w:tr>
      <w:tr w:rsidR="004D3B47" w:rsidRPr="004D3B47" w14:paraId="0133A72F" w14:textId="77777777" w:rsidTr="00867861">
        <w:trPr>
          <w:trHeight w:val="315"/>
        </w:trPr>
        <w:tc>
          <w:tcPr>
            <w:tcW w:w="2527" w:type="dxa"/>
            <w:tcBorders>
              <w:top w:val="nil"/>
              <w:left w:val="single" w:sz="8" w:space="0" w:color="auto"/>
              <w:bottom w:val="single" w:sz="8" w:space="0" w:color="auto"/>
              <w:right w:val="nil"/>
            </w:tcBorders>
            <w:shd w:val="clear" w:color="auto" w:fill="D9D9D9" w:themeFill="background1" w:themeFillShade="D9"/>
            <w:noWrap/>
            <w:vAlign w:val="bottom"/>
            <w:hideMark/>
          </w:tcPr>
          <w:p w14:paraId="6A482060" w14:textId="77777777" w:rsidR="00030D6F" w:rsidRPr="004D3B47" w:rsidRDefault="00030D6F" w:rsidP="00576432">
            <w:pPr>
              <w:keepNext/>
              <w:rPr>
                <w:rFonts w:eastAsia="Times New Roman" w:cs="Arial"/>
                <w:b/>
                <w:bCs/>
                <w:szCs w:val="23"/>
                <w:lang w:eastAsia="en-AU"/>
              </w:rPr>
            </w:pPr>
            <w:r w:rsidRPr="004D3B47">
              <w:rPr>
                <w:rFonts w:eastAsia="Times New Roman" w:cs="Arial"/>
                <w:b/>
                <w:bCs/>
                <w:szCs w:val="23"/>
                <w:lang w:eastAsia="en-AU"/>
              </w:rPr>
              <w:t> </w:t>
            </w:r>
          </w:p>
        </w:tc>
        <w:tc>
          <w:tcPr>
            <w:tcW w:w="1085" w:type="dxa"/>
            <w:tcBorders>
              <w:top w:val="nil"/>
              <w:left w:val="nil"/>
              <w:bottom w:val="single" w:sz="8" w:space="0" w:color="auto"/>
              <w:right w:val="nil"/>
            </w:tcBorders>
            <w:shd w:val="clear" w:color="auto" w:fill="D9D9D9" w:themeFill="background1" w:themeFillShade="D9"/>
            <w:noWrap/>
            <w:vAlign w:val="bottom"/>
            <w:hideMark/>
          </w:tcPr>
          <w:p w14:paraId="6C0EE328" w14:textId="77777777" w:rsidR="00030D6F" w:rsidRPr="004D3B47" w:rsidRDefault="00030D6F" w:rsidP="00576432">
            <w:pPr>
              <w:keepNext/>
              <w:jc w:val="right"/>
              <w:rPr>
                <w:rFonts w:eastAsia="Times New Roman" w:cs="Arial"/>
                <w:b/>
                <w:bCs/>
                <w:szCs w:val="23"/>
                <w:lang w:eastAsia="en-AU"/>
              </w:rPr>
            </w:pPr>
            <w:r w:rsidRPr="004D3B47">
              <w:rPr>
                <w:rFonts w:eastAsia="Times New Roman" w:cs="Arial"/>
                <w:b/>
                <w:bCs/>
                <w:szCs w:val="23"/>
                <w:lang w:eastAsia="en-AU"/>
              </w:rPr>
              <w:t>N</w:t>
            </w:r>
          </w:p>
        </w:tc>
        <w:tc>
          <w:tcPr>
            <w:tcW w:w="1076" w:type="dxa"/>
            <w:tcBorders>
              <w:top w:val="nil"/>
              <w:left w:val="nil"/>
              <w:bottom w:val="single" w:sz="8" w:space="0" w:color="auto"/>
              <w:right w:val="nil"/>
            </w:tcBorders>
            <w:shd w:val="clear" w:color="auto" w:fill="D9D9D9" w:themeFill="background1" w:themeFillShade="D9"/>
            <w:noWrap/>
            <w:vAlign w:val="bottom"/>
            <w:hideMark/>
          </w:tcPr>
          <w:p w14:paraId="122D5F09" w14:textId="77777777" w:rsidR="00030D6F" w:rsidRPr="004D3B47" w:rsidRDefault="00030D6F" w:rsidP="00576432">
            <w:pPr>
              <w:keepNext/>
              <w:jc w:val="right"/>
              <w:rPr>
                <w:rFonts w:eastAsia="Times New Roman" w:cs="Arial"/>
                <w:b/>
                <w:bCs/>
                <w:szCs w:val="23"/>
                <w:lang w:eastAsia="en-AU"/>
              </w:rPr>
            </w:pPr>
            <w:r w:rsidRPr="004D3B47">
              <w:rPr>
                <w:rFonts w:eastAsia="Times New Roman" w:cs="Arial"/>
                <w:b/>
                <w:bCs/>
                <w:szCs w:val="23"/>
                <w:lang w:eastAsia="en-AU"/>
              </w:rPr>
              <w:t>%</w:t>
            </w:r>
          </w:p>
        </w:tc>
        <w:tc>
          <w:tcPr>
            <w:tcW w:w="1095" w:type="dxa"/>
            <w:tcBorders>
              <w:top w:val="nil"/>
              <w:left w:val="nil"/>
              <w:bottom w:val="single" w:sz="8" w:space="0" w:color="auto"/>
              <w:right w:val="nil"/>
            </w:tcBorders>
            <w:shd w:val="clear" w:color="auto" w:fill="D9D9D9" w:themeFill="background1" w:themeFillShade="D9"/>
            <w:noWrap/>
            <w:vAlign w:val="bottom"/>
            <w:hideMark/>
          </w:tcPr>
          <w:p w14:paraId="71A38627" w14:textId="77777777" w:rsidR="00030D6F" w:rsidRPr="004D3B47" w:rsidRDefault="00030D6F" w:rsidP="00576432">
            <w:pPr>
              <w:keepNext/>
              <w:jc w:val="right"/>
              <w:rPr>
                <w:rFonts w:eastAsia="Times New Roman" w:cs="Arial"/>
                <w:b/>
                <w:bCs/>
                <w:szCs w:val="23"/>
                <w:lang w:eastAsia="en-AU"/>
              </w:rPr>
            </w:pPr>
            <w:r w:rsidRPr="004D3B47">
              <w:rPr>
                <w:rFonts w:eastAsia="Times New Roman" w:cs="Arial"/>
                <w:b/>
                <w:bCs/>
                <w:szCs w:val="23"/>
                <w:lang w:eastAsia="en-AU"/>
              </w:rPr>
              <w:t>N</w:t>
            </w:r>
          </w:p>
        </w:tc>
        <w:tc>
          <w:tcPr>
            <w:tcW w:w="1087" w:type="dxa"/>
            <w:tcBorders>
              <w:top w:val="nil"/>
              <w:left w:val="nil"/>
              <w:bottom w:val="single" w:sz="8" w:space="0" w:color="auto"/>
              <w:right w:val="nil"/>
            </w:tcBorders>
            <w:shd w:val="clear" w:color="auto" w:fill="D9D9D9" w:themeFill="background1" w:themeFillShade="D9"/>
            <w:noWrap/>
            <w:vAlign w:val="bottom"/>
            <w:hideMark/>
          </w:tcPr>
          <w:p w14:paraId="295E749D" w14:textId="77777777" w:rsidR="00030D6F" w:rsidRPr="004D3B47" w:rsidRDefault="00030D6F" w:rsidP="00576432">
            <w:pPr>
              <w:keepNext/>
              <w:jc w:val="right"/>
              <w:rPr>
                <w:rFonts w:eastAsia="Times New Roman" w:cs="Arial"/>
                <w:b/>
                <w:bCs/>
                <w:szCs w:val="23"/>
                <w:lang w:eastAsia="en-AU"/>
              </w:rPr>
            </w:pPr>
            <w:r w:rsidRPr="004D3B47">
              <w:rPr>
                <w:rFonts w:eastAsia="Times New Roman" w:cs="Arial"/>
                <w:b/>
                <w:bCs/>
                <w:szCs w:val="23"/>
                <w:lang w:eastAsia="en-AU"/>
              </w:rPr>
              <w:t>%</w:t>
            </w:r>
          </w:p>
        </w:tc>
        <w:tc>
          <w:tcPr>
            <w:tcW w:w="1085" w:type="dxa"/>
            <w:tcBorders>
              <w:top w:val="nil"/>
              <w:left w:val="nil"/>
              <w:bottom w:val="single" w:sz="8" w:space="0" w:color="auto"/>
              <w:right w:val="nil"/>
            </w:tcBorders>
            <w:shd w:val="clear" w:color="auto" w:fill="D9D9D9" w:themeFill="background1" w:themeFillShade="D9"/>
            <w:noWrap/>
            <w:vAlign w:val="bottom"/>
            <w:hideMark/>
          </w:tcPr>
          <w:p w14:paraId="27AC7AFC" w14:textId="77777777" w:rsidR="00030D6F" w:rsidRPr="004D3B47" w:rsidRDefault="00030D6F" w:rsidP="00576432">
            <w:pPr>
              <w:keepNext/>
              <w:jc w:val="right"/>
              <w:rPr>
                <w:rFonts w:eastAsia="Times New Roman" w:cs="Arial"/>
                <w:b/>
                <w:bCs/>
                <w:szCs w:val="23"/>
                <w:lang w:eastAsia="en-AU"/>
              </w:rPr>
            </w:pPr>
            <w:r w:rsidRPr="004D3B47">
              <w:rPr>
                <w:rFonts w:eastAsia="Times New Roman" w:cs="Arial"/>
                <w:b/>
                <w:bCs/>
                <w:szCs w:val="23"/>
                <w:lang w:eastAsia="en-AU"/>
              </w:rPr>
              <w:t>N</w:t>
            </w:r>
          </w:p>
        </w:tc>
        <w:tc>
          <w:tcPr>
            <w:tcW w:w="1117" w:type="dxa"/>
            <w:tcBorders>
              <w:top w:val="nil"/>
              <w:left w:val="nil"/>
              <w:bottom w:val="single" w:sz="8" w:space="0" w:color="auto"/>
              <w:right w:val="single" w:sz="8" w:space="0" w:color="auto"/>
            </w:tcBorders>
            <w:shd w:val="clear" w:color="auto" w:fill="D9D9D9" w:themeFill="background1" w:themeFillShade="D9"/>
            <w:noWrap/>
            <w:vAlign w:val="bottom"/>
            <w:hideMark/>
          </w:tcPr>
          <w:p w14:paraId="1EF6E81F" w14:textId="77777777" w:rsidR="00030D6F" w:rsidRPr="004D3B47" w:rsidRDefault="00030D6F" w:rsidP="00576432">
            <w:pPr>
              <w:keepNext/>
              <w:jc w:val="right"/>
              <w:rPr>
                <w:rFonts w:eastAsia="Times New Roman" w:cs="Arial"/>
                <w:b/>
                <w:bCs/>
                <w:szCs w:val="23"/>
                <w:lang w:eastAsia="en-AU"/>
              </w:rPr>
            </w:pPr>
            <w:r w:rsidRPr="004D3B47">
              <w:rPr>
                <w:rFonts w:eastAsia="Times New Roman" w:cs="Arial"/>
                <w:b/>
                <w:bCs/>
                <w:szCs w:val="23"/>
                <w:lang w:eastAsia="en-AU"/>
              </w:rPr>
              <w:t>%</w:t>
            </w:r>
          </w:p>
        </w:tc>
      </w:tr>
      <w:tr w:rsidR="004D3B47" w:rsidRPr="004D3B47" w14:paraId="782A8295" w14:textId="77777777" w:rsidTr="00867861">
        <w:trPr>
          <w:trHeight w:val="300"/>
        </w:trPr>
        <w:tc>
          <w:tcPr>
            <w:tcW w:w="2527" w:type="dxa"/>
            <w:tcBorders>
              <w:top w:val="nil"/>
              <w:left w:val="single" w:sz="8" w:space="0" w:color="auto"/>
              <w:bottom w:val="nil"/>
              <w:right w:val="nil"/>
            </w:tcBorders>
            <w:shd w:val="clear" w:color="auto" w:fill="auto"/>
            <w:noWrap/>
            <w:vAlign w:val="bottom"/>
            <w:hideMark/>
          </w:tcPr>
          <w:p w14:paraId="35A17936" w14:textId="343D97BF" w:rsidR="00BA7865" w:rsidRPr="004D3B47" w:rsidRDefault="00BA7865" w:rsidP="00BA7865">
            <w:pPr>
              <w:keepNext/>
              <w:rPr>
                <w:rFonts w:eastAsia="Times New Roman" w:cs="Arial"/>
                <w:szCs w:val="23"/>
                <w:lang w:eastAsia="en-AU"/>
              </w:rPr>
            </w:pPr>
            <w:r w:rsidRPr="004D3B47">
              <w:rPr>
                <w:rFonts w:eastAsia="Times New Roman" w:cs="Arial"/>
                <w:szCs w:val="23"/>
                <w:lang w:eastAsia="en-AU"/>
              </w:rPr>
              <w:t>Abbott RealTime</w:t>
            </w:r>
            <w:r w:rsidRPr="004D3B47">
              <w:t xml:space="preserve"> High Risk HPV</w:t>
            </w:r>
          </w:p>
        </w:tc>
        <w:tc>
          <w:tcPr>
            <w:tcW w:w="1085" w:type="dxa"/>
            <w:tcBorders>
              <w:top w:val="nil"/>
              <w:left w:val="nil"/>
              <w:bottom w:val="nil"/>
              <w:right w:val="nil"/>
            </w:tcBorders>
            <w:shd w:val="clear" w:color="auto" w:fill="auto"/>
            <w:noWrap/>
          </w:tcPr>
          <w:p w14:paraId="0EB3DCDF" w14:textId="756936CC" w:rsidR="00BA7865" w:rsidRPr="004D3B47" w:rsidRDefault="00BA7865" w:rsidP="00BA7865">
            <w:pPr>
              <w:jc w:val="right"/>
              <w:rPr>
                <w:szCs w:val="23"/>
              </w:rPr>
            </w:pPr>
            <w:r w:rsidRPr="004D3B47">
              <w:t xml:space="preserve"> 8,452 </w:t>
            </w:r>
          </w:p>
        </w:tc>
        <w:tc>
          <w:tcPr>
            <w:tcW w:w="1076" w:type="dxa"/>
            <w:tcBorders>
              <w:top w:val="nil"/>
              <w:left w:val="nil"/>
              <w:bottom w:val="nil"/>
              <w:right w:val="nil"/>
            </w:tcBorders>
            <w:shd w:val="clear" w:color="auto" w:fill="auto"/>
            <w:noWrap/>
          </w:tcPr>
          <w:p w14:paraId="252D0432" w14:textId="6068370E" w:rsidR="00BA7865" w:rsidRPr="004D3B47" w:rsidRDefault="00BA7865" w:rsidP="00BA7865">
            <w:pPr>
              <w:jc w:val="right"/>
              <w:rPr>
                <w:iCs/>
                <w:szCs w:val="23"/>
              </w:rPr>
            </w:pPr>
            <w:r w:rsidRPr="004D3B47">
              <w:t xml:space="preserve"> 51.9 </w:t>
            </w:r>
          </w:p>
        </w:tc>
        <w:tc>
          <w:tcPr>
            <w:tcW w:w="1095" w:type="dxa"/>
            <w:tcBorders>
              <w:top w:val="nil"/>
              <w:left w:val="nil"/>
              <w:bottom w:val="nil"/>
              <w:right w:val="nil"/>
            </w:tcBorders>
            <w:shd w:val="clear" w:color="auto" w:fill="auto"/>
            <w:noWrap/>
          </w:tcPr>
          <w:p w14:paraId="4B06B9F2" w14:textId="57313E24" w:rsidR="00BA7865" w:rsidRPr="004D3B47" w:rsidRDefault="00BA7865" w:rsidP="00BA7865">
            <w:pPr>
              <w:jc w:val="right"/>
              <w:rPr>
                <w:szCs w:val="23"/>
              </w:rPr>
            </w:pPr>
            <w:r w:rsidRPr="004D3B47">
              <w:t xml:space="preserve"> 8,452 </w:t>
            </w:r>
          </w:p>
        </w:tc>
        <w:tc>
          <w:tcPr>
            <w:tcW w:w="1087" w:type="dxa"/>
            <w:tcBorders>
              <w:top w:val="nil"/>
              <w:left w:val="nil"/>
              <w:bottom w:val="nil"/>
              <w:right w:val="nil"/>
            </w:tcBorders>
            <w:shd w:val="clear" w:color="auto" w:fill="auto"/>
            <w:noWrap/>
          </w:tcPr>
          <w:p w14:paraId="5C185334" w14:textId="1729DBD9" w:rsidR="00BA7865" w:rsidRPr="004D3B47" w:rsidRDefault="00BA7865" w:rsidP="00BA7865">
            <w:pPr>
              <w:jc w:val="right"/>
              <w:rPr>
                <w:szCs w:val="23"/>
              </w:rPr>
            </w:pPr>
            <w:r w:rsidRPr="004D3B47">
              <w:t>100.0</w:t>
            </w:r>
          </w:p>
        </w:tc>
        <w:tc>
          <w:tcPr>
            <w:tcW w:w="1085" w:type="dxa"/>
            <w:tcBorders>
              <w:top w:val="nil"/>
              <w:left w:val="nil"/>
              <w:bottom w:val="nil"/>
              <w:right w:val="nil"/>
            </w:tcBorders>
            <w:shd w:val="clear" w:color="auto" w:fill="auto"/>
            <w:noWrap/>
          </w:tcPr>
          <w:p w14:paraId="2C3CC703" w14:textId="4422EB21" w:rsidR="00BA7865" w:rsidRPr="004D3B47" w:rsidRDefault="00BA7865" w:rsidP="00BA7865">
            <w:pPr>
              <w:jc w:val="right"/>
              <w:rPr>
                <w:szCs w:val="23"/>
              </w:rPr>
            </w:pPr>
            <w:r w:rsidRPr="004D3B47">
              <w:t xml:space="preserve"> -</w:t>
            </w:r>
            <w:r w:rsidR="00A26D58">
              <w:t xml:space="preserve"> </w:t>
            </w:r>
            <w:r w:rsidRPr="004D3B47">
              <w:t xml:space="preserve"> </w:t>
            </w:r>
          </w:p>
        </w:tc>
        <w:tc>
          <w:tcPr>
            <w:tcW w:w="1117" w:type="dxa"/>
            <w:tcBorders>
              <w:top w:val="nil"/>
              <w:left w:val="nil"/>
              <w:bottom w:val="nil"/>
              <w:right w:val="single" w:sz="8" w:space="0" w:color="auto"/>
            </w:tcBorders>
            <w:shd w:val="clear" w:color="auto" w:fill="auto"/>
            <w:noWrap/>
          </w:tcPr>
          <w:p w14:paraId="32AB7EC1" w14:textId="2EBE8A3D" w:rsidR="00BA7865" w:rsidRPr="004D3B47" w:rsidRDefault="00BA7865" w:rsidP="00BA7865">
            <w:pPr>
              <w:jc w:val="right"/>
              <w:rPr>
                <w:szCs w:val="23"/>
              </w:rPr>
            </w:pPr>
            <w:r w:rsidRPr="004D3B47">
              <w:t>0.00</w:t>
            </w:r>
          </w:p>
        </w:tc>
      </w:tr>
      <w:tr w:rsidR="004D3B47" w:rsidRPr="004D3B47" w14:paraId="24B11675" w14:textId="77777777" w:rsidTr="00867861">
        <w:trPr>
          <w:trHeight w:val="300"/>
        </w:trPr>
        <w:tc>
          <w:tcPr>
            <w:tcW w:w="2527" w:type="dxa"/>
            <w:tcBorders>
              <w:top w:val="nil"/>
              <w:left w:val="single" w:sz="8" w:space="0" w:color="auto"/>
              <w:bottom w:val="nil"/>
              <w:right w:val="nil"/>
            </w:tcBorders>
            <w:shd w:val="clear" w:color="auto" w:fill="auto"/>
            <w:noWrap/>
            <w:hideMark/>
          </w:tcPr>
          <w:p w14:paraId="4B664A5D" w14:textId="77777777" w:rsidR="00BA7865" w:rsidRPr="004D3B47" w:rsidRDefault="00BA7865" w:rsidP="00BA7865">
            <w:pPr>
              <w:keepNext/>
              <w:rPr>
                <w:rFonts w:eastAsia="Times New Roman" w:cs="Arial"/>
                <w:szCs w:val="23"/>
                <w:lang w:eastAsia="en-AU"/>
              </w:rPr>
            </w:pPr>
            <w:r w:rsidRPr="004D3B47">
              <w:t>BD Onclarity</w:t>
            </w:r>
          </w:p>
        </w:tc>
        <w:tc>
          <w:tcPr>
            <w:tcW w:w="1085" w:type="dxa"/>
            <w:tcBorders>
              <w:top w:val="nil"/>
              <w:left w:val="nil"/>
              <w:bottom w:val="nil"/>
              <w:right w:val="nil"/>
            </w:tcBorders>
            <w:shd w:val="clear" w:color="auto" w:fill="auto"/>
            <w:noWrap/>
          </w:tcPr>
          <w:p w14:paraId="2E3FB13F" w14:textId="5ECA0E77" w:rsidR="00BA7865" w:rsidRPr="004D3B47" w:rsidRDefault="00BA7865" w:rsidP="00BA7865">
            <w:pPr>
              <w:jc w:val="right"/>
              <w:rPr>
                <w:szCs w:val="23"/>
              </w:rPr>
            </w:pPr>
            <w:r w:rsidRPr="004D3B47">
              <w:t xml:space="preserve"> 2,205 </w:t>
            </w:r>
          </w:p>
        </w:tc>
        <w:tc>
          <w:tcPr>
            <w:tcW w:w="1076" w:type="dxa"/>
            <w:tcBorders>
              <w:top w:val="nil"/>
              <w:left w:val="nil"/>
              <w:bottom w:val="nil"/>
              <w:right w:val="nil"/>
            </w:tcBorders>
            <w:shd w:val="clear" w:color="auto" w:fill="auto"/>
            <w:noWrap/>
          </w:tcPr>
          <w:p w14:paraId="5C7F8119" w14:textId="0899CFF0" w:rsidR="00BA7865" w:rsidRPr="004D3B47" w:rsidRDefault="00BA7865" w:rsidP="00BA7865">
            <w:pPr>
              <w:jc w:val="right"/>
              <w:rPr>
                <w:iCs/>
                <w:szCs w:val="23"/>
              </w:rPr>
            </w:pPr>
            <w:r w:rsidRPr="004D3B47">
              <w:t xml:space="preserve"> 13.5 </w:t>
            </w:r>
          </w:p>
        </w:tc>
        <w:tc>
          <w:tcPr>
            <w:tcW w:w="1095" w:type="dxa"/>
            <w:tcBorders>
              <w:top w:val="nil"/>
              <w:left w:val="nil"/>
              <w:bottom w:val="nil"/>
              <w:right w:val="nil"/>
            </w:tcBorders>
            <w:shd w:val="clear" w:color="auto" w:fill="auto"/>
            <w:noWrap/>
          </w:tcPr>
          <w:p w14:paraId="2288734D" w14:textId="0FCAE276" w:rsidR="00BA7865" w:rsidRPr="004D3B47" w:rsidRDefault="00BA7865" w:rsidP="00BA7865">
            <w:pPr>
              <w:jc w:val="right"/>
              <w:rPr>
                <w:szCs w:val="23"/>
              </w:rPr>
            </w:pPr>
            <w:r w:rsidRPr="004D3B47">
              <w:t xml:space="preserve"> 2,202 </w:t>
            </w:r>
          </w:p>
        </w:tc>
        <w:tc>
          <w:tcPr>
            <w:tcW w:w="1087" w:type="dxa"/>
            <w:tcBorders>
              <w:top w:val="nil"/>
              <w:left w:val="nil"/>
              <w:bottom w:val="nil"/>
              <w:right w:val="nil"/>
            </w:tcBorders>
            <w:shd w:val="clear" w:color="auto" w:fill="auto"/>
            <w:noWrap/>
          </w:tcPr>
          <w:p w14:paraId="67BC14EE" w14:textId="755E8C26" w:rsidR="00BA7865" w:rsidRPr="004D3B47" w:rsidRDefault="00BA7865" w:rsidP="00BA7865">
            <w:pPr>
              <w:jc w:val="right"/>
              <w:rPr>
                <w:szCs w:val="23"/>
              </w:rPr>
            </w:pPr>
            <w:r w:rsidRPr="004D3B47">
              <w:t>99.9</w:t>
            </w:r>
          </w:p>
        </w:tc>
        <w:tc>
          <w:tcPr>
            <w:tcW w:w="1085" w:type="dxa"/>
            <w:tcBorders>
              <w:top w:val="nil"/>
              <w:left w:val="nil"/>
              <w:bottom w:val="nil"/>
              <w:right w:val="nil"/>
            </w:tcBorders>
            <w:shd w:val="clear" w:color="auto" w:fill="auto"/>
            <w:noWrap/>
          </w:tcPr>
          <w:p w14:paraId="357BE500" w14:textId="4733925A" w:rsidR="00BA7865" w:rsidRPr="004D3B47" w:rsidRDefault="00BA7865" w:rsidP="00BA7865">
            <w:pPr>
              <w:jc w:val="right"/>
              <w:rPr>
                <w:szCs w:val="23"/>
              </w:rPr>
            </w:pPr>
            <w:r w:rsidRPr="004D3B47">
              <w:t xml:space="preserve"> 3 </w:t>
            </w:r>
          </w:p>
        </w:tc>
        <w:tc>
          <w:tcPr>
            <w:tcW w:w="1117" w:type="dxa"/>
            <w:tcBorders>
              <w:top w:val="nil"/>
              <w:left w:val="nil"/>
              <w:bottom w:val="nil"/>
              <w:right w:val="single" w:sz="8" w:space="0" w:color="auto"/>
            </w:tcBorders>
            <w:shd w:val="clear" w:color="auto" w:fill="auto"/>
            <w:noWrap/>
          </w:tcPr>
          <w:p w14:paraId="6D0CF21C" w14:textId="20826CFA" w:rsidR="00BA7865" w:rsidRPr="004D3B47" w:rsidRDefault="00BA7865" w:rsidP="00BA7865">
            <w:pPr>
              <w:jc w:val="right"/>
              <w:rPr>
                <w:szCs w:val="23"/>
              </w:rPr>
            </w:pPr>
            <w:r w:rsidRPr="004D3B47">
              <w:t>0.14</w:t>
            </w:r>
          </w:p>
        </w:tc>
      </w:tr>
      <w:tr w:rsidR="004D3B47" w:rsidRPr="004D3B47" w14:paraId="306F344E" w14:textId="77777777" w:rsidTr="00867861">
        <w:trPr>
          <w:trHeight w:val="300"/>
        </w:trPr>
        <w:tc>
          <w:tcPr>
            <w:tcW w:w="2527" w:type="dxa"/>
            <w:tcBorders>
              <w:top w:val="nil"/>
              <w:left w:val="single" w:sz="8" w:space="0" w:color="auto"/>
              <w:bottom w:val="nil"/>
              <w:right w:val="nil"/>
            </w:tcBorders>
            <w:shd w:val="clear" w:color="auto" w:fill="auto"/>
            <w:noWrap/>
            <w:vAlign w:val="bottom"/>
            <w:hideMark/>
          </w:tcPr>
          <w:p w14:paraId="11E0917B" w14:textId="38B74AC4" w:rsidR="00BA7865" w:rsidRPr="004D3B47" w:rsidRDefault="00BA7865" w:rsidP="00BA7865">
            <w:pPr>
              <w:keepNext/>
              <w:rPr>
                <w:rFonts w:eastAsia="Times New Roman" w:cs="Arial"/>
                <w:szCs w:val="23"/>
                <w:lang w:eastAsia="en-AU"/>
              </w:rPr>
            </w:pPr>
            <w:r w:rsidRPr="004D3B47">
              <w:rPr>
                <w:rFonts w:eastAsia="Times New Roman" w:cs="Arial"/>
                <w:szCs w:val="23"/>
                <w:lang w:eastAsia="en-AU"/>
              </w:rPr>
              <w:t>Roche COBAS 4800</w:t>
            </w:r>
            <w:r w:rsidRPr="004D3B47">
              <w:t xml:space="preserve"> HPV</w:t>
            </w:r>
          </w:p>
        </w:tc>
        <w:tc>
          <w:tcPr>
            <w:tcW w:w="1085" w:type="dxa"/>
            <w:tcBorders>
              <w:top w:val="nil"/>
              <w:left w:val="nil"/>
              <w:bottom w:val="nil"/>
              <w:right w:val="nil"/>
            </w:tcBorders>
            <w:shd w:val="clear" w:color="auto" w:fill="auto"/>
            <w:noWrap/>
          </w:tcPr>
          <w:p w14:paraId="6F39DF31" w14:textId="469B63F9" w:rsidR="00BA7865" w:rsidRPr="004D3B47" w:rsidRDefault="00BA7865" w:rsidP="00BA7865">
            <w:pPr>
              <w:jc w:val="right"/>
            </w:pPr>
            <w:r w:rsidRPr="004D3B47">
              <w:t xml:space="preserve"> 5,625 </w:t>
            </w:r>
          </w:p>
        </w:tc>
        <w:tc>
          <w:tcPr>
            <w:tcW w:w="1076" w:type="dxa"/>
            <w:tcBorders>
              <w:top w:val="nil"/>
              <w:left w:val="nil"/>
              <w:bottom w:val="nil"/>
              <w:right w:val="nil"/>
            </w:tcBorders>
            <w:shd w:val="clear" w:color="auto" w:fill="auto"/>
            <w:noWrap/>
          </w:tcPr>
          <w:p w14:paraId="1A344DE5" w14:textId="5257274A" w:rsidR="00BA7865" w:rsidRPr="004D3B47" w:rsidRDefault="00BA7865" w:rsidP="00BA7865">
            <w:pPr>
              <w:jc w:val="right"/>
              <w:rPr>
                <w:i/>
              </w:rPr>
            </w:pPr>
            <w:r w:rsidRPr="004D3B47">
              <w:t xml:space="preserve"> 34.5 </w:t>
            </w:r>
          </w:p>
        </w:tc>
        <w:tc>
          <w:tcPr>
            <w:tcW w:w="1095" w:type="dxa"/>
            <w:tcBorders>
              <w:top w:val="nil"/>
              <w:left w:val="nil"/>
              <w:bottom w:val="nil"/>
              <w:right w:val="nil"/>
            </w:tcBorders>
            <w:shd w:val="clear" w:color="auto" w:fill="auto"/>
            <w:noWrap/>
          </w:tcPr>
          <w:p w14:paraId="639CFDAA" w14:textId="748B27EF" w:rsidR="00BA7865" w:rsidRPr="004D3B47" w:rsidRDefault="00BA7865" w:rsidP="00BA7865">
            <w:pPr>
              <w:jc w:val="right"/>
            </w:pPr>
            <w:r w:rsidRPr="004D3B47">
              <w:t xml:space="preserve"> 5,619 </w:t>
            </w:r>
          </w:p>
        </w:tc>
        <w:tc>
          <w:tcPr>
            <w:tcW w:w="1087" w:type="dxa"/>
            <w:tcBorders>
              <w:top w:val="nil"/>
              <w:left w:val="nil"/>
              <w:bottom w:val="nil"/>
              <w:right w:val="nil"/>
            </w:tcBorders>
            <w:shd w:val="clear" w:color="auto" w:fill="auto"/>
            <w:noWrap/>
          </w:tcPr>
          <w:p w14:paraId="18BC5ACC" w14:textId="1987E4CD" w:rsidR="00BA7865" w:rsidRPr="004D3B47" w:rsidRDefault="00BA7865" w:rsidP="00BA7865">
            <w:pPr>
              <w:jc w:val="right"/>
            </w:pPr>
            <w:r w:rsidRPr="004D3B47">
              <w:t>99.9</w:t>
            </w:r>
          </w:p>
        </w:tc>
        <w:tc>
          <w:tcPr>
            <w:tcW w:w="1085" w:type="dxa"/>
            <w:tcBorders>
              <w:top w:val="nil"/>
              <w:left w:val="nil"/>
              <w:bottom w:val="nil"/>
              <w:right w:val="nil"/>
            </w:tcBorders>
            <w:shd w:val="clear" w:color="auto" w:fill="auto"/>
            <w:noWrap/>
          </w:tcPr>
          <w:p w14:paraId="0CF3F724" w14:textId="0D615262" w:rsidR="00BA7865" w:rsidRPr="004D3B47" w:rsidRDefault="00BA7865" w:rsidP="00BA7865">
            <w:pPr>
              <w:jc w:val="right"/>
              <w:rPr>
                <w:szCs w:val="23"/>
              </w:rPr>
            </w:pPr>
            <w:r w:rsidRPr="004D3B47">
              <w:t xml:space="preserve"> 6 </w:t>
            </w:r>
          </w:p>
        </w:tc>
        <w:tc>
          <w:tcPr>
            <w:tcW w:w="1117" w:type="dxa"/>
            <w:tcBorders>
              <w:top w:val="nil"/>
              <w:left w:val="nil"/>
              <w:bottom w:val="nil"/>
              <w:right w:val="single" w:sz="8" w:space="0" w:color="auto"/>
            </w:tcBorders>
            <w:shd w:val="clear" w:color="auto" w:fill="auto"/>
            <w:noWrap/>
          </w:tcPr>
          <w:p w14:paraId="065CC7F2" w14:textId="105CEAC6" w:rsidR="00BA7865" w:rsidRPr="004D3B47" w:rsidRDefault="00BA7865" w:rsidP="00BA7865">
            <w:pPr>
              <w:jc w:val="right"/>
            </w:pPr>
            <w:r w:rsidRPr="004D3B47">
              <w:t>0.11</w:t>
            </w:r>
          </w:p>
        </w:tc>
      </w:tr>
      <w:tr w:rsidR="00BA7865" w:rsidRPr="004D3B47" w14:paraId="735DBB76" w14:textId="77777777" w:rsidTr="00867861">
        <w:trPr>
          <w:trHeight w:val="315"/>
        </w:trPr>
        <w:tc>
          <w:tcPr>
            <w:tcW w:w="2527" w:type="dxa"/>
            <w:tcBorders>
              <w:top w:val="nil"/>
              <w:left w:val="single" w:sz="8" w:space="0" w:color="auto"/>
              <w:bottom w:val="single" w:sz="8" w:space="0" w:color="auto"/>
              <w:right w:val="nil"/>
            </w:tcBorders>
            <w:shd w:val="clear" w:color="auto" w:fill="auto"/>
            <w:noWrap/>
            <w:vAlign w:val="bottom"/>
            <w:hideMark/>
          </w:tcPr>
          <w:p w14:paraId="35366050" w14:textId="77777777" w:rsidR="00BA7865" w:rsidRPr="004D3B47" w:rsidRDefault="00BA7865" w:rsidP="00BA7865">
            <w:pPr>
              <w:rPr>
                <w:rFonts w:eastAsia="Times New Roman" w:cs="Arial"/>
                <w:b/>
                <w:bCs/>
                <w:szCs w:val="23"/>
                <w:lang w:eastAsia="en-AU"/>
              </w:rPr>
            </w:pPr>
            <w:r w:rsidRPr="004D3B47">
              <w:rPr>
                <w:rFonts w:eastAsia="Times New Roman" w:cs="Arial"/>
                <w:b/>
                <w:bCs/>
                <w:szCs w:val="23"/>
                <w:lang w:eastAsia="en-AU"/>
              </w:rPr>
              <w:t>Total</w:t>
            </w:r>
          </w:p>
        </w:tc>
        <w:tc>
          <w:tcPr>
            <w:tcW w:w="1085" w:type="dxa"/>
            <w:tcBorders>
              <w:top w:val="nil"/>
              <w:left w:val="nil"/>
              <w:bottom w:val="single" w:sz="8" w:space="0" w:color="auto"/>
              <w:right w:val="nil"/>
            </w:tcBorders>
            <w:shd w:val="clear" w:color="auto" w:fill="auto"/>
            <w:noWrap/>
          </w:tcPr>
          <w:p w14:paraId="0219BDF3" w14:textId="57A7653A" w:rsidR="00BA7865" w:rsidRPr="004D3B47" w:rsidRDefault="00BA7865" w:rsidP="00BA7865">
            <w:pPr>
              <w:jc w:val="right"/>
              <w:rPr>
                <w:b/>
                <w:bCs/>
                <w:szCs w:val="23"/>
              </w:rPr>
            </w:pPr>
            <w:r w:rsidRPr="004D3B47">
              <w:rPr>
                <w:b/>
              </w:rPr>
              <w:t xml:space="preserve"> 16,282 </w:t>
            </w:r>
          </w:p>
        </w:tc>
        <w:tc>
          <w:tcPr>
            <w:tcW w:w="1076" w:type="dxa"/>
            <w:tcBorders>
              <w:top w:val="nil"/>
              <w:left w:val="nil"/>
              <w:bottom w:val="single" w:sz="8" w:space="0" w:color="auto"/>
              <w:right w:val="nil"/>
            </w:tcBorders>
            <w:shd w:val="clear" w:color="auto" w:fill="auto"/>
            <w:noWrap/>
          </w:tcPr>
          <w:p w14:paraId="3098C16F" w14:textId="4BE33DDB" w:rsidR="00BA7865" w:rsidRPr="004D3B47" w:rsidRDefault="00BA7865" w:rsidP="00BA7865">
            <w:pPr>
              <w:jc w:val="right"/>
              <w:rPr>
                <w:b/>
                <w:bCs/>
                <w:iCs/>
                <w:szCs w:val="23"/>
              </w:rPr>
            </w:pPr>
            <w:r w:rsidRPr="004D3B47">
              <w:rPr>
                <w:b/>
              </w:rPr>
              <w:t xml:space="preserve"> 100.0 </w:t>
            </w:r>
          </w:p>
        </w:tc>
        <w:tc>
          <w:tcPr>
            <w:tcW w:w="1095" w:type="dxa"/>
            <w:tcBorders>
              <w:top w:val="nil"/>
              <w:left w:val="nil"/>
              <w:bottom w:val="single" w:sz="8" w:space="0" w:color="auto"/>
              <w:right w:val="nil"/>
            </w:tcBorders>
            <w:shd w:val="clear" w:color="auto" w:fill="auto"/>
            <w:noWrap/>
          </w:tcPr>
          <w:p w14:paraId="6F4194F8" w14:textId="67C8E7F4" w:rsidR="00BA7865" w:rsidRPr="004D3B47" w:rsidRDefault="00BA7865" w:rsidP="00BA7865">
            <w:pPr>
              <w:jc w:val="right"/>
              <w:rPr>
                <w:b/>
                <w:bCs/>
                <w:szCs w:val="23"/>
              </w:rPr>
            </w:pPr>
            <w:r w:rsidRPr="004D3B47">
              <w:rPr>
                <w:b/>
              </w:rPr>
              <w:t xml:space="preserve"> 16,273 </w:t>
            </w:r>
          </w:p>
        </w:tc>
        <w:tc>
          <w:tcPr>
            <w:tcW w:w="1087" w:type="dxa"/>
            <w:tcBorders>
              <w:top w:val="nil"/>
              <w:left w:val="nil"/>
              <w:bottom w:val="single" w:sz="8" w:space="0" w:color="auto"/>
              <w:right w:val="nil"/>
            </w:tcBorders>
            <w:shd w:val="clear" w:color="auto" w:fill="auto"/>
            <w:noWrap/>
          </w:tcPr>
          <w:p w14:paraId="41FCD02D" w14:textId="21775CFA" w:rsidR="00BA7865" w:rsidRPr="004D3B47" w:rsidRDefault="00BA7865" w:rsidP="00BA7865">
            <w:pPr>
              <w:jc w:val="right"/>
              <w:rPr>
                <w:b/>
                <w:bCs/>
                <w:szCs w:val="23"/>
              </w:rPr>
            </w:pPr>
            <w:r w:rsidRPr="004D3B47">
              <w:rPr>
                <w:b/>
              </w:rPr>
              <w:t>99.9</w:t>
            </w:r>
          </w:p>
        </w:tc>
        <w:tc>
          <w:tcPr>
            <w:tcW w:w="1085" w:type="dxa"/>
            <w:tcBorders>
              <w:top w:val="nil"/>
              <w:left w:val="nil"/>
              <w:bottom w:val="single" w:sz="8" w:space="0" w:color="auto"/>
              <w:right w:val="nil"/>
            </w:tcBorders>
            <w:shd w:val="clear" w:color="auto" w:fill="auto"/>
            <w:noWrap/>
          </w:tcPr>
          <w:p w14:paraId="1ACB1F59" w14:textId="7B36946B" w:rsidR="00BA7865" w:rsidRPr="004D3B47" w:rsidRDefault="00BA7865" w:rsidP="00BA7865">
            <w:pPr>
              <w:jc w:val="right"/>
              <w:rPr>
                <w:b/>
                <w:bCs/>
                <w:szCs w:val="23"/>
              </w:rPr>
            </w:pPr>
            <w:r w:rsidRPr="004D3B47">
              <w:rPr>
                <w:b/>
              </w:rPr>
              <w:t xml:space="preserve"> 9 </w:t>
            </w:r>
          </w:p>
        </w:tc>
        <w:tc>
          <w:tcPr>
            <w:tcW w:w="1117" w:type="dxa"/>
            <w:tcBorders>
              <w:top w:val="nil"/>
              <w:left w:val="nil"/>
              <w:bottom w:val="single" w:sz="8" w:space="0" w:color="auto"/>
              <w:right w:val="single" w:sz="8" w:space="0" w:color="auto"/>
            </w:tcBorders>
            <w:shd w:val="clear" w:color="auto" w:fill="auto"/>
            <w:noWrap/>
          </w:tcPr>
          <w:p w14:paraId="7D7E5A5E" w14:textId="77E8D683" w:rsidR="00BA7865" w:rsidRPr="004D3B47" w:rsidRDefault="00BA7865" w:rsidP="00BA7865">
            <w:pPr>
              <w:jc w:val="right"/>
              <w:rPr>
                <w:b/>
                <w:bCs/>
                <w:szCs w:val="23"/>
              </w:rPr>
            </w:pPr>
            <w:r w:rsidRPr="004D3B47">
              <w:rPr>
                <w:b/>
              </w:rPr>
              <w:t>0.06</w:t>
            </w:r>
          </w:p>
        </w:tc>
      </w:tr>
    </w:tbl>
    <w:p w14:paraId="6DED8CAF" w14:textId="77777777" w:rsidR="00030D6F" w:rsidRPr="004D3B47" w:rsidRDefault="00030D6F" w:rsidP="00030D6F">
      <w:pPr>
        <w:ind w:right="544"/>
        <w:jc w:val="both"/>
        <w:rPr>
          <w:i/>
          <w:sz w:val="20"/>
        </w:rPr>
      </w:pPr>
    </w:p>
    <w:p w14:paraId="4D3B084A" w14:textId="77777777" w:rsidR="00030D6F" w:rsidRPr="004D3B47" w:rsidRDefault="00030D6F" w:rsidP="00030D6F">
      <w:pPr>
        <w:ind w:right="544"/>
        <w:jc w:val="both"/>
        <w:rPr>
          <w:i/>
          <w:sz w:val="20"/>
        </w:rPr>
        <w:sectPr w:rsidR="00030D6F" w:rsidRPr="004D3B47" w:rsidSect="001577C3">
          <w:footerReference w:type="default" r:id="rId167"/>
          <w:pgSz w:w="11907" w:h="16839" w:code="9"/>
          <w:pgMar w:top="1440" w:right="1440" w:bottom="1440" w:left="1440" w:header="692" w:footer="567" w:gutter="0"/>
          <w:cols w:space="720"/>
          <w:docGrid w:linePitch="360"/>
        </w:sectPr>
      </w:pPr>
    </w:p>
    <w:p w14:paraId="6CB9DC51" w14:textId="526871CD" w:rsidR="00030D6F" w:rsidRPr="004D3B47" w:rsidRDefault="008E7879" w:rsidP="00DD6944">
      <w:pPr>
        <w:pStyle w:val="Caption"/>
        <w:keepNext/>
      </w:pPr>
      <w:bookmarkStart w:id="2886" w:name="_Ref360739344"/>
      <w:bookmarkStart w:id="2887" w:name="_Toc469398359"/>
      <w:bookmarkStart w:id="2888" w:name="_Toc486941123"/>
      <w:bookmarkStart w:id="2889" w:name="_Toc475605592"/>
      <w:bookmarkStart w:id="2890" w:name="_Toc509928564"/>
      <w:bookmarkStart w:id="2891" w:name="_Toc528676240"/>
      <w:bookmarkStart w:id="2892" w:name="_Toc5627689"/>
      <w:bookmarkStart w:id="2893" w:name="_Toc12875637"/>
      <w:bookmarkStart w:id="2894" w:name="_Toc68606755"/>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80</w:t>
      </w:r>
      <w:r w:rsidR="00905C1A" w:rsidRPr="004D3B47">
        <w:rPr>
          <w:noProof/>
        </w:rPr>
        <w:fldChar w:fldCharType="end"/>
      </w:r>
      <w:bookmarkEnd w:id="2886"/>
      <w:r w:rsidR="00030D6F" w:rsidRPr="004D3B47">
        <w:t xml:space="preserve"> - Volume of HPV test samples received during the monitoring period, by purpose and ethnicity</w:t>
      </w:r>
      <w:bookmarkEnd w:id="2887"/>
      <w:bookmarkEnd w:id="2888"/>
      <w:bookmarkEnd w:id="2889"/>
      <w:bookmarkEnd w:id="2890"/>
      <w:bookmarkEnd w:id="2891"/>
      <w:bookmarkEnd w:id="2892"/>
      <w:bookmarkEnd w:id="2893"/>
      <w:bookmarkEnd w:id="2894"/>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38"/>
        <w:gridCol w:w="980"/>
        <w:gridCol w:w="1031"/>
        <w:gridCol w:w="24"/>
        <w:gridCol w:w="1006"/>
        <w:gridCol w:w="1023"/>
        <w:gridCol w:w="8"/>
        <w:gridCol w:w="1031"/>
        <w:gridCol w:w="1134"/>
        <w:gridCol w:w="930"/>
        <w:gridCol w:w="1031"/>
        <w:gridCol w:w="1030"/>
        <w:gridCol w:w="1031"/>
        <w:gridCol w:w="6"/>
        <w:gridCol w:w="1029"/>
      </w:tblGrid>
      <w:tr w:rsidR="00867861" w:rsidRPr="004D3B47" w14:paraId="64ADBF86" w14:textId="77777777" w:rsidTr="00102271">
        <w:trPr>
          <w:trHeight w:val="272"/>
        </w:trPr>
        <w:tc>
          <w:tcPr>
            <w:tcW w:w="1838" w:type="dxa"/>
            <w:vMerge w:val="restart"/>
            <w:tcBorders>
              <w:top w:val="single" w:sz="4" w:space="0" w:color="auto"/>
            </w:tcBorders>
            <w:shd w:val="clear" w:color="auto" w:fill="D9D9D9" w:themeFill="background1" w:themeFillShade="D9"/>
          </w:tcPr>
          <w:p w14:paraId="3145FCAC" w14:textId="43E2AFB8" w:rsidR="00867861" w:rsidRPr="004D3B47" w:rsidRDefault="00867861" w:rsidP="00576432">
            <w:pPr>
              <w:keepNext/>
              <w:keepLines/>
              <w:rPr>
                <w:rFonts w:asciiTheme="minorHAnsi" w:hAnsiTheme="minorHAnsi"/>
                <w:b/>
                <w:szCs w:val="23"/>
              </w:rPr>
            </w:pPr>
            <w:r w:rsidRPr="004D3B47">
              <w:rPr>
                <w:rFonts w:asciiTheme="minorHAnsi" w:hAnsiTheme="minorHAnsi"/>
                <w:b/>
                <w:szCs w:val="23"/>
              </w:rPr>
              <w:t>Ethnicity</w:t>
            </w:r>
          </w:p>
        </w:tc>
        <w:tc>
          <w:tcPr>
            <w:tcW w:w="2035" w:type="dxa"/>
            <w:gridSpan w:val="3"/>
            <w:tcBorders>
              <w:top w:val="single" w:sz="4" w:space="0" w:color="auto"/>
              <w:bottom w:val="nil"/>
            </w:tcBorders>
            <w:shd w:val="clear" w:color="auto" w:fill="D9D9D9" w:themeFill="background1" w:themeFillShade="D9"/>
          </w:tcPr>
          <w:p w14:paraId="64FB2607" w14:textId="77777777" w:rsidR="00867861" w:rsidRPr="004D3B47" w:rsidRDefault="00867861" w:rsidP="00576432">
            <w:pPr>
              <w:keepNext/>
              <w:keepLines/>
              <w:tabs>
                <w:tab w:val="left" w:pos="1500"/>
              </w:tabs>
              <w:jc w:val="center"/>
              <w:rPr>
                <w:rFonts w:asciiTheme="minorHAnsi" w:hAnsiTheme="minorHAnsi"/>
                <w:b/>
                <w:szCs w:val="23"/>
              </w:rPr>
            </w:pPr>
            <w:r w:rsidRPr="004D3B47">
              <w:rPr>
                <w:rFonts w:asciiTheme="minorHAnsi" w:hAnsiTheme="minorHAnsi"/>
                <w:b/>
                <w:szCs w:val="23"/>
              </w:rPr>
              <w:t>Post-treatment</w:t>
            </w:r>
          </w:p>
        </w:tc>
        <w:tc>
          <w:tcPr>
            <w:tcW w:w="2029" w:type="dxa"/>
            <w:gridSpan w:val="2"/>
            <w:tcBorders>
              <w:top w:val="single" w:sz="4" w:space="0" w:color="auto"/>
              <w:bottom w:val="nil"/>
            </w:tcBorders>
            <w:shd w:val="clear" w:color="auto" w:fill="D9D9D9" w:themeFill="background1" w:themeFillShade="D9"/>
          </w:tcPr>
          <w:p w14:paraId="11EEC8B1" w14:textId="77777777" w:rsidR="00867861" w:rsidRPr="004D3B47" w:rsidRDefault="00867861" w:rsidP="00576432">
            <w:pPr>
              <w:keepNext/>
              <w:keepLines/>
              <w:tabs>
                <w:tab w:val="left" w:pos="839"/>
              </w:tabs>
              <w:jc w:val="center"/>
              <w:rPr>
                <w:rFonts w:asciiTheme="minorHAnsi" w:hAnsiTheme="minorHAnsi"/>
                <w:b/>
                <w:szCs w:val="23"/>
              </w:rPr>
            </w:pPr>
            <w:r w:rsidRPr="004D3B47">
              <w:rPr>
                <w:rFonts w:asciiTheme="minorHAnsi" w:hAnsiTheme="minorHAnsi"/>
                <w:b/>
                <w:szCs w:val="23"/>
              </w:rPr>
              <w:t>Historical</w:t>
            </w:r>
          </w:p>
        </w:tc>
        <w:tc>
          <w:tcPr>
            <w:tcW w:w="2173" w:type="dxa"/>
            <w:gridSpan w:val="3"/>
            <w:tcBorders>
              <w:top w:val="single" w:sz="4" w:space="0" w:color="auto"/>
              <w:bottom w:val="nil"/>
            </w:tcBorders>
            <w:shd w:val="clear" w:color="auto" w:fill="D9D9D9" w:themeFill="background1" w:themeFillShade="D9"/>
          </w:tcPr>
          <w:p w14:paraId="1095E23B" w14:textId="77777777" w:rsidR="00867861" w:rsidRPr="004D3B47" w:rsidRDefault="00867861" w:rsidP="00576432">
            <w:pPr>
              <w:keepNext/>
              <w:keepLines/>
              <w:ind w:right="-105"/>
              <w:rPr>
                <w:rFonts w:asciiTheme="minorHAnsi" w:hAnsiTheme="minorHAnsi"/>
                <w:b/>
                <w:szCs w:val="23"/>
              </w:rPr>
            </w:pPr>
            <w:r w:rsidRPr="004D3B47">
              <w:rPr>
                <w:rFonts w:asciiTheme="minorHAnsi" w:hAnsiTheme="minorHAnsi"/>
                <w:b/>
                <w:szCs w:val="23"/>
              </w:rPr>
              <w:t>Taken at colposcopy</w:t>
            </w:r>
          </w:p>
        </w:tc>
        <w:tc>
          <w:tcPr>
            <w:tcW w:w="1961" w:type="dxa"/>
            <w:gridSpan w:val="2"/>
            <w:tcBorders>
              <w:top w:val="single" w:sz="4" w:space="0" w:color="auto"/>
              <w:bottom w:val="nil"/>
            </w:tcBorders>
            <w:shd w:val="clear" w:color="auto" w:fill="D9D9D9" w:themeFill="background1" w:themeFillShade="D9"/>
          </w:tcPr>
          <w:p w14:paraId="6114A030" w14:textId="77777777" w:rsidR="00867861" w:rsidRPr="004D3B47" w:rsidRDefault="00867861" w:rsidP="00576432">
            <w:pPr>
              <w:keepNext/>
              <w:keepLines/>
              <w:ind w:right="175"/>
              <w:jc w:val="center"/>
              <w:rPr>
                <w:rFonts w:asciiTheme="minorHAnsi" w:hAnsiTheme="minorHAnsi"/>
                <w:b/>
                <w:szCs w:val="23"/>
              </w:rPr>
            </w:pPr>
            <w:r w:rsidRPr="004D3B47">
              <w:rPr>
                <w:rFonts w:asciiTheme="minorHAnsi" w:hAnsiTheme="minorHAnsi"/>
                <w:b/>
                <w:szCs w:val="23"/>
              </w:rPr>
              <w:t>HPV triage</w:t>
            </w:r>
          </w:p>
        </w:tc>
        <w:tc>
          <w:tcPr>
            <w:tcW w:w="2067" w:type="dxa"/>
            <w:gridSpan w:val="3"/>
            <w:tcBorders>
              <w:top w:val="single" w:sz="4" w:space="0" w:color="auto"/>
              <w:bottom w:val="nil"/>
            </w:tcBorders>
            <w:shd w:val="clear" w:color="auto" w:fill="D9D9D9" w:themeFill="background1" w:themeFillShade="D9"/>
          </w:tcPr>
          <w:p w14:paraId="6F523876" w14:textId="77777777" w:rsidR="00867861" w:rsidRPr="004D3B47" w:rsidRDefault="00867861" w:rsidP="00576432">
            <w:pPr>
              <w:keepNext/>
              <w:keepLines/>
              <w:jc w:val="center"/>
              <w:rPr>
                <w:rFonts w:asciiTheme="minorHAnsi" w:hAnsiTheme="minorHAnsi"/>
                <w:b/>
                <w:szCs w:val="23"/>
              </w:rPr>
            </w:pPr>
            <w:r w:rsidRPr="004D3B47">
              <w:rPr>
                <w:rFonts w:asciiTheme="minorHAnsi" w:hAnsiTheme="minorHAnsi"/>
                <w:b/>
                <w:szCs w:val="23"/>
              </w:rPr>
              <w:t>Other</w:t>
            </w:r>
          </w:p>
        </w:tc>
        <w:tc>
          <w:tcPr>
            <w:tcW w:w="1029" w:type="dxa"/>
            <w:tcBorders>
              <w:top w:val="single" w:sz="4" w:space="0" w:color="auto"/>
              <w:bottom w:val="nil"/>
              <w:right w:val="single" w:sz="4" w:space="0" w:color="auto"/>
            </w:tcBorders>
            <w:shd w:val="clear" w:color="auto" w:fill="D9D9D9" w:themeFill="background1" w:themeFillShade="D9"/>
          </w:tcPr>
          <w:p w14:paraId="404CFDB4" w14:textId="77777777" w:rsidR="00867861" w:rsidRPr="004D3B47" w:rsidRDefault="00867861" w:rsidP="00576432">
            <w:pPr>
              <w:keepNext/>
              <w:keepLines/>
              <w:jc w:val="center"/>
              <w:rPr>
                <w:rFonts w:asciiTheme="minorHAnsi" w:hAnsiTheme="minorHAnsi"/>
                <w:b/>
                <w:szCs w:val="23"/>
              </w:rPr>
            </w:pPr>
            <w:r w:rsidRPr="004D3B47">
              <w:rPr>
                <w:rFonts w:asciiTheme="minorHAnsi" w:hAnsiTheme="minorHAnsi"/>
                <w:b/>
                <w:szCs w:val="23"/>
              </w:rPr>
              <w:t>Total</w:t>
            </w:r>
          </w:p>
        </w:tc>
      </w:tr>
      <w:tr w:rsidR="00867861" w:rsidRPr="004D3B47" w14:paraId="75C2B563" w14:textId="77777777" w:rsidTr="00102271">
        <w:trPr>
          <w:trHeight w:val="287"/>
        </w:trPr>
        <w:tc>
          <w:tcPr>
            <w:tcW w:w="1838" w:type="dxa"/>
            <w:vMerge/>
            <w:tcBorders>
              <w:bottom w:val="single" w:sz="4" w:space="0" w:color="auto"/>
            </w:tcBorders>
            <w:shd w:val="clear" w:color="auto" w:fill="D9D9D9" w:themeFill="background1" w:themeFillShade="D9"/>
          </w:tcPr>
          <w:p w14:paraId="78996F69" w14:textId="2D5AB2A7" w:rsidR="00867861" w:rsidRPr="004D3B47" w:rsidRDefault="00867861" w:rsidP="00576432">
            <w:pPr>
              <w:keepNext/>
              <w:keepLines/>
              <w:rPr>
                <w:rFonts w:asciiTheme="minorHAnsi" w:hAnsiTheme="minorHAnsi"/>
                <w:b/>
                <w:szCs w:val="23"/>
              </w:rPr>
            </w:pPr>
          </w:p>
        </w:tc>
        <w:tc>
          <w:tcPr>
            <w:tcW w:w="980" w:type="dxa"/>
            <w:tcBorders>
              <w:top w:val="nil"/>
              <w:bottom w:val="single" w:sz="4" w:space="0" w:color="auto"/>
            </w:tcBorders>
            <w:shd w:val="clear" w:color="auto" w:fill="D9D9D9" w:themeFill="background1" w:themeFillShade="D9"/>
            <w:vAlign w:val="bottom"/>
          </w:tcPr>
          <w:p w14:paraId="31541963" w14:textId="77777777" w:rsidR="00867861" w:rsidRPr="004D3B47" w:rsidRDefault="00867861" w:rsidP="00576432">
            <w:pPr>
              <w:keepNext/>
              <w:keepLines/>
              <w:ind w:right="59"/>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N</w:t>
            </w:r>
          </w:p>
        </w:tc>
        <w:tc>
          <w:tcPr>
            <w:tcW w:w="1031" w:type="dxa"/>
            <w:tcBorders>
              <w:top w:val="nil"/>
              <w:bottom w:val="single" w:sz="4" w:space="0" w:color="auto"/>
            </w:tcBorders>
            <w:shd w:val="clear" w:color="auto" w:fill="D9D9D9" w:themeFill="background1" w:themeFillShade="D9"/>
            <w:vAlign w:val="bottom"/>
          </w:tcPr>
          <w:p w14:paraId="025EC9C1" w14:textId="77777777" w:rsidR="00867861" w:rsidRPr="004D3B47" w:rsidRDefault="00867861" w:rsidP="00576432">
            <w:pPr>
              <w:keepNext/>
              <w:keepLines/>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w:t>
            </w:r>
          </w:p>
        </w:tc>
        <w:tc>
          <w:tcPr>
            <w:tcW w:w="1030" w:type="dxa"/>
            <w:gridSpan w:val="2"/>
            <w:tcBorders>
              <w:top w:val="nil"/>
              <w:bottom w:val="single" w:sz="4" w:space="0" w:color="auto"/>
            </w:tcBorders>
            <w:shd w:val="clear" w:color="auto" w:fill="D9D9D9" w:themeFill="background1" w:themeFillShade="D9"/>
            <w:vAlign w:val="bottom"/>
          </w:tcPr>
          <w:p w14:paraId="096E9BFA" w14:textId="77777777" w:rsidR="00867861" w:rsidRPr="004D3B47" w:rsidRDefault="00867861" w:rsidP="00576432">
            <w:pPr>
              <w:keepNext/>
              <w:keepLines/>
              <w:ind w:right="59"/>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N</w:t>
            </w:r>
          </w:p>
        </w:tc>
        <w:tc>
          <w:tcPr>
            <w:tcW w:w="1031" w:type="dxa"/>
            <w:gridSpan w:val="2"/>
            <w:tcBorders>
              <w:top w:val="nil"/>
              <w:bottom w:val="single" w:sz="4" w:space="0" w:color="auto"/>
            </w:tcBorders>
            <w:shd w:val="clear" w:color="auto" w:fill="D9D9D9" w:themeFill="background1" w:themeFillShade="D9"/>
            <w:vAlign w:val="bottom"/>
          </w:tcPr>
          <w:p w14:paraId="73627566" w14:textId="77777777" w:rsidR="00867861" w:rsidRPr="004D3B47" w:rsidRDefault="00867861" w:rsidP="00576432">
            <w:pPr>
              <w:keepNext/>
              <w:keepLines/>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w:t>
            </w:r>
          </w:p>
        </w:tc>
        <w:tc>
          <w:tcPr>
            <w:tcW w:w="1031" w:type="dxa"/>
            <w:tcBorders>
              <w:top w:val="nil"/>
              <w:bottom w:val="single" w:sz="4" w:space="0" w:color="auto"/>
            </w:tcBorders>
            <w:shd w:val="clear" w:color="auto" w:fill="D9D9D9" w:themeFill="background1" w:themeFillShade="D9"/>
            <w:vAlign w:val="bottom"/>
          </w:tcPr>
          <w:p w14:paraId="233EC800" w14:textId="77777777" w:rsidR="00867861" w:rsidRPr="004D3B47" w:rsidRDefault="00867861" w:rsidP="00576432">
            <w:pPr>
              <w:keepNext/>
              <w:keepLines/>
              <w:ind w:right="59"/>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N</w:t>
            </w:r>
          </w:p>
        </w:tc>
        <w:tc>
          <w:tcPr>
            <w:tcW w:w="1134" w:type="dxa"/>
            <w:tcBorders>
              <w:top w:val="nil"/>
              <w:bottom w:val="single" w:sz="4" w:space="0" w:color="auto"/>
            </w:tcBorders>
            <w:shd w:val="clear" w:color="auto" w:fill="D9D9D9" w:themeFill="background1" w:themeFillShade="D9"/>
            <w:vAlign w:val="bottom"/>
          </w:tcPr>
          <w:p w14:paraId="3A8B7F98" w14:textId="77777777" w:rsidR="00867861" w:rsidRPr="004D3B47" w:rsidRDefault="00867861" w:rsidP="00576432">
            <w:pPr>
              <w:keepNext/>
              <w:keepLines/>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w:t>
            </w:r>
          </w:p>
        </w:tc>
        <w:tc>
          <w:tcPr>
            <w:tcW w:w="930" w:type="dxa"/>
            <w:tcBorders>
              <w:top w:val="nil"/>
              <w:bottom w:val="single" w:sz="4" w:space="0" w:color="auto"/>
            </w:tcBorders>
            <w:shd w:val="clear" w:color="auto" w:fill="D9D9D9" w:themeFill="background1" w:themeFillShade="D9"/>
            <w:vAlign w:val="bottom"/>
          </w:tcPr>
          <w:p w14:paraId="14AAAAA9" w14:textId="77777777" w:rsidR="00867861" w:rsidRPr="004D3B47" w:rsidRDefault="00867861" w:rsidP="00576432">
            <w:pPr>
              <w:keepNext/>
              <w:keepLines/>
              <w:ind w:right="59"/>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N</w:t>
            </w:r>
          </w:p>
        </w:tc>
        <w:tc>
          <w:tcPr>
            <w:tcW w:w="1031" w:type="dxa"/>
            <w:tcBorders>
              <w:top w:val="nil"/>
              <w:bottom w:val="single" w:sz="4" w:space="0" w:color="auto"/>
            </w:tcBorders>
            <w:shd w:val="clear" w:color="auto" w:fill="D9D9D9" w:themeFill="background1" w:themeFillShade="D9"/>
            <w:vAlign w:val="bottom"/>
          </w:tcPr>
          <w:p w14:paraId="7261D0F6" w14:textId="77777777" w:rsidR="00867861" w:rsidRPr="004D3B47" w:rsidRDefault="00867861" w:rsidP="00576432">
            <w:pPr>
              <w:keepNext/>
              <w:keepLines/>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w:t>
            </w:r>
          </w:p>
        </w:tc>
        <w:tc>
          <w:tcPr>
            <w:tcW w:w="1030" w:type="dxa"/>
            <w:tcBorders>
              <w:top w:val="nil"/>
              <w:bottom w:val="single" w:sz="4" w:space="0" w:color="auto"/>
            </w:tcBorders>
            <w:shd w:val="clear" w:color="auto" w:fill="D9D9D9" w:themeFill="background1" w:themeFillShade="D9"/>
            <w:vAlign w:val="bottom"/>
          </w:tcPr>
          <w:p w14:paraId="2D9A56B8" w14:textId="77777777" w:rsidR="00867861" w:rsidRPr="004D3B47" w:rsidRDefault="00867861" w:rsidP="00576432">
            <w:pPr>
              <w:keepNext/>
              <w:keepLines/>
              <w:ind w:right="59"/>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N</w:t>
            </w:r>
          </w:p>
        </w:tc>
        <w:tc>
          <w:tcPr>
            <w:tcW w:w="1031" w:type="dxa"/>
            <w:tcBorders>
              <w:top w:val="nil"/>
              <w:bottom w:val="single" w:sz="4" w:space="0" w:color="auto"/>
            </w:tcBorders>
            <w:shd w:val="clear" w:color="auto" w:fill="D9D9D9" w:themeFill="background1" w:themeFillShade="D9"/>
            <w:vAlign w:val="bottom"/>
          </w:tcPr>
          <w:p w14:paraId="14FD934F" w14:textId="77777777" w:rsidR="00867861" w:rsidRPr="004D3B47" w:rsidRDefault="00867861" w:rsidP="00576432">
            <w:pPr>
              <w:keepNext/>
              <w:keepLines/>
              <w:jc w:val="right"/>
              <w:rPr>
                <w:rFonts w:asciiTheme="minorHAnsi" w:eastAsia="Times New Roman" w:hAnsiTheme="minorHAnsi"/>
                <w:b/>
                <w:bCs/>
                <w:szCs w:val="23"/>
                <w:lang w:eastAsia="en-AU"/>
              </w:rPr>
            </w:pPr>
            <w:r w:rsidRPr="004D3B47">
              <w:rPr>
                <w:rFonts w:asciiTheme="minorHAnsi" w:eastAsia="Times New Roman" w:hAnsiTheme="minorHAnsi"/>
                <w:b/>
                <w:bCs/>
                <w:szCs w:val="23"/>
                <w:lang w:eastAsia="en-AU"/>
              </w:rPr>
              <w:t>%</w:t>
            </w:r>
          </w:p>
        </w:tc>
        <w:tc>
          <w:tcPr>
            <w:tcW w:w="1035" w:type="dxa"/>
            <w:gridSpan w:val="2"/>
            <w:tcBorders>
              <w:top w:val="nil"/>
              <w:bottom w:val="single" w:sz="4" w:space="0" w:color="auto"/>
              <w:right w:val="single" w:sz="4" w:space="0" w:color="auto"/>
            </w:tcBorders>
            <w:shd w:val="clear" w:color="auto" w:fill="D9D9D9" w:themeFill="background1" w:themeFillShade="D9"/>
          </w:tcPr>
          <w:p w14:paraId="5F08F598" w14:textId="77777777" w:rsidR="00867861" w:rsidRPr="004D3B47" w:rsidRDefault="00867861" w:rsidP="00576432">
            <w:pPr>
              <w:keepNext/>
              <w:keepLines/>
              <w:jc w:val="right"/>
              <w:rPr>
                <w:rFonts w:asciiTheme="minorHAnsi" w:hAnsiTheme="minorHAnsi"/>
                <w:b/>
                <w:szCs w:val="23"/>
              </w:rPr>
            </w:pPr>
            <w:r w:rsidRPr="004D3B47">
              <w:rPr>
                <w:rFonts w:asciiTheme="minorHAnsi" w:hAnsiTheme="minorHAnsi"/>
                <w:b/>
                <w:szCs w:val="23"/>
              </w:rPr>
              <w:t>N</w:t>
            </w:r>
          </w:p>
        </w:tc>
      </w:tr>
      <w:tr w:rsidR="004D3B47" w:rsidRPr="004D3B47" w14:paraId="231EC3E2" w14:textId="77777777" w:rsidTr="00D1642F">
        <w:trPr>
          <w:trHeight w:val="272"/>
        </w:trPr>
        <w:tc>
          <w:tcPr>
            <w:tcW w:w="1838" w:type="dxa"/>
            <w:tcBorders>
              <w:top w:val="single" w:sz="4" w:space="0" w:color="auto"/>
            </w:tcBorders>
            <w:shd w:val="clear" w:color="auto" w:fill="auto"/>
          </w:tcPr>
          <w:p w14:paraId="49B589C1" w14:textId="77777777" w:rsidR="00BA7865" w:rsidRPr="004D3B47" w:rsidRDefault="00BA7865" w:rsidP="00BA7865">
            <w:pPr>
              <w:rPr>
                <w:rFonts w:asciiTheme="minorHAnsi" w:hAnsiTheme="minorHAnsi"/>
                <w:szCs w:val="23"/>
              </w:rPr>
            </w:pPr>
            <w:r w:rsidRPr="004D3B47">
              <w:rPr>
                <w:rFonts w:asciiTheme="minorHAnsi" w:hAnsiTheme="minorHAnsi"/>
                <w:szCs w:val="23"/>
              </w:rPr>
              <w:t>Māori</w:t>
            </w:r>
          </w:p>
        </w:tc>
        <w:tc>
          <w:tcPr>
            <w:tcW w:w="980" w:type="dxa"/>
            <w:tcBorders>
              <w:top w:val="single" w:sz="4" w:space="0" w:color="auto"/>
            </w:tcBorders>
            <w:shd w:val="clear" w:color="auto" w:fill="auto"/>
          </w:tcPr>
          <w:p w14:paraId="54729571" w14:textId="3A7A535B" w:rsidR="00BA7865" w:rsidRPr="004D3B47" w:rsidRDefault="00BA7865" w:rsidP="00BA7865">
            <w:pPr>
              <w:jc w:val="right"/>
              <w:rPr>
                <w:rFonts w:asciiTheme="minorHAnsi" w:hAnsiTheme="minorHAnsi"/>
                <w:szCs w:val="23"/>
              </w:rPr>
            </w:pPr>
            <w:r w:rsidRPr="004D3B47">
              <w:t xml:space="preserve"> 372 </w:t>
            </w:r>
          </w:p>
        </w:tc>
        <w:tc>
          <w:tcPr>
            <w:tcW w:w="1031" w:type="dxa"/>
            <w:tcBorders>
              <w:top w:val="single" w:sz="4" w:space="0" w:color="auto"/>
            </w:tcBorders>
            <w:shd w:val="clear" w:color="auto" w:fill="auto"/>
          </w:tcPr>
          <w:p w14:paraId="4ADBF235" w14:textId="01DC95F7" w:rsidR="00BA7865" w:rsidRPr="004D3B47" w:rsidRDefault="00BA7865" w:rsidP="00BA7865">
            <w:pPr>
              <w:jc w:val="right"/>
              <w:rPr>
                <w:rFonts w:asciiTheme="minorHAnsi" w:hAnsiTheme="minorHAnsi"/>
                <w:szCs w:val="23"/>
              </w:rPr>
            </w:pPr>
            <w:r w:rsidRPr="004D3B47">
              <w:t>16.4</w:t>
            </w:r>
          </w:p>
        </w:tc>
        <w:tc>
          <w:tcPr>
            <w:tcW w:w="1030" w:type="dxa"/>
            <w:gridSpan w:val="2"/>
            <w:tcBorders>
              <w:top w:val="single" w:sz="4" w:space="0" w:color="auto"/>
            </w:tcBorders>
            <w:shd w:val="clear" w:color="auto" w:fill="auto"/>
          </w:tcPr>
          <w:p w14:paraId="72E7B324" w14:textId="0671D849" w:rsidR="00BA7865" w:rsidRPr="004D3B47" w:rsidRDefault="00BA7865" w:rsidP="00BA7865">
            <w:pPr>
              <w:jc w:val="right"/>
              <w:rPr>
                <w:rFonts w:asciiTheme="minorHAnsi" w:hAnsiTheme="minorHAnsi"/>
                <w:szCs w:val="23"/>
              </w:rPr>
            </w:pPr>
            <w:r w:rsidRPr="004D3B47">
              <w:t xml:space="preserve"> 924 </w:t>
            </w:r>
          </w:p>
        </w:tc>
        <w:tc>
          <w:tcPr>
            <w:tcW w:w="1031" w:type="dxa"/>
            <w:gridSpan w:val="2"/>
            <w:tcBorders>
              <w:top w:val="single" w:sz="4" w:space="0" w:color="auto"/>
            </w:tcBorders>
            <w:shd w:val="clear" w:color="auto" w:fill="auto"/>
          </w:tcPr>
          <w:p w14:paraId="3DD06EC1" w14:textId="58831ACC" w:rsidR="00BA7865" w:rsidRPr="004D3B47" w:rsidRDefault="00BA7865" w:rsidP="00BA7865">
            <w:pPr>
              <w:jc w:val="right"/>
              <w:rPr>
                <w:rFonts w:asciiTheme="minorHAnsi" w:hAnsiTheme="minorHAnsi"/>
                <w:szCs w:val="23"/>
              </w:rPr>
            </w:pPr>
            <w:r w:rsidRPr="004D3B47">
              <w:t>40.6</w:t>
            </w:r>
          </w:p>
        </w:tc>
        <w:tc>
          <w:tcPr>
            <w:tcW w:w="1031" w:type="dxa"/>
            <w:tcBorders>
              <w:top w:val="single" w:sz="4" w:space="0" w:color="auto"/>
            </w:tcBorders>
            <w:shd w:val="clear" w:color="auto" w:fill="auto"/>
          </w:tcPr>
          <w:p w14:paraId="0035B391" w14:textId="38A7F05F" w:rsidR="00BA7865" w:rsidRPr="004D3B47" w:rsidRDefault="00BA7865" w:rsidP="00BA7865">
            <w:pPr>
              <w:jc w:val="right"/>
              <w:rPr>
                <w:rFonts w:asciiTheme="minorHAnsi" w:hAnsiTheme="minorHAnsi"/>
                <w:szCs w:val="23"/>
              </w:rPr>
            </w:pPr>
            <w:r w:rsidRPr="004D3B47">
              <w:t xml:space="preserve"> 141 </w:t>
            </w:r>
          </w:p>
        </w:tc>
        <w:tc>
          <w:tcPr>
            <w:tcW w:w="1134" w:type="dxa"/>
            <w:tcBorders>
              <w:top w:val="single" w:sz="4" w:space="0" w:color="auto"/>
            </w:tcBorders>
            <w:shd w:val="clear" w:color="auto" w:fill="auto"/>
          </w:tcPr>
          <w:p w14:paraId="27365FCC" w14:textId="01AB1796" w:rsidR="00BA7865" w:rsidRPr="004D3B47" w:rsidRDefault="00BA7865" w:rsidP="00BA7865">
            <w:pPr>
              <w:jc w:val="right"/>
              <w:rPr>
                <w:rFonts w:asciiTheme="minorHAnsi" w:hAnsiTheme="minorHAnsi"/>
                <w:szCs w:val="23"/>
              </w:rPr>
            </w:pPr>
            <w:r w:rsidRPr="004D3B47">
              <w:t>6.2</w:t>
            </w:r>
          </w:p>
        </w:tc>
        <w:tc>
          <w:tcPr>
            <w:tcW w:w="930" w:type="dxa"/>
            <w:tcBorders>
              <w:top w:val="single" w:sz="4" w:space="0" w:color="auto"/>
            </w:tcBorders>
            <w:shd w:val="clear" w:color="auto" w:fill="auto"/>
          </w:tcPr>
          <w:p w14:paraId="6C05EFB2" w14:textId="1BB4897F" w:rsidR="00BA7865" w:rsidRPr="004D3B47" w:rsidRDefault="00BA7865" w:rsidP="00BA7865">
            <w:pPr>
              <w:jc w:val="right"/>
              <w:rPr>
                <w:rFonts w:asciiTheme="minorHAnsi" w:hAnsiTheme="minorHAnsi"/>
                <w:szCs w:val="23"/>
              </w:rPr>
            </w:pPr>
            <w:r w:rsidRPr="004D3B47">
              <w:t xml:space="preserve"> 342 </w:t>
            </w:r>
          </w:p>
        </w:tc>
        <w:tc>
          <w:tcPr>
            <w:tcW w:w="1031" w:type="dxa"/>
            <w:tcBorders>
              <w:top w:val="single" w:sz="4" w:space="0" w:color="auto"/>
            </w:tcBorders>
            <w:shd w:val="clear" w:color="auto" w:fill="auto"/>
          </w:tcPr>
          <w:p w14:paraId="3AC97F0B" w14:textId="780B82DC" w:rsidR="00BA7865" w:rsidRPr="004D3B47" w:rsidRDefault="00BA7865" w:rsidP="00BA7865">
            <w:pPr>
              <w:jc w:val="right"/>
              <w:rPr>
                <w:rFonts w:asciiTheme="minorHAnsi" w:hAnsiTheme="minorHAnsi"/>
                <w:szCs w:val="23"/>
              </w:rPr>
            </w:pPr>
            <w:r w:rsidRPr="004D3B47">
              <w:t>15.0</w:t>
            </w:r>
          </w:p>
        </w:tc>
        <w:tc>
          <w:tcPr>
            <w:tcW w:w="1030" w:type="dxa"/>
            <w:tcBorders>
              <w:top w:val="single" w:sz="4" w:space="0" w:color="auto"/>
            </w:tcBorders>
            <w:shd w:val="clear" w:color="auto" w:fill="auto"/>
          </w:tcPr>
          <w:p w14:paraId="5F1B9ABE" w14:textId="6CA82BD4" w:rsidR="00BA7865" w:rsidRPr="004D3B47" w:rsidRDefault="00BA7865" w:rsidP="00BA7865">
            <w:pPr>
              <w:jc w:val="right"/>
              <w:rPr>
                <w:rFonts w:asciiTheme="minorHAnsi" w:hAnsiTheme="minorHAnsi"/>
                <w:szCs w:val="23"/>
              </w:rPr>
            </w:pPr>
            <w:r w:rsidRPr="004D3B47">
              <w:t xml:space="preserve"> 495 </w:t>
            </w:r>
          </w:p>
        </w:tc>
        <w:tc>
          <w:tcPr>
            <w:tcW w:w="1031" w:type="dxa"/>
            <w:tcBorders>
              <w:top w:val="single" w:sz="4" w:space="0" w:color="auto"/>
            </w:tcBorders>
            <w:shd w:val="clear" w:color="auto" w:fill="auto"/>
          </w:tcPr>
          <w:p w14:paraId="410C4B62" w14:textId="0AA6523D" w:rsidR="00BA7865" w:rsidRPr="004D3B47" w:rsidRDefault="00BA7865" w:rsidP="00BA7865">
            <w:pPr>
              <w:jc w:val="right"/>
              <w:rPr>
                <w:rFonts w:asciiTheme="minorHAnsi" w:hAnsiTheme="minorHAnsi"/>
                <w:szCs w:val="23"/>
              </w:rPr>
            </w:pPr>
            <w:r w:rsidRPr="004D3B47">
              <w:t>21.8</w:t>
            </w:r>
          </w:p>
        </w:tc>
        <w:tc>
          <w:tcPr>
            <w:tcW w:w="1035" w:type="dxa"/>
            <w:gridSpan w:val="2"/>
            <w:tcBorders>
              <w:top w:val="single" w:sz="4" w:space="0" w:color="auto"/>
            </w:tcBorders>
          </w:tcPr>
          <w:p w14:paraId="0FB4B8B5" w14:textId="063E2EF5" w:rsidR="00BA7865" w:rsidRPr="004D3B47" w:rsidRDefault="00BA7865" w:rsidP="00BA7865">
            <w:pPr>
              <w:jc w:val="right"/>
              <w:rPr>
                <w:rFonts w:asciiTheme="minorHAnsi" w:hAnsiTheme="minorHAnsi"/>
                <w:szCs w:val="23"/>
              </w:rPr>
            </w:pPr>
            <w:r w:rsidRPr="004D3B47">
              <w:t xml:space="preserve"> 2,274 </w:t>
            </w:r>
          </w:p>
        </w:tc>
      </w:tr>
      <w:tr w:rsidR="004D3B47" w:rsidRPr="004D3B47" w14:paraId="373BE981" w14:textId="77777777" w:rsidTr="00BA7865">
        <w:trPr>
          <w:trHeight w:val="287"/>
        </w:trPr>
        <w:tc>
          <w:tcPr>
            <w:tcW w:w="1838" w:type="dxa"/>
            <w:shd w:val="clear" w:color="auto" w:fill="auto"/>
          </w:tcPr>
          <w:p w14:paraId="6E4D7D8E" w14:textId="77777777" w:rsidR="00BA7865" w:rsidRPr="004D3B47" w:rsidRDefault="00BA7865" w:rsidP="00BA7865">
            <w:pPr>
              <w:rPr>
                <w:rFonts w:asciiTheme="minorHAnsi" w:hAnsiTheme="minorHAnsi"/>
                <w:szCs w:val="23"/>
              </w:rPr>
            </w:pPr>
            <w:r w:rsidRPr="004D3B47">
              <w:rPr>
                <w:rFonts w:asciiTheme="minorHAnsi" w:hAnsiTheme="minorHAnsi"/>
                <w:szCs w:val="23"/>
              </w:rPr>
              <w:t>Pacific</w:t>
            </w:r>
          </w:p>
        </w:tc>
        <w:tc>
          <w:tcPr>
            <w:tcW w:w="980" w:type="dxa"/>
            <w:shd w:val="clear" w:color="auto" w:fill="auto"/>
          </w:tcPr>
          <w:p w14:paraId="2DD6A33A" w14:textId="1A9C29EC" w:rsidR="00BA7865" w:rsidRPr="004D3B47" w:rsidRDefault="00BA7865" w:rsidP="00BA7865">
            <w:pPr>
              <w:jc w:val="right"/>
              <w:rPr>
                <w:rFonts w:asciiTheme="minorHAnsi" w:hAnsiTheme="minorHAnsi"/>
                <w:szCs w:val="23"/>
              </w:rPr>
            </w:pPr>
            <w:r w:rsidRPr="004D3B47">
              <w:t xml:space="preserve"> 77 </w:t>
            </w:r>
          </w:p>
        </w:tc>
        <w:tc>
          <w:tcPr>
            <w:tcW w:w="1031" w:type="dxa"/>
            <w:shd w:val="clear" w:color="auto" w:fill="auto"/>
          </w:tcPr>
          <w:p w14:paraId="1E40BE9D" w14:textId="67D1FAAB" w:rsidR="00BA7865" w:rsidRPr="004D3B47" w:rsidRDefault="00BA7865" w:rsidP="00BA7865">
            <w:pPr>
              <w:jc w:val="right"/>
              <w:rPr>
                <w:rFonts w:asciiTheme="minorHAnsi" w:hAnsiTheme="minorHAnsi"/>
                <w:szCs w:val="23"/>
              </w:rPr>
            </w:pPr>
            <w:r w:rsidRPr="004D3B47">
              <w:t>12.4</w:t>
            </w:r>
          </w:p>
        </w:tc>
        <w:tc>
          <w:tcPr>
            <w:tcW w:w="1030" w:type="dxa"/>
            <w:gridSpan w:val="2"/>
            <w:shd w:val="clear" w:color="auto" w:fill="auto"/>
          </w:tcPr>
          <w:p w14:paraId="34DD5F02" w14:textId="7D8A6F9F" w:rsidR="00BA7865" w:rsidRPr="004D3B47" w:rsidRDefault="00BA7865" w:rsidP="00BA7865">
            <w:pPr>
              <w:jc w:val="right"/>
              <w:rPr>
                <w:rFonts w:asciiTheme="minorHAnsi" w:hAnsiTheme="minorHAnsi"/>
                <w:szCs w:val="23"/>
              </w:rPr>
            </w:pPr>
            <w:r w:rsidRPr="004D3B47">
              <w:t xml:space="preserve"> 187 </w:t>
            </w:r>
          </w:p>
        </w:tc>
        <w:tc>
          <w:tcPr>
            <w:tcW w:w="1031" w:type="dxa"/>
            <w:gridSpan w:val="2"/>
            <w:shd w:val="clear" w:color="auto" w:fill="auto"/>
          </w:tcPr>
          <w:p w14:paraId="2B929EA1" w14:textId="42E9307B" w:rsidR="00BA7865" w:rsidRPr="004D3B47" w:rsidRDefault="00BA7865" w:rsidP="00BA7865">
            <w:pPr>
              <w:jc w:val="right"/>
              <w:rPr>
                <w:rFonts w:asciiTheme="minorHAnsi" w:hAnsiTheme="minorHAnsi"/>
                <w:szCs w:val="23"/>
              </w:rPr>
            </w:pPr>
            <w:r w:rsidRPr="004D3B47">
              <w:t>30.2</w:t>
            </w:r>
          </w:p>
        </w:tc>
        <w:tc>
          <w:tcPr>
            <w:tcW w:w="1031" w:type="dxa"/>
            <w:shd w:val="clear" w:color="auto" w:fill="auto"/>
          </w:tcPr>
          <w:p w14:paraId="32DC443B" w14:textId="06F5B322" w:rsidR="00BA7865" w:rsidRPr="004D3B47" w:rsidRDefault="00BA7865" w:rsidP="00BA7865">
            <w:pPr>
              <w:jc w:val="right"/>
              <w:rPr>
                <w:rFonts w:asciiTheme="minorHAnsi" w:hAnsiTheme="minorHAnsi"/>
                <w:szCs w:val="23"/>
              </w:rPr>
            </w:pPr>
            <w:r w:rsidRPr="004D3B47">
              <w:t xml:space="preserve"> 41 </w:t>
            </w:r>
          </w:p>
        </w:tc>
        <w:tc>
          <w:tcPr>
            <w:tcW w:w="1134" w:type="dxa"/>
            <w:shd w:val="clear" w:color="auto" w:fill="auto"/>
          </w:tcPr>
          <w:p w14:paraId="473258AF" w14:textId="7C2993F4" w:rsidR="00BA7865" w:rsidRPr="004D3B47" w:rsidRDefault="00BA7865" w:rsidP="00BA7865">
            <w:pPr>
              <w:jc w:val="right"/>
              <w:rPr>
                <w:rFonts w:asciiTheme="minorHAnsi" w:hAnsiTheme="minorHAnsi"/>
                <w:szCs w:val="23"/>
              </w:rPr>
            </w:pPr>
            <w:r w:rsidRPr="004D3B47">
              <w:t>6.6</w:t>
            </w:r>
          </w:p>
        </w:tc>
        <w:tc>
          <w:tcPr>
            <w:tcW w:w="930" w:type="dxa"/>
            <w:shd w:val="clear" w:color="auto" w:fill="auto"/>
          </w:tcPr>
          <w:p w14:paraId="718115D3" w14:textId="621DF79E" w:rsidR="00BA7865" w:rsidRPr="004D3B47" w:rsidRDefault="00BA7865" w:rsidP="00BA7865">
            <w:pPr>
              <w:jc w:val="right"/>
              <w:rPr>
                <w:rFonts w:asciiTheme="minorHAnsi" w:hAnsiTheme="minorHAnsi"/>
                <w:szCs w:val="23"/>
              </w:rPr>
            </w:pPr>
            <w:r w:rsidRPr="004D3B47">
              <w:t xml:space="preserve"> 161 </w:t>
            </w:r>
          </w:p>
        </w:tc>
        <w:tc>
          <w:tcPr>
            <w:tcW w:w="1031" w:type="dxa"/>
            <w:shd w:val="clear" w:color="auto" w:fill="auto"/>
          </w:tcPr>
          <w:p w14:paraId="002F4135" w14:textId="32B14B88" w:rsidR="00BA7865" w:rsidRPr="004D3B47" w:rsidRDefault="00BA7865" w:rsidP="00BA7865">
            <w:pPr>
              <w:jc w:val="right"/>
              <w:rPr>
                <w:rFonts w:asciiTheme="minorHAnsi" w:hAnsiTheme="minorHAnsi"/>
                <w:szCs w:val="23"/>
              </w:rPr>
            </w:pPr>
            <w:r w:rsidRPr="004D3B47">
              <w:t>26.0</w:t>
            </w:r>
          </w:p>
        </w:tc>
        <w:tc>
          <w:tcPr>
            <w:tcW w:w="1030" w:type="dxa"/>
            <w:shd w:val="clear" w:color="auto" w:fill="auto"/>
          </w:tcPr>
          <w:p w14:paraId="2FE543FB" w14:textId="56AB5FCB" w:rsidR="00BA7865" w:rsidRPr="004D3B47" w:rsidRDefault="00BA7865" w:rsidP="00BA7865">
            <w:pPr>
              <w:jc w:val="right"/>
              <w:rPr>
                <w:rFonts w:asciiTheme="minorHAnsi" w:hAnsiTheme="minorHAnsi"/>
                <w:szCs w:val="23"/>
              </w:rPr>
            </w:pPr>
            <w:r w:rsidRPr="004D3B47">
              <w:t xml:space="preserve"> 154 </w:t>
            </w:r>
          </w:p>
        </w:tc>
        <w:tc>
          <w:tcPr>
            <w:tcW w:w="1031" w:type="dxa"/>
            <w:shd w:val="clear" w:color="auto" w:fill="auto"/>
          </w:tcPr>
          <w:p w14:paraId="096DB0BB" w14:textId="0786E237" w:rsidR="00BA7865" w:rsidRPr="004D3B47" w:rsidRDefault="00BA7865" w:rsidP="00BA7865">
            <w:pPr>
              <w:jc w:val="right"/>
              <w:rPr>
                <w:rFonts w:asciiTheme="minorHAnsi" w:hAnsiTheme="minorHAnsi"/>
                <w:szCs w:val="23"/>
              </w:rPr>
            </w:pPr>
            <w:r w:rsidRPr="004D3B47">
              <w:t>24.8</w:t>
            </w:r>
          </w:p>
        </w:tc>
        <w:tc>
          <w:tcPr>
            <w:tcW w:w="1035" w:type="dxa"/>
            <w:gridSpan w:val="2"/>
          </w:tcPr>
          <w:p w14:paraId="5021AECE" w14:textId="5CA107EF" w:rsidR="00BA7865" w:rsidRPr="004D3B47" w:rsidRDefault="00BA7865" w:rsidP="00BA7865">
            <w:pPr>
              <w:jc w:val="right"/>
              <w:rPr>
                <w:rFonts w:asciiTheme="minorHAnsi" w:hAnsiTheme="minorHAnsi"/>
                <w:szCs w:val="23"/>
              </w:rPr>
            </w:pPr>
            <w:r w:rsidRPr="004D3B47">
              <w:t xml:space="preserve"> 620 </w:t>
            </w:r>
          </w:p>
        </w:tc>
      </w:tr>
      <w:tr w:rsidR="004D3B47" w:rsidRPr="004D3B47" w14:paraId="30CD2045" w14:textId="77777777" w:rsidTr="00BA7865">
        <w:trPr>
          <w:trHeight w:val="287"/>
        </w:trPr>
        <w:tc>
          <w:tcPr>
            <w:tcW w:w="1838" w:type="dxa"/>
            <w:shd w:val="clear" w:color="auto" w:fill="auto"/>
          </w:tcPr>
          <w:p w14:paraId="1079DD72" w14:textId="77777777" w:rsidR="00BA7865" w:rsidRPr="004D3B47" w:rsidRDefault="00BA7865" w:rsidP="00BA7865">
            <w:pPr>
              <w:rPr>
                <w:rFonts w:asciiTheme="minorHAnsi" w:hAnsiTheme="minorHAnsi"/>
                <w:szCs w:val="23"/>
              </w:rPr>
            </w:pPr>
            <w:r w:rsidRPr="004D3B47">
              <w:rPr>
                <w:rFonts w:asciiTheme="minorHAnsi" w:hAnsiTheme="minorHAnsi"/>
                <w:szCs w:val="23"/>
              </w:rPr>
              <w:t>Asian</w:t>
            </w:r>
          </w:p>
        </w:tc>
        <w:tc>
          <w:tcPr>
            <w:tcW w:w="980" w:type="dxa"/>
            <w:shd w:val="clear" w:color="auto" w:fill="auto"/>
          </w:tcPr>
          <w:p w14:paraId="2E312140" w14:textId="28BA3F41" w:rsidR="00BA7865" w:rsidRPr="004D3B47" w:rsidRDefault="00BA7865" w:rsidP="00BA7865">
            <w:pPr>
              <w:jc w:val="right"/>
              <w:rPr>
                <w:rFonts w:asciiTheme="minorHAnsi" w:hAnsiTheme="minorHAnsi"/>
                <w:szCs w:val="23"/>
              </w:rPr>
            </w:pPr>
            <w:r w:rsidRPr="004D3B47">
              <w:t xml:space="preserve"> 235 </w:t>
            </w:r>
          </w:p>
        </w:tc>
        <w:tc>
          <w:tcPr>
            <w:tcW w:w="1031" w:type="dxa"/>
            <w:shd w:val="clear" w:color="auto" w:fill="auto"/>
          </w:tcPr>
          <w:p w14:paraId="2DD56EFD" w14:textId="0C197BE1" w:rsidR="00BA7865" w:rsidRPr="004D3B47" w:rsidRDefault="00BA7865" w:rsidP="00BA7865">
            <w:pPr>
              <w:jc w:val="right"/>
              <w:rPr>
                <w:rFonts w:asciiTheme="minorHAnsi" w:hAnsiTheme="minorHAnsi"/>
                <w:szCs w:val="23"/>
              </w:rPr>
            </w:pPr>
            <w:r w:rsidRPr="004D3B47">
              <w:t>15.7</w:t>
            </w:r>
          </w:p>
        </w:tc>
        <w:tc>
          <w:tcPr>
            <w:tcW w:w="1030" w:type="dxa"/>
            <w:gridSpan w:val="2"/>
            <w:shd w:val="clear" w:color="auto" w:fill="auto"/>
          </w:tcPr>
          <w:p w14:paraId="700FB879" w14:textId="48B2235B" w:rsidR="00BA7865" w:rsidRPr="004D3B47" w:rsidRDefault="00BA7865" w:rsidP="00BA7865">
            <w:pPr>
              <w:jc w:val="right"/>
              <w:rPr>
                <w:rFonts w:asciiTheme="minorHAnsi" w:hAnsiTheme="minorHAnsi"/>
                <w:szCs w:val="23"/>
              </w:rPr>
            </w:pPr>
            <w:r w:rsidRPr="004D3B47">
              <w:t xml:space="preserve"> 354 </w:t>
            </w:r>
          </w:p>
        </w:tc>
        <w:tc>
          <w:tcPr>
            <w:tcW w:w="1031" w:type="dxa"/>
            <w:gridSpan w:val="2"/>
            <w:shd w:val="clear" w:color="auto" w:fill="auto"/>
          </w:tcPr>
          <w:p w14:paraId="2624EE9F" w14:textId="750331DF" w:rsidR="00BA7865" w:rsidRPr="004D3B47" w:rsidRDefault="00BA7865" w:rsidP="00BA7865">
            <w:pPr>
              <w:jc w:val="right"/>
              <w:rPr>
                <w:rFonts w:asciiTheme="minorHAnsi" w:hAnsiTheme="minorHAnsi"/>
                <w:szCs w:val="23"/>
              </w:rPr>
            </w:pPr>
            <w:r w:rsidRPr="004D3B47">
              <w:t>23.6</w:t>
            </w:r>
          </w:p>
        </w:tc>
        <w:tc>
          <w:tcPr>
            <w:tcW w:w="1031" w:type="dxa"/>
            <w:shd w:val="clear" w:color="auto" w:fill="auto"/>
          </w:tcPr>
          <w:p w14:paraId="71E31C8E" w14:textId="169D33B9" w:rsidR="00BA7865" w:rsidRPr="004D3B47" w:rsidRDefault="00BA7865" w:rsidP="00BA7865">
            <w:pPr>
              <w:jc w:val="right"/>
              <w:rPr>
                <w:rFonts w:asciiTheme="minorHAnsi" w:hAnsiTheme="minorHAnsi"/>
                <w:szCs w:val="23"/>
              </w:rPr>
            </w:pPr>
            <w:r w:rsidRPr="004D3B47">
              <w:t xml:space="preserve"> 142 </w:t>
            </w:r>
          </w:p>
        </w:tc>
        <w:tc>
          <w:tcPr>
            <w:tcW w:w="1134" w:type="dxa"/>
            <w:shd w:val="clear" w:color="auto" w:fill="auto"/>
          </w:tcPr>
          <w:p w14:paraId="30CB68C6" w14:textId="27D5EF7D" w:rsidR="00BA7865" w:rsidRPr="004D3B47" w:rsidRDefault="00BA7865" w:rsidP="00BA7865">
            <w:pPr>
              <w:jc w:val="right"/>
              <w:rPr>
                <w:rFonts w:asciiTheme="minorHAnsi" w:hAnsiTheme="minorHAnsi"/>
                <w:szCs w:val="23"/>
              </w:rPr>
            </w:pPr>
            <w:r w:rsidRPr="004D3B47">
              <w:t>9.5</w:t>
            </w:r>
          </w:p>
        </w:tc>
        <w:tc>
          <w:tcPr>
            <w:tcW w:w="930" w:type="dxa"/>
            <w:shd w:val="clear" w:color="auto" w:fill="auto"/>
          </w:tcPr>
          <w:p w14:paraId="067F5112" w14:textId="5551597D" w:rsidR="00BA7865" w:rsidRPr="004D3B47" w:rsidRDefault="00BA7865" w:rsidP="00BA7865">
            <w:pPr>
              <w:jc w:val="right"/>
              <w:rPr>
                <w:rFonts w:asciiTheme="minorHAnsi" w:hAnsiTheme="minorHAnsi"/>
                <w:szCs w:val="23"/>
              </w:rPr>
            </w:pPr>
            <w:r w:rsidRPr="004D3B47">
              <w:t xml:space="preserve"> 463 </w:t>
            </w:r>
          </w:p>
        </w:tc>
        <w:tc>
          <w:tcPr>
            <w:tcW w:w="1031" w:type="dxa"/>
            <w:shd w:val="clear" w:color="auto" w:fill="auto"/>
          </w:tcPr>
          <w:p w14:paraId="5D55CA8C" w14:textId="2CE2EA67" w:rsidR="00BA7865" w:rsidRPr="004D3B47" w:rsidRDefault="00BA7865" w:rsidP="00BA7865">
            <w:pPr>
              <w:jc w:val="right"/>
              <w:rPr>
                <w:rFonts w:asciiTheme="minorHAnsi" w:hAnsiTheme="minorHAnsi"/>
                <w:szCs w:val="23"/>
              </w:rPr>
            </w:pPr>
            <w:r w:rsidRPr="004D3B47">
              <w:t>30.9</w:t>
            </w:r>
          </w:p>
        </w:tc>
        <w:tc>
          <w:tcPr>
            <w:tcW w:w="1030" w:type="dxa"/>
            <w:shd w:val="clear" w:color="auto" w:fill="auto"/>
          </w:tcPr>
          <w:p w14:paraId="3F4840BD" w14:textId="18472AAA" w:rsidR="00BA7865" w:rsidRPr="004D3B47" w:rsidRDefault="00BA7865" w:rsidP="00BA7865">
            <w:pPr>
              <w:jc w:val="right"/>
              <w:rPr>
                <w:rFonts w:asciiTheme="minorHAnsi" w:hAnsiTheme="minorHAnsi"/>
                <w:szCs w:val="23"/>
              </w:rPr>
            </w:pPr>
            <w:r w:rsidRPr="004D3B47">
              <w:t xml:space="preserve"> 306 </w:t>
            </w:r>
          </w:p>
        </w:tc>
        <w:tc>
          <w:tcPr>
            <w:tcW w:w="1031" w:type="dxa"/>
            <w:shd w:val="clear" w:color="auto" w:fill="auto"/>
          </w:tcPr>
          <w:p w14:paraId="51E8715E" w14:textId="7D3C8CE7" w:rsidR="00BA7865" w:rsidRPr="004D3B47" w:rsidRDefault="00BA7865" w:rsidP="00BA7865">
            <w:pPr>
              <w:jc w:val="right"/>
              <w:rPr>
                <w:rFonts w:asciiTheme="minorHAnsi" w:hAnsiTheme="minorHAnsi"/>
                <w:szCs w:val="23"/>
              </w:rPr>
            </w:pPr>
            <w:r w:rsidRPr="004D3B47">
              <w:t>20.4</w:t>
            </w:r>
          </w:p>
        </w:tc>
        <w:tc>
          <w:tcPr>
            <w:tcW w:w="1035" w:type="dxa"/>
            <w:gridSpan w:val="2"/>
          </w:tcPr>
          <w:p w14:paraId="5D5213C4" w14:textId="0716FBD7" w:rsidR="00BA7865" w:rsidRPr="004D3B47" w:rsidRDefault="00BA7865" w:rsidP="00BA7865">
            <w:pPr>
              <w:jc w:val="right"/>
              <w:rPr>
                <w:rFonts w:asciiTheme="minorHAnsi" w:hAnsiTheme="minorHAnsi"/>
                <w:szCs w:val="23"/>
              </w:rPr>
            </w:pPr>
            <w:r w:rsidRPr="004D3B47">
              <w:t xml:space="preserve"> 1,500 </w:t>
            </w:r>
          </w:p>
        </w:tc>
      </w:tr>
      <w:tr w:rsidR="004D3B47" w:rsidRPr="004D3B47" w14:paraId="5870ED8D" w14:textId="77777777" w:rsidTr="00BA7865">
        <w:trPr>
          <w:trHeight w:val="272"/>
        </w:trPr>
        <w:tc>
          <w:tcPr>
            <w:tcW w:w="1838" w:type="dxa"/>
            <w:shd w:val="clear" w:color="auto" w:fill="auto"/>
          </w:tcPr>
          <w:p w14:paraId="485BB748" w14:textId="77777777" w:rsidR="00BA7865" w:rsidRPr="004D3B47" w:rsidRDefault="00BA7865" w:rsidP="00BA7865">
            <w:pPr>
              <w:rPr>
                <w:rFonts w:asciiTheme="minorHAnsi" w:hAnsiTheme="minorHAnsi"/>
                <w:szCs w:val="23"/>
              </w:rPr>
            </w:pPr>
            <w:r w:rsidRPr="004D3B47">
              <w:rPr>
                <w:rFonts w:asciiTheme="minorHAnsi" w:hAnsiTheme="minorHAnsi"/>
                <w:szCs w:val="23"/>
              </w:rPr>
              <w:t>European/ Other</w:t>
            </w:r>
          </w:p>
        </w:tc>
        <w:tc>
          <w:tcPr>
            <w:tcW w:w="980" w:type="dxa"/>
            <w:shd w:val="clear" w:color="auto" w:fill="auto"/>
          </w:tcPr>
          <w:p w14:paraId="01931230" w14:textId="72463C95" w:rsidR="00BA7865" w:rsidRPr="004D3B47" w:rsidRDefault="00BA7865" w:rsidP="00BA7865">
            <w:pPr>
              <w:jc w:val="right"/>
              <w:rPr>
                <w:rFonts w:asciiTheme="minorHAnsi" w:hAnsiTheme="minorHAnsi"/>
                <w:szCs w:val="23"/>
              </w:rPr>
            </w:pPr>
            <w:r w:rsidRPr="004D3B47">
              <w:t xml:space="preserve"> 1,852 </w:t>
            </w:r>
          </w:p>
        </w:tc>
        <w:tc>
          <w:tcPr>
            <w:tcW w:w="1031" w:type="dxa"/>
            <w:shd w:val="clear" w:color="auto" w:fill="auto"/>
          </w:tcPr>
          <w:p w14:paraId="022D646D" w14:textId="0B8F1EE9" w:rsidR="00BA7865" w:rsidRPr="004D3B47" w:rsidRDefault="00BA7865" w:rsidP="00BA7865">
            <w:pPr>
              <w:jc w:val="right"/>
              <w:rPr>
                <w:rFonts w:asciiTheme="minorHAnsi" w:hAnsiTheme="minorHAnsi"/>
                <w:szCs w:val="23"/>
              </w:rPr>
            </w:pPr>
            <w:r w:rsidRPr="004D3B47">
              <w:t>15.6</w:t>
            </w:r>
          </w:p>
        </w:tc>
        <w:tc>
          <w:tcPr>
            <w:tcW w:w="1030" w:type="dxa"/>
            <w:gridSpan w:val="2"/>
            <w:shd w:val="clear" w:color="auto" w:fill="auto"/>
          </w:tcPr>
          <w:p w14:paraId="22726ACA" w14:textId="0CA19103" w:rsidR="00BA7865" w:rsidRPr="004D3B47" w:rsidRDefault="00BA7865" w:rsidP="00BA7865">
            <w:pPr>
              <w:jc w:val="right"/>
              <w:rPr>
                <w:rFonts w:asciiTheme="minorHAnsi" w:hAnsiTheme="minorHAnsi"/>
                <w:szCs w:val="23"/>
              </w:rPr>
            </w:pPr>
            <w:r w:rsidRPr="004D3B47">
              <w:t xml:space="preserve"> 4,176 </w:t>
            </w:r>
          </w:p>
        </w:tc>
        <w:tc>
          <w:tcPr>
            <w:tcW w:w="1031" w:type="dxa"/>
            <w:gridSpan w:val="2"/>
            <w:shd w:val="clear" w:color="auto" w:fill="auto"/>
          </w:tcPr>
          <w:p w14:paraId="1A778769" w14:textId="2D44D4B1" w:rsidR="00BA7865" w:rsidRPr="004D3B47" w:rsidRDefault="00BA7865" w:rsidP="00BA7865">
            <w:pPr>
              <w:jc w:val="right"/>
              <w:rPr>
                <w:rFonts w:asciiTheme="minorHAnsi" w:hAnsiTheme="minorHAnsi"/>
                <w:szCs w:val="23"/>
              </w:rPr>
            </w:pPr>
            <w:r w:rsidRPr="004D3B47">
              <w:t>35.1</w:t>
            </w:r>
          </w:p>
        </w:tc>
        <w:tc>
          <w:tcPr>
            <w:tcW w:w="1031" w:type="dxa"/>
            <w:shd w:val="clear" w:color="auto" w:fill="auto"/>
          </w:tcPr>
          <w:p w14:paraId="76927EED" w14:textId="44A05168" w:rsidR="00BA7865" w:rsidRPr="004D3B47" w:rsidRDefault="00BA7865" w:rsidP="00BA7865">
            <w:pPr>
              <w:jc w:val="right"/>
              <w:rPr>
                <w:rFonts w:asciiTheme="minorHAnsi" w:hAnsiTheme="minorHAnsi"/>
                <w:szCs w:val="23"/>
              </w:rPr>
            </w:pPr>
            <w:r w:rsidRPr="004D3B47">
              <w:t xml:space="preserve"> 1,043 </w:t>
            </w:r>
          </w:p>
        </w:tc>
        <w:tc>
          <w:tcPr>
            <w:tcW w:w="1134" w:type="dxa"/>
            <w:shd w:val="clear" w:color="auto" w:fill="auto"/>
          </w:tcPr>
          <w:p w14:paraId="6D1C3FFF" w14:textId="5BCA5879" w:rsidR="00BA7865" w:rsidRPr="004D3B47" w:rsidRDefault="00BA7865" w:rsidP="00BA7865">
            <w:pPr>
              <w:jc w:val="right"/>
              <w:rPr>
                <w:rFonts w:asciiTheme="minorHAnsi" w:hAnsiTheme="minorHAnsi"/>
                <w:szCs w:val="23"/>
              </w:rPr>
            </w:pPr>
            <w:r w:rsidRPr="004D3B47">
              <w:t>8.8</w:t>
            </w:r>
          </w:p>
        </w:tc>
        <w:tc>
          <w:tcPr>
            <w:tcW w:w="930" w:type="dxa"/>
            <w:shd w:val="clear" w:color="auto" w:fill="auto"/>
          </w:tcPr>
          <w:p w14:paraId="6FCFFF76" w14:textId="7CB0FD9C" w:rsidR="00BA7865" w:rsidRPr="004D3B47" w:rsidRDefault="00BA7865" w:rsidP="00BA7865">
            <w:pPr>
              <w:jc w:val="right"/>
              <w:rPr>
                <w:rFonts w:asciiTheme="minorHAnsi" w:hAnsiTheme="minorHAnsi"/>
                <w:szCs w:val="23"/>
              </w:rPr>
            </w:pPr>
            <w:r w:rsidRPr="004D3B47">
              <w:t xml:space="preserve"> 1,932 </w:t>
            </w:r>
          </w:p>
        </w:tc>
        <w:tc>
          <w:tcPr>
            <w:tcW w:w="1031" w:type="dxa"/>
            <w:shd w:val="clear" w:color="auto" w:fill="auto"/>
          </w:tcPr>
          <w:p w14:paraId="19884C61" w14:textId="2CFE39D7" w:rsidR="00BA7865" w:rsidRPr="004D3B47" w:rsidRDefault="00BA7865" w:rsidP="00BA7865">
            <w:pPr>
              <w:jc w:val="right"/>
              <w:rPr>
                <w:rFonts w:asciiTheme="minorHAnsi" w:hAnsiTheme="minorHAnsi"/>
                <w:szCs w:val="23"/>
              </w:rPr>
            </w:pPr>
            <w:r w:rsidRPr="004D3B47">
              <w:t>16.3</w:t>
            </w:r>
          </w:p>
        </w:tc>
        <w:tc>
          <w:tcPr>
            <w:tcW w:w="1030" w:type="dxa"/>
            <w:shd w:val="clear" w:color="auto" w:fill="auto"/>
          </w:tcPr>
          <w:p w14:paraId="1CE6D81E" w14:textId="354D4905" w:rsidR="00BA7865" w:rsidRPr="004D3B47" w:rsidRDefault="00BA7865" w:rsidP="00BA7865">
            <w:pPr>
              <w:jc w:val="right"/>
              <w:rPr>
                <w:rFonts w:asciiTheme="minorHAnsi" w:hAnsiTheme="minorHAnsi"/>
                <w:szCs w:val="23"/>
              </w:rPr>
            </w:pPr>
            <w:r w:rsidRPr="004D3B47">
              <w:t xml:space="preserve"> 2,885 </w:t>
            </w:r>
          </w:p>
        </w:tc>
        <w:tc>
          <w:tcPr>
            <w:tcW w:w="1031" w:type="dxa"/>
            <w:shd w:val="clear" w:color="auto" w:fill="auto"/>
          </w:tcPr>
          <w:p w14:paraId="5EFDB72F" w14:textId="70F70B79" w:rsidR="00BA7865" w:rsidRPr="004D3B47" w:rsidRDefault="00BA7865" w:rsidP="00BA7865">
            <w:pPr>
              <w:jc w:val="right"/>
              <w:rPr>
                <w:rFonts w:asciiTheme="minorHAnsi" w:hAnsiTheme="minorHAnsi"/>
                <w:szCs w:val="23"/>
              </w:rPr>
            </w:pPr>
            <w:r w:rsidRPr="004D3B47">
              <w:t>24.3</w:t>
            </w:r>
          </w:p>
        </w:tc>
        <w:tc>
          <w:tcPr>
            <w:tcW w:w="1035" w:type="dxa"/>
            <w:gridSpan w:val="2"/>
          </w:tcPr>
          <w:p w14:paraId="4669806F" w14:textId="508005CF" w:rsidR="00BA7865" w:rsidRPr="004D3B47" w:rsidRDefault="00BA7865" w:rsidP="00BA7865">
            <w:pPr>
              <w:jc w:val="right"/>
              <w:rPr>
                <w:rFonts w:asciiTheme="minorHAnsi" w:hAnsiTheme="minorHAnsi"/>
                <w:szCs w:val="23"/>
              </w:rPr>
            </w:pPr>
            <w:r w:rsidRPr="004D3B47">
              <w:t xml:space="preserve"> 11,888 </w:t>
            </w:r>
          </w:p>
        </w:tc>
      </w:tr>
      <w:tr w:rsidR="00BA7865" w:rsidRPr="004D3B47" w14:paraId="07E5E9BF" w14:textId="77777777" w:rsidTr="00BA7865">
        <w:trPr>
          <w:trHeight w:val="302"/>
        </w:trPr>
        <w:tc>
          <w:tcPr>
            <w:tcW w:w="1838" w:type="dxa"/>
            <w:shd w:val="clear" w:color="auto" w:fill="auto"/>
          </w:tcPr>
          <w:p w14:paraId="7F562225" w14:textId="77777777" w:rsidR="00BA7865" w:rsidRPr="004D3B47" w:rsidRDefault="00BA7865" w:rsidP="00BA7865">
            <w:pPr>
              <w:keepNext/>
              <w:keepLines/>
              <w:rPr>
                <w:rFonts w:asciiTheme="minorHAnsi" w:hAnsiTheme="minorHAnsi"/>
                <w:b/>
                <w:szCs w:val="23"/>
              </w:rPr>
            </w:pPr>
            <w:r w:rsidRPr="004D3B47">
              <w:rPr>
                <w:rFonts w:asciiTheme="minorHAnsi" w:hAnsiTheme="minorHAnsi"/>
                <w:b/>
                <w:szCs w:val="23"/>
              </w:rPr>
              <w:t>Total</w:t>
            </w:r>
          </w:p>
        </w:tc>
        <w:tc>
          <w:tcPr>
            <w:tcW w:w="980" w:type="dxa"/>
            <w:shd w:val="clear" w:color="auto" w:fill="auto"/>
          </w:tcPr>
          <w:p w14:paraId="2668E32C" w14:textId="7321A0B6" w:rsidR="00BA7865" w:rsidRPr="004D3B47" w:rsidRDefault="00BA7865" w:rsidP="00BA7865">
            <w:pPr>
              <w:jc w:val="right"/>
              <w:rPr>
                <w:rFonts w:asciiTheme="minorHAnsi" w:hAnsiTheme="minorHAnsi"/>
                <w:b/>
                <w:bCs/>
                <w:szCs w:val="23"/>
              </w:rPr>
            </w:pPr>
            <w:r w:rsidRPr="004D3B47">
              <w:rPr>
                <w:b/>
              </w:rPr>
              <w:t xml:space="preserve"> 2,536 </w:t>
            </w:r>
          </w:p>
        </w:tc>
        <w:tc>
          <w:tcPr>
            <w:tcW w:w="1031" w:type="dxa"/>
            <w:shd w:val="clear" w:color="auto" w:fill="auto"/>
          </w:tcPr>
          <w:p w14:paraId="20DFE108" w14:textId="0B2C6EF9" w:rsidR="00BA7865" w:rsidRPr="004D3B47" w:rsidRDefault="00BA7865" w:rsidP="00BA7865">
            <w:pPr>
              <w:jc w:val="right"/>
              <w:rPr>
                <w:rFonts w:asciiTheme="minorHAnsi" w:hAnsiTheme="minorHAnsi"/>
                <w:b/>
                <w:bCs/>
                <w:szCs w:val="23"/>
              </w:rPr>
            </w:pPr>
            <w:r w:rsidRPr="004D3B47">
              <w:rPr>
                <w:b/>
              </w:rPr>
              <w:t>15.6</w:t>
            </w:r>
          </w:p>
        </w:tc>
        <w:tc>
          <w:tcPr>
            <w:tcW w:w="1030" w:type="dxa"/>
            <w:gridSpan w:val="2"/>
            <w:shd w:val="clear" w:color="auto" w:fill="auto"/>
          </w:tcPr>
          <w:p w14:paraId="47C8C5C6" w14:textId="0C146C73" w:rsidR="00BA7865" w:rsidRPr="004D3B47" w:rsidRDefault="00BA7865" w:rsidP="00BA7865">
            <w:pPr>
              <w:jc w:val="right"/>
              <w:rPr>
                <w:rFonts w:asciiTheme="minorHAnsi" w:hAnsiTheme="minorHAnsi"/>
                <w:b/>
                <w:bCs/>
                <w:szCs w:val="23"/>
              </w:rPr>
            </w:pPr>
            <w:r w:rsidRPr="004D3B47">
              <w:rPr>
                <w:b/>
              </w:rPr>
              <w:t xml:space="preserve"> 5,641 </w:t>
            </w:r>
          </w:p>
        </w:tc>
        <w:tc>
          <w:tcPr>
            <w:tcW w:w="1031" w:type="dxa"/>
            <w:gridSpan w:val="2"/>
            <w:shd w:val="clear" w:color="auto" w:fill="auto"/>
          </w:tcPr>
          <w:p w14:paraId="7C581CE9" w14:textId="06913A3E" w:rsidR="00BA7865" w:rsidRPr="004D3B47" w:rsidRDefault="00BA7865" w:rsidP="00BA7865">
            <w:pPr>
              <w:jc w:val="right"/>
              <w:rPr>
                <w:rFonts w:asciiTheme="minorHAnsi" w:hAnsiTheme="minorHAnsi"/>
                <w:b/>
                <w:bCs/>
                <w:szCs w:val="23"/>
              </w:rPr>
            </w:pPr>
            <w:r w:rsidRPr="004D3B47">
              <w:rPr>
                <w:b/>
              </w:rPr>
              <w:t>34.6</w:t>
            </w:r>
          </w:p>
        </w:tc>
        <w:tc>
          <w:tcPr>
            <w:tcW w:w="1031" w:type="dxa"/>
            <w:shd w:val="clear" w:color="auto" w:fill="auto"/>
          </w:tcPr>
          <w:p w14:paraId="5B5A0AA2" w14:textId="5C403A0A" w:rsidR="00BA7865" w:rsidRPr="004D3B47" w:rsidRDefault="00BA7865" w:rsidP="00BA7865">
            <w:pPr>
              <w:jc w:val="right"/>
              <w:rPr>
                <w:rFonts w:asciiTheme="minorHAnsi" w:hAnsiTheme="minorHAnsi"/>
                <w:b/>
                <w:bCs/>
                <w:szCs w:val="23"/>
              </w:rPr>
            </w:pPr>
            <w:r w:rsidRPr="004D3B47">
              <w:rPr>
                <w:b/>
              </w:rPr>
              <w:t xml:space="preserve"> 1,367 </w:t>
            </w:r>
          </w:p>
        </w:tc>
        <w:tc>
          <w:tcPr>
            <w:tcW w:w="1134" w:type="dxa"/>
            <w:shd w:val="clear" w:color="auto" w:fill="auto"/>
          </w:tcPr>
          <w:p w14:paraId="2856C996" w14:textId="26FF846D" w:rsidR="00BA7865" w:rsidRPr="004D3B47" w:rsidRDefault="00BA7865" w:rsidP="00BA7865">
            <w:pPr>
              <w:jc w:val="right"/>
              <w:rPr>
                <w:rFonts w:asciiTheme="minorHAnsi" w:hAnsiTheme="minorHAnsi"/>
                <w:b/>
                <w:bCs/>
                <w:szCs w:val="23"/>
              </w:rPr>
            </w:pPr>
            <w:r w:rsidRPr="004D3B47">
              <w:rPr>
                <w:b/>
              </w:rPr>
              <w:t>8.4</w:t>
            </w:r>
          </w:p>
        </w:tc>
        <w:tc>
          <w:tcPr>
            <w:tcW w:w="930" w:type="dxa"/>
            <w:shd w:val="clear" w:color="auto" w:fill="auto"/>
          </w:tcPr>
          <w:p w14:paraId="24804614" w14:textId="04970179" w:rsidR="00BA7865" w:rsidRPr="004D3B47" w:rsidRDefault="00BA7865" w:rsidP="00BA7865">
            <w:pPr>
              <w:jc w:val="right"/>
              <w:rPr>
                <w:rFonts w:asciiTheme="minorHAnsi" w:hAnsiTheme="minorHAnsi"/>
                <w:b/>
                <w:bCs/>
                <w:szCs w:val="23"/>
              </w:rPr>
            </w:pPr>
            <w:r w:rsidRPr="004D3B47">
              <w:rPr>
                <w:b/>
              </w:rPr>
              <w:t xml:space="preserve"> 2,898 </w:t>
            </w:r>
          </w:p>
        </w:tc>
        <w:tc>
          <w:tcPr>
            <w:tcW w:w="1031" w:type="dxa"/>
            <w:shd w:val="clear" w:color="auto" w:fill="auto"/>
          </w:tcPr>
          <w:p w14:paraId="680D24C9" w14:textId="3020307C" w:rsidR="00BA7865" w:rsidRPr="004D3B47" w:rsidRDefault="00BA7865" w:rsidP="00BA7865">
            <w:pPr>
              <w:jc w:val="right"/>
              <w:rPr>
                <w:rFonts w:asciiTheme="minorHAnsi" w:hAnsiTheme="minorHAnsi"/>
                <w:b/>
                <w:bCs/>
                <w:szCs w:val="23"/>
              </w:rPr>
            </w:pPr>
            <w:r w:rsidRPr="004D3B47">
              <w:rPr>
                <w:b/>
              </w:rPr>
              <w:t>17.8</w:t>
            </w:r>
          </w:p>
        </w:tc>
        <w:tc>
          <w:tcPr>
            <w:tcW w:w="1030" w:type="dxa"/>
            <w:shd w:val="clear" w:color="auto" w:fill="auto"/>
          </w:tcPr>
          <w:p w14:paraId="5B4923B6" w14:textId="7D0257DE" w:rsidR="00BA7865" w:rsidRPr="004D3B47" w:rsidRDefault="00BA7865" w:rsidP="00BA7865">
            <w:pPr>
              <w:jc w:val="right"/>
              <w:rPr>
                <w:rFonts w:asciiTheme="minorHAnsi" w:hAnsiTheme="minorHAnsi"/>
                <w:b/>
                <w:bCs/>
                <w:szCs w:val="23"/>
              </w:rPr>
            </w:pPr>
            <w:r w:rsidRPr="004D3B47">
              <w:rPr>
                <w:b/>
              </w:rPr>
              <w:t xml:space="preserve"> 3,840 </w:t>
            </w:r>
          </w:p>
        </w:tc>
        <w:tc>
          <w:tcPr>
            <w:tcW w:w="1031" w:type="dxa"/>
            <w:shd w:val="clear" w:color="auto" w:fill="auto"/>
          </w:tcPr>
          <w:p w14:paraId="1FEBDE27" w14:textId="5DF1CA7F" w:rsidR="00BA7865" w:rsidRPr="004D3B47" w:rsidRDefault="00BA7865" w:rsidP="00BA7865">
            <w:pPr>
              <w:jc w:val="right"/>
              <w:rPr>
                <w:rFonts w:asciiTheme="minorHAnsi" w:hAnsiTheme="minorHAnsi"/>
                <w:b/>
                <w:bCs/>
                <w:szCs w:val="23"/>
              </w:rPr>
            </w:pPr>
            <w:r w:rsidRPr="004D3B47">
              <w:rPr>
                <w:b/>
              </w:rPr>
              <w:t>23.6</w:t>
            </w:r>
          </w:p>
        </w:tc>
        <w:tc>
          <w:tcPr>
            <w:tcW w:w="1035" w:type="dxa"/>
            <w:gridSpan w:val="2"/>
          </w:tcPr>
          <w:p w14:paraId="36B63A43" w14:textId="1FF244E1" w:rsidR="00BA7865" w:rsidRPr="004D3B47" w:rsidRDefault="00BA7865" w:rsidP="00BA7865">
            <w:pPr>
              <w:jc w:val="right"/>
              <w:rPr>
                <w:rFonts w:asciiTheme="minorHAnsi" w:hAnsiTheme="minorHAnsi"/>
                <w:b/>
                <w:bCs/>
                <w:szCs w:val="23"/>
              </w:rPr>
            </w:pPr>
            <w:r w:rsidRPr="004D3B47">
              <w:rPr>
                <w:b/>
              </w:rPr>
              <w:t xml:space="preserve"> 16,282 </w:t>
            </w:r>
          </w:p>
        </w:tc>
      </w:tr>
    </w:tbl>
    <w:p w14:paraId="799324FF" w14:textId="77777777" w:rsidR="00030D6F" w:rsidRPr="004D3B47" w:rsidRDefault="00030D6F" w:rsidP="00030D6F">
      <w:pPr>
        <w:ind w:right="544"/>
        <w:jc w:val="both"/>
        <w:rPr>
          <w:i/>
          <w:sz w:val="20"/>
        </w:rPr>
      </w:pPr>
    </w:p>
    <w:p w14:paraId="1CFF4320" w14:textId="5BA4A9A6" w:rsidR="00030D6F" w:rsidRPr="004D3B47" w:rsidRDefault="008E7879" w:rsidP="00DD6944">
      <w:pPr>
        <w:pStyle w:val="Caption"/>
        <w:keepNext/>
      </w:pPr>
      <w:bookmarkStart w:id="2895" w:name="_Ref328311882"/>
      <w:bookmarkStart w:id="2896" w:name="_Toc469398360"/>
      <w:bookmarkStart w:id="2897" w:name="_Toc486941124"/>
      <w:bookmarkStart w:id="2898" w:name="_Toc475605593"/>
      <w:bookmarkStart w:id="2899" w:name="_Toc509928565"/>
      <w:bookmarkStart w:id="2900" w:name="_Toc528676241"/>
      <w:bookmarkStart w:id="2901" w:name="_Toc5627690"/>
      <w:bookmarkStart w:id="2902" w:name="_Toc12875638"/>
      <w:bookmarkStart w:id="2903" w:name="_Toc68606756"/>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81</w:t>
      </w:r>
      <w:r w:rsidR="00905C1A" w:rsidRPr="004D3B47">
        <w:rPr>
          <w:noProof/>
        </w:rPr>
        <w:fldChar w:fldCharType="end"/>
      </w:r>
      <w:bookmarkEnd w:id="2895"/>
      <w:r w:rsidR="00030D6F" w:rsidRPr="004D3B47">
        <w:t xml:space="preserve"> - Volume of HPV test samples received during the monitoring period, by purpose and age</w:t>
      </w:r>
      <w:bookmarkEnd w:id="2896"/>
      <w:bookmarkEnd w:id="2897"/>
      <w:bookmarkEnd w:id="2898"/>
      <w:bookmarkEnd w:id="2899"/>
      <w:bookmarkEnd w:id="2900"/>
      <w:bookmarkEnd w:id="2901"/>
      <w:bookmarkEnd w:id="2902"/>
      <w:bookmarkEnd w:id="2903"/>
    </w:p>
    <w:tbl>
      <w:tblPr>
        <w:tblW w:w="1417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7"/>
        <w:gridCol w:w="1121"/>
        <w:gridCol w:w="1125"/>
        <w:gridCol w:w="1124"/>
        <w:gridCol w:w="1115"/>
        <w:gridCol w:w="8"/>
        <w:gridCol w:w="1124"/>
        <w:gridCol w:w="1124"/>
        <w:gridCol w:w="1124"/>
        <w:gridCol w:w="1116"/>
        <w:gridCol w:w="7"/>
        <w:gridCol w:w="1124"/>
        <w:gridCol w:w="1117"/>
        <w:gridCol w:w="1134"/>
      </w:tblGrid>
      <w:tr w:rsidR="00867861" w:rsidRPr="004D3B47" w14:paraId="521CC876" w14:textId="77777777" w:rsidTr="00021F34">
        <w:tc>
          <w:tcPr>
            <w:tcW w:w="1807" w:type="dxa"/>
            <w:vMerge w:val="restart"/>
            <w:tcBorders>
              <w:top w:val="single" w:sz="4" w:space="0" w:color="auto"/>
            </w:tcBorders>
            <w:shd w:val="clear" w:color="auto" w:fill="D9D9D9" w:themeFill="background1" w:themeFillShade="D9"/>
          </w:tcPr>
          <w:p w14:paraId="07BED91A" w14:textId="1345399C" w:rsidR="00867861" w:rsidRPr="004D3B47" w:rsidRDefault="00867861" w:rsidP="00576432">
            <w:pPr>
              <w:keepNext/>
              <w:keepLines/>
              <w:rPr>
                <w:b/>
              </w:rPr>
            </w:pPr>
            <w:r w:rsidRPr="004D3B47">
              <w:rPr>
                <w:b/>
              </w:rPr>
              <w:t>Age</w:t>
            </w:r>
          </w:p>
        </w:tc>
        <w:tc>
          <w:tcPr>
            <w:tcW w:w="2246" w:type="dxa"/>
            <w:gridSpan w:val="2"/>
            <w:tcBorders>
              <w:top w:val="single" w:sz="4" w:space="0" w:color="auto"/>
              <w:bottom w:val="nil"/>
            </w:tcBorders>
            <w:shd w:val="clear" w:color="auto" w:fill="D9D9D9" w:themeFill="background1" w:themeFillShade="D9"/>
          </w:tcPr>
          <w:p w14:paraId="3F9B6FF2" w14:textId="77777777" w:rsidR="00867861" w:rsidRPr="004D3B47" w:rsidRDefault="00867861" w:rsidP="00576432">
            <w:pPr>
              <w:keepNext/>
              <w:keepLines/>
              <w:ind w:right="78"/>
              <w:jc w:val="center"/>
              <w:rPr>
                <w:b/>
              </w:rPr>
            </w:pPr>
            <w:r w:rsidRPr="004D3B47">
              <w:rPr>
                <w:b/>
              </w:rPr>
              <w:t>Post-treatment</w:t>
            </w:r>
          </w:p>
        </w:tc>
        <w:tc>
          <w:tcPr>
            <w:tcW w:w="2239" w:type="dxa"/>
            <w:gridSpan w:val="2"/>
            <w:tcBorders>
              <w:top w:val="single" w:sz="4" w:space="0" w:color="auto"/>
              <w:bottom w:val="nil"/>
            </w:tcBorders>
            <w:shd w:val="clear" w:color="auto" w:fill="D9D9D9" w:themeFill="background1" w:themeFillShade="D9"/>
          </w:tcPr>
          <w:p w14:paraId="492264EA" w14:textId="77777777" w:rsidR="00867861" w:rsidRPr="004D3B47" w:rsidRDefault="00867861" w:rsidP="00576432">
            <w:pPr>
              <w:keepNext/>
              <w:keepLines/>
              <w:tabs>
                <w:tab w:val="left" w:pos="1407"/>
              </w:tabs>
              <w:jc w:val="center"/>
              <w:rPr>
                <w:b/>
              </w:rPr>
            </w:pPr>
            <w:r w:rsidRPr="004D3B47">
              <w:rPr>
                <w:b/>
              </w:rPr>
              <w:t>Historical</w:t>
            </w:r>
          </w:p>
        </w:tc>
        <w:tc>
          <w:tcPr>
            <w:tcW w:w="2256" w:type="dxa"/>
            <w:gridSpan w:val="3"/>
            <w:tcBorders>
              <w:top w:val="single" w:sz="4" w:space="0" w:color="auto"/>
              <w:bottom w:val="nil"/>
            </w:tcBorders>
            <w:shd w:val="clear" w:color="auto" w:fill="D9D9D9" w:themeFill="background1" w:themeFillShade="D9"/>
          </w:tcPr>
          <w:p w14:paraId="47864238" w14:textId="77777777" w:rsidR="00867861" w:rsidRPr="004D3B47" w:rsidRDefault="00867861" w:rsidP="00576432">
            <w:pPr>
              <w:keepNext/>
              <w:keepLines/>
              <w:jc w:val="right"/>
              <w:rPr>
                <w:b/>
              </w:rPr>
            </w:pPr>
            <w:r w:rsidRPr="004D3B47">
              <w:rPr>
                <w:b/>
              </w:rPr>
              <w:t>Taken at colposcopy</w:t>
            </w:r>
          </w:p>
        </w:tc>
        <w:tc>
          <w:tcPr>
            <w:tcW w:w="2240" w:type="dxa"/>
            <w:gridSpan w:val="2"/>
            <w:tcBorders>
              <w:top w:val="single" w:sz="4" w:space="0" w:color="auto"/>
              <w:bottom w:val="nil"/>
            </w:tcBorders>
            <w:shd w:val="clear" w:color="auto" w:fill="D9D9D9" w:themeFill="background1" w:themeFillShade="D9"/>
          </w:tcPr>
          <w:p w14:paraId="04A736B0" w14:textId="77777777" w:rsidR="00867861" w:rsidRPr="004D3B47" w:rsidRDefault="00867861" w:rsidP="00576432">
            <w:pPr>
              <w:keepNext/>
              <w:keepLines/>
              <w:tabs>
                <w:tab w:val="left" w:pos="1539"/>
              </w:tabs>
              <w:jc w:val="center"/>
              <w:rPr>
                <w:b/>
              </w:rPr>
            </w:pPr>
            <w:r w:rsidRPr="004D3B47">
              <w:rPr>
                <w:b/>
              </w:rPr>
              <w:t>HPV triage</w:t>
            </w:r>
          </w:p>
        </w:tc>
        <w:tc>
          <w:tcPr>
            <w:tcW w:w="2248" w:type="dxa"/>
            <w:gridSpan w:val="3"/>
            <w:tcBorders>
              <w:top w:val="single" w:sz="4" w:space="0" w:color="auto"/>
              <w:bottom w:val="nil"/>
            </w:tcBorders>
            <w:shd w:val="clear" w:color="auto" w:fill="D9D9D9" w:themeFill="background1" w:themeFillShade="D9"/>
          </w:tcPr>
          <w:p w14:paraId="1DE9B756" w14:textId="77777777" w:rsidR="00867861" w:rsidRPr="004D3B47" w:rsidRDefault="00867861" w:rsidP="00576432">
            <w:pPr>
              <w:keepNext/>
              <w:keepLines/>
              <w:tabs>
                <w:tab w:val="left" w:pos="1012"/>
              </w:tabs>
              <w:jc w:val="center"/>
              <w:rPr>
                <w:b/>
              </w:rPr>
            </w:pPr>
            <w:r w:rsidRPr="004D3B47">
              <w:rPr>
                <w:b/>
              </w:rPr>
              <w:t>Other</w:t>
            </w:r>
          </w:p>
        </w:tc>
        <w:tc>
          <w:tcPr>
            <w:tcW w:w="1134" w:type="dxa"/>
            <w:tcBorders>
              <w:top w:val="single" w:sz="4" w:space="0" w:color="auto"/>
              <w:bottom w:val="nil"/>
              <w:right w:val="single" w:sz="4" w:space="0" w:color="auto"/>
            </w:tcBorders>
            <w:shd w:val="clear" w:color="auto" w:fill="D9D9D9" w:themeFill="background1" w:themeFillShade="D9"/>
          </w:tcPr>
          <w:p w14:paraId="2A2B16F7" w14:textId="77777777" w:rsidR="00867861" w:rsidRPr="004D3B47" w:rsidRDefault="00867861" w:rsidP="00576432">
            <w:pPr>
              <w:keepNext/>
              <w:keepLines/>
              <w:jc w:val="center"/>
              <w:rPr>
                <w:b/>
              </w:rPr>
            </w:pPr>
            <w:r w:rsidRPr="004D3B47">
              <w:rPr>
                <w:b/>
              </w:rPr>
              <w:t>Total</w:t>
            </w:r>
          </w:p>
        </w:tc>
      </w:tr>
      <w:tr w:rsidR="00867861" w:rsidRPr="004D3B47" w14:paraId="0F472175" w14:textId="77777777" w:rsidTr="00021F34">
        <w:tc>
          <w:tcPr>
            <w:tcW w:w="1807" w:type="dxa"/>
            <w:vMerge/>
            <w:tcBorders>
              <w:bottom w:val="single" w:sz="4" w:space="0" w:color="auto"/>
            </w:tcBorders>
            <w:shd w:val="clear" w:color="auto" w:fill="D9D9D9" w:themeFill="background1" w:themeFillShade="D9"/>
          </w:tcPr>
          <w:p w14:paraId="354342B1" w14:textId="40EE42EA" w:rsidR="00867861" w:rsidRPr="004D3B47" w:rsidRDefault="00867861" w:rsidP="00576432">
            <w:pPr>
              <w:keepNext/>
              <w:keepLines/>
              <w:rPr>
                <w:b/>
              </w:rPr>
            </w:pPr>
          </w:p>
        </w:tc>
        <w:tc>
          <w:tcPr>
            <w:tcW w:w="1121" w:type="dxa"/>
            <w:tcBorders>
              <w:top w:val="nil"/>
              <w:bottom w:val="single" w:sz="4" w:space="0" w:color="auto"/>
            </w:tcBorders>
            <w:shd w:val="clear" w:color="auto" w:fill="D9D9D9" w:themeFill="background1" w:themeFillShade="D9"/>
            <w:vAlign w:val="bottom"/>
          </w:tcPr>
          <w:p w14:paraId="70624263" w14:textId="77777777" w:rsidR="00867861" w:rsidRPr="004D3B47" w:rsidRDefault="00867861" w:rsidP="00576432">
            <w:pPr>
              <w:keepNext/>
              <w:keepLines/>
              <w:ind w:right="59"/>
              <w:jc w:val="right"/>
              <w:rPr>
                <w:rFonts w:eastAsia="Times New Roman"/>
                <w:b/>
                <w:bCs/>
                <w:sz w:val="22"/>
                <w:lang w:eastAsia="en-AU"/>
              </w:rPr>
            </w:pPr>
            <w:r w:rsidRPr="004D3B47">
              <w:rPr>
                <w:rFonts w:eastAsia="Times New Roman"/>
                <w:b/>
                <w:bCs/>
                <w:sz w:val="22"/>
                <w:lang w:eastAsia="en-AU"/>
              </w:rPr>
              <w:t>N</w:t>
            </w:r>
          </w:p>
        </w:tc>
        <w:tc>
          <w:tcPr>
            <w:tcW w:w="1125" w:type="dxa"/>
            <w:tcBorders>
              <w:top w:val="nil"/>
              <w:bottom w:val="single" w:sz="4" w:space="0" w:color="auto"/>
            </w:tcBorders>
            <w:shd w:val="clear" w:color="auto" w:fill="D9D9D9" w:themeFill="background1" w:themeFillShade="D9"/>
            <w:vAlign w:val="bottom"/>
          </w:tcPr>
          <w:p w14:paraId="0499B1C0" w14:textId="77777777" w:rsidR="00867861" w:rsidRPr="004D3B47" w:rsidRDefault="00867861" w:rsidP="00576432">
            <w:pPr>
              <w:keepNext/>
              <w:keepLines/>
              <w:jc w:val="right"/>
              <w:rPr>
                <w:rFonts w:eastAsia="Times New Roman"/>
                <w:b/>
                <w:bCs/>
                <w:sz w:val="22"/>
                <w:lang w:eastAsia="en-AU"/>
              </w:rPr>
            </w:pPr>
            <w:r w:rsidRPr="004D3B47">
              <w:rPr>
                <w:rFonts w:eastAsia="Times New Roman"/>
                <w:b/>
                <w:bCs/>
                <w:sz w:val="22"/>
                <w:lang w:eastAsia="en-AU"/>
              </w:rPr>
              <w:t>%</w:t>
            </w:r>
          </w:p>
        </w:tc>
        <w:tc>
          <w:tcPr>
            <w:tcW w:w="1124" w:type="dxa"/>
            <w:tcBorders>
              <w:top w:val="nil"/>
              <w:bottom w:val="single" w:sz="4" w:space="0" w:color="auto"/>
            </w:tcBorders>
            <w:shd w:val="clear" w:color="auto" w:fill="D9D9D9" w:themeFill="background1" w:themeFillShade="D9"/>
            <w:vAlign w:val="bottom"/>
          </w:tcPr>
          <w:p w14:paraId="1744C7E1" w14:textId="77777777" w:rsidR="00867861" w:rsidRPr="004D3B47" w:rsidRDefault="00867861" w:rsidP="00576432">
            <w:pPr>
              <w:keepNext/>
              <w:keepLines/>
              <w:ind w:right="59"/>
              <w:jc w:val="right"/>
              <w:rPr>
                <w:rFonts w:eastAsia="Times New Roman"/>
                <w:b/>
                <w:bCs/>
                <w:sz w:val="22"/>
                <w:lang w:eastAsia="en-AU"/>
              </w:rPr>
            </w:pPr>
            <w:r w:rsidRPr="004D3B47">
              <w:rPr>
                <w:rFonts w:eastAsia="Times New Roman"/>
                <w:b/>
                <w:bCs/>
                <w:sz w:val="22"/>
                <w:lang w:eastAsia="en-AU"/>
              </w:rPr>
              <w:t>N</w:t>
            </w:r>
          </w:p>
        </w:tc>
        <w:tc>
          <w:tcPr>
            <w:tcW w:w="1123" w:type="dxa"/>
            <w:gridSpan w:val="2"/>
            <w:tcBorders>
              <w:top w:val="nil"/>
              <w:bottom w:val="single" w:sz="4" w:space="0" w:color="auto"/>
            </w:tcBorders>
            <w:shd w:val="clear" w:color="auto" w:fill="D9D9D9" w:themeFill="background1" w:themeFillShade="D9"/>
            <w:vAlign w:val="bottom"/>
          </w:tcPr>
          <w:p w14:paraId="44B4ADE6" w14:textId="77777777" w:rsidR="00867861" w:rsidRPr="004D3B47" w:rsidRDefault="00867861" w:rsidP="00576432">
            <w:pPr>
              <w:keepNext/>
              <w:keepLines/>
              <w:jc w:val="right"/>
              <w:rPr>
                <w:rFonts w:eastAsia="Times New Roman"/>
                <w:b/>
                <w:bCs/>
                <w:sz w:val="22"/>
                <w:lang w:eastAsia="en-AU"/>
              </w:rPr>
            </w:pPr>
            <w:r w:rsidRPr="004D3B47">
              <w:rPr>
                <w:rFonts w:eastAsia="Times New Roman"/>
                <w:b/>
                <w:bCs/>
                <w:sz w:val="22"/>
                <w:lang w:eastAsia="en-AU"/>
              </w:rPr>
              <w:t>%</w:t>
            </w:r>
          </w:p>
        </w:tc>
        <w:tc>
          <w:tcPr>
            <w:tcW w:w="1124" w:type="dxa"/>
            <w:tcBorders>
              <w:top w:val="nil"/>
              <w:bottom w:val="single" w:sz="4" w:space="0" w:color="auto"/>
            </w:tcBorders>
            <w:shd w:val="clear" w:color="auto" w:fill="D9D9D9" w:themeFill="background1" w:themeFillShade="D9"/>
            <w:vAlign w:val="bottom"/>
          </w:tcPr>
          <w:p w14:paraId="62801C01" w14:textId="77777777" w:rsidR="00867861" w:rsidRPr="004D3B47" w:rsidRDefault="00867861" w:rsidP="00576432">
            <w:pPr>
              <w:keepNext/>
              <w:keepLines/>
              <w:ind w:right="59"/>
              <w:jc w:val="right"/>
              <w:rPr>
                <w:rFonts w:eastAsia="Times New Roman"/>
                <w:b/>
                <w:bCs/>
                <w:sz w:val="22"/>
                <w:lang w:eastAsia="en-AU"/>
              </w:rPr>
            </w:pPr>
            <w:r w:rsidRPr="004D3B47">
              <w:rPr>
                <w:rFonts w:eastAsia="Times New Roman"/>
                <w:b/>
                <w:bCs/>
                <w:sz w:val="22"/>
                <w:lang w:eastAsia="en-AU"/>
              </w:rPr>
              <w:t>N</w:t>
            </w:r>
          </w:p>
        </w:tc>
        <w:tc>
          <w:tcPr>
            <w:tcW w:w="1124" w:type="dxa"/>
            <w:tcBorders>
              <w:top w:val="nil"/>
              <w:bottom w:val="single" w:sz="4" w:space="0" w:color="auto"/>
            </w:tcBorders>
            <w:shd w:val="clear" w:color="auto" w:fill="D9D9D9" w:themeFill="background1" w:themeFillShade="D9"/>
            <w:vAlign w:val="bottom"/>
          </w:tcPr>
          <w:p w14:paraId="67BF4F31" w14:textId="77777777" w:rsidR="00867861" w:rsidRPr="004D3B47" w:rsidRDefault="00867861" w:rsidP="00576432">
            <w:pPr>
              <w:keepNext/>
              <w:keepLines/>
              <w:jc w:val="right"/>
              <w:rPr>
                <w:rFonts w:eastAsia="Times New Roman"/>
                <w:b/>
                <w:bCs/>
                <w:sz w:val="22"/>
                <w:lang w:eastAsia="en-AU"/>
              </w:rPr>
            </w:pPr>
            <w:r w:rsidRPr="004D3B47">
              <w:rPr>
                <w:rFonts w:eastAsia="Times New Roman"/>
                <w:b/>
                <w:bCs/>
                <w:sz w:val="22"/>
                <w:lang w:eastAsia="en-AU"/>
              </w:rPr>
              <w:t>%</w:t>
            </w:r>
          </w:p>
        </w:tc>
        <w:tc>
          <w:tcPr>
            <w:tcW w:w="1124" w:type="dxa"/>
            <w:tcBorders>
              <w:top w:val="nil"/>
              <w:bottom w:val="single" w:sz="4" w:space="0" w:color="auto"/>
            </w:tcBorders>
            <w:shd w:val="clear" w:color="auto" w:fill="D9D9D9" w:themeFill="background1" w:themeFillShade="D9"/>
            <w:vAlign w:val="bottom"/>
          </w:tcPr>
          <w:p w14:paraId="314DFC2B" w14:textId="77777777" w:rsidR="00867861" w:rsidRPr="004D3B47" w:rsidRDefault="00867861" w:rsidP="00576432">
            <w:pPr>
              <w:keepNext/>
              <w:keepLines/>
              <w:ind w:right="59"/>
              <w:jc w:val="right"/>
              <w:rPr>
                <w:rFonts w:eastAsia="Times New Roman"/>
                <w:b/>
                <w:bCs/>
                <w:sz w:val="22"/>
                <w:lang w:eastAsia="en-AU"/>
              </w:rPr>
            </w:pPr>
            <w:r w:rsidRPr="004D3B47">
              <w:rPr>
                <w:rFonts w:eastAsia="Times New Roman"/>
                <w:b/>
                <w:bCs/>
                <w:sz w:val="22"/>
                <w:lang w:eastAsia="en-AU"/>
              </w:rPr>
              <w:t>N</w:t>
            </w:r>
          </w:p>
        </w:tc>
        <w:tc>
          <w:tcPr>
            <w:tcW w:w="1123" w:type="dxa"/>
            <w:gridSpan w:val="2"/>
            <w:tcBorders>
              <w:top w:val="nil"/>
              <w:bottom w:val="single" w:sz="4" w:space="0" w:color="auto"/>
            </w:tcBorders>
            <w:shd w:val="clear" w:color="auto" w:fill="D9D9D9" w:themeFill="background1" w:themeFillShade="D9"/>
            <w:vAlign w:val="bottom"/>
          </w:tcPr>
          <w:p w14:paraId="17CFD0A5" w14:textId="77777777" w:rsidR="00867861" w:rsidRPr="004D3B47" w:rsidRDefault="00867861" w:rsidP="00576432">
            <w:pPr>
              <w:keepNext/>
              <w:keepLines/>
              <w:jc w:val="right"/>
              <w:rPr>
                <w:rFonts w:eastAsia="Times New Roman"/>
                <w:b/>
                <w:bCs/>
                <w:sz w:val="22"/>
                <w:lang w:eastAsia="en-AU"/>
              </w:rPr>
            </w:pPr>
            <w:r w:rsidRPr="004D3B47">
              <w:rPr>
                <w:rFonts w:eastAsia="Times New Roman"/>
                <w:b/>
                <w:bCs/>
                <w:sz w:val="22"/>
                <w:lang w:eastAsia="en-AU"/>
              </w:rPr>
              <w:t>%</w:t>
            </w:r>
          </w:p>
        </w:tc>
        <w:tc>
          <w:tcPr>
            <w:tcW w:w="1124" w:type="dxa"/>
            <w:tcBorders>
              <w:top w:val="nil"/>
              <w:bottom w:val="single" w:sz="4" w:space="0" w:color="auto"/>
            </w:tcBorders>
            <w:shd w:val="clear" w:color="auto" w:fill="D9D9D9" w:themeFill="background1" w:themeFillShade="D9"/>
            <w:vAlign w:val="bottom"/>
          </w:tcPr>
          <w:p w14:paraId="1A84074F" w14:textId="77777777" w:rsidR="00867861" w:rsidRPr="004D3B47" w:rsidRDefault="00867861" w:rsidP="00576432">
            <w:pPr>
              <w:keepNext/>
              <w:keepLines/>
              <w:ind w:right="59"/>
              <w:jc w:val="right"/>
              <w:rPr>
                <w:rFonts w:eastAsia="Times New Roman"/>
                <w:b/>
                <w:bCs/>
                <w:sz w:val="22"/>
                <w:lang w:eastAsia="en-AU"/>
              </w:rPr>
            </w:pPr>
            <w:r w:rsidRPr="004D3B47">
              <w:rPr>
                <w:rFonts w:eastAsia="Times New Roman"/>
                <w:b/>
                <w:bCs/>
                <w:sz w:val="22"/>
                <w:lang w:eastAsia="en-AU"/>
              </w:rPr>
              <w:t>N</w:t>
            </w:r>
          </w:p>
        </w:tc>
        <w:tc>
          <w:tcPr>
            <w:tcW w:w="1117" w:type="dxa"/>
            <w:tcBorders>
              <w:top w:val="nil"/>
              <w:bottom w:val="single" w:sz="4" w:space="0" w:color="auto"/>
            </w:tcBorders>
            <w:shd w:val="clear" w:color="auto" w:fill="D9D9D9" w:themeFill="background1" w:themeFillShade="D9"/>
            <w:vAlign w:val="bottom"/>
          </w:tcPr>
          <w:p w14:paraId="56193279" w14:textId="77777777" w:rsidR="00867861" w:rsidRPr="004D3B47" w:rsidRDefault="00867861" w:rsidP="00576432">
            <w:pPr>
              <w:keepNext/>
              <w:keepLines/>
              <w:jc w:val="right"/>
              <w:rPr>
                <w:rFonts w:eastAsia="Times New Roman"/>
                <w:b/>
                <w:bCs/>
                <w:sz w:val="22"/>
                <w:lang w:eastAsia="en-AU"/>
              </w:rPr>
            </w:pPr>
            <w:r w:rsidRPr="004D3B47">
              <w:rPr>
                <w:rFonts w:eastAsia="Times New Roman"/>
                <w:b/>
                <w:bCs/>
                <w:sz w:val="22"/>
                <w:lang w:eastAsia="en-AU"/>
              </w:rPr>
              <w:t>%</w:t>
            </w:r>
          </w:p>
        </w:tc>
        <w:tc>
          <w:tcPr>
            <w:tcW w:w="1134" w:type="dxa"/>
            <w:tcBorders>
              <w:top w:val="nil"/>
              <w:bottom w:val="single" w:sz="4" w:space="0" w:color="auto"/>
              <w:right w:val="single" w:sz="4" w:space="0" w:color="auto"/>
            </w:tcBorders>
            <w:shd w:val="clear" w:color="auto" w:fill="D9D9D9" w:themeFill="background1" w:themeFillShade="D9"/>
          </w:tcPr>
          <w:p w14:paraId="1FB21E75" w14:textId="77777777" w:rsidR="00867861" w:rsidRPr="004D3B47" w:rsidRDefault="00867861" w:rsidP="00576432">
            <w:pPr>
              <w:keepNext/>
              <w:keepLines/>
              <w:jc w:val="right"/>
              <w:rPr>
                <w:b/>
              </w:rPr>
            </w:pPr>
            <w:r w:rsidRPr="004D3B47">
              <w:rPr>
                <w:b/>
              </w:rPr>
              <w:t>N</w:t>
            </w:r>
          </w:p>
        </w:tc>
      </w:tr>
      <w:tr w:rsidR="004D3B47" w:rsidRPr="004D3B47" w14:paraId="118B9D4E" w14:textId="77777777" w:rsidTr="00D1642F">
        <w:tc>
          <w:tcPr>
            <w:tcW w:w="1807" w:type="dxa"/>
            <w:tcBorders>
              <w:top w:val="single" w:sz="4" w:space="0" w:color="auto"/>
            </w:tcBorders>
            <w:shd w:val="clear" w:color="auto" w:fill="auto"/>
          </w:tcPr>
          <w:p w14:paraId="36DB4CC3" w14:textId="77777777" w:rsidR="00BA7865" w:rsidRPr="004D3B47" w:rsidRDefault="00BA7865" w:rsidP="00BA7865">
            <w:pPr>
              <w:keepNext/>
              <w:keepLines/>
            </w:pPr>
            <w:r w:rsidRPr="004D3B47">
              <w:t>&lt;20</w:t>
            </w:r>
          </w:p>
        </w:tc>
        <w:tc>
          <w:tcPr>
            <w:tcW w:w="1121" w:type="dxa"/>
            <w:tcBorders>
              <w:top w:val="single" w:sz="4" w:space="0" w:color="auto"/>
            </w:tcBorders>
            <w:shd w:val="clear" w:color="auto" w:fill="auto"/>
          </w:tcPr>
          <w:p w14:paraId="161CA4B7" w14:textId="1FDB4207" w:rsidR="00BA7865" w:rsidRPr="004D3B47" w:rsidRDefault="00BA7865" w:rsidP="00BA7865">
            <w:pPr>
              <w:jc w:val="right"/>
              <w:rPr>
                <w:rFonts w:asciiTheme="minorHAnsi" w:hAnsiTheme="minorHAnsi"/>
                <w:szCs w:val="23"/>
              </w:rPr>
            </w:pPr>
            <w:r w:rsidRPr="004D3B47">
              <w:t xml:space="preserve"> -</w:t>
            </w:r>
            <w:r w:rsidR="00A26D58">
              <w:t xml:space="preserve"> </w:t>
            </w:r>
            <w:r w:rsidRPr="004D3B47">
              <w:t xml:space="preserve"> </w:t>
            </w:r>
          </w:p>
        </w:tc>
        <w:tc>
          <w:tcPr>
            <w:tcW w:w="1125" w:type="dxa"/>
            <w:tcBorders>
              <w:top w:val="single" w:sz="4" w:space="0" w:color="auto"/>
            </w:tcBorders>
            <w:shd w:val="clear" w:color="auto" w:fill="auto"/>
          </w:tcPr>
          <w:p w14:paraId="63E7CC15" w14:textId="0C0E74DB" w:rsidR="00BA7865" w:rsidRPr="004D3B47" w:rsidRDefault="00BA7865" w:rsidP="00BA7865">
            <w:pPr>
              <w:jc w:val="right"/>
              <w:rPr>
                <w:rFonts w:asciiTheme="minorHAnsi" w:hAnsiTheme="minorHAnsi"/>
                <w:szCs w:val="23"/>
              </w:rPr>
            </w:pPr>
            <w:r w:rsidRPr="004D3B47">
              <w:t>0.0</w:t>
            </w:r>
          </w:p>
        </w:tc>
        <w:tc>
          <w:tcPr>
            <w:tcW w:w="1124" w:type="dxa"/>
            <w:tcBorders>
              <w:top w:val="single" w:sz="4" w:space="0" w:color="auto"/>
            </w:tcBorders>
            <w:shd w:val="clear" w:color="auto" w:fill="auto"/>
          </w:tcPr>
          <w:p w14:paraId="4E8D2608" w14:textId="1E7AD4CE" w:rsidR="00BA7865" w:rsidRPr="004D3B47" w:rsidRDefault="00BA7865" w:rsidP="00BA7865">
            <w:pPr>
              <w:jc w:val="right"/>
              <w:rPr>
                <w:rFonts w:asciiTheme="minorHAnsi" w:hAnsiTheme="minorHAnsi"/>
                <w:szCs w:val="23"/>
              </w:rPr>
            </w:pPr>
            <w:r w:rsidRPr="004D3B47">
              <w:t xml:space="preserve"> -</w:t>
            </w:r>
            <w:r w:rsidR="00A26D58">
              <w:t xml:space="preserve"> </w:t>
            </w:r>
            <w:r w:rsidRPr="004D3B47">
              <w:t xml:space="preserve"> </w:t>
            </w:r>
          </w:p>
        </w:tc>
        <w:tc>
          <w:tcPr>
            <w:tcW w:w="1123" w:type="dxa"/>
            <w:gridSpan w:val="2"/>
            <w:tcBorders>
              <w:top w:val="single" w:sz="4" w:space="0" w:color="auto"/>
            </w:tcBorders>
            <w:shd w:val="clear" w:color="auto" w:fill="auto"/>
          </w:tcPr>
          <w:p w14:paraId="17F8EA09" w14:textId="3BC0DEE6" w:rsidR="00BA7865" w:rsidRPr="004D3B47" w:rsidRDefault="00BA7865" w:rsidP="00BA7865">
            <w:pPr>
              <w:jc w:val="right"/>
              <w:rPr>
                <w:rFonts w:asciiTheme="minorHAnsi" w:hAnsiTheme="minorHAnsi"/>
                <w:szCs w:val="23"/>
              </w:rPr>
            </w:pPr>
            <w:r w:rsidRPr="004D3B47">
              <w:t xml:space="preserve"> -</w:t>
            </w:r>
            <w:r w:rsidR="00A26D58">
              <w:t xml:space="preserve"> </w:t>
            </w:r>
            <w:r w:rsidRPr="004D3B47">
              <w:t xml:space="preserve"> </w:t>
            </w:r>
          </w:p>
        </w:tc>
        <w:tc>
          <w:tcPr>
            <w:tcW w:w="1124" w:type="dxa"/>
            <w:tcBorders>
              <w:top w:val="single" w:sz="4" w:space="0" w:color="auto"/>
            </w:tcBorders>
            <w:shd w:val="clear" w:color="auto" w:fill="auto"/>
          </w:tcPr>
          <w:p w14:paraId="433708AD" w14:textId="6EBE30DB" w:rsidR="00BA7865" w:rsidRPr="004D3B47" w:rsidRDefault="00BA7865" w:rsidP="00BA7865">
            <w:pPr>
              <w:jc w:val="right"/>
              <w:rPr>
                <w:rFonts w:asciiTheme="minorHAnsi" w:hAnsiTheme="minorHAnsi"/>
                <w:szCs w:val="23"/>
              </w:rPr>
            </w:pPr>
            <w:r w:rsidRPr="004D3B47">
              <w:t xml:space="preserve"> -</w:t>
            </w:r>
            <w:r w:rsidR="00A26D58">
              <w:t xml:space="preserve"> </w:t>
            </w:r>
            <w:r w:rsidRPr="004D3B47">
              <w:t xml:space="preserve"> </w:t>
            </w:r>
          </w:p>
        </w:tc>
        <w:tc>
          <w:tcPr>
            <w:tcW w:w="1124" w:type="dxa"/>
            <w:tcBorders>
              <w:top w:val="single" w:sz="4" w:space="0" w:color="auto"/>
            </w:tcBorders>
            <w:shd w:val="clear" w:color="auto" w:fill="auto"/>
          </w:tcPr>
          <w:p w14:paraId="3154B189" w14:textId="6F91CD83" w:rsidR="00BA7865" w:rsidRPr="004D3B47" w:rsidRDefault="00BA7865" w:rsidP="00BA7865">
            <w:pPr>
              <w:jc w:val="right"/>
              <w:rPr>
                <w:rFonts w:asciiTheme="minorHAnsi" w:hAnsiTheme="minorHAnsi"/>
                <w:szCs w:val="23"/>
              </w:rPr>
            </w:pPr>
            <w:r w:rsidRPr="004D3B47">
              <w:t>0.0</w:t>
            </w:r>
          </w:p>
        </w:tc>
        <w:tc>
          <w:tcPr>
            <w:tcW w:w="1124" w:type="dxa"/>
            <w:tcBorders>
              <w:top w:val="single" w:sz="4" w:space="0" w:color="auto"/>
            </w:tcBorders>
            <w:shd w:val="clear" w:color="auto" w:fill="auto"/>
          </w:tcPr>
          <w:p w14:paraId="192BA2B3" w14:textId="7384B400" w:rsidR="00BA7865" w:rsidRPr="004D3B47" w:rsidRDefault="00BA7865" w:rsidP="00BA7865">
            <w:pPr>
              <w:jc w:val="right"/>
              <w:rPr>
                <w:rFonts w:asciiTheme="minorHAnsi" w:hAnsiTheme="minorHAnsi"/>
                <w:szCs w:val="23"/>
              </w:rPr>
            </w:pPr>
            <w:r w:rsidRPr="004D3B47">
              <w:t xml:space="preserve"> -</w:t>
            </w:r>
            <w:r w:rsidR="00A26D58">
              <w:t xml:space="preserve"> </w:t>
            </w:r>
            <w:r w:rsidRPr="004D3B47">
              <w:t xml:space="preserve"> </w:t>
            </w:r>
          </w:p>
        </w:tc>
        <w:tc>
          <w:tcPr>
            <w:tcW w:w="1123" w:type="dxa"/>
            <w:gridSpan w:val="2"/>
            <w:tcBorders>
              <w:top w:val="single" w:sz="4" w:space="0" w:color="auto"/>
            </w:tcBorders>
            <w:shd w:val="clear" w:color="auto" w:fill="auto"/>
          </w:tcPr>
          <w:p w14:paraId="3A0D5CE8" w14:textId="7B0A1A2B" w:rsidR="00BA7865" w:rsidRPr="004D3B47" w:rsidRDefault="00BA7865" w:rsidP="00BA7865">
            <w:pPr>
              <w:jc w:val="right"/>
              <w:rPr>
                <w:rFonts w:asciiTheme="minorHAnsi" w:hAnsiTheme="minorHAnsi"/>
                <w:szCs w:val="23"/>
              </w:rPr>
            </w:pPr>
            <w:r w:rsidRPr="004D3B47">
              <w:t>0.0</w:t>
            </w:r>
          </w:p>
        </w:tc>
        <w:tc>
          <w:tcPr>
            <w:tcW w:w="1124" w:type="dxa"/>
            <w:tcBorders>
              <w:top w:val="single" w:sz="4" w:space="0" w:color="auto"/>
            </w:tcBorders>
            <w:shd w:val="clear" w:color="auto" w:fill="auto"/>
          </w:tcPr>
          <w:p w14:paraId="2DB20CBF" w14:textId="4D9AD536" w:rsidR="00BA7865" w:rsidRPr="004D3B47" w:rsidRDefault="00BA7865" w:rsidP="00BA7865">
            <w:pPr>
              <w:jc w:val="right"/>
              <w:rPr>
                <w:rFonts w:asciiTheme="minorHAnsi" w:hAnsiTheme="minorHAnsi"/>
                <w:szCs w:val="23"/>
              </w:rPr>
            </w:pPr>
            <w:r w:rsidRPr="004D3B47">
              <w:t xml:space="preserve"> 6 </w:t>
            </w:r>
          </w:p>
        </w:tc>
        <w:tc>
          <w:tcPr>
            <w:tcW w:w="1117" w:type="dxa"/>
            <w:tcBorders>
              <w:top w:val="single" w:sz="4" w:space="0" w:color="auto"/>
            </w:tcBorders>
            <w:shd w:val="clear" w:color="auto" w:fill="auto"/>
          </w:tcPr>
          <w:p w14:paraId="229FB469" w14:textId="47F2608B" w:rsidR="00BA7865" w:rsidRPr="004D3B47" w:rsidRDefault="00BA7865" w:rsidP="00BA7865">
            <w:pPr>
              <w:jc w:val="right"/>
              <w:rPr>
                <w:rFonts w:asciiTheme="minorHAnsi" w:hAnsiTheme="minorHAnsi"/>
                <w:szCs w:val="23"/>
              </w:rPr>
            </w:pPr>
            <w:r w:rsidRPr="004D3B47">
              <w:t>100.0</w:t>
            </w:r>
          </w:p>
        </w:tc>
        <w:tc>
          <w:tcPr>
            <w:tcW w:w="1134" w:type="dxa"/>
            <w:tcBorders>
              <w:top w:val="single" w:sz="4" w:space="0" w:color="auto"/>
            </w:tcBorders>
          </w:tcPr>
          <w:p w14:paraId="63D8DC63" w14:textId="386E8BDD" w:rsidR="00BA7865" w:rsidRPr="004D3B47" w:rsidRDefault="00BA7865" w:rsidP="00BA7865">
            <w:pPr>
              <w:jc w:val="right"/>
              <w:rPr>
                <w:rFonts w:asciiTheme="minorHAnsi" w:hAnsiTheme="minorHAnsi"/>
                <w:szCs w:val="23"/>
              </w:rPr>
            </w:pPr>
            <w:r w:rsidRPr="004D3B47">
              <w:t xml:space="preserve"> 6 </w:t>
            </w:r>
          </w:p>
        </w:tc>
      </w:tr>
      <w:tr w:rsidR="004D3B47" w:rsidRPr="004D3B47" w14:paraId="345B649B" w14:textId="77777777" w:rsidTr="00BA7865">
        <w:tc>
          <w:tcPr>
            <w:tcW w:w="1807" w:type="dxa"/>
            <w:shd w:val="clear" w:color="auto" w:fill="auto"/>
          </w:tcPr>
          <w:p w14:paraId="341E7CEC" w14:textId="77777777" w:rsidR="00BA7865" w:rsidRPr="004D3B47" w:rsidRDefault="00BA7865" w:rsidP="00BA7865">
            <w:pPr>
              <w:keepNext/>
              <w:keepLines/>
            </w:pPr>
            <w:r w:rsidRPr="004D3B47">
              <w:t>20-24</w:t>
            </w:r>
          </w:p>
        </w:tc>
        <w:tc>
          <w:tcPr>
            <w:tcW w:w="1121" w:type="dxa"/>
            <w:shd w:val="clear" w:color="auto" w:fill="auto"/>
          </w:tcPr>
          <w:p w14:paraId="10AB3D6F" w14:textId="03F86F30" w:rsidR="00BA7865" w:rsidRPr="004D3B47" w:rsidRDefault="00BA7865" w:rsidP="00BA7865">
            <w:pPr>
              <w:jc w:val="right"/>
              <w:rPr>
                <w:rFonts w:asciiTheme="minorHAnsi" w:hAnsiTheme="minorHAnsi"/>
                <w:szCs w:val="23"/>
              </w:rPr>
            </w:pPr>
            <w:r w:rsidRPr="004D3B47">
              <w:t xml:space="preserve"> 148 </w:t>
            </w:r>
          </w:p>
        </w:tc>
        <w:tc>
          <w:tcPr>
            <w:tcW w:w="1125" w:type="dxa"/>
            <w:shd w:val="clear" w:color="auto" w:fill="auto"/>
          </w:tcPr>
          <w:p w14:paraId="14607AAF" w14:textId="3B94DC97" w:rsidR="00BA7865" w:rsidRPr="004D3B47" w:rsidRDefault="00BA7865" w:rsidP="00BA7865">
            <w:pPr>
              <w:jc w:val="right"/>
              <w:rPr>
                <w:rFonts w:asciiTheme="minorHAnsi" w:hAnsiTheme="minorHAnsi"/>
                <w:szCs w:val="23"/>
              </w:rPr>
            </w:pPr>
            <w:r w:rsidRPr="004D3B47">
              <w:t>23.7</w:t>
            </w:r>
          </w:p>
        </w:tc>
        <w:tc>
          <w:tcPr>
            <w:tcW w:w="1124" w:type="dxa"/>
            <w:shd w:val="clear" w:color="auto" w:fill="auto"/>
          </w:tcPr>
          <w:p w14:paraId="544F3742" w14:textId="58DF59CE" w:rsidR="00BA7865" w:rsidRPr="004D3B47" w:rsidRDefault="00BA7865" w:rsidP="00BA7865">
            <w:pPr>
              <w:jc w:val="right"/>
              <w:rPr>
                <w:rFonts w:asciiTheme="minorHAnsi" w:hAnsiTheme="minorHAnsi"/>
                <w:szCs w:val="23"/>
              </w:rPr>
            </w:pPr>
            <w:r w:rsidRPr="004D3B47">
              <w:t xml:space="preserve"> 55 </w:t>
            </w:r>
          </w:p>
        </w:tc>
        <w:tc>
          <w:tcPr>
            <w:tcW w:w="1123" w:type="dxa"/>
            <w:gridSpan w:val="2"/>
            <w:shd w:val="clear" w:color="auto" w:fill="auto"/>
          </w:tcPr>
          <w:p w14:paraId="7E07B4D7" w14:textId="0B852295" w:rsidR="00BA7865" w:rsidRPr="004D3B47" w:rsidRDefault="00BA7865" w:rsidP="00BA7865">
            <w:pPr>
              <w:jc w:val="right"/>
              <w:rPr>
                <w:rFonts w:asciiTheme="minorHAnsi" w:hAnsiTheme="minorHAnsi"/>
                <w:szCs w:val="23"/>
              </w:rPr>
            </w:pPr>
            <w:r w:rsidRPr="004D3B47">
              <w:t>8.8</w:t>
            </w:r>
          </w:p>
        </w:tc>
        <w:tc>
          <w:tcPr>
            <w:tcW w:w="1124" w:type="dxa"/>
            <w:shd w:val="clear" w:color="auto" w:fill="auto"/>
          </w:tcPr>
          <w:p w14:paraId="08B1A275" w14:textId="0D8C7371" w:rsidR="00BA7865" w:rsidRPr="004D3B47" w:rsidRDefault="00BA7865" w:rsidP="00BA7865">
            <w:pPr>
              <w:jc w:val="right"/>
              <w:rPr>
                <w:rFonts w:asciiTheme="minorHAnsi" w:hAnsiTheme="minorHAnsi"/>
                <w:szCs w:val="23"/>
              </w:rPr>
            </w:pPr>
            <w:r w:rsidRPr="004D3B47">
              <w:t xml:space="preserve"> 174 </w:t>
            </w:r>
          </w:p>
        </w:tc>
        <w:tc>
          <w:tcPr>
            <w:tcW w:w="1124" w:type="dxa"/>
            <w:shd w:val="clear" w:color="auto" w:fill="auto"/>
          </w:tcPr>
          <w:p w14:paraId="21B209D8" w14:textId="60356A33" w:rsidR="00BA7865" w:rsidRPr="004D3B47" w:rsidRDefault="00BA7865" w:rsidP="00BA7865">
            <w:pPr>
              <w:jc w:val="right"/>
              <w:rPr>
                <w:rFonts w:asciiTheme="minorHAnsi" w:hAnsiTheme="minorHAnsi"/>
                <w:szCs w:val="23"/>
              </w:rPr>
            </w:pPr>
            <w:r w:rsidRPr="004D3B47">
              <w:t>27.9</w:t>
            </w:r>
          </w:p>
        </w:tc>
        <w:tc>
          <w:tcPr>
            <w:tcW w:w="1124" w:type="dxa"/>
            <w:shd w:val="clear" w:color="auto" w:fill="auto"/>
          </w:tcPr>
          <w:p w14:paraId="463064CE" w14:textId="51E932FC" w:rsidR="00BA7865" w:rsidRPr="004D3B47" w:rsidRDefault="00BA7865" w:rsidP="00BA7865">
            <w:pPr>
              <w:jc w:val="right"/>
              <w:rPr>
                <w:rFonts w:asciiTheme="minorHAnsi" w:hAnsiTheme="minorHAnsi"/>
                <w:szCs w:val="23"/>
              </w:rPr>
            </w:pPr>
            <w:r w:rsidRPr="004D3B47">
              <w:t xml:space="preserve"> -</w:t>
            </w:r>
            <w:r w:rsidR="00A26D58">
              <w:t xml:space="preserve"> </w:t>
            </w:r>
            <w:r w:rsidRPr="004D3B47">
              <w:t xml:space="preserve"> </w:t>
            </w:r>
          </w:p>
        </w:tc>
        <w:tc>
          <w:tcPr>
            <w:tcW w:w="1123" w:type="dxa"/>
            <w:gridSpan w:val="2"/>
            <w:shd w:val="clear" w:color="auto" w:fill="auto"/>
          </w:tcPr>
          <w:p w14:paraId="49981BA9" w14:textId="0DDFCBE4" w:rsidR="00BA7865" w:rsidRPr="004D3B47" w:rsidRDefault="00BA7865" w:rsidP="00BA7865">
            <w:pPr>
              <w:jc w:val="right"/>
              <w:rPr>
                <w:rFonts w:asciiTheme="minorHAnsi" w:hAnsiTheme="minorHAnsi"/>
                <w:szCs w:val="23"/>
              </w:rPr>
            </w:pPr>
            <w:r w:rsidRPr="004D3B47">
              <w:t>0.0</w:t>
            </w:r>
          </w:p>
        </w:tc>
        <w:tc>
          <w:tcPr>
            <w:tcW w:w="1124" w:type="dxa"/>
            <w:shd w:val="clear" w:color="auto" w:fill="auto"/>
          </w:tcPr>
          <w:p w14:paraId="6B6A00A7" w14:textId="5D9D9536" w:rsidR="00BA7865" w:rsidRPr="004D3B47" w:rsidRDefault="00BA7865" w:rsidP="00BA7865">
            <w:pPr>
              <w:jc w:val="right"/>
              <w:rPr>
                <w:rFonts w:asciiTheme="minorHAnsi" w:hAnsiTheme="minorHAnsi"/>
                <w:szCs w:val="23"/>
              </w:rPr>
            </w:pPr>
            <w:r w:rsidRPr="004D3B47">
              <w:t xml:space="preserve"> 247 </w:t>
            </w:r>
          </w:p>
        </w:tc>
        <w:tc>
          <w:tcPr>
            <w:tcW w:w="1117" w:type="dxa"/>
            <w:shd w:val="clear" w:color="auto" w:fill="auto"/>
          </w:tcPr>
          <w:p w14:paraId="5CA7F3D6" w14:textId="017218FB" w:rsidR="00BA7865" w:rsidRPr="004D3B47" w:rsidRDefault="00BA7865" w:rsidP="00BA7865">
            <w:pPr>
              <w:jc w:val="right"/>
              <w:rPr>
                <w:rFonts w:asciiTheme="minorHAnsi" w:hAnsiTheme="minorHAnsi"/>
                <w:szCs w:val="23"/>
              </w:rPr>
            </w:pPr>
            <w:r w:rsidRPr="004D3B47">
              <w:t>39.6</w:t>
            </w:r>
          </w:p>
        </w:tc>
        <w:tc>
          <w:tcPr>
            <w:tcW w:w="1134" w:type="dxa"/>
          </w:tcPr>
          <w:p w14:paraId="32424B9C" w14:textId="1134F8ED" w:rsidR="00BA7865" w:rsidRPr="004D3B47" w:rsidRDefault="00BA7865" w:rsidP="00BA7865">
            <w:pPr>
              <w:jc w:val="right"/>
              <w:rPr>
                <w:rFonts w:asciiTheme="minorHAnsi" w:hAnsiTheme="minorHAnsi"/>
                <w:szCs w:val="23"/>
              </w:rPr>
            </w:pPr>
            <w:r w:rsidRPr="004D3B47">
              <w:t xml:space="preserve"> 624 </w:t>
            </w:r>
          </w:p>
        </w:tc>
      </w:tr>
      <w:tr w:rsidR="004D3B47" w:rsidRPr="004D3B47" w14:paraId="34F32ED3" w14:textId="77777777" w:rsidTr="00BA7865">
        <w:tc>
          <w:tcPr>
            <w:tcW w:w="1807" w:type="dxa"/>
            <w:shd w:val="clear" w:color="auto" w:fill="auto"/>
          </w:tcPr>
          <w:p w14:paraId="312F6C58" w14:textId="77777777" w:rsidR="00BA7865" w:rsidRPr="004D3B47" w:rsidRDefault="00BA7865" w:rsidP="00BA7865">
            <w:pPr>
              <w:keepNext/>
              <w:keepLines/>
            </w:pPr>
            <w:r w:rsidRPr="004D3B47">
              <w:t>25-29</w:t>
            </w:r>
          </w:p>
        </w:tc>
        <w:tc>
          <w:tcPr>
            <w:tcW w:w="1121" w:type="dxa"/>
            <w:shd w:val="clear" w:color="auto" w:fill="auto"/>
          </w:tcPr>
          <w:p w14:paraId="035C443D" w14:textId="383E683A" w:rsidR="00BA7865" w:rsidRPr="004D3B47" w:rsidRDefault="00BA7865" w:rsidP="00BA7865">
            <w:pPr>
              <w:jc w:val="right"/>
              <w:rPr>
                <w:rFonts w:asciiTheme="minorHAnsi" w:hAnsiTheme="minorHAnsi"/>
                <w:szCs w:val="23"/>
              </w:rPr>
            </w:pPr>
            <w:r w:rsidRPr="004D3B47">
              <w:t xml:space="preserve"> 575 </w:t>
            </w:r>
          </w:p>
        </w:tc>
        <w:tc>
          <w:tcPr>
            <w:tcW w:w="1125" w:type="dxa"/>
            <w:shd w:val="clear" w:color="auto" w:fill="auto"/>
          </w:tcPr>
          <w:p w14:paraId="05B28A97" w14:textId="7764E081" w:rsidR="00BA7865" w:rsidRPr="004D3B47" w:rsidRDefault="00BA7865" w:rsidP="00BA7865">
            <w:pPr>
              <w:jc w:val="right"/>
              <w:rPr>
                <w:rFonts w:asciiTheme="minorHAnsi" w:hAnsiTheme="minorHAnsi"/>
                <w:szCs w:val="23"/>
              </w:rPr>
            </w:pPr>
            <w:r w:rsidRPr="004D3B47">
              <w:t>34.2</w:t>
            </w:r>
          </w:p>
        </w:tc>
        <w:tc>
          <w:tcPr>
            <w:tcW w:w="1124" w:type="dxa"/>
            <w:shd w:val="clear" w:color="auto" w:fill="auto"/>
          </w:tcPr>
          <w:p w14:paraId="2D7B7FB3" w14:textId="7405A255" w:rsidR="00BA7865" w:rsidRPr="004D3B47" w:rsidRDefault="00BA7865" w:rsidP="00BA7865">
            <w:pPr>
              <w:jc w:val="right"/>
              <w:rPr>
                <w:rFonts w:asciiTheme="minorHAnsi" w:hAnsiTheme="minorHAnsi"/>
                <w:szCs w:val="23"/>
              </w:rPr>
            </w:pPr>
            <w:r w:rsidRPr="004D3B47">
              <w:t xml:space="preserve"> 549 </w:t>
            </w:r>
          </w:p>
        </w:tc>
        <w:tc>
          <w:tcPr>
            <w:tcW w:w="1123" w:type="dxa"/>
            <w:gridSpan w:val="2"/>
            <w:shd w:val="clear" w:color="auto" w:fill="auto"/>
          </w:tcPr>
          <w:p w14:paraId="75DEBC62" w14:textId="17317F42" w:rsidR="00BA7865" w:rsidRPr="004D3B47" w:rsidRDefault="00BA7865" w:rsidP="00BA7865">
            <w:pPr>
              <w:jc w:val="right"/>
              <w:rPr>
                <w:rFonts w:asciiTheme="minorHAnsi" w:hAnsiTheme="minorHAnsi"/>
                <w:szCs w:val="23"/>
              </w:rPr>
            </w:pPr>
            <w:r w:rsidRPr="004D3B47">
              <w:t>32.7</w:t>
            </w:r>
          </w:p>
        </w:tc>
        <w:tc>
          <w:tcPr>
            <w:tcW w:w="1124" w:type="dxa"/>
            <w:shd w:val="clear" w:color="auto" w:fill="auto"/>
          </w:tcPr>
          <w:p w14:paraId="7CEDEAF1" w14:textId="60EBBB80" w:rsidR="00BA7865" w:rsidRPr="004D3B47" w:rsidRDefault="00BA7865" w:rsidP="00BA7865">
            <w:pPr>
              <w:jc w:val="right"/>
              <w:rPr>
                <w:rFonts w:asciiTheme="minorHAnsi" w:hAnsiTheme="minorHAnsi"/>
                <w:szCs w:val="23"/>
              </w:rPr>
            </w:pPr>
            <w:r w:rsidRPr="004D3B47">
              <w:t xml:space="preserve"> 197 </w:t>
            </w:r>
          </w:p>
        </w:tc>
        <w:tc>
          <w:tcPr>
            <w:tcW w:w="1124" w:type="dxa"/>
            <w:shd w:val="clear" w:color="auto" w:fill="auto"/>
          </w:tcPr>
          <w:p w14:paraId="4E5B1CC1" w14:textId="4E850400" w:rsidR="00BA7865" w:rsidRPr="004D3B47" w:rsidRDefault="00BA7865" w:rsidP="00BA7865">
            <w:pPr>
              <w:jc w:val="right"/>
              <w:rPr>
                <w:rFonts w:asciiTheme="minorHAnsi" w:hAnsiTheme="minorHAnsi"/>
                <w:szCs w:val="23"/>
              </w:rPr>
            </w:pPr>
            <w:r w:rsidRPr="004D3B47">
              <w:t>11.7</w:t>
            </w:r>
          </w:p>
        </w:tc>
        <w:tc>
          <w:tcPr>
            <w:tcW w:w="1124" w:type="dxa"/>
            <w:shd w:val="clear" w:color="auto" w:fill="auto"/>
          </w:tcPr>
          <w:p w14:paraId="186B0609" w14:textId="46C39EAA" w:rsidR="00BA7865" w:rsidRPr="004D3B47" w:rsidRDefault="00BA7865" w:rsidP="00BA7865">
            <w:pPr>
              <w:jc w:val="right"/>
              <w:rPr>
                <w:rFonts w:asciiTheme="minorHAnsi" w:hAnsiTheme="minorHAnsi"/>
                <w:szCs w:val="23"/>
              </w:rPr>
            </w:pPr>
            <w:r w:rsidRPr="004D3B47">
              <w:t xml:space="preserve"> -</w:t>
            </w:r>
            <w:r w:rsidR="00A26D58">
              <w:t xml:space="preserve"> </w:t>
            </w:r>
            <w:r w:rsidRPr="004D3B47">
              <w:t xml:space="preserve"> </w:t>
            </w:r>
          </w:p>
        </w:tc>
        <w:tc>
          <w:tcPr>
            <w:tcW w:w="1123" w:type="dxa"/>
            <w:gridSpan w:val="2"/>
            <w:shd w:val="clear" w:color="auto" w:fill="auto"/>
          </w:tcPr>
          <w:p w14:paraId="5CD34CA7" w14:textId="303AE2B5" w:rsidR="00BA7865" w:rsidRPr="004D3B47" w:rsidRDefault="00BA7865" w:rsidP="00BA7865">
            <w:pPr>
              <w:jc w:val="right"/>
              <w:rPr>
                <w:rFonts w:asciiTheme="minorHAnsi" w:hAnsiTheme="minorHAnsi"/>
                <w:szCs w:val="23"/>
              </w:rPr>
            </w:pPr>
            <w:r w:rsidRPr="004D3B47">
              <w:t>0.0</w:t>
            </w:r>
          </w:p>
        </w:tc>
        <w:tc>
          <w:tcPr>
            <w:tcW w:w="1124" w:type="dxa"/>
            <w:shd w:val="clear" w:color="auto" w:fill="auto"/>
          </w:tcPr>
          <w:p w14:paraId="31308427" w14:textId="5E17FA91" w:rsidR="00BA7865" w:rsidRPr="004D3B47" w:rsidRDefault="00BA7865" w:rsidP="00BA7865">
            <w:pPr>
              <w:jc w:val="right"/>
              <w:rPr>
                <w:rFonts w:asciiTheme="minorHAnsi" w:hAnsiTheme="minorHAnsi"/>
                <w:szCs w:val="23"/>
              </w:rPr>
            </w:pPr>
            <w:r w:rsidRPr="004D3B47">
              <w:t xml:space="preserve"> 359 </w:t>
            </w:r>
          </w:p>
        </w:tc>
        <w:tc>
          <w:tcPr>
            <w:tcW w:w="1117" w:type="dxa"/>
            <w:shd w:val="clear" w:color="auto" w:fill="auto"/>
          </w:tcPr>
          <w:p w14:paraId="2D4A8BB5" w14:textId="58F46B16" w:rsidR="00BA7865" w:rsidRPr="004D3B47" w:rsidRDefault="00BA7865" w:rsidP="00BA7865">
            <w:pPr>
              <w:jc w:val="right"/>
              <w:rPr>
                <w:rFonts w:asciiTheme="minorHAnsi" w:hAnsiTheme="minorHAnsi"/>
                <w:szCs w:val="23"/>
              </w:rPr>
            </w:pPr>
            <w:r w:rsidRPr="004D3B47">
              <w:t>21.4</w:t>
            </w:r>
          </w:p>
        </w:tc>
        <w:tc>
          <w:tcPr>
            <w:tcW w:w="1134" w:type="dxa"/>
          </w:tcPr>
          <w:p w14:paraId="1FDE79CB" w14:textId="74ABB9D8" w:rsidR="00BA7865" w:rsidRPr="004D3B47" w:rsidRDefault="00BA7865" w:rsidP="00BA7865">
            <w:pPr>
              <w:jc w:val="right"/>
              <w:rPr>
                <w:rFonts w:asciiTheme="minorHAnsi" w:hAnsiTheme="minorHAnsi"/>
                <w:szCs w:val="23"/>
              </w:rPr>
            </w:pPr>
            <w:r w:rsidRPr="004D3B47">
              <w:t xml:space="preserve"> 1,680 </w:t>
            </w:r>
          </w:p>
        </w:tc>
      </w:tr>
      <w:tr w:rsidR="004D3B47" w:rsidRPr="004D3B47" w14:paraId="60766159" w14:textId="77777777" w:rsidTr="00BA7865">
        <w:tc>
          <w:tcPr>
            <w:tcW w:w="1807" w:type="dxa"/>
            <w:shd w:val="clear" w:color="auto" w:fill="auto"/>
          </w:tcPr>
          <w:p w14:paraId="70581277" w14:textId="77777777" w:rsidR="00BA7865" w:rsidRPr="004D3B47" w:rsidRDefault="00BA7865" w:rsidP="00BA7865">
            <w:pPr>
              <w:keepNext/>
              <w:keepLines/>
            </w:pPr>
            <w:r w:rsidRPr="004D3B47">
              <w:t>30-34</w:t>
            </w:r>
          </w:p>
        </w:tc>
        <w:tc>
          <w:tcPr>
            <w:tcW w:w="1121" w:type="dxa"/>
            <w:shd w:val="clear" w:color="auto" w:fill="auto"/>
          </w:tcPr>
          <w:p w14:paraId="7DC959CF" w14:textId="7B05788B" w:rsidR="00BA7865" w:rsidRPr="004D3B47" w:rsidRDefault="00BA7865" w:rsidP="00BA7865">
            <w:pPr>
              <w:jc w:val="right"/>
              <w:rPr>
                <w:rFonts w:asciiTheme="minorHAnsi" w:hAnsiTheme="minorHAnsi"/>
                <w:szCs w:val="23"/>
              </w:rPr>
            </w:pPr>
            <w:r w:rsidRPr="004D3B47">
              <w:t xml:space="preserve"> 634 </w:t>
            </w:r>
          </w:p>
        </w:tc>
        <w:tc>
          <w:tcPr>
            <w:tcW w:w="1125" w:type="dxa"/>
            <w:shd w:val="clear" w:color="auto" w:fill="auto"/>
          </w:tcPr>
          <w:p w14:paraId="308760B2" w14:textId="25009E73" w:rsidR="00BA7865" w:rsidRPr="004D3B47" w:rsidRDefault="00BA7865" w:rsidP="00BA7865">
            <w:pPr>
              <w:jc w:val="right"/>
              <w:rPr>
                <w:rFonts w:asciiTheme="minorHAnsi" w:hAnsiTheme="minorHAnsi"/>
                <w:szCs w:val="23"/>
              </w:rPr>
            </w:pPr>
            <w:r w:rsidRPr="004D3B47">
              <w:t>22.3</w:t>
            </w:r>
          </w:p>
        </w:tc>
        <w:tc>
          <w:tcPr>
            <w:tcW w:w="1124" w:type="dxa"/>
            <w:shd w:val="clear" w:color="auto" w:fill="auto"/>
          </w:tcPr>
          <w:p w14:paraId="5495684D" w14:textId="23CB5E52" w:rsidR="00BA7865" w:rsidRPr="004D3B47" w:rsidRDefault="00BA7865" w:rsidP="00BA7865">
            <w:pPr>
              <w:jc w:val="right"/>
              <w:rPr>
                <w:rFonts w:asciiTheme="minorHAnsi" w:hAnsiTheme="minorHAnsi"/>
                <w:szCs w:val="23"/>
              </w:rPr>
            </w:pPr>
            <w:r w:rsidRPr="004D3B47">
              <w:t xml:space="preserve"> 925 </w:t>
            </w:r>
          </w:p>
        </w:tc>
        <w:tc>
          <w:tcPr>
            <w:tcW w:w="1123" w:type="dxa"/>
            <w:gridSpan w:val="2"/>
            <w:shd w:val="clear" w:color="auto" w:fill="auto"/>
          </w:tcPr>
          <w:p w14:paraId="02CF316F" w14:textId="4BEE40A3" w:rsidR="00BA7865" w:rsidRPr="004D3B47" w:rsidRDefault="00BA7865" w:rsidP="00BA7865">
            <w:pPr>
              <w:jc w:val="right"/>
              <w:rPr>
                <w:rFonts w:asciiTheme="minorHAnsi" w:hAnsiTheme="minorHAnsi"/>
                <w:szCs w:val="23"/>
              </w:rPr>
            </w:pPr>
            <w:r w:rsidRPr="004D3B47">
              <w:t>32.5</w:t>
            </w:r>
          </w:p>
        </w:tc>
        <w:tc>
          <w:tcPr>
            <w:tcW w:w="1124" w:type="dxa"/>
            <w:shd w:val="clear" w:color="auto" w:fill="auto"/>
          </w:tcPr>
          <w:p w14:paraId="61A83288" w14:textId="0E3286AF" w:rsidR="00BA7865" w:rsidRPr="004D3B47" w:rsidRDefault="00BA7865" w:rsidP="00BA7865">
            <w:pPr>
              <w:jc w:val="right"/>
              <w:rPr>
                <w:rFonts w:asciiTheme="minorHAnsi" w:hAnsiTheme="minorHAnsi"/>
                <w:szCs w:val="23"/>
              </w:rPr>
            </w:pPr>
            <w:r w:rsidRPr="004D3B47">
              <w:t xml:space="preserve"> 194 </w:t>
            </w:r>
          </w:p>
        </w:tc>
        <w:tc>
          <w:tcPr>
            <w:tcW w:w="1124" w:type="dxa"/>
            <w:shd w:val="clear" w:color="auto" w:fill="auto"/>
          </w:tcPr>
          <w:p w14:paraId="0CA788FE" w14:textId="43659668" w:rsidR="00BA7865" w:rsidRPr="004D3B47" w:rsidRDefault="00BA7865" w:rsidP="00BA7865">
            <w:pPr>
              <w:jc w:val="right"/>
              <w:rPr>
                <w:rFonts w:asciiTheme="minorHAnsi" w:hAnsiTheme="minorHAnsi"/>
                <w:szCs w:val="23"/>
              </w:rPr>
            </w:pPr>
            <w:r w:rsidRPr="004D3B47">
              <w:t>6.8</w:t>
            </w:r>
          </w:p>
        </w:tc>
        <w:tc>
          <w:tcPr>
            <w:tcW w:w="1124" w:type="dxa"/>
            <w:shd w:val="clear" w:color="auto" w:fill="auto"/>
          </w:tcPr>
          <w:p w14:paraId="123F2CE0" w14:textId="2B47DB6A" w:rsidR="00BA7865" w:rsidRPr="004D3B47" w:rsidRDefault="00BA7865" w:rsidP="00BA7865">
            <w:pPr>
              <w:jc w:val="right"/>
              <w:rPr>
                <w:rFonts w:asciiTheme="minorHAnsi" w:hAnsiTheme="minorHAnsi"/>
                <w:szCs w:val="23"/>
              </w:rPr>
            </w:pPr>
            <w:r w:rsidRPr="004D3B47">
              <w:t xml:space="preserve"> 656 </w:t>
            </w:r>
          </w:p>
        </w:tc>
        <w:tc>
          <w:tcPr>
            <w:tcW w:w="1123" w:type="dxa"/>
            <w:gridSpan w:val="2"/>
            <w:shd w:val="clear" w:color="auto" w:fill="auto"/>
          </w:tcPr>
          <w:p w14:paraId="1CA9547C" w14:textId="2386FE49" w:rsidR="00BA7865" w:rsidRPr="004D3B47" w:rsidRDefault="00BA7865" w:rsidP="00BA7865">
            <w:pPr>
              <w:jc w:val="right"/>
              <w:rPr>
                <w:rFonts w:asciiTheme="minorHAnsi" w:hAnsiTheme="minorHAnsi"/>
                <w:szCs w:val="23"/>
              </w:rPr>
            </w:pPr>
            <w:r w:rsidRPr="004D3B47">
              <w:t>23.1</w:t>
            </w:r>
          </w:p>
        </w:tc>
        <w:tc>
          <w:tcPr>
            <w:tcW w:w="1124" w:type="dxa"/>
            <w:shd w:val="clear" w:color="auto" w:fill="auto"/>
          </w:tcPr>
          <w:p w14:paraId="271ADAFC" w14:textId="0CD5F696" w:rsidR="00BA7865" w:rsidRPr="004D3B47" w:rsidRDefault="00BA7865" w:rsidP="00BA7865">
            <w:pPr>
              <w:jc w:val="right"/>
              <w:rPr>
                <w:rFonts w:asciiTheme="minorHAnsi" w:hAnsiTheme="minorHAnsi"/>
                <w:szCs w:val="23"/>
              </w:rPr>
            </w:pPr>
            <w:r w:rsidRPr="004D3B47">
              <w:t xml:space="preserve"> 435 </w:t>
            </w:r>
          </w:p>
        </w:tc>
        <w:tc>
          <w:tcPr>
            <w:tcW w:w="1117" w:type="dxa"/>
            <w:shd w:val="clear" w:color="auto" w:fill="auto"/>
          </w:tcPr>
          <w:p w14:paraId="4C4FC964" w14:textId="07619796" w:rsidR="00BA7865" w:rsidRPr="004D3B47" w:rsidRDefault="00BA7865" w:rsidP="00BA7865">
            <w:pPr>
              <w:jc w:val="right"/>
              <w:rPr>
                <w:rFonts w:asciiTheme="minorHAnsi" w:hAnsiTheme="minorHAnsi"/>
                <w:szCs w:val="23"/>
              </w:rPr>
            </w:pPr>
            <w:r w:rsidRPr="004D3B47">
              <w:t>15.3</w:t>
            </w:r>
          </w:p>
        </w:tc>
        <w:tc>
          <w:tcPr>
            <w:tcW w:w="1134" w:type="dxa"/>
          </w:tcPr>
          <w:p w14:paraId="2BEDE4FC" w14:textId="306BA7A6" w:rsidR="00BA7865" w:rsidRPr="004D3B47" w:rsidRDefault="00BA7865" w:rsidP="00BA7865">
            <w:pPr>
              <w:jc w:val="right"/>
              <w:rPr>
                <w:rFonts w:asciiTheme="minorHAnsi" w:hAnsiTheme="minorHAnsi"/>
                <w:szCs w:val="23"/>
              </w:rPr>
            </w:pPr>
            <w:r w:rsidRPr="004D3B47">
              <w:t xml:space="preserve"> 2,844 </w:t>
            </w:r>
          </w:p>
        </w:tc>
      </w:tr>
      <w:tr w:rsidR="004D3B47" w:rsidRPr="004D3B47" w14:paraId="5F225801" w14:textId="77777777" w:rsidTr="00BA7865">
        <w:tc>
          <w:tcPr>
            <w:tcW w:w="1807" w:type="dxa"/>
            <w:shd w:val="clear" w:color="auto" w:fill="auto"/>
          </w:tcPr>
          <w:p w14:paraId="38819050" w14:textId="77777777" w:rsidR="00BA7865" w:rsidRPr="004D3B47" w:rsidRDefault="00BA7865" w:rsidP="00BA7865">
            <w:pPr>
              <w:keepNext/>
              <w:keepLines/>
            </w:pPr>
            <w:r w:rsidRPr="004D3B47">
              <w:t>35-39</w:t>
            </w:r>
          </w:p>
        </w:tc>
        <w:tc>
          <w:tcPr>
            <w:tcW w:w="1121" w:type="dxa"/>
            <w:shd w:val="clear" w:color="auto" w:fill="auto"/>
          </w:tcPr>
          <w:p w14:paraId="5D8A2600" w14:textId="2D0B46E0" w:rsidR="00BA7865" w:rsidRPr="004D3B47" w:rsidRDefault="00BA7865" w:rsidP="00BA7865">
            <w:pPr>
              <w:jc w:val="right"/>
              <w:rPr>
                <w:rFonts w:asciiTheme="minorHAnsi" w:hAnsiTheme="minorHAnsi"/>
                <w:szCs w:val="23"/>
              </w:rPr>
            </w:pPr>
            <w:r w:rsidRPr="004D3B47">
              <w:t xml:space="preserve"> 396 </w:t>
            </w:r>
          </w:p>
        </w:tc>
        <w:tc>
          <w:tcPr>
            <w:tcW w:w="1125" w:type="dxa"/>
            <w:shd w:val="clear" w:color="auto" w:fill="auto"/>
          </w:tcPr>
          <w:p w14:paraId="17E0BF25" w14:textId="24AAC25D" w:rsidR="00BA7865" w:rsidRPr="004D3B47" w:rsidRDefault="00BA7865" w:rsidP="00BA7865">
            <w:pPr>
              <w:jc w:val="right"/>
              <w:rPr>
                <w:rFonts w:asciiTheme="minorHAnsi" w:hAnsiTheme="minorHAnsi"/>
                <w:szCs w:val="23"/>
              </w:rPr>
            </w:pPr>
            <w:r w:rsidRPr="004D3B47">
              <w:t>17.7</w:t>
            </w:r>
          </w:p>
        </w:tc>
        <w:tc>
          <w:tcPr>
            <w:tcW w:w="1124" w:type="dxa"/>
            <w:shd w:val="clear" w:color="auto" w:fill="auto"/>
          </w:tcPr>
          <w:p w14:paraId="2411AC8F" w14:textId="45EF2C19" w:rsidR="00BA7865" w:rsidRPr="004D3B47" w:rsidRDefault="00BA7865" w:rsidP="00BA7865">
            <w:pPr>
              <w:jc w:val="right"/>
              <w:rPr>
                <w:rFonts w:asciiTheme="minorHAnsi" w:hAnsiTheme="minorHAnsi"/>
                <w:szCs w:val="23"/>
              </w:rPr>
            </w:pPr>
            <w:r w:rsidRPr="004D3B47">
              <w:t xml:space="preserve"> 840 </w:t>
            </w:r>
          </w:p>
        </w:tc>
        <w:tc>
          <w:tcPr>
            <w:tcW w:w="1123" w:type="dxa"/>
            <w:gridSpan w:val="2"/>
            <w:shd w:val="clear" w:color="auto" w:fill="auto"/>
          </w:tcPr>
          <w:p w14:paraId="5515B3AD" w14:textId="037B8B69" w:rsidR="00BA7865" w:rsidRPr="004D3B47" w:rsidRDefault="00BA7865" w:rsidP="00BA7865">
            <w:pPr>
              <w:jc w:val="right"/>
              <w:rPr>
                <w:rFonts w:asciiTheme="minorHAnsi" w:hAnsiTheme="minorHAnsi"/>
                <w:szCs w:val="23"/>
              </w:rPr>
            </w:pPr>
            <w:r w:rsidRPr="004D3B47">
              <w:t>37.6</w:t>
            </w:r>
          </w:p>
        </w:tc>
        <w:tc>
          <w:tcPr>
            <w:tcW w:w="1124" w:type="dxa"/>
            <w:shd w:val="clear" w:color="auto" w:fill="auto"/>
          </w:tcPr>
          <w:p w14:paraId="3C9AE9DC" w14:textId="359FE3D5" w:rsidR="00BA7865" w:rsidRPr="004D3B47" w:rsidRDefault="00BA7865" w:rsidP="00BA7865">
            <w:pPr>
              <w:jc w:val="right"/>
              <w:rPr>
                <w:rFonts w:asciiTheme="minorHAnsi" w:hAnsiTheme="minorHAnsi"/>
                <w:szCs w:val="23"/>
              </w:rPr>
            </w:pPr>
            <w:r w:rsidRPr="004D3B47">
              <w:t xml:space="preserve"> 159 </w:t>
            </w:r>
          </w:p>
        </w:tc>
        <w:tc>
          <w:tcPr>
            <w:tcW w:w="1124" w:type="dxa"/>
            <w:shd w:val="clear" w:color="auto" w:fill="auto"/>
          </w:tcPr>
          <w:p w14:paraId="1E0A79FC" w14:textId="51F42E0E" w:rsidR="00BA7865" w:rsidRPr="004D3B47" w:rsidRDefault="00BA7865" w:rsidP="00BA7865">
            <w:pPr>
              <w:jc w:val="right"/>
              <w:rPr>
                <w:rFonts w:asciiTheme="minorHAnsi" w:hAnsiTheme="minorHAnsi"/>
                <w:szCs w:val="23"/>
              </w:rPr>
            </w:pPr>
            <w:r w:rsidRPr="004D3B47">
              <w:t>7.1</w:t>
            </w:r>
          </w:p>
        </w:tc>
        <w:tc>
          <w:tcPr>
            <w:tcW w:w="1124" w:type="dxa"/>
            <w:shd w:val="clear" w:color="auto" w:fill="auto"/>
          </w:tcPr>
          <w:p w14:paraId="12F682F4" w14:textId="1F97BA76" w:rsidR="00BA7865" w:rsidRPr="004D3B47" w:rsidRDefault="00BA7865" w:rsidP="00BA7865">
            <w:pPr>
              <w:jc w:val="right"/>
              <w:rPr>
                <w:rFonts w:asciiTheme="minorHAnsi" w:hAnsiTheme="minorHAnsi"/>
                <w:szCs w:val="23"/>
              </w:rPr>
            </w:pPr>
            <w:r w:rsidRPr="004D3B47">
              <w:t xml:space="preserve"> 465 </w:t>
            </w:r>
          </w:p>
        </w:tc>
        <w:tc>
          <w:tcPr>
            <w:tcW w:w="1123" w:type="dxa"/>
            <w:gridSpan w:val="2"/>
            <w:shd w:val="clear" w:color="auto" w:fill="auto"/>
          </w:tcPr>
          <w:p w14:paraId="160A8C48" w14:textId="1AD8FF83" w:rsidR="00BA7865" w:rsidRPr="004D3B47" w:rsidRDefault="00BA7865" w:rsidP="00BA7865">
            <w:pPr>
              <w:jc w:val="right"/>
              <w:rPr>
                <w:rFonts w:asciiTheme="minorHAnsi" w:hAnsiTheme="minorHAnsi"/>
                <w:szCs w:val="23"/>
              </w:rPr>
            </w:pPr>
            <w:r w:rsidRPr="004D3B47">
              <w:t>20.8</w:t>
            </w:r>
          </w:p>
        </w:tc>
        <w:tc>
          <w:tcPr>
            <w:tcW w:w="1124" w:type="dxa"/>
            <w:shd w:val="clear" w:color="auto" w:fill="auto"/>
          </w:tcPr>
          <w:p w14:paraId="2DB45E21" w14:textId="11CEF260" w:rsidR="00BA7865" w:rsidRPr="004D3B47" w:rsidRDefault="00BA7865" w:rsidP="00BA7865">
            <w:pPr>
              <w:jc w:val="right"/>
              <w:rPr>
                <w:rFonts w:asciiTheme="minorHAnsi" w:hAnsiTheme="minorHAnsi"/>
                <w:szCs w:val="23"/>
              </w:rPr>
            </w:pPr>
            <w:r w:rsidRPr="004D3B47">
              <w:t xml:space="preserve"> 373 </w:t>
            </w:r>
          </w:p>
        </w:tc>
        <w:tc>
          <w:tcPr>
            <w:tcW w:w="1117" w:type="dxa"/>
            <w:shd w:val="clear" w:color="auto" w:fill="auto"/>
          </w:tcPr>
          <w:p w14:paraId="7B8BE5C3" w14:textId="4B34FFAD" w:rsidR="00BA7865" w:rsidRPr="004D3B47" w:rsidRDefault="00BA7865" w:rsidP="00BA7865">
            <w:pPr>
              <w:jc w:val="right"/>
              <w:rPr>
                <w:rFonts w:asciiTheme="minorHAnsi" w:hAnsiTheme="minorHAnsi"/>
                <w:szCs w:val="23"/>
              </w:rPr>
            </w:pPr>
            <w:r w:rsidRPr="004D3B47">
              <w:t>16.7</w:t>
            </w:r>
          </w:p>
        </w:tc>
        <w:tc>
          <w:tcPr>
            <w:tcW w:w="1134" w:type="dxa"/>
          </w:tcPr>
          <w:p w14:paraId="40FA5882" w14:textId="4B416F88" w:rsidR="00BA7865" w:rsidRPr="004D3B47" w:rsidRDefault="00BA7865" w:rsidP="00BA7865">
            <w:pPr>
              <w:jc w:val="right"/>
              <w:rPr>
                <w:rFonts w:asciiTheme="minorHAnsi" w:hAnsiTheme="minorHAnsi"/>
                <w:szCs w:val="23"/>
              </w:rPr>
            </w:pPr>
            <w:r w:rsidRPr="004D3B47">
              <w:t xml:space="preserve"> 2,233 </w:t>
            </w:r>
          </w:p>
        </w:tc>
      </w:tr>
      <w:tr w:rsidR="004D3B47" w:rsidRPr="004D3B47" w14:paraId="215F7006" w14:textId="77777777" w:rsidTr="00BA7865">
        <w:tc>
          <w:tcPr>
            <w:tcW w:w="1807" w:type="dxa"/>
            <w:shd w:val="clear" w:color="auto" w:fill="auto"/>
          </w:tcPr>
          <w:p w14:paraId="439703F7" w14:textId="77777777" w:rsidR="00BA7865" w:rsidRPr="004D3B47" w:rsidRDefault="00BA7865" w:rsidP="00BA7865">
            <w:pPr>
              <w:keepNext/>
              <w:keepLines/>
            </w:pPr>
            <w:r w:rsidRPr="004D3B47">
              <w:t>40-44</w:t>
            </w:r>
          </w:p>
        </w:tc>
        <w:tc>
          <w:tcPr>
            <w:tcW w:w="1121" w:type="dxa"/>
            <w:shd w:val="clear" w:color="auto" w:fill="auto"/>
          </w:tcPr>
          <w:p w14:paraId="13800043" w14:textId="28608C86" w:rsidR="00BA7865" w:rsidRPr="004D3B47" w:rsidRDefault="00BA7865" w:rsidP="00BA7865">
            <w:pPr>
              <w:jc w:val="right"/>
              <w:rPr>
                <w:rFonts w:asciiTheme="minorHAnsi" w:hAnsiTheme="minorHAnsi"/>
                <w:szCs w:val="23"/>
              </w:rPr>
            </w:pPr>
            <w:r w:rsidRPr="004D3B47">
              <w:t xml:space="preserve"> 259 </w:t>
            </w:r>
          </w:p>
        </w:tc>
        <w:tc>
          <w:tcPr>
            <w:tcW w:w="1125" w:type="dxa"/>
            <w:shd w:val="clear" w:color="auto" w:fill="auto"/>
          </w:tcPr>
          <w:p w14:paraId="3096C28A" w14:textId="46563BDA" w:rsidR="00BA7865" w:rsidRPr="004D3B47" w:rsidRDefault="00BA7865" w:rsidP="00BA7865">
            <w:pPr>
              <w:jc w:val="right"/>
              <w:rPr>
                <w:rFonts w:asciiTheme="minorHAnsi" w:hAnsiTheme="minorHAnsi"/>
                <w:szCs w:val="23"/>
              </w:rPr>
            </w:pPr>
            <w:r w:rsidRPr="004D3B47">
              <w:t>13.3</w:t>
            </w:r>
          </w:p>
        </w:tc>
        <w:tc>
          <w:tcPr>
            <w:tcW w:w="1124" w:type="dxa"/>
            <w:shd w:val="clear" w:color="auto" w:fill="auto"/>
          </w:tcPr>
          <w:p w14:paraId="22B1E474" w14:textId="7543062A" w:rsidR="00BA7865" w:rsidRPr="004D3B47" w:rsidRDefault="00BA7865" w:rsidP="00BA7865">
            <w:pPr>
              <w:jc w:val="right"/>
              <w:rPr>
                <w:rFonts w:asciiTheme="minorHAnsi" w:hAnsiTheme="minorHAnsi"/>
                <w:szCs w:val="23"/>
              </w:rPr>
            </w:pPr>
            <w:r w:rsidRPr="004D3B47">
              <w:t xml:space="preserve"> 803 </w:t>
            </w:r>
          </w:p>
        </w:tc>
        <w:tc>
          <w:tcPr>
            <w:tcW w:w="1123" w:type="dxa"/>
            <w:gridSpan w:val="2"/>
            <w:shd w:val="clear" w:color="auto" w:fill="auto"/>
          </w:tcPr>
          <w:p w14:paraId="1D95F216" w14:textId="27506FA5" w:rsidR="00BA7865" w:rsidRPr="004D3B47" w:rsidRDefault="00BA7865" w:rsidP="00BA7865">
            <w:pPr>
              <w:jc w:val="right"/>
              <w:rPr>
                <w:rFonts w:asciiTheme="minorHAnsi" w:hAnsiTheme="minorHAnsi"/>
                <w:szCs w:val="23"/>
              </w:rPr>
            </w:pPr>
            <w:r w:rsidRPr="004D3B47">
              <w:t>41.3</w:t>
            </w:r>
          </w:p>
        </w:tc>
        <w:tc>
          <w:tcPr>
            <w:tcW w:w="1124" w:type="dxa"/>
            <w:shd w:val="clear" w:color="auto" w:fill="auto"/>
          </w:tcPr>
          <w:p w14:paraId="1C74F575" w14:textId="53D7E67B" w:rsidR="00BA7865" w:rsidRPr="004D3B47" w:rsidRDefault="00BA7865" w:rsidP="00BA7865">
            <w:pPr>
              <w:jc w:val="right"/>
              <w:rPr>
                <w:rFonts w:asciiTheme="minorHAnsi" w:hAnsiTheme="minorHAnsi"/>
                <w:szCs w:val="23"/>
              </w:rPr>
            </w:pPr>
            <w:r w:rsidRPr="004D3B47">
              <w:t xml:space="preserve"> 122 </w:t>
            </w:r>
          </w:p>
        </w:tc>
        <w:tc>
          <w:tcPr>
            <w:tcW w:w="1124" w:type="dxa"/>
            <w:shd w:val="clear" w:color="auto" w:fill="auto"/>
          </w:tcPr>
          <w:p w14:paraId="4DF95D93" w14:textId="6DD8C057" w:rsidR="00BA7865" w:rsidRPr="004D3B47" w:rsidRDefault="00BA7865" w:rsidP="00BA7865">
            <w:pPr>
              <w:jc w:val="right"/>
              <w:rPr>
                <w:rFonts w:asciiTheme="minorHAnsi" w:hAnsiTheme="minorHAnsi"/>
                <w:szCs w:val="23"/>
              </w:rPr>
            </w:pPr>
            <w:r w:rsidRPr="004D3B47">
              <w:t>6.3</w:t>
            </w:r>
          </w:p>
        </w:tc>
        <w:tc>
          <w:tcPr>
            <w:tcW w:w="1124" w:type="dxa"/>
            <w:shd w:val="clear" w:color="auto" w:fill="auto"/>
          </w:tcPr>
          <w:p w14:paraId="7287A299" w14:textId="2F57BCB2" w:rsidR="00BA7865" w:rsidRPr="004D3B47" w:rsidRDefault="00BA7865" w:rsidP="00BA7865">
            <w:pPr>
              <w:jc w:val="right"/>
              <w:rPr>
                <w:rFonts w:asciiTheme="minorHAnsi" w:hAnsiTheme="minorHAnsi"/>
                <w:szCs w:val="23"/>
              </w:rPr>
            </w:pPr>
            <w:r w:rsidRPr="004D3B47">
              <w:t xml:space="preserve"> 421 </w:t>
            </w:r>
          </w:p>
        </w:tc>
        <w:tc>
          <w:tcPr>
            <w:tcW w:w="1123" w:type="dxa"/>
            <w:gridSpan w:val="2"/>
            <w:shd w:val="clear" w:color="auto" w:fill="auto"/>
          </w:tcPr>
          <w:p w14:paraId="5875AB63" w14:textId="0C0E708A" w:rsidR="00BA7865" w:rsidRPr="004D3B47" w:rsidRDefault="00BA7865" w:rsidP="00BA7865">
            <w:pPr>
              <w:jc w:val="right"/>
              <w:rPr>
                <w:rFonts w:asciiTheme="minorHAnsi" w:hAnsiTheme="minorHAnsi"/>
                <w:szCs w:val="23"/>
              </w:rPr>
            </w:pPr>
            <w:r w:rsidRPr="004D3B47">
              <w:t>21.6</w:t>
            </w:r>
          </w:p>
        </w:tc>
        <w:tc>
          <w:tcPr>
            <w:tcW w:w="1124" w:type="dxa"/>
            <w:shd w:val="clear" w:color="auto" w:fill="auto"/>
          </w:tcPr>
          <w:p w14:paraId="353CCCB5" w14:textId="21001129" w:rsidR="00BA7865" w:rsidRPr="004D3B47" w:rsidRDefault="00BA7865" w:rsidP="00BA7865">
            <w:pPr>
              <w:jc w:val="right"/>
              <w:rPr>
                <w:rFonts w:asciiTheme="minorHAnsi" w:hAnsiTheme="minorHAnsi"/>
                <w:szCs w:val="23"/>
              </w:rPr>
            </w:pPr>
            <w:r w:rsidRPr="004D3B47">
              <w:t xml:space="preserve"> 341 </w:t>
            </w:r>
          </w:p>
        </w:tc>
        <w:tc>
          <w:tcPr>
            <w:tcW w:w="1117" w:type="dxa"/>
            <w:shd w:val="clear" w:color="auto" w:fill="auto"/>
          </w:tcPr>
          <w:p w14:paraId="78860A20" w14:textId="65A01103" w:rsidR="00BA7865" w:rsidRPr="004D3B47" w:rsidRDefault="00BA7865" w:rsidP="00BA7865">
            <w:pPr>
              <w:jc w:val="right"/>
              <w:rPr>
                <w:rFonts w:asciiTheme="minorHAnsi" w:hAnsiTheme="minorHAnsi"/>
                <w:szCs w:val="23"/>
              </w:rPr>
            </w:pPr>
            <w:r w:rsidRPr="004D3B47">
              <w:t>17.5</w:t>
            </w:r>
          </w:p>
        </w:tc>
        <w:tc>
          <w:tcPr>
            <w:tcW w:w="1134" w:type="dxa"/>
          </w:tcPr>
          <w:p w14:paraId="493F6DAD" w14:textId="123366D9" w:rsidR="00BA7865" w:rsidRPr="004D3B47" w:rsidRDefault="00BA7865" w:rsidP="00BA7865">
            <w:pPr>
              <w:jc w:val="right"/>
              <w:rPr>
                <w:rFonts w:asciiTheme="minorHAnsi" w:hAnsiTheme="minorHAnsi"/>
                <w:szCs w:val="23"/>
              </w:rPr>
            </w:pPr>
            <w:r w:rsidRPr="004D3B47">
              <w:t xml:space="preserve"> 1,946 </w:t>
            </w:r>
          </w:p>
        </w:tc>
      </w:tr>
      <w:tr w:rsidR="004D3B47" w:rsidRPr="004D3B47" w14:paraId="27EF95A8" w14:textId="77777777" w:rsidTr="00BA7865">
        <w:tc>
          <w:tcPr>
            <w:tcW w:w="1807" w:type="dxa"/>
            <w:shd w:val="clear" w:color="auto" w:fill="auto"/>
          </w:tcPr>
          <w:p w14:paraId="6559586A" w14:textId="77777777" w:rsidR="00BA7865" w:rsidRPr="004D3B47" w:rsidRDefault="00BA7865" w:rsidP="00BA7865">
            <w:pPr>
              <w:keepNext/>
              <w:keepLines/>
            </w:pPr>
            <w:r w:rsidRPr="004D3B47">
              <w:t>45-49</w:t>
            </w:r>
          </w:p>
        </w:tc>
        <w:tc>
          <w:tcPr>
            <w:tcW w:w="1121" w:type="dxa"/>
            <w:shd w:val="clear" w:color="auto" w:fill="auto"/>
          </w:tcPr>
          <w:p w14:paraId="2FA1CA3A" w14:textId="58FD40FD" w:rsidR="00BA7865" w:rsidRPr="004D3B47" w:rsidRDefault="00BA7865" w:rsidP="00BA7865">
            <w:pPr>
              <w:jc w:val="right"/>
              <w:rPr>
                <w:rFonts w:asciiTheme="minorHAnsi" w:hAnsiTheme="minorHAnsi"/>
                <w:szCs w:val="23"/>
              </w:rPr>
            </w:pPr>
            <w:r w:rsidRPr="004D3B47">
              <w:t xml:space="preserve"> 185 </w:t>
            </w:r>
          </w:p>
        </w:tc>
        <w:tc>
          <w:tcPr>
            <w:tcW w:w="1125" w:type="dxa"/>
            <w:shd w:val="clear" w:color="auto" w:fill="auto"/>
          </w:tcPr>
          <w:p w14:paraId="6CD7E63D" w14:textId="1C02B5AB" w:rsidR="00BA7865" w:rsidRPr="004D3B47" w:rsidRDefault="00BA7865" w:rsidP="00BA7865">
            <w:pPr>
              <w:jc w:val="right"/>
              <w:rPr>
                <w:rFonts w:asciiTheme="minorHAnsi" w:hAnsiTheme="minorHAnsi"/>
                <w:szCs w:val="23"/>
              </w:rPr>
            </w:pPr>
            <w:r w:rsidRPr="004D3B47">
              <w:t>9.4</w:t>
            </w:r>
          </w:p>
        </w:tc>
        <w:tc>
          <w:tcPr>
            <w:tcW w:w="1124" w:type="dxa"/>
            <w:shd w:val="clear" w:color="auto" w:fill="auto"/>
          </w:tcPr>
          <w:p w14:paraId="31A8A3D4" w14:textId="2F0014C0" w:rsidR="00BA7865" w:rsidRPr="004D3B47" w:rsidRDefault="00BA7865" w:rsidP="00BA7865">
            <w:pPr>
              <w:jc w:val="right"/>
              <w:rPr>
                <w:rFonts w:asciiTheme="minorHAnsi" w:hAnsiTheme="minorHAnsi"/>
                <w:szCs w:val="23"/>
              </w:rPr>
            </w:pPr>
            <w:r w:rsidRPr="004D3B47">
              <w:t xml:space="preserve"> 809 </w:t>
            </w:r>
          </w:p>
        </w:tc>
        <w:tc>
          <w:tcPr>
            <w:tcW w:w="1123" w:type="dxa"/>
            <w:gridSpan w:val="2"/>
            <w:shd w:val="clear" w:color="auto" w:fill="auto"/>
          </w:tcPr>
          <w:p w14:paraId="2DA1C49F" w14:textId="3128C2FF" w:rsidR="00BA7865" w:rsidRPr="004D3B47" w:rsidRDefault="00BA7865" w:rsidP="00BA7865">
            <w:pPr>
              <w:jc w:val="right"/>
              <w:rPr>
                <w:rFonts w:asciiTheme="minorHAnsi" w:hAnsiTheme="minorHAnsi"/>
                <w:szCs w:val="23"/>
              </w:rPr>
            </w:pPr>
            <w:r w:rsidRPr="004D3B47">
              <w:t>41.2</w:t>
            </w:r>
          </w:p>
        </w:tc>
        <w:tc>
          <w:tcPr>
            <w:tcW w:w="1124" w:type="dxa"/>
            <w:shd w:val="clear" w:color="auto" w:fill="auto"/>
          </w:tcPr>
          <w:p w14:paraId="3200E1FA" w14:textId="03CD81CA" w:rsidR="00BA7865" w:rsidRPr="004D3B47" w:rsidRDefault="00BA7865" w:rsidP="00BA7865">
            <w:pPr>
              <w:jc w:val="right"/>
              <w:rPr>
                <w:rFonts w:asciiTheme="minorHAnsi" w:hAnsiTheme="minorHAnsi"/>
                <w:szCs w:val="23"/>
              </w:rPr>
            </w:pPr>
            <w:r w:rsidRPr="004D3B47">
              <w:t xml:space="preserve"> 127 </w:t>
            </w:r>
          </w:p>
        </w:tc>
        <w:tc>
          <w:tcPr>
            <w:tcW w:w="1124" w:type="dxa"/>
            <w:shd w:val="clear" w:color="auto" w:fill="auto"/>
          </w:tcPr>
          <w:p w14:paraId="66EA01F8" w14:textId="4C905D58" w:rsidR="00BA7865" w:rsidRPr="004D3B47" w:rsidRDefault="00BA7865" w:rsidP="00BA7865">
            <w:pPr>
              <w:jc w:val="right"/>
              <w:rPr>
                <w:rFonts w:asciiTheme="minorHAnsi" w:hAnsiTheme="minorHAnsi"/>
                <w:szCs w:val="23"/>
              </w:rPr>
            </w:pPr>
            <w:r w:rsidRPr="004D3B47">
              <w:t>6.5</w:t>
            </w:r>
          </w:p>
        </w:tc>
        <w:tc>
          <w:tcPr>
            <w:tcW w:w="1124" w:type="dxa"/>
            <w:shd w:val="clear" w:color="auto" w:fill="auto"/>
          </w:tcPr>
          <w:p w14:paraId="3A5A723E" w14:textId="5959E889" w:rsidR="00BA7865" w:rsidRPr="004D3B47" w:rsidRDefault="00BA7865" w:rsidP="00BA7865">
            <w:pPr>
              <w:jc w:val="right"/>
              <w:rPr>
                <w:rFonts w:asciiTheme="minorHAnsi" w:hAnsiTheme="minorHAnsi"/>
                <w:szCs w:val="23"/>
              </w:rPr>
            </w:pPr>
            <w:r w:rsidRPr="004D3B47">
              <w:t xml:space="preserve"> 439 </w:t>
            </w:r>
          </w:p>
        </w:tc>
        <w:tc>
          <w:tcPr>
            <w:tcW w:w="1123" w:type="dxa"/>
            <w:gridSpan w:val="2"/>
            <w:shd w:val="clear" w:color="auto" w:fill="auto"/>
          </w:tcPr>
          <w:p w14:paraId="3ADD849F" w14:textId="693ABB5D" w:rsidR="00BA7865" w:rsidRPr="004D3B47" w:rsidRDefault="00BA7865" w:rsidP="00BA7865">
            <w:pPr>
              <w:jc w:val="right"/>
              <w:rPr>
                <w:rFonts w:asciiTheme="minorHAnsi" w:hAnsiTheme="minorHAnsi"/>
                <w:szCs w:val="23"/>
              </w:rPr>
            </w:pPr>
            <w:r w:rsidRPr="004D3B47">
              <w:t>22.4</w:t>
            </w:r>
          </w:p>
        </w:tc>
        <w:tc>
          <w:tcPr>
            <w:tcW w:w="1124" w:type="dxa"/>
            <w:shd w:val="clear" w:color="auto" w:fill="auto"/>
          </w:tcPr>
          <w:p w14:paraId="5F35A845" w14:textId="0D32D8B2" w:rsidR="00BA7865" w:rsidRPr="004D3B47" w:rsidRDefault="00BA7865" w:rsidP="00BA7865">
            <w:pPr>
              <w:jc w:val="right"/>
              <w:rPr>
                <w:rFonts w:asciiTheme="minorHAnsi" w:hAnsiTheme="minorHAnsi"/>
                <w:szCs w:val="23"/>
              </w:rPr>
            </w:pPr>
            <w:r w:rsidRPr="004D3B47">
              <w:t xml:space="preserve"> 403 </w:t>
            </w:r>
          </w:p>
        </w:tc>
        <w:tc>
          <w:tcPr>
            <w:tcW w:w="1117" w:type="dxa"/>
            <w:shd w:val="clear" w:color="auto" w:fill="auto"/>
          </w:tcPr>
          <w:p w14:paraId="2885371C" w14:textId="72AFEC71" w:rsidR="00BA7865" w:rsidRPr="004D3B47" w:rsidRDefault="00BA7865" w:rsidP="00BA7865">
            <w:pPr>
              <w:jc w:val="right"/>
              <w:rPr>
                <w:rFonts w:asciiTheme="minorHAnsi" w:hAnsiTheme="minorHAnsi"/>
                <w:szCs w:val="23"/>
              </w:rPr>
            </w:pPr>
            <w:r w:rsidRPr="004D3B47">
              <w:t>20.5</w:t>
            </w:r>
          </w:p>
        </w:tc>
        <w:tc>
          <w:tcPr>
            <w:tcW w:w="1134" w:type="dxa"/>
          </w:tcPr>
          <w:p w14:paraId="199FF10F" w14:textId="67DDED95" w:rsidR="00BA7865" w:rsidRPr="004D3B47" w:rsidRDefault="00BA7865" w:rsidP="00BA7865">
            <w:pPr>
              <w:jc w:val="right"/>
              <w:rPr>
                <w:rFonts w:asciiTheme="minorHAnsi" w:hAnsiTheme="minorHAnsi"/>
                <w:szCs w:val="23"/>
              </w:rPr>
            </w:pPr>
            <w:r w:rsidRPr="004D3B47">
              <w:t xml:space="preserve"> 1,963 </w:t>
            </w:r>
          </w:p>
        </w:tc>
      </w:tr>
      <w:tr w:rsidR="004D3B47" w:rsidRPr="004D3B47" w14:paraId="6C089C9F" w14:textId="77777777" w:rsidTr="00BA7865">
        <w:tc>
          <w:tcPr>
            <w:tcW w:w="1807" w:type="dxa"/>
            <w:shd w:val="clear" w:color="auto" w:fill="auto"/>
          </w:tcPr>
          <w:p w14:paraId="2D4D1344" w14:textId="77777777" w:rsidR="00BA7865" w:rsidRPr="004D3B47" w:rsidRDefault="00BA7865" w:rsidP="00BA7865">
            <w:pPr>
              <w:keepNext/>
              <w:keepLines/>
            </w:pPr>
            <w:r w:rsidRPr="004D3B47">
              <w:t>50-54</w:t>
            </w:r>
          </w:p>
        </w:tc>
        <w:tc>
          <w:tcPr>
            <w:tcW w:w="1121" w:type="dxa"/>
            <w:shd w:val="clear" w:color="auto" w:fill="auto"/>
          </w:tcPr>
          <w:p w14:paraId="00E8EB41" w14:textId="47F05B20" w:rsidR="00BA7865" w:rsidRPr="004D3B47" w:rsidRDefault="00BA7865" w:rsidP="00BA7865">
            <w:pPr>
              <w:jc w:val="right"/>
              <w:rPr>
                <w:rFonts w:asciiTheme="minorHAnsi" w:hAnsiTheme="minorHAnsi"/>
                <w:szCs w:val="23"/>
              </w:rPr>
            </w:pPr>
            <w:r w:rsidRPr="004D3B47">
              <w:t xml:space="preserve"> 128 </w:t>
            </w:r>
          </w:p>
        </w:tc>
        <w:tc>
          <w:tcPr>
            <w:tcW w:w="1125" w:type="dxa"/>
            <w:shd w:val="clear" w:color="auto" w:fill="auto"/>
          </w:tcPr>
          <w:p w14:paraId="0295BE09" w14:textId="60E6A22E" w:rsidR="00BA7865" w:rsidRPr="004D3B47" w:rsidRDefault="00BA7865" w:rsidP="00BA7865">
            <w:pPr>
              <w:jc w:val="right"/>
              <w:rPr>
                <w:rFonts w:asciiTheme="minorHAnsi" w:hAnsiTheme="minorHAnsi"/>
                <w:szCs w:val="23"/>
              </w:rPr>
            </w:pPr>
            <w:r w:rsidRPr="004D3B47">
              <w:t>8.1</w:t>
            </w:r>
          </w:p>
        </w:tc>
        <w:tc>
          <w:tcPr>
            <w:tcW w:w="1124" w:type="dxa"/>
            <w:shd w:val="clear" w:color="auto" w:fill="auto"/>
          </w:tcPr>
          <w:p w14:paraId="45A81332" w14:textId="0AE8A524" w:rsidR="00BA7865" w:rsidRPr="004D3B47" w:rsidRDefault="00BA7865" w:rsidP="00BA7865">
            <w:pPr>
              <w:jc w:val="right"/>
              <w:rPr>
                <w:rFonts w:asciiTheme="minorHAnsi" w:hAnsiTheme="minorHAnsi"/>
                <w:szCs w:val="23"/>
              </w:rPr>
            </w:pPr>
            <w:r w:rsidRPr="004D3B47">
              <w:t xml:space="preserve"> 593 </w:t>
            </w:r>
          </w:p>
        </w:tc>
        <w:tc>
          <w:tcPr>
            <w:tcW w:w="1123" w:type="dxa"/>
            <w:gridSpan w:val="2"/>
            <w:shd w:val="clear" w:color="auto" w:fill="auto"/>
          </w:tcPr>
          <w:p w14:paraId="5BF545C8" w14:textId="1A14152C" w:rsidR="00BA7865" w:rsidRPr="004D3B47" w:rsidRDefault="00BA7865" w:rsidP="00BA7865">
            <w:pPr>
              <w:jc w:val="right"/>
              <w:rPr>
                <w:rFonts w:asciiTheme="minorHAnsi" w:hAnsiTheme="minorHAnsi"/>
                <w:szCs w:val="23"/>
              </w:rPr>
            </w:pPr>
            <w:r w:rsidRPr="004D3B47">
              <w:t>37.3</w:t>
            </w:r>
          </w:p>
        </w:tc>
        <w:tc>
          <w:tcPr>
            <w:tcW w:w="1124" w:type="dxa"/>
            <w:shd w:val="clear" w:color="auto" w:fill="auto"/>
          </w:tcPr>
          <w:p w14:paraId="6B82E85D" w14:textId="0F7CEA37" w:rsidR="00BA7865" w:rsidRPr="004D3B47" w:rsidRDefault="00BA7865" w:rsidP="00BA7865">
            <w:pPr>
              <w:jc w:val="right"/>
              <w:rPr>
                <w:rFonts w:asciiTheme="minorHAnsi" w:hAnsiTheme="minorHAnsi"/>
                <w:szCs w:val="23"/>
              </w:rPr>
            </w:pPr>
            <w:r w:rsidRPr="004D3B47">
              <w:t xml:space="preserve"> 116 </w:t>
            </w:r>
          </w:p>
        </w:tc>
        <w:tc>
          <w:tcPr>
            <w:tcW w:w="1124" w:type="dxa"/>
            <w:shd w:val="clear" w:color="auto" w:fill="auto"/>
          </w:tcPr>
          <w:p w14:paraId="18192868" w14:textId="0746EACE" w:rsidR="00BA7865" w:rsidRPr="004D3B47" w:rsidRDefault="00BA7865" w:rsidP="00BA7865">
            <w:pPr>
              <w:jc w:val="right"/>
              <w:rPr>
                <w:rFonts w:asciiTheme="minorHAnsi" w:hAnsiTheme="minorHAnsi"/>
                <w:szCs w:val="23"/>
              </w:rPr>
            </w:pPr>
            <w:r w:rsidRPr="004D3B47">
              <w:t>7.3</w:t>
            </w:r>
          </w:p>
        </w:tc>
        <w:tc>
          <w:tcPr>
            <w:tcW w:w="1124" w:type="dxa"/>
            <w:shd w:val="clear" w:color="auto" w:fill="auto"/>
          </w:tcPr>
          <w:p w14:paraId="182FD18F" w14:textId="46AAA3D2" w:rsidR="00BA7865" w:rsidRPr="004D3B47" w:rsidRDefault="00BA7865" w:rsidP="00BA7865">
            <w:pPr>
              <w:jc w:val="right"/>
              <w:rPr>
                <w:rFonts w:asciiTheme="minorHAnsi" w:hAnsiTheme="minorHAnsi"/>
                <w:szCs w:val="23"/>
              </w:rPr>
            </w:pPr>
            <w:r w:rsidRPr="004D3B47">
              <w:t xml:space="preserve"> 369 </w:t>
            </w:r>
          </w:p>
        </w:tc>
        <w:tc>
          <w:tcPr>
            <w:tcW w:w="1123" w:type="dxa"/>
            <w:gridSpan w:val="2"/>
            <w:shd w:val="clear" w:color="auto" w:fill="auto"/>
          </w:tcPr>
          <w:p w14:paraId="7D872221" w14:textId="23E1AF0E" w:rsidR="00BA7865" w:rsidRPr="004D3B47" w:rsidRDefault="00BA7865" w:rsidP="00BA7865">
            <w:pPr>
              <w:jc w:val="right"/>
              <w:rPr>
                <w:rFonts w:asciiTheme="minorHAnsi" w:hAnsiTheme="minorHAnsi"/>
                <w:szCs w:val="23"/>
              </w:rPr>
            </w:pPr>
            <w:r w:rsidRPr="004D3B47">
              <w:t>23.2</w:t>
            </w:r>
          </w:p>
        </w:tc>
        <w:tc>
          <w:tcPr>
            <w:tcW w:w="1124" w:type="dxa"/>
            <w:shd w:val="clear" w:color="auto" w:fill="auto"/>
          </w:tcPr>
          <w:p w14:paraId="44353B42" w14:textId="24057B23" w:rsidR="00BA7865" w:rsidRPr="004D3B47" w:rsidRDefault="00BA7865" w:rsidP="00BA7865">
            <w:pPr>
              <w:jc w:val="right"/>
              <w:rPr>
                <w:rFonts w:asciiTheme="minorHAnsi" w:hAnsiTheme="minorHAnsi"/>
                <w:szCs w:val="23"/>
              </w:rPr>
            </w:pPr>
            <w:r w:rsidRPr="004D3B47">
              <w:t xml:space="preserve"> 382 </w:t>
            </w:r>
          </w:p>
        </w:tc>
        <w:tc>
          <w:tcPr>
            <w:tcW w:w="1117" w:type="dxa"/>
            <w:shd w:val="clear" w:color="auto" w:fill="auto"/>
          </w:tcPr>
          <w:p w14:paraId="492F22C6" w14:textId="0151B966" w:rsidR="00BA7865" w:rsidRPr="004D3B47" w:rsidRDefault="00BA7865" w:rsidP="00BA7865">
            <w:pPr>
              <w:jc w:val="right"/>
              <w:rPr>
                <w:rFonts w:asciiTheme="minorHAnsi" w:hAnsiTheme="minorHAnsi"/>
                <w:szCs w:val="23"/>
              </w:rPr>
            </w:pPr>
            <w:r w:rsidRPr="004D3B47">
              <w:t>24.1</w:t>
            </w:r>
          </w:p>
        </w:tc>
        <w:tc>
          <w:tcPr>
            <w:tcW w:w="1134" w:type="dxa"/>
          </w:tcPr>
          <w:p w14:paraId="3055F0EE" w14:textId="7E53E407" w:rsidR="00BA7865" w:rsidRPr="004D3B47" w:rsidRDefault="00BA7865" w:rsidP="00BA7865">
            <w:pPr>
              <w:jc w:val="right"/>
              <w:rPr>
                <w:rFonts w:asciiTheme="minorHAnsi" w:hAnsiTheme="minorHAnsi"/>
                <w:szCs w:val="23"/>
              </w:rPr>
            </w:pPr>
            <w:r w:rsidRPr="004D3B47">
              <w:t xml:space="preserve"> 1,588 </w:t>
            </w:r>
          </w:p>
        </w:tc>
      </w:tr>
      <w:tr w:rsidR="004D3B47" w:rsidRPr="004D3B47" w14:paraId="6C3B4B1F" w14:textId="77777777" w:rsidTr="00BA7865">
        <w:tc>
          <w:tcPr>
            <w:tcW w:w="1807" w:type="dxa"/>
            <w:shd w:val="clear" w:color="auto" w:fill="auto"/>
          </w:tcPr>
          <w:p w14:paraId="216D6884" w14:textId="77777777" w:rsidR="00BA7865" w:rsidRPr="004D3B47" w:rsidRDefault="00BA7865" w:rsidP="00BA7865">
            <w:pPr>
              <w:keepNext/>
              <w:keepLines/>
            </w:pPr>
            <w:r w:rsidRPr="004D3B47">
              <w:t>55-59</w:t>
            </w:r>
          </w:p>
        </w:tc>
        <w:tc>
          <w:tcPr>
            <w:tcW w:w="1121" w:type="dxa"/>
            <w:shd w:val="clear" w:color="auto" w:fill="auto"/>
          </w:tcPr>
          <w:p w14:paraId="7D4F4107" w14:textId="735FE683" w:rsidR="00BA7865" w:rsidRPr="004D3B47" w:rsidRDefault="00BA7865" w:rsidP="00BA7865">
            <w:pPr>
              <w:jc w:val="right"/>
              <w:rPr>
                <w:rFonts w:asciiTheme="minorHAnsi" w:hAnsiTheme="minorHAnsi"/>
                <w:szCs w:val="23"/>
              </w:rPr>
            </w:pPr>
            <w:r w:rsidRPr="004D3B47">
              <w:t xml:space="preserve"> 92 </w:t>
            </w:r>
          </w:p>
        </w:tc>
        <w:tc>
          <w:tcPr>
            <w:tcW w:w="1125" w:type="dxa"/>
            <w:shd w:val="clear" w:color="auto" w:fill="auto"/>
          </w:tcPr>
          <w:p w14:paraId="647EA8C5" w14:textId="49B7DF7F" w:rsidR="00BA7865" w:rsidRPr="004D3B47" w:rsidRDefault="00BA7865" w:rsidP="00BA7865">
            <w:pPr>
              <w:jc w:val="right"/>
              <w:rPr>
                <w:rFonts w:asciiTheme="minorHAnsi" w:hAnsiTheme="minorHAnsi"/>
                <w:szCs w:val="23"/>
              </w:rPr>
            </w:pPr>
            <w:r w:rsidRPr="004D3B47">
              <w:t>6.5</w:t>
            </w:r>
          </w:p>
        </w:tc>
        <w:tc>
          <w:tcPr>
            <w:tcW w:w="1124" w:type="dxa"/>
            <w:shd w:val="clear" w:color="auto" w:fill="auto"/>
          </w:tcPr>
          <w:p w14:paraId="6A1D77E3" w14:textId="2E05D6D1" w:rsidR="00BA7865" w:rsidRPr="004D3B47" w:rsidRDefault="00BA7865" w:rsidP="00BA7865">
            <w:pPr>
              <w:jc w:val="right"/>
              <w:rPr>
                <w:rFonts w:asciiTheme="minorHAnsi" w:hAnsiTheme="minorHAnsi"/>
                <w:szCs w:val="23"/>
              </w:rPr>
            </w:pPr>
            <w:r w:rsidRPr="004D3B47">
              <w:t xml:space="preserve"> 488 </w:t>
            </w:r>
          </w:p>
        </w:tc>
        <w:tc>
          <w:tcPr>
            <w:tcW w:w="1123" w:type="dxa"/>
            <w:gridSpan w:val="2"/>
            <w:shd w:val="clear" w:color="auto" w:fill="auto"/>
          </w:tcPr>
          <w:p w14:paraId="078D3601" w14:textId="310ED4F0" w:rsidR="00BA7865" w:rsidRPr="004D3B47" w:rsidRDefault="00BA7865" w:rsidP="00BA7865">
            <w:pPr>
              <w:jc w:val="right"/>
              <w:rPr>
                <w:rFonts w:asciiTheme="minorHAnsi" w:hAnsiTheme="minorHAnsi"/>
                <w:szCs w:val="23"/>
              </w:rPr>
            </w:pPr>
            <w:r w:rsidRPr="004D3B47">
              <w:t>34.2</w:t>
            </w:r>
          </w:p>
        </w:tc>
        <w:tc>
          <w:tcPr>
            <w:tcW w:w="1124" w:type="dxa"/>
            <w:shd w:val="clear" w:color="auto" w:fill="auto"/>
          </w:tcPr>
          <w:p w14:paraId="4F5D857A" w14:textId="210BB9D4" w:rsidR="00BA7865" w:rsidRPr="004D3B47" w:rsidRDefault="00BA7865" w:rsidP="00BA7865">
            <w:pPr>
              <w:jc w:val="right"/>
              <w:rPr>
                <w:rFonts w:asciiTheme="minorHAnsi" w:hAnsiTheme="minorHAnsi"/>
                <w:szCs w:val="23"/>
              </w:rPr>
            </w:pPr>
            <w:r w:rsidRPr="004D3B47">
              <w:t xml:space="preserve"> 108 </w:t>
            </w:r>
          </w:p>
        </w:tc>
        <w:tc>
          <w:tcPr>
            <w:tcW w:w="1124" w:type="dxa"/>
            <w:shd w:val="clear" w:color="auto" w:fill="auto"/>
          </w:tcPr>
          <w:p w14:paraId="51D66D3D" w14:textId="39C5D40F" w:rsidR="00BA7865" w:rsidRPr="004D3B47" w:rsidRDefault="00BA7865" w:rsidP="00BA7865">
            <w:pPr>
              <w:jc w:val="right"/>
              <w:rPr>
                <w:rFonts w:asciiTheme="minorHAnsi" w:hAnsiTheme="minorHAnsi"/>
                <w:szCs w:val="23"/>
              </w:rPr>
            </w:pPr>
            <w:r w:rsidRPr="004D3B47">
              <w:t>7.6</w:t>
            </w:r>
          </w:p>
        </w:tc>
        <w:tc>
          <w:tcPr>
            <w:tcW w:w="1124" w:type="dxa"/>
            <w:shd w:val="clear" w:color="auto" w:fill="auto"/>
          </w:tcPr>
          <w:p w14:paraId="2A29A7C9" w14:textId="75652321" w:rsidR="00BA7865" w:rsidRPr="004D3B47" w:rsidRDefault="00BA7865" w:rsidP="00BA7865">
            <w:pPr>
              <w:jc w:val="right"/>
              <w:rPr>
                <w:rFonts w:asciiTheme="minorHAnsi" w:hAnsiTheme="minorHAnsi"/>
                <w:szCs w:val="23"/>
              </w:rPr>
            </w:pPr>
            <w:r w:rsidRPr="004D3B47">
              <w:t xml:space="preserve"> 254 </w:t>
            </w:r>
          </w:p>
        </w:tc>
        <w:tc>
          <w:tcPr>
            <w:tcW w:w="1123" w:type="dxa"/>
            <w:gridSpan w:val="2"/>
            <w:shd w:val="clear" w:color="auto" w:fill="auto"/>
          </w:tcPr>
          <w:p w14:paraId="1B168FB5" w14:textId="4401A778" w:rsidR="00BA7865" w:rsidRPr="004D3B47" w:rsidRDefault="00BA7865" w:rsidP="00BA7865">
            <w:pPr>
              <w:jc w:val="right"/>
              <w:rPr>
                <w:rFonts w:asciiTheme="minorHAnsi" w:hAnsiTheme="minorHAnsi"/>
                <w:szCs w:val="23"/>
              </w:rPr>
            </w:pPr>
            <w:r w:rsidRPr="004D3B47">
              <w:t>17.8</w:t>
            </w:r>
          </w:p>
        </w:tc>
        <w:tc>
          <w:tcPr>
            <w:tcW w:w="1124" w:type="dxa"/>
            <w:shd w:val="clear" w:color="auto" w:fill="auto"/>
          </w:tcPr>
          <w:p w14:paraId="4B93C362" w14:textId="0E827173" w:rsidR="00BA7865" w:rsidRPr="004D3B47" w:rsidRDefault="00BA7865" w:rsidP="00BA7865">
            <w:pPr>
              <w:jc w:val="right"/>
              <w:rPr>
                <w:rFonts w:asciiTheme="minorHAnsi" w:hAnsiTheme="minorHAnsi"/>
                <w:szCs w:val="23"/>
              </w:rPr>
            </w:pPr>
            <w:r w:rsidRPr="004D3B47">
              <w:t xml:space="preserve"> 484 </w:t>
            </w:r>
          </w:p>
        </w:tc>
        <w:tc>
          <w:tcPr>
            <w:tcW w:w="1117" w:type="dxa"/>
            <w:shd w:val="clear" w:color="auto" w:fill="auto"/>
          </w:tcPr>
          <w:p w14:paraId="7EBB5C04" w14:textId="69EB9CE4" w:rsidR="00BA7865" w:rsidRPr="004D3B47" w:rsidRDefault="00BA7865" w:rsidP="00BA7865">
            <w:pPr>
              <w:jc w:val="right"/>
              <w:rPr>
                <w:rFonts w:asciiTheme="minorHAnsi" w:hAnsiTheme="minorHAnsi"/>
                <w:szCs w:val="23"/>
              </w:rPr>
            </w:pPr>
            <w:r w:rsidRPr="004D3B47">
              <w:t>33.9</w:t>
            </w:r>
          </w:p>
        </w:tc>
        <w:tc>
          <w:tcPr>
            <w:tcW w:w="1134" w:type="dxa"/>
          </w:tcPr>
          <w:p w14:paraId="74C6085A" w14:textId="7A439084" w:rsidR="00BA7865" w:rsidRPr="004D3B47" w:rsidRDefault="00BA7865" w:rsidP="00BA7865">
            <w:pPr>
              <w:jc w:val="right"/>
              <w:rPr>
                <w:rFonts w:asciiTheme="minorHAnsi" w:hAnsiTheme="minorHAnsi"/>
                <w:szCs w:val="23"/>
              </w:rPr>
            </w:pPr>
            <w:r w:rsidRPr="004D3B47">
              <w:t xml:space="preserve"> 1,426 </w:t>
            </w:r>
          </w:p>
        </w:tc>
      </w:tr>
      <w:tr w:rsidR="004D3B47" w:rsidRPr="004D3B47" w14:paraId="59120EE5" w14:textId="77777777" w:rsidTr="00BA7865">
        <w:tc>
          <w:tcPr>
            <w:tcW w:w="1807" w:type="dxa"/>
            <w:shd w:val="clear" w:color="auto" w:fill="auto"/>
          </w:tcPr>
          <w:p w14:paraId="39BDC9CA" w14:textId="77777777" w:rsidR="00BA7865" w:rsidRPr="004D3B47" w:rsidRDefault="00BA7865" w:rsidP="00BA7865">
            <w:pPr>
              <w:keepNext/>
              <w:keepLines/>
            </w:pPr>
            <w:r w:rsidRPr="004D3B47">
              <w:t>60-64</w:t>
            </w:r>
          </w:p>
        </w:tc>
        <w:tc>
          <w:tcPr>
            <w:tcW w:w="1121" w:type="dxa"/>
            <w:shd w:val="clear" w:color="auto" w:fill="auto"/>
          </w:tcPr>
          <w:p w14:paraId="40F32904" w14:textId="0D0C1A7B" w:rsidR="00BA7865" w:rsidRPr="004D3B47" w:rsidRDefault="00BA7865" w:rsidP="00BA7865">
            <w:pPr>
              <w:jc w:val="right"/>
              <w:rPr>
                <w:rFonts w:asciiTheme="minorHAnsi" w:hAnsiTheme="minorHAnsi"/>
                <w:szCs w:val="23"/>
              </w:rPr>
            </w:pPr>
            <w:r w:rsidRPr="004D3B47">
              <w:t xml:space="preserve"> 52 </w:t>
            </w:r>
          </w:p>
        </w:tc>
        <w:tc>
          <w:tcPr>
            <w:tcW w:w="1125" w:type="dxa"/>
            <w:shd w:val="clear" w:color="auto" w:fill="auto"/>
          </w:tcPr>
          <w:p w14:paraId="4B79681A" w14:textId="2A8D9EA2" w:rsidR="00BA7865" w:rsidRPr="004D3B47" w:rsidRDefault="00BA7865" w:rsidP="00BA7865">
            <w:pPr>
              <w:jc w:val="right"/>
              <w:rPr>
                <w:rFonts w:asciiTheme="minorHAnsi" w:hAnsiTheme="minorHAnsi"/>
                <w:szCs w:val="23"/>
              </w:rPr>
            </w:pPr>
            <w:r w:rsidRPr="004D3B47">
              <w:t>5.4</w:t>
            </w:r>
          </w:p>
        </w:tc>
        <w:tc>
          <w:tcPr>
            <w:tcW w:w="1124" w:type="dxa"/>
            <w:shd w:val="clear" w:color="auto" w:fill="auto"/>
          </w:tcPr>
          <w:p w14:paraId="0B9B8BA2" w14:textId="160B7E74" w:rsidR="00BA7865" w:rsidRPr="004D3B47" w:rsidRDefault="00BA7865" w:rsidP="00BA7865">
            <w:pPr>
              <w:jc w:val="right"/>
              <w:rPr>
                <w:rFonts w:asciiTheme="minorHAnsi" w:hAnsiTheme="minorHAnsi"/>
                <w:szCs w:val="23"/>
              </w:rPr>
            </w:pPr>
            <w:r w:rsidRPr="004D3B47">
              <w:t xml:space="preserve"> 302 </w:t>
            </w:r>
          </w:p>
        </w:tc>
        <w:tc>
          <w:tcPr>
            <w:tcW w:w="1123" w:type="dxa"/>
            <w:gridSpan w:val="2"/>
            <w:shd w:val="clear" w:color="auto" w:fill="auto"/>
          </w:tcPr>
          <w:p w14:paraId="694885B0" w14:textId="381F7AE0" w:rsidR="00BA7865" w:rsidRPr="004D3B47" w:rsidRDefault="00BA7865" w:rsidP="00BA7865">
            <w:pPr>
              <w:jc w:val="right"/>
              <w:rPr>
                <w:rFonts w:asciiTheme="minorHAnsi" w:hAnsiTheme="minorHAnsi"/>
                <w:szCs w:val="23"/>
              </w:rPr>
            </w:pPr>
            <w:r w:rsidRPr="004D3B47">
              <w:t>31.3</w:t>
            </w:r>
          </w:p>
        </w:tc>
        <w:tc>
          <w:tcPr>
            <w:tcW w:w="1124" w:type="dxa"/>
            <w:shd w:val="clear" w:color="auto" w:fill="auto"/>
          </w:tcPr>
          <w:p w14:paraId="1E3DA7DA" w14:textId="2AB9AEC1" w:rsidR="00BA7865" w:rsidRPr="004D3B47" w:rsidRDefault="00BA7865" w:rsidP="00BA7865">
            <w:pPr>
              <w:jc w:val="right"/>
              <w:rPr>
                <w:rFonts w:asciiTheme="minorHAnsi" w:hAnsiTheme="minorHAnsi"/>
                <w:szCs w:val="23"/>
              </w:rPr>
            </w:pPr>
            <w:r w:rsidRPr="004D3B47">
              <w:t xml:space="preserve"> 75 </w:t>
            </w:r>
          </w:p>
        </w:tc>
        <w:tc>
          <w:tcPr>
            <w:tcW w:w="1124" w:type="dxa"/>
            <w:shd w:val="clear" w:color="auto" w:fill="auto"/>
          </w:tcPr>
          <w:p w14:paraId="3E5D13C9" w14:textId="1E4EE329" w:rsidR="00BA7865" w:rsidRPr="004D3B47" w:rsidRDefault="00BA7865" w:rsidP="00BA7865">
            <w:pPr>
              <w:jc w:val="right"/>
              <w:rPr>
                <w:rFonts w:asciiTheme="minorHAnsi" w:hAnsiTheme="minorHAnsi"/>
                <w:szCs w:val="23"/>
              </w:rPr>
            </w:pPr>
            <w:r w:rsidRPr="004D3B47">
              <w:t>7.8</w:t>
            </w:r>
          </w:p>
        </w:tc>
        <w:tc>
          <w:tcPr>
            <w:tcW w:w="1124" w:type="dxa"/>
            <w:shd w:val="clear" w:color="auto" w:fill="auto"/>
          </w:tcPr>
          <w:p w14:paraId="13CCEBB3" w14:textId="536D6E8A" w:rsidR="00BA7865" w:rsidRPr="004D3B47" w:rsidRDefault="00BA7865" w:rsidP="00BA7865">
            <w:pPr>
              <w:jc w:val="right"/>
              <w:rPr>
                <w:rFonts w:asciiTheme="minorHAnsi" w:hAnsiTheme="minorHAnsi"/>
                <w:szCs w:val="23"/>
              </w:rPr>
            </w:pPr>
            <w:r w:rsidRPr="004D3B47">
              <w:t xml:space="preserve"> 146 </w:t>
            </w:r>
          </w:p>
        </w:tc>
        <w:tc>
          <w:tcPr>
            <w:tcW w:w="1123" w:type="dxa"/>
            <w:gridSpan w:val="2"/>
            <w:shd w:val="clear" w:color="auto" w:fill="auto"/>
          </w:tcPr>
          <w:p w14:paraId="377AF829" w14:textId="28368B63" w:rsidR="00BA7865" w:rsidRPr="004D3B47" w:rsidRDefault="00BA7865" w:rsidP="00BA7865">
            <w:pPr>
              <w:jc w:val="right"/>
              <w:rPr>
                <w:rFonts w:asciiTheme="minorHAnsi" w:hAnsiTheme="minorHAnsi"/>
                <w:szCs w:val="23"/>
              </w:rPr>
            </w:pPr>
            <w:r w:rsidRPr="004D3B47">
              <w:t>15.1</w:t>
            </w:r>
          </w:p>
        </w:tc>
        <w:tc>
          <w:tcPr>
            <w:tcW w:w="1124" w:type="dxa"/>
            <w:shd w:val="clear" w:color="auto" w:fill="auto"/>
          </w:tcPr>
          <w:p w14:paraId="038F1756" w14:textId="4F8E13FB" w:rsidR="00BA7865" w:rsidRPr="004D3B47" w:rsidRDefault="00BA7865" w:rsidP="00BA7865">
            <w:pPr>
              <w:jc w:val="right"/>
              <w:rPr>
                <w:rFonts w:asciiTheme="minorHAnsi" w:hAnsiTheme="minorHAnsi"/>
                <w:szCs w:val="23"/>
              </w:rPr>
            </w:pPr>
            <w:r w:rsidRPr="004D3B47">
              <w:t xml:space="preserve"> 391 </w:t>
            </w:r>
          </w:p>
        </w:tc>
        <w:tc>
          <w:tcPr>
            <w:tcW w:w="1117" w:type="dxa"/>
            <w:shd w:val="clear" w:color="auto" w:fill="auto"/>
          </w:tcPr>
          <w:p w14:paraId="237EFAF0" w14:textId="003F4DC3" w:rsidR="00BA7865" w:rsidRPr="004D3B47" w:rsidRDefault="00BA7865" w:rsidP="00BA7865">
            <w:pPr>
              <w:jc w:val="right"/>
              <w:rPr>
                <w:rFonts w:asciiTheme="minorHAnsi" w:hAnsiTheme="minorHAnsi"/>
                <w:szCs w:val="23"/>
              </w:rPr>
            </w:pPr>
            <w:r w:rsidRPr="004D3B47">
              <w:t>40.5</w:t>
            </w:r>
          </w:p>
        </w:tc>
        <w:tc>
          <w:tcPr>
            <w:tcW w:w="1134" w:type="dxa"/>
          </w:tcPr>
          <w:p w14:paraId="596D819B" w14:textId="141038C8" w:rsidR="00BA7865" w:rsidRPr="004D3B47" w:rsidRDefault="00BA7865" w:rsidP="00BA7865">
            <w:pPr>
              <w:jc w:val="right"/>
              <w:rPr>
                <w:rFonts w:asciiTheme="minorHAnsi" w:hAnsiTheme="minorHAnsi"/>
                <w:szCs w:val="23"/>
              </w:rPr>
            </w:pPr>
            <w:r w:rsidRPr="004D3B47">
              <w:t xml:space="preserve"> 966 </w:t>
            </w:r>
          </w:p>
        </w:tc>
      </w:tr>
      <w:tr w:rsidR="004D3B47" w:rsidRPr="004D3B47" w14:paraId="6BD8AAF4" w14:textId="77777777" w:rsidTr="00BA7865">
        <w:tc>
          <w:tcPr>
            <w:tcW w:w="1807" w:type="dxa"/>
            <w:shd w:val="clear" w:color="auto" w:fill="auto"/>
          </w:tcPr>
          <w:p w14:paraId="24D23D23" w14:textId="77777777" w:rsidR="00BA7865" w:rsidRPr="004D3B47" w:rsidRDefault="00BA7865" w:rsidP="00BA7865">
            <w:pPr>
              <w:keepNext/>
              <w:keepLines/>
            </w:pPr>
            <w:r w:rsidRPr="004D3B47">
              <w:t>65-69</w:t>
            </w:r>
          </w:p>
        </w:tc>
        <w:tc>
          <w:tcPr>
            <w:tcW w:w="1121" w:type="dxa"/>
            <w:shd w:val="clear" w:color="auto" w:fill="auto"/>
          </w:tcPr>
          <w:p w14:paraId="3080284E" w14:textId="4D5F0F94" w:rsidR="00BA7865" w:rsidRPr="004D3B47" w:rsidRDefault="00BA7865" w:rsidP="00BA7865">
            <w:pPr>
              <w:jc w:val="right"/>
              <w:rPr>
                <w:rFonts w:asciiTheme="minorHAnsi" w:hAnsiTheme="minorHAnsi"/>
                <w:szCs w:val="23"/>
              </w:rPr>
            </w:pPr>
            <w:r w:rsidRPr="004D3B47">
              <w:t xml:space="preserve"> 47 </w:t>
            </w:r>
          </w:p>
        </w:tc>
        <w:tc>
          <w:tcPr>
            <w:tcW w:w="1125" w:type="dxa"/>
            <w:shd w:val="clear" w:color="auto" w:fill="auto"/>
          </w:tcPr>
          <w:p w14:paraId="3F9701D7" w14:textId="475D9463" w:rsidR="00BA7865" w:rsidRPr="004D3B47" w:rsidRDefault="00BA7865" w:rsidP="00BA7865">
            <w:pPr>
              <w:jc w:val="right"/>
              <w:rPr>
                <w:rFonts w:asciiTheme="minorHAnsi" w:hAnsiTheme="minorHAnsi"/>
                <w:szCs w:val="23"/>
              </w:rPr>
            </w:pPr>
            <w:r w:rsidRPr="004D3B47">
              <w:t>6.4</w:t>
            </w:r>
          </w:p>
        </w:tc>
        <w:tc>
          <w:tcPr>
            <w:tcW w:w="1124" w:type="dxa"/>
            <w:shd w:val="clear" w:color="auto" w:fill="auto"/>
          </w:tcPr>
          <w:p w14:paraId="1F2E7637" w14:textId="6C127334" w:rsidR="00BA7865" w:rsidRPr="004D3B47" w:rsidRDefault="00BA7865" w:rsidP="00BA7865">
            <w:pPr>
              <w:jc w:val="right"/>
              <w:rPr>
                <w:rFonts w:asciiTheme="minorHAnsi" w:hAnsiTheme="minorHAnsi"/>
                <w:szCs w:val="23"/>
              </w:rPr>
            </w:pPr>
            <w:r w:rsidRPr="004D3B47">
              <w:t xml:space="preserve"> 179 </w:t>
            </w:r>
          </w:p>
        </w:tc>
        <w:tc>
          <w:tcPr>
            <w:tcW w:w="1123" w:type="dxa"/>
            <w:gridSpan w:val="2"/>
            <w:shd w:val="clear" w:color="auto" w:fill="auto"/>
          </w:tcPr>
          <w:p w14:paraId="5479DF0A" w14:textId="1ADA788C" w:rsidR="00BA7865" w:rsidRPr="004D3B47" w:rsidRDefault="00BA7865" w:rsidP="00BA7865">
            <w:pPr>
              <w:jc w:val="right"/>
              <w:rPr>
                <w:rFonts w:asciiTheme="minorHAnsi" w:hAnsiTheme="minorHAnsi"/>
                <w:szCs w:val="23"/>
              </w:rPr>
            </w:pPr>
            <w:r w:rsidRPr="004D3B47">
              <w:t>24.5</w:t>
            </w:r>
          </w:p>
        </w:tc>
        <w:tc>
          <w:tcPr>
            <w:tcW w:w="1124" w:type="dxa"/>
            <w:shd w:val="clear" w:color="auto" w:fill="auto"/>
          </w:tcPr>
          <w:p w14:paraId="626E7246" w14:textId="4A4F40A4" w:rsidR="00BA7865" w:rsidRPr="004D3B47" w:rsidRDefault="00BA7865" w:rsidP="00BA7865">
            <w:pPr>
              <w:jc w:val="right"/>
              <w:rPr>
                <w:rFonts w:asciiTheme="minorHAnsi" w:hAnsiTheme="minorHAnsi"/>
                <w:szCs w:val="23"/>
              </w:rPr>
            </w:pPr>
            <w:r w:rsidRPr="004D3B47">
              <w:t xml:space="preserve"> 64 </w:t>
            </w:r>
          </w:p>
        </w:tc>
        <w:tc>
          <w:tcPr>
            <w:tcW w:w="1124" w:type="dxa"/>
            <w:shd w:val="clear" w:color="auto" w:fill="auto"/>
          </w:tcPr>
          <w:p w14:paraId="4222D9FF" w14:textId="5D6FACBE" w:rsidR="00BA7865" w:rsidRPr="004D3B47" w:rsidRDefault="00BA7865" w:rsidP="00BA7865">
            <w:pPr>
              <w:jc w:val="right"/>
              <w:rPr>
                <w:rFonts w:asciiTheme="minorHAnsi" w:hAnsiTheme="minorHAnsi"/>
                <w:szCs w:val="23"/>
              </w:rPr>
            </w:pPr>
            <w:r w:rsidRPr="004D3B47">
              <w:t>8.8</w:t>
            </w:r>
          </w:p>
        </w:tc>
        <w:tc>
          <w:tcPr>
            <w:tcW w:w="1124" w:type="dxa"/>
            <w:shd w:val="clear" w:color="auto" w:fill="auto"/>
          </w:tcPr>
          <w:p w14:paraId="4E11DB0F" w14:textId="2042D4B6" w:rsidR="00BA7865" w:rsidRPr="004D3B47" w:rsidRDefault="00BA7865" w:rsidP="00BA7865">
            <w:pPr>
              <w:jc w:val="right"/>
              <w:rPr>
                <w:rFonts w:asciiTheme="minorHAnsi" w:hAnsiTheme="minorHAnsi"/>
                <w:szCs w:val="23"/>
              </w:rPr>
            </w:pPr>
            <w:r w:rsidRPr="004D3B47">
              <w:t xml:space="preserve"> 122 </w:t>
            </w:r>
          </w:p>
        </w:tc>
        <w:tc>
          <w:tcPr>
            <w:tcW w:w="1123" w:type="dxa"/>
            <w:gridSpan w:val="2"/>
            <w:shd w:val="clear" w:color="auto" w:fill="auto"/>
          </w:tcPr>
          <w:p w14:paraId="1E0DBCF9" w14:textId="3EE6FBDF" w:rsidR="00BA7865" w:rsidRPr="004D3B47" w:rsidRDefault="00BA7865" w:rsidP="00BA7865">
            <w:pPr>
              <w:jc w:val="right"/>
              <w:rPr>
                <w:rFonts w:asciiTheme="minorHAnsi" w:hAnsiTheme="minorHAnsi"/>
                <w:szCs w:val="23"/>
              </w:rPr>
            </w:pPr>
            <w:r w:rsidRPr="004D3B47">
              <w:t>16.7</w:t>
            </w:r>
          </w:p>
        </w:tc>
        <w:tc>
          <w:tcPr>
            <w:tcW w:w="1124" w:type="dxa"/>
            <w:shd w:val="clear" w:color="auto" w:fill="auto"/>
          </w:tcPr>
          <w:p w14:paraId="10174CDD" w14:textId="3E5964DE" w:rsidR="00BA7865" w:rsidRPr="004D3B47" w:rsidRDefault="00BA7865" w:rsidP="00BA7865">
            <w:pPr>
              <w:jc w:val="right"/>
              <w:rPr>
                <w:rFonts w:asciiTheme="minorHAnsi" w:hAnsiTheme="minorHAnsi"/>
                <w:szCs w:val="23"/>
              </w:rPr>
            </w:pPr>
            <w:r w:rsidRPr="004D3B47">
              <w:t xml:space="preserve"> 318 </w:t>
            </w:r>
          </w:p>
        </w:tc>
        <w:tc>
          <w:tcPr>
            <w:tcW w:w="1117" w:type="dxa"/>
            <w:shd w:val="clear" w:color="auto" w:fill="auto"/>
          </w:tcPr>
          <w:p w14:paraId="68EC7ACC" w14:textId="067F5DBC" w:rsidR="00BA7865" w:rsidRPr="004D3B47" w:rsidRDefault="00BA7865" w:rsidP="00BA7865">
            <w:pPr>
              <w:jc w:val="right"/>
              <w:rPr>
                <w:rFonts w:asciiTheme="minorHAnsi" w:hAnsiTheme="minorHAnsi"/>
                <w:szCs w:val="23"/>
              </w:rPr>
            </w:pPr>
            <w:r w:rsidRPr="004D3B47">
              <w:t>43.6</w:t>
            </w:r>
          </w:p>
        </w:tc>
        <w:tc>
          <w:tcPr>
            <w:tcW w:w="1134" w:type="dxa"/>
          </w:tcPr>
          <w:p w14:paraId="532FCD02" w14:textId="5F3BBAE7" w:rsidR="00BA7865" w:rsidRPr="004D3B47" w:rsidRDefault="00BA7865" w:rsidP="00BA7865">
            <w:pPr>
              <w:jc w:val="right"/>
              <w:rPr>
                <w:rFonts w:asciiTheme="minorHAnsi" w:hAnsiTheme="minorHAnsi"/>
                <w:szCs w:val="23"/>
              </w:rPr>
            </w:pPr>
            <w:r w:rsidRPr="004D3B47">
              <w:t xml:space="preserve"> 730 </w:t>
            </w:r>
          </w:p>
        </w:tc>
      </w:tr>
      <w:tr w:rsidR="004D3B47" w:rsidRPr="004D3B47" w14:paraId="19745B32" w14:textId="77777777" w:rsidTr="00BA7865">
        <w:tc>
          <w:tcPr>
            <w:tcW w:w="1807" w:type="dxa"/>
            <w:shd w:val="clear" w:color="auto" w:fill="auto"/>
          </w:tcPr>
          <w:p w14:paraId="72233BB0" w14:textId="77777777" w:rsidR="00BA7865" w:rsidRPr="004D3B47" w:rsidRDefault="00BA7865" w:rsidP="00BA7865">
            <w:pPr>
              <w:keepNext/>
              <w:keepLines/>
            </w:pPr>
            <w:r w:rsidRPr="004D3B47">
              <w:t>70+</w:t>
            </w:r>
          </w:p>
        </w:tc>
        <w:tc>
          <w:tcPr>
            <w:tcW w:w="1121" w:type="dxa"/>
            <w:shd w:val="clear" w:color="auto" w:fill="auto"/>
          </w:tcPr>
          <w:p w14:paraId="4CB5C240" w14:textId="117E264F" w:rsidR="00BA7865" w:rsidRPr="004D3B47" w:rsidRDefault="00BA7865" w:rsidP="00BA7865">
            <w:pPr>
              <w:jc w:val="right"/>
              <w:rPr>
                <w:rFonts w:asciiTheme="minorHAnsi" w:hAnsiTheme="minorHAnsi"/>
                <w:szCs w:val="23"/>
              </w:rPr>
            </w:pPr>
            <w:r w:rsidRPr="004D3B47">
              <w:t xml:space="preserve"> 20 </w:t>
            </w:r>
          </w:p>
        </w:tc>
        <w:tc>
          <w:tcPr>
            <w:tcW w:w="1125" w:type="dxa"/>
            <w:shd w:val="clear" w:color="auto" w:fill="auto"/>
          </w:tcPr>
          <w:p w14:paraId="73EA0011" w14:textId="4F880889" w:rsidR="00BA7865" w:rsidRPr="004D3B47" w:rsidRDefault="00BA7865" w:rsidP="00BA7865">
            <w:pPr>
              <w:jc w:val="right"/>
              <w:rPr>
                <w:rFonts w:asciiTheme="minorHAnsi" w:hAnsiTheme="minorHAnsi"/>
                <w:szCs w:val="23"/>
              </w:rPr>
            </w:pPr>
            <w:r w:rsidRPr="004D3B47">
              <w:t>7.2</w:t>
            </w:r>
          </w:p>
        </w:tc>
        <w:tc>
          <w:tcPr>
            <w:tcW w:w="1124" w:type="dxa"/>
            <w:shd w:val="clear" w:color="auto" w:fill="auto"/>
          </w:tcPr>
          <w:p w14:paraId="73117ED0" w14:textId="30BC59A5" w:rsidR="00BA7865" w:rsidRPr="004D3B47" w:rsidRDefault="00BA7865" w:rsidP="00BA7865">
            <w:pPr>
              <w:jc w:val="right"/>
              <w:rPr>
                <w:rFonts w:asciiTheme="minorHAnsi" w:hAnsiTheme="minorHAnsi"/>
                <w:szCs w:val="23"/>
              </w:rPr>
            </w:pPr>
            <w:r w:rsidRPr="004D3B47">
              <w:t xml:space="preserve"> 98 </w:t>
            </w:r>
          </w:p>
        </w:tc>
        <w:tc>
          <w:tcPr>
            <w:tcW w:w="1123" w:type="dxa"/>
            <w:gridSpan w:val="2"/>
            <w:shd w:val="clear" w:color="auto" w:fill="auto"/>
          </w:tcPr>
          <w:p w14:paraId="013AEE79" w14:textId="44C7DBAB" w:rsidR="00BA7865" w:rsidRPr="004D3B47" w:rsidRDefault="00BA7865" w:rsidP="00BA7865">
            <w:pPr>
              <w:jc w:val="right"/>
              <w:rPr>
                <w:rFonts w:asciiTheme="minorHAnsi" w:hAnsiTheme="minorHAnsi"/>
                <w:szCs w:val="23"/>
              </w:rPr>
            </w:pPr>
            <w:r w:rsidRPr="004D3B47">
              <w:t>35.5</w:t>
            </w:r>
          </w:p>
        </w:tc>
        <w:tc>
          <w:tcPr>
            <w:tcW w:w="1124" w:type="dxa"/>
            <w:shd w:val="clear" w:color="auto" w:fill="auto"/>
          </w:tcPr>
          <w:p w14:paraId="4CDB43A4" w14:textId="424308F6" w:rsidR="00BA7865" w:rsidRPr="004D3B47" w:rsidRDefault="00BA7865" w:rsidP="00BA7865">
            <w:pPr>
              <w:jc w:val="right"/>
              <w:rPr>
                <w:rFonts w:asciiTheme="minorHAnsi" w:hAnsiTheme="minorHAnsi"/>
                <w:szCs w:val="23"/>
              </w:rPr>
            </w:pPr>
            <w:r w:rsidRPr="004D3B47">
              <w:t xml:space="preserve"> 31 </w:t>
            </w:r>
          </w:p>
        </w:tc>
        <w:tc>
          <w:tcPr>
            <w:tcW w:w="1124" w:type="dxa"/>
            <w:shd w:val="clear" w:color="auto" w:fill="auto"/>
          </w:tcPr>
          <w:p w14:paraId="12BEC073" w14:textId="20BB970B" w:rsidR="00BA7865" w:rsidRPr="004D3B47" w:rsidRDefault="00BA7865" w:rsidP="00BA7865">
            <w:pPr>
              <w:jc w:val="right"/>
              <w:rPr>
                <w:rFonts w:asciiTheme="minorHAnsi" w:hAnsiTheme="minorHAnsi"/>
                <w:szCs w:val="23"/>
              </w:rPr>
            </w:pPr>
            <w:r w:rsidRPr="004D3B47">
              <w:t>11.2</w:t>
            </w:r>
          </w:p>
        </w:tc>
        <w:tc>
          <w:tcPr>
            <w:tcW w:w="1124" w:type="dxa"/>
            <w:shd w:val="clear" w:color="auto" w:fill="auto"/>
          </w:tcPr>
          <w:p w14:paraId="3AE9C0DD" w14:textId="579E3405" w:rsidR="00BA7865" w:rsidRPr="004D3B47" w:rsidRDefault="00BA7865" w:rsidP="00BA7865">
            <w:pPr>
              <w:jc w:val="right"/>
              <w:rPr>
                <w:rFonts w:asciiTheme="minorHAnsi" w:hAnsiTheme="minorHAnsi"/>
                <w:szCs w:val="23"/>
              </w:rPr>
            </w:pPr>
            <w:r w:rsidRPr="004D3B47">
              <w:t xml:space="preserve"> 26 </w:t>
            </w:r>
          </w:p>
        </w:tc>
        <w:tc>
          <w:tcPr>
            <w:tcW w:w="1123" w:type="dxa"/>
            <w:gridSpan w:val="2"/>
            <w:shd w:val="clear" w:color="auto" w:fill="auto"/>
          </w:tcPr>
          <w:p w14:paraId="3498A3E5" w14:textId="5B699988" w:rsidR="00BA7865" w:rsidRPr="004D3B47" w:rsidRDefault="00BA7865" w:rsidP="00BA7865">
            <w:pPr>
              <w:jc w:val="right"/>
              <w:rPr>
                <w:rFonts w:asciiTheme="minorHAnsi" w:hAnsiTheme="minorHAnsi"/>
                <w:szCs w:val="23"/>
              </w:rPr>
            </w:pPr>
            <w:r w:rsidRPr="004D3B47">
              <w:t>9.4</w:t>
            </w:r>
          </w:p>
        </w:tc>
        <w:tc>
          <w:tcPr>
            <w:tcW w:w="1124" w:type="dxa"/>
            <w:shd w:val="clear" w:color="auto" w:fill="auto"/>
          </w:tcPr>
          <w:p w14:paraId="5ED45837" w14:textId="7D33E8D1" w:rsidR="00BA7865" w:rsidRPr="004D3B47" w:rsidRDefault="00BA7865" w:rsidP="00BA7865">
            <w:pPr>
              <w:jc w:val="right"/>
              <w:rPr>
                <w:rFonts w:asciiTheme="minorHAnsi" w:hAnsiTheme="minorHAnsi"/>
                <w:szCs w:val="23"/>
              </w:rPr>
            </w:pPr>
            <w:r w:rsidRPr="004D3B47">
              <w:t xml:space="preserve"> 101 </w:t>
            </w:r>
          </w:p>
        </w:tc>
        <w:tc>
          <w:tcPr>
            <w:tcW w:w="1117" w:type="dxa"/>
            <w:shd w:val="clear" w:color="auto" w:fill="auto"/>
          </w:tcPr>
          <w:p w14:paraId="13490F86" w14:textId="4B77A824" w:rsidR="00BA7865" w:rsidRPr="004D3B47" w:rsidRDefault="00BA7865" w:rsidP="00BA7865">
            <w:pPr>
              <w:jc w:val="right"/>
              <w:rPr>
                <w:rFonts w:asciiTheme="minorHAnsi" w:hAnsiTheme="minorHAnsi"/>
                <w:szCs w:val="23"/>
              </w:rPr>
            </w:pPr>
            <w:r w:rsidRPr="004D3B47">
              <w:t>36.6</w:t>
            </w:r>
          </w:p>
        </w:tc>
        <w:tc>
          <w:tcPr>
            <w:tcW w:w="1134" w:type="dxa"/>
          </w:tcPr>
          <w:p w14:paraId="74E53D7A" w14:textId="487A3DA0" w:rsidR="00BA7865" w:rsidRPr="004D3B47" w:rsidRDefault="00BA7865" w:rsidP="00BA7865">
            <w:pPr>
              <w:jc w:val="right"/>
              <w:rPr>
                <w:rFonts w:asciiTheme="minorHAnsi" w:hAnsiTheme="minorHAnsi"/>
                <w:szCs w:val="23"/>
              </w:rPr>
            </w:pPr>
            <w:r w:rsidRPr="004D3B47">
              <w:t xml:space="preserve"> 276 </w:t>
            </w:r>
          </w:p>
        </w:tc>
      </w:tr>
      <w:tr w:rsidR="00BA7865" w:rsidRPr="004D3B47" w14:paraId="2B6EA31C" w14:textId="77777777" w:rsidTr="00BA7865">
        <w:tc>
          <w:tcPr>
            <w:tcW w:w="1807" w:type="dxa"/>
            <w:shd w:val="clear" w:color="auto" w:fill="auto"/>
          </w:tcPr>
          <w:p w14:paraId="1FDB59F8" w14:textId="77777777" w:rsidR="00BA7865" w:rsidRPr="004D3B47" w:rsidRDefault="00BA7865" w:rsidP="00BA7865">
            <w:pPr>
              <w:keepNext/>
              <w:keepLines/>
              <w:rPr>
                <w:b/>
              </w:rPr>
            </w:pPr>
            <w:r w:rsidRPr="004D3B47">
              <w:rPr>
                <w:b/>
              </w:rPr>
              <w:t>Total</w:t>
            </w:r>
          </w:p>
        </w:tc>
        <w:tc>
          <w:tcPr>
            <w:tcW w:w="1121" w:type="dxa"/>
            <w:shd w:val="clear" w:color="auto" w:fill="auto"/>
          </w:tcPr>
          <w:p w14:paraId="3D17398A" w14:textId="1A6B6FF2" w:rsidR="00BA7865" w:rsidRPr="004D3B47" w:rsidRDefault="00BA7865" w:rsidP="00BA7865">
            <w:pPr>
              <w:jc w:val="right"/>
              <w:rPr>
                <w:rFonts w:asciiTheme="minorHAnsi" w:hAnsiTheme="minorHAnsi"/>
                <w:b/>
                <w:bCs/>
                <w:szCs w:val="23"/>
              </w:rPr>
            </w:pPr>
            <w:r w:rsidRPr="004D3B47">
              <w:rPr>
                <w:b/>
              </w:rPr>
              <w:t xml:space="preserve"> 2,536 </w:t>
            </w:r>
          </w:p>
        </w:tc>
        <w:tc>
          <w:tcPr>
            <w:tcW w:w="1125" w:type="dxa"/>
            <w:shd w:val="clear" w:color="auto" w:fill="auto"/>
          </w:tcPr>
          <w:p w14:paraId="3F0730AF" w14:textId="23A86FCD" w:rsidR="00BA7865" w:rsidRPr="004D3B47" w:rsidRDefault="00BA7865" w:rsidP="00BA7865">
            <w:pPr>
              <w:jc w:val="right"/>
              <w:rPr>
                <w:rFonts w:asciiTheme="minorHAnsi" w:hAnsiTheme="minorHAnsi"/>
                <w:b/>
                <w:bCs/>
                <w:szCs w:val="23"/>
              </w:rPr>
            </w:pPr>
            <w:r w:rsidRPr="004D3B47">
              <w:rPr>
                <w:b/>
              </w:rPr>
              <w:t>15.6</w:t>
            </w:r>
          </w:p>
        </w:tc>
        <w:tc>
          <w:tcPr>
            <w:tcW w:w="1124" w:type="dxa"/>
            <w:shd w:val="clear" w:color="auto" w:fill="auto"/>
          </w:tcPr>
          <w:p w14:paraId="11E38357" w14:textId="176CD20B" w:rsidR="00BA7865" w:rsidRPr="004D3B47" w:rsidRDefault="00BA7865" w:rsidP="00BA7865">
            <w:pPr>
              <w:jc w:val="right"/>
              <w:rPr>
                <w:rFonts w:asciiTheme="minorHAnsi" w:hAnsiTheme="minorHAnsi"/>
                <w:b/>
                <w:bCs/>
                <w:szCs w:val="23"/>
              </w:rPr>
            </w:pPr>
            <w:r w:rsidRPr="004D3B47">
              <w:rPr>
                <w:b/>
              </w:rPr>
              <w:t xml:space="preserve"> 5,641 </w:t>
            </w:r>
          </w:p>
        </w:tc>
        <w:tc>
          <w:tcPr>
            <w:tcW w:w="1123" w:type="dxa"/>
            <w:gridSpan w:val="2"/>
            <w:shd w:val="clear" w:color="auto" w:fill="auto"/>
          </w:tcPr>
          <w:p w14:paraId="60326B4F" w14:textId="44C2C138" w:rsidR="00BA7865" w:rsidRPr="004D3B47" w:rsidRDefault="00BA7865" w:rsidP="00BA7865">
            <w:pPr>
              <w:jc w:val="right"/>
              <w:rPr>
                <w:rFonts w:asciiTheme="minorHAnsi" w:hAnsiTheme="minorHAnsi"/>
                <w:b/>
                <w:bCs/>
                <w:szCs w:val="23"/>
              </w:rPr>
            </w:pPr>
            <w:r w:rsidRPr="004D3B47">
              <w:rPr>
                <w:b/>
              </w:rPr>
              <w:t>34.6</w:t>
            </w:r>
          </w:p>
        </w:tc>
        <w:tc>
          <w:tcPr>
            <w:tcW w:w="1124" w:type="dxa"/>
            <w:shd w:val="clear" w:color="auto" w:fill="auto"/>
          </w:tcPr>
          <w:p w14:paraId="094B9337" w14:textId="5CD07278" w:rsidR="00BA7865" w:rsidRPr="004D3B47" w:rsidRDefault="00BA7865" w:rsidP="00BA7865">
            <w:pPr>
              <w:jc w:val="right"/>
              <w:rPr>
                <w:rFonts w:asciiTheme="minorHAnsi" w:hAnsiTheme="minorHAnsi"/>
                <w:b/>
                <w:bCs/>
                <w:szCs w:val="23"/>
              </w:rPr>
            </w:pPr>
            <w:r w:rsidRPr="004D3B47">
              <w:rPr>
                <w:b/>
              </w:rPr>
              <w:t xml:space="preserve"> 1,367 </w:t>
            </w:r>
          </w:p>
        </w:tc>
        <w:tc>
          <w:tcPr>
            <w:tcW w:w="1124" w:type="dxa"/>
            <w:shd w:val="clear" w:color="auto" w:fill="auto"/>
          </w:tcPr>
          <w:p w14:paraId="335B4C78" w14:textId="43C4559D" w:rsidR="00BA7865" w:rsidRPr="004D3B47" w:rsidRDefault="00BA7865" w:rsidP="00BA7865">
            <w:pPr>
              <w:jc w:val="right"/>
              <w:rPr>
                <w:rFonts w:asciiTheme="minorHAnsi" w:hAnsiTheme="minorHAnsi"/>
                <w:b/>
                <w:bCs/>
                <w:szCs w:val="23"/>
              </w:rPr>
            </w:pPr>
            <w:r w:rsidRPr="004D3B47">
              <w:rPr>
                <w:b/>
              </w:rPr>
              <w:t>8.4</w:t>
            </w:r>
          </w:p>
        </w:tc>
        <w:tc>
          <w:tcPr>
            <w:tcW w:w="1124" w:type="dxa"/>
            <w:shd w:val="clear" w:color="auto" w:fill="auto"/>
          </w:tcPr>
          <w:p w14:paraId="509166DE" w14:textId="6DFABDA9" w:rsidR="00BA7865" w:rsidRPr="004D3B47" w:rsidRDefault="00BA7865" w:rsidP="00BA7865">
            <w:pPr>
              <w:jc w:val="right"/>
              <w:rPr>
                <w:rFonts w:asciiTheme="minorHAnsi" w:hAnsiTheme="minorHAnsi"/>
                <w:b/>
                <w:bCs/>
                <w:szCs w:val="23"/>
              </w:rPr>
            </w:pPr>
            <w:r w:rsidRPr="004D3B47">
              <w:rPr>
                <w:b/>
              </w:rPr>
              <w:t xml:space="preserve"> 2,898 </w:t>
            </w:r>
          </w:p>
        </w:tc>
        <w:tc>
          <w:tcPr>
            <w:tcW w:w="1123" w:type="dxa"/>
            <w:gridSpan w:val="2"/>
            <w:shd w:val="clear" w:color="auto" w:fill="auto"/>
          </w:tcPr>
          <w:p w14:paraId="7524333A" w14:textId="474AECC9" w:rsidR="00BA7865" w:rsidRPr="004D3B47" w:rsidRDefault="00BA7865" w:rsidP="00BA7865">
            <w:pPr>
              <w:jc w:val="right"/>
              <w:rPr>
                <w:rFonts w:asciiTheme="minorHAnsi" w:hAnsiTheme="minorHAnsi"/>
                <w:b/>
                <w:bCs/>
                <w:szCs w:val="23"/>
              </w:rPr>
            </w:pPr>
            <w:r w:rsidRPr="004D3B47">
              <w:rPr>
                <w:b/>
              </w:rPr>
              <w:t>17.8</w:t>
            </w:r>
          </w:p>
        </w:tc>
        <w:tc>
          <w:tcPr>
            <w:tcW w:w="1124" w:type="dxa"/>
            <w:shd w:val="clear" w:color="auto" w:fill="auto"/>
          </w:tcPr>
          <w:p w14:paraId="08CE3D72" w14:textId="3B4F8F13" w:rsidR="00BA7865" w:rsidRPr="004D3B47" w:rsidRDefault="00BA7865" w:rsidP="00BA7865">
            <w:pPr>
              <w:jc w:val="right"/>
              <w:rPr>
                <w:rFonts w:asciiTheme="minorHAnsi" w:hAnsiTheme="minorHAnsi"/>
                <w:b/>
                <w:bCs/>
                <w:szCs w:val="23"/>
              </w:rPr>
            </w:pPr>
            <w:r w:rsidRPr="004D3B47">
              <w:rPr>
                <w:b/>
              </w:rPr>
              <w:t xml:space="preserve"> 3,840 </w:t>
            </w:r>
          </w:p>
        </w:tc>
        <w:tc>
          <w:tcPr>
            <w:tcW w:w="1117" w:type="dxa"/>
            <w:shd w:val="clear" w:color="auto" w:fill="auto"/>
          </w:tcPr>
          <w:p w14:paraId="6B17FE2D" w14:textId="763097CD" w:rsidR="00BA7865" w:rsidRPr="004D3B47" w:rsidRDefault="00BA7865" w:rsidP="00BA7865">
            <w:pPr>
              <w:jc w:val="right"/>
              <w:rPr>
                <w:rFonts w:asciiTheme="minorHAnsi" w:hAnsiTheme="minorHAnsi"/>
                <w:b/>
                <w:bCs/>
                <w:szCs w:val="23"/>
              </w:rPr>
            </w:pPr>
            <w:r w:rsidRPr="004D3B47">
              <w:rPr>
                <w:b/>
              </w:rPr>
              <w:t>23.6</w:t>
            </w:r>
          </w:p>
        </w:tc>
        <w:tc>
          <w:tcPr>
            <w:tcW w:w="1134" w:type="dxa"/>
          </w:tcPr>
          <w:p w14:paraId="127EF44B" w14:textId="413C93C0" w:rsidR="00BA7865" w:rsidRPr="004D3B47" w:rsidRDefault="00BA7865" w:rsidP="00BA7865">
            <w:pPr>
              <w:jc w:val="right"/>
              <w:rPr>
                <w:rFonts w:asciiTheme="minorHAnsi" w:hAnsiTheme="minorHAnsi"/>
                <w:b/>
                <w:bCs/>
                <w:szCs w:val="23"/>
              </w:rPr>
            </w:pPr>
            <w:r w:rsidRPr="004D3B47">
              <w:rPr>
                <w:b/>
              </w:rPr>
              <w:t xml:space="preserve"> 16,282 </w:t>
            </w:r>
          </w:p>
        </w:tc>
      </w:tr>
    </w:tbl>
    <w:p w14:paraId="4E74360C" w14:textId="77777777" w:rsidR="00030D6F" w:rsidRPr="004D3B47" w:rsidRDefault="00030D6F" w:rsidP="00030D6F">
      <w:pPr>
        <w:ind w:right="544"/>
        <w:jc w:val="both"/>
      </w:pPr>
    </w:p>
    <w:p w14:paraId="5B4A5222" w14:textId="77777777" w:rsidR="00030D6F" w:rsidRPr="004D3B47" w:rsidRDefault="00030D6F" w:rsidP="00030D6F">
      <w:pPr>
        <w:ind w:right="544"/>
        <w:jc w:val="both"/>
      </w:pPr>
    </w:p>
    <w:p w14:paraId="4D3DD225" w14:textId="77777777" w:rsidR="00030D6F" w:rsidRPr="004D3B47" w:rsidRDefault="00030D6F" w:rsidP="00030D6F">
      <w:pPr>
        <w:ind w:right="544"/>
        <w:jc w:val="both"/>
      </w:pPr>
    </w:p>
    <w:p w14:paraId="57B3AF94" w14:textId="77777777" w:rsidR="00030D6F" w:rsidRPr="004D3B47" w:rsidRDefault="00030D6F" w:rsidP="00030D6F">
      <w:pPr>
        <w:ind w:right="544"/>
        <w:jc w:val="both"/>
      </w:pPr>
    </w:p>
    <w:p w14:paraId="2672390F" w14:textId="318DF12C" w:rsidR="00F816FA" w:rsidRDefault="008E7879" w:rsidP="00DD6944">
      <w:pPr>
        <w:pStyle w:val="Caption"/>
        <w:keepNext/>
        <w:jc w:val="both"/>
      </w:pPr>
      <w:bookmarkStart w:id="2904" w:name="_Ref328311887"/>
      <w:bookmarkStart w:id="2905" w:name="_Toc469398361"/>
      <w:bookmarkStart w:id="2906" w:name="_Toc486941125"/>
      <w:bookmarkStart w:id="2907" w:name="_Toc475605594"/>
      <w:bookmarkStart w:id="2908" w:name="_Toc509928566"/>
      <w:bookmarkStart w:id="2909" w:name="_Toc528676242"/>
      <w:bookmarkStart w:id="2910" w:name="_Toc5627691"/>
      <w:bookmarkStart w:id="2911" w:name="_Toc12875639"/>
      <w:bookmarkStart w:id="2912" w:name="_Toc68606757"/>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82</w:t>
      </w:r>
      <w:r w:rsidR="00905C1A" w:rsidRPr="004D3B47">
        <w:rPr>
          <w:noProof/>
        </w:rPr>
        <w:fldChar w:fldCharType="end"/>
      </w:r>
      <w:bookmarkEnd w:id="2904"/>
      <w:r w:rsidR="00030D6F" w:rsidRPr="004D3B47">
        <w:t xml:space="preserve"> - Volume of HPV test samples received during the monitoring period, by purpose and laboratory</w:t>
      </w:r>
      <w:bookmarkEnd w:id="2905"/>
      <w:bookmarkEnd w:id="2906"/>
      <w:bookmarkEnd w:id="2907"/>
      <w:bookmarkEnd w:id="2908"/>
      <w:bookmarkEnd w:id="2909"/>
      <w:bookmarkEnd w:id="2910"/>
      <w:bookmarkEnd w:id="2911"/>
      <w:bookmarkEnd w:id="2912"/>
    </w:p>
    <w:tbl>
      <w:tblPr>
        <w:tblW w:w="1470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42"/>
        <w:gridCol w:w="952"/>
        <w:gridCol w:w="970"/>
        <w:gridCol w:w="941"/>
        <w:gridCol w:w="959"/>
        <w:gridCol w:w="1154"/>
        <w:gridCol w:w="1158"/>
        <w:gridCol w:w="1098"/>
        <w:gridCol w:w="956"/>
        <w:gridCol w:w="6"/>
        <w:gridCol w:w="951"/>
        <w:gridCol w:w="956"/>
        <w:gridCol w:w="961"/>
      </w:tblGrid>
      <w:tr w:rsidR="00F816FA" w:rsidRPr="00B97375" w14:paraId="07A771AA" w14:textId="77777777" w:rsidTr="00AB0E37">
        <w:tc>
          <w:tcPr>
            <w:tcW w:w="3642" w:type="dxa"/>
            <w:vMerge w:val="restart"/>
            <w:tcBorders>
              <w:top w:val="single" w:sz="4" w:space="0" w:color="auto"/>
            </w:tcBorders>
            <w:shd w:val="clear" w:color="auto" w:fill="D9D9D9" w:themeFill="background1" w:themeFillShade="D9"/>
          </w:tcPr>
          <w:p w14:paraId="7AE0BA34" w14:textId="77777777" w:rsidR="00F816FA" w:rsidRPr="00B97375" w:rsidRDefault="00F816FA" w:rsidP="00AB0E37">
            <w:pPr>
              <w:keepNext/>
              <w:keepLines/>
              <w:rPr>
                <w:b/>
              </w:rPr>
            </w:pPr>
            <w:r w:rsidRPr="00B97375">
              <w:rPr>
                <w:b/>
              </w:rPr>
              <w:t>Laboratory</w:t>
            </w:r>
          </w:p>
        </w:tc>
        <w:tc>
          <w:tcPr>
            <w:tcW w:w="1922" w:type="dxa"/>
            <w:gridSpan w:val="2"/>
            <w:tcBorders>
              <w:top w:val="single" w:sz="4" w:space="0" w:color="auto"/>
              <w:bottom w:val="nil"/>
            </w:tcBorders>
            <w:shd w:val="clear" w:color="auto" w:fill="D9D9D9" w:themeFill="background1" w:themeFillShade="D9"/>
            <w:vAlign w:val="center"/>
          </w:tcPr>
          <w:p w14:paraId="1A5465DD" w14:textId="77777777" w:rsidR="00F816FA" w:rsidRPr="00B97375" w:rsidRDefault="00F816FA" w:rsidP="00AB0E37">
            <w:pPr>
              <w:keepNext/>
              <w:keepLines/>
              <w:jc w:val="center"/>
              <w:rPr>
                <w:b/>
              </w:rPr>
            </w:pPr>
            <w:r w:rsidRPr="00B97375">
              <w:rPr>
                <w:b/>
              </w:rPr>
              <w:t>Post-treatment</w:t>
            </w:r>
          </w:p>
        </w:tc>
        <w:tc>
          <w:tcPr>
            <w:tcW w:w="1900" w:type="dxa"/>
            <w:gridSpan w:val="2"/>
            <w:tcBorders>
              <w:top w:val="single" w:sz="4" w:space="0" w:color="auto"/>
              <w:bottom w:val="nil"/>
            </w:tcBorders>
            <w:shd w:val="clear" w:color="auto" w:fill="D9D9D9" w:themeFill="background1" w:themeFillShade="D9"/>
            <w:vAlign w:val="center"/>
          </w:tcPr>
          <w:p w14:paraId="32D48443" w14:textId="77777777" w:rsidR="00F816FA" w:rsidRPr="00B97375" w:rsidRDefault="00F816FA" w:rsidP="00AB0E37">
            <w:pPr>
              <w:keepNext/>
              <w:keepLines/>
              <w:tabs>
                <w:tab w:val="left" w:pos="1549"/>
              </w:tabs>
              <w:ind w:right="122"/>
              <w:jc w:val="center"/>
              <w:rPr>
                <w:b/>
              </w:rPr>
            </w:pPr>
            <w:r w:rsidRPr="00B97375">
              <w:rPr>
                <w:b/>
              </w:rPr>
              <w:t>Historical</w:t>
            </w:r>
          </w:p>
        </w:tc>
        <w:tc>
          <w:tcPr>
            <w:tcW w:w="2312" w:type="dxa"/>
            <w:gridSpan w:val="2"/>
            <w:tcBorders>
              <w:top w:val="single" w:sz="4" w:space="0" w:color="auto"/>
              <w:bottom w:val="nil"/>
            </w:tcBorders>
            <w:shd w:val="clear" w:color="auto" w:fill="D9D9D9" w:themeFill="background1" w:themeFillShade="D9"/>
            <w:vAlign w:val="center"/>
          </w:tcPr>
          <w:p w14:paraId="1DE2C1ED" w14:textId="77777777" w:rsidR="00F816FA" w:rsidRPr="00B97375" w:rsidRDefault="00F816FA" w:rsidP="00AB0E37">
            <w:pPr>
              <w:keepNext/>
              <w:keepLines/>
              <w:jc w:val="center"/>
              <w:rPr>
                <w:b/>
              </w:rPr>
            </w:pPr>
            <w:r w:rsidRPr="00B97375">
              <w:rPr>
                <w:b/>
              </w:rPr>
              <w:t>Taken at colposcopy</w:t>
            </w:r>
          </w:p>
        </w:tc>
        <w:tc>
          <w:tcPr>
            <w:tcW w:w="2060" w:type="dxa"/>
            <w:gridSpan w:val="3"/>
            <w:tcBorders>
              <w:top w:val="single" w:sz="4" w:space="0" w:color="auto"/>
              <w:bottom w:val="nil"/>
            </w:tcBorders>
            <w:shd w:val="clear" w:color="auto" w:fill="D9D9D9" w:themeFill="background1" w:themeFillShade="D9"/>
            <w:vAlign w:val="center"/>
          </w:tcPr>
          <w:p w14:paraId="1F3674CB" w14:textId="77777777" w:rsidR="00F816FA" w:rsidRPr="00B97375" w:rsidRDefault="00F816FA" w:rsidP="00AB0E37">
            <w:pPr>
              <w:keepNext/>
              <w:keepLines/>
              <w:ind w:right="34"/>
              <w:jc w:val="center"/>
              <w:rPr>
                <w:b/>
              </w:rPr>
            </w:pPr>
            <w:r w:rsidRPr="00B97375">
              <w:rPr>
                <w:b/>
              </w:rPr>
              <w:t>HPV triage</w:t>
            </w:r>
          </w:p>
        </w:tc>
        <w:tc>
          <w:tcPr>
            <w:tcW w:w="1907" w:type="dxa"/>
            <w:gridSpan w:val="2"/>
            <w:tcBorders>
              <w:top w:val="single" w:sz="4" w:space="0" w:color="auto"/>
              <w:bottom w:val="nil"/>
            </w:tcBorders>
            <w:shd w:val="clear" w:color="auto" w:fill="D9D9D9" w:themeFill="background1" w:themeFillShade="D9"/>
            <w:vAlign w:val="center"/>
          </w:tcPr>
          <w:p w14:paraId="072B6578" w14:textId="77777777" w:rsidR="00F816FA" w:rsidRPr="00B97375" w:rsidRDefault="00F816FA" w:rsidP="00AB0E37">
            <w:pPr>
              <w:keepNext/>
              <w:keepLines/>
              <w:tabs>
                <w:tab w:val="left" w:pos="495"/>
              </w:tabs>
              <w:jc w:val="center"/>
              <w:rPr>
                <w:b/>
              </w:rPr>
            </w:pPr>
            <w:r w:rsidRPr="00B97375">
              <w:rPr>
                <w:b/>
              </w:rPr>
              <w:t>Other</w:t>
            </w:r>
          </w:p>
        </w:tc>
        <w:tc>
          <w:tcPr>
            <w:tcW w:w="961" w:type="dxa"/>
            <w:tcBorders>
              <w:top w:val="single" w:sz="4" w:space="0" w:color="auto"/>
              <w:bottom w:val="nil"/>
              <w:right w:val="single" w:sz="4" w:space="0" w:color="auto"/>
            </w:tcBorders>
            <w:shd w:val="clear" w:color="auto" w:fill="D9D9D9" w:themeFill="background1" w:themeFillShade="D9"/>
            <w:vAlign w:val="center"/>
          </w:tcPr>
          <w:p w14:paraId="26E05847" w14:textId="77777777" w:rsidR="00F816FA" w:rsidRPr="00B97375" w:rsidRDefault="00F816FA" w:rsidP="00AB0E37">
            <w:pPr>
              <w:keepNext/>
              <w:keepLines/>
              <w:ind w:hanging="2"/>
              <w:jc w:val="center"/>
              <w:rPr>
                <w:b/>
              </w:rPr>
            </w:pPr>
            <w:r w:rsidRPr="00B97375">
              <w:rPr>
                <w:b/>
              </w:rPr>
              <w:t>Total</w:t>
            </w:r>
          </w:p>
        </w:tc>
      </w:tr>
      <w:tr w:rsidR="00F816FA" w:rsidRPr="00B97375" w14:paraId="2040D6B4" w14:textId="77777777" w:rsidTr="00AB0E37">
        <w:tc>
          <w:tcPr>
            <w:tcW w:w="3642" w:type="dxa"/>
            <w:vMerge/>
            <w:tcBorders>
              <w:bottom w:val="single" w:sz="4" w:space="0" w:color="auto"/>
            </w:tcBorders>
            <w:shd w:val="clear" w:color="auto" w:fill="D9D9D9" w:themeFill="background1" w:themeFillShade="D9"/>
          </w:tcPr>
          <w:p w14:paraId="3DC04061" w14:textId="77777777" w:rsidR="00F816FA" w:rsidRPr="00B97375" w:rsidRDefault="00F816FA" w:rsidP="00AB0E37">
            <w:pPr>
              <w:keepNext/>
              <w:keepLines/>
              <w:rPr>
                <w:b/>
              </w:rPr>
            </w:pPr>
          </w:p>
        </w:tc>
        <w:tc>
          <w:tcPr>
            <w:tcW w:w="952" w:type="dxa"/>
            <w:tcBorders>
              <w:top w:val="nil"/>
              <w:bottom w:val="single" w:sz="4" w:space="0" w:color="auto"/>
            </w:tcBorders>
            <w:shd w:val="clear" w:color="auto" w:fill="D9D9D9" w:themeFill="background1" w:themeFillShade="D9"/>
            <w:vAlign w:val="bottom"/>
          </w:tcPr>
          <w:p w14:paraId="137296DE" w14:textId="77777777" w:rsidR="00F816FA" w:rsidRPr="00B97375" w:rsidRDefault="00F816FA" w:rsidP="00AB0E37">
            <w:pPr>
              <w:keepNext/>
              <w:keepLines/>
              <w:ind w:right="59"/>
              <w:jc w:val="right"/>
              <w:rPr>
                <w:rFonts w:eastAsia="Times New Roman"/>
                <w:b/>
                <w:bCs/>
                <w:sz w:val="22"/>
                <w:lang w:eastAsia="en-AU"/>
              </w:rPr>
            </w:pPr>
            <w:r w:rsidRPr="00B97375">
              <w:rPr>
                <w:rFonts w:eastAsia="Times New Roman"/>
                <w:b/>
                <w:bCs/>
                <w:sz w:val="22"/>
                <w:lang w:eastAsia="en-AU"/>
              </w:rPr>
              <w:t>N</w:t>
            </w:r>
          </w:p>
        </w:tc>
        <w:tc>
          <w:tcPr>
            <w:tcW w:w="970" w:type="dxa"/>
            <w:tcBorders>
              <w:top w:val="nil"/>
              <w:bottom w:val="single" w:sz="4" w:space="0" w:color="auto"/>
            </w:tcBorders>
            <w:shd w:val="clear" w:color="auto" w:fill="D9D9D9" w:themeFill="background1" w:themeFillShade="D9"/>
            <w:vAlign w:val="bottom"/>
          </w:tcPr>
          <w:p w14:paraId="2E127D05" w14:textId="77777777" w:rsidR="00F816FA" w:rsidRPr="00B97375" w:rsidRDefault="00F816FA" w:rsidP="00AB0E37">
            <w:pPr>
              <w:keepNext/>
              <w:keepLines/>
              <w:jc w:val="right"/>
              <w:rPr>
                <w:rFonts w:eastAsia="Times New Roman"/>
                <w:b/>
                <w:bCs/>
                <w:sz w:val="22"/>
                <w:lang w:eastAsia="en-AU"/>
              </w:rPr>
            </w:pPr>
            <w:r w:rsidRPr="00B97375">
              <w:rPr>
                <w:rFonts w:eastAsia="Times New Roman"/>
                <w:b/>
                <w:bCs/>
                <w:sz w:val="22"/>
                <w:lang w:eastAsia="en-AU"/>
              </w:rPr>
              <w:t>%</w:t>
            </w:r>
          </w:p>
        </w:tc>
        <w:tc>
          <w:tcPr>
            <w:tcW w:w="941" w:type="dxa"/>
            <w:tcBorders>
              <w:top w:val="nil"/>
              <w:bottom w:val="single" w:sz="4" w:space="0" w:color="auto"/>
            </w:tcBorders>
            <w:shd w:val="clear" w:color="auto" w:fill="D9D9D9" w:themeFill="background1" w:themeFillShade="D9"/>
            <w:vAlign w:val="bottom"/>
          </w:tcPr>
          <w:p w14:paraId="1652EF67" w14:textId="77777777" w:rsidR="00F816FA" w:rsidRPr="00B97375" w:rsidRDefault="00F816FA" w:rsidP="00AB0E37">
            <w:pPr>
              <w:keepNext/>
              <w:keepLines/>
              <w:ind w:right="59"/>
              <w:jc w:val="right"/>
              <w:rPr>
                <w:rFonts w:eastAsia="Times New Roman"/>
                <w:b/>
                <w:bCs/>
                <w:sz w:val="22"/>
                <w:lang w:eastAsia="en-AU"/>
              </w:rPr>
            </w:pPr>
            <w:r w:rsidRPr="00B97375">
              <w:rPr>
                <w:rFonts w:eastAsia="Times New Roman"/>
                <w:b/>
                <w:bCs/>
                <w:sz w:val="22"/>
                <w:lang w:eastAsia="en-AU"/>
              </w:rPr>
              <w:t>N</w:t>
            </w:r>
          </w:p>
        </w:tc>
        <w:tc>
          <w:tcPr>
            <w:tcW w:w="959" w:type="dxa"/>
            <w:tcBorders>
              <w:top w:val="nil"/>
              <w:bottom w:val="single" w:sz="4" w:space="0" w:color="auto"/>
            </w:tcBorders>
            <w:shd w:val="clear" w:color="auto" w:fill="D9D9D9" w:themeFill="background1" w:themeFillShade="D9"/>
            <w:vAlign w:val="bottom"/>
          </w:tcPr>
          <w:p w14:paraId="06B6F9F2" w14:textId="77777777" w:rsidR="00F816FA" w:rsidRPr="00B97375" w:rsidRDefault="00F816FA" w:rsidP="00AB0E37">
            <w:pPr>
              <w:keepNext/>
              <w:keepLines/>
              <w:jc w:val="right"/>
              <w:rPr>
                <w:rFonts w:eastAsia="Times New Roman"/>
                <w:b/>
                <w:bCs/>
                <w:sz w:val="22"/>
                <w:lang w:eastAsia="en-AU"/>
              </w:rPr>
            </w:pPr>
            <w:r w:rsidRPr="00B97375">
              <w:rPr>
                <w:rFonts w:eastAsia="Times New Roman"/>
                <w:b/>
                <w:bCs/>
                <w:sz w:val="22"/>
                <w:lang w:eastAsia="en-AU"/>
              </w:rPr>
              <w:t>%</w:t>
            </w:r>
          </w:p>
        </w:tc>
        <w:tc>
          <w:tcPr>
            <w:tcW w:w="1154" w:type="dxa"/>
            <w:tcBorders>
              <w:top w:val="nil"/>
              <w:bottom w:val="single" w:sz="4" w:space="0" w:color="auto"/>
            </w:tcBorders>
            <w:shd w:val="clear" w:color="auto" w:fill="D9D9D9" w:themeFill="background1" w:themeFillShade="D9"/>
            <w:vAlign w:val="bottom"/>
          </w:tcPr>
          <w:p w14:paraId="349F5CE1" w14:textId="77777777" w:rsidR="00F816FA" w:rsidRPr="00B97375" w:rsidRDefault="00F816FA" w:rsidP="00AB0E37">
            <w:pPr>
              <w:keepNext/>
              <w:keepLines/>
              <w:ind w:right="59"/>
              <w:jc w:val="right"/>
              <w:rPr>
                <w:rFonts w:eastAsia="Times New Roman"/>
                <w:b/>
                <w:bCs/>
                <w:sz w:val="22"/>
                <w:lang w:eastAsia="en-AU"/>
              </w:rPr>
            </w:pPr>
            <w:r w:rsidRPr="00B97375">
              <w:rPr>
                <w:rFonts w:eastAsia="Times New Roman"/>
                <w:b/>
                <w:bCs/>
                <w:sz w:val="22"/>
                <w:lang w:eastAsia="en-AU"/>
              </w:rPr>
              <w:t>N</w:t>
            </w:r>
          </w:p>
        </w:tc>
        <w:tc>
          <w:tcPr>
            <w:tcW w:w="1158" w:type="dxa"/>
            <w:tcBorders>
              <w:top w:val="nil"/>
              <w:bottom w:val="single" w:sz="4" w:space="0" w:color="auto"/>
            </w:tcBorders>
            <w:shd w:val="clear" w:color="auto" w:fill="D9D9D9" w:themeFill="background1" w:themeFillShade="D9"/>
            <w:vAlign w:val="bottom"/>
          </w:tcPr>
          <w:p w14:paraId="60BB04C5" w14:textId="77777777" w:rsidR="00F816FA" w:rsidRPr="00B97375" w:rsidRDefault="00F816FA" w:rsidP="00AB0E37">
            <w:pPr>
              <w:keepNext/>
              <w:keepLines/>
              <w:jc w:val="right"/>
              <w:rPr>
                <w:rFonts w:eastAsia="Times New Roman"/>
                <w:b/>
                <w:bCs/>
                <w:sz w:val="22"/>
                <w:lang w:eastAsia="en-AU"/>
              </w:rPr>
            </w:pPr>
            <w:r w:rsidRPr="00B97375">
              <w:rPr>
                <w:rFonts w:eastAsia="Times New Roman"/>
                <w:b/>
                <w:bCs/>
                <w:sz w:val="22"/>
                <w:lang w:eastAsia="en-AU"/>
              </w:rPr>
              <w:t>%</w:t>
            </w:r>
          </w:p>
        </w:tc>
        <w:tc>
          <w:tcPr>
            <w:tcW w:w="1098" w:type="dxa"/>
            <w:tcBorders>
              <w:top w:val="nil"/>
              <w:bottom w:val="single" w:sz="4" w:space="0" w:color="auto"/>
            </w:tcBorders>
            <w:shd w:val="clear" w:color="auto" w:fill="D9D9D9" w:themeFill="background1" w:themeFillShade="D9"/>
            <w:vAlign w:val="bottom"/>
          </w:tcPr>
          <w:p w14:paraId="01B2DC07" w14:textId="77777777" w:rsidR="00F816FA" w:rsidRPr="00B97375" w:rsidRDefault="00F816FA" w:rsidP="00AB0E37">
            <w:pPr>
              <w:keepNext/>
              <w:keepLines/>
              <w:ind w:right="59"/>
              <w:jc w:val="right"/>
              <w:rPr>
                <w:rFonts w:eastAsia="Times New Roman"/>
                <w:b/>
                <w:bCs/>
                <w:sz w:val="22"/>
                <w:lang w:eastAsia="en-AU"/>
              </w:rPr>
            </w:pPr>
            <w:r w:rsidRPr="00B97375">
              <w:rPr>
                <w:rFonts w:eastAsia="Times New Roman"/>
                <w:b/>
                <w:bCs/>
                <w:sz w:val="22"/>
                <w:lang w:eastAsia="en-AU"/>
              </w:rPr>
              <w:t>N</w:t>
            </w:r>
          </w:p>
        </w:tc>
        <w:tc>
          <w:tcPr>
            <w:tcW w:w="956" w:type="dxa"/>
            <w:tcBorders>
              <w:top w:val="nil"/>
              <w:bottom w:val="single" w:sz="4" w:space="0" w:color="auto"/>
            </w:tcBorders>
            <w:shd w:val="clear" w:color="auto" w:fill="D9D9D9" w:themeFill="background1" w:themeFillShade="D9"/>
            <w:vAlign w:val="bottom"/>
          </w:tcPr>
          <w:p w14:paraId="45AF9F95" w14:textId="77777777" w:rsidR="00F816FA" w:rsidRPr="00B97375" w:rsidRDefault="00F816FA" w:rsidP="00AB0E37">
            <w:pPr>
              <w:keepNext/>
              <w:keepLines/>
              <w:jc w:val="right"/>
              <w:rPr>
                <w:rFonts w:eastAsia="Times New Roman"/>
                <w:b/>
                <w:bCs/>
                <w:sz w:val="22"/>
                <w:lang w:eastAsia="en-AU"/>
              </w:rPr>
            </w:pPr>
            <w:r w:rsidRPr="00B97375">
              <w:rPr>
                <w:rFonts w:eastAsia="Times New Roman"/>
                <w:b/>
                <w:bCs/>
                <w:sz w:val="22"/>
                <w:lang w:eastAsia="en-AU"/>
              </w:rPr>
              <w:t>%</w:t>
            </w:r>
          </w:p>
        </w:tc>
        <w:tc>
          <w:tcPr>
            <w:tcW w:w="957" w:type="dxa"/>
            <w:gridSpan w:val="2"/>
            <w:tcBorders>
              <w:top w:val="nil"/>
              <w:bottom w:val="single" w:sz="4" w:space="0" w:color="auto"/>
            </w:tcBorders>
            <w:shd w:val="clear" w:color="auto" w:fill="D9D9D9" w:themeFill="background1" w:themeFillShade="D9"/>
            <w:vAlign w:val="bottom"/>
          </w:tcPr>
          <w:p w14:paraId="7D89E2F5" w14:textId="77777777" w:rsidR="00F816FA" w:rsidRPr="00B97375" w:rsidRDefault="00F816FA" w:rsidP="00AB0E37">
            <w:pPr>
              <w:keepNext/>
              <w:keepLines/>
              <w:ind w:right="59"/>
              <w:jc w:val="right"/>
              <w:rPr>
                <w:rFonts w:eastAsia="Times New Roman"/>
                <w:b/>
                <w:bCs/>
                <w:sz w:val="22"/>
                <w:lang w:eastAsia="en-AU"/>
              </w:rPr>
            </w:pPr>
            <w:r w:rsidRPr="00B97375">
              <w:rPr>
                <w:rFonts w:eastAsia="Times New Roman"/>
                <w:b/>
                <w:bCs/>
                <w:sz w:val="22"/>
                <w:lang w:eastAsia="en-AU"/>
              </w:rPr>
              <w:t>N</w:t>
            </w:r>
          </w:p>
        </w:tc>
        <w:tc>
          <w:tcPr>
            <w:tcW w:w="956" w:type="dxa"/>
            <w:tcBorders>
              <w:top w:val="nil"/>
              <w:bottom w:val="single" w:sz="4" w:space="0" w:color="auto"/>
            </w:tcBorders>
            <w:shd w:val="clear" w:color="auto" w:fill="D9D9D9" w:themeFill="background1" w:themeFillShade="D9"/>
            <w:vAlign w:val="bottom"/>
          </w:tcPr>
          <w:p w14:paraId="2DD4BAF4" w14:textId="77777777" w:rsidR="00F816FA" w:rsidRPr="00B97375" w:rsidRDefault="00F816FA" w:rsidP="00AB0E37">
            <w:pPr>
              <w:keepNext/>
              <w:keepLines/>
              <w:jc w:val="right"/>
              <w:rPr>
                <w:rFonts w:eastAsia="Times New Roman"/>
                <w:b/>
                <w:bCs/>
                <w:sz w:val="22"/>
                <w:lang w:eastAsia="en-AU"/>
              </w:rPr>
            </w:pPr>
            <w:r w:rsidRPr="00B97375">
              <w:rPr>
                <w:rFonts w:eastAsia="Times New Roman"/>
                <w:b/>
                <w:bCs/>
                <w:sz w:val="22"/>
                <w:lang w:eastAsia="en-AU"/>
              </w:rPr>
              <w:t>%</w:t>
            </w:r>
          </w:p>
        </w:tc>
        <w:tc>
          <w:tcPr>
            <w:tcW w:w="961" w:type="dxa"/>
            <w:tcBorders>
              <w:top w:val="nil"/>
              <w:bottom w:val="single" w:sz="4" w:space="0" w:color="auto"/>
              <w:right w:val="single" w:sz="4" w:space="0" w:color="auto"/>
            </w:tcBorders>
            <w:shd w:val="clear" w:color="auto" w:fill="D9D9D9" w:themeFill="background1" w:themeFillShade="D9"/>
          </w:tcPr>
          <w:p w14:paraId="5514F67C" w14:textId="77777777" w:rsidR="00F816FA" w:rsidRPr="00B97375" w:rsidRDefault="00F816FA" w:rsidP="00AB0E37">
            <w:pPr>
              <w:keepNext/>
              <w:keepLines/>
              <w:jc w:val="right"/>
              <w:rPr>
                <w:b/>
              </w:rPr>
            </w:pPr>
            <w:r w:rsidRPr="00B97375">
              <w:rPr>
                <w:b/>
              </w:rPr>
              <w:t>N</w:t>
            </w:r>
          </w:p>
        </w:tc>
      </w:tr>
      <w:tr w:rsidR="00F816FA" w:rsidRPr="00B97375" w14:paraId="313216DB" w14:textId="77777777" w:rsidTr="00AB0E37">
        <w:tc>
          <w:tcPr>
            <w:tcW w:w="3642" w:type="dxa"/>
            <w:tcBorders>
              <w:top w:val="single" w:sz="4" w:space="0" w:color="auto"/>
            </w:tcBorders>
            <w:shd w:val="clear" w:color="auto" w:fill="auto"/>
            <w:vAlign w:val="bottom"/>
          </w:tcPr>
          <w:p w14:paraId="72798131" w14:textId="28EE88C9" w:rsidR="00F816FA" w:rsidRPr="00F816FA" w:rsidRDefault="00F816FA" w:rsidP="00F816FA">
            <w:pPr>
              <w:keepNext/>
              <w:rPr>
                <w:szCs w:val="23"/>
              </w:rPr>
            </w:pPr>
            <w:r w:rsidRPr="00F816FA">
              <w:rPr>
                <w:szCs w:val="23"/>
              </w:rPr>
              <w:t>Anatomical Pathology Services</w:t>
            </w:r>
          </w:p>
        </w:tc>
        <w:tc>
          <w:tcPr>
            <w:tcW w:w="952" w:type="dxa"/>
            <w:tcBorders>
              <w:top w:val="single" w:sz="4" w:space="0" w:color="auto"/>
            </w:tcBorders>
            <w:shd w:val="clear" w:color="auto" w:fill="auto"/>
          </w:tcPr>
          <w:p w14:paraId="3A5E31C8" w14:textId="0D878969" w:rsidR="00F816FA" w:rsidRPr="00F816FA" w:rsidRDefault="00F816FA" w:rsidP="00F816FA">
            <w:pPr>
              <w:keepNext/>
              <w:jc w:val="right"/>
              <w:rPr>
                <w:rFonts w:asciiTheme="minorHAnsi" w:hAnsiTheme="minorHAnsi"/>
                <w:szCs w:val="23"/>
              </w:rPr>
            </w:pPr>
            <w:r w:rsidRPr="00F816FA">
              <w:rPr>
                <w:szCs w:val="23"/>
              </w:rPr>
              <w:t xml:space="preserve"> 458 </w:t>
            </w:r>
          </w:p>
        </w:tc>
        <w:tc>
          <w:tcPr>
            <w:tcW w:w="970" w:type="dxa"/>
            <w:tcBorders>
              <w:top w:val="single" w:sz="4" w:space="0" w:color="auto"/>
            </w:tcBorders>
            <w:shd w:val="clear" w:color="auto" w:fill="auto"/>
          </w:tcPr>
          <w:p w14:paraId="4AA89E99" w14:textId="15E3EE05" w:rsidR="00F816FA" w:rsidRPr="00F816FA" w:rsidRDefault="00F816FA" w:rsidP="00F816FA">
            <w:pPr>
              <w:keepNext/>
              <w:jc w:val="right"/>
              <w:rPr>
                <w:rFonts w:asciiTheme="minorHAnsi" w:hAnsiTheme="minorHAnsi"/>
                <w:szCs w:val="23"/>
              </w:rPr>
            </w:pPr>
            <w:r w:rsidRPr="00F816FA">
              <w:rPr>
                <w:szCs w:val="23"/>
              </w:rPr>
              <w:t>13.7</w:t>
            </w:r>
          </w:p>
        </w:tc>
        <w:tc>
          <w:tcPr>
            <w:tcW w:w="941" w:type="dxa"/>
            <w:tcBorders>
              <w:top w:val="single" w:sz="4" w:space="0" w:color="auto"/>
            </w:tcBorders>
            <w:shd w:val="clear" w:color="auto" w:fill="auto"/>
          </w:tcPr>
          <w:p w14:paraId="41D91E5C" w14:textId="77F4E5B0" w:rsidR="00F816FA" w:rsidRPr="00F816FA" w:rsidRDefault="00F816FA" w:rsidP="00F816FA">
            <w:pPr>
              <w:keepNext/>
              <w:jc w:val="right"/>
              <w:rPr>
                <w:rFonts w:asciiTheme="minorHAnsi" w:hAnsiTheme="minorHAnsi"/>
                <w:szCs w:val="23"/>
              </w:rPr>
            </w:pPr>
            <w:r w:rsidRPr="00F816FA">
              <w:rPr>
                <w:szCs w:val="23"/>
              </w:rPr>
              <w:t xml:space="preserve"> 1,335 </w:t>
            </w:r>
          </w:p>
        </w:tc>
        <w:tc>
          <w:tcPr>
            <w:tcW w:w="959" w:type="dxa"/>
            <w:tcBorders>
              <w:top w:val="single" w:sz="4" w:space="0" w:color="auto"/>
            </w:tcBorders>
            <w:shd w:val="clear" w:color="auto" w:fill="auto"/>
          </w:tcPr>
          <w:p w14:paraId="416E93E7" w14:textId="28F5D872" w:rsidR="00F816FA" w:rsidRPr="00F816FA" w:rsidRDefault="00F816FA" w:rsidP="00F816FA">
            <w:pPr>
              <w:keepNext/>
              <w:jc w:val="right"/>
              <w:rPr>
                <w:rFonts w:asciiTheme="minorHAnsi" w:hAnsiTheme="minorHAnsi"/>
                <w:szCs w:val="23"/>
              </w:rPr>
            </w:pPr>
            <w:r w:rsidRPr="00F816FA">
              <w:rPr>
                <w:szCs w:val="23"/>
              </w:rPr>
              <w:t>40.1</w:t>
            </w:r>
          </w:p>
        </w:tc>
        <w:tc>
          <w:tcPr>
            <w:tcW w:w="1154" w:type="dxa"/>
            <w:tcBorders>
              <w:top w:val="single" w:sz="4" w:space="0" w:color="auto"/>
            </w:tcBorders>
            <w:shd w:val="clear" w:color="auto" w:fill="auto"/>
          </w:tcPr>
          <w:p w14:paraId="4A2CCEA6" w14:textId="364E2D0A" w:rsidR="00F816FA" w:rsidRPr="00F816FA" w:rsidRDefault="00F816FA" w:rsidP="00F816FA">
            <w:pPr>
              <w:keepNext/>
              <w:jc w:val="right"/>
              <w:rPr>
                <w:rFonts w:asciiTheme="minorHAnsi" w:hAnsiTheme="minorHAnsi"/>
                <w:szCs w:val="23"/>
              </w:rPr>
            </w:pPr>
            <w:r w:rsidRPr="00F816FA">
              <w:rPr>
                <w:szCs w:val="23"/>
              </w:rPr>
              <w:t xml:space="preserve"> 93 </w:t>
            </w:r>
          </w:p>
        </w:tc>
        <w:tc>
          <w:tcPr>
            <w:tcW w:w="1158" w:type="dxa"/>
            <w:tcBorders>
              <w:top w:val="single" w:sz="4" w:space="0" w:color="auto"/>
            </w:tcBorders>
            <w:shd w:val="clear" w:color="auto" w:fill="auto"/>
          </w:tcPr>
          <w:p w14:paraId="340085F4" w14:textId="7BA77A56" w:rsidR="00F816FA" w:rsidRPr="00F816FA" w:rsidRDefault="00F816FA" w:rsidP="00F816FA">
            <w:pPr>
              <w:keepNext/>
              <w:jc w:val="right"/>
              <w:rPr>
                <w:rFonts w:asciiTheme="minorHAnsi" w:hAnsiTheme="minorHAnsi"/>
                <w:szCs w:val="23"/>
              </w:rPr>
            </w:pPr>
            <w:r w:rsidRPr="00F816FA">
              <w:rPr>
                <w:szCs w:val="23"/>
              </w:rPr>
              <w:t>2.8</w:t>
            </w:r>
          </w:p>
        </w:tc>
        <w:tc>
          <w:tcPr>
            <w:tcW w:w="1098" w:type="dxa"/>
            <w:tcBorders>
              <w:top w:val="single" w:sz="4" w:space="0" w:color="auto"/>
            </w:tcBorders>
            <w:shd w:val="clear" w:color="auto" w:fill="auto"/>
          </w:tcPr>
          <w:p w14:paraId="131FBEB4" w14:textId="0BD6B307" w:rsidR="00F816FA" w:rsidRPr="00F816FA" w:rsidRDefault="00F816FA" w:rsidP="00F816FA">
            <w:pPr>
              <w:keepNext/>
              <w:jc w:val="right"/>
              <w:rPr>
                <w:rFonts w:asciiTheme="minorHAnsi" w:hAnsiTheme="minorHAnsi"/>
                <w:szCs w:val="23"/>
              </w:rPr>
            </w:pPr>
            <w:r w:rsidRPr="00F816FA">
              <w:rPr>
                <w:szCs w:val="23"/>
              </w:rPr>
              <w:t xml:space="preserve"> 703 </w:t>
            </w:r>
          </w:p>
        </w:tc>
        <w:tc>
          <w:tcPr>
            <w:tcW w:w="956" w:type="dxa"/>
            <w:tcBorders>
              <w:top w:val="single" w:sz="4" w:space="0" w:color="auto"/>
            </w:tcBorders>
            <w:shd w:val="clear" w:color="auto" w:fill="auto"/>
          </w:tcPr>
          <w:p w14:paraId="43E3C9CB" w14:textId="55626FAF" w:rsidR="00F816FA" w:rsidRPr="00F816FA" w:rsidRDefault="00F816FA" w:rsidP="00F816FA">
            <w:pPr>
              <w:keepNext/>
              <w:jc w:val="right"/>
              <w:rPr>
                <w:rFonts w:asciiTheme="minorHAnsi" w:hAnsiTheme="minorHAnsi"/>
                <w:szCs w:val="23"/>
              </w:rPr>
            </w:pPr>
            <w:r w:rsidRPr="00F816FA">
              <w:rPr>
                <w:szCs w:val="23"/>
              </w:rPr>
              <w:t>21.1</w:t>
            </w:r>
          </w:p>
        </w:tc>
        <w:tc>
          <w:tcPr>
            <w:tcW w:w="957" w:type="dxa"/>
            <w:gridSpan w:val="2"/>
            <w:tcBorders>
              <w:top w:val="single" w:sz="4" w:space="0" w:color="auto"/>
            </w:tcBorders>
            <w:shd w:val="clear" w:color="auto" w:fill="auto"/>
          </w:tcPr>
          <w:p w14:paraId="14C158C0" w14:textId="4E650AC5" w:rsidR="00F816FA" w:rsidRPr="00F816FA" w:rsidRDefault="00F816FA" w:rsidP="00F816FA">
            <w:pPr>
              <w:keepNext/>
              <w:jc w:val="right"/>
              <w:rPr>
                <w:rFonts w:asciiTheme="minorHAnsi" w:hAnsiTheme="minorHAnsi"/>
                <w:szCs w:val="23"/>
              </w:rPr>
            </w:pPr>
            <w:r w:rsidRPr="00F816FA">
              <w:rPr>
                <w:szCs w:val="23"/>
              </w:rPr>
              <w:t xml:space="preserve"> 743 </w:t>
            </w:r>
          </w:p>
        </w:tc>
        <w:tc>
          <w:tcPr>
            <w:tcW w:w="956" w:type="dxa"/>
            <w:tcBorders>
              <w:top w:val="single" w:sz="4" w:space="0" w:color="auto"/>
            </w:tcBorders>
            <w:shd w:val="clear" w:color="auto" w:fill="auto"/>
          </w:tcPr>
          <w:p w14:paraId="587675B8" w14:textId="6273C05F" w:rsidR="00F816FA" w:rsidRPr="00F816FA" w:rsidRDefault="00F816FA" w:rsidP="00F816FA">
            <w:pPr>
              <w:keepNext/>
              <w:jc w:val="right"/>
              <w:rPr>
                <w:rFonts w:asciiTheme="minorHAnsi" w:hAnsiTheme="minorHAnsi"/>
                <w:szCs w:val="23"/>
              </w:rPr>
            </w:pPr>
            <w:r w:rsidRPr="00F816FA">
              <w:rPr>
                <w:szCs w:val="23"/>
              </w:rPr>
              <w:t>22.3</w:t>
            </w:r>
          </w:p>
        </w:tc>
        <w:tc>
          <w:tcPr>
            <w:tcW w:w="961" w:type="dxa"/>
            <w:tcBorders>
              <w:top w:val="single" w:sz="4" w:space="0" w:color="auto"/>
            </w:tcBorders>
          </w:tcPr>
          <w:p w14:paraId="538F07FB" w14:textId="7AF0EB33" w:rsidR="00F816FA" w:rsidRPr="00F816FA" w:rsidRDefault="00F816FA" w:rsidP="00F816FA">
            <w:pPr>
              <w:keepNext/>
              <w:jc w:val="right"/>
              <w:rPr>
                <w:rFonts w:asciiTheme="minorHAnsi" w:hAnsiTheme="minorHAnsi"/>
                <w:szCs w:val="23"/>
              </w:rPr>
            </w:pPr>
            <w:r w:rsidRPr="00F816FA">
              <w:rPr>
                <w:szCs w:val="23"/>
              </w:rPr>
              <w:t xml:space="preserve"> 3,332 </w:t>
            </w:r>
          </w:p>
        </w:tc>
      </w:tr>
      <w:tr w:rsidR="00F816FA" w:rsidRPr="00B97375" w14:paraId="634F5740" w14:textId="77777777" w:rsidTr="00AB0E37">
        <w:tc>
          <w:tcPr>
            <w:tcW w:w="3642" w:type="dxa"/>
            <w:shd w:val="clear" w:color="auto" w:fill="auto"/>
            <w:vAlign w:val="bottom"/>
          </w:tcPr>
          <w:p w14:paraId="69A38DE6" w14:textId="3BC78D55" w:rsidR="00F816FA" w:rsidRPr="00F816FA" w:rsidRDefault="00F816FA" w:rsidP="00F816FA">
            <w:pPr>
              <w:keepNext/>
              <w:rPr>
                <w:szCs w:val="23"/>
              </w:rPr>
            </w:pPr>
            <w:r w:rsidRPr="00F816FA">
              <w:rPr>
                <w:szCs w:val="23"/>
              </w:rPr>
              <w:t>Canterbury Health Laboratories</w:t>
            </w:r>
          </w:p>
        </w:tc>
        <w:tc>
          <w:tcPr>
            <w:tcW w:w="952" w:type="dxa"/>
            <w:shd w:val="clear" w:color="auto" w:fill="auto"/>
          </w:tcPr>
          <w:p w14:paraId="42878F30" w14:textId="3678AC44" w:rsidR="00F816FA" w:rsidRPr="00F816FA" w:rsidRDefault="00F816FA" w:rsidP="00F816FA">
            <w:pPr>
              <w:keepNext/>
              <w:jc w:val="right"/>
              <w:rPr>
                <w:rFonts w:asciiTheme="minorHAnsi" w:hAnsiTheme="minorHAnsi"/>
                <w:szCs w:val="23"/>
              </w:rPr>
            </w:pPr>
            <w:r w:rsidRPr="00F816FA">
              <w:rPr>
                <w:szCs w:val="23"/>
              </w:rPr>
              <w:t xml:space="preserve"> 307 </w:t>
            </w:r>
          </w:p>
        </w:tc>
        <w:tc>
          <w:tcPr>
            <w:tcW w:w="970" w:type="dxa"/>
            <w:shd w:val="clear" w:color="auto" w:fill="auto"/>
          </w:tcPr>
          <w:p w14:paraId="658D0E16" w14:textId="0BAC2BB5" w:rsidR="00F816FA" w:rsidRPr="00F816FA" w:rsidRDefault="00F816FA" w:rsidP="00F816FA">
            <w:pPr>
              <w:keepNext/>
              <w:jc w:val="right"/>
              <w:rPr>
                <w:rFonts w:asciiTheme="minorHAnsi" w:hAnsiTheme="minorHAnsi"/>
                <w:szCs w:val="23"/>
              </w:rPr>
            </w:pPr>
            <w:r w:rsidRPr="00F816FA">
              <w:rPr>
                <w:szCs w:val="23"/>
              </w:rPr>
              <w:t>25.2</w:t>
            </w:r>
          </w:p>
        </w:tc>
        <w:tc>
          <w:tcPr>
            <w:tcW w:w="941" w:type="dxa"/>
            <w:shd w:val="clear" w:color="auto" w:fill="auto"/>
          </w:tcPr>
          <w:p w14:paraId="6F62402D" w14:textId="3FE56F69" w:rsidR="00F816FA" w:rsidRPr="00F816FA" w:rsidRDefault="00F816FA" w:rsidP="00F816FA">
            <w:pPr>
              <w:keepNext/>
              <w:jc w:val="right"/>
              <w:rPr>
                <w:rFonts w:asciiTheme="minorHAnsi" w:hAnsiTheme="minorHAnsi"/>
                <w:szCs w:val="23"/>
              </w:rPr>
            </w:pPr>
            <w:r w:rsidRPr="00F816FA">
              <w:rPr>
                <w:szCs w:val="23"/>
              </w:rPr>
              <w:t xml:space="preserve"> 291 </w:t>
            </w:r>
          </w:p>
        </w:tc>
        <w:tc>
          <w:tcPr>
            <w:tcW w:w="959" w:type="dxa"/>
            <w:shd w:val="clear" w:color="auto" w:fill="auto"/>
          </w:tcPr>
          <w:p w14:paraId="2744E48D" w14:textId="13BE06B8" w:rsidR="00F816FA" w:rsidRPr="00F816FA" w:rsidRDefault="00F816FA" w:rsidP="00F816FA">
            <w:pPr>
              <w:keepNext/>
              <w:jc w:val="right"/>
              <w:rPr>
                <w:rFonts w:asciiTheme="minorHAnsi" w:hAnsiTheme="minorHAnsi"/>
                <w:szCs w:val="23"/>
              </w:rPr>
            </w:pPr>
            <w:r w:rsidRPr="00F816FA">
              <w:rPr>
                <w:szCs w:val="23"/>
              </w:rPr>
              <w:t>23.9</w:t>
            </w:r>
          </w:p>
        </w:tc>
        <w:tc>
          <w:tcPr>
            <w:tcW w:w="1154" w:type="dxa"/>
            <w:shd w:val="clear" w:color="auto" w:fill="auto"/>
          </w:tcPr>
          <w:p w14:paraId="1900C5C6" w14:textId="39742BCE" w:rsidR="00F816FA" w:rsidRPr="00F816FA" w:rsidRDefault="00F816FA" w:rsidP="00F816FA">
            <w:pPr>
              <w:keepNext/>
              <w:jc w:val="right"/>
              <w:rPr>
                <w:rFonts w:asciiTheme="minorHAnsi" w:hAnsiTheme="minorHAnsi"/>
                <w:szCs w:val="23"/>
              </w:rPr>
            </w:pPr>
            <w:r w:rsidRPr="00F816FA">
              <w:rPr>
                <w:szCs w:val="23"/>
              </w:rPr>
              <w:t xml:space="preserve"> 275 </w:t>
            </w:r>
          </w:p>
        </w:tc>
        <w:tc>
          <w:tcPr>
            <w:tcW w:w="1158" w:type="dxa"/>
            <w:shd w:val="clear" w:color="auto" w:fill="auto"/>
          </w:tcPr>
          <w:p w14:paraId="4DAFFA85" w14:textId="6A5EEFC3" w:rsidR="00F816FA" w:rsidRPr="00F816FA" w:rsidRDefault="00F816FA" w:rsidP="00F816FA">
            <w:pPr>
              <w:keepNext/>
              <w:jc w:val="right"/>
              <w:rPr>
                <w:rFonts w:asciiTheme="minorHAnsi" w:hAnsiTheme="minorHAnsi"/>
                <w:szCs w:val="23"/>
              </w:rPr>
            </w:pPr>
            <w:r w:rsidRPr="00F816FA">
              <w:rPr>
                <w:szCs w:val="23"/>
              </w:rPr>
              <w:t>22.6</w:t>
            </w:r>
          </w:p>
        </w:tc>
        <w:tc>
          <w:tcPr>
            <w:tcW w:w="1098" w:type="dxa"/>
            <w:shd w:val="clear" w:color="auto" w:fill="auto"/>
          </w:tcPr>
          <w:p w14:paraId="732AA5FE" w14:textId="26C4371B" w:rsidR="00F816FA" w:rsidRPr="00F816FA" w:rsidRDefault="00F816FA" w:rsidP="00F816FA">
            <w:pPr>
              <w:keepNext/>
              <w:jc w:val="right"/>
              <w:rPr>
                <w:rFonts w:asciiTheme="minorHAnsi" w:hAnsiTheme="minorHAnsi"/>
                <w:szCs w:val="23"/>
              </w:rPr>
            </w:pPr>
            <w:r w:rsidRPr="00F816FA">
              <w:rPr>
                <w:szCs w:val="23"/>
              </w:rPr>
              <w:t xml:space="preserve"> 169 </w:t>
            </w:r>
          </w:p>
        </w:tc>
        <w:tc>
          <w:tcPr>
            <w:tcW w:w="956" w:type="dxa"/>
            <w:shd w:val="clear" w:color="auto" w:fill="auto"/>
          </w:tcPr>
          <w:p w14:paraId="462EEDC5" w14:textId="449E3842" w:rsidR="00F816FA" w:rsidRPr="00F816FA" w:rsidRDefault="00F816FA" w:rsidP="00F816FA">
            <w:pPr>
              <w:keepNext/>
              <w:jc w:val="right"/>
              <w:rPr>
                <w:rFonts w:asciiTheme="minorHAnsi" w:hAnsiTheme="minorHAnsi"/>
                <w:szCs w:val="23"/>
              </w:rPr>
            </w:pPr>
            <w:r w:rsidRPr="00F816FA">
              <w:rPr>
                <w:szCs w:val="23"/>
              </w:rPr>
              <w:t>13.9</w:t>
            </w:r>
          </w:p>
        </w:tc>
        <w:tc>
          <w:tcPr>
            <w:tcW w:w="957" w:type="dxa"/>
            <w:gridSpan w:val="2"/>
            <w:shd w:val="clear" w:color="auto" w:fill="auto"/>
          </w:tcPr>
          <w:p w14:paraId="11647902" w14:textId="48D292D3" w:rsidR="00F816FA" w:rsidRPr="00F816FA" w:rsidRDefault="00F816FA" w:rsidP="00F816FA">
            <w:pPr>
              <w:keepNext/>
              <w:jc w:val="right"/>
              <w:rPr>
                <w:rFonts w:asciiTheme="minorHAnsi" w:hAnsiTheme="minorHAnsi"/>
                <w:szCs w:val="23"/>
              </w:rPr>
            </w:pPr>
            <w:r w:rsidRPr="00F816FA">
              <w:rPr>
                <w:szCs w:val="23"/>
              </w:rPr>
              <w:t xml:space="preserve"> 175 </w:t>
            </w:r>
          </w:p>
        </w:tc>
        <w:tc>
          <w:tcPr>
            <w:tcW w:w="956" w:type="dxa"/>
            <w:shd w:val="clear" w:color="auto" w:fill="auto"/>
          </w:tcPr>
          <w:p w14:paraId="5682FE6B" w14:textId="24167A61" w:rsidR="00F816FA" w:rsidRPr="00F816FA" w:rsidRDefault="00F816FA" w:rsidP="00F816FA">
            <w:pPr>
              <w:keepNext/>
              <w:jc w:val="right"/>
              <w:rPr>
                <w:rFonts w:asciiTheme="minorHAnsi" w:hAnsiTheme="minorHAnsi"/>
                <w:szCs w:val="23"/>
              </w:rPr>
            </w:pPr>
            <w:r w:rsidRPr="00F816FA">
              <w:rPr>
                <w:szCs w:val="23"/>
              </w:rPr>
              <w:t>14.4</w:t>
            </w:r>
          </w:p>
        </w:tc>
        <w:tc>
          <w:tcPr>
            <w:tcW w:w="961" w:type="dxa"/>
          </w:tcPr>
          <w:p w14:paraId="7A672DA7" w14:textId="76DFE3C8" w:rsidR="00F816FA" w:rsidRPr="00F816FA" w:rsidRDefault="00F816FA" w:rsidP="00F816FA">
            <w:pPr>
              <w:keepNext/>
              <w:jc w:val="right"/>
              <w:rPr>
                <w:rFonts w:asciiTheme="minorHAnsi" w:hAnsiTheme="minorHAnsi"/>
                <w:szCs w:val="23"/>
              </w:rPr>
            </w:pPr>
            <w:r w:rsidRPr="00F816FA">
              <w:rPr>
                <w:szCs w:val="23"/>
              </w:rPr>
              <w:t xml:space="preserve"> 1,217 </w:t>
            </w:r>
          </w:p>
        </w:tc>
      </w:tr>
      <w:tr w:rsidR="00F816FA" w:rsidRPr="00B97375" w14:paraId="5A78C9EE" w14:textId="77777777" w:rsidTr="00AB0E37">
        <w:tc>
          <w:tcPr>
            <w:tcW w:w="3642" w:type="dxa"/>
            <w:shd w:val="clear" w:color="auto" w:fill="auto"/>
            <w:vAlign w:val="bottom"/>
          </w:tcPr>
          <w:p w14:paraId="75D32E8E" w14:textId="56E62915" w:rsidR="00F816FA" w:rsidRPr="00F816FA" w:rsidRDefault="00F816FA" w:rsidP="00F816FA">
            <w:pPr>
              <w:keepNext/>
              <w:rPr>
                <w:szCs w:val="23"/>
              </w:rPr>
            </w:pPr>
            <w:r w:rsidRPr="00F816FA">
              <w:rPr>
                <w:szCs w:val="23"/>
              </w:rPr>
              <w:t>LabPLUS</w:t>
            </w:r>
          </w:p>
        </w:tc>
        <w:tc>
          <w:tcPr>
            <w:tcW w:w="952" w:type="dxa"/>
            <w:shd w:val="clear" w:color="auto" w:fill="auto"/>
          </w:tcPr>
          <w:p w14:paraId="41ADE48A" w14:textId="1089A153" w:rsidR="00F816FA" w:rsidRPr="00F816FA" w:rsidRDefault="00F816FA" w:rsidP="00F816FA">
            <w:pPr>
              <w:keepNext/>
              <w:jc w:val="right"/>
              <w:rPr>
                <w:rFonts w:asciiTheme="minorHAnsi" w:hAnsiTheme="minorHAnsi"/>
                <w:szCs w:val="23"/>
              </w:rPr>
            </w:pPr>
            <w:r w:rsidRPr="00F816FA">
              <w:rPr>
                <w:szCs w:val="23"/>
              </w:rPr>
              <w:t xml:space="preserve"> 139 </w:t>
            </w:r>
          </w:p>
        </w:tc>
        <w:tc>
          <w:tcPr>
            <w:tcW w:w="970" w:type="dxa"/>
            <w:shd w:val="clear" w:color="auto" w:fill="auto"/>
          </w:tcPr>
          <w:p w14:paraId="47254BCA" w14:textId="6802D406" w:rsidR="00F816FA" w:rsidRPr="00F816FA" w:rsidRDefault="00F816FA" w:rsidP="00F816FA">
            <w:pPr>
              <w:keepNext/>
              <w:jc w:val="right"/>
              <w:rPr>
                <w:rFonts w:asciiTheme="minorHAnsi" w:hAnsiTheme="minorHAnsi"/>
                <w:szCs w:val="23"/>
              </w:rPr>
            </w:pPr>
            <w:r w:rsidRPr="00F816FA">
              <w:rPr>
                <w:szCs w:val="23"/>
              </w:rPr>
              <w:t>17.9</w:t>
            </w:r>
          </w:p>
        </w:tc>
        <w:tc>
          <w:tcPr>
            <w:tcW w:w="941" w:type="dxa"/>
            <w:shd w:val="clear" w:color="auto" w:fill="auto"/>
          </w:tcPr>
          <w:p w14:paraId="7CD94D0F" w14:textId="6BCC25FD" w:rsidR="00F816FA" w:rsidRPr="00F816FA" w:rsidRDefault="00F816FA" w:rsidP="00F816FA">
            <w:pPr>
              <w:keepNext/>
              <w:jc w:val="right"/>
              <w:rPr>
                <w:rFonts w:asciiTheme="minorHAnsi" w:hAnsiTheme="minorHAnsi"/>
                <w:szCs w:val="23"/>
              </w:rPr>
            </w:pPr>
            <w:r w:rsidRPr="00F816FA">
              <w:rPr>
                <w:szCs w:val="23"/>
              </w:rPr>
              <w:t xml:space="preserve"> 164 </w:t>
            </w:r>
          </w:p>
        </w:tc>
        <w:tc>
          <w:tcPr>
            <w:tcW w:w="959" w:type="dxa"/>
            <w:shd w:val="clear" w:color="auto" w:fill="auto"/>
          </w:tcPr>
          <w:p w14:paraId="376E3FFF" w14:textId="7C8DCB41" w:rsidR="00F816FA" w:rsidRPr="00F816FA" w:rsidRDefault="00F816FA" w:rsidP="00F816FA">
            <w:pPr>
              <w:keepNext/>
              <w:jc w:val="right"/>
              <w:rPr>
                <w:rFonts w:asciiTheme="minorHAnsi" w:hAnsiTheme="minorHAnsi"/>
                <w:szCs w:val="23"/>
              </w:rPr>
            </w:pPr>
            <w:r w:rsidRPr="00F816FA">
              <w:rPr>
                <w:szCs w:val="23"/>
              </w:rPr>
              <w:t>21.1</w:t>
            </w:r>
          </w:p>
        </w:tc>
        <w:tc>
          <w:tcPr>
            <w:tcW w:w="1154" w:type="dxa"/>
            <w:shd w:val="clear" w:color="auto" w:fill="auto"/>
          </w:tcPr>
          <w:p w14:paraId="1B99E3BE" w14:textId="3F296CD9" w:rsidR="00F816FA" w:rsidRPr="00F816FA" w:rsidRDefault="00F816FA" w:rsidP="00F816FA">
            <w:pPr>
              <w:keepNext/>
              <w:jc w:val="right"/>
              <w:rPr>
                <w:rFonts w:asciiTheme="minorHAnsi" w:hAnsiTheme="minorHAnsi"/>
                <w:szCs w:val="23"/>
              </w:rPr>
            </w:pPr>
            <w:r w:rsidRPr="00F816FA">
              <w:rPr>
                <w:szCs w:val="23"/>
              </w:rPr>
              <w:t xml:space="preserve"> 201 </w:t>
            </w:r>
          </w:p>
        </w:tc>
        <w:tc>
          <w:tcPr>
            <w:tcW w:w="1158" w:type="dxa"/>
            <w:shd w:val="clear" w:color="auto" w:fill="auto"/>
          </w:tcPr>
          <w:p w14:paraId="79C2BC26" w14:textId="741749D7" w:rsidR="00F816FA" w:rsidRPr="00F816FA" w:rsidRDefault="00F816FA" w:rsidP="00F816FA">
            <w:pPr>
              <w:keepNext/>
              <w:jc w:val="right"/>
              <w:rPr>
                <w:rFonts w:asciiTheme="minorHAnsi" w:hAnsiTheme="minorHAnsi"/>
                <w:szCs w:val="23"/>
              </w:rPr>
            </w:pPr>
            <w:r w:rsidRPr="00F816FA">
              <w:rPr>
                <w:szCs w:val="23"/>
              </w:rPr>
              <w:t>25.8</w:t>
            </w:r>
          </w:p>
        </w:tc>
        <w:tc>
          <w:tcPr>
            <w:tcW w:w="1098" w:type="dxa"/>
            <w:shd w:val="clear" w:color="auto" w:fill="auto"/>
          </w:tcPr>
          <w:p w14:paraId="3EB8ECA0" w14:textId="7B06DF47" w:rsidR="00F816FA" w:rsidRPr="00F816FA" w:rsidRDefault="00F816FA" w:rsidP="00F816FA">
            <w:pPr>
              <w:keepNext/>
              <w:jc w:val="right"/>
              <w:rPr>
                <w:rFonts w:asciiTheme="minorHAnsi" w:hAnsiTheme="minorHAnsi"/>
                <w:szCs w:val="23"/>
              </w:rPr>
            </w:pPr>
            <w:r w:rsidRPr="00F816FA">
              <w:rPr>
                <w:szCs w:val="23"/>
              </w:rPr>
              <w:t xml:space="preserve"> 196 </w:t>
            </w:r>
          </w:p>
        </w:tc>
        <w:tc>
          <w:tcPr>
            <w:tcW w:w="956" w:type="dxa"/>
            <w:shd w:val="clear" w:color="auto" w:fill="auto"/>
          </w:tcPr>
          <w:p w14:paraId="575A827A" w14:textId="01B86E51" w:rsidR="00F816FA" w:rsidRPr="00F816FA" w:rsidRDefault="00F816FA" w:rsidP="00F816FA">
            <w:pPr>
              <w:keepNext/>
              <w:jc w:val="right"/>
              <w:rPr>
                <w:rFonts w:asciiTheme="minorHAnsi" w:hAnsiTheme="minorHAnsi"/>
                <w:szCs w:val="23"/>
              </w:rPr>
            </w:pPr>
            <w:r w:rsidRPr="00F816FA">
              <w:rPr>
                <w:szCs w:val="23"/>
              </w:rPr>
              <w:t>25.2</w:t>
            </w:r>
          </w:p>
        </w:tc>
        <w:tc>
          <w:tcPr>
            <w:tcW w:w="957" w:type="dxa"/>
            <w:gridSpan w:val="2"/>
            <w:shd w:val="clear" w:color="auto" w:fill="auto"/>
          </w:tcPr>
          <w:p w14:paraId="464C5FAE" w14:textId="35994724" w:rsidR="00F816FA" w:rsidRPr="00F816FA" w:rsidRDefault="00F816FA" w:rsidP="00F816FA">
            <w:pPr>
              <w:keepNext/>
              <w:jc w:val="right"/>
              <w:rPr>
                <w:rFonts w:asciiTheme="minorHAnsi" w:hAnsiTheme="minorHAnsi"/>
                <w:szCs w:val="23"/>
              </w:rPr>
            </w:pPr>
            <w:r w:rsidRPr="00F816FA">
              <w:rPr>
                <w:szCs w:val="23"/>
              </w:rPr>
              <w:t xml:space="preserve"> 78 </w:t>
            </w:r>
          </w:p>
        </w:tc>
        <w:tc>
          <w:tcPr>
            <w:tcW w:w="956" w:type="dxa"/>
            <w:shd w:val="clear" w:color="auto" w:fill="auto"/>
          </w:tcPr>
          <w:p w14:paraId="7AFF7C7C" w14:textId="5ABA7138" w:rsidR="00F816FA" w:rsidRPr="00F816FA" w:rsidRDefault="00F816FA" w:rsidP="00F816FA">
            <w:pPr>
              <w:keepNext/>
              <w:jc w:val="right"/>
              <w:rPr>
                <w:rFonts w:asciiTheme="minorHAnsi" w:hAnsiTheme="minorHAnsi"/>
                <w:szCs w:val="23"/>
              </w:rPr>
            </w:pPr>
            <w:r w:rsidRPr="00F816FA">
              <w:rPr>
                <w:szCs w:val="23"/>
              </w:rPr>
              <w:t>10.0</w:t>
            </w:r>
          </w:p>
        </w:tc>
        <w:tc>
          <w:tcPr>
            <w:tcW w:w="961" w:type="dxa"/>
          </w:tcPr>
          <w:p w14:paraId="36579EED" w14:textId="4AFFCE0A" w:rsidR="00F816FA" w:rsidRPr="00F816FA" w:rsidRDefault="00F816FA" w:rsidP="00F816FA">
            <w:pPr>
              <w:keepNext/>
              <w:jc w:val="right"/>
              <w:rPr>
                <w:rFonts w:asciiTheme="minorHAnsi" w:hAnsiTheme="minorHAnsi"/>
                <w:szCs w:val="23"/>
              </w:rPr>
            </w:pPr>
            <w:r w:rsidRPr="00F816FA">
              <w:rPr>
                <w:szCs w:val="23"/>
              </w:rPr>
              <w:t xml:space="preserve"> 778 </w:t>
            </w:r>
          </w:p>
        </w:tc>
      </w:tr>
      <w:tr w:rsidR="00F816FA" w:rsidRPr="00B97375" w14:paraId="7C726355" w14:textId="77777777" w:rsidTr="00AB0E37">
        <w:tc>
          <w:tcPr>
            <w:tcW w:w="3642" w:type="dxa"/>
            <w:shd w:val="clear" w:color="auto" w:fill="auto"/>
            <w:vAlign w:val="bottom"/>
          </w:tcPr>
          <w:p w14:paraId="66E79583" w14:textId="7E2FA102" w:rsidR="00F816FA" w:rsidRPr="00F816FA" w:rsidRDefault="00F816FA" w:rsidP="00F816FA">
            <w:pPr>
              <w:keepNext/>
              <w:rPr>
                <w:szCs w:val="23"/>
              </w:rPr>
            </w:pPr>
            <w:r w:rsidRPr="00F816FA">
              <w:rPr>
                <w:szCs w:val="23"/>
              </w:rPr>
              <w:t>Medlab Central Ltd.</w:t>
            </w:r>
          </w:p>
        </w:tc>
        <w:tc>
          <w:tcPr>
            <w:tcW w:w="952" w:type="dxa"/>
            <w:shd w:val="clear" w:color="auto" w:fill="auto"/>
          </w:tcPr>
          <w:p w14:paraId="5D5FAB90" w14:textId="43FFC7AD" w:rsidR="00F816FA" w:rsidRPr="00F816FA" w:rsidRDefault="00F816FA" w:rsidP="00F816FA">
            <w:pPr>
              <w:keepNext/>
              <w:jc w:val="right"/>
              <w:rPr>
                <w:rFonts w:asciiTheme="minorHAnsi" w:hAnsiTheme="minorHAnsi"/>
                <w:szCs w:val="23"/>
              </w:rPr>
            </w:pPr>
            <w:r w:rsidRPr="00F816FA">
              <w:rPr>
                <w:szCs w:val="23"/>
              </w:rPr>
              <w:t xml:space="preserve"> 293 </w:t>
            </w:r>
          </w:p>
        </w:tc>
        <w:tc>
          <w:tcPr>
            <w:tcW w:w="970" w:type="dxa"/>
            <w:shd w:val="clear" w:color="auto" w:fill="auto"/>
          </w:tcPr>
          <w:p w14:paraId="3A459F82" w14:textId="69BBDD00" w:rsidR="00F816FA" w:rsidRPr="00F816FA" w:rsidRDefault="00F816FA" w:rsidP="00F816FA">
            <w:pPr>
              <w:keepNext/>
              <w:jc w:val="right"/>
              <w:rPr>
                <w:rFonts w:asciiTheme="minorHAnsi" w:hAnsiTheme="minorHAnsi"/>
                <w:szCs w:val="23"/>
              </w:rPr>
            </w:pPr>
            <w:r w:rsidRPr="00F816FA">
              <w:rPr>
                <w:szCs w:val="23"/>
              </w:rPr>
              <w:t>19.3</w:t>
            </w:r>
          </w:p>
        </w:tc>
        <w:tc>
          <w:tcPr>
            <w:tcW w:w="941" w:type="dxa"/>
            <w:shd w:val="clear" w:color="auto" w:fill="auto"/>
          </w:tcPr>
          <w:p w14:paraId="1C052328" w14:textId="720D7463" w:rsidR="00F816FA" w:rsidRPr="00F816FA" w:rsidRDefault="00F816FA" w:rsidP="00F816FA">
            <w:pPr>
              <w:keepNext/>
              <w:jc w:val="right"/>
              <w:rPr>
                <w:rFonts w:asciiTheme="minorHAnsi" w:hAnsiTheme="minorHAnsi"/>
                <w:szCs w:val="23"/>
              </w:rPr>
            </w:pPr>
            <w:r w:rsidRPr="00F816FA">
              <w:rPr>
                <w:szCs w:val="23"/>
              </w:rPr>
              <w:t xml:space="preserve"> 492 </w:t>
            </w:r>
          </w:p>
        </w:tc>
        <w:tc>
          <w:tcPr>
            <w:tcW w:w="959" w:type="dxa"/>
            <w:shd w:val="clear" w:color="auto" w:fill="auto"/>
          </w:tcPr>
          <w:p w14:paraId="0C2282B6" w14:textId="189629EE" w:rsidR="00F816FA" w:rsidRPr="00F816FA" w:rsidRDefault="00F816FA" w:rsidP="00F816FA">
            <w:pPr>
              <w:keepNext/>
              <w:jc w:val="right"/>
              <w:rPr>
                <w:rFonts w:asciiTheme="minorHAnsi" w:hAnsiTheme="minorHAnsi"/>
                <w:szCs w:val="23"/>
              </w:rPr>
            </w:pPr>
            <w:r w:rsidRPr="00F816FA">
              <w:rPr>
                <w:szCs w:val="23"/>
              </w:rPr>
              <w:t>32.5</w:t>
            </w:r>
          </w:p>
        </w:tc>
        <w:tc>
          <w:tcPr>
            <w:tcW w:w="1154" w:type="dxa"/>
            <w:shd w:val="clear" w:color="auto" w:fill="auto"/>
          </w:tcPr>
          <w:p w14:paraId="22FD370B" w14:textId="6ECF33E9" w:rsidR="00F816FA" w:rsidRPr="00F816FA" w:rsidRDefault="00F816FA" w:rsidP="00F816FA">
            <w:pPr>
              <w:keepNext/>
              <w:jc w:val="right"/>
              <w:rPr>
                <w:rFonts w:asciiTheme="minorHAnsi" w:hAnsiTheme="minorHAnsi"/>
                <w:szCs w:val="23"/>
              </w:rPr>
            </w:pPr>
            <w:r w:rsidRPr="00F816FA">
              <w:rPr>
                <w:szCs w:val="23"/>
              </w:rPr>
              <w:t xml:space="preserve"> 92 </w:t>
            </w:r>
          </w:p>
        </w:tc>
        <w:tc>
          <w:tcPr>
            <w:tcW w:w="1158" w:type="dxa"/>
            <w:shd w:val="clear" w:color="auto" w:fill="auto"/>
          </w:tcPr>
          <w:p w14:paraId="673559F1" w14:textId="1E9EC3E5" w:rsidR="00F816FA" w:rsidRPr="00F816FA" w:rsidRDefault="00F816FA" w:rsidP="00F816FA">
            <w:pPr>
              <w:keepNext/>
              <w:jc w:val="right"/>
              <w:rPr>
                <w:rFonts w:asciiTheme="minorHAnsi" w:hAnsiTheme="minorHAnsi"/>
                <w:szCs w:val="23"/>
              </w:rPr>
            </w:pPr>
            <w:r w:rsidRPr="00F816FA">
              <w:rPr>
                <w:szCs w:val="23"/>
              </w:rPr>
              <w:t>6.1</w:t>
            </w:r>
          </w:p>
        </w:tc>
        <w:tc>
          <w:tcPr>
            <w:tcW w:w="1098" w:type="dxa"/>
            <w:shd w:val="clear" w:color="auto" w:fill="auto"/>
          </w:tcPr>
          <w:p w14:paraId="04C84E31" w14:textId="353A0C3B" w:rsidR="00F816FA" w:rsidRPr="00F816FA" w:rsidRDefault="00F816FA" w:rsidP="00F816FA">
            <w:pPr>
              <w:keepNext/>
              <w:jc w:val="right"/>
              <w:rPr>
                <w:rFonts w:asciiTheme="minorHAnsi" w:hAnsiTheme="minorHAnsi"/>
                <w:szCs w:val="23"/>
              </w:rPr>
            </w:pPr>
            <w:r w:rsidRPr="00F816FA">
              <w:rPr>
                <w:szCs w:val="23"/>
              </w:rPr>
              <w:t xml:space="preserve"> 302 </w:t>
            </w:r>
          </w:p>
        </w:tc>
        <w:tc>
          <w:tcPr>
            <w:tcW w:w="956" w:type="dxa"/>
            <w:shd w:val="clear" w:color="auto" w:fill="auto"/>
          </w:tcPr>
          <w:p w14:paraId="136C66E6" w14:textId="4326EE2E" w:rsidR="00F816FA" w:rsidRPr="00F816FA" w:rsidRDefault="00F816FA" w:rsidP="00F816FA">
            <w:pPr>
              <w:keepNext/>
              <w:jc w:val="right"/>
              <w:rPr>
                <w:rFonts w:asciiTheme="minorHAnsi" w:hAnsiTheme="minorHAnsi"/>
                <w:szCs w:val="23"/>
              </w:rPr>
            </w:pPr>
            <w:r w:rsidRPr="00F816FA">
              <w:rPr>
                <w:szCs w:val="23"/>
              </w:rPr>
              <w:t>19.9</w:t>
            </w:r>
          </w:p>
        </w:tc>
        <w:tc>
          <w:tcPr>
            <w:tcW w:w="957" w:type="dxa"/>
            <w:gridSpan w:val="2"/>
            <w:shd w:val="clear" w:color="auto" w:fill="auto"/>
          </w:tcPr>
          <w:p w14:paraId="40B448C4" w14:textId="68FF746F" w:rsidR="00F816FA" w:rsidRPr="00F816FA" w:rsidRDefault="00F816FA" w:rsidP="00F816FA">
            <w:pPr>
              <w:keepNext/>
              <w:jc w:val="right"/>
              <w:rPr>
                <w:rFonts w:asciiTheme="minorHAnsi" w:hAnsiTheme="minorHAnsi"/>
                <w:szCs w:val="23"/>
              </w:rPr>
            </w:pPr>
            <w:r w:rsidRPr="00F816FA">
              <w:rPr>
                <w:szCs w:val="23"/>
              </w:rPr>
              <w:t xml:space="preserve"> 336 </w:t>
            </w:r>
          </w:p>
        </w:tc>
        <w:tc>
          <w:tcPr>
            <w:tcW w:w="956" w:type="dxa"/>
            <w:shd w:val="clear" w:color="auto" w:fill="auto"/>
          </w:tcPr>
          <w:p w14:paraId="5F585E6B" w14:textId="6FD95E34" w:rsidR="00F816FA" w:rsidRPr="00F816FA" w:rsidRDefault="00F816FA" w:rsidP="00F816FA">
            <w:pPr>
              <w:keepNext/>
              <w:jc w:val="right"/>
              <w:rPr>
                <w:rFonts w:asciiTheme="minorHAnsi" w:hAnsiTheme="minorHAnsi"/>
                <w:szCs w:val="23"/>
              </w:rPr>
            </w:pPr>
            <w:r w:rsidRPr="00F816FA">
              <w:rPr>
                <w:szCs w:val="23"/>
              </w:rPr>
              <w:t>22.2</w:t>
            </w:r>
          </w:p>
        </w:tc>
        <w:tc>
          <w:tcPr>
            <w:tcW w:w="961" w:type="dxa"/>
          </w:tcPr>
          <w:p w14:paraId="5C2B1931" w14:textId="752D1EE9" w:rsidR="00F816FA" w:rsidRPr="00F816FA" w:rsidRDefault="00F816FA" w:rsidP="00F816FA">
            <w:pPr>
              <w:keepNext/>
              <w:jc w:val="right"/>
              <w:rPr>
                <w:rFonts w:asciiTheme="minorHAnsi" w:hAnsiTheme="minorHAnsi"/>
                <w:szCs w:val="23"/>
              </w:rPr>
            </w:pPr>
            <w:r w:rsidRPr="00F816FA">
              <w:rPr>
                <w:szCs w:val="23"/>
              </w:rPr>
              <w:t xml:space="preserve"> 1,515 </w:t>
            </w:r>
          </w:p>
        </w:tc>
      </w:tr>
      <w:tr w:rsidR="00F816FA" w:rsidRPr="00B97375" w14:paraId="14E59042" w14:textId="77777777" w:rsidTr="00AB0E37">
        <w:tc>
          <w:tcPr>
            <w:tcW w:w="3642" w:type="dxa"/>
            <w:shd w:val="clear" w:color="auto" w:fill="auto"/>
            <w:vAlign w:val="bottom"/>
          </w:tcPr>
          <w:p w14:paraId="4B59C1B8" w14:textId="46DEB4D5" w:rsidR="00F816FA" w:rsidRPr="00F816FA" w:rsidRDefault="00F816FA" w:rsidP="00F816FA">
            <w:pPr>
              <w:keepNext/>
              <w:rPr>
                <w:szCs w:val="23"/>
              </w:rPr>
            </w:pPr>
            <w:r w:rsidRPr="00F816FA">
              <w:rPr>
                <w:szCs w:val="23"/>
              </w:rPr>
              <w:t>Pathlab</w:t>
            </w:r>
          </w:p>
        </w:tc>
        <w:tc>
          <w:tcPr>
            <w:tcW w:w="952" w:type="dxa"/>
            <w:shd w:val="clear" w:color="auto" w:fill="auto"/>
          </w:tcPr>
          <w:p w14:paraId="4D6983D6" w14:textId="7A844474" w:rsidR="00F816FA" w:rsidRPr="00F816FA" w:rsidRDefault="00F816FA" w:rsidP="00F816FA">
            <w:pPr>
              <w:keepNext/>
              <w:jc w:val="right"/>
              <w:rPr>
                <w:rFonts w:asciiTheme="minorHAnsi" w:hAnsiTheme="minorHAnsi"/>
                <w:szCs w:val="23"/>
              </w:rPr>
            </w:pPr>
            <w:r w:rsidRPr="00F816FA">
              <w:rPr>
                <w:szCs w:val="23"/>
              </w:rPr>
              <w:t xml:space="preserve"> 311 </w:t>
            </w:r>
          </w:p>
        </w:tc>
        <w:tc>
          <w:tcPr>
            <w:tcW w:w="970" w:type="dxa"/>
            <w:shd w:val="clear" w:color="auto" w:fill="auto"/>
          </w:tcPr>
          <w:p w14:paraId="63F39A55" w14:textId="0AC2EAE5" w:rsidR="00F816FA" w:rsidRPr="00F816FA" w:rsidRDefault="00F816FA" w:rsidP="00F816FA">
            <w:pPr>
              <w:keepNext/>
              <w:jc w:val="right"/>
              <w:rPr>
                <w:rFonts w:asciiTheme="minorHAnsi" w:hAnsiTheme="minorHAnsi"/>
                <w:szCs w:val="23"/>
              </w:rPr>
            </w:pPr>
            <w:r w:rsidRPr="00F816FA">
              <w:rPr>
                <w:szCs w:val="23"/>
              </w:rPr>
              <w:t>14.1</w:t>
            </w:r>
          </w:p>
        </w:tc>
        <w:tc>
          <w:tcPr>
            <w:tcW w:w="941" w:type="dxa"/>
            <w:shd w:val="clear" w:color="auto" w:fill="auto"/>
          </w:tcPr>
          <w:p w14:paraId="137496CF" w14:textId="678A29AD" w:rsidR="00F816FA" w:rsidRPr="00F816FA" w:rsidRDefault="00F816FA" w:rsidP="00F816FA">
            <w:pPr>
              <w:keepNext/>
              <w:jc w:val="right"/>
              <w:rPr>
                <w:rFonts w:asciiTheme="minorHAnsi" w:hAnsiTheme="minorHAnsi"/>
                <w:szCs w:val="23"/>
              </w:rPr>
            </w:pPr>
            <w:r w:rsidRPr="00F816FA">
              <w:rPr>
                <w:szCs w:val="23"/>
              </w:rPr>
              <w:t xml:space="preserve"> 864 </w:t>
            </w:r>
          </w:p>
        </w:tc>
        <w:tc>
          <w:tcPr>
            <w:tcW w:w="959" w:type="dxa"/>
            <w:shd w:val="clear" w:color="auto" w:fill="auto"/>
          </w:tcPr>
          <w:p w14:paraId="7ACA3433" w14:textId="1FF2677C" w:rsidR="00F816FA" w:rsidRPr="00F816FA" w:rsidRDefault="00F816FA" w:rsidP="00F816FA">
            <w:pPr>
              <w:keepNext/>
              <w:jc w:val="right"/>
              <w:rPr>
                <w:rFonts w:asciiTheme="minorHAnsi" w:hAnsiTheme="minorHAnsi"/>
                <w:szCs w:val="23"/>
              </w:rPr>
            </w:pPr>
            <w:r w:rsidRPr="00F816FA">
              <w:rPr>
                <w:szCs w:val="23"/>
              </w:rPr>
              <w:t>39.2</w:t>
            </w:r>
          </w:p>
        </w:tc>
        <w:tc>
          <w:tcPr>
            <w:tcW w:w="1154" w:type="dxa"/>
            <w:shd w:val="clear" w:color="auto" w:fill="auto"/>
          </w:tcPr>
          <w:p w14:paraId="3A4180CA" w14:textId="034EB685" w:rsidR="00F816FA" w:rsidRPr="00F816FA" w:rsidRDefault="00F816FA" w:rsidP="00F816FA">
            <w:pPr>
              <w:keepNext/>
              <w:jc w:val="right"/>
              <w:rPr>
                <w:rFonts w:asciiTheme="minorHAnsi" w:hAnsiTheme="minorHAnsi"/>
                <w:szCs w:val="23"/>
              </w:rPr>
            </w:pPr>
            <w:r w:rsidRPr="00F816FA">
              <w:rPr>
                <w:szCs w:val="23"/>
              </w:rPr>
              <w:t xml:space="preserve"> 198 </w:t>
            </w:r>
          </w:p>
        </w:tc>
        <w:tc>
          <w:tcPr>
            <w:tcW w:w="1158" w:type="dxa"/>
            <w:shd w:val="clear" w:color="auto" w:fill="auto"/>
          </w:tcPr>
          <w:p w14:paraId="7DF68D63" w14:textId="4FA04331" w:rsidR="00F816FA" w:rsidRPr="00F816FA" w:rsidRDefault="00F816FA" w:rsidP="00F816FA">
            <w:pPr>
              <w:keepNext/>
              <w:jc w:val="right"/>
              <w:rPr>
                <w:rFonts w:asciiTheme="minorHAnsi" w:hAnsiTheme="minorHAnsi"/>
                <w:szCs w:val="23"/>
              </w:rPr>
            </w:pPr>
            <w:r w:rsidRPr="00F816FA">
              <w:rPr>
                <w:szCs w:val="23"/>
              </w:rPr>
              <w:t>9.0</w:t>
            </w:r>
          </w:p>
        </w:tc>
        <w:tc>
          <w:tcPr>
            <w:tcW w:w="1098" w:type="dxa"/>
            <w:shd w:val="clear" w:color="auto" w:fill="auto"/>
          </w:tcPr>
          <w:p w14:paraId="769AFE28" w14:textId="45D8B88F" w:rsidR="00F816FA" w:rsidRPr="00F816FA" w:rsidRDefault="00F816FA" w:rsidP="00F816FA">
            <w:pPr>
              <w:keepNext/>
              <w:jc w:val="right"/>
              <w:rPr>
                <w:rFonts w:asciiTheme="minorHAnsi" w:hAnsiTheme="minorHAnsi"/>
                <w:szCs w:val="23"/>
              </w:rPr>
            </w:pPr>
            <w:r w:rsidRPr="00F816FA">
              <w:rPr>
                <w:szCs w:val="23"/>
              </w:rPr>
              <w:t xml:space="preserve"> 516 </w:t>
            </w:r>
          </w:p>
        </w:tc>
        <w:tc>
          <w:tcPr>
            <w:tcW w:w="956" w:type="dxa"/>
            <w:shd w:val="clear" w:color="auto" w:fill="auto"/>
          </w:tcPr>
          <w:p w14:paraId="331533A7" w14:textId="2B04273F" w:rsidR="00F816FA" w:rsidRPr="00F816FA" w:rsidRDefault="00F816FA" w:rsidP="00F816FA">
            <w:pPr>
              <w:keepNext/>
              <w:jc w:val="right"/>
              <w:rPr>
                <w:rFonts w:asciiTheme="minorHAnsi" w:hAnsiTheme="minorHAnsi"/>
                <w:szCs w:val="23"/>
              </w:rPr>
            </w:pPr>
            <w:r w:rsidRPr="00F816FA">
              <w:rPr>
                <w:szCs w:val="23"/>
              </w:rPr>
              <w:t>23.4</w:t>
            </w:r>
          </w:p>
        </w:tc>
        <w:tc>
          <w:tcPr>
            <w:tcW w:w="957" w:type="dxa"/>
            <w:gridSpan w:val="2"/>
            <w:shd w:val="clear" w:color="auto" w:fill="auto"/>
          </w:tcPr>
          <w:p w14:paraId="4F6B4F88" w14:textId="30FAB5DD" w:rsidR="00F816FA" w:rsidRPr="00F816FA" w:rsidRDefault="00F816FA" w:rsidP="00F816FA">
            <w:pPr>
              <w:keepNext/>
              <w:jc w:val="right"/>
              <w:rPr>
                <w:rFonts w:asciiTheme="minorHAnsi" w:hAnsiTheme="minorHAnsi"/>
                <w:szCs w:val="23"/>
              </w:rPr>
            </w:pPr>
            <w:r w:rsidRPr="00F816FA">
              <w:rPr>
                <w:szCs w:val="23"/>
              </w:rPr>
              <w:t xml:space="preserve"> 316 </w:t>
            </w:r>
          </w:p>
        </w:tc>
        <w:tc>
          <w:tcPr>
            <w:tcW w:w="956" w:type="dxa"/>
            <w:shd w:val="clear" w:color="auto" w:fill="auto"/>
          </w:tcPr>
          <w:p w14:paraId="62D6E148" w14:textId="6508128E" w:rsidR="00F816FA" w:rsidRPr="00F816FA" w:rsidRDefault="00F816FA" w:rsidP="00F816FA">
            <w:pPr>
              <w:keepNext/>
              <w:jc w:val="right"/>
              <w:rPr>
                <w:rFonts w:asciiTheme="minorHAnsi" w:hAnsiTheme="minorHAnsi"/>
                <w:szCs w:val="23"/>
              </w:rPr>
            </w:pPr>
            <w:r w:rsidRPr="00F816FA">
              <w:rPr>
                <w:szCs w:val="23"/>
              </w:rPr>
              <w:t>14.3</w:t>
            </w:r>
          </w:p>
        </w:tc>
        <w:tc>
          <w:tcPr>
            <w:tcW w:w="961" w:type="dxa"/>
          </w:tcPr>
          <w:p w14:paraId="688D6EEE" w14:textId="3F3438D2" w:rsidR="00F816FA" w:rsidRPr="00F816FA" w:rsidRDefault="00F816FA" w:rsidP="00F816FA">
            <w:pPr>
              <w:keepNext/>
              <w:jc w:val="right"/>
              <w:rPr>
                <w:rFonts w:asciiTheme="minorHAnsi" w:hAnsiTheme="minorHAnsi"/>
                <w:szCs w:val="23"/>
              </w:rPr>
            </w:pPr>
            <w:r w:rsidRPr="00F816FA">
              <w:rPr>
                <w:szCs w:val="23"/>
              </w:rPr>
              <w:t xml:space="preserve"> 2,205 </w:t>
            </w:r>
          </w:p>
        </w:tc>
      </w:tr>
      <w:tr w:rsidR="00F816FA" w:rsidRPr="00B97375" w14:paraId="66A12D85" w14:textId="77777777" w:rsidTr="00AB0E37">
        <w:tc>
          <w:tcPr>
            <w:tcW w:w="3642" w:type="dxa"/>
            <w:shd w:val="clear" w:color="auto" w:fill="auto"/>
            <w:vAlign w:val="bottom"/>
          </w:tcPr>
          <w:p w14:paraId="45DBE7C1" w14:textId="02A168D3" w:rsidR="00F816FA" w:rsidRPr="00F816FA" w:rsidRDefault="00F816FA" w:rsidP="00F816FA">
            <w:pPr>
              <w:keepNext/>
              <w:rPr>
                <w:szCs w:val="23"/>
              </w:rPr>
            </w:pPr>
            <w:r w:rsidRPr="00F816FA">
              <w:rPr>
                <w:szCs w:val="23"/>
              </w:rPr>
              <w:t>Southern Community Laboratories</w:t>
            </w:r>
          </w:p>
        </w:tc>
        <w:tc>
          <w:tcPr>
            <w:tcW w:w="952" w:type="dxa"/>
            <w:shd w:val="clear" w:color="auto" w:fill="auto"/>
          </w:tcPr>
          <w:p w14:paraId="20569E4C" w14:textId="5FFCDF9E" w:rsidR="00F816FA" w:rsidRPr="00F816FA" w:rsidRDefault="00F816FA" w:rsidP="00F816FA">
            <w:pPr>
              <w:keepNext/>
              <w:jc w:val="right"/>
              <w:rPr>
                <w:rFonts w:asciiTheme="minorHAnsi" w:hAnsiTheme="minorHAnsi"/>
                <w:szCs w:val="23"/>
              </w:rPr>
            </w:pPr>
            <w:r w:rsidRPr="00F816FA">
              <w:rPr>
                <w:szCs w:val="23"/>
              </w:rPr>
              <w:t xml:space="preserve"> 1,028 </w:t>
            </w:r>
          </w:p>
        </w:tc>
        <w:tc>
          <w:tcPr>
            <w:tcW w:w="970" w:type="dxa"/>
            <w:shd w:val="clear" w:color="auto" w:fill="auto"/>
          </w:tcPr>
          <w:p w14:paraId="36039284" w14:textId="578382EA" w:rsidR="00F816FA" w:rsidRPr="00F816FA" w:rsidRDefault="00F816FA" w:rsidP="00F816FA">
            <w:pPr>
              <w:keepNext/>
              <w:jc w:val="right"/>
              <w:rPr>
                <w:rFonts w:asciiTheme="minorHAnsi" w:hAnsiTheme="minorHAnsi"/>
                <w:szCs w:val="23"/>
              </w:rPr>
            </w:pPr>
            <w:r w:rsidRPr="00F816FA">
              <w:rPr>
                <w:szCs w:val="23"/>
              </w:rPr>
              <w:t>14.2</w:t>
            </w:r>
          </w:p>
        </w:tc>
        <w:tc>
          <w:tcPr>
            <w:tcW w:w="941" w:type="dxa"/>
            <w:shd w:val="clear" w:color="auto" w:fill="auto"/>
          </w:tcPr>
          <w:p w14:paraId="4218A1AD" w14:textId="67639546" w:rsidR="00F816FA" w:rsidRPr="00F816FA" w:rsidRDefault="00F816FA" w:rsidP="00F816FA">
            <w:pPr>
              <w:keepNext/>
              <w:jc w:val="right"/>
              <w:rPr>
                <w:rFonts w:asciiTheme="minorHAnsi" w:hAnsiTheme="minorHAnsi"/>
                <w:szCs w:val="23"/>
              </w:rPr>
            </w:pPr>
            <w:r w:rsidRPr="00F816FA">
              <w:rPr>
                <w:szCs w:val="23"/>
              </w:rPr>
              <w:t xml:space="preserve"> 2,495 </w:t>
            </w:r>
          </w:p>
        </w:tc>
        <w:tc>
          <w:tcPr>
            <w:tcW w:w="959" w:type="dxa"/>
            <w:shd w:val="clear" w:color="auto" w:fill="auto"/>
          </w:tcPr>
          <w:p w14:paraId="45FF4DE0" w14:textId="4C837D7D" w:rsidR="00F816FA" w:rsidRPr="00F816FA" w:rsidRDefault="00F816FA" w:rsidP="00F816FA">
            <w:pPr>
              <w:keepNext/>
              <w:jc w:val="right"/>
              <w:rPr>
                <w:rFonts w:asciiTheme="minorHAnsi" w:hAnsiTheme="minorHAnsi"/>
                <w:szCs w:val="23"/>
              </w:rPr>
            </w:pPr>
            <w:r w:rsidRPr="00F816FA">
              <w:rPr>
                <w:szCs w:val="23"/>
              </w:rPr>
              <w:t>34.5</w:t>
            </w:r>
          </w:p>
        </w:tc>
        <w:tc>
          <w:tcPr>
            <w:tcW w:w="1154" w:type="dxa"/>
            <w:shd w:val="clear" w:color="auto" w:fill="auto"/>
          </w:tcPr>
          <w:p w14:paraId="6E5B7705" w14:textId="0FF72622" w:rsidR="00F816FA" w:rsidRPr="00F816FA" w:rsidRDefault="00F816FA" w:rsidP="00F816FA">
            <w:pPr>
              <w:keepNext/>
              <w:jc w:val="right"/>
              <w:rPr>
                <w:rFonts w:asciiTheme="minorHAnsi" w:hAnsiTheme="minorHAnsi"/>
                <w:szCs w:val="23"/>
              </w:rPr>
            </w:pPr>
            <w:r w:rsidRPr="00F816FA">
              <w:rPr>
                <w:szCs w:val="23"/>
              </w:rPr>
              <w:t xml:space="preserve"> 508 </w:t>
            </w:r>
          </w:p>
        </w:tc>
        <w:tc>
          <w:tcPr>
            <w:tcW w:w="1158" w:type="dxa"/>
            <w:shd w:val="clear" w:color="auto" w:fill="auto"/>
          </w:tcPr>
          <w:p w14:paraId="45F1E331" w14:textId="6D144061" w:rsidR="00F816FA" w:rsidRPr="00F816FA" w:rsidRDefault="00F816FA" w:rsidP="00F816FA">
            <w:pPr>
              <w:keepNext/>
              <w:jc w:val="right"/>
              <w:rPr>
                <w:rFonts w:asciiTheme="minorHAnsi" w:hAnsiTheme="minorHAnsi"/>
                <w:szCs w:val="23"/>
              </w:rPr>
            </w:pPr>
            <w:r w:rsidRPr="00F816FA">
              <w:rPr>
                <w:szCs w:val="23"/>
              </w:rPr>
              <w:t>7.0</w:t>
            </w:r>
          </w:p>
        </w:tc>
        <w:tc>
          <w:tcPr>
            <w:tcW w:w="1098" w:type="dxa"/>
            <w:shd w:val="clear" w:color="auto" w:fill="auto"/>
          </w:tcPr>
          <w:p w14:paraId="6BA5A9B0" w14:textId="5DDDBC5F" w:rsidR="00F816FA" w:rsidRPr="00F816FA" w:rsidRDefault="00F816FA" w:rsidP="00F816FA">
            <w:pPr>
              <w:keepNext/>
              <w:jc w:val="right"/>
              <w:rPr>
                <w:rFonts w:asciiTheme="minorHAnsi" w:hAnsiTheme="minorHAnsi"/>
                <w:szCs w:val="23"/>
              </w:rPr>
            </w:pPr>
            <w:r w:rsidRPr="00F816FA">
              <w:rPr>
                <w:szCs w:val="23"/>
              </w:rPr>
              <w:t xml:space="preserve"> 1,012 </w:t>
            </w:r>
          </w:p>
        </w:tc>
        <w:tc>
          <w:tcPr>
            <w:tcW w:w="956" w:type="dxa"/>
            <w:shd w:val="clear" w:color="auto" w:fill="auto"/>
          </w:tcPr>
          <w:p w14:paraId="4D6BAB70" w14:textId="26FCA722" w:rsidR="00F816FA" w:rsidRPr="00F816FA" w:rsidRDefault="00F816FA" w:rsidP="00F816FA">
            <w:pPr>
              <w:keepNext/>
              <w:jc w:val="right"/>
              <w:rPr>
                <w:rFonts w:asciiTheme="minorHAnsi" w:hAnsiTheme="minorHAnsi"/>
                <w:szCs w:val="23"/>
              </w:rPr>
            </w:pPr>
            <w:r w:rsidRPr="00F816FA">
              <w:rPr>
                <w:szCs w:val="23"/>
              </w:rPr>
              <w:t>14.0</w:t>
            </w:r>
          </w:p>
        </w:tc>
        <w:tc>
          <w:tcPr>
            <w:tcW w:w="957" w:type="dxa"/>
            <w:gridSpan w:val="2"/>
            <w:shd w:val="clear" w:color="auto" w:fill="auto"/>
          </w:tcPr>
          <w:p w14:paraId="369CD41C" w14:textId="539FFB78" w:rsidR="00F816FA" w:rsidRPr="00F816FA" w:rsidRDefault="00F816FA" w:rsidP="00F816FA">
            <w:pPr>
              <w:keepNext/>
              <w:jc w:val="right"/>
              <w:rPr>
                <w:rFonts w:asciiTheme="minorHAnsi" w:hAnsiTheme="minorHAnsi"/>
                <w:szCs w:val="23"/>
              </w:rPr>
            </w:pPr>
            <w:r w:rsidRPr="00F816FA">
              <w:rPr>
                <w:szCs w:val="23"/>
              </w:rPr>
              <w:t xml:space="preserve"> 2,192 </w:t>
            </w:r>
          </w:p>
        </w:tc>
        <w:tc>
          <w:tcPr>
            <w:tcW w:w="956" w:type="dxa"/>
            <w:shd w:val="clear" w:color="auto" w:fill="auto"/>
          </w:tcPr>
          <w:p w14:paraId="398209A5" w14:textId="13164549" w:rsidR="00F816FA" w:rsidRPr="00F816FA" w:rsidRDefault="00F816FA" w:rsidP="00F816FA">
            <w:pPr>
              <w:keepNext/>
              <w:jc w:val="right"/>
              <w:rPr>
                <w:rFonts w:asciiTheme="minorHAnsi" w:hAnsiTheme="minorHAnsi"/>
                <w:szCs w:val="23"/>
              </w:rPr>
            </w:pPr>
            <w:r w:rsidRPr="00F816FA">
              <w:rPr>
                <w:szCs w:val="23"/>
              </w:rPr>
              <w:t>30.3</w:t>
            </w:r>
          </w:p>
        </w:tc>
        <w:tc>
          <w:tcPr>
            <w:tcW w:w="961" w:type="dxa"/>
          </w:tcPr>
          <w:p w14:paraId="4CB8BFC1" w14:textId="5BDE9E06" w:rsidR="00F816FA" w:rsidRPr="00F816FA" w:rsidRDefault="00F816FA" w:rsidP="00F816FA">
            <w:pPr>
              <w:keepNext/>
              <w:jc w:val="right"/>
              <w:rPr>
                <w:rFonts w:asciiTheme="minorHAnsi" w:hAnsiTheme="minorHAnsi"/>
                <w:szCs w:val="23"/>
              </w:rPr>
            </w:pPr>
            <w:r w:rsidRPr="00F816FA">
              <w:rPr>
                <w:szCs w:val="23"/>
              </w:rPr>
              <w:t xml:space="preserve"> 7,235 </w:t>
            </w:r>
          </w:p>
        </w:tc>
      </w:tr>
      <w:tr w:rsidR="00F816FA" w:rsidRPr="00E54575" w14:paraId="50FC9790" w14:textId="77777777" w:rsidTr="00AB0E37">
        <w:tc>
          <w:tcPr>
            <w:tcW w:w="3642" w:type="dxa"/>
            <w:shd w:val="clear" w:color="auto" w:fill="auto"/>
            <w:vAlign w:val="bottom"/>
          </w:tcPr>
          <w:p w14:paraId="505C426C" w14:textId="5C0A10CD" w:rsidR="00F816FA" w:rsidRPr="00F816FA" w:rsidRDefault="00F816FA" w:rsidP="00F816FA">
            <w:pPr>
              <w:rPr>
                <w:b/>
                <w:bCs/>
                <w:szCs w:val="23"/>
              </w:rPr>
            </w:pPr>
            <w:r w:rsidRPr="00F816FA">
              <w:rPr>
                <w:b/>
                <w:bCs/>
                <w:szCs w:val="23"/>
              </w:rPr>
              <w:t>Total</w:t>
            </w:r>
          </w:p>
        </w:tc>
        <w:tc>
          <w:tcPr>
            <w:tcW w:w="952" w:type="dxa"/>
            <w:shd w:val="clear" w:color="auto" w:fill="auto"/>
          </w:tcPr>
          <w:p w14:paraId="7E6D13C7" w14:textId="1482FAE6" w:rsidR="00F816FA" w:rsidRPr="00F816FA" w:rsidRDefault="00F816FA" w:rsidP="00F816FA">
            <w:pPr>
              <w:jc w:val="right"/>
              <w:rPr>
                <w:rFonts w:asciiTheme="minorHAnsi" w:hAnsiTheme="minorHAnsi"/>
                <w:b/>
                <w:bCs/>
                <w:szCs w:val="23"/>
              </w:rPr>
            </w:pPr>
            <w:r w:rsidRPr="00F816FA">
              <w:rPr>
                <w:b/>
                <w:szCs w:val="23"/>
              </w:rPr>
              <w:t xml:space="preserve"> 2,536 </w:t>
            </w:r>
          </w:p>
        </w:tc>
        <w:tc>
          <w:tcPr>
            <w:tcW w:w="970" w:type="dxa"/>
            <w:shd w:val="clear" w:color="auto" w:fill="auto"/>
          </w:tcPr>
          <w:p w14:paraId="399CC4BC" w14:textId="51D22CDC" w:rsidR="00F816FA" w:rsidRPr="00F816FA" w:rsidRDefault="00F816FA" w:rsidP="00F816FA">
            <w:pPr>
              <w:jc w:val="right"/>
              <w:rPr>
                <w:rFonts w:asciiTheme="minorHAnsi" w:hAnsiTheme="minorHAnsi"/>
                <w:b/>
                <w:bCs/>
                <w:szCs w:val="23"/>
              </w:rPr>
            </w:pPr>
            <w:r w:rsidRPr="00F816FA">
              <w:rPr>
                <w:b/>
                <w:szCs w:val="23"/>
              </w:rPr>
              <w:t>15.6</w:t>
            </w:r>
          </w:p>
        </w:tc>
        <w:tc>
          <w:tcPr>
            <w:tcW w:w="941" w:type="dxa"/>
            <w:shd w:val="clear" w:color="auto" w:fill="auto"/>
          </w:tcPr>
          <w:p w14:paraId="4E343B7C" w14:textId="03418FEE" w:rsidR="00F816FA" w:rsidRPr="00F816FA" w:rsidRDefault="00F816FA" w:rsidP="00F816FA">
            <w:pPr>
              <w:jc w:val="right"/>
              <w:rPr>
                <w:rFonts w:asciiTheme="minorHAnsi" w:hAnsiTheme="minorHAnsi"/>
                <w:b/>
                <w:bCs/>
                <w:szCs w:val="23"/>
              </w:rPr>
            </w:pPr>
            <w:r w:rsidRPr="00F816FA">
              <w:rPr>
                <w:b/>
                <w:szCs w:val="23"/>
              </w:rPr>
              <w:t xml:space="preserve"> 5,641 </w:t>
            </w:r>
          </w:p>
        </w:tc>
        <w:tc>
          <w:tcPr>
            <w:tcW w:w="959" w:type="dxa"/>
            <w:shd w:val="clear" w:color="auto" w:fill="auto"/>
          </w:tcPr>
          <w:p w14:paraId="44DAE00F" w14:textId="515784F2" w:rsidR="00F816FA" w:rsidRPr="00F816FA" w:rsidRDefault="00F816FA" w:rsidP="00F816FA">
            <w:pPr>
              <w:jc w:val="right"/>
              <w:rPr>
                <w:rFonts w:asciiTheme="minorHAnsi" w:hAnsiTheme="minorHAnsi"/>
                <w:b/>
                <w:bCs/>
                <w:szCs w:val="23"/>
              </w:rPr>
            </w:pPr>
            <w:r w:rsidRPr="00F816FA">
              <w:rPr>
                <w:b/>
                <w:szCs w:val="23"/>
              </w:rPr>
              <w:t>34.6</w:t>
            </w:r>
          </w:p>
        </w:tc>
        <w:tc>
          <w:tcPr>
            <w:tcW w:w="1154" w:type="dxa"/>
            <w:shd w:val="clear" w:color="auto" w:fill="auto"/>
          </w:tcPr>
          <w:p w14:paraId="1BD27B64" w14:textId="3CBBABCD" w:rsidR="00F816FA" w:rsidRPr="00F816FA" w:rsidRDefault="00F816FA" w:rsidP="00F816FA">
            <w:pPr>
              <w:jc w:val="right"/>
              <w:rPr>
                <w:rFonts w:asciiTheme="minorHAnsi" w:hAnsiTheme="minorHAnsi"/>
                <w:b/>
                <w:bCs/>
                <w:szCs w:val="23"/>
              </w:rPr>
            </w:pPr>
            <w:r w:rsidRPr="00F816FA">
              <w:rPr>
                <w:b/>
                <w:szCs w:val="23"/>
              </w:rPr>
              <w:t xml:space="preserve"> 1,367 </w:t>
            </w:r>
          </w:p>
        </w:tc>
        <w:tc>
          <w:tcPr>
            <w:tcW w:w="1158" w:type="dxa"/>
            <w:shd w:val="clear" w:color="auto" w:fill="auto"/>
          </w:tcPr>
          <w:p w14:paraId="74D459EE" w14:textId="401A9F4D" w:rsidR="00F816FA" w:rsidRPr="00F816FA" w:rsidRDefault="00F816FA" w:rsidP="00F816FA">
            <w:pPr>
              <w:jc w:val="right"/>
              <w:rPr>
                <w:rFonts w:asciiTheme="minorHAnsi" w:hAnsiTheme="minorHAnsi"/>
                <w:b/>
                <w:bCs/>
                <w:szCs w:val="23"/>
              </w:rPr>
            </w:pPr>
            <w:r w:rsidRPr="00F816FA">
              <w:rPr>
                <w:b/>
                <w:szCs w:val="23"/>
              </w:rPr>
              <w:t>8.4</w:t>
            </w:r>
          </w:p>
        </w:tc>
        <w:tc>
          <w:tcPr>
            <w:tcW w:w="1098" w:type="dxa"/>
            <w:shd w:val="clear" w:color="auto" w:fill="auto"/>
          </w:tcPr>
          <w:p w14:paraId="118AFEEB" w14:textId="2C4F0A67" w:rsidR="00F816FA" w:rsidRPr="00F816FA" w:rsidRDefault="00F816FA" w:rsidP="00F816FA">
            <w:pPr>
              <w:jc w:val="right"/>
              <w:rPr>
                <w:rFonts w:asciiTheme="minorHAnsi" w:hAnsiTheme="minorHAnsi"/>
                <w:b/>
                <w:bCs/>
                <w:szCs w:val="23"/>
              </w:rPr>
            </w:pPr>
            <w:r w:rsidRPr="00F816FA">
              <w:rPr>
                <w:b/>
                <w:szCs w:val="23"/>
              </w:rPr>
              <w:t xml:space="preserve"> 2,898 </w:t>
            </w:r>
          </w:p>
        </w:tc>
        <w:tc>
          <w:tcPr>
            <w:tcW w:w="956" w:type="dxa"/>
            <w:shd w:val="clear" w:color="auto" w:fill="auto"/>
          </w:tcPr>
          <w:p w14:paraId="1C622FCD" w14:textId="40EEFCCC" w:rsidR="00F816FA" w:rsidRPr="00F816FA" w:rsidRDefault="00F816FA" w:rsidP="00F816FA">
            <w:pPr>
              <w:jc w:val="right"/>
              <w:rPr>
                <w:rFonts w:asciiTheme="minorHAnsi" w:hAnsiTheme="minorHAnsi"/>
                <w:b/>
                <w:bCs/>
                <w:szCs w:val="23"/>
              </w:rPr>
            </w:pPr>
            <w:r w:rsidRPr="00F816FA">
              <w:rPr>
                <w:b/>
                <w:szCs w:val="23"/>
              </w:rPr>
              <w:t>17.8</w:t>
            </w:r>
          </w:p>
        </w:tc>
        <w:tc>
          <w:tcPr>
            <w:tcW w:w="957" w:type="dxa"/>
            <w:gridSpan w:val="2"/>
            <w:shd w:val="clear" w:color="auto" w:fill="auto"/>
          </w:tcPr>
          <w:p w14:paraId="7DD08850" w14:textId="5A2486FC" w:rsidR="00F816FA" w:rsidRPr="00F816FA" w:rsidRDefault="00F816FA" w:rsidP="00F816FA">
            <w:pPr>
              <w:jc w:val="right"/>
              <w:rPr>
                <w:rFonts w:asciiTheme="minorHAnsi" w:hAnsiTheme="minorHAnsi"/>
                <w:b/>
                <w:bCs/>
                <w:szCs w:val="23"/>
              </w:rPr>
            </w:pPr>
            <w:r w:rsidRPr="00F816FA">
              <w:rPr>
                <w:b/>
                <w:szCs w:val="23"/>
              </w:rPr>
              <w:t xml:space="preserve"> 3,840 </w:t>
            </w:r>
          </w:p>
        </w:tc>
        <w:tc>
          <w:tcPr>
            <w:tcW w:w="956" w:type="dxa"/>
            <w:shd w:val="clear" w:color="auto" w:fill="auto"/>
          </w:tcPr>
          <w:p w14:paraId="440A51C9" w14:textId="392E1234" w:rsidR="00F816FA" w:rsidRPr="00F816FA" w:rsidRDefault="00F816FA" w:rsidP="00F816FA">
            <w:pPr>
              <w:jc w:val="right"/>
              <w:rPr>
                <w:rFonts w:asciiTheme="minorHAnsi" w:hAnsiTheme="minorHAnsi"/>
                <w:b/>
                <w:bCs/>
                <w:szCs w:val="23"/>
              </w:rPr>
            </w:pPr>
            <w:r w:rsidRPr="00F816FA">
              <w:rPr>
                <w:b/>
                <w:szCs w:val="23"/>
              </w:rPr>
              <w:t>23.6</w:t>
            </w:r>
          </w:p>
        </w:tc>
        <w:tc>
          <w:tcPr>
            <w:tcW w:w="961" w:type="dxa"/>
          </w:tcPr>
          <w:p w14:paraId="5AF05513" w14:textId="588D8C92" w:rsidR="00F816FA" w:rsidRPr="00F816FA" w:rsidRDefault="00F816FA" w:rsidP="00F816FA">
            <w:pPr>
              <w:jc w:val="right"/>
              <w:rPr>
                <w:rFonts w:asciiTheme="minorHAnsi" w:hAnsiTheme="minorHAnsi"/>
                <w:b/>
                <w:bCs/>
                <w:szCs w:val="23"/>
              </w:rPr>
            </w:pPr>
            <w:r w:rsidRPr="00F816FA">
              <w:rPr>
                <w:b/>
                <w:szCs w:val="23"/>
              </w:rPr>
              <w:t xml:space="preserve"> 16,282 </w:t>
            </w:r>
          </w:p>
        </w:tc>
      </w:tr>
    </w:tbl>
    <w:p w14:paraId="561B92EF" w14:textId="77777777" w:rsidR="00F816FA" w:rsidRDefault="00F816FA" w:rsidP="00DD6944">
      <w:pPr>
        <w:pStyle w:val="Caption"/>
        <w:keepNext/>
        <w:jc w:val="both"/>
      </w:pPr>
    </w:p>
    <w:p w14:paraId="2363AE50" w14:textId="53F416CD" w:rsidR="00030D6F" w:rsidRPr="004D3B47" w:rsidRDefault="00030D6F" w:rsidP="00DD6944">
      <w:pPr>
        <w:pStyle w:val="Caption"/>
        <w:keepNext/>
        <w:jc w:val="both"/>
      </w:pPr>
      <w:r w:rsidRPr="004D3B47">
        <w:tab/>
      </w:r>
      <w:r w:rsidRPr="004D3B47">
        <w:tab/>
      </w:r>
      <w:r w:rsidRPr="004D3B47">
        <w:tab/>
      </w:r>
      <w:r w:rsidRPr="004D3B47">
        <w:tab/>
      </w:r>
      <w:r w:rsidRPr="004D3B47">
        <w:tab/>
      </w:r>
      <w:r w:rsidRPr="004D3B47">
        <w:tab/>
      </w:r>
    </w:p>
    <w:p w14:paraId="6F2CE05D" w14:textId="77777777" w:rsidR="00030D6F" w:rsidRPr="004D3B47" w:rsidRDefault="00030D6F" w:rsidP="00030D6F">
      <w:pPr>
        <w:ind w:right="544"/>
        <w:jc w:val="both"/>
        <w:sectPr w:rsidR="00030D6F" w:rsidRPr="004D3B47" w:rsidSect="001577C3">
          <w:footerReference w:type="default" r:id="rId168"/>
          <w:pgSz w:w="16839" w:h="11907" w:orient="landscape" w:code="9"/>
          <w:pgMar w:top="1440" w:right="1440" w:bottom="1440" w:left="1440" w:header="692" w:footer="567" w:gutter="0"/>
          <w:cols w:space="720"/>
          <w:docGrid w:linePitch="360"/>
        </w:sectPr>
      </w:pPr>
    </w:p>
    <w:p w14:paraId="27A852C3" w14:textId="3A99F16B" w:rsidR="00030D6F" w:rsidRPr="004D3B47" w:rsidRDefault="008E7879" w:rsidP="00DD6944">
      <w:pPr>
        <w:pStyle w:val="Caption"/>
        <w:keepNext/>
        <w:jc w:val="both"/>
      </w:pPr>
      <w:bookmarkStart w:id="2913" w:name="_Ref360739704"/>
      <w:bookmarkStart w:id="2914" w:name="_Toc469398362"/>
      <w:bookmarkStart w:id="2915" w:name="_Toc486941126"/>
      <w:bookmarkStart w:id="2916" w:name="_Toc475605595"/>
      <w:bookmarkStart w:id="2917" w:name="_Toc509928567"/>
      <w:bookmarkStart w:id="2918" w:name="_Toc528676243"/>
      <w:bookmarkStart w:id="2919" w:name="_Toc5627692"/>
      <w:bookmarkStart w:id="2920" w:name="_Toc12875640"/>
      <w:bookmarkStart w:id="2921" w:name="_Toc68606758"/>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83</w:t>
      </w:r>
      <w:r w:rsidR="00905C1A" w:rsidRPr="004D3B47">
        <w:rPr>
          <w:noProof/>
        </w:rPr>
        <w:fldChar w:fldCharType="end"/>
      </w:r>
      <w:bookmarkEnd w:id="2913"/>
      <w:r w:rsidR="00030D6F" w:rsidRPr="004D3B47">
        <w:t xml:space="preserve"> - HPV test samples collected at colposcopy, in relation to total colposcopies performed in the period, by DHB</w:t>
      </w:r>
      <w:bookmarkEnd w:id="2914"/>
      <w:bookmarkEnd w:id="2915"/>
      <w:bookmarkEnd w:id="2916"/>
      <w:bookmarkEnd w:id="2917"/>
      <w:bookmarkEnd w:id="2918"/>
      <w:bookmarkEnd w:id="2919"/>
      <w:bookmarkEnd w:id="2920"/>
      <w:bookmarkEnd w:id="2921"/>
    </w:p>
    <w:tbl>
      <w:tblPr>
        <w:tblW w:w="7527" w:type="dxa"/>
        <w:tblInd w:w="93" w:type="dxa"/>
        <w:tblLook w:val="04A0" w:firstRow="1" w:lastRow="0" w:firstColumn="1" w:lastColumn="0" w:noHBand="0" w:noVBand="1"/>
      </w:tblPr>
      <w:tblGrid>
        <w:gridCol w:w="2709"/>
        <w:gridCol w:w="1417"/>
        <w:gridCol w:w="1465"/>
        <w:gridCol w:w="1936"/>
      </w:tblGrid>
      <w:tr w:rsidR="004D3B47" w:rsidRPr="004D3B47" w14:paraId="6A9146DE" w14:textId="77777777" w:rsidTr="00945BEF">
        <w:trPr>
          <w:trHeight w:val="300"/>
        </w:trPr>
        <w:tc>
          <w:tcPr>
            <w:tcW w:w="2709" w:type="dxa"/>
            <w:tcBorders>
              <w:top w:val="single" w:sz="4" w:space="0" w:color="auto"/>
              <w:left w:val="single" w:sz="4" w:space="0" w:color="auto"/>
              <w:bottom w:val="single" w:sz="4" w:space="0" w:color="auto"/>
              <w:right w:val="nil"/>
            </w:tcBorders>
            <w:shd w:val="clear" w:color="auto" w:fill="D9D9D9" w:themeFill="background1" w:themeFillShade="D9"/>
            <w:noWrap/>
            <w:hideMark/>
          </w:tcPr>
          <w:p w14:paraId="7F7BC9CB" w14:textId="70121032" w:rsidR="00030D6F" w:rsidRPr="004D3B47" w:rsidRDefault="00945BEF" w:rsidP="00945BEF">
            <w:pPr>
              <w:rPr>
                <w:rFonts w:asciiTheme="minorHAnsi" w:eastAsia="Times New Roman" w:hAnsiTheme="minorHAnsi" w:cs="Calibri"/>
                <w:b/>
                <w:bCs/>
                <w:szCs w:val="23"/>
                <w:lang w:eastAsia="en-AU"/>
              </w:rPr>
            </w:pPr>
            <w:r>
              <w:rPr>
                <w:rFonts w:asciiTheme="minorHAnsi" w:eastAsia="Times New Roman" w:hAnsiTheme="minorHAnsi" w:cs="Calibri"/>
                <w:b/>
                <w:bCs/>
                <w:szCs w:val="23"/>
                <w:lang w:eastAsia="en-AU"/>
              </w:rPr>
              <w:t>DHB</w:t>
            </w:r>
          </w:p>
        </w:tc>
        <w:tc>
          <w:tcPr>
            <w:tcW w:w="1417" w:type="dxa"/>
            <w:tcBorders>
              <w:top w:val="single" w:sz="4" w:space="0" w:color="auto"/>
              <w:left w:val="nil"/>
              <w:bottom w:val="single" w:sz="4" w:space="0" w:color="auto"/>
              <w:right w:val="nil"/>
            </w:tcBorders>
            <w:shd w:val="clear" w:color="auto" w:fill="D9D9D9" w:themeFill="background1" w:themeFillShade="D9"/>
            <w:noWrap/>
            <w:hideMark/>
          </w:tcPr>
          <w:p w14:paraId="4AF97179" w14:textId="77777777" w:rsidR="00030D6F" w:rsidRPr="004D3B47" w:rsidRDefault="00030D6F" w:rsidP="00945BEF">
            <w:pPr>
              <w:jc w:val="right"/>
              <w:rPr>
                <w:rFonts w:asciiTheme="minorHAnsi" w:eastAsia="Times New Roman" w:hAnsiTheme="minorHAnsi" w:cs="Calibri"/>
                <w:b/>
                <w:bCs/>
                <w:szCs w:val="23"/>
                <w:lang w:eastAsia="en-AU"/>
              </w:rPr>
            </w:pPr>
            <w:r w:rsidRPr="004D3B47">
              <w:rPr>
                <w:rFonts w:asciiTheme="minorHAnsi" w:eastAsia="Times New Roman" w:hAnsiTheme="minorHAnsi" w:cs="Calibri"/>
                <w:b/>
                <w:bCs/>
                <w:szCs w:val="23"/>
                <w:lang w:eastAsia="en-AU"/>
              </w:rPr>
              <w:t>HPV tests</w:t>
            </w:r>
          </w:p>
          <w:p w14:paraId="400E602B" w14:textId="77777777" w:rsidR="00945BEF" w:rsidRDefault="00945BEF" w:rsidP="00945BEF">
            <w:pPr>
              <w:jc w:val="right"/>
              <w:rPr>
                <w:rFonts w:asciiTheme="minorHAnsi" w:eastAsia="Times New Roman" w:hAnsiTheme="minorHAnsi" w:cs="Calibri"/>
                <w:b/>
                <w:bCs/>
                <w:szCs w:val="23"/>
                <w:lang w:eastAsia="en-AU"/>
              </w:rPr>
            </w:pPr>
          </w:p>
          <w:p w14:paraId="5E830B31" w14:textId="00044D19" w:rsidR="00030D6F" w:rsidRPr="004D3B47" w:rsidRDefault="00030D6F" w:rsidP="00945BEF">
            <w:pPr>
              <w:jc w:val="right"/>
              <w:rPr>
                <w:rFonts w:asciiTheme="minorHAnsi" w:eastAsia="Times New Roman" w:hAnsiTheme="minorHAnsi" w:cs="Calibri"/>
                <w:b/>
                <w:bCs/>
                <w:szCs w:val="23"/>
                <w:lang w:eastAsia="en-AU"/>
              </w:rPr>
            </w:pPr>
            <w:r w:rsidRPr="004D3B47">
              <w:rPr>
                <w:rFonts w:asciiTheme="minorHAnsi" w:eastAsia="Times New Roman" w:hAnsiTheme="minorHAnsi" w:cs="Calibri"/>
                <w:b/>
                <w:bCs/>
                <w:szCs w:val="23"/>
                <w:lang w:eastAsia="en-AU"/>
              </w:rPr>
              <w:t>N</w:t>
            </w:r>
          </w:p>
        </w:tc>
        <w:tc>
          <w:tcPr>
            <w:tcW w:w="1465" w:type="dxa"/>
            <w:tcBorders>
              <w:top w:val="single" w:sz="4" w:space="0" w:color="auto"/>
              <w:left w:val="nil"/>
              <w:bottom w:val="single" w:sz="4" w:space="0" w:color="auto"/>
              <w:right w:val="nil"/>
            </w:tcBorders>
            <w:shd w:val="clear" w:color="auto" w:fill="D9D9D9" w:themeFill="background1" w:themeFillShade="D9"/>
            <w:noWrap/>
            <w:hideMark/>
          </w:tcPr>
          <w:p w14:paraId="645147A4" w14:textId="77777777" w:rsidR="00030D6F" w:rsidRPr="004D3B47" w:rsidRDefault="00030D6F" w:rsidP="00945BEF">
            <w:pPr>
              <w:jc w:val="right"/>
              <w:rPr>
                <w:rFonts w:asciiTheme="minorHAnsi" w:eastAsia="Times New Roman" w:hAnsiTheme="minorHAnsi" w:cs="Calibri"/>
                <w:b/>
                <w:bCs/>
                <w:szCs w:val="23"/>
                <w:lang w:eastAsia="en-AU"/>
              </w:rPr>
            </w:pPr>
            <w:r w:rsidRPr="004D3B47">
              <w:rPr>
                <w:rFonts w:asciiTheme="minorHAnsi" w:eastAsia="Times New Roman" w:hAnsiTheme="minorHAnsi" w:cs="Calibri"/>
                <w:b/>
                <w:bCs/>
                <w:szCs w:val="23"/>
                <w:lang w:eastAsia="en-AU"/>
              </w:rPr>
              <w:t>Colposcopies</w:t>
            </w:r>
          </w:p>
          <w:p w14:paraId="5771C1A2" w14:textId="77777777" w:rsidR="00945BEF" w:rsidRDefault="00945BEF" w:rsidP="00945BEF">
            <w:pPr>
              <w:jc w:val="right"/>
              <w:rPr>
                <w:rFonts w:asciiTheme="minorHAnsi" w:eastAsia="Times New Roman" w:hAnsiTheme="minorHAnsi" w:cs="Calibri"/>
                <w:b/>
                <w:bCs/>
                <w:szCs w:val="23"/>
                <w:lang w:eastAsia="en-AU"/>
              </w:rPr>
            </w:pPr>
          </w:p>
          <w:p w14:paraId="1D364D8D" w14:textId="028C3249" w:rsidR="00030D6F" w:rsidRPr="004D3B47" w:rsidRDefault="00030D6F" w:rsidP="00945BEF">
            <w:pPr>
              <w:jc w:val="right"/>
              <w:rPr>
                <w:rFonts w:asciiTheme="minorHAnsi" w:eastAsia="Times New Roman" w:hAnsiTheme="minorHAnsi" w:cs="Calibri"/>
                <w:b/>
                <w:bCs/>
                <w:szCs w:val="23"/>
                <w:lang w:eastAsia="en-AU"/>
              </w:rPr>
            </w:pPr>
            <w:r w:rsidRPr="004D3B47">
              <w:rPr>
                <w:rFonts w:asciiTheme="minorHAnsi" w:eastAsia="Times New Roman" w:hAnsiTheme="minorHAnsi" w:cs="Calibri"/>
                <w:b/>
                <w:bCs/>
                <w:szCs w:val="23"/>
                <w:lang w:eastAsia="en-AU"/>
              </w:rPr>
              <w:t>N</w:t>
            </w:r>
          </w:p>
        </w:tc>
        <w:tc>
          <w:tcPr>
            <w:tcW w:w="1936"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4749CE13" w14:textId="77777777" w:rsidR="00030D6F" w:rsidRPr="004D3B47" w:rsidRDefault="00030D6F" w:rsidP="00945BEF">
            <w:pPr>
              <w:jc w:val="right"/>
              <w:rPr>
                <w:rFonts w:asciiTheme="minorHAnsi" w:eastAsia="Times New Roman" w:hAnsiTheme="minorHAnsi" w:cs="Calibri"/>
                <w:b/>
                <w:bCs/>
                <w:szCs w:val="23"/>
                <w:lang w:eastAsia="en-AU"/>
              </w:rPr>
            </w:pPr>
            <w:r w:rsidRPr="004D3B47">
              <w:rPr>
                <w:rFonts w:asciiTheme="minorHAnsi" w:eastAsia="Times New Roman" w:hAnsiTheme="minorHAnsi" w:cs="Calibri"/>
                <w:b/>
                <w:bCs/>
                <w:szCs w:val="23"/>
                <w:lang w:eastAsia="en-AU"/>
              </w:rPr>
              <w:t>HPV tests / colposcopies</w:t>
            </w:r>
          </w:p>
          <w:p w14:paraId="75737D0D" w14:textId="77777777" w:rsidR="00030D6F" w:rsidRPr="004D3B47" w:rsidRDefault="00030D6F" w:rsidP="00945BEF">
            <w:pPr>
              <w:jc w:val="right"/>
              <w:rPr>
                <w:rFonts w:asciiTheme="minorHAnsi" w:eastAsia="Times New Roman" w:hAnsiTheme="minorHAnsi" w:cs="Calibri"/>
                <w:b/>
                <w:bCs/>
                <w:szCs w:val="23"/>
                <w:lang w:eastAsia="en-AU"/>
              </w:rPr>
            </w:pPr>
            <w:r w:rsidRPr="004D3B47">
              <w:rPr>
                <w:rFonts w:asciiTheme="minorHAnsi" w:eastAsia="Times New Roman" w:hAnsiTheme="minorHAnsi" w:cs="Calibri"/>
                <w:b/>
                <w:bCs/>
                <w:szCs w:val="23"/>
                <w:lang w:eastAsia="en-AU"/>
              </w:rPr>
              <w:t>%</w:t>
            </w:r>
          </w:p>
        </w:tc>
      </w:tr>
      <w:tr w:rsidR="004D3B47" w:rsidRPr="004D3B47" w14:paraId="028B3951" w14:textId="77777777" w:rsidTr="00BA7865">
        <w:trPr>
          <w:trHeight w:val="300"/>
        </w:trPr>
        <w:tc>
          <w:tcPr>
            <w:tcW w:w="2709" w:type="dxa"/>
            <w:tcBorders>
              <w:top w:val="nil"/>
              <w:left w:val="single" w:sz="4" w:space="0" w:color="auto"/>
              <w:bottom w:val="nil"/>
              <w:right w:val="nil"/>
            </w:tcBorders>
            <w:shd w:val="clear" w:color="auto" w:fill="auto"/>
            <w:noWrap/>
            <w:vAlign w:val="bottom"/>
            <w:hideMark/>
          </w:tcPr>
          <w:p w14:paraId="6258A942" w14:textId="77777777" w:rsidR="00BA7865" w:rsidRPr="004D3B47" w:rsidRDefault="00BA7865" w:rsidP="00BA7865">
            <w:pPr>
              <w:rPr>
                <w:rFonts w:asciiTheme="minorHAnsi" w:eastAsia="Times New Roman" w:hAnsiTheme="minorHAnsi" w:cs="Calibri"/>
                <w:i/>
                <w:iCs/>
                <w:szCs w:val="23"/>
                <w:lang w:eastAsia="en-AU"/>
              </w:rPr>
            </w:pPr>
            <w:r w:rsidRPr="004D3B47">
              <w:rPr>
                <w:rFonts w:asciiTheme="minorHAnsi" w:eastAsia="Times New Roman" w:hAnsiTheme="minorHAnsi" w:cs="Calibri"/>
                <w:i/>
                <w:iCs/>
                <w:szCs w:val="23"/>
                <w:lang w:eastAsia="en-AU"/>
              </w:rPr>
              <w:t>Public clinics overall</w:t>
            </w:r>
          </w:p>
        </w:tc>
        <w:tc>
          <w:tcPr>
            <w:tcW w:w="1417" w:type="dxa"/>
            <w:tcBorders>
              <w:top w:val="nil"/>
              <w:left w:val="nil"/>
              <w:bottom w:val="nil"/>
              <w:right w:val="nil"/>
            </w:tcBorders>
            <w:shd w:val="clear" w:color="auto" w:fill="auto"/>
            <w:noWrap/>
          </w:tcPr>
          <w:p w14:paraId="7E62376B" w14:textId="5E6B3F2B" w:rsidR="00BA7865" w:rsidRPr="004D3B47" w:rsidRDefault="00BA7865" w:rsidP="00BA7865">
            <w:pPr>
              <w:ind w:right="5"/>
              <w:jc w:val="right"/>
              <w:rPr>
                <w:rFonts w:asciiTheme="minorHAnsi" w:hAnsiTheme="minorHAnsi"/>
                <w:i/>
                <w:iCs/>
                <w:szCs w:val="23"/>
              </w:rPr>
            </w:pPr>
            <w:r w:rsidRPr="004D3B47">
              <w:t xml:space="preserve"> 1,078 </w:t>
            </w:r>
          </w:p>
        </w:tc>
        <w:tc>
          <w:tcPr>
            <w:tcW w:w="1465" w:type="dxa"/>
            <w:tcBorders>
              <w:top w:val="nil"/>
              <w:left w:val="nil"/>
              <w:bottom w:val="nil"/>
              <w:right w:val="nil"/>
            </w:tcBorders>
            <w:shd w:val="clear" w:color="auto" w:fill="auto"/>
            <w:noWrap/>
          </w:tcPr>
          <w:p w14:paraId="18F4FA09" w14:textId="1FF44B4A" w:rsidR="00BA7865" w:rsidRPr="004D3B47" w:rsidRDefault="00BA7865" w:rsidP="00BA7865">
            <w:pPr>
              <w:tabs>
                <w:tab w:val="left" w:pos="486"/>
              </w:tabs>
              <w:jc w:val="right"/>
              <w:rPr>
                <w:rFonts w:asciiTheme="minorHAnsi" w:hAnsiTheme="minorHAnsi"/>
                <w:i/>
                <w:iCs/>
                <w:szCs w:val="23"/>
              </w:rPr>
            </w:pPr>
            <w:r w:rsidRPr="004D3B47">
              <w:t xml:space="preserve"> 11,062 </w:t>
            </w:r>
          </w:p>
        </w:tc>
        <w:tc>
          <w:tcPr>
            <w:tcW w:w="1936" w:type="dxa"/>
            <w:tcBorders>
              <w:top w:val="nil"/>
              <w:left w:val="nil"/>
              <w:bottom w:val="nil"/>
              <w:right w:val="single" w:sz="4" w:space="0" w:color="auto"/>
            </w:tcBorders>
            <w:shd w:val="clear" w:color="auto" w:fill="auto"/>
            <w:noWrap/>
          </w:tcPr>
          <w:p w14:paraId="0928EFFC" w14:textId="659A958B" w:rsidR="00BA7865" w:rsidRPr="004D3B47" w:rsidRDefault="00BA7865" w:rsidP="00BA7865">
            <w:pPr>
              <w:ind w:right="1"/>
              <w:jc w:val="right"/>
              <w:rPr>
                <w:rFonts w:asciiTheme="minorHAnsi" w:hAnsiTheme="minorHAnsi"/>
                <w:i/>
                <w:iCs/>
                <w:szCs w:val="23"/>
              </w:rPr>
            </w:pPr>
            <w:r w:rsidRPr="004D3B47">
              <w:t xml:space="preserve"> 9.7 </w:t>
            </w:r>
          </w:p>
        </w:tc>
      </w:tr>
      <w:tr w:rsidR="004D3B47" w:rsidRPr="004D3B47" w14:paraId="061C98DC" w14:textId="77777777" w:rsidTr="00BA7865">
        <w:trPr>
          <w:trHeight w:val="300"/>
        </w:trPr>
        <w:tc>
          <w:tcPr>
            <w:tcW w:w="2709" w:type="dxa"/>
            <w:tcBorders>
              <w:top w:val="nil"/>
              <w:left w:val="single" w:sz="4" w:space="0" w:color="auto"/>
              <w:bottom w:val="nil"/>
              <w:right w:val="nil"/>
            </w:tcBorders>
            <w:shd w:val="clear" w:color="auto" w:fill="auto"/>
            <w:noWrap/>
            <w:vAlign w:val="bottom"/>
            <w:hideMark/>
          </w:tcPr>
          <w:p w14:paraId="322296B1" w14:textId="77777777" w:rsidR="00BA7865" w:rsidRPr="004D3B47" w:rsidRDefault="00BA7865" w:rsidP="00BA7865">
            <w:pPr>
              <w:ind w:firstLineChars="100" w:firstLine="230"/>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Auckland</w:t>
            </w:r>
          </w:p>
        </w:tc>
        <w:tc>
          <w:tcPr>
            <w:tcW w:w="1417" w:type="dxa"/>
            <w:tcBorders>
              <w:top w:val="nil"/>
              <w:left w:val="nil"/>
              <w:bottom w:val="nil"/>
              <w:right w:val="nil"/>
            </w:tcBorders>
            <w:shd w:val="clear" w:color="auto" w:fill="auto"/>
            <w:noWrap/>
          </w:tcPr>
          <w:p w14:paraId="73FBDBF7" w14:textId="7667E835" w:rsidR="00BA7865" w:rsidRPr="004D3B47" w:rsidRDefault="00BA7865" w:rsidP="00BA7865">
            <w:pPr>
              <w:ind w:right="5"/>
              <w:jc w:val="right"/>
              <w:rPr>
                <w:rFonts w:asciiTheme="minorHAnsi" w:hAnsiTheme="minorHAnsi"/>
                <w:szCs w:val="23"/>
              </w:rPr>
            </w:pPr>
            <w:r w:rsidRPr="004D3B47">
              <w:t xml:space="preserve"> 29 </w:t>
            </w:r>
          </w:p>
        </w:tc>
        <w:tc>
          <w:tcPr>
            <w:tcW w:w="1465" w:type="dxa"/>
            <w:tcBorders>
              <w:top w:val="nil"/>
              <w:left w:val="nil"/>
              <w:bottom w:val="nil"/>
              <w:right w:val="nil"/>
            </w:tcBorders>
            <w:shd w:val="clear" w:color="auto" w:fill="auto"/>
            <w:noWrap/>
          </w:tcPr>
          <w:p w14:paraId="20329781" w14:textId="0B443CFB" w:rsidR="00BA7865" w:rsidRPr="004D3B47" w:rsidRDefault="00BA7865" w:rsidP="00BA7865">
            <w:pPr>
              <w:tabs>
                <w:tab w:val="left" w:pos="486"/>
              </w:tabs>
              <w:jc w:val="right"/>
              <w:rPr>
                <w:rFonts w:asciiTheme="minorHAnsi" w:hAnsiTheme="minorHAnsi"/>
                <w:szCs w:val="23"/>
              </w:rPr>
            </w:pPr>
            <w:r w:rsidRPr="004D3B47">
              <w:t xml:space="preserve"> 897 </w:t>
            </w:r>
          </w:p>
        </w:tc>
        <w:tc>
          <w:tcPr>
            <w:tcW w:w="1936" w:type="dxa"/>
            <w:tcBorders>
              <w:top w:val="nil"/>
              <w:left w:val="nil"/>
              <w:bottom w:val="nil"/>
              <w:right w:val="single" w:sz="4" w:space="0" w:color="auto"/>
            </w:tcBorders>
            <w:shd w:val="clear" w:color="auto" w:fill="auto"/>
            <w:noWrap/>
          </w:tcPr>
          <w:p w14:paraId="4FEB049B" w14:textId="53E4293F" w:rsidR="00BA7865" w:rsidRPr="004D3B47" w:rsidRDefault="00BA7865" w:rsidP="00BA7865">
            <w:pPr>
              <w:ind w:right="1"/>
              <w:jc w:val="right"/>
              <w:rPr>
                <w:rFonts w:asciiTheme="minorHAnsi" w:hAnsiTheme="minorHAnsi"/>
                <w:szCs w:val="23"/>
              </w:rPr>
            </w:pPr>
            <w:r w:rsidRPr="004D3B47">
              <w:t xml:space="preserve"> 3.2 </w:t>
            </w:r>
          </w:p>
        </w:tc>
      </w:tr>
      <w:tr w:rsidR="004D3B47" w:rsidRPr="004D3B47" w14:paraId="3AAA3052" w14:textId="77777777" w:rsidTr="00BA7865">
        <w:trPr>
          <w:trHeight w:val="300"/>
        </w:trPr>
        <w:tc>
          <w:tcPr>
            <w:tcW w:w="2709" w:type="dxa"/>
            <w:tcBorders>
              <w:top w:val="nil"/>
              <w:left w:val="single" w:sz="4" w:space="0" w:color="auto"/>
              <w:bottom w:val="nil"/>
              <w:right w:val="nil"/>
            </w:tcBorders>
            <w:shd w:val="clear" w:color="auto" w:fill="auto"/>
            <w:noWrap/>
            <w:vAlign w:val="bottom"/>
            <w:hideMark/>
          </w:tcPr>
          <w:p w14:paraId="1220EEA4" w14:textId="77777777" w:rsidR="00BA7865" w:rsidRPr="004D3B47" w:rsidRDefault="00BA7865" w:rsidP="00BA7865">
            <w:pPr>
              <w:ind w:firstLineChars="100" w:firstLine="230"/>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Bay of Plenty</w:t>
            </w:r>
          </w:p>
        </w:tc>
        <w:tc>
          <w:tcPr>
            <w:tcW w:w="1417" w:type="dxa"/>
            <w:tcBorders>
              <w:top w:val="nil"/>
              <w:left w:val="nil"/>
              <w:bottom w:val="nil"/>
              <w:right w:val="nil"/>
            </w:tcBorders>
            <w:shd w:val="clear" w:color="auto" w:fill="auto"/>
            <w:noWrap/>
          </w:tcPr>
          <w:p w14:paraId="146FBE55" w14:textId="730F3B56" w:rsidR="00BA7865" w:rsidRPr="004D3B47" w:rsidRDefault="00BA7865" w:rsidP="00BA7865">
            <w:pPr>
              <w:ind w:right="5"/>
              <w:jc w:val="right"/>
              <w:rPr>
                <w:rFonts w:asciiTheme="minorHAnsi" w:hAnsiTheme="minorHAnsi"/>
                <w:szCs w:val="23"/>
              </w:rPr>
            </w:pPr>
            <w:r w:rsidRPr="004D3B47">
              <w:t xml:space="preserve"> 80 </w:t>
            </w:r>
          </w:p>
        </w:tc>
        <w:tc>
          <w:tcPr>
            <w:tcW w:w="1465" w:type="dxa"/>
            <w:tcBorders>
              <w:top w:val="nil"/>
              <w:left w:val="nil"/>
              <w:bottom w:val="nil"/>
              <w:right w:val="nil"/>
            </w:tcBorders>
            <w:shd w:val="clear" w:color="auto" w:fill="auto"/>
            <w:noWrap/>
          </w:tcPr>
          <w:p w14:paraId="1DE57190" w14:textId="2A645033" w:rsidR="00BA7865" w:rsidRPr="004D3B47" w:rsidRDefault="00BA7865" w:rsidP="00BA7865">
            <w:pPr>
              <w:tabs>
                <w:tab w:val="left" w:pos="486"/>
              </w:tabs>
              <w:jc w:val="right"/>
              <w:rPr>
                <w:rFonts w:asciiTheme="minorHAnsi" w:hAnsiTheme="minorHAnsi"/>
                <w:szCs w:val="23"/>
              </w:rPr>
            </w:pPr>
            <w:r w:rsidRPr="004D3B47">
              <w:t xml:space="preserve"> 592 </w:t>
            </w:r>
          </w:p>
        </w:tc>
        <w:tc>
          <w:tcPr>
            <w:tcW w:w="1936" w:type="dxa"/>
            <w:tcBorders>
              <w:top w:val="nil"/>
              <w:left w:val="nil"/>
              <w:bottom w:val="nil"/>
              <w:right w:val="single" w:sz="4" w:space="0" w:color="auto"/>
            </w:tcBorders>
            <w:shd w:val="clear" w:color="auto" w:fill="auto"/>
            <w:noWrap/>
          </w:tcPr>
          <w:p w14:paraId="06425B03" w14:textId="6565750A" w:rsidR="00BA7865" w:rsidRPr="004D3B47" w:rsidRDefault="00BA7865" w:rsidP="00BA7865">
            <w:pPr>
              <w:ind w:right="1"/>
              <w:jc w:val="right"/>
              <w:rPr>
                <w:rFonts w:asciiTheme="minorHAnsi" w:hAnsiTheme="minorHAnsi"/>
                <w:szCs w:val="23"/>
              </w:rPr>
            </w:pPr>
            <w:r w:rsidRPr="004D3B47">
              <w:t xml:space="preserve"> 13.5 </w:t>
            </w:r>
          </w:p>
        </w:tc>
      </w:tr>
      <w:tr w:rsidR="004D3B47" w:rsidRPr="004D3B47" w14:paraId="19DDBCCC" w14:textId="77777777" w:rsidTr="00BA7865">
        <w:trPr>
          <w:trHeight w:val="300"/>
        </w:trPr>
        <w:tc>
          <w:tcPr>
            <w:tcW w:w="2709" w:type="dxa"/>
            <w:tcBorders>
              <w:top w:val="nil"/>
              <w:left w:val="single" w:sz="4" w:space="0" w:color="auto"/>
              <w:bottom w:val="nil"/>
              <w:right w:val="nil"/>
            </w:tcBorders>
            <w:shd w:val="clear" w:color="auto" w:fill="auto"/>
            <w:noWrap/>
            <w:vAlign w:val="bottom"/>
            <w:hideMark/>
          </w:tcPr>
          <w:p w14:paraId="2E0C9667" w14:textId="77777777" w:rsidR="00BA7865" w:rsidRPr="004D3B47" w:rsidRDefault="00BA7865" w:rsidP="00BA7865">
            <w:pPr>
              <w:ind w:firstLineChars="100" w:firstLine="230"/>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Canterbury</w:t>
            </w:r>
          </w:p>
        </w:tc>
        <w:tc>
          <w:tcPr>
            <w:tcW w:w="1417" w:type="dxa"/>
            <w:tcBorders>
              <w:top w:val="nil"/>
              <w:left w:val="nil"/>
              <w:bottom w:val="nil"/>
              <w:right w:val="nil"/>
            </w:tcBorders>
            <w:shd w:val="clear" w:color="auto" w:fill="auto"/>
            <w:noWrap/>
          </w:tcPr>
          <w:p w14:paraId="33F2B460" w14:textId="0047E989" w:rsidR="00BA7865" w:rsidRPr="004D3B47" w:rsidRDefault="00BA7865" w:rsidP="00BA7865">
            <w:pPr>
              <w:ind w:right="5"/>
              <w:jc w:val="right"/>
              <w:rPr>
                <w:rFonts w:asciiTheme="minorHAnsi" w:hAnsiTheme="minorHAnsi"/>
                <w:szCs w:val="23"/>
              </w:rPr>
            </w:pPr>
            <w:r w:rsidRPr="004D3B47">
              <w:t xml:space="preserve"> 237 </w:t>
            </w:r>
          </w:p>
        </w:tc>
        <w:tc>
          <w:tcPr>
            <w:tcW w:w="1465" w:type="dxa"/>
            <w:tcBorders>
              <w:top w:val="nil"/>
              <w:left w:val="nil"/>
              <w:bottom w:val="nil"/>
              <w:right w:val="nil"/>
            </w:tcBorders>
            <w:shd w:val="clear" w:color="auto" w:fill="auto"/>
            <w:noWrap/>
          </w:tcPr>
          <w:p w14:paraId="00FEA13E" w14:textId="0D1A8EE8" w:rsidR="00BA7865" w:rsidRPr="004D3B47" w:rsidRDefault="00BA7865" w:rsidP="00BA7865">
            <w:pPr>
              <w:tabs>
                <w:tab w:val="left" w:pos="486"/>
              </w:tabs>
              <w:jc w:val="right"/>
              <w:rPr>
                <w:rFonts w:asciiTheme="minorHAnsi" w:hAnsiTheme="minorHAnsi"/>
                <w:szCs w:val="23"/>
              </w:rPr>
            </w:pPr>
            <w:r w:rsidRPr="004D3B47">
              <w:t xml:space="preserve"> 1,631 </w:t>
            </w:r>
          </w:p>
        </w:tc>
        <w:tc>
          <w:tcPr>
            <w:tcW w:w="1936" w:type="dxa"/>
            <w:tcBorders>
              <w:top w:val="nil"/>
              <w:left w:val="nil"/>
              <w:bottom w:val="nil"/>
              <w:right w:val="single" w:sz="4" w:space="0" w:color="auto"/>
            </w:tcBorders>
            <w:shd w:val="clear" w:color="auto" w:fill="auto"/>
            <w:noWrap/>
          </w:tcPr>
          <w:p w14:paraId="437C7D3F" w14:textId="4EE90F1B" w:rsidR="00BA7865" w:rsidRPr="004D3B47" w:rsidRDefault="00BA7865" w:rsidP="00BA7865">
            <w:pPr>
              <w:ind w:right="1"/>
              <w:jc w:val="right"/>
              <w:rPr>
                <w:rFonts w:asciiTheme="minorHAnsi" w:hAnsiTheme="minorHAnsi"/>
                <w:szCs w:val="23"/>
              </w:rPr>
            </w:pPr>
            <w:r w:rsidRPr="004D3B47">
              <w:t xml:space="preserve"> 14.5 </w:t>
            </w:r>
          </w:p>
        </w:tc>
      </w:tr>
      <w:tr w:rsidR="004D3B47" w:rsidRPr="004D3B47" w14:paraId="307A4756" w14:textId="77777777" w:rsidTr="00BA7865">
        <w:trPr>
          <w:trHeight w:val="300"/>
        </w:trPr>
        <w:tc>
          <w:tcPr>
            <w:tcW w:w="2709" w:type="dxa"/>
            <w:tcBorders>
              <w:top w:val="nil"/>
              <w:left w:val="single" w:sz="4" w:space="0" w:color="auto"/>
              <w:bottom w:val="nil"/>
              <w:right w:val="nil"/>
            </w:tcBorders>
            <w:shd w:val="clear" w:color="auto" w:fill="auto"/>
            <w:noWrap/>
            <w:vAlign w:val="bottom"/>
            <w:hideMark/>
          </w:tcPr>
          <w:p w14:paraId="6AA0940E" w14:textId="77777777" w:rsidR="00BA7865" w:rsidRPr="004D3B47" w:rsidRDefault="00BA7865" w:rsidP="00BA7865">
            <w:pPr>
              <w:ind w:firstLineChars="100" w:firstLine="230"/>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Capital &amp; Coast</w:t>
            </w:r>
          </w:p>
        </w:tc>
        <w:tc>
          <w:tcPr>
            <w:tcW w:w="1417" w:type="dxa"/>
            <w:tcBorders>
              <w:top w:val="nil"/>
              <w:left w:val="nil"/>
              <w:bottom w:val="nil"/>
              <w:right w:val="nil"/>
            </w:tcBorders>
            <w:shd w:val="clear" w:color="auto" w:fill="auto"/>
            <w:noWrap/>
          </w:tcPr>
          <w:p w14:paraId="2D5CD4E6" w14:textId="5DF55AD2" w:rsidR="00BA7865" w:rsidRPr="004D3B47" w:rsidRDefault="00BA7865" w:rsidP="00BA7865">
            <w:pPr>
              <w:ind w:right="5"/>
              <w:jc w:val="right"/>
              <w:rPr>
                <w:rFonts w:asciiTheme="minorHAnsi" w:hAnsiTheme="minorHAnsi"/>
                <w:szCs w:val="23"/>
              </w:rPr>
            </w:pPr>
            <w:r w:rsidRPr="004D3B47">
              <w:t xml:space="preserve"> 99 </w:t>
            </w:r>
          </w:p>
        </w:tc>
        <w:tc>
          <w:tcPr>
            <w:tcW w:w="1465" w:type="dxa"/>
            <w:tcBorders>
              <w:top w:val="nil"/>
              <w:left w:val="nil"/>
              <w:bottom w:val="nil"/>
              <w:right w:val="nil"/>
            </w:tcBorders>
            <w:shd w:val="clear" w:color="auto" w:fill="auto"/>
            <w:noWrap/>
          </w:tcPr>
          <w:p w14:paraId="5D60400A" w14:textId="28AA063A" w:rsidR="00BA7865" w:rsidRPr="004D3B47" w:rsidRDefault="00BA7865" w:rsidP="00BA7865">
            <w:pPr>
              <w:tabs>
                <w:tab w:val="left" w:pos="486"/>
              </w:tabs>
              <w:jc w:val="right"/>
              <w:rPr>
                <w:rFonts w:asciiTheme="minorHAnsi" w:hAnsiTheme="minorHAnsi"/>
                <w:szCs w:val="23"/>
              </w:rPr>
            </w:pPr>
            <w:r w:rsidRPr="004D3B47">
              <w:t xml:space="preserve"> 710 </w:t>
            </w:r>
          </w:p>
        </w:tc>
        <w:tc>
          <w:tcPr>
            <w:tcW w:w="1936" w:type="dxa"/>
            <w:tcBorders>
              <w:top w:val="nil"/>
              <w:left w:val="nil"/>
              <w:bottom w:val="nil"/>
              <w:right w:val="single" w:sz="4" w:space="0" w:color="auto"/>
            </w:tcBorders>
            <w:shd w:val="clear" w:color="auto" w:fill="auto"/>
            <w:noWrap/>
          </w:tcPr>
          <w:p w14:paraId="50859A38" w14:textId="11B0BCBA" w:rsidR="00BA7865" w:rsidRPr="004D3B47" w:rsidRDefault="00BA7865" w:rsidP="00BA7865">
            <w:pPr>
              <w:ind w:right="1"/>
              <w:jc w:val="right"/>
              <w:rPr>
                <w:rFonts w:asciiTheme="minorHAnsi" w:hAnsiTheme="minorHAnsi"/>
                <w:szCs w:val="23"/>
              </w:rPr>
            </w:pPr>
            <w:r w:rsidRPr="004D3B47">
              <w:t xml:space="preserve"> 13.9 </w:t>
            </w:r>
          </w:p>
        </w:tc>
      </w:tr>
      <w:tr w:rsidR="004D3B47" w:rsidRPr="004D3B47" w14:paraId="0C3DD69C" w14:textId="77777777" w:rsidTr="00BA7865">
        <w:trPr>
          <w:trHeight w:val="300"/>
        </w:trPr>
        <w:tc>
          <w:tcPr>
            <w:tcW w:w="2709" w:type="dxa"/>
            <w:tcBorders>
              <w:top w:val="nil"/>
              <w:left w:val="single" w:sz="4" w:space="0" w:color="auto"/>
              <w:bottom w:val="nil"/>
              <w:right w:val="nil"/>
            </w:tcBorders>
            <w:shd w:val="clear" w:color="auto" w:fill="auto"/>
            <w:noWrap/>
            <w:vAlign w:val="bottom"/>
            <w:hideMark/>
          </w:tcPr>
          <w:p w14:paraId="5E0F84C8" w14:textId="77777777" w:rsidR="00BA7865" w:rsidRPr="004D3B47" w:rsidRDefault="00BA7865" w:rsidP="00BA7865">
            <w:pPr>
              <w:ind w:firstLineChars="100" w:firstLine="230"/>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Counties Manukau</w:t>
            </w:r>
          </w:p>
        </w:tc>
        <w:tc>
          <w:tcPr>
            <w:tcW w:w="1417" w:type="dxa"/>
            <w:tcBorders>
              <w:top w:val="nil"/>
              <w:left w:val="nil"/>
              <w:bottom w:val="nil"/>
              <w:right w:val="nil"/>
            </w:tcBorders>
            <w:shd w:val="clear" w:color="auto" w:fill="auto"/>
            <w:noWrap/>
          </w:tcPr>
          <w:p w14:paraId="1465E4FE" w14:textId="4444DDEC" w:rsidR="00BA7865" w:rsidRPr="004D3B47" w:rsidRDefault="00BA7865" w:rsidP="00BA7865">
            <w:pPr>
              <w:ind w:right="5"/>
              <w:jc w:val="right"/>
              <w:rPr>
                <w:rFonts w:asciiTheme="minorHAnsi" w:hAnsiTheme="minorHAnsi"/>
                <w:szCs w:val="23"/>
              </w:rPr>
            </w:pPr>
            <w:r w:rsidRPr="004D3B47">
              <w:t xml:space="preserve"> 69 </w:t>
            </w:r>
          </w:p>
        </w:tc>
        <w:tc>
          <w:tcPr>
            <w:tcW w:w="1465" w:type="dxa"/>
            <w:tcBorders>
              <w:top w:val="nil"/>
              <w:left w:val="nil"/>
              <w:bottom w:val="nil"/>
              <w:right w:val="nil"/>
            </w:tcBorders>
            <w:shd w:val="clear" w:color="auto" w:fill="auto"/>
            <w:noWrap/>
          </w:tcPr>
          <w:p w14:paraId="240EB32D" w14:textId="210282F9" w:rsidR="00BA7865" w:rsidRPr="004D3B47" w:rsidRDefault="00BA7865" w:rsidP="00BA7865">
            <w:pPr>
              <w:tabs>
                <w:tab w:val="left" w:pos="486"/>
              </w:tabs>
              <w:jc w:val="right"/>
              <w:rPr>
                <w:rFonts w:asciiTheme="minorHAnsi" w:hAnsiTheme="minorHAnsi"/>
                <w:szCs w:val="23"/>
              </w:rPr>
            </w:pPr>
            <w:r w:rsidRPr="004D3B47">
              <w:t xml:space="preserve"> 816 </w:t>
            </w:r>
          </w:p>
        </w:tc>
        <w:tc>
          <w:tcPr>
            <w:tcW w:w="1936" w:type="dxa"/>
            <w:tcBorders>
              <w:top w:val="nil"/>
              <w:left w:val="nil"/>
              <w:bottom w:val="nil"/>
              <w:right w:val="single" w:sz="4" w:space="0" w:color="auto"/>
            </w:tcBorders>
            <w:shd w:val="clear" w:color="auto" w:fill="auto"/>
            <w:noWrap/>
          </w:tcPr>
          <w:p w14:paraId="62FC8316" w14:textId="786754EF" w:rsidR="00BA7865" w:rsidRPr="004D3B47" w:rsidRDefault="00BA7865" w:rsidP="00BA7865">
            <w:pPr>
              <w:ind w:right="1"/>
              <w:jc w:val="right"/>
              <w:rPr>
                <w:rFonts w:asciiTheme="minorHAnsi" w:hAnsiTheme="minorHAnsi"/>
                <w:szCs w:val="23"/>
              </w:rPr>
            </w:pPr>
            <w:r w:rsidRPr="004D3B47">
              <w:t xml:space="preserve"> 8.5 </w:t>
            </w:r>
          </w:p>
        </w:tc>
      </w:tr>
      <w:tr w:rsidR="004D3B47" w:rsidRPr="004D3B47" w14:paraId="40601A03" w14:textId="77777777" w:rsidTr="00BA7865">
        <w:trPr>
          <w:trHeight w:val="300"/>
        </w:trPr>
        <w:tc>
          <w:tcPr>
            <w:tcW w:w="2709" w:type="dxa"/>
            <w:tcBorders>
              <w:top w:val="nil"/>
              <w:left w:val="single" w:sz="4" w:space="0" w:color="auto"/>
              <w:bottom w:val="nil"/>
              <w:right w:val="nil"/>
            </w:tcBorders>
            <w:shd w:val="clear" w:color="auto" w:fill="auto"/>
            <w:noWrap/>
            <w:vAlign w:val="bottom"/>
            <w:hideMark/>
          </w:tcPr>
          <w:p w14:paraId="3B5EDC90" w14:textId="77777777" w:rsidR="00BA7865" w:rsidRPr="004D3B47" w:rsidRDefault="00BA7865" w:rsidP="00BA7865">
            <w:pPr>
              <w:ind w:firstLineChars="100" w:firstLine="230"/>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Hawke's Bay</w:t>
            </w:r>
          </w:p>
        </w:tc>
        <w:tc>
          <w:tcPr>
            <w:tcW w:w="1417" w:type="dxa"/>
            <w:tcBorders>
              <w:top w:val="nil"/>
              <w:left w:val="nil"/>
              <w:bottom w:val="nil"/>
              <w:right w:val="nil"/>
            </w:tcBorders>
            <w:shd w:val="clear" w:color="auto" w:fill="auto"/>
            <w:noWrap/>
          </w:tcPr>
          <w:p w14:paraId="41405B80" w14:textId="2F3243CB" w:rsidR="00BA7865" w:rsidRPr="004D3B47" w:rsidRDefault="00BA7865" w:rsidP="00BA7865">
            <w:pPr>
              <w:ind w:right="5"/>
              <w:jc w:val="right"/>
              <w:rPr>
                <w:rFonts w:asciiTheme="minorHAnsi" w:hAnsiTheme="minorHAnsi"/>
                <w:szCs w:val="23"/>
              </w:rPr>
            </w:pPr>
            <w:r w:rsidRPr="004D3B47">
              <w:t xml:space="preserve"> 28 </w:t>
            </w:r>
          </w:p>
        </w:tc>
        <w:tc>
          <w:tcPr>
            <w:tcW w:w="1465" w:type="dxa"/>
            <w:tcBorders>
              <w:top w:val="nil"/>
              <w:left w:val="nil"/>
              <w:bottom w:val="nil"/>
              <w:right w:val="nil"/>
            </w:tcBorders>
            <w:shd w:val="clear" w:color="auto" w:fill="auto"/>
            <w:noWrap/>
          </w:tcPr>
          <w:p w14:paraId="5D031983" w14:textId="365F9D09" w:rsidR="00BA7865" w:rsidRPr="004D3B47" w:rsidRDefault="00BA7865" w:rsidP="00BA7865">
            <w:pPr>
              <w:tabs>
                <w:tab w:val="left" w:pos="486"/>
              </w:tabs>
              <w:jc w:val="right"/>
              <w:rPr>
                <w:rFonts w:asciiTheme="minorHAnsi" w:hAnsiTheme="minorHAnsi"/>
                <w:szCs w:val="23"/>
              </w:rPr>
            </w:pPr>
            <w:r w:rsidRPr="004D3B47">
              <w:t xml:space="preserve"> 274 </w:t>
            </w:r>
          </w:p>
        </w:tc>
        <w:tc>
          <w:tcPr>
            <w:tcW w:w="1936" w:type="dxa"/>
            <w:tcBorders>
              <w:top w:val="nil"/>
              <w:left w:val="nil"/>
              <w:bottom w:val="nil"/>
              <w:right w:val="single" w:sz="4" w:space="0" w:color="auto"/>
            </w:tcBorders>
            <w:shd w:val="clear" w:color="auto" w:fill="auto"/>
            <w:noWrap/>
          </w:tcPr>
          <w:p w14:paraId="5AF69287" w14:textId="7511B7FD" w:rsidR="00BA7865" w:rsidRPr="004D3B47" w:rsidRDefault="00BA7865" w:rsidP="00BA7865">
            <w:pPr>
              <w:ind w:right="1"/>
              <w:jc w:val="right"/>
              <w:rPr>
                <w:rFonts w:asciiTheme="minorHAnsi" w:hAnsiTheme="minorHAnsi"/>
                <w:szCs w:val="23"/>
              </w:rPr>
            </w:pPr>
            <w:r w:rsidRPr="004D3B47">
              <w:t xml:space="preserve"> 10.2 </w:t>
            </w:r>
          </w:p>
        </w:tc>
      </w:tr>
      <w:tr w:rsidR="004D3B47" w:rsidRPr="004D3B47" w14:paraId="0AAB8751" w14:textId="77777777" w:rsidTr="00BA7865">
        <w:trPr>
          <w:trHeight w:val="300"/>
        </w:trPr>
        <w:tc>
          <w:tcPr>
            <w:tcW w:w="2709" w:type="dxa"/>
            <w:tcBorders>
              <w:top w:val="nil"/>
              <w:left w:val="single" w:sz="4" w:space="0" w:color="auto"/>
              <w:bottom w:val="nil"/>
              <w:right w:val="nil"/>
            </w:tcBorders>
            <w:shd w:val="clear" w:color="auto" w:fill="auto"/>
            <w:noWrap/>
            <w:vAlign w:val="bottom"/>
            <w:hideMark/>
          </w:tcPr>
          <w:p w14:paraId="41D2BE2E" w14:textId="77777777" w:rsidR="00BA7865" w:rsidRPr="004D3B47" w:rsidRDefault="00BA7865" w:rsidP="00BA7865">
            <w:pPr>
              <w:ind w:firstLineChars="100" w:firstLine="230"/>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Hutt Valley</w:t>
            </w:r>
          </w:p>
        </w:tc>
        <w:tc>
          <w:tcPr>
            <w:tcW w:w="1417" w:type="dxa"/>
            <w:tcBorders>
              <w:top w:val="nil"/>
              <w:left w:val="nil"/>
              <w:bottom w:val="nil"/>
              <w:right w:val="nil"/>
            </w:tcBorders>
            <w:shd w:val="clear" w:color="auto" w:fill="auto"/>
            <w:noWrap/>
          </w:tcPr>
          <w:p w14:paraId="4CD6C36D" w14:textId="43CC5BBF" w:rsidR="00BA7865" w:rsidRPr="004D3B47" w:rsidRDefault="00BA7865" w:rsidP="00BA7865">
            <w:pPr>
              <w:ind w:right="5"/>
              <w:jc w:val="right"/>
              <w:rPr>
                <w:rFonts w:asciiTheme="minorHAnsi" w:hAnsiTheme="minorHAnsi"/>
                <w:szCs w:val="23"/>
              </w:rPr>
            </w:pPr>
            <w:r w:rsidRPr="004D3B47">
              <w:t xml:space="preserve"> 5 </w:t>
            </w:r>
          </w:p>
        </w:tc>
        <w:tc>
          <w:tcPr>
            <w:tcW w:w="1465" w:type="dxa"/>
            <w:tcBorders>
              <w:top w:val="nil"/>
              <w:left w:val="nil"/>
              <w:bottom w:val="nil"/>
              <w:right w:val="nil"/>
            </w:tcBorders>
            <w:shd w:val="clear" w:color="auto" w:fill="auto"/>
            <w:noWrap/>
          </w:tcPr>
          <w:p w14:paraId="661408D5" w14:textId="11E88B87" w:rsidR="00BA7865" w:rsidRPr="004D3B47" w:rsidRDefault="00BA7865" w:rsidP="00BA7865">
            <w:pPr>
              <w:tabs>
                <w:tab w:val="left" w:pos="486"/>
              </w:tabs>
              <w:jc w:val="right"/>
              <w:rPr>
                <w:rFonts w:asciiTheme="minorHAnsi" w:hAnsiTheme="minorHAnsi"/>
                <w:szCs w:val="23"/>
              </w:rPr>
            </w:pPr>
            <w:r w:rsidRPr="004D3B47">
              <w:t xml:space="preserve"> 259 </w:t>
            </w:r>
          </w:p>
        </w:tc>
        <w:tc>
          <w:tcPr>
            <w:tcW w:w="1936" w:type="dxa"/>
            <w:tcBorders>
              <w:top w:val="nil"/>
              <w:left w:val="nil"/>
              <w:bottom w:val="nil"/>
              <w:right w:val="single" w:sz="4" w:space="0" w:color="auto"/>
            </w:tcBorders>
            <w:shd w:val="clear" w:color="auto" w:fill="auto"/>
            <w:noWrap/>
          </w:tcPr>
          <w:p w14:paraId="29A3C439" w14:textId="4B5A879A" w:rsidR="00BA7865" w:rsidRPr="004D3B47" w:rsidRDefault="00BA7865" w:rsidP="00BA7865">
            <w:pPr>
              <w:ind w:right="1"/>
              <w:jc w:val="right"/>
              <w:rPr>
                <w:rFonts w:asciiTheme="minorHAnsi" w:hAnsiTheme="minorHAnsi"/>
                <w:szCs w:val="23"/>
              </w:rPr>
            </w:pPr>
            <w:r w:rsidRPr="004D3B47">
              <w:t xml:space="preserve"> 1.9 </w:t>
            </w:r>
          </w:p>
        </w:tc>
      </w:tr>
      <w:tr w:rsidR="004D3B47" w:rsidRPr="004D3B47" w14:paraId="5FCD4C2C" w14:textId="77777777" w:rsidTr="00BA7865">
        <w:trPr>
          <w:trHeight w:val="300"/>
        </w:trPr>
        <w:tc>
          <w:tcPr>
            <w:tcW w:w="2709" w:type="dxa"/>
            <w:tcBorders>
              <w:top w:val="nil"/>
              <w:left w:val="single" w:sz="4" w:space="0" w:color="auto"/>
              <w:bottom w:val="nil"/>
              <w:right w:val="nil"/>
            </w:tcBorders>
            <w:shd w:val="clear" w:color="auto" w:fill="auto"/>
            <w:noWrap/>
            <w:vAlign w:val="bottom"/>
            <w:hideMark/>
          </w:tcPr>
          <w:p w14:paraId="7172E246" w14:textId="77777777" w:rsidR="00BA7865" w:rsidRPr="004D3B47" w:rsidRDefault="00BA7865" w:rsidP="00BA7865">
            <w:pPr>
              <w:ind w:firstLineChars="100" w:firstLine="230"/>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Lakes</w:t>
            </w:r>
          </w:p>
        </w:tc>
        <w:tc>
          <w:tcPr>
            <w:tcW w:w="1417" w:type="dxa"/>
            <w:tcBorders>
              <w:top w:val="nil"/>
              <w:left w:val="nil"/>
              <w:bottom w:val="nil"/>
              <w:right w:val="nil"/>
            </w:tcBorders>
            <w:shd w:val="clear" w:color="auto" w:fill="auto"/>
            <w:noWrap/>
          </w:tcPr>
          <w:p w14:paraId="5F5F8BF1" w14:textId="6B10FDA7" w:rsidR="00BA7865" w:rsidRPr="004D3B47" w:rsidRDefault="00BA7865" w:rsidP="00BA7865">
            <w:pPr>
              <w:ind w:right="5"/>
              <w:jc w:val="right"/>
              <w:rPr>
                <w:rFonts w:asciiTheme="minorHAnsi" w:hAnsiTheme="minorHAnsi"/>
                <w:szCs w:val="23"/>
              </w:rPr>
            </w:pPr>
            <w:r w:rsidRPr="004D3B47">
              <w:t xml:space="preserve"> 92 </w:t>
            </w:r>
          </w:p>
        </w:tc>
        <w:tc>
          <w:tcPr>
            <w:tcW w:w="1465" w:type="dxa"/>
            <w:tcBorders>
              <w:top w:val="nil"/>
              <w:left w:val="nil"/>
              <w:bottom w:val="nil"/>
              <w:right w:val="nil"/>
            </w:tcBorders>
            <w:shd w:val="clear" w:color="auto" w:fill="auto"/>
            <w:noWrap/>
          </w:tcPr>
          <w:p w14:paraId="6F8887C5" w14:textId="05DFE04A" w:rsidR="00BA7865" w:rsidRPr="004D3B47" w:rsidRDefault="00BA7865" w:rsidP="00BA7865">
            <w:pPr>
              <w:tabs>
                <w:tab w:val="left" w:pos="486"/>
              </w:tabs>
              <w:jc w:val="right"/>
              <w:rPr>
                <w:rFonts w:asciiTheme="minorHAnsi" w:hAnsiTheme="minorHAnsi"/>
                <w:szCs w:val="23"/>
              </w:rPr>
            </w:pPr>
            <w:r w:rsidRPr="004D3B47">
              <w:t xml:space="preserve"> 398 </w:t>
            </w:r>
          </w:p>
        </w:tc>
        <w:tc>
          <w:tcPr>
            <w:tcW w:w="1936" w:type="dxa"/>
            <w:tcBorders>
              <w:top w:val="nil"/>
              <w:left w:val="nil"/>
              <w:bottom w:val="nil"/>
              <w:right w:val="single" w:sz="4" w:space="0" w:color="auto"/>
            </w:tcBorders>
            <w:shd w:val="clear" w:color="auto" w:fill="auto"/>
            <w:noWrap/>
          </w:tcPr>
          <w:p w14:paraId="63CD8DFF" w14:textId="78AC2AA8" w:rsidR="00BA7865" w:rsidRPr="004D3B47" w:rsidRDefault="00BA7865" w:rsidP="00BA7865">
            <w:pPr>
              <w:ind w:right="1"/>
              <w:jc w:val="right"/>
              <w:rPr>
                <w:rFonts w:asciiTheme="minorHAnsi" w:hAnsiTheme="minorHAnsi"/>
                <w:szCs w:val="23"/>
              </w:rPr>
            </w:pPr>
            <w:r w:rsidRPr="004D3B47">
              <w:t xml:space="preserve"> 23.1 </w:t>
            </w:r>
          </w:p>
        </w:tc>
      </w:tr>
      <w:tr w:rsidR="004D3B47" w:rsidRPr="004D3B47" w14:paraId="69ABFB94" w14:textId="77777777" w:rsidTr="00BA7865">
        <w:trPr>
          <w:trHeight w:val="300"/>
        </w:trPr>
        <w:tc>
          <w:tcPr>
            <w:tcW w:w="2709" w:type="dxa"/>
            <w:tcBorders>
              <w:top w:val="nil"/>
              <w:left w:val="single" w:sz="4" w:space="0" w:color="auto"/>
              <w:bottom w:val="nil"/>
              <w:right w:val="nil"/>
            </w:tcBorders>
            <w:shd w:val="clear" w:color="auto" w:fill="auto"/>
            <w:noWrap/>
            <w:vAlign w:val="bottom"/>
            <w:hideMark/>
          </w:tcPr>
          <w:p w14:paraId="61F01A56" w14:textId="77777777" w:rsidR="00BA7865" w:rsidRPr="004D3B47" w:rsidRDefault="00BA7865" w:rsidP="00BA7865">
            <w:pPr>
              <w:ind w:firstLineChars="100" w:firstLine="230"/>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Mid Central</w:t>
            </w:r>
          </w:p>
        </w:tc>
        <w:tc>
          <w:tcPr>
            <w:tcW w:w="1417" w:type="dxa"/>
            <w:tcBorders>
              <w:top w:val="nil"/>
              <w:left w:val="nil"/>
              <w:bottom w:val="nil"/>
              <w:right w:val="nil"/>
            </w:tcBorders>
            <w:shd w:val="clear" w:color="auto" w:fill="auto"/>
            <w:noWrap/>
          </w:tcPr>
          <w:p w14:paraId="532F33BA" w14:textId="7FED5C93" w:rsidR="00BA7865" w:rsidRPr="004D3B47" w:rsidRDefault="00BA7865" w:rsidP="00BA7865">
            <w:pPr>
              <w:ind w:right="5"/>
              <w:jc w:val="right"/>
              <w:rPr>
                <w:rFonts w:asciiTheme="minorHAnsi" w:hAnsiTheme="minorHAnsi"/>
                <w:szCs w:val="23"/>
              </w:rPr>
            </w:pPr>
            <w:r w:rsidRPr="004D3B47">
              <w:t xml:space="preserve"> 37 </w:t>
            </w:r>
          </w:p>
        </w:tc>
        <w:tc>
          <w:tcPr>
            <w:tcW w:w="1465" w:type="dxa"/>
            <w:tcBorders>
              <w:top w:val="nil"/>
              <w:left w:val="nil"/>
              <w:bottom w:val="nil"/>
              <w:right w:val="nil"/>
            </w:tcBorders>
            <w:shd w:val="clear" w:color="auto" w:fill="auto"/>
            <w:noWrap/>
          </w:tcPr>
          <w:p w14:paraId="54E04248" w14:textId="500562D2" w:rsidR="00BA7865" w:rsidRPr="004D3B47" w:rsidRDefault="00BA7865" w:rsidP="00BA7865">
            <w:pPr>
              <w:tabs>
                <w:tab w:val="left" w:pos="486"/>
              </w:tabs>
              <w:jc w:val="right"/>
              <w:rPr>
                <w:rFonts w:asciiTheme="minorHAnsi" w:hAnsiTheme="minorHAnsi"/>
                <w:szCs w:val="23"/>
              </w:rPr>
            </w:pPr>
            <w:r w:rsidRPr="004D3B47">
              <w:t xml:space="preserve"> 588 </w:t>
            </w:r>
          </w:p>
        </w:tc>
        <w:tc>
          <w:tcPr>
            <w:tcW w:w="1936" w:type="dxa"/>
            <w:tcBorders>
              <w:top w:val="nil"/>
              <w:left w:val="nil"/>
              <w:bottom w:val="nil"/>
              <w:right w:val="single" w:sz="4" w:space="0" w:color="auto"/>
            </w:tcBorders>
            <w:shd w:val="clear" w:color="auto" w:fill="auto"/>
            <w:noWrap/>
          </w:tcPr>
          <w:p w14:paraId="3A5BAA95" w14:textId="79ACF005" w:rsidR="00BA7865" w:rsidRPr="004D3B47" w:rsidRDefault="00BA7865" w:rsidP="00BA7865">
            <w:pPr>
              <w:ind w:right="1"/>
              <w:jc w:val="right"/>
              <w:rPr>
                <w:rFonts w:asciiTheme="minorHAnsi" w:hAnsiTheme="minorHAnsi"/>
                <w:szCs w:val="23"/>
              </w:rPr>
            </w:pPr>
            <w:r w:rsidRPr="004D3B47">
              <w:t xml:space="preserve"> 6.3 </w:t>
            </w:r>
          </w:p>
        </w:tc>
      </w:tr>
      <w:tr w:rsidR="004D3B47" w:rsidRPr="004D3B47" w14:paraId="5E3DC018" w14:textId="77777777" w:rsidTr="00BA7865">
        <w:trPr>
          <w:trHeight w:val="300"/>
        </w:trPr>
        <w:tc>
          <w:tcPr>
            <w:tcW w:w="2709" w:type="dxa"/>
            <w:tcBorders>
              <w:top w:val="nil"/>
              <w:left w:val="single" w:sz="4" w:space="0" w:color="auto"/>
              <w:bottom w:val="nil"/>
              <w:right w:val="nil"/>
            </w:tcBorders>
            <w:shd w:val="clear" w:color="auto" w:fill="auto"/>
            <w:noWrap/>
            <w:vAlign w:val="bottom"/>
            <w:hideMark/>
          </w:tcPr>
          <w:p w14:paraId="05DF5AB9" w14:textId="77777777" w:rsidR="00BA7865" w:rsidRPr="004D3B47" w:rsidRDefault="00BA7865" w:rsidP="00BA7865">
            <w:pPr>
              <w:ind w:firstLineChars="100" w:firstLine="230"/>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Nelson Marlborough</w:t>
            </w:r>
          </w:p>
        </w:tc>
        <w:tc>
          <w:tcPr>
            <w:tcW w:w="1417" w:type="dxa"/>
            <w:tcBorders>
              <w:top w:val="nil"/>
              <w:left w:val="nil"/>
              <w:bottom w:val="nil"/>
              <w:right w:val="nil"/>
            </w:tcBorders>
            <w:shd w:val="clear" w:color="auto" w:fill="auto"/>
            <w:noWrap/>
          </w:tcPr>
          <w:p w14:paraId="64A82BA5" w14:textId="7A80F8EF" w:rsidR="00BA7865" w:rsidRPr="004D3B47" w:rsidRDefault="00BA7865" w:rsidP="00BA7865">
            <w:pPr>
              <w:ind w:right="5"/>
              <w:jc w:val="right"/>
              <w:rPr>
                <w:rFonts w:asciiTheme="minorHAnsi" w:hAnsiTheme="minorHAnsi"/>
                <w:szCs w:val="23"/>
              </w:rPr>
            </w:pPr>
            <w:r w:rsidRPr="004D3B47">
              <w:t xml:space="preserve"> 31 </w:t>
            </w:r>
          </w:p>
        </w:tc>
        <w:tc>
          <w:tcPr>
            <w:tcW w:w="1465" w:type="dxa"/>
            <w:tcBorders>
              <w:top w:val="nil"/>
              <w:left w:val="nil"/>
              <w:bottom w:val="nil"/>
              <w:right w:val="nil"/>
            </w:tcBorders>
            <w:shd w:val="clear" w:color="auto" w:fill="auto"/>
            <w:noWrap/>
          </w:tcPr>
          <w:p w14:paraId="229F3AE0" w14:textId="40DAD240" w:rsidR="00BA7865" w:rsidRPr="004D3B47" w:rsidRDefault="00BA7865" w:rsidP="00BA7865">
            <w:pPr>
              <w:tabs>
                <w:tab w:val="left" w:pos="486"/>
              </w:tabs>
              <w:jc w:val="right"/>
              <w:rPr>
                <w:rFonts w:asciiTheme="minorHAnsi" w:hAnsiTheme="minorHAnsi"/>
                <w:szCs w:val="23"/>
              </w:rPr>
            </w:pPr>
            <w:r w:rsidRPr="004D3B47">
              <w:t xml:space="preserve"> 329 </w:t>
            </w:r>
          </w:p>
        </w:tc>
        <w:tc>
          <w:tcPr>
            <w:tcW w:w="1936" w:type="dxa"/>
            <w:tcBorders>
              <w:top w:val="nil"/>
              <w:left w:val="nil"/>
              <w:bottom w:val="nil"/>
              <w:right w:val="single" w:sz="4" w:space="0" w:color="auto"/>
            </w:tcBorders>
            <w:shd w:val="clear" w:color="auto" w:fill="auto"/>
            <w:noWrap/>
          </w:tcPr>
          <w:p w14:paraId="51A2665C" w14:textId="25C0AA9B" w:rsidR="00BA7865" w:rsidRPr="004D3B47" w:rsidRDefault="00BA7865" w:rsidP="00BA7865">
            <w:pPr>
              <w:ind w:right="1"/>
              <w:jc w:val="right"/>
              <w:rPr>
                <w:rFonts w:asciiTheme="minorHAnsi" w:hAnsiTheme="minorHAnsi"/>
                <w:szCs w:val="23"/>
              </w:rPr>
            </w:pPr>
            <w:r w:rsidRPr="004D3B47">
              <w:t xml:space="preserve"> 9.4 </w:t>
            </w:r>
          </w:p>
        </w:tc>
      </w:tr>
      <w:tr w:rsidR="004D3B47" w:rsidRPr="004D3B47" w14:paraId="6BBA7BCD" w14:textId="77777777" w:rsidTr="00BA7865">
        <w:trPr>
          <w:trHeight w:val="300"/>
        </w:trPr>
        <w:tc>
          <w:tcPr>
            <w:tcW w:w="2709" w:type="dxa"/>
            <w:tcBorders>
              <w:top w:val="nil"/>
              <w:left w:val="single" w:sz="4" w:space="0" w:color="auto"/>
              <w:bottom w:val="nil"/>
              <w:right w:val="nil"/>
            </w:tcBorders>
            <w:shd w:val="clear" w:color="auto" w:fill="auto"/>
            <w:noWrap/>
            <w:vAlign w:val="bottom"/>
            <w:hideMark/>
          </w:tcPr>
          <w:p w14:paraId="01FF4F69" w14:textId="77777777" w:rsidR="00BA7865" w:rsidRPr="004D3B47" w:rsidRDefault="00BA7865" w:rsidP="00BA7865">
            <w:pPr>
              <w:ind w:firstLineChars="100" w:firstLine="230"/>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Northland</w:t>
            </w:r>
          </w:p>
        </w:tc>
        <w:tc>
          <w:tcPr>
            <w:tcW w:w="1417" w:type="dxa"/>
            <w:tcBorders>
              <w:top w:val="nil"/>
              <w:left w:val="nil"/>
              <w:bottom w:val="nil"/>
              <w:right w:val="nil"/>
            </w:tcBorders>
            <w:shd w:val="clear" w:color="auto" w:fill="auto"/>
            <w:noWrap/>
          </w:tcPr>
          <w:p w14:paraId="3A9617D5" w14:textId="6B5DCF7A" w:rsidR="00BA7865" w:rsidRPr="004D3B47" w:rsidRDefault="00BA7865" w:rsidP="00BA7865">
            <w:pPr>
              <w:ind w:right="5"/>
              <w:jc w:val="right"/>
              <w:rPr>
                <w:rFonts w:asciiTheme="minorHAnsi" w:hAnsiTheme="minorHAnsi"/>
                <w:szCs w:val="23"/>
              </w:rPr>
            </w:pPr>
            <w:r w:rsidRPr="004D3B47">
              <w:t xml:space="preserve"> 19 </w:t>
            </w:r>
          </w:p>
        </w:tc>
        <w:tc>
          <w:tcPr>
            <w:tcW w:w="1465" w:type="dxa"/>
            <w:tcBorders>
              <w:top w:val="nil"/>
              <w:left w:val="nil"/>
              <w:bottom w:val="nil"/>
              <w:right w:val="nil"/>
            </w:tcBorders>
            <w:shd w:val="clear" w:color="auto" w:fill="auto"/>
            <w:noWrap/>
          </w:tcPr>
          <w:p w14:paraId="2B1D120F" w14:textId="08ED6CFD" w:rsidR="00BA7865" w:rsidRPr="004D3B47" w:rsidRDefault="00BA7865" w:rsidP="00BA7865">
            <w:pPr>
              <w:tabs>
                <w:tab w:val="left" w:pos="486"/>
              </w:tabs>
              <w:jc w:val="right"/>
              <w:rPr>
                <w:rFonts w:asciiTheme="minorHAnsi" w:hAnsiTheme="minorHAnsi"/>
                <w:szCs w:val="23"/>
              </w:rPr>
            </w:pPr>
            <w:r w:rsidRPr="004D3B47">
              <w:t xml:space="preserve"> 344 </w:t>
            </w:r>
          </w:p>
        </w:tc>
        <w:tc>
          <w:tcPr>
            <w:tcW w:w="1936" w:type="dxa"/>
            <w:tcBorders>
              <w:top w:val="nil"/>
              <w:left w:val="nil"/>
              <w:bottom w:val="nil"/>
              <w:right w:val="single" w:sz="4" w:space="0" w:color="auto"/>
            </w:tcBorders>
            <w:shd w:val="clear" w:color="auto" w:fill="auto"/>
            <w:noWrap/>
          </w:tcPr>
          <w:p w14:paraId="154AA577" w14:textId="177AEE85" w:rsidR="00BA7865" w:rsidRPr="004D3B47" w:rsidRDefault="00BA7865" w:rsidP="00BA7865">
            <w:pPr>
              <w:ind w:right="1"/>
              <w:jc w:val="right"/>
              <w:rPr>
                <w:rFonts w:asciiTheme="minorHAnsi" w:hAnsiTheme="minorHAnsi"/>
                <w:szCs w:val="23"/>
              </w:rPr>
            </w:pPr>
            <w:r w:rsidRPr="004D3B47">
              <w:t xml:space="preserve"> 5.5 </w:t>
            </w:r>
          </w:p>
        </w:tc>
      </w:tr>
      <w:tr w:rsidR="004D3B47" w:rsidRPr="004D3B47" w14:paraId="1876C91F" w14:textId="77777777" w:rsidTr="00BA7865">
        <w:trPr>
          <w:trHeight w:val="300"/>
        </w:trPr>
        <w:tc>
          <w:tcPr>
            <w:tcW w:w="2709" w:type="dxa"/>
            <w:tcBorders>
              <w:top w:val="nil"/>
              <w:left w:val="single" w:sz="4" w:space="0" w:color="auto"/>
              <w:bottom w:val="nil"/>
              <w:right w:val="nil"/>
            </w:tcBorders>
            <w:shd w:val="clear" w:color="auto" w:fill="auto"/>
            <w:noWrap/>
            <w:vAlign w:val="bottom"/>
            <w:hideMark/>
          </w:tcPr>
          <w:p w14:paraId="6C2C62CD" w14:textId="77777777" w:rsidR="00BA7865" w:rsidRPr="004D3B47" w:rsidRDefault="00BA7865" w:rsidP="00BA7865">
            <w:pPr>
              <w:ind w:firstLineChars="100" w:firstLine="230"/>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South Canterbury</w:t>
            </w:r>
          </w:p>
        </w:tc>
        <w:tc>
          <w:tcPr>
            <w:tcW w:w="1417" w:type="dxa"/>
            <w:tcBorders>
              <w:top w:val="nil"/>
              <w:left w:val="nil"/>
              <w:bottom w:val="nil"/>
              <w:right w:val="nil"/>
            </w:tcBorders>
            <w:shd w:val="clear" w:color="auto" w:fill="auto"/>
            <w:noWrap/>
          </w:tcPr>
          <w:p w14:paraId="7DD75212" w14:textId="621D182A" w:rsidR="00BA7865" w:rsidRPr="004D3B47" w:rsidRDefault="00BA7865" w:rsidP="00BA7865">
            <w:pPr>
              <w:ind w:right="5"/>
              <w:jc w:val="right"/>
              <w:rPr>
                <w:rFonts w:asciiTheme="minorHAnsi" w:hAnsiTheme="minorHAnsi"/>
                <w:szCs w:val="23"/>
              </w:rPr>
            </w:pPr>
            <w:r w:rsidRPr="004D3B47">
              <w:t xml:space="preserve"> 30 </w:t>
            </w:r>
          </w:p>
        </w:tc>
        <w:tc>
          <w:tcPr>
            <w:tcW w:w="1465" w:type="dxa"/>
            <w:tcBorders>
              <w:top w:val="nil"/>
              <w:left w:val="nil"/>
              <w:bottom w:val="nil"/>
              <w:right w:val="nil"/>
            </w:tcBorders>
            <w:shd w:val="clear" w:color="auto" w:fill="auto"/>
            <w:noWrap/>
          </w:tcPr>
          <w:p w14:paraId="487489A1" w14:textId="1134F7C6" w:rsidR="00BA7865" w:rsidRPr="004D3B47" w:rsidRDefault="00BA7865" w:rsidP="00BA7865">
            <w:pPr>
              <w:tabs>
                <w:tab w:val="left" w:pos="486"/>
              </w:tabs>
              <w:jc w:val="right"/>
              <w:rPr>
                <w:rFonts w:asciiTheme="minorHAnsi" w:hAnsiTheme="minorHAnsi"/>
                <w:szCs w:val="23"/>
              </w:rPr>
            </w:pPr>
            <w:r w:rsidRPr="004D3B47">
              <w:t xml:space="preserve"> 143 </w:t>
            </w:r>
          </w:p>
        </w:tc>
        <w:tc>
          <w:tcPr>
            <w:tcW w:w="1936" w:type="dxa"/>
            <w:tcBorders>
              <w:top w:val="nil"/>
              <w:left w:val="nil"/>
              <w:bottom w:val="nil"/>
              <w:right w:val="single" w:sz="4" w:space="0" w:color="auto"/>
            </w:tcBorders>
            <w:shd w:val="clear" w:color="auto" w:fill="auto"/>
            <w:noWrap/>
          </w:tcPr>
          <w:p w14:paraId="39D0C087" w14:textId="38122BB7" w:rsidR="00BA7865" w:rsidRPr="004D3B47" w:rsidRDefault="00BA7865" w:rsidP="00BA7865">
            <w:pPr>
              <w:ind w:right="1"/>
              <w:jc w:val="right"/>
              <w:rPr>
                <w:rFonts w:asciiTheme="minorHAnsi" w:hAnsiTheme="minorHAnsi"/>
                <w:szCs w:val="23"/>
              </w:rPr>
            </w:pPr>
            <w:r w:rsidRPr="004D3B47">
              <w:t xml:space="preserve"> 21.0 </w:t>
            </w:r>
          </w:p>
        </w:tc>
      </w:tr>
      <w:tr w:rsidR="004D3B47" w:rsidRPr="004D3B47" w14:paraId="7499F9EB" w14:textId="77777777" w:rsidTr="00BA7865">
        <w:trPr>
          <w:trHeight w:val="300"/>
        </w:trPr>
        <w:tc>
          <w:tcPr>
            <w:tcW w:w="2709" w:type="dxa"/>
            <w:tcBorders>
              <w:top w:val="nil"/>
              <w:left w:val="single" w:sz="4" w:space="0" w:color="auto"/>
              <w:bottom w:val="nil"/>
              <w:right w:val="nil"/>
            </w:tcBorders>
            <w:shd w:val="clear" w:color="auto" w:fill="auto"/>
            <w:noWrap/>
            <w:vAlign w:val="bottom"/>
            <w:hideMark/>
          </w:tcPr>
          <w:p w14:paraId="200E6814" w14:textId="77777777" w:rsidR="00BA7865" w:rsidRPr="004D3B47" w:rsidRDefault="00BA7865" w:rsidP="00BA7865">
            <w:pPr>
              <w:ind w:firstLineChars="100" w:firstLine="230"/>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Southern</w:t>
            </w:r>
          </w:p>
        </w:tc>
        <w:tc>
          <w:tcPr>
            <w:tcW w:w="1417" w:type="dxa"/>
            <w:tcBorders>
              <w:top w:val="nil"/>
              <w:left w:val="nil"/>
              <w:bottom w:val="nil"/>
              <w:right w:val="nil"/>
            </w:tcBorders>
            <w:shd w:val="clear" w:color="auto" w:fill="auto"/>
            <w:noWrap/>
          </w:tcPr>
          <w:p w14:paraId="63BB9B7C" w14:textId="2C23DB95" w:rsidR="00BA7865" w:rsidRPr="004D3B47" w:rsidRDefault="00BA7865" w:rsidP="00BA7865">
            <w:pPr>
              <w:ind w:right="5"/>
              <w:jc w:val="right"/>
              <w:rPr>
                <w:rFonts w:asciiTheme="minorHAnsi" w:hAnsiTheme="minorHAnsi"/>
                <w:szCs w:val="23"/>
              </w:rPr>
            </w:pPr>
            <w:r w:rsidRPr="004D3B47">
              <w:t xml:space="preserve"> 54 </w:t>
            </w:r>
          </w:p>
        </w:tc>
        <w:tc>
          <w:tcPr>
            <w:tcW w:w="1465" w:type="dxa"/>
            <w:tcBorders>
              <w:top w:val="nil"/>
              <w:left w:val="nil"/>
              <w:bottom w:val="nil"/>
              <w:right w:val="nil"/>
            </w:tcBorders>
            <w:shd w:val="clear" w:color="auto" w:fill="auto"/>
            <w:noWrap/>
          </w:tcPr>
          <w:p w14:paraId="2F48C42E" w14:textId="76AB9D45" w:rsidR="00BA7865" w:rsidRPr="004D3B47" w:rsidRDefault="00BA7865" w:rsidP="00BA7865">
            <w:pPr>
              <w:tabs>
                <w:tab w:val="left" w:pos="486"/>
              </w:tabs>
              <w:jc w:val="right"/>
              <w:rPr>
                <w:rFonts w:asciiTheme="minorHAnsi" w:hAnsiTheme="minorHAnsi"/>
                <w:szCs w:val="23"/>
              </w:rPr>
            </w:pPr>
            <w:r w:rsidRPr="004D3B47">
              <w:t xml:space="preserve"> 717 </w:t>
            </w:r>
          </w:p>
        </w:tc>
        <w:tc>
          <w:tcPr>
            <w:tcW w:w="1936" w:type="dxa"/>
            <w:tcBorders>
              <w:top w:val="nil"/>
              <w:left w:val="nil"/>
              <w:bottom w:val="nil"/>
              <w:right w:val="single" w:sz="4" w:space="0" w:color="auto"/>
            </w:tcBorders>
            <w:shd w:val="clear" w:color="auto" w:fill="auto"/>
            <w:noWrap/>
          </w:tcPr>
          <w:p w14:paraId="159AF447" w14:textId="30BD5E79" w:rsidR="00BA7865" w:rsidRPr="004D3B47" w:rsidRDefault="00BA7865" w:rsidP="00BA7865">
            <w:pPr>
              <w:ind w:right="1"/>
              <w:jc w:val="right"/>
              <w:rPr>
                <w:rFonts w:asciiTheme="minorHAnsi" w:hAnsiTheme="minorHAnsi"/>
                <w:szCs w:val="23"/>
              </w:rPr>
            </w:pPr>
            <w:r w:rsidRPr="004D3B47">
              <w:t xml:space="preserve"> 7.5 </w:t>
            </w:r>
          </w:p>
        </w:tc>
      </w:tr>
      <w:tr w:rsidR="004D3B47" w:rsidRPr="004D3B47" w14:paraId="1B258B92" w14:textId="77777777" w:rsidTr="00BA7865">
        <w:trPr>
          <w:trHeight w:val="300"/>
        </w:trPr>
        <w:tc>
          <w:tcPr>
            <w:tcW w:w="2709" w:type="dxa"/>
            <w:tcBorders>
              <w:top w:val="nil"/>
              <w:left w:val="single" w:sz="4" w:space="0" w:color="auto"/>
              <w:bottom w:val="nil"/>
              <w:right w:val="nil"/>
            </w:tcBorders>
            <w:shd w:val="clear" w:color="auto" w:fill="auto"/>
            <w:noWrap/>
            <w:vAlign w:val="bottom"/>
            <w:hideMark/>
          </w:tcPr>
          <w:p w14:paraId="52159A11" w14:textId="77777777" w:rsidR="00BA7865" w:rsidRPr="004D3B47" w:rsidRDefault="00BA7865" w:rsidP="00BA7865">
            <w:pPr>
              <w:ind w:firstLineChars="100" w:firstLine="230"/>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Tairawhiti</w:t>
            </w:r>
          </w:p>
        </w:tc>
        <w:tc>
          <w:tcPr>
            <w:tcW w:w="1417" w:type="dxa"/>
            <w:tcBorders>
              <w:top w:val="nil"/>
              <w:left w:val="nil"/>
              <w:bottom w:val="nil"/>
              <w:right w:val="nil"/>
            </w:tcBorders>
            <w:shd w:val="clear" w:color="auto" w:fill="auto"/>
            <w:noWrap/>
          </w:tcPr>
          <w:p w14:paraId="21C45505" w14:textId="7BA2418F" w:rsidR="00BA7865" w:rsidRPr="004D3B47" w:rsidRDefault="00BA7865" w:rsidP="00BA7865">
            <w:pPr>
              <w:ind w:right="5"/>
              <w:jc w:val="right"/>
              <w:rPr>
                <w:rFonts w:asciiTheme="minorHAnsi" w:hAnsiTheme="minorHAnsi"/>
                <w:szCs w:val="23"/>
              </w:rPr>
            </w:pPr>
            <w:r w:rsidRPr="004D3B47">
              <w:t xml:space="preserve"> -</w:t>
            </w:r>
            <w:r w:rsidR="00A26D58">
              <w:t xml:space="preserve"> </w:t>
            </w:r>
            <w:r w:rsidRPr="004D3B47">
              <w:t xml:space="preserve"> </w:t>
            </w:r>
          </w:p>
        </w:tc>
        <w:tc>
          <w:tcPr>
            <w:tcW w:w="1465" w:type="dxa"/>
            <w:tcBorders>
              <w:top w:val="nil"/>
              <w:left w:val="nil"/>
              <w:bottom w:val="nil"/>
              <w:right w:val="nil"/>
            </w:tcBorders>
            <w:shd w:val="clear" w:color="auto" w:fill="auto"/>
            <w:noWrap/>
          </w:tcPr>
          <w:p w14:paraId="03FE684D" w14:textId="407C068B" w:rsidR="00BA7865" w:rsidRPr="004D3B47" w:rsidRDefault="00BA7865" w:rsidP="00BA7865">
            <w:pPr>
              <w:tabs>
                <w:tab w:val="left" w:pos="486"/>
              </w:tabs>
              <w:jc w:val="right"/>
              <w:rPr>
                <w:rFonts w:asciiTheme="minorHAnsi" w:hAnsiTheme="minorHAnsi"/>
                <w:szCs w:val="23"/>
              </w:rPr>
            </w:pPr>
            <w:r w:rsidRPr="004D3B47">
              <w:t xml:space="preserve"> 163 </w:t>
            </w:r>
          </w:p>
        </w:tc>
        <w:tc>
          <w:tcPr>
            <w:tcW w:w="1936" w:type="dxa"/>
            <w:tcBorders>
              <w:top w:val="nil"/>
              <w:left w:val="nil"/>
              <w:bottom w:val="nil"/>
              <w:right w:val="single" w:sz="4" w:space="0" w:color="auto"/>
            </w:tcBorders>
            <w:shd w:val="clear" w:color="auto" w:fill="auto"/>
            <w:noWrap/>
          </w:tcPr>
          <w:p w14:paraId="51F41063" w14:textId="6BBB4666" w:rsidR="00BA7865" w:rsidRPr="004D3B47" w:rsidRDefault="00BA7865" w:rsidP="00BA7865">
            <w:pPr>
              <w:ind w:right="1"/>
              <w:jc w:val="right"/>
              <w:rPr>
                <w:rFonts w:asciiTheme="minorHAnsi" w:hAnsiTheme="minorHAnsi"/>
                <w:szCs w:val="23"/>
              </w:rPr>
            </w:pPr>
            <w:r w:rsidRPr="004D3B47">
              <w:t xml:space="preserve"> -</w:t>
            </w:r>
            <w:r w:rsidR="00A26D58">
              <w:t xml:space="preserve"> </w:t>
            </w:r>
            <w:r w:rsidRPr="004D3B47">
              <w:t xml:space="preserve"> </w:t>
            </w:r>
          </w:p>
        </w:tc>
      </w:tr>
      <w:tr w:rsidR="004D3B47" w:rsidRPr="004D3B47" w14:paraId="1BA99708" w14:textId="77777777" w:rsidTr="00BA7865">
        <w:trPr>
          <w:trHeight w:val="300"/>
        </w:trPr>
        <w:tc>
          <w:tcPr>
            <w:tcW w:w="2709" w:type="dxa"/>
            <w:tcBorders>
              <w:top w:val="nil"/>
              <w:left w:val="single" w:sz="4" w:space="0" w:color="auto"/>
              <w:bottom w:val="nil"/>
              <w:right w:val="nil"/>
            </w:tcBorders>
            <w:shd w:val="clear" w:color="auto" w:fill="auto"/>
            <w:noWrap/>
            <w:vAlign w:val="bottom"/>
            <w:hideMark/>
          </w:tcPr>
          <w:p w14:paraId="0A681F35" w14:textId="77777777" w:rsidR="00BA7865" w:rsidRPr="004D3B47" w:rsidRDefault="00BA7865" w:rsidP="00BA7865">
            <w:pPr>
              <w:ind w:firstLineChars="100" w:firstLine="230"/>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Taranaki</w:t>
            </w:r>
          </w:p>
        </w:tc>
        <w:tc>
          <w:tcPr>
            <w:tcW w:w="1417" w:type="dxa"/>
            <w:tcBorders>
              <w:top w:val="nil"/>
              <w:left w:val="nil"/>
              <w:bottom w:val="nil"/>
              <w:right w:val="nil"/>
            </w:tcBorders>
            <w:shd w:val="clear" w:color="auto" w:fill="auto"/>
            <w:noWrap/>
          </w:tcPr>
          <w:p w14:paraId="5781EC73" w14:textId="1CDE266E" w:rsidR="00BA7865" w:rsidRPr="004D3B47" w:rsidRDefault="00BA7865" w:rsidP="00BA7865">
            <w:pPr>
              <w:ind w:right="5"/>
              <w:jc w:val="right"/>
              <w:rPr>
                <w:rFonts w:asciiTheme="minorHAnsi" w:hAnsiTheme="minorHAnsi"/>
                <w:szCs w:val="23"/>
              </w:rPr>
            </w:pPr>
            <w:r w:rsidRPr="004D3B47">
              <w:t xml:space="preserve"> 37 </w:t>
            </w:r>
          </w:p>
        </w:tc>
        <w:tc>
          <w:tcPr>
            <w:tcW w:w="1465" w:type="dxa"/>
            <w:tcBorders>
              <w:top w:val="nil"/>
              <w:left w:val="nil"/>
              <w:bottom w:val="nil"/>
              <w:right w:val="nil"/>
            </w:tcBorders>
            <w:shd w:val="clear" w:color="auto" w:fill="auto"/>
            <w:noWrap/>
          </w:tcPr>
          <w:p w14:paraId="2E58DA76" w14:textId="11751E55" w:rsidR="00BA7865" w:rsidRPr="004D3B47" w:rsidRDefault="00BA7865" w:rsidP="00BA7865">
            <w:pPr>
              <w:tabs>
                <w:tab w:val="left" w:pos="486"/>
              </w:tabs>
              <w:jc w:val="right"/>
              <w:rPr>
                <w:rFonts w:asciiTheme="minorHAnsi" w:hAnsiTheme="minorHAnsi"/>
                <w:szCs w:val="23"/>
              </w:rPr>
            </w:pPr>
            <w:r w:rsidRPr="004D3B47">
              <w:t xml:space="preserve"> 336 </w:t>
            </w:r>
          </w:p>
        </w:tc>
        <w:tc>
          <w:tcPr>
            <w:tcW w:w="1936" w:type="dxa"/>
            <w:tcBorders>
              <w:top w:val="nil"/>
              <w:left w:val="nil"/>
              <w:bottom w:val="nil"/>
              <w:right w:val="single" w:sz="4" w:space="0" w:color="auto"/>
            </w:tcBorders>
            <w:shd w:val="clear" w:color="auto" w:fill="auto"/>
            <w:noWrap/>
          </w:tcPr>
          <w:p w14:paraId="21C19CD0" w14:textId="55196A96" w:rsidR="00BA7865" w:rsidRPr="004D3B47" w:rsidRDefault="00BA7865" w:rsidP="00BA7865">
            <w:pPr>
              <w:ind w:right="1"/>
              <w:jc w:val="right"/>
              <w:rPr>
                <w:rFonts w:asciiTheme="minorHAnsi" w:hAnsiTheme="minorHAnsi"/>
                <w:szCs w:val="23"/>
              </w:rPr>
            </w:pPr>
            <w:r w:rsidRPr="004D3B47">
              <w:t xml:space="preserve"> 11.0 </w:t>
            </w:r>
          </w:p>
        </w:tc>
      </w:tr>
      <w:tr w:rsidR="004D3B47" w:rsidRPr="004D3B47" w14:paraId="4622D65E" w14:textId="77777777" w:rsidTr="00BA7865">
        <w:trPr>
          <w:trHeight w:val="300"/>
        </w:trPr>
        <w:tc>
          <w:tcPr>
            <w:tcW w:w="2709" w:type="dxa"/>
            <w:tcBorders>
              <w:top w:val="nil"/>
              <w:left w:val="single" w:sz="4" w:space="0" w:color="auto"/>
              <w:bottom w:val="nil"/>
              <w:right w:val="nil"/>
            </w:tcBorders>
            <w:shd w:val="clear" w:color="auto" w:fill="auto"/>
            <w:noWrap/>
            <w:vAlign w:val="bottom"/>
            <w:hideMark/>
          </w:tcPr>
          <w:p w14:paraId="5413BB9D" w14:textId="77777777" w:rsidR="00BA7865" w:rsidRPr="004D3B47" w:rsidRDefault="00BA7865" w:rsidP="00BA7865">
            <w:pPr>
              <w:ind w:firstLineChars="100" w:firstLine="230"/>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Waikato</w:t>
            </w:r>
          </w:p>
        </w:tc>
        <w:tc>
          <w:tcPr>
            <w:tcW w:w="1417" w:type="dxa"/>
            <w:tcBorders>
              <w:top w:val="nil"/>
              <w:left w:val="nil"/>
              <w:bottom w:val="nil"/>
              <w:right w:val="nil"/>
            </w:tcBorders>
            <w:shd w:val="clear" w:color="auto" w:fill="auto"/>
            <w:noWrap/>
          </w:tcPr>
          <w:p w14:paraId="1411483C" w14:textId="4B1ACFD0" w:rsidR="00BA7865" w:rsidRPr="004D3B47" w:rsidRDefault="00BA7865" w:rsidP="00BA7865">
            <w:pPr>
              <w:ind w:right="5"/>
              <w:jc w:val="right"/>
              <w:rPr>
                <w:rFonts w:asciiTheme="minorHAnsi" w:hAnsiTheme="minorHAnsi"/>
                <w:szCs w:val="23"/>
              </w:rPr>
            </w:pPr>
            <w:r w:rsidRPr="004D3B47">
              <w:t xml:space="preserve"> 92 </w:t>
            </w:r>
          </w:p>
        </w:tc>
        <w:tc>
          <w:tcPr>
            <w:tcW w:w="1465" w:type="dxa"/>
            <w:tcBorders>
              <w:top w:val="nil"/>
              <w:left w:val="nil"/>
              <w:bottom w:val="nil"/>
              <w:right w:val="nil"/>
            </w:tcBorders>
            <w:shd w:val="clear" w:color="auto" w:fill="auto"/>
            <w:noWrap/>
          </w:tcPr>
          <w:p w14:paraId="760CE33C" w14:textId="5EA337CD" w:rsidR="00BA7865" w:rsidRPr="004D3B47" w:rsidRDefault="00BA7865" w:rsidP="00BA7865">
            <w:pPr>
              <w:tabs>
                <w:tab w:val="left" w:pos="486"/>
              </w:tabs>
              <w:jc w:val="right"/>
              <w:rPr>
                <w:rFonts w:asciiTheme="minorHAnsi" w:hAnsiTheme="minorHAnsi"/>
                <w:szCs w:val="23"/>
              </w:rPr>
            </w:pPr>
            <w:r w:rsidRPr="004D3B47">
              <w:t xml:space="preserve"> 1,021 </w:t>
            </w:r>
          </w:p>
        </w:tc>
        <w:tc>
          <w:tcPr>
            <w:tcW w:w="1936" w:type="dxa"/>
            <w:tcBorders>
              <w:top w:val="nil"/>
              <w:left w:val="nil"/>
              <w:bottom w:val="nil"/>
              <w:right w:val="single" w:sz="4" w:space="0" w:color="auto"/>
            </w:tcBorders>
            <w:shd w:val="clear" w:color="auto" w:fill="auto"/>
            <w:noWrap/>
          </w:tcPr>
          <w:p w14:paraId="677672E6" w14:textId="36A09A20" w:rsidR="00BA7865" w:rsidRPr="004D3B47" w:rsidRDefault="00BA7865" w:rsidP="00BA7865">
            <w:pPr>
              <w:ind w:right="1"/>
              <w:jc w:val="right"/>
              <w:rPr>
                <w:rFonts w:asciiTheme="minorHAnsi" w:hAnsiTheme="minorHAnsi"/>
                <w:szCs w:val="23"/>
              </w:rPr>
            </w:pPr>
            <w:r w:rsidRPr="004D3B47">
              <w:t xml:space="preserve"> 9.0 </w:t>
            </w:r>
          </w:p>
        </w:tc>
      </w:tr>
      <w:tr w:rsidR="004D3B47" w:rsidRPr="004D3B47" w14:paraId="2095B3D4" w14:textId="77777777" w:rsidTr="00BA7865">
        <w:trPr>
          <w:trHeight w:val="300"/>
        </w:trPr>
        <w:tc>
          <w:tcPr>
            <w:tcW w:w="2709" w:type="dxa"/>
            <w:tcBorders>
              <w:top w:val="nil"/>
              <w:left w:val="single" w:sz="4" w:space="0" w:color="auto"/>
              <w:bottom w:val="nil"/>
              <w:right w:val="nil"/>
            </w:tcBorders>
            <w:shd w:val="clear" w:color="auto" w:fill="auto"/>
            <w:noWrap/>
            <w:vAlign w:val="bottom"/>
            <w:hideMark/>
          </w:tcPr>
          <w:p w14:paraId="4186B4CE" w14:textId="77777777" w:rsidR="00BA7865" w:rsidRPr="004D3B47" w:rsidRDefault="00BA7865" w:rsidP="00BA7865">
            <w:pPr>
              <w:ind w:firstLineChars="100" w:firstLine="230"/>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Wairarapa</w:t>
            </w:r>
          </w:p>
        </w:tc>
        <w:tc>
          <w:tcPr>
            <w:tcW w:w="1417" w:type="dxa"/>
            <w:tcBorders>
              <w:top w:val="nil"/>
              <w:left w:val="nil"/>
              <w:bottom w:val="nil"/>
              <w:right w:val="nil"/>
            </w:tcBorders>
            <w:shd w:val="clear" w:color="auto" w:fill="auto"/>
            <w:noWrap/>
          </w:tcPr>
          <w:p w14:paraId="67D328D0" w14:textId="4A45919F" w:rsidR="00BA7865" w:rsidRPr="004D3B47" w:rsidRDefault="00BA7865" w:rsidP="00BA7865">
            <w:pPr>
              <w:ind w:right="5"/>
              <w:jc w:val="right"/>
              <w:rPr>
                <w:rFonts w:asciiTheme="minorHAnsi" w:hAnsiTheme="minorHAnsi"/>
                <w:szCs w:val="23"/>
              </w:rPr>
            </w:pPr>
            <w:r w:rsidRPr="004D3B47">
              <w:t xml:space="preserve"> 18 </w:t>
            </w:r>
          </w:p>
        </w:tc>
        <w:tc>
          <w:tcPr>
            <w:tcW w:w="1465" w:type="dxa"/>
            <w:tcBorders>
              <w:top w:val="nil"/>
              <w:left w:val="nil"/>
              <w:bottom w:val="nil"/>
              <w:right w:val="nil"/>
            </w:tcBorders>
            <w:shd w:val="clear" w:color="auto" w:fill="auto"/>
            <w:noWrap/>
          </w:tcPr>
          <w:p w14:paraId="2AD19592" w14:textId="69F04BFD" w:rsidR="00BA7865" w:rsidRPr="004D3B47" w:rsidRDefault="00BA7865" w:rsidP="00BA7865">
            <w:pPr>
              <w:tabs>
                <w:tab w:val="left" w:pos="486"/>
              </w:tabs>
              <w:jc w:val="right"/>
              <w:rPr>
                <w:rFonts w:asciiTheme="minorHAnsi" w:hAnsiTheme="minorHAnsi"/>
                <w:szCs w:val="23"/>
              </w:rPr>
            </w:pPr>
            <w:r w:rsidRPr="004D3B47">
              <w:t xml:space="preserve"> 90 </w:t>
            </w:r>
          </w:p>
        </w:tc>
        <w:tc>
          <w:tcPr>
            <w:tcW w:w="1936" w:type="dxa"/>
            <w:tcBorders>
              <w:top w:val="nil"/>
              <w:left w:val="nil"/>
              <w:bottom w:val="nil"/>
              <w:right w:val="single" w:sz="4" w:space="0" w:color="auto"/>
            </w:tcBorders>
            <w:shd w:val="clear" w:color="auto" w:fill="auto"/>
            <w:noWrap/>
          </w:tcPr>
          <w:p w14:paraId="4563CBFE" w14:textId="42A010D6" w:rsidR="00BA7865" w:rsidRPr="004D3B47" w:rsidRDefault="00BA7865" w:rsidP="00BA7865">
            <w:pPr>
              <w:ind w:right="1"/>
              <w:jc w:val="right"/>
              <w:rPr>
                <w:rFonts w:asciiTheme="minorHAnsi" w:hAnsiTheme="minorHAnsi"/>
                <w:szCs w:val="23"/>
              </w:rPr>
            </w:pPr>
            <w:r w:rsidRPr="004D3B47">
              <w:t xml:space="preserve"> 20.0 </w:t>
            </w:r>
          </w:p>
        </w:tc>
      </w:tr>
      <w:tr w:rsidR="004D3B47" w:rsidRPr="004D3B47" w14:paraId="2FF030A0" w14:textId="77777777" w:rsidTr="00BA7865">
        <w:trPr>
          <w:trHeight w:val="300"/>
        </w:trPr>
        <w:tc>
          <w:tcPr>
            <w:tcW w:w="2709" w:type="dxa"/>
            <w:tcBorders>
              <w:top w:val="nil"/>
              <w:left w:val="single" w:sz="4" w:space="0" w:color="auto"/>
              <w:bottom w:val="nil"/>
              <w:right w:val="nil"/>
            </w:tcBorders>
            <w:shd w:val="clear" w:color="auto" w:fill="auto"/>
            <w:noWrap/>
            <w:vAlign w:val="bottom"/>
            <w:hideMark/>
          </w:tcPr>
          <w:p w14:paraId="2A209CB7" w14:textId="77777777" w:rsidR="00BA7865" w:rsidRPr="004D3B47" w:rsidRDefault="00BA7865" w:rsidP="00BA7865">
            <w:pPr>
              <w:ind w:firstLineChars="100" w:firstLine="230"/>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Waitemata</w:t>
            </w:r>
          </w:p>
        </w:tc>
        <w:tc>
          <w:tcPr>
            <w:tcW w:w="1417" w:type="dxa"/>
            <w:tcBorders>
              <w:top w:val="nil"/>
              <w:left w:val="nil"/>
              <w:bottom w:val="nil"/>
              <w:right w:val="nil"/>
            </w:tcBorders>
            <w:shd w:val="clear" w:color="auto" w:fill="auto"/>
            <w:noWrap/>
          </w:tcPr>
          <w:p w14:paraId="4028E402" w14:textId="11B2B91D" w:rsidR="00BA7865" w:rsidRPr="004D3B47" w:rsidRDefault="00BA7865" w:rsidP="00BA7865">
            <w:pPr>
              <w:ind w:right="5"/>
              <w:jc w:val="right"/>
              <w:rPr>
                <w:rFonts w:asciiTheme="minorHAnsi" w:hAnsiTheme="minorHAnsi"/>
                <w:szCs w:val="23"/>
              </w:rPr>
            </w:pPr>
            <w:r w:rsidRPr="004D3B47">
              <w:t xml:space="preserve"> 83 </w:t>
            </w:r>
          </w:p>
        </w:tc>
        <w:tc>
          <w:tcPr>
            <w:tcW w:w="1465" w:type="dxa"/>
            <w:tcBorders>
              <w:top w:val="nil"/>
              <w:left w:val="nil"/>
              <w:bottom w:val="nil"/>
              <w:right w:val="nil"/>
            </w:tcBorders>
            <w:shd w:val="clear" w:color="auto" w:fill="auto"/>
            <w:noWrap/>
          </w:tcPr>
          <w:p w14:paraId="7BBFFE29" w14:textId="55BE2F78" w:rsidR="00BA7865" w:rsidRPr="004D3B47" w:rsidRDefault="00BA7865" w:rsidP="00BA7865">
            <w:pPr>
              <w:tabs>
                <w:tab w:val="left" w:pos="486"/>
              </w:tabs>
              <w:jc w:val="right"/>
              <w:rPr>
                <w:rFonts w:asciiTheme="minorHAnsi" w:hAnsiTheme="minorHAnsi"/>
                <w:szCs w:val="23"/>
              </w:rPr>
            </w:pPr>
            <w:r w:rsidRPr="004D3B47">
              <w:t xml:space="preserve"> 1,409 </w:t>
            </w:r>
          </w:p>
        </w:tc>
        <w:tc>
          <w:tcPr>
            <w:tcW w:w="1936" w:type="dxa"/>
            <w:tcBorders>
              <w:top w:val="nil"/>
              <w:left w:val="nil"/>
              <w:bottom w:val="nil"/>
              <w:right w:val="single" w:sz="4" w:space="0" w:color="auto"/>
            </w:tcBorders>
            <w:shd w:val="clear" w:color="auto" w:fill="auto"/>
            <w:noWrap/>
          </w:tcPr>
          <w:p w14:paraId="0F865825" w14:textId="7C2FF6D1" w:rsidR="00BA7865" w:rsidRPr="004D3B47" w:rsidRDefault="00BA7865" w:rsidP="00BA7865">
            <w:pPr>
              <w:ind w:right="1"/>
              <w:jc w:val="right"/>
              <w:rPr>
                <w:rFonts w:asciiTheme="minorHAnsi" w:hAnsiTheme="minorHAnsi"/>
                <w:szCs w:val="23"/>
              </w:rPr>
            </w:pPr>
            <w:r w:rsidRPr="004D3B47">
              <w:t xml:space="preserve"> 5.9 </w:t>
            </w:r>
          </w:p>
        </w:tc>
      </w:tr>
      <w:tr w:rsidR="004D3B47" w:rsidRPr="004D3B47" w14:paraId="643F6C6C" w14:textId="77777777" w:rsidTr="00BA7865">
        <w:trPr>
          <w:trHeight w:val="300"/>
        </w:trPr>
        <w:tc>
          <w:tcPr>
            <w:tcW w:w="2709" w:type="dxa"/>
            <w:tcBorders>
              <w:top w:val="nil"/>
              <w:left w:val="single" w:sz="4" w:space="0" w:color="auto"/>
              <w:bottom w:val="nil"/>
              <w:right w:val="nil"/>
            </w:tcBorders>
            <w:shd w:val="clear" w:color="auto" w:fill="auto"/>
            <w:noWrap/>
            <w:vAlign w:val="bottom"/>
            <w:hideMark/>
          </w:tcPr>
          <w:p w14:paraId="2C8631E8" w14:textId="77777777" w:rsidR="00BA7865" w:rsidRPr="004D3B47" w:rsidRDefault="00BA7865" w:rsidP="00BA7865">
            <w:pPr>
              <w:ind w:firstLineChars="100" w:firstLine="230"/>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West Coast</w:t>
            </w:r>
          </w:p>
        </w:tc>
        <w:tc>
          <w:tcPr>
            <w:tcW w:w="1417" w:type="dxa"/>
            <w:tcBorders>
              <w:top w:val="nil"/>
              <w:left w:val="nil"/>
              <w:bottom w:val="nil"/>
              <w:right w:val="nil"/>
            </w:tcBorders>
            <w:shd w:val="clear" w:color="auto" w:fill="auto"/>
            <w:noWrap/>
          </w:tcPr>
          <w:p w14:paraId="33356B92" w14:textId="571CA32A" w:rsidR="00BA7865" w:rsidRPr="004D3B47" w:rsidRDefault="00BA7865" w:rsidP="00BA7865">
            <w:pPr>
              <w:ind w:right="5"/>
              <w:jc w:val="right"/>
              <w:rPr>
                <w:rFonts w:asciiTheme="minorHAnsi" w:hAnsiTheme="minorHAnsi"/>
                <w:szCs w:val="23"/>
              </w:rPr>
            </w:pPr>
            <w:r w:rsidRPr="004D3B47">
              <w:t xml:space="preserve"> 3 </w:t>
            </w:r>
          </w:p>
        </w:tc>
        <w:tc>
          <w:tcPr>
            <w:tcW w:w="1465" w:type="dxa"/>
            <w:tcBorders>
              <w:top w:val="nil"/>
              <w:left w:val="nil"/>
              <w:bottom w:val="nil"/>
              <w:right w:val="nil"/>
            </w:tcBorders>
            <w:shd w:val="clear" w:color="auto" w:fill="auto"/>
            <w:noWrap/>
          </w:tcPr>
          <w:p w14:paraId="236C9529" w14:textId="00AC6A30" w:rsidR="00BA7865" w:rsidRPr="004D3B47" w:rsidRDefault="00BA7865" w:rsidP="00BA7865">
            <w:pPr>
              <w:tabs>
                <w:tab w:val="left" w:pos="486"/>
              </w:tabs>
              <w:jc w:val="right"/>
              <w:rPr>
                <w:rFonts w:asciiTheme="minorHAnsi" w:hAnsiTheme="minorHAnsi"/>
                <w:szCs w:val="23"/>
              </w:rPr>
            </w:pPr>
            <w:r w:rsidRPr="004D3B47">
              <w:t xml:space="preserve"> 72 </w:t>
            </w:r>
          </w:p>
        </w:tc>
        <w:tc>
          <w:tcPr>
            <w:tcW w:w="1936" w:type="dxa"/>
            <w:tcBorders>
              <w:top w:val="nil"/>
              <w:left w:val="nil"/>
              <w:bottom w:val="nil"/>
              <w:right w:val="single" w:sz="4" w:space="0" w:color="auto"/>
            </w:tcBorders>
            <w:shd w:val="clear" w:color="auto" w:fill="auto"/>
            <w:noWrap/>
          </w:tcPr>
          <w:p w14:paraId="17A3068F" w14:textId="4C8414F3" w:rsidR="00BA7865" w:rsidRPr="004D3B47" w:rsidRDefault="00BA7865" w:rsidP="00BA7865">
            <w:pPr>
              <w:ind w:right="1"/>
              <w:jc w:val="right"/>
              <w:rPr>
                <w:rFonts w:asciiTheme="minorHAnsi" w:hAnsiTheme="minorHAnsi"/>
                <w:szCs w:val="23"/>
              </w:rPr>
            </w:pPr>
            <w:r w:rsidRPr="004D3B47">
              <w:t xml:space="preserve"> 4.2 </w:t>
            </w:r>
          </w:p>
        </w:tc>
      </w:tr>
      <w:tr w:rsidR="004D3B47" w:rsidRPr="004D3B47" w14:paraId="45F9ADB5" w14:textId="77777777" w:rsidTr="00BA7865">
        <w:trPr>
          <w:trHeight w:val="300"/>
        </w:trPr>
        <w:tc>
          <w:tcPr>
            <w:tcW w:w="2709" w:type="dxa"/>
            <w:tcBorders>
              <w:top w:val="nil"/>
              <w:left w:val="single" w:sz="4" w:space="0" w:color="auto"/>
              <w:bottom w:val="nil"/>
              <w:right w:val="nil"/>
            </w:tcBorders>
            <w:shd w:val="clear" w:color="auto" w:fill="auto"/>
            <w:noWrap/>
            <w:vAlign w:val="bottom"/>
            <w:hideMark/>
          </w:tcPr>
          <w:p w14:paraId="702F4838" w14:textId="77777777" w:rsidR="00BA7865" w:rsidRPr="004D3B47" w:rsidRDefault="00BA7865" w:rsidP="00BA7865">
            <w:pPr>
              <w:ind w:firstLineChars="100" w:firstLine="230"/>
              <w:rPr>
                <w:rFonts w:asciiTheme="minorHAnsi" w:eastAsia="Times New Roman" w:hAnsiTheme="minorHAnsi" w:cs="Calibri"/>
                <w:szCs w:val="23"/>
                <w:lang w:eastAsia="en-AU"/>
              </w:rPr>
            </w:pPr>
            <w:r w:rsidRPr="004D3B47">
              <w:rPr>
                <w:rFonts w:asciiTheme="minorHAnsi" w:eastAsia="Times New Roman" w:hAnsiTheme="minorHAnsi" w:cs="Calibri"/>
                <w:szCs w:val="23"/>
                <w:lang w:eastAsia="en-AU"/>
              </w:rPr>
              <w:t>Whanganui</w:t>
            </w:r>
          </w:p>
        </w:tc>
        <w:tc>
          <w:tcPr>
            <w:tcW w:w="1417" w:type="dxa"/>
            <w:tcBorders>
              <w:top w:val="nil"/>
              <w:left w:val="nil"/>
              <w:bottom w:val="nil"/>
              <w:right w:val="nil"/>
            </w:tcBorders>
            <w:shd w:val="clear" w:color="auto" w:fill="auto"/>
            <w:noWrap/>
          </w:tcPr>
          <w:p w14:paraId="60F27624" w14:textId="022481D4" w:rsidR="00BA7865" w:rsidRPr="004D3B47" w:rsidRDefault="00BA7865" w:rsidP="00BA7865">
            <w:pPr>
              <w:ind w:right="5"/>
              <w:jc w:val="right"/>
              <w:rPr>
                <w:rFonts w:asciiTheme="minorHAnsi" w:hAnsiTheme="minorHAnsi"/>
                <w:szCs w:val="23"/>
              </w:rPr>
            </w:pPr>
            <w:r w:rsidRPr="004D3B47">
              <w:t xml:space="preserve"> 35 </w:t>
            </w:r>
          </w:p>
        </w:tc>
        <w:tc>
          <w:tcPr>
            <w:tcW w:w="1465" w:type="dxa"/>
            <w:tcBorders>
              <w:top w:val="nil"/>
              <w:left w:val="nil"/>
              <w:bottom w:val="nil"/>
              <w:right w:val="nil"/>
            </w:tcBorders>
            <w:shd w:val="clear" w:color="auto" w:fill="auto"/>
            <w:noWrap/>
          </w:tcPr>
          <w:p w14:paraId="50AB2F33" w14:textId="4D95436F" w:rsidR="00BA7865" w:rsidRPr="004D3B47" w:rsidRDefault="00BA7865" w:rsidP="00BA7865">
            <w:pPr>
              <w:tabs>
                <w:tab w:val="left" w:pos="486"/>
              </w:tabs>
              <w:jc w:val="right"/>
              <w:rPr>
                <w:rFonts w:asciiTheme="minorHAnsi" w:hAnsiTheme="minorHAnsi"/>
                <w:szCs w:val="23"/>
              </w:rPr>
            </w:pPr>
            <w:r w:rsidRPr="004D3B47">
              <w:t xml:space="preserve"> 273 </w:t>
            </w:r>
          </w:p>
        </w:tc>
        <w:tc>
          <w:tcPr>
            <w:tcW w:w="1936" w:type="dxa"/>
            <w:tcBorders>
              <w:top w:val="nil"/>
              <w:left w:val="nil"/>
              <w:bottom w:val="nil"/>
              <w:right w:val="single" w:sz="4" w:space="0" w:color="auto"/>
            </w:tcBorders>
            <w:shd w:val="clear" w:color="auto" w:fill="auto"/>
            <w:noWrap/>
          </w:tcPr>
          <w:p w14:paraId="523E957D" w14:textId="6EEB1A27" w:rsidR="00BA7865" w:rsidRPr="004D3B47" w:rsidRDefault="00BA7865" w:rsidP="00BA7865">
            <w:pPr>
              <w:ind w:right="1"/>
              <w:jc w:val="right"/>
              <w:rPr>
                <w:rFonts w:asciiTheme="minorHAnsi" w:hAnsiTheme="minorHAnsi"/>
                <w:szCs w:val="23"/>
              </w:rPr>
            </w:pPr>
            <w:r w:rsidRPr="004D3B47">
              <w:t xml:space="preserve"> 12.8 </w:t>
            </w:r>
          </w:p>
        </w:tc>
      </w:tr>
      <w:tr w:rsidR="004D3B47" w:rsidRPr="004D3B47" w14:paraId="6956E2EB" w14:textId="77777777" w:rsidTr="00BA7865">
        <w:trPr>
          <w:trHeight w:val="300"/>
        </w:trPr>
        <w:tc>
          <w:tcPr>
            <w:tcW w:w="2709" w:type="dxa"/>
            <w:tcBorders>
              <w:top w:val="nil"/>
              <w:left w:val="single" w:sz="4" w:space="0" w:color="auto"/>
              <w:bottom w:val="nil"/>
              <w:right w:val="nil"/>
            </w:tcBorders>
            <w:shd w:val="clear" w:color="auto" w:fill="auto"/>
            <w:noWrap/>
            <w:vAlign w:val="bottom"/>
            <w:hideMark/>
          </w:tcPr>
          <w:p w14:paraId="1689D5AB" w14:textId="77777777" w:rsidR="00BA7865" w:rsidRPr="004D3B47" w:rsidRDefault="00BA7865" w:rsidP="00BA7865">
            <w:pPr>
              <w:rPr>
                <w:rFonts w:asciiTheme="minorHAnsi" w:eastAsia="Times New Roman" w:hAnsiTheme="minorHAnsi" w:cs="Calibri"/>
                <w:i/>
                <w:szCs w:val="23"/>
                <w:lang w:eastAsia="en-AU"/>
              </w:rPr>
            </w:pPr>
            <w:r w:rsidRPr="004D3B47">
              <w:rPr>
                <w:rFonts w:asciiTheme="minorHAnsi" w:eastAsia="Times New Roman" w:hAnsiTheme="minorHAnsi" w:cs="Calibri"/>
                <w:i/>
                <w:szCs w:val="23"/>
                <w:lang w:eastAsia="en-AU"/>
              </w:rPr>
              <w:t>Private practice</w:t>
            </w:r>
          </w:p>
        </w:tc>
        <w:tc>
          <w:tcPr>
            <w:tcW w:w="1417" w:type="dxa"/>
            <w:tcBorders>
              <w:top w:val="nil"/>
              <w:left w:val="nil"/>
              <w:bottom w:val="nil"/>
              <w:right w:val="nil"/>
            </w:tcBorders>
            <w:shd w:val="clear" w:color="auto" w:fill="auto"/>
            <w:noWrap/>
          </w:tcPr>
          <w:p w14:paraId="40D6BD97" w14:textId="4C574E91" w:rsidR="00BA7865" w:rsidRPr="004D3B47" w:rsidRDefault="00BA7865" w:rsidP="00BA7865">
            <w:pPr>
              <w:ind w:right="5"/>
              <w:jc w:val="right"/>
              <w:rPr>
                <w:rFonts w:asciiTheme="minorHAnsi" w:hAnsiTheme="minorHAnsi"/>
                <w:szCs w:val="23"/>
              </w:rPr>
            </w:pPr>
            <w:r w:rsidRPr="004D3B47">
              <w:t xml:space="preserve"> 136 </w:t>
            </w:r>
          </w:p>
        </w:tc>
        <w:tc>
          <w:tcPr>
            <w:tcW w:w="1465" w:type="dxa"/>
            <w:tcBorders>
              <w:top w:val="nil"/>
              <w:left w:val="nil"/>
              <w:bottom w:val="nil"/>
              <w:right w:val="nil"/>
            </w:tcBorders>
            <w:shd w:val="clear" w:color="auto" w:fill="auto"/>
            <w:noWrap/>
          </w:tcPr>
          <w:p w14:paraId="093413BD" w14:textId="2F911E36" w:rsidR="00BA7865" w:rsidRPr="004D3B47" w:rsidRDefault="00BA7865" w:rsidP="00BA7865">
            <w:pPr>
              <w:tabs>
                <w:tab w:val="left" w:pos="486"/>
              </w:tabs>
              <w:jc w:val="right"/>
              <w:rPr>
                <w:rFonts w:asciiTheme="minorHAnsi" w:hAnsiTheme="minorHAnsi"/>
                <w:szCs w:val="23"/>
              </w:rPr>
            </w:pPr>
            <w:r w:rsidRPr="004D3B47">
              <w:t xml:space="preserve"> 1,208 </w:t>
            </w:r>
          </w:p>
        </w:tc>
        <w:tc>
          <w:tcPr>
            <w:tcW w:w="1936" w:type="dxa"/>
            <w:tcBorders>
              <w:top w:val="nil"/>
              <w:left w:val="nil"/>
              <w:bottom w:val="nil"/>
              <w:right w:val="single" w:sz="4" w:space="0" w:color="auto"/>
            </w:tcBorders>
            <w:shd w:val="clear" w:color="auto" w:fill="auto"/>
            <w:noWrap/>
          </w:tcPr>
          <w:p w14:paraId="2DE5F0E2" w14:textId="6D40DCB3" w:rsidR="00BA7865" w:rsidRPr="004D3B47" w:rsidRDefault="00BA7865" w:rsidP="00BA7865">
            <w:pPr>
              <w:ind w:right="1"/>
              <w:jc w:val="right"/>
              <w:rPr>
                <w:rFonts w:asciiTheme="minorHAnsi" w:hAnsiTheme="minorHAnsi"/>
                <w:szCs w:val="23"/>
              </w:rPr>
            </w:pPr>
            <w:r w:rsidRPr="004D3B47">
              <w:t xml:space="preserve"> 11.3 </w:t>
            </w:r>
          </w:p>
        </w:tc>
      </w:tr>
      <w:tr w:rsidR="004D3B47" w:rsidRPr="004D3B47" w14:paraId="19302864" w14:textId="77777777" w:rsidTr="00BA7865">
        <w:trPr>
          <w:trHeight w:val="300"/>
        </w:trPr>
        <w:tc>
          <w:tcPr>
            <w:tcW w:w="2709" w:type="dxa"/>
            <w:tcBorders>
              <w:top w:val="nil"/>
              <w:left w:val="single" w:sz="4" w:space="0" w:color="auto"/>
              <w:bottom w:val="single" w:sz="4" w:space="0" w:color="auto"/>
              <w:right w:val="nil"/>
            </w:tcBorders>
            <w:shd w:val="clear" w:color="auto" w:fill="auto"/>
            <w:noWrap/>
            <w:vAlign w:val="bottom"/>
            <w:hideMark/>
          </w:tcPr>
          <w:p w14:paraId="454C42E3" w14:textId="77777777" w:rsidR="00BA7865" w:rsidRPr="004D3B47" w:rsidRDefault="00BA7865" w:rsidP="00BA7865">
            <w:pPr>
              <w:rPr>
                <w:rFonts w:asciiTheme="minorHAnsi" w:eastAsia="Times New Roman" w:hAnsiTheme="minorHAnsi" w:cs="Calibri"/>
                <w:b/>
                <w:bCs/>
                <w:szCs w:val="23"/>
                <w:lang w:eastAsia="en-AU"/>
              </w:rPr>
            </w:pPr>
            <w:r w:rsidRPr="004D3B47">
              <w:rPr>
                <w:rFonts w:asciiTheme="minorHAnsi" w:eastAsia="Times New Roman" w:hAnsiTheme="minorHAnsi" w:cs="Calibri"/>
                <w:b/>
                <w:bCs/>
                <w:szCs w:val="23"/>
                <w:lang w:eastAsia="en-AU"/>
              </w:rPr>
              <w:t>Total</w:t>
            </w:r>
          </w:p>
        </w:tc>
        <w:tc>
          <w:tcPr>
            <w:tcW w:w="1417" w:type="dxa"/>
            <w:tcBorders>
              <w:top w:val="nil"/>
              <w:left w:val="nil"/>
              <w:bottom w:val="single" w:sz="4" w:space="0" w:color="auto"/>
              <w:right w:val="nil"/>
            </w:tcBorders>
            <w:shd w:val="clear" w:color="auto" w:fill="auto"/>
            <w:noWrap/>
          </w:tcPr>
          <w:p w14:paraId="19AEDF6D" w14:textId="2D5B0D16" w:rsidR="00BA7865" w:rsidRPr="002B3301" w:rsidRDefault="00BA7865" w:rsidP="00BA7865">
            <w:pPr>
              <w:ind w:right="5"/>
              <w:jc w:val="right"/>
              <w:rPr>
                <w:rFonts w:asciiTheme="minorHAnsi" w:hAnsiTheme="minorHAnsi"/>
                <w:b/>
                <w:bCs/>
                <w:szCs w:val="23"/>
              </w:rPr>
            </w:pPr>
            <w:r w:rsidRPr="002B3301">
              <w:rPr>
                <w:b/>
                <w:bCs/>
              </w:rPr>
              <w:t xml:space="preserve"> 1,214 </w:t>
            </w:r>
          </w:p>
        </w:tc>
        <w:tc>
          <w:tcPr>
            <w:tcW w:w="1465" w:type="dxa"/>
            <w:tcBorders>
              <w:top w:val="nil"/>
              <w:left w:val="nil"/>
              <w:bottom w:val="single" w:sz="4" w:space="0" w:color="auto"/>
              <w:right w:val="nil"/>
            </w:tcBorders>
            <w:shd w:val="clear" w:color="auto" w:fill="auto"/>
            <w:noWrap/>
          </w:tcPr>
          <w:p w14:paraId="64BE0DB8" w14:textId="5A120BEB" w:rsidR="00BA7865" w:rsidRPr="002B3301" w:rsidRDefault="00BA7865" w:rsidP="00BA7865">
            <w:pPr>
              <w:tabs>
                <w:tab w:val="left" w:pos="486"/>
              </w:tabs>
              <w:jc w:val="right"/>
              <w:rPr>
                <w:rFonts w:asciiTheme="minorHAnsi" w:hAnsiTheme="minorHAnsi"/>
                <w:b/>
                <w:bCs/>
                <w:szCs w:val="23"/>
              </w:rPr>
            </w:pPr>
            <w:r w:rsidRPr="002B3301">
              <w:rPr>
                <w:b/>
                <w:bCs/>
              </w:rPr>
              <w:t xml:space="preserve"> 12,270 </w:t>
            </w:r>
          </w:p>
        </w:tc>
        <w:tc>
          <w:tcPr>
            <w:tcW w:w="1936" w:type="dxa"/>
            <w:tcBorders>
              <w:top w:val="nil"/>
              <w:left w:val="nil"/>
              <w:bottom w:val="single" w:sz="4" w:space="0" w:color="auto"/>
              <w:right w:val="single" w:sz="4" w:space="0" w:color="auto"/>
            </w:tcBorders>
            <w:shd w:val="clear" w:color="auto" w:fill="auto"/>
            <w:noWrap/>
          </w:tcPr>
          <w:p w14:paraId="6A2143BA" w14:textId="01600DAB" w:rsidR="00BA7865" w:rsidRPr="002B3301" w:rsidRDefault="00BA7865" w:rsidP="00BA7865">
            <w:pPr>
              <w:ind w:right="1"/>
              <w:jc w:val="right"/>
              <w:rPr>
                <w:rFonts w:asciiTheme="minorHAnsi" w:hAnsiTheme="minorHAnsi"/>
                <w:b/>
                <w:bCs/>
                <w:szCs w:val="23"/>
              </w:rPr>
            </w:pPr>
            <w:r w:rsidRPr="002B3301">
              <w:rPr>
                <w:b/>
                <w:bCs/>
              </w:rPr>
              <w:t xml:space="preserve"> 9.9 </w:t>
            </w:r>
          </w:p>
        </w:tc>
      </w:tr>
    </w:tbl>
    <w:p w14:paraId="678A346E" w14:textId="77777777" w:rsidR="00030D6F" w:rsidRPr="004D3B47" w:rsidRDefault="00030D6F" w:rsidP="00030D6F">
      <w:pPr>
        <w:jc w:val="both"/>
      </w:pPr>
      <w:r w:rsidRPr="004D3B47">
        <w:rPr>
          <w:i/>
          <w:sz w:val="20"/>
        </w:rPr>
        <w:t>HPV tests/ colposcopy can be interpreted broadly as the percentage of colposcopies within this DHB/ sector where a sample is collected for HPV testing. Consistent with the count of colposcopies column, the number of HPV tests here includes only HPV test samples where a colposcopy report record exists.</w:t>
      </w:r>
    </w:p>
    <w:p w14:paraId="3C0A5154" w14:textId="77777777" w:rsidR="00030D6F" w:rsidRPr="004D3B47" w:rsidRDefault="00030D6F" w:rsidP="00030D6F">
      <w:pPr>
        <w:ind w:right="544"/>
        <w:jc w:val="both"/>
        <w:sectPr w:rsidR="00030D6F" w:rsidRPr="004D3B47" w:rsidSect="00A22E22">
          <w:footerReference w:type="default" r:id="rId169"/>
          <w:pgSz w:w="11907" w:h="16839" w:code="9"/>
          <w:pgMar w:top="1440" w:right="1440" w:bottom="1440" w:left="1440" w:header="692" w:footer="567" w:gutter="0"/>
          <w:cols w:space="720"/>
          <w:docGrid w:linePitch="360"/>
        </w:sectPr>
      </w:pPr>
    </w:p>
    <w:p w14:paraId="72DED689" w14:textId="7C5CB84C" w:rsidR="00030D6F" w:rsidRPr="004D3B47" w:rsidRDefault="00030D6F" w:rsidP="00030D6F">
      <w:pPr>
        <w:pStyle w:val="Heading3"/>
        <w:ind w:right="544"/>
        <w:jc w:val="both"/>
        <w:rPr>
          <w:lang w:eastAsia="en-AU"/>
        </w:rPr>
      </w:pPr>
      <w:bookmarkStart w:id="2922" w:name="_Toc475630248"/>
      <w:bookmarkStart w:id="2923" w:name="_Toc482704725"/>
      <w:bookmarkStart w:id="2924" w:name="_Toc509928484"/>
      <w:bookmarkStart w:id="2925" w:name="_Toc528676086"/>
      <w:bookmarkStart w:id="2926" w:name="_Toc2170073"/>
      <w:bookmarkStart w:id="2927" w:name="_Toc76740862"/>
      <w:r w:rsidRPr="004D3B47">
        <w:rPr>
          <w:lang w:eastAsia="en-AU"/>
        </w:rPr>
        <w:t xml:space="preserve">Indicator 8.3 –HPV tests for follow-up of women with a historical </w:t>
      </w:r>
      <w:r w:rsidR="00365ACF">
        <w:rPr>
          <w:lang w:eastAsia="en-AU"/>
        </w:rPr>
        <w:t>high-grade</w:t>
      </w:r>
      <w:r w:rsidRPr="004D3B47">
        <w:rPr>
          <w:lang w:eastAsia="en-AU"/>
        </w:rPr>
        <w:t xml:space="preserve"> abnormality</w:t>
      </w:r>
      <w:bookmarkEnd w:id="2922"/>
      <w:bookmarkEnd w:id="2923"/>
      <w:bookmarkEnd w:id="2924"/>
      <w:bookmarkEnd w:id="2925"/>
      <w:bookmarkEnd w:id="2926"/>
      <w:bookmarkEnd w:id="2927"/>
    </w:p>
    <w:p w14:paraId="69D9297F" w14:textId="77777777" w:rsidR="00030D6F" w:rsidRPr="004D3B47" w:rsidRDefault="00030D6F" w:rsidP="00030D6F"/>
    <w:p w14:paraId="4B19E459" w14:textId="1BF77E4C" w:rsidR="00030D6F" w:rsidRPr="004D3B47" w:rsidRDefault="008E7879" w:rsidP="00DD6944">
      <w:pPr>
        <w:pStyle w:val="Caption"/>
        <w:keepNext/>
        <w:jc w:val="both"/>
      </w:pPr>
      <w:bookmarkStart w:id="2928" w:name="_Ref402251750"/>
      <w:bookmarkStart w:id="2929" w:name="_Toc509928568"/>
      <w:bookmarkStart w:id="2930" w:name="_Toc475605596"/>
      <w:bookmarkStart w:id="2931" w:name="_Toc469398363"/>
      <w:bookmarkStart w:id="2932" w:name="_Toc486941127"/>
      <w:bookmarkStart w:id="2933" w:name="_Toc528676244"/>
      <w:bookmarkStart w:id="2934" w:name="_Toc5627693"/>
      <w:bookmarkStart w:id="2935" w:name="_Toc12875641"/>
      <w:bookmarkStart w:id="2936" w:name="_Toc68606759"/>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84</w:t>
      </w:r>
      <w:r w:rsidR="00905C1A" w:rsidRPr="004D3B47">
        <w:rPr>
          <w:noProof/>
        </w:rPr>
        <w:fldChar w:fldCharType="end"/>
      </w:r>
      <w:bookmarkEnd w:id="2928"/>
      <w:r w:rsidR="00030D6F" w:rsidRPr="004D3B47">
        <w:t xml:space="preserve"> - Women eligible for and proportion who have received HPV testing for a historical </w:t>
      </w:r>
      <w:r w:rsidR="00365ACF">
        <w:t>high-grade</w:t>
      </w:r>
      <w:r w:rsidR="00030D6F" w:rsidRPr="004D3B47">
        <w:t xml:space="preserve"> abnormality, by age at </w:t>
      </w:r>
      <w:bookmarkEnd w:id="2929"/>
      <w:bookmarkEnd w:id="2930"/>
      <w:bookmarkEnd w:id="2931"/>
      <w:bookmarkEnd w:id="2932"/>
      <w:bookmarkEnd w:id="2933"/>
      <w:bookmarkEnd w:id="2934"/>
      <w:bookmarkEnd w:id="2935"/>
      <w:sdt>
        <w:sdtPr>
          <w:alias w:val="End Period"/>
          <w:tag w:val="End Period"/>
          <w:id w:val="1874954713"/>
          <w:placeholder>
            <w:docPart w:val="8E8FDFE0C2A04EFBBA3FE432350E3B1F"/>
          </w:placeholder>
          <w:dataBinding w:prefixMappings="xmlns:ns0='http://schemas.microsoft.com/office/2006/coverPageProps' " w:xpath="/ns0:CoverPageProperties[1]/ns0:Abstract[1]" w:storeItemID="{55AF091B-3C7A-41E3-B477-F2FDAA23CFDA}"/>
          <w:text/>
        </w:sdtPr>
        <w:sdtEndPr/>
        <w:sdtContent>
          <w:r w:rsidR="002A5F49">
            <w:t>30 June 2019</w:t>
          </w:r>
        </w:sdtContent>
      </w:sdt>
      <w:bookmarkEnd w:id="2936"/>
    </w:p>
    <w:tbl>
      <w:tblPr>
        <w:tblW w:w="8945" w:type="dxa"/>
        <w:tblInd w:w="93" w:type="dxa"/>
        <w:tblLayout w:type="fixed"/>
        <w:tblLook w:val="04A0" w:firstRow="1" w:lastRow="0" w:firstColumn="1" w:lastColumn="0" w:noHBand="0" w:noVBand="1"/>
      </w:tblPr>
      <w:tblGrid>
        <w:gridCol w:w="1137"/>
        <w:gridCol w:w="1459"/>
        <w:gridCol w:w="1984"/>
        <w:gridCol w:w="1137"/>
        <w:gridCol w:w="1076"/>
        <w:gridCol w:w="1076"/>
        <w:gridCol w:w="1076"/>
      </w:tblGrid>
      <w:tr w:rsidR="004D3B47" w:rsidRPr="004D3B47" w14:paraId="66DB35C6" w14:textId="77777777" w:rsidTr="00945BEF">
        <w:trPr>
          <w:trHeight w:val="495"/>
        </w:trPr>
        <w:tc>
          <w:tcPr>
            <w:tcW w:w="1137" w:type="dxa"/>
            <w:tcBorders>
              <w:top w:val="single" w:sz="4" w:space="0" w:color="auto"/>
              <w:left w:val="single" w:sz="4" w:space="0" w:color="auto"/>
              <w:bottom w:val="nil"/>
              <w:right w:val="nil"/>
            </w:tcBorders>
            <w:shd w:val="clear" w:color="auto" w:fill="D9D9D9" w:themeFill="background1" w:themeFillShade="D9"/>
            <w:noWrap/>
            <w:vAlign w:val="bottom"/>
            <w:hideMark/>
          </w:tcPr>
          <w:p w14:paraId="3B5A03CC" w14:textId="77777777" w:rsidR="00030D6F" w:rsidRPr="004D3B47" w:rsidRDefault="00030D6F" w:rsidP="00576432">
            <w:pPr>
              <w:rPr>
                <w:rFonts w:eastAsia="Times New Roman"/>
                <w:b/>
                <w:bCs/>
                <w:sz w:val="22"/>
                <w:lang w:eastAsia="en-AU"/>
              </w:rPr>
            </w:pPr>
            <w:r w:rsidRPr="004D3B47">
              <w:rPr>
                <w:rFonts w:eastAsia="Times New Roman"/>
                <w:b/>
                <w:bCs/>
                <w:sz w:val="22"/>
                <w:lang w:eastAsia="en-AU"/>
              </w:rPr>
              <w:t>Age group</w:t>
            </w:r>
          </w:p>
        </w:tc>
        <w:tc>
          <w:tcPr>
            <w:tcW w:w="3443" w:type="dxa"/>
            <w:gridSpan w:val="2"/>
            <w:tcBorders>
              <w:top w:val="single" w:sz="4" w:space="0" w:color="auto"/>
              <w:left w:val="nil"/>
              <w:bottom w:val="nil"/>
              <w:right w:val="nil"/>
            </w:tcBorders>
            <w:shd w:val="clear" w:color="auto" w:fill="D9D9D9" w:themeFill="background1" w:themeFillShade="D9"/>
            <w:vAlign w:val="bottom"/>
            <w:hideMark/>
          </w:tcPr>
          <w:p w14:paraId="07507E4E" w14:textId="77777777" w:rsidR="00030D6F" w:rsidRPr="004D3B47" w:rsidRDefault="00030D6F" w:rsidP="00D1642F">
            <w:pPr>
              <w:jc w:val="center"/>
              <w:rPr>
                <w:rFonts w:eastAsia="Times New Roman"/>
                <w:b/>
                <w:bCs/>
                <w:sz w:val="22"/>
                <w:lang w:eastAsia="en-AU"/>
              </w:rPr>
            </w:pPr>
            <w:r w:rsidRPr="004D3B47">
              <w:rPr>
                <w:rFonts w:eastAsia="Times New Roman"/>
                <w:b/>
                <w:bCs/>
                <w:sz w:val="22"/>
                <w:lang w:eastAsia="en-AU"/>
              </w:rPr>
              <w:t>Number of women eligible for testing as at 1 Oct 2009</w:t>
            </w:r>
          </w:p>
        </w:tc>
        <w:tc>
          <w:tcPr>
            <w:tcW w:w="2213" w:type="dxa"/>
            <w:gridSpan w:val="2"/>
            <w:tcBorders>
              <w:top w:val="single" w:sz="4" w:space="0" w:color="auto"/>
              <w:left w:val="nil"/>
              <w:bottom w:val="nil"/>
              <w:right w:val="nil"/>
            </w:tcBorders>
            <w:shd w:val="clear" w:color="auto" w:fill="D9D9D9" w:themeFill="background1" w:themeFillShade="D9"/>
            <w:noWrap/>
            <w:vAlign w:val="bottom"/>
            <w:hideMark/>
          </w:tcPr>
          <w:p w14:paraId="360A3DF8" w14:textId="77777777" w:rsidR="00030D6F" w:rsidRPr="004D3B47" w:rsidRDefault="00030D6F" w:rsidP="00D1642F">
            <w:pPr>
              <w:jc w:val="center"/>
              <w:rPr>
                <w:rFonts w:eastAsia="Times New Roman"/>
                <w:b/>
                <w:bCs/>
                <w:sz w:val="22"/>
                <w:lang w:eastAsia="en-AU"/>
              </w:rPr>
            </w:pPr>
            <w:r w:rsidRPr="004D3B47">
              <w:rPr>
                <w:rFonts w:eastAsia="Times New Roman"/>
                <w:b/>
                <w:bCs/>
                <w:sz w:val="22"/>
                <w:lang w:eastAsia="en-AU"/>
              </w:rPr>
              <w:t>Round 1 test recorded</w:t>
            </w:r>
          </w:p>
        </w:tc>
        <w:tc>
          <w:tcPr>
            <w:tcW w:w="2152" w:type="dxa"/>
            <w:gridSpan w:val="2"/>
            <w:tcBorders>
              <w:top w:val="single" w:sz="4" w:space="0" w:color="auto"/>
              <w:left w:val="nil"/>
              <w:bottom w:val="nil"/>
              <w:right w:val="single" w:sz="4" w:space="0" w:color="000000"/>
            </w:tcBorders>
            <w:shd w:val="clear" w:color="auto" w:fill="D9D9D9" w:themeFill="background1" w:themeFillShade="D9"/>
            <w:noWrap/>
            <w:vAlign w:val="bottom"/>
            <w:hideMark/>
          </w:tcPr>
          <w:p w14:paraId="41F81F72" w14:textId="77777777" w:rsidR="00030D6F" w:rsidRPr="004D3B47" w:rsidRDefault="00030D6F" w:rsidP="00D1642F">
            <w:pPr>
              <w:jc w:val="center"/>
              <w:rPr>
                <w:rFonts w:eastAsia="Times New Roman"/>
                <w:b/>
                <w:bCs/>
                <w:sz w:val="22"/>
                <w:lang w:eastAsia="en-AU"/>
              </w:rPr>
            </w:pPr>
            <w:r w:rsidRPr="004D3B47">
              <w:rPr>
                <w:rFonts w:eastAsia="Times New Roman"/>
                <w:b/>
                <w:bCs/>
                <w:sz w:val="22"/>
                <w:lang w:eastAsia="en-AU"/>
              </w:rPr>
              <w:t>Round 2 test recorded</w:t>
            </w:r>
          </w:p>
        </w:tc>
      </w:tr>
      <w:tr w:rsidR="004D3B47" w:rsidRPr="004D3B47" w14:paraId="5747CA67" w14:textId="77777777" w:rsidTr="00945BEF">
        <w:trPr>
          <w:trHeight w:val="300"/>
        </w:trPr>
        <w:tc>
          <w:tcPr>
            <w:tcW w:w="1137" w:type="dxa"/>
            <w:tcBorders>
              <w:top w:val="nil"/>
              <w:left w:val="single" w:sz="4" w:space="0" w:color="auto"/>
              <w:bottom w:val="single" w:sz="4" w:space="0" w:color="auto"/>
              <w:right w:val="nil"/>
            </w:tcBorders>
            <w:shd w:val="clear" w:color="auto" w:fill="D9D9D9" w:themeFill="background1" w:themeFillShade="D9"/>
            <w:noWrap/>
            <w:vAlign w:val="bottom"/>
            <w:hideMark/>
          </w:tcPr>
          <w:p w14:paraId="02AAD336" w14:textId="77777777" w:rsidR="00030D6F" w:rsidRPr="004D3B47" w:rsidRDefault="00030D6F" w:rsidP="00576432">
            <w:pPr>
              <w:rPr>
                <w:rFonts w:eastAsia="Times New Roman"/>
                <w:b/>
                <w:bCs/>
                <w:sz w:val="22"/>
                <w:lang w:eastAsia="en-AU"/>
              </w:rPr>
            </w:pPr>
            <w:r w:rsidRPr="004D3B47">
              <w:rPr>
                <w:rFonts w:eastAsia="Times New Roman"/>
                <w:b/>
                <w:bCs/>
                <w:sz w:val="22"/>
                <w:lang w:eastAsia="en-AU"/>
              </w:rPr>
              <w:t> </w:t>
            </w:r>
          </w:p>
        </w:tc>
        <w:tc>
          <w:tcPr>
            <w:tcW w:w="1459" w:type="dxa"/>
            <w:tcBorders>
              <w:top w:val="nil"/>
              <w:left w:val="nil"/>
              <w:bottom w:val="single" w:sz="4" w:space="0" w:color="auto"/>
              <w:right w:val="nil"/>
            </w:tcBorders>
            <w:shd w:val="clear" w:color="auto" w:fill="D9D9D9" w:themeFill="background1" w:themeFillShade="D9"/>
            <w:noWrap/>
            <w:vAlign w:val="bottom"/>
            <w:hideMark/>
          </w:tcPr>
          <w:p w14:paraId="6E756FC5" w14:textId="77777777" w:rsidR="00030D6F" w:rsidRPr="004D3B47" w:rsidRDefault="00030D6F" w:rsidP="00576432">
            <w:pPr>
              <w:jc w:val="right"/>
              <w:rPr>
                <w:rFonts w:eastAsia="Times New Roman"/>
                <w:b/>
                <w:bCs/>
                <w:sz w:val="22"/>
                <w:lang w:eastAsia="en-AU"/>
              </w:rPr>
            </w:pPr>
            <w:r w:rsidRPr="004D3B47">
              <w:rPr>
                <w:rFonts w:eastAsia="Times New Roman"/>
                <w:b/>
                <w:bCs/>
                <w:sz w:val="22"/>
                <w:lang w:eastAsia="en-AU"/>
              </w:rPr>
              <w:t>All</w:t>
            </w:r>
          </w:p>
        </w:tc>
        <w:tc>
          <w:tcPr>
            <w:tcW w:w="1984" w:type="dxa"/>
            <w:tcBorders>
              <w:top w:val="nil"/>
              <w:left w:val="nil"/>
              <w:bottom w:val="single" w:sz="4" w:space="0" w:color="auto"/>
              <w:right w:val="nil"/>
            </w:tcBorders>
            <w:shd w:val="clear" w:color="auto" w:fill="D9D9D9" w:themeFill="background1" w:themeFillShade="D9"/>
            <w:noWrap/>
            <w:vAlign w:val="bottom"/>
            <w:hideMark/>
          </w:tcPr>
          <w:p w14:paraId="2A4DB867" w14:textId="77777777" w:rsidR="00030D6F" w:rsidRPr="004D3B47" w:rsidRDefault="00030D6F" w:rsidP="00945BEF">
            <w:pPr>
              <w:jc w:val="right"/>
              <w:rPr>
                <w:rFonts w:eastAsia="Times New Roman"/>
                <w:b/>
                <w:bCs/>
                <w:sz w:val="22"/>
                <w:lang w:eastAsia="en-AU"/>
              </w:rPr>
            </w:pPr>
            <w:r w:rsidRPr="004D3B47">
              <w:rPr>
                <w:rFonts w:eastAsia="Times New Roman"/>
                <w:b/>
                <w:bCs/>
                <w:sz w:val="22"/>
                <w:lang w:eastAsia="en-AU"/>
              </w:rPr>
              <w:t>In current report*</w:t>
            </w:r>
          </w:p>
        </w:tc>
        <w:tc>
          <w:tcPr>
            <w:tcW w:w="1137" w:type="dxa"/>
            <w:tcBorders>
              <w:top w:val="nil"/>
              <w:left w:val="nil"/>
              <w:bottom w:val="single" w:sz="4" w:space="0" w:color="auto"/>
              <w:right w:val="nil"/>
            </w:tcBorders>
            <w:shd w:val="clear" w:color="auto" w:fill="D9D9D9" w:themeFill="background1" w:themeFillShade="D9"/>
            <w:noWrap/>
            <w:vAlign w:val="bottom"/>
            <w:hideMark/>
          </w:tcPr>
          <w:p w14:paraId="02A81E1D" w14:textId="77777777" w:rsidR="00030D6F" w:rsidRPr="004D3B47" w:rsidRDefault="00030D6F" w:rsidP="00576432">
            <w:pPr>
              <w:jc w:val="right"/>
              <w:rPr>
                <w:rFonts w:eastAsia="Times New Roman"/>
                <w:b/>
                <w:bCs/>
                <w:sz w:val="22"/>
                <w:lang w:eastAsia="en-AU"/>
              </w:rPr>
            </w:pPr>
            <w:r w:rsidRPr="004D3B47">
              <w:rPr>
                <w:rFonts w:eastAsia="Times New Roman"/>
                <w:b/>
                <w:bCs/>
                <w:sz w:val="22"/>
                <w:lang w:eastAsia="en-AU"/>
              </w:rPr>
              <w:t>N</w:t>
            </w:r>
          </w:p>
        </w:tc>
        <w:tc>
          <w:tcPr>
            <w:tcW w:w="1076" w:type="dxa"/>
            <w:tcBorders>
              <w:top w:val="nil"/>
              <w:left w:val="nil"/>
              <w:bottom w:val="single" w:sz="4" w:space="0" w:color="auto"/>
              <w:right w:val="nil"/>
            </w:tcBorders>
            <w:shd w:val="clear" w:color="auto" w:fill="D9D9D9" w:themeFill="background1" w:themeFillShade="D9"/>
            <w:noWrap/>
            <w:vAlign w:val="bottom"/>
            <w:hideMark/>
          </w:tcPr>
          <w:p w14:paraId="0697F815" w14:textId="77777777" w:rsidR="00030D6F" w:rsidRPr="004D3B47" w:rsidRDefault="00030D6F" w:rsidP="00576432">
            <w:pPr>
              <w:jc w:val="right"/>
              <w:rPr>
                <w:rFonts w:eastAsia="Times New Roman"/>
                <w:b/>
                <w:bCs/>
                <w:sz w:val="22"/>
                <w:lang w:eastAsia="en-AU"/>
              </w:rPr>
            </w:pPr>
            <w:r w:rsidRPr="004D3B47">
              <w:rPr>
                <w:rFonts w:eastAsia="Times New Roman"/>
                <w:b/>
                <w:bCs/>
                <w:sz w:val="22"/>
                <w:lang w:eastAsia="en-AU"/>
              </w:rPr>
              <w:t>%</w:t>
            </w:r>
          </w:p>
        </w:tc>
        <w:tc>
          <w:tcPr>
            <w:tcW w:w="1076" w:type="dxa"/>
            <w:tcBorders>
              <w:top w:val="nil"/>
              <w:left w:val="nil"/>
              <w:bottom w:val="single" w:sz="4" w:space="0" w:color="auto"/>
              <w:right w:val="nil"/>
            </w:tcBorders>
            <w:shd w:val="clear" w:color="auto" w:fill="D9D9D9" w:themeFill="background1" w:themeFillShade="D9"/>
            <w:noWrap/>
            <w:vAlign w:val="bottom"/>
            <w:hideMark/>
          </w:tcPr>
          <w:p w14:paraId="0F15044B" w14:textId="77777777" w:rsidR="00030D6F" w:rsidRPr="004D3B47" w:rsidRDefault="00030D6F" w:rsidP="00576432">
            <w:pPr>
              <w:jc w:val="right"/>
              <w:rPr>
                <w:rFonts w:eastAsia="Times New Roman"/>
                <w:b/>
                <w:bCs/>
                <w:sz w:val="22"/>
                <w:lang w:eastAsia="en-AU"/>
              </w:rPr>
            </w:pPr>
            <w:r w:rsidRPr="004D3B47">
              <w:rPr>
                <w:rFonts w:eastAsia="Times New Roman"/>
                <w:b/>
                <w:bCs/>
                <w:sz w:val="22"/>
                <w:lang w:eastAsia="en-AU"/>
              </w:rPr>
              <w:t>N</w:t>
            </w:r>
          </w:p>
        </w:tc>
        <w:tc>
          <w:tcPr>
            <w:tcW w:w="1076" w:type="dxa"/>
            <w:tcBorders>
              <w:top w:val="nil"/>
              <w:left w:val="nil"/>
              <w:bottom w:val="single" w:sz="4" w:space="0" w:color="auto"/>
              <w:right w:val="single" w:sz="4" w:space="0" w:color="auto"/>
            </w:tcBorders>
            <w:shd w:val="clear" w:color="auto" w:fill="D9D9D9" w:themeFill="background1" w:themeFillShade="D9"/>
            <w:noWrap/>
            <w:vAlign w:val="bottom"/>
            <w:hideMark/>
          </w:tcPr>
          <w:p w14:paraId="3452605E" w14:textId="77777777" w:rsidR="00030D6F" w:rsidRPr="004D3B47" w:rsidRDefault="00030D6F" w:rsidP="00576432">
            <w:pPr>
              <w:jc w:val="right"/>
              <w:rPr>
                <w:rFonts w:eastAsia="Times New Roman"/>
                <w:b/>
                <w:bCs/>
                <w:sz w:val="22"/>
                <w:lang w:eastAsia="en-AU"/>
              </w:rPr>
            </w:pPr>
            <w:r w:rsidRPr="004D3B47">
              <w:rPr>
                <w:rFonts w:eastAsia="Times New Roman"/>
                <w:b/>
                <w:bCs/>
                <w:sz w:val="22"/>
                <w:lang w:eastAsia="en-AU"/>
              </w:rPr>
              <w:t>%</w:t>
            </w:r>
          </w:p>
        </w:tc>
      </w:tr>
      <w:tr w:rsidR="000B5A11" w:rsidRPr="004D3B47" w14:paraId="17E05056" w14:textId="77777777" w:rsidTr="005B47E1">
        <w:trPr>
          <w:trHeight w:val="300"/>
        </w:trPr>
        <w:tc>
          <w:tcPr>
            <w:tcW w:w="1137" w:type="dxa"/>
            <w:tcBorders>
              <w:top w:val="nil"/>
              <w:left w:val="single" w:sz="4" w:space="0" w:color="auto"/>
              <w:bottom w:val="nil"/>
              <w:right w:val="nil"/>
            </w:tcBorders>
            <w:shd w:val="clear" w:color="auto" w:fill="auto"/>
            <w:noWrap/>
            <w:vAlign w:val="bottom"/>
            <w:hideMark/>
          </w:tcPr>
          <w:p w14:paraId="782CC837" w14:textId="77777777" w:rsidR="000B5A11" w:rsidRPr="004D3B47" w:rsidRDefault="000B5A11" w:rsidP="000B5A11">
            <w:pPr>
              <w:rPr>
                <w:rFonts w:eastAsia="Times New Roman"/>
                <w:szCs w:val="23"/>
                <w:lang w:eastAsia="en-AU"/>
              </w:rPr>
            </w:pPr>
            <w:r w:rsidRPr="004D3B47">
              <w:rPr>
                <w:rFonts w:eastAsia="Times New Roman"/>
                <w:szCs w:val="23"/>
                <w:lang w:eastAsia="en-AU"/>
              </w:rPr>
              <w:t>&lt;20</w:t>
            </w:r>
          </w:p>
        </w:tc>
        <w:tc>
          <w:tcPr>
            <w:tcW w:w="1459" w:type="dxa"/>
            <w:tcBorders>
              <w:top w:val="nil"/>
              <w:left w:val="nil"/>
              <w:bottom w:val="nil"/>
              <w:right w:val="nil"/>
            </w:tcBorders>
            <w:shd w:val="clear" w:color="auto" w:fill="auto"/>
            <w:noWrap/>
            <w:hideMark/>
          </w:tcPr>
          <w:p w14:paraId="6909D2A0" w14:textId="40413EE5" w:rsidR="000B5A11" w:rsidRPr="004D3B47" w:rsidRDefault="000B5A11" w:rsidP="000B5A11">
            <w:pPr>
              <w:jc w:val="right"/>
              <w:rPr>
                <w:rFonts w:asciiTheme="minorHAnsi" w:hAnsiTheme="minorHAnsi"/>
                <w:szCs w:val="23"/>
              </w:rPr>
            </w:pPr>
            <w:r w:rsidRPr="00D870AB">
              <w:t xml:space="preserve"> -   </w:t>
            </w:r>
          </w:p>
        </w:tc>
        <w:tc>
          <w:tcPr>
            <w:tcW w:w="1984" w:type="dxa"/>
            <w:tcBorders>
              <w:top w:val="nil"/>
              <w:left w:val="nil"/>
              <w:bottom w:val="nil"/>
              <w:right w:val="nil"/>
            </w:tcBorders>
            <w:shd w:val="clear" w:color="auto" w:fill="auto"/>
            <w:noWrap/>
          </w:tcPr>
          <w:p w14:paraId="38E22CA7" w14:textId="59564B50" w:rsidR="000B5A11" w:rsidRPr="004D3B47" w:rsidRDefault="000B5A11" w:rsidP="000B5A11">
            <w:pPr>
              <w:jc w:val="right"/>
              <w:rPr>
                <w:rFonts w:asciiTheme="minorHAnsi" w:hAnsiTheme="minorHAnsi"/>
                <w:szCs w:val="23"/>
              </w:rPr>
            </w:pPr>
            <w:r w:rsidRPr="00D870AB">
              <w:t xml:space="preserve"> -   </w:t>
            </w:r>
          </w:p>
        </w:tc>
        <w:tc>
          <w:tcPr>
            <w:tcW w:w="1137" w:type="dxa"/>
            <w:tcBorders>
              <w:top w:val="nil"/>
              <w:left w:val="nil"/>
              <w:bottom w:val="nil"/>
              <w:right w:val="nil"/>
            </w:tcBorders>
            <w:shd w:val="clear" w:color="auto" w:fill="auto"/>
            <w:noWrap/>
          </w:tcPr>
          <w:p w14:paraId="57D7C50E" w14:textId="74329867" w:rsidR="000B5A11" w:rsidRPr="004D3B47" w:rsidRDefault="000B5A11" w:rsidP="000B5A11">
            <w:pPr>
              <w:jc w:val="right"/>
              <w:rPr>
                <w:rFonts w:asciiTheme="minorHAnsi" w:hAnsiTheme="minorHAnsi"/>
                <w:szCs w:val="23"/>
              </w:rPr>
            </w:pPr>
            <w:r w:rsidRPr="00D870AB">
              <w:t xml:space="preserve"> -   </w:t>
            </w:r>
          </w:p>
        </w:tc>
        <w:tc>
          <w:tcPr>
            <w:tcW w:w="1076" w:type="dxa"/>
            <w:tcBorders>
              <w:top w:val="nil"/>
              <w:left w:val="nil"/>
              <w:bottom w:val="nil"/>
              <w:right w:val="nil"/>
            </w:tcBorders>
            <w:shd w:val="clear" w:color="auto" w:fill="auto"/>
            <w:noWrap/>
          </w:tcPr>
          <w:p w14:paraId="0BAF8162" w14:textId="5924C5C7" w:rsidR="000B5A11" w:rsidRPr="004D3B47" w:rsidRDefault="000B5A11" w:rsidP="000B5A11">
            <w:pPr>
              <w:jc w:val="right"/>
              <w:rPr>
                <w:rFonts w:asciiTheme="minorHAnsi" w:hAnsiTheme="minorHAnsi"/>
                <w:szCs w:val="23"/>
              </w:rPr>
            </w:pPr>
            <w:r w:rsidRPr="00D870AB">
              <w:t xml:space="preserve"> -   </w:t>
            </w:r>
          </w:p>
        </w:tc>
        <w:tc>
          <w:tcPr>
            <w:tcW w:w="1076" w:type="dxa"/>
            <w:tcBorders>
              <w:top w:val="nil"/>
              <w:left w:val="nil"/>
              <w:bottom w:val="nil"/>
              <w:right w:val="nil"/>
            </w:tcBorders>
            <w:shd w:val="clear" w:color="auto" w:fill="auto"/>
            <w:noWrap/>
          </w:tcPr>
          <w:p w14:paraId="6703312A" w14:textId="193EBF5E" w:rsidR="000B5A11" w:rsidRPr="004D3B47" w:rsidRDefault="000B5A11" w:rsidP="000B5A11">
            <w:pPr>
              <w:jc w:val="right"/>
              <w:rPr>
                <w:rFonts w:asciiTheme="minorHAnsi" w:hAnsiTheme="minorHAnsi"/>
                <w:szCs w:val="23"/>
              </w:rPr>
            </w:pPr>
            <w:r w:rsidRPr="00D870AB">
              <w:t xml:space="preserve"> -   </w:t>
            </w:r>
          </w:p>
        </w:tc>
        <w:tc>
          <w:tcPr>
            <w:tcW w:w="1076" w:type="dxa"/>
            <w:tcBorders>
              <w:top w:val="nil"/>
              <w:left w:val="nil"/>
              <w:bottom w:val="nil"/>
              <w:right w:val="single" w:sz="4" w:space="0" w:color="auto"/>
            </w:tcBorders>
            <w:shd w:val="clear" w:color="auto" w:fill="auto"/>
            <w:noWrap/>
          </w:tcPr>
          <w:p w14:paraId="00820AAD" w14:textId="0C754D52" w:rsidR="000B5A11" w:rsidRPr="004D3B47" w:rsidRDefault="000B5A11" w:rsidP="000B5A11">
            <w:pPr>
              <w:jc w:val="right"/>
              <w:rPr>
                <w:rFonts w:asciiTheme="minorHAnsi" w:hAnsiTheme="minorHAnsi"/>
                <w:szCs w:val="23"/>
              </w:rPr>
            </w:pPr>
            <w:r w:rsidRPr="00D870AB">
              <w:t xml:space="preserve"> -   </w:t>
            </w:r>
          </w:p>
        </w:tc>
      </w:tr>
      <w:tr w:rsidR="000B5A11" w:rsidRPr="004D3B47" w14:paraId="6208C1F3" w14:textId="77777777" w:rsidTr="005B47E1">
        <w:trPr>
          <w:trHeight w:val="300"/>
        </w:trPr>
        <w:tc>
          <w:tcPr>
            <w:tcW w:w="1137" w:type="dxa"/>
            <w:tcBorders>
              <w:top w:val="nil"/>
              <w:left w:val="single" w:sz="4" w:space="0" w:color="auto"/>
              <w:bottom w:val="nil"/>
              <w:right w:val="nil"/>
            </w:tcBorders>
            <w:shd w:val="clear" w:color="auto" w:fill="auto"/>
            <w:noWrap/>
            <w:vAlign w:val="bottom"/>
            <w:hideMark/>
          </w:tcPr>
          <w:p w14:paraId="1376C3A5" w14:textId="77777777" w:rsidR="000B5A11" w:rsidRPr="004D3B47" w:rsidRDefault="000B5A11" w:rsidP="000B5A11">
            <w:pPr>
              <w:rPr>
                <w:rFonts w:eastAsia="Times New Roman"/>
                <w:szCs w:val="23"/>
                <w:lang w:eastAsia="en-AU"/>
              </w:rPr>
            </w:pPr>
            <w:r w:rsidRPr="004D3B47">
              <w:rPr>
                <w:rFonts w:eastAsia="Times New Roman"/>
                <w:szCs w:val="23"/>
                <w:lang w:eastAsia="en-AU"/>
              </w:rPr>
              <w:t>20-24</w:t>
            </w:r>
          </w:p>
        </w:tc>
        <w:tc>
          <w:tcPr>
            <w:tcW w:w="1459" w:type="dxa"/>
            <w:tcBorders>
              <w:top w:val="nil"/>
              <w:left w:val="nil"/>
              <w:bottom w:val="nil"/>
              <w:right w:val="nil"/>
            </w:tcBorders>
            <w:shd w:val="clear" w:color="auto" w:fill="auto"/>
            <w:noWrap/>
            <w:hideMark/>
          </w:tcPr>
          <w:p w14:paraId="4E3C4C19" w14:textId="48298B5F" w:rsidR="000B5A11" w:rsidRPr="004D3B47" w:rsidRDefault="000B5A11" w:rsidP="000B5A11">
            <w:pPr>
              <w:jc w:val="right"/>
              <w:rPr>
                <w:rFonts w:asciiTheme="minorHAnsi" w:hAnsiTheme="minorHAnsi"/>
                <w:szCs w:val="23"/>
              </w:rPr>
            </w:pPr>
            <w:r w:rsidRPr="00D870AB">
              <w:t xml:space="preserve"> -   </w:t>
            </w:r>
          </w:p>
        </w:tc>
        <w:tc>
          <w:tcPr>
            <w:tcW w:w="1984" w:type="dxa"/>
            <w:tcBorders>
              <w:top w:val="nil"/>
              <w:left w:val="nil"/>
              <w:bottom w:val="nil"/>
              <w:right w:val="nil"/>
            </w:tcBorders>
            <w:shd w:val="clear" w:color="auto" w:fill="auto"/>
            <w:noWrap/>
          </w:tcPr>
          <w:p w14:paraId="7A403149" w14:textId="019AD912" w:rsidR="000B5A11" w:rsidRPr="004D3B47" w:rsidRDefault="000B5A11" w:rsidP="000B5A11">
            <w:pPr>
              <w:jc w:val="right"/>
              <w:rPr>
                <w:rFonts w:asciiTheme="minorHAnsi" w:hAnsiTheme="minorHAnsi"/>
                <w:szCs w:val="23"/>
              </w:rPr>
            </w:pPr>
            <w:r w:rsidRPr="00D870AB">
              <w:t xml:space="preserve"> -   </w:t>
            </w:r>
          </w:p>
        </w:tc>
        <w:tc>
          <w:tcPr>
            <w:tcW w:w="1137" w:type="dxa"/>
            <w:tcBorders>
              <w:top w:val="nil"/>
              <w:left w:val="nil"/>
              <w:bottom w:val="nil"/>
              <w:right w:val="nil"/>
            </w:tcBorders>
            <w:shd w:val="clear" w:color="auto" w:fill="auto"/>
            <w:noWrap/>
          </w:tcPr>
          <w:p w14:paraId="0BAFA9B8" w14:textId="34D7D706" w:rsidR="000B5A11" w:rsidRPr="004D3B47" w:rsidRDefault="000B5A11" w:rsidP="000B5A11">
            <w:pPr>
              <w:jc w:val="right"/>
              <w:rPr>
                <w:rFonts w:asciiTheme="minorHAnsi" w:hAnsiTheme="minorHAnsi"/>
                <w:szCs w:val="23"/>
              </w:rPr>
            </w:pPr>
            <w:r w:rsidRPr="00D870AB">
              <w:t xml:space="preserve"> -   </w:t>
            </w:r>
          </w:p>
        </w:tc>
        <w:tc>
          <w:tcPr>
            <w:tcW w:w="1076" w:type="dxa"/>
            <w:tcBorders>
              <w:top w:val="nil"/>
              <w:left w:val="nil"/>
              <w:bottom w:val="nil"/>
              <w:right w:val="nil"/>
            </w:tcBorders>
            <w:shd w:val="clear" w:color="auto" w:fill="auto"/>
            <w:noWrap/>
          </w:tcPr>
          <w:p w14:paraId="6D0EB668" w14:textId="70809AEC" w:rsidR="000B5A11" w:rsidRPr="004D3B47" w:rsidRDefault="000B5A11" w:rsidP="000B5A11">
            <w:pPr>
              <w:jc w:val="right"/>
              <w:rPr>
                <w:rFonts w:asciiTheme="minorHAnsi" w:hAnsiTheme="minorHAnsi"/>
                <w:szCs w:val="23"/>
              </w:rPr>
            </w:pPr>
            <w:r w:rsidRPr="00D870AB">
              <w:t xml:space="preserve"> -   </w:t>
            </w:r>
          </w:p>
        </w:tc>
        <w:tc>
          <w:tcPr>
            <w:tcW w:w="1076" w:type="dxa"/>
            <w:tcBorders>
              <w:top w:val="nil"/>
              <w:left w:val="nil"/>
              <w:bottom w:val="nil"/>
              <w:right w:val="nil"/>
            </w:tcBorders>
            <w:shd w:val="clear" w:color="auto" w:fill="auto"/>
            <w:noWrap/>
          </w:tcPr>
          <w:p w14:paraId="6878A752" w14:textId="4D8674A7" w:rsidR="000B5A11" w:rsidRPr="004D3B47" w:rsidRDefault="000B5A11" w:rsidP="000B5A11">
            <w:pPr>
              <w:jc w:val="right"/>
              <w:rPr>
                <w:rFonts w:asciiTheme="minorHAnsi" w:hAnsiTheme="minorHAnsi"/>
                <w:szCs w:val="23"/>
              </w:rPr>
            </w:pPr>
            <w:r w:rsidRPr="00D870AB">
              <w:t xml:space="preserve"> -   </w:t>
            </w:r>
          </w:p>
        </w:tc>
        <w:tc>
          <w:tcPr>
            <w:tcW w:w="1076" w:type="dxa"/>
            <w:tcBorders>
              <w:top w:val="nil"/>
              <w:left w:val="nil"/>
              <w:bottom w:val="nil"/>
              <w:right w:val="single" w:sz="4" w:space="0" w:color="auto"/>
            </w:tcBorders>
            <w:shd w:val="clear" w:color="auto" w:fill="auto"/>
            <w:noWrap/>
          </w:tcPr>
          <w:p w14:paraId="77B7D239" w14:textId="7C01F383" w:rsidR="000B5A11" w:rsidRPr="004D3B47" w:rsidRDefault="000B5A11" w:rsidP="000B5A11">
            <w:pPr>
              <w:jc w:val="right"/>
              <w:rPr>
                <w:rFonts w:asciiTheme="minorHAnsi" w:hAnsiTheme="minorHAnsi"/>
                <w:szCs w:val="23"/>
              </w:rPr>
            </w:pPr>
            <w:r w:rsidRPr="00D870AB">
              <w:t xml:space="preserve"> -   </w:t>
            </w:r>
          </w:p>
        </w:tc>
      </w:tr>
      <w:tr w:rsidR="0034132E" w:rsidRPr="004D3B47" w14:paraId="479441B2" w14:textId="77777777" w:rsidTr="005B47E1">
        <w:trPr>
          <w:trHeight w:val="300"/>
        </w:trPr>
        <w:tc>
          <w:tcPr>
            <w:tcW w:w="1137" w:type="dxa"/>
            <w:tcBorders>
              <w:top w:val="nil"/>
              <w:left w:val="single" w:sz="4" w:space="0" w:color="auto"/>
              <w:bottom w:val="nil"/>
              <w:right w:val="nil"/>
            </w:tcBorders>
            <w:shd w:val="clear" w:color="auto" w:fill="auto"/>
            <w:noWrap/>
            <w:vAlign w:val="bottom"/>
            <w:hideMark/>
          </w:tcPr>
          <w:p w14:paraId="05058131" w14:textId="77777777" w:rsidR="0034132E" w:rsidRPr="004D3B47" w:rsidRDefault="0034132E" w:rsidP="0034132E">
            <w:pPr>
              <w:rPr>
                <w:rFonts w:eastAsia="Times New Roman"/>
                <w:szCs w:val="23"/>
                <w:lang w:eastAsia="en-AU"/>
              </w:rPr>
            </w:pPr>
            <w:r w:rsidRPr="004D3B47">
              <w:rPr>
                <w:rFonts w:eastAsia="Times New Roman"/>
                <w:szCs w:val="23"/>
                <w:lang w:eastAsia="en-AU"/>
              </w:rPr>
              <w:t>25-29</w:t>
            </w:r>
          </w:p>
        </w:tc>
        <w:tc>
          <w:tcPr>
            <w:tcW w:w="1459" w:type="dxa"/>
            <w:tcBorders>
              <w:top w:val="nil"/>
              <w:left w:val="nil"/>
              <w:bottom w:val="nil"/>
              <w:right w:val="nil"/>
            </w:tcBorders>
            <w:shd w:val="clear" w:color="auto" w:fill="auto"/>
            <w:noWrap/>
            <w:hideMark/>
          </w:tcPr>
          <w:p w14:paraId="3F39D638" w14:textId="4C7A0F7C" w:rsidR="0034132E" w:rsidRPr="004D3B47" w:rsidRDefault="0034132E" w:rsidP="0034132E">
            <w:pPr>
              <w:jc w:val="right"/>
              <w:rPr>
                <w:rFonts w:asciiTheme="minorHAnsi" w:hAnsiTheme="minorHAnsi"/>
                <w:szCs w:val="23"/>
              </w:rPr>
            </w:pPr>
            <w:r w:rsidRPr="00D870AB">
              <w:t xml:space="preserve"> 11 </w:t>
            </w:r>
          </w:p>
        </w:tc>
        <w:tc>
          <w:tcPr>
            <w:tcW w:w="1984" w:type="dxa"/>
            <w:tcBorders>
              <w:top w:val="nil"/>
              <w:left w:val="nil"/>
              <w:bottom w:val="nil"/>
              <w:right w:val="nil"/>
            </w:tcBorders>
            <w:shd w:val="clear" w:color="auto" w:fill="auto"/>
            <w:noWrap/>
          </w:tcPr>
          <w:p w14:paraId="28DBFCA2" w14:textId="7A498DF6" w:rsidR="0034132E" w:rsidRPr="004D3B47" w:rsidRDefault="0034132E" w:rsidP="0034132E">
            <w:pPr>
              <w:jc w:val="right"/>
              <w:rPr>
                <w:rFonts w:asciiTheme="minorHAnsi" w:hAnsiTheme="minorHAnsi"/>
                <w:szCs w:val="23"/>
              </w:rPr>
            </w:pPr>
            <w:r w:rsidRPr="00D870AB">
              <w:t xml:space="preserve"> 11 </w:t>
            </w:r>
          </w:p>
        </w:tc>
        <w:tc>
          <w:tcPr>
            <w:tcW w:w="1137" w:type="dxa"/>
            <w:tcBorders>
              <w:top w:val="nil"/>
              <w:left w:val="nil"/>
              <w:bottom w:val="nil"/>
              <w:right w:val="nil"/>
            </w:tcBorders>
            <w:shd w:val="clear" w:color="auto" w:fill="auto"/>
            <w:noWrap/>
          </w:tcPr>
          <w:p w14:paraId="1A77A7F9" w14:textId="65209C25" w:rsidR="0034132E" w:rsidRPr="004D3B47" w:rsidRDefault="0034132E" w:rsidP="0034132E">
            <w:pPr>
              <w:jc w:val="right"/>
              <w:rPr>
                <w:rFonts w:asciiTheme="minorHAnsi" w:hAnsiTheme="minorHAnsi"/>
                <w:szCs w:val="23"/>
              </w:rPr>
            </w:pPr>
            <w:r w:rsidRPr="00D870AB">
              <w:t xml:space="preserve"> 5 </w:t>
            </w:r>
          </w:p>
        </w:tc>
        <w:tc>
          <w:tcPr>
            <w:tcW w:w="1076" w:type="dxa"/>
            <w:tcBorders>
              <w:top w:val="nil"/>
              <w:left w:val="nil"/>
              <w:bottom w:val="nil"/>
              <w:right w:val="nil"/>
            </w:tcBorders>
            <w:shd w:val="clear" w:color="auto" w:fill="auto"/>
            <w:noWrap/>
          </w:tcPr>
          <w:p w14:paraId="7B73BC1E" w14:textId="0DB818B9" w:rsidR="0034132E" w:rsidRPr="004D3B47" w:rsidRDefault="0034132E" w:rsidP="0034132E">
            <w:pPr>
              <w:jc w:val="right"/>
              <w:rPr>
                <w:rFonts w:asciiTheme="minorHAnsi" w:hAnsiTheme="minorHAnsi"/>
                <w:szCs w:val="23"/>
              </w:rPr>
            </w:pPr>
            <w:r w:rsidRPr="00D870AB">
              <w:t>45.5</w:t>
            </w:r>
          </w:p>
        </w:tc>
        <w:tc>
          <w:tcPr>
            <w:tcW w:w="1076" w:type="dxa"/>
            <w:tcBorders>
              <w:top w:val="nil"/>
              <w:left w:val="nil"/>
              <w:bottom w:val="nil"/>
              <w:right w:val="nil"/>
            </w:tcBorders>
            <w:shd w:val="clear" w:color="auto" w:fill="auto"/>
            <w:noWrap/>
          </w:tcPr>
          <w:p w14:paraId="2204C1BD" w14:textId="10495D70" w:rsidR="0034132E" w:rsidRPr="004D3B47" w:rsidRDefault="0034132E" w:rsidP="0034132E">
            <w:pPr>
              <w:jc w:val="right"/>
              <w:rPr>
                <w:rFonts w:asciiTheme="minorHAnsi" w:hAnsiTheme="minorHAnsi"/>
                <w:szCs w:val="23"/>
              </w:rPr>
            </w:pPr>
            <w:r w:rsidRPr="00D870AB">
              <w:t xml:space="preserve"> 3 </w:t>
            </w:r>
          </w:p>
        </w:tc>
        <w:tc>
          <w:tcPr>
            <w:tcW w:w="1076" w:type="dxa"/>
            <w:tcBorders>
              <w:top w:val="nil"/>
              <w:left w:val="nil"/>
              <w:bottom w:val="nil"/>
              <w:right w:val="single" w:sz="4" w:space="0" w:color="auto"/>
            </w:tcBorders>
            <w:shd w:val="clear" w:color="auto" w:fill="auto"/>
            <w:noWrap/>
          </w:tcPr>
          <w:p w14:paraId="2B89266F" w14:textId="2E3D0DDC" w:rsidR="0034132E" w:rsidRPr="004D3B47" w:rsidRDefault="0034132E" w:rsidP="0034132E">
            <w:pPr>
              <w:jc w:val="right"/>
              <w:rPr>
                <w:rFonts w:asciiTheme="minorHAnsi" w:hAnsiTheme="minorHAnsi"/>
                <w:szCs w:val="23"/>
              </w:rPr>
            </w:pPr>
            <w:r w:rsidRPr="00D870AB">
              <w:t>27.3</w:t>
            </w:r>
          </w:p>
        </w:tc>
      </w:tr>
      <w:tr w:rsidR="0034132E" w:rsidRPr="004D3B47" w14:paraId="351A410E" w14:textId="77777777" w:rsidTr="005B47E1">
        <w:trPr>
          <w:trHeight w:val="300"/>
        </w:trPr>
        <w:tc>
          <w:tcPr>
            <w:tcW w:w="1137" w:type="dxa"/>
            <w:tcBorders>
              <w:top w:val="nil"/>
              <w:left w:val="single" w:sz="4" w:space="0" w:color="auto"/>
              <w:bottom w:val="nil"/>
              <w:right w:val="nil"/>
            </w:tcBorders>
            <w:shd w:val="clear" w:color="auto" w:fill="auto"/>
            <w:noWrap/>
            <w:vAlign w:val="bottom"/>
            <w:hideMark/>
          </w:tcPr>
          <w:p w14:paraId="1DA92D8C" w14:textId="77777777" w:rsidR="0034132E" w:rsidRPr="004D3B47" w:rsidRDefault="0034132E" w:rsidP="0034132E">
            <w:pPr>
              <w:rPr>
                <w:rFonts w:eastAsia="Times New Roman"/>
                <w:szCs w:val="23"/>
                <w:lang w:eastAsia="en-AU"/>
              </w:rPr>
            </w:pPr>
            <w:r w:rsidRPr="004D3B47">
              <w:rPr>
                <w:rFonts w:eastAsia="Times New Roman"/>
                <w:szCs w:val="23"/>
                <w:lang w:eastAsia="en-AU"/>
              </w:rPr>
              <w:t>30-34</w:t>
            </w:r>
          </w:p>
        </w:tc>
        <w:tc>
          <w:tcPr>
            <w:tcW w:w="1459" w:type="dxa"/>
            <w:tcBorders>
              <w:top w:val="nil"/>
              <w:left w:val="nil"/>
              <w:bottom w:val="nil"/>
              <w:right w:val="nil"/>
            </w:tcBorders>
            <w:shd w:val="clear" w:color="auto" w:fill="auto"/>
            <w:noWrap/>
            <w:hideMark/>
          </w:tcPr>
          <w:p w14:paraId="7E450C34" w14:textId="579D17B5" w:rsidR="0034132E" w:rsidRPr="004D3B47" w:rsidRDefault="0034132E" w:rsidP="0034132E">
            <w:pPr>
              <w:jc w:val="right"/>
              <w:rPr>
                <w:rFonts w:asciiTheme="minorHAnsi" w:hAnsiTheme="minorHAnsi"/>
                <w:szCs w:val="23"/>
              </w:rPr>
            </w:pPr>
            <w:r w:rsidRPr="00D870AB">
              <w:t xml:space="preserve"> 1,020 </w:t>
            </w:r>
          </w:p>
        </w:tc>
        <w:tc>
          <w:tcPr>
            <w:tcW w:w="1984" w:type="dxa"/>
            <w:tcBorders>
              <w:top w:val="nil"/>
              <w:left w:val="nil"/>
              <w:bottom w:val="nil"/>
              <w:right w:val="nil"/>
            </w:tcBorders>
            <w:shd w:val="clear" w:color="auto" w:fill="auto"/>
            <w:noWrap/>
          </w:tcPr>
          <w:p w14:paraId="39F21782" w14:textId="542DA5AF" w:rsidR="0034132E" w:rsidRPr="004D3B47" w:rsidRDefault="0034132E" w:rsidP="0034132E">
            <w:pPr>
              <w:jc w:val="right"/>
              <w:rPr>
                <w:rFonts w:asciiTheme="minorHAnsi" w:hAnsiTheme="minorHAnsi"/>
                <w:szCs w:val="23"/>
              </w:rPr>
            </w:pPr>
            <w:r w:rsidRPr="00D870AB">
              <w:t xml:space="preserve"> 1,014 </w:t>
            </w:r>
          </w:p>
        </w:tc>
        <w:tc>
          <w:tcPr>
            <w:tcW w:w="1137" w:type="dxa"/>
            <w:tcBorders>
              <w:top w:val="nil"/>
              <w:left w:val="nil"/>
              <w:bottom w:val="nil"/>
              <w:right w:val="nil"/>
            </w:tcBorders>
            <w:shd w:val="clear" w:color="auto" w:fill="auto"/>
            <w:noWrap/>
          </w:tcPr>
          <w:p w14:paraId="177CB05E" w14:textId="2C7754C8" w:rsidR="0034132E" w:rsidRPr="004D3B47" w:rsidRDefault="0034132E" w:rsidP="0034132E">
            <w:pPr>
              <w:jc w:val="right"/>
              <w:rPr>
                <w:rFonts w:asciiTheme="minorHAnsi" w:hAnsiTheme="minorHAnsi"/>
                <w:szCs w:val="23"/>
              </w:rPr>
            </w:pPr>
            <w:r w:rsidRPr="00D870AB">
              <w:t xml:space="preserve"> 683 </w:t>
            </w:r>
          </w:p>
        </w:tc>
        <w:tc>
          <w:tcPr>
            <w:tcW w:w="1076" w:type="dxa"/>
            <w:tcBorders>
              <w:top w:val="nil"/>
              <w:left w:val="nil"/>
              <w:bottom w:val="nil"/>
              <w:right w:val="nil"/>
            </w:tcBorders>
            <w:shd w:val="clear" w:color="auto" w:fill="auto"/>
            <w:noWrap/>
          </w:tcPr>
          <w:p w14:paraId="2586CD55" w14:textId="02D72017" w:rsidR="0034132E" w:rsidRPr="004D3B47" w:rsidRDefault="0034132E" w:rsidP="0034132E">
            <w:pPr>
              <w:jc w:val="right"/>
              <w:rPr>
                <w:rFonts w:asciiTheme="minorHAnsi" w:hAnsiTheme="minorHAnsi"/>
                <w:szCs w:val="23"/>
              </w:rPr>
            </w:pPr>
            <w:r w:rsidRPr="00D870AB">
              <w:t>67.4</w:t>
            </w:r>
          </w:p>
        </w:tc>
        <w:tc>
          <w:tcPr>
            <w:tcW w:w="1076" w:type="dxa"/>
            <w:tcBorders>
              <w:top w:val="nil"/>
              <w:left w:val="nil"/>
              <w:bottom w:val="nil"/>
              <w:right w:val="nil"/>
            </w:tcBorders>
            <w:shd w:val="clear" w:color="auto" w:fill="auto"/>
            <w:noWrap/>
          </w:tcPr>
          <w:p w14:paraId="3F7FFEC9" w14:textId="424CD6D9" w:rsidR="0034132E" w:rsidRPr="004D3B47" w:rsidRDefault="0034132E" w:rsidP="0034132E">
            <w:pPr>
              <w:jc w:val="right"/>
              <w:rPr>
                <w:rFonts w:asciiTheme="minorHAnsi" w:hAnsiTheme="minorHAnsi"/>
                <w:szCs w:val="23"/>
              </w:rPr>
            </w:pPr>
            <w:r w:rsidRPr="00D870AB">
              <w:t xml:space="preserve"> 549 </w:t>
            </w:r>
          </w:p>
        </w:tc>
        <w:tc>
          <w:tcPr>
            <w:tcW w:w="1076" w:type="dxa"/>
            <w:tcBorders>
              <w:top w:val="nil"/>
              <w:left w:val="nil"/>
              <w:bottom w:val="nil"/>
              <w:right w:val="single" w:sz="4" w:space="0" w:color="auto"/>
            </w:tcBorders>
            <w:shd w:val="clear" w:color="auto" w:fill="auto"/>
            <w:noWrap/>
          </w:tcPr>
          <w:p w14:paraId="2C5E34BF" w14:textId="2849AB45" w:rsidR="0034132E" w:rsidRPr="004D3B47" w:rsidRDefault="0034132E" w:rsidP="0034132E">
            <w:pPr>
              <w:jc w:val="right"/>
              <w:rPr>
                <w:rFonts w:asciiTheme="minorHAnsi" w:hAnsiTheme="minorHAnsi"/>
                <w:szCs w:val="23"/>
              </w:rPr>
            </w:pPr>
            <w:r w:rsidRPr="00D870AB">
              <w:t>54.1</w:t>
            </w:r>
          </w:p>
        </w:tc>
      </w:tr>
      <w:tr w:rsidR="0034132E" w:rsidRPr="004D3B47" w14:paraId="3900D1EB" w14:textId="77777777" w:rsidTr="005B47E1">
        <w:trPr>
          <w:trHeight w:val="300"/>
        </w:trPr>
        <w:tc>
          <w:tcPr>
            <w:tcW w:w="1137" w:type="dxa"/>
            <w:tcBorders>
              <w:top w:val="nil"/>
              <w:left w:val="single" w:sz="4" w:space="0" w:color="auto"/>
              <w:bottom w:val="nil"/>
              <w:right w:val="nil"/>
            </w:tcBorders>
            <w:shd w:val="clear" w:color="auto" w:fill="auto"/>
            <w:noWrap/>
            <w:vAlign w:val="bottom"/>
            <w:hideMark/>
          </w:tcPr>
          <w:p w14:paraId="4B3E7C5E" w14:textId="77777777" w:rsidR="0034132E" w:rsidRPr="004D3B47" w:rsidRDefault="0034132E" w:rsidP="0034132E">
            <w:pPr>
              <w:rPr>
                <w:rFonts w:eastAsia="Times New Roman"/>
                <w:szCs w:val="23"/>
                <w:lang w:eastAsia="en-AU"/>
              </w:rPr>
            </w:pPr>
            <w:r w:rsidRPr="004D3B47">
              <w:rPr>
                <w:rFonts w:eastAsia="Times New Roman"/>
                <w:szCs w:val="23"/>
                <w:lang w:eastAsia="en-AU"/>
              </w:rPr>
              <w:t>35-39</w:t>
            </w:r>
          </w:p>
        </w:tc>
        <w:tc>
          <w:tcPr>
            <w:tcW w:w="1459" w:type="dxa"/>
            <w:tcBorders>
              <w:top w:val="nil"/>
              <w:left w:val="nil"/>
              <w:bottom w:val="nil"/>
              <w:right w:val="nil"/>
            </w:tcBorders>
            <w:shd w:val="clear" w:color="auto" w:fill="auto"/>
            <w:noWrap/>
            <w:hideMark/>
          </w:tcPr>
          <w:p w14:paraId="37360A86" w14:textId="7D39EFCE" w:rsidR="0034132E" w:rsidRPr="004D3B47" w:rsidRDefault="0034132E" w:rsidP="0034132E">
            <w:pPr>
              <w:jc w:val="right"/>
              <w:rPr>
                <w:rFonts w:asciiTheme="minorHAnsi" w:hAnsiTheme="minorHAnsi"/>
                <w:szCs w:val="23"/>
              </w:rPr>
            </w:pPr>
            <w:r w:rsidRPr="00D870AB">
              <w:t xml:space="preserve"> 5,000 </w:t>
            </w:r>
          </w:p>
        </w:tc>
        <w:tc>
          <w:tcPr>
            <w:tcW w:w="1984" w:type="dxa"/>
            <w:tcBorders>
              <w:top w:val="nil"/>
              <w:left w:val="nil"/>
              <w:bottom w:val="nil"/>
              <w:right w:val="nil"/>
            </w:tcBorders>
            <w:shd w:val="clear" w:color="auto" w:fill="auto"/>
            <w:noWrap/>
          </w:tcPr>
          <w:p w14:paraId="2F3E917E" w14:textId="64337062" w:rsidR="0034132E" w:rsidRPr="004D3B47" w:rsidRDefault="0034132E" w:rsidP="0034132E">
            <w:pPr>
              <w:jc w:val="right"/>
              <w:rPr>
                <w:rFonts w:asciiTheme="minorHAnsi" w:hAnsiTheme="minorHAnsi"/>
                <w:szCs w:val="23"/>
              </w:rPr>
            </w:pPr>
            <w:r w:rsidRPr="00D870AB">
              <w:t xml:space="preserve"> 4,969 </w:t>
            </w:r>
          </w:p>
        </w:tc>
        <w:tc>
          <w:tcPr>
            <w:tcW w:w="1137" w:type="dxa"/>
            <w:tcBorders>
              <w:top w:val="nil"/>
              <w:left w:val="nil"/>
              <w:bottom w:val="nil"/>
              <w:right w:val="nil"/>
            </w:tcBorders>
            <w:shd w:val="clear" w:color="auto" w:fill="auto"/>
            <w:noWrap/>
          </w:tcPr>
          <w:p w14:paraId="0E606E4F" w14:textId="436474BF" w:rsidR="0034132E" w:rsidRPr="004D3B47" w:rsidRDefault="0034132E" w:rsidP="0034132E">
            <w:pPr>
              <w:jc w:val="right"/>
              <w:rPr>
                <w:rFonts w:asciiTheme="minorHAnsi" w:hAnsiTheme="minorHAnsi"/>
                <w:szCs w:val="23"/>
              </w:rPr>
            </w:pPr>
            <w:r w:rsidRPr="00D870AB">
              <w:t xml:space="preserve"> 3,416 </w:t>
            </w:r>
          </w:p>
        </w:tc>
        <w:tc>
          <w:tcPr>
            <w:tcW w:w="1076" w:type="dxa"/>
            <w:tcBorders>
              <w:top w:val="nil"/>
              <w:left w:val="nil"/>
              <w:bottom w:val="nil"/>
              <w:right w:val="nil"/>
            </w:tcBorders>
            <w:shd w:val="clear" w:color="auto" w:fill="auto"/>
            <w:noWrap/>
          </w:tcPr>
          <w:p w14:paraId="247496E1" w14:textId="3E4C8683" w:rsidR="0034132E" w:rsidRPr="004D3B47" w:rsidRDefault="0034132E" w:rsidP="0034132E">
            <w:pPr>
              <w:jc w:val="right"/>
              <w:rPr>
                <w:rFonts w:asciiTheme="minorHAnsi" w:hAnsiTheme="minorHAnsi"/>
                <w:szCs w:val="23"/>
              </w:rPr>
            </w:pPr>
            <w:r w:rsidRPr="00D870AB">
              <w:t>68.7</w:t>
            </w:r>
          </w:p>
        </w:tc>
        <w:tc>
          <w:tcPr>
            <w:tcW w:w="1076" w:type="dxa"/>
            <w:tcBorders>
              <w:top w:val="nil"/>
              <w:left w:val="nil"/>
              <w:bottom w:val="nil"/>
              <w:right w:val="nil"/>
            </w:tcBorders>
            <w:shd w:val="clear" w:color="auto" w:fill="auto"/>
            <w:noWrap/>
          </w:tcPr>
          <w:p w14:paraId="27CD08D6" w14:textId="2C7CA3A2" w:rsidR="0034132E" w:rsidRPr="004D3B47" w:rsidRDefault="0034132E" w:rsidP="0034132E">
            <w:pPr>
              <w:jc w:val="right"/>
              <w:rPr>
                <w:rFonts w:asciiTheme="minorHAnsi" w:hAnsiTheme="minorHAnsi"/>
                <w:szCs w:val="23"/>
              </w:rPr>
            </w:pPr>
            <w:r w:rsidRPr="00D870AB">
              <w:t xml:space="preserve"> 2,884 </w:t>
            </w:r>
          </w:p>
        </w:tc>
        <w:tc>
          <w:tcPr>
            <w:tcW w:w="1076" w:type="dxa"/>
            <w:tcBorders>
              <w:top w:val="nil"/>
              <w:left w:val="nil"/>
              <w:bottom w:val="nil"/>
              <w:right w:val="single" w:sz="4" w:space="0" w:color="auto"/>
            </w:tcBorders>
            <w:shd w:val="clear" w:color="auto" w:fill="auto"/>
            <w:noWrap/>
          </w:tcPr>
          <w:p w14:paraId="7FD8BE13" w14:textId="06DF5246" w:rsidR="0034132E" w:rsidRPr="004D3B47" w:rsidRDefault="0034132E" w:rsidP="0034132E">
            <w:pPr>
              <w:jc w:val="right"/>
              <w:rPr>
                <w:rFonts w:asciiTheme="minorHAnsi" w:hAnsiTheme="minorHAnsi"/>
                <w:szCs w:val="23"/>
              </w:rPr>
            </w:pPr>
            <w:r w:rsidRPr="00D870AB">
              <w:t>58.0</w:t>
            </w:r>
          </w:p>
        </w:tc>
      </w:tr>
      <w:tr w:rsidR="0034132E" w:rsidRPr="004D3B47" w14:paraId="6A161D04" w14:textId="77777777" w:rsidTr="005B47E1">
        <w:trPr>
          <w:trHeight w:val="300"/>
        </w:trPr>
        <w:tc>
          <w:tcPr>
            <w:tcW w:w="1137" w:type="dxa"/>
            <w:tcBorders>
              <w:top w:val="nil"/>
              <w:left w:val="single" w:sz="4" w:space="0" w:color="auto"/>
              <w:bottom w:val="nil"/>
              <w:right w:val="nil"/>
            </w:tcBorders>
            <w:shd w:val="clear" w:color="auto" w:fill="auto"/>
            <w:noWrap/>
            <w:vAlign w:val="bottom"/>
            <w:hideMark/>
          </w:tcPr>
          <w:p w14:paraId="6F81F750" w14:textId="77777777" w:rsidR="0034132E" w:rsidRPr="004D3B47" w:rsidRDefault="0034132E" w:rsidP="0034132E">
            <w:pPr>
              <w:rPr>
                <w:rFonts w:eastAsia="Times New Roman"/>
                <w:szCs w:val="23"/>
                <w:lang w:eastAsia="en-AU"/>
              </w:rPr>
            </w:pPr>
            <w:r w:rsidRPr="004D3B47">
              <w:rPr>
                <w:rFonts w:eastAsia="Times New Roman"/>
                <w:szCs w:val="23"/>
                <w:lang w:eastAsia="en-AU"/>
              </w:rPr>
              <w:t>40-44</w:t>
            </w:r>
          </w:p>
        </w:tc>
        <w:tc>
          <w:tcPr>
            <w:tcW w:w="1459" w:type="dxa"/>
            <w:tcBorders>
              <w:top w:val="nil"/>
              <w:left w:val="nil"/>
              <w:bottom w:val="nil"/>
              <w:right w:val="nil"/>
            </w:tcBorders>
            <w:shd w:val="clear" w:color="auto" w:fill="auto"/>
            <w:noWrap/>
            <w:hideMark/>
          </w:tcPr>
          <w:p w14:paraId="67F9BB2F" w14:textId="568668FD" w:rsidR="0034132E" w:rsidRPr="004D3B47" w:rsidRDefault="0034132E" w:rsidP="0034132E">
            <w:pPr>
              <w:jc w:val="right"/>
              <w:rPr>
                <w:rFonts w:asciiTheme="minorHAnsi" w:hAnsiTheme="minorHAnsi"/>
                <w:szCs w:val="23"/>
              </w:rPr>
            </w:pPr>
            <w:r w:rsidRPr="00D870AB">
              <w:t xml:space="preserve"> 8,780 </w:t>
            </w:r>
          </w:p>
        </w:tc>
        <w:tc>
          <w:tcPr>
            <w:tcW w:w="1984" w:type="dxa"/>
            <w:tcBorders>
              <w:top w:val="nil"/>
              <w:left w:val="nil"/>
              <w:bottom w:val="nil"/>
              <w:right w:val="nil"/>
            </w:tcBorders>
            <w:shd w:val="clear" w:color="auto" w:fill="auto"/>
            <w:noWrap/>
          </w:tcPr>
          <w:p w14:paraId="728EF57A" w14:textId="46FBE082" w:rsidR="0034132E" w:rsidRPr="004D3B47" w:rsidRDefault="0034132E" w:rsidP="0034132E">
            <w:pPr>
              <w:jc w:val="right"/>
              <w:rPr>
                <w:rFonts w:asciiTheme="minorHAnsi" w:hAnsiTheme="minorHAnsi"/>
                <w:szCs w:val="23"/>
              </w:rPr>
            </w:pPr>
            <w:r w:rsidRPr="00D870AB">
              <w:t xml:space="preserve"> 8,699 </w:t>
            </w:r>
          </w:p>
        </w:tc>
        <w:tc>
          <w:tcPr>
            <w:tcW w:w="1137" w:type="dxa"/>
            <w:tcBorders>
              <w:top w:val="nil"/>
              <w:left w:val="nil"/>
              <w:bottom w:val="nil"/>
              <w:right w:val="nil"/>
            </w:tcBorders>
            <w:shd w:val="clear" w:color="auto" w:fill="auto"/>
            <w:noWrap/>
          </w:tcPr>
          <w:p w14:paraId="716C4FBD" w14:textId="14AB868A" w:rsidR="0034132E" w:rsidRPr="004D3B47" w:rsidRDefault="0034132E" w:rsidP="0034132E">
            <w:pPr>
              <w:jc w:val="right"/>
              <w:rPr>
                <w:rFonts w:asciiTheme="minorHAnsi" w:hAnsiTheme="minorHAnsi"/>
                <w:szCs w:val="23"/>
              </w:rPr>
            </w:pPr>
            <w:r w:rsidRPr="00D870AB">
              <w:t xml:space="preserve"> 6,208 </w:t>
            </w:r>
          </w:p>
        </w:tc>
        <w:tc>
          <w:tcPr>
            <w:tcW w:w="1076" w:type="dxa"/>
            <w:tcBorders>
              <w:top w:val="nil"/>
              <w:left w:val="nil"/>
              <w:bottom w:val="nil"/>
              <w:right w:val="nil"/>
            </w:tcBorders>
            <w:shd w:val="clear" w:color="auto" w:fill="auto"/>
            <w:noWrap/>
          </w:tcPr>
          <w:p w14:paraId="633C00C4" w14:textId="4013F30D" w:rsidR="0034132E" w:rsidRPr="004D3B47" w:rsidRDefault="0034132E" w:rsidP="0034132E">
            <w:pPr>
              <w:jc w:val="right"/>
              <w:rPr>
                <w:rFonts w:asciiTheme="minorHAnsi" w:hAnsiTheme="minorHAnsi"/>
                <w:szCs w:val="23"/>
              </w:rPr>
            </w:pPr>
            <w:r w:rsidRPr="00D870AB">
              <w:t>71.4</w:t>
            </w:r>
          </w:p>
        </w:tc>
        <w:tc>
          <w:tcPr>
            <w:tcW w:w="1076" w:type="dxa"/>
            <w:tcBorders>
              <w:top w:val="nil"/>
              <w:left w:val="nil"/>
              <w:bottom w:val="nil"/>
              <w:right w:val="nil"/>
            </w:tcBorders>
            <w:shd w:val="clear" w:color="auto" w:fill="auto"/>
            <w:noWrap/>
          </w:tcPr>
          <w:p w14:paraId="0FF649D4" w14:textId="7B033427" w:rsidR="0034132E" w:rsidRPr="004D3B47" w:rsidRDefault="0034132E" w:rsidP="0034132E">
            <w:pPr>
              <w:jc w:val="right"/>
              <w:rPr>
                <w:rFonts w:asciiTheme="minorHAnsi" w:hAnsiTheme="minorHAnsi"/>
                <w:szCs w:val="23"/>
              </w:rPr>
            </w:pPr>
            <w:r w:rsidRPr="00D870AB">
              <w:t xml:space="preserve"> 5,327 </w:t>
            </w:r>
          </w:p>
        </w:tc>
        <w:tc>
          <w:tcPr>
            <w:tcW w:w="1076" w:type="dxa"/>
            <w:tcBorders>
              <w:top w:val="nil"/>
              <w:left w:val="nil"/>
              <w:bottom w:val="nil"/>
              <w:right w:val="single" w:sz="4" w:space="0" w:color="auto"/>
            </w:tcBorders>
            <w:shd w:val="clear" w:color="auto" w:fill="auto"/>
            <w:noWrap/>
          </w:tcPr>
          <w:p w14:paraId="767B0FB2" w14:textId="7842446A" w:rsidR="0034132E" w:rsidRPr="004D3B47" w:rsidRDefault="0034132E" w:rsidP="0034132E">
            <w:pPr>
              <w:jc w:val="right"/>
              <w:rPr>
                <w:rFonts w:asciiTheme="minorHAnsi" w:hAnsiTheme="minorHAnsi"/>
                <w:szCs w:val="23"/>
              </w:rPr>
            </w:pPr>
            <w:r w:rsidRPr="00D870AB">
              <w:t>61.2</w:t>
            </w:r>
          </w:p>
        </w:tc>
      </w:tr>
      <w:tr w:rsidR="0034132E" w:rsidRPr="004D3B47" w14:paraId="744BAFB8" w14:textId="77777777" w:rsidTr="005B47E1">
        <w:trPr>
          <w:trHeight w:val="300"/>
        </w:trPr>
        <w:tc>
          <w:tcPr>
            <w:tcW w:w="1137" w:type="dxa"/>
            <w:tcBorders>
              <w:top w:val="nil"/>
              <w:left w:val="single" w:sz="4" w:space="0" w:color="auto"/>
              <w:bottom w:val="nil"/>
              <w:right w:val="nil"/>
            </w:tcBorders>
            <w:shd w:val="clear" w:color="auto" w:fill="auto"/>
            <w:noWrap/>
            <w:vAlign w:val="bottom"/>
            <w:hideMark/>
          </w:tcPr>
          <w:p w14:paraId="6D641E4F" w14:textId="77777777" w:rsidR="0034132E" w:rsidRPr="004D3B47" w:rsidRDefault="0034132E" w:rsidP="0034132E">
            <w:pPr>
              <w:rPr>
                <w:rFonts w:eastAsia="Times New Roman"/>
                <w:szCs w:val="23"/>
                <w:lang w:eastAsia="en-AU"/>
              </w:rPr>
            </w:pPr>
            <w:r w:rsidRPr="004D3B47">
              <w:rPr>
                <w:rFonts w:eastAsia="Times New Roman"/>
                <w:szCs w:val="23"/>
                <w:lang w:eastAsia="en-AU"/>
              </w:rPr>
              <w:t>45-49</w:t>
            </w:r>
          </w:p>
        </w:tc>
        <w:tc>
          <w:tcPr>
            <w:tcW w:w="1459" w:type="dxa"/>
            <w:tcBorders>
              <w:top w:val="nil"/>
              <w:left w:val="nil"/>
              <w:bottom w:val="nil"/>
              <w:right w:val="nil"/>
            </w:tcBorders>
            <w:shd w:val="clear" w:color="auto" w:fill="auto"/>
            <w:noWrap/>
            <w:hideMark/>
          </w:tcPr>
          <w:p w14:paraId="34EBA034" w14:textId="5384693E" w:rsidR="0034132E" w:rsidRPr="004D3B47" w:rsidRDefault="0034132E" w:rsidP="0034132E">
            <w:pPr>
              <w:jc w:val="right"/>
              <w:rPr>
                <w:rFonts w:asciiTheme="minorHAnsi" w:hAnsiTheme="minorHAnsi"/>
                <w:szCs w:val="23"/>
              </w:rPr>
            </w:pPr>
            <w:r w:rsidRPr="00D870AB">
              <w:t xml:space="preserve"> 11,115 </w:t>
            </w:r>
          </w:p>
        </w:tc>
        <w:tc>
          <w:tcPr>
            <w:tcW w:w="1984" w:type="dxa"/>
            <w:tcBorders>
              <w:top w:val="nil"/>
              <w:left w:val="nil"/>
              <w:bottom w:val="nil"/>
              <w:right w:val="nil"/>
            </w:tcBorders>
            <w:shd w:val="clear" w:color="auto" w:fill="auto"/>
            <w:noWrap/>
          </w:tcPr>
          <w:p w14:paraId="4E6DCD1F" w14:textId="6A3DC0D2" w:rsidR="0034132E" w:rsidRPr="004D3B47" w:rsidRDefault="0034132E" w:rsidP="0034132E">
            <w:pPr>
              <w:jc w:val="right"/>
              <w:rPr>
                <w:rFonts w:asciiTheme="minorHAnsi" w:hAnsiTheme="minorHAnsi"/>
                <w:szCs w:val="23"/>
              </w:rPr>
            </w:pPr>
            <w:r w:rsidRPr="00D870AB">
              <w:t xml:space="preserve"> 10,984 </w:t>
            </w:r>
          </w:p>
        </w:tc>
        <w:tc>
          <w:tcPr>
            <w:tcW w:w="1137" w:type="dxa"/>
            <w:tcBorders>
              <w:top w:val="nil"/>
              <w:left w:val="nil"/>
              <w:bottom w:val="nil"/>
              <w:right w:val="nil"/>
            </w:tcBorders>
            <w:shd w:val="clear" w:color="auto" w:fill="auto"/>
            <w:noWrap/>
          </w:tcPr>
          <w:p w14:paraId="6562FD1E" w14:textId="53C37D6C" w:rsidR="0034132E" w:rsidRPr="004D3B47" w:rsidRDefault="0034132E" w:rsidP="0034132E">
            <w:pPr>
              <w:jc w:val="right"/>
              <w:rPr>
                <w:rFonts w:asciiTheme="minorHAnsi" w:hAnsiTheme="minorHAnsi"/>
                <w:szCs w:val="23"/>
              </w:rPr>
            </w:pPr>
            <w:r w:rsidRPr="00D870AB">
              <w:t xml:space="preserve"> 7,989 </w:t>
            </w:r>
          </w:p>
        </w:tc>
        <w:tc>
          <w:tcPr>
            <w:tcW w:w="1076" w:type="dxa"/>
            <w:tcBorders>
              <w:top w:val="nil"/>
              <w:left w:val="nil"/>
              <w:bottom w:val="nil"/>
              <w:right w:val="nil"/>
            </w:tcBorders>
            <w:shd w:val="clear" w:color="auto" w:fill="auto"/>
            <w:noWrap/>
          </w:tcPr>
          <w:p w14:paraId="21956674" w14:textId="1E4239E1" w:rsidR="0034132E" w:rsidRPr="004D3B47" w:rsidRDefault="0034132E" w:rsidP="0034132E">
            <w:pPr>
              <w:jc w:val="right"/>
              <w:rPr>
                <w:rFonts w:asciiTheme="minorHAnsi" w:hAnsiTheme="minorHAnsi"/>
                <w:szCs w:val="23"/>
              </w:rPr>
            </w:pPr>
            <w:r w:rsidRPr="00D870AB">
              <w:t>72.7</w:t>
            </w:r>
          </w:p>
        </w:tc>
        <w:tc>
          <w:tcPr>
            <w:tcW w:w="1076" w:type="dxa"/>
            <w:tcBorders>
              <w:top w:val="nil"/>
              <w:left w:val="nil"/>
              <w:bottom w:val="nil"/>
              <w:right w:val="nil"/>
            </w:tcBorders>
            <w:shd w:val="clear" w:color="auto" w:fill="auto"/>
            <w:noWrap/>
          </w:tcPr>
          <w:p w14:paraId="7B8841F6" w14:textId="0E2975A9" w:rsidR="0034132E" w:rsidRPr="004D3B47" w:rsidRDefault="0034132E" w:rsidP="0034132E">
            <w:pPr>
              <w:jc w:val="right"/>
              <w:rPr>
                <w:rFonts w:asciiTheme="minorHAnsi" w:hAnsiTheme="minorHAnsi"/>
                <w:szCs w:val="23"/>
              </w:rPr>
            </w:pPr>
            <w:r w:rsidRPr="00D870AB">
              <w:t xml:space="preserve"> 6,890 </w:t>
            </w:r>
          </w:p>
        </w:tc>
        <w:tc>
          <w:tcPr>
            <w:tcW w:w="1076" w:type="dxa"/>
            <w:tcBorders>
              <w:top w:val="nil"/>
              <w:left w:val="nil"/>
              <w:bottom w:val="nil"/>
              <w:right w:val="single" w:sz="4" w:space="0" w:color="auto"/>
            </w:tcBorders>
            <w:shd w:val="clear" w:color="auto" w:fill="auto"/>
            <w:noWrap/>
          </w:tcPr>
          <w:p w14:paraId="355761B2" w14:textId="241AAD4E" w:rsidR="0034132E" w:rsidRPr="004D3B47" w:rsidRDefault="0034132E" w:rsidP="0034132E">
            <w:pPr>
              <w:jc w:val="right"/>
              <w:rPr>
                <w:rFonts w:asciiTheme="minorHAnsi" w:hAnsiTheme="minorHAnsi"/>
                <w:szCs w:val="23"/>
              </w:rPr>
            </w:pPr>
            <w:r w:rsidRPr="00D870AB">
              <w:t>62.7</w:t>
            </w:r>
          </w:p>
        </w:tc>
      </w:tr>
      <w:tr w:rsidR="0034132E" w:rsidRPr="004D3B47" w14:paraId="6BDB163C" w14:textId="77777777" w:rsidTr="005B47E1">
        <w:trPr>
          <w:trHeight w:val="300"/>
        </w:trPr>
        <w:tc>
          <w:tcPr>
            <w:tcW w:w="1137" w:type="dxa"/>
            <w:tcBorders>
              <w:top w:val="nil"/>
              <w:left w:val="single" w:sz="4" w:space="0" w:color="auto"/>
              <w:bottom w:val="nil"/>
              <w:right w:val="nil"/>
            </w:tcBorders>
            <w:shd w:val="clear" w:color="auto" w:fill="auto"/>
            <w:noWrap/>
            <w:vAlign w:val="bottom"/>
            <w:hideMark/>
          </w:tcPr>
          <w:p w14:paraId="16A11FAE" w14:textId="77777777" w:rsidR="0034132E" w:rsidRPr="004D3B47" w:rsidRDefault="0034132E" w:rsidP="0034132E">
            <w:pPr>
              <w:rPr>
                <w:rFonts w:eastAsia="Times New Roman"/>
                <w:szCs w:val="23"/>
                <w:lang w:eastAsia="en-AU"/>
              </w:rPr>
            </w:pPr>
            <w:r w:rsidRPr="004D3B47">
              <w:rPr>
                <w:rFonts w:eastAsia="Times New Roman"/>
                <w:szCs w:val="23"/>
                <w:lang w:eastAsia="en-AU"/>
              </w:rPr>
              <w:t>50-54</w:t>
            </w:r>
          </w:p>
        </w:tc>
        <w:tc>
          <w:tcPr>
            <w:tcW w:w="1459" w:type="dxa"/>
            <w:tcBorders>
              <w:top w:val="nil"/>
              <w:left w:val="nil"/>
              <w:bottom w:val="nil"/>
              <w:right w:val="nil"/>
            </w:tcBorders>
            <w:shd w:val="clear" w:color="auto" w:fill="auto"/>
            <w:noWrap/>
            <w:hideMark/>
          </w:tcPr>
          <w:p w14:paraId="3E49172D" w14:textId="2FD20452" w:rsidR="0034132E" w:rsidRPr="004D3B47" w:rsidRDefault="0034132E" w:rsidP="0034132E">
            <w:pPr>
              <w:jc w:val="right"/>
              <w:rPr>
                <w:rFonts w:asciiTheme="minorHAnsi" w:hAnsiTheme="minorHAnsi"/>
                <w:szCs w:val="23"/>
              </w:rPr>
            </w:pPr>
            <w:r w:rsidRPr="00D870AB">
              <w:t xml:space="preserve"> 8,611 </w:t>
            </w:r>
          </w:p>
        </w:tc>
        <w:tc>
          <w:tcPr>
            <w:tcW w:w="1984" w:type="dxa"/>
            <w:tcBorders>
              <w:top w:val="nil"/>
              <w:left w:val="nil"/>
              <w:bottom w:val="nil"/>
              <w:right w:val="nil"/>
            </w:tcBorders>
            <w:shd w:val="clear" w:color="auto" w:fill="auto"/>
            <w:noWrap/>
          </w:tcPr>
          <w:p w14:paraId="150ADF55" w14:textId="42C7D35E" w:rsidR="0034132E" w:rsidRPr="004D3B47" w:rsidRDefault="0034132E" w:rsidP="0034132E">
            <w:pPr>
              <w:jc w:val="right"/>
              <w:rPr>
                <w:rFonts w:asciiTheme="minorHAnsi" w:hAnsiTheme="minorHAnsi"/>
                <w:szCs w:val="23"/>
              </w:rPr>
            </w:pPr>
            <w:r w:rsidRPr="00D870AB">
              <w:t xml:space="preserve"> 8,453 </w:t>
            </w:r>
          </w:p>
        </w:tc>
        <w:tc>
          <w:tcPr>
            <w:tcW w:w="1137" w:type="dxa"/>
            <w:tcBorders>
              <w:top w:val="nil"/>
              <w:left w:val="nil"/>
              <w:bottom w:val="nil"/>
              <w:right w:val="nil"/>
            </w:tcBorders>
            <w:shd w:val="clear" w:color="auto" w:fill="auto"/>
            <w:noWrap/>
          </w:tcPr>
          <w:p w14:paraId="5D268C61" w14:textId="56F5F003" w:rsidR="0034132E" w:rsidRPr="004D3B47" w:rsidRDefault="0034132E" w:rsidP="0034132E">
            <w:pPr>
              <w:jc w:val="right"/>
              <w:rPr>
                <w:rFonts w:asciiTheme="minorHAnsi" w:hAnsiTheme="minorHAnsi"/>
                <w:szCs w:val="23"/>
              </w:rPr>
            </w:pPr>
            <w:r w:rsidRPr="00D870AB">
              <w:t xml:space="preserve"> 6,147 </w:t>
            </w:r>
          </w:p>
        </w:tc>
        <w:tc>
          <w:tcPr>
            <w:tcW w:w="1076" w:type="dxa"/>
            <w:tcBorders>
              <w:top w:val="nil"/>
              <w:left w:val="nil"/>
              <w:bottom w:val="nil"/>
              <w:right w:val="nil"/>
            </w:tcBorders>
            <w:shd w:val="clear" w:color="auto" w:fill="auto"/>
            <w:noWrap/>
          </w:tcPr>
          <w:p w14:paraId="2AE4508A" w14:textId="51D0058C" w:rsidR="0034132E" w:rsidRPr="004D3B47" w:rsidRDefault="0034132E" w:rsidP="0034132E">
            <w:pPr>
              <w:jc w:val="right"/>
              <w:rPr>
                <w:rFonts w:asciiTheme="minorHAnsi" w:hAnsiTheme="minorHAnsi"/>
                <w:szCs w:val="23"/>
              </w:rPr>
            </w:pPr>
            <w:r w:rsidRPr="00D870AB">
              <w:t>72.7</w:t>
            </w:r>
          </w:p>
        </w:tc>
        <w:tc>
          <w:tcPr>
            <w:tcW w:w="1076" w:type="dxa"/>
            <w:tcBorders>
              <w:top w:val="nil"/>
              <w:left w:val="nil"/>
              <w:bottom w:val="nil"/>
              <w:right w:val="nil"/>
            </w:tcBorders>
            <w:shd w:val="clear" w:color="auto" w:fill="auto"/>
            <w:noWrap/>
          </w:tcPr>
          <w:p w14:paraId="13F275CF" w14:textId="0602E04F" w:rsidR="0034132E" w:rsidRPr="004D3B47" w:rsidRDefault="0034132E" w:rsidP="0034132E">
            <w:pPr>
              <w:jc w:val="right"/>
              <w:rPr>
                <w:rFonts w:asciiTheme="minorHAnsi" w:hAnsiTheme="minorHAnsi"/>
                <w:szCs w:val="23"/>
              </w:rPr>
            </w:pPr>
            <w:r w:rsidRPr="00D870AB">
              <w:t xml:space="preserve"> 5,283 </w:t>
            </w:r>
          </w:p>
        </w:tc>
        <w:tc>
          <w:tcPr>
            <w:tcW w:w="1076" w:type="dxa"/>
            <w:tcBorders>
              <w:top w:val="nil"/>
              <w:left w:val="nil"/>
              <w:bottom w:val="nil"/>
              <w:right w:val="single" w:sz="4" w:space="0" w:color="auto"/>
            </w:tcBorders>
            <w:shd w:val="clear" w:color="auto" w:fill="auto"/>
            <w:noWrap/>
          </w:tcPr>
          <w:p w14:paraId="579E381A" w14:textId="0DF09F79" w:rsidR="0034132E" w:rsidRPr="004D3B47" w:rsidRDefault="0034132E" w:rsidP="0034132E">
            <w:pPr>
              <w:jc w:val="right"/>
              <w:rPr>
                <w:rFonts w:asciiTheme="minorHAnsi" w:hAnsiTheme="minorHAnsi"/>
                <w:szCs w:val="23"/>
              </w:rPr>
            </w:pPr>
            <w:r w:rsidRPr="00D870AB">
              <w:t>62.5</w:t>
            </w:r>
          </w:p>
        </w:tc>
      </w:tr>
      <w:tr w:rsidR="0034132E" w:rsidRPr="004D3B47" w14:paraId="38C6872B" w14:textId="77777777" w:rsidTr="005B47E1">
        <w:trPr>
          <w:trHeight w:val="300"/>
        </w:trPr>
        <w:tc>
          <w:tcPr>
            <w:tcW w:w="1137" w:type="dxa"/>
            <w:tcBorders>
              <w:top w:val="nil"/>
              <w:left w:val="single" w:sz="4" w:space="0" w:color="auto"/>
              <w:bottom w:val="nil"/>
              <w:right w:val="nil"/>
            </w:tcBorders>
            <w:shd w:val="clear" w:color="auto" w:fill="auto"/>
            <w:noWrap/>
            <w:vAlign w:val="bottom"/>
            <w:hideMark/>
          </w:tcPr>
          <w:p w14:paraId="4EF0DF00" w14:textId="77777777" w:rsidR="0034132E" w:rsidRPr="004D3B47" w:rsidRDefault="0034132E" w:rsidP="0034132E">
            <w:pPr>
              <w:rPr>
                <w:rFonts w:eastAsia="Times New Roman"/>
                <w:szCs w:val="23"/>
                <w:lang w:eastAsia="en-AU"/>
              </w:rPr>
            </w:pPr>
            <w:r w:rsidRPr="004D3B47">
              <w:rPr>
                <w:rFonts w:eastAsia="Times New Roman"/>
                <w:szCs w:val="23"/>
                <w:lang w:eastAsia="en-AU"/>
              </w:rPr>
              <w:t>55-59</w:t>
            </w:r>
          </w:p>
        </w:tc>
        <w:tc>
          <w:tcPr>
            <w:tcW w:w="1459" w:type="dxa"/>
            <w:tcBorders>
              <w:top w:val="nil"/>
              <w:left w:val="nil"/>
              <w:bottom w:val="nil"/>
              <w:right w:val="nil"/>
            </w:tcBorders>
            <w:shd w:val="clear" w:color="auto" w:fill="auto"/>
            <w:noWrap/>
            <w:hideMark/>
          </w:tcPr>
          <w:p w14:paraId="09A7EFB9" w14:textId="422A6164" w:rsidR="0034132E" w:rsidRPr="004D3B47" w:rsidRDefault="0034132E" w:rsidP="0034132E">
            <w:pPr>
              <w:jc w:val="right"/>
              <w:rPr>
                <w:rFonts w:asciiTheme="minorHAnsi" w:hAnsiTheme="minorHAnsi"/>
                <w:szCs w:val="23"/>
              </w:rPr>
            </w:pPr>
            <w:r w:rsidRPr="00D870AB">
              <w:t xml:space="preserve"> 6,459 </w:t>
            </w:r>
          </w:p>
        </w:tc>
        <w:tc>
          <w:tcPr>
            <w:tcW w:w="1984" w:type="dxa"/>
            <w:tcBorders>
              <w:top w:val="nil"/>
              <w:left w:val="nil"/>
              <w:bottom w:val="nil"/>
              <w:right w:val="nil"/>
            </w:tcBorders>
            <w:shd w:val="clear" w:color="auto" w:fill="auto"/>
            <w:noWrap/>
          </w:tcPr>
          <w:p w14:paraId="0AA45531" w14:textId="32DF9E65" w:rsidR="0034132E" w:rsidRPr="004D3B47" w:rsidRDefault="0034132E" w:rsidP="0034132E">
            <w:pPr>
              <w:jc w:val="right"/>
              <w:rPr>
                <w:rFonts w:asciiTheme="minorHAnsi" w:hAnsiTheme="minorHAnsi"/>
                <w:szCs w:val="23"/>
              </w:rPr>
            </w:pPr>
            <w:r w:rsidRPr="00D870AB">
              <w:t xml:space="preserve"> 6,253 </w:t>
            </w:r>
          </w:p>
        </w:tc>
        <w:tc>
          <w:tcPr>
            <w:tcW w:w="1137" w:type="dxa"/>
            <w:tcBorders>
              <w:top w:val="nil"/>
              <w:left w:val="nil"/>
              <w:bottom w:val="nil"/>
              <w:right w:val="nil"/>
            </w:tcBorders>
            <w:shd w:val="clear" w:color="auto" w:fill="auto"/>
            <w:noWrap/>
          </w:tcPr>
          <w:p w14:paraId="5D64E921" w14:textId="078DC5D7" w:rsidR="0034132E" w:rsidRPr="004D3B47" w:rsidRDefault="0034132E" w:rsidP="0034132E">
            <w:pPr>
              <w:jc w:val="right"/>
              <w:rPr>
                <w:rFonts w:asciiTheme="minorHAnsi" w:hAnsiTheme="minorHAnsi"/>
                <w:szCs w:val="23"/>
              </w:rPr>
            </w:pPr>
            <w:r w:rsidRPr="00D870AB">
              <w:t xml:space="preserve"> 4,526 </w:t>
            </w:r>
          </w:p>
        </w:tc>
        <w:tc>
          <w:tcPr>
            <w:tcW w:w="1076" w:type="dxa"/>
            <w:tcBorders>
              <w:top w:val="nil"/>
              <w:left w:val="nil"/>
              <w:bottom w:val="nil"/>
              <w:right w:val="nil"/>
            </w:tcBorders>
            <w:shd w:val="clear" w:color="auto" w:fill="auto"/>
            <w:noWrap/>
          </w:tcPr>
          <w:p w14:paraId="035076E7" w14:textId="38EEF39D" w:rsidR="0034132E" w:rsidRPr="004D3B47" w:rsidRDefault="0034132E" w:rsidP="0034132E">
            <w:pPr>
              <w:jc w:val="right"/>
              <w:rPr>
                <w:rFonts w:asciiTheme="minorHAnsi" w:hAnsiTheme="minorHAnsi"/>
                <w:szCs w:val="23"/>
              </w:rPr>
            </w:pPr>
            <w:r w:rsidRPr="00D870AB">
              <w:t>72.4</w:t>
            </w:r>
          </w:p>
        </w:tc>
        <w:tc>
          <w:tcPr>
            <w:tcW w:w="1076" w:type="dxa"/>
            <w:tcBorders>
              <w:top w:val="nil"/>
              <w:left w:val="nil"/>
              <w:bottom w:val="nil"/>
              <w:right w:val="nil"/>
            </w:tcBorders>
            <w:shd w:val="clear" w:color="auto" w:fill="auto"/>
            <w:noWrap/>
          </w:tcPr>
          <w:p w14:paraId="40EE1C36" w14:textId="44BDAFAC" w:rsidR="0034132E" w:rsidRPr="004D3B47" w:rsidRDefault="0034132E" w:rsidP="0034132E">
            <w:pPr>
              <w:jc w:val="right"/>
              <w:rPr>
                <w:rFonts w:asciiTheme="minorHAnsi" w:hAnsiTheme="minorHAnsi"/>
                <w:szCs w:val="23"/>
              </w:rPr>
            </w:pPr>
            <w:r w:rsidRPr="00D870AB">
              <w:t xml:space="preserve"> 3,934 </w:t>
            </w:r>
          </w:p>
        </w:tc>
        <w:tc>
          <w:tcPr>
            <w:tcW w:w="1076" w:type="dxa"/>
            <w:tcBorders>
              <w:top w:val="nil"/>
              <w:left w:val="nil"/>
              <w:bottom w:val="nil"/>
              <w:right w:val="single" w:sz="4" w:space="0" w:color="auto"/>
            </w:tcBorders>
            <w:shd w:val="clear" w:color="auto" w:fill="auto"/>
            <w:noWrap/>
          </w:tcPr>
          <w:p w14:paraId="09BD287A" w14:textId="478A0E41" w:rsidR="0034132E" w:rsidRPr="004D3B47" w:rsidRDefault="0034132E" w:rsidP="0034132E">
            <w:pPr>
              <w:jc w:val="right"/>
              <w:rPr>
                <w:rFonts w:asciiTheme="minorHAnsi" w:hAnsiTheme="minorHAnsi"/>
                <w:szCs w:val="23"/>
              </w:rPr>
            </w:pPr>
            <w:r w:rsidRPr="00D870AB">
              <w:t>62.9</w:t>
            </w:r>
          </w:p>
        </w:tc>
      </w:tr>
      <w:tr w:rsidR="0034132E" w:rsidRPr="004D3B47" w14:paraId="73CAA4EB" w14:textId="77777777" w:rsidTr="005B47E1">
        <w:trPr>
          <w:trHeight w:val="300"/>
        </w:trPr>
        <w:tc>
          <w:tcPr>
            <w:tcW w:w="1137" w:type="dxa"/>
            <w:tcBorders>
              <w:top w:val="nil"/>
              <w:left w:val="single" w:sz="4" w:space="0" w:color="auto"/>
              <w:bottom w:val="nil"/>
              <w:right w:val="nil"/>
            </w:tcBorders>
            <w:shd w:val="clear" w:color="auto" w:fill="auto"/>
            <w:noWrap/>
            <w:vAlign w:val="bottom"/>
            <w:hideMark/>
          </w:tcPr>
          <w:p w14:paraId="333C54F6" w14:textId="77777777" w:rsidR="0034132E" w:rsidRPr="004D3B47" w:rsidRDefault="0034132E" w:rsidP="0034132E">
            <w:pPr>
              <w:rPr>
                <w:rFonts w:eastAsia="Times New Roman"/>
                <w:szCs w:val="23"/>
                <w:lang w:eastAsia="en-AU"/>
              </w:rPr>
            </w:pPr>
            <w:r w:rsidRPr="004D3B47">
              <w:rPr>
                <w:rFonts w:eastAsia="Times New Roman"/>
                <w:szCs w:val="23"/>
                <w:lang w:eastAsia="en-AU"/>
              </w:rPr>
              <w:t>60-64</w:t>
            </w:r>
          </w:p>
        </w:tc>
        <w:tc>
          <w:tcPr>
            <w:tcW w:w="1459" w:type="dxa"/>
            <w:tcBorders>
              <w:top w:val="nil"/>
              <w:left w:val="nil"/>
              <w:bottom w:val="nil"/>
              <w:right w:val="nil"/>
            </w:tcBorders>
            <w:shd w:val="clear" w:color="auto" w:fill="auto"/>
            <w:noWrap/>
            <w:hideMark/>
          </w:tcPr>
          <w:p w14:paraId="2C944121" w14:textId="5957EBB4" w:rsidR="0034132E" w:rsidRPr="004D3B47" w:rsidRDefault="0034132E" w:rsidP="0034132E">
            <w:pPr>
              <w:jc w:val="right"/>
              <w:rPr>
                <w:rFonts w:asciiTheme="minorHAnsi" w:hAnsiTheme="minorHAnsi"/>
                <w:szCs w:val="23"/>
              </w:rPr>
            </w:pPr>
            <w:r w:rsidRPr="00D870AB">
              <w:t xml:space="preserve"> 4,006 </w:t>
            </w:r>
          </w:p>
        </w:tc>
        <w:tc>
          <w:tcPr>
            <w:tcW w:w="1984" w:type="dxa"/>
            <w:tcBorders>
              <w:top w:val="nil"/>
              <w:left w:val="nil"/>
              <w:bottom w:val="nil"/>
              <w:right w:val="nil"/>
            </w:tcBorders>
            <w:shd w:val="clear" w:color="auto" w:fill="auto"/>
            <w:noWrap/>
          </w:tcPr>
          <w:p w14:paraId="4E9347B5" w14:textId="483472C6" w:rsidR="0034132E" w:rsidRPr="004D3B47" w:rsidRDefault="0034132E" w:rsidP="0034132E">
            <w:pPr>
              <w:jc w:val="right"/>
              <w:rPr>
                <w:rFonts w:asciiTheme="minorHAnsi" w:hAnsiTheme="minorHAnsi"/>
                <w:szCs w:val="23"/>
              </w:rPr>
            </w:pPr>
            <w:r w:rsidRPr="00D870AB">
              <w:t xml:space="preserve"> 3,856 </w:t>
            </w:r>
          </w:p>
        </w:tc>
        <w:tc>
          <w:tcPr>
            <w:tcW w:w="1137" w:type="dxa"/>
            <w:tcBorders>
              <w:top w:val="nil"/>
              <w:left w:val="nil"/>
              <w:bottom w:val="nil"/>
              <w:right w:val="nil"/>
            </w:tcBorders>
            <w:shd w:val="clear" w:color="auto" w:fill="auto"/>
            <w:noWrap/>
          </w:tcPr>
          <w:p w14:paraId="0332D7DB" w14:textId="4175A172" w:rsidR="0034132E" w:rsidRPr="004D3B47" w:rsidRDefault="0034132E" w:rsidP="0034132E">
            <w:pPr>
              <w:jc w:val="right"/>
              <w:rPr>
                <w:rFonts w:asciiTheme="minorHAnsi" w:hAnsiTheme="minorHAnsi"/>
                <w:szCs w:val="23"/>
              </w:rPr>
            </w:pPr>
            <w:r w:rsidRPr="00D870AB">
              <w:t xml:space="preserve"> 2,847 </w:t>
            </w:r>
          </w:p>
        </w:tc>
        <w:tc>
          <w:tcPr>
            <w:tcW w:w="1076" w:type="dxa"/>
            <w:tcBorders>
              <w:top w:val="nil"/>
              <w:left w:val="nil"/>
              <w:bottom w:val="nil"/>
              <w:right w:val="nil"/>
            </w:tcBorders>
            <w:shd w:val="clear" w:color="auto" w:fill="auto"/>
            <w:noWrap/>
          </w:tcPr>
          <w:p w14:paraId="508F8BA7" w14:textId="40D7203C" w:rsidR="0034132E" w:rsidRPr="004D3B47" w:rsidRDefault="0034132E" w:rsidP="0034132E">
            <w:pPr>
              <w:jc w:val="right"/>
              <w:rPr>
                <w:rFonts w:asciiTheme="minorHAnsi" w:hAnsiTheme="minorHAnsi"/>
                <w:szCs w:val="23"/>
              </w:rPr>
            </w:pPr>
            <w:r w:rsidRPr="00D870AB">
              <w:t>73.8</w:t>
            </w:r>
          </w:p>
        </w:tc>
        <w:tc>
          <w:tcPr>
            <w:tcW w:w="1076" w:type="dxa"/>
            <w:tcBorders>
              <w:top w:val="nil"/>
              <w:left w:val="nil"/>
              <w:bottom w:val="nil"/>
              <w:right w:val="nil"/>
            </w:tcBorders>
            <w:shd w:val="clear" w:color="auto" w:fill="auto"/>
            <w:noWrap/>
          </w:tcPr>
          <w:p w14:paraId="2DED6E1F" w14:textId="4DC56005" w:rsidR="0034132E" w:rsidRPr="004D3B47" w:rsidRDefault="0034132E" w:rsidP="0034132E">
            <w:pPr>
              <w:jc w:val="right"/>
              <w:rPr>
                <w:rFonts w:asciiTheme="minorHAnsi" w:hAnsiTheme="minorHAnsi"/>
                <w:szCs w:val="23"/>
              </w:rPr>
            </w:pPr>
            <w:r w:rsidRPr="00D870AB">
              <w:t xml:space="preserve"> 2,470 </w:t>
            </w:r>
          </w:p>
        </w:tc>
        <w:tc>
          <w:tcPr>
            <w:tcW w:w="1076" w:type="dxa"/>
            <w:tcBorders>
              <w:top w:val="nil"/>
              <w:left w:val="nil"/>
              <w:bottom w:val="nil"/>
              <w:right w:val="single" w:sz="4" w:space="0" w:color="auto"/>
            </w:tcBorders>
            <w:shd w:val="clear" w:color="auto" w:fill="auto"/>
            <w:noWrap/>
          </w:tcPr>
          <w:p w14:paraId="08A66DB0" w14:textId="5E8A9256" w:rsidR="0034132E" w:rsidRPr="004D3B47" w:rsidRDefault="0034132E" w:rsidP="0034132E">
            <w:pPr>
              <w:jc w:val="right"/>
              <w:rPr>
                <w:rFonts w:asciiTheme="minorHAnsi" w:hAnsiTheme="minorHAnsi"/>
                <w:szCs w:val="23"/>
              </w:rPr>
            </w:pPr>
            <w:r w:rsidRPr="00D870AB">
              <w:t>64.1</w:t>
            </w:r>
          </w:p>
        </w:tc>
      </w:tr>
      <w:tr w:rsidR="0034132E" w:rsidRPr="004D3B47" w14:paraId="6F388DDC" w14:textId="77777777" w:rsidTr="005B47E1">
        <w:trPr>
          <w:trHeight w:val="300"/>
        </w:trPr>
        <w:tc>
          <w:tcPr>
            <w:tcW w:w="1137" w:type="dxa"/>
            <w:tcBorders>
              <w:top w:val="nil"/>
              <w:left w:val="single" w:sz="4" w:space="0" w:color="auto"/>
              <w:bottom w:val="nil"/>
              <w:right w:val="nil"/>
            </w:tcBorders>
            <w:shd w:val="clear" w:color="auto" w:fill="auto"/>
            <w:noWrap/>
            <w:vAlign w:val="bottom"/>
            <w:hideMark/>
          </w:tcPr>
          <w:p w14:paraId="4025BD1D" w14:textId="77777777" w:rsidR="0034132E" w:rsidRPr="004D3B47" w:rsidRDefault="0034132E" w:rsidP="0034132E">
            <w:pPr>
              <w:rPr>
                <w:rFonts w:eastAsia="Times New Roman"/>
                <w:szCs w:val="23"/>
                <w:lang w:eastAsia="en-AU"/>
              </w:rPr>
            </w:pPr>
            <w:r w:rsidRPr="004D3B47">
              <w:rPr>
                <w:rFonts w:eastAsia="Times New Roman"/>
                <w:szCs w:val="23"/>
                <w:lang w:eastAsia="en-AU"/>
              </w:rPr>
              <w:t>65-69</w:t>
            </w:r>
          </w:p>
        </w:tc>
        <w:tc>
          <w:tcPr>
            <w:tcW w:w="1459" w:type="dxa"/>
            <w:tcBorders>
              <w:top w:val="nil"/>
              <w:left w:val="nil"/>
              <w:bottom w:val="nil"/>
              <w:right w:val="nil"/>
            </w:tcBorders>
            <w:shd w:val="clear" w:color="auto" w:fill="auto"/>
            <w:noWrap/>
            <w:hideMark/>
          </w:tcPr>
          <w:p w14:paraId="02D4D130" w14:textId="3DA0B032" w:rsidR="0034132E" w:rsidRPr="004D3B47" w:rsidRDefault="0034132E" w:rsidP="0034132E">
            <w:pPr>
              <w:jc w:val="right"/>
              <w:rPr>
                <w:rFonts w:asciiTheme="minorHAnsi" w:hAnsiTheme="minorHAnsi"/>
                <w:szCs w:val="23"/>
              </w:rPr>
            </w:pPr>
            <w:r w:rsidRPr="00D870AB">
              <w:t xml:space="preserve"> 2,417 </w:t>
            </w:r>
          </w:p>
        </w:tc>
        <w:tc>
          <w:tcPr>
            <w:tcW w:w="1984" w:type="dxa"/>
            <w:tcBorders>
              <w:top w:val="nil"/>
              <w:left w:val="nil"/>
              <w:bottom w:val="nil"/>
              <w:right w:val="nil"/>
            </w:tcBorders>
            <w:shd w:val="clear" w:color="auto" w:fill="auto"/>
            <w:noWrap/>
          </w:tcPr>
          <w:p w14:paraId="3969D523" w14:textId="4B506366" w:rsidR="0034132E" w:rsidRPr="004D3B47" w:rsidRDefault="0034132E" w:rsidP="0034132E">
            <w:pPr>
              <w:jc w:val="right"/>
              <w:rPr>
                <w:rFonts w:asciiTheme="minorHAnsi" w:hAnsiTheme="minorHAnsi"/>
                <w:szCs w:val="23"/>
              </w:rPr>
            </w:pPr>
            <w:r w:rsidRPr="00D870AB">
              <w:t xml:space="preserve"> 2,256 </w:t>
            </w:r>
          </w:p>
        </w:tc>
        <w:tc>
          <w:tcPr>
            <w:tcW w:w="1137" w:type="dxa"/>
            <w:tcBorders>
              <w:top w:val="nil"/>
              <w:left w:val="nil"/>
              <w:bottom w:val="nil"/>
              <w:right w:val="nil"/>
            </w:tcBorders>
            <w:shd w:val="clear" w:color="auto" w:fill="auto"/>
            <w:noWrap/>
          </w:tcPr>
          <w:p w14:paraId="2C226A1F" w14:textId="78664658" w:rsidR="0034132E" w:rsidRPr="004D3B47" w:rsidRDefault="0034132E" w:rsidP="0034132E">
            <w:pPr>
              <w:jc w:val="right"/>
              <w:rPr>
                <w:rFonts w:asciiTheme="minorHAnsi" w:hAnsiTheme="minorHAnsi"/>
                <w:szCs w:val="23"/>
              </w:rPr>
            </w:pPr>
            <w:r w:rsidRPr="00D870AB">
              <w:t xml:space="preserve"> 1,633 </w:t>
            </w:r>
          </w:p>
        </w:tc>
        <w:tc>
          <w:tcPr>
            <w:tcW w:w="1076" w:type="dxa"/>
            <w:tcBorders>
              <w:top w:val="nil"/>
              <w:left w:val="nil"/>
              <w:bottom w:val="nil"/>
              <w:right w:val="nil"/>
            </w:tcBorders>
            <w:shd w:val="clear" w:color="auto" w:fill="auto"/>
            <w:noWrap/>
          </w:tcPr>
          <w:p w14:paraId="3F4DFFE7" w14:textId="1ACE8E71" w:rsidR="0034132E" w:rsidRPr="004D3B47" w:rsidRDefault="0034132E" w:rsidP="0034132E">
            <w:pPr>
              <w:jc w:val="right"/>
              <w:rPr>
                <w:rFonts w:asciiTheme="minorHAnsi" w:hAnsiTheme="minorHAnsi"/>
                <w:szCs w:val="23"/>
              </w:rPr>
            </w:pPr>
            <w:r w:rsidRPr="00D870AB">
              <w:t>72.4</w:t>
            </w:r>
          </w:p>
        </w:tc>
        <w:tc>
          <w:tcPr>
            <w:tcW w:w="1076" w:type="dxa"/>
            <w:tcBorders>
              <w:top w:val="nil"/>
              <w:left w:val="nil"/>
              <w:bottom w:val="nil"/>
              <w:right w:val="nil"/>
            </w:tcBorders>
            <w:shd w:val="clear" w:color="auto" w:fill="auto"/>
            <w:noWrap/>
          </w:tcPr>
          <w:p w14:paraId="2E5F1630" w14:textId="58813E60" w:rsidR="0034132E" w:rsidRPr="004D3B47" w:rsidRDefault="0034132E" w:rsidP="0034132E">
            <w:pPr>
              <w:jc w:val="right"/>
              <w:rPr>
                <w:rFonts w:asciiTheme="minorHAnsi" w:hAnsiTheme="minorHAnsi"/>
                <w:szCs w:val="23"/>
              </w:rPr>
            </w:pPr>
            <w:r w:rsidRPr="00D870AB">
              <w:t xml:space="preserve"> 1,447 </w:t>
            </w:r>
          </w:p>
        </w:tc>
        <w:tc>
          <w:tcPr>
            <w:tcW w:w="1076" w:type="dxa"/>
            <w:tcBorders>
              <w:top w:val="nil"/>
              <w:left w:val="nil"/>
              <w:bottom w:val="nil"/>
              <w:right w:val="single" w:sz="4" w:space="0" w:color="auto"/>
            </w:tcBorders>
            <w:shd w:val="clear" w:color="auto" w:fill="auto"/>
            <w:noWrap/>
          </w:tcPr>
          <w:p w14:paraId="10E2FE0A" w14:textId="2D5F33A3" w:rsidR="0034132E" w:rsidRPr="004D3B47" w:rsidRDefault="0034132E" w:rsidP="0034132E">
            <w:pPr>
              <w:jc w:val="right"/>
              <w:rPr>
                <w:rFonts w:asciiTheme="minorHAnsi" w:hAnsiTheme="minorHAnsi"/>
                <w:szCs w:val="23"/>
              </w:rPr>
            </w:pPr>
            <w:r w:rsidRPr="00D870AB">
              <w:t>64.1</w:t>
            </w:r>
          </w:p>
        </w:tc>
      </w:tr>
      <w:tr w:rsidR="0034132E" w:rsidRPr="004D3B47" w14:paraId="5D13F52F" w14:textId="77777777" w:rsidTr="005B47E1">
        <w:trPr>
          <w:trHeight w:val="300"/>
        </w:trPr>
        <w:tc>
          <w:tcPr>
            <w:tcW w:w="1137" w:type="dxa"/>
            <w:tcBorders>
              <w:top w:val="nil"/>
              <w:left w:val="single" w:sz="4" w:space="0" w:color="auto"/>
              <w:bottom w:val="nil"/>
              <w:right w:val="nil"/>
            </w:tcBorders>
            <w:shd w:val="clear" w:color="auto" w:fill="auto"/>
            <w:noWrap/>
            <w:vAlign w:val="bottom"/>
            <w:hideMark/>
          </w:tcPr>
          <w:p w14:paraId="67A73505" w14:textId="77777777" w:rsidR="0034132E" w:rsidRPr="004D3B47" w:rsidRDefault="0034132E" w:rsidP="0034132E">
            <w:pPr>
              <w:rPr>
                <w:rFonts w:eastAsia="Times New Roman"/>
                <w:szCs w:val="23"/>
                <w:lang w:eastAsia="en-AU"/>
              </w:rPr>
            </w:pPr>
            <w:r w:rsidRPr="004D3B47">
              <w:rPr>
                <w:rFonts w:eastAsia="Times New Roman"/>
                <w:szCs w:val="23"/>
                <w:lang w:eastAsia="en-AU"/>
              </w:rPr>
              <w:t>70+</w:t>
            </w:r>
          </w:p>
        </w:tc>
        <w:tc>
          <w:tcPr>
            <w:tcW w:w="1459" w:type="dxa"/>
            <w:tcBorders>
              <w:top w:val="nil"/>
              <w:left w:val="nil"/>
              <w:bottom w:val="nil"/>
              <w:right w:val="nil"/>
            </w:tcBorders>
            <w:shd w:val="clear" w:color="auto" w:fill="auto"/>
            <w:noWrap/>
            <w:hideMark/>
          </w:tcPr>
          <w:p w14:paraId="14A9E3A6" w14:textId="75224569" w:rsidR="0034132E" w:rsidRPr="004D3B47" w:rsidRDefault="0034132E" w:rsidP="0034132E">
            <w:pPr>
              <w:jc w:val="right"/>
              <w:rPr>
                <w:rFonts w:asciiTheme="minorHAnsi" w:hAnsiTheme="minorHAnsi"/>
                <w:szCs w:val="23"/>
              </w:rPr>
            </w:pPr>
            <w:r w:rsidRPr="00D870AB">
              <w:t xml:space="preserve"> 3,093 </w:t>
            </w:r>
          </w:p>
        </w:tc>
        <w:tc>
          <w:tcPr>
            <w:tcW w:w="1984" w:type="dxa"/>
            <w:tcBorders>
              <w:top w:val="nil"/>
              <w:left w:val="nil"/>
              <w:bottom w:val="nil"/>
              <w:right w:val="nil"/>
            </w:tcBorders>
            <w:shd w:val="clear" w:color="auto" w:fill="auto"/>
            <w:noWrap/>
          </w:tcPr>
          <w:p w14:paraId="548F212F" w14:textId="7776EAA5" w:rsidR="0034132E" w:rsidRPr="004D3B47" w:rsidRDefault="0034132E" w:rsidP="0034132E">
            <w:pPr>
              <w:jc w:val="right"/>
              <w:rPr>
                <w:rFonts w:asciiTheme="minorHAnsi" w:hAnsiTheme="minorHAnsi"/>
                <w:szCs w:val="23"/>
              </w:rPr>
            </w:pPr>
            <w:r w:rsidRPr="00D870AB">
              <w:t xml:space="preserve"> 2,492 </w:t>
            </w:r>
          </w:p>
        </w:tc>
        <w:tc>
          <w:tcPr>
            <w:tcW w:w="1137" w:type="dxa"/>
            <w:tcBorders>
              <w:top w:val="nil"/>
              <w:left w:val="nil"/>
              <w:bottom w:val="nil"/>
              <w:right w:val="nil"/>
            </w:tcBorders>
            <w:shd w:val="clear" w:color="auto" w:fill="auto"/>
            <w:noWrap/>
          </w:tcPr>
          <w:p w14:paraId="11F8E5AA" w14:textId="3F32013A" w:rsidR="0034132E" w:rsidRPr="004D3B47" w:rsidRDefault="0034132E" w:rsidP="0034132E">
            <w:pPr>
              <w:jc w:val="right"/>
              <w:rPr>
                <w:rFonts w:asciiTheme="minorHAnsi" w:hAnsiTheme="minorHAnsi"/>
                <w:szCs w:val="23"/>
              </w:rPr>
            </w:pPr>
            <w:r w:rsidRPr="00D870AB">
              <w:t xml:space="preserve"> 1,092 </w:t>
            </w:r>
          </w:p>
        </w:tc>
        <w:tc>
          <w:tcPr>
            <w:tcW w:w="1076" w:type="dxa"/>
            <w:tcBorders>
              <w:top w:val="nil"/>
              <w:left w:val="nil"/>
              <w:bottom w:val="nil"/>
              <w:right w:val="nil"/>
            </w:tcBorders>
            <w:shd w:val="clear" w:color="auto" w:fill="auto"/>
            <w:noWrap/>
          </w:tcPr>
          <w:p w14:paraId="148F5937" w14:textId="693FECB0" w:rsidR="0034132E" w:rsidRPr="004D3B47" w:rsidRDefault="0034132E" w:rsidP="0034132E">
            <w:pPr>
              <w:jc w:val="right"/>
              <w:rPr>
                <w:rFonts w:asciiTheme="minorHAnsi" w:hAnsiTheme="minorHAnsi"/>
                <w:szCs w:val="23"/>
              </w:rPr>
            </w:pPr>
            <w:r w:rsidRPr="00D870AB">
              <w:t>43.8</w:t>
            </w:r>
          </w:p>
        </w:tc>
        <w:tc>
          <w:tcPr>
            <w:tcW w:w="1076" w:type="dxa"/>
            <w:tcBorders>
              <w:top w:val="nil"/>
              <w:left w:val="nil"/>
              <w:bottom w:val="nil"/>
              <w:right w:val="nil"/>
            </w:tcBorders>
            <w:shd w:val="clear" w:color="auto" w:fill="auto"/>
            <w:noWrap/>
          </w:tcPr>
          <w:p w14:paraId="5A5E5E22" w14:textId="3940206C" w:rsidR="0034132E" w:rsidRPr="004D3B47" w:rsidRDefault="0034132E" w:rsidP="0034132E">
            <w:pPr>
              <w:jc w:val="right"/>
              <w:rPr>
                <w:rFonts w:asciiTheme="minorHAnsi" w:hAnsiTheme="minorHAnsi"/>
                <w:szCs w:val="23"/>
              </w:rPr>
            </w:pPr>
            <w:r w:rsidRPr="00D870AB">
              <w:t xml:space="preserve"> 870 </w:t>
            </w:r>
          </w:p>
        </w:tc>
        <w:tc>
          <w:tcPr>
            <w:tcW w:w="1076" w:type="dxa"/>
            <w:tcBorders>
              <w:top w:val="nil"/>
              <w:left w:val="nil"/>
              <w:bottom w:val="nil"/>
              <w:right w:val="single" w:sz="4" w:space="0" w:color="auto"/>
            </w:tcBorders>
            <w:shd w:val="clear" w:color="auto" w:fill="auto"/>
            <w:noWrap/>
          </w:tcPr>
          <w:p w14:paraId="714E1F4E" w14:textId="6F3B8BF3" w:rsidR="0034132E" w:rsidRPr="004D3B47" w:rsidRDefault="0034132E" w:rsidP="0034132E">
            <w:pPr>
              <w:jc w:val="right"/>
              <w:rPr>
                <w:rFonts w:asciiTheme="minorHAnsi" w:hAnsiTheme="minorHAnsi"/>
                <w:szCs w:val="23"/>
              </w:rPr>
            </w:pPr>
            <w:r w:rsidRPr="00D870AB">
              <w:t>34.9</w:t>
            </w:r>
          </w:p>
        </w:tc>
      </w:tr>
      <w:tr w:rsidR="0034132E" w:rsidRPr="004D3B47" w14:paraId="1118D628" w14:textId="77777777" w:rsidTr="005B47E1">
        <w:trPr>
          <w:trHeight w:val="300"/>
        </w:trPr>
        <w:tc>
          <w:tcPr>
            <w:tcW w:w="1137" w:type="dxa"/>
            <w:tcBorders>
              <w:top w:val="nil"/>
              <w:left w:val="single" w:sz="4" w:space="0" w:color="auto"/>
              <w:bottom w:val="single" w:sz="4" w:space="0" w:color="auto"/>
              <w:right w:val="nil"/>
            </w:tcBorders>
            <w:shd w:val="clear" w:color="auto" w:fill="auto"/>
            <w:noWrap/>
            <w:vAlign w:val="bottom"/>
            <w:hideMark/>
          </w:tcPr>
          <w:p w14:paraId="61B20408" w14:textId="77777777" w:rsidR="0034132E" w:rsidRPr="004D3B47" w:rsidRDefault="0034132E" w:rsidP="0034132E">
            <w:pPr>
              <w:rPr>
                <w:rFonts w:eastAsia="Times New Roman"/>
                <w:b/>
                <w:bCs/>
                <w:szCs w:val="23"/>
                <w:lang w:eastAsia="en-AU"/>
              </w:rPr>
            </w:pPr>
            <w:r w:rsidRPr="004D3B47">
              <w:rPr>
                <w:rFonts w:eastAsia="Times New Roman"/>
                <w:b/>
                <w:bCs/>
                <w:szCs w:val="23"/>
                <w:lang w:eastAsia="en-AU"/>
              </w:rPr>
              <w:t>Total</w:t>
            </w:r>
          </w:p>
        </w:tc>
        <w:tc>
          <w:tcPr>
            <w:tcW w:w="1459" w:type="dxa"/>
            <w:tcBorders>
              <w:top w:val="nil"/>
              <w:left w:val="nil"/>
              <w:bottom w:val="single" w:sz="4" w:space="0" w:color="auto"/>
              <w:right w:val="nil"/>
            </w:tcBorders>
            <w:shd w:val="clear" w:color="auto" w:fill="auto"/>
            <w:noWrap/>
            <w:hideMark/>
          </w:tcPr>
          <w:p w14:paraId="05519FB2" w14:textId="5216E677" w:rsidR="0034132E" w:rsidRPr="000B5A11" w:rsidRDefault="0034132E" w:rsidP="0034132E">
            <w:pPr>
              <w:jc w:val="right"/>
              <w:rPr>
                <w:rFonts w:asciiTheme="minorHAnsi" w:hAnsiTheme="minorHAnsi"/>
                <w:b/>
                <w:bCs/>
                <w:szCs w:val="23"/>
              </w:rPr>
            </w:pPr>
            <w:r w:rsidRPr="000B5A11">
              <w:rPr>
                <w:b/>
                <w:bCs/>
              </w:rPr>
              <w:t xml:space="preserve"> 50,512 </w:t>
            </w:r>
          </w:p>
        </w:tc>
        <w:tc>
          <w:tcPr>
            <w:tcW w:w="1984" w:type="dxa"/>
            <w:tcBorders>
              <w:top w:val="nil"/>
              <w:left w:val="nil"/>
              <w:bottom w:val="single" w:sz="4" w:space="0" w:color="auto"/>
              <w:right w:val="nil"/>
            </w:tcBorders>
            <w:shd w:val="clear" w:color="auto" w:fill="auto"/>
            <w:noWrap/>
          </w:tcPr>
          <w:p w14:paraId="27681BA6" w14:textId="7922CB45" w:rsidR="0034132E" w:rsidRPr="000B5A11" w:rsidRDefault="0034132E" w:rsidP="0034132E">
            <w:pPr>
              <w:jc w:val="right"/>
              <w:rPr>
                <w:rFonts w:asciiTheme="minorHAnsi" w:hAnsiTheme="minorHAnsi"/>
                <w:b/>
                <w:bCs/>
                <w:szCs w:val="23"/>
              </w:rPr>
            </w:pPr>
            <w:r w:rsidRPr="000B5A11">
              <w:rPr>
                <w:b/>
                <w:bCs/>
              </w:rPr>
              <w:t xml:space="preserve"> 48,987 </w:t>
            </w:r>
          </w:p>
        </w:tc>
        <w:tc>
          <w:tcPr>
            <w:tcW w:w="1137" w:type="dxa"/>
            <w:tcBorders>
              <w:top w:val="nil"/>
              <w:left w:val="nil"/>
              <w:bottom w:val="single" w:sz="4" w:space="0" w:color="auto"/>
              <w:right w:val="nil"/>
            </w:tcBorders>
            <w:shd w:val="clear" w:color="auto" w:fill="auto"/>
            <w:noWrap/>
          </w:tcPr>
          <w:p w14:paraId="5FF97AAE" w14:textId="27172FFF" w:rsidR="0034132E" w:rsidRPr="000B5A11" w:rsidRDefault="0034132E" w:rsidP="0034132E">
            <w:pPr>
              <w:jc w:val="right"/>
              <w:rPr>
                <w:rFonts w:asciiTheme="minorHAnsi" w:hAnsiTheme="minorHAnsi"/>
                <w:b/>
                <w:bCs/>
                <w:szCs w:val="23"/>
              </w:rPr>
            </w:pPr>
            <w:r w:rsidRPr="000B5A11">
              <w:rPr>
                <w:b/>
                <w:bCs/>
              </w:rPr>
              <w:t xml:space="preserve"> 34,546 </w:t>
            </w:r>
          </w:p>
        </w:tc>
        <w:tc>
          <w:tcPr>
            <w:tcW w:w="1076" w:type="dxa"/>
            <w:tcBorders>
              <w:top w:val="nil"/>
              <w:left w:val="nil"/>
              <w:bottom w:val="single" w:sz="4" w:space="0" w:color="auto"/>
              <w:right w:val="nil"/>
            </w:tcBorders>
            <w:shd w:val="clear" w:color="auto" w:fill="auto"/>
            <w:noWrap/>
          </w:tcPr>
          <w:p w14:paraId="00E45B14" w14:textId="6CABA243" w:rsidR="0034132E" w:rsidRPr="000B5A11" w:rsidRDefault="0034132E" w:rsidP="0034132E">
            <w:pPr>
              <w:jc w:val="right"/>
              <w:rPr>
                <w:rFonts w:asciiTheme="minorHAnsi" w:hAnsiTheme="minorHAnsi"/>
                <w:b/>
                <w:bCs/>
                <w:szCs w:val="23"/>
              </w:rPr>
            </w:pPr>
            <w:r w:rsidRPr="000B5A11">
              <w:rPr>
                <w:b/>
                <w:bCs/>
              </w:rPr>
              <w:t>70.5</w:t>
            </w:r>
          </w:p>
        </w:tc>
        <w:tc>
          <w:tcPr>
            <w:tcW w:w="1076" w:type="dxa"/>
            <w:tcBorders>
              <w:top w:val="nil"/>
              <w:left w:val="nil"/>
              <w:bottom w:val="single" w:sz="4" w:space="0" w:color="auto"/>
              <w:right w:val="nil"/>
            </w:tcBorders>
            <w:shd w:val="clear" w:color="auto" w:fill="auto"/>
            <w:noWrap/>
          </w:tcPr>
          <w:p w14:paraId="5386B707" w14:textId="44DCDFBB" w:rsidR="0034132E" w:rsidRPr="000B5A11" w:rsidRDefault="0034132E" w:rsidP="0034132E">
            <w:pPr>
              <w:jc w:val="right"/>
              <w:rPr>
                <w:rFonts w:asciiTheme="minorHAnsi" w:hAnsiTheme="minorHAnsi"/>
                <w:b/>
                <w:bCs/>
                <w:szCs w:val="23"/>
              </w:rPr>
            </w:pPr>
            <w:r w:rsidRPr="000B5A11">
              <w:rPr>
                <w:b/>
                <w:bCs/>
              </w:rPr>
              <w:t xml:space="preserve"> 29,657 </w:t>
            </w:r>
          </w:p>
        </w:tc>
        <w:tc>
          <w:tcPr>
            <w:tcW w:w="1076" w:type="dxa"/>
            <w:tcBorders>
              <w:top w:val="nil"/>
              <w:left w:val="nil"/>
              <w:bottom w:val="single" w:sz="4" w:space="0" w:color="auto"/>
              <w:right w:val="single" w:sz="4" w:space="0" w:color="auto"/>
            </w:tcBorders>
            <w:shd w:val="clear" w:color="auto" w:fill="auto"/>
            <w:noWrap/>
          </w:tcPr>
          <w:p w14:paraId="72285A30" w14:textId="0AE9D199" w:rsidR="0034132E" w:rsidRPr="000B5A11" w:rsidRDefault="0034132E" w:rsidP="0034132E">
            <w:pPr>
              <w:jc w:val="right"/>
              <w:rPr>
                <w:rFonts w:asciiTheme="minorHAnsi" w:hAnsiTheme="minorHAnsi"/>
                <w:b/>
                <w:bCs/>
                <w:szCs w:val="23"/>
              </w:rPr>
            </w:pPr>
            <w:r w:rsidRPr="000B5A11">
              <w:rPr>
                <w:b/>
                <w:bCs/>
              </w:rPr>
              <w:t>60.5</w:t>
            </w:r>
          </w:p>
        </w:tc>
      </w:tr>
    </w:tbl>
    <w:p w14:paraId="00DC739C" w14:textId="0DC8E3FF" w:rsidR="00030D6F" w:rsidRPr="004D3B47" w:rsidRDefault="00030D6F" w:rsidP="00030D6F">
      <w:pPr>
        <w:jc w:val="both"/>
        <w:rPr>
          <w:i/>
          <w:sz w:val="20"/>
        </w:rPr>
      </w:pPr>
      <w:r w:rsidRPr="004D3B47">
        <w:rPr>
          <w:i/>
          <w:sz w:val="20"/>
        </w:rPr>
        <w:t xml:space="preserve">* Women are not followed up in the current report if they are no longer alive at the end of the current monitoring period; or if they have since had a non-squamous </w:t>
      </w:r>
      <w:r w:rsidR="00365ACF">
        <w:rPr>
          <w:i/>
          <w:sz w:val="20"/>
        </w:rPr>
        <w:t>high-grade</w:t>
      </w:r>
      <w:r w:rsidRPr="004D3B47">
        <w:rPr>
          <w:i/>
          <w:sz w:val="20"/>
        </w:rPr>
        <w:t xml:space="preserve"> abnormality (no longer eligible for HPV testing to follow-up historical </w:t>
      </w:r>
      <w:r w:rsidR="00365ACF">
        <w:rPr>
          <w:i/>
          <w:sz w:val="20"/>
        </w:rPr>
        <w:t>high-grade</w:t>
      </w:r>
      <w:r w:rsidRPr="004D3B47">
        <w:rPr>
          <w:i/>
          <w:sz w:val="20"/>
        </w:rPr>
        <w:t xml:space="preserve"> abnormality).</w:t>
      </w:r>
    </w:p>
    <w:p w14:paraId="244BC831" w14:textId="77777777" w:rsidR="008E0098" w:rsidRPr="004D3B47" w:rsidRDefault="008E0098" w:rsidP="00030D6F">
      <w:pPr>
        <w:jc w:val="both"/>
        <w:rPr>
          <w:i/>
          <w:sz w:val="20"/>
        </w:rPr>
      </w:pPr>
    </w:p>
    <w:p w14:paraId="0A4BD333" w14:textId="77777777" w:rsidR="008E0098" w:rsidRPr="004D3B47" w:rsidRDefault="008E0098" w:rsidP="00030D6F">
      <w:pPr>
        <w:jc w:val="both"/>
        <w:rPr>
          <w:i/>
          <w:sz w:val="20"/>
        </w:rPr>
      </w:pPr>
    </w:p>
    <w:p w14:paraId="19F210E0" w14:textId="16362D8A" w:rsidR="00030D6F" w:rsidRDefault="008E7879" w:rsidP="00DD6944">
      <w:pPr>
        <w:pStyle w:val="Caption"/>
        <w:keepNext/>
      </w:pPr>
      <w:bookmarkStart w:id="2937" w:name="_Ref402251814"/>
      <w:bookmarkStart w:id="2938" w:name="_Toc469398364"/>
      <w:bookmarkStart w:id="2939" w:name="_Toc486941128"/>
      <w:bookmarkStart w:id="2940" w:name="_Toc475605597"/>
      <w:bookmarkStart w:id="2941" w:name="_Toc509928569"/>
      <w:bookmarkStart w:id="2942" w:name="_Toc528676245"/>
      <w:bookmarkStart w:id="2943" w:name="_Toc5627694"/>
      <w:bookmarkStart w:id="2944" w:name="_Toc12875642"/>
      <w:bookmarkStart w:id="2945" w:name="_Toc68606760"/>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85</w:t>
      </w:r>
      <w:r w:rsidR="00905C1A" w:rsidRPr="004D3B47">
        <w:rPr>
          <w:noProof/>
        </w:rPr>
        <w:fldChar w:fldCharType="end"/>
      </w:r>
      <w:bookmarkEnd w:id="2937"/>
      <w:r w:rsidR="00030D6F" w:rsidRPr="004D3B47">
        <w:t xml:space="preserve"> - Women eligible for and proportion who have received historical HPV testing, by DHB</w:t>
      </w:r>
      <w:bookmarkEnd w:id="2938"/>
      <w:bookmarkEnd w:id="2939"/>
      <w:bookmarkEnd w:id="2940"/>
      <w:bookmarkEnd w:id="2941"/>
      <w:bookmarkEnd w:id="2942"/>
      <w:bookmarkEnd w:id="2943"/>
      <w:bookmarkEnd w:id="2944"/>
      <w:bookmarkEnd w:id="2945"/>
    </w:p>
    <w:tbl>
      <w:tblPr>
        <w:tblW w:w="9393" w:type="dxa"/>
        <w:tblInd w:w="93" w:type="dxa"/>
        <w:tblLook w:val="04A0" w:firstRow="1" w:lastRow="0" w:firstColumn="1" w:lastColumn="0" w:noHBand="0" w:noVBand="1"/>
      </w:tblPr>
      <w:tblGrid>
        <w:gridCol w:w="2142"/>
        <w:gridCol w:w="1137"/>
        <w:gridCol w:w="2123"/>
        <w:gridCol w:w="1157"/>
        <w:gridCol w:w="850"/>
        <w:gridCol w:w="1134"/>
        <w:gridCol w:w="850"/>
      </w:tblGrid>
      <w:tr w:rsidR="00945BEF" w:rsidRPr="00B97375" w14:paraId="4FDFA17D" w14:textId="77777777" w:rsidTr="00AB0E37">
        <w:trPr>
          <w:trHeight w:val="495"/>
        </w:trPr>
        <w:tc>
          <w:tcPr>
            <w:tcW w:w="2142" w:type="dxa"/>
            <w:tcBorders>
              <w:top w:val="single" w:sz="4" w:space="0" w:color="auto"/>
              <w:left w:val="single" w:sz="4" w:space="0" w:color="auto"/>
              <w:bottom w:val="nil"/>
              <w:right w:val="nil"/>
            </w:tcBorders>
            <w:shd w:val="clear" w:color="auto" w:fill="D9D9D9" w:themeFill="background1" w:themeFillShade="D9"/>
            <w:noWrap/>
            <w:hideMark/>
          </w:tcPr>
          <w:p w14:paraId="1BF67278" w14:textId="77777777" w:rsidR="00945BEF" w:rsidRPr="00B97375" w:rsidRDefault="00945BEF" w:rsidP="00AB0E37">
            <w:pPr>
              <w:keepNext/>
              <w:keepLines/>
              <w:rPr>
                <w:rFonts w:eastAsia="Times New Roman"/>
                <w:b/>
                <w:bCs/>
                <w:sz w:val="22"/>
                <w:lang w:eastAsia="en-AU"/>
              </w:rPr>
            </w:pPr>
            <w:r w:rsidRPr="00B97375">
              <w:rPr>
                <w:rFonts w:eastAsia="Times New Roman"/>
                <w:b/>
                <w:bCs/>
                <w:sz w:val="22"/>
                <w:lang w:eastAsia="en-AU"/>
              </w:rPr>
              <w:t>DHB</w:t>
            </w:r>
          </w:p>
        </w:tc>
        <w:tc>
          <w:tcPr>
            <w:tcW w:w="3260" w:type="dxa"/>
            <w:gridSpan w:val="2"/>
            <w:tcBorders>
              <w:top w:val="single" w:sz="4" w:space="0" w:color="auto"/>
              <w:left w:val="nil"/>
              <w:bottom w:val="nil"/>
              <w:right w:val="nil"/>
            </w:tcBorders>
            <w:shd w:val="clear" w:color="auto" w:fill="D9D9D9" w:themeFill="background1" w:themeFillShade="D9"/>
            <w:vAlign w:val="bottom"/>
            <w:hideMark/>
          </w:tcPr>
          <w:p w14:paraId="589233D1" w14:textId="77777777" w:rsidR="00945BEF" w:rsidRPr="00B97375" w:rsidRDefault="00945BEF" w:rsidP="00AB0E37">
            <w:pPr>
              <w:keepNext/>
              <w:keepLines/>
              <w:jc w:val="center"/>
              <w:rPr>
                <w:rFonts w:eastAsia="Times New Roman"/>
                <w:b/>
                <w:bCs/>
                <w:sz w:val="22"/>
                <w:lang w:eastAsia="en-AU"/>
              </w:rPr>
            </w:pPr>
            <w:r w:rsidRPr="00B97375">
              <w:rPr>
                <w:rFonts w:eastAsia="Times New Roman"/>
                <w:b/>
                <w:bCs/>
                <w:sz w:val="22"/>
                <w:lang w:eastAsia="en-AU"/>
              </w:rPr>
              <w:t>Number of women eligible for historical testing as at 1 Oct 2009</w:t>
            </w:r>
          </w:p>
        </w:tc>
        <w:tc>
          <w:tcPr>
            <w:tcW w:w="2007" w:type="dxa"/>
            <w:gridSpan w:val="2"/>
            <w:tcBorders>
              <w:top w:val="single" w:sz="4" w:space="0" w:color="auto"/>
              <w:left w:val="nil"/>
              <w:bottom w:val="nil"/>
              <w:right w:val="nil"/>
            </w:tcBorders>
            <w:shd w:val="clear" w:color="auto" w:fill="D9D9D9" w:themeFill="background1" w:themeFillShade="D9"/>
            <w:noWrap/>
            <w:vAlign w:val="bottom"/>
            <w:hideMark/>
          </w:tcPr>
          <w:p w14:paraId="7BDACB0A" w14:textId="77777777" w:rsidR="00945BEF" w:rsidRPr="00B97375" w:rsidRDefault="00945BEF" w:rsidP="00AB0E37">
            <w:pPr>
              <w:keepNext/>
              <w:keepLines/>
              <w:jc w:val="center"/>
              <w:rPr>
                <w:rFonts w:eastAsia="Times New Roman"/>
                <w:b/>
                <w:bCs/>
                <w:sz w:val="22"/>
                <w:lang w:eastAsia="en-AU"/>
              </w:rPr>
            </w:pPr>
            <w:r w:rsidRPr="00B97375">
              <w:rPr>
                <w:rFonts w:eastAsia="Times New Roman"/>
                <w:b/>
                <w:bCs/>
                <w:sz w:val="22"/>
                <w:lang w:eastAsia="en-AU"/>
              </w:rPr>
              <w:t>Round 1 test recorded</w:t>
            </w:r>
          </w:p>
        </w:tc>
        <w:tc>
          <w:tcPr>
            <w:tcW w:w="1984" w:type="dxa"/>
            <w:gridSpan w:val="2"/>
            <w:tcBorders>
              <w:top w:val="single" w:sz="4" w:space="0" w:color="auto"/>
              <w:left w:val="nil"/>
              <w:bottom w:val="nil"/>
              <w:right w:val="single" w:sz="4" w:space="0" w:color="000000"/>
            </w:tcBorders>
            <w:shd w:val="clear" w:color="auto" w:fill="D9D9D9" w:themeFill="background1" w:themeFillShade="D9"/>
            <w:noWrap/>
            <w:vAlign w:val="bottom"/>
            <w:hideMark/>
          </w:tcPr>
          <w:p w14:paraId="13AC30FA" w14:textId="77777777" w:rsidR="00945BEF" w:rsidRPr="00B97375" w:rsidRDefault="00945BEF" w:rsidP="00AB0E37">
            <w:pPr>
              <w:keepNext/>
              <w:keepLines/>
              <w:jc w:val="center"/>
              <w:rPr>
                <w:rFonts w:eastAsia="Times New Roman"/>
                <w:b/>
                <w:bCs/>
                <w:sz w:val="22"/>
                <w:lang w:eastAsia="en-AU"/>
              </w:rPr>
            </w:pPr>
            <w:r w:rsidRPr="00B97375">
              <w:rPr>
                <w:rFonts w:eastAsia="Times New Roman"/>
                <w:b/>
                <w:bCs/>
                <w:sz w:val="22"/>
                <w:lang w:eastAsia="en-AU"/>
              </w:rPr>
              <w:t>Round 2 test recorded</w:t>
            </w:r>
          </w:p>
        </w:tc>
      </w:tr>
      <w:tr w:rsidR="00945BEF" w:rsidRPr="00B97375" w14:paraId="4F1D1AD0" w14:textId="77777777" w:rsidTr="00AB0E37">
        <w:trPr>
          <w:trHeight w:val="300"/>
        </w:trPr>
        <w:tc>
          <w:tcPr>
            <w:tcW w:w="2142" w:type="dxa"/>
            <w:tcBorders>
              <w:top w:val="nil"/>
              <w:left w:val="single" w:sz="4" w:space="0" w:color="auto"/>
              <w:bottom w:val="single" w:sz="4" w:space="0" w:color="auto"/>
              <w:right w:val="nil"/>
            </w:tcBorders>
            <w:shd w:val="clear" w:color="auto" w:fill="D9D9D9" w:themeFill="background1" w:themeFillShade="D9"/>
            <w:noWrap/>
            <w:vAlign w:val="bottom"/>
            <w:hideMark/>
          </w:tcPr>
          <w:p w14:paraId="51431ADD" w14:textId="77777777" w:rsidR="00945BEF" w:rsidRPr="00B97375" w:rsidRDefault="00945BEF" w:rsidP="00AB0E37">
            <w:pPr>
              <w:keepNext/>
              <w:keepLines/>
              <w:rPr>
                <w:rFonts w:eastAsia="Times New Roman"/>
                <w:b/>
                <w:bCs/>
                <w:sz w:val="22"/>
                <w:lang w:eastAsia="en-AU"/>
              </w:rPr>
            </w:pPr>
            <w:r w:rsidRPr="00B97375">
              <w:rPr>
                <w:rFonts w:eastAsia="Times New Roman"/>
                <w:b/>
                <w:bCs/>
                <w:sz w:val="22"/>
                <w:lang w:eastAsia="en-AU"/>
              </w:rPr>
              <w:t> </w:t>
            </w:r>
          </w:p>
        </w:tc>
        <w:tc>
          <w:tcPr>
            <w:tcW w:w="1137" w:type="dxa"/>
            <w:tcBorders>
              <w:top w:val="nil"/>
              <w:left w:val="nil"/>
              <w:bottom w:val="single" w:sz="4" w:space="0" w:color="auto"/>
              <w:right w:val="nil"/>
            </w:tcBorders>
            <w:shd w:val="clear" w:color="auto" w:fill="D9D9D9" w:themeFill="background1" w:themeFillShade="D9"/>
            <w:noWrap/>
            <w:vAlign w:val="bottom"/>
            <w:hideMark/>
          </w:tcPr>
          <w:p w14:paraId="166A840D" w14:textId="77777777" w:rsidR="00945BEF" w:rsidRPr="00B97375" w:rsidRDefault="00945BEF" w:rsidP="00AB0E37">
            <w:pPr>
              <w:keepNext/>
              <w:keepLines/>
              <w:jc w:val="right"/>
              <w:rPr>
                <w:rFonts w:eastAsia="Times New Roman"/>
                <w:b/>
                <w:bCs/>
                <w:sz w:val="22"/>
                <w:lang w:eastAsia="en-AU"/>
              </w:rPr>
            </w:pPr>
            <w:r w:rsidRPr="00B97375">
              <w:rPr>
                <w:rFonts w:eastAsia="Times New Roman"/>
                <w:b/>
                <w:bCs/>
                <w:sz w:val="22"/>
                <w:lang w:eastAsia="en-AU"/>
              </w:rPr>
              <w:t>All</w:t>
            </w:r>
          </w:p>
        </w:tc>
        <w:tc>
          <w:tcPr>
            <w:tcW w:w="2123" w:type="dxa"/>
            <w:tcBorders>
              <w:top w:val="nil"/>
              <w:left w:val="nil"/>
              <w:bottom w:val="single" w:sz="4" w:space="0" w:color="auto"/>
              <w:right w:val="nil"/>
            </w:tcBorders>
            <w:shd w:val="clear" w:color="auto" w:fill="D9D9D9" w:themeFill="background1" w:themeFillShade="D9"/>
            <w:noWrap/>
            <w:vAlign w:val="bottom"/>
            <w:hideMark/>
          </w:tcPr>
          <w:p w14:paraId="0F58B28E" w14:textId="77777777" w:rsidR="00945BEF" w:rsidRPr="00B97375" w:rsidRDefault="00945BEF" w:rsidP="00AB0E37">
            <w:pPr>
              <w:keepNext/>
              <w:keepLines/>
              <w:jc w:val="right"/>
              <w:rPr>
                <w:rFonts w:eastAsia="Times New Roman"/>
                <w:b/>
                <w:bCs/>
                <w:sz w:val="22"/>
                <w:lang w:eastAsia="en-AU"/>
              </w:rPr>
            </w:pPr>
            <w:r w:rsidRPr="00B97375">
              <w:rPr>
                <w:rFonts w:eastAsia="Times New Roman"/>
                <w:b/>
                <w:bCs/>
                <w:sz w:val="22"/>
                <w:lang w:eastAsia="en-AU"/>
              </w:rPr>
              <w:t>In current report*</w:t>
            </w:r>
          </w:p>
        </w:tc>
        <w:tc>
          <w:tcPr>
            <w:tcW w:w="1157" w:type="dxa"/>
            <w:tcBorders>
              <w:top w:val="nil"/>
              <w:left w:val="nil"/>
              <w:bottom w:val="single" w:sz="4" w:space="0" w:color="auto"/>
              <w:right w:val="nil"/>
            </w:tcBorders>
            <w:shd w:val="clear" w:color="auto" w:fill="D9D9D9" w:themeFill="background1" w:themeFillShade="D9"/>
            <w:noWrap/>
            <w:vAlign w:val="bottom"/>
            <w:hideMark/>
          </w:tcPr>
          <w:p w14:paraId="58C69E2B" w14:textId="77777777" w:rsidR="00945BEF" w:rsidRPr="00B97375" w:rsidRDefault="00945BEF" w:rsidP="00AB0E37">
            <w:pPr>
              <w:keepNext/>
              <w:keepLines/>
              <w:jc w:val="right"/>
              <w:rPr>
                <w:rFonts w:eastAsia="Times New Roman"/>
                <w:b/>
                <w:bCs/>
                <w:sz w:val="22"/>
                <w:lang w:eastAsia="en-AU"/>
              </w:rPr>
            </w:pPr>
            <w:r w:rsidRPr="00B97375">
              <w:rPr>
                <w:rFonts w:eastAsia="Times New Roman"/>
                <w:b/>
                <w:bCs/>
                <w:sz w:val="22"/>
                <w:lang w:eastAsia="en-AU"/>
              </w:rPr>
              <w:t>N</w:t>
            </w:r>
          </w:p>
        </w:tc>
        <w:tc>
          <w:tcPr>
            <w:tcW w:w="850" w:type="dxa"/>
            <w:tcBorders>
              <w:top w:val="nil"/>
              <w:left w:val="nil"/>
              <w:bottom w:val="single" w:sz="4" w:space="0" w:color="auto"/>
              <w:right w:val="nil"/>
            </w:tcBorders>
            <w:shd w:val="clear" w:color="auto" w:fill="D9D9D9" w:themeFill="background1" w:themeFillShade="D9"/>
            <w:noWrap/>
            <w:vAlign w:val="bottom"/>
            <w:hideMark/>
          </w:tcPr>
          <w:p w14:paraId="56AEB462" w14:textId="77777777" w:rsidR="00945BEF" w:rsidRPr="00B97375" w:rsidRDefault="00945BEF" w:rsidP="00AB0E37">
            <w:pPr>
              <w:keepNext/>
              <w:keepLines/>
              <w:jc w:val="right"/>
              <w:rPr>
                <w:rFonts w:eastAsia="Times New Roman"/>
                <w:b/>
                <w:bCs/>
                <w:sz w:val="22"/>
                <w:lang w:eastAsia="en-AU"/>
              </w:rPr>
            </w:pPr>
            <w:r w:rsidRPr="00B97375">
              <w:rPr>
                <w:rFonts w:eastAsia="Times New Roman"/>
                <w:b/>
                <w:bCs/>
                <w:sz w:val="22"/>
                <w:lang w:eastAsia="en-AU"/>
              </w:rPr>
              <w:t>%</w:t>
            </w:r>
          </w:p>
        </w:tc>
        <w:tc>
          <w:tcPr>
            <w:tcW w:w="1134" w:type="dxa"/>
            <w:tcBorders>
              <w:top w:val="nil"/>
              <w:left w:val="nil"/>
              <w:bottom w:val="single" w:sz="4" w:space="0" w:color="auto"/>
              <w:right w:val="nil"/>
            </w:tcBorders>
            <w:shd w:val="clear" w:color="auto" w:fill="D9D9D9" w:themeFill="background1" w:themeFillShade="D9"/>
            <w:noWrap/>
            <w:vAlign w:val="bottom"/>
            <w:hideMark/>
          </w:tcPr>
          <w:p w14:paraId="074AE880" w14:textId="77777777" w:rsidR="00945BEF" w:rsidRPr="00B97375" w:rsidRDefault="00945BEF" w:rsidP="00AB0E37">
            <w:pPr>
              <w:keepNext/>
              <w:keepLines/>
              <w:jc w:val="right"/>
              <w:rPr>
                <w:rFonts w:eastAsia="Times New Roman"/>
                <w:b/>
                <w:bCs/>
                <w:sz w:val="22"/>
                <w:lang w:eastAsia="en-AU"/>
              </w:rPr>
            </w:pPr>
            <w:r w:rsidRPr="00B97375">
              <w:rPr>
                <w:rFonts w:eastAsia="Times New Roman"/>
                <w:b/>
                <w:bCs/>
                <w:sz w:val="22"/>
                <w:lang w:eastAsia="en-AU"/>
              </w:rPr>
              <w:t>N</w:t>
            </w:r>
          </w:p>
        </w:tc>
        <w:tc>
          <w:tcPr>
            <w:tcW w:w="850" w:type="dxa"/>
            <w:tcBorders>
              <w:top w:val="nil"/>
              <w:left w:val="nil"/>
              <w:bottom w:val="single" w:sz="4" w:space="0" w:color="auto"/>
              <w:right w:val="single" w:sz="4" w:space="0" w:color="auto"/>
            </w:tcBorders>
            <w:shd w:val="clear" w:color="auto" w:fill="D9D9D9" w:themeFill="background1" w:themeFillShade="D9"/>
            <w:noWrap/>
            <w:vAlign w:val="bottom"/>
            <w:hideMark/>
          </w:tcPr>
          <w:p w14:paraId="5FC62242" w14:textId="77777777" w:rsidR="00945BEF" w:rsidRPr="00B97375" w:rsidRDefault="00945BEF" w:rsidP="00AB0E37">
            <w:pPr>
              <w:keepNext/>
              <w:keepLines/>
              <w:jc w:val="right"/>
              <w:rPr>
                <w:rFonts w:eastAsia="Times New Roman"/>
                <w:b/>
                <w:bCs/>
                <w:sz w:val="22"/>
                <w:lang w:eastAsia="en-AU"/>
              </w:rPr>
            </w:pPr>
            <w:r w:rsidRPr="00B97375">
              <w:rPr>
                <w:rFonts w:eastAsia="Times New Roman"/>
                <w:b/>
                <w:bCs/>
                <w:sz w:val="22"/>
                <w:lang w:eastAsia="en-AU"/>
              </w:rPr>
              <w:t>%</w:t>
            </w:r>
          </w:p>
        </w:tc>
      </w:tr>
      <w:tr w:rsidR="000B5A11" w:rsidRPr="00B97375" w14:paraId="036696EC" w14:textId="77777777" w:rsidTr="004541FC">
        <w:trPr>
          <w:trHeight w:val="300"/>
        </w:trPr>
        <w:tc>
          <w:tcPr>
            <w:tcW w:w="2142" w:type="dxa"/>
            <w:tcBorders>
              <w:top w:val="nil"/>
              <w:left w:val="single" w:sz="4" w:space="0" w:color="auto"/>
              <w:bottom w:val="nil"/>
              <w:right w:val="nil"/>
            </w:tcBorders>
            <w:shd w:val="clear" w:color="auto" w:fill="auto"/>
            <w:noWrap/>
          </w:tcPr>
          <w:p w14:paraId="2A9A796D" w14:textId="77777777" w:rsidR="000B5A11" w:rsidRPr="00B97375" w:rsidRDefault="000B5A11" w:rsidP="000B5A11">
            <w:pPr>
              <w:keepNext/>
              <w:keepLines/>
            </w:pPr>
            <w:r w:rsidRPr="00B97375">
              <w:t>Auckland</w:t>
            </w:r>
          </w:p>
        </w:tc>
        <w:tc>
          <w:tcPr>
            <w:tcW w:w="1137" w:type="dxa"/>
            <w:tcBorders>
              <w:top w:val="nil"/>
              <w:left w:val="nil"/>
              <w:bottom w:val="nil"/>
              <w:right w:val="nil"/>
            </w:tcBorders>
            <w:shd w:val="clear" w:color="auto" w:fill="auto"/>
            <w:noWrap/>
          </w:tcPr>
          <w:p w14:paraId="0331189A" w14:textId="65387ACA" w:rsidR="000B5A11" w:rsidRPr="00B97375" w:rsidRDefault="000B5A11" w:rsidP="000B5A11">
            <w:pPr>
              <w:jc w:val="right"/>
              <w:rPr>
                <w:sz w:val="22"/>
              </w:rPr>
            </w:pPr>
            <w:r w:rsidRPr="0087662F">
              <w:t xml:space="preserve"> 3,942 </w:t>
            </w:r>
          </w:p>
        </w:tc>
        <w:tc>
          <w:tcPr>
            <w:tcW w:w="2123" w:type="dxa"/>
            <w:tcBorders>
              <w:top w:val="nil"/>
              <w:left w:val="nil"/>
              <w:bottom w:val="nil"/>
              <w:right w:val="nil"/>
            </w:tcBorders>
            <w:shd w:val="clear" w:color="auto" w:fill="auto"/>
            <w:noWrap/>
          </w:tcPr>
          <w:p w14:paraId="0D8982CC" w14:textId="15022402" w:rsidR="000B5A11" w:rsidRPr="00B97375" w:rsidRDefault="000B5A11" w:rsidP="000B5A11">
            <w:pPr>
              <w:jc w:val="right"/>
              <w:rPr>
                <w:sz w:val="22"/>
              </w:rPr>
            </w:pPr>
            <w:r w:rsidRPr="0087662F">
              <w:t xml:space="preserve"> 3,861 </w:t>
            </w:r>
          </w:p>
        </w:tc>
        <w:tc>
          <w:tcPr>
            <w:tcW w:w="1157" w:type="dxa"/>
            <w:tcBorders>
              <w:top w:val="nil"/>
              <w:left w:val="nil"/>
              <w:bottom w:val="nil"/>
              <w:right w:val="nil"/>
            </w:tcBorders>
            <w:shd w:val="clear" w:color="auto" w:fill="auto"/>
            <w:noWrap/>
          </w:tcPr>
          <w:p w14:paraId="6F6B7E16" w14:textId="4BBC8450" w:rsidR="000B5A11" w:rsidRPr="00B97375" w:rsidRDefault="000B5A11" w:rsidP="000B5A11">
            <w:pPr>
              <w:jc w:val="right"/>
              <w:rPr>
                <w:sz w:val="22"/>
              </w:rPr>
            </w:pPr>
            <w:r w:rsidRPr="0087662F">
              <w:t xml:space="preserve"> 2,328 </w:t>
            </w:r>
          </w:p>
        </w:tc>
        <w:tc>
          <w:tcPr>
            <w:tcW w:w="850" w:type="dxa"/>
            <w:tcBorders>
              <w:top w:val="nil"/>
              <w:left w:val="nil"/>
              <w:bottom w:val="nil"/>
              <w:right w:val="nil"/>
            </w:tcBorders>
            <w:shd w:val="clear" w:color="auto" w:fill="auto"/>
            <w:noWrap/>
          </w:tcPr>
          <w:p w14:paraId="09D108C2" w14:textId="44092ABC" w:rsidR="000B5A11" w:rsidRPr="00B97375" w:rsidRDefault="000B5A11" w:rsidP="000B5A11">
            <w:pPr>
              <w:jc w:val="right"/>
              <w:rPr>
                <w:sz w:val="22"/>
              </w:rPr>
            </w:pPr>
            <w:r w:rsidRPr="0087662F">
              <w:t>60.3</w:t>
            </w:r>
          </w:p>
        </w:tc>
        <w:tc>
          <w:tcPr>
            <w:tcW w:w="1134" w:type="dxa"/>
            <w:tcBorders>
              <w:top w:val="nil"/>
              <w:left w:val="nil"/>
              <w:bottom w:val="nil"/>
              <w:right w:val="nil"/>
            </w:tcBorders>
            <w:shd w:val="clear" w:color="auto" w:fill="auto"/>
            <w:noWrap/>
          </w:tcPr>
          <w:p w14:paraId="3349AA35" w14:textId="16C344DC" w:rsidR="000B5A11" w:rsidRPr="00B97375" w:rsidRDefault="000B5A11" w:rsidP="000B5A11">
            <w:pPr>
              <w:jc w:val="right"/>
              <w:rPr>
                <w:sz w:val="22"/>
              </w:rPr>
            </w:pPr>
            <w:r w:rsidRPr="0087662F">
              <w:t xml:space="preserve"> 1,944 </w:t>
            </w:r>
          </w:p>
        </w:tc>
        <w:tc>
          <w:tcPr>
            <w:tcW w:w="850" w:type="dxa"/>
            <w:tcBorders>
              <w:top w:val="nil"/>
              <w:left w:val="nil"/>
              <w:bottom w:val="nil"/>
              <w:right w:val="single" w:sz="4" w:space="0" w:color="auto"/>
            </w:tcBorders>
            <w:shd w:val="clear" w:color="auto" w:fill="auto"/>
            <w:noWrap/>
          </w:tcPr>
          <w:p w14:paraId="2C1381C8" w14:textId="0B034AE8" w:rsidR="000B5A11" w:rsidRPr="00B97375" w:rsidRDefault="000B5A11" w:rsidP="000B5A11">
            <w:pPr>
              <w:jc w:val="right"/>
              <w:rPr>
                <w:sz w:val="22"/>
              </w:rPr>
            </w:pPr>
            <w:r w:rsidRPr="0087662F">
              <w:t>50.3</w:t>
            </w:r>
          </w:p>
        </w:tc>
      </w:tr>
      <w:tr w:rsidR="000B5A11" w:rsidRPr="00B97375" w14:paraId="17A2489E" w14:textId="77777777" w:rsidTr="004541FC">
        <w:trPr>
          <w:trHeight w:val="300"/>
        </w:trPr>
        <w:tc>
          <w:tcPr>
            <w:tcW w:w="2142" w:type="dxa"/>
            <w:tcBorders>
              <w:top w:val="nil"/>
              <w:left w:val="single" w:sz="4" w:space="0" w:color="auto"/>
              <w:bottom w:val="nil"/>
              <w:right w:val="nil"/>
            </w:tcBorders>
            <w:shd w:val="clear" w:color="auto" w:fill="auto"/>
            <w:noWrap/>
          </w:tcPr>
          <w:p w14:paraId="11B8973B" w14:textId="77777777" w:rsidR="000B5A11" w:rsidRPr="00B97375" w:rsidRDefault="000B5A11" w:rsidP="000B5A11">
            <w:pPr>
              <w:keepNext/>
              <w:keepLines/>
            </w:pPr>
            <w:r w:rsidRPr="00B97375">
              <w:t>Bay of Plenty</w:t>
            </w:r>
          </w:p>
        </w:tc>
        <w:tc>
          <w:tcPr>
            <w:tcW w:w="1137" w:type="dxa"/>
            <w:tcBorders>
              <w:top w:val="nil"/>
              <w:left w:val="nil"/>
              <w:bottom w:val="nil"/>
              <w:right w:val="nil"/>
            </w:tcBorders>
            <w:shd w:val="clear" w:color="auto" w:fill="auto"/>
            <w:noWrap/>
          </w:tcPr>
          <w:p w14:paraId="718E6E73" w14:textId="4EF8E847" w:rsidR="000B5A11" w:rsidRPr="00B97375" w:rsidRDefault="000B5A11" w:rsidP="000B5A11">
            <w:pPr>
              <w:jc w:val="right"/>
              <w:rPr>
                <w:sz w:val="22"/>
              </w:rPr>
            </w:pPr>
            <w:r w:rsidRPr="0087662F">
              <w:t xml:space="preserve"> 3,029 </w:t>
            </w:r>
          </w:p>
        </w:tc>
        <w:tc>
          <w:tcPr>
            <w:tcW w:w="2123" w:type="dxa"/>
            <w:tcBorders>
              <w:top w:val="nil"/>
              <w:left w:val="nil"/>
              <w:bottom w:val="nil"/>
              <w:right w:val="nil"/>
            </w:tcBorders>
            <w:shd w:val="clear" w:color="auto" w:fill="auto"/>
            <w:noWrap/>
          </w:tcPr>
          <w:p w14:paraId="00301E94" w14:textId="4F24E4AA" w:rsidR="000B5A11" w:rsidRPr="00B97375" w:rsidRDefault="000B5A11" w:rsidP="000B5A11">
            <w:pPr>
              <w:jc w:val="right"/>
              <w:rPr>
                <w:sz w:val="22"/>
              </w:rPr>
            </w:pPr>
            <w:r w:rsidRPr="0087662F">
              <w:t xml:space="preserve"> 2,931 </w:t>
            </w:r>
          </w:p>
        </w:tc>
        <w:tc>
          <w:tcPr>
            <w:tcW w:w="1157" w:type="dxa"/>
            <w:tcBorders>
              <w:top w:val="nil"/>
              <w:left w:val="nil"/>
              <w:bottom w:val="nil"/>
              <w:right w:val="nil"/>
            </w:tcBorders>
            <w:shd w:val="clear" w:color="auto" w:fill="auto"/>
            <w:noWrap/>
          </w:tcPr>
          <w:p w14:paraId="5111BD5A" w14:textId="26D1F18E" w:rsidR="000B5A11" w:rsidRPr="00B97375" w:rsidRDefault="000B5A11" w:rsidP="000B5A11">
            <w:pPr>
              <w:jc w:val="right"/>
              <w:rPr>
                <w:sz w:val="22"/>
              </w:rPr>
            </w:pPr>
            <w:r w:rsidRPr="0087662F">
              <w:t xml:space="preserve"> 2,144 </w:t>
            </w:r>
          </w:p>
        </w:tc>
        <w:tc>
          <w:tcPr>
            <w:tcW w:w="850" w:type="dxa"/>
            <w:tcBorders>
              <w:top w:val="nil"/>
              <w:left w:val="nil"/>
              <w:bottom w:val="nil"/>
              <w:right w:val="nil"/>
            </w:tcBorders>
            <w:shd w:val="clear" w:color="auto" w:fill="auto"/>
            <w:noWrap/>
          </w:tcPr>
          <w:p w14:paraId="3099F845" w14:textId="4D216051" w:rsidR="000B5A11" w:rsidRPr="00B97375" w:rsidRDefault="000B5A11" w:rsidP="000B5A11">
            <w:pPr>
              <w:jc w:val="right"/>
              <w:rPr>
                <w:sz w:val="22"/>
              </w:rPr>
            </w:pPr>
            <w:r w:rsidRPr="0087662F">
              <w:t>73.1</w:t>
            </w:r>
          </w:p>
        </w:tc>
        <w:tc>
          <w:tcPr>
            <w:tcW w:w="1134" w:type="dxa"/>
            <w:tcBorders>
              <w:top w:val="nil"/>
              <w:left w:val="nil"/>
              <w:bottom w:val="nil"/>
              <w:right w:val="nil"/>
            </w:tcBorders>
            <w:shd w:val="clear" w:color="auto" w:fill="auto"/>
            <w:noWrap/>
          </w:tcPr>
          <w:p w14:paraId="1DD63760" w14:textId="7C5FE4C7" w:rsidR="000B5A11" w:rsidRPr="00B97375" w:rsidRDefault="000B5A11" w:rsidP="000B5A11">
            <w:pPr>
              <w:jc w:val="right"/>
              <w:rPr>
                <w:sz w:val="22"/>
              </w:rPr>
            </w:pPr>
            <w:r w:rsidRPr="0087662F">
              <w:t xml:space="preserve"> 1,799 </w:t>
            </w:r>
          </w:p>
        </w:tc>
        <w:tc>
          <w:tcPr>
            <w:tcW w:w="850" w:type="dxa"/>
            <w:tcBorders>
              <w:top w:val="nil"/>
              <w:left w:val="nil"/>
              <w:bottom w:val="nil"/>
              <w:right w:val="single" w:sz="4" w:space="0" w:color="auto"/>
            </w:tcBorders>
            <w:shd w:val="clear" w:color="auto" w:fill="auto"/>
            <w:noWrap/>
          </w:tcPr>
          <w:p w14:paraId="3E171C37" w14:textId="60A6A845" w:rsidR="000B5A11" w:rsidRPr="00B97375" w:rsidRDefault="000B5A11" w:rsidP="000B5A11">
            <w:pPr>
              <w:jc w:val="right"/>
              <w:rPr>
                <w:sz w:val="22"/>
              </w:rPr>
            </w:pPr>
            <w:r w:rsidRPr="0087662F">
              <w:t>61.4</w:t>
            </w:r>
          </w:p>
        </w:tc>
      </w:tr>
      <w:tr w:rsidR="000B5A11" w:rsidRPr="00B97375" w14:paraId="2A1BC236" w14:textId="77777777" w:rsidTr="004541FC">
        <w:trPr>
          <w:trHeight w:val="300"/>
        </w:trPr>
        <w:tc>
          <w:tcPr>
            <w:tcW w:w="2142" w:type="dxa"/>
            <w:tcBorders>
              <w:top w:val="nil"/>
              <w:left w:val="single" w:sz="4" w:space="0" w:color="auto"/>
              <w:bottom w:val="nil"/>
              <w:right w:val="nil"/>
            </w:tcBorders>
            <w:shd w:val="clear" w:color="auto" w:fill="auto"/>
            <w:noWrap/>
          </w:tcPr>
          <w:p w14:paraId="47C898AF" w14:textId="77777777" w:rsidR="000B5A11" w:rsidRPr="00B97375" w:rsidRDefault="000B5A11" w:rsidP="000B5A11">
            <w:pPr>
              <w:keepNext/>
              <w:keepLines/>
            </w:pPr>
            <w:r w:rsidRPr="00B97375">
              <w:t>Canterbury</w:t>
            </w:r>
          </w:p>
        </w:tc>
        <w:tc>
          <w:tcPr>
            <w:tcW w:w="1137" w:type="dxa"/>
            <w:tcBorders>
              <w:top w:val="nil"/>
              <w:left w:val="nil"/>
              <w:bottom w:val="nil"/>
              <w:right w:val="nil"/>
            </w:tcBorders>
            <w:shd w:val="clear" w:color="auto" w:fill="auto"/>
            <w:noWrap/>
          </w:tcPr>
          <w:p w14:paraId="75964FC2" w14:textId="28561130" w:rsidR="000B5A11" w:rsidRPr="00B97375" w:rsidRDefault="000B5A11" w:rsidP="000B5A11">
            <w:pPr>
              <w:jc w:val="right"/>
              <w:rPr>
                <w:sz w:val="22"/>
              </w:rPr>
            </w:pPr>
            <w:r w:rsidRPr="0087662F">
              <w:t xml:space="preserve"> 6,045 </w:t>
            </w:r>
          </w:p>
        </w:tc>
        <w:tc>
          <w:tcPr>
            <w:tcW w:w="2123" w:type="dxa"/>
            <w:tcBorders>
              <w:top w:val="nil"/>
              <w:left w:val="nil"/>
              <w:bottom w:val="nil"/>
              <w:right w:val="nil"/>
            </w:tcBorders>
            <w:shd w:val="clear" w:color="auto" w:fill="auto"/>
            <w:noWrap/>
          </w:tcPr>
          <w:p w14:paraId="227EABAE" w14:textId="4E44A2EF" w:rsidR="000B5A11" w:rsidRPr="00B97375" w:rsidRDefault="000B5A11" w:rsidP="000B5A11">
            <w:pPr>
              <w:jc w:val="right"/>
              <w:rPr>
                <w:sz w:val="22"/>
              </w:rPr>
            </w:pPr>
            <w:r w:rsidRPr="0087662F">
              <w:t xml:space="preserve"> 5,887 </w:t>
            </w:r>
          </w:p>
        </w:tc>
        <w:tc>
          <w:tcPr>
            <w:tcW w:w="1157" w:type="dxa"/>
            <w:tcBorders>
              <w:top w:val="nil"/>
              <w:left w:val="nil"/>
              <w:bottom w:val="nil"/>
              <w:right w:val="nil"/>
            </w:tcBorders>
            <w:shd w:val="clear" w:color="auto" w:fill="auto"/>
            <w:noWrap/>
          </w:tcPr>
          <w:p w14:paraId="708D02C2" w14:textId="3184CB54" w:rsidR="000B5A11" w:rsidRPr="00B97375" w:rsidRDefault="000B5A11" w:rsidP="000B5A11">
            <w:pPr>
              <w:jc w:val="right"/>
              <w:rPr>
                <w:sz w:val="22"/>
              </w:rPr>
            </w:pPr>
            <w:r w:rsidRPr="0087662F">
              <w:t xml:space="preserve"> 4,201 </w:t>
            </w:r>
          </w:p>
        </w:tc>
        <w:tc>
          <w:tcPr>
            <w:tcW w:w="850" w:type="dxa"/>
            <w:tcBorders>
              <w:top w:val="nil"/>
              <w:left w:val="nil"/>
              <w:bottom w:val="nil"/>
              <w:right w:val="nil"/>
            </w:tcBorders>
            <w:shd w:val="clear" w:color="auto" w:fill="auto"/>
            <w:noWrap/>
          </w:tcPr>
          <w:p w14:paraId="6CAFB06E" w14:textId="195CD045" w:rsidR="000B5A11" w:rsidRPr="00B97375" w:rsidRDefault="000B5A11" w:rsidP="000B5A11">
            <w:pPr>
              <w:jc w:val="right"/>
              <w:rPr>
                <w:sz w:val="22"/>
              </w:rPr>
            </w:pPr>
            <w:r w:rsidRPr="0087662F">
              <w:t>71.4</w:t>
            </w:r>
          </w:p>
        </w:tc>
        <w:tc>
          <w:tcPr>
            <w:tcW w:w="1134" w:type="dxa"/>
            <w:tcBorders>
              <w:top w:val="nil"/>
              <w:left w:val="nil"/>
              <w:bottom w:val="nil"/>
              <w:right w:val="nil"/>
            </w:tcBorders>
            <w:shd w:val="clear" w:color="auto" w:fill="auto"/>
            <w:noWrap/>
          </w:tcPr>
          <w:p w14:paraId="2B1051CA" w14:textId="7DDE92FE" w:rsidR="000B5A11" w:rsidRPr="00B97375" w:rsidRDefault="000B5A11" w:rsidP="000B5A11">
            <w:pPr>
              <w:jc w:val="right"/>
              <w:rPr>
                <w:sz w:val="22"/>
              </w:rPr>
            </w:pPr>
            <w:r w:rsidRPr="0087662F">
              <w:t xml:space="preserve"> 3,699 </w:t>
            </w:r>
          </w:p>
        </w:tc>
        <w:tc>
          <w:tcPr>
            <w:tcW w:w="850" w:type="dxa"/>
            <w:tcBorders>
              <w:top w:val="nil"/>
              <w:left w:val="nil"/>
              <w:bottom w:val="nil"/>
              <w:right w:val="single" w:sz="4" w:space="0" w:color="auto"/>
            </w:tcBorders>
            <w:shd w:val="clear" w:color="auto" w:fill="auto"/>
            <w:noWrap/>
          </w:tcPr>
          <w:p w14:paraId="2C1E8687" w14:textId="22D06081" w:rsidR="000B5A11" w:rsidRPr="00B97375" w:rsidRDefault="000B5A11" w:rsidP="000B5A11">
            <w:pPr>
              <w:jc w:val="right"/>
              <w:rPr>
                <w:sz w:val="22"/>
              </w:rPr>
            </w:pPr>
            <w:r w:rsidRPr="0087662F">
              <w:t>62.8</w:t>
            </w:r>
          </w:p>
        </w:tc>
      </w:tr>
      <w:tr w:rsidR="000B5A11" w:rsidRPr="00B97375" w14:paraId="0E1BFAAD" w14:textId="77777777" w:rsidTr="004541FC">
        <w:trPr>
          <w:trHeight w:val="300"/>
        </w:trPr>
        <w:tc>
          <w:tcPr>
            <w:tcW w:w="2142" w:type="dxa"/>
            <w:tcBorders>
              <w:top w:val="nil"/>
              <w:left w:val="single" w:sz="4" w:space="0" w:color="auto"/>
              <w:bottom w:val="nil"/>
              <w:right w:val="nil"/>
            </w:tcBorders>
            <w:shd w:val="clear" w:color="auto" w:fill="auto"/>
            <w:noWrap/>
          </w:tcPr>
          <w:p w14:paraId="05F64AF1" w14:textId="77777777" w:rsidR="000B5A11" w:rsidRPr="00B97375" w:rsidRDefault="000B5A11" w:rsidP="000B5A11">
            <w:pPr>
              <w:keepNext/>
              <w:keepLines/>
            </w:pPr>
            <w:r w:rsidRPr="00B97375">
              <w:t>Capital &amp; Coast</w:t>
            </w:r>
          </w:p>
        </w:tc>
        <w:tc>
          <w:tcPr>
            <w:tcW w:w="1137" w:type="dxa"/>
            <w:tcBorders>
              <w:top w:val="nil"/>
              <w:left w:val="nil"/>
              <w:bottom w:val="nil"/>
              <w:right w:val="nil"/>
            </w:tcBorders>
            <w:shd w:val="clear" w:color="auto" w:fill="auto"/>
            <w:noWrap/>
          </w:tcPr>
          <w:p w14:paraId="54A5B14D" w14:textId="0439F9D7" w:rsidR="000B5A11" w:rsidRPr="00B97375" w:rsidRDefault="000B5A11" w:rsidP="000B5A11">
            <w:pPr>
              <w:jc w:val="right"/>
              <w:rPr>
                <w:sz w:val="22"/>
              </w:rPr>
            </w:pPr>
            <w:r w:rsidRPr="0087662F">
              <w:t xml:space="preserve"> 2,772 </w:t>
            </w:r>
          </w:p>
        </w:tc>
        <w:tc>
          <w:tcPr>
            <w:tcW w:w="2123" w:type="dxa"/>
            <w:tcBorders>
              <w:top w:val="nil"/>
              <w:left w:val="nil"/>
              <w:bottom w:val="nil"/>
              <w:right w:val="nil"/>
            </w:tcBorders>
            <w:shd w:val="clear" w:color="auto" w:fill="auto"/>
            <w:noWrap/>
          </w:tcPr>
          <w:p w14:paraId="738FC830" w14:textId="0B879C1B" w:rsidR="000B5A11" w:rsidRPr="00B97375" w:rsidRDefault="000B5A11" w:rsidP="000B5A11">
            <w:pPr>
              <w:jc w:val="right"/>
              <w:rPr>
                <w:sz w:val="22"/>
              </w:rPr>
            </w:pPr>
            <w:r w:rsidRPr="0087662F">
              <w:t xml:space="preserve"> 2,722 </w:t>
            </w:r>
          </w:p>
        </w:tc>
        <w:tc>
          <w:tcPr>
            <w:tcW w:w="1157" w:type="dxa"/>
            <w:tcBorders>
              <w:top w:val="nil"/>
              <w:left w:val="nil"/>
              <w:bottom w:val="nil"/>
              <w:right w:val="nil"/>
            </w:tcBorders>
            <w:shd w:val="clear" w:color="auto" w:fill="auto"/>
            <w:noWrap/>
          </w:tcPr>
          <w:p w14:paraId="6DFFC4E2" w14:textId="7BC805B7" w:rsidR="000B5A11" w:rsidRPr="00B97375" w:rsidRDefault="000B5A11" w:rsidP="000B5A11">
            <w:pPr>
              <w:jc w:val="right"/>
              <w:rPr>
                <w:sz w:val="22"/>
              </w:rPr>
            </w:pPr>
            <w:r w:rsidRPr="0087662F">
              <w:t xml:space="preserve"> 1,897 </w:t>
            </w:r>
          </w:p>
        </w:tc>
        <w:tc>
          <w:tcPr>
            <w:tcW w:w="850" w:type="dxa"/>
            <w:tcBorders>
              <w:top w:val="nil"/>
              <w:left w:val="nil"/>
              <w:bottom w:val="nil"/>
              <w:right w:val="nil"/>
            </w:tcBorders>
            <w:shd w:val="clear" w:color="auto" w:fill="auto"/>
            <w:noWrap/>
          </w:tcPr>
          <w:p w14:paraId="0830FE3A" w14:textId="0E2B44E1" w:rsidR="000B5A11" w:rsidRPr="00B97375" w:rsidRDefault="000B5A11" w:rsidP="000B5A11">
            <w:pPr>
              <w:jc w:val="right"/>
              <w:rPr>
                <w:sz w:val="22"/>
              </w:rPr>
            </w:pPr>
            <w:r w:rsidRPr="0087662F">
              <w:t>69.7</w:t>
            </w:r>
          </w:p>
        </w:tc>
        <w:tc>
          <w:tcPr>
            <w:tcW w:w="1134" w:type="dxa"/>
            <w:tcBorders>
              <w:top w:val="nil"/>
              <w:left w:val="nil"/>
              <w:bottom w:val="nil"/>
              <w:right w:val="nil"/>
            </w:tcBorders>
            <w:shd w:val="clear" w:color="auto" w:fill="auto"/>
            <w:noWrap/>
          </w:tcPr>
          <w:p w14:paraId="5A95AEBE" w14:textId="2B8A77F5" w:rsidR="000B5A11" w:rsidRPr="00B97375" w:rsidRDefault="000B5A11" w:rsidP="000B5A11">
            <w:pPr>
              <w:jc w:val="right"/>
              <w:rPr>
                <w:sz w:val="22"/>
              </w:rPr>
            </w:pPr>
            <w:r w:rsidRPr="0087662F">
              <w:t xml:space="preserve"> 1,690 </w:t>
            </w:r>
          </w:p>
        </w:tc>
        <w:tc>
          <w:tcPr>
            <w:tcW w:w="850" w:type="dxa"/>
            <w:tcBorders>
              <w:top w:val="nil"/>
              <w:left w:val="nil"/>
              <w:bottom w:val="nil"/>
              <w:right w:val="single" w:sz="4" w:space="0" w:color="auto"/>
            </w:tcBorders>
            <w:shd w:val="clear" w:color="auto" w:fill="auto"/>
            <w:noWrap/>
          </w:tcPr>
          <w:p w14:paraId="3B5D874A" w14:textId="06A2F75D" w:rsidR="000B5A11" w:rsidRPr="00B97375" w:rsidRDefault="000B5A11" w:rsidP="000B5A11">
            <w:pPr>
              <w:jc w:val="right"/>
              <w:rPr>
                <w:sz w:val="22"/>
              </w:rPr>
            </w:pPr>
            <w:r w:rsidRPr="0087662F">
              <w:t>62.1</w:t>
            </w:r>
          </w:p>
        </w:tc>
      </w:tr>
      <w:tr w:rsidR="000B5A11" w:rsidRPr="00B97375" w14:paraId="0FD2998C" w14:textId="77777777" w:rsidTr="004541FC">
        <w:trPr>
          <w:trHeight w:val="300"/>
        </w:trPr>
        <w:tc>
          <w:tcPr>
            <w:tcW w:w="2142" w:type="dxa"/>
            <w:tcBorders>
              <w:top w:val="nil"/>
              <w:left w:val="single" w:sz="4" w:space="0" w:color="auto"/>
              <w:bottom w:val="nil"/>
              <w:right w:val="nil"/>
            </w:tcBorders>
            <w:shd w:val="clear" w:color="auto" w:fill="auto"/>
            <w:noWrap/>
          </w:tcPr>
          <w:p w14:paraId="626C7BB0" w14:textId="77777777" w:rsidR="000B5A11" w:rsidRPr="00B97375" w:rsidRDefault="000B5A11" w:rsidP="000B5A11">
            <w:pPr>
              <w:keepNext/>
              <w:keepLines/>
            </w:pPr>
            <w:r w:rsidRPr="00B97375">
              <w:t>Counties Manukau</w:t>
            </w:r>
          </w:p>
        </w:tc>
        <w:tc>
          <w:tcPr>
            <w:tcW w:w="1137" w:type="dxa"/>
            <w:tcBorders>
              <w:top w:val="nil"/>
              <w:left w:val="nil"/>
              <w:bottom w:val="nil"/>
              <w:right w:val="nil"/>
            </w:tcBorders>
            <w:shd w:val="clear" w:color="auto" w:fill="auto"/>
            <w:noWrap/>
          </w:tcPr>
          <w:p w14:paraId="76D1FBA8" w14:textId="398F67A1" w:rsidR="000B5A11" w:rsidRPr="00B97375" w:rsidRDefault="000B5A11" w:rsidP="000B5A11">
            <w:pPr>
              <w:jc w:val="right"/>
              <w:rPr>
                <w:sz w:val="22"/>
              </w:rPr>
            </w:pPr>
            <w:r w:rsidRPr="0087662F">
              <w:t xml:space="preserve"> 3,503 </w:t>
            </w:r>
          </w:p>
        </w:tc>
        <w:tc>
          <w:tcPr>
            <w:tcW w:w="2123" w:type="dxa"/>
            <w:tcBorders>
              <w:top w:val="nil"/>
              <w:left w:val="nil"/>
              <w:bottom w:val="nil"/>
              <w:right w:val="nil"/>
            </w:tcBorders>
            <w:shd w:val="clear" w:color="auto" w:fill="auto"/>
            <w:noWrap/>
          </w:tcPr>
          <w:p w14:paraId="70B04B5F" w14:textId="5EB45446" w:rsidR="000B5A11" w:rsidRPr="00B97375" w:rsidRDefault="000B5A11" w:rsidP="000B5A11">
            <w:pPr>
              <w:jc w:val="right"/>
              <w:rPr>
                <w:sz w:val="22"/>
              </w:rPr>
            </w:pPr>
            <w:r w:rsidRPr="0087662F">
              <w:t xml:space="preserve"> 3,384 </w:t>
            </w:r>
          </w:p>
        </w:tc>
        <w:tc>
          <w:tcPr>
            <w:tcW w:w="1157" w:type="dxa"/>
            <w:tcBorders>
              <w:top w:val="nil"/>
              <w:left w:val="nil"/>
              <w:bottom w:val="nil"/>
              <w:right w:val="nil"/>
            </w:tcBorders>
            <w:shd w:val="clear" w:color="auto" w:fill="auto"/>
            <w:noWrap/>
          </w:tcPr>
          <w:p w14:paraId="364878B8" w14:textId="128BBDF3" w:rsidR="000B5A11" w:rsidRPr="00B97375" w:rsidRDefault="000B5A11" w:rsidP="000B5A11">
            <w:pPr>
              <w:jc w:val="right"/>
              <w:rPr>
                <w:sz w:val="22"/>
              </w:rPr>
            </w:pPr>
            <w:r w:rsidRPr="0087662F">
              <w:t xml:space="preserve"> 2,057 </w:t>
            </w:r>
          </w:p>
        </w:tc>
        <w:tc>
          <w:tcPr>
            <w:tcW w:w="850" w:type="dxa"/>
            <w:tcBorders>
              <w:top w:val="nil"/>
              <w:left w:val="nil"/>
              <w:bottom w:val="nil"/>
              <w:right w:val="nil"/>
            </w:tcBorders>
            <w:shd w:val="clear" w:color="auto" w:fill="auto"/>
            <w:noWrap/>
          </w:tcPr>
          <w:p w14:paraId="154BF267" w14:textId="04646238" w:rsidR="000B5A11" w:rsidRPr="00B97375" w:rsidRDefault="000B5A11" w:rsidP="000B5A11">
            <w:pPr>
              <w:jc w:val="right"/>
              <w:rPr>
                <w:sz w:val="22"/>
              </w:rPr>
            </w:pPr>
            <w:r w:rsidRPr="0087662F">
              <w:t>60.8</w:t>
            </w:r>
          </w:p>
        </w:tc>
        <w:tc>
          <w:tcPr>
            <w:tcW w:w="1134" w:type="dxa"/>
            <w:tcBorders>
              <w:top w:val="nil"/>
              <w:left w:val="nil"/>
              <w:bottom w:val="nil"/>
              <w:right w:val="nil"/>
            </w:tcBorders>
            <w:shd w:val="clear" w:color="auto" w:fill="auto"/>
            <w:noWrap/>
          </w:tcPr>
          <w:p w14:paraId="1D9F1ECE" w14:textId="40A41460" w:rsidR="000B5A11" w:rsidRPr="00B97375" w:rsidRDefault="000B5A11" w:rsidP="000B5A11">
            <w:pPr>
              <w:jc w:val="right"/>
              <w:rPr>
                <w:sz w:val="22"/>
              </w:rPr>
            </w:pPr>
            <w:r w:rsidRPr="0087662F">
              <w:t xml:space="preserve"> 1,629 </w:t>
            </w:r>
          </w:p>
        </w:tc>
        <w:tc>
          <w:tcPr>
            <w:tcW w:w="850" w:type="dxa"/>
            <w:tcBorders>
              <w:top w:val="nil"/>
              <w:left w:val="nil"/>
              <w:bottom w:val="nil"/>
              <w:right w:val="single" w:sz="4" w:space="0" w:color="auto"/>
            </w:tcBorders>
            <w:shd w:val="clear" w:color="auto" w:fill="auto"/>
            <w:noWrap/>
          </w:tcPr>
          <w:p w14:paraId="7C6D7FF3" w14:textId="4DA108C2" w:rsidR="000B5A11" w:rsidRPr="00B97375" w:rsidRDefault="000B5A11" w:rsidP="000B5A11">
            <w:pPr>
              <w:jc w:val="right"/>
              <w:rPr>
                <w:sz w:val="22"/>
              </w:rPr>
            </w:pPr>
            <w:r w:rsidRPr="0087662F">
              <w:t>48.1</w:t>
            </w:r>
          </w:p>
        </w:tc>
      </w:tr>
      <w:tr w:rsidR="000B5A11" w:rsidRPr="00B97375" w14:paraId="70050C3A" w14:textId="77777777" w:rsidTr="004541FC">
        <w:trPr>
          <w:trHeight w:val="300"/>
        </w:trPr>
        <w:tc>
          <w:tcPr>
            <w:tcW w:w="2142" w:type="dxa"/>
            <w:tcBorders>
              <w:top w:val="nil"/>
              <w:left w:val="single" w:sz="4" w:space="0" w:color="auto"/>
              <w:bottom w:val="nil"/>
              <w:right w:val="nil"/>
            </w:tcBorders>
            <w:shd w:val="clear" w:color="auto" w:fill="auto"/>
            <w:noWrap/>
          </w:tcPr>
          <w:p w14:paraId="1D594489" w14:textId="77777777" w:rsidR="000B5A11" w:rsidRPr="00B97375" w:rsidRDefault="000B5A11" w:rsidP="000B5A11">
            <w:pPr>
              <w:keepNext/>
              <w:keepLines/>
            </w:pPr>
            <w:r w:rsidRPr="00B97375">
              <w:t>Hawke's Bay</w:t>
            </w:r>
          </w:p>
        </w:tc>
        <w:tc>
          <w:tcPr>
            <w:tcW w:w="1137" w:type="dxa"/>
            <w:tcBorders>
              <w:top w:val="nil"/>
              <w:left w:val="nil"/>
              <w:bottom w:val="nil"/>
              <w:right w:val="nil"/>
            </w:tcBorders>
            <w:shd w:val="clear" w:color="auto" w:fill="auto"/>
            <w:noWrap/>
          </w:tcPr>
          <w:p w14:paraId="04A709D9" w14:textId="7F88068B" w:rsidR="000B5A11" w:rsidRPr="00B97375" w:rsidRDefault="000B5A11" w:rsidP="000B5A11">
            <w:pPr>
              <w:jc w:val="right"/>
              <w:rPr>
                <w:sz w:val="22"/>
              </w:rPr>
            </w:pPr>
            <w:r w:rsidRPr="0087662F">
              <w:t xml:space="preserve"> 2,258 </w:t>
            </w:r>
          </w:p>
        </w:tc>
        <w:tc>
          <w:tcPr>
            <w:tcW w:w="2123" w:type="dxa"/>
            <w:tcBorders>
              <w:top w:val="nil"/>
              <w:left w:val="nil"/>
              <w:bottom w:val="nil"/>
              <w:right w:val="nil"/>
            </w:tcBorders>
            <w:shd w:val="clear" w:color="auto" w:fill="auto"/>
            <w:noWrap/>
          </w:tcPr>
          <w:p w14:paraId="173187A7" w14:textId="0510142C" w:rsidR="000B5A11" w:rsidRPr="00B97375" w:rsidRDefault="000B5A11" w:rsidP="000B5A11">
            <w:pPr>
              <w:jc w:val="right"/>
              <w:rPr>
                <w:sz w:val="22"/>
              </w:rPr>
            </w:pPr>
            <w:r w:rsidRPr="0087662F">
              <w:t xml:space="preserve"> 2,174 </w:t>
            </w:r>
          </w:p>
        </w:tc>
        <w:tc>
          <w:tcPr>
            <w:tcW w:w="1157" w:type="dxa"/>
            <w:tcBorders>
              <w:top w:val="nil"/>
              <w:left w:val="nil"/>
              <w:bottom w:val="nil"/>
              <w:right w:val="nil"/>
            </w:tcBorders>
            <w:shd w:val="clear" w:color="auto" w:fill="auto"/>
            <w:noWrap/>
          </w:tcPr>
          <w:p w14:paraId="622DBF86" w14:textId="14BA3B9E" w:rsidR="000B5A11" w:rsidRPr="00B97375" w:rsidRDefault="000B5A11" w:rsidP="000B5A11">
            <w:pPr>
              <w:jc w:val="right"/>
              <w:rPr>
                <w:sz w:val="22"/>
              </w:rPr>
            </w:pPr>
            <w:r w:rsidRPr="0087662F">
              <w:t xml:space="preserve"> 1,619 </w:t>
            </w:r>
          </w:p>
        </w:tc>
        <w:tc>
          <w:tcPr>
            <w:tcW w:w="850" w:type="dxa"/>
            <w:tcBorders>
              <w:top w:val="nil"/>
              <w:left w:val="nil"/>
              <w:bottom w:val="nil"/>
              <w:right w:val="nil"/>
            </w:tcBorders>
            <w:shd w:val="clear" w:color="auto" w:fill="auto"/>
            <w:noWrap/>
          </w:tcPr>
          <w:p w14:paraId="101957D1" w14:textId="27162E6B" w:rsidR="000B5A11" w:rsidRPr="00B97375" w:rsidRDefault="000B5A11" w:rsidP="000B5A11">
            <w:pPr>
              <w:jc w:val="right"/>
              <w:rPr>
                <w:sz w:val="22"/>
              </w:rPr>
            </w:pPr>
            <w:r w:rsidRPr="0087662F">
              <w:t>74.5</w:t>
            </w:r>
          </w:p>
        </w:tc>
        <w:tc>
          <w:tcPr>
            <w:tcW w:w="1134" w:type="dxa"/>
            <w:tcBorders>
              <w:top w:val="nil"/>
              <w:left w:val="nil"/>
              <w:bottom w:val="nil"/>
              <w:right w:val="nil"/>
            </w:tcBorders>
            <w:shd w:val="clear" w:color="auto" w:fill="auto"/>
            <w:noWrap/>
          </w:tcPr>
          <w:p w14:paraId="374AA220" w14:textId="1E8FC6F1" w:rsidR="000B5A11" w:rsidRPr="00B97375" w:rsidRDefault="000B5A11" w:rsidP="000B5A11">
            <w:pPr>
              <w:jc w:val="right"/>
              <w:rPr>
                <w:sz w:val="22"/>
              </w:rPr>
            </w:pPr>
            <w:r w:rsidRPr="0087662F">
              <w:t xml:space="preserve"> 1,396 </w:t>
            </w:r>
          </w:p>
        </w:tc>
        <w:tc>
          <w:tcPr>
            <w:tcW w:w="850" w:type="dxa"/>
            <w:tcBorders>
              <w:top w:val="nil"/>
              <w:left w:val="nil"/>
              <w:bottom w:val="nil"/>
              <w:right w:val="single" w:sz="4" w:space="0" w:color="auto"/>
            </w:tcBorders>
            <w:shd w:val="clear" w:color="auto" w:fill="auto"/>
            <w:noWrap/>
          </w:tcPr>
          <w:p w14:paraId="453A7E1E" w14:textId="1A1F52DD" w:rsidR="000B5A11" w:rsidRPr="00B97375" w:rsidRDefault="000B5A11" w:rsidP="000B5A11">
            <w:pPr>
              <w:jc w:val="right"/>
              <w:rPr>
                <w:sz w:val="22"/>
              </w:rPr>
            </w:pPr>
            <w:r w:rsidRPr="0087662F">
              <w:t>64.2</w:t>
            </w:r>
          </w:p>
        </w:tc>
      </w:tr>
      <w:tr w:rsidR="000B5A11" w:rsidRPr="00B97375" w14:paraId="3F5A9961" w14:textId="77777777" w:rsidTr="004541FC">
        <w:trPr>
          <w:trHeight w:val="300"/>
        </w:trPr>
        <w:tc>
          <w:tcPr>
            <w:tcW w:w="2142" w:type="dxa"/>
            <w:tcBorders>
              <w:top w:val="nil"/>
              <w:left w:val="single" w:sz="4" w:space="0" w:color="auto"/>
              <w:bottom w:val="nil"/>
              <w:right w:val="nil"/>
            </w:tcBorders>
            <w:shd w:val="clear" w:color="auto" w:fill="auto"/>
            <w:noWrap/>
          </w:tcPr>
          <w:p w14:paraId="0CB30A47" w14:textId="77777777" w:rsidR="000B5A11" w:rsidRPr="00B97375" w:rsidRDefault="000B5A11" w:rsidP="000B5A11">
            <w:pPr>
              <w:keepNext/>
              <w:keepLines/>
            </w:pPr>
            <w:r w:rsidRPr="00B97375">
              <w:t>Hutt Valley</w:t>
            </w:r>
          </w:p>
        </w:tc>
        <w:tc>
          <w:tcPr>
            <w:tcW w:w="1137" w:type="dxa"/>
            <w:tcBorders>
              <w:top w:val="nil"/>
              <w:left w:val="nil"/>
              <w:bottom w:val="nil"/>
              <w:right w:val="nil"/>
            </w:tcBorders>
            <w:shd w:val="clear" w:color="auto" w:fill="auto"/>
            <w:noWrap/>
          </w:tcPr>
          <w:p w14:paraId="4B9E0D59" w14:textId="1855353F" w:rsidR="000B5A11" w:rsidRPr="00B97375" w:rsidRDefault="000B5A11" w:rsidP="000B5A11">
            <w:pPr>
              <w:jc w:val="right"/>
              <w:rPr>
                <w:sz w:val="22"/>
              </w:rPr>
            </w:pPr>
            <w:r w:rsidRPr="0087662F">
              <w:t xml:space="preserve"> 1,530 </w:t>
            </w:r>
          </w:p>
        </w:tc>
        <w:tc>
          <w:tcPr>
            <w:tcW w:w="2123" w:type="dxa"/>
            <w:tcBorders>
              <w:top w:val="nil"/>
              <w:left w:val="nil"/>
              <w:bottom w:val="nil"/>
              <w:right w:val="nil"/>
            </w:tcBorders>
            <w:shd w:val="clear" w:color="auto" w:fill="auto"/>
            <w:noWrap/>
          </w:tcPr>
          <w:p w14:paraId="0972FB15" w14:textId="4C11F51A" w:rsidR="000B5A11" w:rsidRPr="00B97375" w:rsidRDefault="000B5A11" w:rsidP="000B5A11">
            <w:pPr>
              <w:jc w:val="right"/>
              <w:rPr>
                <w:sz w:val="22"/>
              </w:rPr>
            </w:pPr>
            <w:r w:rsidRPr="0087662F">
              <w:t xml:space="preserve"> 1,481 </w:t>
            </w:r>
          </w:p>
        </w:tc>
        <w:tc>
          <w:tcPr>
            <w:tcW w:w="1157" w:type="dxa"/>
            <w:tcBorders>
              <w:top w:val="nil"/>
              <w:left w:val="nil"/>
              <w:bottom w:val="nil"/>
              <w:right w:val="nil"/>
            </w:tcBorders>
            <w:shd w:val="clear" w:color="auto" w:fill="auto"/>
            <w:noWrap/>
          </w:tcPr>
          <w:p w14:paraId="1B170FC0" w14:textId="3139FC72" w:rsidR="000B5A11" w:rsidRPr="00B97375" w:rsidRDefault="000B5A11" w:rsidP="000B5A11">
            <w:pPr>
              <w:jc w:val="right"/>
              <w:rPr>
                <w:sz w:val="22"/>
              </w:rPr>
            </w:pPr>
            <w:r w:rsidRPr="0087662F">
              <w:t xml:space="preserve"> 1,047 </w:t>
            </w:r>
          </w:p>
        </w:tc>
        <w:tc>
          <w:tcPr>
            <w:tcW w:w="850" w:type="dxa"/>
            <w:tcBorders>
              <w:top w:val="nil"/>
              <w:left w:val="nil"/>
              <w:bottom w:val="nil"/>
              <w:right w:val="nil"/>
            </w:tcBorders>
            <w:shd w:val="clear" w:color="auto" w:fill="auto"/>
            <w:noWrap/>
          </w:tcPr>
          <w:p w14:paraId="5EC3F84A" w14:textId="5ED56BDD" w:rsidR="000B5A11" w:rsidRPr="00B97375" w:rsidRDefault="000B5A11" w:rsidP="000B5A11">
            <w:pPr>
              <w:jc w:val="right"/>
              <w:rPr>
                <w:sz w:val="22"/>
              </w:rPr>
            </w:pPr>
            <w:r w:rsidRPr="0087662F">
              <w:t>70.7</w:t>
            </w:r>
          </w:p>
        </w:tc>
        <w:tc>
          <w:tcPr>
            <w:tcW w:w="1134" w:type="dxa"/>
            <w:tcBorders>
              <w:top w:val="nil"/>
              <w:left w:val="nil"/>
              <w:bottom w:val="nil"/>
              <w:right w:val="nil"/>
            </w:tcBorders>
            <w:shd w:val="clear" w:color="auto" w:fill="auto"/>
            <w:noWrap/>
          </w:tcPr>
          <w:p w14:paraId="1F1909EC" w14:textId="29AE8695" w:rsidR="000B5A11" w:rsidRPr="00B97375" w:rsidRDefault="000B5A11" w:rsidP="000B5A11">
            <w:pPr>
              <w:jc w:val="right"/>
              <w:rPr>
                <w:sz w:val="22"/>
              </w:rPr>
            </w:pPr>
            <w:r w:rsidRPr="0087662F">
              <w:t xml:space="preserve"> 914 </w:t>
            </w:r>
          </w:p>
        </w:tc>
        <w:tc>
          <w:tcPr>
            <w:tcW w:w="850" w:type="dxa"/>
            <w:tcBorders>
              <w:top w:val="nil"/>
              <w:left w:val="nil"/>
              <w:bottom w:val="nil"/>
              <w:right w:val="single" w:sz="4" w:space="0" w:color="auto"/>
            </w:tcBorders>
            <w:shd w:val="clear" w:color="auto" w:fill="auto"/>
            <w:noWrap/>
          </w:tcPr>
          <w:p w14:paraId="1E9E70D0" w14:textId="386C5B01" w:rsidR="000B5A11" w:rsidRPr="00B97375" w:rsidRDefault="000B5A11" w:rsidP="000B5A11">
            <w:pPr>
              <w:jc w:val="right"/>
              <w:rPr>
                <w:sz w:val="22"/>
              </w:rPr>
            </w:pPr>
            <w:r w:rsidRPr="0087662F">
              <w:t>61.7</w:t>
            </w:r>
          </w:p>
        </w:tc>
      </w:tr>
      <w:tr w:rsidR="000B5A11" w:rsidRPr="00B97375" w14:paraId="44895A04" w14:textId="77777777" w:rsidTr="004541FC">
        <w:trPr>
          <w:trHeight w:val="300"/>
        </w:trPr>
        <w:tc>
          <w:tcPr>
            <w:tcW w:w="2142" w:type="dxa"/>
            <w:tcBorders>
              <w:top w:val="nil"/>
              <w:left w:val="single" w:sz="4" w:space="0" w:color="auto"/>
              <w:bottom w:val="nil"/>
              <w:right w:val="nil"/>
            </w:tcBorders>
            <w:shd w:val="clear" w:color="auto" w:fill="auto"/>
            <w:noWrap/>
          </w:tcPr>
          <w:p w14:paraId="11BAF276" w14:textId="77777777" w:rsidR="000B5A11" w:rsidRPr="00B97375" w:rsidRDefault="000B5A11" w:rsidP="000B5A11">
            <w:pPr>
              <w:keepNext/>
              <w:keepLines/>
            </w:pPr>
            <w:r w:rsidRPr="00B97375">
              <w:t>Lakes</w:t>
            </w:r>
          </w:p>
        </w:tc>
        <w:tc>
          <w:tcPr>
            <w:tcW w:w="1137" w:type="dxa"/>
            <w:tcBorders>
              <w:top w:val="nil"/>
              <w:left w:val="nil"/>
              <w:bottom w:val="nil"/>
              <w:right w:val="nil"/>
            </w:tcBorders>
            <w:shd w:val="clear" w:color="auto" w:fill="auto"/>
            <w:noWrap/>
          </w:tcPr>
          <w:p w14:paraId="4BF452A3" w14:textId="0E636BD1" w:rsidR="000B5A11" w:rsidRPr="00B97375" w:rsidRDefault="000B5A11" w:rsidP="000B5A11">
            <w:pPr>
              <w:jc w:val="right"/>
              <w:rPr>
                <w:sz w:val="22"/>
              </w:rPr>
            </w:pPr>
            <w:r w:rsidRPr="0087662F">
              <w:t xml:space="preserve"> 1,615 </w:t>
            </w:r>
          </w:p>
        </w:tc>
        <w:tc>
          <w:tcPr>
            <w:tcW w:w="2123" w:type="dxa"/>
            <w:tcBorders>
              <w:top w:val="nil"/>
              <w:left w:val="nil"/>
              <w:bottom w:val="nil"/>
              <w:right w:val="nil"/>
            </w:tcBorders>
            <w:shd w:val="clear" w:color="auto" w:fill="auto"/>
            <w:noWrap/>
          </w:tcPr>
          <w:p w14:paraId="771312C6" w14:textId="092B3D80" w:rsidR="000B5A11" w:rsidRPr="00B97375" w:rsidRDefault="000B5A11" w:rsidP="000B5A11">
            <w:pPr>
              <w:jc w:val="right"/>
              <w:rPr>
                <w:sz w:val="22"/>
              </w:rPr>
            </w:pPr>
            <w:r w:rsidRPr="0087662F">
              <w:t xml:space="preserve"> 1,570 </w:t>
            </w:r>
          </w:p>
        </w:tc>
        <w:tc>
          <w:tcPr>
            <w:tcW w:w="1157" w:type="dxa"/>
            <w:tcBorders>
              <w:top w:val="nil"/>
              <w:left w:val="nil"/>
              <w:bottom w:val="nil"/>
              <w:right w:val="nil"/>
            </w:tcBorders>
            <w:shd w:val="clear" w:color="auto" w:fill="auto"/>
            <w:noWrap/>
          </w:tcPr>
          <w:p w14:paraId="31C434C9" w14:textId="52FDCC6E" w:rsidR="000B5A11" w:rsidRPr="00B97375" w:rsidRDefault="000B5A11" w:rsidP="000B5A11">
            <w:pPr>
              <w:jc w:val="right"/>
              <w:rPr>
                <w:sz w:val="22"/>
              </w:rPr>
            </w:pPr>
            <w:r w:rsidRPr="0087662F">
              <w:t xml:space="preserve"> 1,008 </w:t>
            </w:r>
          </w:p>
        </w:tc>
        <w:tc>
          <w:tcPr>
            <w:tcW w:w="850" w:type="dxa"/>
            <w:tcBorders>
              <w:top w:val="nil"/>
              <w:left w:val="nil"/>
              <w:bottom w:val="nil"/>
              <w:right w:val="nil"/>
            </w:tcBorders>
            <w:shd w:val="clear" w:color="auto" w:fill="auto"/>
            <w:noWrap/>
          </w:tcPr>
          <w:p w14:paraId="4F29CA6D" w14:textId="0FC50F72" w:rsidR="000B5A11" w:rsidRPr="00B97375" w:rsidRDefault="000B5A11" w:rsidP="000B5A11">
            <w:pPr>
              <w:jc w:val="right"/>
              <w:rPr>
                <w:sz w:val="22"/>
              </w:rPr>
            </w:pPr>
            <w:r w:rsidRPr="0087662F">
              <w:t>64.2</w:t>
            </w:r>
          </w:p>
        </w:tc>
        <w:tc>
          <w:tcPr>
            <w:tcW w:w="1134" w:type="dxa"/>
            <w:tcBorders>
              <w:top w:val="nil"/>
              <w:left w:val="nil"/>
              <w:bottom w:val="nil"/>
              <w:right w:val="nil"/>
            </w:tcBorders>
            <w:shd w:val="clear" w:color="auto" w:fill="auto"/>
            <w:noWrap/>
          </w:tcPr>
          <w:p w14:paraId="11479569" w14:textId="6F8DAAB9" w:rsidR="000B5A11" w:rsidRPr="00B97375" w:rsidRDefault="000B5A11" w:rsidP="000B5A11">
            <w:pPr>
              <w:jc w:val="right"/>
              <w:rPr>
                <w:sz w:val="22"/>
              </w:rPr>
            </w:pPr>
            <w:r w:rsidRPr="0087662F">
              <w:t xml:space="preserve"> 825 </w:t>
            </w:r>
          </w:p>
        </w:tc>
        <w:tc>
          <w:tcPr>
            <w:tcW w:w="850" w:type="dxa"/>
            <w:tcBorders>
              <w:top w:val="nil"/>
              <w:left w:val="nil"/>
              <w:bottom w:val="nil"/>
              <w:right w:val="single" w:sz="4" w:space="0" w:color="auto"/>
            </w:tcBorders>
            <w:shd w:val="clear" w:color="auto" w:fill="auto"/>
            <w:noWrap/>
          </w:tcPr>
          <w:p w14:paraId="023BA082" w14:textId="03546859" w:rsidR="000B5A11" w:rsidRPr="00B97375" w:rsidRDefault="000B5A11" w:rsidP="000B5A11">
            <w:pPr>
              <w:jc w:val="right"/>
              <w:rPr>
                <w:sz w:val="22"/>
              </w:rPr>
            </w:pPr>
            <w:r w:rsidRPr="0087662F">
              <w:t>52.5</w:t>
            </w:r>
          </w:p>
        </w:tc>
      </w:tr>
      <w:tr w:rsidR="000B5A11" w:rsidRPr="00B97375" w14:paraId="040F29FC" w14:textId="77777777" w:rsidTr="004541FC">
        <w:trPr>
          <w:trHeight w:val="300"/>
        </w:trPr>
        <w:tc>
          <w:tcPr>
            <w:tcW w:w="2142" w:type="dxa"/>
            <w:tcBorders>
              <w:top w:val="nil"/>
              <w:left w:val="single" w:sz="4" w:space="0" w:color="auto"/>
              <w:bottom w:val="nil"/>
              <w:right w:val="nil"/>
            </w:tcBorders>
            <w:shd w:val="clear" w:color="auto" w:fill="auto"/>
            <w:noWrap/>
          </w:tcPr>
          <w:p w14:paraId="644F2D89" w14:textId="77777777" w:rsidR="000B5A11" w:rsidRPr="00B97375" w:rsidRDefault="000B5A11" w:rsidP="000B5A11">
            <w:pPr>
              <w:keepNext/>
              <w:keepLines/>
            </w:pPr>
            <w:r w:rsidRPr="00B97375">
              <w:t>Mid Central</w:t>
            </w:r>
          </w:p>
        </w:tc>
        <w:tc>
          <w:tcPr>
            <w:tcW w:w="1137" w:type="dxa"/>
            <w:tcBorders>
              <w:top w:val="nil"/>
              <w:left w:val="nil"/>
              <w:bottom w:val="nil"/>
              <w:right w:val="nil"/>
            </w:tcBorders>
            <w:shd w:val="clear" w:color="auto" w:fill="auto"/>
            <w:noWrap/>
          </w:tcPr>
          <w:p w14:paraId="4C92C8B2" w14:textId="5888D26A" w:rsidR="000B5A11" w:rsidRPr="00B97375" w:rsidRDefault="000B5A11" w:rsidP="000B5A11">
            <w:pPr>
              <w:jc w:val="right"/>
              <w:rPr>
                <w:sz w:val="22"/>
              </w:rPr>
            </w:pPr>
            <w:r w:rsidRPr="0087662F">
              <w:t xml:space="preserve"> 2,258 </w:t>
            </w:r>
          </w:p>
        </w:tc>
        <w:tc>
          <w:tcPr>
            <w:tcW w:w="2123" w:type="dxa"/>
            <w:tcBorders>
              <w:top w:val="nil"/>
              <w:left w:val="nil"/>
              <w:bottom w:val="nil"/>
              <w:right w:val="nil"/>
            </w:tcBorders>
            <w:shd w:val="clear" w:color="auto" w:fill="auto"/>
            <w:noWrap/>
          </w:tcPr>
          <w:p w14:paraId="362A2C08" w14:textId="6D67D050" w:rsidR="000B5A11" w:rsidRPr="00B97375" w:rsidRDefault="000B5A11" w:rsidP="000B5A11">
            <w:pPr>
              <w:jc w:val="right"/>
              <w:rPr>
                <w:sz w:val="22"/>
              </w:rPr>
            </w:pPr>
            <w:r w:rsidRPr="0087662F">
              <w:t xml:space="preserve"> 2,178 </w:t>
            </w:r>
          </w:p>
        </w:tc>
        <w:tc>
          <w:tcPr>
            <w:tcW w:w="1157" w:type="dxa"/>
            <w:tcBorders>
              <w:top w:val="nil"/>
              <w:left w:val="nil"/>
              <w:bottom w:val="nil"/>
              <w:right w:val="nil"/>
            </w:tcBorders>
            <w:shd w:val="clear" w:color="auto" w:fill="auto"/>
            <w:noWrap/>
          </w:tcPr>
          <w:p w14:paraId="0AE800CE" w14:textId="5F8CAC55" w:rsidR="000B5A11" w:rsidRPr="00B97375" w:rsidRDefault="000B5A11" w:rsidP="000B5A11">
            <w:pPr>
              <w:jc w:val="right"/>
              <w:rPr>
                <w:sz w:val="22"/>
              </w:rPr>
            </w:pPr>
            <w:r w:rsidRPr="0087662F">
              <w:t xml:space="preserve"> 1,653 </w:t>
            </w:r>
          </w:p>
        </w:tc>
        <w:tc>
          <w:tcPr>
            <w:tcW w:w="850" w:type="dxa"/>
            <w:tcBorders>
              <w:top w:val="nil"/>
              <w:left w:val="nil"/>
              <w:bottom w:val="nil"/>
              <w:right w:val="nil"/>
            </w:tcBorders>
            <w:shd w:val="clear" w:color="auto" w:fill="auto"/>
            <w:noWrap/>
          </w:tcPr>
          <w:p w14:paraId="0173A6C5" w14:textId="789C1B2C" w:rsidR="000B5A11" w:rsidRPr="00B97375" w:rsidRDefault="000B5A11" w:rsidP="000B5A11">
            <w:pPr>
              <w:jc w:val="right"/>
              <w:rPr>
                <w:sz w:val="22"/>
              </w:rPr>
            </w:pPr>
            <w:r w:rsidRPr="0087662F">
              <w:t>75.9</w:t>
            </w:r>
          </w:p>
        </w:tc>
        <w:tc>
          <w:tcPr>
            <w:tcW w:w="1134" w:type="dxa"/>
            <w:tcBorders>
              <w:top w:val="nil"/>
              <w:left w:val="nil"/>
              <w:bottom w:val="nil"/>
              <w:right w:val="nil"/>
            </w:tcBorders>
            <w:shd w:val="clear" w:color="auto" w:fill="auto"/>
            <w:noWrap/>
          </w:tcPr>
          <w:p w14:paraId="4CD1956E" w14:textId="6D79B9D7" w:rsidR="000B5A11" w:rsidRPr="00B97375" w:rsidRDefault="000B5A11" w:rsidP="000B5A11">
            <w:pPr>
              <w:jc w:val="right"/>
              <w:rPr>
                <w:sz w:val="22"/>
              </w:rPr>
            </w:pPr>
            <w:r w:rsidRPr="0087662F">
              <w:t xml:space="preserve"> 1,484 </w:t>
            </w:r>
          </w:p>
        </w:tc>
        <w:tc>
          <w:tcPr>
            <w:tcW w:w="850" w:type="dxa"/>
            <w:tcBorders>
              <w:top w:val="nil"/>
              <w:left w:val="nil"/>
              <w:bottom w:val="nil"/>
              <w:right w:val="single" w:sz="4" w:space="0" w:color="auto"/>
            </w:tcBorders>
            <w:shd w:val="clear" w:color="auto" w:fill="auto"/>
            <w:noWrap/>
          </w:tcPr>
          <w:p w14:paraId="1F5E69D7" w14:textId="076AFF24" w:rsidR="000B5A11" w:rsidRPr="00B97375" w:rsidRDefault="000B5A11" w:rsidP="000B5A11">
            <w:pPr>
              <w:jc w:val="right"/>
              <w:rPr>
                <w:sz w:val="22"/>
              </w:rPr>
            </w:pPr>
            <w:r w:rsidRPr="0087662F">
              <w:t>68.1</w:t>
            </w:r>
          </w:p>
        </w:tc>
      </w:tr>
      <w:tr w:rsidR="000B5A11" w:rsidRPr="00B97375" w14:paraId="49F40EF7" w14:textId="77777777" w:rsidTr="004541FC">
        <w:trPr>
          <w:trHeight w:val="300"/>
        </w:trPr>
        <w:tc>
          <w:tcPr>
            <w:tcW w:w="2142" w:type="dxa"/>
            <w:tcBorders>
              <w:top w:val="nil"/>
              <w:left w:val="single" w:sz="4" w:space="0" w:color="auto"/>
              <w:bottom w:val="nil"/>
              <w:right w:val="nil"/>
            </w:tcBorders>
            <w:shd w:val="clear" w:color="auto" w:fill="auto"/>
            <w:noWrap/>
          </w:tcPr>
          <w:p w14:paraId="54CA69F5" w14:textId="77777777" w:rsidR="000B5A11" w:rsidRPr="00B97375" w:rsidRDefault="000B5A11" w:rsidP="000B5A11">
            <w:pPr>
              <w:keepNext/>
              <w:keepLines/>
              <w:ind w:right="-108"/>
            </w:pPr>
            <w:r w:rsidRPr="00B97375">
              <w:t>Nelson Marlborough</w:t>
            </w:r>
          </w:p>
        </w:tc>
        <w:tc>
          <w:tcPr>
            <w:tcW w:w="1137" w:type="dxa"/>
            <w:tcBorders>
              <w:top w:val="nil"/>
              <w:left w:val="nil"/>
              <w:bottom w:val="nil"/>
              <w:right w:val="nil"/>
            </w:tcBorders>
            <w:shd w:val="clear" w:color="auto" w:fill="auto"/>
            <w:noWrap/>
          </w:tcPr>
          <w:p w14:paraId="744FCBCB" w14:textId="32450B5D" w:rsidR="000B5A11" w:rsidRPr="00B97375" w:rsidRDefault="000B5A11" w:rsidP="000B5A11">
            <w:pPr>
              <w:jc w:val="right"/>
              <w:rPr>
                <w:sz w:val="22"/>
              </w:rPr>
            </w:pPr>
            <w:r w:rsidRPr="0087662F">
              <w:t xml:space="preserve"> 1,930 </w:t>
            </w:r>
          </w:p>
        </w:tc>
        <w:tc>
          <w:tcPr>
            <w:tcW w:w="2123" w:type="dxa"/>
            <w:tcBorders>
              <w:top w:val="nil"/>
              <w:left w:val="nil"/>
              <w:bottom w:val="nil"/>
              <w:right w:val="nil"/>
            </w:tcBorders>
            <w:shd w:val="clear" w:color="auto" w:fill="auto"/>
            <w:noWrap/>
          </w:tcPr>
          <w:p w14:paraId="344A2B40" w14:textId="118C5083" w:rsidR="000B5A11" w:rsidRPr="00B97375" w:rsidRDefault="000B5A11" w:rsidP="000B5A11">
            <w:pPr>
              <w:jc w:val="right"/>
              <w:rPr>
                <w:sz w:val="22"/>
              </w:rPr>
            </w:pPr>
            <w:r w:rsidRPr="0087662F">
              <w:t xml:space="preserve"> 1,866 </w:t>
            </w:r>
          </w:p>
        </w:tc>
        <w:tc>
          <w:tcPr>
            <w:tcW w:w="1157" w:type="dxa"/>
            <w:tcBorders>
              <w:top w:val="nil"/>
              <w:left w:val="nil"/>
              <w:bottom w:val="nil"/>
              <w:right w:val="nil"/>
            </w:tcBorders>
            <w:shd w:val="clear" w:color="auto" w:fill="auto"/>
            <w:noWrap/>
          </w:tcPr>
          <w:p w14:paraId="1C69FD82" w14:textId="4FB599B6" w:rsidR="000B5A11" w:rsidRPr="00B97375" w:rsidRDefault="000B5A11" w:rsidP="000B5A11">
            <w:pPr>
              <w:jc w:val="right"/>
              <w:rPr>
                <w:sz w:val="22"/>
              </w:rPr>
            </w:pPr>
            <w:r w:rsidRPr="0087662F">
              <w:t xml:space="preserve"> 1,513 </w:t>
            </w:r>
          </w:p>
        </w:tc>
        <w:tc>
          <w:tcPr>
            <w:tcW w:w="850" w:type="dxa"/>
            <w:tcBorders>
              <w:top w:val="nil"/>
              <w:left w:val="nil"/>
              <w:bottom w:val="nil"/>
              <w:right w:val="nil"/>
            </w:tcBorders>
            <w:shd w:val="clear" w:color="auto" w:fill="auto"/>
            <w:noWrap/>
          </w:tcPr>
          <w:p w14:paraId="292F341A" w14:textId="3BFA2BE6" w:rsidR="000B5A11" w:rsidRPr="00B97375" w:rsidRDefault="000B5A11" w:rsidP="000B5A11">
            <w:pPr>
              <w:jc w:val="right"/>
              <w:rPr>
                <w:sz w:val="22"/>
              </w:rPr>
            </w:pPr>
            <w:r w:rsidRPr="0087662F">
              <w:t>81.1</w:t>
            </w:r>
          </w:p>
        </w:tc>
        <w:tc>
          <w:tcPr>
            <w:tcW w:w="1134" w:type="dxa"/>
            <w:tcBorders>
              <w:top w:val="nil"/>
              <w:left w:val="nil"/>
              <w:bottom w:val="nil"/>
              <w:right w:val="nil"/>
            </w:tcBorders>
            <w:shd w:val="clear" w:color="auto" w:fill="auto"/>
            <w:noWrap/>
          </w:tcPr>
          <w:p w14:paraId="12EE950D" w14:textId="61770D9A" w:rsidR="000B5A11" w:rsidRPr="00B97375" w:rsidRDefault="000B5A11" w:rsidP="000B5A11">
            <w:pPr>
              <w:jc w:val="right"/>
              <w:rPr>
                <w:sz w:val="22"/>
              </w:rPr>
            </w:pPr>
            <w:r w:rsidRPr="0087662F">
              <w:t xml:space="preserve"> 1,376 </w:t>
            </w:r>
          </w:p>
        </w:tc>
        <w:tc>
          <w:tcPr>
            <w:tcW w:w="850" w:type="dxa"/>
            <w:tcBorders>
              <w:top w:val="nil"/>
              <w:left w:val="nil"/>
              <w:bottom w:val="nil"/>
              <w:right w:val="single" w:sz="4" w:space="0" w:color="auto"/>
            </w:tcBorders>
            <w:shd w:val="clear" w:color="auto" w:fill="auto"/>
            <w:noWrap/>
          </w:tcPr>
          <w:p w14:paraId="65D8D1C3" w14:textId="6AF0F942" w:rsidR="000B5A11" w:rsidRPr="00B97375" w:rsidRDefault="000B5A11" w:rsidP="000B5A11">
            <w:pPr>
              <w:jc w:val="right"/>
              <w:rPr>
                <w:sz w:val="22"/>
              </w:rPr>
            </w:pPr>
            <w:r w:rsidRPr="0087662F">
              <w:t>73.7</w:t>
            </w:r>
          </w:p>
        </w:tc>
      </w:tr>
      <w:tr w:rsidR="000B5A11" w:rsidRPr="00B97375" w14:paraId="330ACFD1" w14:textId="77777777" w:rsidTr="004541FC">
        <w:trPr>
          <w:trHeight w:val="300"/>
        </w:trPr>
        <w:tc>
          <w:tcPr>
            <w:tcW w:w="2142" w:type="dxa"/>
            <w:tcBorders>
              <w:top w:val="nil"/>
              <w:left w:val="single" w:sz="4" w:space="0" w:color="auto"/>
              <w:bottom w:val="nil"/>
              <w:right w:val="nil"/>
            </w:tcBorders>
            <w:shd w:val="clear" w:color="auto" w:fill="auto"/>
            <w:noWrap/>
          </w:tcPr>
          <w:p w14:paraId="32EEED80" w14:textId="77777777" w:rsidR="000B5A11" w:rsidRPr="00B97375" w:rsidRDefault="000B5A11" w:rsidP="000B5A11">
            <w:pPr>
              <w:keepNext/>
              <w:keepLines/>
            </w:pPr>
            <w:r w:rsidRPr="00B97375">
              <w:t>Northland</w:t>
            </w:r>
          </w:p>
        </w:tc>
        <w:tc>
          <w:tcPr>
            <w:tcW w:w="1137" w:type="dxa"/>
            <w:tcBorders>
              <w:top w:val="nil"/>
              <w:left w:val="nil"/>
              <w:bottom w:val="nil"/>
              <w:right w:val="nil"/>
            </w:tcBorders>
            <w:shd w:val="clear" w:color="auto" w:fill="auto"/>
            <w:noWrap/>
          </w:tcPr>
          <w:p w14:paraId="131A2430" w14:textId="7B42AE1D" w:rsidR="000B5A11" w:rsidRPr="00B97375" w:rsidRDefault="000B5A11" w:rsidP="000B5A11">
            <w:pPr>
              <w:jc w:val="right"/>
              <w:rPr>
                <w:sz w:val="22"/>
              </w:rPr>
            </w:pPr>
            <w:r w:rsidRPr="0087662F">
              <w:t xml:space="preserve"> 1,962 </w:t>
            </w:r>
          </w:p>
        </w:tc>
        <w:tc>
          <w:tcPr>
            <w:tcW w:w="2123" w:type="dxa"/>
            <w:tcBorders>
              <w:top w:val="nil"/>
              <w:left w:val="nil"/>
              <w:bottom w:val="nil"/>
              <w:right w:val="nil"/>
            </w:tcBorders>
            <w:shd w:val="clear" w:color="auto" w:fill="auto"/>
            <w:noWrap/>
          </w:tcPr>
          <w:p w14:paraId="6CEB135C" w14:textId="571A5D32" w:rsidR="000B5A11" w:rsidRPr="00B97375" w:rsidRDefault="000B5A11" w:rsidP="000B5A11">
            <w:pPr>
              <w:jc w:val="right"/>
              <w:rPr>
                <w:sz w:val="22"/>
              </w:rPr>
            </w:pPr>
            <w:r w:rsidRPr="0087662F">
              <w:t xml:space="preserve"> 1,880 </w:t>
            </w:r>
          </w:p>
        </w:tc>
        <w:tc>
          <w:tcPr>
            <w:tcW w:w="1157" w:type="dxa"/>
            <w:tcBorders>
              <w:top w:val="nil"/>
              <w:left w:val="nil"/>
              <w:bottom w:val="nil"/>
              <w:right w:val="nil"/>
            </w:tcBorders>
            <w:shd w:val="clear" w:color="auto" w:fill="auto"/>
            <w:noWrap/>
          </w:tcPr>
          <w:p w14:paraId="1152AD08" w14:textId="375AECD1" w:rsidR="000B5A11" w:rsidRPr="00B97375" w:rsidRDefault="000B5A11" w:rsidP="000B5A11">
            <w:pPr>
              <w:jc w:val="right"/>
              <w:rPr>
                <w:sz w:val="22"/>
              </w:rPr>
            </w:pPr>
            <w:r w:rsidRPr="0087662F">
              <w:t xml:space="preserve"> 1,244 </w:t>
            </w:r>
          </w:p>
        </w:tc>
        <w:tc>
          <w:tcPr>
            <w:tcW w:w="850" w:type="dxa"/>
            <w:tcBorders>
              <w:top w:val="nil"/>
              <w:left w:val="nil"/>
              <w:bottom w:val="nil"/>
              <w:right w:val="nil"/>
            </w:tcBorders>
            <w:shd w:val="clear" w:color="auto" w:fill="auto"/>
            <w:noWrap/>
          </w:tcPr>
          <w:p w14:paraId="2BC4C215" w14:textId="30CD17AE" w:rsidR="000B5A11" w:rsidRPr="00B97375" w:rsidRDefault="000B5A11" w:rsidP="000B5A11">
            <w:pPr>
              <w:jc w:val="right"/>
              <w:rPr>
                <w:sz w:val="22"/>
              </w:rPr>
            </w:pPr>
            <w:r w:rsidRPr="0087662F">
              <w:t>66.2</w:t>
            </w:r>
          </w:p>
        </w:tc>
        <w:tc>
          <w:tcPr>
            <w:tcW w:w="1134" w:type="dxa"/>
            <w:tcBorders>
              <w:top w:val="nil"/>
              <w:left w:val="nil"/>
              <w:bottom w:val="nil"/>
              <w:right w:val="nil"/>
            </w:tcBorders>
            <w:shd w:val="clear" w:color="auto" w:fill="auto"/>
            <w:noWrap/>
          </w:tcPr>
          <w:p w14:paraId="36565F9E" w14:textId="23DE86D6" w:rsidR="000B5A11" w:rsidRPr="00B97375" w:rsidRDefault="000B5A11" w:rsidP="000B5A11">
            <w:pPr>
              <w:jc w:val="right"/>
              <w:rPr>
                <w:sz w:val="22"/>
              </w:rPr>
            </w:pPr>
            <w:r w:rsidRPr="0087662F">
              <w:t xml:space="preserve"> 982 </w:t>
            </w:r>
          </w:p>
        </w:tc>
        <w:tc>
          <w:tcPr>
            <w:tcW w:w="850" w:type="dxa"/>
            <w:tcBorders>
              <w:top w:val="nil"/>
              <w:left w:val="nil"/>
              <w:bottom w:val="nil"/>
              <w:right w:val="single" w:sz="4" w:space="0" w:color="auto"/>
            </w:tcBorders>
            <w:shd w:val="clear" w:color="auto" w:fill="auto"/>
            <w:noWrap/>
          </w:tcPr>
          <w:p w14:paraId="2A9F0EE2" w14:textId="0E5B4494" w:rsidR="000B5A11" w:rsidRPr="00B97375" w:rsidRDefault="000B5A11" w:rsidP="000B5A11">
            <w:pPr>
              <w:jc w:val="right"/>
              <w:rPr>
                <w:sz w:val="22"/>
              </w:rPr>
            </w:pPr>
            <w:r w:rsidRPr="0087662F">
              <w:t>52.2</w:t>
            </w:r>
          </w:p>
        </w:tc>
      </w:tr>
      <w:tr w:rsidR="000B5A11" w:rsidRPr="00B97375" w14:paraId="4E751203" w14:textId="77777777" w:rsidTr="004541FC">
        <w:trPr>
          <w:trHeight w:val="300"/>
        </w:trPr>
        <w:tc>
          <w:tcPr>
            <w:tcW w:w="2142" w:type="dxa"/>
            <w:tcBorders>
              <w:top w:val="nil"/>
              <w:left w:val="single" w:sz="4" w:space="0" w:color="auto"/>
              <w:bottom w:val="nil"/>
              <w:right w:val="nil"/>
            </w:tcBorders>
            <w:shd w:val="clear" w:color="auto" w:fill="auto"/>
            <w:noWrap/>
          </w:tcPr>
          <w:p w14:paraId="40D344FD" w14:textId="77777777" w:rsidR="000B5A11" w:rsidRPr="00B97375" w:rsidRDefault="000B5A11" w:rsidP="000B5A11">
            <w:pPr>
              <w:keepNext/>
              <w:keepLines/>
            </w:pPr>
            <w:r w:rsidRPr="00B97375">
              <w:t>South Canterbury</w:t>
            </w:r>
          </w:p>
        </w:tc>
        <w:tc>
          <w:tcPr>
            <w:tcW w:w="1137" w:type="dxa"/>
            <w:tcBorders>
              <w:top w:val="nil"/>
              <w:left w:val="nil"/>
              <w:bottom w:val="nil"/>
              <w:right w:val="nil"/>
            </w:tcBorders>
            <w:shd w:val="clear" w:color="auto" w:fill="auto"/>
            <w:noWrap/>
          </w:tcPr>
          <w:p w14:paraId="040A835E" w14:textId="05357205" w:rsidR="000B5A11" w:rsidRPr="00B97375" w:rsidRDefault="000B5A11" w:rsidP="000B5A11">
            <w:pPr>
              <w:jc w:val="right"/>
              <w:rPr>
                <w:sz w:val="22"/>
              </w:rPr>
            </w:pPr>
            <w:r w:rsidRPr="0087662F">
              <w:t xml:space="preserve"> 834 </w:t>
            </w:r>
          </w:p>
        </w:tc>
        <w:tc>
          <w:tcPr>
            <w:tcW w:w="2123" w:type="dxa"/>
            <w:tcBorders>
              <w:top w:val="nil"/>
              <w:left w:val="nil"/>
              <w:bottom w:val="nil"/>
              <w:right w:val="nil"/>
            </w:tcBorders>
            <w:shd w:val="clear" w:color="auto" w:fill="auto"/>
            <w:noWrap/>
          </w:tcPr>
          <w:p w14:paraId="225E5E61" w14:textId="09CE252B" w:rsidR="000B5A11" w:rsidRPr="00B97375" w:rsidRDefault="000B5A11" w:rsidP="000B5A11">
            <w:pPr>
              <w:jc w:val="right"/>
              <w:rPr>
                <w:sz w:val="22"/>
              </w:rPr>
            </w:pPr>
            <w:r w:rsidRPr="0087662F">
              <w:t xml:space="preserve"> 805 </w:t>
            </w:r>
          </w:p>
        </w:tc>
        <w:tc>
          <w:tcPr>
            <w:tcW w:w="1157" w:type="dxa"/>
            <w:tcBorders>
              <w:top w:val="nil"/>
              <w:left w:val="nil"/>
              <w:bottom w:val="nil"/>
              <w:right w:val="nil"/>
            </w:tcBorders>
            <w:shd w:val="clear" w:color="auto" w:fill="auto"/>
            <w:noWrap/>
          </w:tcPr>
          <w:p w14:paraId="19576FAE" w14:textId="4A107356" w:rsidR="000B5A11" w:rsidRPr="00B97375" w:rsidRDefault="000B5A11" w:rsidP="000B5A11">
            <w:pPr>
              <w:jc w:val="right"/>
              <w:rPr>
                <w:sz w:val="22"/>
              </w:rPr>
            </w:pPr>
            <w:r w:rsidRPr="0087662F">
              <w:t xml:space="preserve"> 625 </w:t>
            </w:r>
          </w:p>
        </w:tc>
        <w:tc>
          <w:tcPr>
            <w:tcW w:w="850" w:type="dxa"/>
            <w:tcBorders>
              <w:top w:val="nil"/>
              <w:left w:val="nil"/>
              <w:bottom w:val="nil"/>
              <w:right w:val="nil"/>
            </w:tcBorders>
            <w:shd w:val="clear" w:color="auto" w:fill="auto"/>
            <w:noWrap/>
          </w:tcPr>
          <w:p w14:paraId="4A6421C7" w14:textId="5F851D13" w:rsidR="000B5A11" w:rsidRPr="00B97375" w:rsidRDefault="000B5A11" w:rsidP="000B5A11">
            <w:pPr>
              <w:jc w:val="right"/>
              <w:rPr>
                <w:sz w:val="22"/>
              </w:rPr>
            </w:pPr>
            <w:r w:rsidRPr="0087662F">
              <w:t>77.6</w:t>
            </w:r>
          </w:p>
        </w:tc>
        <w:tc>
          <w:tcPr>
            <w:tcW w:w="1134" w:type="dxa"/>
            <w:tcBorders>
              <w:top w:val="nil"/>
              <w:left w:val="nil"/>
              <w:bottom w:val="nil"/>
              <w:right w:val="nil"/>
            </w:tcBorders>
            <w:shd w:val="clear" w:color="auto" w:fill="auto"/>
            <w:noWrap/>
          </w:tcPr>
          <w:p w14:paraId="7E70B8A3" w14:textId="2E32AE51" w:rsidR="000B5A11" w:rsidRPr="00B97375" w:rsidRDefault="000B5A11" w:rsidP="000B5A11">
            <w:pPr>
              <w:jc w:val="right"/>
              <w:rPr>
                <w:sz w:val="22"/>
              </w:rPr>
            </w:pPr>
            <w:r w:rsidRPr="0087662F">
              <w:t xml:space="preserve"> 556 </w:t>
            </w:r>
          </w:p>
        </w:tc>
        <w:tc>
          <w:tcPr>
            <w:tcW w:w="850" w:type="dxa"/>
            <w:tcBorders>
              <w:top w:val="nil"/>
              <w:left w:val="nil"/>
              <w:bottom w:val="nil"/>
              <w:right w:val="single" w:sz="4" w:space="0" w:color="auto"/>
            </w:tcBorders>
            <w:shd w:val="clear" w:color="auto" w:fill="auto"/>
            <w:noWrap/>
          </w:tcPr>
          <w:p w14:paraId="45685441" w14:textId="284D6828" w:rsidR="000B5A11" w:rsidRPr="00B97375" w:rsidRDefault="000B5A11" w:rsidP="000B5A11">
            <w:pPr>
              <w:jc w:val="right"/>
              <w:rPr>
                <w:sz w:val="22"/>
              </w:rPr>
            </w:pPr>
            <w:r w:rsidRPr="0087662F">
              <w:t>69.1</w:t>
            </w:r>
          </w:p>
        </w:tc>
      </w:tr>
      <w:tr w:rsidR="000B5A11" w:rsidRPr="00B97375" w14:paraId="76DC10C1" w14:textId="77777777" w:rsidTr="004541FC">
        <w:trPr>
          <w:trHeight w:val="300"/>
        </w:trPr>
        <w:tc>
          <w:tcPr>
            <w:tcW w:w="2142" w:type="dxa"/>
            <w:tcBorders>
              <w:top w:val="nil"/>
              <w:left w:val="single" w:sz="4" w:space="0" w:color="auto"/>
              <w:bottom w:val="nil"/>
              <w:right w:val="nil"/>
            </w:tcBorders>
            <w:shd w:val="clear" w:color="auto" w:fill="auto"/>
            <w:noWrap/>
          </w:tcPr>
          <w:p w14:paraId="7C40D31B" w14:textId="77777777" w:rsidR="000B5A11" w:rsidRPr="00B97375" w:rsidRDefault="000B5A11" w:rsidP="000B5A11">
            <w:pPr>
              <w:keepNext/>
              <w:keepLines/>
            </w:pPr>
            <w:r w:rsidRPr="00B97375">
              <w:t>Southern</w:t>
            </w:r>
          </w:p>
        </w:tc>
        <w:tc>
          <w:tcPr>
            <w:tcW w:w="1137" w:type="dxa"/>
            <w:tcBorders>
              <w:top w:val="nil"/>
              <w:left w:val="nil"/>
              <w:bottom w:val="nil"/>
              <w:right w:val="nil"/>
            </w:tcBorders>
            <w:shd w:val="clear" w:color="auto" w:fill="auto"/>
            <w:noWrap/>
          </w:tcPr>
          <w:p w14:paraId="5DEFA0BA" w14:textId="1D02CBAC" w:rsidR="000B5A11" w:rsidRPr="00B97375" w:rsidRDefault="000B5A11" w:rsidP="000B5A11">
            <w:pPr>
              <w:jc w:val="right"/>
              <w:rPr>
                <w:sz w:val="22"/>
              </w:rPr>
            </w:pPr>
            <w:r w:rsidRPr="0087662F">
              <w:t xml:space="preserve"> 4,767 </w:t>
            </w:r>
          </w:p>
        </w:tc>
        <w:tc>
          <w:tcPr>
            <w:tcW w:w="2123" w:type="dxa"/>
            <w:tcBorders>
              <w:top w:val="nil"/>
              <w:left w:val="nil"/>
              <w:bottom w:val="nil"/>
              <w:right w:val="nil"/>
            </w:tcBorders>
            <w:shd w:val="clear" w:color="auto" w:fill="auto"/>
            <w:noWrap/>
          </w:tcPr>
          <w:p w14:paraId="4CF5EB64" w14:textId="7CF52739" w:rsidR="000B5A11" w:rsidRPr="00B97375" w:rsidRDefault="000B5A11" w:rsidP="000B5A11">
            <w:pPr>
              <w:jc w:val="right"/>
              <w:rPr>
                <w:sz w:val="22"/>
              </w:rPr>
            </w:pPr>
            <w:r w:rsidRPr="0087662F">
              <w:t xml:space="preserve"> 4,637 </w:t>
            </w:r>
          </w:p>
        </w:tc>
        <w:tc>
          <w:tcPr>
            <w:tcW w:w="1157" w:type="dxa"/>
            <w:tcBorders>
              <w:top w:val="nil"/>
              <w:left w:val="nil"/>
              <w:bottom w:val="nil"/>
              <w:right w:val="nil"/>
            </w:tcBorders>
            <w:shd w:val="clear" w:color="auto" w:fill="auto"/>
            <w:noWrap/>
          </w:tcPr>
          <w:p w14:paraId="115443C8" w14:textId="55419A5C" w:rsidR="000B5A11" w:rsidRPr="00B97375" w:rsidRDefault="000B5A11" w:rsidP="000B5A11">
            <w:pPr>
              <w:jc w:val="right"/>
              <w:rPr>
                <w:sz w:val="22"/>
              </w:rPr>
            </w:pPr>
            <w:r w:rsidRPr="0087662F">
              <w:t xml:space="preserve"> 3,446 </w:t>
            </w:r>
          </w:p>
        </w:tc>
        <w:tc>
          <w:tcPr>
            <w:tcW w:w="850" w:type="dxa"/>
            <w:tcBorders>
              <w:top w:val="nil"/>
              <w:left w:val="nil"/>
              <w:bottom w:val="nil"/>
              <w:right w:val="nil"/>
            </w:tcBorders>
            <w:shd w:val="clear" w:color="auto" w:fill="auto"/>
            <w:noWrap/>
          </w:tcPr>
          <w:p w14:paraId="68B90B12" w14:textId="2E800DA0" w:rsidR="000B5A11" w:rsidRPr="00B97375" w:rsidRDefault="000B5A11" w:rsidP="000B5A11">
            <w:pPr>
              <w:jc w:val="right"/>
              <w:rPr>
                <w:sz w:val="22"/>
              </w:rPr>
            </w:pPr>
            <w:r w:rsidRPr="0087662F">
              <w:t>74.3</w:t>
            </w:r>
          </w:p>
        </w:tc>
        <w:tc>
          <w:tcPr>
            <w:tcW w:w="1134" w:type="dxa"/>
            <w:tcBorders>
              <w:top w:val="nil"/>
              <w:left w:val="nil"/>
              <w:bottom w:val="nil"/>
              <w:right w:val="nil"/>
            </w:tcBorders>
            <w:shd w:val="clear" w:color="auto" w:fill="auto"/>
            <w:noWrap/>
          </w:tcPr>
          <w:p w14:paraId="1DEAB351" w14:textId="2975C60A" w:rsidR="000B5A11" w:rsidRPr="00B97375" w:rsidRDefault="000B5A11" w:rsidP="000B5A11">
            <w:pPr>
              <w:jc w:val="right"/>
              <w:rPr>
                <w:sz w:val="22"/>
              </w:rPr>
            </w:pPr>
            <w:r w:rsidRPr="0087662F">
              <w:t xml:space="preserve"> 3,014 </w:t>
            </w:r>
          </w:p>
        </w:tc>
        <w:tc>
          <w:tcPr>
            <w:tcW w:w="850" w:type="dxa"/>
            <w:tcBorders>
              <w:top w:val="nil"/>
              <w:left w:val="nil"/>
              <w:bottom w:val="nil"/>
              <w:right w:val="single" w:sz="4" w:space="0" w:color="auto"/>
            </w:tcBorders>
            <w:shd w:val="clear" w:color="auto" w:fill="auto"/>
            <w:noWrap/>
          </w:tcPr>
          <w:p w14:paraId="4FEDF4FB" w14:textId="49857D66" w:rsidR="000B5A11" w:rsidRPr="00B97375" w:rsidRDefault="000B5A11" w:rsidP="000B5A11">
            <w:pPr>
              <w:jc w:val="right"/>
              <w:rPr>
                <w:sz w:val="22"/>
              </w:rPr>
            </w:pPr>
            <w:r w:rsidRPr="0087662F">
              <w:t>65.0</w:t>
            </w:r>
          </w:p>
        </w:tc>
      </w:tr>
      <w:tr w:rsidR="000B5A11" w:rsidRPr="00B97375" w14:paraId="44BFB353" w14:textId="77777777" w:rsidTr="004541FC">
        <w:trPr>
          <w:trHeight w:val="300"/>
        </w:trPr>
        <w:tc>
          <w:tcPr>
            <w:tcW w:w="2142" w:type="dxa"/>
            <w:tcBorders>
              <w:top w:val="nil"/>
              <w:left w:val="single" w:sz="4" w:space="0" w:color="auto"/>
              <w:bottom w:val="nil"/>
              <w:right w:val="nil"/>
            </w:tcBorders>
            <w:shd w:val="clear" w:color="auto" w:fill="auto"/>
            <w:noWrap/>
          </w:tcPr>
          <w:p w14:paraId="737BB891" w14:textId="77777777" w:rsidR="000B5A11" w:rsidRPr="00B97375" w:rsidRDefault="000B5A11" w:rsidP="000B5A11">
            <w:pPr>
              <w:keepNext/>
              <w:keepLines/>
            </w:pPr>
            <w:r w:rsidRPr="00B97375">
              <w:t>Tairawhiti</w:t>
            </w:r>
          </w:p>
        </w:tc>
        <w:tc>
          <w:tcPr>
            <w:tcW w:w="1137" w:type="dxa"/>
            <w:tcBorders>
              <w:top w:val="nil"/>
              <w:left w:val="nil"/>
              <w:bottom w:val="nil"/>
              <w:right w:val="nil"/>
            </w:tcBorders>
            <w:shd w:val="clear" w:color="auto" w:fill="auto"/>
            <w:noWrap/>
          </w:tcPr>
          <w:p w14:paraId="6C6487A3" w14:textId="2DB4F8EF" w:rsidR="000B5A11" w:rsidRPr="00B97375" w:rsidRDefault="000B5A11" w:rsidP="000B5A11">
            <w:pPr>
              <w:jc w:val="right"/>
              <w:rPr>
                <w:sz w:val="22"/>
              </w:rPr>
            </w:pPr>
            <w:r w:rsidRPr="0087662F">
              <w:t xml:space="preserve"> 916 </w:t>
            </w:r>
          </w:p>
        </w:tc>
        <w:tc>
          <w:tcPr>
            <w:tcW w:w="2123" w:type="dxa"/>
            <w:tcBorders>
              <w:top w:val="nil"/>
              <w:left w:val="nil"/>
              <w:bottom w:val="nil"/>
              <w:right w:val="nil"/>
            </w:tcBorders>
            <w:shd w:val="clear" w:color="auto" w:fill="auto"/>
            <w:noWrap/>
          </w:tcPr>
          <w:p w14:paraId="67B466E2" w14:textId="36C0F929" w:rsidR="000B5A11" w:rsidRPr="00B97375" w:rsidRDefault="000B5A11" w:rsidP="000B5A11">
            <w:pPr>
              <w:jc w:val="right"/>
              <w:rPr>
                <w:sz w:val="22"/>
              </w:rPr>
            </w:pPr>
            <w:r w:rsidRPr="0087662F">
              <w:t xml:space="preserve"> 876 </w:t>
            </w:r>
          </w:p>
        </w:tc>
        <w:tc>
          <w:tcPr>
            <w:tcW w:w="1157" w:type="dxa"/>
            <w:tcBorders>
              <w:top w:val="nil"/>
              <w:left w:val="nil"/>
              <w:bottom w:val="nil"/>
              <w:right w:val="nil"/>
            </w:tcBorders>
            <w:shd w:val="clear" w:color="auto" w:fill="auto"/>
            <w:noWrap/>
          </w:tcPr>
          <w:p w14:paraId="0EDBD0E2" w14:textId="7EDC87CF" w:rsidR="000B5A11" w:rsidRPr="00B97375" w:rsidRDefault="000B5A11" w:rsidP="000B5A11">
            <w:pPr>
              <w:jc w:val="right"/>
              <w:rPr>
                <w:sz w:val="22"/>
              </w:rPr>
            </w:pPr>
            <w:r w:rsidRPr="0087662F">
              <w:t xml:space="preserve"> 581 </w:t>
            </w:r>
          </w:p>
        </w:tc>
        <w:tc>
          <w:tcPr>
            <w:tcW w:w="850" w:type="dxa"/>
            <w:tcBorders>
              <w:top w:val="nil"/>
              <w:left w:val="nil"/>
              <w:bottom w:val="nil"/>
              <w:right w:val="nil"/>
            </w:tcBorders>
            <w:shd w:val="clear" w:color="auto" w:fill="auto"/>
            <w:noWrap/>
          </w:tcPr>
          <w:p w14:paraId="21E92D58" w14:textId="28AE79E3" w:rsidR="000B5A11" w:rsidRPr="00B97375" w:rsidRDefault="000B5A11" w:rsidP="000B5A11">
            <w:pPr>
              <w:jc w:val="right"/>
              <w:rPr>
                <w:sz w:val="22"/>
              </w:rPr>
            </w:pPr>
            <w:r w:rsidRPr="0087662F">
              <w:t>66.3</w:t>
            </w:r>
          </w:p>
        </w:tc>
        <w:tc>
          <w:tcPr>
            <w:tcW w:w="1134" w:type="dxa"/>
            <w:tcBorders>
              <w:top w:val="nil"/>
              <w:left w:val="nil"/>
              <w:bottom w:val="nil"/>
              <w:right w:val="nil"/>
            </w:tcBorders>
            <w:shd w:val="clear" w:color="auto" w:fill="auto"/>
            <w:noWrap/>
          </w:tcPr>
          <w:p w14:paraId="097D4823" w14:textId="7673B3DE" w:rsidR="000B5A11" w:rsidRPr="00B97375" w:rsidRDefault="000B5A11" w:rsidP="000B5A11">
            <w:pPr>
              <w:jc w:val="right"/>
              <w:rPr>
                <w:sz w:val="22"/>
              </w:rPr>
            </w:pPr>
            <w:r w:rsidRPr="0087662F">
              <w:t xml:space="preserve"> 501 </w:t>
            </w:r>
          </w:p>
        </w:tc>
        <w:tc>
          <w:tcPr>
            <w:tcW w:w="850" w:type="dxa"/>
            <w:tcBorders>
              <w:top w:val="nil"/>
              <w:left w:val="nil"/>
              <w:bottom w:val="nil"/>
              <w:right w:val="single" w:sz="4" w:space="0" w:color="auto"/>
            </w:tcBorders>
            <w:shd w:val="clear" w:color="auto" w:fill="auto"/>
            <w:noWrap/>
          </w:tcPr>
          <w:p w14:paraId="26451EEA" w14:textId="5223FB2A" w:rsidR="000B5A11" w:rsidRPr="00B97375" w:rsidRDefault="000B5A11" w:rsidP="000B5A11">
            <w:pPr>
              <w:jc w:val="right"/>
              <w:rPr>
                <w:sz w:val="22"/>
              </w:rPr>
            </w:pPr>
            <w:r w:rsidRPr="0087662F">
              <w:t>57.2</w:t>
            </w:r>
          </w:p>
        </w:tc>
      </w:tr>
      <w:tr w:rsidR="000B5A11" w:rsidRPr="00B97375" w14:paraId="665E686C" w14:textId="77777777" w:rsidTr="004541FC">
        <w:trPr>
          <w:trHeight w:val="300"/>
        </w:trPr>
        <w:tc>
          <w:tcPr>
            <w:tcW w:w="2142" w:type="dxa"/>
            <w:tcBorders>
              <w:top w:val="nil"/>
              <w:left w:val="single" w:sz="4" w:space="0" w:color="auto"/>
              <w:bottom w:val="nil"/>
              <w:right w:val="nil"/>
            </w:tcBorders>
            <w:shd w:val="clear" w:color="auto" w:fill="auto"/>
            <w:noWrap/>
          </w:tcPr>
          <w:p w14:paraId="094F5976" w14:textId="77777777" w:rsidR="000B5A11" w:rsidRPr="00B97375" w:rsidRDefault="000B5A11" w:rsidP="000B5A11">
            <w:pPr>
              <w:keepNext/>
              <w:keepLines/>
            </w:pPr>
            <w:r w:rsidRPr="00B97375">
              <w:t>Taranaki</w:t>
            </w:r>
          </w:p>
        </w:tc>
        <w:tc>
          <w:tcPr>
            <w:tcW w:w="1137" w:type="dxa"/>
            <w:tcBorders>
              <w:top w:val="nil"/>
              <w:left w:val="nil"/>
              <w:bottom w:val="nil"/>
              <w:right w:val="nil"/>
            </w:tcBorders>
            <w:shd w:val="clear" w:color="auto" w:fill="auto"/>
            <w:noWrap/>
          </w:tcPr>
          <w:p w14:paraId="4427C355" w14:textId="1F1751F8" w:rsidR="000B5A11" w:rsidRPr="00B97375" w:rsidRDefault="000B5A11" w:rsidP="000B5A11">
            <w:pPr>
              <w:jc w:val="right"/>
              <w:rPr>
                <w:sz w:val="22"/>
              </w:rPr>
            </w:pPr>
            <w:r w:rsidRPr="0087662F">
              <w:t xml:space="preserve"> 2,223 </w:t>
            </w:r>
          </w:p>
        </w:tc>
        <w:tc>
          <w:tcPr>
            <w:tcW w:w="2123" w:type="dxa"/>
            <w:tcBorders>
              <w:top w:val="nil"/>
              <w:left w:val="nil"/>
              <w:bottom w:val="nil"/>
              <w:right w:val="nil"/>
            </w:tcBorders>
            <w:shd w:val="clear" w:color="auto" w:fill="auto"/>
            <w:noWrap/>
          </w:tcPr>
          <w:p w14:paraId="447D67F3" w14:textId="72B0AEA1" w:rsidR="000B5A11" w:rsidRPr="00B97375" w:rsidRDefault="000B5A11" w:rsidP="000B5A11">
            <w:pPr>
              <w:jc w:val="right"/>
              <w:rPr>
                <w:sz w:val="22"/>
              </w:rPr>
            </w:pPr>
            <w:r w:rsidRPr="0087662F">
              <w:t xml:space="preserve"> 2,136 </w:t>
            </w:r>
          </w:p>
        </w:tc>
        <w:tc>
          <w:tcPr>
            <w:tcW w:w="1157" w:type="dxa"/>
            <w:tcBorders>
              <w:top w:val="nil"/>
              <w:left w:val="nil"/>
              <w:bottom w:val="nil"/>
              <w:right w:val="nil"/>
            </w:tcBorders>
            <w:shd w:val="clear" w:color="auto" w:fill="auto"/>
            <w:noWrap/>
          </w:tcPr>
          <w:p w14:paraId="1A09A77A" w14:textId="493979FB" w:rsidR="000B5A11" w:rsidRPr="00B97375" w:rsidRDefault="000B5A11" w:rsidP="000B5A11">
            <w:pPr>
              <w:jc w:val="right"/>
              <w:rPr>
                <w:sz w:val="22"/>
              </w:rPr>
            </w:pPr>
            <w:r w:rsidRPr="0087662F">
              <w:t xml:space="preserve"> 1,631 </w:t>
            </w:r>
          </w:p>
        </w:tc>
        <w:tc>
          <w:tcPr>
            <w:tcW w:w="850" w:type="dxa"/>
            <w:tcBorders>
              <w:top w:val="nil"/>
              <w:left w:val="nil"/>
              <w:bottom w:val="nil"/>
              <w:right w:val="nil"/>
            </w:tcBorders>
            <w:shd w:val="clear" w:color="auto" w:fill="auto"/>
            <w:noWrap/>
          </w:tcPr>
          <w:p w14:paraId="7F6AB0C2" w14:textId="2F595EA5" w:rsidR="000B5A11" w:rsidRPr="00B97375" w:rsidRDefault="000B5A11" w:rsidP="000B5A11">
            <w:pPr>
              <w:jc w:val="right"/>
              <w:rPr>
                <w:sz w:val="22"/>
              </w:rPr>
            </w:pPr>
            <w:r w:rsidRPr="0087662F">
              <w:t>76.4</w:t>
            </w:r>
          </w:p>
        </w:tc>
        <w:tc>
          <w:tcPr>
            <w:tcW w:w="1134" w:type="dxa"/>
            <w:tcBorders>
              <w:top w:val="nil"/>
              <w:left w:val="nil"/>
              <w:bottom w:val="nil"/>
              <w:right w:val="nil"/>
            </w:tcBorders>
            <w:shd w:val="clear" w:color="auto" w:fill="auto"/>
            <w:noWrap/>
          </w:tcPr>
          <w:p w14:paraId="3B0C0095" w14:textId="519668F8" w:rsidR="000B5A11" w:rsidRPr="00B97375" w:rsidRDefault="000B5A11" w:rsidP="000B5A11">
            <w:pPr>
              <w:jc w:val="right"/>
              <w:rPr>
                <w:sz w:val="22"/>
              </w:rPr>
            </w:pPr>
            <w:r w:rsidRPr="0087662F">
              <w:t xml:space="preserve"> 1,455 </w:t>
            </w:r>
          </w:p>
        </w:tc>
        <w:tc>
          <w:tcPr>
            <w:tcW w:w="850" w:type="dxa"/>
            <w:tcBorders>
              <w:top w:val="nil"/>
              <w:left w:val="nil"/>
              <w:bottom w:val="nil"/>
              <w:right w:val="single" w:sz="4" w:space="0" w:color="auto"/>
            </w:tcBorders>
            <w:shd w:val="clear" w:color="auto" w:fill="auto"/>
            <w:noWrap/>
          </w:tcPr>
          <w:p w14:paraId="567F2294" w14:textId="1E003B38" w:rsidR="000B5A11" w:rsidRPr="00B97375" w:rsidRDefault="000B5A11" w:rsidP="000B5A11">
            <w:pPr>
              <w:jc w:val="right"/>
              <w:rPr>
                <w:sz w:val="22"/>
              </w:rPr>
            </w:pPr>
            <w:r w:rsidRPr="0087662F">
              <w:t>68.1</w:t>
            </w:r>
          </w:p>
        </w:tc>
      </w:tr>
      <w:tr w:rsidR="000B5A11" w:rsidRPr="00B97375" w14:paraId="5896C614" w14:textId="77777777" w:rsidTr="004541FC">
        <w:trPr>
          <w:trHeight w:val="300"/>
        </w:trPr>
        <w:tc>
          <w:tcPr>
            <w:tcW w:w="2142" w:type="dxa"/>
            <w:tcBorders>
              <w:top w:val="nil"/>
              <w:left w:val="single" w:sz="4" w:space="0" w:color="auto"/>
              <w:bottom w:val="nil"/>
              <w:right w:val="nil"/>
            </w:tcBorders>
            <w:shd w:val="clear" w:color="auto" w:fill="auto"/>
            <w:noWrap/>
          </w:tcPr>
          <w:p w14:paraId="4ED8DD36" w14:textId="77777777" w:rsidR="000B5A11" w:rsidRPr="00B97375" w:rsidRDefault="000B5A11" w:rsidP="000B5A11">
            <w:pPr>
              <w:keepNext/>
              <w:keepLines/>
            </w:pPr>
            <w:r w:rsidRPr="00B97375">
              <w:t>Waikato</w:t>
            </w:r>
          </w:p>
        </w:tc>
        <w:tc>
          <w:tcPr>
            <w:tcW w:w="1137" w:type="dxa"/>
            <w:tcBorders>
              <w:top w:val="nil"/>
              <w:left w:val="nil"/>
              <w:bottom w:val="nil"/>
              <w:right w:val="nil"/>
            </w:tcBorders>
            <w:shd w:val="clear" w:color="auto" w:fill="auto"/>
            <w:noWrap/>
          </w:tcPr>
          <w:p w14:paraId="70AB429F" w14:textId="5316AB49" w:rsidR="000B5A11" w:rsidRPr="00B97375" w:rsidRDefault="000B5A11" w:rsidP="000B5A11">
            <w:pPr>
              <w:jc w:val="right"/>
              <w:rPr>
                <w:sz w:val="22"/>
              </w:rPr>
            </w:pPr>
            <w:r w:rsidRPr="0087662F">
              <w:t xml:space="preserve"> 4,049 </w:t>
            </w:r>
          </w:p>
        </w:tc>
        <w:tc>
          <w:tcPr>
            <w:tcW w:w="2123" w:type="dxa"/>
            <w:tcBorders>
              <w:top w:val="nil"/>
              <w:left w:val="nil"/>
              <w:bottom w:val="nil"/>
              <w:right w:val="nil"/>
            </w:tcBorders>
            <w:shd w:val="clear" w:color="auto" w:fill="auto"/>
            <w:noWrap/>
          </w:tcPr>
          <w:p w14:paraId="7527BE14" w14:textId="0B6CA194" w:rsidR="000B5A11" w:rsidRPr="00B97375" w:rsidRDefault="000B5A11" w:rsidP="000B5A11">
            <w:pPr>
              <w:jc w:val="right"/>
              <w:rPr>
                <w:sz w:val="22"/>
              </w:rPr>
            </w:pPr>
            <w:r w:rsidRPr="0087662F">
              <w:t xml:space="preserve"> 3,927 </w:t>
            </w:r>
          </w:p>
        </w:tc>
        <w:tc>
          <w:tcPr>
            <w:tcW w:w="1157" w:type="dxa"/>
            <w:tcBorders>
              <w:top w:val="nil"/>
              <w:left w:val="nil"/>
              <w:bottom w:val="nil"/>
              <w:right w:val="nil"/>
            </w:tcBorders>
            <w:shd w:val="clear" w:color="auto" w:fill="auto"/>
            <w:noWrap/>
          </w:tcPr>
          <w:p w14:paraId="10B3E9E6" w14:textId="6C389A3F" w:rsidR="000B5A11" w:rsidRPr="00B97375" w:rsidRDefault="000B5A11" w:rsidP="000B5A11">
            <w:pPr>
              <w:jc w:val="right"/>
              <w:rPr>
                <w:sz w:val="22"/>
              </w:rPr>
            </w:pPr>
            <w:r w:rsidRPr="0087662F">
              <w:t xml:space="preserve"> 2,996 </w:t>
            </w:r>
          </w:p>
        </w:tc>
        <w:tc>
          <w:tcPr>
            <w:tcW w:w="850" w:type="dxa"/>
            <w:tcBorders>
              <w:top w:val="nil"/>
              <w:left w:val="nil"/>
              <w:bottom w:val="nil"/>
              <w:right w:val="nil"/>
            </w:tcBorders>
            <w:shd w:val="clear" w:color="auto" w:fill="auto"/>
            <w:noWrap/>
          </w:tcPr>
          <w:p w14:paraId="6120CDEE" w14:textId="6EF23D2B" w:rsidR="000B5A11" w:rsidRPr="00B97375" w:rsidRDefault="000B5A11" w:rsidP="000B5A11">
            <w:pPr>
              <w:jc w:val="right"/>
              <w:rPr>
                <w:sz w:val="22"/>
              </w:rPr>
            </w:pPr>
            <w:r w:rsidRPr="0087662F">
              <w:t>76.3</w:t>
            </w:r>
          </w:p>
        </w:tc>
        <w:tc>
          <w:tcPr>
            <w:tcW w:w="1134" w:type="dxa"/>
            <w:tcBorders>
              <w:top w:val="nil"/>
              <w:left w:val="nil"/>
              <w:bottom w:val="nil"/>
              <w:right w:val="nil"/>
            </w:tcBorders>
            <w:shd w:val="clear" w:color="auto" w:fill="auto"/>
            <w:noWrap/>
          </w:tcPr>
          <w:p w14:paraId="42891833" w14:textId="499989D8" w:rsidR="000B5A11" w:rsidRPr="00B97375" w:rsidRDefault="000B5A11" w:rsidP="000B5A11">
            <w:pPr>
              <w:jc w:val="right"/>
              <w:rPr>
                <w:sz w:val="22"/>
              </w:rPr>
            </w:pPr>
            <w:r w:rsidRPr="0087662F">
              <w:t xml:space="preserve"> 2,626 </w:t>
            </w:r>
          </w:p>
        </w:tc>
        <w:tc>
          <w:tcPr>
            <w:tcW w:w="850" w:type="dxa"/>
            <w:tcBorders>
              <w:top w:val="nil"/>
              <w:left w:val="nil"/>
              <w:bottom w:val="nil"/>
              <w:right w:val="single" w:sz="4" w:space="0" w:color="auto"/>
            </w:tcBorders>
            <w:shd w:val="clear" w:color="auto" w:fill="auto"/>
            <w:noWrap/>
          </w:tcPr>
          <w:p w14:paraId="20723638" w14:textId="0E4211F3" w:rsidR="000B5A11" w:rsidRPr="00B97375" w:rsidRDefault="000B5A11" w:rsidP="000B5A11">
            <w:pPr>
              <w:jc w:val="right"/>
              <w:rPr>
                <w:sz w:val="22"/>
              </w:rPr>
            </w:pPr>
            <w:r w:rsidRPr="0087662F">
              <w:t>66.9</w:t>
            </w:r>
          </w:p>
        </w:tc>
      </w:tr>
      <w:tr w:rsidR="000B5A11" w:rsidRPr="00B97375" w14:paraId="18FD17A0" w14:textId="77777777" w:rsidTr="004541FC">
        <w:trPr>
          <w:trHeight w:val="300"/>
        </w:trPr>
        <w:tc>
          <w:tcPr>
            <w:tcW w:w="2142" w:type="dxa"/>
            <w:tcBorders>
              <w:top w:val="nil"/>
              <w:left w:val="single" w:sz="4" w:space="0" w:color="auto"/>
              <w:bottom w:val="nil"/>
              <w:right w:val="nil"/>
            </w:tcBorders>
            <w:shd w:val="clear" w:color="auto" w:fill="auto"/>
            <w:noWrap/>
          </w:tcPr>
          <w:p w14:paraId="2B39CEE6" w14:textId="77777777" w:rsidR="000B5A11" w:rsidRPr="00B97375" w:rsidRDefault="000B5A11" w:rsidP="000B5A11">
            <w:pPr>
              <w:keepNext/>
              <w:keepLines/>
            </w:pPr>
            <w:r w:rsidRPr="00B97375">
              <w:t>Wairarapa</w:t>
            </w:r>
          </w:p>
        </w:tc>
        <w:tc>
          <w:tcPr>
            <w:tcW w:w="1137" w:type="dxa"/>
            <w:tcBorders>
              <w:top w:val="nil"/>
              <w:left w:val="nil"/>
              <w:bottom w:val="nil"/>
              <w:right w:val="nil"/>
            </w:tcBorders>
            <w:shd w:val="clear" w:color="auto" w:fill="auto"/>
            <w:noWrap/>
          </w:tcPr>
          <w:p w14:paraId="63C31B07" w14:textId="6D12076A" w:rsidR="000B5A11" w:rsidRPr="00B97375" w:rsidRDefault="000B5A11" w:rsidP="000B5A11">
            <w:pPr>
              <w:jc w:val="right"/>
              <w:rPr>
                <w:sz w:val="22"/>
              </w:rPr>
            </w:pPr>
            <w:r w:rsidRPr="0087662F">
              <w:t xml:space="preserve"> 527 </w:t>
            </w:r>
          </w:p>
        </w:tc>
        <w:tc>
          <w:tcPr>
            <w:tcW w:w="2123" w:type="dxa"/>
            <w:tcBorders>
              <w:top w:val="nil"/>
              <w:left w:val="nil"/>
              <w:bottom w:val="nil"/>
              <w:right w:val="nil"/>
            </w:tcBorders>
            <w:shd w:val="clear" w:color="auto" w:fill="auto"/>
            <w:noWrap/>
          </w:tcPr>
          <w:p w14:paraId="4EF0D4B4" w14:textId="65A4FD8E" w:rsidR="000B5A11" w:rsidRPr="00B97375" w:rsidRDefault="000B5A11" w:rsidP="000B5A11">
            <w:pPr>
              <w:jc w:val="right"/>
              <w:rPr>
                <w:sz w:val="22"/>
              </w:rPr>
            </w:pPr>
            <w:r w:rsidRPr="0087662F">
              <w:t xml:space="preserve"> 510 </w:t>
            </w:r>
          </w:p>
        </w:tc>
        <w:tc>
          <w:tcPr>
            <w:tcW w:w="1157" w:type="dxa"/>
            <w:tcBorders>
              <w:top w:val="nil"/>
              <w:left w:val="nil"/>
              <w:bottom w:val="nil"/>
              <w:right w:val="nil"/>
            </w:tcBorders>
            <w:shd w:val="clear" w:color="auto" w:fill="auto"/>
            <w:noWrap/>
          </w:tcPr>
          <w:p w14:paraId="081CCC38" w14:textId="6A1B4DFB" w:rsidR="000B5A11" w:rsidRPr="00B97375" w:rsidRDefault="000B5A11" w:rsidP="000B5A11">
            <w:pPr>
              <w:jc w:val="right"/>
              <w:rPr>
                <w:sz w:val="22"/>
              </w:rPr>
            </w:pPr>
            <w:r w:rsidRPr="0087662F">
              <w:t xml:space="preserve"> 368 </w:t>
            </w:r>
          </w:p>
        </w:tc>
        <w:tc>
          <w:tcPr>
            <w:tcW w:w="850" w:type="dxa"/>
            <w:tcBorders>
              <w:top w:val="nil"/>
              <w:left w:val="nil"/>
              <w:bottom w:val="nil"/>
              <w:right w:val="nil"/>
            </w:tcBorders>
            <w:shd w:val="clear" w:color="auto" w:fill="auto"/>
            <w:noWrap/>
          </w:tcPr>
          <w:p w14:paraId="53D3371E" w14:textId="662FB283" w:rsidR="000B5A11" w:rsidRPr="00B97375" w:rsidRDefault="000B5A11" w:rsidP="000B5A11">
            <w:pPr>
              <w:jc w:val="right"/>
              <w:rPr>
                <w:sz w:val="22"/>
              </w:rPr>
            </w:pPr>
            <w:r w:rsidRPr="0087662F">
              <w:t>72.2</w:t>
            </w:r>
          </w:p>
        </w:tc>
        <w:tc>
          <w:tcPr>
            <w:tcW w:w="1134" w:type="dxa"/>
            <w:tcBorders>
              <w:top w:val="nil"/>
              <w:left w:val="nil"/>
              <w:bottom w:val="nil"/>
              <w:right w:val="nil"/>
            </w:tcBorders>
            <w:shd w:val="clear" w:color="auto" w:fill="auto"/>
            <w:noWrap/>
          </w:tcPr>
          <w:p w14:paraId="68F64B45" w14:textId="098CCD2D" w:rsidR="000B5A11" w:rsidRPr="00B97375" w:rsidRDefault="000B5A11" w:rsidP="000B5A11">
            <w:pPr>
              <w:jc w:val="right"/>
              <w:rPr>
                <w:sz w:val="22"/>
              </w:rPr>
            </w:pPr>
            <w:r w:rsidRPr="0087662F">
              <w:t xml:space="preserve"> 307 </w:t>
            </w:r>
          </w:p>
        </w:tc>
        <w:tc>
          <w:tcPr>
            <w:tcW w:w="850" w:type="dxa"/>
            <w:tcBorders>
              <w:top w:val="nil"/>
              <w:left w:val="nil"/>
              <w:bottom w:val="nil"/>
              <w:right w:val="single" w:sz="4" w:space="0" w:color="auto"/>
            </w:tcBorders>
            <w:shd w:val="clear" w:color="auto" w:fill="auto"/>
            <w:noWrap/>
          </w:tcPr>
          <w:p w14:paraId="4BB279F2" w14:textId="3CB4321F" w:rsidR="000B5A11" w:rsidRPr="00B97375" w:rsidRDefault="000B5A11" w:rsidP="000B5A11">
            <w:pPr>
              <w:jc w:val="right"/>
              <w:rPr>
                <w:sz w:val="22"/>
              </w:rPr>
            </w:pPr>
            <w:r w:rsidRPr="0087662F">
              <w:t>60.2</w:t>
            </w:r>
          </w:p>
        </w:tc>
      </w:tr>
      <w:tr w:rsidR="000B5A11" w:rsidRPr="00B97375" w14:paraId="40BB8067" w14:textId="77777777" w:rsidTr="004541FC">
        <w:trPr>
          <w:trHeight w:val="300"/>
        </w:trPr>
        <w:tc>
          <w:tcPr>
            <w:tcW w:w="2142" w:type="dxa"/>
            <w:tcBorders>
              <w:top w:val="nil"/>
              <w:left w:val="single" w:sz="4" w:space="0" w:color="auto"/>
              <w:bottom w:val="nil"/>
              <w:right w:val="nil"/>
            </w:tcBorders>
            <w:shd w:val="clear" w:color="auto" w:fill="auto"/>
            <w:noWrap/>
          </w:tcPr>
          <w:p w14:paraId="40801F61" w14:textId="77777777" w:rsidR="000B5A11" w:rsidRPr="00B97375" w:rsidRDefault="000B5A11" w:rsidP="000B5A11">
            <w:pPr>
              <w:keepNext/>
              <w:keepLines/>
            </w:pPr>
            <w:r w:rsidRPr="00B97375">
              <w:t>Waitemata</w:t>
            </w:r>
          </w:p>
        </w:tc>
        <w:tc>
          <w:tcPr>
            <w:tcW w:w="1137" w:type="dxa"/>
            <w:tcBorders>
              <w:top w:val="nil"/>
              <w:left w:val="nil"/>
              <w:bottom w:val="nil"/>
              <w:right w:val="nil"/>
            </w:tcBorders>
            <w:shd w:val="clear" w:color="auto" w:fill="auto"/>
            <w:noWrap/>
          </w:tcPr>
          <w:p w14:paraId="0E40A64E" w14:textId="0B0F8C16" w:rsidR="000B5A11" w:rsidRPr="00B97375" w:rsidRDefault="000B5A11" w:rsidP="000B5A11">
            <w:pPr>
              <w:jc w:val="right"/>
              <w:rPr>
                <w:sz w:val="22"/>
              </w:rPr>
            </w:pPr>
            <w:r w:rsidRPr="0087662F">
              <w:t xml:space="preserve"> 5,068 </w:t>
            </w:r>
          </w:p>
        </w:tc>
        <w:tc>
          <w:tcPr>
            <w:tcW w:w="2123" w:type="dxa"/>
            <w:tcBorders>
              <w:top w:val="nil"/>
              <w:left w:val="nil"/>
              <w:bottom w:val="nil"/>
              <w:right w:val="nil"/>
            </w:tcBorders>
            <w:shd w:val="clear" w:color="auto" w:fill="auto"/>
            <w:noWrap/>
          </w:tcPr>
          <w:p w14:paraId="6138BE8C" w14:textId="6B70B240" w:rsidR="000B5A11" w:rsidRPr="00B97375" w:rsidRDefault="000B5A11" w:rsidP="000B5A11">
            <w:pPr>
              <w:jc w:val="right"/>
              <w:rPr>
                <w:sz w:val="22"/>
              </w:rPr>
            </w:pPr>
            <w:r w:rsidRPr="0087662F">
              <w:t xml:space="preserve"> 4,925 </w:t>
            </w:r>
          </w:p>
        </w:tc>
        <w:tc>
          <w:tcPr>
            <w:tcW w:w="1157" w:type="dxa"/>
            <w:tcBorders>
              <w:top w:val="nil"/>
              <w:left w:val="nil"/>
              <w:bottom w:val="nil"/>
              <w:right w:val="nil"/>
            </w:tcBorders>
            <w:shd w:val="clear" w:color="auto" w:fill="auto"/>
            <w:noWrap/>
          </w:tcPr>
          <w:p w14:paraId="58F2F43F" w14:textId="2553028D" w:rsidR="000B5A11" w:rsidRPr="00B97375" w:rsidRDefault="000B5A11" w:rsidP="000B5A11">
            <w:pPr>
              <w:jc w:val="right"/>
              <w:rPr>
                <w:sz w:val="22"/>
              </w:rPr>
            </w:pPr>
            <w:r w:rsidRPr="0087662F">
              <w:t xml:space="preserve"> 3,272 </w:t>
            </w:r>
          </w:p>
        </w:tc>
        <w:tc>
          <w:tcPr>
            <w:tcW w:w="850" w:type="dxa"/>
            <w:tcBorders>
              <w:top w:val="nil"/>
              <w:left w:val="nil"/>
              <w:bottom w:val="nil"/>
              <w:right w:val="nil"/>
            </w:tcBorders>
            <w:shd w:val="clear" w:color="auto" w:fill="auto"/>
            <w:noWrap/>
          </w:tcPr>
          <w:p w14:paraId="7B910A99" w14:textId="12FA3EE6" w:rsidR="000B5A11" w:rsidRPr="00B97375" w:rsidRDefault="000B5A11" w:rsidP="000B5A11">
            <w:pPr>
              <w:jc w:val="right"/>
              <w:rPr>
                <w:sz w:val="22"/>
              </w:rPr>
            </w:pPr>
            <w:r w:rsidRPr="0087662F">
              <w:t>66.4</w:t>
            </w:r>
          </w:p>
        </w:tc>
        <w:tc>
          <w:tcPr>
            <w:tcW w:w="1134" w:type="dxa"/>
            <w:tcBorders>
              <w:top w:val="nil"/>
              <w:left w:val="nil"/>
              <w:bottom w:val="nil"/>
              <w:right w:val="nil"/>
            </w:tcBorders>
            <w:shd w:val="clear" w:color="auto" w:fill="auto"/>
            <w:noWrap/>
          </w:tcPr>
          <w:p w14:paraId="06507723" w14:textId="6338188F" w:rsidR="000B5A11" w:rsidRPr="00B97375" w:rsidRDefault="000B5A11" w:rsidP="000B5A11">
            <w:pPr>
              <w:jc w:val="right"/>
              <w:rPr>
                <w:sz w:val="22"/>
              </w:rPr>
            </w:pPr>
            <w:r w:rsidRPr="0087662F">
              <w:t xml:space="preserve"> 2,680 </w:t>
            </w:r>
          </w:p>
        </w:tc>
        <w:tc>
          <w:tcPr>
            <w:tcW w:w="850" w:type="dxa"/>
            <w:tcBorders>
              <w:top w:val="nil"/>
              <w:left w:val="nil"/>
              <w:bottom w:val="nil"/>
              <w:right w:val="single" w:sz="4" w:space="0" w:color="auto"/>
            </w:tcBorders>
            <w:shd w:val="clear" w:color="auto" w:fill="auto"/>
            <w:noWrap/>
          </w:tcPr>
          <w:p w14:paraId="57F72E63" w14:textId="4A7505CF" w:rsidR="000B5A11" w:rsidRPr="00B97375" w:rsidRDefault="000B5A11" w:rsidP="000B5A11">
            <w:pPr>
              <w:jc w:val="right"/>
              <w:rPr>
                <w:sz w:val="22"/>
              </w:rPr>
            </w:pPr>
            <w:r w:rsidRPr="0087662F">
              <w:t>54.4</w:t>
            </w:r>
          </w:p>
        </w:tc>
      </w:tr>
      <w:tr w:rsidR="000B5A11" w:rsidRPr="00B97375" w14:paraId="62F4116B" w14:textId="77777777" w:rsidTr="004541FC">
        <w:trPr>
          <w:trHeight w:val="300"/>
        </w:trPr>
        <w:tc>
          <w:tcPr>
            <w:tcW w:w="2142" w:type="dxa"/>
            <w:tcBorders>
              <w:top w:val="nil"/>
              <w:left w:val="single" w:sz="4" w:space="0" w:color="auto"/>
              <w:bottom w:val="nil"/>
              <w:right w:val="nil"/>
            </w:tcBorders>
            <w:shd w:val="clear" w:color="auto" w:fill="auto"/>
            <w:noWrap/>
          </w:tcPr>
          <w:p w14:paraId="7439D398" w14:textId="77777777" w:rsidR="000B5A11" w:rsidRPr="00B97375" w:rsidRDefault="000B5A11" w:rsidP="000B5A11">
            <w:pPr>
              <w:keepNext/>
              <w:keepLines/>
            </w:pPr>
            <w:r w:rsidRPr="00B97375">
              <w:t>West Coast</w:t>
            </w:r>
          </w:p>
        </w:tc>
        <w:tc>
          <w:tcPr>
            <w:tcW w:w="1137" w:type="dxa"/>
            <w:tcBorders>
              <w:top w:val="nil"/>
              <w:left w:val="nil"/>
              <w:bottom w:val="nil"/>
              <w:right w:val="nil"/>
            </w:tcBorders>
            <w:shd w:val="clear" w:color="auto" w:fill="auto"/>
            <w:noWrap/>
          </w:tcPr>
          <w:p w14:paraId="697768CD" w14:textId="10545C35" w:rsidR="000B5A11" w:rsidRPr="00B97375" w:rsidRDefault="000B5A11" w:rsidP="000B5A11">
            <w:pPr>
              <w:jc w:val="right"/>
              <w:rPr>
                <w:sz w:val="22"/>
              </w:rPr>
            </w:pPr>
            <w:r w:rsidRPr="0087662F">
              <w:t xml:space="preserve"> 431 </w:t>
            </w:r>
          </w:p>
        </w:tc>
        <w:tc>
          <w:tcPr>
            <w:tcW w:w="2123" w:type="dxa"/>
            <w:tcBorders>
              <w:top w:val="nil"/>
              <w:left w:val="nil"/>
              <w:bottom w:val="nil"/>
              <w:right w:val="nil"/>
            </w:tcBorders>
            <w:shd w:val="clear" w:color="auto" w:fill="auto"/>
            <w:noWrap/>
          </w:tcPr>
          <w:p w14:paraId="24FC609C" w14:textId="4211519F" w:rsidR="000B5A11" w:rsidRPr="00B97375" w:rsidRDefault="000B5A11" w:rsidP="000B5A11">
            <w:pPr>
              <w:jc w:val="right"/>
              <w:rPr>
                <w:sz w:val="22"/>
              </w:rPr>
            </w:pPr>
            <w:r w:rsidRPr="0087662F">
              <w:t xml:space="preserve"> 423 </w:t>
            </w:r>
          </w:p>
        </w:tc>
        <w:tc>
          <w:tcPr>
            <w:tcW w:w="1157" w:type="dxa"/>
            <w:tcBorders>
              <w:top w:val="nil"/>
              <w:left w:val="nil"/>
              <w:bottom w:val="nil"/>
              <w:right w:val="nil"/>
            </w:tcBorders>
            <w:shd w:val="clear" w:color="auto" w:fill="auto"/>
            <w:noWrap/>
          </w:tcPr>
          <w:p w14:paraId="0112F5E0" w14:textId="7EF7E9B8" w:rsidR="000B5A11" w:rsidRPr="00B97375" w:rsidRDefault="000B5A11" w:rsidP="000B5A11">
            <w:pPr>
              <w:jc w:val="right"/>
              <w:rPr>
                <w:sz w:val="22"/>
              </w:rPr>
            </w:pPr>
            <w:r w:rsidRPr="0087662F">
              <w:t xml:space="preserve"> 342 </w:t>
            </w:r>
          </w:p>
        </w:tc>
        <w:tc>
          <w:tcPr>
            <w:tcW w:w="850" w:type="dxa"/>
            <w:tcBorders>
              <w:top w:val="nil"/>
              <w:left w:val="nil"/>
              <w:bottom w:val="nil"/>
              <w:right w:val="nil"/>
            </w:tcBorders>
            <w:shd w:val="clear" w:color="auto" w:fill="auto"/>
            <w:noWrap/>
          </w:tcPr>
          <w:p w14:paraId="4F6F4480" w14:textId="0D71344D" w:rsidR="000B5A11" w:rsidRPr="00B97375" w:rsidRDefault="000B5A11" w:rsidP="000B5A11">
            <w:pPr>
              <w:jc w:val="right"/>
              <w:rPr>
                <w:sz w:val="22"/>
              </w:rPr>
            </w:pPr>
            <w:r w:rsidRPr="0087662F">
              <w:t>80.9</w:t>
            </w:r>
          </w:p>
        </w:tc>
        <w:tc>
          <w:tcPr>
            <w:tcW w:w="1134" w:type="dxa"/>
            <w:tcBorders>
              <w:top w:val="nil"/>
              <w:left w:val="nil"/>
              <w:bottom w:val="nil"/>
              <w:right w:val="nil"/>
            </w:tcBorders>
            <w:shd w:val="clear" w:color="auto" w:fill="auto"/>
            <w:noWrap/>
          </w:tcPr>
          <w:p w14:paraId="7AA3D031" w14:textId="77548090" w:rsidR="000B5A11" w:rsidRPr="00B97375" w:rsidRDefault="000B5A11" w:rsidP="000B5A11">
            <w:pPr>
              <w:jc w:val="right"/>
              <w:rPr>
                <w:sz w:val="22"/>
              </w:rPr>
            </w:pPr>
            <w:r w:rsidRPr="0087662F">
              <w:t xml:space="preserve"> 300 </w:t>
            </w:r>
          </w:p>
        </w:tc>
        <w:tc>
          <w:tcPr>
            <w:tcW w:w="850" w:type="dxa"/>
            <w:tcBorders>
              <w:top w:val="nil"/>
              <w:left w:val="nil"/>
              <w:bottom w:val="nil"/>
              <w:right w:val="single" w:sz="4" w:space="0" w:color="auto"/>
            </w:tcBorders>
            <w:shd w:val="clear" w:color="auto" w:fill="auto"/>
            <w:noWrap/>
          </w:tcPr>
          <w:p w14:paraId="7976F078" w14:textId="28CF2853" w:rsidR="000B5A11" w:rsidRPr="00B97375" w:rsidRDefault="000B5A11" w:rsidP="000B5A11">
            <w:pPr>
              <w:jc w:val="right"/>
              <w:rPr>
                <w:sz w:val="22"/>
              </w:rPr>
            </w:pPr>
            <w:r w:rsidRPr="0087662F">
              <w:t>70.9</w:t>
            </w:r>
          </w:p>
        </w:tc>
      </w:tr>
      <w:tr w:rsidR="000B5A11" w:rsidRPr="00B97375" w14:paraId="67CE23CE" w14:textId="77777777" w:rsidTr="004541FC">
        <w:trPr>
          <w:trHeight w:val="300"/>
        </w:trPr>
        <w:tc>
          <w:tcPr>
            <w:tcW w:w="2142" w:type="dxa"/>
            <w:tcBorders>
              <w:top w:val="nil"/>
              <w:left w:val="single" w:sz="4" w:space="0" w:color="auto"/>
              <w:bottom w:val="nil"/>
              <w:right w:val="nil"/>
            </w:tcBorders>
            <w:shd w:val="clear" w:color="auto" w:fill="auto"/>
            <w:noWrap/>
          </w:tcPr>
          <w:p w14:paraId="484D3061" w14:textId="77777777" w:rsidR="000B5A11" w:rsidRPr="00B97375" w:rsidRDefault="000B5A11" w:rsidP="000B5A11">
            <w:pPr>
              <w:keepNext/>
              <w:keepLines/>
            </w:pPr>
            <w:r w:rsidRPr="00B97375">
              <w:t>Whanganui</w:t>
            </w:r>
          </w:p>
        </w:tc>
        <w:tc>
          <w:tcPr>
            <w:tcW w:w="1137" w:type="dxa"/>
            <w:tcBorders>
              <w:top w:val="nil"/>
              <w:left w:val="nil"/>
              <w:bottom w:val="nil"/>
              <w:right w:val="nil"/>
            </w:tcBorders>
            <w:shd w:val="clear" w:color="auto" w:fill="auto"/>
            <w:noWrap/>
          </w:tcPr>
          <w:p w14:paraId="5445D267" w14:textId="05A66320" w:rsidR="000B5A11" w:rsidRPr="00B97375" w:rsidRDefault="000B5A11" w:rsidP="000B5A11">
            <w:pPr>
              <w:jc w:val="right"/>
              <w:rPr>
                <w:sz w:val="22"/>
              </w:rPr>
            </w:pPr>
            <w:r w:rsidRPr="0087662F">
              <w:t xml:space="preserve"> 841 </w:t>
            </w:r>
          </w:p>
        </w:tc>
        <w:tc>
          <w:tcPr>
            <w:tcW w:w="2123" w:type="dxa"/>
            <w:tcBorders>
              <w:top w:val="nil"/>
              <w:left w:val="nil"/>
              <w:bottom w:val="nil"/>
              <w:right w:val="nil"/>
            </w:tcBorders>
            <w:shd w:val="clear" w:color="auto" w:fill="auto"/>
            <w:noWrap/>
          </w:tcPr>
          <w:p w14:paraId="15A5991B" w14:textId="2B8AE5EE" w:rsidR="000B5A11" w:rsidRPr="00B97375" w:rsidRDefault="000B5A11" w:rsidP="000B5A11">
            <w:pPr>
              <w:jc w:val="right"/>
              <w:rPr>
                <w:sz w:val="22"/>
              </w:rPr>
            </w:pPr>
            <w:r w:rsidRPr="0087662F">
              <w:t xml:space="preserve"> 804 </w:t>
            </w:r>
          </w:p>
        </w:tc>
        <w:tc>
          <w:tcPr>
            <w:tcW w:w="1157" w:type="dxa"/>
            <w:tcBorders>
              <w:top w:val="nil"/>
              <w:left w:val="nil"/>
              <w:bottom w:val="nil"/>
              <w:right w:val="nil"/>
            </w:tcBorders>
            <w:shd w:val="clear" w:color="auto" w:fill="auto"/>
            <w:noWrap/>
          </w:tcPr>
          <w:p w14:paraId="0CEF5290" w14:textId="452A1FC0" w:rsidR="000B5A11" w:rsidRPr="00B97375" w:rsidRDefault="000B5A11" w:rsidP="000B5A11">
            <w:pPr>
              <w:jc w:val="right"/>
              <w:rPr>
                <w:sz w:val="22"/>
              </w:rPr>
            </w:pPr>
            <w:r w:rsidRPr="0087662F">
              <w:t xml:space="preserve"> 574 </w:t>
            </w:r>
          </w:p>
        </w:tc>
        <w:tc>
          <w:tcPr>
            <w:tcW w:w="850" w:type="dxa"/>
            <w:tcBorders>
              <w:top w:val="nil"/>
              <w:left w:val="nil"/>
              <w:bottom w:val="nil"/>
              <w:right w:val="nil"/>
            </w:tcBorders>
            <w:shd w:val="clear" w:color="auto" w:fill="auto"/>
            <w:noWrap/>
          </w:tcPr>
          <w:p w14:paraId="543F292A" w14:textId="2C53693D" w:rsidR="000B5A11" w:rsidRPr="00B97375" w:rsidRDefault="000B5A11" w:rsidP="000B5A11">
            <w:pPr>
              <w:jc w:val="right"/>
              <w:rPr>
                <w:sz w:val="22"/>
              </w:rPr>
            </w:pPr>
            <w:r w:rsidRPr="0087662F">
              <w:t>71.4</w:t>
            </w:r>
          </w:p>
        </w:tc>
        <w:tc>
          <w:tcPr>
            <w:tcW w:w="1134" w:type="dxa"/>
            <w:tcBorders>
              <w:top w:val="nil"/>
              <w:left w:val="nil"/>
              <w:bottom w:val="nil"/>
              <w:right w:val="nil"/>
            </w:tcBorders>
            <w:shd w:val="clear" w:color="auto" w:fill="auto"/>
            <w:noWrap/>
          </w:tcPr>
          <w:p w14:paraId="161B1BB5" w14:textId="6DCF1388" w:rsidR="000B5A11" w:rsidRPr="00B97375" w:rsidRDefault="000B5A11" w:rsidP="000B5A11">
            <w:pPr>
              <w:jc w:val="right"/>
              <w:rPr>
                <w:sz w:val="22"/>
              </w:rPr>
            </w:pPr>
            <w:r w:rsidRPr="0087662F">
              <w:t xml:space="preserve"> 480 </w:t>
            </w:r>
          </w:p>
        </w:tc>
        <w:tc>
          <w:tcPr>
            <w:tcW w:w="850" w:type="dxa"/>
            <w:tcBorders>
              <w:top w:val="nil"/>
              <w:left w:val="nil"/>
              <w:bottom w:val="nil"/>
              <w:right w:val="single" w:sz="4" w:space="0" w:color="auto"/>
            </w:tcBorders>
            <w:shd w:val="clear" w:color="auto" w:fill="auto"/>
            <w:noWrap/>
          </w:tcPr>
          <w:p w14:paraId="2902B45D" w14:textId="305899A5" w:rsidR="000B5A11" w:rsidRPr="00B97375" w:rsidRDefault="000B5A11" w:rsidP="000B5A11">
            <w:pPr>
              <w:jc w:val="right"/>
              <w:rPr>
                <w:sz w:val="22"/>
              </w:rPr>
            </w:pPr>
            <w:r w:rsidRPr="0087662F">
              <w:t>59.7</w:t>
            </w:r>
          </w:p>
        </w:tc>
      </w:tr>
      <w:tr w:rsidR="000B5A11" w:rsidRPr="00945BEF" w14:paraId="6094284B" w14:textId="77777777" w:rsidTr="004541FC">
        <w:trPr>
          <w:trHeight w:val="300"/>
        </w:trPr>
        <w:tc>
          <w:tcPr>
            <w:tcW w:w="2142" w:type="dxa"/>
            <w:tcBorders>
              <w:top w:val="nil"/>
              <w:left w:val="single" w:sz="4" w:space="0" w:color="auto"/>
              <w:bottom w:val="nil"/>
              <w:right w:val="nil"/>
            </w:tcBorders>
            <w:shd w:val="clear" w:color="auto" w:fill="auto"/>
            <w:noWrap/>
          </w:tcPr>
          <w:p w14:paraId="6A4095BC" w14:textId="77777777" w:rsidR="000B5A11" w:rsidRPr="00945BEF" w:rsidRDefault="000B5A11" w:rsidP="000B5A11">
            <w:pPr>
              <w:keepNext/>
              <w:keepLines/>
              <w:rPr>
                <w:i/>
                <w:iCs/>
              </w:rPr>
            </w:pPr>
            <w:r w:rsidRPr="00945BEF">
              <w:rPr>
                <w:i/>
                <w:iCs/>
              </w:rPr>
              <w:t>Unspecified</w:t>
            </w:r>
          </w:p>
        </w:tc>
        <w:tc>
          <w:tcPr>
            <w:tcW w:w="1137" w:type="dxa"/>
            <w:tcBorders>
              <w:top w:val="nil"/>
              <w:left w:val="nil"/>
              <w:bottom w:val="nil"/>
              <w:right w:val="nil"/>
            </w:tcBorders>
            <w:shd w:val="clear" w:color="auto" w:fill="auto"/>
            <w:noWrap/>
          </w:tcPr>
          <w:p w14:paraId="4ABD4FD2" w14:textId="0E6DD1C2" w:rsidR="000B5A11" w:rsidRPr="00945BEF" w:rsidRDefault="000B5A11" w:rsidP="000B5A11">
            <w:pPr>
              <w:jc w:val="right"/>
              <w:rPr>
                <w:i/>
                <w:iCs/>
                <w:sz w:val="22"/>
              </w:rPr>
            </w:pPr>
            <w:r w:rsidRPr="0087662F">
              <w:t xml:space="preserve"> 12 </w:t>
            </w:r>
          </w:p>
        </w:tc>
        <w:tc>
          <w:tcPr>
            <w:tcW w:w="2123" w:type="dxa"/>
            <w:tcBorders>
              <w:top w:val="nil"/>
              <w:left w:val="nil"/>
              <w:bottom w:val="nil"/>
              <w:right w:val="nil"/>
            </w:tcBorders>
            <w:shd w:val="clear" w:color="auto" w:fill="auto"/>
            <w:noWrap/>
          </w:tcPr>
          <w:p w14:paraId="5BAC1529" w14:textId="03A9263D" w:rsidR="000B5A11" w:rsidRPr="00945BEF" w:rsidRDefault="000B5A11" w:rsidP="000B5A11">
            <w:pPr>
              <w:jc w:val="right"/>
              <w:rPr>
                <w:i/>
                <w:iCs/>
                <w:sz w:val="22"/>
              </w:rPr>
            </w:pPr>
            <w:r w:rsidRPr="0087662F">
              <w:t xml:space="preserve"> 10 </w:t>
            </w:r>
          </w:p>
        </w:tc>
        <w:tc>
          <w:tcPr>
            <w:tcW w:w="1157" w:type="dxa"/>
            <w:tcBorders>
              <w:top w:val="nil"/>
              <w:left w:val="nil"/>
              <w:bottom w:val="nil"/>
              <w:right w:val="nil"/>
            </w:tcBorders>
            <w:shd w:val="clear" w:color="auto" w:fill="auto"/>
            <w:noWrap/>
          </w:tcPr>
          <w:p w14:paraId="73B4B8FB" w14:textId="4A8213E5" w:rsidR="000B5A11" w:rsidRPr="00945BEF" w:rsidRDefault="000B5A11" w:rsidP="000B5A11">
            <w:pPr>
              <w:jc w:val="right"/>
              <w:rPr>
                <w:i/>
                <w:iCs/>
                <w:sz w:val="22"/>
              </w:rPr>
            </w:pPr>
            <w:r w:rsidRPr="0087662F">
              <w:t xml:space="preserve"> -   </w:t>
            </w:r>
          </w:p>
        </w:tc>
        <w:tc>
          <w:tcPr>
            <w:tcW w:w="850" w:type="dxa"/>
            <w:tcBorders>
              <w:top w:val="nil"/>
              <w:left w:val="nil"/>
              <w:bottom w:val="nil"/>
              <w:right w:val="nil"/>
            </w:tcBorders>
            <w:shd w:val="clear" w:color="auto" w:fill="auto"/>
            <w:noWrap/>
          </w:tcPr>
          <w:p w14:paraId="77297562" w14:textId="0AE0D062" w:rsidR="000B5A11" w:rsidRPr="00945BEF" w:rsidRDefault="000B5A11" w:rsidP="000B5A11">
            <w:pPr>
              <w:jc w:val="right"/>
              <w:rPr>
                <w:i/>
                <w:iCs/>
                <w:sz w:val="22"/>
              </w:rPr>
            </w:pPr>
            <w:r w:rsidRPr="0087662F">
              <w:t>-</w:t>
            </w:r>
          </w:p>
        </w:tc>
        <w:tc>
          <w:tcPr>
            <w:tcW w:w="1134" w:type="dxa"/>
            <w:tcBorders>
              <w:top w:val="nil"/>
              <w:left w:val="nil"/>
              <w:bottom w:val="nil"/>
              <w:right w:val="nil"/>
            </w:tcBorders>
            <w:shd w:val="clear" w:color="auto" w:fill="auto"/>
            <w:noWrap/>
          </w:tcPr>
          <w:p w14:paraId="0C8928B7" w14:textId="32BFC6AE" w:rsidR="000B5A11" w:rsidRPr="00945BEF" w:rsidRDefault="000B5A11" w:rsidP="000B5A11">
            <w:pPr>
              <w:jc w:val="right"/>
              <w:rPr>
                <w:i/>
                <w:iCs/>
                <w:sz w:val="22"/>
              </w:rPr>
            </w:pPr>
            <w:r w:rsidRPr="0087662F">
              <w:t xml:space="preserve"> -   </w:t>
            </w:r>
          </w:p>
        </w:tc>
        <w:tc>
          <w:tcPr>
            <w:tcW w:w="850" w:type="dxa"/>
            <w:tcBorders>
              <w:top w:val="nil"/>
              <w:left w:val="nil"/>
              <w:bottom w:val="nil"/>
              <w:right w:val="single" w:sz="4" w:space="0" w:color="auto"/>
            </w:tcBorders>
            <w:shd w:val="clear" w:color="auto" w:fill="auto"/>
            <w:noWrap/>
          </w:tcPr>
          <w:p w14:paraId="04EBAE8E" w14:textId="42540BE0" w:rsidR="000B5A11" w:rsidRPr="00945BEF" w:rsidRDefault="000B5A11" w:rsidP="000B5A11">
            <w:pPr>
              <w:jc w:val="right"/>
              <w:rPr>
                <w:i/>
                <w:iCs/>
                <w:sz w:val="22"/>
              </w:rPr>
            </w:pPr>
            <w:r w:rsidRPr="0087662F">
              <w:t>-</w:t>
            </w:r>
          </w:p>
        </w:tc>
      </w:tr>
      <w:tr w:rsidR="000B5A11" w:rsidRPr="00E54575" w14:paraId="10BE1938" w14:textId="77777777" w:rsidTr="004541FC">
        <w:trPr>
          <w:trHeight w:val="300"/>
        </w:trPr>
        <w:tc>
          <w:tcPr>
            <w:tcW w:w="2142" w:type="dxa"/>
            <w:tcBorders>
              <w:top w:val="nil"/>
              <w:left w:val="single" w:sz="4" w:space="0" w:color="auto"/>
              <w:bottom w:val="single" w:sz="4" w:space="0" w:color="auto"/>
              <w:right w:val="nil"/>
            </w:tcBorders>
            <w:shd w:val="clear" w:color="auto" w:fill="auto"/>
            <w:noWrap/>
            <w:vAlign w:val="bottom"/>
            <w:hideMark/>
          </w:tcPr>
          <w:p w14:paraId="2EDAB39E" w14:textId="77777777" w:rsidR="000B5A11" w:rsidRPr="00151DDF" w:rsidRDefault="000B5A11" w:rsidP="000B5A11">
            <w:pPr>
              <w:rPr>
                <w:rFonts w:eastAsia="Times New Roman"/>
                <w:b/>
                <w:bCs/>
                <w:szCs w:val="23"/>
                <w:lang w:eastAsia="en-AU"/>
              </w:rPr>
            </w:pPr>
            <w:r w:rsidRPr="00151DDF">
              <w:rPr>
                <w:rFonts w:eastAsia="Times New Roman"/>
                <w:b/>
                <w:bCs/>
                <w:szCs w:val="23"/>
                <w:lang w:eastAsia="en-AU"/>
              </w:rPr>
              <w:t>Total</w:t>
            </w:r>
          </w:p>
        </w:tc>
        <w:tc>
          <w:tcPr>
            <w:tcW w:w="1137" w:type="dxa"/>
            <w:tcBorders>
              <w:top w:val="nil"/>
              <w:left w:val="nil"/>
              <w:bottom w:val="single" w:sz="4" w:space="0" w:color="auto"/>
              <w:right w:val="nil"/>
            </w:tcBorders>
            <w:shd w:val="clear" w:color="auto" w:fill="auto"/>
            <w:noWrap/>
            <w:hideMark/>
          </w:tcPr>
          <w:p w14:paraId="17297D3B" w14:textId="394D9470" w:rsidR="000B5A11" w:rsidRPr="000B5A11" w:rsidRDefault="000B5A11" w:rsidP="000B5A11">
            <w:pPr>
              <w:jc w:val="right"/>
              <w:rPr>
                <w:b/>
                <w:bCs/>
                <w:sz w:val="22"/>
              </w:rPr>
            </w:pPr>
            <w:r w:rsidRPr="000B5A11">
              <w:rPr>
                <w:b/>
                <w:bCs/>
              </w:rPr>
              <w:t xml:space="preserve"> 50,512 </w:t>
            </w:r>
          </w:p>
        </w:tc>
        <w:tc>
          <w:tcPr>
            <w:tcW w:w="2123" w:type="dxa"/>
            <w:tcBorders>
              <w:top w:val="nil"/>
              <w:left w:val="nil"/>
              <w:bottom w:val="single" w:sz="4" w:space="0" w:color="auto"/>
              <w:right w:val="nil"/>
            </w:tcBorders>
            <w:shd w:val="clear" w:color="auto" w:fill="auto"/>
            <w:noWrap/>
            <w:hideMark/>
          </w:tcPr>
          <w:p w14:paraId="2DB60931" w14:textId="0AE1BD6F" w:rsidR="000B5A11" w:rsidRPr="000B5A11" w:rsidRDefault="000B5A11" w:rsidP="000B5A11">
            <w:pPr>
              <w:jc w:val="right"/>
              <w:rPr>
                <w:b/>
                <w:bCs/>
                <w:sz w:val="22"/>
              </w:rPr>
            </w:pPr>
            <w:r w:rsidRPr="000B5A11">
              <w:rPr>
                <w:b/>
                <w:bCs/>
              </w:rPr>
              <w:t xml:space="preserve"> 48,987 </w:t>
            </w:r>
          </w:p>
        </w:tc>
        <w:tc>
          <w:tcPr>
            <w:tcW w:w="1157" w:type="dxa"/>
            <w:tcBorders>
              <w:top w:val="nil"/>
              <w:left w:val="nil"/>
              <w:bottom w:val="single" w:sz="4" w:space="0" w:color="auto"/>
              <w:right w:val="nil"/>
            </w:tcBorders>
            <w:shd w:val="clear" w:color="auto" w:fill="auto"/>
            <w:noWrap/>
            <w:hideMark/>
          </w:tcPr>
          <w:p w14:paraId="3B8B5E97" w14:textId="07A1FFDA" w:rsidR="000B5A11" w:rsidRPr="000B5A11" w:rsidRDefault="000B5A11" w:rsidP="000B5A11">
            <w:pPr>
              <w:jc w:val="right"/>
              <w:rPr>
                <w:b/>
                <w:bCs/>
                <w:sz w:val="22"/>
              </w:rPr>
            </w:pPr>
            <w:r w:rsidRPr="000B5A11">
              <w:rPr>
                <w:b/>
                <w:bCs/>
              </w:rPr>
              <w:t xml:space="preserve"> 34,546 </w:t>
            </w:r>
          </w:p>
        </w:tc>
        <w:tc>
          <w:tcPr>
            <w:tcW w:w="850" w:type="dxa"/>
            <w:tcBorders>
              <w:top w:val="nil"/>
              <w:left w:val="nil"/>
              <w:bottom w:val="single" w:sz="4" w:space="0" w:color="auto"/>
              <w:right w:val="nil"/>
            </w:tcBorders>
            <w:shd w:val="clear" w:color="auto" w:fill="auto"/>
            <w:noWrap/>
            <w:hideMark/>
          </w:tcPr>
          <w:p w14:paraId="6CB88CC3" w14:textId="11A4D728" w:rsidR="000B5A11" w:rsidRPr="000B5A11" w:rsidRDefault="000B5A11" w:rsidP="000B5A11">
            <w:pPr>
              <w:jc w:val="right"/>
              <w:rPr>
                <w:b/>
                <w:bCs/>
                <w:sz w:val="22"/>
              </w:rPr>
            </w:pPr>
            <w:r w:rsidRPr="000B5A11">
              <w:rPr>
                <w:b/>
                <w:bCs/>
              </w:rPr>
              <w:t>70.5</w:t>
            </w:r>
          </w:p>
        </w:tc>
        <w:tc>
          <w:tcPr>
            <w:tcW w:w="1134" w:type="dxa"/>
            <w:tcBorders>
              <w:top w:val="nil"/>
              <w:left w:val="nil"/>
              <w:bottom w:val="single" w:sz="4" w:space="0" w:color="auto"/>
              <w:right w:val="nil"/>
            </w:tcBorders>
            <w:shd w:val="clear" w:color="auto" w:fill="auto"/>
            <w:noWrap/>
            <w:hideMark/>
          </w:tcPr>
          <w:p w14:paraId="7EFD00BC" w14:textId="2DD312BE" w:rsidR="000B5A11" w:rsidRPr="000B5A11" w:rsidRDefault="000B5A11" w:rsidP="000B5A11">
            <w:pPr>
              <w:jc w:val="right"/>
              <w:rPr>
                <w:b/>
                <w:bCs/>
                <w:sz w:val="22"/>
              </w:rPr>
            </w:pPr>
            <w:r w:rsidRPr="000B5A11">
              <w:rPr>
                <w:b/>
                <w:bCs/>
              </w:rPr>
              <w:t xml:space="preserve"> 29,657 </w:t>
            </w:r>
          </w:p>
        </w:tc>
        <w:tc>
          <w:tcPr>
            <w:tcW w:w="850" w:type="dxa"/>
            <w:tcBorders>
              <w:top w:val="nil"/>
              <w:left w:val="nil"/>
              <w:bottom w:val="single" w:sz="4" w:space="0" w:color="auto"/>
              <w:right w:val="single" w:sz="4" w:space="0" w:color="auto"/>
            </w:tcBorders>
            <w:shd w:val="clear" w:color="auto" w:fill="auto"/>
            <w:noWrap/>
            <w:hideMark/>
          </w:tcPr>
          <w:p w14:paraId="4B121BB7" w14:textId="5917D3AE" w:rsidR="000B5A11" w:rsidRPr="000B5A11" w:rsidRDefault="000B5A11" w:rsidP="000B5A11">
            <w:pPr>
              <w:jc w:val="right"/>
              <w:rPr>
                <w:b/>
                <w:bCs/>
                <w:sz w:val="22"/>
              </w:rPr>
            </w:pPr>
            <w:r w:rsidRPr="000B5A11">
              <w:rPr>
                <w:b/>
                <w:bCs/>
              </w:rPr>
              <w:t>60.5</w:t>
            </w:r>
          </w:p>
        </w:tc>
      </w:tr>
    </w:tbl>
    <w:p w14:paraId="05EC8298" w14:textId="0A416B59" w:rsidR="00235E5B" w:rsidRPr="004D3B47" w:rsidRDefault="00235E5B" w:rsidP="00235E5B">
      <w:pPr>
        <w:jc w:val="both"/>
      </w:pPr>
      <w:r w:rsidRPr="004D3B47">
        <w:rPr>
          <w:i/>
          <w:sz w:val="20"/>
        </w:rPr>
        <w:t xml:space="preserve">* Women are not followed up in the current report if they are no longer alive at the end of the current monitoring period; or if they have since had a non-squamous </w:t>
      </w:r>
      <w:r w:rsidR="00365ACF">
        <w:rPr>
          <w:i/>
          <w:sz w:val="20"/>
        </w:rPr>
        <w:t>high-grade</w:t>
      </w:r>
      <w:r w:rsidRPr="004D3B47">
        <w:rPr>
          <w:i/>
          <w:sz w:val="20"/>
        </w:rPr>
        <w:t xml:space="preserve"> abnormality (no longer eligible for historical HPV testing).</w:t>
      </w:r>
    </w:p>
    <w:p w14:paraId="673654C6" w14:textId="77777777" w:rsidR="00030D6F" w:rsidRPr="004D3B47" w:rsidRDefault="00030D6F" w:rsidP="00030D6F"/>
    <w:p w14:paraId="65B199D4" w14:textId="7EEE5378" w:rsidR="004E14A8" w:rsidRDefault="008E7879" w:rsidP="004E14A8">
      <w:pPr>
        <w:pStyle w:val="Caption"/>
        <w:keepNext/>
        <w:tabs>
          <w:tab w:val="right" w:pos="9027"/>
        </w:tabs>
      </w:pPr>
      <w:bookmarkStart w:id="2946" w:name="_Ref402251822"/>
      <w:bookmarkStart w:id="2947" w:name="_Toc469398365"/>
      <w:bookmarkStart w:id="2948" w:name="_Toc486941129"/>
      <w:bookmarkStart w:id="2949" w:name="_Toc509928570"/>
      <w:bookmarkStart w:id="2950" w:name="_Toc528676246"/>
      <w:bookmarkStart w:id="2951" w:name="_Toc5627695"/>
      <w:bookmarkStart w:id="2952" w:name="_Toc12875643"/>
      <w:bookmarkStart w:id="2953" w:name="_Toc68606761"/>
      <w:r w:rsidRPr="004D3B47">
        <w:t>Table</w:t>
      </w:r>
      <w:r w:rsidR="00235E5B"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86</w:t>
      </w:r>
      <w:r w:rsidR="00905C1A" w:rsidRPr="004D3B47">
        <w:rPr>
          <w:noProof/>
        </w:rPr>
        <w:fldChar w:fldCharType="end"/>
      </w:r>
      <w:bookmarkEnd w:id="2946"/>
      <w:r w:rsidR="00235E5B" w:rsidRPr="004D3B47">
        <w:t xml:space="preserve"> - Women eligible for and proportion who have received historical HPV testing, by ethnicity</w:t>
      </w:r>
      <w:bookmarkEnd w:id="2947"/>
      <w:bookmarkEnd w:id="2948"/>
      <w:bookmarkEnd w:id="2949"/>
      <w:bookmarkEnd w:id="2950"/>
      <w:bookmarkEnd w:id="2951"/>
      <w:bookmarkEnd w:id="2952"/>
      <w:bookmarkEnd w:id="2953"/>
    </w:p>
    <w:tbl>
      <w:tblPr>
        <w:tblW w:w="9961" w:type="dxa"/>
        <w:tblInd w:w="93" w:type="dxa"/>
        <w:tblLayout w:type="fixed"/>
        <w:tblLook w:val="04A0" w:firstRow="1" w:lastRow="0" w:firstColumn="1" w:lastColumn="0" w:noHBand="0" w:noVBand="1"/>
      </w:tblPr>
      <w:tblGrid>
        <w:gridCol w:w="1887"/>
        <w:gridCol w:w="1137"/>
        <w:gridCol w:w="2367"/>
        <w:gridCol w:w="1142"/>
        <w:gridCol w:w="1143"/>
        <w:gridCol w:w="17"/>
        <w:gridCol w:w="1125"/>
        <w:gridCol w:w="1143"/>
      </w:tblGrid>
      <w:tr w:rsidR="004E14A8" w:rsidRPr="00B97375" w14:paraId="47A3CCE7" w14:textId="77777777" w:rsidTr="00AB0E37">
        <w:trPr>
          <w:trHeight w:val="495"/>
        </w:trPr>
        <w:tc>
          <w:tcPr>
            <w:tcW w:w="1887" w:type="dxa"/>
            <w:tcBorders>
              <w:top w:val="single" w:sz="4" w:space="0" w:color="auto"/>
              <w:left w:val="single" w:sz="4" w:space="0" w:color="auto"/>
              <w:bottom w:val="nil"/>
              <w:right w:val="nil"/>
            </w:tcBorders>
            <w:shd w:val="clear" w:color="auto" w:fill="D9D9D9" w:themeFill="background1" w:themeFillShade="D9"/>
            <w:noWrap/>
            <w:vAlign w:val="bottom"/>
            <w:hideMark/>
          </w:tcPr>
          <w:p w14:paraId="261CC680" w14:textId="77777777" w:rsidR="004E14A8" w:rsidRPr="00B97375" w:rsidRDefault="004E14A8" w:rsidP="00AB0E37">
            <w:pPr>
              <w:keepNext/>
              <w:rPr>
                <w:rFonts w:eastAsia="Times New Roman"/>
                <w:b/>
                <w:bCs/>
                <w:szCs w:val="23"/>
                <w:lang w:eastAsia="en-AU"/>
              </w:rPr>
            </w:pPr>
            <w:r w:rsidRPr="00B97375">
              <w:rPr>
                <w:rFonts w:eastAsia="Times New Roman"/>
                <w:b/>
                <w:bCs/>
                <w:szCs w:val="23"/>
                <w:lang w:eastAsia="en-AU"/>
              </w:rPr>
              <w:t>Ethnicity</w:t>
            </w:r>
          </w:p>
        </w:tc>
        <w:tc>
          <w:tcPr>
            <w:tcW w:w="3504" w:type="dxa"/>
            <w:gridSpan w:val="2"/>
            <w:tcBorders>
              <w:top w:val="single" w:sz="4" w:space="0" w:color="auto"/>
              <w:left w:val="nil"/>
              <w:bottom w:val="nil"/>
              <w:right w:val="nil"/>
            </w:tcBorders>
            <w:shd w:val="clear" w:color="auto" w:fill="D9D9D9" w:themeFill="background1" w:themeFillShade="D9"/>
            <w:vAlign w:val="bottom"/>
            <w:hideMark/>
          </w:tcPr>
          <w:p w14:paraId="38F7D080" w14:textId="77777777" w:rsidR="004E14A8" w:rsidRPr="00B97375" w:rsidRDefault="004E14A8" w:rsidP="00AB0E37">
            <w:pPr>
              <w:keepNext/>
              <w:jc w:val="center"/>
              <w:rPr>
                <w:rFonts w:eastAsia="Times New Roman"/>
                <w:b/>
                <w:bCs/>
                <w:szCs w:val="23"/>
                <w:lang w:eastAsia="en-AU"/>
              </w:rPr>
            </w:pPr>
            <w:r w:rsidRPr="00B97375">
              <w:rPr>
                <w:rFonts w:eastAsia="Times New Roman"/>
                <w:b/>
                <w:bCs/>
                <w:szCs w:val="23"/>
                <w:lang w:eastAsia="en-AU"/>
              </w:rPr>
              <w:t>Number of women eligible for historical testing as at 1 Oct 2009</w:t>
            </w:r>
          </w:p>
        </w:tc>
        <w:tc>
          <w:tcPr>
            <w:tcW w:w="2302" w:type="dxa"/>
            <w:gridSpan w:val="3"/>
            <w:tcBorders>
              <w:top w:val="single" w:sz="4" w:space="0" w:color="auto"/>
              <w:left w:val="nil"/>
              <w:bottom w:val="nil"/>
              <w:right w:val="nil"/>
            </w:tcBorders>
            <w:shd w:val="clear" w:color="auto" w:fill="D9D9D9" w:themeFill="background1" w:themeFillShade="D9"/>
            <w:noWrap/>
            <w:vAlign w:val="bottom"/>
            <w:hideMark/>
          </w:tcPr>
          <w:p w14:paraId="16069A97" w14:textId="77777777" w:rsidR="004E14A8" w:rsidRPr="00B97375" w:rsidRDefault="004E14A8" w:rsidP="00AB0E37">
            <w:pPr>
              <w:keepNext/>
              <w:jc w:val="center"/>
              <w:rPr>
                <w:rFonts w:eastAsia="Times New Roman"/>
                <w:b/>
                <w:bCs/>
                <w:szCs w:val="23"/>
                <w:lang w:eastAsia="en-AU"/>
              </w:rPr>
            </w:pPr>
            <w:r w:rsidRPr="00B97375">
              <w:rPr>
                <w:rFonts w:eastAsia="Times New Roman"/>
                <w:b/>
                <w:bCs/>
                <w:szCs w:val="23"/>
                <w:lang w:eastAsia="en-AU"/>
              </w:rPr>
              <w:t>Round 1 test recorded</w:t>
            </w:r>
          </w:p>
        </w:tc>
        <w:tc>
          <w:tcPr>
            <w:tcW w:w="2268" w:type="dxa"/>
            <w:gridSpan w:val="2"/>
            <w:tcBorders>
              <w:top w:val="single" w:sz="4" w:space="0" w:color="auto"/>
              <w:left w:val="nil"/>
              <w:bottom w:val="nil"/>
              <w:right w:val="single" w:sz="4" w:space="0" w:color="000000"/>
            </w:tcBorders>
            <w:shd w:val="clear" w:color="auto" w:fill="D9D9D9" w:themeFill="background1" w:themeFillShade="D9"/>
            <w:noWrap/>
            <w:vAlign w:val="bottom"/>
            <w:hideMark/>
          </w:tcPr>
          <w:p w14:paraId="16654F67" w14:textId="77777777" w:rsidR="004E14A8" w:rsidRPr="00B97375" w:rsidRDefault="004E14A8" w:rsidP="00AB0E37">
            <w:pPr>
              <w:keepNext/>
              <w:jc w:val="center"/>
              <w:rPr>
                <w:rFonts w:eastAsia="Times New Roman"/>
                <w:b/>
                <w:bCs/>
                <w:szCs w:val="23"/>
                <w:lang w:eastAsia="en-AU"/>
              </w:rPr>
            </w:pPr>
            <w:r w:rsidRPr="00B97375">
              <w:rPr>
                <w:rFonts w:eastAsia="Times New Roman"/>
                <w:b/>
                <w:bCs/>
                <w:szCs w:val="23"/>
                <w:lang w:eastAsia="en-AU"/>
              </w:rPr>
              <w:t>Round 2 test recorded</w:t>
            </w:r>
          </w:p>
        </w:tc>
      </w:tr>
      <w:tr w:rsidR="004E14A8" w:rsidRPr="00B97375" w14:paraId="2D050C9D" w14:textId="77777777" w:rsidTr="00AB0E37">
        <w:trPr>
          <w:trHeight w:val="300"/>
        </w:trPr>
        <w:tc>
          <w:tcPr>
            <w:tcW w:w="1887" w:type="dxa"/>
            <w:tcBorders>
              <w:top w:val="nil"/>
              <w:left w:val="single" w:sz="4" w:space="0" w:color="auto"/>
              <w:bottom w:val="single" w:sz="4" w:space="0" w:color="auto"/>
              <w:right w:val="nil"/>
            </w:tcBorders>
            <w:shd w:val="clear" w:color="auto" w:fill="D9D9D9" w:themeFill="background1" w:themeFillShade="D9"/>
            <w:noWrap/>
            <w:vAlign w:val="bottom"/>
            <w:hideMark/>
          </w:tcPr>
          <w:p w14:paraId="71F89361" w14:textId="77777777" w:rsidR="004E14A8" w:rsidRPr="00B97375" w:rsidRDefault="004E14A8" w:rsidP="00AB0E37">
            <w:pPr>
              <w:keepNext/>
              <w:rPr>
                <w:rFonts w:eastAsia="Times New Roman"/>
                <w:b/>
                <w:bCs/>
                <w:szCs w:val="23"/>
                <w:lang w:eastAsia="en-AU"/>
              </w:rPr>
            </w:pPr>
            <w:r w:rsidRPr="00B97375">
              <w:rPr>
                <w:rFonts w:eastAsia="Times New Roman"/>
                <w:b/>
                <w:bCs/>
                <w:szCs w:val="23"/>
                <w:lang w:eastAsia="en-AU"/>
              </w:rPr>
              <w:t> </w:t>
            </w:r>
          </w:p>
        </w:tc>
        <w:tc>
          <w:tcPr>
            <w:tcW w:w="1137" w:type="dxa"/>
            <w:tcBorders>
              <w:top w:val="nil"/>
              <w:left w:val="nil"/>
              <w:bottom w:val="single" w:sz="4" w:space="0" w:color="auto"/>
              <w:right w:val="nil"/>
            </w:tcBorders>
            <w:shd w:val="clear" w:color="auto" w:fill="D9D9D9" w:themeFill="background1" w:themeFillShade="D9"/>
            <w:noWrap/>
            <w:vAlign w:val="bottom"/>
            <w:hideMark/>
          </w:tcPr>
          <w:p w14:paraId="683AEBCB" w14:textId="77777777" w:rsidR="004E14A8" w:rsidRPr="00B97375" w:rsidRDefault="004E14A8" w:rsidP="00AB0E37">
            <w:pPr>
              <w:keepNext/>
              <w:jc w:val="right"/>
              <w:rPr>
                <w:rFonts w:eastAsia="Times New Roman"/>
                <w:b/>
                <w:bCs/>
                <w:szCs w:val="23"/>
                <w:lang w:eastAsia="en-AU"/>
              </w:rPr>
            </w:pPr>
            <w:r w:rsidRPr="00B97375">
              <w:rPr>
                <w:rFonts w:eastAsia="Times New Roman"/>
                <w:b/>
                <w:bCs/>
                <w:szCs w:val="23"/>
                <w:lang w:eastAsia="en-AU"/>
              </w:rPr>
              <w:t>All</w:t>
            </w:r>
          </w:p>
        </w:tc>
        <w:tc>
          <w:tcPr>
            <w:tcW w:w="2367" w:type="dxa"/>
            <w:tcBorders>
              <w:top w:val="nil"/>
              <w:left w:val="nil"/>
              <w:bottom w:val="single" w:sz="4" w:space="0" w:color="auto"/>
              <w:right w:val="nil"/>
            </w:tcBorders>
            <w:shd w:val="clear" w:color="auto" w:fill="D9D9D9" w:themeFill="background1" w:themeFillShade="D9"/>
            <w:noWrap/>
            <w:vAlign w:val="bottom"/>
            <w:hideMark/>
          </w:tcPr>
          <w:p w14:paraId="3774B8D1" w14:textId="77777777" w:rsidR="004E14A8" w:rsidRPr="00B97375" w:rsidRDefault="004E14A8" w:rsidP="00AB0E37">
            <w:pPr>
              <w:keepNext/>
              <w:jc w:val="right"/>
              <w:rPr>
                <w:rFonts w:eastAsia="Times New Roman"/>
                <w:b/>
                <w:bCs/>
                <w:szCs w:val="23"/>
                <w:lang w:eastAsia="en-AU"/>
              </w:rPr>
            </w:pPr>
            <w:r w:rsidRPr="00B97375">
              <w:rPr>
                <w:rFonts w:eastAsia="Times New Roman"/>
                <w:b/>
                <w:bCs/>
                <w:szCs w:val="23"/>
                <w:lang w:eastAsia="en-AU"/>
              </w:rPr>
              <w:t>In current report*</w:t>
            </w:r>
          </w:p>
        </w:tc>
        <w:tc>
          <w:tcPr>
            <w:tcW w:w="1142" w:type="dxa"/>
            <w:tcBorders>
              <w:top w:val="nil"/>
              <w:left w:val="nil"/>
              <w:bottom w:val="single" w:sz="4" w:space="0" w:color="auto"/>
              <w:right w:val="nil"/>
            </w:tcBorders>
            <w:shd w:val="clear" w:color="auto" w:fill="D9D9D9" w:themeFill="background1" w:themeFillShade="D9"/>
            <w:noWrap/>
            <w:vAlign w:val="bottom"/>
            <w:hideMark/>
          </w:tcPr>
          <w:p w14:paraId="13E2FD40" w14:textId="77777777" w:rsidR="004E14A8" w:rsidRPr="00B97375" w:rsidRDefault="004E14A8" w:rsidP="00AB0E37">
            <w:pPr>
              <w:keepNext/>
              <w:jc w:val="right"/>
              <w:rPr>
                <w:rFonts w:eastAsia="Times New Roman"/>
                <w:b/>
                <w:bCs/>
                <w:szCs w:val="23"/>
                <w:lang w:eastAsia="en-AU"/>
              </w:rPr>
            </w:pPr>
            <w:r w:rsidRPr="00B97375">
              <w:rPr>
                <w:rFonts w:eastAsia="Times New Roman"/>
                <w:b/>
                <w:bCs/>
                <w:szCs w:val="23"/>
                <w:lang w:eastAsia="en-AU"/>
              </w:rPr>
              <w:t>N</w:t>
            </w:r>
          </w:p>
        </w:tc>
        <w:tc>
          <w:tcPr>
            <w:tcW w:w="1143" w:type="dxa"/>
            <w:tcBorders>
              <w:top w:val="nil"/>
              <w:left w:val="nil"/>
              <w:bottom w:val="single" w:sz="4" w:space="0" w:color="auto"/>
              <w:right w:val="nil"/>
            </w:tcBorders>
            <w:shd w:val="clear" w:color="auto" w:fill="D9D9D9" w:themeFill="background1" w:themeFillShade="D9"/>
            <w:noWrap/>
            <w:vAlign w:val="bottom"/>
            <w:hideMark/>
          </w:tcPr>
          <w:p w14:paraId="061A3321" w14:textId="77777777" w:rsidR="004E14A8" w:rsidRPr="00B97375" w:rsidRDefault="004E14A8" w:rsidP="00AB0E37">
            <w:pPr>
              <w:keepNext/>
              <w:jc w:val="right"/>
              <w:rPr>
                <w:rFonts w:eastAsia="Times New Roman"/>
                <w:b/>
                <w:bCs/>
                <w:szCs w:val="23"/>
                <w:lang w:eastAsia="en-AU"/>
              </w:rPr>
            </w:pPr>
            <w:r w:rsidRPr="00B97375">
              <w:rPr>
                <w:rFonts w:eastAsia="Times New Roman"/>
                <w:b/>
                <w:bCs/>
                <w:szCs w:val="23"/>
                <w:lang w:eastAsia="en-AU"/>
              </w:rPr>
              <w:t>%</w:t>
            </w:r>
          </w:p>
        </w:tc>
        <w:tc>
          <w:tcPr>
            <w:tcW w:w="1142" w:type="dxa"/>
            <w:gridSpan w:val="2"/>
            <w:tcBorders>
              <w:top w:val="nil"/>
              <w:left w:val="nil"/>
              <w:bottom w:val="single" w:sz="4" w:space="0" w:color="auto"/>
              <w:right w:val="nil"/>
            </w:tcBorders>
            <w:shd w:val="clear" w:color="auto" w:fill="D9D9D9" w:themeFill="background1" w:themeFillShade="D9"/>
            <w:noWrap/>
            <w:vAlign w:val="bottom"/>
            <w:hideMark/>
          </w:tcPr>
          <w:p w14:paraId="36283947" w14:textId="77777777" w:rsidR="004E14A8" w:rsidRPr="00B97375" w:rsidRDefault="004E14A8" w:rsidP="00AB0E37">
            <w:pPr>
              <w:keepNext/>
              <w:jc w:val="right"/>
              <w:rPr>
                <w:rFonts w:eastAsia="Times New Roman"/>
                <w:b/>
                <w:bCs/>
                <w:szCs w:val="23"/>
                <w:lang w:eastAsia="en-AU"/>
              </w:rPr>
            </w:pPr>
            <w:r w:rsidRPr="00B97375">
              <w:rPr>
                <w:rFonts w:eastAsia="Times New Roman"/>
                <w:b/>
                <w:bCs/>
                <w:szCs w:val="23"/>
                <w:lang w:eastAsia="en-AU"/>
              </w:rPr>
              <w:t>N</w:t>
            </w:r>
          </w:p>
        </w:tc>
        <w:tc>
          <w:tcPr>
            <w:tcW w:w="1143" w:type="dxa"/>
            <w:tcBorders>
              <w:top w:val="nil"/>
              <w:left w:val="nil"/>
              <w:bottom w:val="single" w:sz="4" w:space="0" w:color="auto"/>
              <w:right w:val="single" w:sz="4" w:space="0" w:color="auto"/>
            </w:tcBorders>
            <w:shd w:val="clear" w:color="auto" w:fill="D9D9D9" w:themeFill="background1" w:themeFillShade="D9"/>
            <w:noWrap/>
            <w:vAlign w:val="bottom"/>
            <w:hideMark/>
          </w:tcPr>
          <w:p w14:paraId="402A2CCA" w14:textId="77777777" w:rsidR="004E14A8" w:rsidRPr="00B97375" w:rsidRDefault="004E14A8" w:rsidP="00AB0E37">
            <w:pPr>
              <w:keepNext/>
              <w:jc w:val="right"/>
              <w:rPr>
                <w:rFonts w:eastAsia="Times New Roman"/>
                <w:b/>
                <w:bCs/>
                <w:szCs w:val="23"/>
                <w:lang w:eastAsia="en-AU"/>
              </w:rPr>
            </w:pPr>
            <w:r w:rsidRPr="00B97375">
              <w:rPr>
                <w:rFonts w:eastAsia="Times New Roman"/>
                <w:b/>
                <w:bCs/>
                <w:szCs w:val="23"/>
                <w:lang w:eastAsia="en-AU"/>
              </w:rPr>
              <w:t>%</w:t>
            </w:r>
          </w:p>
        </w:tc>
      </w:tr>
      <w:tr w:rsidR="006A57C0" w:rsidRPr="00B97375" w14:paraId="5C46F0B2" w14:textId="77777777" w:rsidTr="00FB554F">
        <w:trPr>
          <w:trHeight w:val="300"/>
        </w:trPr>
        <w:tc>
          <w:tcPr>
            <w:tcW w:w="1887" w:type="dxa"/>
            <w:tcBorders>
              <w:top w:val="nil"/>
              <w:left w:val="single" w:sz="4" w:space="0" w:color="auto"/>
              <w:bottom w:val="nil"/>
              <w:right w:val="nil"/>
            </w:tcBorders>
            <w:shd w:val="clear" w:color="auto" w:fill="auto"/>
            <w:noWrap/>
          </w:tcPr>
          <w:p w14:paraId="35C1A499" w14:textId="77777777" w:rsidR="006A57C0" w:rsidRPr="00B97375" w:rsidRDefault="006A57C0" w:rsidP="006A57C0">
            <w:pPr>
              <w:rPr>
                <w:szCs w:val="23"/>
              </w:rPr>
            </w:pPr>
            <w:r>
              <w:rPr>
                <w:szCs w:val="23"/>
              </w:rPr>
              <w:t>Māori</w:t>
            </w:r>
          </w:p>
        </w:tc>
        <w:tc>
          <w:tcPr>
            <w:tcW w:w="1137" w:type="dxa"/>
            <w:tcBorders>
              <w:top w:val="nil"/>
              <w:left w:val="nil"/>
              <w:bottom w:val="nil"/>
              <w:right w:val="nil"/>
            </w:tcBorders>
            <w:shd w:val="clear" w:color="auto" w:fill="auto"/>
            <w:noWrap/>
          </w:tcPr>
          <w:p w14:paraId="60D458F2" w14:textId="77316689" w:rsidR="006A57C0" w:rsidRPr="00B97375" w:rsidRDefault="006A57C0" w:rsidP="006A57C0">
            <w:pPr>
              <w:jc w:val="right"/>
              <w:rPr>
                <w:szCs w:val="23"/>
              </w:rPr>
            </w:pPr>
            <w:r w:rsidRPr="007E5A78">
              <w:t xml:space="preserve"> 7,997 </w:t>
            </w:r>
          </w:p>
        </w:tc>
        <w:tc>
          <w:tcPr>
            <w:tcW w:w="2367" w:type="dxa"/>
            <w:tcBorders>
              <w:top w:val="nil"/>
              <w:left w:val="nil"/>
              <w:bottom w:val="nil"/>
              <w:right w:val="nil"/>
            </w:tcBorders>
            <w:shd w:val="clear" w:color="auto" w:fill="auto"/>
            <w:noWrap/>
          </w:tcPr>
          <w:p w14:paraId="4D65342C" w14:textId="16425D12" w:rsidR="006A57C0" w:rsidRPr="00B97375" w:rsidRDefault="006A57C0" w:rsidP="006A57C0">
            <w:pPr>
              <w:ind w:right="419"/>
              <w:jc w:val="right"/>
              <w:rPr>
                <w:szCs w:val="23"/>
              </w:rPr>
            </w:pPr>
            <w:r w:rsidRPr="007E5A78">
              <w:t xml:space="preserve"> 7,646 </w:t>
            </w:r>
          </w:p>
        </w:tc>
        <w:tc>
          <w:tcPr>
            <w:tcW w:w="1142" w:type="dxa"/>
            <w:tcBorders>
              <w:top w:val="nil"/>
              <w:left w:val="nil"/>
              <w:bottom w:val="nil"/>
              <w:right w:val="nil"/>
            </w:tcBorders>
            <w:shd w:val="clear" w:color="auto" w:fill="auto"/>
            <w:noWrap/>
          </w:tcPr>
          <w:p w14:paraId="3E8F6A47" w14:textId="185072CE" w:rsidR="006A57C0" w:rsidRPr="00B97375" w:rsidRDefault="006A57C0" w:rsidP="006A57C0">
            <w:pPr>
              <w:jc w:val="right"/>
              <w:rPr>
                <w:szCs w:val="23"/>
              </w:rPr>
            </w:pPr>
            <w:r w:rsidRPr="007E5A78">
              <w:t xml:space="preserve"> 5,078 </w:t>
            </w:r>
          </w:p>
        </w:tc>
        <w:tc>
          <w:tcPr>
            <w:tcW w:w="1143" w:type="dxa"/>
            <w:tcBorders>
              <w:top w:val="nil"/>
              <w:left w:val="nil"/>
              <w:bottom w:val="nil"/>
              <w:right w:val="nil"/>
            </w:tcBorders>
            <w:shd w:val="clear" w:color="auto" w:fill="auto"/>
            <w:noWrap/>
          </w:tcPr>
          <w:p w14:paraId="1EED0E05" w14:textId="7AEF3A9A" w:rsidR="006A57C0" w:rsidRPr="00B97375" w:rsidRDefault="006A57C0" w:rsidP="006A57C0">
            <w:pPr>
              <w:jc w:val="right"/>
              <w:rPr>
                <w:szCs w:val="23"/>
              </w:rPr>
            </w:pPr>
            <w:r w:rsidRPr="007E5A78">
              <w:t>66.4</w:t>
            </w:r>
          </w:p>
        </w:tc>
        <w:tc>
          <w:tcPr>
            <w:tcW w:w="1142" w:type="dxa"/>
            <w:gridSpan w:val="2"/>
            <w:tcBorders>
              <w:top w:val="nil"/>
              <w:left w:val="nil"/>
              <w:bottom w:val="nil"/>
              <w:right w:val="nil"/>
            </w:tcBorders>
            <w:shd w:val="clear" w:color="auto" w:fill="auto"/>
            <w:noWrap/>
          </w:tcPr>
          <w:p w14:paraId="073FA2B2" w14:textId="3B1CF984" w:rsidR="006A57C0" w:rsidRPr="00B97375" w:rsidRDefault="006A57C0" w:rsidP="006A57C0">
            <w:pPr>
              <w:jc w:val="right"/>
              <w:rPr>
                <w:szCs w:val="23"/>
              </w:rPr>
            </w:pPr>
            <w:r w:rsidRPr="007E5A78">
              <w:t xml:space="preserve"> 4,063 </w:t>
            </w:r>
          </w:p>
        </w:tc>
        <w:tc>
          <w:tcPr>
            <w:tcW w:w="1143" w:type="dxa"/>
            <w:tcBorders>
              <w:top w:val="nil"/>
              <w:left w:val="nil"/>
              <w:bottom w:val="nil"/>
              <w:right w:val="single" w:sz="4" w:space="0" w:color="auto"/>
            </w:tcBorders>
            <w:shd w:val="clear" w:color="auto" w:fill="auto"/>
            <w:noWrap/>
          </w:tcPr>
          <w:p w14:paraId="2F514814" w14:textId="61F361C1" w:rsidR="006A57C0" w:rsidRPr="00B97375" w:rsidRDefault="006A57C0" w:rsidP="006A57C0">
            <w:pPr>
              <w:jc w:val="right"/>
              <w:rPr>
                <w:szCs w:val="23"/>
              </w:rPr>
            </w:pPr>
            <w:r w:rsidRPr="007E5A78">
              <w:t>53.1</w:t>
            </w:r>
          </w:p>
        </w:tc>
      </w:tr>
      <w:tr w:rsidR="006A57C0" w:rsidRPr="00B97375" w14:paraId="2F8BA8AE" w14:textId="77777777" w:rsidTr="00FB554F">
        <w:trPr>
          <w:trHeight w:val="300"/>
        </w:trPr>
        <w:tc>
          <w:tcPr>
            <w:tcW w:w="1887" w:type="dxa"/>
            <w:tcBorders>
              <w:top w:val="nil"/>
              <w:left w:val="single" w:sz="4" w:space="0" w:color="auto"/>
              <w:bottom w:val="nil"/>
              <w:right w:val="nil"/>
            </w:tcBorders>
            <w:shd w:val="clear" w:color="auto" w:fill="auto"/>
            <w:noWrap/>
          </w:tcPr>
          <w:p w14:paraId="288CB6CE" w14:textId="77777777" w:rsidR="006A57C0" w:rsidRPr="00B97375" w:rsidRDefault="006A57C0" w:rsidP="006A57C0">
            <w:pPr>
              <w:rPr>
                <w:szCs w:val="23"/>
              </w:rPr>
            </w:pPr>
            <w:r w:rsidRPr="00B97375">
              <w:rPr>
                <w:szCs w:val="23"/>
              </w:rPr>
              <w:t>Pacific</w:t>
            </w:r>
          </w:p>
        </w:tc>
        <w:tc>
          <w:tcPr>
            <w:tcW w:w="1137" w:type="dxa"/>
            <w:tcBorders>
              <w:top w:val="nil"/>
              <w:left w:val="nil"/>
              <w:bottom w:val="nil"/>
              <w:right w:val="nil"/>
            </w:tcBorders>
            <w:shd w:val="clear" w:color="auto" w:fill="auto"/>
            <w:noWrap/>
          </w:tcPr>
          <w:p w14:paraId="394DC405" w14:textId="23C2EBA2" w:rsidR="006A57C0" w:rsidRPr="00B97375" w:rsidRDefault="006A57C0" w:rsidP="006A57C0">
            <w:pPr>
              <w:jc w:val="right"/>
              <w:rPr>
                <w:szCs w:val="23"/>
              </w:rPr>
            </w:pPr>
            <w:r w:rsidRPr="007E5A78">
              <w:t xml:space="preserve"> 1,240 </w:t>
            </w:r>
          </w:p>
        </w:tc>
        <w:tc>
          <w:tcPr>
            <w:tcW w:w="2367" w:type="dxa"/>
            <w:tcBorders>
              <w:top w:val="nil"/>
              <w:left w:val="nil"/>
              <w:bottom w:val="nil"/>
              <w:right w:val="nil"/>
            </w:tcBorders>
            <w:shd w:val="clear" w:color="auto" w:fill="auto"/>
            <w:noWrap/>
          </w:tcPr>
          <w:p w14:paraId="7765BCB8" w14:textId="45EE5486" w:rsidR="006A57C0" w:rsidRPr="00B97375" w:rsidRDefault="006A57C0" w:rsidP="006A57C0">
            <w:pPr>
              <w:ind w:right="419"/>
              <w:jc w:val="right"/>
              <w:rPr>
                <w:szCs w:val="23"/>
              </w:rPr>
            </w:pPr>
            <w:r w:rsidRPr="007E5A78">
              <w:t xml:space="preserve"> 1,197 </w:t>
            </w:r>
          </w:p>
        </w:tc>
        <w:tc>
          <w:tcPr>
            <w:tcW w:w="1142" w:type="dxa"/>
            <w:tcBorders>
              <w:top w:val="nil"/>
              <w:left w:val="nil"/>
              <w:bottom w:val="nil"/>
              <w:right w:val="nil"/>
            </w:tcBorders>
            <w:shd w:val="clear" w:color="auto" w:fill="auto"/>
            <w:noWrap/>
          </w:tcPr>
          <w:p w14:paraId="1505D4EF" w14:textId="605B97D3" w:rsidR="006A57C0" w:rsidRPr="00B97375" w:rsidRDefault="006A57C0" w:rsidP="006A57C0">
            <w:pPr>
              <w:jc w:val="right"/>
              <w:rPr>
                <w:szCs w:val="23"/>
              </w:rPr>
            </w:pPr>
            <w:r w:rsidRPr="007E5A78">
              <w:t xml:space="preserve"> 635 </w:t>
            </w:r>
          </w:p>
        </w:tc>
        <w:tc>
          <w:tcPr>
            <w:tcW w:w="1143" w:type="dxa"/>
            <w:tcBorders>
              <w:top w:val="nil"/>
              <w:left w:val="nil"/>
              <w:bottom w:val="nil"/>
              <w:right w:val="nil"/>
            </w:tcBorders>
            <w:shd w:val="clear" w:color="auto" w:fill="auto"/>
            <w:noWrap/>
          </w:tcPr>
          <w:p w14:paraId="1BC6927E" w14:textId="0641DA81" w:rsidR="006A57C0" w:rsidRPr="00B97375" w:rsidRDefault="006A57C0" w:rsidP="006A57C0">
            <w:pPr>
              <w:jc w:val="right"/>
              <w:rPr>
                <w:szCs w:val="23"/>
              </w:rPr>
            </w:pPr>
            <w:r w:rsidRPr="007E5A78">
              <w:t>53.0</w:t>
            </w:r>
          </w:p>
        </w:tc>
        <w:tc>
          <w:tcPr>
            <w:tcW w:w="1142" w:type="dxa"/>
            <w:gridSpan w:val="2"/>
            <w:tcBorders>
              <w:top w:val="nil"/>
              <w:left w:val="nil"/>
              <w:bottom w:val="nil"/>
              <w:right w:val="nil"/>
            </w:tcBorders>
            <w:shd w:val="clear" w:color="auto" w:fill="auto"/>
            <w:noWrap/>
          </w:tcPr>
          <w:p w14:paraId="2BEEB20F" w14:textId="6730AF24" w:rsidR="006A57C0" w:rsidRPr="00B97375" w:rsidRDefault="006A57C0" w:rsidP="006A57C0">
            <w:pPr>
              <w:jc w:val="right"/>
              <w:rPr>
                <w:szCs w:val="23"/>
              </w:rPr>
            </w:pPr>
            <w:r w:rsidRPr="007E5A78">
              <w:t xml:space="preserve"> 496 </w:t>
            </w:r>
          </w:p>
        </w:tc>
        <w:tc>
          <w:tcPr>
            <w:tcW w:w="1143" w:type="dxa"/>
            <w:tcBorders>
              <w:top w:val="nil"/>
              <w:left w:val="nil"/>
              <w:bottom w:val="nil"/>
              <w:right w:val="single" w:sz="4" w:space="0" w:color="auto"/>
            </w:tcBorders>
            <w:shd w:val="clear" w:color="auto" w:fill="auto"/>
            <w:noWrap/>
          </w:tcPr>
          <w:p w14:paraId="7F31AB75" w14:textId="32F4568C" w:rsidR="006A57C0" w:rsidRPr="00B97375" w:rsidRDefault="006A57C0" w:rsidP="006A57C0">
            <w:pPr>
              <w:jc w:val="right"/>
              <w:rPr>
                <w:szCs w:val="23"/>
              </w:rPr>
            </w:pPr>
            <w:r w:rsidRPr="007E5A78">
              <w:t>41.4</w:t>
            </w:r>
          </w:p>
        </w:tc>
      </w:tr>
      <w:tr w:rsidR="006A57C0" w:rsidRPr="00B97375" w14:paraId="2004A0A1" w14:textId="77777777" w:rsidTr="00FB554F">
        <w:trPr>
          <w:trHeight w:val="300"/>
        </w:trPr>
        <w:tc>
          <w:tcPr>
            <w:tcW w:w="1887" w:type="dxa"/>
            <w:tcBorders>
              <w:top w:val="nil"/>
              <w:left w:val="single" w:sz="4" w:space="0" w:color="auto"/>
              <w:bottom w:val="nil"/>
              <w:right w:val="nil"/>
            </w:tcBorders>
            <w:shd w:val="clear" w:color="auto" w:fill="auto"/>
            <w:noWrap/>
          </w:tcPr>
          <w:p w14:paraId="1BD2FABF" w14:textId="77777777" w:rsidR="006A57C0" w:rsidRPr="00B97375" w:rsidRDefault="006A57C0" w:rsidP="006A57C0">
            <w:pPr>
              <w:rPr>
                <w:szCs w:val="23"/>
              </w:rPr>
            </w:pPr>
            <w:r w:rsidRPr="00B97375">
              <w:rPr>
                <w:szCs w:val="23"/>
              </w:rPr>
              <w:t>Asian</w:t>
            </w:r>
          </w:p>
        </w:tc>
        <w:tc>
          <w:tcPr>
            <w:tcW w:w="1137" w:type="dxa"/>
            <w:tcBorders>
              <w:top w:val="nil"/>
              <w:left w:val="nil"/>
              <w:bottom w:val="nil"/>
              <w:right w:val="nil"/>
            </w:tcBorders>
            <w:shd w:val="clear" w:color="auto" w:fill="auto"/>
            <w:noWrap/>
          </w:tcPr>
          <w:p w14:paraId="07EA3B92" w14:textId="06E6C0C1" w:rsidR="006A57C0" w:rsidRPr="00B97375" w:rsidRDefault="006A57C0" w:rsidP="006A57C0">
            <w:pPr>
              <w:jc w:val="right"/>
              <w:rPr>
                <w:szCs w:val="23"/>
              </w:rPr>
            </w:pPr>
            <w:r w:rsidRPr="007E5A78">
              <w:t xml:space="preserve"> 1,706 </w:t>
            </w:r>
          </w:p>
        </w:tc>
        <w:tc>
          <w:tcPr>
            <w:tcW w:w="2367" w:type="dxa"/>
            <w:tcBorders>
              <w:top w:val="nil"/>
              <w:left w:val="nil"/>
              <w:bottom w:val="nil"/>
              <w:right w:val="nil"/>
            </w:tcBorders>
            <w:shd w:val="clear" w:color="auto" w:fill="auto"/>
            <w:noWrap/>
          </w:tcPr>
          <w:p w14:paraId="3FFBFCC6" w14:textId="2B4232A1" w:rsidR="006A57C0" w:rsidRPr="00B97375" w:rsidRDefault="006A57C0" w:rsidP="006A57C0">
            <w:pPr>
              <w:ind w:right="419"/>
              <w:jc w:val="right"/>
              <w:rPr>
                <w:szCs w:val="23"/>
              </w:rPr>
            </w:pPr>
            <w:r w:rsidRPr="007E5A78">
              <w:t xml:space="preserve"> 1,681 </w:t>
            </w:r>
          </w:p>
        </w:tc>
        <w:tc>
          <w:tcPr>
            <w:tcW w:w="1142" w:type="dxa"/>
            <w:tcBorders>
              <w:top w:val="nil"/>
              <w:left w:val="nil"/>
              <w:bottom w:val="nil"/>
              <w:right w:val="nil"/>
            </w:tcBorders>
            <w:shd w:val="clear" w:color="auto" w:fill="auto"/>
            <w:noWrap/>
          </w:tcPr>
          <w:p w14:paraId="411CFC44" w14:textId="13B093EE" w:rsidR="006A57C0" w:rsidRPr="00B97375" w:rsidRDefault="006A57C0" w:rsidP="006A57C0">
            <w:pPr>
              <w:jc w:val="right"/>
              <w:rPr>
                <w:szCs w:val="23"/>
              </w:rPr>
            </w:pPr>
            <w:r w:rsidRPr="007E5A78">
              <w:t xml:space="preserve"> 984 </w:t>
            </w:r>
          </w:p>
        </w:tc>
        <w:tc>
          <w:tcPr>
            <w:tcW w:w="1143" w:type="dxa"/>
            <w:tcBorders>
              <w:top w:val="nil"/>
              <w:left w:val="nil"/>
              <w:bottom w:val="nil"/>
              <w:right w:val="nil"/>
            </w:tcBorders>
            <w:shd w:val="clear" w:color="auto" w:fill="auto"/>
            <w:noWrap/>
          </w:tcPr>
          <w:p w14:paraId="1006895C" w14:textId="2A6189DA" w:rsidR="006A57C0" w:rsidRPr="00B97375" w:rsidRDefault="006A57C0" w:rsidP="006A57C0">
            <w:pPr>
              <w:jc w:val="right"/>
              <w:rPr>
                <w:szCs w:val="23"/>
              </w:rPr>
            </w:pPr>
            <w:r w:rsidRPr="007E5A78">
              <w:t>58.5</w:t>
            </w:r>
          </w:p>
        </w:tc>
        <w:tc>
          <w:tcPr>
            <w:tcW w:w="1142" w:type="dxa"/>
            <w:gridSpan w:val="2"/>
            <w:tcBorders>
              <w:top w:val="nil"/>
              <w:left w:val="nil"/>
              <w:bottom w:val="nil"/>
              <w:right w:val="nil"/>
            </w:tcBorders>
            <w:shd w:val="clear" w:color="auto" w:fill="auto"/>
            <w:noWrap/>
          </w:tcPr>
          <w:p w14:paraId="65D03AED" w14:textId="377481F7" w:rsidR="006A57C0" w:rsidRPr="00B97375" w:rsidRDefault="006A57C0" w:rsidP="006A57C0">
            <w:pPr>
              <w:jc w:val="right"/>
              <w:rPr>
                <w:szCs w:val="23"/>
              </w:rPr>
            </w:pPr>
            <w:r w:rsidRPr="007E5A78">
              <w:t xml:space="preserve"> 822 </w:t>
            </w:r>
          </w:p>
        </w:tc>
        <w:tc>
          <w:tcPr>
            <w:tcW w:w="1143" w:type="dxa"/>
            <w:tcBorders>
              <w:top w:val="nil"/>
              <w:left w:val="nil"/>
              <w:bottom w:val="nil"/>
              <w:right w:val="single" w:sz="4" w:space="0" w:color="auto"/>
            </w:tcBorders>
            <w:shd w:val="clear" w:color="auto" w:fill="auto"/>
            <w:noWrap/>
          </w:tcPr>
          <w:p w14:paraId="00719242" w14:textId="2FF242A5" w:rsidR="006A57C0" w:rsidRPr="00B97375" w:rsidRDefault="006A57C0" w:rsidP="006A57C0">
            <w:pPr>
              <w:jc w:val="right"/>
              <w:rPr>
                <w:szCs w:val="23"/>
              </w:rPr>
            </w:pPr>
            <w:r w:rsidRPr="007E5A78">
              <w:t>48.9</w:t>
            </w:r>
          </w:p>
        </w:tc>
      </w:tr>
      <w:tr w:rsidR="006A57C0" w:rsidRPr="00B97375" w14:paraId="0BAE6782" w14:textId="77777777" w:rsidTr="00FB554F">
        <w:trPr>
          <w:trHeight w:val="300"/>
        </w:trPr>
        <w:tc>
          <w:tcPr>
            <w:tcW w:w="1887" w:type="dxa"/>
            <w:tcBorders>
              <w:top w:val="nil"/>
              <w:left w:val="single" w:sz="4" w:space="0" w:color="auto"/>
              <w:bottom w:val="nil"/>
              <w:right w:val="nil"/>
            </w:tcBorders>
            <w:shd w:val="clear" w:color="auto" w:fill="auto"/>
            <w:noWrap/>
          </w:tcPr>
          <w:p w14:paraId="6C93123C" w14:textId="77777777" w:rsidR="006A57C0" w:rsidRPr="00B97375" w:rsidRDefault="006A57C0" w:rsidP="006A57C0">
            <w:pPr>
              <w:rPr>
                <w:szCs w:val="23"/>
              </w:rPr>
            </w:pPr>
            <w:r w:rsidRPr="00B97375">
              <w:rPr>
                <w:szCs w:val="23"/>
              </w:rPr>
              <w:t>European/ Other</w:t>
            </w:r>
          </w:p>
        </w:tc>
        <w:tc>
          <w:tcPr>
            <w:tcW w:w="1137" w:type="dxa"/>
            <w:tcBorders>
              <w:top w:val="nil"/>
              <w:left w:val="nil"/>
              <w:bottom w:val="nil"/>
              <w:right w:val="nil"/>
            </w:tcBorders>
            <w:shd w:val="clear" w:color="auto" w:fill="auto"/>
            <w:noWrap/>
          </w:tcPr>
          <w:p w14:paraId="612F73A8" w14:textId="455FF3B2" w:rsidR="006A57C0" w:rsidRPr="00B97375" w:rsidRDefault="006A57C0" w:rsidP="006A57C0">
            <w:pPr>
              <w:jc w:val="right"/>
              <w:rPr>
                <w:szCs w:val="23"/>
              </w:rPr>
            </w:pPr>
            <w:r w:rsidRPr="007E5A78">
              <w:t xml:space="preserve"> 39,569 </w:t>
            </w:r>
          </w:p>
        </w:tc>
        <w:tc>
          <w:tcPr>
            <w:tcW w:w="2367" w:type="dxa"/>
            <w:tcBorders>
              <w:top w:val="nil"/>
              <w:left w:val="nil"/>
              <w:bottom w:val="nil"/>
              <w:right w:val="nil"/>
            </w:tcBorders>
            <w:shd w:val="clear" w:color="auto" w:fill="auto"/>
            <w:noWrap/>
          </w:tcPr>
          <w:p w14:paraId="7474CCD2" w14:textId="730E14AB" w:rsidR="006A57C0" w:rsidRPr="00B97375" w:rsidRDefault="006A57C0" w:rsidP="006A57C0">
            <w:pPr>
              <w:ind w:right="419"/>
              <w:jc w:val="right"/>
              <w:rPr>
                <w:szCs w:val="23"/>
              </w:rPr>
            </w:pPr>
            <w:r w:rsidRPr="007E5A78">
              <w:t xml:space="preserve"> 38,463 </w:t>
            </w:r>
          </w:p>
        </w:tc>
        <w:tc>
          <w:tcPr>
            <w:tcW w:w="1142" w:type="dxa"/>
            <w:tcBorders>
              <w:top w:val="nil"/>
              <w:left w:val="nil"/>
              <w:bottom w:val="nil"/>
              <w:right w:val="nil"/>
            </w:tcBorders>
            <w:shd w:val="clear" w:color="auto" w:fill="auto"/>
            <w:noWrap/>
          </w:tcPr>
          <w:p w14:paraId="3FE2777F" w14:textId="5A7F583A" w:rsidR="006A57C0" w:rsidRPr="00B97375" w:rsidRDefault="006A57C0" w:rsidP="006A57C0">
            <w:pPr>
              <w:jc w:val="right"/>
              <w:rPr>
                <w:szCs w:val="23"/>
              </w:rPr>
            </w:pPr>
            <w:r w:rsidRPr="007E5A78">
              <w:t xml:space="preserve"> 27,849 </w:t>
            </w:r>
          </w:p>
        </w:tc>
        <w:tc>
          <w:tcPr>
            <w:tcW w:w="1143" w:type="dxa"/>
            <w:tcBorders>
              <w:top w:val="nil"/>
              <w:left w:val="nil"/>
              <w:bottom w:val="nil"/>
              <w:right w:val="nil"/>
            </w:tcBorders>
            <w:shd w:val="clear" w:color="auto" w:fill="auto"/>
            <w:noWrap/>
          </w:tcPr>
          <w:p w14:paraId="6E0F097E" w14:textId="5F0E2F55" w:rsidR="006A57C0" w:rsidRPr="00B97375" w:rsidRDefault="006A57C0" w:rsidP="006A57C0">
            <w:pPr>
              <w:jc w:val="right"/>
              <w:rPr>
                <w:szCs w:val="23"/>
              </w:rPr>
            </w:pPr>
            <w:r w:rsidRPr="007E5A78">
              <w:t>72.4</w:t>
            </w:r>
          </w:p>
        </w:tc>
        <w:tc>
          <w:tcPr>
            <w:tcW w:w="1142" w:type="dxa"/>
            <w:gridSpan w:val="2"/>
            <w:tcBorders>
              <w:top w:val="nil"/>
              <w:left w:val="nil"/>
              <w:bottom w:val="nil"/>
              <w:right w:val="nil"/>
            </w:tcBorders>
            <w:shd w:val="clear" w:color="auto" w:fill="auto"/>
            <w:noWrap/>
          </w:tcPr>
          <w:p w14:paraId="51EC161E" w14:textId="6CA1BD19" w:rsidR="006A57C0" w:rsidRPr="00B97375" w:rsidRDefault="006A57C0" w:rsidP="006A57C0">
            <w:pPr>
              <w:jc w:val="right"/>
              <w:rPr>
                <w:szCs w:val="23"/>
              </w:rPr>
            </w:pPr>
            <w:r w:rsidRPr="007E5A78">
              <w:t xml:space="preserve"> 24,276 </w:t>
            </w:r>
          </w:p>
        </w:tc>
        <w:tc>
          <w:tcPr>
            <w:tcW w:w="1143" w:type="dxa"/>
            <w:tcBorders>
              <w:top w:val="nil"/>
              <w:left w:val="nil"/>
              <w:bottom w:val="nil"/>
              <w:right w:val="single" w:sz="4" w:space="0" w:color="auto"/>
            </w:tcBorders>
            <w:shd w:val="clear" w:color="auto" w:fill="auto"/>
            <w:noWrap/>
          </w:tcPr>
          <w:p w14:paraId="691953BD" w14:textId="21305FBD" w:rsidR="006A57C0" w:rsidRPr="00B97375" w:rsidRDefault="006A57C0" w:rsidP="006A57C0">
            <w:pPr>
              <w:jc w:val="right"/>
              <w:rPr>
                <w:szCs w:val="23"/>
              </w:rPr>
            </w:pPr>
            <w:r w:rsidRPr="007E5A78">
              <w:t>63.1</w:t>
            </w:r>
          </w:p>
        </w:tc>
      </w:tr>
      <w:tr w:rsidR="006A57C0" w:rsidRPr="00E54575" w14:paraId="4D84F3F2" w14:textId="77777777" w:rsidTr="00FB554F">
        <w:trPr>
          <w:trHeight w:val="300"/>
        </w:trPr>
        <w:tc>
          <w:tcPr>
            <w:tcW w:w="1887" w:type="dxa"/>
            <w:tcBorders>
              <w:top w:val="nil"/>
              <w:left w:val="single" w:sz="4" w:space="0" w:color="auto"/>
              <w:bottom w:val="single" w:sz="4" w:space="0" w:color="auto"/>
              <w:right w:val="nil"/>
            </w:tcBorders>
            <w:shd w:val="clear" w:color="auto" w:fill="auto"/>
            <w:noWrap/>
            <w:vAlign w:val="bottom"/>
            <w:hideMark/>
          </w:tcPr>
          <w:p w14:paraId="3CC5A4A4" w14:textId="77777777" w:rsidR="006A57C0" w:rsidRPr="00151DDF" w:rsidRDefault="006A57C0" w:rsidP="006A57C0">
            <w:pPr>
              <w:rPr>
                <w:rFonts w:eastAsia="Times New Roman"/>
                <w:b/>
                <w:bCs/>
                <w:szCs w:val="23"/>
                <w:lang w:eastAsia="en-AU"/>
              </w:rPr>
            </w:pPr>
            <w:r w:rsidRPr="00151DDF">
              <w:rPr>
                <w:rFonts w:eastAsia="Times New Roman"/>
                <w:b/>
                <w:bCs/>
                <w:szCs w:val="23"/>
                <w:lang w:eastAsia="en-AU"/>
              </w:rPr>
              <w:t>Total</w:t>
            </w:r>
          </w:p>
        </w:tc>
        <w:tc>
          <w:tcPr>
            <w:tcW w:w="1137" w:type="dxa"/>
            <w:tcBorders>
              <w:top w:val="nil"/>
              <w:left w:val="nil"/>
              <w:bottom w:val="single" w:sz="4" w:space="0" w:color="auto"/>
              <w:right w:val="nil"/>
            </w:tcBorders>
            <w:shd w:val="clear" w:color="auto" w:fill="auto"/>
            <w:noWrap/>
            <w:hideMark/>
          </w:tcPr>
          <w:p w14:paraId="054A0D2F" w14:textId="35FDB542" w:rsidR="006A57C0" w:rsidRPr="006A57C0" w:rsidRDefault="006A57C0" w:rsidP="006A57C0">
            <w:pPr>
              <w:jc w:val="right"/>
              <w:rPr>
                <w:b/>
                <w:bCs/>
                <w:szCs w:val="23"/>
              </w:rPr>
            </w:pPr>
            <w:r w:rsidRPr="006A57C0">
              <w:rPr>
                <w:b/>
                <w:bCs/>
              </w:rPr>
              <w:t xml:space="preserve"> 50,512 </w:t>
            </w:r>
          </w:p>
        </w:tc>
        <w:tc>
          <w:tcPr>
            <w:tcW w:w="2367" w:type="dxa"/>
            <w:tcBorders>
              <w:top w:val="nil"/>
              <w:left w:val="nil"/>
              <w:bottom w:val="single" w:sz="4" w:space="0" w:color="auto"/>
              <w:right w:val="nil"/>
            </w:tcBorders>
            <w:shd w:val="clear" w:color="auto" w:fill="auto"/>
            <w:noWrap/>
            <w:hideMark/>
          </w:tcPr>
          <w:p w14:paraId="04E8833E" w14:textId="0FA1917D" w:rsidR="006A57C0" w:rsidRPr="006A57C0" w:rsidRDefault="006A57C0" w:rsidP="006A57C0">
            <w:pPr>
              <w:ind w:right="419"/>
              <w:jc w:val="right"/>
              <w:rPr>
                <w:b/>
                <w:bCs/>
                <w:szCs w:val="23"/>
              </w:rPr>
            </w:pPr>
            <w:r w:rsidRPr="006A57C0">
              <w:rPr>
                <w:b/>
                <w:bCs/>
              </w:rPr>
              <w:t xml:space="preserve"> 48,987 </w:t>
            </w:r>
          </w:p>
        </w:tc>
        <w:tc>
          <w:tcPr>
            <w:tcW w:w="1142" w:type="dxa"/>
            <w:tcBorders>
              <w:top w:val="nil"/>
              <w:left w:val="nil"/>
              <w:bottom w:val="single" w:sz="4" w:space="0" w:color="auto"/>
              <w:right w:val="nil"/>
            </w:tcBorders>
            <w:shd w:val="clear" w:color="auto" w:fill="auto"/>
            <w:noWrap/>
            <w:hideMark/>
          </w:tcPr>
          <w:p w14:paraId="66FF99B8" w14:textId="5FF1E150" w:rsidR="006A57C0" w:rsidRPr="006A57C0" w:rsidRDefault="006A57C0" w:rsidP="006A57C0">
            <w:pPr>
              <w:jc w:val="right"/>
              <w:rPr>
                <w:b/>
                <w:bCs/>
                <w:szCs w:val="23"/>
              </w:rPr>
            </w:pPr>
            <w:r w:rsidRPr="006A57C0">
              <w:rPr>
                <w:b/>
                <w:bCs/>
              </w:rPr>
              <w:t xml:space="preserve"> 34,546 </w:t>
            </w:r>
          </w:p>
        </w:tc>
        <w:tc>
          <w:tcPr>
            <w:tcW w:w="1143" w:type="dxa"/>
            <w:tcBorders>
              <w:top w:val="nil"/>
              <w:left w:val="nil"/>
              <w:bottom w:val="single" w:sz="4" w:space="0" w:color="auto"/>
              <w:right w:val="nil"/>
            </w:tcBorders>
            <w:shd w:val="clear" w:color="auto" w:fill="auto"/>
            <w:noWrap/>
            <w:hideMark/>
          </w:tcPr>
          <w:p w14:paraId="76B90A85" w14:textId="6B55E733" w:rsidR="006A57C0" w:rsidRPr="006A57C0" w:rsidRDefault="006A57C0" w:rsidP="006A57C0">
            <w:pPr>
              <w:jc w:val="right"/>
              <w:rPr>
                <w:b/>
                <w:bCs/>
                <w:szCs w:val="23"/>
              </w:rPr>
            </w:pPr>
            <w:r w:rsidRPr="006A57C0">
              <w:rPr>
                <w:b/>
                <w:bCs/>
              </w:rPr>
              <w:t>70.5</w:t>
            </w:r>
          </w:p>
        </w:tc>
        <w:tc>
          <w:tcPr>
            <w:tcW w:w="1142" w:type="dxa"/>
            <w:gridSpan w:val="2"/>
            <w:tcBorders>
              <w:top w:val="nil"/>
              <w:left w:val="nil"/>
              <w:bottom w:val="single" w:sz="4" w:space="0" w:color="auto"/>
              <w:right w:val="nil"/>
            </w:tcBorders>
            <w:shd w:val="clear" w:color="auto" w:fill="auto"/>
            <w:noWrap/>
            <w:hideMark/>
          </w:tcPr>
          <w:p w14:paraId="33D598FD" w14:textId="086BDF3F" w:rsidR="006A57C0" w:rsidRPr="006A57C0" w:rsidRDefault="006A57C0" w:rsidP="006A57C0">
            <w:pPr>
              <w:jc w:val="right"/>
              <w:rPr>
                <w:b/>
                <w:bCs/>
                <w:szCs w:val="23"/>
              </w:rPr>
            </w:pPr>
            <w:r w:rsidRPr="006A57C0">
              <w:rPr>
                <w:b/>
                <w:bCs/>
              </w:rPr>
              <w:t xml:space="preserve"> 29,657 </w:t>
            </w:r>
          </w:p>
        </w:tc>
        <w:tc>
          <w:tcPr>
            <w:tcW w:w="1143" w:type="dxa"/>
            <w:tcBorders>
              <w:top w:val="nil"/>
              <w:left w:val="nil"/>
              <w:bottom w:val="single" w:sz="4" w:space="0" w:color="auto"/>
              <w:right w:val="single" w:sz="4" w:space="0" w:color="auto"/>
            </w:tcBorders>
            <w:shd w:val="clear" w:color="auto" w:fill="auto"/>
            <w:noWrap/>
            <w:hideMark/>
          </w:tcPr>
          <w:p w14:paraId="245AE160" w14:textId="5B269FBA" w:rsidR="006A57C0" w:rsidRPr="006A57C0" w:rsidRDefault="006A57C0" w:rsidP="006A57C0">
            <w:pPr>
              <w:jc w:val="right"/>
              <w:rPr>
                <w:b/>
                <w:bCs/>
                <w:szCs w:val="23"/>
              </w:rPr>
            </w:pPr>
            <w:r w:rsidRPr="006A57C0">
              <w:rPr>
                <w:b/>
                <w:bCs/>
              </w:rPr>
              <w:t>60.5</w:t>
            </w:r>
          </w:p>
        </w:tc>
      </w:tr>
    </w:tbl>
    <w:p w14:paraId="701FA901" w14:textId="01CB826C" w:rsidR="00030D6F" w:rsidRPr="004D3B47" w:rsidRDefault="00030D6F" w:rsidP="00030D6F">
      <w:pPr>
        <w:jc w:val="both"/>
        <w:rPr>
          <w:i/>
          <w:sz w:val="20"/>
        </w:rPr>
      </w:pPr>
      <w:bookmarkStart w:id="2954" w:name="_Ref402255404"/>
      <w:bookmarkStart w:id="2955" w:name="_Toc459126453"/>
      <w:bookmarkStart w:id="2956" w:name="_Toc469398475"/>
      <w:bookmarkStart w:id="2957" w:name="_Toc486941246"/>
      <w:bookmarkStart w:id="2958" w:name="_Toc475605361"/>
      <w:r w:rsidRPr="004D3B47">
        <w:rPr>
          <w:i/>
          <w:sz w:val="20"/>
        </w:rPr>
        <w:t xml:space="preserve">* Women are not followed up in the current report if they are no longer alive at the end of the current monitoring period; or if they have since had a non-squamous </w:t>
      </w:r>
      <w:r w:rsidR="00365ACF">
        <w:rPr>
          <w:i/>
          <w:sz w:val="20"/>
        </w:rPr>
        <w:t>high-grade</w:t>
      </w:r>
      <w:r w:rsidRPr="004D3B47">
        <w:rPr>
          <w:i/>
          <w:sz w:val="20"/>
        </w:rPr>
        <w:t xml:space="preserve"> abnormality (no longer eligible for historical HPV testing).</w:t>
      </w:r>
    </w:p>
    <w:p w14:paraId="09A37158" w14:textId="1D9D963B" w:rsidR="00030D6F" w:rsidRPr="00A321D5" w:rsidRDefault="0008224E" w:rsidP="00DD6944">
      <w:pPr>
        <w:pStyle w:val="Caption"/>
        <w:keepNext/>
      </w:pPr>
      <w:bookmarkStart w:id="2959" w:name="_Ref517351541"/>
      <w:bookmarkStart w:id="2960" w:name="_Toc509928677"/>
      <w:bookmarkStart w:id="2961" w:name="_Toc528676369"/>
      <w:bookmarkStart w:id="2962" w:name="_Toc5627809"/>
      <w:bookmarkStart w:id="2963" w:name="_Toc12875772"/>
      <w:bookmarkStart w:id="2964" w:name="_Toc68606876"/>
      <w:r w:rsidRPr="00A321D5">
        <w:t>Figure</w:t>
      </w:r>
      <w:r w:rsidR="00030D6F" w:rsidRPr="00A321D5">
        <w:t xml:space="preserve"> </w:t>
      </w:r>
      <w:r w:rsidR="00E72C40">
        <w:fldChar w:fldCharType="begin"/>
      </w:r>
      <w:r w:rsidR="00E72C40">
        <w:instrText xml:space="preserve"> SEQ Figure</w:instrText>
      </w:r>
      <w:r w:rsidR="00E72C40">
        <w:instrText xml:space="preserve"> \* ARABIC </w:instrText>
      </w:r>
      <w:r w:rsidR="00E72C40">
        <w:fldChar w:fldCharType="separate"/>
      </w:r>
      <w:r w:rsidR="00D03680">
        <w:rPr>
          <w:noProof/>
        </w:rPr>
        <w:t>113</w:t>
      </w:r>
      <w:r w:rsidR="00E72C40">
        <w:rPr>
          <w:noProof/>
        </w:rPr>
        <w:fldChar w:fldCharType="end"/>
      </w:r>
      <w:bookmarkEnd w:id="2954"/>
      <w:bookmarkEnd w:id="2959"/>
      <w:r w:rsidR="00030D6F" w:rsidRPr="00A321D5">
        <w:t xml:space="preserve"> - Number of women eligible for historical testing within a DHB versus the percentage with a Round 1 historical HPV test recorded</w:t>
      </w:r>
      <w:bookmarkEnd w:id="2955"/>
      <w:bookmarkEnd w:id="2956"/>
      <w:bookmarkEnd w:id="2957"/>
      <w:bookmarkEnd w:id="2958"/>
      <w:bookmarkEnd w:id="2960"/>
      <w:bookmarkEnd w:id="2961"/>
      <w:bookmarkEnd w:id="2962"/>
      <w:bookmarkEnd w:id="2963"/>
      <w:bookmarkEnd w:id="2964"/>
    </w:p>
    <w:p w14:paraId="5E3FF8AF" w14:textId="6D7D5A60" w:rsidR="00030D6F" w:rsidRPr="004D3B47" w:rsidRDefault="004A37BC">
      <w:r>
        <w:rPr>
          <w:noProof/>
        </w:rPr>
        <w:drawing>
          <wp:inline distT="0" distB="0" distL="0" distR="0" wp14:anchorId="00445710" wp14:editId="5256F838">
            <wp:extent cx="5627370" cy="36518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573448DC" w14:textId="77777777" w:rsidR="00030D6F" w:rsidRPr="004D3B47" w:rsidRDefault="00030D6F" w:rsidP="00030D6F">
      <w:pPr>
        <w:rPr>
          <w:i/>
          <w:sz w:val="20"/>
        </w:rPr>
      </w:pPr>
      <w:r w:rsidRPr="004D3B47">
        <w:rPr>
          <w:i/>
          <w:sz w:val="20"/>
        </w:rPr>
        <w:t xml:space="preserve">Each dot represents a DHB. </w:t>
      </w:r>
    </w:p>
    <w:p w14:paraId="0BDC005C" w14:textId="77777777" w:rsidR="00030D6F" w:rsidRPr="004D3B47" w:rsidRDefault="00030D6F" w:rsidP="00090C86">
      <w:pPr>
        <w:jc w:val="both"/>
        <w:rPr>
          <w:i/>
          <w:sz w:val="20"/>
        </w:rPr>
      </w:pPr>
      <w:r w:rsidRPr="004D3B47">
        <w:rPr>
          <w:i/>
          <w:sz w:val="20"/>
        </w:rPr>
        <w:t xml:space="preserve">This chart does not suggest that there is any relationship between </w:t>
      </w:r>
      <w:r w:rsidR="00217C8A" w:rsidRPr="004D3B47">
        <w:rPr>
          <w:i/>
          <w:sz w:val="20"/>
        </w:rPr>
        <w:t xml:space="preserve">the </w:t>
      </w:r>
      <w:r w:rsidRPr="004D3B47">
        <w:rPr>
          <w:i/>
          <w:sz w:val="20"/>
        </w:rPr>
        <w:t xml:space="preserve">number of women eligible for testing and percent of women who have </w:t>
      </w:r>
      <w:r w:rsidR="00217C8A" w:rsidRPr="004D3B47">
        <w:rPr>
          <w:i/>
          <w:sz w:val="20"/>
        </w:rPr>
        <w:t>been</w:t>
      </w:r>
      <w:r w:rsidRPr="004D3B47">
        <w:rPr>
          <w:i/>
          <w:sz w:val="20"/>
        </w:rPr>
        <w:t xml:space="preserve"> tested, therefore this does not seem a likely explanation for the variation in women tested in different </w:t>
      </w:r>
      <w:r w:rsidR="00BD0410" w:rsidRPr="004D3B47">
        <w:rPr>
          <w:i/>
          <w:sz w:val="20"/>
        </w:rPr>
        <w:t>DHBs</w:t>
      </w:r>
      <w:r w:rsidRPr="004D3B47">
        <w:rPr>
          <w:i/>
          <w:sz w:val="20"/>
        </w:rPr>
        <w:t>.</w:t>
      </w:r>
    </w:p>
    <w:p w14:paraId="12067422" w14:textId="77777777" w:rsidR="00030D6F" w:rsidRPr="004D3B47" w:rsidRDefault="00030D6F" w:rsidP="005F3D46">
      <w:pPr>
        <w:pStyle w:val="Caption"/>
      </w:pPr>
    </w:p>
    <w:p w14:paraId="1CA2045C" w14:textId="1523507C" w:rsidR="00235E5B" w:rsidRPr="00A321D5" w:rsidRDefault="0008224E" w:rsidP="00DD6944">
      <w:pPr>
        <w:pStyle w:val="Caption"/>
        <w:keepNext/>
      </w:pPr>
      <w:bookmarkStart w:id="2965" w:name="_Ref492371043"/>
      <w:bookmarkStart w:id="2966" w:name="_Toc486941247"/>
      <w:bookmarkStart w:id="2967" w:name="_Toc509928678"/>
      <w:bookmarkStart w:id="2968" w:name="_Toc528676370"/>
      <w:bookmarkStart w:id="2969" w:name="_Toc5627810"/>
      <w:bookmarkStart w:id="2970" w:name="_Toc12875773"/>
      <w:bookmarkStart w:id="2971" w:name="_Toc68606877"/>
      <w:r w:rsidRPr="00A321D5">
        <w:t>Figure</w:t>
      </w:r>
      <w:r w:rsidR="00235E5B" w:rsidRPr="00A321D5">
        <w:t xml:space="preserve"> </w:t>
      </w:r>
      <w:r w:rsidR="00E72C40">
        <w:fldChar w:fldCharType="begin"/>
      </w:r>
      <w:r w:rsidR="00E72C40">
        <w:instrText xml:space="preserve"> SEQ Figure \* ARABIC </w:instrText>
      </w:r>
      <w:r w:rsidR="00E72C40">
        <w:fldChar w:fldCharType="separate"/>
      </w:r>
      <w:r w:rsidR="00D03680">
        <w:rPr>
          <w:noProof/>
        </w:rPr>
        <w:t>114</w:t>
      </w:r>
      <w:r w:rsidR="00E72C40">
        <w:rPr>
          <w:noProof/>
        </w:rPr>
        <w:fldChar w:fldCharType="end"/>
      </w:r>
      <w:bookmarkEnd w:id="2965"/>
      <w:r w:rsidR="00235E5B" w:rsidRPr="00A321D5">
        <w:t xml:space="preserve"> - Relationship between women screened in the previous five years and proportion of women with historical tests recorded, by DHB</w:t>
      </w:r>
      <w:bookmarkEnd w:id="2966"/>
      <w:bookmarkEnd w:id="2967"/>
      <w:bookmarkEnd w:id="2968"/>
      <w:bookmarkEnd w:id="2969"/>
      <w:bookmarkEnd w:id="2970"/>
      <w:bookmarkEnd w:id="2971"/>
    </w:p>
    <w:p w14:paraId="0E8E0641" w14:textId="65C0D95F" w:rsidR="00235E5B" w:rsidRPr="004D3B47" w:rsidRDefault="00225553">
      <w:r>
        <w:rPr>
          <w:noProof/>
        </w:rPr>
        <w:drawing>
          <wp:inline distT="0" distB="0" distL="0" distR="0" wp14:anchorId="043EC5F5" wp14:editId="0BC6D407">
            <wp:extent cx="5633085" cy="364553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7992B45E" w14:textId="6E8CD7ED" w:rsidR="00235E5B" w:rsidRPr="004D3B47" w:rsidRDefault="00235E5B" w:rsidP="00235E5B">
      <w:pPr>
        <w:rPr>
          <w:i/>
          <w:sz w:val="22"/>
        </w:rPr>
      </w:pPr>
      <w:r w:rsidRPr="004D3B47">
        <w:rPr>
          <w:i/>
          <w:sz w:val="20"/>
        </w:rPr>
        <w:t xml:space="preserve">Each dot represents a DHB. See also </w:t>
      </w:r>
      <w:r w:rsidR="00411DC4" w:rsidRPr="004D3B47">
        <w:rPr>
          <w:i/>
          <w:sz w:val="20"/>
        </w:rPr>
        <w:fldChar w:fldCharType="begin"/>
      </w:r>
      <w:r w:rsidR="00411DC4" w:rsidRPr="004D3B47">
        <w:rPr>
          <w:i/>
          <w:sz w:val="20"/>
        </w:rPr>
        <w:instrText xml:space="preserve"> REF _Ref499885712 \h  \* MERGEFORMAT </w:instrText>
      </w:r>
      <w:r w:rsidR="00411DC4" w:rsidRPr="004D3B47">
        <w:rPr>
          <w:i/>
          <w:sz w:val="20"/>
        </w:rPr>
      </w:r>
      <w:r w:rsidR="00411DC4" w:rsidRPr="004D3B47">
        <w:rPr>
          <w:i/>
          <w:sz w:val="20"/>
        </w:rPr>
        <w:fldChar w:fldCharType="separate"/>
      </w:r>
      <w:r w:rsidR="00D03680" w:rsidRPr="00D03680">
        <w:rPr>
          <w:i/>
          <w:sz w:val="20"/>
        </w:rPr>
        <w:t>Table 87</w:t>
      </w:r>
      <w:r w:rsidR="00411DC4" w:rsidRPr="004D3B47">
        <w:rPr>
          <w:i/>
          <w:sz w:val="20"/>
        </w:rPr>
        <w:fldChar w:fldCharType="end"/>
      </w:r>
      <w:r w:rsidR="004C5E32">
        <w:rPr>
          <w:i/>
          <w:sz w:val="20"/>
        </w:rPr>
        <w:t>.</w:t>
      </w:r>
      <w:r w:rsidR="004B2314" w:rsidRPr="004D3B47">
        <w:rPr>
          <w:i/>
          <w:sz w:val="20"/>
        </w:rPr>
        <w:br w:type="page"/>
      </w:r>
    </w:p>
    <w:p w14:paraId="1EF80861" w14:textId="4D8B035C" w:rsidR="00235E5B" w:rsidRPr="00A321D5" w:rsidRDefault="0008224E" w:rsidP="005F3D46">
      <w:pPr>
        <w:pStyle w:val="Caption"/>
      </w:pPr>
      <w:bookmarkStart w:id="2972" w:name="_Ref497820646"/>
      <w:bookmarkStart w:id="2973" w:name="_Toc486941248"/>
      <w:bookmarkStart w:id="2974" w:name="_Toc509928679"/>
      <w:bookmarkStart w:id="2975" w:name="_Toc528676371"/>
      <w:bookmarkStart w:id="2976" w:name="_Toc12875774"/>
      <w:bookmarkStart w:id="2977" w:name="_Toc68606878"/>
      <w:bookmarkStart w:id="2978" w:name="_Toc5627811"/>
      <w:r w:rsidRPr="00A321D5">
        <w:t>Figure</w:t>
      </w:r>
      <w:r w:rsidR="00235E5B" w:rsidRPr="00A321D5">
        <w:t xml:space="preserve"> </w:t>
      </w:r>
      <w:r w:rsidR="00E72C40">
        <w:fldChar w:fldCharType="begin"/>
      </w:r>
      <w:r w:rsidR="00E72C40">
        <w:instrText xml:space="preserve"> SEQ Figure \* ARABIC </w:instrText>
      </w:r>
      <w:r w:rsidR="00E72C40">
        <w:fldChar w:fldCharType="separate"/>
      </w:r>
      <w:r w:rsidR="00D03680">
        <w:rPr>
          <w:noProof/>
        </w:rPr>
        <w:t>115</w:t>
      </w:r>
      <w:r w:rsidR="00E72C40">
        <w:rPr>
          <w:noProof/>
        </w:rPr>
        <w:fldChar w:fldCharType="end"/>
      </w:r>
      <w:bookmarkEnd w:id="2972"/>
      <w:r w:rsidR="00235E5B" w:rsidRPr="00A321D5">
        <w:t xml:space="preserve"> - Relationship between women screened in the previous five years and proportion of women with historical tests recorded, by ethnicity</w:t>
      </w:r>
      <w:bookmarkEnd w:id="2973"/>
      <w:bookmarkEnd w:id="2974"/>
      <w:bookmarkEnd w:id="2975"/>
      <w:bookmarkEnd w:id="2976"/>
      <w:bookmarkEnd w:id="2977"/>
    </w:p>
    <w:p w14:paraId="2C66320E" w14:textId="07D9926C" w:rsidR="00235E5B" w:rsidRPr="004D3B47" w:rsidRDefault="00235E5B">
      <w:r w:rsidRPr="004D3B47">
        <w:rPr>
          <w:rStyle w:val="CommentReference"/>
          <w:rFonts w:ascii="Arial" w:hAnsi="Arial"/>
          <w:lang w:val="en-NZ"/>
        </w:rPr>
        <w:t xml:space="preserve"> </w:t>
      </w:r>
      <w:bookmarkEnd w:id="2978"/>
      <w:r w:rsidR="00846E9E">
        <w:rPr>
          <w:rStyle w:val="CommentReference"/>
          <w:rFonts w:ascii="Arial" w:hAnsi="Arial"/>
          <w:noProof/>
          <w:lang w:val="en-NZ"/>
        </w:rPr>
        <w:drawing>
          <wp:inline distT="0" distB="0" distL="0" distR="0" wp14:anchorId="1CDCCCB2" wp14:editId="70FBD2F9">
            <wp:extent cx="5627370" cy="3645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679AFB21" w14:textId="7D88CA7E" w:rsidR="00235E5B" w:rsidRPr="004D3B47" w:rsidRDefault="00235E5B" w:rsidP="00235E5B">
      <w:pPr>
        <w:rPr>
          <w:i/>
          <w:sz w:val="20"/>
        </w:rPr>
      </w:pPr>
      <w:r w:rsidRPr="004D3B47">
        <w:rPr>
          <w:i/>
          <w:sz w:val="20"/>
        </w:rPr>
        <w:t>Each dot represents an ethnicity</w:t>
      </w:r>
      <w:r w:rsidR="004C5E32">
        <w:rPr>
          <w:i/>
          <w:sz w:val="20"/>
        </w:rPr>
        <w:t>.</w:t>
      </w:r>
    </w:p>
    <w:p w14:paraId="3FA11C19" w14:textId="77777777" w:rsidR="00235E5B" w:rsidRPr="004D3B47" w:rsidRDefault="00235E5B" w:rsidP="00030D6F"/>
    <w:p w14:paraId="15DAE211" w14:textId="21C5B591" w:rsidR="001B4DDA" w:rsidRDefault="008E7879" w:rsidP="001B4DDA">
      <w:pPr>
        <w:pStyle w:val="Caption"/>
        <w:keepNext/>
      </w:pPr>
      <w:bookmarkStart w:id="2979" w:name="_Ref481060779"/>
      <w:bookmarkStart w:id="2980" w:name="_Ref499885712"/>
      <w:bookmarkStart w:id="2981" w:name="_Ref481060767"/>
      <w:bookmarkStart w:id="2982" w:name="_Toc481060927"/>
      <w:bookmarkStart w:id="2983" w:name="_Toc486941130"/>
      <w:bookmarkStart w:id="2984" w:name="_Toc509928571"/>
      <w:bookmarkStart w:id="2985" w:name="_Toc528676247"/>
      <w:bookmarkStart w:id="2986" w:name="_Toc5627696"/>
      <w:bookmarkStart w:id="2987" w:name="_Toc12875644"/>
      <w:bookmarkStart w:id="2988" w:name="_Toc68606762"/>
      <w:bookmarkStart w:id="2989" w:name="_Toc475605598"/>
      <w:r w:rsidRPr="004D3B47">
        <w:t>Table</w:t>
      </w:r>
      <w:r w:rsidR="00235E5B"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D03680">
        <w:rPr>
          <w:noProof/>
        </w:rPr>
        <w:t>87</w:t>
      </w:r>
      <w:r w:rsidR="00905C1A" w:rsidRPr="004D3B47">
        <w:rPr>
          <w:noProof/>
        </w:rPr>
        <w:fldChar w:fldCharType="end"/>
      </w:r>
      <w:bookmarkEnd w:id="2979"/>
      <w:bookmarkEnd w:id="2980"/>
      <w:r w:rsidR="00235E5B" w:rsidRPr="004D3B47">
        <w:t xml:space="preserve"> - Women screened in the previous five years and proportion of women with historical round 1 and 2 tests recorded, by DHB</w:t>
      </w:r>
      <w:bookmarkEnd w:id="2981"/>
      <w:bookmarkEnd w:id="2982"/>
      <w:bookmarkEnd w:id="2983"/>
      <w:bookmarkEnd w:id="2984"/>
      <w:bookmarkEnd w:id="2985"/>
      <w:bookmarkEnd w:id="2986"/>
      <w:bookmarkEnd w:id="2987"/>
      <w:bookmarkEnd w:id="2988"/>
    </w:p>
    <w:tbl>
      <w:tblPr>
        <w:tblW w:w="8404" w:type="dxa"/>
        <w:tblInd w:w="93" w:type="dxa"/>
        <w:tblLayout w:type="fixed"/>
        <w:tblLook w:val="04A0" w:firstRow="1" w:lastRow="0" w:firstColumn="1" w:lastColumn="0" w:noHBand="0" w:noVBand="1"/>
      </w:tblPr>
      <w:tblGrid>
        <w:gridCol w:w="2715"/>
        <w:gridCol w:w="2290"/>
        <w:gridCol w:w="1699"/>
        <w:gridCol w:w="1700"/>
      </w:tblGrid>
      <w:tr w:rsidR="001B4DDA" w:rsidRPr="00B97375" w14:paraId="67AB0B85" w14:textId="77777777" w:rsidTr="00AB0E37">
        <w:trPr>
          <w:trHeight w:val="495"/>
        </w:trPr>
        <w:tc>
          <w:tcPr>
            <w:tcW w:w="2715" w:type="dxa"/>
            <w:tcBorders>
              <w:top w:val="single" w:sz="4" w:space="0" w:color="auto"/>
              <w:left w:val="single" w:sz="4" w:space="0" w:color="auto"/>
              <w:bottom w:val="nil"/>
              <w:right w:val="nil"/>
            </w:tcBorders>
            <w:shd w:val="clear" w:color="auto" w:fill="D9D9D9" w:themeFill="background1" w:themeFillShade="D9"/>
            <w:noWrap/>
            <w:hideMark/>
          </w:tcPr>
          <w:p w14:paraId="1CDC088F" w14:textId="77777777" w:rsidR="001B4DDA" w:rsidRPr="00B97375" w:rsidRDefault="001B4DDA" w:rsidP="00AB0E37">
            <w:pPr>
              <w:keepNext/>
              <w:keepLines/>
              <w:rPr>
                <w:rFonts w:eastAsia="Times New Roman"/>
                <w:b/>
                <w:bCs/>
                <w:sz w:val="22"/>
                <w:lang w:eastAsia="en-AU"/>
              </w:rPr>
            </w:pPr>
            <w:r w:rsidRPr="00B97375">
              <w:rPr>
                <w:rFonts w:eastAsia="Times New Roman"/>
                <w:b/>
                <w:bCs/>
                <w:sz w:val="22"/>
                <w:lang w:eastAsia="en-AU"/>
              </w:rPr>
              <w:t>DHB</w:t>
            </w:r>
          </w:p>
        </w:tc>
        <w:tc>
          <w:tcPr>
            <w:tcW w:w="2290" w:type="dxa"/>
            <w:tcBorders>
              <w:top w:val="single" w:sz="4" w:space="0" w:color="auto"/>
              <w:left w:val="nil"/>
              <w:bottom w:val="nil"/>
              <w:right w:val="nil"/>
            </w:tcBorders>
            <w:shd w:val="clear" w:color="auto" w:fill="D9D9D9" w:themeFill="background1" w:themeFillShade="D9"/>
            <w:vAlign w:val="bottom"/>
            <w:hideMark/>
          </w:tcPr>
          <w:p w14:paraId="40412453" w14:textId="77777777" w:rsidR="001B4DDA" w:rsidRPr="00B97375" w:rsidRDefault="001B4DDA" w:rsidP="00AB0E37">
            <w:pPr>
              <w:keepNext/>
              <w:keepLines/>
              <w:jc w:val="center"/>
              <w:rPr>
                <w:rFonts w:eastAsia="Times New Roman"/>
                <w:b/>
                <w:bCs/>
                <w:sz w:val="22"/>
                <w:lang w:eastAsia="en-AU"/>
              </w:rPr>
            </w:pPr>
            <w:r w:rsidRPr="00B97375">
              <w:rPr>
                <w:rFonts w:eastAsia="Times New Roman"/>
                <w:b/>
                <w:bCs/>
                <w:sz w:val="22"/>
                <w:lang w:eastAsia="en-AU"/>
              </w:rPr>
              <w:t>Women screened in the last 5 years</w:t>
            </w:r>
          </w:p>
        </w:tc>
        <w:tc>
          <w:tcPr>
            <w:tcW w:w="1699" w:type="dxa"/>
            <w:tcBorders>
              <w:top w:val="single" w:sz="4" w:space="0" w:color="auto"/>
              <w:left w:val="nil"/>
              <w:bottom w:val="nil"/>
              <w:right w:val="nil"/>
            </w:tcBorders>
            <w:shd w:val="clear" w:color="auto" w:fill="D9D9D9" w:themeFill="background1" w:themeFillShade="D9"/>
            <w:noWrap/>
            <w:vAlign w:val="bottom"/>
            <w:hideMark/>
          </w:tcPr>
          <w:p w14:paraId="1E1B5DD8" w14:textId="77777777" w:rsidR="001B4DDA" w:rsidRPr="00B97375" w:rsidRDefault="001B4DDA" w:rsidP="00AB0E37">
            <w:pPr>
              <w:keepNext/>
              <w:keepLines/>
              <w:jc w:val="center"/>
              <w:rPr>
                <w:rFonts w:eastAsia="Times New Roman"/>
                <w:b/>
                <w:bCs/>
                <w:sz w:val="22"/>
                <w:lang w:eastAsia="en-AU"/>
              </w:rPr>
            </w:pPr>
            <w:r w:rsidRPr="00B97375">
              <w:rPr>
                <w:rFonts w:eastAsia="Times New Roman"/>
                <w:b/>
                <w:bCs/>
                <w:sz w:val="22"/>
                <w:lang w:eastAsia="en-AU"/>
              </w:rPr>
              <w:t>Round 1 test recorded</w:t>
            </w:r>
          </w:p>
        </w:tc>
        <w:tc>
          <w:tcPr>
            <w:tcW w:w="1700" w:type="dxa"/>
            <w:tcBorders>
              <w:top w:val="single" w:sz="4" w:space="0" w:color="auto"/>
              <w:left w:val="nil"/>
              <w:bottom w:val="nil"/>
              <w:right w:val="single" w:sz="4" w:space="0" w:color="auto"/>
            </w:tcBorders>
            <w:shd w:val="clear" w:color="auto" w:fill="D9D9D9" w:themeFill="background1" w:themeFillShade="D9"/>
          </w:tcPr>
          <w:p w14:paraId="1AEBEB35" w14:textId="77777777" w:rsidR="001B4DDA" w:rsidRPr="00B97375" w:rsidRDefault="001B4DDA" w:rsidP="00AB0E37">
            <w:pPr>
              <w:keepNext/>
              <w:keepLines/>
              <w:jc w:val="center"/>
              <w:rPr>
                <w:rFonts w:eastAsia="Times New Roman"/>
                <w:b/>
                <w:bCs/>
                <w:sz w:val="22"/>
                <w:lang w:eastAsia="en-AU"/>
              </w:rPr>
            </w:pPr>
            <w:r w:rsidRPr="00B97375">
              <w:rPr>
                <w:rFonts w:eastAsia="Times New Roman"/>
                <w:b/>
                <w:bCs/>
                <w:sz w:val="22"/>
                <w:lang w:eastAsia="en-AU"/>
              </w:rPr>
              <w:t>Round 2 test recorded</w:t>
            </w:r>
          </w:p>
        </w:tc>
      </w:tr>
      <w:tr w:rsidR="001B4DDA" w:rsidRPr="00B97375" w14:paraId="5B10EB65" w14:textId="77777777" w:rsidTr="00AB0E37">
        <w:trPr>
          <w:trHeight w:val="300"/>
        </w:trPr>
        <w:tc>
          <w:tcPr>
            <w:tcW w:w="2715" w:type="dxa"/>
            <w:tcBorders>
              <w:top w:val="nil"/>
              <w:left w:val="single" w:sz="4" w:space="0" w:color="auto"/>
              <w:bottom w:val="single" w:sz="4" w:space="0" w:color="auto"/>
              <w:right w:val="nil"/>
            </w:tcBorders>
            <w:shd w:val="clear" w:color="auto" w:fill="D9D9D9" w:themeFill="background1" w:themeFillShade="D9"/>
            <w:noWrap/>
            <w:vAlign w:val="bottom"/>
            <w:hideMark/>
          </w:tcPr>
          <w:p w14:paraId="27E5E128" w14:textId="77777777" w:rsidR="001B4DDA" w:rsidRPr="00B97375" w:rsidRDefault="001B4DDA" w:rsidP="00AB0E37">
            <w:pPr>
              <w:keepNext/>
              <w:keepLines/>
              <w:rPr>
                <w:rFonts w:eastAsia="Times New Roman"/>
                <w:b/>
                <w:bCs/>
                <w:sz w:val="22"/>
                <w:lang w:eastAsia="en-AU"/>
              </w:rPr>
            </w:pPr>
            <w:r w:rsidRPr="00B97375">
              <w:rPr>
                <w:rFonts w:eastAsia="Times New Roman"/>
                <w:b/>
                <w:bCs/>
                <w:sz w:val="22"/>
                <w:lang w:eastAsia="en-AU"/>
              </w:rPr>
              <w:t> </w:t>
            </w:r>
          </w:p>
        </w:tc>
        <w:tc>
          <w:tcPr>
            <w:tcW w:w="2290" w:type="dxa"/>
            <w:tcBorders>
              <w:top w:val="nil"/>
              <w:left w:val="nil"/>
              <w:bottom w:val="single" w:sz="4" w:space="0" w:color="auto"/>
              <w:right w:val="nil"/>
            </w:tcBorders>
            <w:shd w:val="clear" w:color="auto" w:fill="D9D9D9" w:themeFill="background1" w:themeFillShade="D9"/>
            <w:noWrap/>
            <w:vAlign w:val="bottom"/>
            <w:hideMark/>
          </w:tcPr>
          <w:p w14:paraId="38FB8E54" w14:textId="77777777" w:rsidR="001B4DDA" w:rsidRPr="00B97375" w:rsidRDefault="001B4DDA" w:rsidP="00AB0E37">
            <w:pPr>
              <w:keepNext/>
              <w:keepLines/>
              <w:jc w:val="right"/>
              <w:rPr>
                <w:rFonts w:eastAsia="Times New Roman"/>
                <w:b/>
                <w:bCs/>
                <w:sz w:val="22"/>
                <w:lang w:eastAsia="en-AU"/>
              </w:rPr>
            </w:pPr>
            <w:r w:rsidRPr="00B97375">
              <w:rPr>
                <w:rFonts w:eastAsia="Times New Roman"/>
                <w:b/>
                <w:bCs/>
                <w:sz w:val="22"/>
                <w:lang w:eastAsia="en-AU"/>
              </w:rPr>
              <w:t>%</w:t>
            </w:r>
          </w:p>
        </w:tc>
        <w:tc>
          <w:tcPr>
            <w:tcW w:w="1699" w:type="dxa"/>
            <w:tcBorders>
              <w:top w:val="nil"/>
              <w:left w:val="nil"/>
              <w:bottom w:val="single" w:sz="4" w:space="0" w:color="auto"/>
              <w:right w:val="nil"/>
            </w:tcBorders>
            <w:shd w:val="clear" w:color="auto" w:fill="D9D9D9" w:themeFill="background1" w:themeFillShade="D9"/>
            <w:noWrap/>
            <w:vAlign w:val="bottom"/>
            <w:hideMark/>
          </w:tcPr>
          <w:p w14:paraId="258FFB58" w14:textId="77777777" w:rsidR="001B4DDA" w:rsidRPr="00B97375" w:rsidRDefault="001B4DDA" w:rsidP="00AB0E37">
            <w:pPr>
              <w:keepNext/>
              <w:keepLines/>
              <w:jc w:val="right"/>
              <w:rPr>
                <w:rFonts w:eastAsia="Times New Roman"/>
                <w:b/>
                <w:bCs/>
                <w:sz w:val="22"/>
                <w:lang w:eastAsia="en-AU"/>
              </w:rPr>
            </w:pPr>
            <w:r w:rsidRPr="00B97375">
              <w:rPr>
                <w:rFonts w:eastAsia="Times New Roman"/>
                <w:b/>
                <w:bCs/>
                <w:sz w:val="22"/>
                <w:lang w:eastAsia="en-AU"/>
              </w:rPr>
              <w:t>%</w:t>
            </w:r>
          </w:p>
        </w:tc>
        <w:tc>
          <w:tcPr>
            <w:tcW w:w="1700" w:type="dxa"/>
            <w:tcBorders>
              <w:top w:val="nil"/>
              <w:left w:val="nil"/>
              <w:bottom w:val="single" w:sz="4" w:space="0" w:color="auto"/>
              <w:right w:val="single" w:sz="4" w:space="0" w:color="auto"/>
            </w:tcBorders>
            <w:shd w:val="clear" w:color="auto" w:fill="D9D9D9" w:themeFill="background1" w:themeFillShade="D9"/>
          </w:tcPr>
          <w:p w14:paraId="1FAA15BE" w14:textId="77777777" w:rsidR="001B4DDA" w:rsidRPr="00B97375" w:rsidRDefault="001B4DDA" w:rsidP="00AB0E37">
            <w:pPr>
              <w:keepNext/>
              <w:keepLines/>
              <w:jc w:val="right"/>
              <w:rPr>
                <w:rFonts w:eastAsia="Times New Roman"/>
                <w:b/>
                <w:bCs/>
                <w:sz w:val="22"/>
                <w:lang w:eastAsia="en-AU"/>
              </w:rPr>
            </w:pPr>
            <w:r w:rsidRPr="00B97375">
              <w:rPr>
                <w:rFonts w:eastAsia="Times New Roman"/>
                <w:b/>
                <w:bCs/>
                <w:sz w:val="22"/>
                <w:lang w:eastAsia="en-AU"/>
              </w:rPr>
              <w:t>%</w:t>
            </w:r>
          </w:p>
        </w:tc>
      </w:tr>
      <w:tr w:rsidR="001B4DDA" w:rsidRPr="00B97375" w14:paraId="07395C0D" w14:textId="77777777" w:rsidTr="00AB0E37">
        <w:trPr>
          <w:trHeight w:val="300"/>
        </w:trPr>
        <w:tc>
          <w:tcPr>
            <w:tcW w:w="2715" w:type="dxa"/>
            <w:tcBorders>
              <w:top w:val="nil"/>
              <w:left w:val="single" w:sz="4" w:space="0" w:color="auto"/>
              <w:bottom w:val="nil"/>
              <w:right w:val="nil"/>
            </w:tcBorders>
            <w:shd w:val="clear" w:color="auto" w:fill="auto"/>
            <w:noWrap/>
          </w:tcPr>
          <w:p w14:paraId="33236592" w14:textId="073CCF6E" w:rsidR="001B4DDA" w:rsidRPr="00B97375" w:rsidRDefault="001B4DDA" w:rsidP="001B4DDA">
            <w:pPr>
              <w:keepNext/>
              <w:keepLines/>
            </w:pPr>
            <w:r w:rsidRPr="00CD7289">
              <w:t>Auckland</w:t>
            </w:r>
          </w:p>
        </w:tc>
        <w:tc>
          <w:tcPr>
            <w:tcW w:w="2290" w:type="dxa"/>
            <w:tcBorders>
              <w:top w:val="nil"/>
              <w:left w:val="nil"/>
              <w:bottom w:val="nil"/>
              <w:right w:val="nil"/>
            </w:tcBorders>
            <w:shd w:val="clear" w:color="auto" w:fill="auto"/>
            <w:noWrap/>
          </w:tcPr>
          <w:p w14:paraId="6FFC70BF" w14:textId="4C158D73" w:rsidR="001B4DDA" w:rsidRPr="00B97375" w:rsidRDefault="001B4DDA" w:rsidP="001B4DDA">
            <w:pPr>
              <w:jc w:val="right"/>
              <w:rPr>
                <w:sz w:val="22"/>
              </w:rPr>
            </w:pPr>
            <w:r w:rsidRPr="00CD7289">
              <w:t>83.8%</w:t>
            </w:r>
          </w:p>
        </w:tc>
        <w:tc>
          <w:tcPr>
            <w:tcW w:w="1699" w:type="dxa"/>
            <w:tcBorders>
              <w:top w:val="nil"/>
              <w:left w:val="nil"/>
              <w:bottom w:val="nil"/>
              <w:right w:val="nil"/>
            </w:tcBorders>
            <w:shd w:val="clear" w:color="auto" w:fill="auto"/>
            <w:noWrap/>
          </w:tcPr>
          <w:p w14:paraId="427E4001" w14:textId="4437E073" w:rsidR="001B4DDA" w:rsidRPr="00B97375" w:rsidRDefault="001B4DDA" w:rsidP="001B4DDA">
            <w:pPr>
              <w:jc w:val="right"/>
              <w:rPr>
                <w:sz w:val="22"/>
              </w:rPr>
            </w:pPr>
            <w:r w:rsidRPr="00CD7289">
              <w:t>55.3%</w:t>
            </w:r>
          </w:p>
        </w:tc>
        <w:tc>
          <w:tcPr>
            <w:tcW w:w="1700" w:type="dxa"/>
            <w:tcBorders>
              <w:top w:val="nil"/>
              <w:left w:val="nil"/>
              <w:bottom w:val="nil"/>
              <w:right w:val="single" w:sz="4" w:space="0" w:color="auto"/>
            </w:tcBorders>
          </w:tcPr>
          <w:p w14:paraId="006A4082" w14:textId="5EFE6295" w:rsidR="001B4DDA" w:rsidRPr="00B97375" w:rsidRDefault="001B4DDA" w:rsidP="001B4DDA">
            <w:pPr>
              <w:jc w:val="right"/>
              <w:rPr>
                <w:sz w:val="22"/>
              </w:rPr>
            </w:pPr>
            <w:r w:rsidRPr="00CD7289">
              <w:t>41.7%</w:t>
            </w:r>
          </w:p>
        </w:tc>
      </w:tr>
      <w:tr w:rsidR="001B4DDA" w:rsidRPr="00B97375" w14:paraId="44D3701F" w14:textId="77777777" w:rsidTr="00AB0E37">
        <w:trPr>
          <w:trHeight w:val="300"/>
        </w:trPr>
        <w:tc>
          <w:tcPr>
            <w:tcW w:w="2715" w:type="dxa"/>
            <w:tcBorders>
              <w:top w:val="nil"/>
              <w:left w:val="single" w:sz="4" w:space="0" w:color="auto"/>
              <w:bottom w:val="nil"/>
              <w:right w:val="nil"/>
            </w:tcBorders>
            <w:shd w:val="clear" w:color="auto" w:fill="auto"/>
            <w:noWrap/>
          </w:tcPr>
          <w:p w14:paraId="3E8D0144" w14:textId="349665EB" w:rsidR="001B4DDA" w:rsidRPr="00B97375" w:rsidRDefault="001B4DDA" w:rsidP="001B4DDA">
            <w:pPr>
              <w:keepNext/>
              <w:keepLines/>
            </w:pPr>
            <w:r w:rsidRPr="00CD7289">
              <w:t>Bay of Plenty</w:t>
            </w:r>
          </w:p>
        </w:tc>
        <w:tc>
          <w:tcPr>
            <w:tcW w:w="2290" w:type="dxa"/>
            <w:tcBorders>
              <w:top w:val="nil"/>
              <w:left w:val="nil"/>
              <w:bottom w:val="nil"/>
              <w:right w:val="nil"/>
            </w:tcBorders>
            <w:shd w:val="clear" w:color="auto" w:fill="auto"/>
            <w:noWrap/>
          </w:tcPr>
          <w:p w14:paraId="427668EE" w14:textId="4A0276F2" w:rsidR="001B4DDA" w:rsidRPr="00B97375" w:rsidRDefault="001B4DDA" w:rsidP="001B4DDA">
            <w:pPr>
              <w:jc w:val="right"/>
              <w:rPr>
                <w:sz w:val="22"/>
              </w:rPr>
            </w:pPr>
            <w:r w:rsidRPr="00CD7289">
              <w:t>93.4%</w:t>
            </w:r>
          </w:p>
        </w:tc>
        <w:tc>
          <w:tcPr>
            <w:tcW w:w="1699" w:type="dxa"/>
            <w:tcBorders>
              <w:top w:val="nil"/>
              <w:left w:val="nil"/>
              <w:bottom w:val="nil"/>
              <w:right w:val="nil"/>
            </w:tcBorders>
            <w:shd w:val="clear" w:color="auto" w:fill="auto"/>
            <w:noWrap/>
          </w:tcPr>
          <w:p w14:paraId="53A43EBD" w14:textId="3F2D97D6" w:rsidR="001B4DDA" w:rsidRPr="00B97375" w:rsidRDefault="001B4DDA" w:rsidP="001B4DDA">
            <w:pPr>
              <w:jc w:val="right"/>
              <w:rPr>
                <w:sz w:val="22"/>
              </w:rPr>
            </w:pPr>
            <w:r w:rsidRPr="00CD7289">
              <w:t>69.2%</w:t>
            </w:r>
          </w:p>
        </w:tc>
        <w:tc>
          <w:tcPr>
            <w:tcW w:w="1700" w:type="dxa"/>
            <w:tcBorders>
              <w:top w:val="nil"/>
              <w:left w:val="nil"/>
              <w:bottom w:val="nil"/>
              <w:right w:val="single" w:sz="4" w:space="0" w:color="auto"/>
            </w:tcBorders>
          </w:tcPr>
          <w:p w14:paraId="5F07AF0D" w14:textId="0F3BAF39" w:rsidR="001B4DDA" w:rsidRPr="00B97375" w:rsidRDefault="001B4DDA" w:rsidP="001B4DDA">
            <w:pPr>
              <w:jc w:val="right"/>
              <w:rPr>
                <w:sz w:val="22"/>
              </w:rPr>
            </w:pPr>
            <w:r w:rsidRPr="00CD7289">
              <w:t>53.7%</w:t>
            </w:r>
          </w:p>
        </w:tc>
      </w:tr>
      <w:tr w:rsidR="001B4DDA" w:rsidRPr="00B97375" w14:paraId="2FEDC36C" w14:textId="77777777" w:rsidTr="00AB0E37">
        <w:trPr>
          <w:trHeight w:val="300"/>
        </w:trPr>
        <w:tc>
          <w:tcPr>
            <w:tcW w:w="2715" w:type="dxa"/>
            <w:tcBorders>
              <w:top w:val="nil"/>
              <w:left w:val="single" w:sz="4" w:space="0" w:color="auto"/>
              <w:bottom w:val="nil"/>
              <w:right w:val="nil"/>
            </w:tcBorders>
            <w:shd w:val="clear" w:color="auto" w:fill="auto"/>
            <w:noWrap/>
          </w:tcPr>
          <w:p w14:paraId="7E812C66" w14:textId="2EB01986" w:rsidR="001B4DDA" w:rsidRPr="00B97375" w:rsidRDefault="001B4DDA" w:rsidP="001B4DDA">
            <w:pPr>
              <w:keepNext/>
              <w:keepLines/>
            </w:pPr>
            <w:r w:rsidRPr="00CD7289">
              <w:t>Canterbury</w:t>
            </w:r>
          </w:p>
        </w:tc>
        <w:tc>
          <w:tcPr>
            <w:tcW w:w="2290" w:type="dxa"/>
            <w:tcBorders>
              <w:top w:val="nil"/>
              <w:left w:val="nil"/>
              <w:bottom w:val="nil"/>
              <w:right w:val="nil"/>
            </w:tcBorders>
            <w:shd w:val="clear" w:color="auto" w:fill="auto"/>
            <w:noWrap/>
          </w:tcPr>
          <w:p w14:paraId="3C914EC6" w14:textId="2BADD0C8" w:rsidR="001B4DDA" w:rsidRPr="00B97375" w:rsidRDefault="001B4DDA" w:rsidP="001B4DDA">
            <w:pPr>
              <w:jc w:val="right"/>
              <w:rPr>
                <w:sz w:val="22"/>
              </w:rPr>
            </w:pPr>
            <w:r w:rsidRPr="00CD7289">
              <w:t>87.5%</w:t>
            </w:r>
          </w:p>
        </w:tc>
        <w:tc>
          <w:tcPr>
            <w:tcW w:w="1699" w:type="dxa"/>
            <w:tcBorders>
              <w:top w:val="nil"/>
              <w:left w:val="nil"/>
              <w:bottom w:val="nil"/>
              <w:right w:val="nil"/>
            </w:tcBorders>
            <w:shd w:val="clear" w:color="auto" w:fill="auto"/>
            <w:noWrap/>
          </w:tcPr>
          <w:p w14:paraId="2D87D660" w14:textId="21EB3EEF" w:rsidR="001B4DDA" w:rsidRPr="00B97375" w:rsidRDefault="001B4DDA" w:rsidP="001B4DDA">
            <w:pPr>
              <w:jc w:val="right"/>
              <w:rPr>
                <w:sz w:val="22"/>
              </w:rPr>
            </w:pPr>
            <w:r w:rsidRPr="00CD7289">
              <w:t>67.6%</w:t>
            </w:r>
          </w:p>
        </w:tc>
        <w:tc>
          <w:tcPr>
            <w:tcW w:w="1700" w:type="dxa"/>
            <w:tcBorders>
              <w:top w:val="nil"/>
              <w:left w:val="nil"/>
              <w:bottom w:val="nil"/>
              <w:right w:val="single" w:sz="4" w:space="0" w:color="auto"/>
            </w:tcBorders>
          </w:tcPr>
          <w:p w14:paraId="4F37EF8D" w14:textId="41176EA5" w:rsidR="001B4DDA" w:rsidRPr="00B97375" w:rsidRDefault="001B4DDA" w:rsidP="001B4DDA">
            <w:pPr>
              <w:jc w:val="right"/>
              <w:rPr>
                <w:sz w:val="22"/>
              </w:rPr>
            </w:pPr>
            <w:r w:rsidRPr="00CD7289">
              <w:t>59.1%</w:t>
            </w:r>
          </w:p>
        </w:tc>
      </w:tr>
      <w:tr w:rsidR="001B4DDA" w:rsidRPr="00B97375" w14:paraId="56041CD8" w14:textId="77777777" w:rsidTr="00AB0E37">
        <w:trPr>
          <w:trHeight w:val="300"/>
        </w:trPr>
        <w:tc>
          <w:tcPr>
            <w:tcW w:w="2715" w:type="dxa"/>
            <w:tcBorders>
              <w:top w:val="nil"/>
              <w:left w:val="single" w:sz="4" w:space="0" w:color="auto"/>
              <w:bottom w:val="nil"/>
              <w:right w:val="nil"/>
            </w:tcBorders>
            <w:shd w:val="clear" w:color="auto" w:fill="auto"/>
            <w:noWrap/>
          </w:tcPr>
          <w:p w14:paraId="4F6EDFD9" w14:textId="0286EEA1" w:rsidR="001B4DDA" w:rsidRPr="00B97375" w:rsidRDefault="001B4DDA" w:rsidP="001B4DDA">
            <w:pPr>
              <w:keepNext/>
              <w:keepLines/>
            </w:pPr>
            <w:r w:rsidRPr="00CD7289">
              <w:t>Capital &amp; Coast</w:t>
            </w:r>
          </w:p>
        </w:tc>
        <w:tc>
          <w:tcPr>
            <w:tcW w:w="2290" w:type="dxa"/>
            <w:tcBorders>
              <w:top w:val="nil"/>
              <w:left w:val="nil"/>
              <w:bottom w:val="nil"/>
              <w:right w:val="nil"/>
            </w:tcBorders>
            <w:shd w:val="clear" w:color="auto" w:fill="auto"/>
            <w:noWrap/>
          </w:tcPr>
          <w:p w14:paraId="6B8E6AF6" w14:textId="1A745B71" w:rsidR="001B4DDA" w:rsidRPr="00B97375" w:rsidRDefault="001B4DDA" w:rsidP="001B4DDA">
            <w:pPr>
              <w:jc w:val="right"/>
              <w:rPr>
                <w:sz w:val="22"/>
              </w:rPr>
            </w:pPr>
            <w:r w:rsidRPr="00CD7289">
              <w:t>93.3%</w:t>
            </w:r>
          </w:p>
        </w:tc>
        <w:tc>
          <w:tcPr>
            <w:tcW w:w="1699" w:type="dxa"/>
            <w:tcBorders>
              <w:top w:val="nil"/>
              <w:left w:val="nil"/>
              <w:bottom w:val="nil"/>
              <w:right w:val="nil"/>
            </w:tcBorders>
            <w:shd w:val="clear" w:color="auto" w:fill="auto"/>
            <w:noWrap/>
          </w:tcPr>
          <w:p w14:paraId="51AA451E" w14:textId="6F0D9C19" w:rsidR="001B4DDA" w:rsidRPr="00B97375" w:rsidRDefault="001B4DDA" w:rsidP="001B4DDA">
            <w:pPr>
              <w:jc w:val="right"/>
              <w:rPr>
                <w:sz w:val="22"/>
              </w:rPr>
            </w:pPr>
            <w:r w:rsidRPr="00CD7289">
              <w:t>66.9%</w:t>
            </w:r>
          </w:p>
        </w:tc>
        <w:tc>
          <w:tcPr>
            <w:tcW w:w="1700" w:type="dxa"/>
            <w:tcBorders>
              <w:top w:val="nil"/>
              <w:left w:val="nil"/>
              <w:bottom w:val="nil"/>
              <w:right w:val="single" w:sz="4" w:space="0" w:color="auto"/>
            </w:tcBorders>
          </w:tcPr>
          <w:p w14:paraId="0C2A8384" w14:textId="0AE1C99F" w:rsidR="001B4DDA" w:rsidRPr="00B97375" w:rsidRDefault="001B4DDA" w:rsidP="001B4DDA">
            <w:pPr>
              <w:jc w:val="right"/>
              <w:rPr>
                <w:sz w:val="22"/>
              </w:rPr>
            </w:pPr>
            <w:r w:rsidRPr="00CD7289">
              <w:t>58.7%</w:t>
            </w:r>
          </w:p>
        </w:tc>
      </w:tr>
      <w:tr w:rsidR="001B4DDA" w:rsidRPr="00B97375" w14:paraId="40F420D6" w14:textId="77777777" w:rsidTr="00AB0E37">
        <w:trPr>
          <w:trHeight w:val="300"/>
        </w:trPr>
        <w:tc>
          <w:tcPr>
            <w:tcW w:w="2715" w:type="dxa"/>
            <w:tcBorders>
              <w:top w:val="nil"/>
              <w:left w:val="single" w:sz="4" w:space="0" w:color="auto"/>
              <w:bottom w:val="nil"/>
              <w:right w:val="nil"/>
            </w:tcBorders>
            <w:shd w:val="clear" w:color="auto" w:fill="auto"/>
            <w:noWrap/>
          </w:tcPr>
          <w:p w14:paraId="76D365A7" w14:textId="1544E687" w:rsidR="001B4DDA" w:rsidRPr="00B97375" w:rsidRDefault="001B4DDA" w:rsidP="001B4DDA">
            <w:pPr>
              <w:keepNext/>
              <w:keepLines/>
            </w:pPr>
            <w:r w:rsidRPr="00CD7289">
              <w:t>Counties Manukau</w:t>
            </w:r>
          </w:p>
        </w:tc>
        <w:tc>
          <w:tcPr>
            <w:tcW w:w="2290" w:type="dxa"/>
            <w:tcBorders>
              <w:top w:val="nil"/>
              <w:left w:val="nil"/>
              <w:bottom w:val="nil"/>
              <w:right w:val="nil"/>
            </w:tcBorders>
            <w:shd w:val="clear" w:color="auto" w:fill="auto"/>
            <w:noWrap/>
          </w:tcPr>
          <w:p w14:paraId="26EFBA0C" w14:textId="0554805A" w:rsidR="001B4DDA" w:rsidRPr="00B97375" w:rsidRDefault="001B4DDA" w:rsidP="001B4DDA">
            <w:pPr>
              <w:jc w:val="right"/>
              <w:rPr>
                <w:sz w:val="22"/>
              </w:rPr>
            </w:pPr>
            <w:r w:rsidRPr="00CD7289">
              <w:t>86.0%</w:t>
            </w:r>
          </w:p>
        </w:tc>
        <w:tc>
          <w:tcPr>
            <w:tcW w:w="1699" w:type="dxa"/>
            <w:tcBorders>
              <w:top w:val="nil"/>
              <w:left w:val="nil"/>
              <w:bottom w:val="nil"/>
              <w:right w:val="nil"/>
            </w:tcBorders>
            <w:shd w:val="clear" w:color="auto" w:fill="auto"/>
            <w:noWrap/>
          </w:tcPr>
          <w:p w14:paraId="55C113EF" w14:textId="6A66C472" w:rsidR="001B4DDA" w:rsidRPr="00B97375" w:rsidRDefault="001B4DDA" w:rsidP="001B4DDA">
            <w:pPr>
              <w:jc w:val="right"/>
              <w:rPr>
                <w:sz w:val="22"/>
              </w:rPr>
            </w:pPr>
            <w:r w:rsidRPr="00CD7289">
              <w:t>54.3%</w:t>
            </w:r>
          </w:p>
        </w:tc>
        <w:tc>
          <w:tcPr>
            <w:tcW w:w="1700" w:type="dxa"/>
            <w:tcBorders>
              <w:top w:val="nil"/>
              <w:left w:val="nil"/>
              <w:bottom w:val="nil"/>
              <w:right w:val="single" w:sz="4" w:space="0" w:color="auto"/>
            </w:tcBorders>
          </w:tcPr>
          <w:p w14:paraId="6B268CCA" w14:textId="0DF66DB7" w:rsidR="001B4DDA" w:rsidRPr="00B97375" w:rsidRDefault="001B4DDA" w:rsidP="001B4DDA">
            <w:pPr>
              <w:jc w:val="right"/>
              <w:rPr>
                <w:sz w:val="22"/>
              </w:rPr>
            </w:pPr>
            <w:r w:rsidRPr="00CD7289">
              <w:t>40.2%</w:t>
            </w:r>
          </w:p>
        </w:tc>
      </w:tr>
      <w:tr w:rsidR="001B4DDA" w:rsidRPr="00B97375" w14:paraId="649F6F2D" w14:textId="77777777" w:rsidTr="00AB0E37">
        <w:trPr>
          <w:trHeight w:val="300"/>
        </w:trPr>
        <w:tc>
          <w:tcPr>
            <w:tcW w:w="2715" w:type="dxa"/>
            <w:tcBorders>
              <w:top w:val="nil"/>
              <w:left w:val="single" w:sz="4" w:space="0" w:color="auto"/>
              <w:bottom w:val="nil"/>
              <w:right w:val="nil"/>
            </w:tcBorders>
            <w:shd w:val="clear" w:color="auto" w:fill="auto"/>
            <w:noWrap/>
          </w:tcPr>
          <w:p w14:paraId="709C8A88" w14:textId="28A63A66" w:rsidR="001B4DDA" w:rsidRPr="00B97375" w:rsidRDefault="001B4DDA" w:rsidP="001B4DDA">
            <w:pPr>
              <w:keepNext/>
              <w:keepLines/>
            </w:pPr>
            <w:r w:rsidRPr="00CD7289">
              <w:t>Hawke's Bay</w:t>
            </w:r>
          </w:p>
        </w:tc>
        <w:tc>
          <w:tcPr>
            <w:tcW w:w="2290" w:type="dxa"/>
            <w:tcBorders>
              <w:top w:val="nil"/>
              <w:left w:val="nil"/>
              <w:bottom w:val="nil"/>
              <w:right w:val="nil"/>
            </w:tcBorders>
            <w:shd w:val="clear" w:color="auto" w:fill="auto"/>
            <w:noWrap/>
          </w:tcPr>
          <w:p w14:paraId="407B669D" w14:textId="0622FC68" w:rsidR="001B4DDA" w:rsidRPr="00B97375" w:rsidRDefault="001B4DDA" w:rsidP="001B4DDA">
            <w:pPr>
              <w:jc w:val="right"/>
              <w:rPr>
                <w:sz w:val="22"/>
              </w:rPr>
            </w:pPr>
            <w:r w:rsidRPr="00CD7289">
              <w:t>91.0%</w:t>
            </w:r>
          </w:p>
        </w:tc>
        <w:tc>
          <w:tcPr>
            <w:tcW w:w="1699" w:type="dxa"/>
            <w:tcBorders>
              <w:top w:val="nil"/>
              <w:left w:val="nil"/>
              <w:bottom w:val="nil"/>
              <w:right w:val="nil"/>
            </w:tcBorders>
            <w:shd w:val="clear" w:color="auto" w:fill="auto"/>
            <w:noWrap/>
          </w:tcPr>
          <w:p w14:paraId="591C5B64" w14:textId="535D7820" w:rsidR="001B4DDA" w:rsidRPr="00B97375" w:rsidRDefault="001B4DDA" w:rsidP="001B4DDA">
            <w:pPr>
              <w:jc w:val="right"/>
              <w:rPr>
                <w:sz w:val="22"/>
              </w:rPr>
            </w:pPr>
            <w:r w:rsidRPr="00CD7289">
              <w:t>71.6%</w:t>
            </w:r>
          </w:p>
        </w:tc>
        <w:tc>
          <w:tcPr>
            <w:tcW w:w="1700" w:type="dxa"/>
            <w:tcBorders>
              <w:top w:val="nil"/>
              <w:left w:val="nil"/>
              <w:bottom w:val="nil"/>
              <w:right w:val="single" w:sz="4" w:space="0" w:color="auto"/>
            </w:tcBorders>
          </w:tcPr>
          <w:p w14:paraId="2FEAFAAC" w14:textId="10A9E5BF" w:rsidR="001B4DDA" w:rsidRPr="00B97375" w:rsidRDefault="001B4DDA" w:rsidP="001B4DDA">
            <w:pPr>
              <w:jc w:val="right"/>
              <w:rPr>
                <w:sz w:val="22"/>
              </w:rPr>
            </w:pPr>
            <w:r w:rsidRPr="00CD7289">
              <w:t>60.5%</w:t>
            </w:r>
          </w:p>
        </w:tc>
      </w:tr>
      <w:tr w:rsidR="001B4DDA" w:rsidRPr="00B97375" w14:paraId="0390C5DA" w14:textId="77777777" w:rsidTr="00AB0E37">
        <w:trPr>
          <w:trHeight w:val="300"/>
        </w:trPr>
        <w:tc>
          <w:tcPr>
            <w:tcW w:w="2715" w:type="dxa"/>
            <w:tcBorders>
              <w:top w:val="nil"/>
              <w:left w:val="single" w:sz="4" w:space="0" w:color="auto"/>
              <w:bottom w:val="nil"/>
              <w:right w:val="nil"/>
            </w:tcBorders>
            <w:shd w:val="clear" w:color="auto" w:fill="auto"/>
            <w:noWrap/>
          </w:tcPr>
          <w:p w14:paraId="5378F141" w14:textId="79A48906" w:rsidR="001B4DDA" w:rsidRPr="00B97375" w:rsidRDefault="001B4DDA" w:rsidP="001B4DDA">
            <w:pPr>
              <w:keepNext/>
              <w:keepLines/>
            </w:pPr>
            <w:r w:rsidRPr="00CD7289">
              <w:t>Hutt Valley</w:t>
            </w:r>
          </w:p>
        </w:tc>
        <w:tc>
          <w:tcPr>
            <w:tcW w:w="2290" w:type="dxa"/>
            <w:tcBorders>
              <w:top w:val="nil"/>
              <w:left w:val="nil"/>
              <w:bottom w:val="nil"/>
              <w:right w:val="nil"/>
            </w:tcBorders>
            <w:shd w:val="clear" w:color="auto" w:fill="auto"/>
            <w:noWrap/>
          </w:tcPr>
          <w:p w14:paraId="61CC37A2" w14:textId="2FF173C0" w:rsidR="001B4DDA" w:rsidRPr="00B97375" w:rsidRDefault="001B4DDA" w:rsidP="001B4DDA">
            <w:pPr>
              <w:jc w:val="right"/>
              <w:rPr>
                <w:sz w:val="22"/>
              </w:rPr>
            </w:pPr>
            <w:r w:rsidRPr="00CD7289">
              <w:t>91.4%</w:t>
            </w:r>
          </w:p>
        </w:tc>
        <w:tc>
          <w:tcPr>
            <w:tcW w:w="1699" w:type="dxa"/>
            <w:tcBorders>
              <w:top w:val="nil"/>
              <w:left w:val="nil"/>
              <w:bottom w:val="nil"/>
              <w:right w:val="nil"/>
            </w:tcBorders>
            <w:shd w:val="clear" w:color="auto" w:fill="auto"/>
            <w:noWrap/>
          </w:tcPr>
          <w:p w14:paraId="727F26B4" w14:textId="56378FFD" w:rsidR="001B4DDA" w:rsidRPr="00B97375" w:rsidRDefault="001B4DDA" w:rsidP="001B4DDA">
            <w:pPr>
              <w:jc w:val="right"/>
              <w:rPr>
                <w:sz w:val="22"/>
              </w:rPr>
            </w:pPr>
            <w:r w:rsidRPr="00CD7289">
              <w:t>67.1%</w:t>
            </w:r>
          </w:p>
        </w:tc>
        <w:tc>
          <w:tcPr>
            <w:tcW w:w="1700" w:type="dxa"/>
            <w:tcBorders>
              <w:top w:val="nil"/>
              <w:left w:val="nil"/>
              <w:bottom w:val="nil"/>
              <w:right w:val="single" w:sz="4" w:space="0" w:color="auto"/>
            </w:tcBorders>
          </w:tcPr>
          <w:p w14:paraId="12FCB3F7" w14:textId="6F1D3A22" w:rsidR="001B4DDA" w:rsidRPr="00B97375" w:rsidRDefault="001B4DDA" w:rsidP="001B4DDA">
            <w:pPr>
              <w:jc w:val="right"/>
              <w:rPr>
                <w:sz w:val="22"/>
              </w:rPr>
            </w:pPr>
            <w:r w:rsidRPr="00CD7289">
              <w:t>57.6%</w:t>
            </w:r>
          </w:p>
        </w:tc>
      </w:tr>
      <w:tr w:rsidR="001B4DDA" w:rsidRPr="00B97375" w14:paraId="0BCFA088" w14:textId="77777777" w:rsidTr="00AB0E37">
        <w:trPr>
          <w:trHeight w:val="300"/>
        </w:trPr>
        <w:tc>
          <w:tcPr>
            <w:tcW w:w="2715" w:type="dxa"/>
            <w:tcBorders>
              <w:top w:val="nil"/>
              <w:left w:val="single" w:sz="4" w:space="0" w:color="auto"/>
              <w:bottom w:val="nil"/>
              <w:right w:val="nil"/>
            </w:tcBorders>
            <w:shd w:val="clear" w:color="auto" w:fill="auto"/>
            <w:noWrap/>
          </w:tcPr>
          <w:p w14:paraId="6402FBBC" w14:textId="3423E823" w:rsidR="001B4DDA" w:rsidRPr="00B97375" w:rsidRDefault="001B4DDA" w:rsidP="001B4DDA">
            <w:pPr>
              <w:keepNext/>
              <w:keepLines/>
            </w:pPr>
            <w:r w:rsidRPr="00CD7289">
              <w:t>Lakes</w:t>
            </w:r>
          </w:p>
        </w:tc>
        <w:tc>
          <w:tcPr>
            <w:tcW w:w="2290" w:type="dxa"/>
            <w:tcBorders>
              <w:top w:val="nil"/>
              <w:left w:val="nil"/>
              <w:bottom w:val="nil"/>
              <w:right w:val="nil"/>
            </w:tcBorders>
            <w:shd w:val="clear" w:color="auto" w:fill="auto"/>
            <w:noWrap/>
          </w:tcPr>
          <w:p w14:paraId="61803655" w14:textId="26824A04" w:rsidR="001B4DDA" w:rsidRPr="00B97375" w:rsidRDefault="001B4DDA" w:rsidP="001B4DDA">
            <w:pPr>
              <w:jc w:val="right"/>
              <w:rPr>
                <w:sz w:val="22"/>
              </w:rPr>
            </w:pPr>
            <w:r w:rsidRPr="00CD7289">
              <w:t>91.6%</w:t>
            </w:r>
          </w:p>
        </w:tc>
        <w:tc>
          <w:tcPr>
            <w:tcW w:w="1699" w:type="dxa"/>
            <w:tcBorders>
              <w:top w:val="nil"/>
              <w:left w:val="nil"/>
              <w:bottom w:val="nil"/>
              <w:right w:val="nil"/>
            </w:tcBorders>
            <w:shd w:val="clear" w:color="auto" w:fill="auto"/>
            <w:noWrap/>
          </w:tcPr>
          <w:p w14:paraId="0EB14F52" w14:textId="0E06F1EF" w:rsidR="001B4DDA" w:rsidRPr="00B97375" w:rsidRDefault="001B4DDA" w:rsidP="001B4DDA">
            <w:pPr>
              <w:jc w:val="right"/>
              <w:rPr>
                <w:sz w:val="22"/>
              </w:rPr>
            </w:pPr>
            <w:r w:rsidRPr="00CD7289">
              <w:t>60.8%</w:t>
            </w:r>
          </w:p>
        </w:tc>
        <w:tc>
          <w:tcPr>
            <w:tcW w:w="1700" w:type="dxa"/>
            <w:tcBorders>
              <w:top w:val="nil"/>
              <w:left w:val="nil"/>
              <w:bottom w:val="nil"/>
              <w:right w:val="single" w:sz="4" w:space="0" w:color="auto"/>
            </w:tcBorders>
          </w:tcPr>
          <w:p w14:paraId="433CBA9B" w14:textId="2314F89C" w:rsidR="001B4DDA" w:rsidRPr="00B97375" w:rsidRDefault="001B4DDA" w:rsidP="001B4DDA">
            <w:pPr>
              <w:jc w:val="right"/>
              <w:rPr>
                <w:sz w:val="22"/>
              </w:rPr>
            </w:pPr>
            <w:r w:rsidRPr="00CD7289">
              <w:t>46.2%</w:t>
            </w:r>
          </w:p>
        </w:tc>
      </w:tr>
      <w:tr w:rsidR="001B4DDA" w:rsidRPr="00B97375" w14:paraId="287B1434" w14:textId="77777777" w:rsidTr="00AB0E37">
        <w:trPr>
          <w:trHeight w:val="300"/>
        </w:trPr>
        <w:tc>
          <w:tcPr>
            <w:tcW w:w="2715" w:type="dxa"/>
            <w:tcBorders>
              <w:top w:val="nil"/>
              <w:left w:val="single" w:sz="4" w:space="0" w:color="auto"/>
              <w:bottom w:val="nil"/>
              <w:right w:val="nil"/>
            </w:tcBorders>
            <w:shd w:val="clear" w:color="auto" w:fill="auto"/>
            <w:noWrap/>
          </w:tcPr>
          <w:p w14:paraId="374E3B2D" w14:textId="648B933F" w:rsidR="001B4DDA" w:rsidRPr="00B97375" w:rsidRDefault="001B4DDA" w:rsidP="001B4DDA">
            <w:pPr>
              <w:keepNext/>
              <w:keepLines/>
            </w:pPr>
            <w:r w:rsidRPr="00CD7289">
              <w:t>Mid Central</w:t>
            </w:r>
          </w:p>
        </w:tc>
        <w:tc>
          <w:tcPr>
            <w:tcW w:w="2290" w:type="dxa"/>
            <w:tcBorders>
              <w:top w:val="nil"/>
              <w:left w:val="nil"/>
              <w:bottom w:val="nil"/>
              <w:right w:val="nil"/>
            </w:tcBorders>
            <w:shd w:val="clear" w:color="auto" w:fill="auto"/>
            <w:noWrap/>
          </w:tcPr>
          <w:p w14:paraId="4F4108E9" w14:textId="6CCAEDB0" w:rsidR="001B4DDA" w:rsidRPr="00B97375" w:rsidRDefault="001B4DDA" w:rsidP="001B4DDA">
            <w:pPr>
              <w:jc w:val="right"/>
              <w:rPr>
                <w:sz w:val="22"/>
              </w:rPr>
            </w:pPr>
            <w:r w:rsidRPr="00CD7289">
              <w:t>87.9%</w:t>
            </w:r>
          </w:p>
        </w:tc>
        <w:tc>
          <w:tcPr>
            <w:tcW w:w="1699" w:type="dxa"/>
            <w:tcBorders>
              <w:top w:val="nil"/>
              <w:left w:val="nil"/>
              <w:bottom w:val="nil"/>
              <w:right w:val="nil"/>
            </w:tcBorders>
            <w:shd w:val="clear" w:color="auto" w:fill="auto"/>
            <w:noWrap/>
          </w:tcPr>
          <w:p w14:paraId="0CFFAB23" w14:textId="5B8C1E43" w:rsidR="001B4DDA" w:rsidRPr="00B97375" w:rsidRDefault="001B4DDA" w:rsidP="001B4DDA">
            <w:pPr>
              <w:jc w:val="right"/>
              <w:rPr>
                <w:sz w:val="22"/>
              </w:rPr>
            </w:pPr>
            <w:r w:rsidRPr="00CD7289">
              <w:t>74.1%</w:t>
            </w:r>
          </w:p>
        </w:tc>
        <w:tc>
          <w:tcPr>
            <w:tcW w:w="1700" w:type="dxa"/>
            <w:tcBorders>
              <w:top w:val="nil"/>
              <w:left w:val="nil"/>
              <w:bottom w:val="nil"/>
              <w:right w:val="single" w:sz="4" w:space="0" w:color="auto"/>
            </w:tcBorders>
          </w:tcPr>
          <w:p w14:paraId="4755250C" w14:textId="0DC4F41E" w:rsidR="001B4DDA" w:rsidRPr="00B97375" w:rsidRDefault="001B4DDA" w:rsidP="001B4DDA">
            <w:pPr>
              <w:jc w:val="right"/>
              <w:rPr>
                <w:sz w:val="22"/>
              </w:rPr>
            </w:pPr>
            <w:r w:rsidRPr="00CD7289">
              <w:t>64.1%</w:t>
            </w:r>
          </w:p>
        </w:tc>
      </w:tr>
      <w:tr w:rsidR="001B4DDA" w:rsidRPr="00B97375" w14:paraId="24096EF7" w14:textId="77777777" w:rsidTr="00AB0E37">
        <w:trPr>
          <w:trHeight w:val="300"/>
        </w:trPr>
        <w:tc>
          <w:tcPr>
            <w:tcW w:w="2715" w:type="dxa"/>
            <w:tcBorders>
              <w:top w:val="nil"/>
              <w:left w:val="single" w:sz="4" w:space="0" w:color="auto"/>
              <w:bottom w:val="nil"/>
              <w:right w:val="nil"/>
            </w:tcBorders>
            <w:shd w:val="clear" w:color="auto" w:fill="auto"/>
            <w:noWrap/>
          </w:tcPr>
          <w:p w14:paraId="14C2D660" w14:textId="441A7531" w:rsidR="001B4DDA" w:rsidRPr="00B97375" w:rsidRDefault="001B4DDA" w:rsidP="001B4DDA">
            <w:pPr>
              <w:keepNext/>
              <w:keepLines/>
              <w:ind w:right="-108"/>
            </w:pPr>
            <w:r w:rsidRPr="00CD7289">
              <w:t>Nelson Marlborough</w:t>
            </w:r>
          </w:p>
        </w:tc>
        <w:tc>
          <w:tcPr>
            <w:tcW w:w="2290" w:type="dxa"/>
            <w:tcBorders>
              <w:top w:val="nil"/>
              <w:left w:val="nil"/>
              <w:bottom w:val="nil"/>
              <w:right w:val="nil"/>
            </w:tcBorders>
            <w:shd w:val="clear" w:color="auto" w:fill="auto"/>
            <w:noWrap/>
          </w:tcPr>
          <w:p w14:paraId="11A6DF4B" w14:textId="3AA08981" w:rsidR="001B4DDA" w:rsidRPr="00B97375" w:rsidRDefault="001B4DDA" w:rsidP="001B4DDA">
            <w:pPr>
              <w:jc w:val="right"/>
              <w:rPr>
                <w:sz w:val="22"/>
              </w:rPr>
            </w:pPr>
            <w:r w:rsidRPr="00CD7289">
              <w:t>94.1%</w:t>
            </w:r>
          </w:p>
        </w:tc>
        <w:tc>
          <w:tcPr>
            <w:tcW w:w="1699" w:type="dxa"/>
            <w:tcBorders>
              <w:top w:val="nil"/>
              <w:left w:val="nil"/>
              <w:bottom w:val="nil"/>
              <w:right w:val="nil"/>
            </w:tcBorders>
            <w:shd w:val="clear" w:color="auto" w:fill="auto"/>
            <w:noWrap/>
          </w:tcPr>
          <w:p w14:paraId="49D0FF7C" w14:textId="7FAF3FA3" w:rsidR="001B4DDA" w:rsidRPr="00B97375" w:rsidRDefault="001B4DDA" w:rsidP="001B4DDA">
            <w:pPr>
              <w:jc w:val="right"/>
              <w:rPr>
                <w:sz w:val="22"/>
              </w:rPr>
            </w:pPr>
            <w:r w:rsidRPr="00CD7289">
              <w:t>79.3%</w:t>
            </w:r>
          </w:p>
        </w:tc>
        <w:tc>
          <w:tcPr>
            <w:tcW w:w="1700" w:type="dxa"/>
            <w:tcBorders>
              <w:top w:val="nil"/>
              <w:left w:val="nil"/>
              <w:bottom w:val="nil"/>
              <w:right w:val="single" w:sz="4" w:space="0" w:color="auto"/>
            </w:tcBorders>
          </w:tcPr>
          <w:p w14:paraId="71E61D92" w14:textId="2A88B8D4" w:rsidR="001B4DDA" w:rsidRPr="00B97375" w:rsidRDefault="001B4DDA" w:rsidP="001B4DDA">
            <w:pPr>
              <w:jc w:val="right"/>
              <w:rPr>
                <w:sz w:val="22"/>
              </w:rPr>
            </w:pPr>
            <w:r w:rsidRPr="00CD7289">
              <w:t>71.9%</w:t>
            </w:r>
          </w:p>
        </w:tc>
      </w:tr>
      <w:tr w:rsidR="001B4DDA" w:rsidRPr="00B97375" w14:paraId="76A8FE3E" w14:textId="77777777" w:rsidTr="00AB0E37">
        <w:trPr>
          <w:trHeight w:val="300"/>
        </w:trPr>
        <w:tc>
          <w:tcPr>
            <w:tcW w:w="2715" w:type="dxa"/>
            <w:tcBorders>
              <w:top w:val="nil"/>
              <w:left w:val="single" w:sz="4" w:space="0" w:color="auto"/>
              <w:bottom w:val="nil"/>
              <w:right w:val="nil"/>
            </w:tcBorders>
            <w:shd w:val="clear" w:color="auto" w:fill="auto"/>
            <w:noWrap/>
          </w:tcPr>
          <w:p w14:paraId="18F2B633" w14:textId="32D75CF9" w:rsidR="001B4DDA" w:rsidRPr="00B97375" w:rsidRDefault="001B4DDA" w:rsidP="001B4DDA">
            <w:pPr>
              <w:keepNext/>
              <w:keepLines/>
            </w:pPr>
            <w:r w:rsidRPr="00CD7289">
              <w:t>Northland</w:t>
            </w:r>
          </w:p>
        </w:tc>
        <w:tc>
          <w:tcPr>
            <w:tcW w:w="2290" w:type="dxa"/>
            <w:tcBorders>
              <w:top w:val="nil"/>
              <w:left w:val="nil"/>
              <w:bottom w:val="nil"/>
              <w:right w:val="nil"/>
            </w:tcBorders>
            <w:shd w:val="clear" w:color="auto" w:fill="auto"/>
            <w:noWrap/>
          </w:tcPr>
          <w:p w14:paraId="32448C68" w14:textId="7957B865" w:rsidR="001B4DDA" w:rsidRPr="00B97375" w:rsidRDefault="001B4DDA" w:rsidP="001B4DDA">
            <w:pPr>
              <w:jc w:val="right"/>
              <w:rPr>
                <w:sz w:val="22"/>
              </w:rPr>
            </w:pPr>
            <w:r w:rsidRPr="00CD7289">
              <w:t>87.1%</w:t>
            </w:r>
          </w:p>
        </w:tc>
        <w:tc>
          <w:tcPr>
            <w:tcW w:w="1699" w:type="dxa"/>
            <w:tcBorders>
              <w:top w:val="nil"/>
              <w:left w:val="nil"/>
              <w:bottom w:val="nil"/>
              <w:right w:val="nil"/>
            </w:tcBorders>
            <w:shd w:val="clear" w:color="auto" w:fill="auto"/>
            <w:noWrap/>
          </w:tcPr>
          <w:p w14:paraId="0ACB4F5F" w14:textId="711FA10A" w:rsidR="001B4DDA" w:rsidRPr="00B97375" w:rsidRDefault="001B4DDA" w:rsidP="001B4DDA">
            <w:pPr>
              <w:jc w:val="right"/>
              <w:rPr>
                <w:sz w:val="22"/>
              </w:rPr>
            </w:pPr>
            <w:r w:rsidRPr="00CD7289">
              <w:t>60.0%</w:t>
            </w:r>
          </w:p>
        </w:tc>
        <w:tc>
          <w:tcPr>
            <w:tcW w:w="1700" w:type="dxa"/>
            <w:tcBorders>
              <w:top w:val="nil"/>
              <w:left w:val="nil"/>
              <w:bottom w:val="nil"/>
              <w:right w:val="single" w:sz="4" w:space="0" w:color="auto"/>
            </w:tcBorders>
          </w:tcPr>
          <w:p w14:paraId="34B09DF8" w14:textId="5D34BB25" w:rsidR="001B4DDA" w:rsidRPr="00B97375" w:rsidRDefault="001B4DDA" w:rsidP="001B4DDA">
            <w:pPr>
              <w:jc w:val="right"/>
              <w:rPr>
                <w:sz w:val="22"/>
              </w:rPr>
            </w:pPr>
            <w:r w:rsidRPr="00CD7289">
              <w:t>45.1%</w:t>
            </w:r>
          </w:p>
        </w:tc>
      </w:tr>
      <w:tr w:rsidR="001B4DDA" w:rsidRPr="00B97375" w14:paraId="6F1BD902" w14:textId="77777777" w:rsidTr="00AB0E37">
        <w:trPr>
          <w:trHeight w:val="300"/>
        </w:trPr>
        <w:tc>
          <w:tcPr>
            <w:tcW w:w="2715" w:type="dxa"/>
            <w:tcBorders>
              <w:top w:val="nil"/>
              <w:left w:val="single" w:sz="4" w:space="0" w:color="auto"/>
              <w:bottom w:val="nil"/>
              <w:right w:val="nil"/>
            </w:tcBorders>
            <w:shd w:val="clear" w:color="auto" w:fill="auto"/>
            <w:noWrap/>
          </w:tcPr>
          <w:p w14:paraId="4C2E97D8" w14:textId="50679B3A" w:rsidR="001B4DDA" w:rsidRPr="00B97375" w:rsidRDefault="001B4DDA" w:rsidP="001B4DDA">
            <w:pPr>
              <w:keepNext/>
              <w:keepLines/>
            </w:pPr>
            <w:r w:rsidRPr="00CD7289">
              <w:t>South Canterbury</w:t>
            </w:r>
          </w:p>
        </w:tc>
        <w:tc>
          <w:tcPr>
            <w:tcW w:w="2290" w:type="dxa"/>
            <w:tcBorders>
              <w:top w:val="nil"/>
              <w:left w:val="nil"/>
              <w:bottom w:val="nil"/>
              <w:right w:val="nil"/>
            </w:tcBorders>
            <w:shd w:val="clear" w:color="auto" w:fill="auto"/>
            <w:noWrap/>
          </w:tcPr>
          <w:p w14:paraId="3284151B" w14:textId="6BA7CA63" w:rsidR="001B4DDA" w:rsidRPr="00B97375" w:rsidRDefault="001B4DDA" w:rsidP="001B4DDA">
            <w:pPr>
              <w:jc w:val="right"/>
              <w:rPr>
                <w:sz w:val="22"/>
              </w:rPr>
            </w:pPr>
            <w:r w:rsidRPr="00CD7289">
              <w:t>88.9%</w:t>
            </w:r>
          </w:p>
        </w:tc>
        <w:tc>
          <w:tcPr>
            <w:tcW w:w="1699" w:type="dxa"/>
            <w:tcBorders>
              <w:top w:val="nil"/>
              <w:left w:val="nil"/>
              <w:bottom w:val="nil"/>
              <w:right w:val="nil"/>
            </w:tcBorders>
            <w:shd w:val="clear" w:color="auto" w:fill="auto"/>
            <w:noWrap/>
          </w:tcPr>
          <w:p w14:paraId="102A8C45" w14:textId="30D6D256" w:rsidR="001B4DDA" w:rsidRPr="00B97375" w:rsidRDefault="001B4DDA" w:rsidP="001B4DDA">
            <w:pPr>
              <w:jc w:val="right"/>
              <w:rPr>
                <w:sz w:val="22"/>
              </w:rPr>
            </w:pPr>
            <w:r w:rsidRPr="00CD7289">
              <w:t>74.1%</w:t>
            </w:r>
          </w:p>
        </w:tc>
        <w:tc>
          <w:tcPr>
            <w:tcW w:w="1700" w:type="dxa"/>
            <w:tcBorders>
              <w:top w:val="nil"/>
              <w:left w:val="nil"/>
              <w:bottom w:val="nil"/>
              <w:right w:val="single" w:sz="4" w:space="0" w:color="auto"/>
            </w:tcBorders>
          </w:tcPr>
          <w:p w14:paraId="4B53F647" w14:textId="61864C54" w:rsidR="001B4DDA" w:rsidRPr="00B97375" w:rsidRDefault="001B4DDA" w:rsidP="001B4DDA">
            <w:pPr>
              <w:jc w:val="right"/>
              <w:rPr>
                <w:sz w:val="22"/>
              </w:rPr>
            </w:pPr>
            <w:r w:rsidRPr="00CD7289">
              <w:t>64.5%</w:t>
            </w:r>
          </w:p>
        </w:tc>
      </w:tr>
      <w:tr w:rsidR="001B4DDA" w:rsidRPr="00B97375" w14:paraId="36DE6C89" w14:textId="77777777" w:rsidTr="00AB0E37">
        <w:trPr>
          <w:trHeight w:val="300"/>
        </w:trPr>
        <w:tc>
          <w:tcPr>
            <w:tcW w:w="2715" w:type="dxa"/>
            <w:tcBorders>
              <w:top w:val="nil"/>
              <w:left w:val="single" w:sz="4" w:space="0" w:color="auto"/>
              <w:bottom w:val="nil"/>
              <w:right w:val="nil"/>
            </w:tcBorders>
            <w:shd w:val="clear" w:color="auto" w:fill="auto"/>
            <w:noWrap/>
          </w:tcPr>
          <w:p w14:paraId="1A610C0D" w14:textId="2BB2F51D" w:rsidR="001B4DDA" w:rsidRPr="00B97375" w:rsidRDefault="001B4DDA" w:rsidP="001B4DDA">
            <w:pPr>
              <w:keepNext/>
              <w:keepLines/>
            </w:pPr>
            <w:r w:rsidRPr="00CD7289">
              <w:t>Southern</w:t>
            </w:r>
          </w:p>
        </w:tc>
        <w:tc>
          <w:tcPr>
            <w:tcW w:w="2290" w:type="dxa"/>
            <w:tcBorders>
              <w:top w:val="nil"/>
              <w:left w:val="nil"/>
              <w:bottom w:val="nil"/>
              <w:right w:val="nil"/>
            </w:tcBorders>
            <w:shd w:val="clear" w:color="auto" w:fill="auto"/>
            <w:noWrap/>
          </w:tcPr>
          <w:p w14:paraId="18181EF9" w14:textId="341BDEB9" w:rsidR="001B4DDA" w:rsidRPr="00B97375" w:rsidRDefault="001B4DDA" w:rsidP="001B4DDA">
            <w:pPr>
              <w:jc w:val="right"/>
              <w:rPr>
                <w:sz w:val="22"/>
              </w:rPr>
            </w:pPr>
            <w:r w:rsidRPr="00CD7289">
              <w:t>92.8%</w:t>
            </w:r>
          </w:p>
        </w:tc>
        <w:tc>
          <w:tcPr>
            <w:tcW w:w="1699" w:type="dxa"/>
            <w:tcBorders>
              <w:top w:val="nil"/>
              <w:left w:val="nil"/>
              <w:bottom w:val="nil"/>
              <w:right w:val="nil"/>
            </w:tcBorders>
            <w:shd w:val="clear" w:color="auto" w:fill="auto"/>
            <w:noWrap/>
          </w:tcPr>
          <w:p w14:paraId="7068FE89" w14:textId="1E960553" w:rsidR="001B4DDA" w:rsidRPr="00B97375" w:rsidRDefault="001B4DDA" w:rsidP="001B4DDA">
            <w:pPr>
              <w:jc w:val="right"/>
              <w:rPr>
                <w:sz w:val="22"/>
              </w:rPr>
            </w:pPr>
            <w:r w:rsidRPr="00CD7289">
              <w:t>70.4%</w:t>
            </w:r>
          </w:p>
        </w:tc>
        <w:tc>
          <w:tcPr>
            <w:tcW w:w="1700" w:type="dxa"/>
            <w:tcBorders>
              <w:top w:val="nil"/>
              <w:left w:val="nil"/>
              <w:bottom w:val="nil"/>
              <w:right w:val="single" w:sz="4" w:space="0" w:color="auto"/>
            </w:tcBorders>
          </w:tcPr>
          <w:p w14:paraId="06F9C3EF" w14:textId="3268EE54" w:rsidR="001B4DDA" w:rsidRPr="00B97375" w:rsidRDefault="001B4DDA" w:rsidP="001B4DDA">
            <w:pPr>
              <w:jc w:val="right"/>
              <w:rPr>
                <w:sz w:val="22"/>
              </w:rPr>
            </w:pPr>
            <w:r w:rsidRPr="00CD7289">
              <w:t>60.6%</w:t>
            </w:r>
          </w:p>
        </w:tc>
      </w:tr>
      <w:tr w:rsidR="001B4DDA" w:rsidRPr="00B97375" w14:paraId="1B7923D9" w14:textId="77777777" w:rsidTr="00AB0E37">
        <w:trPr>
          <w:trHeight w:val="300"/>
        </w:trPr>
        <w:tc>
          <w:tcPr>
            <w:tcW w:w="2715" w:type="dxa"/>
            <w:tcBorders>
              <w:top w:val="nil"/>
              <w:left w:val="single" w:sz="4" w:space="0" w:color="auto"/>
              <w:bottom w:val="nil"/>
              <w:right w:val="nil"/>
            </w:tcBorders>
            <w:shd w:val="clear" w:color="auto" w:fill="auto"/>
            <w:noWrap/>
          </w:tcPr>
          <w:p w14:paraId="0DF68CE7" w14:textId="578708F0" w:rsidR="001B4DDA" w:rsidRPr="00B97375" w:rsidRDefault="001B4DDA" w:rsidP="001B4DDA">
            <w:pPr>
              <w:keepNext/>
              <w:keepLines/>
            </w:pPr>
            <w:r w:rsidRPr="00CD7289">
              <w:t>Tairawhiti</w:t>
            </w:r>
          </w:p>
        </w:tc>
        <w:tc>
          <w:tcPr>
            <w:tcW w:w="2290" w:type="dxa"/>
            <w:tcBorders>
              <w:top w:val="nil"/>
              <w:left w:val="nil"/>
              <w:bottom w:val="nil"/>
              <w:right w:val="nil"/>
            </w:tcBorders>
            <w:shd w:val="clear" w:color="auto" w:fill="auto"/>
            <w:noWrap/>
          </w:tcPr>
          <w:p w14:paraId="4688382F" w14:textId="1D978963" w:rsidR="001B4DDA" w:rsidRPr="00B97375" w:rsidRDefault="001B4DDA" w:rsidP="001B4DDA">
            <w:pPr>
              <w:jc w:val="right"/>
              <w:rPr>
                <w:sz w:val="22"/>
              </w:rPr>
            </w:pPr>
            <w:r w:rsidRPr="00CD7289">
              <w:t>90.0%</w:t>
            </w:r>
          </w:p>
        </w:tc>
        <w:tc>
          <w:tcPr>
            <w:tcW w:w="1699" w:type="dxa"/>
            <w:tcBorders>
              <w:top w:val="nil"/>
              <w:left w:val="nil"/>
              <w:bottom w:val="nil"/>
              <w:right w:val="nil"/>
            </w:tcBorders>
            <w:shd w:val="clear" w:color="auto" w:fill="auto"/>
            <w:noWrap/>
          </w:tcPr>
          <w:p w14:paraId="72E03ABD" w14:textId="6256DFE3" w:rsidR="001B4DDA" w:rsidRPr="00B97375" w:rsidRDefault="001B4DDA" w:rsidP="001B4DDA">
            <w:pPr>
              <w:jc w:val="right"/>
              <w:rPr>
                <w:sz w:val="22"/>
              </w:rPr>
            </w:pPr>
            <w:r w:rsidRPr="00CD7289">
              <w:t>63.1%</w:t>
            </w:r>
          </w:p>
        </w:tc>
        <w:tc>
          <w:tcPr>
            <w:tcW w:w="1700" w:type="dxa"/>
            <w:tcBorders>
              <w:top w:val="nil"/>
              <w:left w:val="nil"/>
              <w:bottom w:val="nil"/>
              <w:right w:val="single" w:sz="4" w:space="0" w:color="auto"/>
            </w:tcBorders>
          </w:tcPr>
          <w:p w14:paraId="1F3A526F" w14:textId="2C74E1C8" w:rsidR="001B4DDA" w:rsidRPr="00B97375" w:rsidRDefault="001B4DDA" w:rsidP="001B4DDA">
            <w:pPr>
              <w:jc w:val="right"/>
              <w:rPr>
                <w:sz w:val="22"/>
              </w:rPr>
            </w:pPr>
            <w:r w:rsidRPr="00CD7289">
              <w:t>50.8%</w:t>
            </w:r>
          </w:p>
        </w:tc>
      </w:tr>
      <w:tr w:rsidR="001B4DDA" w:rsidRPr="00B97375" w14:paraId="2FC10EBD" w14:textId="77777777" w:rsidTr="00AB0E37">
        <w:trPr>
          <w:trHeight w:val="300"/>
        </w:trPr>
        <w:tc>
          <w:tcPr>
            <w:tcW w:w="2715" w:type="dxa"/>
            <w:tcBorders>
              <w:top w:val="nil"/>
              <w:left w:val="single" w:sz="4" w:space="0" w:color="auto"/>
              <w:bottom w:val="nil"/>
              <w:right w:val="nil"/>
            </w:tcBorders>
            <w:shd w:val="clear" w:color="auto" w:fill="auto"/>
            <w:noWrap/>
          </w:tcPr>
          <w:p w14:paraId="1161062A" w14:textId="64125FF2" w:rsidR="001B4DDA" w:rsidRPr="00B97375" w:rsidRDefault="001B4DDA" w:rsidP="001B4DDA">
            <w:pPr>
              <w:keepNext/>
              <w:keepLines/>
            </w:pPr>
            <w:r w:rsidRPr="00CD7289">
              <w:t>Taranaki</w:t>
            </w:r>
          </w:p>
        </w:tc>
        <w:tc>
          <w:tcPr>
            <w:tcW w:w="2290" w:type="dxa"/>
            <w:tcBorders>
              <w:top w:val="nil"/>
              <w:left w:val="nil"/>
              <w:bottom w:val="nil"/>
              <w:right w:val="nil"/>
            </w:tcBorders>
            <w:shd w:val="clear" w:color="auto" w:fill="auto"/>
            <w:noWrap/>
          </w:tcPr>
          <w:p w14:paraId="523633ED" w14:textId="4EF7E312" w:rsidR="001B4DDA" w:rsidRPr="00B97375" w:rsidRDefault="001B4DDA" w:rsidP="001B4DDA">
            <w:pPr>
              <w:jc w:val="right"/>
              <w:rPr>
                <w:sz w:val="22"/>
              </w:rPr>
            </w:pPr>
            <w:r w:rsidRPr="00CD7289">
              <w:t>93.8%</w:t>
            </w:r>
          </w:p>
        </w:tc>
        <w:tc>
          <w:tcPr>
            <w:tcW w:w="1699" w:type="dxa"/>
            <w:tcBorders>
              <w:top w:val="nil"/>
              <w:left w:val="nil"/>
              <w:bottom w:val="nil"/>
              <w:right w:val="nil"/>
            </w:tcBorders>
            <w:shd w:val="clear" w:color="auto" w:fill="auto"/>
            <w:noWrap/>
          </w:tcPr>
          <w:p w14:paraId="0472ED8F" w14:textId="2003636E" w:rsidR="001B4DDA" w:rsidRPr="00B97375" w:rsidRDefault="001B4DDA" w:rsidP="001B4DDA">
            <w:pPr>
              <w:jc w:val="right"/>
              <w:rPr>
                <w:sz w:val="22"/>
              </w:rPr>
            </w:pPr>
            <w:r w:rsidRPr="00CD7289">
              <w:t>73.0%</w:t>
            </w:r>
          </w:p>
        </w:tc>
        <w:tc>
          <w:tcPr>
            <w:tcW w:w="1700" w:type="dxa"/>
            <w:tcBorders>
              <w:top w:val="nil"/>
              <w:left w:val="nil"/>
              <w:bottom w:val="nil"/>
              <w:right w:val="single" w:sz="4" w:space="0" w:color="auto"/>
            </w:tcBorders>
          </w:tcPr>
          <w:p w14:paraId="48102DFD" w14:textId="49322B34" w:rsidR="001B4DDA" w:rsidRPr="00B97375" w:rsidRDefault="001B4DDA" w:rsidP="001B4DDA">
            <w:pPr>
              <w:jc w:val="right"/>
              <w:rPr>
                <w:sz w:val="22"/>
              </w:rPr>
            </w:pPr>
            <w:r w:rsidRPr="00CD7289">
              <w:t>64.2%</w:t>
            </w:r>
          </w:p>
        </w:tc>
      </w:tr>
      <w:tr w:rsidR="001B4DDA" w:rsidRPr="00B97375" w14:paraId="4C0DB340" w14:textId="77777777" w:rsidTr="00AB0E37">
        <w:trPr>
          <w:trHeight w:val="300"/>
        </w:trPr>
        <w:tc>
          <w:tcPr>
            <w:tcW w:w="2715" w:type="dxa"/>
            <w:tcBorders>
              <w:top w:val="nil"/>
              <w:left w:val="single" w:sz="4" w:space="0" w:color="auto"/>
              <w:bottom w:val="nil"/>
              <w:right w:val="nil"/>
            </w:tcBorders>
            <w:shd w:val="clear" w:color="auto" w:fill="auto"/>
            <w:noWrap/>
          </w:tcPr>
          <w:p w14:paraId="1C5F3B9C" w14:textId="1B289754" w:rsidR="001B4DDA" w:rsidRPr="00B97375" w:rsidRDefault="001B4DDA" w:rsidP="001B4DDA">
            <w:pPr>
              <w:keepNext/>
              <w:keepLines/>
            </w:pPr>
            <w:r w:rsidRPr="00CD7289">
              <w:t>Waikato</w:t>
            </w:r>
          </w:p>
        </w:tc>
        <w:tc>
          <w:tcPr>
            <w:tcW w:w="2290" w:type="dxa"/>
            <w:tcBorders>
              <w:top w:val="nil"/>
              <w:left w:val="nil"/>
              <w:bottom w:val="nil"/>
              <w:right w:val="nil"/>
            </w:tcBorders>
            <w:shd w:val="clear" w:color="auto" w:fill="auto"/>
            <w:noWrap/>
          </w:tcPr>
          <w:p w14:paraId="0C7E8613" w14:textId="2B520AC1" w:rsidR="001B4DDA" w:rsidRPr="00B97375" w:rsidRDefault="001B4DDA" w:rsidP="001B4DDA">
            <w:pPr>
              <w:jc w:val="right"/>
              <w:rPr>
                <w:sz w:val="22"/>
              </w:rPr>
            </w:pPr>
            <w:r w:rsidRPr="00CD7289">
              <w:t>88.0%</w:t>
            </w:r>
          </w:p>
        </w:tc>
        <w:tc>
          <w:tcPr>
            <w:tcW w:w="1699" w:type="dxa"/>
            <w:tcBorders>
              <w:top w:val="nil"/>
              <w:left w:val="nil"/>
              <w:bottom w:val="nil"/>
              <w:right w:val="nil"/>
            </w:tcBorders>
            <w:shd w:val="clear" w:color="auto" w:fill="auto"/>
            <w:noWrap/>
          </w:tcPr>
          <w:p w14:paraId="6CEA356E" w14:textId="32490849" w:rsidR="001B4DDA" w:rsidRPr="00B97375" w:rsidRDefault="001B4DDA" w:rsidP="001B4DDA">
            <w:pPr>
              <w:jc w:val="right"/>
              <w:rPr>
                <w:sz w:val="22"/>
              </w:rPr>
            </w:pPr>
            <w:r w:rsidRPr="00CD7289">
              <w:t>73.1%</w:t>
            </w:r>
          </w:p>
        </w:tc>
        <w:tc>
          <w:tcPr>
            <w:tcW w:w="1700" w:type="dxa"/>
            <w:tcBorders>
              <w:top w:val="nil"/>
              <w:left w:val="nil"/>
              <w:bottom w:val="nil"/>
              <w:right w:val="single" w:sz="4" w:space="0" w:color="auto"/>
            </w:tcBorders>
          </w:tcPr>
          <w:p w14:paraId="7010B571" w14:textId="58D206E7" w:rsidR="001B4DDA" w:rsidRPr="00B97375" w:rsidRDefault="001B4DDA" w:rsidP="001B4DDA">
            <w:pPr>
              <w:jc w:val="right"/>
              <w:rPr>
                <w:sz w:val="22"/>
              </w:rPr>
            </w:pPr>
            <w:r w:rsidRPr="00CD7289">
              <w:t>61.9%</w:t>
            </w:r>
          </w:p>
        </w:tc>
      </w:tr>
      <w:tr w:rsidR="001B4DDA" w:rsidRPr="00B97375" w14:paraId="774128CE" w14:textId="77777777" w:rsidTr="00AB0E37">
        <w:trPr>
          <w:trHeight w:val="300"/>
        </w:trPr>
        <w:tc>
          <w:tcPr>
            <w:tcW w:w="2715" w:type="dxa"/>
            <w:tcBorders>
              <w:top w:val="nil"/>
              <w:left w:val="single" w:sz="4" w:space="0" w:color="auto"/>
              <w:bottom w:val="nil"/>
              <w:right w:val="nil"/>
            </w:tcBorders>
            <w:shd w:val="clear" w:color="auto" w:fill="auto"/>
            <w:noWrap/>
          </w:tcPr>
          <w:p w14:paraId="44A27A30" w14:textId="4F3B348F" w:rsidR="001B4DDA" w:rsidRPr="00B97375" w:rsidRDefault="001B4DDA" w:rsidP="001B4DDA">
            <w:pPr>
              <w:keepNext/>
              <w:keepLines/>
            </w:pPr>
            <w:r w:rsidRPr="00CD7289">
              <w:t>Wairarapa</w:t>
            </w:r>
          </w:p>
        </w:tc>
        <w:tc>
          <w:tcPr>
            <w:tcW w:w="2290" w:type="dxa"/>
            <w:tcBorders>
              <w:top w:val="nil"/>
              <w:left w:val="nil"/>
              <w:bottom w:val="nil"/>
              <w:right w:val="nil"/>
            </w:tcBorders>
            <w:shd w:val="clear" w:color="auto" w:fill="auto"/>
            <w:noWrap/>
          </w:tcPr>
          <w:p w14:paraId="28365868" w14:textId="438FFB7D" w:rsidR="001B4DDA" w:rsidRPr="00B97375" w:rsidRDefault="001B4DDA" w:rsidP="001B4DDA">
            <w:pPr>
              <w:jc w:val="right"/>
              <w:rPr>
                <w:sz w:val="22"/>
              </w:rPr>
            </w:pPr>
            <w:r w:rsidRPr="00CD7289">
              <w:t>90.2%</w:t>
            </w:r>
          </w:p>
        </w:tc>
        <w:tc>
          <w:tcPr>
            <w:tcW w:w="1699" w:type="dxa"/>
            <w:tcBorders>
              <w:top w:val="nil"/>
              <w:left w:val="nil"/>
              <w:bottom w:val="nil"/>
              <w:right w:val="nil"/>
            </w:tcBorders>
            <w:shd w:val="clear" w:color="auto" w:fill="auto"/>
            <w:noWrap/>
          </w:tcPr>
          <w:p w14:paraId="47EA66DF" w14:textId="4028BE08" w:rsidR="001B4DDA" w:rsidRPr="00B97375" w:rsidRDefault="001B4DDA" w:rsidP="001B4DDA">
            <w:pPr>
              <w:jc w:val="right"/>
              <w:rPr>
                <w:sz w:val="22"/>
              </w:rPr>
            </w:pPr>
            <w:r w:rsidRPr="00CD7289">
              <w:t>64.0%</w:t>
            </w:r>
          </w:p>
        </w:tc>
        <w:tc>
          <w:tcPr>
            <w:tcW w:w="1700" w:type="dxa"/>
            <w:tcBorders>
              <w:top w:val="nil"/>
              <w:left w:val="nil"/>
              <w:bottom w:val="nil"/>
              <w:right w:val="single" w:sz="4" w:space="0" w:color="auto"/>
            </w:tcBorders>
          </w:tcPr>
          <w:p w14:paraId="067951BB" w14:textId="385DDCF1" w:rsidR="001B4DDA" w:rsidRPr="00B97375" w:rsidRDefault="001B4DDA" w:rsidP="001B4DDA">
            <w:pPr>
              <w:jc w:val="right"/>
              <w:rPr>
                <w:sz w:val="22"/>
              </w:rPr>
            </w:pPr>
            <w:r w:rsidRPr="00CD7289">
              <w:t>54.9%</w:t>
            </w:r>
          </w:p>
        </w:tc>
      </w:tr>
      <w:tr w:rsidR="001B4DDA" w:rsidRPr="00B97375" w14:paraId="74A09D9F" w14:textId="77777777" w:rsidTr="00AB0E37">
        <w:trPr>
          <w:trHeight w:val="300"/>
        </w:trPr>
        <w:tc>
          <w:tcPr>
            <w:tcW w:w="2715" w:type="dxa"/>
            <w:tcBorders>
              <w:top w:val="nil"/>
              <w:left w:val="single" w:sz="4" w:space="0" w:color="auto"/>
              <w:bottom w:val="nil"/>
              <w:right w:val="nil"/>
            </w:tcBorders>
            <w:shd w:val="clear" w:color="auto" w:fill="auto"/>
            <w:noWrap/>
          </w:tcPr>
          <w:p w14:paraId="19C757AE" w14:textId="7270BC34" w:rsidR="001B4DDA" w:rsidRPr="00B97375" w:rsidRDefault="001B4DDA" w:rsidP="001B4DDA">
            <w:pPr>
              <w:keepNext/>
              <w:keepLines/>
            </w:pPr>
            <w:r w:rsidRPr="00CD7289">
              <w:t>Waitemata</w:t>
            </w:r>
          </w:p>
        </w:tc>
        <w:tc>
          <w:tcPr>
            <w:tcW w:w="2290" w:type="dxa"/>
            <w:tcBorders>
              <w:top w:val="nil"/>
              <w:left w:val="nil"/>
              <w:bottom w:val="nil"/>
              <w:right w:val="nil"/>
            </w:tcBorders>
            <w:shd w:val="clear" w:color="auto" w:fill="auto"/>
            <w:noWrap/>
          </w:tcPr>
          <w:p w14:paraId="0F7B76F8" w14:textId="5F3E1A6A" w:rsidR="001B4DDA" w:rsidRPr="00B97375" w:rsidRDefault="001B4DDA" w:rsidP="001B4DDA">
            <w:pPr>
              <w:jc w:val="right"/>
              <w:rPr>
                <w:sz w:val="22"/>
              </w:rPr>
            </w:pPr>
            <w:r w:rsidRPr="00CD7289">
              <w:t>86.8%</w:t>
            </w:r>
          </w:p>
        </w:tc>
        <w:tc>
          <w:tcPr>
            <w:tcW w:w="1699" w:type="dxa"/>
            <w:tcBorders>
              <w:top w:val="nil"/>
              <w:left w:val="nil"/>
              <w:bottom w:val="nil"/>
              <w:right w:val="nil"/>
            </w:tcBorders>
            <w:shd w:val="clear" w:color="auto" w:fill="auto"/>
            <w:noWrap/>
          </w:tcPr>
          <w:p w14:paraId="0E8FC9E2" w14:textId="42B1181D" w:rsidR="001B4DDA" w:rsidRPr="00B97375" w:rsidRDefault="001B4DDA" w:rsidP="001B4DDA">
            <w:pPr>
              <w:jc w:val="right"/>
              <w:rPr>
                <w:sz w:val="22"/>
              </w:rPr>
            </w:pPr>
            <w:r w:rsidRPr="00CD7289">
              <w:t>61.6%</w:t>
            </w:r>
          </w:p>
        </w:tc>
        <w:tc>
          <w:tcPr>
            <w:tcW w:w="1700" w:type="dxa"/>
            <w:tcBorders>
              <w:top w:val="nil"/>
              <w:left w:val="nil"/>
              <w:bottom w:val="nil"/>
              <w:right w:val="single" w:sz="4" w:space="0" w:color="auto"/>
            </w:tcBorders>
          </w:tcPr>
          <w:p w14:paraId="3D40A903" w14:textId="7EC1569E" w:rsidR="001B4DDA" w:rsidRPr="00B97375" w:rsidRDefault="001B4DDA" w:rsidP="001B4DDA">
            <w:pPr>
              <w:jc w:val="right"/>
              <w:rPr>
                <w:sz w:val="22"/>
              </w:rPr>
            </w:pPr>
            <w:r w:rsidRPr="00CD7289">
              <w:t>44.8%</w:t>
            </w:r>
          </w:p>
        </w:tc>
      </w:tr>
      <w:tr w:rsidR="001B4DDA" w:rsidRPr="00B97375" w14:paraId="159AF2FA" w14:textId="77777777" w:rsidTr="00AB0E37">
        <w:trPr>
          <w:trHeight w:val="300"/>
        </w:trPr>
        <w:tc>
          <w:tcPr>
            <w:tcW w:w="2715" w:type="dxa"/>
            <w:tcBorders>
              <w:top w:val="nil"/>
              <w:left w:val="single" w:sz="4" w:space="0" w:color="auto"/>
              <w:right w:val="nil"/>
            </w:tcBorders>
            <w:shd w:val="clear" w:color="auto" w:fill="auto"/>
            <w:noWrap/>
          </w:tcPr>
          <w:p w14:paraId="50CBCC2E" w14:textId="534D1D43" w:rsidR="001B4DDA" w:rsidRPr="00B97375" w:rsidRDefault="001B4DDA" w:rsidP="001B4DDA">
            <w:pPr>
              <w:keepNext/>
              <w:keepLines/>
            </w:pPr>
            <w:r w:rsidRPr="00CD7289">
              <w:t>West Coast</w:t>
            </w:r>
          </w:p>
        </w:tc>
        <w:tc>
          <w:tcPr>
            <w:tcW w:w="2290" w:type="dxa"/>
            <w:tcBorders>
              <w:top w:val="nil"/>
              <w:left w:val="nil"/>
              <w:right w:val="nil"/>
            </w:tcBorders>
            <w:shd w:val="clear" w:color="auto" w:fill="auto"/>
            <w:noWrap/>
          </w:tcPr>
          <w:p w14:paraId="3564DE72" w14:textId="548708F9" w:rsidR="001B4DDA" w:rsidRPr="00B97375" w:rsidRDefault="001B4DDA" w:rsidP="001B4DDA">
            <w:pPr>
              <w:jc w:val="right"/>
              <w:rPr>
                <w:sz w:val="22"/>
              </w:rPr>
            </w:pPr>
            <w:r w:rsidRPr="00CD7289">
              <w:t>88.3%</w:t>
            </w:r>
          </w:p>
        </w:tc>
        <w:tc>
          <w:tcPr>
            <w:tcW w:w="1699" w:type="dxa"/>
            <w:tcBorders>
              <w:top w:val="nil"/>
              <w:left w:val="nil"/>
              <w:right w:val="nil"/>
            </w:tcBorders>
            <w:shd w:val="clear" w:color="auto" w:fill="auto"/>
            <w:noWrap/>
          </w:tcPr>
          <w:p w14:paraId="79B69E2B" w14:textId="75F659B8" w:rsidR="001B4DDA" w:rsidRPr="00B97375" w:rsidRDefault="001B4DDA" w:rsidP="001B4DDA">
            <w:pPr>
              <w:jc w:val="right"/>
              <w:rPr>
                <w:sz w:val="22"/>
              </w:rPr>
            </w:pPr>
            <w:r w:rsidRPr="00CD7289">
              <w:t>78.7%</w:t>
            </w:r>
          </w:p>
        </w:tc>
        <w:tc>
          <w:tcPr>
            <w:tcW w:w="1700" w:type="dxa"/>
            <w:tcBorders>
              <w:top w:val="nil"/>
              <w:left w:val="nil"/>
              <w:right w:val="single" w:sz="4" w:space="0" w:color="auto"/>
            </w:tcBorders>
          </w:tcPr>
          <w:p w14:paraId="6DDEC0E5" w14:textId="601E6FCD" w:rsidR="001B4DDA" w:rsidRPr="00B97375" w:rsidRDefault="001B4DDA" w:rsidP="001B4DDA">
            <w:pPr>
              <w:jc w:val="right"/>
              <w:rPr>
                <w:sz w:val="22"/>
              </w:rPr>
            </w:pPr>
            <w:r w:rsidRPr="00CD7289">
              <w:t>69.6%</w:t>
            </w:r>
          </w:p>
        </w:tc>
      </w:tr>
      <w:tr w:rsidR="001B4DDA" w:rsidRPr="00B97375" w14:paraId="6AC9F6DC" w14:textId="77777777" w:rsidTr="00AB0E37">
        <w:trPr>
          <w:trHeight w:val="300"/>
        </w:trPr>
        <w:tc>
          <w:tcPr>
            <w:tcW w:w="2715" w:type="dxa"/>
            <w:tcBorders>
              <w:top w:val="nil"/>
              <w:left w:val="single" w:sz="4" w:space="0" w:color="auto"/>
              <w:bottom w:val="single" w:sz="4" w:space="0" w:color="auto"/>
              <w:right w:val="nil"/>
            </w:tcBorders>
            <w:shd w:val="clear" w:color="auto" w:fill="auto"/>
            <w:noWrap/>
          </w:tcPr>
          <w:p w14:paraId="746815F1" w14:textId="3661F258" w:rsidR="001B4DDA" w:rsidRPr="00B97375" w:rsidRDefault="001B4DDA" w:rsidP="001B4DDA">
            <w:pPr>
              <w:keepNext/>
              <w:keepLines/>
            </w:pPr>
            <w:r w:rsidRPr="00CD7289">
              <w:t>Whanganui</w:t>
            </w:r>
          </w:p>
        </w:tc>
        <w:tc>
          <w:tcPr>
            <w:tcW w:w="2290" w:type="dxa"/>
            <w:tcBorders>
              <w:top w:val="nil"/>
              <w:left w:val="nil"/>
              <w:bottom w:val="single" w:sz="4" w:space="0" w:color="auto"/>
              <w:right w:val="nil"/>
            </w:tcBorders>
            <w:shd w:val="clear" w:color="auto" w:fill="auto"/>
            <w:noWrap/>
          </w:tcPr>
          <w:p w14:paraId="581EB66F" w14:textId="5D692D55" w:rsidR="001B4DDA" w:rsidRPr="00B97375" w:rsidRDefault="001B4DDA" w:rsidP="001B4DDA">
            <w:pPr>
              <w:jc w:val="right"/>
              <w:rPr>
                <w:sz w:val="22"/>
              </w:rPr>
            </w:pPr>
            <w:r w:rsidRPr="00CD7289">
              <w:t>89.8%</w:t>
            </w:r>
          </w:p>
        </w:tc>
        <w:tc>
          <w:tcPr>
            <w:tcW w:w="1699" w:type="dxa"/>
            <w:tcBorders>
              <w:top w:val="nil"/>
              <w:left w:val="nil"/>
              <w:bottom w:val="single" w:sz="4" w:space="0" w:color="auto"/>
              <w:right w:val="nil"/>
            </w:tcBorders>
            <w:shd w:val="clear" w:color="auto" w:fill="auto"/>
            <w:noWrap/>
          </w:tcPr>
          <w:p w14:paraId="2D49B224" w14:textId="52E3BC3A" w:rsidR="001B4DDA" w:rsidRPr="00B97375" w:rsidRDefault="001B4DDA" w:rsidP="001B4DDA">
            <w:pPr>
              <w:jc w:val="right"/>
              <w:rPr>
                <w:sz w:val="22"/>
              </w:rPr>
            </w:pPr>
            <w:r w:rsidRPr="00CD7289">
              <w:t>68.8%</w:t>
            </w:r>
          </w:p>
        </w:tc>
        <w:tc>
          <w:tcPr>
            <w:tcW w:w="1700" w:type="dxa"/>
            <w:tcBorders>
              <w:top w:val="nil"/>
              <w:left w:val="nil"/>
              <w:bottom w:val="single" w:sz="4" w:space="0" w:color="auto"/>
              <w:right w:val="single" w:sz="4" w:space="0" w:color="auto"/>
            </w:tcBorders>
          </w:tcPr>
          <w:p w14:paraId="7F43E58B" w14:textId="20F3C4FB" w:rsidR="001B4DDA" w:rsidRPr="00B97375" w:rsidRDefault="001B4DDA" w:rsidP="001B4DDA">
            <w:pPr>
              <w:jc w:val="right"/>
              <w:rPr>
                <w:sz w:val="22"/>
              </w:rPr>
            </w:pPr>
            <w:r w:rsidRPr="00CD7289">
              <w:t>52.3%</w:t>
            </w:r>
          </w:p>
        </w:tc>
      </w:tr>
    </w:tbl>
    <w:p w14:paraId="11D937B0" w14:textId="421BE4A3" w:rsidR="001B4DDA" w:rsidRDefault="001B4DDA" w:rsidP="001B4DDA"/>
    <w:p w14:paraId="3E880019" w14:textId="77777777" w:rsidR="00235E5B" w:rsidRPr="004D3B47" w:rsidRDefault="00235E5B" w:rsidP="00030D6F"/>
    <w:p w14:paraId="29D44E09" w14:textId="77777777" w:rsidR="00A86BBD" w:rsidRPr="004D3B47" w:rsidRDefault="00A86BBD" w:rsidP="00A86BBD">
      <w:pPr>
        <w:sectPr w:rsidR="00A86BBD" w:rsidRPr="004D3B47" w:rsidSect="00EC43F5">
          <w:footerReference w:type="default" r:id="rId173"/>
          <w:pgSz w:w="11907" w:h="16839" w:code="9"/>
          <w:pgMar w:top="1440" w:right="1440" w:bottom="1440" w:left="1440" w:header="692" w:footer="567" w:gutter="0"/>
          <w:cols w:space="720"/>
          <w:docGrid w:linePitch="360"/>
        </w:sectPr>
      </w:pPr>
      <w:bookmarkStart w:id="2990" w:name="_Toc276457794"/>
      <w:bookmarkStart w:id="2991" w:name="_Ref397932983"/>
      <w:bookmarkStart w:id="2992" w:name="_Ref397932990"/>
      <w:bookmarkEnd w:id="2989"/>
    </w:p>
    <w:p w14:paraId="50C273D4" w14:textId="77777777" w:rsidR="001C5F53" w:rsidRPr="004D3B47" w:rsidRDefault="001C5F53" w:rsidP="00DE16F5">
      <w:pPr>
        <w:pStyle w:val="Heading1"/>
        <w:ind w:right="544"/>
        <w:jc w:val="both"/>
        <w:rPr>
          <w:color w:val="auto"/>
        </w:rPr>
      </w:pPr>
      <w:bookmarkStart w:id="2993" w:name="_Ref429405478"/>
      <w:bookmarkStart w:id="2994" w:name="_Toc438477977"/>
      <w:bookmarkStart w:id="2995" w:name="_Toc471467046"/>
      <w:bookmarkStart w:id="2996" w:name="_Toc478551550"/>
      <w:bookmarkStart w:id="2997" w:name="_Toc482704726"/>
      <w:bookmarkStart w:id="2998" w:name="_Toc478551616"/>
      <w:bookmarkStart w:id="2999" w:name="_Toc509928485"/>
      <w:bookmarkStart w:id="3000" w:name="_Toc528676087"/>
      <w:bookmarkStart w:id="3001" w:name="_Toc2170074"/>
      <w:bookmarkStart w:id="3002" w:name="_Toc76740863"/>
      <w:r w:rsidRPr="004D3B47">
        <w:rPr>
          <w:color w:val="auto"/>
        </w:rPr>
        <w:t xml:space="preserve">Appendix B – </w:t>
      </w:r>
      <w:r w:rsidR="00D87BF9" w:rsidRPr="004D3B47">
        <w:rPr>
          <w:color w:val="auto"/>
        </w:rPr>
        <w:t>Bethesda 2001 New Zealand Modified</w:t>
      </w:r>
      <w:bookmarkEnd w:id="2990"/>
      <w:bookmarkEnd w:id="2991"/>
      <w:bookmarkEnd w:id="2992"/>
      <w:bookmarkEnd w:id="2993"/>
      <w:bookmarkEnd w:id="2994"/>
      <w:bookmarkEnd w:id="2995"/>
      <w:bookmarkEnd w:id="2996"/>
      <w:bookmarkEnd w:id="2997"/>
      <w:bookmarkEnd w:id="2998"/>
      <w:bookmarkEnd w:id="2999"/>
      <w:bookmarkEnd w:id="3000"/>
      <w:bookmarkEnd w:id="3001"/>
      <w:bookmarkEnd w:id="3002"/>
    </w:p>
    <w:tbl>
      <w:tblPr>
        <w:tblW w:w="9229" w:type="dxa"/>
        <w:jc w:val="center"/>
        <w:tblLayout w:type="fixed"/>
        <w:tblCellMar>
          <w:left w:w="0" w:type="dxa"/>
          <w:right w:w="0" w:type="dxa"/>
        </w:tblCellMar>
        <w:tblLook w:val="0000" w:firstRow="0" w:lastRow="0" w:firstColumn="0" w:lastColumn="0" w:noHBand="0" w:noVBand="0"/>
      </w:tblPr>
      <w:tblGrid>
        <w:gridCol w:w="1214"/>
        <w:gridCol w:w="8015"/>
      </w:tblGrid>
      <w:tr w:rsidR="004D3B47" w:rsidRPr="004D3B47" w14:paraId="0E82CF91" w14:textId="77777777">
        <w:trPr>
          <w:trHeight w:val="255"/>
          <w:tblHeader/>
          <w:jc w:val="center"/>
        </w:trPr>
        <w:tc>
          <w:tcPr>
            <w:tcW w:w="1214"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4EE26D92" w14:textId="77777777" w:rsidR="001C5F53" w:rsidRPr="004D3B47" w:rsidRDefault="001C5F53" w:rsidP="00697960">
            <w:pPr>
              <w:ind w:right="120"/>
              <w:rPr>
                <w:b/>
                <w:sz w:val="22"/>
              </w:rPr>
            </w:pPr>
            <w:r w:rsidRPr="004D3B47">
              <w:rPr>
                <w:b/>
                <w:sz w:val="22"/>
              </w:rPr>
              <w:t>TBS code</w:t>
            </w:r>
          </w:p>
        </w:tc>
        <w:tc>
          <w:tcPr>
            <w:tcW w:w="8015" w:type="dxa"/>
            <w:tcBorders>
              <w:top w:val="single" w:sz="4" w:space="0" w:color="auto"/>
              <w:left w:val="nil"/>
              <w:bottom w:val="single" w:sz="4" w:space="0" w:color="auto"/>
              <w:right w:val="single" w:sz="4" w:space="0" w:color="auto"/>
            </w:tcBorders>
            <w:shd w:val="clear" w:color="auto" w:fill="BFBFBF"/>
            <w:noWrap/>
            <w:vAlign w:val="center"/>
          </w:tcPr>
          <w:p w14:paraId="5F9266E9" w14:textId="77777777" w:rsidR="001C5F53" w:rsidRPr="004D3B47" w:rsidRDefault="001C5F53" w:rsidP="00DE16F5">
            <w:pPr>
              <w:ind w:right="544"/>
              <w:jc w:val="both"/>
              <w:rPr>
                <w:b/>
                <w:sz w:val="22"/>
              </w:rPr>
            </w:pPr>
            <w:r w:rsidRPr="004D3B47">
              <w:rPr>
                <w:b/>
                <w:sz w:val="22"/>
              </w:rPr>
              <w:t>Descriptor</w:t>
            </w:r>
          </w:p>
        </w:tc>
      </w:tr>
      <w:tr w:rsidR="004D3B47" w:rsidRPr="004D3B47" w14:paraId="79BB3A7F" w14:textId="77777777">
        <w:trPr>
          <w:trHeight w:val="255"/>
          <w:jc w:val="center"/>
        </w:trPr>
        <w:tc>
          <w:tcPr>
            <w:tcW w:w="9229" w:type="dxa"/>
            <w:gridSpan w:val="2"/>
            <w:tcBorders>
              <w:top w:val="nil"/>
              <w:left w:val="single" w:sz="4" w:space="0" w:color="auto"/>
              <w:bottom w:val="single" w:sz="4" w:space="0" w:color="auto"/>
              <w:right w:val="single" w:sz="4" w:space="0" w:color="auto"/>
            </w:tcBorders>
            <w:shd w:val="clear" w:color="auto" w:fill="auto"/>
            <w:noWrap/>
            <w:vAlign w:val="center"/>
          </w:tcPr>
          <w:p w14:paraId="4B6195C3" w14:textId="77777777" w:rsidR="001C5F53" w:rsidRPr="004D3B47" w:rsidRDefault="001C5F53" w:rsidP="00DE16F5">
            <w:pPr>
              <w:pStyle w:val="Heading9"/>
              <w:ind w:right="544"/>
              <w:jc w:val="both"/>
            </w:pPr>
            <w:r w:rsidRPr="004D3B47">
              <w:t>Specimen type</w:t>
            </w:r>
          </w:p>
        </w:tc>
      </w:tr>
      <w:tr w:rsidR="004D3B47" w:rsidRPr="004D3B47" w14:paraId="63C29052"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EC0001E" w14:textId="77777777" w:rsidR="001C5F53" w:rsidRPr="004D3B47" w:rsidRDefault="001C5F53" w:rsidP="00DE16F5">
            <w:pPr>
              <w:ind w:right="544"/>
              <w:jc w:val="both"/>
              <w:rPr>
                <w:sz w:val="22"/>
              </w:rPr>
            </w:pPr>
            <w:r w:rsidRPr="004D3B47">
              <w:rPr>
                <w:sz w:val="22"/>
              </w:rPr>
              <w:t>CPS</w:t>
            </w:r>
          </w:p>
        </w:tc>
        <w:tc>
          <w:tcPr>
            <w:tcW w:w="8015" w:type="dxa"/>
            <w:tcBorders>
              <w:top w:val="nil"/>
              <w:left w:val="nil"/>
              <w:bottom w:val="single" w:sz="4" w:space="0" w:color="auto"/>
              <w:right w:val="single" w:sz="4" w:space="0" w:color="auto"/>
            </w:tcBorders>
            <w:shd w:val="clear" w:color="auto" w:fill="auto"/>
            <w:noWrap/>
            <w:vAlign w:val="center"/>
          </w:tcPr>
          <w:p w14:paraId="46D13A9E" w14:textId="3DF91D9F" w:rsidR="001C5F53" w:rsidRPr="004D3B47" w:rsidRDefault="001C5F53" w:rsidP="00DE16F5">
            <w:pPr>
              <w:ind w:right="544"/>
              <w:jc w:val="both"/>
              <w:rPr>
                <w:sz w:val="22"/>
              </w:rPr>
            </w:pPr>
            <w:r w:rsidRPr="004D3B47">
              <w:rPr>
                <w:sz w:val="22"/>
              </w:rPr>
              <w:t xml:space="preserve">Conventional pap </w:t>
            </w:r>
            <w:r w:rsidR="00BB1A32">
              <w:rPr>
                <w:sz w:val="22"/>
              </w:rPr>
              <w:t>smear</w:t>
            </w:r>
          </w:p>
        </w:tc>
      </w:tr>
      <w:tr w:rsidR="004D3B47" w:rsidRPr="004D3B47" w14:paraId="717F99A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A277A39" w14:textId="77777777" w:rsidR="001C5F53" w:rsidRPr="004D3B47" w:rsidRDefault="001C5F53" w:rsidP="00DE16F5">
            <w:pPr>
              <w:ind w:right="544"/>
              <w:jc w:val="both"/>
              <w:rPr>
                <w:sz w:val="22"/>
              </w:rPr>
            </w:pPr>
            <w:r w:rsidRPr="004D3B47">
              <w:rPr>
                <w:sz w:val="22"/>
              </w:rPr>
              <w:t>LBC</w:t>
            </w:r>
          </w:p>
        </w:tc>
        <w:tc>
          <w:tcPr>
            <w:tcW w:w="8015" w:type="dxa"/>
            <w:tcBorders>
              <w:top w:val="nil"/>
              <w:left w:val="nil"/>
              <w:bottom w:val="single" w:sz="4" w:space="0" w:color="auto"/>
              <w:right w:val="single" w:sz="4" w:space="0" w:color="auto"/>
            </w:tcBorders>
            <w:shd w:val="clear" w:color="auto" w:fill="auto"/>
            <w:noWrap/>
            <w:vAlign w:val="center"/>
          </w:tcPr>
          <w:p w14:paraId="1788ADC8" w14:textId="77777777" w:rsidR="001C5F53" w:rsidRPr="004D3B47" w:rsidRDefault="001C5F53" w:rsidP="00DE16F5">
            <w:pPr>
              <w:ind w:right="544"/>
              <w:jc w:val="both"/>
              <w:rPr>
                <w:sz w:val="22"/>
              </w:rPr>
            </w:pPr>
            <w:r w:rsidRPr="004D3B47">
              <w:rPr>
                <w:sz w:val="22"/>
              </w:rPr>
              <w:t>Liquid based cytology</w:t>
            </w:r>
          </w:p>
        </w:tc>
      </w:tr>
      <w:tr w:rsidR="004D3B47" w:rsidRPr="004D3B47" w14:paraId="08613CD3"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736D797" w14:textId="77777777" w:rsidR="001C5F53" w:rsidRPr="004D3B47" w:rsidRDefault="001C5F53" w:rsidP="00DE16F5">
            <w:pPr>
              <w:ind w:right="544"/>
              <w:jc w:val="both"/>
              <w:rPr>
                <w:sz w:val="22"/>
              </w:rPr>
            </w:pPr>
            <w:r w:rsidRPr="004D3B47">
              <w:rPr>
                <w:sz w:val="22"/>
              </w:rPr>
              <w:t>COM</w:t>
            </w:r>
          </w:p>
        </w:tc>
        <w:tc>
          <w:tcPr>
            <w:tcW w:w="8015" w:type="dxa"/>
            <w:tcBorders>
              <w:top w:val="nil"/>
              <w:left w:val="nil"/>
              <w:bottom w:val="single" w:sz="4" w:space="0" w:color="auto"/>
              <w:right w:val="single" w:sz="4" w:space="0" w:color="auto"/>
            </w:tcBorders>
            <w:shd w:val="clear" w:color="auto" w:fill="auto"/>
            <w:noWrap/>
            <w:vAlign w:val="center"/>
          </w:tcPr>
          <w:p w14:paraId="1DF9849D" w14:textId="77777777" w:rsidR="001C5F53" w:rsidRPr="004D3B47" w:rsidRDefault="001C5F53" w:rsidP="00DE16F5">
            <w:pPr>
              <w:ind w:right="544"/>
              <w:jc w:val="both"/>
              <w:rPr>
                <w:sz w:val="22"/>
              </w:rPr>
            </w:pPr>
            <w:r w:rsidRPr="004D3B47">
              <w:rPr>
                <w:sz w:val="22"/>
              </w:rPr>
              <w:t>Combined (conventional and liquid based)</w:t>
            </w:r>
          </w:p>
        </w:tc>
      </w:tr>
      <w:tr w:rsidR="004D3B47" w:rsidRPr="004D3B47" w14:paraId="32BEC9D9"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5673090" w14:textId="77777777" w:rsidR="001C5F53" w:rsidRPr="004D3B47" w:rsidRDefault="001C5F53" w:rsidP="00DE16F5">
            <w:pPr>
              <w:pStyle w:val="Heading9"/>
              <w:ind w:right="544"/>
              <w:jc w:val="both"/>
            </w:pPr>
            <w:r w:rsidRPr="004D3B47">
              <w:t>Specimen site</w:t>
            </w:r>
          </w:p>
        </w:tc>
      </w:tr>
      <w:tr w:rsidR="004D3B47" w:rsidRPr="004D3B47" w14:paraId="61D2236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C5252E3" w14:textId="77777777" w:rsidR="001C5F53" w:rsidRPr="004D3B47" w:rsidRDefault="001C5F53" w:rsidP="00DE16F5">
            <w:pPr>
              <w:ind w:right="544"/>
              <w:jc w:val="both"/>
              <w:rPr>
                <w:sz w:val="22"/>
              </w:rPr>
            </w:pPr>
            <w:r w:rsidRPr="004D3B47">
              <w:rPr>
                <w:sz w:val="22"/>
              </w:rPr>
              <w:t>T</w:t>
            </w:r>
          </w:p>
        </w:tc>
        <w:tc>
          <w:tcPr>
            <w:tcW w:w="8015" w:type="dxa"/>
            <w:tcBorders>
              <w:top w:val="nil"/>
              <w:left w:val="nil"/>
              <w:bottom w:val="single" w:sz="4" w:space="0" w:color="auto"/>
              <w:right w:val="single" w:sz="4" w:space="0" w:color="auto"/>
            </w:tcBorders>
            <w:shd w:val="clear" w:color="auto" w:fill="auto"/>
            <w:noWrap/>
            <w:vAlign w:val="center"/>
          </w:tcPr>
          <w:p w14:paraId="5D42AC20" w14:textId="77777777" w:rsidR="001C5F53" w:rsidRPr="004D3B47" w:rsidRDefault="001C5F53" w:rsidP="00DE16F5">
            <w:pPr>
              <w:ind w:right="544"/>
              <w:jc w:val="both"/>
              <w:rPr>
                <w:sz w:val="22"/>
              </w:rPr>
            </w:pPr>
            <w:r w:rsidRPr="004D3B47">
              <w:rPr>
                <w:sz w:val="22"/>
              </w:rPr>
              <w:t>Vault</w:t>
            </w:r>
          </w:p>
        </w:tc>
      </w:tr>
      <w:tr w:rsidR="004D3B47" w:rsidRPr="004D3B47" w14:paraId="68420032"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5A5608A" w14:textId="77777777" w:rsidR="001C5F53" w:rsidRPr="004D3B47" w:rsidRDefault="001C5F53" w:rsidP="00DE16F5">
            <w:pPr>
              <w:ind w:right="544"/>
              <w:jc w:val="both"/>
              <w:rPr>
                <w:sz w:val="22"/>
              </w:rPr>
            </w:pPr>
            <w:r w:rsidRPr="004D3B47">
              <w:rPr>
                <w:sz w:val="22"/>
              </w:rPr>
              <w:t>R</w:t>
            </w:r>
          </w:p>
        </w:tc>
        <w:tc>
          <w:tcPr>
            <w:tcW w:w="8015" w:type="dxa"/>
            <w:tcBorders>
              <w:top w:val="nil"/>
              <w:left w:val="nil"/>
              <w:bottom w:val="single" w:sz="4" w:space="0" w:color="auto"/>
              <w:right w:val="single" w:sz="4" w:space="0" w:color="auto"/>
            </w:tcBorders>
            <w:shd w:val="clear" w:color="auto" w:fill="auto"/>
            <w:noWrap/>
            <w:vAlign w:val="center"/>
          </w:tcPr>
          <w:p w14:paraId="44756F77" w14:textId="77777777" w:rsidR="001C5F53" w:rsidRPr="004D3B47" w:rsidRDefault="001C5F53" w:rsidP="00DE16F5">
            <w:pPr>
              <w:ind w:right="544"/>
              <w:jc w:val="both"/>
              <w:rPr>
                <w:sz w:val="22"/>
              </w:rPr>
            </w:pPr>
            <w:r w:rsidRPr="004D3B47">
              <w:rPr>
                <w:sz w:val="22"/>
              </w:rPr>
              <w:t>Cervical</w:t>
            </w:r>
          </w:p>
        </w:tc>
      </w:tr>
      <w:tr w:rsidR="004D3B47" w:rsidRPr="004D3B47" w14:paraId="2B7780E2"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E6172" w14:textId="77777777" w:rsidR="001C5F53" w:rsidRPr="004D3B47" w:rsidRDefault="001C5F53" w:rsidP="00DE16F5">
            <w:pPr>
              <w:ind w:right="544"/>
              <w:jc w:val="both"/>
              <w:rPr>
                <w:sz w:val="22"/>
              </w:rPr>
            </w:pPr>
            <w:r w:rsidRPr="004D3B47">
              <w:rPr>
                <w:sz w:val="22"/>
              </w:rPr>
              <w:t>V</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0DBD1FBE" w14:textId="77777777" w:rsidR="001C5F53" w:rsidRPr="004D3B47" w:rsidRDefault="001C5F53" w:rsidP="00DE16F5">
            <w:pPr>
              <w:ind w:right="544"/>
              <w:jc w:val="both"/>
              <w:rPr>
                <w:sz w:val="22"/>
              </w:rPr>
            </w:pPr>
            <w:r w:rsidRPr="004D3B47">
              <w:rPr>
                <w:sz w:val="22"/>
              </w:rPr>
              <w:t>Vaginal</w:t>
            </w:r>
          </w:p>
        </w:tc>
      </w:tr>
      <w:tr w:rsidR="004D3B47" w:rsidRPr="004D3B47" w14:paraId="443C8F02"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98352C" w14:textId="77777777" w:rsidR="001C5F53" w:rsidRPr="004D3B47" w:rsidRDefault="001C5F53" w:rsidP="00DE16F5">
            <w:pPr>
              <w:pStyle w:val="Heading9"/>
              <w:ind w:right="544"/>
              <w:jc w:val="both"/>
            </w:pPr>
            <w:r w:rsidRPr="004D3B47">
              <w:t>Adequacy</w:t>
            </w:r>
          </w:p>
        </w:tc>
      </w:tr>
      <w:tr w:rsidR="004D3B47" w:rsidRPr="004D3B47" w14:paraId="367CD0CD"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71824" w14:textId="77777777" w:rsidR="001C5F53" w:rsidRPr="004D3B47" w:rsidRDefault="001C5F53" w:rsidP="00DE16F5">
            <w:pPr>
              <w:ind w:right="544"/>
              <w:jc w:val="both"/>
              <w:rPr>
                <w:sz w:val="22"/>
              </w:rPr>
            </w:pPr>
            <w:r w:rsidRPr="004D3B47">
              <w:rPr>
                <w:sz w:val="22"/>
              </w:rPr>
              <w:t>S1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5C7603CE" w14:textId="77777777" w:rsidR="001C5F53" w:rsidRPr="004D3B47" w:rsidRDefault="001C5F53" w:rsidP="00697960">
            <w:pPr>
              <w:ind w:right="197"/>
              <w:jc w:val="both"/>
              <w:rPr>
                <w:sz w:val="22"/>
              </w:rPr>
            </w:pPr>
            <w:r w:rsidRPr="004D3B47">
              <w:rPr>
                <w:sz w:val="22"/>
              </w:rPr>
              <w:t>The specimen is satisfactory for evaluation (optional free text)</w:t>
            </w:r>
          </w:p>
        </w:tc>
      </w:tr>
      <w:tr w:rsidR="004D3B47" w:rsidRPr="004D3B47" w14:paraId="61EC250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D630F94" w14:textId="77777777" w:rsidR="001C5F53" w:rsidRPr="004D3B47" w:rsidRDefault="001C5F53" w:rsidP="00DE16F5">
            <w:pPr>
              <w:ind w:right="544"/>
              <w:jc w:val="both"/>
              <w:rPr>
                <w:sz w:val="22"/>
              </w:rPr>
            </w:pPr>
            <w:r w:rsidRPr="004D3B47">
              <w:rPr>
                <w:sz w:val="22"/>
              </w:rPr>
              <w:t>S2</w:t>
            </w:r>
          </w:p>
        </w:tc>
        <w:tc>
          <w:tcPr>
            <w:tcW w:w="8015" w:type="dxa"/>
            <w:tcBorders>
              <w:top w:val="nil"/>
              <w:left w:val="nil"/>
              <w:bottom w:val="single" w:sz="4" w:space="0" w:color="auto"/>
              <w:right w:val="single" w:sz="4" w:space="0" w:color="auto"/>
            </w:tcBorders>
            <w:shd w:val="clear" w:color="auto" w:fill="auto"/>
            <w:noWrap/>
            <w:vAlign w:val="center"/>
          </w:tcPr>
          <w:p w14:paraId="0C598912" w14:textId="77777777" w:rsidR="001C5F53" w:rsidRPr="004D3B47" w:rsidRDefault="001C5F53" w:rsidP="00697960">
            <w:pPr>
              <w:ind w:right="197"/>
              <w:jc w:val="both"/>
              <w:rPr>
                <w:sz w:val="22"/>
              </w:rPr>
            </w:pPr>
            <w:r w:rsidRPr="004D3B47">
              <w:rPr>
                <w:sz w:val="22"/>
              </w:rPr>
              <w:t>The specimen is satisfactory for evaluation (optional free text). No endocervical/</w:t>
            </w:r>
            <w:r w:rsidR="00697960" w:rsidRPr="004D3B47">
              <w:rPr>
                <w:sz w:val="22"/>
              </w:rPr>
              <w:t xml:space="preserve"> </w:t>
            </w:r>
            <w:r w:rsidRPr="004D3B47">
              <w:rPr>
                <w:sz w:val="22"/>
              </w:rPr>
              <w:t>transformation zone component present</w:t>
            </w:r>
          </w:p>
        </w:tc>
      </w:tr>
      <w:tr w:rsidR="004D3B47" w:rsidRPr="004D3B47" w14:paraId="5DD8227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B551479" w14:textId="77777777" w:rsidR="001C5F53" w:rsidRPr="004D3B47" w:rsidRDefault="001C5F53" w:rsidP="00DE16F5">
            <w:pPr>
              <w:ind w:right="544"/>
              <w:jc w:val="both"/>
              <w:rPr>
                <w:sz w:val="22"/>
              </w:rPr>
            </w:pPr>
            <w:r w:rsidRPr="004D3B47">
              <w:rPr>
                <w:sz w:val="22"/>
              </w:rPr>
              <w:t>UA</w:t>
            </w:r>
          </w:p>
        </w:tc>
        <w:tc>
          <w:tcPr>
            <w:tcW w:w="8015" w:type="dxa"/>
            <w:tcBorders>
              <w:top w:val="nil"/>
              <w:left w:val="nil"/>
              <w:bottom w:val="single" w:sz="4" w:space="0" w:color="auto"/>
              <w:right w:val="single" w:sz="4" w:space="0" w:color="auto"/>
            </w:tcBorders>
            <w:shd w:val="clear" w:color="auto" w:fill="auto"/>
            <w:noWrap/>
            <w:vAlign w:val="center"/>
          </w:tcPr>
          <w:p w14:paraId="49FF2FC3" w14:textId="77777777" w:rsidR="001C5F53" w:rsidRPr="004D3B47" w:rsidRDefault="001C5F53" w:rsidP="00697960">
            <w:pPr>
              <w:ind w:right="197"/>
              <w:jc w:val="both"/>
              <w:rPr>
                <w:sz w:val="22"/>
              </w:rPr>
            </w:pPr>
            <w:r w:rsidRPr="004D3B47">
              <w:rPr>
                <w:sz w:val="22"/>
              </w:rPr>
              <w:t>The specimen is unsatisfactory for evaluation because of insufficient squamous cells</w:t>
            </w:r>
          </w:p>
        </w:tc>
      </w:tr>
      <w:tr w:rsidR="004D3B47" w:rsidRPr="004D3B47" w14:paraId="316E6F48"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7AEBB72" w14:textId="77777777" w:rsidR="001C5F53" w:rsidRPr="004D3B47" w:rsidRDefault="001C5F53" w:rsidP="00DE16F5">
            <w:pPr>
              <w:ind w:right="544"/>
              <w:jc w:val="both"/>
              <w:rPr>
                <w:sz w:val="22"/>
              </w:rPr>
            </w:pPr>
            <w:r w:rsidRPr="004D3B47">
              <w:rPr>
                <w:sz w:val="22"/>
              </w:rPr>
              <w:t>UB</w:t>
            </w:r>
          </w:p>
        </w:tc>
        <w:tc>
          <w:tcPr>
            <w:tcW w:w="8015" w:type="dxa"/>
            <w:tcBorders>
              <w:top w:val="nil"/>
              <w:left w:val="nil"/>
              <w:bottom w:val="single" w:sz="4" w:space="0" w:color="auto"/>
              <w:right w:val="single" w:sz="4" w:space="0" w:color="auto"/>
            </w:tcBorders>
            <w:shd w:val="clear" w:color="auto" w:fill="auto"/>
            <w:noWrap/>
            <w:vAlign w:val="center"/>
          </w:tcPr>
          <w:p w14:paraId="1559CF32" w14:textId="77777777" w:rsidR="001C5F53" w:rsidRPr="004D3B47" w:rsidRDefault="001C5F53" w:rsidP="00697960">
            <w:pPr>
              <w:ind w:right="197"/>
              <w:jc w:val="both"/>
              <w:rPr>
                <w:sz w:val="22"/>
              </w:rPr>
            </w:pPr>
            <w:r w:rsidRPr="004D3B47">
              <w:rPr>
                <w:sz w:val="22"/>
              </w:rPr>
              <w:t>The specimen is unsatisfactory for evaluation because of poor fixation/preservation</w:t>
            </w:r>
          </w:p>
        </w:tc>
      </w:tr>
      <w:tr w:rsidR="004D3B47" w:rsidRPr="004D3B47" w14:paraId="0375CFA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4AFE6E2" w14:textId="77777777" w:rsidR="001C5F53" w:rsidRPr="004D3B47" w:rsidRDefault="001C5F53" w:rsidP="00DE16F5">
            <w:pPr>
              <w:ind w:right="544"/>
              <w:jc w:val="both"/>
              <w:rPr>
                <w:sz w:val="22"/>
              </w:rPr>
            </w:pPr>
            <w:r w:rsidRPr="004D3B47">
              <w:rPr>
                <w:sz w:val="22"/>
              </w:rPr>
              <w:t>UC</w:t>
            </w:r>
          </w:p>
        </w:tc>
        <w:tc>
          <w:tcPr>
            <w:tcW w:w="8015" w:type="dxa"/>
            <w:tcBorders>
              <w:top w:val="nil"/>
              <w:left w:val="nil"/>
              <w:bottom w:val="single" w:sz="4" w:space="0" w:color="auto"/>
              <w:right w:val="single" w:sz="4" w:space="0" w:color="auto"/>
            </w:tcBorders>
            <w:shd w:val="clear" w:color="auto" w:fill="auto"/>
            <w:noWrap/>
            <w:vAlign w:val="center"/>
          </w:tcPr>
          <w:p w14:paraId="1B39621E" w14:textId="77777777" w:rsidR="001C5F53" w:rsidRPr="004D3B47" w:rsidRDefault="001C5F53" w:rsidP="00697960">
            <w:pPr>
              <w:ind w:right="197"/>
              <w:jc w:val="both"/>
              <w:rPr>
                <w:sz w:val="22"/>
              </w:rPr>
            </w:pPr>
            <w:r w:rsidRPr="004D3B47">
              <w:rPr>
                <w:sz w:val="22"/>
              </w:rPr>
              <w:t>The specimen is unsatisfactory for evaluation because foreign material obscures the cells</w:t>
            </w:r>
          </w:p>
        </w:tc>
      </w:tr>
      <w:tr w:rsidR="004D3B47" w:rsidRPr="004D3B47" w14:paraId="7363026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9ACCADB" w14:textId="77777777" w:rsidR="001C5F53" w:rsidRPr="004D3B47" w:rsidRDefault="001C5F53" w:rsidP="00DE16F5">
            <w:pPr>
              <w:ind w:right="544"/>
              <w:jc w:val="both"/>
              <w:rPr>
                <w:sz w:val="22"/>
              </w:rPr>
            </w:pPr>
            <w:r w:rsidRPr="004D3B47">
              <w:rPr>
                <w:sz w:val="22"/>
              </w:rPr>
              <w:t>UD</w:t>
            </w:r>
          </w:p>
        </w:tc>
        <w:tc>
          <w:tcPr>
            <w:tcW w:w="8015" w:type="dxa"/>
            <w:tcBorders>
              <w:top w:val="nil"/>
              <w:left w:val="nil"/>
              <w:bottom w:val="single" w:sz="4" w:space="0" w:color="auto"/>
              <w:right w:val="single" w:sz="4" w:space="0" w:color="auto"/>
            </w:tcBorders>
            <w:shd w:val="clear" w:color="auto" w:fill="auto"/>
            <w:noWrap/>
            <w:vAlign w:val="center"/>
          </w:tcPr>
          <w:p w14:paraId="54EF1770" w14:textId="77777777" w:rsidR="001C5F53" w:rsidRPr="004D3B47" w:rsidRDefault="001C5F53" w:rsidP="00697960">
            <w:pPr>
              <w:ind w:right="197"/>
              <w:jc w:val="both"/>
              <w:rPr>
                <w:sz w:val="22"/>
              </w:rPr>
            </w:pPr>
            <w:r w:rsidRPr="004D3B47">
              <w:rPr>
                <w:sz w:val="22"/>
              </w:rPr>
              <w:t>The specimen is unsatisfactory for evaluation because inflammation obscures the cells</w:t>
            </w:r>
          </w:p>
        </w:tc>
      </w:tr>
      <w:tr w:rsidR="004D3B47" w:rsidRPr="004D3B47" w14:paraId="0DD5E44A"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85FCD4F" w14:textId="77777777" w:rsidR="001C5F53" w:rsidRPr="004D3B47" w:rsidRDefault="001C5F53" w:rsidP="00DE16F5">
            <w:pPr>
              <w:ind w:right="544"/>
              <w:jc w:val="both"/>
              <w:rPr>
                <w:sz w:val="22"/>
              </w:rPr>
            </w:pPr>
            <w:r w:rsidRPr="004D3B47">
              <w:rPr>
                <w:sz w:val="22"/>
              </w:rPr>
              <w:t>UE</w:t>
            </w:r>
          </w:p>
        </w:tc>
        <w:tc>
          <w:tcPr>
            <w:tcW w:w="8015" w:type="dxa"/>
            <w:tcBorders>
              <w:top w:val="nil"/>
              <w:left w:val="nil"/>
              <w:bottom w:val="single" w:sz="4" w:space="0" w:color="auto"/>
              <w:right w:val="single" w:sz="4" w:space="0" w:color="auto"/>
            </w:tcBorders>
            <w:shd w:val="clear" w:color="auto" w:fill="auto"/>
            <w:noWrap/>
            <w:vAlign w:val="center"/>
          </w:tcPr>
          <w:p w14:paraId="4E5429D6" w14:textId="77777777" w:rsidR="001C5F53" w:rsidRPr="004D3B47" w:rsidRDefault="001C5F53" w:rsidP="00697960">
            <w:pPr>
              <w:ind w:right="197"/>
              <w:jc w:val="both"/>
              <w:rPr>
                <w:sz w:val="22"/>
              </w:rPr>
            </w:pPr>
            <w:r w:rsidRPr="004D3B47">
              <w:rPr>
                <w:sz w:val="22"/>
              </w:rPr>
              <w:t>The specimen is unsatisfactory for evaluation because blood obscures the cells</w:t>
            </w:r>
          </w:p>
        </w:tc>
      </w:tr>
      <w:tr w:rsidR="004D3B47" w:rsidRPr="004D3B47" w14:paraId="70841BD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1A3B3C9" w14:textId="77777777" w:rsidR="001C5F53" w:rsidRPr="004D3B47" w:rsidRDefault="001C5F53" w:rsidP="00DE16F5">
            <w:pPr>
              <w:ind w:right="544"/>
              <w:jc w:val="both"/>
              <w:rPr>
                <w:sz w:val="22"/>
              </w:rPr>
            </w:pPr>
            <w:r w:rsidRPr="004D3B47">
              <w:rPr>
                <w:sz w:val="22"/>
              </w:rPr>
              <w:t>UF</w:t>
            </w:r>
          </w:p>
        </w:tc>
        <w:tc>
          <w:tcPr>
            <w:tcW w:w="8015" w:type="dxa"/>
            <w:tcBorders>
              <w:top w:val="nil"/>
              <w:left w:val="nil"/>
              <w:bottom w:val="single" w:sz="4" w:space="0" w:color="auto"/>
              <w:right w:val="single" w:sz="4" w:space="0" w:color="auto"/>
            </w:tcBorders>
            <w:shd w:val="clear" w:color="auto" w:fill="auto"/>
            <w:noWrap/>
            <w:vAlign w:val="center"/>
          </w:tcPr>
          <w:p w14:paraId="60351C1B" w14:textId="77777777" w:rsidR="001C5F53" w:rsidRPr="004D3B47" w:rsidRDefault="001C5F53" w:rsidP="00697960">
            <w:pPr>
              <w:ind w:right="197"/>
              <w:jc w:val="both"/>
              <w:rPr>
                <w:sz w:val="22"/>
              </w:rPr>
            </w:pPr>
            <w:r w:rsidRPr="004D3B47">
              <w:rPr>
                <w:sz w:val="22"/>
              </w:rPr>
              <w:t>The specimen is unsatisfactory for evaluation because of cytolysis/autolysis</w:t>
            </w:r>
          </w:p>
        </w:tc>
      </w:tr>
      <w:tr w:rsidR="004D3B47" w:rsidRPr="004D3B47" w14:paraId="4AED9F29"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CCD64" w14:textId="77777777" w:rsidR="001C5F53" w:rsidRPr="004D3B47" w:rsidRDefault="001C5F53" w:rsidP="00DE16F5">
            <w:pPr>
              <w:ind w:right="544"/>
              <w:jc w:val="both"/>
              <w:rPr>
                <w:sz w:val="22"/>
              </w:rPr>
            </w:pPr>
            <w:r w:rsidRPr="004D3B47">
              <w:rPr>
                <w:sz w:val="22"/>
              </w:rPr>
              <w:t>UG</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2CD0377E" w14:textId="77777777" w:rsidR="001C5F53" w:rsidRPr="004D3B47" w:rsidRDefault="001C5F53" w:rsidP="00DE16F5">
            <w:pPr>
              <w:ind w:right="544"/>
              <w:jc w:val="both"/>
              <w:rPr>
                <w:sz w:val="22"/>
              </w:rPr>
            </w:pPr>
            <w:r w:rsidRPr="004D3B47">
              <w:rPr>
                <w:sz w:val="22"/>
              </w:rPr>
              <w:t>The specimen is unsatisfactory for evaluation because … (free text)</w:t>
            </w:r>
          </w:p>
        </w:tc>
      </w:tr>
      <w:tr w:rsidR="004D3B47" w:rsidRPr="004D3B47" w14:paraId="26565F5E"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FFBF30" w14:textId="77777777" w:rsidR="001C5F53" w:rsidRPr="004D3B47" w:rsidRDefault="001C5F53" w:rsidP="00DE16F5">
            <w:pPr>
              <w:pStyle w:val="Heading9"/>
              <w:ind w:right="544"/>
              <w:jc w:val="both"/>
            </w:pPr>
            <w:r w:rsidRPr="004D3B47">
              <w:t>General</w:t>
            </w:r>
          </w:p>
        </w:tc>
      </w:tr>
      <w:tr w:rsidR="004D3B47" w:rsidRPr="004D3B47" w14:paraId="443782A3"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56533" w14:textId="77777777" w:rsidR="001C5F53" w:rsidRPr="004D3B47" w:rsidRDefault="001C5F53" w:rsidP="00DE16F5">
            <w:pPr>
              <w:ind w:right="544"/>
              <w:jc w:val="both"/>
              <w:rPr>
                <w:sz w:val="22"/>
              </w:rPr>
            </w:pPr>
            <w:r w:rsidRPr="004D3B47">
              <w:rPr>
                <w:sz w:val="22"/>
              </w:rPr>
              <w:t>G1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30583D61" w14:textId="77777777" w:rsidR="001C5F53" w:rsidRPr="004D3B47" w:rsidRDefault="001C5F53" w:rsidP="00DE16F5">
            <w:pPr>
              <w:ind w:right="544"/>
              <w:jc w:val="both"/>
              <w:rPr>
                <w:sz w:val="22"/>
              </w:rPr>
            </w:pPr>
            <w:r w:rsidRPr="004D3B47">
              <w:rPr>
                <w:sz w:val="22"/>
              </w:rPr>
              <w:t>Negative for intraepithelial lesion or malignancy</w:t>
            </w:r>
          </w:p>
        </w:tc>
      </w:tr>
      <w:tr w:rsidR="004D3B47" w:rsidRPr="004D3B47" w14:paraId="559F1E7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09B7D3C" w14:textId="77777777" w:rsidR="001C5F53" w:rsidRPr="004D3B47" w:rsidRDefault="001C5F53" w:rsidP="00DE16F5">
            <w:pPr>
              <w:ind w:right="544"/>
              <w:jc w:val="both"/>
              <w:rPr>
                <w:sz w:val="22"/>
              </w:rPr>
            </w:pPr>
            <w:r w:rsidRPr="004D3B47">
              <w:rPr>
                <w:sz w:val="22"/>
              </w:rPr>
              <w:t>G2</w:t>
            </w:r>
          </w:p>
        </w:tc>
        <w:tc>
          <w:tcPr>
            <w:tcW w:w="8015" w:type="dxa"/>
            <w:tcBorders>
              <w:top w:val="nil"/>
              <w:left w:val="nil"/>
              <w:bottom w:val="single" w:sz="4" w:space="0" w:color="auto"/>
              <w:right w:val="single" w:sz="4" w:space="0" w:color="auto"/>
            </w:tcBorders>
            <w:shd w:val="clear" w:color="auto" w:fill="auto"/>
            <w:noWrap/>
            <w:vAlign w:val="center"/>
          </w:tcPr>
          <w:p w14:paraId="08202E5B" w14:textId="77777777" w:rsidR="001C5F53" w:rsidRPr="004D3B47" w:rsidRDefault="001C5F53" w:rsidP="00DE16F5">
            <w:pPr>
              <w:ind w:right="544"/>
              <w:jc w:val="both"/>
              <w:rPr>
                <w:sz w:val="22"/>
              </w:rPr>
            </w:pPr>
            <w:r w:rsidRPr="004D3B47">
              <w:rPr>
                <w:sz w:val="22"/>
              </w:rPr>
              <w:t>Epithelial cell abnormality: See interpretation/result</w:t>
            </w:r>
          </w:p>
        </w:tc>
      </w:tr>
      <w:tr w:rsidR="004D3B47" w:rsidRPr="004D3B47" w14:paraId="193D62BD"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FB688" w14:textId="77777777" w:rsidR="001C5F53" w:rsidRPr="004D3B47" w:rsidRDefault="001C5F53" w:rsidP="00DE16F5">
            <w:pPr>
              <w:ind w:right="544"/>
              <w:jc w:val="both"/>
              <w:rPr>
                <w:sz w:val="22"/>
              </w:rPr>
            </w:pPr>
            <w:r w:rsidRPr="004D3B47">
              <w:rPr>
                <w:sz w:val="22"/>
              </w:rPr>
              <w:t>G3</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76EA654E" w14:textId="77777777" w:rsidR="001C5F53" w:rsidRPr="004D3B47" w:rsidRDefault="001C5F53" w:rsidP="00DE16F5">
            <w:pPr>
              <w:ind w:right="544"/>
              <w:jc w:val="both"/>
              <w:rPr>
                <w:sz w:val="22"/>
              </w:rPr>
            </w:pPr>
            <w:r w:rsidRPr="004D3B47">
              <w:rPr>
                <w:sz w:val="22"/>
              </w:rPr>
              <w:t>Other: See interpretation/result</w:t>
            </w:r>
          </w:p>
        </w:tc>
      </w:tr>
      <w:tr w:rsidR="004D3B47" w:rsidRPr="004D3B47" w14:paraId="54688259"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01BACF" w14:textId="77777777" w:rsidR="001C5F53" w:rsidRPr="004D3B47" w:rsidRDefault="001C5F53" w:rsidP="00DE16F5">
            <w:pPr>
              <w:pStyle w:val="Heading9"/>
              <w:ind w:right="544"/>
              <w:jc w:val="both"/>
            </w:pPr>
            <w:r w:rsidRPr="004D3B47">
              <w:t>Interpretation</w:t>
            </w:r>
          </w:p>
        </w:tc>
      </w:tr>
      <w:tr w:rsidR="004D3B47" w:rsidRPr="004D3B47" w14:paraId="31A19FA3"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D606E" w14:textId="77777777" w:rsidR="001C5F53" w:rsidRPr="004D3B47" w:rsidRDefault="001C5F53" w:rsidP="00DE16F5">
            <w:pPr>
              <w:ind w:right="544"/>
              <w:jc w:val="both"/>
              <w:rPr>
                <w:sz w:val="22"/>
              </w:rPr>
            </w:pPr>
            <w:r w:rsidRPr="004D3B47">
              <w:rPr>
                <w:sz w:val="22"/>
              </w:rPr>
              <w:t>O1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41493C78" w14:textId="77777777" w:rsidR="001C5F53" w:rsidRPr="004D3B47" w:rsidRDefault="001C5F53" w:rsidP="00162219">
            <w:pPr>
              <w:ind w:right="544"/>
              <w:jc w:val="both"/>
              <w:rPr>
                <w:sz w:val="22"/>
              </w:rPr>
            </w:pPr>
            <w:r w:rsidRPr="004D3B47">
              <w:rPr>
                <w:sz w:val="22"/>
              </w:rPr>
              <w:t xml:space="preserve">There are organisms consistent with Trichomonas </w:t>
            </w:r>
            <w:r w:rsidR="00162219" w:rsidRPr="004D3B47">
              <w:rPr>
                <w:sz w:val="22"/>
              </w:rPr>
              <w:t>species</w:t>
            </w:r>
          </w:p>
        </w:tc>
      </w:tr>
      <w:tr w:rsidR="004D3B47" w:rsidRPr="004D3B47" w14:paraId="07C995E8"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075F41A" w14:textId="77777777" w:rsidR="001C5F53" w:rsidRPr="004D3B47" w:rsidRDefault="001C5F53" w:rsidP="00DE16F5">
            <w:pPr>
              <w:ind w:right="544"/>
              <w:jc w:val="both"/>
              <w:rPr>
                <w:sz w:val="22"/>
              </w:rPr>
            </w:pPr>
            <w:r w:rsidRPr="004D3B47">
              <w:rPr>
                <w:sz w:val="22"/>
              </w:rPr>
              <w:t>O2</w:t>
            </w:r>
          </w:p>
        </w:tc>
        <w:tc>
          <w:tcPr>
            <w:tcW w:w="8015" w:type="dxa"/>
            <w:tcBorders>
              <w:top w:val="nil"/>
              <w:left w:val="nil"/>
              <w:bottom w:val="single" w:sz="4" w:space="0" w:color="auto"/>
              <w:right w:val="single" w:sz="4" w:space="0" w:color="auto"/>
            </w:tcBorders>
            <w:shd w:val="clear" w:color="auto" w:fill="auto"/>
            <w:noWrap/>
            <w:vAlign w:val="center"/>
          </w:tcPr>
          <w:p w14:paraId="682252A6" w14:textId="77777777" w:rsidR="001C5F53" w:rsidRPr="004D3B47" w:rsidRDefault="001C5F53" w:rsidP="00DE16F5">
            <w:pPr>
              <w:ind w:right="544"/>
              <w:jc w:val="both"/>
              <w:rPr>
                <w:sz w:val="22"/>
              </w:rPr>
            </w:pPr>
            <w:r w:rsidRPr="004D3B47">
              <w:rPr>
                <w:sz w:val="22"/>
              </w:rPr>
              <w:t>There are fungal organisms morphologically consistent with Candida species</w:t>
            </w:r>
          </w:p>
        </w:tc>
      </w:tr>
      <w:tr w:rsidR="004D3B47" w:rsidRPr="004D3B47" w14:paraId="207EF86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B889276" w14:textId="77777777" w:rsidR="001C5F53" w:rsidRPr="004D3B47" w:rsidRDefault="001C5F53" w:rsidP="00DE16F5">
            <w:pPr>
              <w:ind w:right="544"/>
              <w:jc w:val="both"/>
              <w:rPr>
                <w:sz w:val="22"/>
              </w:rPr>
            </w:pPr>
            <w:r w:rsidRPr="004D3B47">
              <w:rPr>
                <w:sz w:val="22"/>
              </w:rPr>
              <w:t>O3</w:t>
            </w:r>
          </w:p>
        </w:tc>
        <w:tc>
          <w:tcPr>
            <w:tcW w:w="8015" w:type="dxa"/>
            <w:tcBorders>
              <w:top w:val="nil"/>
              <w:left w:val="nil"/>
              <w:bottom w:val="single" w:sz="4" w:space="0" w:color="auto"/>
              <w:right w:val="single" w:sz="4" w:space="0" w:color="auto"/>
            </w:tcBorders>
            <w:shd w:val="clear" w:color="auto" w:fill="auto"/>
            <w:noWrap/>
            <w:vAlign w:val="center"/>
          </w:tcPr>
          <w:p w14:paraId="2167A704" w14:textId="77777777" w:rsidR="001C5F53" w:rsidRPr="004D3B47" w:rsidRDefault="001C5F53" w:rsidP="00162219">
            <w:pPr>
              <w:ind w:right="544"/>
              <w:jc w:val="both"/>
              <w:rPr>
                <w:sz w:val="22"/>
              </w:rPr>
            </w:pPr>
            <w:r w:rsidRPr="004D3B47">
              <w:rPr>
                <w:sz w:val="22"/>
              </w:rPr>
              <w:t xml:space="preserve">There is a shift in microbiological flora </w:t>
            </w:r>
            <w:r w:rsidR="00162219" w:rsidRPr="004D3B47">
              <w:rPr>
                <w:sz w:val="22"/>
              </w:rPr>
              <w:t>that may represent</w:t>
            </w:r>
            <w:r w:rsidRPr="004D3B47">
              <w:rPr>
                <w:sz w:val="22"/>
              </w:rPr>
              <w:t xml:space="preserve"> bacterial vaginosis</w:t>
            </w:r>
          </w:p>
        </w:tc>
      </w:tr>
      <w:tr w:rsidR="004D3B47" w:rsidRPr="004D3B47" w14:paraId="3F4DE477"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20B765B" w14:textId="77777777" w:rsidR="001C5F53" w:rsidRPr="004D3B47" w:rsidRDefault="001C5F53" w:rsidP="00DE16F5">
            <w:pPr>
              <w:ind w:right="544"/>
              <w:jc w:val="both"/>
              <w:rPr>
                <w:sz w:val="22"/>
              </w:rPr>
            </w:pPr>
            <w:r w:rsidRPr="004D3B47">
              <w:rPr>
                <w:sz w:val="22"/>
              </w:rPr>
              <w:t>O4</w:t>
            </w:r>
          </w:p>
        </w:tc>
        <w:tc>
          <w:tcPr>
            <w:tcW w:w="8015" w:type="dxa"/>
            <w:tcBorders>
              <w:top w:val="nil"/>
              <w:left w:val="nil"/>
              <w:bottom w:val="single" w:sz="4" w:space="0" w:color="auto"/>
              <w:right w:val="single" w:sz="4" w:space="0" w:color="auto"/>
            </w:tcBorders>
            <w:shd w:val="clear" w:color="auto" w:fill="auto"/>
            <w:noWrap/>
            <w:vAlign w:val="center"/>
          </w:tcPr>
          <w:p w14:paraId="4CC86816" w14:textId="77777777" w:rsidR="001C5F53" w:rsidRPr="004D3B47" w:rsidRDefault="001C5F53" w:rsidP="00DE16F5">
            <w:pPr>
              <w:ind w:right="544"/>
              <w:jc w:val="both"/>
              <w:rPr>
                <w:sz w:val="22"/>
              </w:rPr>
            </w:pPr>
            <w:r w:rsidRPr="004D3B47">
              <w:rPr>
                <w:sz w:val="22"/>
              </w:rPr>
              <w:t>There are bacteria morphologically consistent with Actinomyces species</w:t>
            </w:r>
          </w:p>
        </w:tc>
      </w:tr>
      <w:tr w:rsidR="004D3B47" w:rsidRPr="004D3B47" w14:paraId="5ACD1F6A"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A428638" w14:textId="77777777" w:rsidR="001C5F53" w:rsidRPr="004D3B47" w:rsidRDefault="001C5F53" w:rsidP="00DE16F5">
            <w:pPr>
              <w:ind w:right="544"/>
              <w:jc w:val="both"/>
              <w:rPr>
                <w:sz w:val="22"/>
              </w:rPr>
            </w:pPr>
            <w:r w:rsidRPr="004D3B47">
              <w:rPr>
                <w:sz w:val="22"/>
              </w:rPr>
              <w:t>O5</w:t>
            </w:r>
          </w:p>
        </w:tc>
        <w:tc>
          <w:tcPr>
            <w:tcW w:w="8015" w:type="dxa"/>
            <w:tcBorders>
              <w:top w:val="nil"/>
              <w:left w:val="nil"/>
              <w:bottom w:val="single" w:sz="4" w:space="0" w:color="auto"/>
              <w:right w:val="single" w:sz="4" w:space="0" w:color="auto"/>
            </w:tcBorders>
            <w:shd w:val="clear" w:color="auto" w:fill="auto"/>
            <w:noWrap/>
            <w:vAlign w:val="center"/>
          </w:tcPr>
          <w:p w14:paraId="5523D5C7" w14:textId="77777777" w:rsidR="001C5F53" w:rsidRPr="004D3B47" w:rsidRDefault="001C5F53" w:rsidP="00DE16F5">
            <w:pPr>
              <w:ind w:right="544"/>
              <w:jc w:val="both"/>
              <w:rPr>
                <w:sz w:val="22"/>
              </w:rPr>
            </w:pPr>
            <w:r w:rsidRPr="004D3B47">
              <w:rPr>
                <w:sz w:val="22"/>
              </w:rPr>
              <w:t>There are cellular changes consistent with Herpes simplex virus</w:t>
            </w:r>
          </w:p>
        </w:tc>
      </w:tr>
      <w:tr w:rsidR="004D3B47" w:rsidRPr="004D3B47" w14:paraId="5E337EB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A3B0379" w14:textId="77777777" w:rsidR="001C5F53" w:rsidRPr="004D3B47" w:rsidRDefault="001C5F53" w:rsidP="00DE16F5">
            <w:pPr>
              <w:ind w:right="544"/>
              <w:jc w:val="both"/>
              <w:rPr>
                <w:sz w:val="22"/>
              </w:rPr>
            </w:pPr>
            <w:r w:rsidRPr="004D3B47">
              <w:rPr>
                <w:sz w:val="22"/>
              </w:rPr>
              <w:t>OT1</w:t>
            </w:r>
          </w:p>
        </w:tc>
        <w:tc>
          <w:tcPr>
            <w:tcW w:w="8015" w:type="dxa"/>
            <w:tcBorders>
              <w:top w:val="nil"/>
              <w:left w:val="nil"/>
              <w:bottom w:val="single" w:sz="4" w:space="0" w:color="auto"/>
              <w:right w:val="single" w:sz="4" w:space="0" w:color="auto"/>
            </w:tcBorders>
            <w:shd w:val="clear" w:color="auto" w:fill="auto"/>
            <w:noWrap/>
            <w:vAlign w:val="center"/>
          </w:tcPr>
          <w:p w14:paraId="1500E3E5" w14:textId="77777777" w:rsidR="001C5F53" w:rsidRPr="004D3B47" w:rsidRDefault="001C5F53" w:rsidP="00DE16F5">
            <w:pPr>
              <w:ind w:right="544"/>
              <w:jc w:val="both"/>
              <w:rPr>
                <w:sz w:val="22"/>
              </w:rPr>
            </w:pPr>
            <w:r w:rsidRPr="004D3B47">
              <w:rPr>
                <w:sz w:val="22"/>
              </w:rPr>
              <w:t>There are reactive cellular changes present (optional free text)</w:t>
            </w:r>
          </w:p>
        </w:tc>
      </w:tr>
      <w:tr w:rsidR="004D3B47" w:rsidRPr="004D3B47" w14:paraId="5EF61667"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891FB7D" w14:textId="77777777" w:rsidR="001C5F53" w:rsidRPr="004D3B47" w:rsidRDefault="001C5F53" w:rsidP="00DE16F5">
            <w:pPr>
              <w:ind w:right="544"/>
              <w:jc w:val="both"/>
              <w:rPr>
                <w:sz w:val="22"/>
              </w:rPr>
            </w:pPr>
            <w:r w:rsidRPr="004D3B47">
              <w:rPr>
                <w:sz w:val="22"/>
              </w:rPr>
              <w:t>OT2</w:t>
            </w:r>
          </w:p>
        </w:tc>
        <w:tc>
          <w:tcPr>
            <w:tcW w:w="8015" w:type="dxa"/>
            <w:tcBorders>
              <w:top w:val="nil"/>
              <w:left w:val="nil"/>
              <w:bottom w:val="single" w:sz="4" w:space="0" w:color="auto"/>
              <w:right w:val="single" w:sz="4" w:space="0" w:color="auto"/>
            </w:tcBorders>
            <w:shd w:val="clear" w:color="auto" w:fill="auto"/>
            <w:noWrap/>
            <w:vAlign w:val="center"/>
          </w:tcPr>
          <w:p w14:paraId="1369DAA8" w14:textId="77777777" w:rsidR="001C5F53" w:rsidRPr="004D3B47" w:rsidRDefault="001C5F53" w:rsidP="00DE16F5">
            <w:pPr>
              <w:ind w:right="544"/>
              <w:jc w:val="both"/>
              <w:rPr>
                <w:sz w:val="22"/>
              </w:rPr>
            </w:pPr>
            <w:r w:rsidRPr="004D3B47">
              <w:rPr>
                <w:sz w:val="22"/>
              </w:rPr>
              <w:t>There are endometrial cells present in a woman over the age of 40 years</w:t>
            </w:r>
          </w:p>
        </w:tc>
      </w:tr>
      <w:tr w:rsidR="004D3B47" w:rsidRPr="004D3B47" w14:paraId="741772AE"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1C6502D" w14:textId="77777777" w:rsidR="001C5F53" w:rsidRPr="004D3B47" w:rsidRDefault="001C5F53" w:rsidP="00DE16F5">
            <w:pPr>
              <w:ind w:right="544"/>
              <w:jc w:val="both"/>
              <w:rPr>
                <w:sz w:val="22"/>
              </w:rPr>
            </w:pPr>
            <w:r w:rsidRPr="004D3B47">
              <w:rPr>
                <w:sz w:val="22"/>
              </w:rPr>
              <w:t>OT3</w:t>
            </w:r>
          </w:p>
        </w:tc>
        <w:tc>
          <w:tcPr>
            <w:tcW w:w="8015" w:type="dxa"/>
            <w:tcBorders>
              <w:top w:val="nil"/>
              <w:left w:val="nil"/>
              <w:bottom w:val="single" w:sz="4" w:space="0" w:color="auto"/>
              <w:right w:val="single" w:sz="4" w:space="0" w:color="auto"/>
            </w:tcBorders>
            <w:shd w:val="clear" w:color="auto" w:fill="auto"/>
            <w:noWrap/>
            <w:vAlign w:val="center"/>
          </w:tcPr>
          <w:p w14:paraId="4FFE9142" w14:textId="77777777" w:rsidR="001C5F53" w:rsidRPr="004D3B47" w:rsidRDefault="001C5F53" w:rsidP="00DE16F5">
            <w:pPr>
              <w:ind w:right="544"/>
              <w:jc w:val="both"/>
              <w:rPr>
                <w:sz w:val="22"/>
              </w:rPr>
            </w:pPr>
            <w:r w:rsidRPr="004D3B47">
              <w:rPr>
                <w:sz w:val="22"/>
              </w:rPr>
              <w:t>There are atrophic cellular changes present</w:t>
            </w:r>
          </w:p>
        </w:tc>
      </w:tr>
      <w:tr w:rsidR="004D3B47" w:rsidRPr="004D3B47" w14:paraId="16A85ED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2977805" w14:textId="77777777" w:rsidR="001C5F53" w:rsidRPr="004D3B47" w:rsidRDefault="001C5F53" w:rsidP="00DE16F5">
            <w:pPr>
              <w:ind w:right="544"/>
              <w:jc w:val="both"/>
              <w:rPr>
                <w:sz w:val="22"/>
              </w:rPr>
            </w:pPr>
            <w:r w:rsidRPr="004D3B47">
              <w:rPr>
                <w:sz w:val="22"/>
              </w:rPr>
              <w:t>ASL</w:t>
            </w:r>
          </w:p>
        </w:tc>
        <w:tc>
          <w:tcPr>
            <w:tcW w:w="8015" w:type="dxa"/>
            <w:tcBorders>
              <w:top w:val="nil"/>
              <w:left w:val="nil"/>
              <w:bottom w:val="single" w:sz="4" w:space="0" w:color="auto"/>
              <w:right w:val="single" w:sz="4" w:space="0" w:color="auto"/>
            </w:tcBorders>
            <w:shd w:val="clear" w:color="auto" w:fill="auto"/>
            <w:noWrap/>
            <w:vAlign w:val="center"/>
          </w:tcPr>
          <w:p w14:paraId="47E42691" w14:textId="77777777" w:rsidR="001C5F53" w:rsidRPr="004D3B47" w:rsidRDefault="001C5F53" w:rsidP="00DE16F5">
            <w:pPr>
              <w:ind w:right="544"/>
              <w:jc w:val="both"/>
              <w:rPr>
                <w:sz w:val="22"/>
              </w:rPr>
            </w:pPr>
            <w:r w:rsidRPr="004D3B47">
              <w:rPr>
                <w:sz w:val="22"/>
              </w:rPr>
              <w:t>There are atypical squamous cells of undetermined significance (ASC-US) present</w:t>
            </w:r>
          </w:p>
        </w:tc>
      </w:tr>
      <w:tr w:rsidR="004D3B47" w:rsidRPr="004D3B47" w14:paraId="159EEE3F"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44B59F6" w14:textId="77777777" w:rsidR="001C5F53" w:rsidRPr="004D3B47" w:rsidRDefault="001C5F53" w:rsidP="00DE16F5">
            <w:pPr>
              <w:ind w:right="544"/>
              <w:jc w:val="both"/>
              <w:rPr>
                <w:sz w:val="22"/>
              </w:rPr>
            </w:pPr>
            <w:r w:rsidRPr="004D3B47">
              <w:rPr>
                <w:sz w:val="22"/>
              </w:rPr>
              <w:t>ASH</w:t>
            </w:r>
          </w:p>
        </w:tc>
        <w:tc>
          <w:tcPr>
            <w:tcW w:w="8015" w:type="dxa"/>
            <w:tcBorders>
              <w:top w:val="nil"/>
              <w:left w:val="nil"/>
              <w:bottom w:val="single" w:sz="4" w:space="0" w:color="auto"/>
              <w:right w:val="single" w:sz="4" w:space="0" w:color="auto"/>
            </w:tcBorders>
            <w:shd w:val="clear" w:color="auto" w:fill="auto"/>
            <w:noWrap/>
            <w:vAlign w:val="center"/>
          </w:tcPr>
          <w:p w14:paraId="69C715DF" w14:textId="608113E8" w:rsidR="001C5F53" w:rsidRPr="004D3B47" w:rsidRDefault="001C5F53" w:rsidP="00697960">
            <w:pPr>
              <w:ind w:right="56"/>
              <w:jc w:val="both"/>
              <w:rPr>
                <w:sz w:val="22"/>
              </w:rPr>
            </w:pPr>
            <w:r w:rsidRPr="004D3B47">
              <w:rPr>
                <w:sz w:val="22"/>
              </w:rPr>
              <w:t xml:space="preserve">There are atypical squamous cells present. A </w:t>
            </w:r>
            <w:r w:rsidR="00365ACF">
              <w:rPr>
                <w:sz w:val="22"/>
              </w:rPr>
              <w:t>high-grade</w:t>
            </w:r>
            <w:r w:rsidRPr="004D3B47">
              <w:rPr>
                <w:sz w:val="22"/>
              </w:rPr>
              <w:t xml:space="preserve"> squamous intraepithelial lesion cannot be excluded (ASC-H)</w:t>
            </w:r>
          </w:p>
        </w:tc>
      </w:tr>
      <w:tr w:rsidR="004D3B47" w:rsidRPr="004D3B47" w14:paraId="01EB1F92"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D269F63" w14:textId="77777777" w:rsidR="001C5F53" w:rsidRPr="004D3B47" w:rsidRDefault="001C5F53" w:rsidP="00DE16F5">
            <w:pPr>
              <w:ind w:right="544"/>
              <w:jc w:val="both"/>
              <w:rPr>
                <w:sz w:val="22"/>
              </w:rPr>
            </w:pPr>
            <w:r w:rsidRPr="004D3B47">
              <w:rPr>
                <w:sz w:val="22"/>
              </w:rPr>
              <w:t>LS</w:t>
            </w:r>
          </w:p>
        </w:tc>
        <w:tc>
          <w:tcPr>
            <w:tcW w:w="8015" w:type="dxa"/>
            <w:tcBorders>
              <w:top w:val="nil"/>
              <w:left w:val="nil"/>
              <w:bottom w:val="single" w:sz="4" w:space="0" w:color="auto"/>
              <w:right w:val="single" w:sz="4" w:space="0" w:color="auto"/>
            </w:tcBorders>
            <w:shd w:val="clear" w:color="auto" w:fill="auto"/>
            <w:noWrap/>
            <w:vAlign w:val="center"/>
          </w:tcPr>
          <w:p w14:paraId="1DBD4ACB" w14:textId="3785B781" w:rsidR="001C5F53" w:rsidRPr="004D3B47" w:rsidRDefault="001C5F53" w:rsidP="00697960">
            <w:pPr>
              <w:ind w:right="56"/>
              <w:jc w:val="both"/>
              <w:rPr>
                <w:sz w:val="22"/>
              </w:rPr>
            </w:pPr>
            <w:r w:rsidRPr="004D3B47">
              <w:rPr>
                <w:sz w:val="22"/>
              </w:rPr>
              <w:t xml:space="preserve">There are abnormal squamous cells consistent with a </w:t>
            </w:r>
            <w:r w:rsidR="00365ACF">
              <w:rPr>
                <w:sz w:val="22"/>
              </w:rPr>
              <w:t>low-grade</w:t>
            </w:r>
            <w:r w:rsidRPr="004D3B47">
              <w:rPr>
                <w:sz w:val="22"/>
              </w:rPr>
              <w:t xml:space="preserve"> squamous intraepithelial lesion (LSIL; CIN1/HPV)</w:t>
            </w:r>
          </w:p>
        </w:tc>
      </w:tr>
      <w:tr w:rsidR="004D3B47" w:rsidRPr="004D3B47" w14:paraId="5E6EC2D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426E501" w14:textId="77777777" w:rsidR="001C5F53" w:rsidRPr="004D3B47" w:rsidRDefault="001C5F53" w:rsidP="00DE16F5">
            <w:pPr>
              <w:ind w:right="544"/>
              <w:jc w:val="both"/>
              <w:rPr>
                <w:sz w:val="22"/>
              </w:rPr>
            </w:pPr>
            <w:r w:rsidRPr="004D3B47">
              <w:rPr>
                <w:sz w:val="22"/>
              </w:rPr>
              <w:t>HS1</w:t>
            </w:r>
          </w:p>
        </w:tc>
        <w:tc>
          <w:tcPr>
            <w:tcW w:w="8015" w:type="dxa"/>
            <w:tcBorders>
              <w:top w:val="nil"/>
              <w:left w:val="nil"/>
              <w:bottom w:val="single" w:sz="4" w:space="0" w:color="auto"/>
              <w:right w:val="single" w:sz="4" w:space="0" w:color="auto"/>
            </w:tcBorders>
            <w:shd w:val="clear" w:color="auto" w:fill="auto"/>
            <w:noWrap/>
            <w:vAlign w:val="center"/>
          </w:tcPr>
          <w:p w14:paraId="532C1D59" w14:textId="4AA98280" w:rsidR="001C5F53" w:rsidRPr="004D3B47" w:rsidRDefault="001C5F53" w:rsidP="00697960">
            <w:pPr>
              <w:ind w:right="56"/>
              <w:jc w:val="both"/>
              <w:rPr>
                <w:sz w:val="22"/>
              </w:rPr>
            </w:pPr>
            <w:r w:rsidRPr="004D3B47">
              <w:rPr>
                <w:sz w:val="22"/>
              </w:rPr>
              <w:t xml:space="preserve">There are abnormal squamous cells consistent with a </w:t>
            </w:r>
            <w:r w:rsidR="00365ACF">
              <w:rPr>
                <w:sz w:val="22"/>
              </w:rPr>
              <w:t>high-grade</w:t>
            </w:r>
            <w:r w:rsidRPr="004D3B47">
              <w:rPr>
                <w:sz w:val="22"/>
              </w:rPr>
              <w:t xml:space="preserve"> squamous intraepithelial lesion (HSIL). The features are consistent with CINII or CINIII</w:t>
            </w:r>
          </w:p>
        </w:tc>
      </w:tr>
      <w:tr w:rsidR="004D3B47" w:rsidRPr="004D3B47" w14:paraId="07B9A39F" w14:textId="77777777" w:rsidTr="006260A2">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A356DF9" w14:textId="77777777" w:rsidR="001C5F53" w:rsidRPr="004D3B47" w:rsidRDefault="001C5F53" w:rsidP="00DE16F5">
            <w:pPr>
              <w:ind w:right="544"/>
              <w:jc w:val="both"/>
              <w:rPr>
                <w:sz w:val="22"/>
              </w:rPr>
            </w:pPr>
            <w:r w:rsidRPr="004D3B47">
              <w:rPr>
                <w:sz w:val="22"/>
              </w:rPr>
              <w:t>HS2</w:t>
            </w:r>
          </w:p>
        </w:tc>
        <w:tc>
          <w:tcPr>
            <w:tcW w:w="8015" w:type="dxa"/>
            <w:tcBorders>
              <w:top w:val="nil"/>
              <w:left w:val="nil"/>
              <w:bottom w:val="single" w:sz="4" w:space="0" w:color="auto"/>
              <w:right w:val="single" w:sz="4" w:space="0" w:color="auto"/>
            </w:tcBorders>
            <w:shd w:val="clear" w:color="auto" w:fill="auto"/>
            <w:noWrap/>
            <w:vAlign w:val="center"/>
          </w:tcPr>
          <w:p w14:paraId="4EC8C851" w14:textId="7BBB35B8" w:rsidR="001C5F53" w:rsidRPr="004D3B47" w:rsidRDefault="001C5F53" w:rsidP="00697960">
            <w:pPr>
              <w:ind w:right="56"/>
              <w:jc w:val="both"/>
              <w:rPr>
                <w:sz w:val="22"/>
              </w:rPr>
            </w:pPr>
            <w:r w:rsidRPr="004D3B47">
              <w:rPr>
                <w:sz w:val="22"/>
              </w:rPr>
              <w:t xml:space="preserve">There are abnormal squamous cells consistent with a </w:t>
            </w:r>
            <w:r w:rsidR="00365ACF">
              <w:rPr>
                <w:sz w:val="22"/>
              </w:rPr>
              <w:t>high-grade</w:t>
            </w:r>
            <w:r w:rsidRPr="004D3B47">
              <w:rPr>
                <w:sz w:val="22"/>
              </w:rPr>
              <w:t xml:space="preserve"> squamous intraepithelial lesion (HSIL) with features suspicious for invasion</w:t>
            </w:r>
          </w:p>
        </w:tc>
      </w:tr>
      <w:tr w:rsidR="004D3B47" w:rsidRPr="004D3B47" w14:paraId="2467B18B" w14:textId="77777777" w:rsidTr="006260A2">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6B638" w14:textId="77777777" w:rsidR="001C5F53" w:rsidRPr="004D3B47" w:rsidRDefault="001C5F53" w:rsidP="00DE16F5">
            <w:pPr>
              <w:ind w:right="544"/>
              <w:jc w:val="both"/>
              <w:rPr>
                <w:sz w:val="22"/>
              </w:rPr>
            </w:pPr>
            <w:r w:rsidRPr="004D3B47">
              <w:rPr>
                <w:sz w:val="22"/>
              </w:rPr>
              <w:t>SC</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1D4969AC" w14:textId="77777777" w:rsidR="001C5F53" w:rsidRPr="004D3B47" w:rsidRDefault="001C5F53" w:rsidP="00697960">
            <w:pPr>
              <w:ind w:right="56"/>
              <w:jc w:val="both"/>
              <w:rPr>
                <w:sz w:val="22"/>
              </w:rPr>
            </w:pPr>
            <w:r w:rsidRPr="004D3B47">
              <w:rPr>
                <w:sz w:val="22"/>
              </w:rPr>
              <w:t>There are abnormal squamous cells showing changes consistent with squamous cell carcinoma</w:t>
            </w:r>
          </w:p>
        </w:tc>
      </w:tr>
      <w:tr w:rsidR="004D3B47" w:rsidRPr="004D3B47" w14:paraId="3F1338B1" w14:textId="77777777" w:rsidTr="006260A2">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2F4F8" w14:textId="77777777" w:rsidR="001C5F53" w:rsidRPr="004D3B47" w:rsidRDefault="001C5F53" w:rsidP="00DE16F5">
            <w:pPr>
              <w:ind w:right="544"/>
              <w:jc w:val="both"/>
              <w:rPr>
                <w:sz w:val="22"/>
              </w:rPr>
            </w:pPr>
            <w:r w:rsidRPr="004D3B47">
              <w:rPr>
                <w:sz w:val="22"/>
              </w:rPr>
              <w:t>AG1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274C8EE9" w14:textId="77777777" w:rsidR="001C5F53" w:rsidRPr="004D3B47" w:rsidRDefault="001C5F53" w:rsidP="00DE16F5">
            <w:pPr>
              <w:ind w:right="544"/>
              <w:jc w:val="both"/>
              <w:rPr>
                <w:sz w:val="22"/>
              </w:rPr>
            </w:pPr>
            <w:r w:rsidRPr="004D3B47">
              <w:rPr>
                <w:sz w:val="22"/>
              </w:rPr>
              <w:t>There are atypical endocervical cells present</w:t>
            </w:r>
          </w:p>
        </w:tc>
      </w:tr>
      <w:tr w:rsidR="004D3B47" w:rsidRPr="004D3B47" w14:paraId="45019493"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F72B30B" w14:textId="77777777" w:rsidR="001C5F53" w:rsidRPr="004D3B47" w:rsidRDefault="001C5F53" w:rsidP="00DE16F5">
            <w:pPr>
              <w:ind w:right="544"/>
              <w:jc w:val="both"/>
              <w:rPr>
                <w:sz w:val="22"/>
              </w:rPr>
            </w:pPr>
            <w:r w:rsidRPr="004D3B47">
              <w:rPr>
                <w:sz w:val="22"/>
              </w:rPr>
              <w:t>AG2</w:t>
            </w:r>
          </w:p>
        </w:tc>
        <w:tc>
          <w:tcPr>
            <w:tcW w:w="8015" w:type="dxa"/>
            <w:tcBorders>
              <w:top w:val="nil"/>
              <w:left w:val="nil"/>
              <w:bottom w:val="single" w:sz="4" w:space="0" w:color="auto"/>
              <w:right w:val="single" w:sz="4" w:space="0" w:color="auto"/>
            </w:tcBorders>
            <w:shd w:val="clear" w:color="auto" w:fill="auto"/>
            <w:noWrap/>
            <w:vAlign w:val="center"/>
          </w:tcPr>
          <w:p w14:paraId="4E4B978B" w14:textId="77777777" w:rsidR="001C5F53" w:rsidRPr="004D3B47" w:rsidRDefault="001C5F53" w:rsidP="00DE16F5">
            <w:pPr>
              <w:ind w:right="544"/>
              <w:jc w:val="both"/>
              <w:rPr>
                <w:sz w:val="22"/>
              </w:rPr>
            </w:pPr>
            <w:r w:rsidRPr="004D3B47">
              <w:rPr>
                <w:sz w:val="22"/>
              </w:rPr>
              <w:t>There are atypical endometrial cells present</w:t>
            </w:r>
          </w:p>
        </w:tc>
      </w:tr>
      <w:tr w:rsidR="004D3B47" w:rsidRPr="004D3B47" w14:paraId="0B1918B3"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8ADA683" w14:textId="77777777" w:rsidR="001C5F53" w:rsidRPr="004D3B47" w:rsidRDefault="001C5F53" w:rsidP="00DE16F5">
            <w:pPr>
              <w:ind w:right="544"/>
              <w:jc w:val="both"/>
              <w:rPr>
                <w:sz w:val="22"/>
              </w:rPr>
            </w:pPr>
            <w:r w:rsidRPr="004D3B47">
              <w:rPr>
                <w:sz w:val="22"/>
              </w:rPr>
              <w:t>AG3</w:t>
            </w:r>
          </w:p>
        </w:tc>
        <w:tc>
          <w:tcPr>
            <w:tcW w:w="8015" w:type="dxa"/>
            <w:tcBorders>
              <w:top w:val="nil"/>
              <w:left w:val="nil"/>
              <w:bottom w:val="single" w:sz="4" w:space="0" w:color="auto"/>
              <w:right w:val="single" w:sz="4" w:space="0" w:color="auto"/>
            </w:tcBorders>
            <w:shd w:val="clear" w:color="auto" w:fill="auto"/>
            <w:noWrap/>
            <w:vAlign w:val="center"/>
          </w:tcPr>
          <w:p w14:paraId="68D9EAFF" w14:textId="77777777" w:rsidR="001C5F53" w:rsidRPr="004D3B47" w:rsidRDefault="001C5F53" w:rsidP="00DE16F5">
            <w:pPr>
              <w:ind w:right="544"/>
              <w:jc w:val="both"/>
              <w:rPr>
                <w:sz w:val="22"/>
              </w:rPr>
            </w:pPr>
            <w:r w:rsidRPr="004D3B47">
              <w:rPr>
                <w:sz w:val="22"/>
              </w:rPr>
              <w:t>There are atypical glandular cells present</w:t>
            </w:r>
          </w:p>
        </w:tc>
      </w:tr>
      <w:tr w:rsidR="004D3B47" w:rsidRPr="004D3B47" w14:paraId="2865E8D0"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CD53942" w14:textId="77777777" w:rsidR="001C5F53" w:rsidRPr="004D3B47" w:rsidRDefault="001C5F53" w:rsidP="00DE16F5">
            <w:pPr>
              <w:ind w:right="544"/>
              <w:jc w:val="both"/>
              <w:rPr>
                <w:sz w:val="22"/>
              </w:rPr>
            </w:pPr>
            <w:r w:rsidRPr="004D3B47">
              <w:rPr>
                <w:sz w:val="22"/>
              </w:rPr>
              <w:t>AG4</w:t>
            </w:r>
          </w:p>
        </w:tc>
        <w:tc>
          <w:tcPr>
            <w:tcW w:w="8015" w:type="dxa"/>
            <w:tcBorders>
              <w:top w:val="nil"/>
              <w:left w:val="nil"/>
              <w:bottom w:val="single" w:sz="4" w:space="0" w:color="auto"/>
              <w:right w:val="single" w:sz="4" w:space="0" w:color="auto"/>
            </w:tcBorders>
            <w:shd w:val="clear" w:color="auto" w:fill="auto"/>
            <w:noWrap/>
            <w:vAlign w:val="center"/>
          </w:tcPr>
          <w:p w14:paraId="7B027596" w14:textId="77777777" w:rsidR="001C5F53" w:rsidRPr="004D3B47" w:rsidRDefault="001C5F53" w:rsidP="00DE16F5">
            <w:pPr>
              <w:ind w:right="544"/>
              <w:jc w:val="both"/>
              <w:rPr>
                <w:sz w:val="22"/>
              </w:rPr>
            </w:pPr>
            <w:r w:rsidRPr="004D3B47">
              <w:rPr>
                <w:sz w:val="22"/>
              </w:rPr>
              <w:t>There are atypical endocervical cells favouring a neoplastic process</w:t>
            </w:r>
          </w:p>
        </w:tc>
      </w:tr>
      <w:tr w:rsidR="004D3B47" w:rsidRPr="004D3B47" w14:paraId="47ABACDF"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8A14E00" w14:textId="77777777" w:rsidR="001C5F53" w:rsidRPr="004D3B47" w:rsidRDefault="001C5F53" w:rsidP="00DE16F5">
            <w:pPr>
              <w:ind w:right="544"/>
              <w:jc w:val="both"/>
              <w:rPr>
                <w:sz w:val="22"/>
              </w:rPr>
            </w:pPr>
            <w:r w:rsidRPr="004D3B47">
              <w:rPr>
                <w:sz w:val="22"/>
              </w:rPr>
              <w:t>AG5</w:t>
            </w:r>
          </w:p>
        </w:tc>
        <w:tc>
          <w:tcPr>
            <w:tcW w:w="8015" w:type="dxa"/>
            <w:tcBorders>
              <w:top w:val="nil"/>
              <w:left w:val="nil"/>
              <w:bottom w:val="single" w:sz="4" w:space="0" w:color="auto"/>
              <w:right w:val="single" w:sz="4" w:space="0" w:color="auto"/>
            </w:tcBorders>
            <w:shd w:val="clear" w:color="auto" w:fill="auto"/>
            <w:noWrap/>
            <w:vAlign w:val="center"/>
          </w:tcPr>
          <w:p w14:paraId="0F3A390F" w14:textId="77777777" w:rsidR="001C5F53" w:rsidRPr="004D3B47" w:rsidRDefault="001C5F53" w:rsidP="00DE16F5">
            <w:pPr>
              <w:ind w:right="544"/>
              <w:jc w:val="both"/>
              <w:rPr>
                <w:sz w:val="22"/>
              </w:rPr>
            </w:pPr>
            <w:r w:rsidRPr="004D3B47">
              <w:rPr>
                <w:sz w:val="22"/>
              </w:rPr>
              <w:t>There are atypical glandular cells favouring a neoplastic process</w:t>
            </w:r>
          </w:p>
        </w:tc>
      </w:tr>
      <w:tr w:rsidR="004D3B47" w:rsidRPr="004D3B47" w14:paraId="35BC589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013B83C" w14:textId="77777777" w:rsidR="001C5F53" w:rsidRPr="004D3B47" w:rsidRDefault="001C5F53" w:rsidP="00DE16F5">
            <w:pPr>
              <w:ind w:right="544"/>
              <w:jc w:val="both"/>
              <w:rPr>
                <w:sz w:val="22"/>
              </w:rPr>
            </w:pPr>
            <w:r w:rsidRPr="004D3B47">
              <w:rPr>
                <w:sz w:val="22"/>
              </w:rPr>
              <w:t>AIS</w:t>
            </w:r>
          </w:p>
        </w:tc>
        <w:tc>
          <w:tcPr>
            <w:tcW w:w="8015" w:type="dxa"/>
            <w:tcBorders>
              <w:top w:val="nil"/>
              <w:left w:val="nil"/>
              <w:bottom w:val="single" w:sz="4" w:space="0" w:color="auto"/>
              <w:right w:val="single" w:sz="4" w:space="0" w:color="auto"/>
            </w:tcBorders>
            <w:shd w:val="clear" w:color="auto" w:fill="auto"/>
            <w:noWrap/>
            <w:vAlign w:val="center"/>
          </w:tcPr>
          <w:p w14:paraId="2F8FABBE" w14:textId="77777777" w:rsidR="001C5F53" w:rsidRPr="004D3B47" w:rsidRDefault="001C5F53" w:rsidP="00DE16F5">
            <w:pPr>
              <w:ind w:right="544"/>
              <w:jc w:val="both"/>
              <w:rPr>
                <w:sz w:val="22"/>
              </w:rPr>
            </w:pPr>
            <w:r w:rsidRPr="004D3B47">
              <w:rPr>
                <w:sz w:val="22"/>
              </w:rPr>
              <w:t>There are abnormal endocervical cells consistent with adenocarcinoma in-situ (AIS)</w:t>
            </w:r>
          </w:p>
        </w:tc>
      </w:tr>
      <w:tr w:rsidR="004D3B47" w:rsidRPr="004D3B47" w14:paraId="7981889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5A0488B" w14:textId="77777777" w:rsidR="001C5F53" w:rsidRPr="004D3B47" w:rsidRDefault="001C5F53" w:rsidP="00DE16F5">
            <w:pPr>
              <w:ind w:right="544"/>
              <w:jc w:val="both"/>
              <w:rPr>
                <w:sz w:val="22"/>
              </w:rPr>
            </w:pPr>
            <w:r w:rsidRPr="004D3B47">
              <w:rPr>
                <w:sz w:val="22"/>
              </w:rPr>
              <w:t>AC1</w:t>
            </w:r>
          </w:p>
        </w:tc>
        <w:tc>
          <w:tcPr>
            <w:tcW w:w="8015" w:type="dxa"/>
            <w:tcBorders>
              <w:top w:val="nil"/>
              <w:left w:val="nil"/>
              <w:bottom w:val="single" w:sz="4" w:space="0" w:color="auto"/>
              <w:right w:val="single" w:sz="4" w:space="0" w:color="auto"/>
            </w:tcBorders>
            <w:shd w:val="clear" w:color="auto" w:fill="auto"/>
            <w:noWrap/>
            <w:vAlign w:val="center"/>
          </w:tcPr>
          <w:p w14:paraId="410BB73D" w14:textId="77777777" w:rsidR="001C5F53" w:rsidRPr="004D3B47" w:rsidRDefault="001C5F53" w:rsidP="00DE16F5">
            <w:pPr>
              <w:ind w:right="544"/>
              <w:jc w:val="both"/>
              <w:rPr>
                <w:sz w:val="22"/>
              </w:rPr>
            </w:pPr>
            <w:r w:rsidRPr="004D3B47">
              <w:rPr>
                <w:sz w:val="22"/>
              </w:rPr>
              <w:t>There are abnormal glandular cells consistent with endocervical adenocarcinoma</w:t>
            </w:r>
          </w:p>
        </w:tc>
      </w:tr>
      <w:tr w:rsidR="004D3B47" w:rsidRPr="004D3B47" w14:paraId="45438298"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961ABC5" w14:textId="77777777" w:rsidR="001C5F53" w:rsidRPr="004D3B47" w:rsidRDefault="001C5F53" w:rsidP="00DE16F5">
            <w:pPr>
              <w:ind w:right="544"/>
              <w:jc w:val="both"/>
              <w:rPr>
                <w:sz w:val="22"/>
              </w:rPr>
            </w:pPr>
            <w:r w:rsidRPr="004D3B47">
              <w:rPr>
                <w:sz w:val="22"/>
              </w:rPr>
              <w:t>AC2</w:t>
            </w:r>
          </w:p>
        </w:tc>
        <w:tc>
          <w:tcPr>
            <w:tcW w:w="8015" w:type="dxa"/>
            <w:tcBorders>
              <w:top w:val="nil"/>
              <w:left w:val="nil"/>
              <w:bottom w:val="single" w:sz="4" w:space="0" w:color="auto"/>
              <w:right w:val="single" w:sz="4" w:space="0" w:color="auto"/>
            </w:tcBorders>
            <w:shd w:val="clear" w:color="auto" w:fill="auto"/>
            <w:noWrap/>
            <w:vAlign w:val="center"/>
          </w:tcPr>
          <w:p w14:paraId="33079748" w14:textId="77777777" w:rsidR="001C5F53" w:rsidRPr="004D3B47" w:rsidRDefault="001C5F53" w:rsidP="00DE16F5">
            <w:pPr>
              <w:ind w:right="544"/>
              <w:jc w:val="both"/>
              <w:rPr>
                <w:sz w:val="22"/>
              </w:rPr>
            </w:pPr>
            <w:r w:rsidRPr="004D3B47">
              <w:rPr>
                <w:sz w:val="22"/>
              </w:rPr>
              <w:t>There are abnormal glandular cells consistent with endometrial adenocarcinoma</w:t>
            </w:r>
          </w:p>
        </w:tc>
      </w:tr>
      <w:tr w:rsidR="004D3B47" w:rsidRPr="004D3B47" w14:paraId="2A31F85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9F5C81A" w14:textId="77777777" w:rsidR="001C5F53" w:rsidRPr="004D3B47" w:rsidRDefault="001C5F53" w:rsidP="00DE16F5">
            <w:pPr>
              <w:ind w:right="544"/>
              <w:jc w:val="both"/>
              <w:rPr>
                <w:sz w:val="22"/>
              </w:rPr>
            </w:pPr>
            <w:r w:rsidRPr="004D3B47">
              <w:rPr>
                <w:sz w:val="22"/>
              </w:rPr>
              <w:t>AC3</w:t>
            </w:r>
          </w:p>
        </w:tc>
        <w:tc>
          <w:tcPr>
            <w:tcW w:w="8015" w:type="dxa"/>
            <w:tcBorders>
              <w:top w:val="nil"/>
              <w:left w:val="nil"/>
              <w:bottom w:val="single" w:sz="4" w:space="0" w:color="auto"/>
              <w:right w:val="single" w:sz="4" w:space="0" w:color="auto"/>
            </w:tcBorders>
            <w:shd w:val="clear" w:color="auto" w:fill="auto"/>
            <w:noWrap/>
            <w:vAlign w:val="center"/>
          </w:tcPr>
          <w:p w14:paraId="750A60D6" w14:textId="77777777" w:rsidR="001C5F53" w:rsidRPr="004D3B47" w:rsidRDefault="001C5F53" w:rsidP="00DE16F5">
            <w:pPr>
              <w:ind w:right="544"/>
              <w:jc w:val="both"/>
              <w:rPr>
                <w:sz w:val="22"/>
              </w:rPr>
            </w:pPr>
            <w:r w:rsidRPr="004D3B47">
              <w:rPr>
                <w:sz w:val="22"/>
              </w:rPr>
              <w:t>There are abnormal glandular cells consistent with extrauterine adenocarcinoma</w:t>
            </w:r>
          </w:p>
        </w:tc>
      </w:tr>
      <w:tr w:rsidR="004D3B47" w:rsidRPr="004D3B47" w14:paraId="08F8A69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A0FF798" w14:textId="77777777" w:rsidR="001C5F53" w:rsidRPr="004D3B47" w:rsidRDefault="001C5F53" w:rsidP="00DE16F5">
            <w:pPr>
              <w:ind w:right="544"/>
              <w:jc w:val="both"/>
              <w:rPr>
                <w:sz w:val="22"/>
              </w:rPr>
            </w:pPr>
            <w:r w:rsidRPr="004D3B47">
              <w:rPr>
                <w:sz w:val="22"/>
              </w:rPr>
              <w:t>AC4</w:t>
            </w:r>
          </w:p>
        </w:tc>
        <w:tc>
          <w:tcPr>
            <w:tcW w:w="8015" w:type="dxa"/>
            <w:tcBorders>
              <w:top w:val="nil"/>
              <w:left w:val="nil"/>
              <w:bottom w:val="single" w:sz="4" w:space="0" w:color="auto"/>
              <w:right w:val="single" w:sz="4" w:space="0" w:color="auto"/>
            </w:tcBorders>
            <w:shd w:val="clear" w:color="auto" w:fill="auto"/>
            <w:noWrap/>
            <w:vAlign w:val="center"/>
          </w:tcPr>
          <w:p w14:paraId="319A5697" w14:textId="77777777" w:rsidR="001C5F53" w:rsidRPr="004D3B47" w:rsidRDefault="001C5F53" w:rsidP="00DE16F5">
            <w:pPr>
              <w:ind w:right="544"/>
              <w:jc w:val="both"/>
              <w:rPr>
                <w:sz w:val="22"/>
              </w:rPr>
            </w:pPr>
            <w:r w:rsidRPr="004D3B47">
              <w:rPr>
                <w:sz w:val="22"/>
              </w:rPr>
              <w:t>There are abnormal glandular cells consistent with adenocarcinoma</w:t>
            </w:r>
          </w:p>
        </w:tc>
      </w:tr>
      <w:tr w:rsidR="004D3B47" w:rsidRPr="004D3B47" w14:paraId="47E61602"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AB5A2" w14:textId="77777777" w:rsidR="001C5F53" w:rsidRPr="004D3B47" w:rsidRDefault="001C5F53" w:rsidP="00DE16F5">
            <w:pPr>
              <w:ind w:right="544"/>
              <w:jc w:val="both"/>
              <w:rPr>
                <w:sz w:val="22"/>
              </w:rPr>
            </w:pPr>
            <w:r w:rsidRPr="004D3B47">
              <w:rPr>
                <w:sz w:val="22"/>
              </w:rPr>
              <w:t>AC5</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09B6E118" w14:textId="77777777" w:rsidR="001C5F53" w:rsidRPr="004D3B47" w:rsidRDefault="001C5F53" w:rsidP="00DE16F5">
            <w:pPr>
              <w:ind w:right="544"/>
              <w:jc w:val="both"/>
              <w:rPr>
                <w:sz w:val="22"/>
              </w:rPr>
            </w:pPr>
            <w:r w:rsidRPr="004D3B47">
              <w:rPr>
                <w:sz w:val="22"/>
              </w:rPr>
              <w:t>There are abnormal cells consistent with a malignant neoplasm</w:t>
            </w:r>
          </w:p>
        </w:tc>
      </w:tr>
      <w:tr w:rsidR="004D3B47" w:rsidRPr="004D3B47" w14:paraId="1D926A70"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E71EB8" w14:textId="77777777" w:rsidR="001C5F53" w:rsidRPr="004D3B47" w:rsidRDefault="001C5F53" w:rsidP="00DE16F5">
            <w:pPr>
              <w:pStyle w:val="Heading9"/>
              <w:ind w:right="544"/>
              <w:jc w:val="both"/>
            </w:pPr>
            <w:r w:rsidRPr="004D3B47">
              <w:t>Recommendation</w:t>
            </w:r>
          </w:p>
        </w:tc>
      </w:tr>
      <w:tr w:rsidR="004D3B47" w:rsidRPr="004D3B47" w14:paraId="2A5DE14C"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A0C41" w14:textId="77777777" w:rsidR="001C5F53" w:rsidRPr="004D3B47" w:rsidRDefault="001C5F53" w:rsidP="00DE16F5">
            <w:pPr>
              <w:ind w:right="544"/>
              <w:jc w:val="both"/>
              <w:rPr>
                <w:sz w:val="22"/>
              </w:rPr>
            </w:pPr>
            <w:r w:rsidRPr="004D3B47">
              <w:rPr>
                <w:sz w:val="22"/>
              </w:rPr>
              <w:t>R1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3D84CA9E" w14:textId="6D646BBD" w:rsidR="001C5F53" w:rsidRPr="004D3B47" w:rsidRDefault="001C5F53" w:rsidP="007834A4">
            <w:pPr>
              <w:ind w:right="544"/>
              <w:jc w:val="both"/>
              <w:rPr>
                <w:sz w:val="22"/>
              </w:rPr>
            </w:pPr>
            <w:r w:rsidRPr="004D3B47">
              <w:rPr>
                <w:sz w:val="22"/>
              </w:rPr>
              <w:t xml:space="preserve">The next </w:t>
            </w:r>
            <w:r w:rsidR="00BB1A32">
              <w:rPr>
                <w:sz w:val="22"/>
              </w:rPr>
              <w:t>smear</w:t>
            </w:r>
            <w:r w:rsidRPr="004D3B47">
              <w:rPr>
                <w:sz w:val="22"/>
              </w:rPr>
              <w:t xml:space="preserve"> should be taken </w:t>
            </w:r>
            <w:r w:rsidR="007834A4" w:rsidRPr="004D3B47">
              <w:rPr>
                <w:sz w:val="22"/>
              </w:rPr>
              <w:t>in three years, based on the information held on the NCSP Register</w:t>
            </w:r>
          </w:p>
        </w:tc>
      </w:tr>
      <w:tr w:rsidR="004D3B47" w:rsidRPr="004D3B47" w14:paraId="43E83C60"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E98E88A" w14:textId="77777777" w:rsidR="001C5F53" w:rsidRPr="004D3B47" w:rsidRDefault="001C5F53" w:rsidP="00DE16F5">
            <w:pPr>
              <w:ind w:right="544"/>
              <w:jc w:val="both"/>
              <w:rPr>
                <w:sz w:val="22"/>
              </w:rPr>
            </w:pPr>
            <w:r w:rsidRPr="004D3B47">
              <w:rPr>
                <w:sz w:val="22"/>
              </w:rPr>
              <w:t>R2</w:t>
            </w:r>
          </w:p>
        </w:tc>
        <w:tc>
          <w:tcPr>
            <w:tcW w:w="8015" w:type="dxa"/>
            <w:tcBorders>
              <w:top w:val="nil"/>
              <w:left w:val="nil"/>
              <w:bottom w:val="single" w:sz="4" w:space="0" w:color="auto"/>
              <w:right w:val="single" w:sz="4" w:space="0" w:color="auto"/>
            </w:tcBorders>
            <w:shd w:val="clear" w:color="auto" w:fill="auto"/>
            <w:noWrap/>
            <w:vAlign w:val="center"/>
          </w:tcPr>
          <w:p w14:paraId="7B1DDE5B" w14:textId="7789F926" w:rsidR="001C5F53" w:rsidRPr="004D3B47" w:rsidRDefault="001C5F53" w:rsidP="00DE16F5">
            <w:pPr>
              <w:ind w:right="544"/>
              <w:jc w:val="both"/>
              <w:rPr>
                <w:sz w:val="22"/>
              </w:rPr>
            </w:pPr>
            <w:r w:rsidRPr="004D3B47">
              <w:rPr>
                <w:sz w:val="22"/>
              </w:rPr>
              <w:t xml:space="preserve">Please repeat the </w:t>
            </w:r>
            <w:r w:rsidR="00BB1A32">
              <w:rPr>
                <w:sz w:val="22"/>
              </w:rPr>
              <w:t>smear</w:t>
            </w:r>
            <w:r w:rsidRPr="004D3B47">
              <w:rPr>
                <w:sz w:val="22"/>
              </w:rPr>
              <w:t xml:space="preserve"> within </w:t>
            </w:r>
            <w:r w:rsidR="00BC22EC" w:rsidRPr="004D3B47">
              <w:rPr>
                <w:sz w:val="22"/>
              </w:rPr>
              <w:t>three</w:t>
            </w:r>
            <w:r w:rsidRPr="004D3B47">
              <w:rPr>
                <w:sz w:val="22"/>
              </w:rPr>
              <w:t xml:space="preserve"> months</w:t>
            </w:r>
          </w:p>
        </w:tc>
      </w:tr>
      <w:tr w:rsidR="004D3B47" w:rsidRPr="004D3B47" w14:paraId="602C88EC"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F60F755" w14:textId="77777777" w:rsidR="001C5F53" w:rsidRPr="004D3B47" w:rsidRDefault="001C5F53" w:rsidP="00DE16F5">
            <w:pPr>
              <w:ind w:right="544"/>
              <w:jc w:val="both"/>
              <w:rPr>
                <w:sz w:val="22"/>
              </w:rPr>
            </w:pPr>
            <w:r w:rsidRPr="004D3B47">
              <w:rPr>
                <w:sz w:val="22"/>
              </w:rPr>
              <w:t>R3</w:t>
            </w:r>
          </w:p>
        </w:tc>
        <w:tc>
          <w:tcPr>
            <w:tcW w:w="8015" w:type="dxa"/>
            <w:tcBorders>
              <w:top w:val="nil"/>
              <w:left w:val="nil"/>
              <w:bottom w:val="single" w:sz="4" w:space="0" w:color="auto"/>
              <w:right w:val="single" w:sz="4" w:space="0" w:color="auto"/>
            </w:tcBorders>
            <w:shd w:val="clear" w:color="auto" w:fill="auto"/>
            <w:noWrap/>
            <w:vAlign w:val="center"/>
          </w:tcPr>
          <w:p w14:paraId="05FD4429" w14:textId="361FACE4" w:rsidR="001C5F53" w:rsidRPr="004D3B47" w:rsidRDefault="001C5F53" w:rsidP="00DE16F5">
            <w:pPr>
              <w:ind w:right="544"/>
              <w:jc w:val="both"/>
              <w:rPr>
                <w:sz w:val="22"/>
              </w:rPr>
            </w:pPr>
            <w:r w:rsidRPr="004D3B47">
              <w:rPr>
                <w:sz w:val="22"/>
              </w:rPr>
              <w:t xml:space="preserve">Please repeat the </w:t>
            </w:r>
            <w:r w:rsidR="00BB1A32">
              <w:rPr>
                <w:sz w:val="22"/>
              </w:rPr>
              <w:t>smear</w:t>
            </w:r>
            <w:r w:rsidRPr="004D3B47">
              <w:rPr>
                <w:sz w:val="22"/>
              </w:rPr>
              <w:t xml:space="preserve"> within </w:t>
            </w:r>
            <w:r w:rsidR="00BC22EC" w:rsidRPr="004D3B47">
              <w:rPr>
                <w:sz w:val="22"/>
              </w:rPr>
              <w:t>three</w:t>
            </w:r>
            <w:r w:rsidRPr="004D3B47">
              <w:rPr>
                <w:sz w:val="22"/>
              </w:rPr>
              <w:t xml:space="preserve"> months of the end of pregnancy</w:t>
            </w:r>
          </w:p>
        </w:tc>
      </w:tr>
      <w:tr w:rsidR="004D3B47" w:rsidRPr="004D3B47" w14:paraId="134CC822"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78DB022" w14:textId="77777777" w:rsidR="001C5F53" w:rsidRPr="004D3B47" w:rsidRDefault="001C5F53" w:rsidP="00DE16F5">
            <w:pPr>
              <w:ind w:right="544"/>
              <w:jc w:val="both"/>
              <w:rPr>
                <w:sz w:val="22"/>
              </w:rPr>
            </w:pPr>
            <w:r w:rsidRPr="004D3B47">
              <w:rPr>
                <w:sz w:val="22"/>
              </w:rPr>
              <w:t>R4</w:t>
            </w:r>
          </w:p>
        </w:tc>
        <w:tc>
          <w:tcPr>
            <w:tcW w:w="8015" w:type="dxa"/>
            <w:tcBorders>
              <w:top w:val="nil"/>
              <w:left w:val="nil"/>
              <w:bottom w:val="single" w:sz="4" w:space="0" w:color="auto"/>
              <w:right w:val="single" w:sz="4" w:space="0" w:color="auto"/>
            </w:tcBorders>
            <w:shd w:val="clear" w:color="auto" w:fill="auto"/>
            <w:noWrap/>
            <w:vAlign w:val="center"/>
          </w:tcPr>
          <w:p w14:paraId="01AADF7F" w14:textId="2A09302B" w:rsidR="001C5F53" w:rsidRPr="004D3B47" w:rsidRDefault="001C5F53" w:rsidP="00DE16F5">
            <w:pPr>
              <w:ind w:right="544"/>
              <w:jc w:val="both"/>
              <w:rPr>
                <w:sz w:val="22"/>
              </w:rPr>
            </w:pPr>
            <w:r w:rsidRPr="004D3B47">
              <w:rPr>
                <w:sz w:val="22"/>
              </w:rPr>
              <w:t xml:space="preserve">Please repeat the </w:t>
            </w:r>
            <w:r w:rsidR="00BB1A32">
              <w:rPr>
                <w:sz w:val="22"/>
              </w:rPr>
              <w:t>smear</w:t>
            </w:r>
            <w:r w:rsidRPr="004D3B47">
              <w:rPr>
                <w:sz w:val="22"/>
              </w:rPr>
              <w:t xml:space="preserve"> in </w:t>
            </w:r>
            <w:r w:rsidR="00BC22EC" w:rsidRPr="004D3B47">
              <w:rPr>
                <w:sz w:val="22"/>
              </w:rPr>
              <w:t>three</w:t>
            </w:r>
            <w:r w:rsidRPr="004D3B47">
              <w:rPr>
                <w:sz w:val="22"/>
              </w:rPr>
              <w:t xml:space="preserve"> months</w:t>
            </w:r>
          </w:p>
        </w:tc>
      </w:tr>
      <w:tr w:rsidR="004D3B47" w:rsidRPr="004D3B47" w14:paraId="494CDEB7"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3A66E4A" w14:textId="77777777" w:rsidR="001C5F53" w:rsidRPr="004D3B47" w:rsidRDefault="001C5F53" w:rsidP="00DE16F5">
            <w:pPr>
              <w:ind w:right="544"/>
              <w:jc w:val="both"/>
              <w:rPr>
                <w:sz w:val="22"/>
              </w:rPr>
            </w:pPr>
            <w:r w:rsidRPr="004D3B47">
              <w:rPr>
                <w:sz w:val="22"/>
              </w:rPr>
              <w:t>R5</w:t>
            </w:r>
          </w:p>
        </w:tc>
        <w:tc>
          <w:tcPr>
            <w:tcW w:w="8015" w:type="dxa"/>
            <w:tcBorders>
              <w:top w:val="nil"/>
              <w:left w:val="nil"/>
              <w:bottom w:val="single" w:sz="4" w:space="0" w:color="auto"/>
              <w:right w:val="single" w:sz="4" w:space="0" w:color="auto"/>
            </w:tcBorders>
            <w:shd w:val="clear" w:color="auto" w:fill="auto"/>
            <w:noWrap/>
            <w:vAlign w:val="center"/>
          </w:tcPr>
          <w:p w14:paraId="22E1BE43" w14:textId="673177D0" w:rsidR="001C5F53" w:rsidRPr="004D3B47" w:rsidRDefault="001C5F53" w:rsidP="00DE16F5">
            <w:pPr>
              <w:ind w:right="544"/>
              <w:jc w:val="both"/>
              <w:rPr>
                <w:sz w:val="22"/>
              </w:rPr>
            </w:pPr>
            <w:r w:rsidRPr="004D3B47">
              <w:rPr>
                <w:sz w:val="22"/>
              </w:rPr>
              <w:t xml:space="preserve">Please repeat the </w:t>
            </w:r>
            <w:r w:rsidR="00BB1A32">
              <w:rPr>
                <w:sz w:val="22"/>
              </w:rPr>
              <w:t>smear</w:t>
            </w:r>
            <w:r w:rsidRPr="004D3B47">
              <w:rPr>
                <w:sz w:val="22"/>
              </w:rPr>
              <w:t xml:space="preserve"> in </w:t>
            </w:r>
            <w:r w:rsidR="00BC22EC" w:rsidRPr="004D3B47">
              <w:rPr>
                <w:sz w:val="22"/>
              </w:rPr>
              <w:t>six</w:t>
            </w:r>
            <w:r w:rsidRPr="004D3B47">
              <w:rPr>
                <w:sz w:val="22"/>
              </w:rPr>
              <w:t xml:space="preserve"> months</w:t>
            </w:r>
          </w:p>
        </w:tc>
      </w:tr>
      <w:tr w:rsidR="004D3B47" w:rsidRPr="004D3B47" w14:paraId="0EEFCF7B"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508EC2C" w14:textId="77777777" w:rsidR="001C5F53" w:rsidRPr="004D3B47" w:rsidRDefault="001C5F53" w:rsidP="00DE16F5">
            <w:pPr>
              <w:ind w:right="544"/>
              <w:jc w:val="both"/>
              <w:rPr>
                <w:sz w:val="22"/>
              </w:rPr>
            </w:pPr>
            <w:r w:rsidRPr="004D3B47">
              <w:rPr>
                <w:sz w:val="22"/>
              </w:rPr>
              <w:t>R6</w:t>
            </w:r>
          </w:p>
        </w:tc>
        <w:tc>
          <w:tcPr>
            <w:tcW w:w="8015" w:type="dxa"/>
            <w:tcBorders>
              <w:top w:val="nil"/>
              <w:left w:val="nil"/>
              <w:bottom w:val="single" w:sz="4" w:space="0" w:color="auto"/>
              <w:right w:val="single" w:sz="4" w:space="0" w:color="auto"/>
            </w:tcBorders>
            <w:shd w:val="clear" w:color="auto" w:fill="auto"/>
            <w:noWrap/>
            <w:vAlign w:val="center"/>
          </w:tcPr>
          <w:p w14:paraId="625917B8" w14:textId="5B8007ED" w:rsidR="001C5F53" w:rsidRPr="004D3B47" w:rsidRDefault="001C5F53" w:rsidP="00DE16F5">
            <w:pPr>
              <w:ind w:right="544"/>
              <w:jc w:val="both"/>
              <w:rPr>
                <w:sz w:val="22"/>
              </w:rPr>
            </w:pPr>
            <w:r w:rsidRPr="004D3B47">
              <w:rPr>
                <w:sz w:val="22"/>
              </w:rPr>
              <w:t xml:space="preserve">Please repeat the </w:t>
            </w:r>
            <w:r w:rsidR="00BB1A32">
              <w:rPr>
                <w:sz w:val="22"/>
              </w:rPr>
              <w:t>smear</w:t>
            </w:r>
            <w:r w:rsidRPr="004D3B47">
              <w:rPr>
                <w:sz w:val="22"/>
              </w:rPr>
              <w:t xml:space="preserve"> in 12 months</w:t>
            </w:r>
          </w:p>
        </w:tc>
      </w:tr>
      <w:tr w:rsidR="004D3B47" w:rsidRPr="004D3B47" w14:paraId="151A6F1C"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0F748CC" w14:textId="77777777" w:rsidR="001C5F53" w:rsidRPr="004D3B47" w:rsidRDefault="001C5F53" w:rsidP="00DE16F5">
            <w:pPr>
              <w:ind w:right="544"/>
              <w:jc w:val="both"/>
              <w:rPr>
                <w:sz w:val="22"/>
              </w:rPr>
            </w:pPr>
            <w:r w:rsidRPr="004D3B47">
              <w:rPr>
                <w:sz w:val="22"/>
              </w:rPr>
              <w:t>R7</w:t>
            </w:r>
          </w:p>
        </w:tc>
        <w:tc>
          <w:tcPr>
            <w:tcW w:w="8015" w:type="dxa"/>
            <w:tcBorders>
              <w:top w:val="nil"/>
              <w:left w:val="nil"/>
              <w:bottom w:val="single" w:sz="4" w:space="0" w:color="auto"/>
              <w:right w:val="single" w:sz="4" w:space="0" w:color="auto"/>
            </w:tcBorders>
            <w:shd w:val="clear" w:color="auto" w:fill="auto"/>
            <w:noWrap/>
            <w:vAlign w:val="center"/>
          </w:tcPr>
          <w:p w14:paraId="49B08CE8" w14:textId="442ABD02" w:rsidR="001C5F53" w:rsidRPr="004D3B47" w:rsidRDefault="001C5F53" w:rsidP="00DE16F5">
            <w:pPr>
              <w:ind w:right="544"/>
              <w:jc w:val="both"/>
              <w:rPr>
                <w:sz w:val="22"/>
              </w:rPr>
            </w:pPr>
            <w:r w:rsidRPr="004D3B47">
              <w:rPr>
                <w:sz w:val="22"/>
              </w:rPr>
              <w:t xml:space="preserve">Because a previous </w:t>
            </w:r>
            <w:r w:rsidR="00BB1A32">
              <w:rPr>
                <w:sz w:val="22"/>
              </w:rPr>
              <w:t>smear</w:t>
            </w:r>
            <w:r w:rsidRPr="004D3B47">
              <w:rPr>
                <w:sz w:val="22"/>
              </w:rPr>
              <w:t xml:space="preserve"> showed atypical squamous cells or </w:t>
            </w:r>
            <w:r w:rsidR="00365ACF">
              <w:rPr>
                <w:sz w:val="22"/>
              </w:rPr>
              <w:t>low-grade</w:t>
            </w:r>
            <w:r w:rsidRPr="004D3B47">
              <w:rPr>
                <w:sz w:val="22"/>
              </w:rPr>
              <w:t xml:space="preserve"> changes, please repeat the </w:t>
            </w:r>
            <w:r w:rsidR="00BB1A32">
              <w:rPr>
                <w:sz w:val="22"/>
              </w:rPr>
              <w:t>smear</w:t>
            </w:r>
            <w:r w:rsidRPr="004D3B47">
              <w:rPr>
                <w:sz w:val="22"/>
              </w:rPr>
              <w:t xml:space="preserve"> in 12 months</w:t>
            </w:r>
          </w:p>
        </w:tc>
      </w:tr>
      <w:tr w:rsidR="004D3B47" w:rsidRPr="004D3B47" w14:paraId="25D4C867"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2253BF2" w14:textId="77777777" w:rsidR="001C5F53" w:rsidRPr="004D3B47" w:rsidRDefault="001C5F53" w:rsidP="00DE16F5">
            <w:pPr>
              <w:ind w:right="544"/>
              <w:jc w:val="both"/>
              <w:rPr>
                <w:sz w:val="22"/>
              </w:rPr>
            </w:pPr>
            <w:r w:rsidRPr="004D3B47">
              <w:rPr>
                <w:sz w:val="22"/>
              </w:rPr>
              <w:t>R8</w:t>
            </w:r>
          </w:p>
        </w:tc>
        <w:tc>
          <w:tcPr>
            <w:tcW w:w="8015" w:type="dxa"/>
            <w:tcBorders>
              <w:top w:val="nil"/>
              <w:left w:val="nil"/>
              <w:bottom w:val="single" w:sz="4" w:space="0" w:color="auto"/>
              <w:right w:val="single" w:sz="4" w:space="0" w:color="auto"/>
            </w:tcBorders>
            <w:shd w:val="clear" w:color="auto" w:fill="auto"/>
            <w:noWrap/>
            <w:vAlign w:val="center"/>
          </w:tcPr>
          <w:p w14:paraId="59798449" w14:textId="774BCEDD" w:rsidR="001C5F53" w:rsidRPr="004D3B47" w:rsidRDefault="001C5F53" w:rsidP="00DE16F5">
            <w:pPr>
              <w:ind w:right="544"/>
              <w:jc w:val="both"/>
              <w:rPr>
                <w:sz w:val="22"/>
              </w:rPr>
            </w:pPr>
            <w:r w:rsidRPr="004D3B47">
              <w:rPr>
                <w:sz w:val="22"/>
              </w:rPr>
              <w:t xml:space="preserve">Annual </w:t>
            </w:r>
            <w:r w:rsidR="00BB1A32">
              <w:rPr>
                <w:sz w:val="22"/>
              </w:rPr>
              <w:t>smear</w:t>
            </w:r>
            <w:r w:rsidRPr="004D3B47">
              <w:rPr>
                <w:sz w:val="22"/>
              </w:rPr>
              <w:t xml:space="preserve">s are indicated because of previous </w:t>
            </w:r>
            <w:r w:rsidR="00365ACF">
              <w:rPr>
                <w:sz w:val="22"/>
              </w:rPr>
              <w:t>high-grade</w:t>
            </w:r>
            <w:r w:rsidRPr="004D3B47">
              <w:rPr>
                <w:sz w:val="22"/>
              </w:rPr>
              <w:t xml:space="preserve"> abnormality</w:t>
            </w:r>
          </w:p>
        </w:tc>
      </w:tr>
      <w:tr w:rsidR="004D3B47" w:rsidRPr="004D3B47" w14:paraId="37D2CEA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F18CFC3" w14:textId="77777777" w:rsidR="001C5F53" w:rsidRPr="004D3B47" w:rsidRDefault="001C5F53" w:rsidP="00DE16F5">
            <w:pPr>
              <w:ind w:right="544"/>
              <w:jc w:val="both"/>
              <w:rPr>
                <w:sz w:val="22"/>
              </w:rPr>
            </w:pPr>
            <w:r w:rsidRPr="004D3B47">
              <w:rPr>
                <w:sz w:val="22"/>
              </w:rPr>
              <w:t>R9</w:t>
            </w:r>
          </w:p>
        </w:tc>
        <w:tc>
          <w:tcPr>
            <w:tcW w:w="8015" w:type="dxa"/>
            <w:tcBorders>
              <w:top w:val="nil"/>
              <w:left w:val="nil"/>
              <w:bottom w:val="single" w:sz="4" w:space="0" w:color="auto"/>
              <w:right w:val="single" w:sz="4" w:space="0" w:color="auto"/>
            </w:tcBorders>
            <w:shd w:val="clear" w:color="auto" w:fill="auto"/>
            <w:noWrap/>
            <w:vAlign w:val="center"/>
          </w:tcPr>
          <w:p w14:paraId="25E75C76" w14:textId="77777777" w:rsidR="001C5F53" w:rsidRPr="004D3B47" w:rsidRDefault="001C5F53" w:rsidP="00DE16F5">
            <w:pPr>
              <w:ind w:right="544"/>
              <w:jc w:val="both"/>
              <w:rPr>
                <w:sz w:val="22"/>
              </w:rPr>
            </w:pPr>
            <w:r w:rsidRPr="004D3B47">
              <w:rPr>
                <w:sz w:val="22"/>
              </w:rPr>
              <w:t>Referral for specialist assessment is indicated</w:t>
            </w:r>
          </w:p>
        </w:tc>
      </w:tr>
      <w:tr w:rsidR="004D3B47" w:rsidRPr="004D3B47" w14:paraId="5E39442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D4E5720" w14:textId="77777777" w:rsidR="001C5F53" w:rsidRPr="004D3B47" w:rsidRDefault="001C5F53" w:rsidP="00DE16F5">
            <w:pPr>
              <w:ind w:right="544"/>
              <w:jc w:val="both"/>
              <w:rPr>
                <w:sz w:val="22"/>
              </w:rPr>
            </w:pPr>
            <w:r w:rsidRPr="004D3B47">
              <w:rPr>
                <w:sz w:val="22"/>
              </w:rPr>
              <w:t>R10</w:t>
            </w:r>
          </w:p>
        </w:tc>
        <w:tc>
          <w:tcPr>
            <w:tcW w:w="8015" w:type="dxa"/>
            <w:tcBorders>
              <w:top w:val="nil"/>
              <w:left w:val="nil"/>
              <w:bottom w:val="single" w:sz="4" w:space="0" w:color="auto"/>
              <w:right w:val="single" w:sz="4" w:space="0" w:color="auto"/>
            </w:tcBorders>
            <w:shd w:val="clear" w:color="auto" w:fill="auto"/>
            <w:noWrap/>
            <w:vAlign w:val="center"/>
          </w:tcPr>
          <w:p w14:paraId="31712F88" w14:textId="77777777" w:rsidR="001C5F53" w:rsidRPr="004D3B47" w:rsidRDefault="001C5F53" w:rsidP="00DE16F5">
            <w:pPr>
              <w:ind w:right="544"/>
              <w:jc w:val="both"/>
              <w:rPr>
                <w:sz w:val="22"/>
              </w:rPr>
            </w:pPr>
            <w:r w:rsidRPr="004D3B47">
              <w:rPr>
                <w:sz w:val="22"/>
              </w:rPr>
              <w:t>Urgent referral for specialist assessment is indicated</w:t>
            </w:r>
          </w:p>
        </w:tc>
      </w:tr>
      <w:tr w:rsidR="004D3B47" w:rsidRPr="004D3B47" w14:paraId="271BAF7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5F78A04" w14:textId="77777777" w:rsidR="001C5F53" w:rsidRPr="004D3B47" w:rsidRDefault="001C5F53" w:rsidP="00DE16F5">
            <w:pPr>
              <w:ind w:right="544"/>
              <w:jc w:val="both"/>
              <w:rPr>
                <w:sz w:val="22"/>
              </w:rPr>
            </w:pPr>
            <w:r w:rsidRPr="004D3B47">
              <w:rPr>
                <w:sz w:val="22"/>
              </w:rPr>
              <w:t>R11</w:t>
            </w:r>
          </w:p>
        </w:tc>
        <w:tc>
          <w:tcPr>
            <w:tcW w:w="8015" w:type="dxa"/>
            <w:tcBorders>
              <w:top w:val="nil"/>
              <w:left w:val="nil"/>
              <w:bottom w:val="single" w:sz="4" w:space="0" w:color="auto"/>
              <w:right w:val="single" w:sz="4" w:space="0" w:color="auto"/>
            </w:tcBorders>
            <w:shd w:val="clear" w:color="auto" w:fill="auto"/>
            <w:noWrap/>
            <w:vAlign w:val="center"/>
          </w:tcPr>
          <w:p w14:paraId="1476A81A" w14:textId="77777777" w:rsidR="001C5F53" w:rsidRPr="004D3B47" w:rsidRDefault="007834A4" w:rsidP="00DE16F5">
            <w:pPr>
              <w:ind w:right="544"/>
              <w:jc w:val="both"/>
              <w:rPr>
                <w:sz w:val="22"/>
              </w:rPr>
            </w:pPr>
            <w:r w:rsidRPr="004D3B47">
              <w:rPr>
                <w:sz w:val="22"/>
              </w:rPr>
              <w:t>[not in use]</w:t>
            </w:r>
          </w:p>
        </w:tc>
      </w:tr>
      <w:tr w:rsidR="004D3B47" w:rsidRPr="004D3B47" w14:paraId="61C8879F"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C26F651" w14:textId="77777777" w:rsidR="001C5F53" w:rsidRPr="004D3B47" w:rsidRDefault="001C5F53" w:rsidP="00DE16F5">
            <w:pPr>
              <w:ind w:right="544"/>
              <w:jc w:val="both"/>
              <w:rPr>
                <w:sz w:val="22"/>
              </w:rPr>
            </w:pPr>
            <w:r w:rsidRPr="004D3B47">
              <w:rPr>
                <w:sz w:val="22"/>
              </w:rPr>
              <w:t>R12</w:t>
            </w:r>
          </w:p>
        </w:tc>
        <w:tc>
          <w:tcPr>
            <w:tcW w:w="8015" w:type="dxa"/>
            <w:tcBorders>
              <w:top w:val="nil"/>
              <w:left w:val="nil"/>
              <w:bottom w:val="single" w:sz="4" w:space="0" w:color="auto"/>
              <w:right w:val="single" w:sz="4" w:space="0" w:color="auto"/>
            </w:tcBorders>
            <w:shd w:val="clear" w:color="auto" w:fill="auto"/>
            <w:noWrap/>
            <w:vAlign w:val="center"/>
          </w:tcPr>
          <w:p w14:paraId="2DC460F6" w14:textId="263CF92D" w:rsidR="001C5F53" w:rsidRPr="004D3B47" w:rsidRDefault="001C5F53" w:rsidP="00DE16F5">
            <w:pPr>
              <w:ind w:right="544"/>
              <w:jc w:val="both"/>
              <w:rPr>
                <w:sz w:val="22"/>
              </w:rPr>
            </w:pPr>
            <w:r w:rsidRPr="004D3B47">
              <w:rPr>
                <w:sz w:val="22"/>
              </w:rPr>
              <w:t xml:space="preserve">Please repeat the </w:t>
            </w:r>
            <w:r w:rsidR="00BB1A32">
              <w:rPr>
                <w:sz w:val="22"/>
              </w:rPr>
              <w:t>smear</w:t>
            </w:r>
            <w:r w:rsidRPr="004D3B47">
              <w:rPr>
                <w:sz w:val="22"/>
              </w:rPr>
              <w:t xml:space="preserve"> shortly after a course of oestrogen treatment</w:t>
            </w:r>
          </w:p>
        </w:tc>
      </w:tr>
      <w:tr w:rsidR="004D3B47" w:rsidRPr="004D3B47" w14:paraId="63E76D7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507B8D3" w14:textId="77777777" w:rsidR="001C5F53" w:rsidRPr="004D3B47" w:rsidRDefault="001C5F53" w:rsidP="00DE16F5">
            <w:pPr>
              <w:ind w:right="544"/>
              <w:jc w:val="both"/>
              <w:rPr>
                <w:sz w:val="22"/>
              </w:rPr>
            </w:pPr>
            <w:r w:rsidRPr="004D3B47">
              <w:rPr>
                <w:sz w:val="22"/>
              </w:rPr>
              <w:t>R13</w:t>
            </w:r>
          </w:p>
        </w:tc>
        <w:tc>
          <w:tcPr>
            <w:tcW w:w="8015" w:type="dxa"/>
            <w:tcBorders>
              <w:top w:val="nil"/>
              <w:left w:val="nil"/>
              <w:bottom w:val="single" w:sz="4" w:space="0" w:color="auto"/>
              <w:right w:val="single" w:sz="4" w:space="0" w:color="auto"/>
            </w:tcBorders>
            <w:shd w:val="clear" w:color="auto" w:fill="auto"/>
            <w:noWrap/>
            <w:vAlign w:val="center"/>
          </w:tcPr>
          <w:p w14:paraId="744A5D3A" w14:textId="77777777" w:rsidR="001C5F53" w:rsidRPr="004D3B47" w:rsidRDefault="001C5F53" w:rsidP="00DE16F5">
            <w:pPr>
              <w:ind w:right="544"/>
              <w:jc w:val="both"/>
              <w:rPr>
                <w:sz w:val="22"/>
              </w:rPr>
            </w:pPr>
            <w:r w:rsidRPr="004D3B47">
              <w:rPr>
                <w:sz w:val="22"/>
              </w:rPr>
              <w:t>Under specialist care</w:t>
            </w:r>
          </w:p>
        </w:tc>
      </w:tr>
      <w:tr w:rsidR="001C5F53" w:rsidRPr="004D3B47" w14:paraId="7CF1BC4A"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05F1737" w14:textId="77777777" w:rsidR="001C5F53" w:rsidRPr="004D3B47" w:rsidRDefault="001C5F53" w:rsidP="00DE16F5">
            <w:pPr>
              <w:ind w:right="544"/>
              <w:jc w:val="both"/>
              <w:rPr>
                <w:sz w:val="22"/>
              </w:rPr>
            </w:pPr>
            <w:r w:rsidRPr="004D3B47">
              <w:rPr>
                <w:sz w:val="22"/>
              </w:rPr>
              <w:t>R14</w:t>
            </w:r>
          </w:p>
        </w:tc>
        <w:tc>
          <w:tcPr>
            <w:tcW w:w="8015" w:type="dxa"/>
            <w:tcBorders>
              <w:top w:val="nil"/>
              <w:left w:val="nil"/>
              <w:bottom w:val="single" w:sz="4" w:space="0" w:color="auto"/>
              <w:right w:val="single" w:sz="4" w:space="0" w:color="auto"/>
            </w:tcBorders>
            <w:shd w:val="clear" w:color="auto" w:fill="auto"/>
            <w:noWrap/>
            <w:vAlign w:val="center"/>
          </w:tcPr>
          <w:p w14:paraId="1B0A8089" w14:textId="77777777" w:rsidR="001C5F53" w:rsidRPr="004D3B47" w:rsidRDefault="001C5F53" w:rsidP="00DE16F5">
            <w:pPr>
              <w:ind w:right="544"/>
              <w:jc w:val="both"/>
              <w:rPr>
                <w:sz w:val="22"/>
              </w:rPr>
            </w:pPr>
            <w:r w:rsidRPr="004D3B47">
              <w:rPr>
                <w:sz w:val="22"/>
              </w:rPr>
              <w:t>In view of the abnormal clinical history provided, urgent referral for assessment is recommended regardless of cytological findings</w:t>
            </w:r>
          </w:p>
        </w:tc>
      </w:tr>
    </w:tbl>
    <w:p w14:paraId="60D16FBF" w14:textId="77777777" w:rsidR="001C5F53" w:rsidRPr="004D3B47" w:rsidRDefault="001C5F53" w:rsidP="00DE16F5">
      <w:pPr>
        <w:ind w:right="544"/>
        <w:jc w:val="both"/>
        <w:rPr>
          <w:rFonts w:cs="Arial"/>
          <w:szCs w:val="20"/>
        </w:rPr>
      </w:pPr>
    </w:p>
    <w:p w14:paraId="5DB8DECE" w14:textId="77777777" w:rsidR="001C5F53" w:rsidRPr="004D3B47" w:rsidRDefault="001C5F53" w:rsidP="00DE16F5">
      <w:pPr>
        <w:pStyle w:val="Headingappendix"/>
        <w:spacing w:after="100"/>
        <w:ind w:right="544"/>
        <w:jc w:val="both"/>
      </w:pPr>
      <w:r w:rsidRPr="004D3B47">
        <w:br w:type="page"/>
      </w:r>
      <w:bookmarkStart w:id="3003" w:name="_Toc269738500"/>
      <w:bookmarkStart w:id="3004" w:name="_Toc276457796"/>
      <w:bookmarkStart w:id="3005" w:name="_Toc438477978"/>
      <w:bookmarkStart w:id="3006" w:name="_Toc471467047"/>
      <w:bookmarkStart w:id="3007" w:name="_Toc478551551"/>
      <w:bookmarkStart w:id="3008" w:name="_Toc482704727"/>
      <w:bookmarkStart w:id="3009" w:name="_Toc478551617"/>
      <w:bookmarkStart w:id="3010" w:name="_Toc509928486"/>
      <w:bookmarkStart w:id="3011" w:name="_Toc528676088"/>
      <w:bookmarkStart w:id="3012" w:name="_Toc2170075"/>
      <w:bookmarkStart w:id="3013" w:name="_Toc76740864"/>
      <w:r w:rsidRPr="004D3B47">
        <w:t>Appendix C – SNOMED categories for histological samples</w:t>
      </w:r>
      <w:bookmarkEnd w:id="3003"/>
      <w:bookmarkEnd w:id="3004"/>
      <w:bookmarkEnd w:id="3005"/>
      <w:bookmarkEnd w:id="3006"/>
      <w:bookmarkEnd w:id="3007"/>
      <w:bookmarkEnd w:id="3008"/>
      <w:bookmarkEnd w:id="3009"/>
      <w:bookmarkEnd w:id="3010"/>
      <w:bookmarkEnd w:id="3011"/>
      <w:bookmarkEnd w:id="3012"/>
      <w:bookmarkEnd w:id="3013"/>
    </w:p>
    <w:tbl>
      <w:tblPr>
        <w:tblW w:w="549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7"/>
        <w:gridCol w:w="1371"/>
        <w:gridCol w:w="1371"/>
        <w:gridCol w:w="1371"/>
        <w:gridCol w:w="1988"/>
        <w:gridCol w:w="1223"/>
      </w:tblGrid>
      <w:tr w:rsidR="004D3B47" w:rsidRPr="004D3B47" w14:paraId="070A405E" w14:textId="77777777" w:rsidTr="00D8264A">
        <w:trPr>
          <w:cantSplit/>
        </w:trPr>
        <w:tc>
          <w:tcPr>
            <w:tcW w:w="2069" w:type="pct"/>
            <w:gridSpan w:val="2"/>
            <w:shd w:val="clear" w:color="auto" w:fill="E0E0E0"/>
          </w:tcPr>
          <w:p w14:paraId="18487EAC" w14:textId="77777777" w:rsidR="00DA2D49" w:rsidRPr="004D3B47" w:rsidRDefault="00DA2D49" w:rsidP="00DE16F5">
            <w:pPr>
              <w:spacing w:line="240" w:lineRule="exact"/>
              <w:ind w:right="544"/>
              <w:jc w:val="both"/>
              <w:rPr>
                <w:b/>
                <w:sz w:val="18"/>
                <w:szCs w:val="18"/>
              </w:rPr>
            </w:pPr>
            <w:r w:rsidRPr="004D3B47">
              <w:rPr>
                <w:b/>
                <w:sz w:val="18"/>
                <w:szCs w:val="18"/>
                <w:u w:val="single"/>
              </w:rPr>
              <w:t>Adequacy of specimen</w:t>
            </w:r>
          </w:p>
        </w:tc>
        <w:tc>
          <w:tcPr>
            <w:tcW w:w="675" w:type="pct"/>
            <w:shd w:val="clear" w:color="auto" w:fill="E0E0E0"/>
          </w:tcPr>
          <w:p w14:paraId="30304D4C" w14:textId="77777777" w:rsidR="00DA2D49" w:rsidRPr="004D3B47" w:rsidRDefault="00DA2D49" w:rsidP="00DE16F5">
            <w:pPr>
              <w:spacing w:line="240" w:lineRule="exact"/>
              <w:ind w:right="544"/>
              <w:jc w:val="both"/>
              <w:rPr>
                <w:sz w:val="18"/>
                <w:szCs w:val="18"/>
              </w:rPr>
            </w:pPr>
            <w:r w:rsidRPr="004D3B47">
              <w:rPr>
                <w:b/>
                <w:sz w:val="18"/>
                <w:szCs w:val="18"/>
              </w:rPr>
              <w:t>1986 Code</w:t>
            </w:r>
          </w:p>
        </w:tc>
        <w:tc>
          <w:tcPr>
            <w:tcW w:w="675" w:type="pct"/>
            <w:shd w:val="clear" w:color="auto" w:fill="E0E0E0"/>
          </w:tcPr>
          <w:p w14:paraId="48123B05" w14:textId="77777777" w:rsidR="00DA2D49" w:rsidRPr="004D3B47" w:rsidRDefault="00DA2D49" w:rsidP="00DE16F5">
            <w:pPr>
              <w:spacing w:line="240" w:lineRule="exact"/>
              <w:ind w:right="544"/>
              <w:jc w:val="both"/>
              <w:rPr>
                <w:b/>
                <w:sz w:val="18"/>
                <w:szCs w:val="18"/>
              </w:rPr>
            </w:pPr>
            <w:r w:rsidRPr="004D3B47">
              <w:rPr>
                <w:b/>
                <w:sz w:val="18"/>
                <w:szCs w:val="18"/>
              </w:rPr>
              <w:t>1993 Code</w:t>
            </w:r>
          </w:p>
        </w:tc>
        <w:tc>
          <w:tcPr>
            <w:tcW w:w="979" w:type="pct"/>
            <w:shd w:val="clear" w:color="auto" w:fill="E0E0E0"/>
          </w:tcPr>
          <w:p w14:paraId="7E6F038F" w14:textId="77777777" w:rsidR="00DA2D49" w:rsidRPr="004D3B47" w:rsidRDefault="00DA2D49" w:rsidP="00DE16F5">
            <w:pPr>
              <w:spacing w:line="240" w:lineRule="exact"/>
              <w:ind w:right="544"/>
              <w:jc w:val="both"/>
              <w:rPr>
                <w:b/>
                <w:sz w:val="18"/>
                <w:szCs w:val="18"/>
              </w:rPr>
            </w:pPr>
          </w:p>
        </w:tc>
        <w:tc>
          <w:tcPr>
            <w:tcW w:w="602" w:type="pct"/>
            <w:shd w:val="clear" w:color="auto" w:fill="E0E0E0"/>
          </w:tcPr>
          <w:p w14:paraId="03E86F80" w14:textId="77777777" w:rsidR="00DA2D49" w:rsidRPr="004D3B47" w:rsidRDefault="00DA2D49" w:rsidP="00DE16F5">
            <w:pPr>
              <w:spacing w:line="240" w:lineRule="exact"/>
              <w:ind w:right="544"/>
              <w:jc w:val="both"/>
              <w:rPr>
                <w:b/>
                <w:sz w:val="18"/>
                <w:szCs w:val="18"/>
                <w:u w:val="single"/>
              </w:rPr>
            </w:pPr>
          </w:p>
        </w:tc>
      </w:tr>
      <w:tr w:rsidR="004D3B47" w:rsidRPr="004D3B47" w14:paraId="79116C49" w14:textId="77777777" w:rsidTr="00D8264A">
        <w:trPr>
          <w:cantSplit/>
        </w:trPr>
        <w:tc>
          <w:tcPr>
            <w:tcW w:w="2069" w:type="pct"/>
            <w:gridSpan w:val="2"/>
          </w:tcPr>
          <w:p w14:paraId="2F5418D6" w14:textId="77777777" w:rsidR="00DA2D49" w:rsidRPr="004D3B47" w:rsidRDefault="00DA2D49" w:rsidP="00697960">
            <w:pPr>
              <w:spacing w:line="240" w:lineRule="exact"/>
              <w:ind w:right="106"/>
              <w:jc w:val="both"/>
              <w:rPr>
                <w:sz w:val="18"/>
                <w:szCs w:val="18"/>
              </w:rPr>
            </w:pPr>
            <w:r w:rsidRPr="004D3B47">
              <w:rPr>
                <w:sz w:val="18"/>
                <w:szCs w:val="18"/>
              </w:rPr>
              <w:t>Insufficient or unsatisfactory material for diagnosis</w:t>
            </w:r>
          </w:p>
        </w:tc>
        <w:tc>
          <w:tcPr>
            <w:tcW w:w="675" w:type="pct"/>
          </w:tcPr>
          <w:p w14:paraId="4849968B" w14:textId="77777777" w:rsidR="00DA2D49" w:rsidRPr="004D3B47" w:rsidRDefault="00DA2D49" w:rsidP="00DE16F5">
            <w:pPr>
              <w:spacing w:line="240" w:lineRule="exact"/>
              <w:ind w:right="544"/>
              <w:jc w:val="both"/>
              <w:rPr>
                <w:sz w:val="18"/>
                <w:szCs w:val="18"/>
              </w:rPr>
            </w:pPr>
            <w:r w:rsidRPr="004D3B47">
              <w:rPr>
                <w:sz w:val="18"/>
                <w:szCs w:val="18"/>
              </w:rPr>
              <w:t>M09000</w:t>
            </w:r>
          </w:p>
        </w:tc>
        <w:tc>
          <w:tcPr>
            <w:tcW w:w="675" w:type="pct"/>
          </w:tcPr>
          <w:p w14:paraId="4A21334E" w14:textId="77777777" w:rsidR="00DA2D49" w:rsidRPr="004D3B47" w:rsidRDefault="00DA2D49" w:rsidP="00DE16F5">
            <w:pPr>
              <w:spacing w:line="240" w:lineRule="exact"/>
              <w:ind w:right="544"/>
              <w:jc w:val="both"/>
              <w:rPr>
                <w:sz w:val="18"/>
                <w:szCs w:val="18"/>
              </w:rPr>
            </w:pPr>
            <w:r w:rsidRPr="004D3B47">
              <w:rPr>
                <w:sz w:val="18"/>
                <w:szCs w:val="18"/>
              </w:rPr>
              <w:t>M09010</w:t>
            </w:r>
          </w:p>
        </w:tc>
        <w:tc>
          <w:tcPr>
            <w:tcW w:w="979" w:type="pct"/>
          </w:tcPr>
          <w:p w14:paraId="76BA04E2" w14:textId="77777777" w:rsidR="00DA2D49" w:rsidRPr="004D3B47" w:rsidRDefault="00DA2D49" w:rsidP="00DE16F5">
            <w:pPr>
              <w:spacing w:line="240" w:lineRule="exact"/>
              <w:ind w:right="544"/>
              <w:jc w:val="both"/>
              <w:rPr>
                <w:sz w:val="18"/>
                <w:szCs w:val="18"/>
              </w:rPr>
            </w:pPr>
          </w:p>
        </w:tc>
        <w:tc>
          <w:tcPr>
            <w:tcW w:w="602" w:type="pct"/>
          </w:tcPr>
          <w:p w14:paraId="595A523A" w14:textId="77777777" w:rsidR="00DA2D49" w:rsidRPr="004D3B47" w:rsidRDefault="00DA2D49" w:rsidP="00DE16F5">
            <w:pPr>
              <w:spacing w:line="240" w:lineRule="exact"/>
              <w:ind w:right="544"/>
              <w:jc w:val="both"/>
              <w:rPr>
                <w:sz w:val="18"/>
                <w:szCs w:val="18"/>
              </w:rPr>
            </w:pPr>
          </w:p>
        </w:tc>
      </w:tr>
      <w:tr w:rsidR="004D3B47" w:rsidRPr="004D3B47" w14:paraId="47A755B6" w14:textId="77777777" w:rsidTr="00D8264A">
        <w:trPr>
          <w:cantSplit/>
        </w:trPr>
        <w:tc>
          <w:tcPr>
            <w:tcW w:w="2069" w:type="pct"/>
            <w:gridSpan w:val="2"/>
          </w:tcPr>
          <w:p w14:paraId="2C7417F8" w14:textId="77777777" w:rsidR="00DA2D49" w:rsidRPr="004D3B47" w:rsidRDefault="00DA2D49" w:rsidP="00697960">
            <w:pPr>
              <w:spacing w:line="240" w:lineRule="exact"/>
              <w:jc w:val="both"/>
              <w:rPr>
                <w:sz w:val="18"/>
                <w:szCs w:val="18"/>
              </w:rPr>
            </w:pPr>
            <w:r w:rsidRPr="004D3B47">
              <w:rPr>
                <w:sz w:val="18"/>
                <w:szCs w:val="18"/>
              </w:rPr>
              <w:t>There is no code for satisfactory materials.</w:t>
            </w:r>
          </w:p>
        </w:tc>
        <w:tc>
          <w:tcPr>
            <w:tcW w:w="675" w:type="pct"/>
          </w:tcPr>
          <w:p w14:paraId="7CC84AD9" w14:textId="77777777" w:rsidR="00DA2D49" w:rsidRPr="004D3B47" w:rsidRDefault="00DA2D49" w:rsidP="00DE16F5">
            <w:pPr>
              <w:spacing w:line="240" w:lineRule="exact"/>
              <w:ind w:right="544"/>
              <w:jc w:val="both"/>
              <w:rPr>
                <w:sz w:val="18"/>
                <w:szCs w:val="18"/>
              </w:rPr>
            </w:pPr>
          </w:p>
        </w:tc>
        <w:tc>
          <w:tcPr>
            <w:tcW w:w="675" w:type="pct"/>
          </w:tcPr>
          <w:p w14:paraId="2AEC6B28" w14:textId="77777777" w:rsidR="00DA2D49" w:rsidRPr="004D3B47" w:rsidRDefault="00DA2D49" w:rsidP="00DE16F5">
            <w:pPr>
              <w:spacing w:line="240" w:lineRule="exact"/>
              <w:ind w:right="544"/>
              <w:jc w:val="both"/>
              <w:rPr>
                <w:sz w:val="18"/>
                <w:szCs w:val="18"/>
              </w:rPr>
            </w:pPr>
          </w:p>
        </w:tc>
        <w:tc>
          <w:tcPr>
            <w:tcW w:w="979" w:type="pct"/>
          </w:tcPr>
          <w:p w14:paraId="4AD7AEFA" w14:textId="77777777" w:rsidR="00DA2D49" w:rsidRPr="004D3B47" w:rsidRDefault="00DA2D49" w:rsidP="00DE16F5">
            <w:pPr>
              <w:spacing w:line="240" w:lineRule="exact"/>
              <w:ind w:right="544"/>
              <w:jc w:val="both"/>
              <w:rPr>
                <w:sz w:val="18"/>
                <w:szCs w:val="18"/>
              </w:rPr>
            </w:pPr>
          </w:p>
        </w:tc>
        <w:tc>
          <w:tcPr>
            <w:tcW w:w="602" w:type="pct"/>
          </w:tcPr>
          <w:p w14:paraId="4F6097AB" w14:textId="77777777" w:rsidR="00DA2D49" w:rsidRPr="004D3B47" w:rsidRDefault="00DA2D49" w:rsidP="00DE16F5">
            <w:pPr>
              <w:spacing w:line="240" w:lineRule="exact"/>
              <w:ind w:right="544"/>
              <w:jc w:val="both"/>
              <w:rPr>
                <w:sz w:val="18"/>
                <w:szCs w:val="18"/>
              </w:rPr>
            </w:pPr>
          </w:p>
        </w:tc>
      </w:tr>
      <w:tr w:rsidR="004D3B47" w:rsidRPr="004D3B47" w14:paraId="1E1C0605" w14:textId="77777777" w:rsidTr="00D8264A">
        <w:trPr>
          <w:cantSplit/>
        </w:trPr>
        <w:tc>
          <w:tcPr>
            <w:tcW w:w="2069" w:type="pct"/>
            <w:gridSpan w:val="2"/>
            <w:shd w:val="clear" w:color="auto" w:fill="E0E0E0"/>
          </w:tcPr>
          <w:p w14:paraId="798FF1BE" w14:textId="77777777" w:rsidR="00DA2D49" w:rsidRPr="004D3B47" w:rsidRDefault="00DA2D49" w:rsidP="00DE16F5">
            <w:pPr>
              <w:spacing w:line="240" w:lineRule="exact"/>
              <w:ind w:right="544"/>
              <w:jc w:val="both"/>
              <w:rPr>
                <w:b/>
                <w:sz w:val="18"/>
                <w:szCs w:val="18"/>
                <w:u w:val="single"/>
              </w:rPr>
            </w:pPr>
            <w:r w:rsidRPr="004D3B47">
              <w:rPr>
                <w:b/>
                <w:sz w:val="18"/>
                <w:szCs w:val="18"/>
                <w:u w:val="single"/>
              </w:rPr>
              <w:t>Site (topography) of specimen</w:t>
            </w:r>
          </w:p>
        </w:tc>
        <w:tc>
          <w:tcPr>
            <w:tcW w:w="675" w:type="pct"/>
            <w:shd w:val="clear" w:color="auto" w:fill="E0E0E0"/>
          </w:tcPr>
          <w:p w14:paraId="223A02EE" w14:textId="77777777" w:rsidR="00DA2D49" w:rsidRPr="004D3B47" w:rsidRDefault="00DA2D49" w:rsidP="00183315">
            <w:pPr>
              <w:tabs>
                <w:tab w:val="left" w:pos="1075"/>
              </w:tabs>
              <w:spacing w:line="240" w:lineRule="exact"/>
              <w:jc w:val="both"/>
              <w:rPr>
                <w:sz w:val="18"/>
                <w:szCs w:val="18"/>
                <w:u w:val="single"/>
              </w:rPr>
            </w:pPr>
            <w:r w:rsidRPr="004D3B47">
              <w:rPr>
                <w:b/>
                <w:sz w:val="18"/>
                <w:szCs w:val="18"/>
              </w:rPr>
              <w:t>1986 Code</w:t>
            </w:r>
          </w:p>
        </w:tc>
        <w:tc>
          <w:tcPr>
            <w:tcW w:w="675" w:type="pct"/>
            <w:shd w:val="clear" w:color="auto" w:fill="E0E0E0"/>
          </w:tcPr>
          <w:p w14:paraId="268F3682" w14:textId="77777777" w:rsidR="00DA2D49" w:rsidRPr="004D3B47" w:rsidRDefault="00DA2D49" w:rsidP="00183315">
            <w:pPr>
              <w:spacing w:line="240" w:lineRule="exact"/>
              <w:ind w:right="35"/>
              <w:jc w:val="both"/>
              <w:rPr>
                <w:sz w:val="18"/>
                <w:szCs w:val="18"/>
                <w:u w:val="single"/>
              </w:rPr>
            </w:pPr>
            <w:r w:rsidRPr="004D3B47">
              <w:rPr>
                <w:b/>
                <w:sz w:val="18"/>
                <w:szCs w:val="18"/>
              </w:rPr>
              <w:t>1993 Code</w:t>
            </w:r>
          </w:p>
        </w:tc>
        <w:tc>
          <w:tcPr>
            <w:tcW w:w="979" w:type="pct"/>
            <w:shd w:val="clear" w:color="auto" w:fill="E0E0E0"/>
          </w:tcPr>
          <w:p w14:paraId="5F2AEF18" w14:textId="77777777" w:rsidR="00DA2D49" w:rsidRPr="004D3B47" w:rsidRDefault="00DA2D49" w:rsidP="00DE16F5">
            <w:pPr>
              <w:spacing w:line="240" w:lineRule="exact"/>
              <w:ind w:right="544"/>
              <w:jc w:val="both"/>
              <w:rPr>
                <w:sz w:val="18"/>
                <w:szCs w:val="18"/>
                <w:u w:val="single"/>
              </w:rPr>
            </w:pPr>
          </w:p>
        </w:tc>
        <w:tc>
          <w:tcPr>
            <w:tcW w:w="602" w:type="pct"/>
            <w:shd w:val="clear" w:color="auto" w:fill="E0E0E0"/>
          </w:tcPr>
          <w:p w14:paraId="0D234BB5" w14:textId="77777777" w:rsidR="00DA2D49" w:rsidRPr="004D3B47" w:rsidRDefault="00DA2D49" w:rsidP="00DE16F5">
            <w:pPr>
              <w:spacing w:line="240" w:lineRule="exact"/>
              <w:ind w:right="544"/>
              <w:jc w:val="both"/>
              <w:rPr>
                <w:b/>
                <w:sz w:val="18"/>
                <w:szCs w:val="18"/>
                <w:u w:val="single"/>
              </w:rPr>
            </w:pPr>
          </w:p>
        </w:tc>
      </w:tr>
      <w:tr w:rsidR="004D3B47" w:rsidRPr="004D3B47" w14:paraId="09D166D6" w14:textId="77777777" w:rsidTr="00D8264A">
        <w:trPr>
          <w:cantSplit/>
        </w:trPr>
        <w:tc>
          <w:tcPr>
            <w:tcW w:w="2069" w:type="pct"/>
            <w:gridSpan w:val="2"/>
          </w:tcPr>
          <w:p w14:paraId="341FA830" w14:textId="77777777" w:rsidR="00DA2D49" w:rsidRPr="004D3B47" w:rsidRDefault="00DA2D49" w:rsidP="00DE16F5">
            <w:pPr>
              <w:spacing w:line="240" w:lineRule="exact"/>
              <w:ind w:right="544"/>
              <w:jc w:val="both"/>
              <w:rPr>
                <w:sz w:val="18"/>
                <w:szCs w:val="18"/>
              </w:rPr>
            </w:pPr>
            <w:r w:rsidRPr="004D3B47">
              <w:rPr>
                <w:sz w:val="18"/>
                <w:szCs w:val="18"/>
              </w:rPr>
              <w:t>Vagina</w:t>
            </w:r>
          </w:p>
        </w:tc>
        <w:tc>
          <w:tcPr>
            <w:tcW w:w="675" w:type="pct"/>
          </w:tcPr>
          <w:p w14:paraId="3D840005" w14:textId="77777777" w:rsidR="00DA2D49" w:rsidRPr="004D3B47" w:rsidRDefault="00DA2D49" w:rsidP="00DE16F5">
            <w:pPr>
              <w:spacing w:line="240" w:lineRule="exact"/>
              <w:ind w:right="544"/>
              <w:jc w:val="both"/>
              <w:rPr>
                <w:sz w:val="18"/>
                <w:szCs w:val="18"/>
              </w:rPr>
            </w:pPr>
            <w:r w:rsidRPr="004D3B47">
              <w:rPr>
                <w:sz w:val="18"/>
                <w:szCs w:val="18"/>
              </w:rPr>
              <w:t>T81</w:t>
            </w:r>
          </w:p>
        </w:tc>
        <w:tc>
          <w:tcPr>
            <w:tcW w:w="675" w:type="pct"/>
          </w:tcPr>
          <w:p w14:paraId="0C019DB4" w14:textId="77777777" w:rsidR="00DA2D49" w:rsidRPr="004D3B47" w:rsidRDefault="00DA2D49" w:rsidP="00DE16F5">
            <w:pPr>
              <w:spacing w:line="240" w:lineRule="exact"/>
              <w:ind w:right="544"/>
              <w:jc w:val="both"/>
              <w:rPr>
                <w:sz w:val="18"/>
                <w:szCs w:val="18"/>
              </w:rPr>
            </w:pPr>
            <w:r w:rsidRPr="004D3B47">
              <w:rPr>
                <w:sz w:val="18"/>
                <w:szCs w:val="18"/>
              </w:rPr>
              <w:t>T82000</w:t>
            </w:r>
          </w:p>
        </w:tc>
        <w:tc>
          <w:tcPr>
            <w:tcW w:w="979" w:type="pct"/>
          </w:tcPr>
          <w:p w14:paraId="350BCCB8" w14:textId="77777777" w:rsidR="00DA2D49" w:rsidRPr="004D3B47" w:rsidRDefault="00DA2D49" w:rsidP="00DE16F5">
            <w:pPr>
              <w:spacing w:line="240" w:lineRule="exact"/>
              <w:ind w:right="544"/>
              <w:jc w:val="both"/>
              <w:rPr>
                <w:sz w:val="18"/>
                <w:szCs w:val="18"/>
              </w:rPr>
            </w:pPr>
          </w:p>
        </w:tc>
        <w:tc>
          <w:tcPr>
            <w:tcW w:w="602" w:type="pct"/>
          </w:tcPr>
          <w:p w14:paraId="20B98FE1" w14:textId="77777777" w:rsidR="00DA2D49" w:rsidRPr="004D3B47" w:rsidRDefault="00DA2D49" w:rsidP="00DE16F5">
            <w:pPr>
              <w:spacing w:line="240" w:lineRule="exact"/>
              <w:ind w:right="544"/>
              <w:jc w:val="both"/>
              <w:rPr>
                <w:sz w:val="18"/>
                <w:szCs w:val="18"/>
              </w:rPr>
            </w:pPr>
          </w:p>
        </w:tc>
      </w:tr>
      <w:tr w:rsidR="004D3B47" w:rsidRPr="004D3B47" w14:paraId="4EB73D61" w14:textId="77777777" w:rsidTr="00D8264A">
        <w:trPr>
          <w:cantSplit/>
        </w:trPr>
        <w:tc>
          <w:tcPr>
            <w:tcW w:w="2069" w:type="pct"/>
            <w:gridSpan w:val="2"/>
          </w:tcPr>
          <w:p w14:paraId="4162C6C8" w14:textId="77777777" w:rsidR="00DA2D49" w:rsidRPr="004D3B47" w:rsidRDefault="00DA2D49" w:rsidP="00697960">
            <w:pPr>
              <w:spacing w:line="240" w:lineRule="exact"/>
              <w:jc w:val="both"/>
              <w:rPr>
                <w:sz w:val="18"/>
                <w:szCs w:val="18"/>
              </w:rPr>
            </w:pPr>
            <w:r w:rsidRPr="004D3B47">
              <w:rPr>
                <w:sz w:val="18"/>
                <w:szCs w:val="18"/>
              </w:rPr>
              <w:t>Cervix (includes endocervix and exocervix)</w:t>
            </w:r>
          </w:p>
        </w:tc>
        <w:tc>
          <w:tcPr>
            <w:tcW w:w="675" w:type="pct"/>
          </w:tcPr>
          <w:p w14:paraId="0570B27D" w14:textId="77777777" w:rsidR="00DA2D49" w:rsidRPr="004D3B47" w:rsidRDefault="00DA2D49" w:rsidP="00DE16F5">
            <w:pPr>
              <w:spacing w:line="240" w:lineRule="exact"/>
              <w:ind w:right="544"/>
              <w:jc w:val="both"/>
              <w:rPr>
                <w:sz w:val="18"/>
                <w:szCs w:val="18"/>
              </w:rPr>
            </w:pPr>
            <w:r w:rsidRPr="004D3B47">
              <w:rPr>
                <w:sz w:val="18"/>
                <w:szCs w:val="18"/>
              </w:rPr>
              <w:t>T83</w:t>
            </w:r>
          </w:p>
        </w:tc>
        <w:tc>
          <w:tcPr>
            <w:tcW w:w="675" w:type="pct"/>
          </w:tcPr>
          <w:p w14:paraId="4F7C11FE" w14:textId="77777777" w:rsidR="00DA2D49" w:rsidRPr="004D3B47" w:rsidRDefault="00DA2D49" w:rsidP="00DE16F5">
            <w:pPr>
              <w:spacing w:line="240" w:lineRule="exact"/>
              <w:ind w:right="544"/>
              <w:jc w:val="both"/>
              <w:rPr>
                <w:sz w:val="18"/>
                <w:szCs w:val="18"/>
              </w:rPr>
            </w:pPr>
            <w:r w:rsidRPr="004D3B47">
              <w:rPr>
                <w:sz w:val="18"/>
                <w:szCs w:val="18"/>
              </w:rPr>
              <w:t>T83200</w:t>
            </w:r>
          </w:p>
        </w:tc>
        <w:tc>
          <w:tcPr>
            <w:tcW w:w="979" w:type="pct"/>
          </w:tcPr>
          <w:p w14:paraId="65CB1A08" w14:textId="77777777" w:rsidR="00DA2D49" w:rsidRPr="004D3B47" w:rsidRDefault="00DA2D49" w:rsidP="00DE16F5">
            <w:pPr>
              <w:spacing w:line="240" w:lineRule="exact"/>
              <w:ind w:right="544"/>
              <w:jc w:val="both"/>
              <w:rPr>
                <w:sz w:val="18"/>
                <w:szCs w:val="18"/>
              </w:rPr>
            </w:pPr>
          </w:p>
        </w:tc>
        <w:tc>
          <w:tcPr>
            <w:tcW w:w="602" w:type="pct"/>
          </w:tcPr>
          <w:p w14:paraId="3BB2A02A" w14:textId="77777777" w:rsidR="00DA2D49" w:rsidRPr="004D3B47" w:rsidRDefault="00DA2D49" w:rsidP="00DE16F5">
            <w:pPr>
              <w:spacing w:line="240" w:lineRule="exact"/>
              <w:ind w:right="544"/>
              <w:jc w:val="both"/>
              <w:rPr>
                <w:sz w:val="18"/>
                <w:szCs w:val="18"/>
              </w:rPr>
            </w:pPr>
          </w:p>
        </w:tc>
      </w:tr>
      <w:tr w:rsidR="004D3B47" w:rsidRPr="004D3B47" w14:paraId="377FDC40" w14:textId="77777777" w:rsidTr="00DF5DB4">
        <w:trPr>
          <w:cantSplit/>
        </w:trPr>
        <w:tc>
          <w:tcPr>
            <w:tcW w:w="1395" w:type="pct"/>
            <w:shd w:val="clear" w:color="auto" w:fill="E0E0E0"/>
          </w:tcPr>
          <w:p w14:paraId="66BA8F13" w14:textId="77777777" w:rsidR="00DA2D49" w:rsidRPr="004D3B47" w:rsidRDefault="00DA2D49" w:rsidP="00DE16F5">
            <w:pPr>
              <w:spacing w:line="240" w:lineRule="exact"/>
              <w:ind w:right="544"/>
              <w:jc w:val="both"/>
              <w:rPr>
                <w:b/>
                <w:sz w:val="18"/>
                <w:szCs w:val="18"/>
              </w:rPr>
            </w:pPr>
            <w:r w:rsidRPr="004D3B47">
              <w:rPr>
                <w:b/>
                <w:sz w:val="18"/>
                <w:szCs w:val="18"/>
                <w:u w:val="single"/>
              </w:rPr>
              <w:t>Summary diagnosis</w:t>
            </w:r>
          </w:p>
        </w:tc>
        <w:tc>
          <w:tcPr>
            <w:tcW w:w="675" w:type="pct"/>
            <w:shd w:val="clear" w:color="auto" w:fill="E0E0E0"/>
          </w:tcPr>
          <w:p w14:paraId="1E0FA7C4" w14:textId="77777777" w:rsidR="00DA2D49" w:rsidRPr="004D3B47" w:rsidRDefault="00DA2D49" w:rsidP="00697960">
            <w:pPr>
              <w:spacing w:line="240" w:lineRule="exact"/>
              <w:rPr>
                <w:b/>
                <w:sz w:val="18"/>
                <w:szCs w:val="18"/>
              </w:rPr>
            </w:pPr>
            <w:r w:rsidRPr="004D3B47">
              <w:rPr>
                <w:b/>
                <w:sz w:val="18"/>
                <w:szCs w:val="18"/>
              </w:rPr>
              <w:t>Code stored on register</w:t>
            </w:r>
          </w:p>
        </w:tc>
        <w:tc>
          <w:tcPr>
            <w:tcW w:w="675" w:type="pct"/>
            <w:shd w:val="clear" w:color="auto" w:fill="E0E0E0"/>
          </w:tcPr>
          <w:p w14:paraId="59A3D834" w14:textId="77777777" w:rsidR="00DA2D49" w:rsidRPr="004D3B47" w:rsidRDefault="00DA2D49" w:rsidP="00183315">
            <w:pPr>
              <w:spacing w:line="240" w:lineRule="exact"/>
              <w:jc w:val="both"/>
              <w:rPr>
                <w:sz w:val="18"/>
                <w:szCs w:val="18"/>
              </w:rPr>
            </w:pPr>
            <w:r w:rsidRPr="004D3B47">
              <w:rPr>
                <w:b/>
                <w:sz w:val="18"/>
                <w:szCs w:val="18"/>
              </w:rPr>
              <w:t>1986 Code</w:t>
            </w:r>
          </w:p>
        </w:tc>
        <w:tc>
          <w:tcPr>
            <w:tcW w:w="675" w:type="pct"/>
            <w:shd w:val="clear" w:color="auto" w:fill="E0E0E0"/>
          </w:tcPr>
          <w:p w14:paraId="7DAA2019" w14:textId="77777777" w:rsidR="00DA2D49" w:rsidRPr="004D3B47" w:rsidRDefault="00DA2D49" w:rsidP="00183315">
            <w:pPr>
              <w:spacing w:line="240" w:lineRule="exact"/>
              <w:jc w:val="both"/>
              <w:rPr>
                <w:sz w:val="18"/>
                <w:szCs w:val="18"/>
              </w:rPr>
            </w:pPr>
            <w:r w:rsidRPr="004D3B47">
              <w:rPr>
                <w:b/>
                <w:sz w:val="18"/>
                <w:szCs w:val="18"/>
              </w:rPr>
              <w:t>1993 Code</w:t>
            </w:r>
          </w:p>
        </w:tc>
        <w:tc>
          <w:tcPr>
            <w:tcW w:w="979" w:type="pct"/>
            <w:shd w:val="clear" w:color="auto" w:fill="E0E0E0"/>
          </w:tcPr>
          <w:p w14:paraId="029E5DCA" w14:textId="77777777" w:rsidR="00DA2D49" w:rsidRPr="004D3B47" w:rsidRDefault="00DA2D49" w:rsidP="00DE16F5">
            <w:pPr>
              <w:spacing w:line="240" w:lineRule="exact"/>
              <w:ind w:right="544"/>
              <w:jc w:val="both"/>
              <w:rPr>
                <w:b/>
                <w:sz w:val="18"/>
                <w:szCs w:val="18"/>
                <w:lang w:val="en-US"/>
              </w:rPr>
            </w:pPr>
            <w:r w:rsidRPr="004D3B47">
              <w:rPr>
                <w:b/>
                <w:sz w:val="18"/>
                <w:szCs w:val="18"/>
              </w:rPr>
              <w:t>Diagnostic category</w:t>
            </w:r>
          </w:p>
        </w:tc>
        <w:tc>
          <w:tcPr>
            <w:tcW w:w="602" w:type="pct"/>
            <w:shd w:val="clear" w:color="auto" w:fill="E0E0E0"/>
          </w:tcPr>
          <w:p w14:paraId="1080C7DB" w14:textId="77777777" w:rsidR="00DA2D49" w:rsidRPr="004D3B47" w:rsidRDefault="00DA2D49" w:rsidP="00DE16F5">
            <w:pPr>
              <w:spacing w:line="240" w:lineRule="exact"/>
              <w:ind w:right="544"/>
              <w:jc w:val="both"/>
              <w:rPr>
                <w:b/>
                <w:sz w:val="18"/>
                <w:szCs w:val="18"/>
              </w:rPr>
            </w:pPr>
            <w:r w:rsidRPr="004D3B47">
              <w:rPr>
                <w:b/>
                <w:sz w:val="18"/>
                <w:szCs w:val="18"/>
              </w:rPr>
              <w:t>Rank</w:t>
            </w:r>
            <w:r w:rsidR="006A645D" w:rsidRPr="004D3B47">
              <w:rPr>
                <w:b/>
                <w:sz w:val="18"/>
                <w:szCs w:val="18"/>
              </w:rPr>
              <w:t>*</w:t>
            </w:r>
          </w:p>
        </w:tc>
      </w:tr>
      <w:tr w:rsidR="004D3B47" w:rsidRPr="004D3B47" w14:paraId="01A66144" w14:textId="77777777" w:rsidTr="00DF5DB4">
        <w:trPr>
          <w:cantSplit/>
        </w:trPr>
        <w:tc>
          <w:tcPr>
            <w:tcW w:w="4398" w:type="pct"/>
            <w:gridSpan w:val="5"/>
            <w:tcBorders>
              <w:bottom w:val="single" w:sz="4" w:space="0" w:color="auto"/>
            </w:tcBorders>
          </w:tcPr>
          <w:p w14:paraId="3F315CDD" w14:textId="77777777" w:rsidR="00DA2D49" w:rsidRPr="004D3B47" w:rsidRDefault="00DA2D49" w:rsidP="00DE16F5">
            <w:pPr>
              <w:spacing w:line="240" w:lineRule="exact"/>
              <w:ind w:right="544"/>
              <w:jc w:val="both"/>
              <w:rPr>
                <w:sz w:val="18"/>
                <w:szCs w:val="18"/>
              </w:rPr>
            </w:pPr>
            <w:r w:rsidRPr="004D3B47">
              <w:rPr>
                <w:b/>
                <w:i/>
                <w:sz w:val="18"/>
                <w:szCs w:val="18"/>
              </w:rPr>
              <w:t>There will be a maximum of four M codes transmitted to the register.</w:t>
            </w:r>
          </w:p>
        </w:tc>
        <w:tc>
          <w:tcPr>
            <w:tcW w:w="602" w:type="pct"/>
            <w:tcBorders>
              <w:bottom w:val="single" w:sz="4" w:space="0" w:color="auto"/>
            </w:tcBorders>
          </w:tcPr>
          <w:p w14:paraId="63C46D6A" w14:textId="77777777" w:rsidR="00DA2D49" w:rsidRPr="004D3B47" w:rsidRDefault="00DA2D49" w:rsidP="00DE16F5">
            <w:pPr>
              <w:spacing w:line="240" w:lineRule="exact"/>
              <w:ind w:right="544"/>
              <w:jc w:val="both"/>
              <w:rPr>
                <w:b/>
                <w:i/>
                <w:sz w:val="18"/>
                <w:szCs w:val="18"/>
              </w:rPr>
            </w:pPr>
          </w:p>
        </w:tc>
      </w:tr>
      <w:tr w:rsidR="004D3B47" w:rsidRPr="004D3B47" w14:paraId="2825F585" w14:textId="77777777" w:rsidTr="00D8264A">
        <w:trPr>
          <w:cantSplit/>
          <w:trHeight w:val="261"/>
        </w:trPr>
        <w:tc>
          <w:tcPr>
            <w:tcW w:w="2069" w:type="pct"/>
            <w:gridSpan w:val="2"/>
            <w:shd w:val="clear" w:color="auto" w:fill="auto"/>
          </w:tcPr>
          <w:p w14:paraId="66EE1470" w14:textId="77777777" w:rsidR="00DA2D49" w:rsidRPr="004D3B47" w:rsidRDefault="00DA2D49" w:rsidP="00DE16F5">
            <w:pPr>
              <w:spacing w:line="240" w:lineRule="exact"/>
              <w:ind w:right="544"/>
              <w:jc w:val="both"/>
              <w:rPr>
                <w:sz w:val="18"/>
                <w:szCs w:val="18"/>
              </w:rPr>
            </w:pPr>
            <w:r w:rsidRPr="004D3B47">
              <w:rPr>
                <w:sz w:val="18"/>
                <w:szCs w:val="18"/>
              </w:rPr>
              <w:t>Negative result - normal tissue</w:t>
            </w:r>
          </w:p>
        </w:tc>
        <w:tc>
          <w:tcPr>
            <w:tcW w:w="675" w:type="pct"/>
            <w:shd w:val="clear" w:color="auto" w:fill="auto"/>
          </w:tcPr>
          <w:p w14:paraId="5693095E" w14:textId="77777777" w:rsidR="00DA2D49" w:rsidRPr="004D3B47" w:rsidRDefault="00DA2D49" w:rsidP="00DE16F5">
            <w:pPr>
              <w:spacing w:line="240" w:lineRule="exact"/>
              <w:ind w:right="544"/>
              <w:jc w:val="both"/>
              <w:rPr>
                <w:sz w:val="18"/>
                <w:szCs w:val="18"/>
              </w:rPr>
            </w:pPr>
            <w:r w:rsidRPr="004D3B47">
              <w:rPr>
                <w:sz w:val="18"/>
                <w:szCs w:val="18"/>
              </w:rPr>
              <w:t>M00100</w:t>
            </w:r>
          </w:p>
        </w:tc>
        <w:tc>
          <w:tcPr>
            <w:tcW w:w="675" w:type="pct"/>
            <w:shd w:val="clear" w:color="auto" w:fill="auto"/>
          </w:tcPr>
          <w:p w14:paraId="61DB4A0A" w14:textId="77777777" w:rsidR="00DA2D49" w:rsidRPr="004D3B47" w:rsidRDefault="00DA2D49" w:rsidP="00DE16F5">
            <w:pPr>
              <w:spacing w:line="240" w:lineRule="exact"/>
              <w:ind w:right="544"/>
              <w:jc w:val="both"/>
              <w:rPr>
                <w:sz w:val="18"/>
                <w:szCs w:val="18"/>
              </w:rPr>
            </w:pPr>
            <w:r w:rsidRPr="004D3B47">
              <w:rPr>
                <w:sz w:val="18"/>
                <w:szCs w:val="18"/>
              </w:rPr>
              <w:t>M60000</w:t>
            </w:r>
          </w:p>
        </w:tc>
        <w:tc>
          <w:tcPr>
            <w:tcW w:w="979" w:type="pct"/>
            <w:shd w:val="clear" w:color="auto" w:fill="auto"/>
          </w:tcPr>
          <w:p w14:paraId="34B45B3E" w14:textId="77777777" w:rsidR="00DA2D49" w:rsidRPr="004D3B47" w:rsidRDefault="00DA2D49" w:rsidP="00DE16F5">
            <w:pPr>
              <w:spacing w:line="240" w:lineRule="exact"/>
              <w:ind w:right="544"/>
              <w:jc w:val="both"/>
              <w:rPr>
                <w:sz w:val="18"/>
                <w:szCs w:val="18"/>
              </w:rPr>
            </w:pPr>
            <w:r w:rsidRPr="004D3B47">
              <w:rPr>
                <w:sz w:val="18"/>
                <w:szCs w:val="18"/>
              </w:rPr>
              <w:t>Negative</w:t>
            </w:r>
            <w:r w:rsidRPr="004D3B47">
              <w:rPr>
                <w:rFonts w:cs="Arial"/>
                <w:sz w:val="18"/>
                <w:szCs w:val="18"/>
              </w:rPr>
              <w:t>/benign</w:t>
            </w:r>
          </w:p>
        </w:tc>
        <w:tc>
          <w:tcPr>
            <w:tcW w:w="602" w:type="pct"/>
          </w:tcPr>
          <w:p w14:paraId="061D2BCC" w14:textId="77777777" w:rsidR="00DA2D49" w:rsidRPr="004D3B47" w:rsidRDefault="00DA2D49" w:rsidP="00697960">
            <w:pPr>
              <w:spacing w:line="240" w:lineRule="exact"/>
              <w:ind w:right="544"/>
              <w:jc w:val="right"/>
              <w:rPr>
                <w:sz w:val="18"/>
                <w:szCs w:val="18"/>
              </w:rPr>
            </w:pPr>
            <w:r w:rsidRPr="004D3B47">
              <w:rPr>
                <w:sz w:val="18"/>
                <w:szCs w:val="18"/>
              </w:rPr>
              <w:t>1</w:t>
            </w:r>
          </w:p>
        </w:tc>
      </w:tr>
      <w:tr w:rsidR="004D3B47" w:rsidRPr="004D3B47" w14:paraId="537FDDCD" w14:textId="77777777" w:rsidTr="00D8264A">
        <w:trPr>
          <w:cantSplit/>
        </w:trPr>
        <w:tc>
          <w:tcPr>
            <w:tcW w:w="2069" w:type="pct"/>
            <w:gridSpan w:val="2"/>
            <w:shd w:val="clear" w:color="auto" w:fill="auto"/>
          </w:tcPr>
          <w:p w14:paraId="5348C2EF" w14:textId="77777777" w:rsidR="00DA2D49" w:rsidRPr="004D3B47" w:rsidRDefault="00DA2D49" w:rsidP="00DE16F5">
            <w:pPr>
              <w:spacing w:line="240" w:lineRule="exact"/>
              <w:ind w:right="544"/>
              <w:jc w:val="both"/>
              <w:rPr>
                <w:sz w:val="18"/>
                <w:szCs w:val="18"/>
              </w:rPr>
            </w:pPr>
            <w:r w:rsidRPr="004D3B47">
              <w:rPr>
                <w:sz w:val="18"/>
                <w:szCs w:val="18"/>
              </w:rPr>
              <w:t>Inflammation</w:t>
            </w:r>
          </w:p>
        </w:tc>
        <w:tc>
          <w:tcPr>
            <w:tcW w:w="675" w:type="pct"/>
            <w:shd w:val="clear" w:color="auto" w:fill="auto"/>
          </w:tcPr>
          <w:p w14:paraId="296B3FF0" w14:textId="77777777" w:rsidR="00DA2D49" w:rsidRPr="004D3B47" w:rsidRDefault="00DA2D49" w:rsidP="00DE16F5">
            <w:pPr>
              <w:spacing w:line="240" w:lineRule="exact"/>
              <w:ind w:right="544"/>
              <w:jc w:val="both"/>
              <w:rPr>
                <w:sz w:val="18"/>
                <w:szCs w:val="18"/>
              </w:rPr>
            </w:pPr>
            <w:r w:rsidRPr="004D3B47">
              <w:rPr>
                <w:sz w:val="18"/>
                <w:szCs w:val="18"/>
              </w:rPr>
              <w:t>M40000</w:t>
            </w:r>
          </w:p>
        </w:tc>
        <w:tc>
          <w:tcPr>
            <w:tcW w:w="675" w:type="pct"/>
            <w:shd w:val="clear" w:color="auto" w:fill="auto"/>
          </w:tcPr>
          <w:p w14:paraId="1280B05C" w14:textId="77777777" w:rsidR="00DA2D49" w:rsidRPr="004D3B47" w:rsidRDefault="00DA2D49" w:rsidP="00DE16F5">
            <w:pPr>
              <w:spacing w:line="240" w:lineRule="exact"/>
              <w:ind w:right="544"/>
              <w:jc w:val="both"/>
              <w:rPr>
                <w:sz w:val="18"/>
                <w:szCs w:val="18"/>
              </w:rPr>
            </w:pPr>
            <w:r w:rsidRPr="004D3B47">
              <w:rPr>
                <w:sz w:val="18"/>
                <w:szCs w:val="18"/>
              </w:rPr>
              <w:t>M40000</w:t>
            </w:r>
          </w:p>
        </w:tc>
        <w:tc>
          <w:tcPr>
            <w:tcW w:w="979" w:type="pct"/>
            <w:shd w:val="clear" w:color="auto" w:fill="auto"/>
          </w:tcPr>
          <w:p w14:paraId="6DFA688D" w14:textId="77777777" w:rsidR="00DA2D49" w:rsidRPr="004D3B47" w:rsidRDefault="00DA2D49" w:rsidP="00DE16F5">
            <w:pPr>
              <w:spacing w:line="240" w:lineRule="exact"/>
              <w:ind w:right="544"/>
              <w:jc w:val="both"/>
              <w:rPr>
                <w:sz w:val="18"/>
                <w:szCs w:val="18"/>
              </w:rPr>
            </w:pPr>
            <w:r w:rsidRPr="004D3B47">
              <w:rPr>
                <w:sz w:val="18"/>
                <w:szCs w:val="18"/>
              </w:rPr>
              <w:t>Negative</w:t>
            </w:r>
            <w:r w:rsidRPr="004D3B47">
              <w:rPr>
                <w:rFonts w:cs="Arial"/>
                <w:sz w:val="18"/>
                <w:szCs w:val="18"/>
              </w:rPr>
              <w:t>/benign</w:t>
            </w:r>
          </w:p>
        </w:tc>
        <w:tc>
          <w:tcPr>
            <w:tcW w:w="602" w:type="pct"/>
          </w:tcPr>
          <w:p w14:paraId="3A89CCBA" w14:textId="77777777" w:rsidR="00DA2D49" w:rsidRPr="004D3B47" w:rsidRDefault="00DA2D49" w:rsidP="00697960">
            <w:pPr>
              <w:spacing w:line="240" w:lineRule="exact"/>
              <w:ind w:right="544"/>
              <w:jc w:val="right"/>
              <w:rPr>
                <w:sz w:val="18"/>
                <w:szCs w:val="18"/>
              </w:rPr>
            </w:pPr>
            <w:r w:rsidRPr="004D3B47">
              <w:rPr>
                <w:sz w:val="18"/>
                <w:szCs w:val="18"/>
              </w:rPr>
              <w:t>2</w:t>
            </w:r>
          </w:p>
        </w:tc>
      </w:tr>
      <w:tr w:rsidR="004D3B47" w:rsidRPr="004D3B47" w14:paraId="18A19101" w14:textId="77777777" w:rsidTr="00D8264A">
        <w:trPr>
          <w:cantSplit/>
        </w:trPr>
        <w:tc>
          <w:tcPr>
            <w:tcW w:w="2069" w:type="pct"/>
            <w:gridSpan w:val="2"/>
            <w:shd w:val="clear" w:color="auto" w:fill="auto"/>
          </w:tcPr>
          <w:p w14:paraId="6B6CE054" w14:textId="77777777" w:rsidR="00DA2D49" w:rsidRPr="004D3B47" w:rsidRDefault="00DA2D49" w:rsidP="00DE16F5">
            <w:pPr>
              <w:spacing w:line="240" w:lineRule="exact"/>
              <w:ind w:right="544"/>
              <w:jc w:val="both"/>
              <w:rPr>
                <w:sz w:val="18"/>
                <w:szCs w:val="18"/>
              </w:rPr>
            </w:pPr>
            <w:r w:rsidRPr="004D3B47">
              <w:rPr>
                <w:sz w:val="18"/>
                <w:szCs w:val="18"/>
              </w:rPr>
              <w:t>Microglandular hyperplasia</w:t>
            </w:r>
          </w:p>
        </w:tc>
        <w:tc>
          <w:tcPr>
            <w:tcW w:w="675" w:type="pct"/>
            <w:shd w:val="clear" w:color="auto" w:fill="auto"/>
          </w:tcPr>
          <w:p w14:paraId="4AE6F512" w14:textId="77777777" w:rsidR="00DA2D49" w:rsidRPr="004D3B47" w:rsidRDefault="00DA2D49" w:rsidP="00DE16F5">
            <w:pPr>
              <w:spacing w:line="240" w:lineRule="exact"/>
              <w:ind w:right="544"/>
              <w:jc w:val="both"/>
              <w:rPr>
                <w:sz w:val="18"/>
                <w:szCs w:val="18"/>
              </w:rPr>
            </w:pPr>
            <w:r w:rsidRPr="004D3B47">
              <w:rPr>
                <w:sz w:val="18"/>
                <w:szCs w:val="18"/>
              </w:rPr>
              <w:t>M72480</w:t>
            </w:r>
          </w:p>
        </w:tc>
        <w:tc>
          <w:tcPr>
            <w:tcW w:w="675" w:type="pct"/>
            <w:shd w:val="clear" w:color="auto" w:fill="auto"/>
          </w:tcPr>
          <w:p w14:paraId="19548570" w14:textId="77777777" w:rsidR="00DA2D49" w:rsidRPr="004D3B47" w:rsidRDefault="00DA2D49" w:rsidP="00DE16F5">
            <w:pPr>
              <w:spacing w:line="240" w:lineRule="exact"/>
              <w:ind w:right="544"/>
              <w:jc w:val="both"/>
              <w:rPr>
                <w:sz w:val="18"/>
                <w:szCs w:val="18"/>
              </w:rPr>
            </w:pPr>
            <w:r w:rsidRPr="004D3B47">
              <w:rPr>
                <w:sz w:val="18"/>
                <w:szCs w:val="18"/>
              </w:rPr>
              <w:t>M72480</w:t>
            </w:r>
          </w:p>
        </w:tc>
        <w:tc>
          <w:tcPr>
            <w:tcW w:w="979" w:type="pct"/>
            <w:shd w:val="clear" w:color="auto" w:fill="auto"/>
          </w:tcPr>
          <w:p w14:paraId="5A8FE19E" w14:textId="77777777" w:rsidR="00DA2D49" w:rsidRPr="004D3B47" w:rsidRDefault="00DA2D49" w:rsidP="00DE16F5">
            <w:pPr>
              <w:spacing w:line="240" w:lineRule="exact"/>
              <w:ind w:right="544"/>
              <w:jc w:val="both"/>
              <w:rPr>
                <w:sz w:val="18"/>
                <w:szCs w:val="18"/>
              </w:rPr>
            </w:pPr>
            <w:r w:rsidRPr="004D3B47">
              <w:rPr>
                <w:sz w:val="18"/>
                <w:szCs w:val="18"/>
              </w:rPr>
              <w:t>Negative</w:t>
            </w:r>
            <w:r w:rsidRPr="004D3B47">
              <w:rPr>
                <w:rFonts w:cs="Arial"/>
                <w:sz w:val="18"/>
                <w:szCs w:val="18"/>
              </w:rPr>
              <w:t>/benign</w:t>
            </w:r>
          </w:p>
        </w:tc>
        <w:tc>
          <w:tcPr>
            <w:tcW w:w="602" w:type="pct"/>
          </w:tcPr>
          <w:p w14:paraId="5CCF529F" w14:textId="77777777" w:rsidR="00DA2D49" w:rsidRPr="004D3B47" w:rsidRDefault="00DA2D49" w:rsidP="00697960">
            <w:pPr>
              <w:spacing w:line="240" w:lineRule="exact"/>
              <w:ind w:right="544"/>
              <w:jc w:val="right"/>
              <w:rPr>
                <w:sz w:val="18"/>
                <w:szCs w:val="18"/>
              </w:rPr>
            </w:pPr>
            <w:r w:rsidRPr="004D3B47">
              <w:rPr>
                <w:sz w:val="18"/>
                <w:szCs w:val="18"/>
              </w:rPr>
              <w:t>3</w:t>
            </w:r>
          </w:p>
        </w:tc>
      </w:tr>
      <w:tr w:rsidR="004D3B47" w:rsidRPr="004D3B47" w14:paraId="1C414AA6" w14:textId="77777777" w:rsidTr="00D8264A">
        <w:trPr>
          <w:cantSplit/>
        </w:trPr>
        <w:tc>
          <w:tcPr>
            <w:tcW w:w="2069" w:type="pct"/>
            <w:gridSpan w:val="2"/>
            <w:tcBorders>
              <w:bottom w:val="single" w:sz="4" w:space="0" w:color="auto"/>
            </w:tcBorders>
            <w:shd w:val="clear" w:color="auto" w:fill="auto"/>
          </w:tcPr>
          <w:p w14:paraId="094494C8" w14:textId="77777777" w:rsidR="00DA2D49" w:rsidRPr="004D3B47" w:rsidRDefault="00DA2D49" w:rsidP="00DE16F5">
            <w:pPr>
              <w:spacing w:line="240" w:lineRule="exact"/>
              <w:ind w:right="544"/>
              <w:jc w:val="both"/>
              <w:rPr>
                <w:sz w:val="18"/>
                <w:szCs w:val="18"/>
              </w:rPr>
            </w:pPr>
            <w:r w:rsidRPr="004D3B47">
              <w:rPr>
                <w:sz w:val="18"/>
                <w:szCs w:val="18"/>
              </w:rPr>
              <w:t>Squamous Metaplasia</w:t>
            </w:r>
          </w:p>
        </w:tc>
        <w:tc>
          <w:tcPr>
            <w:tcW w:w="675" w:type="pct"/>
            <w:tcBorders>
              <w:bottom w:val="single" w:sz="4" w:space="0" w:color="auto"/>
            </w:tcBorders>
            <w:shd w:val="clear" w:color="auto" w:fill="auto"/>
          </w:tcPr>
          <w:p w14:paraId="270C5FB9" w14:textId="77777777" w:rsidR="00DA2D49" w:rsidRPr="004D3B47" w:rsidRDefault="00DA2D49" w:rsidP="00DE16F5">
            <w:pPr>
              <w:spacing w:line="240" w:lineRule="exact"/>
              <w:ind w:right="544"/>
              <w:jc w:val="both"/>
              <w:rPr>
                <w:sz w:val="18"/>
                <w:szCs w:val="18"/>
              </w:rPr>
            </w:pPr>
            <w:r w:rsidRPr="004D3B47">
              <w:rPr>
                <w:sz w:val="18"/>
                <w:szCs w:val="18"/>
              </w:rPr>
              <w:t>M73000</w:t>
            </w:r>
          </w:p>
        </w:tc>
        <w:tc>
          <w:tcPr>
            <w:tcW w:w="675" w:type="pct"/>
            <w:tcBorders>
              <w:bottom w:val="single" w:sz="4" w:space="0" w:color="auto"/>
            </w:tcBorders>
            <w:shd w:val="clear" w:color="auto" w:fill="auto"/>
          </w:tcPr>
          <w:p w14:paraId="20C11659" w14:textId="77777777" w:rsidR="00DA2D49" w:rsidRPr="004D3B47" w:rsidRDefault="00DA2D49" w:rsidP="00DE16F5">
            <w:pPr>
              <w:spacing w:line="240" w:lineRule="exact"/>
              <w:ind w:right="544"/>
              <w:jc w:val="both"/>
              <w:rPr>
                <w:sz w:val="18"/>
                <w:szCs w:val="18"/>
              </w:rPr>
            </w:pPr>
            <w:r w:rsidRPr="004D3B47">
              <w:rPr>
                <w:sz w:val="18"/>
                <w:szCs w:val="18"/>
              </w:rPr>
              <w:t>M73000</w:t>
            </w:r>
          </w:p>
        </w:tc>
        <w:tc>
          <w:tcPr>
            <w:tcW w:w="979" w:type="pct"/>
            <w:tcBorders>
              <w:bottom w:val="single" w:sz="4" w:space="0" w:color="auto"/>
            </w:tcBorders>
            <w:shd w:val="clear" w:color="auto" w:fill="auto"/>
          </w:tcPr>
          <w:p w14:paraId="2A831B84" w14:textId="77777777" w:rsidR="00DA2D49" w:rsidRPr="004D3B47" w:rsidRDefault="00DA2D49" w:rsidP="00DE16F5">
            <w:pPr>
              <w:spacing w:line="240" w:lineRule="exact"/>
              <w:ind w:right="544"/>
              <w:jc w:val="both"/>
              <w:rPr>
                <w:sz w:val="18"/>
                <w:szCs w:val="18"/>
              </w:rPr>
            </w:pPr>
            <w:r w:rsidRPr="004D3B47">
              <w:rPr>
                <w:sz w:val="18"/>
                <w:szCs w:val="18"/>
              </w:rPr>
              <w:t>Negative</w:t>
            </w:r>
            <w:r w:rsidRPr="004D3B47">
              <w:rPr>
                <w:rFonts w:cs="Arial"/>
                <w:sz w:val="18"/>
                <w:szCs w:val="18"/>
              </w:rPr>
              <w:t>/benign</w:t>
            </w:r>
          </w:p>
        </w:tc>
        <w:tc>
          <w:tcPr>
            <w:tcW w:w="602" w:type="pct"/>
            <w:tcBorders>
              <w:bottom w:val="single" w:sz="4" w:space="0" w:color="auto"/>
            </w:tcBorders>
          </w:tcPr>
          <w:p w14:paraId="02C35FDD" w14:textId="77777777" w:rsidR="00DA2D49" w:rsidRPr="004D3B47" w:rsidRDefault="00DA2D49" w:rsidP="00697960">
            <w:pPr>
              <w:spacing w:line="240" w:lineRule="exact"/>
              <w:ind w:right="544"/>
              <w:jc w:val="right"/>
              <w:rPr>
                <w:sz w:val="18"/>
                <w:szCs w:val="18"/>
              </w:rPr>
            </w:pPr>
            <w:r w:rsidRPr="004D3B47">
              <w:rPr>
                <w:sz w:val="18"/>
                <w:szCs w:val="18"/>
              </w:rPr>
              <w:t>4</w:t>
            </w:r>
          </w:p>
        </w:tc>
      </w:tr>
      <w:tr w:rsidR="004D3B47" w:rsidRPr="004D3B47" w14:paraId="7B52B0DD" w14:textId="77777777" w:rsidTr="00D8264A">
        <w:trPr>
          <w:cantSplit/>
          <w:trHeight w:val="270"/>
        </w:trPr>
        <w:tc>
          <w:tcPr>
            <w:tcW w:w="2069" w:type="pct"/>
            <w:gridSpan w:val="2"/>
            <w:tcBorders>
              <w:top w:val="single" w:sz="4" w:space="0" w:color="auto"/>
            </w:tcBorders>
            <w:shd w:val="clear" w:color="auto" w:fill="auto"/>
          </w:tcPr>
          <w:p w14:paraId="0FD97FFA" w14:textId="77777777" w:rsidR="00D8264A" w:rsidRPr="004D3B47" w:rsidRDefault="00D8264A" w:rsidP="00D8264A">
            <w:pPr>
              <w:spacing w:line="240" w:lineRule="exact"/>
              <w:ind w:right="544"/>
              <w:jc w:val="both"/>
              <w:rPr>
                <w:sz w:val="18"/>
                <w:szCs w:val="18"/>
              </w:rPr>
            </w:pPr>
            <w:r w:rsidRPr="004D3B47">
              <w:rPr>
                <w:sz w:val="18"/>
                <w:szCs w:val="18"/>
              </w:rPr>
              <w:t>Polyp</w:t>
            </w:r>
          </w:p>
        </w:tc>
        <w:tc>
          <w:tcPr>
            <w:tcW w:w="675" w:type="pct"/>
            <w:tcBorders>
              <w:top w:val="single" w:sz="4" w:space="0" w:color="auto"/>
            </w:tcBorders>
            <w:shd w:val="clear" w:color="auto" w:fill="auto"/>
          </w:tcPr>
          <w:p w14:paraId="260F50BF" w14:textId="77777777" w:rsidR="00D8264A" w:rsidRPr="004D3B47" w:rsidRDefault="00D8264A" w:rsidP="00D8264A">
            <w:pPr>
              <w:spacing w:line="240" w:lineRule="exact"/>
              <w:ind w:right="544"/>
              <w:jc w:val="both"/>
              <w:rPr>
                <w:sz w:val="18"/>
                <w:szCs w:val="18"/>
              </w:rPr>
            </w:pPr>
            <w:r w:rsidRPr="004D3B47">
              <w:rPr>
                <w:sz w:val="18"/>
                <w:szCs w:val="18"/>
              </w:rPr>
              <w:t>M76800</w:t>
            </w:r>
          </w:p>
        </w:tc>
        <w:tc>
          <w:tcPr>
            <w:tcW w:w="675" w:type="pct"/>
            <w:tcBorders>
              <w:top w:val="single" w:sz="4" w:space="0" w:color="auto"/>
            </w:tcBorders>
            <w:shd w:val="clear" w:color="auto" w:fill="auto"/>
          </w:tcPr>
          <w:p w14:paraId="34996855" w14:textId="77777777" w:rsidR="00D8264A" w:rsidRPr="004D3B47" w:rsidRDefault="00D8264A" w:rsidP="00D8264A">
            <w:pPr>
              <w:spacing w:line="240" w:lineRule="exact"/>
              <w:ind w:right="544"/>
              <w:jc w:val="both"/>
              <w:rPr>
                <w:sz w:val="18"/>
                <w:szCs w:val="18"/>
              </w:rPr>
            </w:pPr>
            <w:r w:rsidRPr="004D3B47">
              <w:rPr>
                <w:sz w:val="18"/>
                <w:szCs w:val="18"/>
              </w:rPr>
              <w:t>M76800</w:t>
            </w:r>
          </w:p>
        </w:tc>
        <w:tc>
          <w:tcPr>
            <w:tcW w:w="979" w:type="pct"/>
            <w:tcBorders>
              <w:top w:val="single" w:sz="4" w:space="0" w:color="auto"/>
            </w:tcBorders>
            <w:shd w:val="clear" w:color="auto" w:fill="auto"/>
          </w:tcPr>
          <w:p w14:paraId="7C446083" w14:textId="77777777" w:rsidR="00D8264A" w:rsidRPr="004D3B47" w:rsidRDefault="00D8264A" w:rsidP="00D8264A">
            <w:pPr>
              <w:spacing w:line="240" w:lineRule="exact"/>
              <w:ind w:right="544"/>
              <w:jc w:val="both"/>
              <w:rPr>
                <w:sz w:val="18"/>
                <w:szCs w:val="18"/>
              </w:rPr>
            </w:pPr>
            <w:r w:rsidRPr="004D3B47">
              <w:rPr>
                <w:sz w:val="18"/>
                <w:szCs w:val="18"/>
              </w:rPr>
              <w:t>Negative</w:t>
            </w:r>
            <w:r w:rsidRPr="004D3B47">
              <w:rPr>
                <w:rFonts w:cs="Arial"/>
                <w:sz w:val="18"/>
                <w:szCs w:val="18"/>
              </w:rPr>
              <w:t>/benign</w:t>
            </w:r>
          </w:p>
        </w:tc>
        <w:tc>
          <w:tcPr>
            <w:tcW w:w="602" w:type="pct"/>
            <w:tcBorders>
              <w:top w:val="single" w:sz="4" w:space="0" w:color="auto"/>
            </w:tcBorders>
          </w:tcPr>
          <w:p w14:paraId="66378769" w14:textId="77777777" w:rsidR="00D8264A" w:rsidRPr="004D3B47" w:rsidRDefault="00D8264A" w:rsidP="00D8264A">
            <w:pPr>
              <w:spacing w:line="240" w:lineRule="exact"/>
              <w:ind w:right="544"/>
              <w:jc w:val="right"/>
              <w:rPr>
                <w:sz w:val="18"/>
                <w:szCs w:val="18"/>
              </w:rPr>
            </w:pPr>
            <w:r w:rsidRPr="004D3B47">
              <w:rPr>
                <w:sz w:val="18"/>
                <w:szCs w:val="18"/>
              </w:rPr>
              <w:t>5</w:t>
            </w:r>
          </w:p>
        </w:tc>
      </w:tr>
      <w:tr w:rsidR="004D3B47" w:rsidRPr="004D3B47" w14:paraId="470E5056" w14:textId="77777777" w:rsidTr="00D8264A">
        <w:trPr>
          <w:cantSplit/>
          <w:trHeight w:val="269"/>
        </w:trPr>
        <w:tc>
          <w:tcPr>
            <w:tcW w:w="2069" w:type="pct"/>
            <w:gridSpan w:val="2"/>
            <w:tcBorders>
              <w:bottom w:val="single" w:sz="4" w:space="0" w:color="auto"/>
            </w:tcBorders>
            <w:shd w:val="clear" w:color="auto" w:fill="auto"/>
          </w:tcPr>
          <w:p w14:paraId="2E5819CE" w14:textId="77777777" w:rsidR="00D8264A" w:rsidRPr="004D3B47" w:rsidRDefault="00D8264A" w:rsidP="00D8264A">
            <w:pPr>
              <w:spacing w:line="240" w:lineRule="exact"/>
              <w:jc w:val="both"/>
              <w:rPr>
                <w:sz w:val="18"/>
                <w:szCs w:val="18"/>
              </w:rPr>
            </w:pPr>
            <w:r w:rsidRPr="004D3B47">
              <w:rPr>
                <w:sz w:val="18"/>
                <w:szCs w:val="18"/>
              </w:rPr>
              <w:t>Other (Morphologic abnormality, not dysplastic or malignant)</w:t>
            </w:r>
          </w:p>
        </w:tc>
        <w:tc>
          <w:tcPr>
            <w:tcW w:w="675" w:type="pct"/>
            <w:tcBorders>
              <w:bottom w:val="single" w:sz="4" w:space="0" w:color="auto"/>
            </w:tcBorders>
            <w:shd w:val="clear" w:color="auto" w:fill="auto"/>
          </w:tcPr>
          <w:p w14:paraId="04E2AFB5" w14:textId="77777777" w:rsidR="00D8264A" w:rsidRPr="004D3B47" w:rsidRDefault="00D8264A" w:rsidP="00D8264A">
            <w:pPr>
              <w:spacing w:line="240" w:lineRule="exact"/>
              <w:ind w:right="544"/>
              <w:jc w:val="both"/>
              <w:rPr>
                <w:sz w:val="18"/>
                <w:szCs w:val="18"/>
              </w:rPr>
            </w:pPr>
            <w:r w:rsidRPr="004D3B47">
              <w:rPr>
                <w:sz w:val="18"/>
                <w:szCs w:val="18"/>
              </w:rPr>
              <w:t>M01000</w:t>
            </w:r>
          </w:p>
        </w:tc>
        <w:tc>
          <w:tcPr>
            <w:tcW w:w="675" w:type="pct"/>
            <w:tcBorders>
              <w:bottom w:val="single" w:sz="4" w:space="0" w:color="auto"/>
            </w:tcBorders>
            <w:shd w:val="clear" w:color="auto" w:fill="auto"/>
          </w:tcPr>
          <w:p w14:paraId="077B6B41" w14:textId="77777777" w:rsidR="00D8264A" w:rsidRPr="004D3B47" w:rsidRDefault="00D8264A" w:rsidP="00D8264A">
            <w:pPr>
              <w:spacing w:line="240" w:lineRule="exact"/>
              <w:ind w:right="544"/>
              <w:jc w:val="both"/>
              <w:rPr>
                <w:sz w:val="18"/>
                <w:szCs w:val="18"/>
              </w:rPr>
            </w:pPr>
            <w:r w:rsidRPr="004D3B47">
              <w:rPr>
                <w:sz w:val="18"/>
                <w:szCs w:val="18"/>
              </w:rPr>
              <w:t>M01000</w:t>
            </w:r>
          </w:p>
        </w:tc>
        <w:tc>
          <w:tcPr>
            <w:tcW w:w="979" w:type="pct"/>
            <w:tcBorders>
              <w:bottom w:val="single" w:sz="4" w:space="0" w:color="auto"/>
            </w:tcBorders>
            <w:shd w:val="clear" w:color="auto" w:fill="auto"/>
          </w:tcPr>
          <w:p w14:paraId="24CE4E71" w14:textId="77777777" w:rsidR="00D8264A" w:rsidRPr="004D3B47" w:rsidRDefault="00D8264A" w:rsidP="00D8264A">
            <w:pPr>
              <w:spacing w:line="240" w:lineRule="exact"/>
              <w:ind w:right="544"/>
              <w:jc w:val="both"/>
              <w:rPr>
                <w:sz w:val="18"/>
                <w:szCs w:val="18"/>
              </w:rPr>
            </w:pPr>
            <w:r w:rsidRPr="004D3B47">
              <w:rPr>
                <w:sz w:val="18"/>
                <w:szCs w:val="18"/>
              </w:rPr>
              <w:t>Negative</w:t>
            </w:r>
            <w:r w:rsidRPr="004D3B47">
              <w:rPr>
                <w:rFonts w:cs="Arial"/>
                <w:sz w:val="18"/>
                <w:szCs w:val="18"/>
              </w:rPr>
              <w:t>/benign</w:t>
            </w:r>
          </w:p>
        </w:tc>
        <w:tc>
          <w:tcPr>
            <w:tcW w:w="602" w:type="pct"/>
            <w:tcBorders>
              <w:bottom w:val="single" w:sz="4" w:space="0" w:color="auto"/>
            </w:tcBorders>
          </w:tcPr>
          <w:p w14:paraId="19A416E0" w14:textId="77777777" w:rsidR="00D8264A" w:rsidRPr="004D3B47" w:rsidRDefault="00D8264A" w:rsidP="00D8264A">
            <w:pPr>
              <w:spacing w:line="240" w:lineRule="exact"/>
              <w:ind w:right="544"/>
              <w:jc w:val="right"/>
              <w:rPr>
                <w:sz w:val="18"/>
                <w:szCs w:val="18"/>
              </w:rPr>
            </w:pPr>
            <w:r w:rsidRPr="004D3B47">
              <w:rPr>
                <w:sz w:val="18"/>
                <w:szCs w:val="18"/>
              </w:rPr>
              <w:t>6</w:t>
            </w:r>
          </w:p>
        </w:tc>
      </w:tr>
      <w:tr w:rsidR="004D3B47" w:rsidRPr="004D3B47" w14:paraId="3061D6CD" w14:textId="77777777" w:rsidTr="00D8264A">
        <w:trPr>
          <w:cantSplit/>
        </w:trPr>
        <w:tc>
          <w:tcPr>
            <w:tcW w:w="2069" w:type="pct"/>
            <w:gridSpan w:val="2"/>
            <w:shd w:val="clear" w:color="auto" w:fill="auto"/>
          </w:tcPr>
          <w:p w14:paraId="0B2CDF98" w14:textId="77777777" w:rsidR="00DA2D49" w:rsidRPr="004D3B47" w:rsidRDefault="00DA2D49" w:rsidP="00DE16F5">
            <w:pPr>
              <w:spacing w:line="240" w:lineRule="exact"/>
              <w:ind w:right="544"/>
              <w:jc w:val="both"/>
              <w:rPr>
                <w:sz w:val="18"/>
                <w:szCs w:val="18"/>
              </w:rPr>
            </w:pPr>
            <w:r w:rsidRPr="004D3B47">
              <w:rPr>
                <w:sz w:val="18"/>
                <w:szCs w:val="18"/>
              </w:rPr>
              <w:t>Atypia</w:t>
            </w:r>
          </w:p>
        </w:tc>
        <w:tc>
          <w:tcPr>
            <w:tcW w:w="675" w:type="pct"/>
            <w:shd w:val="clear" w:color="auto" w:fill="auto"/>
          </w:tcPr>
          <w:p w14:paraId="538A705B" w14:textId="77777777" w:rsidR="00DA2D49" w:rsidRPr="004D3B47" w:rsidRDefault="00DA2D49" w:rsidP="00DE16F5">
            <w:pPr>
              <w:spacing w:line="240" w:lineRule="exact"/>
              <w:ind w:right="544"/>
              <w:jc w:val="both"/>
              <w:rPr>
                <w:sz w:val="18"/>
                <w:szCs w:val="18"/>
              </w:rPr>
            </w:pPr>
            <w:r w:rsidRPr="004D3B47">
              <w:rPr>
                <w:sz w:val="18"/>
                <w:szCs w:val="18"/>
              </w:rPr>
              <w:t>M69700</w:t>
            </w:r>
          </w:p>
        </w:tc>
        <w:tc>
          <w:tcPr>
            <w:tcW w:w="675" w:type="pct"/>
            <w:shd w:val="clear" w:color="auto" w:fill="auto"/>
          </w:tcPr>
          <w:p w14:paraId="01053E5C" w14:textId="77777777" w:rsidR="00DA2D49" w:rsidRPr="004D3B47" w:rsidRDefault="00DA2D49" w:rsidP="00DE16F5">
            <w:pPr>
              <w:spacing w:line="240" w:lineRule="exact"/>
              <w:ind w:right="544"/>
              <w:jc w:val="both"/>
              <w:rPr>
                <w:sz w:val="18"/>
                <w:szCs w:val="18"/>
              </w:rPr>
            </w:pPr>
            <w:r w:rsidRPr="004D3B47">
              <w:rPr>
                <w:sz w:val="18"/>
                <w:szCs w:val="18"/>
              </w:rPr>
              <w:t>M67000</w:t>
            </w:r>
          </w:p>
        </w:tc>
        <w:tc>
          <w:tcPr>
            <w:tcW w:w="979" w:type="pct"/>
            <w:shd w:val="clear" w:color="auto" w:fill="auto"/>
          </w:tcPr>
          <w:p w14:paraId="41360718" w14:textId="77777777" w:rsidR="00DA2D49" w:rsidRPr="004D3B47" w:rsidRDefault="00DA2D49" w:rsidP="00DE16F5">
            <w:pPr>
              <w:spacing w:line="240" w:lineRule="exact"/>
              <w:ind w:right="544"/>
              <w:jc w:val="both"/>
              <w:rPr>
                <w:sz w:val="18"/>
                <w:szCs w:val="18"/>
              </w:rPr>
            </w:pPr>
            <w:r w:rsidRPr="004D3B47">
              <w:rPr>
                <w:sz w:val="18"/>
                <w:szCs w:val="18"/>
              </w:rPr>
              <w:t>CIN 1</w:t>
            </w:r>
          </w:p>
        </w:tc>
        <w:tc>
          <w:tcPr>
            <w:tcW w:w="602" w:type="pct"/>
          </w:tcPr>
          <w:p w14:paraId="50BAFBFC" w14:textId="77777777" w:rsidR="00DA2D49" w:rsidRPr="004D3B47" w:rsidRDefault="00DA2D49" w:rsidP="00697960">
            <w:pPr>
              <w:spacing w:line="240" w:lineRule="exact"/>
              <w:ind w:right="544"/>
              <w:jc w:val="right"/>
              <w:rPr>
                <w:sz w:val="18"/>
                <w:szCs w:val="18"/>
              </w:rPr>
            </w:pPr>
            <w:r w:rsidRPr="004D3B47">
              <w:rPr>
                <w:sz w:val="18"/>
                <w:szCs w:val="18"/>
              </w:rPr>
              <w:t>7</w:t>
            </w:r>
          </w:p>
        </w:tc>
      </w:tr>
      <w:tr w:rsidR="004D3B47" w:rsidRPr="004D3B47" w14:paraId="4323C362" w14:textId="77777777" w:rsidTr="00D8264A">
        <w:trPr>
          <w:cantSplit/>
        </w:trPr>
        <w:tc>
          <w:tcPr>
            <w:tcW w:w="2069" w:type="pct"/>
            <w:gridSpan w:val="2"/>
            <w:tcBorders>
              <w:bottom w:val="single" w:sz="4" w:space="0" w:color="auto"/>
            </w:tcBorders>
            <w:shd w:val="clear" w:color="auto" w:fill="auto"/>
          </w:tcPr>
          <w:p w14:paraId="347A51A9" w14:textId="77777777" w:rsidR="00D8264A" w:rsidRPr="004D3B47" w:rsidRDefault="00D8264A" w:rsidP="00D8264A">
            <w:pPr>
              <w:spacing w:line="240" w:lineRule="exact"/>
              <w:ind w:right="544"/>
              <w:jc w:val="both"/>
              <w:rPr>
                <w:sz w:val="18"/>
                <w:szCs w:val="18"/>
              </w:rPr>
            </w:pPr>
            <w:r w:rsidRPr="004D3B47">
              <w:rPr>
                <w:sz w:val="18"/>
                <w:szCs w:val="18"/>
              </w:rPr>
              <w:t>Benign glandular atypia</w:t>
            </w:r>
          </w:p>
        </w:tc>
        <w:tc>
          <w:tcPr>
            <w:tcW w:w="675" w:type="pct"/>
            <w:tcBorders>
              <w:bottom w:val="single" w:sz="4" w:space="0" w:color="auto"/>
            </w:tcBorders>
            <w:shd w:val="clear" w:color="auto" w:fill="auto"/>
          </w:tcPr>
          <w:p w14:paraId="539B9C68" w14:textId="77777777" w:rsidR="00D8264A" w:rsidRPr="004D3B47" w:rsidRDefault="00D8264A" w:rsidP="00D8264A">
            <w:pPr>
              <w:spacing w:line="240" w:lineRule="exact"/>
              <w:ind w:right="544"/>
              <w:jc w:val="both"/>
              <w:rPr>
                <w:sz w:val="18"/>
                <w:szCs w:val="18"/>
              </w:rPr>
            </w:pPr>
            <w:r w:rsidRPr="004D3B47">
              <w:rPr>
                <w:sz w:val="18"/>
                <w:szCs w:val="18"/>
              </w:rPr>
              <w:t>M81400</w:t>
            </w:r>
          </w:p>
        </w:tc>
        <w:tc>
          <w:tcPr>
            <w:tcW w:w="675" w:type="pct"/>
            <w:tcBorders>
              <w:bottom w:val="single" w:sz="4" w:space="0" w:color="auto"/>
            </w:tcBorders>
            <w:shd w:val="clear" w:color="auto" w:fill="auto"/>
          </w:tcPr>
          <w:p w14:paraId="13CC1DB9" w14:textId="77777777" w:rsidR="00D8264A" w:rsidRPr="004D3B47" w:rsidRDefault="00D8264A" w:rsidP="00D8264A">
            <w:pPr>
              <w:spacing w:line="240" w:lineRule="exact"/>
              <w:ind w:right="544"/>
              <w:jc w:val="both"/>
              <w:rPr>
                <w:sz w:val="18"/>
                <w:szCs w:val="18"/>
              </w:rPr>
            </w:pPr>
            <w:r w:rsidRPr="004D3B47">
              <w:rPr>
                <w:sz w:val="18"/>
                <w:szCs w:val="18"/>
              </w:rPr>
              <w:t>M67030</w:t>
            </w:r>
          </w:p>
        </w:tc>
        <w:tc>
          <w:tcPr>
            <w:tcW w:w="979" w:type="pct"/>
            <w:tcBorders>
              <w:bottom w:val="single" w:sz="4" w:space="0" w:color="auto"/>
            </w:tcBorders>
            <w:shd w:val="clear" w:color="auto" w:fill="auto"/>
          </w:tcPr>
          <w:p w14:paraId="189CF0D1" w14:textId="77777777" w:rsidR="00D8264A" w:rsidRPr="004D3B47" w:rsidRDefault="00D8264A" w:rsidP="00D8264A">
            <w:pPr>
              <w:spacing w:line="240" w:lineRule="exact"/>
              <w:ind w:right="544"/>
              <w:jc w:val="both"/>
              <w:rPr>
                <w:sz w:val="18"/>
                <w:szCs w:val="18"/>
              </w:rPr>
            </w:pPr>
            <w:r w:rsidRPr="004D3B47">
              <w:rPr>
                <w:sz w:val="18"/>
                <w:szCs w:val="18"/>
              </w:rPr>
              <w:t>Negative</w:t>
            </w:r>
            <w:r w:rsidRPr="004D3B47">
              <w:rPr>
                <w:rFonts w:cs="Arial"/>
                <w:sz w:val="18"/>
                <w:szCs w:val="18"/>
              </w:rPr>
              <w:t>/benign</w:t>
            </w:r>
          </w:p>
        </w:tc>
        <w:tc>
          <w:tcPr>
            <w:tcW w:w="602" w:type="pct"/>
            <w:tcBorders>
              <w:bottom w:val="single" w:sz="4" w:space="0" w:color="auto"/>
            </w:tcBorders>
          </w:tcPr>
          <w:p w14:paraId="57CF34A7" w14:textId="77777777" w:rsidR="00D8264A" w:rsidRPr="004D3B47" w:rsidRDefault="00D8264A" w:rsidP="00D8264A">
            <w:pPr>
              <w:spacing w:line="240" w:lineRule="exact"/>
              <w:ind w:right="544"/>
              <w:jc w:val="right"/>
              <w:rPr>
                <w:sz w:val="18"/>
                <w:szCs w:val="18"/>
              </w:rPr>
            </w:pPr>
            <w:r w:rsidRPr="004D3B47">
              <w:rPr>
                <w:sz w:val="18"/>
                <w:szCs w:val="18"/>
              </w:rPr>
              <w:t>8</w:t>
            </w:r>
          </w:p>
        </w:tc>
      </w:tr>
      <w:tr w:rsidR="004D3B47" w:rsidRPr="004D3B47" w14:paraId="2FA4EA6F" w14:textId="77777777" w:rsidTr="00DF5DB4">
        <w:trPr>
          <w:cantSplit/>
        </w:trPr>
        <w:tc>
          <w:tcPr>
            <w:tcW w:w="1395" w:type="pct"/>
            <w:shd w:val="clear" w:color="auto" w:fill="auto"/>
          </w:tcPr>
          <w:p w14:paraId="4E0B62D6" w14:textId="77777777" w:rsidR="00DA2D49" w:rsidRPr="004D3B47" w:rsidRDefault="00DA2D49" w:rsidP="00697960">
            <w:pPr>
              <w:spacing w:line="240" w:lineRule="exact"/>
              <w:ind w:right="-56"/>
              <w:rPr>
                <w:sz w:val="18"/>
                <w:szCs w:val="18"/>
                <w:lang w:val="es-ES"/>
              </w:rPr>
            </w:pPr>
            <w:r w:rsidRPr="004D3B47">
              <w:rPr>
                <w:sz w:val="18"/>
                <w:szCs w:val="18"/>
                <w:lang w:val="es-ES"/>
              </w:rPr>
              <w:t>HPV, koilocytosis, condyloma (NOS)</w:t>
            </w:r>
          </w:p>
          <w:p w14:paraId="25DB9C96" w14:textId="77777777" w:rsidR="00DA2D49" w:rsidRPr="004D3B47" w:rsidRDefault="00DA2D49" w:rsidP="00DE16F5">
            <w:pPr>
              <w:spacing w:line="240" w:lineRule="exact"/>
              <w:ind w:right="544"/>
              <w:jc w:val="both"/>
              <w:rPr>
                <w:sz w:val="18"/>
                <w:szCs w:val="18"/>
                <w:lang w:val="es-ES"/>
              </w:rPr>
            </w:pPr>
            <w:r w:rsidRPr="004D3B47">
              <w:rPr>
                <w:sz w:val="18"/>
                <w:szCs w:val="18"/>
                <w:lang w:val="es-ES"/>
              </w:rPr>
              <w:t>Condyloma acuminatum</w:t>
            </w:r>
          </w:p>
        </w:tc>
        <w:tc>
          <w:tcPr>
            <w:tcW w:w="675" w:type="pct"/>
            <w:shd w:val="clear" w:color="auto" w:fill="auto"/>
          </w:tcPr>
          <w:p w14:paraId="7512EF18" w14:textId="77777777" w:rsidR="00DA2D49" w:rsidRPr="004D3B47" w:rsidRDefault="00DA2D49" w:rsidP="00DE16F5">
            <w:pPr>
              <w:spacing w:line="240" w:lineRule="exact"/>
              <w:ind w:right="544"/>
              <w:jc w:val="both"/>
              <w:rPr>
                <w:sz w:val="18"/>
                <w:szCs w:val="18"/>
              </w:rPr>
            </w:pPr>
            <w:r w:rsidRPr="004D3B47">
              <w:rPr>
                <w:sz w:val="18"/>
                <w:szCs w:val="18"/>
              </w:rPr>
              <w:t>M76700</w:t>
            </w:r>
          </w:p>
        </w:tc>
        <w:tc>
          <w:tcPr>
            <w:tcW w:w="675" w:type="pct"/>
            <w:shd w:val="clear" w:color="auto" w:fill="auto"/>
          </w:tcPr>
          <w:p w14:paraId="726B6C4B" w14:textId="77777777" w:rsidR="00DA2D49" w:rsidRPr="004D3B47" w:rsidRDefault="00DA2D49" w:rsidP="00DE16F5">
            <w:pPr>
              <w:spacing w:line="240" w:lineRule="exact"/>
              <w:ind w:right="544"/>
              <w:jc w:val="both"/>
              <w:rPr>
                <w:sz w:val="18"/>
                <w:szCs w:val="18"/>
              </w:rPr>
            </w:pPr>
            <w:r w:rsidRPr="004D3B47">
              <w:rPr>
                <w:sz w:val="18"/>
                <w:szCs w:val="18"/>
              </w:rPr>
              <w:t>M76700</w:t>
            </w:r>
          </w:p>
          <w:p w14:paraId="1E266DC3" w14:textId="77777777" w:rsidR="00DA2D49" w:rsidRPr="004D3B47" w:rsidRDefault="00DA2D49" w:rsidP="00DE16F5">
            <w:pPr>
              <w:spacing w:line="240" w:lineRule="exact"/>
              <w:ind w:right="544"/>
              <w:jc w:val="both"/>
              <w:rPr>
                <w:sz w:val="18"/>
                <w:szCs w:val="18"/>
              </w:rPr>
            </w:pPr>
            <w:r w:rsidRPr="004D3B47">
              <w:rPr>
                <w:sz w:val="18"/>
                <w:szCs w:val="18"/>
              </w:rPr>
              <w:t>M76720</w:t>
            </w:r>
          </w:p>
        </w:tc>
        <w:tc>
          <w:tcPr>
            <w:tcW w:w="675" w:type="pct"/>
            <w:shd w:val="clear" w:color="auto" w:fill="auto"/>
          </w:tcPr>
          <w:p w14:paraId="434D96B3" w14:textId="77777777" w:rsidR="00DA2D49" w:rsidRPr="004D3B47" w:rsidRDefault="00DA2D49" w:rsidP="00DE16F5">
            <w:pPr>
              <w:spacing w:line="240" w:lineRule="exact"/>
              <w:ind w:right="544"/>
              <w:jc w:val="both"/>
              <w:rPr>
                <w:sz w:val="18"/>
                <w:szCs w:val="18"/>
              </w:rPr>
            </w:pPr>
            <w:r w:rsidRPr="004D3B47">
              <w:rPr>
                <w:sz w:val="18"/>
                <w:szCs w:val="18"/>
              </w:rPr>
              <w:t>M76700</w:t>
            </w:r>
          </w:p>
          <w:p w14:paraId="129B2819" w14:textId="77777777" w:rsidR="00DA2D49" w:rsidRPr="004D3B47" w:rsidRDefault="00DA2D49" w:rsidP="00DE16F5">
            <w:pPr>
              <w:spacing w:line="240" w:lineRule="exact"/>
              <w:ind w:right="544"/>
              <w:jc w:val="both"/>
              <w:rPr>
                <w:sz w:val="18"/>
                <w:szCs w:val="18"/>
              </w:rPr>
            </w:pPr>
            <w:r w:rsidRPr="004D3B47">
              <w:rPr>
                <w:sz w:val="18"/>
                <w:szCs w:val="18"/>
              </w:rPr>
              <w:t>M76720</w:t>
            </w:r>
          </w:p>
        </w:tc>
        <w:tc>
          <w:tcPr>
            <w:tcW w:w="979" w:type="pct"/>
          </w:tcPr>
          <w:p w14:paraId="655DFD1A" w14:textId="77777777" w:rsidR="00DA2D49" w:rsidRPr="004D3B47" w:rsidRDefault="00DA2D49" w:rsidP="00DE16F5">
            <w:pPr>
              <w:spacing w:line="240" w:lineRule="exact"/>
              <w:ind w:right="544"/>
              <w:jc w:val="both"/>
              <w:rPr>
                <w:sz w:val="18"/>
                <w:szCs w:val="18"/>
              </w:rPr>
            </w:pPr>
            <w:r w:rsidRPr="004D3B47">
              <w:rPr>
                <w:sz w:val="18"/>
                <w:szCs w:val="18"/>
              </w:rPr>
              <w:t>HPV</w:t>
            </w:r>
          </w:p>
        </w:tc>
        <w:tc>
          <w:tcPr>
            <w:tcW w:w="602" w:type="pct"/>
            <w:shd w:val="clear" w:color="auto" w:fill="auto"/>
          </w:tcPr>
          <w:p w14:paraId="61C3CD39" w14:textId="77777777" w:rsidR="00DA2D49" w:rsidRPr="004D3B47" w:rsidRDefault="00DA2D49" w:rsidP="00697960">
            <w:pPr>
              <w:spacing w:line="240" w:lineRule="exact"/>
              <w:ind w:right="544"/>
              <w:jc w:val="right"/>
              <w:rPr>
                <w:sz w:val="18"/>
                <w:szCs w:val="18"/>
              </w:rPr>
            </w:pPr>
            <w:r w:rsidRPr="004D3B47">
              <w:rPr>
                <w:sz w:val="18"/>
                <w:szCs w:val="18"/>
              </w:rPr>
              <w:t>9</w:t>
            </w:r>
          </w:p>
        </w:tc>
      </w:tr>
      <w:tr w:rsidR="004D3B47" w:rsidRPr="004D3B47" w14:paraId="31A3268E" w14:textId="77777777" w:rsidTr="00D8264A">
        <w:trPr>
          <w:cantSplit/>
        </w:trPr>
        <w:tc>
          <w:tcPr>
            <w:tcW w:w="2069" w:type="pct"/>
            <w:gridSpan w:val="2"/>
            <w:shd w:val="clear" w:color="auto" w:fill="auto"/>
          </w:tcPr>
          <w:p w14:paraId="64C27F49" w14:textId="77777777" w:rsidR="00D8264A" w:rsidRPr="004D3B47" w:rsidRDefault="00D8264A" w:rsidP="00D8264A">
            <w:pPr>
              <w:spacing w:line="240" w:lineRule="exact"/>
              <w:ind w:right="544"/>
              <w:jc w:val="both"/>
              <w:rPr>
                <w:sz w:val="18"/>
                <w:szCs w:val="18"/>
              </w:rPr>
            </w:pPr>
            <w:r w:rsidRPr="004D3B47">
              <w:rPr>
                <w:sz w:val="18"/>
                <w:szCs w:val="18"/>
              </w:rPr>
              <w:t>CIN I (LSIL)</w:t>
            </w:r>
          </w:p>
          <w:p w14:paraId="149A00FE" w14:textId="77777777" w:rsidR="00D8264A" w:rsidRPr="004D3B47" w:rsidRDefault="00D8264A" w:rsidP="00D8264A">
            <w:pPr>
              <w:spacing w:line="240" w:lineRule="exact"/>
              <w:jc w:val="both"/>
              <w:rPr>
                <w:sz w:val="18"/>
                <w:szCs w:val="18"/>
              </w:rPr>
            </w:pPr>
            <w:r w:rsidRPr="004D3B47">
              <w:rPr>
                <w:sz w:val="18"/>
                <w:szCs w:val="18"/>
              </w:rPr>
              <w:t>(VAIN I when used with T81/ T82000)</w:t>
            </w:r>
          </w:p>
        </w:tc>
        <w:tc>
          <w:tcPr>
            <w:tcW w:w="675" w:type="pct"/>
            <w:shd w:val="clear" w:color="auto" w:fill="auto"/>
          </w:tcPr>
          <w:p w14:paraId="7324D235" w14:textId="77777777" w:rsidR="00D8264A" w:rsidRPr="004D3B47" w:rsidRDefault="00D8264A" w:rsidP="00D8264A">
            <w:pPr>
              <w:spacing w:line="240" w:lineRule="exact"/>
              <w:ind w:right="544"/>
              <w:jc w:val="both"/>
              <w:rPr>
                <w:sz w:val="18"/>
                <w:szCs w:val="18"/>
              </w:rPr>
            </w:pPr>
            <w:r w:rsidRPr="004D3B47">
              <w:rPr>
                <w:sz w:val="18"/>
                <w:szCs w:val="18"/>
              </w:rPr>
              <w:t>M74006</w:t>
            </w:r>
          </w:p>
        </w:tc>
        <w:tc>
          <w:tcPr>
            <w:tcW w:w="675" w:type="pct"/>
            <w:shd w:val="clear" w:color="auto" w:fill="auto"/>
          </w:tcPr>
          <w:p w14:paraId="66A13576" w14:textId="77777777" w:rsidR="00D8264A" w:rsidRPr="004D3B47" w:rsidRDefault="00D8264A" w:rsidP="00D8264A">
            <w:pPr>
              <w:spacing w:line="240" w:lineRule="exact"/>
              <w:ind w:right="544"/>
              <w:jc w:val="both"/>
              <w:rPr>
                <w:sz w:val="18"/>
                <w:szCs w:val="18"/>
              </w:rPr>
            </w:pPr>
            <w:r w:rsidRPr="004D3B47">
              <w:rPr>
                <w:sz w:val="18"/>
                <w:szCs w:val="18"/>
              </w:rPr>
              <w:t>M67016</w:t>
            </w:r>
          </w:p>
        </w:tc>
        <w:tc>
          <w:tcPr>
            <w:tcW w:w="979" w:type="pct"/>
            <w:shd w:val="clear" w:color="auto" w:fill="auto"/>
          </w:tcPr>
          <w:p w14:paraId="518CD399" w14:textId="77777777" w:rsidR="00D8264A" w:rsidRPr="004D3B47" w:rsidRDefault="00D8264A" w:rsidP="00D8264A">
            <w:pPr>
              <w:spacing w:line="240" w:lineRule="exact"/>
              <w:ind w:right="544"/>
              <w:jc w:val="both"/>
              <w:rPr>
                <w:sz w:val="18"/>
                <w:szCs w:val="18"/>
              </w:rPr>
            </w:pPr>
            <w:r w:rsidRPr="004D3B47">
              <w:rPr>
                <w:sz w:val="18"/>
                <w:szCs w:val="18"/>
              </w:rPr>
              <w:t>CIN 1</w:t>
            </w:r>
          </w:p>
        </w:tc>
        <w:tc>
          <w:tcPr>
            <w:tcW w:w="602" w:type="pct"/>
          </w:tcPr>
          <w:p w14:paraId="229E655B" w14:textId="77777777" w:rsidR="00D8264A" w:rsidRPr="004D3B47" w:rsidRDefault="00D8264A" w:rsidP="00D8264A">
            <w:pPr>
              <w:spacing w:line="240" w:lineRule="exact"/>
              <w:ind w:right="544"/>
              <w:jc w:val="right"/>
              <w:rPr>
                <w:sz w:val="18"/>
                <w:szCs w:val="18"/>
              </w:rPr>
            </w:pPr>
            <w:r w:rsidRPr="004D3B47">
              <w:rPr>
                <w:sz w:val="18"/>
                <w:szCs w:val="18"/>
              </w:rPr>
              <w:t>10</w:t>
            </w:r>
          </w:p>
        </w:tc>
      </w:tr>
      <w:tr w:rsidR="004D3B47" w:rsidRPr="004D3B47" w14:paraId="1C99D492" w14:textId="77777777" w:rsidTr="00D8264A">
        <w:trPr>
          <w:cantSplit/>
        </w:trPr>
        <w:tc>
          <w:tcPr>
            <w:tcW w:w="2069" w:type="pct"/>
            <w:gridSpan w:val="2"/>
            <w:shd w:val="clear" w:color="auto" w:fill="auto"/>
          </w:tcPr>
          <w:p w14:paraId="5B0AEEE6" w14:textId="77777777" w:rsidR="00DA2D49" w:rsidRPr="004D3B47" w:rsidRDefault="00DA2D49" w:rsidP="00DE16F5">
            <w:pPr>
              <w:spacing w:line="240" w:lineRule="exact"/>
              <w:ind w:right="544"/>
              <w:jc w:val="both"/>
              <w:rPr>
                <w:sz w:val="18"/>
                <w:szCs w:val="18"/>
              </w:rPr>
            </w:pPr>
            <w:r w:rsidRPr="004D3B47">
              <w:rPr>
                <w:sz w:val="18"/>
                <w:szCs w:val="18"/>
              </w:rPr>
              <w:t>Dysplasia / CIN NOS</w:t>
            </w:r>
          </w:p>
        </w:tc>
        <w:tc>
          <w:tcPr>
            <w:tcW w:w="675" w:type="pct"/>
            <w:shd w:val="clear" w:color="auto" w:fill="auto"/>
          </w:tcPr>
          <w:p w14:paraId="4D7BDB2D" w14:textId="77777777" w:rsidR="00DA2D49" w:rsidRPr="004D3B47" w:rsidRDefault="00DA2D49" w:rsidP="00DE16F5">
            <w:pPr>
              <w:spacing w:line="240" w:lineRule="exact"/>
              <w:ind w:right="544"/>
              <w:jc w:val="both"/>
              <w:rPr>
                <w:sz w:val="18"/>
                <w:szCs w:val="18"/>
              </w:rPr>
            </w:pPr>
            <w:r w:rsidRPr="004D3B47">
              <w:rPr>
                <w:sz w:val="18"/>
                <w:szCs w:val="18"/>
              </w:rPr>
              <w:t>M74000</w:t>
            </w:r>
          </w:p>
        </w:tc>
        <w:tc>
          <w:tcPr>
            <w:tcW w:w="675" w:type="pct"/>
            <w:shd w:val="clear" w:color="auto" w:fill="auto"/>
          </w:tcPr>
          <w:p w14:paraId="23941D39" w14:textId="77777777" w:rsidR="00DA2D49" w:rsidRPr="004D3B47" w:rsidRDefault="00DA2D49" w:rsidP="00DE16F5">
            <w:pPr>
              <w:spacing w:line="240" w:lineRule="exact"/>
              <w:ind w:right="544"/>
              <w:jc w:val="both"/>
              <w:rPr>
                <w:sz w:val="18"/>
                <w:szCs w:val="18"/>
              </w:rPr>
            </w:pPr>
            <w:r w:rsidRPr="004D3B47">
              <w:rPr>
                <w:sz w:val="18"/>
                <w:szCs w:val="18"/>
              </w:rPr>
              <w:t>M67015</w:t>
            </w:r>
          </w:p>
        </w:tc>
        <w:tc>
          <w:tcPr>
            <w:tcW w:w="979" w:type="pct"/>
            <w:shd w:val="clear" w:color="auto" w:fill="auto"/>
          </w:tcPr>
          <w:p w14:paraId="0431DF50" w14:textId="77777777" w:rsidR="00DA2D49" w:rsidRPr="004D3B47" w:rsidRDefault="00DA2D49" w:rsidP="00DE16F5">
            <w:pPr>
              <w:spacing w:line="240" w:lineRule="exact"/>
              <w:ind w:right="544"/>
              <w:jc w:val="both"/>
              <w:rPr>
                <w:sz w:val="18"/>
                <w:szCs w:val="18"/>
              </w:rPr>
            </w:pPr>
            <w:r w:rsidRPr="004D3B47">
              <w:rPr>
                <w:sz w:val="18"/>
                <w:szCs w:val="18"/>
              </w:rPr>
              <w:t>CIN 1</w:t>
            </w:r>
          </w:p>
        </w:tc>
        <w:tc>
          <w:tcPr>
            <w:tcW w:w="602" w:type="pct"/>
          </w:tcPr>
          <w:p w14:paraId="0850BE1B" w14:textId="77777777" w:rsidR="00DA2D49" w:rsidRPr="004D3B47" w:rsidRDefault="00D8264A" w:rsidP="00697960">
            <w:pPr>
              <w:spacing w:line="240" w:lineRule="exact"/>
              <w:ind w:right="544"/>
              <w:jc w:val="right"/>
              <w:rPr>
                <w:sz w:val="18"/>
                <w:szCs w:val="18"/>
              </w:rPr>
            </w:pPr>
            <w:r w:rsidRPr="004D3B47">
              <w:rPr>
                <w:sz w:val="18"/>
                <w:szCs w:val="18"/>
              </w:rPr>
              <w:t>11</w:t>
            </w:r>
          </w:p>
        </w:tc>
      </w:tr>
      <w:tr w:rsidR="004D3B47" w:rsidRPr="004D3B47" w14:paraId="2698BBE3" w14:textId="77777777" w:rsidTr="00D8264A">
        <w:trPr>
          <w:cantSplit/>
        </w:trPr>
        <w:tc>
          <w:tcPr>
            <w:tcW w:w="2069" w:type="pct"/>
            <w:gridSpan w:val="2"/>
            <w:shd w:val="clear" w:color="auto" w:fill="auto"/>
          </w:tcPr>
          <w:p w14:paraId="547CB8CF" w14:textId="77777777" w:rsidR="00D8264A" w:rsidRPr="004D3B47" w:rsidRDefault="00D8264A" w:rsidP="00D8264A">
            <w:pPr>
              <w:spacing w:line="240" w:lineRule="exact"/>
              <w:ind w:right="544"/>
              <w:jc w:val="both"/>
              <w:rPr>
                <w:sz w:val="18"/>
                <w:szCs w:val="18"/>
              </w:rPr>
            </w:pPr>
            <w:r w:rsidRPr="004D3B47">
              <w:rPr>
                <w:sz w:val="18"/>
                <w:szCs w:val="18"/>
              </w:rPr>
              <w:t>Glandular dysplasia</w:t>
            </w:r>
          </w:p>
        </w:tc>
        <w:tc>
          <w:tcPr>
            <w:tcW w:w="675" w:type="pct"/>
            <w:shd w:val="clear" w:color="auto" w:fill="auto"/>
          </w:tcPr>
          <w:p w14:paraId="4FCAB9E3" w14:textId="77777777" w:rsidR="00D8264A" w:rsidRPr="004D3B47" w:rsidRDefault="00D8264A" w:rsidP="00D8264A">
            <w:pPr>
              <w:spacing w:line="240" w:lineRule="exact"/>
              <w:ind w:right="544"/>
              <w:jc w:val="both"/>
              <w:rPr>
                <w:sz w:val="18"/>
                <w:szCs w:val="18"/>
              </w:rPr>
            </w:pPr>
            <w:r w:rsidRPr="004D3B47">
              <w:rPr>
                <w:sz w:val="18"/>
                <w:szCs w:val="18"/>
              </w:rPr>
              <w:t>M81401</w:t>
            </w:r>
          </w:p>
        </w:tc>
        <w:tc>
          <w:tcPr>
            <w:tcW w:w="675" w:type="pct"/>
            <w:shd w:val="clear" w:color="auto" w:fill="auto"/>
          </w:tcPr>
          <w:p w14:paraId="2F4A0764" w14:textId="77777777" w:rsidR="00D8264A" w:rsidRPr="004D3B47" w:rsidRDefault="00D8264A" w:rsidP="00D8264A">
            <w:pPr>
              <w:spacing w:line="240" w:lineRule="exact"/>
              <w:ind w:right="544"/>
              <w:jc w:val="both"/>
              <w:rPr>
                <w:sz w:val="18"/>
                <w:szCs w:val="18"/>
              </w:rPr>
            </w:pPr>
            <w:r w:rsidRPr="004D3B47">
              <w:rPr>
                <w:sz w:val="18"/>
                <w:szCs w:val="18"/>
              </w:rPr>
              <w:t>M67031</w:t>
            </w:r>
          </w:p>
        </w:tc>
        <w:tc>
          <w:tcPr>
            <w:tcW w:w="979" w:type="pct"/>
            <w:shd w:val="clear" w:color="auto" w:fill="auto"/>
          </w:tcPr>
          <w:p w14:paraId="460A5D92" w14:textId="77777777" w:rsidR="00D8264A" w:rsidRPr="004D3B47" w:rsidRDefault="00D8264A" w:rsidP="00D8264A">
            <w:pPr>
              <w:spacing w:line="240" w:lineRule="exact"/>
              <w:jc w:val="both"/>
              <w:rPr>
                <w:sz w:val="18"/>
                <w:szCs w:val="18"/>
              </w:rPr>
            </w:pPr>
            <w:r w:rsidRPr="004D3B47">
              <w:rPr>
                <w:sz w:val="18"/>
                <w:szCs w:val="18"/>
              </w:rPr>
              <w:t>Glandular dysplasia</w:t>
            </w:r>
          </w:p>
        </w:tc>
        <w:tc>
          <w:tcPr>
            <w:tcW w:w="602" w:type="pct"/>
          </w:tcPr>
          <w:p w14:paraId="16B48681" w14:textId="77777777" w:rsidR="00D8264A" w:rsidRPr="004D3B47" w:rsidRDefault="00D8264A" w:rsidP="00D8264A">
            <w:pPr>
              <w:spacing w:line="240" w:lineRule="exact"/>
              <w:ind w:right="544"/>
              <w:jc w:val="right"/>
              <w:rPr>
                <w:sz w:val="18"/>
                <w:szCs w:val="18"/>
              </w:rPr>
            </w:pPr>
            <w:r w:rsidRPr="004D3B47">
              <w:rPr>
                <w:sz w:val="18"/>
                <w:szCs w:val="18"/>
              </w:rPr>
              <w:t>12</w:t>
            </w:r>
          </w:p>
        </w:tc>
      </w:tr>
      <w:tr w:rsidR="004D3B47" w:rsidRPr="004D3B47" w14:paraId="59D9411F" w14:textId="77777777" w:rsidTr="00D8264A">
        <w:trPr>
          <w:cantSplit/>
        </w:trPr>
        <w:tc>
          <w:tcPr>
            <w:tcW w:w="2069" w:type="pct"/>
            <w:gridSpan w:val="2"/>
            <w:tcBorders>
              <w:bottom w:val="single" w:sz="4" w:space="0" w:color="auto"/>
            </w:tcBorders>
            <w:shd w:val="clear" w:color="auto" w:fill="auto"/>
          </w:tcPr>
          <w:p w14:paraId="4C6CAFB5" w14:textId="77777777" w:rsidR="00DA2D49" w:rsidRPr="004D3B47" w:rsidRDefault="00DA2D49" w:rsidP="00DE16F5">
            <w:pPr>
              <w:spacing w:line="240" w:lineRule="exact"/>
              <w:ind w:right="544"/>
              <w:jc w:val="both"/>
              <w:rPr>
                <w:sz w:val="18"/>
                <w:szCs w:val="18"/>
              </w:rPr>
            </w:pPr>
            <w:r w:rsidRPr="004D3B47">
              <w:rPr>
                <w:sz w:val="18"/>
                <w:szCs w:val="18"/>
              </w:rPr>
              <w:t>CIN II (HSIL)</w:t>
            </w:r>
          </w:p>
          <w:p w14:paraId="009D8E18" w14:textId="77777777" w:rsidR="00DA2D49" w:rsidRPr="004D3B47" w:rsidRDefault="00DA2D49" w:rsidP="00697960">
            <w:pPr>
              <w:spacing w:line="240" w:lineRule="exact"/>
              <w:jc w:val="both"/>
              <w:rPr>
                <w:sz w:val="18"/>
                <w:szCs w:val="18"/>
              </w:rPr>
            </w:pPr>
            <w:r w:rsidRPr="004D3B47">
              <w:rPr>
                <w:sz w:val="18"/>
                <w:szCs w:val="18"/>
              </w:rPr>
              <w:t>(VAIN II when used with T81/ T82000)</w:t>
            </w:r>
          </w:p>
        </w:tc>
        <w:tc>
          <w:tcPr>
            <w:tcW w:w="675" w:type="pct"/>
            <w:tcBorders>
              <w:bottom w:val="single" w:sz="4" w:space="0" w:color="auto"/>
            </w:tcBorders>
            <w:shd w:val="clear" w:color="auto" w:fill="auto"/>
          </w:tcPr>
          <w:p w14:paraId="3760F24E" w14:textId="77777777" w:rsidR="00DA2D49" w:rsidRPr="004D3B47" w:rsidRDefault="00DA2D49" w:rsidP="00DE16F5">
            <w:pPr>
              <w:spacing w:line="240" w:lineRule="exact"/>
              <w:ind w:right="544"/>
              <w:jc w:val="both"/>
              <w:rPr>
                <w:sz w:val="18"/>
                <w:szCs w:val="18"/>
              </w:rPr>
            </w:pPr>
            <w:r w:rsidRPr="004D3B47">
              <w:rPr>
                <w:sz w:val="18"/>
                <w:szCs w:val="18"/>
              </w:rPr>
              <w:t>M74007</w:t>
            </w:r>
          </w:p>
        </w:tc>
        <w:tc>
          <w:tcPr>
            <w:tcW w:w="675" w:type="pct"/>
            <w:tcBorders>
              <w:bottom w:val="single" w:sz="4" w:space="0" w:color="auto"/>
            </w:tcBorders>
            <w:shd w:val="clear" w:color="auto" w:fill="auto"/>
          </w:tcPr>
          <w:p w14:paraId="1D3C6E09" w14:textId="77777777" w:rsidR="00DA2D49" w:rsidRPr="004D3B47" w:rsidRDefault="00DA2D49" w:rsidP="00DE16F5">
            <w:pPr>
              <w:spacing w:line="240" w:lineRule="exact"/>
              <w:ind w:right="544"/>
              <w:jc w:val="both"/>
              <w:rPr>
                <w:sz w:val="18"/>
                <w:szCs w:val="18"/>
              </w:rPr>
            </w:pPr>
          </w:p>
        </w:tc>
        <w:tc>
          <w:tcPr>
            <w:tcW w:w="979" w:type="pct"/>
            <w:tcBorders>
              <w:bottom w:val="single" w:sz="4" w:space="0" w:color="auto"/>
            </w:tcBorders>
            <w:shd w:val="clear" w:color="auto" w:fill="auto"/>
          </w:tcPr>
          <w:p w14:paraId="32560A17" w14:textId="77777777" w:rsidR="00DA2D49" w:rsidRPr="004D3B47" w:rsidRDefault="00DA2D49" w:rsidP="00DE16F5">
            <w:pPr>
              <w:spacing w:line="240" w:lineRule="exact"/>
              <w:ind w:right="544"/>
              <w:jc w:val="both"/>
              <w:rPr>
                <w:sz w:val="18"/>
                <w:szCs w:val="18"/>
              </w:rPr>
            </w:pPr>
            <w:r w:rsidRPr="004D3B47">
              <w:rPr>
                <w:sz w:val="18"/>
                <w:szCs w:val="18"/>
              </w:rPr>
              <w:t>CIN 2</w:t>
            </w:r>
          </w:p>
        </w:tc>
        <w:tc>
          <w:tcPr>
            <w:tcW w:w="602" w:type="pct"/>
            <w:tcBorders>
              <w:bottom w:val="single" w:sz="4" w:space="0" w:color="auto"/>
            </w:tcBorders>
          </w:tcPr>
          <w:p w14:paraId="29CDDE63" w14:textId="77777777" w:rsidR="00DA2D49" w:rsidRPr="004D3B47" w:rsidRDefault="00D8264A" w:rsidP="00697960">
            <w:pPr>
              <w:spacing w:line="240" w:lineRule="exact"/>
              <w:ind w:right="544"/>
              <w:jc w:val="right"/>
              <w:rPr>
                <w:sz w:val="18"/>
                <w:szCs w:val="18"/>
              </w:rPr>
            </w:pPr>
            <w:r w:rsidRPr="004D3B47">
              <w:rPr>
                <w:sz w:val="18"/>
                <w:szCs w:val="18"/>
              </w:rPr>
              <w:t>13</w:t>
            </w:r>
          </w:p>
        </w:tc>
      </w:tr>
      <w:tr w:rsidR="004D3B47" w:rsidRPr="004D3B47" w14:paraId="02FD58D4" w14:textId="77777777" w:rsidTr="00D8264A">
        <w:trPr>
          <w:cantSplit/>
        </w:trPr>
        <w:tc>
          <w:tcPr>
            <w:tcW w:w="2069" w:type="pct"/>
            <w:gridSpan w:val="2"/>
            <w:tcBorders>
              <w:top w:val="nil"/>
              <w:left w:val="single" w:sz="4" w:space="0" w:color="auto"/>
              <w:bottom w:val="single" w:sz="4" w:space="0" w:color="auto"/>
              <w:right w:val="single" w:sz="4" w:space="0" w:color="auto"/>
            </w:tcBorders>
            <w:shd w:val="clear" w:color="auto" w:fill="auto"/>
          </w:tcPr>
          <w:p w14:paraId="7EA43533" w14:textId="77777777" w:rsidR="00D8264A" w:rsidRPr="004D3B47" w:rsidRDefault="00D8264A" w:rsidP="00D8264A">
            <w:pPr>
              <w:spacing w:line="240" w:lineRule="exact"/>
              <w:ind w:right="544"/>
              <w:jc w:val="both"/>
              <w:rPr>
                <w:sz w:val="18"/>
                <w:szCs w:val="18"/>
              </w:rPr>
            </w:pPr>
            <w:r w:rsidRPr="004D3B47">
              <w:rPr>
                <w:sz w:val="18"/>
                <w:szCs w:val="18"/>
              </w:rPr>
              <w:t>HSIL NOS</w:t>
            </w:r>
          </w:p>
        </w:tc>
        <w:tc>
          <w:tcPr>
            <w:tcW w:w="675" w:type="pct"/>
            <w:tcBorders>
              <w:top w:val="nil"/>
              <w:left w:val="single" w:sz="4" w:space="0" w:color="auto"/>
              <w:bottom w:val="single" w:sz="4" w:space="0" w:color="auto"/>
              <w:right w:val="single" w:sz="4" w:space="0" w:color="auto"/>
            </w:tcBorders>
            <w:shd w:val="clear" w:color="auto" w:fill="auto"/>
          </w:tcPr>
          <w:p w14:paraId="7C99D7CA" w14:textId="77777777" w:rsidR="00D8264A" w:rsidRPr="004D3B47" w:rsidRDefault="00D8264A" w:rsidP="00D8264A">
            <w:pPr>
              <w:spacing w:line="240" w:lineRule="exact"/>
              <w:ind w:right="544"/>
              <w:jc w:val="both"/>
              <w:rPr>
                <w:sz w:val="18"/>
                <w:szCs w:val="18"/>
                <w:vertAlign w:val="superscript"/>
              </w:rPr>
            </w:pPr>
            <w:r w:rsidRPr="004D3B47">
              <w:rPr>
                <w:sz w:val="18"/>
                <w:szCs w:val="18"/>
              </w:rPr>
              <w:t>M67017</w:t>
            </w:r>
          </w:p>
        </w:tc>
        <w:tc>
          <w:tcPr>
            <w:tcW w:w="675" w:type="pct"/>
            <w:tcBorders>
              <w:top w:val="nil"/>
              <w:left w:val="single" w:sz="4" w:space="0" w:color="auto"/>
              <w:bottom w:val="single" w:sz="4" w:space="0" w:color="auto"/>
              <w:right w:val="single" w:sz="4" w:space="0" w:color="auto"/>
            </w:tcBorders>
            <w:shd w:val="clear" w:color="auto" w:fill="auto"/>
          </w:tcPr>
          <w:p w14:paraId="34F860BC" w14:textId="77777777" w:rsidR="00D8264A" w:rsidRPr="004D3B47" w:rsidRDefault="00D8264A" w:rsidP="00D8264A">
            <w:pPr>
              <w:spacing w:line="240" w:lineRule="exact"/>
              <w:ind w:right="544"/>
              <w:jc w:val="both"/>
              <w:rPr>
                <w:sz w:val="18"/>
                <w:szCs w:val="18"/>
                <w:vertAlign w:val="superscript"/>
              </w:rPr>
            </w:pPr>
            <w:r w:rsidRPr="004D3B47">
              <w:rPr>
                <w:sz w:val="18"/>
                <w:szCs w:val="18"/>
              </w:rPr>
              <w:t>M67017</w:t>
            </w:r>
          </w:p>
        </w:tc>
        <w:tc>
          <w:tcPr>
            <w:tcW w:w="979" w:type="pct"/>
            <w:tcBorders>
              <w:top w:val="nil"/>
              <w:left w:val="single" w:sz="4" w:space="0" w:color="auto"/>
              <w:bottom w:val="single" w:sz="4" w:space="0" w:color="auto"/>
              <w:right w:val="single" w:sz="4" w:space="0" w:color="auto"/>
            </w:tcBorders>
            <w:shd w:val="clear" w:color="auto" w:fill="auto"/>
          </w:tcPr>
          <w:p w14:paraId="37A3EBFB" w14:textId="77777777" w:rsidR="00D8264A" w:rsidRPr="004D3B47" w:rsidRDefault="00D8264A" w:rsidP="00D8264A">
            <w:pPr>
              <w:spacing w:line="240" w:lineRule="exact"/>
              <w:ind w:right="544"/>
              <w:jc w:val="both"/>
              <w:rPr>
                <w:sz w:val="18"/>
                <w:szCs w:val="18"/>
              </w:rPr>
            </w:pPr>
            <w:r w:rsidRPr="004D3B47">
              <w:rPr>
                <w:sz w:val="18"/>
                <w:szCs w:val="18"/>
              </w:rPr>
              <w:t>HSIL</w:t>
            </w:r>
          </w:p>
        </w:tc>
        <w:tc>
          <w:tcPr>
            <w:tcW w:w="602" w:type="pct"/>
            <w:tcBorders>
              <w:top w:val="nil"/>
              <w:left w:val="single" w:sz="4" w:space="0" w:color="auto"/>
              <w:bottom w:val="single" w:sz="4" w:space="0" w:color="auto"/>
              <w:right w:val="single" w:sz="4" w:space="0" w:color="auto"/>
            </w:tcBorders>
          </w:tcPr>
          <w:p w14:paraId="26A0D44D" w14:textId="77777777" w:rsidR="00D8264A" w:rsidRPr="004D3B47" w:rsidRDefault="00D8264A" w:rsidP="00D8264A">
            <w:pPr>
              <w:spacing w:line="240" w:lineRule="exact"/>
              <w:ind w:right="544"/>
              <w:jc w:val="right"/>
              <w:rPr>
                <w:sz w:val="18"/>
                <w:szCs w:val="18"/>
              </w:rPr>
            </w:pPr>
            <w:r w:rsidRPr="004D3B47">
              <w:rPr>
                <w:sz w:val="18"/>
                <w:szCs w:val="18"/>
              </w:rPr>
              <w:t>14</w:t>
            </w:r>
          </w:p>
        </w:tc>
      </w:tr>
      <w:tr w:rsidR="004D3B47" w:rsidRPr="004D3B47" w14:paraId="56493AEA" w14:textId="77777777" w:rsidTr="00D8264A">
        <w:trPr>
          <w:cantSplit/>
        </w:trPr>
        <w:tc>
          <w:tcPr>
            <w:tcW w:w="2069" w:type="pct"/>
            <w:gridSpan w:val="2"/>
            <w:tcBorders>
              <w:top w:val="single" w:sz="4" w:space="0" w:color="auto"/>
              <w:left w:val="single" w:sz="4" w:space="0" w:color="auto"/>
              <w:bottom w:val="nil"/>
              <w:right w:val="single" w:sz="4" w:space="0" w:color="auto"/>
            </w:tcBorders>
            <w:shd w:val="clear" w:color="auto" w:fill="auto"/>
          </w:tcPr>
          <w:p w14:paraId="4C458219" w14:textId="77777777" w:rsidR="00DA2D49" w:rsidRPr="004D3B47" w:rsidRDefault="00DA2D49" w:rsidP="00DE16F5">
            <w:pPr>
              <w:spacing w:line="240" w:lineRule="exact"/>
              <w:ind w:right="544"/>
              <w:jc w:val="both"/>
              <w:rPr>
                <w:sz w:val="18"/>
                <w:szCs w:val="18"/>
              </w:rPr>
            </w:pPr>
            <w:r w:rsidRPr="004D3B47">
              <w:rPr>
                <w:sz w:val="18"/>
                <w:szCs w:val="18"/>
              </w:rPr>
              <w:t>CIN III (HSIL)</w:t>
            </w:r>
          </w:p>
        </w:tc>
        <w:tc>
          <w:tcPr>
            <w:tcW w:w="675" w:type="pct"/>
            <w:tcBorders>
              <w:top w:val="single" w:sz="4" w:space="0" w:color="auto"/>
              <w:left w:val="single" w:sz="4" w:space="0" w:color="auto"/>
              <w:bottom w:val="nil"/>
              <w:right w:val="single" w:sz="4" w:space="0" w:color="auto"/>
            </w:tcBorders>
            <w:shd w:val="clear" w:color="auto" w:fill="auto"/>
          </w:tcPr>
          <w:p w14:paraId="219CE50F" w14:textId="77777777" w:rsidR="00DA2D49" w:rsidRPr="004D3B47" w:rsidRDefault="00DA2D49" w:rsidP="00DE16F5">
            <w:pPr>
              <w:spacing w:line="240" w:lineRule="exact"/>
              <w:ind w:right="544"/>
              <w:jc w:val="both"/>
              <w:rPr>
                <w:sz w:val="18"/>
                <w:szCs w:val="18"/>
              </w:rPr>
            </w:pPr>
            <w:r w:rsidRPr="004D3B47">
              <w:rPr>
                <w:sz w:val="18"/>
                <w:szCs w:val="18"/>
              </w:rPr>
              <w:t>M74008</w:t>
            </w:r>
          </w:p>
        </w:tc>
        <w:tc>
          <w:tcPr>
            <w:tcW w:w="675" w:type="pct"/>
            <w:tcBorders>
              <w:top w:val="single" w:sz="4" w:space="0" w:color="auto"/>
              <w:left w:val="single" w:sz="4" w:space="0" w:color="auto"/>
              <w:bottom w:val="nil"/>
              <w:right w:val="single" w:sz="4" w:space="0" w:color="auto"/>
            </w:tcBorders>
            <w:shd w:val="clear" w:color="auto" w:fill="auto"/>
          </w:tcPr>
          <w:p w14:paraId="1B0C311D" w14:textId="77777777" w:rsidR="00DA2D49" w:rsidRPr="004D3B47" w:rsidRDefault="00DA2D49" w:rsidP="00DE16F5">
            <w:pPr>
              <w:spacing w:line="240" w:lineRule="exact"/>
              <w:ind w:right="544"/>
              <w:jc w:val="both"/>
              <w:rPr>
                <w:sz w:val="18"/>
                <w:szCs w:val="18"/>
              </w:rPr>
            </w:pPr>
          </w:p>
        </w:tc>
        <w:tc>
          <w:tcPr>
            <w:tcW w:w="979" w:type="pct"/>
            <w:tcBorders>
              <w:top w:val="single" w:sz="4" w:space="0" w:color="auto"/>
              <w:left w:val="single" w:sz="4" w:space="0" w:color="auto"/>
              <w:bottom w:val="nil"/>
              <w:right w:val="single" w:sz="4" w:space="0" w:color="auto"/>
            </w:tcBorders>
            <w:shd w:val="clear" w:color="auto" w:fill="auto"/>
          </w:tcPr>
          <w:p w14:paraId="3DC4F602" w14:textId="77777777" w:rsidR="00DA2D49" w:rsidRPr="004D3B47" w:rsidRDefault="00DA2D49" w:rsidP="00DE16F5">
            <w:pPr>
              <w:spacing w:line="240" w:lineRule="exact"/>
              <w:ind w:right="544"/>
              <w:jc w:val="both"/>
              <w:rPr>
                <w:sz w:val="18"/>
                <w:szCs w:val="18"/>
              </w:rPr>
            </w:pPr>
            <w:r w:rsidRPr="004D3B47">
              <w:rPr>
                <w:sz w:val="18"/>
                <w:szCs w:val="18"/>
              </w:rPr>
              <w:t>CIN 3</w:t>
            </w:r>
          </w:p>
        </w:tc>
        <w:tc>
          <w:tcPr>
            <w:tcW w:w="602" w:type="pct"/>
            <w:tcBorders>
              <w:top w:val="single" w:sz="4" w:space="0" w:color="auto"/>
              <w:left w:val="single" w:sz="4" w:space="0" w:color="auto"/>
              <w:bottom w:val="nil"/>
              <w:right w:val="single" w:sz="4" w:space="0" w:color="auto"/>
            </w:tcBorders>
          </w:tcPr>
          <w:p w14:paraId="481E87B6" w14:textId="77777777" w:rsidR="00DA2D49" w:rsidRPr="004D3B47" w:rsidRDefault="00D8264A" w:rsidP="00697960">
            <w:pPr>
              <w:spacing w:line="240" w:lineRule="exact"/>
              <w:ind w:right="544"/>
              <w:jc w:val="right"/>
              <w:rPr>
                <w:sz w:val="18"/>
                <w:szCs w:val="18"/>
              </w:rPr>
            </w:pPr>
            <w:r w:rsidRPr="004D3B47">
              <w:rPr>
                <w:sz w:val="18"/>
                <w:szCs w:val="18"/>
              </w:rPr>
              <w:t>17</w:t>
            </w:r>
          </w:p>
        </w:tc>
      </w:tr>
      <w:tr w:rsidR="004D3B47" w:rsidRPr="004D3B47" w14:paraId="7856C2D1" w14:textId="77777777" w:rsidTr="00D8264A">
        <w:trPr>
          <w:cantSplit/>
        </w:trPr>
        <w:tc>
          <w:tcPr>
            <w:tcW w:w="2069" w:type="pct"/>
            <w:gridSpan w:val="2"/>
            <w:tcBorders>
              <w:top w:val="nil"/>
              <w:left w:val="single" w:sz="4" w:space="0" w:color="auto"/>
              <w:bottom w:val="single" w:sz="4" w:space="0" w:color="auto"/>
              <w:right w:val="single" w:sz="4" w:space="0" w:color="auto"/>
            </w:tcBorders>
            <w:shd w:val="clear" w:color="auto" w:fill="auto"/>
          </w:tcPr>
          <w:p w14:paraId="52660F21" w14:textId="77777777" w:rsidR="00DA2D49" w:rsidRPr="004D3B47" w:rsidRDefault="00DA2D49" w:rsidP="00697960">
            <w:pPr>
              <w:spacing w:line="240" w:lineRule="exact"/>
              <w:jc w:val="both"/>
              <w:rPr>
                <w:sz w:val="18"/>
                <w:szCs w:val="18"/>
              </w:rPr>
            </w:pPr>
            <w:r w:rsidRPr="004D3B47">
              <w:rPr>
                <w:sz w:val="18"/>
                <w:szCs w:val="18"/>
              </w:rPr>
              <w:t>(VAIN III when used with T81/ T82000)</w:t>
            </w:r>
          </w:p>
          <w:p w14:paraId="305F42F3" w14:textId="77777777" w:rsidR="00DA2D49" w:rsidRPr="004D3B47" w:rsidRDefault="00DA2D49" w:rsidP="00DE16F5">
            <w:pPr>
              <w:spacing w:line="240" w:lineRule="exact"/>
              <w:ind w:right="544"/>
              <w:jc w:val="both"/>
              <w:rPr>
                <w:sz w:val="18"/>
                <w:szCs w:val="18"/>
              </w:rPr>
            </w:pPr>
            <w:r w:rsidRPr="004D3B47">
              <w:rPr>
                <w:sz w:val="18"/>
                <w:szCs w:val="18"/>
              </w:rPr>
              <w:t>Carcinoma in situ</w:t>
            </w:r>
          </w:p>
        </w:tc>
        <w:tc>
          <w:tcPr>
            <w:tcW w:w="675" w:type="pct"/>
            <w:tcBorders>
              <w:top w:val="nil"/>
              <w:left w:val="single" w:sz="4" w:space="0" w:color="auto"/>
              <w:bottom w:val="single" w:sz="4" w:space="0" w:color="auto"/>
              <w:right w:val="single" w:sz="4" w:space="0" w:color="auto"/>
            </w:tcBorders>
            <w:shd w:val="clear" w:color="auto" w:fill="auto"/>
          </w:tcPr>
          <w:p w14:paraId="51983593" w14:textId="77777777" w:rsidR="00DA2D49" w:rsidRPr="004D3B47" w:rsidRDefault="00DA2D49" w:rsidP="00DE16F5">
            <w:pPr>
              <w:spacing w:line="240" w:lineRule="exact"/>
              <w:ind w:right="544"/>
              <w:jc w:val="both"/>
              <w:rPr>
                <w:sz w:val="18"/>
                <w:szCs w:val="18"/>
              </w:rPr>
            </w:pPr>
            <w:r w:rsidRPr="004D3B47">
              <w:rPr>
                <w:sz w:val="18"/>
                <w:szCs w:val="18"/>
              </w:rPr>
              <w:t>M80102</w:t>
            </w:r>
          </w:p>
          <w:p w14:paraId="574C2550" w14:textId="77777777" w:rsidR="00DA2D49" w:rsidRPr="004D3B47" w:rsidRDefault="00DA2D49" w:rsidP="00DE16F5">
            <w:pPr>
              <w:spacing w:line="240" w:lineRule="exact"/>
              <w:ind w:right="544"/>
              <w:jc w:val="both"/>
              <w:rPr>
                <w:sz w:val="18"/>
                <w:szCs w:val="18"/>
              </w:rPr>
            </w:pPr>
            <w:r w:rsidRPr="004D3B47">
              <w:rPr>
                <w:sz w:val="18"/>
                <w:szCs w:val="18"/>
              </w:rPr>
              <w:t>M80702</w:t>
            </w:r>
          </w:p>
        </w:tc>
        <w:tc>
          <w:tcPr>
            <w:tcW w:w="675" w:type="pct"/>
            <w:tcBorders>
              <w:top w:val="nil"/>
              <w:left w:val="single" w:sz="4" w:space="0" w:color="auto"/>
              <w:bottom w:val="single" w:sz="4" w:space="0" w:color="auto"/>
              <w:right w:val="single" w:sz="4" w:space="0" w:color="auto"/>
            </w:tcBorders>
            <w:shd w:val="clear" w:color="auto" w:fill="auto"/>
          </w:tcPr>
          <w:p w14:paraId="1F4050E5" w14:textId="77777777" w:rsidR="00DA2D49" w:rsidRPr="004D3B47" w:rsidRDefault="00DA2D49" w:rsidP="00DE16F5">
            <w:pPr>
              <w:spacing w:line="240" w:lineRule="exact"/>
              <w:ind w:right="544"/>
              <w:jc w:val="both"/>
              <w:rPr>
                <w:sz w:val="18"/>
                <w:szCs w:val="18"/>
              </w:rPr>
            </w:pPr>
            <w:r w:rsidRPr="004D3B47">
              <w:rPr>
                <w:sz w:val="18"/>
                <w:szCs w:val="18"/>
              </w:rPr>
              <w:t>M80102</w:t>
            </w:r>
          </w:p>
          <w:p w14:paraId="016C2B13" w14:textId="77777777" w:rsidR="00DA2D49" w:rsidRPr="004D3B47" w:rsidRDefault="00DA2D49" w:rsidP="00DE16F5">
            <w:pPr>
              <w:spacing w:line="240" w:lineRule="exact"/>
              <w:ind w:right="544"/>
              <w:jc w:val="both"/>
              <w:rPr>
                <w:sz w:val="18"/>
                <w:szCs w:val="18"/>
              </w:rPr>
            </w:pPr>
            <w:r w:rsidRPr="004D3B47">
              <w:rPr>
                <w:sz w:val="18"/>
                <w:szCs w:val="18"/>
              </w:rPr>
              <w:t>M80702</w:t>
            </w:r>
          </w:p>
        </w:tc>
        <w:tc>
          <w:tcPr>
            <w:tcW w:w="979" w:type="pct"/>
            <w:tcBorders>
              <w:top w:val="nil"/>
              <w:left w:val="single" w:sz="4" w:space="0" w:color="auto"/>
              <w:bottom w:val="single" w:sz="4" w:space="0" w:color="auto"/>
              <w:right w:val="single" w:sz="4" w:space="0" w:color="auto"/>
            </w:tcBorders>
            <w:shd w:val="clear" w:color="auto" w:fill="auto"/>
          </w:tcPr>
          <w:p w14:paraId="2DBD2F20" w14:textId="77777777" w:rsidR="00DA2D49" w:rsidRPr="004D3B47" w:rsidRDefault="00DA2D49" w:rsidP="00DE16F5">
            <w:pPr>
              <w:spacing w:line="240" w:lineRule="exact"/>
              <w:ind w:right="544"/>
              <w:jc w:val="both"/>
              <w:rPr>
                <w:sz w:val="18"/>
                <w:szCs w:val="18"/>
              </w:rPr>
            </w:pPr>
          </w:p>
        </w:tc>
        <w:tc>
          <w:tcPr>
            <w:tcW w:w="602" w:type="pct"/>
            <w:tcBorders>
              <w:top w:val="nil"/>
              <w:left w:val="single" w:sz="4" w:space="0" w:color="auto"/>
              <w:bottom w:val="single" w:sz="4" w:space="0" w:color="auto"/>
              <w:right w:val="single" w:sz="4" w:space="0" w:color="auto"/>
            </w:tcBorders>
          </w:tcPr>
          <w:p w14:paraId="4DC5B372" w14:textId="77777777" w:rsidR="00DA2D49" w:rsidRPr="004D3B47" w:rsidRDefault="00DA2D49" w:rsidP="00697960">
            <w:pPr>
              <w:spacing w:line="240" w:lineRule="exact"/>
              <w:ind w:right="544"/>
              <w:jc w:val="right"/>
              <w:rPr>
                <w:sz w:val="18"/>
                <w:szCs w:val="18"/>
              </w:rPr>
            </w:pPr>
            <w:r w:rsidRPr="004D3B47">
              <w:rPr>
                <w:sz w:val="18"/>
                <w:szCs w:val="18"/>
              </w:rPr>
              <w:t>1</w:t>
            </w:r>
            <w:r w:rsidR="00D8264A" w:rsidRPr="004D3B47">
              <w:rPr>
                <w:sz w:val="18"/>
                <w:szCs w:val="18"/>
              </w:rPr>
              <w:t>5</w:t>
            </w:r>
          </w:p>
          <w:p w14:paraId="3481F312" w14:textId="77777777" w:rsidR="00DA2D49" w:rsidRPr="004D3B47" w:rsidRDefault="00D8264A" w:rsidP="00697960">
            <w:pPr>
              <w:spacing w:line="240" w:lineRule="exact"/>
              <w:ind w:right="544"/>
              <w:jc w:val="right"/>
              <w:rPr>
                <w:sz w:val="18"/>
                <w:szCs w:val="18"/>
              </w:rPr>
            </w:pPr>
            <w:r w:rsidRPr="004D3B47">
              <w:rPr>
                <w:sz w:val="18"/>
                <w:szCs w:val="18"/>
              </w:rPr>
              <w:t>16</w:t>
            </w:r>
          </w:p>
        </w:tc>
      </w:tr>
      <w:tr w:rsidR="004D3B47" w:rsidRPr="004D3B47" w14:paraId="5B2B51D2" w14:textId="77777777" w:rsidTr="00D8264A">
        <w:trPr>
          <w:cantSplit/>
        </w:trPr>
        <w:tc>
          <w:tcPr>
            <w:tcW w:w="2069" w:type="pct"/>
            <w:gridSpan w:val="2"/>
            <w:tcBorders>
              <w:bottom w:val="single" w:sz="4" w:space="0" w:color="auto"/>
            </w:tcBorders>
            <w:shd w:val="clear" w:color="auto" w:fill="auto"/>
          </w:tcPr>
          <w:p w14:paraId="337CBE7E" w14:textId="77777777" w:rsidR="00D8264A" w:rsidRPr="004D3B47" w:rsidRDefault="00D8264A" w:rsidP="00D8264A">
            <w:pPr>
              <w:spacing w:line="240" w:lineRule="exact"/>
              <w:ind w:right="544"/>
              <w:jc w:val="both"/>
              <w:rPr>
                <w:sz w:val="18"/>
                <w:szCs w:val="18"/>
              </w:rPr>
            </w:pPr>
            <w:r w:rsidRPr="004D3B47">
              <w:rPr>
                <w:sz w:val="18"/>
                <w:szCs w:val="18"/>
              </w:rPr>
              <w:t>Adenocarcinoma in situ</w:t>
            </w:r>
          </w:p>
        </w:tc>
        <w:tc>
          <w:tcPr>
            <w:tcW w:w="675" w:type="pct"/>
            <w:tcBorders>
              <w:bottom w:val="single" w:sz="4" w:space="0" w:color="auto"/>
            </w:tcBorders>
            <w:shd w:val="clear" w:color="auto" w:fill="auto"/>
          </w:tcPr>
          <w:p w14:paraId="53A4B745" w14:textId="77777777" w:rsidR="00D8264A" w:rsidRPr="004D3B47" w:rsidRDefault="00D8264A" w:rsidP="00D8264A">
            <w:pPr>
              <w:spacing w:line="240" w:lineRule="exact"/>
              <w:ind w:right="544"/>
              <w:jc w:val="both"/>
              <w:rPr>
                <w:sz w:val="18"/>
                <w:szCs w:val="18"/>
              </w:rPr>
            </w:pPr>
            <w:r w:rsidRPr="004D3B47">
              <w:rPr>
                <w:sz w:val="18"/>
                <w:szCs w:val="18"/>
              </w:rPr>
              <w:t>M81402</w:t>
            </w:r>
          </w:p>
        </w:tc>
        <w:tc>
          <w:tcPr>
            <w:tcW w:w="675" w:type="pct"/>
            <w:tcBorders>
              <w:bottom w:val="single" w:sz="4" w:space="0" w:color="auto"/>
            </w:tcBorders>
            <w:shd w:val="clear" w:color="auto" w:fill="auto"/>
          </w:tcPr>
          <w:p w14:paraId="7117C78D" w14:textId="77777777" w:rsidR="00D8264A" w:rsidRPr="004D3B47" w:rsidRDefault="00D8264A" w:rsidP="00D8264A">
            <w:pPr>
              <w:spacing w:line="240" w:lineRule="exact"/>
              <w:ind w:right="544"/>
              <w:jc w:val="both"/>
              <w:rPr>
                <w:sz w:val="18"/>
                <w:szCs w:val="18"/>
              </w:rPr>
            </w:pPr>
            <w:r w:rsidRPr="004D3B47">
              <w:rPr>
                <w:sz w:val="18"/>
                <w:szCs w:val="18"/>
              </w:rPr>
              <w:t>M81402</w:t>
            </w:r>
          </w:p>
        </w:tc>
        <w:tc>
          <w:tcPr>
            <w:tcW w:w="979" w:type="pct"/>
            <w:tcBorders>
              <w:bottom w:val="single" w:sz="4" w:space="0" w:color="auto"/>
            </w:tcBorders>
            <w:shd w:val="clear" w:color="auto" w:fill="auto"/>
          </w:tcPr>
          <w:p w14:paraId="384F653C" w14:textId="77777777" w:rsidR="00D8264A" w:rsidRPr="004D3B47" w:rsidRDefault="00D8264A" w:rsidP="00D8264A">
            <w:pPr>
              <w:spacing w:line="240" w:lineRule="exact"/>
              <w:jc w:val="both"/>
              <w:rPr>
                <w:sz w:val="18"/>
                <w:szCs w:val="18"/>
              </w:rPr>
            </w:pPr>
            <w:r w:rsidRPr="004D3B47">
              <w:rPr>
                <w:rFonts w:cs="Arial"/>
                <w:sz w:val="18"/>
                <w:szCs w:val="18"/>
              </w:rPr>
              <w:t>Adenocarc.</w:t>
            </w:r>
            <w:r w:rsidRPr="004D3B47">
              <w:rPr>
                <w:sz w:val="18"/>
                <w:szCs w:val="18"/>
              </w:rPr>
              <w:t xml:space="preserve"> in situ</w:t>
            </w:r>
          </w:p>
        </w:tc>
        <w:tc>
          <w:tcPr>
            <w:tcW w:w="602" w:type="pct"/>
            <w:tcBorders>
              <w:bottom w:val="single" w:sz="4" w:space="0" w:color="auto"/>
            </w:tcBorders>
          </w:tcPr>
          <w:p w14:paraId="58EB6FC2" w14:textId="77777777" w:rsidR="00D8264A" w:rsidRPr="004D3B47" w:rsidRDefault="00D8264A" w:rsidP="00D8264A">
            <w:pPr>
              <w:spacing w:line="240" w:lineRule="exact"/>
              <w:ind w:right="544"/>
              <w:jc w:val="right"/>
              <w:rPr>
                <w:sz w:val="18"/>
                <w:szCs w:val="18"/>
              </w:rPr>
            </w:pPr>
            <w:r w:rsidRPr="004D3B47">
              <w:rPr>
                <w:sz w:val="18"/>
                <w:szCs w:val="18"/>
              </w:rPr>
              <w:t>18</w:t>
            </w:r>
          </w:p>
        </w:tc>
      </w:tr>
      <w:tr w:rsidR="004D3B47" w:rsidRPr="004D3B47" w14:paraId="68986D4E" w14:textId="77777777" w:rsidTr="00D8264A">
        <w:trPr>
          <w:cantSplit/>
        </w:trPr>
        <w:tc>
          <w:tcPr>
            <w:tcW w:w="2069" w:type="pct"/>
            <w:gridSpan w:val="2"/>
            <w:shd w:val="clear" w:color="auto" w:fill="auto"/>
          </w:tcPr>
          <w:p w14:paraId="27EED828" w14:textId="77777777" w:rsidR="00DA2D49" w:rsidRPr="004D3B47" w:rsidRDefault="00DA2D49" w:rsidP="00DE16F5">
            <w:pPr>
              <w:spacing w:line="240" w:lineRule="exact"/>
              <w:ind w:right="544"/>
              <w:jc w:val="both"/>
              <w:rPr>
                <w:sz w:val="18"/>
                <w:szCs w:val="18"/>
              </w:rPr>
            </w:pPr>
            <w:r w:rsidRPr="004D3B47">
              <w:rPr>
                <w:sz w:val="18"/>
                <w:szCs w:val="18"/>
              </w:rPr>
              <w:t>Microinvasive squamous cell carcinoma</w:t>
            </w:r>
          </w:p>
        </w:tc>
        <w:tc>
          <w:tcPr>
            <w:tcW w:w="675" w:type="pct"/>
            <w:shd w:val="clear" w:color="auto" w:fill="auto"/>
          </w:tcPr>
          <w:p w14:paraId="10E73B78" w14:textId="77777777" w:rsidR="00DA2D49" w:rsidRPr="004D3B47" w:rsidRDefault="00DA2D49" w:rsidP="00DE16F5">
            <w:pPr>
              <w:spacing w:line="240" w:lineRule="exact"/>
              <w:ind w:right="544"/>
              <w:jc w:val="both"/>
              <w:rPr>
                <w:sz w:val="18"/>
                <w:szCs w:val="18"/>
              </w:rPr>
            </w:pPr>
            <w:r w:rsidRPr="004D3B47">
              <w:rPr>
                <w:sz w:val="18"/>
                <w:szCs w:val="18"/>
              </w:rPr>
              <w:t>M80765</w:t>
            </w:r>
          </w:p>
        </w:tc>
        <w:tc>
          <w:tcPr>
            <w:tcW w:w="675" w:type="pct"/>
            <w:shd w:val="clear" w:color="auto" w:fill="auto"/>
          </w:tcPr>
          <w:p w14:paraId="11E12245" w14:textId="77777777" w:rsidR="00DA2D49" w:rsidRPr="004D3B47" w:rsidRDefault="00DA2D49" w:rsidP="00DE16F5">
            <w:pPr>
              <w:spacing w:line="240" w:lineRule="exact"/>
              <w:ind w:right="544"/>
              <w:jc w:val="both"/>
              <w:rPr>
                <w:sz w:val="18"/>
                <w:szCs w:val="18"/>
              </w:rPr>
            </w:pPr>
            <w:r w:rsidRPr="004D3B47">
              <w:rPr>
                <w:sz w:val="18"/>
                <w:szCs w:val="18"/>
              </w:rPr>
              <w:t>M80763</w:t>
            </w:r>
          </w:p>
        </w:tc>
        <w:tc>
          <w:tcPr>
            <w:tcW w:w="979" w:type="pct"/>
            <w:shd w:val="clear" w:color="auto" w:fill="auto"/>
          </w:tcPr>
          <w:p w14:paraId="04EC62F9" w14:textId="77777777" w:rsidR="00DA2D49" w:rsidRPr="004D3B47" w:rsidRDefault="00DA2D49" w:rsidP="00DE16F5">
            <w:pPr>
              <w:spacing w:line="240" w:lineRule="exact"/>
              <w:ind w:right="544"/>
              <w:jc w:val="both"/>
              <w:rPr>
                <w:sz w:val="18"/>
                <w:szCs w:val="18"/>
              </w:rPr>
            </w:pPr>
            <w:r w:rsidRPr="004D3B47">
              <w:rPr>
                <w:sz w:val="18"/>
                <w:szCs w:val="18"/>
              </w:rPr>
              <w:t>Micro-invasive</w:t>
            </w:r>
          </w:p>
        </w:tc>
        <w:tc>
          <w:tcPr>
            <w:tcW w:w="602" w:type="pct"/>
          </w:tcPr>
          <w:p w14:paraId="7B9D9CE1" w14:textId="77777777" w:rsidR="00DA2D49" w:rsidRPr="004D3B47" w:rsidRDefault="00DA2D49" w:rsidP="00697960">
            <w:pPr>
              <w:spacing w:line="240" w:lineRule="exact"/>
              <w:ind w:right="544"/>
              <w:jc w:val="right"/>
              <w:rPr>
                <w:sz w:val="18"/>
                <w:szCs w:val="18"/>
              </w:rPr>
            </w:pPr>
            <w:r w:rsidRPr="004D3B47">
              <w:rPr>
                <w:sz w:val="18"/>
                <w:szCs w:val="18"/>
              </w:rPr>
              <w:t>19</w:t>
            </w:r>
          </w:p>
        </w:tc>
      </w:tr>
      <w:tr w:rsidR="004D3B47" w:rsidRPr="004D3B47" w14:paraId="453F6E16" w14:textId="77777777" w:rsidTr="00D8264A">
        <w:trPr>
          <w:cantSplit/>
        </w:trPr>
        <w:tc>
          <w:tcPr>
            <w:tcW w:w="2069" w:type="pct"/>
            <w:gridSpan w:val="2"/>
            <w:tcBorders>
              <w:bottom w:val="single" w:sz="4" w:space="0" w:color="auto"/>
            </w:tcBorders>
            <w:shd w:val="clear" w:color="auto" w:fill="auto"/>
          </w:tcPr>
          <w:p w14:paraId="3AA6360F" w14:textId="77777777" w:rsidR="00DA2D49" w:rsidRPr="004D3B47" w:rsidRDefault="00DA2D49" w:rsidP="00DE16F5">
            <w:pPr>
              <w:spacing w:line="240" w:lineRule="exact"/>
              <w:ind w:right="544"/>
              <w:jc w:val="both"/>
              <w:rPr>
                <w:sz w:val="18"/>
                <w:szCs w:val="18"/>
              </w:rPr>
            </w:pPr>
            <w:r w:rsidRPr="004D3B47">
              <w:rPr>
                <w:sz w:val="18"/>
                <w:szCs w:val="18"/>
              </w:rPr>
              <w:t>Invasive squamous cell carcinoma</w:t>
            </w:r>
          </w:p>
        </w:tc>
        <w:tc>
          <w:tcPr>
            <w:tcW w:w="675" w:type="pct"/>
            <w:tcBorders>
              <w:bottom w:val="single" w:sz="4" w:space="0" w:color="auto"/>
            </w:tcBorders>
            <w:shd w:val="clear" w:color="auto" w:fill="auto"/>
          </w:tcPr>
          <w:p w14:paraId="1574A66F" w14:textId="77777777" w:rsidR="00DA2D49" w:rsidRPr="004D3B47" w:rsidRDefault="00DA2D49" w:rsidP="00DE16F5">
            <w:pPr>
              <w:spacing w:line="240" w:lineRule="exact"/>
              <w:ind w:right="544"/>
              <w:jc w:val="both"/>
              <w:rPr>
                <w:sz w:val="18"/>
                <w:szCs w:val="18"/>
              </w:rPr>
            </w:pPr>
            <w:r w:rsidRPr="004D3B47">
              <w:rPr>
                <w:sz w:val="18"/>
                <w:szCs w:val="18"/>
              </w:rPr>
              <w:t>M80703</w:t>
            </w:r>
          </w:p>
        </w:tc>
        <w:tc>
          <w:tcPr>
            <w:tcW w:w="675" w:type="pct"/>
            <w:tcBorders>
              <w:bottom w:val="single" w:sz="4" w:space="0" w:color="auto"/>
            </w:tcBorders>
            <w:shd w:val="clear" w:color="auto" w:fill="auto"/>
          </w:tcPr>
          <w:p w14:paraId="3721A0A7" w14:textId="77777777" w:rsidR="00DA2D49" w:rsidRPr="004D3B47" w:rsidRDefault="00DA2D49" w:rsidP="00DE16F5">
            <w:pPr>
              <w:spacing w:line="240" w:lineRule="exact"/>
              <w:ind w:right="544"/>
              <w:jc w:val="both"/>
              <w:rPr>
                <w:sz w:val="18"/>
                <w:szCs w:val="18"/>
              </w:rPr>
            </w:pPr>
            <w:r w:rsidRPr="004D3B47">
              <w:rPr>
                <w:sz w:val="18"/>
                <w:szCs w:val="18"/>
              </w:rPr>
              <w:t>M80703</w:t>
            </w:r>
          </w:p>
        </w:tc>
        <w:tc>
          <w:tcPr>
            <w:tcW w:w="979" w:type="pct"/>
            <w:tcBorders>
              <w:bottom w:val="single" w:sz="4" w:space="0" w:color="auto"/>
            </w:tcBorders>
            <w:shd w:val="clear" w:color="auto" w:fill="auto"/>
          </w:tcPr>
          <w:p w14:paraId="201D0694" w14:textId="77777777" w:rsidR="00DA2D49" w:rsidRPr="004D3B47" w:rsidRDefault="00DA2D49" w:rsidP="00DE16F5">
            <w:pPr>
              <w:spacing w:line="240" w:lineRule="exact"/>
              <w:ind w:right="544"/>
              <w:jc w:val="both"/>
              <w:rPr>
                <w:sz w:val="18"/>
                <w:szCs w:val="18"/>
              </w:rPr>
            </w:pPr>
            <w:r w:rsidRPr="004D3B47">
              <w:rPr>
                <w:sz w:val="18"/>
                <w:szCs w:val="18"/>
              </w:rPr>
              <w:t>Invasive SCC</w:t>
            </w:r>
          </w:p>
        </w:tc>
        <w:tc>
          <w:tcPr>
            <w:tcW w:w="602" w:type="pct"/>
            <w:tcBorders>
              <w:bottom w:val="single" w:sz="4" w:space="0" w:color="auto"/>
            </w:tcBorders>
          </w:tcPr>
          <w:p w14:paraId="1492226D" w14:textId="77777777" w:rsidR="00DA2D49" w:rsidRPr="004D3B47" w:rsidRDefault="00D8264A" w:rsidP="00697960">
            <w:pPr>
              <w:spacing w:line="240" w:lineRule="exact"/>
              <w:ind w:right="544"/>
              <w:jc w:val="right"/>
              <w:rPr>
                <w:sz w:val="18"/>
                <w:szCs w:val="18"/>
              </w:rPr>
            </w:pPr>
            <w:r w:rsidRPr="004D3B47">
              <w:rPr>
                <w:sz w:val="18"/>
                <w:szCs w:val="18"/>
              </w:rPr>
              <w:t>20</w:t>
            </w:r>
          </w:p>
        </w:tc>
      </w:tr>
      <w:tr w:rsidR="004D3B47" w:rsidRPr="004D3B47" w14:paraId="394C7BCF" w14:textId="77777777" w:rsidTr="00D8264A">
        <w:trPr>
          <w:cantSplit/>
        </w:trPr>
        <w:tc>
          <w:tcPr>
            <w:tcW w:w="2069" w:type="pct"/>
            <w:gridSpan w:val="2"/>
            <w:shd w:val="clear" w:color="auto" w:fill="auto"/>
          </w:tcPr>
          <w:p w14:paraId="2D6F2E91" w14:textId="77777777" w:rsidR="00DA2D49" w:rsidRPr="004D3B47" w:rsidRDefault="00627EC4" w:rsidP="00DE16F5">
            <w:pPr>
              <w:spacing w:line="240" w:lineRule="exact"/>
              <w:ind w:right="544"/>
              <w:jc w:val="both"/>
              <w:rPr>
                <w:sz w:val="18"/>
                <w:szCs w:val="18"/>
              </w:rPr>
            </w:pPr>
            <w:r w:rsidRPr="004D3B47">
              <w:rPr>
                <w:sz w:val="18"/>
                <w:szCs w:val="18"/>
              </w:rPr>
              <w:t>A</w:t>
            </w:r>
            <w:r w:rsidR="000E18CC" w:rsidRPr="004D3B47">
              <w:rPr>
                <w:sz w:val="18"/>
                <w:szCs w:val="18"/>
              </w:rPr>
              <w:t>denocarcinoma (</w:t>
            </w:r>
            <w:r w:rsidR="00D8264A" w:rsidRPr="004D3B47">
              <w:rPr>
                <w:sz w:val="18"/>
                <w:szCs w:val="18"/>
              </w:rPr>
              <w:t>endocervical type)</w:t>
            </w:r>
          </w:p>
        </w:tc>
        <w:tc>
          <w:tcPr>
            <w:tcW w:w="675" w:type="pct"/>
            <w:shd w:val="clear" w:color="auto" w:fill="auto"/>
          </w:tcPr>
          <w:p w14:paraId="1D5A2BB9" w14:textId="77777777" w:rsidR="00D8264A" w:rsidRPr="004D3B47" w:rsidRDefault="00D8264A" w:rsidP="00DE16F5">
            <w:pPr>
              <w:spacing w:line="240" w:lineRule="exact"/>
              <w:ind w:right="544"/>
              <w:jc w:val="both"/>
              <w:rPr>
                <w:sz w:val="18"/>
                <w:szCs w:val="18"/>
              </w:rPr>
            </w:pPr>
            <w:r w:rsidRPr="004D3B47">
              <w:rPr>
                <w:sz w:val="18"/>
                <w:szCs w:val="18"/>
              </w:rPr>
              <w:t>M83843</w:t>
            </w:r>
          </w:p>
        </w:tc>
        <w:tc>
          <w:tcPr>
            <w:tcW w:w="675" w:type="pct"/>
            <w:shd w:val="clear" w:color="auto" w:fill="auto"/>
          </w:tcPr>
          <w:p w14:paraId="274C10C8" w14:textId="77777777" w:rsidR="00DA2D49" w:rsidRPr="004D3B47" w:rsidRDefault="00D8264A" w:rsidP="00D8264A">
            <w:pPr>
              <w:spacing w:line="240" w:lineRule="exact"/>
              <w:ind w:right="544"/>
              <w:jc w:val="both"/>
              <w:rPr>
                <w:sz w:val="18"/>
                <w:szCs w:val="18"/>
              </w:rPr>
            </w:pPr>
            <w:r w:rsidRPr="004D3B47">
              <w:rPr>
                <w:sz w:val="18"/>
                <w:szCs w:val="18"/>
              </w:rPr>
              <w:t>M83843</w:t>
            </w:r>
          </w:p>
        </w:tc>
        <w:tc>
          <w:tcPr>
            <w:tcW w:w="979" w:type="pct"/>
            <w:shd w:val="clear" w:color="auto" w:fill="auto"/>
          </w:tcPr>
          <w:p w14:paraId="2C2C8174" w14:textId="77777777" w:rsidR="00DA2D49" w:rsidRPr="004D3B47" w:rsidRDefault="00C02D58" w:rsidP="00697960">
            <w:pPr>
              <w:spacing w:line="240" w:lineRule="exact"/>
              <w:jc w:val="both"/>
              <w:rPr>
                <w:sz w:val="18"/>
                <w:szCs w:val="18"/>
              </w:rPr>
            </w:pPr>
            <w:r w:rsidRPr="004D3B47">
              <w:rPr>
                <w:sz w:val="18"/>
                <w:szCs w:val="18"/>
              </w:rPr>
              <w:t>A</w:t>
            </w:r>
            <w:r w:rsidR="00DA2D49" w:rsidRPr="004D3B47">
              <w:rPr>
                <w:sz w:val="18"/>
                <w:szCs w:val="18"/>
              </w:rPr>
              <w:t>denocarcinoma</w:t>
            </w:r>
            <w:r w:rsidR="00B24AC6" w:rsidRPr="004D3B47">
              <w:rPr>
                <w:sz w:val="18"/>
                <w:szCs w:val="18"/>
              </w:rPr>
              <w:t xml:space="preserve"> </w:t>
            </w:r>
            <w:r w:rsidR="00A055D8" w:rsidRPr="004D3B47">
              <w:rPr>
                <w:sz w:val="18"/>
                <w:szCs w:val="18"/>
              </w:rPr>
              <w:t>(endocervical type)</w:t>
            </w:r>
          </w:p>
        </w:tc>
        <w:tc>
          <w:tcPr>
            <w:tcW w:w="602" w:type="pct"/>
          </w:tcPr>
          <w:p w14:paraId="426F0CD7" w14:textId="77777777" w:rsidR="00DA2D49" w:rsidRPr="004D3B47" w:rsidRDefault="00DA2D49" w:rsidP="00697960">
            <w:pPr>
              <w:spacing w:line="240" w:lineRule="exact"/>
              <w:ind w:right="544"/>
              <w:jc w:val="right"/>
              <w:rPr>
                <w:sz w:val="18"/>
                <w:szCs w:val="18"/>
              </w:rPr>
            </w:pPr>
            <w:r w:rsidRPr="004D3B47">
              <w:rPr>
                <w:sz w:val="18"/>
                <w:szCs w:val="18"/>
              </w:rPr>
              <w:t>21</w:t>
            </w:r>
          </w:p>
        </w:tc>
      </w:tr>
      <w:tr w:rsidR="004D3B47" w:rsidRPr="004D3B47" w14:paraId="46575875" w14:textId="77777777" w:rsidTr="00D8264A">
        <w:trPr>
          <w:cantSplit/>
        </w:trPr>
        <w:tc>
          <w:tcPr>
            <w:tcW w:w="2069" w:type="pct"/>
            <w:gridSpan w:val="2"/>
            <w:tcBorders>
              <w:bottom w:val="single" w:sz="4" w:space="0" w:color="auto"/>
            </w:tcBorders>
            <w:shd w:val="clear" w:color="auto" w:fill="auto"/>
          </w:tcPr>
          <w:p w14:paraId="463676A9" w14:textId="77777777" w:rsidR="00DA2D49" w:rsidRPr="004D3B47" w:rsidRDefault="00DA2D49" w:rsidP="00DE16F5">
            <w:pPr>
              <w:spacing w:line="240" w:lineRule="exact"/>
              <w:ind w:right="544"/>
              <w:jc w:val="both"/>
              <w:rPr>
                <w:sz w:val="18"/>
                <w:szCs w:val="18"/>
              </w:rPr>
            </w:pPr>
            <w:r w:rsidRPr="004D3B47">
              <w:rPr>
                <w:sz w:val="18"/>
                <w:szCs w:val="18"/>
              </w:rPr>
              <w:t>Adenosquamous carcinoma</w:t>
            </w:r>
          </w:p>
        </w:tc>
        <w:tc>
          <w:tcPr>
            <w:tcW w:w="675" w:type="pct"/>
            <w:tcBorders>
              <w:bottom w:val="single" w:sz="4" w:space="0" w:color="auto"/>
            </w:tcBorders>
            <w:shd w:val="clear" w:color="auto" w:fill="auto"/>
          </w:tcPr>
          <w:p w14:paraId="32730FA8" w14:textId="77777777" w:rsidR="00DA2D49" w:rsidRPr="004D3B47" w:rsidRDefault="00DA2D49" w:rsidP="00DE16F5">
            <w:pPr>
              <w:spacing w:line="240" w:lineRule="exact"/>
              <w:ind w:right="544"/>
              <w:jc w:val="both"/>
              <w:rPr>
                <w:sz w:val="18"/>
                <w:szCs w:val="18"/>
              </w:rPr>
            </w:pPr>
            <w:r w:rsidRPr="004D3B47">
              <w:rPr>
                <w:sz w:val="18"/>
                <w:szCs w:val="18"/>
              </w:rPr>
              <w:t>M85603</w:t>
            </w:r>
          </w:p>
        </w:tc>
        <w:tc>
          <w:tcPr>
            <w:tcW w:w="675" w:type="pct"/>
            <w:tcBorders>
              <w:bottom w:val="single" w:sz="4" w:space="0" w:color="auto"/>
            </w:tcBorders>
            <w:shd w:val="clear" w:color="auto" w:fill="auto"/>
          </w:tcPr>
          <w:p w14:paraId="032C66D8" w14:textId="77777777" w:rsidR="00DA2D49" w:rsidRPr="004D3B47" w:rsidRDefault="00DA2D49" w:rsidP="00DE16F5">
            <w:pPr>
              <w:spacing w:line="240" w:lineRule="exact"/>
              <w:ind w:right="544"/>
              <w:jc w:val="both"/>
              <w:rPr>
                <w:sz w:val="18"/>
                <w:szCs w:val="18"/>
              </w:rPr>
            </w:pPr>
            <w:r w:rsidRPr="004D3B47">
              <w:rPr>
                <w:sz w:val="18"/>
                <w:szCs w:val="18"/>
              </w:rPr>
              <w:t>M85603</w:t>
            </w:r>
          </w:p>
        </w:tc>
        <w:tc>
          <w:tcPr>
            <w:tcW w:w="979" w:type="pct"/>
            <w:tcBorders>
              <w:bottom w:val="single" w:sz="4" w:space="0" w:color="auto"/>
            </w:tcBorders>
            <w:shd w:val="clear" w:color="auto" w:fill="auto"/>
          </w:tcPr>
          <w:p w14:paraId="59721288" w14:textId="77777777" w:rsidR="00DA2D49" w:rsidRPr="004D3B47" w:rsidRDefault="00DA2D49" w:rsidP="00DE16F5">
            <w:pPr>
              <w:spacing w:line="240" w:lineRule="exact"/>
              <w:ind w:right="544"/>
              <w:jc w:val="both"/>
              <w:rPr>
                <w:sz w:val="18"/>
                <w:szCs w:val="18"/>
              </w:rPr>
            </w:pPr>
            <w:r w:rsidRPr="004D3B47">
              <w:rPr>
                <w:sz w:val="18"/>
                <w:szCs w:val="18"/>
              </w:rPr>
              <w:t>Adenosquamous carcinoma</w:t>
            </w:r>
          </w:p>
        </w:tc>
        <w:tc>
          <w:tcPr>
            <w:tcW w:w="602" w:type="pct"/>
            <w:tcBorders>
              <w:bottom w:val="single" w:sz="4" w:space="0" w:color="auto"/>
            </w:tcBorders>
          </w:tcPr>
          <w:p w14:paraId="083DCFBE" w14:textId="77777777" w:rsidR="00DA2D49" w:rsidRPr="004D3B47" w:rsidRDefault="00D8264A" w:rsidP="00697960">
            <w:pPr>
              <w:spacing w:line="240" w:lineRule="exact"/>
              <w:ind w:right="544"/>
              <w:jc w:val="right"/>
              <w:rPr>
                <w:sz w:val="18"/>
                <w:szCs w:val="18"/>
              </w:rPr>
            </w:pPr>
            <w:r w:rsidRPr="004D3B47">
              <w:rPr>
                <w:sz w:val="18"/>
                <w:szCs w:val="18"/>
              </w:rPr>
              <w:t>22</w:t>
            </w:r>
          </w:p>
        </w:tc>
      </w:tr>
      <w:tr w:rsidR="004D3B47" w:rsidRPr="004D3B47" w14:paraId="341B4DF9" w14:textId="77777777" w:rsidTr="00D8264A">
        <w:trPr>
          <w:cantSplit/>
        </w:trPr>
        <w:tc>
          <w:tcPr>
            <w:tcW w:w="2069" w:type="pct"/>
            <w:gridSpan w:val="2"/>
            <w:shd w:val="clear" w:color="auto" w:fill="auto"/>
          </w:tcPr>
          <w:p w14:paraId="1FE94F55" w14:textId="77777777" w:rsidR="00D8264A" w:rsidRPr="004D3B47" w:rsidRDefault="00D8264A" w:rsidP="00D8264A">
            <w:pPr>
              <w:spacing w:line="240" w:lineRule="exact"/>
              <w:ind w:right="544"/>
              <w:jc w:val="both"/>
              <w:rPr>
                <w:sz w:val="18"/>
                <w:szCs w:val="18"/>
              </w:rPr>
            </w:pPr>
            <w:r w:rsidRPr="004D3B47">
              <w:rPr>
                <w:sz w:val="18"/>
                <w:szCs w:val="18"/>
              </w:rPr>
              <w:t xml:space="preserve">Invasive </w:t>
            </w:r>
            <w:r w:rsidR="000E18CC" w:rsidRPr="004D3B47">
              <w:rPr>
                <w:sz w:val="18"/>
                <w:szCs w:val="18"/>
              </w:rPr>
              <w:t>adenocarcinoma (</w:t>
            </w:r>
            <w:r w:rsidRPr="004D3B47">
              <w:rPr>
                <w:sz w:val="18"/>
                <w:szCs w:val="18"/>
              </w:rPr>
              <w:t>not endocervical type)</w:t>
            </w:r>
          </w:p>
        </w:tc>
        <w:tc>
          <w:tcPr>
            <w:tcW w:w="675" w:type="pct"/>
            <w:shd w:val="clear" w:color="auto" w:fill="auto"/>
          </w:tcPr>
          <w:p w14:paraId="549526A7" w14:textId="77777777" w:rsidR="00D8264A" w:rsidRPr="004D3B47" w:rsidRDefault="00D8264A" w:rsidP="00D8264A">
            <w:pPr>
              <w:spacing w:line="240" w:lineRule="exact"/>
              <w:ind w:right="544"/>
              <w:jc w:val="both"/>
              <w:rPr>
                <w:sz w:val="18"/>
                <w:szCs w:val="18"/>
              </w:rPr>
            </w:pPr>
            <w:r w:rsidRPr="004D3B47">
              <w:rPr>
                <w:sz w:val="18"/>
                <w:szCs w:val="18"/>
              </w:rPr>
              <w:t>M81403</w:t>
            </w:r>
          </w:p>
        </w:tc>
        <w:tc>
          <w:tcPr>
            <w:tcW w:w="675" w:type="pct"/>
            <w:shd w:val="clear" w:color="auto" w:fill="auto"/>
          </w:tcPr>
          <w:p w14:paraId="78F8A609" w14:textId="77777777" w:rsidR="00D8264A" w:rsidRPr="004D3B47" w:rsidRDefault="00D8264A" w:rsidP="00D8264A">
            <w:pPr>
              <w:spacing w:line="240" w:lineRule="exact"/>
              <w:ind w:right="544"/>
              <w:jc w:val="both"/>
              <w:rPr>
                <w:sz w:val="18"/>
                <w:szCs w:val="18"/>
              </w:rPr>
            </w:pPr>
            <w:r w:rsidRPr="004D3B47">
              <w:rPr>
                <w:sz w:val="18"/>
                <w:szCs w:val="18"/>
              </w:rPr>
              <w:t xml:space="preserve">M81403 </w:t>
            </w:r>
          </w:p>
        </w:tc>
        <w:tc>
          <w:tcPr>
            <w:tcW w:w="979" w:type="pct"/>
            <w:shd w:val="clear" w:color="auto" w:fill="auto"/>
          </w:tcPr>
          <w:p w14:paraId="7606B182" w14:textId="77777777" w:rsidR="00477633" w:rsidRPr="004D3B47" w:rsidRDefault="00D8264A" w:rsidP="00D8264A">
            <w:pPr>
              <w:spacing w:line="240" w:lineRule="exact"/>
              <w:jc w:val="both"/>
              <w:rPr>
                <w:sz w:val="18"/>
                <w:szCs w:val="18"/>
              </w:rPr>
            </w:pPr>
            <w:r w:rsidRPr="004D3B47">
              <w:rPr>
                <w:sz w:val="18"/>
                <w:szCs w:val="18"/>
              </w:rPr>
              <w:t>Invasive adenocarcinoma</w:t>
            </w:r>
            <w:r w:rsidR="00604A73" w:rsidRPr="004D3B47">
              <w:rPr>
                <w:sz w:val="18"/>
                <w:szCs w:val="18"/>
              </w:rPr>
              <w:t xml:space="preserve"> </w:t>
            </w:r>
          </w:p>
          <w:p w14:paraId="79D4CD5F" w14:textId="77777777" w:rsidR="00D8264A" w:rsidRPr="004D3B47" w:rsidRDefault="00604A73" w:rsidP="00D8264A">
            <w:pPr>
              <w:spacing w:line="240" w:lineRule="exact"/>
              <w:jc w:val="both"/>
              <w:rPr>
                <w:sz w:val="18"/>
                <w:szCs w:val="18"/>
              </w:rPr>
            </w:pPr>
            <w:r w:rsidRPr="004D3B47">
              <w:rPr>
                <w:sz w:val="18"/>
                <w:szCs w:val="18"/>
              </w:rPr>
              <w:t>(not endocervical type)</w:t>
            </w:r>
          </w:p>
        </w:tc>
        <w:tc>
          <w:tcPr>
            <w:tcW w:w="602" w:type="pct"/>
          </w:tcPr>
          <w:p w14:paraId="73D7AD2B" w14:textId="77777777" w:rsidR="00D8264A" w:rsidRPr="004D3B47" w:rsidRDefault="00D8264A" w:rsidP="00D8264A">
            <w:pPr>
              <w:spacing w:line="240" w:lineRule="exact"/>
              <w:ind w:right="544"/>
              <w:jc w:val="right"/>
              <w:rPr>
                <w:sz w:val="18"/>
                <w:szCs w:val="18"/>
              </w:rPr>
            </w:pPr>
            <w:r w:rsidRPr="004D3B47">
              <w:rPr>
                <w:sz w:val="18"/>
                <w:szCs w:val="18"/>
              </w:rPr>
              <w:t>23</w:t>
            </w:r>
          </w:p>
        </w:tc>
      </w:tr>
      <w:tr w:rsidR="004D3B47" w:rsidRPr="004D3B47" w14:paraId="5AFBFA22" w14:textId="77777777" w:rsidTr="00D8264A">
        <w:trPr>
          <w:cantSplit/>
        </w:trPr>
        <w:tc>
          <w:tcPr>
            <w:tcW w:w="2069" w:type="pct"/>
            <w:gridSpan w:val="2"/>
            <w:tcBorders>
              <w:bottom w:val="single" w:sz="4" w:space="0" w:color="auto"/>
            </w:tcBorders>
            <w:shd w:val="clear" w:color="auto" w:fill="auto"/>
          </w:tcPr>
          <w:p w14:paraId="168B0CF8" w14:textId="77777777" w:rsidR="00DA2D49" w:rsidRPr="004D3B47" w:rsidRDefault="00DA2D49" w:rsidP="00DE16F5">
            <w:pPr>
              <w:spacing w:line="240" w:lineRule="exact"/>
              <w:ind w:right="544"/>
              <w:jc w:val="both"/>
              <w:rPr>
                <w:sz w:val="18"/>
                <w:szCs w:val="18"/>
              </w:rPr>
            </w:pPr>
            <w:r w:rsidRPr="004D3B47">
              <w:rPr>
                <w:sz w:val="18"/>
                <w:szCs w:val="18"/>
              </w:rPr>
              <w:t>Metastatic tumour</w:t>
            </w:r>
          </w:p>
        </w:tc>
        <w:tc>
          <w:tcPr>
            <w:tcW w:w="675" w:type="pct"/>
            <w:tcBorders>
              <w:bottom w:val="single" w:sz="4" w:space="0" w:color="auto"/>
            </w:tcBorders>
            <w:shd w:val="clear" w:color="auto" w:fill="auto"/>
          </w:tcPr>
          <w:p w14:paraId="6F7D52D1" w14:textId="77777777" w:rsidR="00DA2D49" w:rsidRPr="004D3B47" w:rsidRDefault="00DA2D49" w:rsidP="00DE16F5">
            <w:pPr>
              <w:spacing w:line="240" w:lineRule="exact"/>
              <w:ind w:right="544"/>
              <w:jc w:val="both"/>
              <w:rPr>
                <w:sz w:val="18"/>
                <w:szCs w:val="18"/>
              </w:rPr>
            </w:pPr>
            <w:r w:rsidRPr="004D3B47">
              <w:rPr>
                <w:sz w:val="18"/>
                <w:szCs w:val="18"/>
              </w:rPr>
              <w:t>M80006</w:t>
            </w:r>
          </w:p>
        </w:tc>
        <w:tc>
          <w:tcPr>
            <w:tcW w:w="675" w:type="pct"/>
            <w:tcBorders>
              <w:bottom w:val="single" w:sz="4" w:space="0" w:color="auto"/>
            </w:tcBorders>
            <w:shd w:val="clear" w:color="auto" w:fill="auto"/>
          </w:tcPr>
          <w:p w14:paraId="35DF1C21" w14:textId="77777777" w:rsidR="00DA2D49" w:rsidRPr="004D3B47" w:rsidRDefault="00DA2D49" w:rsidP="00DE16F5">
            <w:pPr>
              <w:spacing w:line="240" w:lineRule="exact"/>
              <w:ind w:right="544"/>
              <w:jc w:val="both"/>
              <w:rPr>
                <w:sz w:val="18"/>
                <w:szCs w:val="18"/>
              </w:rPr>
            </w:pPr>
            <w:r w:rsidRPr="004D3B47">
              <w:rPr>
                <w:sz w:val="18"/>
                <w:szCs w:val="18"/>
              </w:rPr>
              <w:t>M80006</w:t>
            </w:r>
          </w:p>
        </w:tc>
        <w:tc>
          <w:tcPr>
            <w:tcW w:w="979" w:type="pct"/>
            <w:tcBorders>
              <w:bottom w:val="single" w:sz="4" w:space="0" w:color="auto"/>
            </w:tcBorders>
            <w:shd w:val="clear" w:color="auto" w:fill="auto"/>
          </w:tcPr>
          <w:p w14:paraId="4B46EFBC" w14:textId="77777777" w:rsidR="00DA2D49" w:rsidRPr="004D3B47" w:rsidRDefault="00DA2D49" w:rsidP="00DE16F5">
            <w:pPr>
              <w:spacing w:line="240" w:lineRule="exact"/>
              <w:ind w:right="544"/>
              <w:jc w:val="both"/>
              <w:rPr>
                <w:sz w:val="18"/>
                <w:szCs w:val="18"/>
              </w:rPr>
            </w:pPr>
            <w:r w:rsidRPr="004D3B47">
              <w:rPr>
                <w:sz w:val="18"/>
                <w:szCs w:val="18"/>
              </w:rPr>
              <w:t>Other cancer</w:t>
            </w:r>
          </w:p>
        </w:tc>
        <w:tc>
          <w:tcPr>
            <w:tcW w:w="602" w:type="pct"/>
            <w:tcBorders>
              <w:bottom w:val="single" w:sz="4" w:space="0" w:color="auto"/>
            </w:tcBorders>
          </w:tcPr>
          <w:p w14:paraId="7B67DFA7" w14:textId="77777777" w:rsidR="00DA2D49" w:rsidRPr="004D3B47" w:rsidRDefault="00DA2D49" w:rsidP="0010577B">
            <w:pPr>
              <w:spacing w:line="240" w:lineRule="exact"/>
              <w:ind w:right="544"/>
              <w:jc w:val="right"/>
              <w:rPr>
                <w:sz w:val="18"/>
                <w:szCs w:val="18"/>
              </w:rPr>
            </w:pPr>
            <w:r w:rsidRPr="004D3B47">
              <w:rPr>
                <w:sz w:val="18"/>
                <w:szCs w:val="18"/>
              </w:rPr>
              <w:t>2</w:t>
            </w:r>
            <w:r w:rsidR="0010577B" w:rsidRPr="004D3B47">
              <w:rPr>
                <w:sz w:val="18"/>
                <w:szCs w:val="18"/>
              </w:rPr>
              <w:t>9</w:t>
            </w:r>
          </w:p>
        </w:tc>
      </w:tr>
      <w:tr w:rsidR="004D3B47" w:rsidRPr="004D3B47" w14:paraId="7CB0D191" w14:textId="77777777" w:rsidTr="00D8264A">
        <w:trPr>
          <w:cantSplit/>
        </w:trPr>
        <w:tc>
          <w:tcPr>
            <w:tcW w:w="2069" w:type="pct"/>
            <w:gridSpan w:val="2"/>
            <w:shd w:val="clear" w:color="auto" w:fill="auto"/>
          </w:tcPr>
          <w:p w14:paraId="0FB7DCEC" w14:textId="77777777" w:rsidR="00DA2D49" w:rsidRPr="004D3B47" w:rsidRDefault="00DA2D49" w:rsidP="00DE16F5">
            <w:pPr>
              <w:spacing w:line="240" w:lineRule="exact"/>
              <w:ind w:right="544"/>
              <w:jc w:val="both"/>
              <w:rPr>
                <w:sz w:val="18"/>
                <w:szCs w:val="18"/>
              </w:rPr>
            </w:pPr>
            <w:r w:rsidRPr="004D3B47">
              <w:rPr>
                <w:sz w:val="18"/>
                <w:szCs w:val="18"/>
              </w:rPr>
              <w:t>Undifferentiated carcinoma</w:t>
            </w:r>
          </w:p>
        </w:tc>
        <w:tc>
          <w:tcPr>
            <w:tcW w:w="675" w:type="pct"/>
            <w:shd w:val="clear" w:color="auto" w:fill="auto"/>
          </w:tcPr>
          <w:p w14:paraId="1BA2F2CC" w14:textId="77777777" w:rsidR="00DA2D49" w:rsidRPr="004D3B47" w:rsidRDefault="00DA2D49" w:rsidP="00DE16F5">
            <w:pPr>
              <w:spacing w:line="240" w:lineRule="exact"/>
              <w:ind w:right="544"/>
              <w:jc w:val="both"/>
              <w:rPr>
                <w:sz w:val="18"/>
                <w:szCs w:val="18"/>
              </w:rPr>
            </w:pPr>
            <w:r w:rsidRPr="004D3B47">
              <w:rPr>
                <w:sz w:val="18"/>
                <w:szCs w:val="18"/>
              </w:rPr>
              <w:t>M80203</w:t>
            </w:r>
          </w:p>
        </w:tc>
        <w:tc>
          <w:tcPr>
            <w:tcW w:w="675" w:type="pct"/>
            <w:shd w:val="clear" w:color="auto" w:fill="auto"/>
          </w:tcPr>
          <w:p w14:paraId="55494444" w14:textId="77777777" w:rsidR="00DA2D49" w:rsidRPr="004D3B47" w:rsidRDefault="00DA2D49" w:rsidP="00DE16F5">
            <w:pPr>
              <w:spacing w:line="240" w:lineRule="exact"/>
              <w:ind w:right="544"/>
              <w:jc w:val="both"/>
              <w:rPr>
                <w:sz w:val="18"/>
                <w:szCs w:val="18"/>
              </w:rPr>
            </w:pPr>
            <w:r w:rsidRPr="004D3B47">
              <w:rPr>
                <w:sz w:val="18"/>
                <w:szCs w:val="18"/>
              </w:rPr>
              <w:t>M80203</w:t>
            </w:r>
          </w:p>
        </w:tc>
        <w:tc>
          <w:tcPr>
            <w:tcW w:w="979" w:type="pct"/>
            <w:shd w:val="clear" w:color="auto" w:fill="auto"/>
          </w:tcPr>
          <w:p w14:paraId="76CCBB78" w14:textId="77777777" w:rsidR="00DA2D49" w:rsidRPr="004D3B47" w:rsidRDefault="00DA2D49" w:rsidP="00DE16F5">
            <w:pPr>
              <w:spacing w:line="240" w:lineRule="exact"/>
              <w:ind w:right="544"/>
              <w:jc w:val="both"/>
              <w:rPr>
                <w:sz w:val="18"/>
                <w:szCs w:val="18"/>
              </w:rPr>
            </w:pPr>
            <w:r w:rsidRPr="004D3B47">
              <w:rPr>
                <w:sz w:val="18"/>
                <w:szCs w:val="18"/>
              </w:rPr>
              <w:t>Other cancer</w:t>
            </w:r>
          </w:p>
        </w:tc>
        <w:tc>
          <w:tcPr>
            <w:tcW w:w="602" w:type="pct"/>
          </w:tcPr>
          <w:p w14:paraId="2740D179" w14:textId="77777777" w:rsidR="00DA2D49" w:rsidRPr="004D3B47" w:rsidRDefault="00D8264A" w:rsidP="00697960">
            <w:pPr>
              <w:spacing w:line="240" w:lineRule="exact"/>
              <w:ind w:right="544"/>
              <w:jc w:val="right"/>
              <w:rPr>
                <w:sz w:val="18"/>
                <w:szCs w:val="18"/>
              </w:rPr>
            </w:pPr>
            <w:r w:rsidRPr="004D3B47">
              <w:rPr>
                <w:sz w:val="18"/>
                <w:szCs w:val="18"/>
              </w:rPr>
              <w:t>24</w:t>
            </w:r>
          </w:p>
        </w:tc>
      </w:tr>
      <w:tr w:rsidR="004D3B47" w:rsidRPr="004D3B47" w14:paraId="4E2DDE46" w14:textId="77777777" w:rsidTr="00DF5DB4">
        <w:trPr>
          <w:cantSplit/>
        </w:trPr>
        <w:tc>
          <w:tcPr>
            <w:tcW w:w="1395" w:type="pct"/>
            <w:shd w:val="clear" w:color="auto" w:fill="auto"/>
          </w:tcPr>
          <w:p w14:paraId="266493E0" w14:textId="77777777" w:rsidR="00DA2D49" w:rsidRPr="004D3B47" w:rsidRDefault="00DA2D49" w:rsidP="00DE16F5">
            <w:pPr>
              <w:spacing w:line="240" w:lineRule="exact"/>
              <w:ind w:right="544"/>
              <w:jc w:val="both"/>
              <w:rPr>
                <w:sz w:val="18"/>
                <w:szCs w:val="18"/>
              </w:rPr>
            </w:pPr>
            <w:r w:rsidRPr="004D3B47">
              <w:rPr>
                <w:sz w:val="18"/>
                <w:szCs w:val="18"/>
              </w:rPr>
              <w:t>Sarcoma</w:t>
            </w:r>
          </w:p>
        </w:tc>
        <w:tc>
          <w:tcPr>
            <w:tcW w:w="675" w:type="pct"/>
            <w:shd w:val="clear" w:color="auto" w:fill="auto"/>
          </w:tcPr>
          <w:p w14:paraId="7B89B6F0" w14:textId="77777777" w:rsidR="00DA2D49" w:rsidRPr="004D3B47" w:rsidRDefault="00DA2D49" w:rsidP="00DE16F5">
            <w:pPr>
              <w:spacing w:line="240" w:lineRule="exact"/>
              <w:ind w:right="544"/>
              <w:jc w:val="both"/>
              <w:rPr>
                <w:sz w:val="18"/>
                <w:szCs w:val="18"/>
              </w:rPr>
            </w:pPr>
          </w:p>
        </w:tc>
        <w:tc>
          <w:tcPr>
            <w:tcW w:w="675" w:type="pct"/>
            <w:shd w:val="clear" w:color="auto" w:fill="auto"/>
          </w:tcPr>
          <w:p w14:paraId="6D3C08B9" w14:textId="77777777" w:rsidR="00DA2D49" w:rsidRPr="004D3B47" w:rsidRDefault="00DA2D49" w:rsidP="00DE16F5">
            <w:pPr>
              <w:spacing w:line="240" w:lineRule="exact"/>
              <w:ind w:right="544"/>
              <w:jc w:val="both"/>
              <w:rPr>
                <w:sz w:val="18"/>
                <w:szCs w:val="18"/>
              </w:rPr>
            </w:pPr>
            <w:r w:rsidRPr="004D3B47">
              <w:rPr>
                <w:sz w:val="18"/>
                <w:szCs w:val="18"/>
              </w:rPr>
              <w:t>M88003</w:t>
            </w:r>
          </w:p>
        </w:tc>
        <w:tc>
          <w:tcPr>
            <w:tcW w:w="675" w:type="pct"/>
            <w:shd w:val="clear" w:color="auto" w:fill="auto"/>
          </w:tcPr>
          <w:p w14:paraId="3327A502" w14:textId="77777777" w:rsidR="00DA2D49" w:rsidRPr="004D3B47" w:rsidRDefault="00DA2D49" w:rsidP="00DE16F5">
            <w:pPr>
              <w:spacing w:line="240" w:lineRule="exact"/>
              <w:ind w:right="544"/>
              <w:jc w:val="both"/>
              <w:rPr>
                <w:sz w:val="18"/>
                <w:szCs w:val="18"/>
              </w:rPr>
            </w:pPr>
            <w:r w:rsidRPr="004D3B47">
              <w:rPr>
                <w:sz w:val="18"/>
                <w:szCs w:val="18"/>
              </w:rPr>
              <w:t>M88003</w:t>
            </w:r>
          </w:p>
        </w:tc>
        <w:tc>
          <w:tcPr>
            <w:tcW w:w="979" w:type="pct"/>
          </w:tcPr>
          <w:p w14:paraId="12F204B0" w14:textId="77777777" w:rsidR="00DA2D49" w:rsidRPr="004D3B47" w:rsidRDefault="00DA2D49" w:rsidP="00DE16F5">
            <w:pPr>
              <w:spacing w:line="240" w:lineRule="exact"/>
              <w:ind w:right="544"/>
              <w:jc w:val="both"/>
              <w:rPr>
                <w:sz w:val="18"/>
                <w:szCs w:val="18"/>
              </w:rPr>
            </w:pPr>
            <w:r w:rsidRPr="004D3B47">
              <w:rPr>
                <w:sz w:val="18"/>
                <w:szCs w:val="18"/>
              </w:rPr>
              <w:t>Other cancer</w:t>
            </w:r>
          </w:p>
        </w:tc>
        <w:tc>
          <w:tcPr>
            <w:tcW w:w="602" w:type="pct"/>
            <w:shd w:val="clear" w:color="auto" w:fill="auto"/>
          </w:tcPr>
          <w:p w14:paraId="69AA87EF" w14:textId="77777777" w:rsidR="00DA2D49" w:rsidRPr="004D3B47" w:rsidRDefault="00D8264A" w:rsidP="00697960">
            <w:pPr>
              <w:spacing w:line="240" w:lineRule="exact"/>
              <w:ind w:right="544"/>
              <w:jc w:val="right"/>
              <w:rPr>
                <w:sz w:val="18"/>
                <w:szCs w:val="18"/>
              </w:rPr>
            </w:pPr>
            <w:r w:rsidRPr="004D3B47">
              <w:rPr>
                <w:sz w:val="18"/>
                <w:szCs w:val="18"/>
              </w:rPr>
              <w:t>25</w:t>
            </w:r>
          </w:p>
        </w:tc>
      </w:tr>
      <w:tr w:rsidR="004D3B47" w:rsidRPr="004D3B47" w14:paraId="58EFA6AC" w14:textId="77777777" w:rsidTr="00DF5DB4">
        <w:trPr>
          <w:cantSplit/>
        </w:trPr>
        <w:tc>
          <w:tcPr>
            <w:tcW w:w="1395" w:type="pct"/>
            <w:tcBorders>
              <w:bottom w:val="single" w:sz="4" w:space="0" w:color="auto"/>
            </w:tcBorders>
            <w:shd w:val="clear" w:color="auto" w:fill="E0E0E0"/>
          </w:tcPr>
          <w:p w14:paraId="50B50656" w14:textId="77777777" w:rsidR="00DA2D49" w:rsidRPr="004D3B47" w:rsidRDefault="00DA2D49" w:rsidP="00697960">
            <w:pPr>
              <w:spacing w:line="240" w:lineRule="exact"/>
              <w:ind w:right="86"/>
              <w:rPr>
                <w:b/>
                <w:sz w:val="18"/>
                <w:szCs w:val="18"/>
              </w:rPr>
            </w:pPr>
            <w:r w:rsidRPr="004D3B47">
              <w:rPr>
                <w:b/>
                <w:sz w:val="18"/>
                <w:szCs w:val="18"/>
                <w:u w:val="single"/>
              </w:rPr>
              <w:t>Other codes accepted</w:t>
            </w:r>
          </w:p>
        </w:tc>
        <w:tc>
          <w:tcPr>
            <w:tcW w:w="675" w:type="pct"/>
            <w:tcBorders>
              <w:bottom w:val="single" w:sz="4" w:space="0" w:color="auto"/>
            </w:tcBorders>
            <w:shd w:val="clear" w:color="auto" w:fill="E0E0E0"/>
          </w:tcPr>
          <w:p w14:paraId="4BC0E217" w14:textId="77777777" w:rsidR="00DA2D49" w:rsidRPr="004D3B47" w:rsidRDefault="00DA2D49" w:rsidP="00697960">
            <w:pPr>
              <w:tabs>
                <w:tab w:val="left" w:pos="1222"/>
              </w:tabs>
              <w:spacing w:line="240" w:lineRule="exact"/>
              <w:ind w:right="106"/>
              <w:jc w:val="both"/>
              <w:rPr>
                <w:b/>
                <w:sz w:val="18"/>
                <w:szCs w:val="18"/>
              </w:rPr>
            </w:pPr>
            <w:r w:rsidRPr="004D3B47">
              <w:rPr>
                <w:b/>
                <w:sz w:val="18"/>
                <w:szCs w:val="18"/>
              </w:rPr>
              <w:t>Code stored on register</w:t>
            </w:r>
          </w:p>
        </w:tc>
        <w:tc>
          <w:tcPr>
            <w:tcW w:w="675" w:type="pct"/>
            <w:tcBorders>
              <w:bottom w:val="single" w:sz="4" w:space="0" w:color="auto"/>
            </w:tcBorders>
            <w:shd w:val="clear" w:color="auto" w:fill="E0E0E0"/>
          </w:tcPr>
          <w:p w14:paraId="41AE65D2" w14:textId="77777777" w:rsidR="00DA2D49" w:rsidRPr="004D3B47" w:rsidRDefault="00DA2D49" w:rsidP="00DE16F5">
            <w:pPr>
              <w:spacing w:line="240" w:lineRule="exact"/>
              <w:ind w:right="544"/>
              <w:jc w:val="both"/>
              <w:rPr>
                <w:b/>
                <w:sz w:val="18"/>
                <w:szCs w:val="18"/>
              </w:rPr>
            </w:pPr>
            <w:r w:rsidRPr="004D3B47">
              <w:rPr>
                <w:b/>
                <w:sz w:val="18"/>
                <w:szCs w:val="18"/>
              </w:rPr>
              <w:t>1986 Code</w:t>
            </w:r>
          </w:p>
        </w:tc>
        <w:tc>
          <w:tcPr>
            <w:tcW w:w="675" w:type="pct"/>
            <w:tcBorders>
              <w:bottom w:val="single" w:sz="4" w:space="0" w:color="auto"/>
            </w:tcBorders>
            <w:shd w:val="clear" w:color="auto" w:fill="E0E0E0"/>
          </w:tcPr>
          <w:p w14:paraId="5A84FE7B" w14:textId="77777777" w:rsidR="00DA2D49" w:rsidRPr="004D3B47" w:rsidRDefault="00DA2D49" w:rsidP="00DE16F5">
            <w:pPr>
              <w:spacing w:line="240" w:lineRule="exact"/>
              <w:ind w:right="544"/>
              <w:jc w:val="both"/>
              <w:rPr>
                <w:b/>
                <w:sz w:val="18"/>
                <w:szCs w:val="18"/>
              </w:rPr>
            </w:pPr>
            <w:r w:rsidRPr="004D3B47">
              <w:rPr>
                <w:b/>
                <w:sz w:val="18"/>
                <w:szCs w:val="18"/>
              </w:rPr>
              <w:t>1993 Code</w:t>
            </w:r>
          </w:p>
        </w:tc>
        <w:tc>
          <w:tcPr>
            <w:tcW w:w="979" w:type="pct"/>
            <w:tcBorders>
              <w:bottom w:val="single" w:sz="4" w:space="0" w:color="auto"/>
            </w:tcBorders>
            <w:shd w:val="clear" w:color="auto" w:fill="E0E0E0"/>
          </w:tcPr>
          <w:p w14:paraId="3B23A2AE" w14:textId="77777777" w:rsidR="00DA2D49" w:rsidRPr="004D3B47" w:rsidRDefault="00DA2D49" w:rsidP="00DE16F5">
            <w:pPr>
              <w:spacing w:line="240" w:lineRule="exact"/>
              <w:ind w:right="544"/>
              <w:jc w:val="both"/>
              <w:rPr>
                <w:b/>
                <w:sz w:val="18"/>
                <w:szCs w:val="18"/>
                <w:lang w:val="en-US"/>
              </w:rPr>
            </w:pPr>
            <w:r w:rsidRPr="004D3B47">
              <w:rPr>
                <w:b/>
                <w:sz w:val="18"/>
                <w:szCs w:val="18"/>
              </w:rPr>
              <w:t>Diagnostic category</w:t>
            </w:r>
          </w:p>
        </w:tc>
        <w:tc>
          <w:tcPr>
            <w:tcW w:w="602" w:type="pct"/>
            <w:tcBorders>
              <w:bottom w:val="single" w:sz="4" w:space="0" w:color="auto"/>
            </w:tcBorders>
            <w:shd w:val="clear" w:color="auto" w:fill="E0E0E0"/>
          </w:tcPr>
          <w:p w14:paraId="6124B990" w14:textId="77777777" w:rsidR="00DA2D49" w:rsidRPr="004D3B47" w:rsidRDefault="00DA2D49" w:rsidP="00DE16F5">
            <w:pPr>
              <w:spacing w:line="240" w:lineRule="exact"/>
              <w:ind w:right="544"/>
              <w:jc w:val="both"/>
              <w:rPr>
                <w:b/>
                <w:sz w:val="18"/>
                <w:szCs w:val="18"/>
              </w:rPr>
            </w:pPr>
            <w:r w:rsidRPr="004D3B47">
              <w:rPr>
                <w:b/>
                <w:sz w:val="18"/>
                <w:szCs w:val="18"/>
              </w:rPr>
              <w:t>Rank</w:t>
            </w:r>
          </w:p>
        </w:tc>
      </w:tr>
      <w:tr w:rsidR="004D3B47" w:rsidRPr="004D3B47" w14:paraId="335537DD" w14:textId="77777777" w:rsidTr="00DF5DB4">
        <w:trPr>
          <w:cantSplit/>
        </w:trPr>
        <w:tc>
          <w:tcPr>
            <w:tcW w:w="1395" w:type="pct"/>
            <w:shd w:val="clear" w:color="auto" w:fill="auto"/>
          </w:tcPr>
          <w:p w14:paraId="7CD9FAC2" w14:textId="77777777" w:rsidR="00DA2D49" w:rsidRPr="004D3B47" w:rsidRDefault="00DA2D49" w:rsidP="00DE16F5">
            <w:pPr>
              <w:spacing w:line="240" w:lineRule="exact"/>
              <w:ind w:right="544"/>
              <w:jc w:val="both"/>
              <w:rPr>
                <w:sz w:val="18"/>
                <w:szCs w:val="18"/>
              </w:rPr>
            </w:pPr>
            <w:r w:rsidRPr="004D3B47">
              <w:rPr>
                <w:sz w:val="18"/>
                <w:szCs w:val="18"/>
              </w:rPr>
              <w:t>Carcinosarcoma</w:t>
            </w:r>
          </w:p>
        </w:tc>
        <w:tc>
          <w:tcPr>
            <w:tcW w:w="675" w:type="pct"/>
            <w:shd w:val="clear" w:color="auto" w:fill="auto"/>
          </w:tcPr>
          <w:p w14:paraId="5175E25B" w14:textId="77777777" w:rsidR="00DA2D49" w:rsidRPr="004D3B47" w:rsidRDefault="00DA2D49" w:rsidP="00DE16F5">
            <w:pPr>
              <w:spacing w:line="240" w:lineRule="exact"/>
              <w:ind w:right="544"/>
              <w:jc w:val="both"/>
              <w:rPr>
                <w:sz w:val="18"/>
                <w:szCs w:val="18"/>
              </w:rPr>
            </w:pPr>
            <w:r w:rsidRPr="004D3B47">
              <w:rPr>
                <w:sz w:val="18"/>
                <w:szCs w:val="18"/>
              </w:rPr>
              <w:t>M88003</w:t>
            </w:r>
          </w:p>
        </w:tc>
        <w:tc>
          <w:tcPr>
            <w:tcW w:w="675" w:type="pct"/>
            <w:shd w:val="clear" w:color="auto" w:fill="auto"/>
          </w:tcPr>
          <w:p w14:paraId="32799CE5" w14:textId="77777777" w:rsidR="00DA2D49" w:rsidRPr="004D3B47" w:rsidRDefault="00DA2D49" w:rsidP="00DE16F5">
            <w:pPr>
              <w:spacing w:line="240" w:lineRule="exact"/>
              <w:ind w:right="544"/>
              <w:jc w:val="both"/>
              <w:rPr>
                <w:sz w:val="18"/>
                <w:szCs w:val="18"/>
              </w:rPr>
            </w:pPr>
            <w:r w:rsidRPr="004D3B47">
              <w:rPr>
                <w:sz w:val="18"/>
                <w:szCs w:val="18"/>
              </w:rPr>
              <w:t>M89803</w:t>
            </w:r>
          </w:p>
        </w:tc>
        <w:tc>
          <w:tcPr>
            <w:tcW w:w="675" w:type="pct"/>
            <w:shd w:val="clear" w:color="auto" w:fill="auto"/>
          </w:tcPr>
          <w:p w14:paraId="7E84BCE1" w14:textId="77777777" w:rsidR="00DA2D49" w:rsidRPr="004D3B47" w:rsidRDefault="00DA2D49" w:rsidP="00DE16F5">
            <w:pPr>
              <w:spacing w:line="240" w:lineRule="exact"/>
              <w:ind w:right="544"/>
              <w:jc w:val="both"/>
              <w:rPr>
                <w:sz w:val="18"/>
                <w:szCs w:val="18"/>
              </w:rPr>
            </w:pPr>
            <w:r w:rsidRPr="004D3B47">
              <w:rPr>
                <w:sz w:val="18"/>
                <w:szCs w:val="18"/>
              </w:rPr>
              <w:t>M89803</w:t>
            </w:r>
          </w:p>
        </w:tc>
        <w:tc>
          <w:tcPr>
            <w:tcW w:w="979" w:type="pct"/>
          </w:tcPr>
          <w:p w14:paraId="454EECB6" w14:textId="77777777" w:rsidR="00DA2D49" w:rsidRPr="004D3B47" w:rsidRDefault="00DA2D49" w:rsidP="00DE16F5">
            <w:pPr>
              <w:ind w:right="544"/>
              <w:jc w:val="both"/>
              <w:rPr>
                <w:sz w:val="18"/>
                <w:szCs w:val="18"/>
              </w:rPr>
            </w:pPr>
            <w:r w:rsidRPr="004D3B47">
              <w:rPr>
                <w:sz w:val="18"/>
                <w:szCs w:val="18"/>
              </w:rPr>
              <w:t>Other cancer</w:t>
            </w:r>
          </w:p>
        </w:tc>
        <w:tc>
          <w:tcPr>
            <w:tcW w:w="602" w:type="pct"/>
            <w:shd w:val="clear" w:color="auto" w:fill="auto"/>
          </w:tcPr>
          <w:p w14:paraId="7FDBEE63" w14:textId="77777777" w:rsidR="00DA2D49" w:rsidRPr="004D3B47" w:rsidRDefault="00D8264A" w:rsidP="00B1266B">
            <w:pPr>
              <w:spacing w:line="240" w:lineRule="exact"/>
              <w:ind w:right="544"/>
              <w:jc w:val="center"/>
              <w:rPr>
                <w:sz w:val="18"/>
                <w:szCs w:val="18"/>
              </w:rPr>
            </w:pPr>
            <w:r w:rsidRPr="004D3B47">
              <w:rPr>
                <w:sz w:val="18"/>
                <w:szCs w:val="18"/>
              </w:rPr>
              <w:t>26</w:t>
            </w:r>
          </w:p>
        </w:tc>
      </w:tr>
      <w:tr w:rsidR="004D3B47" w:rsidRPr="004D3B47" w14:paraId="655B83A4" w14:textId="77777777" w:rsidTr="00DF5DB4">
        <w:trPr>
          <w:cantSplit/>
          <w:trHeight w:val="270"/>
        </w:trPr>
        <w:tc>
          <w:tcPr>
            <w:tcW w:w="1395" w:type="pct"/>
            <w:shd w:val="clear" w:color="auto" w:fill="auto"/>
          </w:tcPr>
          <w:p w14:paraId="674CE257" w14:textId="77777777" w:rsidR="00DA2D49" w:rsidRPr="004D3B47" w:rsidRDefault="00DA2D49" w:rsidP="00DE16F5">
            <w:pPr>
              <w:spacing w:line="240" w:lineRule="exact"/>
              <w:ind w:right="544"/>
              <w:jc w:val="both"/>
              <w:rPr>
                <w:sz w:val="18"/>
                <w:szCs w:val="18"/>
              </w:rPr>
            </w:pPr>
            <w:r w:rsidRPr="004D3B47">
              <w:rPr>
                <w:sz w:val="18"/>
                <w:szCs w:val="18"/>
              </w:rPr>
              <w:t>Choriocarcinoma</w:t>
            </w:r>
          </w:p>
        </w:tc>
        <w:tc>
          <w:tcPr>
            <w:tcW w:w="675" w:type="pct"/>
            <w:shd w:val="clear" w:color="auto" w:fill="auto"/>
          </w:tcPr>
          <w:p w14:paraId="0B940145" w14:textId="77777777" w:rsidR="00DA2D49" w:rsidRPr="004D3B47" w:rsidRDefault="00DA2D49" w:rsidP="00DE16F5">
            <w:pPr>
              <w:spacing w:line="240" w:lineRule="exact"/>
              <w:ind w:right="544"/>
              <w:jc w:val="both"/>
              <w:rPr>
                <w:sz w:val="18"/>
                <w:szCs w:val="18"/>
              </w:rPr>
            </w:pPr>
            <w:r w:rsidRPr="004D3B47">
              <w:rPr>
                <w:sz w:val="18"/>
                <w:szCs w:val="18"/>
              </w:rPr>
              <w:t>M80003</w:t>
            </w:r>
          </w:p>
        </w:tc>
        <w:tc>
          <w:tcPr>
            <w:tcW w:w="675" w:type="pct"/>
            <w:shd w:val="clear" w:color="auto" w:fill="auto"/>
          </w:tcPr>
          <w:p w14:paraId="4801697D" w14:textId="77777777" w:rsidR="00DA2D49" w:rsidRPr="004D3B47" w:rsidRDefault="00DA2D49" w:rsidP="00DE16F5">
            <w:pPr>
              <w:spacing w:line="240" w:lineRule="exact"/>
              <w:ind w:right="544"/>
              <w:jc w:val="both"/>
              <w:rPr>
                <w:sz w:val="18"/>
                <w:szCs w:val="18"/>
              </w:rPr>
            </w:pPr>
            <w:r w:rsidRPr="004D3B47">
              <w:rPr>
                <w:sz w:val="18"/>
                <w:szCs w:val="18"/>
              </w:rPr>
              <w:t>M91003</w:t>
            </w:r>
          </w:p>
        </w:tc>
        <w:tc>
          <w:tcPr>
            <w:tcW w:w="675" w:type="pct"/>
            <w:shd w:val="clear" w:color="auto" w:fill="auto"/>
          </w:tcPr>
          <w:p w14:paraId="7938CDCD" w14:textId="77777777" w:rsidR="00DA2D49" w:rsidRPr="004D3B47" w:rsidRDefault="00DA2D49" w:rsidP="00DE16F5">
            <w:pPr>
              <w:spacing w:line="240" w:lineRule="exact"/>
              <w:ind w:right="544"/>
              <w:jc w:val="both"/>
              <w:rPr>
                <w:sz w:val="18"/>
                <w:szCs w:val="18"/>
              </w:rPr>
            </w:pPr>
            <w:r w:rsidRPr="004D3B47">
              <w:rPr>
                <w:sz w:val="18"/>
                <w:szCs w:val="18"/>
              </w:rPr>
              <w:t>M91003</w:t>
            </w:r>
          </w:p>
        </w:tc>
        <w:tc>
          <w:tcPr>
            <w:tcW w:w="979" w:type="pct"/>
          </w:tcPr>
          <w:p w14:paraId="133C392C" w14:textId="77777777" w:rsidR="00DA2D49" w:rsidRPr="004D3B47" w:rsidRDefault="00DA2D49" w:rsidP="00DE16F5">
            <w:pPr>
              <w:ind w:right="544"/>
              <w:jc w:val="both"/>
              <w:rPr>
                <w:sz w:val="18"/>
                <w:szCs w:val="18"/>
              </w:rPr>
            </w:pPr>
            <w:r w:rsidRPr="004D3B47">
              <w:rPr>
                <w:sz w:val="18"/>
                <w:szCs w:val="18"/>
              </w:rPr>
              <w:t>Other cancer</w:t>
            </w:r>
          </w:p>
        </w:tc>
        <w:tc>
          <w:tcPr>
            <w:tcW w:w="602" w:type="pct"/>
            <w:shd w:val="clear" w:color="auto" w:fill="auto"/>
          </w:tcPr>
          <w:p w14:paraId="0869FEAA" w14:textId="77777777" w:rsidR="00DA2D49" w:rsidRPr="004D3B47" w:rsidRDefault="00D8264A" w:rsidP="00B1266B">
            <w:pPr>
              <w:spacing w:line="240" w:lineRule="exact"/>
              <w:ind w:right="544"/>
              <w:jc w:val="center"/>
              <w:rPr>
                <w:sz w:val="18"/>
                <w:szCs w:val="18"/>
              </w:rPr>
            </w:pPr>
            <w:r w:rsidRPr="004D3B47">
              <w:rPr>
                <w:sz w:val="18"/>
                <w:szCs w:val="18"/>
              </w:rPr>
              <w:t>27</w:t>
            </w:r>
          </w:p>
        </w:tc>
      </w:tr>
      <w:tr w:rsidR="004D3B47" w:rsidRPr="004D3B47" w14:paraId="47ED41BD" w14:textId="77777777" w:rsidTr="00DF5DB4">
        <w:trPr>
          <w:cantSplit/>
        </w:trPr>
        <w:tc>
          <w:tcPr>
            <w:tcW w:w="1395" w:type="pct"/>
            <w:shd w:val="clear" w:color="auto" w:fill="auto"/>
          </w:tcPr>
          <w:p w14:paraId="02D61A27" w14:textId="77777777" w:rsidR="00DA2D49" w:rsidRPr="004D3B47" w:rsidRDefault="00DA2D49" w:rsidP="00697960">
            <w:pPr>
              <w:spacing w:line="240" w:lineRule="exact"/>
              <w:jc w:val="both"/>
              <w:rPr>
                <w:sz w:val="18"/>
                <w:szCs w:val="18"/>
              </w:rPr>
            </w:pPr>
            <w:r w:rsidRPr="004D3B47">
              <w:rPr>
                <w:sz w:val="18"/>
                <w:szCs w:val="18"/>
              </w:rPr>
              <w:t>Miscellaneous primary tumour</w:t>
            </w:r>
          </w:p>
        </w:tc>
        <w:tc>
          <w:tcPr>
            <w:tcW w:w="675" w:type="pct"/>
            <w:shd w:val="clear" w:color="auto" w:fill="auto"/>
          </w:tcPr>
          <w:p w14:paraId="6AB5E909" w14:textId="77777777" w:rsidR="00DA2D49" w:rsidRPr="004D3B47" w:rsidRDefault="00DA2D49" w:rsidP="00DE16F5">
            <w:pPr>
              <w:spacing w:line="240" w:lineRule="exact"/>
              <w:ind w:right="544"/>
              <w:jc w:val="both"/>
              <w:rPr>
                <w:sz w:val="18"/>
                <w:szCs w:val="18"/>
              </w:rPr>
            </w:pPr>
            <w:r w:rsidRPr="004D3B47">
              <w:rPr>
                <w:sz w:val="18"/>
                <w:szCs w:val="18"/>
              </w:rPr>
              <w:t>M80003</w:t>
            </w:r>
          </w:p>
        </w:tc>
        <w:tc>
          <w:tcPr>
            <w:tcW w:w="675" w:type="pct"/>
            <w:shd w:val="clear" w:color="auto" w:fill="auto"/>
          </w:tcPr>
          <w:p w14:paraId="5FB9F82E" w14:textId="77777777" w:rsidR="00DA2D49" w:rsidRPr="004D3B47" w:rsidRDefault="00DA2D49" w:rsidP="00DE16F5">
            <w:pPr>
              <w:spacing w:line="240" w:lineRule="exact"/>
              <w:ind w:right="544"/>
              <w:jc w:val="both"/>
              <w:rPr>
                <w:sz w:val="18"/>
                <w:szCs w:val="18"/>
              </w:rPr>
            </w:pPr>
            <w:r w:rsidRPr="004D3B47">
              <w:rPr>
                <w:sz w:val="18"/>
                <w:szCs w:val="18"/>
              </w:rPr>
              <w:t>M80003</w:t>
            </w:r>
          </w:p>
        </w:tc>
        <w:tc>
          <w:tcPr>
            <w:tcW w:w="675" w:type="pct"/>
            <w:shd w:val="clear" w:color="auto" w:fill="auto"/>
          </w:tcPr>
          <w:p w14:paraId="7C72DB7E" w14:textId="77777777" w:rsidR="00DA2D49" w:rsidRPr="004D3B47" w:rsidRDefault="00DA2D49" w:rsidP="00DE16F5">
            <w:pPr>
              <w:spacing w:line="240" w:lineRule="exact"/>
              <w:ind w:right="544"/>
              <w:jc w:val="both"/>
              <w:rPr>
                <w:sz w:val="18"/>
                <w:szCs w:val="18"/>
              </w:rPr>
            </w:pPr>
            <w:r w:rsidRPr="004D3B47">
              <w:rPr>
                <w:sz w:val="18"/>
                <w:szCs w:val="18"/>
              </w:rPr>
              <w:t>M80003</w:t>
            </w:r>
          </w:p>
        </w:tc>
        <w:tc>
          <w:tcPr>
            <w:tcW w:w="979" w:type="pct"/>
          </w:tcPr>
          <w:p w14:paraId="5D5B685C" w14:textId="77777777" w:rsidR="00DA2D49" w:rsidRPr="004D3B47" w:rsidRDefault="00DA2D49" w:rsidP="00DE16F5">
            <w:pPr>
              <w:ind w:right="544"/>
              <w:jc w:val="both"/>
              <w:rPr>
                <w:sz w:val="18"/>
                <w:szCs w:val="18"/>
              </w:rPr>
            </w:pPr>
            <w:r w:rsidRPr="004D3B47">
              <w:rPr>
                <w:sz w:val="18"/>
                <w:szCs w:val="18"/>
              </w:rPr>
              <w:t>Other cancer</w:t>
            </w:r>
          </w:p>
        </w:tc>
        <w:tc>
          <w:tcPr>
            <w:tcW w:w="602" w:type="pct"/>
            <w:shd w:val="clear" w:color="auto" w:fill="auto"/>
          </w:tcPr>
          <w:p w14:paraId="16BF675E" w14:textId="77777777" w:rsidR="00DA2D49" w:rsidRPr="004D3B47" w:rsidRDefault="00D8264A" w:rsidP="00B1266B">
            <w:pPr>
              <w:spacing w:line="240" w:lineRule="exact"/>
              <w:ind w:right="544"/>
              <w:jc w:val="center"/>
              <w:rPr>
                <w:sz w:val="18"/>
                <w:szCs w:val="18"/>
              </w:rPr>
            </w:pPr>
            <w:r w:rsidRPr="004D3B47">
              <w:rPr>
                <w:sz w:val="18"/>
                <w:szCs w:val="18"/>
              </w:rPr>
              <w:t>28</w:t>
            </w:r>
          </w:p>
        </w:tc>
      </w:tr>
      <w:tr w:rsidR="004D3B47" w:rsidRPr="004D3B47" w14:paraId="335A1413" w14:textId="77777777" w:rsidTr="00DF5DB4">
        <w:trPr>
          <w:cantSplit/>
        </w:trPr>
        <w:tc>
          <w:tcPr>
            <w:tcW w:w="1395" w:type="pct"/>
            <w:shd w:val="clear" w:color="auto" w:fill="auto"/>
          </w:tcPr>
          <w:p w14:paraId="73FFB929" w14:textId="77777777" w:rsidR="00DA2D49" w:rsidRPr="004D3B47" w:rsidRDefault="00DA2D49" w:rsidP="00DE16F5">
            <w:pPr>
              <w:spacing w:line="240" w:lineRule="exact"/>
              <w:ind w:right="544"/>
              <w:jc w:val="both"/>
              <w:rPr>
                <w:sz w:val="18"/>
                <w:szCs w:val="18"/>
              </w:rPr>
            </w:pPr>
            <w:r w:rsidRPr="004D3B47">
              <w:rPr>
                <w:sz w:val="18"/>
                <w:szCs w:val="18"/>
              </w:rPr>
              <w:t>Small cell carcinoma</w:t>
            </w:r>
          </w:p>
        </w:tc>
        <w:tc>
          <w:tcPr>
            <w:tcW w:w="675" w:type="pct"/>
            <w:shd w:val="clear" w:color="auto" w:fill="auto"/>
          </w:tcPr>
          <w:p w14:paraId="346F615E" w14:textId="77777777" w:rsidR="00DA2D49" w:rsidRPr="004D3B47" w:rsidRDefault="00DA2D49" w:rsidP="00DE16F5">
            <w:pPr>
              <w:spacing w:line="240" w:lineRule="exact"/>
              <w:ind w:right="544"/>
              <w:jc w:val="both"/>
              <w:rPr>
                <w:sz w:val="18"/>
                <w:szCs w:val="18"/>
              </w:rPr>
            </w:pPr>
            <w:r w:rsidRPr="004D3B47">
              <w:rPr>
                <w:sz w:val="18"/>
                <w:szCs w:val="18"/>
              </w:rPr>
              <w:t>M80003</w:t>
            </w:r>
          </w:p>
        </w:tc>
        <w:tc>
          <w:tcPr>
            <w:tcW w:w="675" w:type="pct"/>
            <w:shd w:val="clear" w:color="auto" w:fill="auto"/>
          </w:tcPr>
          <w:p w14:paraId="2FF71636" w14:textId="77777777" w:rsidR="00DA2D49" w:rsidRPr="004D3B47" w:rsidRDefault="00DA2D49" w:rsidP="00DE16F5">
            <w:pPr>
              <w:spacing w:line="240" w:lineRule="exact"/>
              <w:ind w:right="544"/>
              <w:jc w:val="both"/>
              <w:rPr>
                <w:sz w:val="18"/>
                <w:szCs w:val="18"/>
              </w:rPr>
            </w:pPr>
            <w:r w:rsidRPr="004D3B47">
              <w:rPr>
                <w:sz w:val="18"/>
                <w:szCs w:val="18"/>
              </w:rPr>
              <w:t>M80413</w:t>
            </w:r>
          </w:p>
        </w:tc>
        <w:tc>
          <w:tcPr>
            <w:tcW w:w="675" w:type="pct"/>
            <w:shd w:val="clear" w:color="auto" w:fill="auto"/>
          </w:tcPr>
          <w:p w14:paraId="351BDEE6" w14:textId="77777777" w:rsidR="00DA2D49" w:rsidRPr="004D3B47" w:rsidRDefault="00DA2D49" w:rsidP="00DE16F5">
            <w:pPr>
              <w:spacing w:line="240" w:lineRule="exact"/>
              <w:ind w:right="544"/>
              <w:jc w:val="both"/>
              <w:rPr>
                <w:sz w:val="18"/>
                <w:szCs w:val="18"/>
              </w:rPr>
            </w:pPr>
            <w:r w:rsidRPr="004D3B47">
              <w:rPr>
                <w:sz w:val="18"/>
                <w:szCs w:val="18"/>
              </w:rPr>
              <w:t>M80413</w:t>
            </w:r>
          </w:p>
        </w:tc>
        <w:tc>
          <w:tcPr>
            <w:tcW w:w="979" w:type="pct"/>
          </w:tcPr>
          <w:p w14:paraId="0942E9C3" w14:textId="77777777" w:rsidR="00DA2D49" w:rsidRPr="004D3B47" w:rsidRDefault="00DA2D49" w:rsidP="00DE16F5">
            <w:pPr>
              <w:ind w:right="544"/>
              <w:jc w:val="both"/>
              <w:rPr>
                <w:sz w:val="18"/>
                <w:szCs w:val="18"/>
              </w:rPr>
            </w:pPr>
            <w:r w:rsidRPr="004D3B47">
              <w:rPr>
                <w:sz w:val="18"/>
                <w:szCs w:val="18"/>
              </w:rPr>
              <w:t>Other cancer</w:t>
            </w:r>
          </w:p>
        </w:tc>
        <w:tc>
          <w:tcPr>
            <w:tcW w:w="602" w:type="pct"/>
            <w:shd w:val="clear" w:color="auto" w:fill="auto"/>
          </w:tcPr>
          <w:p w14:paraId="670E86E6" w14:textId="77777777" w:rsidR="00DA2D49" w:rsidRPr="004D3B47" w:rsidRDefault="0010577B" w:rsidP="00B1266B">
            <w:pPr>
              <w:spacing w:line="240" w:lineRule="exact"/>
              <w:ind w:right="544"/>
              <w:jc w:val="center"/>
              <w:rPr>
                <w:sz w:val="18"/>
                <w:szCs w:val="18"/>
              </w:rPr>
            </w:pPr>
            <w:r w:rsidRPr="004D3B47">
              <w:rPr>
                <w:sz w:val="18"/>
                <w:szCs w:val="18"/>
              </w:rPr>
              <w:t>30</w:t>
            </w:r>
          </w:p>
        </w:tc>
      </w:tr>
      <w:tr w:rsidR="004D3B47" w:rsidRPr="004D3B47" w14:paraId="60FC96C5" w14:textId="77777777" w:rsidTr="00DF5DB4">
        <w:trPr>
          <w:cantSplit/>
        </w:trPr>
        <w:tc>
          <w:tcPr>
            <w:tcW w:w="1395" w:type="pct"/>
            <w:shd w:val="clear" w:color="auto" w:fill="auto"/>
          </w:tcPr>
          <w:p w14:paraId="21C0F3AC" w14:textId="77777777" w:rsidR="00DA2D49" w:rsidRPr="004D3B47" w:rsidRDefault="00DA2D49" w:rsidP="00DF5DB4">
            <w:pPr>
              <w:spacing w:line="240" w:lineRule="exact"/>
              <w:ind w:right="-109"/>
              <w:jc w:val="both"/>
              <w:rPr>
                <w:sz w:val="18"/>
                <w:szCs w:val="18"/>
              </w:rPr>
            </w:pPr>
            <w:r w:rsidRPr="004D3B47">
              <w:rPr>
                <w:sz w:val="18"/>
                <w:szCs w:val="18"/>
              </w:rPr>
              <w:t>Malignant tumour, Small cell type</w:t>
            </w:r>
          </w:p>
        </w:tc>
        <w:tc>
          <w:tcPr>
            <w:tcW w:w="675" w:type="pct"/>
            <w:shd w:val="clear" w:color="auto" w:fill="auto"/>
          </w:tcPr>
          <w:p w14:paraId="0250CE00" w14:textId="77777777" w:rsidR="00DA2D49" w:rsidRPr="004D3B47" w:rsidRDefault="00DA2D49" w:rsidP="00DE16F5">
            <w:pPr>
              <w:spacing w:line="240" w:lineRule="exact"/>
              <w:ind w:right="544"/>
              <w:jc w:val="both"/>
              <w:rPr>
                <w:sz w:val="18"/>
                <w:szCs w:val="18"/>
              </w:rPr>
            </w:pPr>
            <w:r w:rsidRPr="004D3B47">
              <w:rPr>
                <w:sz w:val="18"/>
                <w:szCs w:val="18"/>
              </w:rPr>
              <w:t>M80003</w:t>
            </w:r>
          </w:p>
        </w:tc>
        <w:tc>
          <w:tcPr>
            <w:tcW w:w="675" w:type="pct"/>
            <w:shd w:val="clear" w:color="auto" w:fill="auto"/>
          </w:tcPr>
          <w:p w14:paraId="70FB9889" w14:textId="77777777" w:rsidR="00DA2D49" w:rsidRPr="004D3B47" w:rsidRDefault="00DA2D49" w:rsidP="00DE16F5">
            <w:pPr>
              <w:spacing w:line="240" w:lineRule="exact"/>
              <w:ind w:right="544"/>
              <w:jc w:val="both"/>
              <w:rPr>
                <w:sz w:val="18"/>
                <w:szCs w:val="18"/>
              </w:rPr>
            </w:pPr>
            <w:r w:rsidRPr="004D3B47">
              <w:rPr>
                <w:sz w:val="18"/>
                <w:szCs w:val="18"/>
              </w:rPr>
              <w:t>M80023</w:t>
            </w:r>
          </w:p>
        </w:tc>
        <w:tc>
          <w:tcPr>
            <w:tcW w:w="675" w:type="pct"/>
            <w:shd w:val="clear" w:color="auto" w:fill="auto"/>
          </w:tcPr>
          <w:p w14:paraId="7F17A4FF" w14:textId="77777777" w:rsidR="00DA2D49" w:rsidRPr="004D3B47" w:rsidRDefault="00DA2D49" w:rsidP="00DE16F5">
            <w:pPr>
              <w:spacing w:line="240" w:lineRule="exact"/>
              <w:ind w:right="544"/>
              <w:jc w:val="both"/>
              <w:rPr>
                <w:sz w:val="18"/>
                <w:szCs w:val="18"/>
              </w:rPr>
            </w:pPr>
            <w:r w:rsidRPr="004D3B47">
              <w:rPr>
                <w:sz w:val="18"/>
                <w:szCs w:val="18"/>
              </w:rPr>
              <w:t>M80023</w:t>
            </w:r>
          </w:p>
        </w:tc>
        <w:tc>
          <w:tcPr>
            <w:tcW w:w="979" w:type="pct"/>
          </w:tcPr>
          <w:p w14:paraId="4921CAB0" w14:textId="77777777" w:rsidR="00DA2D49" w:rsidRPr="004D3B47" w:rsidRDefault="00DA2D49" w:rsidP="00DE16F5">
            <w:pPr>
              <w:ind w:right="544"/>
              <w:jc w:val="both"/>
              <w:rPr>
                <w:sz w:val="18"/>
                <w:szCs w:val="18"/>
              </w:rPr>
            </w:pPr>
            <w:r w:rsidRPr="004D3B47">
              <w:rPr>
                <w:sz w:val="18"/>
                <w:szCs w:val="18"/>
              </w:rPr>
              <w:t>Other cancer</w:t>
            </w:r>
          </w:p>
        </w:tc>
        <w:tc>
          <w:tcPr>
            <w:tcW w:w="602" w:type="pct"/>
            <w:shd w:val="clear" w:color="auto" w:fill="auto"/>
          </w:tcPr>
          <w:p w14:paraId="3069AC1D" w14:textId="77777777" w:rsidR="00DA2D49" w:rsidRPr="004D3B47" w:rsidRDefault="0010577B" w:rsidP="00B1266B">
            <w:pPr>
              <w:spacing w:line="240" w:lineRule="exact"/>
              <w:ind w:right="544"/>
              <w:jc w:val="center"/>
              <w:rPr>
                <w:sz w:val="18"/>
                <w:szCs w:val="18"/>
              </w:rPr>
            </w:pPr>
            <w:r w:rsidRPr="004D3B47">
              <w:rPr>
                <w:sz w:val="18"/>
                <w:szCs w:val="18"/>
              </w:rPr>
              <w:t>31</w:t>
            </w:r>
          </w:p>
        </w:tc>
      </w:tr>
      <w:tr w:rsidR="004D3B47" w:rsidRPr="004D3B47" w14:paraId="7C305480" w14:textId="77777777" w:rsidTr="00A3773F">
        <w:trPr>
          <w:cantSplit/>
          <w:trHeight w:val="269"/>
        </w:trPr>
        <w:tc>
          <w:tcPr>
            <w:tcW w:w="1305" w:type="pct"/>
            <w:shd w:val="clear" w:color="auto" w:fill="D8D8D8"/>
          </w:tcPr>
          <w:p w14:paraId="5530F349" w14:textId="77777777" w:rsidR="00A3773F" w:rsidRPr="004D3B47" w:rsidRDefault="00A3773F" w:rsidP="00A3773F">
            <w:pPr>
              <w:spacing w:line="240" w:lineRule="exact"/>
              <w:ind w:right="544"/>
              <w:jc w:val="both"/>
              <w:rPr>
                <w:sz w:val="18"/>
                <w:szCs w:val="18"/>
              </w:rPr>
            </w:pPr>
            <w:r w:rsidRPr="004D3B47">
              <w:rPr>
                <w:b/>
                <w:sz w:val="18"/>
                <w:szCs w:val="18"/>
                <w:u w:val="single"/>
              </w:rPr>
              <w:t>Other codes accepted</w:t>
            </w:r>
          </w:p>
        </w:tc>
        <w:tc>
          <w:tcPr>
            <w:tcW w:w="692" w:type="pct"/>
            <w:shd w:val="clear" w:color="auto" w:fill="D8D8D8"/>
          </w:tcPr>
          <w:p w14:paraId="51F20AB0" w14:textId="77777777" w:rsidR="00A3773F" w:rsidRPr="004D3B47" w:rsidRDefault="00A3773F" w:rsidP="00A3773F">
            <w:pPr>
              <w:spacing w:line="240" w:lineRule="exact"/>
              <w:ind w:right="-13"/>
              <w:jc w:val="both"/>
              <w:rPr>
                <w:sz w:val="18"/>
                <w:szCs w:val="18"/>
              </w:rPr>
            </w:pPr>
            <w:r w:rsidRPr="004D3B47">
              <w:rPr>
                <w:b/>
                <w:sz w:val="18"/>
                <w:szCs w:val="18"/>
              </w:rPr>
              <w:t>Code stored on register</w:t>
            </w:r>
          </w:p>
        </w:tc>
        <w:tc>
          <w:tcPr>
            <w:tcW w:w="692" w:type="pct"/>
            <w:shd w:val="clear" w:color="auto" w:fill="D8D8D8"/>
          </w:tcPr>
          <w:p w14:paraId="4D90F39A" w14:textId="77777777" w:rsidR="00A3773F" w:rsidRPr="004D3B47" w:rsidRDefault="00A3773F" w:rsidP="00A3773F">
            <w:pPr>
              <w:spacing w:line="240" w:lineRule="exact"/>
              <w:ind w:right="544"/>
              <w:jc w:val="both"/>
              <w:rPr>
                <w:sz w:val="18"/>
                <w:szCs w:val="18"/>
              </w:rPr>
            </w:pPr>
            <w:r w:rsidRPr="004D3B47">
              <w:rPr>
                <w:b/>
                <w:sz w:val="18"/>
                <w:szCs w:val="18"/>
              </w:rPr>
              <w:t>1986 Code</w:t>
            </w:r>
          </w:p>
        </w:tc>
        <w:tc>
          <w:tcPr>
            <w:tcW w:w="692" w:type="pct"/>
            <w:shd w:val="clear" w:color="auto" w:fill="D8D8D8"/>
          </w:tcPr>
          <w:p w14:paraId="4CDE49D7" w14:textId="77777777" w:rsidR="00A3773F" w:rsidRPr="004D3B47" w:rsidRDefault="00A3773F" w:rsidP="00A3773F">
            <w:pPr>
              <w:spacing w:line="240" w:lineRule="exact"/>
              <w:ind w:right="544"/>
              <w:jc w:val="both"/>
              <w:rPr>
                <w:sz w:val="18"/>
                <w:szCs w:val="18"/>
              </w:rPr>
            </w:pPr>
            <w:r w:rsidRPr="004D3B47">
              <w:rPr>
                <w:b/>
                <w:sz w:val="18"/>
                <w:szCs w:val="18"/>
              </w:rPr>
              <w:t>1993 Code</w:t>
            </w:r>
          </w:p>
        </w:tc>
        <w:tc>
          <w:tcPr>
            <w:tcW w:w="1003" w:type="pct"/>
            <w:shd w:val="clear" w:color="auto" w:fill="D8D8D8"/>
          </w:tcPr>
          <w:p w14:paraId="06C3905B" w14:textId="77777777" w:rsidR="00A3773F" w:rsidRPr="004D3B47" w:rsidRDefault="00A3773F" w:rsidP="00A3773F">
            <w:pPr>
              <w:ind w:right="544"/>
              <w:jc w:val="both"/>
              <w:rPr>
                <w:sz w:val="18"/>
                <w:szCs w:val="18"/>
              </w:rPr>
            </w:pPr>
            <w:r w:rsidRPr="004D3B47">
              <w:rPr>
                <w:b/>
                <w:sz w:val="18"/>
                <w:szCs w:val="18"/>
              </w:rPr>
              <w:t>Diagnostic category</w:t>
            </w:r>
          </w:p>
        </w:tc>
        <w:tc>
          <w:tcPr>
            <w:tcW w:w="617" w:type="pct"/>
            <w:shd w:val="clear" w:color="auto" w:fill="D8D8D8"/>
          </w:tcPr>
          <w:p w14:paraId="17859EF8" w14:textId="77777777" w:rsidR="00A3773F" w:rsidRPr="004D3B47" w:rsidRDefault="00A3773F" w:rsidP="00A3773F">
            <w:pPr>
              <w:spacing w:line="240" w:lineRule="exact"/>
              <w:ind w:right="544"/>
              <w:jc w:val="center"/>
              <w:rPr>
                <w:sz w:val="18"/>
                <w:szCs w:val="18"/>
              </w:rPr>
            </w:pPr>
            <w:r w:rsidRPr="004D3B47">
              <w:rPr>
                <w:b/>
                <w:sz w:val="18"/>
                <w:szCs w:val="18"/>
              </w:rPr>
              <w:t>Rank</w:t>
            </w:r>
          </w:p>
        </w:tc>
      </w:tr>
      <w:tr w:rsidR="004D3B47" w:rsidRPr="004D3B47" w14:paraId="5D966F01" w14:textId="77777777" w:rsidTr="00DF5DB4">
        <w:trPr>
          <w:cantSplit/>
          <w:trHeight w:val="269"/>
        </w:trPr>
        <w:tc>
          <w:tcPr>
            <w:tcW w:w="1395" w:type="pct"/>
            <w:shd w:val="clear" w:color="auto" w:fill="auto"/>
          </w:tcPr>
          <w:p w14:paraId="6526AC7B" w14:textId="77777777" w:rsidR="00DA2D49" w:rsidRPr="004D3B47" w:rsidRDefault="00DA2D49" w:rsidP="00DE16F5">
            <w:pPr>
              <w:spacing w:line="240" w:lineRule="exact"/>
              <w:ind w:right="544"/>
              <w:jc w:val="both"/>
              <w:rPr>
                <w:sz w:val="18"/>
                <w:szCs w:val="18"/>
              </w:rPr>
            </w:pPr>
            <w:r w:rsidRPr="004D3B47">
              <w:rPr>
                <w:sz w:val="18"/>
                <w:szCs w:val="18"/>
              </w:rPr>
              <w:t>Melanoma</w:t>
            </w:r>
          </w:p>
        </w:tc>
        <w:tc>
          <w:tcPr>
            <w:tcW w:w="675" w:type="pct"/>
            <w:shd w:val="clear" w:color="auto" w:fill="auto"/>
          </w:tcPr>
          <w:p w14:paraId="17B3DFCD" w14:textId="77777777" w:rsidR="00DA2D49" w:rsidRPr="004D3B47" w:rsidRDefault="00DA2D49" w:rsidP="00DE16F5">
            <w:pPr>
              <w:spacing w:line="240" w:lineRule="exact"/>
              <w:ind w:right="544"/>
              <w:jc w:val="both"/>
              <w:rPr>
                <w:sz w:val="18"/>
                <w:szCs w:val="18"/>
              </w:rPr>
            </w:pPr>
            <w:r w:rsidRPr="004D3B47">
              <w:rPr>
                <w:sz w:val="18"/>
                <w:szCs w:val="18"/>
              </w:rPr>
              <w:t>M80003</w:t>
            </w:r>
          </w:p>
        </w:tc>
        <w:tc>
          <w:tcPr>
            <w:tcW w:w="675" w:type="pct"/>
            <w:shd w:val="clear" w:color="auto" w:fill="auto"/>
          </w:tcPr>
          <w:p w14:paraId="6A9D6B46" w14:textId="77777777" w:rsidR="00DA2D49" w:rsidRPr="004D3B47" w:rsidRDefault="00DA2D49" w:rsidP="00DE16F5">
            <w:pPr>
              <w:spacing w:line="240" w:lineRule="exact"/>
              <w:ind w:right="544"/>
              <w:jc w:val="both"/>
              <w:rPr>
                <w:sz w:val="18"/>
                <w:szCs w:val="18"/>
              </w:rPr>
            </w:pPr>
            <w:r w:rsidRPr="004D3B47">
              <w:rPr>
                <w:sz w:val="18"/>
                <w:szCs w:val="18"/>
              </w:rPr>
              <w:t>M87203</w:t>
            </w:r>
          </w:p>
        </w:tc>
        <w:tc>
          <w:tcPr>
            <w:tcW w:w="675" w:type="pct"/>
            <w:shd w:val="clear" w:color="auto" w:fill="auto"/>
          </w:tcPr>
          <w:p w14:paraId="3429584A" w14:textId="77777777" w:rsidR="00DA2D49" w:rsidRPr="004D3B47" w:rsidRDefault="00DA2D49" w:rsidP="00DE16F5">
            <w:pPr>
              <w:spacing w:line="240" w:lineRule="exact"/>
              <w:ind w:right="544"/>
              <w:jc w:val="both"/>
              <w:rPr>
                <w:sz w:val="18"/>
                <w:szCs w:val="18"/>
              </w:rPr>
            </w:pPr>
            <w:r w:rsidRPr="004D3B47">
              <w:rPr>
                <w:sz w:val="18"/>
                <w:szCs w:val="18"/>
              </w:rPr>
              <w:t>M87203</w:t>
            </w:r>
          </w:p>
        </w:tc>
        <w:tc>
          <w:tcPr>
            <w:tcW w:w="979" w:type="pct"/>
          </w:tcPr>
          <w:p w14:paraId="312CCC07" w14:textId="77777777" w:rsidR="00DA2D49" w:rsidRPr="004D3B47" w:rsidRDefault="00DA2D49" w:rsidP="00DE16F5">
            <w:pPr>
              <w:ind w:right="544"/>
              <w:jc w:val="both"/>
              <w:rPr>
                <w:sz w:val="18"/>
                <w:szCs w:val="18"/>
              </w:rPr>
            </w:pPr>
            <w:r w:rsidRPr="004D3B47">
              <w:rPr>
                <w:sz w:val="18"/>
                <w:szCs w:val="18"/>
              </w:rPr>
              <w:t>Other cancer</w:t>
            </w:r>
          </w:p>
        </w:tc>
        <w:tc>
          <w:tcPr>
            <w:tcW w:w="602" w:type="pct"/>
            <w:shd w:val="clear" w:color="auto" w:fill="auto"/>
          </w:tcPr>
          <w:p w14:paraId="1E9BE46A" w14:textId="77777777" w:rsidR="00DA2D49" w:rsidRPr="004D3B47" w:rsidRDefault="0010577B" w:rsidP="00B1266B">
            <w:pPr>
              <w:spacing w:line="240" w:lineRule="exact"/>
              <w:ind w:right="544"/>
              <w:jc w:val="center"/>
              <w:rPr>
                <w:sz w:val="18"/>
                <w:szCs w:val="18"/>
              </w:rPr>
            </w:pPr>
            <w:r w:rsidRPr="004D3B47">
              <w:rPr>
                <w:sz w:val="18"/>
                <w:szCs w:val="18"/>
              </w:rPr>
              <w:t>32</w:t>
            </w:r>
          </w:p>
        </w:tc>
      </w:tr>
      <w:tr w:rsidR="004D3B47" w:rsidRPr="004D3B47" w14:paraId="7115E4EC" w14:textId="77777777" w:rsidTr="00DF5DB4">
        <w:trPr>
          <w:cantSplit/>
        </w:trPr>
        <w:tc>
          <w:tcPr>
            <w:tcW w:w="1395" w:type="pct"/>
            <w:shd w:val="clear" w:color="auto" w:fill="auto"/>
          </w:tcPr>
          <w:p w14:paraId="6F2D518D" w14:textId="77777777" w:rsidR="00DA2D49" w:rsidRPr="004D3B47" w:rsidRDefault="00DA2D49" w:rsidP="00DF5DB4">
            <w:pPr>
              <w:spacing w:line="240" w:lineRule="exact"/>
              <w:ind w:right="-109"/>
              <w:rPr>
                <w:sz w:val="18"/>
                <w:szCs w:val="18"/>
              </w:rPr>
            </w:pPr>
            <w:r w:rsidRPr="004D3B47">
              <w:rPr>
                <w:sz w:val="18"/>
                <w:szCs w:val="18"/>
              </w:rPr>
              <w:t>Other primary epithelial malignancy</w:t>
            </w:r>
          </w:p>
        </w:tc>
        <w:tc>
          <w:tcPr>
            <w:tcW w:w="675" w:type="pct"/>
            <w:shd w:val="clear" w:color="auto" w:fill="auto"/>
          </w:tcPr>
          <w:p w14:paraId="389E8669" w14:textId="77777777" w:rsidR="00DA2D49" w:rsidRPr="004D3B47" w:rsidRDefault="00DA2D49" w:rsidP="00DE16F5">
            <w:pPr>
              <w:spacing w:line="240" w:lineRule="exact"/>
              <w:ind w:right="544"/>
              <w:jc w:val="both"/>
              <w:rPr>
                <w:sz w:val="18"/>
                <w:szCs w:val="18"/>
              </w:rPr>
            </w:pPr>
            <w:r w:rsidRPr="004D3B47">
              <w:rPr>
                <w:sz w:val="18"/>
                <w:szCs w:val="18"/>
              </w:rPr>
              <w:t>M80003</w:t>
            </w:r>
          </w:p>
        </w:tc>
        <w:tc>
          <w:tcPr>
            <w:tcW w:w="675" w:type="pct"/>
            <w:shd w:val="clear" w:color="auto" w:fill="auto"/>
          </w:tcPr>
          <w:p w14:paraId="34972B1C" w14:textId="77777777" w:rsidR="00DA2D49" w:rsidRPr="004D3B47" w:rsidRDefault="00DA2D49" w:rsidP="00DE16F5">
            <w:pPr>
              <w:spacing w:line="240" w:lineRule="exact"/>
              <w:ind w:right="544"/>
              <w:jc w:val="both"/>
              <w:rPr>
                <w:sz w:val="18"/>
                <w:szCs w:val="18"/>
              </w:rPr>
            </w:pPr>
            <w:r w:rsidRPr="004D3B47">
              <w:rPr>
                <w:sz w:val="18"/>
                <w:szCs w:val="18"/>
              </w:rPr>
              <w:t>M80103</w:t>
            </w:r>
          </w:p>
        </w:tc>
        <w:tc>
          <w:tcPr>
            <w:tcW w:w="675" w:type="pct"/>
            <w:shd w:val="clear" w:color="auto" w:fill="auto"/>
          </w:tcPr>
          <w:p w14:paraId="265D9728" w14:textId="77777777" w:rsidR="00DA2D49" w:rsidRPr="004D3B47" w:rsidRDefault="00DA2D49" w:rsidP="00DE16F5">
            <w:pPr>
              <w:spacing w:line="240" w:lineRule="exact"/>
              <w:ind w:right="544"/>
              <w:jc w:val="both"/>
              <w:rPr>
                <w:sz w:val="18"/>
                <w:szCs w:val="18"/>
              </w:rPr>
            </w:pPr>
            <w:r w:rsidRPr="004D3B47">
              <w:rPr>
                <w:sz w:val="18"/>
                <w:szCs w:val="18"/>
              </w:rPr>
              <w:t>M80103</w:t>
            </w:r>
          </w:p>
        </w:tc>
        <w:tc>
          <w:tcPr>
            <w:tcW w:w="979" w:type="pct"/>
          </w:tcPr>
          <w:p w14:paraId="6F7CA608" w14:textId="77777777" w:rsidR="00DA2D49" w:rsidRPr="004D3B47" w:rsidRDefault="00DA2D49" w:rsidP="00DE16F5">
            <w:pPr>
              <w:ind w:right="544"/>
              <w:jc w:val="both"/>
              <w:rPr>
                <w:sz w:val="18"/>
                <w:szCs w:val="18"/>
              </w:rPr>
            </w:pPr>
            <w:r w:rsidRPr="004D3B47">
              <w:rPr>
                <w:sz w:val="18"/>
                <w:szCs w:val="18"/>
              </w:rPr>
              <w:t>Other cancer</w:t>
            </w:r>
          </w:p>
        </w:tc>
        <w:tc>
          <w:tcPr>
            <w:tcW w:w="602" w:type="pct"/>
            <w:shd w:val="clear" w:color="auto" w:fill="auto"/>
          </w:tcPr>
          <w:p w14:paraId="1BFA6C35" w14:textId="77777777" w:rsidR="00DA2D49" w:rsidRPr="004D3B47" w:rsidRDefault="0010577B" w:rsidP="00B1266B">
            <w:pPr>
              <w:spacing w:line="240" w:lineRule="exact"/>
              <w:ind w:right="544"/>
              <w:jc w:val="center"/>
              <w:rPr>
                <w:sz w:val="18"/>
                <w:szCs w:val="18"/>
              </w:rPr>
            </w:pPr>
            <w:r w:rsidRPr="004D3B47">
              <w:rPr>
                <w:sz w:val="18"/>
                <w:szCs w:val="18"/>
              </w:rPr>
              <w:t>33</w:t>
            </w:r>
          </w:p>
        </w:tc>
      </w:tr>
    </w:tbl>
    <w:p w14:paraId="6FFC305C" w14:textId="77777777" w:rsidR="006A645D" w:rsidRPr="004D3B47" w:rsidRDefault="006A645D" w:rsidP="00DE16F5">
      <w:pPr>
        <w:ind w:right="544"/>
        <w:jc w:val="both"/>
        <w:sectPr w:rsidR="006A645D" w:rsidRPr="004D3B47" w:rsidSect="00EC43F5">
          <w:footerReference w:type="default" r:id="rId174"/>
          <w:pgSz w:w="11907" w:h="16839" w:code="9"/>
          <w:pgMar w:top="1440" w:right="1440" w:bottom="1440" w:left="1440" w:header="692" w:footer="567" w:gutter="0"/>
          <w:cols w:space="720"/>
          <w:docGrid w:linePitch="360"/>
        </w:sectPr>
      </w:pPr>
    </w:p>
    <w:p w14:paraId="38D838BA" w14:textId="77777777" w:rsidR="00B30883" w:rsidRPr="004D3B47" w:rsidRDefault="00B30883" w:rsidP="00210416">
      <w:pPr>
        <w:pStyle w:val="Headingappendix"/>
        <w:spacing w:after="100"/>
        <w:ind w:right="544"/>
        <w:jc w:val="both"/>
      </w:pPr>
      <w:bookmarkStart w:id="3014" w:name="_Toc269738501"/>
      <w:bookmarkStart w:id="3015" w:name="_Toc276457797"/>
      <w:bookmarkStart w:id="3016" w:name="_Toc438477979"/>
      <w:bookmarkStart w:id="3017" w:name="_Toc471467048"/>
      <w:bookmarkStart w:id="3018" w:name="_Toc478551552"/>
      <w:bookmarkStart w:id="3019" w:name="_Toc482704728"/>
      <w:bookmarkStart w:id="3020" w:name="_Toc478551618"/>
      <w:bookmarkStart w:id="3021" w:name="_Toc509928487"/>
      <w:bookmarkStart w:id="3022" w:name="_Toc528676089"/>
      <w:bookmarkStart w:id="3023" w:name="_Toc2170076"/>
      <w:bookmarkStart w:id="3024" w:name="_Toc76740865"/>
      <w:r w:rsidRPr="004D3B47">
        <w:t>Appendix D – Indicator Definitions Targets and Reporting Details</w:t>
      </w:r>
      <w:bookmarkEnd w:id="3014"/>
      <w:bookmarkEnd w:id="3015"/>
      <w:bookmarkEnd w:id="3016"/>
      <w:bookmarkEnd w:id="3017"/>
      <w:bookmarkEnd w:id="3018"/>
      <w:bookmarkEnd w:id="3019"/>
      <w:bookmarkEnd w:id="3020"/>
      <w:bookmarkEnd w:id="3021"/>
      <w:bookmarkEnd w:id="3022"/>
      <w:bookmarkEnd w:id="3023"/>
      <w:bookmarkEnd w:id="3024"/>
    </w:p>
    <w:p w14:paraId="5A05026C" w14:textId="77777777" w:rsidR="00B30883" w:rsidRPr="004D3B47" w:rsidRDefault="00B30883" w:rsidP="00DE16F5">
      <w:pPr>
        <w:pStyle w:val="Heading2"/>
        <w:ind w:right="544"/>
        <w:jc w:val="both"/>
      </w:pPr>
      <w:bookmarkStart w:id="3025" w:name="_Toc276457798"/>
      <w:bookmarkStart w:id="3026" w:name="_Toc438477980"/>
      <w:bookmarkStart w:id="3027" w:name="_Toc471467049"/>
      <w:bookmarkStart w:id="3028" w:name="_Toc478551553"/>
      <w:bookmarkStart w:id="3029" w:name="_Toc482704729"/>
      <w:bookmarkStart w:id="3030" w:name="_Toc478551619"/>
      <w:bookmarkStart w:id="3031" w:name="_Toc509928488"/>
      <w:bookmarkStart w:id="3032" w:name="_Toc528676090"/>
      <w:bookmarkStart w:id="3033" w:name="_Toc2170077"/>
      <w:bookmarkStart w:id="3034" w:name="_Toc76740866"/>
      <w:r w:rsidRPr="004D3B47">
        <w:t>Positive predictive value calculations</w:t>
      </w:r>
      <w:bookmarkEnd w:id="3025"/>
      <w:bookmarkEnd w:id="3026"/>
      <w:bookmarkEnd w:id="3027"/>
      <w:bookmarkEnd w:id="3028"/>
      <w:bookmarkEnd w:id="3029"/>
      <w:bookmarkEnd w:id="3030"/>
      <w:bookmarkEnd w:id="3031"/>
      <w:bookmarkEnd w:id="3032"/>
      <w:bookmarkEnd w:id="3033"/>
      <w:bookmarkEnd w:id="3034"/>
    </w:p>
    <w:p w14:paraId="0D3AD4AF" w14:textId="77777777" w:rsidR="00820CB7" w:rsidRPr="004D3B47" w:rsidRDefault="00820CB7" w:rsidP="00DE16F5">
      <w:pPr>
        <w:keepNext/>
        <w:ind w:right="544"/>
        <w:jc w:val="both"/>
      </w:pPr>
    </w:p>
    <w:p w14:paraId="24FE032F" w14:textId="47F9A850" w:rsidR="00820CB7" w:rsidRPr="004D3B47" w:rsidRDefault="008E7879" w:rsidP="00DE16F5">
      <w:pPr>
        <w:pStyle w:val="Caption"/>
        <w:keepNext/>
        <w:spacing w:after="80"/>
        <w:ind w:right="544"/>
        <w:jc w:val="both"/>
      </w:pPr>
      <w:bookmarkStart w:id="3035" w:name="_Toc304970103"/>
      <w:bookmarkStart w:id="3036" w:name="_Toc469398366"/>
      <w:bookmarkStart w:id="3037" w:name="_Toc454286238"/>
      <w:bookmarkStart w:id="3038" w:name="_Toc486941131"/>
      <w:bookmarkStart w:id="3039" w:name="_Toc475605599"/>
      <w:bookmarkStart w:id="3040" w:name="_Toc509928572"/>
      <w:bookmarkStart w:id="3041" w:name="_Toc528676248"/>
      <w:bookmarkStart w:id="3042" w:name="_Toc5627697"/>
      <w:bookmarkStart w:id="3043" w:name="_Toc12875645"/>
      <w:bookmarkStart w:id="3044" w:name="_Toc68606763"/>
      <w:r w:rsidRPr="004D3B47">
        <w:t>Table</w:t>
      </w:r>
      <w:r w:rsidR="00820CB7" w:rsidRPr="004D3B47">
        <w:t xml:space="preserve"> </w:t>
      </w:r>
      <w:r w:rsidR="00100CC8" w:rsidRPr="004D3B47">
        <w:fldChar w:fldCharType="begin"/>
      </w:r>
      <w:r w:rsidR="0004456A" w:rsidRPr="004D3B47">
        <w:instrText xml:space="preserve"> SEQ Table \* ARABIC </w:instrText>
      </w:r>
      <w:r w:rsidR="00100CC8" w:rsidRPr="004D3B47">
        <w:fldChar w:fldCharType="separate"/>
      </w:r>
      <w:r w:rsidR="00D03680">
        <w:rPr>
          <w:noProof/>
        </w:rPr>
        <w:t>88</w:t>
      </w:r>
      <w:r w:rsidR="00100CC8" w:rsidRPr="004D3B47">
        <w:rPr>
          <w:noProof/>
        </w:rPr>
        <w:fldChar w:fldCharType="end"/>
      </w:r>
      <w:r w:rsidR="00820CB7" w:rsidRPr="004D3B47">
        <w:t xml:space="preserve"> </w:t>
      </w:r>
      <w:r w:rsidR="00184855" w:rsidRPr="004D3B47">
        <w:t>-</w:t>
      </w:r>
      <w:r w:rsidR="00820CB7" w:rsidRPr="004D3B47">
        <w:t xml:space="preserve"> Definition used for positive predictive value calculations</w:t>
      </w:r>
      <w:bookmarkEnd w:id="3035"/>
      <w:bookmarkEnd w:id="3036"/>
      <w:bookmarkEnd w:id="3037"/>
      <w:bookmarkEnd w:id="3038"/>
      <w:bookmarkEnd w:id="3039"/>
      <w:bookmarkEnd w:id="3040"/>
      <w:bookmarkEnd w:id="3041"/>
      <w:bookmarkEnd w:id="3042"/>
      <w:bookmarkEnd w:id="3043"/>
      <w:bookmarkEnd w:id="3044"/>
    </w:p>
    <w:tbl>
      <w:tblPr>
        <w:tblW w:w="5000" w:type="pct"/>
        <w:tblLayout w:type="fixed"/>
        <w:tblLook w:val="0000" w:firstRow="0" w:lastRow="0" w:firstColumn="0" w:lastColumn="0" w:noHBand="0" w:noVBand="0"/>
      </w:tblPr>
      <w:tblGrid>
        <w:gridCol w:w="2446"/>
        <w:gridCol w:w="768"/>
        <w:gridCol w:w="812"/>
        <w:gridCol w:w="983"/>
        <w:gridCol w:w="1456"/>
        <w:gridCol w:w="1137"/>
        <w:gridCol w:w="920"/>
        <w:gridCol w:w="1031"/>
        <w:gridCol w:w="1137"/>
        <w:gridCol w:w="1137"/>
        <w:gridCol w:w="976"/>
        <w:gridCol w:w="1137"/>
      </w:tblGrid>
      <w:tr w:rsidR="004D3B47" w:rsidRPr="004D3B47" w14:paraId="50796DDD" w14:textId="77777777" w:rsidTr="00C63671">
        <w:trPr>
          <w:cantSplit/>
          <w:trHeight w:val="227"/>
        </w:trPr>
        <w:tc>
          <w:tcPr>
            <w:tcW w:w="2132" w:type="dxa"/>
            <w:tcBorders>
              <w:top w:val="single" w:sz="12" w:space="0" w:color="auto"/>
              <w:left w:val="single" w:sz="12" w:space="0" w:color="auto"/>
              <w:right w:val="single" w:sz="12" w:space="0" w:color="auto"/>
            </w:tcBorders>
            <w:shd w:val="clear" w:color="auto" w:fill="FFCC99"/>
            <w:noWrap/>
            <w:vAlign w:val="center"/>
          </w:tcPr>
          <w:p w14:paraId="3FCCF219" w14:textId="77777777" w:rsidR="00820CB7" w:rsidRPr="004D3B47" w:rsidRDefault="00820CB7" w:rsidP="00C63671">
            <w:pPr>
              <w:keepNext/>
              <w:ind w:right="-69"/>
              <w:rPr>
                <w:rFonts w:cs="Arial"/>
                <w:b/>
                <w:bCs/>
              </w:rPr>
            </w:pPr>
            <w:r w:rsidRPr="004D3B47">
              <w:rPr>
                <w:rFonts w:cs="Arial"/>
                <w:b/>
                <w:bCs/>
              </w:rPr>
              <w:t>Histology Diagnosis</w:t>
            </w:r>
          </w:p>
        </w:tc>
        <w:tc>
          <w:tcPr>
            <w:tcW w:w="670" w:type="dxa"/>
            <w:tcBorders>
              <w:top w:val="single" w:sz="12" w:space="0" w:color="auto"/>
              <w:left w:val="single" w:sz="12" w:space="0" w:color="auto"/>
              <w:bottom w:val="single" w:sz="8" w:space="0" w:color="auto"/>
              <w:right w:val="single" w:sz="12" w:space="0" w:color="auto"/>
            </w:tcBorders>
            <w:shd w:val="clear" w:color="auto" w:fill="99CCFF"/>
            <w:vAlign w:val="bottom"/>
          </w:tcPr>
          <w:p w14:paraId="3470829F" w14:textId="77777777" w:rsidR="00820CB7" w:rsidRPr="004D3B47" w:rsidRDefault="00820CB7" w:rsidP="00C63671">
            <w:pPr>
              <w:keepNext/>
              <w:ind w:left="-5" w:right="34"/>
              <w:rPr>
                <w:rFonts w:cs="Arial"/>
                <w:b/>
                <w:bCs/>
              </w:rPr>
            </w:pPr>
            <w:r w:rsidRPr="004D3B47">
              <w:rPr>
                <w:rFonts w:cs="Arial"/>
                <w:b/>
                <w:bCs/>
              </w:rPr>
              <w:t>G1</w:t>
            </w:r>
          </w:p>
        </w:tc>
        <w:tc>
          <w:tcPr>
            <w:tcW w:w="4629" w:type="dxa"/>
            <w:gridSpan w:val="5"/>
            <w:tcBorders>
              <w:top w:val="single" w:sz="12" w:space="0" w:color="auto"/>
              <w:left w:val="single" w:sz="12" w:space="0" w:color="auto"/>
              <w:bottom w:val="single" w:sz="8" w:space="0" w:color="auto"/>
              <w:right w:val="single" w:sz="12" w:space="0" w:color="auto"/>
            </w:tcBorders>
            <w:shd w:val="clear" w:color="auto" w:fill="99CCFF"/>
            <w:noWrap/>
            <w:vAlign w:val="bottom"/>
          </w:tcPr>
          <w:p w14:paraId="5B4FE9EC" w14:textId="77777777" w:rsidR="00820CB7" w:rsidRPr="004D3B47" w:rsidRDefault="00820CB7" w:rsidP="00C63671">
            <w:pPr>
              <w:keepNext/>
              <w:ind w:right="544"/>
              <w:jc w:val="center"/>
              <w:rPr>
                <w:rFonts w:cs="Arial"/>
                <w:b/>
                <w:bCs/>
              </w:rPr>
            </w:pPr>
            <w:r w:rsidRPr="004D3B47">
              <w:rPr>
                <w:rFonts w:cs="Arial"/>
                <w:b/>
                <w:bCs/>
              </w:rPr>
              <w:t>Squamous (G2)</w:t>
            </w:r>
          </w:p>
        </w:tc>
        <w:tc>
          <w:tcPr>
            <w:tcW w:w="2883" w:type="dxa"/>
            <w:gridSpan w:val="3"/>
            <w:tcBorders>
              <w:top w:val="single" w:sz="12" w:space="0" w:color="auto"/>
              <w:left w:val="single" w:sz="12" w:space="0" w:color="auto"/>
              <w:bottom w:val="single" w:sz="8" w:space="0" w:color="auto"/>
              <w:right w:val="single" w:sz="12" w:space="0" w:color="auto"/>
            </w:tcBorders>
            <w:shd w:val="clear" w:color="auto" w:fill="99CCFF"/>
            <w:vAlign w:val="bottom"/>
          </w:tcPr>
          <w:p w14:paraId="23CDEC9C" w14:textId="77777777" w:rsidR="00820CB7" w:rsidRPr="004D3B47" w:rsidRDefault="00820CB7" w:rsidP="00C63671">
            <w:pPr>
              <w:keepNext/>
              <w:ind w:right="128"/>
              <w:jc w:val="center"/>
              <w:rPr>
                <w:rFonts w:cs="Arial"/>
                <w:b/>
                <w:bCs/>
              </w:rPr>
            </w:pPr>
            <w:r w:rsidRPr="004D3B47">
              <w:rPr>
                <w:rFonts w:cs="Arial"/>
                <w:b/>
                <w:bCs/>
              </w:rPr>
              <w:t>Glandular (G2)</w:t>
            </w:r>
          </w:p>
        </w:tc>
        <w:tc>
          <w:tcPr>
            <w:tcW w:w="851" w:type="dxa"/>
            <w:tcBorders>
              <w:top w:val="single" w:sz="12" w:space="0" w:color="auto"/>
              <w:left w:val="single" w:sz="12" w:space="0" w:color="auto"/>
              <w:bottom w:val="single" w:sz="4" w:space="0" w:color="auto"/>
              <w:right w:val="single" w:sz="12" w:space="0" w:color="auto"/>
            </w:tcBorders>
            <w:shd w:val="clear" w:color="auto" w:fill="99CCFF"/>
            <w:vAlign w:val="bottom"/>
          </w:tcPr>
          <w:p w14:paraId="2DFAE966" w14:textId="77777777" w:rsidR="00820CB7" w:rsidRPr="004D3B47" w:rsidRDefault="00820CB7" w:rsidP="00C63671">
            <w:pPr>
              <w:keepNext/>
              <w:ind w:left="-108" w:right="34"/>
              <w:jc w:val="center"/>
              <w:rPr>
                <w:rFonts w:cs="Arial"/>
                <w:b/>
                <w:bCs/>
              </w:rPr>
            </w:pPr>
            <w:r w:rsidRPr="004D3B47">
              <w:rPr>
                <w:rFonts w:cs="Arial"/>
                <w:b/>
                <w:bCs/>
              </w:rPr>
              <w:t>Other (G3)</w:t>
            </w:r>
          </w:p>
        </w:tc>
        <w:tc>
          <w:tcPr>
            <w:tcW w:w="992" w:type="dxa"/>
            <w:tcBorders>
              <w:top w:val="single" w:sz="12" w:space="0" w:color="auto"/>
              <w:left w:val="single" w:sz="12" w:space="0" w:color="auto"/>
              <w:right w:val="single" w:sz="12" w:space="0" w:color="auto"/>
            </w:tcBorders>
            <w:shd w:val="clear" w:color="auto" w:fill="99CCFF"/>
            <w:vAlign w:val="bottom"/>
          </w:tcPr>
          <w:p w14:paraId="0DD8C7E6" w14:textId="77777777" w:rsidR="00820CB7" w:rsidRPr="004D3B47" w:rsidRDefault="00820CB7" w:rsidP="00C63671">
            <w:pPr>
              <w:keepNext/>
              <w:ind w:right="119"/>
              <w:jc w:val="center"/>
              <w:rPr>
                <w:rFonts w:cs="Arial"/>
                <w:b/>
                <w:bCs/>
              </w:rPr>
            </w:pPr>
            <w:r w:rsidRPr="004D3B47">
              <w:rPr>
                <w:rFonts w:cs="Arial"/>
                <w:b/>
                <w:bCs/>
              </w:rPr>
              <w:t>Total</w:t>
            </w:r>
          </w:p>
        </w:tc>
      </w:tr>
      <w:tr w:rsidR="004D3B47" w:rsidRPr="004D3B47" w14:paraId="0150FE27" w14:textId="77777777" w:rsidTr="00C63671">
        <w:trPr>
          <w:cantSplit/>
          <w:trHeight w:val="227"/>
        </w:trPr>
        <w:tc>
          <w:tcPr>
            <w:tcW w:w="2132" w:type="dxa"/>
            <w:tcBorders>
              <w:left w:val="single" w:sz="12" w:space="0" w:color="auto"/>
              <w:bottom w:val="single" w:sz="12" w:space="0" w:color="auto"/>
              <w:right w:val="single" w:sz="12" w:space="0" w:color="auto"/>
            </w:tcBorders>
            <w:shd w:val="clear" w:color="auto" w:fill="FFCC99"/>
            <w:noWrap/>
            <w:textDirection w:val="btLr"/>
          </w:tcPr>
          <w:p w14:paraId="5D7890AC" w14:textId="77777777" w:rsidR="00820CB7" w:rsidRPr="004D3B47" w:rsidRDefault="00820CB7" w:rsidP="00DE16F5">
            <w:pPr>
              <w:keepNext/>
              <w:ind w:right="544"/>
              <w:jc w:val="both"/>
              <w:rPr>
                <w:rFonts w:cs="Arial"/>
                <w:b/>
                <w:bCs/>
              </w:rPr>
            </w:pPr>
          </w:p>
        </w:tc>
        <w:tc>
          <w:tcPr>
            <w:tcW w:w="670" w:type="dxa"/>
            <w:tcBorders>
              <w:top w:val="single" w:sz="8" w:space="0" w:color="auto"/>
              <w:left w:val="single" w:sz="12" w:space="0" w:color="auto"/>
              <w:bottom w:val="single" w:sz="12" w:space="0" w:color="auto"/>
              <w:right w:val="single" w:sz="12" w:space="0" w:color="auto"/>
            </w:tcBorders>
            <w:shd w:val="clear" w:color="auto" w:fill="99CCFF"/>
            <w:noWrap/>
            <w:vAlign w:val="bottom"/>
          </w:tcPr>
          <w:p w14:paraId="75530B12" w14:textId="77777777" w:rsidR="00820CB7" w:rsidRPr="004D3B47" w:rsidRDefault="00820CB7" w:rsidP="00C63671">
            <w:pPr>
              <w:keepNext/>
              <w:ind w:left="-5" w:right="34"/>
              <w:jc w:val="center"/>
              <w:rPr>
                <w:rFonts w:cs="Arial"/>
                <w:b/>
                <w:bCs/>
              </w:rPr>
            </w:pPr>
            <w:r w:rsidRPr="004D3B47">
              <w:rPr>
                <w:rFonts w:cs="Arial"/>
                <w:b/>
                <w:bCs/>
              </w:rPr>
              <w:t>G1</w:t>
            </w:r>
          </w:p>
        </w:tc>
        <w:tc>
          <w:tcPr>
            <w:tcW w:w="708" w:type="dxa"/>
            <w:tcBorders>
              <w:top w:val="single" w:sz="8" w:space="0" w:color="auto"/>
              <w:left w:val="single" w:sz="12" w:space="0" w:color="auto"/>
              <w:bottom w:val="single" w:sz="12" w:space="0" w:color="auto"/>
              <w:right w:val="single" w:sz="8" w:space="0" w:color="auto"/>
            </w:tcBorders>
            <w:shd w:val="clear" w:color="auto" w:fill="99CCFF"/>
            <w:noWrap/>
            <w:vAlign w:val="bottom"/>
          </w:tcPr>
          <w:p w14:paraId="0DDCA3A9" w14:textId="77777777" w:rsidR="00820CB7" w:rsidRPr="004D3B47" w:rsidRDefault="00820CB7" w:rsidP="00C63671">
            <w:pPr>
              <w:keepNext/>
              <w:ind w:right="47"/>
              <w:jc w:val="center"/>
              <w:rPr>
                <w:rFonts w:cs="Arial"/>
                <w:b/>
                <w:bCs/>
              </w:rPr>
            </w:pPr>
            <w:r w:rsidRPr="004D3B47">
              <w:rPr>
                <w:rFonts w:cs="Arial"/>
                <w:b/>
                <w:bCs/>
              </w:rPr>
              <w:t>ASL</w:t>
            </w:r>
          </w:p>
        </w:tc>
        <w:tc>
          <w:tcPr>
            <w:tcW w:w="857" w:type="dxa"/>
            <w:tcBorders>
              <w:top w:val="single" w:sz="8" w:space="0" w:color="auto"/>
              <w:left w:val="single" w:sz="8" w:space="0" w:color="auto"/>
              <w:bottom w:val="single" w:sz="12" w:space="0" w:color="auto"/>
              <w:right w:val="single" w:sz="4" w:space="0" w:color="auto"/>
            </w:tcBorders>
            <w:shd w:val="clear" w:color="auto" w:fill="99CCFF"/>
            <w:vAlign w:val="bottom"/>
          </w:tcPr>
          <w:p w14:paraId="647F3015" w14:textId="77777777" w:rsidR="00820CB7" w:rsidRPr="004D3B47" w:rsidRDefault="00820CB7" w:rsidP="00C63671">
            <w:pPr>
              <w:keepNext/>
              <w:ind w:left="-108" w:right="40"/>
              <w:jc w:val="center"/>
              <w:rPr>
                <w:rFonts w:cs="Arial"/>
                <w:b/>
                <w:bCs/>
              </w:rPr>
            </w:pPr>
            <w:r w:rsidRPr="004D3B47">
              <w:rPr>
                <w:rFonts w:cs="Arial"/>
                <w:b/>
                <w:bCs/>
              </w:rPr>
              <w:t>LS</w:t>
            </w:r>
          </w:p>
        </w:tc>
        <w:tc>
          <w:tcPr>
            <w:tcW w:w="1270" w:type="dxa"/>
            <w:tcBorders>
              <w:top w:val="single" w:sz="8" w:space="0" w:color="auto"/>
              <w:left w:val="nil"/>
              <w:bottom w:val="single" w:sz="12" w:space="0" w:color="auto"/>
              <w:right w:val="single" w:sz="8" w:space="0" w:color="auto"/>
            </w:tcBorders>
            <w:shd w:val="clear" w:color="auto" w:fill="99CCFF"/>
            <w:noWrap/>
            <w:vAlign w:val="bottom"/>
          </w:tcPr>
          <w:p w14:paraId="7E647D7A" w14:textId="77777777" w:rsidR="00820CB7" w:rsidRPr="004D3B47" w:rsidRDefault="00820CB7" w:rsidP="00C63671">
            <w:pPr>
              <w:keepNext/>
              <w:ind w:right="127"/>
              <w:jc w:val="center"/>
              <w:rPr>
                <w:rFonts w:cs="Arial"/>
                <w:b/>
                <w:bCs/>
              </w:rPr>
            </w:pPr>
            <w:r w:rsidRPr="004D3B47">
              <w:rPr>
                <w:rFonts w:cs="Arial"/>
                <w:b/>
                <w:bCs/>
              </w:rPr>
              <w:t>ASH</w:t>
            </w:r>
          </w:p>
        </w:tc>
        <w:tc>
          <w:tcPr>
            <w:tcW w:w="992" w:type="dxa"/>
            <w:tcBorders>
              <w:top w:val="single" w:sz="8" w:space="0" w:color="auto"/>
              <w:left w:val="single" w:sz="8" w:space="0" w:color="auto"/>
              <w:bottom w:val="single" w:sz="12" w:space="0" w:color="auto"/>
              <w:right w:val="single" w:sz="8" w:space="0" w:color="auto"/>
            </w:tcBorders>
            <w:shd w:val="clear" w:color="auto" w:fill="99CCFF"/>
            <w:noWrap/>
            <w:vAlign w:val="bottom"/>
          </w:tcPr>
          <w:p w14:paraId="702EA814" w14:textId="77777777" w:rsidR="00820CB7" w:rsidRPr="004D3B47" w:rsidRDefault="00820CB7" w:rsidP="00C63671">
            <w:pPr>
              <w:keepNext/>
              <w:ind w:right="34"/>
              <w:jc w:val="center"/>
              <w:rPr>
                <w:rFonts w:cs="Arial"/>
                <w:b/>
                <w:bCs/>
              </w:rPr>
            </w:pPr>
            <w:r w:rsidRPr="004D3B47">
              <w:rPr>
                <w:rFonts w:cs="Arial"/>
                <w:b/>
                <w:bCs/>
              </w:rPr>
              <w:t>HS1/2</w:t>
            </w:r>
          </w:p>
        </w:tc>
        <w:tc>
          <w:tcPr>
            <w:tcW w:w="802" w:type="dxa"/>
            <w:tcBorders>
              <w:top w:val="single" w:sz="8" w:space="0" w:color="auto"/>
              <w:left w:val="single" w:sz="8" w:space="0" w:color="auto"/>
              <w:bottom w:val="single" w:sz="12" w:space="0" w:color="auto"/>
              <w:right w:val="single" w:sz="12" w:space="0" w:color="auto"/>
            </w:tcBorders>
            <w:shd w:val="clear" w:color="auto" w:fill="99CCFF"/>
            <w:noWrap/>
            <w:vAlign w:val="bottom"/>
          </w:tcPr>
          <w:p w14:paraId="48F303B9" w14:textId="77777777" w:rsidR="00820CB7" w:rsidRPr="004D3B47" w:rsidRDefault="00820CB7" w:rsidP="00C63671">
            <w:pPr>
              <w:keepNext/>
              <w:ind w:left="-108"/>
              <w:jc w:val="center"/>
              <w:rPr>
                <w:rFonts w:cs="Arial"/>
                <w:b/>
                <w:bCs/>
              </w:rPr>
            </w:pPr>
            <w:r w:rsidRPr="004D3B47">
              <w:rPr>
                <w:rFonts w:cs="Arial"/>
                <w:b/>
                <w:bCs/>
              </w:rPr>
              <w:t>SC</w:t>
            </w:r>
          </w:p>
        </w:tc>
        <w:tc>
          <w:tcPr>
            <w:tcW w:w="899" w:type="dxa"/>
            <w:tcBorders>
              <w:top w:val="single" w:sz="8" w:space="0" w:color="auto"/>
              <w:left w:val="single" w:sz="12" w:space="0" w:color="auto"/>
              <w:bottom w:val="single" w:sz="12" w:space="0" w:color="auto"/>
              <w:right w:val="single" w:sz="8" w:space="0" w:color="auto"/>
            </w:tcBorders>
            <w:shd w:val="clear" w:color="auto" w:fill="99CCFF"/>
            <w:noWrap/>
            <w:vAlign w:val="bottom"/>
          </w:tcPr>
          <w:p w14:paraId="2DE29ECF" w14:textId="77777777" w:rsidR="00820CB7" w:rsidRPr="004D3B47" w:rsidRDefault="00820CB7" w:rsidP="00C63671">
            <w:pPr>
              <w:keepNext/>
              <w:ind w:right="34"/>
              <w:jc w:val="center"/>
              <w:rPr>
                <w:rFonts w:cs="Arial"/>
                <w:b/>
                <w:bCs/>
              </w:rPr>
            </w:pPr>
            <w:r w:rsidRPr="004D3B47">
              <w:rPr>
                <w:rFonts w:cs="Arial"/>
                <w:b/>
                <w:bCs/>
              </w:rPr>
              <w:t>AG1-5</w:t>
            </w:r>
          </w:p>
        </w:tc>
        <w:tc>
          <w:tcPr>
            <w:tcW w:w="992" w:type="dxa"/>
            <w:tcBorders>
              <w:top w:val="single" w:sz="8" w:space="0" w:color="auto"/>
              <w:left w:val="single" w:sz="8" w:space="0" w:color="auto"/>
              <w:bottom w:val="single" w:sz="12" w:space="0" w:color="auto"/>
              <w:right w:val="single" w:sz="8" w:space="0" w:color="auto"/>
            </w:tcBorders>
            <w:shd w:val="clear" w:color="auto" w:fill="99CCFF"/>
            <w:vAlign w:val="bottom"/>
          </w:tcPr>
          <w:p w14:paraId="69F3336E" w14:textId="77777777" w:rsidR="00820CB7" w:rsidRPr="004D3B47" w:rsidRDefault="00820CB7" w:rsidP="00C63671">
            <w:pPr>
              <w:keepNext/>
              <w:ind w:right="175"/>
              <w:jc w:val="center"/>
              <w:rPr>
                <w:rFonts w:cs="Arial"/>
                <w:b/>
                <w:bCs/>
              </w:rPr>
            </w:pPr>
            <w:r w:rsidRPr="004D3B47">
              <w:rPr>
                <w:rFonts w:cs="Arial"/>
                <w:b/>
                <w:bCs/>
              </w:rPr>
              <w:t>AIS</w:t>
            </w:r>
          </w:p>
        </w:tc>
        <w:tc>
          <w:tcPr>
            <w:tcW w:w="992" w:type="dxa"/>
            <w:tcBorders>
              <w:top w:val="single" w:sz="8" w:space="0" w:color="auto"/>
              <w:left w:val="single" w:sz="8" w:space="0" w:color="auto"/>
              <w:bottom w:val="single" w:sz="12" w:space="0" w:color="auto"/>
              <w:right w:val="single" w:sz="12" w:space="0" w:color="auto"/>
            </w:tcBorders>
            <w:shd w:val="clear" w:color="auto" w:fill="99CCFF"/>
            <w:vAlign w:val="bottom"/>
          </w:tcPr>
          <w:p w14:paraId="3208E0B3" w14:textId="77777777" w:rsidR="00820CB7" w:rsidRPr="004D3B47" w:rsidRDefault="00820CB7" w:rsidP="00C63671">
            <w:pPr>
              <w:keepNext/>
              <w:ind w:right="175"/>
              <w:jc w:val="center"/>
              <w:rPr>
                <w:rFonts w:cs="Arial"/>
                <w:b/>
                <w:bCs/>
              </w:rPr>
            </w:pPr>
            <w:r w:rsidRPr="004D3B47">
              <w:rPr>
                <w:rFonts w:cs="Arial"/>
                <w:b/>
                <w:bCs/>
              </w:rPr>
              <w:t>AC1-4</w:t>
            </w:r>
          </w:p>
        </w:tc>
        <w:tc>
          <w:tcPr>
            <w:tcW w:w="851" w:type="dxa"/>
            <w:tcBorders>
              <w:top w:val="single" w:sz="4" w:space="0" w:color="auto"/>
              <w:left w:val="single" w:sz="12" w:space="0" w:color="auto"/>
              <w:bottom w:val="single" w:sz="12" w:space="0" w:color="auto"/>
              <w:right w:val="single" w:sz="12" w:space="0" w:color="auto"/>
            </w:tcBorders>
            <w:shd w:val="clear" w:color="auto" w:fill="99CCFF"/>
            <w:vAlign w:val="bottom"/>
          </w:tcPr>
          <w:p w14:paraId="19A0EF6C" w14:textId="77777777" w:rsidR="00820CB7" w:rsidRPr="004D3B47" w:rsidRDefault="00820CB7" w:rsidP="00C63671">
            <w:pPr>
              <w:keepNext/>
              <w:ind w:left="-108" w:right="34"/>
              <w:jc w:val="center"/>
              <w:rPr>
                <w:rFonts w:cs="Arial"/>
                <w:b/>
                <w:bCs/>
              </w:rPr>
            </w:pPr>
            <w:r w:rsidRPr="004D3B47">
              <w:rPr>
                <w:rFonts w:cs="Arial"/>
                <w:b/>
                <w:bCs/>
              </w:rPr>
              <w:t>AC5</w:t>
            </w:r>
          </w:p>
        </w:tc>
        <w:tc>
          <w:tcPr>
            <w:tcW w:w="992" w:type="dxa"/>
            <w:tcBorders>
              <w:left w:val="single" w:sz="12" w:space="0" w:color="auto"/>
              <w:bottom w:val="single" w:sz="12" w:space="0" w:color="auto"/>
              <w:right w:val="single" w:sz="12" w:space="0" w:color="auto"/>
            </w:tcBorders>
            <w:shd w:val="clear" w:color="auto" w:fill="99CCFF"/>
            <w:vAlign w:val="bottom"/>
          </w:tcPr>
          <w:p w14:paraId="4E0DC525" w14:textId="77777777" w:rsidR="00820CB7" w:rsidRPr="004D3B47" w:rsidRDefault="00820CB7" w:rsidP="00DE16F5">
            <w:pPr>
              <w:keepNext/>
              <w:ind w:right="544"/>
              <w:jc w:val="both"/>
              <w:rPr>
                <w:rFonts w:cs="Arial"/>
                <w:b/>
                <w:bCs/>
              </w:rPr>
            </w:pPr>
          </w:p>
        </w:tc>
      </w:tr>
      <w:tr w:rsidR="004D3B47" w:rsidRPr="004D3B47" w14:paraId="1FB453F3" w14:textId="77777777" w:rsidTr="00C63671">
        <w:trPr>
          <w:cantSplit/>
        </w:trPr>
        <w:tc>
          <w:tcPr>
            <w:tcW w:w="2132" w:type="dxa"/>
            <w:tcBorders>
              <w:top w:val="single" w:sz="12" w:space="0" w:color="auto"/>
              <w:left w:val="single" w:sz="12" w:space="0" w:color="auto"/>
              <w:bottom w:val="single" w:sz="6" w:space="0" w:color="auto"/>
              <w:right w:val="single" w:sz="12" w:space="0" w:color="auto"/>
            </w:tcBorders>
            <w:shd w:val="clear" w:color="auto" w:fill="FFCC99"/>
            <w:noWrap/>
            <w:vAlign w:val="bottom"/>
          </w:tcPr>
          <w:p w14:paraId="1B32CC40" w14:textId="77777777" w:rsidR="00820CB7" w:rsidRPr="004D3B47" w:rsidRDefault="00820CB7" w:rsidP="00C63671">
            <w:pPr>
              <w:keepNext/>
              <w:spacing w:before="120"/>
              <w:rPr>
                <w:rFonts w:cs="Arial"/>
                <w:bCs/>
              </w:rPr>
            </w:pPr>
            <w:r w:rsidRPr="004D3B47">
              <w:rPr>
                <w:rFonts w:cs="Arial"/>
                <w:bCs/>
              </w:rPr>
              <w:t>Negative</w:t>
            </w:r>
          </w:p>
        </w:tc>
        <w:tc>
          <w:tcPr>
            <w:tcW w:w="670" w:type="dxa"/>
            <w:tcBorders>
              <w:top w:val="single" w:sz="12" w:space="0" w:color="auto"/>
              <w:left w:val="single" w:sz="12" w:space="0" w:color="auto"/>
              <w:bottom w:val="single" w:sz="8" w:space="0" w:color="auto"/>
              <w:right w:val="single" w:sz="12" w:space="0" w:color="auto"/>
            </w:tcBorders>
            <w:noWrap/>
            <w:vAlign w:val="bottom"/>
          </w:tcPr>
          <w:p w14:paraId="06D281EE" w14:textId="77777777" w:rsidR="00820CB7" w:rsidRPr="004D3B47" w:rsidRDefault="00820CB7" w:rsidP="00DE16F5">
            <w:pPr>
              <w:keepNext/>
              <w:ind w:right="544"/>
              <w:jc w:val="both"/>
              <w:rPr>
                <w:rFonts w:cs="Arial"/>
                <w:b/>
                <w:bCs/>
              </w:rPr>
            </w:pPr>
          </w:p>
        </w:tc>
        <w:tc>
          <w:tcPr>
            <w:tcW w:w="708" w:type="dxa"/>
            <w:tcBorders>
              <w:top w:val="single" w:sz="12" w:space="0" w:color="auto"/>
              <w:left w:val="single" w:sz="12" w:space="0" w:color="auto"/>
              <w:bottom w:val="single" w:sz="8" w:space="0" w:color="auto"/>
              <w:right w:val="single" w:sz="8" w:space="0" w:color="auto"/>
            </w:tcBorders>
            <w:noWrap/>
            <w:vAlign w:val="bottom"/>
          </w:tcPr>
          <w:p w14:paraId="54CF3BCC" w14:textId="77777777" w:rsidR="00820CB7" w:rsidRPr="004D3B47" w:rsidRDefault="00820CB7" w:rsidP="00DE16F5">
            <w:pPr>
              <w:keepNext/>
              <w:ind w:right="544"/>
              <w:jc w:val="both"/>
              <w:rPr>
                <w:rFonts w:cs="Arial"/>
                <w:b/>
                <w:bCs/>
              </w:rPr>
            </w:pPr>
          </w:p>
        </w:tc>
        <w:tc>
          <w:tcPr>
            <w:tcW w:w="857" w:type="dxa"/>
            <w:tcBorders>
              <w:top w:val="single" w:sz="12" w:space="0" w:color="auto"/>
              <w:left w:val="single" w:sz="8" w:space="0" w:color="auto"/>
              <w:bottom w:val="single" w:sz="8" w:space="0" w:color="auto"/>
              <w:right w:val="single" w:sz="4" w:space="0" w:color="auto"/>
            </w:tcBorders>
            <w:vAlign w:val="bottom"/>
          </w:tcPr>
          <w:p w14:paraId="2D35E960" w14:textId="77777777" w:rsidR="00820CB7" w:rsidRPr="004D3B47" w:rsidRDefault="00820CB7" w:rsidP="00DE16F5">
            <w:pPr>
              <w:keepNext/>
              <w:ind w:right="544"/>
              <w:jc w:val="both"/>
              <w:rPr>
                <w:rFonts w:cs="Arial"/>
                <w:b/>
                <w:bCs/>
              </w:rPr>
            </w:pPr>
          </w:p>
        </w:tc>
        <w:tc>
          <w:tcPr>
            <w:tcW w:w="1270" w:type="dxa"/>
            <w:tcBorders>
              <w:top w:val="single" w:sz="12" w:space="0" w:color="auto"/>
              <w:left w:val="single" w:sz="4" w:space="0" w:color="auto"/>
              <w:bottom w:val="single" w:sz="8" w:space="0" w:color="auto"/>
              <w:right w:val="single" w:sz="8" w:space="0" w:color="auto"/>
            </w:tcBorders>
            <w:noWrap/>
            <w:vAlign w:val="bottom"/>
          </w:tcPr>
          <w:p w14:paraId="0846C505" w14:textId="77777777" w:rsidR="00820CB7" w:rsidRPr="004D3B47" w:rsidRDefault="00820CB7" w:rsidP="00C63671">
            <w:pPr>
              <w:keepNext/>
              <w:ind w:right="127"/>
              <w:jc w:val="center"/>
              <w:rPr>
                <w:rFonts w:cs="Arial"/>
                <w:b/>
                <w:bCs/>
                <w:szCs w:val="20"/>
              </w:rPr>
            </w:pPr>
            <w:r w:rsidRPr="004D3B47">
              <w:rPr>
                <w:rFonts w:cs="Arial"/>
                <w:b/>
                <w:bCs/>
                <w:szCs w:val="20"/>
              </w:rPr>
              <w:t>q</w:t>
            </w:r>
          </w:p>
        </w:tc>
        <w:tc>
          <w:tcPr>
            <w:tcW w:w="992" w:type="dxa"/>
            <w:tcBorders>
              <w:top w:val="single" w:sz="12" w:space="0" w:color="auto"/>
              <w:left w:val="single" w:sz="8" w:space="0" w:color="auto"/>
              <w:bottom w:val="single" w:sz="8" w:space="0" w:color="auto"/>
              <w:right w:val="single" w:sz="8" w:space="0" w:color="auto"/>
            </w:tcBorders>
            <w:noWrap/>
            <w:vAlign w:val="bottom"/>
          </w:tcPr>
          <w:p w14:paraId="1E010CB0" w14:textId="77777777" w:rsidR="00820CB7" w:rsidRPr="004D3B47" w:rsidRDefault="00820CB7" w:rsidP="00C63671">
            <w:pPr>
              <w:keepNext/>
              <w:ind w:right="34"/>
              <w:jc w:val="center"/>
              <w:rPr>
                <w:rFonts w:cs="Arial"/>
                <w:b/>
                <w:bCs/>
              </w:rPr>
            </w:pPr>
            <w:r w:rsidRPr="004D3B47">
              <w:rPr>
                <w:rFonts w:cs="Arial"/>
                <w:b/>
                <w:bCs/>
              </w:rPr>
              <w:t>y</w:t>
            </w:r>
          </w:p>
        </w:tc>
        <w:tc>
          <w:tcPr>
            <w:tcW w:w="802" w:type="dxa"/>
            <w:tcBorders>
              <w:top w:val="single" w:sz="12" w:space="0" w:color="auto"/>
              <w:left w:val="single" w:sz="8" w:space="0" w:color="auto"/>
              <w:bottom w:val="single" w:sz="8" w:space="0" w:color="auto"/>
              <w:right w:val="single" w:sz="12" w:space="0" w:color="auto"/>
            </w:tcBorders>
            <w:noWrap/>
            <w:vAlign w:val="bottom"/>
          </w:tcPr>
          <w:p w14:paraId="2950746F" w14:textId="77777777" w:rsidR="00820CB7" w:rsidRPr="004D3B47" w:rsidRDefault="00820CB7" w:rsidP="00C63671">
            <w:pPr>
              <w:keepNext/>
              <w:ind w:left="-108"/>
              <w:jc w:val="center"/>
              <w:rPr>
                <w:rFonts w:cs="Arial"/>
                <w:b/>
                <w:bCs/>
              </w:rPr>
            </w:pPr>
            <w:r w:rsidRPr="004D3B47">
              <w:rPr>
                <w:rFonts w:cs="Arial"/>
                <w:b/>
                <w:bCs/>
              </w:rPr>
              <w:t>y</w:t>
            </w:r>
          </w:p>
        </w:tc>
        <w:tc>
          <w:tcPr>
            <w:tcW w:w="899" w:type="dxa"/>
            <w:tcBorders>
              <w:top w:val="single" w:sz="12" w:space="0" w:color="auto"/>
              <w:left w:val="single" w:sz="12" w:space="0" w:color="auto"/>
              <w:bottom w:val="single" w:sz="8" w:space="0" w:color="auto"/>
              <w:right w:val="single" w:sz="8" w:space="0" w:color="auto"/>
            </w:tcBorders>
            <w:noWrap/>
            <w:vAlign w:val="bottom"/>
          </w:tcPr>
          <w:p w14:paraId="0E8F9E85" w14:textId="77777777" w:rsidR="00820CB7" w:rsidRPr="004D3B47" w:rsidRDefault="00820CB7" w:rsidP="00C63671">
            <w:pPr>
              <w:keepNext/>
              <w:ind w:right="34"/>
              <w:jc w:val="center"/>
              <w:rPr>
                <w:rFonts w:cs="Arial"/>
                <w:b/>
                <w:bCs/>
              </w:rPr>
            </w:pPr>
            <w:r w:rsidRPr="004D3B47">
              <w:rPr>
                <w:rFonts w:cs="Arial"/>
                <w:b/>
                <w:bCs/>
              </w:rPr>
              <w:t>a</w:t>
            </w:r>
          </w:p>
        </w:tc>
        <w:tc>
          <w:tcPr>
            <w:tcW w:w="992" w:type="dxa"/>
            <w:tcBorders>
              <w:top w:val="single" w:sz="12" w:space="0" w:color="auto"/>
              <w:left w:val="single" w:sz="8" w:space="0" w:color="auto"/>
              <w:bottom w:val="single" w:sz="8" w:space="0" w:color="auto"/>
              <w:right w:val="single" w:sz="8" w:space="0" w:color="auto"/>
            </w:tcBorders>
            <w:vAlign w:val="bottom"/>
          </w:tcPr>
          <w:p w14:paraId="36C0FFC7" w14:textId="77777777" w:rsidR="00820CB7" w:rsidRPr="004D3B47" w:rsidRDefault="00820CB7" w:rsidP="00C63671">
            <w:pPr>
              <w:keepNext/>
              <w:ind w:right="175"/>
              <w:jc w:val="center"/>
              <w:rPr>
                <w:rFonts w:cs="Arial"/>
                <w:b/>
                <w:bCs/>
              </w:rPr>
            </w:pPr>
            <w:r w:rsidRPr="004D3B47">
              <w:rPr>
                <w:rFonts w:cs="Arial"/>
                <w:b/>
                <w:bCs/>
              </w:rPr>
              <w:t>a</w:t>
            </w:r>
          </w:p>
        </w:tc>
        <w:tc>
          <w:tcPr>
            <w:tcW w:w="992" w:type="dxa"/>
            <w:tcBorders>
              <w:top w:val="single" w:sz="12" w:space="0" w:color="auto"/>
              <w:left w:val="single" w:sz="8" w:space="0" w:color="auto"/>
              <w:bottom w:val="single" w:sz="8" w:space="0" w:color="auto"/>
              <w:right w:val="single" w:sz="4" w:space="0" w:color="auto"/>
            </w:tcBorders>
            <w:vAlign w:val="bottom"/>
          </w:tcPr>
          <w:p w14:paraId="25213642" w14:textId="77777777" w:rsidR="00820CB7" w:rsidRPr="004D3B47" w:rsidRDefault="00820CB7" w:rsidP="00C63671">
            <w:pPr>
              <w:keepNext/>
              <w:ind w:right="175"/>
              <w:jc w:val="center"/>
              <w:rPr>
                <w:rFonts w:cs="Arial"/>
                <w:b/>
                <w:bCs/>
              </w:rPr>
            </w:pPr>
            <w:r w:rsidRPr="004D3B47">
              <w:rPr>
                <w:rFonts w:cs="Arial"/>
                <w:b/>
                <w:bCs/>
              </w:rPr>
              <w:t>a</w:t>
            </w:r>
          </w:p>
        </w:tc>
        <w:tc>
          <w:tcPr>
            <w:tcW w:w="851" w:type="dxa"/>
            <w:tcBorders>
              <w:top w:val="single" w:sz="12" w:space="0" w:color="auto"/>
              <w:left w:val="single" w:sz="12" w:space="0" w:color="auto"/>
              <w:bottom w:val="single" w:sz="4" w:space="0" w:color="auto"/>
              <w:right w:val="single" w:sz="12" w:space="0" w:color="auto"/>
            </w:tcBorders>
            <w:shd w:val="clear" w:color="auto" w:fill="auto"/>
            <w:vAlign w:val="bottom"/>
          </w:tcPr>
          <w:p w14:paraId="062B47F7" w14:textId="77777777" w:rsidR="00820CB7" w:rsidRPr="004D3B47" w:rsidRDefault="00820CB7" w:rsidP="00DE16F5">
            <w:pPr>
              <w:keepNext/>
              <w:ind w:right="544"/>
              <w:jc w:val="both"/>
              <w:rPr>
                <w:rFonts w:cs="Arial"/>
                <w:b/>
                <w:bCs/>
              </w:rPr>
            </w:pPr>
          </w:p>
        </w:tc>
        <w:tc>
          <w:tcPr>
            <w:tcW w:w="992" w:type="dxa"/>
            <w:tcBorders>
              <w:top w:val="single" w:sz="12" w:space="0" w:color="auto"/>
              <w:left w:val="single" w:sz="12" w:space="0" w:color="auto"/>
              <w:bottom w:val="single" w:sz="4" w:space="0" w:color="auto"/>
              <w:right w:val="single" w:sz="12" w:space="0" w:color="auto"/>
            </w:tcBorders>
            <w:shd w:val="clear" w:color="auto" w:fill="99CCFF"/>
            <w:vAlign w:val="bottom"/>
          </w:tcPr>
          <w:p w14:paraId="457474DE" w14:textId="77777777" w:rsidR="00820CB7" w:rsidRPr="004D3B47" w:rsidRDefault="00820CB7" w:rsidP="00DE16F5">
            <w:pPr>
              <w:keepNext/>
              <w:ind w:right="544"/>
              <w:jc w:val="both"/>
              <w:rPr>
                <w:rFonts w:cs="Arial"/>
                <w:b/>
                <w:bCs/>
              </w:rPr>
            </w:pPr>
          </w:p>
        </w:tc>
      </w:tr>
      <w:tr w:rsidR="004D3B47" w:rsidRPr="004D3B47" w14:paraId="38237956" w14:textId="77777777" w:rsidTr="00C63671">
        <w:trPr>
          <w:cantSplit/>
        </w:trPr>
        <w:tc>
          <w:tcPr>
            <w:tcW w:w="2132" w:type="dxa"/>
            <w:tcBorders>
              <w:top w:val="single" w:sz="6" w:space="0" w:color="auto"/>
              <w:left w:val="single" w:sz="12" w:space="0" w:color="auto"/>
              <w:bottom w:val="single" w:sz="8" w:space="0" w:color="auto"/>
              <w:right w:val="single" w:sz="12" w:space="0" w:color="auto"/>
            </w:tcBorders>
            <w:shd w:val="clear" w:color="auto" w:fill="FFCC99"/>
            <w:noWrap/>
            <w:vAlign w:val="center"/>
          </w:tcPr>
          <w:p w14:paraId="640548F2" w14:textId="77777777" w:rsidR="00820CB7" w:rsidRPr="004D3B47" w:rsidRDefault="00820CB7" w:rsidP="00C63671">
            <w:pPr>
              <w:keepNext/>
              <w:rPr>
                <w:rFonts w:cs="Arial"/>
                <w:bCs/>
              </w:rPr>
            </w:pPr>
            <w:r w:rsidRPr="004D3B47">
              <w:rPr>
                <w:rFonts w:cs="Arial"/>
                <w:bCs/>
              </w:rPr>
              <w:t>Squam-Atypia NOS</w:t>
            </w:r>
          </w:p>
        </w:tc>
        <w:tc>
          <w:tcPr>
            <w:tcW w:w="670" w:type="dxa"/>
            <w:tcBorders>
              <w:top w:val="single" w:sz="8" w:space="0" w:color="auto"/>
              <w:left w:val="single" w:sz="12" w:space="0" w:color="auto"/>
              <w:bottom w:val="single" w:sz="8" w:space="0" w:color="auto"/>
              <w:right w:val="single" w:sz="12" w:space="0" w:color="auto"/>
            </w:tcBorders>
            <w:noWrap/>
            <w:vAlign w:val="bottom"/>
          </w:tcPr>
          <w:p w14:paraId="39CC6A8B" w14:textId="77777777" w:rsidR="00820CB7" w:rsidRPr="004D3B47"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72202F49" w14:textId="77777777" w:rsidR="00820CB7" w:rsidRPr="004D3B47"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57C2E6B9" w14:textId="77777777" w:rsidR="00820CB7" w:rsidRPr="004D3B47"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6B1A33ED" w14:textId="77777777" w:rsidR="00820CB7" w:rsidRPr="004D3B47" w:rsidRDefault="00820CB7" w:rsidP="00C63671">
            <w:pPr>
              <w:keepNext/>
              <w:ind w:right="127"/>
              <w:jc w:val="center"/>
              <w:rPr>
                <w:rFonts w:cs="Arial"/>
                <w:b/>
                <w:bCs/>
                <w:szCs w:val="20"/>
              </w:rPr>
            </w:pPr>
            <w:r w:rsidRPr="004D3B47">
              <w:rPr>
                <w:rFonts w:cs="Arial"/>
                <w:b/>
                <w:bCs/>
                <w:szCs w:val="20"/>
              </w:rPr>
              <w:t>q</w:t>
            </w:r>
          </w:p>
        </w:tc>
        <w:tc>
          <w:tcPr>
            <w:tcW w:w="992" w:type="dxa"/>
            <w:tcBorders>
              <w:top w:val="single" w:sz="8" w:space="0" w:color="auto"/>
              <w:left w:val="single" w:sz="8" w:space="0" w:color="auto"/>
              <w:bottom w:val="single" w:sz="8" w:space="0" w:color="auto"/>
              <w:right w:val="single" w:sz="8" w:space="0" w:color="auto"/>
            </w:tcBorders>
            <w:noWrap/>
            <w:vAlign w:val="bottom"/>
          </w:tcPr>
          <w:p w14:paraId="6746FA70" w14:textId="77777777" w:rsidR="00820CB7" w:rsidRPr="004D3B47" w:rsidRDefault="00820CB7" w:rsidP="00C63671">
            <w:pPr>
              <w:keepNext/>
              <w:ind w:right="34"/>
              <w:jc w:val="center"/>
              <w:rPr>
                <w:rFonts w:cs="Arial"/>
                <w:b/>
                <w:bCs/>
              </w:rPr>
            </w:pPr>
            <w:r w:rsidRPr="004D3B47">
              <w:rPr>
                <w:rFonts w:cs="Arial"/>
                <w:b/>
                <w:bCs/>
              </w:rPr>
              <w:t>y</w:t>
            </w:r>
          </w:p>
        </w:tc>
        <w:tc>
          <w:tcPr>
            <w:tcW w:w="802" w:type="dxa"/>
            <w:tcBorders>
              <w:top w:val="single" w:sz="8" w:space="0" w:color="auto"/>
              <w:left w:val="single" w:sz="8" w:space="0" w:color="auto"/>
              <w:bottom w:val="single" w:sz="8" w:space="0" w:color="auto"/>
              <w:right w:val="single" w:sz="12" w:space="0" w:color="auto"/>
            </w:tcBorders>
            <w:noWrap/>
            <w:vAlign w:val="bottom"/>
          </w:tcPr>
          <w:p w14:paraId="290297E5" w14:textId="77777777" w:rsidR="00820CB7" w:rsidRPr="004D3B47" w:rsidRDefault="00820CB7" w:rsidP="00C63671">
            <w:pPr>
              <w:keepNext/>
              <w:ind w:left="-108"/>
              <w:jc w:val="center"/>
              <w:rPr>
                <w:rFonts w:cs="Arial"/>
                <w:b/>
                <w:bCs/>
              </w:rPr>
            </w:pPr>
            <w:r w:rsidRPr="004D3B47">
              <w:rPr>
                <w:rFonts w:cs="Arial"/>
                <w:b/>
                <w:bCs/>
              </w:rPr>
              <w:t>y</w:t>
            </w:r>
          </w:p>
        </w:tc>
        <w:tc>
          <w:tcPr>
            <w:tcW w:w="899" w:type="dxa"/>
            <w:tcBorders>
              <w:top w:val="single" w:sz="8" w:space="0" w:color="auto"/>
              <w:left w:val="single" w:sz="12" w:space="0" w:color="auto"/>
              <w:bottom w:val="single" w:sz="8" w:space="0" w:color="auto"/>
              <w:right w:val="single" w:sz="8" w:space="0" w:color="auto"/>
            </w:tcBorders>
            <w:noWrap/>
            <w:vAlign w:val="bottom"/>
          </w:tcPr>
          <w:p w14:paraId="6389F3AC" w14:textId="77777777" w:rsidR="00820CB7" w:rsidRPr="004D3B47" w:rsidRDefault="00820CB7" w:rsidP="00C63671">
            <w:pPr>
              <w:keepNext/>
              <w:ind w:right="34"/>
              <w:jc w:val="center"/>
              <w:rPr>
                <w:rFonts w:cs="Arial"/>
                <w:b/>
                <w:bCs/>
              </w:rPr>
            </w:pPr>
            <w:r w:rsidRPr="004D3B47">
              <w:rPr>
                <w:rFonts w:cs="Arial"/>
                <w:b/>
                <w:bCs/>
              </w:rPr>
              <w:t>a</w:t>
            </w:r>
          </w:p>
        </w:tc>
        <w:tc>
          <w:tcPr>
            <w:tcW w:w="992" w:type="dxa"/>
            <w:tcBorders>
              <w:top w:val="single" w:sz="8" w:space="0" w:color="auto"/>
              <w:left w:val="single" w:sz="8" w:space="0" w:color="auto"/>
              <w:bottom w:val="single" w:sz="8" w:space="0" w:color="auto"/>
              <w:right w:val="single" w:sz="8" w:space="0" w:color="auto"/>
            </w:tcBorders>
            <w:vAlign w:val="bottom"/>
          </w:tcPr>
          <w:p w14:paraId="3E55F243" w14:textId="77777777" w:rsidR="00820CB7" w:rsidRPr="004D3B47" w:rsidRDefault="00820CB7" w:rsidP="00C63671">
            <w:pPr>
              <w:keepNext/>
              <w:ind w:right="175"/>
              <w:jc w:val="center"/>
              <w:rPr>
                <w:rFonts w:cs="Arial"/>
                <w:b/>
                <w:bCs/>
              </w:rPr>
            </w:pPr>
            <w:r w:rsidRPr="004D3B47">
              <w:rPr>
                <w:rFonts w:cs="Arial"/>
                <w:b/>
                <w:bCs/>
              </w:rPr>
              <w:t>a</w:t>
            </w:r>
          </w:p>
        </w:tc>
        <w:tc>
          <w:tcPr>
            <w:tcW w:w="992" w:type="dxa"/>
            <w:tcBorders>
              <w:top w:val="single" w:sz="8" w:space="0" w:color="auto"/>
              <w:left w:val="single" w:sz="8" w:space="0" w:color="auto"/>
              <w:bottom w:val="single" w:sz="8" w:space="0" w:color="auto"/>
              <w:right w:val="single" w:sz="12" w:space="0" w:color="auto"/>
            </w:tcBorders>
            <w:vAlign w:val="bottom"/>
          </w:tcPr>
          <w:p w14:paraId="023BD9F2" w14:textId="77777777" w:rsidR="00820CB7" w:rsidRPr="004D3B47" w:rsidRDefault="00820CB7" w:rsidP="00C63671">
            <w:pPr>
              <w:keepNext/>
              <w:ind w:right="175"/>
              <w:jc w:val="center"/>
              <w:rPr>
                <w:rFonts w:cs="Arial"/>
                <w:b/>
                <w:bCs/>
              </w:rPr>
            </w:pPr>
            <w:r w:rsidRPr="004D3B47">
              <w:rPr>
                <w:rFonts w:cs="Arial"/>
                <w:b/>
                <w:bCs/>
              </w:rPr>
              <w:t>a</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4D24D814" w14:textId="77777777" w:rsidR="00820CB7" w:rsidRPr="004D3B47" w:rsidRDefault="00820CB7" w:rsidP="00DE16F5">
            <w:pPr>
              <w:keepNext/>
              <w:ind w:right="544"/>
              <w:jc w:val="both"/>
              <w:rPr>
                <w:rFonts w:cs="Arial"/>
                <w:b/>
                <w:bCs/>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198255D5" w14:textId="77777777" w:rsidR="00820CB7" w:rsidRPr="004D3B47" w:rsidRDefault="00820CB7" w:rsidP="00DE16F5">
            <w:pPr>
              <w:keepNext/>
              <w:ind w:right="544"/>
              <w:jc w:val="both"/>
              <w:rPr>
                <w:rFonts w:cs="Arial"/>
                <w:b/>
                <w:bCs/>
              </w:rPr>
            </w:pPr>
          </w:p>
        </w:tc>
      </w:tr>
      <w:tr w:rsidR="004D3B47" w:rsidRPr="004D3B47" w14:paraId="0137BFE6"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43F2B17B" w14:textId="77777777" w:rsidR="00820CB7" w:rsidRPr="004D3B47" w:rsidRDefault="00820CB7" w:rsidP="00C63671">
            <w:pPr>
              <w:keepNext/>
              <w:rPr>
                <w:rFonts w:cs="Arial"/>
                <w:bCs/>
              </w:rPr>
            </w:pPr>
            <w:r w:rsidRPr="004D3B47">
              <w:rPr>
                <w:rFonts w:cs="Arial"/>
                <w:bCs/>
              </w:rPr>
              <w:t>Squam-Low</w:t>
            </w:r>
            <w:r w:rsidR="00F53D95" w:rsidRPr="004D3B47">
              <w:rPr>
                <w:rFonts w:cs="Arial"/>
                <w:bCs/>
              </w:rPr>
              <w:t>-grade</w:t>
            </w:r>
            <w:r w:rsidRPr="004D3B47">
              <w:rPr>
                <w:rFonts w:cs="Arial"/>
                <w:bCs/>
              </w:rPr>
              <w:t>/CIN1/HPV</w:t>
            </w:r>
          </w:p>
        </w:tc>
        <w:tc>
          <w:tcPr>
            <w:tcW w:w="670" w:type="dxa"/>
            <w:tcBorders>
              <w:top w:val="single" w:sz="8" w:space="0" w:color="auto"/>
              <w:left w:val="single" w:sz="12" w:space="0" w:color="auto"/>
              <w:bottom w:val="single" w:sz="8" w:space="0" w:color="auto"/>
              <w:right w:val="single" w:sz="12" w:space="0" w:color="auto"/>
            </w:tcBorders>
            <w:noWrap/>
            <w:vAlign w:val="bottom"/>
          </w:tcPr>
          <w:p w14:paraId="508FA256" w14:textId="77777777" w:rsidR="00820CB7" w:rsidRPr="004D3B47"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3153913D" w14:textId="77777777" w:rsidR="00820CB7" w:rsidRPr="004D3B47"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6DF79C63" w14:textId="77777777" w:rsidR="00820CB7" w:rsidRPr="004D3B47"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4F3769E4" w14:textId="77777777" w:rsidR="00820CB7" w:rsidRPr="004D3B47" w:rsidRDefault="00820CB7" w:rsidP="00C63671">
            <w:pPr>
              <w:keepNext/>
              <w:ind w:right="127"/>
              <w:jc w:val="center"/>
              <w:rPr>
                <w:rFonts w:cs="Arial"/>
                <w:b/>
                <w:bCs/>
                <w:szCs w:val="20"/>
              </w:rPr>
            </w:pPr>
            <w:r w:rsidRPr="004D3B47">
              <w:rPr>
                <w:rFonts w:cs="Arial"/>
                <w:b/>
                <w:bCs/>
                <w:szCs w:val="20"/>
              </w:rPr>
              <w:t>q</w:t>
            </w:r>
          </w:p>
        </w:tc>
        <w:tc>
          <w:tcPr>
            <w:tcW w:w="992" w:type="dxa"/>
            <w:tcBorders>
              <w:top w:val="single" w:sz="8" w:space="0" w:color="auto"/>
              <w:left w:val="single" w:sz="8" w:space="0" w:color="auto"/>
              <w:bottom w:val="single" w:sz="8" w:space="0" w:color="auto"/>
              <w:right w:val="single" w:sz="8" w:space="0" w:color="auto"/>
            </w:tcBorders>
            <w:noWrap/>
            <w:vAlign w:val="bottom"/>
          </w:tcPr>
          <w:p w14:paraId="1BE62746" w14:textId="77777777" w:rsidR="00820CB7" w:rsidRPr="004D3B47" w:rsidRDefault="00820CB7" w:rsidP="00C63671">
            <w:pPr>
              <w:keepNext/>
              <w:ind w:right="34"/>
              <w:jc w:val="center"/>
              <w:rPr>
                <w:rFonts w:cs="Arial"/>
                <w:b/>
                <w:bCs/>
              </w:rPr>
            </w:pPr>
            <w:r w:rsidRPr="004D3B47">
              <w:rPr>
                <w:rFonts w:cs="Arial"/>
                <w:b/>
                <w:bCs/>
              </w:rPr>
              <w:t>y</w:t>
            </w:r>
          </w:p>
        </w:tc>
        <w:tc>
          <w:tcPr>
            <w:tcW w:w="802" w:type="dxa"/>
            <w:tcBorders>
              <w:top w:val="single" w:sz="8" w:space="0" w:color="auto"/>
              <w:left w:val="single" w:sz="8" w:space="0" w:color="auto"/>
              <w:bottom w:val="single" w:sz="8" w:space="0" w:color="auto"/>
              <w:right w:val="single" w:sz="12" w:space="0" w:color="auto"/>
            </w:tcBorders>
            <w:noWrap/>
            <w:vAlign w:val="bottom"/>
          </w:tcPr>
          <w:p w14:paraId="677D5AEE" w14:textId="77777777" w:rsidR="00820CB7" w:rsidRPr="004D3B47" w:rsidRDefault="00820CB7" w:rsidP="00C63671">
            <w:pPr>
              <w:keepNext/>
              <w:ind w:left="-108"/>
              <w:jc w:val="center"/>
              <w:rPr>
                <w:rFonts w:cs="Arial"/>
                <w:b/>
                <w:bCs/>
              </w:rPr>
            </w:pPr>
            <w:r w:rsidRPr="004D3B47">
              <w:rPr>
                <w:rFonts w:cs="Arial"/>
                <w:b/>
                <w:bCs/>
              </w:rPr>
              <w:t>y</w:t>
            </w:r>
          </w:p>
        </w:tc>
        <w:tc>
          <w:tcPr>
            <w:tcW w:w="899" w:type="dxa"/>
            <w:tcBorders>
              <w:top w:val="single" w:sz="8" w:space="0" w:color="auto"/>
              <w:left w:val="single" w:sz="12" w:space="0" w:color="auto"/>
              <w:bottom w:val="single" w:sz="8" w:space="0" w:color="auto"/>
              <w:right w:val="single" w:sz="8" w:space="0" w:color="auto"/>
            </w:tcBorders>
            <w:noWrap/>
            <w:vAlign w:val="bottom"/>
          </w:tcPr>
          <w:p w14:paraId="4F1646A2" w14:textId="77777777" w:rsidR="00820CB7" w:rsidRPr="004D3B47" w:rsidRDefault="00820CB7" w:rsidP="00C63671">
            <w:pPr>
              <w:keepNext/>
              <w:ind w:right="34"/>
              <w:jc w:val="center"/>
              <w:rPr>
                <w:rFonts w:cs="Arial"/>
                <w:b/>
                <w:bCs/>
              </w:rPr>
            </w:pPr>
            <w:r w:rsidRPr="004D3B47">
              <w:rPr>
                <w:rFonts w:cs="Arial"/>
                <w:b/>
                <w:bCs/>
              </w:rPr>
              <w:t>a</w:t>
            </w:r>
          </w:p>
        </w:tc>
        <w:tc>
          <w:tcPr>
            <w:tcW w:w="992" w:type="dxa"/>
            <w:tcBorders>
              <w:top w:val="single" w:sz="8" w:space="0" w:color="auto"/>
              <w:left w:val="single" w:sz="8" w:space="0" w:color="auto"/>
              <w:bottom w:val="single" w:sz="8" w:space="0" w:color="auto"/>
              <w:right w:val="single" w:sz="8" w:space="0" w:color="auto"/>
            </w:tcBorders>
            <w:vAlign w:val="bottom"/>
          </w:tcPr>
          <w:p w14:paraId="24A09D74" w14:textId="77777777" w:rsidR="00820CB7" w:rsidRPr="004D3B47" w:rsidRDefault="00820CB7" w:rsidP="00C63671">
            <w:pPr>
              <w:keepNext/>
              <w:ind w:right="175"/>
              <w:jc w:val="center"/>
              <w:rPr>
                <w:rFonts w:cs="Arial"/>
                <w:b/>
                <w:bCs/>
              </w:rPr>
            </w:pPr>
            <w:r w:rsidRPr="004D3B47">
              <w:rPr>
                <w:rFonts w:cs="Arial"/>
                <w:b/>
                <w:bCs/>
              </w:rPr>
              <w:t>a</w:t>
            </w:r>
          </w:p>
        </w:tc>
        <w:tc>
          <w:tcPr>
            <w:tcW w:w="992" w:type="dxa"/>
            <w:tcBorders>
              <w:top w:val="single" w:sz="8" w:space="0" w:color="auto"/>
              <w:left w:val="single" w:sz="8" w:space="0" w:color="auto"/>
              <w:bottom w:val="single" w:sz="8" w:space="0" w:color="auto"/>
              <w:right w:val="single" w:sz="12" w:space="0" w:color="auto"/>
            </w:tcBorders>
            <w:vAlign w:val="bottom"/>
          </w:tcPr>
          <w:p w14:paraId="40C5347F" w14:textId="77777777" w:rsidR="00820CB7" w:rsidRPr="004D3B47" w:rsidRDefault="00820CB7" w:rsidP="00C63671">
            <w:pPr>
              <w:keepNext/>
              <w:ind w:right="175"/>
              <w:jc w:val="center"/>
              <w:rPr>
                <w:rFonts w:cs="Arial"/>
                <w:b/>
                <w:bCs/>
              </w:rPr>
            </w:pPr>
            <w:r w:rsidRPr="004D3B47">
              <w:rPr>
                <w:rFonts w:cs="Arial"/>
                <w:b/>
                <w:bCs/>
              </w:rPr>
              <w:t>a</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687BBF4E" w14:textId="77777777" w:rsidR="00820CB7" w:rsidRPr="004D3B47" w:rsidRDefault="00820CB7" w:rsidP="00DE16F5">
            <w:pPr>
              <w:keepNext/>
              <w:ind w:right="544"/>
              <w:jc w:val="both"/>
              <w:rPr>
                <w:rFonts w:cs="Arial"/>
                <w:b/>
                <w:bCs/>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6E670500" w14:textId="77777777" w:rsidR="00820CB7" w:rsidRPr="004D3B47" w:rsidRDefault="00820CB7" w:rsidP="00DE16F5">
            <w:pPr>
              <w:keepNext/>
              <w:ind w:right="544"/>
              <w:jc w:val="both"/>
              <w:rPr>
                <w:rFonts w:cs="Arial"/>
                <w:b/>
                <w:bCs/>
              </w:rPr>
            </w:pPr>
          </w:p>
        </w:tc>
      </w:tr>
      <w:tr w:rsidR="004D3B47" w:rsidRPr="004D3B47" w14:paraId="554619E9"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52C98770" w14:textId="77777777" w:rsidR="00820CB7" w:rsidRPr="004D3B47" w:rsidRDefault="00820CB7" w:rsidP="00C63671">
            <w:pPr>
              <w:keepNext/>
              <w:rPr>
                <w:rFonts w:cs="Arial"/>
                <w:bCs/>
              </w:rPr>
            </w:pPr>
            <w:r w:rsidRPr="004D3B47">
              <w:rPr>
                <w:rFonts w:cs="Arial"/>
                <w:bCs/>
              </w:rPr>
              <w:t>Squam-High</w:t>
            </w:r>
            <w:r w:rsidR="00F53D95" w:rsidRPr="004D3B47">
              <w:rPr>
                <w:rFonts w:cs="Arial"/>
                <w:bCs/>
              </w:rPr>
              <w:t>-grade</w:t>
            </w:r>
            <w:r w:rsidRPr="004D3B47">
              <w:rPr>
                <w:rFonts w:cs="Arial"/>
                <w:bCs/>
              </w:rPr>
              <w:t>/</w:t>
            </w:r>
            <w:r w:rsidRPr="004D3B47">
              <w:rPr>
                <w:rFonts w:eastAsia="Times New Roman" w:cs="Calibri"/>
                <w:sz w:val="22"/>
                <w:lang w:eastAsia="en-AU"/>
              </w:rPr>
              <w:t>CIN</w:t>
            </w:r>
            <w:r w:rsidR="00692301" w:rsidRPr="004D3B47">
              <w:rPr>
                <w:rFonts w:eastAsia="Times New Roman" w:cs="Calibri"/>
                <w:sz w:val="22"/>
                <w:lang w:eastAsia="en-AU"/>
              </w:rPr>
              <w:t xml:space="preserve"> </w:t>
            </w:r>
            <w:r w:rsidRPr="004D3B47">
              <w:rPr>
                <w:rFonts w:eastAsia="Times New Roman" w:cs="Calibri"/>
                <w:sz w:val="22"/>
                <w:lang w:eastAsia="en-AU"/>
              </w:rPr>
              <w:t>2</w:t>
            </w:r>
            <w:r w:rsidRPr="004D3B47">
              <w:rPr>
                <w:rFonts w:cs="Arial"/>
                <w:bCs/>
              </w:rPr>
              <w:t>-3</w:t>
            </w:r>
          </w:p>
        </w:tc>
        <w:tc>
          <w:tcPr>
            <w:tcW w:w="670" w:type="dxa"/>
            <w:tcBorders>
              <w:top w:val="single" w:sz="8" w:space="0" w:color="auto"/>
              <w:left w:val="single" w:sz="12" w:space="0" w:color="auto"/>
              <w:bottom w:val="single" w:sz="8" w:space="0" w:color="auto"/>
              <w:right w:val="single" w:sz="12" w:space="0" w:color="auto"/>
            </w:tcBorders>
            <w:noWrap/>
            <w:vAlign w:val="bottom"/>
          </w:tcPr>
          <w:p w14:paraId="185DA5F6" w14:textId="77777777" w:rsidR="00820CB7" w:rsidRPr="004D3B47"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5BB49E3D" w14:textId="77777777" w:rsidR="00820CB7" w:rsidRPr="004D3B47"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3B277C20" w14:textId="77777777" w:rsidR="00820CB7" w:rsidRPr="004D3B47"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74D1BC07" w14:textId="77777777" w:rsidR="00820CB7" w:rsidRPr="004D3B47" w:rsidRDefault="00820CB7" w:rsidP="00C63671">
            <w:pPr>
              <w:keepNext/>
              <w:ind w:right="127"/>
              <w:jc w:val="center"/>
              <w:rPr>
                <w:rFonts w:cs="Arial"/>
                <w:b/>
                <w:bCs/>
                <w:szCs w:val="20"/>
              </w:rPr>
            </w:pPr>
            <w:r w:rsidRPr="004D3B47">
              <w:rPr>
                <w:rFonts w:cs="Arial"/>
                <w:b/>
                <w:bCs/>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2D2741AB" w14:textId="77777777" w:rsidR="00820CB7" w:rsidRPr="004D3B47" w:rsidRDefault="00820CB7" w:rsidP="00C63671">
            <w:pPr>
              <w:keepNext/>
              <w:ind w:right="34"/>
              <w:jc w:val="center"/>
              <w:rPr>
                <w:rFonts w:cs="Arial"/>
                <w:b/>
                <w:bCs/>
              </w:rPr>
            </w:pPr>
            <w:r w:rsidRPr="004D3B47">
              <w:rPr>
                <w:rFonts w:cs="Arial"/>
                <w:b/>
                <w:bCs/>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560F10F7" w14:textId="77777777" w:rsidR="00820CB7" w:rsidRPr="004D3B47" w:rsidRDefault="00820CB7" w:rsidP="00C63671">
            <w:pPr>
              <w:keepNext/>
              <w:ind w:left="-108"/>
              <w:jc w:val="center"/>
              <w:rPr>
                <w:rFonts w:cs="Arial"/>
                <w:b/>
                <w:bCs/>
              </w:rPr>
            </w:pPr>
            <w:r w:rsidRPr="004D3B47">
              <w:rPr>
                <w:rFonts w:cs="Arial"/>
                <w:b/>
                <w:bCs/>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1B0AB763" w14:textId="77777777" w:rsidR="00820CB7" w:rsidRPr="004D3B47" w:rsidRDefault="00820CB7" w:rsidP="00C63671">
            <w:pPr>
              <w:keepNext/>
              <w:ind w:right="34"/>
              <w:jc w:val="center"/>
              <w:rPr>
                <w:rFonts w:cs="Arial"/>
                <w:b/>
                <w:bCs/>
              </w:rPr>
            </w:pPr>
            <w:r w:rsidRPr="004D3B47">
              <w:rPr>
                <w:rFonts w:cs="Arial"/>
                <w:b/>
                <w:bCs/>
              </w:rPr>
              <w:t>b</w:t>
            </w:r>
          </w:p>
        </w:tc>
        <w:tc>
          <w:tcPr>
            <w:tcW w:w="992" w:type="dxa"/>
            <w:tcBorders>
              <w:top w:val="single" w:sz="8" w:space="0" w:color="auto"/>
              <w:left w:val="single" w:sz="8" w:space="0" w:color="auto"/>
              <w:bottom w:val="single" w:sz="8" w:space="0" w:color="auto"/>
              <w:right w:val="single" w:sz="8" w:space="0" w:color="auto"/>
            </w:tcBorders>
            <w:vAlign w:val="bottom"/>
          </w:tcPr>
          <w:p w14:paraId="052A1AC6" w14:textId="77777777" w:rsidR="00820CB7" w:rsidRPr="004D3B47" w:rsidRDefault="00820CB7" w:rsidP="00C63671">
            <w:pPr>
              <w:keepNext/>
              <w:ind w:right="175"/>
              <w:jc w:val="center"/>
              <w:rPr>
                <w:rFonts w:cs="Arial"/>
                <w:b/>
                <w:bCs/>
              </w:rPr>
            </w:pPr>
            <w:r w:rsidRPr="004D3B47">
              <w:rPr>
                <w:rFonts w:cs="Arial"/>
                <w:b/>
                <w:bCs/>
              </w:rPr>
              <w:t>b</w:t>
            </w:r>
          </w:p>
        </w:tc>
        <w:tc>
          <w:tcPr>
            <w:tcW w:w="992" w:type="dxa"/>
            <w:tcBorders>
              <w:top w:val="single" w:sz="8" w:space="0" w:color="auto"/>
              <w:left w:val="single" w:sz="8" w:space="0" w:color="auto"/>
              <w:bottom w:val="single" w:sz="8" w:space="0" w:color="auto"/>
              <w:right w:val="single" w:sz="12" w:space="0" w:color="auto"/>
            </w:tcBorders>
            <w:vAlign w:val="bottom"/>
          </w:tcPr>
          <w:p w14:paraId="3B51CE2F" w14:textId="77777777" w:rsidR="00820CB7" w:rsidRPr="004D3B47" w:rsidRDefault="00820CB7" w:rsidP="00C63671">
            <w:pPr>
              <w:keepNext/>
              <w:ind w:right="175"/>
              <w:jc w:val="center"/>
              <w:rPr>
                <w:rFonts w:cs="Arial"/>
                <w:b/>
                <w:bCs/>
              </w:rPr>
            </w:pPr>
            <w:r w:rsidRPr="004D3B47">
              <w:rPr>
                <w:rFonts w:cs="Arial"/>
                <w:b/>
                <w:bCs/>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4C5FBA04" w14:textId="77777777" w:rsidR="00820CB7" w:rsidRPr="004D3B47" w:rsidRDefault="00820CB7" w:rsidP="00DE16F5">
            <w:pPr>
              <w:keepNext/>
              <w:ind w:right="544"/>
              <w:jc w:val="both"/>
              <w:rPr>
                <w:rFonts w:cs="Arial"/>
                <w:b/>
                <w:bCs/>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0F6FF63C" w14:textId="77777777" w:rsidR="00820CB7" w:rsidRPr="004D3B47" w:rsidRDefault="00820CB7" w:rsidP="00DE16F5">
            <w:pPr>
              <w:keepNext/>
              <w:ind w:right="544"/>
              <w:jc w:val="both"/>
              <w:rPr>
                <w:rFonts w:cs="Arial"/>
                <w:b/>
                <w:bCs/>
              </w:rPr>
            </w:pPr>
          </w:p>
        </w:tc>
      </w:tr>
      <w:tr w:rsidR="004D3B47" w:rsidRPr="004D3B47" w14:paraId="15ACED30"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7D5CEFBC" w14:textId="77777777" w:rsidR="00820CB7" w:rsidRPr="004D3B47" w:rsidRDefault="00820CB7" w:rsidP="00C63671">
            <w:pPr>
              <w:keepNext/>
              <w:rPr>
                <w:rFonts w:cs="Arial"/>
                <w:bCs/>
              </w:rPr>
            </w:pPr>
            <w:r w:rsidRPr="004D3B47">
              <w:rPr>
                <w:rFonts w:cs="Arial"/>
                <w:bCs/>
              </w:rPr>
              <w:t>Squam M</w:t>
            </w:r>
            <w:r w:rsidR="00F75650" w:rsidRPr="004D3B47">
              <w:rPr>
                <w:rFonts w:cs="Arial"/>
                <w:bCs/>
              </w:rPr>
              <w:t>icroinvasive</w:t>
            </w:r>
            <w:r w:rsidRPr="004D3B47">
              <w:rPr>
                <w:rFonts w:cs="Arial"/>
                <w:bCs/>
              </w:rPr>
              <w:t xml:space="preserve"> SCC</w:t>
            </w:r>
          </w:p>
        </w:tc>
        <w:tc>
          <w:tcPr>
            <w:tcW w:w="670" w:type="dxa"/>
            <w:tcBorders>
              <w:top w:val="single" w:sz="8" w:space="0" w:color="auto"/>
              <w:left w:val="single" w:sz="12" w:space="0" w:color="auto"/>
              <w:bottom w:val="single" w:sz="8" w:space="0" w:color="auto"/>
              <w:right w:val="single" w:sz="12" w:space="0" w:color="auto"/>
            </w:tcBorders>
            <w:noWrap/>
            <w:vAlign w:val="bottom"/>
          </w:tcPr>
          <w:p w14:paraId="7165F54E" w14:textId="77777777" w:rsidR="00820CB7" w:rsidRPr="004D3B47"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6F80B4D5" w14:textId="77777777" w:rsidR="00820CB7" w:rsidRPr="004D3B47"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37A64731" w14:textId="77777777" w:rsidR="00820CB7" w:rsidRPr="004D3B47"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0105E75D" w14:textId="77777777" w:rsidR="00820CB7" w:rsidRPr="004D3B47" w:rsidRDefault="00820CB7" w:rsidP="00C63671">
            <w:pPr>
              <w:keepNext/>
              <w:ind w:right="127"/>
              <w:jc w:val="center"/>
              <w:rPr>
                <w:rFonts w:cs="Arial"/>
                <w:b/>
                <w:bCs/>
                <w:szCs w:val="20"/>
              </w:rPr>
            </w:pPr>
            <w:r w:rsidRPr="004D3B47">
              <w:rPr>
                <w:rFonts w:cs="Arial"/>
                <w:b/>
                <w:bCs/>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5A8995FA" w14:textId="77777777" w:rsidR="00820CB7" w:rsidRPr="004D3B47" w:rsidRDefault="00820CB7" w:rsidP="00C63671">
            <w:pPr>
              <w:keepNext/>
              <w:ind w:right="34"/>
              <w:jc w:val="center"/>
              <w:rPr>
                <w:rFonts w:cs="Arial"/>
                <w:b/>
                <w:bCs/>
              </w:rPr>
            </w:pPr>
            <w:r w:rsidRPr="004D3B47">
              <w:rPr>
                <w:rFonts w:cs="Arial"/>
                <w:b/>
                <w:bCs/>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6B4B84B1" w14:textId="77777777" w:rsidR="00820CB7" w:rsidRPr="004D3B47" w:rsidRDefault="00820CB7" w:rsidP="00C63671">
            <w:pPr>
              <w:keepNext/>
              <w:ind w:left="-108"/>
              <w:jc w:val="center"/>
              <w:rPr>
                <w:rFonts w:cs="Arial"/>
                <w:b/>
                <w:bCs/>
              </w:rPr>
            </w:pPr>
            <w:r w:rsidRPr="004D3B47">
              <w:rPr>
                <w:rFonts w:cs="Arial"/>
                <w:b/>
                <w:bCs/>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4B2E5CAE" w14:textId="77777777" w:rsidR="00820CB7" w:rsidRPr="004D3B47" w:rsidRDefault="00820CB7" w:rsidP="00C63671">
            <w:pPr>
              <w:keepNext/>
              <w:ind w:right="34"/>
              <w:jc w:val="center"/>
              <w:rPr>
                <w:rFonts w:cs="Arial"/>
                <w:b/>
                <w:bCs/>
              </w:rPr>
            </w:pPr>
            <w:r w:rsidRPr="004D3B47">
              <w:rPr>
                <w:rFonts w:cs="Arial"/>
                <w:b/>
                <w:bCs/>
              </w:rPr>
              <w:t>b</w:t>
            </w:r>
          </w:p>
        </w:tc>
        <w:tc>
          <w:tcPr>
            <w:tcW w:w="992" w:type="dxa"/>
            <w:tcBorders>
              <w:top w:val="single" w:sz="8" w:space="0" w:color="auto"/>
              <w:left w:val="single" w:sz="8" w:space="0" w:color="auto"/>
              <w:bottom w:val="single" w:sz="8" w:space="0" w:color="auto"/>
              <w:right w:val="single" w:sz="8" w:space="0" w:color="auto"/>
            </w:tcBorders>
            <w:vAlign w:val="bottom"/>
          </w:tcPr>
          <w:p w14:paraId="4CA66C15" w14:textId="77777777" w:rsidR="00820CB7" w:rsidRPr="004D3B47" w:rsidRDefault="00820CB7" w:rsidP="00C63671">
            <w:pPr>
              <w:keepNext/>
              <w:ind w:right="175"/>
              <w:jc w:val="center"/>
              <w:rPr>
                <w:rFonts w:cs="Arial"/>
                <w:b/>
                <w:bCs/>
              </w:rPr>
            </w:pPr>
            <w:r w:rsidRPr="004D3B47">
              <w:rPr>
                <w:rFonts w:cs="Arial"/>
                <w:b/>
                <w:bCs/>
              </w:rPr>
              <w:t>b</w:t>
            </w:r>
          </w:p>
        </w:tc>
        <w:tc>
          <w:tcPr>
            <w:tcW w:w="992" w:type="dxa"/>
            <w:tcBorders>
              <w:top w:val="single" w:sz="8" w:space="0" w:color="auto"/>
              <w:left w:val="single" w:sz="8" w:space="0" w:color="auto"/>
              <w:bottom w:val="single" w:sz="8" w:space="0" w:color="auto"/>
              <w:right w:val="single" w:sz="12" w:space="0" w:color="auto"/>
            </w:tcBorders>
            <w:vAlign w:val="bottom"/>
          </w:tcPr>
          <w:p w14:paraId="278D388C" w14:textId="77777777" w:rsidR="00820CB7" w:rsidRPr="004D3B47" w:rsidRDefault="00820CB7" w:rsidP="00C63671">
            <w:pPr>
              <w:keepNext/>
              <w:ind w:right="175"/>
              <w:jc w:val="center"/>
              <w:rPr>
                <w:rFonts w:cs="Arial"/>
                <w:b/>
                <w:bCs/>
              </w:rPr>
            </w:pPr>
            <w:r w:rsidRPr="004D3B47">
              <w:rPr>
                <w:rFonts w:cs="Arial"/>
                <w:b/>
                <w:bCs/>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6FBF214F" w14:textId="77777777" w:rsidR="00820CB7" w:rsidRPr="004D3B47" w:rsidRDefault="00820CB7" w:rsidP="00DE16F5">
            <w:pPr>
              <w:keepNext/>
              <w:ind w:right="544"/>
              <w:jc w:val="both"/>
              <w:rPr>
                <w:rFonts w:cs="Arial"/>
                <w:b/>
                <w:bCs/>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126DB45C" w14:textId="77777777" w:rsidR="00820CB7" w:rsidRPr="004D3B47" w:rsidRDefault="00820CB7" w:rsidP="00DE16F5">
            <w:pPr>
              <w:keepNext/>
              <w:ind w:right="544"/>
              <w:jc w:val="both"/>
              <w:rPr>
                <w:rFonts w:cs="Arial"/>
                <w:b/>
                <w:bCs/>
              </w:rPr>
            </w:pPr>
          </w:p>
        </w:tc>
      </w:tr>
      <w:tr w:rsidR="004D3B47" w:rsidRPr="004D3B47" w14:paraId="2329765D"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26141405" w14:textId="77777777" w:rsidR="00820CB7" w:rsidRPr="004D3B47" w:rsidRDefault="00820CB7" w:rsidP="00C63671">
            <w:pPr>
              <w:keepNext/>
              <w:rPr>
                <w:rFonts w:cs="Arial"/>
                <w:bCs/>
              </w:rPr>
            </w:pPr>
            <w:r w:rsidRPr="004D3B47">
              <w:rPr>
                <w:rFonts w:cs="Arial"/>
                <w:bCs/>
              </w:rPr>
              <w:t>Squam-Invasive SCC</w:t>
            </w:r>
          </w:p>
        </w:tc>
        <w:tc>
          <w:tcPr>
            <w:tcW w:w="670" w:type="dxa"/>
            <w:tcBorders>
              <w:top w:val="single" w:sz="8" w:space="0" w:color="auto"/>
              <w:left w:val="single" w:sz="12" w:space="0" w:color="auto"/>
              <w:bottom w:val="single" w:sz="8" w:space="0" w:color="auto"/>
              <w:right w:val="single" w:sz="12" w:space="0" w:color="auto"/>
            </w:tcBorders>
            <w:noWrap/>
            <w:vAlign w:val="bottom"/>
          </w:tcPr>
          <w:p w14:paraId="6B50C587" w14:textId="77777777" w:rsidR="00820CB7" w:rsidRPr="004D3B47"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14B6B159" w14:textId="77777777" w:rsidR="00820CB7" w:rsidRPr="004D3B47"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3FBE6CFD" w14:textId="77777777" w:rsidR="00820CB7" w:rsidRPr="004D3B47"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0767EE98" w14:textId="77777777" w:rsidR="00820CB7" w:rsidRPr="004D3B47" w:rsidRDefault="00820CB7" w:rsidP="00C63671">
            <w:pPr>
              <w:keepNext/>
              <w:ind w:right="127"/>
              <w:jc w:val="center"/>
              <w:rPr>
                <w:rFonts w:cs="Arial"/>
                <w:b/>
                <w:bCs/>
                <w:szCs w:val="20"/>
              </w:rPr>
            </w:pPr>
            <w:r w:rsidRPr="004D3B47">
              <w:rPr>
                <w:rFonts w:cs="Arial"/>
                <w:b/>
                <w:bCs/>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3938F80A" w14:textId="77777777" w:rsidR="00820CB7" w:rsidRPr="004D3B47" w:rsidRDefault="00820CB7" w:rsidP="00C63671">
            <w:pPr>
              <w:keepNext/>
              <w:ind w:right="34"/>
              <w:jc w:val="center"/>
              <w:rPr>
                <w:rFonts w:cs="Arial"/>
                <w:b/>
                <w:bCs/>
              </w:rPr>
            </w:pPr>
            <w:r w:rsidRPr="004D3B47">
              <w:rPr>
                <w:rFonts w:cs="Arial"/>
                <w:b/>
                <w:bCs/>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599061A9" w14:textId="77777777" w:rsidR="00820CB7" w:rsidRPr="004D3B47" w:rsidRDefault="00820CB7" w:rsidP="00C63671">
            <w:pPr>
              <w:keepNext/>
              <w:ind w:left="-108"/>
              <w:jc w:val="center"/>
              <w:rPr>
                <w:rFonts w:cs="Arial"/>
                <w:b/>
                <w:bCs/>
              </w:rPr>
            </w:pPr>
            <w:r w:rsidRPr="004D3B47">
              <w:rPr>
                <w:rFonts w:cs="Arial"/>
                <w:b/>
                <w:bCs/>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12FF7BEB" w14:textId="77777777" w:rsidR="00820CB7" w:rsidRPr="004D3B47" w:rsidRDefault="00820CB7" w:rsidP="00C63671">
            <w:pPr>
              <w:keepNext/>
              <w:ind w:right="34"/>
              <w:jc w:val="center"/>
              <w:rPr>
                <w:rFonts w:cs="Arial"/>
                <w:b/>
                <w:bCs/>
              </w:rPr>
            </w:pPr>
            <w:r w:rsidRPr="004D3B47">
              <w:rPr>
                <w:rFonts w:cs="Arial"/>
                <w:b/>
                <w:bCs/>
              </w:rPr>
              <w:t>b</w:t>
            </w:r>
          </w:p>
        </w:tc>
        <w:tc>
          <w:tcPr>
            <w:tcW w:w="992" w:type="dxa"/>
            <w:tcBorders>
              <w:top w:val="single" w:sz="8" w:space="0" w:color="auto"/>
              <w:left w:val="single" w:sz="8" w:space="0" w:color="auto"/>
              <w:bottom w:val="single" w:sz="8" w:space="0" w:color="auto"/>
              <w:right w:val="single" w:sz="8" w:space="0" w:color="auto"/>
            </w:tcBorders>
            <w:vAlign w:val="bottom"/>
          </w:tcPr>
          <w:p w14:paraId="6E41B2F2" w14:textId="77777777" w:rsidR="00820CB7" w:rsidRPr="004D3B47" w:rsidRDefault="00820CB7" w:rsidP="00C63671">
            <w:pPr>
              <w:keepNext/>
              <w:ind w:right="175"/>
              <w:jc w:val="center"/>
              <w:rPr>
                <w:rFonts w:cs="Arial"/>
                <w:b/>
                <w:bCs/>
              </w:rPr>
            </w:pPr>
            <w:r w:rsidRPr="004D3B47">
              <w:rPr>
                <w:rFonts w:cs="Arial"/>
                <w:b/>
                <w:bCs/>
              </w:rPr>
              <w:t>b</w:t>
            </w:r>
          </w:p>
        </w:tc>
        <w:tc>
          <w:tcPr>
            <w:tcW w:w="992" w:type="dxa"/>
            <w:tcBorders>
              <w:top w:val="single" w:sz="8" w:space="0" w:color="auto"/>
              <w:left w:val="single" w:sz="8" w:space="0" w:color="auto"/>
              <w:bottom w:val="single" w:sz="8" w:space="0" w:color="auto"/>
              <w:right w:val="single" w:sz="12" w:space="0" w:color="auto"/>
            </w:tcBorders>
            <w:vAlign w:val="bottom"/>
          </w:tcPr>
          <w:p w14:paraId="697AE02D" w14:textId="77777777" w:rsidR="00820CB7" w:rsidRPr="004D3B47" w:rsidRDefault="00820CB7" w:rsidP="00C63671">
            <w:pPr>
              <w:keepNext/>
              <w:ind w:right="175"/>
              <w:jc w:val="center"/>
              <w:rPr>
                <w:rFonts w:cs="Arial"/>
                <w:b/>
                <w:bCs/>
              </w:rPr>
            </w:pPr>
            <w:r w:rsidRPr="004D3B47">
              <w:rPr>
                <w:rFonts w:cs="Arial"/>
                <w:b/>
                <w:bCs/>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29F71EB4" w14:textId="77777777" w:rsidR="00820CB7" w:rsidRPr="004D3B47" w:rsidRDefault="00820CB7" w:rsidP="00DE16F5">
            <w:pPr>
              <w:keepNext/>
              <w:ind w:right="544"/>
              <w:jc w:val="both"/>
              <w:rPr>
                <w:rFonts w:cs="Arial"/>
                <w:b/>
                <w:bCs/>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086198A4" w14:textId="77777777" w:rsidR="00820CB7" w:rsidRPr="004D3B47" w:rsidRDefault="00820CB7" w:rsidP="00DE16F5">
            <w:pPr>
              <w:keepNext/>
              <w:ind w:right="544"/>
              <w:jc w:val="both"/>
              <w:rPr>
                <w:rFonts w:cs="Arial"/>
                <w:b/>
                <w:bCs/>
              </w:rPr>
            </w:pPr>
          </w:p>
        </w:tc>
      </w:tr>
      <w:tr w:rsidR="004D3B47" w:rsidRPr="004D3B47" w14:paraId="7691192E"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08AE9CC3" w14:textId="77777777" w:rsidR="00820CB7" w:rsidRPr="004D3B47" w:rsidRDefault="00820CB7" w:rsidP="00C63671">
            <w:pPr>
              <w:keepNext/>
              <w:rPr>
                <w:rFonts w:cs="Arial"/>
                <w:bCs/>
              </w:rPr>
            </w:pPr>
            <w:r w:rsidRPr="004D3B47">
              <w:rPr>
                <w:rFonts w:cs="Arial"/>
                <w:bCs/>
              </w:rPr>
              <w:t>Gland-Benign Atypia</w:t>
            </w:r>
          </w:p>
        </w:tc>
        <w:tc>
          <w:tcPr>
            <w:tcW w:w="670" w:type="dxa"/>
            <w:tcBorders>
              <w:top w:val="single" w:sz="8" w:space="0" w:color="auto"/>
              <w:left w:val="single" w:sz="12" w:space="0" w:color="auto"/>
              <w:bottom w:val="single" w:sz="8" w:space="0" w:color="auto"/>
              <w:right w:val="single" w:sz="12" w:space="0" w:color="auto"/>
            </w:tcBorders>
            <w:noWrap/>
            <w:vAlign w:val="bottom"/>
          </w:tcPr>
          <w:p w14:paraId="2DC0A98D" w14:textId="77777777" w:rsidR="00820CB7" w:rsidRPr="004D3B47"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53354F5A" w14:textId="77777777" w:rsidR="00820CB7" w:rsidRPr="004D3B47"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3F321453" w14:textId="77777777" w:rsidR="00820CB7" w:rsidRPr="004D3B47"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7F428BD1" w14:textId="77777777" w:rsidR="00820CB7" w:rsidRPr="004D3B47" w:rsidRDefault="00820CB7" w:rsidP="00C63671">
            <w:pPr>
              <w:keepNext/>
              <w:ind w:right="127"/>
              <w:jc w:val="center"/>
              <w:rPr>
                <w:rFonts w:cs="Arial"/>
                <w:b/>
                <w:bCs/>
                <w:szCs w:val="20"/>
              </w:rPr>
            </w:pPr>
            <w:r w:rsidRPr="004D3B47">
              <w:rPr>
                <w:rFonts w:cs="Arial"/>
                <w:b/>
                <w:bCs/>
                <w:szCs w:val="20"/>
              </w:rPr>
              <w:t>q</w:t>
            </w:r>
          </w:p>
        </w:tc>
        <w:tc>
          <w:tcPr>
            <w:tcW w:w="992" w:type="dxa"/>
            <w:tcBorders>
              <w:top w:val="single" w:sz="8" w:space="0" w:color="auto"/>
              <w:left w:val="single" w:sz="8" w:space="0" w:color="auto"/>
              <w:bottom w:val="single" w:sz="8" w:space="0" w:color="auto"/>
              <w:right w:val="single" w:sz="8" w:space="0" w:color="auto"/>
            </w:tcBorders>
            <w:noWrap/>
            <w:vAlign w:val="bottom"/>
          </w:tcPr>
          <w:p w14:paraId="36FABEB2" w14:textId="77777777" w:rsidR="00820CB7" w:rsidRPr="004D3B47" w:rsidRDefault="00820CB7" w:rsidP="00C63671">
            <w:pPr>
              <w:keepNext/>
              <w:ind w:right="34"/>
              <w:jc w:val="center"/>
              <w:rPr>
                <w:rFonts w:cs="Arial"/>
                <w:b/>
                <w:bCs/>
              </w:rPr>
            </w:pPr>
            <w:r w:rsidRPr="004D3B47">
              <w:rPr>
                <w:rFonts w:cs="Arial"/>
                <w:b/>
                <w:bCs/>
              </w:rPr>
              <w:t>y</w:t>
            </w:r>
          </w:p>
        </w:tc>
        <w:tc>
          <w:tcPr>
            <w:tcW w:w="802" w:type="dxa"/>
            <w:tcBorders>
              <w:top w:val="single" w:sz="8" w:space="0" w:color="auto"/>
              <w:left w:val="single" w:sz="8" w:space="0" w:color="auto"/>
              <w:bottom w:val="single" w:sz="8" w:space="0" w:color="auto"/>
              <w:right w:val="single" w:sz="12" w:space="0" w:color="auto"/>
            </w:tcBorders>
            <w:noWrap/>
            <w:vAlign w:val="bottom"/>
          </w:tcPr>
          <w:p w14:paraId="4C72908C" w14:textId="77777777" w:rsidR="00820CB7" w:rsidRPr="004D3B47" w:rsidRDefault="00820CB7" w:rsidP="00C63671">
            <w:pPr>
              <w:keepNext/>
              <w:ind w:left="-108"/>
              <w:jc w:val="center"/>
              <w:rPr>
                <w:rFonts w:cs="Arial"/>
                <w:b/>
                <w:bCs/>
              </w:rPr>
            </w:pPr>
            <w:r w:rsidRPr="004D3B47">
              <w:rPr>
                <w:rFonts w:cs="Arial"/>
                <w:b/>
                <w:bCs/>
              </w:rPr>
              <w:t>y</w:t>
            </w:r>
          </w:p>
        </w:tc>
        <w:tc>
          <w:tcPr>
            <w:tcW w:w="899" w:type="dxa"/>
            <w:tcBorders>
              <w:top w:val="single" w:sz="8" w:space="0" w:color="auto"/>
              <w:left w:val="single" w:sz="12" w:space="0" w:color="auto"/>
              <w:bottom w:val="single" w:sz="8" w:space="0" w:color="auto"/>
              <w:right w:val="single" w:sz="8" w:space="0" w:color="auto"/>
            </w:tcBorders>
            <w:noWrap/>
            <w:vAlign w:val="bottom"/>
          </w:tcPr>
          <w:p w14:paraId="62203B8D" w14:textId="77777777" w:rsidR="00820CB7" w:rsidRPr="004D3B47" w:rsidRDefault="00820CB7" w:rsidP="00C63671">
            <w:pPr>
              <w:keepNext/>
              <w:ind w:right="34"/>
              <w:jc w:val="center"/>
              <w:rPr>
                <w:rFonts w:cs="Arial"/>
                <w:b/>
                <w:bCs/>
              </w:rPr>
            </w:pPr>
            <w:r w:rsidRPr="004D3B47">
              <w:rPr>
                <w:rFonts w:cs="Arial"/>
                <w:b/>
                <w:bCs/>
              </w:rPr>
              <w:t>a</w:t>
            </w:r>
          </w:p>
        </w:tc>
        <w:tc>
          <w:tcPr>
            <w:tcW w:w="992" w:type="dxa"/>
            <w:tcBorders>
              <w:top w:val="single" w:sz="8" w:space="0" w:color="auto"/>
              <w:left w:val="single" w:sz="8" w:space="0" w:color="auto"/>
              <w:bottom w:val="single" w:sz="8" w:space="0" w:color="auto"/>
              <w:right w:val="single" w:sz="8" w:space="0" w:color="auto"/>
            </w:tcBorders>
            <w:vAlign w:val="bottom"/>
          </w:tcPr>
          <w:p w14:paraId="09997142" w14:textId="77777777" w:rsidR="00820CB7" w:rsidRPr="004D3B47" w:rsidRDefault="00820CB7" w:rsidP="00C63671">
            <w:pPr>
              <w:keepNext/>
              <w:ind w:right="175"/>
              <w:jc w:val="center"/>
              <w:rPr>
                <w:rFonts w:cs="Arial"/>
                <w:b/>
                <w:bCs/>
              </w:rPr>
            </w:pPr>
            <w:r w:rsidRPr="004D3B47">
              <w:rPr>
                <w:rFonts w:cs="Arial"/>
                <w:b/>
                <w:bCs/>
              </w:rPr>
              <w:t>a</w:t>
            </w:r>
          </w:p>
        </w:tc>
        <w:tc>
          <w:tcPr>
            <w:tcW w:w="992" w:type="dxa"/>
            <w:tcBorders>
              <w:top w:val="single" w:sz="8" w:space="0" w:color="auto"/>
              <w:left w:val="single" w:sz="8" w:space="0" w:color="auto"/>
              <w:bottom w:val="single" w:sz="8" w:space="0" w:color="auto"/>
              <w:right w:val="single" w:sz="12" w:space="0" w:color="auto"/>
            </w:tcBorders>
            <w:vAlign w:val="bottom"/>
          </w:tcPr>
          <w:p w14:paraId="5E9AAD11" w14:textId="77777777" w:rsidR="00820CB7" w:rsidRPr="004D3B47" w:rsidRDefault="00820CB7" w:rsidP="00C63671">
            <w:pPr>
              <w:keepNext/>
              <w:ind w:right="175"/>
              <w:jc w:val="center"/>
              <w:rPr>
                <w:rFonts w:cs="Arial"/>
                <w:b/>
                <w:bCs/>
              </w:rPr>
            </w:pPr>
            <w:r w:rsidRPr="004D3B47">
              <w:rPr>
                <w:rFonts w:cs="Arial"/>
                <w:b/>
                <w:bCs/>
              </w:rPr>
              <w:t>a</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6EEE58F0" w14:textId="77777777" w:rsidR="00820CB7" w:rsidRPr="004D3B47" w:rsidRDefault="00820CB7" w:rsidP="00DE16F5">
            <w:pPr>
              <w:keepNext/>
              <w:ind w:right="544"/>
              <w:jc w:val="both"/>
              <w:rPr>
                <w:rFonts w:cs="Arial"/>
                <w:b/>
                <w:bCs/>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48D6E161" w14:textId="77777777" w:rsidR="00820CB7" w:rsidRPr="004D3B47" w:rsidRDefault="00820CB7" w:rsidP="00DE16F5">
            <w:pPr>
              <w:keepNext/>
              <w:ind w:right="544"/>
              <w:jc w:val="both"/>
              <w:rPr>
                <w:rFonts w:cs="Arial"/>
                <w:b/>
                <w:bCs/>
              </w:rPr>
            </w:pPr>
          </w:p>
        </w:tc>
      </w:tr>
      <w:tr w:rsidR="004D3B47" w:rsidRPr="004D3B47" w14:paraId="5CE78694"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377FFCD6" w14:textId="77777777" w:rsidR="00820CB7" w:rsidRPr="004D3B47" w:rsidRDefault="00820CB7" w:rsidP="00C63671">
            <w:pPr>
              <w:keepNext/>
              <w:rPr>
                <w:rFonts w:cs="Arial"/>
                <w:bCs/>
              </w:rPr>
            </w:pPr>
            <w:r w:rsidRPr="004D3B47">
              <w:rPr>
                <w:rFonts w:cs="Arial"/>
                <w:bCs/>
              </w:rPr>
              <w:t>Gland-Dyplasia</w:t>
            </w:r>
          </w:p>
        </w:tc>
        <w:tc>
          <w:tcPr>
            <w:tcW w:w="670" w:type="dxa"/>
            <w:tcBorders>
              <w:top w:val="single" w:sz="8" w:space="0" w:color="auto"/>
              <w:left w:val="single" w:sz="12" w:space="0" w:color="auto"/>
              <w:bottom w:val="single" w:sz="8" w:space="0" w:color="auto"/>
              <w:right w:val="single" w:sz="12" w:space="0" w:color="auto"/>
            </w:tcBorders>
            <w:noWrap/>
            <w:vAlign w:val="bottom"/>
          </w:tcPr>
          <w:p w14:paraId="441372C9" w14:textId="77777777" w:rsidR="00820CB7" w:rsidRPr="004D3B47"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39276914" w14:textId="77777777" w:rsidR="00820CB7" w:rsidRPr="004D3B47"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37F6F8DC" w14:textId="77777777" w:rsidR="00820CB7" w:rsidRPr="004D3B47"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18B5EC89" w14:textId="77777777" w:rsidR="00820CB7" w:rsidRPr="004D3B47" w:rsidRDefault="00820CB7" w:rsidP="00C63671">
            <w:pPr>
              <w:keepNext/>
              <w:ind w:right="127"/>
              <w:jc w:val="center"/>
              <w:rPr>
                <w:rFonts w:cs="Arial"/>
                <w:b/>
                <w:bCs/>
                <w:szCs w:val="20"/>
              </w:rPr>
            </w:pPr>
            <w:r w:rsidRPr="004D3B47">
              <w:rPr>
                <w:rFonts w:cs="Arial"/>
                <w:b/>
                <w:bCs/>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16400ABB" w14:textId="77777777" w:rsidR="00820CB7" w:rsidRPr="004D3B47" w:rsidRDefault="00820CB7" w:rsidP="00C63671">
            <w:pPr>
              <w:keepNext/>
              <w:ind w:right="34"/>
              <w:jc w:val="center"/>
              <w:rPr>
                <w:rFonts w:cs="Arial"/>
                <w:b/>
                <w:bCs/>
              </w:rPr>
            </w:pPr>
            <w:r w:rsidRPr="004D3B47">
              <w:rPr>
                <w:rFonts w:cs="Arial"/>
                <w:b/>
                <w:bCs/>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31E85BEF" w14:textId="77777777" w:rsidR="00820CB7" w:rsidRPr="004D3B47" w:rsidRDefault="00820CB7" w:rsidP="00C63671">
            <w:pPr>
              <w:keepNext/>
              <w:ind w:left="-108"/>
              <w:jc w:val="center"/>
              <w:rPr>
                <w:rFonts w:cs="Arial"/>
                <w:b/>
                <w:bCs/>
              </w:rPr>
            </w:pPr>
            <w:r w:rsidRPr="004D3B47">
              <w:rPr>
                <w:rFonts w:cs="Arial"/>
                <w:b/>
                <w:bCs/>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3A1BBBE9" w14:textId="77777777" w:rsidR="00820CB7" w:rsidRPr="004D3B47" w:rsidRDefault="00820CB7" w:rsidP="00C63671">
            <w:pPr>
              <w:keepNext/>
              <w:ind w:right="34"/>
              <w:jc w:val="center"/>
              <w:rPr>
                <w:rFonts w:cs="Arial"/>
                <w:b/>
                <w:bCs/>
              </w:rPr>
            </w:pPr>
            <w:r w:rsidRPr="004D3B47">
              <w:rPr>
                <w:rFonts w:cs="Arial"/>
                <w:b/>
                <w:bCs/>
              </w:rPr>
              <w:t>b</w:t>
            </w:r>
          </w:p>
        </w:tc>
        <w:tc>
          <w:tcPr>
            <w:tcW w:w="992" w:type="dxa"/>
            <w:tcBorders>
              <w:top w:val="single" w:sz="8" w:space="0" w:color="auto"/>
              <w:left w:val="single" w:sz="8" w:space="0" w:color="auto"/>
              <w:bottom w:val="single" w:sz="8" w:space="0" w:color="auto"/>
              <w:right w:val="single" w:sz="8" w:space="0" w:color="auto"/>
            </w:tcBorders>
            <w:vAlign w:val="bottom"/>
          </w:tcPr>
          <w:p w14:paraId="5504BC8D" w14:textId="77777777" w:rsidR="00820CB7" w:rsidRPr="004D3B47" w:rsidRDefault="00820CB7" w:rsidP="00C63671">
            <w:pPr>
              <w:keepNext/>
              <w:ind w:right="175"/>
              <w:jc w:val="center"/>
              <w:rPr>
                <w:rFonts w:cs="Arial"/>
                <w:b/>
                <w:bCs/>
              </w:rPr>
            </w:pPr>
            <w:r w:rsidRPr="004D3B47">
              <w:rPr>
                <w:rFonts w:cs="Arial"/>
                <w:b/>
                <w:bCs/>
              </w:rPr>
              <w:t>b</w:t>
            </w:r>
          </w:p>
        </w:tc>
        <w:tc>
          <w:tcPr>
            <w:tcW w:w="992" w:type="dxa"/>
            <w:tcBorders>
              <w:top w:val="single" w:sz="8" w:space="0" w:color="auto"/>
              <w:left w:val="single" w:sz="8" w:space="0" w:color="auto"/>
              <w:bottom w:val="single" w:sz="8" w:space="0" w:color="auto"/>
              <w:right w:val="single" w:sz="12" w:space="0" w:color="auto"/>
            </w:tcBorders>
            <w:vAlign w:val="bottom"/>
          </w:tcPr>
          <w:p w14:paraId="31C23E12" w14:textId="77777777" w:rsidR="00820CB7" w:rsidRPr="004D3B47" w:rsidRDefault="00820CB7" w:rsidP="00C63671">
            <w:pPr>
              <w:keepNext/>
              <w:ind w:right="175"/>
              <w:jc w:val="center"/>
              <w:rPr>
                <w:rFonts w:cs="Arial"/>
                <w:b/>
                <w:bCs/>
              </w:rPr>
            </w:pPr>
            <w:r w:rsidRPr="004D3B47">
              <w:rPr>
                <w:rFonts w:cs="Arial"/>
                <w:b/>
                <w:bCs/>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03D41202" w14:textId="77777777" w:rsidR="00820CB7" w:rsidRPr="004D3B47" w:rsidRDefault="00820CB7" w:rsidP="00DE16F5">
            <w:pPr>
              <w:keepNext/>
              <w:ind w:right="544"/>
              <w:jc w:val="both"/>
              <w:rPr>
                <w:rFonts w:cs="Arial"/>
                <w:b/>
                <w:bCs/>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79C3858E" w14:textId="77777777" w:rsidR="00820CB7" w:rsidRPr="004D3B47" w:rsidRDefault="00820CB7" w:rsidP="00DE16F5">
            <w:pPr>
              <w:keepNext/>
              <w:ind w:right="544"/>
              <w:jc w:val="both"/>
              <w:rPr>
                <w:rFonts w:cs="Arial"/>
                <w:b/>
                <w:bCs/>
              </w:rPr>
            </w:pPr>
          </w:p>
        </w:tc>
      </w:tr>
      <w:tr w:rsidR="004D3B47" w:rsidRPr="004D3B47" w14:paraId="107396E8"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3922CE7B" w14:textId="77777777" w:rsidR="00820CB7" w:rsidRPr="004D3B47" w:rsidRDefault="00820CB7" w:rsidP="00C63671">
            <w:pPr>
              <w:keepNext/>
              <w:rPr>
                <w:rFonts w:cs="Arial"/>
                <w:bCs/>
              </w:rPr>
            </w:pPr>
            <w:r w:rsidRPr="004D3B47">
              <w:rPr>
                <w:rFonts w:cs="Arial"/>
                <w:bCs/>
              </w:rPr>
              <w:t>Gland-AIS</w:t>
            </w:r>
          </w:p>
        </w:tc>
        <w:tc>
          <w:tcPr>
            <w:tcW w:w="670" w:type="dxa"/>
            <w:tcBorders>
              <w:top w:val="single" w:sz="8" w:space="0" w:color="auto"/>
              <w:left w:val="single" w:sz="12" w:space="0" w:color="auto"/>
              <w:bottom w:val="single" w:sz="8" w:space="0" w:color="auto"/>
              <w:right w:val="single" w:sz="12" w:space="0" w:color="auto"/>
            </w:tcBorders>
            <w:noWrap/>
            <w:vAlign w:val="bottom"/>
          </w:tcPr>
          <w:p w14:paraId="0758220C" w14:textId="77777777" w:rsidR="00820CB7" w:rsidRPr="004D3B47"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5B1EE646" w14:textId="77777777" w:rsidR="00820CB7" w:rsidRPr="004D3B47"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4B74E2F2" w14:textId="77777777" w:rsidR="00820CB7" w:rsidRPr="004D3B47"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5E333DBF" w14:textId="77777777" w:rsidR="00820CB7" w:rsidRPr="004D3B47" w:rsidRDefault="00820CB7" w:rsidP="00C63671">
            <w:pPr>
              <w:keepNext/>
              <w:ind w:right="127"/>
              <w:jc w:val="center"/>
              <w:rPr>
                <w:rFonts w:cs="Arial"/>
                <w:b/>
                <w:bCs/>
                <w:szCs w:val="20"/>
              </w:rPr>
            </w:pPr>
            <w:r w:rsidRPr="004D3B47">
              <w:rPr>
                <w:rFonts w:cs="Arial"/>
                <w:b/>
                <w:bCs/>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6ED4AE70" w14:textId="77777777" w:rsidR="00820CB7" w:rsidRPr="004D3B47" w:rsidRDefault="00820CB7" w:rsidP="00C63671">
            <w:pPr>
              <w:keepNext/>
              <w:ind w:right="34"/>
              <w:jc w:val="center"/>
              <w:rPr>
                <w:rFonts w:cs="Arial"/>
                <w:b/>
                <w:bCs/>
              </w:rPr>
            </w:pPr>
            <w:r w:rsidRPr="004D3B47">
              <w:rPr>
                <w:rFonts w:cs="Arial"/>
                <w:b/>
                <w:bCs/>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7034E7A9" w14:textId="77777777" w:rsidR="00820CB7" w:rsidRPr="004D3B47" w:rsidRDefault="00820CB7" w:rsidP="00C63671">
            <w:pPr>
              <w:keepNext/>
              <w:ind w:left="-108"/>
              <w:jc w:val="center"/>
              <w:rPr>
                <w:rFonts w:cs="Arial"/>
                <w:b/>
                <w:bCs/>
              </w:rPr>
            </w:pPr>
            <w:r w:rsidRPr="004D3B47">
              <w:rPr>
                <w:rFonts w:cs="Arial"/>
                <w:b/>
                <w:bCs/>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38A82AAB" w14:textId="77777777" w:rsidR="00820CB7" w:rsidRPr="004D3B47" w:rsidRDefault="00820CB7" w:rsidP="00C63671">
            <w:pPr>
              <w:keepNext/>
              <w:ind w:right="34"/>
              <w:jc w:val="center"/>
              <w:rPr>
                <w:rFonts w:cs="Arial"/>
                <w:b/>
                <w:bCs/>
              </w:rPr>
            </w:pPr>
            <w:r w:rsidRPr="004D3B47">
              <w:rPr>
                <w:rFonts w:cs="Arial"/>
                <w:b/>
                <w:bCs/>
              </w:rPr>
              <w:t>b</w:t>
            </w:r>
          </w:p>
        </w:tc>
        <w:tc>
          <w:tcPr>
            <w:tcW w:w="992" w:type="dxa"/>
            <w:tcBorders>
              <w:top w:val="single" w:sz="8" w:space="0" w:color="auto"/>
              <w:left w:val="single" w:sz="8" w:space="0" w:color="auto"/>
              <w:bottom w:val="single" w:sz="8" w:space="0" w:color="auto"/>
              <w:right w:val="single" w:sz="8" w:space="0" w:color="auto"/>
            </w:tcBorders>
            <w:vAlign w:val="bottom"/>
          </w:tcPr>
          <w:p w14:paraId="2679A7BB" w14:textId="77777777" w:rsidR="00820CB7" w:rsidRPr="004D3B47" w:rsidRDefault="00820CB7" w:rsidP="00C63671">
            <w:pPr>
              <w:keepNext/>
              <w:ind w:right="175"/>
              <w:jc w:val="center"/>
              <w:rPr>
                <w:rFonts w:cs="Arial"/>
                <w:b/>
                <w:bCs/>
              </w:rPr>
            </w:pPr>
            <w:r w:rsidRPr="004D3B47">
              <w:rPr>
                <w:rFonts w:cs="Arial"/>
                <w:b/>
                <w:bCs/>
              </w:rPr>
              <w:t>b</w:t>
            </w:r>
          </w:p>
        </w:tc>
        <w:tc>
          <w:tcPr>
            <w:tcW w:w="992" w:type="dxa"/>
            <w:tcBorders>
              <w:top w:val="single" w:sz="8" w:space="0" w:color="auto"/>
              <w:left w:val="single" w:sz="8" w:space="0" w:color="auto"/>
              <w:bottom w:val="single" w:sz="8" w:space="0" w:color="auto"/>
              <w:right w:val="single" w:sz="12" w:space="0" w:color="auto"/>
            </w:tcBorders>
            <w:vAlign w:val="bottom"/>
          </w:tcPr>
          <w:p w14:paraId="242480F6" w14:textId="77777777" w:rsidR="00820CB7" w:rsidRPr="004D3B47" w:rsidRDefault="00820CB7" w:rsidP="00C63671">
            <w:pPr>
              <w:keepNext/>
              <w:ind w:right="175"/>
              <w:jc w:val="center"/>
              <w:rPr>
                <w:rFonts w:cs="Arial"/>
                <w:b/>
                <w:bCs/>
              </w:rPr>
            </w:pPr>
            <w:r w:rsidRPr="004D3B47">
              <w:rPr>
                <w:rFonts w:cs="Arial"/>
                <w:b/>
                <w:bCs/>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2774108C" w14:textId="77777777" w:rsidR="00820CB7" w:rsidRPr="004D3B47" w:rsidRDefault="00820CB7" w:rsidP="00DE16F5">
            <w:pPr>
              <w:keepNext/>
              <w:ind w:right="544"/>
              <w:jc w:val="both"/>
              <w:rPr>
                <w:rFonts w:cs="Arial"/>
                <w:b/>
                <w:bCs/>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2AAB80A9" w14:textId="77777777" w:rsidR="00820CB7" w:rsidRPr="004D3B47" w:rsidRDefault="00820CB7" w:rsidP="00DE16F5">
            <w:pPr>
              <w:keepNext/>
              <w:ind w:right="544"/>
              <w:jc w:val="both"/>
              <w:rPr>
                <w:rFonts w:cs="Arial"/>
                <w:b/>
                <w:bCs/>
              </w:rPr>
            </w:pPr>
          </w:p>
        </w:tc>
      </w:tr>
      <w:tr w:rsidR="004D3B47" w:rsidRPr="004D3B47" w14:paraId="0D7DB4BF"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3D710F02" w14:textId="77777777" w:rsidR="00820CB7" w:rsidRPr="004D3B47" w:rsidRDefault="00820CB7" w:rsidP="00C63671">
            <w:pPr>
              <w:keepNext/>
              <w:rPr>
                <w:rFonts w:cs="Arial"/>
                <w:bCs/>
              </w:rPr>
            </w:pPr>
            <w:r w:rsidRPr="004D3B47">
              <w:rPr>
                <w:rFonts w:cs="Arial"/>
                <w:bCs/>
              </w:rPr>
              <w:t>Gland-Invasive Adeno</w:t>
            </w:r>
          </w:p>
        </w:tc>
        <w:tc>
          <w:tcPr>
            <w:tcW w:w="670" w:type="dxa"/>
            <w:tcBorders>
              <w:top w:val="single" w:sz="8" w:space="0" w:color="auto"/>
              <w:left w:val="single" w:sz="12" w:space="0" w:color="auto"/>
              <w:bottom w:val="single" w:sz="8" w:space="0" w:color="auto"/>
              <w:right w:val="single" w:sz="12" w:space="0" w:color="auto"/>
            </w:tcBorders>
            <w:noWrap/>
            <w:vAlign w:val="bottom"/>
          </w:tcPr>
          <w:p w14:paraId="35599991" w14:textId="77777777" w:rsidR="00820CB7" w:rsidRPr="004D3B47"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49652159" w14:textId="77777777" w:rsidR="00820CB7" w:rsidRPr="004D3B47"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47BD2CB9" w14:textId="77777777" w:rsidR="00820CB7" w:rsidRPr="004D3B47"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3F69836F" w14:textId="77777777" w:rsidR="00820CB7" w:rsidRPr="004D3B47" w:rsidRDefault="00820CB7" w:rsidP="00C63671">
            <w:pPr>
              <w:keepNext/>
              <w:ind w:right="127"/>
              <w:jc w:val="center"/>
              <w:rPr>
                <w:rFonts w:cs="Arial"/>
                <w:b/>
                <w:bCs/>
                <w:szCs w:val="20"/>
              </w:rPr>
            </w:pPr>
            <w:r w:rsidRPr="004D3B47">
              <w:rPr>
                <w:rFonts w:cs="Arial"/>
                <w:b/>
                <w:bCs/>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4DE40514" w14:textId="77777777" w:rsidR="00820CB7" w:rsidRPr="004D3B47" w:rsidRDefault="00820CB7" w:rsidP="00C63671">
            <w:pPr>
              <w:keepNext/>
              <w:ind w:right="34"/>
              <w:jc w:val="center"/>
              <w:rPr>
                <w:rFonts w:cs="Arial"/>
                <w:b/>
                <w:bCs/>
              </w:rPr>
            </w:pPr>
            <w:r w:rsidRPr="004D3B47">
              <w:rPr>
                <w:rFonts w:cs="Arial"/>
                <w:b/>
                <w:bCs/>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3FA39C3E" w14:textId="77777777" w:rsidR="00820CB7" w:rsidRPr="004D3B47" w:rsidRDefault="00820CB7" w:rsidP="00C63671">
            <w:pPr>
              <w:keepNext/>
              <w:ind w:left="-108"/>
              <w:jc w:val="center"/>
              <w:rPr>
                <w:rFonts w:cs="Arial"/>
                <w:b/>
                <w:bCs/>
              </w:rPr>
            </w:pPr>
            <w:r w:rsidRPr="004D3B47">
              <w:rPr>
                <w:rFonts w:cs="Arial"/>
                <w:b/>
                <w:bCs/>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02ADD769" w14:textId="77777777" w:rsidR="00820CB7" w:rsidRPr="004D3B47" w:rsidRDefault="00820CB7" w:rsidP="00C63671">
            <w:pPr>
              <w:keepNext/>
              <w:ind w:right="34"/>
              <w:jc w:val="center"/>
              <w:rPr>
                <w:rFonts w:cs="Arial"/>
                <w:b/>
                <w:bCs/>
              </w:rPr>
            </w:pPr>
            <w:r w:rsidRPr="004D3B47">
              <w:rPr>
                <w:rFonts w:cs="Arial"/>
                <w:b/>
                <w:bCs/>
              </w:rPr>
              <w:t>b</w:t>
            </w:r>
          </w:p>
        </w:tc>
        <w:tc>
          <w:tcPr>
            <w:tcW w:w="992" w:type="dxa"/>
            <w:tcBorders>
              <w:top w:val="single" w:sz="8" w:space="0" w:color="auto"/>
              <w:left w:val="single" w:sz="8" w:space="0" w:color="auto"/>
              <w:bottom w:val="single" w:sz="8" w:space="0" w:color="auto"/>
              <w:right w:val="single" w:sz="8" w:space="0" w:color="auto"/>
            </w:tcBorders>
            <w:vAlign w:val="bottom"/>
          </w:tcPr>
          <w:p w14:paraId="622D854C" w14:textId="77777777" w:rsidR="00820CB7" w:rsidRPr="004D3B47" w:rsidRDefault="00820CB7" w:rsidP="00C63671">
            <w:pPr>
              <w:keepNext/>
              <w:ind w:right="175"/>
              <w:jc w:val="center"/>
              <w:rPr>
                <w:rFonts w:cs="Arial"/>
                <w:b/>
                <w:bCs/>
              </w:rPr>
            </w:pPr>
            <w:r w:rsidRPr="004D3B47">
              <w:rPr>
                <w:rFonts w:cs="Arial"/>
                <w:b/>
                <w:bCs/>
              </w:rPr>
              <w:t>b</w:t>
            </w:r>
          </w:p>
        </w:tc>
        <w:tc>
          <w:tcPr>
            <w:tcW w:w="992" w:type="dxa"/>
            <w:tcBorders>
              <w:top w:val="single" w:sz="8" w:space="0" w:color="auto"/>
              <w:left w:val="single" w:sz="8" w:space="0" w:color="auto"/>
              <w:bottom w:val="single" w:sz="8" w:space="0" w:color="auto"/>
              <w:right w:val="single" w:sz="12" w:space="0" w:color="auto"/>
            </w:tcBorders>
            <w:vAlign w:val="bottom"/>
          </w:tcPr>
          <w:p w14:paraId="075FB09F" w14:textId="77777777" w:rsidR="00820CB7" w:rsidRPr="004D3B47" w:rsidRDefault="00820CB7" w:rsidP="00C63671">
            <w:pPr>
              <w:keepNext/>
              <w:ind w:right="175"/>
              <w:jc w:val="center"/>
              <w:rPr>
                <w:rFonts w:cs="Arial"/>
                <w:b/>
                <w:bCs/>
              </w:rPr>
            </w:pPr>
            <w:r w:rsidRPr="004D3B47">
              <w:rPr>
                <w:rFonts w:cs="Arial"/>
                <w:b/>
                <w:bCs/>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7D077F7A" w14:textId="77777777" w:rsidR="00820CB7" w:rsidRPr="004D3B47" w:rsidRDefault="00820CB7" w:rsidP="00DE16F5">
            <w:pPr>
              <w:keepNext/>
              <w:ind w:right="544"/>
              <w:jc w:val="both"/>
              <w:rPr>
                <w:rFonts w:cs="Arial"/>
                <w:b/>
                <w:bCs/>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23B2629C" w14:textId="77777777" w:rsidR="00820CB7" w:rsidRPr="004D3B47" w:rsidRDefault="00820CB7" w:rsidP="00DE16F5">
            <w:pPr>
              <w:keepNext/>
              <w:ind w:right="544"/>
              <w:jc w:val="both"/>
              <w:rPr>
                <w:rFonts w:cs="Arial"/>
                <w:b/>
                <w:bCs/>
              </w:rPr>
            </w:pPr>
          </w:p>
        </w:tc>
      </w:tr>
      <w:tr w:rsidR="004D3B47" w:rsidRPr="004D3B47" w14:paraId="6F23065A" w14:textId="77777777" w:rsidTr="00C63671">
        <w:trPr>
          <w:cantSplit/>
        </w:trPr>
        <w:tc>
          <w:tcPr>
            <w:tcW w:w="2132" w:type="dxa"/>
            <w:tcBorders>
              <w:top w:val="single" w:sz="8" w:space="0" w:color="auto"/>
              <w:left w:val="single" w:sz="12" w:space="0" w:color="auto"/>
              <w:bottom w:val="single" w:sz="12" w:space="0" w:color="auto"/>
              <w:right w:val="single" w:sz="12" w:space="0" w:color="auto"/>
            </w:tcBorders>
            <w:shd w:val="clear" w:color="auto" w:fill="FFCC99"/>
            <w:noWrap/>
            <w:vAlign w:val="center"/>
          </w:tcPr>
          <w:p w14:paraId="2A8BAE19" w14:textId="77777777" w:rsidR="00820CB7" w:rsidRPr="004D3B47" w:rsidRDefault="00820CB7" w:rsidP="00C63671">
            <w:pPr>
              <w:keepNext/>
              <w:rPr>
                <w:rFonts w:cs="Arial"/>
                <w:bCs/>
              </w:rPr>
            </w:pPr>
            <w:r w:rsidRPr="004D3B47">
              <w:rPr>
                <w:rFonts w:cs="Arial"/>
                <w:bCs/>
              </w:rPr>
              <w:t>Other Malignant Neoplasm</w:t>
            </w:r>
          </w:p>
        </w:tc>
        <w:tc>
          <w:tcPr>
            <w:tcW w:w="670" w:type="dxa"/>
            <w:tcBorders>
              <w:top w:val="single" w:sz="8" w:space="0" w:color="auto"/>
              <w:left w:val="single" w:sz="12" w:space="0" w:color="auto"/>
              <w:bottom w:val="single" w:sz="12" w:space="0" w:color="auto"/>
              <w:right w:val="single" w:sz="12" w:space="0" w:color="auto"/>
            </w:tcBorders>
            <w:noWrap/>
            <w:vAlign w:val="bottom"/>
          </w:tcPr>
          <w:p w14:paraId="4BA2BD16" w14:textId="77777777" w:rsidR="00820CB7" w:rsidRPr="004D3B47" w:rsidRDefault="00820CB7" w:rsidP="00DE16F5">
            <w:pPr>
              <w:keepNext/>
              <w:ind w:right="544"/>
              <w:jc w:val="both"/>
              <w:rPr>
                <w:rFonts w:cs="Arial"/>
                <w:b/>
                <w:bCs/>
              </w:rPr>
            </w:pPr>
          </w:p>
        </w:tc>
        <w:tc>
          <w:tcPr>
            <w:tcW w:w="708" w:type="dxa"/>
            <w:tcBorders>
              <w:top w:val="single" w:sz="8" w:space="0" w:color="auto"/>
              <w:left w:val="single" w:sz="12" w:space="0" w:color="auto"/>
              <w:bottom w:val="single" w:sz="12" w:space="0" w:color="auto"/>
              <w:right w:val="single" w:sz="8" w:space="0" w:color="auto"/>
            </w:tcBorders>
            <w:noWrap/>
            <w:vAlign w:val="bottom"/>
          </w:tcPr>
          <w:p w14:paraId="3D3CE430" w14:textId="77777777" w:rsidR="00820CB7" w:rsidRPr="004D3B47" w:rsidRDefault="00820CB7" w:rsidP="00DE16F5">
            <w:pPr>
              <w:keepNext/>
              <w:ind w:right="544"/>
              <w:jc w:val="both"/>
              <w:rPr>
                <w:rFonts w:cs="Arial"/>
                <w:b/>
                <w:bCs/>
              </w:rPr>
            </w:pPr>
          </w:p>
        </w:tc>
        <w:tc>
          <w:tcPr>
            <w:tcW w:w="857" w:type="dxa"/>
            <w:tcBorders>
              <w:top w:val="single" w:sz="8" w:space="0" w:color="auto"/>
              <w:left w:val="single" w:sz="8" w:space="0" w:color="auto"/>
              <w:bottom w:val="single" w:sz="12" w:space="0" w:color="auto"/>
              <w:right w:val="single" w:sz="4" w:space="0" w:color="auto"/>
            </w:tcBorders>
            <w:vAlign w:val="bottom"/>
          </w:tcPr>
          <w:p w14:paraId="640ACE31" w14:textId="77777777" w:rsidR="00820CB7" w:rsidRPr="004D3B47" w:rsidRDefault="00820CB7" w:rsidP="00DE16F5">
            <w:pPr>
              <w:keepNext/>
              <w:ind w:right="544"/>
              <w:jc w:val="both"/>
              <w:rPr>
                <w:rFonts w:cs="Arial"/>
                <w:b/>
                <w:bCs/>
              </w:rPr>
            </w:pPr>
          </w:p>
        </w:tc>
        <w:tc>
          <w:tcPr>
            <w:tcW w:w="1270" w:type="dxa"/>
            <w:tcBorders>
              <w:top w:val="single" w:sz="8" w:space="0" w:color="auto"/>
              <w:left w:val="single" w:sz="4" w:space="0" w:color="auto"/>
              <w:bottom w:val="single" w:sz="12" w:space="0" w:color="auto"/>
              <w:right w:val="single" w:sz="8" w:space="0" w:color="auto"/>
            </w:tcBorders>
            <w:noWrap/>
            <w:vAlign w:val="bottom"/>
          </w:tcPr>
          <w:p w14:paraId="0D9515F4" w14:textId="77777777" w:rsidR="00820CB7" w:rsidRPr="004D3B47" w:rsidRDefault="00820CB7" w:rsidP="00C63671">
            <w:pPr>
              <w:keepNext/>
              <w:ind w:right="127"/>
              <w:jc w:val="center"/>
              <w:rPr>
                <w:rFonts w:cs="Arial"/>
                <w:b/>
                <w:bCs/>
                <w:szCs w:val="20"/>
              </w:rPr>
            </w:pPr>
            <w:r w:rsidRPr="004D3B47">
              <w:rPr>
                <w:rFonts w:cs="Arial"/>
                <w:b/>
                <w:bCs/>
                <w:szCs w:val="20"/>
              </w:rPr>
              <w:t>p</w:t>
            </w:r>
          </w:p>
        </w:tc>
        <w:tc>
          <w:tcPr>
            <w:tcW w:w="992" w:type="dxa"/>
            <w:tcBorders>
              <w:top w:val="single" w:sz="8" w:space="0" w:color="auto"/>
              <w:left w:val="single" w:sz="8" w:space="0" w:color="auto"/>
              <w:bottom w:val="single" w:sz="12" w:space="0" w:color="auto"/>
              <w:right w:val="single" w:sz="8" w:space="0" w:color="auto"/>
            </w:tcBorders>
            <w:noWrap/>
            <w:vAlign w:val="bottom"/>
          </w:tcPr>
          <w:p w14:paraId="2B77F78D" w14:textId="77777777" w:rsidR="00820CB7" w:rsidRPr="004D3B47" w:rsidRDefault="00820CB7" w:rsidP="00C63671">
            <w:pPr>
              <w:keepNext/>
              <w:ind w:right="34"/>
              <w:jc w:val="center"/>
              <w:rPr>
                <w:rFonts w:cs="Arial"/>
                <w:b/>
                <w:bCs/>
              </w:rPr>
            </w:pPr>
            <w:r w:rsidRPr="004D3B47">
              <w:rPr>
                <w:rFonts w:cs="Arial"/>
                <w:b/>
                <w:bCs/>
              </w:rPr>
              <w:t>x</w:t>
            </w:r>
          </w:p>
        </w:tc>
        <w:tc>
          <w:tcPr>
            <w:tcW w:w="802" w:type="dxa"/>
            <w:tcBorders>
              <w:top w:val="single" w:sz="8" w:space="0" w:color="auto"/>
              <w:left w:val="single" w:sz="8" w:space="0" w:color="auto"/>
              <w:bottom w:val="single" w:sz="12" w:space="0" w:color="auto"/>
              <w:right w:val="single" w:sz="12" w:space="0" w:color="auto"/>
            </w:tcBorders>
            <w:noWrap/>
            <w:vAlign w:val="bottom"/>
          </w:tcPr>
          <w:p w14:paraId="3460A1C2" w14:textId="77777777" w:rsidR="00820CB7" w:rsidRPr="004D3B47" w:rsidRDefault="00820CB7" w:rsidP="00C63671">
            <w:pPr>
              <w:keepNext/>
              <w:ind w:left="-108"/>
              <w:jc w:val="center"/>
              <w:rPr>
                <w:rFonts w:cs="Arial"/>
                <w:b/>
                <w:bCs/>
              </w:rPr>
            </w:pPr>
            <w:r w:rsidRPr="004D3B47">
              <w:rPr>
                <w:rFonts w:cs="Arial"/>
                <w:b/>
                <w:bCs/>
              </w:rPr>
              <w:t>x</w:t>
            </w:r>
          </w:p>
        </w:tc>
        <w:tc>
          <w:tcPr>
            <w:tcW w:w="899" w:type="dxa"/>
            <w:tcBorders>
              <w:top w:val="single" w:sz="8" w:space="0" w:color="auto"/>
              <w:left w:val="single" w:sz="12" w:space="0" w:color="auto"/>
              <w:bottom w:val="single" w:sz="12" w:space="0" w:color="auto"/>
              <w:right w:val="single" w:sz="8" w:space="0" w:color="auto"/>
            </w:tcBorders>
            <w:noWrap/>
            <w:vAlign w:val="bottom"/>
          </w:tcPr>
          <w:p w14:paraId="7A2A5887" w14:textId="77777777" w:rsidR="00820CB7" w:rsidRPr="004D3B47" w:rsidRDefault="00820CB7" w:rsidP="00C63671">
            <w:pPr>
              <w:keepNext/>
              <w:ind w:right="34"/>
              <w:jc w:val="center"/>
              <w:rPr>
                <w:rFonts w:cs="Arial"/>
                <w:b/>
                <w:bCs/>
              </w:rPr>
            </w:pPr>
            <w:r w:rsidRPr="004D3B47">
              <w:rPr>
                <w:rFonts w:cs="Arial"/>
                <w:b/>
                <w:bCs/>
              </w:rPr>
              <w:t>b</w:t>
            </w:r>
          </w:p>
        </w:tc>
        <w:tc>
          <w:tcPr>
            <w:tcW w:w="992" w:type="dxa"/>
            <w:tcBorders>
              <w:top w:val="single" w:sz="8" w:space="0" w:color="auto"/>
              <w:left w:val="single" w:sz="8" w:space="0" w:color="auto"/>
              <w:bottom w:val="single" w:sz="12" w:space="0" w:color="auto"/>
              <w:right w:val="single" w:sz="8" w:space="0" w:color="auto"/>
            </w:tcBorders>
            <w:vAlign w:val="bottom"/>
          </w:tcPr>
          <w:p w14:paraId="45933711" w14:textId="77777777" w:rsidR="00820CB7" w:rsidRPr="004D3B47" w:rsidRDefault="00820CB7" w:rsidP="00C63671">
            <w:pPr>
              <w:keepNext/>
              <w:ind w:right="175"/>
              <w:jc w:val="center"/>
              <w:rPr>
                <w:rFonts w:cs="Arial"/>
                <w:b/>
                <w:bCs/>
              </w:rPr>
            </w:pPr>
            <w:r w:rsidRPr="004D3B47">
              <w:rPr>
                <w:rFonts w:cs="Arial"/>
                <w:b/>
                <w:bCs/>
              </w:rPr>
              <w:t>b</w:t>
            </w:r>
          </w:p>
        </w:tc>
        <w:tc>
          <w:tcPr>
            <w:tcW w:w="992" w:type="dxa"/>
            <w:tcBorders>
              <w:top w:val="single" w:sz="8" w:space="0" w:color="auto"/>
              <w:left w:val="single" w:sz="8" w:space="0" w:color="auto"/>
              <w:bottom w:val="single" w:sz="12" w:space="0" w:color="auto"/>
              <w:right w:val="single" w:sz="12" w:space="0" w:color="auto"/>
            </w:tcBorders>
            <w:vAlign w:val="bottom"/>
          </w:tcPr>
          <w:p w14:paraId="3BB4631D" w14:textId="77777777" w:rsidR="00820CB7" w:rsidRPr="004D3B47" w:rsidRDefault="00820CB7" w:rsidP="00C63671">
            <w:pPr>
              <w:keepNext/>
              <w:ind w:right="175"/>
              <w:jc w:val="center"/>
              <w:rPr>
                <w:rFonts w:cs="Arial"/>
                <w:b/>
                <w:bCs/>
              </w:rPr>
            </w:pPr>
            <w:r w:rsidRPr="004D3B47">
              <w:rPr>
                <w:rFonts w:cs="Arial"/>
                <w:b/>
                <w:bCs/>
              </w:rPr>
              <w:t>b</w:t>
            </w:r>
          </w:p>
        </w:tc>
        <w:tc>
          <w:tcPr>
            <w:tcW w:w="851" w:type="dxa"/>
            <w:tcBorders>
              <w:top w:val="single" w:sz="4" w:space="0" w:color="auto"/>
              <w:left w:val="single" w:sz="12" w:space="0" w:color="auto"/>
              <w:bottom w:val="single" w:sz="12" w:space="0" w:color="auto"/>
              <w:right w:val="single" w:sz="12" w:space="0" w:color="auto"/>
            </w:tcBorders>
            <w:shd w:val="clear" w:color="auto" w:fill="auto"/>
            <w:vAlign w:val="bottom"/>
          </w:tcPr>
          <w:p w14:paraId="124B2482" w14:textId="77777777" w:rsidR="00820CB7" w:rsidRPr="004D3B47" w:rsidRDefault="00820CB7" w:rsidP="00DE16F5">
            <w:pPr>
              <w:keepNext/>
              <w:ind w:right="544"/>
              <w:jc w:val="both"/>
              <w:rPr>
                <w:rFonts w:cs="Arial"/>
                <w:b/>
                <w:bCs/>
              </w:rPr>
            </w:pPr>
          </w:p>
        </w:tc>
        <w:tc>
          <w:tcPr>
            <w:tcW w:w="992" w:type="dxa"/>
            <w:tcBorders>
              <w:top w:val="single" w:sz="4" w:space="0" w:color="auto"/>
              <w:left w:val="single" w:sz="12" w:space="0" w:color="auto"/>
              <w:bottom w:val="single" w:sz="12" w:space="0" w:color="auto"/>
              <w:right w:val="single" w:sz="12" w:space="0" w:color="auto"/>
            </w:tcBorders>
            <w:shd w:val="clear" w:color="auto" w:fill="99CCFF"/>
            <w:vAlign w:val="bottom"/>
          </w:tcPr>
          <w:p w14:paraId="67C441F3" w14:textId="77777777" w:rsidR="00820CB7" w:rsidRPr="004D3B47" w:rsidRDefault="00820CB7" w:rsidP="00DE16F5">
            <w:pPr>
              <w:keepNext/>
              <w:ind w:right="544"/>
              <w:jc w:val="both"/>
              <w:rPr>
                <w:rFonts w:cs="Arial"/>
                <w:b/>
                <w:bCs/>
              </w:rPr>
            </w:pPr>
          </w:p>
        </w:tc>
      </w:tr>
    </w:tbl>
    <w:p w14:paraId="2DB7AD4C" w14:textId="77777777" w:rsidR="00B30883" w:rsidRPr="004D3B47" w:rsidRDefault="00B30883" w:rsidP="00DE16F5">
      <w:pPr>
        <w:ind w:right="544"/>
        <w:jc w:val="both"/>
        <w:rPr>
          <w:lang w:val="pt-BR"/>
        </w:rPr>
      </w:pPr>
      <w:r w:rsidRPr="004D3B47">
        <w:rPr>
          <w:lang w:val="pt-BR"/>
        </w:rPr>
        <w:t>PPV% (ASC-H)= sum(p) / (sum(p)+sum(q))</w:t>
      </w:r>
    </w:p>
    <w:p w14:paraId="7A800729" w14:textId="77777777" w:rsidR="00B30883" w:rsidRPr="004D3B47" w:rsidRDefault="00B30883" w:rsidP="00DE16F5">
      <w:pPr>
        <w:ind w:right="544"/>
        <w:jc w:val="both"/>
        <w:rPr>
          <w:lang w:val="pt-BR"/>
        </w:rPr>
      </w:pPr>
      <w:r w:rsidRPr="004D3B47">
        <w:rPr>
          <w:lang w:val="pt-BR"/>
        </w:rPr>
        <w:t>PPV% (HSIL)= sum(x) / (sum(x)+sum(y))</w:t>
      </w:r>
    </w:p>
    <w:p w14:paraId="1C9FA5D6" w14:textId="77777777" w:rsidR="00B30883" w:rsidRPr="004D3B47" w:rsidRDefault="00B30883" w:rsidP="00DE16F5">
      <w:pPr>
        <w:ind w:right="544"/>
        <w:jc w:val="both"/>
        <w:rPr>
          <w:lang w:val="pt-BR"/>
        </w:rPr>
      </w:pPr>
      <w:r w:rsidRPr="004D3B47">
        <w:rPr>
          <w:lang w:val="pt-BR"/>
        </w:rPr>
        <w:t>PPV% (ASC-H</w:t>
      </w:r>
      <w:r w:rsidR="000D7770" w:rsidRPr="004D3B47">
        <w:t xml:space="preserve"> </w:t>
      </w:r>
      <w:r w:rsidRPr="004D3B47">
        <w:t>+</w:t>
      </w:r>
      <w:r w:rsidR="000D7770" w:rsidRPr="004D3B47">
        <w:t xml:space="preserve"> </w:t>
      </w:r>
      <w:r w:rsidRPr="004D3B47">
        <w:rPr>
          <w:lang w:val="pt-BR"/>
        </w:rPr>
        <w:t>HSIL</w:t>
      </w:r>
      <w:r w:rsidR="000D7770" w:rsidRPr="004D3B47">
        <w:t xml:space="preserve"> </w:t>
      </w:r>
      <w:r w:rsidRPr="004D3B47">
        <w:t>+</w:t>
      </w:r>
      <w:r w:rsidR="000D7770" w:rsidRPr="004D3B47">
        <w:t xml:space="preserve"> </w:t>
      </w:r>
      <w:r w:rsidRPr="004D3B47">
        <w:rPr>
          <w:lang w:val="pt-BR"/>
        </w:rPr>
        <w:t>SC)= (sum(p) + sum(x))/ (sum(p)+sum(q) +sum(x) + sum(y)</w:t>
      </w:r>
    </w:p>
    <w:p w14:paraId="33A9B29F" w14:textId="77777777" w:rsidR="00B140D8" w:rsidRPr="004D3B47" w:rsidRDefault="00B140D8" w:rsidP="00DE16F5">
      <w:pPr>
        <w:ind w:right="544"/>
        <w:jc w:val="both"/>
        <w:rPr>
          <w:lang w:val="pt-BR"/>
        </w:rPr>
      </w:pPr>
    </w:p>
    <w:p w14:paraId="10365A3A" w14:textId="77777777" w:rsidR="00811A3A" w:rsidRPr="004D3B47" w:rsidRDefault="00811A3A" w:rsidP="00DE16F5">
      <w:pPr>
        <w:ind w:right="544"/>
        <w:jc w:val="both"/>
        <w:rPr>
          <w:lang w:val="pt-BR"/>
        </w:rPr>
        <w:sectPr w:rsidR="00811A3A" w:rsidRPr="004D3B47" w:rsidSect="00210416">
          <w:footerReference w:type="default" r:id="rId175"/>
          <w:pgSz w:w="16839" w:h="11907" w:orient="landscape" w:code="9"/>
          <w:pgMar w:top="1440" w:right="1429" w:bottom="1440" w:left="1440" w:header="692" w:footer="567" w:gutter="0"/>
          <w:cols w:space="720"/>
          <w:docGrid w:linePitch="360"/>
        </w:sectPr>
      </w:pPr>
    </w:p>
    <w:p w14:paraId="10301C18" w14:textId="77777777" w:rsidR="005C124D" w:rsidRPr="004D3B47" w:rsidRDefault="005C124D" w:rsidP="005C124D">
      <w:pPr>
        <w:pStyle w:val="Headingappendix"/>
        <w:spacing w:after="100"/>
        <w:ind w:right="544"/>
        <w:jc w:val="both"/>
      </w:pPr>
      <w:bookmarkStart w:id="3045" w:name="_Toc438477981"/>
      <w:bookmarkStart w:id="3046" w:name="_Toc471467050"/>
      <w:bookmarkStart w:id="3047" w:name="_Toc478551554"/>
      <w:bookmarkStart w:id="3048" w:name="_Toc482704730"/>
      <w:bookmarkStart w:id="3049" w:name="_Toc478551620"/>
      <w:bookmarkStart w:id="3050" w:name="_Toc509928489"/>
      <w:bookmarkStart w:id="3051" w:name="_Toc528676091"/>
      <w:bookmarkStart w:id="3052" w:name="_Toc2170078"/>
      <w:bookmarkStart w:id="3053" w:name="_Toc76740867"/>
      <w:bookmarkStart w:id="3054" w:name="_Toc269738502"/>
      <w:bookmarkStart w:id="3055" w:name="_Toc276457799"/>
      <w:r w:rsidRPr="004D3B47">
        <w:t>Appendix E – DHB assignment for colposcopy clinics</w:t>
      </w:r>
      <w:bookmarkEnd w:id="3045"/>
      <w:bookmarkEnd w:id="3046"/>
      <w:bookmarkEnd w:id="3047"/>
      <w:bookmarkEnd w:id="3048"/>
      <w:bookmarkEnd w:id="3049"/>
      <w:bookmarkEnd w:id="3050"/>
      <w:bookmarkEnd w:id="3051"/>
      <w:bookmarkEnd w:id="3052"/>
      <w:bookmarkEnd w:id="3053"/>
    </w:p>
    <w:p w14:paraId="20B280F7" w14:textId="7F9B652C" w:rsidR="005C124D" w:rsidRPr="004D3B47" w:rsidRDefault="005C124D" w:rsidP="002B28BF">
      <w:pPr>
        <w:jc w:val="both"/>
        <w:rPr>
          <w:lang w:val="en-NZ"/>
        </w:rPr>
      </w:pPr>
      <w:r w:rsidRPr="004D3B47">
        <w:rPr>
          <w:lang w:val="en-NZ"/>
        </w:rPr>
        <w:t>Where results in Indicator 7 (colposcopy indicators) are provided by DHB, the clinics included in each DHB are as listed below.</w:t>
      </w:r>
      <w:r w:rsidR="00A26D58">
        <w:rPr>
          <w:lang w:val="en-NZ"/>
        </w:rPr>
        <w:t xml:space="preserve"> </w:t>
      </w:r>
      <w:r w:rsidR="0054605B" w:rsidRPr="004D3B47">
        <w:rPr>
          <w:lang w:val="en-NZ"/>
        </w:rPr>
        <w:t xml:space="preserve">Assignment of individual facilities to specific </w:t>
      </w:r>
      <w:r w:rsidR="00BD0410" w:rsidRPr="004D3B47">
        <w:rPr>
          <w:lang w:val="en-NZ"/>
        </w:rPr>
        <w:t>DHBs</w:t>
      </w:r>
      <w:r w:rsidR="0054605B" w:rsidRPr="004D3B47">
        <w:rPr>
          <w:lang w:val="en-NZ"/>
        </w:rPr>
        <w:t xml:space="preserve"> was provided by the NCSP. </w:t>
      </w:r>
      <w:r w:rsidRPr="004D3B47">
        <w:rPr>
          <w:lang w:val="en-NZ"/>
        </w:rPr>
        <w:t>All other colposcopy clinics were grouped together as “Private practice”.</w:t>
      </w:r>
    </w:p>
    <w:p w14:paraId="7B0A38B4" w14:textId="77777777" w:rsidR="005C124D" w:rsidRPr="004D3B47" w:rsidRDefault="005C124D">
      <w:pPr>
        <w:rPr>
          <w:lang w:val="en-NZ"/>
        </w:rPr>
      </w:pPr>
    </w:p>
    <w:tbl>
      <w:tblPr>
        <w:tblW w:w="0" w:type="auto"/>
        <w:tblLook w:val="04A0" w:firstRow="1" w:lastRow="0" w:firstColumn="1" w:lastColumn="0" w:noHBand="0" w:noVBand="1"/>
      </w:tblPr>
      <w:tblGrid>
        <w:gridCol w:w="2208"/>
        <w:gridCol w:w="7267"/>
      </w:tblGrid>
      <w:tr w:rsidR="004D3B47" w:rsidRPr="004D3B47" w14:paraId="772CBB6E" w14:textId="77777777" w:rsidTr="00D1642F">
        <w:trPr>
          <w:tblHeader/>
        </w:trPr>
        <w:tc>
          <w:tcPr>
            <w:tcW w:w="2235" w:type="dxa"/>
            <w:shd w:val="clear" w:color="auto" w:fill="BFBFBF" w:themeFill="background1" w:themeFillShade="BF"/>
          </w:tcPr>
          <w:p w14:paraId="522E3B57" w14:textId="77777777" w:rsidR="005C124D" w:rsidRPr="004D3B47" w:rsidRDefault="005C124D">
            <w:pPr>
              <w:rPr>
                <w:b/>
                <w:lang w:val="en-NZ"/>
              </w:rPr>
            </w:pPr>
            <w:r w:rsidRPr="004D3B47">
              <w:rPr>
                <w:b/>
                <w:lang w:val="en-NZ"/>
              </w:rPr>
              <w:t>DHB</w:t>
            </w:r>
          </w:p>
        </w:tc>
        <w:tc>
          <w:tcPr>
            <w:tcW w:w="7456" w:type="dxa"/>
            <w:shd w:val="clear" w:color="auto" w:fill="BFBFBF" w:themeFill="background1" w:themeFillShade="BF"/>
          </w:tcPr>
          <w:p w14:paraId="52A74C73" w14:textId="77777777" w:rsidR="005C124D" w:rsidRPr="004D3B47" w:rsidRDefault="005C124D">
            <w:pPr>
              <w:rPr>
                <w:b/>
                <w:lang w:val="en-NZ"/>
              </w:rPr>
            </w:pPr>
            <w:r w:rsidRPr="004D3B47">
              <w:rPr>
                <w:b/>
                <w:lang w:val="en-NZ"/>
              </w:rPr>
              <w:t>Colposcopy clinics included</w:t>
            </w:r>
            <w:r w:rsidR="0054605B" w:rsidRPr="004D3B47">
              <w:rPr>
                <w:b/>
                <w:lang w:val="en-NZ"/>
              </w:rPr>
              <w:t>*</w:t>
            </w:r>
          </w:p>
        </w:tc>
      </w:tr>
      <w:tr w:rsidR="004D3B47" w:rsidRPr="004D3B47" w14:paraId="6B930054" w14:textId="77777777" w:rsidTr="00D1642F">
        <w:tc>
          <w:tcPr>
            <w:tcW w:w="2235" w:type="dxa"/>
          </w:tcPr>
          <w:p w14:paraId="0A1F5B22" w14:textId="77777777" w:rsidR="006D5295" w:rsidRPr="004D3B47" w:rsidRDefault="006D5295" w:rsidP="002018DA">
            <w:pPr>
              <w:rPr>
                <w:rFonts w:eastAsia="Times New Roman" w:cs="Calibri"/>
                <w:sz w:val="22"/>
                <w:lang w:eastAsia="en-AU"/>
              </w:rPr>
            </w:pPr>
            <w:r w:rsidRPr="004D3B47">
              <w:rPr>
                <w:rFonts w:eastAsia="Times New Roman" w:cs="Calibri"/>
                <w:sz w:val="22"/>
                <w:lang w:eastAsia="en-AU"/>
              </w:rPr>
              <w:t>Auckland</w:t>
            </w:r>
          </w:p>
        </w:tc>
        <w:tc>
          <w:tcPr>
            <w:tcW w:w="7456" w:type="dxa"/>
          </w:tcPr>
          <w:p w14:paraId="6FF7D7AD" w14:textId="77777777" w:rsidR="006D5295" w:rsidRPr="004D3B47" w:rsidRDefault="002018DA" w:rsidP="006D5295">
            <w:pPr>
              <w:rPr>
                <w:lang w:val="en-NZ"/>
              </w:rPr>
            </w:pPr>
            <w:r w:rsidRPr="004D3B47">
              <w:rPr>
                <w:lang w:val="en-NZ"/>
              </w:rPr>
              <w:t>Ward 97 - Gynae Inpatient</w:t>
            </w:r>
            <w:r w:rsidR="00152492" w:rsidRPr="004D3B47">
              <w:rPr>
                <w:lang w:val="en-NZ"/>
              </w:rPr>
              <w:t xml:space="preserve"> Auckland City Hospital</w:t>
            </w:r>
          </w:p>
          <w:p w14:paraId="121A0E1F" w14:textId="77777777" w:rsidR="004A4125" w:rsidRPr="004D3B47" w:rsidRDefault="004A4125" w:rsidP="006D5295">
            <w:pPr>
              <w:rPr>
                <w:lang w:val="en-NZ"/>
              </w:rPr>
            </w:pPr>
            <w:r w:rsidRPr="004D3B47">
              <w:rPr>
                <w:lang w:val="en-NZ"/>
              </w:rPr>
              <w:t xml:space="preserve">General Surgery – Auckland City Hospital </w:t>
            </w:r>
          </w:p>
          <w:p w14:paraId="0C9C81EC" w14:textId="77777777" w:rsidR="006D5295" w:rsidRPr="004D3B47" w:rsidRDefault="002018DA" w:rsidP="006D5295">
            <w:pPr>
              <w:rPr>
                <w:lang w:val="en-NZ"/>
              </w:rPr>
            </w:pPr>
            <w:r w:rsidRPr="004D3B47">
              <w:rPr>
                <w:lang w:val="en-NZ"/>
              </w:rPr>
              <w:t>Colposcopy Clinic</w:t>
            </w:r>
            <w:r w:rsidR="009D5C8A" w:rsidRPr="004D3B47">
              <w:rPr>
                <w:lang w:val="en-NZ"/>
              </w:rPr>
              <w:t xml:space="preserve"> - </w:t>
            </w:r>
            <w:r w:rsidR="005B0D36" w:rsidRPr="004D3B47">
              <w:rPr>
                <w:lang w:val="en-NZ"/>
              </w:rPr>
              <w:t>Greenlane Clinical Centre</w:t>
            </w:r>
          </w:p>
          <w:p w14:paraId="6B30F939" w14:textId="77777777" w:rsidR="006D5295" w:rsidRPr="004D3B47" w:rsidRDefault="002018DA" w:rsidP="006D5295">
            <w:pPr>
              <w:rPr>
                <w:lang w:val="en-NZ"/>
              </w:rPr>
            </w:pPr>
            <w:r w:rsidRPr="004D3B47">
              <w:rPr>
                <w:lang w:val="en-NZ"/>
              </w:rPr>
              <w:t>Gynae Outpatient Clinic</w:t>
            </w:r>
            <w:r w:rsidR="009D5C8A" w:rsidRPr="004D3B47">
              <w:rPr>
                <w:lang w:val="en-NZ"/>
              </w:rPr>
              <w:t xml:space="preserve"> </w:t>
            </w:r>
            <w:r w:rsidR="005B0D36" w:rsidRPr="004D3B47">
              <w:rPr>
                <w:lang w:val="en-NZ"/>
              </w:rPr>
              <w:t>–</w:t>
            </w:r>
            <w:r w:rsidR="009D5C8A" w:rsidRPr="004D3B47">
              <w:rPr>
                <w:lang w:val="en-NZ"/>
              </w:rPr>
              <w:t xml:space="preserve"> </w:t>
            </w:r>
            <w:r w:rsidR="005B0D36" w:rsidRPr="004D3B47">
              <w:rPr>
                <w:lang w:val="en-NZ"/>
              </w:rPr>
              <w:t>Greenlane Clinical Centre</w:t>
            </w:r>
          </w:p>
          <w:p w14:paraId="50D5EC47" w14:textId="77777777" w:rsidR="004A4125" w:rsidRPr="004D3B47" w:rsidRDefault="004A4125" w:rsidP="004A4125">
            <w:pPr>
              <w:rPr>
                <w:lang w:val="en-NZ"/>
              </w:rPr>
            </w:pPr>
            <w:r w:rsidRPr="004D3B47">
              <w:rPr>
                <w:lang w:val="en-NZ"/>
              </w:rPr>
              <w:t>Short Stay Surgical Unit – Greenlane Clinical Centre</w:t>
            </w:r>
          </w:p>
          <w:p w14:paraId="39D64146" w14:textId="77777777" w:rsidR="006D5295" w:rsidRPr="004D3B47" w:rsidRDefault="002018DA" w:rsidP="00DE7DA6">
            <w:pPr>
              <w:rPr>
                <w:lang w:val="en-NZ"/>
              </w:rPr>
            </w:pPr>
            <w:r w:rsidRPr="004D3B47">
              <w:rPr>
                <w:lang w:val="en-NZ"/>
              </w:rPr>
              <w:t>Emergency Medicine</w:t>
            </w:r>
            <w:r w:rsidR="009D5C8A" w:rsidRPr="004D3B47">
              <w:rPr>
                <w:lang w:val="en-NZ"/>
              </w:rPr>
              <w:t xml:space="preserve"> </w:t>
            </w:r>
            <w:r w:rsidR="007E080F" w:rsidRPr="004D3B47">
              <w:rPr>
                <w:lang w:val="en-NZ"/>
              </w:rPr>
              <w:t>–</w:t>
            </w:r>
            <w:r w:rsidR="009D5C8A" w:rsidRPr="004D3B47">
              <w:rPr>
                <w:lang w:val="en-NZ"/>
              </w:rPr>
              <w:t xml:space="preserve"> </w:t>
            </w:r>
            <w:r w:rsidR="007E080F" w:rsidRPr="004D3B47">
              <w:rPr>
                <w:lang w:val="en-NZ"/>
              </w:rPr>
              <w:t>North Shore Hospital</w:t>
            </w:r>
          </w:p>
        </w:tc>
      </w:tr>
      <w:tr w:rsidR="004D3B47" w:rsidRPr="004D3B47" w14:paraId="7904F53C" w14:textId="77777777" w:rsidTr="00D1642F">
        <w:tc>
          <w:tcPr>
            <w:tcW w:w="2235" w:type="dxa"/>
          </w:tcPr>
          <w:p w14:paraId="018097EC" w14:textId="77777777" w:rsidR="006D5295" w:rsidRPr="004D3B47" w:rsidRDefault="006D5295" w:rsidP="002018DA">
            <w:pPr>
              <w:rPr>
                <w:rFonts w:eastAsia="Times New Roman" w:cs="Calibri"/>
                <w:sz w:val="22"/>
                <w:lang w:eastAsia="en-AU"/>
              </w:rPr>
            </w:pPr>
            <w:r w:rsidRPr="004D3B47">
              <w:rPr>
                <w:rFonts w:eastAsia="Times New Roman" w:cs="Calibri"/>
                <w:sz w:val="22"/>
                <w:lang w:eastAsia="en-AU"/>
              </w:rPr>
              <w:t>Bay of Plenty</w:t>
            </w:r>
          </w:p>
        </w:tc>
        <w:tc>
          <w:tcPr>
            <w:tcW w:w="7456" w:type="dxa"/>
          </w:tcPr>
          <w:p w14:paraId="3D50E086" w14:textId="77777777" w:rsidR="006D5295" w:rsidRPr="004D3B47" w:rsidRDefault="006D5295" w:rsidP="006D5295">
            <w:pPr>
              <w:rPr>
                <w:lang w:val="en-NZ"/>
              </w:rPr>
            </w:pPr>
            <w:r w:rsidRPr="004D3B47">
              <w:rPr>
                <w:lang w:val="en-NZ"/>
              </w:rPr>
              <w:t>Whakatane Hospital (G)</w:t>
            </w:r>
          </w:p>
          <w:p w14:paraId="62C23977" w14:textId="77777777" w:rsidR="006D5295" w:rsidRPr="004D3B47" w:rsidRDefault="006D5295" w:rsidP="006D5295">
            <w:pPr>
              <w:rPr>
                <w:lang w:val="en-NZ"/>
              </w:rPr>
            </w:pPr>
            <w:r w:rsidRPr="004D3B47">
              <w:rPr>
                <w:lang w:val="en-NZ"/>
              </w:rPr>
              <w:t>Opotiki Hospital O</w:t>
            </w:r>
            <w:r w:rsidR="00AA1077" w:rsidRPr="004D3B47">
              <w:rPr>
                <w:lang w:val="en-NZ"/>
              </w:rPr>
              <w:t>utpatients’ Department</w:t>
            </w:r>
          </w:p>
          <w:p w14:paraId="502365CB" w14:textId="77777777" w:rsidR="006D5295" w:rsidRPr="004D3B47" w:rsidRDefault="006D5295" w:rsidP="006D5295">
            <w:pPr>
              <w:rPr>
                <w:lang w:val="en-NZ"/>
              </w:rPr>
            </w:pPr>
            <w:r w:rsidRPr="004D3B47">
              <w:rPr>
                <w:lang w:val="en-NZ"/>
              </w:rPr>
              <w:t>Tauranga Hospital (G)</w:t>
            </w:r>
          </w:p>
        </w:tc>
      </w:tr>
      <w:tr w:rsidR="004D3B47" w:rsidRPr="004D3B47" w14:paraId="59568918" w14:textId="77777777" w:rsidTr="00D1642F">
        <w:tc>
          <w:tcPr>
            <w:tcW w:w="2235" w:type="dxa"/>
          </w:tcPr>
          <w:p w14:paraId="4E40EC7E" w14:textId="77777777" w:rsidR="006D5295" w:rsidRPr="004D3B47" w:rsidRDefault="006D5295" w:rsidP="002018DA">
            <w:pPr>
              <w:rPr>
                <w:rFonts w:eastAsia="Times New Roman" w:cs="Calibri"/>
                <w:sz w:val="22"/>
                <w:lang w:eastAsia="en-AU"/>
              </w:rPr>
            </w:pPr>
            <w:r w:rsidRPr="004D3B47">
              <w:rPr>
                <w:rFonts w:eastAsia="Times New Roman" w:cs="Calibri"/>
                <w:sz w:val="22"/>
                <w:lang w:eastAsia="en-AU"/>
              </w:rPr>
              <w:t>Canterbury</w:t>
            </w:r>
          </w:p>
        </w:tc>
        <w:tc>
          <w:tcPr>
            <w:tcW w:w="7456" w:type="dxa"/>
          </w:tcPr>
          <w:p w14:paraId="2BBD749E" w14:textId="77777777" w:rsidR="006D5295" w:rsidRPr="004D3B47" w:rsidRDefault="002018DA" w:rsidP="006D5295">
            <w:pPr>
              <w:rPr>
                <w:lang w:val="en-NZ"/>
              </w:rPr>
            </w:pPr>
            <w:r w:rsidRPr="004D3B47">
              <w:rPr>
                <w:lang w:val="en-NZ"/>
              </w:rPr>
              <w:t>Ashburton Hospital</w:t>
            </w:r>
          </w:p>
          <w:p w14:paraId="1E2F98E2" w14:textId="77777777" w:rsidR="002952A8" w:rsidRPr="004D3B47" w:rsidRDefault="002952A8" w:rsidP="002952A8">
            <w:pPr>
              <w:rPr>
                <w:lang w:val="en-NZ"/>
              </w:rPr>
            </w:pPr>
            <w:r w:rsidRPr="004D3B47">
              <w:rPr>
                <w:lang w:val="en-NZ"/>
              </w:rPr>
              <w:t>Christchurch Hospital</w:t>
            </w:r>
          </w:p>
          <w:p w14:paraId="2308D485" w14:textId="77777777" w:rsidR="002952A8" w:rsidRPr="004D3B47" w:rsidRDefault="002952A8" w:rsidP="002952A8">
            <w:pPr>
              <w:rPr>
                <w:lang w:val="en-NZ"/>
              </w:rPr>
            </w:pPr>
            <w:r w:rsidRPr="004D3B47">
              <w:rPr>
                <w:lang w:val="en-NZ"/>
              </w:rPr>
              <w:t>Christchurch Sexual Health Centre</w:t>
            </w:r>
          </w:p>
          <w:p w14:paraId="24CDB18F" w14:textId="77777777" w:rsidR="006D5295" w:rsidRPr="004D3B47" w:rsidRDefault="002018DA" w:rsidP="006D5295">
            <w:pPr>
              <w:rPr>
                <w:lang w:val="en-NZ"/>
              </w:rPr>
            </w:pPr>
            <w:r w:rsidRPr="004D3B47">
              <w:rPr>
                <w:lang w:val="en-NZ"/>
              </w:rPr>
              <w:t>Christchurch Women's Hosp</w:t>
            </w:r>
            <w:r w:rsidR="00B72106" w:rsidRPr="004D3B47">
              <w:rPr>
                <w:lang w:val="en-NZ"/>
              </w:rPr>
              <w:t>ital</w:t>
            </w:r>
            <w:r w:rsidRPr="004D3B47">
              <w:rPr>
                <w:lang w:val="en-NZ"/>
              </w:rPr>
              <w:t xml:space="preserve"> - Colposcopy</w:t>
            </w:r>
          </w:p>
          <w:p w14:paraId="02217A1E" w14:textId="77777777" w:rsidR="006D5295" w:rsidRPr="004D3B47" w:rsidRDefault="002018DA" w:rsidP="006D5295">
            <w:pPr>
              <w:rPr>
                <w:lang w:val="en-NZ"/>
              </w:rPr>
            </w:pPr>
            <w:r w:rsidRPr="004D3B47">
              <w:rPr>
                <w:lang w:val="en-NZ"/>
              </w:rPr>
              <w:t>Christchurch Women's Hosp</w:t>
            </w:r>
            <w:r w:rsidR="00B72106" w:rsidRPr="004D3B47">
              <w:rPr>
                <w:lang w:val="en-NZ"/>
              </w:rPr>
              <w:t>ital</w:t>
            </w:r>
            <w:r w:rsidRPr="004D3B47">
              <w:rPr>
                <w:lang w:val="en-NZ"/>
              </w:rPr>
              <w:t xml:space="preserve"> - Gynaecology</w:t>
            </w:r>
          </w:p>
        </w:tc>
      </w:tr>
      <w:tr w:rsidR="004D3B47" w:rsidRPr="004D3B47" w14:paraId="3A99A73C" w14:textId="77777777" w:rsidTr="00D1642F">
        <w:tc>
          <w:tcPr>
            <w:tcW w:w="2235" w:type="dxa"/>
          </w:tcPr>
          <w:p w14:paraId="67D64066" w14:textId="77777777" w:rsidR="006D5295" w:rsidRPr="004D3B47" w:rsidRDefault="006D5295" w:rsidP="002018DA">
            <w:pPr>
              <w:rPr>
                <w:rFonts w:eastAsia="Times New Roman" w:cs="Calibri"/>
                <w:sz w:val="22"/>
                <w:lang w:eastAsia="en-AU"/>
              </w:rPr>
            </w:pPr>
            <w:r w:rsidRPr="004D3B47">
              <w:rPr>
                <w:rFonts w:eastAsia="Times New Roman" w:cs="Calibri"/>
                <w:sz w:val="22"/>
                <w:lang w:eastAsia="en-AU"/>
              </w:rPr>
              <w:t>Capital &amp; Coast</w:t>
            </w:r>
          </w:p>
        </w:tc>
        <w:tc>
          <w:tcPr>
            <w:tcW w:w="7456" w:type="dxa"/>
          </w:tcPr>
          <w:p w14:paraId="2171825E" w14:textId="77777777" w:rsidR="006D5295" w:rsidRPr="004D3B47" w:rsidRDefault="002018DA" w:rsidP="006D5295">
            <w:pPr>
              <w:rPr>
                <w:lang w:val="en-NZ"/>
              </w:rPr>
            </w:pPr>
            <w:r w:rsidRPr="004D3B47">
              <w:rPr>
                <w:lang w:val="en-NZ"/>
              </w:rPr>
              <w:t xml:space="preserve">Colposcopy Clinic </w:t>
            </w:r>
            <w:r w:rsidR="006A3030" w:rsidRPr="004D3B47">
              <w:rPr>
                <w:lang w:val="en-NZ"/>
              </w:rPr>
              <w:t>–</w:t>
            </w:r>
            <w:r w:rsidRPr="004D3B47">
              <w:rPr>
                <w:lang w:val="en-NZ"/>
              </w:rPr>
              <w:t xml:space="preserve"> </w:t>
            </w:r>
            <w:r w:rsidR="006A3030" w:rsidRPr="004D3B47">
              <w:rPr>
                <w:lang w:val="en-NZ"/>
              </w:rPr>
              <w:t>Wellington Women’s Hospital Outpatients Department</w:t>
            </w:r>
          </w:p>
          <w:p w14:paraId="1AA3068D" w14:textId="77777777" w:rsidR="006D5295" w:rsidRPr="004D3B47" w:rsidRDefault="002018DA" w:rsidP="006D5295">
            <w:pPr>
              <w:rPr>
                <w:lang w:val="en-NZ"/>
              </w:rPr>
            </w:pPr>
            <w:r w:rsidRPr="004D3B47">
              <w:rPr>
                <w:lang w:val="en-NZ"/>
              </w:rPr>
              <w:t xml:space="preserve">Kenepuru Women's </w:t>
            </w:r>
            <w:r w:rsidR="00AA1077" w:rsidRPr="004D3B47">
              <w:rPr>
                <w:lang w:val="en-NZ"/>
              </w:rPr>
              <w:t>Outpatients’ Department</w:t>
            </w:r>
          </w:p>
          <w:p w14:paraId="7B3EFDC0" w14:textId="77777777" w:rsidR="006D5295" w:rsidRPr="004D3B47" w:rsidRDefault="002018DA" w:rsidP="004F6F91">
            <w:pPr>
              <w:rPr>
                <w:lang w:val="en-NZ"/>
              </w:rPr>
            </w:pPr>
            <w:r w:rsidRPr="004D3B47">
              <w:rPr>
                <w:lang w:val="en-NZ"/>
              </w:rPr>
              <w:t xml:space="preserve">Women's Clinic </w:t>
            </w:r>
            <w:r w:rsidR="00A4111E" w:rsidRPr="004D3B47">
              <w:rPr>
                <w:lang w:val="en-NZ"/>
              </w:rPr>
              <w:t>–</w:t>
            </w:r>
            <w:r w:rsidRPr="004D3B47">
              <w:rPr>
                <w:lang w:val="en-NZ"/>
              </w:rPr>
              <w:t xml:space="preserve"> </w:t>
            </w:r>
            <w:r w:rsidR="00A4111E" w:rsidRPr="004D3B47">
              <w:rPr>
                <w:lang w:val="en-NZ"/>
              </w:rPr>
              <w:t xml:space="preserve">Wellington </w:t>
            </w:r>
            <w:r w:rsidR="00152492" w:rsidRPr="004D3B47">
              <w:rPr>
                <w:lang w:val="en-NZ"/>
              </w:rPr>
              <w:t xml:space="preserve">Regional </w:t>
            </w:r>
            <w:r w:rsidR="00A4111E" w:rsidRPr="004D3B47">
              <w:rPr>
                <w:lang w:val="en-NZ"/>
              </w:rPr>
              <w:t>Hospital</w:t>
            </w:r>
          </w:p>
        </w:tc>
      </w:tr>
      <w:tr w:rsidR="004D3B47" w:rsidRPr="004D3B47" w14:paraId="36D13188" w14:textId="77777777" w:rsidTr="00D1642F">
        <w:tc>
          <w:tcPr>
            <w:tcW w:w="2235" w:type="dxa"/>
          </w:tcPr>
          <w:p w14:paraId="33B185A2" w14:textId="77777777" w:rsidR="006D5295" w:rsidRPr="004D3B47" w:rsidRDefault="006D5295" w:rsidP="002018DA">
            <w:pPr>
              <w:rPr>
                <w:rFonts w:eastAsia="Times New Roman" w:cs="Calibri"/>
                <w:sz w:val="22"/>
                <w:lang w:eastAsia="en-AU"/>
              </w:rPr>
            </w:pPr>
            <w:r w:rsidRPr="004D3B47">
              <w:rPr>
                <w:rFonts w:eastAsia="Times New Roman" w:cs="Calibri"/>
                <w:sz w:val="22"/>
                <w:lang w:eastAsia="en-AU"/>
              </w:rPr>
              <w:t>Counties Manukau</w:t>
            </w:r>
          </w:p>
        </w:tc>
        <w:tc>
          <w:tcPr>
            <w:tcW w:w="7456" w:type="dxa"/>
          </w:tcPr>
          <w:p w14:paraId="3C6073B7" w14:textId="77777777" w:rsidR="006D5295" w:rsidRPr="004D3B47" w:rsidRDefault="002018DA" w:rsidP="006D5295">
            <w:pPr>
              <w:rPr>
                <w:lang w:val="en-NZ"/>
              </w:rPr>
            </w:pPr>
            <w:r w:rsidRPr="004D3B47">
              <w:rPr>
                <w:lang w:val="en-NZ"/>
              </w:rPr>
              <w:t>Manukau Super Clinic</w:t>
            </w:r>
          </w:p>
          <w:p w14:paraId="5B44017B" w14:textId="77777777" w:rsidR="006D5295" w:rsidRPr="004D3B47" w:rsidRDefault="002018DA" w:rsidP="006D5295">
            <w:pPr>
              <w:rPr>
                <w:lang w:val="en-NZ"/>
              </w:rPr>
            </w:pPr>
            <w:r w:rsidRPr="004D3B47">
              <w:rPr>
                <w:lang w:val="en-NZ"/>
              </w:rPr>
              <w:t>Gynaecology Clinic</w:t>
            </w:r>
            <w:r w:rsidR="00F513FD" w:rsidRPr="004D3B47">
              <w:rPr>
                <w:lang w:val="en-NZ"/>
              </w:rPr>
              <w:t xml:space="preserve"> </w:t>
            </w:r>
            <w:r w:rsidR="008D51C0" w:rsidRPr="004D3B47">
              <w:rPr>
                <w:lang w:val="en-NZ"/>
              </w:rPr>
              <w:t>–</w:t>
            </w:r>
            <w:r w:rsidR="00F513FD" w:rsidRPr="004D3B47">
              <w:rPr>
                <w:lang w:val="en-NZ"/>
              </w:rPr>
              <w:t xml:space="preserve"> </w:t>
            </w:r>
            <w:r w:rsidR="008D51C0" w:rsidRPr="004D3B47">
              <w:rPr>
                <w:lang w:val="en-NZ"/>
              </w:rPr>
              <w:t>[Middlemore Hospital]</w:t>
            </w:r>
          </w:p>
          <w:p w14:paraId="5AF9A8E5" w14:textId="77777777" w:rsidR="006D5295" w:rsidRPr="004D3B47" w:rsidRDefault="002018DA" w:rsidP="00B72106">
            <w:pPr>
              <w:rPr>
                <w:lang w:val="en-NZ"/>
              </w:rPr>
            </w:pPr>
            <w:r w:rsidRPr="004D3B47">
              <w:rPr>
                <w:lang w:val="en-NZ"/>
              </w:rPr>
              <w:t xml:space="preserve">Colposcopy Clinic </w:t>
            </w:r>
            <w:r w:rsidR="00B72106" w:rsidRPr="004D3B47">
              <w:rPr>
                <w:lang w:val="en-NZ"/>
              </w:rPr>
              <w:t>–</w:t>
            </w:r>
            <w:r w:rsidRPr="004D3B47">
              <w:rPr>
                <w:lang w:val="en-NZ"/>
              </w:rPr>
              <w:t xml:space="preserve"> </w:t>
            </w:r>
            <w:r w:rsidR="00F513FD" w:rsidRPr="004D3B47">
              <w:rPr>
                <w:lang w:val="en-NZ"/>
              </w:rPr>
              <w:t>Manukau Super Clinic</w:t>
            </w:r>
          </w:p>
        </w:tc>
      </w:tr>
      <w:tr w:rsidR="004D3B47" w:rsidRPr="004D3B47" w14:paraId="3930A880" w14:textId="77777777" w:rsidTr="00D1642F">
        <w:tc>
          <w:tcPr>
            <w:tcW w:w="2235" w:type="dxa"/>
          </w:tcPr>
          <w:p w14:paraId="12660E2B" w14:textId="77777777" w:rsidR="006D5295" w:rsidRPr="004D3B47" w:rsidRDefault="006D5295" w:rsidP="002018DA">
            <w:pPr>
              <w:rPr>
                <w:rFonts w:eastAsia="Times New Roman" w:cs="Calibri"/>
                <w:sz w:val="22"/>
                <w:lang w:eastAsia="en-AU"/>
              </w:rPr>
            </w:pPr>
            <w:r w:rsidRPr="004D3B47">
              <w:rPr>
                <w:rFonts w:eastAsia="Times New Roman" w:cs="Calibri"/>
                <w:sz w:val="22"/>
                <w:lang w:eastAsia="en-AU"/>
              </w:rPr>
              <w:t>Hawke's Bay</w:t>
            </w:r>
          </w:p>
        </w:tc>
        <w:tc>
          <w:tcPr>
            <w:tcW w:w="7456" w:type="dxa"/>
          </w:tcPr>
          <w:p w14:paraId="703A4057" w14:textId="77777777" w:rsidR="006D5295" w:rsidRPr="004D3B47" w:rsidRDefault="002018DA" w:rsidP="006D5295">
            <w:pPr>
              <w:rPr>
                <w:lang w:val="en-NZ"/>
              </w:rPr>
            </w:pPr>
            <w:r w:rsidRPr="004D3B47">
              <w:rPr>
                <w:lang w:val="en-NZ"/>
              </w:rPr>
              <w:t>Chatham Islands Health Centre</w:t>
            </w:r>
          </w:p>
          <w:p w14:paraId="05C336B4" w14:textId="77777777" w:rsidR="006D5295" w:rsidRPr="004D3B47" w:rsidRDefault="002018DA" w:rsidP="006D5295">
            <w:pPr>
              <w:rPr>
                <w:lang w:val="en-NZ"/>
              </w:rPr>
            </w:pPr>
            <w:r w:rsidRPr="004D3B47">
              <w:rPr>
                <w:lang w:val="en-NZ"/>
              </w:rPr>
              <w:t>Outpatients Dept</w:t>
            </w:r>
            <w:r w:rsidR="009D5C8A" w:rsidRPr="004D3B47">
              <w:rPr>
                <w:lang w:val="en-NZ"/>
              </w:rPr>
              <w:t xml:space="preserve"> </w:t>
            </w:r>
            <w:r w:rsidR="006A3030" w:rsidRPr="004D3B47">
              <w:rPr>
                <w:lang w:val="en-NZ"/>
              </w:rPr>
              <w:t>–</w:t>
            </w:r>
            <w:r w:rsidR="009D5C8A" w:rsidRPr="004D3B47">
              <w:rPr>
                <w:lang w:val="en-NZ"/>
              </w:rPr>
              <w:t xml:space="preserve"> </w:t>
            </w:r>
            <w:r w:rsidR="006A3030" w:rsidRPr="004D3B47">
              <w:rPr>
                <w:lang w:val="en-NZ"/>
              </w:rPr>
              <w:t>Napier Health Centre</w:t>
            </w:r>
          </w:p>
          <w:p w14:paraId="2D165CDA" w14:textId="77777777" w:rsidR="006D5295" w:rsidRPr="004D3B47" w:rsidRDefault="002018DA" w:rsidP="006D5295">
            <w:pPr>
              <w:rPr>
                <w:lang w:val="en-NZ"/>
              </w:rPr>
            </w:pPr>
            <w:r w:rsidRPr="004D3B47">
              <w:rPr>
                <w:lang w:val="en-NZ"/>
              </w:rPr>
              <w:t>Villa 4</w:t>
            </w:r>
            <w:r w:rsidR="00B72106" w:rsidRPr="004D3B47">
              <w:rPr>
                <w:lang w:val="en-NZ"/>
              </w:rPr>
              <w:t xml:space="preserve">, </w:t>
            </w:r>
            <w:r w:rsidR="00BC67D4" w:rsidRPr="004D3B47">
              <w:rPr>
                <w:lang w:val="en-NZ"/>
              </w:rPr>
              <w:t>Gynaecology, Hawke’s Bay Hospital</w:t>
            </w:r>
          </w:p>
          <w:p w14:paraId="4DF4D948" w14:textId="77777777" w:rsidR="006D5295" w:rsidRPr="004D3B47" w:rsidRDefault="002018DA" w:rsidP="006D5295">
            <w:pPr>
              <w:rPr>
                <w:lang w:val="en-NZ"/>
              </w:rPr>
            </w:pPr>
            <w:r w:rsidRPr="004D3B47">
              <w:rPr>
                <w:lang w:val="en-NZ"/>
              </w:rPr>
              <w:t>Hawkes Bay Regional Hospital</w:t>
            </w:r>
          </w:p>
          <w:p w14:paraId="454080F0" w14:textId="77777777" w:rsidR="006D5295" w:rsidRPr="004D3B47" w:rsidRDefault="002018DA" w:rsidP="006D5295">
            <w:pPr>
              <w:rPr>
                <w:lang w:val="en-NZ"/>
              </w:rPr>
            </w:pPr>
            <w:r w:rsidRPr="004D3B47">
              <w:rPr>
                <w:lang w:val="en-NZ"/>
              </w:rPr>
              <w:t>Wairoa Cervical Screening</w:t>
            </w:r>
          </w:p>
          <w:p w14:paraId="569F5299" w14:textId="77777777" w:rsidR="006D5295" w:rsidRPr="004D3B47" w:rsidRDefault="002018DA" w:rsidP="006D5295">
            <w:pPr>
              <w:rPr>
                <w:lang w:val="en-NZ"/>
              </w:rPr>
            </w:pPr>
            <w:r w:rsidRPr="004D3B47">
              <w:rPr>
                <w:lang w:val="en-NZ"/>
              </w:rPr>
              <w:t>Wairoa Hospital</w:t>
            </w:r>
          </w:p>
        </w:tc>
      </w:tr>
      <w:tr w:rsidR="004D3B47" w:rsidRPr="004D3B47" w14:paraId="58809985" w14:textId="77777777" w:rsidTr="00D1642F">
        <w:tc>
          <w:tcPr>
            <w:tcW w:w="2235" w:type="dxa"/>
          </w:tcPr>
          <w:p w14:paraId="1ABD0614" w14:textId="77777777" w:rsidR="006D5295" w:rsidRPr="004D3B47" w:rsidRDefault="006D5295" w:rsidP="002018DA">
            <w:pPr>
              <w:rPr>
                <w:rFonts w:eastAsia="Times New Roman" w:cs="Calibri"/>
                <w:sz w:val="22"/>
                <w:lang w:eastAsia="en-AU"/>
              </w:rPr>
            </w:pPr>
            <w:r w:rsidRPr="004D3B47">
              <w:rPr>
                <w:rFonts w:eastAsia="Times New Roman" w:cs="Calibri"/>
                <w:sz w:val="22"/>
                <w:lang w:eastAsia="en-AU"/>
              </w:rPr>
              <w:t>Hutt Valley</w:t>
            </w:r>
          </w:p>
        </w:tc>
        <w:tc>
          <w:tcPr>
            <w:tcW w:w="7456" w:type="dxa"/>
          </w:tcPr>
          <w:p w14:paraId="609EDCFE" w14:textId="77777777" w:rsidR="006D5295" w:rsidRPr="004D3B47" w:rsidRDefault="002018DA" w:rsidP="006D5295">
            <w:pPr>
              <w:rPr>
                <w:lang w:val="en-NZ"/>
              </w:rPr>
            </w:pPr>
            <w:r w:rsidRPr="004D3B47">
              <w:rPr>
                <w:lang w:val="en-NZ"/>
              </w:rPr>
              <w:t xml:space="preserve">Women's Health Clinic </w:t>
            </w:r>
            <w:r w:rsidR="009D5C8A" w:rsidRPr="004D3B47">
              <w:rPr>
                <w:lang w:val="en-NZ"/>
              </w:rPr>
              <w:t>–</w:t>
            </w:r>
            <w:r w:rsidRPr="004D3B47">
              <w:rPr>
                <w:lang w:val="en-NZ"/>
              </w:rPr>
              <w:t xml:space="preserve"> H</w:t>
            </w:r>
            <w:r w:rsidR="009D5C8A" w:rsidRPr="004D3B47">
              <w:rPr>
                <w:lang w:val="en-NZ"/>
              </w:rPr>
              <w:t xml:space="preserve">utt </w:t>
            </w:r>
            <w:r w:rsidR="007E080F" w:rsidRPr="004D3B47">
              <w:rPr>
                <w:lang w:val="en-NZ"/>
              </w:rPr>
              <w:t>Hospital</w:t>
            </w:r>
          </w:p>
          <w:p w14:paraId="4990F129" w14:textId="1FBD0388" w:rsidR="006D5295" w:rsidRPr="004D3B47" w:rsidRDefault="002018DA" w:rsidP="006D5295">
            <w:pPr>
              <w:rPr>
                <w:lang w:val="en-NZ"/>
              </w:rPr>
            </w:pPr>
            <w:r w:rsidRPr="004D3B47">
              <w:rPr>
                <w:lang w:val="en-NZ"/>
              </w:rPr>
              <w:t>Gynaecology Clinic</w:t>
            </w:r>
            <w:r w:rsidR="00A26D58">
              <w:rPr>
                <w:lang w:val="en-NZ"/>
              </w:rPr>
              <w:t xml:space="preserve"> </w:t>
            </w:r>
            <w:r w:rsidRPr="004D3B47">
              <w:rPr>
                <w:lang w:val="en-NZ"/>
              </w:rPr>
              <w:t xml:space="preserve">- </w:t>
            </w:r>
            <w:r w:rsidR="007E080F" w:rsidRPr="004D3B47">
              <w:rPr>
                <w:lang w:val="en-NZ"/>
              </w:rPr>
              <w:t>Hutt Hospital</w:t>
            </w:r>
          </w:p>
        </w:tc>
      </w:tr>
      <w:tr w:rsidR="004D3B47" w:rsidRPr="004D3B47" w14:paraId="5299D314" w14:textId="77777777" w:rsidTr="00D1642F">
        <w:tc>
          <w:tcPr>
            <w:tcW w:w="2235" w:type="dxa"/>
          </w:tcPr>
          <w:p w14:paraId="588E652C" w14:textId="77777777" w:rsidR="006D5295" w:rsidRPr="004D3B47" w:rsidRDefault="006D5295" w:rsidP="002018DA">
            <w:pPr>
              <w:rPr>
                <w:rFonts w:eastAsia="Times New Roman" w:cs="Calibri"/>
                <w:sz w:val="22"/>
                <w:lang w:eastAsia="en-AU"/>
              </w:rPr>
            </w:pPr>
            <w:r w:rsidRPr="004D3B47">
              <w:rPr>
                <w:rFonts w:eastAsia="Times New Roman" w:cs="Calibri"/>
                <w:sz w:val="22"/>
                <w:lang w:eastAsia="en-AU"/>
              </w:rPr>
              <w:t>Lakes</w:t>
            </w:r>
          </w:p>
        </w:tc>
        <w:tc>
          <w:tcPr>
            <w:tcW w:w="7456" w:type="dxa"/>
          </w:tcPr>
          <w:p w14:paraId="69CC2B5D" w14:textId="77777777" w:rsidR="006D5295" w:rsidRPr="004D3B47" w:rsidRDefault="002018DA" w:rsidP="006D5295">
            <w:pPr>
              <w:rPr>
                <w:lang w:val="en-NZ"/>
              </w:rPr>
            </w:pPr>
            <w:r w:rsidRPr="004D3B47">
              <w:rPr>
                <w:lang w:val="en-NZ"/>
              </w:rPr>
              <w:t>Rotorua Hospital (Gynae Dept)</w:t>
            </w:r>
          </w:p>
          <w:p w14:paraId="58A87B94" w14:textId="77777777" w:rsidR="006D5295" w:rsidRPr="004D3B47" w:rsidRDefault="002018DA" w:rsidP="006D5295">
            <w:pPr>
              <w:rPr>
                <w:lang w:val="en-NZ"/>
              </w:rPr>
            </w:pPr>
            <w:r w:rsidRPr="004D3B47">
              <w:rPr>
                <w:lang w:val="en-NZ"/>
              </w:rPr>
              <w:t>Taupo Hospital</w:t>
            </w:r>
          </w:p>
        </w:tc>
      </w:tr>
      <w:tr w:rsidR="004D3B47" w:rsidRPr="004D3B47" w14:paraId="162F90D7" w14:textId="77777777" w:rsidTr="00D1642F">
        <w:tc>
          <w:tcPr>
            <w:tcW w:w="2235" w:type="dxa"/>
          </w:tcPr>
          <w:p w14:paraId="724378D5" w14:textId="77777777" w:rsidR="006D5295" w:rsidRPr="004D3B47" w:rsidRDefault="006D5295" w:rsidP="002018DA">
            <w:pPr>
              <w:rPr>
                <w:rFonts w:eastAsia="Times New Roman" w:cs="Calibri"/>
                <w:sz w:val="22"/>
                <w:lang w:eastAsia="en-AU"/>
              </w:rPr>
            </w:pPr>
            <w:r w:rsidRPr="004D3B47">
              <w:rPr>
                <w:rFonts w:eastAsia="Times New Roman" w:cs="Calibri"/>
                <w:sz w:val="22"/>
                <w:lang w:eastAsia="en-AU"/>
              </w:rPr>
              <w:t>Mid Central</w:t>
            </w:r>
          </w:p>
        </w:tc>
        <w:tc>
          <w:tcPr>
            <w:tcW w:w="7456" w:type="dxa"/>
          </w:tcPr>
          <w:p w14:paraId="217F8A07" w14:textId="77777777" w:rsidR="006D5295" w:rsidRPr="004D3B47" w:rsidRDefault="002018DA" w:rsidP="006D5295">
            <w:pPr>
              <w:rPr>
                <w:lang w:val="en-NZ"/>
              </w:rPr>
            </w:pPr>
            <w:r w:rsidRPr="004D3B47">
              <w:rPr>
                <w:lang w:val="en-NZ"/>
              </w:rPr>
              <w:t>Colposcopy Clinic</w:t>
            </w:r>
            <w:r w:rsidR="009D5C8A" w:rsidRPr="004D3B47">
              <w:rPr>
                <w:lang w:val="en-NZ"/>
              </w:rPr>
              <w:t xml:space="preserve"> </w:t>
            </w:r>
            <w:r w:rsidR="00062280" w:rsidRPr="004D3B47">
              <w:rPr>
                <w:lang w:val="en-NZ"/>
              </w:rPr>
              <w:t>–</w:t>
            </w:r>
            <w:r w:rsidR="009D5C8A" w:rsidRPr="004D3B47">
              <w:rPr>
                <w:lang w:val="en-NZ"/>
              </w:rPr>
              <w:t xml:space="preserve"> </w:t>
            </w:r>
            <w:r w:rsidR="00062280" w:rsidRPr="004D3B47">
              <w:rPr>
                <w:lang w:val="en-NZ"/>
              </w:rPr>
              <w:t>Palmerston North Hospital</w:t>
            </w:r>
          </w:p>
          <w:p w14:paraId="34DEF1C1" w14:textId="77777777" w:rsidR="006D5295" w:rsidRPr="004D3B47" w:rsidRDefault="002018DA" w:rsidP="006D5295">
            <w:pPr>
              <w:rPr>
                <w:lang w:val="en-NZ"/>
              </w:rPr>
            </w:pPr>
            <w:r w:rsidRPr="004D3B47">
              <w:rPr>
                <w:lang w:val="en-NZ"/>
              </w:rPr>
              <w:t>Gynaecology Clinic</w:t>
            </w:r>
            <w:r w:rsidR="009D5C8A" w:rsidRPr="004D3B47">
              <w:rPr>
                <w:lang w:val="en-NZ"/>
              </w:rPr>
              <w:t xml:space="preserve"> - </w:t>
            </w:r>
            <w:r w:rsidR="00D94FF6" w:rsidRPr="004D3B47">
              <w:rPr>
                <w:lang w:val="en-NZ"/>
              </w:rPr>
              <w:t>Palmerston North Hospital</w:t>
            </w:r>
          </w:p>
          <w:p w14:paraId="67ED5054" w14:textId="77777777" w:rsidR="006D5295" w:rsidRPr="004D3B47" w:rsidRDefault="002018DA" w:rsidP="006D5295">
            <w:pPr>
              <w:rPr>
                <w:lang w:val="en-NZ"/>
              </w:rPr>
            </w:pPr>
            <w:r w:rsidRPr="004D3B47">
              <w:rPr>
                <w:lang w:val="en-NZ"/>
              </w:rPr>
              <w:t>Gynaecology Clinic Horowhenua Hospital</w:t>
            </w:r>
          </w:p>
        </w:tc>
      </w:tr>
      <w:tr w:rsidR="004D3B47" w:rsidRPr="004D3B47" w14:paraId="4CD9CB2B" w14:textId="77777777" w:rsidTr="00D1642F">
        <w:tc>
          <w:tcPr>
            <w:tcW w:w="2235" w:type="dxa"/>
          </w:tcPr>
          <w:p w14:paraId="39D45848" w14:textId="77777777" w:rsidR="006D5295" w:rsidRPr="004D3B47" w:rsidRDefault="006D5295" w:rsidP="002018DA">
            <w:pPr>
              <w:rPr>
                <w:rFonts w:eastAsia="Times New Roman" w:cs="Calibri"/>
                <w:sz w:val="22"/>
                <w:lang w:eastAsia="en-AU"/>
              </w:rPr>
            </w:pPr>
            <w:r w:rsidRPr="004D3B47">
              <w:rPr>
                <w:rFonts w:eastAsia="Times New Roman" w:cs="Calibri"/>
                <w:sz w:val="22"/>
                <w:lang w:eastAsia="en-AU"/>
              </w:rPr>
              <w:t>Nelson Marlborough</w:t>
            </w:r>
          </w:p>
        </w:tc>
        <w:tc>
          <w:tcPr>
            <w:tcW w:w="7456" w:type="dxa"/>
          </w:tcPr>
          <w:p w14:paraId="224B8345" w14:textId="77777777" w:rsidR="00C6768A" w:rsidRPr="004D3B47" w:rsidRDefault="002018DA" w:rsidP="00C6768A">
            <w:pPr>
              <w:tabs>
                <w:tab w:val="left" w:pos="1010"/>
              </w:tabs>
              <w:rPr>
                <w:lang w:val="en-NZ"/>
              </w:rPr>
            </w:pPr>
            <w:r w:rsidRPr="004D3B47">
              <w:rPr>
                <w:lang w:val="en-NZ"/>
              </w:rPr>
              <w:t>Marlborough Maternity &amp; Gynae</w:t>
            </w:r>
          </w:p>
          <w:p w14:paraId="45F7C1FC" w14:textId="77777777" w:rsidR="006D5295" w:rsidRPr="004D3B47" w:rsidRDefault="002018DA" w:rsidP="00C6768A">
            <w:pPr>
              <w:tabs>
                <w:tab w:val="left" w:pos="1010"/>
              </w:tabs>
              <w:rPr>
                <w:lang w:val="en-NZ"/>
              </w:rPr>
            </w:pPr>
            <w:r w:rsidRPr="004D3B47">
              <w:rPr>
                <w:lang w:val="en-NZ"/>
              </w:rPr>
              <w:t>Nelson Outpatients Department</w:t>
            </w:r>
          </w:p>
        </w:tc>
      </w:tr>
      <w:tr w:rsidR="004D3B47" w:rsidRPr="004D3B47" w14:paraId="001DCE84" w14:textId="77777777" w:rsidTr="00D1642F">
        <w:tc>
          <w:tcPr>
            <w:tcW w:w="2235" w:type="dxa"/>
          </w:tcPr>
          <w:p w14:paraId="5A541CAB" w14:textId="77777777" w:rsidR="006D5295" w:rsidRPr="004D3B47" w:rsidRDefault="006D5295" w:rsidP="002018DA">
            <w:pPr>
              <w:rPr>
                <w:rFonts w:eastAsia="Times New Roman" w:cs="Calibri"/>
                <w:sz w:val="22"/>
                <w:lang w:eastAsia="en-AU"/>
              </w:rPr>
            </w:pPr>
            <w:r w:rsidRPr="004D3B47">
              <w:rPr>
                <w:rFonts w:eastAsia="Times New Roman" w:cs="Calibri"/>
                <w:sz w:val="22"/>
                <w:lang w:eastAsia="en-AU"/>
              </w:rPr>
              <w:t>Northland</w:t>
            </w:r>
          </w:p>
        </w:tc>
        <w:tc>
          <w:tcPr>
            <w:tcW w:w="7456" w:type="dxa"/>
          </w:tcPr>
          <w:p w14:paraId="67DCA31C" w14:textId="77777777" w:rsidR="00C6768A" w:rsidRPr="004D3B47" w:rsidRDefault="002018DA" w:rsidP="00C6768A">
            <w:pPr>
              <w:rPr>
                <w:lang w:val="en-NZ"/>
              </w:rPr>
            </w:pPr>
            <w:r w:rsidRPr="004D3B47">
              <w:rPr>
                <w:lang w:val="en-NZ"/>
              </w:rPr>
              <w:t>Colposcopy Clinic Whangarei Hospital</w:t>
            </w:r>
          </w:p>
          <w:p w14:paraId="166A64F5" w14:textId="77777777" w:rsidR="00C6768A" w:rsidRPr="004D3B47" w:rsidRDefault="002018DA" w:rsidP="00C6768A">
            <w:pPr>
              <w:rPr>
                <w:lang w:val="en-NZ"/>
              </w:rPr>
            </w:pPr>
            <w:r w:rsidRPr="004D3B47">
              <w:rPr>
                <w:lang w:val="en-NZ"/>
              </w:rPr>
              <w:t xml:space="preserve">Kaitaia Hospital Colp </w:t>
            </w:r>
            <w:r w:rsidR="00AA1077" w:rsidRPr="004D3B47">
              <w:rPr>
                <w:lang w:val="en-NZ"/>
              </w:rPr>
              <w:t>Outpatients’ Department</w:t>
            </w:r>
          </w:p>
          <w:p w14:paraId="0AAFC12E" w14:textId="77777777" w:rsidR="00C6768A" w:rsidRPr="004D3B47" w:rsidRDefault="002018DA" w:rsidP="00C6768A">
            <w:pPr>
              <w:rPr>
                <w:lang w:val="en-NZ"/>
              </w:rPr>
            </w:pPr>
            <w:r w:rsidRPr="004D3B47">
              <w:rPr>
                <w:lang w:val="en-NZ"/>
              </w:rPr>
              <w:t xml:space="preserve">Bay Of Islands Hospital </w:t>
            </w:r>
            <w:r w:rsidR="00AA1077" w:rsidRPr="004D3B47">
              <w:rPr>
                <w:lang w:val="en-NZ"/>
              </w:rPr>
              <w:t>Outpatients’ Department</w:t>
            </w:r>
          </w:p>
          <w:p w14:paraId="1392C1B4" w14:textId="77777777" w:rsidR="006D5295" w:rsidRPr="004D3B47" w:rsidRDefault="002018DA" w:rsidP="00C6768A">
            <w:pPr>
              <w:rPr>
                <w:lang w:val="en-NZ"/>
              </w:rPr>
            </w:pPr>
            <w:r w:rsidRPr="004D3B47">
              <w:rPr>
                <w:lang w:val="en-NZ"/>
              </w:rPr>
              <w:t>Gynaecology Clinic Whangarei Hospital</w:t>
            </w:r>
          </w:p>
        </w:tc>
      </w:tr>
      <w:tr w:rsidR="004D3B47" w:rsidRPr="004D3B47" w14:paraId="32ED17E0" w14:textId="77777777" w:rsidTr="00D1642F">
        <w:tc>
          <w:tcPr>
            <w:tcW w:w="2235" w:type="dxa"/>
          </w:tcPr>
          <w:p w14:paraId="1288534E" w14:textId="77777777" w:rsidR="006D5295" w:rsidRPr="004D3B47" w:rsidRDefault="006D5295" w:rsidP="002018DA">
            <w:pPr>
              <w:rPr>
                <w:rFonts w:eastAsia="Times New Roman" w:cs="Calibri"/>
                <w:sz w:val="22"/>
                <w:lang w:eastAsia="en-AU"/>
              </w:rPr>
            </w:pPr>
            <w:r w:rsidRPr="004D3B47">
              <w:rPr>
                <w:rFonts w:eastAsia="Times New Roman" w:cs="Calibri"/>
                <w:sz w:val="22"/>
                <w:lang w:eastAsia="en-AU"/>
              </w:rPr>
              <w:t>South Canterbury</w:t>
            </w:r>
          </w:p>
        </w:tc>
        <w:tc>
          <w:tcPr>
            <w:tcW w:w="7456" w:type="dxa"/>
          </w:tcPr>
          <w:p w14:paraId="12F09767" w14:textId="77777777" w:rsidR="006D5295" w:rsidRPr="004D3B47" w:rsidRDefault="007273EC" w:rsidP="001633E9">
            <w:pPr>
              <w:tabs>
                <w:tab w:val="left" w:pos="1066"/>
              </w:tabs>
              <w:rPr>
                <w:lang w:val="en-NZ"/>
              </w:rPr>
            </w:pPr>
            <w:r w:rsidRPr="004D3B47">
              <w:rPr>
                <w:lang w:val="en-NZ"/>
              </w:rPr>
              <w:t>Timaru Hospital - Colp/Gynae</w:t>
            </w:r>
          </w:p>
        </w:tc>
      </w:tr>
      <w:tr w:rsidR="004D3B47" w:rsidRPr="004D3B47" w14:paraId="0F3E5F03" w14:textId="77777777" w:rsidTr="00D1642F">
        <w:tc>
          <w:tcPr>
            <w:tcW w:w="2235" w:type="dxa"/>
          </w:tcPr>
          <w:p w14:paraId="4CB9C705" w14:textId="77777777" w:rsidR="006D5295" w:rsidRPr="004D3B47" w:rsidRDefault="006D5295" w:rsidP="002018DA">
            <w:pPr>
              <w:rPr>
                <w:rFonts w:eastAsia="Times New Roman" w:cs="Calibri"/>
                <w:sz w:val="22"/>
                <w:lang w:eastAsia="en-AU"/>
              </w:rPr>
            </w:pPr>
            <w:r w:rsidRPr="004D3B47">
              <w:rPr>
                <w:rFonts w:eastAsia="Times New Roman" w:cs="Calibri"/>
                <w:sz w:val="22"/>
                <w:lang w:eastAsia="en-AU"/>
              </w:rPr>
              <w:t>South</w:t>
            </w:r>
            <w:r w:rsidR="00823DE8" w:rsidRPr="004D3B47">
              <w:rPr>
                <w:rFonts w:eastAsia="Times New Roman" w:cs="Calibri"/>
                <w:sz w:val="22"/>
                <w:lang w:eastAsia="en-AU"/>
              </w:rPr>
              <w:t>ern</w:t>
            </w:r>
          </w:p>
        </w:tc>
        <w:tc>
          <w:tcPr>
            <w:tcW w:w="7456" w:type="dxa"/>
          </w:tcPr>
          <w:p w14:paraId="0E14E449" w14:textId="77777777" w:rsidR="00823DE8" w:rsidRPr="004D3B47" w:rsidRDefault="00823DE8" w:rsidP="00823DE8">
            <w:pPr>
              <w:rPr>
                <w:lang w:val="en-NZ"/>
              </w:rPr>
            </w:pPr>
            <w:r w:rsidRPr="004D3B47">
              <w:rPr>
                <w:lang w:val="en-NZ"/>
              </w:rPr>
              <w:t>General Gynae Department – Dunedin Hospital</w:t>
            </w:r>
          </w:p>
          <w:p w14:paraId="52867359" w14:textId="77777777" w:rsidR="00823DE8" w:rsidRPr="004D3B47" w:rsidRDefault="00823DE8" w:rsidP="00823DE8">
            <w:pPr>
              <w:rPr>
                <w:lang w:val="en-NZ"/>
              </w:rPr>
            </w:pPr>
            <w:r w:rsidRPr="004D3B47">
              <w:rPr>
                <w:lang w:val="en-NZ"/>
              </w:rPr>
              <w:t>Dunedin Public Hospital</w:t>
            </w:r>
          </w:p>
          <w:p w14:paraId="0B040B55" w14:textId="77777777" w:rsidR="00823DE8" w:rsidRPr="004D3B47" w:rsidRDefault="00823DE8" w:rsidP="00823DE8">
            <w:pPr>
              <w:rPr>
                <w:lang w:val="en-NZ"/>
              </w:rPr>
            </w:pPr>
            <w:r w:rsidRPr="004D3B47">
              <w:rPr>
                <w:lang w:val="en-NZ"/>
              </w:rPr>
              <w:t>Dunedin Colposcopy Clinic</w:t>
            </w:r>
          </w:p>
          <w:p w14:paraId="353361DE" w14:textId="77777777" w:rsidR="006D5295" w:rsidRPr="004D3B47" w:rsidRDefault="001633E9">
            <w:pPr>
              <w:rPr>
                <w:lang w:val="en-NZ"/>
              </w:rPr>
            </w:pPr>
            <w:r w:rsidRPr="004D3B47">
              <w:rPr>
                <w:lang w:val="en-NZ"/>
              </w:rPr>
              <w:t>Southland Hospital Gynaecology</w:t>
            </w:r>
          </w:p>
        </w:tc>
      </w:tr>
      <w:tr w:rsidR="004D3B47" w:rsidRPr="004D3B47" w14:paraId="38E86693" w14:textId="77777777" w:rsidTr="00D1642F">
        <w:tc>
          <w:tcPr>
            <w:tcW w:w="2235" w:type="dxa"/>
          </w:tcPr>
          <w:p w14:paraId="66CFB600" w14:textId="77777777" w:rsidR="006D5295" w:rsidRPr="004D3B47" w:rsidRDefault="006D5295" w:rsidP="002018DA">
            <w:pPr>
              <w:rPr>
                <w:rFonts w:eastAsia="Times New Roman" w:cs="Calibri"/>
                <w:sz w:val="22"/>
                <w:lang w:eastAsia="en-AU"/>
              </w:rPr>
            </w:pPr>
            <w:r w:rsidRPr="004D3B47">
              <w:rPr>
                <w:rFonts w:eastAsia="Times New Roman" w:cs="Calibri"/>
                <w:sz w:val="22"/>
                <w:lang w:eastAsia="en-AU"/>
              </w:rPr>
              <w:t>Tairawhiti</w:t>
            </w:r>
          </w:p>
        </w:tc>
        <w:tc>
          <w:tcPr>
            <w:tcW w:w="7456" w:type="dxa"/>
          </w:tcPr>
          <w:p w14:paraId="49861BE1" w14:textId="77777777" w:rsidR="006D5295" w:rsidRPr="004D3B47" w:rsidRDefault="001633E9">
            <w:pPr>
              <w:rPr>
                <w:lang w:val="en-NZ"/>
              </w:rPr>
            </w:pPr>
            <w:r w:rsidRPr="004D3B47">
              <w:rPr>
                <w:lang w:val="en-NZ"/>
              </w:rPr>
              <w:t>Gisborne Hospital</w:t>
            </w:r>
          </w:p>
        </w:tc>
      </w:tr>
      <w:tr w:rsidR="004D3B47" w:rsidRPr="004D3B47" w14:paraId="63AA010B" w14:textId="77777777" w:rsidTr="00D1642F">
        <w:tc>
          <w:tcPr>
            <w:tcW w:w="2235" w:type="dxa"/>
          </w:tcPr>
          <w:p w14:paraId="46B3D517" w14:textId="77777777" w:rsidR="006D5295" w:rsidRPr="004D3B47" w:rsidRDefault="006D5295" w:rsidP="002018DA">
            <w:pPr>
              <w:rPr>
                <w:rFonts w:eastAsia="Times New Roman" w:cs="Calibri"/>
                <w:sz w:val="22"/>
                <w:lang w:eastAsia="en-AU"/>
              </w:rPr>
            </w:pPr>
            <w:r w:rsidRPr="004D3B47">
              <w:rPr>
                <w:rFonts w:eastAsia="Times New Roman" w:cs="Calibri"/>
                <w:sz w:val="22"/>
                <w:lang w:eastAsia="en-AU"/>
              </w:rPr>
              <w:t>Taranaki</w:t>
            </w:r>
          </w:p>
        </w:tc>
        <w:tc>
          <w:tcPr>
            <w:tcW w:w="7456" w:type="dxa"/>
          </w:tcPr>
          <w:p w14:paraId="7C02BC54" w14:textId="77777777" w:rsidR="001633E9" w:rsidRPr="004D3B47" w:rsidRDefault="001633E9" w:rsidP="001633E9">
            <w:pPr>
              <w:rPr>
                <w:lang w:val="en-NZ"/>
              </w:rPr>
            </w:pPr>
            <w:r w:rsidRPr="004D3B47">
              <w:rPr>
                <w:lang w:val="en-NZ"/>
              </w:rPr>
              <w:t>Taranaki Health Base Hospital - Outpatients Department</w:t>
            </w:r>
          </w:p>
          <w:p w14:paraId="0FFFCEB7" w14:textId="77777777" w:rsidR="006D5295" w:rsidRPr="004D3B47" w:rsidRDefault="001633E9" w:rsidP="001633E9">
            <w:pPr>
              <w:rPr>
                <w:lang w:val="en-NZ"/>
              </w:rPr>
            </w:pPr>
            <w:r w:rsidRPr="004D3B47">
              <w:rPr>
                <w:lang w:val="en-NZ"/>
              </w:rPr>
              <w:t>Hawera Outpatients</w:t>
            </w:r>
          </w:p>
        </w:tc>
      </w:tr>
      <w:tr w:rsidR="004D3B47" w:rsidRPr="004D3B47" w14:paraId="2EF942FA" w14:textId="77777777" w:rsidTr="00D1642F">
        <w:tc>
          <w:tcPr>
            <w:tcW w:w="2235" w:type="dxa"/>
          </w:tcPr>
          <w:p w14:paraId="0BF6F68A" w14:textId="77777777" w:rsidR="006D5295" w:rsidRPr="004D3B47" w:rsidRDefault="006D5295" w:rsidP="002018DA">
            <w:pPr>
              <w:rPr>
                <w:rFonts w:eastAsia="Times New Roman" w:cs="Calibri"/>
                <w:sz w:val="22"/>
                <w:lang w:eastAsia="en-AU"/>
              </w:rPr>
            </w:pPr>
            <w:r w:rsidRPr="004D3B47">
              <w:rPr>
                <w:rFonts w:eastAsia="Times New Roman" w:cs="Calibri"/>
                <w:sz w:val="22"/>
                <w:lang w:eastAsia="en-AU"/>
              </w:rPr>
              <w:t>Waikato</w:t>
            </w:r>
          </w:p>
        </w:tc>
        <w:tc>
          <w:tcPr>
            <w:tcW w:w="7456" w:type="dxa"/>
          </w:tcPr>
          <w:p w14:paraId="1C5CC30F" w14:textId="77777777" w:rsidR="001633E9" w:rsidRPr="004D3B47" w:rsidRDefault="007273EC" w:rsidP="001633E9">
            <w:pPr>
              <w:rPr>
                <w:lang w:val="en-NZ"/>
              </w:rPr>
            </w:pPr>
            <w:r w:rsidRPr="004D3B47">
              <w:rPr>
                <w:lang w:val="en-NZ"/>
              </w:rPr>
              <w:t>Te Kuiti Hospital</w:t>
            </w:r>
          </w:p>
          <w:p w14:paraId="2DB3CF65" w14:textId="77777777" w:rsidR="001633E9" w:rsidRPr="004D3B47" w:rsidRDefault="007273EC" w:rsidP="001633E9">
            <w:pPr>
              <w:rPr>
                <w:lang w:val="en-NZ"/>
              </w:rPr>
            </w:pPr>
            <w:r w:rsidRPr="004D3B47">
              <w:rPr>
                <w:lang w:val="en-NZ"/>
              </w:rPr>
              <w:t>Womens Outpatient Services</w:t>
            </w:r>
            <w:r w:rsidR="008F4C00" w:rsidRPr="004D3B47">
              <w:rPr>
                <w:lang w:val="en-NZ"/>
              </w:rPr>
              <w:t xml:space="preserve"> – Waikato Hospital</w:t>
            </w:r>
          </w:p>
          <w:p w14:paraId="66283154" w14:textId="77777777" w:rsidR="006D5295" w:rsidRPr="004D3B47" w:rsidRDefault="007273EC" w:rsidP="001633E9">
            <w:pPr>
              <w:rPr>
                <w:lang w:val="en-NZ"/>
              </w:rPr>
            </w:pPr>
            <w:r w:rsidRPr="004D3B47">
              <w:rPr>
                <w:lang w:val="en-NZ"/>
              </w:rPr>
              <w:t>Tokoroa Hospital - Bev Thorn</w:t>
            </w:r>
          </w:p>
        </w:tc>
      </w:tr>
      <w:tr w:rsidR="004D3B47" w:rsidRPr="004D3B47" w14:paraId="46570596" w14:textId="77777777" w:rsidTr="00D1642F">
        <w:tc>
          <w:tcPr>
            <w:tcW w:w="2235" w:type="dxa"/>
          </w:tcPr>
          <w:p w14:paraId="2B8B3408" w14:textId="77777777" w:rsidR="006D5295" w:rsidRPr="004D3B47" w:rsidRDefault="006D5295" w:rsidP="002018DA">
            <w:pPr>
              <w:rPr>
                <w:rFonts w:eastAsia="Times New Roman" w:cs="Calibri"/>
                <w:sz w:val="22"/>
                <w:lang w:eastAsia="en-AU"/>
              </w:rPr>
            </w:pPr>
            <w:r w:rsidRPr="004D3B47">
              <w:rPr>
                <w:rFonts w:eastAsia="Times New Roman" w:cs="Calibri"/>
                <w:sz w:val="22"/>
                <w:lang w:eastAsia="en-AU"/>
              </w:rPr>
              <w:t>Wairarapa</w:t>
            </w:r>
          </w:p>
        </w:tc>
        <w:tc>
          <w:tcPr>
            <w:tcW w:w="7456" w:type="dxa"/>
          </w:tcPr>
          <w:p w14:paraId="1657EE20" w14:textId="77777777" w:rsidR="006D5295" w:rsidRPr="004D3B47" w:rsidRDefault="007273EC" w:rsidP="002B41F9">
            <w:pPr>
              <w:rPr>
                <w:lang w:val="en-NZ"/>
              </w:rPr>
            </w:pPr>
            <w:r w:rsidRPr="004D3B47">
              <w:rPr>
                <w:lang w:val="en-NZ"/>
              </w:rPr>
              <w:t xml:space="preserve">Gynaecology Clinic </w:t>
            </w:r>
            <w:r w:rsidR="008F4C00" w:rsidRPr="004D3B47">
              <w:rPr>
                <w:lang w:val="en-NZ"/>
              </w:rPr>
              <w:t>–</w:t>
            </w:r>
            <w:r w:rsidRPr="004D3B47">
              <w:rPr>
                <w:lang w:val="en-NZ"/>
              </w:rPr>
              <w:t xml:space="preserve"> W</w:t>
            </w:r>
            <w:r w:rsidR="002B41F9" w:rsidRPr="004D3B47">
              <w:rPr>
                <w:lang w:val="en-NZ"/>
              </w:rPr>
              <w:t>airarapa Hospital</w:t>
            </w:r>
          </w:p>
        </w:tc>
      </w:tr>
      <w:tr w:rsidR="004D3B47" w:rsidRPr="004D3B47" w14:paraId="05CD39C5" w14:textId="77777777" w:rsidTr="00D1642F">
        <w:tc>
          <w:tcPr>
            <w:tcW w:w="2235" w:type="dxa"/>
          </w:tcPr>
          <w:p w14:paraId="137E1BAB" w14:textId="77777777" w:rsidR="006D5295" w:rsidRPr="004D3B47" w:rsidRDefault="006D5295" w:rsidP="002018DA">
            <w:pPr>
              <w:rPr>
                <w:rFonts w:eastAsia="Times New Roman" w:cs="Calibri"/>
                <w:sz w:val="22"/>
                <w:lang w:eastAsia="en-AU"/>
              </w:rPr>
            </w:pPr>
            <w:r w:rsidRPr="004D3B47">
              <w:rPr>
                <w:rFonts w:eastAsia="Times New Roman" w:cs="Calibri"/>
                <w:sz w:val="22"/>
                <w:lang w:eastAsia="en-AU"/>
              </w:rPr>
              <w:t>Waitemata</w:t>
            </w:r>
          </w:p>
        </w:tc>
        <w:tc>
          <w:tcPr>
            <w:tcW w:w="7456" w:type="dxa"/>
          </w:tcPr>
          <w:p w14:paraId="67F8303B" w14:textId="77777777" w:rsidR="000B0858" w:rsidRPr="004D3B47" w:rsidRDefault="007273EC" w:rsidP="000B0858">
            <w:pPr>
              <w:rPr>
                <w:lang w:val="en-NZ"/>
              </w:rPr>
            </w:pPr>
            <w:r w:rsidRPr="004D3B47">
              <w:rPr>
                <w:lang w:val="en-NZ"/>
              </w:rPr>
              <w:t>Colposcopy Clinic- Waitakere Hospital</w:t>
            </w:r>
          </w:p>
          <w:p w14:paraId="375F41B8" w14:textId="77777777" w:rsidR="000B0858" w:rsidRPr="004D3B47" w:rsidRDefault="007273EC" w:rsidP="000B0858">
            <w:pPr>
              <w:rPr>
                <w:lang w:val="en-NZ"/>
              </w:rPr>
            </w:pPr>
            <w:r w:rsidRPr="004D3B47">
              <w:rPr>
                <w:lang w:val="en-NZ"/>
              </w:rPr>
              <w:t xml:space="preserve">Gynaecology Clinic </w:t>
            </w:r>
            <w:r w:rsidR="00006068" w:rsidRPr="004D3B47">
              <w:rPr>
                <w:lang w:val="en-NZ"/>
              </w:rPr>
              <w:t>–</w:t>
            </w:r>
            <w:r w:rsidRPr="004D3B47">
              <w:rPr>
                <w:lang w:val="en-NZ"/>
              </w:rPr>
              <w:t>N</w:t>
            </w:r>
            <w:r w:rsidR="00006068" w:rsidRPr="004D3B47">
              <w:rPr>
                <w:lang w:val="en-NZ"/>
              </w:rPr>
              <w:t>orth Shore Hospital</w:t>
            </w:r>
          </w:p>
          <w:p w14:paraId="5C68F41A" w14:textId="77777777" w:rsidR="000B0858" w:rsidRPr="004D3B47" w:rsidRDefault="007273EC" w:rsidP="000B0858">
            <w:pPr>
              <w:rPr>
                <w:lang w:val="en-NZ"/>
              </w:rPr>
            </w:pPr>
            <w:r w:rsidRPr="004D3B47">
              <w:rPr>
                <w:lang w:val="en-NZ"/>
              </w:rPr>
              <w:t xml:space="preserve">Colposcopy Clinic- </w:t>
            </w:r>
            <w:r w:rsidR="00006068" w:rsidRPr="004D3B47">
              <w:rPr>
                <w:lang w:val="en-NZ"/>
              </w:rPr>
              <w:t>North Shore Hospital</w:t>
            </w:r>
          </w:p>
          <w:p w14:paraId="4169757E" w14:textId="77777777" w:rsidR="006D5295" w:rsidRPr="004D3B47" w:rsidRDefault="007273EC" w:rsidP="000B0858">
            <w:pPr>
              <w:rPr>
                <w:lang w:val="en-NZ"/>
              </w:rPr>
            </w:pPr>
            <w:r w:rsidRPr="004D3B47">
              <w:rPr>
                <w:lang w:val="en-NZ"/>
              </w:rPr>
              <w:t xml:space="preserve">Peri-Operative Department - </w:t>
            </w:r>
            <w:r w:rsidR="00006068" w:rsidRPr="004D3B47">
              <w:rPr>
                <w:lang w:val="en-NZ"/>
              </w:rPr>
              <w:t>North Shore Hospital</w:t>
            </w:r>
          </w:p>
        </w:tc>
      </w:tr>
      <w:tr w:rsidR="004D3B47" w:rsidRPr="004D3B47" w14:paraId="0E85FDDB" w14:textId="77777777" w:rsidTr="00D1642F">
        <w:tc>
          <w:tcPr>
            <w:tcW w:w="2235" w:type="dxa"/>
          </w:tcPr>
          <w:p w14:paraId="2D2DE99F" w14:textId="77777777" w:rsidR="006D5295" w:rsidRPr="004D3B47" w:rsidRDefault="006D5295" w:rsidP="002018DA">
            <w:pPr>
              <w:rPr>
                <w:rFonts w:eastAsia="Times New Roman" w:cs="Calibri"/>
                <w:sz w:val="22"/>
                <w:lang w:eastAsia="en-AU"/>
              </w:rPr>
            </w:pPr>
            <w:r w:rsidRPr="004D3B47">
              <w:rPr>
                <w:rFonts w:eastAsia="Times New Roman" w:cs="Calibri"/>
                <w:sz w:val="22"/>
                <w:lang w:eastAsia="en-AU"/>
              </w:rPr>
              <w:t>West Coast</w:t>
            </w:r>
          </w:p>
        </w:tc>
        <w:tc>
          <w:tcPr>
            <w:tcW w:w="7456" w:type="dxa"/>
          </w:tcPr>
          <w:p w14:paraId="5568554C" w14:textId="77777777" w:rsidR="000B0858" w:rsidRPr="004D3B47" w:rsidRDefault="007273EC" w:rsidP="000B0858">
            <w:pPr>
              <w:rPr>
                <w:lang w:val="en-NZ"/>
              </w:rPr>
            </w:pPr>
            <w:r w:rsidRPr="004D3B47">
              <w:rPr>
                <w:lang w:val="en-NZ"/>
              </w:rPr>
              <w:t>Greymouth Hospital</w:t>
            </w:r>
          </w:p>
          <w:p w14:paraId="1E9D2AF7" w14:textId="77777777" w:rsidR="006D5295" w:rsidRPr="004D3B47" w:rsidRDefault="007273EC" w:rsidP="000B0858">
            <w:pPr>
              <w:rPr>
                <w:lang w:val="en-NZ"/>
              </w:rPr>
            </w:pPr>
            <w:r w:rsidRPr="004D3B47">
              <w:rPr>
                <w:lang w:val="en-NZ"/>
              </w:rPr>
              <w:t>Gynaecology Clinic Greymouth</w:t>
            </w:r>
          </w:p>
        </w:tc>
      </w:tr>
      <w:tr w:rsidR="004D3B47" w:rsidRPr="004D3B47" w14:paraId="370D3ED9" w14:textId="77777777" w:rsidTr="00D1642F">
        <w:tc>
          <w:tcPr>
            <w:tcW w:w="2235" w:type="dxa"/>
          </w:tcPr>
          <w:p w14:paraId="45686FE8" w14:textId="77777777" w:rsidR="006D5295" w:rsidRPr="004D3B47" w:rsidRDefault="006D5295" w:rsidP="002018DA">
            <w:pPr>
              <w:rPr>
                <w:rFonts w:eastAsia="Times New Roman" w:cs="Calibri"/>
                <w:sz w:val="22"/>
                <w:lang w:eastAsia="en-AU"/>
              </w:rPr>
            </w:pPr>
            <w:r w:rsidRPr="004D3B47">
              <w:rPr>
                <w:rFonts w:eastAsia="Times New Roman" w:cs="Calibri"/>
                <w:sz w:val="22"/>
                <w:lang w:eastAsia="en-AU"/>
              </w:rPr>
              <w:t>Whanganui</w:t>
            </w:r>
          </w:p>
        </w:tc>
        <w:tc>
          <w:tcPr>
            <w:tcW w:w="7456" w:type="dxa"/>
          </w:tcPr>
          <w:p w14:paraId="5299FDB5" w14:textId="77777777" w:rsidR="000B0858" w:rsidRPr="004D3B47" w:rsidRDefault="007273EC" w:rsidP="000B0858">
            <w:pPr>
              <w:rPr>
                <w:lang w:val="en-NZ"/>
              </w:rPr>
            </w:pPr>
            <w:r w:rsidRPr="004D3B47">
              <w:rPr>
                <w:lang w:val="en-NZ"/>
              </w:rPr>
              <w:t>Wanganui Hospital</w:t>
            </w:r>
          </w:p>
          <w:p w14:paraId="78A6EE34" w14:textId="77777777" w:rsidR="006D5295" w:rsidRPr="004D3B47" w:rsidRDefault="007273EC" w:rsidP="007E080F">
            <w:pPr>
              <w:rPr>
                <w:lang w:val="en-NZ"/>
              </w:rPr>
            </w:pPr>
            <w:r w:rsidRPr="004D3B47">
              <w:rPr>
                <w:lang w:val="en-NZ"/>
              </w:rPr>
              <w:t>Gynaecology Clinic</w:t>
            </w:r>
            <w:r w:rsidR="008F4C00" w:rsidRPr="004D3B47">
              <w:rPr>
                <w:lang w:val="en-NZ"/>
              </w:rPr>
              <w:t xml:space="preserve"> </w:t>
            </w:r>
            <w:r w:rsidR="00AD6548" w:rsidRPr="004D3B47">
              <w:rPr>
                <w:lang w:val="en-NZ"/>
              </w:rPr>
              <w:t>–</w:t>
            </w:r>
            <w:r w:rsidR="008F4C00" w:rsidRPr="004D3B47">
              <w:rPr>
                <w:lang w:val="en-NZ"/>
              </w:rPr>
              <w:t xml:space="preserve"> </w:t>
            </w:r>
            <w:r w:rsidR="007E080F" w:rsidRPr="004D3B47">
              <w:rPr>
                <w:lang w:val="en-NZ"/>
              </w:rPr>
              <w:t>Good Health Wanganui</w:t>
            </w:r>
          </w:p>
        </w:tc>
      </w:tr>
    </w:tbl>
    <w:p w14:paraId="1230CB59" w14:textId="77777777" w:rsidR="005C124D" w:rsidRPr="004D3B47" w:rsidRDefault="0054605B">
      <w:pPr>
        <w:rPr>
          <w:i/>
          <w:sz w:val="20"/>
          <w:lang w:val="en-NZ"/>
        </w:rPr>
      </w:pPr>
      <w:r w:rsidRPr="004D3B47">
        <w:rPr>
          <w:i/>
          <w:sz w:val="20"/>
          <w:lang w:val="en-NZ"/>
        </w:rPr>
        <w:t xml:space="preserve">* Assignment of </w:t>
      </w:r>
      <w:r w:rsidR="00B104B5" w:rsidRPr="004D3B47">
        <w:rPr>
          <w:i/>
          <w:sz w:val="20"/>
          <w:lang w:val="en-NZ"/>
        </w:rPr>
        <w:t xml:space="preserve">specific </w:t>
      </w:r>
      <w:r w:rsidRPr="004D3B47">
        <w:rPr>
          <w:i/>
          <w:sz w:val="20"/>
          <w:lang w:val="en-NZ"/>
        </w:rPr>
        <w:t>facilities to a DHB was provided by the NCSP</w:t>
      </w:r>
      <w:r w:rsidR="00B104B5" w:rsidRPr="004D3B47">
        <w:rPr>
          <w:i/>
          <w:sz w:val="20"/>
          <w:lang w:val="en-NZ"/>
        </w:rPr>
        <w:t>, in order to distinguish between DHB clinics and private practice, because the NCSP Register records geographic DHB and does not record public vs private clinic.</w:t>
      </w:r>
    </w:p>
    <w:p w14:paraId="74F5D7DE" w14:textId="77777777" w:rsidR="005C124D" w:rsidRPr="004D3B47" w:rsidRDefault="005C124D">
      <w:pPr>
        <w:rPr>
          <w:lang w:val="en-NZ"/>
        </w:rPr>
      </w:pPr>
      <w:r w:rsidRPr="004D3B47">
        <w:rPr>
          <w:lang w:val="en-NZ"/>
        </w:rPr>
        <w:br w:type="page"/>
      </w:r>
    </w:p>
    <w:p w14:paraId="166744E1" w14:textId="77777777" w:rsidR="00B30883" w:rsidRPr="004D3B47" w:rsidRDefault="00B30883" w:rsidP="00FD6AE9">
      <w:pPr>
        <w:pStyle w:val="Headingappendix"/>
        <w:spacing w:after="100"/>
        <w:ind w:right="544"/>
        <w:jc w:val="both"/>
      </w:pPr>
      <w:bookmarkStart w:id="3056" w:name="_Toc438477982"/>
      <w:bookmarkStart w:id="3057" w:name="_Toc471467051"/>
      <w:bookmarkStart w:id="3058" w:name="_Toc478551555"/>
      <w:bookmarkStart w:id="3059" w:name="_Toc482704731"/>
      <w:bookmarkStart w:id="3060" w:name="_Toc478551621"/>
      <w:bookmarkStart w:id="3061" w:name="_Toc509928490"/>
      <w:bookmarkStart w:id="3062" w:name="_Toc528676092"/>
      <w:bookmarkStart w:id="3063" w:name="_Toc2170079"/>
      <w:bookmarkStart w:id="3064" w:name="_Toc76740868"/>
      <w:r w:rsidRPr="004D3B47">
        <w:t xml:space="preserve">Appendix </w:t>
      </w:r>
      <w:r w:rsidR="005C124D" w:rsidRPr="004D3B47">
        <w:t>F</w:t>
      </w:r>
      <w:r w:rsidRPr="004D3B47">
        <w:t xml:space="preserve"> – Glossary</w:t>
      </w:r>
      <w:bookmarkEnd w:id="3054"/>
      <w:bookmarkEnd w:id="3055"/>
      <w:bookmarkEnd w:id="3056"/>
      <w:bookmarkEnd w:id="3057"/>
      <w:bookmarkEnd w:id="3058"/>
      <w:bookmarkEnd w:id="3059"/>
      <w:bookmarkEnd w:id="3060"/>
      <w:bookmarkEnd w:id="3061"/>
      <w:bookmarkEnd w:id="3062"/>
      <w:bookmarkEnd w:id="3063"/>
      <w:bookmarkEnd w:id="3064"/>
    </w:p>
    <w:tbl>
      <w:tblPr>
        <w:tblW w:w="4973" w:type="pct"/>
        <w:tblInd w:w="108"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000" w:firstRow="0" w:lastRow="0" w:firstColumn="0" w:lastColumn="0" w:noHBand="0" w:noVBand="0"/>
      </w:tblPr>
      <w:tblGrid>
        <w:gridCol w:w="1649"/>
        <w:gridCol w:w="7769"/>
      </w:tblGrid>
      <w:tr w:rsidR="004D3B47" w:rsidRPr="004D3B47" w14:paraId="0CB80BC2" w14:textId="77777777" w:rsidTr="00C63671">
        <w:tc>
          <w:tcPr>
            <w:tcW w:w="1684" w:type="dxa"/>
            <w:shd w:val="clear" w:color="auto" w:fill="E6E6E6"/>
          </w:tcPr>
          <w:p w14:paraId="12CA2E81" w14:textId="77777777" w:rsidR="00B30883" w:rsidRPr="004D3B47" w:rsidRDefault="00B30883" w:rsidP="00C63671">
            <w:pPr>
              <w:pStyle w:val="TableText"/>
              <w:tabs>
                <w:tab w:val="clear" w:pos="425"/>
              </w:tabs>
              <w:ind w:right="158"/>
              <w:rPr>
                <w:rStyle w:val="Strong"/>
                <w:rFonts w:ascii="Calibri" w:hAnsi="Calibri"/>
              </w:rPr>
            </w:pPr>
            <w:r w:rsidRPr="004D3B47">
              <w:rPr>
                <w:rStyle w:val="Strong"/>
                <w:rFonts w:ascii="Calibri" w:hAnsi="Calibri"/>
              </w:rPr>
              <w:t>Term</w:t>
            </w:r>
          </w:p>
        </w:tc>
        <w:tc>
          <w:tcPr>
            <w:tcW w:w="7955" w:type="dxa"/>
            <w:shd w:val="clear" w:color="auto" w:fill="E6E6E6"/>
          </w:tcPr>
          <w:p w14:paraId="7166B844" w14:textId="77777777" w:rsidR="00B30883" w:rsidRPr="004D3B47" w:rsidRDefault="00B30883" w:rsidP="00C63671">
            <w:pPr>
              <w:pStyle w:val="TableText"/>
              <w:ind w:right="175"/>
              <w:jc w:val="both"/>
              <w:rPr>
                <w:rStyle w:val="Strong"/>
                <w:rFonts w:ascii="Calibri" w:hAnsi="Calibri"/>
              </w:rPr>
            </w:pPr>
            <w:r w:rsidRPr="004D3B47">
              <w:rPr>
                <w:rStyle w:val="Strong"/>
                <w:rFonts w:ascii="Calibri" w:hAnsi="Calibri"/>
              </w:rPr>
              <w:t>Definition</w:t>
            </w:r>
          </w:p>
        </w:tc>
      </w:tr>
      <w:tr w:rsidR="004D3B47" w:rsidRPr="004D3B47" w14:paraId="7F8CF9B9" w14:textId="77777777" w:rsidTr="00C63671">
        <w:tc>
          <w:tcPr>
            <w:tcW w:w="1684" w:type="dxa"/>
          </w:tcPr>
          <w:p w14:paraId="0BA7B91E"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AGC</w:t>
            </w:r>
          </w:p>
        </w:tc>
        <w:tc>
          <w:tcPr>
            <w:tcW w:w="7955" w:type="dxa"/>
          </w:tcPr>
          <w:p w14:paraId="3C756ABF" w14:textId="77777777" w:rsidR="00B30883" w:rsidRPr="004D3B47" w:rsidRDefault="00B30883" w:rsidP="00C63671">
            <w:pPr>
              <w:ind w:right="175"/>
              <w:jc w:val="both"/>
            </w:pPr>
            <w:r w:rsidRPr="004D3B47">
              <w:t>Atypical glandular cells</w:t>
            </w:r>
          </w:p>
        </w:tc>
      </w:tr>
      <w:tr w:rsidR="004D3B47" w:rsidRPr="004D3B47" w14:paraId="7F10EF6A" w14:textId="77777777" w:rsidTr="00C63671">
        <w:tc>
          <w:tcPr>
            <w:tcW w:w="1684" w:type="dxa"/>
          </w:tcPr>
          <w:p w14:paraId="5E553454"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AIS</w:t>
            </w:r>
          </w:p>
        </w:tc>
        <w:tc>
          <w:tcPr>
            <w:tcW w:w="7955" w:type="dxa"/>
          </w:tcPr>
          <w:p w14:paraId="05C559C1" w14:textId="77777777" w:rsidR="00B30883" w:rsidRPr="004D3B47" w:rsidRDefault="00B30883" w:rsidP="00C63671">
            <w:pPr>
              <w:ind w:right="175"/>
              <w:jc w:val="both"/>
            </w:pPr>
            <w:r w:rsidRPr="004D3B47">
              <w:t>Adenocarcinoma in situ. High-grade changes to the glandular (endocervical) cells of the cervix</w:t>
            </w:r>
          </w:p>
        </w:tc>
      </w:tr>
      <w:tr w:rsidR="004D3B47" w:rsidRPr="004D3B47" w14:paraId="597E3C6E" w14:textId="77777777" w:rsidTr="00C63671">
        <w:tc>
          <w:tcPr>
            <w:tcW w:w="1684" w:type="dxa"/>
          </w:tcPr>
          <w:p w14:paraId="47BDBF73"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ASC-H</w:t>
            </w:r>
          </w:p>
        </w:tc>
        <w:tc>
          <w:tcPr>
            <w:tcW w:w="7955" w:type="dxa"/>
          </w:tcPr>
          <w:p w14:paraId="5566880D" w14:textId="5A54D623" w:rsidR="00B30883" w:rsidRPr="004D3B47" w:rsidRDefault="00B30883" w:rsidP="00C63671">
            <w:pPr>
              <w:ind w:right="175"/>
              <w:jc w:val="both"/>
            </w:pPr>
            <w:r w:rsidRPr="004D3B47">
              <w:t xml:space="preserve">Atypical squamous cells of undetermined significance, cannot exclude </w:t>
            </w:r>
            <w:r w:rsidR="00365ACF">
              <w:t>high-grade</w:t>
            </w:r>
          </w:p>
        </w:tc>
      </w:tr>
      <w:tr w:rsidR="004D3B47" w:rsidRPr="004D3B47" w14:paraId="1BB1A7B5" w14:textId="77777777" w:rsidTr="00C63671">
        <w:tc>
          <w:tcPr>
            <w:tcW w:w="1684" w:type="dxa"/>
          </w:tcPr>
          <w:p w14:paraId="5AE11C67"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ASC-US</w:t>
            </w:r>
          </w:p>
        </w:tc>
        <w:tc>
          <w:tcPr>
            <w:tcW w:w="7955" w:type="dxa"/>
          </w:tcPr>
          <w:p w14:paraId="090B9076" w14:textId="77777777" w:rsidR="00B30883" w:rsidRPr="004D3B47" w:rsidRDefault="00B30883" w:rsidP="00C63671">
            <w:pPr>
              <w:ind w:right="175"/>
              <w:jc w:val="both"/>
            </w:pPr>
            <w:r w:rsidRPr="004D3B47">
              <w:t>Atypical squamous cells of undetermined significance</w:t>
            </w:r>
          </w:p>
        </w:tc>
      </w:tr>
      <w:tr w:rsidR="004D3B47" w:rsidRPr="004D3B47" w14:paraId="7E2DFA86" w14:textId="77777777" w:rsidTr="00C63671">
        <w:tc>
          <w:tcPr>
            <w:tcW w:w="1684" w:type="dxa"/>
          </w:tcPr>
          <w:p w14:paraId="097B7E02"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ASR</w:t>
            </w:r>
          </w:p>
        </w:tc>
        <w:tc>
          <w:tcPr>
            <w:tcW w:w="7955" w:type="dxa"/>
          </w:tcPr>
          <w:p w14:paraId="619DCF7E" w14:textId="77777777" w:rsidR="00B30883" w:rsidRPr="004D3B47" w:rsidRDefault="00B30883" w:rsidP="00C63671">
            <w:pPr>
              <w:ind w:right="175"/>
              <w:jc w:val="both"/>
            </w:pPr>
            <w:r w:rsidRPr="004D3B47">
              <w:t>Age standardised rate</w:t>
            </w:r>
          </w:p>
        </w:tc>
      </w:tr>
      <w:tr w:rsidR="004D3B47" w:rsidRPr="004D3B47" w14:paraId="434D3CC7" w14:textId="77777777" w:rsidTr="00C63671">
        <w:tc>
          <w:tcPr>
            <w:tcW w:w="1684" w:type="dxa"/>
          </w:tcPr>
          <w:p w14:paraId="44F0DA25"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CI</w:t>
            </w:r>
          </w:p>
        </w:tc>
        <w:tc>
          <w:tcPr>
            <w:tcW w:w="7955" w:type="dxa"/>
          </w:tcPr>
          <w:p w14:paraId="66ED93D5" w14:textId="77777777" w:rsidR="00B30883" w:rsidRPr="004D3B47" w:rsidRDefault="00B30883" w:rsidP="00C63671">
            <w:pPr>
              <w:ind w:right="175"/>
              <w:jc w:val="both"/>
            </w:pPr>
            <w:r w:rsidRPr="004D3B47">
              <w:t>Confidence interval</w:t>
            </w:r>
          </w:p>
        </w:tc>
      </w:tr>
      <w:tr w:rsidR="004D3B47" w:rsidRPr="004D3B47" w14:paraId="5C441581" w14:textId="77777777" w:rsidTr="00C63671">
        <w:tc>
          <w:tcPr>
            <w:tcW w:w="1684" w:type="dxa"/>
          </w:tcPr>
          <w:p w14:paraId="05217570"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CIN</w:t>
            </w:r>
          </w:p>
        </w:tc>
        <w:tc>
          <w:tcPr>
            <w:tcW w:w="7955" w:type="dxa"/>
          </w:tcPr>
          <w:p w14:paraId="6FA306AD" w14:textId="2230B853" w:rsidR="00B30883" w:rsidRPr="004D3B47" w:rsidRDefault="00B30883" w:rsidP="00C63671">
            <w:pPr>
              <w:ind w:right="175"/>
              <w:jc w:val="both"/>
            </w:pPr>
            <w:r w:rsidRPr="004D3B47">
              <w:t xml:space="preserve">Cervical intra-epithelial neoplasia; CINI: </w:t>
            </w:r>
            <w:r w:rsidR="00365ACF">
              <w:t>low-grade</w:t>
            </w:r>
            <w:r w:rsidRPr="004D3B47">
              <w:t>; CIN</w:t>
            </w:r>
            <w:r w:rsidR="00692301" w:rsidRPr="004D3B47">
              <w:t xml:space="preserve"> </w:t>
            </w:r>
            <w:r w:rsidRPr="004D3B47">
              <w:t xml:space="preserve">2 or 3: </w:t>
            </w:r>
            <w:r w:rsidR="00365ACF">
              <w:t>high-grade</w:t>
            </w:r>
          </w:p>
        </w:tc>
      </w:tr>
      <w:tr w:rsidR="004D3B47" w:rsidRPr="004D3B47" w14:paraId="3A9225BE" w14:textId="77777777" w:rsidTr="00C63671">
        <w:tc>
          <w:tcPr>
            <w:tcW w:w="1684" w:type="dxa"/>
          </w:tcPr>
          <w:p w14:paraId="3AF9DD0A"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CIS</w:t>
            </w:r>
          </w:p>
        </w:tc>
        <w:tc>
          <w:tcPr>
            <w:tcW w:w="7955" w:type="dxa"/>
          </w:tcPr>
          <w:p w14:paraId="1EA1A70B" w14:textId="77777777" w:rsidR="00B30883" w:rsidRPr="004D3B47" w:rsidRDefault="00B30883" w:rsidP="00C63671">
            <w:pPr>
              <w:ind w:right="175"/>
              <w:jc w:val="both"/>
            </w:pPr>
            <w:r w:rsidRPr="004D3B47">
              <w:t>Carcinoma in situ. An older classification of CIN</w:t>
            </w:r>
            <w:r w:rsidR="00692301" w:rsidRPr="004D3B47">
              <w:t xml:space="preserve"> </w:t>
            </w:r>
            <w:r w:rsidRPr="004D3B47">
              <w:t>3. Abnormal cells that are confined to the surface epithelium of the cervix.</w:t>
            </w:r>
          </w:p>
        </w:tc>
      </w:tr>
      <w:tr w:rsidR="004D3B47" w:rsidRPr="004D3B47" w14:paraId="229BF3FE" w14:textId="77777777" w:rsidTr="00C63671">
        <w:tc>
          <w:tcPr>
            <w:tcW w:w="1684" w:type="dxa"/>
          </w:tcPr>
          <w:p w14:paraId="13BEAE36" w14:textId="77777777" w:rsidR="00BC001D" w:rsidRPr="004D3B47" w:rsidRDefault="00BC001D" w:rsidP="00C63671">
            <w:pPr>
              <w:pStyle w:val="TableText"/>
              <w:tabs>
                <w:tab w:val="clear" w:pos="425"/>
              </w:tabs>
              <w:ind w:right="158"/>
              <w:rPr>
                <w:rFonts w:ascii="Calibri" w:hAnsi="Calibri"/>
              </w:rPr>
            </w:pPr>
            <w:r w:rsidRPr="004D3B47">
              <w:rPr>
                <w:rFonts w:ascii="Calibri" w:hAnsi="Calibri"/>
              </w:rPr>
              <w:t>CPS</w:t>
            </w:r>
          </w:p>
        </w:tc>
        <w:tc>
          <w:tcPr>
            <w:tcW w:w="7955" w:type="dxa"/>
          </w:tcPr>
          <w:p w14:paraId="152E0C56" w14:textId="1D96BBF1" w:rsidR="00BC001D" w:rsidRPr="004D3B47" w:rsidRDefault="00BC001D" w:rsidP="00C63671">
            <w:pPr>
              <w:ind w:right="175"/>
              <w:jc w:val="both"/>
            </w:pPr>
            <w:r w:rsidRPr="004D3B47">
              <w:t xml:space="preserve">Conventional Pap (Papanicolaou) </w:t>
            </w:r>
            <w:r w:rsidR="00BB1A32">
              <w:t>Smear</w:t>
            </w:r>
            <w:r w:rsidR="00A26D58">
              <w:t xml:space="preserve"> </w:t>
            </w:r>
          </w:p>
        </w:tc>
      </w:tr>
      <w:tr w:rsidR="004D3B47" w:rsidRPr="004D3B47" w14:paraId="3E920CA4" w14:textId="77777777" w:rsidTr="00C63671">
        <w:tc>
          <w:tcPr>
            <w:tcW w:w="1684" w:type="dxa"/>
          </w:tcPr>
          <w:p w14:paraId="53EC2C51"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DHB</w:t>
            </w:r>
          </w:p>
        </w:tc>
        <w:tc>
          <w:tcPr>
            <w:tcW w:w="7955" w:type="dxa"/>
          </w:tcPr>
          <w:p w14:paraId="266CFF7C" w14:textId="77777777" w:rsidR="00B30883" w:rsidRPr="004D3B47" w:rsidRDefault="00B30883" w:rsidP="00C63671">
            <w:pPr>
              <w:ind w:right="175"/>
              <w:jc w:val="both"/>
            </w:pPr>
            <w:r w:rsidRPr="004D3B47">
              <w:t>District Health Board</w:t>
            </w:r>
          </w:p>
        </w:tc>
      </w:tr>
      <w:tr w:rsidR="004D3B47" w:rsidRPr="004D3B47" w14:paraId="283BFED8" w14:textId="77777777" w:rsidTr="00C63671">
        <w:tc>
          <w:tcPr>
            <w:tcW w:w="1684" w:type="dxa"/>
          </w:tcPr>
          <w:p w14:paraId="03FBCC32" w14:textId="77777777" w:rsidR="00BC001D" w:rsidRPr="004D3B47" w:rsidRDefault="00BC001D" w:rsidP="00C63671">
            <w:pPr>
              <w:pStyle w:val="TableText"/>
              <w:tabs>
                <w:tab w:val="clear" w:pos="425"/>
              </w:tabs>
              <w:ind w:right="158"/>
              <w:rPr>
                <w:rFonts w:ascii="Calibri" w:hAnsi="Calibri"/>
              </w:rPr>
            </w:pPr>
            <w:r w:rsidRPr="004D3B47">
              <w:rPr>
                <w:rFonts w:ascii="Calibri" w:hAnsi="Calibri"/>
              </w:rPr>
              <w:t>European/ Other</w:t>
            </w:r>
          </w:p>
        </w:tc>
        <w:tc>
          <w:tcPr>
            <w:tcW w:w="7955" w:type="dxa"/>
          </w:tcPr>
          <w:p w14:paraId="6DD53AC1" w14:textId="059503A9" w:rsidR="00BC001D" w:rsidRPr="004D3B47" w:rsidRDefault="00BC001D" w:rsidP="00C63671">
            <w:pPr>
              <w:ind w:right="175"/>
              <w:jc w:val="both"/>
            </w:pPr>
            <w:r w:rsidRPr="004D3B47">
              <w:t>European women and women from non-Māori and non-Pacific ethnic groups</w:t>
            </w:r>
          </w:p>
        </w:tc>
      </w:tr>
      <w:tr w:rsidR="004D3B47" w:rsidRPr="004D3B47" w14:paraId="5A6E8062" w14:textId="77777777" w:rsidTr="00C63671">
        <w:tc>
          <w:tcPr>
            <w:tcW w:w="1684" w:type="dxa"/>
          </w:tcPr>
          <w:p w14:paraId="20AC5A58"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HPV</w:t>
            </w:r>
          </w:p>
        </w:tc>
        <w:tc>
          <w:tcPr>
            <w:tcW w:w="7955" w:type="dxa"/>
          </w:tcPr>
          <w:p w14:paraId="0F12AC73" w14:textId="77777777" w:rsidR="00B30883" w:rsidRPr="004D3B47" w:rsidRDefault="00B30883" w:rsidP="00C63671">
            <w:pPr>
              <w:ind w:right="175"/>
              <w:jc w:val="both"/>
            </w:pPr>
            <w:r w:rsidRPr="004D3B47">
              <w:t>Human papillomavirus</w:t>
            </w:r>
          </w:p>
        </w:tc>
      </w:tr>
      <w:tr w:rsidR="004D3B47" w:rsidRPr="004D3B47" w14:paraId="72C3750C" w14:textId="77777777" w:rsidTr="00C63671">
        <w:tc>
          <w:tcPr>
            <w:tcW w:w="1684" w:type="dxa"/>
          </w:tcPr>
          <w:p w14:paraId="5C4009D0" w14:textId="77777777" w:rsidR="004030A4" w:rsidRPr="004D3B47" w:rsidRDefault="004030A4" w:rsidP="00C63671">
            <w:pPr>
              <w:pStyle w:val="TableText"/>
              <w:tabs>
                <w:tab w:val="clear" w:pos="425"/>
              </w:tabs>
              <w:ind w:right="158"/>
              <w:rPr>
                <w:rFonts w:ascii="Calibri" w:hAnsi="Calibri"/>
              </w:rPr>
            </w:pPr>
            <w:r w:rsidRPr="004D3B47">
              <w:rPr>
                <w:rFonts w:ascii="Calibri" w:hAnsi="Calibri"/>
              </w:rPr>
              <w:t>HPV test</w:t>
            </w:r>
          </w:p>
        </w:tc>
        <w:tc>
          <w:tcPr>
            <w:tcW w:w="7955" w:type="dxa"/>
          </w:tcPr>
          <w:p w14:paraId="1FC56514" w14:textId="77777777" w:rsidR="004030A4" w:rsidRPr="004D3B47" w:rsidRDefault="004030A4" w:rsidP="00C63671">
            <w:pPr>
              <w:ind w:right="175"/>
              <w:jc w:val="both"/>
            </w:pPr>
            <w:r w:rsidRPr="004D3B47">
              <w:t>Testing for a high risk (oncogenic) subtype of human papillomavirus</w:t>
            </w:r>
          </w:p>
        </w:tc>
      </w:tr>
      <w:tr w:rsidR="004D3B47" w:rsidRPr="004D3B47" w14:paraId="5163DD05" w14:textId="77777777" w:rsidTr="00C63671">
        <w:tc>
          <w:tcPr>
            <w:tcW w:w="1684" w:type="dxa"/>
          </w:tcPr>
          <w:p w14:paraId="4F6E43D2" w14:textId="77777777" w:rsidR="00392BC9" w:rsidRPr="004D3B47" w:rsidRDefault="00392BC9" w:rsidP="00C63671">
            <w:pPr>
              <w:pStyle w:val="TableText"/>
              <w:tabs>
                <w:tab w:val="clear" w:pos="425"/>
              </w:tabs>
              <w:ind w:right="158"/>
              <w:rPr>
                <w:rFonts w:ascii="Calibri" w:hAnsi="Calibri"/>
              </w:rPr>
            </w:pPr>
            <w:r w:rsidRPr="004D3B47">
              <w:rPr>
                <w:rFonts w:ascii="Calibri" w:hAnsi="Calibri"/>
              </w:rPr>
              <w:t>hrHPV</w:t>
            </w:r>
          </w:p>
        </w:tc>
        <w:tc>
          <w:tcPr>
            <w:tcW w:w="7955" w:type="dxa"/>
          </w:tcPr>
          <w:p w14:paraId="542CAFDF" w14:textId="77777777" w:rsidR="00392BC9" w:rsidRPr="004D3B47" w:rsidRDefault="00392BC9" w:rsidP="00C63671">
            <w:pPr>
              <w:ind w:right="175"/>
              <w:jc w:val="both"/>
            </w:pPr>
            <w:r w:rsidRPr="004D3B47">
              <w:t>A high risk (oncogenic) subtype of human papillomavirus</w:t>
            </w:r>
          </w:p>
        </w:tc>
      </w:tr>
      <w:tr w:rsidR="004D3B47" w:rsidRPr="004D3B47" w14:paraId="720260FF" w14:textId="77777777" w:rsidTr="00C63671">
        <w:tc>
          <w:tcPr>
            <w:tcW w:w="1684" w:type="dxa"/>
          </w:tcPr>
          <w:p w14:paraId="7F22EEF1"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HSIL</w:t>
            </w:r>
          </w:p>
        </w:tc>
        <w:tc>
          <w:tcPr>
            <w:tcW w:w="7955" w:type="dxa"/>
          </w:tcPr>
          <w:p w14:paraId="7A35837E" w14:textId="2A245ECA" w:rsidR="00B30883" w:rsidRPr="004D3B47" w:rsidRDefault="00365ACF" w:rsidP="00C63671">
            <w:pPr>
              <w:ind w:right="175"/>
              <w:jc w:val="both"/>
            </w:pPr>
            <w:r>
              <w:t>High-grade</w:t>
            </w:r>
            <w:r w:rsidR="00B30883" w:rsidRPr="004D3B47">
              <w:t xml:space="preserve"> squamous intra-epithelial lesion</w:t>
            </w:r>
          </w:p>
        </w:tc>
      </w:tr>
      <w:tr w:rsidR="004D3B47" w:rsidRPr="004D3B47" w14:paraId="3BAFF15C" w14:textId="77777777" w:rsidTr="00C63671">
        <w:tc>
          <w:tcPr>
            <w:tcW w:w="1684" w:type="dxa"/>
          </w:tcPr>
          <w:p w14:paraId="605009F3"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ISC</w:t>
            </w:r>
          </w:p>
        </w:tc>
        <w:tc>
          <w:tcPr>
            <w:tcW w:w="7955" w:type="dxa"/>
          </w:tcPr>
          <w:p w14:paraId="799A9E18" w14:textId="77777777" w:rsidR="00B30883" w:rsidRPr="004D3B47" w:rsidRDefault="00B30883" w:rsidP="00C63671">
            <w:pPr>
              <w:ind w:right="175"/>
              <w:jc w:val="both"/>
            </w:pPr>
            <w:r w:rsidRPr="004D3B47">
              <w:t>Invasive squamous carcinoma</w:t>
            </w:r>
          </w:p>
        </w:tc>
      </w:tr>
      <w:tr w:rsidR="004D3B47" w:rsidRPr="004D3B47" w14:paraId="33E1B54B" w14:textId="77777777" w:rsidTr="00C63671">
        <w:tc>
          <w:tcPr>
            <w:tcW w:w="1684" w:type="dxa"/>
          </w:tcPr>
          <w:p w14:paraId="67CB2CF6"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LBC</w:t>
            </w:r>
          </w:p>
        </w:tc>
        <w:tc>
          <w:tcPr>
            <w:tcW w:w="7955" w:type="dxa"/>
          </w:tcPr>
          <w:p w14:paraId="7888D1B3" w14:textId="77777777" w:rsidR="00B30883" w:rsidRPr="004D3B47" w:rsidRDefault="00B30883" w:rsidP="00C63671">
            <w:pPr>
              <w:ind w:right="175"/>
              <w:jc w:val="both"/>
            </w:pPr>
            <w:r w:rsidRPr="004D3B47">
              <w:t>Liquid based cytology</w:t>
            </w:r>
          </w:p>
        </w:tc>
      </w:tr>
      <w:tr w:rsidR="004D3B47" w:rsidRPr="004D3B47" w14:paraId="7925C109" w14:textId="77777777" w:rsidTr="00C63671">
        <w:tc>
          <w:tcPr>
            <w:tcW w:w="1684" w:type="dxa"/>
          </w:tcPr>
          <w:p w14:paraId="74F4BC0F"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LSIL</w:t>
            </w:r>
          </w:p>
        </w:tc>
        <w:tc>
          <w:tcPr>
            <w:tcW w:w="7955" w:type="dxa"/>
          </w:tcPr>
          <w:p w14:paraId="6BDF8608" w14:textId="468B616B" w:rsidR="00B30883" w:rsidRPr="004D3B47" w:rsidRDefault="00365ACF" w:rsidP="00C63671">
            <w:pPr>
              <w:ind w:right="175"/>
              <w:jc w:val="both"/>
            </w:pPr>
            <w:r>
              <w:t>Low-grade</w:t>
            </w:r>
            <w:r w:rsidR="00B30883" w:rsidRPr="004D3B47">
              <w:t xml:space="preserve"> squamous intra-epithelial lesion</w:t>
            </w:r>
          </w:p>
        </w:tc>
      </w:tr>
      <w:tr w:rsidR="004D3B47" w:rsidRPr="004D3B47" w14:paraId="108FB421" w14:textId="77777777" w:rsidTr="00C63671">
        <w:tc>
          <w:tcPr>
            <w:tcW w:w="1684" w:type="dxa"/>
          </w:tcPr>
          <w:p w14:paraId="386B7845" w14:textId="77777777" w:rsidR="00B30883" w:rsidRPr="004D3B47" w:rsidRDefault="00B30883" w:rsidP="00FD6AE9">
            <w:pPr>
              <w:pStyle w:val="TableText"/>
              <w:tabs>
                <w:tab w:val="clear" w:pos="425"/>
              </w:tabs>
              <w:ind w:right="158"/>
              <w:rPr>
                <w:rFonts w:ascii="Calibri" w:hAnsi="Calibri"/>
              </w:rPr>
            </w:pPr>
            <w:r w:rsidRPr="004D3B47">
              <w:rPr>
                <w:rFonts w:ascii="Calibri" w:hAnsi="Calibri"/>
              </w:rPr>
              <w:t>NCSP</w:t>
            </w:r>
          </w:p>
        </w:tc>
        <w:tc>
          <w:tcPr>
            <w:tcW w:w="7955" w:type="dxa"/>
          </w:tcPr>
          <w:p w14:paraId="0DF1CE9A" w14:textId="77777777" w:rsidR="00B30883" w:rsidRPr="004D3B47" w:rsidRDefault="00B30883" w:rsidP="00C63671">
            <w:pPr>
              <w:ind w:right="175"/>
              <w:jc w:val="both"/>
            </w:pPr>
            <w:r w:rsidRPr="004D3B47">
              <w:t>National Cervical Screening Programme</w:t>
            </w:r>
          </w:p>
        </w:tc>
      </w:tr>
      <w:tr w:rsidR="004D3B47" w:rsidRPr="004D3B47" w14:paraId="134E9C27" w14:textId="77777777" w:rsidTr="00C63671">
        <w:tc>
          <w:tcPr>
            <w:tcW w:w="1684" w:type="dxa"/>
          </w:tcPr>
          <w:p w14:paraId="73FE02B8" w14:textId="77777777" w:rsidR="00FD6AE9" w:rsidRPr="004D3B47" w:rsidRDefault="00FD6AE9" w:rsidP="00C63671">
            <w:pPr>
              <w:pStyle w:val="TableText"/>
              <w:tabs>
                <w:tab w:val="clear" w:pos="425"/>
              </w:tabs>
              <w:ind w:right="158"/>
              <w:rPr>
                <w:rFonts w:ascii="Calibri" w:hAnsi="Calibri"/>
              </w:rPr>
            </w:pPr>
            <w:r w:rsidRPr="004D3B47">
              <w:rPr>
                <w:rFonts w:ascii="Calibri" w:hAnsi="Calibri"/>
              </w:rPr>
              <w:t>NHI</w:t>
            </w:r>
          </w:p>
        </w:tc>
        <w:tc>
          <w:tcPr>
            <w:tcW w:w="7955" w:type="dxa"/>
          </w:tcPr>
          <w:p w14:paraId="72BB378A" w14:textId="77777777" w:rsidR="00FD6AE9" w:rsidRPr="004D3B47" w:rsidRDefault="00FD6AE9" w:rsidP="00C63671">
            <w:pPr>
              <w:ind w:right="175"/>
              <w:jc w:val="both"/>
              <w:rPr>
                <w:rFonts w:eastAsia="Times New Roman"/>
                <w:sz w:val="22"/>
                <w:lang w:val="en-NZ"/>
              </w:rPr>
            </w:pPr>
            <w:r w:rsidRPr="004D3B47">
              <w:rPr>
                <w:rFonts w:eastAsia="Times New Roman"/>
                <w:sz w:val="22"/>
                <w:lang w:val="en-NZ"/>
              </w:rPr>
              <w:t>National Health Index</w:t>
            </w:r>
          </w:p>
        </w:tc>
      </w:tr>
      <w:tr w:rsidR="004D3B47" w:rsidRPr="004D3B47" w14:paraId="6EB3007B" w14:textId="77777777" w:rsidTr="00C63671">
        <w:tc>
          <w:tcPr>
            <w:tcW w:w="1684" w:type="dxa"/>
          </w:tcPr>
          <w:p w14:paraId="49C930C0"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NILM</w:t>
            </w:r>
          </w:p>
        </w:tc>
        <w:tc>
          <w:tcPr>
            <w:tcW w:w="7955" w:type="dxa"/>
          </w:tcPr>
          <w:p w14:paraId="46601283" w14:textId="77777777" w:rsidR="00B30883" w:rsidRPr="004D3B47" w:rsidRDefault="00B30883" w:rsidP="00C63671">
            <w:pPr>
              <w:ind w:right="175"/>
              <w:jc w:val="both"/>
            </w:pPr>
            <w:r w:rsidRPr="004D3B47">
              <w:t>Negative for intraepithelial lesion or malignancy (a negative cytology report)</w:t>
            </w:r>
          </w:p>
        </w:tc>
      </w:tr>
      <w:tr w:rsidR="004D3B47" w:rsidRPr="004D3B47" w14:paraId="23E7995E" w14:textId="77777777" w:rsidTr="00C63671">
        <w:tc>
          <w:tcPr>
            <w:tcW w:w="1684" w:type="dxa"/>
          </w:tcPr>
          <w:p w14:paraId="6426672B"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NSU</w:t>
            </w:r>
          </w:p>
        </w:tc>
        <w:tc>
          <w:tcPr>
            <w:tcW w:w="7955" w:type="dxa"/>
          </w:tcPr>
          <w:p w14:paraId="3050B975" w14:textId="77777777" w:rsidR="00B30883" w:rsidRPr="004D3B47" w:rsidRDefault="00B30883" w:rsidP="00C63671">
            <w:pPr>
              <w:ind w:right="175"/>
              <w:jc w:val="both"/>
            </w:pPr>
            <w:r w:rsidRPr="004D3B47">
              <w:t>National Screening Unit of the Ministry of Health</w:t>
            </w:r>
          </w:p>
        </w:tc>
      </w:tr>
      <w:tr w:rsidR="004D3B47" w:rsidRPr="004D3B47" w14:paraId="2E8465CC" w14:textId="77777777" w:rsidTr="00C63671">
        <w:tc>
          <w:tcPr>
            <w:tcW w:w="1684" w:type="dxa"/>
          </w:tcPr>
          <w:p w14:paraId="06F37927"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NPV</w:t>
            </w:r>
          </w:p>
        </w:tc>
        <w:tc>
          <w:tcPr>
            <w:tcW w:w="7955" w:type="dxa"/>
          </w:tcPr>
          <w:p w14:paraId="457B8404" w14:textId="77777777" w:rsidR="00B30883" w:rsidRPr="004D3B47" w:rsidRDefault="00B30883" w:rsidP="00C63671">
            <w:pPr>
              <w:ind w:right="175"/>
              <w:jc w:val="both"/>
            </w:pPr>
            <w:r w:rsidRPr="004D3B47">
              <w:t>Negative predictive value. The proportion of the screened population with negative test results who do not have the disease being tested for.</w:t>
            </w:r>
          </w:p>
        </w:tc>
      </w:tr>
      <w:tr w:rsidR="004D3B47" w:rsidRPr="004D3B47" w14:paraId="14509403" w14:textId="77777777" w:rsidTr="00C63671">
        <w:tc>
          <w:tcPr>
            <w:tcW w:w="1684" w:type="dxa"/>
          </w:tcPr>
          <w:p w14:paraId="2841FC82"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OR</w:t>
            </w:r>
          </w:p>
        </w:tc>
        <w:tc>
          <w:tcPr>
            <w:tcW w:w="7955" w:type="dxa"/>
          </w:tcPr>
          <w:p w14:paraId="0680BFF3" w14:textId="77777777" w:rsidR="00B30883" w:rsidRPr="004D3B47" w:rsidRDefault="00B30883" w:rsidP="00C63671">
            <w:pPr>
              <w:ind w:right="175"/>
              <w:jc w:val="both"/>
            </w:pPr>
            <w:r w:rsidRPr="004D3B47">
              <w:t>Odds ratio</w:t>
            </w:r>
          </w:p>
        </w:tc>
      </w:tr>
      <w:tr w:rsidR="004D3B47" w:rsidRPr="004D3B47" w14:paraId="1B060BA2" w14:textId="77777777" w:rsidTr="00C63671">
        <w:tc>
          <w:tcPr>
            <w:tcW w:w="1684" w:type="dxa"/>
          </w:tcPr>
          <w:p w14:paraId="724AFC8C"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PCR</w:t>
            </w:r>
          </w:p>
        </w:tc>
        <w:tc>
          <w:tcPr>
            <w:tcW w:w="7955" w:type="dxa"/>
          </w:tcPr>
          <w:p w14:paraId="41C76F4F" w14:textId="77777777" w:rsidR="00B30883" w:rsidRPr="004D3B47" w:rsidRDefault="00B30883" w:rsidP="00C63671">
            <w:pPr>
              <w:ind w:right="175"/>
              <w:jc w:val="both"/>
            </w:pPr>
            <w:r w:rsidRPr="004D3B47">
              <w:t>Polymerase chain reaction. A technique in molecular genetics used in many types of HPV testing</w:t>
            </w:r>
          </w:p>
        </w:tc>
      </w:tr>
      <w:tr w:rsidR="004D3B47" w:rsidRPr="004D3B47" w14:paraId="56FEF331" w14:textId="77777777" w:rsidTr="00C63671">
        <w:tc>
          <w:tcPr>
            <w:tcW w:w="1684" w:type="dxa"/>
          </w:tcPr>
          <w:p w14:paraId="51F908D6"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PPV</w:t>
            </w:r>
          </w:p>
        </w:tc>
        <w:tc>
          <w:tcPr>
            <w:tcW w:w="7955" w:type="dxa"/>
          </w:tcPr>
          <w:p w14:paraId="59D4E26A" w14:textId="43FB156C" w:rsidR="00B30883" w:rsidRPr="004D3B47" w:rsidRDefault="00B30883" w:rsidP="00C63671">
            <w:pPr>
              <w:ind w:right="175"/>
              <w:jc w:val="both"/>
            </w:pPr>
            <w:r w:rsidRPr="004D3B47">
              <w:t>Positive predictive value. The proportion of the screened population with positive test results who have the disease being tested for.</w:t>
            </w:r>
            <w:r w:rsidR="00A26D58">
              <w:t xml:space="preserve"> </w:t>
            </w:r>
          </w:p>
        </w:tc>
      </w:tr>
      <w:tr w:rsidR="004D3B47" w:rsidRPr="004D3B47" w14:paraId="6DBC9167" w14:textId="77777777" w:rsidTr="00C63671">
        <w:tc>
          <w:tcPr>
            <w:tcW w:w="1684" w:type="dxa"/>
          </w:tcPr>
          <w:p w14:paraId="0DC49438"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RR</w:t>
            </w:r>
          </w:p>
        </w:tc>
        <w:tc>
          <w:tcPr>
            <w:tcW w:w="7955" w:type="dxa"/>
          </w:tcPr>
          <w:p w14:paraId="4976CDA8" w14:textId="77777777" w:rsidR="00B30883" w:rsidRPr="004D3B47" w:rsidRDefault="00B30883" w:rsidP="00C63671">
            <w:pPr>
              <w:ind w:right="175"/>
              <w:jc w:val="both"/>
            </w:pPr>
            <w:r w:rsidRPr="004D3B47">
              <w:t>Relative risk</w:t>
            </w:r>
          </w:p>
        </w:tc>
      </w:tr>
      <w:tr w:rsidR="004D3B47" w:rsidRPr="004D3B47" w14:paraId="1B50427B" w14:textId="77777777" w:rsidTr="00C63671">
        <w:tc>
          <w:tcPr>
            <w:tcW w:w="1684" w:type="dxa"/>
          </w:tcPr>
          <w:p w14:paraId="7623016B" w14:textId="77777777" w:rsidR="004B418A" w:rsidRPr="004D3B47" w:rsidRDefault="004B418A" w:rsidP="00C63671">
            <w:pPr>
              <w:pStyle w:val="TableText"/>
              <w:tabs>
                <w:tab w:val="clear" w:pos="425"/>
              </w:tabs>
              <w:ind w:right="158"/>
              <w:rPr>
                <w:rFonts w:ascii="Calibri" w:hAnsi="Calibri"/>
              </w:rPr>
            </w:pPr>
            <w:r w:rsidRPr="004D3B47">
              <w:rPr>
                <w:rFonts w:ascii="Calibri" w:hAnsi="Calibri"/>
              </w:rPr>
              <w:t>SC</w:t>
            </w:r>
          </w:p>
        </w:tc>
        <w:tc>
          <w:tcPr>
            <w:tcW w:w="7955" w:type="dxa"/>
          </w:tcPr>
          <w:p w14:paraId="37FA6061" w14:textId="77777777" w:rsidR="004B418A" w:rsidRPr="004D3B47" w:rsidRDefault="004B418A" w:rsidP="00C63671">
            <w:pPr>
              <w:ind w:right="175"/>
              <w:jc w:val="both"/>
            </w:pPr>
            <w:r w:rsidRPr="004D3B47">
              <w:t>Squamous cell carcinoma (TBS 2001)</w:t>
            </w:r>
          </w:p>
        </w:tc>
      </w:tr>
      <w:tr w:rsidR="004D3B47" w:rsidRPr="004D3B47" w14:paraId="323FA972" w14:textId="77777777" w:rsidTr="00C63671">
        <w:tc>
          <w:tcPr>
            <w:tcW w:w="1684" w:type="dxa"/>
          </w:tcPr>
          <w:p w14:paraId="711328F8"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SCC</w:t>
            </w:r>
          </w:p>
        </w:tc>
        <w:tc>
          <w:tcPr>
            <w:tcW w:w="7955" w:type="dxa"/>
          </w:tcPr>
          <w:p w14:paraId="0717AC75" w14:textId="77777777" w:rsidR="00B30883" w:rsidRPr="004D3B47" w:rsidRDefault="00B30883" w:rsidP="00C63671">
            <w:pPr>
              <w:ind w:right="175"/>
              <w:jc w:val="both"/>
            </w:pPr>
            <w:r w:rsidRPr="004D3B47">
              <w:t>Squamous cell carcinoma</w:t>
            </w:r>
          </w:p>
        </w:tc>
      </w:tr>
      <w:tr w:rsidR="004D3B47" w:rsidRPr="004D3B47" w14:paraId="0134242C" w14:textId="77777777" w:rsidTr="00C63671">
        <w:tc>
          <w:tcPr>
            <w:tcW w:w="1684" w:type="dxa"/>
          </w:tcPr>
          <w:p w14:paraId="4F5442F2"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SNOMED</w:t>
            </w:r>
          </w:p>
        </w:tc>
        <w:tc>
          <w:tcPr>
            <w:tcW w:w="7955" w:type="dxa"/>
          </w:tcPr>
          <w:p w14:paraId="6E991128" w14:textId="77777777" w:rsidR="00B30883" w:rsidRPr="004D3B47" w:rsidRDefault="00B30883" w:rsidP="00C63671">
            <w:pPr>
              <w:ind w:right="175"/>
              <w:jc w:val="both"/>
            </w:pPr>
            <w:r w:rsidRPr="004D3B47">
              <w:t>Systematised Nomenclature of Medicine. A systematically organised collection of medical terminology including histopathological diagnoses.</w:t>
            </w:r>
          </w:p>
        </w:tc>
      </w:tr>
      <w:tr w:rsidR="004D3B47" w:rsidRPr="004D3B47" w14:paraId="09C2310B" w14:textId="77777777" w:rsidTr="00C63671">
        <w:tc>
          <w:tcPr>
            <w:tcW w:w="1684" w:type="dxa"/>
          </w:tcPr>
          <w:p w14:paraId="485C4A2E" w14:textId="4191293B" w:rsidR="00B30883" w:rsidRPr="004D3B47" w:rsidRDefault="00B30883" w:rsidP="00C63671">
            <w:pPr>
              <w:pStyle w:val="TableText"/>
              <w:tabs>
                <w:tab w:val="clear" w:pos="425"/>
              </w:tabs>
              <w:ind w:right="158"/>
              <w:rPr>
                <w:rFonts w:ascii="Calibri" w:hAnsi="Calibri"/>
              </w:rPr>
            </w:pPr>
            <w:r w:rsidRPr="004D3B47">
              <w:rPr>
                <w:rFonts w:ascii="Calibri" w:hAnsi="Calibri"/>
              </w:rPr>
              <w:t>TBS 2001 (New Zealand Modified)</w:t>
            </w:r>
          </w:p>
        </w:tc>
        <w:tc>
          <w:tcPr>
            <w:tcW w:w="7955" w:type="dxa"/>
          </w:tcPr>
          <w:p w14:paraId="1796A846" w14:textId="1C0CDFE0" w:rsidR="00B30883" w:rsidRPr="004D3B47" w:rsidRDefault="00B30883" w:rsidP="00C63671">
            <w:pPr>
              <w:ind w:right="175"/>
              <w:jc w:val="both"/>
            </w:pPr>
            <w:r w:rsidRPr="004D3B47">
              <w:t>The Bethesda System 2001 NZ Modified. A management system based on categorising the cytological interpretation of cellular abnormality as negative, low-grade or high-grade.</w:t>
            </w:r>
          </w:p>
        </w:tc>
      </w:tr>
      <w:tr w:rsidR="00B30883" w:rsidRPr="004D3B47" w14:paraId="3058B2D8" w14:textId="77777777" w:rsidTr="00C63671">
        <w:tc>
          <w:tcPr>
            <w:tcW w:w="1684" w:type="dxa"/>
          </w:tcPr>
          <w:p w14:paraId="79E01B87" w14:textId="77777777" w:rsidR="00B30883" w:rsidRPr="004D3B47" w:rsidRDefault="00B30883" w:rsidP="00C63671">
            <w:pPr>
              <w:pStyle w:val="TableText"/>
              <w:tabs>
                <w:tab w:val="clear" w:pos="425"/>
              </w:tabs>
              <w:ind w:right="158"/>
              <w:rPr>
                <w:rFonts w:ascii="Calibri" w:hAnsi="Calibri"/>
              </w:rPr>
            </w:pPr>
            <w:r w:rsidRPr="004D3B47">
              <w:rPr>
                <w:rFonts w:ascii="Calibri" w:hAnsi="Calibri"/>
              </w:rPr>
              <w:t>TZ</w:t>
            </w:r>
          </w:p>
        </w:tc>
        <w:tc>
          <w:tcPr>
            <w:tcW w:w="7955" w:type="dxa"/>
          </w:tcPr>
          <w:p w14:paraId="258D1483" w14:textId="77777777" w:rsidR="00B30883" w:rsidRPr="004D3B47" w:rsidRDefault="00B30883" w:rsidP="00C63671">
            <w:pPr>
              <w:ind w:right="175"/>
              <w:jc w:val="both"/>
            </w:pPr>
            <w:r w:rsidRPr="004D3B47">
              <w:t xml:space="preserve">Transformation zone. The region of the cervix where the </w:t>
            </w:r>
            <w:r w:rsidR="00F23506" w:rsidRPr="004D3B47">
              <w:t>glandular</w:t>
            </w:r>
            <w:r w:rsidRPr="004D3B47">
              <w:t xml:space="preserve"> precursor cells change to squamous cells</w:t>
            </w:r>
          </w:p>
        </w:tc>
      </w:tr>
    </w:tbl>
    <w:p w14:paraId="55D1C65C" w14:textId="77777777" w:rsidR="00B30883" w:rsidRPr="004D3B47" w:rsidRDefault="00B30883" w:rsidP="00DE16F5">
      <w:pPr>
        <w:ind w:right="544"/>
        <w:jc w:val="both"/>
      </w:pPr>
    </w:p>
    <w:p w14:paraId="6BB3929B" w14:textId="77777777" w:rsidR="00B02F89" w:rsidRPr="004D3B47" w:rsidRDefault="00B02F89" w:rsidP="00EF06EF"/>
    <w:p w14:paraId="630C46AF" w14:textId="77777777" w:rsidR="00B02F89" w:rsidRPr="004D3B47" w:rsidRDefault="00FE5B6D" w:rsidP="00DE16F5">
      <w:pPr>
        <w:ind w:right="544"/>
        <w:jc w:val="both"/>
        <w:rPr>
          <w:lang w:val="en-NZ"/>
        </w:rPr>
      </w:pPr>
      <w:r w:rsidRPr="004D3B47">
        <w:rPr>
          <w:lang w:val="en-NZ"/>
        </w:rPr>
        <w:br w:type="page"/>
      </w:r>
    </w:p>
    <w:p w14:paraId="69008382" w14:textId="77777777" w:rsidR="00744212" w:rsidRPr="004D3B47" w:rsidRDefault="00796A91" w:rsidP="002E526D">
      <w:pPr>
        <w:pStyle w:val="Headingappendix"/>
        <w:keepNext w:val="0"/>
        <w:widowControl w:val="0"/>
        <w:spacing w:after="100"/>
        <w:ind w:right="544"/>
        <w:jc w:val="both"/>
      </w:pPr>
      <w:bookmarkStart w:id="3065" w:name="_Toc438477983"/>
      <w:bookmarkStart w:id="3066" w:name="_Toc471467052"/>
      <w:bookmarkStart w:id="3067" w:name="_Toc478551556"/>
      <w:bookmarkStart w:id="3068" w:name="_Toc482704732"/>
      <w:bookmarkStart w:id="3069" w:name="_Toc478551622"/>
      <w:bookmarkStart w:id="3070" w:name="_Toc509928491"/>
      <w:bookmarkStart w:id="3071" w:name="_Toc528676093"/>
      <w:bookmarkStart w:id="3072" w:name="_Toc2170080"/>
      <w:bookmarkStart w:id="3073" w:name="_Toc76740869"/>
      <w:r w:rsidRPr="004D3B47">
        <w:t>References</w:t>
      </w:r>
      <w:bookmarkEnd w:id="3065"/>
      <w:bookmarkEnd w:id="3066"/>
      <w:bookmarkEnd w:id="3067"/>
      <w:bookmarkEnd w:id="3068"/>
      <w:bookmarkEnd w:id="3069"/>
      <w:bookmarkEnd w:id="3070"/>
      <w:bookmarkEnd w:id="3071"/>
      <w:bookmarkEnd w:id="3072"/>
      <w:bookmarkEnd w:id="3073"/>
      <w:r w:rsidR="00100CC8" w:rsidRPr="004D3B47">
        <w:fldChar w:fldCharType="begin"/>
      </w:r>
      <w:r w:rsidR="00016E94" w:rsidRPr="004D3B47">
        <w:instrText xml:space="preserve"> ADDIN EN.REFLIST </w:instrText>
      </w:r>
      <w:r w:rsidR="00100CC8" w:rsidRPr="004D3B47">
        <w:fldChar w:fldCharType="separate"/>
      </w:r>
    </w:p>
    <w:p w14:paraId="4114DF21" w14:textId="77777777" w:rsidR="00AC388A" w:rsidRPr="00AC388A" w:rsidRDefault="00BC33F5" w:rsidP="00AC388A">
      <w:pPr>
        <w:pStyle w:val="EndNoteBibliography"/>
      </w:pPr>
      <w:r w:rsidRPr="004D3B47">
        <w:fldChar w:fldCharType="begin"/>
      </w:r>
      <w:r w:rsidRPr="004D3B47">
        <w:instrText xml:space="preserve"> ADDIN EN.REFLIST </w:instrText>
      </w:r>
      <w:r w:rsidRPr="004D3B47">
        <w:fldChar w:fldCharType="separate"/>
      </w:r>
      <w:bookmarkStart w:id="3074" w:name="_ENREF_1"/>
      <w:r w:rsidR="00AC388A" w:rsidRPr="00AC388A">
        <w:t>1.</w:t>
      </w:r>
      <w:r w:rsidR="00AC388A" w:rsidRPr="00AC388A">
        <w:tab/>
        <w:t>Cleary L, Wright C. Estimating hysterectomy prevalence in New Zealand 2010-2018: Report on methods, 2018.</w:t>
      </w:r>
      <w:bookmarkEnd w:id="3074"/>
    </w:p>
    <w:p w14:paraId="784FA6BC" w14:textId="77777777" w:rsidR="00AC388A" w:rsidRPr="00AC388A" w:rsidRDefault="00AC388A" w:rsidP="00AC388A">
      <w:pPr>
        <w:pStyle w:val="EndNoteBibliography"/>
      </w:pPr>
      <w:bookmarkStart w:id="3075" w:name="_ENREF_2"/>
      <w:r w:rsidRPr="00AC388A">
        <w:t>2.</w:t>
      </w:r>
      <w:r w:rsidRPr="00AC388A">
        <w:tab/>
        <w:t>Gray A. Methodology for estimating hysterectomy prevalence in women 20-69. Wellington, New Zealand, 2011.</w:t>
      </w:r>
      <w:bookmarkEnd w:id="3075"/>
    </w:p>
    <w:p w14:paraId="7E5E089E" w14:textId="1820D455" w:rsidR="00AC388A" w:rsidRPr="00AC388A" w:rsidRDefault="00AC388A" w:rsidP="00AC388A">
      <w:pPr>
        <w:pStyle w:val="EndNoteBibliography"/>
      </w:pPr>
      <w:bookmarkStart w:id="3076" w:name="_ENREF_3"/>
      <w:r w:rsidRPr="00AC388A">
        <w:t>3.</w:t>
      </w:r>
      <w:r w:rsidRPr="00AC388A">
        <w:tab/>
        <w:t xml:space="preserve">Aotearoa SNT. NZ.Stat. 2013. </w:t>
      </w:r>
      <w:hyperlink r:id="rId176" w:history="1">
        <w:r w:rsidRPr="00AC388A">
          <w:rPr>
            <w:rStyle w:val="Hyperlink"/>
          </w:rPr>
          <w:t>http://nzdotstat.stats.govt.nz/wbos/index.aspx</w:t>
        </w:r>
      </w:hyperlink>
      <w:r w:rsidRPr="00AC388A">
        <w:t>.</w:t>
      </w:r>
      <w:bookmarkEnd w:id="3076"/>
    </w:p>
    <w:p w14:paraId="03095A94" w14:textId="7686F56F" w:rsidR="00AC388A" w:rsidRPr="00AC388A" w:rsidRDefault="00AC388A" w:rsidP="00AC388A">
      <w:pPr>
        <w:pStyle w:val="EndNoteBibliography"/>
      </w:pPr>
      <w:bookmarkStart w:id="3077" w:name="_ENREF_4"/>
      <w:r w:rsidRPr="00AC388A">
        <w:t>4.</w:t>
      </w:r>
      <w:r w:rsidRPr="00AC388A">
        <w:tab/>
        <w:t xml:space="preserve">National Screening Unit. Age range change for cervical screening. 7th June 2018 2018. </w:t>
      </w:r>
      <w:hyperlink r:id="rId177" w:history="1">
        <w:r w:rsidRPr="00AC388A">
          <w:rPr>
            <w:rStyle w:val="Hyperlink"/>
          </w:rPr>
          <w:t>https://www.nsu.govt.nz/health-professionals/national-cervical-screening-programme/age-range-change-cervical-screening</w:t>
        </w:r>
      </w:hyperlink>
      <w:r w:rsidRPr="00AC388A">
        <w:t xml:space="preserve"> (accessed 4th July 2018.</w:t>
      </w:r>
      <w:bookmarkEnd w:id="3077"/>
    </w:p>
    <w:p w14:paraId="13536A50" w14:textId="77777777" w:rsidR="00AC388A" w:rsidRPr="00AC388A" w:rsidRDefault="00AC388A" w:rsidP="00AC388A">
      <w:pPr>
        <w:pStyle w:val="EndNoteBibliography"/>
      </w:pPr>
      <w:bookmarkStart w:id="3078" w:name="_ENREF_5"/>
      <w:r w:rsidRPr="00AC388A">
        <w:t>5.</w:t>
      </w:r>
      <w:r w:rsidRPr="00AC388A">
        <w:tab/>
        <w:t xml:space="preserve">Simonella L, Lewis H, Smith M, Neal H, Bromhead C, Canfell K. The prevalence of type-specific oncogenic human papillomavirus infection in high grade cervical disease in New Zealand. </w:t>
      </w:r>
      <w:r w:rsidRPr="00AC388A">
        <w:rPr>
          <w:i/>
        </w:rPr>
        <w:t>BMC Infect Dis</w:t>
      </w:r>
      <w:r w:rsidRPr="00AC388A">
        <w:t xml:space="preserve"> 2013; </w:t>
      </w:r>
      <w:r w:rsidRPr="00AC388A">
        <w:rPr>
          <w:b/>
        </w:rPr>
        <w:t>13</w:t>
      </w:r>
      <w:r w:rsidRPr="00AC388A">
        <w:t>(114).</w:t>
      </w:r>
      <w:bookmarkEnd w:id="3078"/>
    </w:p>
    <w:p w14:paraId="12D12D76" w14:textId="77777777" w:rsidR="00AC388A" w:rsidRPr="00AC388A" w:rsidRDefault="00AC388A" w:rsidP="00AC388A">
      <w:pPr>
        <w:pStyle w:val="EndNoteBibliography"/>
      </w:pPr>
      <w:bookmarkStart w:id="3079" w:name="_ENREF_6"/>
      <w:r w:rsidRPr="00AC388A">
        <w:t>6.</w:t>
      </w:r>
      <w:r w:rsidRPr="00AC388A">
        <w:tab/>
        <w:t xml:space="preserve">Smith JS, Lindsay L, Hoots B, et al. Human papillomavirus type distribution in invasive cervical cancer and high-grade cervical lesions: a meta-analysis update. </w:t>
      </w:r>
      <w:r w:rsidRPr="00AC388A">
        <w:rPr>
          <w:i/>
        </w:rPr>
        <w:t>Int J Cancer</w:t>
      </w:r>
      <w:r w:rsidRPr="00AC388A">
        <w:t xml:space="preserve"> 2007; </w:t>
      </w:r>
      <w:r w:rsidRPr="00AC388A">
        <w:rPr>
          <w:b/>
        </w:rPr>
        <w:t>121</w:t>
      </w:r>
      <w:r w:rsidRPr="00AC388A">
        <w:t>(3): 621-32.</w:t>
      </w:r>
      <w:bookmarkEnd w:id="3079"/>
    </w:p>
    <w:p w14:paraId="6BD5756E" w14:textId="77777777" w:rsidR="00AC388A" w:rsidRPr="00AC388A" w:rsidRDefault="00AC388A" w:rsidP="00AC388A">
      <w:pPr>
        <w:pStyle w:val="EndNoteBibliography"/>
      </w:pPr>
      <w:bookmarkStart w:id="3080" w:name="_ENREF_7"/>
      <w:r w:rsidRPr="00AC388A">
        <w:t>7.</w:t>
      </w:r>
      <w:r w:rsidRPr="00AC388A">
        <w:tab/>
        <w:t xml:space="preserve">Stevens MP, Garland SM, Tan JH, Quinn MA, Petersen RW, Tabrizi SN. HPV genotype prevalence in women with abnormal pap smears in Melbourne, Australia. </w:t>
      </w:r>
      <w:r w:rsidRPr="00AC388A">
        <w:rPr>
          <w:i/>
        </w:rPr>
        <w:t>J Med Virol</w:t>
      </w:r>
      <w:r w:rsidRPr="00AC388A">
        <w:t xml:space="preserve"> 2009; </w:t>
      </w:r>
      <w:r w:rsidRPr="00AC388A">
        <w:rPr>
          <w:b/>
        </w:rPr>
        <w:t>81</w:t>
      </w:r>
      <w:r w:rsidRPr="00AC388A">
        <w:t>(7): 1283-91.</w:t>
      </w:r>
      <w:bookmarkEnd w:id="3080"/>
    </w:p>
    <w:p w14:paraId="66FEF9F4" w14:textId="77777777" w:rsidR="00AC388A" w:rsidRPr="00AC388A" w:rsidRDefault="00AC388A" w:rsidP="00AC388A">
      <w:pPr>
        <w:pStyle w:val="EndNoteBibliography"/>
      </w:pPr>
      <w:bookmarkStart w:id="3081" w:name="_ENREF_8"/>
      <w:r w:rsidRPr="00AC388A">
        <w:t>8.</w:t>
      </w:r>
      <w:r w:rsidRPr="00AC388A">
        <w:tab/>
        <w:t xml:space="preserve">Brestovac B, Harnett GB, Smith DW, Shellam GR, Frost FA. Human papillomavirus genotypes and their association with cervical neoplasia in a cohort of Western Australian women. </w:t>
      </w:r>
      <w:r w:rsidRPr="00AC388A">
        <w:rPr>
          <w:i/>
        </w:rPr>
        <w:t>J Med Virol</w:t>
      </w:r>
      <w:r w:rsidRPr="00AC388A">
        <w:t xml:space="preserve"> 2005; </w:t>
      </w:r>
      <w:r w:rsidRPr="00AC388A">
        <w:rPr>
          <w:b/>
        </w:rPr>
        <w:t>76</w:t>
      </w:r>
      <w:r w:rsidRPr="00AC388A">
        <w:t>(1): 106-10.</w:t>
      </w:r>
      <w:bookmarkEnd w:id="3081"/>
    </w:p>
    <w:p w14:paraId="40C380C2" w14:textId="77777777" w:rsidR="00AC388A" w:rsidRPr="00AC388A" w:rsidRDefault="00AC388A" w:rsidP="00AC388A">
      <w:pPr>
        <w:pStyle w:val="EndNoteBibliography"/>
      </w:pPr>
      <w:bookmarkStart w:id="3082" w:name="_ENREF_9"/>
      <w:r w:rsidRPr="00AC388A">
        <w:t>9.</w:t>
      </w:r>
      <w:r w:rsidRPr="00AC388A">
        <w:tab/>
        <w:t xml:space="preserve">Porras C, Rodriguez AC, Hildesheim A, et al. Human papillomavirus types by age in cervical cancer precursors: predominance of human papillomavirus 16 in young women. </w:t>
      </w:r>
      <w:r w:rsidRPr="00AC388A">
        <w:rPr>
          <w:i/>
        </w:rPr>
        <w:t>Cancer Epidemiol Biomarkers Prev</w:t>
      </w:r>
      <w:r w:rsidRPr="00AC388A">
        <w:t xml:space="preserve"> 2009; </w:t>
      </w:r>
      <w:r w:rsidRPr="00AC388A">
        <w:rPr>
          <w:b/>
        </w:rPr>
        <w:t>18</w:t>
      </w:r>
      <w:r w:rsidRPr="00AC388A">
        <w:t>(3): 863-5.</w:t>
      </w:r>
      <w:bookmarkEnd w:id="3082"/>
    </w:p>
    <w:p w14:paraId="5F27CA72" w14:textId="77777777" w:rsidR="00AC388A" w:rsidRPr="00AC388A" w:rsidRDefault="00AC388A" w:rsidP="00AC388A">
      <w:pPr>
        <w:pStyle w:val="EndNoteBibliography"/>
      </w:pPr>
      <w:bookmarkStart w:id="3083" w:name="_ENREF_10"/>
      <w:r w:rsidRPr="00AC388A">
        <w:t>10.</w:t>
      </w:r>
      <w:r w:rsidRPr="00AC388A">
        <w:tab/>
        <w:t xml:space="preserve">Baandrup L, Munk C, Andersen KK, Junge J, Iftner T, Kjaer SK. HPV16 is associated with younger age in women with cervical intraepithelial neoplasia grade 2 and 3. </w:t>
      </w:r>
      <w:r w:rsidRPr="00AC388A">
        <w:rPr>
          <w:i/>
        </w:rPr>
        <w:t>Gynecol Oncol</w:t>
      </w:r>
      <w:r w:rsidRPr="00AC388A">
        <w:t xml:space="preserve"> 2012; </w:t>
      </w:r>
      <w:r w:rsidRPr="00AC388A">
        <w:rPr>
          <w:b/>
        </w:rPr>
        <w:t>124</w:t>
      </w:r>
      <w:r w:rsidRPr="00AC388A">
        <w:t>(2): 281-5.</w:t>
      </w:r>
      <w:bookmarkEnd w:id="3083"/>
    </w:p>
    <w:p w14:paraId="6A1B6F80" w14:textId="77777777" w:rsidR="00AC388A" w:rsidRPr="00AC388A" w:rsidRDefault="00AC388A" w:rsidP="00AC388A">
      <w:pPr>
        <w:pStyle w:val="EndNoteBibliography"/>
      </w:pPr>
      <w:bookmarkStart w:id="3084" w:name="_ENREF_11"/>
      <w:r w:rsidRPr="00AC388A">
        <w:t>11.</w:t>
      </w:r>
      <w:r w:rsidRPr="00AC388A">
        <w:tab/>
        <w:t>Miyamoto J, Berkowitz Z, Unger E, et al. Vaccine-type HPV distribution in CIN3/AIS: 3 U.S. cancer registries, 1994-2005.  International Papillomavirus Conference and Clinical Workshop; 2011 17-22/9/2011; Berlin, Germany; 2011.</w:t>
      </w:r>
      <w:bookmarkEnd w:id="3084"/>
    </w:p>
    <w:p w14:paraId="5CC0AA1F" w14:textId="77777777" w:rsidR="00AC388A" w:rsidRPr="00AC388A" w:rsidRDefault="00AC388A" w:rsidP="00AC388A">
      <w:pPr>
        <w:pStyle w:val="EndNoteBibliography"/>
      </w:pPr>
      <w:bookmarkStart w:id="3085" w:name="_ENREF_12"/>
      <w:r w:rsidRPr="00AC388A">
        <w:t>12.</w:t>
      </w:r>
      <w:r w:rsidRPr="00AC388A">
        <w:tab/>
        <w:t>Ahmad OB, Boschi-Pinto C, Lopez AD, Murray CJL, Lozano R, Inoue M. Age standardization of rates: A new WHO standard. Geneva: World Health Organization; 2001.</w:t>
      </w:r>
      <w:bookmarkEnd w:id="3085"/>
    </w:p>
    <w:p w14:paraId="26AF75DB" w14:textId="77777777" w:rsidR="00AC388A" w:rsidRPr="00AC388A" w:rsidRDefault="00AC388A" w:rsidP="00AC388A">
      <w:pPr>
        <w:pStyle w:val="EndNoteBibliography"/>
      </w:pPr>
      <w:bookmarkStart w:id="3086" w:name="_ENREF_13"/>
      <w:r w:rsidRPr="00AC388A">
        <w:t>13.</w:t>
      </w:r>
      <w:r w:rsidRPr="00AC388A">
        <w:tab/>
        <w:t>Sherwood J, Borman A, Scullion L, Gray R. Sexually Transmitted Infections in New Zealand: Annual Surveillance Report 2016. Porirua, New Zealand, 2019.</w:t>
      </w:r>
      <w:bookmarkEnd w:id="3086"/>
    </w:p>
    <w:p w14:paraId="7627D780" w14:textId="77777777" w:rsidR="00AC388A" w:rsidRPr="00AC388A" w:rsidRDefault="00AC388A" w:rsidP="00AC388A">
      <w:pPr>
        <w:pStyle w:val="EndNoteBibliography"/>
      </w:pPr>
      <w:bookmarkStart w:id="3087" w:name="_ENREF_14"/>
      <w:r w:rsidRPr="00AC388A">
        <w:t>14.</w:t>
      </w:r>
      <w:r w:rsidRPr="00AC388A">
        <w:tab/>
        <w:t xml:space="preserve">Drolet M, Bénard É, Pérez N, et al. Population-level impact and herd effects following the introduction of human papillomavirus vaccination programmes: updated systematic review and meta-analysis. </w:t>
      </w:r>
      <w:r w:rsidRPr="00AC388A">
        <w:rPr>
          <w:i/>
        </w:rPr>
        <w:t>Lancet</w:t>
      </w:r>
      <w:r w:rsidRPr="00AC388A">
        <w:t xml:space="preserve"> 2019; </w:t>
      </w:r>
      <w:r w:rsidRPr="00AC388A">
        <w:rPr>
          <w:b/>
        </w:rPr>
        <w:t>394</w:t>
      </w:r>
      <w:r w:rsidRPr="00AC388A">
        <w:t>(10197): 497-509.</w:t>
      </w:r>
      <w:bookmarkEnd w:id="3087"/>
    </w:p>
    <w:p w14:paraId="5292E873" w14:textId="77777777" w:rsidR="00AC388A" w:rsidRPr="00AC388A" w:rsidRDefault="00AC388A" w:rsidP="00AC388A">
      <w:pPr>
        <w:pStyle w:val="EndNoteBibliography"/>
      </w:pPr>
      <w:bookmarkStart w:id="3088" w:name="_ENREF_15"/>
      <w:r w:rsidRPr="00AC388A">
        <w:t>15.</w:t>
      </w:r>
      <w:r w:rsidRPr="00AC388A">
        <w:tab/>
        <w:t>National Cervical Screening Programme. NCSP Operational Policy and Quality Standards, Section 5.</w:t>
      </w:r>
      <w:bookmarkEnd w:id="3088"/>
    </w:p>
    <w:p w14:paraId="231F7760" w14:textId="77777777" w:rsidR="00AC388A" w:rsidRPr="00AC388A" w:rsidRDefault="00AC388A" w:rsidP="00AC388A">
      <w:pPr>
        <w:pStyle w:val="EndNoteBibliography"/>
      </w:pPr>
      <w:bookmarkStart w:id="3089" w:name="_ENREF_16"/>
      <w:r w:rsidRPr="00AC388A">
        <w:t>16.</w:t>
      </w:r>
      <w:r w:rsidRPr="00AC388A">
        <w:tab/>
        <w:t>National Cervical Screening Programme. Bethesda 2001 (NZ Modified) codes for Cytology Laboratories: Codes, descriptors and assessment of sample adequacy for cytology laboratories. Wellington, 2014.</w:t>
      </w:r>
      <w:bookmarkEnd w:id="3089"/>
    </w:p>
    <w:p w14:paraId="13D57810" w14:textId="77777777" w:rsidR="00AC388A" w:rsidRPr="00AC388A" w:rsidRDefault="00AC388A" w:rsidP="00AC388A">
      <w:pPr>
        <w:pStyle w:val="EndNoteBibliography"/>
      </w:pPr>
      <w:bookmarkStart w:id="3090" w:name="_ENREF_17"/>
      <w:r w:rsidRPr="00AC388A">
        <w:t>17.</w:t>
      </w:r>
      <w:r w:rsidRPr="00AC388A">
        <w:tab/>
        <w:t>Ministry of Health. Report of the Parliamentary Review Committee regarding the New Zealand Cervical Screening Programme  Wellington: Ministry of Health, 2011.</w:t>
      </w:r>
      <w:bookmarkEnd w:id="3090"/>
    </w:p>
    <w:p w14:paraId="22BA9AFD" w14:textId="77777777" w:rsidR="00AC388A" w:rsidRPr="00AC388A" w:rsidRDefault="00AC388A" w:rsidP="00AC388A">
      <w:pPr>
        <w:pStyle w:val="EndNoteBibliography"/>
      </w:pPr>
      <w:bookmarkStart w:id="3091" w:name="_ENREF_18"/>
      <w:r w:rsidRPr="00AC388A">
        <w:t>18.</w:t>
      </w:r>
      <w:r w:rsidRPr="00AC388A">
        <w:tab/>
        <w:t>Parliamentary Review Committee. Report of the Parliamentary Review Committee regarding the New Zealand Cervical Screening Programme, June 2015. Wellington, 2015.</w:t>
      </w:r>
      <w:bookmarkEnd w:id="3091"/>
    </w:p>
    <w:p w14:paraId="17445814" w14:textId="77777777" w:rsidR="00AC388A" w:rsidRPr="00AC388A" w:rsidRDefault="00AC388A" w:rsidP="00AC388A">
      <w:pPr>
        <w:pStyle w:val="EndNoteBibliography"/>
      </w:pPr>
      <w:bookmarkStart w:id="3092" w:name="_ENREF_19"/>
      <w:r w:rsidRPr="00AC388A">
        <w:t>19.</w:t>
      </w:r>
      <w:r w:rsidRPr="00AC388A">
        <w:tab/>
        <w:t>National Screening Unit. Guidelines for Cervical Screening in New Zealand: Incorporating the management of women with abnormal cervical smears. Wellington: National Screening Unit, Ministry of Health, 2008.</w:t>
      </w:r>
      <w:bookmarkEnd w:id="3092"/>
    </w:p>
    <w:p w14:paraId="24ED1814" w14:textId="77777777" w:rsidR="00AC388A" w:rsidRPr="00AC388A" w:rsidRDefault="00AC388A" w:rsidP="00AC388A">
      <w:pPr>
        <w:pStyle w:val="EndNoteBibliography"/>
      </w:pPr>
      <w:bookmarkStart w:id="3093" w:name="_ENREF_20"/>
      <w:r w:rsidRPr="00AC388A">
        <w:t>20.</w:t>
      </w:r>
      <w:r w:rsidRPr="00AC388A">
        <w:tab/>
        <w:t>Smith M, Walker R, Canfell K. National Cervical Screening Programme Monitoring Report Number 33. Wellington, 2012.</w:t>
      </w:r>
      <w:bookmarkEnd w:id="3093"/>
    </w:p>
    <w:p w14:paraId="536B1D58" w14:textId="77777777" w:rsidR="00AC388A" w:rsidRPr="00AC388A" w:rsidRDefault="00AC388A" w:rsidP="00AC388A">
      <w:pPr>
        <w:pStyle w:val="EndNoteBibliography"/>
      </w:pPr>
      <w:bookmarkStart w:id="3094" w:name="_ENREF_21"/>
      <w:r w:rsidRPr="00AC388A">
        <w:t>21.</w:t>
      </w:r>
      <w:r w:rsidRPr="00AC388A">
        <w:tab/>
        <w:t>Smith M, Walker R, Canfell K. National Cervical Screening Programme Monitoring Report Number 34. Wellington, 2012.</w:t>
      </w:r>
      <w:bookmarkEnd w:id="3094"/>
    </w:p>
    <w:p w14:paraId="156A8C25" w14:textId="3A7C948F" w:rsidR="00E567AC" w:rsidRPr="004D3B47" w:rsidRDefault="00BC33F5" w:rsidP="005324C5">
      <w:pPr>
        <w:tabs>
          <w:tab w:val="left" w:pos="360"/>
        </w:tabs>
        <w:ind w:left="360" w:hanging="360"/>
      </w:pPr>
      <w:r w:rsidRPr="004D3B47">
        <w:fldChar w:fldCharType="end"/>
      </w:r>
      <w:r w:rsidR="00100CC8" w:rsidRPr="004D3B47">
        <w:fldChar w:fldCharType="end"/>
      </w:r>
    </w:p>
    <w:sectPr w:rsidR="00E567AC" w:rsidRPr="004D3B47" w:rsidSect="00E40F13">
      <w:footerReference w:type="default" r:id="rId178"/>
      <w:pgSz w:w="11907" w:h="16839" w:code="9"/>
      <w:pgMar w:top="1440" w:right="992"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68E49C" w14:textId="77777777" w:rsidR="00E82F8C" w:rsidRDefault="00E82F8C" w:rsidP="00090DA1">
      <w:r>
        <w:separator/>
      </w:r>
    </w:p>
  </w:endnote>
  <w:endnote w:type="continuationSeparator" w:id="0">
    <w:p w14:paraId="2A3AEABE" w14:textId="77777777" w:rsidR="00E82F8C" w:rsidRDefault="00E82F8C" w:rsidP="00090DA1">
      <w:r>
        <w:continuationSeparator/>
      </w:r>
    </w:p>
  </w:endnote>
  <w:endnote w:type="continuationNotice" w:id="1">
    <w:p w14:paraId="564F8BC0" w14:textId="77777777" w:rsidR="00E82F8C" w:rsidRDefault="00E82F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2532092"/>
      <w:docPartObj>
        <w:docPartGallery w:val="Page Numbers (Bottom of Page)"/>
        <w:docPartUnique/>
      </w:docPartObj>
    </w:sdtPr>
    <w:sdtEndPr/>
    <w:sdtContent>
      <w:p w14:paraId="7E9E73BD" w14:textId="726AEDAA" w:rsidR="00AC388A" w:rsidRPr="006B29BA" w:rsidRDefault="00AC388A" w:rsidP="006B29BA">
        <w:pPr>
          <w:pStyle w:val="Footer"/>
          <w:rPr>
            <w:color w:val="7F7F7F"/>
          </w:rPr>
        </w:pPr>
        <w:r w:rsidRPr="00A53585">
          <w:t xml:space="preserve"> </w:t>
        </w:r>
        <w:sdt>
          <w:sdtPr>
            <w:id w:val="1932696271"/>
            <w:docPartObj>
              <w:docPartGallery w:val="Page Numbers (Bottom of Page)"/>
              <w:docPartUnique/>
            </w:docPartObj>
          </w:sdtPr>
          <w:sdtEndPr/>
          <w:sdtContent>
            <w:r w:rsidRPr="001102BC">
              <w:rPr>
                <w:color w:val="7F7F7F"/>
              </w:rPr>
              <w:t xml:space="preserve">National Cervical Screening Programme – Monitoring Report – </w:t>
            </w:r>
            <w:r>
              <w:rPr>
                <w:color w:val="7F7F7F"/>
              </w:rPr>
              <w:t>Number 51</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33</w:t>
            </w:r>
            <w:r w:rsidRPr="00075F19">
              <w:rPr>
                <w:color w:val="7F7F7F"/>
                <w:sz w:val="24"/>
                <w:szCs w:val="24"/>
              </w:rPr>
              <w:fldChar w:fldCharType="end"/>
            </w:r>
          </w:sdtContent>
        </w:sdt>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717644"/>
      <w:docPartObj>
        <w:docPartGallery w:val="Page Numbers (Bottom of Page)"/>
        <w:docPartUnique/>
      </w:docPartObj>
    </w:sdtPr>
    <w:sdtEndPr/>
    <w:sdtContent>
      <w:p w14:paraId="73EAF04A" w14:textId="3CC87246" w:rsidR="00AC388A" w:rsidRPr="00210416" w:rsidRDefault="00AC388A">
        <w:pPr>
          <w:pStyle w:val="Footer"/>
          <w:rPr>
            <w:color w:val="7F7F7F"/>
          </w:rPr>
        </w:pPr>
        <w:r w:rsidRPr="00A53585">
          <w:t xml:space="preserve"> </w:t>
        </w:r>
        <w:sdt>
          <w:sdtPr>
            <w:id w:val="1442798990"/>
            <w:docPartObj>
              <w:docPartGallery w:val="Page Numbers (Bottom of Page)"/>
              <w:docPartUnique/>
            </w:docPartObj>
          </w:sdtPr>
          <w:sdtEndPr/>
          <w:sdtContent>
            <w:r w:rsidRPr="001102BC">
              <w:rPr>
                <w:color w:val="7F7F7F"/>
              </w:rPr>
              <w:t xml:space="preserve">National Cervical Screening Programme – Monitoring Report – </w:t>
            </w:r>
            <w:r>
              <w:rPr>
                <w:color w:val="7F7F7F"/>
              </w:rPr>
              <w:t>Number 51</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sz w:val="24"/>
                <w:szCs w:val="24"/>
              </w:rPr>
              <w:t>1</w:t>
            </w:r>
            <w:r w:rsidRPr="00075F19">
              <w:rPr>
                <w:color w:val="7F7F7F"/>
                <w:sz w:val="24"/>
                <w:szCs w:val="24"/>
              </w:rPr>
              <w:fldChar w:fldCharType="end"/>
            </w:r>
          </w:sdtContent>
        </w:sdt>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844C0" w14:textId="2A3A409C" w:rsidR="00AC388A" w:rsidRPr="00210416" w:rsidRDefault="00AC388A" w:rsidP="00210416">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451933229"/>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51</w:t>
        </w:r>
      </w:sdtContent>
    </w:sdt>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138</w:t>
    </w:r>
    <w:r w:rsidRPr="00075F19">
      <w:rPr>
        <w:color w:val="7F7F7F"/>
        <w:sz w:val="24"/>
        <w:szCs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F3419" w14:textId="2F6DB125" w:rsidR="00AC388A" w:rsidRPr="00210416" w:rsidRDefault="00210416" w:rsidP="00210416">
    <w:pPr>
      <w:pStyle w:val="Footer"/>
    </w:pPr>
    <w:r w:rsidRPr="001102BC">
      <w:rPr>
        <w:color w:val="7F7F7F"/>
      </w:rPr>
      <w:t xml:space="preserve">National Cervical Screening Programme – Monitoring Report – </w:t>
    </w:r>
    <w:r>
      <w:rPr>
        <w:color w:val="7F7F7F"/>
      </w:rPr>
      <w:t xml:space="preserve">Number 51 </w:t>
    </w:r>
    <w:r>
      <w:rPr>
        <w:color w:val="7F7F7F"/>
      </w:rPr>
      <w:ptab w:relativeTo="margin" w:alignment="right" w:leader="none"/>
    </w:r>
    <w:r w:rsidRPr="00210416">
      <w:rPr>
        <w:color w:val="7F7F7F"/>
      </w:rPr>
      <w:t xml:space="preserve">Page </w:t>
    </w:r>
    <w:r w:rsidRPr="00210416">
      <w:rPr>
        <w:color w:val="7F7F7F"/>
      </w:rPr>
      <w:fldChar w:fldCharType="begin"/>
    </w:r>
    <w:r w:rsidRPr="00075F19">
      <w:rPr>
        <w:color w:val="7F7F7F"/>
      </w:rPr>
      <w:instrText xml:space="preserve"> PAGE </w:instrText>
    </w:r>
    <w:r w:rsidRPr="00210416">
      <w:rPr>
        <w:color w:val="7F7F7F"/>
      </w:rPr>
      <w:fldChar w:fldCharType="separate"/>
    </w:r>
    <w:r>
      <w:rPr>
        <w:color w:val="7F7F7F"/>
      </w:rPr>
      <w:t>58</w:t>
    </w:r>
    <w:r w:rsidRPr="00210416">
      <w:rPr>
        <w:color w:val="7F7F7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51A3E" w14:textId="28278AB0" w:rsidR="00AC388A" w:rsidRPr="00210416" w:rsidRDefault="00210416" w:rsidP="00210416">
    <w:pPr>
      <w:pStyle w:val="Footer"/>
    </w:pPr>
    <w:r w:rsidRPr="001102BC">
      <w:rPr>
        <w:color w:val="7F7F7F"/>
      </w:rPr>
      <w:t xml:space="preserve">National Cervical Screening Programme – Monitoring Report – </w:t>
    </w:r>
    <w:r>
      <w:rPr>
        <w:color w:val="7F7F7F"/>
      </w:rPr>
      <w:t xml:space="preserve">Number 51 </w:t>
    </w:r>
    <w:r w:rsidRPr="00210416">
      <w:rPr>
        <w:color w:val="7F7F7F"/>
      </w:rPr>
      <w:ptab w:relativeTo="margin" w:alignment="right" w:leader="none"/>
    </w:r>
    <w:r w:rsidRPr="00210416">
      <w:rPr>
        <w:color w:val="7F7F7F"/>
      </w:rPr>
      <w:t xml:space="preserve">Page </w:t>
    </w:r>
    <w:r w:rsidRPr="00210416">
      <w:rPr>
        <w:color w:val="7F7F7F"/>
      </w:rPr>
      <w:fldChar w:fldCharType="begin"/>
    </w:r>
    <w:r w:rsidRPr="00210416">
      <w:rPr>
        <w:color w:val="7F7F7F"/>
      </w:rPr>
      <w:instrText xml:space="preserve"> PAGE </w:instrText>
    </w:r>
    <w:r w:rsidRPr="00210416">
      <w:rPr>
        <w:color w:val="7F7F7F"/>
      </w:rPr>
      <w:fldChar w:fldCharType="separate"/>
    </w:r>
    <w:r w:rsidRPr="00210416">
      <w:rPr>
        <w:color w:val="7F7F7F"/>
      </w:rPr>
      <w:t>58</w:t>
    </w:r>
    <w:r w:rsidRPr="00210416">
      <w:rPr>
        <w:color w:val="7F7F7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0DE0A" w14:textId="43127AD7" w:rsidR="00AC388A" w:rsidRPr="00210416" w:rsidRDefault="00210416" w:rsidP="00210416">
    <w:pPr>
      <w:pStyle w:val="Footer"/>
    </w:pPr>
    <w:r w:rsidRPr="001102BC">
      <w:rPr>
        <w:color w:val="7F7F7F"/>
      </w:rPr>
      <w:t xml:space="preserve">National Cervical Screening Programme – Monitoring Report – </w:t>
    </w:r>
    <w:r>
      <w:rPr>
        <w:color w:val="7F7F7F"/>
      </w:rPr>
      <w:t xml:space="preserve">Number 51 </w:t>
    </w:r>
    <w:r>
      <w:rPr>
        <w:color w:val="7F7F7F"/>
      </w:rPr>
      <w:ptab w:relativeTo="margin" w:alignment="right" w:leader="none"/>
    </w:r>
    <w:r w:rsidRPr="00210416">
      <w:rPr>
        <w:color w:val="7F7F7F"/>
      </w:rPr>
      <w:t xml:space="preserve">Page </w:t>
    </w:r>
    <w:r w:rsidRPr="00210416">
      <w:rPr>
        <w:color w:val="7F7F7F"/>
      </w:rPr>
      <w:fldChar w:fldCharType="begin"/>
    </w:r>
    <w:r w:rsidRPr="00075F19">
      <w:rPr>
        <w:color w:val="7F7F7F"/>
      </w:rPr>
      <w:instrText xml:space="preserve"> PAGE </w:instrText>
    </w:r>
    <w:r w:rsidRPr="00210416">
      <w:rPr>
        <w:color w:val="7F7F7F"/>
      </w:rPr>
      <w:fldChar w:fldCharType="separate"/>
    </w:r>
    <w:r>
      <w:rPr>
        <w:color w:val="7F7F7F"/>
      </w:rPr>
      <w:t>58</w:t>
    </w:r>
    <w:r w:rsidRPr="00210416">
      <w:rPr>
        <w:color w:val="7F7F7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027797"/>
      <w:docPartObj>
        <w:docPartGallery w:val="Page Numbers (Bottom of Page)"/>
        <w:docPartUnique/>
      </w:docPartObj>
    </w:sdtPr>
    <w:sdtEndPr/>
    <w:sdtContent>
      <w:p w14:paraId="7F8D34F1" w14:textId="53950329" w:rsidR="00AC388A" w:rsidRPr="00210416" w:rsidRDefault="00AC388A">
        <w:pPr>
          <w:pStyle w:val="Footer"/>
          <w:rPr>
            <w:color w:val="7F7F7F"/>
          </w:rPr>
        </w:pPr>
        <w:r w:rsidRPr="00A53585">
          <w:t xml:space="preserve"> </w:t>
        </w:r>
        <w:sdt>
          <w:sdtPr>
            <w:id w:val="-560479900"/>
            <w:docPartObj>
              <w:docPartGallery w:val="Page Numbers (Bottom of Page)"/>
              <w:docPartUnique/>
            </w:docPartObj>
          </w:sdtPr>
          <w:sdtEndPr/>
          <w:sdtContent>
            <w:r w:rsidRPr="001102BC">
              <w:rPr>
                <w:color w:val="7F7F7F"/>
              </w:rPr>
              <w:t xml:space="preserve">National Cervical Screening Programme – Monitoring Report – </w:t>
            </w:r>
            <w:r>
              <w:rPr>
                <w:color w:val="7F7F7F"/>
              </w:rPr>
              <w:t>Number 51</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sz w:val="24"/>
                <w:szCs w:val="24"/>
              </w:rPr>
              <w:t>1</w:t>
            </w:r>
            <w:r w:rsidRPr="00075F19">
              <w:rPr>
                <w:color w:val="7F7F7F"/>
                <w:sz w:val="24"/>
                <w:szCs w:val="24"/>
              </w:rPr>
              <w:fldChar w:fldCharType="end"/>
            </w:r>
          </w:sdtContent>
        </w:sdt>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86E1D" w14:textId="01CB7F00" w:rsidR="00AC388A" w:rsidRPr="00D1642F" w:rsidRDefault="00AC388A" w:rsidP="00163D34">
    <w:pPr>
      <w:pStyle w:val="Footer"/>
      <w:rPr>
        <w:color w:val="7F7F7F"/>
      </w:rPr>
    </w:pPr>
    <w:r w:rsidRPr="001102BC">
      <w:rPr>
        <w:color w:val="7F7F7F"/>
      </w:rPr>
      <w:t xml:space="preserve">National Cervical Screening Programme – Monitoring Report – </w:t>
    </w:r>
    <w:sdt>
      <w:sdtPr>
        <w:rPr>
          <w:color w:val="7F7F7F"/>
        </w:rPr>
        <w:alias w:val="Subject"/>
        <w:tag w:val=""/>
        <w:id w:val="-1089306848"/>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51</w:t>
        </w:r>
      </w:sdtContent>
    </w:sdt>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151</w:t>
    </w:r>
    <w:r w:rsidRPr="00075F19">
      <w:rPr>
        <w:color w:val="7F7F7F"/>
        <w:sz w:val="24"/>
        <w:szCs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5433497"/>
      <w:docPartObj>
        <w:docPartGallery w:val="Page Numbers (Bottom of Page)"/>
        <w:docPartUnique/>
      </w:docPartObj>
    </w:sdtPr>
    <w:sdtEndPr/>
    <w:sdtContent>
      <w:p w14:paraId="6348E29E" w14:textId="25E0A861" w:rsidR="00AC388A" w:rsidRPr="00210416" w:rsidRDefault="00AC388A">
        <w:pPr>
          <w:pStyle w:val="Footer"/>
          <w:rPr>
            <w:color w:val="7F7F7F"/>
          </w:rPr>
        </w:pPr>
        <w:r w:rsidRPr="00A53585">
          <w:t xml:space="preserve"> </w:t>
        </w:r>
        <w:sdt>
          <w:sdtPr>
            <w:id w:val="-1674646939"/>
            <w:docPartObj>
              <w:docPartGallery w:val="Page Numbers (Bottom of Page)"/>
              <w:docPartUnique/>
            </w:docPartObj>
          </w:sdtPr>
          <w:sdtEndPr/>
          <w:sdtContent>
            <w:r w:rsidRPr="001102BC">
              <w:rPr>
                <w:color w:val="7F7F7F"/>
              </w:rPr>
              <w:t xml:space="preserve">National Cervical Screening Programme – Monitoring Report – </w:t>
            </w:r>
            <w:r>
              <w:rPr>
                <w:color w:val="7F7F7F"/>
              </w:rPr>
              <w:t>Number 51</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sz w:val="24"/>
                <w:szCs w:val="24"/>
              </w:rPr>
              <w:t>1</w:t>
            </w:r>
            <w:r w:rsidRPr="00075F19">
              <w:rPr>
                <w:color w:val="7F7F7F"/>
                <w:sz w:val="24"/>
                <w:szCs w:val="24"/>
              </w:rPr>
              <w:fldChar w:fldCharType="end"/>
            </w:r>
          </w:sdtContent>
        </w:sdt>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0AA6A" w14:textId="7CFC0325" w:rsidR="00AC388A" w:rsidRPr="00210416" w:rsidRDefault="00210416" w:rsidP="00210416">
    <w:pPr>
      <w:pStyle w:val="Footer"/>
    </w:pPr>
    <w:r w:rsidRPr="001102BC">
      <w:rPr>
        <w:color w:val="7F7F7F"/>
      </w:rPr>
      <w:t xml:space="preserve">National Cervical Screening Programme – Monitoring Report – </w:t>
    </w:r>
    <w:r>
      <w:rPr>
        <w:color w:val="7F7F7F"/>
      </w:rPr>
      <w:t xml:space="preserve">Number 51 </w:t>
    </w:r>
    <w:r>
      <w:rPr>
        <w:color w:val="7F7F7F"/>
      </w:rPr>
      <w:ptab w:relativeTo="margin" w:alignment="right" w:leader="none"/>
    </w:r>
    <w:r w:rsidRPr="00210416">
      <w:rPr>
        <w:color w:val="7F7F7F"/>
      </w:rPr>
      <w:t xml:space="preserve">Page </w:t>
    </w:r>
    <w:r w:rsidRPr="00210416">
      <w:rPr>
        <w:color w:val="7F7F7F"/>
      </w:rPr>
      <w:fldChar w:fldCharType="begin"/>
    </w:r>
    <w:r w:rsidRPr="00075F19">
      <w:rPr>
        <w:color w:val="7F7F7F"/>
      </w:rPr>
      <w:instrText xml:space="preserve"> PAGE </w:instrText>
    </w:r>
    <w:r w:rsidRPr="00210416">
      <w:rPr>
        <w:color w:val="7F7F7F"/>
      </w:rPr>
      <w:fldChar w:fldCharType="separate"/>
    </w:r>
    <w:r>
      <w:rPr>
        <w:color w:val="7F7F7F"/>
      </w:rPr>
      <w:t>58</w:t>
    </w:r>
    <w:r w:rsidRPr="00210416">
      <w:rPr>
        <w:color w:val="7F7F7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44D12" w14:textId="5BB78BE9" w:rsidR="00AC388A" w:rsidRDefault="00210416">
    <w:pPr>
      <w:pStyle w:val="Footer"/>
    </w:pPr>
    <w:r w:rsidRPr="001102BC">
      <w:rPr>
        <w:color w:val="7F7F7F"/>
      </w:rPr>
      <w:t xml:space="preserve">National Cervical Screening Programme – Monitoring Report – </w:t>
    </w:r>
    <w:r>
      <w:rPr>
        <w:color w:val="7F7F7F"/>
      </w:rPr>
      <w:t xml:space="preserve">Number 51 </w:t>
    </w:r>
    <w:r>
      <w:rPr>
        <w:color w:val="7F7F7F"/>
      </w:rPr>
      <w:ptab w:relativeTo="margin" w:alignment="right" w:leader="none"/>
    </w:r>
    <w:r w:rsidRPr="00210416">
      <w:rPr>
        <w:color w:val="7F7F7F"/>
      </w:rPr>
      <w:t xml:space="preserve">Page </w:t>
    </w:r>
    <w:r w:rsidRPr="00210416">
      <w:rPr>
        <w:color w:val="7F7F7F"/>
      </w:rPr>
      <w:fldChar w:fldCharType="begin"/>
    </w:r>
    <w:r w:rsidRPr="00075F19">
      <w:rPr>
        <w:color w:val="7F7F7F"/>
      </w:rPr>
      <w:instrText xml:space="preserve"> PAGE </w:instrText>
    </w:r>
    <w:r w:rsidRPr="00210416">
      <w:rPr>
        <w:color w:val="7F7F7F"/>
      </w:rPr>
      <w:fldChar w:fldCharType="separate"/>
    </w:r>
    <w:r>
      <w:rPr>
        <w:color w:val="7F7F7F"/>
      </w:rPr>
      <w:t>58</w:t>
    </w:r>
    <w:r w:rsidRPr="00210416">
      <w:rPr>
        <w:color w:val="7F7F7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9408374"/>
      <w:docPartObj>
        <w:docPartGallery w:val="Page Numbers (Bottom of Page)"/>
        <w:docPartUnique/>
      </w:docPartObj>
    </w:sdtPr>
    <w:sdtEndPr/>
    <w:sdtContent>
      <w:p w14:paraId="7AD4F578" w14:textId="465A6AD5" w:rsidR="00AC388A" w:rsidRPr="00D1642F" w:rsidRDefault="00AC388A" w:rsidP="006B29BA">
        <w:pPr>
          <w:pStyle w:val="Footer"/>
          <w:rPr>
            <w:color w:val="7F7F7F"/>
          </w:rPr>
        </w:pPr>
        <w:r w:rsidRPr="00A53585">
          <w:t xml:space="preserve"> </w:t>
        </w:r>
        <w:sdt>
          <w:sdtPr>
            <w:id w:val="193665659"/>
            <w:docPartObj>
              <w:docPartGallery w:val="Page Numbers (Bottom of Page)"/>
              <w:docPartUnique/>
            </w:docPartObj>
          </w:sdtPr>
          <w:sdtEndPr/>
          <w:sdtContent>
            <w:r w:rsidRPr="001102BC">
              <w:rPr>
                <w:color w:val="7F7F7F"/>
              </w:rPr>
              <w:t xml:space="preserve">National Cervical Screening Programme – Monitoring Report – </w:t>
            </w:r>
            <w:r>
              <w:rPr>
                <w:color w:val="7F7F7F"/>
              </w:rPr>
              <w:t>Number 51</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33</w:t>
            </w:r>
            <w:r w:rsidRPr="00075F19">
              <w:rPr>
                <w:color w:val="7F7F7F"/>
                <w:sz w:val="24"/>
                <w:szCs w:val="24"/>
              </w:rPr>
              <w:fldChar w:fldCharType="end"/>
            </w:r>
          </w:sdtContent>
        </w:sdt>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32B4D" w14:textId="0DC053A7" w:rsidR="00AC388A" w:rsidRPr="00210416" w:rsidRDefault="00210416" w:rsidP="00210416">
    <w:pPr>
      <w:pStyle w:val="Footer"/>
    </w:pPr>
    <w:r w:rsidRPr="001102BC">
      <w:rPr>
        <w:color w:val="7F7F7F"/>
      </w:rPr>
      <w:t xml:space="preserve">National Cervical Screening Programme – Monitoring Report – </w:t>
    </w:r>
    <w:r>
      <w:rPr>
        <w:color w:val="7F7F7F"/>
      </w:rPr>
      <w:t xml:space="preserve">Number 51 </w:t>
    </w:r>
    <w:r>
      <w:rPr>
        <w:color w:val="7F7F7F"/>
      </w:rPr>
      <w:ptab w:relativeTo="margin" w:alignment="right" w:leader="none"/>
    </w:r>
    <w:r w:rsidRPr="00210416">
      <w:rPr>
        <w:color w:val="7F7F7F"/>
      </w:rPr>
      <w:t xml:space="preserve">Page </w:t>
    </w:r>
    <w:r w:rsidRPr="00210416">
      <w:rPr>
        <w:color w:val="7F7F7F"/>
      </w:rPr>
      <w:fldChar w:fldCharType="begin"/>
    </w:r>
    <w:r w:rsidRPr="00075F19">
      <w:rPr>
        <w:color w:val="7F7F7F"/>
      </w:rPr>
      <w:instrText xml:space="preserve"> PAGE </w:instrText>
    </w:r>
    <w:r w:rsidRPr="00210416">
      <w:rPr>
        <w:color w:val="7F7F7F"/>
      </w:rPr>
      <w:fldChar w:fldCharType="separate"/>
    </w:r>
    <w:r>
      <w:rPr>
        <w:color w:val="7F7F7F"/>
      </w:rPr>
      <w:t>58</w:t>
    </w:r>
    <w:r w:rsidRPr="00210416">
      <w:rPr>
        <w:color w:val="7F7F7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6491773"/>
      <w:docPartObj>
        <w:docPartGallery w:val="Page Numbers (Bottom of Page)"/>
        <w:docPartUnique/>
      </w:docPartObj>
    </w:sdtPr>
    <w:sdtEndPr/>
    <w:sdtContent>
      <w:p w14:paraId="3BB9EC55" w14:textId="6DFFCDBF" w:rsidR="00AC388A" w:rsidRPr="00210416" w:rsidRDefault="00AC388A">
        <w:pPr>
          <w:pStyle w:val="Footer"/>
          <w:rPr>
            <w:color w:val="7F7F7F"/>
          </w:rPr>
        </w:pPr>
        <w:r w:rsidRPr="00A53585">
          <w:t xml:space="preserve"> </w:t>
        </w:r>
        <w:sdt>
          <w:sdtPr>
            <w:id w:val="-625089359"/>
            <w:docPartObj>
              <w:docPartGallery w:val="Page Numbers (Bottom of Page)"/>
              <w:docPartUnique/>
            </w:docPartObj>
          </w:sdtPr>
          <w:sdtEndPr/>
          <w:sdtContent>
            <w:r w:rsidRPr="001102BC">
              <w:rPr>
                <w:color w:val="7F7F7F"/>
              </w:rPr>
              <w:t xml:space="preserve">National Cervical Screening Programme – Monitoring Report – </w:t>
            </w:r>
            <w:r>
              <w:rPr>
                <w:color w:val="7F7F7F"/>
              </w:rPr>
              <w:t>Number 51</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sz w:val="24"/>
                <w:szCs w:val="24"/>
              </w:rPr>
              <w:t>1</w:t>
            </w:r>
            <w:r w:rsidRPr="00075F19">
              <w:rPr>
                <w:color w:val="7F7F7F"/>
                <w:sz w:val="24"/>
                <w:szCs w:val="24"/>
              </w:rPr>
              <w:fldChar w:fldCharType="end"/>
            </w:r>
          </w:sdtContent>
        </w:sdt>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0729976"/>
      <w:docPartObj>
        <w:docPartGallery w:val="Page Numbers (Bottom of Page)"/>
        <w:docPartUnique/>
      </w:docPartObj>
    </w:sdtPr>
    <w:sdtEndPr/>
    <w:sdtContent>
      <w:p w14:paraId="0DB99965" w14:textId="520AAF08" w:rsidR="00AC388A" w:rsidRPr="00210416" w:rsidRDefault="00AC388A" w:rsidP="002216AE">
        <w:pPr>
          <w:pStyle w:val="Footer"/>
          <w:rPr>
            <w:color w:val="7F7F7F"/>
          </w:rPr>
        </w:pPr>
        <w:r w:rsidRPr="00A53585">
          <w:t xml:space="preserve"> </w:t>
        </w:r>
        <w:sdt>
          <w:sdtPr>
            <w:id w:val="-658463475"/>
            <w:docPartObj>
              <w:docPartGallery w:val="Page Numbers (Bottom of Page)"/>
              <w:docPartUnique/>
            </w:docPartObj>
          </w:sdtPr>
          <w:sdtEndPr/>
          <w:sdtContent>
            <w:r w:rsidRPr="001102BC">
              <w:rPr>
                <w:color w:val="7F7F7F"/>
              </w:rPr>
              <w:t xml:space="preserve">National Cervical Screening Programme – Monitoring Report – </w:t>
            </w:r>
            <w:r>
              <w:rPr>
                <w:color w:val="7F7F7F"/>
              </w:rPr>
              <w:t>Number 51</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sz w:val="24"/>
                <w:szCs w:val="24"/>
              </w:rPr>
              <w:t>1</w:t>
            </w:r>
            <w:r w:rsidRPr="00075F19">
              <w:rPr>
                <w:color w:val="7F7F7F"/>
                <w:sz w:val="24"/>
                <w:szCs w:val="24"/>
              </w:rPr>
              <w:fldChar w:fldCharType="end"/>
            </w:r>
          </w:sdtContent>
        </w:sdt>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7130554"/>
      <w:docPartObj>
        <w:docPartGallery w:val="Page Numbers (Bottom of Page)"/>
        <w:docPartUnique/>
      </w:docPartObj>
    </w:sdtPr>
    <w:sdtEndPr/>
    <w:sdtContent>
      <w:p w14:paraId="0ADB7433" w14:textId="2960034B" w:rsidR="00AC388A" w:rsidRPr="00D1642F" w:rsidRDefault="00AC388A" w:rsidP="00163D34">
        <w:pPr>
          <w:pStyle w:val="Footer"/>
          <w:rPr>
            <w:color w:val="7F7F7F"/>
          </w:rPr>
        </w:pPr>
        <w:r w:rsidRPr="00A53585">
          <w:t xml:space="preserve"> </w:t>
        </w:r>
        <w:sdt>
          <w:sdtPr>
            <w:id w:val="1394085293"/>
            <w:docPartObj>
              <w:docPartGallery w:val="Page Numbers (Bottom of Page)"/>
              <w:docPartUnique/>
            </w:docPartObj>
          </w:sdtPr>
          <w:sdtEndPr/>
          <w:sdtContent>
            <w:r w:rsidRPr="001102BC">
              <w:rPr>
                <w:color w:val="7F7F7F"/>
              </w:rPr>
              <w:t xml:space="preserve">National Cervical Screening Programme – Monitoring Report – </w:t>
            </w:r>
            <w:r>
              <w:rPr>
                <w:color w:val="7F7F7F"/>
              </w:rPr>
              <w:t>Number 51</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sz w:val="24"/>
                <w:szCs w:val="24"/>
              </w:rPr>
              <w:t>1</w:t>
            </w:r>
            <w:r w:rsidRPr="00075F19">
              <w:rPr>
                <w:color w:val="7F7F7F"/>
                <w:sz w:val="24"/>
                <w:szCs w:val="24"/>
              </w:rPr>
              <w:fldChar w:fldCharType="end"/>
            </w:r>
          </w:sdtContent>
        </w:sdt>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E118B" w14:textId="24AA6DB9" w:rsidR="00AC388A" w:rsidRPr="00210416" w:rsidRDefault="00210416" w:rsidP="00210416">
    <w:pPr>
      <w:pStyle w:val="Footer"/>
    </w:pPr>
    <w:r w:rsidRPr="001102BC">
      <w:rPr>
        <w:color w:val="7F7F7F"/>
      </w:rPr>
      <w:t xml:space="preserve">National Cervical Screening Programme – Monitoring Report – </w:t>
    </w:r>
    <w:r>
      <w:rPr>
        <w:color w:val="7F7F7F"/>
      </w:rPr>
      <w:t xml:space="preserve">Number 51 </w:t>
    </w:r>
    <w:r>
      <w:rPr>
        <w:color w:val="7F7F7F"/>
      </w:rPr>
      <w:ptab w:relativeTo="margin" w:alignment="right" w:leader="none"/>
    </w:r>
    <w:r w:rsidRPr="00210416">
      <w:rPr>
        <w:color w:val="7F7F7F"/>
      </w:rPr>
      <w:t xml:space="preserve">Page </w:t>
    </w:r>
    <w:r w:rsidRPr="00210416">
      <w:rPr>
        <w:color w:val="7F7F7F"/>
      </w:rPr>
      <w:fldChar w:fldCharType="begin"/>
    </w:r>
    <w:r w:rsidRPr="00075F19">
      <w:rPr>
        <w:color w:val="7F7F7F"/>
      </w:rPr>
      <w:instrText xml:space="preserve"> PAGE </w:instrText>
    </w:r>
    <w:r w:rsidRPr="00210416">
      <w:rPr>
        <w:color w:val="7F7F7F"/>
      </w:rPr>
      <w:fldChar w:fldCharType="separate"/>
    </w:r>
    <w:r>
      <w:rPr>
        <w:color w:val="7F7F7F"/>
      </w:rPr>
      <w:t>58</w:t>
    </w:r>
    <w:r w:rsidRPr="00210416">
      <w:rPr>
        <w:color w:val="7F7F7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EA785" w14:textId="210CF1F3" w:rsidR="00AC388A" w:rsidRPr="00210416" w:rsidRDefault="00210416" w:rsidP="00210416">
    <w:pPr>
      <w:pStyle w:val="Footer"/>
    </w:pPr>
    <w:r w:rsidRPr="001102BC">
      <w:rPr>
        <w:color w:val="7F7F7F"/>
      </w:rPr>
      <w:t xml:space="preserve">National Cervical Screening Programme – Monitoring Report – </w:t>
    </w:r>
    <w:r>
      <w:rPr>
        <w:color w:val="7F7F7F"/>
      </w:rPr>
      <w:t xml:space="preserve">Number 51 </w:t>
    </w:r>
    <w:r>
      <w:rPr>
        <w:color w:val="7F7F7F"/>
      </w:rPr>
      <w:ptab w:relativeTo="margin" w:alignment="right" w:leader="none"/>
    </w:r>
    <w:r w:rsidRPr="00210416">
      <w:rPr>
        <w:color w:val="7F7F7F"/>
      </w:rPr>
      <w:t xml:space="preserve">Page </w:t>
    </w:r>
    <w:r w:rsidRPr="00210416">
      <w:rPr>
        <w:color w:val="7F7F7F"/>
      </w:rPr>
      <w:fldChar w:fldCharType="begin"/>
    </w:r>
    <w:r w:rsidRPr="00075F19">
      <w:rPr>
        <w:color w:val="7F7F7F"/>
      </w:rPr>
      <w:instrText xml:space="preserve"> PAGE </w:instrText>
    </w:r>
    <w:r w:rsidRPr="00210416">
      <w:rPr>
        <w:color w:val="7F7F7F"/>
      </w:rPr>
      <w:fldChar w:fldCharType="separate"/>
    </w:r>
    <w:r>
      <w:rPr>
        <w:color w:val="7F7F7F"/>
      </w:rPr>
      <w:t>58</w:t>
    </w:r>
    <w:r w:rsidRPr="00210416">
      <w:rPr>
        <w:color w:val="7F7F7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D3C9D" w14:textId="5E964093" w:rsidR="00AC388A" w:rsidRPr="00210416" w:rsidRDefault="00210416" w:rsidP="00210416">
    <w:pPr>
      <w:pStyle w:val="Footer"/>
    </w:pPr>
    <w:r w:rsidRPr="001102BC">
      <w:rPr>
        <w:color w:val="7F7F7F"/>
      </w:rPr>
      <w:t xml:space="preserve">National Cervical Screening Programme – Monitoring Report – </w:t>
    </w:r>
    <w:r>
      <w:rPr>
        <w:color w:val="7F7F7F"/>
      </w:rPr>
      <w:t xml:space="preserve">Number 51 </w:t>
    </w:r>
    <w:r>
      <w:rPr>
        <w:color w:val="7F7F7F"/>
      </w:rPr>
      <w:ptab w:relativeTo="margin" w:alignment="right" w:leader="none"/>
    </w:r>
    <w:r w:rsidRPr="00210416">
      <w:rPr>
        <w:color w:val="7F7F7F"/>
      </w:rPr>
      <w:t xml:space="preserve">Page </w:t>
    </w:r>
    <w:r w:rsidRPr="00210416">
      <w:rPr>
        <w:color w:val="7F7F7F"/>
      </w:rPr>
      <w:fldChar w:fldCharType="begin"/>
    </w:r>
    <w:r w:rsidRPr="00075F19">
      <w:rPr>
        <w:color w:val="7F7F7F"/>
      </w:rPr>
      <w:instrText xml:space="preserve"> PAGE </w:instrText>
    </w:r>
    <w:r w:rsidRPr="00210416">
      <w:rPr>
        <w:color w:val="7F7F7F"/>
      </w:rPr>
      <w:fldChar w:fldCharType="separate"/>
    </w:r>
    <w:r>
      <w:rPr>
        <w:color w:val="7F7F7F"/>
      </w:rPr>
      <w:t>58</w:t>
    </w:r>
    <w:r w:rsidRPr="00210416">
      <w:rPr>
        <w:color w:val="7F7F7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1998649"/>
      <w:docPartObj>
        <w:docPartGallery w:val="Page Numbers (Bottom of Page)"/>
        <w:docPartUnique/>
      </w:docPartObj>
    </w:sdtPr>
    <w:sdtEndPr/>
    <w:sdtContent>
      <w:p w14:paraId="044DDD8E" w14:textId="1B5D16B6" w:rsidR="00AC388A" w:rsidRPr="00210416" w:rsidRDefault="00AC388A">
        <w:pPr>
          <w:pStyle w:val="Footer"/>
          <w:rPr>
            <w:color w:val="7F7F7F"/>
          </w:rPr>
        </w:pPr>
        <w:r w:rsidRPr="00A53585">
          <w:t xml:space="preserve"> </w:t>
        </w:r>
        <w:sdt>
          <w:sdtPr>
            <w:id w:val="998076620"/>
            <w:docPartObj>
              <w:docPartGallery w:val="Page Numbers (Bottom of Page)"/>
              <w:docPartUnique/>
            </w:docPartObj>
          </w:sdtPr>
          <w:sdtEndPr/>
          <w:sdtContent>
            <w:r w:rsidRPr="001102BC">
              <w:rPr>
                <w:color w:val="7F7F7F"/>
              </w:rPr>
              <w:t xml:space="preserve">National Cervical Screening Programme – Monitoring Report – </w:t>
            </w:r>
            <w:r>
              <w:rPr>
                <w:color w:val="7F7F7F"/>
              </w:rPr>
              <w:t>Number 51</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sz w:val="24"/>
                <w:szCs w:val="24"/>
              </w:rPr>
              <w:t>1</w:t>
            </w:r>
            <w:r w:rsidRPr="00075F19">
              <w:rPr>
                <w:color w:val="7F7F7F"/>
                <w:sz w:val="24"/>
                <w:szCs w:val="24"/>
              </w:rPr>
              <w:fldChar w:fldCharType="end"/>
            </w:r>
          </w:sdtContent>
        </w:sdt>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BF625" w14:textId="17808412" w:rsidR="00AC388A" w:rsidRPr="00D1642F" w:rsidRDefault="00210416" w:rsidP="00D1642F">
    <w:pPr>
      <w:pStyle w:val="Footer"/>
    </w:pPr>
    <w:r w:rsidRPr="001102BC">
      <w:rPr>
        <w:color w:val="7F7F7F"/>
      </w:rPr>
      <w:t xml:space="preserve">National Cervical Screening Programme – Monitoring Report – </w:t>
    </w:r>
    <w:r>
      <w:rPr>
        <w:color w:val="7F7F7F"/>
      </w:rPr>
      <w:t xml:space="preserve">Number 51 </w:t>
    </w:r>
    <w:r>
      <w:rPr>
        <w:color w:val="7F7F7F"/>
      </w:rPr>
      <w:ptab w:relativeTo="margin" w:alignment="right" w:leader="none"/>
    </w:r>
    <w:r w:rsidRPr="00210416">
      <w:rPr>
        <w:color w:val="7F7F7F"/>
      </w:rPr>
      <w:t xml:space="preserve">Page </w:t>
    </w:r>
    <w:r w:rsidRPr="00210416">
      <w:rPr>
        <w:color w:val="7F7F7F"/>
      </w:rPr>
      <w:fldChar w:fldCharType="begin"/>
    </w:r>
    <w:r w:rsidRPr="00075F19">
      <w:rPr>
        <w:color w:val="7F7F7F"/>
      </w:rPr>
      <w:instrText xml:space="preserve"> PAGE </w:instrText>
    </w:r>
    <w:r w:rsidRPr="00210416">
      <w:rPr>
        <w:color w:val="7F7F7F"/>
      </w:rPr>
      <w:fldChar w:fldCharType="separate"/>
    </w:r>
    <w:r>
      <w:rPr>
        <w:color w:val="7F7F7F"/>
      </w:rPr>
      <w:t>58</w:t>
    </w:r>
    <w:r w:rsidRPr="00210416">
      <w:rPr>
        <w:color w:val="7F7F7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ED21F" w14:textId="0525DE4C" w:rsidR="00AC388A" w:rsidRPr="00D1642F" w:rsidRDefault="00AC388A" w:rsidP="00BA64A6">
    <w:pPr>
      <w:pStyle w:val="Footer"/>
    </w:pPr>
    <w:r w:rsidRPr="001102BC">
      <w:rPr>
        <w:color w:val="7F7F7F"/>
      </w:rPr>
      <w:t>National Cervical Screening Programme – Monitoring Report –</w:t>
    </w:r>
    <w:sdt>
      <w:sdtPr>
        <w:rPr>
          <w:color w:val="7F7F7F"/>
        </w:rPr>
        <w:alias w:val="Subject"/>
        <w:tag w:val=""/>
        <w:id w:val="-1702085811"/>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51</w:t>
        </w:r>
      </w:sdtContent>
    </w:sdt>
    <w:r>
      <w:rPr>
        <w:color w:val="7F7F7F"/>
      </w:rPr>
      <w:t xml:space="preserve"> </w:t>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203</w:t>
    </w:r>
    <w:r w:rsidRPr="008C3086">
      <w:rPr>
        <w:color w:val="7F7F7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1376995"/>
      <w:docPartObj>
        <w:docPartGallery w:val="Page Numbers (Bottom of Page)"/>
        <w:docPartUnique/>
      </w:docPartObj>
    </w:sdtPr>
    <w:sdtEndPr/>
    <w:sdtContent>
      <w:p w14:paraId="56AC4818" w14:textId="0663EBB4" w:rsidR="00AC388A" w:rsidRPr="00210416" w:rsidRDefault="00AC388A">
        <w:pPr>
          <w:pStyle w:val="Footer"/>
          <w:rPr>
            <w:color w:val="7F7F7F"/>
          </w:rPr>
        </w:pPr>
        <w:r w:rsidRPr="00A53585">
          <w:t xml:space="preserve"> </w:t>
        </w:r>
        <w:sdt>
          <w:sdtPr>
            <w:id w:val="1266654364"/>
            <w:docPartObj>
              <w:docPartGallery w:val="Page Numbers (Bottom of Page)"/>
              <w:docPartUnique/>
            </w:docPartObj>
          </w:sdtPr>
          <w:sdtEndPr/>
          <w:sdtContent>
            <w:r w:rsidRPr="001102BC">
              <w:rPr>
                <w:color w:val="7F7F7F"/>
              </w:rPr>
              <w:t xml:space="preserve">National Cervical Screening Programme – Monitoring Report – </w:t>
            </w:r>
            <w:r>
              <w:rPr>
                <w:color w:val="7F7F7F"/>
              </w:rPr>
              <w:t>Number 51</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sz w:val="24"/>
                <w:szCs w:val="24"/>
              </w:rPr>
              <w:t>1</w:t>
            </w:r>
            <w:r w:rsidRPr="00075F19">
              <w:rPr>
                <w:color w:val="7F7F7F"/>
                <w:sz w:val="24"/>
                <w:szCs w:val="24"/>
              </w:rPr>
              <w:fldChar w:fldCharType="end"/>
            </w:r>
          </w:sdtContent>
        </w:sdt>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AFD0D" w14:textId="4BE6D18D" w:rsidR="00AC388A" w:rsidRPr="00210416" w:rsidRDefault="00AC388A" w:rsidP="00210416">
    <w:pPr>
      <w:pStyle w:val="Footer"/>
      <w:tabs>
        <w:tab w:val="left" w:pos="8160"/>
      </w:tabs>
      <w:ind w:right="-1163"/>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1270590297"/>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51</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204</w:t>
    </w:r>
    <w:r w:rsidRPr="008C3086">
      <w:rPr>
        <w:color w:val="7F7F7F"/>
        <w:sz w:val="24"/>
        <w:szCs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B10F1" w14:textId="6FB6F0B0" w:rsidR="00AC388A" w:rsidRPr="00210416" w:rsidRDefault="00210416" w:rsidP="00210416">
    <w:pPr>
      <w:pStyle w:val="Footer"/>
    </w:pPr>
    <w:r w:rsidRPr="001102BC">
      <w:rPr>
        <w:color w:val="7F7F7F"/>
      </w:rPr>
      <w:t xml:space="preserve">National Cervical Screening Programme – Monitoring Report – </w:t>
    </w:r>
    <w:r>
      <w:rPr>
        <w:color w:val="7F7F7F"/>
      </w:rPr>
      <w:t xml:space="preserve">Number 51 </w:t>
    </w:r>
    <w:r>
      <w:rPr>
        <w:color w:val="7F7F7F"/>
      </w:rPr>
      <w:ptab w:relativeTo="margin" w:alignment="right" w:leader="none"/>
    </w:r>
    <w:r w:rsidRPr="00210416">
      <w:rPr>
        <w:color w:val="7F7F7F"/>
      </w:rPr>
      <w:t xml:space="preserve">Page </w:t>
    </w:r>
    <w:r w:rsidRPr="00210416">
      <w:rPr>
        <w:color w:val="7F7F7F"/>
      </w:rPr>
      <w:fldChar w:fldCharType="begin"/>
    </w:r>
    <w:r w:rsidRPr="00075F19">
      <w:rPr>
        <w:color w:val="7F7F7F"/>
      </w:rPr>
      <w:instrText xml:space="preserve"> PAGE </w:instrText>
    </w:r>
    <w:r w:rsidRPr="00210416">
      <w:rPr>
        <w:color w:val="7F7F7F"/>
      </w:rPr>
      <w:fldChar w:fldCharType="separate"/>
    </w:r>
    <w:r>
      <w:rPr>
        <w:color w:val="7F7F7F"/>
      </w:rPr>
      <w:t>58</w:t>
    </w:r>
    <w:r w:rsidRPr="00210416">
      <w:rPr>
        <w:color w:val="7F7F7F"/>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8CA49" w14:textId="14CD034A" w:rsidR="00AC388A" w:rsidRPr="00210416" w:rsidRDefault="00210416" w:rsidP="00210416">
    <w:pPr>
      <w:pStyle w:val="Footer"/>
    </w:pPr>
    <w:r w:rsidRPr="001102BC">
      <w:rPr>
        <w:color w:val="7F7F7F"/>
      </w:rPr>
      <w:t xml:space="preserve">National Cervical Screening Programme – Monitoring Report – </w:t>
    </w:r>
    <w:r>
      <w:rPr>
        <w:color w:val="7F7F7F"/>
      </w:rPr>
      <w:t xml:space="preserve">Number 51 </w:t>
    </w:r>
    <w:r>
      <w:rPr>
        <w:color w:val="7F7F7F"/>
      </w:rPr>
      <w:ptab w:relativeTo="margin" w:alignment="right" w:leader="none"/>
    </w:r>
    <w:r w:rsidRPr="00210416">
      <w:rPr>
        <w:color w:val="7F7F7F"/>
      </w:rPr>
      <w:t xml:space="preserve">Page </w:t>
    </w:r>
    <w:r w:rsidRPr="00210416">
      <w:rPr>
        <w:color w:val="7F7F7F"/>
      </w:rPr>
      <w:fldChar w:fldCharType="begin"/>
    </w:r>
    <w:r w:rsidRPr="00075F19">
      <w:rPr>
        <w:color w:val="7F7F7F"/>
      </w:rPr>
      <w:instrText xml:space="preserve"> PAGE </w:instrText>
    </w:r>
    <w:r w:rsidRPr="00210416">
      <w:rPr>
        <w:color w:val="7F7F7F"/>
      </w:rPr>
      <w:fldChar w:fldCharType="separate"/>
    </w:r>
    <w:r>
      <w:rPr>
        <w:color w:val="7F7F7F"/>
      </w:rPr>
      <w:t>58</w:t>
    </w:r>
    <w:r w:rsidRPr="00210416">
      <w:rPr>
        <w:color w:val="7F7F7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8874119"/>
      <w:docPartObj>
        <w:docPartGallery w:val="Page Numbers (Bottom of Page)"/>
        <w:docPartUnique/>
      </w:docPartObj>
    </w:sdtPr>
    <w:sdtEndPr/>
    <w:sdtContent>
      <w:p w14:paraId="0D0E925F" w14:textId="77777777" w:rsidR="00AC388A" w:rsidRPr="00D459BC" w:rsidRDefault="00AC388A" w:rsidP="00D96A21">
        <w:pPr>
          <w:pStyle w:val="Footer"/>
          <w:rPr>
            <w:color w:val="7F7F7F"/>
          </w:rPr>
        </w:pPr>
        <w:r w:rsidRPr="00A53585">
          <w:t xml:space="preserve"> </w:t>
        </w:r>
        <w:sdt>
          <w:sdtPr>
            <w:id w:val="840206198"/>
            <w:docPartObj>
              <w:docPartGallery w:val="Page Numbers (Bottom of Page)"/>
              <w:docPartUnique/>
            </w:docPartObj>
          </w:sdtPr>
          <w:sdtEndPr/>
          <w:sdtContent>
            <w:r w:rsidRPr="001102BC">
              <w:rPr>
                <w:color w:val="7F7F7F"/>
              </w:rPr>
              <w:t xml:space="preserve">National Cervical Screening Programme – Monitoring Report – </w:t>
            </w:r>
            <w:r>
              <w:rPr>
                <w:color w:val="7F7F7F"/>
              </w:rPr>
              <w:t>Number 51</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sz w:val="24"/>
                <w:szCs w:val="24"/>
              </w:rPr>
              <w:t>1</w:t>
            </w:r>
            <w:r w:rsidRPr="00075F19">
              <w:rPr>
                <w:color w:val="7F7F7F"/>
                <w:sz w:val="24"/>
                <w:szCs w:val="24"/>
              </w:rPr>
              <w:fldChar w:fldCharType="end"/>
            </w:r>
          </w:sdtContent>
        </w:sdt>
      </w:p>
    </w:sdtContent>
  </w:sdt>
  <w:p w14:paraId="3ECA048C" w14:textId="7FD5EE50" w:rsidR="00AC388A" w:rsidRPr="00F12C81" w:rsidRDefault="00AC388A" w:rsidP="00F12C81">
    <w:pPr>
      <w:pStyle w:val="Footer"/>
      <w:tabs>
        <w:tab w:val="left" w:pos="8160"/>
      </w:tabs>
      <w:rPr>
        <w:color w:val="7F7F7F"/>
      </w:rPr>
    </w:pPr>
    <w:r w:rsidRPr="001102BC" w:rsidDel="00D96A21">
      <w:rPr>
        <w:color w:val="7F7F7F"/>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1DC37" w14:textId="15FA1746" w:rsidR="00AC388A" w:rsidRPr="00D1642F" w:rsidRDefault="00AC388A" w:rsidP="00163D34">
    <w:pPr>
      <w:pStyle w:val="Footer"/>
      <w:rPr>
        <w:color w:val="7F7F7F"/>
      </w:rPr>
    </w:pPr>
    <w:r w:rsidRPr="001102BC">
      <w:rPr>
        <w:color w:val="7F7F7F"/>
      </w:rPr>
      <w:t>National Cervical Screening Programme – Monitoring Report –</w:t>
    </w:r>
    <w:r>
      <w:rPr>
        <w:color w:val="7F7F7F"/>
      </w:rPr>
      <w:t xml:space="preserve">Number 50 </w:t>
    </w:r>
    <w:sdt>
      <w:sdtPr>
        <w:rPr>
          <w:color w:val="7F7F7F"/>
        </w:rPr>
        <w:alias w:val="Subject"/>
        <w:tag w:val=""/>
        <w:id w:val="103093234"/>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51</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216</w:t>
    </w:r>
    <w:r w:rsidRPr="008C3086">
      <w:rPr>
        <w:color w:val="7F7F7F"/>
        <w:sz w:val="24"/>
        <w:szCs w:val="24"/>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6767565"/>
      <w:docPartObj>
        <w:docPartGallery w:val="Page Numbers (Bottom of Page)"/>
        <w:docPartUnique/>
      </w:docPartObj>
    </w:sdtPr>
    <w:sdtEndPr/>
    <w:sdtContent>
      <w:p w14:paraId="7E4EE6C3" w14:textId="6638D13B" w:rsidR="00AC388A" w:rsidRPr="001102BC" w:rsidRDefault="00AC388A" w:rsidP="00210416">
        <w:pPr>
          <w:pStyle w:val="Footer"/>
          <w:rPr>
            <w:color w:val="7F7F7F"/>
          </w:rPr>
        </w:pPr>
        <w:r w:rsidRPr="00A53585">
          <w:t xml:space="preserve"> </w:t>
        </w:r>
        <w:sdt>
          <w:sdtPr>
            <w:id w:val="430639060"/>
            <w:docPartObj>
              <w:docPartGallery w:val="Page Numbers (Bottom of Page)"/>
              <w:docPartUnique/>
            </w:docPartObj>
          </w:sdtPr>
          <w:sdtEndPr/>
          <w:sdtContent>
            <w:r w:rsidRPr="001102BC">
              <w:rPr>
                <w:color w:val="7F7F7F"/>
              </w:rPr>
              <w:t xml:space="preserve">National Cervical Screening Programme – Monitoring Report – </w:t>
            </w:r>
            <w:r>
              <w:rPr>
                <w:color w:val="7F7F7F"/>
              </w:rPr>
              <w:t>Number 51</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sz w:val="24"/>
                <w:szCs w:val="24"/>
              </w:rPr>
              <w:t>1</w:t>
            </w:r>
            <w:r w:rsidRPr="00075F19">
              <w:rPr>
                <w:color w:val="7F7F7F"/>
                <w:sz w:val="24"/>
                <w:szCs w:val="24"/>
              </w:rPr>
              <w:fldChar w:fldCharType="end"/>
            </w:r>
          </w:sdtContent>
        </w:sdt>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7002383"/>
      <w:docPartObj>
        <w:docPartGallery w:val="Page Numbers (Bottom of Page)"/>
        <w:docPartUnique/>
      </w:docPartObj>
    </w:sdtPr>
    <w:sdtEndPr/>
    <w:sdtContent>
      <w:p w14:paraId="1C33BC36" w14:textId="7EB4DE3C" w:rsidR="00AC388A" w:rsidRPr="00210416" w:rsidRDefault="00AC388A">
        <w:pPr>
          <w:pStyle w:val="Footer"/>
          <w:rPr>
            <w:color w:val="7F7F7F"/>
          </w:rPr>
        </w:pPr>
        <w:r w:rsidRPr="00A53585">
          <w:t xml:space="preserve"> </w:t>
        </w:r>
        <w:sdt>
          <w:sdtPr>
            <w:id w:val="827638516"/>
            <w:docPartObj>
              <w:docPartGallery w:val="Page Numbers (Bottom of Page)"/>
              <w:docPartUnique/>
            </w:docPartObj>
          </w:sdtPr>
          <w:sdtEndPr/>
          <w:sdtContent>
            <w:r w:rsidRPr="001102BC">
              <w:rPr>
                <w:color w:val="7F7F7F"/>
              </w:rPr>
              <w:t xml:space="preserve">National Cervical Screening Programme – Monitoring Report – </w:t>
            </w:r>
            <w:r>
              <w:rPr>
                <w:color w:val="7F7F7F"/>
              </w:rPr>
              <w:t>Number 51</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sz w:val="24"/>
                <w:szCs w:val="24"/>
              </w:rPr>
              <w:t>1</w:t>
            </w:r>
            <w:r w:rsidRPr="00075F19">
              <w:rPr>
                <w:color w:val="7F7F7F"/>
                <w:sz w:val="24"/>
                <w:szCs w:val="24"/>
              </w:rPr>
              <w:fldChar w:fldCharType="end"/>
            </w:r>
          </w:sdtContent>
        </w:sdt>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2158816"/>
      <w:docPartObj>
        <w:docPartGallery w:val="Page Numbers (Bottom of Page)"/>
        <w:docPartUnique/>
      </w:docPartObj>
    </w:sdtPr>
    <w:sdtEndPr/>
    <w:sdtContent>
      <w:p w14:paraId="231F1A66" w14:textId="04419D14" w:rsidR="00AC388A" w:rsidRPr="00210416" w:rsidRDefault="00AC388A" w:rsidP="00210416">
        <w:pPr>
          <w:pStyle w:val="Footer"/>
          <w:rPr>
            <w:color w:val="7F7F7F"/>
          </w:rPr>
        </w:pPr>
        <w:r w:rsidRPr="00A53585">
          <w:t xml:space="preserve"> </w:t>
        </w:r>
        <w:sdt>
          <w:sdtPr>
            <w:id w:val="1628659683"/>
            <w:docPartObj>
              <w:docPartGallery w:val="Page Numbers (Bottom of Page)"/>
              <w:docPartUnique/>
            </w:docPartObj>
          </w:sdtPr>
          <w:sdtEndPr/>
          <w:sdtContent>
            <w:r w:rsidRPr="001102BC">
              <w:rPr>
                <w:color w:val="7F7F7F"/>
              </w:rPr>
              <w:t xml:space="preserve">National Cervical Screening Programme – Monitoring Report – </w:t>
            </w:r>
            <w:r>
              <w:rPr>
                <w:color w:val="7F7F7F"/>
              </w:rPr>
              <w:t>Number 51</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sz w:val="24"/>
                <w:szCs w:val="24"/>
              </w:rPr>
              <w:t>1</w:t>
            </w:r>
            <w:r w:rsidRPr="00075F19">
              <w:rPr>
                <w:color w:val="7F7F7F"/>
                <w:sz w:val="24"/>
                <w:szCs w:val="24"/>
              </w:rPr>
              <w:fldChar w:fldCharType="end"/>
            </w:r>
          </w:sdtContent>
        </w:sdt>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F104F" w14:textId="6A9BCFEA" w:rsidR="00AC388A" w:rsidRPr="00210416" w:rsidRDefault="00210416" w:rsidP="00210416">
    <w:pPr>
      <w:pStyle w:val="Footer"/>
    </w:pPr>
    <w:r w:rsidRPr="001102BC">
      <w:rPr>
        <w:color w:val="7F7F7F"/>
      </w:rPr>
      <w:t xml:space="preserve">National Cervical Screening Programme – Monitoring Report – </w:t>
    </w:r>
    <w:r>
      <w:rPr>
        <w:color w:val="7F7F7F"/>
      </w:rPr>
      <w:t xml:space="preserve">Number 51 </w:t>
    </w:r>
    <w:r>
      <w:rPr>
        <w:color w:val="7F7F7F"/>
      </w:rPr>
      <w:ptab w:relativeTo="margin" w:alignment="right" w:leader="none"/>
    </w:r>
    <w:r w:rsidRPr="00210416">
      <w:rPr>
        <w:color w:val="7F7F7F"/>
      </w:rPr>
      <w:t xml:space="preserve">Page </w:t>
    </w:r>
    <w:r w:rsidRPr="00210416">
      <w:rPr>
        <w:color w:val="7F7F7F"/>
      </w:rPr>
      <w:fldChar w:fldCharType="begin"/>
    </w:r>
    <w:r w:rsidRPr="00075F19">
      <w:rPr>
        <w:color w:val="7F7F7F"/>
      </w:rPr>
      <w:instrText xml:space="preserve"> PAGE </w:instrText>
    </w:r>
    <w:r w:rsidRPr="00210416">
      <w:rPr>
        <w:color w:val="7F7F7F"/>
      </w:rPr>
      <w:fldChar w:fldCharType="separate"/>
    </w:r>
    <w:r>
      <w:rPr>
        <w:color w:val="7F7F7F"/>
      </w:rPr>
      <w:t>58</w:t>
    </w:r>
    <w:r w:rsidRPr="00210416">
      <w:rPr>
        <w:color w:val="7F7F7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60D24" w14:textId="71F06AFE" w:rsidR="00AC388A" w:rsidRPr="002254F1" w:rsidRDefault="00AC388A" w:rsidP="002254F1">
    <w:pPr>
      <w:pStyle w:val="Footer"/>
      <w:tabs>
        <w:tab w:val="left" w:pos="6774"/>
        <w:tab w:val="left" w:pos="8160"/>
      </w:tabs>
      <w:rPr>
        <w:color w:val="7F7F7F"/>
      </w:rPr>
    </w:pPr>
    <w:r w:rsidRPr="001102BC">
      <w:rPr>
        <w:color w:val="7F7F7F"/>
      </w:rPr>
      <w:t xml:space="preserve">National Cervical Screening Programme – Monitoring Report – </w:t>
    </w:r>
    <w:sdt>
      <w:sdtPr>
        <w:rPr>
          <w:color w:val="7F7F7F"/>
        </w:rPr>
        <w:alias w:val="Subject"/>
        <w:tag w:val=""/>
        <w:id w:val="-1824345493"/>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51</w:t>
        </w:r>
      </w:sdtContent>
    </w:sdt>
    <w:r>
      <w:rPr>
        <w:color w:val="7F7F7F"/>
      </w:rPr>
      <w:tab/>
    </w:r>
    <w:r w:rsidRPr="001102BC">
      <w:rPr>
        <w:color w:val="7F7F7F"/>
      </w:rPr>
      <w:t xml:space="preserve">Page </w:t>
    </w:r>
    <w:r w:rsidRPr="00F12C81">
      <w:rPr>
        <w:color w:val="7F7F7F"/>
        <w:sz w:val="24"/>
        <w:szCs w:val="24"/>
      </w:rPr>
      <w:fldChar w:fldCharType="begin"/>
    </w:r>
    <w:r w:rsidRPr="00F12C81">
      <w:rPr>
        <w:color w:val="7F7F7F"/>
      </w:rPr>
      <w:instrText xml:space="preserve"> PAGE </w:instrText>
    </w:r>
    <w:r w:rsidRPr="00F12C81">
      <w:rPr>
        <w:color w:val="7F7F7F"/>
        <w:sz w:val="24"/>
        <w:szCs w:val="24"/>
      </w:rPr>
      <w:fldChar w:fldCharType="separate"/>
    </w:r>
    <w:r>
      <w:rPr>
        <w:noProof/>
        <w:color w:val="7F7F7F"/>
      </w:rPr>
      <w:t>220</w:t>
    </w:r>
    <w:r w:rsidRPr="00F12C81">
      <w:rPr>
        <w:color w:val="7F7F7F"/>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B0EB3" w14:textId="583D191C" w:rsidR="00AC388A" w:rsidRPr="00210416" w:rsidRDefault="00AC388A" w:rsidP="00210416">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717089819"/>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51</w:t>
        </w:r>
      </w:sdtContent>
    </w:sdt>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rPr>
      <w:t>179</w:t>
    </w:r>
    <w:r w:rsidRPr="00075F19">
      <w:rPr>
        <w:color w:val="7F7F7F"/>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EDDB4" w14:textId="60140D15" w:rsidR="00AC388A" w:rsidRPr="00901E08" w:rsidRDefault="00210416" w:rsidP="00901E08">
    <w:pPr>
      <w:pStyle w:val="Footer"/>
    </w:pPr>
    <w:r w:rsidRPr="001102BC">
      <w:rPr>
        <w:color w:val="7F7F7F"/>
      </w:rPr>
      <w:t xml:space="preserve">National Cervical Screening Programme – Monitoring Report – </w:t>
    </w:r>
    <w:r>
      <w:rPr>
        <w:color w:val="7F7F7F"/>
      </w:rPr>
      <w:t xml:space="preserve">Number 51 </w:t>
    </w:r>
    <w:r>
      <w:rPr>
        <w:color w:val="7F7F7F"/>
      </w:rPr>
      <w:ptab w:relativeTo="margin" w:alignment="right" w:leader="none"/>
    </w:r>
    <w:r w:rsidRPr="00210416">
      <w:rPr>
        <w:color w:val="7F7F7F"/>
      </w:rPr>
      <w:t xml:space="preserve">Page </w:t>
    </w:r>
    <w:r w:rsidRPr="00210416">
      <w:rPr>
        <w:color w:val="7F7F7F"/>
      </w:rPr>
      <w:fldChar w:fldCharType="begin"/>
    </w:r>
    <w:r w:rsidRPr="00075F19">
      <w:rPr>
        <w:color w:val="7F7F7F"/>
      </w:rPr>
      <w:instrText xml:space="preserve"> PAGE </w:instrText>
    </w:r>
    <w:r w:rsidRPr="00210416">
      <w:rPr>
        <w:color w:val="7F7F7F"/>
      </w:rPr>
      <w:fldChar w:fldCharType="separate"/>
    </w:r>
    <w:r w:rsidRPr="00210416">
      <w:rPr>
        <w:color w:val="7F7F7F"/>
      </w:rPr>
      <w:t>55</w:t>
    </w:r>
    <w:r w:rsidRPr="00210416">
      <w:rPr>
        <w:color w:val="7F7F7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F0260" w14:textId="21068AEC" w:rsidR="00AC388A" w:rsidRPr="001102BC" w:rsidRDefault="00AC388A" w:rsidP="00D96A21">
    <w:pPr>
      <w:pStyle w:val="Footer"/>
      <w:tabs>
        <w:tab w:val="left" w:pos="8160"/>
      </w:tabs>
      <w:rPr>
        <w:color w:val="7F7F7F"/>
      </w:rPr>
    </w:pPr>
    <w:r>
      <w:rPr>
        <w:noProof/>
        <w:lang w:eastAsia="en-AU"/>
      </w:rPr>
      <mc:AlternateContent>
        <mc:Choice Requires="wps">
          <w:drawing>
            <wp:anchor distT="0" distB="0" distL="114300" distR="114300" simplePos="0" relativeHeight="251656704" behindDoc="0" locked="0" layoutInCell="1" allowOverlap="1" wp14:anchorId="32FBFCC3" wp14:editId="130C3E3A">
              <wp:simplePos x="0" y="0"/>
              <wp:positionH relativeFrom="rightMargin">
                <wp:posOffset>-109220</wp:posOffset>
              </wp:positionH>
              <wp:positionV relativeFrom="bottomMargin">
                <wp:posOffset>-3010</wp:posOffset>
              </wp:positionV>
              <wp:extent cx="308610" cy="40513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405130"/>
                      </a:xfrm>
                      <a:prstGeom prst="rect">
                        <a:avLst/>
                      </a:prstGeom>
                      <a:noFill/>
                      <a:ln>
                        <a:noFill/>
                      </a:ln>
                    </wps:spPr>
                    <wps:txbx>
                      <w:txbxContent>
                        <w:p w14:paraId="45F5C125" w14:textId="77777777" w:rsidR="00AC388A" w:rsidRPr="00A53585" w:rsidRDefault="00AC388A" w:rsidP="00A53585">
                          <w:pPr>
                            <w:pStyle w:val="NoSpacing"/>
                            <w:rPr>
                              <w:color w:val="7F7F7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BFCC3" id="Rectangle 30" o:spid="_x0000_s1026" style="position:absolute;margin-left:-8.6pt;margin-top:-.25pt;width:24.3pt;height:31.9pt;z-index:251656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" filled="f" stroked="f">
              <v:textbox>
                <w:txbxContent>
                  <w:p w14:paraId="45F5C125" w14:textId="77777777" w:rsidR="00AC388A" w:rsidRPr="00A53585" w:rsidRDefault="00AC388A" w:rsidP="00A53585">
                    <w:pPr>
                      <w:pStyle w:val="NoSpacing"/>
                      <w:rPr>
                        <w:color w:val="7F7F7F"/>
                      </w:rPr>
                    </w:pPr>
                  </w:p>
                </w:txbxContent>
              </v:textbox>
              <w10:wrap anchorx="margin" anchory="margin"/>
            </v:rect>
          </w:pict>
        </mc:Fallback>
      </mc:AlternateContent>
    </w:r>
    <w:r w:rsidRPr="00A53585">
      <w:t xml:space="preserve"> </w:t>
    </w:r>
  </w:p>
  <w:p w14:paraId="75638335" w14:textId="32B505FE" w:rsidR="00AC388A" w:rsidRPr="009910CD" w:rsidRDefault="00AC388A" w:rsidP="00210416">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24841389"/>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51</w:t>
        </w:r>
      </w:sdtContent>
    </w:sdt>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rPr>
      <w:t>179</w:t>
    </w:r>
    <w:r w:rsidRPr="00075F19">
      <w:rPr>
        <w:color w:val="7F7F7F"/>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60EBA" w14:textId="69B552DD" w:rsidR="00AC388A" w:rsidRPr="009910CD" w:rsidRDefault="00AC388A" w:rsidP="00210416">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1837116344"/>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51</w:t>
        </w:r>
      </w:sdtContent>
    </w:sdt>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rPr>
      <w:t>179</w:t>
    </w:r>
    <w:r w:rsidRPr="00075F19">
      <w:rPr>
        <w:color w:val="7F7F7F"/>
        <w:sz w:val="24"/>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73B87" w14:textId="23614CB5" w:rsidR="00AC388A" w:rsidRPr="00D1642F" w:rsidRDefault="00210416">
    <w:pPr>
      <w:pStyle w:val="Footer"/>
    </w:pPr>
    <w:r w:rsidRPr="001102BC">
      <w:rPr>
        <w:color w:val="7F7F7F"/>
      </w:rPr>
      <w:t xml:space="preserve">National Cervical Screening Programme – Monitoring Report – </w:t>
    </w:r>
    <w:r>
      <w:rPr>
        <w:color w:val="7F7F7F"/>
      </w:rPr>
      <w:t xml:space="preserve">Number 51 </w:t>
    </w:r>
    <w:r>
      <w:rPr>
        <w:color w:val="7F7F7F"/>
      </w:rPr>
      <w:ptab w:relativeTo="margin" w:alignment="right" w:leader="none"/>
    </w:r>
    <w:r w:rsidRPr="00210416">
      <w:rPr>
        <w:color w:val="7F7F7F"/>
      </w:rPr>
      <w:t xml:space="preserve">Page </w:t>
    </w:r>
    <w:r w:rsidRPr="00210416">
      <w:rPr>
        <w:color w:val="7F7F7F"/>
      </w:rPr>
      <w:fldChar w:fldCharType="begin"/>
    </w:r>
    <w:r w:rsidRPr="00075F19">
      <w:rPr>
        <w:color w:val="7F7F7F"/>
      </w:rPr>
      <w:instrText xml:space="preserve"> PAGE </w:instrText>
    </w:r>
    <w:r w:rsidRPr="00210416">
      <w:rPr>
        <w:color w:val="7F7F7F"/>
      </w:rPr>
      <w:fldChar w:fldCharType="separate"/>
    </w:r>
    <w:r>
      <w:rPr>
        <w:color w:val="7F7F7F"/>
      </w:rPr>
      <w:t>58</w:t>
    </w:r>
    <w:r w:rsidRPr="00210416">
      <w:rPr>
        <w:color w:val="7F7F7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29E2B" w14:textId="5947F35E" w:rsidR="00AC388A" w:rsidRPr="00210416" w:rsidRDefault="00AC388A" w:rsidP="00210416">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1832024618"/>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51</w:t>
        </w:r>
      </w:sdtContent>
    </w:sdt>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rPr>
      <w:t>179</w:t>
    </w:r>
    <w:r w:rsidRPr="00075F19">
      <w:rPr>
        <w:color w:val="7F7F7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E66379" w14:textId="77777777" w:rsidR="00E82F8C" w:rsidRDefault="00E82F8C" w:rsidP="00090DA1">
      <w:r>
        <w:separator/>
      </w:r>
    </w:p>
  </w:footnote>
  <w:footnote w:type="continuationSeparator" w:id="0">
    <w:p w14:paraId="1A6FA4DC" w14:textId="77777777" w:rsidR="00E82F8C" w:rsidRDefault="00E82F8C" w:rsidP="00090DA1">
      <w:r>
        <w:continuationSeparator/>
      </w:r>
    </w:p>
  </w:footnote>
  <w:footnote w:type="continuationNotice" w:id="1">
    <w:p w14:paraId="4F23D772" w14:textId="77777777" w:rsidR="00E82F8C" w:rsidRDefault="00E82F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11CF5" w14:textId="77777777" w:rsidR="00AC388A" w:rsidRDefault="00AC388A" w:rsidP="00511C6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63865" w14:textId="77777777" w:rsidR="00AC388A" w:rsidRDefault="00AC388A" w:rsidP="00D1642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345A5" w14:textId="77777777" w:rsidR="00AC388A" w:rsidRDefault="00AC38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7F477" w14:textId="77777777" w:rsidR="00AC388A" w:rsidRDefault="00AC38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F6894" w14:textId="77777777" w:rsidR="00AC388A" w:rsidRDefault="00AC388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B2CC6" w14:textId="77777777" w:rsidR="00AC388A" w:rsidRDefault="00AC388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28795" w14:textId="77777777" w:rsidR="00AC388A" w:rsidRDefault="00AC388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4E6FC" w14:textId="77777777" w:rsidR="00AC388A" w:rsidRDefault="00AC388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D9745" w14:textId="77777777" w:rsidR="00AC388A" w:rsidRDefault="00AC38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C4D5C"/>
    <w:multiLevelType w:val="hybridMultilevel"/>
    <w:tmpl w:val="4176BF7C"/>
    <w:lvl w:ilvl="0" w:tplc="0850523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55C4E26"/>
    <w:multiLevelType w:val="hybridMultilevel"/>
    <w:tmpl w:val="AAF86336"/>
    <w:lvl w:ilvl="0" w:tplc="7E202EF4">
      <w:start w:val="1"/>
      <w:numFmt w:val="lowerRoman"/>
      <w:lvlText w:val="%1)"/>
      <w:lvlJc w:val="left"/>
      <w:pPr>
        <w:ind w:left="772" w:hanging="360"/>
      </w:pPr>
      <w:rPr>
        <w:rFonts w:hint="default"/>
      </w:rPr>
    </w:lvl>
    <w:lvl w:ilvl="1" w:tplc="0C090019" w:tentative="1">
      <w:start w:val="1"/>
      <w:numFmt w:val="lowerLetter"/>
      <w:lvlText w:val="%2."/>
      <w:lvlJc w:val="left"/>
      <w:pPr>
        <w:ind w:left="1492" w:hanging="360"/>
      </w:pPr>
    </w:lvl>
    <w:lvl w:ilvl="2" w:tplc="0C09001B" w:tentative="1">
      <w:start w:val="1"/>
      <w:numFmt w:val="lowerRoman"/>
      <w:lvlText w:val="%3."/>
      <w:lvlJc w:val="right"/>
      <w:pPr>
        <w:ind w:left="2212" w:hanging="180"/>
      </w:pPr>
    </w:lvl>
    <w:lvl w:ilvl="3" w:tplc="0C09000F" w:tentative="1">
      <w:start w:val="1"/>
      <w:numFmt w:val="decimal"/>
      <w:lvlText w:val="%4."/>
      <w:lvlJc w:val="left"/>
      <w:pPr>
        <w:ind w:left="2932" w:hanging="360"/>
      </w:pPr>
    </w:lvl>
    <w:lvl w:ilvl="4" w:tplc="0C090019" w:tentative="1">
      <w:start w:val="1"/>
      <w:numFmt w:val="lowerLetter"/>
      <w:lvlText w:val="%5."/>
      <w:lvlJc w:val="left"/>
      <w:pPr>
        <w:ind w:left="3652" w:hanging="360"/>
      </w:pPr>
    </w:lvl>
    <w:lvl w:ilvl="5" w:tplc="0C09001B" w:tentative="1">
      <w:start w:val="1"/>
      <w:numFmt w:val="lowerRoman"/>
      <w:lvlText w:val="%6."/>
      <w:lvlJc w:val="right"/>
      <w:pPr>
        <w:ind w:left="4372" w:hanging="180"/>
      </w:pPr>
    </w:lvl>
    <w:lvl w:ilvl="6" w:tplc="0C09000F" w:tentative="1">
      <w:start w:val="1"/>
      <w:numFmt w:val="decimal"/>
      <w:lvlText w:val="%7."/>
      <w:lvlJc w:val="left"/>
      <w:pPr>
        <w:ind w:left="5092" w:hanging="360"/>
      </w:pPr>
    </w:lvl>
    <w:lvl w:ilvl="7" w:tplc="0C090019" w:tentative="1">
      <w:start w:val="1"/>
      <w:numFmt w:val="lowerLetter"/>
      <w:lvlText w:val="%8."/>
      <w:lvlJc w:val="left"/>
      <w:pPr>
        <w:ind w:left="5812" w:hanging="360"/>
      </w:pPr>
    </w:lvl>
    <w:lvl w:ilvl="8" w:tplc="0C09001B" w:tentative="1">
      <w:start w:val="1"/>
      <w:numFmt w:val="lowerRoman"/>
      <w:lvlText w:val="%9."/>
      <w:lvlJc w:val="right"/>
      <w:pPr>
        <w:ind w:left="6532" w:hanging="180"/>
      </w:pPr>
    </w:lvl>
  </w:abstractNum>
  <w:abstractNum w:abstractNumId="2" w15:restartNumberingAfterBreak="0">
    <w:nsid w:val="0DFD4AEF"/>
    <w:multiLevelType w:val="hybridMultilevel"/>
    <w:tmpl w:val="50007A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B34ED4"/>
    <w:multiLevelType w:val="hybridMultilevel"/>
    <w:tmpl w:val="BF84B128"/>
    <w:lvl w:ilvl="0" w:tplc="44281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A86431"/>
    <w:multiLevelType w:val="hybridMultilevel"/>
    <w:tmpl w:val="131A16C0"/>
    <w:lvl w:ilvl="0" w:tplc="44969EB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E5410A"/>
    <w:multiLevelType w:val="hybridMultilevel"/>
    <w:tmpl w:val="AD68E5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62E28FA"/>
    <w:multiLevelType w:val="hybridMultilevel"/>
    <w:tmpl w:val="D06A2C00"/>
    <w:lvl w:ilvl="0" w:tplc="A9104AF4">
      <w:start w:val="8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CA067A"/>
    <w:multiLevelType w:val="hybridMultilevel"/>
    <w:tmpl w:val="FAF8BF16"/>
    <w:lvl w:ilvl="0" w:tplc="73A869AA">
      <w:start w:val="1"/>
      <w:numFmt w:val="decimal"/>
      <w:lvlText w:val="7.%1."/>
      <w:lvlJc w:val="left"/>
      <w:pPr>
        <w:ind w:left="2771" w:hanging="360"/>
      </w:pPr>
      <w:rPr>
        <w:rFonts w:hint="default"/>
      </w:rPr>
    </w:lvl>
    <w:lvl w:ilvl="1" w:tplc="0C090019" w:tentative="1">
      <w:start w:val="1"/>
      <w:numFmt w:val="lowerLetter"/>
      <w:lvlText w:val="%2."/>
      <w:lvlJc w:val="left"/>
      <w:pPr>
        <w:ind w:left="3851" w:hanging="360"/>
      </w:pPr>
    </w:lvl>
    <w:lvl w:ilvl="2" w:tplc="0C09001B" w:tentative="1">
      <w:start w:val="1"/>
      <w:numFmt w:val="lowerRoman"/>
      <w:lvlText w:val="%3."/>
      <w:lvlJc w:val="right"/>
      <w:pPr>
        <w:ind w:left="4571" w:hanging="180"/>
      </w:pPr>
    </w:lvl>
    <w:lvl w:ilvl="3" w:tplc="0C09000F" w:tentative="1">
      <w:start w:val="1"/>
      <w:numFmt w:val="decimal"/>
      <w:lvlText w:val="%4."/>
      <w:lvlJc w:val="left"/>
      <w:pPr>
        <w:ind w:left="5291" w:hanging="360"/>
      </w:pPr>
    </w:lvl>
    <w:lvl w:ilvl="4" w:tplc="0C090019" w:tentative="1">
      <w:start w:val="1"/>
      <w:numFmt w:val="lowerLetter"/>
      <w:lvlText w:val="%5."/>
      <w:lvlJc w:val="left"/>
      <w:pPr>
        <w:ind w:left="6011" w:hanging="360"/>
      </w:pPr>
    </w:lvl>
    <w:lvl w:ilvl="5" w:tplc="0C09001B" w:tentative="1">
      <w:start w:val="1"/>
      <w:numFmt w:val="lowerRoman"/>
      <w:lvlText w:val="%6."/>
      <w:lvlJc w:val="right"/>
      <w:pPr>
        <w:ind w:left="6731" w:hanging="180"/>
      </w:pPr>
    </w:lvl>
    <w:lvl w:ilvl="6" w:tplc="0C09000F" w:tentative="1">
      <w:start w:val="1"/>
      <w:numFmt w:val="decimal"/>
      <w:lvlText w:val="%7."/>
      <w:lvlJc w:val="left"/>
      <w:pPr>
        <w:ind w:left="7451" w:hanging="360"/>
      </w:pPr>
    </w:lvl>
    <w:lvl w:ilvl="7" w:tplc="0C090019" w:tentative="1">
      <w:start w:val="1"/>
      <w:numFmt w:val="lowerLetter"/>
      <w:lvlText w:val="%8."/>
      <w:lvlJc w:val="left"/>
      <w:pPr>
        <w:ind w:left="8171" w:hanging="360"/>
      </w:pPr>
    </w:lvl>
    <w:lvl w:ilvl="8" w:tplc="0C09001B" w:tentative="1">
      <w:start w:val="1"/>
      <w:numFmt w:val="lowerRoman"/>
      <w:lvlText w:val="%9."/>
      <w:lvlJc w:val="right"/>
      <w:pPr>
        <w:ind w:left="8891" w:hanging="180"/>
      </w:pPr>
    </w:lvl>
  </w:abstractNum>
  <w:abstractNum w:abstractNumId="8" w15:restartNumberingAfterBreak="0">
    <w:nsid w:val="1C7C0185"/>
    <w:multiLevelType w:val="hybridMultilevel"/>
    <w:tmpl w:val="DCE61390"/>
    <w:lvl w:ilvl="0" w:tplc="44281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6A5AFC"/>
    <w:multiLevelType w:val="hybridMultilevel"/>
    <w:tmpl w:val="A1549586"/>
    <w:lvl w:ilvl="0" w:tplc="8E004076">
      <w:start w:val="1"/>
      <w:numFmt w:val="decimal"/>
      <w:lvlText w:val="8.%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DC6C12"/>
    <w:multiLevelType w:val="hybridMultilevel"/>
    <w:tmpl w:val="CF9ADE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6E13D56"/>
    <w:multiLevelType w:val="hybridMultilevel"/>
    <w:tmpl w:val="E6A611DE"/>
    <w:lvl w:ilvl="0" w:tplc="20F81FB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43040A"/>
    <w:multiLevelType w:val="hybridMultilevel"/>
    <w:tmpl w:val="425C2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3185535"/>
    <w:multiLevelType w:val="hybridMultilevel"/>
    <w:tmpl w:val="41ACC0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8E145DA"/>
    <w:multiLevelType w:val="hybridMultilevel"/>
    <w:tmpl w:val="206657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9C16AED"/>
    <w:multiLevelType w:val="hybridMultilevel"/>
    <w:tmpl w:val="81CE4642"/>
    <w:lvl w:ilvl="0" w:tplc="2C2C0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0E518F"/>
    <w:multiLevelType w:val="hybridMultilevel"/>
    <w:tmpl w:val="600E6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AE6AAF"/>
    <w:multiLevelType w:val="hybridMultilevel"/>
    <w:tmpl w:val="071C3B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38C0D15"/>
    <w:multiLevelType w:val="hybridMultilevel"/>
    <w:tmpl w:val="0C0465EA"/>
    <w:lvl w:ilvl="0" w:tplc="44281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3BB14FA"/>
    <w:multiLevelType w:val="hybridMultilevel"/>
    <w:tmpl w:val="A59E4D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4B47223"/>
    <w:multiLevelType w:val="hybridMultilevel"/>
    <w:tmpl w:val="763C3F30"/>
    <w:lvl w:ilvl="0" w:tplc="7E202EF4">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3A69E6"/>
    <w:multiLevelType w:val="hybridMultilevel"/>
    <w:tmpl w:val="E36C5934"/>
    <w:lvl w:ilvl="0" w:tplc="7E202EF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7616B15"/>
    <w:multiLevelType w:val="hybridMultilevel"/>
    <w:tmpl w:val="A028A9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8CE2CC6"/>
    <w:multiLevelType w:val="hybridMultilevel"/>
    <w:tmpl w:val="CE567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2E1582"/>
    <w:multiLevelType w:val="hybridMultilevel"/>
    <w:tmpl w:val="9F9CCDC2"/>
    <w:lvl w:ilvl="0" w:tplc="A810160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B95C78"/>
    <w:multiLevelType w:val="hybridMultilevel"/>
    <w:tmpl w:val="5A365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3D18FB"/>
    <w:multiLevelType w:val="hybridMultilevel"/>
    <w:tmpl w:val="F60CB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007DD4"/>
    <w:multiLevelType w:val="hybridMultilevel"/>
    <w:tmpl w:val="F4D07BF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15:restartNumberingAfterBreak="0">
    <w:nsid w:val="617A597E"/>
    <w:multiLevelType w:val="hybridMultilevel"/>
    <w:tmpl w:val="54662D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1BB074E"/>
    <w:multiLevelType w:val="hybridMultilevel"/>
    <w:tmpl w:val="4FA83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73B219B"/>
    <w:multiLevelType w:val="hybridMultilevel"/>
    <w:tmpl w:val="F4FAA1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9512275"/>
    <w:multiLevelType w:val="hybridMultilevel"/>
    <w:tmpl w:val="2C005B90"/>
    <w:lvl w:ilvl="0" w:tplc="A91C3B94">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0D4B1D"/>
    <w:multiLevelType w:val="hybridMultilevel"/>
    <w:tmpl w:val="94528AA2"/>
    <w:lvl w:ilvl="0" w:tplc="D9EE057C">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A9C279D"/>
    <w:multiLevelType w:val="hybridMultilevel"/>
    <w:tmpl w:val="E196D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5B201D"/>
    <w:multiLevelType w:val="hybridMultilevel"/>
    <w:tmpl w:val="6D40B2E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F53093F"/>
    <w:multiLevelType w:val="hybridMultilevel"/>
    <w:tmpl w:val="DEDE8A1A"/>
    <w:lvl w:ilvl="0" w:tplc="77F4651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3D3325D"/>
    <w:multiLevelType w:val="hybridMultilevel"/>
    <w:tmpl w:val="A4721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5EB7B26"/>
    <w:multiLevelType w:val="hybridMultilevel"/>
    <w:tmpl w:val="7FFA0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EC1914"/>
    <w:multiLevelType w:val="hybridMultilevel"/>
    <w:tmpl w:val="763C3F30"/>
    <w:lvl w:ilvl="0" w:tplc="7E202EF4">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B53376"/>
    <w:multiLevelType w:val="hybridMultilevel"/>
    <w:tmpl w:val="F14C83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9"/>
  </w:num>
  <w:num w:numId="2">
    <w:abstractNumId w:val="5"/>
  </w:num>
  <w:num w:numId="3">
    <w:abstractNumId w:val="33"/>
  </w:num>
  <w:num w:numId="4">
    <w:abstractNumId w:val="10"/>
  </w:num>
  <w:num w:numId="5">
    <w:abstractNumId w:val="12"/>
  </w:num>
  <w:num w:numId="6">
    <w:abstractNumId w:val="17"/>
  </w:num>
  <w:num w:numId="7">
    <w:abstractNumId w:val="14"/>
  </w:num>
  <w:num w:numId="8">
    <w:abstractNumId w:val="29"/>
  </w:num>
  <w:num w:numId="9">
    <w:abstractNumId w:val="39"/>
  </w:num>
  <w:num w:numId="10">
    <w:abstractNumId w:val="13"/>
  </w:num>
  <w:num w:numId="11">
    <w:abstractNumId w:val="7"/>
  </w:num>
  <w:num w:numId="12">
    <w:abstractNumId w:val="18"/>
  </w:num>
  <w:num w:numId="13">
    <w:abstractNumId w:val="3"/>
  </w:num>
  <w:num w:numId="14">
    <w:abstractNumId w:val="25"/>
  </w:num>
  <w:num w:numId="15">
    <w:abstractNumId w:val="23"/>
  </w:num>
  <w:num w:numId="16">
    <w:abstractNumId w:val="38"/>
  </w:num>
  <w:num w:numId="17">
    <w:abstractNumId w:val="21"/>
  </w:num>
  <w:num w:numId="18">
    <w:abstractNumId w:val="24"/>
  </w:num>
  <w:num w:numId="19">
    <w:abstractNumId w:val="34"/>
  </w:num>
  <w:num w:numId="20">
    <w:abstractNumId w:val="11"/>
  </w:num>
  <w:num w:numId="21">
    <w:abstractNumId w:val="37"/>
  </w:num>
  <w:num w:numId="22">
    <w:abstractNumId w:val="1"/>
  </w:num>
  <w:num w:numId="23">
    <w:abstractNumId w:val="36"/>
  </w:num>
  <w:num w:numId="24">
    <w:abstractNumId w:val="4"/>
  </w:num>
  <w:num w:numId="25">
    <w:abstractNumId w:val="16"/>
  </w:num>
  <w:num w:numId="26">
    <w:abstractNumId w:val="9"/>
  </w:num>
  <w:num w:numId="27">
    <w:abstractNumId w:val="31"/>
  </w:num>
  <w:num w:numId="28">
    <w:abstractNumId w:val="20"/>
  </w:num>
  <w:num w:numId="29">
    <w:abstractNumId w:val="0"/>
  </w:num>
  <w:num w:numId="30">
    <w:abstractNumId w:val="28"/>
  </w:num>
  <w:num w:numId="31">
    <w:abstractNumId w:val="30"/>
  </w:num>
  <w:num w:numId="32">
    <w:abstractNumId w:val="8"/>
  </w:num>
  <w:num w:numId="33">
    <w:abstractNumId w:val="35"/>
  </w:num>
  <w:num w:numId="34">
    <w:abstractNumId w:val="15"/>
  </w:num>
  <w:num w:numId="35">
    <w:abstractNumId w:val="32"/>
  </w:num>
  <w:num w:numId="36">
    <w:abstractNumId w:val="2"/>
  </w:num>
  <w:num w:numId="37">
    <w:abstractNumId w:val="6"/>
  </w:num>
  <w:num w:numId="38">
    <w:abstractNumId w:val="26"/>
  </w:num>
  <w:num w:numId="39">
    <w:abstractNumId w:val="22"/>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ttachedTemplate r:id="rId1"/>
  <w:documentProtection w:edit="trackedChanges" w:enforcement="0"/>
  <w:defaultTabStop w:val="720"/>
  <w:drawingGridHorizontalSpacing w:val="115"/>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t0drd2r3drrx1e0e2px9a5wx5az9v0r0xx0&quot;&gt;Cervix-Recovered-Saved&lt;record-ids&gt;&lt;item&gt;83&lt;/item&gt;&lt;item&gt;329&lt;/item&gt;&lt;item&gt;735&lt;/item&gt;&lt;item&gt;3786&lt;/item&gt;&lt;item&gt;3955&lt;/item&gt;&lt;item&gt;3978&lt;/item&gt;&lt;item&gt;4471&lt;/item&gt;&lt;item&gt;5184&lt;/item&gt;&lt;item&gt;5246&lt;/item&gt;&lt;item&gt;5252&lt;/item&gt;&lt;item&gt;5253&lt;/item&gt;&lt;item&gt;5388&lt;/item&gt;&lt;item&gt;9020&lt;/item&gt;&lt;item&gt;10262&lt;/item&gt;&lt;item&gt;10426&lt;/item&gt;&lt;item&gt;10633&lt;/item&gt;&lt;item&gt;10679&lt;/item&gt;&lt;item&gt;10692&lt;/item&gt;&lt;item&gt;10693&lt;/item&gt;&lt;item&gt;10933&lt;/item&gt;&lt;/record-ids&gt;&lt;/item&gt;&lt;/Libraries&gt;"/>
    <w:docVar w:name="REFMGR.InstantFormat" w:val="&lt;InstantFormat&gt;&lt;Enabled&gt;1&lt;/Enabled&gt;&lt;ScanUnformatted&gt;1&lt;/ScanUnformatted&gt;&lt;ScanChanges&gt;1&lt;/ScanChanges&gt;&lt;/InstantFormat&gt;"/>
    <w:docVar w:name="REFMGR.Layout" w:val="&lt;Layout&gt;&lt;StartingRefnum&gt;VancouverBG_CCNSW&lt;/StartingRefnum&gt;&lt;FontName&gt;Calibri&lt;/FontName&gt;&lt;FontSize&gt;11&lt;/FontSize&gt;&lt;ReflistTitle&gt;&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ervix&lt;/item&gt;&lt;/Libraries&gt;&lt;/Databases&gt;"/>
  </w:docVars>
  <w:rsids>
    <w:rsidRoot w:val="006745A7"/>
    <w:rsid w:val="00000253"/>
    <w:rsid w:val="000002C7"/>
    <w:rsid w:val="00000341"/>
    <w:rsid w:val="00000475"/>
    <w:rsid w:val="00000491"/>
    <w:rsid w:val="000004D4"/>
    <w:rsid w:val="00000507"/>
    <w:rsid w:val="00000612"/>
    <w:rsid w:val="000006F7"/>
    <w:rsid w:val="000008B1"/>
    <w:rsid w:val="000008EC"/>
    <w:rsid w:val="0000098E"/>
    <w:rsid w:val="00000AEA"/>
    <w:rsid w:val="00000B09"/>
    <w:rsid w:val="00000B27"/>
    <w:rsid w:val="00000B68"/>
    <w:rsid w:val="00000D8A"/>
    <w:rsid w:val="00000E02"/>
    <w:rsid w:val="00000EB2"/>
    <w:rsid w:val="00000F45"/>
    <w:rsid w:val="00001066"/>
    <w:rsid w:val="00001193"/>
    <w:rsid w:val="0000125A"/>
    <w:rsid w:val="00001324"/>
    <w:rsid w:val="0000139C"/>
    <w:rsid w:val="000013B9"/>
    <w:rsid w:val="0000140A"/>
    <w:rsid w:val="00001524"/>
    <w:rsid w:val="00001556"/>
    <w:rsid w:val="00001577"/>
    <w:rsid w:val="00001607"/>
    <w:rsid w:val="0000163C"/>
    <w:rsid w:val="0000164A"/>
    <w:rsid w:val="000016A1"/>
    <w:rsid w:val="00001738"/>
    <w:rsid w:val="00001862"/>
    <w:rsid w:val="00001C54"/>
    <w:rsid w:val="00001C74"/>
    <w:rsid w:val="00001CD9"/>
    <w:rsid w:val="00001DFB"/>
    <w:rsid w:val="00001F41"/>
    <w:rsid w:val="0000204F"/>
    <w:rsid w:val="00002119"/>
    <w:rsid w:val="00002205"/>
    <w:rsid w:val="000022E3"/>
    <w:rsid w:val="0000242F"/>
    <w:rsid w:val="00002593"/>
    <w:rsid w:val="000025FF"/>
    <w:rsid w:val="000028D0"/>
    <w:rsid w:val="00002A89"/>
    <w:rsid w:val="00002B69"/>
    <w:rsid w:val="00002BD3"/>
    <w:rsid w:val="00002E2F"/>
    <w:rsid w:val="00003042"/>
    <w:rsid w:val="000030BC"/>
    <w:rsid w:val="00003203"/>
    <w:rsid w:val="0000332D"/>
    <w:rsid w:val="000033CC"/>
    <w:rsid w:val="000034FB"/>
    <w:rsid w:val="00003702"/>
    <w:rsid w:val="000037B0"/>
    <w:rsid w:val="000039A5"/>
    <w:rsid w:val="00003A9C"/>
    <w:rsid w:val="00003B87"/>
    <w:rsid w:val="00003CD9"/>
    <w:rsid w:val="00003D89"/>
    <w:rsid w:val="00003DE1"/>
    <w:rsid w:val="00003E03"/>
    <w:rsid w:val="00003E23"/>
    <w:rsid w:val="00003E8F"/>
    <w:rsid w:val="00003EAE"/>
    <w:rsid w:val="00003F10"/>
    <w:rsid w:val="00003F37"/>
    <w:rsid w:val="00003F7D"/>
    <w:rsid w:val="00004020"/>
    <w:rsid w:val="00004132"/>
    <w:rsid w:val="00004263"/>
    <w:rsid w:val="000044C3"/>
    <w:rsid w:val="00004549"/>
    <w:rsid w:val="000045FA"/>
    <w:rsid w:val="00004730"/>
    <w:rsid w:val="0000479D"/>
    <w:rsid w:val="00004863"/>
    <w:rsid w:val="00004885"/>
    <w:rsid w:val="00004A0F"/>
    <w:rsid w:val="00004A20"/>
    <w:rsid w:val="00004BDC"/>
    <w:rsid w:val="00004C70"/>
    <w:rsid w:val="00004CA1"/>
    <w:rsid w:val="00004CCB"/>
    <w:rsid w:val="00004CE8"/>
    <w:rsid w:val="00004EA5"/>
    <w:rsid w:val="00005890"/>
    <w:rsid w:val="00005895"/>
    <w:rsid w:val="00005AF2"/>
    <w:rsid w:val="00005B16"/>
    <w:rsid w:val="00005B8C"/>
    <w:rsid w:val="00005C42"/>
    <w:rsid w:val="00005C47"/>
    <w:rsid w:val="00005C79"/>
    <w:rsid w:val="00005F0C"/>
    <w:rsid w:val="00005FBE"/>
    <w:rsid w:val="00006068"/>
    <w:rsid w:val="000061B4"/>
    <w:rsid w:val="00006324"/>
    <w:rsid w:val="0000639F"/>
    <w:rsid w:val="000064BE"/>
    <w:rsid w:val="000064BF"/>
    <w:rsid w:val="000064C1"/>
    <w:rsid w:val="00006572"/>
    <w:rsid w:val="000065F5"/>
    <w:rsid w:val="000065FD"/>
    <w:rsid w:val="000067AA"/>
    <w:rsid w:val="00006A56"/>
    <w:rsid w:val="00006EB2"/>
    <w:rsid w:val="00006EC3"/>
    <w:rsid w:val="00006F90"/>
    <w:rsid w:val="00007025"/>
    <w:rsid w:val="00007038"/>
    <w:rsid w:val="00007067"/>
    <w:rsid w:val="000070B5"/>
    <w:rsid w:val="000073D2"/>
    <w:rsid w:val="0000754A"/>
    <w:rsid w:val="0000754B"/>
    <w:rsid w:val="00007813"/>
    <w:rsid w:val="000078E6"/>
    <w:rsid w:val="0000794D"/>
    <w:rsid w:val="00007A2F"/>
    <w:rsid w:val="00007B7E"/>
    <w:rsid w:val="00007C18"/>
    <w:rsid w:val="00007C1C"/>
    <w:rsid w:val="00007D36"/>
    <w:rsid w:val="00007EF2"/>
    <w:rsid w:val="000100EA"/>
    <w:rsid w:val="000100FA"/>
    <w:rsid w:val="00010306"/>
    <w:rsid w:val="00010391"/>
    <w:rsid w:val="00010425"/>
    <w:rsid w:val="00010459"/>
    <w:rsid w:val="0001067C"/>
    <w:rsid w:val="000106BB"/>
    <w:rsid w:val="0001077D"/>
    <w:rsid w:val="00010895"/>
    <w:rsid w:val="00010936"/>
    <w:rsid w:val="00010991"/>
    <w:rsid w:val="00010A71"/>
    <w:rsid w:val="00010AB6"/>
    <w:rsid w:val="00010B79"/>
    <w:rsid w:val="00010DCB"/>
    <w:rsid w:val="00011047"/>
    <w:rsid w:val="000110D2"/>
    <w:rsid w:val="000111EC"/>
    <w:rsid w:val="0001121D"/>
    <w:rsid w:val="000114A1"/>
    <w:rsid w:val="00011591"/>
    <w:rsid w:val="000116BB"/>
    <w:rsid w:val="00011E03"/>
    <w:rsid w:val="00011E2C"/>
    <w:rsid w:val="00011E33"/>
    <w:rsid w:val="00011E58"/>
    <w:rsid w:val="00011F1F"/>
    <w:rsid w:val="00012003"/>
    <w:rsid w:val="000122AD"/>
    <w:rsid w:val="000122C4"/>
    <w:rsid w:val="00012383"/>
    <w:rsid w:val="0001251A"/>
    <w:rsid w:val="0001251D"/>
    <w:rsid w:val="0001275C"/>
    <w:rsid w:val="00012950"/>
    <w:rsid w:val="0001299A"/>
    <w:rsid w:val="00012BBF"/>
    <w:rsid w:val="00012CC4"/>
    <w:rsid w:val="00012EAF"/>
    <w:rsid w:val="00012EB2"/>
    <w:rsid w:val="00012EBD"/>
    <w:rsid w:val="00012F61"/>
    <w:rsid w:val="0001304A"/>
    <w:rsid w:val="00013078"/>
    <w:rsid w:val="00013208"/>
    <w:rsid w:val="0001335D"/>
    <w:rsid w:val="00013381"/>
    <w:rsid w:val="00013436"/>
    <w:rsid w:val="0001349A"/>
    <w:rsid w:val="00013603"/>
    <w:rsid w:val="000136C2"/>
    <w:rsid w:val="00013777"/>
    <w:rsid w:val="000139C2"/>
    <w:rsid w:val="000139CE"/>
    <w:rsid w:val="00013A03"/>
    <w:rsid w:val="00013BBA"/>
    <w:rsid w:val="00013C79"/>
    <w:rsid w:val="00013CA5"/>
    <w:rsid w:val="00013DE4"/>
    <w:rsid w:val="00013E1A"/>
    <w:rsid w:val="00013ECD"/>
    <w:rsid w:val="00013FF6"/>
    <w:rsid w:val="000141E0"/>
    <w:rsid w:val="000141F9"/>
    <w:rsid w:val="00014292"/>
    <w:rsid w:val="00014332"/>
    <w:rsid w:val="000145B3"/>
    <w:rsid w:val="000145C8"/>
    <w:rsid w:val="00014629"/>
    <w:rsid w:val="00014736"/>
    <w:rsid w:val="00014937"/>
    <w:rsid w:val="000149F9"/>
    <w:rsid w:val="00014A54"/>
    <w:rsid w:val="00014B99"/>
    <w:rsid w:val="00014C64"/>
    <w:rsid w:val="00014CE6"/>
    <w:rsid w:val="0001530B"/>
    <w:rsid w:val="0001541F"/>
    <w:rsid w:val="00015637"/>
    <w:rsid w:val="000157E9"/>
    <w:rsid w:val="00015829"/>
    <w:rsid w:val="000159C4"/>
    <w:rsid w:val="000159F2"/>
    <w:rsid w:val="00015A09"/>
    <w:rsid w:val="00015B5A"/>
    <w:rsid w:val="00015CB7"/>
    <w:rsid w:val="00015DC7"/>
    <w:rsid w:val="00016147"/>
    <w:rsid w:val="0001616E"/>
    <w:rsid w:val="000161FA"/>
    <w:rsid w:val="00016200"/>
    <w:rsid w:val="000164C0"/>
    <w:rsid w:val="000164E9"/>
    <w:rsid w:val="0001656F"/>
    <w:rsid w:val="00016623"/>
    <w:rsid w:val="00016628"/>
    <w:rsid w:val="0001694B"/>
    <w:rsid w:val="000169CD"/>
    <w:rsid w:val="00016A0C"/>
    <w:rsid w:val="00016AB3"/>
    <w:rsid w:val="00016B32"/>
    <w:rsid w:val="00016C01"/>
    <w:rsid w:val="00016C0B"/>
    <w:rsid w:val="00016E49"/>
    <w:rsid w:val="00016E94"/>
    <w:rsid w:val="00017045"/>
    <w:rsid w:val="0001725A"/>
    <w:rsid w:val="000172B9"/>
    <w:rsid w:val="00017466"/>
    <w:rsid w:val="000174E5"/>
    <w:rsid w:val="00017552"/>
    <w:rsid w:val="00017577"/>
    <w:rsid w:val="000176EA"/>
    <w:rsid w:val="00017A17"/>
    <w:rsid w:val="00017C95"/>
    <w:rsid w:val="00017D74"/>
    <w:rsid w:val="00017DF0"/>
    <w:rsid w:val="00017EE7"/>
    <w:rsid w:val="000200C2"/>
    <w:rsid w:val="000200D7"/>
    <w:rsid w:val="000201A8"/>
    <w:rsid w:val="000201C2"/>
    <w:rsid w:val="0002021A"/>
    <w:rsid w:val="0002023C"/>
    <w:rsid w:val="0002051F"/>
    <w:rsid w:val="000205D1"/>
    <w:rsid w:val="000206D8"/>
    <w:rsid w:val="000207B2"/>
    <w:rsid w:val="00020829"/>
    <w:rsid w:val="00020838"/>
    <w:rsid w:val="00020881"/>
    <w:rsid w:val="000208CC"/>
    <w:rsid w:val="00020AAF"/>
    <w:rsid w:val="00020AED"/>
    <w:rsid w:val="00020CB8"/>
    <w:rsid w:val="00020FD7"/>
    <w:rsid w:val="00021002"/>
    <w:rsid w:val="00021072"/>
    <w:rsid w:val="0002139A"/>
    <w:rsid w:val="000213B6"/>
    <w:rsid w:val="000213F4"/>
    <w:rsid w:val="00021482"/>
    <w:rsid w:val="0002156C"/>
    <w:rsid w:val="00021671"/>
    <w:rsid w:val="00021692"/>
    <w:rsid w:val="0002170E"/>
    <w:rsid w:val="000219A6"/>
    <w:rsid w:val="000219BA"/>
    <w:rsid w:val="00021A31"/>
    <w:rsid w:val="00021AD0"/>
    <w:rsid w:val="00021BC6"/>
    <w:rsid w:val="00022064"/>
    <w:rsid w:val="00022476"/>
    <w:rsid w:val="000224EE"/>
    <w:rsid w:val="000225DD"/>
    <w:rsid w:val="0002260C"/>
    <w:rsid w:val="00022801"/>
    <w:rsid w:val="000228C0"/>
    <w:rsid w:val="00022A91"/>
    <w:rsid w:val="00022E38"/>
    <w:rsid w:val="00023138"/>
    <w:rsid w:val="00023234"/>
    <w:rsid w:val="000232A6"/>
    <w:rsid w:val="000233AB"/>
    <w:rsid w:val="000233E4"/>
    <w:rsid w:val="00023577"/>
    <w:rsid w:val="00023630"/>
    <w:rsid w:val="000236F6"/>
    <w:rsid w:val="00023913"/>
    <w:rsid w:val="000239EE"/>
    <w:rsid w:val="00023CED"/>
    <w:rsid w:val="00023D90"/>
    <w:rsid w:val="00023E60"/>
    <w:rsid w:val="00023ECD"/>
    <w:rsid w:val="00023F74"/>
    <w:rsid w:val="0002418F"/>
    <w:rsid w:val="000249DC"/>
    <w:rsid w:val="00024AE3"/>
    <w:rsid w:val="00024AFE"/>
    <w:rsid w:val="00024E16"/>
    <w:rsid w:val="0002520E"/>
    <w:rsid w:val="000253A3"/>
    <w:rsid w:val="000255E7"/>
    <w:rsid w:val="000255F7"/>
    <w:rsid w:val="0002583D"/>
    <w:rsid w:val="00025E90"/>
    <w:rsid w:val="00025F99"/>
    <w:rsid w:val="0002608D"/>
    <w:rsid w:val="000262BD"/>
    <w:rsid w:val="0002632C"/>
    <w:rsid w:val="00026351"/>
    <w:rsid w:val="00026454"/>
    <w:rsid w:val="00026486"/>
    <w:rsid w:val="0002674C"/>
    <w:rsid w:val="000267DC"/>
    <w:rsid w:val="0002691C"/>
    <w:rsid w:val="000269A7"/>
    <w:rsid w:val="00026BE7"/>
    <w:rsid w:val="00026CDC"/>
    <w:rsid w:val="00027343"/>
    <w:rsid w:val="0002744E"/>
    <w:rsid w:val="0002745F"/>
    <w:rsid w:val="00027480"/>
    <w:rsid w:val="000274DF"/>
    <w:rsid w:val="000277F5"/>
    <w:rsid w:val="000277F9"/>
    <w:rsid w:val="00027E20"/>
    <w:rsid w:val="00027E8F"/>
    <w:rsid w:val="00027FAA"/>
    <w:rsid w:val="000303FD"/>
    <w:rsid w:val="00030813"/>
    <w:rsid w:val="00030824"/>
    <w:rsid w:val="000308D5"/>
    <w:rsid w:val="0003091E"/>
    <w:rsid w:val="00030A4D"/>
    <w:rsid w:val="00030AD2"/>
    <w:rsid w:val="00030B3A"/>
    <w:rsid w:val="00030D6F"/>
    <w:rsid w:val="00030E14"/>
    <w:rsid w:val="00030E15"/>
    <w:rsid w:val="00030F41"/>
    <w:rsid w:val="00030F9E"/>
    <w:rsid w:val="00031011"/>
    <w:rsid w:val="0003101E"/>
    <w:rsid w:val="0003111A"/>
    <w:rsid w:val="0003145A"/>
    <w:rsid w:val="00031547"/>
    <w:rsid w:val="00031619"/>
    <w:rsid w:val="0003177F"/>
    <w:rsid w:val="00031838"/>
    <w:rsid w:val="000318D4"/>
    <w:rsid w:val="00031919"/>
    <w:rsid w:val="00031AA2"/>
    <w:rsid w:val="00031B04"/>
    <w:rsid w:val="00031B50"/>
    <w:rsid w:val="00031BCA"/>
    <w:rsid w:val="00031C4E"/>
    <w:rsid w:val="00031D7D"/>
    <w:rsid w:val="00031E45"/>
    <w:rsid w:val="00031F57"/>
    <w:rsid w:val="00032051"/>
    <w:rsid w:val="000320C9"/>
    <w:rsid w:val="00032121"/>
    <w:rsid w:val="0003214F"/>
    <w:rsid w:val="000321E5"/>
    <w:rsid w:val="000322E5"/>
    <w:rsid w:val="00032315"/>
    <w:rsid w:val="00032530"/>
    <w:rsid w:val="000325FB"/>
    <w:rsid w:val="000326F6"/>
    <w:rsid w:val="0003273B"/>
    <w:rsid w:val="00032799"/>
    <w:rsid w:val="0003297F"/>
    <w:rsid w:val="00032E1E"/>
    <w:rsid w:val="00032EBC"/>
    <w:rsid w:val="000330BA"/>
    <w:rsid w:val="0003316C"/>
    <w:rsid w:val="000334A0"/>
    <w:rsid w:val="0003356C"/>
    <w:rsid w:val="0003369A"/>
    <w:rsid w:val="00033967"/>
    <w:rsid w:val="00033AED"/>
    <w:rsid w:val="00033B6D"/>
    <w:rsid w:val="00033D96"/>
    <w:rsid w:val="0003404F"/>
    <w:rsid w:val="000340F1"/>
    <w:rsid w:val="000341CB"/>
    <w:rsid w:val="0003422F"/>
    <w:rsid w:val="00034257"/>
    <w:rsid w:val="000342D5"/>
    <w:rsid w:val="0003439C"/>
    <w:rsid w:val="0003451A"/>
    <w:rsid w:val="000347AD"/>
    <w:rsid w:val="000349AC"/>
    <w:rsid w:val="000349AD"/>
    <w:rsid w:val="00034A48"/>
    <w:rsid w:val="00034AE4"/>
    <w:rsid w:val="00034DCC"/>
    <w:rsid w:val="00034E84"/>
    <w:rsid w:val="0003502B"/>
    <w:rsid w:val="00035207"/>
    <w:rsid w:val="00035292"/>
    <w:rsid w:val="0003549D"/>
    <w:rsid w:val="0003560E"/>
    <w:rsid w:val="00035619"/>
    <w:rsid w:val="000356CE"/>
    <w:rsid w:val="00035819"/>
    <w:rsid w:val="0003594A"/>
    <w:rsid w:val="00035972"/>
    <w:rsid w:val="00035977"/>
    <w:rsid w:val="00035994"/>
    <w:rsid w:val="000359BB"/>
    <w:rsid w:val="00035A63"/>
    <w:rsid w:val="00035C1A"/>
    <w:rsid w:val="00035CB4"/>
    <w:rsid w:val="00036121"/>
    <w:rsid w:val="00036205"/>
    <w:rsid w:val="0003624A"/>
    <w:rsid w:val="00036287"/>
    <w:rsid w:val="0003643B"/>
    <w:rsid w:val="00036634"/>
    <w:rsid w:val="00036674"/>
    <w:rsid w:val="000366EC"/>
    <w:rsid w:val="000369C4"/>
    <w:rsid w:val="00036A7E"/>
    <w:rsid w:val="00036AB1"/>
    <w:rsid w:val="00036AB8"/>
    <w:rsid w:val="00036BD3"/>
    <w:rsid w:val="00036D8E"/>
    <w:rsid w:val="00036E80"/>
    <w:rsid w:val="00036EA6"/>
    <w:rsid w:val="00036EDE"/>
    <w:rsid w:val="00036EE0"/>
    <w:rsid w:val="00037248"/>
    <w:rsid w:val="0003742C"/>
    <w:rsid w:val="00037496"/>
    <w:rsid w:val="00037684"/>
    <w:rsid w:val="00037732"/>
    <w:rsid w:val="000377CE"/>
    <w:rsid w:val="0003799D"/>
    <w:rsid w:val="00037A2A"/>
    <w:rsid w:val="00037B31"/>
    <w:rsid w:val="00037B9A"/>
    <w:rsid w:val="00037F9B"/>
    <w:rsid w:val="00040145"/>
    <w:rsid w:val="00040292"/>
    <w:rsid w:val="00040398"/>
    <w:rsid w:val="0004062B"/>
    <w:rsid w:val="000406D7"/>
    <w:rsid w:val="000407BB"/>
    <w:rsid w:val="0004085A"/>
    <w:rsid w:val="00040967"/>
    <w:rsid w:val="000409D3"/>
    <w:rsid w:val="000409F7"/>
    <w:rsid w:val="00040F39"/>
    <w:rsid w:val="00040FFD"/>
    <w:rsid w:val="00041054"/>
    <w:rsid w:val="00041333"/>
    <w:rsid w:val="00041368"/>
    <w:rsid w:val="0004137C"/>
    <w:rsid w:val="000413CE"/>
    <w:rsid w:val="00041453"/>
    <w:rsid w:val="00041569"/>
    <w:rsid w:val="000417A1"/>
    <w:rsid w:val="00041A82"/>
    <w:rsid w:val="00041AE1"/>
    <w:rsid w:val="00041BE2"/>
    <w:rsid w:val="00041CE8"/>
    <w:rsid w:val="00041DB7"/>
    <w:rsid w:val="00041DFF"/>
    <w:rsid w:val="0004202E"/>
    <w:rsid w:val="0004217F"/>
    <w:rsid w:val="000421F1"/>
    <w:rsid w:val="00042258"/>
    <w:rsid w:val="00042360"/>
    <w:rsid w:val="0004245C"/>
    <w:rsid w:val="00042761"/>
    <w:rsid w:val="00042785"/>
    <w:rsid w:val="00042916"/>
    <w:rsid w:val="00042965"/>
    <w:rsid w:val="00042A3A"/>
    <w:rsid w:val="00042D1D"/>
    <w:rsid w:val="00042FA2"/>
    <w:rsid w:val="000430DB"/>
    <w:rsid w:val="00043447"/>
    <w:rsid w:val="000434D8"/>
    <w:rsid w:val="00043533"/>
    <w:rsid w:val="00043596"/>
    <w:rsid w:val="0004364E"/>
    <w:rsid w:val="0004387B"/>
    <w:rsid w:val="0004393A"/>
    <w:rsid w:val="00043C9D"/>
    <w:rsid w:val="00043E41"/>
    <w:rsid w:val="00043EBE"/>
    <w:rsid w:val="00043F3A"/>
    <w:rsid w:val="000440D7"/>
    <w:rsid w:val="00044134"/>
    <w:rsid w:val="000441C8"/>
    <w:rsid w:val="0004428A"/>
    <w:rsid w:val="00044332"/>
    <w:rsid w:val="0004446C"/>
    <w:rsid w:val="0004453B"/>
    <w:rsid w:val="0004453F"/>
    <w:rsid w:val="0004456A"/>
    <w:rsid w:val="000448DA"/>
    <w:rsid w:val="00044A4D"/>
    <w:rsid w:val="00044A59"/>
    <w:rsid w:val="00044C60"/>
    <w:rsid w:val="00044DD1"/>
    <w:rsid w:val="00044EF8"/>
    <w:rsid w:val="00044FF3"/>
    <w:rsid w:val="00045003"/>
    <w:rsid w:val="000450E8"/>
    <w:rsid w:val="000453C9"/>
    <w:rsid w:val="0004543E"/>
    <w:rsid w:val="000455B7"/>
    <w:rsid w:val="000458CE"/>
    <w:rsid w:val="00045B5B"/>
    <w:rsid w:val="00045B70"/>
    <w:rsid w:val="00045CD7"/>
    <w:rsid w:val="00045D6E"/>
    <w:rsid w:val="00045D73"/>
    <w:rsid w:val="00045E10"/>
    <w:rsid w:val="00046002"/>
    <w:rsid w:val="000460D0"/>
    <w:rsid w:val="0004624B"/>
    <w:rsid w:val="0004637F"/>
    <w:rsid w:val="000463D5"/>
    <w:rsid w:val="000463DB"/>
    <w:rsid w:val="00046472"/>
    <w:rsid w:val="0004688C"/>
    <w:rsid w:val="00046932"/>
    <w:rsid w:val="000469E7"/>
    <w:rsid w:val="00046A3C"/>
    <w:rsid w:val="00046F4D"/>
    <w:rsid w:val="00046F58"/>
    <w:rsid w:val="00046F94"/>
    <w:rsid w:val="0004704D"/>
    <w:rsid w:val="00047127"/>
    <w:rsid w:val="00047139"/>
    <w:rsid w:val="00047278"/>
    <w:rsid w:val="000472BB"/>
    <w:rsid w:val="00047396"/>
    <w:rsid w:val="0004753B"/>
    <w:rsid w:val="00047553"/>
    <w:rsid w:val="000475FC"/>
    <w:rsid w:val="00047640"/>
    <w:rsid w:val="000476D6"/>
    <w:rsid w:val="00047723"/>
    <w:rsid w:val="00047963"/>
    <w:rsid w:val="00047A26"/>
    <w:rsid w:val="00047D07"/>
    <w:rsid w:val="00047DE5"/>
    <w:rsid w:val="00047F5F"/>
    <w:rsid w:val="00047F86"/>
    <w:rsid w:val="000501F6"/>
    <w:rsid w:val="000501FA"/>
    <w:rsid w:val="000502FD"/>
    <w:rsid w:val="00050356"/>
    <w:rsid w:val="00050384"/>
    <w:rsid w:val="000504F1"/>
    <w:rsid w:val="000504FB"/>
    <w:rsid w:val="0005064B"/>
    <w:rsid w:val="0005073D"/>
    <w:rsid w:val="0005082C"/>
    <w:rsid w:val="00050A1F"/>
    <w:rsid w:val="00050D91"/>
    <w:rsid w:val="00050E26"/>
    <w:rsid w:val="00050E8E"/>
    <w:rsid w:val="00051054"/>
    <w:rsid w:val="00051135"/>
    <w:rsid w:val="000511E4"/>
    <w:rsid w:val="0005125C"/>
    <w:rsid w:val="000512B1"/>
    <w:rsid w:val="000517D7"/>
    <w:rsid w:val="00051846"/>
    <w:rsid w:val="00051934"/>
    <w:rsid w:val="00051A19"/>
    <w:rsid w:val="00051A5D"/>
    <w:rsid w:val="00051A81"/>
    <w:rsid w:val="00051AEC"/>
    <w:rsid w:val="00051C04"/>
    <w:rsid w:val="00051C0E"/>
    <w:rsid w:val="00051CFF"/>
    <w:rsid w:val="0005235A"/>
    <w:rsid w:val="000523E8"/>
    <w:rsid w:val="00052497"/>
    <w:rsid w:val="00052600"/>
    <w:rsid w:val="0005274E"/>
    <w:rsid w:val="00052774"/>
    <w:rsid w:val="0005291C"/>
    <w:rsid w:val="0005295F"/>
    <w:rsid w:val="00052D44"/>
    <w:rsid w:val="00052EF5"/>
    <w:rsid w:val="00053046"/>
    <w:rsid w:val="00053047"/>
    <w:rsid w:val="00053883"/>
    <w:rsid w:val="0005392C"/>
    <w:rsid w:val="00053C0F"/>
    <w:rsid w:val="00053C2A"/>
    <w:rsid w:val="00053CE4"/>
    <w:rsid w:val="00053D88"/>
    <w:rsid w:val="00053ED2"/>
    <w:rsid w:val="00053F32"/>
    <w:rsid w:val="00054078"/>
    <w:rsid w:val="000540B0"/>
    <w:rsid w:val="000541A1"/>
    <w:rsid w:val="000541F4"/>
    <w:rsid w:val="000542AA"/>
    <w:rsid w:val="000542E8"/>
    <w:rsid w:val="000542E9"/>
    <w:rsid w:val="000543B9"/>
    <w:rsid w:val="00054435"/>
    <w:rsid w:val="00054554"/>
    <w:rsid w:val="000545D1"/>
    <w:rsid w:val="0005491B"/>
    <w:rsid w:val="00054A6C"/>
    <w:rsid w:val="00054AC5"/>
    <w:rsid w:val="00054CCD"/>
    <w:rsid w:val="00054DFA"/>
    <w:rsid w:val="00054E40"/>
    <w:rsid w:val="00054FEB"/>
    <w:rsid w:val="00055036"/>
    <w:rsid w:val="000550A7"/>
    <w:rsid w:val="0005512A"/>
    <w:rsid w:val="0005521A"/>
    <w:rsid w:val="0005528A"/>
    <w:rsid w:val="000552EA"/>
    <w:rsid w:val="00055432"/>
    <w:rsid w:val="0005552F"/>
    <w:rsid w:val="0005564F"/>
    <w:rsid w:val="00055691"/>
    <w:rsid w:val="0005584D"/>
    <w:rsid w:val="00055A00"/>
    <w:rsid w:val="00055B83"/>
    <w:rsid w:val="00055BFE"/>
    <w:rsid w:val="00055FE5"/>
    <w:rsid w:val="00056156"/>
    <w:rsid w:val="00056229"/>
    <w:rsid w:val="0005624B"/>
    <w:rsid w:val="000562D5"/>
    <w:rsid w:val="0005630B"/>
    <w:rsid w:val="00056479"/>
    <w:rsid w:val="0005661A"/>
    <w:rsid w:val="000567B0"/>
    <w:rsid w:val="000569A9"/>
    <w:rsid w:val="00057451"/>
    <w:rsid w:val="00057661"/>
    <w:rsid w:val="00057714"/>
    <w:rsid w:val="00057A0F"/>
    <w:rsid w:val="00057A5B"/>
    <w:rsid w:val="00057CDE"/>
    <w:rsid w:val="00057D64"/>
    <w:rsid w:val="00057E77"/>
    <w:rsid w:val="00057F0B"/>
    <w:rsid w:val="00057F78"/>
    <w:rsid w:val="00057F88"/>
    <w:rsid w:val="00060043"/>
    <w:rsid w:val="00060088"/>
    <w:rsid w:val="0006047D"/>
    <w:rsid w:val="00060515"/>
    <w:rsid w:val="00060739"/>
    <w:rsid w:val="00060861"/>
    <w:rsid w:val="00060B67"/>
    <w:rsid w:val="00060E47"/>
    <w:rsid w:val="00060FA2"/>
    <w:rsid w:val="0006115B"/>
    <w:rsid w:val="00061188"/>
    <w:rsid w:val="0006151A"/>
    <w:rsid w:val="00061554"/>
    <w:rsid w:val="00061757"/>
    <w:rsid w:val="000618F3"/>
    <w:rsid w:val="000619D1"/>
    <w:rsid w:val="00061A62"/>
    <w:rsid w:val="00061AED"/>
    <w:rsid w:val="00061B2B"/>
    <w:rsid w:val="00061BAE"/>
    <w:rsid w:val="00061BB9"/>
    <w:rsid w:val="00061DBA"/>
    <w:rsid w:val="00061DE3"/>
    <w:rsid w:val="00061F5F"/>
    <w:rsid w:val="00061F7E"/>
    <w:rsid w:val="00062093"/>
    <w:rsid w:val="000620F2"/>
    <w:rsid w:val="0006211C"/>
    <w:rsid w:val="00062183"/>
    <w:rsid w:val="0006225B"/>
    <w:rsid w:val="00062280"/>
    <w:rsid w:val="000622D0"/>
    <w:rsid w:val="000625D5"/>
    <w:rsid w:val="000626A1"/>
    <w:rsid w:val="0006273A"/>
    <w:rsid w:val="0006286A"/>
    <w:rsid w:val="00062974"/>
    <w:rsid w:val="00062B0A"/>
    <w:rsid w:val="00062B12"/>
    <w:rsid w:val="00062B19"/>
    <w:rsid w:val="00062BF6"/>
    <w:rsid w:val="00062CBE"/>
    <w:rsid w:val="00062F07"/>
    <w:rsid w:val="00063186"/>
    <w:rsid w:val="000632EE"/>
    <w:rsid w:val="0006332E"/>
    <w:rsid w:val="00063344"/>
    <w:rsid w:val="00063407"/>
    <w:rsid w:val="0006344B"/>
    <w:rsid w:val="00063790"/>
    <w:rsid w:val="00063A91"/>
    <w:rsid w:val="00063B6E"/>
    <w:rsid w:val="00063B9E"/>
    <w:rsid w:val="00063DC8"/>
    <w:rsid w:val="00063E8C"/>
    <w:rsid w:val="00064158"/>
    <w:rsid w:val="00064189"/>
    <w:rsid w:val="000641F0"/>
    <w:rsid w:val="00064291"/>
    <w:rsid w:val="000642E8"/>
    <w:rsid w:val="00064651"/>
    <w:rsid w:val="00064775"/>
    <w:rsid w:val="000647EB"/>
    <w:rsid w:val="000649C6"/>
    <w:rsid w:val="00064D46"/>
    <w:rsid w:val="00065025"/>
    <w:rsid w:val="000650B7"/>
    <w:rsid w:val="000651D7"/>
    <w:rsid w:val="00065433"/>
    <w:rsid w:val="000654A0"/>
    <w:rsid w:val="000655DA"/>
    <w:rsid w:val="000656B5"/>
    <w:rsid w:val="000657CE"/>
    <w:rsid w:val="00065912"/>
    <w:rsid w:val="00065A04"/>
    <w:rsid w:val="00065AA2"/>
    <w:rsid w:val="00065B19"/>
    <w:rsid w:val="00065BDB"/>
    <w:rsid w:val="00065C13"/>
    <w:rsid w:val="00065C6E"/>
    <w:rsid w:val="00065EF6"/>
    <w:rsid w:val="00065F4B"/>
    <w:rsid w:val="00065FF4"/>
    <w:rsid w:val="00066026"/>
    <w:rsid w:val="0006606B"/>
    <w:rsid w:val="000660CA"/>
    <w:rsid w:val="000666F6"/>
    <w:rsid w:val="00066B77"/>
    <w:rsid w:val="00066C7F"/>
    <w:rsid w:val="00066D78"/>
    <w:rsid w:val="00066D9D"/>
    <w:rsid w:val="00066DBD"/>
    <w:rsid w:val="00066F01"/>
    <w:rsid w:val="00067296"/>
    <w:rsid w:val="000672F4"/>
    <w:rsid w:val="000674B2"/>
    <w:rsid w:val="00067513"/>
    <w:rsid w:val="0006768F"/>
    <w:rsid w:val="000676C7"/>
    <w:rsid w:val="00067A46"/>
    <w:rsid w:val="00067ABC"/>
    <w:rsid w:val="00067AC1"/>
    <w:rsid w:val="00067B50"/>
    <w:rsid w:val="00067B6E"/>
    <w:rsid w:val="00067D28"/>
    <w:rsid w:val="00067E6B"/>
    <w:rsid w:val="00067EB1"/>
    <w:rsid w:val="00067FF7"/>
    <w:rsid w:val="00070066"/>
    <w:rsid w:val="00070157"/>
    <w:rsid w:val="00070178"/>
    <w:rsid w:val="000705E7"/>
    <w:rsid w:val="000707D0"/>
    <w:rsid w:val="000707DB"/>
    <w:rsid w:val="00070858"/>
    <w:rsid w:val="00070893"/>
    <w:rsid w:val="00070C75"/>
    <w:rsid w:val="00070D36"/>
    <w:rsid w:val="00070FFC"/>
    <w:rsid w:val="0007127A"/>
    <w:rsid w:val="000712C6"/>
    <w:rsid w:val="000712D9"/>
    <w:rsid w:val="00071364"/>
    <w:rsid w:val="00071454"/>
    <w:rsid w:val="00071582"/>
    <w:rsid w:val="000715D1"/>
    <w:rsid w:val="00071607"/>
    <w:rsid w:val="00071756"/>
    <w:rsid w:val="000717ED"/>
    <w:rsid w:val="000719D3"/>
    <w:rsid w:val="000719DF"/>
    <w:rsid w:val="00071FD1"/>
    <w:rsid w:val="00071FF2"/>
    <w:rsid w:val="000721FB"/>
    <w:rsid w:val="00072220"/>
    <w:rsid w:val="0007230C"/>
    <w:rsid w:val="000725CB"/>
    <w:rsid w:val="000726A8"/>
    <w:rsid w:val="000726C0"/>
    <w:rsid w:val="000726F6"/>
    <w:rsid w:val="000727D0"/>
    <w:rsid w:val="0007286C"/>
    <w:rsid w:val="000728E6"/>
    <w:rsid w:val="00072929"/>
    <w:rsid w:val="000729BB"/>
    <w:rsid w:val="00072C9E"/>
    <w:rsid w:val="00072E36"/>
    <w:rsid w:val="00073018"/>
    <w:rsid w:val="000730D0"/>
    <w:rsid w:val="0007335A"/>
    <w:rsid w:val="00073630"/>
    <w:rsid w:val="000738B5"/>
    <w:rsid w:val="00073963"/>
    <w:rsid w:val="00073A41"/>
    <w:rsid w:val="00073C63"/>
    <w:rsid w:val="00073EE2"/>
    <w:rsid w:val="000740BA"/>
    <w:rsid w:val="00074232"/>
    <w:rsid w:val="00074286"/>
    <w:rsid w:val="000743A2"/>
    <w:rsid w:val="000743F4"/>
    <w:rsid w:val="000749DA"/>
    <w:rsid w:val="00074A21"/>
    <w:rsid w:val="00074A76"/>
    <w:rsid w:val="00074DAB"/>
    <w:rsid w:val="00074E56"/>
    <w:rsid w:val="00074F7F"/>
    <w:rsid w:val="00075676"/>
    <w:rsid w:val="0007583C"/>
    <w:rsid w:val="00075872"/>
    <w:rsid w:val="00075943"/>
    <w:rsid w:val="00075B0B"/>
    <w:rsid w:val="00075B28"/>
    <w:rsid w:val="00075B31"/>
    <w:rsid w:val="00075B6C"/>
    <w:rsid w:val="00075F19"/>
    <w:rsid w:val="0007606A"/>
    <w:rsid w:val="00076086"/>
    <w:rsid w:val="000761AF"/>
    <w:rsid w:val="000761E9"/>
    <w:rsid w:val="000761EB"/>
    <w:rsid w:val="000764D5"/>
    <w:rsid w:val="00076555"/>
    <w:rsid w:val="000765ED"/>
    <w:rsid w:val="000766EF"/>
    <w:rsid w:val="0007682E"/>
    <w:rsid w:val="00076B2F"/>
    <w:rsid w:val="00076DEE"/>
    <w:rsid w:val="00076DFC"/>
    <w:rsid w:val="00076E2A"/>
    <w:rsid w:val="00076F03"/>
    <w:rsid w:val="0007717E"/>
    <w:rsid w:val="000771A3"/>
    <w:rsid w:val="000772C9"/>
    <w:rsid w:val="00077321"/>
    <w:rsid w:val="00077646"/>
    <w:rsid w:val="000777C3"/>
    <w:rsid w:val="00077CAA"/>
    <w:rsid w:val="00077DFC"/>
    <w:rsid w:val="00077FCC"/>
    <w:rsid w:val="000800A6"/>
    <w:rsid w:val="00080174"/>
    <w:rsid w:val="000801AF"/>
    <w:rsid w:val="00080217"/>
    <w:rsid w:val="000802E9"/>
    <w:rsid w:val="0008061E"/>
    <w:rsid w:val="00080657"/>
    <w:rsid w:val="00080723"/>
    <w:rsid w:val="00080736"/>
    <w:rsid w:val="000807A4"/>
    <w:rsid w:val="000807FE"/>
    <w:rsid w:val="00080DFD"/>
    <w:rsid w:val="00081157"/>
    <w:rsid w:val="00081265"/>
    <w:rsid w:val="0008130C"/>
    <w:rsid w:val="00081450"/>
    <w:rsid w:val="000815A1"/>
    <w:rsid w:val="00081680"/>
    <w:rsid w:val="00081709"/>
    <w:rsid w:val="00081764"/>
    <w:rsid w:val="000817E0"/>
    <w:rsid w:val="00081951"/>
    <w:rsid w:val="00081A86"/>
    <w:rsid w:val="00081AA1"/>
    <w:rsid w:val="00081B24"/>
    <w:rsid w:val="00081BDB"/>
    <w:rsid w:val="00081E14"/>
    <w:rsid w:val="00081EE5"/>
    <w:rsid w:val="000820EF"/>
    <w:rsid w:val="00082110"/>
    <w:rsid w:val="0008224E"/>
    <w:rsid w:val="00082350"/>
    <w:rsid w:val="00082410"/>
    <w:rsid w:val="00082419"/>
    <w:rsid w:val="0008247A"/>
    <w:rsid w:val="00082718"/>
    <w:rsid w:val="00082A49"/>
    <w:rsid w:val="00082C4A"/>
    <w:rsid w:val="00082CE3"/>
    <w:rsid w:val="00082E20"/>
    <w:rsid w:val="00082F4D"/>
    <w:rsid w:val="00082FB5"/>
    <w:rsid w:val="00083193"/>
    <w:rsid w:val="000831CA"/>
    <w:rsid w:val="000832B0"/>
    <w:rsid w:val="0008349D"/>
    <w:rsid w:val="00083530"/>
    <w:rsid w:val="000836CB"/>
    <w:rsid w:val="000836CD"/>
    <w:rsid w:val="00083789"/>
    <w:rsid w:val="0008380E"/>
    <w:rsid w:val="00083821"/>
    <w:rsid w:val="00083915"/>
    <w:rsid w:val="00083940"/>
    <w:rsid w:val="00083950"/>
    <w:rsid w:val="00083BC7"/>
    <w:rsid w:val="00083C49"/>
    <w:rsid w:val="00083D17"/>
    <w:rsid w:val="000840B2"/>
    <w:rsid w:val="00084337"/>
    <w:rsid w:val="00084346"/>
    <w:rsid w:val="0008462C"/>
    <w:rsid w:val="00084676"/>
    <w:rsid w:val="0008468D"/>
    <w:rsid w:val="000846F5"/>
    <w:rsid w:val="0008496F"/>
    <w:rsid w:val="00084A12"/>
    <w:rsid w:val="00084CAF"/>
    <w:rsid w:val="00084D42"/>
    <w:rsid w:val="00084F28"/>
    <w:rsid w:val="0008510A"/>
    <w:rsid w:val="000852BC"/>
    <w:rsid w:val="0008532E"/>
    <w:rsid w:val="00085459"/>
    <w:rsid w:val="0008551A"/>
    <w:rsid w:val="0008551B"/>
    <w:rsid w:val="0008569A"/>
    <w:rsid w:val="000856CD"/>
    <w:rsid w:val="000857DB"/>
    <w:rsid w:val="00085B38"/>
    <w:rsid w:val="00085C91"/>
    <w:rsid w:val="00085D0E"/>
    <w:rsid w:val="00085D49"/>
    <w:rsid w:val="00085DC0"/>
    <w:rsid w:val="00085DD8"/>
    <w:rsid w:val="00085E3A"/>
    <w:rsid w:val="00085F42"/>
    <w:rsid w:val="00086126"/>
    <w:rsid w:val="00086220"/>
    <w:rsid w:val="00086259"/>
    <w:rsid w:val="00086297"/>
    <w:rsid w:val="000863F1"/>
    <w:rsid w:val="0008646D"/>
    <w:rsid w:val="0008656C"/>
    <w:rsid w:val="00086587"/>
    <w:rsid w:val="00086632"/>
    <w:rsid w:val="0008687D"/>
    <w:rsid w:val="000868A8"/>
    <w:rsid w:val="000869FC"/>
    <w:rsid w:val="00086B42"/>
    <w:rsid w:val="00086D2C"/>
    <w:rsid w:val="00086DE2"/>
    <w:rsid w:val="00087094"/>
    <w:rsid w:val="000870C6"/>
    <w:rsid w:val="000872B6"/>
    <w:rsid w:val="00087358"/>
    <w:rsid w:val="000873D2"/>
    <w:rsid w:val="000875FF"/>
    <w:rsid w:val="00087903"/>
    <w:rsid w:val="00087998"/>
    <w:rsid w:val="00087B43"/>
    <w:rsid w:val="00087D60"/>
    <w:rsid w:val="00087DEB"/>
    <w:rsid w:val="00087EA6"/>
    <w:rsid w:val="0009043C"/>
    <w:rsid w:val="000904E2"/>
    <w:rsid w:val="0009066D"/>
    <w:rsid w:val="00090767"/>
    <w:rsid w:val="00090912"/>
    <w:rsid w:val="00090AF3"/>
    <w:rsid w:val="00090B5D"/>
    <w:rsid w:val="00090C86"/>
    <w:rsid w:val="00090DA1"/>
    <w:rsid w:val="000910AF"/>
    <w:rsid w:val="0009117A"/>
    <w:rsid w:val="00091313"/>
    <w:rsid w:val="00091707"/>
    <w:rsid w:val="00091771"/>
    <w:rsid w:val="00091921"/>
    <w:rsid w:val="00091941"/>
    <w:rsid w:val="00091A4A"/>
    <w:rsid w:val="00091B87"/>
    <w:rsid w:val="00091C28"/>
    <w:rsid w:val="00091C93"/>
    <w:rsid w:val="00091F4B"/>
    <w:rsid w:val="000920E7"/>
    <w:rsid w:val="00092168"/>
    <w:rsid w:val="00092471"/>
    <w:rsid w:val="000924B9"/>
    <w:rsid w:val="000927C2"/>
    <w:rsid w:val="000927CF"/>
    <w:rsid w:val="000928F8"/>
    <w:rsid w:val="0009291D"/>
    <w:rsid w:val="00092A02"/>
    <w:rsid w:val="00092AC9"/>
    <w:rsid w:val="00092B28"/>
    <w:rsid w:val="00092D41"/>
    <w:rsid w:val="00092DD1"/>
    <w:rsid w:val="00092E36"/>
    <w:rsid w:val="00092E72"/>
    <w:rsid w:val="0009306D"/>
    <w:rsid w:val="00093075"/>
    <w:rsid w:val="000931D1"/>
    <w:rsid w:val="000933AE"/>
    <w:rsid w:val="00093537"/>
    <w:rsid w:val="00093841"/>
    <w:rsid w:val="0009397A"/>
    <w:rsid w:val="00093A2D"/>
    <w:rsid w:val="00093C78"/>
    <w:rsid w:val="00093CE9"/>
    <w:rsid w:val="00093CF4"/>
    <w:rsid w:val="00094057"/>
    <w:rsid w:val="000940F3"/>
    <w:rsid w:val="0009415A"/>
    <w:rsid w:val="000941FF"/>
    <w:rsid w:val="000943C4"/>
    <w:rsid w:val="0009444F"/>
    <w:rsid w:val="0009451D"/>
    <w:rsid w:val="00094727"/>
    <w:rsid w:val="00094847"/>
    <w:rsid w:val="00094C9D"/>
    <w:rsid w:val="00094D87"/>
    <w:rsid w:val="0009500E"/>
    <w:rsid w:val="00095157"/>
    <w:rsid w:val="000952DA"/>
    <w:rsid w:val="00095303"/>
    <w:rsid w:val="0009537D"/>
    <w:rsid w:val="000953D0"/>
    <w:rsid w:val="000953D8"/>
    <w:rsid w:val="00095438"/>
    <w:rsid w:val="00095658"/>
    <w:rsid w:val="00095668"/>
    <w:rsid w:val="0009568F"/>
    <w:rsid w:val="000956CB"/>
    <w:rsid w:val="000957B2"/>
    <w:rsid w:val="000958F9"/>
    <w:rsid w:val="0009593F"/>
    <w:rsid w:val="00095A2B"/>
    <w:rsid w:val="00095A45"/>
    <w:rsid w:val="00095AF7"/>
    <w:rsid w:val="00095B49"/>
    <w:rsid w:val="00095CCF"/>
    <w:rsid w:val="00095E40"/>
    <w:rsid w:val="00095E42"/>
    <w:rsid w:val="00095F05"/>
    <w:rsid w:val="00096042"/>
    <w:rsid w:val="00096190"/>
    <w:rsid w:val="0009620A"/>
    <w:rsid w:val="0009620B"/>
    <w:rsid w:val="0009639C"/>
    <w:rsid w:val="00096444"/>
    <w:rsid w:val="00096802"/>
    <w:rsid w:val="00096938"/>
    <w:rsid w:val="00096960"/>
    <w:rsid w:val="00096C85"/>
    <w:rsid w:val="00096CFD"/>
    <w:rsid w:val="00096D14"/>
    <w:rsid w:val="00096D87"/>
    <w:rsid w:val="00096DA6"/>
    <w:rsid w:val="00096EA4"/>
    <w:rsid w:val="00096F0C"/>
    <w:rsid w:val="00096F4D"/>
    <w:rsid w:val="00096F9A"/>
    <w:rsid w:val="0009713A"/>
    <w:rsid w:val="00097422"/>
    <w:rsid w:val="00097474"/>
    <w:rsid w:val="00097559"/>
    <w:rsid w:val="000977BC"/>
    <w:rsid w:val="00097896"/>
    <w:rsid w:val="0009789E"/>
    <w:rsid w:val="00097B36"/>
    <w:rsid w:val="00097B52"/>
    <w:rsid w:val="00097C0C"/>
    <w:rsid w:val="00097C42"/>
    <w:rsid w:val="00097DEB"/>
    <w:rsid w:val="000A00D8"/>
    <w:rsid w:val="000A034A"/>
    <w:rsid w:val="000A0352"/>
    <w:rsid w:val="000A049A"/>
    <w:rsid w:val="000A0516"/>
    <w:rsid w:val="000A09F2"/>
    <w:rsid w:val="000A0A19"/>
    <w:rsid w:val="000A0B02"/>
    <w:rsid w:val="000A0D56"/>
    <w:rsid w:val="000A0DBF"/>
    <w:rsid w:val="000A10B7"/>
    <w:rsid w:val="000A1275"/>
    <w:rsid w:val="000A12DE"/>
    <w:rsid w:val="000A14D2"/>
    <w:rsid w:val="000A14FC"/>
    <w:rsid w:val="000A17E2"/>
    <w:rsid w:val="000A1805"/>
    <w:rsid w:val="000A186F"/>
    <w:rsid w:val="000A18E4"/>
    <w:rsid w:val="000A1956"/>
    <w:rsid w:val="000A19BC"/>
    <w:rsid w:val="000A1B90"/>
    <w:rsid w:val="000A1C9C"/>
    <w:rsid w:val="000A2030"/>
    <w:rsid w:val="000A2108"/>
    <w:rsid w:val="000A21E3"/>
    <w:rsid w:val="000A2258"/>
    <w:rsid w:val="000A2339"/>
    <w:rsid w:val="000A2345"/>
    <w:rsid w:val="000A24F2"/>
    <w:rsid w:val="000A2693"/>
    <w:rsid w:val="000A29BC"/>
    <w:rsid w:val="000A2A74"/>
    <w:rsid w:val="000A2A89"/>
    <w:rsid w:val="000A2DA5"/>
    <w:rsid w:val="000A2E40"/>
    <w:rsid w:val="000A2F69"/>
    <w:rsid w:val="000A2FBA"/>
    <w:rsid w:val="000A31E2"/>
    <w:rsid w:val="000A3248"/>
    <w:rsid w:val="000A339D"/>
    <w:rsid w:val="000A34CC"/>
    <w:rsid w:val="000A3751"/>
    <w:rsid w:val="000A38D5"/>
    <w:rsid w:val="000A3B30"/>
    <w:rsid w:val="000A3D88"/>
    <w:rsid w:val="000A3FCA"/>
    <w:rsid w:val="000A41F4"/>
    <w:rsid w:val="000A447A"/>
    <w:rsid w:val="000A44E4"/>
    <w:rsid w:val="000A45D0"/>
    <w:rsid w:val="000A4809"/>
    <w:rsid w:val="000A4840"/>
    <w:rsid w:val="000A4A57"/>
    <w:rsid w:val="000A4BEA"/>
    <w:rsid w:val="000A4D98"/>
    <w:rsid w:val="000A4E0E"/>
    <w:rsid w:val="000A4E52"/>
    <w:rsid w:val="000A4FDA"/>
    <w:rsid w:val="000A5125"/>
    <w:rsid w:val="000A51FD"/>
    <w:rsid w:val="000A53EC"/>
    <w:rsid w:val="000A5536"/>
    <w:rsid w:val="000A5561"/>
    <w:rsid w:val="000A57A4"/>
    <w:rsid w:val="000A5888"/>
    <w:rsid w:val="000A5C1B"/>
    <w:rsid w:val="000A5D07"/>
    <w:rsid w:val="000A5D88"/>
    <w:rsid w:val="000A5FE7"/>
    <w:rsid w:val="000A64B8"/>
    <w:rsid w:val="000A6588"/>
    <w:rsid w:val="000A6A8A"/>
    <w:rsid w:val="000A6B15"/>
    <w:rsid w:val="000A6E45"/>
    <w:rsid w:val="000A6E8E"/>
    <w:rsid w:val="000A6F9E"/>
    <w:rsid w:val="000A6FBB"/>
    <w:rsid w:val="000A7116"/>
    <w:rsid w:val="000A73ED"/>
    <w:rsid w:val="000A748C"/>
    <w:rsid w:val="000A74B8"/>
    <w:rsid w:val="000A750F"/>
    <w:rsid w:val="000A76DC"/>
    <w:rsid w:val="000A7762"/>
    <w:rsid w:val="000A78A6"/>
    <w:rsid w:val="000A797E"/>
    <w:rsid w:val="000A7C62"/>
    <w:rsid w:val="000A7CA6"/>
    <w:rsid w:val="000A7EA4"/>
    <w:rsid w:val="000A7F17"/>
    <w:rsid w:val="000A7F87"/>
    <w:rsid w:val="000A7FED"/>
    <w:rsid w:val="000B0066"/>
    <w:rsid w:val="000B0113"/>
    <w:rsid w:val="000B0238"/>
    <w:rsid w:val="000B0255"/>
    <w:rsid w:val="000B02B7"/>
    <w:rsid w:val="000B03F8"/>
    <w:rsid w:val="000B0461"/>
    <w:rsid w:val="000B05F6"/>
    <w:rsid w:val="000B064C"/>
    <w:rsid w:val="000B0858"/>
    <w:rsid w:val="000B0975"/>
    <w:rsid w:val="000B09C3"/>
    <w:rsid w:val="000B0A8D"/>
    <w:rsid w:val="000B0D70"/>
    <w:rsid w:val="000B0FF7"/>
    <w:rsid w:val="000B129A"/>
    <w:rsid w:val="000B13A2"/>
    <w:rsid w:val="000B1838"/>
    <w:rsid w:val="000B1876"/>
    <w:rsid w:val="000B1ABB"/>
    <w:rsid w:val="000B1C4F"/>
    <w:rsid w:val="000B1D89"/>
    <w:rsid w:val="000B1DA8"/>
    <w:rsid w:val="000B1DD6"/>
    <w:rsid w:val="000B1FAA"/>
    <w:rsid w:val="000B209B"/>
    <w:rsid w:val="000B25B8"/>
    <w:rsid w:val="000B2AC8"/>
    <w:rsid w:val="000B2AEF"/>
    <w:rsid w:val="000B2C76"/>
    <w:rsid w:val="000B2FAA"/>
    <w:rsid w:val="000B3060"/>
    <w:rsid w:val="000B309B"/>
    <w:rsid w:val="000B3102"/>
    <w:rsid w:val="000B3135"/>
    <w:rsid w:val="000B32F9"/>
    <w:rsid w:val="000B3412"/>
    <w:rsid w:val="000B35A3"/>
    <w:rsid w:val="000B3809"/>
    <w:rsid w:val="000B3A18"/>
    <w:rsid w:val="000B3AF4"/>
    <w:rsid w:val="000B3B56"/>
    <w:rsid w:val="000B3B80"/>
    <w:rsid w:val="000B3C26"/>
    <w:rsid w:val="000B3CF8"/>
    <w:rsid w:val="000B3E9D"/>
    <w:rsid w:val="000B3FB3"/>
    <w:rsid w:val="000B4056"/>
    <w:rsid w:val="000B4416"/>
    <w:rsid w:val="000B446A"/>
    <w:rsid w:val="000B448E"/>
    <w:rsid w:val="000B44D3"/>
    <w:rsid w:val="000B46C1"/>
    <w:rsid w:val="000B46D9"/>
    <w:rsid w:val="000B4731"/>
    <w:rsid w:val="000B4771"/>
    <w:rsid w:val="000B4945"/>
    <w:rsid w:val="000B4C32"/>
    <w:rsid w:val="000B4E83"/>
    <w:rsid w:val="000B4F33"/>
    <w:rsid w:val="000B5030"/>
    <w:rsid w:val="000B5062"/>
    <w:rsid w:val="000B542D"/>
    <w:rsid w:val="000B5482"/>
    <w:rsid w:val="000B5538"/>
    <w:rsid w:val="000B55FA"/>
    <w:rsid w:val="000B56E7"/>
    <w:rsid w:val="000B579E"/>
    <w:rsid w:val="000B5880"/>
    <w:rsid w:val="000B58FF"/>
    <w:rsid w:val="000B594F"/>
    <w:rsid w:val="000B5A11"/>
    <w:rsid w:val="000B5BA7"/>
    <w:rsid w:val="000B5CBC"/>
    <w:rsid w:val="000B5DA4"/>
    <w:rsid w:val="000B608F"/>
    <w:rsid w:val="000B60C6"/>
    <w:rsid w:val="000B6276"/>
    <w:rsid w:val="000B638D"/>
    <w:rsid w:val="000B656E"/>
    <w:rsid w:val="000B669E"/>
    <w:rsid w:val="000B6747"/>
    <w:rsid w:val="000B69AC"/>
    <w:rsid w:val="000B6A7E"/>
    <w:rsid w:val="000B6B2C"/>
    <w:rsid w:val="000B6BC5"/>
    <w:rsid w:val="000B6CBE"/>
    <w:rsid w:val="000B6D53"/>
    <w:rsid w:val="000B6EB3"/>
    <w:rsid w:val="000B7073"/>
    <w:rsid w:val="000B7162"/>
    <w:rsid w:val="000B71BC"/>
    <w:rsid w:val="000B7238"/>
    <w:rsid w:val="000B724B"/>
    <w:rsid w:val="000B72F3"/>
    <w:rsid w:val="000B75DB"/>
    <w:rsid w:val="000B7989"/>
    <w:rsid w:val="000B7B7A"/>
    <w:rsid w:val="000B7BD4"/>
    <w:rsid w:val="000B7D28"/>
    <w:rsid w:val="000B7EE1"/>
    <w:rsid w:val="000C0163"/>
    <w:rsid w:val="000C01EB"/>
    <w:rsid w:val="000C05A8"/>
    <w:rsid w:val="000C073F"/>
    <w:rsid w:val="000C09B0"/>
    <w:rsid w:val="000C0AA9"/>
    <w:rsid w:val="000C0ADF"/>
    <w:rsid w:val="000C0B0D"/>
    <w:rsid w:val="000C0BBD"/>
    <w:rsid w:val="000C0C5F"/>
    <w:rsid w:val="000C0E36"/>
    <w:rsid w:val="000C0FD7"/>
    <w:rsid w:val="000C13DB"/>
    <w:rsid w:val="000C1428"/>
    <w:rsid w:val="000C153C"/>
    <w:rsid w:val="000C154D"/>
    <w:rsid w:val="000C1590"/>
    <w:rsid w:val="000C15FD"/>
    <w:rsid w:val="000C165F"/>
    <w:rsid w:val="000C1765"/>
    <w:rsid w:val="000C1944"/>
    <w:rsid w:val="000C1A2B"/>
    <w:rsid w:val="000C1E55"/>
    <w:rsid w:val="000C1E80"/>
    <w:rsid w:val="000C1E96"/>
    <w:rsid w:val="000C1E9A"/>
    <w:rsid w:val="000C1EBE"/>
    <w:rsid w:val="000C20C6"/>
    <w:rsid w:val="000C2227"/>
    <w:rsid w:val="000C2236"/>
    <w:rsid w:val="000C243C"/>
    <w:rsid w:val="000C2672"/>
    <w:rsid w:val="000C26CC"/>
    <w:rsid w:val="000C2AEC"/>
    <w:rsid w:val="000C2BF4"/>
    <w:rsid w:val="000C2C54"/>
    <w:rsid w:val="000C2D98"/>
    <w:rsid w:val="000C2EFC"/>
    <w:rsid w:val="000C2FEE"/>
    <w:rsid w:val="000C3108"/>
    <w:rsid w:val="000C3153"/>
    <w:rsid w:val="000C32D7"/>
    <w:rsid w:val="000C32E3"/>
    <w:rsid w:val="000C33C9"/>
    <w:rsid w:val="000C35FD"/>
    <w:rsid w:val="000C37B3"/>
    <w:rsid w:val="000C392B"/>
    <w:rsid w:val="000C3971"/>
    <w:rsid w:val="000C3A34"/>
    <w:rsid w:val="000C3FF5"/>
    <w:rsid w:val="000C40A2"/>
    <w:rsid w:val="000C40BF"/>
    <w:rsid w:val="000C4239"/>
    <w:rsid w:val="000C430F"/>
    <w:rsid w:val="000C442B"/>
    <w:rsid w:val="000C44B4"/>
    <w:rsid w:val="000C44CC"/>
    <w:rsid w:val="000C45A5"/>
    <w:rsid w:val="000C49C8"/>
    <w:rsid w:val="000C4A7C"/>
    <w:rsid w:val="000C4AE2"/>
    <w:rsid w:val="000C4CB5"/>
    <w:rsid w:val="000C4CC1"/>
    <w:rsid w:val="000C4CD5"/>
    <w:rsid w:val="000C4CE3"/>
    <w:rsid w:val="000C4D20"/>
    <w:rsid w:val="000C4F38"/>
    <w:rsid w:val="000C50AA"/>
    <w:rsid w:val="000C520A"/>
    <w:rsid w:val="000C52E3"/>
    <w:rsid w:val="000C538F"/>
    <w:rsid w:val="000C53B2"/>
    <w:rsid w:val="000C54A1"/>
    <w:rsid w:val="000C54A7"/>
    <w:rsid w:val="000C563C"/>
    <w:rsid w:val="000C56BD"/>
    <w:rsid w:val="000C572B"/>
    <w:rsid w:val="000C5936"/>
    <w:rsid w:val="000C5A28"/>
    <w:rsid w:val="000C5C13"/>
    <w:rsid w:val="000C5DA5"/>
    <w:rsid w:val="000C5E07"/>
    <w:rsid w:val="000C5FBE"/>
    <w:rsid w:val="000C617C"/>
    <w:rsid w:val="000C61D0"/>
    <w:rsid w:val="000C6426"/>
    <w:rsid w:val="000C670E"/>
    <w:rsid w:val="000C7013"/>
    <w:rsid w:val="000C7037"/>
    <w:rsid w:val="000C706A"/>
    <w:rsid w:val="000C719C"/>
    <w:rsid w:val="000C71C9"/>
    <w:rsid w:val="000C739C"/>
    <w:rsid w:val="000C7503"/>
    <w:rsid w:val="000C7705"/>
    <w:rsid w:val="000C7796"/>
    <w:rsid w:val="000C7805"/>
    <w:rsid w:val="000C79BF"/>
    <w:rsid w:val="000C7A27"/>
    <w:rsid w:val="000C7B3C"/>
    <w:rsid w:val="000C7BEE"/>
    <w:rsid w:val="000D0090"/>
    <w:rsid w:val="000D0104"/>
    <w:rsid w:val="000D0205"/>
    <w:rsid w:val="000D0856"/>
    <w:rsid w:val="000D0BA8"/>
    <w:rsid w:val="000D0CBD"/>
    <w:rsid w:val="000D0CC0"/>
    <w:rsid w:val="000D0FFB"/>
    <w:rsid w:val="000D11D9"/>
    <w:rsid w:val="000D1320"/>
    <w:rsid w:val="000D1944"/>
    <w:rsid w:val="000D1B86"/>
    <w:rsid w:val="000D1EAC"/>
    <w:rsid w:val="000D1EDC"/>
    <w:rsid w:val="000D1EFD"/>
    <w:rsid w:val="000D231C"/>
    <w:rsid w:val="000D237D"/>
    <w:rsid w:val="000D255D"/>
    <w:rsid w:val="000D2631"/>
    <w:rsid w:val="000D278B"/>
    <w:rsid w:val="000D2966"/>
    <w:rsid w:val="000D2C40"/>
    <w:rsid w:val="000D2E9E"/>
    <w:rsid w:val="000D3053"/>
    <w:rsid w:val="000D31A6"/>
    <w:rsid w:val="000D3212"/>
    <w:rsid w:val="000D3274"/>
    <w:rsid w:val="000D3355"/>
    <w:rsid w:val="000D3387"/>
    <w:rsid w:val="000D33EC"/>
    <w:rsid w:val="000D341D"/>
    <w:rsid w:val="000D3429"/>
    <w:rsid w:val="000D346F"/>
    <w:rsid w:val="000D34C2"/>
    <w:rsid w:val="000D35C1"/>
    <w:rsid w:val="000D3784"/>
    <w:rsid w:val="000D3814"/>
    <w:rsid w:val="000D3933"/>
    <w:rsid w:val="000D394E"/>
    <w:rsid w:val="000D3A74"/>
    <w:rsid w:val="000D3CBE"/>
    <w:rsid w:val="000D3D58"/>
    <w:rsid w:val="000D3DF1"/>
    <w:rsid w:val="000D3FD6"/>
    <w:rsid w:val="000D4031"/>
    <w:rsid w:val="000D4097"/>
    <w:rsid w:val="000D42F0"/>
    <w:rsid w:val="000D44E5"/>
    <w:rsid w:val="000D4593"/>
    <w:rsid w:val="000D470D"/>
    <w:rsid w:val="000D4A0C"/>
    <w:rsid w:val="000D4ACD"/>
    <w:rsid w:val="000D4C75"/>
    <w:rsid w:val="000D4FCF"/>
    <w:rsid w:val="000D5113"/>
    <w:rsid w:val="000D517F"/>
    <w:rsid w:val="000D51E9"/>
    <w:rsid w:val="000D5355"/>
    <w:rsid w:val="000D5423"/>
    <w:rsid w:val="000D5665"/>
    <w:rsid w:val="000D568B"/>
    <w:rsid w:val="000D59C2"/>
    <w:rsid w:val="000D5A1B"/>
    <w:rsid w:val="000D5B00"/>
    <w:rsid w:val="000D5B52"/>
    <w:rsid w:val="000D5B7D"/>
    <w:rsid w:val="000D5D92"/>
    <w:rsid w:val="000D5E2E"/>
    <w:rsid w:val="000D5EAB"/>
    <w:rsid w:val="000D5F24"/>
    <w:rsid w:val="000D6222"/>
    <w:rsid w:val="000D6356"/>
    <w:rsid w:val="000D63F4"/>
    <w:rsid w:val="000D645E"/>
    <w:rsid w:val="000D659B"/>
    <w:rsid w:val="000D6963"/>
    <w:rsid w:val="000D69AA"/>
    <w:rsid w:val="000D69AB"/>
    <w:rsid w:val="000D6C2F"/>
    <w:rsid w:val="000D6C39"/>
    <w:rsid w:val="000D6C3F"/>
    <w:rsid w:val="000D71C5"/>
    <w:rsid w:val="000D724C"/>
    <w:rsid w:val="000D72A9"/>
    <w:rsid w:val="000D7365"/>
    <w:rsid w:val="000D737F"/>
    <w:rsid w:val="000D742E"/>
    <w:rsid w:val="000D7526"/>
    <w:rsid w:val="000D76ED"/>
    <w:rsid w:val="000D7770"/>
    <w:rsid w:val="000D7958"/>
    <w:rsid w:val="000D79F1"/>
    <w:rsid w:val="000D7A42"/>
    <w:rsid w:val="000D7AE0"/>
    <w:rsid w:val="000D7B19"/>
    <w:rsid w:val="000D7B53"/>
    <w:rsid w:val="000D7D5D"/>
    <w:rsid w:val="000D7D87"/>
    <w:rsid w:val="000E009A"/>
    <w:rsid w:val="000E00DE"/>
    <w:rsid w:val="000E030D"/>
    <w:rsid w:val="000E03B5"/>
    <w:rsid w:val="000E0458"/>
    <w:rsid w:val="000E0508"/>
    <w:rsid w:val="000E06A8"/>
    <w:rsid w:val="000E0999"/>
    <w:rsid w:val="000E0D56"/>
    <w:rsid w:val="000E0E71"/>
    <w:rsid w:val="000E0EE2"/>
    <w:rsid w:val="000E1057"/>
    <w:rsid w:val="000E1166"/>
    <w:rsid w:val="000E13F9"/>
    <w:rsid w:val="000E14E4"/>
    <w:rsid w:val="000E167B"/>
    <w:rsid w:val="000E16E6"/>
    <w:rsid w:val="000E18CC"/>
    <w:rsid w:val="000E1920"/>
    <w:rsid w:val="000E19CF"/>
    <w:rsid w:val="000E1A3C"/>
    <w:rsid w:val="000E1B64"/>
    <w:rsid w:val="000E1E87"/>
    <w:rsid w:val="000E209F"/>
    <w:rsid w:val="000E2121"/>
    <w:rsid w:val="000E228D"/>
    <w:rsid w:val="000E25C0"/>
    <w:rsid w:val="000E29CF"/>
    <w:rsid w:val="000E2A3B"/>
    <w:rsid w:val="000E2AD2"/>
    <w:rsid w:val="000E2B93"/>
    <w:rsid w:val="000E2CC7"/>
    <w:rsid w:val="000E2D87"/>
    <w:rsid w:val="000E2FA5"/>
    <w:rsid w:val="000E3060"/>
    <w:rsid w:val="000E31AE"/>
    <w:rsid w:val="000E332B"/>
    <w:rsid w:val="000E3442"/>
    <w:rsid w:val="000E37C4"/>
    <w:rsid w:val="000E3942"/>
    <w:rsid w:val="000E3A88"/>
    <w:rsid w:val="000E3BE9"/>
    <w:rsid w:val="000E3E38"/>
    <w:rsid w:val="000E3F2C"/>
    <w:rsid w:val="000E4168"/>
    <w:rsid w:val="000E41EA"/>
    <w:rsid w:val="000E441C"/>
    <w:rsid w:val="000E45A2"/>
    <w:rsid w:val="000E4628"/>
    <w:rsid w:val="000E4665"/>
    <w:rsid w:val="000E4688"/>
    <w:rsid w:val="000E46C4"/>
    <w:rsid w:val="000E4780"/>
    <w:rsid w:val="000E47FE"/>
    <w:rsid w:val="000E486B"/>
    <w:rsid w:val="000E48DF"/>
    <w:rsid w:val="000E4B19"/>
    <w:rsid w:val="000E4B48"/>
    <w:rsid w:val="000E4C22"/>
    <w:rsid w:val="000E4C8D"/>
    <w:rsid w:val="000E4D29"/>
    <w:rsid w:val="000E4DE9"/>
    <w:rsid w:val="000E4E8F"/>
    <w:rsid w:val="000E5009"/>
    <w:rsid w:val="000E51A0"/>
    <w:rsid w:val="000E51D1"/>
    <w:rsid w:val="000E51F5"/>
    <w:rsid w:val="000E52A0"/>
    <w:rsid w:val="000E550D"/>
    <w:rsid w:val="000E5519"/>
    <w:rsid w:val="000E59DD"/>
    <w:rsid w:val="000E5C87"/>
    <w:rsid w:val="000E5E4E"/>
    <w:rsid w:val="000E5F92"/>
    <w:rsid w:val="000E5FA9"/>
    <w:rsid w:val="000E6033"/>
    <w:rsid w:val="000E61D3"/>
    <w:rsid w:val="000E62DB"/>
    <w:rsid w:val="000E62DF"/>
    <w:rsid w:val="000E6422"/>
    <w:rsid w:val="000E6448"/>
    <w:rsid w:val="000E654A"/>
    <w:rsid w:val="000E6604"/>
    <w:rsid w:val="000E6768"/>
    <w:rsid w:val="000E67C9"/>
    <w:rsid w:val="000E6A23"/>
    <w:rsid w:val="000E6B68"/>
    <w:rsid w:val="000E6D79"/>
    <w:rsid w:val="000E6E6F"/>
    <w:rsid w:val="000E6F20"/>
    <w:rsid w:val="000E70F8"/>
    <w:rsid w:val="000E7169"/>
    <w:rsid w:val="000E7181"/>
    <w:rsid w:val="000E7448"/>
    <w:rsid w:val="000E7661"/>
    <w:rsid w:val="000E77BF"/>
    <w:rsid w:val="000E7A1F"/>
    <w:rsid w:val="000E7A9D"/>
    <w:rsid w:val="000E7C3F"/>
    <w:rsid w:val="000E7C68"/>
    <w:rsid w:val="000E7E95"/>
    <w:rsid w:val="000E7FAA"/>
    <w:rsid w:val="000F0070"/>
    <w:rsid w:val="000F0219"/>
    <w:rsid w:val="000F0240"/>
    <w:rsid w:val="000F04EF"/>
    <w:rsid w:val="000F05B5"/>
    <w:rsid w:val="000F06C6"/>
    <w:rsid w:val="000F0978"/>
    <w:rsid w:val="000F0A08"/>
    <w:rsid w:val="000F0BC8"/>
    <w:rsid w:val="000F0BE0"/>
    <w:rsid w:val="000F0CA2"/>
    <w:rsid w:val="000F0D29"/>
    <w:rsid w:val="000F0DE0"/>
    <w:rsid w:val="000F0F16"/>
    <w:rsid w:val="000F103E"/>
    <w:rsid w:val="000F12AE"/>
    <w:rsid w:val="000F12C9"/>
    <w:rsid w:val="000F1321"/>
    <w:rsid w:val="000F140D"/>
    <w:rsid w:val="000F14D8"/>
    <w:rsid w:val="000F15A8"/>
    <w:rsid w:val="000F15BE"/>
    <w:rsid w:val="000F17C3"/>
    <w:rsid w:val="000F188D"/>
    <w:rsid w:val="000F1ABC"/>
    <w:rsid w:val="000F1BD1"/>
    <w:rsid w:val="000F1F97"/>
    <w:rsid w:val="000F209F"/>
    <w:rsid w:val="000F20D0"/>
    <w:rsid w:val="000F2290"/>
    <w:rsid w:val="000F241C"/>
    <w:rsid w:val="000F2687"/>
    <w:rsid w:val="000F26C5"/>
    <w:rsid w:val="000F28F5"/>
    <w:rsid w:val="000F28F9"/>
    <w:rsid w:val="000F2BEC"/>
    <w:rsid w:val="000F2D78"/>
    <w:rsid w:val="000F340F"/>
    <w:rsid w:val="000F3444"/>
    <w:rsid w:val="000F355B"/>
    <w:rsid w:val="000F3693"/>
    <w:rsid w:val="000F38C2"/>
    <w:rsid w:val="000F3A74"/>
    <w:rsid w:val="000F3A88"/>
    <w:rsid w:val="000F3B99"/>
    <w:rsid w:val="000F3DB0"/>
    <w:rsid w:val="000F401C"/>
    <w:rsid w:val="000F4085"/>
    <w:rsid w:val="000F40A6"/>
    <w:rsid w:val="000F41EA"/>
    <w:rsid w:val="000F41FC"/>
    <w:rsid w:val="000F454D"/>
    <w:rsid w:val="000F4594"/>
    <w:rsid w:val="000F46FD"/>
    <w:rsid w:val="000F4815"/>
    <w:rsid w:val="000F49BB"/>
    <w:rsid w:val="000F4BA7"/>
    <w:rsid w:val="000F4E74"/>
    <w:rsid w:val="000F4F36"/>
    <w:rsid w:val="000F4FEB"/>
    <w:rsid w:val="000F50B5"/>
    <w:rsid w:val="000F5263"/>
    <w:rsid w:val="000F52B4"/>
    <w:rsid w:val="000F561B"/>
    <w:rsid w:val="000F56AC"/>
    <w:rsid w:val="000F56C4"/>
    <w:rsid w:val="000F56E3"/>
    <w:rsid w:val="000F570F"/>
    <w:rsid w:val="000F575E"/>
    <w:rsid w:val="000F597C"/>
    <w:rsid w:val="000F5ACC"/>
    <w:rsid w:val="000F5AE0"/>
    <w:rsid w:val="000F5B9E"/>
    <w:rsid w:val="000F5CD4"/>
    <w:rsid w:val="000F5D3E"/>
    <w:rsid w:val="000F5D8A"/>
    <w:rsid w:val="000F610E"/>
    <w:rsid w:val="000F6358"/>
    <w:rsid w:val="000F6478"/>
    <w:rsid w:val="000F65E3"/>
    <w:rsid w:val="000F67C3"/>
    <w:rsid w:val="000F68E8"/>
    <w:rsid w:val="000F6A88"/>
    <w:rsid w:val="000F6BA6"/>
    <w:rsid w:val="000F6C66"/>
    <w:rsid w:val="000F6D5A"/>
    <w:rsid w:val="000F709E"/>
    <w:rsid w:val="000F70AD"/>
    <w:rsid w:val="000F723C"/>
    <w:rsid w:val="000F7360"/>
    <w:rsid w:val="000F73F4"/>
    <w:rsid w:val="000F744F"/>
    <w:rsid w:val="000F7650"/>
    <w:rsid w:val="000F76B1"/>
    <w:rsid w:val="000F76D4"/>
    <w:rsid w:val="000F772B"/>
    <w:rsid w:val="000F77D4"/>
    <w:rsid w:val="000F7883"/>
    <w:rsid w:val="000F7B20"/>
    <w:rsid w:val="000F7D47"/>
    <w:rsid w:val="00100182"/>
    <w:rsid w:val="0010027C"/>
    <w:rsid w:val="001002C3"/>
    <w:rsid w:val="0010041B"/>
    <w:rsid w:val="00100426"/>
    <w:rsid w:val="00100437"/>
    <w:rsid w:val="0010063A"/>
    <w:rsid w:val="001009E6"/>
    <w:rsid w:val="00100A49"/>
    <w:rsid w:val="00100ACB"/>
    <w:rsid w:val="00100C7A"/>
    <w:rsid w:val="00100CC8"/>
    <w:rsid w:val="00100D6B"/>
    <w:rsid w:val="00100DBC"/>
    <w:rsid w:val="00100EE4"/>
    <w:rsid w:val="0010119A"/>
    <w:rsid w:val="001012A0"/>
    <w:rsid w:val="00101341"/>
    <w:rsid w:val="001013FE"/>
    <w:rsid w:val="001016AD"/>
    <w:rsid w:val="001016E2"/>
    <w:rsid w:val="00101AC0"/>
    <w:rsid w:val="00101BEA"/>
    <w:rsid w:val="00101BFC"/>
    <w:rsid w:val="00101FE2"/>
    <w:rsid w:val="0010209D"/>
    <w:rsid w:val="001020B5"/>
    <w:rsid w:val="0010220C"/>
    <w:rsid w:val="001022A6"/>
    <w:rsid w:val="00102305"/>
    <w:rsid w:val="00102361"/>
    <w:rsid w:val="0010262F"/>
    <w:rsid w:val="00102648"/>
    <w:rsid w:val="001027F8"/>
    <w:rsid w:val="00102820"/>
    <w:rsid w:val="001028FF"/>
    <w:rsid w:val="00102A6C"/>
    <w:rsid w:val="00102AED"/>
    <w:rsid w:val="00103077"/>
    <w:rsid w:val="00103279"/>
    <w:rsid w:val="0010335E"/>
    <w:rsid w:val="00103374"/>
    <w:rsid w:val="001033A8"/>
    <w:rsid w:val="001034A3"/>
    <w:rsid w:val="00103503"/>
    <w:rsid w:val="001035CD"/>
    <w:rsid w:val="00103645"/>
    <w:rsid w:val="00103996"/>
    <w:rsid w:val="001039B9"/>
    <w:rsid w:val="001039BC"/>
    <w:rsid w:val="00103A23"/>
    <w:rsid w:val="00103A80"/>
    <w:rsid w:val="00103ADE"/>
    <w:rsid w:val="00103AE1"/>
    <w:rsid w:val="00103B0E"/>
    <w:rsid w:val="00103BD4"/>
    <w:rsid w:val="00103CFA"/>
    <w:rsid w:val="00103DD8"/>
    <w:rsid w:val="00103DFA"/>
    <w:rsid w:val="001040F1"/>
    <w:rsid w:val="00104206"/>
    <w:rsid w:val="001043A8"/>
    <w:rsid w:val="0010455E"/>
    <w:rsid w:val="001047F7"/>
    <w:rsid w:val="00104995"/>
    <w:rsid w:val="00104AA9"/>
    <w:rsid w:val="00104B63"/>
    <w:rsid w:val="00104B6B"/>
    <w:rsid w:val="00104D48"/>
    <w:rsid w:val="00104E28"/>
    <w:rsid w:val="0010526D"/>
    <w:rsid w:val="001055AF"/>
    <w:rsid w:val="00105663"/>
    <w:rsid w:val="0010566E"/>
    <w:rsid w:val="00105682"/>
    <w:rsid w:val="001056D6"/>
    <w:rsid w:val="0010577B"/>
    <w:rsid w:val="00105871"/>
    <w:rsid w:val="001059A8"/>
    <w:rsid w:val="00105B8F"/>
    <w:rsid w:val="00105C52"/>
    <w:rsid w:val="00105F30"/>
    <w:rsid w:val="00105F6D"/>
    <w:rsid w:val="0010605F"/>
    <w:rsid w:val="0010606C"/>
    <w:rsid w:val="00106195"/>
    <w:rsid w:val="00106275"/>
    <w:rsid w:val="0010635D"/>
    <w:rsid w:val="001063B8"/>
    <w:rsid w:val="00106400"/>
    <w:rsid w:val="00106639"/>
    <w:rsid w:val="00106799"/>
    <w:rsid w:val="001068CD"/>
    <w:rsid w:val="00106984"/>
    <w:rsid w:val="00106DBB"/>
    <w:rsid w:val="00106DEA"/>
    <w:rsid w:val="00106EEA"/>
    <w:rsid w:val="00106F51"/>
    <w:rsid w:val="00106F62"/>
    <w:rsid w:val="00107061"/>
    <w:rsid w:val="001072FA"/>
    <w:rsid w:val="00107351"/>
    <w:rsid w:val="0010738E"/>
    <w:rsid w:val="00107425"/>
    <w:rsid w:val="00107444"/>
    <w:rsid w:val="001074FB"/>
    <w:rsid w:val="00107621"/>
    <w:rsid w:val="001077B8"/>
    <w:rsid w:val="0010792E"/>
    <w:rsid w:val="001079E8"/>
    <w:rsid w:val="00107A92"/>
    <w:rsid w:val="00107A9A"/>
    <w:rsid w:val="00107B35"/>
    <w:rsid w:val="00107C6D"/>
    <w:rsid w:val="00107CEF"/>
    <w:rsid w:val="00107D67"/>
    <w:rsid w:val="00107DE1"/>
    <w:rsid w:val="00107E9F"/>
    <w:rsid w:val="00107EB3"/>
    <w:rsid w:val="00107F67"/>
    <w:rsid w:val="00107FD8"/>
    <w:rsid w:val="0011005E"/>
    <w:rsid w:val="001100CB"/>
    <w:rsid w:val="001102BC"/>
    <w:rsid w:val="00110340"/>
    <w:rsid w:val="00110431"/>
    <w:rsid w:val="00110628"/>
    <w:rsid w:val="00110632"/>
    <w:rsid w:val="0011086B"/>
    <w:rsid w:val="001108F8"/>
    <w:rsid w:val="00110993"/>
    <w:rsid w:val="00110B1B"/>
    <w:rsid w:val="00110B69"/>
    <w:rsid w:val="00110D6C"/>
    <w:rsid w:val="00110E6B"/>
    <w:rsid w:val="00110F76"/>
    <w:rsid w:val="00111128"/>
    <w:rsid w:val="00111303"/>
    <w:rsid w:val="00111416"/>
    <w:rsid w:val="00111445"/>
    <w:rsid w:val="0011145A"/>
    <w:rsid w:val="001114BF"/>
    <w:rsid w:val="00111505"/>
    <w:rsid w:val="0011158C"/>
    <w:rsid w:val="00111688"/>
    <w:rsid w:val="001116F9"/>
    <w:rsid w:val="0011178E"/>
    <w:rsid w:val="00111809"/>
    <w:rsid w:val="00111996"/>
    <w:rsid w:val="00111A4A"/>
    <w:rsid w:val="00111AD5"/>
    <w:rsid w:val="00111B24"/>
    <w:rsid w:val="00111D63"/>
    <w:rsid w:val="00111DB2"/>
    <w:rsid w:val="00111E79"/>
    <w:rsid w:val="0011206E"/>
    <w:rsid w:val="00112288"/>
    <w:rsid w:val="001124D6"/>
    <w:rsid w:val="00112673"/>
    <w:rsid w:val="00112677"/>
    <w:rsid w:val="0011269E"/>
    <w:rsid w:val="00112714"/>
    <w:rsid w:val="00112802"/>
    <w:rsid w:val="00112868"/>
    <w:rsid w:val="00112980"/>
    <w:rsid w:val="00112A01"/>
    <w:rsid w:val="00112A6F"/>
    <w:rsid w:val="00112D59"/>
    <w:rsid w:val="00112EA1"/>
    <w:rsid w:val="00113396"/>
    <w:rsid w:val="001134BB"/>
    <w:rsid w:val="001137ED"/>
    <w:rsid w:val="00113833"/>
    <w:rsid w:val="0011388F"/>
    <w:rsid w:val="00113AB7"/>
    <w:rsid w:val="00113AD5"/>
    <w:rsid w:val="00113B71"/>
    <w:rsid w:val="00113DC9"/>
    <w:rsid w:val="00113DDD"/>
    <w:rsid w:val="00113F8A"/>
    <w:rsid w:val="001140A2"/>
    <w:rsid w:val="0011410D"/>
    <w:rsid w:val="0011414F"/>
    <w:rsid w:val="00114172"/>
    <w:rsid w:val="001142F9"/>
    <w:rsid w:val="001143B8"/>
    <w:rsid w:val="0011487A"/>
    <w:rsid w:val="001148A8"/>
    <w:rsid w:val="0011494E"/>
    <w:rsid w:val="00114B93"/>
    <w:rsid w:val="00114BD7"/>
    <w:rsid w:val="00114DB5"/>
    <w:rsid w:val="00114EE0"/>
    <w:rsid w:val="00114F6E"/>
    <w:rsid w:val="001151C0"/>
    <w:rsid w:val="00115231"/>
    <w:rsid w:val="001153EF"/>
    <w:rsid w:val="001154A6"/>
    <w:rsid w:val="001154D2"/>
    <w:rsid w:val="0011552F"/>
    <w:rsid w:val="001155A2"/>
    <w:rsid w:val="00115685"/>
    <w:rsid w:val="00115929"/>
    <w:rsid w:val="0011592E"/>
    <w:rsid w:val="00115939"/>
    <w:rsid w:val="001159D6"/>
    <w:rsid w:val="00115AF0"/>
    <w:rsid w:val="00115D02"/>
    <w:rsid w:val="00115D8E"/>
    <w:rsid w:val="00115F91"/>
    <w:rsid w:val="00115FD3"/>
    <w:rsid w:val="00115FE2"/>
    <w:rsid w:val="00116252"/>
    <w:rsid w:val="001163C5"/>
    <w:rsid w:val="0011648C"/>
    <w:rsid w:val="00116765"/>
    <w:rsid w:val="00116787"/>
    <w:rsid w:val="00116E01"/>
    <w:rsid w:val="00116E24"/>
    <w:rsid w:val="00116E36"/>
    <w:rsid w:val="00116E53"/>
    <w:rsid w:val="00117002"/>
    <w:rsid w:val="0011703E"/>
    <w:rsid w:val="001170A9"/>
    <w:rsid w:val="001170DD"/>
    <w:rsid w:val="001170ED"/>
    <w:rsid w:val="001172D9"/>
    <w:rsid w:val="001173CB"/>
    <w:rsid w:val="00117422"/>
    <w:rsid w:val="001174AF"/>
    <w:rsid w:val="001174BE"/>
    <w:rsid w:val="00117555"/>
    <w:rsid w:val="0011782D"/>
    <w:rsid w:val="0011782F"/>
    <w:rsid w:val="001178B9"/>
    <w:rsid w:val="00117945"/>
    <w:rsid w:val="00117C28"/>
    <w:rsid w:val="00117C49"/>
    <w:rsid w:val="00117CB2"/>
    <w:rsid w:val="00117E26"/>
    <w:rsid w:val="00117E95"/>
    <w:rsid w:val="00120041"/>
    <w:rsid w:val="00120129"/>
    <w:rsid w:val="001202C4"/>
    <w:rsid w:val="00120353"/>
    <w:rsid w:val="0012035B"/>
    <w:rsid w:val="00120422"/>
    <w:rsid w:val="0012054A"/>
    <w:rsid w:val="001205B0"/>
    <w:rsid w:val="0012081A"/>
    <w:rsid w:val="001208D3"/>
    <w:rsid w:val="00120A60"/>
    <w:rsid w:val="00120B16"/>
    <w:rsid w:val="00120B83"/>
    <w:rsid w:val="00120CA3"/>
    <w:rsid w:val="00120CEA"/>
    <w:rsid w:val="00120D1B"/>
    <w:rsid w:val="00120ED9"/>
    <w:rsid w:val="00120FD8"/>
    <w:rsid w:val="001211F9"/>
    <w:rsid w:val="0012126B"/>
    <w:rsid w:val="00121707"/>
    <w:rsid w:val="0012175F"/>
    <w:rsid w:val="0012177E"/>
    <w:rsid w:val="001217DB"/>
    <w:rsid w:val="001218A7"/>
    <w:rsid w:val="00121ED9"/>
    <w:rsid w:val="00121F75"/>
    <w:rsid w:val="00121FDC"/>
    <w:rsid w:val="0012203B"/>
    <w:rsid w:val="00122276"/>
    <w:rsid w:val="00122469"/>
    <w:rsid w:val="001226B8"/>
    <w:rsid w:val="00122C29"/>
    <w:rsid w:val="00122C9A"/>
    <w:rsid w:val="00122FEE"/>
    <w:rsid w:val="00123027"/>
    <w:rsid w:val="001232CB"/>
    <w:rsid w:val="00123321"/>
    <w:rsid w:val="001233B0"/>
    <w:rsid w:val="0012342C"/>
    <w:rsid w:val="00123573"/>
    <w:rsid w:val="001237F6"/>
    <w:rsid w:val="0012394A"/>
    <w:rsid w:val="00123A66"/>
    <w:rsid w:val="00123AC0"/>
    <w:rsid w:val="00123B89"/>
    <w:rsid w:val="00123C70"/>
    <w:rsid w:val="00123C94"/>
    <w:rsid w:val="00124362"/>
    <w:rsid w:val="001245F4"/>
    <w:rsid w:val="0012495E"/>
    <w:rsid w:val="00124982"/>
    <w:rsid w:val="00124BCF"/>
    <w:rsid w:val="00124BF7"/>
    <w:rsid w:val="00124D76"/>
    <w:rsid w:val="00124DB9"/>
    <w:rsid w:val="00124F40"/>
    <w:rsid w:val="00125197"/>
    <w:rsid w:val="001253BD"/>
    <w:rsid w:val="001256BD"/>
    <w:rsid w:val="00125A36"/>
    <w:rsid w:val="00125B75"/>
    <w:rsid w:val="00125CDC"/>
    <w:rsid w:val="00125D9A"/>
    <w:rsid w:val="00125F03"/>
    <w:rsid w:val="00125F99"/>
    <w:rsid w:val="001260BF"/>
    <w:rsid w:val="00126238"/>
    <w:rsid w:val="00126276"/>
    <w:rsid w:val="001263AF"/>
    <w:rsid w:val="0012649C"/>
    <w:rsid w:val="00126637"/>
    <w:rsid w:val="00126944"/>
    <w:rsid w:val="00126C68"/>
    <w:rsid w:val="00126D9B"/>
    <w:rsid w:val="00127002"/>
    <w:rsid w:val="00127236"/>
    <w:rsid w:val="00127390"/>
    <w:rsid w:val="0012740C"/>
    <w:rsid w:val="00127546"/>
    <w:rsid w:val="00127753"/>
    <w:rsid w:val="0012786B"/>
    <w:rsid w:val="00127B04"/>
    <w:rsid w:val="00127F1B"/>
    <w:rsid w:val="00127FB6"/>
    <w:rsid w:val="00130063"/>
    <w:rsid w:val="0013006A"/>
    <w:rsid w:val="0013006B"/>
    <w:rsid w:val="00130246"/>
    <w:rsid w:val="00130268"/>
    <w:rsid w:val="00130329"/>
    <w:rsid w:val="00130389"/>
    <w:rsid w:val="0013041E"/>
    <w:rsid w:val="001305D5"/>
    <w:rsid w:val="00130905"/>
    <w:rsid w:val="00131012"/>
    <w:rsid w:val="0013104E"/>
    <w:rsid w:val="0013104F"/>
    <w:rsid w:val="0013114E"/>
    <w:rsid w:val="0013156C"/>
    <w:rsid w:val="00131729"/>
    <w:rsid w:val="00131904"/>
    <w:rsid w:val="0013195A"/>
    <w:rsid w:val="001319B2"/>
    <w:rsid w:val="00131A4D"/>
    <w:rsid w:val="00131B66"/>
    <w:rsid w:val="00131C4B"/>
    <w:rsid w:val="00131D8C"/>
    <w:rsid w:val="001320F4"/>
    <w:rsid w:val="00132164"/>
    <w:rsid w:val="001321A9"/>
    <w:rsid w:val="00132206"/>
    <w:rsid w:val="00132347"/>
    <w:rsid w:val="00132661"/>
    <w:rsid w:val="001326D5"/>
    <w:rsid w:val="001326E4"/>
    <w:rsid w:val="00132CDB"/>
    <w:rsid w:val="00132CEE"/>
    <w:rsid w:val="00132D10"/>
    <w:rsid w:val="00132D17"/>
    <w:rsid w:val="00132DA4"/>
    <w:rsid w:val="00132FED"/>
    <w:rsid w:val="00133046"/>
    <w:rsid w:val="00133284"/>
    <w:rsid w:val="001332EC"/>
    <w:rsid w:val="001333D6"/>
    <w:rsid w:val="001337A4"/>
    <w:rsid w:val="001337E0"/>
    <w:rsid w:val="001338C7"/>
    <w:rsid w:val="001339BA"/>
    <w:rsid w:val="00133BF7"/>
    <w:rsid w:val="00133EA3"/>
    <w:rsid w:val="00133F74"/>
    <w:rsid w:val="00134066"/>
    <w:rsid w:val="00134117"/>
    <w:rsid w:val="0013428A"/>
    <w:rsid w:val="001343BF"/>
    <w:rsid w:val="00134479"/>
    <w:rsid w:val="001347EA"/>
    <w:rsid w:val="0013482F"/>
    <w:rsid w:val="001348AE"/>
    <w:rsid w:val="00134AE1"/>
    <w:rsid w:val="00134AE7"/>
    <w:rsid w:val="00134C76"/>
    <w:rsid w:val="00134CB0"/>
    <w:rsid w:val="00134D44"/>
    <w:rsid w:val="00134D4B"/>
    <w:rsid w:val="00134E32"/>
    <w:rsid w:val="0013529F"/>
    <w:rsid w:val="001354A0"/>
    <w:rsid w:val="0013555C"/>
    <w:rsid w:val="001355F5"/>
    <w:rsid w:val="001357FB"/>
    <w:rsid w:val="0013580C"/>
    <w:rsid w:val="00135A35"/>
    <w:rsid w:val="00135AB3"/>
    <w:rsid w:val="00135C62"/>
    <w:rsid w:val="00136028"/>
    <w:rsid w:val="00136039"/>
    <w:rsid w:val="001361BB"/>
    <w:rsid w:val="001361CB"/>
    <w:rsid w:val="001362E9"/>
    <w:rsid w:val="0013636E"/>
    <w:rsid w:val="00136563"/>
    <w:rsid w:val="001366EC"/>
    <w:rsid w:val="00136A8B"/>
    <w:rsid w:val="00136B7A"/>
    <w:rsid w:val="00136B87"/>
    <w:rsid w:val="00136BC8"/>
    <w:rsid w:val="00136CCF"/>
    <w:rsid w:val="00136E7B"/>
    <w:rsid w:val="001370E6"/>
    <w:rsid w:val="00137163"/>
    <w:rsid w:val="00137223"/>
    <w:rsid w:val="0013724E"/>
    <w:rsid w:val="001372D5"/>
    <w:rsid w:val="00137390"/>
    <w:rsid w:val="00137671"/>
    <w:rsid w:val="001377D1"/>
    <w:rsid w:val="00137CF7"/>
    <w:rsid w:val="00137F29"/>
    <w:rsid w:val="001400CE"/>
    <w:rsid w:val="001401CE"/>
    <w:rsid w:val="001402F6"/>
    <w:rsid w:val="001404F2"/>
    <w:rsid w:val="0014060D"/>
    <w:rsid w:val="001406E4"/>
    <w:rsid w:val="001407C7"/>
    <w:rsid w:val="001408AE"/>
    <w:rsid w:val="001409B9"/>
    <w:rsid w:val="00140B1E"/>
    <w:rsid w:val="00140D09"/>
    <w:rsid w:val="00140DE3"/>
    <w:rsid w:val="00140E4E"/>
    <w:rsid w:val="00140F18"/>
    <w:rsid w:val="001411A0"/>
    <w:rsid w:val="00141674"/>
    <w:rsid w:val="00141684"/>
    <w:rsid w:val="00141840"/>
    <w:rsid w:val="00141993"/>
    <w:rsid w:val="00141B79"/>
    <w:rsid w:val="00141C45"/>
    <w:rsid w:val="00141C74"/>
    <w:rsid w:val="00141FDD"/>
    <w:rsid w:val="00142036"/>
    <w:rsid w:val="0014207A"/>
    <w:rsid w:val="001422E7"/>
    <w:rsid w:val="00142308"/>
    <w:rsid w:val="001424FD"/>
    <w:rsid w:val="00142540"/>
    <w:rsid w:val="0014257F"/>
    <w:rsid w:val="001428BE"/>
    <w:rsid w:val="00142ADA"/>
    <w:rsid w:val="00142D5E"/>
    <w:rsid w:val="00142E5D"/>
    <w:rsid w:val="00142E60"/>
    <w:rsid w:val="00142FB0"/>
    <w:rsid w:val="0014315A"/>
    <w:rsid w:val="001432EA"/>
    <w:rsid w:val="00143334"/>
    <w:rsid w:val="00143355"/>
    <w:rsid w:val="00143367"/>
    <w:rsid w:val="001433FD"/>
    <w:rsid w:val="0014349B"/>
    <w:rsid w:val="0014372D"/>
    <w:rsid w:val="00143888"/>
    <w:rsid w:val="00143905"/>
    <w:rsid w:val="00143945"/>
    <w:rsid w:val="00143BEA"/>
    <w:rsid w:val="00143C63"/>
    <w:rsid w:val="00143D73"/>
    <w:rsid w:val="00143F20"/>
    <w:rsid w:val="00143F89"/>
    <w:rsid w:val="001441C0"/>
    <w:rsid w:val="0014427D"/>
    <w:rsid w:val="0014427F"/>
    <w:rsid w:val="001442F1"/>
    <w:rsid w:val="00144367"/>
    <w:rsid w:val="0014445C"/>
    <w:rsid w:val="0014455E"/>
    <w:rsid w:val="001446B6"/>
    <w:rsid w:val="0014489D"/>
    <w:rsid w:val="00144936"/>
    <w:rsid w:val="00144A7E"/>
    <w:rsid w:val="00144BB5"/>
    <w:rsid w:val="00144C79"/>
    <w:rsid w:val="00144C8D"/>
    <w:rsid w:val="00144DC7"/>
    <w:rsid w:val="00144DF0"/>
    <w:rsid w:val="00144E3B"/>
    <w:rsid w:val="00144E6B"/>
    <w:rsid w:val="00144FBB"/>
    <w:rsid w:val="00145018"/>
    <w:rsid w:val="00145040"/>
    <w:rsid w:val="001450CB"/>
    <w:rsid w:val="001451E6"/>
    <w:rsid w:val="001452CD"/>
    <w:rsid w:val="001452D2"/>
    <w:rsid w:val="00145445"/>
    <w:rsid w:val="00145460"/>
    <w:rsid w:val="00145538"/>
    <w:rsid w:val="00145594"/>
    <w:rsid w:val="00145751"/>
    <w:rsid w:val="0014597F"/>
    <w:rsid w:val="00145A00"/>
    <w:rsid w:val="00145C27"/>
    <w:rsid w:val="00145D63"/>
    <w:rsid w:val="00145F29"/>
    <w:rsid w:val="00146055"/>
    <w:rsid w:val="001460C5"/>
    <w:rsid w:val="00146163"/>
    <w:rsid w:val="00146227"/>
    <w:rsid w:val="0014624A"/>
    <w:rsid w:val="001463B8"/>
    <w:rsid w:val="001463CB"/>
    <w:rsid w:val="00146563"/>
    <w:rsid w:val="0014658C"/>
    <w:rsid w:val="0014694F"/>
    <w:rsid w:val="0014695F"/>
    <w:rsid w:val="001469BC"/>
    <w:rsid w:val="00146A4C"/>
    <w:rsid w:val="00146AAA"/>
    <w:rsid w:val="00146D05"/>
    <w:rsid w:val="00146F52"/>
    <w:rsid w:val="0014710D"/>
    <w:rsid w:val="001473C1"/>
    <w:rsid w:val="001473CC"/>
    <w:rsid w:val="001474DB"/>
    <w:rsid w:val="001475C1"/>
    <w:rsid w:val="001475D4"/>
    <w:rsid w:val="00147793"/>
    <w:rsid w:val="001478B8"/>
    <w:rsid w:val="001478F1"/>
    <w:rsid w:val="00147BA4"/>
    <w:rsid w:val="00147D94"/>
    <w:rsid w:val="00147DCB"/>
    <w:rsid w:val="00147E29"/>
    <w:rsid w:val="00147E84"/>
    <w:rsid w:val="00147E8F"/>
    <w:rsid w:val="00147FB7"/>
    <w:rsid w:val="0015003E"/>
    <w:rsid w:val="0015008E"/>
    <w:rsid w:val="001500A6"/>
    <w:rsid w:val="001501D0"/>
    <w:rsid w:val="0015029E"/>
    <w:rsid w:val="001504DE"/>
    <w:rsid w:val="0015078B"/>
    <w:rsid w:val="001508A7"/>
    <w:rsid w:val="001508AC"/>
    <w:rsid w:val="0015095F"/>
    <w:rsid w:val="001509FF"/>
    <w:rsid w:val="00150B34"/>
    <w:rsid w:val="00150D05"/>
    <w:rsid w:val="00150D9F"/>
    <w:rsid w:val="00150F79"/>
    <w:rsid w:val="00150FDE"/>
    <w:rsid w:val="00151077"/>
    <w:rsid w:val="00151166"/>
    <w:rsid w:val="001511DD"/>
    <w:rsid w:val="00151225"/>
    <w:rsid w:val="00151229"/>
    <w:rsid w:val="001513FF"/>
    <w:rsid w:val="00151443"/>
    <w:rsid w:val="00151528"/>
    <w:rsid w:val="00151544"/>
    <w:rsid w:val="001516C1"/>
    <w:rsid w:val="00151857"/>
    <w:rsid w:val="001518B4"/>
    <w:rsid w:val="001518B5"/>
    <w:rsid w:val="001518BD"/>
    <w:rsid w:val="001519AE"/>
    <w:rsid w:val="00151AA2"/>
    <w:rsid w:val="00151BB9"/>
    <w:rsid w:val="00151BFC"/>
    <w:rsid w:val="00151C82"/>
    <w:rsid w:val="00151CE9"/>
    <w:rsid w:val="00151DA7"/>
    <w:rsid w:val="00151E43"/>
    <w:rsid w:val="00151E73"/>
    <w:rsid w:val="00151F66"/>
    <w:rsid w:val="00152007"/>
    <w:rsid w:val="00152101"/>
    <w:rsid w:val="0015211D"/>
    <w:rsid w:val="001521EE"/>
    <w:rsid w:val="001523DD"/>
    <w:rsid w:val="00152492"/>
    <w:rsid w:val="00152697"/>
    <w:rsid w:val="001527D1"/>
    <w:rsid w:val="0015282A"/>
    <w:rsid w:val="00152887"/>
    <w:rsid w:val="001528A2"/>
    <w:rsid w:val="0015295C"/>
    <w:rsid w:val="001529F4"/>
    <w:rsid w:val="00152A75"/>
    <w:rsid w:val="00152B4E"/>
    <w:rsid w:val="00152C7E"/>
    <w:rsid w:val="00152C8E"/>
    <w:rsid w:val="00152CA1"/>
    <w:rsid w:val="00152D38"/>
    <w:rsid w:val="00152D96"/>
    <w:rsid w:val="00152E17"/>
    <w:rsid w:val="00152E66"/>
    <w:rsid w:val="001530C7"/>
    <w:rsid w:val="00153189"/>
    <w:rsid w:val="00153442"/>
    <w:rsid w:val="00153495"/>
    <w:rsid w:val="00153577"/>
    <w:rsid w:val="0015368D"/>
    <w:rsid w:val="001536E8"/>
    <w:rsid w:val="00153710"/>
    <w:rsid w:val="00153714"/>
    <w:rsid w:val="00153758"/>
    <w:rsid w:val="00153812"/>
    <w:rsid w:val="00153821"/>
    <w:rsid w:val="001539BC"/>
    <w:rsid w:val="00153B9F"/>
    <w:rsid w:val="00153BC8"/>
    <w:rsid w:val="00153C71"/>
    <w:rsid w:val="00153DAD"/>
    <w:rsid w:val="00153FDA"/>
    <w:rsid w:val="00154003"/>
    <w:rsid w:val="00154094"/>
    <w:rsid w:val="00154189"/>
    <w:rsid w:val="001544C5"/>
    <w:rsid w:val="001544E7"/>
    <w:rsid w:val="00154684"/>
    <w:rsid w:val="00154937"/>
    <w:rsid w:val="001549E2"/>
    <w:rsid w:val="00154A32"/>
    <w:rsid w:val="00154A9A"/>
    <w:rsid w:val="00154B76"/>
    <w:rsid w:val="00154CBA"/>
    <w:rsid w:val="00154D17"/>
    <w:rsid w:val="00154E58"/>
    <w:rsid w:val="00155002"/>
    <w:rsid w:val="0015504A"/>
    <w:rsid w:val="00155240"/>
    <w:rsid w:val="0015532B"/>
    <w:rsid w:val="00155385"/>
    <w:rsid w:val="00155403"/>
    <w:rsid w:val="001554DC"/>
    <w:rsid w:val="001554E6"/>
    <w:rsid w:val="0015563A"/>
    <w:rsid w:val="001556FC"/>
    <w:rsid w:val="00155871"/>
    <w:rsid w:val="0015589D"/>
    <w:rsid w:val="001558F2"/>
    <w:rsid w:val="00155AB5"/>
    <w:rsid w:val="00155C58"/>
    <w:rsid w:val="00155D9B"/>
    <w:rsid w:val="00155F75"/>
    <w:rsid w:val="001560C2"/>
    <w:rsid w:val="0015622F"/>
    <w:rsid w:val="00156377"/>
    <w:rsid w:val="001563C2"/>
    <w:rsid w:val="00156401"/>
    <w:rsid w:val="0015666D"/>
    <w:rsid w:val="0015674B"/>
    <w:rsid w:val="00156979"/>
    <w:rsid w:val="00156A0B"/>
    <w:rsid w:val="00156A2E"/>
    <w:rsid w:val="00156A5B"/>
    <w:rsid w:val="00156B24"/>
    <w:rsid w:val="00156D17"/>
    <w:rsid w:val="00156D4A"/>
    <w:rsid w:val="00156F7D"/>
    <w:rsid w:val="00157356"/>
    <w:rsid w:val="00157424"/>
    <w:rsid w:val="001574CB"/>
    <w:rsid w:val="0015752A"/>
    <w:rsid w:val="00157537"/>
    <w:rsid w:val="0015759D"/>
    <w:rsid w:val="0015767E"/>
    <w:rsid w:val="001577C3"/>
    <w:rsid w:val="0015785B"/>
    <w:rsid w:val="001578C1"/>
    <w:rsid w:val="00157906"/>
    <w:rsid w:val="001579DC"/>
    <w:rsid w:val="00157B4F"/>
    <w:rsid w:val="00157D2A"/>
    <w:rsid w:val="00157E82"/>
    <w:rsid w:val="001601F6"/>
    <w:rsid w:val="001603D6"/>
    <w:rsid w:val="0016044D"/>
    <w:rsid w:val="00160455"/>
    <w:rsid w:val="001604A0"/>
    <w:rsid w:val="001605AF"/>
    <w:rsid w:val="001605D0"/>
    <w:rsid w:val="00160605"/>
    <w:rsid w:val="00160678"/>
    <w:rsid w:val="001606F9"/>
    <w:rsid w:val="001608DE"/>
    <w:rsid w:val="0016099D"/>
    <w:rsid w:val="001609C6"/>
    <w:rsid w:val="00160A4D"/>
    <w:rsid w:val="00160F88"/>
    <w:rsid w:val="00161309"/>
    <w:rsid w:val="00161318"/>
    <w:rsid w:val="001614E1"/>
    <w:rsid w:val="00161715"/>
    <w:rsid w:val="0016174B"/>
    <w:rsid w:val="001618FB"/>
    <w:rsid w:val="00161AE9"/>
    <w:rsid w:val="00161BBE"/>
    <w:rsid w:val="00161DC2"/>
    <w:rsid w:val="00161FCF"/>
    <w:rsid w:val="001621DB"/>
    <w:rsid w:val="001621F7"/>
    <w:rsid w:val="001621FF"/>
    <w:rsid w:val="00162219"/>
    <w:rsid w:val="00162283"/>
    <w:rsid w:val="00162325"/>
    <w:rsid w:val="00162482"/>
    <w:rsid w:val="001624D5"/>
    <w:rsid w:val="001625FA"/>
    <w:rsid w:val="00162630"/>
    <w:rsid w:val="0016268D"/>
    <w:rsid w:val="001627C9"/>
    <w:rsid w:val="00162C70"/>
    <w:rsid w:val="00162F3E"/>
    <w:rsid w:val="0016321A"/>
    <w:rsid w:val="00163300"/>
    <w:rsid w:val="001633DE"/>
    <w:rsid w:val="001633E9"/>
    <w:rsid w:val="00163400"/>
    <w:rsid w:val="0016346F"/>
    <w:rsid w:val="001634AE"/>
    <w:rsid w:val="00163C03"/>
    <w:rsid w:val="00163D34"/>
    <w:rsid w:val="00163ED2"/>
    <w:rsid w:val="00164050"/>
    <w:rsid w:val="00164207"/>
    <w:rsid w:val="00164534"/>
    <w:rsid w:val="00164553"/>
    <w:rsid w:val="00164722"/>
    <w:rsid w:val="00164739"/>
    <w:rsid w:val="00164A4E"/>
    <w:rsid w:val="00164AFA"/>
    <w:rsid w:val="00164CCA"/>
    <w:rsid w:val="00164D1A"/>
    <w:rsid w:val="00164EAE"/>
    <w:rsid w:val="00164F4F"/>
    <w:rsid w:val="00165299"/>
    <w:rsid w:val="001652A7"/>
    <w:rsid w:val="00165443"/>
    <w:rsid w:val="00165471"/>
    <w:rsid w:val="00165541"/>
    <w:rsid w:val="0016580D"/>
    <w:rsid w:val="001658D5"/>
    <w:rsid w:val="00165A24"/>
    <w:rsid w:val="00165A27"/>
    <w:rsid w:val="00165C11"/>
    <w:rsid w:val="00165E4D"/>
    <w:rsid w:val="00165E5B"/>
    <w:rsid w:val="00165ECD"/>
    <w:rsid w:val="00166030"/>
    <w:rsid w:val="001660DD"/>
    <w:rsid w:val="00166110"/>
    <w:rsid w:val="001662D8"/>
    <w:rsid w:val="00166309"/>
    <w:rsid w:val="0016635F"/>
    <w:rsid w:val="001663A6"/>
    <w:rsid w:val="001663E2"/>
    <w:rsid w:val="0016653B"/>
    <w:rsid w:val="0016663E"/>
    <w:rsid w:val="001667C8"/>
    <w:rsid w:val="00166903"/>
    <w:rsid w:val="00166CC1"/>
    <w:rsid w:val="00166D78"/>
    <w:rsid w:val="00166E4C"/>
    <w:rsid w:val="00166E6E"/>
    <w:rsid w:val="00166FDC"/>
    <w:rsid w:val="001670A3"/>
    <w:rsid w:val="001673DE"/>
    <w:rsid w:val="001674CD"/>
    <w:rsid w:val="0016762B"/>
    <w:rsid w:val="001676E7"/>
    <w:rsid w:val="001677A9"/>
    <w:rsid w:val="00167A76"/>
    <w:rsid w:val="00167AB1"/>
    <w:rsid w:val="00167B95"/>
    <w:rsid w:val="00167CAD"/>
    <w:rsid w:val="00167CB4"/>
    <w:rsid w:val="00167D42"/>
    <w:rsid w:val="00167ECE"/>
    <w:rsid w:val="00167EF5"/>
    <w:rsid w:val="00167FA8"/>
    <w:rsid w:val="00170021"/>
    <w:rsid w:val="00170047"/>
    <w:rsid w:val="00170066"/>
    <w:rsid w:val="00170069"/>
    <w:rsid w:val="001700BE"/>
    <w:rsid w:val="0017024C"/>
    <w:rsid w:val="00170449"/>
    <w:rsid w:val="00170567"/>
    <w:rsid w:val="0017066C"/>
    <w:rsid w:val="0017069B"/>
    <w:rsid w:val="00170784"/>
    <w:rsid w:val="00170913"/>
    <w:rsid w:val="00170D6F"/>
    <w:rsid w:val="00170E83"/>
    <w:rsid w:val="00170EB4"/>
    <w:rsid w:val="00170F27"/>
    <w:rsid w:val="00170F45"/>
    <w:rsid w:val="00170FDC"/>
    <w:rsid w:val="001710A8"/>
    <w:rsid w:val="0017133F"/>
    <w:rsid w:val="0017142F"/>
    <w:rsid w:val="00171475"/>
    <w:rsid w:val="00171790"/>
    <w:rsid w:val="00171955"/>
    <w:rsid w:val="001719E5"/>
    <w:rsid w:val="00171A0E"/>
    <w:rsid w:val="00171A53"/>
    <w:rsid w:val="00171B4A"/>
    <w:rsid w:val="00171C43"/>
    <w:rsid w:val="00171C4E"/>
    <w:rsid w:val="00171C9A"/>
    <w:rsid w:val="00171DF1"/>
    <w:rsid w:val="00171EE1"/>
    <w:rsid w:val="00171EF4"/>
    <w:rsid w:val="00172098"/>
    <w:rsid w:val="00172165"/>
    <w:rsid w:val="00172608"/>
    <w:rsid w:val="0017297B"/>
    <w:rsid w:val="001729A0"/>
    <w:rsid w:val="00172C4F"/>
    <w:rsid w:val="00172D93"/>
    <w:rsid w:val="00172DE4"/>
    <w:rsid w:val="00172DFD"/>
    <w:rsid w:val="00172E67"/>
    <w:rsid w:val="00172EB0"/>
    <w:rsid w:val="00173009"/>
    <w:rsid w:val="00173133"/>
    <w:rsid w:val="001736AD"/>
    <w:rsid w:val="001736DD"/>
    <w:rsid w:val="00173875"/>
    <w:rsid w:val="001738B0"/>
    <w:rsid w:val="00173956"/>
    <w:rsid w:val="00173A5D"/>
    <w:rsid w:val="00173BAF"/>
    <w:rsid w:val="00173C32"/>
    <w:rsid w:val="00173C5C"/>
    <w:rsid w:val="00173F36"/>
    <w:rsid w:val="00174201"/>
    <w:rsid w:val="001742C0"/>
    <w:rsid w:val="001743A9"/>
    <w:rsid w:val="0017457C"/>
    <w:rsid w:val="001745B0"/>
    <w:rsid w:val="001746F0"/>
    <w:rsid w:val="00174805"/>
    <w:rsid w:val="00174C81"/>
    <w:rsid w:val="00174DF5"/>
    <w:rsid w:val="001750B6"/>
    <w:rsid w:val="001752E4"/>
    <w:rsid w:val="0017548E"/>
    <w:rsid w:val="00175527"/>
    <w:rsid w:val="001756D8"/>
    <w:rsid w:val="00175A53"/>
    <w:rsid w:val="00175A97"/>
    <w:rsid w:val="00175CDE"/>
    <w:rsid w:val="00175FBF"/>
    <w:rsid w:val="00176120"/>
    <w:rsid w:val="001761AD"/>
    <w:rsid w:val="00176284"/>
    <w:rsid w:val="001763DA"/>
    <w:rsid w:val="00176448"/>
    <w:rsid w:val="00176515"/>
    <w:rsid w:val="0017672E"/>
    <w:rsid w:val="0017676C"/>
    <w:rsid w:val="001768F9"/>
    <w:rsid w:val="00176A0C"/>
    <w:rsid w:val="00176BED"/>
    <w:rsid w:val="00176E06"/>
    <w:rsid w:val="00176F32"/>
    <w:rsid w:val="00176F69"/>
    <w:rsid w:val="00177092"/>
    <w:rsid w:val="00177115"/>
    <w:rsid w:val="0017711B"/>
    <w:rsid w:val="001772A8"/>
    <w:rsid w:val="001772DD"/>
    <w:rsid w:val="001772E2"/>
    <w:rsid w:val="001772E6"/>
    <w:rsid w:val="001773D1"/>
    <w:rsid w:val="0017740A"/>
    <w:rsid w:val="001774EA"/>
    <w:rsid w:val="00177580"/>
    <w:rsid w:val="00177606"/>
    <w:rsid w:val="00177697"/>
    <w:rsid w:val="00177D7A"/>
    <w:rsid w:val="00177E4E"/>
    <w:rsid w:val="0018012F"/>
    <w:rsid w:val="001801A4"/>
    <w:rsid w:val="001801B4"/>
    <w:rsid w:val="001801EC"/>
    <w:rsid w:val="00180440"/>
    <w:rsid w:val="00180481"/>
    <w:rsid w:val="001805A4"/>
    <w:rsid w:val="0018064C"/>
    <w:rsid w:val="00180698"/>
    <w:rsid w:val="00180823"/>
    <w:rsid w:val="00180874"/>
    <w:rsid w:val="0018093B"/>
    <w:rsid w:val="001809D4"/>
    <w:rsid w:val="00180B0D"/>
    <w:rsid w:val="00180B20"/>
    <w:rsid w:val="00180B33"/>
    <w:rsid w:val="001811F9"/>
    <w:rsid w:val="0018128F"/>
    <w:rsid w:val="00181346"/>
    <w:rsid w:val="001815DD"/>
    <w:rsid w:val="00181800"/>
    <w:rsid w:val="0018180C"/>
    <w:rsid w:val="00181A0D"/>
    <w:rsid w:val="00181AF5"/>
    <w:rsid w:val="00181B56"/>
    <w:rsid w:val="00181B74"/>
    <w:rsid w:val="00181C80"/>
    <w:rsid w:val="00181CE7"/>
    <w:rsid w:val="00181F95"/>
    <w:rsid w:val="00182013"/>
    <w:rsid w:val="00182067"/>
    <w:rsid w:val="001821D0"/>
    <w:rsid w:val="001822A6"/>
    <w:rsid w:val="00182498"/>
    <w:rsid w:val="001827B7"/>
    <w:rsid w:val="001827FC"/>
    <w:rsid w:val="001829BA"/>
    <w:rsid w:val="00182ADC"/>
    <w:rsid w:val="00182AE2"/>
    <w:rsid w:val="00182CDC"/>
    <w:rsid w:val="00182CFC"/>
    <w:rsid w:val="00182D09"/>
    <w:rsid w:val="00182E12"/>
    <w:rsid w:val="00182E76"/>
    <w:rsid w:val="00182FE9"/>
    <w:rsid w:val="001831A8"/>
    <w:rsid w:val="00183245"/>
    <w:rsid w:val="001832BA"/>
    <w:rsid w:val="00183315"/>
    <w:rsid w:val="00183371"/>
    <w:rsid w:val="0018355F"/>
    <w:rsid w:val="00183872"/>
    <w:rsid w:val="00183A0C"/>
    <w:rsid w:val="00183C90"/>
    <w:rsid w:val="00183D99"/>
    <w:rsid w:val="00183DE9"/>
    <w:rsid w:val="00183EAD"/>
    <w:rsid w:val="0018407A"/>
    <w:rsid w:val="001840C0"/>
    <w:rsid w:val="00184199"/>
    <w:rsid w:val="001842A2"/>
    <w:rsid w:val="001842F8"/>
    <w:rsid w:val="00184621"/>
    <w:rsid w:val="00184652"/>
    <w:rsid w:val="00184855"/>
    <w:rsid w:val="00184885"/>
    <w:rsid w:val="001848C5"/>
    <w:rsid w:val="00184934"/>
    <w:rsid w:val="001849B2"/>
    <w:rsid w:val="00184B1D"/>
    <w:rsid w:val="00184D31"/>
    <w:rsid w:val="00184E6D"/>
    <w:rsid w:val="0018503B"/>
    <w:rsid w:val="00185145"/>
    <w:rsid w:val="0018521E"/>
    <w:rsid w:val="00185264"/>
    <w:rsid w:val="001853AA"/>
    <w:rsid w:val="001854BE"/>
    <w:rsid w:val="001854E1"/>
    <w:rsid w:val="001854F1"/>
    <w:rsid w:val="001855ED"/>
    <w:rsid w:val="00185608"/>
    <w:rsid w:val="00185A9E"/>
    <w:rsid w:val="00185C4D"/>
    <w:rsid w:val="00186007"/>
    <w:rsid w:val="00186172"/>
    <w:rsid w:val="00186401"/>
    <w:rsid w:val="001864A1"/>
    <w:rsid w:val="0018653E"/>
    <w:rsid w:val="001866B5"/>
    <w:rsid w:val="0018680A"/>
    <w:rsid w:val="00186857"/>
    <w:rsid w:val="00186CBB"/>
    <w:rsid w:val="00186CDB"/>
    <w:rsid w:val="00186DE7"/>
    <w:rsid w:val="00186E21"/>
    <w:rsid w:val="00186ED1"/>
    <w:rsid w:val="001873A7"/>
    <w:rsid w:val="001873D9"/>
    <w:rsid w:val="001873E4"/>
    <w:rsid w:val="001874BB"/>
    <w:rsid w:val="0018752C"/>
    <w:rsid w:val="001878B1"/>
    <w:rsid w:val="001878FB"/>
    <w:rsid w:val="001879BB"/>
    <w:rsid w:val="00187CB8"/>
    <w:rsid w:val="00187D03"/>
    <w:rsid w:val="00187DF3"/>
    <w:rsid w:val="001903A6"/>
    <w:rsid w:val="001904E6"/>
    <w:rsid w:val="001905C4"/>
    <w:rsid w:val="001905C9"/>
    <w:rsid w:val="00190698"/>
    <w:rsid w:val="0019078B"/>
    <w:rsid w:val="0019087D"/>
    <w:rsid w:val="001908CF"/>
    <w:rsid w:val="00190AF8"/>
    <w:rsid w:val="00190BD6"/>
    <w:rsid w:val="00190DD2"/>
    <w:rsid w:val="001910B9"/>
    <w:rsid w:val="001910F1"/>
    <w:rsid w:val="001914A2"/>
    <w:rsid w:val="0019156C"/>
    <w:rsid w:val="00191898"/>
    <w:rsid w:val="001918EE"/>
    <w:rsid w:val="00191A41"/>
    <w:rsid w:val="00191BA5"/>
    <w:rsid w:val="00191BEF"/>
    <w:rsid w:val="00191C17"/>
    <w:rsid w:val="00191D55"/>
    <w:rsid w:val="00192022"/>
    <w:rsid w:val="00192057"/>
    <w:rsid w:val="00192189"/>
    <w:rsid w:val="001922AA"/>
    <w:rsid w:val="001923DD"/>
    <w:rsid w:val="00192403"/>
    <w:rsid w:val="001924EE"/>
    <w:rsid w:val="00192519"/>
    <w:rsid w:val="00192527"/>
    <w:rsid w:val="001927A3"/>
    <w:rsid w:val="00192C49"/>
    <w:rsid w:val="00192CB2"/>
    <w:rsid w:val="00192CE2"/>
    <w:rsid w:val="00192E63"/>
    <w:rsid w:val="00192ECC"/>
    <w:rsid w:val="00192F00"/>
    <w:rsid w:val="00192F97"/>
    <w:rsid w:val="00192FAB"/>
    <w:rsid w:val="001932CA"/>
    <w:rsid w:val="00193300"/>
    <w:rsid w:val="001933AB"/>
    <w:rsid w:val="001933E3"/>
    <w:rsid w:val="001934DD"/>
    <w:rsid w:val="001935F8"/>
    <w:rsid w:val="00193816"/>
    <w:rsid w:val="00193819"/>
    <w:rsid w:val="001938DC"/>
    <w:rsid w:val="001939D6"/>
    <w:rsid w:val="00193AB5"/>
    <w:rsid w:val="00193C82"/>
    <w:rsid w:val="00194024"/>
    <w:rsid w:val="0019403F"/>
    <w:rsid w:val="001945FA"/>
    <w:rsid w:val="001948D8"/>
    <w:rsid w:val="0019494C"/>
    <w:rsid w:val="00194BBD"/>
    <w:rsid w:val="00194BE8"/>
    <w:rsid w:val="00194D44"/>
    <w:rsid w:val="00194E4B"/>
    <w:rsid w:val="00194F4E"/>
    <w:rsid w:val="00194FAC"/>
    <w:rsid w:val="00195010"/>
    <w:rsid w:val="001950BC"/>
    <w:rsid w:val="001950F2"/>
    <w:rsid w:val="00195371"/>
    <w:rsid w:val="001953B3"/>
    <w:rsid w:val="0019551C"/>
    <w:rsid w:val="0019589B"/>
    <w:rsid w:val="00195AAC"/>
    <w:rsid w:val="00195AFC"/>
    <w:rsid w:val="00195B94"/>
    <w:rsid w:val="00195F1A"/>
    <w:rsid w:val="00196064"/>
    <w:rsid w:val="00196204"/>
    <w:rsid w:val="001962D7"/>
    <w:rsid w:val="0019646F"/>
    <w:rsid w:val="001965C9"/>
    <w:rsid w:val="001967E1"/>
    <w:rsid w:val="00196810"/>
    <w:rsid w:val="00196910"/>
    <w:rsid w:val="00196988"/>
    <w:rsid w:val="00196B9B"/>
    <w:rsid w:val="00196CE1"/>
    <w:rsid w:val="00196D06"/>
    <w:rsid w:val="00196F3B"/>
    <w:rsid w:val="0019703F"/>
    <w:rsid w:val="001970B1"/>
    <w:rsid w:val="0019720C"/>
    <w:rsid w:val="0019731A"/>
    <w:rsid w:val="0019736D"/>
    <w:rsid w:val="001973C3"/>
    <w:rsid w:val="0019744F"/>
    <w:rsid w:val="0019776C"/>
    <w:rsid w:val="001977A2"/>
    <w:rsid w:val="00197982"/>
    <w:rsid w:val="00197983"/>
    <w:rsid w:val="001979AE"/>
    <w:rsid w:val="00197AAB"/>
    <w:rsid w:val="00197BDA"/>
    <w:rsid w:val="00197CF8"/>
    <w:rsid w:val="00197F1E"/>
    <w:rsid w:val="00197FE5"/>
    <w:rsid w:val="001A004D"/>
    <w:rsid w:val="001A00A5"/>
    <w:rsid w:val="001A0137"/>
    <w:rsid w:val="001A0178"/>
    <w:rsid w:val="001A01C5"/>
    <w:rsid w:val="001A02F5"/>
    <w:rsid w:val="001A048E"/>
    <w:rsid w:val="001A08B1"/>
    <w:rsid w:val="001A098A"/>
    <w:rsid w:val="001A0BAB"/>
    <w:rsid w:val="001A0C3F"/>
    <w:rsid w:val="001A0D1D"/>
    <w:rsid w:val="001A0D1F"/>
    <w:rsid w:val="001A0F75"/>
    <w:rsid w:val="001A0FEF"/>
    <w:rsid w:val="001A1077"/>
    <w:rsid w:val="001A1157"/>
    <w:rsid w:val="001A12EB"/>
    <w:rsid w:val="001A136E"/>
    <w:rsid w:val="001A153A"/>
    <w:rsid w:val="001A1733"/>
    <w:rsid w:val="001A1A24"/>
    <w:rsid w:val="001A1B02"/>
    <w:rsid w:val="001A1BFE"/>
    <w:rsid w:val="001A1D00"/>
    <w:rsid w:val="001A1D3D"/>
    <w:rsid w:val="001A1E78"/>
    <w:rsid w:val="001A1F64"/>
    <w:rsid w:val="001A230D"/>
    <w:rsid w:val="001A2311"/>
    <w:rsid w:val="001A232A"/>
    <w:rsid w:val="001A232E"/>
    <w:rsid w:val="001A2432"/>
    <w:rsid w:val="001A258C"/>
    <w:rsid w:val="001A263C"/>
    <w:rsid w:val="001A2913"/>
    <w:rsid w:val="001A29A7"/>
    <w:rsid w:val="001A2A01"/>
    <w:rsid w:val="001A2AA2"/>
    <w:rsid w:val="001A2ABF"/>
    <w:rsid w:val="001A2BEB"/>
    <w:rsid w:val="001A2E0A"/>
    <w:rsid w:val="001A2E48"/>
    <w:rsid w:val="001A2E4E"/>
    <w:rsid w:val="001A2EA1"/>
    <w:rsid w:val="001A2F4C"/>
    <w:rsid w:val="001A301A"/>
    <w:rsid w:val="001A3286"/>
    <w:rsid w:val="001A3318"/>
    <w:rsid w:val="001A3478"/>
    <w:rsid w:val="001A359C"/>
    <w:rsid w:val="001A36B3"/>
    <w:rsid w:val="001A36E6"/>
    <w:rsid w:val="001A3864"/>
    <w:rsid w:val="001A3AB2"/>
    <w:rsid w:val="001A4113"/>
    <w:rsid w:val="001A4195"/>
    <w:rsid w:val="001A41FE"/>
    <w:rsid w:val="001A422F"/>
    <w:rsid w:val="001A433D"/>
    <w:rsid w:val="001A44FF"/>
    <w:rsid w:val="001A4674"/>
    <w:rsid w:val="001A4B0D"/>
    <w:rsid w:val="001A4E04"/>
    <w:rsid w:val="001A51BF"/>
    <w:rsid w:val="001A56E9"/>
    <w:rsid w:val="001A5725"/>
    <w:rsid w:val="001A5729"/>
    <w:rsid w:val="001A5A62"/>
    <w:rsid w:val="001A5A69"/>
    <w:rsid w:val="001A6144"/>
    <w:rsid w:val="001A618C"/>
    <w:rsid w:val="001A61B8"/>
    <w:rsid w:val="001A6309"/>
    <w:rsid w:val="001A664A"/>
    <w:rsid w:val="001A672F"/>
    <w:rsid w:val="001A6944"/>
    <w:rsid w:val="001A69A2"/>
    <w:rsid w:val="001A6A9A"/>
    <w:rsid w:val="001A6E0D"/>
    <w:rsid w:val="001A6F32"/>
    <w:rsid w:val="001A6F33"/>
    <w:rsid w:val="001A7041"/>
    <w:rsid w:val="001A705F"/>
    <w:rsid w:val="001A70EA"/>
    <w:rsid w:val="001A72E6"/>
    <w:rsid w:val="001A751C"/>
    <w:rsid w:val="001A7553"/>
    <w:rsid w:val="001A75CC"/>
    <w:rsid w:val="001A7705"/>
    <w:rsid w:val="001A77F6"/>
    <w:rsid w:val="001A787A"/>
    <w:rsid w:val="001A7881"/>
    <w:rsid w:val="001A78A9"/>
    <w:rsid w:val="001A78AF"/>
    <w:rsid w:val="001A7A96"/>
    <w:rsid w:val="001A7AA6"/>
    <w:rsid w:val="001A7BA1"/>
    <w:rsid w:val="001A7C73"/>
    <w:rsid w:val="001A7CCB"/>
    <w:rsid w:val="001B022D"/>
    <w:rsid w:val="001B030C"/>
    <w:rsid w:val="001B03DD"/>
    <w:rsid w:val="001B044A"/>
    <w:rsid w:val="001B04C1"/>
    <w:rsid w:val="001B05A5"/>
    <w:rsid w:val="001B05B0"/>
    <w:rsid w:val="001B0716"/>
    <w:rsid w:val="001B0735"/>
    <w:rsid w:val="001B07E3"/>
    <w:rsid w:val="001B0B6D"/>
    <w:rsid w:val="001B0DB7"/>
    <w:rsid w:val="001B0E31"/>
    <w:rsid w:val="001B0E38"/>
    <w:rsid w:val="001B0E45"/>
    <w:rsid w:val="001B0EF5"/>
    <w:rsid w:val="001B0F1B"/>
    <w:rsid w:val="001B0F64"/>
    <w:rsid w:val="001B0F7D"/>
    <w:rsid w:val="001B103D"/>
    <w:rsid w:val="001B13A0"/>
    <w:rsid w:val="001B14C4"/>
    <w:rsid w:val="001B16EC"/>
    <w:rsid w:val="001B1ACA"/>
    <w:rsid w:val="001B1B8A"/>
    <w:rsid w:val="001B1D06"/>
    <w:rsid w:val="001B1E76"/>
    <w:rsid w:val="001B1EE5"/>
    <w:rsid w:val="001B1FD6"/>
    <w:rsid w:val="001B21A6"/>
    <w:rsid w:val="001B2765"/>
    <w:rsid w:val="001B2937"/>
    <w:rsid w:val="001B2AFD"/>
    <w:rsid w:val="001B2C3D"/>
    <w:rsid w:val="001B2D38"/>
    <w:rsid w:val="001B2E66"/>
    <w:rsid w:val="001B2EE1"/>
    <w:rsid w:val="001B2F71"/>
    <w:rsid w:val="001B3070"/>
    <w:rsid w:val="001B30E6"/>
    <w:rsid w:val="001B31CF"/>
    <w:rsid w:val="001B321F"/>
    <w:rsid w:val="001B336B"/>
    <w:rsid w:val="001B33BC"/>
    <w:rsid w:val="001B354E"/>
    <w:rsid w:val="001B3625"/>
    <w:rsid w:val="001B366E"/>
    <w:rsid w:val="001B36E3"/>
    <w:rsid w:val="001B39CD"/>
    <w:rsid w:val="001B39D9"/>
    <w:rsid w:val="001B39DD"/>
    <w:rsid w:val="001B3AB8"/>
    <w:rsid w:val="001B3BA6"/>
    <w:rsid w:val="001B3E00"/>
    <w:rsid w:val="001B3F16"/>
    <w:rsid w:val="001B3FF9"/>
    <w:rsid w:val="001B40C6"/>
    <w:rsid w:val="001B43D8"/>
    <w:rsid w:val="001B4494"/>
    <w:rsid w:val="001B4539"/>
    <w:rsid w:val="001B45EF"/>
    <w:rsid w:val="001B476B"/>
    <w:rsid w:val="001B48DD"/>
    <w:rsid w:val="001B49D0"/>
    <w:rsid w:val="001B4A6C"/>
    <w:rsid w:val="001B4D36"/>
    <w:rsid w:val="001B4D3F"/>
    <w:rsid w:val="001B4DDA"/>
    <w:rsid w:val="001B4ED4"/>
    <w:rsid w:val="001B5100"/>
    <w:rsid w:val="001B530F"/>
    <w:rsid w:val="001B5323"/>
    <w:rsid w:val="001B5389"/>
    <w:rsid w:val="001B5562"/>
    <w:rsid w:val="001B57F9"/>
    <w:rsid w:val="001B5863"/>
    <w:rsid w:val="001B5937"/>
    <w:rsid w:val="001B594D"/>
    <w:rsid w:val="001B5964"/>
    <w:rsid w:val="001B5A0B"/>
    <w:rsid w:val="001B5B25"/>
    <w:rsid w:val="001B5B46"/>
    <w:rsid w:val="001B5B67"/>
    <w:rsid w:val="001B5B91"/>
    <w:rsid w:val="001B5BE1"/>
    <w:rsid w:val="001B5C75"/>
    <w:rsid w:val="001B5E1E"/>
    <w:rsid w:val="001B5FDB"/>
    <w:rsid w:val="001B6107"/>
    <w:rsid w:val="001B613C"/>
    <w:rsid w:val="001B61BC"/>
    <w:rsid w:val="001B6279"/>
    <w:rsid w:val="001B62E0"/>
    <w:rsid w:val="001B64AD"/>
    <w:rsid w:val="001B6592"/>
    <w:rsid w:val="001B6600"/>
    <w:rsid w:val="001B66F5"/>
    <w:rsid w:val="001B679C"/>
    <w:rsid w:val="001B67DB"/>
    <w:rsid w:val="001B67E0"/>
    <w:rsid w:val="001B69C9"/>
    <w:rsid w:val="001B6F69"/>
    <w:rsid w:val="001B702F"/>
    <w:rsid w:val="001B7077"/>
    <w:rsid w:val="001B7109"/>
    <w:rsid w:val="001B719E"/>
    <w:rsid w:val="001B738B"/>
    <w:rsid w:val="001B744A"/>
    <w:rsid w:val="001B75CD"/>
    <w:rsid w:val="001B770E"/>
    <w:rsid w:val="001B7C71"/>
    <w:rsid w:val="001B7E59"/>
    <w:rsid w:val="001B7E7D"/>
    <w:rsid w:val="001C0017"/>
    <w:rsid w:val="001C00EA"/>
    <w:rsid w:val="001C0162"/>
    <w:rsid w:val="001C0164"/>
    <w:rsid w:val="001C01F1"/>
    <w:rsid w:val="001C02B9"/>
    <w:rsid w:val="001C0559"/>
    <w:rsid w:val="001C06F2"/>
    <w:rsid w:val="001C0B17"/>
    <w:rsid w:val="001C0E41"/>
    <w:rsid w:val="001C116A"/>
    <w:rsid w:val="001C116C"/>
    <w:rsid w:val="001C144A"/>
    <w:rsid w:val="001C14CE"/>
    <w:rsid w:val="001C1658"/>
    <w:rsid w:val="001C16D6"/>
    <w:rsid w:val="001C179A"/>
    <w:rsid w:val="001C17B8"/>
    <w:rsid w:val="001C17FF"/>
    <w:rsid w:val="001C1C1C"/>
    <w:rsid w:val="001C1C8F"/>
    <w:rsid w:val="001C1C99"/>
    <w:rsid w:val="001C1CC1"/>
    <w:rsid w:val="001C1D0E"/>
    <w:rsid w:val="001C1D4D"/>
    <w:rsid w:val="001C1F33"/>
    <w:rsid w:val="001C1F56"/>
    <w:rsid w:val="001C20BF"/>
    <w:rsid w:val="001C220F"/>
    <w:rsid w:val="001C22CD"/>
    <w:rsid w:val="001C2370"/>
    <w:rsid w:val="001C249B"/>
    <w:rsid w:val="001C27CF"/>
    <w:rsid w:val="001C2A1A"/>
    <w:rsid w:val="001C2AA6"/>
    <w:rsid w:val="001C2AC3"/>
    <w:rsid w:val="001C2C51"/>
    <w:rsid w:val="001C2DDE"/>
    <w:rsid w:val="001C2ECF"/>
    <w:rsid w:val="001C3022"/>
    <w:rsid w:val="001C3199"/>
    <w:rsid w:val="001C3225"/>
    <w:rsid w:val="001C3539"/>
    <w:rsid w:val="001C37C5"/>
    <w:rsid w:val="001C37D4"/>
    <w:rsid w:val="001C38AC"/>
    <w:rsid w:val="001C3A1F"/>
    <w:rsid w:val="001C3A78"/>
    <w:rsid w:val="001C3AAC"/>
    <w:rsid w:val="001C3B41"/>
    <w:rsid w:val="001C3EBB"/>
    <w:rsid w:val="001C3FE1"/>
    <w:rsid w:val="001C40A8"/>
    <w:rsid w:val="001C4264"/>
    <w:rsid w:val="001C456C"/>
    <w:rsid w:val="001C465F"/>
    <w:rsid w:val="001C4697"/>
    <w:rsid w:val="001C46AB"/>
    <w:rsid w:val="001C46E8"/>
    <w:rsid w:val="001C4774"/>
    <w:rsid w:val="001C4786"/>
    <w:rsid w:val="001C4841"/>
    <w:rsid w:val="001C48F5"/>
    <w:rsid w:val="001C4E12"/>
    <w:rsid w:val="001C4E97"/>
    <w:rsid w:val="001C5384"/>
    <w:rsid w:val="001C53E2"/>
    <w:rsid w:val="001C54D1"/>
    <w:rsid w:val="001C556A"/>
    <w:rsid w:val="001C5656"/>
    <w:rsid w:val="001C58D8"/>
    <w:rsid w:val="001C592E"/>
    <w:rsid w:val="001C59AC"/>
    <w:rsid w:val="001C59E2"/>
    <w:rsid w:val="001C5AA2"/>
    <w:rsid w:val="001C5C44"/>
    <w:rsid w:val="001C5D9A"/>
    <w:rsid w:val="001C5E02"/>
    <w:rsid w:val="001C5EB1"/>
    <w:rsid w:val="001C5EBF"/>
    <w:rsid w:val="001C5EF3"/>
    <w:rsid w:val="001C5F15"/>
    <w:rsid w:val="001C5F53"/>
    <w:rsid w:val="001C6023"/>
    <w:rsid w:val="001C6050"/>
    <w:rsid w:val="001C608E"/>
    <w:rsid w:val="001C65AE"/>
    <w:rsid w:val="001C65C1"/>
    <w:rsid w:val="001C66C0"/>
    <w:rsid w:val="001C66CB"/>
    <w:rsid w:val="001C68BF"/>
    <w:rsid w:val="001C6A6D"/>
    <w:rsid w:val="001C6A7D"/>
    <w:rsid w:val="001C6C21"/>
    <w:rsid w:val="001C6D47"/>
    <w:rsid w:val="001C6D8B"/>
    <w:rsid w:val="001C6EBF"/>
    <w:rsid w:val="001C7004"/>
    <w:rsid w:val="001C7193"/>
    <w:rsid w:val="001C752F"/>
    <w:rsid w:val="001C7781"/>
    <w:rsid w:val="001C7924"/>
    <w:rsid w:val="001C79ED"/>
    <w:rsid w:val="001C7B71"/>
    <w:rsid w:val="001C7D58"/>
    <w:rsid w:val="001D0034"/>
    <w:rsid w:val="001D0110"/>
    <w:rsid w:val="001D061E"/>
    <w:rsid w:val="001D083C"/>
    <w:rsid w:val="001D0A42"/>
    <w:rsid w:val="001D0BD4"/>
    <w:rsid w:val="001D0BF4"/>
    <w:rsid w:val="001D0C46"/>
    <w:rsid w:val="001D0CB5"/>
    <w:rsid w:val="001D0EB4"/>
    <w:rsid w:val="001D0FD3"/>
    <w:rsid w:val="001D1133"/>
    <w:rsid w:val="001D1252"/>
    <w:rsid w:val="001D184D"/>
    <w:rsid w:val="001D19AB"/>
    <w:rsid w:val="001D1A92"/>
    <w:rsid w:val="001D1C87"/>
    <w:rsid w:val="001D1D2D"/>
    <w:rsid w:val="001D1E8E"/>
    <w:rsid w:val="001D1EE7"/>
    <w:rsid w:val="001D1F2B"/>
    <w:rsid w:val="001D1FB9"/>
    <w:rsid w:val="001D25F1"/>
    <w:rsid w:val="001D27FE"/>
    <w:rsid w:val="001D28A5"/>
    <w:rsid w:val="001D2AB4"/>
    <w:rsid w:val="001D2B12"/>
    <w:rsid w:val="001D2B1F"/>
    <w:rsid w:val="001D2C33"/>
    <w:rsid w:val="001D2E27"/>
    <w:rsid w:val="001D2E62"/>
    <w:rsid w:val="001D2E8A"/>
    <w:rsid w:val="001D302B"/>
    <w:rsid w:val="001D3039"/>
    <w:rsid w:val="001D30AC"/>
    <w:rsid w:val="001D30BD"/>
    <w:rsid w:val="001D3230"/>
    <w:rsid w:val="001D327E"/>
    <w:rsid w:val="001D365F"/>
    <w:rsid w:val="001D3712"/>
    <w:rsid w:val="001D3758"/>
    <w:rsid w:val="001D3798"/>
    <w:rsid w:val="001D38D4"/>
    <w:rsid w:val="001D39F9"/>
    <w:rsid w:val="001D3BA8"/>
    <w:rsid w:val="001D3CFD"/>
    <w:rsid w:val="001D3EEB"/>
    <w:rsid w:val="001D3EEE"/>
    <w:rsid w:val="001D3F26"/>
    <w:rsid w:val="001D405C"/>
    <w:rsid w:val="001D407A"/>
    <w:rsid w:val="001D4299"/>
    <w:rsid w:val="001D44D4"/>
    <w:rsid w:val="001D4703"/>
    <w:rsid w:val="001D47CB"/>
    <w:rsid w:val="001D48D1"/>
    <w:rsid w:val="001D4A36"/>
    <w:rsid w:val="001D4BBB"/>
    <w:rsid w:val="001D4C8A"/>
    <w:rsid w:val="001D4D3C"/>
    <w:rsid w:val="001D4D75"/>
    <w:rsid w:val="001D4DA6"/>
    <w:rsid w:val="001D4EF7"/>
    <w:rsid w:val="001D4F01"/>
    <w:rsid w:val="001D510F"/>
    <w:rsid w:val="001D52CF"/>
    <w:rsid w:val="001D5A32"/>
    <w:rsid w:val="001D5A3C"/>
    <w:rsid w:val="001D5AA2"/>
    <w:rsid w:val="001D5AF3"/>
    <w:rsid w:val="001D5B84"/>
    <w:rsid w:val="001D5B94"/>
    <w:rsid w:val="001D5C16"/>
    <w:rsid w:val="001D5EE0"/>
    <w:rsid w:val="001D5FF1"/>
    <w:rsid w:val="001D6168"/>
    <w:rsid w:val="001D617C"/>
    <w:rsid w:val="001D61A3"/>
    <w:rsid w:val="001D6365"/>
    <w:rsid w:val="001D6391"/>
    <w:rsid w:val="001D678A"/>
    <w:rsid w:val="001D679D"/>
    <w:rsid w:val="001D69BC"/>
    <w:rsid w:val="001D6A32"/>
    <w:rsid w:val="001D6B3B"/>
    <w:rsid w:val="001D6B4B"/>
    <w:rsid w:val="001D6C23"/>
    <w:rsid w:val="001D6D7B"/>
    <w:rsid w:val="001D6DAB"/>
    <w:rsid w:val="001D6DED"/>
    <w:rsid w:val="001D6DF5"/>
    <w:rsid w:val="001D705D"/>
    <w:rsid w:val="001D7261"/>
    <w:rsid w:val="001D748A"/>
    <w:rsid w:val="001D74BA"/>
    <w:rsid w:val="001D74C6"/>
    <w:rsid w:val="001D75B4"/>
    <w:rsid w:val="001D75C1"/>
    <w:rsid w:val="001D75E1"/>
    <w:rsid w:val="001D760F"/>
    <w:rsid w:val="001D771D"/>
    <w:rsid w:val="001D7726"/>
    <w:rsid w:val="001D773D"/>
    <w:rsid w:val="001D77F4"/>
    <w:rsid w:val="001D788B"/>
    <w:rsid w:val="001D7C51"/>
    <w:rsid w:val="001D7C59"/>
    <w:rsid w:val="001D7C74"/>
    <w:rsid w:val="001D7CCF"/>
    <w:rsid w:val="001D7CD6"/>
    <w:rsid w:val="001D7CE7"/>
    <w:rsid w:val="001D7E81"/>
    <w:rsid w:val="001D7F60"/>
    <w:rsid w:val="001E0058"/>
    <w:rsid w:val="001E00BA"/>
    <w:rsid w:val="001E00C6"/>
    <w:rsid w:val="001E01CE"/>
    <w:rsid w:val="001E037A"/>
    <w:rsid w:val="001E0667"/>
    <w:rsid w:val="001E0711"/>
    <w:rsid w:val="001E07DF"/>
    <w:rsid w:val="001E07E5"/>
    <w:rsid w:val="001E0993"/>
    <w:rsid w:val="001E0A6E"/>
    <w:rsid w:val="001E0BB6"/>
    <w:rsid w:val="001E110F"/>
    <w:rsid w:val="001E11F9"/>
    <w:rsid w:val="001E120D"/>
    <w:rsid w:val="001E1249"/>
    <w:rsid w:val="001E125D"/>
    <w:rsid w:val="001E12B6"/>
    <w:rsid w:val="001E149C"/>
    <w:rsid w:val="001E16CA"/>
    <w:rsid w:val="001E1788"/>
    <w:rsid w:val="001E17C1"/>
    <w:rsid w:val="001E19CB"/>
    <w:rsid w:val="001E1C21"/>
    <w:rsid w:val="001E1CE4"/>
    <w:rsid w:val="001E1E6D"/>
    <w:rsid w:val="001E21A0"/>
    <w:rsid w:val="001E2283"/>
    <w:rsid w:val="001E24BB"/>
    <w:rsid w:val="001E24E3"/>
    <w:rsid w:val="001E25B9"/>
    <w:rsid w:val="001E26C6"/>
    <w:rsid w:val="001E27BC"/>
    <w:rsid w:val="001E28BC"/>
    <w:rsid w:val="001E2A81"/>
    <w:rsid w:val="001E2AC6"/>
    <w:rsid w:val="001E2B79"/>
    <w:rsid w:val="001E2CF6"/>
    <w:rsid w:val="001E2FC8"/>
    <w:rsid w:val="001E30CE"/>
    <w:rsid w:val="001E316D"/>
    <w:rsid w:val="001E319C"/>
    <w:rsid w:val="001E32DC"/>
    <w:rsid w:val="001E340D"/>
    <w:rsid w:val="001E3549"/>
    <w:rsid w:val="001E36D7"/>
    <w:rsid w:val="001E37B1"/>
    <w:rsid w:val="001E3C05"/>
    <w:rsid w:val="001E3C34"/>
    <w:rsid w:val="001E3C43"/>
    <w:rsid w:val="001E3C98"/>
    <w:rsid w:val="001E3DB9"/>
    <w:rsid w:val="001E3E0D"/>
    <w:rsid w:val="001E3E5C"/>
    <w:rsid w:val="001E3F3B"/>
    <w:rsid w:val="001E3F71"/>
    <w:rsid w:val="001E4055"/>
    <w:rsid w:val="001E4135"/>
    <w:rsid w:val="001E4145"/>
    <w:rsid w:val="001E4610"/>
    <w:rsid w:val="001E4634"/>
    <w:rsid w:val="001E4B54"/>
    <w:rsid w:val="001E4BFF"/>
    <w:rsid w:val="001E4D0F"/>
    <w:rsid w:val="001E4D45"/>
    <w:rsid w:val="001E4D50"/>
    <w:rsid w:val="001E5011"/>
    <w:rsid w:val="001E519C"/>
    <w:rsid w:val="001E5210"/>
    <w:rsid w:val="001E52AE"/>
    <w:rsid w:val="001E541C"/>
    <w:rsid w:val="001E5474"/>
    <w:rsid w:val="001E54B8"/>
    <w:rsid w:val="001E54F6"/>
    <w:rsid w:val="001E562B"/>
    <w:rsid w:val="001E5796"/>
    <w:rsid w:val="001E5BC5"/>
    <w:rsid w:val="001E5BEA"/>
    <w:rsid w:val="001E5C3A"/>
    <w:rsid w:val="001E5D7C"/>
    <w:rsid w:val="001E5F08"/>
    <w:rsid w:val="001E5F50"/>
    <w:rsid w:val="001E6171"/>
    <w:rsid w:val="001E61D2"/>
    <w:rsid w:val="001E6259"/>
    <w:rsid w:val="001E62A0"/>
    <w:rsid w:val="001E62E6"/>
    <w:rsid w:val="001E6326"/>
    <w:rsid w:val="001E64B3"/>
    <w:rsid w:val="001E6800"/>
    <w:rsid w:val="001E6979"/>
    <w:rsid w:val="001E69CD"/>
    <w:rsid w:val="001E6A6F"/>
    <w:rsid w:val="001E73A0"/>
    <w:rsid w:val="001E73AC"/>
    <w:rsid w:val="001E76A8"/>
    <w:rsid w:val="001E76C9"/>
    <w:rsid w:val="001E7841"/>
    <w:rsid w:val="001E78F3"/>
    <w:rsid w:val="001E7B1A"/>
    <w:rsid w:val="001E7B33"/>
    <w:rsid w:val="001E7C57"/>
    <w:rsid w:val="001E7CA3"/>
    <w:rsid w:val="001E7CE7"/>
    <w:rsid w:val="001E7D0F"/>
    <w:rsid w:val="001E7D85"/>
    <w:rsid w:val="001E7DDD"/>
    <w:rsid w:val="001F00A3"/>
    <w:rsid w:val="001F010D"/>
    <w:rsid w:val="001F013B"/>
    <w:rsid w:val="001F013D"/>
    <w:rsid w:val="001F0265"/>
    <w:rsid w:val="001F0345"/>
    <w:rsid w:val="001F047C"/>
    <w:rsid w:val="001F0899"/>
    <w:rsid w:val="001F08B2"/>
    <w:rsid w:val="001F0C10"/>
    <w:rsid w:val="001F0C5D"/>
    <w:rsid w:val="001F0E26"/>
    <w:rsid w:val="001F0E55"/>
    <w:rsid w:val="001F0E80"/>
    <w:rsid w:val="001F1083"/>
    <w:rsid w:val="001F10AA"/>
    <w:rsid w:val="001F10BB"/>
    <w:rsid w:val="001F11F1"/>
    <w:rsid w:val="001F1325"/>
    <w:rsid w:val="001F13A4"/>
    <w:rsid w:val="001F1441"/>
    <w:rsid w:val="001F151C"/>
    <w:rsid w:val="001F152E"/>
    <w:rsid w:val="001F1784"/>
    <w:rsid w:val="001F17DF"/>
    <w:rsid w:val="001F182D"/>
    <w:rsid w:val="001F19D4"/>
    <w:rsid w:val="001F1B40"/>
    <w:rsid w:val="001F1BEC"/>
    <w:rsid w:val="001F1C63"/>
    <w:rsid w:val="001F1D7F"/>
    <w:rsid w:val="001F1DFF"/>
    <w:rsid w:val="001F1EA3"/>
    <w:rsid w:val="001F1EFC"/>
    <w:rsid w:val="001F200E"/>
    <w:rsid w:val="001F20AD"/>
    <w:rsid w:val="001F2257"/>
    <w:rsid w:val="001F2567"/>
    <w:rsid w:val="001F258F"/>
    <w:rsid w:val="001F2796"/>
    <w:rsid w:val="001F2A94"/>
    <w:rsid w:val="001F2C8C"/>
    <w:rsid w:val="001F2E01"/>
    <w:rsid w:val="001F2E6E"/>
    <w:rsid w:val="001F306D"/>
    <w:rsid w:val="001F3136"/>
    <w:rsid w:val="001F31E8"/>
    <w:rsid w:val="001F32C2"/>
    <w:rsid w:val="001F3482"/>
    <w:rsid w:val="001F34FE"/>
    <w:rsid w:val="001F3532"/>
    <w:rsid w:val="001F36BA"/>
    <w:rsid w:val="001F3798"/>
    <w:rsid w:val="001F380A"/>
    <w:rsid w:val="001F3A24"/>
    <w:rsid w:val="001F3A97"/>
    <w:rsid w:val="001F3B7B"/>
    <w:rsid w:val="001F3B9D"/>
    <w:rsid w:val="001F3BBA"/>
    <w:rsid w:val="001F3DEB"/>
    <w:rsid w:val="001F3E5F"/>
    <w:rsid w:val="001F3EC7"/>
    <w:rsid w:val="001F400A"/>
    <w:rsid w:val="001F4486"/>
    <w:rsid w:val="001F44FC"/>
    <w:rsid w:val="001F4543"/>
    <w:rsid w:val="001F4623"/>
    <w:rsid w:val="001F4782"/>
    <w:rsid w:val="001F4815"/>
    <w:rsid w:val="001F4978"/>
    <w:rsid w:val="001F49B9"/>
    <w:rsid w:val="001F49BF"/>
    <w:rsid w:val="001F49E6"/>
    <w:rsid w:val="001F4A40"/>
    <w:rsid w:val="001F4C25"/>
    <w:rsid w:val="001F4C72"/>
    <w:rsid w:val="001F4CEE"/>
    <w:rsid w:val="001F505B"/>
    <w:rsid w:val="001F52DE"/>
    <w:rsid w:val="001F5356"/>
    <w:rsid w:val="001F5488"/>
    <w:rsid w:val="001F559B"/>
    <w:rsid w:val="001F55AE"/>
    <w:rsid w:val="001F5673"/>
    <w:rsid w:val="001F56E8"/>
    <w:rsid w:val="001F5791"/>
    <w:rsid w:val="001F57E4"/>
    <w:rsid w:val="001F580B"/>
    <w:rsid w:val="001F5A0B"/>
    <w:rsid w:val="001F5AAC"/>
    <w:rsid w:val="001F5C80"/>
    <w:rsid w:val="001F5F6B"/>
    <w:rsid w:val="001F6065"/>
    <w:rsid w:val="001F611F"/>
    <w:rsid w:val="001F620C"/>
    <w:rsid w:val="001F6215"/>
    <w:rsid w:val="001F626A"/>
    <w:rsid w:val="001F6600"/>
    <w:rsid w:val="001F6638"/>
    <w:rsid w:val="001F66C0"/>
    <w:rsid w:val="001F6727"/>
    <w:rsid w:val="001F67A5"/>
    <w:rsid w:val="001F690B"/>
    <w:rsid w:val="001F6A04"/>
    <w:rsid w:val="001F6BBB"/>
    <w:rsid w:val="001F6E12"/>
    <w:rsid w:val="001F6E35"/>
    <w:rsid w:val="001F6F22"/>
    <w:rsid w:val="001F6F7D"/>
    <w:rsid w:val="001F6FE7"/>
    <w:rsid w:val="001F706B"/>
    <w:rsid w:val="001F7182"/>
    <w:rsid w:val="001F71F2"/>
    <w:rsid w:val="001F72A4"/>
    <w:rsid w:val="001F73D3"/>
    <w:rsid w:val="001F7464"/>
    <w:rsid w:val="001F76C8"/>
    <w:rsid w:val="001F7842"/>
    <w:rsid w:val="001F78BA"/>
    <w:rsid w:val="001F7A00"/>
    <w:rsid w:val="001F7AB5"/>
    <w:rsid w:val="001F7C0A"/>
    <w:rsid w:val="001F7CCE"/>
    <w:rsid w:val="001F7D52"/>
    <w:rsid w:val="001F7EE7"/>
    <w:rsid w:val="0020024F"/>
    <w:rsid w:val="002002E7"/>
    <w:rsid w:val="00200310"/>
    <w:rsid w:val="00200311"/>
    <w:rsid w:val="00200404"/>
    <w:rsid w:val="00200615"/>
    <w:rsid w:val="002008A6"/>
    <w:rsid w:val="00200977"/>
    <w:rsid w:val="00200CC5"/>
    <w:rsid w:val="00200DAD"/>
    <w:rsid w:val="00200E4F"/>
    <w:rsid w:val="00200F11"/>
    <w:rsid w:val="0020100C"/>
    <w:rsid w:val="00201098"/>
    <w:rsid w:val="0020132C"/>
    <w:rsid w:val="002013DC"/>
    <w:rsid w:val="002013F9"/>
    <w:rsid w:val="00201484"/>
    <w:rsid w:val="0020151D"/>
    <w:rsid w:val="0020164A"/>
    <w:rsid w:val="00201695"/>
    <w:rsid w:val="00201824"/>
    <w:rsid w:val="002018DA"/>
    <w:rsid w:val="00201A6C"/>
    <w:rsid w:val="00201BD4"/>
    <w:rsid w:val="00201D60"/>
    <w:rsid w:val="00201DB4"/>
    <w:rsid w:val="00201E70"/>
    <w:rsid w:val="00201F6B"/>
    <w:rsid w:val="00201F8E"/>
    <w:rsid w:val="00201FFD"/>
    <w:rsid w:val="002020EC"/>
    <w:rsid w:val="00202111"/>
    <w:rsid w:val="0020228B"/>
    <w:rsid w:val="002023E0"/>
    <w:rsid w:val="00202450"/>
    <w:rsid w:val="002025A5"/>
    <w:rsid w:val="00202608"/>
    <w:rsid w:val="00202732"/>
    <w:rsid w:val="00202D47"/>
    <w:rsid w:val="00202D6A"/>
    <w:rsid w:val="00202D7F"/>
    <w:rsid w:val="00202E6A"/>
    <w:rsid w:val="00202E9E"/>
    <w:rsid w:val="0020301F"/>
    <w:rsid w:val="00203133"/>
    <w:rsid w:val="0020315E"/>
    <w:rsid w:val="00203174"/>
    <w:rsid w:val="00203197"/>
    <w:rsid w:val="002033AF"/>
    <w:rsid w:val="002033E1"/>
    <w:rsid w:val="00203404"/>
    <w:rsid w:val="00203513"/>
    <w:rsid w:val="002036E7"/>
    <w:rsid w:val="002038FA"/>
    <w:rsid w:val="00203AEF"/>
    <w:rsid w:val="00203B75"/>
    <w:rsid w:val="00203C18"/>
    <w:rsid w:val="00203E64"/>
    <w:rsid w:val="00203EA5"/>
    <w:rsid w:val="00203F5E"/>
    <w:rsid w:val="002040DF"/>
    <w:rsid w:val="00204143"/>
    <w:rsid w:val="00204433"/>
    <w:rsid w:val="00204467"/>
    <w:rsid w:val="002045AD"/>
    <w:rsid w:val="00204665"/>
    <w:rsid w:val="00204698"/>
    <w:rsid w:val="002047AB"/>
    <w:rsid w:val="002047CC"/>
    <w:rsid w:val="002047D3"/>
    <w:rsid w:val="0020480F"/>
    <w:rsid w:val="00204841"/>
    <w:rsid w:val="0020485B"/>
    <w:rsid w:val="0020494B"/>
    <w:rsid w:val="00204B02"/>
    <w:rsid w:val="00204BC7"/>
    <w:rsid w:val="00204D24"/>
    <w:rsid w:val="00204E3E"/>
    <w:rsid w:val="0020504A"/>
    <w:rsid w:val="00205095"/>
    <w:rsid w:val="002050CC"/>
    <w:rsid w:val="00205664"/>
    <w:rsid w:val="00205676"/>
    <w:rsid w:val="002058A5"/>
    <w:rsid w:val="0020591C"/>
    <w:rsid w:val="00205949"/>
    <w:rsid w:val="00205E88"/>
    <w:rsid w:val="002060A6"/>
    <w:rsid w:val="002061CC"/>
    <w:rsid w:val="002062DB"/>
    <w:rsid w:val="0020631F"/>
    <w:rsid w:val="00206336"/>
    <w:rsid w:val="0020633C"/>
    <w:rsid w:val="002064EF"/>
    <w:rsid w:val="002064FC"/>
    <w:rsid w:val="00206761"/>
    <w:rsid w:val="0020676A"/>
    <w:rsid w:val="00206884"/>
    <w:rsid w:val="00206BF0"/>
    <w:rsid w:val="00206C1B"/>
    <w:rsid w:val="00206FCF"/>
    <w:rsid w:val="00207002"/>
    <w:rsid w:val="00207138"/>
    <w:rsid w:val="00207189"/>
    <w:rsid w:val="002071F4"/>
    <w:rsid w:val="0020725A"/>
    <w:rsid w:val="002072D4"/>
    <w:rsid w:val="002075DD"/>
    <w:rsid w:val="002075EA"/>
    <w:rsid w:val="00207742"/>
    <w:rsid w:val="002077AE"/>
    <w:rsid w:val="00207C74"/>
    <w:rsid w:val="00207C79"/>
    <w:rsid w:val="00207C9C"/>
    <w:rsid w:val="00207E77"/>
    <w:rsid w:val="00207F50"/>
    <w:rsid w:val="00207FA8"/>
    <w:rsid w:val="00207FC7"/>
    <w:rsid w:val="002100F6"/>
    <w:rsid w:val="0021026C"/>
    <w:rsid w:val="00210416"/>
    <w:rsid w:val="0021041F"/>
    <w:rsid w:val="0021050E"/>
    <w:rsid w:val="00210879"/>
    <w:rsid w:val="00210AA4"/>
    <w:rsid w:val="00210C91"/>
    <w:rsid w:val="00211021"/>
    <w:rsid w:val="002111BF"/>
    <w:rsid w:val="002112FE"/>
    <w:rsid w:val="0021134F"/>
    <w:rsid w:val="002114FD"/>
    <w:rsid w:val="00211703"/>
    <w:rsid w:val="002118EE"/>
    <w:rsid w:val="00211902"/>
    <w:rsid w:val="002119AD"/>
    <w:rsid w:val="00211E7A"/>
    <w:rsid w:val="00211E81"/>
    <w:rsid w:val="00211F6C"/>
    <w:rsid w:val="00211FE2"/>
    <w:rsid w:val="0021224B"/>
    <w:rsid w:val="0021224F"/>
    <w:rsid w:val="0021227C"/>
    <w:rsid w:val="0021247A"/>
    <w:rsid w:val="0021274D"/>
    <w:rsid w:val="0021287D"/>
    <w:rsid w:val="0021291E"/>
    <w:rsid w:val="00212C9C"/>
    <w:rsid w:val="00212D94"/>
    <w:rsid w:val="00212D9F"/>
    <w:rsid w:val="00212DA0"/>
    <w:rsid w:val="00212EBF"/>
    <w:rsid w:val="002132FA"/>
    <w:rsid w:val="0021335B"/>
    <w:rsid w:val="0021338D"/>
    <w:rsid w:val="002133ED"/>
    <w:rsid w:val="00213424"/>
    <w:rsid w:val="00213677"/>
    <w:rsid w:val="00213689"/>
    <w:rsid w:val="00213B88"/>
    <w:rsid w:val="00213BDE"/>
    <w:rsid w:val="00213E8E"/>
    <w:rsid w:val="002140A3"/>
    <w:rsid w:val="002140C9"/>
    <w:rsid w:val="0021421F"/>
    <w:rsid w:val="002142AE"/>
    <w:rsid w:val="0021433E"/>
    <w:rsid w:val="00214425"/>
    <w:rsid w:val="00214467"/>
    <w:rsid w:val="00214804"/>
    <w:rsid w:val="00214872"/>
    <w:rsid w:val="00214A24"/>
    <w:rsid w:val="00214AAF"/>
    <w:rsid w:val="00214B49"/>
    <w:rsid w:val="00214B7E"/>
    <w:rsid w:val="00214C63"/>
    <w:rsid w:val="00214C74"/>
    <w:rsid w:val="00214CAE"/>
    <w:rsid w:val="00214CCF"/>
    <w:rsid w:val="00214DD9"/>
    <w:rsid w:val="00214EB8"/>
    <w:rsid w:val="00214F30"/>
    <w:rsid w:val="00215048"/>
    <w:rsid w:val="00215135"/>
    <w:rsid w:val="002154B0"/>
    <w:rsid w:val="00215692"/>
    <w:rsid w:val="002156DF"/>
    <w:rsid w:val="002157CE"/>
    <w:rsid w:val="00215841"/>
    <w:rsid w:val="00215B25"/>
    <w:rsid w:val="00215B83"/>
    <w:rsid w:val="00215C54"/>
    <w:rsid w:val="00215F35"/>
    <w:rsid w:val="00215F56"/>
    <w:rsid w:val="002164AB"/>
    <w:rsid w:val="002164F5"/>
    <w:rsid w:val="0021654E"/>
    <w:rsid w:val="0021657F"/>
    <w:rsid w:val="002166CA"/>
    <w:rsid w:val="0021670B"/>
    <w:rsid w:val="00216904"/>
    <w:rsid w:val="00216C3A"/>
    <w:rsid w:val="00216C4B"/>
    <w:rsid w:val="00216D6B"/>
    <w:rsid w:val="00216DBD"/>
    <w:rsid w:val="00216EE4"/>
    <w:rsid w:val="00216FB5"/>
    <w:rsid w:val="00217195"/>
    <w:rsid w:val="002172A2"/>
    <w:rsid w:val="00217435"/>
    <w:rsid w:val="00217692"/>
    <w:rsid w:val="0021785F"/>
    <w:rsid w:val="002179F0"/>
    <w:rsid w:val="00217A8C"/>
    <w:rsid w:val="00217B68"/>
    <w:rsid w:val="00217B81"/>
    <w:rsid w:val="00217BCA"/>
    <w:rsid w:val="00217C55"/>
    <w:rsid w:val="00217C8A"/>
    <w:rsid w:val="00217CCE"/>
    <w:rsid w:val="00217E61"/>
    <w:rsid w:val="00217FAF"/>
    <w:rsid w:val="002200BD"/>
    <w:rsid w:val="00220186"/>
    <w:rsid w:val="002201B0"/>
    <w:rsid w:val="002201D6"/>
    <w:rsid w:val="002202B9"/>
    <w:rsid w:val="0022039D"/>
    <w:rsid w:val="0022072C"/>
    <w:rsid w:val="0022089C"/>
    <w:rsid w:val="002208F6"/>
    <w:rsid w:val="00220B7C"/>
    <w:rsid w:val="00220BA5"/>
    <w:rsid w:val="00220D53"/>
    <w:rsid w:val="00220DE8"/>
    <w:rsid w:val="00220EC3"/>
    <w:rsid w:val="00220F2A"/>
    <w:rsid w:val="00220F41"/>
    <w:rsid w:val="00220F76"/>
    <w:rsid w:val="00221040"/>
    <w:rsid w:val="002210F7"/>
    <w:rsid w:val="002211E6"/>
    <w:rsid w:val="002212CF"/>
    <w:rsid w:val="0022137E"/>
    <w:rsid w:val="002214E7"/>
    <w:rsid w:val="002216AE"/>
    <w:rsid w:val="002216C1"/>
    <w:rsid w:val="0022185B"/>
    <w:rsid w:val="002218BD"/>
    <w:rsid w:val="00221954"/>
    <w:rsid w:val="00221A46"/>
    <w:rsid w:val="00221A7F"/>
    <w:rsid w:val="00221A9C"/>
    <w:rsid w:val="00221D05"/>
    <w:rsid w:val="00221D0E"/>
    <w:rsid w:val="00221D54"/>
    <w:rsid w:val="00221EF4"/>
    <w:rsid w:val="0022204D"/>
    <w:rsid w:val="00222324"/>
    <w:rsid w:val="002223F9"/>
    <w:rsid w:val="00222438"/>
    <w:rsid w:val="0022260A"/>
    <w:rsid w:val="002228D4"/>
    <w:rsid w:val="00222A8E"/>
    <w:rsid w:val="00222DAF"/>
    <w:rsid w:val="00222E5E"/>
    <w:rsid w:val="00222ECB"/>
    <w:rsid w:val="00222F50"/>
    <w:rsid w:val="00223178"/>
    <w:rsid w:val="002232DE"/>
    <w:rsid w:val="00223372"/>
    <w:rsid w:val="0022347B"/>
    <w:rsid w:val="002234EA"/>
    <w:rsid w:val="00223522"/>
    <w:rsid w:val="00223682"/>
    <w:rsid w:val="00223A8B"/>
    <w:rsid w:val="00223AA3"/>
    <w:rsid w:val="00223C6F"/>
    <w:rsid w:val="00223D35"/>
    <w:rsid w:val="00223D52"/>
    <w:rsid w:val="00223F90"/>
    <w:rsid w:val="00224009"/>
    <w:rsid w:val="002241D6"/>
    <w:rsid w:val="00224383"/>
    <w:rsid w:val="00224758"/>
    <w:rsid w:val="002248C1"/>
    <w:rsid w:val="00224985"/>
    <w:rsid w:val="00224A2D"/>
    <w:rsid w:val="00224D99"/>
    <w:rsid w:val="00224FB5"/>
    <w:rsid w:val="00225001"/>
    <w:rsid w:val="002250A3"/>
    <w:rsid w:val="002250A7"/>
    <w:rsid w:val="002250A8"/>
    <w:rsid w:val="002250BB"/>
    <w:rsid w:val="002250F7"/>
    <w:rsid w:val="002253A6"/>
    <w:rsid w:val="00225410"/>
    <w:rsid w:val="00225478"/>
    <w:rsid w:val="002254F1"/>
    <w:rsid w:val="00225553"/>
    <w:rsid w:val="002255DB"/>
    <w:rsid w:val="002256C1"/>
    <w:rsid w:val="002256C8"/>
    <w:rsid w:val="0022597E"/>
    <w:rsid w:val="00225990"/>
    <w:rsid w:val="00225A33"/>
    <w:rsid w:val="00225A4A"/>
    <w:rsid w:val="00225AED"/>
    <w:rsid w:val="00225B79"/>
    <w:rsid w:val="00225C89"/>
    <w:rsid w:val="00225CE1"/>
    <w:rsid w:val="00225CEB"/>
    <w:rsid w:val="00225D61"/>
    <w:rsid w:val="00225DC8"/>
    <w:rsid w:val="00226027"/>
    <w:rsid w:val="00226090"/>
    <w:rsid w:val="00226196"/>
    <w:rsid w:val="0022663B"/>
    <w:rsid w:val="0022675C"/>
    <w:rsid w:val="0022682D"/>
    <w:rsid w:val="002268F5"/>
    <w:rsid w:val="0022694E"/>
    <w:rsid w:val="002269AF"/>
    <w:rsid w:val="00226BBD"/>
    <w:rsid w:val="00226D3D"/>
    <w:rsid w:val="00226D52"/>
    <w:rsid w:val="00226E81"/>
    <w:rsid w:val="00226FB6"/>
    <w:rsid w:val="002271BC"/>
    <w:rsid w:val="00227708"/>
    <w:rsid w:val="002277DC"/>
    <w:rsid w:val="00227B90"/>
    <w:rsid w:val="00227CC6"/>
    <w:rsid w:val="00227D6E"/>
    <w:rsid w:val="00227D87"/>
    <w:rsid w:val="00227DA6"/>
    <w:rsid w:val="00227E7B"/>
    <w:rsid w:val="00230009"/>
    <w:rsid w:val="002300F4"/>
    <w:rsid w:val="00230198"/>
    <w:rsid w:val="002301AC"/>
    <w:rsid w:val="002301BA"/>
    <w:rsid w:val="002301D7"/>
    <w:rsid w:val="0023023D"/>
    <w:rsid w:val="00230281"/>
    <w:rsid w:val="002302EB"/>
    <w:rsid w:val="00230478"/>
    <w:rsid w:val="002304DF"/>
    <w:rsid w:val="002305D8"/>
    <w:rsid w:val="002306D1"/>
    <w:rsid w:val="0023070C"/>
    <w:rsid w:val="002309D3"/>
    <w:rsid w:val="00230DEA"/>
    <w:rsid w:val="00230E14"/>
    <w:rsid w:val="00230E1E"/>
    <w:rsid w:val="002310B4"/>
    <w:rsid w:val="0023116C"/>
    <w:rsid w:val="0023127E"/>
    <w:rsid w:val="002315B7"/>
    <w:rsid w:val="00231604"/>
    <w:rsid w:val="0023168C"/>
    <w:rsid w:val="002316AB"/>
    <w:rsid w:val="0023192E"/>
    <w:rsid w:val="00231978"/>
    <w:rsid w:val="00231A19"/>
    <w:rsid w:val="00231A39"/>
    <w:rsid w:val="00231A56"/>
    <w:rsid w:val="00231A9F"/>
    <w:rsid w:val="00231B27"/>
    <w:rsid w:val="00231B5E"/>
    <w:rsid w:val="00231D9F"/>
    <w:rsid w:val="00231DE1"/>
    <w:rsid w:val="002323D9"/>
    <w:rsid w:val="00232429"/>
    <w:rsid w:val="00232436"/>
    <w:rsid w:val="0023250A"/>
    <w:rsid w:val="00232746"/>
    <w:rsid w:val="00232918"/>
    <w:rsid w:val="00232A13"/>
    <w:rsid w:val="00232B05"/>
    <w:rsid w:val="00232B43"/>
    <w:rsid w:val="00232B88"/>
    <w:rsid w:val="00232BB0"/>
    <w:rsid w:val="00233033"/>
    <w:rsid w:val="002331A5"/>
    <w:rsid w:val="0023328F"/>
    <w:rsid w:val="0023333E"/>
    <w:rsid w:val="002337DF"/>
    <w:rsid w:val="002338B2"/>
    <w:rsid w:val="00233A16"/>
    <w:rsid w:val="00233CE4"/>
    <w:rsid w:val="00233DA5"/>
    <w:rsid w:val="00233DC1"/>
    <w:rsid w:val="00233E32"/>
    <w:rsid w:val="002341E4"/>
    <w:rsid w:val="002342A2"/>
    <w:rsid w:val="00234348"/>
    <w:rsid w:val="002343DF"/>
    <w:rsid w:val="0023449B"/>
    <w:rsid w:val="002344EE"/>
    <w:rsid w:val="002345C0"/>
    <w:rsid w:val="0023475C"/>
    <w:rsid w:val="0023476C"/>
    <w:rsid w:val="00234820"/>
    <w:rsid w:val="0023482D"/>
    <w:rsid w:val="0023491E"/>
    <w:rsid w:val="00234955"/>
    <w:rsid w:val="00234AB9"/>
    <w:rsid w:val="00234BF8"/>
    <w:rsid w:val="00234C61"/>
    <w:rsid w:val="00234FBE"/>
    <w:rsid w:val="0023505F"/>
    <w:rsid w:val="00235089"/>
    <w:rsid w:val="0023515F"/>
    <w:rsid w:val="00235538"/>
    <w:rsid w:val="00235781"/>
    <w:rsid w:val="002357AB"/>
    <w:rsid w:val="0023585C"/>
    <w:rsid w:val="002358C4"/>
    <w:rsid w:val="00235AA6"/>
    <w:rsid w:val="00235BB8"/>
    <w:rsid w:val="00235C10"/>
    <w:rsid w:val="00235E5B"/>
    <w:rsid w:val="00235EE9"/>
    <w:rsid w:val="00235EEA"/>
    <w:rsid w:val="00235F11"/>
    <w:rsid w:val="002360FB"/>
    <w:rsid w:val="00236244"/>
    <w:rsid w:val="0023631A"/>
    <w:rsid w:val="002364B8"/>
    <w:rsid w:val="0023661B"/>
    <w:rsid w:val="00236888"/>
    <w:rsid w:val="002368C4"/>
    <w:rsid w:val="0023691E"/>
    <w:rsid w:val="00236A9F"/>
    <w:rsid w:val="00236BA5"/>
    <w:rsid w:val="00236C16"/>
    <w:rsid w:val="00236DA8"/>
    <w:rsid w:val="00236EB1"/>
    <w:rsid w:val="00236F39"/>
    <w:rsid w:val="00237036"/>
    <w:rsid w:val="0023706B"/>
    <w:rsid w:val="002370AE"/>
    <w:rsid w:val="0023722D"/>
    <w:rsid w:val="00237261"/>
    <w:rsid w:val="002372DA"/>
    <w:rsid w:val="002373B4"/>
    <w:rsid w:val="00237516"/>
    <w:rsid w:val="00237555"/>
    <w:rsid w:val="0023777A"/>
    <w:rsid w:val="00237884"/>
    <w:rsid w:val="0023791D"/>
    <w:rsid w:val="00237940"/>
    <w:rsid w:val="00237B2A"/>
    <w:rsid w:val="00237CA5"/>
    <w:rsid w:val="00237CE2"/>
    <w:rsid w:val="00237CED"/>
    <w:rsid w:val="00237DE2"/>
    <w:rsid w:val="00237E39"/>
    <w:rsid w:val="00237EAF"/>
    <w:rsid w:val="0024001C"/>
    <w:rsid w:val="00240315"/>
    <w:rsid w:val="00240365"/>
    <w:rsid w:val="00240416"/>
    <w:rsid w:val="00240418"/>
    <w:rsid w:val="00240439"/>
    <w:rsid w:val="00240651"/>
    <w:rsid w:val="00240670"/>
    <w:rsid w:val="002407D1"/>
    <w:rsid w:val="002408DB"/>
    <w:rsid w:val="00240947"/>
    <w:rsid w:val="00240B8B"/>
    <w:rsid w:val="00240FA8"/>
    <w:rsid w:val="00241026"/>
    <w:rsid w:val="002410B9"/>
    <w:rsid w:val="0024137A"/>
    <w:rsid w:val="0024183A"/>
    <w:rsid w:val="0024183C"/>
    <w:rsid w:val="00241872"/>
    <w:rsid w:val="002419E5"/>
    <w:rsid w:val="00241BB7"/>
    <w:rsid w:val="00241FB5"/>
    <w:rsid w:val="00242154"/>
    <w:rsid w:val="00242350"/>
    <w:rsid w:val="00242372"/>
    <w:rsid w:val="00242409"/>
    <w:rsid w:val="00242537"/>
    <w:rsid w:val="00242880"/>
    <w:rsid w:val="00242A53"/>
    <w:rsid w:val="00242A9B"/>
    <w:rsid w:val="00242AC5"/>
    <w:rsid w:val="00242F1A"/>
    <w:rsid w:val="00242F4F"/>
    <w:rsid w:val="00242F72"/>
    <w:rsid w:val="002431D5"/>
    <w:rsid w:val="002431D8"/>
    <w:rsid w:val="002433A2"/>
    <w:rsid w:val="002437F9"/>
    <w:rsid w:val="00243C1B"/>
    <w:rsid w:val="00243CC6"/>
    <w:rsid w:val="00243FB0"/>
    <w:rsid w:val="002440BB"/>
    <w:rsid w:val="002441F3"/>
    <w:rsid w:val="00244244"/>
    <w:rsid w:val="00244509"/>
    <w:rsid w:val="00244528"/>
    <w:rsid w:val="00244567"/>
    <w:rsid w:val="002445F4"/>
    <w:rsid w:val="00244700"/>
    <w:rsid w:val="002447C8"/>
    <w:rsid w:val="00244AB3"/>
    <w:rsid w:val="00244D96"/>
    <w:rsid w:val="00244DC8"/>
    <w:rsid w:val="00244DF4"/>
    <w:rsid w:val="00244F46"/>
    <w:rsid w:val="00244F9F"/>
    <w:rsid w:val="00245232"/>
    <w:rsid w:val="00245239"/>
    <w:rsid w:val="00245339"/>
    <w:rsid w:val="00245343"/>
    <w:rsid w:val="00245347"/>
    <w:rsid w:val="00245398"/>
    <w:rsid w:val="002453F0"/>
    <w:rsid w:val="00245446"/>
    <w:rsid w:val="002454EA"/>
    <w:rsid w:val="00245553"/>
    <w:rsid w:val="0024555C"/>
    <w:rsid w:val="0024559B"/>
    <w:rsid w:val="002455A9"/>
    <w:rsid w:val="002456F5"/>
    <w:rsid w:val="0024579C"/>
    <w:rsid w:val="0024584D"/>
    <w:rsid w:val="00245C22"/>
    <w:rsid w:val="00245C88"/>
    <w:rsid w:val="00245CB4"/>
    <w:rsid w:val="00245DAC"/>
    <w:rsid w:val="00245FA7"/>
    <w:rsid w:val="002460A3"/>
    <w:rsid w:val="00246150"/>
    <w:rsid w:val="002461B0"/>
    <w:rsid w:val="002461B6"/>
    <w:rsid w:val="0024622F"/>
    <w:rsid w:val="002463A1"/>
    <w:rsid w:val="002463CD"/>
    <w:rsid w:val="00246544"/>
    <w:rsid w:val="002466D2"/>
    <w:rsid w:val="00246743"/>
    <w:rsid w:val="002469A1"/>
    <w:rsid w:val="00246A8B"/>
    <w:rsid w:val="00246BD0"/>
    <w:rsid w:val="00246D35"/>
    <w:rsid w:val="00246E87"/>
    <w:rsid w:val="002473A3"/>
    <w:rsid w:val="0024747C"/>
    <w:rsid w:val="00247562"/>
    <w:rsid w:val="002476AD"/>
    <w:rsid w:val="00247824"/>
    <w:rsid w:val="002478B6"/>
    <w:rsid w:val="00247A56"/>
    <w:rsid w:val="00247B99"/>
    <w:rsid w:val="00247C6B"/>
    <w:rsid w:val="00247CF1"/>
    <w:rsid w:val="00247CF5"/>
    <w:rsid w:val="00250171"/>
    <w:rsid w:val="002501D7"/>
    <w:rsid w:val="002502B2"/>
    <w:rsid w:val="00250311"/>
    <w:rsid w:val="00250575"/>
    <w:rsid w:val="0025065B"/>
    <w:rsid w:val="00250691"/>
    <w:rsid w:val="00250694"/>
    <w:rsid w:val="002506EF"/>
    <w:rsid w:val="00250803"/>
    <w:rsid w:val="00250838"/>
    <w:rsid w:val="00250A17"/>
    <w:rsid w:val="00250CBF"/>
    <w:rsid w:val="00250F8D"/>
    <w:rsid w:val="00251183"/>
    <w:rsid w:val="0025162E"/>
    <w:rsid w:val="0025163E"/>
    <w:rsid w:val="0025169F"/>
    <w:rsid w:val="002517D6"/>
    <w:rsid w:val="0025188F"/>
    <w:rsid w:val="00251A03"/>
    <w:rsid w:val="00251A33"/>
    <w:rsid w:val="00251B50"/>
    <w:rsid w:val="00251BD7"/>
    <w:rsid w:val="00251C10"/>
    <w:rsid w:val="00251CD9"/>
    <w:rsid w:val="002520B9"/>
    <w:rsid w:val="002522BB"/>
    <w:rsid w:val="00252467"/>
    <w:rsid w:val="00252557"/>
    <w:rsid w:val="0025256E"/>
    <w:rsid w:val="0025258A"/>
    <w:rsid w:val="00252731"/>
    <w:rsid w:val="00252885"/>
    <w:rsid w:val="00252A8B"/>
    <w:rsid w:val="00252D82"/>
    <w:rsid w:val="00252E18"/>
    <w:rsid w:val="00252E8C"/>
    <w:rsid w:val="00252EEC"/>
    <w:rsid w:val="00252F28"/>
    <w:rsid w:val="00252FE4"/>
    <w:rsid w:val="002532BD"/>
    <w:rsid w:val="002535DA"/>
    <w:rsid w:val="0025387D"/>
    <w:rsid w:val="00253973"/>
    <w:rsid w:val="002539BD"/>
    <w:rsid w:val="00253B9D"/>
    <w:rsid w:val="00253C64"/>
    <w:rsid w:val="00253CAC"/>
    <w:rsid w:val="00253CE3"/>
    <w:rsid w:val="00253D11"/>
    <w:rsid w:val="00253D4B"/>
    <w:rsid w:val="00253D86"/>
    <w:rsid w:val="00254009"/>
    <w:rsid w:val="0025402D"/>
    <w:rsid w:val="00254172"/>
    <w:rsid w:val="002541C2"/>
    <w:rsid w:val="002543AA"/>
    <w:rsid w:val="002543E3"/>
    <w:rsid w:val="002544DD"/>
    <w:rsid w:val="002544E5"/>
    <w:rsid w:val="00254629"/>
    <w:rsid w:val="00254922"/>
    <w:rsid w:val="002549DA"/>
    <w:rsid w:val="00254E8E"/>
    <w:rsid w:val="00254FCA"/>
    <w:rsid w:val="00255023"/>
    <w:rsid w:val="00255216"/>
    <w:rsid w:val="002554D8"/>
    <w:rsid w:val="00255782"/>
    <w:rsid w:val="00255898"/>
    <w:rsid w:val="00255937"/>
    <w:rsid w:val="00255AD5"/>
    <w:rsid w:val="00255BDF"/>
    <w:rsid w:val="00255C41"/>
    <w:rsid w:val="00255CC2"/>
    <w:rsid w:val="00255D4E"/>
    <w:rsid w:val="00255F4E"/>
    <w:rsid w:val="0025602D"/>
    <w:rsid w:val="002561A3"/>
    <w:rsid w:val="00256200"/>
    <w:rsid w:val="00256249"/>
    <w:rsid w:val="00256323"/>
    <w:rsid w:val="002563A2"/>
    <w:rsid w:val="0025644B"/>
    <w:rsid w:val="00256497"/>
    <w:rsid w:val="002564EA"/>
    <w:rsid w:val="00256728"/>
    <w:rsid w:val="0025673A"/>
    <w:rsid w:val="002569F1"/>
    <w:rsid w:val="00256C14"/>
    <w:rsid w:val="00256F50"/>
    <w:rsid w:val="00257069"/>
    <w:rsid w:val="002570C1"/>
    <w:rsid w:val="00257150"/>
    <w:rsid w:val="002572B5"/>
    <w:rsid w:val="002572FD"/>
    <w:rsid w:val="00257B7C"/>
    <w:rsid w:val="00257BB6"/>
    <w:rsid w:val="00257C68"/>
    <w:rsid w:val="00257CCB"/>
    <w:rsid w:val="00257D01"/>
    <w:rsid w:val="00257E7D"/>
    <w:rsid w:val="00257EDC"/>
    <w:rsid w:val="00260468"/>
    <w:rsid w:val="002604D0"/>
    <w:rsid w:val="00260541"/>
    <w:rsid w:val="002605E8"/>
    <w:rsid w:val="0026062F"/>
    <w:rsid w:val="00260630"/>
    <w:rsid w:val="002606F4"/>
    <w:rsid w:val="002607AD"/>
    <w:rsid w:val="00260983"/>
    <w:rsid w:val="00260A34"/>
    <w:rsid w:val="00260B13"/>
    <w:rsid w:val="00260B90"/>
    <w:rsid w:val="00260D22"/>
    <w:rsid w:val="00260E82"/>
    <w:rsid w:val="00260F04"/>
    <w:rsid w:val="00261185"/>
    <w:rsid w:val="00261471"/>
    <w:rsid w:val="00261995"/>
    <w:rsid w:val="002619B0"/>
    <w:rsid w:val="00261A2E"/>
    <w:rsid w:val="00261AF6"/>
    <w:rsid w:val="00261C0D"/>
    <w:rsid w:val="00261C33"/>
    <w:rsid w:val="00261C74"/>
    <w:rsid w:val="00261C79"/>
    <w:rsid w:val="00261E97"/>
    <w:rsid w:val="00261F4C"/>
    <w:rsid w:val="00261F7B"/>
    <w:rsid w:val="00262036"/>
    <w:rsid w:val="002622C4"/>
    <w:rsid w:val="002622FC"/>
    <w:rsid w:val="00262436"/>
    <w:rsid w:val="002624F0"/>
    <w:rsid w:val="002626B8"/>
    <w:rsid w:val="0026272D"/>
    <w:rsid w:val="002628F4"/>
    <w:rsid w:val="00262D16"/>
    <w:rsid w:val="00262EA5"/>
    <w:rsid w:val="00262EAA"/>
    <w:rsid w:val="00262F2C"/>
    <w:rsid w:val="00262F61"/>
    <w:rsid w:val="00263041"/>
    <w:rsid w:val="00263085"/>
    <w:rsid w:val="002631E3"/>
    <w:rsid w:val="0026336F"/>
    <w:rsid w:val="00263525"/>
    <w:rsid w:val="00263750"/>
    <w:rsid w:val="00263830"/>
    <w:rsid w:val="002638F9"/>
    <w:rsid w:val="002639E4"/>
    <w:rsid w:val="00263DD0"/>
    <w:rsid w:val="00263E00"/>
    <w:rsid w:val="00263E8C"/>
    <w:rsid w:val="00263EDA"/>
    <w:rsid w:val="00264111"/>
    <w:rsid w:val="00264149"/>
    <w:rsid w:val="00264230"/>
    <w:rsid w:val="00264281"/>
    <w:rsid w:val="002643C3"/>
    <w:rsid w:val="00264409"/>
    <w:rsid w:val="00264426"/>
    <w:rsid w:val="002644BB"/>
    <w:rsid w:val="00264564"/>
    <w:rsid w:val="0026461A"/>
    <w:rsid w:val="00264665"/>
    <w:rsid w:val="0026499C"/>
    <w:rsid w:val="002649C4"/>
    <w:rsid w:val="00264CB6"/>
    <w:rsid w:val="00264E79"/>
    <w:rsid w:val="00265028"/>
    <w:rsid w:val="002650FA"/>
    <w:rsid w:val="0026531D"/>
    <w:rsid w:val="0026542C"/>
    <w:rsid w:val="002654EC"/>
    <w:rsid w:val="00265501"/>
    <w:rsid w:val="002656E0"/>
    <w:rsid w:val="00265A24"/>
    <w:rsid w:val="00265B55"/>
    <w:rsid w:val="00265F25"/>
    <w:rsid w:val="002662D0"/>
    <w:rsid w:val="0026643D"/>
    <w:rsid w:val="0026648F"/>
    <w:rsid w:val="002667F1"/>
    <w:rsid w:val="0026687B"/>
    <w:rsid w:val="00266883"/>
    <w:rsid w:val="0026696B"/>
    <w:rsid w:val="00266A4E"/>
    <w:rsid w:val="00266AE7"/>
    <w:rsid w:val="00266BF6"/>
    <w:rsid w:val="00266C96"/>
    <w:rsid w:val="00266E13"/>
    <w:rsid w:val="00266E5B"/>
    <w:rsid w:val="00266E97"/>
    <w:rsid w:val="00266F3C"/>
    <w:rsid w:val="00266F4C"/>
    <w:rsid w:val="00266F9F"/>
    <w:rsid w:val="00266FEC"/>
    <w:rsid w:val="00267309"/>
    <w:rsid w:val="002673C0"/>
    <w:rsid w:val="0026747C"/>
    <w:rsid w:val="00267624"/>
    <w:rsid w:val="00267671"/>
    <w:rsid w:val="0026786E"/>
    <w:rsid w:val="00267884"/>
    <w:rsid w:val="0026792E"/>
    <w:rsid w:val="00267B27"/>
    <w:rsid w:val="00267B80"/>
    <w:rsid w:val="00267B81"/>
    <w:rsid w:val="00267C49"/>
    <w:rsid w:val="00267D37"/>
    <w:rsid w:val="00267E0B"/>
    <w:rsid w:val="00267F1D"/>
    <w:rsid w:val="00267FFC"/>
    <w:rsid w:val="002700C6"/>
    <w:rsid w:val="0027010D"/>
    <w:rsid w:val="0027018E"/>
    <w:rsid w:val="002701BA"/>
    <w:rsid w:val="002701CA"/>
    <w:rsid w:val="002703AB"/>
    <w:rsid w:val="002703F9"/>
    <w:rsid w:val="002705DF"/>
    <w:rsid w:val="0027079C"/>
    <w:rsid w:val="002708AE"/>
    <w:rsid w:val="0027094E"/>
    <w:rsid w:val="002709D9"/>
    <w:rsid w:val="00270ACF"/>
    <w:rsid w:val="00270B57"/>
    <w:rsid w:val="00270B67"/>
    <w:rsid w:val="00270BE0"/>
    <w:rsid w:val="00270FE9"/>
    <w:rsid w:val="0027108B"/>
    <w:rsid w:val="0027122B"/>
    <w:rsid w:val="002712EE"/>
    <w:rsid w:val="00271798"/>
    <w:rsid w:val="00271A21"/>
    <w:rsid w:val="00271A6F"/>
    <w:rsid w:val="00271AB0"/>
    <w:rsid w:val="00271BB1"/>
    <w:rsid w:val="00271C7C"/>
    <w:rsid w:val="00271DAC"/>
    <w:rsid w:val="00271FE4"/>
    <w:rsid w:val="00272123"/>
    <w:rsid w:val="00272131"/>
    <w:rsid w:val="00272141"/>
    <w:rsid w:val="0027227F"/>
    <w:rsid w:val="00272347"/>
    <w:rsid w:val="002723BE"/>
    <w:rsid w:val="00272733"/>
    <w:rsid w:val="00272785"/>
    <w:rsid w:val="002727BB"/>
    <w:rsid w:val="0027282F"/>
    <w:rsid w:val="00272A02"/>
    <w:rsid w:val="00272A25"/>
    <w:rsid w:val="00272E2F"/>
    <w:rsid w:val="00272E40"/>
    <w:rsid w:val="002733CA"/>
    <w:rsid w:val="002733E7"/>
    <w:rsid w:val="002734FC"/>
    <w:rsid w:val="0027352C"/>
    <w:rsid w:val="00273543"/>
    <w:rsid w:val="00273574"/>
    <w:rsid w:val="0027382B"/>
    <w:rsid w:val="0027384B"/>
    <w:rsid w:val="00273989"/>
    <w:rsid w:val="00273B48"/>
    <w:rsid w:val="00273B5E"/>
    <w:rsid w:val="00273B69"/>
    <w:rsid w:val="00273C1F"/>
    <w:rsid w:val="00273FD4"/>
    <w:rsid w:val="0027439A"/>
    <w:rsid w:val="002743CA"/>
    <w:rsid w:val="00274763"/>
    <w:rsid w:val="002748FF"/>
    <w:rsid w:val="00274E50"/>
    <w:rsid w:val="00274F48"/>
    <w:rsid w:val="00274FD3"/>
    <w:rsid w:val="002750C6"/>
    <w:rsid w:val="0027522F"/>
    <w:rsid w:val="0027568C"/>
    <w:rsid w:val="00275762"/>
    <w:rsid w:val="0027597F"/>
    <w:rsid w:val="00275C2E"/>
    <w:rsid w:val="00275E21"/>
    <w:rsid w:val="00275E26"/>
    <w:rsid w:val="00276074"/>
    <w:rsid w:val="00276409"/>
    <w:rsid w:val="002764BA"/>
    <w:rsid w:val="002767CB"/>
    <w:rsid w:val="00276841"/>
    <w:rsid w:val="00276882"/>
    <w:rsid w:val="002769CD"/>
    <w:rsid w:val="00276B39"/>
    <w:rsid w:val="00276BF1"/>
    <w:rsid w:val="00276C6C"/>
    <w:rsid w:val="00276DAA"/>
    <w:rsid w:val="00277239"/>
    <w:rsid w:val="002774EA"/>
    <w:rsid w:val="00277644"/>
    <w:rsid w:val="002779DF"/>
    <w:rsid w:val="00277B02"/>
    <w:rsid w:val="00277B97"/>
    <w:rsid w:val="00277C90"/>
    <w:rsid w:val="00277DC8"/>
    <w:rsid w:val="00277DFD"/>
    <w:rsid w:val="00277E2F"/>
    <w:rsid w:val="00280042"/>
    <w:rsid w:val="002800E0"/>
    <w:rsid w:val="002801F5"/>
    <w:rsid w:val="00280249"/>
    <w:rsid w:val="00280346"/>
    <w:rsid w:val="00280505"/>
    <w:rsid w:val="00280555"/>
    <w:rsid w:val="00280598"/>
    <w:rsid w:val="002806BD"/>
    <w:rsid w:val="0028070A"/>
    <w:rsid w:val="0028083A"/>
    <w:rsid w:val="00280852"/>
    <w:rsid w:val="00280AB9"/>
    <w:rsid w:val="00280ABC"/>
    <w:rsid w:val="00280D7B"/>
    <w:rsid w:val="00281092"/>
    <w:rsid w:val="00281144"/>
    <w:rsid w:val="002811C1"/>
    <w:rsid w:val="00281322"/>
    <w:rsid w:val="002814CA"/>
    <w:rsid w:val="00281537"/>
    <w:rsid w:val="00281B3A"/>
    <w:rsid w:val="00281B7C"/>
    <w:rsid w:val="00281B85"/>
    <w:rsid w:val="00281D2D"/>
    <w:rsid w:val="00281DC0"/>
    <w:rsid w:val="00281E44"/>
    <w:rsid w:val="00281F70"/>
    <w:rsid w:val="00281FB3"/>
    <w:rsid w:val="002821F8"/>
    <w:rsid w:val="00282765"/>
    <w:rsid w:val="002827A2"/>
    <w:rsid w:val="002827F9"/>
    <w:rsid w:val="002828D9"/>
    <w:rsid w:val="00282BE3"/>
    <w:rsid w:val="00282C8C"/>
    <w:rsid w:val="00282E9B"/>
    <w:rsid w:val="00283200"/>
    <w:rsid w:val="002834F2"/>
    <w:rsid w:val="00283552"/>
    <w:rsid w:val="002835DC"/>
    <w:rsid w:val="00283BA3"/>
    <w:rsid w:val="00283C0A"/>
    <w:rsid w:val="00283F3F"/>
    <w:rsid w:val="00283F41"/>
    <w:rsid w:val="00284077"/>
    <w:rsid w:val="002841C6"/>
    <w:rsid w:val="00284253"/>
    <w:rsid w:val="0028481B"/>
    <w:rsid w:val="00284875"/>
    <w:rsid w:val="002848DD"/>
    <w:rsid w:val="00284AD8"/>
    <w:rsid w:val="00284B3F"/>
    <w:rsid w:val="0028511A"/>
    <w:rsid w:val="00285260"/>
    <w:rsid w:val="00285358"/>
    <w:rsid w:val="002855F8"/>
    <w:rsid w:val="0028563E"/>
    <w:rsid w:val="00285807"/>
    <w:rsid w:val="002858D3"/>
    <w:rsid w:val="00285950"/>
    <w:rsid w:val="00285BEE"/>
    <w:rsid w:val="00285C4C"/>
    <w:rsid w:val="00285CAC"/>
    <w:rsid w:val="00285F85"/>
    <w:rsid w:val="00285FF6"/>
    <w:rsid w:val="00286195"/>
    <w:rsid w:val="002864CB"/>
    <w:rsid w:val="002864DA"/>
    <w:rsid w:val="0028653A"/>
    <w:rsid w:val="0028656A"/>
    <w:rsid w:val="002865A4"/>
    <w:rsid w:val="0028681B"/>
    <w:rsid w:val="00286828"/>
    <w:rsid w:val="002869F7"/>
    <w:rsid w:val="00286A39"/>
    <w:rsid w:val="00286A63"/>
    <w:rsid w:val="00286A72"/>
    <w:rsid w:val="00286B4A"/>
    <w:rsid w:val="0028713E"/>
    <w:rsid w:val="002871C0"/>
    <w:rsid w:val="002872EC"/>
    <w:rsid w:val="0028736C"/>
    <w:rsid w:val="002873D1"/>
    <w:rsid w:val="0028764D"/>
    <w:rsid w:val="002876D7"/>
    <w:rsid w:val="00287B25"/>
    <w:rsid w:val="00287D05"/>
    <w:rsid w:val="00287D30"/>
    <w:rsid w:val="00290160"/>
    <w:rsid w:val="00290171"/>
    <w:rsid w:val="002901F7"/>
    <w:rsid w:val="0029023A"/>
    <w:rsid w:val="0029035A"/>
    <w:rsid w:val="002903AC"/>
    <w:rsid w:val="002903F9"/>
    <w:rsid w:val="00290527"/>
    <w:rsid w:val="002906D6"/>
    <w:rsid w:val="00290709"/>
    <w:rsid w:val="0029071B"/>
    <w:rsid w:val="00290929"/>
    <w:rsid w:val="0029096B"/>
    <w:rsid w:val="00290A2E"/>
    <w:rsid w:val="00290B1A"/>
    <w:rsid w:val="00290BDA"/>
    <w:rsid w:val="00291008"/>
    <w:rsid w:val="00291091"/>
    <w:rsid w:val="00291357"/>
    <w:rsid w:val="00291421"/>
    <w:rsid w:val="00291425"/>
    <w:rsid w:val="002914D5"/>
    <w:rsid w:val="0029150D"/>
    <w:rsid w:val="00291612"/>
    <w:rsid w:val="002916BA"/>
    <w:rsid w:val="0029176E"/>
    <w:rsid w:val="002919A9"/>
    <w:rsid w:val="00291A7C"/>
    <w:rsid w:val="00291C98"/>
    <w:rsid w:val="00291D2F"/>
    <w:rsid w:val="00291D3E"/>
    <w:rsid w:val="00291E30"/>
    <w:rsid w:val="00291E52"/>
    <w:rsid w:val="00291F8D"/>
    <w:rsid w:val="00291FA2"/>
    <w:rsid w:val="002920A6"/>
    <w:rsid w:val="0029236A"/>
    <w:rsid w:val="0029262B"/>
    <w:rsid w:val="0029263E"/>
    <w:rsid w:val="00292651"/>
    <w:rsid w:val="00292783"/>
    <w:rsid w:val="00292950"/>
    <w:rsid w:val="00292A4D"/>
    <w:rsid w:val="00292ACD"/>
    <w:rsid w:val="00292C05"/>
    <w:rsid w:val="00292C4B"/>
    <w:rsid w:val="00292D77"/>
    <w:rsid w:val="00292EE6"/>
    <w:rsid w:val="002932A5"/>
    <w:rsid w:val="002933CF"/>
    <w:rsid w:val="002935A0"/>
    <w:rsid w:val="002935BA"/>
    <w:rsid w:val="002936D4"/>
    <w:rsid w:val="00293834"/>
    <w:rsid w:val="002938C1"/>
    <w:rsid w:val="00293A34"/>
    <w:rsid w:val="00293A6D"/>
    <w:rsid w:val="00293CA8"/>
    <w:rsid w:val="00293F9F"/>
    <w:rsid w:val="00293FEC"/>
    <w:rsid w:val="0029414D"/>
    <w:rsid w:val="002941AC"/>
    <w:rsid w:val="002944C8"/>
    <w:rsid w:val="002944F3"/>
    <w:rsid w:val="00294685"/>
    <w:rsid w:val="00294AF8"/>
    <w:rsid w:val="00294B47"/>
    <w:rsid w:val="00294B4C"/>
    <w:rsid w:val="00294D4D"/>
    <w:rsid w:val="00294EB8"/>
    <w:rsid w:val="00294F1D"/>
    <w:rsid w:val="00294F6E"/>
    <w:rsid w:val="00294FA6"/>
    <w:rsid w:val="00295111"/>
    <w:rsid w:val="00295286"/>
    <w:rsid w:val="002952A8"/>
    <w:rsid w:val="002952BE"/>
    <w:rsid w:val="00295451"/>
    <w:rsid w:val="0029552A"/>
    <w:rsid w:val="00295561"/>
    <w:rsid w:val="00295711"/>
    <w:rsid w:val="00295925"/>
    <w:rsid w:val="00295936"/>
    <w:rsid w:val="00295A3B"/>
    <w:rsid w:val="00295AB6"/>
    <w:rsid w:val="00295CF2"/>
    <w:rsid w:val="00295E52"/>
    <w:rsid w:val="0029615F"/>
    <w:rsid w:val="002961EC"/>
    <w:rsid w:val="002964FA"/>
    <w:rsid w:val="00296522"/>
    <w:rsid w:val="002965F3"/>
    <w:rsid w:val="00296667"/>
    <w:rsid w:val="002966BD"/>
    <w:rsid w:val="002969CB"/>
    <w:rsid w:val="00296A4A"/>
    <w:rsid w:val="00296BF2"/>
    <w:rsid w:val="00296DFE"/>
    <w:rsid w:val="00296FB0"/>
    <w:rsid w:val="00297042"/>
    <w:rsid w:val="0029704C"/>
    <w:rsid w:val="0029704F"/>
    <w:rsid w:val="00297084"/>
    <w:rsid w:val="002974BB"/>
    <w:rsid w:val="00297505"/>
    <w:rsid w:val="00297570"/>
    <w:rsid w:val="00297621"/>
    <w:rsid w:val="002976C7"/>
    <w:rsid w:val="00297779"/>
    <w:rsid w:val="002979E5"/>
    <w:rsid w:val="00297A9F"/>
    <w:rsid w:val="00297E00"/>
    <w:rsid w:val="00297F93"/>
    <w:rsid w:val="002A0066"/>
    <w:rsid w:val="002A0079"/>
    <w:rsid w:val="002A0115"/>
    <w:rsid w:val="002A01B1"/>
    <w:rsid w:val="002A01D1"/>
    <w:rsid w:val="002A0318"/>
    <w:rsid w:val="002A032C"/>
    <w:rsid w:val="002A03FA"/>
    <w:rsid w:val="002A059F"/>
    <w:rsid w:val="002A0786"/>
    <w:rsid w:val="002A082B"/>
    <w:rsid w:val="002A0947"/>
    <w:rsid w:val="002A0AAE"/>
    <w:rsid w:val="002A0AE9"/>
    <w:rsid w:val="002A0AFE"/>
    <w:rsid w:val="002A0B88"/>
    <w:rsid w:val="002A0D50"/>
    <w:rsid w:val="002A0DAE"/>
    <w:rsid w:val="002A0EEC"/>
    <w:rsid w:val="002A0FD3"/>
    <w:rsid w:val="002A110E"/>
    <w:rsid w:val="002A1145"/>
    <w:rsid w:val="002A1156"/>
    <w:rsid w:val="002A1223"/>
    <w:rsid w:val="002A1514"/>
    <w:rsid w:val="002A1532"/>
    <w:rsid w:val="002A1831"/>
    <w:rsid w:val="002A1AB9"/>
    <w:rsid w:val="002A1BEB"/>
    <w:rsid w:val="002A1C9D"/>
    <w:rsid w:val="002A1E82"/>
    <w:rsid w:val="002A1F1C"/>
    <w:rsid w:val="002A228F"/>
    <w:rsid w:val="002A2377"/>
    <w:rsid w:val="002A2400"/>
    <w:rsid w:val="002A2509"/>
    <w:rsid w:val="002A2529"/>
    <w:rsid w:val="002A2539"/>
    <w:rsid w:val="002A2A87"/>
    <w:rsid w:val="002A2BEB"/>
    <w:rsid w:val="002A2C55"/>
    <w:rsid w:val="002A2D52"/>
    <w:rsid w:val="002A2D90"/>
    <w:rsid w:val="002A2DA4"/>
    <w:rsid w:val="002A2DCA"/>
    <w:rsid w:val="002A2ED1"/>
    <w:rsid w:val="002A2EEA"/>
    <w:rsid w:val="002A2FA2"/>
    <w:rsid w:val="002A30AF"/>
    <w:rsid w:val="002A31D0"/>
    <w:rsid w:val="002A31F0"/>
    <w:rsid w:val="002A32D1"/>
    <w:rsid w:val="002A33CC"/>
    <w:rsid w:val="002A3459"/>
    <w:rsid w:val="002A3667"/>
    <w:rsid w:val="002A368D"/>
    <w:rsid w:val="002A36AD"/>
    <w:rsid w:val="002A3791"/>
    <w:rsid w:val="002A3798"/>
    <w:rsid w:val="002A37A5"/>
    <w:rsid w:val="002A3950"/>
    <w:rsid w:val="002A3968"/>
    <w:rsid w:val="002A39D4"/>
    <w:rsid w:val="002A39F3"/>
    <w:rsid w:val="002A3B23"/>
    <w:rsid w:val="002A3C5E"/>
    <w:rsid w:val="002A3F63"/>
    <w:rsid w:val="002A422A"/>
    <w:rsid w:val="002A4250"/>
    <w:rsid w:val="002A43F8"/>
    <w:rsid w:val="002A45E6"/>
    <w:rsid w:val="002A4614"/>
    <w:rsid w:val="002A463D"/>
    <w:rsid w:val="002A47B9"/>
    <w:rsid w:val="002A4864"/>
    <w:rsid w:val="002A486A"/>
    <w:rsid w:val="002A4884"/>
    <w:rsid w:val="002A4A04"/>
    <w:rsid w:val="002A4A1E"/>
    <w:rsid w:val="002A4A5D"/>
    <w:rsid w:val="002A4BA4"/>
    <w:rsid w:val="002A4BC5"/>
    <w:rsid w:val="002A4C45"/>
    <w:rsid w:val="002A4C56"/>
    <w:rsid w:val="002A4DC6"/>
    <w:rsid w:val="002A4E32"/>
    <w:rsid w:val="002A50DB"/>
    <w:rsid w:val="002A5154"/>
    <w:rsid w:val="002A53B2"/>
    <w:rsid w:val="002A54BC"/>
    <w:rsid w:val="002A54BF"/>
    <w:rsid w:val="002A5505"/>
    <w:rsid w:val="002A5569"/>
    <w:rsid w:val="002A576A"/>
    <w:rsid w:val="002A5879"/>
    <w:rsid w:val="002A5B3B"/>
    <w:rsid w:val="002A5BE7"/>
    <w:rsid w:val="002A5F49"/>
    <w:rsid w:val="002A602A"/>
    <w:rsid w:val="002A608F"/>
    <w:rsid w:val="002A61FF"/>
    <w:rsid w:val="002A63C9"/>
    <w:rsid w:val="002A63CC"/>
    <w:rsid w:val="002A63D1"/>
    <w:rsid w:val="002A6433"/>
    <w:rsid w:val="002A6472"/>
    <w:rsid w:val="002A65E3"/>
    <w:rsid w:val="002A662F"/>
    <w:rsid w:val="002A6797"/>
    <w:rsid w:val="002A67CF"/>
    <w:rsid w:val="002A697C"/>
    <w:rsid w:val="002A6A33"/>
    <w:rsid w:val="002A6BE7"/>
    <w:rsid w:val="002A6C93"/>
    <w:rsid w:val="002A6E29"/>
    <w:rsid w:val="002A6F12"/>
    <w:rsid w:val="002A70A5"/>
    <w:rsid w:val="002A70DA"/>
    <w:rsid w:val="002A71B6"/>
    <w:rsid w:val="002A721C"/>
    <w:rsid w:val="002A727F"/>
    <w:rsid w:val="002A729C"/>
    <w:rsid w:val="002A79BE"/>
    <w:rsid w:val="002A7C87"/>
    <w:rsid w:val="002A7D47"/>
    <w:rsid w:val="002A7EF8"/>
    <w:rsid w:val="002A7F15"/>
    <w:rsid w:val="002A7F55"/>
    <w:rsid w:val="002B006A"/>
    <w:rsid w:val="002B0085"/>
    <w:rsid w:val="002B00A2"/>
    <w:rsid w:val="002B00C3"/>
    <w:rsid w:val="002B00C7"/>
    <w:rsid w:val="002B020D"/>
    <w:rsid w:val="002B02E5"/>
    <w:rsid w:val="002B04C6"/>
    <w:rsid w:val="002B0542"/>
    <w:rsid w:val="002B0608"/>
    <w:rsid w:val="002B0648"/>
    <w:rsid w:val="002B077D"/>
    <w:rsid w:val="002B07AC"/>
    <w:rsid w:val="002B07BB"/>
    <w:rsid w:val="002B0899"/>
    <w:rsid w:val="002B0940"/>
    <w:rsid w:val="002B0961"/>
    <w:rsid w:val="002B09C7"/>
    <w:rsid w:val="002B0AD9"/>
    <w:rsid w:val="002B0C4B"/>
    <w:rsid w:val="002B0CA1"/>
    <w:rsid w:val="002B0D0E"/>
    <w:rsid w:val="002B0D9D"/>
    <w:rsid w:val="002B0DF8"/>
    <w:rsid w:val="002B0F8E"/>
    <w:rsid w:val="002B105C"/>
    <w:rsid w:val="002B1B0D"/>
    <w:rsid w:val="002B1CF9"/>
    <w:rsid w:val="002B1DBC"/>
    <w:rsid w:val="002B2025"/>
    <w:rsid w:val="002B2244"/>
    <w:rsid w:val="002B2273"/>
    <w:rsid w:val="002B24D6"/>
    <w:rsid w:val="002B2546"/>
    <w:rsid w:val="002B259C"/>
    <w:rsid w:val="002B2791"/>
    <w:rsid w:val="002B27D9"/>
    <w:rsid w:val="002B2861"/>
    <w:rsid w:val="002B2892"/>
    <w:rsid w:val="002B2897"/>
    <w:rsid w:val="002B28BF"/>
    <w:rsid w:val="002B2912"/>
    <w:rsid w:val="002B2968"/>
    <w:rsid w:val="002B2A19"/>
    <w:rsid w:val="002B2A7E"/>
    <w:rsid w:val="002B2A97"/>
    <w:rsid w:val="002B2B74"/>
    <w:rsid w:val="002B2BE6"/>
    <w:rsid w:val="002B2C43"/>
    <w:rsid w:val="002B2CE7"/>
    <w:rsid w:val="002B2DE6"/>
    <w:rsid w:val="002B2EFC"/>
    <w:rsid w:val="002B2F9D"/>
    <w:rsid w:val="002B2FDA"/>
    <w:rsid w:val="002B3056"/>
    <w:rsid w:val="002B31C3"/>
    <w:rsid w:val="002B3301"/>
    <w:rsid w:val="002B340F"/>
    <w:rsid w:val="002B37B8"/>
    <w:rsid w:val="002B3805"/>
    <w:rsid w:val="002B3CD9"/>
    <w:rsid w:val="002B3DAF"/>
    <w:rsid w:val="002B3E68"/>
    <w:rsid w:val="002B3EE0"/>
    <w:rsid w:val="002B3FAD"/>
    <w:rsid w:val="002B3FB3"/>
    <w:rsid w:val="002B4015"/>
    <w:rsid w:val="002B41F9"/>
    <w:rsid w:val="002B43D2"/>
    <w:rsid w:val="002B440C"/>
    <w:rsid w:val="002B448C"/>
    <w:rsid w:val="002B45A1"/>
    <w:rsid w:val="002B45D3"/>
    <w:rsid w:val="002B4693"/>
    <w:rsid w:val="002B498D"/>
    <w:rsid w:val="002B4A05"/>
    <w:rsid w:val="002B4A77"/>
    <w:rsid w:val="002B4A7E"/>
    <w:rsid w:val="002B4CC3"/>
    <w:rsid w:val="002B522B"/>
    <w:rsid w:val="002B524B"/>
    <w:rsid w:val="002B5259"/>
    <w:rsid w:val="002B52EA"/>
    <w:rsid w:val="002B53FE"/>
    <w:rsid w:val="002B564C"/>
    <w:rsid w:val="002B5735"/>
    <w:rsid w:val="002B5755"/>
    <w:rsid w:val="002B580A"/>
    <w:rsid w:val="002B59EE"/>
    <w:rsid w:val="002B5A30"/>
    <w:rsid w:val="002B5B11"/>
    <w:rsid w:val="002B5BC8"/>
    <w:rsid w:val="002B5CD8"/>
    <w:rsid w:val="002B604D"/>
    <w:rsid w:val="002B6072"/>
    <w:rsid w:val="002B6176"/>
    <w:rsid w:val="002B62AE"/>
    <w:rsid w:val="002B64AE"/>
    <w:rsid w:val="002B64DE"/>
    <w:rsid w:val="002B65FF"/>
    <w:rsid w:val="002B66EC"/>
    <w:rsid w:val="002B670D"/>
    <w:rsid w:val="002B6855"/>
    <w:rsid w:val="002B69A7"/>
    <w:rsid w:val="002B6A3F"/>
    <w:rsid w:val="002B6AF1"/>
    <w:rsid w:val="002B6B27"/>
    <w:rsid w:val="002B6F1C"/>
    <w:rsid w:val="002B7189"/>
    <w:rsid w:val="002B7230"/>
    <w:rsid w:val="002B727E"/>
    <w:rsid w:val="002B737A"/>
    <w:rsid w:val="002B74F2"/>
    <w:rsid w:val="002B762C"/>
    <w:rsid w:val="002B78FC"/>
    <w:rsid w:val="002B794E"/>
    <w:rsid w:val="002B7C34"/>
    <w:rsid w:val="002B7D07"/>
    <w:rsid w:val="002B7DE6"/>
    <w:rsid w:val="002B7E30"/>
    <w:rsid w:val="002B7E87"/>
    <w:rsid w:val="002B7F84"/>
    <w:rsid w:val="002B7FAF"/>
    <w:rsid w:val="002C0463"/>
    <w:rsid w:val="002C065A"/>
    <w:rsid w:val="002C0725"/>
    <w:rsid w:val="002C07F0"/>
    <w:rsid w:val="002C0A02"/>
    <w:rsid w:val="002C0A2C"/>
    <w:rsid w:val="002C0B0C"/>
    <w:rsid w:val="002C0BC8"/>
    <w:rsid w:val="002C0C0E"/>
    <w:rsid w:val="002C0E1D"/>
    <w:rsid w:val="002C105A"/>
    <w:rsid w:val="002C10D3"/>
    <w:rsid w:val="002C111B"/>
    <w:rsid w:val="002C1202"/>
    <w:rsid w:val="002C135B"/>
    <w:rsid w:val="002C13AF"/>
    <w:rsid w:val="002C14D8"/>
    <w:rsid w:val="002C157D"/>
    <w:rsid w:val="002C1677"/>
    <w:rsid w:val="002C17A5"/>
    <w:rsid w:val="002C18AD"/>
    <w:rsid w:val="002C199E"/>
    <w:rsid w:val="002C1A15"/>
    <w:rsid w:val="002C1C0B"/>
    <w:rsid w:val="002C1C25"/>
    <w:rsid w:val="002C1D96"/>
    <w:rsid w:val="002C1DD7"/>
    <w:rsid w:val="002C1E6C"/>
    <w:rsid w:val="002C1F9D"/>
    <w:rsid w:val="002C2186"/>
    <w:rsid w:val="002C2237"/>
    <w:rsid w:val="002C25EC"/>
    <w:rsid w:val="002C2695"/>
    <w:rsid w:val="002C26AB"/>
    <w:rsid w:val="002C26BA"/>
    <w:rsid w:val="002C27E7"/>
    <w:rsid w:val="002C2858"/>
    <w:rsid w:val="002C2C61"/>
    <w:rsid w:val="002C2EF6"/>
    <w:rsid w:val="002C3022"/>
    <w:rsid w:val="002C30B4"/>
    <w:rsid w:val="002C30DF"/>
    <w:rsid w:val="002C321F"/>
    <w:rsid w:val="002C33AE"/>
    <w:rsid w:val="002C33E8"/>
    <w:rsid w:val="002C346B"/>
    <w:rsid w:val="002C3517"/>
    <w:rsid w:val="002C3684"/>
    <w:rsid w:val="002C3824"/>
    <w:rsid w:val="002C3B00"/>
    <w:rsid w:val="002C3C6F"/>
    <w:rsid w:val="002C3D42"/>
    <w:rsid w:val="002C3D4B"/>
    <w:rsid w:val="002C3DD2"/>
    <w:rsid w:val="002C3DF9"/>
    <w:rsid w:val="002C3E7D"/>
    <w:rsid w:val="002C3F88"/>
    <w:rsid w:val="002C43C1"/>
    <w:rsid w:val="002C480A"/>
    <w:rsid w:val="002C4AD5"/>
    <w:rsid w:val="002C4C38"/>
    <w:rsid w:val="002C4E30"/>
    <w:rsid w:val="002C4EC0"/>
    <w:rsid w:val="002C50AD"/>
    <w:rsid w:val="002C5164"/>
    <w:rsid w:val="002C5284"/>
    <w:rsid w:val="002C5330"/>
    <w:rsid w:val="002C53AB"/>
    <w:rsid w:val="002C5719"/>
    <w:rsid w:val="002C5805"/>
    <w:rsid w:val="002C5836"/>
    <w:rsid w:val="002C5BB9"/>
    <w:rsid w:val="002C5CE2"/>
    <w:rsid w:val="002C6012"/>
    <w:rsid w:val="002C60FA"/>
    <w:rsid w:val="002C65F8"/>
    <w:rsid w:val="002C65FB"/>
    <w:rsid w:val="002C692A"/>
    <w:rsid w:val="002C69BD"/>
    <w:rsid w:val="002C6B09"/>
    <w:rsid w:val="002C6E6F"/>
    <w:rsid w:val="002C6E88"/>
    <w:rsid w:val="002C6F23"/>
    <w:rsid w:val="002C70FD"/>
    <w:rsid w:val="002C7259"/>
    <w:rsid w:val="002C7436"/>
    <w:rsid w:val="002C7448"/>
    <w:rsid w:val="002C7670"/>
    <w:rsid w:val="002C7790"/>
    <w:rsid w:val="002C7890"/>
    <w:rsid w:val="002C796A"/>
    <w:rsid w:val="002C79DE"/>
    <w:rsid w:val="002C7A43"/>
    <w:rsid w:val="002C7E48"/>
    <w:rsid w:val="002D0136"/>
    <w:rsid w:val="002D0240"/>
    <w:rsid w:val="002D02DA"/>
    <w:rsid w:val="002D03E1"/>
    <w:rsid w:val="002D0503"/>
    <w:rsid w:val="002D0626"/>
    <w:rsid w:val="002D078B"/>
    <w:rsid w:val="002D0840"/>
    <w:rsid w:val="002D090D"/>
    <w:rsid w:val="002D094C"/>
    <w:rsid w:val="002D0E97"/>
    <w:rsid w:val="002D12AB"/>
    <w:rsid w:val="002D1302"/>
    <w:rsid w:val="002D140A"/>
    <w:rsid w:val="002D16A7"/>
    <w:rsid w:val="002D1731"/>
    <w:rsid w:val="002D178C"/>
    <w:rsid w:val="002D180B"/>
    <w:rsid w:val="002D1810"/>
    <w:rsid w:val="002D19D2"/>
    <w:rsid w:val="002D1C2A"/>
    <w:rsid w:val="002D1CF3"/>
    <w:rsid w:val="002D1CF6"/>
    <w:rsid w:val="002D1E03"/>
    <w:rsid w:val="002D1E6E"/>
    <w:rsid w:val="002D1E87"/>
    <w:rsid w:val="002D1ED0"/>
    <w:rsid w:val="002D1EDF"/>
    <w:rsid w:val="002D1F6F"/>
    <w:rsid w:val="002D2080"/>
    <w:rsid w:val="002D2187"/>
    <w:rsid w:val="002D21BD"/>
    <w:rsid w:val="002D21C3"/>
    <w:rsid w:val="002D2370"/>
    <w:rsid w:val="002D25CA"/>
    <w:rsid w:val="002D2796"/>
    <w:rsid w:val="002D280B"/>
    <w:rsid w:val="002D2971"/>
    <w:rsid w:val="002D2E9F"/>
    <w:rsid w:val="002D30E9"/>
    <w:rsid w:val="002D3177"/>
    <w:rsid w:val="002D3223"/>
    <w:rsid w:val="002D333A"/>
    <w:rsid w:val="002D3379"/>
    <w:rsid w:val="002D34E2"/>
    <w:rsid w:val="002D36A2"/>
    <w:rsid w:val="002D384F"/>
    <w:rsid w:val="002D39E3"/>
    <w:rsid w:val="002D3C49"/>
    <w:rsid w:val="002D3CDC"/>
    <w:rsid w:val="002D3D62"/>
    <w:rsid w:val="002D3EC8"/>
    <w:rsid w:val="002D3EE7"/>
    <w:rsid w:val="002D4014"/>
    <w:rsid w:val="002D4220"/>
    <w:rsid w:val="002D4490"/>
    <w:rsid w:val="002D45E3"/>
    <w:rsid w:val="002D479C"/>
    <w:rsid w:val="002D4ED1"/>
    <w:rsid w:val="002D4EF1"/>
    <w:rsid w:val="002D4F5F"/>
    <w:rsid w:val="002D516C"/>
    <w:rsid w:val="002D5235"/>
    <w:rsid w:val="002D524F"/>
    <w:rsid w:val="002D5474"/>
    <w:rsid w:val="002D549F"/>
    <w:rsid w:val="002D5508"/>
    <w:rsid w:val="002D5592"/>
    <w:rsid w:val="002D5620"/>
    <w:rsid w:val="002D56BB"/>
    <w:rsid w:val="002D57CC"/>
    <w:rsid w:val="002D5917"/>
    <w:rsid w:val="002D5A64"/>
    <w:rsid w:val="002D5AF6"/>
    <w:rsid w:val="002D5BA7"/>
    <w:rsid w:val="002D5C66"/>
    <w:rsid w:val="002D5DE8"/>
    <w:rsid w:val="002D5EF0"/>
    <w:rsid w:val="002D6086"/>
    <w:rsid w:val="002D60BB"/>
    <w:rsid w:val="002D61BC"/>
    <w:rsid w:val="002D62F3"/>
    <w:rsid w:val="002D639D"/>
    <w:rsid w:val="002D6410"/>
    <w:rsid w:val="002D641E"/>
    <w:rsid w:val="002D647A"/>
    <w:rsid w:val="002D6538"/>
    <w:rsid w:val="002D6815"/>
    <w:rsid w:val="002D684F"/>
    <w:rsid w:val="002D6942"/>
    <w:rsid w:val="002D69AF"/>
    <w:rsid w:val="002D69F7"/>
    <w:rsid w:val="002D6A43"/>
    <w:rsid w:val="002D6B1D"/>
    <w:rsid w:val="002D6BFF"/>
    <w:rsid w:val="002D6CC5"/>
    <w:rsid w:val="002D6F0E"/>
    <w:rsid w:val="002D7124"/>
    <w:rsid w:val="002D71D5"/>
    <w:rsid w:val="002D72CC"/>
    <w:rsid w:val="002D734A"/>
    <w:rsid w:val="002D7414"/>
    <w:rsid w:val="002D75CD"/>
    <w:rsid w:val="002D780E"/>
    <w:rsid w:val="002D7827"/>
    <w:rsid w:val="002D7845"/>
    <w:rsid w:val="002D79B8"/>
    <w:rsid w:val="002D7C1E"/>
    <w:rsid w:val="002D7FBF"/>
    <w:rsid w:val="002D7FD5"/>
    <w:rsid w:val="002E0149"/>
    <w:rsid w:val="002E0182"/>
    <w:rsid w:val="002E0355"/>
    <w:rsid w:val="002E0408"/>
    <w:rsid w:val="002E0427"/>
    <w:rsid w:val="002E050C"/>
    <w:rsid w:val="002E080D"/>
    <w:rsid w:val="002E09CC"/>
    <w:rsid w:val="002E0A4E"/>
    <w:rsid w:val="002E0AD4"/>
    <w:rsid w:val="002E0D3E"/>
    <w:rsid w:val="002E0DBF"/>
    <w:rsid w:val="002E0EAB"/>
    <w:rsid w:val="002E0F0A"/>
    <w:rsid w:val="002E0FB9"/>
    <w:rsid w:val="002E1040"/>
    <w:rsid w:val="002E1045"/>
    <w:rsid w:val="002E10C6"/>
    <w:rsid w:val="002E11F1"/>
    <w:rsid w:val="002E13BC"/>
    <w:rsid w:val="002E164C"/>
    <w:rsid w:val="002E173D"/>
    <w:rsid w:val="002E1C17"/>
    <w:rsid w:val="002E1C7C"/>
    <w:rsid w:val="002E1ED6"/>
    <w:rsid w:val="002E2157"/>
    <w:rsid w:val="002E219D"/>
    <w:rsid w:val="002E2426"/>
    <w:rsid w:val="002E26E9"/>
    <w:rsid w:val="002E29D8"/>
    <w:rsid w:val="002E2A72"/>
    <w:rsid w:val="002E2AE1"/>
    <w:rsid w:val="002E2E2C"/>
    <w:rsid w:val="002E2F15"/>
    <w:rsid w:val="002E2F44"/>
    <w:rsid w:val="002E2F57"/>
    <w:rsid w:val="002E3014"/>
    <w:rsid w:val="002E307C"/>
    <w:rsid w:val="002E3107"/>
    <w:rsid w:val="002E3199"/>
    <w:rsid w:val="002E3281"/>
    <w:rsid w:val="002E33EC"/>
    <w:rsid w:val="002E347A"/>
    <w:rsid w:val="002E37D9"/>
    <w:rsid w:val="002E38BD"/>
    <w:rsid w:val="002E3920"/>
    <w:rsid w:val="002E397C"/>
    <w:rsid w:val="002E3A1E"/>
    <w:rsid w:val="002E3AAE"/>
    <w:rsid w:val="002E3B6E"/>
    <w:rsid w:val="002E3B73"/>
    <w:rsid w:val="002E3FB6"/>
    <w:rsid w:val="002E42E1"/>
    <w:rsid w:val="002E43B8"/>
    <w:rsid w:val="002E44CB"/>
    <w:rsid w:val="002E45D5"/>
    <w:rsid w:val="002E46B5"/>
    <w:rsid w:val="002E46D6"/>
    <w:rsid w:val="002E4A5E"/>
    <w:rsid w:val="002E4AAF"/>
    <w:rsid w:val="002E4AB0"/>
    <w:rsid w:val="002E4B15"/>
    <w:rsid w:val="002E4B24"/>
    <w:rsid w:val="002E4C87"/>
    <w:rsid w:val="002E4CEE"/>
    <w:rsid w:val="002E4E23"/>
    <w:rsid w:val="002E504D"/>
    <w:rsid w:val="002E5113"/>
    <w:rsid w:val="002E526D"/>
    <w:rsid w:val="002E529B"/>
    <w:rsid w:val="002E530F"/>
    <w:rsid w:val="002E54F4"/>
    <w:rsid w:val="002E55E0"/>
    <w:rsid w:val="002E56F5"/>
    <w:rsid w:val="002E5797"/>
    <w:rsid w:val="002E58C5"/>
    <w:rsid w:val="002E58D4"/>
    <w:rsid w:val="002E5906"/>
    <w:rsid w:val="002E5919"/>
    <w:rsid w:val="002E5C44"/>
    <w:rsid w:val="002E5C94"/>
    <w:rsid w:val="002E5CA0"/>
    <w:rsid w:val="002E5D7C"/>
    <w:rsid w:val="002E5F2E"/>
    <w:rsid w:val="002E5FFE"/>
    <w:rsid w:val="002E629E"/>
    <w:rsid w:val="002E62DC"/>
    <w:rsid w:val="002E62FE"/>
    <w:rsid w:val="002E63D4"/>
    <w:rsid w:val="002E6487"/>
    <w:rsid w:val="002E6572"/>
    <w:rsid w:val="002E6604"/>
    <w:rsid w:val="002E663F"/>
    <w:rsid w:val="002E6719"/>
    <w:rsid w:val="002E69BD"/>
    <w:rsid w:val="002E6A66"/>
    <w:rsid w:val="002E6ABA"/>
    <w:rsid w:val="002E6C59"/>
    <w:rsid w:val="002E6CD1"/>
    <w:rsid w:val="002E6DDF"/>
    <w:rsid w:val="002E70E4"/>
    <w:rsid w:val="002E7139"/>
    <w:rsid w:val="002E71D3"/>
    <w:rsid w:val="002E728D"/>
    <w:rsid w:val="002E72DD"/>
    <w:rsid w:val="002E7301"/>
    <w:rsid w:val="002E73F1"/>
    <w:rsid w:val="002E742B"/>
    <w:rsid w:val="002E75B8"/>
    <w:rsid w:val="002E76EF"/>
    <w:rsid w:val="002E7732"/>
    <w:rsid w:val="002E7759"/>
    <w:rsid w:val="002E788E"/>
    <w:rsid w:val="002E7C4A"/>
    <w:rsid w:val="002E7D7D"/>
    <w:rsid w:val="002E7D9C"/>
    <w:rsid w:val="002E7EFE"/>
    <w:rsid w:val="002E7F40"/>
    <w:rsid w:val="002E7FA9"/>
    <w:rsid w:val="002E7FD1"/>
    <w:rsid w:val="002F000D"/>
    <w:rsid w:val="002F0176"/>
    <w:rsid w:val="002F0196"/>
    <w:rsid w:val="002F03C6"/>
    <w:rsid w:val="002F04EA"/>
    <w:rsid w:val="002F0501"/>
    <w:rsid w:val="002F05A3"/>
    <w:rsid w:val="002F075F"/>
    <w:rsid w:val="002F08F1"/>
    <w:rsid w:val="002F09A9"/>
    <w:rsid w:val="002F0C3F"/>
    <w:rsid w:val="002F0CBE"/>
    <w:rsid w:val="002F0CCA"/>
    <w:rsid w:val="002F0FB5"/>
    <w:rsid w:val="002F0FBD"/>
    <w:rsid w:val="002F1003"/>
    <w:rsid w:val="002F10F1"/>
    <w:rsid w:val="002F1321"/>
    <w:rsid w:val="002F133F"/>
    <w:rsid w:val="002F1377"/>
    <w:rsid w:val="002F138A"/>
    <w:rsid w:val="002F13C0"/>
    <w:rsid w:val="002F14A2"/>
    <w:rsid w:val="002F16E6"/>
    <w:rsid w:val="002F176C"/>
    <w:rsid w:val="002F178B"/>
    <w:rsid w:val="002F183B"/>
    <w:rsid w:val="002F1D22"/>
    <w:rsid w:val="002F1D55"/>
    <w:rsid w:val="002F20F2"/>
    <w:rsid w:val="002F21DD"/>
    <w:rsid w:val="002F2414"/>
    <w:rsid w:val="002F243E"/>
    <w:rsid w:val="002F2622"/>
    <w:rsid w:val="002F270A"/>
    <w:rsid w:val="002F2818"/>
    <w:rsid w:val="002F2C0E"/>
    <w:rsid w:val="002F3023"/>
    <w:rsid w:val="002F33CB"/>
    <w:rsid w:val="002F34F9"/>
    <w:rsid w:val="002F362F"/>
    <w:rsid w:val="002F3898"/>
    <w:rsid w:val="002F3901"/>
    <w:rsid w:val="002F3A87"/>
    <w:rsid w:val="002F3BA9"/>
    <w:rsid w:val="002F3DC5"/>
    <w:rsid w:val="002F3F55"/>
    <w:rsid w:val="002F3FA5"/>
    <w:rsid w:val="002F415D"/>
    <w:rsid w:val="002F41AF"/>
    <w:rsid w:val="002F43BA"/>
    <w:rsid w:val="002F43F5"/>
    <w:rsid w:val="002F441D"/>
    <w:rsid w:val="002F47E6"/>
    <w:rsid w:val="002F4926"/>
    <w:rsid w:val="002F4A42"/>
    <w:rsid w:val="002F4AC2"/>
    <w:rsid w:val="002F4F9A"/>
    <w:rsid w:val="002F51BD"/>
    <w:rsid w:val="002F51ED"/>
    <w:rsid w:val="002F5276"/>
    <w:rsid w:val="002F53B9"/>
    <w:rsid w:val="002F540C"/>
    <w:rsid w:val="002F58C3"/>
    <w:rsid w:val="002F5A28"/>
    <w:rsid w:val="002F5A9A"/>
    <w:rsid w:val="002F5B49"/>
    <w:rsid w:val="002F5BE2"/>
    <w:rsid w:val="002F5DD0"/>
    <w:rsid w:val="002F6047"/>
    <w:rsid w:val="002F607A"/>
    <w:rsid w:val="002F6239"/>
    <w:rsid w:val="002F62A8"/>
    <w:rsid w:val="002F6338"/>
    <w:rsid w:val="002F6365"/>
    <w:rsid w:val="002F63D4"/>
    <w:rsid w:val="002F65F9"/>
    <w:rsid w:val="002F66C7"/>
    <w:rsid w:val="002F66FB"/>
    <w:rsid w:val="002F6996"/>
    <w:rsid w:val="002F69AB"/>
    <w:rsid w:val="002F6A70"/>
    <w:rsid w:val="002F6CD9"/>
    <w:rsid w:val="002F7211"/>
    <w:rsid w:val="002F7372"/>
    <w:rsid w:val="002F7379"/>
    <w:rsid w:val="002F7440"/>
    <w:rsid w:val="002F7496"/>
    <w:rsid w:val="002F74FE"/>
    <w:rsid w:val="002F75F7"/>
    <w:rsid w:val="002F76A9"/>
    <w:rsid w:val="002F7C70"/>
    <w:rsid w:val="002F7CD9"/>
    <w:rsid w:val="002F7D03"/>
    <w:rsid w:val="002F7DDC"/>
    <w:rsid w:val="002F7E61"/>
    <w:rsid w:val="002F7F43"/>
    <w:rsid w:val="003005DF"/>
    <w:rsid w:val="0030061D"/>
    <w:rsid w:val="003008E1"/>
    <w:rsid w:val="00300960"/>
    <w:rsid w:val="00300ADA"/>
    <w:rsid w:val="00300CC6"/>
    <w:rsid w:val="00300D1E"/>
    <w:rsid w:val="00300D6C"/>
    <w:rsid w:val="00300D9E"/>
    <w:rsid w:val="00300E31"/>
    <w:rsid w:val="00300E5E"/>
    <w:rsid w:val="00300FD3"/>
    <w:rsid w:val="00301082"/>
    <w:rsid w:val="00301188"/>
    <w:rsid w:val="003011EB"/>
    <w:rsid w:val="003013B0"/>
    <w:rsid w:val="00301508"/>
    <w:rsid w:val="00301528"/>
    <w:rsid w:val="003015F0"/>
    <w:rsid w:val="00301661"/>
    <w:rsid w:val="00301845"/>
    <w:rsid w:val="00301A43"/>
    <w:rsid w:val="00301BBE"/>
    <w:rsid w:val="00301D34"/>
    <w:rsid w:val="00301DBD"/>
    <w:rsid w:val="00301DF4"/>
    <w:rsid w:val="0030204C"/>
    <w:rsid w:val="0030218E"/>
    <w:rsid w:val="00302193"/>
    <w:rsid w:val="0030235C"/>
    <w:rsid w:val="003023E3"/>
    <w:rsid w:val="00302402"/>
    <w:rsid w:val="0030257D"/>
    <w:rsid w:val="003026CF"/>
    <w:rsid w:val="00302714"/>
    <w:rsid w:val="0030292E"/>
    <w:rsid w:val="003029AF"/>
    <w:rsid w:val="00302BB0"/>
    <w:rsid w:val="00302C7A"/>
    <w:rsid w:val="00302D26"/>
    <w:rsid w:val="00302D98"/>
    <w:rsid w:val="00302F97"/>
    <w:rsid w:val="003030AC"/>
    <w:rsid w:val="0030316F"/>
    <w:rsid w:val="00303173"/>
    <w:rsid w:val="003032BF"/>
    <w:rsid w:val="0030340F"/>
    <w:rsid w:val="003034C4"/>
    <w:rsid w:val="003034CF"/>
    <w:rsid w:val="00303BB7"/>
    <w:rsid w:val="00304038"/>
    <w:rsid w:val="003040AB"/>
    <w:rsid w:val="0030421D"/>
    <w:rsid w:val="00304489"/>
    <w:rsid w:val="003045E8"/>
    <w:rsid w:val="00304AE8"/>
    <w:rsid w:val="00304AEE"/>
    <w:rsid w:val="00304BB7"/>
    <w:rsid w:val="00304DFB"/>
    <w:rsid w:val="0030501F"/>
    <w:rsid w:val="00305022"/>
    <w:rsid w:val="0030503F"/>
    <w:rsid w:val="003050BE"/>
    <w:rsid w:val="0030513E"/>
    <w:rsid w:val="003051F0"/>
    <w:rsid w:val="0030522A"/>
    <w:rsid w:val="00305533"/>
    <w:rsid w:val="00305650"/>
    <w:rsid w:val="0030582D"/>
    <w:rsid w:val="00305873"/>
    <w:rsid w:val="0030589B"/>
    <w:rsid w:val="003059AF"/>
    <w:rsid w:val="00305A44"/>
    <w:rsid w:val="00305A5B"/>
    <w:rsid w:val="00305D01"/>
    <w:rsid w:val="00305D4B"/>
    <w:rsid w:val="00305E2F"/>
    <w:rsid w:val="0030602B"/>
    <w:rsid w:val="003060B6"/>
    <w:rsid w:val="003060B9"/>
    <w:rsid w:val="0030613A"/>
    <w:rsid w:val="0030614C"/>
    <w:rsid w:val="003061F9"/>
    <w:rsid w:val="00306401"/>
    <w:rsid w:val="00306607"/>
    <w:rsid w:val="00306679"/>
    <w:rsid w:val="003066E8"/>
    <w:rsid w:val="0030696F"/>
    <w:rsid w:val="00306A0D"/>
    <w:rsid w:val="00306CEE"/>
    <w:rsid w:val="00306D7A"/>
    <w:rsid w:val="00306EF7"/>
    <w:rsid w:val="00306F84"/>
    <w:rsid w:val="00306FF4"/>
    <w:rsid w:val="0030709C"/>
    <w:rsid w:val="003073A5"/>
    <w:rsid w:val="003073B7"/>
    <w:rsid w:val="003073F9"/>
    <w:rsid w:val="00307438"/>
    <w:rsid w:val="0030746F"/>
    <w:rsid w:val="003074C4"/>
    <w:rsid w:val="00307508"/>
    <w:rsid w:val="003075AF"/>
    <w:rsid w:val="00307621"/>
    <w:rsid w:val="0030764E"/>
    <w:rsid w:val="0030791F"/>
    <w:rsid w:val="00307C3D"/>
    <w:rsid w:val="00307C83"/>
    <w:rsid w:val="00307C8F"/>
    <w:rsid w:val="00307DAC"/>
    <w:rsid w:val="00307ED5"/>
    <w:rsid w:val="0031005C"/>
    <w:rsid w:val="003100EF"/>
    <w:rsid w:val="0031016B"/>
    <w:rsid w:val="003101EC"/>
    <w:rsid w:val="0031042D"/>
    <w:rsid w:val="003104BE"/>
    <w:rsid w:val="0031069C"/>
    <w:rsid w:val="0031071C"/>
    <w:rsid w:val="0031077F"/>
    <w:rsid w:val="003107D6"/>
    <w:rsid w:val="00310A5F"/>
    <w:rsid w:val="00310C74"/>
    <w:rsid w:val="00310CFE"/>
    <w:rsid w:val="0031100B"/>
    <w:rsid w:val="0031128E"/>
    <w:rsid w:val="003112AC"/>
    <w:rsid w:val="003113FE"/>
    <w:rsid w:val="00311473"/>
    <w:rsid w:val="00311628"/>
    <w:rsid w:val="003116B3"/>
    <w:rsid w:val="003118D1"/>
    <w:rsid w:val="00311909"/>
    <w:rsid w:val="00311A8A"/>
    <w:rsid w:val="00311D8F"/>
    <w:rsid w:val="00311D90"/>
    <w:rsid w:val="00311EFD"/>
    <w:rsid w:val="00311F02"/>
    <w:rsid w:val="003122FA"/>
    <w:rsid w:val="00312400"/>
    <w:rsid w:val="00312565"/>
    <w:rsid w:val="003126CB"/>
    <w:rsid w:val="003126F0"/>
    <w:rsid w:val="003126FD"/>
    <w:rsid w:val="0031288A"/>
    <w:rsid w:val="003128FE"/>
    <w:rsid w:val="003129DF"/>
    <w:rsid w:val="00312B33"/>
    <w:rsid w:val="00312BA8"/>
    <w:rsid w:val="00312CD5"/>
    <w:rsid w:val="00312D56"/>
    <w:rsid w:val="00312F7C"/>
    <w:rsid w:val="00313083"/>
    <w:rsid w:val="003130F8"/>
    <w:rsid w:val="00313173"/>
    <w:rsid w:val="003131DA"/>
    <w:rsid w:val="003133F7"/>
    <w:rsid w:val="0031349F"/>
    <w:rsid w:val="00313539"/>
    <w:rsid w:val="003135D1"/>
    <w:rsid w:val="0031396D"/>
    <w:rsid w:val="00313973"/>
    <w:rsid w:val="00313D3A"/>
    <w:rsid w:val="00313D61"/>
    <w:rsid w:val="00313DDD"/>
    <w:rsid w:val="00313DE6"/>
    <w:rsid w:val="00313EFC"/>
    <w:rsid w:val="003140B4"/>
    <w:rsid w:val="00314191"/>
    <w:rsid w:val="003141A2"/>
    <w:rsid w:val="003147D0"/>
    <w:rsid w:val="0031490E"/>
    <w:rsid w:val="00314935"/>
    <w:rsid w:val="00314A17"/>
    <w:rsid w:val="00314D2E"/>
    <w:rsid w:val="00314D3D"/>
    <w:rsid w:val="003151E1"/>
    <w:rsid w:val="0031545F"/>
    <w:rsid w:val="00315516"/>
    <w:rsid w:val="00315567"/>
    <w:rsid w:val="003155B3"/>
    <w:rsid w:val="0031566C"/>
    <w:rsid w:val="003156A4"/>
    <w:rsid w:val="00315721"/>
    <w:rsid w:val="00315738"/>
    <w:rsid w:val="00315800"/>
    <w:rsid w:val="003159EA"/>
    <w:rsid w:val="00315A87"/>
    <w:rsid w:val="00315B19"/>
    <w:rsid w:val="00315CE2"/>
    <w:rsid w:val="00315E01"/>
    <w:rsid w:val="00315E45"/>
    <w:rsid w:val="00315E7D"/>
    <w:rsid w:val="00315FAF"/>
    <w:rsid w:val="003165D8"/>
    <w:rsid w:val="003166AF"/>
    <w:rsid w:val="003167D8"/>
    <w:rsid w:val="003167E0"/>
    <w:rsid w:val="0031684E"/>
    <w:rsid w:val="003168BB"/>
    <w:rsid w:val="00316ADA"/>
    <w:rsid w:val="00316C7C"/>
    <w:rsid w:val="0031704F"/>
    <w:rsid w:val="003171CD"/>
    <w:rsid w:val="003172FE"/>
    <w:rsid w:val="00317F1C"/>
    <w:rsid w:val="00317FE6"/>
    <w:rsid w:val="00320189"/>
    <w:rsid w:val="0032027E"/>
    <w:rsid w:val="0032040A"/>
    <w:rsid w:val="00320523"/>
    <w:rsid w:val="00320575"/>
    <w:rsid w:val="0032057C"/>
    <w:rsid w:val="0032074A"/>
    <w:rsid w:val="0032074B"/>
    <w:rsid w:val="0032079C"/>
    <w:rsid w:val="0032085A"/>
    <w:rsid w:val="00320911"/>
    <w:rsid w:val="00320965"/>
    <w:rsid w:val="003209FF"/>
    <w:rsid w:val="00320B95"/>
    <w:rsid w:val="00320BF7"/>
    <w:rsid w:val="00320C17"/>
    <w:rsid w:val="00320C1C"/>
    <w:rsid w:val="00320C99"/>
    <w:rsid w:val="00320D38"/>
    <w:rsid w:val="00320E2B"/>
    <w:rsid w:val="00320F50"/>
    <w:rsid w:val="003210FB"/>
    <w:rsid w:val="00321104"/>
    <w:rsid w:val="00321160"/>
    <w:rsid w:val="00321207"/>
    <w:rsid w:val="003216CF"/>
    <w:rsid w:val="003218A5"/>
    <w:rsid w:val="00321A22"/>
    <w:rsid w:val="00321A7D"/>
    <w:rsid w:val="00321B21"/>
    <w:rsid w:val="00321C58"/>
    <w:rsid w:val="00321D5A"/>
    <w:rsid w:val="00321F04"/>
    <w:rsid w:val="00321FC0"/>
    <w:rsid w:val="00322110"/>
    <w:rsid w:val="00322407"/>
    <w:rsid w:val="00322497"/>
    <w:rsid w:val="003224A0"/>
    <w:rsid w:val="003226B3"/>
    <w:rsid w:val="00322783"/>
    <w:rsid w:val="00322B84"/>
    <w:rsid w:val="00322E4A"/>
    <w:rsid w:val="00322EBF"/>
    <w:rsid w:val="00322FAB"/>
    <w:rsid w:val="003230BD"/>
    <w:rsid w:val="0032311F"/>
    <w:rsid w:val="0032323E"/>
    <w:rsid w:val="00323252"/>
    <w:rsid w:val="003232F1"/>
    <w:rsid w:val="00323433"/>
    <w:rsid w:val="00323477"/>
    <w:rsid w:val="0032407A"/>
    <w:rsid w:val="00324080"/>
    <w:rsid w:val="00324182"/>
    <w:rsid w:val="00324187"/>
    <w:rsid w:val="0032420C"/>
    <w:rsid w:val="003242A8"/>
    <w:rsid w:val="003244E8"/>
    <w:rsid w:val="003245FC"/>
    <w:rsid w:val="00324691"/>
    <w:rsid w:val="0032471D"/>
    <w:rsid w:val="00324A87"/>
    <w:rsid w:val="00324BFC"/>
    <w:rsid w:val="00324CD0"/>
    <w:rsid w:val="00324EDD"/>
    <w:rsid w:val="00324FDD"/>
    <w:rsid w:val="0032511D"/>
    <w:rsid w:val="0032532A"/>
    <w:rsid w:val="00325480"/>
    <w:rsid w:val="00325630"/>
    <w:rsid w:val="0032586D"/>
    <w:rsid w:val="00325A87"/>
    <w:rsid w:val="00325D57"/>
    <w:rsid w:val="00325E72"/>
    <w:rsid w:val="00325F1F"/>
    <w:rsid w:val="0032604A"/>
    <w:rsid w:val="0032616E"/>
    <w:rsid w:val="0032622C"/>
    <w:rsid w:val="00326230"/>
    <w:rsid w:val="00326268"/>
    <w:rsid w:val="00326341"/>
    <w:rsid w:val="00326344"/>
    <w:rsid w:val="0032665E"/>
    <w:rsid w:val="00326767"/>
    <w:rsid w:val="0032677E"/>
    <w:rsid w:val="003268AF"/>
    <w:rsid w:val="003268B0"/>
    <w:rsid w:val="0032692A"/>
    <w:rsid w:val="003269EA"/>
    <w:rsid w:val="00326A84"/>
    <w:rsid w:val="00326B77"/>
    <w:rsid w:val="00326BB4"/>
    <w:rsid w:val="00326C94"/>
    <w:rsid w:val="00327185"/>
    <w:rsid w:val="0032737D"/>
    <w:rsid w:val="0032748E"/>
    <w:rsid w:val="003274EF"/>
    <w:rsid w:val="003274FA"/>
    <w:rsid w:val="003275AC"/>
    <w:rsid w:val="003275DD"/>
    <w:rsid w:val="003276E9"/>
    <w:rsid w:val="00327752"/>
    <w:rsid w:val="0032786C"/>
    <w:rsid w:val="00327A59"/>
    <w:rsid w:val="00327A98"/>
    <w:rsid w:val="00327C77"/>
    <w:rsid w:val="00327D22"/>
    <w:rsid w:val="00327E74"/>
    <w:rsid w:val="003304A9"/>
    <w:rsid w:val="0033076A"/>
    <w:rsid w:val="00330862"/>
    <w:rsid w:val="003309F9"/>
    <w:rsid w:val="00330C0A"/>
    <w:rsid w:val="00330CB8"/>
    <w:rsid w:val="00330D7D"/>
    <w:rsid w:val="00331085"/>
    <w:rsid w:val="00331198"/>
    <w:rsid w:val="00331238"/>
    <w:rsid w:val="003312B5"/>
    <w:rsid w:val="00331330"/>
    <w:rsid w:val="003313C9"/>
    <w:rsid w:val="0033144F"/>
    <w:rsid w:val="00331533"/>
    <w:rsid w:val="003318E4"/>
    <w:rsid w:val="0033196C"/>
    <w:rsid w:val="00331B84"/>
    <w:rsid w:val="00331CDB"/>
    <w:rsid w:val="00331ED9"/>
    <w:rsid w:val="00332020"/>
    <w:rsid w:val="00332294"/>
    <w:rsid w:val="0033241A"/>
    <w:rsid w:val="0033244E"/>
    <w:rsid w:val="00332719"/>
    <w:rsid w:val="00332768"/>
    <w:rsid w:val="00332771"/>
    <w:rsid w:val="00332790"/>
    <w:rsid w:val="0033282B"/>
    <w:rsid w:val="00332831"/>
    <w:rsid w:val="00332844"/>
    <w:rsid w:val="003329AC"/>
    <w:rsid w:val="003329C7"/>
    <w:rsid w:val="00332A29"/>
    <w:rsid w:val="00332B1C"/>
    <w:rsid w:val="00332C3D"/>
    <w:rsid w:val="00332C71"/>
    <w:rsid w:val="00332CBF"/>
    <w:rsid w:val="00332D41"/>
    <w:rsid w:val="00332E2A"/>
    <w:rsid w:val="00332E46"/>
    <w:rsid w:val="00332F60"/>
    <w:rsid w:val="00333039"/>
    <w:rsid w:val="0033304C"/>
    <w:rsid w:val="003330F3"/>
    <w:rsid w:val="003333E0"/>
    <w:rsid w:val="003334ED"/>
    <w:rsid w:val="003335A4"/>
    <w:rsid w:val="00333603"/>
    <w:rsid w:val="00333607"/>
    <w:rsid w:val="00333876"/>
    <w:rsid w:val="00333877"/>
    <w:rsid w:val="00333A9E"/>
    <w:rsid w:val="00333B6C"/>
    <w:rsid w:val="00333B9C"/>
    <w:rsid w:val="00333C66"/>
    <w:rsid w:val="00333CBB"/>
    <w:rsid w:val="00333EAF"/>
    <w:rsid w:val="00333F1B"/>
    <w:rsid w:val="00333F9B"/>
    <w:rsid w:val="00333FFB"/>
    <w:rsid w:val="00334047"/>
    <w:rsid w:val="0033405C"/>
    <w:rsid w:val="003341A9"/>
    <w:rsid w:val="0033422D"/>
    <w:rsid w:val="00334276"/>
    <w:rsid w:val="00334386"/>
    <w:rsid w:val="0033445A"/>
    <w:rsid w:val="00334615"/>
    <w:rsid w:val="00334786"/>
    <w:rsid w:val="003347EA"/>
    <w:rsid w:val="0033485C"/>
    <w:rsid w:val="0033490D"/>
    <w:rsid w:val="00334AF1"/>
    <w:rsid w:val="00334BA8"/>
    <w:rsid w:val="00334C41"/>
    <w:rsid w:val="00334D50"/>
    <w:rsid w:val="00334DDD"/>
    <w:rsid w:val="00334EFC"/>
    <w:rsid w:val="00334F74"/>
    <w:rsid w:val="00334FFE"/>
    <w:rsid w:val="003351D9"/>
    <w:rsid w:val="00335442"/>
    <w:rsid w:val="00335465"/>
    <w:rsid w:val="003354D0"/>
    <w:rsid w:val="00335649"/>
    <w:rsid w:val="0033574A"/>
    <w:rsid w:val="003357FA"/>
    <w:rsid w:val="003358E8"/>
    <w:rsid w:val="00335924"/>
    <w:rsid w:val="00335B42"/>
    <w:rsid w:val="00335B80"/>
    <w:rsid w:val="00335DC4"/>
    <w:rsid w:val="00335E08"/>
    <w:rsid w:val="00335F53"/>
    <w:rsid w:val="00335F8D"/>
    <w:rsid w:val="00336071"/>
    <w:rsid w:val="003360D2"/>
    <w:rsid w:val="0033622B"/>
    <w:rsid w:val="00336398"/>
    <w:rsid w:val="003363C7"/>
    <w:rsid w:val="0033646C"/>
    <w:rsid w:val="0033659B"/>
    <w:rsid w:val="00336941"/>
    <w:rsid w:val="003369CB"/>
    <w:rsid w:val="00336A08"/>
    <w:rsid w:val="00336AD7"/>
    <w:rsid w:val="00336BB0"/>
    <w:rsid w:val="00336C5F"/>
    <w:rsid w:val="003370E0"/>
    <w:rsid w:val="00337227"/>
    <w:rsid w:val="00337280"/>
    <w:rsid w:val="003373DA"/>
    <w:rsid w:val="00337405"/>
    <w:rsid w:val="003375C8"/>
    <w:rsid w:val="0033760D"/>
    <w:rsid w:val="003378F8"/>
    <w:rsid w:val="00337A26"/>
    <w:rsid w:val="00337AD1"/>
    <w:rsid w:val="00337AD3"/>
    <w:rsid w:val="00337B27"/>
    <w:rsid w:val="00337D55"/>
    <w:rsid w:val="00340012"/>
    <w:rsid w:val="0034012C"/>
    <w:rsid w:val="0034014C"/>
    <w:rsid w:val="0034015C"/>
    <w:rsid w:val="00340238"/>
    <w:rsid w:val="00340313"/>
    <w:rsid w:val="00340338"/>
    <w:rsid w:val="003403A7"/>
    <w:rsid w:val="0034052C"/>
    <w:rsid w:val="00340599"/>
    <w:rsid w:val="003406B9"/>
    <w:rsid w:val="0034074B"/>
    <w:rsid w:val="00340847"/>
    <w:rsid w:val="00340855"/>
    <w:rsid w:val="00340872"/>
    <w:rsid w:val="003409D3"/>
    <w:rsid w:val="003409DE"/>
    <w:rsid w:val="00340A06"/>
    <w:rsid w:val="00340E03"/>
    <w:rsid w:val="00340E41"/>
    <w:rsid w:val="00340E88"/>
    <w:rsid w:val="003410FA"/>
    <w:rsid w:val="0034132E"/>
    <w:rsid w:val="003413B7"/>
    <w:rsid w:val="00341451"/>
    <w:rsid w:val="00341733"/>
    <w:rsid w:val="0034184A"/>
    <w:rsid w:val="003418FE"/>
    <w:rsid w:val="00341B04"/>
    <w:rsid w:val="00341BB8"/>
    <w:rsid w:val="00341C1B"/>
    <w:rsid w:val="00341D07"/>
    <w:rsid w:val="00341F13"/>
    <w:rsid w:val="00341FA4"/>
    <w:rsid w:val="00342154"/>
    <w:rsid w:val="00342205"/>
    <w:rsid w:val="003422DE"/>
    <w:rsid w:val="003423D5"/>
    <w:rsid w:val="003424B2"/>
    <w:rsid w:val="00342753"/>
    <w:rsid w:val="00342AFB"/>
    <w:rsid w:val="00342E60"/>
    <w:rsid w:val="003434B9"/>
    <w:rsid w:val="00343714"/>
    <w:rsid w:val="00343762"/>
    <w:rsid w:val="003438AD"/>
    <w:rsid w:val="003439DF"/>
    <w:rsid w:val="00343A0C"/>
    <w:rsid w:val="00343AB0"/>
    <w:rsid w:val="00343ACC"/>
    <w:rsid w:val="00343C38"/>
    <w:rsid w:val="00343D3F"/>
    <w:rsid w:val="00343D62"/>
    <w:rsid w:val="00343D90"/>
    <w:rsid w:val="00343F4D"/>
    <w:rsid w:val="00343F97"/>
    <w:rsid w:val="00343FE1"/>
    <w:rsid w:val="00344380"/>
    <w:rsid w:val="00344426"/>
    <w:rsid w:val="00344438"/>
    <w:rsid w:val="0034448B"/>
    <w:rsid w:val="003445A3"/>
    <w:rsid w:val="00344688"/>
    <w:rsid w:val="0034485B"/>
    <w:rsid w:val="003449A6"/>
    <w:rsid w:val="00344A25"/>
    <w:rsid w:val="00344C06"/>
    <w:rsid w:val="00344D2A"/>
    <w:rsid w:val="00345034"/>
    <w:rsid w:val="003450B9"/>
    <w:rsid w:val="003450D5"/>
    <w:rsid w:val="0034521E"/>
    <w:rsid w:val="00345334"/>
    <w:rsid w:val="00345600"/>
    <w:rsid w:val="0034561D"/>
    <w:rsid w:val="003457DC"/>
    <w:rsid w:val="003457EF"/>
    <w:rsid w:val="00345862"/>
    <w:rsid w:val="0034595C"/>
    <w:rsid w:val="003459BD"/>
    <w:rsid w:val="00345B0C"/>
    <w:rsid w:val="00345DA2"/>
    <w:rsid w:val="00345DD1"/>
    <w:rsid w:val="00345EA7"/>
    <w:rsid w:val="00345EF7"/>
    <w:rsid w:val="003461AA"/>
    <w:rsid w:val="003463F2"/>
    <w:rsid w:val="003466AE"/>
    <w:rsid w:val="00346831"/>
    <w:rsid w:val="003468B6"/>
    <w:rsid w:val="003468E0"/>
    <w:rsid w:val="00346B87"/>
    <w:rsid w:val="00346B88"/>
    <w:rsid w:val="00346BD0"/>
    <w:rsid w:val="00346C28"/>
    <w:rsid w:val="00346C37"/>
    <w:rsid w:val="00346F0F"/>
    <w:rsid w:val="00346F2C"/>
    <w:rsid w:val="00346FA3"/>
    <w:rsid w:val="00346FE7"/>
    <w:rsid w:val="0034703B"/>
    <w:rsid w:val="003471A4"/>
    <w:rsid w:val="003471E7"/>
    <w:rsid w:val="003472AF"/>
    <w:rsid w:val="00347354"/>
    <w:rsid w:val="003474F7"/>
    <w:rsid w:val="00347546"/>
    <w:rsid w:val="00347568"/>
    <w:rsid w:val="00347672"/>
    <w:rsid w:val="003476DD"/>
    <w:rsid w:val="003476F3"/>
    <w:rsid w:val="00347766"/>
    <w:rsid w:val="0034787D"/>
    <w:rsid w:val="00347888"/>
    <w:rsid w:val="003478A4"/>
    <w:rsid w:val="00347ABB"/>
    <w:rsid w:val="00347AE3"/>
    <w:rsid w:val="00347B89"/>
    <w:rsid w:val="0035008C"/>
    <w:rsid w:val="003500C0"/>
    <w:rsid w:val="0035016C"/>
    <w:rsid w:val="00350208"/>
    <w:rsid w:val="003502DF"/>
    <w:rsid w:val="00350361"/>
    <w:rsid w:val="003504AF"/>
    <w:rsid w:val="00350576"/>
    <w:rsid w:val="00350BA4"/>
    <w:rsid w:val="00350BE7"/>
    <w:rsid w:val="00350C3B"/>
    <w:rsid w:val="00350C7B"/>
    <w:rsid w:val="00350F37"/>
    <w:rsid w:val="00350F4D"/>
    <w:rsid w:val="003510A8"/>
    <w:rsid w:val="0035111A"/>
    <w:rsid w:val="00351260"/>
    <w:rsid w:val="003512FE"/>
    <w:rsid w:val="003513A4"/>
    <w:rsid w:val="0035145B"/>
    <w:rsid w:val="003514EB"/>
    <w:rsid w:val="003515A0"/>
    <w:rsid w:val="003515E0"/>
    <w:rsid w:val="003517B8"/>
    <w:rsid w:val="003518D0"/>
    <w:rsid w:val="0035192F"/>
    <w:rsid w:val="00351AE9"/>
    <w:rsid w:val="00351EA0"/>
    <w:rsid w:val="003520F7"/>
    <w:rsid w:val="00352109"/>
    <w:rsid w:val="0035217B"/>
    <w:rsid w:val="0035243D"/>
    <w:rsid w:val="003524C9"/>
    <w:rsid w:val="00352684"/>
    <w:rsid w:val="0035285A"/>
    <w:rsid w:val="0035288C"/>
    <w:rsid w:val="0035295B"/>
    <w:rsid w:val="0035296F"/>
    <w:rsid w:val="00352A14"/>
    <w:rsid w:val="00352AAE"/>
    <w:rsid w:val="00352B59"/>
    <w:rsid w:val="00352D90"/>
    <w:rsid w:val="00352E22"/>
    <w:rsid w:val="00352EF2"/>
    <w:rsid w:val="0035305D"/>
    <w:rsid w:val="00353320"/>
    <w:rsid w:val="003534E4"/>
    <w:rsid w:val="00353638"/>
    <w:rsid w:val="0035383F"/>
    <w:rsid w:val="003539A6"/>
    <w:rsid w:val="003539D7"/>
    <w:rsid w:val="00353B40"/>
    <w:rsid w:val="00353B80"/>
    <w:rsid w:val="00353BA7"/>
    <w:rsid w:val="00353C0C"/>
    <w:rsid w:val="00353D3D"/>
    <w:rsid w:val="00353E66"/>
    <w:rsid w:val="0035434A"/>
    <w:rsid w:val="00354352"/>
    <w:rsid w:val="00354392"/>
    <w:rsid w:val="003543A5"/>
    <w:rsid w:val="00354415"/>
    <w:rsid w:val="003545D0"/>
    <w:rsid w:val="003546C5"/>
    <w:rsid w:val="00354AFF"/>
    <w:rsid w:val="00354BFC"/>
    <w:rsid w:val="00354C7E"/>
    <w:rsid w:val="00355036"/>
    <w:rsid w:val="00355182"/>
    <w:rsid w:val="00355190"/>
    <w:rsid w:val="003551AE"/>
    <w:rsid w:val="0035530D"/>
    <w:rsid w:val="00355402"/>
    <w:rsid w:val="00355551"/>
    <w:rsid w:val="003555F2"/>
    <w:rsid w:val="00355640"/>
    <w:rsid w:val="00355B6E"/>
    <w:rsid w:val="00355E46"/>
    <w:rsid w:val="00355E9D"/>
    <w:rsid w:val="00355F78"/>
    <w:rsid w:val="003561F0"/>
    <w:rsid w:val="00356280"/>
    <w:rsid w:val="0035653F"/>
    <w:rsid w:val="00356675"/>
    <w:rsid w:val="00356C0E"/>
    <w:rsid w:val="00356E54"/>
    <w:rsid w:val="00356E6C"/>
    <w:rsid w:val="00356E7F"/>
    <w:rsid w:val="00356F0B"/>
    <w:rsid w:val="00356F7D"/>
    <w:rsid w:val="00356FFB"/>
    <w:rsid w:val="003570CF"/>
    <w:rsid w:val="00357168"/>
    <w:rsid w:val="003574DE"/>
    <w:rsid w:val="003575E4"/>
    <w:rsid w:val="0035783C"/>
    <w:rsid w:val="003579F2"/>
    <w:rsid w:val="00357B2E"/>
    <w:rsid w:val="00357CB7"/>
    <w:rsid w:val="00357F87"/>
    <w:rsid w:val="00360107"/>
    <w:rsid w:val="00360185"/>
    <w:rsid w:val="003601B2"/>
    <w:rsid w:val="00360600"/>
    <w:rsid w:val="003606B0"/>
    <w:rsid w:val="00360787"/>
    <w:rsid w:val="00360877"/>
    <w:rsid w:val="0036090B"/>
    <w:rsid w:val="00360B0F"/>
    <w:rsid w:val="00360C1F"/>
    <w:rsid w:val="00360E1F"/>
    <w:rsid w:val="00360E2C"/>
    <w:rsid w:val="00360F8E"/>
    <w:rsid w:val="00360FE7"/>
    <w:rsid w:val="00361044"/>
    <w:rsid w:val="00361053"/>
    <w:rsid w:val="0036134C"/>
    <w:rsid w:val="003613D5"/>
    <w:rsid w:val="0036163D"/>
    <w:rsid w:val="00361665"/>
    <w:rsid w:val="0036177D"/>
    <w:rsid w:val="003617A8"/>
    <w:rsid w:val="00361816"/>
    <w:rsid w:val="00361DEA"/>
    <w:rsid w:val="00361E6C"/>
    <w:rsid w:val="00362147"/>
    <w:rsid w:val="003629ED"/>
    <w:rsid w:val="00362A87"/>
    <w:rsid w:val="00362AD9"/>
    <w:rsid w:val="00362B5A"/>
    <w:rsid w:val="00362BBC"/>
    <w:rsid w:val="003630B2"/>
    <w:rsid w:val="003631FA"/>
    <w:rsid w:val="00363253"/>
    <w:rsid w:val="003633AD"/>
    <w:rsid w:val="00363407"/>
    <w:rsid w:val="0036342D"/>
    <w:rsid w:val="00363464"/>
    <w:rsid w:val="00363469"/>
    <w:rsid w:val="00363582"/>
    <w:rsid w:val="00363894"/>
    <w:rsid w:val="00363980"/>
    <w:rsid w:val="0036398A"/>
    <w:rsid w:val="003639A2"/>
    <w:rsid w:val="003639AD"/>
    <w:rsid w:val="003639B0"/>
    <w:rsid w:val="00363A4F"/>
    <w:rsid w:val="00363B10"/>
    <w:rsid w:val="00363B2A"/>
    <w:rsid w:val="00363BE0"/>
    <w:rsid w:val="00363CDE"/>
    <w:rsid w:val="00363E72"/>
    <w:rsid w:val="00363F25"/>
    <w:rsid w:val="00364064"/>
    <w:rsid w:val="0036425B"/>
    <w:rsid w:val="00364356"/>
    <w:rsid w:val="00364358"/>
    <w:rsid w:val="0036456F"/>
    <w:rsid w:val="0036467B"/>
    <w:rsid w:val="00364700"/>
    <w:rsid w:val="003648A1"/>
    <w:rsid w:val="00364A17"/>
    <w:rsid w:val="00364AAC"/>
    <w:rsid w:val="00364C55"/>
    <w:rsid w:val="00364D50"/>
    <w:rsid w:val="00364E5E"/>
    <w:rsid w:val="00364F99"/>
    <w:rsid w:val="00365156"/>
    <w:rsid w:val="003653FD"/>
    <w:rsid w:val="00365410"/>
    <w:rsid w:val="003659A9"/>
    <w:rsid w:val="00365ACF"/>
    <w:rsid w:val="00365C66"/>
    <w:rsid w:val="00365CD1"/>
    <w:rsid w:val="00365CF4"/>
    <w:rsid w:val="00365FA2"/>
    <w:rsid w:val="00366730"/>
    <w:rsid w:val="003667A4"/>
    <w:rsid w:val="0036680B"/>
    <w:rsid w:val="003668A1"/>
    <w:rsid w:val="00366BBD"/>
    <w:rsid w:val="00366EB7"/>
    <w:rsid w:val="00366EC1"/>
    <w:rsid w:val="003671CB"/>
    <w:rsid w:val="0036724F"/>
    <w:rsid w:val="00367293"/>
    <w:rsid w:val="00367560"/>
    <w:rsid w:val="00367616"/>
    <w:rsid w:val="0036762E"/>
    <w:rsid w:val="003678B4"/>
    <w:rsid w:val="00367C76"/>
    <w:rsid w:val="00367D08"/>
    <w:rsid w:val="00367D5D"/>
    <w:rsid w:val="00367EB2"/>
    <w:rsid w:val="00367F96"/>
    <w:rsid w:val="003700BC"/>
    <w:rsid w:val="00370319"/>
    <w:rsid w:val="0037032D"/>
    <w:rsid w:val="00370341"/>
    <w:rsid w:val="0037084A"/>
    <w:rsid w:val="0037090B"/>
    <w:rsid w:val="003709DB"/>
    <w:rsid w:val="00370A27"/>
    <w:rsid w:val="00370A3A"/>
    <w:rsid w:val="00370A8B"/>
    <w:rsid w:val="00370AE6"/>
    <w:rsid w:val="00370D86"/>
    <w:rsid w:val="0037103C"/>
    <w:rsid w:val="003711CC"/>
    <w:rsid w:val="00371262"/>
    <w:rsid w:val="0037134D"/>
    <w:rsid w:val="00371383"/>
    <w:rsid w:val="003714E8"/>
    <w:rsid w:val="00371608"/>
    <w:rsid w:val="00371762"/>
    <w:rsid w:val="00371827"/>
    <w:rsid w:val="003719CF"/>
    <w:rsid w:val="00371A51"/>
    <w:rsid w:val="00371AF1"/>
    <w:rsid w:val="00371AFC"/>
    <w:rsid w:val="00371B75"/>
    <w:rsid w:val="00371C82"/>
    <w:rsid w:val="00371DC0"/>
    <w:rsid w:val="00371F42"/>
    <w:rsid w:val="00371F4F"/>
    <w:rsid w:val="00371F85"/>
    <w:rsid w:val="0037211E"/>
    <w:rsid w:val="0037219B"/>
    <w:rsid w:val="00372219"/>
    <w:rsid w:val="0037248E"/>
    <w:rsid w:val="0037255B"/>
    <w:rsid w:val="0037270D"/>
    <w:rsid w:val="00372752"/>
    <w:rsid w:val="003727AF"/>
    <w:rsid w:val="00372837"/>
    <w:rsid w:val="003728E0"/>
    <w:rsid w:val="00372B11"/>
    <w:rsid w:val="00372C6C"/>
    <w:rsid w:val="00372C7B"/>
    <w:rsid w:val="00372D32"/>
    <w:rsid w:val="00372F87"/>
    <w:rsid w:val="00373263"/>
    <w:rsid w:val="003733C2"/>
    <w:rsid w:val="0037352B"/>
    <w:rsid w:val="00373564"/>
    <w:rsid w:val="003736FF"/>
    <w:rsid w:val="003738F8"/>
    <w:rsid w:val="00373912"/>
    <w:rsid w:val="00373995"/>
    <w:rsid w:val="00373AA7"/>
    <w:rsid w:val="00373B6F"/>
    <w:rsid w:val="00373C21"/>
    <w:rsid w:val="00373CB6"/>
    <w:rsid w:val="00373D27"/>
    <w:rsid w:val="00373D60"/>
    <w:rsid w:val="00373E27"/>
    <w:rsid w:val="003740E2"/>
    <w:rsid w:val="00374208"/>
    <w:rsid w:val="00374373"/>
    <w:rsid w:val="00374436"/>
    <w:rsid w:val="003746AE"/>
    <w:rsid w:val="003746C8"/>
    <w:rsid w:val="00374730"/>
    <w:rsid w:val="0037474D"/>
    <w:rsid w:val="003749F6"/>
    <w:rsid w:val="00374A46"/>
    <w:rsid w:val="00374F2A"/>
    <w:rsid w:val="00375008"/>
    <w:rsid w:val="0037501E"/>
    <w:rsid w:val="0037504D"/>
    <w:rsid w:val="003750AF"/>
    <w:rsid w:val="003752AA"/>
    <w:rsid w:val="003754B1"/>
    <w:rsid w:val="003755CA"/>
    <w:rsid w:val="00375E02"/>
    <w:rsid w:val="0037605A"/>
    <w:rsid w:val="0037611C"/>
    <w:rsid w:val="00376258"/>
    <w:rsid w:val="003762E1"/>
    <w:rsid w:val="00376513"/>
    <w:rsid w:val="00376551"/>
    <w:rsid w:val="00376A67"/>
    <w:rsid w:val="00376AE1"/>
    <w:rsid w:val="00376C3D"/>
    <w:rsid w:val="00376E11"/>
    <w:rsid w:val="00376EB7"/>
    <w:rsid w:val="00377326"/>
    <w:rsid w:val="00377551"/>
    <w:rsid w:val="003775AF"/>
    <w:rsid w:val="0037767F"/>
    <w:rsid w:val="00377790"/>
    <w:rsid w:val="00377F27"/>
    <w:rsid w:val="00380054"/>
    <w:rsid w:val="00380101"/>
    <w:rsid w:val="0038022D"/>
    <w:rsid w:val="0038032F"/>
    <w:rsid w:val="00380357"/>
    <w:rsid w:val="003804BF"/>
    <w:rsid w:val="003804C0"/>
    <w:rsid w:val="003804EF"/>
    <w:rsid w:val="00380535"/>
    <w:rsid w:val="0038057D"/>
    <w:rsid w:val="00380634"/>
    <w:rsid w:val="003808C2"/>
    <w:rsid w:val="00380973"/>
    <w:rsid w:val="00380A4E"/>
    <w:rsid w:val="00380B4C"/>
    <w:rsid w:val="00380EC9"/>
    <w:rsid w:val="00380F28"/>
    <w:rsid w:val="00380FCD"/>
    <w:rsid w:val="00381662"/>
    <w:rsid w:val="003816C3"/>
    <w:rsid w:val="00381745"/>
    <w:rsid w:val="003817CC"/>
    <w:rsid w:val="00381BF0"/>
    <w:rsid w:val="00381C67"/>
    <w:rsid w:val="00381ECE"/>
    <w:rsid w:val="00381F75"/>
    <w:rsid w:val="00381FCC"/>
    <w:rsid w:val="0038201F"/>
    <w:rsid w:val="0038202D"/>
    <w:rsid w:val="003820DB"/>
    <w:rsid w:val="0038214F"/>
    <w:rsid w:val="003821E5"/>
    <w:rsid w:val="00382435"/>
    <w:rsid w:val="003824F1"/>
    <w:rsid w:val="0038277F"/>
    <w:rsid w:val="00382817"/>
    <w:rsid w:val="00382BCF"/>
    <w:rsid w:val="00382CDA"/>
    <w:rsid w:val="00382DAF"/>
    <w:rsid w:val="00383178"/>
    <w:rsid w:val="0038335F"/>
    <w:rsid w:val="003833B9"/>
    <w:rsid w:val="003836EB"/>
    <w:rsid w:val="003838C1"/>
    <w:rsid w:val="00383954"/>
    <w:rsid w:val="00383C29"/>
    <w:rsid w:val="00383D1B"/>
    <w:rsid w:val="00383D8D"/>
    <w:rsid w:val="00383E8A"/>
    <w:rsid w:val="00383FED"/>
    <w:rsid w:val="0038407B"/>
    <w:rsid w:val="003841F5"/>
    <w:rsid w:val="0038426F"/>
    <w:rsid w:val="00384354"/>
    <w:rsid w:val="0038449C"/>
    <w:rsid w:val="0038490A"/>
    <w:rsid w:val="00384983"/>
    <w:rsid w:val="00384A53"/>
    <w:rsid w:val="00384B1B"/>
    <w:rsid w:val="00385182"/>
    <w:rsid w:val="00385285"/>
    <w:rsid w:val="00385439"/>
    <w:rsid w:val="003854BD"/>
    <w:rsid w:val="003854DA"/>
    <w:rsid w:val="00385501"/>
    <w:rsid w:val="003856BC"/>
    <w:rsid w:val="00385C20"/>
    <w:rsid w:val="00385C88"/>
    <w:rsid w:val="00385E42"/>
    <w:rsid w:val="00385F3F"/>
    <w:rsid w:val="00386127"/>
    <w:rsid w:val="00386721"/>
    <w:rsid w:val="00386757"/>
    <w:rsid w:val="00386946"/>
    <w:rsid w:val="003869C2"/>
    <w:rsid w:val="003869C8"/>
    <w:rsid w:val="00386A0E"/>
    <w:rsid w:val="00386A40"/>
    <w:rsid w:val="00386A8E"/>
    <w:rsid w:val="00386ABE"/>
    <w:rsid w:val="00386C70"/>
    <w:rsid w:val="00386D33"/>
    <w:rsid w:val="00386D34"/>
    <w:rsid w:val="00386DAD"/>
    <w:rsid w:val="00386E54"/>
    <w:rsid w:val="00386EA3"/>
    <w:rsid w:val="00386F4D"/>
    <w:rsid w:val="0038712E"/>
    <w:rsid w:val="003872F0"/>
    <w:rsid w:val="00387440"/>
    <w:rsid w:val="00387470"/>
    <w:rsid w:val="0038780F"/>
    <w:rsid w:val="00387896"/>
    <w:rsid w:val="003878A4"/>
    <w:rsid w:val="00387CE0"/>
    <w:rsid w:val="00387D99"/>
    <w:rsid w:val="00387E93"/>
    <w:rsid w:val="00387EF9"/>
    <w:rsid w:val="003900CF"/>
    <w:rsid w:val="003902A0"/>
    <w:rsid w:val="003903C3"/>
    <w:rsid w:val="003904B8"/>
    <w:rsid w:val="003906EE"/>
    <w:rsid w:val="003907D3"/>
    <w:rsid w:val="0039094F"/>
    <w:rsid w:val="00390A36"/>
    <w:rsid w:val="00390A6B"/>
    <w:rsid w:val="00390ABD"/>
    <w:rsid w:val="00390D05"/>
    <w:rsid w:val="00390D14"/>
    <w:rsid w:val="00390FD6"/>
    <w:rsid w:val="00391226"/>
    <w:rsid w:val="003913C4"/>
    <w:rsid w:val="00391575"/>
    <w:rsid w:val="00391618"/>
    <w:rsid w:val="0039163C"/>
    <w:rsid w:val="003917CF"/>
    <w:rsid w:val="003919DC"/>
    <w:rsid w:val="00391B03"/>
    <w:rsid w:val="00391CC1"/>
    <w:rsid w:val="00391F8C"/>
    <w:rsid w:val="003920AA"/>
    <w:rsid w:val="00392144"/>
    <w:rsid w:val="003922AB"/>
    <w:rsid w:val="00392317"/>
    <w:rsid w:val="00392384"/>
    <w:rsid w:val="0039240B"/>
    <w:rsid w:val="003928C1"/>
    <w:rsid w:val="00392A34"/>
    <w:rsid w:val="00392BC9"/>
    <w:rsid w:val="00392DA0"/>
    <w:rsid w:val="00392DEE"/>
    <w:rsid w:val="00392E1E"/>
    <w:rsid w:val="00392E48"/>
    <w:rsid w:val="00392ED7"/>
    <w:rsid w:val="00392F2D"/>
    <w:rsid w:val="0039334F"/>
    <w:rsid w:val="00393360"/>
    <w:rsid w:val="0039346F"/>
    <w:rsid w:val="0039351C"/>
    <w:rsid w:val="00393552"/>
    <w:rsid w:val="003935FE"/>
    <w:rsid w:val="00393692"/>
    <w:rsid w:val="0039370F"/>
    <w:rsid w:val="003937AF"/>
    <w:rsid w:val="0039395A"/>
    <w:rsid w:val="00393A6A"/>
    <w:rsid w:val="00393BA8"/>
    <w:rsid w:val="00393C03"/>
    <w:rsid w:val="00393FB8"/>
    <w:rsid w:val="00394153"/>
    <w:rsid w:val="00394222"/>
    <w:rsid w:val="00394551"/>
    <w:rsid w:val="00394577"/>
    <w:rsid w:val="00394781"/>
    <w:rsid w:val="003948A5"/>
    <w:rsid w:val="00394AF2"/>
    <w:rsid w:val="00394B29"/>
    <w:rsid w:val="00394B39"/>
    <w:rsid w:val="00394BA3"/>
    <w:rsid w:val="00394D47"/>
    <w:rsid w:val="00394E7D"/>
    <w:rsid w:val="00394EAB"/>
    <w:rsid w:val="00395047"/>
    <w:rsid w:val="003953C6"/>
    <w:rsid w:val="00395409"/>
    <w:rsid w:val="003955BD"/>
    <w:rsid w:val="00395AA6"/>
    <w:rsid w:val="00395BB9"/>
    <w:rsid w:val="003960D2"/>
    <w:rsid w:val="00396133"/>
    <w:rsid w:val="0039625E"/>
    <w:rsid w:val="0039638D"/>
    <w:rsid w:val="003967ED"/>
    <w:rsid w:val="00396B6C"/>
    <w:rsid w:val="003970CE"/>
    <w:rsid w:val="0039718D"/>
    <w:rsid w:val="0039727C"/>
    <w:rsid w:val="00397410"/>
    <w:rsid w:val="0039743D"/>
    <w:rsid w:val="00397551"/>
    <w:rsid w:val="0039783C"/>
    <w:rsid w:val="00397852"/>
    <w:rsid w:val="00397A15"/>
    <w:rsid w:val="00397C22"/>
    <w:rsid w:val="00397C37"/>
    <w:rsid w:val="00397CBF"/>
    <w:rsid w:val="00397CDA"/>
    <w:rsid w:val="00397D39"/>
    <w:rsid w:val="00397E2B"/>
    <w:rsid w:val="00397F09"/>
    <w:rsid w:val="003A004C"/>
    <w:rsid w:val="003A0193"/>
    <w:rsid w:val="003A0287"/>
    <w:rsid w:val="003A02E3"/>
    <w:rsid w:val="003A02EA"/>
    <w:rsid w:val="003A0384"/>
    <w:rsid w:val="003A07D5"/>
    <w:rsid w:val="003A08E6"/>
    <w:rsid w:val="003A0C54"/>
    <w:rsid w:val="003A0E3A"/>
    <w:rsid w:val="003A0E7D"/>
    <w:rsid w:val="003A0F25"/>
    <w:rsid w:val="003A0F48"/>
    <w:rsid w:val="003A108D"/>
    <w:rsid w:val="003A11FD"/>
    <w:rsid w:val="003A132F"/>
    <w:rsid w:val="003A162F"/>
    <w:rsid w:val="003A1751"/>
    <w:rsid w:val="003A17BA"/>
    <w:rsid w:val="003A18ED"/>
    <w:rsid w:val="003A1A67"/>
    <w:rsid w:val="003A1C53"/>
    <w:rsid w:val="003A1FC0"/>
    <w:rsid w:val="003A20F2"/>
    <w:rsid w:val="003A21E0"/>
    <w:rsid w:val="003A2379"/>
    <w:rsid w:val="003A271F"/>
    <w:rsid w:val="003A2721"/>
    <w:rsid w:val="003A279F"/>
    <w:rsid w:val="003A2D92"/>
    <w:rsid w:val="003A2D9B"/>
    <w:rsid w:val="003A2E21"/>
    <w:rsid w:val="003A2F3C"/>
    <w:rsid w:val="003A2FD9"/>
    <w:rsid w:val="003A2FFF"/>
    <w:rsid w:val="003A3054"/>
    <w:rsid w:val="003A30DD"/>
    <w:rsid w:val="003A30F1"/>
    <w:rsid w:val="003A322E"/>
    <w:rsid w:val="003A32EE"/>
    <w:rsid w:val="003A339A"/>
    <w:rsid w:val="003A34B3"/>
    <w:rsid w:val="003A356B"/>
    <w:rsid w:val="003A389B"/>
    <w:rsid w:val="003A392F"/>
    <w:rsid w:val="003A39B3"/>
    <w:rsid w:val="003A3A00"/>
    <w:rsid w:val="003A3AF3"/>
    <w:rsid w:val="003A3C27"/>
    <w:rsid w:val="003A3CB1"/>
    <w:rsid w:val="003A401B"/>
    <w:rsid w:val="003A4050"/>
    <w:rsid w:val="003A41F7"/>
    <w:rsid w:val="003A4631"/>
    <w:rsid w:val="003A4660"/>
    <w:rsid w:val="003A48F1"/>
    <w:rsid w:val="003A4A99"/>
    <w:rsid w:val="003A4A9E"/>
    <w:rsid w:val="003A4CC7"/>
    <w:rsid w:val="003A4E83"/>
    <w:rsid w:val="003A4F06"/>
    <w:rsid w:val="003A4F14"/>
    <w:rsid w:val="003A4F42"/>
    <w:rsid w:val="003A4FCC"/>
    <w:rsid w:val="003A5048"/>
    <w:rsid w:val="003A55FD"/>
    <w:rsid w:val="003A5610"/>
    <w:rsid w:val="003A5985"/>
    <w:rsid w:val="003A5AE0"/>
    <w:rsid w:val="003A5EAF"/>
    <w:rsid w:val="003A5F50"/>
    <w:rsid w:val="003A5F8C"/>
    <w:rsid w:val="003A605F"/>
    <w:rsid w:val="003A608A"/>
    <w:rsid w:val="003A61BC"/>
    <w:rsid w:val="003A6540"/>
    <w:rsid w:val="003A65D5"/>
    <w:rsid w:val="003A6634"/>
    <w:rsid w:val="003A69BB"/>
    <w:rsid w:val="003A69EF"/>
    <w:rsid w:val="003A6B7A"/>
    <w:rsid w:val="003A6DF6"/>
    <w:rsid w:val="003A6F3A"/>
    <w:rsid w:val="003A7258"/>
    <w:rsid w:val="003A7262"/>
    <w:rsid w:val="003A737D"/>
    <w:rsid w:val="003A74C8"/>
    <w:rsid w:val="003A7610"/>
    <w:rsid w:val="003A7AB2"/>
    <w:rsid w:val="003A7BA4"/>
    <w:rsid w:val="003A7F3D"/>
    <w:rsid w:val="003B0006"/>
    <w:rsid w:val="003B0018"/>
    <w:rsid w:val="003B0051"/>
    <w:rsid w:val="003B03E6"/>
    <w:rsid w:val="003B052A"/>
    <w:rsid w:val="003B0555"/>
    <w:rsid w:val="003B05E2"/>
    <w:rsid w:val="003B0611"/>
    <w:rsid w:val="003B07AC"/>
    <w:rsid w:val="003B08FA"/>
    <w:rsid w:val="003B0980"/>
    <w:rsid w:val="003B0A50"/>
    <w:rsid w:val="003B0B41"/>
    <w:rsid w:val="003B0C10"/>
    <w:rsid w:val="003B0CB2"/>
    <w:rsid w:val="003B0D30"/>
    <w:rsid w:val="003B0DA8"/>
    <w:rsid w:val="003B0FBE"/>
    <w:rsid w:val="003B0FD1"/>
    <w:rsid w:val="003B1034"/>
    <w:rsid w:val="003B10BF"/>
    <w:rsid w:val="003B10D1"/>
    <w:rsid w:val="003B10E8"/>
    <w:rsid w:val="003B121E"/>
    <w:rsid w:val="003B1320"/>
    <w:rsid w:val="003B15A1"/>
    <w:rsid w:val="003B15CE"/>
    <w:rsid w:val="003B1802"/>
    <w:rsid w:val="003B1818"/>
    <w:rsid w:val="003B18F5"/>
    <w:rsid w:val="003B18FC"/>
    <w:rsid w:val="003B1994"/>
    <w:rsid w:val="003B1A4C"/>
    <w:rsid w:val="003B1A74"/>
    <w:rsid w:val="003B1AA5"/>
    <w:rsid w:val="003B1E46"/>
    <w:rsid w:val="003B1FA0"/>
    <w:rsid w:val="003B20C1"/>
    <w:rsid w:val="003B2133"/>
    <w:rsid w:val="003B2422"/>
    <w:rsid w:val="003B2636"/>
    <w:rsid w:val="003B280B"/>
    <w:rsid w:val="003B2863"/>
    <w:rsid w:val="003B29E7"/>
    <w:rsid w:val="003B2A1F"/>
    <w:rsid w:val="003B2AAF"/>
    <w:rsid w:val="003B2B82"/>
    <w:rsid w:val="003B2BA1"/>
    <w:rsid w:val="003B2FC4"/>
    <w:rsid w:val="003B2FC7"/>
    <w:rsid w:val="003B3035"/>
    <w:rsid w:val="003B31B0"/>
    <w:rsid w:val="003B325E"/>
    <w:rsid w:val="003B3316"/>
    <w:rsid w:val="003B33AF"/>
    <w:rsid w:val="003B34E8"/>
    <w:rsid w:val="003B351F"/>
    <w:rsid w:val="003B385D"/>
    <w:rsid w:val="003B3A37"/>
    <w:rsid w:val="003B3A59"/>
    <w:rsid w:val="003B3CE6"/>
    <w:rsid w:val="003B3D31"/>
    <w:rsid w:val="003B3D48"/>
    <w:rsid w:val="003B3D67"/>
    <w:rsid w:val="003B3E93"/>
    <w:rsid w:val="003B3F65"/>
    <w:rsid w:val="003B3FA4"/>
    <w:rsid w:val="003B407D"/>
    <w:rsid w:val="003B40BE"/>
    <w:rsid w:val="003B4123"/>
    <w:rsid w:val="003B4151"/>
    <w:rsid w:val="003B42C7"/>
    <w:rsid w:val="003B43A1"/>
    <w:rsid w:val="003B47DE"/>
    <w:rsid w:val="003B4CEF"/>
    <w:rsid w:val="003B4E1B"/>
    <w:rsid w:val="003B4E2C"/>
    <w:rsid w:val="003B4E50"/>
    <w:rsid w:val="003B5002"/>
    <w:rsid w:val="003B51D8"/>
    <w:rsid w:val="003B51ED"/>
    <w:rsid w:val="003B529B"/>
    <w:rsid w:val="003B5312"/>
    <w:rsid w:val="003B54D0"/>
    <w:rsid w:val="003B5614"/>
    <w:rsid w:val="003B56DF"/>
    <w:rsid w:val="003B573F"/>
    <w:rsid w:val="003B5899"/>
    <w:rsid w:val="003B589B"/>
    <w:rsid w:val="003B5957"/>
    <w:rsid w:val="003B5ADA"/>
    <w:rsid w:val="003B5DAD"/>
    <w:rsid w:val="003B5F4D"/>
    <w:rsid w:val="003B6017"/>
    <w:rsid w:val="003B60BC"/>
    <w:rsid w:val="003B6260"/>
    <w:rsid w:val="003B63CE"/>
    <w:rsid w:val="003B6578"/>
    <w:rsid w:val="003B658C"/>
    <w:rsid w:val="003B6751"/>
    <w:rsid w:val="003B6759"/>
    <w:rsid w:val="003B67D3"/>
    <w:rsid w:val="003B6902"/>
    <w:rsid w:val="003B6915"/>
    <w:rsid w:val="003B698D"/>
    <w:rsid w:val="003B6BF2"/>
    <w:rsid w:val="003B6C55"/>
    <w:rsid w:val="003B6CFD"/>
    <w:rsid w:val="003B6ECA"/>
    <w:rsid w:val="003B7105"/>
    <w:rsid w:val="003B7171"/>
    <w:rsid w:val="003B7251"/>
    <w:rsid w:val="003B73DD"/>
    <w:rsid w:val="003B73F3"/>
    <w:rsid w:val="003B7458"/>
    <w:rsid w:val="003B76EB"/>
    <w:rsid w:val="003B7815"/>
    <w:rsid w:val="003B789E"/>
    <w:rsid w:val="003B7A6B"/>
    <w:rsid w:val="003B7AB2"/>
    <w:rsid w:val="003B7FD7"/>
    <w:rsid w:val="003B7FF8"/>
    <w:rsid w:val="003C010F"/>
    <w:rsid w:val="003C03D9"/>
    <w:rsid w:val="003C0457"/>
    <w:rsid w:val="003C046A"/>
    <w:rsid w:val="003C04BD"/>
    <w:rsid w:val="003C0504"/>
    <w:rsid w:val="003C05DA"/>
    <w:rsid w:val="003C05E2"/>
    <w:rsid w:val="003C06B4"/>
    <w:rsid w:val="003C06DC"/>
    <w:rsid w:val="003C0853"/>
    <w:rsid w:val="003C0943"/>
    <w:rsid w:val="003C0965"/>
    <w:rsid w:val="003C09F1"/>
    <w:rsid w:val="003C0B05"/>
    <w:rsid w:val="003C0C24"/>
    <w:rsid w:val="003C0C9E"/>
    <w:rsid w:val="003C0E68"/>
    <w:rsid w:val="003C0F80"/>
    <w:rsid w:val="003C1022"/>
    <w:rsid w:val="003C1054"/>
    <w:rsid w:val="003C1114"/>
    <w:rsid w:val="003C11CD"/>
    <w:rsid w:val="003C127C"/>
    <w:rsid w:val="003C14BB"/>
    <w:rsid w:val="003C152E"/>
    <w:rsid w:val="003C1553"/>
    <w:rsid w:val="003C165E"/>
    <w:rsid w:val="003C18B4"/>
    <w:rsid w:val="003C19A3"/>
    <w:rsid w:val="003C1E21"/>
    <w:rsid w:val="003C1E48"/>
    <w:rsid w:val="003C1EDB"/>
    <w:rsid w:val="003C1EDF"/>
    <w:rsid w:val="003C1F55"/>
    <w:rsid w:val="003C2041"/>
    <w:rsid w:val="003C20F7"/>
    <w:rsid w:val="003C2112"/>
    <w:rsid w:val="003C2494"/>
    <w:rsid w:val="003C2514"/>
    <w:rsid w:val="003C25B5"/>
    <w:rsid w:val="003C2673"/>
    <w:rsid w:val="003C27C7"/>
    <w:rsid w:val="003C29B5"/>
    <w:rsid w:val="003C2A37"/>
    <w:rsid w:val="003C2BC5"/>
    <w:rsid w:val="003C2C15"/>
    <w:rsid w:val="003C2CBF"/>
    <w:rsid w:val="003C2D01"/>
    <w:rsid w:val="003C2D46"/>
    <w:rsid w:val="003C2E6F"/>
    <w:rsid w:val="003C2EE6"/>
    <w:rsid w:val="003C3160"/>
    <w:rsid w:val="003C3326"/>
    <w:rsid w:val="003C332B"/>
    <w:rsid w:val="003C343E"/>
    <w:rsid w:val="003C3442"/>
    <w:rsid w:val="003C3455"/>
    <w:rsid w:val="003C35BE"/>
    <w:rsid w:val="003C35F6"/>
    <w:rsid w:val="003C3634"/>
    <w:rsid w:val="003C3853"/>
    <w:rsid w:val="003C389E"/>
    <w:rsid w:val="003C3BD3"/>
    <w:rsid w:val="003C3C6C"/>
    <w:rsid w:val="003C3CB7"/>
    <w:rsid w:val="003C3CF1"/>
    <w:rsid w:val="003C4376"/>
    <w:rsid w:val="003C47CD"/>
    <w:rsid w:val="003C48BF"/>
    <w:rsid w:val="003C49A2"/>
    <w:rsid w:val="003C4A57"/>
    <w:rsid w:val="003C4A6B"/>
    <w:rsid w:val="003C4A8F"/>
    <w:rsid w:val="003C4BE0"/>
    <w:rsid w:val="003C4C53"/>
    <w:rsid w:val="003C4CF2"/>
    <w:rsid w:val="003C4D32"/>
    <w:rsid w:val="003C4DD6"/>
    <w:rsid w:val="003C4FC7"/>
    <w:rsid w:val="003C501D"/>
    <w:rsid w:val="003C509E"/>
    <w:rsid w:val="003C518E"/>
    <w:rsid w:val="003C5273"/>
    <w:rsid w:val="003C532D"/>
    <w:rsid w:val="003C54F6"/>
    <w:rsid w:val="003C55CD"/>
    <w:rsid w:val="003C5844"/>
    <w:rsid w:val="003C58DB"/>
    <w:rsid w:val="003C5913"/>
    <w:rsid w:val="003C59D8"/>
    <w:rsid w:val="003C5A02"/>
    <w:rsid w:val="003C5B11"/>
    <w:rsid w:val="003C5D29"/>
    <w:rsid w:val="003C5EEE"/>
    <w:rsid w:val="003C5F6B"/>
    <w:rsid w:val="003C5FC0"/>
    <w:rsid w:val="003C620B"/>
    <w:rsid w:val="003C643A"/>
    <w:rsid w:val="003C64F9"/>
    <w:rsid w:val="003C653B"/>
    <w:rsid w:val="003C6658"/>
    <w:rsid w:val="003C68A4"/>
    <w:rsid w:val="003C6B1A"/>
    <w:rsid w:val="003C6B4E"/>
    <w:rsid w:val="003C6BFC"/>
    <w:rsid w:val="003C6D06"/>
    <w:rsid w:val="003C6D90"/>
    <w:rsid w:val="003C6E91"/>
    <w:rsid w:val="003C6F3D"/>
    <w:rsid w:val="003C7158"/>
    <w:rsid w:val="003C71B6"/>
    <w:rsid w:val="003C71E2"/>
    <w:rsid w:val="003C739F"/>
    <w:rsid w:val="003C7491"/>
    <w:rsid w:val="003C7761"/>
    <w:rsid w:val="003C7938"/>
    <w:rsid w:val="003C79A4"/>
    <w:rsid w:val="003C7AD4"/>
    <w:rsid w:val="003D0073"/>
    <w:rsid w:val="003D03B7"/>
    <w:rsid w:val="003D03F0"/>
    <w:rsid w:val="003D062E"/>
    <w:rsid w:val="003D0653"/>
    <w:rsid w:val="003D06DF"/>
    <w:rsid w:val="003D06FD"/>
    <w:rsid w:val="003D094F"/>
    <w:rsid w:val="003D0974"/>
    <w:rsid w:val="003D0B8F"/>
    <w:rsid w:val="003D0E5E"/>
    <w:rsid w:val="003D0FE2"/>
    <w:rsid w:val="003D11C5"/>
    <w:rsid w:val="003D11E6"/>
    <w:rsid w:val="003D122B"/>
    <w:rsid w:val="003D1232"/>
    <w:rsid w:val="003D1982"/>
    <w:rsid w:val="003D1B47"/>
    <w:rsid w:val="003D1C06"/>
    <w:rsid w:val="003D1D85"/>
    <w:rsid w:val="003D1E7E"/>
    <w:rsid w:val="003D1F3D"/>
    <w:rsid w:val="003D1F64"/>
    <w:rsid w:val="003D1F85"/>
    <w:rsid w:val="003D2284"/>
    <w:rsid w:val="003D22A6"/>
    <w:rsid w:val="003D23C8"/>
    <w:rsid w:val="003D2430"/>
    <w:rsid w:val="003D24D3"/>
    <w:rsid w:val="003D2590"/>
    <w:rsid w:val="003D285A"/>
    <w:rsid w:val="003D288F"/>
    <w:rsid w:val="003D2987"/>
    <w:rsid w:val="003D2995"/>
    <w:rsid w:val="003D2BE2"/>
    <w:rsid w:val="003D2C3C"/>
    <w:rsid w:val="003D2D99"/>
    <w:rsid w:val="003D2ECC"/>
    <w:rsid w:val="003D2F00"/>
    <w:rsid w:val="003D2F2A"/>
    <w:rsid w:val="003D30DF"/>
    <w:rsid w:val="003D34D6"/>
    <w:rsid w:val="003D34FC"/>
    <w:rsid w:val="003D3548"/>
    <w:rsid w:val="003D35D4"/>
    <w:rsid w:val="003D35EA"/>
    <w:rsid w:val="003D39FB"/>
    <w:rsid w:val="003D3D05"/>
    <w:rsid w:val="003D3D0E"/>
    <w:rsid w:val="003D3DA7"/>
    <w:rsid w:val="003D402D"/>
    <w:rsid w:val="003D4038"/>
    <w:rsid w:val="003D4149"/>
    <w:rsid w:val="003D4233"/>
    <w:rsid w:val="003D4255"/>
    <w:rsid w:val="003D4304"/>
    <w:rsid w:val="003D44D9"/>
    <w:rsid w:val="003D46A7"/>
    <w:rsid w:val="003D4A0A"/>
    <w:rsid w:val="003D4B05"/>
    <w:rsid w:val="003D4D25"/>
    <w:rsid w:val="003D4F28"/>
    <w:rsid w:val="003D4F45"/>
    <w:rsid w:val="003D50DD"/>
    <w:rsid w:val="003D541B"/>
    <w:rsid w:val="003D558B"/>
    <w:rsid w:val="003D56AA"/>
    <w:rsid w:val="003D5868"/>
    <w:rsid w:val="003D59EC"/>
    <w:rsid w:val="003D5B31"/>
    <w:rsid w:val="003D5C7C"/>
    <w:rsid w:val="003D5CE2"/>
    <w:rsid w:val="003D5F36"/>
    <w:rsid w:val="003D5FCB"/>
    <w:rsid w:val="003D5FDD"/>
    <w:rsid w:val="003D6376"/>
    <w:rsid w:val="003D63F6"/>
    <w:rsid w:val="003D66A5"/>
    <w:rsid w:val="003D67C3"/>
    <w:rsid w:val="003D6864"/>
    <w:rsid w:val="003D68D9"/>
    <w:rsid w:val="003D6909"/>
    <w:rsid w:val="003D6A5E"/>
    <w:rsid w:val="003D6B03"/>
    <w:rsid w:val="003D6B79"/>
    <w:rsid w:val="003D6B92"/>
    <w:rsid w:val="003D6C8C"/>
    <w:rsid w:val="003D6DF9"/>
    <w:rsid w:val="003D6E22"/>
    <w:rsid w:val="003D6E69"/>
    <w:rsid w:val="003D6E7F"/>
    <w:rsid w:val="003D6EA6"/>
    <w:rsid w:val="003D6FDB"/>
    <w:rsid w:val="003D7216"/>
    <w:rsid w:val="003D722E"/>
    <w:rsid w:val="003D7276"/>
    <w:rsid w:val="003D74EA"/>
    <w:rsid w:val="003D7887"/>
    <w:rsid w:val="003D79E4"/>
    <w:rsid w:val="003D7A5A"/>
    <w:rsid w:val="003D7B7F"/>
    <w:rsid w:val="003D7B85"/>
    <w:rsid w:val="003D7E7B"/>
    <w:rsid w:val="003D7E9F"/>
    <w:rsid w:val="003D7F35"/>
    <w:rsid w:val="003E01A9"/>
    <w:rsid w:val="003E0413"/>
    <w:rsid w:val="003E0543"/>
    <w:rsid w:val="003E0716"/>
    <w:rsid w:val="003E07F4"/>
    <w:rsid w:val="003E08F8"/>
    <w:rsid w:val="003E0956"/>
    <w:rsid w:val="003E097B"/>
    <w:rsid w:val="003E09E7"/>
    <w:rsid w:val="003E0A90"/>
    <w:rsid w:val="003E0B7D"/>
    <w:rsid w:val="003E0BE5"/>
    <w:rsid w:val="003E0DB0"/>
    <w:rsid w:val="003E0DBE"/>
    <w:rsid w:val="003E0DF8"/>
    <w:rsid w:val="003E0FF0"/>
    <w:rsid w:val="003E101B"/>
    <w:rsid w:val="003E101E"/>
    <w:rsid w:val="003E1032"/>
    <w:rsid w:val="003E11D4"/>
    <w:rsid w:val="003E11DC"/>
    <w:rsid w:val="003E1275"/>
    <w:rsid w:val="003E14E5"/>
    <w:rsid w:val="003E15B5"/>
    <w:rsid w:val="003E1787"/>
    <w:rsid w:val="003E1788"/>
    <w:rsid w:val="003E1A2B"/>
    <w:rsid w:val="003E20B7"/>
    <w:rsid w:val="003E2264"/>
    <w:rsid w:val="003E2384"/>
    <w:rsid w:val="003E249F"/>
    <w:rsid w:val="003E258A"/>
    <w:rsid w:val="003E2774"/>
    <w:rsid w:val="003E28F0"/>
    <w:rsid w:val="003E2973"/>
    <w:rsid w:val="003E2AE9"/>
    <w:rsid w:val="003E2DBA"/>
    <w:rsid w:val="003E2E3B"/>
    <w:rsid w:val="003E32EA"/>
    <w:rsid w:val="003E33EC"/>
    <w:rsid w:val="003E35A6"/>
    <w:rsid w:val="003E38E6"/>
    <w:rsid w:val="003E3A8C"/>
    <w:rsid w:val="003E4098"/>
    <w:rsid w:val="003E40AC"/>
    <w:rsid w:val="003E4107"/>
    <w:rsid w:val="003E410C"/>
    <w:rsid w:val="003E44B1"/>
    <w:rsid w:val="003E467D"/>
    <w:rsid w:val="003E46E0"/>
    <w:rsid w:val="003E46FE"/>
    <w:rsid w:val="003E4724"/>
    <w:rsid w:val="003E483A"/>
    <w:rsid w:val="003E4952"/>
    <w:rsid w:val="003E4A52"/>
    <w:rsid w:val="003E4C93"/>
    <w:rsid w:val="003E4CD6"/>
    <w:rsid w:val="003E4D55"/>
    <w:rsid w:val="003E4E3E"/>
    <w:rsid w:val="003E4F21"/>
    <w:rsid w:val="003E5129"/>
    <w:rsid w:val="003E544C"/>
    <w:rsid w:val="003E5483"/>
    <w:rsid w:val="003E548B"/>
    <w:rsid w:val="003E5552"/>
    <w:rsid w:val="003E57AB"/>
    <w:rsid w:val="003E59BA"/>
    <w:rsid w:val="003E59EC"/>
    <w:rsid w:val="003E5A2A"/>
    <w:rsid w:val="003E5D63"/>
    <w:rsid w:val="003E5FB2"/>
    <w:rsid w:val="003E617A"/>
    <w:rsid w:val="003E619E"/>
    <w:rsid w:val="003E6B0A"/>
    <w:rsid w:val="003E6CF9"/>
    <w:rsid w:val="003E6D48"/>
    <w:rsid w:val="003E6DC8"/>
    <w:rsid w:val="003E6DDB"/>
    <w:rsid w:val="003E711D"/>
    <w:rsid w:val="003E71EE"/>
    <w:rsid w:val="003E73A7"/>
    <w:rsid w:val="003E7421"/>
    <w:rsid w:val="003E7456"/>
    <w:rsid w:val="003E74F9"/>
    <w:rsid w:val="003E7534"/>
    <w:rsid w:val="003E75D2"/>
    <w:rsid w:val="003E7602"/>
    <w:rsid w:val="003E76F5"/>
    <w:rsid w:val="003E79DD"/>
    <w:rsid w:val="003E7B56"/>
    <w:rsid w:val="003E7B7A"/>
    <w:rsid w:val="003E7B88"/>
    <w:rsid w:val="003E7BEB"/>
    <w:rsid w:val="003E7C64"/>
    <w:rsid w:val="003E7D22"/>
    <w:rsid w:val="003E7E64"/>
    <w:rsid w:val="003E7EA7"/>
    <w:rsid w:val="003E7EBD"/>
    <w:rsid w:val="003F0025"/>
    <w:rsid w:val="003F0268"/>
    <w:rsid w:val="003F0578"/>
    <w:rsid w:val="003F074D"/>
    <w:rsid w:val="003F0978"/>
    <w:rsid w:val="003F0AF2"/>
    <w:rsid w:val="003F0B18"/>
    <w:rsid w:val="003F0B93"/>
    <w:rsid w:val="003F0D25"/>
    <w:rsid w:val="003F0E2F"/>
    <w:rsid w:val="003F0FF2"/>
    <w:rsid w:val="003F107B"/>
    <w:rsid w:val="003F136E"/>
    <w:rsid w:val="003F1381"/>
    <w:rsid w:val="003F13DF"/>
    <w:rsid w:val="003F1464"/>
    <w:rsid w:val="003F147B"/>
    <w:rsid w:val="003F1503"/>
    <w:rsid w:val="003F1751"/>
    <w:rsid w:val="003F1793"/>
    <w:rsid w:val="003F17A0"/>
    <w:rsid w:val="003F1895"/>
    <w:rsid w:val="003F196A"/>
    <w:rsid w:val="003F1A78"/>
    <w:rsid w:val="003F1B86"/>
    <w:rsid w:val="003F1BCB"/>
    <w:rsid w:val="003F1BD2"/>
    <w:rsid w:val="003F1C12"/>
    <w:rsid w:val="003F1CCF"/>
    <w:rsid w:val="003F202B"/>
    <w:rsid w:val="003F21A3"/>
    <w:rsid w:val="003F222E"/>
    <w:rsid w:val="003F2402"/>
    <w:rsid w:val="003F2409"/>
    <w:rsid w:val="003F2459"/>
    <w:rsid w:val="003F2520"/>
    <w:rsid w:val="003F259F"/>
    <w:rsid w:val="003F26FF"/>
    <w:rsid w:val="003F270B"/>
    <w:rsid w:val="003F271E"/>
    <w:rsid w:val="003F27DD"/>
    <w:rsid w:val="003F27DF"/>
    <w:rsid w:val="003F28A4"/>
    <w:rsid w:val="003F298A"/>
    <w:rsid w:val="003F2A92"/>
    <w:rsid w:val="003F2AA1"/>
    <w:rsid w:val="003F2F67"/>
    <w:rsid w:val="003F31A8"/>
    <w:rsid w:val="003F32C8"/>
    <w:rsid w:val="003F32C9"/>
    <w:rsid w:val="003F32F0"/>
    <w:rsid w:val="003F38D1"/>
    <w:rsid w:val="003F3B28"/>
    <w:rsid w:val="003F3DBE"/>
    <w:rsid w:val="003F3DF4"/>
    <w:rsid w:val="003F3E5B"/>
    <w:rsid w:val="003F422C"/>
    <w:rsid w:val="003F430A"/>
    <w:rsid w:val="003F432A"/>
    <w:rsid w:val="003F4442"/>
    <w:rsid w:val="003F4605"/>
    <w:rsid w:val="003F46A6"/>
    <w:rsid w:val="003F46C0"/>
    <w:rsid w:val="003F47E2"/>
    <w:rsid w:val="003F48D3"/>
    <w:rsid w:val="003F4986"/>
    <w:rsid w:val="003F4B05"/>
    <w:rsid w:val="003F4D08"/>
    <w:rsid w:val="003F4D80"/>
    <w:rsid w:val="003F4DA5"/>
    <w:rsid w:val="003F504C"/>
    <w:rsid w:val="003F5184"/>
    <w:rsid w:val="003F5294"/>
    <w:rsid w:val="003F5324"/>
    <w:rsid w:val="003F5348"/>
    <w:rsid w:val="003F5754"/>
    <w:rsid w:val="003F5927"/>
    <w:rsid w:val="003F5B83"/>
    <w:rsid w:val="003F5BC6"/>
    <w:rsid w:val="003F5BDB"/>
    <w:rsid w:val="003F5C7B"/>
    <w:rsid w:val="003F5DB4"/>
    <w:rsid w:val="003F5DFE"/>
    <w:rsid w:val="003F5E77"/>
    <w:rsid w:val="003F60C3"/>
    <w:rsid w:val="003F646F"/>
    <w:rsid w:val="003F6549"/>
    <w:rsid w:val="003F663B"/>
    <w:rsid w:val="003F66A3"/>
    <w:rsid w:val="003F66C8"/>
    <w:rsid w:val="003F6806"/>
    <w:rsid w:val="003F68E7"/>
    <w:rsid w:val="003F6905"/>
    <w:rsid w:val="003F6A75"/>
    <w:rsid w:val="003F6CD6"/>
    <w:rsid w:val="003F6DDC"/>
    <w:rsid w:val="003F6F8C"/>
    <w:rsid w:val="003F6FC6"/>
    <w:rsid w:val="003F70B3"/>
    <w:rsid w:val="003F72AC"/>
    <w:rsid w:val="003F72BD"/>
    <w:rsid w:val="003F72E5"/>
    <w:rsid w:val="003F73C7"/>
    <w:rsid w:val="003F74BD"/>
    <w:rsid w:val="003F74E0"/>
    <w:rsid w:val="003F74F4"/>
    <w:rsid w:val="003F76B9"/>
    <w:rsid w:val="003F7A02"/>
    <w:rsid w:val="003F7A0D"/>
    <w:rsid w:val="003F7B0A"/>
    <w:rsid w:val="003F7B23"/>
    <w:rsid w:val="003F7DA2"/>
    <w:rsid w:val="003F7E0D"/>
    <w:rsid w:val="003F7EBE"/>
    <w:rsid w:val="003F7F80"/>
    <w:rsid w:val="004002AC"/>
    <w:rsid w:val="004003B3"/>
    <w:rsid w:val="00400404"/>
    <w:rsid w:val="004004C9"/>
    <w:rsid w:val="00400641"/>
    <w:rsid w:val="004006E5"/>
    <w:rsid w:val="00400D09"/>
    <w:rsid w:val="00400E17"/>
    <w:rsid w:val="00400E5D"/>
    <w:rsid w:val="00401105"/>
    <w:rsid w:val="004011E3"/>
    <w:rsid w:val="004012C8"/>
    <w:rsid w:val="004013AF"/>
    <w:rsid w:val="004013C2"/>
    <w:rsid w:val="00401400"/>
    <w:rsid w:val="004015C7"/>
    <w:rsid w:val="00401644"/>
    <w:rsid w:val="0040171B"/>
    <w:rsid w:val="0040184F"/>
    <w:rsid w:val="00401BB0"/>
    <w:rsid w:val="00401CE4"/>
    <w:rsid w:val="00401D61"/>
    <w:rsid w:val="00401D8F"/>
    <w:rsid w:val="00401EA9"/>
    <w:rsid w:val="00401F59"/>
    <w:rsid w:val="00401F78"/>
    <w:rsid w:val="00402043"/>
    <w:rsid w:val="004020AE"/>
    <w:rsid w:val="00402186"/>
    <w:rsid w:val="004021B5"/>
    <w:rsid w:val="004021CB"/>
    <w:rsid w:val="004021F6"/>
    <w:rsid w:val="0040230A"/>
    <w:rsid w:val="004026CD"/>
    <w:rsid w:val="004027A3"/>
    <w:rsid w:val="00402DE4"/>
    <w:rsid w:val="00402E1A"/>
    <w:rsid w:val="00402F97"/>
    <w:rsid w:val="004030A4"/>
    <w:rsid w:val="00403266"/>
    <w:rsid w:val="00403426"/>
    <w:rsid w:val="004035D2"/>
    <w:rsid w:val="00403760"/>
    <w:rsid w:val="00403896"/>
    <w:rsid w:val="00403A13"/>
    <w:rsid w:val="00403A6B"/>
    <w:rsid w:val="00403AFD"/>
    <w:rsid w:val="00403D64"/>
    <w:rsid w:val="00404159"/>
    <w:rsid w:val="004042AF"/>
    <w:rsid w:val="004042EA"/>
    <w:rsid w:val="0040435F"/>
    <w:rsid w:val="004043CF"/>
    <w:rsid w:val="00404566"/>
    <w:rsid w:val="00404626"/>
    <w:rsid w:val="0040472F"/>
    <w:rsid w:val="00404953"/>
    <w:rsid w:val="00404A9B"/>
    <w:rsid w:val="00404C36"/>
    <w:rsid w:val="00404D5E"/>
    <w:rsid w:val="00404D8D"/>
    <w:rsid w:val="00404E74"/>
    <w:rsid w:val="004050B9"/>
    <w:rsid w:val="0040514C"/>
    <w:rsid w:val="004053DE"/>
    <w:rsid w:val="0040549E"/>
    <w:rsid w:val="0040553C"/>
    <w:rsid w:val="00405563"/>
    <w:rsid w:val="00405699"/>
    <w:rsid w:val="004056F6"/>
    <w:rsid w:val="0040584D"/>
    <w:rsid w:val="004058AA"/>
    <w:rsid w:val="004059F7"/>
    <w:rsid w:val="00405CEA"/>
    <w:rsid w:val="00405E30"/>
    <w:rsid w:val="00405FCA"/>
    <w:rsid w:val="00406212"/>
    <w:rsid w:val="004063B3"/>
    <w:rsid w:val="00406417"/>
    <w:rsid w:val="0040642C"/>
    <w:rsid w:val="00406506"/>
    <w:rsid w:val="00406589"/>
    <w:rsid w:val="004067D2"/>
    <w:rsid w:val="00406898"/>
    <w:rsid w:val="00406A00"/>
    <w:rsid w:val="00406A6C"/>
    <w:rsid w:val="00406ADC"/>
    <w:rsid w:val="00406F2E"/>
    <w:rsid w:val="00407020"/>
    <w:rsid w:val="00407203"/>
    <w:rsid w:val="00407386"/>
    <w:rsid w:val="004074FD"/>
    <w:rsid w:val="0040767E"/>
    <w:rsid w:val="00407AAB"/>
    <w:rsid w:val="00407D59"/>
    <w:rsid w:val="00407ED0"/>
    <w:rsid w:val="00407F63"/>
    <w:rsid w:val="00410100"/>
    <w:rsid w:val="00410173"/>
    <w:rsid w:val="004101C4"/>
    <w:rsid w:val="0041024F"/>
    <w:rsid w:val="004102AF"/>
    <w:rsid w:val="00410322"/>
    <w:rsid w:val="004103A2"/>
    <w:rsid w:val="0041066A"/>
    <w:rsid w:val="004107A1"/>
    <w:rsid w:val="00410934"/>
    <w:rsid w:val="004109C3"/>
    <w:rsid w:val="00410B18"/>
    <w:rsid w:val="00410B7F"/>
    <w:rsid w:val="00410DE4"/>
    <w:rsid w:val="00410E13"/>
    <w:rsid w:val="00410E17"/>
    <w:rsid w:val="00410F65"/>
    <w:rsid w:val="004111EB"/>
    <w:rsid w:val="00411224"/>
    <w:rsid w:val="00411368"/>
    <w:rsid w:val="004113B9"/>
    <w:rsid w:val="004118B1"/>
    <w:rsid w:val="00411D07"/>
    <w:rsid w:val="00411D2C"/>
    <w:rsid w:val="00411DC4"/>
    <w:rsid w:val="00411EB7"/>
    <w:rsid w:val="00411F70"/>
    <w:rsid w:val="00412111"/>
    <w:rsid w:val="004123FB"/>
    <w:rsid w:val="0041266C"/>
    <w:rsid w:val="004129D0"/>
    <w:rsid w:val="004129F4"/>
    <w:rsid w:val="00412A74"/>
    <w:rsid w:val="00412E7C"/>
    <w:rsid w:val="00412ED8"/>
    <w:rsid w:val="00412F05"/>
    <w:rsid w:val="00412FF2"/>
    <w:rsid w:val="004130CB"/>
    <w:rsid w:val="0041312D"/>
    <w:rsid w:val="0041314E"/>
    <w:rsid w:val="004131BC"/>
    <w:rsid w:val="004132B9"/>
    <w:rsid w:val="00413423"/>
    <w:rsid w:val="0041351B"/>
    <w:rsid w:val="004136C7"/>
    <w:rsid w:val="004137BA"/>
    <w:rsid w:val="00413854"/>
    <w:rsid w:val="004139D3"/>
    <w:rsid w:val="00413BD1"/>
    <w:rsid w:val="00413BEB"/>
    <w:rsid w:val="00413D77"/>
    <w:rsid w:val="00413E76"/>
    <w:rsid w:val="00413F23"/>
    <w:rsid w:val="00413F29"/>
    <w:rsid w:val="004140B0"/>
    <w:rsid w:val="004140DA"/>
    <w:rsid w:val="0041418C"/>
    <w:rsid w:val="004143F8"/>
    <w:rsid w:val="004144E0"/>
    <w:rsid w:val="004144E4"/>
    <w:rsid w:val="00414578"/>
    <w:rsid w:val="0041462D"/>
    <w:rsid w:val="00414700"/>
    <w:rsid w:val="00414826"/>
    <w:rsid w:val="004149B2"/>
    <w:rsid w:val="00414B4D"/>
    <w:rsid w:val="00414D94"/>
    <w:rsid w:val="00415070"/>
    <w:rsid w:val="00415253"/>
    <w:rsid w:val="004152C4"/>
    <w:rsid w:val="004152ED"/>
    <w:rsid w:val="004156C6"/>
    <w:rsid w:val="0041577C"/>
    <w:rsid w:val="00415857"/>
    <w:rsid w:val="004158CB"/>
    <w:rsid w:val="00415A9A"/>
    <w:rsid w:val="00415AEF"/>
    <w:rsid w:val="00415B10"/>
    <w:rsid w:val="00415DA5"/>
    <w:rsid w:val="0041606D"/>
    <w:rsid w:val="004160C5"/>
    <w:rsid w:val="0041623B"/>
    <w:rsid w:val="004162DF"/>
    <w:rsid w:val="004163C6"/>
    <w:rsid w:val="00416402"/>
    <w:rsid w:val="004164BA"/>
    <w:rsid w:val="004164D6"/>
    <w:rsid w:val="004165D5"/>
    <w:rsid w:val="0041679B"/>
    <w:rsid w:val="004167CA"/>
    <w:rsid w:val="00416860"/>
    <w:rsid w:val="00416907"/>
    <w:rsid w:val="004169F0"/>
    <w:rsid w:val="00416B48"/>
    <w:rsid w:val="00416E82"/>
    <w:rsid w:val="0041720C"/>
    <w:rsid w:val="00417254"/>
    <w:rsid w:val="00417279"/>
    <w:rsid w:val="004172AC"/>
    <w:rsid w:val="004173B4"/>
    <w:rsid w:val="004173F6"/>
    <w:rsid w:val="00417493"/>
    <w:rsid w:val="0041775F"/>
    <w:rsid w:val="004179A5"/>
    <w:rsid w:val="004179E0"/>
    <w:rsid w:val="00417A3F"/>
    <w:rsid w:val="00417CD1"/>
    <w:rsid w:val="00417D16"/>
    <w:rsid w:val="00417E2F"/>
    <w:rsid w:val="00420165"/>
    <w:rsid w:val="004201CF"/>
    <w:rsid w:val="00420515"/>
    <w:rsid w:val="00420657"/>
    <w:rsid w:val="004206BC"/>
    <w:rsid w:val="004207E8"/>
    <w:rsid w:val="00420994"/>
    <w:rsid w:val="00420A56"/>
    <w:rsid w:val="00420A78"/>
    <w:rsid w:val="00420B4B"/>
    <w:rsid w:val="0042116C"/>
    <w:rsid w:val="004214A6"/>
    <w:rsid w:val="004216C1"/>
    <w:rsid w:val="00421720"/>
    <w:rsid w:val="00421808"/>
    <w:rsid w:val="00421953"/>
    <w:rsid w:val="00421A99"/>
    <w:rsid w:val="00421A9A"/>
    <w:rsid w:val="00421AA2"/>
    <w:rsid w:val="00421ACC"/>
    <w:rsid w:val="00421DF1"/>
    <w:rsid w:val="00421FEB"/>
    <w:rsid w:val="004221AA"/>
    <w:rsid w:val="0042234E"/>
    <w:rsid w:val="0042241D"/>
    <w:rsid w:val="00422429"/>
    <w:rsid w:val="004224BA"/>
    <w:rsid w:val="004227B2"/>
    <w:rsid w:val="00422D81"/>
    <w:rsid w:val="00423002"/>
    <w:rsid w:val="004230E5"/>
    <w:rsid w:val="0042316B"/>
    <w:rsid w:val="004231A7"/>
    <w:rsid w:val="004231BF"/>
    <w:rsid w:val="004231C5"/>
    <w:rsid w:val="00423332"/>
    <w:rsid w:val="004235DB"/>
    <w:rsid w:val="00423694"/>
    <w:rsid w:val="00423773"/>
    <w:rsid w:val="00423880"/>
    <w:rsid w:val="00423903"/>
    <w:rsid w:val="00423A13"/>
    <w:rsid w:val="00423B0C"/>
    <w:rsid w:val="00423BD3"/>
    <w:rsid w:val="00423D42"/>
    <w:rsid w:val="00423EA5"/>
    <w:rsid w:val="00424180"/>
    <w:rsid w:val="004241FF"/>
    <w:rsid w:val="004243CF"/>
    <w:rsid w:val="00424485"/>
    <w:rsid w:val="0042465F"/>
    <w:rsid w:val="0042471B"/>
    <w:rsid w:val="00424727"/>
    <w:rsid w:val="0042475C"/>
    <w:rsid w:val="0042482E"/>
    <w:rsid w:val="0042493C"/>
    <w:rsid w:val="00424C2C"/>
    <w:rsid w:val="00424DA1"/>
    <w:rsid w:val="00424DEA"/>
    <w:rsid w:val="00424EAF"/>
    <w:rsid w:val="00424F46"/>
    <w:rsid w:val="00424FDD"/>
    <w:rsid w:val="0042513F"/>
    <w:rsid w:val="00425146"/>
    <w:rsid w:val="004254FE"/>
    <w:rsid w:val="00425577"/>
    <w:rsid w:val="004256B2"/>
    <w:rsid w:val="004256FD"/>
    <w:rsid w:val="0042587C"/>
    <w:rsid w:val="0042592E"/>
    <w:rsid w:val="004259A7"/>
    <w:rsid w:val="00425BB7"/>
    <w:rsid w:val="00425C0C"/>
    <w:rsid w:val="00425C2F"/>
    <w:rsid w:val="00425CFA"/>
    <w:rsid w:val="00425E15"/>
    <w:rsid w:val="00425E30"/>
    <w:rsid w:val="00425F83"/>
    <w:rsid w:val="00425FE8"/>
    <w:rsid w:val="004261A1"/>
    <w:rsid w:val="00426217"/>
    <w:rsid w:val="004264C1"/>
    <w:rsid w:val="004266D9"/>
    <w:rsid w:val="004266F7"/>
    <w:rsid w:val="00426840"/>
    <w:rsid w:val="00426896"/>
    <w:rsid w:val="00426941"/>
    <w:rsid w:val="00426AAD"/>
    <w:rsid w:val="00426AB4"/>
    <w:rsid w:val="00426F6D"/>
    <w:rsid w:val="00427132"/>
    <w:rsid w:val="004272FF"/>
    <w:rsid w:val="00427463"/>
    <w:rsid w:val="0042757F"/>
    <w:rsid w:val="00427754"/>
    <w:rsid w:val="00427879"/>
    <w:rsid w:val="00427971"/>
    <w:rsid w:val="00427AB2"/>
    <w:rsid w:val="00427BC7"/>
    <w:rsid w:val="00427F19"/>
    <w:rsid w:val="00427F75"/>
    <w:rsid w:val="004300C7"/>
    <w:rsid w:val="00430393"/>
    <w:rsid w:val="004307B3"/>
    <w:rsid w:val="00430866"/>
    <w:rsid w:val="0043096F"/>
    <w:rsid w:val="00430A4C"/>
    <w:rsid w:val="00430AD1"/>
    <w:rsid w:val="00430C03"/>
    <w:rsid w:val="00430C37"/>
    <w:rsid w:val="00430F6D"/>
    <w:rsid w:val="00430FC1"/>
    <w:rsid w:val="00430FCF"/>
    <w:rsid w:val="004311D6"/>
    <w:rsid w:val="00431259"/>
    <w:rsid w:val="004316F6"/>
    <w:rsid w:val="00431C63"/>
    <w:rsid w:val="00431C7D"/>
    <w:rsid w:val="00431D24"/>
    <w:rsid w:val="00431D76"/>
    <w:rsid w:val="00431FF8"/>
    <w:rsid w:val="00432061"/>
    <w:rsid w:val="00432273"/>
    <w:rsid w:val="00432286"/>
    <w:rsid w:val="0043244C"/>
    <w:rsid w:val="004325E3"/>
    <w:rsid w:val="004325F9"/>
    <w:rsid w:val="0043267D"/>
    <w:rsid w:val="00432865"/>
    <w:rsid w:val="00432880"/>
    <w:rsid w:val="00432B17"/>
    <w:rsid w:val="00432F92"/>
    <w:rsid w:val="00433264"/>
    <w:rsid w:val="00433490"/>
    <w:rsid w:val="0043368B"/>
    <w:rsid w:val="004336C8"/>
    <w:rsid w:val="00433A4A"/>
    <w:rsid w:val="00433D6D"/>
    <w:rsid w:val="00433ECE"/>
    <w:rsid w:val="00433EDD"/>
    <w:rsid w:val="00433F1A"/>
    <w:rsid w:val="00433FC2"/>
    <w:rsid w:val="0043406B"/>
    <w:rsid w:val="00434162"/>
    <w:rsid w:val="00434189"/>
    <w:rsid w:val="004342F1"/>
    <w:rsid w:val="00434330"/>
    <w:rsid w:val="004343E4"/>
    <w:rsid w:val="004344BD"/>
    <w:rsid w:val="0043454A"/>
    <w:rsid w:val="004345C9"/>
    <w:rsid w:val="00434617"/>
    <w:rsid w:val="004346E7"/>
    <w:rsid w:val="00434848"/>
    <w:rsid w:val="00434914"/>
    <w:rsid w:val="004349A6"/>
    <w:rsid w:val="00434D5A"/>
    <w:rsid w:val="00434DE9"/>
    <w:rsid w:val="00434E71"/>
    <w:rsid w:val="004350C5"/>
    <w:rsid w:val="0043518E"/>
    <w:rsid w:val="0043533D"/>
    <w:rsid w:val="004354D9"/>
    <w:rsid w:val="004359CC"/>
    <w:rsid w:val="00435A91"/>
    <w:rsid w:val="00435AC6"/>
    <w:rsid w:val="00435AF7"/>
    <w:rsid w:val="00435CAB"/>
    <w:rsid w:val="00435D24"/>
    <w:rsid w:val="00435D3D"/>
    <w:rsid w:val="00435E90"/>
    <w:rsid w:val="00436121"/>
    <w:rsid w:val="004364E2"/>
    <w:rsid w:val="0043699D"/>
    <w:rsid w:val="00436AE7"/>
    <w:rsid w:val="00436B4B"/>
    <w:rsid w:val="00436E7C"/>
    <w:rsid w:val="00436E9B"/>
    <w:rsid w:val="00436ED0"/>
    <w:rsid w:val="00436F0E"/>
    <w:rsid w:val="0043723A"/>
    <w:rsid w:val="004374D7"/>
    <w:rsid w:val="0043781E"/>
    <w:rsid w:val="00437993"/>
    <w:rsid w:val="00437A3B"/>
    <w:rsid w:val="00437A84"/>
    <w:rsid w:val="00437B1F"/>
    <w:rsid w:val="00437BC3"/>
    <w:rsid w:val="00437FA3"/>
    <w:rsid w:val="004400D0"/>
    <w:rsid w:val="00440262"/>
    <w:rsid w:val="00440328"/>
    <w:rsid w:val="00440392"/>
    <w:rsid w:val="004403A1"/>
    <w:rsid w:val="00440456"/>
    <w:rsid w:val="0044047B"/>
    <w:rsid w:val="004405DF"/>
    <w:rsid w:val="00440777"/>
    <w:rsid w:val="00440938"/>
    <w:rsid w:val="00440CDF"/>
    <w:rsid w:val="00440F8D"/>
    <w:rsid w:val="00441062"/>
    <w:rsid w:val="00441239"/>
    <w:rsid w:val="00441494"/>
    <w:rsid w:val="004415B3"/>
    <w:rsid w:val="004415C4"/>
    <w:rsid w:val="00441678"/>
    <w:rsid w:val="00441736"/>
    <w:rsid w:val="00441E04"/>
    <w:rsid w:val="0044206D"/>
    <w:rsid w:val="0044211C"/>
    <w:rsid w:val="00442186"/>
    <w:rsid w:val="0044219A"/>
    <w:rsid w:val="0044248E"/>
    <w:rsid w:val="004425D6"/>
    <w:rsid w:val="0044265A"/>
    <w:rsid w:val="004426D7"/>
    <w:rsid w:val="00442911"/>
    <w:rsid w:val="00442A5C"/>
    <w:rsid w:val="00442E3C"/>
    <w:rsid w:val="00443061"/>
    <w:rsid w:val="004431A4"/>
    <w:rsid w:val="0044323A"/>
    <w:rsid w:val="00443253"/>
    <w:rsid w:val="004433EF"/>
    <w:rsid w:val="00443412"/>
    <w:rsid w:val="0044369D"/>
    <w:rsid w:val="004436FA"/>
    <w:rsid w:val="00443A21"/>
    <w:rsid w:val="00443A37"/>
    <w:rsid w:val="00443AAB"/>
    <w:rsid w:val="00443AAF"/>
    <w:rsid w:val="00443C9E"/>
    <w:rsid w:val="00443D5D"/>
    <w:rsid w:val="00443D61"/>
    <w:rsid w:val="00443ED9"/>
    <w:rsid w:val="00443F0D"/>
    <w:rsid w:val="00444012"/>
    <w:rsid w:val="00444066"/>
    <w:rsid w:val="0044408A"/>
    <w:rsid w:val="004440C1"/>
    <w:rsid w:val="0044423F"/>
    <w:rsid w:val="00444339"/>
    <w:rsid w:val="00444762"/>
    <w:rsid w:val="004448AD"/>
    <w:rsid w:val="00444A5F"/>
    <w:rsid w:val="00444ABA"/>
    <w:rsid w:val="00444BAD"/>
    <w:rsid w:val="00444D7C"/>
    <w:rsid w:val="00444D8C"/>
    <w:rsid w:val="00444E5C"/>
    <w:rsid w:val="00444F0F"/>
    <w:rsid w:val="00445376"/>
    <w:rsid w:val="00445386"/>
    <w:rsid w:val="004453AC"/>
    <w:rsid w:val="0044559B"/>
    <w:rsid w:val="00445794"/>
    <w:rsid w:val="0044586A"/>
    <w:rsid w:val="004458F6"/>
    <w:rsid w:val="0044594F"/>
    <w:rsid w:val="00445B3A"/>
    <w:rsid w:val="00445BE5"/>
    <w:rsid w:val="00445D5C"/>
    <w:rsid w:val="00445DBC"/>
    <w:rsid w:val="00445DF4"/>
    <w:rsid w:val="00445E84"/>
    <w:rsid w:val="00446067"/>
    <w:rsid w:val="0044613D"/>
    <w:rsid w:val="004462BA"/>
    <w:rsid w:val="00446380"/>
    <w:rsid w:val="004463A9"/>
    <w:rsid w:val="004463B7"/>
    <w:rsid w:val="00446425"/>
    <w:rsid w:val="00446469"/>
    <w:rsid w:val="00446706"/>
    <w:rsid w:val="004468C5"/>
    <w:rsid w:val="00446913"/>
    <w:rsid w:val="004469B9"/>
    <w:rsid w:val="004469E4"/>
    <w:rsid w:val="00446A25"/>
    <w:rsid w:val="00446AF9"/>
    <w:rsid w:val="00446BAB"/>
    <w:rsid w:val="00446CF9"/>
    <w:rsid w:val="00446D9B"/>
    <w:rsid w:val="00446D9F"/>
    <w:rsid w:val="00446E68"/>
    <w:rsid w:val="00446ECB"/>
    <w:rsid w:val="00446EF5"/>
    <w:rsid w:val="00446FC3"/>
    <w:rsid w:val="0044710F"/>
    <w:rsid w:val="0044761A"/>
    <w:rsid w:val="00447688"/>
    <w:rsid w:val="00447726"/>
    <w:rsid w:val="004478D2"/>
    <w:rsid w:val="00447915"/>
    <w:rsid w:val="004479AA"/>
    <w:rsid w:val="004479E0"/>
    <w:rsid w:val="00447AD1"/>
    <w:rsid w:val="00447BF9"/>
    <w:rsid w:val="00447CC7"/>
    <w:rsid w:val="00447CCA"/>
    <w:rsid w:val="00447DFB"/>
    <w:rsid w:val="00447E0A"/>
    <w:rsid w:val="0045015A"/>
    <w:rsid w:val="004502D2"/>
    <w:rsid w:val="00450385"/>
    <w:rsid w:val="004503C8"/>
    <w:rsid w:val="00450613"/>
    <w:rsid w:val="0045079A"/>
    <w:rsid w:val="004507A5"/>
    <w:rsid w:val="00450819"/>
    <w:rsid w:val="00450835"/>
    <w:rsid w:val="0045097F"/>
    <w:rsid w:val="004509CA"/>
    <w:rsid w:val="004509F3"/>
    <w:rsid w:val="004509F6"/>
    <w:rsid w:val="00450AEC"/>
    <w:rsid w:val="00450CEA"/>
    <w:rsid w:val="00450E89"/>
    <w:rsid w:val="00450F3C"/>
    <w:rsid w:val="00450F88"/>
    <w:rsid w:val="00450FBE"/>
    <w:rsid w:val="00450FC3"/>
    <w:rsid w:val="00451239"/>
    <w:rsid w:val="004512CD"/>
    <w:rsid w:val="004512F6"/>
    <w:rsid w:val="0045146F"/>
    <w:rsid w:val="00451483"/>
    <w:rsid w:val="0045174B"/>
    <w:rsid w:val="0045178E"/>
    <w:rsid w:val="004517F4"/>
    <w:rsid w:val="004519C8"/>
    <w:rsid w:val="00451C99"/>
    <w:rsid w:val="00451D16"/>
    <w:rsid w:val="00451F18"/>
    <w:rsid w:val="0045204F"/>
    <w:rsid w:val="00452071"/>
    <w:rsid w:val="004520D4"/>
    <w:rsid w:val="0045213B"/>
    <w:rsid w:val="0045231F"/>
    <w:rsid w:val="00452398"/>
    <w:rsid w:val="00452585"/>
    <w:rsid w:val="0045266F"/>
    <w:rsid w:val="0045277F"/>
    <w:rsid w:val="004529E7"/>
    <w:rsid w:val="00452AAE"/>
    <w:rsid w:val="00452B37"/>
    <w:rsid w:val="00452B97"/>
    <w:rsid w:val="00452BD6"/>
    <w:rsid w:val="00452C74"/>
    <w:rsid w:val="00453026"/>
    <w:rsid w:val="00453243"/>
    <w:rsid w:val="00453432"/>
    <w:rsid w:val="004534BA"/>
    <w:rsid w:val="00453A40"/>
    <w:rsid w:val="00453BE3"/>
    <w:rsid w:val="00453C4B"/>
    <w:rsid w:val="00454153"/>
    <w:rsid w:val="004547AC"/>
    <w:rsid w:val="00454904"/>
    <w:rsid w:val="00454977"/>
    <w:rsid w:val="00454998"/>
    <w:rsid w:val="004549D7"/>
    <w:rsid w:val="00454A3B"/>
    <w:rsid w:val="00454CE5"/>
    <w:rsid w:val="00454DC3"/>
    <w:rsid w:val="00454E1B"/>
    <w:rsid w:val="004550C9"/>
    <w:rsid w:val="00455287"/>
    <w:rsid w:val="00455429"/>
    <w:rsid w:val="004554F6"/>
    <w:rsid w:val="00455534"/>
    <w:rsid w:val="00455624"/>
    <w:rsid w:val="004556D8"/>
    <w:rsid w:val="00455711"/>
    <w:rsid w:val="00455A22"/>
    <w:rsid w:val="00455A99"/>
    <w:rsid w:val="00455CC3"/>
    <w:rsid w:val="00455CE0"/>
    <w:rsid w:val="00455D2B"/>
    <w:rsid w:val="00455FCA"/>
    <w:rsid w:val="00456007"/>
    <w:rsid w:val="0045602B"/>
    <w:rsid w:val="004563BE"/>
    <w:rsid w:val="004563FA"/>
    <w:rsid w:val="0045644A"/>
    <w:rsid w:val="004564D1"/>
    <w:rsid w:val="004565EB"/>
    <w:rsid w:val="004565F9"/>
    <w:rsid w:val="0045692C"/>
    <w:rsid w:val="00456B5E"/>
    <w:rsid w:val="00456D68"/>
    <w:rsid w:val="00456EF9"/>
    <w:rsid w:val="00456F5D"/>
    <w:rsid w:val="00456F64"/>
    <w:rsid w:val="00456F6D"/>
    <w:rsid w:val="00456F9A"/>
    <w:rsid w:val="00457091"/>
    <w:rsid w:val="00457104"/>
    <w:rsid w:val="00457289"/>
    <w:rsid w:val="0045731B"/>
    <w:rsid w:val="00457340"/>
    <w:rsid w:val="0045744D"/>
    <w:rsid w:val="0045755E"/>
    <w:rsid w:val="00457815"/>
    <w:rsid w:val="00457B95"/>
    <w:rsid w:val="00457C3F"/>
    <w:rsid w:val="00457C8F"/>
    <w:rsid w:val="00457DFE"/>
    <w:rsid w:val="00457F9F"/>
    <w:rsid w:val="0046009F"/>
    <w:rsid w:val="004600A7"/>
    <w:rsid w:val="004602A1"/>
    <w:rsid w:val="00460431"/>
    <w:rsid w:val="00460596"/>
    <w:rsid w:val="00460654"/>
    <w:rsid w:val="00460665"/>
    <w:rsid w:val="0046068E"/>
    <w:rsid w:val="00460709"/>
    <w:rsid w:val="004608ED"/>
    <w:rsid w:val="00460A3C"/>
    <w:rsid w:val="00460A6D"/>
    <w:rsid w:val="00460A72"/>
    <w:rsid w:val="00460B8B"/>
    <w:rsid w:val="00460C06"/>
    <w:rsid w:val="00460F1C"/>
    <w:rsid w:val="004610E1"/>
    <w:rsid w:val="00461158"/>
    <w:rsid w:val="00461232"/>
    <w:rsid w:val="0046127A"/>
    <w:rsid w:val="004612DA"/>
    <w:rsid w:val="004613E0"/>
    <w:rsid w:val="00461425"/>
    <w:rsid w:val="00461833"/>
    <w:rsid w:val="00461865"/>
    <w:rsid w:val="0046188F"/>
    <w:rsid w:val="004618F5"/>
    <w:rsid w:val="004619B6"/>
    <w:rsid w:val="00461A30"/>
    <w:rsid w:val="00461A8C"/>
    <w:rsid w:val="00461C6A"/>
    <w:rsid w:val="00461D32"/>
    <w:rsid w:val="00461D63"/>
    <w:rsid w:val="00461E6C"/>
    <w:rsid w:val="00462060"/>
    <w:rsid w:val="0046243A"/>
    <w:rsid w:val="0046249D"/>
    <w:rsid w:val="0046296E"/>
    <w:rsid w:val="0046297F"/>
    <w:rsid w:val="004629C5"/>
    <w:rsid w:val="00462AF2"/>
    <w:rsid w:val="00462B6A"/>
    <w:rsid w:val="00462C12"/>
    <w:rsid w:val="00462CA5"/>
    <w:rsid w:val="00462D59"/>
    <w:rsid w:val="00462D78"/>
    <w:rsid w:val="00462E8A"/>
    <w:rsid w:val="00462E9D"/>
    <w:rsid w:val="00462F88"/>
    <w:rsid w:val="00462FCC"/>
    <w:rsid w:val="00463019"/>
    <w:rsid w:val="00463126"/>
    <w:rsid w:val="004631D1"/>
    <w:rsid w:val="004631F8"/>
    <w:rsid w:val="00463282"/>
    <w:rsid w:val="0046333B"/>
    <w:rsid w:val="004633F1"/>
    <w:rsid w:val="00463425"/>
    <w:rsid w:val="00463487"/>
    <w:rsid w:val="0046356A"/>
    <w:rsid w:val="0046382E"/>
    <w:rsid w:val="00463874"/>
    <w:rsid w:val="004638C4"/>
    <w:rsid w:val="00463A20"/>
    <w:rsid w:val="00463C67"/>
    <w:rsid w:val="00463C8E"/>
    <w:rsid w:val="00463D92"/>
    <w:rsid w:val="004641E4"/>
    <w:rsid w:val="00464256"/>
    <w:rsid w:val="0046430E"/>
    <w:rsid w:val="00464459"/>
    <w:rsid w:val="004644C5"/>
    <w:rsid w:val="0046478C"/>
    <w:rsid w:val="00464A2D"/>
    <w:rsid w:val="00464A86"/>
    <w:rsid w:val="00464B1E"/>
    <w:rsid w:val="00464B93"/>
    <w:rsid w:val="00464DE7"/>
    <w:rsid w:val="00464E59"/>
    <w:rsid w:val="00464EE7"/>
    <w:rsid w:val="00465142"/>
    <w:rsid w:val="00465199"/>
    <w:rsid w:val="004653F4"/>
    <w:rsid w:val="004655BC"/>
    <w:rsid w:val="004656C0"/>
    <w:rsid w:val="0046575E"/>
    <w:rsid w:val="0046578F"/>
    <w:rsid w:val="00465890"/>
    <w:rsid w:val="00465A1B"/>
    <w:rsid w:val="00465B83"/>
    <w:rsid w:val="00465D20"/>
    <w:rsid w:val="00465DD8"/>
    <w:rsid w:val="00465DE6"/>
    <w:rsid w:val="00465E6C"/>
    <w:rsid w:val="00465E95"/>
    <w:rsid w:val="00466229"/>
    <w:rsid w:val="0046638D"/>
    <w:rsid w:val="004663E2"/>
    <w:rsid w:val="00466539"/>
    <w:rsid w:val="00466548"/>
    <w:rsid w:val="004666AB"/>
    <w:rsid w:val="0046673F"/>
    <w:rsid w:val="00466B2D"/>
    <w:rsid w:val="00466B6D"/>
    <w:rsid w:val="00466BAE"/>
    <w:rsid w:val="00466D1D"/>
    <w:rsid w:val="00466F9C"/>
    <w:rsid w:val="00466FC0"/>
    <w:rsid w:val="00466FD8"/>
    <w:rsid w:val="00467034"/>
    <w:rsid w:val="0046746A"/>
    <w:rsid w:val="00467534"/>
    <w:rsid w:val="004675BF"/>
    <w:rsid w:val="00467794"/>
    <w:rsid w:val="00467812"/>
    <w:rsid w:val="00467A99"/>
    <w:rsid w:val="00467C4A"/>
    <w:rsid w:val="00467D5C"/>
    <w:rsid w:val="00467DC5"/>
    <w:rsid w:val="00467E3B"/>
    <w:rsid w:val="00467F13"/>
    <w:rsid w:val="00470048"/>
    <w:rsid w:val="004700A4"/>
    <w:rsid w:val="0047018C"/>
    <w:rsid w:val="0047019F"/>
    <w:rsid w:val="0047022F"/>
    <w:rsid w:val="004704BA"/>
    <w:rsid w:val="00470625"/>
    <w:rsid w:val="0047075B"/>
    <w:rsid w:val="004707D0"/>
    <w:rsid w:val="0047093A"/>
    <w:rsid w:val="00470B75"/>
    <w:rsid w:val="00470BB6"/>
    <w:rsid w:val="00470CEC"/>
    <w:rsid w:val="00470DF1"/>
    <w:rsid w:val="00470E58"/>
    <w:rsid w:val="00470F6D"/>
    <w:rsid w:val="00471009"/>
    <w:rsid w:val="004710F4"/>
    <w:rsid w:val="0047118C"/>
    <w:rsid w:val="00471221"/>
    <w:rsid w:val="00471247"/>
    <w:rsid w:val="0047135D"/>
    <w:rsid w:val="004718E1"/>
    <w:rsid w:val="00471A14"/>
    <w:rsid w:val="00471A46"/>
    <w:rsid w:val="00471B04"/>
    <w:rsid w:val="00471CC7"/>
    <w:rsid w:val="00471E0B"/>
    <w:rsid w:val="00471F13"/>
    <w:rsid w:val="00471F4A"/>
    <w:rsid w:val="004721B8"/>
    <w:rsid w:val="00472252"/>
    <w:rsid w:val="004722AC"/>
    <w:rsid w:val="004724A4"/>
    <w:rsid w:val="004724D4"/>
    <w:rsid w:val="00472675"/>
    <w:rsid w:val="004726BD"/>
    <w:rsid w:val="004727F3"/>
    <w:rsid w:val="00472951"/>
    <w:rsid w:val="00472A8F"/>
    <w:rsid w:val="00472C0C"/>
    <w:rsid w:val="00472DAE"/>
    <w:rsid w:val="00472DFB"/>
    <w:rsid w:val="00472F4F"/>
    <w:rsid w:val="0047301A"/>
    <w:rsid w:val="004730FC"/>
    <w:rsid w:val="004732E5"/>
    <w:rsid w:val="00473602"/>
    <w:rsid w:val="00473699"/>
    <w:rsid w:val="0047372E"/>
    <w:rsid w:val="00473760"/>
    <w:rsid w:val="004737A5"/>
    <w:rsid w:val="0047389C"/>
    <w:rsid w:val="00473986"/>
    <w:rsid w:val="00473AC4"/>
    <w:rsid w:val="00473ADA"/>
    <w:rsid w:val="00473BAE"/>
    <w:rsid w:val="00473CD5"/>
    <w:rsid w:val="00473D1D"/>
    <w:rsid w:val="00473E8A"/>
    <w:rsid w:val="00473FC6"/>
    <w:rsid w:val="00474020"/>
    <w:rsid w:val="004740EF"/>
    <w:rsid w:val="00474113"/>
    <w:rsid w:val="00474154"/>
    <w:rsid w:val="004742B5"/>
    <w:rsid w:val="004744C1"/>
    <w:rsid w:val="004744ED"/>
    <w:rsid w:val="004747AA"/>
    <w:rsid w:val="004747C1"/>
    <w:rsid w:val="00474872"/>
    <w:rsid w:val="004749AF"/>
    <w:rsid w:val="00474A35"/>
    <w:rsid w:val="00474CA4"/>
    <w:rsid w:val="00474DFE"/>
    <w:rsid w:val="00474E0D"/>
    <w:rsid w:val="00474E62"/>
    <w:rsid w:val="00474E90"/>
    <w:rsid w:val="00475470"/>
    <w:rsid w:val="00475482"/>
    <w:rsid w:val="0047556D"/>
    <w:rsid w:val="00475614"/>
    <w:rsid w:val="00475656"/>
    <w:rsid w:val="004758CC"/>
    <w:rsid w:val="00475999"/>
    <w:rsid w:val="004759F9"/>
    <w:rsid w:val="00475BC0"/>
    <w:rsid w:val="00475DC3"/>
    <w:rsid w:val="00475E82"/>
    <w:rsid w:val="00475E9B"/>
    <w:rsid w:val="00475EA8"/>
    <w:rsid w:val="004760AA"/>
    <w:rsid w:val="0047615F"/>
    <w:rsid w:val="00476446"/>
    <w:rsid w:val="0047657C"/>
    <w:rsid w:val="004765EE"/>
    <w:rsid w:val="0047684E"/>
    <w:rsid w:val="00476926"/>
    <w:rsid w:val="00476A68"/>
    <w:rsid w:val="00476B61"/>
    <w:rsid w:val="00476D59"/>
    <w:rsid w:val="00476DA6"/>
    <w:rsid w:val="00476DDF"/>
    <w:rsid w:val="00476F22"/>
    <w:rsid w:val="00476F50"/>
    <w:rsid w:val="0047702D"/>
    <w:rsid w:val="0047707B"/>
    <w:rsid w:val="00477152"/>
    <w:rsid w:val="004772B7"/>
    <w:rsid w:val="0047730A"/>
    <w:rsid w:val="00477504"/>
    <w:rsid w:val="00477633"/>
    <w:rsid w:val="004776CC"/>
    <w:rsid w:val="00477BFC"/>
    <w:rsid w:val="00477C4B"/>
    <w:rsid w:val="00477E3C"/>
    <w:rsid w:val="00477E62"/>
    <w:rsid w:val="004801C8"/>
    <w:rsid w:val="004805ED"/>
    <w:rsid w:val="0048063D"/>
    <w:rsid w:val="0048080D"/>
    <w:rsid w:val="00480980"/>
    <w:rsid w:val="00480DBF"/>
    <w:rsid w:val="00480DFB"/>
    <w:rsid w:val="00480F50"/>
    <w:rsid w:val="004811EC"/>
    <w:rsid w:val="0048147B"/>
    <w:rsid w:val="0048147E"/>
    <w:rsid w:val="004814BE"/>
    <w:rsid w:val="00481524"/>
    <w:rsid w:val="004815EE"/>
    <w:rsid w:val="00481904"/>
    <w:rsid w:val="00481A75"/>
    <w:rsid w:val="00481BA8"/>
    <w:rsid w:val="00481BAB"/>
    <w:rsid w:val="00481D53"/>
    <w:rsid w:val="00482179"/>
    <w:rsid w:val="0048219E"/>
    <w:rsid w:val="004821D9"/>
    <w:rsid w:val="0048224C"/>
    <w:rsid w:val="00482296"/>
    <w:rsid w:val="004825C9"/>
    <w:rsid w:val="004825D5"/>
    <w:rsid w:val="00482812"/>
    <w:rsid w:val="0048287A"/>
    <w:rsid w:val="0048289B"/>
    <w:rsid w:val="00482BBD"/>
    <w:rsid w:val="00482BD8"/>
    <w:rsid w:val="00482D16"/>
    <w:rsid w:val="00482D37"/>
    <w:rsid w:val="00482DB1"/>
    <w:rsid w:val="00482EC4"/>
    <w:rsid w:val="00482EEF"/>
    <w:rsid w:val="004833F9"/>
    <w:rsid w:val="00483480"/>
    <w:rsid w:val="00483520"/>
    <w:rsid w:val="00483591"/>
    <w:rsid w:val="004835C3"/>
    <w:rsid w:val="0048386A"/>
    <w:rsid w:val="00483BFD"/>
    <w:rsid w:val="00483C64"/>
    <w:rsid w:val="00483CD4"/>
    <w:rsid w:val="00483E9B"/>
    <w:rsid w:val="00483EA6"/>
    <w:rsid w:val="00483F17"/>
    <w:rsid w:val="0048406F"/>
    <w:rsid w:val="0048426A"/>
    <w:rsid w:val="0048426F"/>
    <w:rsid w:val="0048444C"/>
    <w:rsid w:val="00484480"/>
    <w:rsid w:val="004844DC"/>
    <w:rsid w:val="004844F8"/>
    <w:rsid w:val="004847CD"/>
    <w:rsid w:val="004848C0"/>
    <w:rsid w:val="004848EE"/>
    <w:rsid w:val="0048497C"/>
    <w:rsid w:val="004849D3"/>
    <w:rsid w:val="00484A8F"/>
    <w:rsid w:val="00484A95"/>
    <w:rsid w:val="00484B8D"/>
    <w:rsid w:val="00484CE4"/>
    <w:rsid w:val="00484CF7"/>
    <w:rsid w:val="00484DB3"/>
    <w:rsid w:val="00484F39"/>
    <w:rsid w:val="00484F93"/>
    <w:rsid w:val="004850CE"/>
    <w:rsid w:val="0048517A"/>
    <w:rsid w:val="004851CC"/>
    <w:rsid w:val="00485280"/>
    <w:rsid w:val="004856A1"/>
    <w:rsid w:val="004858C0"/>
    <w:rsid w:val="004858D0"/>
    <w:rsid w:val="00485901"/>
    <w:rsid w:val="00485AE2"/>
    <w:rsid w:val="00485AFC"/>
    <w:rsid w:val="00485D7A"/>
    <w:rsid w:val="00485DD9"/>
    <w:rsid w:val="00485F39"/>
    <w:rsid w:val="00485FF5"/>
    <w:rsid w:val="00486013"/>
    <w:rsid w:val="00486314"/>
    <w:rsid w:val="004865D0"/>
    <w:rsid w:val="004868D9"/>
    <w:rsid w:val="00486965"/>
    <w:rsid w:val="00486DA6"/>
    <w:rsid w:val="00486E1B"/>
    <w:rsid w:val="00486E59"/>
    <w:rsid w:val="00486F2F"/>
    <w:rsid w:val="00486F8C"/>
    <w:rsid w:val="0048731A"/>
    <w:rsid w:val="0048739F"/>
    <w:rsid w:val="004876F0"/>
    <w:rsid w:val="0048796F"/>
    <w:rsid w:val="00487A6C"/>
    <w:rsid w:val="00487BB8"/>
    <w:rsid w:val="00487DD8"/>
    <w:rsid w:val="00487E0E"/>
    <w:rsid w:val="00487E8B"/>
    <w:rsid w:val="004900C1"/>
    <w:rsid w:val="004902BB"/>
    <w:rsid w:val="004905DB"/>
    <w:rsid w:val="004906C3"/>
    <w:rsid w:val="004909D0"/>
    <w:rsid w:val="00490BC1"/>
    <w:rsid w:val="00490F43"/>
    <w:rsid w:val="00490F95"/>
    <w:rsid w:val="00490FB8"/>
    <w:rsid w:val="00491147"/>
    <w:rsid w:val="004911A0"/>
    <w:rsid w:val="004911E1"/>
    <w:rsid w:val="00491225"/>
    <w:rsid w:val="00491323"/>
    <w:rsid w:val="004914F7"/>
    <w:rsid w:val="004915F2"/>
    <w:rsid w:val="00491652"/>
    <w:rsid w:val="00491747"/>
    <w:rsid w:val="004917C2"/>
    <w:rsid w:val="00491863"/>
    <w:rsid w:val="00491981"/>
    <w:rsid w:val="00491B6A"/>
    <w:rsid w:val="00491BD8"/>
    <w:rsid w:val="00491C15"/>
    <w:rsid w:val="00491C4C"/>
    <w:rsid w:val="00491D72"/>
    <w:rsid w:val="00491E0A"/>
    <w:rsid w:val="00491E4A"/>
    <w:rsid w:val="00492295"/>
    <w:rsid w:val="004923B0"/>
    <w:rsid w:val="0049241D"/>
    <w:rsid w:val="00492605"/>
    <w:rsid w:val="0049271C"/>
    <w:rsid w:val="00492763"/>
    <w:rsid w:val="00492773"/>
    <w:rsid w:val="0049284B"/>
    <w:rsid w:val="00492930"/>
    <w:rsid w:val="004929B0"/>
    <w:rsid w:val="00492A63"/>
    <w:rsid w:val="00492D74"/>
    <w:rsid w:val="00492E3B"/>
    <w:rsid w:val="004930ED"/>
    <w:rsid w:val="00493293"/>
    <w:rsid w:val="004934D2"/>
    <w:rsid w:val="004935DC"/>
    <w:rsid w:val="004937D1"/>
    <w:rsid w:val="00493A05"/>
    <w:rsid w:val="00493B4F"/>
    <w:rsid w:val="00493BE9"/>
    <w:rsid w:val="00494063"/>
    <w:rsid w:val="0049427E"/>
    <w:rsid w:val="004944FA"/>
    <w:rsid w:val="004945E6"/>
    <w:rsid w:val="00494693"/>
    <w:rsid w:val="004947A0"/>
    <w:rsid w:val="004948EC"/>
    <w:rsid w:val="0049495D"/>
    <w:rsid w:val="00494A1D"/>
    <w:rsid w:val="00494A32"/>
    <w:rsid w:val="00494CE0"/>
    <w:rsid w:val="00494D58"/>
    <w:rsid w:val="00494D78"/>
    <w:rsid w:val="00494EB9"/>
    <w:rsid w:val="00494FCC"/>
    <w:rsid w:val="00494FEB"/>
    <w:rsid w:val="0049507D"/>
    <w:rsid w:val="004950DE"/>
    <w:rsid w:val="00495200"/>
    <w:rsid w:val="00495424"/>
    <w:rsid w:val="004954F9"/>
    <w:rsid w:val="004957C0"/>
    <w:rsid w:val="00495801"/>
    <w:rsid w:val="00495824"/>
    <w:rsid w:val="0049582E"/>
    <w:rsid w:val="00495A62"/>
    <w:rsid w:val="00495C6C"/>
    <w:rsid w:val="00495E7A"/>
    <w:rsid w:val="00496009"/>
    <w:rsid w:val="00496033"/>
    <w:rsid w:val="004960CB"/>
    <w:rsid w:val="00496272"/>
    <w:rsid w:val="00496319"/>
    <w:rsid w:val="00496351"/>
    <w:rsid w:val="004963F8"/>
    <w:rsid w:val="0049649B"/>
    <w:rsid w:val="00496593"/>
    <w:rsid w:val="004966D2"/>
    <w:rsid w:val="004967E9"/>
    <w:rsid w:val="00496812"/>
    <w:rsid w:val="00496C0F"/>
    <w:rsid w:val="00496D6C"/>
    <w:rsid w:val="00496E01"/>
    <w:rsid w:val="00496F07"/>
    <w:rsid w:val="00496FEF"/>
    <w:rsid w:val="00497018"/>
    <w:rsid w:val="00497188"/>
    <w:rsid w:val="0049722C"/>
    <w:rsid w:val="004972B8"/>
    <w:rsid w:val="004973F1"/>
    <w:rsid w:val="0049744A"/>
    <w:rsid w:val="0049745C"/>
    <w:rsid w:val="004975B3"/>
    <w:rsid w:val="00497A0E"/>
    <w:rsid w:val="00497A11"/>
    <w:rsid w:val="00497ACA"/>
    <w:rsid w:val="00497EDB"/>
    <w:rsid w:val="00497EF7"/>
    <w:rsid w:val="004A0149"/>
    <w:rsid w:val="004A02CE"/>
    <w:rsid w:val="004A0409"/>
    <w:rsid w:val="004A05E7"/>
    <w:rsid w:val="004A05F0"/>
    <w:rsid w:val="004A078C"/>
    <w:rsid w:val="004A079F"/>
    <w:rsid w:val="004A07A9"/>
    <w:rsid w:val="004A0914"/>
    <w:rsid w:val="004A0935"/>
    <w:rsid w:val="004A0C81"/>
    <w:rsid w:val="004A0C82"/>
    <w:rsid w:val="004A0D46"/>
    <w:rsid w:val="004A0DDE"/>
    <w:rsid w:val="004A0E9F"/>
    <w:rsid w:val="004A0F57"/>
    <w:rsid w:val="004A112A"/>
    <w:rsid w:val="004A12DA"/>
    <w:rsid w:val="004A1303"/>
    <w:rsid w:val="004A14C9"/>
    <w:rsid w:val="004A1634"/>
    <w:rsid w:val="004A1A0C"/>
    <w:rsid w:val="004A1C83"/>
    <w:rsid w:val="004A1C89"/>
    <w:rsid w:val="004A1CBE"/>
    <w:rsid w:val="004A1E1E"/>
    <w:rsid w:val="004A1E37"/>
    <w:rsid w:val="004A2054"/>
    <w:rsid w:val="004A2070"/>
    <w:rsid w:val="004A2213"/>
    <w:rsid w:val="004A2270"/>
    <w:rsid w:val="004A22D1"/>
    <w:rsid w:val="004A22F9"/>
    <w:rsid w:val="004A238D"/>
    <w:rsid w:val="004A23C9"/>
    <w:rsid w:val="004A241D"/>
    <w:rsid w:val="004A286C"/>
    <w:rsid w:val="004A2870"/>
    <w:rsid w:val="004A28BE"/>
    <w:rsid w:val="004A2949"/>
    <w:rsid w:val="004A2A49"/>
    <w:rsid w:val="004A2B85"/>
    <w:rsid w:val="004A2B9B"/>
    <w:rsid w:val="004A2D7C"/>
    <w:rsid w:val="004A2DB9"/>
    <w:rsid w:val="004A2E35"/>
    <w:rsid w:val="004A3331"/>
    <w:rsid w:val="004A358C"/>
    <w:rsid w:val="004A36C5"/>
    <w:rsid w:val="004A37BC"/>
    <w:rsid w:val="004A383C"/>
    <w:rsid w:val="004A38CE"/>
    <w:rsid w:val="004A39A6"/>
    <w:rsid w:val="004A3B0C"/>
    <w:rsid w:val="004A3BE1"/>
    <w:rsid w:val="004A3CE4"/>
    <w:rsid w:val="004A3FB5"/>
    <w:rsid w:val="004A4125"/>
    <w:rsid w:val="004A436B"/>
    <w:rsid w:val="004A4467"/>
    <w:rsid w:val="004A44B4"/>
    <w:rsid w:val="004A44D2"/>
    <w:rsid w:val="004A45F2"/>
    <w:rsid w:val="004A48CA"/>
    <w:rsid w:val="004A48ED"/>
    <w:rsid w:val="004A4B23"/>
    <w:rsid w:val="004A4B4A"/>
    <w:rsid w:val="004A4EE8"/>
    <w:rsid w:val="004A5085"/>
    <w:rsid w:val="004A50BC"/>
    <w:rsid w:val="004A5593"/>
    <w:rsid w:val="004A57CD"/>
    <w:rsid w:val="004A5A10"/>
    <w:rsid w:val="004A5A13"/>
    <w:rsid w:val="004A5BC8"/>
    <w:rsid w:val="004A5CC8"/>
    <w:rsid w:val="004A5E6E"/>
    <w:rsid w:val="004A5F08"/>
    <w:rsid w:val="004A616E"/>
    <w:rsid w:val="004A6450"/>
    <w:rsid w:val="004A6536"/>
    <w:rsid w:val="004A6566"/>
    <w:rsid w:val="004A6706"/>
    <w:rsid w:val="004A6979"/>
    <w:rsid w:val="004A6BB4"/>
    <w:rsid w:val="004A6CDA"/>
    <w:rsid w:val="004A6D50"/>
    <w:rsid w:val="004A6E11"/>
    <w:rsid w:val="004A70CD"/>
    <w:rsid w:val="004A7141"/>
    <w:rsid w:val="004A716C"/>
    <w:rsid w:val="004A733C"/>
    <w:rsid w:val="004A7470"/>
    <w:rsid w:val="004A75B8"/>
    <w:rsid w:val="004A782D"/>
    <w:rsid w:val="004A79D9"/>
    <w:rsid w:val="004A7A40"/>
    <w:rsid w:val="004A7B01"/>
    <w:rsid w:val="004A7E0E"/>
    <w:rsid w:val="004A7E22"/>
    <w:rsid w:val="004A7E2E"/>
    <w:rsid w:val="004A7E35"/>
    <w:rsid w:val="004B002E"/>
    <w:rsid w:val="004B0245"/>
    <w:rsid w:val="004B02A8"/>
    <w:rsid w:val="004B02AF"/>
    <w:rsid w:val="004B03FB"/>
    <w:rsid w:val="004B03FF"/>
    <w:rsid w:val="004B04B0"/>
    <w:rsid w:val="004B0679"/>
    <w:rsid w:val="004B07D8"/>
    <w:rsid w:val="004B0842"/>
    <w:rsid w:val="004B08DE"/>
    <w:rsid w:val="004B08E5"/>
    <w:rsid w:val="004B0A38"/>
    <w:rsid w:val="004B0AC8"/>
    <w:rsid w:val="004B0B8D"/>
    <w:rsid w:val="004B0D2E"/>
    <w:rsid w:val="004B0D3C"/>
    <w:rsid w:val="004B0D59"/>
    <w:rsid w:val="004B0E72"/>
    <w:rsid w:val="004B0EAD"/>
    <w:rsid w:val="004B1079"/>
    <w:rsid w:val="004B11E4"/>
    <w:rsid w:val="004B1355"/>
    <w:rsid w:val="004B1645"/>
    <w:rsid w:val="004B1A71"/>
    <w:rsid w:val="004B1AD5"/>
    <w:rsid w:val="004B1AF1"/>
    <w:rsid w:val="004B1E7D"/>
    <w:rsid w:val="004B1F51"/>
    <w:rsid w:val="004B1F94"/>
    <w:rsid w:val="004B1FD2"/>
    <w:rsid w:val="004B200A"/>
    <w:rsid w:val="004B2234"/>
    <w:rsid w:val="004B2314"/>
    <w:rsid w:val="004B2328"/>
    <w:rsid w:val="004B242E"/>
    <w:rsid w:val="004B2545"/>
    <w:rsid w:val="004B2743"/>
    <w:rsid w:val="004B28B4"/>
    <w:rsid w:val="004B2D86"/>
    <w:rsid w:val="004B2E84"/>
    <w:rsid w:val="004B2EB2"/>
    <w:rsid w:val="004B2FF5"/>
    <w:rsid w:val="004B3123"/>
    <w:rsid w:val="004B31B7"/>
    <w:rsid w:val="004B31C8"/>
    <w:rsid w:val="004B3437"/>
    <w:rsid w:val="004B347D"/>
    <w:rsid w:val="004B3572"/>
    <w:rsid w:val="004B37B9"/>
    <w:rsid w:val="004B37F5"/>
    <w:rsid w:val="004B3A62"/>
    <w:rsid w:val="004B3B39"/>
    <w:rsid w:val="004B3D58"/>
    <w:rsid w:val="004B3DEE"/>
    <w:rsid w:val="004B3F3B"/>
    <w:rsid w:val="004B418A"/>
    <w:rsid w:val="004B4356"/>
    <w:rsid w:val="004B4518"/>
    <w:rsid w:val="004B4640"/>
    <w:rsid w:val="004B472A"/>
    <w:rsid w:val="004B4975"/>
    <w:rsid w:val="004B4A82"/>
    <w:rsid w:val="004B4B3A"/>
    <w:rsid w:val="004B4B9C"/>
    <w:rsid w:val="004B4EA0"/>
    <w:rsid w:val="004B4F8E"/>
    <w:rsid w:val="004B4FC7"/>
    <w:rsid w:val="004B5009"/>
    <w:rsid w:val="004B511F"/>
    <w:rsid w:val="004B512D"/>
    <w:rsid w:val="004B537F"/>
    <w:rsid w:val="004B5397"/>
    <w:rsid w:val="004B551E"/>
    <w:rsid w:val="004B5537"/>
    <w:rsid w:val="004B55FB"/>
    <w:rsid w:val="004B5728"/>
    <w:rsid w:val="004B5798"/>
    <w:rsid w:val="004B5970"/>
    <w:rsid w:val="004B59DE"/>
    <w:rsid w:val="004B5A17"/>
    <w:rsid w:val="004B5A7D"/>
    <w:rsid w:val="004B5B59"/>
    <w:rsid w:val="004B5CAE"/>
    <w:rsid w:val="004B5CCE"/>
    <w:rsid w:val="004B5EA7"/>
    <w:rsid w:val="004B5EC2"/>
    <w:rsid w:val="004B6040"/>
    <w:rsid w:val="004B6272"/>
    <w:rsid w:val="004B6307"/>
    <w:rsid w:val="004B63F5"/>
    <w:rsid w:val="004B63F6"/>
    <w:rsid w:val="004B64D2"/>
    <w:rsid w:val="004B681B"/>
    <w:rsid w:val="004B6832"/>
    <w:rsid w:val="004B68D2"/>
    <w:rsid w:val="004B6A10"/>
    <w:rsid w:val="004B6BE6"/>
    <w:rsid w:val="004B6DD4"/>
    <w:rsid w:val="004B7290"/>
    <w:rsid w:val="004B73DF"/>
    <w:rsid w:val="004B741C"/>
    <w:rsid w:val="004B7441"/>
    <w:rsid w:val="004B750F"/>
    <w:rsid w:val="004B753C"/>
    <w:rsid w:val="004B754A"/>
    <w:rsid w:val="004B76C4"/>
    <w:rsid w:val="004B7704"/>
    <w:rsid w:val="004B7835"/>
    <w:rsid w:val="004B7986"/>
    <w:rsid w:val="004B7A2D"/>
    <w:rsid w:val="004B7C8E"/>
    <w:rsid w:val="004B7FD4"/>
    <w:rsid w:val="004C02CC"/>
    <w:rsid w:val="004C0344"/>
    <w:rsid w:val="004C04B0"/>
    <w:rsid w:val="004C04DD"/>
    <w:rsid w:val="004C0630"/>
    <w:rsid w:val="004C0696"/>
    <w:rsid w:val="004C07D5"/>
    <w:rsid w:val="004C0934"/>
    <w:rsid w:val="004C0AAA"/>
    <w:rsid w:val="004C0B11"/>
    <w:rsid w:val="004C0B22"/>
    <w:rsid w:val="004C0CA3"/>
    <w:rsid w:val="004C0CF5"/>
    <w:rsid w:val="004C0DE3"/>
    <w:rsid w:val="004C0F06"/>
    <w:rsid w:val="004C109E"/>
    <w:rsid w:val="004C1221"/>
    <w:rsid w:val="004C128E"/>
    <w:rsid w:val="004C1479"/>
    <w:rsid w:val="004C15B6"/>
    <w:rsid w:val="004C170A"/>
    <w:rsid w:val="004C1962"/>
    <w:rsid w:val="004C19AD"/>
    <w:rsid w:val="004C1A09"/>
    <w:rsid w:val="004C1A6B"/>
    <w:rsid w:val="004C1BA0"/>
    <w:rsid w:val="004C1D2C"/>
    <w:rsid w:val="004C1E26"/>
    <w:rsid w:val="004C1EEB"/>
    <w:rsid w:val="004C1F2B"/>
    <w:rsid w:val="004C1F83"/>
    <w:rsid w:val="004C1FAC"/>
    <w:rsid w:val="004C23CA"/>
    <w:rsid w:val="004C2940"/>
    <w:rsid w:val="004C2947"/>
    <w:rsid w:val="004C2AD9"/>
    <w:rsid w:val="004C2AF1"/>
    <w:rsid w:val="004C301E"/>
    <w:rsid w:val="004C302A"/>
    <w:rsid w:val="004C306B"/>
    <w:rsid w:val="004C3376"/>
    <w:rsid w:val="004C349C"/>
    <w:rsid w:val="004C37FD"/>
    <w:rsid w:val="004C3ABC"/>
    <w:rsid w:val="004C3AE9"/>
    <w:rsid w:val="004C3BAC"/>
    <w:rsid w:val="004C3BF0"/>
    <w:rsid w:val="004C3D2E"/>
    <w:rsid w:val="004C3D3B"/>
    <w:rsid w:val="004C3DDD"/>
    <w:rsid w:val="004C3FB1"/>
    <w:rsid w:val="004C3FEF"/>
    <w:rsid w:val="004C429C"/>
    <w:rsid w:val="004C43B5"/>
    <w:rsid w:val="004C43D8"/>
    <w:rsid w:val="004C4535"/>
    <w:rsid w:val="004C4629"/>
    <w:rsid w:val="004C4802"/>
    <w:rsid w:val="004C491F"/>
    <w:rsid w:val="004C4A84"/>
    <w:rsid w:val="004C4C12"/>
    <w:rsid w:val="004C4DBC"/>
    <w:rsid w:val="004C4DC4"/>
    <w:rsid w:val="004C4DF6"/>
    <w:rsid w:val="004C4FD5"/>
    <w:rsid w:val="004C5005"/>
    <w:rsid w:val="004C5099"/>
    <w:rsid w:val="004C50CC"/>
    <w:rsid w:val="004C5109"/>
    <w:rsid w:val="004C51B0"/>
    <w:rsid w:val="004C51D6"/>
    <w:rsid w:val="004C52B0"/>
    <w:rsid w:val="004C52CB"/>
    <w:rsid w:val="004C539E"/>
    <w:rsid w:val="004C558E"/>
    <w:rsid w:val="004C571B"/>
    <w:rsid w:val="004C579A"/>
    <w:rsid w:val="004C5808"/>
    <w:rsid w:val="004C59B7"/>
    <w:rsid w:val="004C59C1"/>
    <w:rsid w:val="004C5E19"/>
    <w:rsid w:val="004C5E32"/>
    <w:rsid w:val="004C5F1B"/>
    <w:rsid w:val="004C5F98"/>
    <w:rsid w:val="004C5FDA"/>
    <w:rsid w:val="004C6014"/>
    <w:rsid w:val="004C6227"/>
    <w:rsid w:val="004C69AC"/>
    <w:rsid w:val="004C69BB"/>
    <w:rsid w:val="004C6A52"/>
    <w:rsid w:val="004C6A63"/>
    <w:rsid w:val="004C6B86"/>
    <w:rsid w:val="004C6C6F"/>
    <w:rsid w:val="004C6C86"/>
    <w:rsid w:val="004C6DC1"/>
    <w:rsid w:val="004C7162"/>
    <w:rsid w:val="004C72B5"/>
    <w:rsid w:val="004C74A0"/>
    <w:rsid w:val="004C7581"/>
    <w:rsid w:val="004C7584"/>
    <w:rsid w:val="004C76B3"/>
    <w:rsid w:val="004C7721"/>
    <w:rsid w:val="004C78C6"/>
    <w:rsid w:val="004C78EC"/>
    <w:rsid w:val="004C79FD"/>
    <w:rsid w:val="004C79FF"/>
    <w:rsid w:val="004C7B49"/>
    <w:rsid w:val="004D0171"/>
    <w:rsid w:val="004D0250"/>
    <w:rsid w:val="004D034D"/>
    <w:rsid w:val="004D03B4"/>
    <w:rsid w:val="004D052D"/>
    <w:rsid w:val="004D0555"/>
    <w:rsid w:val="004D0605"/>
    <w:rsid w:val="004D0757"/>
    <w:rsid w:val="004D081C"/>
    <w:rsid w:val="004D0A4B"/>
    <w:rsid w:val="004D0B42"/>
    <w:rsid w:val="004D0D7A"/>
    <w:rsid w:val="004D0D81"/>
    <w:rsid w:val="004D0FA9"/>
    <w:rsid w:val="004D10B6"/>
    <w:rsid w:val="004D11A0"/>
    <w:rsid w:val="004D1525"/>
    <w:rsid w:val="004D1784"/>
    <w:rsid w:val="004D1F01"/>
    <w:rsid w:val="004D1F51"/>
    <w:rsid w:val="004D2251"/>
    <w:rsid w:val="004D24D3"/>
    <w:rsid w:val="004D2620"/>
    <w:rsid w:val="004D26EB"/>
    <w:rsid w:val="004D2AE0"/>
    <w:rsid w:val="004D2B3B"/>
    <w:rsid w:val="004D2D0D"/>
    <w:rsid w:val="004D2FEF"/>
    <w:rsid w:val="004D2FF3"/>
    <w:rsid w:val="004D3067"/>
    <w:rsid w:val="004D3070"/>
    <w:rsid w:val="004D350F"/>
    <w:rsid w:val="004D378B"/>
    <w:rsid w:val="004D37BC"/>
    <w:rsid w:val="004D3847"/>
    <w:rsid w:val="004D38AF"/>
    <w:rsid w:val="004D3954"/>
    <w:rsid w:val="004D3A36"/>
    <w:rsid w:val="004D3AC3"/>
    <w:rsid w:val="004D3B47"/>
    <w:rsid w:val="004D3CCC"/>
    <w:rsid w:val="004D3F70"/>
    <w:rsid w:val="004D441E"/>
    <w:rsid w:val="004D46EB"/>
    <w:rsid w:val="004D47C1"/>
    <w:rsid w:val="004D4896"/>
    <w:rsid w:val="004D48F5"/>
    <w:rsid w:val="004D4A48"/>
    <w:rsid w:val="004D4B92"/>
    <w:rsid w:val="004D4C27"/>
    <w:rsid w:val="004D4C9B"/>
    <w:rsid w:val="004D4DBD"/>
    <w:rsid w:val="004D4E3A"/>
    <w:rsid w:val="004D511A"/>
    <w:rsid w:val="004D522F"/>
    <w:rsid w:val="004D544D"/>
    <w:rsid w:val="004D54AF"/>
    <w:rsid w:val="004D54DA"/>
    <w:rsid w:val="004D5536"/>
    <w:rsid w:val="004D55C2"/>
    <w:rsid w:val="004D56CA"/>
    <w:rsid w:val="004D56DC"/>
    <w:rsid w:val="004D58E4"/>
    <w:rsid w:val="004D5A97"/>
    <w:rsid w:val="004D5CB1"/>
    <w:rsid w:val="004D5D5B"/>
    <w:rsid w:val="004D6036"/>
    <w:rsid w:val="004D62E1"/>
    <w:rsid w:val="004D63CA"/>
    <w:rsid w:val="004D63DD"/>
    <w:rsid w:val="004D6416"/>
    <w:rsid w:val="004D6633"/>
    <w:rsid w:val="004D6734"/>
    <w:rsid w:val="004D6878"/>
    <w:rsid w:val="004D68E6"/>
    <w:rsid w:val="004D6949"/>
    <w:rsid w:val="004D6995"/>
    <w:rsid w:val="004D6A23"/>
    <w:rsid w:val="004D6A36"/>
    <w:rsid w:val="004D6ACD"/>
    <w:rsid w:val="004D6B79"/>
    <w:rsid w:val="004D6D34"/>
    <w:rsid w:val="004D6E26"/>
    <w:rsid w:val="004D6F4C"/>
    <w:rsid w:val="004D72C2"/>
    <w:rsid w:val="004D733C"/>
    <w:rsid w:val="004D7356"/>
    <w:rsid w:val="004D7509"/>
    <w:rsid w:val="004D7795"/>
    <w:rsid w:val="004D7905"/>
    <w:rsid w:val="004D79D6"/>
    <w:rsid w:val="004D7A14"/>
    <w:rsid w:val="004D7A8A"/>
    <w:rsid w:val="004D7B99"/>
    <w:rsid w:val="004D7D51"/>
    <w:rsid w:val="004E0164"/>
    <w:rsid w:val="004E027F"/>
    <w:rsid w:val="004E0440"/>
    <w:rsid w:val="004E044A"/>
    <w:rsid w:val="004E0568"/>
    <w:rsid w:val="004E0615"/>
    <w:rsid w:val="004E0673"/>
    <w:rsid w:val="004E06CD"/>
    <w:rsid w:val="004E06EF"/>
    <w:rsid w:val="004E07BB"/>
    <w:rsid w:val="004E093E"/>
    <w:rsid w:val="004E0D34"/>
    <w:rsid w:val="004E0DB2"/>
    <w:rsid w:val="004E0E1B"/>
    <w:rsid w:val="004E0E24"/>
    <w:rsid w:val="004E0F2A"/>
    <w:rsid w:val="004E0F9B"/>
    <w:rsid w:val="004E1031"/>
    <w:rsid w:val="004E106D"/>
    <w:rsid w:val="004E1252"/>
    <w:rsid w:val="004E1394"/>
    <w:rsid w:val="004E13ED"/>
    <w:rsid w:val="004E13F6"/>
    <w:rsid w:val="004E14A8"/>
    <w:rsid w:val="004E1535"/>
    <w:rsid w:val="004E153D"/>
    <w:rsid w:val="004E159B"/>
    <w:rsid w:val="004E17B5"/>
    <w:rsid w:val="004E17EA"/>
    <w:rsid w:val="004E18C1"/>
    <w:rsid w:val="004E1911"/>
    <w:rsid w:val="004E1A3D"/>
    <w:rsid w:val="004E1E29"/>
    <w:rsid w:val="004E21D8"/>
    <w:rsid w:val="004E2296"/>
    <w:rsid w:val="004E22DD"/>
    <w:rsid w:val="004E23BD"/>
    <w:rsid w:val="004E23E7"/>
    <w:rsid w:val="004E2525"/>
    <w:rsid w:val="004E27AC"/>
    <w:rsid w:val="004E27D0"/>
    <w:rsid w:val="004E27E4"/>
    <w:rsid w:val="004E2B6C"/>
    <w:rsid w:val="004E2BDB"/>
    <w:rsid w:val="004E2C91"/>
    <w:rsid w:val="004E2CE0"/>
    <w:rsid w:val="004E2FE3"/>
    <w:rsid w:val="004E3041"/>
    <w:rsid w:val="004E308A"/>
    <w:rsid w:val="004E351E"/>
    <w:rsid w:val="004E3564"/>
    <w:rsid w:val="004E3717"/>
    <w:rsid w:val="004E37B7"/>
    <w:rsid w:val="004E3960"/>
    <w:rsid w:val="004E3CBE"/>
    <w:rsid w:val="004E3F82"/>
    <w:rsid w:val="004E40DC"/>
    <w:rsid w:val="004E4392"/>
    <w:rsid w:val="004E44F9"/>
    <w:rsid w:val="004E45BE"/>
    <w:rsid w:val="004E4629"/>
    <w:rsid w:val="004E475F"/>
    <w:rsid w:val="004E487A"/>
    <w:rsid w:val="004E489C"/>
    <w:rsid w:val="004E4AF9"/>
    <w:rsid w:val="004E4D14"/>
    <w:rsid w:val="004E4E87"/>
    <w:rsid w:val="004E4F8C"/>
    <w:rsid w:val="004E4F94"/>
    <w:rsid w:val="004E5172"/>
    <w:rsid w:val="004E5216"/>
    <w:rsid w:val="004E5498"/>
    <w:rsid w:val="004E558F"/>
    <w:rsid w:val="004E5654"/>
    <w:rsid w:val="004E5730"/>
    <w:rsid w:val="004E57DB"/>
    <w:rsid w:val="004E5861"/>
    <w:rsid w:val="004E58A4"/>
    <w:rsid w:val="004E58E9"/>
    <w:rsid w:val="004E5AB0"/>
    <w:rsid w:val="004E5B74"/>
    <w:rsid w:val="004E5BD0"/>
    <w:rsid w:val="004E5C05"/>
    <w:rsid w:val="004E5DDE"/>
    <w:rsid w:val="004E5E20"/>
    <w:rsid w:val="004E5E23"/>
    <w:rsid w:val="004E60A4"/>
    <w:rsid w:val="004E6305"/>
    <w:rsid w:val="004E6572"/>
    <w:rsid w:val="004E672D"/>
    <w:rsid w:val="004E68AA"/>
    <w:rsid w:val="004E6959"/>
    <w:rsid w:val="004E6C0A"/>
    <w:rsid w:val="004E6CA4"/>
    <w:rsid w:val="004E6D27"/>
    <w:rsid w:val="004E6D62"/>
    <w:rsid w:val="004E6FE3"/>
    <w:rsid w:val="004E748B"/>
    <w:rsid w:val="004E76A3"/>
    <w:rsid w:val="004E7860"/>
    <w:rsid w:val="004E78EF"/>
    <w:rsid w:val="004E7943"/>
    <w:rsid w:val="004E7982"/>
    <w:rsid w:val="004E79D0"/>
    <w:rsid w:val="004E7B09"/>
    <w:rsid w:val="004E7B9B"/>
    <w:rsid w:val="004E7CDB"/>
    <w:rsid w:val="004E7DEE"/>
    <w:rsid w:val="004E7ED6"/>
    <w:rsid w:val="004E7F30"/>
    <w:rsid w:val="004F00C7"/>
    <w:rsid w:val="004F01F5"/>
    <w:rsid w:val="004F02B5"/>
    <w:rsid w:val="004F02C4"/>
    <w:rsid w:val="004F03D3"/>
    <w:rsid w:val="004F0430"/>
    <w:rsid w:val="004F048F"/>
    <w:rsid w:val="004F0666"/>
    <w:rsid w:val="004F06B8"/>
    <w:rsid w:val="004F07D0"/>
    <w:rsid w:val="004F07F8"/>
    <w:rsid w:val="004F0893"/>
    <w:rsid w:val="004F09B7"/>
    <w:rsid w:val="004F0A84"/>
    <w:rsid w:val="004F0AA2"/>
    <w:rsid w:val="004F0B15"/>
    <w:rsid w:val="004F0BF8"/>
    <w:rsid w:val="004F0C6A"/>
    <w:rsid w:val="004F0C89"/>
    <w:rsid w:val="004F0CCF"/>
    <w:rsid w:val="004F0D73"/>
    <w:rsid w:val="004F0FDF"/>
    <w:rsid w:val="004F1047"/>
    <w:rsid w:val="004F1087"/>
    <w:rsid w:val="004F10A4"/>
    <w:rsid w:val="004F114E"/>
    <w:rsid w:val="004F125D"/>
    <w:rsid w:val="004F1358"/>
    <w:rsid w:val="004F139F"/>
    <w:rsid w:val="004F154A"/>
    <w:rsid w:val="004F1A52"/>
    <w:rsid w:val="004F1D4A"/>
    <w:rsid w:val="004F1EA7"/>
    <w:rsid w:val="004F207D"/>
    <w:rsid w:val="004F232A"/>
    <w:rsid w:val="004F241D"/>
    <w:rsid w:val="004F26B8"/>
    <w:rsid w:val="004F2A87"/>
    <w:rsid w:val="004F2ADB"/>
    <w:rsid w:val="004F2B7C"/>
    <w:rsid w:val="004F2D33"/>
    <w:rsid w:val="004F2EB2"/>
    <w:rsid w:val="004F2EED"/>
    <w:rsid w:val="004F3314"/>
    <w:rsid w:val="004F33DA"/>
    <w:rsid w:val="004F349C"/>
    <w:rsid w:val="004F3540"/>
    <w:rsid w:val="004F35AF"/>
    <w:rsid w:val="004F362E"/>
    <w:rsid w:val="004F369C"/>
    <w:rsid w:val="004F37CD"/>
    <w:rsid w:val="004F37D8"/>
    <w:rsid w:val="004F39AB"/>
    <w:rsid w:val="004F3A09"/>
    <w:rsid w:val="004F3A44"/>
    <w:rsid w:val="004F3AB5"/>
    <w:rsid w:val="004F3E0A"/>
    <w:rsid w:val="004F3E53"/>
    <w:rsid w:val="004F3E5E"/>
    <w:rsid w:val="004F3EC0"/>
    <w:rsid w:val="004F3F50"/>
    <w:rsid w:val="004F463A"/>
    <w:rsid w:val="004F466B"/>
    <w:rsid w:val="004F4756"/>
    <w:rsid w:val="004F47C9"/>
    <w:rsid w:val="004F49FB"/>
    <w:rsid w:val="004F4E21"/>
    <w:rsid w:val="004F5005"/>
    <w:rsid w:val="004F5103"/>
    <w:rsid w:val="004F518A"/>
    <w:rsid w:val="004F51A7"/>
    <w:rsid w:val="004F51D1"/>
    <w:rsid w:val="004F5210"/>
    <w:rsid w:val="004F52B7"/>
    <w:rsid w:val="004F5415"/>
    <w:rsid w:val="004F55A6"/>
    <w:rsid w:val="004F5602"/>
    <w:rsid w:val="004F577D"/>
    <w:rsid w:val="004F579D"/>
    <w:rsid w:val="004F58B8"/>
    <w:rsid w:val="004F59D0"/>
    <w:rsid w:val="004F5B67"/>
    <w:rsid w:val="004F5B75"/>
    <w:rsid w:val="004F5B9D"/>
    <w:rsid w:val="004F5C46"/>
    <w:rsid w:val="004F5FA6"/>
    <w:rsid w:val="004F6191"/>
    <w:rsid w:val="004F62BC"/>
    <w:rsid w:val="004F6695"/>
    <w:rsid w:val="004F66CD"/>
    <w:rsid w:val="004F6726"/>
    <w:rsid w:val="004F6B12"/>
    <w:rsid w:val="004F6BFB"/>
    <w:rsid w:val="004F6C63"/>
    <w:rsid w:val="004F6C9F"/>
    <w:rsid w:val="004F6CF7"/>
    <w:rsid w:val="004F6D2E"/>
    <w:rsid w:val="004F6DD2"/>
    <w:rsid w:val="004F6E21"/>
    <w:rsid w:val="004F6E35"/>
    <w:rsid w:val="004F6E39"/>
    <w:rsid w:val="004F6E4C"/>
    <w:rsid w:val="004F6F91"/>
    <w:rsid w:val="004F6FCB"/>
    <w:rsid w:val="004F7181"/>
    <w:rsid w:val="004F719C"/>
    <w:rsid w:val="004F71D2"/>
    <w:rsid w:val="004F74EF"/>
    <w:rsid w:val="004F7639"/>
    <w:rsid w:val="004F778E"/>
    <w:rsid w:val="004F77B5"/>
    <w:rsid w:val="004F7C11"/>
    <w:rsid w:val="004F7D75"/>
    <w:rsid w:val="004F7DA7"/>
    <w:rsid w:val="004F7DF2"/>
    <w:rsid w:val="004F7EC8"/>
    <w:rsid w:val="004F7F35"/>
    <w:rsid w:val="004F7F42"/>
    <w:rsid w:val="004F7F9E"/>
    <w:rsid w:val="0050009D"/>
    <w:rsid w:val="005001B8"/>
    <w:rsid w:val="005001E1"/>
    <w:rsid w:val="00500462"/>
    <w:rsid w:val="00500618"/>
    <w:rsid w:val="0050072B"/>
    <w:rsid w:val="00500740"/>
    <w:rsid w:val="0050080A"/>
    <w:rsid w:val="005008CD"/>
    <w:rsid w:val="005008F9"/>
    <w:rsid w:val="0050093D"/>
    <w:rsid w:val="00500A4E"/>
    <w:rsid w:val="00500A59"/>
    <w:rsid w:val="00500BB4"/>
    <w:rsid w:val="00500CA8"/>
    <w:rsid w:val="00500CCF"/>
    <w:rsid w:val="00501013"/>
    <w:rsid w:val="0050104F"/>
    <w:rsid w:val="005010B3"/>
    <w:rsid w:val="005010B9"/>
    <w:rsid w:val="005010D4"/>
    <w:rsid w:val="00501143"/>
    <w:rsid w:val="00501177"/>
    <w:rsid w:val="005012A2"/>
    <w:rsid w:val="0050138A"/>
    <w:rsid w:val="005013CB"/>
    <w:rsid w:val="00501404"/>
    <w:rsid w:val="00501543"/>
    <w:rsid w:val="0050159C"/>
    <w:rsid w:val="005015BC"/>
    <w:rsid w:val="005015FA"/>
    <w:rsid w:val="005016B6"/>
    <w:rsid w:val="00501776"/>
    <w:rsid w:val="005017DB"/>
    <w:rsid w:val="00501845"/>
    <w:rsid w:val="005019DC"/>
    <w:rsid w:val="00501A51"/>
    <w:rsid w:val="00501E1A"/>
    <w:rsid w:val="00501E6B"/>
    <w:rsid w:val="00501E94"/>
    <w:rsid w:val="00501EA9"/>
    <w:rsid w:val="00501F65"/>
    <w:rsid w:val="00502016"/>
    <w:rsid w:val="005020DA"/>
    <w:rsid w:val="00502155"/>
    <w:rsid w:val="00502328"/>
    <w:rsid w:val="005027D4"/>
    <w:rsid w:val="005028B2"/>
    <w:rsid w:val="00502910"/>
    <w:rsid w:val="00502CDE"/>
    <w:rsid w:val="00502D11"/>
    <w:rsid w:val="00502E04"/>
    <w:rsid w:val="00503045"/>
    <w:rsid w:val="00503094"/>
    <w:rsid w:val="00503103"/>
    <w:rsid w:val="0050315C"/>
    <w:rsid w:val="00503283"/>
    <w:rsid w:val="005032B2"/>
    <w:rsid w:val="0050388F"/>
    <w:rsid w:val="00503A6F"/>
    <w:rsid w:val="00503AE7"/>
    <w:rsid w:val="00503B02"/>
    <w:rsid w:val="00503B2E"/>
    <w:rsid w:val="00503D39"/>
    <w:rsid w:val="00503E99"/>
    <w:rsid w:val="00504037"/>
    <w:rsid w:val="00504076"/>
    <w:rsid w:val="0050414A"/>
    <w:rsid w:val="005042A7"/>
    <w:rsid w:val="005044C7"/>
    <w:rsid w:val="00504572"/>
    <w:rsid w:val="00504992"/>
    <w:rsid w:val="005049A8"/>
    <w:rsid w:val="00504A21"/>
    <w:rsid w:val="00504A54"/>
    <w:rsid w:val="00504CC7"/>
    <w:rsid w:val="00504F76"/>
    <w:rsid w:val="00504FA1"/>
    <w:rsid w:val="00504FB9"/>
    <w:rsid w:val="0050502C"/>
    <w:rsid w:val="00505059"/>
    <w:rsid w:val="005050C4"/>
    <w:rsid w:val="005054B4"/>
    <w:rsid w:val="005054D5"/>
    <w:rsid w:val="005055EC"/>
    <w:rsid w:val="005056F6"/>
    <w:rsid w:val="00505857"/>
    <w:rsid w:val="00505AAA"/>
    <w:rsid w:val="00505B66"/>
    <w:rsid w:val="00505C2A"/>
    <w:rsid w:val="00505C49"/>
    <w:rsid w:val="0050618B"/>
    <w:rsid w:val="005061B9"/>
    <w:rsid w:val="00506224"/>
    <w:rsid w:val="00506315"/>
    <w:rsid w:val="005063E7"/>
    <w:rsid w:val="0050658A"/>
    <w:rsid w:val="005065C2"/>
    <w:rsid w:val="00506775"/>
    <w:rsid w:val="00506A33"/>
    <w:rsid w:val="00506B7D"/>
    <w:rsid w:val="00506C0B"/>
    <w:rsid w:val="00506D9B"/>
    <w:rsid w:val="00506EEB"/>
    <w:rsid w:val="00506F32"/>
    <w:rsid w:val="00506F3E"/>
    <w:rsid w:val="00506F7A"/>
    <w:rsid w:val="00506FB3"/>
    <w:rsid w:val="0050704A"/>
    <w:rsid w:val="005070AA"/>
    <w:rsid w:val="0050714B"/>
    <w:rsid w:val="005075A2"/>
    <w:rsid w:val="005077F9"/>
    <w:rsid w:val="0050786F"/>
    <w:rsid w:val="0050789E"/>
    <w:rsid w:val="0050792D"/>
    <w:rsid w:val="00507961"/>
    <w:rsid w:val="00507C48"/>
    <w:rsid w:val="00507CAE"/>
    <w:rsid w:val="00507CF9"/>
    <w:rsid w:val="00507DE6"/>
    <w:rsid w:val="00507E66"/>
    <w:rsid w:val="00507F0B"/>
    <w:rsid w:val="00510243"/>
    <w:rsid w:val="005103E7"/>
    <w:rsid w:val="005103F6"/>
    <w:rsid w:val="005104A4"/>
    <w:rsid w:val="0051061E"/>
    <w:rsid w:val="005106B3"/>
    <w:rsid w:val="00510754"/>
    <w:rsid w:val="005107B1"/>
    <w:rsid w:val="00510836"/>
    <w:rsid w:val="005108B7"/>
    <w:rsid w:val="005109F7"/>
    <w:rsid w:val="00510B15"/>
    <w:rsid w:val="00510E65"/>
    <w:rsid w:val="0051116F"/>
    <w:rsid w:val="005115AC"/>
    <w:rsid w:val="005115C5"/>
    <w:rsid w:val="005115C6"/>
    <w:rsid w:val="00511760"/>
    <w:rsid w:val="00511897"/>
    <w:rsid w:val="00511A30"/>
    <w:rsid w:val="00511C60"/>
    <w:rsid w:val="00511D59"/>
    <w:rsid w:val="00511DF7"/>
    <w:rsid w:val="00511E4E"/>
    <w:rsid w:val="005122A5"/>
    <w:rsid w:val="0051244E"/>
    <w:rsid w:val="005124E9"/>
    <w:rsid w:val="005125B3"/>
    <w:rsid w:val="00512681"/>
    <w:rsid w:val="005126A9"/>
    <w:rsid w:val="005127C1"/>
    <w:rsid w:val="0051289C"/>
    <w:rsid w:val="00512B90"/>
    <w:rsid w:val="00512BD5"/>
    <w:rsid w:val="00512C94"/>
    <w:rsid w:val="00512D3A"/>
    <w:rsid w:val="00512EEF"/>
    <w:rsid w:val="00513389"/>
    <w:rsid w:val="0051357D"/>
    <w:rsid w:val="00513598"/>
    <w:rsid w:val="005135C2"/>
    <w:rsid w:val="005139E2"/>
    <w:rsid w:val="00513DE0"/>
    <w:rsid w:val="00513E01"/>
    <w:rsid w:val="00513F36"/>
    <w:rsid w:val="00513FB0"/>
    <w:rsid w:val="00514174"/>
    <w:rsid w:val="0051430F"/>
    <w:rsid w:val="0051445B"/>
    <w:rsid w:val="00514520"/>
    <w:rsid w:val="0051454D"/>
    <w:rsid w:val="0051459E"/>
    <w:rsid w:val="005145FD"/>
    <w:rsid w:val="00514683"/>
    <w:rsid w:val="00514860"/>
    <w:rsid w:val="00514900"/>
    <w:rsid w:val="0051490E"/>
    <w:rsid w:val="005149DF"/>
    <w:rsid w:val="00514AED"/>
    <w:rsid w:val="00514B29"/>
    <w:rsid w:val="00514B9A"/>
    <w:rsid w:val="00514E04"/>
    <w:rsid w:val="0051513B"/>
    <w:rsid w:val="005151CE"/>
    <w:rsid w:val="005151F0"/>
    <w:rsid w:val="00515389"/>
    <w:rsid w:val="005153CF"/>
    <w:rsid w:val="005154DB"/>
    <w:rsid w:val="005155EB"/>
    <w:rsid w:val="0051561E"/>
    <w:rsid w:val="0051562E"/>
    <w:rsid w:val="0051566A"/>
    <w:rsid w:val="005156CF"/>
    <w:rsid w:val="00515A18"/>
    <w:rsid w:val="00515AD8"/>
    <w:rsid w:val="00515AFF"/>
    <w:rsid w:val="00515B95"/>
    <w:rsid w:val="00515C44"/>
    <w:rsid w:val="00515DA2"/>
    <w:rsid w:val="00515DCA"/>
    <w:rsid w:val="00515E45"/>
    <w:rsid w:val="00515EE1"/>
    <w:rsid w:val="0051609F"/>
    <w:rsid w:val="00516131"/>
    <w:rsid w:val="00516133"/>
    <w:rsid w:val="005161EB"/>
    <w:rsid w:val="00516391"/>
    <w:rsid w:val="005164A1"/>
    <w:rsid w:val="005165AA"/>
    <w:rsid w:val="005167B1"/>
    <w:rsid w:val="0051690E"/>
    <w:rsid w:val="00516D2D"/>
    <w:rsid w:val="00516FF4"/>
    <w:rsid w:val="005170E9"/>
    <w:rsid w:val="0051734D"/>
    <w:rsid w:val="00517521"/>
    <w:rsid w:val="0051753C"/>
    <w:rsid w:val="005175AC"/>
    <w:rsid w:val="005176F0"/>
    <w:rsid w:val="00517705"/>
    <w:rsid w:val="0051778D"/>
    <w:rsid w:val="00517844"/>
    <w:rsid w:val="00517B97"/>
    <w:rsid w:val="00517BC4"/>
    <w:rsid w:val="00517E80"/>
    <w:rsid w:val="00517ECD"/>
    <w:rsid w:val="00520310"/>
    <w:rsid w:val="0052036F"/>
    <w:rsid w:val="005205C2"/>
    <w:rsid w:val="0052066C"/>
    <w:rsid w:val="005206F0"/>
    <w:rsid w:val="005206F1"/>
    <w:rsid w:val="005207F5"/>
    <w:rsid w:val="00520836"/>
    <w:rsid w:val="00520958"/>
    <w:rsid w:val="00520A6A"/>
    <w:rsid w:val="00520B14"/>
    <w:rsid w:val="00520BF2"/>
    <w:rsid w:val="00520BFE"/>
    <w:rsid w:val="00520D02"/>
    <w:rsid w:val="00520D3B"/>
    <w:rsid w:val="00520DD5"/>
    <w:rsid w:val="00520E19"/>
    <w:rsid w:val="00521374"/>
    <w:rsid w:val="00521640"/>
    <w:rsid w:val="0052176C"/>
    <w:rsid w:val="0052178F"/>
    <w:rsid w:val="00521A61"/>
    <w:rsid w:val="00521F9D"/>
    <w:rsid w:val="00522082"/>
    <w:rsid w:val="005220F5"/>
    <w:rsid w:val="00522117"/>
    <w:rsid w:val="005221BA"/>
    <w:rsid w:val="00522204"/>
    <w:rsid w:val="005222BA"/>
    <w:rsid w:val="0052232D"/>
    <w:rsid w:val="00522439"/>
    <w:rsid w:val="00522499"/>
    <w:rsid w:val="0052259E"/>
    <w:rsid w:val="005225D7"/>
    <w:rsid w:val="00522761"/>
    <w:rsid w:val="005227EC"/>
    <w:rsid w:val="0052281B"/>
    <w:rsid w:val="0052289D"/>
    <w:rsid w:val="0052293D"/>
    <w:rsid w:val="00522945"/>
    <w:rsid w:val="005229DD"/>
    <w:rsid w:val="00522A22"/>
    <w:rsid w:val="00522B94"/>
    <w:rsid w:val="00522C9D"/>
    <w:rsid w:val="00522CE8"/>
    <w:rsid w:val="00522D6E"/>
    <w:rsid w:val="00522E0B"/>
    <w:rsid w:val="00522EE6"/>
    <w:rsid w:val="00522EE9"/>
    <w:rsid w:val="00523089"/>
    <w:rsid w:val="00523182"/>
    <w:rsid w:val="005234EB"/>
    <w:rsid w:val="00523561"/>
    <w:rsid w:val="005236BB"/>
    <w:rsid w:val="00523735"/>
    <w:rsid w:val="00523767"/>
    <w:rsid w:val="005238EC"/>
    <w:rsid w:val="00523AFC"/>
    <w:rsid w:val="00523DF2"/>
    <w:rsid w:val="00523EA6"/>
    <w:rsid w:val="00523F64"/>
    <w:rsid w:val="0052451B"/>
    <w:rsid w:val="00524595"/>
    <w:rsid w:val="0052471B"/>
    <w:rsid w:val="0052492E"/>
    <w:rsid w:val="005249E0"/>
    <w:rsid w:val="00524BDA"/>
    <w:rsid w:val="00524E0A"/>
    <w:rsid w:val="00524E54"/>
    <w:rsid w:val="00524F12"/>
    <w:rsid w:val="0052510D"/>
    <w:rsid w:val="0052514B"/>
    <w:rsid w:val="0052519C"/>
    <w:rsid w:val="00525265"/>
    <w:rsid w:val="00525274"/>
    <w:rsid w:val="0052571D"/>
    <w:rsid w:val="00525889"/>
    <w:rsid w:val="005259C2"/>
    <w:rsid w:val="00525A02"/>
    <w:rsid w:val="00525A77"/>
    <w:rsid w:val="00525ABB"/>
    <w:rsid w:val="00525AD8"/>
    <w:rsid w:val="00525B45"/>
    <w:rsid w:val="00525C4F"/>
    <w:rsid w:val="00525D24"/>
    <w:rsid w:val="00525D55"/>
    <w:rsid w:val="00525EFA"/>
    <w:rsid w:val="00525FE2"/>
    <w:rsid w:val="00526178"/>
    <w:rsid w:val="0052671A"/>
    <w:rsid w:val="00526791"/>
    <w:rsid w:val="005269E1"/>
    <w:rsid w:val="00526B29"/>
    <w:rsid w:val="00526B36"/>
    <w:rsid w:val="00526CC0"/>
    <w:rsid w:val="00526CD2"/>
    <w:rsid w:val="00526D7C"/>
    <w:rsid w:val="00526E9C"/>
    <w:rsid w:val="00526F0C"/>
    <w:rsid w:val="00527009"/>
    <w:rsid w:val="005270CA"/>
    <w:rsid w:val="00527221"/>
    <w:rsid w:val="00527373"/>
    <w:rsid w:val="005276FB"/>
    <w:rsid w:val="00527C8E"/>
    <w:rsid w:val="00527C92"/>
    <w:rsid w:val="00527D00"/>
    <w:rsid w:val="00527D5E"/>
    <w:rsid w:val="00527DAF"/>
    <w:rsid w:val="00527E4A"/>
    <w:rsid w:val="00527EDE"/>
    <w:rsid w:val="00530181"/>
    <w:rsid w:val="005301A3"/>
    <w:rsid w:val="0053037A"/>
    <w:rsid w:val="0053061E"/>
    <w:rsid w:val="00530696"/>
    <w:rsid w:val="00530816"/>
    <w:rsid w:val="00530A4C"/>
    <w:rsid w:val="00530C2A"/>
    <w:rsid w:val="00530CEB"/>
    <w:rsid w:val="00530E55"/>
    <w:rsid w:val="00530EAE"/>
    <w:rsid w:val="00530F54"/>
    <w:rsid w:val="005314E5"/>
    <w:rsid w:val="005314EF"/>
    <w:rsid w:val="005315F9"/>
    <w:rsid w:val="0053170A"/>
    <w:rsid w:val="005317F1"/>
    <w:rsid w:val="00531954"/>
    <w:rsid w:val="00531AA3"/>
    <w:rsid w:val="00531AC4"/>
    <w:rsid w:val="00531BC1"/>
    <w:rsid w:val="00531D3B"/>
    <w:rsid w:val="00531ECC"/>
    <w:rsid w:val="00531F77"/>
    <w:rsid w:val="00532036"/>
    <w:rsid w:val="005320F0"/>
    <w:rsid w:val="00532107"/>
    <w:rsid w:val="005322EE"/>
    <w:rsid w:val="0053234B"/>
    <w:rsid w:val="005323F1"/>
    <w:rsid w:val="005324C5"/>
    <w:rsid w:val="00532598"/>
    <w:rsid w:val="0053277F"/>
    <w:rsid w:val="0053297A"/>
    <w:rsid w:val="00532C18"/>
    <w:rsid w:val="00532C77"/>
    <w:rsid w:val="00532DB6"/>
    <w:rsid w:val="00532E91"/>
    <w:rsid w:val="00532FB2"/>
    <w:rsid w:val="00533095"/>
    <w:rsid w:val="005330A1"/>
    <w:rsid w:val="0053319E"/>
    <w:rsid w:val="005331F5"/>
    <w:rsid w:val="005334B3"/>
    <w:rsid w:val="005335C6"/>
    <w:rsid w:val="00533649"/>
    <w:rsid w:val="0053395B"/>
    <w:rsid w:val="00533986"/>
    <w:rsid w:val="00533B9A"/>
    <w:rsid w:val="00533DC2"/>
    <w:rsid w:val="00533DEF"/>
    <w:rsid w:val="00533E1E"/>
    <w:rsid w:val="00533E62"/>
    <w:rsid w:val="00533F56"/>
    <w:rsid w:val="00533FC2"/>
    <w:rsid w:val="00534435"/>
    <w:rsid w:val="0053479F"/>
    <w:rsid w:val="005347C7"/>
    <w:rsid w:val="0053481C"/>
    <w:rsid w:val="005348C7"/>
    <w:rsid w:val="005348E1"/>
    <w:rsid w:val="00534BCB"/>
    <w:rsid w:val="00534C18"/>
    <w:rsid w:val="00534C7A"/>
    <w:rsid w:val="00534E79"/>
    <w:rsid w:val="005352E5"/>
    <w:rsid w:val="00535302"/>
    <w:rsid w:val="0053545E"/>
    <w:rsid w:val="00535477"/>
    <w:rsid w:val="00535556"/>
    <w:rsid w:val="00535687"/>
    <w:rsid w:val="0053574D"/>
    <w:rsid w:val="0053575F"/>
    <w:rsid w:val="00535812"/>
    <w:rsid w:val="0053585A"/>
    <w:rsid w:val="005358E4"/>
    <w:rsid w:val="00535DF7"/>
    <w:rsid w:val="00536022"/>
    <w:rsid w:val="0053609C"/>
    <w:rsid w:val="005361EB"/>
    <w:rsid w:val="00536451"/>
    <w:rsid w:val="005364C8"/>
    <w:rsid w:val="0053650C"/>
    <w:rsid w:val="0053655F"/>
    <w:rsid w:val="00536619"/>
    <w:rsid w:val="0053663E"/>
    <w:rsid w:val="005367AD"/>
    <w:rsid w:val="00536B93"/>
    <w:rsid w:val="00536D2B"/>
    <w:rsid w:val="00536D6D"/>
    <w:rsid w:val="00537002"/>
    <w:rsid w:val="00537057"/>
    <w:rsid w:val="00537101"/>
    <w:rsid w:val="00537218"/>
    <w:rsid w:val="0053726C"/>
    <w:rsid w:val="00537407"/>
    <w:rsid w:val="0053740F"/>
    <w:rsid w:val="00537460"/>
    <w:rsid w:val="00537669"/>
    <w:rsid w:val="005377DC"/>
    <w:rsid w:val="005377E5"/>
    <w:rsid w:val="005379CB"/>
    <w:rsid w:val="00537A97"/>
    <w:rsid w:val="00537BB6"/>
    <w:rsid w:val="00537FBA"/>
    <w:rsid w:val="0054014B"/>
    <w:rsid w:val="005403C8"/>
    <w:rsid w:val="0054044A"/>
    <w:rsid w:val="005404A2"/>
    <w:rsid w:val="00540671"/>
    <w:rsid w:val="00540908"/>
    <w:rsid w:val="0054090B"/>
    <w:rsid w:val="005409BE"/>
    <w:rsid w:val="00540AE8"/>
    <w:rsid w:val="00540B29"/>
    <w:rsid w:val="00540CE8"/>
    <w:rsid w:val="00540F10"/>
    <w:rsid w:val="00540F93"/>
    <w:rsid w:val="00541087"/>
    <w:rsid w:val="005410EC"/>
    <w:rsid w:val="00541608"/>
    <w:rsid w:val="0054168D"/>
    <w:rsid w:val="0054175D"/>
    <w:rsid w:val="00541787"/>
    <w:rsid w:val="00541BCB"/>
    <w:rsid w:val="00541D4D"/>
    <w:rsid w:val="00541DB3"/>
    <w:rsid w:val="00541ED2"/>
    <w:rsid w:val="00541EF7"/>
    <w:rsid w:val="00541F11"/>
    <w:rsid w:val="00541F41"/>
    <w:rsid w:val="00541F69"/>
    <w:rsid w:val="00541FAF"/>
    <w:rsid w:val="00541FFA"/>
    <w:rsid w:val="0054214C"/>
    <w:rsid w:val="005421BF"/>
    <w:rsid w:val="0054227B"/>
    <w:rsid w:val="005423A3"/>
    <w:rsid w:val="0054248B"/>
    <w:rsid w:val="0054250C"/>
    <w:rsid w:val="005425BA"/>
    <w:rsid w:val="0054273A"/>
    <w:rsid w:val="00542AC4"/>
    <w:rsid w:val="00542EE7"/>
    <w:rsid w:val="00542FA1"/>
    <w:rsid w:val="005430EC"/>
    <w:rsid w:val="00543108"/>
    <w:rsid w:val="00543283"/>
    <w:rsid w:val="005433F4"/>
    <w:rsid w:val="00543524"/>
    <w:rsid w:val="005435A8"/>
    <w:rsid w:val="00543606"/>
    <w:rsid w:val="00543790"/>
    <w:rsid w:val="00543924"/>
    <w:rsid w:val="00543A68"/>
    <w:rsid w:val="00543AEC"/>
    <w:rsid w:val="00543BDA"/>
    <w:rsid w:val="00543D48"/>
    <w:rsid w:val="00543DE4"/>
    <w:rsid w:val="00543E87"/>
    <w:rsid w:val="00543EF7"/>
    <w:rsid w:val="00544067"/>
    <w:rsid w:val="0054414D"/>
    <w:rsid w:val="0054438E"/>
    <w:rsid w:val="005443F7"/>
    <w:rsid w:val="005444B3"/>
    <w:rsid w:val="00544699"/>
    <w:rsid w:val="00544857"/>
    <w:rsid w:val="005448A0"/>
    <w:rsid w:val="00544A54"/>
    <w:rsid w:val="00544AA3"/>
    <w:rsid w:val="00544CE7"/>
    <w:rsid w:val="00544D72"/>
    <w:rsid w:val="00544DB2"/>
    <w:rsid w:val="0054500E"/>
    <w:rsid w:val="005450CE"/>
    <w:rsid w:val="0054510C"/>
    <w:rsid w:val="00545120"/>
    <w:rsid w:val="00545325"/>
    <w:rsid w:val="00545396"/>
    <w:rsid w:val="00545648"/>
    <w:rsid w:val="0054566D"/>
    <w:rsid w:val="0054592C"/>
    <w:rsid w:val="0054600D"/>
    <w:rsid w:val="0054605B"/>
    <w:rsid w:val="005462B4"/>
    <w:rsid w:val="0054635E"/>
    <w:rsid w:val="0054643D"/>
    <w:rsid w:val="00546619"/>
    <w:rsid w:val="00546668"/>
    <w:rsid w:val="0054672B"/>
    <w:rsid w:val="00546764"/>
    <w:rsid w:val="00546914"/>
    <w:rsid w:val="00546CA6"/>
    <w:rsid w:val="00546D36"/>
    <w:rsid w:val="00546DDE"/>
    <w:rsid w:val="00546F96"/>
    <w:rsid w:val="0054717F"/>
    <w:rsid w:val="00547423"/>
    <w:rsid w:val="00547502"/>
    <w:rsid w:val="00547574"/>
    <w:rsid w:val="005475D6"/>
    <w:rsid w:val="005477DD"/>
    <w:rsid w:val="005478D5"/>
    <w:rsid w:val="00547AB3"/>
    <w:rsid w:val="00547B4C"/>
    <w:rsid w:val="00547B8B"/>
    <w:rsid w:val="00547C87"/>
    <w:rsid w:val="00547CF1"/>
    <w:rsid w:val="00547D68"/>
    <w:rsid w:val="00547E14"/>
    <w:rsid w:val="00547EF8"/>
    <w:rsid w:val="00547F38"/>
    <w:rsid w:val="00550074"/>
    <w:rsid w:val="0055009B"/>
    <w:rsid w:val="005500E6"/>
    <w:rsid w:val="0055023D"/>
    <w:rsid w:val="00550605"/>
    <w:rsid w:val="005506BF"/>
    <w:rsid w:val="0055084F"/>
    <w:rsid w:val="00550A26"/>
    <w:rsid w:val="00550DE6"/>
    <w:rsid w:val="00550E02"/>
    <w:rsid w:val="00551554"/>
    <w:rsid w:val="0055158C"/>
    <w:rsid w:val="0055159C"/>
    <w:rsid w:val="00551699"/>
    <w:rsid w:val="005517F0"/>
    <w:rsid w:val="00551A62"/>
    <w:rsid w:val="00551CC8"/>
    <w:rsid w:val="00551CEB"/>
    <w:rsid w:val="00551F07"/>
    <w:rsid w:val="00552214"/>
    <w:rsid w:val="005522EC"/>
    <w:rsid w:val="00552483"/>
    <w:rsid w:val="005526A2"/>
    <w:rsid w:val="0055270A"/>
    <w:rsid w:val="00552D4A"/>
    <w:rsid w:val="0055314C"/>
    <w:rsid w:val="0055320C"/>
    <w:rsid w:val="0055321F"/>
    <w:rsid w:val="005534C4"/>
    <w:rsid w:val="00553783"/>
    <w:rsid w:val="005538A8"/>
    <w:rsid w:val="0055392A"/>
    <w:rsid w:val="00553976"/>
    <w:rsid w:val="00553AEF"/>
    <w:rsid w:val="00553BCA"/>
    <w:rsid w:val="00553C22"/>
    <w:rsid w:val="00553C6B"/>
    <w:rsid w:val="00553EBD"/>
    <w:rsid w:val="0055433C"/>
    <w:rsid w:val="0055473A"/>
    <w:rsid w:val="0055479D"/>
    <w:rsid w:val="005549D5"/>
    <w:rsid w:val="00554A6E"/>
    <w:rsid w:val="00554B25"/>
    <w:rsid w:val="00554B3B"/>
    <w:rsid w:val="00554E70"/>
    <w:rsid w:val="00554FBF"/>
    <w:rsid w:val="00555217"/>
    <w:rsid w:val="005552E2"/>
    <w:rsid w:val="0055545E"/>
    <w:rsid w:val="005556D4"/>
    <w:rsid w:val="00555847"/>
    <w:rsid w:val="0055592D"/>
    <w:rsid w:val="00555A05"/>
    <w:rsid w:val="00555C5B"/>
    <w:rsid w:val="00555CB0"/>
    <w:rsid w:val="00555D4F"/>
    <w:rsid w:val="00555E9D"/>
    <w:rsid w:val="00555F83"/>
    <w:rsid w:val="00556030"/>
    <w:rsid w:val="005562C4"/>
    <w:rsid w:val="00556329"/>
    <w:rsid w:val="005563A5"/>
    <w:rsid w:val="005564E6"/>
    <w:rsid w:val="0055652F"/>
    <w:rsid w:val="00556570"/>
    <w:rsid w:val="00556922"/>
    <w:rsid w:val="00556943"/>
    <w:rsid w:val="005569DC"/>
    <w:rsid w:val="00556B2E"/>
    <w:rsid w:val="00556BD9"/>
    <w:rsid w:val="00556CCA"/>
    <w:rsid w:val="00556DC8"/>
    <w:rsid w:val="00556DF9"/>
    <w:rsid w:val="00556E61"/>
    <w:rsid w:val="00556F00"/>
    <w:rsid w:val="0055705B"/>
    <w:rsid w:val="005570D8"/>
    <w:rsid w:val="0055714B"/>
    <w:rsid w:val="005571F2"/>
    <w:rsid w:val="00557275"/>
    <w:rsid w:val="0055775C"/>
    <w:rsid w:val="00557857"/>
    <w:rsid w:val="005578CE"/>
    <w:rsid w:val="00557917"/>
    <w:rsid w:val="00557A57"/>
    <w:rsid w:val="00557BE0"/>
    <w:rsid w:val="00557CB4"/>
    <w:rsid w:val="00557D14"/>
    <w:rsid w:val="00557D88"/>
    <w:rsid w:val="00557DDF"/>
    <w:rsid w:val="00557DFD"/>
    <w:rsid w:val="00557F96"/>
    <w:rsid w:val="00557FCB"/>
    <w:rsid w:val="0056006A"/>
    <w:rsid w:val="0056010E"/>
    <w:rsid w:val="005602BC"/>
    <w:rsid w:val="00560417"/>
    <w:rsid w:val="00560513"/>
    <w:rsid w:val="005607B4"/>
    <w:rsid w:val="00560CEA"/>
    <w:rsid w:val="00560CF5"/>
    <w:rsid w:val="00560E01"/>
    <w:rsid w:val="00560F19"/>
    <w:rsid w:val="00560F2D"/>
    <w:rsid w:val="00561089"/>
    <w:rsid w:val="00561241"/>
    <w:rsid w:val="0056133D"/>
    <w:rsid w:val="0056134D"/>
    <w:rsid w:val="00561496"/>
    <w:rsid w:val="0056149C"/>
    <w:rsid w:val="005617B9"/>
    <w:rsid w:val="00561EF6"/>
    <w:rsid w:val="00561FF7"/>
    <w:rsid w:val="00561FF9"/>
    <w:rsid w:val="0056201D"/>
    <w:rsid w:val="0056207D"/>
    <w:rsid w:val="005620A7"/>
    <w:rsid w:val="005621A2"/>
    <w:rsid w:val="005621FF"/>
    <w:rsid w:val="0056243C"/>
    <w:rsid w:val="005624FF"/>
    <w:rsid w:val="00562610"/>
    <w:rsid w:val="005626E7"/>
    <w:rsid w:val="0056285B"/>
    <w:rsid w:val="005628F4"/>
    <w:rsid w:val="00562B6E"/>
    <w:rsid w:val="0056302C"/>
    <w:rsid w:val="0056313D"/>
    <w:rsid w:val="00563155"/>
    <w:rsid w:val="00563271"/>
    <w:rsid w:val="005632FB"/>
    <w:rsid w:val="005634CD"/>
    <w:rsid w:val="00563736"/>
    <w:rsid w:val="00563800"/>
    <w:rsid w:val="00563A1C"/>
    <w:rsid w:val="00563A3C"/>
    <w:rsid w:val="00563CB5"/>
    <w:rsid w:val="00563D2B"/>
    <w:rsid w:val="00563E03"/>
    <w:rsid w:val="00563E28"/>
    <w:rsid w:val="00563E96"/>
    <w:rsid w:val="00563EB7"/>
    <w:rsid w:val="00563F79"/>
    <w:rsid w:val="00564050"/>
    <w:rsid w:val="00564125"/>
    <w:rsid w:val="005642F1"/>
    <w:rsid w:val="00564513"/>
    <w:rsid w:val="0056451C"/>
    <w:rsid w:val="0056466D"/>
    <w:rsid w:val="00564911"/>
    <w:rsid w:val="005649FB"/>
    <w:rsid w:val="00564B91"/>
    <w:rsid w:val="00564E8F"/>
    <w:rsid w:val="00565048"/>
    <w:rsid w:val="00565102"/>
    <w:rsid w:val="00565126"/>
    <w:rsid w:val="0056516D"/>
    <w:rsid w:val="0056520C"/>
    <w:rsid w:val="00565287"/>
    <w:rsid w:val="00565370"/>
    <w:rsid w:val="005653A4"/>
    <w:rsid w:val="0056552F"/>
    <w:rsid w:val="00565561"/>
    <w:rsid w:val="0056564B"/>
    <w:rsid w:val="00565790"/>
    <w:rsid w:val="005659CF"/>
    <w:rsid w:val="00565E20"/>
    <w:rsid w:val="00566009"/>
    <w:rsid w:val="0056608E"/>
    <w:rsid w:val="0056620B"/>
    <w:rsid w:val="005662A6"/>
    <w:rsid w:val="005666E6"/>
    <w:rsid w:val="00566815"/>
    <w:rsid w:val="0056682E"/>
    <w:rsid w:val="00566908"/>
    <w:rsid w:val="00566956"/>
    <w:rsid w:val="00566B3A"/>
    <w:rsid w:val="00566B61"/>
    <w:rsid w:val="00566B88"/>
    <w:rsid w:val="00566C3D"/>
    <w:rsid w:val="00566C5A"/>
    <w:rsid w:val="00566D1D"/>
    <w:rsid w:val="00566FAD"/>
    <w:rsid w:val="0056721A"/>
    <w:rsid w:val="00567499"/>
    <w:rsid w:val="005674D3"/>
    <w:rsid w:val="00567668"/>
    <w:rsid w:val="0056768A"/>
    <w:rsid w:val="00567AC2"/>
    <w:rsid w:val="00567B6A"/>
    <w:rsid w:val="00567B9B"/>
    <w:rsid w:val="00567CE4"/>
    <w:rsid w:val="00567D4C"/>
    <w:rsid w:val="00567DF7"/>
    <w:rsid w:val="00567E79"/>
    <w:rsid w:val="00570009"/>
    <w:rsid w:val="00570022"/>
    <w:rsid w:val="005701BA"/>
    <w:rsid w:val="005703D7"/>
    <w:rsid w:val="00570445"/>
    <w:rsid w:val="00570451"/>
    <w:rsid w:val="005706EA"/>
    <w:rsid w:val="00570832"/>
    <w:rsid w:val="0057089D"/>
    <w:rsid w:val="005709C9"/>
    <w:rsid w:val="00570B7E"/>
    <w:rsid w:val="00570C58"/>
    <w:rsid w:val="00570DF8"/>
    <w:rsid w:val="00570ECC"/>
    <w:rsid w:val="00571124"/>
    <w:rsid w:val="00571157"/>
    <w:rsid w:val="005711D2"/>
    <w:rsid w:val="005713C2"/>
    <w:rsid w:val="0057146E"/>
    <w:rsid w:val="005714E8"/>
    <w:rsid w:val="0057155F"/>
    <w:rsid w:val="005716DF"/>
    <w:rsid w:val="0057188F"/>
    <w:rsid w:val="0057199E"/>
    <w:rsid w:val="005719F9"/>
    <w:rsid w:val="00571A6A"/>
    <w:rsid w:val="00571AAE"/>
    <w:rsid w:val="00571B5E"/>
    <w:rsid w:val="00571BAE"/>
    <w:rsid w:val="00571E14"/>
    <w:rsid w:val="00572220"/>
    <w:rsid w:val="00572388"/>
    <w:rsid w:val="00572688"/>
    <w:rsid w:val="00572699"/>
    <w:rsid w:val="005727CF"/>
    <w:rsid w:val="00572AC8"/>
    <w:rsid w:val="00572B30"/>
    <w:rsid w:val="00572B96"/>
    <w:rsid w:val="00572BFF"/>
    <w:rsid w:val="00572E06"/>
    <w:rsid w:val="00572EAA"/>
    <w:rsid w:val="00572F8B"/>
    <w:rsid w:val="00573007"/>
    <w:rsid w:val="00573491"/>
    <w:rsid w:val="0057359B"/>
    <w:rsid w:val="00573994"/>
    <w:rsid w:val="00573A0C"/>
    <w:rsid w:val="00573BB2"/>
    <w:rsid w:val="00573BF2"/>
    <w:rsid w:val="00573C13"/>
    <w:rsid w:val="00573D25"/>
    <w:rsid w:val="005740DF"/>
    <w:rsid w:val="0057457C"/>
    <w:rsid w:val="005748D9"/>
    <w:rsid w:val="0057494F"/>
    <w:rsid w:val="00574B3D"/>
    <w:rsid w:val="00574D50"/>
    <w:rsid w:val="0057512B"/>
    <w:rsid w:val="0057531B"/>
    <w:rsid w:val="00575361"/>
    <w:rsid w:val="005753DA"/>
    <w:rsid w:val="00575473"/>
    <w:rsid w:val="00575481"/>
    <w:rsid w:val="005757BA"/>
    <w:rsid w:val="005757E4"/>
    <w:rsid w:val="0057589D"/>
    <w:rsid w:val="005758C1"/>
    <w:rsid w:val="005758CD"/>
    <w:rsid w:val="00575CCE"/>
    <w:rsid w:val="00575CE0"/>
    <w:rsid w:val="00576047"/>
    <w:rsid w:val="005760C4"/>
    <w:rsid w:val="005760FA"/>
    <w:rsid w:val="00576180"/>
    <w:rsid w:val="00576327"/>
    <w:rsid w:val="00576432"/>
    <w:rsid w:val="0057647C"/>
    <w:rsid w:val="00576631"/>
    <w:rsid w:val="0057664E"/>
    <w:rsid w:val="005766AA"/>
    <w:rsid w:val="005766D3"/>
    <w:rsid w:val="00576A57"/>
    <w:rsid w:val="00576AD4"/>
    <w:rsid w:val="00576B19"/>
    <w:rsid w:val="00576D58"/>
    <w:rsid w:val="00576E34"/>
    <w:rsid w:val="00576E68"/>
    <w:rsid w:val="00577079"/>
    <w:rsid w:val="005771CB"/>
    <w:rsid w:val="00577280"/>
    <w:rsid w:val="00577282"/>
    <w:rsid w:val="005773D2"/>
    <w:rsid w:val="005773DC"/>
    <w:rsid w:val="005774F6"/>
    <w:rsid w:val="0057786F"/>
    <w:rsid w:val="005778D0"/>
    <w:rsid w:val="005779C2"/>
    <w:rsid w:val="00577B89"/>
    <w:rsid w:val="00577C82"/>
    <w:rsid w:val="00577D44"/>
    <w:rsid w:val="00577D8F"/>
    <w:rsid w:val="00577E83"/>
    <w:rsid w:val="00577ECC"/>
    <w:rsid w:val="00580037"/>
    <w:rsid w:val="00580256"/>
    <w:rsid w:val="005803AA"/>
    <w:rsid w:val="00580635"/>
    <w:rsid w:val="00580764"/>
    <w:rsid w:val="005808F1"/>
    <w:rsid w:val="00580982"/>
    <w:rsid w:val="005809D8"/>
    <w:rsid w:val="00580A5E"/>
    <w:rsid w:val="00580C20"/>
    <w:rsid w:val="00580CC0"/>
    <w:rsid w:val="00580E99"/>
    <w:rsid w:val="0058114F"/>
    <w:rsid w:val="00581201"/>
    <w:rsid w:val="0058123D"/>
    <w:rsid w:val="00581277"/>
    <w:rsid w:val="00581285"/>
    <w:rsid w:val="005819A9"/>
    <w:rsid w:val="00581A67"/>
    <w:rsid w:val="00581AFE"/>
    <w:rsid w:val="00581BE0"/>
    <w:rsid w:val="00581E39"/>
    <w:rsid w:val="00581EAA"/>
    <w:rsid w:val="00581EB7"/>
    <w:rsid w:val="00581F3A"/>
    <w:rsid w:val="00581F3D"/>
    <w:rsid w:val="005820C4"/>
    <w:rsid w:val="00582372"/>
    <w:rsid w:val="00582501"/>
    <w:rsid w:val="0058277A"/>
    <w:rsid w:val="00582783"/>
    <w:rsid w:val="00582787"/>
    <w:rsid w:val="00582E51"/>
    <w:rsid w:val="00582FE1"/>
    <w:rsid w:val="00583070"/>
    <w:rsid w:val="005830BC"/>
    <w:rsid w:val="0058312C"/>
    <w:rsid w:val="00583234"/>
    <w:rsid w:val="00583239"/>
    <w:rsid w:val="005832B0"/>
    <w:rsid w:val="005835E8"/>
    <w:rsid w:val="0058369E"/>
    <w:rsid w:val="005837D0"/>
    <w:rsid w:val="00583948"/>
    <w:rsid w:val="00583D10"/>
    <w:rsid w:val="00583D11"/>
    <w:rsid w:val="00583DD1"/>
    <w:rsid w:val="00583E9C"/>
    <w:rsid w:val="00583EC5"/>
    <w:rsid w:val="00583F53"/>
    <w:rsid w:val="00584063"/>
    <w:rsid w:val="00584129"/>
    <w:rsid w:val="00584162"/>
    <w:rsid w:val="00584182"/>
    <w:rsid w:val="00584184"/>
    <w:rsid w:val="00584254"/>
    <w:rsid w:val="005845B1"/>
    <w:rsid w:val="0058461C"/>
    <w:rsid w:val="005846E0"/>
    <w:rsid w:val="0058493C"/>
    <w:rsid w:val="00584A1D"/>
    <w:rsid w:val="00584C39"/>
    <w:rsid w:val="00584C94"/>
    <w:rsid w:val="00584CBD"/>
    <w:rsid w:val="00584CD3"/>
    <w:rsid w:val="00585344"/>
    <w:rsid w:val="00585392"/>
    <w:rsid w:val="005853A5"/>
    <w:rsid w:val="005853EA"/>
    <w:rsid w:val="005853F0"/>
    <w:rsid w:val="0058549D"/>
    <w:rsid w:val="0058550C"/>
    <w:rsid w:val="005857C2"/>
    <w:rsid w:val="005858AC"/>
    <w:rsid w:val="005858BA"/>
    <w:rsid w:val="0058596A"/>
    <w:rsid w:val="005859BC"/>
    <w:rsid w:val="00585A56"/>
    <w:rsid w:val="00585A66"/>
    <w:rsid w:val="00585C33"/>
    <w:rsid w:val="00585DAD"/>
    <w:rsid w:val="00585DBD"/>
    <w:rsid w:val="00585E58"/>
    <w:rsid w:val="00585F99"/>
    <w:rsid w:val="0058603D"/>
    <w:rsid w:val="00586309"/>
    <w:rsid w:val="00586338"/>
    <w:rsid w:val="00586390"/>
    <w:rsid w:val="00586499"/>
    <w:rsid w:val="005866B8"/>
    <w:rsid w:val="005866E5"/>
    <w:rsid w:val="00586A54"/>
    <w:rsid w:val="00586C38"/>
    <w:rsid w:val="00586C41"/>
    <w:rsid w:val="00586D3E"/>
    <w:rsid w:val="00586E36"/>
    <w:rsid w:val="00586E47"/>
    <w:rsid w:val="0058713B"/>
    <w:rsid w:val="005872FA"/>
    <w:rsid w:val="00587367"/>
    <w:rsid w:val="00587407"/>
    <w:rsid w:val="005876DE"/>
    <w:rsid w:val="00587821"/>
    <w:rsid w:val="00587CA6"/>
    <w:rsid w:val="00587E84"/>
    <w:rsid w:val="00587EAD"/>
    <w:rsid w:val="00590286"/>
    <w:rsid w:val="00590610"/>
    <w:rsid w:val="005906A2"/>
    <w:rsid w:val="0059081E"/>
    <w:rsid w:val="00590849"/>
    <w:rsid w:val="00590A69"/>
    <w:rsid w:val="00590AC9"/>
    <w:rsid w:val="00590B1C"/>
    <w:rsid w:val="00590B80"/>
    <w:rsid w:val="00590C70"/>
    <w:rsid w:val="00590E64"/>
    <w:rsid w:val="00590EA5"/>
    <w:rsid w:val="00590ED3"/>
    <w:rsid w:val="0059103F"/>
    <w:rsid w:val="005911B0"/>
    <w:rsid w:val="0059130E"/>
    <w:rsid w:val="0059132A"/>
    <w:rsid w:val="0059163D"/>
    <w:rsid w:val="005916AF"/>
    <w:rsid w:val="005918FD"/>
    <w:rsid w:val="00591CAC"/>
    <w:rsid w:val="00591CC1"/>
    <w:rsid w:val="00591D0F"/>
    <w:rsid w:val="00591D80"/>
    <w:rsid w:val="00591E4F"/>
    <w:rsid w:val="00592043"/>
    <w:rsid w:val="00592119"/>
    <w:rsid w:val="00592204"/>
    <w:rsid w:val="00592417"/>
    <w:rsid w:val="0059263E"/>
    <w:rsid w:val="005928C9"/>
    <w:rsid w:val="00592993"/>
    <w:rsid w:val="00592A9B"/>
    <w:rsid w:val="00592EE6"/>
    <w:rsid w:val="00592FE7"/>
    <w:rsid w:val="00593139"/>
    <w:rsid w:val="005932D6"/>
    <w:rsid w:val="0059333D"/>
    <w:rsid w:val="005935B8"/>
    <w:rsid w:val="005936EE"/>
    <w:rsid w:val="00593760"/>
    <w:rsid w:val="00593864"/>
    <w:rsid w:val="0059389D"/>
    <w:rsid w:val="00593995"/>
    <w:rsid w:val="005939C3"/>
    <w:rsid w:val="00593D9C"/>
    <w:rsid w:val="00593FC1"/>
    <w:rsid w:val="0059406C"/>
    <w:rsid w:val="00594080"/>
    <w:rsid w:val="005941CE"/>
    <w:rsid w:val="005941DF"/>
    <w:rsid w:val="00594378"/>
    <w:rsid w:val="0059447C"/>
    <w:rsid w:val="005946A3"/>
    <w:rsid w:val="0059473B"/>
    <w:rsid w:val="00594855"/>
    <w:rsid w:val="00594952"/>
    <w:rsid w:val="00594A50"/>
    <w:rsid w:val="00594DAA"/>
    <w:rsid w:val="00594E32"/>
    <w:rsid w:val="00594EE8"/>
    <w:rsid w:val="0059517B"/>
    <w:rsid w:val="005952B9"/>
    <w:rsid w:val="00595458"/>
    <w:rsid w:val="005955E0"/>
    <w:rsid w:val="005956A9"/>
    <w:rsid w:val="00595843"/>
    <w:rsid w:val="005958E4"/>
    <w:rsid w:val="00595CB2"/>
    <w:rsid w:val="00595D1B"/>
    <w:rsid w:val="00595D99"/>
    <w:rsid w:val="005961EF"/>
    <w:rsid w:val="00596340"/>
    <w:rsid w:val="005963F0"/>
    <w:rsid w:val="005966C1"/>
    <w:rsid w:val="00596814"/>
    <w:rsid w:val="00596825"/>
    <w:rsid w:val="005968EA"/>
    <w:rsid w:val="005968EC"/>
    <w:rsid w:val="00596C3D"/>
    <w:rsid w:val="00596D98"/>
    <w:rsid w:val="00596DAB"/>
    <w:rsid w:val="00597136"/>
    <w:rsid w:val="0059717A"/>
    <w:rsid w:val="005971EB"/>
    <w:rsid w:val="005972CA"/>
    <w:rsid w:val="005973C2"/>
    <w:rsid w:val="00597451"/>
    <w:rsid w:val="0059752F"/>
    <w:rsid w:val="005976E4"/>
    <w:rsid w:val="005977B7"/>
    <w:rsid w:val="00597A5B"/>
    <w:rsid w:val="00597D95"/>
    <w:rsid w:val="00597DB4"/>
    <w:rsid w:val="00597E21"/>
    <w:rsid w:val="00597E7B"/>
    <w:rsid w:val="005A01C0"/>
    <w:rsid w:val="005A0229"/>
    <w:rsid w:val="005A03FA"/>
    <w:rsid w:val="005A046E"/>
    <w:rsid w:val="005A059C"/>
    <w:rsid w:val="005A06CA"/>
    <w:rsid w:val="005A06CD"/>
    <w:rsid w:val="005A078B"/>
    <w:rsid w:val="005A07AE"/>
    <w:rsid w:val="005A07CE"/>
    <w:rsid w:val="005A07E2"/>
    <w:rsid w:val="005A094D"/>
    <w:rsid w:val="005A095D"/>
    <w:rsid w:val="005A0ABB"/>
    <w:rsid w:val="005A0C2F"/>
    <w:rsid w:val="005A0CEF"/>
    <w:rsid w:val="005A107F"/>
    <w:rsid w:val="005A10F3"/>
    <w:rsid w:val="005A12A5"/>
    <w:rsid w:val="005A13A0"/>
    <w:rsid w:val="005A13F1"/>
    <w:rsid w:val="005A15A4"/>
    <w:rsid w:val="005A1639"/>
    <w:rsid w:val="005A1ACA"/>
    <w:rsid w:val="005A1CDC"/>
    <w:rsid w:val="005A1D4D"/>
    <w:rsid w:val="005A1D56"/>
    <w:rsid w:val="005A1DB6"/>
    <w:rsid w:val="005A1DD0"/>
    <w:rsid w:val="005A1F53"/>
    <w:rsid w:val="005A20D9"/>
    <w:rsid w:val="005A2138"/>
    <w:rsid w:val="005A224A"/>
    <w:rsid w:val="005A225A"/>
    <w:rsid w:val="005A264E"/>
    <w:rsid w:val="005A281E"/>
    <w:rsid w:val="005A28C5"/>
    <w:rsid w:val="005A2A6F"/>
    <w:rsid w:val="005A2A7C"/>
    <w:rsid w:val="005A2CCF"/>
    <w:rsid w:val="005A2DB5"/>
    <w:rsid w:val="005A2E75"/>
    <w:rsid w:val="005A30A1"/>
    <w:rsid w:val="005A30CA"/>
    <w:rsid w:val="005A310B"/>
    <w:rsid w:val="005A317C"/>
    <w:rsid w:val="005A321E"/>
    <w:rsid w:val="005A32C7"/>
    <w:rsid w:val="005A34BE"/>
    <w:rsid w:val="005A34E1"/>
    <w:rsid w:val="005A35FA"/>
    <w:rsid w:val="005A3601"/>
    <w:rsid w:val="005A36AB"/>
    <w:rsid w:val="005A3709"/>
    <w:rsid w:val="005A396E"/>
    <w:rsid w:val="005A3970"/>
    <w:rsid w:val="005A3A55"/>
    <w:rsid w:val="005A3A76"/>
    <w:rsid w:val="005A3A8F"/>
    <w:rsid w:val="005A3B10"/>
    <w:rsid w:val="005A3C87"/>
    <w:rsid w:val="005A3E48"/>
    <w:rsid w:val="005A3E92"/>
    <w:rsid w:val="005A3FE6"/>
    <w:rsid w:val="005A40F0"/>
    <w:rsid w:val="005A43E6"/>
    <w:rsid w:val="005A459A"/>
    <w:rsid w:val="005A4885"/>
    <w:rsid w:val="005A48C6"/>
    <w:rsid w:val="005A48D7"/>
    <w:rsid w:val="005A48D8"/>
    <w:rsid w:val="005A4954"/>
    <w:rsid w:val="005A4A18"/>
    <w:rsid w:val="005A4CBC"/>
    <w:rsid w:val="005A4CD8"/>
    <w:rsid w:val="005A4E31"/>
    <w:rsid w:val="005A4F49"/>
    <w:rsid w:val="005A5111"/>
    <w:rsid w:val="005A5133"/>
    <w:rsid w:val="005A5139"/>
    <w:rsid w:val="005A5394"/>
    <w:rsid w:val="005A53B9"/>
    <w:rsid w:val="005A5544"/>
    <w:rsid w:val="005A571B"/>
    <w:rsid w:val="005A5750"/>
    <w:rsid w:val="005A5969"/>
    <w:rsid w:val="005A5AB0"/>
    <w:rsid w:val="005A5BAD"/>
    <w:rsid w:val="005A5D68"/>
    <w:rsid w:val="005A5DB1"/>
    <w:rsid w:val="005A5E5A"/>
    <w:rsid w:val="005A6383"/>
    <w:rsid w:val="005A643B"/>
    <w:rsid w:val="005A64F1"/>
    <w:rsid w:val="005A6504"/>
    <w:rsid w:val="005A65A8"/>
    <w:rsid w:val="005A67D4"/>
    <w:rsid w:val="005A67E7"/>
    <w:rsid w:val="005A68CB"/>
    <w:rsid w:val="005A690B"/>
    <w:rsid w:val="005A6A23"/>
    <w:rsid w:val="005A6BD2"/>
    <w:rsid w:val="005A6D08"/>
    <w:rsid w:val="005A6D7A"/>
    <w:rsid w:val="005A6DAA"/>
    <w:rsid w:val="005A6DFB"/>
    <w:rsid w:val="005A6FFB"/>
    <w:rsid w:val="005A70F3"/>
    <w:rsid w:val="005A74AD"/>
    <w:rsid w:val="005A755F"/>
    <w:rsid w:val="005A7663"/>
    <w:rsid w:val="005A7692"/>
    <w:rsid w:val="005A77A7"/>
    <w:rsid w:val="005A77BF"/>
    <w:rsid w:val="005A77E7"/>
    <w:rsid w:val="005A78F1"/>
    <w:rsid w:val="005A7945"/>
    <w:rsid w:val="005A7955"/>
    <w:rsid w:val="005A7C38"/>
    <w:rsid w:val="005A7D50"/>
    <w:rsid w:val="005A7ED7"/>
    <w:rsid w:val="005A7F06"/>
    <w:rsid w:val="005B018C"/>
    <w:rsid w:val="005B01DD"/>
    <w:rsid w:val="005B0408"/>
    <w:rsid w:val="005B05D8"/>
    <w:rsid w:val="005B0767"/>
    <w:rsid w:val="005B07E2"/>
    <w:rsid w:val="005B0CD0"/>
    <w:rsid w:val="005B0D36"/>
    <w:rsid w:val="005B0FFA"/>
    <w:rsid w:val="005B1012"/>
    <w:rsid w:val="005B10EC"/>
    <w:rsid w:val="005B1361"/>
    <w:rsid w:val="005B141E"/>
    <w:rsid w:val="005B1658"/>
    <w:rsid w:val="005B18E1"/>
    <w:rsid w:val="005B19F5"/>
    <w:rsid w:val="005B1AFA"/>
    <w:rsid w:val="005B1B5E"/>
    <w:rsid w:val="005B1E7C"/>
    <w:rsid w:val="005B1ED0"/>
    <w:rsid w:val="005B1FAE"/>
    <w:rsid w:val="005B22A1"/>
    <w:rsid w:val="005B22EF"/>
    <w:rsid w:val="005B24BF"/>
    <w:rsid w:val="005B2537"/>
    <w:rsid w:val="005B2656"/>
    <w:rsid w:val="005B2713"/>
    <w:rsid w:val="005B2761"/>
    <w:rsid w:val="005B2B10"/>
    <w:rsid w:val="005B2B29"/>
    <w:rsid w:val="005B2B53"/>
    <w:rsid w:val="005B2CA1"/>
    <w:rsid w:val="005B2F6B"/>
    <w:rsid w:val="005B2F74"/>
    <w:rsid w:val="005B3006"/>
    <w:rsid w:val="005B31C7"/>
    <w:rsid w:val="005B32EA"/>
    <w:rsid w:val="005B3393"/>
    <w:rsid w:val="005B3440"/>
    <w:rsid w:val="005B3655"/>
    <w:rsid w:val="005B3699"/>
    <w:rsid w:val="005B36A2"/>
    <w:rsid w:val="005B3947"/>
    <w:rsid w:val="005B3966"/>
    <w:rsid w:val="005B3A46"/>
    <w:rsid w:val="005B3B18"/>
    <w:rsid w:val="005B3B56"/>
    <w:rsid w:val="005B3B60"/>
    <w:rsid w:val="005B3B96"/>
    <w:rsid w:val="005B3CE7"/>
    <w:rsid w:val="005B3D9F"/>
    <w:rsid w:val="005B3E4D"/>
    <w:rsid w:val="005B3ECE"/>
    <w:rsid w:val="005B3FB8"/>
    <w:rsid w:val="005B3FF8"/>
    <w:rsid w:val="005B4088"/>
    <w:rsid w:val="005B40E9"/>
    <w:rsid w:val="005B41AC"/>
    <w:rsid w:val="005B42C3"/>
    <w:rsid w:val="005B43E5"/>
    <w:rsid w:val="005B4409"/>
    <w:rsid w:val="005B452E"/>
    <w:rsid w:val="005B45C1"/>
    <w:rsid w:val="005B472E"/>
    <w:rsid w:val="005B4943"/>
    <w:rsid w:val="005B4EF4"/>
    <w:rsid w:val="005B4F0C"/>
    <w:rsid w:val="005B5250"/>
    <w:rsid w:val="005B5375"/>
    <w:rsid w:val="005B5401"/>
    <w:rsid w:val="005B54C3"/>
    <w:rsid w:val="005B553A"/>
    <w:rsid w:val="005B5557"/>
    <w:rsid w:val="005B575B"/>
    <w:rsid w:val="005B578D"/>
    <w:rsid w:val="005B5825"/>
    <w:rsid w:val="005B59A8"/>
    <w:rsid w:val="005B5A7A"/>
    <w:rsid w:val="005B5AD5"/>
    <w:rsid w:val="005B5B07"/>
    <w:rsid w:val="005B5B34"/>
    <w:rsid w:val="005B5EA4"/>
    <w:rsid w:val="005B5EA6"/>
    <w:rsid w:val="005B5F17"/>
    <w:rsid w:val="005B607B"/>
    <w:rsid w:val="005B608C"/>
    <w:rsid w:val="005B60B2"/>
    <w:rsid w:val="005B6232"/>
    <w:rsid w:val="005B6696"/>
    <w:rsid w:val="005B6755"/>
    <w:rsid w:val="005B67BC"/>
    <w:rsid w:val="005B67F7"/>
    <w:rsid w:val="005B6806"/>
    <w:rsid w:val="005B6873"/>
    <w:rsid w:val="005B692B"/>
    <w:rsid w:val="005B69BD"/>
    <w:rsid w:val="005B6CAA"/>
    <w:rsid w:val="005B6CD9"/>
    <w:rsid w:val="005B6D3B"/>
    <w:rsid w:val="005B700C"/>
    <w:rsid w:val="005B71B8"/>
    <w:rsid w:val="005B71F1"/>
    <w:rsid w:val="005B72F1"/>
    <w:rsid w:val="005B7480"/>
    <w:rsid w:val="005B7534"/>
    <w:rsid w:val="005B7A83"/>
    <w:rsid w:val="005C0028"/>
    <w:rsid w:val="005C00EC"/>
    <w:rsid w:val="005C02D7"/>
    <w:rsid w:val="005C0463"/>
    <w:rsid w:val="005C0550"/>
    <w:rsid w:val="005C0596"/>
    <w:rsid w:val="005C060F"/>
    <w:rsid w:val="005C0728"/>
    <w:rsid w:val="005C0792"/>
    <w:rsid w:val="005C0885"/>
    <w:rsid w:val="005C08A4"/>
    <w:rsid w:val="005C0937"/>
    <w:rsid w:val="005C0C60"/>
    <w:rsid w:val="005C0EB3"/>
    <w:rsid w:val="005C0F1C"/>
    <w:rsid w:val="005C0F86"/>
    <w:rsid w:val="005C0FED"/>
    <w:rsid w:val="005C1043"/>
    <w:rsid w:val="005C1164"/>
    <w:rsid w:val="005C11C5"/>
    <w:rsid w:val="005C124D"/>
    <w:rsid w:val="005C1335"/>
    <w:rsid w:val="005C17B2"/>
    <w:rsid w:val="005C189B"/>
    <w:rsid w:val="005C1990"/>
    <w:rsid w:val="005C1E19"/>
    <w:rsid w:val="005C1E25"/>
    <w:rsid w:val="005C1F15"/>
    <w:rsid w:val="005C22AB"/>
    <w:rsid w:val="005C2302"/>
    <w:rsid w:val="005C2386"/>
    <w:rsid w:val="005C2690"/>
    <w:rsid w:val="005C27BC"/>
    <w:rsid w:val="005C28C6"/>
    <w:rsid w:val="005C28EE"/>
    <w:rsid w:val="005C2A12"/>
    <w:rsid w:val="005C2A62"/>
    <w:rsid w:val="005C2AFA"/>
    <w:rsid w:val="005C2C67"/>
    <w:rsid w:val="005C2D54"/>
    <w:rsid w:val="005C2EC9"/>
    <w:rsid w:val="005C2F55"/>
    <w:rsid w:val="005C30EC"/>
    <w:rsid w:val="005C3149"/>
    <w:rsid w:val="005C316C"/>
    <w:rsid w:val="005C3777"/>
    <w:rsid w:val="005C37F6"/>
    <w:rsid w:val="005C3854"/>
    <w:rsid w:val="005C3898"/>
    <w:rsid w:val="005C38B6"/>
    <w:rsid w:val="005C38C1"/>
    <w:rsid w:val="005C3AFE"/>
    <w:rsid w:val="005C3B95"/>
    <w:rsid w:val="005C3BB2"/>
    <w:rsid w:val="005C3CFC"/>
    <w:rsid w:val="005C3D2A"/>
    <w:rsid w:val="005C3DE0"/>
    <w:rsid w:val="005C3F4A"/>
    <w:rsid w:val="005C40F2"/>
    <w:rsid w:val="005C47ED"/>
    <w:rsid w:val="005C482A"/>
    <w:rsid w:val="005C49D9"/>
    <w:rsid w:val="005C4B21"/>
    <w:rsid w:val="005C4DC2"/>
    <w:rsid w:val="005C4E7D"/>
    <w:rsid w:val="005C4F59"/>
    <w:rsid w:val="005C4FF9"/>
    <w:rsid w:val="005C5063"/>
    <w:rsid w:val="005C50AA"/>
    <w:rsid w:val="005C50F4"/>
    <w:rsid w:val="005C5306"/>
    <w:rsid w:val="005C5308"/>
    <w:rsid w:val="005C546A"/>
    <w:rsid w:val="005C5540"/>
    <w:rsid w:val="005C55C8"/>
    <w:rsid w:val="005C5718"/>
    <w:rsid w:val="005C585E"/>
    <w:rsid w:val="005C5955"/>
    <w:rsid w:val="005C5A5B"/>
    <w:rsid w:val="005C5AB2"/>
    <w:rsid w:val="005C5C27"/>
    <w:rsid w:val="005C5E1B"/>
    <w:rsid w:val="005C609E"/>
    <w:rsid w:val="005C60C9"/>
    <w:rsid w:val="005C61BD"/>
    <w:rsid w:val="005C61E7"/>
    <w:rsid w:val="005C6289"/>
    <w:rsid w:val="005C62D2"/>
    <w:rsid w:val="005C6392"/>
    <w:rsid w:val="005C6664"/>
    <w:rsid w:val="005C6782"/>
    <w:rsid w:val="005C6A12"/>
    <w:rsid w:val="005C6DD1"/>
    <w:rsid w:val="005C701C"/>
    <w:rsid w:val="005C712B"/>
    <w:rsid w:val="005C71DC"/>
    <w:rsid w:val="005C7228"/>
    <w:rsid w:val="005C731E"/>
    <w:rsid w:val="005C73A5"/>
    <w:rsid w:val="005C741D"/>
    <w:rsid w:val="005C75A5"/>
    <w:rsid w:val="005C75D3"/>
    <w:rsid w:val="005C7990"/>
    <w:rsid w:val="005C7A3B"/>
    <w:rsid w:val="005C7AC4"/>
    <w:rsid w:val="005D0020"/>
    <w:rsid w:val="005D00F2"/>
    <w:rsid w:val="005D01E3"/>
    <w:rsid w:val="005D0430"/>
    <w:rsid w:val="005D043C"/>
    <w:rsid w:val="005D04E2"/>
    <w:rsid w:val="005D056A"/>
    <w:rsid w:val="005D06F8"/>
    <w:rsid w:val="005D0739"/>
    <w:rsid w:val="005D07E7"/>
    <w:rsid w:val="005D0915"/>
    <w:rsid w:val="005D0B3A"/>
    <w:rsid w:val="005D0CF5"/>
    <w:rsid w:val="005D0F66"/>
    <w:rsid w:val="005D1065"/>
    <w:rsid w:val="005D10C7"/>
    <w:rsid w:val="005D10D1"/>
    <w:rsid w:val="005D114E"/>
    <w:rsid w:val="005D1175"/>
    <w:rsid w:val="005D1479"/>
    <w:rsid w:val="005D15BC"/>
    <w:rsid w:val="005D18DF"/>
    <w:rsid w:val="005D18E1"/>
    <w:rsid w:val="005D18FF"/>
    <w:rsid w:val="005D19BB"/>
    <w:rsid w:val="005D19C3"/>
    <w:rsid w:val="005D1A5E"/>
    <w:rsid w:val="005D1A76"/>
    <w:rsid w:val="005D1C42"/>
    <w:rsid w:val="005D1D3C"/>
    <w:rsid w:val="005D1E5B"/>
    <w:rsid w:val="005D2132"/>
    <w:rsid w:val="005D2363"/>
    <w:rsid w:val="005D2674"/>
    <w:rsid w:val="005D2692"/>
    <w:rsid w:val="005D26A0"/>
    <w:rsid w:val="005D28E3"/>
    <w:rsid w:val="005D29DE"/>
    <w:rsid w:val="005D2A59"/>
    <w:rsid w:val="005D2A9C"/>
    <w:rsid w:val="005D2C21"/>
    <w:rsid w:val="005D2FDE"/>
    <w:rsid w:val="005D30D9"/>
    <w:rsid w:val="005D3182"/>
    <w:rsid w:val="005D32F3"/>
    <w:rsid w:val="005D349A"/>
    <w:rsid w:val="005D34AC"/>
    <w:rsid w:val="005D34C4"/>
    <w:rsid w:val="005D3947"/>
    <w:rsid w:val="005D3969"/>
    <w:rsid w:val="005D3A13"/>
    <w:rsid w:val="005D3B2F"/>
    <w:rsid w:val="005D3BD6"/>
    <w:rsid w:val="005D3F00"/>
    <w:rsid w:val="005D4063"/>
    <w:rsid w:val="005D4219"/>
    <w:rsid w:val="005D4236"/>
    <w:rsid w:val="005D4237"/>
    <w:rsid w:val="005D4416"/>
    <w:rsid w:val="005D4475"/>
    <w:rsid w:val="005D448E"/>
    <w:rsid w:val="005D4551"/>
    <w:rsid w:val="005D4578"/>
    <w:rsid w:val="005D45BC"/>
    <w:rsid w:val="005D468F"/>
    <w:rsid w:val="005D4775"/>
    <w:rsid w:val="005D47A4"/>
    <w:rsid w:val="005D4832"/>
    <w:rsid w:val="005D4A92"/>
    <w:rsid w:val="005D4B4E"/>
    <w:rsid w:val="005D4C9E"/>
    <w:rsid w:val="005D4D52"/>
    <w:rsid w:val="005D4DFD"/>
    <w:rsid w:val="005D4E8C"/>
    <w:rsid w:val="005D539C"/>
    <w:rsid w:val="005D54A4"/>
    <w:rsid w:val="005D5842"/>
    <w:rsid w:val="005D5A48"/>
    <w:rsid w:val="005D5ACD"/>
    <w:rsid w:val="005D5B27"/>
    <w:rsid w:val="005D5BAA"/>
    <w:rsid w:val="005D5BAE"/>
    <w:rsid w:val="005D5E24"/>
    <w:rsid w:val="005D5F38"/>
    <w:rsid w:val="005D6088"/>
    <w:rsid w:val="005D615E"/>
    <w:rsid w:val="005D6229"/>
    <w:rsid w:val="005D62AA"/>
    <w:rsid w:val="005D6476"/>
    <w:rsid w:val="005D6557"/>
    <w:rsid w:val="005D65EA"/>
    <w:rsid w:val="005D67E8"/>
    <w:rsid w:val="005D6829"/>
    <w:rsid w:val="005D6889"/>
    <w:rsid w:val="005D6A4B"/>
    <w:rsid w:val="005D6A5A"/>
    <w:rsid w:val="005D6B08"/>
    <w:rsid w:val="005D6B54"/>
    <w:rsid w:val="005D6CF5"/>
    <w:rsid w:val="005D6E8D"/>
    <w:rsid w:val="005D6F99"/>
    <w:rsid w:val="005D7149"/>
    <w:rsid w:val="005D724C"/>
    <w:rsid w:val="005D7261"/>
    <w:rsid w:val="005D7382"/>
    <w:rsid w:val="005D7422"/>
    <w:rsid w:val="005D7446"/>
    <w:rsid w:val="005D752D"/>
    <w:rsid w:val="005D7611"/>
    <w:rsid w:val="005D7626"/>
    <w:rsid w:val="005D786E"/>
    <w:rsid w:val="005D78D0"/>
    <w:rsid w:val="005D7B53"/>
    <w:rsid w:val="005D7B60"/>
    <w:rsid w:val="005D7C5C"/>
    <w:rsid w:val="005D7D8C"/>
    <w:rsid w:val="005D7DCA"/>
    <w:rsid w:val="005D7DD0"/>
    <w:rsid w:val="005E0446"/>
    <w:rsid w:val="005E0463"/>
    <w:rsid w:val="005E0492"/>
    <w:rsid w:val="005E05A0"/>
    <w:rsid w:val="005E064F"/>
    <w:rsid w:val="005E06A9"/>
    <w:rsid w:val="005E0C51"/>
    <w:rsid w:val="005E0D07"/>
    <w:rsid w:val="005E0D08"/>
    <w:rsid w:val="005E0DA9"/>
    <w:rsid w:val="005E0E61"/>
    <w:rsid w:val="005E10E2"/>
    <w:rsid w:val="005E1104"/>
    <w:rsid w:val="005E1165"/>
    <w:rsid w:val="005E1229"/>
    <w:rsid w:val="005E15D4"/>
    <w:rsid w:val="005E18E1"/>
    <w:rsid w:val="005E1911"/>
    <w:rsid w:val="005E1A16"/>
    <w:rsid w:val="005E1D4E"/>
    <w:rsid w:val="005E1D7C"/>
    <w:rsid w:val="005E1DF5"/>
    <w:rsid w:val="005E1E41"/>
    <w:rsid w:val="005E1E85"/>
    <w:rsid w:val="005E21EA"/>
    <w:rsid w:val="005E2368"/>
    <w:rsid w:val="005E23BC"/>
    <w:rsid w:val="005E251A"/>
    <w:rsid w:val="005E2550"/>
    <w:rsid w:val="005E2641"/>
    <w:rsid w:val="005E26BE"/>
    <w:rsid w:val="005E26EA"/>
    <w:rsid w:val="005E26F8"/>
    <w:rsid w:val="005E29CF"/>
    <w:rsid w:val="005E2A5A"/>
    <w:rsid w:val="005E2DF1"/>
    <w:rsid w:val="005E2FA9"/>
    <w:rsid w:val="005E307E"/>
    <w:rsid w:val="005E3124"/>
    <w:rsid w:val="005E31FE"/>
    <w:rsid w:val="005E3397"/>
    <w:rsid w:val="005E33F3"/>
    <w:rsid w:val="005E3467"/>
    <w:rsid w:val="005E3476"/>
    <w:rsid w:val="005E36DD"/>
    <w:rsid w:val="005E36E9"/>
    <w:rsid w:val="005E39EE"/>
    <w:rsid w:val="005E3A06"/>
    <w:rsid w:val="005E3DD8"/>
    <w:rsid w:val="005E401F"/>
    <w:rsid w:val="005E41DE"/>
    <w:rsid w:val="005E4244"/>
    <w:rsid w:val="005E430E"/>
    <w:rsid w:val="005E441C"/>
    <w:rsid w:val="005E4509"/>
    <w:rsid w:val="005E4671"/>
    <w:rsid w:val="005E4731"/>
    <w:rsid w:val="005E4805"/>
    <w:rsid w:val="005E490A"/>
    <w:rsid w:val="005E4B93"/>
    <w:rsid w:val="005E4BB8"/>
    <w:rsid w:val="005E4ECA"/>
    <w:rsid w:val="005E524A"/>
    <w:rsid w:val="005E5386"/>
    <w:rsid w:val="005E53BD"/>
    <w:rsid w:val="005E5433"/>
    <w:rsid w:val="005E54BF"/>
    <w:rsid w:val="005E590F"/>
    <w:rsid w:val="005E594B"/>
    <w:rsid w:val="005E5A59"/>
    <w:rsid w:val="005E5B88"/>
    <w:rsid w:val="005E5C2D"/>
    <w:rsid w:val="005E5FB4"/>
    <w:rsid w:val="005E603D"/>
    <w:rsid w:val="005E606F"/>
    <w:rsid w:val="005E608D"/>
    <w:rsid w:val="005E6219"/>
    <w:rsid w:val="005E6249"/>
    <w:rsid w:val="005E6396"/>
    <w:rsid w:val="005E63EE"/>
    <w:rsid w:val="005E647B"/>
    <w:rsid w:val="005E65DC"/>
    <w:rsid w:val="005E67F7"/>
    <w:rsid w:val="005E67FD"/>
    <w:rsid w:val="005E68CC"/>
    <w:rsid w:val="005E6A71"/>
    <w:rsid w:val="005E6B8F"/>
    <w:rsid w:val="005E6C0B"/>
    <w:rsid w:val="005E6D2A"/>
    <w:rsid w:val="005E6D30"/>
    <w:rsid w:val="005E6F8B"/>
    <w:rsid w:val="005E6FDF"/>
    <w:rsid w:val="005E70A0"/>
    <w:rsid w:val="005E72B0"/>
    <w:rsid w:val="005E730A"/>
    <w:rsid w:val="005E78FD"/>
    <w:rsid w:val="005E7B2B"/>
    <w:rsid w:val="005E7CAD"/>
    <w:rsid w:val="005E7CAF"/>
    <w:rsid w:val="005E7CF7"/>
    <w:rsid w:val="005E7DDD"/>
    <w:rsid w:val="005E7E23"/>
    <w:rsid w:val="005E7F10"/>
    <w:rsid w:val="005F00B6"/>
    <w:rsid w:val="005F011C"/>
    <w:rsid w:val="005F01F3"/>
    <w:rsid w:val="005F0423"/>
    <w:rsid w:val="005F0509"/>
    <w:rsid w:val="005F050A"/>
    <w:rsid w:val="005F05DA"/>
    <w:rsid w:val="005F0690"/>
    <w:rsid w:val="005F07AE"/>
    <w:rsid w:val="005F084C"/>
    <w:rsid w:val="005F0AA6"/>
    <w:rsid w:val="005F0FAB"/>
    <w:rsid w:val="005F12EF"/>
    <w:rsid w:val="005F16DC"/>
    <w:rsid w:val="005F1AD1"/>
    <w:rsid w:val="005F1E63"/>
    <w:rsid w:val="005F1EFA"/>
    <w:rsid w:val="005F212E"/>
    <w:rsid w:val="005F215D"/>
    <w:rsid w:val="005F241E"/>
    <w:rsid w:val="005F256C"/>
    <w:rsid w:val="005F27AF"/>
    <w:rsid w:val="005F2854"/>
    <w:rsid w:val="005F287A"/>
    <w:rsid w:val="005F2ACE"/>
    <w:rsid w:val="005F2CBA"/>
    <w:rsid w:val="005F3022"/>
    <w:rsid w:val="005F3033"/>
    <w:rsid w:val="005F3131"/>
    <w:rsid w:val="005F330A"/>
    <w:rsid w:val="005F34C1"/>
    <w:rsid w:val="005F34E6"/>
    <w:rsid w:val="005F35FB"/>
    <w:rsid w:val="005F37BA"/>
    <w:rsid w:val="005F384C"/>
    <w:rsid w:val="005F38E8"/>
    <w:rsid w:val="005F3944"/>
    <w:rsid w:val="005F395A"/>
    <w:rsid w:val="005F39A8"/>
    <w:rsid w:val="005F39B4"/>
    <w:rsid w:val="005F3A06"/>
    <w:rsid w:val="005F3A0F"/>
    <w:rsid w:val="005F3B84"/>
    <w:rsid w:val="005F3B99"/>
    <w:rsid w:val="005F3D46"/>
    <w:rsid w:val="005F3D59"/>
    <w:rsid w:val="005F3DA4"/>
    <w:rsid w:val="005F4001"/>
    <w:rsid w:val="005F416B"/>
    <w:rsid w:val="005F41D6"/>
    <w:rsid w:val="005F41E2"/>
    <w:rsid w:val="005F42CF"/>
    <w:rsid w:val="005F445E"/>
    <w:rsid w:val="005F4465"/>
    <w:rsid w:val="005F44E3"/>
    <w:rsid w:val="005F44F2"/>
    <w:rsid w:val="005F47D8"/>
    <w:rsid w:val="005F481F"/>
    <w:rsid w:val="005F4BF3"/>
    <w:rsid w:val="005F4C2B"/>
    <w:rsid w:val="005F4D4B"/>
    <w:rsid w:val="005F4D62"/>
    <w:rsid w:val="005F4DA7"/>
    <w:rsid w:val="005F4DEA"/>
    <w:rsid w:val="005F4E31"/>
    <w:rsid w:val="005F4F64"/>
    <w:rsid w:val="005F51E3"/>
    <w:rsid w:val="005F524D"/>
    <w:rsid w:val="005F5288"/>
    <w:rsid w:val="005F52AC"/>
    <w:rsid w:val="005F52E6"/>
    <w:rsid w:val="005F546E"/>
    <w:rsid w:val="005F559C"/>
    <w:rsid w:val="005F56A2"/>
    <w:rsid w:val="005F5714"/>
    <w:rsid w:val="005F5724"/>
    <w:rsid w:val="005F575E"/>
    <w:rsid w:val="005F5766"/>
    <w:rsid w:val="005F57B7"/>
    <w:rsid w:val="005F5892"/>
    <w:rsid w:val="005F59E4"/>
    <w:rsid w:val="005F5A73"/>
    <w:rsid w:val="005F5B59"/>
    <w:rsid w:val="005F5DD7"/>
    <w:rsid w:val="005F5EFD"/>
    <w:rsid w:val="005F600E"/>
    <w:rsid w:val="005F626A"/>
    <w:rsid w:val="005F664C"/>
    <w:rsid w:val="005F67B5"/>
    <w:rsid w:val="005F67C7"/>
    <w:rsid w:val="005F67D1"/>
    <w:rsid w:val="005F67F7"/>
    <w:rsid w:val="005F6B4D"/>
    <w:rsid w:val="005F6DD6"/>
    <w:rsid w:val="005F6DDE"/>
    <w:rsid w:val="005F6E91"/>
    <w:rsid w:val="005F6FA1"/>
    <w:rsid w:val="005F7107"/>
    <w:rsid w:val="005F720B"/>
    <w:rsid w:val="005F7277"/>
    <w:rsid w:val="005F7285"/>
    <w:rsid w:val="005F72AB"/>
    <w:rsid w:val="005F7469"/>
    <w:rsid w:val="005F79EA"/>
    <w:rsid w:val="005F7A23"/>
    <w:rsid w:val="005F7B12"/>
    <w:rsid w:val="005F7B6B"/>
    <w:rsid w:val="006002D7"/>
    <w:rsid w:val="0060030C"/>
    <w:rsid w:val="006003A4"/>
    <w:rsid w:val="006003BA"/>
    <w:rsid w:val="006003BF"/>
    <w:rsid w:val="00600548"/>
    <w:rsid w:val="0060056F"/>
    <w:rsid w:val="006005E8"/>
    <w:rsid w:val="0060063D"/>
    <w:rsid w:val="00600710"/>
    <w:rsid w:val="00600761"/>
    <w:rsid w:val="0060088F"/>
    <w:rsid w:val="0060090B"/>
    <w:rsid w:val="00600918"/>
    <w:rsid w:val="006009E1"/>
    <w:rsid w:val="00600ABD"/>
    <w:rsid w:val="00600AE3"/>
    <w:rsid w:val="00600D8F"/>
    <w:rsid w:val="00601063"/>
    <w:rsid w:val="00601418"/>
    <w:rsid w:val="0060145C"/>
    <w:rsid w:val="00601552"/>
    <w:rsid w:val="00601590"/>
    <w:rsid w:val="0060197B"/>
    <w:rsid w:val="00601BBF"/>
    <w:rsid w:val="00601D20"/>
    <w:rsid w:val="00602105"/>
    <w:rsid w:val="00602136"/>
    <w:rsid w:val="00602361"/>
    <w:rsid w:val="00602649"/>
    <w:rsid w:val="0060281A"/>
    <w:rsid w:val="0060287B"/>
    <w:rsid w:val="00602A16"/>
    <w:rsid w:val="00602B3B"/>
    <w:rsid w:val="00602B8D"/>
    <w:rsid w:val="00602D65"/>
    <w:rsid w:val="00602EE5"/>
    <w:rsid w:val="00602EE9"/>
    <w:rsid w:val="006032DF"/>
    <w:rsid w:val="00603443"/>
    <w:rsid w:val="006035D2"/>
    <w:rsid w:val="006035FF"/>
    <w:rsid w:val="0060361A"/>
    <w:rsid w:val="006036AF"/>
    <w:rsid w:val="006036C5"/>
    <w:rsid w:val="00603903"/>
    <w:rsid w:val="00603B05"/>
    <w:rsid w:val="00603E8E"/>
    <w:rsid w:val="00604224"/>
    <w:rsid w:val="006042C5"/>
    <w:rsid w:val="00604477"/>
    <w:rsid w:val="0060450C"/>
    <w:rsid w:val="0060453A"/>
    <w:rsid w:val="006045A0"/>
    <w:rsid w:val="006046A1"/>
    <w:rsid w:val="0060494A"/>
    <w:rsid w:val="00604A1A"/>
    <w:rsid w:val="00604A26"/>
    <w:rsid w:val="00604A73"/>
    <w:rsid w:val="00604BB5"/>
    <w:rsid w:val="00604FEA"/>
    <w:rsid w:val="00604FF3"/>
    <w:rsid w:val="006050B6"/>
    <w:rsid w:val="0060540E"/>
    <w:rsid w:val="0060552D"/>
    <w:rsid w:val="006055C3"/>
    <w:rsid w:val="00605695"/>
    <w:rsid w:val="0060574C"/>
    <w:rsid w:val="006057E7"/>
    <w:rsid w:val="006057EA"/>
    <w:rsid w:val="0060585E"/>
    <w:rsid w:val="006058FF"/>
    <w:rsid w:val="00605A44"/>
    <w:rsid w:val="00605C1D"/>
    <w:rsid w:val="00605CAC"/>
    <w:rsid w:val="00605E3D"/>
    <w:rsid w:val="00605FD0"/>
    <w:rsid w:val="0060602B"/>
    <w:rsid w:val="0060613A"/>
    <w:rsid w:val="00606218"/>
    <w:rsid w:val="00606271"/>
    <w:rsid w:val="0060633A"/>
    <w:rsid w:val="006064FC"/>
    <w:rsid w:val="00606630"/>
    <w:rsid w:val="00606647"/>
    <w:rsid w:val="00606777"/>
    <w:rsid w:val="00606848"/>
    <w:rsid w:val="006068E7"/>
    <w:rsid w:val="00606AEA"/>
    <w:rsid w:val="00606DD6"/>
    <w:rsid w:val="00606F17"/>
    <w:rsid w:val="00606FF3"/>
    <w:rsid w:val="00606FF4"/>
    <w:rsid w:val="0060706E"/>
    <w:rsid w:val="0060733D"/>
    <w:rsid w:val="006074CF"/>
    <w:rsid w:val="00607651"/>
    <w:rsid w:val="0060771D"/>
    <w:rsid w:val="00607761"/>
    <w:rsid w:val="006077DB"/>
    <w:rsid w:val="00607A35"/>
    <w:rsid w:val="00607BF3"/>
    <w:rsid w:val="00607CD7"/>
    <w:rsid w:val="00607D9F"/>
    <w:rsid w:val="00607F4B"/>
    <w:rsid w:val="006101CF"/>
    <w:rsid w:val="00610494"/>
    <w:rsid w:val="006104EA"/>
    <w:rsid w:val="0061052A"/>
    <w:rsid w:val="0061056B"/>
    <w:rsid w:val="00610631"/>
    <w:rsid w:val="00610656"/>
    <w:rsid w:val="0061095D"/>
    <w:rsid w:val="00610DD4"/>
    <w:rsid w:val="00610F2B"/>
    <w:rsid w:val="0061135A"/>
    <w:rsid w:val="0061142F"/>
    <w:rsid w:val="00611479"/>
    <w:rsid w:val="006114E6"/>
    <w:rsid w:val="00611525"/>
    <w:rsid w:val="006117AC"/>
    <w:rsid w:val="00611A33"/>
    <w:rsid w:val="00611CE0"/>
    <w:rsid w:val="00611E18"/>
    <w:rsid w:val="00611F0C"/>
    <w:rsid w:val="00612356"/>
    <w:rsid w:val="00612442"/>
    <w:rsid w:val="006124AB"/>
    <w:rsid w:val="00612576"/>
    <w:rsid w:val="0061257D"/>
    <w:rsid w:val="006125AE"/>
    <w:rsid w:val="006125DC"/>
    <w:rsid w:val="006126CD"/>
    <w:rsid w:val="006126F6"/>
    <w:rsid w:val="006127E5"/>
    <w:rsid w:val="00612B14"/>
    <w:rsid w:val="00612BF3"/>
    <w:rsid w:val="00612DA7"/>
    <w:rsid w:val="00613574"/>
    <w:rsid w:val="00613724"/>
    <w:rsid w:val="006137B6"/>
    <w:rsid w:val="0061380F"/>
    <w:rsid w:val="006138B9"/>
    <w:rsid w:val="006139EC"/>
    <w:rsid w:val="00613ABA"/>
    <w:rsid w:val="00613BFD"/>
    <w:rsid w:val="00613C7C"/>
    <w:rsid w:val="00613D6A"/>
    <w:rsid w:val="00613D9C"/>
    <w:rsid w:val="00613DDC"/>
    <w:rsid w:val="00613E27"/>
    <w:rsid w:val="00613E44"/>
    <w:rsid w:val="00613F19"/>
    <w:rsid w:val="00613FFF"/>
    <w:rsid w:val="006140C7"/>
    <w:rsid w:val="0061412B"/>
    <w:rsid w:val="006141CC"/>
    <w:rsid w:val="00614264"/>
    <w:rsid w:val="006142C4"/>
    <w:rsid w:val="006142E4"/>
    <w:rsid w:val="006143FC"/>
    <w:rsid w:val="00614578"/>
    <w:rsid w:val="0061474D"/>
    <w:rsid w:val="0061487C"/>
    <w:rsid w:val="00614AD3"/>
    <w:rsid w:val="00614BD4"/>
    <w:rsid w:val="00615213"/>
    <w:rsid w:val="00615290"/>
    <w:rsid w:val="00615381"/>
    <w:rsid w:val="006153DC"/>
    <w:rsid w:val="00615657"/>
    <w:rsid w:val="0061569D"/>
    <w:rsid w:val="00615ADF"/>
    <w:rsid w:val="00615B9F"/>
    <w:rsid w:val="00615EBE"/>
    <w:rsid w:val="00615F50"/>
    <w:rsid w:val="00615F73"/>
    <w:rsid w:val="00616211"/>
    <w:rsid w:val="0061623A"/>
    <w:rsid w:val="00616323"/>
    <w:rsid w:val="006165C3"/>
    <w:rsid w:val="00616897"/>
    <w:rsid w:val="00616B79"/>
    <w:rsid w:val="00616BCA"/>
    <w:rsid w:val="00616BF1"/>
    <w:rsid w:val="00616C23"/>
    <w:rsid w:val="00616C68"/>
    <w:rsid w:val="00616E26"/>
    <w:rsid w:val="00616FB9"/>
    <w:rsid w:val="0061708A"/>
    <w:rsid w:val="00617108"/>
    <w:rsid w:val="00617151"/>
    <w:rsid w:val="006174BE"/>
    <w:rsid w:val="00617580"/>
    <w:rsid w:val="00617638"/>
    <w:rsid w:val="00617826"/>
    <w:rsid w:val="006178D1"/>
    <w:rsid w:val="00617927"/>
    <w:rsid w:val="0061793D"/>
    <w:rsid w:val="006179B6"/>
    <w:rsid w:val="00617A02"/>
    <w:rsid w:val="00617A15"/>
    <w:rsid w:val="00617BEA"/>
    <w:rsid w:val="00617D09"/>
    <w:rsid w:val="00620019"/>
    <w:rsid w:val="00620023"/>
    <w:rsid w:val="00620078"/>
    <w:rsid w:val="00620091"/>
    <w:rsid w:val="006200B6"/>
    <w:rsid w:val="006200EB"/>
    <w:rsid w:val="00620368"/>
    <w:rsid w:val="00620457"/>
    <w:rsid w:val="006205CC"/>
    <w:rsid w:val="00620922"/>
    <w:rsid w:val="00620A46"/>
    <w:rsid w:val="00620A6E"/>
    <w:rsid w:val="00620AF0"/>
    <w:rsid w:val="00620AF4"/>
    <w:rsid w:val="00620B36"/>
    <w:rsid w:val="00620B4E"/>
    <w:rsid w:val="00620B6C"/>
    <w:rsid w:val="00620BAA"/>
    <w:rsid w:val="00620C67"/>
    <w:rsid w:val="00620D3E"/>
    <w:rsid w:val="00620D7D"/>
    <w:rsid w:val="00620DD8"/>
    <w:rsid w:val="00620E54"/>
    <w:rsid w:val="00620EC9"/>
    <w:rsid w:val="00620F63"/>
    <w:rsid w:val="00620F93"/>
    <w:rsid w:val="00620F9A"/>
    <w:rsid w:val="00621042"/>
    <w:rsid w:val="0062115F"/>
    <w:rsid w:val="006211BD"/>
    <w:rsid w:val="00621697"/>
    <w:rsid w:val="006217B3"/>
    <w:rsid w:val="00621954"/>
    <w:rsid w:val="00621964"/>
    <w:rsid w:val="0062196D"/>
    <w:rsid w:val="00621BFD"/>
    <w:rsid w:val="00621D34"/>
    <w:rsid w:val="00621FB0"/>
    <w:rsid w:val="006220A8"/>
    <w:rsid w:val="00622178"/>
    <w:rsid w:val="006221EA"/>
    <w:rsid w:val="0062228C"/>
    <w:rsid w:val="0062229A"/>
    <w:rsid w:val="00622302"/>
    <w:rsid w:val="00622494"/>
    <w:rsid w:val="006224E5"/>
    <w:rsid w:val="0062253D"/>
    <w:rsid w:val="00622626"/>
    <w:rsid w:val="006226C1"/>
    <w:rsid w:val="006226DA"/>
    <w:rsid w:val="00622736"/>
    <w:rsid w:val="00622792"/>
    <w:rsid w:val="006228A4"/>
    <w:rsid w:val="0062298A"/>
    <w:rsid w:val="00622CF3"/>
    <w:rsid w:val="00622DEA"/>
    <w:rsid w:val="00622E3D"/>
    <w:rsid w:val="00622EEF"/>
    <w:rsid w:val="00623197"/>
    <w:rsid w:val="00623323"/>
    <w:rsid w:val="0062335C"/>
    <w:rsid w:val="006235A8"/>
    <w:rsid w:val="006235B7"/>
    <w:rsid w:val="006236D9"/>
    <w:rsid w:val="006236E1"/>
    <w:rsid w:val="006239F9"/>
    <w:rsid w:val="00623AF1"/>
    <w:rsid w:val="00623B4D"/>
    <w:rsid w:val="00623C23"/>
    <w:rsid w:val="00624008"/>
    <w:rsid w:val="00624207"/>
    <w:rsid w:val="00624495"/>
    <w:rsid w:val="0062452C"/>
    <w:rsid w:val="006248AE"/>
    <w:rsid w:val="00624A5D"/>
    <w:rsid w:val="00624C29"/>
    <w:rsid w:val="00624CD0"/>
    <w:rsid w:val="00624D82"/>
    <w:rsid w:val="00624EB2"/>
    <w:rsid w:val="00624ED5"/>
    <w:rsid w:val="00625105"/>
    <w:rsid w:val="006251B7"/>
    <w:rsid w:val="0062550C"/>
    <w:rsid w:val="00625773"/>
    <w:rsid w:val="006258CC"/>
    <w:rsid w:val="0062594C"/>
    <w:rsid w:val="00625A54"/>
    <w:rsid w:val="00625AA4"/>
    <w:rsid w:val="00625F84"/>
    <w:rsid w:val="00625FE1"/>
    <w:rsid w:val="006260A2"/>
    <w:rsid w:val="00626288"/>
    <w:rsid w:val="006264AE"/>
    <w:rsid w:val="006266C7"/>
    <w:rsid w:val="00626869"/>
    <w:rsid w:val="00626924"/>
    <w:rsid w:val="006269BE"/>
    <w:rsid w:val="00626B06"/>
    <w:rsid w:val="00626C72"/>
    <w:rsid w:val="00626CF1"/>
    <w:rsid w:val="00627115"/>
    <w:rsid w:val="006271A0"/>
    <w:rsid w:val="0062734B"/>
    <w:rsid w:val="0062753F"/>
    <w:rsid w:val="006278B7"/>
    <w:rsid w:val="00627B3A"/>
    <w:rsid w:val="00627B59"/>
    <w:rsid w:val="00627D5E"/>
    <w:rsid w:val="00627EC4"/>
    <w:rsid w:val="00627F34"/>
    <w:rsid w:val="00627F3A"/>
    <w:rsid w:val="00630381"/>
    <w:rsid w:val="006305FC"/>
    <w:rsid w:val="00630666"/>
    <w:rsid w:val="00630766"/>
    <w:rsid w:val="00630790"/>
    <w:rsid w:val="00630951"/>
    <w:rsid w:val="006309B5"/>
    <w:rsid w:val="00630B1D"/>
    <w:rsid w:val="00630B28"/>
    <w:rsid w:val="00630C59"/>
    <w:rsid w:val="00630D37"/>
    <w:rsid w:val="00630FA4"/>
    <w:rsid w:val="0063137A"/>
    <w:rsid w:val="0063147E"/>
    <w:rsid w:val="00631569"/>
    <w:rsid w:val="006315E9"/>
    <w:rsid w:val="006315F3"/>
    <w:rsid w:val="006316E0"/>
    <w:rsid w:val="006318E9"/>
    <w:rsid w:val="00631C7F"/>
    <w:rsid w:val="00631C8E"/>
    <w:rsid w:val="00631E9F"/>
    <w:rsid w:val="00631F00"/>
    <w:rsid w:val="00632142"/>
    <w:rsid w:val="00632144"/>
    <w:rsid w:val="006322FA"/>
    <w:rsid w:val="006325FB"/>
    <w:rsid w:val="00632916"/>
    <w:rsid w:val="00632977"/>
    <w:rsid w:val="00632B94"/>
    <w:rsid w:val="00632BC3"/>
    <w:rsid w:val="00632D56"/>
    <w:rsid w:val="00632DE6"/>
    <w:rsid w:val="00632F9B"/>
    <w:rsid w:val="00632FA5"/>
    <w:rsid w:val="00633183"/>
    <w:rsid w:val="00633213"/>
    <w:rsid w:val="006333CE"/>
    <w:rsid w:val="00633458"/>
    <w:rsid w:val="006334A7"/>
    <w:rsid w:val="0063357C"/>
    <w:rsid w:val="0063358C"/>
    <w:rsid w:val="00633689"/>
    <w:rsid w:val="006336A6"/>
    <w:rsid w:val="0063390B"/>
    <w:rsid w:val="00633A22"/>
    <w:rsid w:val="00633A92"/>
    <w:rsid w:val="00633BF4"/>
    <w:rsid w:val="00633F4A"/>
    <w:rsid w:val="00633FEA"/>
    <w:rsid w:val="00634047"/>
    <w:rsid w:val="0063407E"/>
    <w:rsid w:val="00634090"/>
    <w:rsid w:val="006341C3"/>
    <w:rsid w:val="0063438A"/>
    <w:rsid w:val="00634515"/>
    <w:rsid w:val="00634529"/>
    <w:rsid w:val="006345BC"/>
    <w:rsid w:val="00634772"/>
    <w:rsid w:val="0063495C"/>
    <w:rsid w:val="00634994"/>
    <w:rsid w:val="00634A3E"/>
    <w:rsid w:val="00634ACA"/>
    <w:rsid w:val="00634C03"/>
    <w:rsid w:val="00634E57"/>
    <w:rsid w:val="006350AB"/>
    <w:rsid w:val="006352A8"/>
    <w:rsid w:val="00635404"/>
    <w:rsid w:val="00635413"/>
    <w:rsid w:val="0063571B"/>
    <w:rsid w:val="00635732"/>
    <w:rsid w:val="00635796"/>
    <w:rsid w:val="0063588D"/>
    <w:rsid w:val="006358B6"/>
    <w:rsid w:val="00635A29"/>
    <w:rsid w:val="00635A36"/>
    <w:rsid w:val="00635B6B"/>
    <w:rsid w:val="00635C83"/>
    <w:rsid w:val="00635E6D"/>
    <w:rsid w:val="00635F28"/>
    <w:rsid w:val="0063604F"/>
    <w:rsid w:val="006361D9"/>
    <w:rsid w:val="0063626B"/>
    <w:rsid w:val="006363E6"/>
    <w:rsid w:val="00636435"/>
    <w:rsid w:val="00636678"/>
    <w:rsid w:val="006367DB"/>
    <w:rsid w:val="00636821"/>
    <w:rsid w:val="00636854"/>
    <w:rsid w:val="0063696F"/>
    <w:rsid w:val="006369D9"/>
    <w:rsid w:val="006369E6"/>
    <w:rsid w:val="00636A2F"/>
    <w:rsid w:val="00636A56"/>
    <w:rsid w:val="00636B42"/>
    <w:rsid w:val="00636B5A"/>
    <w:rsid w:val="00636BAC"/>
    <w:rsid w:val="00636C28"/>
    <w:rsid w:val="00636D51"/>
    <w:rsid w:val="00636D8E"/>
    <w:rsid w:val="00636E84"/>
    <w:rsid w:val="00636F01"/>
    <w:rsid w:val="00636F54"/>
    <w:rsid w:val="0063714A"/>
    <w:rsid w:val="006371DF"/>
    <w:rsid w:val="00637330"/>
    <w:rsid w:val="00637559"/>
    <w:rsid w:val="0063757E"/>
    <w:rsid w:val="006375C8"/>
    <w:rsid w:val="00637749"/>
    <w:rsid w:val="0063777C"/>
    <w:rsid w:val="0063779E"/>
    <w:rsid w:val="006379C3"/>
    <w:rsid w:val="00637CB6"/>
    <w:rsid w:val="00637CEF"/>
    <w:rsid w:val="00637DDD"/>
    <w:rsid w:val="00637E77"/>
    <w:rsid w:val="00637F62"/>
    <w:rsid w:val="006401BA"/>
    <w:rsid w:val="00640337"/>
    <w:rsid w:val="00640547"/>
    <w:rsid w:val="006406AC"/>
    <w:rsid w:val="00640A3A"/>
    <w:rsid w:val="00640AD8"/>
    <w:rsid w:val="00640C41"/>
    <w:rsid w:val="00640CA0"/>
    <w:rsid w:val="00640CAE"/>
    <w:rsid w:val="00640CE0"/>
    <w:rsid w:val="00640DEF"/>
    <w:rsid w:val="006410F2"/>
    <w:rsid w:val="006410FB"/>
    <w:rsid w:val="00641203"/>
    <w:rsid w:val="0064134A"/>
    <w:rsid w:val="0064157E"/>
    <w:rsid w:val="00641855"/>
    <w:rsid w:val="00641891"/>
    <w:rsid w:val="00641969"/>
    <w:rsid w:val="00641AEA"/>
    <w:rsid w:val="00641B52"/>
    <w:rsid w:val="00641C12"/>
    <w:rsid w:val="00641D2B"/>
    <w:rsid w:val="00641DCD"/>
    <w:rsid w:val="00641E66"/>
    <w:rsid w:val="00641EC6"/>
    <w:rsid w:val="00641FE0"/>
    <w:rsid w:val="00642040"/>
    <w:rsid w:val="0064223B"/>
    <w:rsid w:val="0064232D"/>
    <w:rsid w:val="0064233B"/>
    <w:rsid w:val="00642753"/>
    <w:rsid w:val="00642795"/>
    <w:rsid w:val="00642873"/>
    <w:rsid w:val="006429CC"/>
    <w:rsid w:val="006429E6"/>
    <w:rsid w:val="00642A73"/>
    <w:rsid w:val="00642A92"/>
    <w:rsid w:val="00642AA6"/>
    <w:rsid w:val="00642AB6"/>
    <w:rsid w:val="00642B21"/>
    <w:rsid w:val="00642BBC"/>
    <w:rsid w:val="00642C90"/>
    <w:rsid w:val="00642DA3"/>
    <w:rsid w:val="00642DB6"/>
    <w:rsid w:val="00643100"/>
    <w:rsid w:val="00643121"/>
    <w:rsid w:val="006431CA"/>
    <w:rsid w:val="0064327E"/>
    <w:rsid w:val="0064327F"/>
    <w:rsid w:val="00643460"/>
    <w:rsid w:val="006434EB"/>
    <w:rsid w:val="0064364D"/>
    <w:rsid w:val="006437C9"/>
    <w:rsid w:val="006437E5"/>
    <w:rsid w:val="0064388C"/>
    <w:rsid w:val="006438B9"/>
    <w:rsid w:val="00643A68"/>
    <w:rsid w:val="00643A89"/>
    <w:rsid w:val="00643B30"/>
    <w:rsid w:val="00643B3F"/>
    <w:rsid w:val="00643E1F"/>
    <w:rsid w:val="00643FE3"/>
    <w:rsid w:val="0064406A"/>
    <w:rsid w:val="006444E8"/>
    <w:rsid w:val="00644561"/>
    <w:rsid w:val="00644600"/>
    <w:rsid w:val="0064465F"/>
    <w:rsid w:val="006446CD"/>
    <w:rsid w:val="006446DC"/>
    <w:rsid w:val="0064485D"/>
    <w:rsid w:val="006448E0"/>
    <w:rsid w:val="00644B59"/>
    <w:rsid w:val="00644DF7"/>
    <w:rsid w:val="00644F2A"/>
    <w:rsid w:val="006450B6"/>
    <w:rsid w:val="00645114"/>
    <w:rsid w:val="006452BC"/>
    <w:rsid w:val="00645357"/>
    <w:rsid w:val="006454FA"/>
    <w:rsid w:val="00645510"/>
    <w:rsid w:val="00645528"/>
    <w:rsid w:val="006456A9"/>
    <w:rsid w:val="00645701"/>
    <w:rsid w:val="006458C7"/>
    <w:rsid w:val="006458CB"/>
    <w:rsid w:val="00645A3F"/>
    <w:rsid w:val="00645B9F"/>
    <w:rsid w:val="00645C98"/>
    <w:rsid w:val="00645DCC"/>
    <w:rsid w:val="00645EEF"/>
    <w:rsid w:val="00645F15"/>
    <w:rsid w:val="00645F91"/>
    <w:rsid w:val="006461DF"/>
    <w:rsid w:val="00646375"/>
    <w:rsid w:val="0064642E"/>
    <w:rsid w:val="00646478"/>
    <w:rsid w:val="006467B2"/>
    <w:rsid w:val="006468AA"/>
    <w:rsid w:val="00646B54"/>
    <w:rsid w:val="00646C09"/>
    <w:rsid w:val="00646D90"/>
    <w:rsid w:val="00646F7A"/>
    <w:rsid w:val="0064712B"/>
    <w:rsid w:val="00647467"/>
    <w:rsid w:val="006475CC"/>
    <w:rsid w:val="00647748"/>
    <w:rsid w:val="00647880"/>
    <w:rsid w:val="00647A5A"/>
    <w:rsid w:val="00647C86"/>
    <w:rsid w:val="00647D16"/>
    <w:rsid w:val="00647DE4"/>
    <w:rsid w:val="00647ED3"/>
    <w:rsid w:val="00647FA9"/>
    <w:rsid w:val="006501DE"/>
    <w:rsid w:val="0065023B"/>
    <w:rsid w:val="00650259"/>
    <w:rsid w:val="006502CD"/>
    <w:rsid w:val="006504D7"/>
    <w:rsid w:val="0065063E"/>
    <w:rsid w:val="006506A5"/>
    <w:rsid w:val="0065073A"/>
    <w:rsid w:val="00650A34"/>
    <w:rsid w:val="00650CAA"/>
    <w:rsid w:val="00650D45"/>
    <w:rsid w:val="00650D58"/>
    <w:rsid w:val="00650D82"/>
    <w:rsid w:val="00650DFE"/>
    <w:rsid w:val="00650E8F"/>
    <w:rsid w:val="00650ED2"/>
    <w:rsid w:val="00650EE2"/>
    <w:rsid w:val="00650F5F"/>
    <w:rsid w:val="00650F60"/>
    <w:rsid w:val="00650FD3"/>
    <w:rsid w:val="006510FA"/>
    <w:rsid w:val="006511E6"/>
    <w:rsid w:val="006511F1"/>
    <w:rsid w:val="00651253"/>
    <w:rsid w:val="006515E3"/>
    <w:rsid w:val="0065167A"/>
    <w:rsid w:val="00651995"/>
    <w:rsid w:val="00651BA4"/>
    <w:rsid w:val="00651D9C"/>
    <w:rsid w:val="00651FDE"/>
    <w:rsid w:val="00652030"/>
    <w:rsid w:val="0065204A"/>
    <w:rsid w:val="0065211A"/>
    <w:rsid w:val="00652597"/>
    <w:rsid w:val="0065267B"/>
    <w:rsid w:val="006526FD"/>
    <w:rsid w:val="006527E8"/>
    <w:rsid w:val="0065292C"/>
    <w:rsid w:val="00652A17"/>
    <w:rsid w:val="00652A5C"/>
    <w:rsid w:val="00652BE4"/>
    <w:rsid w:val="00652C95"/>
    <w:rsid w:val="00652D92"/>
    <w:rsid w:val="00652EEA"/>
    <w:rsid w:val="00652F6C"/>
    <w:rsid w:val="006533A5"/>
    <w:rsid w:val="006534E9"/>
    <w:rsid w:val="0065353F"/>
    <w:rsid w:val="0065363D"/>
    <w:rsid w:val="00653B03"/>
    <w:rsid w:val="00653C5B"/>
    <w:rsid w:val="00653E80"/>
    <w:rsid w:val="006541DA"/>
    <w:rsid w:val="006542FB"/>
    <w:rsid w:val="0065446E"/>
    <w:rsid w:val="0065488F"/>
    <w:rsid w:val="00654A9F"/>
    <w:rsid w:val="00654E07"/>
    <w:rsid w:val="00654E2A"/>
    <w:rsid w:val="00654EE6"/>
    <w:rsid w:val="00655109"/>
    <w:rsid w:val="0065518B"/>
    <w:rsid w:val="006551A0"/>
    <w:rsid w:val="00655290"/>
    <w:rsid w:val="00655360"/>
    <w:rsid w:val="006555EE"/>
    <w:rsid w:val="006559E2"/>
    <w:rsid w:val="00655A2E"/>
    <w:rsid w:val="00655ACA"/>
    <w:rsid w:val="00655AED"/>
    <w:rsid w:val="00655B70"/>
    <w:rsid w:val="00655CA1"/>
    <w:rsid w:val="00655E20"/>
    <w:rsid w:val="0065609D"/>
    <w:rsid w:val="00656371"/>
    <w:rsid w:val="006563EA"/>
    <w:rsid w:val="006566D7"/>
    <w:rsid w:val="00656BE0"/>
    <w:rsid w:val="00656C2C"/>
    <w:rsid w:val="00656F0F"/>
    <w:rsid w:val="00657014"/>
    <w:rsid w:val="00657070"/>
    <w:rsid w:val="00657087"/>
    <w:rsid w:val="006571E1"/>
    <w:rsid w:val="006572C5"/>
    <w:rsid w:val="00657559"/>
    <w:rsid w:val="00657560"/>
    <w:rsid w:val="006576D8"/>
    <w:rsid w:val="0065775F"/>
    <w:rsid w:val="006578EC"/>
    <w:rsid w:val="006579EF"/>
    <w:rsid w:val="00657B03"/>
    <w:rsid w:val="00657E93"/>
    <w:rsid w:val="00660053"/>
    <w:rsid w:val="006601A5"/>
    <w:rsid w:val="0066035F"/>
    <w:rsid w:val="00660633"/>
    <w:rsid w:val="00660672"/>
    <w:rsid w:val="0066071D"/>
    <w:rsid w:val="00660862"/>
    <w:rsid w:val="00660999"/>
    <w:rsid w:val="00660A72"/>
    <w:rsid w:val="00660CA4"/>
    <w:rsid w:val="00660F05"/>
    <w:rsid w:val="00661320"/>
    <w:rsid w:val="0066172F"/>
    <w:rsid w:val="00661941"/>
    <w:rsid w:val="00661953"/>
    <w:rsid w:val="0066197A"/>
    <w:rsid w:val="00661A60"/>
    <w:rsid w:val="00661B04"/>
    <w:rsid w:val="00661B9A"/>
    <w:rsid w:val="00661BE1"/>
    <w:rsid w:val="00661E07"/>
    <w:rsid w:val="00661E90"/>
    <w:rsid w:val="00662045"/>
    <w:rsid w:val="006620CE"/>
    <w:rsid w:val="00662200"/>
    <w:rsid w:val="00662215"/>
    <w:rsid w:val="0066237C"/>
    <w:rsid w:val="0066265D"/>
    <w:rsid w:val="006626C9"/>
    <w:rsid w:val="00662876"/>
    <w:rsid w:val="00662A6F"/>
    <w:rsid w:val="00662AB3"/>
    <w:rsid w:val="00662C0A"/>
    <w:rsid w:val="00662FC4"/>
    <w:rsid w:val="00662FE9"/>
    <w:rsid w:val="006632A0"/>
    <w:rsid w:val="006632FA"/>
    <w:rsid w:val="00663426"/>
    <w:rsid w:val="00663455"/>
    <w:rsid w:val="006637CE"/>
    <w:rsid w:val="00663907"/>
    <w:rsid w:val="00663915"/>
    <w:rsid w:val="00663930"/>
    <w:rsid w:val="00663972"/>
    <w:rsid w:val="00663A8E"/>
    <w:rsid w:val="00663AF9"/>
    <w:rsid w:val="00663B77"/>
    <w:rsid w:val="00663C30"/>
    <w:rsid w:val="00663CA0"/>
    <w:rsid w:val="00663E2D"/>
    <w:rsid w:val="00663F1B"/>
    <w:rsid w:val="00663FA5"/>
    <w:rsid w:val="00663FE2"/>
    <w:rsid w:val="0066406D"/>
    <w:rsid w:val="006640FB"/>
    <w:rsid w:val="00664151"/>
    <w:rsid w:val="0066420F"/>
    <w:rsid w:val="00664505"/>
    <w:rsid w:val="00664560"/>
    <w:rsid w:val="00664590"/>
    <w:rsid w:val="006645A0"/>
    <w:rsid w:val="006646B8"/>
    <w:rsid w:val="0066471A"/>
    <w:rsid w:val="00664957"/>
    <w:rsid w:val="00664B4C"/>
    <w:rsid w:val="00664BD8"/>
    <w:rsid w:val="00664E16"/>
    <w:rsid w:val="00664FAB"/>
    <w:rsid w:val="00665067"/>
    <w:rsid w:val="00665230"/>
    <w:rsid w:val="0066526D"/>
    <w:rsid w:val="00665391"/>
    <w:rsid w:val="006654DD"/>
    <w:rsid w:val="00665634"/>
    <w:rsid w:val="00665681"/>
    <w:rsid w:val="00665755"/>
    <w:rsid w:val="0066584E"/>
    <w:rsid w:val="00665902"/>
    <w:rsid w:val="006659CF"/>
    <w:rsid w:val="00665E1B"/>
    <w:rsid w:val="00665F9C"/>
    <w:rsid w:val="00666098"/>
    <w:rsid w:val="006661B4"/>
    <w:rsid w:val="0066623C"/>
    <w:rsid w:val="0066647F"/>
    <w:rsid w:val="00666512"/>
    <w:rsid w:val="0066668C"/>
    <w:rsid w:val="00666A3C"/>
    <w:rsid w:val="00666B58"/>
    <w:rsid w:val="00666DAE"/>
    <w:rsid w:val="00666E4D"/>
    <w:rsid w:val="00666F25"/>
    <w:rsid w:val="00666F96"/>
    <w:rsid w:val="00667454"/>
    <w:rsid w:val="006675F1"/>
    <w:rsid w:val="006677E9"/>
    <w:rsid w:val="006678D8"/>
    <w:rsid w:val="006679F4"/>
    <w:rsid w:val="00667BFC"/>
    <w:rsid w:val="00667CD5"/>
    <w:rsid w:val="00667EA8"/>
    <w:rsid w:val="0067042D"/>
    <w:rsid w:val="00670700"/>
    <w:rsid w:val="0067093B"/>
    <w:rsid w:val="00670973"/>
    <w:rsid w:val="006709CB"/>
    <w:rsid w:val="00670ACA"/>
    <w:rsid w:val="00670C13"/>
    <w:rsid w:val="00670CD5"/>
    <w:rsid w:val="00670DF9"/>
    <w:rsid w:val="00670F63"/>
    <w:rsid w:val="00670FED"/>
    <w:rsid w:val="006710B5"/>
    <w:rsid w:val="006710BB"/>
    <w:rsid w:val="00671276"/>
    <w:rsid w:val="006712F3"/>
    <w:rsid w:val="006713AE"/>
    <w:rsid w:val="006714E8"/>
    <w:rsid w:val="00671527"/>
    <w:rsid w:val="00671537"/>
    <w:rsid w:val="00671A21"/>
    <w:rsid w:val="00671B86"/>
    <w:rsid w:val="006721F1"/>
    <w:rsid w:val="006722A2"/>
    <w:rsid w:val="006722DC"/>
    <w:rsid w:val="006722FD"/>
    <w:rsid w:val="00672333"/>
    <w:rsid w:val="00672368"/>
    <w:rsid w:val="0067238C"/>
    <w:rsid w:val="006723E3"/>
    <w:rsid w:val="00672506"/>
    <w:rsid w:val="006728CD"/>
    <w:rsid w:val="006729EB"/>
    <w:rsid w:val="00672B87"/>
    <w:rsid w:val="00672BD3"/>
    <w:rsid w:val="00672C47"/>
    <w:rsid w:val="00672E79"/>
    <w:rsid w:val="00672EFB"/>
    <w:rsid w:val="00673004"/>
    <w:rsid w:val="00673361"/>
    <w:rsid w:val="006734AD"/>
    <w:rsid w:val="0067374E"/>
    <w:rsid w:val="006739A1"/>
    <w:rsid w:val="00673A0B"/>
    <w:rsid w:val="00673A69"/>
    <w:rsid w:val="00673AF5"/>
    <w:rsid w:val="00673DE3"/>
    <w:rsid w:val="00673F47"/>
    <w:rsid w:val="0067406B"/>
    <w:rsid w:val="006741DD"/>
    <w:rsid w:val="00674233"/>
    <w:rsid w:val="0067426A"/>
    <w:rsid w:val="006745A7"/>
    <w:rsid w:val="0067466B"/>
    <w:rsid w:val="00674828"/>
    <w:rsid w:val="006749A6"/>
    <w:rsid w:val="00674BA3"/>
    <w:rsid w:val="00674C73"/>
    <w:rsid w:val="00674E65"/>
    <w:rsid w:val="00674F0E"/>
    <w:rsid w:val="00674FE6"/>
    <w:rsid w:val="00675041"/>
    <w:rsid w:val="006750DC"/>
    <w:rsid w:val="00675339"/>
    <w:rsid w:val="006753F1"/>
    <w:rsid w:val="006754E5"/>
    <w:rsid w:val="006756B2"/>
    <w:rsid w:val="00675708"/>
    <w:rsid w:val="00675727"/>
    <w:rsid w:val="00675741"/>
    <w:rsid w:val="00675926"/>
    <w:rsid w:val="006759E3"/>
    <w:rsid w:val="00675E70"/>
    <w:rsid w:val="00675F76"/>
    <w:rsid w:val="00676083"/>
    <w:rsid w:val="0067621B"/>
    <w:rsid w:val="00676250"/>
    <w:rsid w:val="00676388"/>
    <w:rsid w:val="0067644F"/>
    <w:rsid w:val="00676559"/>
    <w:rsid w:val="0067659B"/>
    <w:rsid w:val="00676634"/>
    <w:rsid w:val="006769FF"/>
    <w:rsid w:val="00676EA8"/>
    <w:rsid w:val="00676EB9"/>
    <w:rsid w:val="00676F76"/>
    <w:rsid w:val="00677218"/>
    <w:rsid w:val="0067722D"/>
    <w:rsid w:val="00677545"/>
    <w:rsid w:val="006776AF"/>
    <w:rsid w:val="006778C6"/>
    <w:rsid w:val="006779C9"/>
    <w:rsid w:val="00677A6E"/>
    <w:rsid w:val="00677A96"/>
    <w:rsid w:val="00677AF3"/>
    <w:rsid w:val="00677B30"/>
    <w:rsid w:val="00677D49"/>
    <w:rsid w:val="00677EF7"/>
    <w:rsid w:val="00677F10"/>
    <w:rsid w:val="00677F84"/>
    <w:rsid w:val="0068002D"/>
    <w:rsid w:val="00680162"/>
    <w:rsid w:val="006801D9"/>
    <w:rsid w:val="00680553"/>
    <w:rsid w:val="00680571"/>
    <w:rsid w:val="006805EB"/>
    <w:rsid w:val="00680788"/>
    <w:rsid w:val="0068083C"/>
    <w:rsid w:val="00680842"/>
    <w:rsid w:val="00680999"/>
    <w:rsid w:val="006809ED"/>
    <w:rsid w:val="00680A1E"/>
    <w:rsid w:val="00680AF3"/>
    <w:rsid w:val="00680D69"/>
    <w:rsid w:val="00680E48"/>
    <w:rsid w:val="00680EB7"/>
    <w:rsid w:val="00680F2E"/>
    <w:rsid w:val="0068105A"/>
    <w:rsid w:val="00681110"/>
    <w:rsid w:val="006811D5"/>
    <w:rsid w:val="00681218"/>
    <w:rsid w:val="0068125E"/>
    <w:rsid w:val="00681265"/>
    <w:rsid w:val="00681757"/>
    <w:rsid w:val="00681A1C"/>
    <w:rsid w:val="00681BEE"/>
    <w:rsid w:val="00681C22"/>
    <w:rsid w:val="00681CD6"/>
    <w:rsid w:val="00681EA2"/>
    <w:rsid w:val="00682009"/>
    <w:rsid w:val="006821B1"/>
    <w:rsid w:val="00682200"/>
    <w:rsid w:val="0068222F"/>
    <w:rsid w:val="006822A7"/>
    <w:rsid w:val="00682430"/>
    <w:rsid w:val="00682785"/>
    <w:rsid w:val="0068280D"/>
    <w:rsid w:val="00682905"/>
    <w:rsid w:val="00682912"/>
    <w:rsid w:val="0068294F"/>
    <w:rsid w:val="00682965"/>
    <w:rsid w:val="006829D0"/>
    <w:rsid w:val="00682B00"/>
    <w:rsid w:val="00682D4B"/>
    <w:rsid w:val="00682DD4"/>
    <w:rsid w:val="00682EA7"/>
    <w:rsid w:val="00682ED5"/>
    <w:rsid w:val="00682F5D"/>
    <w:rsid w:val="00682FC3"/>
    <w:rsid w:val="00682FEF"/>
    <w:rsid w:val="00683211"/>
    <w:rsid w:val="0068339A"/>
    <w:rsid w:val="0068353F"/>
    <w:rsid w:val="0068365C"/>
    <w:rsid w:val="0068368C"/>
    <w:rsid w:val="0068378D"/>
    <w:rsid w:val="006839D8"/>
    <w:rsid w:val="00683A19"/>
    <w:rsid w:val="00683AE6"/>
    <w:rsid w:val="00683B97"/>
    <w:rsid w:val="00683CA7"/>
    <w:rsid w:val="00683D56"/>
    <w:rsid w:val="00683E03"/>
    <w:rsid w:val="00683FBA"/>
    <w:rsid w:val="0068412B"/>
    <w:rsid w:val="00684156"/>
    <w:rsid w:val="0068449D"/>
    <w:rsid w:val="00684635"/>
    <w:rsid w:val="00684657"/>
    <w:rsid w:val="006848A5"/>
    <w:rsid w:val="006849CE"/>
    <w:rsid w:val="00684D7C"/>
    <w:rsid w:val="00685047"/>
    <w:rsid w:val="006851C0"/>
    <w:rsid w:val="0068557E"/>
    <w:rsid w:val="006856FC"/>
    <w:rsid w:val="0068582D"/>
    <w:rsid w:val="0068587C"/>
    <w:rsid w:val="006858D2"/>
    <w:rsid w:val="0068592E"/>
    <w:rsid w:val="00685984"/>
    <w:rsid w:val="006859D7"/>
    <w:rsid w:val="00685A35"/>
    <w:rsid w:val="00685AF0"/>
    <w:rsid w:val="00685B46"/>
    <w:rsid w:val="00685D3A"/>
    <w:rsid w:val="00685F00"/>
    <w:rsid w:val="00685F17"/>
    <w:rsid w:val="00685FA7"/>
    <w:rsid w:val="0068616E"/>
    <w:rsid w:val="00686306"/>
    <w:rsid w:val="006863AA"/>
    <w:rsid w:val="006864CC"/>
    <w:rsid w:val="006865C9"/>
    <w:rsid w:val="0068699D"/>
    <w:rsid w:val="00686AA6"/>
    <w:rsid w:val="00686BCE"/>
    <w:rsid w:val="00686C35"/>
    <w:rsid w:val="00686CC4"/>
    <w:rsid w:val="00686CE8"/>
    <w:rsid w:val="00686E13"/>
    <w:rsid w:val="006870EF"/>
    <w:rsid w:val="0068716B"/>
    <w:rsid w:val="0068721C"/>
    <w:rsid w:val="006872B1"/>
    <w:rsid w:val="006879C9"/>
    <w:rsid w:val="00687AF5"/>
    <w:rsid w:val="00687C86"/>
    <w:rsid w:val="00687E59"/>
    <w:rsid w:val="00687FF4"/>
    <w:rsid w:val="0069002D"/>
    <w:rsid w:val="00690088"/>
    <w:rsid w:val="0069022F"/>
    <w:rsid w:val="0069027C"/>
    <w:rsid w:val="006903C9"/>
    <w:rsid w:val="00690746"/>
    <w:rsid w:val="006907DB"/>
    <w:rsid w:val="00690882"/>
    <w:rsid w:val="00690A46"/>
    <w:rsid w:val="00690B7D"/>
    <w:rsid w:val="00690D88"/>
    <w:rsid w:val="00690E8E"/>
    <w:rsid w:val="00691163"/>
    <w:rsid w:val="006911E0"/>
    <w:rsid w:val="006911F8"/>
    <w:rsid w:val="0069124D"/>
    <w:rsid w:val="0069137C"/>
    <w:rsid w:val="00691501"/>
    <w:rsid w:val="0069162C"/>
    <w:rsid w:val="00691660"/>
    <w:rsid w:val="006916A9"/>
    <w:rsid w:val="006916F9"/>
    <w:rsid w:val="006917A7"/>
    <w:rsid w:val="0069180E"/>
    <w:rsid w:val="0069186A"/>
    <w:rsid w:val="00691A76"/>
    <w:rsid w:val="00691B69"/>
    <w:rsid w:val="00691D0B"/>
    <w:rsid w:val="006921AF"/>
    <w:rsid w:val="006921BD"/>
    <w:rsid w:val="006922FB"/>
    <w:rsid w:val="00692301"/>
    <w:rsid w:val="00692438"/>
    <w:rsid w:val="006924A5"/>
    <w:rsid w:val="0069263B"/>
    <w:rsid w:val="006928F7"/>
    <w:rsid w:val="00692B67"/>
    <w:rsid w:val="00692D0A"/>
    <w:rsid w:val="00692E35"/>
    <w:rsid w:val="00693029"/>
    <w:rsid w:val="00693055"/>
    <w:rsid w:val="00693095"/>
    <w:rsid w:val="006930DE"/>
    <w:rsid w:val="0069312D"/>
    <w:rsid w:val="00693A40"/>
    <w:rsid w:val="00693F52"/>
    <w:rsid w:val="00693FBD"/>
    <w:rsid w:val="00694003"/>
    <w:rsid w:val="006940C2"/>
    <w:rsid w:val="006941EF"/>
    <w:rsid w:val="00694221"/>
    <w:rsid w:val="00694339"/>
    <w:rsid w:val="00694561"/>
    <w:rsid w:val="0069462F"/>
    <w:rsid w:val="0069468D"/>
    <w:rsid w:val="0069473B"/>
    <w:rsid w:val="00694762"/>
    <w:rsid w:val="00694763"/>
    <w:rsid w:val="00694957"/>
    <w:rsid w:val="006949F2"/>
    <w:rsid w:val="00694A4F"/>
    <w:rsid w:val="00694A56"/>
    <w:rsid w:val="00694AED"/>
    <w:rsid w:val="00694F56"/>
    <w:rsid w:val="00694FA4"/>
    <w:rsid w:val="00695012"/>
    <w:rsid w:val="00695592"/>
    <w:rsid w:val="0069563B"/>
    <w:rsid w:val="00695663"/>
    <w:rsid w:val="006958E2"/>
    <w:rsid w:val="006959C0"/>
    <w:rsid w:val="00695AE7"/>
    <w:rsid w:val="00695CD5"/>
    <w:rsid w:val="00695DFD"/>
    <w:rsid w:val="00696411"/>
    <w:rsid w:val="0069644B"/>
    <w:rsid w:val="00696501"/>
    <w:rsid w:val="006965E2"/>
    <w:rsid w:val="00696603"/>
    <w:rsid w:val="00696746"/>
    <w:rsid w:val="006967E5"/>
    <w:rsid w:val="00696860"/>
    <w:rsid w:val="006968E1"/>
    <w:rsid w:val="00696A8F"/>
    <w:rsid w:val="00696C20"/>
    <w:rsid w:val="00696C7F"/>
    <w:rsid w:val="00696DCF"/>
    <w:rsid w:val="00696F72"/>
    <w:rsid w:val="00696FDE"/>
    <w:rsid w:val="00697039"/>
    <w:rsid w:val="00697091"/>
    <w:rsid w:val="00697260"/>
    <w:rsid w:val="006972BE"/>
    <w:rsid w:val="006974A7"/>
    <w:rsid w:val="00697620"/>
    <w:rsid w:val="00697673"/>
    <w:rsid w:val="006976ED"/>
    <w:rsid w:val="00697700"/>
    <w:rsid w:val="00697960"/>
    <w:rsid w:val="00697BFD"/>
    <w:rsid w:val="00697C1A"/>
    <w:rsid w:val="00697E08"/>
    <w:rsid w:val="00697FAD"/>
    <w:rsid w:val="006A002B"/>
    <w:rsid w:val="006A00A9"/>
    <w:rsid w:val="006A0237"/>
    <w:rsid w:val="006A02B7"/>
    <w:rsid w:val="006A06B9"/>
    <w:rsid w:val="006A06FF"/>
    <w:rsid w:val="006A0722"/>
    <w:rsid w:val="006A096A"/>
    <w:rsid w:val="006A0C3D"/>
    <w:rsid w:val="006A0C55"/>
    <w:rsid w:val="006A0C96"/>
    <w:rsid w:val="006A0E6F"/>
    <w:rsid w:val="006A0E7F"/>
    <w:rsid w:val="006A0FCA"/>
    <w:rsid w:val="006A1320"/>
    <w:rsid w:val="006A142A"/>
    <w:rsid w:val="006A151D"/>
    <w:rsid w:val="006A154C"/>
    <w:rsid w:val="006A15F4"/>
    <w:rsid w:val="006A1707"/>
    <w:rsid w:val="006A1804"/>
    <w:rsid w:val="006A18AC"/>
    <w:rsid w:val="006A1A38"/>
    <w:rsid w:val="006A1AEE"/>
    <w:rsid w:val="006A1B34"/>
    <w:rsid w:val="006A1B76"/>
    <w:rsid w:val="006A1BE0"/>
    <w:rsid w:val="006A1C8A"/>
    <w:rsid w:val="006A1D51"/>
    <w:rsid w:val="006A1D83"/>
    <w:rsid w:val="006A1DCC"/>
    <w:rsid w:val="006A1EDF"/>
    <w:rsid w:val="006A1F2F"/>
    <w:rsid w:val="006A2069"/>
    <w:rsid w:val="006A20D8"/>
    <w:rsid w:val="006A21C1"/>
    <w:rsid w:val="006A21E7"/>
    <w:rsid w:val="006A226F"/>
    <w:rsid w:val="006A229C"/>
    <w:rsid w:val="006A2368"/>
    <w:rsid w:val="006A2376"/>
    <w:rsid w:val="006A24A2"/>
    <w:rsid w:val="006A2652"/>
    <w:rsid w:val="006A2681"/>
    <w:rsid w:val="006A291D"/>
    <w:rsid w:val="006A2A3F"/>
    <w:rsid w:val="006A2C39"/>
    <w:rsid w:val="006A2CA1"/>
    <w:rsid w:val="006A2F32"/>
    <w:rsid w:val="006A2F70"/>
    <w:rsid w:val="006A3030"/>
    <w:rsid w:val="006A312A"/>
    <w:rsid w:val="006A324A"/>
    <w:rsid w:val="006A324D"/>
    <w:rsid w:val="006A3303"/>
    <w:rsid w:val="006A34D0"/>
    <w:rsid w:val="006A35FD"/>
    <w:rsid w:val="006A362B"/>
    <w:rsid w:val="006A3839"/>
    <w:rsid w:val="006A390E"/>
    <w:rsid w:val="006A39F5"/>
    <w:rsid w:val="006A3AEE"/>
    <w:rsid w:val="006A3C2D"/>
    <w:rsid w:val="006A3C81"/>
    <w:rsid w:val="006A3E01"/>
    <w:rsid w:val="006A3F03"/>
    <w:rsid w:val="006A3F85"/>
    <w:rsid w:val="006A400F"/>
    <w:rsid w:val="006A404E"/>
    <w:rsid w:val="006A41E0"/>
    <w:rsid w:val="006A427C"/>
    <w:rsid w:val="006A43E7"/>
    <w:rsid w:val="006A4411"/>
    <w:rsid w:val="006A46FE"/>
    <w:rsid w:val="006A4763"/>
    <w:rsid w:val="006A47DF"/>
    <w:rsid w:val="006A496A"/>
    <w:rsid w:val="006A4DAA"/>
    <w:rsid w:val="006A4E45"/>
    <w:rsid w:val="006A4ECE"/>
    <w:rsid w:val="006A4F4F"/>
    <w:rsid w:val="006A514B"/>
    <w:rsid w:val="006A533F"/>
    <w:rsid w:val="006A534D"/>
    <w:rsid w:val="006A575A"/>
    <w:rsid w:val="006A57C0"/>
    <w:rsid w:val="006A5825"/>
    <w:rsid w:val="006A5A9C"/>
    <w:rsid w:val="006A5AAF"/>
    <w:rsid w:val="006A5AD7"/>
    <w:rsid w:val="006A5BC5"/>
    <w:rsid w:val="006A5C70"/>
    <w:rsid w:val="006A5C96"/>
    <w:rsid w:val="006A5CED"/>
    <w:rsid w:val="006A5CFE"/>
    <w:rsid w:val="006A5D55"/>
    <w:rsid w:val="006A5E1F"/>
    <w:rsid w:val="006A5EA9"/>
    <w:rsid w:val="006A6066"/>
    <w:rsid w:val="006A60BC"/>
    <w:rsid w:val="006A60EA"/>
    <w:rsid w:val="006A60F3"/>
    <w:rsid w:val="006A61DF"/>
    <w:rsid w:val="006A6381"/>
    <w:rsid w:val="006A63DE"/>
    <w:rsid w:val="006A645D"/>
    <w:rsid w:val="006A648E"/>
    <w:rsid w:val="006A65A7"/>
    <w:rsid w:val="006A6672"/>
    <w:rsid w:val="006A6872"/>
    <w:rsid w:val="006A696C"/>
    <w:rsid w:val="006A6A96"/>
    <w:rsid w:val="006A6A9F"/>
    <w:rsid w:val="006A6AD4"/>
    <w:rsid w:val="006A6CE7"/>
    <w:rsid w:val="006A6D7B"/>
    <w:rsid w:val="006A707F"/>
    <w:rsid w:val="006A7263"/>
    <w:rsid w:val="006A729E"/>
    <w:rsid w:val="006A7338"/>
    <w:rsid w:val="006A74C6"/>
    <w:rsid w:val="006A761E"/>
    <w:rsid w:val="006A76B7"/>
    <w:rsid w:val="006A777F"/>
    <w:rsid w:val="006A7877"/>
    <w:rsid w:val="006A7A35"/>
    <w:rsid w:val="006A7AC9"/>
    <w:rsid w:val="006A7DF9"/>
    <w:rsid w:val="006A7EAD"/>
    <w:rsid w:val="006A7F40"/>
    <w:rsid w:val="006A7F62"/>
    <w:rsid w:val="006A7FCF"/>
    <w:rsid w:val="006B0039"/>
    <w:rsid w:val="006B0086"/>
    <w:rsid w:val="006B017B"/>
    <w:rsid w:val="006B03F9"/>
    <w:rsid w:val="006B04DE"/>
    <w:rsid w:val="006B066F"/>
    <w:rsid w:val="006B0C6F"/>
    <w:rsid w:val="006B0CAF"/>
    <w:rsid w:val="006B0EF6"/>
    <w:rsid w:val="006B102B"/>
    <w:rsid w:val="006B10A6"/>
    <w:rsid w:val="006B10A8"/>
    <w:rsid w:val="006B11A1"/>
    <w:rsid w:val="006B11BA"/>
    <w:rsid w:val="006B11C5"/>
    <w:rsid w:val="006B11C9"/>
    <w:rsid w:val="006B14BD"/>
    <w:rsid w:val="006B1585"/>
    <w:rsid w:val="006B16A5"/>
    <w:rsid w:val="006B16FE"/>
    <w:rsid w:val="006B198B"/>
    <w:rsid w:val="006B1998"/>
    <w:rsid w:val="006B199E"/>
    <w:rsid w:val="006B19A7"/>
    <w:rsid w:val="006B1BEE"/>
    <w:rsid w:val="006B1C38"/>
    <w:rsid w:val="006B1DF8"/>
    <w:rsid w:val="006B217B"/>
    <w:rsid w:val="006B220C"/>
    <w:rsid w:val="006B239C"/>
    <w:rsid w:val="006B23B7"/>
    <w:rsid w:val="006B29BA"/>
    <w:rsid w:val="006B2B13"/>
    <w:rsid w:val="006B2B9D"/>
    <w:rsid w:val="006B2BD1"/>
    <w:rsid w:val="006B2C1F"/>
    <w:rsid w:val="006B2D53"/>
    <w:rsid w:val="006B3024"/>
    <w:rsid w:val="006B31C4"/>
    <w:rsid w:val="006B3261"/>
    <w:rsid w:val="006B33C0"/>
    <w:rsid w:val="006B36D9"/>
    <w:rsid w:val="006B37DC"/>
    <w:rsid w:val="006B3929"/>
    <w:rsid w:val="006B3CF2"/>
    <w:rsid w:val="006B3DA0"/>
    <w:rsid w:val="006B3DA7"/>
    <w:rsid w:val="006B3E9F"/>
    <w:rsid w:val="006B402E"/>
    <w:rsid w:val="006B42A6"/>
    <w:rsid w:val="006B42B6"/>
    <w:rsid w:val="006B442F"/>
    <w:rsid w:val="006B4459"/>
    <w:rsid w:val="006B45C0"/>
    <w:rsid w:val="006B47FE"/>
    <w:rsid w:val="006B4846"/>
    <w:rsid w:val="006B49EF"/>
    <w:rsid w:val="006B4A4F"/>
    <w:rsid w:val="006B4A8B"/>
    <w:rsid w:val="006B4C02"/>
    <w:rsid w:val="006B4D73"/>
    <w:rsid w:val="006B4ECF"/>
    <w:rsid w:val="006B508D"/>
    <w:rsid w:val="006B563E"/>
    <w:rsid w:val="006B572D"/>
    <w:rsid w:val="006B57B8"/>
    <w:rsid w:val="006B57EA"/>
    <w:rsid w:val="006B59F7"/>
    <w:rsid w:val="006B5A82"/>
    <w:rsid w:val="006B5D97"/>
    <w:rsid w:val="006B5E3B"/>
    <w:rsid w:val="006B5E97"/>
    <w:rsid w:val="006B5F1A"/>
    <w:rsid w:val="006B609F"/>
    <w:rsid w:val="006B6148"/>
    <w:rsid w:val="006B6239"/>
    <w:rsid w:val="006B62FF"/>
    <w:rsid w:val="006B63A8"/>
    <w:rsid w:val="006B6624"/>
    <w:rsid w:val="006B69E7"/>
    <w:rsid w:val="006B6C05"/>
    <w:rsid w:val="006B6F13"/>
    <w:rsid w:val="006B7082"/>
    <w:rsid w:val="006B70C6"/>
    <w:rsid w:val="006B70CB"/>
    <w:rsid w:val="006B724B"/>
    <w:rsid w:val="006B7251"/>
    <w:rsid w:val="006B729E"/>
    <w:rsid w:val="006B7658"/>
    <w:rsid w:val="006B774D"/>
    <w:rsid w:val="006B77F7"/>
    <w:rsid w:val="006B781E"/>
    <w:rsid w:val="006B7908"/>
    <w:rsid w:val="006B7972"/>
    <w:rsid w:val="006B7C6E"/>
    <w:rsid w:val="006B7CF0"/>
    <w:rsid w:val="006B7DB0"/>
    <w:rsid w:val="006B7E4B"/>
    <w:rsid w:val="006B7E9F"/>
    <w:rsid w:val="006C0078"/>
    <w:rsid w:val="006C0245"/>
    <w:rsid w:val="006C032D"/>
    <w:rsid w:val="006C036E"/>
    <w:rsid w:val="006C046C"/>
    <w:rsid w:val="006C0592"/>
    <w:rsid w:val="006C08BE"/>
    <w:rsid w:val="006C0C8B"/>
    <w:rsid w:val="006C0DA5"/>
    <w:rsid w:val="006C11F8"/>
    <w:rsid w:val="006C1387"/>
    <w:rsid w:val="006C139D"/>
    <w:rsid w:val="006C1579"/>
    <w:rsid w:val="006C15F7"/>
    <w:rsid w:val="006C1682"/>
    <w:rsid w:val="006C1A5D"/>
    <w:rsid w:val="006C1C4D"/>
    <w:rsid w:val="006C1DC8"/>
    <w:rsid w:val="006C1E68"/>
    <w:rsid w:val="006C1ECF"/>
    <w:rsid w:val="006C1F72"/>
    <w:rsid w:val="006C1F81"/>
    <w:rsid w:val="006C20EB"/>
    <w:rsid w:val="006C21DB"/>
    <w:rsid w:val="006C228B"/>
    <w:rsid w:val="006C22AF"/>
    <w:rsid w:val="006C231F"/>
    <w:rsid w:val="006C2474"/>
    <w:rsid w:val="006C24CF"/>
    <w:rsid w:val="006C2554"/>
    <w:rsid w:val="006C269D"/>
    <w:rsid w:val="006C26A7"/>
    <w:rsid w:val="006C2734"/>
    <w:rsid w:val="006C27C6"/>
    <w:rsid w:val="006C27F2"/>
    <w:rsid w:val="006C2916"/>
    <w:rsid w:val="006C2995"/>
    <w:rsid w:val="006C29FB"/>
    <w:rsid w:val="006C2AAD"/>
    <w:rsid w:val="006C2B4A"/>
    <w:rsid w:val="006C2B94"/>
    <w:rsid w:val="006C2C13"/>
    <w:rsid w:val="006C2EDA"/>
    <w:rsid w:val="006C2F65"/>
    <w:rsid w:val="006C2F76"/>
    <w:rsid w:val="006C3275"/>
    <w:rsid w:val="006C32F8"/>
    <w:rsid w:val="006C3300"/>
    <w:rsid w:val="006C34DF"/>
    <w:rsid w:val="006C36A6"/>
    <w:rsid w:val="006C3801"/>
    <w:rsid w:val="006C383B"/>
    <w:rsid w:val="006C38C8"/>
    <w:rsid w:val="006C38F5"/>
    <w:rsid w:val="006C3976"/>
    <w:rsid w:val="006C3A0B"/>
    <w:rsid w:val="006C3C4B"/>
    <w:rsid w:val="006C3DA9"/>
    <w:rsid w:val="006C3DE0"/>
    <w:rsid w:val="006C3FAD"/>
    <w:rsid w:val="006C40D4"/>
    <w:rsid w:val="006C4248"/>
    <w:rsid w:val="006C442F"/>
    <w:rsid w:val="006C457D"/>
    <w:rsid w:val="006C4593"/>
    <w:rsid w:val="006C45C3"/>
    <w:rsid w:val="006C45D2"/>
    <w:rsid w:val="006C45FD"/>
    <w:rsid w:val="006C4674"/>
    <w:rsid w:val="006C46DF"/>
    <w:rsid w:val="006C4844"/>
    <w:rsid w:val="006C494F"/>
    <w:rsid w:val="006C4963"/>
    <w:rsid w:val="006C4C57"/>
    <w:rsid w:val="006C4ECA"/>
    <w:rsid w:val="006C4F66"/>
    <w:rsid w:val="006C504E"/>
    <w:rsid w:val="006C514C"/>
    <w:rsid w:val="006C5251"/>
    <w:rsid w:val="006C5335"/>
    <w:rsid w:val="006C53A8"/>
    <w:rsid w:val="006C5843"/>
    <w:rsid w:val="006C58FE"/>
    <w:rsid w:val="006C5BD5"/>
    <w:rsid w:val="006C5CC7"/>
    <w:rsid w:val="006C5D49"/>
    <w:rsid w:val="006C6010"/>
    <w:rsid w:val="006C6180"/>
    <w:rsid w:val="006C627A"/>
    <w:rsid w:val="006C63C1"/>
    <w:rsid w:val="006C6589"/>
    <w:rsid w:val="006C669F"/>
    <w:rsid w:val="006C66C9"/>
    <w:rsid w:val="006C671E"/>
    <w:rsid w:val="006C67DD"/>
    <w:rsid w:val="006C6891"/>
    <w:rsid w:val="006C6952"/>
    <w:rsid w:val="006C6AD5"/>
    <w:rsid w:val="006C6B9B"/>
    <w:rsid w:val="006C6CFE"/>
    <w:rsid w:val="006C6DE1"/>
    <w:rsid w:val="006C70FA"/>
    <w:rsid w:val="006C73A2"/>
    <w:rsid w:val="006C73F1"/>
    <w:rsid w:val="006C74F2"/>
    <w:rsid w:val="006C7637"/>
    <w:rsid w:val="006C77C5"/>
    <w:rsid w:val="006C79F1"/>
    <w:rsid w:val="006C7AFB"/>
    <w:rsid w:val="006C7B36"/>
    <w:rsid w:val="006C7B98"/>
    <w:rsid w:val="006C7DB0"/>
    <w:rsid w:val="006C7F16"/>
    <w:rsid w:val="006D0077"/>
    <w:rsid w:val="006D00C1"/>
    <w:rsid w:val="006D0172"/>
    <w:rsid w:val="006D0209"/>
    <w:rsid w:val="006D043A"/>
    <w:rsid w:val="006D04D4"/>
    <w:rsid w:val="006D05FB"/>
    <w:rsid w:val="006D0A1A"/>
    <w:rsid w:val="006D0B25"/>
    <w:rsid w:val="006D0E27"/>
    <w:rsid w:val="006D10A0"/>
    <w:rsid w:val="006D10C8"/>
    <w:rsid w:val="006D110D"/>
    <w:rsid w:val="006D1166"/>
    <w:rsid w:val="006D11CF"/>
    <w:rsid w:val="006D15E7"/>
    <w:rsid w:val="006D1868"/>
    <w:rsid w:val="006D18B0"/>
    <w:rsid w:val="006D1AEF"/>
    <w:rsid w:val="006D1C18"/>
    <w:rsid w:val="006D1E0C"/>
    <w:rsid w:val="006D1E59"/>
    <w:rsid w:val="006D1E64"/>
    <w:rsid w:val="006D1FD5"/>
    <w:rsid w:val="006D204C"/>
    <w:rsid w:val="006D2068"/>
    <w:rsid w:val="006D2070"/>
    <w:rsid w:val="006D20DE"/>
    <w:rsid w:val="006D2216"/>
    <w:rsid w:val="006D22AA"/>
    <w:rsid w:val="006D235A"/>
    <w:rsid w:val="006D242E"/>
    <w:rsid w:val="006D2450"/>
    <w:rsid w:val="006D24CC"/>
    <w:rsid w:val="006D28B5"/>
    <w:rsid w:val="006D28D6"/>
    <w:rsid w:val="006D28F8"/>
    <w:rsid w:val="006D2A16"/>
    <w:rsid w:val="006D2C02"/>
    <w:rsid w:val="006D2C10"/>
    <w:rsid w:val="006D2EBC"/>
    <w:rsid w:val="006D2EDB"/>
    <w:rsid w:val="006D3139"/>
    <w:rsid w:val="006D3284"/>
    <w:rsid w:val="006D3302"/>
    <w:rsid w:val="006D33A1"/>
    <w:rsid w:val="006D35D0"/>
    <w:rsid w:val="006D373D"/>
    <w:rsid w:val="006D37CD"/>
    <w:rsid w:val="006D39BA"/>
    <w:rsid w:val="006D3A74"/>
    <w:rsid w:val="006D3ACB"/>
    <w:rsid w:val="006D3B14"/>
    <w:rsid w:val="006D419F"/>
    <w:rsid w:val="006D4346"/>
    <w:rsid w:val="006D459D"/>
    <w:rsid w:val="006D465F"/>
    <w:rsid w:val="006D473E"/>
    <w:rsid w:val="006D4773"/>
    <w:rsid w:val="006D4814"/>
    <w:rsid w:val="006D49B9"/>
    <w:rsid w:val="006D4A3D"/>
    <w:rsid w:val="006D4A94"/>
    <w:rsid w:val="006D4B4B"/>
    <w:rsid w:val="006D4BED"/>
    <w:rsid w:val="006D4D78"/>
    <w:rsid w:val="006D4EBD"/>
    <w:rsid w:val="006D4ED4"/>
    <w:rsid w:val="006D5245"/>
    <w:rsid w:val="006D5295"/>
    <w:rsid w:val="006D5655"/>
    <w:rsid w:val="006D57FD"/>
    <w:rsid w:val="006D5917"/>
    <w:rsid w:val="006D592B"/>
    <w:rsid w:val="006D5A43"/>
    <w:rsid w:val="006D5B4C"/>
    <w:rsid w:val="006D5B95"/>
    <w:rsid w:val="006D5CDB"/>
    <w:rsid w:val="006D5D3D"/>
    <w:rsid w:val="006D5D95"/>
    <w:rsid w:val="006D5DCA"/>
    <w:rsid w:val="006D5F22"/>
    <w:rsid w:val="006D5F3C"/>
    <w:rsid w:val="006D5FF5"/>
    <w:rsid w:val="006D5FF7"/>
    <w:rsid w:val="006D5FFB"/>
    <w:rsid w:val="006D612E"/>
    <w:rsid w:val="006D64DF"/>
    <w:rsid w:val="006D662D"/>
    <w:rsid w:val="006D66BB"/>
    <w:rsid w:val="006D678E"/>
    <w:rsid w:val="006D6960"/>
    <w:rsid w:val="006D699E"/>
    <w:rsid w:val="006D6B68"/>
    <w:rsid w:val="006D6BBF"/>
    <w:rsid w:val="006D6C69"/>
    <w:rsid w:val="006D6DB1"/>
    <w:rsid w:val="006D6EA6"/>
    <w:rsid w:val="006D73C4"/>
    <w:rsid w:val="006D7409"/>
    <w:rsid w:val="006D7493"/>
    <w:rsid w:val="006D7564"/>
    <w:rsid w:val="006D7623"/>
    <w:rsid w:val="006D79E4"/>
    <w:rsid w:val="006E00DA"/>
    <w:rsid w:val="006E00E3"/>
    <w:rsid w:val="006E0461"/>
    <w:rsid w:val="006E05D4"/>
    <w:rsid w:val="006E060D"/>
    <w:rsid w:val="006E08EC"/>
    <w:rsid w:val="006E0B64"/>
    <w:rsid w:val="006E0B6C"/>
    <w:rsid w:val="006E0E77"/>
    <w:rsid w:val="006E111E"/>
    <w:rsid w:val="006E1474"/>
    <w:rsid w:val="006E1495"/>
    <w:rsid w:val="006E14CE"/>
    <w:rsid w:val="006E158A"/>
    <w:rsid w:val="006E15B8"/>
    <w:rsid w:val="006E15DB"/>
    <w:rsid w:val="006E160C"/>
    <w:rsid w:val="006E17E7"/>
    <w:rsid w:val="006E19AE"/>
    <w:rsid w:val="006E1B33"/>
    <w:rsid w:val="006E1E1C"/>
    <w:rsid w:val="006E1ED9"/>
    <w:rsid w:val="006E2134"/>
    <w:rsid w:val="006E224C"/>
    <w:rsid w:val="006E2284"/>
    <w:rsid w:val="006E228A"/>
    <w:rsid w:val="006E2611"/>
    <w:rsid w:val="006E2742"/>
    <w:rsid w:val="006E28C1"/>
    <w:rsid w:val="006E2937"/>
    <w:rsid w:val="006E294F"/>
    <w:rsid w:val="006E2A10"/>
    <w:rsid w:val="006E2A1A"/>
    <w:rsid w:val="006E2D84"/>
    <w:rsid w:val="006E2F39"/>
    <w:rsid w:val="006E3078"/>
    <w:rsid w:val="006E330B"/>
    <w:rsid w:val="006E3463"/>
    <w:rsid w:val="006E35A4"/>
    <w:rsid w:val="006E3843"/>
    <w:rsid w:val="006E39EC"/>
    <w:rsid w:val="006E3F5C"/>
    <w:rsid w:val="006E4064"/>
    <w:rsid w:val="006E4066"/>
    <w:rsid w:val="006E40F3"/>
    <w:rsid w:val="006E4251"/>
    <w:rsid w:val="006E444A"/>
    <w:rsid w:val="006E4550"/>
    <w:rsid w:val="006E4672"/>
    <w:rsid w:val="006E49E2"/>
    <w:rsid w:val="006E4AA3"/>
    <w:rsid w:val="006E4FAB"/>
    <w:rsid w:val="006E5273"/>
    <w:rsid w:val="006E5374"/>
    <w:rsid w:val="006E556C"/>
    <w:rsid w:val="006E55F0"/>
    <w:rsid w:val="006E5C9D"/>
    <w:rsid w:val="006E5CBA"/>
    <w:rsid w:val="006E5D4D"/>
    <w:rsid w:val="006E5E5F"/>
    <w:rsid w:val="006E63C7"/>
    <w:rsid w:val="006E642E"/>
    <w:rsid w:val="006E65A1"/>
    <w:rsid w:val="006E6601"/>
    <w:rsid w:val="006E675A"/>
    <w:rsid w:val="006E6852"/>
    <w:rsid w:val="006E68F3"/>
    <w:rsid w:val="006E69EB"/>
    <w:rsid w:val="006E6B86"/>
    <w:rsid w:val="006E6C1D"/>
    <w:rsid w:val="006E6C39"/>
    <w:rsid w:val="006E6D03"/>
    <w:rsid w:val="006E6EC8"/>
    <w:rsid w:val="006E6FA5"/>
    <w:rsid w:val="006E704A"/>
    <w:rsid w:val="006E7092"/>
    <w:rsid w:val="006E71C2"/>
    <w:rsid w:val="006E71F6"/>
    <w:rsid w:val="006E7492"/>
    <w:rsid w:val="006E7545"/>
    <w:rsid w:val="006E773C"/>
    <w:rsid w:val="006E7786"/>
    <w:rsid w:val="006E7877"/>
    <w:rsid w:val="006E78DF"/>
    <w:rsid w:val="006E7993"/>
    <w:rsid w:val="006E7A0B"/>
    <w:rsid w:val="006E7AD7"/>
    <w:rsid w:val="006E7C3E"/>
    <w:rsid w:val="006E7C4E"/>
    <w:rsid w:val="006E7D6A"/>
    <w:rsid w:val="006E7F76"/>
    <w:rsid w:val="006F01F4"/>
    <w:rsid w:val="006F0322"/>
    <w:rsid w:val="006F03D7"/>
    <w:rsid w:val="006F0413"/>
    <w:rsid w:val="006F0515"/>
    <w:rsid w:val="006F0611"/>
    <w:rsid w:val="006F08DE"/>
    <w:rsid w:val="006F0984"/>
    <w:rsid w:val="006F0AA7"/>
    <w:rsid w:val="006F0AEE"/>
    <w:rsid w:val="006F0B7F"/>
    <w:rsid w:val="006F0D90"/>
    <w:rsid w:val="006F0E2C"/>
    <w:rsid w:val="006F1031"/>
    <w:rsid w:val="006F1223"/>
    <w:rsid w:val="006F13C1"/>
    <w:rsid w:val="006F1500"/>
    <w:rsid w:val="006F16D8"/>
    <w:rsid w:val="006F18D3"/>
    <w:rsid w:val="006F1BEF"/>
    <w:rsid w:val="006F1CB0"/>
    <w:rsid w:val="006F1CD6"/>
    <w:rsid w:val="006F1F40"/>
    <w:rsid w:val="006F1FA4"/>
    <w:rsid w:val="006F2025"/>
    <w:rsid w:val="006F22A7"/>
    <w:rsid w:val="006F24C4"/>
    <w:rsid w:val="006F26EC"/>
    <w:rsid w:val="006F27D6"/>
    <w:rsid w:val="006F27FD"/>
    <w:rsid w:val="006F2897"/>
    <w:rsid w:val="006F2A9F"/>
    <w:rsid w:val="006F2D25"/>
    <w:rsid w:val="006F2DDE"/>
    <w:rsid w:val="006F2E03"/>
    <w:rsid w:val="006F2E3F"/>
    <w:rsid w:val="006F3158"/>
    <w:rsid w:val="006F31C2"/>
    <w:rsid w:val="006F334F"/>
    <w:rsid w:val="006F3357"/>
    <w:rsid w:val="006F3682"/>
    <w:rsid w:val="006F372B"/>
    <w:rsid w:val="006F3731"/>
    <w:rsid w:val="006F37ED"/>
    <w:rsid w:val="006F38BF"/>
    <w:rsid w:val="006F3A27"/>
    <w:rsid w:val="006F3ADB"/>
    <w:rsid w:val="006F3CAB"/>
    <w:rsid w:val="006F3CC8"/>
    <w:rsid w:val="006F3CD8"/>
    <w:rsid w:val="006F3E78"/>
    <w:rsid w:val="006F3E84"/>
    <w:rsid w:val="006F3F00"/>
    <w:rsid w:val="006F4082"/>
    <w:rsid w:val="006F4173"/>
    <w:rsid w:val="006F41D0"/>
    <w:rsid w:val="006F4281"/>
    <w:rsid w:val="006F43E1"/>
    <w:rsid w:val="006F4400"/>
    <w:rsid w:val="006F456A"/>
    <w:rsid w:val="006F493C"/>
    <w:rsid w:val="006F49C3"/>
    <w:rsid w:val="006F49C4"/>
    <w:rsid w:val="006F4A91"/>
    <w:rsid w:val="006F4AD0"/>
    <w:rsid w:val="006F4CDD"/>
    <w:rsid w:val="006F4D4E"/>
    <w:rsid w:val="006F4F1E"/>
    <w:rsid w:val="006F4FEE"/>
    <w:rsid w:val="006F4FF4"/>
    <w:rsid w:val="006F50CB"/>
    <w:rsid w:val="006F5112"/>
    <w:rsid w:val="006F544C"/>
    <w:rsid w:val="006F5A6B"/>
    <w:rsid w:val="006F5B47"/>
    <w:rsid w:val="006F5D94"/>
    <w:rsid w:val="006F5E20"/>
    <w:rsid w:val="006F5F2F"/>
    <w:rsid w:val="006F5FCC"/>
    <w:rsid w:val="006F61F7"/>
    <w:rsid w:val="006F6264"/>
    <w:rsid w:val="006F62AB"/>
    <w:rsid w:val="006F62CC"/>
    <w:rsid w:val="006F62F6"/>
    <w:rsid w:val="006F64F7"/>
    <w:rsid w:val="006F6698"/>
    <w:rsid w:val="006F6777"/>
    <w:rsid w:val="006F67C7"/>
    <w:rsid w:val="006F68B8"/>
    <w:rsid w:val="006F68D0"/>
    <w:rsid w:val="006F6A8D"/>
    <w:rsid w:val="006F6B27"/>
    <w:rsid w:val="006F6B96"/>
    <w:rsid w:val="006F6D9D"/>
    <w:rsid w:val="006F6DA0"/>
    <w:rsid w:val="006F7029"/>
    <w:rsid w:val="006F7048"/>
    <w:rsid w:val="006F7129"/>
    <w:rsid w:val="006F71EB"/>
    <w:rsid w:val="006F723C"/>
    <w:rsid w:val="006F74AE"/>
    <w:rsid w:val="006F74BB"/>
    <w:rsid w:val="006F7540"/>
    <w:rsid w:val="006F76B0"/>
    <w:rsid w:val="006F7727"/>
    <w:rsid w:val="006F7972"/>
    <w:rsid w:val="006F7B67"/>
    <w:rsid w:val="006F7BB6"/>
    <w:rsid w:val="006F7EA6"/>
    <w:rsid w:val="006F7EB9"/>
    <w:rsid w:val="00700020"/>
    <w:rsid w:val="0070004A"/>
    <w:rsid w:val="007000E0"/>
    <w:rsid w:val="00700190"/>
    <w:rsid w:val="00700242"/>
    <w:rsid w:val="00700856"/>
    <w:rsid w:val="00700961"/>
    <w:rsid w:val="00700A81"/>
    <w:rsid w:val="00700CCE"/>
    <w:rsid w:val="00700D02"/>
    <w:rsid w:val="00700D50"/>
    <w:rsid w:val="00700EA1"/>
    <w:rsid w:val="00700EF5"/>
    <w:rsid w:val="00700F98"/>
    <w:rsid w:val="00700F9F"/>
    <w:rsid w:val="00701625"/>
    <w:rsid w:val="00701666"/>
    <w:rsid w:val="007016A9"/>
    <w:rsid w:val="007016D9"/>
    <w:rsid w:val="00701B65"/>
    <w:rsid w:val="00701FC4"/>
    <w:rsid w:val="0070206A"/>
    <w:rsid w:val="0070216F"/>
    <w:rsid w:val="00702190"/>
    <w:rsid w:val="0070222A"/>
    <w:rsid w:val="007023F8"/>
    <w:rsid w:val="00702506"/>
    <w:rsid w:val="00702523"/>
    <w:rsid w:val="007025A6"/>
    <w:rsid w:val="007025C5"/>
    <w:rsid w:val="00702827"/>
    <w:rsid w:val="007028C0"/>
    <w:rsid w:val="0070292E"/>
    <w:rsid w:val="00702CEC"/>
    <w:rsid w:val="00702D59"/>
    <w:rsid w:val="00702D9A"/>
    <w:rsid w:val="00703356"/>
    <w:rsid w:val="0070339C"/>
    <w:rsid w:val="007034C9"/>
    <w:rsid w:val="007035C0"/>
    <w:rsid w:val="007035E8"/>
    <w:rsid w:val="007037A4"/>
    <w:rsid w:val="007037E0"/>
    <w:rsid w:val="007039D3"/>
    <w:rsid w:val="00703A5E"/>
    <w:rsid w:val="00703AF0"/>
    <w:rsid w:val="00703E76"/>
    <w:rsid w:val="00703FAE"/>
    <w:rsid w:val="0070424C"/>
    <w:rsid w:val="0070428E"/>
    <w:rsid w:val="00704466"/>
    <w:rsid w:val="00704603"/>
    <w:rsid w:val="00704660"/>
    <w:rsid w:val="0070475B"/>
    <w:rsid w:val="007048B2"/>
    <w:rsid w:val="00704C2C"/>
    <w:rsid w:val="00704C98"/>
    <w:rsid w:val="00704CC6"/>
    <w:rsid w:val="00704CF1"/>
    <w:rsid w:val="00704D60"/>
    <w:rsid w:val="00704D9F"/>
    <w:rsid w:val="00704E87"/>
    <w:rsid w:val="00704EB2"/>
    <w:rsid w:val="00704EB3"/>
    <w:rsid w:val="00705278"/>
    <w:rsid w:val="007052B6"/>
    <w:rsid w:val="00705385"/>
    <w:rsid w:val="007054D6"/>
    <w:rsid w:val="00705527"/>
    <w:rsid w:val="00705661"/>
    <w:rsid w:val="007058C0"/>
    <w:rsid w:val="00705A4B"/>
    <w:rsid w:val="00705BA8"/>
    <w:rsid w:val="00705BB9"/>
    <w:rsid w:val="00705BCD"/>
    <w:rsid w:val="00705C29"/>
    <w:rsid w:val="00705C43"/>
    <w:rsid w:val="00705CE7"/>
    <w:rsid w:val="00705FED"/>
    <w:rsid w:val="007060C7"/>
    <w:rsid w:val="0070621C"/>
    <w:rsid w:val="00706224"/>
    <w:rsid w:val="007062AD"/>
    <w:rsid w:val="007062F5"/>
    <w:rsid w:val="007065CA"/>
    <w:rsid w:val="007065CD"/>
    <w:rsid w:val="00706874"/>
    <w:rsid w:val="007068FE"/>
    <w:rsid w:val="00706A39"/>
    <w:rsid w:val="00706D12"/>
    <w:rsid w:val="00706E1B"/>
    <w:rsid w:val="00706E79"/>
    <w:rsid w:val="00707037"/>
    <w:rsid w:val="007071A1"/>
    <w:rsid w:val="0070763F"/>
    <w:rsid w:val="0070780C"/>
    <w:rsid w:val="007079C3"/>
    <w:rsid w:val="00707A1A"/>
    <w:rsid w:val="00707C2D"/>
    <w:rsid w:val="00707D52"/>
    <w:rsid w:val="00707DF0"/>
    <w:rsid w:val="00707FA1"/>
    <w:rsid w:val="0071009E"/>
    <w:rsid w:val="00710200"/>
    <w:rsid w:val="007106B6"/>
    <w:rsid w:val="00710746"/>
    <w:rsid w:val="0071075C"/>
    <w:rsid w:val="007107BA"/>
    <w:rsid w:val="007107E1"/>
    <w:rsid w:val="00710A7E"/>
    <w:rsid w:val="00710A7F"/>
    <w:rsid w:val="0071123E"/>
    <w:rsid w:val="0071124B"/>
    <w:rsid w:val="0071128E"/>
    <w:rsid w:val="00711400"/>
    <w:rsid w:val="0071147A"/>
    <w:rsid w:val="0071149F"/>
    <w:rsid w:val="007115A4"/>
    <w:rsid w:val="007116CB"/>
    <w:rsid w:val="007117DD"/>
    <w:rsid w:val="007117F9"/>
    <w:rsid w:val="007118AE"/>
    <w:rsid w:val="00711997"/>
    <w:rsid w:val="00711D24"/>
    <w:rsid w:val="00711DAC"/>
    <w:rsid w:val="00711E68"/>
    <w:rsid w:val="00711ECC"/>
    <w:rsid w:val="00711F20"/>
    <w:rsid w:val="00711F2A"/>
    <w:rsid w:val="00711F55"/>
    <w:rsid w:val="0071221A"/>
    <w:rsid w:val="0071222C"/>
    <w:rsid w:val="0071231D"/>
    <w:rsid w:val="0071235C"/>
    <w:rsid w:val="00712375"/>
    <w:rsid w:val="007124A8"/>
    <w:rsid w:val="007124ED"/>
    <w:rsid w:val="00712546"/>
    <w:rsid w:val="007126F2"/>
    <w:rsid w:val="007126FA"/>
    <w:rsid w:val="00712787"/>
    <w:rsid w:val="00712A09"/>
    <w:rsid w:val="00712A4D"/>
    <w:rsid w:val="00712ADE"/>
    <w:rsid w:val="00712D17"/>
    <w:rsid w:val="00712DE7"/>
    <w:rsid w:val="00712EE2"/>
    <w:rsid w:val="00713237"/>
    <w:rsid w:val="0071339C"/>
    <w:rsid w:val="007133B0"/>
    <w:rsid w:val="00713406"/>
    <w:rsid w:val="00713418"/>
    <w:rsid w:val="00713661"/>
    <w:rsid w:val="0071371E"/>
    <w:rsid w:val="0071376A"/>
    <w:rsid w:val="007139A5"/>
    <w:rsid w:val="00713B40"/>
    <w:rsid w:val="00713C2B"/>
    <w:rsid w:val="00713E05"/>
    <w:rsid w:val="00714409"/>
    <w:rsid w:val="00714433"/>
    <w:rsid w:val="00714654"/>
    <w:rsid w:val="00714739"/>
    <w:rsid w:val="00714793"/>
    <w:rsid w:val="007147BF"/>
    <w:rsid w:val="0071487C"/>
    <w:rsid w:val="00714992"/>
    <w:rsid w:val="00714BBE"/>
    <w:rsid w:val="00714DCA"/>
    <w:rsid w:val="00714ED8"/>
    <w:rsid w:val="007152EA"/>
    <w:rsid w:val="00715394"/>
    <w:rsid w:val="00715410"/>
    <w:rsid w:val="00715436"/>
    <w:rsid w:val="0071545E"/>
    <w:rsid w:val="0071574D"/>
    <w:rsid w:val="0071578B"/>
    <w:rsid w:val="007157FE"/>
    <w:rsid w:val="007158A0"/>
    <w:rsid w:val="00715A0A"/>
    <w:rsid w:val="00715A4D"/>
    <w:rsid w:val="00715B5E"/>
    <w:rsid w:val="00715D73"/>
    <w:rsid w:val="00715ED9"/>
    <w:rsid w:val="00715FDF"/>
    <w:rsid w:val="0071601D"/>
    <w:rsid w:val="00716150"/>
    <w:rsid w:val="007161F0"/>
    <w:rsid w:val="0071621E"/>
    <w:rsid w:val="007163B4"/>
    <w:rsid w:val="0071645A"/>
    <w:rsid w:val="00716646"/>
    <w:rsid w:val="00716708"/>
    <w:rsid w:val="00716816"/>
    <w:rsid w:val="0071690E"/>
    <w:rsid w:val="00716AC0"/>
    <w:rsid w:val="00716BDD"/>
    <w:rsid w:val="00716C01"/>
    <w:rsid w:val="00716EF3"/>
    <w:rsid w:val="00716FB4"/>
    <w:rsid w:val="00717323"/>
    <w:rsid w:val="007173D2"/>
    <w:rsid w:val="0071751D"/>
    <w:rsid w:val="00717632"/>
    <w:rsid w:val="007177A5"/>
    <w:rsid w:val="007178AA"/>
    <w:rsid w:val="00717A40"/>
    <w:rsid w:val="00717AF4"/>
    <w:rsid w:val="00717B3F"/>
    <w:rsid w:val="00717E2B"/>
    <w:rsid w:val="00717F1A"/>
    <w:rsid w:val="00720106"/>
    <w:rsid w:val="00720228"/>
    <w:rsid w:val="00720472"/>
    <w:rsid w:val="007205A2"/>
    <w:rsid w:val="007206D7"/>
    <w:rsid w:val="0072089C"/>
    <w:rsid w:val="007208D4"/>
    <w:rsid w:val="00720904"/>
    <w:rsid w:val="00720A06"/>
    <w:rsid w:val="00720A4D"/>
    <w:rsid w:val="00720A93"/>
    <w:rsid w:val="00720E22"/>
    <w:rsid w:val="00720E86"/>
    <w:rsid w:val="00720F1C"/>
    <w:rsid w:val="00720FC7"/>
    <w:rsid w:val="00720FD5"/>
    <w:rsid w:val="00720FEA"/>
    <w:rsid w:val="0072108F"/>
    <w:rsid w:val="007210A4"/>
    <w:rsid w:val="007210E7"/>
    <w:rsid w:val="0072125E"/>
    <w:rsid w:val="007212A2"/>
    <w:rsid w:val="007214E4"/>
    <w:rsid w:val="00721775"/>
    <w:rsid w:val="007218B8"/>
    <w:rsid w:val="00722005"/>
    <w:rsid w:val="007220D2"/>
    <w:rsid w:val="00722258"/>
    <w:rsid w:val="00722279"/>
    <w:rsid w:val="0072253D"/>
    <w:rsid w:val="007225A4"/>
    <w:rsid w:val="00722744"/>
    <w:rsid w:val="007228E8"/>
    <w:rsid w:val="0072291B"/>
    <w:rsid w:val="00722946"/>
    <w:rsid w:val="007229C5"/>
    <w:rsid w:val="00722A92"/>
    <w:rsid w:val="00722A9A"/>
    <w:rsid w:val="00722B37"/>
    <w:rsid w:val="00722BC3"/>
    <w:rsid w:val="00722BE8"/>
    <w:rsid w:val="00722CC2"/>
    <w:rsid w:val="00722E25"/>
    <w:rsid w:val="00722F1A"/>
    <w:rsid w:val="00723203"/>
    <w:rsid w:val="0072321A"/>
    <w:rsid w:val="007232F9"/>
    <w:rsid w:val="00723392"/>
    <w:rsid w:val="007233EB"/>
    <w:rsid w:val="00723476"/>
    <w:rsid w:val="00723A58"/>
    <w:rsid w:val="00723AE9"/>
    <w:rsid w:val="00723C27"/>
    <w:rsid w:val="00723DB5"/>
    <w:rsid w:val="00723F3A"/>
    <w:rsid w:val="007240F5"/>
    <w:rsid w:val="007240F7"/>
    <w:rsid w:val="007242B8"/>
    <w:rsid w:val="007242FC"/>
    <w:rsid w:val="0072435C"/>
    <w:rsid w:val="00724602"/>
    <w:rsid w:val="00724704"/>
    <w:rsid w:val="0072470F"/>
    <w:rsid w:val="00724831"/>
    <w:rsid w:val="00724909"/>
    <w:rsid w:val="00724B42"/>
    <w:rsid w:val="00724B68"/>
    <w:rsid w:val="00724D67"/>
    <w:rsid w:val="007254E3"/>
    <w:rsid w:val="0072566D"/>
    <w:rsid w:val="00725724"/>
    <w:rsid w:val="00725841"/>
    <w:rsid w:val="007258B9"/>
    <w:rsid w:val="007258C6"/>
    <w:rsid w:val="00725939"/>
    <w:rsid w:val="00725A05"/>
    <w:rsid w:val="00725BC8"/>
    <w:rsid w:val="00725C2D"/>
    <w:rsid w:val="00725E33"/>
    <w:rsid w:val="00725EEB"/>
    <w:rsid w:val="007261C4"/>
    <w:rsid w:val="007262F6"/>
    <w:rsid w:val="00726454"/>
    <w:rsid w:val="00726462"/>
    <w:rsid w:val="007264DF"/>
    <w:rsid w:val="00726556"/>
    <w:rsid w:val="00726AD1"/>
    <w:rsid w:val="00726AF1"/>
    <w:rsid w:val="00726E6A"/>
    <w:rsid w:val="00727186"/>
    <w:rsid w:val="007271A7"/>
    <w:rsid w:val="007272D0"/>
    <w:rsid w:val="007273EC"/>
    <w:rsid w:val="0072752D"/>
    <w:rsid w:val="0072757C"/>
    <w:rsid w:val="00727D29"/>
    <w:rsid w:val="00727DD1"/>
    <w:rsid w:val="00727DDB"/>
    <w:rsid w:val="00727F83"/>
    <w:rsid w:val="00730043"/>
    <w:rsid w:val="00730265"/>
    <w:rsid w:val="00730422"/>
    <w:rsid w:val="00730437"/>
    <w:rsid w:val="0073044E"/>
    <w:rsid w:val="00730473"/>
    <w:rsid w:val="00730599"/>
    <w:rsid w:val="00730819"/>
    <w:rsid w:val="0073094C"/>
    <w:rsid w:val="00730D98"/>
    <w:rsid w:val="00730EDF"/>
    <w:rsid w:val="00730F5F"/>
    <w:rsid w:val="007310AA"/>
    <w:rsid w:val="007311AD"/>
    <w:rsid w:val="00731243"/>
    <w:rsid w:val="00731316"/>
    <w:rsid w:val="0073139D"/>
    <w:rsid w:val="0073143A"/>
    <w:rsid w:val="007314C9"/>
    <w:rsid w:val="0073158A"/>
    <w:rsid w:val="007315BC"/>
    <w:rsid w:val="007315CC"/>
    <w:rsid w:val="00731903"/>
    <w:rsid w:val="007319BB"/>
    <w:rsid w:val="007319DB"/>
    <w:rsid w:val="00731A1C"/>
    <w:rsid w:val="00731D7B"/>
    <w:rsid w:val="00731D98"/>
    <w:rsid w:val="00731EFB"/>
    <w:rsid w:val="00731F05"/>
    <w:rsid w:val="00731FE8"/>
    <w:rsid w:val="007320B3"/>
    <w:rsid w:val="007320DE"/>
    <w:rsid w:val="0073210E"/>
    <w:rsid w:val="007321C6"/>
    <w:rsid w:val="007322A1"/>
    <w:rsid w:val="0073268F"/>
    <w:rsid w:val="007326D4"/>
    <w:rsid w:val="007326E8"/>
    <w:rsid w:val="00732717"/>
    <w:rsid w:val="0073289B"/>
    <w:rsid w:val="00732A84"/>
    <w:rsid w:val="00732FDE"/>
    <w:rsid w:val="00733095"/>
    <w:rsid w:val="007333DA"/>
    <w:rsid w:val="0073347F"/>
    <w:rsid w:val="007336C4"/>
    <w:rsid w:val="007339DF"/>
    <w:rsid w:val="00733B53"/>
    <w:rsid w:val="00733D01"/>
    <w:rsid w:val="00734149"/>
    <w:rsid w:val="00734507"/>
    <w:rsid w:val="00734523"/>
    <w:rsid w:val="00734580"/>
    <w:rsid w:val="0073466D"/>
    <w:rsid w:val="00734858"/>
    <w:rsid w:val="007348DB"/>
    <w:rsid w:val="00734945"/>
    <w:rsid w:val="0073494E"/>
    <w:rsid w:val="0073498B"/>
    <w:rsid w:val="00734BF6"/>
    <w:rsid w:val="00734D5D"/>
    <w:rsid w:val="00734D8E"/>
    <w:rsid w:val="00734EFD"/>
    <w:rsid w:val="00734F59"/>
    <w:rsid w:val="00734F7A"/>
    <w:rsid w:val="007351FA"/>
    <w:rsid w:val="0073537F"/>
    <w:rsid w:val="007356AE"/>
    <w:rsid w:val="007357F7"/>
    <w:rsid w:val="00735813"/>
    <w:rsid w:val="0073582A"/>
    <w:rsid w:val="0073586B"/>
    <w:rsid w:val="0073595D"/>
    <w:rsid w:val="007359E2"/>
    <w:rsid w:val="00735BB3"/>
    <w:rsid w:val="00735DC2"/>
    <w:rsid w:val="007361C6"/>
    <w:rsid w:val="0073646A"/>
    <w:rsid w:val="007365B7"/>
    <w:rsid w:val="0073663C"/>
    <w:rsid w:val="0073664D"/>
    <w:rsid w:val="007367C8"/>
    <w:rsid w:val="00736A3C"/>
    <w:rsid w:val="00736B74"/>
    <w:rsid w:val="00736C12"/>
    <w:rsid w:val="00736C98"/>
    <w:rsid w:val="00736DCA"/>
    <w:rsid w:val="00736FDC"/>
    <w:rsid w:val="007370F8"/>
    <w:rsid w:val="0073726E"/>
    <w:rsid w:val="007372E0"/>
    <w:rsid w:val="00737328"/>
    <w:rsid w:val="00737444"/>
    <w:rsid w:val="00737613"/>
    <w:rsid w:val="00737789"/>
    <w:rsid w:val="00737906"/>
    <w:rsid w:val="00737964"/>
    <w:rsid w:val="007379E0"/>
    <w:rsid w:val="007379E9"/>
    <w:rsid w:val="00737A0D"/>
    <w:rsid w:val="00737AA3"/>
    <w:rsid w:val="00737AF2"/>
    <w:rsid w:val="00737C21"/>
    <w:rsid w:val="00737E58"/>
    <w:rsid w:val="00737ED6"/>
    <w:rsid w:val="00737EEC"/>
    <w:rsid w:val="00740125"/>
    <w:rsid w:val="007402DA"/>
    <w:rsid w:val="00740342"/>
    <w:rsid w:val="0074058D"/>
    <w:rsid w:val="00740C85"/>
    <w:rsid w:val="00740CDF"/>
    <w:rsid w:val="00740DF6"/>
    <w:rsid w:val="00740F5C"/>
    <w:rsid w:val="0074122E"/>
    <w:rsid w:val="00741485"/>
    <w:rsid w:val="00741689"/>
    <w:rsid w:val="00741A97"/>
    <w:rsid w:val="00741B16"/>
    <w:rsid w:val="00741C65"/>
    <w:rsid w:val="00741C73"/>
    <w:rsid w:val="007421AD"/>
    <w:rsid w:val="00742567"/>
    <w:rsid w:val="007426E2"/>
    <w:rsid w:val="00742742"/>
    <w:rsid w:val="007427CF"/>
    <w:rsid w:val="007429A3"/>
    <w:rsid w:val="00742A26"/>
    <w:rsid w:val="00742A5E"/>
    <w:rsid w:val="00742AB9"/>
    <w:rsid w:val="00742E9C"/>
    <w:rsid w:val="0074301B"/>
    <w:rsid w:val="007432F6"/>
    <w:rsid w:val="0074330D"/>
    <w:rsid w:val="00743391"/>
    <w:rsid w:val="007434A6"/>
    <w:rsid w:val="00743823"/>
    <w:rsid w:val="00743896"/>
    <w:rsid w:val="00743B92"/>
    <w:rsid w:val="00743BA8"/>
    <w:rsid w:val="00743CA2"/>
    <w:rsid w:val="00743CCD"/>
    <w:rsid w:val="00744090"/>
    <w:rsid w:val="0074418A"/>
    <w:rsid w:val="007441D5"/>
    <w:rsid w:val="00744212"/>
    <w:rsid w:val="007442F2"/>
    <w:rsid w:val="007443AC"/>
    <w:rsid w:val="0074441B"/>
    <w:rsid w:val="00744530"/>
    <w:rsid w:val="007445DF"/>
    <w:rsid w:val="0074496D"/>
    <w:rsid w:val="00744A43"/>
    <w:rsid w:val="00744DD8"/>
    <w:rsid w:val="00744EAE"/>
    <w:rsid w:val="00744F4F"/>
    <w:rsid w:val="00744FA8"/>
    <w:rsid w:val="007450AC"/>
    <w:rsid w:val="00745127"/>
    <w:rsid w:val="0074514F"/>
    <w:rsid w:val="00745341"/>
    <w:rsid w:val="00745792"/>
    <w:rsid w:val="00745803"/>
    <w:rsid w:val="0074589D"/>
    <w:rsid w:val="007458A4"/>
    <w:rsid w:val="007458D0"/>
    <w:rsid w:val="00745CB8"/>
    <w:rsid w:val="00745F30"/>
    <w:rsid w:val="00745F51"/>
    <w:rsid w:val="0074600A"/>
    <w:rsid w:val="00746241"/>
    <w:rsid w:val="00746275"/>
    <w:rsid w:val="00746281"/>
    <w:rsid w:val="00746477"/>
    <w:rsid w:val="00746506"/>
    <w:rsid w:val="007467B6"/>
    <w:rsid w:val="00746958"/>
    <w:rsid w:val="00746986"/>
    <w:rsid w:val="007469B6"/>
    <w:rsid w:val="00746AB9"/>
    <w:rsid w:val="00746B53"/>
    <w:rsid w:val="00746B9E"/>
    <w:rsid w:val="00746C40"/>
    <w:rsid w:val="00746CEC"/>
    <w:rsid w:val="00746D5B"/>
    <w:rsid w:val="00746D7C"/>
    <w:rsid w:val="00746EF6"/>
    <w:rsid w:val="00747102"/>
    <w:rsid w:val="0074722B"/>
    <w:rsid w:val="0074728A"/>
    <w:rsid w:val="00747568"/>
    <w:rsid w:val="0074762C"/>
    <w:rsid w:val="0074774F"/>
    <w:rsid w:val="0074790C"/>
    <w:rsid w:val="00747B61"/>
    <w:rsid w:val="00747CCD"/>
    <w:rsid w:val="00747CE7"/>
    <w:rsid w:val="00747CFA"/>
    <w:rsid w:val="00747DCC"/>
    <w:rsid w:val="00747E9B"/>
    <w:rsid w:val="00747ED0"/>
    <w:rsid w:val="00747F16"/>
    <w:rsid w:val="00750103"/>
    <w:rsid w:val="00750214"/>
    <w:rsid w:val="00750221"/>
    <w:rsid w:val="007502B6"/>
    <w:rsid w:val="00750303"/>
    <w:rsid w:val="0075046E"/>
    <w:rsid w:val="00750493"/>
    <w:rsid w:val="007504D1"/>
    <w:rsid w:val="007505C1"/>
    <w:rsid w:val="00750848"/>
    <w:rsid w:val="00750975"/>
    <w:rsid w:val="00750CF1"/>
    <w:rsid w:val="00750DDF"/>
    <w:rsid w:val="00751086"/>
    <w:rsid w:val="007511EF"/>
    <w:rsid w:val="00751219"/>
    <w:rsid w:val="007512A8"/>
    <w:rsid w:val="007515E3"/>
    <w:rsid w:val="007518D4"/>
    <w:rsid w:val="0075193C"/>
    <w:rsid w:val="00751ADC"/>
    <w:rsid w:val="00751D85"/>
    <w:rsid w:val="00751E63"/>
    <w:rsid w:val="00751F25"/>
    <w:rsid w:val="007520BD"/>
    <w:rsid w:val="0075219C"/>
    <w:rsid w:val="007521DA"/>
    <w:rsid w:val="00752506"/>
    <w:rsid w:val="007526B0"/>
    <w:rsid w:val="0075277F"/>
    <w:rsid w:val="007528D0"/>
    <w:rsid w:val="0075297D"/>
    <w:rsid w:val="00752A40"/>
    <w:rsid w:val="00752CC3"/>
    <w:rsid w:val="00752D49"/>
    <w:rsid w:val="00752ED1"/>
    <w:rsid w:val="00753066"/>
    <w:rsid w:val="00753073"/>
    <w:rsid w:val="00753107"/>
    <w:rsid w:val="007531AE"/>
    <w:rsid w:val="007531D6"/>
    <w:rsid w:val="007532D1"/>
    <w:rsid w:val="007535A9"/>
    <w:rsid w:val="007535ED"/>
    <w:rsid w:val="0075365F"/>
    <w:rsid w:val="0075371F"/>
    <w:rsid w:val="00753969"/>
    <w:rsid w:val="00753A7E"/>
    <w:rsid w:val="00753C63"/>
    <w:rsid w:val="00753C78"/>
    <w:rsid w:val="00753C79"/>
    <w:rsid w:val="00753DBA"/>
    <w:rsid w:val="00753E11"/>
    <w:rsid w:val="0075404D"/>
    <w:rsid w:val="0075441B"/>
    <w:rsid w:val="00754426"/>
    <w:rsid w:val="0075463E"/>
    <w:rsid w:val="00754794"/>
    <w:rsid w:val="00754838"/>
    <w:rsid w:val="007549B4"/>
    <w:rsid w:val="00754B26"/>
    <w:rsid w:val="00754F24"/>
    <w:rsid w:val="00754FD7"/>
    <w:rsid w:val="00754FFC"/>
    <w:rsid w:val="00755178"/>
    <w:rsid w:val="007554CD"/>
    <w:rsid w:val="00755657"/>
    <w:rsid w:val="007557D1"/>
    <w:rsid w:val="00755914"/>
    <w:rsid w:val="00755A0E"/>
    <w:rsid w:val="00755B20"/>
    <w:rsid w:val="00755C9C"/>
    <w:rsid w:val="00755CAF"/>
    <w:rsid w:val="00755CFF"/>
    <w:rsid w:val="00755DB4"/>
    <w:rsid w:val="00755E87"/>
    <w:rsid w:val="00755EC1"/>
    <w:rsid w:val="00755F90"/>
    <w:rsid w:val="0075603E"/>
    <w:rsid w:val="00756049"/>
    <w:rsid w:val="0075607B"/>
    <w:rsid w:val="007560B2"/>
    <w:rsid w:val="0075632C"/>
    <w:rsid w:val="007566EC"/>
    <w:rsid w:val="0075672B"/>
    <w:rsid w:val="007567FA"/>
    <w:rsid w:val="00756837"/>
    <w:rsid w:val="007568BB"/>
    <w:rsid w:val="00756ABB"/>
    <w:rsid w:val="00756ADF"/>
    <w:rsid w:val="00756BD8"/>
    <w:rsid w:val="00756C61"/>
    <w:rsid w:val="00756EBC"/>
    <w:rsid w:val="00757070"/>
    <w:rsid w:val="00757655"/>
    <w:rsid w:val="007576C6"/>
    <w:rsid w:val="00757748"/>
    <w:rsid w:val="00757765"/>
    <w:rsid w:val="0075779E"/>
    <w:rsid w:val="007578B7"/>
    <w:rsid w:val="00757949"/>
    <w:rsid w:val="00757B54"/>
    <w:rsid w:val="00757DB3"/>
    <w:rsid w:val="00757E42"/>
    <w:rsid w:val="00757F49"/>
    <w:rsid w:val="007602D3"/>
    <w:rsid w:val="0076037D"/>
    <w:rsid w:val="00760637"/>
    <w:rsid w:val="007606B5"/>
    <w:rsid w:val="007608B0"/>
    <w:rsid w:val="0076097D"/>
    <w:rsid w:val="00760B06"/>
    <w:rsid w:val="00760BB7"/>
    <w:rsid w:val="00760CB8"/>
    <w:rsid w:val="00760D55"/>
    <w:rsid w:val="00760DCC"/>
    <w:rsid w:val="00760EB5"/>
    <w:rsid w:val="00761064"/>
    <w:rsid w:val="00761336"/>
    <w:rsid w:val="00761375"/>
    <w:rsid w:val="00761380"/>
    <w:rsid w:val="00761385"/>
    <w:rsid w:val="0076143D"/>
    <w:rsid w:val="00761596"/>
    <w:rsid w:val="0076162D"/>
    <w:rsid w:val="0076171C"/>
    <w:rsid w:val="007618A6"/>
    <w:rsid w:val="007618F1"/>
    <w:rsid w:val="00761A04"/>
    <w:rsid w:val="00761A25"/>
    <w:rsid w:val="00761C48"/>
    <w:rsid w:val="00761F62"/>
    <w:rsid w:val="0076203F"/>
    <w:rsid w:val="00762294"/>
    <w:rsid w:val="00762334"/>
    <w:rsid w:val="0076235C"/>
    <w:rsid w:val="007623E8"/>
    <w:rsid w:val="00762401"/>
    <w:rsid w:val="007624DC"/>
    <w:rsid w:val="007624E4"/>
    <w:rsid w:val="0076256C"/>
    <w:rsid w:val="00762740"/>
    <w:rsid w:val="0076277F"/>
    <w:rsid w:val="007629BC"/>
    <w:rsid w:val="007629F9"/>
    <w:rsid w:val="00762AD4"/>
    <w:rsid w:val="00763084"/>
    <w:rsid w:val="0076338F"/>
    <w:rsid w:val="00763410"/>
    <w:rsid w:val="007634C5"/>
    <w:rsid w:val="0076365D"/>
    <w:rsid w:val="00763E53"/>
    <w:rsid w:val="007640F9"/>
    <w:rsid w:val="00764192"/>
    <w:rsid w:val="00764486"/>
    <w:rsid w:val="00764736"/>
    <w:rsid w:val="007647AE"/>
    <w:rsid w:val="007647CE"/>
    <w:rsid w:val="00764874"/>
    <w:rsid w:val="00764995"/>
    <w:rsid w:val="00764BC6"/>
    <w:rsid w:val="00764BFE"/>
    <w:rsid w:val="0076524D"/>
    <w:rsid w:val="00765663"/>
    <w:rsid w:val="00765722"/>
    <w:rsid w:val="0076572E"/>
    <w:rsid w:val="00765880"/>
    <w:rsid w:val="007659C1"/>
    <w:rsid w:val="00765A70"/>
    <w:rsid w:val="00765B40"/>
    <w:rsid w:val="00765BC5"/>
    <w:rsid w:val="00765D13"/>
    <w:rsid w:val="00765D8D"/>
    <w:rsid w:val="00765EBB"/>
    <w:rsid w:val="00765F26"/>
    <w:rsid w:val="00766034"/>
    <w:rsid w:val="00766109"/>
    <w:rsid w:val="007661D8"/>
    <w:rsid w:val="00766499"/>
    <w:rsid w:val="0076657A"/>
    <w:rsid w:val="0076669C"/>
    <w:rsid w:val="0076671C"/>
    <w:rsid w:val="0076672D"/>
    <w:rsid w:val="007667A8"/>
    <w:rsid w:val="007667DD"/>
    <w:rsid w:val="00766809"/>
    <w:rsid w:val="00766906"/>
    <w:rsid w:val="00766ADE"/>
    <w:rsid w:val="00766B5B"/>
    <w:rsid w:val="00766C23"/>
    <w:rsid w:val="00766C83"/>
    <w:rsid w:val="00766D5B"/>
    <w:rsid w:val="00766EE1"/>
    <w:rsid w:val="00766F48"/>
    <w:rsid w:val="00767042"/>
    <w:rsid w:val="007670F9"/>
    <w:rsid w:val="00767104"/>
    <w:rsid w:val="00767196"/>
    <w:rsid w:val="00767A5D"/>
    <w:rsid w:val="00767B80"/>
    <w:rsid w:val="00767BFF"/>
    <w:rsid w:val="00767C7E"/>
    <w:rsid w:val="00767F73"/>
    <w:rsid w:val="007702E9"/>
    <w:rsid w:val="007703C4"/>
    <w:rsid w:val="007707D5"/>
    <w:rsid w:val="00770814"/>
    <w:rsid w:val="00770911"/>
    <w:rsid w:val="00770923"/>
    <w:rsid w:val="00770B03"/>
    <w:rsid w:val="00770CEF"/>
    <w:rsid w:val="00771096"/>
    <w:rsid w:val="0077135F"/>
    <w:rsid w:val="007713BD"/>
    <w:rsid w:val="00771435"/>
    <w:rsid w:val="007714F7"/>
    <w:rsid w:val="007716F2"/>
    <w:rsid w:val="007717F5"/>
    <w:rsid w:val="0077199C"/>
    <w:rsid w:val="00771A48"/>
    <w:rsid w:val="00771BB2"/>
    <w:rsid w:val="0077202B"/>
    <w:rsid w:val="007720DB"/>
    <w:rsid w:val="007720FE"/>
    <w:rsid w:val="00772239"/>
    <w:rsid w:val="007725E6"/>
    <w:rsid w:val="007726F4"/>
    <w:rsid w:val="007729E8"/>
    <w:rsid w:val="00772A7E"/>
    <w:rsid w:val="00772AAB"/>
    <w:rsid w:val="00772ADF"/>
    <w:rsid w:val="00772AE8"/>
    <w:rsid w:val="00772AEA"/>
    <w:rsid w:val="00772B3A"/>
    <w:rsid w:val="00772BAB"/>
    <w:rsid w:val="00772CD8"/>
    <w:rsid w:val="00772D8C"/>
    <w:rsid w:val="00772E38"/>
    <w:rsid w:val="00772FB8"/>
    <w:rsid w:val="00773202"/>
    <w:rsid w:val="0077323E"/>
    <w:rsid w:val="007733EA"/>
    <w:rsid w:val="007734BE"/>
    <w:rsid w:val="00773530"/>
    <w:rsid w:val="0077357A"/>
    <w:rsid w:val="00773661"/>
    <w:rsid w:val="007736E7"/>
    <w:rsid w:val="00773841"/>
    <w:rsid w:val="0077388A"/>
    <w:rsid w:val="007738AA"/>
    <w:rsid w:val="00773A72"/>
    <w:rsid w:val="00773AB3"/>
    <w:rsid w:val="00773ADE"/>
    <w:rsid w:val="00773AFA"/>
    <w:rsid w:val="00773BC1"/>
    <w:rsid w:val="00773BDC"/>
    <w:rsid w:val="00773CC7"/>
    <w:rsid w:val="00773D26"/>
    <w:rsid w:val="00773DEA"/>
    <w:rsid w:val="00773EB4"/>
    <w:rsid w:val="0077409F"/>
    <w:rsid w:val="00774197"/>
    <w:rsid w:val="00774263"/>
    <w:rsid w:val="00774363"/>
    <w:rsid w:val="00774389"/>
    <w:rsid w:val="0077447A"/>
    <w:rsid w:val="0077492E"/>
    <w:rsid w:val="00774933"/>
    <w:rsid w:val="00774A1A"/>
    <w:rsid w:val="00774D4A"/>
    <w:rsid w:val="00774E13"/>
    <w:rsid w:val="00774E22"/>
    <w:rsid w:val="00774E34"/>
    <w:rsid w:val="00774FAF"/>
    <w:rsid w:val="00775124"/>
    <w:rsid w:val="00775213"/>
    <w:rsid w:val="0077528F"/>
    <w:rsid w:val="007752E1"/>
    <w:rsid w:val="007754AE"/>
    <w:rsid w:val="00775892"/>
    <w:rsid w:val="00775900"/>
    <w:rsid w:val="00775998"/>
    <w:rsid w:val="00775A59"/>
    <w:rsid w:val="00775B8B"/>
    <w:rsid w:val="00775C9E"/>
    <w:rsid w:val="00775EE9"/>
    <w:rsid w:val="00775F69"/>
    <w:rsid w:val="00775F7C"/>
    <w:rsid w:val="007762A6"/>
    <w:rsid w:val="00776317"/>
    <w:rsid w:val="00776353"/>
    <w:rsid w:val="007763E1"/>
    <w:rsid w:val="007764E6"/>
    <w:rsid w:val="007765AA"/>
    <w:rsid w:val="007765D4"/>
    <w:rsid w:val="0077670E"/>
    <w:rsid w:val="00776737"/>
    <w:rsid w:val="007767EF"/>
    <w:rsid w:val="00776965"/>
    <w:rsid w:val="00776BA1"/>
    <w:rsid w:val="00776BEB"/>
    <w:rsid w:val="00776DD3"/>
    <w:rsid w:val="00776DEF"/>
    <w:rsid w:val="00776E6F"/>
    <w:rsid w:val="00776E8F"/>
    <w:rsid w:val="00777074"/>
    <w:rsid w:val="0077712C"/>
    <w:rsid w:val="00777275"/>
    <w:rsid w:val="00777283"/>
    <w:rsid w:val="00777463"/>
    <w:rsid w:val="00777482"/>
    <w:rsid w:val="0077763E"/>
    <w:rsid w:val="007776B3"/>
    <w:rsid w:val="00777766"/>
    <w:rsid w:val="007777D9"/>
    <w:rsid w:val="0077780F"/>
    <w:rsid w:val="00777834"/>
    <w:rsid w:val="007778D1"/>
    <w:rsid w:val="00777ADF"/>
    <w:rsid w:val="00777C50"/>
    <w:rsid w:val="00777C84"/>
    <w:rsid w:val="00777D34"/>
    <w:rsid w:val="00777F2D"/>
    <w:rsid w:val="00777F66"/>
    <w:rsid w:val="00777FFD"/>
    <w:rsid w:val="0078020E"/>
    <w:rsid w:val="00780218"/>
    <w:rsid w:val="00780313"/>
    <w:rsid w:val="0078054D"/>
    <w:rsid w:val="007805DE"/>
    <w:rsid w:val="00780802"/>
    <w:rsid w:val="00780917"/>
    <w:rsid w:val="00780B0A"/>
    <w:rsid w:val="00780BD4"/>
    <w:rsid w:val="00780BE8"/>
    <w:rsid w:val="00780CAD"/>
    <w:rsid w:val="00780D1A"/>
    <w:rsid w:val="00780FCB"/>
    <w:rsid w:val="00781044"/>
    <w:rsid w:val="00781198"/>
    <w:rsid w:val="0078126F"/>
    <w:rsid w:val="00781549"/>
    <w:rsid w:val="007816C5"/>
    <w:rsid w:val="007816E5"/>
    <w:rsid w:val="00781831"/>
    <w:rsid w:val="00781AA0"/>
    <w:rsid w:val="00781C05"/>
    <w:rsid w:val="00781C80"/>
    <w:rsid w:val="00781F38"/>
    <w:rsid w:val="00782127"/>
    <w:rsid w:val="00782144"/>
    <w:rsid w:val="0078214A"/>
    <w:rsid w:val="00782454"/>
    <w:rsid w:val="00782808"/>
    <w:rsid w:val="00782919"/>
    <w:rsid w:val="007829A9"/>
    <w:rsid w:val="00782A2E"/>
    <w:rsid w:val="00782A5C"/>
    <w:rsid w:val="00782A7F"/>
    <w:rsid w:val="00782AB5"/>
    <w:rsid w:val="00782CCF"/>
    <w:rsid w:val="00782F73"/>
    <w:rsid w:val="00783247"/>
    <w:rsid w:val="0078333F"/>
    <w:rsid w:val="007834A4"/>
    <w:rsid w:val="007834AB"/>
    <w:rsid w:val="007835BC"/>
    <w:rsid w:val="00783769"/>
    <w:rsid w:val="007837B3"/>
    <w:rsid w:val="00783876"/>
    <w:rsid w:val="0078387A"/>
    <w:rsid w:val="00783948"/>
    <w:rsid w:val="00783991"/>
    <w:rsid w:val="007839DD"/>
    <w:rsid w:val="00783B0B"/>
    <w:rsid w:val="00783BEA"/>
    <w:rsid w:val="00783C57"/>
    <w:rsid w:val="00783D5C"/>
    <w:rsid w:val="00783EAA"/>
    <w:rsid w:val="00783FCB"/>
    <w:rsid w:val="00784002"/>
    <w:rsid w:val="00784179"/>
    <w:rsid w:val="00784201"/>
    <w:rsid w:val="0078422A"/>
    <w:rsid w:val="0078429E"/>
    <w:rsid w:val="007843CB"/>
    <w:rsid w:val="007845A6"/>
    <w:rsid w:val="00784890"/>
    <w:rsid w:val="007848FA"/>
    <w:rsid w:val="007849FB"/>
    <w:rsid w:val="00784A3D"/>
    <w:rsid w:val="00784B8D"/>
    <w:rsid w:val="00784C04"/>
    <w:rsid w:val="00784C8D"/>
    <w:rsid w:val="00784D1A"/>
    <w:rsid w:val="00785101"/>
    <w:rsid w:val="007852DB"/>
    <w:rsid w:val="00785390"/>
    <w:rsid w:val="007854DF"/>
    <w:rsid w:val="00785532"/>
    <w:rsid w:val="00785660"/>
    <w:rsid w:val="007856FA"/>
    <w:rsid w:val="0078570E"/>
    <w:rsid w:val="00785768"/>
    <w:rsid w:val="00785788"/>
    <w:rsid w:val="0078581A"/>
    <w:rsid w:val="007858D1"/>
    <w:rsid w:val="007858DB"/>
    <w:rsid w:val="00785956"/>
    <w:rsid w:val="00785BAF"/>
    <w:rsid w:val="00785D6F"/>
    <w:rsid w:val="00785DEB"/>
    <w:rsid w:val="00785DF5"/>
    <w:rsid w:val="00785EDA"/>
    <w:rsid w:val="00785EF1"/>
    <w:rsid w:val="00785F4B"/>
    <w:rsid w:val="0078607A"/>
    <w:rsid w:val="0078613D"/>
    <w:rsid w:val="00786201"/>
    <w:rsid w:val="007863F1"/>
    <w:rsid w:val="0078643E"/>
    <w:rsid w:val="00786455"/>
    <w:rsid w:val="0078646C"/>
    <w:rsid w:val="00786574"/>
    <w:rsid w:val="007865A0"/>
    <w:rsid w:val="0078690F"/>
    <w:rsid w:val="00786B6E"/>
    <w:rsid w:val="00786BC4"/>
    <w:rsid w:val="00786C7E"/>
    <w:rsid w:val="00786C95"/>
    <w:rsid w:val="00786F19"/>
    <w:rsid w:val="00786FBD"/>
    <w:rsid w:val="007871F4"/>
    <w:rsid w:val="0078721D"/>
    <w:rsid w:val="007873A6"/>
    <w:rsid w:val="007875D2"/>
    <w:rsid w:val="0078774E"/>
    <w:rsid w:val="00787A3F"/>
    <w:rsid w:val="00787B4A"/>
    <w:rsid w:val="00787B95"/>
    <w:rsid w:val="00787BD4"/>
    <w:rsid w:val="00787CF6"/>
    <w:rsid w:val="00787E1A"/>
    <w:rsid w:val="00787ED6"/>
    <w:rsid w:val="00790060"/>
    <w:rsid w:val="00790242"/>
    <w:rsid w:val="007902D5"/>
    <w:rsid w:val="0079032C"/>
    <w:rsid w:val="00790379"/>
    <w:rsid w:val="00790381"/>
    <w:rsid w:val="0079048C"/>
    <w:rsid w:val="00790662"/>
    <w:rsid w:val="00790667"/>
    <w:rsid w:val="0079068B"/>
    <w:rsid w:val="0079069C"/>
    <w:rsid w:val="007906A1"/>
    <w:rsid w:val="00790A47"/>
    <w:rsid w:val="00790B30"/>
    <w:rsid w:val="00790CCD"/>
    <w:rsid w:val="0079117A"/>
    <w:rsid w:val="00791399"/>
    <w:rsid w:val="007914BE"/>
    <w:rsid w:val="0079186A"/>
    <w:rsid w:val="007919FB"/>
    <w:rsid w:val="00791E27"/>
    <w:rsid w:val="00791E83"/>
    <w:rsid w:val="00791F31"/>
    <w:rsid w:val="00791F38"/>
    <w:rsid w:val="007921D9"/>
    <w:rsid w:val="00792217"/>
    <w:rsid w:val="0079243F"/>
    <w:rsid w:val="00792624"/>
    <w:rsid w:val="00792651"/>
    <w:rsid w:val="007926D1"/>
    <w:rsid w:val="00792A22"/>
    <w:rsid w:val="00792B17"/>
    <w:rsid w:val="00792B64"/>
    <w:rsid w:val="00792C05"/>
    <w:rsid w:val="00792E9E"/>
    <w:rsid w:val="00792FB2"/>
    <w:rsid w:val="0079314C"/>
    <w:rsid w:val="00793363"/>
    <w:rsid w:val="00793401"/>
    <w:rsid w:val="007934F8"/>
    <w:rsid w:val="0079359E"/>
    <w:rsid w:val="00793703"/>
    <w:rsid w:val="007937F4"/>
    <w:rsid w:val="007939C8"/>
    <w:rsid w:val="00793C73"/>
    <w:rsid w:val="00793CB0"/>
    <w:rsid w:val="00793D0F"/>
    <w:rsid w:val="00793DEA"/>
    <w:rsid w:val="00793ECC"/>
    <w:rsid w:val="00793F94"/>
    <w:rsid w:val="0079429F"/>
    <w:rsid w:val="007943FC"/>
    <w:rsid w:val="007945B0"/>
    <w:rsid w:val="007946D0"/>
    <w:rsid w:val="007946F1"/>
    <w:rsid w:val="00794758"/>
    <w:rsid w:val="00794765"/>
    <w:rsid w:val="007949A4"/>
    <w:rsid w:val="007949FC"/>
    <w:rsid w:val="00794B96"/>
    <w:rsid w:val="00794BE9"/>
    <w:rsid w:val="00794C2A"/>
    <w:rsid w:val="00794C8D"/>
    <w:rsid w:val="00794E59"/>
    <w:rsid w:val="00794F75"/>
    <w:rsid w:val="007953B2"/>
    <w:rsid w:val="007955E0"/>
    <w:rsid w:val="0079573D"/>
    <w:rsid w:val="007957D2"/>
    <w:rsid w:val="0079595D"/>
    <w:rsid w:val="00795987"/>
    <w:rsid w:val="00795A0E"/>
    <w:rsid w:val="00795B6C"/>
    <w:rsid w:val="00795B70"/>
    <w:rsid w:val="00795F12"/>
    <w:rsid w:val="007960B0"/>
    <w:rsid w:val="00796321"/>
    <w:rsid w:val="007963E0"/>
    <w:rsid w:val="0079676A"/>
    <w:rsid w:val="007968CB"/>
    <w:rsid w:val="0079694A"/>
    <w:rsid w:val="007969C0"/>
    <w:rsid w:val="00796A26"/>
    <w:rsid w:val="00796A6D"/>
    <w:rsid w:val="00796A91"/>
    <w:rsid w:val="00796BCE"/>
    <w:rsid w:val="00796CC0"/>
    <w:rsid w:val="00796D86"/>
    <w:rsid w:val="00797218"/>
    <w:rsid w:val="00797233"/>
    <w:rsid w:val="00797383"/>
    <w:rsid w:val="0079743D"/>
    <w:rsid w:val="0079759F"/>
    <w:rsid w:val="007976F8"/>
    <w:rsid w:val="00797722"/>
    <w:rsid w:val="007977E4"/>
    <w:rsid w:val="007978B8"/>
    <w:rsid w:val="00797B6D"/>
    <w:rsid w:val="00797BE2"/>
    <w:rsid w:val="00797BEA"/>
    <w:rsid w:val="00797BED"/>
    <w:rsid w:val="00797F9F"/>
    <w:rsid w:val="007A0084"/>
    <w:rsid w:val="007A0203"/>
    <w:rsid w:val="007A047F"/>
    <w:rsid w:val="007A094E"/>
    <w:rsid w:val="007A0B0B"/>
    <w:rsid w:val="007A0BB6"/>
    <w:rsid w:val="007A0CCE"/>
    <w:rsid w:val="007A0EC5"/>
    <w:rsid w:val="007A1018"/>
    <w:rsid w:val="007A11C7"/>
    <w:rsid w:val="007A12C9"/>
    <w:rsid w:val="007A1384"/>
    <w:rsid w:val="007A1452"/>
    <w:rsid w:val="007A1525"/>
    <w:rsid w:val="007A160E"/>
    <w:rsid w:val="007A1A96"/>
    <w:rsid w:val="007A1D7A"/>
    <w:rsid w:val="007A1EBE"/>
    <w:rsid w:val="007A2281"/>
    <w:rsid w:val="007A24B9"/>
    <w:rsid w:val="007A2599"/>
    <w:rsid w:val="007A25DF"/>
    <w:rsid w:val="007A308E"/>
    <w:rsid w:val="007A309C"/>
    <w:rsid w:val="007A30B4"/>
    <w:rsid w:val="007A3192"/>
    <w:rsid w:val="007A33A1"/>
    <w:rsid w:val="007A34FA"/>
    <w:rsid w:val="007A35CD"/>
    <w:rsid w:val="007A35E6"/>
    <w:rsid w:val="007A363B"/>
    <w:rsid w:val="007A380D"/>
    <w:rsid w:val="007A3897"/>
    <w:rsid w:val="007A38CB"/>
    <w:rsid w:val="007A39C2"/>
    <w:rsid w:val="007A3AC2"/>
    <w:rsid w:val="007A3EE8"/>
    <w:rsid w:val="007A3F89"/>
    <w:rsid w:val="007A3FBF"/>
    <w:rsid w:val="007A3FCC"/>
    <w:rsid w:val="007A4046"/>
    <w:rsid w:val="007A415B"/>
    <w:rsid w:val="007A4173"/>
    <w:rsid w:val="007A41F9"/>
    <w:rsid w:val="007A4275"/>
    <w:rsid w:val="007A43AB"/>
    <w:rsid w:val="007A48C1"/>
    <w:rsid w:val="007A4B91"/>
    <w:rsid w:val="007A4EFA"/>
    <w:rsid w:val="007A513C"/>
    <w:rsid w:val="007A5227"/>
    <w:rsid w:val="007A5493"/>
    <w:rsid w:val="007A54F2"/>
    <w:rsid w:val="007A56D8"/>
    <w:rsid w:val="007A572F"/>
    <w:rsid w:val="007A57DE"/>
    <w:rsid w:val="007A5B85"/>
    <w:rsid w:val="007A5BCB"/>
    <w:rsid w:val="007A5C28"/>
    <w:rsid w:val="007A5D10"/>
    <w:rsid w:val="007A5D29"/>
    <w:rsid w:val="007A5DEA"/>
    <w:rsid w:val="007A5F36"/>
    <w:rsid w:val="007A6187"/>
    <w:rsid w:val="007A6292"/>
    <w:rsid w:val="007A62E7"/>
    <w:rsid w:val="007A635C"/>
    <w:rsid w:val="007A63CF"/>
    <w:rsid w:val="007A642C"/>
    <w:rsid w:val="007A64F4"/>
    <w:rsid w:val="007A670E"/>
    <w:rsid w:val="007A68C9"/>
    <w:rsid w:val="007A69FE"/>
    <w:rsid w:val="007A6B51"/>
    <w:rsid w:val="007A6BB4"/>
    <w:rsid w:val="007A6BFF"/>
    <w:rsid w:val="007A6D5F"/>
    <w:rsid w:val="007A6DC8"/>
    <w:rsid w:val="007A6E25"/>
    <w:rsid w:val="007A6E97"/>
    <w:rsid w:val="007A7068"/>
    <w:rsid w:val="007A70DF"/>
    <w:rsid w:val="007A715A"/>
    <w:rsid w:val="007A7541"/>
    <w:rsid w:val="007A75E1"/>
    <w:rsid w:val="007A79E9"/>
    <w:rsid w:val="007A7A49"/>
    <w:rsid w:val="007A7C3F"/>
    <w:rsid w:val="007A7C83"/>
    <w:rsid w:val="007A7D00"/>
    <w:rsid w:val="007A7D3B"/>
    <w:rsid w:val="007A7E4C"/>
    <w:rsid w:val="007A7E7E"/>
    <w:rsid w:val="007A7F14"/>
    <w:rsid w:val="007B0224"/>
    <w:rsid w:val="007B0365"/>
    <w:rsid w:val="007B038E"/>
    <w:rsid w:val="007B0488"/>
    <w:rsid w:val="007B04E3"/>
    <w:rsid w:val="007B054E"/>
    <w:rsid w:val="007B05C2"/>
    <w:rsid w:val="007B08D1"/>
    <w:rsid w:val="007B0A43"/>
    <w:rsid w:val="007B0B91"/>
    <w:rsid w:val="007B0B9B"/>
    <w:rsid w:val="007B0C41"/>
    <w:rsid w:val="007B0EE1"/>
    <w:rsid w:val="007B0FD1"/>
    <w:rsid w:val="007B0FFE"/>
    <w:rsid w:val="007B1171"/>
    <w:rsid w:val="007B11B9"/>
    <w:rsid w:val="007B1450"/>
    <w:rsid w:val="007B14CA"/>
    <w:rsid w:val="007B15C8"/>
    <w:rsid w:val="007B1601"/>
    <w:rsid w:val="007B1679"/>
    <w:rsid w:val="007B1732"/>
    <w:rsid w:val="007B1797"/>
    <w:rsid w:val="007B18D3"/>
    <w:rsid w:val="007B1B83"/>
    <w:rsid w:val="007B1BA8"/>
    <w:rsid w:val="007B1BED"/>
    <w:rsid w:val="007B1EAF"/>
    <w:rsid w:val="007B22F5"/>
    <w:rsid w:val="007B2397"/>
    <w:rsid w:val="007B244B"/>
    <w:rsid w:val="007B24DE"/>
    <w:rsid w:val="007B24E0"/>
    <w:rsid w:val="007B251D"/>
    <w:rsid w:val="007B253A"/>
    <w:rsid w:val="007B25E5"/>
    <w:rsid w:val="007B29D2"/>
    <w:rsid w:val="007B2DA4"/>
    <w:rsid w:val="007B2DE2"/>
    <w:rsid w:val="007B2E61"/>
    <w:rsid w:val="007B2F16"/>
    <w:rsid w:val="007B2FAE"/>
    <w:rsid w:val="007B2FCF"/>
    <w:rsid w:val="007B3061"/>
    <w:rsid w:val="007B3155"/>
    <w:rsid w:val="007B3344"/>
    <w:rsid w:val="007B3656"/>
    <w:rsid w:val="007B365F"/>
    <w:rsid w:val="007B383E"/>
    <w:rsid w:val="007B3877"/>
    <w:rsid w:val="007B3965"/>
    <w:rsid w:val="007B39F3"/>
    <w:rsid w:val="007B3A8A"/>
    <w:rsid w:val="007B3CB9"/>
    <w:rsid w:val="007B3E63"/>
    <w:rsid w:val="007B3F39"/>
    <w:rsid w:val="007B3F5E"/>
    <w:rsid w:val="007B3FB6"/>
    <w:rsid w:val="007B411F"/>
    <w:rsid w:val="007B41C0"/>
    <w:rsid w:val="007B41D9"/>
    <w:rsid w:val="007B4352"/>
    <w:rsid w:val="007B4381"/>
    <w:rsid w:val="007B43A2"/>
    <w:rsid w:val="007B45F2"/>
    <w:rsid w:val="007B465A"/>
    <w:rsid w:val="007B478C"/>
    <w:rsid w:val="007B4798"/>
    <w:rsid w:val="007B49EB"/>
    <w:rsid w:val="007B4A41"/>
    <w:rsid w:val="007B4ABA"/>
    <w:rsid w:val="007B4AF8"/>
    <w:rsid w:val="007B4C02"/>
    <w:rsid w:val="007B4E46"/>
    <w:rsid w:val="007B4ECC"/>
    <w:rsid w:val="007B4FCC"/>
    <w:rsid w:val="007B5029"/>
    <w:rsid w:val="007B517E"/>
    <w:rsid w:val="007B5448"/>
    <w:rsid w:val="007B5469"/>
    <w:rsid w:val="007B5560"/>
    <w:rsid w:val="007B56DE"/>
    <w:rsid w:val="007B595B"/>
    <w:rsid w:val="007B5A9E"/>
    <w:rsid w:val="007B5D6E"/>
    <w:rsid w:val="007B5DBF"/>
    <w:rsid w:val="007B5EDA"/>
    <w:rsid w:val="007B614A"/>
    <w:rsid w:val="007B61A2"/>
    <w:rsid w:val="007B61C7"/>
    <w:rsid w:val="007B6284"/>
    <w:rsid w:val="007B6351"/>
    <w:rsid w:val="007B64EE"/>
    <w:rsid w:val="007B6698"/>
    <w:rsid w:val="007B67D8"/>
    <w:rsid w:val="007B6918"/>
    <w:rsid w:val="007B6AF9"/>
    <w:rsid w:val="007B6B15"/>
    <w:rsid w:val="007B6FAA"/>
    <w:rsid w:val="007B725B"/>
    <w:rsid w:val="007B7353"/>
    <w:rsid w:val="007B736C"/>
    <w:rsid w:val="007B7501"/>
    <w:rsid w:val="007B763C"/>
    <w:rsid w:val="007B7882"/>
    <w:rsid w:val="007B789A"/>
    <w:rsid w:val="007B798C"/>
    <w:rsid w:val="007B79FA"/>
    <w:rsid w:val="007B7A3A"/>
    <w:rsid w:val="007B7BE5"/>
    <w:rsid w:val="007C01DF"/>
    <w:rsid w:val="007C024C"/>
    <w:rsid w:val="007C02B0"/>
    <w:rsid w:val="007C032D"/>
    <w:rsid w:val="007C0544"/>
    <w:rsid w:val="007C06CD"/>
    <w:rsid w:val="007C06E7"/>
    <w:rsid w:val="007C083A"/>
    <w:rsid w:val="007C0A5E"/>
    <w:rsid w:val="007C0FB4"/>
    <w:rsid w:val="007C1040"/>
    <w:rsid w:val="007C122C"/>
    <w:rsid w:val="007C1335"/>
    <w:rsid w:val="007C13F4"/>
    <w:rsid w:val="007C153D"/>
    <w:rsid w:val="007C1602"/>
    <w:rsid w:val="007C1664"/>
    <w:rsid w:val="007C16DF"/>
    <w:rsid w:val="007C17DF"/>
    <w:rsid w:val="007C1950"/>
    <w:rsid w:val="007C19FC"/>
    <w:rsid w:val="007C1A30"/>
    <w:rsid w:val="007C1C39"/>
    <w:rsid w:val="007C1C7D"/>
    <w:rsid w:val="007C1C97"/>
    <w:rsid w:val="007C1DE8"/>
    <w:rsid w:val="007C1DF6"/>
    <w:rsid w:val="007C1EAC"/>
    <w:rsid w:val="007C1EAE"/>
    <w:rsid w:val="007C20C2"/>
    <w:rsid w:val="007C20C5"/>
    <w:rsid w:val="007C22C0"/>
    <w:rsid w:val="007C22C5"/>
    <w:rsid w:val="007C2342"/>
    <w:rsid w:val="007C2488"/>
    <w:rsid w:val="007C2525"/>
    <w:rsid w:val="007C2799"/>
    <w:rsid w:val="007C2A03"/>
    <w:rsid w:val="007C2CD8"/>
    <w:rsid w:val="007C2DC4"/>
    <w:rsid w:val="007C2F87"/>
    <w:rsid w:val="007C3463"/>
    <w:rsid w:val="007C3752"/>
    <w:rsid w:val="007C3774"/>
    <w:rsid w:val="007C393A"/>
    <w:rsid w:val="007C39E5"/>
    <w:rsid w:val="007C3BE3"/>
    <w:rsid w:val="007C3BF4"/>
    <w:rsid w:val="007C3C8A"/>
    <w:rsid w:val="007C3D92"/>
    <w:rsid w:val="007C3D9D"/>
    <w:rsid w:val="007C3FBF"/>
    <w:rsid w:val="007C40A9"/>
    <w:rsid w:val="007C428C"/>
    <w:rsid w:val="007C4600"/>
    <w:rsid w:val="007C475E"/>
    <w:rsid w:val="007C47FC"/>
    <w:rsid w:val="007C492B"/>
    <w:rsid w:val="007C49E0"/>
    <w:rsid w:val="007C49F9"/>
    <w:rsid w:val="007C4A67"/>
    <w:rsid w:val="007C4B57"/>
    <w:rsid w:val="007C4C1D"/>
    <w:rsid w:val="007C4C9D"/>
    <w:rsid w:val="007C4DBE"/>
    <w:rsid w:val="007C4E4F"/>
    <w:rsid w:val="007C4E53"/>
    <w:rsid w:val="007C4E96"/>
    <w:rsid w:val="007C502B"/>
    <w:rsid w:val="007C50EE"/>
    <w:rsid w:val="007C5245"/>
    <w:rsid w:val="007C5375"/>
    <w:rsid w:val="007C53BF"/>
    <w:rsid w:val="007C5474"/>
    <w:rsid w:val="007C548C"/>
    <w:rsid w:val="007C5544"/>
    <w:rsid w:val="007C5611"/>
    <w:rsid w:val="007C56D1"/>
    <w:rsid w:val="007C577A"/>
    <w:rsid w:val="007C58E8"/>
    <w:rsid w:val="007C5B7F"/>
    <w:rsid w:val="007C5DAB"/>
    <w:rsid w:val="007C5DDF"/>
    <w:rsid w:val="007C5E39"/>
    <w:rsid w:val="007C5F1B"/>
    <w:rsid w:val="007C6015"/>
    <w:rsid w:val="007C62B4"/>
    <w:rsid w:val="007C6733"/>
    <w:rsid w:val="007C673E"/>
    <w:rsid w:val="007C6880"/>
    <w:rsid w:val="007C6EF3"/>
    <w:rsid w:val="007C7051"/>
    <w:rsid w:val="007C70AD"/>
    <w:rsid w:val="007C70D4"/>
    <w:rsid w:val="007C7163"/>
    <w:rsid w:val="007C7276"/>
    <w:rsid w:val="007C729F"/>
    <w:rsid w:val="007C740B"/>
    <w:rsid w:val="007C774A"/>
    <w:rsid w:val="007C7798"/>
    <w:rsid w:val="007C7845"/>
    <w:rsid w:val="007C7865"/>
    <w:rsid w:val="007C797A"/>
    <w:rsid w:val="007C79DF"/>
    <w:rsid w:val="007C7AC5"/>
    <w:rsid w:val="007C7ACB"/>
    <w:rsid w:val="007C7B2C"/>
    <w:rsid w:val="007C7D78"/>
    <w:rsid w:val="007D02AF"/>
    <w:rsid w:val="007D03C5"/>
    <w:rsid w:val="007D0535"/>
    <w:rsid w:val="007D0560"/>
    <w:rsid w:val="007D05B1"/>
    <w:rsid w:val="007D072A"/>
    <w:rsid w:val="007D079D"/>
    <w:rsid w:val="007D0856"/>
    <w:rsid w:val="007D0881"/>
    <w:rsid w:val="007D09AA"/>
    <w:rsid w:val="007D0AC1"/>
    <w:rsid w:val="007D0ADA"/>
    <w:rsid w:val="007D0ADE"/>
    <w:rsid w:val="007D0DA0"/>
    <w:rsid w:val="007D0E39"/>
    <w:rsid w:val="007D120A"/>
    <w:rsid w:val="007D1329"/>
    <w:rsid w:val="007D1495"/>
    <w:rsid w:val="007D1684"/>
    <w:rsid w:val="007D1706"/>
    <w:rsid w:val="007D1975"/>
    <w:rsid w:val="007D1AE1"/>
    <w:rsid w:val="007D1BEE"/>
    <w:rsid w:val="007D1C63"/>
    <w:rsid w:val="007D1CBF"/>
    <w:rsid w:val="007D1F49"/>
    <w:rsid w:val="007D1FD3"/>
    <w:rsid w:val="007D2001"/>
    <w:rsid w:val="007D2082"/>
    <w:rsid w:val="007D2255"/>
    <w:rsid w:val="007D22C0"/>
    <w:rsid w:val="007D22C4"/>
    <w:rsid w:val="007D22F3"/>
    <w:rsid w:val="007D25FE"/>
    <w:rsid w:val="007D29A1"/>
    <w:rsid w:val="007D2A3B"/>
    <w:rsid w:val="007D2A88"/>
    <w:rsid w:val="007D2B2E"/>
    <w:rsid w:val="007D2B31"/>
    <w:rsid w:val="007D2B49"/>
    <w:rsid w:val="007D2B5C"/>
    <w:rsid w:val="007D2BD0"/>
    <w:rsid w:val="007D2DAD"/>
    <w:rsid w:val="007D2E23"/>
    <w:rsid w:val="007D2EB7"/>
    <w:rsid w:val="007D304C"/>
    <w:rsid w:val="007D3361"/>
    <w:rsid w:val="007D33B2"/>
    <w:rsid w:val="007D33BD"/>
    <w:rsid w:val="007D370C"/>
    <w:rsid w:val="007D3A2C"/>
    <w:rsid w:val="007D3A83"/>
    <w:rsid w:val="007D3C44"/>
    <w:rsid w:val="007D3E9E"/>
    <w:rsid w:val="007D401C"/>
    <w:rsid w:val="007D42C8"/>
    <w:rsid w:val="007D43AE"/>
    <w:rsid w:val="007D4533"/>
    <w:rsid w:val="007D45E9"/>
    <w:rsid w:val="007D48DB"/>
    <w:rsid w:val="007D4944"/>
    <w:rsid w:val="007D4C75"/>
    <w:rsid w:val="007D4CEA"/>
    <w:rsid w:val="007D4D67"/>
    <w:rsid w:val="007D4FD5"/>
    <w:rsid w:val="007D500C"/>
    <w:rsid w:val="007D501D"/>
    <w:rsid w:val="007D5090"/>
    <w:rsid w:val="007D5113"/>
    <w:rsid w:val="007D51B0"/>
    <w:rsid w:val="007D54C5"/>
    <w:rsid w:val="007D54CD"/>
    <w:rsid w:val="007D5756"/>
    <w:rsid w:val="007D58D7"/>
    <w:rsid w:val="007D59F0"/>
    <w:rsid w:val="007D5AF2"/>
    <w:rsid w:val="007D5BED"/>
    <w:rsid w:val="007D5E29"/>
    <w:rsid w:val="007D5E4D"/>
    <w:rsid w:val="007D5FA4"/>
    <w:rsid w:val="007D655E"/>
    <w:rsid w:val="007D65A0"/>
    <w:rsid w:val="007D67B1"/>
    <w:rsid w:val="007D6874"/>
    <w:rsid w:val="007D69C1"/>
    <w:rsid w:val="007D6A39"/>
    <w:rsid w:val="007D6BF3"/>
    <w:rsid w:val="007D6C1C"/>
    <w:rsid w:val="007D6D24"/>
    <w:rsid w:val="007D6F64"/>
    <w:rsid w:val="007D7090"/>
    <w:rsid w:val="007D744E"/>
    <w:rsid w:val="007D7488"/>
    <w:rsid w:val="007D74D8"/>
    <w:rsid w:val="007D7594"/>
    <w:rsid w:val="007D7649"/>
    <w:rsid w:val="007D7688"/>
    <w:rsid w:val="007D780F"/>
    <w:rsid w:val="007D7AE4"/>
    <w:rsid w:val="007D7AEE"/>
    <w:rsid w:val="007D7B1C"/>
    <w:rsid w:val="007D7D8F"/>
    <w:rsid w:val="007D7F2D"/>
    <w:rsid w:val="007D7FF3"/>
    <w:rsid w:val="007E00AE"/>
    <w:rsid w:val="007E01E2"/>
    <w:rsid w:val="007E03AA"/>
    <w:rsid w:val="007E03D0"/>
    <w:rsid w:val="007E048E"/>
    <w:rsid w:val="007E054A"/>
    <w:rsid w:val="007E080F"/>
    <w:rsid w:val="007E0824"/>
    <w:rsid w:val="007E09DD"/>
    <w:rsid w:val="007E09E7"/>
    <w:rsid w:val="007E0C8C"/>
    <w:rsid w:val="007E0E79"/>
    <w:rsid w:val="007E1021"/>
    <w:rsid w:val="007E120A"/>
    <w:rsid w:val="007E1344"/>
    <w:rsid w:val="007E15A7"/>
    <w:rsid w:val="007E177E"/>
    <w:rsid w:val="007E17B1"/>
    <w:rsid w:val="007E1860"/>
    <w:rsid w:val="007E1B69"/>
    <w:rsid w:val="007E1BE0"/>
    <w:rsid w:val="007E1BEE"/>
    <w:rsid w:val="007E1C33"/>
    <w:rsid w:val="007E1CFE"/>
    <w:rsid w:val="007E1E2B"/>
    <w:rsid w:val="007E1E34"/>
    <w:rsid w:val="007E20AF"/>
    <w:rsid w:val="007E2286"/>
    <w:rsid w:val="007E22C7"/>
    <w:rsid w:val="007E247B"/>
    <w:rsid w:val="007E262D"/>
    <w:rsid w:val="007E27CE"/>
    <w:rsid w:val="007E2949"/>
    <w:rsid w:val="007E2A43"/>
    <w:rsid w:val="007E2AA4"/>
    <w:rsid w:val="007E2CD6"/>
    <w:rsid w:val="007E2D80"/>
    <w:rsid w:val="007E2EC6"/>
    <w:rsid w:val="007E2F3A"/>
    <w:rsid w:val="007E327A"/>
    <w:rsid w:val="007E342E"/>
    <w:rsid w:val="007E34D2"/>
    <w:rsid w:val="007E37F9"/>
    <w:rsid w:val="007E38A6"/>
    <w:rsid w:val="007E38FE"/>
    <w:rsid w:val="007E3912"/>
    <w:rsid w:val="007E3A8B"/>
    <w:rsid w:val="007E3BDB"/>
    <w:rsid w:val="007E3DD7"/>
    <w:rsid w:val="007E3F78"/>
    <w:rsid w:val="007E426D"/>
    <w:rsid w:val="007E430F"/>
    <w:rsid w:val="007E434E"/>
    <w:rsid w:val="007E440F"/>
    <w:rsid w:val="007E4411"/>
    <w:rsid w:val="007E4593"/>
    <w:rsid w:val="007E4626"/>
    <w:rsid w:val="007E468C"/>
    <w:rsid w:val="007E46D8"/>
    <w:rsid w:val="007E4ADC"/>
    <w:rsid w:val="007E4B24"/>
    <w:rsid w:val="007E4B7C"/>
    <w:rsid w:val="007E4D9E"/>
    <w:rsid w:val="007E4EEE"/>
    <w:rsid w:val="007E507D"/>
    <w:rsid w:val="007E53A0"/>
    <w:rsid w:val="007E5412"/>
    <w:rsid w:val="007E548A"/>
    <w:rsid w:val="007E5517"/>
    <w:rsid w:val="007E55CE"/>
    <w:rsid w:val="007E565E"/>
    <w:rsid w:val="007E5A51"/>
    <w:rsid w:val="007E5AEC"/>
    <w:rsid w:val="007E5B01"/>
    <w:rsid w:val="007E5B7E"/>
    <w:rsid w:val="007E5C52"/>
    <w:rsid w:val="007E5CCC"/>
    <w:rsid w:val="007E5D1B"/>
    <w:rsid w:val="007E5D61"/>
    <w:rsid w:val="007E5E6A"/>
    <w:rsid w:val="007E5E78"/>
    <w:rsid w:val="007E5F07"/>
    <w:rsid w:val="007E5F6F"/>
    <w:rsid w:val="007E60BD"/>
    <w:rsid w:val="007E60E0"/>
    <w:rsid w:val="007E64DA"/>
    <w:rsid w:val="007E65A4"/>
    <w:rsid w:val="007E65D3"/>
    <w:rsid w:val="007E6824"/>
    <w:rsid w:val="007E685C"/>
    <w:rsid w:val="007E69E6"/>
    <w:rsid w:val="007E6A08"/>
    <w:rsid w:val="007E6BFF"/>
    <w:rsid w:val="007E6DE4"/>
    <w:rsid w:val="007E6E13"/>
    <w:rsid w:val="007E6EA3"/>
    <w:rsid w:val="007E6F70"/>
    <w:rsid w:val="007E6F7E"/>
    <w:rsid w:val="007E7048"/>
    <w:rsid w:val="007E7586"/>
    <w:rsid w:val="007E7797"/>
    <w:rsid w:val="007E7834"/>
    <w:rsid w:val="007E7912"/>
    <w:rsid w:val="007E7A0E"/>
    <w:rsid w:val="007E7ADC"/>
    <w:rsid w:val="007E7E7F"/>
    <w:rsid w:val="007E7F37"/>
    <w:rsid w:val="007E7F39"/>
    <w:rsid w:val="007F0071"/>
    <w:rsid w:val="007F016B"/>
    <w:rsid w:val="007F01DD"/>
    <w:rsid w:val="007F0485"/>
    <w:rsid w:val="007F09BA"/>
    <w:rsid w:val="007F0EB3"/>
    <w:rsid w:val="007F0FB1"/>
    <w:rsid w:val="007F0FFD"/>
    <w:rsid w:val="007F12CE"/>
    <w:rsid w:val="007F12F1"/>
    <w:rsid w:val="007F139C"/>
    <w:rsid w:val="007F1573"/>
    <w:rsid w:val="007F157D"/>
    <w:rsid w:val="007F1764"/>
    <w:rsid w:val="007F1857"/>
    <w:rsid w:val="007F1861"/>
    <w:rsid w:val="007F18F9"/>
    <w:rsid w:val="007F1A91"/>
    <w:rsid w:val="007F1BA9"/>
    <w:rsid w:val="007F1D17"/>
    <w:rsid w:val="007F2140"/>
    <w:rsid w:val="007F2157"/>
    <w:rsid w:val="007F2210"/>
    <w:rsid w:val="007F22AC"/>
    <w:rsid w:val="007F234E"/>
    <w:rsid w:val="007F23AF"/>
    <w:rsid w:val="007F2867"/>
    <w:rsid w:val="007F28C4"/>
    <w:rsid w:val="007F28C5"/>
    <w:rsid w:val="007F28E8"/>
    <w:rsid w:val="007F2A71"/>
    <w:rsid w:val="007F2BCC"/>
    <w:rsid w:val="007F2D7D"/>
    <w:rsid w:val="007F30C6"/>
    <w:rsid w:val="007F34F9"/>
    <w:rsid w:val="007F369D"/>
    <w:rsid w:val="007F375D"/>
    <w:rsid w:val="007F3B18"/>
    <w:rsid w:val="007F3BC9"/>
    <w:rsid w:val="007F3D61"/>
    <w:rsid w:val="007F3F09"/>
    <w:rsid w:val="007F4003"/>
    <w:rsid w:val="007F40FA"/>
    <w:rsid w:val="007F4309"/>
    <w:rsid w:val="007F439A"/>
    <w:rsid w:val="007F43CC"/>
    <w:rsid w:val="007F4545"/>
    <w:rsid w:val="007F4913"/>
    <w:rsid w:val="007F4ACE"/>
    <w:rsid w:val="007F4C22"/>
    <w:rsid w:val="007F4EBB"/>
    <w:rsid w:val="007F50EE"/>
    <w:rsid w:val="007F50FD"/>
    <w:rsid w:val="007F54E2"/>
    <w:rsid w:val="007F5699"/>
    <w:rsid w:val="007F581D"/>
    <w:rsid w:val="007F599A"/>
    <w:rsid w:val="007F5EAE"/>
    <w:rsid w:val="007F639C"/>
    <w:rsid w:val="007F6681"/>
    <w:rsid w:val="007F681B"/>
    <w:rsid w:val="007F68BD"/>
    <w:rsid w:val="007F6934"/>
    <w:rsid w:val="007F6BAB"/>
    <w:rsid w:val="007F6D98"/>
    <w:rsid w:val="007F6DAA"/>
    <w:rsid w:val="007F6DF6"/>
    <w:rsid w:val="007F6E73"/>
    <w:rsid w:val="007F6F9A"/>
    <w:rsid w:val="007F6FB6"/>
    <w:rsid w:val="007F6FD7"/>
    <w:rsid w:val="007F706D"/>
    <w:rsid w:val="007F7376"/>
    <w:rsid w:val="007F7475"/>
    <w:rsid w:val="007F7610"/>
    <w:rsid w:val="007F770A"/>
    <w:rsid w:val="007F7775"/>
    <w:rsid w:val="007F7996"/>
    <w:rsid w:val="007F7A3C"/>
    <w:rsid w:val="007F7ADA"/>
    <w:rsid w:val="007F7D6E"/>
    <w:rsid w:val="008001A2"/>
    <w:rsid w:val="008003DD"/>
    <w:rsid w:val="008003F1"/>
    <w:rsid w:val="0080046C"/>
    <w:rsid w:val="00800752"/>
    <w:rsid w:val="008009D2"/>
    <w:rsid w:val="00800AE3"/>
    <w:rsid w:val="00800B7C"/>
    <w:rsid w:val="00800C96"/>
    <w:rsid w:val="00800CA4"/>
    <w:rsid w:val="00800CCB"/>
    <w:rsid w:val="00800D6C"/>
    <w:rsid w:val="00800D96"/>
    <w:rsid w:val="00800FF7"/>
    <w:rsid w:val="0080100C"/>
    <w:rsid w:val="0080114B"/>
    <w:rsid w:val="0080129A"/>
    <w:rsid w:val="008012DB"/>
    <w:rsid w:val="00801356"/>
    <w:rsid w:val="008013A4"/>
    <w:rsid w:val="008018BC"/>
    <w:rsid w:val="00801B78"/>
    <w:rsid w:val="00801CF1"/>
    <w:rsid w:val="00801DC2"/>
    <w:rsid w:val="00801E38"/>
    <w:rsid w:val="00801E47"/>
    <w:rsid w:val="00801E61"/>
    <w:rsid w:val="00801FF2"/>
    <w:rsid w:val="00802043"/>
    <w:rsid w:val="0080207A"/>
    <w:rsid w:val="00802133"/>
    <w:rsid w:val="008022E2"/>
    <w:rsid w:val="00802369"/>
    <w:rsid w:val="008024B4"/>
    <w:rsid w:val="008024EC"/>
    <w:rsid w:val="008025AA"/>
    <w:rsid w:val="00802612"/>
    <w:rsid w:val="0080266B"/>
    <w:rsid w:val="008026AF"/>
    <w:rsid w:val="008027E3"/>
    <w:rsid w:val="0080297B"/>
    <w:rsid w:val="00802B13"/>
    <w:rsid w:val="00802C81"/>
    <w:rsid w:val="00802F03"/>
    <w:rsid w:val="008031E1"/>
    <w:rsid w:val="008032B4"/>
    <w:rsid w:val="00803384"/>
    <w:rsid w:val="008034C2"/>
    <w:rsid w:val="008034FC"/>
    <w:rsid w:val="00803529"/>
    <w:rsid w:val="008035E1"/>
    <w:rsid w:val="008036B8"/>
    <w:rsid w:val="008036E7"/>
    <w:rsid w:val="008036F8"/>
    <w:rsid w:val="008036FB"/>
    <w:rsid w:val="008038CA"/>
    <w:rsid w:val="00803A6D"/>
    <w:rsid w:val="00803CE8"/>
    <w:rsid w:val="00803EEE"/>
    <w:rsid w:val="008041FF"/>
    <w:rsid w:val="0080421F"/>
    <w:rsid w:val="008042C1"/>
    <w:rsid w:val="0080457B"/>
    <w:rsid w:val="00804902"/>
    <w:rsid w:val="00804A28"/>
    <w:rsid w:val="00804DB7"/>
    <w:rsid w:val="00804DB9"/>
    <w:rsid w:val="00804ED9"/>
    <w:rsid w:val="00804F30"/>
    <w:rsid w:val="00805296"/>
    <w:rsid w:val="0080537D"/>
    <w:rsid w:val="008053E3"/>
    <w:rsid w:val="00805414"/>
    <w:rsid w:val="0080560D"/>
    <w:rsid w:val="00805639"/>
    <w:rsid w:val="008056F0"/>
    <w:rsid w:val="008057CA"/>
    <w:rsid w:val="00805893"/>
    <w:rsid w:val="00805D2D"/>
    <w:rsid w:val="00805D95"/>
    <w:rsid w:val="00805E1A"/>
    <w:rsid w:val="008060B7"/>
    <w:rsid w:val="00806638"/>
    <w:rsid w:val="0080664E"/>
    <w:rsid w:val="008066C8"/>
    <w:rsid w:val="00806BEF"/>
    <w:rsid w:val="00806C1A"/>
    <w:rsid w:val="00806E4F"/>
    <w:rsid w:val="00806E84"/>
    <w:rsid w:val="00806FE9"/>
    <w:rsid w:val="008071BC"/>
    <w:rsid w:val="008074A9"/>
    <w:rsid w:val="00807516"/>
    <w:rsid w:val="0080757A"/>
    <w:rsid w:val="0080758F"/>
    <w:rsid w:val="008076F2"/>
    <w:rsid w:val="00807784"/>
    <w:rsid w:val="00807B8F"/>
    <w:rsid w:val="00807B9D"/>
    <w:rsid w:val="00807BCB"/>
    <w:rsid w:val="00807D73"/>
    <w:rsid w:val="00807E93"/>
    <w:rsid w:val="00807F13"/>
    <w:rsid w:val="008100D9"/>
    <w:rsid w:val="008101B1"/>
    <w:rsid w:val="008102BC"/>
    <w:rsid w:val="0081052A"/>
    <w:rsid w:val="00810652"/>
    <w:rsid w:val="0081078A"/>
    <w:rsid w:val="008107C3"/>
    <w:rsid w:val="00810999"/>
    <w:rsid w:val="00810AD6"/>
    <w:rsid w:val="00810B0A"/>
    <w:rsid w:val="00810B58"/>
    <w:rsid w:val="00810E06"/>
    <w:rsid w:val="0081117E"/>
    <w:rsid w:val="0081117F"/>
    <w:rsid w:val="008112F2"/>
    <w:rsid w:val="0081145A"/>
    <w:rsid w:val="008114EF"/>
    <w:rsid w:val="008114F4"/>
    <w:rsid w:val="00811632"/>
    <w:rsid w:val="00811658"/>
    <w:rsid w:val="008116AC"/>
    <w:rsid w:val="008116E6"/>
    <w:rsid w:val="0081190A"/>
    <w:rsid w:val="00811A39"/>
    <w:rsid w:val="00811A3A"/>
    <w:rsid w:val="00811ADB"/>
    <w:rsid w:val="00811D7E"/>
    <w:rsid w:val="00811E8D"/>
    <w:rsid w:val="00811FDA"/>
    <w:rsid w:val="00812214"/>
    <w:rsid w:val="00812216"/>
    <w:rsid w:val="00812350"/>
    <w:rsid w:val="008123ED"/>
    <w:rsid w:val="00812472"/>
    <w:rsid w:val="0081252A"/>
    <w:rsid w:val="008125C2"/>
    <w:rsid w:val="008125E7"/>
    <w:rsid w:val="00812705"/>
    <w:rsid w:val="008127D8"/>
    <w:rsid w:val="008129EF"/>
    <w:rsid w:val="00812A18"/>
    <w:rsid w:val="00812AEA"/>
    <w:rsid w:val="00812E46"/>
    <w:rsid w:val="008130C4"/>
    <w:rsid w:val="008132D8"/>
    <w:rsid w:val="008133D6"/>
    <w:rsid w:val="00813600"/>
    <w:rsid w:val="0081363F"/>
    <w:rsid w:val="0081399B"/>
    <w:rsid w:val="00813A98"/>
    <w:rsid w:val="00813B7D"/>
    <w:rsid w:val="00813C24"/>
    <w:rsid w:val="00813C47"/>
    <w:rsid w:val="00813CBC"/>
    <w:rsid w:val="00813EBC"/>
    <w:rsid w:val="00813EE3"/>
    <w:rsid w:val="00813EFB"/>
    <w:rsid w:val="0081425E"/>
    <w:rsid w:val="0081428B"/>
    <w:rsid w:val="0081428D"/>
    <w:rsid w:val="008142B5"/>
    <w:rsid w:val="00814336"/>
    <w:rsid w:val="008143A5"/>
    <w:rsid w:val="00814584"/>
    <w:rsid w:val="008145B6"/>
    <w:rsid w:val="00814630"/>
    <w:rsid w:val="008146B2"/>
    <w:rsid w:val="008146E0"/>
    <w:rsid w:val="008147DF"/>
    <w:rsid w:val="008148B2"/>
    <w:rsid w:val="008149D4"/>
    <w:rsid w:val="00814A63"/>
    <w:rsid w:val="00814CE9"/>
    <w:rsid w:val="00814D2E"/>
    <w:rsid w:val="00814FD5"/>
    <w:rsid w:val="00815000"/>
    <w:rsid w:val="00815457"/>
    <w:rsid w:val="008155F8"/>
    <w:rsid w:val="0081564A"/>
    <w:rsid w:val="0081579B"/>
    <w:rsid w:val="00815846"/>
    <w:rsid w:val="008159D4"/>
    <w:rsid w:val="00815B1D"/>
    <w:rsid w:val="00815B6D"/>
    <w:rsid w:val="00815BDD"/>
    <w:rsid w:val="00815C6E"/>
    <w:rsid w:val="00815CBF"/>
    <w:rsid w:val="00815F61"/>
    <w:rsid w:val="00816087"/>
    <w:rsid w:val="00816246"/>
    <w:rsid w:val="0081631D"/>
    <w:rsid w:val="00816431"/>
    <w:rsid w:val="00816440"/>
    <w:rsid w:val="00816447"/>
    <w:rsid w:val="0081647B"/>
    <w:rsid w:val="00816612"/>
    <w:rsid w:val="00816752"/>
    <w:rsid w:val="00816A3B"/>
    <w:rsid w:val="00816AB3"/>
    <w:rsid w:val="00816ABD"/>
    <w:rsid w:val="00816F3C"/>
    <w:rsid w:val="00817030"/>
    <w:rsid w:val="00817048"/>
    <w:rsid w:val="00817229"/>
    <w:rsid w:val="008172CA"/>
    <w:rsid w:val="008172D0"/>
    <w:rsid w:val="00817347"/>
    <w:rsid w:val="008174D2"/>
    <w:rsid w:val="008175BC"/>
    <w:rsid w:val="008176F5"/>
    <w:rsid w:val="0081773B"/>
    <w:rsid w:val="0081778A"/>
    <w:rsid w:val="008177E1"/>
    <w:rsid w:val="008178CA"/>
    <w:rsid w:val="008178F3"/>
    <w:rsid w:val="00817A16"/>
    <w:rsid w:val="00817B8F"/>
    <w:rsid w:val="00817D77"/>
    <w:rsid w:val="00817D8D"/>
    <w:rsid w:val="00817E76"/>
    <w:rsid w:val="00820168"/>
    <w:rsid w:val="0082022A"/>
    <w:rsid w:val="00820301"/>
    <w:rsid w:val="008204F2"/>
    <w:rsid w:val="008204FA"/>
    <w:rsid w:val="008206D0"/>
    <w:rsid w:val="008207B4"/>
    <w:rsid w:val="0082087D"/>
    <w:rsid w:val="008208CD"/>
    <w:rsid w:val="00820982"/>
    <w:rsid w:val="008209B9"/>
    <w:rsid w:val="00820B3C"/>
    <w:rsid w:val="00820C45"/>
    <w:rsid w:val="00820CB7"/>
    <w:rsid w:val="00820FAB"/>
    <w:rsid w:val="008210FA"/>
    <w:rsid w:val="0082125B"/>
    <w:rsid w:val="008212A6"/>
    <w:rsid w:val="0082171D"/>
    <w:rsid w:val="00821881"/>
    <w:rsid w:val="008218A4"/>
    <w:rsid w:val="00821A23"/>
    <w:rsid w:val="00821ABA"/>
    <w:rsid w:val="00821D6E"/>
    <w:rsid w:val="00822060"/>
    <w:rsid w:val="008221C9"/>
    <w:rsid w:val="0082231F"/>
    <w:rsid w:val="0082246A"/>
    <w:rsid w:val="0082253A"/>
    <w:rsid w:val="008226A3"/>
    <w:rsid w:val="0082287B"/>
    <w:rsid w:val="00822973"/>
    <w:rsid w:val="00822BC6"/>
    <w:rsid w:val="00822CDC"/>
    <w:rsid w:val="00822DAE"/>
    <w:rsid w:val="00822E01"/>
    <w:rsid w:val="00822E49"/>
    <w:rsid w:val="00823287"/>
    <w:rsid w:val="00823388"/>
    <w:rsid w:val="0082368A"/>
    <w:rsid w:val="008237C6"/>
    <w:rsid w:val="00823825"/>
    <w:rsid w:val="008239E1"/>
    <w:rsid w:val="00823A2B"/>
    <w:rsid w:val="00823AE5"/>
    <w:rsid w:val="00823C09"/>
    <w:rsid w:val="00823C87"/>
    <w:rsid w:val="00823D19"/>
    <w:rsid w:val="00823DE8"/>
    <w:rsid w:val="00823F1F"/>
    <w:rsid w:val="008241EF"/>
    <w:rsid w:val="00824210"/>
    <w:rsid w:val="0082434E"/>
    <w:rsid w:val="00824372"/>
    <w:rsid w:val="008243EC"/>
    <w:rsid w:val="008244ED"/>
    <w:rsid w:val="008244FA"/>
    <w:rsid w:val="0082458A"/>
    <w:rsid w:val="00824751"/>
    <w:rsid w:val="008248CE"/>
    <w:rsid w:val="00824999"/>
    <w:rsid w:val="00824B56"/>
    <w:rsid w:val="00824B5C"/>
    <w:rsid w:val="00824D7C"/>
    <w:rsid w:val="00824DA0"/>
    <w:rsid w:val="00824FE0"/>
    <w:rsid w:val="0082513B"/>
    <w:rsid w:val="008252FA"/>
    <w:rsid w:val="008253A8"/>
    <w:rsid w:val="008254D7"/>
    <w:rsid w:val="008259AC"/>
    <w:rsid w:val="00825E1F"/>
    <w:rsid w:val="00825E74"/>
    <w:rsid w:val="00826083"/>
    <w:rsid w:val="0082615F"/>
    <w:rsid w:val="008262CE"/>
    <w:rsid w:val="00826373"/>
    <w:rsid w:val="0082655D"/>
    <w:rsid w:val="0082678A"/>
    <w:rsid w:val="008267D6"/>
    <w:rsid w:val="008268B4"/>
    <w:rsid w:val="00826A22"/>
    <w:rsid w:val="00826AB1"/>
    <w:rsid w:val="00826ABD"/>
    <w:rsid w:val="00826B15"/>
    <w:rsid w:val="00826C12"/>
    <w:rsid w:val="00826E70"/>
    <w:rsid w:val="00827174"/>
    <w:rsid w:val="008272AC"/>
    <w:rsid w:val="008273A0"/>
    <w:rsid w:val="00827433"/>
    <w:rsid w:val="008276E9"/>
    <w:rsid w:val="008277F6"/>
    <w:rsid w:val="0082796B"/>
    <w:rsid w:val="00827A26"/>
    <w:rsid w:val="00827A8C"/>
    <w:rsid w:val="00827CF9"/>
    <w:rsid w:val="00827F21"/>
    <w:rsid w:val="00827FBB"/>
    <w:rsid w:val="008303EE"/>
    <w:rsid w:val="008305EA"/>
    <w:rsid w:val="0083076E"/>
    <w:rsid w:val="008307FD"/>
    <w:rsid w:val="0083084F"/>
    <w:rsid w:val="00830D5E"/>
    <w:rsid w:val="00830F32"/>
    <w:rsid w:val="00830FB3"/>
    <w:rsid w:val="00831058"/>
    <w:rsid w:val="008310AF"/>
    <w:rsid w:val="00831138"/>
    <w:rsid w:val="00831287"/>
    <w:rsid w:val="0083128D"/>
    <w:rsid w:val="008313EB"/>
    <w:rsid w:val="008313F8"/>
    <w:rsid w:val="008314AF"/>
    <w:rsid w:val="0083155A"/>
    <w:rsid w:val="00831592"/>
    <w:rsid w:val="00831674"/>
    <w:rsid w:val="008318C9"/>
    <w:rsid w:val="00831923"/>
    <w:rsid w:val="0083194D"/>
    <w:rsid w:val="00831A4B"/>
    <w:rsid w:val="00831B27"/>
    <w:rsid w:val="00831BA5"/>
    <w:rsid w:val="00831C45"/>
    <w:rsid w:val="00831CF4"/>
    <w:rsid w:val="00831D13"/>
    <w:rsid w:val="00831E28"/>
    <w:rsid w:val="00831EC9"/>
    <w:rsid w:val="00831F3A"/>
    <w:rsid w:val="00831F8A"/>
    <w:rsid w:val="00831FE9"/>
    <w:rsid w:val="00832046"/>
    <w:rsid w:val="008321AD"/>
    <w:rsid w:val="00832203"/>
    <w:rsid w:val="0083238D"/>
    <w:rsid w:val="0083245C"/>
    <w:rsid w:val="008324CA"/>
    <w:rsid w:val="008324E6"/>
    <w:rsid w:val="0083257E"/>
    <w:rsid w:val="008326C1"/>
    <w:rsid w:val="0083296C"/>
    <w:rsid w:val="008329A6"/>
    <w:rsid w:val="008329EA"/>
    <w:rsid w:val="00832A7F"/>
    <w:rsid w:val="00832B79"/>
    <w:rsid w:val="00832D55"/>
    <w:rsid w:val="00832DF3"/>
    <w:rsid w:val="00832F6F"/>
    <w:rsid w:val="008331C1"/>
    <w:rsid w:val="008332E5"/>
    <w:rsid w:val="00833471"/>
    <w:rsid w:val="008334C2"/>
    <w:rsid w:val="008335CE"/>
    <w:rsid w:val="0083366A"/>
    <w:rsid w:val="0083366C"/>
    <w:rsid w:val="008336D3"/>
    <w:rsid w:val="0083391A"/>
    <w:rsid w:val="00833992"/>
    <w:rsid w:val="008339A2"/>
    <w:rsid w:val="00833AB6"/>
    <w:rsid w:val="00833C6D"/>
    <w:rsid w:val="00833CA2"/>
    <w:rsid w:val="00833E99"/>
    <w:rsid w:val="00833F47"/>
    <w:rsid w:val="00833F80"/>
    <w:rsid w:val="00834264"/>
    <w:rsid w:val="00834636"/>
    <w:rsid w:val="008346B4"/>
    <w:rsid w:val="00834790"/>
    <w:rsid w:val="0083485B"/>
    <w:rsid w:val="008349B5"/>
    <w:rsid w:val="00834B0D"/>
    <w:rsid w:val="00834B69"/>
    <w:rsid w:val="00834BB4"/>
    <w:rsid w:val="00834EAF"/>
    <w:rsid w:val="00834ECE"/>
    <w:rsid w:val="00834F68"/>
    <w:rsid w:val="00834FF9"/>
    <w:rsid w:val="0083505F"/>
    <w:rsid w:val="008350EE"/>
    <w:rsid w:val="00835185"/>
    <w:rsid w:val="008352AE"/>
    <w:rsid w:val="008353A5"/>
    <w:rsid w:val="008353B0"/>
    <w:rsid w:val="0083544D"/>
    <w:rsid w:val="0083557D"/>
    <w:rsid w:val="008356D8"/>
    <w:rsid w:val="008357C5"/>
    <w:rsid w:val="008357E1"/>
    <w:rsid w:val="0083587D"/>
    <w:rsid w:val="0083591E"/>
    <w:rsid w:val="00835A58"/>
    <w:rsid w:val="00835AB9"/>
    <w:rsid w:val="00835BAA"/>
    <w:rsid w:val="00835E1F"/>
    <w:rsid w:val="00835F6B"/>
    <w:rsid w:val="00835F7B"/>
    <w:rsid w:val="008360F7"/>
    <w:rsid w:val="00836104"/>
    <w:rsid w:val="00836353"/>
    <w:rsid w:val="008364B1"/>
    <w:rsid w:val="008367C7"/>
    <w:rsid w:val="00836819"/>
    <w:rsid w:val="0083687D"/>
    <w:rsid w:val="008368D5"/>
    <w:rsid w:val="00836A15"/>
    <w:rsid w:val="00836B05"/>
    <w:rsid w:val="00836C6F"/>
    <w:rsid w:val="00836CAD"/>
    <w:rsid w:val="00836E19"/>
    <w:rsid w:val="00836E7E"/>
    <w:rsid w:val="00837024"/>
    <w:rsid w:val="008371BD"/>
    <w:rsid w:val="00837533"/>
    <w:rsid w:val="0083754B"/>
    <w:rsid w:val="0083774F"/>
    <w:rsid w:val="0083779E"/>
    <w:rsid w:val="00837B20"/>
    <w:rsid w:val="00837CD6"/>
    <w:rsid w:val="00837DF1"/>
    <w:rsid w:val="008400A0"/>
    <w:rsid w:val="008401B6"/>
    <w:rsid w:val="0084020D"/>
    <w:rsid w:val="00840225"/>
    <w:rsid w:val="0084048D"/>
    <w:rsid w:val="0084053B"/>
    <w:rsid w:val="008406B5"/>
    <w:rsid w:val="00840706"/>
    <w:rsid w:val="00840A50"/>
    <w:rsid w:val="00840AAD"/>
    <w:rsid w:val="00840AF1"/>
    <w:rsid w:val="00840CE9"/>
    <w:rsid w:val="00840EB0"/>
    <w:rsid w:val="00840FD1"/>
    <w:rsid w:val="0084101F"/>
    <w:rsid w:val="00841052"/>
    <w:rsid w:val="008411E3"/>
    <w:rsid w:val="00841338"/>
    <w:rsid w:val="008415DE"/>
    <w:rsid w:val="0084167D"/>
    <w:rsid w:val="00841833"/>
    <w:rsid w:val="00841977"/>
    <w:rsid w:val="00841A8B"/>
    <w:rsid w:val="00841E31"/>
    <w:rsid w:val="00841E46"/>
    <w:rsid w:val="00842006"/>
    <w:rsid w:val="00842273"/>
    <w:rsid w:val="008423BC"/>
    <w:rsid w:val="008423C3"/>
    <w:rsid w:val="008423FC"/>
    <w:rsid w:val="008423FE"/>
    <w:rsid w:val="00842A71"/>
    <w:rsid w:val="00842C56"/>
    <w:rsid w:val="00842CB9"/>
    <w:rsid w:val="00842CDA"/>
    <w:rsid w:val="00842E94"/>
    <w:rsid w:val="00842F32"/>
    <w:rsid w:val="00842F4E"/>
    <w:rsid w:val="00843034"/>
    <w:rsid w:val="00843052"/>
    <w:rsid w:val="00843330"/>
    <w:rsid w:val="008434AA"/>
    <w:rsid w:val="00843521"/>
    <w:rsid w:val="008436CE"/>
    <w:rsid w:val="008437C8"/>
    <w:rsid w:val="008438C7"/>
    <w:rsid w:val="0084390C"/>
    <w:rsid w:val="00843934"/>
    <w:rsid w:val="00843991"/>
    <w:rsid w:val="00843AAF"/>
    <w:rsid w:val="00843B6D"/>
    <w:rsid w:val="00843CDB"/>
    <w:rsid w:val="00843CF7"/>
    <w:rsid w:val="00843DAA"/>
    <w:rsid w:val="00843EE1"/>
    <w:rsid w:val="00843F00"/>
    <w:rsid w:val="00844067"/>
    <w:rsid w:val="008440B8"/>
    <w:rsid w:val="00844106"/>
    <w:rsid w:val="0084412A"/>
    <w:rsid w:val="008441B6"/>
    <w:rsid w:val="00844217"/>
    <w:rsid w:val="00844666"/>
    <w:rsid w:val="00844719"/>
    <w:rsid w:val="008447B1"/>
    <w:rsid w:val="008447DA"/>
    <w:rsid w:val="00844B1C"/>
    <w:rsid w:val="00844B5B"/>
    <w:rsid w:val="00844B6A"/>
    <w:rsid w:val="00844D16"/>
    <w:rsid w:val="00844E0F"/>
    <w:rsid w:val="00844E5A"/>
    <w:rsid w:val="00845064"/>
    <w:rsid w:val="00845165"/>
    <w:rsid w:val="00845245"/>
    <w:rsid w:val="0084526C"/>
    <w:rsid w:val="00845297"/>
    <w:rsid w:val="008454DB"/>
    <w:rsid w:val="008455DB"/>
    <w:rsid w:val="008456A4"/>
    <w:rsid w:val="00845750"/>
    <w:rsid w:val="008457C2"/>
    <w:rsid w:val="008458C6"/>
    <w:rsid w:val="008458C8"/>
    <w:rsid w:val="00845A24"/>
    <w:rsid w:val="00845D0E"/>
    <w:rsid w:val="00845E35"/>
    <w:rsid w:val="00845E39"/>
    <w:rsid w:val="00845E4B"/>
    <w:rsid w:val="00845F15"/>
    <w:rsid w:val="00845F2E"/>
    <w:rsid w:val="00846087"/>
    <w:rsid w:val="008460C0"/>
    <w:rsid w:val="00846526"/>
    <w:rsid w:val="008465F6"/>
    <w:rsid w:val="0084663E"/>
    <w:rsid w:val="008467BF"/>
    <w:rsid w:val="008467DB"/>
    <w:rsid w:val="008468AB"/>
    <w:rsid w:val="00846919"/>
    <w:rsid w:val="0084694C"/>
    <w:rsid w:val="0084694F"/>
    <w:rsid w:val="0084698B"/>
    <w:rsid w:val="00846A13"/>
    <w:rsid w:val="00846A9D"/>
    <w:rsid w:val="00846C97"/>
    <w:rsid w:val="00846D27"/>
    <w:rsid w:val="00846D47"/>
    <w:rsid w:val="00846E9E"/>
    <w:rsid w:val="008470C0"/>
    <w:rsid w:val="0084713D"/>
    <w:rsid w:val="00847400"/>
    <w:rsid w:val="008474B0"/>
    <w:rsid w:val="00847569"/>
    <w:rsid w:val="008475CA"/>
    <w:rsid w:val="00847684"/>
    <w:rsid w:val="008476A2"/>
    <w:rsid w:val="008477AC"/>
    <w:rsid w:val="0084785E"/>
    <w:rsid w:val="0084790A"/>
    <w:rsid w:val="00847A8A"/>
    <w:rsid w:val="00847B2A"/>
    <w:rsid w:val="00847C5B"/>
    <w:rsid w:val="00847C98"/>
    <w:rsid w:val="00847CA1"/>
    <w:rsid w:val="00847D20"/>
    <w:rsid w:val="00847FA1"/>
    <w:rsid w:val="00847FE2"/>
    <w:rsid w:val="008501DE"/>
    <w:rsid w:val="008506A5"/>
    <w:rsid w:val="008508F4"/>
    <w:rsid w:val="0085095E"/>
    <w:rsid w:val="00850C2B"/>
    <w:rsid w:val="00850D61"/>
    <w:rsid w:val="00850E7C"/>
    <w:rsid w:val="00850EF2"/>
    <w:rsid w:val="0085124E"/>
    <w:rsid w:val="0085128A"/>
    <w:rsid w:val="008512DE"/>
    <w:rsid w:val="00851363"/>
    <w:rsid w:val="00851443"/>
    <w:rsid w:val="008517BB"/>
    <w:rsid w:val="008517F2"/>
    <w:rsid w:val="00851D5D"/>
    <w:rsid w:val="00851DFA"/>
    <w:rsid w:val="00851E37"/>
    <w:rsid w:val="00851E3A"/>
    <w:rsid w:val="00851EE8"/>
    <w:rsid w:val="00851F5B"/>
    <w:rsid w:val="0085213D"/>
    <w:rsid w:val="00852291"/>
    <w:rsid w:val="008525C0"/>
    <w:rsid w:val="00852646"/>
    <w:rsid w:val="008526C3"/>
    <w:rsid w:val="008527A3"/>
    <w:rsid w:val="008527F6"/>
    <w:rsid w:val="00852A05"/>
    <w:rsid w:val="00852A92"/>
    <w:rsid w:val="00852F22"/>
    <w:rsid w:val="00852FB9"/>
    <w:rsid w:val="0085319C"/>
    <w:rsid w:val="008531E3"/>
    <w:rsid w:val="00853566"/>
    <w:rsid w:val="008538AD"/>
    <w:rsid w:val="00853A21"/>
    <w:rsid w:val="00853AE9"/>
    <w:rsid w:val="00853BED"/>
    <w:rsid w:val="00853E74"/>
    <w:rsid w:val="00853E80"/>
    <w:rsid w:val="00853E85"/>
    <w:rsid w:val="00853EAD"/>
    <w:rsid w:val="008541B1"/>
    <w:rsid w:val="0085421A"/>
    <w:rsid w:val="00854277"/>
    <w:rsid w:val="0085432A"/>
    <w:rsid w:val="00854405"/>
    <w:rsid w:val="0085440E"/>
    <w:rsid w:val="008548C8"/>
    <w:rsid w:val="00854E16"/>
    <w:rsid w:val="00854E70"/>
    <w:rsid w:val="00854FD4"/>
    <w:rsid w:val="00855199"/>
    <w:rsid w:val="00855280"/>
    <w:rsid w:val="008552ED"/>
    <w:rsid w:val="00855355"/>
    <w:rsid w:val="008554A7"/>
    <w:rsid w:val="00855558"/>
    <w:rsid w:val="0085583B"/>
    <w:rsid w:val="00855895"/>
    <w:rsid w:val="00855A8E"/>
    <w:rsid w:val="00855D7E"/>
    <w:rsid w:val="00855DE0"/>
    <w:rsid w:val="00855E2C"/>
    <w:rsid w:val="00855E6F"/>
    <w:rsid w:val="00856008"/>
    <w:rsid w:val="00856144"/>
    <w:rsid w:val="00856152"/>
    <w:rsid w:val="00856222"/>
    <w:rsid w:val="0085634A"/>
    <w:rsid w:val="00856707"/>
    <w:rsid w:val="00856745"/>
    <w:rsid w:val="00856769"/>
    <w:rsid w:val="00856A03"/>
    <w:rsid w:val="00856A5F"/>
    <w:rsid w:val="00856A72"/>
    <w:rsid w:val="0085705D"/>
    <w:rsid w:val="00857072"/>
    <w:rsid w:val="008571F8"/>
    <w:rsid w:val="0085726A"/>
    <w:rsid w:val="0085728D"/>
    <w:rsid w:val="008572B5"/>
    <w:rsid w:val="00857363"/>
    <w:rsid w:val="00857457"/>
    <w:rsid w:val="008574C8"/>
    <w:rsid w:val="008574F3"/>
    <w:rsid w:val="008575F4"/>
    <w:rsid w:val="0085761B"/>
    <w:rsid w:val="008577BE"/>
    <w:rsid w:val="00857888"/>
    <w:rsid w:val="00857897"/>
    <w:rsid w:val="00857977"/>
    <w:rsid w:val="008579E6"/>
    <w:rsid w:val="00857A0F"/>
    <w:rsid w:val="00857A3E"/>
    <w:rsid w:val="00857EBB"/>
    <w:rsid w:val="0086029F"/>
    <w:rsid w:val="008604A0"/>
    <w:rsid w:val="00860528"/>
    <w:rsid w:val="0086055A"/>
    <w:rsid w:val="00860699"/>
    <w:rsid w:val="00860707"/>
    <w:rsid w:val="00860919"/>
    <w:rsid w:val="00860A13"/>
    <w:rsid w:val="00860A4C"/>
    <w:rsid w:val="00860CD6"/>
    <w:rsid w:val="0086108C"/>
    <w:rsid w:val="008610A7"/>
    <w:rsid w:val="00861113"/>
    <w:rsid w:val="00861234"/>
    <w:rsid w:val="008612DA"/>
    <w:rsid w:val="00861328"/>
    <w:rsid w:val="0086138F"/>
    <w:rsid w:val="00861407"/>
    <w:rsid w:val="008619B4"/>
    <w:rsid w:val="00861BAD"/>
    <w:rsid w:val="00861BED"/>
    <w:rsid w:val="00861C58"/>
    <w:rsid w:val="00861E92"/>
    <w:rsid w:val="008620FD"/>
    <w:rsid w:val="0086210B"/>
    <w:rsid w:val="00862166"/>
    <w:rsid w:val="0086225C"/>
    <w:rsid w:val="008622B0"/>
    <w:rsid w:val="008623FB"/>
    <w:rsid w:val="008624FC"/>
    <w:rsid w:val="008626CE"/>
    <w:rsid w:val="008626D1"/>
    <w:rsid w:val="008627F8"/>
    <w:rsid w:val="0086287E"/>
    <w:rsid w:val="00862AAA"/>
    <w:rsid w:val="00862E0F"/>
    <w:rsid w:val="00862E3B"/>
    <w:rsid w:val="00862E8A"/>
    <w:rsid w:val="00862EE1"/>
    <w:rsid w:val="00862FFF"/>
    <w:rsid w:val="00863039"/>
    <w:rsid w:val="008631E0"/>
    <w:rsid w:val="008631F1"/>
    <w:rsid w:val="008635FF"/>
    <w:rsid w:val="008636E6"/>
    <w:rsid w:val="00863715"/>
    <w:rsid w:val="0086378E"/>
    <w:rsid w:val="00863A52"/>
    <w:rsid w:val="00863BFB"/>
    <w:rsid w:val="00863C50"/>
    <w:rsid w:val="00863C62"/>
    <w:rsid w:val="00863CA1"/>
    <w:rsid w:val="00863D8C"/>
    <w:rsid w:val="00863E45"/>
    <w:rsid w:val="00864122"/>
    <w:rsid w:val="00864290"/>
    <w:rsid w:val="008643FD"/>
    <w:rsid w:val="00864425"/>
    <w:rsid w:val="0086447E"/>
    <w:rsid w:val="008644EF"/>
    <w:rsid w:val="0086465F"/>
    <w:rsid w:val="00864868"/>
    <w:rsid w:val="008648D6"/>
    <w:rsid w:val="00864BB0"/>
    <w:rsid w:val="00864CB7"/>
    <w:rsid w:val="00864CC3"/>
    <w:rsid w:val="00864D37"/>
    <w:rsid w:val="00864DE0"/>
    <w:rsid w:val="00864EA7"/>
    <w:rsid w:val="00864EB1"/>
    <w:rsid w:val="00864F4E"/>
    <w:rsid w:val="00865299"/>
    <w:rsid w:val="00865488"/>
    <w:rsid w:val="00865619"/>
    <w:rsid w:val="00865624"/>
    <w:rsid w:val="00865776"/>
    <w:rsid w:val="008657BC"/>
    <w:rsid w:val="008659D2"/>
    <w:rsid w:val="00865C32"/>
    <w:rsid w:val="00865CC2"/>
    <w:rsid w:val="00865D7B"/>
    <w:rsid w:val="00865D94"/>
    <w:rsid w:val="00865D97"/>
    <w:rsid w:val="00865E2B"/>
    <w:rsid w:val="00865F08"/>
    <w:rsid w:val="00866087"/>
    <w:rsid w:val="0086610F"/>
    <w:rsid w:val="0086614A"/>
    <w:rsid w:val="0086637A"/>
    <w:rsid w:val="008665C2"/>
    <w:rsid w:val="0086665C"/>
    <w:rsid w:val="008668C6"/>
    <w:rsid w:val="008669A7"/>
    <w:rsid w:val="008669F5"/>
    <w:rsid w:val="00866A39"/>
    <w:rsid w:val="00866A4E"/>
    <w:rsid w:val="00866BC2"/>
    <w:rsid w:val="00866C60"/>
    <w:rsid w:val="00866C88"/>
    <w:rsid w:val="00866D66"/>
    <w:rsid w:val="00866DE6"/>
    <w:rsid w:val="00866FAE"/>
    <w:rsid w:val="00867017"/>
    <w:rsid w:val="008670A1"/>
    <w:rsid w:val="008670AA"/>
    <w:rsid w:val="008671A5"/>
    <w:rsid w:val="008671E0"/>
    <w:rsid w:val="00867333"/>
    <w:rsid w:val="0086738A"/>
    <w:rsid w:val="008673B2"/>
    <w:rsid w:val="008673B5"/>
    <w:rsid w:val="0086756E"/>
    <w:rsid w:val="008676FA"/>
    <w:rsid w:val="00867723"/>
    <w:rsid w:val="00867763"/>
    <w:rsid w:val="008677A5"/>
    <w:rsid w:val="00867861"/>
    <w:rsid w:val="00867913"/>
    <w:rsid w:val="00867AE3"/>
    <w:rsid w:val="00867C70"/>
    <w:rsid w:val="00867D71"/>
    <w:rsid w:val="00870213"/>
    <w:rsid w:val="0087030A"/>
    <w:rsid w:val="008703B3"/>
    <w:rsid w:val="008703EF"/>
    <w:rsid w:val="008704C5"/>
    <w:rsid w:val="008704E6"/>
    <w:rsid w:val="008706A3"/>
    <w:rsid w:val="00870777"/>
    <w:rsid w:val="008707E8"/>
    <w:rsid w:val="008709A4"/>
    <w:rsid w:val="00870A4B"/>
    <w:rsid w:val="00870B15"/>
    <w:rsid w:val="00870B2A"/>
    <w:rsid w:val="00870E22"/>
    <w:rsid w:val="00870E25"/>
    <w:rsid w:val="00870FC2"/>
    <w:rsid w:val="0087115C"/>
    <w:rsid w:val="008711AF"/>
    <w:rsid w:val="008712F1"/>
    <w:rsid w:val="00871382"/>
    <w:rsid w:val="008713B9"/>
    <w:rsid w:val="008713CC"/>
    <w:rsid w:val="0087155E"/>
    <w:rsid w:val="008716B1"/>
    <w:rsid w:val="008717AF"/>
    <w:rsid w:val="00871952"/>
    <w:rsid w:val="0087199C"/>
    <w:rsid w:val="00871AEC"/>
    <w:rsid w:val="00871C0E"/>
    <w:rsid w:val="00871C7C"/>
    <w:rsid w:val="00871E5E"/>
    <w:rsid w:val="0087201F"/>
    <w:rsid w:val="008720D5"/>
    <w:rsid w:val="008720D9"/>
    <w:rsid w:val="008720E7"/>
    <w:rsid w:val="00872170"/>
    <w:rsid w:val="0087219A"/>
    <w:rsid w:val="008724AA"/>
    <w:rsid w:val="008726CB"/>
    <w:rsid w:val="00872740"/>
    <w:rsid w:val="00872869"/>
    <w:rsid w:val="00872A21"/>
    <w:rsid w:val="00872E07"/>
    <w:rsid w:val="00872E77"/>
    <w:rsid w:val="00872EC1"/>
    <w:rsid w:val="00872FAD"/>
    <w:rsid w:val="00873017"/>
    <w:rsid w:val="0087305E"/>
    <w:rsid w:val="0087306E"/>
    <w:rsid w:val="0087308A"/>
    <w:rsid w:val="00873192"/>
    <w:rsid w:val="00873202"/>
    <w:rsid w:val="00873347"/>
    <w:rsid w:val="00873406"/>
    <w:rsid w:val="008734B7"/>
    <w:rsid w:val="008734E0"/>
    <w:rsid w:val="008736C1"/>
    <w:rsid w:val="00873928"/>
    <w:rsid w:val="00873CD7"/>
    <w:rsid w:val="00873D14"/>
    <w:rsid w:val="00873D3E"/>
    <w:rsid w:val="00873D7F"/>
    <w:rsid w:val="008741A4"/>
    <w:rsid w:val="0087428C"/>
    <w:rsid w:val="0087435D"/>
    <w:rsid w:val="008743A0"/>
    <w:rsid w:val="008744FB"/>
    <w:rsid w:val="00874819"/>
    <w:rsid w:val="00874899"/>
    <w:rsid w:val="00874924"/>
    <w:rsid w:val="00874934"/>
    <w:rsid w:val="00874AD7"/>
    <w:rsid w:val="00874D4B"/>
    <w:rsid w:val="00874E39"/>
    <w:rsid w:val="008750E9"/>
    <w:rsid w:val="00875123"/>
    <w:rsid w:val="00875244"/>
    <w:rsid w:val="008752A8"/>
    <w:rsid w:val="00875434"/>
    <w:rsid w:val="0087545F"/>
    <w:rsid w:val="00875669"/>
    <w:rsid w:val="00875705"/>
    <w:rsid w:val="008757C9"/>
    <w:rsid w:val="00875835"/>
    <w:rsid w:val="00875A51"/>
    <w:rsid w:val="00875D37"/>
    <w:rsid w:val="00875E15"/>
    <w:rsid w:val="00875E32"/>
    <w:rsid w:val="00875EFE"/>
    <w:rsid w:val="0087617C"/>
    <w:rsid w:val="00876448"/>
    <w:rsid w:val="00876673"/>
    <w:rsid w:val="00876A12"/>
    <w:rsid w:val="00876B6B"/>
    <w:rsid w:val="00876C20"/>
    <w:rsid w:val="00876C4E"/>
    <w:rsid w:val="00876CC3"/>
    <w:rsid w:val="00876FBF"/>
    <w:rsid w:val="0087715F"/>
    <w:rsid w:val="0087721E"/>
    <w:rsid w:val="008774CD"/>
    <w:rsid w:val="008775DD"/>
    <w:rsid w:val="00877683"/>
    <w:rsid w:val="0087775C"/>
    <w:rsid w:val="008777A1"/>
    <w:rsid w:val="0087782F"/>
    <w:rsid w:val="0087798D"/>
    <w:rsid w:val="00877AC0"/>
    <w:rsid w:val="00877D6E"/>
    <w:rsid w:val="00877E4A"/>
    <w:rsid w:val="00877F4C"/>
    <w:rsid w:val="008802F0"/>
    <w:rsid w:val="008802F3"/>
    <w:rsid w:val="008802FD"/>
    <w:rsid w:val="00880732"/>
    <w:rsid w:val="0088080B"/>
    <w:rsid w:val="00880979"/>
    <w:rsid w:val="00880A40"/>
    <w:rsid w:val="00880BA0"/>
    <w:rsid w:val="00880BF6"/>
    <w:rsid w:val="00880C1D"/>
    <w:rsid w:val="00880D30"/>
    <w:rsid w:val="00880E0D"/>
    <w:rsid w:val="00880F60"/>
    <w:rsid w:val="00880FF1"/>
    <w:rsid w:val="008812D6"/>
    <w:rsid w:val="00881341"/>
    <w:rsid w:val="0088146B"/>
    <w:rsid w:val="008814BD"/>
    <w:rsid w:val="0088155A"/>
    <w:rsid w:val="00881719"/>
    <w:rsid w:val="00881796"/>
    <w:rsid w:val="008818B5"/>
    <w:rsid w:val="008818F9"/>
    <w:rsid w:val="0088191A"/>
    <w:rsid w:val="00881A27"/>
    <w:rsid w:val="00881B7F"/>
    <w:rsid w:val="00881E9E"/>
    <w:rsid w:val="008820C7"/>
    <w:rsid w:val="0088234C"/>
    <w:rsid w:val="008823C5"/>
    <w:rsid w:val="008826A9"/>
    <w:rsid w:val="008828F9"/>
    <w:rsid w:val="008829F7"/>
    <w:rsid w:val="00882A5C"/>
    <w:rsid w:val="00882DD0"/>
    <w:rsid w:val="00882E1B"/>
    <w:rsid w:val="00882EFA"/>
    <w:rsid w:val="00882F3A"/>
    <w:rsid w:val="0088303E"/>
    <w:rsid w:val="008831CA"/>
    <w:rsid w:val="00883407"/>
    <w:rsid w:val="0088342A"/>
    <w:rsid w:val="00883440"/>
    <w:rsid w:val="00883573"/>
    <w:rsid w:val="0088358C"/>
    <w:rsid w:val="00883794"/>
    <w:rsid w:val="0088381B"/>
    <w:rsid w:val="0088381C"/>
    <w:rsid w:val="008838FC"/>
    <w:rsid w:val="00883964"/>
    <w:rsid w:val="00883A14"/>
    <w:rsid w:val="00883B17"/>
    <w:rsid w:val="00883DB7"/>
    <w:rsid w:val="00883E35"/>
    <w:rsid w:val="008840B8"/>
    <w:rsid w:val="00884158"/>
    <w:rsid w:val="0088428D"/>
    <w:rsid w:val="0088437F"/>
    <w:rsid w:val="0088438C"/>
    <w:rsid w:val="008843D2"/>
    <w:rsid w:val="0088444F"/>
    <w:rsid w:val="00884515"/>
    <w:rsid w:val="00884B08"/>
    <w:rsid w:val="00884ED0"/>
    <w:rsid w:val="00884F1B"/>
    <w:rsid w:val="00884F8E"/>
    <w:rsid w:val="008850D8"/>
    <w:rsid w:val="008851FD"/>
    <w:rsid w:val="008852D7"/>
    <w:rsid w:val="008855D6"/>
    <w:rsid w:val="00885675"/>
    <w:rsid w:val="0088590D"/>
    <w:rsid w:val="0088597D"/>
    <w:rsid w:val="00885A71"/>
    <w:rsid w:val="00885ABB"/>
    <w:rsid w:val="00885B02"/>
    <w:rsid w:val="00885B6B"/>
    <w:rsid w:val="00885BF7"/>
    <w:rsid w:val="00885D86"/>
    <w:rsid w:val="00885E75"/>
    <w:rsid w:val="00885EA3"/>
    <w:rsid w:val="008861BE"/>
    <w:rsid w:val="008861EF"/>
    <w:rsid w:val="00886224"/>
    <w:rsid w:val="008864D8"/>
    <w:rsid w:val="00886727"/>
    <w:rsid w:val="008869FE"/>
    <w:rsid w:val="00886A62"/>
    <w:rsid w:val="00886B27"/>
    <w:rsid w:val="00886CFF"/>
    <w:rsid w:val="00886E2F"/>
    <w:rsid w:val="0088701A"/>
    <w:rsid w:val="008872E1"/>
    <w:rsid w:val="0088739B"/>
    <w:rsid w:val="008873A6"/>
    <w:rsid w:val="008873EC"/>
    <w:rsid w:val="0088750F"/>
    <w:rsid w:val="0088789D"/>
    <w:rsid w:val="00887B7F"/>
    <w:rsid w:val="00887E85"/>
    <w:rsid w:val="00887E8B"/>
    <w:rsid w:val="00890242"/>
    <w:rsid w:val="00890304"/>
    <w:rsid w:val="0089035E"/>
    <w:rsid w:val="008903C2"/>
    <w:rsid w:val="008904FF"/>
    <w:rsid w:val="0089085D"/>
    <w:rsid w:val="0089093B"/>
    <w:rsid w:val="008909D9"/>
    <w:rsid w:val="00890A60"/>
    <w:rsid w:val="00890C8B"/>
    <w:rsid w:val="00890E29"/>
    <w:rsid w:val="00890E30"/>
    <w:rsid w:val="00890FC4"/>
    <w:rsid w:val="0089124E"/>
    <w:rsid w:val="00891583"/>
    <w:rsid w:val="0089164E"/>
    <w:rsid w:val="008916AC"/>
    <w:rsid w:val="00891748"/>
    <w:rsid w:val="0089177D"/>
    <w:rsid w:val="0089181C"/>
    <w:rsid w:val="00891925"/>
    <w:rsid w:val="00891AB9"/>
    <w:rsid w:val="00892092"/>
    <w:rsid w:val="008920C2"/>
    <w:rsid w:val="0089213A"/>
    <w:rsid w:val="0089215F"/>
    <w:rsid w:val="008921E5"/>
    <w:rsid w:val="00892251"/>
    <w:rsid w:val="0089229F"/>
    <w:rsid w:val="008922FD"/>
    <w:rsid w:val="00892434"/>
    <w:rsid w:val="00892686"/>
    <w:rsid w:val="008926DC"/>
    <w:rsid w:val="00892776"/>
    <w:rsid w:val="0089280F"/>
    <w:rsid w:val="00892856"/>
    <w:rsid w:val="008929D2"/>
    <w:rsid w:val="00892B9D"/>
    <w:rsid w:val="00892DF2"/>
    <w:rsid w:val="0089305A"/>
    <w:rsid w:val="0089307B"/>
    <w:rsid w:val="00893138"/>
    <w:rsid w:val="00893164"/>
    <w:rsid w:val="0089333F"/>
    <w:rsid w:val="0089338D"/>
    <w:rsid w:val="008933AB"/>
    <w:rsid w:val="00893447"/>
    <w:rsid w:val="00893478"/>
    <w:rsid w:val="0089392F"/>
    <w:rsid w:val="00893BDB"/>
    <w:rsid w:val="00893C69"/>
    <w:rsid w:val="00893D1A"/>
    <w:rsid w:val="00893DF8"/>
    <w:rsid w:val="00893E3C"/>
    <w:rsid w:val="00893E6D"/>
    <w:rsid w:val="00893E99"/>
    <w:rsid w:val="00893F24"/>
    <w:rsid w:val="008941BE"/>
    <w:rsid w:val="0089437D"/>
    <w:rsid w:val="0089450E"/>
    <w:rsid w:val="00894658"/>
    <w:rsid w:val="008946F4"/>
    <w:rsid w:val="0089475E"/>
    <w:rsid w:val="008948B4"/>
    <w:rsid w:val="0089493D"/>
    <w:rsid w:val="008949FD"/>
    <w:rsid w:val="00894C45"/>
    <w:rsid w:val="00894C6A"/>
    <w:rsid w:val="00894E64"/>
    <w:rsid w:val="00894EA9"/>
    <w:rsid w:val="00894F31"/>
    <w:rsid w:val="00895101"/>
    <w:rsid w:val="0089514E"/>
    <w:rsid w:val="008952B4"/>
    <w:rsid w:val="008954FF"/>
    <w:rsid w:val="0089595D"/>
    <w:rsid w:val="008959B7"/>
    <w:rsid w:val="00895AD4"/>
    <w:rsid w:val="00895B0A"/>
    <w:rsid w:val="00895C8D"/>
    <w:rsid w:val="00895E2F"/>
    <w:rsid w:val="00895E6F"/>
    <w:rsid w:val="00895EC1"/>
    <w:rsid w:val="00896051"/>
    <w:rsid w:val="00896064"/>
    <w:rsid w:val="00896111"/>
    <w:rsid w:val="00896114"/>
    <w:rsid w:val="0089630E"/>
    <w:rsid w:val="008963D8"/>
    <w:rsid w:val="0089653A"/>
    <w:rsid w:val="0089667A"/>
    <w:rsid w:val="008967B9"/>
    <w:rsid w:val="00896B3D"/>
    <w:rsid w:val="00896BA1"/>
    <w:rsid w:val="00896C60"/>
    <w:rsid w:val="00896E5D"/>
    <w:rsid w:val="00897124"/>
    <w:rsid w:val="00897168"/>
    <w:rsid w:val="008971AC"/>
    <w:rsid w:val="00897278"/>
    <w:rsid w:val="0089737A"/>
    <w:rsid w:val="00897386"/>
    <w:rsid w:val="0089747F"/>
    <w:rsid w:val="008974F0"/>
    <w:rsid w:val="00897526"/>
    <w:rsid w:val="00897535"/>
    <w:rsid w:val="008976D8"/>
    <w:rsid w:val="008976FA"/>
    <w:rsid w:val="00897A76"/>
    <w:rsid w:val="00897B02"/>
    <w:rsid w:val="00897C7B"/>
    <w:rsid w:val="00897CDE"/>
    <w:rsid w:val="00897DCE"/>
    <w:rsid w:val="008A014E"/>
    <w:rsid w:val="008A01DE"/>
    <w:rsid w:val="008A0436"/>
    <w:rsid w:val="008A0592"/>
    <w:rsid w:val="008A06AD"/>
    <w:rsid w:val="008A07CC"/>
    <w:rsid w:val="008A0819"/>
    <w:rsid w:val="008A089A"/>
    <w:rsid w:val="008A0BBC"/>
    <w:rsid w:val="008A0BED"/>
    <w:rsid w:val="008A0E0C"/>
    <w:rsid w:val="008A0F41"/>
    <w:rsid w:val="008A1004"/>
    <w:rsid w:val="008A1036"/>
    <w:rsid w:val="008A1205"/>
    <w:rsid w:val="008A1222"/>
    <w:rsid w:val="008A1435"/>
    <w:rsid w:val="008A1501"/>
    <w:rsid w:val="008A17F3"/>
    <w:rsid w:val="008A1B3A"/>
    <w:rsid w:val="008A1B5A"/>
    <w:rsid w:val="008A1B5D"/>
    <w:rsid w:val="008A1BDB"/>
    <w:rsid w:val="008A1D29"/>
    <w:rsid w:val="008A1FF4"/>
    <w:rsid w:val="008A201E"/>
    <w:rsid w:val="008A2059"/>
    <w:rsid w:val="008A2085"/>
    <w:rsid w:val="008A218B"/>
    <w:rsid w:val="008A247D"/>
    <w:rsid w:val="008A2500"/>
    <w:rsid w:val="008A2522"/>
    <w:rsid w:val="008A2524"/>
    <w:rsid w:val="008A26EA"/>
    <w:rsid w:val="008A2717"/>
    <w:rsid w:val="008A274E"/>
    <w:rsid w:val="008A276F"/>
    <w:rsid w:val="008A29C3"/>
    <w:rsid w:val="008A2A31"/>
    <w:rsid w:val="008A2BD8"/>
    <w:rsid w:val="008A2C98"/>
    <w:rsid w:val="008A2CE0"/>
    <w:rsid w:val="008A2D06"/>
    <w:rsid w:val="008A2D2A"/>
    <w:rsid w:val="008A2D6D"/>
    <w:rsid w:val="008A3044"/>
    <w:rsid w:val="008A3130"/>
    <w:rsid w:val="008A3186"/>
    <w:rsid w:val="008A3241"/>
    <w:rsid w:val="008A3322"/>
    <w:rsid w:val="008A3339"/>
    <w:rsid w:val="008A3360"/>
    <w:rsid w:val="008A3706"/>
    <w:rsid w:val="008A3DAD"/>
    <w:rsid w:val="008A3E67"/>
    <w:rsid w:val="008A3FC6"/>
    <w:rsid w:val="008A3FE4"/>
    <w:rsid w:val="008A417D"/>
    <w:rsid w:val="008A41B5"/>
    <w:rsid w:val="008A4211"/>
    <w:rsid w:val="008A4364"/>
    <w:rsid w:val="008A4422"/>
    <w:rsid w:val="008A4567"/>
    <w:rsid w:val="008A4AB7"/>
    <w:rsid w:val="008A4B88"/>
    <w:rsid w:val="008A4CA0"/>
    <w:rsid w:val="008A4D36"/>
    <w:rsid w:val="008A4E06"/>
    <w:rsid w:val="008A4EA5"/>
    <w:rsid w:val="008A4FAD"/>
    <w:rsid w:val="008A50C9"/>
    <w:rsid w:val="008A5434"/>
    <w:rsid w:val="008A57E8"/>
    <w:rsid w:val="008A58B2"/>
    <w:rsid w:val="008A5A83"/>
    <w:rsid w:val="008A5C02"/>
    <w:rsid w:val="008A5CAB"/>
    <w:rsid w:val="008A5CC9"/>
    <w:rsid w:val="008A5D01"/>
    <w:rsid w:val="008A5EB0"/>
    <w:rsid w:val="008A5F02"/>
    <w:rsid w:val="008A5F10"/>
    <w:rsid w:val="008A5F1B"/>
    <w:rsid w:val="008A5FE7"/>
    <w:rsid w:val="008A66C8"/>
    <w:rsid w:val="008A67DF"/>
    <w:rsid w:val="008A68D7"/>
    <w:rsid w:val="008A6C00"/>
    <w:rsid w:val="008A6C41"/>
    <w:rsid w:val="008A6CA4"/>
    <w:rsid w:val="008A6CCE"/>
    <w:rsid w:val="008A6D1E"/>
    <w:rsid w:val="008A701F"/>
    <w:rsid w:val="008A7032"/>
    <w:rsid w:val="008A707E"/>
    <w:rsid w:val="008A7162"/>
    <w:rsid w:val="008A720E"/>
    <w:rsid w:val="008A73A7"/>
    <w:rsid w:val="008A7406"/>
    <w:rsid w:val="008A74E9"/>
    <w:rsid w:val="008A7516"/>
    <w:rsid w:val="008A7696"/>
    <w:rsid w:val="008A77D0"/>
    <w:rsid w:val="008A7847"/>
    <w:rsid w:val="008A784F"/>
    <w:rsid w:val="008A786F"/>
    <w:rsid w:val="008A7A5A"/>
    <w:rsid w:val="008A7E41"/>
    <w:rsid w:val="008A7F10"/>
    <w:rsid w:val="008A7F4F"/>
    <w:rsid w:val="008B0101"/>
    <w:rsid w:val="008B01A4"/>
    <w:rsid w:val="008B05EC"/>
    <w:rsid w:val="008B0614"/>
    <w:rsid w:val="008B0817"/>
    <w:rsid w:val="008B083A"/>
    <w:rsid w:val="008B0942"/>
    <w:rsid w:val="008B09A7"/>
    <w:rsid w:val="008B09D9"/>
    <w:rsid w:val="008B0B32"/>
    <w:rsid w:val="008B0C1C"/>
    <w:rsid w:val="008B0C44"/>
    <w:rsid w:val="008B0DF1"/>
    <w:rsid w:val="008B0DFF"/>
    <w:rsid w:val="008B0E94"/>
    <w:rsid w:val="008B0EB6"/>
    <w:rsid w:val="008B0EB8"/>
    <w:rsid w:val="008B0F0B"/>
    <w:rsid w:val="008B0FB4"/>
    <w:rsid w:val="008B1159"/>
    <w:rsid w:val="008B132F"/>
    <w:rsid w:val="008B1389"/>
    <w:rsid w:val="008B1540"/>
    <w:rsid w:val="008B1696"/>
    <w:rsid w:val="008B186B"/>
    <w:rsid w:val="008B1A79"/>
    <w:rsid w:val="008B1D73"/>
    <w:rsid w:val="008B1D7A"/>
    <w:rsid w:val="008B1E41"/>
    <w:rsid w:val="008B2083"/>
    <w:rsid w:val="008B21F3"/>
    <w:rsid w:val="008B22FE"/>
    <w:rsid w:val="008B2637"/>
    <w:rsid w:val="008B27A3"/>
    <w:rsid w:val="008B27CB"/>
    <w:rsid w:val="008B2812"/>
    <w:rsid w:val="008B2859"/>
    <w:rsid w:val="008B28A6"/>
    <w:rsid w:val="008B2947"/>
    <w:rsid w:val="008B2D1D"/>
    <w:rsid w:val="008B2D52"/>
    <w:rsid w:val="008B3011"/>
    <w:rsid w:val="008B3342"/>
    <w:rsid w:val="008B3374"/>
    <w:rsid w:val="008B350C"/>
    <w:rsid w:val="008B3557"/>
    <w:rsid w:val="008B36C3"/>
    <w:rsid w:val="008B37F0"/>
    <w:rsid w:val="008B38EE"/>
    <w:rsid w:val="008B3CCA"/>
    <w:rsid w:val="008B3EED"/>
    <w:rsid w:val="008B4165"/>
    <w:rsid w:val="008B4217"/>
    <w:rsid w:val="008B4225"/>
    <w:rsid w:val="008B4259"/>
    <w:rsid w:val="008B4440"/>
    <w:rsid w:val="008B44AD"/>
    <w:rsid w:val="008B461C"/>
    <w:rsid w:val="008B498C"/>
    <w:rsid w:val="008B4C53"/>
    <w:rsid w:val="008B4F06"/>
    <w:rsid w:val="008B4F58"/>
    <w:rsid w:val="008B4FEC"/>
    <w:rsid w:val="008B5049"/>
    <w:rsid w:val="008B5060"/>
    <w:rsid w:val="008B5063"/>
    <w:rsid w:val="008B520E"/>
    <w:rsid w:val="008B52BB"/>
    <w:rsid w:val="008B5374"/>
    <w:rsid w:val="008B5486"/>
    <w:rsid w:val="008B5522"/>
    <w:rsid w:val="008B56A0"/>
    <w:rsid w:val="008B58E3"/>
    <w:rsid w:val="008B59E1"/>
    <w:rsid w:val="008B5A3B"/>
    <w:rsid w:val="008B5ACD"/>
    <w:rsid w:val="008B5B76"/>
    <w:rsid w:val="008B5CC2"/>
    <w:rsid w:val="008B5D11"/>
    <w:rsid w:val="008B5D51"/>
    <w:rsid w:val="008B5DAC"/>
    <w:rsid w:val="008B5F5E"/>
    <w:rsid w:val="008B5FA1"/>
    <w:rsid w:val="008B5FAF"/>
    <w:rsid w:val="008B60A4"/>
    <w:rsid w:val="008B62C9"/>
    <w:rsid w:val="008B6305"/>
    <w:rsid w:val="008B632C"/>
    <w:rsid w:val="008B6726"/>
    <w:rsid w:val="008B6AC7"/>
    <w:rsid w:val="008B6AE8"/>
    <w:rsid w:val="008B6BB6"/>
    <w:rsid w:val="008B6F2E"/>
    <w:rsid w:val="008B6F95"/>
    <w:rsid w:val="008B7001"/>
    <w:rsid w:val="008B7482"/>
    <w:rsid w:val="008B76AC"/>
    <w:rsid w:val="008B79F8"/>
    <w:rsid w:val="008B7A23"/>
    <w:rsid w:val="008B7A42"/>
    <w:rsid w:val="008B7B63"/>
    <w:rsid w:val="008B7C02"/>
    <w:rsid w:val="008B7D32"/>
    <w:rsid w:val="008B7EE9"/>
    <w:rsid w:val="008C0194"/>
    <w:rsid w:val="008C037B"/>
    <w:rsid w:val="008C053E"/>
    <w:rsid w:val="008C05C2"/>
    <w:rsid w:val="008C05C5"/>
    <w:rsid w:val="008C05C8"/>
    <w:rsid w:val="008C062D"/>
    <w:rsid w:val="008C0671"/>
    <w:rsid w:val="008C090C"/>
    <w:rsid w:val="008C0A75"/>
    <w:rsid w:val="008C0B2C"/>
    <w:rsid w:val="008C0B50"/>
    <w:rsid w:val="008C0CE0"/>
    <w:rsid w:val="008C11C6"/>
    <w:rsid w:val="008C11CA"/>
    <w:rsid w:val="008C11E4"/>
    <w:rsid w:val="008C126F"/>
    <w:rsid w:val="008C12A4"/>
    <w:rsid w:val="008C1553"/>
    <w:rsid w:val="008C16DC"/>
    <w:rsid w:val="008C1760"/>
    <w:rsid w:val="008C178D"/>
    <w:rsid w:val="008C180B"/>
    <w:rsid w:val="008C188B"/>
    <w:rsid w:val="008C1930"/>
    <w:rsid w:val="008C1AF7"/>
    <w:rsid w:val="008C1B65"/>
    <w:rsid w:val="008C1BD3"/>
    <w:rsid w:val="008C1CFF"/>
    <w:rsid w:val="008C1D3C"/>
    <w:rsid w:val="008C1D4A"/>
    <w:rsid w:val="008C1E5D"/>
    <w:rsid w:val="008C20FB"/>
    <w:rsid w:val="008C21EA"/>
    <w:rsid w:val="008C231F"/>
    <w:rsid w:val="008C2499"/>
    <w:rsid w:val="008C25B2"/>
    <w:rsid w:val="008C262C"/>
    <w:rsid w:val="008C2666"/>
    <w:rsid w:val="008C26F2"/>
    <w:rsid w:val="008C2794"/>
    <w:rsid w:val="008C2885"/>
    <w:rsid w:val="008C294F"/>
    <w:rsid w:val="008C29A8"/>
    <w:rsid w:val="008C2EA8"/>
    <w:rsid w:val="008C2F6C"/>
    <w:rsid w:val="008C2FFE"/>
    <w:rsid w:val="008C3086"/>
    <w:rsid w:val="008C32C1"/>
    <w:rsid w:val="008C35F6"/>
    <w:rsid w:val="008C3738"/>
    <w:rsid w:val="008C3739"/>
    <w:rsid w:val="008C38C7"/>
    <w:rsid w:val="008C3913"/>
    <w:rsid w:val="008C39CF"/>
    <w:rsid w:val="008C3A02"/>
    <w:rsid w:val="008C3AE0"/>
    <w:rsid w:val="008C3AE8"/>
    <w:rsid w:val="008C3AEB"/>
    <w:rsid w:val="008C3BAC"/>
    <w:rsid w:val="008C3DB1"/>
    <w:rsid w:val="008C3EF1"/>
    <w:rsid w:val="008C3F31"/>
    <w:rsid w:val="008C3F97"/>
    <w:rsid w:val="008C3FD5"/>
    <w:rsid w:val="008C3FED"/>
    <w:rsid w:val="008C3FF6"/>
    <w:rsid w:val="008C412D"/>
    <w:rsid w:val="008C41DE"/>
    <w:rsid w:val="008C43F9"/>
    <w:rsid w:val="008C4429"/>
    <w:rsid w:val="008C4443"/>
    <w:rsid w:val="008C474C"/>
    <w:rsid w:val="008C479B"/>
    <w:rsid w:val="008C4E02"/>
    <w:rsid w:val="008C4EC5"/>
    <w:rsid w:val="008C5186"/>
    <w:rsid w:val="008C5231"/>
    <w:rsid w:val="008C5348"/>
    <w:rsid w:val="008C5559"/>
    <w:rsid w:val="008C56DD"/>
    <w:rsid w:val="008C5700"/>
    <w:rsid w:val="008C57CB"/>
    <w:rsid w:val="008C57E4"/>
    <w:rsid w:val="008C5816"/>
    <w:rsid w:val="008C5950"/>
    <w:rsid w:val="008C5A1C"/>
    <w:rsid w:val="008C5A9D"/>
    <w:rsid w:val="008C5B08"/>
    <w:rsid w:val="008C5C73"/>
    <w:rsid w:val="008C5F83"/>
    <w:rsid w:val="008C6015"/>
    <w:rsid w:val="008C605F"/>
    <w:rsid w:val="008C613F"/>
    <w:rsid w:val="008C6144"/>
    <w:rsid w:val="008C61A5"/>
    <w:rsid w:val="008C6291"/>
    <w:rsid w:val="008C631A"/>
    <w:rsid w:val="008C63F2"/>
    <w:rsid w:val="008C6402"/>
    <w:rsid w:val="008C640D"/>
    <w:rsid w:val="008C656D"/>
    <w:rsid w:val="008C6623"/>
    <w:rsid w:val="008C66AD"/>
    <w:rsid w:val="008C66F4"/>
    <w:rsid w:val="008C678A"/>
    <w:rsid w:val="008C67D5"/>
    <w:rsid w:val="008C69A6"/>
    <w:rsid w:val="008C6A7E"/>
    <w:rsid w:val="008C6C02"/>
    <w:rsid w:val="008C6D72"/>
    <w:rsid w:val="008C6DB8"/>
    <w:rsid w:val="008C6E83"/>
    <w:rsid w:val="008C700B"/>
    <w:rsid w:val="008C7AA9"/>
    <w:rsid w:val="008C7AED"/>
    <w:rsid w:val="008C7B58"/>
    <w:rsid w:val="008C7CB9"/>
    <w:rsid w:val="008C7D04"/>
    <w:rsid w:val="008C7E5F"/>
    <w:rsid w:val="008D006F"/>
    <w:rsid w:val="008D056D"/>
    <w:rsid w:val="008D0671"/>
    <w:rsid w:val="008D06CC"/>
    <w:rsid w:val="008D076C"/>
    <w:rsid w:val="008D094F"/>
    <w:rsid w:val="008D0969"/>
    <w:rsid w:val="008D0FEE"/>
    <w:rsid w:val="008D1188"/>
    <w:rsid w:val="008D1413"/>
    <w:rsid w:val="008D15E7"/>
    <w:rsid w:val="008D16B8"/>
    <w:rsid w:val="008D18D5"/>
    <w:rsid w:val="008D1A28"/>
    <w:rsid w:val="008D1A6C"/>
    <w:rsid w:val="008D1AF1"/>
    <w:rsid w:val="008D1B31"/>
    <w:rsid w:val="008D1B7A"/>
    <w:rsid w:val="008D1CFB"/>
    <w:rsid w:val="008D1D23"/>
    <w:rsid w:val="008D2005"/>
    <w:rsid w:val="008D20EC"/>
    <w:rsid w:val="008D2252"/>
    <w:rsid w:val="008D2331"/>
    <w:rsid w:val="008D264C"/>
    <w:rsid w:val="008D2668"/>
    <w:rsid w:val="008D2724"/>
    <w:rsid w:val="008D2806"/>
    <w:rsid w:val="008D2817"/>
    <w:rsid w:val="008D2A45"/>
    <w:rsid w:val="008D2A4E"/>
    <w:rsid w:val="008D2C56"/>
    <w:rsid w:val="008D2F86"/>
    <w:rsid w:val="008D3034"/>
    <w:rsid w:val="008D3050"/>
    <w:rsid w:val="008D33DC"/>
    <w:rsid w:val="008D346B"/>
    <w:rsid w:val="008D38F6"/>
    <w:rsid w:val="008D3A1B"/>
    <w:rsid w:val="008D3CC8"/>
    <w:rsid w:val="008D3CCE"/>
    <w:rsid w:val="008D3DD3"/>
    <w:rsid w:val="008D3FDD"/>
    <w:rsid w:val="008D41A8"/>
    <w:rsid w:val="008D41E4"/>
    <w:rsid w:val="008D43E0"/>
    <w:rsid w:val="008D449F"/>
    <w:rsid w:val="008D44B9"/>
    <w:rsid w:val="008D44FE"/>
    <w:rsid w:val="008D452A"/>
    <w:rsid w:val="008D479D"/>
    <w:rsid w:val="008D4A4B"/>
    <w:rsid w:val="008D4A89"/>
    <w:rsid w:val="008D4B24"/>
    <w:rsid w:val="008D4C1E"/>
    <w:rsid w:val="008D4CA9"/>
    <w:rsid w:val="008D4CC4"/>
    <w:rsid w:val="008D4E5A"/>
    <w:rsid w:val="008D4E85"/>
    <w:rsid w:val="008D4F59"/>
    <w:rsid w:val="008D51C0"/>
    <w:rsid w:val="008D51CA"/>
    <w:rsid w:val="008D5257"/>
    <w:rsid w:val="008D5284"/>
    <w:rsid w:val="008D53A9"/>
    <w:rsid w:val="008D55C7"/>
    <w:rsid w:val="008D564D"/>
    <w:rsid w:val="008D57B7"/>
    <w:rsid w:val="008D582A"/>
    <w:rsid w:val="008D5835"/>
    <w:rsid w:val="008D5918"/>
    <w:rsid w:val="008D59F7"/>
    <w:rsid w:val="008D5BFA"/>
    <w:rsid w:val="008D6691"/>
    <w:rsid w:val="008D6692"/>
    <w:rsid w:val="008D68A0"/>
    <w:rsid w:val="008D68B6"/>
    <w:rsid w:val="008D6AC5"/>
    <w:rsid w:val="008D6BFE"/>
    <w:rsid w:val="008D6C66"/>
    <w:rsid w:val="008D6E00"/>
    <w:rsid w:val="008D6F3E"/>
    <w:rsid w:val="008D6F52"/>
    <w:rsid w:val="008D7084"/>
    <w:rsid w:val="008D7113"/>
    <w:rsid w:val="008D72BB"/>
    <w:rsid w:val="008D72D5"/>
    <w:rsid w:val="008D72FD"/>
    <w:rsid w:val="008D74B7"/>
    <w:rsid w:val="008D74C3"/>
    <w:rsid w:val="008D756A"/>
    <w:rsid w:val="008D76B3"/>
    <w:rsid w:val="008D76F7"/>
    <w:rsid w:val="008D77F8"/>
    <w:rsid w:val="008D7837"/>
    <w:rsid w:val="008D7858"/>
    <w:rsid w:val="008D7873"/>
    <w:rsid w:val="008D79B6"/>
    <w:rsid w:val="008D7CB5"/>
    <w:rsid w:val="008D7CDD"/>
    <w:rsid w:val="008D7DB5"/>
    <w:rsid w:val="008D7DD8"/>
    <w:rsid w:val="008D7F90"/>
    <w:rsid w:val="008D7F9B"/>
    <w:rsid w:val="008E0098"/>
    <w:rsid w:val="008E05EF"/>
    <w:rsid w:val="008E06E4"/>
    <w:rsid w:val="008E06FD"/>
    <w:rsid w:val="008E0915"/>
    <w:rsid w:val="008E0922"/>
    <w:rsid w:val="008E093B"/>
    <w:rsid w:val="008E0941"/>
    <w:rsid w:val="008E0969"/>
    <w:rsid w:val="008E0A39"/>
    <w:rsid w:val="008E0B03"/>
    <w:rsid w:val="008E0B46"/>
    <w:rsid w:val="008E0B4F"/>
    <w:rsid w:val="008E10B6"/>
    <w:rsid w:val="008E1157"/>
    <w:rsid w:val="008E148A"/>
    <w:rsid w:val="008E14E0"/>
    <w:rsid w:val="008E1737"/>
    <w:rsid w:val="008E1748"/>
    <w:rsid w:val="008E1852"/>
    <w:rsid w:val="008E18B2"/>
    <w:rsid w:val="008E1950"/>
    <w:rsid w:val="008E1A1A"/>
    <w:rsid w:val="008E1A4C"/>
    <w:rsid w:val="008E1F00"/>
    <w:rsid w:val="008E2037"/>
    <w:rsid w:val="008E2407"/>
    <w:rsid w:val="008E2789"/>
    <w:rsid w:val="008E2942"/>
    <w:rsid w:val="008E296A"/>
    <w:rsid w:val="008E29F9"/>
    <w:rsid w:val="008E2BDE"/>
    <w:rsid w:val="008E2C4C"/>
    <w:rsid w:val="008E2E39"/>
    <w:rsid w:val="008E2FA0"/>
    <w:rsid w:val="008E3050"/>
    <w:rsid w:val="008E3084"/>
    <w:rsid w:val="008E33A8"/>
    <w:rsid w:val="008E3463"/>
    <w:rsid w:val="008E34D4"/>
    <w:rsid w:val="008E353C"/>
    <w:rsid w:val="008E3631"/>
    <w:rsid w:val="008E367E"/>
    <w:rsid w:val="008E36D4"/>
    <w:rsid w:val="008E373D"/>
    <w:rsid w:val="008E3A01"/>
    <w:rsid w:val="008E3A69"/>
    <w:rsid w:val="008E3C96"/>
    <w:rsid w:val="008E3F99"/>
    <w:rsid w:val="008E40CC"/>
    <w:rsid w:val="008E4386"/>
    <w:rsid w:val="008E47E5"/>
    <w:rsid w:val="008E48DB"/>
    <w:rsid w:val="008E4924"/>
    <w:rsid w:val="008E4926"/>
    <w:rsid w:val="008E4970"/>
    <w:rsid w:val="008E4ADB"/>
    <w:rsid w:val="008E4C11"/>
    <w:rsid w:val="008E4F79"/>
    <w:rsid w:val="008E4FC2"/>
    <w:rsid w:val="008E52F9"/>
    <w:rsid w:val="008E5550"/>
    <w:rsid w:val="008E5629"/>
    <w:rsid w:val="008E57BB"/>
    <w:rsid w:val="008E58C0"/>
    <w:rsid w:val="008E5C5C"/>
    <w:rsid w:val="008E5C6F"/>
    <w:rsid w:val="008E5CA5"/>
    <w:rsid w:val="008E5E6A"/>
    <w:rsid w:val="008E5F0E"/>
    <w:rsid w:val="008E5FF5"/>
    <w:rsid w:val="008E6130"/>
    <w:rsid w:val="008E62F2"/>
    <w:rsid w:val="008E63D9"/>
    <w:rsid w:val="008E6458"/>
    <w:rsid w:val="008E66E5"/>
    <w:rsid w:val="008E6725"/>
    <w:rsid w:val="008E6727"/>
    <w:rsid w:val="008E67CC"/>
    <w:rsid w:val="008E69AC"/>
    <w:rsid w:val="008E6A45"/>
    <w:rsid w:val="008E6A52"/>
    <w:rsid w:val="008E6C02"/>
    <w:rsid w:val="008E6C76"/>
    <w:rsid w:val="008E6D19"/>
    <w:rsid w:val="008E6E6F"/>
    <w:rsid w:val="008E705E"/>
    <w:rsid w:val="008E7178"/>
    <w:rsid w:val="008E733B"/>
    <w:rsid w:val="008E7492"/>
    <w:rsid w:val="008E7520"/>
    <w:rsid w:val="008E7856"/>
    <w:rsid w:val="008E786B"/>
    <w:rsid w:val="008E7879"/>
    <w:rsid w:val="008E78B8"/>
    <w:rsid w:val="008E7901"/>
    <w:rsid w:val="008E7A5B"/>
    <w:rsid w:val="008E7A8D"/>
    <w:rsid w:val="008E7AA6"/>
    <w:rsid w:val="008E7ACE"/>
    <w:rsid w:val="008E7C6A"/>
    <w:rsid w:val="008E7DE2"/>
    <w:rsid w:val="008E7E09"/>
    <w:rsid w:val="008E7F59"/>
    <w:rsid w:val="008E7FD3"/>
    <w:rsid w:val="008F0053"/>
    <w:rsid w:val="008F008B"/>
    <w:rsid w:val="008F0226"/>
    <w:rsid w:val="008F0246"/>
    <w:rsid w:val="008F03AB"/>
    <w:rsid w:val="008F047E"/>
    <w:rsid w:val="008F06D0"/>
    <w:rsid w:val="008F0718"/>
    <w:rsid w:val="008F0925"/>
    <w:rsid w:val="008F0BEB"/>
    <w:rsid w:val="008F0E4E"/>
    <w:rsid w:val="008F0F63"/>
    <w:rsid w:val="008F0F79"/>
    <w:rsid w:val="008F1065"/>
    <w:rsid w:val="008F11C4"/>
    <w:rsid w:val="008F11F8"/>
    <w:rsid w:val="008F1304"/>
    <w:rsid w:val="008F1661"/>
    <w:rsid w:val="008F16D1"/>
    <w:rsid w:val="008F1847"/>
    <w:rsid w:val="008F195C"/>
    <w:rsid w:val="008F1BE2"/>
    <w:rsid w:val="008F1CD6"/>
    <w:rsid w:val="008F1CFC"/>
    <w:rsid w:val="008F1DCA"/>
    <w:rsid w:val="008F20F9"/>
    <w:rsid w:val="008F2121"/>
    <w:rsid w:val="008F2365"/>
    <w:rsid w:val="008F25CF"/>
    <w:rsid w:val="008F25FA"/>
    <w:rsid w:val="008F2627"/>
    <w:rsid w:val="008F2694"/>
    <w:rsid w:val="008F2905"/>
    <w:rsid w:val="008F2987"/>
    <w:rsid w:val="008F2A12"/>
    <w:rsid w:val="008F2A60"/>
    <w:rsid w:val="008F2CD0"/>
    <w:rsid w:val="008F2D7A"/>
    <w:rsid w:val="008F2E5C"/>
    <w:rsid w:val="008F2F25"/>
    <w:rsid w:val="008F317B"/>
    <w:rsid w:val="008F31D9"/>
    <w:rsid w:val="008F3247"/>
    <w:rsid w:val="008F3293"/>
    <w:rsid w:val="008F33D5"/>
    <w:rsid w:val="008F3648"/>
    <w:rsid w:val="008F38A3"/>
    <w:rsid w:val="008F392B"/>
    <w:rsid w:val="008F39FA"/>
    <w:rsid w:val="008F3A49"/>
    <w:rsid w:val="008F3C13"/>
    <w:rsid w:val="008F3D4F"/>
    <w:rsid w:val="008F3EAA"/>
    <w:rsid w:val="008F440E"/>
    <w:rsid w:val="008F446C"/>
    <w:rsid w:val="008F4811"/>
    <w:rsid w:val="008F495E"/>
    <w:rsid w:val="008F4C00"/>
    <w:rsid w:val="008F4C04"/>
    <w:rsid w:val="008F4F18"/>
    <w:rsid w:val="008F4F57"/>
    <w:rsid w:val="008F5534"/>
    <w:rsid w:val="008F5620"/>
    <w:rsid w:val="008F566F"/>
    <w:rsid w:val="008F57D5"/>
    <w:rsid w:val="008F5B79"/>
    <w:rsid w:val="008F5C52"/>
    <w:rsid w:val="008F5E00"/>
    <w:rsid w:val="008F5F8D"/>
    <w:rsid w:val="008F603D"/>
    <w:rsid w:val="008F6150"/>
    <w:rsid w:val="008F62FB"/>
    <w:rsid w:val="008F64CF"/>
    <w:rsid w:val="008F6604"/>
    <w:rsid w:val="008F6AAC"/>
    <w:rsid w:val="008F6B53"/>
    <w:rsid w:val="008F6E6A"/>
    <w:rsid w:val="008F6F43"/>
    <w:rsid w:val="008F7010"/>
    <w:rsid w:val="008F7843"/>
    <w:rsid w:val="008F79E6"/>
    <w:rsid w:val="008F7BE4"/>
    <w:rsid w:val="008F7C9D"/>
    <w:rsid w:val="008F7D74"/>
    <w:rsid w:val="0090009F"/>
    <w:rsid w:val="00900115"/>
    <w:rsid w:val="0090015D"/>
    <w:rsid w:val="009004E0"/>
    <w:rsid w:val="0090056E"/>
    <w:rsid w:val="0090056F"/>
    <w:rsid w:val="009005B0"/>
    <w:rsid w:val="009005DC"/>
    <w:rsid w:val="009006C6"/>
    <w:rsid w:val="00900894"/>
    <w:rsid w:val="009008A4"/>
    <w:rsid w:val="009008AE"/>
    <w:rsid w:val="00900B14"/>
    <w:rsid w:val="00900B39"/>
    <w:rsid w:val="00900D8C"/>
    <w:rsid w:val="00900E4F"/>
    <w:rsid w:val="00900EE0"/>
    <w:rsid w:val="00900F05"/>
    <w:rsid w:val="00900F7A"/>
    <w:rsid w:val="00900FE9"/>
    <w:rsid w:val="00901023"/>
    <w:rsid w:val="0090104E"/>
    <w:rsid w:val="00901285"/>
    <w:rsid w:val="0090137C"/>
    <w:rsid w:val="009013EC"/>
    <w:rsid w:val="009014BC"/>
    <w:rsid w:val="00901768"/>
    <w:rsid w:val="009018AE"/>
    <w:rsid w:val="0090196D"/>
    <w:rsid w:val="0090198F"/>
    <w:rsid w:val="00901B07"/>
    <w:rsid w:val="00901B73"/>
    <w:rsid w:val="00901D5C"/>
    <w:rsid w:val="00901DFC"/>
    <w:rsid w:val="00901E08"/>
    <w:rsid w:val="00901F5E"/>
    <w:rsid w:val="00901F6C"/>
    <w:rsid w:val="00901F9B"/>
    <w:rsid w:val="00901FD0"/>
    <w:rsid w:val="00902099"/>
    <w:rsid w:val="009020D7"/>
    <w:rsid w:val="00902116"/>
    <w:rsid w:val="00902422"/>
    <w:rsid w:val="00902487"/>
    <w:rsid w:val="009028C7"/>
    <w:rsid w:val="00902911"/>
    <w:rsid w:val="00902948"/>
    <w:rsid w:val="00902BF2"/>
    <w:rsid w:val="00902C80"/>
    <w:rsid w:val="00902D37"/>
    <w:rsid w:val="00902F59"/>
    <w:rsid w:val="00903096"/>
    <w:rsid w:val="009031A8"/>
    <w:rsid w:val="00903233"/>
    <w:rsid w:val="00903287"/>
    <w:rsid w:val="009033AB"/>
    <w:rsid w:val="009035C0"/>
    <w:rsid w:val="009036D9"/>
    <w:rsid w:val="00903792"/>
    <w:rsid w:val="00903921"/>
    <w:rsid w:val="009039C6"/>
    <w:rsid w:val="009039F2"/>
    <w:rsid w:val="00903AD7"/>
    <w:rsid w:val="00903CC6"/>
    <w:rsid w:val="00903D43"/>
    <w:rsid w:val="00903DA3"/>
    <w:rsid w:val="00903DC8"/>
    <w:rsid w:val="00903EF4"/>
    <w:rsid w:val="0090402A"/>
    <w:rsid w:val="009041FD"/>
    <w:rsid w:val="00904268"/>
    <w:rsid w:val="0090430E"/>
    <w:rsid w:val="00904380"/>
    <w:rsid w:val="009044BD"/>
    <w:rsid w:val="009044C3"/>
    <w:rsid w:val="009045C0"/>
    <w:rsid w:val="0090488A"/>
    <w:rsid w:val="00904B78"/>
    <w:rsid w:val="00904BBD"/>
    <w:rsid w:val="00904CF8"/>
    <w:rsid w:val="00904E6D"/>
    <w:rsid w:val="00904F81"/>
    <w:rsid w:val="00904FB0"/>
    <w:rsid w:val="00905163"/>
    <w:rsid w:val="00905336"/>
    <w:rsid w:val="0090572B"/>
    <w:rsid w:val="00905818"/>
    <w:rsid w:val="00905A8A"/>
    <w:rsid w:val="00905AC7"/>
    <w:rsid w:val="00905C1A"/>
    <w:rsid w:val="00905C6F"/>
    <w:rsid w:val="00905E3D"/>
    <w:rsid w:val="00905EF7"/>
    <w:rsid w:val="00905FD7"/>
    <w:rsid w:val="00906128"/>
    <w:rsid w:val="009061B5"/>
    <w:rsid w:val="00906596"/>
    <w:rsid w:val="009066C5"/>
    <w:rsid w:val="00906898"/>
    <w:rsid w:val="0090697B"/>
    <w:rsid w:val="009069FE"/>
    <w:rsid w:val="00906A74"/>
    <w:rsid w:val="00906ADA"/>
    <w:rsid w:val="00906AF6"/>
    <w:rsid w:val="00906DED"/>
    <w:rsid w:val="00906E80"/>
    <w:rsid w:val="0090705D"/>
    <w:rsid w:val="00907226"/>
    <w:rsid w:val="0090727A"/>
    <w:rsid w:val="0090767D"/>
    <w:rsid w:val="00907848"/>
    <w:rsid w:val="00907855"/>
    <w:rsid w:val="0090793C"/>
    <w:rsid w:val="009079FE"/>
    <w:rsid w:val="00907D44"/>
    <w:rsid w:val="00907F5D"/>
    <w:rsid w:val="00910467"/>
    <w:rsid w:val="00910501"/>
    <w:rsid w:val="00910701"/>
    <w:rsid w:val="009108FA"/>
    <w:rsid w:val="0091097D"/>
    <w:rsid w:val="00910A34"/>
    <w:rsid w:val="00910B05"/>
    <w:rsid w:val="00910B36"/>
    <w:rsid w:val="00910B6A"/>
    <w:rsid w:val="00910CB8"/>
    <w:rsid w:val="00910DAB"/>
    <w:rsid w:val="00910E32"/>
    <w:rsid w:val="00910F84"/>
    <w:rsid w:val="0091106B"/>
    <w:rsid w:val="00911183"/>
    <w:rsid w:val="009111A2"/>
    <w:rsid w:val="009112AC"/>
    <w:rsid w:val="009113BF"/>
    <w:rsid w:val="009113DF"/>
    <w:rsid w:val="009115C1"/>
    <w:rsid w:val="0091176F"/>
    <w:rsid w:val="00911792"/>
    <w:rsid w:val="00911E0D"/>
    <w:rsid w:val="00911F6B"/>
    <w:rsid w:val="00912003"/>
    <w:rsid w:val="00912145"/>
    <w:rsid w:val="0091230C"/>
    <w:rsid w:val="0091237C"/>
    <w:rsid w:val="009123E6"/>
    <w:rsid w:val="00912541"/>
    <w:rsid w:val="00912725"/>
    <w:rsid w:val="0091288A"/>
    <w:rsid w:val="009128A4"/>
    <w:rsid w:val="00912A5A"/>
    <w:rsid w:val="00912BB4"/>
    <w:rsid w:val="00912BDD"/>
    <w:rsid w:val="00912CC5"/>
    <w:rsid w:val="00912D07"/>
    <w:rsid w:val="00912DDE"/>
    <w:rsid w:val="00912E5D"/>
    <w:rsid w:val="00912EE9"/>
    <w:rsid w:val="00912F09"/>
    <w:rsid w:val="00913027"/>
    <w:rsid w:val="0091305D"/>
    <w:rsid w:val="00913186"/>
    <w:rsid w:val="0091337F"/>
    <w:rsid w:val="00913406"/>
    <w:rsid w:val="0091341D"/>
    <w:rsid w:val="00913522"/>
    <w:rsid w:val="00913571"/>
    <w:rsid w:val="009135C7"/>
    <w:rsid w:val="00913784"/>
    <w:rsid w:val="00913825"/>
    <w:rsid w:val="00913947"/>
    <w:rsid w:val="00913A3D"/>
    <w:rsid w:val="00913B21"/>
    <w:rsid w:val="00913B93"/>
    <w:rsid w:val="00913B9F"/>
    <w:rsid w:val="00913FE7"/>
    <w:rsid w:val="0091429E"/>
    <w:rsid w:val="009142A6"/>
    <w:rsid w:val="009144D2"/>
    <w:rsid w:val="00914696"/>
    <w:rsid w:val="009148A5"/>
    <w:rsid w:val="00914970"/>
    <w:rsid w:val="00914A94"/>
    <w:rsid w:val="00914AE2"/>
    <w:rsid w:val="00914B9C"/>
    <w:rsid w:val="00914CE2"/>
    <w:rsid w:val="00914D75"/>
    <w:rsid w:val="00914E44"/>
    <w:rsid w:val="00914E56"/>
    <w:rsid w:val="00914F94"/>
    <w:rsid w:val="00914F9A"/>
    <w:rsid w:val="0091506F"/>
    <w:rsid w:val="009150ED"/>
    <w:rsid w:val="00915129"/>
    <w:rsid w:val="009151CF"/>
    <w:rsid w:val="009151DF"/>
    <w:rsid w:val="00915385"/>
    <w:rsid w:val="00915473"/>
    <w:rsid w:val="009154C2"/>
    <w:rsid w:val="009154D9"/>
    <w:rsid w:val="00915522"/>
    <w:rsid w:val="00915568"/>
    <w:rsid w:val="00915641"/>
    <w:rsid w:val="009156F2"/>
    <w:rsid w:val="00915802"/>
    <w:rsid w:val="009158CD"/>
    <w:rsid w:val="009159A2"/>
    <w:rsid w:val="00915A0D"/>
    <w:rsid w:val="00915B93"/>
    <w:rsid w:val="00915C44"/>
    <w:rsid w:val="00915C61"/>
    <w:rsid w:val="00915CDA"/>
    <w:rsid w:val="00915DD6"/>
    <w:rsid w:val="00915DFC"/>
    <w:rsid w:val="009160AB"/>
    <w:rsid w:val="009160DE"/>
    <w:rsid w:val="009162F7"/>
    <w:rsid w:val="00916324"/>
    <w:rsid w:val="00916332"/>
    <w:rsid w:val="00916454"/>
    <w:rsid w:val="00916519"/>
    <w:rsid w:val="009165BA"/>
    <w:rsid w:val="0091693B"/>
    <w:rsid w:val="00916C0B"/>
    <w:rsid w:val="00916C72"/>
    <w:rsid w:val="00916D54"/>
    <w:rsid w:val="00916F9C"/>
    <w:rsid w:val="00917181"/>
    <w:rsid w:val="00917190"/>
    <w:rsid w:val="009171B3"/>
    <w:rsid w:val="009173B3"/>
    <w:rsid w:val="00917AD0"/>
    <w:rsid w:val="00917DD7"/>
    <w:rsid w:val="00917DF5"/>
    <w:rsid w:val="00917EDA"/>
    <w:rsid w:val="0092000C"/>
    <w:rsid w:val="009200E3"/>
    <w:rsid w:val="00920102"/>
    <w:rsid w:val="00920151"/>
    <w:rsid w:val="00920282"/>
    <w:rsid w:val="009203A8"/>
    <w:rsid w:val="009209B3"/>
    <w:rsid w:val="00920C5B"/>
    <w:rsid w:val="00920CC4"/>
    <w:rsid w:val="00920F54"/>
    <w:rsid w:val="00920F82"/>
    <w:rsid w:val="00921036"/>
    <w:rsid w:val="0092105E"/>
    <w:rsid w:val="0092107B"/>
    <w:rsid w:val="00921169"/>
    <w:rsid w:val="0092116D"/>
    <w:rsid w:val="0092123F"/>
    <w:rsid w:val="00921569"/>
    <w:rsid w:val="009215A8"/>
    <w:rsid w:val="009215C8"/>
    <w:rsid w:val="009215F9"/>
    <w:rsid w:val="0092166B"/>
    <w:rsid w:val="009217C4"/>
    <w:rsid w:val="00921A57"/>
    <w:rsid w:val="00921E3E"/>
    <w:rsid w:val="00921F48"/>
    <w:rsid w:val="00921F53"/>
    <w:rsid w:val="00922098"/>
    <w:rsid w:val="009221B6"/>
    <w:rsid w:val="009225C3"/>
    <w:rsid w:val="0092276B"/>
    <w:rsid w:val="0092289B"/>
    <w:rsid w:val="00922A34"/>
    <w:rsid w:val="00922E9A"/>
    <w:rsid w:val="00922F65"/>
    <w:rsid w:val="00923004"/>
    <w:rsid w:val="009232F1"/>
    <w:rsid w:val="0092338B"/>
    <w:rsid w:val="009235DF"/>
    <w:rsid w:val="00923657"/>
    <w:rsid w:val="0092366A"/>
    <w:rsid w:val="00923818"/>
    <w:rsid w:val="00923A62"/>
    <w:rsid w:val="00923A9C"/>
    <w:rsid w:val="00923C4A"/>
    <w:rsid w:val="00923C96"/>
    <w:rsid w:val="00923E31"/>
    <w:rsid w:val="00924083"/>
    <w:rsid w:val="009240B0"/>
    <w:rsid w:val="0092425F"/>
    <w:rsid w:val="009242D7"/>
    <w:rsid w:val="00924514"/>
    <w:rsid w:val="009245E7"/>
    <w:rsid w:val="00924632"/>
    <w:rsid w:val="0092477F"/>
    <w:rsid w:val="00924A70"/>
    <w:rsid w:val="00924DAE"/>
    <w:rsid w:val="00924E97"/>
    <w:rsid w:val="00924EDD"/>
    <w:rsid w:val="00924F26"/>
    <w:rsid w:val="009250C1"/>
    <w:rsid w:val="00925293"/>
    <w:rsid w:val="009253F4"/>
    <w:rsid w:val="00925426"/>
    <w:rsid w:val="0092561B"/>
    <w:rsid w:val="00925A23"/>
    <w:rsid w:val="00925BA4"/>
    <w:rsid w:val="00925D93"/>
    <w:rsid w:val="00925DAA"/>
    <w:rsid w:val="00925E2F"/>
    <w:rsid w:val="00926896"/>
    <w:rsid w:val="00926950"/>
    <w:rsid w:val="00926956"/>
    <w:rsid w:val="00926B0A"/>
    <w:rsid w:val="00926E59"/>
    <w:rsid w:val="00926E98"/>
    <w:rsid w:val="00926F5F"/>
    <w:rsid w:val="0092702E"/>
    <w:rsid w:val="0092714E"/>
    <w:rsid w:val="00927199"/>
    <w:rsid w:val="009273EA"/>
    <w:rsid w:val="00927512"/>
    <w:rsid w:val="00927734"/>
    <w:rsid w:val="0092798E"/>
    <w:rsid w:val="009279E0"/>
    <w:rsid w:val="00927A81"/>
    <w:rsid w:val="00927A9A"/>
    <w:rsid w:val="00927C36"/>
    <w:rsid w:val="00927D36"/>
    <w:rsid w:val="00927D9A"/>
    <w:rsid w:val="00927DA9"/>
    <w:rsid w:val="00927DB9"/>
    <w:rsid w:val="00927E16"/>
    <w:rsid w:val="00930015"/>
    <w:rsid w:val="0093011B"/>
    <w:rsid w:val="009301D7"/>
    <w:rsid w:val="009301F5"/>
    <w:rsid w:val="00930242"/>
    <w:rsid w:val="009302E2"/>
    <w:rsid w:val="0093043F"/>
    <w:rsid w:val="009306F0"/>
    <w:rsid w:val="00930A7A"/>
    <w:rsid w:val="00930EBD"/>
    <w:rsid w:val="0093102B"/>
    <w:rsid w:val="00931034"/>
    <w:rsid w:val="009313E4"/>
    <w:rsid w:val="00931571"/>
    <w:rsid w:val="009315D9"/>
    <w:rsid w:val="009315F2"/>
    <w:rsid w:val="0093171F"/>
    <w:rsid w:val="009318B6"/>
    <w:rsid w:val="00931984"/>
    <w:rsid w:val="009319A4"/>
    <w:rsid w:val="009319E3"/>
    <w:rsid w:val="00931BAF"/>
    <w:rsid w:val="00931CA0"/>
    <w:rsid w:val="00931E17"/>
    <w:rsid w:val="00932023"/>
    <w:rsid w:val="009325F7"/>
    <w:rsid w:val="00932613"/>
    <w:rsid w:val="0093281C"/>
    <w:rsid w:val="009329D4"/>
    <w:rsid w:val="00932E61"/>
    <w:rsid w:val="00933254"/>
    <w:rsid w:val="00933342"/>
    <w:rsid w:val="0093338A"/>
    <w:rsid w:val="00933749"/>
    <w:rsid w:val="00933789"/>
    <w:rsid w:val="009339E0"/>
    <w:rsid w:val="00933A32"/>
    <w:rsid w:val="00933E47"/>
    <w:rsid w:val="00933F64"/>
    <w:rsid w:val="00934065"/>
    <w:rsid w:val="0093416B"/>
    <w:rsid w:val="00934219"/>
    <w:rsid w:val="0093425B"/>
    <w:rsid w:val="00934361"/>
    <w:rsid w:val="009345BF"/>
    <w:rsid w:val="009345D5"/>
    <w:rsid w:val="00934734"/>
    <w:rsid w:val="00934B03"/>
    <w:rsid w:val="00934B36"/>
    <w:rsid w:val="00934E06"/>
    <w:rsid w:val="00934E8A"/>
    <w:rsid w:val="00934ED7"/>
    <w:rsid w:val="009350B0"/>
    <w:rsid w:val="009350C9"/>
    <w:rsid w:val="00935274"/>
    <w:rsid w:val="00935455"/>
    <w:rsid w:val="0093566A"/>
    <w:rsid w:val="00935897"/>
    <w:rsid w:val="009358CE"/>
    <w:rsid w:val="0093593F"/>
    <w:rsid w:val="00935A55"/>
    <w:rsid w:val="00935AC5"/>
    <w:rsid w:val="00935BF0"/>
    <w:rsid w:val="00935D3D"/>
    <w:rsid w:val="00935E53"/>
    <w:rsid w:val="00935EDF"/>
    <w:rsid w:val="00935FB0"/>
    <w:rsid w:val="00936231"/>
    <w:rsid w:val="00936313"/>
    <w:rsid w:val="0093631F"/>
    <w:rsid w:val="00936330"/>
    <w:rsid w:val="0093648D"/>
    <w:rsid w:val="00936499"/>
    <w:rsid w:val="00936603"/>
    <w:rsid w:val="009367C0"/>
    <w:rsid w:val="009367D7"/>
    <w:rsid w:val="0093684F"/>
    <w:rsid w:val="009368C2"/>
    <w:rsid w:val="009368E4"/>
    <w:rsid w:val="00936A1C"/>
    <w:rsid w:val="0093710B"/>
    <w:rsid w:val="00937212"/>
    <w:rsid w:val="0093725E"/>
    <w:rsid w:val="009372DF"/>
    <w:rsid w:val="009372FA"/>
    <w:rsid w:val="00937348"/>
    <w:rsid w:val="009373DF"/>
    <w:rsid w:val="00937458"/>
    <w:rsid w:val="009374C3"/>
    <w:rsid w:val="009375EA"/>
    <w:rsid w:val="00937801"/>
    <w:rsid w:val="00937C43"/>
    <w:rsid w:val="00937C8D"/>
    <w:rsid w:val="00937CE6"/>
    <w:rsid w:val="00937DE5"/>
    <w:rsid w:val="00937EAE"/>
    <w:rsid w:val="0094001F"/>
    <w:rsid w:val="009401EB"/>
    <w:rsid w:val="009402E5"/>
    <w:rsid w:val="0094041B"/>
    <w:rsid w:val="009405DB"/>
    <w:rsid w:val="00940711"/>
    <w:rsid w:val="0094076E"/>
    <w:rsid w:val="00940842"/>
    <w:rsid w:val="0094085C"/>
    <w:rsid w:val="009408AE"/>
    <w:rsid w:val="0094097B"/>
    <w:rsid w:val="00940C96"/>
    <w:rsid w:val="00940CC1"/>
    <w:rsid w:val="00940CEA"/>
    <w:rsid w:val="00940EB9"/>
    <w:rsid w:val="00941066"/>
    <w:rsid w:val="00941518"/>
    <w:rsid w:val="009415E5"/>
    <w:rsid w:val="00941719"/>
    <w:rsid w:val="009417F7"/>
    <w:rsid w:val="0094186D"/>
    <w:rsid w:val="009418D1"/>
    <w:rsid w:val="00941A3C"/>
    <w:rsid w:val="00941A83"/>
    <w:rsid w:val="00941C26"/>
    <w:rsid w:val="00941CA9"/>
    <w:rsid w:val="00941DB1"/>
    <w:rsid w:val="00941F3D"/>
    <w:rsid w:val="00942067"/>
    <w:rsid w:val="009420AF"/>
    <w:rsid w:val="009420F7"/>
    <w:rsid w:val="009423DB"/>
    <w:rsid w:val="00942482"/>
    <w:rsid w:val="009424C6"/>
    <w:rsid w:val="00942687"/>
    <w:rsid w:val="00942CF8"/>
    <w:rsid w:val="009430B2"/>
    <w:rsid w:val="009432A9"/>
    <w:rsid w:val="009435CA"/>
    <w:rsid w:val="0094362C"/>
    <w:rsid w:val="0094397A"/>
    <w:rsid w:val="009439E3"/>
    <w:rsid w:val="00943B10"/>
    <w:rsid w:val="00943B1D"/>
    <w:rsid w:val="00943DC0"/>
    <w:rsid w:val="00943DF6"/>
    <w:rsid w:val="00943E01"/>
    <w:rsid w:val="00943E3C"/>
    <w:rsid w:val="00943E92"/>
    <w:rsid w:val="0094406D"/>
    <w:rsid w:val="009441C4"/>
    <w:rsid w:val="00944366"/>
    <w:rsid w:val="009443BE"/>
    <w:rsid w:val="0094467D"/>
    <w:rsid w:val="00944973"/>
    <w:rsid w:val="009449CD"/>
    <w:rsid w:val="00944A49"/>
    <w:rsid w:val="00944BD9"/>
    <w:rsid w:val="00944BFE"/>
    <w:rsid w:val="00944C42"/>
    <w:rsid w:val="00944CDD"/>
    <w:rsid w:val="00944CF5"/>
    <w:rsid w:val="00944DBA"/>
    <w:rsid w:val="00944EE9"/>
    <w:rsid w:val="009450B3"/>
    <w:rsid w:val="009450FC"/>
    <w:rsid w:val="009451EB"/>
    <w:rsid w:val="0094531C"/>
    <w:rsid w:val="00945534"/>
    <w:rsid w:val="00945643"/>
    <w:rsid w:val="00945674"/>
    <w:rsid w:val="0094588C"/>
    <w:rsid w:val="009458F9"/>
    <w:rsid w:val="0094599F"/>
    <w:rsid w:val="009459B1"/>
    <w:rsid w:val="009459FD"/>
    <w:rsid w:val="00945A60"/>
    <w:rsid w:val="00945A8F"/>
    <w:rsid w:val="00945AA6"/>
    <w:rsid w:val="00945AD6"/>
    <w:rsid w:val="00945BEF"/>
    <w:rsid w:val="00945D3F"/>
    <w:rsid w:val="00945D4B"/>
    <w:rsid w:val="00945DFC"/>
    <w:rsid w:val="00945EC0"/>
    <w:rsid w:val="00945EF6"/>
    <w:rsid w:val="00945F25"/>
    <w:rsid w:val="00945F9B"/>
    <w:rsid w:val="00946125"/>
    <w:rsid w:val="00946235"/>
    <w:rsid w:val="00946872"/>
    <w:rsid w:val="009468A0"/>
    <w:rsid w:val="0094696E"/>
    <w:rsid w:val="00946AFA"/>
    <w:rsid w:val="00946B53"/>
    <w:rsid w:val="00946BAD"/>
    <w:rsid w:val="00946DB6"/>
    <w:rsid w:val="00946E9C"/>
    <w:rsid w:val="00946F91"/>
    <w:rsid w:val="00947252"/>
    <w:rsid w:val="009474BF"/>
    <w:rsid w:val="00947705"/>
    <w:rsid w:val="00947756"/>
    <w:rsid w:val="009478B0"/>
    <w:rsid w:val="00947A51"/>
    <w:rsid w:val="00947D20"/>
    <w:rsid w:val="00947FA3"/>
    <w:rsid w:val="009502B8"/>
    <w:rsid w:val="00950481"/>
    <w:rsid w:val="0095077E"/>
    <w:rsid w:val="00950B3C"/>
    <w:rsid w:val="00950C1D"/>
    <w:rsid w:val="00950C72"/>
    <w:rsid w:val="00950D6C"/>
    <w:rsid w:val="00950DE6"/>
    <w:rsid w:val="00950DF9"/>
    <w:rsid w:val="009510E3"/>
    <w:rsid w:val="009510F3"/>
    <w:rsid w:val="009514DA"/>
    <w:rsid w:val="00951748"/>
    <w:rsid w:val="0095185A"/>
    <w:rsid w:val="00951B7A"/>
    <w:rsid w:val="00951C04"/>
    <w:rsid w:val="00951C2B"/>
    <w:rsid w:val="00951EB4"/>
    <w:rsid w:val="00952080"/>
    <w:rsid w:val="00952134"/>
    <w:rsid w:val="009522B4"/>
    <w:rsid w:val="00952359"/>
    <w:rsid w:val="009525E9"/>
    <w:rsid w:val="009528F8"/>
    <w:rsid w:val="00952971"/>
    <w:rsid w:val="00952C61"/>
    <w:rsid w:val="00952FCD"/>
    <w:rsid w:val="00953049"/>
    <w:rsid w:val="009532C8"/>
    <w:rsid w:val="00953433"/>
    <w:rsid w:val="0095345C"/>
    <w:rsid w:val="0095350B"/>
    <w:rsid w:val="00953825"/>
    <w:rsid w:val="00953830"/>
    <w:rsid w:val="009538A0"/>
    <w:rsid w:val="009538E3"/>
    <w:rsid w:val="009539B8"/>
    <w:rsid w:val="009539C8"/>
    <w:rsid w:val="00953AF4"/>
    <w:rsid w:val="00953B90"/>
    <w:rsid w:val="00953C06"/>
    <w:rsid w:val="00953D02"/>
    <w:rsid w:val="00953DE3"/>
    <w:rsid w:val="00953E00"/>
    <w:rsid w:val="00953EBB"/>
    <w:rsid w:val="00953F15"/>
    <w:rsid w:val="00953F8F"/>
    <w:rsid w:val="00954052"/>
    <w:rsid w:val="0095418C"/>
    <w:rsid w:val="00954240"/>
    <w:rsid w:val="0095427F"/>
    <w:rsid w:val="009542FE"/>
    <w:rsid w:val="00954320"/>
    <w:rsid w:val="0095432C"/>
    <w:rsid w:val="009543DE"/>
    <w:rsid w:val="009546D0"/>
    <w:rsid w:val="00954952"/>
    <w:rsid w:val="00954FA2"/>
    <w:rsid w:val="0095506A"/>
    <w:rsid w:val="009551F0"/>
    <w:rsid w:val="00955400"/>
    <w:rsid w:val="00955467"/>
    <w:rsid w:val="00955498"/>
    <w:rsid w:val="0095599C"/>
    <w:rsid w:val="00955A30"/>
    <w:rsid w:val="00955A9E"/>
    <w:rsid w:val="00955D08"/>
    <w:rsid w:val="00955D9B"/>
    <w:rsid w:val="00955E17"/>
    <w:rsid w:val="00955E4D"/>
    <w:rsid w:val="00955E59"/>
    <w:rsid w:val="00955F26"/>
    <w:rsid w:val="00956066"/>
    <w:rsid w:val="0095640D"/>
    <w:rsid w:val="0095642B"/>
    <w:rsid w:val="009564B5"/>
    <w:rsid w:val="009567FF"/>
    <w:rsid w:val="009568E5"/>
    <w:rsid w:val="00956E38"/>
    <w:rsid w:val="00956E78"/>
    <w:rsid w:val="00956EE4"/>
    <w:rsid w:val="00957026"/>
    <w:rsid w:val="009571C8"/>
    <w:rsid w:val="009574D2"/>
    <w:rsid w:val="009575A0"/>
    <w:rsid w:val="0095764F"/>
    <w:rsid w:val="00957732"/>
    <w:rsid w:val="00957865"/>
    <w:rsid w:val="00957905"/>
    <w:rsid w:val="00957A0D"/>
    <w:rsid w:val="00957A0E"/>
    <w:rsid w:val="00957ACE"/>
    <w:rsid w:val="00957AF9"/>
    <w:rsid w:val="00957B3C"/>
    <w:rsid w:val="00957B57"/>
    <w:rsid w:val="00957C19"/>
    <w:rsid w:val="00957DF6"/>
    <w:rsid w:val="00957E5C"/>
    <w:rsid w:val="00960011"/>
    <w:rsid w:val="00960050"/>
    <w:rsid w:val="009601C3"/>
    <w:rsid w:val="0096033E"/>
    <w:rsid w:val="00960564"/>
    <w:rsid w:val="00960619"/>
    <w:rsid w:val="00960692"/>
    <w:rsid w:val="00960755"/>
    <w:rsid w:val="009607B7"/>
    <w:rsid w:val="009607FA"/>
    <w:rsid w:val="009608FD"/>
    <w:rsid w:val="0096092A"/>
    <w:rsid w:val="00960B6E"/>
    <w:rsid w:val="00960BE2"/>
    <w:rsid w:val="00960D3C"/>
    <w:rsid w:val="00960E70"/>
    <w:rsid w:val="00960F42"/>
    <w:rsid w:val="0096115A"/>
    <w:rsid w:val="00961176"/>
    <w:rsid w:val="00961258"/>
    <w:rsid w:val="009614F4"/>
    <w:rsid w:val="00961665"/>
    <w:rsid w:val="00961832"/>
    <w:rsid w:val="00961B4F"/>
    <w:rsid w:val="00961C42"/>
    <w:rsid w:val="00961D4D"/>
    <w:rsid w:val="00961D58"/>
    <w:rsid w:val="00961ED0"/>
    <w:rsid w:val="00961FAB"/>
    <w:rsid w:val="00962141"/>
    <w:rsid w:val="00962228"/>
    <w:rsid w:val="009623D3"/>
    <w:rsid w:val="00962400"/>
    <w:rsid w:val="0096255B"/>
    <w:rsid w:val="00962A7C"/>
    <w:rsid w:val="00962DAA"/>
    <w:rsid w:val="00962DE9"/>
    <w:rsid w:val="00962E0E"/>
    <w:rsid w:val="00962E70"/>
    <w:rsid w:val="00962F5D"/>
    <w:rsid w:val="00962FFA"/>
    <w:rsid w:val="0096300B"/>
    <w:rsid w:val="009630C8"/>
    <w:rsid w:val="0096313A"/>
    <w:rsid w:val="0096320D"/>
    <w:rsid w:val="0096341D"/>
    <w:rsid w:val="009636EA"/>
    <w:rsid w:val="00963AAD"/>
    <w:rsid w:val="00963AE6"/>
    <w:rsid w:val="00963BA5"/>
    <w:rsid w:val="00963CA4"/>
    <w:rsid w:val="00963DD0"/>
    <w:rsid w:val="00963E06"/>
    <w:rsid w:val="00963E70"/>
    <w:rsid w:val="0096474F"/>
    <w:rsid w:val="0096493B"/>
    <w:rsid w:val="00964AB5"/>
    <w:rsid w:val="00964B73"/>
    <w:rsid w:val="00964B79"/>
    <w:rsid w:val="00964EFE"/>
    <w:rsid w:val="009652BF"/>
    <w:rsid w:val="00965334"/>
    <w:rsid w:val="00965A78"/>
    <w:rsid w:val="00965A82"/>
    <w:rsid w:val="00965C0E"/>
    <w:rsid w:val="00965CF1"/>
    <w:rsid w:val="00965F4D"/>
    <w:rsid w:val="00965F64"/>
    <w:rsid w:val="00965FB9"/>
    <w:rsid w:val="0096612C"/>
    <w:rsid w:val="00966171"/>
    <w:rsid w:val="0096629D"/>
    <w:rsid w:val="00966331"/>
    <w:rsid w:val="009664D0"/>
    <w:rsid w:val="00966510"/>
    <w:rsid w:val="00966572"/>
    <w:rsid w:val="00966598"/>
    <w:rsid w:val="009666A4"/>
    <w:rsid w:val="00966712"/>
    <w:rsid w:val="00966775"/>
    <w:rsid w:val="00966888"/>
    <w:rsid w:val="0096688C"/>
    <w:rsid w:val="009668A2"/>
    <w:rsid w:val="009668AE"/>
    <w:rsid w:val="009668E9"/>
    <w:rsid w:val="0096697A"/>
    <w:rsid w:val="00966A75"/>
    <w:rsid w:val="00966C2A"/>
    <w:rsid w:val="00966C46"/>
    <w:rsid w:val="00966DDC"/>
    <w:rsid w:val="00967449"/>
    <w:rsid w:val="0096747A"/>
    <w:rsid w:val="00967502"/>
    <w:rsid w:val="00967801"/>
    <w:rsid w:val="00967822"/>
    <w:rsid w:val="00967873"/>
    <w:rsid w:val="00967AA3"/>
    <w:rsid w:val="00967AE0"/>
    <w:rsid w:val="00967E25"/>
    <w:rsid w:val="00967EC7"/>
    <w:rsid w:val="0097015F"/>
    <w:rsid w:val="009701ED"/>
    <w:rsid w:val="009702B1"/>
    <w:rsid w:val="00970308"/>
    <w:rsid w:val="009706D5"/>
    <w:rsid w:val="0097088A"/>
    <w:rsid w:val="00970A7A"/>
    <w:rsid w:val="00970C43"/>
    <w:rsid w:val="00970F9F"/>
    <w:rsid w:val="009712EC"/>
    <w:rsid w:val="009713F1"/>
    <w:rsid w:val="00971406"/>
    <w:rsid w:val="0097157B"/>
    <w:rsid w:val="009715BD"/>
    <w:rsid w:val="0097183C"/>
    <w:rsid w:val="00971999"/>
    <w:rsid w:val="009719A1"/>
    <w:rsid w:val="009719B2"/>
    <w:rsid w:val="00971A5B"/>
    <w:rsid w:val="00971AB8"/>
    <w:rsid w:val="00971CFF"/>
    <w:rsid w:val="00971E46"/>
    <w:rsid w:val="00971EBD"/>
    <w:rsid w:val="00971EE2"/>
    <w:rsid w:val="00972015"/>
    <w:rsid w:val="00972252"/>
    <w:rsid w:val="0097227B"/>
    <w:rsid w:val="0097296E"/>
    <w:rsid w:val="00972B24"/>
    <w:rsid w:val="00972B87"/>
    <w:rsid w:val="00972B97"/>
    <w:rsid w:val="00972D92"/>
    <w:rsid w:val="00972F5A"/>
    <w:rsid w:val="009730CF"/>
    <w:rsid w:val="009731C7"/>
    <w:rsid w:val="00973239"/>
    <w:rsid w:val="00973287"/>
    <w:rsid w:val="0097329E"/>
    <w:rsid w:val="00973448"/>
    <w:rsid w:val="0097347A"/>
    <w:rsid w:val="009734ED"/>
    <w:rsid w:val="0097359E"/>
    <w:rsid w:val="00973914"/>
    <w:rsid w:val="00973992"/>
    <w:rsid w:val="009739DC"/>
    <w:rsid w:val="009739E2"/>
    <w:rsid w:val="00973C45"/>
    <w:rsid w:val="00973CA3"/>
    <w:rsid w:val="00973CAE"/>
    <w:rsid w:val="00973E5E"/>
    <w:rsid w:val="00973ED0"/>
    <w:rsid w:val="0097402F"/>
    <w:rsid w:val="0097425E"/>
    <w:rsid w:val="009742DE"/>
    <w:rsid w:val="009742F3"/>
    <w:rsid w:val="00974332"/>
    <w:rsid w:val="00974414"/>
    <w:rsid w:val="00974646"/>
    <w:rsid w:val="009746BA"/>
    <w:rsid w:val="009748BA"/>
    <w:rsid w:val="00974ABC"/>
    <w:rsid w:val="00974B9C"/>
    <w:rsid w:val="00974D3A"/>
    <w:rsid w:val="00974DF9"/>
    <w:rsid w:val="00974E7E"/>
    <w:rsid w:val="00974F0E"/>
    <w:rsid w:val="00974F77"/>
    <w:rsid w:val="0097534B"/>
    <w:rsid w:val="00975452"/>
    <w:rsid w:val="00975476"/>
    <w:rsid w:val="00975600"/>
    <w:rsid w:val="009756B2"/>
    <w:rsid w:val="0097576E"/>
    <w:rsid w:val="00975805"/>
    <w:rsid w:val="00975867"/>
    <w:rsid w:val="00975A12"/>
    <w:rsid w:val="00975CC5"/>
    <w:rsid w:val="00975CE8"/>
    <w:rsid w:val="00975D50"/>
    <w:rsid w:val="00975E36"/>
    <w:rsid w:val="00975F3E"/>
    <w:rsid w:val="00976081"/>
    <w:rsid w:val="00976082"/>
    <w:rsid w:val="00976106"/>
    <w:rsid w:val="0097616B"/>
    <w:rsid w:val="009763E9"/>
    <w:rsid w:val="00976400"/>
    <w:rsid w:val="009764B6"/>
    <w:rsid w:val="0097657A"/>
    <w:rsid w:val="009768D4"/>
    <w:rsid w:val="009769BB"/>
    <w:rsid w:val="00976A71"/>
    <w:rsid w:val="00976ABE"/>
    <w:rsid w:val="00976B4E"/>
    <w:rsid w:val="00976B62"/>
    <w:rsid w:val="00976B6D"/>
    <w:rsid w:val="00976D4C"/>
    <w:rsid w:val="00976D97"/>
    <w:rsid w:val="00976E7D"/>
    <w:rsid w:val="0097710E"/>
    <w:rsid w:val="00977154"/>
    <w:rsid w:val="0097719C"/>
    <w:rsid w:val="009772F4"/>
    <w:rsid w:val="00977404"/>
    <w:rsid w:val="00977681"/>
    <w:rsid w:val="00977A43"/>
    <w:rsid w:val="00977C9A"/>
    <w:rsid w:val="00977D8E"/>
    <w:rsid w:val="00980129"/>
    <w:rsid w:val="0098026F"/>
    <w:rsid w:val="0098032B"/>
    <w:rsid w:val="00980402"/>
    <w:rsid w:val="00980439"/>
    <w:rsid w:val="00980476"/>
    <w:rsid w:val="0098047F"/>
    <w:rsid w:val="009804B1"/>
    <w:rsid w:val="009805EF"/>
    <w:rsid w:val="0098073E"/>
    <w:rsid w:val="0098099A"/>
    <w:rsid w:val="00980A9C"/>
    <w:rsid w:val="00980C0C"/>
    <w:rsid w:val="00980C95"/>
    <w:rsid w:val="00980D1A"/>
    <w:rsid w:val="00980D7A"/>
    <w:rsid w:val="00980E04"/>
    <w:rsid w:val="00980E15"/>
    <w:rsid w:val="00980E29"/>
    <w:rsid w:val="0098132A"/>
    <w:rsid w:val="00981481"/>
    <w:rsid w:val="009814B1"/>
    <w:rsid w:val="009816B0"/>
    <w:rsid w:val="009816EA"/>
    <w:rsid w:val="00981751"/>
    <w:rsid w:val="009818D6"/>
    <w:rsid w:val="00981939"/>
    <w:rsid w:val="00981D19"/>
    <w:rsid w:val="00981D32"/>
    <w:rsid w:val="00981F43"/>
    <w:rsid w:val="00981F56"/>
    <w:rsid w:val="00981FD0"/>
    <w:rsid w:val="00982003"/>
    <w:rsid w:val="00982009"/>
    <w:rsid w:val="00982075"/>
    <w:rsid w:val="009823B7"/>
    <w:rsid w:val="009823E6"/>
    <w:rsid w:val="00982629"/>
    <w:rsid w:val="009826C0"/>
    <w:rsid w:val="009827BA"/>
    <w:rsid w:val="00982977"/>
    <w:rsid w:val="00982BBF"/>
    <w:rsid w:val="00982D98"/>
    <w:rsid w:val="00982E32"/>
    <w:rsid w:val="00982EC0"/>
    <w:rsid w:val="009832C3"/>
    <w:rsid w:val="009834AA"/>
    <w:rsid w:val="0098356D"/>
    <w:rsid w:val="009836D0"/>
    <w:rsid w:val="00983984"/>
    <w:rsid w:val="00983991"/>
    <w:rsid w:val="00983D1D"/>
    <w:rsid w:val="00983F1F"/>
    <w:rsid w:val="0098408B"/>
    <w:rsid w:val="00984508"/>
    <w:rsid w:val="0098494D"/>
    <w:rsid w:val="00984959"/>
    <w:rsid w:val="00984A6F"/>
    <w:rsid w:val="00984FB4"/>
    <w:rsid w:val="009850F4"/>
    <w:rsid w:val="0098529F"/>
    <w:rsid w:val="00985305"/>
    <w:rsid w:val="009854A9"/>
    <w:rsid w:val="0098550A"/>
    <w:rsid w:val="0098557F"/>
    <w:rsid w:val="009855FE"/>
    <w:rsid w:val="0098573C"/>
    <w:rsid w:val="00985AEE"/>
    <w:rsid w:val="00985C9F"/>
    <w:rsid w:val="00985CEC"/>
    <w:rsid w:val="00985E47"/>
    <w:rsid w:val="00985F2A"/>
    <w:rsid w:val="00985F6B"/>
    <w:rsid w:val="0098630C"/>
    <w:rsid w:val="009868A4"/>
    <w:rsid w:val="00986931"/>
    <w:rsid w:val="00986A13"/>
    <w:rsid w:val="00986B61"/>
    <w:rsid w:val="00986BFA"/>
    <w:rsid w:val="00986C44"/>
    <w:rsid w:val="00987273"/>
    <w:rsid w:val="00987300"/>
    <w:rsid w:val="00987497"/>
    <w:rsid w:val="009874EF"/>
    <w:rsid w:val="009877A8"/>
    <w:rsid w:val="009878FB"/>
    <w:rsid w:val="00987CC2"/>
    <w:rsid w:val="00987CF3"/>
    <w:rsid w:val="00987EB6"/>
    <w:rsid w:val="00987ED6"/>
    <w:rsid w:val="00987EF6"/>
    <w:rsid w:val="00990043"/>
    <w:rsid w:val="009901A5"/>
    <w:rsid w:val="009902A8"/>
    <w:rsid w:val="00990354"/>
    <w:rsid w:val="009904EE"/>
    <w:rsid w:val="00990621"/>
    <w:rsid w:val="00990744"/>
    <w:rsid w:val="0099078C"/>
    <w:rsid w:val="00990914"/>
    <w:rsid w:val="00990D05"/>
    <w:rsid w:val="00990DB9"/>
    <w:rsid w:val="00990F26"/>
    <w:rsid w:val="00990F97"/>
    <w:rsid w:val="009910CD"/>
    <w:rsid w:val="0099125D"/>
    <w:rsid w:val="00991341"/>
    <w:rsid w:val="00991508"/>
    <w:rsid w:val="00991859"/>
    <w:rsid w:val="00991A01"/>
    <w:rsid w:val="00991A5F"/>
    <w:rsid w:val="00991BD3"/>
    <w:rsid w:val="00991C43"/>
    <w:rsid w:val="00991C95"/>
    <w:rsid w:val="00991D9C"/>
    <w:rsid w:val="00991DC4"/>
    <w:rsid w:val="00991FE5"/>
    <w:rsid w:val="0099202C"/>
    <w:rsid w:val="00992053"/>
    <w:rsid w:val="00992075"/>
    <w:rsid w:val="009921C6"/>
    <w:rsid w:val="00992505"/>
    <w:rsid w:val="00992693"/>
    <w:rsid w:val="00992705"/>
    <w:rsid w:val="009927CC"/>
    <w:rsid w:val="00992885"/>
    <w:rsid w:val="00992AB0"/>
    <w:rsid w:val="00992CCF"/>
    <w:rsid w:val="00992DDA"/>
    <w:rsid w:val="00992F37"/>
    <w:rsid w:val="00992F57"/>
    <w:rsid w:val="00993187"/>
    <w:rsid w:val="009931C6"/>
    <w:rsid w:val="00993229"/>
    <w:rsid w:val="00993430"/>
    <w:rsid w:val="009937A9"/>
    <w:rsid w:val="00993879"/>
    <w:rsid w:val="00993902"/>
    <w:rsid w:val="00993EB2"/>
    <w:rsid w:val="00994055"/>
    <w:rsid w:val="009940BB"/>
    <w:rsid w:val="009941CC"/>
    <w:rsid w:val="009942D0"/>
    <w:rsid w:val="0099430F"/>
    <w:rsid w:val="009943E5"/>
    <w:rsid w:val="009944D5"/>
    <w:rsid w:val="009946ED"/>
    <w:rsid w:val="00994885"/>
    <w:rsid w:val="009948EA"/>
    <w:rsid w:val="0099496C"/>
    <w:rsid w:val="00994A67"/>
    <w:rsid w:val="00994D6D"/>
    <w:rsid w:val="00994D82"/>
    <w:rsid w:val="00994E32"/>
    <w:rsid w:val="0099503A"/>
    <w:rsid w:val="00995047"/>
    <w:rsid w:val="00995206"/>
    <w:rsid w:val="009953C9"/>
    <w:rsid w:val="0099546F"/>
    <w:rsid w:val="00995597"/>
    <w:rsid w:val="00995A0E"/>
    <w:rsid w:val="00995E1A"/>
    <w:rsid w:val="00995E8D"/>
    <w:rsid w:val="00995EEC"/>
    <w:rsid w:val="00995FE8"/>
    <w:rsid w:val="00996347"/>
    <w:rsid w:val="00996437"/>
    <w:rsid w:val="00996510"/>
    <w:rsid w:val="00996609"/>
    <w:rsid w:val="009966A8"/>
    <w:rsid w:val="00996792"/>
    <w:rsid w:val="00996843"/>
    <w:rsid w:val="00996868"/>
    <w:rsid w:val="00996969"/>
    <w:rsid w:val="00996A69"/>
    <w:rsid w:val="00996BCC"/>
    <w:rsid w:val="00996CC9"/>
    <w:rsid w:val="00996D64"/>
    <w:rsid w:val="00996F94"/>
    <w:rsid w:val="0099700A"/>
    <w:rsid w:val="00997017"/>
    <w:rsid w:val="009970BD"/>
    <w:rsid w:val="009971D8"/>
    <w:rsid w:val="009972F2"/>
    <w:rsid w:val="0099730B"/>
    <w:rsid w:val="009973AE"/>
    <w:rsid w:val="009976AD"/>
    <w:rsid w:val="009976C0"/>
    <w:rsid w:val="00997888"/>
    <w:rsid w:val="009978A0"/>
    <w:rsid w:val="00997B46"/>
    <w:rsid w:val="00997B9D"/>
    <w:rsid w:val="00997B9E"/>
    <w:rsid w:val="00997C31"/>
    <w:rsid w:val="00997C6D"/>
    <w:rsid w:val="00997D39"/>
    <w:rsid w:val="00997DD2"/>
    <w:rsid w:val="00997E0F"/>
    <w:rsid w:val="00997E23"/>
    <w:rsid w:val="00997E72"/>
    <w:rsid w:val="00997E80"/>
    <w:rsid w:val="009A002F"/>
    <w:rsid w:val="009A01B0"/>
    <w:rsid w:val="009A01C1"/>
    <w:rsid w:val="009A03F4"/>
    <w:rsid w:val="009A08B6"/>
    <w:rsid w:val="009A094D"/>
    <w:rsid w:val="009A0A93"/>
    <w:rsid w:val="009A0C41"/>
    <w:rsid w:val="009A0CFA"/>
    <w:rsid w:val="009A0E82"/>
    <w:rsid w:val="009A0EB1"/>
    <w:rsid w:val="009A1216"/>
    <w:rsid w:val="009A12E9"/>
    <w:rsid w:val="009A131E"/>
    <w:rsid w:val="009A132E"/>
    <w:rsid w:val="009A1384"/>
    <w:rsid w:val="009A13E8"/>
    <w:rsid w:val="009A145E"/>
    <w:rsid w:val="009A150E"/>
    <w:rsid w:val="009A1582"/>
    <w:rsid w:val="009A166C"/>
    <w:rsid w:val="009A16FD"/>
    <w:rsid w:val="009A1746"/>
    <w:rsid w:val="009A17C0"/>
    <w:rsid w:val="009A1805"/>
    <w:rsid w:val="009A1B4D"/>
    <w:rsid w:val="009A1DA1"/>
    <w:rsid w:val="009A1F11"/>
    <w:rsid w:val="009A2151"/>
    <w:rsid w:val="009A216D"/>
    <w:rsid w:val="009A2325"/>
    <w:rsid w:val="009A2424"/>
    <w:rsid w:val="009A24C0"/>
    <w:rsid w:val="009A253B"/>
    <w:rsid w:val="009A25DE"/>
    <w:rsid w:val="009A2769"/>
    <w:rsid w:val="009A2826"/>
    <w:rsid w:val="009A283D"/>
    <w:rsid w:val="009A2A39"/>
    <w:rsid w:val="009A2A60"/>
    <w:rsid w:val="009A2B35"/>
    <w:rsid w:val="009A2B86"/>
    <w:rsid w:val="009A2E61"/>
    <w:rsid w:val="009A2F74"/>
    <w:rsid w:val="009A2FB1"/>
    <w:rsid w:val="009A3200"/>
    <w:rsid w:val="009A328E"/>
    <w:rsid w:val="009A331F"/>
    <w:rsid w:val="009A3495"/>
    <w:rsid w:val="009A35B3"/>
    <w:rsid w:val="009A36C2"/>
    <w:rsid w:val="009A371E"/>
    <w:rsid w:val="009A392C"/>
    <w:rsid w:val="009A3E46"/>
    <w:rsid w:val="009A3EA7"/>
    <w:rsid w:val="009A4052"/>
    <w:rsid w:val="009A4068"/>
    <w:rsid w:val="009A4079"/>
    <w:rsid w:val="009A4114"/>
    <w:rsid w:val="009A42BC"/>
    <w:rsid w:val="009A42D9"/>
    <w:rsid w:val="009A43B3"/>
    <w:rsid w:val="009A46A7"/>
    <w:rsid w:val="009A46EF"/>
    <w:rsid w:val="009A4744"/>
    <w:rsid w:val="009A47AB"/>
    <w:rsid w:val="009A4A70"/>
    <w:rsid w:val="009A4B11"/>
    <w:rsid w:val="009A4BCF"/>
    <w:rsid w:val="009A4BD7"/>
    <w:rsid w:val="009A4C6B"/>
    <w:rsid w:val="009A4C73"/>
    <w:rsid w:val="009A4E2A"/>
    <w:rsid w:val="009A4F34"/>
    <w:rsid w:val="009A4FDC"/>
    <w:rsid w:val="009A5125"/>
    <w:rsid w:val="009A5158"/>
    <w:rsid w:val="009A51EF"/>
    <w:rsid w:val="009A52EB"/>
    <w:rsid w:val="009A52FF"/>
    <w:rsid w:val="009A54CB"/>
    <w:rsid w:val="009A54EB"/>
    <w:rsid w:val="009A55A9"/>
    <w:rsid w:val="009A5882"/>
    <w:rsid w:val="009A58B8"/>
    <w:rsid w:val="009A590A"/>
    <w:rsid w:val="009A5AD7"/>
    <w:rsid w:val="009A5D4A"/>
    <w:rsid w:val="009A5DD7"/>
    <w:rsid w:val="009A5DFF"/>
    <w:rsid w:val="009A5EC6"/>
    <w:rsid w:val="009A603C"/>
    <w:rsid w:val="009A6139"/>
    <w:rsid w:val="009A617A"/>
    <w:rsid w:val="009A61DF"/>
    <w:rsid w:val="009A6333"/>
    <w:rsid w:val="009A6579"/>
    <w:rsid w:val="009A6B48"/>
    <w:rsid w:val="009A6D28"/>
    <w:rsid w:val="009A6D62"/>
    <w:rsid w:val="009A6F19"/>
    <w:rsid w:val="009A7102"/>
    <w:rsid w:val="009A7252"/>
    <w:rsid w:val="009A72A4"/>
    <w:rsid w:val="009A72F1"/>
    <w:rsid w:val="009A7329"/>
    <w:rsid w:val="009A732B"/>
    <w:rsid w:val="009A7445"/>
    <w:rsid w:val="009A7466"/>
    <w:rsid w:val="009A75AC"/>
    <w:rsid w:val="009A76D4"/>
    <w:rsid w:val="009A7718"/>
    <w:rsid w:val="009A7729"/>
    <w:rsid w:val="009A78C7"/>
    <w:rsid w:val="009A78F4"/>
    <w:rsid w:val="009A7925"/>
    <w:rsid w:val="009A7994"/>
    <w:rsid w:val="009A79F8"/>
    <w:rsid w:val="009A7AEF"/>
    <w:rsid w:val="009A7B5A"/>
    <w:rsid w:val="009A7DCB"/>
    <w:rsid w:val="009A7E3D"/>
    <w:rsid w:val="009A7E53"/>
    <w:rsid w:val="009A7F09"/>
    <w:rsid w:val="009A7F0D"/>
    <w:rsid w:val="009A7FCF"/>
    <w:rsid w:val="009B028D"/>
    <w:rsid w:val="009B035F"/>
    <w:rsid w:val="009B0568"/>
    <w:rsid w:val="009B057C"/>
    <w:rsid w:val="009B058F"/>
    <w:rsid w:val="009B0885"/>
    <w:rsid w:val="009B0BB5"/>
    <w:rsid w:val="009B0D05"/>
    <w:rsid w:val="009B0D40"/>
    <w:rsid w:val="009B0D64"/>
    <w:rsid w:val="009B0DE3"/>
    <w:rsid w:val="009B0EA1"/>
    <w:rsid w:val="009B0EE6"/>
    <w:rsid w:val="009B0FF8"/>
    <w:rsid w:val="009B111A"/>
    <w:rsid w:val="009B1164"/>
    <w:rsid w:val="009B1323"/>
    <w:rsid w:val="009B139E"/>
    <w:rsid w:val="009B142F"/>
    <w:rsid w:val="009B17F2"/>
    <w:rsid w:val="009B18CE"/>
    <w:rsid w:val="009B1989"/>
    <w:rsid w:val="009B1B0B"/>
    <w:rsid w:val="009B1FCE"/>
    <w:rsid w:val="009B2140"/>
    <w:rsid w:val="009B2183"/>
    <w:rsid w:val="009B2278"/>
    <w:rsid w:val="009B2298"/>
    <w:rsid w:val="009B2309"/>
    <w:rsid w:val="009B249E"/>
    <w:rsid w:val="009B24B4"/>
    <w:rsid w:val="009B24EA"/>
    <w:rsid w:val="009B279C"/>
    <w:rsid w:val="009B2B01"/>
    <w:rsid w:val="009B2B1D"/>
    <w:rsid w:val="009B2B6A"/>
    <w:rsid w:val="009B2CA4"/>
    <w:rsid w:val="009B2D71"/>
    <w:rsid w:val="009B2E9C"/>
    <w:rsid w:val="009B2F1D"/>
    <w:rsid w:val="009B3028"/>
    <w:rsid w:val="009B30B5"/>
    <w:rsid w:val="009B3142"/>
    <w:rsid w:val="009B31D6"/>
    <w:rsid w:val="009B339B"/>
    <w:rsid w:val="009B33F0"/>
    <w:rsid w:val="009B352F"/>
    <w:rsid w:val="009B3571"/>
    <w:rsid w:val="009B35A1"/>
    <w:rsid w:val="009B36CD"/>
    <w:rsid w:val="009B37FC"/>
    <w:rsid w:val="009B3842"/>
    <w:rsid w:val="009B3877"/>
    <w:rsid w:val="009B38E1"/>
    <w:rsid w:val="009B391C"/>
    <w:rsid w:val="009B392E"/>
    <w:rsid w:val="009B39DD"/>
    <w:rsid w:val="009B39DF"/>
    <w:rsid w:val="009B3A54"/>
    <w:rsid w:val="009B3B2F"/>
    <w:rsid w:val="009B3D4B"/>
    <w:rsid w:val="009B3EAC"/>
    <w:rsid w:val="009B3F87"/>
    <w:rsid w:val="009B41C8"/>
    <w:rsid w:val="009B432A"/>
    <w:rsid w:val="009B4647"/>
    <w:rsid w:val="009B4A19"/>
    <w:rsid w:val="009B4D8F"/>
    <w:rsid w:val="009B4DE7"/>
    <w:rsid w:val="009B5090"/>
    <w:rsid w:val="009B5206"/>
    <w:rsid w:val="009B5425"/>
    <w:rsid w:val="009B560E"/>
    <w:rsid w:val="009B5B4B"/>
    <w:rsid w:val="009B5F94"/>
    <w:rsid w:val="009B5FA7"/>
    <w:rsid w:val="009B619C"/>
    <w:rsid w:val="009B6206"/>
    <w:rsid w:val="009B6434"/>
    <w:rsid w:val="009B65DF"/>
    <w:rsid w:val="009B66DF"/>
    <w:rsid w:val="009B6768"/>
    <w:rsid w:val="009B679D"/>
    <w:rsid w:val="009B67F6"/>
    <w:rsid w:val="009B68E6"/>
    <w:rsid w:val="009B69FC"/>
    <w:rsid w:val="009B6BAD"/>
    <w:rsid w:val="009B6DAF"/>
    <w:rsid w:val="009B6FBD"/>
    <w:rsid w:val="009B70FB"/>
    <w:rsid w:val="009B71F3"/>
    <w:rsid w:val="009B72C5"/>
    <w:rsid w:val="009B73A8"/>
    <w:rsid w:val="009B7433"/>
    <w:rsid w:val="009B7893"/>
    <w:rsid w:val="009B791C"/>
    <w:rsid w:val="009B7993"/>
    <w:rsid w:val="009B7AFD"/>
    <w:rsid w:val="009B7C43"/>
    <w:rsid w:val="009B7EF7"/>
    <w:rsid w:val="009C0174"/>
    <w:rsid w:val="009C0297"/>
    <w:rsid w:val="009C029D"/>
    <w:rsid w:val="009C03F7"/>
    <w:rsid w:val="009C0529"/>
    <w:rsid w:val="009C089D"/>
    <w:rsid w:val="009C0922"/>
    <w:rsid w:val="009C093F"/>
    <w:rsid w:val="009C09D9"/>
    <w:rsid w:val="009C0CCC"/>
    <w:rsid w:val="009C0E5A"/>
    <w:rsid w:val="009C0F85"/>
    <w:rsid w:val="009C101F"/>
    <w:rsid w:val="009C113B"/>
    <w:rsid w:val="009C1168"/>
    <w:rsid w:val="009C1210"/>
    <w:rsid w:val="009C1378"/>
    <w:rsid w:val="009C17C2"/>
    <w:rsid w:val="009C1891"/>
    <w:rsid w:val="009C1A63"/>
    <w:rsid w:val="009C1C8F"/>
    <w:rsid w:val="009C1ED9"/>
    <w:rsid w:val="009C1FAD"/>
    <w:rsid w:val="009C20D5"/>
    <w:rsid w:val="009C23B4"/>
    <w:rsid w:val="009C23FC"/>
    <w:rsid w:val="009C26B5"/>
    <w:rsid w:val="009C2839"/>
    <w:rsid w:val="009C2854"/>
    <w:rsid w:val="009C2932"/>
    <w:rsid w:val="009C2971"/>
    <w:rsid w:val="009C2977"/>
    <w:rsid w:val="009C2990"/>
    <w:rsid w:val="009C29ED"/>
    <w:rsid w:val="009C2AC2"/>
    <w:rsid w:val="009C2BFB"/>
    <w:rsid w:val="009C2C8F"/>
    <w:rsid w:val="009C2F26"/>
    <w:rsid w:val="009C3110"/>
    <w:rsid w:val="009C337C"/>
    <w:rsid w:val="009C3399"/>
    <w:rsid w:val="009C3443"/>
    <w:rsid w:val="009C34A6"/>
    <w:rsid w:val="009C35D2"/>
    <w:rsid w:val="009C364A"/>
    <w:rsid w:val="009C3695"/>
    <w:rsid w:val="009C380A"/>
    <w:rsid w:val="009C393B"/>
    <w:rsid w:val="009C3C14"/>
    <w:rsid w:val="009C3EA7"/>
    <w:rsid w:val="009C3EB6"/>
    <w:rsid w:val="009C3F21"/>
    <w:rsid w:val="009C409F"/>
    <w:rsid w:val="009C4347"/>
    <w:rsid w:val="009C458D"/>
    <w:rsid w:val="009C46B4"/>
    <w:rsid w:val="009C4A01"/>
    <w:rsid w:val="009C4C23"/>
    <w:rsid w:val="009C514B"/>
    <w:rsid w:val="009C5184"/>
    <w:rsid w:val="009C53CE"/>
    <w:rsid w:val="009C5451"/>
    <w:rsid w:val="009C5889"/>
    <w:rsid w:val="009C59B3"/>
    <w:rsid w:val="009C5A00"/>
    <w:rsid w:val="009C5A90"/>
    <w:rsid w:val="009C5D3C"/>
    <w:rsid w:val="009C5D86"/>
    <w:rsid w:val="009C5D93"/>
    <w:rsid w:val="009C5D9A"/>
    <w:rsid w:val="009C5DA8"/>
    <w:rsid w:val="009C5E54"/>
    <w:rsid w:val="009C5F5B"/>
    <w:rsid w:val="009C5F97"/>
    <w:rsid w:val="009C6106"/>
    <w:rsid w:val="009C6285"/>
    <w:rsid w:val="009C634E"/>
    <w:rsid w:val="009C6529"/>
    <w:rsid w:val="009C693B"/>
    <w:rsid w:val="009C6A24"/>
    <w:rsid w:val="009C6A2B"/>
    <w:rsid w:val="009C6B0B"/>
    <w:rsid w:val="009C6B37"/>
    <w:rsid w:val="009C6DFF"/>
    <w:rsid w:val="009C6E1C"/>
    <w:rsid w:val="009C6F9D"/>
    <w:rsid w:val="009C7136"/>
    <w:rsid w:val="009C71D1"/>
    <w:rsid w:val="009C732B"/>
    <w:rsid w:val="009C734B"/>
    <w:rsid w:val="009C74F2"/>
    <w:rsid w:val="009C76B0"/>
    <w:rsid w:val="009C77AA"/>
    <w:rsid w:val="009C789D"/>
    <w:rsid w:val="009C7940"/>
    <w:rsid w:val="009C79BD"/>
    <w:rsid w:val="009C7A29"/>
    <w:rsid w:val="009C7C7E"/>
    <w:rsid w:val="009C7E10"/>
    <w:rsid w:val="009C7E54"/>
    <w:rsid w:val="009C7EE7"/>
    <w:rsid w:val="009C7F3A"/>
    <w:rsid w:val="009D014F"/>
    <w:rsid w:val="009D0416"/>
    <w:rsid w:val="009D0461"/>
    <w:rsid w:val="009D04B5"/>
    <w:rsid w:val="009D05D3"/>
    <w:rsid w:val="009D073F"/>
    <w:rsid w:val="009D08D8"/>
    <w:rsid w:val="009D0995"/>
    <w:rsid w:val="009D0A20"/>
    <w:rsid w:val="009D0C35"/>
    <w:rsid w:val="009D0CA1"/>
    <w:rsid w:val="009D0CCF"/>
    <w:rsid w:val="009D0CF1"/>
    <w:rsid w:val="009D0D17"/>
    <w:rsid w:val="009D0D5B"/>
    <w:rsid w:val="009D0E11"/>
    <w:rsid w:val="009D0ECF"/>
    <w:rsid w:val="009D0F51"/>
    <w:rsid w:val="009D0FFB"/>
    <w:rsid w:val="009D10AF"/>
    <w:rsid w:val="009D144A"/>
    <w:rsid w:val="009D145C"/>
    <w:rsid w:val="009D1595"/>
    <w:rsid w:val="009D1652"/>
    <w:rsid w:val="009D166B"/>
    <w:rsid w:val="009D17DF"/>
    <w:rsid w:val="009D19E2"/>
    <w:rsid w:val="009D1C6B"/>
    <w:rsid w:val="009D1DA5"/>
    <w:rsid w:val="009D21AD"/>
    <w:rsid w:val="009D22A3"/>
    <w:rsid w:val="009D22F5"/>
    <w:rsid w:val="009D23BB"/>
    <w:rsid w:val="009D23CC"/>
    <w:rsid w:val="009D23ED"/>
    <w:rsid w:val="009D24B0"/>
    <w:rsid w:val="009D253D"/>
    <w:rsid w:val="009D2735"/>
    <w:rsid w:val="009D2864"/>
    <w:rsid w:val="009D2941"/>
    <w:rsid w:val="009D2A40"/>
    <w:rsid w:val="009D2B1A"/>
    <w:rsid w:val="009D2B68"/>
    <w:rsid w:val="009D2BFA"/>
    <w:rsid w:val="009D2C13"/>
    <w:rsid w:val="009D2C39"/>
    <w:rsid w:val="009D2E27"/>
    <w:rsid w:val="009D2F22"/>
    <w:rsid w:val="009D31E6"/>
    <w:rsid w:val="009D325B"/>
    <w:rsid w:val="009D34D3"/>
    <w:rsid w:val="009D3508"/>
    <w:rsid w:val="009D3672"/>
    <w:rsid w:val="009D3764"/>
    <w:rsid w:val="009D3858"/>
    <w:rsid w:val="009D3F99"/>
    <w:rsid w:val="009D4063"/>
    <w:rsid w:val="009D427A"/>
    <w:rsid w:val="009D42AB"/>
    <w:rsid w:val="009D42F5"/>
    <w:rsid w:val="009D4445"/>
    <w:rsid w:val="009D4555"/>
    <w:rsid w:val="009D472B"/>
    <w:rsid w:val="009D4CBC"/>
    <w:rsid w:val="009D4CE0"/>
    <w:rsid w:val="009D4D6C"/>
    <w:rsid w:val="009D4D74"/>
    <w:rsid w:val="009D4D7A"/>
    <w:rsid w:val="009D4DED"/>
    <w:rsid w:val="009D4F04"/>
    <w:rsid w:val="009D5006"/>
    <w:rsid w:val="009D520B"/>
    <w:rsid w:val="009D529A"/>
    <w:rsid w:val="009D53AC"/>
    <w:rsid w:val="009D576D"/>
    <w:rsid w:val="009D587C"/>
    <w:rsid w:val="009D58D5"/>
    <w:rsid w:val="009D5A55"/>
    <w:rsid w:val="009D5B00"/>
    <w:rsid w:val="009D5B69"/>
    <w:rsid w:val="009D5C69"/>
    <w:rsid w:val="009D5C8A"/>
    <w:rsid w:val="009D5CC2"/>
    <w:rsid w:val="009D5D7D"/>
    <w:rsid w:val="009D5E67"/>
    <w:rsid w:val="009D5F78"/>
    <w:rsid w:val="009D61B9"/>
    <w:rsid w:val="009D625E"/>
    <w:rsid w:val="009D6338"/>
    <w:rsid w:val="009D6473"/>
    <w:rsid w:val="009D6814"/>
    <w:rsid w:val="009D6C2B"/>
    <w:rsid w:val="009D6ECA"/>
    <w:rsid w:val="009D6F2E"/>
    <w:rsid w:val="009D6F3D"/>
    <w:rsid w:val="009D71B8"/>
    <w:rsid w:val="009D7204"/>
    <w:rsid w:val="009D737E"/>
    <w:rsid w:val="009D74D3"/>
    <w:rsid w:val="009D74DB"/>
    <w:rsid w:val="009D75A9"/>
    <w:rsid w:val="009D7725"/>
    <w:rsid w:val="009D776F"/>
    <w:rsid w:val="009D7A72"/>
    <w:rsid w:val="009D7B96"/>
    <w:rsid w:val="009D7C38"/>
    <w:rsid w:val="009D7CD6"/>
    <w:rsid w:val="009D7D6E"/>
    <w:rsid w:val="009D7F72"/>
    <w:rsid w:val="009D7F85"/>
    <w:rsid w:val="009E026D"/>
    <w:rsid w:val="009E02AE"/>
    <w:rsid w:val="009E03AE"/>
    <w:rsid w:val="009E0425"/>
    <w:rsid w:val="009E042D"/>
    <w:rsid w:val="009E0797"/>
    <w:rsid w:val="009E07AB"/>
    <w:rsid w:val="009E0879"/>
    <w:rsid w:val="009E097A"/>
    <w:rsid w:val="009E0AC7"/>
    <w:rsid w:val="009E0B08"/>
    <w:rsid w:val="009E0EE0"/>
    <w:rsid w:val="009E10AF"/>
    <w:rsid w:val="009E1438"/>
    <w:rsid w:val="009E1727"/>
    <w:rsid w:val="009E180F"/>
    <w:rsid w:val="009E18B8"/>
    <w:rsid w:val="009E18FD"/>
    <w:rsid w:val="009E1937"/>
    <w:rsid w:val="009E1AC1"/>
    <w:rsid w:val="009E1C15"/>
    <w:rsid w:val="009E1C88"/>
    <w:rsid w:val="009E1C9A"/>
    <w:rsid w:val="009E1D81"/>
    <w:rsid w:val="009E1D99"/>
    <w:rsid w:val="009E1F28"/>
    <w:rsid w:val="009E1FAF"/>
    <w:rsid w:val="009E202B"/>
    <w:rsid w:val="009E2037"/>
    <w:rsid w:val="009E2064"/>
    <w:rsid w:val="009E21FC"/>
    <w:rsid w:val="009E2241"/>
    <w:rsid w:val="009E23DA"/>
    <w:rsid w:val="009E2616"/>
    <w:rsid w:val="009E284C"/>
    <w:rsid w:val="009E2939"/>
    <w:rsid w:val="009E2A08"/>
    <w:rsid w:val="009E2F36"/>
    <w:rsid w:val="009E304C"/>
    <w:rsid w:val="009E315D"/>
    <w:rsid w:val="009E33EF"/>
    <w:rsid w:val="009E345C"/>
    <w:rsid w:val="009E353D"/>
    <w:rsid w:val="009E3969"/>
    <w:rsid w:val="009E39DF"/>
    <w:rsid w:val="009E39F6"/>
    <w:rsid w:val="009E3AC8"/>
    <w:rsid w:val="009E3B4C"/>
    <w:rsid w:val="009E3BC0"/>
    <w:rsid w:val="009E3CD5"/>
    <w:rsid w:val="009E3CD8"/>
    <w:rsid w:val="009E3F2E"/>
    <w:rsid w:val="009E4192"/>
    <w:rsid w:val="009E45FA"/>
    <w:rsid w:val="009E465C"/>
    <w:rsid w:val="009E4790"/>
    <w:rsid w:val="009E485A"/>
    <w:rsid w:val="009E48D8"/>
    <w:rsid w:val="009E4A7E"/>
    <w:rsid w:val="009E4B36"/>
    <w:rsid w:val="009E4B84"/>
    <w:rsid w:val="009E4B9E"/>
    <w:rsid w:val="009E4C33"/>
    <w:rsid w:val="009E4D22"/>
    <w:rsid w:val="009E4EBA"/>
    <w:rsid w:val="009E505E"/>
    <w:rsid w:val="009E5279"/>
    <w:rsid w:val="009E52F1"/>
    <w:rsid w:val="009E55B7"/>
    <w:rsid w:val="009E56CA"/>
    <w:rsid w:val="009E56F0"/>
    <w:rsid w:val="009E56F4"/>
    <w:rsid w:val="009E5B97"/>
    <w:rsid w:val="009E5C3D"/>
    <w:rsid w:val="009E5C4F"/>
    <w:rsid w:val="009E5E02"/>
    <w:rsid w:val="009E5E3D"/>
    <w:rsid w:val="009E6078"/>
    <w:rsid w:val="009E607C"/>
    <w:rsid w:val="009E630C"/>
    <w:rsid w:val="009E6316"/>
    <w:rsid w:val="009E6415"/>
    <w:rsid w:val="009E6671"/>
    <w:rsid w:val="009E6770"/>
    <w:rsid w:val="009E67D2"/>
    <w:rsid w:val="009E696D"/>
    <w:rsid w:val="009E6A95"/>
    <w:rsid w:val="009E6C19"/>
    <w:rsid w:val="009E6D97"/>
    <w:rsid w:val="009E6F66"/>
    <w:rsid w:val="009E7086"/>
    <w:rsid w:val="009E7094"/>
    <w:rsid w:val="009E7192"/>
    <w:rsid w:val="009E71D3"/>
    <w:rsid w:val="009E72D9"/>
    <w:rsid w:val="009E730E"/>
    <w:rsid w:val="009E7420"/>
    <w:rsid w:val="009E75B0"/>
    <w:rsid w:val="009E7696"/>
    <w:rsid w:val="009E76ED"/>
    <w:rsid w:val="009E7802"/>
    <w:rsid w:val="009E78D7"/>
    <w:rsid w:val="009E7A32"/>
    <w:rsid w:val="009E7A93"/>
    <w:rsid w:val="009E7B26"/>
    <w:rsid w:val="009E7B42"/>
    <w:rsid w:val="009E7B5C"/>
    <w:rsid w:val="009E7D3C"/>
    <w:rsid w:val="009E7F7A"/>
    <w:rsid w:val="009F0010"/>
    <w:rsid w:val="009F0387"/>
    <w:rsid w:val="009F04AF"/>
    <w:rsid w:val="009F06F8"/>
    <w:rsid w:val="009F0761"/>
    <w:rsid w:val="009F0CA8"/>
    <w:rsid w:val="009F0E1F"/>
    <w:rsid w:val="009F1238"/>
    <w:rsid w:val="009F12CD"/>
    <w:rsid w:val="009F163E"/>
    <w:rsid w:val="009F1A37"/>
    <w:rsid w:val="009F1AA0"/>
    <w:rsid w:val="009F1BA2"/>
    <w:rsid w:val="009F1BF7"/>
    <w:rsid w:val="009F1C22"/>
    <w:rsid w:val="009F1D37"/>
    <w:rsid w:val="009F1DB8"/>
    <w:rsid w:val="009F223A"/>
    <w:rsid w:val="009F23C0"/>
    <w:rsid w:val="009F26BB"/>
    <w:rsid w:val="009F26EB"/>
    <w:rsid w:val="009F2742"/>
    <w:rsid w:val="009F2798"/>
    <w:rsid w:val="009F27E5"/>
    <w:rsid w:val="009F2A38"/>
    <w:rsid w:val="009F2F56"/>
    <w:rsid w:val="009F2FB9"/>
    <w:rsid w:val="009F3080"/>
    <w:rsid w:val="009F3122"/>
    <w:rsid w:val="009F3358"/>
    <w:rsid w:val="009F34B8"/>
    <w:rsid w:val="009F35E8"/>
    <w:rsid w:val="009F3605"/>
    <w:rsid w:val="009F37AA"/>
    <w:rsid w:val="009F392B"/>
    <w:rsid w:val="009F396C"/>
    <w:rsid w:val="009F3A02"/>
    <w:rsid w:val="009F3A10"/>
    <w:rsid w:val="009F3BFF"/>
    <w:rsid w:val="009F3C6C"/>
    <w:rsid w:val="009F3C84"/>
    <w:rsid w:val="009F3DD2"/>
    <w:rsid w:val="009F3F47"/>
    <w:rsid w:val="009F41E5"/>
    <w:rsid w:val="009F424C"/>
    <w:rsid w:val="009F4271"/>
    <w:rsid w:val="009F43A7"/>
    <w:rsid w:val="009F453D"/>
    <w:rsid w:val="009F4582"/>
    <w:rsid w:val="009F4730"/>
    <w:rsid w:val="009F4883"/>
    <w:rsid w:val="009F4A22"/>
    <w:rsid w:val="009F4A96"/>
    <w:rsid w:val="009F4B28"/>
    <w:rsid w:val="009F4C3C"/>
    <w:rsid w:val="009F4C97"/>
    <w:rsid w:val="009F4DC6"/>
    <w:rsid w:val="009F4E6D"/>
    <w:rsid w:val="009F4FAB"/>
    <w:rsid w:val="009F5362"/>
    <w:rsid w:val="009F53A8"/>
    <w:rsid w:val="009F5447"/>
    <w:rsid w:val="009F5690"/>
    <w:rsid w:val="009F56C0"/>
    <w:rsid w:val="009F5806"/>
    <w:rsid w:val="009F5866"/>
    <w:rsid w:val="009F58B5"/>
    <w:rsid w:val="009F5919"/>
    <w:rsid w:val="009F5959"/>
    <w:rsid w:val="009F5C10"/>
    <w:rsid w:val="009F5C42"/>
    <w:rsid w:val="009F5E5F"/>
    <w:rsid w:val="009F5F05"/>
    <w:rsid w:val="009F6035"/>
    <w:rsid w:val="009F615C"/>
    <w:rsid w:val="009F6484"/>
    <w:rsid w:val="009F64CC"/>
    <w:rsid w:val="009F64E5"/>
    <w:rsid w:val="009F6626"/>
    <w:rsid w:val="009F66FF"/>
    <w:rsid w:val="009F6784"/>
    <w:rsid w:val="009F67EE"/>
    <w:rsid w:val="009F6893"/>
    <w:rsid w:val="009F69B7"/>
    <w:rsid w:val="009F69FA"/>
    <w:rsid w:val="009F6C2B"/>
    <w:rsid w:val="009F6D1A"/>
    <w:rsid w:val="009F6D9D"/>
    <w:rsid w:val="009F6DF8"/>
    <w:rsid w:val="009F7054"/>
    <w:rsid w:val="009F7119"/>
    <w:rsid w:val="009F7147"/>
    <w:rsid w:val="009F727E"/>
    <w:rsid w:val="009F7442"/>
    <w:rsid w:val="009F7589"/>
    <w:rsid w:val="009F75E1"/>
    <w:rsid w:val="009F77BB"/>
    <w:rsid w:val="009F797E"/>
    <w:rsid w:val="009F7A76"/>
    <w:rsid w:val="009F7D2D"/>
    <w:rsid w:val="009F7FDC"/>
    <w:rsid w:val="00A0003B"/>
    <w:rsid w:val="00A0016E"/>
    <w:rsid w:val="00A00186"/>
    <w:rsid w:val="00A002C0"/>
    <w:rsid w:val="00A0032A"/>
    <w:rsid w:val="00A00353"/>
    <w:rsid w:val="00A003C4"/>
    <w:rsid w:val="00A004AC"/>
    <w:rsid w:val="00A004F2"/>
    <w:rsid w:val="00A005A9"/>
    <w:rsid w:val="00A0062A"/>
    <w:rsid w:val="00A00C8A"/>
    <w:rsid w:val="00A00F5A"/>
    <w:rsid w:val="00A01258"/>
    <w:rsid w:val="00A012F5"/>
    <w:rsid w:val="00A0147B"/>
    <w:rsid w:val="00A01660"/>
    <w:rsid w:val="00A0179E"/>
    <w:rsid w:val="00A01800"/>
    <w:rsid w:val="00A0198C"/>
    <w:rsid w:val="00A019A3"/>
    <w:rsid w:val="00A019FD"/>
    <w:rsid w:val="00A01B1E"/>
    <w:rsid w:val="00A01F0D"/>
    <w:rsid w:val="00A02002"/>
    <w:rsid w:val="00A021D6"/>
    <w:rsid w:val="00A02301"/>
    <w:rsid w:val="00A02451"/>
    <w:rsid w:val="00A02480"/>
    <w:rsid w:val="00A025B5"/>
    <w:rsid w:val="00A026B4"/>
    <w:rsid w:val="00A0278A"/>
    <w:rsid w:val="00A027C2"/>
    <w:rsid w:val="00A0280E"/>
    <w:rsid w:val="00A02817"/>
    <w:rsid w:val="00A0294D"/>
    <w:rsid w:val="00A02C75"/>
    <w:rsid w:val="00A02D5B"/>
    <w:rsid w:val="00A02DD4"/>
    <w:rsid w:val="00A02EDC"/>
    <w:rsid w:val="00A02F4B"/>
    <w:rsid w:val="00A030D0"/>
    <w:rsid w:val="00A03311"/>
    <w:rsid w:val="00A03388"/>
    <w:rsid w:val="00A033A8"/>
    <w:rsid w:val="00A0341E"/>
    <w:rsid w:val="00A034C4"/>
    <w:rsid w:val="00A035E8"/>
    <w:rsid w:val="00A03723"/>
    <w:rsid w:val="00A0376E"/>
    <w:rsid w:val="00A037A8"/>
    <w:rsid w:val="00A039E4"/>
    <w:rsid w:val="00A03A18"/>
    <w:rsid w:val="00A03A40"/>
    <w:rsid w:val="00A03AD8"/>
    <w:rsid w:val="00A03C80"/>
    <w:rsid w:val="00A03CAB"/>
    <w:rsid w:val="00A03D41"/>
    <w:rsid w:val="00A03F56"/>
    <w:rsid w:val="00A040AC"/>
    <w:rsid w:val="00A040B3"/>
    <w:rsid w:val="00A0417E"/>
    <w:rsid w:val="00A042B4"/>
    <w:rsid w:val="00A04312"/>
    <w:rsid w:val="00A0432E"/>
    <w:rsid w:val="00A0451D"/>
    <w:rsid w:val="00A047EA"/>
    <w:rsid w:val="00A0493F"/>
    <w:rsid w:val="00A04947"/>
    <w:rsid w:val="00A04B88"/>
    <w:rsid w:val="00A04C8D"/>
    <w:rsid w:val="00A04DAB"/>
    <w:rsid w:val="00A04E90"/>
    <w:rsid w:val="00A04E93"/>
    <w:rsid w:val="00A04EEE"/>
    <w:rsid w:val="00A04F48"/>
    <w:rsid w:val="00A04FFC"/>
    <w:rsid w:val="00A0507C"/>
    <w:rsid w:val="00A0509B"/>
    <w:rsid w:val="00A050E0"/>
    <w:rsid w:val="00A052C0"/>
    <w:rsid w:val="00A054F4"/>
    <w:rsid w:val="00A05536"/>
    <w:rsid w:val="00A055D8"/>
    <w:rsid w:val="00A056E8"/>
    <w:rsid w:val="00A057A1"/>
    <w:rsid w:val="00A05854"/>
    <w:rsid w:val="00A05891"/>
    <w:rsid w:val="00A0597A"/>
    <w:rsid w:val="00A05A37"/>
    <w:rsid w:val="00A05ADB"/>
    <w:rsid w:val="00A05E14"/>
    <w:rsid w:val="00A05FF5"/>
    <w:rsid w:val="00A060A8"/>
    <w:rsid w:val="00A0623C"/>
    <w:rsid w:val="00A06467"/>
    <w:rsid w:val="00A064B3"/>
    <w:rsid w:val="00A06521"/>
    <w:rsid w:val="00A0655E"/>
    <w:rsid w:val="00A06729"/>
    <w:rsid w:val="00A0679E"/>
    <w:rsid w:val="00A067DD"/>
    <w:rsid w:val="00A067EE"/>
    <w:rsid w:val="00A06A1E"/>
    <w:rsid w:val="00A06B82"/>
    <w:rsid w:val="00A06C07"/>
    <w:rsid w:val="00A06C1C"/>
    <w:rsid w:val="00A06DDF"/>
    <w:rsid w:val="00A06E3F"/>
    <w:rsid w:val="00A06F27"/>
    <w:rsid w:val="00A070D2"/>
    <w:rsid w:val="00A0713B"/>
    <w:rsid w:val="00A0749B"/>
    <w:rsid w:val="00A07570"/>
    <w:rsid w:val="00A0759D"/>
    <w:rsid w:val="00A075B7"/>
    <w:rsid w:val="00A07B09"/>
    <w:rsid w:val="00A07B2A"/>
    <w:rsid w:val="00A07B45"/>
    <w:rsid w:val="00A07CF1"/>
    <w:rsid w:val="00A07DB7"/>
    <w:rsid w:val="00A07DC2"/>
    <w:rsid w:val="00A07E9D"/>
    <w:rsid w:val="00A10014"/>
    <w:rsid w:val="00A100D5"/>
    <w:rsid w:val="00A1019D"/>
    <w:rsid w:val="00A1027F"/>
    <w:rsid w:val="00A102D9"/>
    <w:rsid w:val="00A10376"/>
    <w:rsid w:val="00A10543"/>
    <w:rsid w:val="00A1067B"/>
    <w:rsid w:val="00A107AF"/>
    <w:rsid w:val="00A108FF"/>
    <w:rsid w:val="00A10A5C"/>
    <w:rsid w:val="00A10D1C"/>
    <w:rsid w:val="00A10D4A"/>
    <w:rsid w:val="00A10E00"/>
    <w:rsid w:val="00A11109"/>
    <w:rsid w:val="00A11150"/>
    <w:rsid w:val="00A112F8"/>
    <w:rsid w:val="00A11374"/>
    <w:rsid w:val="00A11404"/>
    <w:rsid w:val="00A1146D"/>
    <w:rsid w:val="00A11546"/>
    <w:rsid w:val="00A11711"/>
    <w:rsid w:val="00A11751"/>
    <w:rsid w:val="00A11941"/>
    <w:rsid w:val="00A11C6C"/>
    <w:rsid w:val="00A11FDB"/>
    <w:rsid w:val="00A1203E"/>
    <w:rsid w:val="00A120D2"/>
    <w:rsid w:val="00A120E7"/>
    <w:rsid w:val="00A12293"/>
    <w:rsid w:val="00A126F3"/>
    <w:rsid w:val="00A1271C"/>
    <w:rsid w:val="00A127FB"/>
    <w:rsid w:val="00A128CA"/>
    <w:rsid w:val="00A12A35"/>
    <w:rsid w:val="00A12A44"/>
    <w:rsid w:val="00A12A61"/>
    <w:rsid w:val="00A12C3D"/>
    <w:rsid w:val="00A12C8A"/>
    <w:rsid w:val="00A12CB3"/>
    <w:rsid w:val="00A12DF0"/>
    <w:rsid w:val="00A12F7A"/>
    <w:rsid w:val="00A12FB3"/>
    <w:rsid w:val="00A13004"/>
    <w:rsid w:val="00A13028"/>
    <w:rsid w:val="00A13102"/>
    <w:rsid w:val="00A13203"/>
    <w:rsid w:val="00A1328F"/>
    <w:rsid w:val="00A13373"/>
    <w:rsid w:val="00A13489"/>
    <w:rsid w:val="00A134BE"/>
    <w:rsid w:val="00A13595"/>
    <w:rsid w:val="00A13A42"/>
    <w:rsid w:val="00A13C90"/>
    <w:rsid w:val="00A13E29"/>
    <w:rsid w:val="00A13FCC"/>
    <w:rsid w:val="00A1413D"/>
    <w:rsid w:val="00A1414A"/>
    <w:rsid w:val="00A14380"/>
    <w:rsid w:val="00A143C0"/>
    <w:rsid w:val="00A14508"/>
    <w:rsid w:val="00A146BE"/>
    <w:rsid w:val="00A146FB"/>
    <w:rsid w:val="00A147BC"/>
    <w:rsid w:val="00A14808"/>
    <w:rsid w:val="00A14937"/>
    <w:rsid w:val="00A14A14"/>
    <w:rsid w:val="00A14A5A"/>
    <w:rsid w:val="00A14AEA"/>
    <w:rsid w:val="00A14BAE"/>
    <w:rsid w:val="00A14C07"/>
    <w:rsid w:val="00A14D0A"/>
    <w:rsid w:val="00A14DF2"/>
    <w:rsid w:val="00A1503A"/>
    <w:rsid w:val="00A15277"/>
    <w:rsid w:val="00A1545A"/>
    <w:rsid w:val="00A1568C"/>
    <w:rsid w:val="00A156BF"/>
    <w:rsid w:val="00A156D9"/>
    <w:rsid w:val="00A1574F"/>
    <w:rsid w:val="00A158AB"/>
    <w:rsid w:val="00A159B4"/>
    <w:rsid w:val="00A15B97"/>
    <w:rsid w:val="00A15BDA"/>
    <w:rsid w:val="00A15C5D"/>
    <w:rsid w:val="00A15D9C"/>
    <w:rsid w:val="00A15F04"/>
    <w:rsid w:val="00A15F21"/>
    <w:rsid w:val="00A15F4E"/>
    <w:rsid w:val="00A15F7C"/>
    <w:rsid w:val="00A15FF9"/>
    <w:rsid w:val="00A162FE"/>
    <w:rsid w:val="00A163F4"/>
    <w:rsid w:val="00A1647C"/>
    <w:rsid w:val="00A165EF"/>
    <w:rsid w:val="00A167C0"/>
    <w:rsid w:val="00A1680A"/>
    <w:rsid w:val="00A16859"/>
    <w:rsid w:val="00A16A09"/>
    <w:rsid w:val="00A16E3E"/>
    <w:rsid w:val="00A16E9F"/>
    <w:rsid w:val="00A16FE4"/>
    <w:rsid w:val="00A1701F"/>
    <w:rsid w:val="00A17035"/>
    <w:rsid w:val="00A174A0"/>
    <w:rsid w:val="00A175BC"/>
    <w:rsid w:val="00A17783"/>
    <w:rsid w:val="00A177EA"/>
    <w:rsid w:val="00A178E1"/>
    <w:rsid w:val="00A17B00"/>
    <w:rsid w:val="00A17B20"/>
    <w:rsid w:val="00A17B59"/>
    <w:rsid w:val="00A17BCE"/>
    <w:rsid w:val="00A17CD8"/>
    <w:rsid w:val="00A17F3E"/>
    <w:rsid w:val="00A17FC1"/>
    <w:rsid w:val="00A201DE"/>
    <w:rsid w:val="00A20372"/>
    <w:rsid w:val="00A204E1"/>
    <w:rsid w:val="00A206AB"/>
    <w:rsid w:val="00A2078C"/>
    <w:rsid w:val="00A20892"/>
    <w:rsid w:val="00A20A2F"/>
    <w:rsid w:val="00A20C08"/>
    <w:rsid w:val="00A20C48"/>
    <w:rsid w:val="00A20CA7"/>
    <w:rsid w:val="00A20D38"/>
    <w:rsid w:val="00A20E2A"/>
    <w:rsid w:val="00A21206"/>
    <w:rsid w:val="00A213B2"/>
    <w:rsid w:val="00A21520"/>
    <w:rsid w:val="00A21636"/>
    <w:rsid w:val="00A21672"/>
    <w:rsid w:val="00A21711"/>
    <w:rsid w:val="00A2188E"/>
    <w:rsid w:val="00A219DB"/>
    <w:rsid w:val="00A21A7C"/>
    <w:rsid w:val="00A21AFD"/>
    <w:rsid w:val="00A21C33"/>
    <w:rsid w:val="00A22017"/>
    <w:rsid w:val="00A2214F"/>
    <w:rsid w:val="00A22167"/>
    <w:rsid w:val="00A22232"/>
    <w:rsid w:val="00A225BA"/>
    <w:rsid w:val="00A227FD"/>
    <w:rsid w:val="00A228BE"/>
    <w:rsid w:val="00A228CC"/>
    <w:rsid w:val="00A229C8"/>
    <w:rsid w:val="00A22A34"/>
    <w:rsid w:val="00A22AC9"/>
    <w:rsid w:val="00A22B4C"/>
    <w:rsid w:val="00A22DE4"/>
    <w:rsid w:val="00A22E22"/>
    <w:rsid w:val="00A22EFD"/>
    <w:rsid w:val="00A23034"/>
    <w:rsid w:val="00A23179"/>
    <w:rsid w:val="00A231BE"/>
    <w:rsid w:val="00A23313"/>
    <w:rsid w:val="00A233E7"/>
    <w:rsid w:val="00A2368F"/>
    <w:rsid w:val="00A2371D"/>
    <w:rsid w:val="00A2382F"/>
    <w:rsid w:val="00A2386B"/>
    <w:rsid w:val="00A23872"/>
    <w:rsid w:val="00A238B5"/>
    <w:rsid w:val="00A23902"/>
    <w:rsid w:val="00A23B05"/>
    <w:rsid w:val="00A23B94"/>
    <w:rsid w:val="00A23BC6"/>
    <w:rsid w:val="00A23BEB"/>
    <w:rsid w:val="00A23CB1"/>
    <w:rsid w:val="00A23DD9"/>
    <w:rsid w:val="00A23EC9"/>
    <w:rsid w:val="00A2409A"/>
    <w:rsid w:val="00A24152"/>
    <w:rsid w:val="00A24238"/>
    <w:rsid w:val="00A243C8"/>
    <w:rsid w:val="00A24409"/>
    <w:rsid w:val="00A24436"/>
    <w:rsid w:val="00A24507"/>
    <w:rsid w:val="00A247E5"/>
    <w:rsid w:val="00A24807"/>
    <w:rsid w:val="00A2483A"/>
    <w:rsid w:val="00A24C78"/>
    <w:rsid w:val="00A24CF4"/>
    <w:rsid w:val="00A24E24"/>
    <w:rsid w:val="00A25018"/>
    <w:rsid w:val="00A25063"/>
    <w:rsid w:val="00A25104"/>
    <w:rsid w:val="00A251A9"/>
    <w:rsid w:val="00A25255"/>
    <w:rsid w:val="00A25276"/>
    <w:rsid w:val="00A2529C"/>
    <w:rsid w:val="00A252EA"/>
    <w:rsid w:val="00A253FC"/>
    <w:rsid w:val="00A2550F"/>
    <w:rsid w:val="00A25737"/>
    <w:rsid w:val="00A258C4"/>
    <w:rsid w:val="00A25905"/>
    <w:rsid w:val="00A2594A"/>
    <w:rsid w:val="00A25994"/>
    <w:rsid w:val="00A25C44"/>
    <w:rsid w:val="00A25E53"/>
    <w:rsid w:val="00A25EC5"/>
    <w:rsid w:val="00A25F06"/>
    <w:rsid w:val="00A25F36"/>
    <w:rsid w:val="00A260E6"/>
    <w:rsid w:val="00A26343"/>
    <w:rsid w:val="00A267C3"/>
    <w:rsid w:val="00A26843"/>
    <w:rsid w:val="00A26908"/>
    <w:rsid w:val="00A26D58"/>
    <w:rsid w:val="00A26E5F"/>
    <w:rsid w:val="00A27001"/>
    <w:rsid w:val="00A27095"/>
    <w:rsid w:val="00A27108"/>
    <w:rsid w:val="00A272B5"/>
    <w:rsid w:val="00A27397"/>
    <w:rsid w:val="00A27545"/>
    <w:rsid w:val="00A2765E"/>
    <w:rsid w:val="00A27A90"/>
    <w:rsid w:val="00A27B5D"/>
    <w:rsid w:val="00A27D50"/>
    <w:rsid w:val="00A27E11"/>
    <w:rsid w:val="00A27FA9"/>
    <w:rsid w:val="00A30029"/>
    <w:rsid w:val="00A300E6"/>
    <w:rsid w:val="00A30237"/>
    <w:rsid w:val="00A30243"/>
    <w:rsid w:val="00A304C1"/>
    <w:rsid w:val="00A3055D"/>
    <w:rsid w:val="00A305A3"/>
    <w:rsid w:val="00A3067E"/>
    <w:rsid w:val="00A306F2"/>
    <w:rsid w:val="00A30794"/>
    <w:rsid w:val="00A30984"/>
    <w:rsid w:val="00A30DE5"/>
    <w:rsid w:val="00A31343"/>
    <w:rsid w:val="00A3134F"/>
    <w:rsid w:val="00A313DE"/>
    <w:rsid w:val="00A31414"/>
    <w:rsid w:val="00A314C8"/>
    <w:rsid w:val="00A31667"/>
    <w:rsid w:val="00A3166F"/>
    <w:rsid w:val="00A31C3A"/>
    <w:rsid w:val="00A31DB1"/>
    <w:rsid w:val="00A31F00"/>
    <w:rsid w:val="00A31F36"/>
    <w:rsid w:val="00A31F54"/>
    <w:rsid w:val="00A31F60"/>
    <w:rsid w:val="00A320D2"/>
    <w:rsid w:val="00A320D8"/>
    <w:rsid w:val="00A3219F"/>
    <w:rsid w:val="00A321D5"/>
    <w:rsid w:val="00A32359"/>
    <w:rsid w:val="00A324E4"/>
    <w:rsid w:val="00A325FE"/>
    <w:rsid w:val="00A32859"/>
    <w:rsid w:val="00A32993"/>
    <w:rsid w:val="00A32A7A"/>
    <w:rsid w:val="00A32AC4"/>
    <w:rsid w:val="00A32B8F"/>
    <w:rsid w:val="00A32BB2"/>
    <w:rsid w:val="00A32BD1"/>
    <w:rsid w:val="00A32C30"/>
    <w:rsid w:val="00A32E3F"/>
    <w:rsid w:val="00A32E5A"/>
    <w:rsid w:val="00A32F36"/>
    <w:rsid w:val="00A32FF4"/>
    <w:rsid w:val="00A3309B"/>
    <w:rsid w:val="00A33243"/>
    <w:rsid w:val="00A33272"/>
    <w:rsid w:val="00A333B7"/>
    <w:rsid w:val="00A3367F"/>
    <w:rsid w:val="00A3377B"/>
    <w:rsid w:val="00A33820"/>
    <w:rsid w:val="00A339DF"/>
    <w:rsid w:val="00A33AFF"/>
    <w:rsid w:val="00A33C35"/>
    <w:rsid w:val="00A33CA4"/>
    <w:rsid w:val="00A34333"/>
    <w:rsid w:val="00A34480"/>
    <w:rsid w:val="00A344E2"/>
    <w:rsid w:val="00A34778"/>
    <w:rsid w:val="00A348C8"/>
    <w:rsid w:val="00A34A1B"/>
    <w:rsid w:val="00A34B09"/>
    <w:rsid w:val="00A34D38"/>
    <w:rsid w:val="00A34DB0"/>
    <w:rsid w:val="00A34FAE"/>
    <w:rsid w:val="00A3521B"/>
    <w:rsid w:val="00A35476"/>
    <w:rsid w:val="00A355AA"/>
    <w:rsid w:val="00A357FE"/>
    <w:rsid w:val="00A3589E"/>
    <w:rsid w:val="00A35C9C"/>
    <w:rsid w:val="00A35D97"/>
    <w:rsid w:val="00A35D9B"/>
    <w:rsid w:val="00A35F03"/>
    <w:rsid w:val="00A35FD3"/>
    <w:rsid w:val="00A360A6"/>
    <w:rsid w:val="00A3610F"/>
    <w:rsid w:val="00A3618D"/>
    <w:rsid w:val="00A361BA"/>
    <w:rsid w:val="00A361FE"/>
    <w:rsid w:val="00A3632A"/>
    <w:rsid w:val="00A36506"/>
    <w:rsid w:val="00A365FB"/>
    <w:rsid w:val="00A36732"/>
    <w:rsid w:val="00A36780"/>
    <w:rsid w:val="00A3696B"/>
    <w:rsid w:val="00A36E51"/>
    <w:rsid w:val="00A36F3A"/>
    <w:rsid w:val="00A372E7"/>
    <w:rsid w:val="00A37300"/>
    <w:rsid w:val="00A37560"/>
    <w:rsid w:val="00A375DA"/>
    <w:rsid w:val="00A37653"/>
    <w:rsid w:val="00A3773F"/>
    <w:rsid w:val="00A3789E"/>
    <w:rsid w:val="00A3795B"/>
    <w:rsid w:val="00A37A9A"/>
    <w:rsid w:val="00A37CA9"/>
    <w:rsid w:val="00A37D71"/>
    <w:rsid w:val="00A37DFA"/>
    <w:rsid w:val="00A37E94"/>
    <w:rsid w:val="00A37F58"/>
    <w:rsid w:val="00A37F8C"/>
    <w:rsid w:val="00A4009F"/>
    <w:rsid w:val="00A40181"/>
    <w:rsid w:val="00A40226"/>
    <w:rsid w:val="00A4044D"/>
    <w:rsid w:val="00A404A6"/>
    <w:rsid w:val="00A4065E"/>
    <w:rsid w:val="00A40754"/>
    <w:rsid w:val="00A40A05"/>
    <w:rsid w:val="00A40AEA"/>
    <w:rsid w:val="00A40B68"/>
    <w:rsid w:val="00A40C8C"/>
    <w:rsid w:val="00A410A2"/>
    <w:rsid w:val="00A4111E"/>
    <w:rsid w:val="00A41181"/>
    <w:rsid w:val="00A41201"/>
    <w:rsid w:val="00A41431"/>
    <w:rsid w:val="00A414A6"/>
    <w:rsid w:val="00A415CD"/>
    <w:rsid w:val="00A41902"/>
    <w:rsid w:val="00A41B0E"/>
    <w:rsid w:val="00A41D67"/>
    <w:rsid w:val="00A41F20"/>
    <w:rsid w:val="00A42206"/>
    <w:rsid w:val="00A42397"/>
    <w:rsid w:val="00A423E8"/>
    <w:rsid w:val="00A42671"/>
    <w:rsid w:val="00A4298F"/>
    <w:rsid w:val="00A42A94"/>
    <w:rsid w:val="00A42D61"/>
    <w:rsid w:val="00A42E76"/>
    <w:rsid w:val="00A430C3"/>
    <w:rsid w:val="00A43142"/>
    <w:rsid w:val="00A43171"/>
    <w:rsid w:val="00A432FD"/>
    <w:rsid w:val="00A43792"/>
    <w:rsid w:val="00A4381F"/>
    <w:rsid w:val="00A439A5"/>
    <w:rsid w:val="00A43A5F"/>
    <w:rsid w:val="00A43A7B"/>
    <w:rsid w:val="00A43B52"/>
    <w:rsid w:val="00A43D6F"/>
    <w:rsid w:val="00A43E41"/>
    <w:rsid w:val="00A43F9B"/>
    <w:rsid w:val="00A440D8"/>
    <w:rsid w:val="00A44180"/>
    <w:rsid w:val="00A44345"/>
    <w:rsid w:val="00A443A9"/>
    <w:rsid w:val="00A445B7"/>
    <w:rsid w:val="00A44763"/>
    <w:rsid w:val="00A44A2B"/>
    <w:rsid w:val="00A44E07"/>
    <w:rsid w:val="00A44E76"/>
    <w:rsid w:val="00A44F04"/>
    <w:rsid w:val="00A44F3C"/>
    <w:rsid w:val="00A44FC9"/>
    <w:rsid w:val="00A45089"/>
    <w:rsid w:val="00A450BE"/>
    <w:rsid w:val="00A452F8"/>
    <w:rsid w:val="00A45336"/>
    <w:rsid w:val="00A454B1"/>
    <w:rsid w:val="00A454B3"/>
    <w:rsid w:val="00A457F2"/>
    <w:rsid w:val="00A458BF"/>
    <w:rsid w:val="00A45CED"/>
    <w:rsid w:val="00A45E6F"/>
    <w:rsid w:val="00A45E76"/>
    <w:rsid w:val="00A45EA1"/>
    <w:rsid w:val="00A45EB6"/>
    <w:rsid w:val="00A45ED9"/>
    <w:rsid w:val="00A4600C"/>
    <w:rsid w:val="00A460F0"/>
    <w:rsid w:val="00A4612A"/>
    <w:rsid w:val="00A46156"/>
    <w:rsid w:val="00A46186"/>
    <w:rsid w:val="00A462F8"/>
    <w:rsid w:val="00A4638E"/>
    <w:rsid w:val="00A4648B"/>
    <w:rsid w:val="00A464D2"/>
    <w:rsid w:val="00A46537"/>
    <w:rsid w:val="00A46769"/>
    <w:rsid w:val="00A4678C"/>
    <w:rsid w:val="00A468B9"/>
    <w:rsid w:val="00A46906"/>
    <w:rsid w:val="00A46937"/>
    <w:rsid w:val="00A46952"/>
    <w:rsid w:val="00A46A18"/>
    <w:rsid w:val="00A475B1"/>
    <w:rsid w:val="00A475C0"/>
    <w:rsid w:val="00A47793"/>
    <w:rsid w:val="00A47987"/>
    <w:rsid w:val="00A4799D"/>
    <w:rsid w:val="00A47AA3"/>
    <w:rsid w:val="00A47B49"/>
    <w:rsid w:val="00A47C7B"/>
    <w:rsid w:val="00A47C9E"/>
    <w:rsid w:val="00A47CE6"/>
    <w:rsid w:val="00A47D41"/>
    <w:rsid w:val="00A47DD6"/>
    <w:rsid w:val="00A47F33"/>
    <w:rsid w:val="00A501E0"/>
    <w:rsid w:val="00A50386"/>
    <w:rsid w:val="00A5039B"/>
    <w:rsid w:val="00A5040B"/>
    <w:rsid w:val="00A50453"/>
    <w:rsid w:val="00A504B0"/>
    <w:rsid w:val="00A505CE"/>
    <w:rsid w:val="00A5079D"/>
    <w:rsid w:val="00A50A0B"/>
    <w:rsid w:val="00A50A62"/>
    <w:rsid w:val="00A50A7F"/>
    <w:rsid w:val="00A50AC1"/>
    <w:rsid w:val="00A50CC1"/>
    <w:rsid w:val="00A50E81"/>
    <w:rsid w:val="00A5141C"/>
    <w:rsid w:val="00A51742"/>
    <w:rsid w:val="00A517D3"/>
    <w:rsid w:val="00A51B90"/>
    <w:rsid w:val="00A51C78"/>
    <w:rsid w:val="00A51CC1"/>
    <w:rsid w:val="00A51DC7"/>
    <w:rsid w:val="00A51EB2"/>
    <w:rsid w:val="00A521A7"/>
    <w:rsid w:val="00A52239"/>
    <w:rsid w:val="00A522D3"/>
    <w:rsid w:val="00A523AA"/>
    <w:rsid w:val="00A523B1"/>
    <w:rsid w:val="00A52505"/>
    <w:rsid w:val="00A52515"/>
    <w:rsid w:val="00A5257D"/>
    <w:rsid w:val="00A526EA"/>
    <w:rsid w:val="00A52778"/>
    <w:rsid w:val="00A527D8"/>
    <w:rsid w:val="00A52CFB"/>
    <w:rsid w:val="00A52E3F"/>
    <w:rsid w:val="00A52F3F"/>
    <w:rsid w:val="00A52F45"/>
    <w:rsid w:val="00A5308B"/>
    <w:rsid w:val="00A532FB"/>
    <w:rsid w:val="00A5346C"/>
    <w:rsid w:val="00A534C7"/>
    <w:rsid w:val="00A53585"/>
    <w:rsid w:val="00A53712"/>
    <w:rsid w:val="00A538E1"/>
    <w:rsid w:val="00A53A8C"/>
    <w:rsid w:val="00A53ACE"/>
    <w:rsid w:val="00A53DAB"/>
    <w:rsid w:val="00A54022"/>
    <w:rsid w:val="00A542FF"/>
    <w:rsid w:val="00A543C2"/>
    <w:rsid w:val="00A54423"/>
    <w:rsid w:val="00A54485"/>
    <w:rsid w:val="00A5459F"/>
    <w:rsid w:val="00A54612"/>
    <w:rsid w:val="00A54652"/>
    <w:rsid w:val="00A54725"/>
    <w:rsid w:val="00A5484D"/>
    <w:rsid w:val="00A548F2"/>
    <w:rsid w:val="00A549E0"/>
    <w:rsid w:val="00A54B9A"/>
    <w:rsid w:val="00A54C5A"/>
    <w:rsid w:val="00A54CC9"/>
    <w:rsid w:val="00A54DB1"/>
    <w:rsid w:val="00A54DBC"/>
    <w:rsid w:val="00A54E72"/>
    <w:rsid w:val="00A54F5E"/>
    <w:rsid w:val="00A54FE0"/>
    <w:rsid w:val="00A55402"/>
    <w:rsid w:val="00A555B1"/>
    <w:rsid w:val="00A55846"/>
    <w:rsid w:val="00A5594B"/>
    <w:rsid w:val="00A55AED"/>
    <w:rsid w:val="00A55DBE"/>
    <w:rsid w:val="00A55E3C"/>
    <w:rsid w:val="00A55FF3"/>
    <w:rsid w:val="00A56002"/>
    <w:rsid w:val="00A5632B"/>
    <w:rsid w:val="00A564E6"/>
    <w:rsid w:val="00A56658"/>
    <w:rsid w:val="00A56775"/>
    <w:rsid w:val="00A56919"/>
    <w:rsid w:val="00A569CE"/>
    <w:rsid w:val="00A56A23"/>
    <w:rsid w:val="00A56B6B"/>
    <w:rsid w:val="00A56BFB"/>
    <w:rsid w:val="00A56D7E"/>
    <w:rsid w:val="00A56E43"/>
    <w:rsid w:val="00A56F68"/>
    <w:rsid w:val="00A56F9D"/>
    <w:rsid w:val="00A5702F"/>
    <w:rsid w:val="00A57034"/>
    <w:rsid w:val="00A571D4"/>
    <w:rsid w:val="00A573D5"/>
    <w:rsid w:val="00A57580"/>
    <w:rsid w:val="00A576E9"/>
    <w:rsid w:val="00A57772"/>
    <w:rsid w:val="00A57834"/>
    <w:rsid w:val="00A578E9"/>
    <w:rsid w:val="00A578EB"/>
    <w:rsid w:val="00A57AD2"/>
    <w:rsid w:val="00A57B0D"/>
    <w:rsid w:val="00A57B7F"/>
    <w:rsid w:val="00A57FD4"/>
    <w:rsid w:val="00A60053"/>
    <w:rsid w:val="00A60158"/>
    <w:rsid w:val="00A602CA"/>
    <w:rsid w:val="00A6032E"/>
    <w:rsid w:val="00A6035D"/>
    <w:rsid w:val="00A60427"/>
    <w:rsid w:val="00A604B3"/>
    <w:rsid w:val="00A604EA"/>
    <w:rsid w:val="00A60529"/>
    <w:rsid w:val="00A60A41"/>
    <w:rsid w:val="00A60A5A"/>
    <w:rsid w:val="00A60C5A"/>
    <w:rsid w:val="00A60C7C"/>
    <w:rsid w:val="00A60D18"/>
    <w:rsid w:val="00A60E0B"/>
    <w:rsid w:val="00A60E96"/>
    <w:rsid w:val="00A60F22"/>
    <w:rsid w:val="00A60F73"/>
    <w:rsid w:val="00A61031"/>
    <w:rsid w:val="00A6117B"/>
    <w:rsid w:val="00A61422"/>
    <w:rsid w:val="00A615BE"/>
    <w:rsid w:val="00A61661"/>
    <w:rsid w:val="00A616D7"/>
    <w:rsid w:val="00A61790"/>
    <w:rsid w:val="00A61863"/>
    <w:rsid w:val="00A61903"/>
    <w:rsid w:val="00A61986"/>
    <w:rsid w:val="00A619BD"/>
    <w:rsid w:val="00A61B2D"/>
    <w:rsid w:val="00A61BE8"/>
    <w:rsid w:val="00A61E20"/>
    <w:rsid w:val="00A61E29"/>
    <w:rsid w:val="00A61EE2"/>
    <w:rsid w:val="00A62193"/>
    <w:rsid w:val="00A623FA"/>
    <w:rsid w:val="00A629DF"/>
    <w:rsid w:val="00A62CA0"/>
    <w:rsid w:val="00A63027"/>
    <w:rsid w:val="00A6315F"/>
    <w:rsid w:val="00A63301"/>
    <w:rsid w:val="00A63332"/>
    <w:rsid w:val="00A6344E"/>
    <w:rsid w:val="00A634B5"/>
    <w:rsid w:val="00A635E2"/>
    <w:rsid w:val="00A637A0"/>
    <w:rsid w:val="00A637DD"/>
    <w:rsid w:val="00A6387F"/>
    <w:rsid w:val="00A63976"/>
    <w:rsid w:val="00A639C0"/>
    <w:rsid w:val="00A639CB"/>
    <w:rsid w:val="00A63C1E"/>
    <w:rsid w:val="00A63D51"/>
    <w:rsid w:val="00A63D86"/>
    <w:rsid w:val="00A6402A"/>
    <w:rsid w:val="00A64257"/>
    <w:rsid w:val="00A645B6"/>
    <w:rsid w:val="00A6468E"/>
    <w:rsid w:val="00A6469D"/>
    <w:rsid w:val="00A64877"/>
    <w:rsid w:val="00A648C2"/>
    <w:rsid w:val="00A649EB"/>
    <w:rsid w:val="00A64A1F"/>
    <w:rsid w:val="00A64B61"/>
    <w:rsid w:val="00A64C53"/>
    <w:rsid w:val="00A64D93"/>
    <w:rsid w:val="00A64DE9"/>
    <w:rsid w:val="00A6506B"/>
    <w:rsid w:val="00A650F8"/>
    <w:rsid w:val="00A652D8"/>
    <w:rsid w:val="00A65436"/>
    <w:rsid w:val="00A65453"/>
    <w:rsid w:val="00A6557A"/>
    <w:rsid w:val="00A6568B"/>
    <w:rsid w:val="00A65A51"/>
    <w:rsid w:val="00A65D4E"/>
    <w:rsid w:val="00A65D79"/>
    <w:rsid w:val="00A65DDC"/>
    <w:rsid w:val="00A66068"/>
    <w:rsid w:val="00A6640A"/>
    <w:rsid w:val="00A66665"/>
    <w:rsid w:val="00A66883"/>
    <w:rsid w:val="00A668F0"/>
    <w:rsid w:val="00A669A6"/>
    <w:rsid w:val="00A66A16"/>
    <w:rsid w:val="00A66BE9"/>
    <w:rsid w:val="00A66BFD"/>
    <w:rsid w:val="00A66DFA"/>
    <w:rsid w:val="00A66F11"/>
    <w:rsid w:val="00A66F31"/>
    <w:rsid w:val="00A6702E"/>
    <w:rsid w:val="00A67062"/>
    <w:rsid w:val="00A6708F"/>
    <w:rsid w:val="00A670F3"/>
    <w:rsid w:val="00A670F4"/>
    <w:rsid w:val="00A67173"/>
    <w:rsid w:val="00A67263"/>
    <w:rsid w:val="00A672D3"/>
    <w:rsid w:val="00A673AD"/>
    <w:rsid w:val="00A67580"/>
    <w:rsid w:val="00A675D1"/>
    <w:rsid w:val="00A67672"/>
    <w:rsid w:val="00A676C1"/>
    <w:rsid w:val="00A67984"/>
    <w:rsid w:val="00A67997"/>
    <w:rsid w:val="00A67A28"/>
    <w:rsid w:val="00A67B5B"/>
    <w:rsid w:val="00A67B7C"/>
    <w:rsid w:val="00A67CD6"/>
    <w:rsid w:val="00A67CF0"/>
    <w:rsid w:val="00A67DDF"/>
    <w:rsid w:val="00A67EA5"/>
    <w:rsid w:val="00A67F2B"/>
    <w:rsid w:val="00A67FD0"/>
    <w:rsid w:val="00A67FEB"/>
    <w:rsid w:val="00A70045"/>
    <w:rsid w:val="00A70115"/>
    <w:rsid w:val="00A70165"/>
    <w:rsid w:val="00A7030F"/>
    <w:rsid w:val="00A70329"/>
    <w:rsid w:val="00A704F4"/>
    <w:rsid w:val="00A70513"/>
    <w:rsid w:val="00A7075D"/>
    <w:rsid w:val="00A7092A"/>
    <w:rsid w:val="00A70ABF"/>
    <w:rsid w:val="00A711F9"/>
    <w:rsid w:val="00A712D7"/>
    <w:rsid w:val="00A71318"/>
    <w:rsid w:val="00A714AF"/>
    <w:rsid w:val="00A71632"/>
    <w:rsid w:val="00A7173F"/>
    <w:rsid w:val="00A717B5"/>
    <w:rsid w:val="00A71862"/>
    <w:rsid w:val="00A71877"/>
    <w:rsid w:val="00A719FB"/>
    <w:rsid w:val="00A71A46"/>
    <w:rsid w:val="00A71ABC"/>
    <w:rsid w:val="00A71C20"/>
    <w:rsid w:val="00A71CE6"/>
    <w:rsid w:val="00A7203E"/>
    <w:rsid w:val="00A721F3"/>
    <w:rsid w:val="00A72243"/>
    <w:rsid w:val="00A72253"/>
    <w:rsid w:val="00A72533"/>
    <w:rsid w:val="00A72A4A"/>
    <w:rsid w:val="00A72BB8"/>
    <w:rsid w:val="00A72BC4"/>
    <w:rsid w:val="00A72D0F"/>
    <w:rsid w:val="00A72E36"/>
    <w:rsid w:val="00A72EAD"/>
    <w:rsid w:val="00A72F17"/>
    <w:rsid w:val="00A730E9"/>
    <w:rsid w:val="00A7312B"/>
    <w:rsid w:val="00A732ED"/>
    <w:rsid w:val="00A733E6"/>
    <w:rsid w:val="00A73521"/>
    <w:rsid w:val="00A735AB"/>
    <w:rsid w:val="00A7389B"/>
    <w:rsid w:val="00A73A6F"/>
    <w:rsid w:val="00A73B03"/>
    <w:rsid w:val="00A73CAD"/>
    <w:rsid w:val="00A74026"/>
    <w:rsid w:val="00A74182"/>
    <w:rsid w:val="00A741E4"/>
    <w:rsid w:val="00A7426C"/>
    <w:rsid w:val="00A74304"/>
    <w:rsid w:val="00A74575"/>
    <w:rsid w:val="00A74616"/>
    <w:rsid w:val="00A74707"/>
    <w:rsid w:val="00A748A7"/>
    <w:rsid w:val="00A74AF3"/>
    <w:rsid w:val="00A74D5A"/>
    <w:rsid w:val="00A74DC4"/>
    <w:rsid w:val="00A74FB2"/>
    <w:rsid w:val="00A75307"/>
    <w:rsid w:val="00A7537B"/>
    <w:rsid w:val="00A753E8"/>
    <w:rsid w:val="00A75498"/>
    <w:rsid w:val="00A75564"/>
    <w:rsid w:val="00A755C3"/>
    <w:rsid w:val="00A7578E"/>
    <w:rsid w:val="00A757CE"/>
    <w:rsid w:val="00A75BAE"/>
    <w:rsid w:val="00A75C21"/>
    <w:rsid w:val="00A75E5E"/>
    <w:rsid w:val="00A75FAD"/>
    <w:rsid w:val="00A7612F"/>
    <w:rsid w:val="00A76211"/>
    <w:rsid w:val="00A76290"/>
    <w:rsid w:val="00A7633B"/>
    <w:rsid w:val="00A76379"/>
    <w:rsid w:val="00A76385"/>
    <w:rsid w:val="00A764A7"/>
    <w:rsid w:val="00A7664E"/>
    <w:rsid w:val="00A766D2"/>
    <w:rsid w:val="00A767FC"/>
    <w:rsid w:val="00A76898"/>
    <w:rsid w:val="00A769ED"/>
    <w:rsid w:val="00A76ADA"/>
    <w:rsid w:val="00A76B1E"/>
    <w:rsid w:val="00A76BFD"/>
    <w:rsid w:val="00A76C1F"/>
    <w:rsid w:val="00A76D2B"/>
    <w:rsid w:val="00A76DE5"/>
    <w:rsid w:val="00A76F53"/>
    <w:rsid w:val="00A76F87"/>
    <w:rsid w:val="00A76FB1"/>
    <w:rsid w:val="00A76FD8"/>
    <w:rsid w:val="00A77236"/>
    <w:rsid w:val="00A77415"/>
    <w:rsid w:val="00A7747A"/>
    <w:rsid w:val="00A776AB"/>
    <w:rsid w:val="00A776CB"/>
    <w:rsid w:val="00A776FA"/>
    <w:rsid w:val="00A7777C"/>
    <w:rsid w:val="00A77A2A"/>
    <w:rsid w:val="00A77AC0"/>
    <w:rsid w:val="00A77B0A"/>
    <w:rsid w:val="00A77DEF"/>
    <w:rsid w:val="00A77E48"/>
    <w:rsid w:val="00A77E53"/>
    <w:rsid w:val="00A77EC5"/>
    <w:rsid w:val="00A77F5D"/>
    <w:rsid w:val="00A805C4"/>
    <w:rsid w:val="00A80639"/>
    <w:rsid w:val="00A80BC4"/>
    <w:rsid w:val="00A80D91"/>
    <w:rsid w:val="00A80F41"/>
    <w:rsid w:val="00A811A4"/>
    <w:rsid w:val="00A811C9"/>
    <w:rsid w:val="00A81201"/>
    <w:rsid w:val="00A812DB"/>
    <w:rsid w:val="00A81491"/>
    <w:rsid w:val="00A815C6"/>
    <w:rsid w:val="00A81804"/>
    <w:rsid w:val="00A81861"/>
    <w:rsid w:val="00A818DF"/>
    <w:rsid w:val="00A818F6"/>
    <w:rsid w:val="00A81909"/>
    <w:rsid w:val="00A81930"/>
    <w:rsid w:val="00A819F9"/>
    <w:rsid w:val="00A81DE3"/>
    <w:rsid w:val="00A81E3F"/>
    <w:rsid w:val="00A81FEF"/>
    <w:rsid w:val="00A82034"/>
    <w:rsid w:val="00A82035"/>
    <w:rsid w:val="00A82316"/>
    <w:rsid w:val="00A8231B"/>
    <w:rsid w:val="00A8258C"/>
    <w:rsid w:val="00A82974"/>
    <w:rsid w:val="00A82C2A"/>
    <w:rsid w:val="00A82C36"/>
    <w:rsid w:val="00A82C6F"/>
    <w:rsid w:val="00A82D8F"/>
    <w:rsid w:val="00A82EA3"/>
    <w:rsid w:val="00A8385F"/>
    <w:rsid w:val="00A83BB0"/>
    <w:rsid w:val="00A83D02"/>
    <w:rsid w:val="00A83D1F"/>
    <w:rsid w:val="00A83D45"/>
    <w:rsid w:val="00A83E77"/>
    <w:rsid w:val="00A841E6"/>
    <w:rsid w:val="00A84213"/>
    <w:rsid w:val="00A84278"/>
    <w:rsid w:val="00A842CD"/>
    <w:rsid w:val="00A84361"/>
    <w:rsid w:val="00A8450B"/>
    <w:rsid w:val="00A84629"/>
    <w:rsid w:val="00A8481D"/>
    <w:rsid w:val="00A848E2"/>
    <w:rsid w:val="00A84B3B"/>
    <w:rsid w:val="00A84EA8"/>
    <w:rsid w:val="00A85003"/>
    <w:rsid w:val="00A850A7"/>
    <w:rsid w:val="00A8533B"/>
    <w:rsid w:val="00A853DA"/>
    <w:rsid w:val="00A854E2"/>
    <w:rsid w:val="00A85593"/>
    <w:rsid w:val="00A85614"/>
    <w:rsid w:val="00A85617"/>
    <w:rsid w:val="00A8570E"/>
    <w:rsid w:val="00A85739"/>
    <w:rsid w:val="00A85789"/>
    <w:rsid w:val="00A857BF"/>
    <w:rsid w:val="00A85845"/>
    <w:rsid w:val="00A85867"/>
    <w:rsid w:val="00A858C1"/>
    <w:rsid w:val="00A85957"/>
    <w:rsid w:val="00A85979"/>
    <w:rsid w:val="00A85A4A"/>
    <w:rsid w:val="00A85E4B"/>
    <w:rsid w:val="00A85E58"/>
    <w:rsid w:val="00A86055"/>
    <w:rsid w:val="00A860F0"/>
    <w:rsid w:val="00A86258"/>
    <w:rsid w:val="00A8625B"/>
    <w:rsid w:val="00A8630C"/>
    <w:rsid w:val="00A8648A"/>
    <w:rsid w:val="00A864A4"/>
    <w:rsid w:val="00A865E2"/>
    <w:rsid w:val="00A8664D"/>
    <w:rsid w:val="00A86702"/>
    <w:rsid w:val="00A86961"/>
    <w:rsid w:val="00A86A3E"/>
    <w:rsid w:val="00A86BBD"/>
    <w:rsid w:val="00A86FCA"/>
    <w:rsid w:val="00A8719E"/>
    <w:rsid w:val="00A871A2"/>
    <w:rsid w:val="00A8723A"/>
    <w:rsid w:val="00A87312"/>
    <w:rsid w:val="00A87673"/>
    <w:rsid w:val="00A879C0"/>
    <w:rsid w:val="00A87A77"/>
    <w:rsid w:val="00A87C05"/>
    <w:rsid w:val="00A87E82"/>
    <w:rsid w:val="00A900A9"/>
    <w:rsid w:val="00A90210"/>
    <w:rsid w:val="00A9022C"/>
    <w:rsid w:val="00A90720"/>
    <w:rsid w:val="00A9072A"/>
    <w:rsid w:val="00A90781"/>
    <w:rsid w:val="00A90791"/>
    <w:rsid w:val="00A90984"/>
    <w:rsid w:val="00A909E5"/>
    <w:rsid w:val="00A90B7A"/>
    <w:rsid w:val="00A90B88"/>
    <w:rsid w:val="00A90CD2"/>
    <w:rsid w:val="00A90CF6"/>
    <w:rsid w:val="00A90D07"/>
    <w:rsid w:val="00A90DDB"/>
    <w:rsid w:val="00A910C5"/>
    <w:rsid w:val="00A9111B"/>
    <w:rsid w:val="00A9116B"/>
    <w:rsid w:val="00A911BC"/>
    <w:rsid w:val="00A912B0"/>
    <w:rsid w:val="00A91421"/>
    <w:rsid w:val="00A9157D"/>
    <w:rsid w:val="00A9158E"/>
    <w:rsid w:val="00A916BA"/>
    <w:rsid w:val="00A916C3"/>
    <w:rsid w:val="00A916C4"/>
    <w:rsid w:val="00A916D0"/>
    <w:rsid w:val="00A91750"/>
    <w:rsid w:val="00A9179B"/>
    <w:rsid w:val="00A917B1"/>
    <w:rsid w:val="00A918D5"/>
    <w:rsid w:val="00A91C99"/>
    <w:rsid w:val="00A91D99"/>
    <w:rsid w:val="00A91DD4"/>
    <w:rsid w:val="00A91FFA"/>
    <w:rsid w:val="00A92029"/>
    <w:rsid w:val="00A9206A"/>
    <w:rsid w:val="00A921DA"/>
    <w:rsid w:val="00A92558"/>
    <w:rsid w:val="00A92564"/>
    <w:rsid w:val="00A925C6"/>
    <w:rsid w:val="00A92720"/>
    <w:rsid w:val="00A92872"/>
    <w:rsid w:val="00A9293E"/>
    <w:rsid w:val="00A929A9"/>
    <w:rsid w:val="00A929F5"/>
    <w:rsid w:val="00A92B3C"/>
    <w:rsid w:val="00A92C1F"/>
    <w:rsid w:val="00A92CB1"/>
    <w:rsid w:val="00A92D10"/>
    <w:rsid w:val="00A92E06"/>
    <w:rsid w:val="00A931B1"/>
    <w:rsid w:val="00A932A4"/>
    <w:rsid w:val="00A933CB"/>
    <w:rsid w:val="00A9341A"/>
    <w:rsid w:val="00A93468"/>
    <w:rsid w:val="00A934C5"/>
    <w:rsid w:val="00A934CD"/>
    <w:rsid w:val="00A9359D"/>
    <w:rsid w:val="00A9382D"/>
    <w:rsid w:val="00A939AD"/>
    <w:rsid w:val="00A93A26"/>
    <w:rsid w:val="00A93A27"/>
    <w:rsid w:val="00A93B35"/>
    <w:rsid w:val="00A93FBE"/>
    <w:rsid w:val="00A940D6"/>
    <w:rsid w:val="00A9419A"/>
    <w:rsid w:val="00A94448"/>
    <w:rsid w:val="00A94493"/>
    <w:rsid w:val="00A94518"/>
    <w:rsid w:val="00A94521"/>
    <w:rsid w:val="00A947C2"/>
    <w:rsid w:val="00A948C8"/>
    <w:rsid w:val="00A94928"/>
    <w:rsid w:val="00A94A25"/>
    <w:rsid w:val="00A94A65"/>
    <w:rsid w:val="00A94B34"/>
    <w:rsid w:val="00A94DA2"/>
    <w:rsid w:val="00A94E42"/>
    <w:rsid w:val="00A94F0D"/>
    <w:rsid w:val="00A94F57"/>
    <w:rsid w:val="00A9512A"/>
    <w:rsid w:val="00A951D1"/>
    <w:rsid w:val="00A95281"/>
    <w:rsid w:val="00A9542E"/>
    <w:rsid w:val="00A9559B"/>
    <w:rsid w:val="00A95685"/>
    <w:rsid w:val="00A95BC6"/>
    <w:rsid w:val="00A95C63"/>
    <w:rsid w:val="00A95E4D"/>
    <w:rsid w:val="00A96072"/>
    <w:rsid w:val="00A962BB"/>
    <w:rsid w:val="00A96323"/>
    <w:rsid w:val="00A964A1"/>
    <w:rsid w:val="00A964A2"/>
    <w:rsid w:val="00A9668D"/>
    <w:rsid w:val="00A9673E"/>
    <w:rsid w:val="00A96A21"/>
    <w:rsid w:val="00A96AEA"/>
    <w:rsid w:val="00A96DF5"/>
    <w:rsid w:val="00A96F17"/>
    <w:rsid w:val="00A970BF"/>
    <w:rsid w:val="00A970C3"/>
    <w:rsid w:val="00A97175"/>
    <w:rsid w:val="00A9720B"/>
    <w:rsid w:val="00A9735C"/>
    <w:rsid w:val="00A9743C"/>
    <w:rsid w:val="00A97546"/>
    <w:rsid w:val="00A976EB"/>
    <w:rsid w:val="00A976F0"/>
    <w:rsid w:val="00A9771D"/>
    <w:rsid w:val="00A97A9A"/>
    <w:rsid w:val="00A97B3C"/>
    <w:rsid w:val="00A97B47"/>
    <w:rsid w:val="00A97D15"/>
    <w:rsid w:val="00A97DA6"/>
    <w:rsid w:val="00A97E77"/>
    <w:rsid w:val="00AA01F8"/>
    <w:rsid w:val="00AA0308"/>
    <w:rsid w:val="00AA031A"/>
    <w:rsid w:val="00AA03F4"/>
    <w:rsid w:val="00AA05A3"/>
    <w:rsid w:val="00AA0602"/>
    <w:rsid w:val="00AA0923"/>
    <w:rsid w:val="00AA093F"/>
    <w:rsid w:val="00AA0A90"/>
    <w:rsid w:val="00AA0C5C"/>
    <w:rsid w:val="00AA0C6B"/>
    <w:rsid w:val="00AA0C7B"/>
    <w:rsid w:val="00AA0C7D"/>
    <w:rsid w:val="00AA0D60"/>
    <w:rsid w:val="00AA0E09"/>
    <w:rsid w:val="00AA0E23"/>
    <w:rsid w:val="00AA1012"/>
    <w:rsid w:val="00AA1077"/>
    <w:rsid w:val="00AA11B3"/>
    <w:rsid w:val="00AA11E6"/>
    <w:rsid w:val="00AA1262"/>
    <w:rsid w:val="00AA1282"/>
    <w:rsid w:val="00AA12E3"/>
    <w:rsid w:val="00AA136E"/>
    <w:rsid w:val="00AA1611"/>
    <w:rsid w:val="00AA16FE"/>
    <w:rsid w:val="00AA1777"/>
    <w:rsid w:val="00AA1DF8"/>
    <w:rsid w:val="00AA1E03"/>
    <w:rsid w:val="00AA21C7"/>
    <w:rsid w:val="00AA21DD"/>
    <w:rsid w:val="00AA22F1"/>
    <w:rsid w:val="00AA2406"/>
    <w:rsid w:val="00AA24A5"/>
    <w:rsid w:val="00AA24B3"/>
    <w:rsid w:val="00AA2569"/>
    <w:rsid w:val="00AA25C2"/>
    <w:rsid w:val="00AA2615"/>
    <w:rsid w:val="00AA2702"/>
    <w:rsid w:val="00AA2775"/>
    <w:rsid w:val="00AA281A"/>
    <w:rsid w:val="00AA2A32"/>
    <w:rsid w:val="00AA2C59"/>
    <w:rsid w:val="00AA2E1D"/>
    <w:rsid w:val="00AA2E58"/>
    <w:rsid w:val="00AA2EC2"/>
    <w:rsid w:val="00AA2F50"/>
    <w:rsid w:val="00AA3023"/>
    <w:rsid w:val="00AA312D"/>
    <w:rsid w:val="00AA3162"/>
    <w:rsid w:val="00AA321F"/>
    <w:rsid w:val="00AA326E"/>
    <w:rsid w:val="00AA34EA"/>
    <w:rsid w:val="00AA351C"/>
    <w:rsid w:val="00AA36BE"/>
    <w:rsid w:val="00AA37AE"/>
    <w:rsid w:val="00AA3921"/>
    <w:rsid w:val="00AA3A19"/>
    <w:rsid w:val="00AA3B30"/>
    <w:rsid w:val="00AA3BE4"/>
    <w:rsid w:val="00AA3D53"/>
    <w:rsid w:val="00AA3DC1"/>
    <w:rsid w:val="00AA3DD9"/>
    <w:rsid w:val="00AA3E36"/>
    <w:rsid w:val="00AA3E57"/>
    <w:rsid w:val="00AA3E78"/>
    <w:rsid w:val="00AA3EF5"/>
    <w:rsid w:val="00AA3FF1"/>
    <w:rsid w:val="00AA4209"/>
    <w:rsid w:val="00AA425E"/>
    <w:rsid w:val="00AA428C"/>
    <w:rsid w:val="00AA42FA"/>
    <w:rsid w:val="00AA43B8"/>
    <w:rsid w:val="00AA4461"/>
    <w:rsid w:val="00AA4708"/>
    <w:rsid w:val="00AA4929"/>
    <w:rsid w:val="00AA4A33"/>
    <w:rsid w:val="00AA4CDD"/>
    <w:rsid w:val="00AA4D46"/>
    <w:rsid w:val="00AA4D9D"/>
    <w:rsid w:val="00AA4DB6"/>
    <w:rsid w:val="00AA5060"/>
    <w:rsid w:val="00AA513E"/>
    <w:rsid w:val="00AA524C"/>
    <w:rsid w:val="00AA533D"/>
    <w:rsid w:val="00AA534D"/>
    <w:rsid w:val="00AA5365"/>
    <w:rsid w:val="00AA545D"/>
    <w:rsid w:val="00AA553D"/>
    <w:rsid w:val="00AA5581"/>
    <w:rsid w:val="00AA56A6"/>
    <w:rsid w:val="00AA5883"/>
    <w:rsid w:val="00AA5AE3"/>
    <w:rsid w:val="00AA5D0D"/>
    <w:rsid w:val="00AA5D3E"/>
    <w:rsid w:val="00AA5DE2"/>
    <w:rsid w:val="00AA5EAF"/>
    <w:rsid w:val="00AA61BA"/>
    <w:rsid w:val="00AA6256"/>
    <w:rsid w:val="00AA62E4"/>
    <w:rsid w:val="00AA62F0"/>
    <w:rsid w:val="00AA6356"/>
    <w:rsid w:val="00AA63B7"/>
    <w:rsid w:val="00AA65B8"/>
    <w:rsid w:val="00AA65CC"/>
    <w:rsid w:val="00AA6901"/>
    <w:rsid w:val="00AA6954"/>
    <w:rsid w:val="00AA6B44"/>
    <w:rsid w:val="00AA6BE6"/>
    <w:rsid w:val="00AA6C8A"/>
    <w:rsid w:val="00AA6CBB"/>
    <w:rsid w:val="00AA6CFB"/>
    <w:rsid w:val="00AA6D00"/>
    <w:rsid w:val="00AA6DAD"/>
    <w:rsid w:val="00AA6E0D"/>
    <w:rsid w:val="00AA7306"/>
    <w:rsid w:val="00AA73C9"/>
    <w:rsid w:val="00AA7747"/>
    <w:rsid w:val="00AA780F"/>
    <w:rsid w:val="00AA7AEB"/>
    <w:rsid w:val="00AA7EF4"/>
    <w:rsid w:val="00AA7F45"/>
    <w:rsid w:val="00AB0168"/>
    <w:rsid w:val="00AB0187"/>
    <w:rsid w:val="00AB02ED"/>
    <w:rsid w:val="00AB051E"/>
    <w:rsid w:val="00AB0623"/>
    <w:rsid w:val="00AB0720"/>
    <w:rsid w:val="00AB0938"/>
    <w:rsid w:val="00AB0B74"/>
    <w:rsid w:val="00AB0C27"/>
    <w:rsid w:val="00AB0DF7"/>
    <w:rsid w:val="00AB0F59"/>
    <w:rsid w:val="00AB0FF5"/>
    <w:rsid w:val="00AB1070"/>
    <w:rsid w:val="00AB109F"/>
    <w:rsid w:val="00AB11A3"/>
    <w:rsid w:val="00AB12B8"/>
    <w:rsid w:val="00AB12DA"/>
    <w:rsid w:val="00AB141A"/>
    <w:rsid w:val="00AB1699"/>
    <w:rsid w:val="00AB17BA"/>
    <w:rsid w:val="00AB186B"/>
    <w:rsid w:val="00AB18C3"/>
    <w:rsid w:val="00AB1A61"/>
    <w:rsid w:val="00AB1B89"/>
    <w:rsid w:val="00AB2192"/>
    <w:rsid w:val="00AB21D9"/>
    <w:rsid w:val="00AB2292"/>
    <w:rsid w:val="00AB244B"/>
    <w:rsid w:val="00AB2781"/>
    <w:rsid w:val="00AB2883"/>
    <w:rsid w:val="00AB29A7"/>
    <w:rsid w:val="00AB2AEC"/>
    <w:rsid w:val="00AB2BDD"/>
    <w:rsid w:val="00AB2DB0"/>
    <w:rsid w:val="00AB3023"/>
    <w:rsid w:val="00AB30DC"/>
    <w:rsid w:val="00AB339C"/>
    <w:rsid w:val="00AB3573"/>
    <w:rsid w:val="00AB35B1"/>
    <w:rsid w:val="00AB3651"/>
    <w:rsid w:val="00AB383E"/>
    <w:rsid w:val="00AB3A16"/>
    <w:rsid w:val="00AB3A19"/>
    <w:rsid w:val="00AB3A48"/>
    <w:rsid w:val="00AB3AA8"/>
    <w:rsid w:val="00AB3D62"/>
    <w:rsid w:val="00AB3D8C"/>
    <w:rsid w:val="00AB3FB2"/>
    <w:rsid w:val="00AB3FF3"/>
    <w:rsid w:val="00AB3FFF"/>
    <w:rsid w:val="00AB40A3"/>
    <w:rsid w:val="00AB40D7"/>
    <w:rsid w:val="00AB4225"/>
    <w:rsid w:val="00AB432D"/>
    <w:rsid w:val="00AB4622"/>
    <w:rsid w:val="00AB47E9"/>
    <w:rsid w:val="00AB4832"/>
    <w:rsid w:val="00AB494B"/>
    <w:rsid w:val="00AB50D8"/>
    <w:rsid w:val="00AB5154"/>
    <w:rsid w:val="00AB52EC"/>
    <w:rsid w:val="00AB53A2"/>
    <w:rsid w:val="00AB547C"/>
    <w:rsid w:val="00AB54EB"/>
    <w:rsid w:val="00AB54F9"/>
    <w:rsid w:val="00AB5548"/>
    <w:rsid w:val="00AB55DF"/>
    <w:rsid w:val="00AB5611"/>
    <w:rsid w:val="00AB5752"/>
    <w:rsid w:val="00AB5917"/>
    <w:rsid w:val="00AB5A17"/>
    <w:rsid w:val="00AB5A91"/>
    <w:rsid w:val="00AB5AF2"/>
    <w:rsid w:val="00AB5CED"/>
    <w:rsid w:val="00AB5D8A"/>
    <w:rsid w:val="00AB5E29"/>
    <w:rsid w:val="00AB5FBF"/>
    <w:rsid w:val="00AB603C"/>
    <w:rsid w:val="00AB607C"/>
    <w:rsid w:val="00AB6344"/>
    <w:rsid w:val="00AB63F9"/>
    <w:rsid w:val="00AB647E"/>
    <w:rsid w:val="00AB65BA"/>
    <w:rsid w:val="00AB65D7"/>
    <w:rsid w:val="00AB65DC"/>
    <w:rsid w:val="00AB6705"/>
    <w:rsid w:val="00AB6A81"/>
    <w:rsid w:val="00AB6AB7"/>
    <w:rsid w:val="00AB6DBB"/>
    <w:rsid w:val="00AB6DFF"/>
    <w:rsid w:val="00AB6E7D"/>
    <w:rsid w:val="00AB7044"/>
    <w:rsid w:val="00AB712C"/>
    <w:rsid w:val="00AB71AF"/>
    <w:rsid w:val="00AB741E"/>
    <w:rsid w:val="00AB7523"/>
    <w:rsid w:val="00AB7890"/>
    <w:rsid w:val="00AB7941"/>
    <w:rsid w:val="00AB797F"/>
    <w:rsid w:val="00AB7B2A"/>
    <w:rsid w:val="00AB7E9E"/>
    <w:rsid w:val="00AB7F14"/>
    <w:rsid w:val="00AB7F6C"/>
    <w:rsid w:val="00AC0220"/>
    <w:rsid w:val="00AC0373"/>
    <w:rsid w:val="00AC0771"/>
    <w:rsid w:val="00AC077C"/>
    <w:rsid w:val="00AC0B3F"/>
    <w:rsid w:val="00AC0D19"/>
    <w:rsid w:val="00AC0D89"/>
    <w:rsid w:val="00AC0E96"/>
    <w:rsid w:val="00AC0F3C"/>
    <w:rsid w:val="00AC1857"/>
    <w:rsid w:val="00AC1A34"/>
    <w:rsid w:val="00AC1B08"/>
    <w:rsid w:val="00AC1CC2"/>
    <w:rsid w:val="00AC1CCA"/>
    <w:rsid w:val="00AC2168"/>
    <w:rsid w:val="00AC22F8"/>
    <w:rsid w:val="00AC237C"/>
    <w:rsid w:val="00AC239A"/>
    <w:rsid w:val="00AC274A"/>
    <w:rsid w:val="00AC27DA"/>
    <w:rsid w:val="00AC2AC8"/>
    <w:rsid w:val="00AC2AF1"/>
    <w:rsid w:val="00AC2E3C"/>
    <w:rsid w:val="00AC2FB1"/>
    <w:rsid w:val="00AC2FC7"/>
    <w:rsid w:val="00AC3229"/>
    <w:rsid w:val="00AC32C6"/>
    <w:rsid w:val="00AC33B0"/>
    <w:rsid w:val="00AC350C"/>
    <w:rsid w:val="00AC35BC"/>
    <w:rsid w:val="00AC368A"/>
    <w:rsid w:val="00AC37E8"/>
    <w:rsid w:val="00AC388A"/>
    <w:rsid w:val="00AC3916"/>
    <w:rsid w:val="00AC3A0A"/>
    <w:rsid w:val="00AC3B50"/>
    <w:rsid w:val="00AC3C87"/>
    <w:rsid w:val="00AC3D0B"/>
    <w:rsid w:val="00AC3DEB"/>
    <w:rsid w:val="00AC3FF9"/>
    <w:rsid w:val="00AC4019"/>
    <w:rsid w:val="00AC4031"/>
    <w:rsid w:val="00AC434A"/>
    <w:rsid w:val="00AC4371"/>
    <w:rsid w:val="00AC438C"/>
    <w:rsid w:val="00AC4A00"/>
    <w:rsid w:val="00AC4C40"/>
    <w:rsid w:val="00AC4C9D"/>
    <w:rsid w:val="00AC55B3"/>
    <w:rsid w:val="00AC5665"/>
    <w:rsid w:val="00AC57BA"/>
    <w:rsid w:val="00AC5927"/>
    <w:rsid w:val="00AC5932"/>
    <w:rsid w:val="00AC5991"/>
    <w:rsid w:val="00AC5A2C"/>
    <w:rsid w:val="00AC5FA2"/>
    <w:rsid w:val="00AC6022"/>
    <w:rsid w:val="00AC64C8"/>
    <w:rsid w:val="00AC674F"/>
    <w:rsid w:val="00AC6810"/>
    <w:rsid w:val="00AC685D"/>
    <w:rsid w:val="00AC68C0"/>
    <w:rsid w:val="00AC68E2"/>
    <w:rsid w:val="00AC6C15"/>
    <w:rsid w:val="00AC6E0E"/>
    <w:rsid w:val="00AC7193"/>
    <w:rsid w:val="00AC7297"/>
    <w:rsid w:val="00AC7316"/>
    <w:rsid w:val="00AC7501"/>
    <w:rsid w:val="00AC7654"/>
    <w:rsid w:val="00AC7A01"/>
    <w:rsid w:val="00AC7B0B"/>
    <w:rsid w:val="00AC7B3A"/>
    <w:rsid w:val="00AC7B6D"/>
    <w:rsid w:val="00AC7BE9"/>
    <w:rsid w:val="00AC7CA3"/>
    <w:rsid w:val="00AC7D8A"/>
    <w:rsid w:val="00AD00AF"/>
    <w:rsid w:val="00AD02DB"/>
    <w:rsid w:val="00AD031A"/>
    <w:rsid w:val="00AD03B4"/>
    <w:rsid w:val="00AD04E1"/>
    <w:rsid w:val="00AD080C"/>
    <w:rsid w:val="00AD096E"/>
    <w:rsid w:val="00AD0989"/>
    <w:rsid w:val="00AD0EA3"/>
    <w:rsid w:val="00AD0EE0"/>
    <w:rsid w:val="00AD0F63"/>
    <w:rsid w:val="00AD0F75"/>
    <w:rsid w:val="00AD100B"/>
    <w:rsid w:val="00AD122F"/>
    <w:rsid w:val="00AD12ED"/>
    <w:rsid w:val="00AD19DE"/>
    <w:rsid w:val="00AD1A97"/>
    <w:rsid w:val="00AD1C54"/>
    <w:rsid w:val="00AD1F09"/>
    <w:rsid w:val="00AD2156"/>
    <w:rsid w:val="00AD221F"/>
    <w:rsid w:val="00AD265C"/>
    <w:rsid w:val="00AD270A"/>
    <w:rsid w:val="00AD2A83"/>
    <w:rsid w:val="00AD2BDC"/>
    <w:rsid w:val="00AD2E2A"/>
    <w:rsid w:val="00AD2ECA"/>
    <w:rsid w:val="00AD3010"/>
    <w:rsid w:val="00AD304E"/>
    <w:rsid w:val="00AD31C6"/>
    <w:rsid w:val="00AD332B"/>
    <w:rsid w:val="00AD35A6"/>
    <w:rsid w:val="00AD35AE"/>
    <w:rsid w:val="00AD35C9"/>
    <w:rsid w:val="00AD35D5"/>
    <w:rsid w:val="00AD39C3"/>
    <w:rsid w:val="00AD3A14"/>
    <w:rsid w:val="00AD3A5C"/>
    <w:rsid w:val="00AD3FA9"/>
    <w:rsid w:val="00AD4191"/>
    <w:rsid w:val="00AD4204"/>
    <w:rsid w:val="00AD4258"/>
    <w:rsid w:val="00AD42F0"/>
    <w:rsid w:val="00AD433B"/>
    <w:rsid w:val="00AD435C"/>
    <w:rsid w:val="00AD4457"/>
    <w:rsid w:val="00AD457C"/>
    <w:rsid w:val="00AD482D"/>
    <w:rsid w:val="00AD4873"/>
    <w:rsid w:val="00AD48E4"/>
    <w:rsid w:val="00AD494F"/>
    <w:rsid w:val="00AD4A27"/>
    <w:rsid w:val="00AD4CEA"/>
    <w:rsid w:val="00AD4D69"/>
    <w:rsid w:val="00AD4DFF"/>
    <w:rsid w:val="00AD4E54"/>
    <w:rsid w:val="00AD502D"/>
    <w:rsid w:val="00AD546E"/>
    <w:rsid w:val="00AD5546"/>
    <w:rsid w:val="00AD591E"/>
    <w:rsid w:val="00AD5B0A"/>
    <w:rsid w:val="00AD5C6D"/>
    <w:rsid w:val="00AD5D62"/>
    <w:rsid w:val="00AD5E44"/>
    <w:rsid w:val="00AD5EE1"/>
    <w:rsid w:val="00AD6066"/>
    <w:rsid w:val="00AD6117"/>
    <w:rsid w:val="00AD62B3"/>
    <w:rsid w:val="00AD63FA"/>
    <w:rsid w:val="00AD641F"/>
    <w:rsid w:val="00AD6548"/>
    <w:rsid w:val="00AD674F"/>
    <w:rsid w:val="00AD6763"/>
    <w:rsid w:val="00AD6A09"/>
    <w:rsid w:val="00AD6B95"/>
    <w:rsid w:val="00AD6C41"/>
    <w:rsid w:val="00AD6DA0"/>
    <w:rsid w:val="00AD6E79"/>
    <w:rsid w:val="00AD6F88"/>
    <w:rsid w:val="00AD7064"/>
    <w:rsid w:val="00AD710A"/>
    <w:rsid w:val="00AD72B9"/>
    <w:rsid w:val="00AD74DA"/>
    <w:rsid w:val="00AD758B"/>
    <w:rsid w:val="00AD7675"/>
    <w:rsid w:val="00AD78D8"/>
    <w:rsid w:val="00AD79C9"/>
    <w:rsid w:val="00AD7E05"/>
    <w:rsid w:val="00AD7FFD"/>
    <w:rsid w:val="00AE0008"/>
    <w:rsid w:val="00AE004A"/>
    <w:rsid w:val="00AE0188"/>
    <w:rsid w:val="00AE0393"/>
    <w:rsid w:val="00AE04DB"/>
    <w:rsid w:val="00AE059F"/>
    <w:rsid w:val="00AE05D0"/>
    <w:rsid w:val="00AE0861"/>
    <w:rsid w:val="00AE0BBC"/>
    <w:rsid w:val="00AE1097"/>
    <w:rsid w:val="00AE15D8"/>
    <w:rsid w:val="00AE15F8"/>
    <w:rsid w:val="00AE1853"/>
    <w:rsid w:val="00AE194A"/>
    <w:rsid w:val="00AE1AF2"/>
    <w:rsid w:val="00AE1BC0"/>
    <w:rsid w:val="00AE1C0E"/>
    <w:rsid w:val="00AE1D7D"/>
    <w:rsid w:val="00AE1F4F"/>
    <w:rsid w:val="00AE204E"/>
    <w:rsid w:val="00AE2080"/>
    <w:rsid w:val="00AE24B6"/>
    <w:rsid w:val="00AE2555"/>
    <w:rsid w:val="00AE258F"/>
    <w:rsid w:val="00AE25D7"/>
    <w:rsid w:val="00AE2780"/>
    <w:rsid w:val="00AE28A2"/>
    <w:rsid w:val="00AE2925"/>
    <w:rsid w:val="00AE29F9"/>
    <w:rsid w:val="00AE2E3D"/>
    <w:rsid w:val="00AE2E97"/>
    <w:rsid w:val="00AE31C5"/>
    <w:rsid w:val="00AE32B2"/>
    <w:rsid w:val="00AE36B3"/>
    <w:rsid w:val="00AE3799"/>
    <w:rsid w:val="00AE37FB"/>
    <w:rsid w:val="00AE3908"/>
    <w:rsid w:val="00AE3952"/>
    <w:rsid w:val="00AE3C75"/>
    <w:rsid w:val="00AE3EC1"/>
    <w:rsid w:val="00AE3F65"/>
    <w:rsid w:val="00AE3F88"/>
    <w:rsid w:val="00AE3F91"/>
    <w:rsid w:val="00AE3FFD"/>
    <w:rsid w:val="00AE41CB"/>
    <w:rsid w:val="00AE421C"/>
    <w:rsid w:val="00AE42A9"/>
    <w:rsid w:val="00AE42FB"/>
    <w:rsid w:val="00AE4450"/>
    <w:rsid w:val="00AE446F"/>
    <w:rsid w:val="00AE4473"/>
    <w:rsid w:val="00AE4581"/>
    <w:rsid w:val="00AE458C"/>
    <w:rsid w:val="00AE4596"/>
    <w:rsid w:val="00AE465B"/>
    <w:rsid w:val="00AE4827"/>
    <w:rsid w:val="00AE49B1"/>
    <w:rsid w:val="00AE4B0C"/>
    <w:rsid w:val="00AE4B93"/>
    <w:rsid w:val="00AE4EB9"/>
    <w:rsid w:val="00AE4EC4"/>
    <w:rsid w:val="00AE4ED2"/>
    <w:rsid w:val="00AE503B"/>
    <w:rsid w:val="00AE5085"/>
    <w:rsid w:val="00AE52D3"/>
    <w:rsid w:val="00AE5510"/>
    <w:rsid w:val="00AE55D7"/>
    <w:rsid w:val="00AE5728"/>
    <w:rsid w:val="00AE573D"/>
    <w:rsid w:val="00AE57E4"/>
    <w:rsid w:val="00AE5938"/>
    <w:rsid w:val="00AE5A5A"/>
    <w:rsid w:val="00AE5CA8"/>
    <w:rsid w:val="00AE5D9F"/>
    <w:rsid w:val="00AE60F8"/>
    <w:rsid w:val="00AE62DC"/>
    <w:rsid w:val="00AE6467"/>
    <w:rsid w:val="00AE6633"/>
    <w:rsid w:val="00AE687C"/>
    <w:rsid w:val="00AE6D26"/>
    <w:rsid w:val="00AE6D87"/>
    <w:rsid w:val="00AE6FB6"/>
    <w:rsid w:val="00AE7345"/>
    <w:rsid w:val="00AE7376"/>
    <w:rsid w:val="00AE7438"/>
    <w:rsid w:val="00AE77C2"/>
    <w:rsid w:val="00AE780C"/>
    <w:rsid w:val="00AE7CE6"/>
    <w:rsid w:val="00AE7FAC"/>
    <w:rsid w:val="00AF0201"/>
    <w:rsid w:val="00AF020E"/>
    <w:rsid w:val="00AF025E"/>
    <w:rsid w:val="00AF04EA"/>
    <w:rsid w:val="00AF056B"/>
    <w:rsid w:val="00AF0610"/>
    <w:rsid w:val="00AF0BCC"/>
    <w:rsid w:val="00AF0C19"/>
    <w:rsid w:val="00AF0EC5"/>
    <w:rsid w:val="00AF0FF8"/>
    <w:rsid w:val="00AF105F"/>
    <w:rsid w:val="00AF11CA"/>
    <w:rsid w:val="00AF1237"/>
    <w:rsid w:val="00AF1576"/>
    <w:rsid w:val="00AF18B3"/>
    <w:rsid w:val="00AF1D47"/>
    <w:rsid w:val="00AF1EE1"/>
    <w:rsid w:val="00AF1F15"/>
    <w:rsid w:val="00AF2009"/>
    <w:rsid w:val="00AF201D"/>
    <w:rsid w:val="00AF202D"/>
    <w:rsid w:val="00AF21B8"/>
    <w:rsid w:val="00AF21BA"/>
    <w:rsid w:val="00AF21BC"/>
    <w:rsid w:val="00AF21CB"/>
    <w:rsid w:val="00AF227F"/>
    <w:rsid w:val="00AF239B"/>
    <w:rsid w:val="00AF2466"/>
    <w:rsid w:val="00AF265C"/>
    <w:rsid w:val="00AF2677"/>
    <w:rsid w:val="00AF26D7"/>
    <w:rsid w:val="00AF2C6B"/>
    <w:rsid w:val="00AF2E67"/>
    <w:rsid w:val="00AF2F77"/>
    <w:rsid w:val="00AF3018"/>
    <w:rsid w:val="00AF3084"/>
    <w:rsid w:val="00AF325C"/>
    <w:rsid w:val="00AF32DA"/>
    <w:rsid w:val="00AF332F"/>
    <w:rsid w:val="00AF35F0"/>
    <w:rsid w:val="00AF3621"/>
    <w:rsid w:val="00AF3689"/>
    <w:rsid w:val="00AF3878"/>
    <w:rsid w:val="00AF3925"/>
    <w:rsid w:val="00AF399F"/>
    <w:rsid w:val="00AF39D1"/>
    <w:rsid w:val="00AF3A2C"/>
    <w:rsid w:val="00AF3AD8"/>
    <w:rsid w:val="00AF3D4F"/>
    <w:rsid w:val="00AF3F8A"/>
    <w:rsid w:val="00AF3FE1"/>
    <w:rsid w:val="00AF41AB"/>
    <w:rsid w:val="00AF41E0"/>
    <w:rsid w:val="00AF4472"/>
    <w:rsid w:val="00AF4563"/>
    <w:rsid w:val="00AF4606"/>
    <w:rsid w:val="00AF475E"/>
    <w:rsid w:val="00AF48E9"/>
    <w:rsid w:val="00AF4912"/>
    <w:rsid w:val="00AF4931"/>
    <w:rsid w:val="00AF4A1F"/>
    <w:rsid w:val="00AF4A5A"/>
    <w:rsid w:val="00AF4B2F"/>
    <w:rsid w:val="00AF4BD7"/>
    <w:rsid w:val="00AF4D5A"/>
    <w:rsid w:val="00AF4FE8"/>
    <w:rsid w:val="00AF4FED"/>
    <w:rsid w:val="00AF5064"/>
    <w:rsid w:val="00AF5171"/>
    <w:rsid w:val="00AF5254"/>
    <w:rsid w:val="00AF5279"/>
    <w:rsid w:val="00AF527B"/>
    <w:rsid w:val="00AF5347"/>
    <w:rsid w:val="00AF53FC"/>
    <w:rsid w:val="00AF5440"/>
    <w:rsid w:val="00AF547B"/>
    <w:rsid w:val="00AF55E0"/>
    <w:rsid w:val="00AF57D9"/>
    <w:rsid w:val="00AF582A"/>
    <w:rsid w:val="00AF58CD"/>
    <w:rsid w:val="00AF5A2C"/>
    <w:rsid w:val="00AF5AB2"/>
    <w:rsid w:val="00AF5D70"/>
    <w:rsid w:val="00AF5FCC"/>
    <w:rsid w:val="00AF6004"/>
    <w:rsid w:val="00AF609C"/>
    <w:rsid w:val="00AF6173"/>
    <w:rsid w:val="00AF61A8"/>
    <w:rsid w:val="00AF656C"/>
    <w:rsid w:val="00AF6590"/>
    <w:rsid w:val="00AF6609"/>
    <w:rsid w:val="00AF66A0"/>
    <w:rsid w:val="00AF67CE"/>
    <w:rsid w:val="00AF67F2"/>
    <w:rsid w:val="00AF690B"/>
    <w:rsid w:val="00AF697C"/>
    <w:rsid w:val="00AF6A4E"/>
    <w:rsid w:val="00AF6A64"/>
    <w:rsid w:val="00AF6CAB"/>
    <w:rsid w:val="00AF6D0F"/>
    <w:rsid w:val="00AF6E92"/>
    <w:rsid w:val="00AF7097"/>
    <w:rsid w:val="00AF7163"/>
    <w:rsid w:val="00AF71DD"/>
    <w:rsid w:val="00AF7375"/>
    <w:rsid w:val="00AF73F6"/>
    <w:rsid w:val="00AF74D0"/>
    <w:rsid w:val="00AF7710"/>
    <w:rsid w:val="00AF775B"/>
    <w:rsid w:val="00AF7790"/>
    <w:rsid w:val="00AF77C8"/>
    <w:rsid w:val="00AF7802"/>
    <w:rsid w:val="00AF790C"/>
    <w:rsid w:val="00AF793B"/>
    <w:rsid w:val="00AF7A9F"/>
    <w:rsid w:val="00AF7C84"/>
    <w:rsid w:val="00AF7D6A"/>
    <w:rsid w:val="00AF7F76"/>
    <w:rsid w:val="00AF7F81"/>
    <w:rsid w:val="00B002E0"/>
    <w:rsid w:val="00B00301"/>
    <w:rsid w:val="00B00313"/>
    <w:rsid w:val="00B00380"/>
    <w:rsid w:val="00B0041D"/>
    <w:rsid w:val="00B007DF"/>
    <w:rsid w:val="00B007F4"/>
    <w:rsid w:val="00B00993"/>
    <w:rsid w:val="00B009EF"/>
    <w:rsid w:val="00B00A02"/>
    <w:rsid w:val="00B00B0C"/>
    <w:rsid w:val="00B00C38"/>
    <w:rsid w:val="00B00C60"/>
    <w:rsid w:val="00B00DB7"/>
    <w:rsid w:val="00B00F5A"/>
    <w:rsid w:val="00B00F82"/>
    <w:rsid w:val="00B010F7"/>
    <w:rsid w:val="00B013F1"/>
    <w:rsid w:val="00B01514"/>
    <w:rsid w:val="00B01717"/>
    <w:rsid w:val="00B01BF5"/>
    <w:rsid w:val="00B01C34"/>
    <w:rsid w:val="00B01D25"/>
    <w:rsid w:val="00B01D43"/>
    <w:rsid w:val="00B01DA1"/>
    <w:rsid w:val="00B01EB9"/>
    <w:rsid w:val="00B01F24"/>
    <w:rsid w:val="00B0231F"/>
    <w:rsid w:val="00B024DA"/>
    <w:rsid w:val="00B0251D"/>
    <w:rsid w:val="00B02600"/>
    <w:rsid w:val="00B02691"/>
    <w:rsid w:val="00B02767"/>
    <w:rsid w:val="00B02993"/>
    <w:rsid w:val="00B02BE5"/>
    <w:rsid w:val="00B02DF2"/>
    <w:rsid w:val="00B02E39"/>
    <w:rsid w:val="00B02E80"/>
    <w:rsid w:val="00B02F89"/>
    <w:rsid w:val="00B0328D"/>
    <w:rsid w:val="00B0346D"/>
    <w:rsid w:val="00B03500"/>
    <w:rsid w:val="00B0364A"/>
    <w:rsid w:val="00B03754"/>
    <w:rsid w:val="00B0392B"/>
    <w:rsid w:val="00B039F0"/>
    <w:rsid w:val="00B03A4C"/>
    <w:rsid w:val="00B03AF8"/>
    <w:rsid w:val="00B03C7C"/>
    <w:rsid w:val="00B03CD7"/>
    <w:rsid w:val="00B03D5E"/>
    <w:rsid w:val="00B03D76"/>
    <w:rsid w:val="00B03FC8"/>
    <w:rsid w:val="00B0407C"/>
    <w:rsid w:val="00B043A3"/>
    <w:rsid w:val="00B043B0"/>
    <w:rsid w:val="00B04410"/>
    <w:rsid w:val="00B0451E"/>
    <w:rsid w:val="00B045C6"/>
    <w:rsid w:val="00B04613"/>
    <w:rsid w:val="00B046BF"/>
    <w:rsid w:val="00B04892"/>
    <w:rsid w:val="00B048F8"/>
    <w:rsid w:val="00B04C11"/>
    <w:rsid w:val="00B04D37"/>
    <w:rsid w:val="00B04E32"/>
    <w:rsid w:val="00B04E91"/>
    <w:rsid w:val="00B04F89"/>
    <w:rsid w:val="00B0514D"/>
    <w:rsid w:val="00B05215"/>
    <w:rsid w:val="00B05317"/>
    <w:rsid w:val="00B05812"/>
    <w:rsid w:val="00B058FA"/>
    <w:rsid w:val="00B05D2B"/>
    <w:rsid w:val="00B05DCD"/>
    <w:rsid w:val="00B05E12"/>
    <w:rsid w:val="00B05EC6"/>
    <w:rsid w:val="00B05FA7"/>
    <w:rsid w:val="00B06001"/>
    <w:rsid w:val="00B0608E"/>
    <w:rsid w:val="00B060B6"/>
    <w:rsid w:val="00B06102"/>
    <w:rsid w:val="00B061CA"/>
    <w:rsid w:val="00B061EA"/>
    <w:rsid w:val="00B063BA"/>
    <w:rsid w:val="00B0669D"/>
    <w:rsid w:val="00B06ADA"/>
    <w:rsid w:val="00B06E46"/>
    <w:rsid w:val="00B0705B"/>
    <w:rsid w:val="00B071A0"/>
    <w:rsid w:val="00B0727E"/>
    <w:rsid w:val="00B07343"/>
    <w:rsid w:val="00B07394"/>
    <w:rsid w:val="00B0756C"/>
    <w:rsid w:val="00B078B5"/>
    <w:rsid w:val="00B07A46"/>
    <w:rsid w:val="00B07A51"/>
    <w:rsid w:val="00B07AEE"/>
    <w:rsid w:val="00B07BCB"/>
    <w:rsid w:val="00B07C48"/>
    <w:rsid w:val="00B07C86"/>
    <w:rsid w:val="00B07D5C"/>
    <w:rsid w:val="00B07D8E"/>
    <w:rsid w:val="00B1002B"/>
    <w:rsid w:val="00B10048"/>
    <w:rsid w:val="00B101BC"/>
    <w:rsid w:val="00B1042B"/>
    <w:rsid w:val="00B10499"/>
    <w:rsid w:val="00B104B5"/>
    <w:rsid w:val="00B106C8"/>
    <w:rsid w:val="00B108B3"/>
    <w:rsid w:val="00B10938"/>
    <w:rsid w:val="00B10946"/>
    <w:rsid w:val="00B10D56"/>
    <w:rsid w:val="00B10E02"/>
    <w:rsid w:val="00B10E1D"/>
    <w:rsid w:val="00B1102B"/>
    <w:rsid w:val="00B11492"/>
    <w:rsid w:val="00B114D9"/>
    <w:rsid w:val="00B1181F"/>
    <w:rsid w:val="00B119F1"/>
    <w:rsid w:val="00B11A66"/>
    <w:rsid w:val="00B11B6B"/>
    <w:rsid w:val="00B11B8B"/>
    <w:rsid w:val="00B11C50"/>
    <w:rsid w:val="00B11DC3"/>
    <w:rsid w:val="00B11F84"/>
    <w:rsid w:val="00B123A7"/>
    <w:rsid w:val="00B1254E"/>
    <w:rsid w:val="00B12575"/>
    <w:rsid w:val="00B1266B"/>
    <w:rsid w:val="00B12898"/>
    <w:rsid w:val="00B128D6"/>
    <w:rsid w:val="00B12A6E"/>
    <w:rsid w:val="00B12BDF"/>
    <w:rsid w:val="00B12CD1"/>
    <w:rsid w:val="00B12CD9"/>
    <w:rsid w:val="00B12CF4"/>
    <w:rsid w:val="00B12D06"/>
    <w:rsid w:val="00B12EDA"/>
    <w:rsid w:val="00B12FC4"/>
    <w:rsid w:val="00B131E2"/>
    <w:rsid w:val="00B13509"/>
    <w:rsid w:val="00B13640"/>
    <w:rsid w:val="00B136C4"/>
    <w:rsid w:val="00B13796"/>
    <w:rsid w:val="00B13987"/>
    <w:rsid w:val="00B139C8"/>
    <w:rsid w:val="00B139C9"/>
    <w:rsid w:val="00B13A74"/>
    <w:rsid w:val="00B13AA3"/>
    <w:rsid w:val="00B13B26"/>
    <w:rsid w:val="00B13BE8"/>
    <w:rsid w:val="00B13D3A"/>
    <w:rsid w:val="00B13EB1"/>
    <w:rsid w:val="00B13F83"/>
    <w:rsid w:val="00B13FED"/>
    <w:rsid w:val="00B13FF2"/>
    <w:rsid w:val="00B13FFC"/>
    <w:rsid w:val="00B140D8"/>
    <w:rsid w:val="00B140E8"/>
    <w:rsid w:val="00B14190"/>
    <w:rsid w:val="00B1424A"/>
    <w:rsid w:val="00B1433B"/>
    <w:rsid w:val="00B143CF"/>
    <w:rsid w:val="00B1453B"/>
    <w:rsid w:val="00B145AC"/>
    <w:rsid w:val="00B147FE"/>
    <w:rsid w:val="00B14863"/>
    <w:rsid w:val="00B14C73"/>
    <w:rsid w:val="00B14E50"/>
    <w:rsid w:val="00B14ED2"/>
    <w:rsid w:val="00B14F05"/>
    <w:rsid w:val="00B14FB5"/>
    <w:rsid w:val="00B1508B"/>
    <w:rsid w:val="00B1519E"/>
    <w:rsid w:val="00B152D9"/>
    <w:rsid w:val="00B15347"/>
    <w:rsid w:val="00B153E5"/>
    <w:rsid w:val="00B1554B"/>
    <w:rsid w:val="00B156EA"/>
    <w:rsid w:val="00B15975"/>
    <w:rsid w:val="00B15A4C"/>
    <w:rsid w:val="00B15A5E"/>
    <w:rsid w:val="00B15AC4"/>
    <w:rsid w:val="00B15AD4"/>
    <w:rsid w:val="00B15AFC"/>
    <w:rsid w:val="00B15B04"/>
    <w:rsid w:val="00B15D3D"/>
    <w:rsid w:val="00B1601F"/>
    <w:rsid w:val="00B16026"/>
    <w:rsid w:val="00B16055"/>
    <w:rsid w:val="00B16159"/>
    <w:rsid w:val="00B1626F"/>
    <w:rsid w:val="00B163CA"/>
    <w:rsid w:val="00B163FB"/>
    <w:rsid w:val="00B16459"/>
    <w:rsid w:val="00B16616"/>
    <w:rsid w:val="00B1686B"/>
    <w:rsid w:val="00B1689B"/>
    <w:rsid w:val="00B169B7"/>
    <w:rsid w:val="00B16A59"/>
    <w:rsid w:val="00B16AC1"/>
    <w:rsid w:val="00B16CC6"/>
    <w:rsid w:val="00B16E6A"/>
    <w:rsid w:val="00B16E6F"/>
    <w:rsid w:val="00B16F98"/>
    <w:rsid w:val="00B17069"/>
    <w:rsid w:val="00B172B8"/>
    <w:rsid w:val="00B173C1"/>
    <w:rsid w:val="00B17479"/>
    <w:rsid w:val="00B1759C"/>
    <w:rsid w:val="00B175E2"/>
    <w:rsid w:val="00B177AF"/>
    <w:rsid w:val="00B177D5"/>
    <w:rsid w:val="00B17864"/>
    <w:rsid w:val="00B17A4B"/>
    <w:rsid w:val="00B17AC8"/>
    <w:rsid w:val="00B17B3E"/>
    <w:rsid w:val="00B17B4C"/>
    <w:rsid w:val="00B17B7C"/>
    <w:rsid w:val="00B17C0E"/>
    <w:rsid w:val="00B17D40"/>
    <w:rsid w:val="00B17DE3"/>
    <w:rsid w:val="00B17E1A"/>
    <w:rsid w:val="00B17F41"/>
    <w:rsid w:val="00B200F7"/>
    <w:rsid w:val="00B2011B"/>
    <w:rsid w:val="00B2031B"/>
    <w:rsid w:val="00B2036D"/>
    <w:rsid w:val="00B20AA4"/>
    <w:rsid w:val="00B20B30"/>
    <w:rsid w:val="00B20B45"/>
    <w:rsid w:val="00B20BE4"/>
    <w:rsid w:val="00B20C43"/>
    <w:rsid w:val="00B20C4C"/>
    <w:rsid w:val="00B20C84"/>
    <w:rsid w:val="00B20E40"/>
    <w:rsid w:val="00B20EB4"/>
    <w:rsid w:val="00B2106D"/>
    <w:rsid w:val="00B2112A"/>
    <w:rsid w:val="00B2128F"/>
    <w:rsid w:val="00B21387"/>
    <w:rsid w:val="00B21635"/>
    <w:rsid w:val="00B21643"/>
    <w:rsid w:val="00B2173F"/>
    <w:rsid w:val="00B21762"/>
    <w:rsid w:val="00B2199A"/>
    <w:rsid w:val="00B21A4F"/>
    <w:rsid w:val="00B21B24"/>
    <w:rsid w:val="00B21B37"/>
    <w:rsid w:val="00B21B89"/>
    <w:rsid w:val="00B21BF2"/>
    <w:rsid w:val="00B21C02"/>
    <w:rsid w:val="00B21C14"/>
    <w:rsid w:val="00B21E43"/>
    <w:rsid w:val="00B21F2B"/>
    <w:rsid w:val="00B2201E"/>
    <w:rsid w:val="00B220A8"/>
    <w:rsid w:val="00B22265"/>
    <w:rsid w:val="00B22311"/>
    <w:rsid w:val="00B226A6"/>
    <w:rsid w:val="00B22894"/>
    <w:rsid w:val="00B22A0B"/>
    <w:rsid w:val="00B22A8D"/>
    <w:rsid w:val="00B22A99"/>
    <w:rsid w:val="00B22AF9"/>
    <w:rsid w:val="00B22D09"/>
    <w:rsid w:val="00B22E03"/>
    <w:rsid w:val="00B23067"/>
    <w:rsid w:val="00B230FD"/>
    <w:rsid w:val="00B233A6"/>
    <w:rsid w:val="00B23425"/>
    <w:rsid w:val="00B23503"/>
    <w:rsid w:val="00B238AA"/>
    <w:rsid w:val="00B2397D"/>
    <w:rsid w:val="00B23AAA"/>
    <w:rsid w:val="00B23B07"/>
    <w:rsid w:val="00B23BB0"/>
    <w:rsid w:val="00B24620"/>
    <w:rsid w:val="00B24664"/>
    <w:rsid w:val="00B24A73"/>
    <w:rsid w:val="00B24AC6"/>
    <w:rsid w:val="00B24B19"/>
    <w:rsid w:val="00B24B9B"/>
    <w:rsid w:val="00B24E51"/>
    <w:rsid w:val="00B24E70"/>
    <w:rsid w:val="00B24F00"/>
    <w:rsid w:val="00B24F82"/>
    <w:rsid w:val="00B25099"/>
    <w:rsid w:val="00B250F2"/>
    <w:rsid w:val="00B25276"/>
    <w:rsid w:val="00B2542B"/>
    <w:rsid w:val="00B2549C"/>
    <w:rsid w:val="00B25530"/>
    <w:rsid w:val="00B25672"/>
    <w:rsid w:val="00B25847"/>
    <w:rsid w:val="00B258C2"/>
    <w:rsid w:val="00B259AD"/>
    <w:rsid w:val="00B25BBC"/>
    <w:rsid w:val="00B25D3C"/>
    <w:rsid w:val="00B25D7D"/>
    <w:rsid w:val="00B25DE4"/>
    <w:rsid w:val="00B25F3C"/>
    <w:rsid w:val="00B25F4C"/>
    <w:rsid w:val="00B2603A"/>
    <w:rsid w:val="00B260DA"/>
    <w:rsid w:val="00B2624B"/>
    <w:rsid w:val="00B2648C"/>
    <w:rsid w:val="00B265A0"/>
    <w:rsid w:val="00B2672E"/>
    <w:rsid w:val="00B26977"/>
    <w:rsid w:val="00B2699F"/>
    <w:rsid w:val="00B26AC3"/>
    <w:rsid w:val="00B26B89"/>
    <w:rsid w:val="00B26DEC"/>
    <w:rsid w:val="00B26F67"/>
    <w:rsid w:val="00B2700F"/>
    <w:rsid w:val="00B27101"/>
    <w:rsid w:val="00B27240"/>
    <w:rsid w:val="00B2743D"/>
    <w:rsid w:val="00B27529"/>
    <w:rsid w:val="00B2787C"/>
    <w:rsid w:val="00B27993"/>
    <w:rsid w:val="00B27ADD"/>
    <w:rsid w:val="00B27B82"/>
    <w:rsid w:val="00B27CCB"/>
    <w:rsid w:val="00B27D2A"/>
    <w:rsid w:val="00B27D8B"/>
    <w:rsid w:val="00B27DD6"/>
    <w:rsid w:val="00B27FB5"/>
    <w:rsid w:val="00B30110"/>
    <w:rsid w:val="00B3025F"/>
    <w:rsid w:val="00B30286"/>
    <w:rsid w:val="00B302E2"/>
    <w:rsid w:val="00B30449"/>
    <w:rsid w:val="00B3072B"/>
    <w:rsid w:val="00B3076F"/>
    <w:rsid w:val="00B30883"/>
    <w:rsid w:val="00B308AC"/>
    <w:rsid w:val="00B30901"/>
    <w:rsid w:val="00B30915"/>
    <w:rsid w:val="00B30918"/>
    <w:rsid w:val="00B309C6"/>
    <w:rsid w:val="00B30A9E"/>
    <w:rsid w:val="00B30CFA"/>
    <w:rsid w:val="00B30DF8"/>
    <w:rsid w:val="00B30EEF"/>
    <w:rsid w:val="00B3101D"/>
    <w:rsid w:val="00B3103B"/>
    <w:rsid w:val="00B31095"/>
    <w:rsid w:val="00B310D1"/>
    <w:rsid w:val="00B312D8"/>
    <w:rsid w:val="00B3147E"/>
    <w:rsid w:val="00B314ED"/>
    <w:rsid w:val="00B315F3"/>
    <w:rsid w:val="00B315F5"/>
    <w:rsid w:val="00B3166B"/>
    <w:rsid w:val="00B31696"/>
    <w:rsid w:val="00B316CF"/>
    <w:rsid w:val="00B31A64"/>
    <w:rsid w:val="00B31AD1"/>
    <w:rsid w:val="00B31B6E"/>
    <w:rsid w:val="00B31B76"/>
    <w:rsid w:val="00B31B94"/>
    <w:rsid w:val="00B31BA4"/>
    <w:rsid w:val="00B31E7D"/>
    <w:rsid w:val="00B31F58"/>
    <w:rsid w:val="00B31F88"/>
    <w:rsid w:val="00B320B8"/>
    <w:rsid w:val="00B32108"/>
    <w:rsid w:val="00B321E9"/>
    <w:rsid w:val="00B327AA"/>
    <w:rsid w:val="00B32839"/>
    <w:rsid w:val="00B32891"/>
    <w:rsid w:val="00B329DE"/>
    <w:rsid w:val="00B32A26"/>
    <w:rsid w:val="00B32A66"/>
    <w:rsid w:val="00B32ACB"/>
    <w:rsid w:val="00B32BDE"/>
    <w:rsid w:val="00B32C1E"/>
    <w:rsid w:val="00B32E07"/>
    <w:rsid w:val="00B32E3B"/>
    <w:rsid w:val="00B32F06"/>
    <w:rsid w:val="00B32F48"/>
    <w:rsid w:val="00B33109"/>
    <w:rsid w:val="00B33252"/>
    <w:rsid w:val="00B33293"/>
    <w:rsid w:val="00B333B0"/>
    <w:rsid w:val="00B337B4"/>
    <w:rsid w:val="00B338AE"/>
    <w:rsid w:val="00B33965"/>
    <w:rsid w:val="00B33A41"/>
    <w:rsid w:val="00B33B73"/>
    <w:rsid w:val="00B33C4E"/>
    <w:rsid w:val="00B33FDB"/>
    <w:rsid w:val="00B3430A"/>
    <w:rsid w:val="00B34461"/>
    <w:rsid w:val="00B344C6"/>
    <w:rsid w:val="00B34553"/>
    <w:rsid w:val="00B345D9"/>
    <w:rsid w:val="00B346AE"/>
    <w:rsid w:val="00B3472C"/>
    <w:rsid w:val="00B34886"/>
    <w:rsid w:val="00B34958"/>
    <w:rsid w:val="00B349A0"/>
    <w:rsid w:val="00B34B3C"/>
    <w:rsid w:val="00B34B99"/>
    <w:rsid w:val="00B34CBF"/>
    <w:rsid w:val="00B34CFB"/>
    <w:rsid w:val="00B34EC6"/>
    <w:rsid w:val="00B34EEA"/>
    <w:rsid w:val="00B35065"/>
    <w:rsid w:val="00B35081"/>
    <w:rsid w:val="00B350B6"/>
    <w:rsid w:val="00B3510B"/>
    <w:rsid w:val="00B3513B"/>
    <w:rsid w:val="00B352D6"/>
    <w:rsid w:val="00B352E8"/>
    <w:rsid w:val="00B35392"/>
    <w:rsid w:val="00B35521"/>
    <w:rsid w:val="00B3556D"/>
    <w:rsid w:val="00B35635"/>
    <w:rsid w:val="00B3564B"/>
    <w:rsid w:val="00B3585F"/>
    <w:rsid w:val="00B358BA"/>
    <w:rsid w:val="00B35915"/>
    <w:rsid w:val="00B359BC"/>
    <w:rsid w:val="00B35BC3"/>
    <w:rsid w:val="00B35C99"/>
    <w:rsid w:val="00B35CD2"/>
    <w:rsid w:val="00B35D23"/>
    <w:rsid w:val="00B35DDC"/>
    <w:rsid w:val="00B35E48"/>
    <w:rsid w:val="00B35F81"/>
    <w:rsid w:val="00B35FD4"/>
    <w:rsid w:val="00B36003"/>
    <w:rsid w:val="00B361A8"/>
    <w:rsid w:val="00B36334"/>
    <w:rsid w:val="00B36578"/>
    <w:rsid w:val="00B365C6"/>
    <w:rsid w:val="00B36895"/>
    <w:rsid w:val="00B368A2"/>
    <w:rsid w:val="00B3691F"/>
    <w:rsid w:val="00B36925"/>
    <w:rsid w:val="00B36986"/>
    <w:rsid w:val="00B36A2F"/>
    <w:rsid w:val="00B36A36"/>
    <w:rsid w:val="00B36F3E"/>
    <w:rsid w:val="00B370A0"/>
    <w:rsid w:val="00B37226"/>
    <w:rsid w:val="00B372E5"/>
    <w:rsid w:val="00B3771D"/>
    <w:rsid w:val="00B3799C"/>
    <w:rsid w:val="00B379D3"/>
    <w:rsid w:val="00B37A51"/>
    <w:rsid w:val="00B37ABB"/>
    <w:rsid w:val="00B37B56"/>
    <w:rsid w:val="00B37D9A"/>
    <w:rsid w:val="00B37DD8"/>
    <w:rsid w:val="00B37E8A"/>
    <w:rsid w:val="00B37EB2"/>
    <w:rsid w:val="00B37F87"/>
    <w:rsid w:val="00B40268"/>
    <w:rsid w:val="00B403EC"/>
    <w:rsid w:val="00B40412"/>
    <w:rsid w:val="00B40512"/>
    <w:rsid w:val="00B40553"/>
    <w:rsid w:val="00B40642"/>
    <w:rsid w:val="00B406CB"/>
    <w:rsid w:val="00B40860"/>
    <w:rsid w:val="00B40C85"/>
    <w:rsid w:val="00B40CD5"/>
    <w:rsid w:val="00B40F2B"/>
    <w:rsid w:val="00B4129A"/>
    <w:rsid w:val="00B414AD"/>
    <w:rsid w:val="00B41504"/>
    <w:rsid w:val="00B41778"/>
    <w:rsid w:val="00B418C4"/>
    <w:rsid w:val="00B418E0"/>
    <w:rsid w:val="00B419DA"/>
    <w:rsid w:val="00B41B2E"/>
    <w:rsid w:val="00B41CAE"/>
    <w:rsid w:val="00B41CF7"/>
    <w:rsid w:val="00B41D62"/>
    <w:rsid w:val="00B41EF9"/>
    <w:rsid w:val="00B42015"/>
    <w:rsid w:val="00B422EF"/>
    <w:rsid w:val="00B42323"/>
    <w:rsid w:val="00B42373"/>
    <w:rsid w:val="00B42772"/>
    <w:rsid w:val="00B427D1"/>
    <w:rsid w:val="00B427F5"/>
    <w:rsid w:val="00B428F9"/>
    <w:rsid w:val="00B42997"/>
    <w:rsid w:val="00B42C8F"/>
    <w:rsid w:val="00B42E61"/>
    <w:rsid w:val="00B42FA6"/>
    <w:rsid w:val="00B43033"/>
    <w:rsid w:val="00B4305B"/>
    <w:rsid w:val="00B43100"/>
    <w:rsid w:val="00B431FA"/>
    <w:rsid w:val="00B43261"/>
    <w:rsid w:val="00B43268"/>
    <w:rsid w:val="00B434B2"/>
    <w:rsid w:val="00B43579"/>
    <w:rsid w:val="00B4358C"/>
    <w:rsid w:val="00B4373F"/>
    <w:rsid w:val="00B4379F"/>
    <w:rsid w:val="00B439D1"/>
    <w:rsid w:val="00B43B05"/>
    <w:rsid w:val="00B43B19"/>
    <w:rsid w:val="00B43C21"/>
    <w:rsid w:val="00B43C2F"/>
    <w:rsid w:val="00B43D1F"/>
    <w:rsid w:val="00B43F95"/>
    <w:rsid w:val="00B44054"/>
    <w:rsid w:val="00B442D0"/>
    <w:rsid w:val="00B44597"/>
    <w:rsid w:val="00B445DD"/>
    <w:rsid w:val="00B446D1"/>
    <w:rsid w:val="00B4477C"/>
    <w:rsid w:val="00B447CF"/>
    <w:rsid w:val="00B447E0"/>
    <w:rsid w:val="00B449CA"/>
    <w:rsid w:val="00B44A73"/>
    <w:rsid w:val="00B44DF3"/>
    <w:rsid w:val="00B44E78"/>
    <w:rsid w:val="00B44E8E"/>
    <w:rsid w:val="00B44EDD"/>
    <w:rsid w:val="00B44EFE"/>
    <w:rsid w:val="00B45145"/>
    <w:rsid w:val="00B4517D"/>
    <w:rsid w:val="00B45196"/>
    <w:rsid w:val="00B451FC"/>
    <w:rsid w:val="00B45303"/>
    <w:rsid w:val="00B45373"/>
    <w:rsid w:val="00B453E8"/>
    <w:rsid w:val="00B453F3"/>
    <w:rsid w:val="00B45434"/>
    <w:rsid w:val="00B4555B"/>
    <w:rsid w:val="00B456EF"/>
    <w:rsid w:val="00B458B1"/>
    <w:rsid w:val="00B45A2C"/>
    <w:rsid w:val="00B45AAB"/>
    <w:rsid w:val="00B45DA4"/>
    <w:rsid w:val="00B45DAE"/>
    <w:rsid w:val="00B45EC6"/>
    <w:rsid w:val="00B46001"/>
    <w:rsid w:val="00B462C5"/>
    <w:rsid w:val="00B462F1"/>
    <w:rsid w:val="00B4642C"/>
    <w:rsid w:val="00B46536"/>
    <w:rsid w:val="00B46580"/>
    <w:rsid w:val="00B46611"/>
    <w:rsid w:val="00B4669D"/>
    <w:rsid w:val="00B46750"/>
    <w:rsid w:val="00B46757"/>
    <w:rsid w:val="00B467BC"/>
    <w:rsid w:val="00B46915"/>
    <w:rsid w:val="00B4694C"/>
    <w:rsid w:val="00B469E6"/>
    <w:rsid w:val="00B46B3A"/>
    <w:rsid w:val="00B46C8A"/>
    <w:rsid w:val="00B46C8E"/>
    <w:rsid w:val="00B46F62"/>
    <w:rsid w:val="00B4710E"/>
    <w:rsid w:val="00B47162"/>
    <w:rsid w:val="00B4721C"/>
    <w:rsid w:val="00B47283"/>
    <w:rsid w:val="00B47351"/>
    <w:rsid w:val="00B4737A"/>
    <w:rsid w:val="00B47396"/>
    <w:rsid w:val="00B474B6"/>
    <w:rsid w:val="00B4753A"/>
    <w:rsid w:val="00B475C4"/>
    <w:rsid w:val="00B47876"/>
    <w:rsid w:val="00B47959"/>
    <w:rsid w:val="00B479CC"/>
    <w:rsid w:val="00B47A62"/>
    <w:rsid w:val="00B47AA8"/>
    <w:rsid w:val="00B47B8C"/>
    <w:rsid w:val="00B47E62"/>
    <w:rsid w:val="00B47F02"/>
    <w:rsid w:val="00B47FD6"/>
    <w:rsid w:val="00B47FF4"/>
    <w:rsid w:val="00B5002E"/>
    <w:rsid w:val="00B500F8"/>
    <w:rsid w:val="00B50133"/>
    <w:rsid w:val="00B50151"/>
    <w:rsid w:val="00B5017A"/>
    <w:rsid w:val="00B50369"/>
    <w:rsid w:val="00B50448"/>
    <w:rsid w:val="00B5048D"/>
    <w:rsid w:val="00B50695"/>
    <w:rsid w:val="00B5072C"/>
    <w:rsid w:val="00B50965"/>
    <w:rsid w:val="00B50978"/>
    <w:rsid w:val="00B50D3F"/>
    <w:rsid w:val="00B50FE7"/>
    <w:rsid w:val="00B51095"/>
    <w:rsid w:val="00B511CB"/>
    <w:rsid w:val="00B51355"/>
    <w:rsid w:val="00B5135D"/>
    <w:rsid w:val="00B515EB"/>
    <w:rsid w:val="00B515FB"/>
    <w:rsid w:val="00B51838"/>
    <w:rsid w:val="00B518B7"/>
    <w:rsid w:val="00B5196A"/>
    <w:rsid w:val="00B51998"/>
    <w:rsid w:val="00B51A4D"/>
    <w:rsid w:val="00B51A6B"/>
    <w:rsid w:val="00B51AAF"/>
    <w:rsid w:val="00B51AB6"/>
    <w:rsid w:val="00B51C36"/>
    <w:rsid w:val="00B51DB4"/>
    <w:rsid w:val="00B51E66"/>
    <w:rsid w:val="00B51FFD"/>
    <w:rsid w:val="00B5209B"/>
    <w:rsid w:val="00B52151"/>
    <w:rsid w:val="00B524DC"/>
    <w:rsid w:val="00B52690"/>
    <w:rsid w:val="00B52864"/>
    <w:rsid w:val="00B52870"/>
    <w:rsid w:val="00B528BA"/>
    <w:rsid w:val="00B5291D"/>
    <w:rsid w:val="00B529AC"/>
    <w:rsid w:val="00B52CE7"/>
    <w:rsid w:val="00B531FC"/>
    <w:rsid w:val="00B53439"/>
    <w:rsid w:val="00B53449"/>
    <w:rsid w:val="00B53456"/>
    <w:rsid w:val="00B5347F"/>
    <w:rsid w:val="00B537B1"/>
    <w:rsid w:val="00B53808"/>
    <w:rsid w:val="00B5386E"/>
    <w:rsid w:val="00B53A10"/>
    <w:rsid w:val="00B53C03"/>
    <w:rsid w:val="00B541BA"/>
    <w:rsid w:val="00B54338"/>
    <w:rsid w:val="00B54393"/>
    <w:rsid w:val="00B544AA"/>
    <w:rsid w:val="00B544DD"/>
    <w:rsid w:val="00B545EF"/>
    <w:rsid w:val="00B547A0"/>
    <w:rsid w:val="00B54A79"/>
    <w:rsid w:val="00B54CC8"/>
    <w:rsid w:val="00B5520D"/>
    <w:rsid w:val="00B553EA"/>
    <w:rsid w:val="00B553FA"/>
    <w:rsid w:val="00B5589A"/>
    <w:rsid w:val="00B55957"/>
    <w:rsid w:val="00B55B3C"/>
    <w:rsid w:val="00B55C1D"/>
    <w:rsid w:val="00B55C40"/>
    <w:rsid w:val="00B55D5C"/>
    <w:rsid w:val="00B55D7A"/>
    <w:rsid w:val="00B55E37"/>
    <w:rsid w:val="00B55E9B"/>
    <w:rsid w:val="00B55F9A"/>
    <w:rsid w:val="00B5608A"/>
    <w:rsid w:val="00B560C2"/>
    <w:rsid w:val="00B56222"/>
    <w:rsid w:val="00B56350"/>
    <w:rsid w:val="00B56461"/>
    <w:rsid w:val="00B56522"/>
    <w:rsid w:val="00B567E0"/>
    <w:rsid w:val="00B5680E"/>
    <w:rsid w:val="00B569BD"/>
    <w:rsid w:val="00B56ADD"/>
    <w:rsid w:val="00B56B79"/>
    <w:rsid w:val="00B56F39"/>
    <w:rsid w:val="00B5711C"/>
    <w:rsid w:val="00B5719E"/>
    <w:rsid w:val="00B57379"/>
    <w:rsid w:val="00B57395"/>
    <w:rsid w:val="00B57447"/>
    <w:rsid w:val="00B5744C"/>
    <w:rsid w:val="00B57528"/>
    <w:rsid w:val="00B57597"/>
    <w:rsid w:val="00B57671"/>
    <w:rsid w:val="00B57773"/>
    <w:rsid w:val="00B57847"/>
    <w:rsid w:val="00B57949"/>
    <w:rsid w:val="00B57992"/>
    <w:rsid w:val="00B57B43"/>
    <w:rsid w:val="00B57C8B"/>
    <w:rsid w:val="00B57E19"/>
    <w:rsid w:val="00B57E35"/>
    <w:rsid w:val="00B57E38"/>
    <w:rsid w:val="00B57E7A"/>
    <w:rsid w:val="00B57F01"/>
    <w:rsid w:val="00B60059"/>
    <w:rsid w:val="00B60158"/>
    <w:rsid w:val="00B6034B"/>
    <w:rsid w:val="00B60379"/>
    <w:rsid w:val="00B60522"/>
    <w:rsid w:val="00B6064D"/>
    <w:rsid w:val="00B60694"/>
    <w:rsid w:val="00B60711"/>
    <w:rsid w:val="00B607BD"/>
    <w:rsid w:val="00B60919"/>
    <w:rsid w:val="00B6093C"/>
    <w:rsid w:val="00B60BFA"/>
    <w:rsid w:val="00B60F78"/>
    <w:rsid w:val="00B616D2"/>
    <w:rsid w:val="00B61791"/>
    <w:rsid w:val="00B618C5"/>
    <w:rsid w:val="00B61986"/>
    <w:rsid w:val="00B61A60"/>
    <w:rsid w:val="00B61B52"/>
    <w:rsid w:val="00B61C11"/>
    <w:rsid w:val="00B61CC6"/>
    <w:rsid w:val="00B61D0D"/>
    <w:rsid w:val="00B61D36"/>
    <w:rsid w:val="00B61D60"/>
    <w:rsid w:val="00B6205B"/>
    <w:rsid w:val="00B62093"/>
    <w:rsid w:val="00B620C9"/>
    <w:rsid w:val="00B621D2"/>
    <w:rsid w:val="00B6256E"/>
    <w:rsid w:val="00B62853"/>
    <w:rsid w:val="00B629B3"/>
    <w:rsid w:val="00B62A11"/>
    <w:rsid w:val="00B62ED3"/>
    <w:rsid w:val="00B62F81"/>
    <w:rsid w:val="00B62FFE"/>
    <w:rsid w:val="00B63034"/>
    <w:rsid w:val="00B6309D"/>
    <w:rsid w:val="00B63249"/>
    <w:rsid w:val="00B63408"/>
    <w:rsid w:val="00B63497"/>
    <w:rsid w:val="00B635AC"/>
    <w:rsid w:val="00B63684"/>
    <w:rsid w:val="00B6371B"/>
    <w:rsid w:val="00B63AD9"/>
    <w:rsid w:val="00B63C3E"/>
    <w:rsid w:val="00B6414F"/>
    <w:rsid w:val="00B64395"/>
    <w:rsid w:val="00B64413"/>
    <w:rsid w:val="00B644D8"/>
    <w:rsid w:val="00B64517"/>
    <w:rsid w:val="00B64530"/>
    <w:rsid w:val="00B6474E"/>
    <w:rsid w:val="00B64B42"/>
    <w:rsid w:val="00B64F19"/>
    <w:rsid w:val="00B64F59"/>
    <w:rsid w:val="00B64F86"/>
    <w:rsid w:val="00B650C7"/>
    <w:rsid w:val="00B65187"/>
    <w:rsid w:val="00B651E0"/>
    <w:rsid w:val="00B6520A"/>
    <w:rsid w:val="00B652F0"/>
    <w:rsid w:val="00B65355"/>
    <w:rsid w:val="00B656A6"/>
    <w:rsid w:val="00B6579B"/>
    <w:rsid w:val="00B657CD"/>
    <w:rsid w:val="00B65B43"/>
    <w:rsid w:val="00B65C89"/>
    <w:rsid w:val="00B65DCC"/>
    <w:rsid w:val="00B65ECB"/>
    <w:rsid w:val="00B65ED5"/>
    <w:rsid w:val="00B65F24"/>
    <w:rsid w:val="00B660AA"/>
    <w:rsid w:val="00B660CD"/>
    <w:rsid w:val="00B660CF"/>
    <w:rsid w:val="00B6627A"/>
    <w:rsid w:val="00B6645D"/>
    <w:rsid w:val="00B66529"/>
    <w:rsid w:val="00B66743"/>
    <w:rsid w:val="00B66897"/>
    <w:rsid w:val="00B66A1D"/>
    <w:rsid w:val="00B66C1E"/>
    <w:rsid w:val="00B66C55"/>
    <w:rsid w:val="00B66D8C"/>
    <w:rsid w:val="00B66D9B"/>
    <w:rsid w:val="00B66E0C"/>
    <w:rsid w:val="00B66EBB"/>
    <w:rsid w:val="00B66F94"/>
    <w:rsid w:val="00B66FB5"/>
    <w:rsid w:val="00B67054"/>
    <w:rsid w:val="00B67056"/>
    <w:rsid w:val="00B670FD"/>
    <w:rsid w:val="00B67235"/>
    <w:rsid w:val="00B67318"/>
    <w:rsid w:val="00B6756A"/>
    <w:rsid w:val="00B67578"/>
    <w:rsid w:val="00B677B9"/>
    <w:rsid w:val="00B6791A"/>
    <w:rsid w:val="00B67981"/>
    <w:rsid w:val="00B67A9E"/>
    <w:rsid w:val="00B67B3B"/>
    <w:rsid w:val="00B67B9B"/>
    <w:rsid w:val="00B67DFB"/>
    <w:rsid w:val="00B7004A"/>
    <w:rsid w:val="00B702BD"/>
    <w:rsid w:val="00B7035A"/>
    <w:rsid w:val="00B70566"/>
    <w:rsid w:val="00B706EE"/>
    <w:rsid w:val="00B7072F"/>
    <w:rsid w:val="00B7087E"/>
    <w:rsid w:val="00B7088F"/>
    <w:rsid w:val="00B70CB2"/>
    <w:rsid w:val="00B70DA4"/>
    <w:rsid w:val="00B70EB8"/>
    <w:rsid w:val="00B70FE5"/>
    <w:rsid w:val="00B70FFC"/>
    <w:rsid w:val="00B71010"/>
    <w:rsid w:val="00B71032"/>
    <w:rsid w:val="00B7124E"/>
    <w:rsid w:val="00B715E0"/>
    <w:rsid w:val="00B7163B"/>
    <w:rsid w:val="00B71814"/>
    <w:rsid w:val="00B719C9"/>
    <w:rsid w:val="00B72106"/>
    <w:rsid w:val="00B722A3"/>
    <w:rsid w:val="00B722D4"/>
    <w:rsid w:val="00B723E8"/>
    <w:rsid w:val="00B725FF"/>
    <w:rsid w:val="00B72624"/>
    <w:rsid w:val="00B7264E"/>
    <w:rsid w:val="00B72890"/>
    <w:rsid w:val="00B728F2"/>
    <w:rsid w:val="00B72A57"/>
    <w:rsid w:val="00B72BB1"/>
    <w:rsid w:val="00B72CD0"/>
    <w:rsid w:val="00B72EF8"/>
    <w:rsid w:val="00B7306E"/>
    <w:rsid w:val="00B73139"/>
    <w:rsid w:val="00B73362"/>
    <w:rsid w:val="00B7349B"/>
    <w:rsid w:val="00B737FB"/>
    <w:rsid w:val="00B738FA"/>
    <w:rsid w:val="00B73C86"/>
    <w:rsid w:val="00B73D6C"/>
    <w:rsid w:val="00B7430E"/>
    <w:rsid w:val="00B74321"/>
    <w:rsid w:val="00B7433E"/>
    <w:rsid w:val="00B7460A"/>
    <w:rsid w:val="00B74866"/>
    <w:rsid w:val="00B748BD"/>
    <w:rsid w:val="00B74CC0"/>
    <w:rsid w:val="00B74D22"/>
    <w:rsid w:val="00B74F8C"/>
    <w:rsid w:val="00B74FE3"/>
    <w:rsid w:val="00B75128"/>
    <w:rsid w:val="00B75294"/>
    <w:rsid w:val="00B752D8"/>
    <w:rsid w:val="00B756E5"/>
    <w:rsid w:val="00B756F2"/>
    <w:rsid w:val="00B75856"/>
    <w:rsid w:val="00B758C0"/>
    <w:rsid w:val="00B7598C"/>
    <w:rsid w:val="00B75C87"/>
    <w:rsid w:val="00B75DAF"/>
    <w:rsid w:val="00B75EAD"/>
    <w:rsid w:val="00B75EEE"/>
    <w:rsid w:val="00B76747"/>
    <w:rsid w:val="00B767A1"/>
    <w:rsid w:val="00B76876"/>
    <w:rsid w:val="00B76BF1"/>
    <w:rsid w:val="00B76C8D"/>
    <w:rsid w:val="00B76E62"/>
    <w:rsid w:val="00B76F3C"/>
    <w:rsid w:val="00B76F9E"/>
    <w:rsid w:val="00B76FF8"/>
    <w:rsid w:val="00B773BB"/>
    <w:rsid w:val="00B77408"/>
    <w:rsid w:val="00B77597"/>
    <w:rsid w:val="00B775D1"/>
    <w:rsid w:val="00B775DD"/>
    <w:rsid w:val="00B7780A"/>
    <w:rsid w:val="00B778F1"/>
    <w:rsid w:val="00B77A59"/>
    <w:rsid w:val="00B77CD3"/>
    <w:rsid w:val="00B77D1B"/>
    <w:rsid w:val="00B77E21"/>
    <w:rsid w:val="00B77E6D"/>
    <w:rsid w:val="00B77F72"/>
    <w:rsid w:val="00B77F91"/>
    <w:rsid w:val="00B80100"/>
    <w:rsid w:val="00B8016E"/>
    <w:rsid w:val="00B804B3"/>
    <w:rsid w:val="00B805E9"/>
    <w:rsid w:val="00B806EC"/>
    <w:rsid w:val="00B8072D"/>
    <w:rsid w:val="00B807AF"/>
    <w:rsid w:val="00B8080D"/>
    <w:rsid w:val="00B81054"/>
    <w:rsid w:val="00B8136F"/>
    <w:rsid w:val="00B81651"/>
    <w:rsid w:val="00B8187A"/>
    <w:rsid w:val="00B819DD"/>
    <w:rsid w:val="00B81A3C"/>
    <w:rsid w:val="00B81A46"/>
    <w:rsid w:val="00B81B2E"/>
    <w:rsid w:val="00B81B62"/>
    <w:rsid w:val="00B81CE2"/>
    <w:rsid w:val="00B82020"/>
    <w:rsid w:val="00B8206A"/>
    <w:rsid w:val="00B82097"/>
    <w:rsid w:val="00B82111"/>
    <w:rsid w:val="00B8223B"/>
    <w:rsid w:val="00B8228C"/>
    <w:rsid w:val="00B823F9"/>
    <w:rsid w:val="00B82569"/>
    <w:rsid w:val="00B825C7"/>
    <w:rsid w:val="00B8268B"/>
    <w:rsid w:val="00B826E7"/>
    <w:rsid w:val="00B82891"/>
    <w:rsid w:val="00B828B1"/>
    <w:rsid w:val="00B829C4"/>
    <w:rsid w:val="00B82AFC"/>
    <w:rsid w:val="00B82B7D"/>
    <w:rsid w:val="00B82D1C"/>
    <w:rsid w:val="00B82D71"/>
    <w:rsid w:val="00B82E61"/>
    <w:rsid w:val="00B82F85"/>
    <w:rsid w:val="00B83218"/>
    <w:rsid w:val="00B83336"/>
    <w:rsid w:val="00B8355C"/>
    <w:rsid w:val="00B835AA"/>
    <w:rsid w:val="00B837BF"/>
    <w:rsid w:val="00B837C7"/>
    <w:rsid w:val="00B837F1"/>
    <w:rsid w:val="00B83B78"/>
    <w:rsid w:val="00B83CC8"/>
    <w:rsid w:val="00B83D5C"/>
    <w:rsid w:val="00B83E75"/>
    <w:rsid w:val="00B83F47"/>
    <w:rsid w:val="00B83FCB"/>
    <w:rsid w:val="00B84297"/>
    <w:rsid w:val="00B84305"/>
    <w:rsid w:val="00B843A4"/>
    <w:rsid w:val="00B843E2"/>
    <w:rsid w:val="00B84553"/>
    <w:rsid w:val="00B84725"/>
    <w:rsid w:val="00B84765"/>
    <w:rsid w:val="00B847D9"/>
    <w:rsid w:val="00B847F6"/>
    <w:rsid w:val="00B84853"/>
    <w:rsid w:val="00B849D8"/>
    <w:rsid w:val="00B84A62"/>
    <w:rsid w:val="00B84A94"/>
    <w:rsid w:val="00B84C04"/>
    <w:rsid w:val="00B84CE9"/>
    <w:rsid w:val="00B84DD1"/>
    <w:rsid w:val="00B84ECA"/>
    <w:rsid w:val="00B85110"/>
    <w:rsid w:val="00B85210"/>
    <w:rsid w:val="00B85389"/>
    <w:rsid w:val="00B853A4"/>
    <w:rsid w:val="00B8590E"/>
    <w:rsid w:val="00B85A31"/>
    <w:rsid w:val="00B85A8A"/>
    <w:rsid w:val="00B85B60"/>
    <w:rsid w:val="00B85D7D"/>
    <w:rsid w:val="00B85E0F"/>
    <w:rsid w:val="00B85EAE"/>
    <w:rsid w:val="00B85F7B"/>
    <w:rsid w:val="00B86058"/>
    <w:rsid w:val="00B861DB"/>
    <w:rsid w:val="00B8633A"/>
    <w:rsid w:val="00B86440"/>
    <w:rsid w:val="00B864B9"/>
    <w:rsid w:val="00B864F9"/>
    <w:rsid w:val="00B86634"/>
    <w:rsid w:val="00B8676D"/>
    <w:rsid w:val="00B8692A"/>
    <w:rsid w:val="00B86B98"/>
    <w:rsid w:val="00B86E6B"/>
    <w:rsid w:val="00B86FB7"/>
    <w:rsid w:val="00B86FC4"/>
    <w:rsid w:val="00B8718C"/>
    <w:rsid w:val="00B8732A"/>
    <w:rsid w:val="00B873DD"/>
    <w:rsid w:val="00B87480"/>
    <w:rsid w:val="00B874E2"/>
    <w:rsid w:val="00B8751B"/>
    <w:rsid w:val="00B8757A"/>
    <w:rsid w:val="00B875E2"/>
    <w:rsid w:val="00B876B7"/>
    <w:rsid w:val="00B877BE"/>
    <w:rsid w:val="00B87919"/>
    <w:rsid w:val="00B87C4C"/>
    <w:rsid w:val="00B87DC7"/>
    <w:rsid w:val="00B87F79"/>
    <w:rsid w:val="00B900A2"/>
    <w:rsid w:val="00B900C2"/>
    <w:rsid w:val="00B9029E"/>
    <w:rsid w:val="00B90415"/>
    <w:rsid w:val="00B90861"/>
    <w:rsid w:val="00B909D5"/>
    <w:rsid w:val="00B90A3A"/>
    <w:rsid w:val="00B90AC8"/>
    <w:rsid w:val="00B90C50"/>
    <w:rsid w:val="00B90C5C"/>
    <w:rsid w:val="00B90CC0"/>
    <w:rsid w:val="00B90D81"/>
    <w:rsid w:val="00B90F88"/>
    <w:rsid w:val="00B90FD8"/>
    <w:rsid w:val="00B91096"/>
    <w:rsid w:val="00B914F2"/>
    <w:rsid w:val="00B9163A"/>
    <w:rsid w:val="00B91798"/>
    <w:rsid w:val="00B91809"/>
    <w:rsid w:val="00B91854"/>
    <w:rsid w:val="00B919A8"/>
    <w:rsid w:val="00B91A8E"/>
    <w:rsid w:val="00B91C91"/>
    <w:rsid w:val="00B91DF0"/>
    <w:rsid w:val="00B920B9"/>
    <w:rsid w:val="00B92213"/>
    <w:rsid w:val="00B922DC"/>
    <w:rsid w:val="00B924C1"/>
    <w:rsid w:val="00B924C7"/>
    <w:rsid w:val="00B927D4"/>
    <w:rsid w:val="00B92A3D"/>
    <w:rsid w:val="00B92A52"/>
    <w:rsid w:val="00B92AB8"/>
    <w:rsid w:val="00B92B36"/>
    <w:rsid w:val="00B92D1F"/>
    <w:rsid w:val="00B92D3B"/>
    <w:rsid w:val="00B92E62"/>
    <w:rsid w:val="00B92FD6"/>
    <w:rsid w:val="00B930A4"/>
    <w:rsid w:val="00B931E7"/>
    <w:rsid w:val="00B9343C"/>
    <w:rsid w:val="00B9349A"/>
    <w:rsid w:val="00B938C3"/>
    <w:rsid w:val="00B93BE1"/>
    <w:rsid w:val="00B93C0C"/>
    <w:rsid w:val="00B93D55"/>
    <w:rsid w:val="00B93D83"/>
    <w:rsid w:val="00B93D87"/>
    <w:rsid w:val="00B93E08"/>
    <w:rsid w:val="00B93F21"/>
    <w:rsid w:val="00B93F88"/>
    <w:rsid w:val="00B94252"/>
    <w:rsid w:val="00B9434B"/>
    <w:rsid w:val="00B94446"/>
    <w:rsid w:val="00B944F6"/>
    <w:rsid w:val="00B9469F"/>
    <w:rsid w:val="00B94896"/>
    <w:rsid w:val="00B94ACE"/>
    <w:rsid w:val="00B94AF0"/>
    <w:rsid w:val="00B94B02"/>
    <w:rsid w:val="00B94BFE"/>
    <w:rsid w:val="00B94C54"/>
    <w:rsid w:val="00B94D15"/>
    <w:rsid w:val="00B94E2E"/>
    <w:rsid w:val="00B94E5A"/>
    <w:rsid w:val="00B950D5"/>
    <w:rsid w:val="00B95367"/>
    <w:rsid w:val="00B95486"/>
    <w:rsid w:val="00B95539"/>
    <w:rsid w:val="00B955C9"/>
    <w:rsid w:val="00B95616"/>
    <w:rsid w:val="00B95699"/>
    <w:rsid w:val="00B95724"/>
    <w:rsid w:val="00B95806"/>
    <w:rsid w:val="00B9586D"/>
    <w:rsid w:val="00B9589D"/>
    <w:rsid w:val="00B959D7"/>
    <w:rsid w:val="00B95EBA"/>
    <w:rsid w:val="00B95F1D"/>
    <w:rsid w:val="00B95F21"/>
    <w:rsid w:val="00B9620D"/>
    <w:rsid w:val="00B9624B"/>
    <w:rsid w:val="00B96276"/>
    <w:rsid w:val="00B964C2"/>
    <w:rsid w:val="00B965F0"/>
    <w:rsid w:val="00B96639"/>
    <w:rsid w:val="00B96A59"/>
    <w:rsid w:val="00B96B39"/>
    <w:rsid w:val="00B96D4C"/>
    <w:rsid w:val="00B96DAC"/>
    <w:rsid w:val="00B96DFD"/>
    <w:rsid w:val="00B9709D"/>
    <w:rsid w:val="00B972F5"/>
    <w:rsid w:val="00B97375"/>
    <w:rsid w:val="00B973F5"/>
    <w:rsid w:val="00B9742D"/>
    <w:rsid w:val="00B97620"/>
    <w:rsid w:val="00B9766E"/>
    <w:rsid w:val="00B97672"/>
    <w:rsid w:val="00B9767A"/>
    <w:rsid w:val="00B9773D"/>
    <w:rsid w:val="00B97779"/>
    <w:rsid w:val="00B978AF"/>
    <w:rsid w:val="00B978B3"/>
    <w:rsid w:val="00B97AF9"/>
    <w:rsid w:val="00B97E64"/>
    <w:rsid w:val="00B97FA8"/>
    <w:rsid w:val="00BA00EB"/>
    <w:rsid w:val="00BA0168"/>
    <w:rsid w:val="00BA01AA"/>
    <w:rsid w:val="00BA03E2"/>
    <w:rsid w:val="00BA0925"/>
    <w:rsid w:val="00BA0AD1"/>
    <w:rsid w:val="00BA0D20"/>
    <w:rsid w:val="00BA0D9C"/>
    <w:rsid w:val="00BA0E74"/>
    <w:rsid w:val="00BA0E95"/>
    <w:rsid w:val="00BA0F15"/>
    <w:rsid w:val="00BA104F"/>
    <w:rsid w:val="00BA1109"/>
    <w:rsid w:val="00BA114F"/>
    <w:rsid w:val="00BA11A4"/>
    <w:rsid w:val="00BA128D"/>
    <w:rsid w:val="00BA12A2"/>
    <w:rsid w:val="00BA136C"/>
    <w:rsid w:val="00BA142F"/>
    <w:rsid w:val="00BA1793"/>
    <w:rsid w:val="00BA18F2"/>
    <w:rsid w:val="00BA1AC2"/>
    <w:rsid w:val="00BA1C09"/>
    <w:rsid w:val="00BA1C2A"/>
    <w:rsid w:val="00BA1C76"/>
    <w:rsid w:val="00BA1E81"/>
    <w:rsid w:val="00BA2426"/>
    <w:rsid w:val="00BA2435"/>
    <w:rsid w:val="00BA243D"/>
    <w:rsid w:val="00BA24C2"/>
    <w:rsid w:val="00BA2625"/>
    <w:rsid w:val="00BA26F1"/>
    <w:rsid w:val="00BA2A81"/>
    <w:rsid w:val="00BA2C6D"/>
    <w:rsid w:val="00BA2D30"/>
    <w:rsid w:val="00BA2EEC"/>
    <w:rsid w:val="00BA2F58"/>
    <w:rsid w:val="00BA311A"/>
    <w:rsid w:val="00BA324B"/>
    <w:rsid w:val="00BA32D1"/>
    <w:rsid w:val="00BA3497"/>
    <w:rsid w:val="00BA3645"/>
    <w:rsid w:val="00BA374E"/>
    <w:rsid w:val="00BA3935"/>
    <w:rsid w:val="00BA3B6F"/>
    <w:rsid w:val="00BA3C40"/>
    <w:rsid w:val="00BA3E25"/>
    <w:rsid w:val="00BA3E57"/>
    <w:rsid w:val="00BA3FC2"/>
    <w:rsid w:val="00BA406E"/>
    <w:rsid w:val="00BA41E9"/>
    <w:rsid w:val="00BA44A9"/>
    <w:rsid w:val="00BA44FA"/>
    <w:rsid w:val="00BA4517"/>
    <w:rsid w:val="00BA4602"/>
    <w:rsid w:val="00BA465B"/>
    <w:rsid w:val="00BA4B5C"/>
    <w:rsid w:val="00BA4D39"/>
    <w:rsid w:val="00BA4E04"/>
    <w:rsid w:val="00BA4E37"/>
    <w:rsid w:val="00BA4FE5"/>
    <w:rsid w:val="00BA4FF9"/>
    <w:rsid w:val="00BA50C2"/>
    <w:rsid w:val="00BA51DA"/>
    <w:rsid w:val="00BA5209"/>
    <w:rsid w:val="00BA537E"/>
    <w:rsid w:val="00BA5433"/>
    <w:rsid w:val="00BA5593"/>
    <w:rsid w:val="00BA5760"/>
    <w:rsid w:val="00BA58F4"/>
    <w:rsid w:val="00BA5950"/>
    <w:rsid w:val="00BA5A10"/>
    <w:rsid w:val="00BA5B36"/>
    <w:rsid w:val="00BA5BD5"/>
    <w:rsid w:val="00BA5D43"/>
    <w:rsid w:val="00BA5FB0"/>
    <w:rsid w:val="00BA6180"/>
    <w:rsid w:val="00BA6206"/>
    <w:rsid w:val="00BA6235"/>
    <w:rsid w:val="00BA64A6"/>
    <w:rsid w:val="00BA64E6"/>
    <w:rsid w:val="00BA663B"/>
    <w:rsid w:val="00BA672D"/>
    <w:rsid w:val="00BA67B8"/>
    <w:rsid w:val="00BA699F"/>
    <w:rsid w:val="00BA69E7"/>
    <w:rsid w:val="00BA6A0F"/>
    <w:rsid w:val="00BA6BBA"/>
    <w:rsid w:val="00BA722F"/>
    <w:rsid w:val="00BA7240"/>
    <w:rsid w:val="00BA74AD"/>
    <w:rsid w:val="00BA75B8"/>
    <w:rsid w:val="00BA7865"/>
    <w:rsid w:val="00BA799B"/>
    <w:rsid w:val="00BA7B39"/>
    <w:rsid w:val="00BA7C71"/>
    <w:rsid w:val="00BA7D59"/>
    <w:rsid w:val="00BB032E"/>
    <w:rsid w:val="00BB0500"/>
    <w:rsid w:val="00BB05A9"/>
    <w:rsid w:val="00BB05F2"/>
    <w:rsid w:val="00BB0A57"/>
    <w:rsid w:val="00BB0DDB"/>
    <w:rsid w:val="00BB1085"/>
    <w:rsid w:val="00BB1134"/>
    <w:rsid w:val="00BB11BF"/>
    <w:rsid w:val="00BB11CF"/>
    <w:rsid w:val="00BB1674"/>
    <w:rsid w:val="00BB16D3"/>
    <w:rsid w:val="00BB18CE"/>
    <w:rsid w:val="00BB18DC"/>
    <w:rsid w:val="00BB1A32"/>
    <w:rsid w:val="00BB1AFC"/>
    <w:rsid w:val="00BB1C15"/>
    <w:rsid w:val="00BB2080"/>
    <w:rsid w:val="00BB21BA"/>
    <w:rsid w:val="00BB21FA"/>
    <w:rsid w:val="00BB23DA"/>
    <w:rsid w:val="00BB27E9"/>
    <w:rsid w:val="00BB2858"/>
    <w:rsid w:val="00BB2941"/>
    <w:rsid w:val="00BB2BE5"/>
    <w:rsid w:val="00BB2D07"/>
    <w:rsid w:val="00BB2DB8"/>
    <w:rsid w:val="00BB2E1E"/>
    <w:rsid w:val="00BB2E42"/>
    <w:rsid w:val="00BB2FE4"/>
    <w:rsid w:val="00BB2FFE"/>
    <w:rsid w:val="00BB300D"/>
    <w:rsid w:val="00BB312C"/>
    <w:rsid w:val="00BB34DF"/>
    <w:rsid w:val="00BB370B"/>
    <w:rsid w:val="00BB3879"/>
    <w:rsid w:val="00BB3B27"/>
    <w:rsid w:val="00BB3BFB"/>
    <w:rsid w:val="00BB3C8F"/>
    <w:rsid w:val="00BB3CF3"/>
    <w:rsid w:val="00BB3D51"/>
    <w:rsid w:val="00BB3E03"/>
    <w:rsid w:val="00BB404D"/>
    <w:rsid w:val="00BB40C4"/>
    <w:rsid w:val="00BB4257"/>
    <w:rsid w:val="00BB430D"/>
    <w:rsid w:val="00BB44E7"/>
    <w:rsid w:val="00BB44FF"/>
    <w:rsid w:val="00BB4A77"/>
    <w:rsid w:val="00BB4A87"/>
    <w:rsid w:val="00BB4AD5"/>
    <w:rsid w:val="00BB4B43"/>
    <w:rsid w:val="00BB4CF8"/>
    <w:rsid w:val="00BB4F4C"/>
    <w:rsid w:val="00BB4FFF"/>
    <w:rsid w:val="00BB504D"/>
    <w:rsid w:val="00BB506E"/>
    <w:rsid w:val="00BB52E0"/>
    <w:rsid w:val="00BB5456"/>
    <w:rsid w:val="00BB5806"/>
    <w:rsid w:val="00BB588A"/>
    <w:rsid w:val="00BB591D"/>
    <w:rsid w:val="00BB5AFC"/>
    <w:rsid w:val="00BB5CD8"/>
    <w:rsid w:val="00BB5D36"/>
    <w:rsid w:val="00BB5DF4"/>
    <w:rsid w:val="00BB5EA2"/>
    <w:rsid w:val="00BB5EAC"/>
    <w:rsid w:val="00BB5EEA"/>
    <w:rsid w:val="00BB6103"/>
    <w:rsid w:val="00BB6273"/>
    <w:rsid w:val="00BB63DC"/>
    <w:rsid w:val="00BB646D"/>
    <w:rsid w:val="00BB69AE"/>
    <w:rsid w:val="00BB6B7C"/>
    <w:rsid w:val="00BB6C10"/>
    <w:rsid w:val="00BB6E4F"/>
    <w:rsid w:val="00BB6EAD"/>
    <w:rsid w:val="00BB6FAB"/>
    <w:rsid w:val="00BB71A9"/>
    <w:rsid w:val="00BB7313"/>
    <w:rsid w:val="00BB737A"/>
    <w:rsid w:val="00BB75D5"/>
    <w:rsid w:val="00BB763E"/>
    <w:rsid w:val="00BB77E4"/>
    <w:rsid w:val="00BB798A"/>
    <w:rsid w:val="00BB7AA1"/>
    <w:rsid w:val="00BB7ADC"/>
    <w:rsid w:val="00BB7E2A"/>
    <w:rsid w:val="00BB7EF2"/>
    <w:rsid w:val="00BC001D"/>
    <w:rsid w:val="00BC004E"/>
    <w:rsid w:val="00BC00D3"/>
    <w:rsid w:val="00BC02F3"/>
    <w:rsid w:val="00BC0389"/>
    <w:rsid w:val="00BC04BB"/>
    <w:rsid w:val="00BC04E7"/>
    <w:rsid w:val="00BC056F"/>
    <w:rsid w:val="00BC065E"/>
    <w:rsid w:val="00BC06AB"/>
    <w:rsid w:val="00BC06B1"/>
    <w:rsid w:val="00BC07FC"/>
    <w:rsid w:val="00BC09F4"/>
    <w:rsid w:val="00BC0B07"/>
    <w:rsid w:val="00BC0B3C"/>
    <w:rsid w:val="00BC0C65"/>
    <w:rsid w:val="00BC0CD2"/>
    <w:rsid w:val="00BC0EB6"/>
    <w:rsid w:val="00BC1178"/>
    <w:rsid w:val="00BC13F4"/>
    <w:rsid w:val="00BC162A"/>
    <w:rsid w:val="00BC16AF"/>
    <w:rsid w:val="00BC16E4"/>
    <w:rsid w:val="00BC1780"/>
    <w:rsid w:val="00BC18C0"/>
    <w:rsid w:val="00BC1970"/>
    <w:rsid w:val="00BC19FE"/>
    <w:rsid w:val="00BC1A0E"/>
    <w:rsid w:val="00BC1A43"/>
    <w:rsid w:val="00BC1A72"/>
    <w:rsid w:val="00BC1AB9"/>
    <w:rsid w:val="00BC1B6F"/>
    <w:rsid w:val="00BC1B73"/>
    <w:rsid w:val="00BC1E6D"/>
    <w:rsid w:val="00BC2097"/>
    <w:rsid w:val="00BC2250"/>
    <w:rsid w:val="00BC22EC"/>
    <w:rsid w:val="00BC23EC"/>
    <w:rsid w:val="00BC2480"/>
    <w:rsid w:val="00BC2529"/>
    <w:rsid w:val="00BC25E0"/>
    <w:rsid w:val="00BC260F"/>
    <w:rsid w:val="00BC286D"/>
    <w:rsid w:val="00BC28D2"/>
    <w:rsid w:val="00BC290C"/>
    <w:rsid w:val="00BC2A2B"/>
    <w:rsid w:val="00BC2A5C"/>
    <w:rsid w:val="00BC2B32"/>
    <w:rsid w:val="00BC2B68"/>
    <w:rsid w:val="00BC2BBA"/>
    <w:rsid w:val="00BC2BC4"/>
    <w:rsid w:val="00BC2D62"/>
    <w:rsid w:val="00BC2E78"/>
    <w:rsid w:val="00BC2E81"/>
    <w:rsid w:val="00BC2ED5"/>
    <w:rsid w:val="00BC316A"/>
    <w:rsid w:val="00BC3278"/>
    <w:rsid w:val="00BC3308"/>
    <w:rsid w:val="00BC33F5"/>
    <w:rsid w:val="00BC3463"/>
    <w:rsid w:val="00BC3645"/>
    <w:rsid w:val="00BC3668"/>
    <w:rsid w:val="00BC3731"/>
    <w:rsid w:val="00BC38AA"/>
    <w:rsid w:val="00BC3C9E"/>
    <w:rsid w:val="00BC3D7E"/>
    <w:rsid w:val="00BC3F37"/>
    <w:rsid w:val="00BC4534"/>
    <w:rsid w:val="00BC4684"/>
    <w:rsid w:val="00BC475E"/>
    <w:rsid w:val="00BC491B"/>
    <w:rsid w:val="00BC4AFA"/>
    <w:rsid w:val="00BC4C19"/>
    <w:rsid w:val="00BC4C54"/>
    <w:rsid w:val="00BC4CAF"/>
    <w:rsid w:val="00BC4E51"/>
    <w:rsid w:val="00BC4F0A"/>
    <w:rsid w:val="00BC50F3"/>
    <w:rsid w:val="00BC51A7"/>
    <w:rsid w:val="00BC5287"/>
    <w:rsid w:val="00BC5479"/>
    <w:rsid w:val="00BC54C1"/>
    <w:rsid w:val="00BC5547"/>
    <w:rsid w:val="00BC55A4"/>
    <w:rsid w:val="00BC560F"/>
    <w:rsid w:val="00BC56C7"/>
    <w:rsid w:val="00BC580F"/>
    <w:rsid w:val="00BC581A"/>
    <w:rsid w:val="00BC5831"/>
    <w:rsid w:val="00BC594A"/>
    <w:rsid w:val="00BC5CE8"/>
    <w:rsid w:val="00BC5E85"/>
    <w:rsid w:val="00BC62D2"/>
    <w:rsid w:val="00BC62FF"/>
    <w:rsid w:val="00BC6427"/>
    <w:rsid w:val="00BC643A"/>
    <w:rsid w:val="00BC64AF"/>
    <w:rsid w:val="00BC6506"/>
    <w:rsid w:val="00BC651F"/>
    <w:rsid w:val="00BC667E"/>
    <w:rsid w:val="00BC67D4"/>
    <w:rsid w:val="00BC68DF"/>
    <w:rsid w:val="00BC69F8"/>
    <w:rsid w:val="00BC6B1B"/>
    <w:rsid w:val="00BC6B65"/>
    <w:rsid w:val="00BC6C94"/>
    <w:rsid w:val="00BC6CCE"/>
    <w:rsid w:val="00BC6CE5"/>
    <w:rsid w:val="00BC6D53"/>
    <w:rsid w:val="00BC6E28"/>
    <w:rsid w:val="00BC6E73"/>
    <w:rsid w:val="00BC7584"/>
    <w:rsid w:val="00BC7846"/>
    <w:rsid w:val="00BC7A2F"/>
    <w:rsid w:val="00BC7A7A"/>
    <w:rsid w:val="00BC7B47"/>
    <w:rsid w:val="00BC7C05"/>
    <w:rsid w:val="00BC7CE4"/>
    <w:rsid w:val="00BC7DDC"/>
    <w:rsid w:val="00BC7E31"/>
    <w:rsid w:val="00BC7F77"/>
    <w:rsid w:val="00BC7FE0"/>
    <w:rsid w:val="00BD007F"/>
    <w:rsid w:val="00BD00DA"/>
    <w:rsid w:val="00BD01D8"/>
    <w:rsid w:val="00BD02F0"/>
    <w:rsid w:val="00BD0410"/>
    <w:rsid w:val="00BD0508"/>
    <w:rsid w:val="00BD0656"/>
    <w:rsid w:val="00BD066E"/>
    <w:rsid w:val="00BD0858"/>
    <w:rsid w:val="00BD0D07"/>
    <w:rsid w:val="00BD0D38"/>
    <w:rsid w:val="00BD0F56"/>
    <w:rsid w:val="00BD0F84"/>
    <w:rsid w:val="00BD10AE"/>
    <w:rsid w:val="00BD10E5"/>
    <w:rsid w:val="00BD12F4"/>
    <w:rsid w:val="00BD13A9"/>
    <w:rsid w:val="00BD13CA"/>
    <w:rsid w:val="00BD145D"/>
    <w:rsid w:val="00BD16D2"/>
    <w:rsid w:val="00BD18A8"/>
    <w:rsid w:val="00BD18BB"/>
    <w:rsid w:val="00BD1A13"/>
    <w:rsid w:val="00BD1D3B"/>
    <w:rsid w:val="00BD1DE8"/>
    <w:rsid w:val="00BD1E78"/>
    <w:rsid w:val="00BD1F9F"/>
    <w:rsid w:val="00BD2085"/>
    <w:rsid w:val="00BD21F9"/>
    <w:rsid w:val="00BD2527"/>
    <w:rsid w:val="00BD25B4"/>
    <w:rsid w:val="00BD2769"/>
    <w:rsid w:val="00BD27D3"/>
    <w:rsid w:val="00BD29F2"/>
    <w:rsid w:val="00BD2A60"/>
    <w:rsid w:val="00BD2ABA"/>
    <w:rsid w:val="00BD2B2E"/>
    <w:rsid w:val="00BD2BEF"/>
    <w:rsid w:val="00BD2C11"/>
    <w:rsid w:val="00BD2E27"/>
    <w:rsid w:val="00BD2E2D"/>
    <w:rsid w:val="00BD2F96"/>
    <w:rsid w:val="00BD3012"/>
    <w:rsid w:val="00BD334E"/>
    <w:rsid w:val="00BD33BB"/>
    <w:rsid w:val="00BD33D8"/>
    <w:rsid w:val="00BD33FA"/>
    <w:rsid w:val="00BD34AE"/>
    <w:rsid w:val="00BD34CF"/>
    <w:rsid w:val="00BD34EB"/>
    <w:rsid w:val="00BD34EF"/>
    <w:rsid w:val="00BD371C"/>
    <w:rsid w:val="00BD385A"/>
    <w:rsid w:val="00BD3951"/>
    <w:rsid w:val="00BD3A8C"/>
    <w:rsid w:val="00BD3B75"/>
    <w:rsid w:val="00BD3E68"/>
    <w:rsid w:val="00BD3FCE"/>
    <w:rsid w:val="00BD402E"/>
    <w:rsid w:val="00BD40B3"/>
    <w:rsid w:val="00BD43AC"/>
    <w:rsid w:val="00BD44D8"/>
    <w:rsid w:val="00BD458F"/>
    <w:rsid w:val="00BD462D"/>
    <w:rsid w:val="00BD468B"/>
    <w:rsid w:val="00BD46DC"/>
    <w:rsid w:val="00BD49E6"/>
    <w:rsid w:val="00BD4B09"/>
    <w:rsid w:val="00BD4B74"/>
    <w:rsid w:val="00BD4DEF"/>
    <w:rsid w:val="00BD4E41"/>
    <w:rsid w:val="00BD4FCB"/>
    <w:rsid w:val="00BD4FE9"/>
    <w:rsid w:val="00BD5043"/>
    <w:rsid w:val="00BD506B"/>
    <w:rsid w:val="00BD50C8"/>
    <w:rsid w:val="00BD5109"/>
    <w:rsid w:val="00BD53E0"/>
    <w:rsid w:val="00BD53E9"/>
    <w:rsid w:val="00BD557A"/>
    <w:rsid w:val="00BD564D"/>
    <w:rsid w:val="00BD56E3"/>
    <w:rsid w:val="00BD59B2"/>
    <w:rsid w:val="00BD5ACE"/>
    <w:rsid w:val="00BD5BF5"/>
    <w:rsid w:val="00BD5CC1"/>
    <w:rsid w:val="00BD5CE0"/>
    <w:rsid w:val="00BD5EF7"/>
    <w:rsid w:val="00BD5F44"/>
    <w:rsid w:val="00BD5F72"/>
    <w:rsid w:val="00BD6163"/>
    <w:rsid w:val="00BD618E"/>
    <w:rsid w:val="00BD63A2"/>
    <w:rsid w:val="00BD63E8"/>
    <w:rsid w:val="00BD6555"/>
    <w:rsid w:val="00BD6556"/>
    <w:rsid w:val="00BD6634"/>
    <w:rsid w:val="00BD6686"/>
    <w:rsid w:val="00BD66D8"/>
    <w:rsid w:val="00BD67D1"/>
    <w:rsid w:val="00BD68E8"/>
    <w:rsid w:val="00BD6B60"/>
    <w:rsid w:val="00BD6B75"/>
    <w:rsid w:val="00BD6D25"/>
    <w:rsid w:val="00BD6F32"/>
    <w:rsid w:val="00BD7204"/>
    <w:rsid w:val="00BD72D9"/>
    <w:rsid w:val="00BD72E5"/>
    <w:rsid w:val="00BD7366"/>
    <w:rsid w:val="00BD73AE"/>
    <w:rsid w:val="00BD74C8"/>
    <w:rsid w:val="00BD7695"/>
    <w:rsid w:val="00BD7782"/>
    <w:rsid w:val="00BD792F"/>
    <w:rsid w:val="00BD79FB"/>
    <w:rsid w:val="00BD7A1F"/>
    <w:rsid w:val="00BD7A26"/>
    <w:rsid w:val="00BD7AB6"/>
    <w:rsid w:val="00BD7F16"/>
    <w:rsid w:val="00BD7F5A"/>
    <w:rsid w:val="00BE0004"/>
    <w:rsid w:val="00BE0140"/>
    <w:rsid w:val="00BE04B8"/>
    <w:rsid w:val="00BE068B"/>
    <w:rsid w:val="00BE0CC6"/>
    <w:rsid w:val="00BE0EE4"/>
    <w:rsid w:val="00BE0F3F"/>
    <w:rsid w:val="00BE10CE"/>
    <w:rsid w:val="00BE1161"/>
    <w:rsid w:val="00BE14E5"/>
    <w:rsid w:val="00BE17F6"/>
    <w:rsid w:val="00BE1CDB"/>
    <w:rsid w:val="00BE1D8E"/>
    <w:rsid w:val="00BE1E7B"/>
    <w:rsid w:val="00BE1F24"/>
    <w:rsid w:val="00BE2014"/>
    <w:rsid w:val="00BE2281"/>
    <w:rsid w:val="00BE22B2"/>
    <w:rsid w:val="00BE25DF"/>
    <w:rsid w:val="00BE26AC"/>
    <w:rsid w:val="00BE2761"/>
    <w:rsid w:val="00BE2F96"/>
    <w:rsid w:val="00BE2FEF"/>
    <w:rsid w:val="00BE3045"/>
    <w:rsid w:val="00BE308C"/>
    <w:rsid w:val="00BE31B8"/>
    <w:rsid w:val="00BE3245"/>
    <w:rsid w:val="00BE32BE"/>
    <w:rsid w:val="00BE3379"/>
    <w:rsid w:val="00BE3757"/>
    <w:rsid w:val="00BE3955"/>
    <w:rsid w:val="00BE3A93"/>
    <w:rsid w:val="00BE3DD0"/>
    <w:rsid w:val="00BE3E65"/>
    <w:rsid w:val="00BE403A"/>
    <w:rsid w:val="00BE413D"/>
    <w:rsid w:val="00BE417A"/>
    <w:rsid w:val="00BE4291"/>
    <w:rsid w:val="00BE42E0"/>
    <w:rsid w:val="00BE439C"/>
    <w:rsid w:val="00BE43B1"/>
    <w:rsid w:val="00BE44F2"/>
    <w:rsid w:val="00BE456E"/>
    <w:rsid w:val="00BE459B"/>
    <w:rsid w:val="00BE46A5"/>
    <w:rsid w:val="00BE4759"/>
    <w:rsid w:val="00BE4B04"/>
    <w:rsid w:val="00BE4BAB"/>
    <w:rsid w:val="00BE4E1E"/>
    <w:rsid w:val="00BE504B"/>
    <w:rsid w:val="00BE518B"/>
    <w:rsid w:val="00BE5297"/>
    <w:rsid w:val="00BE537C"/>
    <w:rsid w:val="00BE55EE"/>
    <w:rsid w:val="00BE567C"/>
    <w:rsid w:val="00BE58CE"/>
    <w:rsid w:val="00BE592F"/>
    <w:rsid w:val="00BE5934"/>
    <w:rsid w:val="00BE597C"/>
    <w:rsid w:val="00BE59BD"/>
    <w:rsid w:val="00BE5A19"/>
    <w:rsid w:val="00BE5A2C"/>
    <w:rsid w:val="00BE5BF7"/>
    <w:rsid w:val="00BE5E2C"/>
    <w:rsid w:val="00BE5F10"/>
    <w:rsid w:val="00BE62AD"/>
    <w:rsid w:val="00BE6365"/>
    <w:rsid w:val="00BE656E"/>
    <w:rsid w:val="00BE65C8"/>
    <w:rsid w:val="00BE6729"/>
    <w:rsid w:val="00BE6859"/>
    <w:rsid w:val="00BE6943"/>
    <w:rsid w:val="00BE6B67"/>
    <w:rsid w:val="00BE6C29"/>
    <w:rsid w:val="00BE6D7F"/>
    <w:rsid w:val="00BE6D99"/>
    <w:rsid w:val="00BE6DCA"/>
    <w:rsid w:val="00BE6EE1"/>
    <w:rsid w:val="00BE6F13"/>
    <w:rsid w:val="00BE6F5F"/>
    <w:rsid w:val="00BE6F7E"/>
    <w:rsid w:val="00BE6FD5"/>
    <w:rsid w:val="00BE7453"/>
    <w:rsid w:val="00BE74FE"/>
    <w:rsid w:val="00BE766B"/>
    <w:rsid w:val="00BE76F8"/>
    <w:rsid w:val="00BE779F"/>
    <w:rsid w:val="00BE7810"/>
    <w:rsid w:val="00BE7928"/>
    <w:rsid w:val="00BE79AD"/>
    <w:rsid w:val="00BE79B2"/>
    <w:rsid w:val="00BE79FF"/>
    <w:rsid w:val="00BE7C32"/>
    <w:rsid w:val="00BE7D22"/>
    <w:rsid w:val="00BF00D9"/>
    <w:rsid w:val="00BF010B"/>
    <w:rsid w:val="00BF04E4"/>
    <w:rsid w:val="00BF0582"/>
    <w:rsid w:val="00BF07A3"/>
    <w:rsid w:val="00BF0888"/>
    <w:rsid w:val="00BF0C96"/>
    <w:rsid w:val="00BF0D49"/>
    <w:rsid w:val="00BF0D6B"/>
    <w:rsid w:val="00BF0D70"/>
    <w:rsid w:val="00BF0D93"/>
    <w:rsid w:val="00BF0DA2"/>
    <w:rsid w:val="00BF0E48"/>
    <w:rsid w:val="00BF0E76"/>
    <w:rsid w:val="00BF0F21"/>
    <w:rsid w:val="00BF0F24"/>
    <w:rsid w:val="00BF1058"/>
    <w:rsid w:val="00BF10C1"/>
    <w:rsid w:val="00BF14C4"/>
    <w:rsid w:val="00BF1549"/>
    <w:rsid w:val="00BF1586"/>
    <w:rsid w:val="00BF1905"/>
    <w:rsid w:val="00BF1D19"/>
    <w:rsid w:val="00BF1D32"/>
    <w:rsid w:val="00BF1FE6"/>
    <w:rsid w:val="00BF204B"/>
    <w:rsid w:val="00BF20D5"/>
    <w:rsid w:val="00BF21EC"/>
    <w:rsid w:val="00BF2232"/>
    <w:rsid w:val="00BF24B3"/>
    <w:rsid w:val="00BF259D"/>
    <w:rsid w:val="00BF263B"/>
    <w:rsid w:val="00BF26F4"/>
    <w:rsid w:val="00BF2768"/>
    <w:rsid w:val="00BF27FC"/>
    <w:rsid w:val="00BF2906"/>
    <w:rsid w:val="00BF2A1A"/>
    <w:rsid w:val="00BF2A58"/>
    <w:rsid w:val="00BF2AD3"/>
    <w:rsid w:val="00BF2C4E"/>
    <w:rsid w:val="00BF3189"/>
    <w:rsid w:val="00BF31CC"/>
    <w:rsid w:val="00BF3261"/>
    <w:rsid w:val="00BF32D8"/>
    <w:rsid w:val="00BF3429"/>
    <w:rsid w:val="00BF3500"/>
    <w:rsid w:val="00BF39E3"/>
    <w:rsid w:val="00BF3A70"/>
    <w:rsid w:val="00BF3D2D"/>
    <w:rsid w:val="00BF3E34"/>
    <w:rsid w:val="00BF4011"/>
    <w:rsid w:val="00BF4078"/>
    <w:rsid w:val="00BF4285"/>
    <w:rsid w:val="00BF42A8"/>
    <w:rsid w:val="00BF4372"/>
    <w:rsid w:val="00BF43CA"/>
    <w:rsid w:val="00BF43DB"/>
    <w:rsid w:val="00BF4483"/>
    <w:rsid w:val="00BF450C"/>
    <w:rsid w:val="00BF4784"/>
    <w:rsid w:val="00BF486B"/>
    <w:rsid w:val="00BF493C"/>
    <w:rsid w:val="00BF4B97"/>
    <w:rsid w:val="00BF4BDA"/>
    <w:rsid w:val="00BF4D27"/>
    <w:rsid w:val="00BF5096"/>
    <w:rsid w:val="00BF519E"/>
    <w:rsid w:val="00BF538D"/>
    <w:rsid w:val="00BF5668"/>
    <w:rsid w:val="00BF5711"/>
    <w:rsid w:val="00BF575E"/>
    <w:rsid w:val="00BF58F5"/>
    <w:rsid w:val="00BF5B3C"/>
    <w:rsid w:val="00BF5C1D"/>
    <w:rsid w:val="00BF5EDF"/>
    <w:rsid w:val="00BF5F7A"/>
    <w:rsid w:val="00BF6063"/>
    <w:rsid w:val="00BF60FB"/>
    <w:rsid w:val="00BF61FE"/>
    <w:rsid w:val="00BF6329"/>
    <w:rsid w:val="00BF656A"/>
    <w:rsid w:val="00BF657D"/>
    <w:rsid w:val="00BF68D2"/>
    <w:rsid w:val="00BF69E8"/>
    <w:rsid w:val="00BF6A77"/>
    <w:rsid w:val="00BF6ADB"/>
    <w:rsid w:val="00BF6B3B"/>
    <w:rsid w:val="00BF6B5E"/>
    <w:rsid w:val="00BF6D8A"/>
    <w:rsid w:val="00BF6E5B"/>
    <w:rsid w:val="00BF6EE0"/>
    <w:rsid w:val="00BF6F54"/>
    <w:rsid w:val="00BF70A0"/>
    <w:rsid w:val="00BF7158"/>
    <w:rsid w:val="00BF7493"/>
    <w:rsid w:val="00BF752A"/>
    <w:rsid w:val="00BF759A"/>
    <w:rsid w:val="00BF777A"/>
    <w:rsid w:val="00BF796C"/>
    <w:rsid w:val="00BF7AE5"/>
    <w:rsid w:val="00BF7BAE"/>
    <w:rsid w:val="00BF7D2C"/>
    <w:rsid w:val="00BF7DF5"/>
    <w:rsid w:val="00BF7E3C"/>
    <w:rsid w:val="00BF7EA7"/>
    <w:rsid w:val="00BF7EFD"/>
    <w:rsid w:val="00C000CE"/>
    <w:rsid w:val="00C00505"/>
    <w:rsid w:val="00C0051A"/>
    <w:rsid w:val="00C00526"/>
    <w:rsid w:val="00C00727"/>
    <w:rsid w:val="00C00740"/>
    <w:rsid w:val="00C00A35"/>
    <w:rsid w:val="00C00B05"/>
    <w:rsid w:val="00C00EFC"/>
    <w:rsid w:val="00C01016"/>
    <w:rsid w:val="00C0125C"/>
    <w:rsid w:val="00C012AA"/>
    <w:rsid w:val="00C01343"/>
    <w:rsid w:val="00C0161D"/>
    <w:rsid w:val="00C018EE"/>
    <w:rsid w:val="00C019CA"/>
    <w:rsid w:val="00C019CE"/>
    <w:rsid w:val="00C01E57"/>
    <w:rsid w:val="00C01EC6"/>
    <w:rsid w:val="00C01F2E"/>
    <w:rsid w:val="00C022FC"/>
    <w:rsid w:val="00C02760"/>
    <w:rsid w:val="00C027C5"/>
    <w:rsid w:val="00C02963"/>
    <w:rsid w:val="00C02A6B"/>
    <w:rsid w:val="00C02BBD"/>
    <w:rsid w:val="00C02CFC"/>
    <w:rsid w:val="00C02D58"/>
    <w:rsid w:val="00C02E71"/>
    <w:rsid w:val="00C02ED5"/>
    <w:rsid w:val="00C02F28"/>
    <w:rsid w:val="00C02FCF"/>
    <w:rsid w:val="00C0302B"/>
    <w:rsid w:val="00C03206"/>
    <w:rsid w:val="00C033E3"/>
    <w:rsid w:val="00C0365D"/>
    <w:rsid w:val="00C038B7"/>
    <w:rsid w:val="00C039F5"/>
    <w:rsid w:val="00C03AC1"/>
    <w:rsid w:val="00C03BA7"/>
    <w:rsid w:val="00C03C66"/>
    <w:rsid w:val="00C03DEC"/>
    <w:rsid w:val="00C03EE5"/>
    <w:rsid w:val="00C03FF5"/>
    <w:rsid w:val="00C04010"/>
    <w:rsid w:val="00C040D2"/>
    <w:rsid w:val="00C0410B"/>
    <w:rsid w:val="00C0424C"/>
    <w:rsid w:val="00C04586"/>
    <w:rsid w:val="00C0458F"/>
    <w:rsid w:val="00C04777"/>
    <w:rsid w:val="00C04890"/>
    <w:rsid w:val="00C0499C"/>
    <w:rsid w:val="00C04B10"/>
    <w:rsid w:val="00C04D5F"/>
    <w:rsid w:val="00C04DF8"/>
    <w:rsid w:val="00C04E85"/>
    <w:rsid w:val="00C04EFD"/>
    <w:rsid w:val="00C0501F"/>
    <w:rsid w:val="00C05106"/>
    <w:rsid w:val="00C051FC"/>
    <w:rsid w:val="00C0523F"/>
    <w:rsid w:val="00C053B9"/>
    <w:rsid w:val="00C053D5"/>
    <w:rsid w:val="00C05634"/>
    <w:rsid w:val="00C0568F"/>
    <w:rsid w:val="00C05D72"/>
    <w:rsid w:val="00C05DEE"/>
    <w:rsid w:val="00C05F04"/>
    <w:rsid w:val="00C05FD6"/>
    <w:rsid w:val="00C060FF"/>
    <w:rsid w:val="00C064AB"/>
    <w:rsid w:val="00C064D5"/>
    <w:rsid w:val="00C06555"/>
    <w:rsid w:val="00C0684C"/>
    <w:rsid w:val="00C0692A"/>
    <w:rsid w:val="00C069DA"/>
    <w:rsid w:val="00C06C05"/>
    <w:rsid w:val="00C06D5A"/>
    <w:rsid w:val="00C06DF5"/>
    <w:rsid w:val="00C06EBA"/>
    <w:rsid w:val="00C06F63"/>
    <w:rsid w:val="00C0721F"/>
    <w:rsid w:val="00C0725A"/>
    <w:rsid w:val="00C072A5"/>
    <w:rsid w:val="00C07318"/>
    <w:rsid w:val="00C07568"/>
    <w:rsid w:val="00C075FF"/>
    <w:rsid w:val="00C07976"/>
    <w:rsid w:val="00C0797E"/>
    <w:rsid w:val="00C079AB"/>
    <w:rsid w:val="00C07AC1"/>
    <w:rsid w:val="00C07B9F"/>
    <w:rsid w:val="00C07C64"/>
    <w:rsid w:val="00C07D73"/>
    <w:rsid w:val="00C07FFA"/>
    <w:rsid w:val="00C100AF"/>
    <w:rsid w:val="00C10181"/>
    <w:rsid w:val="00C10453"/>
    <w:rsid w:val="00C10626"/>
    <w:rsid w:val="00C106A9"/>
    <w:rsid w:val="00C10795"/>
    <w:rsid w:val="00C10858"/>
    <w:rsid w:val="00C10887"/>
    <w:rsid w:val="00C10B03"/>
    <w:rsid w:val="00C10B1F"/>
    <w:rsid w:val="00C10DD0"/>
    <w:rsid w:val="00C10EA5"/>
    <w:rsid w:val="00C10F30"/>
    <w:rsid w:val="00C10FC9"/>
    <w:rsid w:val="00C11188"/>
    <w:rsid w:val="00C11378"/>
    <w:rsid w:val="00C115CB"/>
    <w:rsid w:val="00C115D5"/>
    <w:rsid w:val="00C115DE"/>
    <w:rsid w:val="00C1175F"/>
    <w:rsid w:val="00C1196B"/>
    <w:rsid w:val="00C11A4A"/>
    <w:rsid w:val="00C11B43"/>
    <w:rsid w:val="00C11B9C"/>
    <w:rsid w:val="00C11BC0"/>
    <w:rsid w:val="00C11C47"/>
    <w:rsid w:val="00C122F3"/>
    <w:rsid w:val="00C12387"/>
    <w:rsid w:val="00C1239A"/>
    <w:rsid w:val="00C126BC"/>
    <w:rsid w:val="00C126D8"/>
    <w:rsid w:val="00C12799"/>
    <w:rsid w:val="00C127A9"/>
    <w:rsid w:val="00C127AA"/>
    <w:rsid w:val="00C12BAA"/>
    <w:rsid w:val="00C12CE8"/>
    <w:rsid w:val="00C12DAF"/>
    <w:rsid w:val="00C12DBE"/>
    <w:rsid w:val="00C12E21"/>
    <w:rsid w:val="00C12FB9"/>
    <w:rsid w:val="00C12FE0"/>
    <w:rsid w:val="00C13124"/>
    <w:rsid w:val="00C13431"/>
    <w:rsid w:val="00C1351F"/>
    <w:rsid w:val="00C1352E"/>
    <w:rsid w:val="00C135E3"/>
    <w:rsid w:val="00C1363F"/>
    <w:rsid w:val="00C1387C"/>
    <w:rsid w:val="00C139D4"/>
    <w:rsid w:val="00C13AE7"/>
    <w:rsid w:val="00C13C48"/>
    <w:rsid w:val="00C13F7B"/>
    <w:rsid w:val="00C1405B"/>
    <w:rsid w:val="00C14149"/>
    <w:rsid w:val="00C1414F"/>
    <w:rsid w:val="00C1436A"/>
    <w:rsid w:val="00C145C5"/>
    <w:rsid w:val="00C147F7"/>
    <w:rsid w:val="00C148AA"/>
    <w:rsid w:val="00C14902"/>
    <w:rsid w:val="00C14A0B"/>
    <w:rsid w:val="00C14AD7"/>
    <w:rsid w:val="00C14BD7"/>
    <w:rsid w:val="00C14CA1"/>
    <w:rsid w:val="00C14CD0"/>
    <w:rsid w:val="00C14FD7"/>
    <w:rsid w:val="00C14FEF"/>
    <w:rsid w:val="00C14FFD"/>
    <w:rsid w:val="00C151A4"/>
    <w:rsid w:val="00C151AF"/>
    <w:rsid w:val="00C15297"/>
    <w:rsid w:val="00C1543A"/>
    <w:rsid w:val="00C15475"/>
    <w:rsid w:val="00C154F7"/>
    <w:rsid w:val="00C15539"/>
    <w:rsid w:val="00C15881"/>
    <w:rsid w:val="00C15A13"/>
    <w:rsid w:val="00C15AC3"/>
    <w:rsid w:val="00C15B43"/>
    <w:rsid w:val="00C15B7A"/>
    <w:rsid w:val="00C15C6E"/>
    <w:rsid w:val="00C15DD1"/>
    <w:rsid w:val="00C15E70"/>
    <w:rsid w:val="00C15EAA"/>
    <w:rsid w:val="00C15EBF"/>
    <w:rsid w:val="00C15EC2"/>
    <w:rsid w:val="00C15FD6"/>
    <w:rsid w:val="00C16283"/>
    <w:rsid w:val="00C162BE"/>
    <w:rsid w:val="00C16302"/>
    <w:rsid w:val="00C163B8"/>
    <w:rsid w:val="00C163E2"/>
    <w:rsid w:val="00C16806"/>
    <w:rsid w:val="00C168BC"/>
    <w:rsid w:val="00C169CC"/>
    <w:rsid w:val="00C16A10"/>
    <w:rsid w:val="00C16A2E"/>
    <w:rsid w:val="00C16B59"/>
    <w:rsid w:val="00C16C3C"/>
    <w:rsid w:val="00C16CF3"/>
    <w:rsid w:val="00C16F3C"/>
    <w:rsid w:val="00C173E4"/>
    <w:rsid w:val="00C1742F"/>
    <w:rsid w:val="00C175BA"/>
    <w:rsid w:val="00C175E7"/>
    <w:rsid w:val="00C17702"/>
    <w:rsid w:val="00C17867"/>
    <w:rsid w:val="00C17A75"/>
    <w:rsid w:val="00C17CB1"/>
    <w:rsid w:val="00C17E3E"/>
    <w:rsid w:val="00C20487"/>
    <w:rsid w:val="00C20527"/>
    <w:rsid w:val="00C2067F"/>
    <w:rsid w:val="00C207BC"/>
    <w:rsid w:val="00C20841"/>
    <w:rsid w:val="00C208EB"/>
    <w:rsid w:val="00C20AC9"/>
    <w:rsid w:val="00C20E04"/>
    <w:rsid w:val="00C20E89"/>
    <w:rsid w:val="00C20EA5"/>
    <w:rsid w:val="00C20FCD"/>
    <w:rsid w:val="00C21035"/>
    <w:rsid w:val="00C212F5"/>
    <w:rsid w:val="00C2143A"/>
    <w:rsid w:val="00C2161D"/>
    <w:rsid w:val="00C216AA"/>
    <w:rsid w:val="00C21715"/>
    <w:rsid w:val="00C21735"/>
    <w:rsid w:val="00C219D5"/>
    <w:rsid w:val="00C21A55"/>
    <w:rsid w:val="00C21AFE"/>
    <w:rsid w:val="00C21B34"/>
    <w:rsid w:val="00C22332"/>
    <w:rsid w:val="00C224CA"/>
    <w:rsid w:val="00C22559"/>
    <w:rsid w:val="00C22605"/>
    <w:rsid w:val="00C2265D"/>
    <w:rsid w:val="00C22756"/>
    <w:rsid w:val="00C2275C"/>
    <w:rsid w:val="00C2285D"/>
    <w:rsid w:val="00C229C0"/>
    <w:rsid w:val="00C22BB9"/>
    <w:rsid w:val="00C22BC6"/>
    <w:rsid w:val="00C22C68"/>
    <w:rsid w:val="00C22E7B"/>
    <w:rsid w:val="00C22FB0"/>
    <w:rsid w:val="00C231A5"/>
    <w:rsid w:val="00C231B8"/>
    <w:rsid w:val="00C23358"/>
    <w:rsid w:val="00C2342B"/>
    <w:rsid w:val="00C2344B"/>
    <w:rsid w:val="00C234B3"/>
    <w:rsid w:val="00C23508"/>
    <w:rsid w:val="00C23854"/>
    <w:rsid w:val="00C23BE3"/>
    <w:rsid w:val="00C23CAE"/>
    <w:rsid w:val="00C23D18"/>
    <w:rsid w:val="00C23EC2"/>
    <w:rsid w:val="00C241A4"/>
    <w:rsid w:val="00C246A0"/>
    <w:rsid w:val="00C24772"/>
    <w:rsid w:val="00C24AD6"/>
    <w:rsid w:val="00C24D69"/>
    <w:rsid w:val="00C24E8A"/>
    <w:rsid w:val="00C24F5E"/>
    <w:rsid w:val="00C250A0"/>
    <w:rsid w:val="00C25120"/>
    <w:rsid w:val="00C25228"/>
    <w:rsid w:val="00C252B1"/>
    <w:rsid w:val="00C252DD"/>
    <w:rsid w:val="00C25551"/>
    <w:rsid w:val="00C25604"/>
    <w:rsid w:val="00C25779"/>
    <w:rsid w:val="00C257AE"/>
    <w:rsid w:val="00C25813"/>
    <w:rsid w:val="00C2581A"/>
    <w:rsid w:val="00C25870"/>
    <w:rsid w:val="00C25A04"/>
    <w:rsid w:val="00C25A8B"/>
    <w:rsid w:val="00C25ADA"/>
    <w:rsid w:val="00C25AFB"/>
    <w:rsid w:val="00C25B52"/>
    <w:rsid w:val="00C25C8B"/>
    <w:rsid w:val="00C25CA2"/>
    <w:rsid w:val="00C25DAA"/>
    <w:rsid w:val="00C25FBD"/>
    <w:rsid w:val="00C26086"/>
    <w:rsid w:val="00C260B6"/>
    <w:rsid w:val="00C262A7"/>
    <w:rsid w:val="00C26381"/>
    <w:rsid w:val="00C263D4"/>
    <w:rsid w:val="00C264DE"/>
    <w:rsid w:val="00C2652F"/>
    <w:rsid w:val="00C26538"/>
    <w:rsid w:val="00C265D7"/>
    <w:rsid w:val="00C265E4"/>
    <w:rsid w:val="00C26658"/>
    <w:rsid w:val="00C267BE"/>
    <w:rsid w:val="00C26800"/>
    <w:rsid w:val="00C26841"/>
    <w:rsid w:val="00C2687E"/>
    <w:rsid w:val="00C268B3"/>
    <w:rsid w:val="00C26AD5"/>
    <w:rsid w:val="00C26C69"/>
    <w:rsid w:val="00C26F6F"/>
    <w:rsid w:val="00C27058"/>
    <w:rsid w:val="00C27348"/>
    <w:rsid w:val="00C275CF"/>
    <w:rsid w:val="00C2768E"/>
    <w:rsid w:val="00C27690"/>
    <w:rsid w:val="00C2783C"/>
    <w:rsid w:val="00C27844"/>
    <w:rsid w:val="00C27B27"/>
    <w:rsid w:val="00C27BB1"/>
    <w:rsid w:val="00C27C9D"/>
    <w:rsid w:val="00C27CD5"/>
    <w:rsid w:val="00C27EA8"/>
    <w:rsid w:val="00C30097"/>
    <w:rsid w:val="00C303B0"/>
    <w:rsid w:val="00C304BF"/>
    <w:rsid w:val="00C305F9"/>
    <w:rsid w:val="00C307F4"/>
    <w:rsid w:val="00C308BE"/>
    <w:rsid w:val="00C30E22"/>
    <w:rsid w:val="00C30E74"/>
    <w:rsid w:val="00C30ECE"/>
    <w:rsid w:val="00C310F6"/>
    <w:rsid w:val="00C31389"/>
    <w:rsid w:val="00C31544"/>
    <w:rsid w:val="00C316E3"/>
    <w:rsid w:val="00C31715"/>
    <w:rsid w:val="00C31909"/>
    <w:rsid w:val="00C31993"/>
    <w:rsid w:val="00C319BD"/>
    <w:rsid w:val="00C31A39"/>
    <w:rsid w:val="00C31AC1"/>
    <w:rsid w:val="00C31C4E"/>
    <w:rsid w:val="00C31CCC"/>
    <w:rsid w:val="00C31CEC"/>
    <w:rsid w:val="00C31D7F"/>
    <w:rsid w:val="00C31F67"/>
    <w:rsid w:val="00C31FBC"/>
    <w:rsid w:val="00C32016"/>
    <w:rsid w:val="00C320E4"/>
    <w:rsid w:val="00C321A7"/>
    <w:rsid w:val="00C322F0"/>
    <w:rsid w:val="00C3249D"/>
    <w:rsid w:val="00C326AB"/>
    <w:rsid w:val="00C32907"/>
    <w:rsid w:val="00C32947"/>
    <w:rsid w:val="00C32C83"/>
    <w:rsid w:val="00C32E1B"/>
    <w:rsid w:val="00C32F20"/>
    <w:rsid w:val="00C33175"/>
    <w:rsid w:val="00C332D9"/>
    <w:rsid w:val="00C33302"/>
    <w:rsid w:val="00C334B8"/>
    <w:rsid w:val="00C3363D"/>
    <w:rsid w:val="00C33701"/>
    <w:rsid w:val="00C338CB"/>
    <w:rsid w:val="00C33918"/>
    <w:rsid w:val="00C33996"/>
    <w:rsid w:val="00C33C0A"/>
    <w:rsid w:val="00C33C0D"/>
    <w:rsid w:val="00C33DF2"/>
    <w:rsid w:val="00C34278"/>
    <w:rsid w:val="00C34286"/>
    <w:rsid w:val="00C342F9"/>
    <w:rsid w:val="00C343AA"/>
    <w:rsid w:val="00C34598"/>
    <w:rsid w:val="00C345A3"/>
    <w:rsid w:val="00C3466C"/>
    <w:rsid w:val="00C34684"/>
    <w:rsid w:val="00C346F8"/>
    <w:rsid w:val="00C346F9"/>
    <w:rsid w:val="00C347FF"/>
    <w:rsid w:val="00C3488A"/>
    <w:rsid w:val="00C348C3"/>
    <w:rsid w:val="00C34A55"/>
    <w:rsid w:val="00C34B05"/>
    <w:rsid w:val="00C34E84"/>
    <w:rsid w:val="00C34EC1"/>
    <w:rsid w:val="00C34FD4"/>
    <w:rsid w:val="00C351F8"/>
    <w:rsid w:val="00C354DC"/>
    <w:rsid w:val="00C35539"/>
    <w:rsid w:val="00C357A4"/>
    <w:rsid w:val="00C357AD"/>
    <w:rsid w:val="00C357EB"/>
    <w:rsid w:val="00C357EF"/>
    <w:rsid w:val="00C3581A"/>
    <w:rsid w:val="00C35976"/>
    <w:rsid w:val="00C359A2"/>
    <w:rsid w:val="00C359B7"/>
    <w:rsid w:val="00C35A29"/>
    <w:rsid w:val="00C35A82"/>
    <w:rsid w:val="00C35B3C"/>
    <w:rsid w:val="00C35B5D"/>
    <w:rsid w:val="00C35C58"/>
    <w:rsid w:val="00C35CD7"/>
    <w:rsid w:val="00C35DDB"/>
    <w:rsid w:val="00C35F9C"/>
    <w:rsid w:val="00C36326"/>
    <w:rsid w:val="00C364A4"/>
    <w:rsid w:val="00C366B7"/>
    <w:rsid w:val="00C366CC"/>
    <w:rsid w:val="00C368E0"/>
    <w:rsid w:val="00C369D8"/>
    <w:rsid w:val="00C36C77"/>
    <w:rsid w:val="00C36E22"/>
    <w:rsid w:val="00C36E53"/>
    <w:rsid w:val="00C3706E"/>
    <w:rsid w:val="00C370E9"/>
    <w:rsid w:val="00C37129"/>
    <w:rsid w:val="00C372F1"/>
    <w:rsid w:val="00C375CF"/>
    <w:rsid w:val="00C379DA"/>
    <w:rsid w:val="00C37BF5"/>
    <w:rsid w:val="00C37C6F"/>
    <w:rsid w:val="00C37C80"/>
    <w:rsid w:val="00C37E78"/>
    <w:rsid w:val="00C37F5A"/>
    <w:rsid w:val="00C37FEF"/>
    <w:rsid w:val="00C40030"/>
    <w:rsid w:val="00C40101"/>
    <w:rsid w:val="00C40272"/>
    <w:rsid w:val="00C40298"/>
    <w:rsid w:val="00C402B7"/>
    <w:rsid w:val="00C403EC"/>
    <w:rsid w:val="00C40422"/>
    <w:rsid w:val="00C40579"/>
    <w:rsid w:val="00C40629"/>
    <w:rsid w:val="00C40A05"/>
    <w:rsid w:val="00C40C0E"/>
    <w:rsid w:val="00C40DF0"/>
    <w:rsid w:val="00C40EE5"/>
    <w:rsid w:val="00C41098"/>
    <w:rsid w:val="00C41113"/>
    <w:rsid w:val="00C41227"/>
    <w:rsid w:val="00C41233"/>
    <w:rsid w:val="00C415CE"/>
    <w:rsid w:val="00C41618"/>
    <w:rsid w:val="00C41682"/>
    <w:rsid w:val="00C416CD"/>
    <w:rsid w:val="00C41773"/>
    <w:rsid w:val="00C417AF"/>
    <w:rsid w:val="00C41845"/>
    <w:rsid w:val="00C4184E"/>
    <w:rsid w:val="00C419E9"/>
    <w:rsid w:val="00C41B62"/>
    <w:rsid w:val="00C41C04"/>
    <w:rsid w:val="00C41C3E"/>
    <w:rsid w:val="00C41C73"/>
    <w:rsid w:val="00C41F84"/>
    <w:rsid w:val="00C42022"/>
    <w:rsid w:val="00C420CA"/>
    <w:rsid w:val="00C4230C"/>
    <w:rsid w:val="00C424D9"/>
    <w:rsid w:val="00C42576"/>
    <w:rsid w:val="00C425A2"/>
    <w:rsid w:val="00C42798"/>
    <w:rsid w:val="00C429CD"/>
    <w:rsid w:val="00C42AA7"/>
    <w:rsid w:val="00C42B57"/>
    <w:rsid w:val="00C42BC4"/>
    <w:rsid w:val="00C42C0F"/>
    <w:rsid w:val="00C42D2F"/>
    <w:rsid w:val="00C42EBF"/>
    <w:rsid w:val="00C42F67"/>
    <w:rsid w:val="00C43132"/>
    <w:rsid w:val="00C432DF"/>
    <w:rsid w:val="00C433FA"/>
    <w:rsid w:val="00C43435"/>
    <w:rsid w:val="00C43675"/>
    <w:rsid w:val="00C43702"/>
    <w:rsid w:val="00C4389C"/>
    <w:rsid w:val="00C43904"/>
    <w:rsid w:val="00C4391B"/>
    <w:rsid w:val="00C43981"/>
    <w:rsid w:val="00C43997"/>
    <w:rsid w:val="00C439E4"/>
    <w:rsid w:val="00C43AD1"/>
    <w:rsid w:val="00C43DE3"/>
    <w:rsid w:val="00C43E75"/>
    <w:rsid w:val="00C4400F"/>
    <w:rsid w:val="00C44010"/>
    <w:rsid w:val="00C440A1"/>
    <w:rsid w:val="00C441C9"/>
    <w:rsid w:val="00C442CC"/>
    <w:rsid w:val="00C44368"/>
    <w:rsid w:val="00C44499"/>
    <w:rsid w:val="00C445CF"/>
    <w:rsid w:val="00C4460B"/>
    <w:rsid w:val="00C44812"/>
    <w:rsid w:val="00C44834"/>
    <w:rsid w:val="00C44863"/>
    <w:rsid w:val="00C448E2"/>
    <w:rsid w:val="00C448F9"/>
    <w:rsid w:val="00C44A34"/>
    <w:rsid w:val="00C44A47"/>
    <w:rsid w:val="00C44AE2"/>
    <w:rsid w:val="00C44C95"/>
    <w:rsid w:val="00C44F4B"/>
    <w:rsid w:val="00C44F5E"/>
    <w:rsid w:val="00C44F82"/>
    <w:rsid w:val="00C4525B"/>
    <w:rsid w:val="00C45364"/>
    <w:rsid w:val="00C45413"/>
    <w:rsid w:val="00C45517"/>
    <w:rsid w:val="00C456B1"/>
    <w:rsid w:val="00C45796"/>
    <w:rsid w:val="00C45882"/>
    <w:rsid w:val="00C45A10"/>
    <w:rsid w:val="00C45CBD"/>
    <w:rsid w:val="00C45DCC"/>
    <w:rsid w:val="00C45E43"/>
    <w:rsid w:val="00C45E48"/>
    <w:rsid w:val="00C45E71"/>
    <w:rsid w:val="00C45FFD"/>
    <w:rsid w:val="00C46136"/>
    <w:rsid w:val="00C462F7"/>
    <w:rsid w:val="00C46537"/>
    <w:rsid w:val="00C465B8"/>
    <w:rsid w:val="00C465D7"/>
    <w:rsid w:val="00C46611"/>
    <w:rsid w:val="00C46A24"/>
    <w:rsid w:val="00C46BA0"/>
    <w:rsid w:val="00C46DB6"/>
    <w:rsid w:val="00C46E49"/>
    <w:rsid w:val="00C46FB2"/>
    <w:rsid w:val="00C47034"/>
    <w:rsid w:val="00C4711E"/>
    <w:rsid w:val="00C471EE"/>
    <w:rsid w:val="00C472BB"/>
    <w:rsid w:val="00C472EC"/>
    <w:rsid w:val="00C473B2"/>
    <w:rsid w:val="00C473E3"/>
    <w:rsid w:val="00C475E4"/>
    <w:rsid w:val="00C475F4"/>
    <w:rsid w:val="00C478E0"/>
    <w:rsid w:val="00C47B79"/>
    <w:rsid w:val="00C47C21"/>
    <w:rsid w:val="00C47DB0"/>
    <w:rsid w:val="00C47E4D"/>
    <w:rsid w:val="00C47E8E"/>
    <w:rsid w:val="00C47EE1"/>
    <w:rsid w:val="00C47FE6"/>
    <w:rsid w:val="00C5008E"/>
    <w:rsid w:val="00C503DE"/>
    <w:rsid w:val="00C5049A"/>
    <w:rsid w:val="00C5052A"/>
    <w:rsid w:val="00C506EB"/>
    <w:rsid w:val="00C50741"/>
    <w:rsid w:val="00C507A3"/>
    <w:rsid w:val="00C50939"/>
    <w:rsid w:val="00C50A02"/>
    <w:rsid w:val="00C50B32"/>
    <w:rsid w:val="00C50C21"/>
    <w:rsid w:val="00C50D79"/>
    <w:rsid w:val="00C50DFD"/>
    <w:rsid w:val="00C50F9A"/>
    <w:rsid w:val="00C50FDD"/>
    <w:rsid w:val="00C50FFB"/>
    <w:rsid w:val="00C51090"/>
    <w:rsid w:val="00C5116F"/>
    <w:rsid w:val="00C5158A"/>
    <w:rsid w:val="00C51663"/>
    <w:rsid w:val="00C5183F"/>
    <w:rsid w:val="00C5184D"/>
    <w:rsid w:val="00C51D5A"/>
    <w:rsid w:val="00C51DDA"/>
    <w:rsid w:val="00C51E71"/>
    <w:rsid w:val="00C51F40"/>
    <w:rsid w:val="00C52002"/>
    <w:rsid w:val="00C52014"/>
    <w:rsid w:val="00C521A0"/>
    <w:rsid w:val="00C52433"/>
    <w:rsid w:val="00C52611"/>
    <w:rsid w:val="00C52728"/>
    <w:rsid w:val="00C527B7"/>
    <w:rsid w:val="00C528A3"/>
    <w:rsid w:val="00C52904"/>
    <w:rsid w:val="00C52A73"/>
    <w:rsid w:val="00C52B22"/>
    <w:rsid w:val="00C52BF4"/>
    <w:rsid w:val="00C52EAA"/>
    <w:rsid w:val="00C52FCB"/>
    <w:rsid w:val="00C53094"/>
    <w:rsid w:val="00C53176"/>
    <w:rsid w:val="00C533A9"/>
    <w:rsid w:val="00C53446"/>
    <w:rsid w:val="00C5351C"/>
    <w:rsid w:val="00C53662"/>
    <w:rsid w:val="00C5389F"/>
    <w:rsid w:val="00C5399B"/>
    <w:rsid w:val="00C539F5"/>
    <w:rsid w:val="00C53A18"/>
    <w:rsid w:val="00C53A23"/>
    <w:rsid w:val="00C53B4E"/>
    <w:rsid w:val="00C53C13"/>
    <w:rsid w:val="00C53C31"/>
    <w:rsid w:val="00C53DF2"/>
    <w:rsid w:val="00C53F5C"/>
    <w:rsid w:val="00C53F69"/>
    <w:rsid w:val="00C53F7C"/>
    <w:rsid w:val="00C54087"/>
    <w:rsid w:val="00C54566"/>
    <w:rsid w:val="00C54628"/>
    <w:rsid w:val="00C54792"/>
    <w:rsid w:val="00C547C7"/>
    <w:rsid w:val="00C547CC"/>
    <w:rsid w:val="00C54875"/>
    <w:rsid w:val="00C548BE"/>
    <w:rsid w:val="00C549B9"/>
    <w:rsid w:val="00C549E4"/>
    <w:rsid w:val="00C54A5A"/>
    <w:rsid w:val="00C54E79"/>
    <w:rsid w:val="00C55019"/>
    <w:rsid w:val="00C551BF"/>
    <w:rsid w:val="00C55277"/>
    <w:rsid w:val="00C552B5"/>
    <w:rsid w:val="00C55457"/>
    <w:rsid w:val="00C5557A"/>
    <w:rsid w:val="00C557DA"/>
    <w:rsid w:val="00C557E8"/>
    <w:rsid w:val="00C559F5"/>
    <w:rsid w:val="00C55A65"/>
    <w:rsid w:val="00C55B8C"/>
    <w:rsid w:val="00C55CDC"/>
    <w:rsid w:val="00C55D6F"/>
    <w:rsid w:val="00C55EDC"/>
    <w:rsid w:val="00C55FB3"/>
    <w:rsid w:val="00C561CF"/>
    <w:rsid w:val="00C56213"/>
    <w:rsid w:val="00C56261"/>
    <w:rsid w:val="00C56400"/>
    <w:rsid w:val="00C564FC"/>
    <w:rsid w:val="00C5655F"/>
    <w:rsid w:val="00C566BC"/>
    <w:rsid w:val="00C568F7"/>
    <w:rsid w:val="00C56C7C"/>
    <w:rsid w:val="00C56DC3"/>
    <w:rsid w:val="00C56EF6"/>
    <w:rsid w:val="00C57129"/>
    <w:rsid w:val="00C573CF"/>
    <w:rsid w:val="00C5747A"/>
    <w:rsid w:val="00C574E1"/>
    <w:rsid w:val="00C57540"/>
    <w:rsid w:val="00C578CA"/>
    <w:rsid w:val="00C5792F"/>
    <w:rsid w:val="00C57C3A"/>
    <w:rsid w:val="00C57C51"/>
    <w:rsid w:val="00C57D2D"/>
    <w:rsid w:val="00C57D90"/>
    <w:rsid w:val="00C57E02"/>
    <w:rsid w:val="00C57E48"/>
    <w:rsid w:val="00C57E7B"/>
    <w:rsid w:val="00C57EFB"/>
    <w:rsid w:val="00C57F98"/>
    <w:rsid w:val="00C57FB7"/>
    <w:rsid w:val="00C6006A"/>
    <w:rsid w:val="00C60147"/>
    <w:rsid w:val="00C601EE"/>
    <w:rsid w:val="00C601FA"/>
    <w:rsid w:val="00C602CE"/>
    <w:rsid w:val="00C602F3"/>
    <w:rsid w:val="00C60603"/>
    <w:rsid w:val="00C60618"/>
    <w:rsid w:val="00C6064E"/>
    <w:rsid w:val="00C6071D"/>
    <w:rsid w:val="00C60758"/>
    <w:rsid w:val="00C60790"/>
    <w:rsid w:val="00C607AC"/>
    <w:rsid w:val="00C6081A"/>
    <w:rsid w:val="00C608A8"/>
    <w:rsid w:val="00C6092D"/>
    <w:rsid w:val="00C60A4C"/>
    <w:rsid w:val="00C60BB1"/>
    <w:rsid w:val="00C60BFD"/>
    <w:rsid w:val="00C61200"/>
    <w:rsid w:val="00C61217"/>
    <w:rsid w:val="00C6181B"/>
    <w:rsid w:val="00C618C0"/>
    <w:rsid w:val="00C61919"/>
    <w:rsid w:val="00C61968"/>
    <w:rsid w:val="00C61A25"/>
    <w:rsid w:val="00C61A66"/>
    <w:rsid w:val="00C61A9D"/>
    <w:rsid w:val="00C61B96"/>
    <w:rsid w:val="00C61BC9"/>
    <w:rsid w:val="00C61BE8"/>
    <w:rsid w:val="00C61CF9"/>
    <w:rsid w:val="00C61DDB"/>
    <w:rsid w:val="00C61F67"/>
    <w:rsid w:val="00C61FB8"/>
    <w:rsid w:val="00C6207F"/>
    <w:rsid w:val="00C62231"/>
    <w:rsid w:val="00C62316"/>
    <w:rsid w:val="00C624D4"/>
    <w:rsid w:val="00C624F6"/>
    <w:rsid w:val="00C62743"/>
    <w:rsid w:val="00C628D2"/>
    <w:rsid w:val="00C62A0E"/>
    <w:rsid w:val="00C62A7E"/>
    <w:rsid w:val="00C6309E"/>
    <w:rsid w:val="00C6347C"/>
    <w:rsid w:val="00C63488"/>
    <w:rsid w:val="00C6359F"/>
    <w:rsid w:val="00C63671"/>
    <w:rsid w:val="00C636C9"/>
    <w:rsid w:val="00C63807"/>
    <w:rsid w:val="00C638B3"/>
    <w:rsid w:val="00C63A55"/>
    <w:rsid w:val="00C63ADB"/>
    <w:rsid w:val="00C63C53"/>
    <w:rsid w:val="00C63E2B"/>
    <w:rsid w:val="00C640B5"/>
    <w:rsid w:val="00C640E8"/>
    <w:rsid w:val="00C64139"/>
    <w:rsid w:val="00C6427E"/>
    <w:rsid w:val="00C642AC"/>
    <w:rsid w:val="00C6445F"/>
    <w:rsid w:val="00C64623"/>
    <w:rsid w:val="00C64786"/>
    <w:rsid w:val="00C6482B"/>
    <w:rsid w:val="00C64902"/>
    <w:rsid w:val="00C64A6B"/>
    <w:rsid w:val="00C650AC"/>
    <w:rsid w:val="00C6513C"/>
    <w:rsid w:val="00C65151"/>
    <w:rsid w:val="00C651B3"/>
    <w:rsid w:val="00C652DA"/>
    <w:rsid w:val="00C654BF"/>
    <w:rsid w:val="00C65572"/>
    <w:rsid w:val="00C6557A"/>
    <w:rsid w:val="00C655D4"/>
    <w:rsid w:val="00C65603"/>
    <w:rsid w:val="00C65801"/>
    <w:rsid w:val="00C65805"/>
    <w:rsid w:val="00C65A19"/>
    <w:rsid w:val="00C65BAC"/>
    <w:rsid w:val="00C65E5E"/>
    <w:rsid w:val="00C65F5A"/>
    <w:rsid w:val="00C6603D"/>
    <w:rsid w:val="00C660B3"/>
    <w:rsid w:val="00C66136"/>
    <w:rsid w:val="00C662C6"/>
    <w:rsid w:val="00C66350"/>
    <w:rsid w:val="00C663D2"/>
    <w:rsid w:val="00C6658D"/>
    <w:rsid w:val="00C665C7"/>
    <w:rsid w:val="00C66694"/>
    <w:rsid w:val="00C66789"/>
    <w:rsid w:val="00C66A5C"/>
    <w:rsid w:val="00C66A5F"/>
    <w:rsid w:val="00C66F3C"/>
    <w:rsid w:val="00C67060"/>
    <w:rsid w:val="00C6707E"/>
    <w:rsid w:val="00C67312"/>
    <w:rsid w:val="00C67319"/>
    <w:rsid w:val="00C6733B"/>
    <w:rsid w:val="00C67593"/>
    <w:rsid w:val="00C6768A"/>
    <w:rsid w:val="00C67697"/>
    <w:rsid w:val="00C6769A"/>
    <w:rsid w:val="00C676BE"/>
    <w:rsid w:val="00C67708"/>
    <w:rsid w:val="00C6789C"/>
    <w:rsid w:val="00C678F4"/>
    <w:rsid w:val="00C67B90"/>
    <w:rsid w:val="00C67CD4"/>
    <w:rsid w:val="00C67DAA"/>
    <w:rsid w:val="00C67EB0"/>
    <w:rsid w:val="00C701B0"/>
    <w:rsid w:val="00C701E7"/>
    <w:rsid w:val="00C70323"/>
    <w:rsid w:val="00C705EE"/>
    <w:rsid w:val="00C70661"/>
    <w:rsid w:val="00C70707"/>
    <w:rsid w:val="00C70732"/>
    <w:rsid w:val="00C7074B"/>
    <w:rsid w:val="00C70961"/>
    <w:rsid w:val="00C70E24"/>
    <w:rsid w:val="00C7103D"/>
    <w:rsid w:val="00C71177"/>
    <w:rsid w:val="00C7125F"/>
    <w:rsid w:val="00C7145B"/>
    <w:rsid w:val="00C7179A"/>
    <w:rsid w:val="00C71968"/>
    <w:rsid w:val="00C71B11"/>
    <w:rsid w:val="00C71B13"/>
    <w:rsid w:val="00C71B20"/>
    <w:rsid w:val="00C71CCB"/>
    <w:rsid w:val="00C71D97"/>
    <w:rsid w:val="00C71E8D"/>
    <w:rsid w:val="00C71FFB"/>
    <w:rsid w:val="00C72111"/>
    <w:rsid w:val="00C721B4"/>
    <w:rsid w:val="00C72362"/>
    <w:rsid w:val="00C72396"/>
    <w:rsid w:val="00C723D9"/>
    <w:rsid w:val="00C72461"/>
    <w:rsid w:val="00C724E1"/>
    <w:rsid w:val="00C7284A"/>
    <w:rsid w:val="00C728B3"/>
    <w:rsid w:val="00C7292F"/>
    <w:rsid w:val="00C72988"/>
    <w:rsid w:val="00C729F1"/>
    <w:rsid w:val="00C72A1E"/>
    <w:rsid w:val="00C72A77"/>
    <w:rsid w:val="00C72ADD"/>
    <w:rsid w:val="00C72D21"/>
    <w:rsid w:val="00C72F0F"/>
    <w:rsid w:val="00C72F62"/>
    <w:rsid w:val="00C72F71"/>
    <w:rsid w:val="00C73127"/>
    <w:rsid w:val="00C731F8"/>
    <w:rsid w:val="00C73318"/>
    <w:rsid w:val="00C73386"/>
    <w:rsid w:val="00C733E9"/>
    <w:rsid w:val="00C7386D"/>
    <w:rsid w:val="00C73945"/>
    <w:rsid w:val="00C739C7"/>
    <w:rsid w:val="00C73ADF"/>
    <w:rsid w:val="00C7403A"/>
    <w:rsid w:val="00C7408A"/>
    <w:rsid w:val="00C74135"/>
    <w:rsid w:val="00C7423C"/>
    <w:rsid w:val="00C743D7"/>
    <w:rsid w:val="00C744A6"/>
    <w:rsid w:val="00C74514"/>
    <w:rsid w:val="00C7466C"/>
    <w:rsid w:val="00C746E3"/>
    <w:rsid w:val="00C7491F"/>
    <w:rsid w:val="00C74970"/>
    <w:rsid w:val="00C74E26"/>
    <w:rsid w:val="00C7505E"/>
    <w:rsid w:val="00C7505F"/>
    <w:rsid w:val="00C75361"/>
    <w:rsid w:val="00C75389"/>
    <w:rsid w:val="00C7538C"/>
    <w:rsid w:val="00C75630"/>
    <w:rsid w:val="00C7564F"/>
    <w:rsid w:val="00C756BC"/>
    <w:rsid w:val="00C75806"/>
    <w:rsid w:val="00C75981"/>
    <w:rsid w:val="00C75CD6"/>
    <w:rsid w:val="00C76052"/>
    <w:rsid w:val="00C7608D"/>
    <w:rsid w:val="00C7618B"/>
    <w:rsid w:val="00C761F0"/>
    <w:rsid w:val="00C7620B"/>
    <w:rsid w:val="00C7631F"/>
    <w:rsid w:val="00C7639E"/>
    <w:rsid w:val="00C764CD"/>
    <w:rsid w:val="00C76597"/>
    <w:rsid w:val="00C76903"/>
    <w:rsid w:val="00C76931"/>
    <w:rsid w:val="00C76964"/>
    <w:rsid w:val="00C76B64"/>
    <w:rsid w:val="00C76E08"/>
    <w:rsid w:val="00C76E70"/>
    <w:rsid w:val="00C76F86"/>
    <w:rsid w:val="00C77079"/>
    <w:rsid w:val="00C7719F"/>
    <w:rsid w:val="00C771BA"/>
    <w:rsid w:val="00C771F8"/>
    <w:rsid w:val="00C7720B"/>
    <w:rsid w:val="00C77480"/>
    <w:rsid w:val="00C77513"/>
    <w:rsid w:val="00C775A4"/>
    <w:rsid w:val="00C77711"/>
    <w:rsid w:val="00C777A1"/>
    <w:rsid w:val="00C77872"/>
    <w:rsid w:val="00C77AA6"/>
    <w:rsid w:val="00C77B02"/>
    <w:rsid w:val="00C77B45"/>
    <w:rsid w:val="00C77BB2"/>
    <w:rsid w:val="00C77CAE"/>
    <w:rsid w:val="00C80017"/>
    <w:rsid w:val="00C80097"/>
    <w:rsid w:val="00C800EE"/>
    <w:rsid w:val="00C80657"/>
    <w:rsid w:val="00C8076F"/>
    <w:rsid w:val="00C807A6"/>
    <w:rsid w:val="00C808A9"/>
    <w:rsid w:val="00C808D8"/>
    <w:rsid w:val="00C808F1"/>
    <w:rsid w:val="00C80994"/>
    <w:rsid w:val="00C80A23"/>
    <w:rsid w:val="00C80D73"/>
    <w:rsid w:val="00C80EC8"/>
    <w:rsid w:val="00C81048"/>
    <w:rsid w:val="00C8111B"/>
    <w:rsid w:val="00C8127C"/>
    <w:rsid w:val="00C813AB"/>
    <w:rsid w:val="00C814E4"/>
    <w:rsid w:val="00C816D1"/>
    <w:rsid w:val="00C816D5"/>
    <w:rsid w:val="00C81754"/>
    <w:rsid w:val="00C81802"/>
    <w:rsid w:val="00C81970"/>
    <w:rsid w:val="00C81A2D"/>
    <w:rsid w:val="00C81ADD"/>
    <w:rsid w:val="00C81C40"/>
    <w:rsid w:val="00C81E04"/>
    <w:rsid w:val="00C81EAA"/>
    <w:rsid w:val="00C820BA"/>
    <w:rsid w:val="00C8215E"/>
    <w:rsid w:val="00C82206"/>
    <w:rsid w:val="00C822F3"/>
    <w:rsid w:val="00C82632"/>
    <w:rsid w:val="00C82641"/>
    <w:rsid w:val="00C826A4"/>
    <w:rsid w:val="00C827DE"/>
    <w:rsid w:val="00C82C5D"/>
    <w:rsid w:val="00C82C6C"/>
    <w:rsid w:val="00C83088"/>
    <w:rsid w:val="00C8313D"/>
    <w:rsid w:val="00C83174"/>
    <w:rsid w:val="00C831FC"/>
    <w:rsid w:val="00C83275"/>
    <w:rsid w:val="00C833AF"/>
    <w:rsid w:val="00C83478"/>
    <w:rsid w:val="00C8357D"/>
    <w:rsid w:val="00C835FE"/>
    <w:rsid w:val="00C836F0"/>
    <w:rsid w:val="00C837FA"/>
    <w:rsid w:val="00C8380E"/>
    <w:rsid w:val="00C838EA"/>
    <w:rsid w:val="00C838FB"/>
    <w:rsid w:val="00C83970"/>
    <w:rsid w:val="00C83A8C"/>
    <w:rsid w:val="00C83CA6"/>
    <w:rsid w:val="00C83E5B"/>
    <w:rsid w:val="00C840F4"/>
    <w:rsid w:val="00C843A3"/>
    <w:rsid w:val="00C844BF"/>
    <w:rsid w:val="00C845A8"/>
    <w:rsid w:val="00C8460F"/>
    <w:rsid w:val="00C84661"/>
    <w:rsid w:val="00C84790"/>
    <w:rsid w:val="00C84863"/>
    <w:rsid w:val="00C84867"/>
    <w:rsid w:val="00C849B9"/>
    <w:rsid w:val="00C84B0C"/>
    <w:rsid w:val="00C84B66"/>
    <w:rsid w:val="00C84B7B"/>
    <w:rsid w:val="00C84BC8"/>
    <w:rsid w:val="00C84DDF"/>
    <w:rsid w:val="00C854EB"/>
    <w:rsid w:val="00C8555E"/>
    <w:rsid w:val="00C85587"/>
    <w:rsid w:val="00C85E48"/>
    <w:rsid w:val="00C85EE0"/>
    <w:rsid w:val="00C85FE6"/>
    <w:rsid w:val="00C86339"/>
    <w:rsid w:val="00C864A3"/>
    <w:rsid w:val="00C865C3"/>
    <w:rsid w:val="00C86707"/>
    <w:rsid w:val="00C86771"/>
    <w:rsid w:val="00C86793"/>
    <w:rsid w:val="00C8682C"/>
    <w:rsid w:val="00C868B7"/>
    <w:rsid w:val="00C86B4C"/>
    <w:rsid w:val="00C86CBA"/>
    <w:rsid w:val="00C86D4C"/>
    <w:rsid w:val="00C86D94"/>
    <w:rsid w:val="00C86E86"/>
    <w:rsid w:val="00C86EA6"/>
    <w:rsid w:val="00C87248"/>
    <w:rsid w:val="00C8732C"/>
    <w:rsid w:val="00C87525"/>
    <w:rsid w:val="00C876AA"/>
    <w:rsid w:val="00C87913"/>
    <w:rsid w:val="00C879EA"/>
    <w:rsid w:val="00C87B92"/>
    <w:rsid w:val="00C87D2F"/>
    <w:rsid w:val="00C87E33"/>
    <w:rsid w:val="00C87E5A"/>
    <w:rsid w:val="00C87FA9"/>
    <w:rsid w:val="00C9005C"/>
    <w:rsid w:val="00C90229"/>
    <w:rsid w:val="00C903D1"/>
    <w:rsid w:val="00C9041B"/>
    <w:rsid w:val="00C90484"/>
    <w:rsid w:val="00C904A7"/>
    <w:rsid w:val="00C90605"/>
    <w:rsid w:val="00C9068D"/>
    <w:rsid w:val="00C9073C"/>
    <w:rsid w:val="00C90B0A"/>
    <w:rsid w:val="00C90BA3"/>
    <w:rsid w:val="00C90D0D"/>
    <w:rsid w:val="00C90FFA"/>
    <w:rsid w:val="00C910DE"/>
    <w:rsid w:val="00C910EA"/>
    <w:rsid w:val="00C912E3"/>
    <w:rsid w:val="00C912E8"/>
    <w:rsid w:val="00C91322"/>
    <w:rsid w:val="00C91482"/>
    <w:rsid w:val="00C91710"/>
    <w:rsid w:val="00C91796"/>
    <w:rsid w:val="00C91800"/>
    <w:rsid w:val="00C91889"/>
    <w:rsid w:val="00C9192C"/>
    <w:rsid w:val="00C91AA2"/>
    <w:rsid w:val="00C91C24"/>
    <w:rsid w:val="00C91F2B"/>
    <w:rsid w:val="00C92498"/>
    <w:rsid w:val="00C928A6"/>
    <w:rsid w:val="00C92964"/>
    <w:rsid w:val="00C92C18"/>
    <w:rsid w:val="00C92E20"/>
    <w:rsid w:val="00C92F10"/>
    <w:rsid w:val="00C930B4"/>
    <w:rsid w:val="00C93290"/>
    <w:rsid w:val="00C9336E"/>
    <w:rsid w:val="00C934B8"/>
    <w:rsid w:val="00C935AD"/>
    <w:rsid w:val="00C937C3"/>
    <w:rsid w:val="00C937F9"/>
    <w:rsid w:val="00C9390F"/>
    <w:rsid w:val="00C93C82"/>
    <w:rsid w:val="00C93D44"/>
    <w:rsid w:val="00C94041"/>
    <w:rsid w:val="00C940CE"/>
    <w:rsid w:val="00C94132"/>
    <w:rsid w:val="00C9416C"/>
    <w:rsid w:val="00C94222"/>
    <w:rsid w:val="00C9433F"/>
    <w:rsid w:val="00C94681"/>
    <w:rsid w:val="00C946CE"/>
    <w:rsid w:val="00C946DB"/>
    <w:rsid w:val="00C947CA"/>
    <w:rsid w:val="00C947D8"/>
    <w:rsid w:val="00C9484F"/>
    <w:rsid w:val="00C94880"/>
    <w:rsid w:val="00C94A74"/>
    <w:rsid w:val="00C94A90"/>
    <w:rsid w:val="00C94C82"/>
    <w:rsid w:val="00C94C86"/>
    <w:rsid w:val="00C951D8"/>
    <w:rsid w:val="00C9546F"/>
    <w:rsid w:val="00C95518"/>
    <w:rsid w:val="00C9571C"/>
    <w:rsid w:val="00C9585A"/>
    <w:rsid w:val="00C95A40"/>
    <w:rsid w:val="00C95BDA"/>
    <w:rsid w:val="00C95CFB"/>
    <w:rsid w:val="00C95D13"/>
    <w:rsid w:val="00C95D43"/>
    <w:rsid w:val="00C95E34"/>
    <w:rsid w:val="00C960DE"/>
    <w:rsid w:val="00C9619A"/>
    <w:rsid w:val="00C961BA"/>
    <w:rsid w:val="00C9626A"/>
    <w:rsid w:val="00C9626C"/>
    <w:rsid w:val="00C96396"/>
    <w:rsid w:val="00C964AF"/>
    <w:rsid w:val="00C9651D"/>
    <w:rsid w:val="00C965A6"/>
    <w:rsid w:val="00C965AF"/>
    <w:rsid w:val="00C96654"/>
    <w:rsid w:val="00C96811"/>
    <w:rsid w:val="00C96A76"/>
    <w:rsid w:val="00C96B4E"/>
    <w:rsid w:val="00C96B8C"/>
    <w:rsid w:val="00C96D33"/>
    <w:rsid w:val="00C96E17"/>
    <w:rsid w:val="00C971F0"/>
    <w:rsid w:val="00C971F4"/>
    <w:rsid w:val="00C97239"/>
    <w:rsid w:val="00C97251"/>
    <w:rsid w:val="00C973B1"/>
    <w:rsid w:val="00C9750A"/>
    <w:rsid w:val="00C97629"/>
    <w:rsid w:val="00C97631"/>
    <w:rsid w:val="00C977F8"/>
    <w:rsid w:val="00C97822"/>
    <w:rsid w:val="00C97911"/>
    <w:rsid w:val="00C97A18"/>
    <w:rsid w:val="00C97A88"/>
    <w:rsid w:val="00C97A9F"/>
    <w:rsid w:val="00C97ACF"/>
    <w:rsid w:val="00C97C2A"/>
    <w:rsid w:val="00C97DC0"/>
    <w:rsid w:val="00C97E2A"/>
    <w:rsid w:val="00C97E6B"/>
    <w:rsid w:val="00C97F6E"/>
    <w:rsid w:val="00CA005F"/>
    <w:rsid w:val="00CA0250"/>
    <w:rsid w:val="00CA0253"/>
    <w:rsid w:val="00CA02D0"/>
    <w:rsid w:val="00CA02F7"/>
    <w:rsid w:val="00CA0440"/>
    <w:rsid w:val="00CA076D"/>
    <w:rsid w:val="00CA077D"/>
    <w:rsid w:val="00CA07B5"/>
    <w:rsid w:val="00CA0899"/>
    <w:rsid w:val="00CA0A1B"/>
    <w:rsid w:val="00CA0A31"/>
    <w:rsid w:val="00CA0A72"/>
    <w:rsid w:val="00CA0C3C"/>
    <w:rsid w:val="00CA0C46"/>
    <w:rsid w:val="00CA0E55"/>
    <w:rsid w:val="00CA0F45"/>
    <w:rsid w:val="00CA0F94"/>
    <w:rsid w:val="00CA0FC7"/>
    <w:rsid w:val="00CA101F"/>
    <w:rsid w:val="00CA10BD"/>
    <w:rsid w:val="00CA10FF"/>
    <w:rsid w:val="00CA12C9"/>
    <w:rsid w:val="00CA143F"/>
    <w:rsid w:val="00CA14F3"/>
    <w:rsid w:val="00CA15C3"/>
    <w:rsid w:val="00CA160F"/>
    <w:rsid w:val="00CA1620"/>
    <w:rsid w:val="00CA16BC"/>
    <w:rsid w:val="00CA1791"/>
    <w:rsid w:val="00CA17AC"/>
    <w:rsid w:val="00CA1817"/>
    <w:rsid w:val="00CA1823"/>
    <w:rsid w:val="00CA18FD"/>
    <w:rsid w:val="00CA1CAA"/>
    <w:rsid w:val="00CA1DC9"/>
    <w:rsid w:val="00CA1EC6"/>
    <w:rsid w:val="00CA1FB2"/>
    <w:rsid w:val="00CA1FEB"/>
    <w:rsid w:val="00CA201E"/>
    <w:rsid w:val="00CA2155"/>
    <w:rsid w:val="00CA21CC"/>
    <w:rsid w:val="00CA2428"/>
    <w:rsid w:val="00CA24DD"/>
    <w:rsid w:val="00CA271B"/>
    <w:rsid w:val="00CA27D2"/>
    <w:rsid w:val="00CA287A"/>
    <w:rsid w:val="00CA29A0"/>
    <w:rsid w:val="00CA2BB4"/>
    <w:rsid w:val="00CA2C55"/>
    <w:rsid w:val="00CA2C72"/>
    <w:rsid w:val="00CA2CC9"/>
    <w:rsid w:val="00CA3150"/>
    <w:rsid w:val="00CA31A2"/>
    <w:rsid w:val="00CA3250"/>
    <w:rsid w:val="00CA34A6"/>
    <w:rsid w:val="00CA34D9"/>
    <w:rsid w:val="00CA3527"/>
    <w:rsid w:val="00CA3574"/>
    <w:rsid w:val="00CA35B0"/>
    <w:rsid w:val="00CA35E9"/>
    <w:rsid w:val="00CA3731"/>
    <w:rsid w:val="00CA3A35"/>
    <w:rsid w:val="00CA3B6B"/>
    <w:rsid w:val="00CA3CDA"/>
    <w:rsid w:val="00CA40B4"/>
    <w:rsid w:val="00CA40EF"/>
    <w:rsid w:val="00CA4134"/>
    <w:rsid w:val="00CA41E6"/>
    <w:rsid w:val="00CA41E8"/>
    <w:rsid w:val="00CA431C"/>
    <w:rsid w:val="00CA436A"/>
    <w:rsid w:val="00CA43A3"/>
    <w:rsid w:val="00CA443B"/>
    <w:rsid w:val="00CA44DA"/>
    <w:rsid w:val="00CA469D"/>
    <w:rsid w:val="00CA46C3"/>
    <w:rsid w:val="00CA47DF"/>
    <w:rsid w:val="00CA492B"/>
    <w:rsid w:val="00CA4954"/>
    <w:rsid w:val="00CA4A3C"/>
    <w:rsid w:val="00CA4B20"/>
    <w:rsid w:val="00CA4BA4"/>
    <w:rsid w:val="00CA4DC9"/>
    <w:rsid w:val="00CA4E22"/>
    <w:rsid w:val="00CA5000"/>
    <w:rsid w:val="00CA514A"/>
    <w:rsid w:val="00CA53A5"/>
    <w:rsid w:val="00CA5668"/>
    <w:rsid w:val="00CA5900"/>
    <w:rsid w:val="00CA59CD"/>
    <w:rsid w:val="00CA5B07"/>
    <w:rsid w:val="00CA5D09"/>
    <w:rsid w:val="00CA5E72"/>
    <w:rsid w:val="00CA5FD8"/>
    <w:rsid w:val="00CA612B"/>
    <w:rsid w:val="00CA6368"/>
    <w:rsid w:val="00CA63FB"/>
    <w:rsid w:val="00CA6522"/>
    <w:rsid w:val="00CA65E7"/>
    <w:rsid w:val="00CA6677"/>
    <w:rsid w:val="00CA683D"/>
    <w:rsid w:val="00CA6959"/>
    <w:rsid w:val="00CA6AB6"/>
    <w:rsid w:val="00CA6C45"/>
    <w:rsid w:val="00CA6D7C"/>
    <w:rsid w:val="00CA6E02"/>
    <w:rsid w:val="00CA6F61"/>
    <w:rsid w:val="00CA7057"/>
    <w:rsid w:val="00CA7160"/>
    <w:rsid w:val="00CA7193"/>
    <w:rsid w:val="00CA730C"/>
    <w:rsid w:val="00CA763E"/>
    <w:rsid w:val="00CA76A2"/>
    <w:rsid w:val="00CA78B3"/>
    <w:rsid w:val="00CA7914"/>
    <w:rsid w:val="00CA7A04"/>
    <w:rsid w:val="00CA7C15"/>
    <w:rsid w:val="00CA7C35"/>
    <w:rsid w:val="00CA7D6E"/>
    <w:rsid w:val="00CA7E5B"/>
    <w:rsid w:val="00CB0039"/>
    <w:rsid w:val="00CB013E"/>
    <w:rsid w:val="00CB01A3"/>
    <w:rsid w:val="00CB0298"/>
    <w:rsid w:val="00CB02AB"/>
    <w:rsid w:val="00CB0376"/>
    <w:rsid w:val="00CB045B"/>
    <w:rsid w:val="00CB058C"/>
    <w:rsid w:val="00CB071F"/>
    <w:rsid w:val="00CB07EB"/>
    <w:rsid w:val="00CB07EF"/>
    <w:rsid w:val="00CB08CF"/>
    <w:rsid w:val="00CB0950"/>
    <w:rsid w:val="00CB0951"/>
    <w:rsid w:val="00CB0A3B"/>
    <w:rsid w:val="00CB0BBA"/>
    <w:rsid w:val="00CB0BC1"/>
    <w:rsid w:val="00CB0CC8"/>
    <w:rsid w:val="00CB0EB1"/>
    <w:rsid w:val="00CB0FA9"/>
    <w:rsid w:val="00CB0FF4"/>
    <w:rsid w:val="00CB1332"/>
    <w:rsid w:val="00CB14D7"/>
    <w:rsid w:val="00CB1614"/>
    <w:rsid w:val="00CB1745"/>
    <w:rsid w:val="00CB1752"/>
    <w:rsid w:val="00CB180C"/>
    <w:rsid w:val="00CB1898"/>
    <w:rsid w:val="00CB1990"/>
    <w:rsid w:val="00CB1ABC"/>
    <w:rsid w:val="00CB1ACE"/>
    <w:rsid w:val="00CB1AFC"/>
    <w:rsid w:val="00CB1B7A"/>
    <w:rsid w:val="00CB1D61"/>
    <w:rsid w:val="00CB1D96"/>
    <w:rsid w:val="00CB1E59"/>
    <w:rsid w:val="00CB1EF3"/>
    <w:rsid w:val="00CB1F23"/>
    <w:rsid w:val="00CB1F5F"/>
    <w:rsid w:val="00CB20DF"/>
    <w:rsid w:val="00CB20EA"/>
    <w:rsid w:val="00CB21D4"/>
    <w:rsid w:val="00CB2232"/>
    <w:rsid w:val="00CB225E"/>
    <w:rsid w:val="00CB22EC"/>
    <w:rsid w:val="00CB232C"/>
    <w:rsid w:val="00CB2420"/>
    <w:rsid w:val="00CB2439"/>
    <w:rsid w:val="00CB253A"/>
    <w:rsid w:val="00CB27C7"/>
    <w:rsid w:val="00CB2861"/>
    <w:rsid w:val="00CB2915"/>
    <w:rsid w:val="00CB2BA9"/>
    <w:rsid w:val="00CB2BAD"/>
    <w:rsid w:val="00CB2CC3"/>
    <w:rsid w:val="00CB2CFD"/>
    <w:rsid w:val="00CB2EAC"/>
    <w:rsid w:val="00CB2ECD"/>
    <w:rsid w:val="00CB30C6"/>
    <w:rsid w:val="00CB312E"/>
    <w:rsid w:val="00CB31C8"/>
    <w:rsid w:val="00CB368B"/>
    <w:rsid w:val="00CB3744"/>
    <w:rsid w:val="00CB377C"/>
    <w:rsid w:val="00CB378E"/>
    <w:rsid w:val="00CB3901"/>
    <w:rsid w:val="00CB395D"/>
    <w:rsid w:val="00CB3B64"/>
    <w:rsid w:val="00CB3C22"/>
    <w:rsid w:val="00CB3D7F"/>
    <w:rsid w:val="00CB3F08"/>
    <w:rsid w:val="00CB3F0D"/>
    <w:rsid w:val="00CB415F"/>
    <w:rsid w:val="00CB4332"/>
    <w:rsid w:val="00CB444A"/>
    <w:rsid w:val="00CB4457"/>
    <w:rsid w:val="00CB46A0"/>
    <w:rsid w:val="00CB4766"/>
    <w:rsid w:val="00CB47D4"/>
    <w:rsid w:val="00CB47EE"/>
    <w:rsid w:val="00CB4BC2"/>
    <w:rsid w:val="00CB4D33"/>
    <w:rsid w:val="00CB4D43"/>
    <w:rsid w:val="00CB5298"/>
    <w:rsid w:val="00CB53EF"/>
    <w:rsid w:val="00CB5493"/>
    <w:rsid w:val="00CB54E2"/>
    <w:rsid w:val="00CB54EE"/>
    <w:rsid w:val="00CB57A0"/>
    <w:rsid w:val="00CB5AD8"/>
    <w:rsid w:val="00CB5D23"/>
    <w:rsid w:val="00CB5DE4"/>
    <w:rsid w:val="00CB5E8A"/>
    <w:rsid w:val="00CB5EC5"/>
    <w:rsid w:val="00CB60A1"/>
    <w:rsid w:val="00CB637C"/>
    <w:rsid w:val="00CB675B"/>
    <w:rsid w:val="00CB6782"/>
    <w:rsid w:val="00CB6A6F"/>
    <w:rsid w:val="00CB6A9E"/>
    <w:rsid w:val="00CB6AAB"/>
    <w:rsid w:val="00CB6B5B"/>
    <w:rsid w:val="00CB6B9A"/>
    <w:rsid w:val="00CB6E6D"/>
    <w:rsid w:val="00CB710C"/>
    <w:rsid w:val="00CB7177"/>
    <w:rsid w:val="00CB7267"/>
    <w:rsid w:val="00CB748B"/>
    <w:rsid w:val="00CB74A8"/>
    <w:rsid w:val="00CB74E3"/>
    <w:rsid w:val="00CB7518"/>
    <w:rsid w:val="00CB768E"/>
    <w:rsid w:val="00CB7D5A"/>
    <w:rsid w:val="00CB7E61"/>
    <w:rsid w:val="00CB7E62"/>
    <w:rsid w:val="00CC00A4"/>
    <w:rsid w:val="00CC01E8"/>
    <w:rsid w:val="00CC021D"/>
    <w:rsid w:val="00CC03C1"/>
    <w:rsid w:val="00CC083E"/>
    <w:rsid w:val="00CC085D"/>
    <w:rsid w:val="00CC093F"/>
    <w:rsid w:val="00CC094C"/>
    <w:rsid w:val="00CC09EC"/>
    <w:rsid w:val="00CC0A2E"/>
    <w:rsid w:val="00CC0A64"/>
    <w:rsid w:val="00CC0DDF"/>
    <w:rsid w:val="00CC0E4A"/>
    <w:rsid w:val="00CC10FF"/>
    <w:rsid w:val="00CC114C"/>
    <w:rsid w:val="00CC161B"/>
    <w:rsid w:val="00CC163D"/>
    <w:rsid w:val="00CC173B"/>
    <w:rsid w:val="00CC19EE"/>
    <w:rsid w:val="00CC1AFF"/>
    <w:rsid w:val="00CC1B2E"/>
    <w:rsid w:val="00CC1B8F"/>
    <w:rsid w:val="00CC1BAA"/>
    <w:rsid w:val="00CC1BD2"/>
    <w:rsid w:val="00CC1CDB"/>
    <w:rsid w:val="00CC1EF2"/>
    <w:rsid w:val="00CC1F0B"/>
    <w:rsid w:val="00CC205A"/>
    <w:rsid w:val="00CC2250"/>
    <w:rsid w:val="00CC22E9"/>
    <w:rsid w:val="00CC238E"/>
    <w:rsid w:val="00CC24B1"/>
    <w:rsid w:val="00CC2647"/>
    <w:rsid w:val="00CC266E"/>
    <w:rsid w:val="00CC2718"/>
    <w:rsid w:val="00CC28D2"/>
    <w:rsid w:val="00CC2AE7"/>
    <w:rsid w:val="00CC2BCE"/>
    <w:rsid w:val="00CC2D12"/>
    <w:rsid w:val="00CC2F1F"/>
    <w:rsid w:val="00CC2F28"/>
    <w:rsid w:val="00CC30CD"/>
    <w:rsid w:val="00CC311A"/>
    <w:rsid w:val="00CC3323"/>
    <w:rsid w:val="00CC351B"/>
    <w:rsid w:val="00CC354F"/>
    <w:rsid w:val="00CC35EF"/>
    <w:rsid w:val="00CC361F"/>
    <w:rsid w:val="00CC3639"/>
    <w:rsid w:val="00CC3649"/>
    <w:rsid w:val="00CC3692"/>
    <w:rsid w:val="00CC376A"/>
    <w:rsid w:val="00CC3830"/>
    <w:rsid w:val="00CC3A9B"/>
    <w:rsid w:val="00CC3B1D"/>
    <w:rsid w:val="00CC3E62"/>
    <w:rsid w:val="00CC3F0C"/>
    <w:rsid w:val="00CC4130"/>
    <w:rsid w:val="00CC42FF"/>
    <w:rsid w:val="00CC46D6"/>
    <w:rsid w:val="00CC46DA"/>
    <w:rsid w:val="00CC4802"/>
    <w:rsid w:val="00CC4889"/>
    <w:rsid w:val="00CC497A"/>
    <w:rsid w:val="00CC4AF4"/>
    <w:rsid w:val="00CC4BDC"/>
    <w:rsid w:val="00CC4C05"/>
    <w:rsid w:val="00CC4DDF"/>
    <w:rsid w:val="00CC4DE4"/>
    <w:rsid w:val="00CC4E33"/>
    <w:rsid w:val="00CC4E51"/>
    <w:rsid w:val="00CC4FFA"/>
    <w:rsid w:val="00CC5093"/>
    <w:rsid w:val="00CC5284"/>
    <w:rsid w:val="00CC55FB"/>
    <w:rsid w:val="00CC572D"/>
    <w:rsid w:val="00CC5912"/>
    <w:rsid w:val="00CC599E"/>
    <w:rsid w:val="00CC5EB2"/>
    <w:rsid w:val="00CC5F07"/>
    <w:rsid w:val="00CC5F43"/>
    <w:rsid w:val="00CC5FB0"/>
    <w:rsid w:val="00CC6086"/>
    <w:rsid w:val="00CC60C1"/>
    <w:rsid w:val="00CC627F"/>
    <w:rsid w:val="00CC6507"/>
    <w:rsid w:val="00CC651B"/>
    <w:rsid w:val="00CC685D"/>
    <w:rsid w:val="00CC6A17"/>
    <w:rsid w:val="00CC6A96"/>
    <w:rsid w:val="00CC6AB2"/>
    <w:rsid w:val="00CC6DCE"/>
    <w:rsid w:val="00CC6DE3"/>
    <w:rsid w:val="00CC6E90"/>
    <w:rsid w:val="00CC6ECE"/>
    <w:rsid w:val="00CC6F38"/>
    <w:rsid w:val="00CC71AE"/>
    <w:rsid w:val="00CC71EF"/>
    <w:rsid w:val="00CC72C9"/>
    <w:rsid w:val="00CC72EF"/>
    <w:rsid w:val="00CC72F8"/>
    <w:rsid w:val="00CC74EF"/>
    <w:rsid w:val="00CC7620"/>
    <w:rsid w:val="00CC7941"/>
    <w:rsid w:val="00CC7BDC"/>
    <w:rsid w:val="00CC7C41"/>
    <w:rsid w:val="00CC7DA0"/>
    <w:rsid w:val="00CD0454"/>
    <w:rsid w:val="00CD047F"/>
    <w:rsid w:val="00CD054B"/>
    <w:rsid w:val="00CD09BD"/>
    <w:rsid w:val="00CD09E4"/>
    <w:rsid w:val="00CD0CFE"/>
    <w:rsid w:val="00CD0ED7"/>
    <w:rsid w:val="00CD0F57"/>
    <w:rsid w:val="00CD0F77"/>
    <w:rsid w:val="00CD1099"/>
    <w:rsid w:val="00CD11E9"/>
    <w:rsid w:val="00CD126A"/>
    <w:rsid w:val="00CD12B6"/>
    <w:rsid w:val="00CD1524"/>
    <w:rsid w:val="00CD154F"/>
    <w:rsid w:val="00CD160D"/>
    <w:rsid w:val="00CD1675"/>
    <w:rsid w:val="00CD16DE"/>
    <w:rsid w:val="00CD177F"/>
    <w:rsid w:val="00CD17A8"/>
    <w:rsid w:val="00CD1A11"/>
    <w:rsid w:val="00CD1B3E"/>
    <w:rsid w:val="00CD1BB3"/>
    <w:rsid w:val="00CD1D81"/>
    <w:rsid w:val="00CD1E89"/>
    <w:rsid w:val="00CD1E8E"/>
    <w:rsid w:val="00CD1F30"/>
    <w:rsid w:val="00CD1F6C"/>
    <w:rsid w:val="00CD1F89"/>
    <w:rsid w:val="00CD200C"/>
    <w:rsid w:val="00CD2026"/>
    <w:rsid w:val="00CD2063"/>
    <w:rsid w:val="00CD2285"/>
    <w:rsid w:val="00CD22E5"/>
    <w:rsid w:val="00CD24EB"/>
    <w:rsid w:val="00CD2736"/>
    <w:rsid w:val="00CD27E5"/>
    <w:rsid w:val="00CD2868"/>
    <w:rsid w:val="00CD2C75"/>
    <w:rsid w:val="00CD2CB1"/>
    <w:rsid w:val="00CD30BF"/>
    <w:rsid w:val="00CD34B2"/>
    <w:rsid w:val="00CD3603"/>
    <w:rsid w:val="00CD3718"/>
    <w:rsid w:val="00CD3731"/>
    <w:rsid w:val="00CD3A8C"/>
    <w:rsid w:val="00CD3ADD"/>
    <w:rsid w:val="00CD3B4A"/>
    <w:rsid w:val="00CD3B68"/>
    <w:rsid w:val="00CD3C92"/>
    <w:rsid w:val="00CD3F5B"/>
    <w:rsid w:val="00CD40BA"/>
    <w:rsid w:val="00CD419D"/>
    <w:rsid w:val="00CD4455"/>
    <w:rsid w:val="00CD446F"/>
    <w:rsid w:val="00CD4470"/>
    <w:rsid w:val="00CD452F"/>
    <w:rsid w:val="00CD46A5"/>
    <w:rsid w:val="00CD46A7"/>
    <w:rsid w:val="00CD48DF"/>
    <w:rsid w:val="00CD4A1B"/>
    <w:rsid w:val="00CD4B4B"/>
    <w:rsid w:val="00CD4B75"/>
    <w:rsid w:val="00CD4C75"/>
    <w:rsid w:val="00CD4E5F"/>
    <w:rsid w:val="00CD503A"/>
    <w:rsid w:val="00CD53FC"/>
    <w:rsid w:val="00CD59FD"/>
    <w:rsid w:val="00CD5CD9"/>
    <w:rsid w:val="00CD5D20"/>
    <w:rsid w:val="00CD5DD8"/>
    <w:rsid w:val="00CD61E9"/>
    <w:rsid w:val="00CD634E"/>
    <w:rsid w:val="00CD65EF"/>
    <w:rsid w:val="00CD6957"/>
    <w:rsid w:val="00CD69B3"/>
    <w:rsid w:val="00CD6B86"/>
    <w:rsid w:val="00CD6C68"/>
    <w:rsid w:val="00CD6DA2"/>
    <w:rsid w:val="00CD6E2F"/>
    <w:rsid w:val="00CD6E63"/>
    <w:rsid w:val="00CD6ED1"/>
    <w:rsid w:val="00CD6FC6"/>
    <w:rsid w:val="00CD7084"/>
    <w:rsid w:val="00CD7314"/>
    <w:rsid w:val="00CD7431"/>
    <w:rsid w:val="00CD74FD"/>
    <w:rsid w:val="00CD75B5"/>
    <w:rsid w:val="00CD7666"/>
    <w:rsid w:val="00CD7998"/>
    <w:rsid w:val="00CD79AC"/>
    <w:rsid w:val="00CD7C76"/>
    <w:rsid w:val="00CD7CF5"/>
    <w:rsid w:val="00CD7D11"/>
    <w:rsid w:val="00CD7F48"/>
    <w:rsid w:val="00CE007B"/>
    <w:rsid w:val="00CE0159"/>
    <w:rsid w:val="00CE02D5"/>
    <w:rsid w:val="00CE0488"/>
    <w:rsid w:val="00CE059C"/>
    <w:rsid w:val="00CE06D4"/>
    <w:rsid w:val="00CE06DE"/>
    <w:rsid w:val="00CE06FE"/>
    <w:rsid w:val="00CE0822"/>
    <w:rsid w:val="00CE08A4"/>
    <w:rsid w:val="00CE08BA"/>
    <w:rsid w:val="00CE0982"/>
    <w:rsid w:val="00CE0AA7"/>
    <w:rsid w:val="00CE0DCB"/>
    <w:rsid w:val="00CE0FF5"/>
    <w:rsid w:val="00CE1002"/>
    <w:rsid w:val="00CE1004"/>
    <w:rsid w:val="00CE115B"/>
    <w:rsid w:val="00CE1406"/>
    <w:rsid w:val="00CE168A"/>
    <w:rsid w:val="00CE1897"/>
    <w:rsid w:val="00CE1950"/>
    <w:rsid w:val="00CE1B5D"/>
    <w:rsid w:val="00CE1CE5"/>
    <w:rsid w:val="00CE1D3E"/>
    <w:rsid w:val="00CE1E1F"/>
    <w:rsid w:val="00CE2116"/>
    <w:rsid w:val="00CE2383"/>
    <w:rsid w:val="00CE240E"/>
    <w:rsid w:val="00CE2582"/>
    <w:rsid w:val="00CE285E"/>
    <w:rsid w:val="00CE2A25"/>
    <w:rsid w:val="00CE2D89"/>
    <w:rsid w:val="00CE3079"/>
    <w:rsid w:val="00CE30DD"/>
    <w:rsid w:val="00CE3252"/>
    <w:rsid w:val="00CE328C"/>
    <w:rsid w:val="00CE3474"/>
    <w:rsid w:val="00CE34F6"/>
    <w:rsid w:val="00CE36FA"/>
    <w:rsid w:val="00CE395E"/>
    <w:rsid w:val="00CE3993"/>
    <w:rsid w:val="00CE3A29"/>
    <w:rsid w:val="00CE3A4A"/>
    <w:rsid w:val="00CE3A5B"/>
    <w:rsid w:val="00CE3CED"/>
    <w:rsid w:val="00CE426B"/>
    <w:rsid w:val="00CE42AE"/>
    <w:rsid w:val="00CE43DD"/>
    <w:rsid w:val="00CE4403"/>
    <w:rsid w:val="00CE4416"/>
    <w:rsid w:val="00CE4549"/>
    <w:rsid w:val="00CE4729"/>
    <w:rsid w:val="00CE476C"/>
    <w:rsid w:val="00CE4879"/>
    <w:rsid w:val="00CE4F16"/>
    <w:rsid w:val="00CE4FA5"/>
    <w:rsid w:val="00CE4FB8"/>
    <w:rsid w:val="00CE5021"/>
    <w:rsid w:val="00CE504A"/>
    <w:rsid w:val="00CE5207"/>
    <w:rsid w:val="00CE5371"/>
    <w:rsid w:val="00CE5537"/>
    <w:rsid w:val="00CE57CD"/>
    <w:rsid w:val="00CE589F"/>
    <w:rsid w:val="00CE5A05"/>
    <w:rsid w:val="00CE5AC7"/>
    <w:rsid w:val="00CE5B2E"/>
    <w:rsid w:val="00CE5FDD"/>
    <w:rsid w:val="00CE60B5"/>
    <w:rsid w:val="00CE61BE"/>
    <w:rsid w:val="00CE6210"/>
    <w:rsid w:val="00CE62BC"/>
    <w:rsid w:val="00CE636D"/>
    <w:rsid w:val="00CE653B"/>
    <w:rsid w:val="00CE68CE"/>
    <w:rsid w:val="00CE6A02"/>
    <w:rsid w:val="00CE6B31"/>
    <w:rsid w:val="00CE6B5F"/>
    <w:rsid w:val="00CE6C87"/>
    <w:rsid w:val="00CE6CA3"/>
    <w:rsid w:val="00CE6D78"/>
    <w:rsid w:val="00CE6DB2"/>
    <w:rsid w:val="00CE6E03"/>
    <w:rsid w:val="00CE6F8C"/>
    <w:rsid w:val="00CE6FD8"/>
    <w:rsid w:val="00CE731A"/>
    <w:rsid w:val="00CE736B"/>
    <w:rsid w:val="00CE73D8"/>
    <w:rsid w:val="00CE73E5"/>
    <w:rsid w:val="00CE79CA"/>
    <w:rsid w:val="00CE7A15"/>
    <w:rsid w:val="00CE7A7D"/>
    <w:rsid w:val="00CE7B11"/>
    <w:rsid w:val="00CE7C83"/>
    <w:rsid w:val="00CE7E02"/>
    <w:rsid w:val="00CF0162"/>
    <w:rsid w:val="00CF02F3"/>
    <w:rsid w:val="00CF03B1"/>
    <w:rsid w:val="00CF04B2"/>
    <w:rsid w:val="00CF06E0"/>
    <w:rsid w:val="00CF0788"/>
    <w:rsid w:val="00CF0A32"/>
    <w:rsid w:val="00CF0BEB"/>
    <w:rsid w:val="00CF0D65"/>
    <w:rsid w:val="00CF0E3B"/>
    <w:rsid w:val="00CF0E72"/>
    <w:rsid w:val="00CF0F10"/>
    <w:rsid w:val="00CF10C0"/>
    <w:rsid w:val="00CF122C"/>
    <w:rsid w:val="00CF12E5"/>
    <w:rsid w:val="00CF1318"/>
    <w:rsid w:val="00CF139D"/>
    <w:rsid w:val="00CF14FF"/>
    <w:rsid w:val="00CF1578"/>
    <w:rsid w:val="00CF18A5"/>
    <w:rsid w:val="00CF1A26"/>
    <w:rsid w:val="00CF1A51"/>
    <w:rsid w:val="00CF1A5C"/>
    <w:rsid w:val="00CF1B2E"/>
    <w:rsid w:val="00CF1CF7"/>
    <w:rsid w:val="00CF1D4F"/>
    <w:rsid w:val="00CF1DC8"/>
    <w:rsid w:val="00CF1DDD"/>
    <w:rsid w:val="00CF1E50"/>
    <w:rsid w:val="00CF1E58"/>
    <w:rsid w:val="00CF1FCA"/>
    <w:rsid w:val="00CF1FD3"/>
    <w:rsid w:val="00CF2165"/>
    <w:rsid w:val="00CF22E3"/>
    <w:rsid w:val="00CF233C"/>
    <w:rsid w:val="00CF253C"/>
    <w:rsid w:val="00CF255F"/>
    <w:rsid w:val="00CF267C"/>
    <w:rsid w:val="00CF2702"/>
    <w:rsid w:val="00CF2951"/>
    <w:rsid w:val="00CF2F80"/>
    <w:rsid w:val="00CF3036"/>
    <w:rsid w:val="00CF328B"/>
    <w:rsid w:val="00CF34D9"/>
    <w:rsid w:val="00CF3518"/>
    <w:rsid w:val="00CF359F"/>
    <w:rsid w:val="00CF38A9"/>
    <w:rsid w:val="00CF3AE7"/>
    <w:rsid w:val="00CF3B00"/>
    <w:rsid w:val="00CF3B45"/>
    <w:rsid w:val="00CF3BDB"/>
    <w:rsid w:val="00CF3D82"/>
    <w:rsid w:val="00CF3E50"/>
    <w:rsid w:val="00CF3E5B"/>
    <w:rsid w:val="00CF3EDA"/>
    <w:rsid w:val="00CF428F"/>
    <w:rsid w:val="00CF4404"/>
    <w:rsid w:val="00CF4448"/>
    <w:rsid w:val="00CF4800"/>
    <w:rsid w:val="00CF4833"/>
    <w:rsid w:val="00CF48D0"/>
    <w:rsid w:val="00CF4DB3"/>
    <w:rsid w:val="00CF4E0F"/>
    <w:rsid w:val="00CF507A"/>
    <w:rsid w:val="00CF5120"/>
    <w:rsid w:val="00CF51CD"/>
    <w:rsid w:val="00CF52D8"/>
    <w:rsid w:val="00CF5303"/>
    <w:rsid w:val="00CF552E"/>
    <w:rsid w:val="00CF55F5"/>
    <w:rsid w:val="00CF5621"/>
    <w:rsid w:val="00CF577A"/>
    <w:rsid w:val="00CF579D"/>
    <w:rsid w:val="00CF592D"/>
    <w:rsid w:val="00CF5962"/>
    <w:rsid w:val="00CF5A61"/>
    <w:rsid w:val="00CF5C95"/>
    <w:rsid w:val="00CF5CF2"/>
    <w:rsid w:val="00CF5DA7"/>
    <w:rsid w:val="00CF5E76"/>
    <w:rsid w:val="00CF5EE1"/>
    <w:rsid w:val="00CF629F"/>
    <w:rsid w:val="00CF62BF"/>
    <w:rsid w:val="00CF633E"/>
    <w:rsid w:val="00CF6372"/>
    <w:rsid w:val="00CF63FC"/>
    <w:rsid w:val="00CF6708"/>
    <w:rsid w:val="00CF6715"/>
    <w:rsid w:val="00CF671C"/>
    <w:rsid w:val="00CF6892"/>
    <w:rsid w:val="00CF68B6"/>
    <w:rsid w:val="00CF6A16"/>
    <w:rsid w:val="00CF6B48"/>
    <w:rsid w:val="00CF6C8E"/>
    <w:rsid w:val="00CF6CFB"/>
    <w:rsid w:val="00CF6FBB"/>
    <w:rsid w:val="00CF72AC"/>
    <w:rsid w:val="00CF7331"/>
    <w:rsid w:val="00CF73C8"/>
    <w:rsid w:val="00CF7467"/>
    <w:rsid w:val="00CF75E8"/>
    <w:rsid w:val="00CF7853"/>
    <w:rsid w:val="00CF79FD"/>
    <w:rsid w:val="00CF7A3A"/>
    <w:rsid w:val="00CF7A44"/>
    <w:rsid w:val="00CF7AAD"/>
    <w:rsid w:val="00CF7AFB"/>
    <w:rsid w:val="00CF7C7F"/>
    <w:rsid w:val="00CF7E5B"/>
    <w:rsid w:val="00D0002B"/>
    <w:rsid w:val="00D00133"/>
    <w:rsid w:val="00D001EC"/>
    <w:rsid w:val="00D003C8"/>
    <w:rsid w:val="00D005DD"/>
    <w:rsid w:val="00D005E9"/>
    <w:rsid w:val="00D00739"/>
    <w:rsid w:val="00D00B27"/>
    <w:rsid w:val="00D00B9D"/>
    <w:rsid w:val="00D00F27"/>
    <w:rsid w:val="00D00FD5"/>
    <w:rsid w:val="00D01284"/>
    <w:rsid w:val="00D0130E"/>
    <w:rsid w:val="00D0131C"/>
    <w:rsid w:val="00D0155F"/>
    <w:rsid w:val="00D01624"/>
    <w:rsid w:val="00D01767"/>
    <w:rsid w:val="00D018AF"/>
    <w:rsid w:val="00D01A98"/>
    <w:rsid w:val="00D01BC4"/>
    <w:rsid w:val="00D01BF5"/>
    <w:rsid w:val="00D01CBE"/>
    <w:rsid w:val="00D01DBA"/>
    <w:rsid w:val="00D01DF9"/>
    <w:rsid w:val="00D01E25"/>
    <w:rsid w:val="00D01E90"/>
    <w:rsid w:val="00D01F88"/>
    <w:rsid w:val="00D0219B"/>
    <w:rsid w:val="00D02421"/>
    <w:rsid w:val="00D02559"/>
    <w:rsid w:val="00D02644"/>
    <w:rsid w:val="00D026DC"/>
    <w:rsid w:val="00D02AF5"/>
    <w:rsid w:val="00D02AFE"/>
    <w:rsid w:val="00D02D74"/>
    <w:rsid w:val="00D02FBC"/>
    <w:rsid w:val="00D030C1"/>
    <w:rsid w:val="00D03123"/>
    <w:rsid w:val="00D0340F"/>
    <w:rsid w:val="00D0356F"/>
    <w:rsid w:val="00D03680"/>
    <w:rsid w:val="00D036DE"/>
    <w:rsid w:val="00D037D8"/>
    <w:rsid w:val="00D038DC"/>
    <w:rsid w:val="00D03B48"/>
    <w:rsid w:val="00D03C55"/>
    <w:rsid w:val="00D03D7C"/>
    <w:rsid w:val="00D03DB5"/>
    <w:rsid w:val="00D03E18"/>
    <w:rsid w:val="00D041E7"/>
    <w:rsid w:val="00D0427A"/>
    <w:rsid w:val="00D045BB"/>
    <w:rsid w:val="00D046F0"/>
    <w:rsid w:val="00D04713"/>
    <w:rsid w:val="00D048D5"/>
    <w:rsid w:val="00D04ACC"/>
    <w:rsid w:val="00D04B78"/>
    <w:rsid w:val="00D04C02"/>
    <w:rsid w:val="00D04C73"/>
    <w:rsid w:val="00D04CEE"/>
    <w:rsid w:val="00D04D70"/>
    <w:rsid w:val="00D04DB1"/>
    <w:rsid w:val="00D04DC2"/>
    <w:rsid w:val="00D04ECA"/>
    <w:rsid w:val="00D04FD9"/>
    <w:rsid w:val="00D0502C"/>
    <w:rsid w:val="00D050E4"/>
    <w:rsid w:val="00D055A4"/>
    <w:rsid w:val="00D056B2"/>
    <w:rsid w:val="00D058B9"/>
    <w:rsid w:val="00D05957"/>
    <w:rsid w:val="00D059A0"/>
    <w:rsid w:val="00D05A25"/>
    <w:rsid w:val="00D05A2A"/>
    <w:rsid w:val="00D05D3E"/>
    <w:rsid w:val="00D05D7B"/>
    <w:rsid w:val="00D06049"/>
    <w:rsid w:val="00D06309"/>
    <w:rsid w:val="00D063E9"/>
    <w:rsid w:val="00D064D1"/>
    <w:rsid w:val="00D06701"/>
    <w:rsid w:val="00D0679E"/>
    <w:rsid w:val="00D067F8"/>
    <w:rsid w:val="00D068A5"/>
    <w:rsid w:val="00D068EB"/>
    <w:rsid w:val="00D069D0"/>
    <w:rsid w:val="00D069D4"/>
    <w:rsid w:val="00D069E6"/>
    <w:rsid w:val="00D06B49"/>
    <w:rsid w:val="00D06C03"/>
    <w:rsid w:val="00D06C63"/>
    <w:rsid w:val="00D06C6A"/>
    <w:rsid w:val="00D06CF4"/>
    <w:rsid w:val="00D06DFE"/>
    <w:rsid w:val="00D06EC2"/>
    <w:rsid w:val="00D06EF1"/>
    <w:rsid w:val="00D06EF6"/>
    <w:rsid w:val="00D06F3B"/>
    <w:rsid w:val="00D07021"/>
    <w:rsid w:val="00D0703F"/>
    <w:rsid w:val="00D07151"/>
    <w:rsid w:val="00D072C7"/>
    <w:rsid w:val="00D073F7"/>
    <w:rsid w:val="00D074BD"/>
    <w:rsid w:val="00D07558"/>
    <w:rsid w:val="00D075E0"/>
    <w:rsid w:val="00D0761E"/>
    <w:rsid w:val="00D077A7"/>
    <w:rsid w:val="00D07807"/>
    <w:rsid w:val="00D0791F"/>
    <w:rsid w:val="00D07965"/>
    <w:rsid w:val="00D079CE"/>
    <w:rsid w:val="00D07A64"/>
    <w:rsid w:val="00D07B47"/>
    <w:rsid w:val="00D07BF3"/>
    <w:rsid w:val="00D07F78"/>
    <w:rsid w:val="00D07FB9"/>
    <w:rsid w:val="00D100B2"/>
    <w:rsid w:val="00D1010A"/>
    <w:rsid w:val="00D1010C"/>
    <w:rsid w:val="00D10134"/>
    <w:rsid w:val="00D101C8"/>
    <w:rsid w:val="00D1030F"/>
    <w:rsid w:val="00D1034E"/>
    <w:rsid w:val="00D10371"/>
    <w:rsid w:val="00D10692"/>
    <w:rsid w:val="00D10811"/>
    <w:rsid w:val="00D10897"/>
    <w:rsid w:val="00D108EE"/>
    <w:rsid w:val="00D10A2F"/>
    <w:rsid w:val="00D10A4B"/>
    <w:rsid w:val="00D10E72"/>
    <w:rsid w:val="00D10F3E"/>
    <w:rsid w:val="00D10FAF"/>
    <w:rsid w:val="00D11048"/>
    <w:rsid w:val="00D11187"/>
    <w:rsid w:val="00D11251"/>
    <w:rsid w:val="00D11628"/>
    <w:rsid w:val="00D11696"/>
    <w:rsid w:val="00D1173D"/>
    <w:rsid w:val="00D117B8"/>
    <w:rsid w:val="00D117E9"/>
    <w:rsid w:val="00D11822"/>
    <w:rsid w:val="00D119ED"/>
    <w:rsid w:val="00D11AC0"/>
    <w:rsid w:val="00D11AF6"/>
    <w:rsid w:val="00D11BF7"/>
    <w:rsid w:val="00D11D08"/>
    <w:rsid w:val="00D11D34"/>
    <w:rsid w:val="00D11E59"/>
    <w:rsid w:val="00D11F69"/>
    <w:rsid w:val="00D11FE1"/>
    <w:rsid w:val="00D12070"/>
    <w:rsid w:val="00D120EE"/>
    <w:rsid w:val="00D122BA"/>
    <w:rsid w:val="00D12530"/>
    <w:rsid w:val="00D12595"/>
    <w:rsid w:val="00D125F8"/>
    <w:rsid w:val="00D12818"/>
    <w:rsid w:val="00D129D9"/>
    <w:rsid w:val="00D12A99"/>
    <w:rsid w:val="00D12C9F"/>
    <w:rsid w:val="00D12EE2"/>
    <w:rsid w:val="00D12F17"/>
    <w:rsid w:val="00D134F9"/>
    <w:rsid w:val="00D1362F"/>
    <w:rsid w:val="00D136DB"/>
    <w:rsid w:val="00D1388E"/>
    <w:rsid w:val="00D138E5"/>
    <w:rsid w:val="00D13C02"/>
    <w:rsid w:val="00D13D7E"/>
    <w:rsid w:val="00D14139"/>
    <w:rsid w:val="00D141A6"/>
    <w:rsid w:val="00D141FB"/>
    <w:rsid w:val="00D14239"/>
    <w:rsid w:val="00D142B1"/>
    <w:rsid w:val="00D142D1"/>
    <w:rsid w:val="00D142ED"/>
    <w:rsid w:val="00D143A7"/>
    <w:rsid w:val="00D14514"/>
    <w:rsid w:val="00D1454D"/>
    <w:rsid w:val="00D146D0"/>
    <w:rsid w:val="00D14B53"/>
    <w:rsid w:val="00D14C2F"/>
    <w:rsid w:val="00D14D0D"/>
    <w:rsid w:val="00D14EE2"/>
    <w:rsid w:val="00D14FB2"/>
    <w:rsid w:val="00D1514E"/>
    <w:rsid w:val="00D151A6"/>
    <w:rsid w:val="00D151CE"/>
    <w:rsid w:val="00D15363"/>
    <w:rsid w:val="00D1546B"/>
    <w:rsid w:val="00D15543"/>
    <w:rsid w:val="00D156D7"/>
    <w:rsid w:val="00D157B7"/>
    <w:rsid w:val="00D15806"/>
    <w:rsid w:val="00D15887"/>
    <w:rsid w:val="00D1590E"/>
    <w:rsid w:val="00D15997"/>
    <w:rsid w:val="00D15A29"/>
    <w:rsid w:val="00D15BDA"/>
    <w:rsid w:val="00D15BEC"/>
    <w:rsid w:val="00D15C39"/>
    <w:rsid w:val="00D15FA0"/>
    <w:rsid w:val="00D16215"/>
    <w:rsid w:val="00D16414"/>
    <w:rsid w:val="00D16425"/>
    <w:rsid w:val="00D1642F"/>
    <w:rsid w:val="00D16473"/>
    <w:rsid w:val="00D16713"/>
    <w:rsid w:val="00D16765"/>
    <w:rsid w:val="00D1676D"/>
    <w:rsid w:val="00D16797"/>
    <w:rsid w:val="00D167B4"/>
    <w:rsid w:val="00D16B0C"/>
    <w:rsid w:val="00D16C3D"/>
    <w:rsid w:val="00D16DC1"/>
    <w:rsid w:val="00D17054"/>
    <w:rsid w:val="00D1707C"/>
    <w:rsid w:val="00D1712B"/>
    <w:rsid w:val="00D17196"/>
    <w:rsid w:val="00D17350"/>
    <w:rsid w:val="00D17483"/>
    <w:rsid w:val="00D175A1"/>
    <w:rsid w:val="00D1780D"/>
    <w:rsid w:val="00D17824"/>
    <w:rsid w:val="00D1788D"/>
    <w:rsid w:val="00D1792B"/>
    <w:rsid w:val="00D17959"/>
    <w:rsid w:val="00D17C76"/>
    <w:rsid w:val="00D17DF5"/>
    <w:rsid w:val="00D17FA9"/>
    <w:rsid w:val="00D2057F"/>
    <w:rsid w:val="00D208F7"/>
    <w:rsid w:val="00D20A67"/>
    <w:rsid w:val="00D20ACA"/>
    <w:rsid w:val="00D20B13"/>
    <w:rsid w:val="00D20E84"/>
    <w:rsid w:val="00D21294"/>
    <w:rsid w:val="00D21413"/>
    <w:rsid w:val="00D214BD"/>
    <w:rsid w:val="00D214D3"/>
    <w:rsid w:val="00D216BD"/>
    <w:rsid w:val="00D21709"/>
    <w:rsid w:val="00D219B6"/>
    <w:rsid w:val="00D21A89"/>
    <w:rsid w:val="00D21B59"/>
    <w:rsid w:val="00D21E4B"/>
    <w:rsid w:val="00D21E4D"/>
    <w:rsid w:val="00D21FFD"/>
    <w:rsid w:val="00D22288"/>
    <w:rsid w:val="00D22447"/>
    <w:rsid w:val="00D22451"/>
    <w:rsid w:val="00D224DB"/>
    <w:rsid w:val="00D224EB"/>
    <w:rsid w:val="00D225EE"/>
    <w:rsid w:val="00D22756"/>
    <w:rsid w:val="00D22810"/>
    <w:rsid w:val="00D2284B"/>
    <w:rsid w:val="00D228A8"/>
    <w:rsid w:val="00D22ACF"/>
    <w:rsid w:val="00D22D04"/>
    <w:rsid w:val="00D22D92"/>
    <w:rsid w:val="00D22DEA"/>
    <w:rsid w:val="00D22DF6"/>
    <w:rsid w:val="00D22F05"/>
    <w:rsid w:val="00D22F6D"/>
    <w:rsid w:val="00D22FFA"/>
    <w:rsid w:val="00D23112"/>
    <w:rsid w:val="00D231AF"/>
    <w:rsid w:val="00D231E7"/>
    <w:rsid w:val="00D232BC"/>
    <w:rsid w:val="00D23393"/>
    <w:rsid w:val="00D2344D"/>
    <w:rsid w:val="00D235B7"/>
    <w:rsid w:val="00D23BD0"/>
    <w:rsid w:val="00D23BEC"/>
    <w:rsid w:val="00D23C0B"/>
    <w:rsid w:val="00D240DB"/>
    <w:rsid w:val="00D240F7"/>
    <w:rsid w:val="00D241A7"/>
    <w:rsid w:val="00D241C7"/>
    <w:rsid w:val="00D24253"/>
    <w:rsid w:val="00D2436D"/>
    <w:rsid w:val="00D24449"/>
    <w:rsid w:val="00D24583"/>
    <w:rsid w:val="00D245EE"/>
    <w:rsid w:val="00D24654"/>
    <w:rsid w:val="00D246BF"/>
    <w:rsid w:val="00D24710"/>
    <w:rsid w:val="00D2494D"/>
    <w:rsid w:val="00D24A0B"/>
    <w:rsid w:val="00D24B11"/>
    <w:rsid w:val="00D24BF1"/>
    <w:rsid w:val="00D24C6D"/>
    <w:rsid w:val="00D24D4C"/>
    <w:rsid w:val="00D24E39"/>
    <w:rsid w:val="00D24E7F"/>
    <w:rsid w:val="00D24F73"/>
    <w:rsid w:val="00D25029"/>
    <w:rsid w:val="00D2507B"/>
    <w:rsid w:val="00D25205"/>
    <w:rsid w:val="00D253B3"/>
    <w:rsid w:val="00D253BC"/>
    <w:rsid w:val="00D255E9"/>
    <w:rsid w:val="00D255FA"/>
    <w:rsid w:val="00D256A7"/>
    <w:rsid w:val="00D25AAC"/>
    <w:rsid w:val="00D25C24"/>
    <w:rsid w:val="00D25E93"/>
    <w:rsid w:val="00D25EFA"/>
    <w:rsid w:val="00D25FE8"/>
    <w:rsid w:val="00D265C3"/>
    <w:rsid w:val="00D265CA"/>
    <w:rsid w:val="00D2669F"/>
    <w:rsid w:val="00D26782"/>
    <w:rsid w:val="00D267C3"/>
    <w:rsid w:val="00D26BE2"/>
    <w:rsid w:val="00D26D95"/>
    <w:rsid w:val="00D2705E"/>
    <w:rsid w:val="00D27170"/>
    <w:rsid w:val="00D2729D"/>
    <w:rsid w:val="00D27399"/>
    <w:rsid w:val="00D27597"/>
    <w:rsid w:val="00D2764B"/>
    <w:rsid w:val="00D27674"/>
    <w:rsid w:val="00D27730"/>
    <w:rsid w:val="00D277D7"/>
    <w:rsid w:val="00D278B5"/>
    <w:rsid w:val="00D27BE3"/>
    <w:rsid w:val="00D27C05"/>
    <w:rsid w:val="00D27D89"/>
    <w:rsid w:val="00D3005A"/>
    <w:rsid w:val="00D300DB"/>
    <w:rsid w:val="00D30228"/>
    <w:rsid w:val="00D3031D"/>
    <w:rsid w:val="00D30328"/>
    <w:rsid w:val="00D304D7"/>
    <w:rsid w:val="00D306D6"/>
    <w:rsid w:val="00D306D7"/>
    <w:rsid w:val="00D30831"/>
    <w:rsid w:val="00D30B9E"/>
    <w:rsid w:val="00D30D99"/>
    <w:rsid w:val="00D30F81"/>
    <w:rsid w:val="00D31036"/>
    <w:rsid w:val="00D3112A"/>
    <w:rsid w:val="00D312E9"/>
    <w:rsid w:val="00D315C4"/>
    <w:rsid w:val="00D3186F"/>
    <w:rsid w:val="00D31915"/>
    <w:rsid w:val="00D319A6"/>
    <w:rsid w:val="00D31A5B"/>
    <w:rsid w:val="00D31ABE"/>
    <w:rsid w:val="00D31B1B"/>
    <w:rsid w:val="00D31CB7"/>
    <w:rsid w:val="00D31DCC"/>
    <w:rsid w:val="00D32169"/>
    <w:rsid w:val="00D321CD"/>
    <w:rsid w:val="00D3221A"/>
    <w:rsid w:val="00D32240"/>
    <w:rsid w:val="00D32314"/>
    <w:rsid w:val="00D3241F"/>
    <w:rsid w:val="00D324DA"/>
    <w:rsid w:val="00D3256B"/>
    <w:rsid w:val="00D32586"/>
    <w:rsid w:val="00D32708"/>
    <w:rsid w:val="00D3277B"/>
    <w:rsid w:val="00D3277E"/>
    <w:rsid w:val="00D32B48"/>
    <w:rsid w:val="00D32DE6"/>
    <w:rsid w:val="00D32EA9"/>
    <w:rsid w:val="00D32F39"/>
    <w:rsid w:val="00D3309A"/>
    <w:rsid w:val="00D330AA"/>
    <w:rsid w:val="00D330C4"/>
    <w:rsid w:val="00D330E9"/>
    <w:rsid w:val="00D3314D"/>
    <w:rsid w:val="00D3317F"/>
    <w:rsid w:val="00D331F1"/>
    <w:rsid w:val="00D33299"/>
    <w:rsid w:val="00D335A5"/>
    <w:rsid w:val="00D3397B"/>
    <w:rsid w:val="00D339E4"/>
    <w:rsid w:val="00D33B2E"/>
    <w:rsid w:val="00D33D3C"/>
    <w:rsid w:val="00D33E4F"/>
    <w:rsid w:val="00D33EA7"/>
    <w:rsid w:val="00D33EC4"/>
    <w:rsid w:val="00D33EF7"/>
    <w:rsid w:val="00D340B1"/>
    <w:rsid w:val="00D34133"/>
    <w:rsid w:val="00D3414D"/>
    <w:rsid w:val="00D341F3"/>
    <w:rsid w:val="00D3424F"/>
    <w:rsid w:val="00D343AF"/>
    <w:rsid w:val="00D343F2"/>
    <w:rsid w:val="00D34559"/>
    <w:rsid w:val="00D345D6"/>
    <w:rsid w:val="00D34900"/>
    <w:rsid w:val="00D3493F"/>
    <w:rsid w:val="00D34982"/>
    <w:rsid w:val="00D34B5E"/>
    <w:rsid w:val="00D34C81"/>
    <w:rsid w:val="00D34D4D"/>
    <w:rsid w:val="00D34EDF"/>
    <w:rsid w:val="00D3539A"/>
    <w:rsid w:val="00D353D1"/>
    <w:rsid w:val="00D355B6"/>
    <w:rsid w:val="00D355CA"/>
    <w:rsid w:val="00D355D9"/>
    <w:rsid w:val="00D35693"/>
    <w:rsid w:val="00D359D2"/>
    <w:rsid w:val="00D35AD4"/>
    <w:rsid w:val="00D35B18"/>
    <w:rsid w:val="00D35B35"/>
    <w:rsid w:val="00D35BBB"/>
    <w:rsid w:val="00D35D7C"/>
    <w:rsid w:val="00D35D94"/>
    <w:rsid w:val="00D35E58"/>
    <w:rsid w:val="00D35F5C"/>
    <w:rsid w:val="00D360D8"/>
    <w:rsid w:val="00D36210"/>
    <w:rsid w:val="00D36340"/>
    <w:rsid w:val="00D36386"/>
    <w:rsid w:val="00D363CD"/>
    <w:rsid w:val="00D36650"/>
    <w:rsid w:val="00D36681"/>
    <w:rsid w:val="00D36845"/>
    <w:rsid w:val="00D36908"/>
    <w:rsid w:val="00D36A07"/>
    <w:rsid w:val="00D36D8B"/>
    <w:rsid w:val="00D36EE2"/>
    <w:rsid w:val="00D36F41"/>
    <w:rsid w:val="00D371C0"/>
    <w:rsid w:val="00D371F7"/>
    <w:rsid w:val="00D37270"/>
    <w:rsid w:val="00D3760E"/>
    <w:rsid w:val="00D379B8"/>
    <w:rsid w:val="00D37A6A"/>
    <w:rsid w:val="00D37AF7"/>
    <w:rsid w:val="00D37CF9"/>
    <w:rsid w:val="00D37D83"/>
    <w:rsid w:val="00D37ECE"/>
    <w:rsid w:val="00D37F08"/>
    <w:rsid w:val="00D40096"/>
    <w:rsid w:val="00D403E9"/>
    <w:rsid w:val="00D404E6"/>
    <w:rsid w:val="00D4069C"/>
    <w:rsid w:val="00D40742"/>
    <w:rsid w:val="00D40806"/>
    <w:rsid w:val="00D4088A"/>
    <w:rsid w:val="00D408F1"/>
    <w:rsid w:val="00D40943"/>
    <w:rsid w:val="00D409E8"/>
    <w:rsid w:val="00D40AC2"/>
    <w:rsid w:val="00D40B18"/>
    <w:rsid w:val="00D40BFC"/>
    <w:rsid w:val="00D40C05"/>
    <w:rsid w:val="00D40E52"/>
    <w:rsid w:val="00D40F94"/>
    <w:rsid w:val="00D41281"/>
    <w:rsid w:val="00D412EB"/>
    <w:rsid w:val="00D413DC"/>
    <w:rsid w:val="00D413E5"/>
    <w:rsid w:val="00D4146A"/>
    <w:rsid w:val="00D41506"/>
    <w:rsid w:val="00D41584"/>
    <w:rsid w:val="00D4173B"/>
    <w:rsid w:val="00D417C1"/>
    <w:rsid w:val="00D417CD"/>
    <w:rsid w:val="00D41833"/>
    <w:rsid w:val="00D41D9F"/>
    <w:rsid w:val="00D41E5D"/>
    <w:rsid w:val="00D4208F"/>
    <w:rsid w:val="00D422AC"/>
    <w:rsid w:val="00D423E6"/>
    <w:rsid w:val="00D42447"/>
    <w:rsid w:val="00D42452"/>
    <w:rsid w:val="00D42544"/>
    <w:rsid w:val="00D42861"/>
    <w:rsid w:val="00D42898"/>
    <w:rsid w:val="00D42BC1"/>
    <w:rsid w:val="00D42C3B"/>
    <w:rsid w:val="00D42D88"/>
    <w:rsid w:val="00D42D99"/>
    <w:rsid w:val="00D42DB5"/>
    <w:rsid w:val="00D42DE2"/>
    <w:rsid w:val="00D42FFC"/>
    <w:rsid w:val="00D432A9"/>
    <w:rsid w:val="00D4339C"/>
    <w:rsid w:val="00D4344D"/>
    <w:rsid w:val="00D434A6"/>
    <w:rsid w:val="00D43585"/>
    <w:rsid w:val="00D43728"/>
    <w:rsid w:val="00D437E2"/>
    <w:rsid w:val="00D437F3"/>
    <w:rsid w:val="00D43A10"/>
    <w:rsid w:val="00D43C0F"/>
    <w:rsid w:val="00D43D44"/>
    <w:rsid w:val="00D43E01"/>
    <w:rsid w:val="00D43F97"/>
    <w:rsid w:val="00D446BF"/>
    <w:rsid w:val="00D44831"/>
    <w:rsid w:val="00D44897"/>
    <w:rsid w:val="00D44A8B"/>
    <w:rsid w:val="00D44A96"/>
    <w:rsid w:val="00D44B2D"/>
    <w:rsid w:val="00D44C28"/>
    <w:rsid w:val="00D44D4B"/>
    <w:rsid w:val="00D44E35"/>
    <w:rsid w:val="00D44E71"/>
    <w:rsid w:val="00D450E2"/>
    <w:rsid w:val="00D45504"/>
    <w:rsid w:val="00D45578"/>
    <w:rsid w:val="00D455BF"/>
    <w:rsid w:val="00D455D1"/>
    <w:rsid w:val="00D456FB"/>
    <w:rsid w:val="00D457D4"/>
    <w:rsid w:val="00D459E7"/>
    <w:rsid w:val="00D45A07"/>
    <w:rsid w:val="00D45ABA"/>
    <w:rsid w:val="00D45B0B"/>
    <w:rsid w:val="00D45B84"/>
    <w:rsid w:val="00D45B9B"/>
    <w:rsid w:val="00D45E41"/>
    <w:rsid w:val="00D45EB0"/>
    <w:rsid w:val="00D45F0C"/>
    <w:rsid w:val="00D460F1"/>
    <w:rsid w:val="00D46120"/>
    <w:rsid w:val="00D461D7"/>
    <w:rsid w:val="00D46449"/>
    <w:rsid w:val="00D464AF"/>
    <w:rsid w:val="00D4650C"/>
    <w:rsid w:val="00D46835"/>
    <w:rsid w:val="00D4699A"/>
    <w:rsid w:val="00D46A2A"/>
    <w:rsid w:val="00D46A33"/>
    <w:rsid w:val="00D46CAF"/>
    <w:rsid w:val="00D46D28"/>
    <w:rsid w:val="00D46D73"/>
    <w:rsid w:val="00D46F46"/>
    <w:rsid w:val="00D47268"/>
    <w:rsid w:val="00D4728A"/>
    <w:rsid w:val="00D47470"/>
    <w:rsid w:val="00D47732"/>
    <w:rsid w:val="00D47A98"/>
    <w:rsid w:val="00D47AB8"/>
    <w:rsid w:val="00D47B03"/>
    <w:rsid w:val="00D47B1C"/>
    <w:rsid w:val="00D47B7C"/>
    <w:rsid w:val="00D47C49"/>
    <w:rsid w:val="00D47CBE"/>
    <w:rsid w:val="00D500CB"/>
    <w:rsid w:val="00D500D4"/>
    <w:rsid w:val="00D5021B"/>
    <w:rsid w:val="00D50373"/>
    <w:rsid w:val="00D504A3"/>
    <w:rsid w:val="00D505C0"/>
    <w:rsid w:val="00D50633"/>
    <w:rsid w:val="00D5076C"/>
    <w:rsid w:val="00D50829"/>
    <w:rsid w:val="00D5085B"/>
    <w:rsid w:val="00D50886"/>
    <w:rsid w:val="00D509A2"/>
    <w:rsid w:val="00D50AEE"/>
    <w:rsid w:val="00D50AF9"/>
    <w:rsid w:val="00D50B66"/>
    <w:rsid w:val="00D50EDF"/>
    <w:rsid w:val="00D50F4C"/>
    <w:rsid w:val="00D510A8"/>
    <w:rsid w:val="00D5166F"/>
    <w:rsid w:val="00D5186D"/>
    <w:rsid w:val="00D5196F"/>
    <w:rsid w:val="00D51A9D"/>
    <w:rsid w:val="00D51B6E"/>
    <w:rsid w:val="00D51C11"/>
    <w:rsid w:val="00D51D0F"/>
    <w:rsid w:val="00D51EE4"/>
    <w:rsid w:val="00D51EFD"/>
    <w:rsid w:val="00D52090"/>
    <w:rsid w:val="00D5222B"/>
    <w:rsid w:val="00D52410"/>
    <w:rsid w:val="00D52463"/>
    <w:rsid w:val="00D524A4"/>
    <w:rsid w:val="00D524BE"/>
    <w:rsid w:val="00D524F5"/>
    <w:rsid w:val="00D52593"/>
    <w:rsid w:val="00D526C7"/>
    <w:rsid w:val="00D52B08"/>
    <w:rsid w:val="00D52B59"/>
    <w:rsid w:val="00D52B9B"/>
    <w:rsid w:val="00D52CDD"/>
    <w:rsid w:val="00D52DB6"/>
    <w:rsid w:val="00D52EE0"/>
    <w:rsid w:val="00D52F26"/>
    <w:rsid w:val="00D5302F"/>
    <w:rsid w:val="00D53162"/>
    <w:rsid w:val="00D5341A"/>
    <w:rsid w:val="00D53436"/>
    <w:rsid w:val="00D53477"/>
    <w:rsid w:val="00D53517"/>
    <w:rsid w:val="00D535BB"/>
    <w:rsid w:val="00D536AF"/>
    <w:rsid w:val="00D53742"/>
    <w:rsid w:val="00D53803"/>
    <w:rsid w:val="00D539D2"/>
    <w:rsid w:val="00D53B44"/>
    <w:rsid w:val="00D53E3C"/>
    <w:rsid w:val="00D53EBE"/>
    <w:rsid w:val="00D53FF2"/>
    <w:rsid w:val="00D540FE"/>
    <w:rsid w:val="00D5412B"/>
    <w:rsid w:val="00D5416B"/>
    <w:rsid w:val="00D541BB"/>
    <w:rsid w:val="00D541D8"/>
    <w:rsid w:val="00D543BA"/>
    <w:rsid w:val="00D544D6"/>
    <w:rsid w:val="00D5451D"/>
    <w:rsid w:val="00D54565"/>
    <w:rsid w:val="00D5458C"/>
    <w:rsid w:val="00D54924"/>
    <w:rsid w:val="00D5496F"/>
    <w:rsid w:val="00D54BBB"/>
    <w:rsid w:val="00D54BEC"/>
    <w:rsid w:val="00D54CC8"/>
    <w:rsid w:val="00D54D3F"/>
    <w:rsid w:val="00D54E2A"/>
    <w:rsid w:val="00D54E4C"/>
    <w:rsid w:val="00D54E92"/>
    <w:rsid w:val="00D54EDE"/>
    <w:rsid w:val="00D55007"/>
    <w:rsid w:val="00D55079"/>
    <w:rsid w:val="00D550D2"/>
    <w:rsid w:val="00D55216"/>
    <w:rsid w:val="00D5550D"/>
    <w:rsid w:val="00D55688"/>
    <w:rsid w:val="00D556FC"/>
    <w:rsid w:val="00D55CBA"/>
    <w:rsid w:val="00D55CE7"/>
    <w:rsid w:val="00D55DDF"/>
    <w:rsid w:val="00D5603E"/>
    <w:rsid w:val="00D56210"/>
    <w:rsid w:val="00D5621D"/>
    <w:rsid w:val="00D56289"/>
    <w:rsid w:val="00D56487"/>
    <w:rsid w:val="00D56494"/>
    <w:rsid w:val="00D566A8"/>
    <w:rsid w:val="00D56C04"/>
    <w:rsid w:val="00D56C1C"/>
    <w:rsid w:val="00D56C9F"/>
    <w:rsid w:val="00D56CBE"/>
    <w:rsid w:val="00D56E34"/>
    <w:rsid w:val="00D56F76"/>
    <w:rsid w:val="00D57127"/>
    <w:rsid w:val="00D5716E"/>
    <w:rsid w:val="00D57173"/>
    <w:rsid w:val="00D572EB"/>
    <w:rsid w:val="00D57381"/>
    <w:rsid w:val="00D573E0"/>
    <w:rsid w:val="00D5756C"/>
    <w:rsid w:val="00D5763A"/>
    <w:rsid w:val="00D57682"/>
    <w:rsid w:val="00D576C1"/>
    <w:rsid w:val="00D5781B"/>
    <w:rsid w:val="00D57839"/>
    <w:rsid w:val="00D57C17"/>
    <w:rsid w:val="00D57DBE"/>
    <w:rsid w:val="00D57E61"/>
    <w:rsid w:val="00D57F6D"/>
    <w:rsid w:val="00D57F72"/>
    <w:rsid w:val="00D6023A"/>
    <w:rsid w:val="00D60257"/>
    <w:rsid w:val="00D6033C"/>
    <w:rsid w:val="00D6033E"/>
    <w:rsid w:val="00D6041E"/>
    <w:rsid w:val="00D6063A"/>
    <w:rsid w:val="00D607CC"/>
    <w:rsid w:val="00D6084D"/>
    <w:rsid w:val="00D60AAC"/>
    <w:rsid w:val="00D60B39"/>
    <w:rsid w:val="00D60F6B"/>
    <w:rsid w:val="00D60F79"/>
    <w:rsid w:val="00D61443"/>
    <w:rsid w:val="00D614C1"/>
    <w:rsid w:val="00D6155E"/>
    <w:rsid w:val="00D616AF"/>
    <w:rsid w:val="00D61797"/>
    <w:rsid w:val="00D61808"/>
    <w:rsid w:val="00D6180E"/>
    <w:rsid w:val="00D618A6"/>
    <w:rsid w:val="00D618E4"/>
    <w:rsid w:val="00D61974"/>
    <w:rsid w:val="00D619C3"/>
    <w:rsid w:val="00D61A0D"/>
    <w:rsid w:val="00D61ACE"/>
    <w:rsid w:val="00D61C8F"/>
    <w:rsid w:val="00D61CE3"/>
    <w:rsid w:val="00D61DA9"/>
    <w:rsid w:val="00D61EB9"/>
    <w:rsid w:val="00D61EFF"/>
    <w:rsid w:val="00D61F03"/>
    <w:rsid w:val="00D61FED"/>
    <w:rsid w:val="00D62467"/>
    <w:rsid w:val="00D628C3"/>
    <w:rsid w:val="00D62C14"/>
    <w:rsid w:val="00D62C72"/>
    <w:rsid w:val="00D62CCD"/>
    <w:rsid w:val="00D63052"/>
    <w:rsid w:val="00D63054"/>
    <w:rsid w:val="00D63090"/>
    <w:rsid w:val="00D630C4"/>
    <w:rsid w:val="00D63128"/>
    <w:rsid w:val="00D63185"/>
    <w:rsid w:val="00D631EB"/>
    <w:rsid w:val="00D6326E"/>
    <w:rsid w:val="00D63273"/>
    <w:rsid w:val="00D632EA"/>
    <w:rsid w:val="00D634C7"/>
    <w:rsid w:val="00D63A5E"/>
    <w:rsid w:val="00D63B93"/>
    <w:rsid w:val="00D63BD8"/>
    <w:rsid w:val="00D63C11"/>
    <w:rsid w:val="00D63D1B"/>
    <w:rsid w:val="00D63DBD"/>
    <w:rsid w:val="00D63F8A"/>
    <w:rsid w:val="00D64057"/>
    <w:rsid w:val="00D640B3"/>
    <w:rsid w:val="00D64128"/>
    <w:rsid w:val="00D641F2"/>
    <w:rsid w:val="00D64525"/>
    <w:rsid w:val="00D64578"/>
    <w:rsid w:val="00D6468F"/>
    <w:rsid w:val="00D64720"/>
    <w:rsid w:val="00D649B1"/>
    <w:rsid w:val="00D64A15"/>
    <w:rsid w:val="00D64A70"/>
    <w:rsid w:val="00D65012"/>
    <w:rsid w:val="00D65050"/>
    <w:rsid w:val="00D6520C"/>
    <w:rsid w:val="00D65220"/>
    <w:rsid w:val="00D65691"/>
    <w:rsid w:val="00D657DE"/>
    <w:rsid w:val="00D65838"/>
    <w:rsid w:val="00D65ED8"/>
    <w:rsid w:val="00D65F00"/>
    <w:rsid w:val="00D65FAE"/>
    <w:rsid w:val="00D65FF8"/>
    <w:rsid w:val="00D6630E"/>
    <w:rsid w:val="00D6635F"/>
    <w:rsid w:val="00D66371"/>
    <w:rsid w:val="00D66392"/>
    <w:rsid w:val="00D66531"/>
    <w:rsid w:val="00D665C5"/>
    <w:rsid w:val="00D668DF"/>
    <w:rsid w:val="00D66B09"/>
    <w:rsid w:val="00D66B86"/>
    <w:rsid w:val="00D66C48"/>
    <w:rsid w:val="00D66C7C"/>
    <w:rsid w:val="00D6702C"/>
    <w:rsid w:val="00D67030"/>
    <w:rsid w:val="00D671F4"/>
    <w:rsid w:val="00D672F7"/>
    <w:rsid w:val="00D6736B"/>
    <w:rsid w:val="00D67501"/>
    <w:rsid w:val="00D67635"/>
    <w:rsid w:val="00D67941"/>
    <w:rsid w:val="00D679B9"/>
    <w:rsid w:val="00D67A2B"/>
    <w:rsid w:val="00D67AD8"/>
    <w:rsid w:val="00D67CFE"/>
    <w:rsid w:val="00D67D1F"/>
    <w:rsid w:val="00D67D26"/>
    <w:rsid w:val="00D67D7F"/>
    <w:rsid w:val="00D67DC5"/>
    <w:rsid w:val="00D67DCB"/>
    <w:rsid w:val="00D67DDE"/>
    <w:rsid w:val="00D70014"/>
    <w:rsid w:val="00D700F2"/>
    <w:rsid w:val="00D703CF"/>
    <w:rsid w:val="00D704B5"/>
    <w:rsid w:val="00D707F0"/>
    <w:rsid w:val="00D708A3"/>
    <w:rsid w:val="00D70A6F"/>
    <w:rsid w:val="00D70B91"/>
    <w:rsid w:val="00D70B94"/>
    <w:rsid w:val="00D70C13"/>
    <w:rsid w:val="00D70C2C"/>
    <w:rsid w:val="00D70E64"/>
    <w:rsid w:val="00D7116E"/>
    <w:rsid w:val="00D71200"/>
    <w:rsid w:val="00D712B6"/>
    <w:rsid w:val="00D71395"/>
    <w:rsid w:val="00D7145A"/>
    <w:rsid w:val="00D7157A"/>
    <w:rsid w:val="00D717AC"/>
    <w:rsid w:val="00D718A7"/>
    <w:rsid w:val="00D71A27"/>
    <w:rsid w:val="00D71B81"/>
    <w:rsid w:val="00D71C0A"/>
    <w:rsid w:val="00D71EA5"/>
    <w:rsid w:val="00D71F0A"/>
    <w:rsid w:val="00D723BE"/>
    <w:rsid w:val="00D7274B"/>
    <w:rsid w:val="00D72851"/>
    <w:rsid w:val="00D728BE"/>
    <w:rsid w:val="00D72B7B"/>
    <w:rsid w:val="00D72B84"/>
    <w:rsid w:val="00D72BF7"/>
    <w:rsid w:val="00D72CA4"/>
    <w:rsid w:val="00D72D9E"/>
    <w:rsid w:val="00D72E9B"/>
    <w:rsid w:val="00D731B2"/>
    <w:rsid w:val="00D7321B"/>
    <w:rsid w:val="00D7337E"/>
    <w:rsid w:val="00D7356C"/>
    <w:rsid w:val="00D73A1F"/>
    <w:rsid w:val="00D73B6C"/>
    <w:rsid w:val="00D73C7A"/>
    <w:rsid w:val="00D73E58"/>
    <w:rsid w:val="00D7423C"/>
    <w:rsid w:val="00D74349"/>
    <w:rsid w:val="00D74397"/>
    <w:rsid w:val="00D74630"/>
    <w:rsid w:val="00D746B7"/>
    <w:rsid w:val="00D74A84"/>
    <w:rsid w:val="00D74CA9"/>
    <w:rsid w:val="00D74DB3"/>
    <w:rsid w:val="00D74EC8"/>
    <w:rsid w:val="00D74F56"/>
    <w:rsid w:val="00D74F92"/>
    <w:rsid w:val="00D74FF7"/>
    <w:rsid w:val="00D75011"/>
    <w:rsid w:val="00D75043"/>
    <w:rsid w:val="00D7571A"/>
    <w:rsid w:val="00D757D2"/>
    <w:rsid w:val="00D757FE"/>
    <w:rsid w:val="00D75819"/>
    <w:rsid w:val="00D75D75"/>
    <w:rsid w:val="00D75DB1"/>
    <w:rsid w:val="00D7604E"/>
    <w:rsid w:val="00D76280"/>
    <w:rsid w:val="00D762B5"/>
    <w:rsid w:val="00D762C7"/>
    <w:rsid w:val="00D764BA"/>
    <w:rsid w:val="00D765ED"/>
    <w:rsid w:val="00D766DD"/>
    <w:rsid w:val="00D767C7"/>
    <w:rsid w:val="00D768E9"/>
    <w:rsid w:val="00D76911"/>
    <w:rsid w:val="00D769C6"/>
    <w:rsid w:val="00D76A66"/>
    <w:rsid w:val="00D76C3E"/>
    <w:rsid w:val="00D76DCC"/>
    <w:rsid w:val="00D76E65"/>
    <w:rsid w:val="00D7721E"/>
    <w:rsid w:val="00D77228"/>
    <w:rsid w:val="00D77358"/>
    <w:rsid w:val="00D77359"/>
    <w:rsid w:val="00D7749F"/>
    <w:rsid w:val="00D776DB"/>
    <w:rsid w:val="00D777A3"/>
    <w:rsid w:val="00D7783C"/>
    <w:rsid w:val="00D778A2"/>
    <w:rsid w:val="00D77995"/>
    <w:rsid w:val="00D77A03"/>
    <w:rsid w:val="00D77CAD"/>
    <w:rsid w:val="00D77CC8"/>
    <w:rsid w:val="00D77D72"/>
    <w:rsid w:val="00D77E41"/>
    <w:rsid w:val="00D8024D"/>
    <w:rsid w:val="00D802F4"/>
    <w:rsid w:val="00D804D8"/>
    <w:rsid w:val="00D80543"/>
    <w:rsid w:val="00D806A4"/>
    <w:rsid w:val="00D80742"/>
    <w:rsid w:val="00D808C2"/>
    <w:rsid w:val="00D80A61"/>
    <w:rsid w:val="00D80AEA"/>
    <w:rsid w:val="00D80D4F"/>
    <w:rsid w:val="00D81051"/>
    <w:rsid w:val="00D81094"/>
    <w:rsid w:val="00D81259"/>
    <w:rsid w:val="00D81341"/>
    <w:rsid w:val="00D814A6"/>
    <w:rsid w:val="00D8156E"/>
    <w:rsid w:val="00D815A9"/>
    <w:rsid w:val="00D815BE"/>
    <w:rsid w:val="00D815C5"/>
    <w:rsid w:val="00D8185F"/>
    <w:rsid w:val="00D8191F"/>
    <w:rsid w:val="00D81B8B"/>
    <w:rsid w:val="00D81D26"/>
    <w:rsid w:val="00D81EB9"/>
    <w:rsid w:val="00D81EC8"/>
    <w:rsid w:val="00D81F57"/>
    <w:rsid w:val="00D81FD6"/>
    <w:rsid w:val="00D821FE"/>
    <w:rsid w:val="00D8258E"/>
    <w:rsid w:val="00D8264A"/>
    <w:rsid w:val="00D8275F"/>
    <w:rsid w:val="00D827C3"/>
    <w:rsid w:val="00D829F3"/>
    <w:rsid w:val="00D82A16"/>
    <w:rsid w:val="00D82B94"/>
    <w:rsid w:val="00D82E47"/>
    <w:rsid w:val="00D82FDB"/>
    <w:rsid w:val="00D8333E"/>
    <w:rsid w:val="00D833EB"/>
    <w:rsid w:val="00D8374F"/>
    <w:rsid w:val="00D83860"/>
    <w:rsid w:val="00D838AD"/>
    <w:rsid w:val="00D83941"/>
    <w:rsid w:val="00D839E8"/>
    <w:rsid w:val="00D83A40"/>
    <w:rsid w:val="00D83A8C"/>
    <w:rsid w:val="00D83B66"/>
    <w:rsid w:val="00D84125"/>
    <w:rsid w:val="00D84275"/>
    <w:rsid w:val="00D84342"/>
    <w:rsid w:val="00D843CC"/>
    <w:rsid w:val="00D845B5"/>
    <w:rsid w:val="00D848BE"/>
    <w:rsid w:val="00D849ED"/>
    <w:rsid w:val="00D84A72"/>
    <w:rsid w:val="00D84AA5"/>
    <w:rsid w:val="00D84DE0"/>
    <w:rsid w:val="00D84DE9"/>
    <w:rsid w:val="00D84E09"/>
    <w:rsid w:val="00D850D4"/>
    <w:rsid w:val="00D850F3"/>
    <w:rsid w:val="00D85290"/>
    <w:rsid w:val="00D856CB"/>
    <w:rsid w:val="00D8573B"/>
    <w:rsid w:val="00D85877"/>
    <w:rsid w:val="00D858CA"/>
    <w:rsid w:val="00D85A7C"/>
    <w:rsid w:val="00D85B39"/>
    <w:rsid w:val="00D85BB0"/>
    <w:rsid w:val="00D85EFD"/>
    <w:rsid w:val="00D86157"/>
    <w:rsid w:val="00D861A4"/>
    <w:rsid w:val="00D86202"/>
    <w:rsid w:val="00D86330"/>
    <w:rsid w:val="00D863C5"/>
    <w:rsid w:val="00D8640A"/>
    <w:rsid w:val="00D8682D"/>
    <w:rsid w:val="00D868A4"/>
    <w:rsid w:val="00D868DE"/>
    <w:rsid w:val="00D86A06"/>
    <w:rsid w:val="00D86BA6"/>
    <w:rsid w:val="00D86C50"/>
    <w:rsid w:val="00D86C8F"/>
    <w:rsid w:val="00D86CB6"/>
    <w:rsid w:val="00D86CBD"/>
    <w:rsid w:val="00D86D84"/>
    <w:rsid w:val="00D86F7B"/>
    <w:rsid w:val="00D8713F"/>
    <w:rsid w:val="00D8717B"/>
    <w:rsid w:val="00D87279"/>
    <w:rsid w:val="00D872D8"/>
    <w:rsid w:val="00D87333"/>
    <w:rsid w:val="00D874CE"/>
    <w:rsid w:val="00D875E1"/>
    <w:rsid w:val="00D87BF9"/>
    <w:rsid w:val="00D87C65"/>
    <w:rsid w:val="00D87D1F"/>
    <w:rsid w:val="00D9012C"/>
    <w:rsid w:val="00D901C5"/>
    <w:rsid w:val="00D902B6"/>
    <w:rsid w:val="00D902FA"/>
    <w:rsid w:val="00D904E1"/>
    <w:rsid w:val="00D90507"/>
    <w:rsid w:val="00D905BC"/>
    <w:rsid w:val="00D90634"/>
    <w:rsid w:val="00D906A9"/>
    <w:rsid w:val="00D90764"/>
    <w:rsid w:val="00D90817"/>
    <w:rsid w:val="00D9089E"/>
    <w:rsid w:val="00D90AFB"/>
    <w:rsid w:val="00D90BA8"/>
    <w:rsid w:val="00D90C50"/>
    <w:rsid w:val="00D90E69"/>
    <w:rsid w:val="00D90E6F"/>
    <w:rsid w:val="00D90EEE"/>
    <w:rsid w:val="00D91137"/>
    <w:rsid w:val="00D91341"/>
    <w:rsid w:val="00D9141C"/>
    <w:rsid w:val="00D915A4"/>
    <w:rsid w:val="00D915E8"/>
    <w:rsid w:val="00D917D5"/>
    <w:rsid w:val="00D9190C"/>
    <w:rsid w:val="00D91912"/>
    <w:rsid w:val="00D91999"/>
    <w:rsid w:val="00D91A20"/>
    <w:rsid w:val="00D91A76"/>
    <w:rsid w:val="00D91B1A"/>
    <w:rsid w:val="00D91BFF"/>
    <w:rsid w:val="00D91C78"/>
    <w:rsid w:val="00D91C80"/>
    <w:rsid w:val="00D91C8C"/>
    <w:rsid w:val="00D91C90"/>
    <w:rsid w:val="00D91CB5"/>
    <w:rsid w:val="00D91CF7"/>
    <w:rsid w:val="00D91E03"/>
    <w:rsid w:val="00D91E1B"/>
    <w:rsid w:val="00D9208D"/>
    <w:rsid w:val="00D920E7"/>
    <w:rsid w:val="00D92523"/>
    <w:rsid w:val="00D92665"/>
    <w:rsid w:val="00D92750"/>
    <w:rsid w:val="00D92787"/>
    <w:rsid w:val="00D92854"/>
    <w:rsid w:val="00D92AB9"/>
    <w:rsid w:val="00D92CB9"/>
    <w:rsid w:val="00D92D55"/>
    <w:rsid w:val="00D92E09"/>
    <w:rsid w:val="00D92F8E"/>
    <w:rsid w:val="00D9315E"/>
    <w:rsid w:val="00D93286"/>
    <w:rsid w:val="00D932B1"/>
    <w:rsid w:val="00D93419"/>
    <w:rsid w:val="00D93604"/>
    <w:rsid w:val="00D936A8"/>
    <w:rsid w:val="00D9371C"/>
    <w:rsid w:val="00D93838"/>
    <w:rsid w:val="00D9390D"/>
    <w:rsid w:val="00D93AE5"/>
    <w:rsid w:val="00D93DED"/>
    <w:rsid w:val="00D93E56"/>
    <w:rsid w:val="00D93F29"/>
    <w:rsid w:val="00D94057"/>
    <w:rsid w:val="00D942EE"/>
    <w:rsid w:val="00D94477"/>
    <w:rsid w:val="00D9454E"/>
    <w:rsid w:val="00D945C5"/>
    <w:rsid w:val="00D94606"/>
    <w:rsid w:val="00D948F0"/>
    <w:rsid w:val="00D949E5"/>
    <w:rsid w:val="00D94B16"/>
    <w:rsid w:val="00D94C43"/>
    <w:rsid w:val="00D94DC9"/>
    <w:rsid w:val="00D94F49"/>
    <w:rsid w:val="00D94FF6"/>
    <w:rsid w:val="00D95046"/>
    <w:rsid w:val="00D95260"/>
    <w:rsid w:val="00D95287"/>
    <w:rsid w:val="00D954F1"/>
    <w:rsid w:val="00D955E5"/>
    <w:rsid w:val="00D95601"/>
    <w:rsid w:val="00D9562F"/>
    <w:rsid w:val="00D95634"/>
    <w:rsid w:val="00D95652"/>
    <w:rsid w:val="00D9588A"/>
    <w:rsid w:val="00D95C27"/>
    <w:rsid w:val="00D95E84"/>
    <w:rsid w:val="00D95E9D"/>
    <w:rsid w:val="00D96357"/>
    <w:rsid w:val="00D963CE"/>
    <w:rsid w:val="00D9646B"/>
    <w:rsid w:val="00D964CA"/>
    <w:rsid w:val="00D96564"/>
    <w:rsid w:val="00D9676F"/>
    <w:rsid w:val="00D969DD"/>
    <w:rsid w:val="00D96A21"/>
    <w:rsid w:val="00D96D4F"/>
    <w:rsid w:val="00D96E82"/>
    <w:rsid w:val="00D96F94"/>
    <w:rsid w:val="00D9723D"/>
    <w:rsid w:val="00D972F9"/>
    <w:rsid w:val="00D9741B"/>
    <w:rsid w:val="00D97471"/>
    <w:rsid w:val="00D97510"/>
    <w:rsid w:val="00D975E6"/>
    <w:rsid w:val="00D97738"/>
    <w:rsid w:val="00D97867"/>
    <w:rsid w:val="00D97A26"/>
    <w:rsid w:val="00D97C4A"/>
    <w:rsid w:val="00D97D3D"/>
    <w:rsid w:val="00D97D7C"/>
    <w:rsid w:val="00D97D93"/>
    <w:rsid w:val="00D97F56"/>
    <w:rsid w:val="00DA012C"/>
    <w:rsid w:val="00DA082C"/>
    <w:rsid w:val="00DA08CD"/>
    <w:rsid w:val="00DA0CFA"/>
    <w:rsid w:val="00DA0D58"/>
    <w:rsid w:val="00DA1189"/>
    <w:rsid w:val="00DA14BF"/>
    <w:rsid w:val="00DA18D6"/>
    <w:rsid w:val="00DA1DEF"/>
    <w:rsid w:val="00DA1EC0"/>
    <w:rsid w:val="00DA1F7E"/>
    <w:rsid w:val="00DA207F"/>
    <w:rsid w:val="00DA21BF"/>
    <w:rsid w:val="00DA22BB"/>
    <w:rsid w:val="00DA236E"/>
    <w:rsid w:val="00DA23DC"/>
    <w:rsid w:val="00DA23E6"/>
    <w:rsid w:val="00DA250F"/>
    <w:rsid w:val="00DA2595"/>
    <w:rsid w:val="00DA2644"/>
    <w:rsid w:val="00DA29A0"/>
    <w:rsid w:val="00DA2ADA"/>
    <w:rsid w:val="00DA2B53"/>
    <w:rsid w:val="00DA2D49"/>
    <w:rsid w:val="00DA2DF4"/>
    <w:rsid w:val="00DA2F33"/>
    <w:rsid w:val="00DA2F3C"/>
    <w:rsid w:val="00DA30D8"/>
    <w:rsid w:val="00DA3377"/>
    <w:rsid w:val="00DA33B5"/>
    <w:rsid w:val="00DA3427"/>
    <w:rsid w:val="00DA34D2"/>
    <w:rsid w:val="00DA3535"/>
    <w:rsid w:val="00DA3699"/>
    <w:rsid w:val="00DA3A9D"/>
    <w:rsid w:val="00DA3AF6"/>
    <w:rsid w:val="00DA3B49"/>
    <w:rsid w:val="00DA3CF8"/>
    <w:rsid w:val="00DA3D15"/>
    <w:rsid w:val="00DA40D0"/>
    <w:rsid w:val="00DA44B1"/>
    <w:rsid w:val="00DA44B7"/>
    <w:rsid w:val="00DA4562"/>
    <w:rsid w:val="00DA46FE"/>
    <w:rsid w:val="00DA4757"/>
    <w:rsid w:val="00DA48E2"/>
    <w:rsid w:val="00DA49BC"/>
    <w:rsid w:val="00DA4BA8"/>
    <w:rsid w:val="00DA4CED"/>
    <w:rsid w:val="00DA4E86"/>
    <w:rsid w:val="00DA4EB4"/>
    <w:rsid w:val="00DA5158"/>
    <w:rsid w:val="00DA54E3"/>
    <w:rsid w:val="00DA55E1"/>
    <w:rsid w:val="00DA56A5"/>
    <w:rsid w:val="00DA56C9"/>
    <w:rsid w:val="00DA584B"/>
    <w:rsid w:val="00DA59C6"/>
    <w:rsid w:val="00DA5C6C"/>
    <w:rsid w:val="00DA5CD0"/>
    <w:rsid w:val="00DA5D1B"/>
    <w:rsid w:val="00DA5E9C"/>
    <w:rsid w:val="00DA5EA3"/>
    <w:rsid w:val="00DA6234"/>
    <w:rsid w:val="00DA6480"/>
    <w:rsid w:val="00DA6510"/>
    <w:rsid w:val="00DA66B5"/>
    <w:rsid w:val="00DA6783"/>
    <w:rsid w:val="00DA6835"/>
    <w:rsid w:val="00DA699F"/>
    <w:rsid w:val="00DA69AE"/>
    <w:rsid w:val="00DA69CD"/>
    <w:rsid w:val="00DA6A92"/>
    <w:rsid w:val="00DA6B8E"/>
    <w:rsid w:val="00DA6D83"/>
    <w:rsid w:val="00DA6D97"/>
    <w:rsid w:val="00DA6E89"/>
    <w:rsid w:val="00DA6FB2"/>
    <w:rsid w:val="00DA7159"/>
    <w:rsid w:val="00DA717F"/>
    <w:rsid w:val="00DA7237"/>
    <w:rsid w:val="00DA7433"/>
    <w:rsid w:val="00DA74EC"/>
    <w:rsid w:val="00DA754E"/>
    <w:rsid w:val="00DA75AA"/>
    <w:rsid w:val="00DA7743"/>
    <w:rsid w:val="00DA79D5"/>
    <w:rsid w:val="00DA7B5C"/>
    <w:rsid w:val="00DA7D43"/>
    <w:rsid w:val="00DA7DE5"/>
    <w:rsid w:val="00DA7F1C"/>
    <w:rsid w:val="00DA7F56"/>
    <w:rsid w:val="00DB017D"/>
    <w:rsid w:val="00DB01A1"/>
    <w:rsid w:val="00DB024B"/>
    <w:rsid w:val="00DB028C"/>
    <w:rsid w:val="00DB0292"/>
    <w:rsid w:val="00DB02C6"/>
    <w:rsid w:val="00DB03DA"/>
    <w:rsid w:val="00DB077E"/>
    <w:rsid w:val="00DB0893"/>
    <w:rsid w:val="00DB08D5"/>
    <w:rsid w:val="00DB097B"/>
    <w:rsid w:val="00DB09E2"/>
    <w:rsid w:val="00DB0A69"/>
    <w:rsid w:val="00DB0C48"/>
    <w:rsid w:val="00DB10B9"/>
    <w:rsid w:val="00DB14E1"/>
    <w:rsid w:val="00DB151A"/>
    <w:rsid w:val="00DB169D"/>
    <w:rsid w:val="00DB1767"/>
    <w:rsid w:val="00DB18B1"/>
    <w:rsid w:val="00DB18BA"/>
    <w:rsid w:val="00DB1C44"/>
    <w:rsid w:val="00DB1EE8"/>
    <w:rsid w:val="00DB1F89"/>
    <w:rsid w:val="00DB1FF7"/>
    <w:rsid w:val="00DB2246"/>
    <w:rsid w:val="00DB2257"/>
    <w:rsid w:val="00DB2349"/>
    <w:rsid w:val="00DB2463"/>
    <w:rsid w:val="00DB2A01"/>
    <w:rsid w:val="00DB305A"/>
    <w:rsid w:val="00DB3083"/>
    <w:rsid w:val="00DB3670"/>
    <w:rsid w:val="00DB36F7"/>
    <w:rsid w:val="00DB3738"/>
    <w:rsid w:val="00DB3A17"/>
    <w:rsid w:val="00DB3A39"/>
    <w:rsid w:val="00DB3A8B"/>
    <w:rsid w:val="00DB3BBC"/>
    <w:rsid w:val="00DB3BF1"/>
    <w:rsid w:val="00DB3C24"/>
    <w:rsid w:val="00DB3C83"/>
    <w:rsid w:val="00DB3D71"/>
    <w:rsid w:val="00DB3E82"/>
    <w:rsid w:val="00DB3F20"/>
    <w:rsid w:val="00DB3FE6"/>
    <w:rsid w:val="00DB4005"/>
    <w:rsid w:val="00DB4142"/>
    <w:rsid w:val="00DB4251"/>
    <w:rsid w:val="00DB4256"/>
    <w:rsid w:val="00DB4442"/>
    <w:rsid w:val="00DB4575"/>
    <w:rsid w:val="00DB459C"/>
    <w:rsid w:val="00DB45F1"/>
    <w:rsid w:val="00DB4810"/>
    <w:rsid w:val="00DB48B0"/>
    <w:rsid w:val="00DB490B"/>
    <w:rsid w:val="00DB4AE0"/>
    <w:rsid w:val="00DB4B9F"/>
    <w:rsid w:val="00DB4E19"/>
    <w:rsid w:val="00DB4E7B"/>
    <w:rsid w:val="00DB50A6"/>
    <w:rsid w:val="00DB5197"/>
    <w:rsid w:val="00DB5258"/>
    <w:rsid w:val="00DB54F5"/>
    <w:rsid w:val="00DB555F"/>
    <w:rsid w:val="00DB5598"/>
    <w:rsid w:val="00DB56DE"/>
    <w:rsid w:val="00DB58B8"/>
    <w:rsid w:val="00DB5D6D"/>
    <w:rsid w:val="00DB6111"/>
    <w:rsid w:val="00DB617E"/>
    <w:rsid w:val="00DB6180"/>
    <w:rsid w:val="00DB61B8"/>
    <w:rsid w:val="00DB627C"/>
    <w:rsid w:val="00DB62E8"/>
    <w:rsid w:val="00DB6479"/>
    <w:rsid w:val="00DB6665"/>
    <w:rsid w:val="00DB669E"/>
    <w:rsid w:val="00DB671A"/>
    <w:rsid w:val="00DB6844"/>
    <w:rsid w:val="00DB684C"/>
    <w:rsid w:val="00DB6885"/>
    <w:rsid w:val="00DB6A12"/>
    <w:rsid w:val="00DB6A4D"/>
    <w:rsid w:val="00DB6C12"/>
    <w:rsid w:val="00DB6D6D"/>
    <w:rsid w:val="00DB718A"/>
    <w:rsid w:val="00DB71A1"/>
    <w:rsid w:val="00DB7219"/>
    <w:rsid w:val="00DB73D1"/>
    <w:rsid w:val="00DB73F1"/>
    <w:rsid w:val="00DB757C"/>
    <w:rsid w:val="00DB7608"/>
    <w:rsid w:val="00DB765E"/>
    <w:rsid w:val="00DB775E"/>
    <w:rsid w:val="00DB77F3"/>
    <w:rsid w:val="00DB7824"/>
    <w:rsid w:val="00DB7829"/>
    <w:rsid w:val="00DB795C"/>
    <w:rsid w:val="00DB7A7F"/>
    <w:rsid w:val="00DB7AE2"/>
    <w:rsid w:val="00DC0136"/>
    <w:rsid w:val="00DC037F"/>
    <w:rsid w:val="00DC0476"/>
    <w:rsid w:val="00DC04E9"/>
    <w:rsid w:val="00DC05DD"/>
    <w:rsid w:val="00DC0737"/>
    <w:rsid w:val="00DC0745"/>
    <w:rsid w:val="00DC07D6"/>
    <w:rsid w:val="00DC088D"/>
    <w:rsid w:val="00DC0A67"/>
    <w:rsid w:val="00DC0A7C"/>
    <w:rsid w:val="00DC0E4D"/>
    <w:rsid w:val="00DC0F8A"/>
    <w:rsid w:val="00DC12C7"/>
    <w:rsid w:val="00DC1352"/>
    <w:rsid w:val="00DC141C"/>
    <w:rsid w:val="00DC1513"/>
    <w:rsid w:val="00DC16BE"/>
    <w:rsid w:val="00DC17B7"/>
    <w:rsid w:val="00DC17F4"/>
    <w:rsid w:val="00DC18C8"/>
    <w:rsid w:val="00DC1D7A"/>
    <w:rsid w:val="00DC1EA6"/>
    <w:rsid w:val="00DC1F3A"/>
    <w:rsid w:val="00DC206F"/>
    <w:rsid w:val="00DC216D"/>
    <w:rsid w:val="00DC2358"/>
    <w:rsid w:val="00DC24F2"/>
    <w:rsid w:val="00DC2679"/>
    <w:rsid w:val="00DC2782"/>
    <w:rsid w:val="00DC29AE"/>
    <w:rsid w:val="00DC2E2F"/>
    <w:rsid w:val="00DC3382"/>
    <w:rsid w:val="00DC343F"/>
    <w:rsid w:val="00DC3526"/>
    <w:rsid w:val="00DC35BD"/>
    <w:rsid w:val="00DC380A"/>
    <w:rsid w:val="00DC38BC"/>
    <w:rsid w:val="00DC38C0"/>
    <w:rsid w:val="00DC3960"/>
    <w:rsid w:val="00DC3BBE"/>
    <w:rsid w:val="00DC3D4D"/>
    <w:rsid w:val="00DC3D72"/>
    <w:rsid w:val="00DC3D90"/>
    <w:rsid w:val="00DC3DBB"/>
    <w:rsid w:val="00DC3E33"/>
    <w:rsid w:val="00DC3E9D"/>
    <w:rsid w:val="00DC42DD"/>
    <w:rsid w:val="00DC457D"/>
    <w:rsid w:val="00DC45D7"/>
    <w:rsid w:val="00DC4605"/>
    <w:rsid w:val="00DC4607"/>
    <w:rsid w:val="00DC4682"/>
    <w:rsid w:val="00DC4782"/>
    <w:rsid w:val="00DC478F"/>
    <w:rsid w:val="00DC4861"/>
    <w:rsid w:val="00DC49EB"/>
    <w:rsid w:val="00DC4B99"/>
    <w:rsid w:val="00DC4C13"/>
    <w:rsid w:val="00DC4C6E"/>
    <w:rsid w:val="00DC4E53"/>
    <w:rsid w:val="00DC4ED5"/>
    <w:rsid w:val="00DC4FAD"/>
    <w:rsid w:val="00DC50F6"/>
    <w:rsid w:val="00DC514B"/>
    <w:rsid w:val="00DC52F1"/>
    <w:rsid w:val="00DC5480"/>
    <w:rsid w:val="00DC5496"/>
    <w:rsid w:val="00DC54CC"/>
    <w:rsid w:val="00DC55B6"/>
    <w:rsid w:val="00DC5721"/>
    <w:rsid w:val="00DC588F"/>
    <w:rsid w:val="00DC589E"/>
    <w:rsid w:val="00DC5B57"/>
    <w:rsid w:val="00DC5C64"/>
    <w:rsid w:val="00DC5CBD"/>
    <w:rsid w:val="00DC5D0E"/>
    <w:rsid w:val="00DC5D78"/>
    <w:rsid w:val="00DC5DD2"/>
    <w:rsid w:val="00DC5F65"/>
    <w:rsid w:val="00DC6033"/>
    <w:rsid w:val="00DC60FB"/>
    <w:rsid w:val="00DC617A"/>
    <w:rsid w:val="00DC6793"/>
    <w:rsid w:val="00DC67A8"/>
    <w:rsid w:val="00DC695D"/>
    <w:rsid w:val="00DC699E"/>
    <w:rsid w:val="00DC6A46"/>
    <w:rsid w:val="00DC6ABB"/>
    <w:rsid w:val="00DC6ACA"/>
    <w:rsid w:val="00DC6B57"/>
    <w:rsid w:val="00DC6BDB"/>
    <w:rsid w:val="00DC6CFA"/>
    <w:rsid w:val="00DC6DC2"/>
    <w:rsid w:val="00DC6EAE"/>
    <w:rsid w:val="00DC6F22"/>
    <w:rsid w:val="00DC6F7C"/>
    <w:rsid w:val="00DC6F92"/>
    <w:rsid w:val="00DC7068"/>
    <w:rsid w:val="00DC718E"/>
    <w:rsid w:val="00DC7561"/>
    <w:rsid w:val="00DC75EE"/>
    <w:rsid w:val="00DC7628"/>
    <w:rsid w:val="00DC76FF"/>
    <w:rsid w:val="00DC77A0"/>
    <w:rsid w:val="00DC7816"/>
    <w:rsid w:val="00DC785A"/>
    <w:rsid w:val="00DC7A39"/>
    <w:rsid w:val="00DC7BC2"/>
    <w:rsid w:val="00DC7D16"/>
    <w:rsid w:val="00DC7DE4"/>
    <w:rsid w:val="00DC7E36"/>
    <w:rsid w:val="00DC7E6D"/>
    <w:rsid w:val="00DD0018"/>
    <w:rsid w:val="00DD01E9"/>
    <w:rsid w:val="00DD02E8"/>
    <w:rsid w:val="00DD0414"/>
    <w:rsid w:val="00DD051E"/>
    <w:rsid w:val="00DD0626"/>
    <w:rsid w:val="00DD0892"/>
    <w:rsid w:val="00DD0916"/>
    <w:rsid w:val="00DD0CFF"/>
    <w:rsid w:val="00DD0D1A"/>
    <w:rsid w:val="00DD0E6A"/>
    <w:rsid w:val="00DD10BB"/>
    <w:rsid w:val="00DD11A5"/>
    <w:rsid w:val="00DD11CA"/>
    <w:rsid w:val="00DD12A8"/>
    <w:rsid w:val="00DD13A0"/>
    <w:rsid w:val="00DD140B"/>
    <w:rsid w:val="00DD1599"/>
    <w:rsid w:val="00DD15FA"/>
    <w:rsid w:val="00DD1867"/>
    <w:rsid w:val="00DD188C"/>
    <w:rsid w:val="00DD1BF0"/>
    <w:rsid w:val="00DD1C0A"/>
    <w:rsid w:val="00DD1FA3"/>
    <w:rsid w:val="00DD21E3"/>
    <w:rsid w:val="00DD2464"/>
    <w:rsid w:val="00DD25DA"/>
    <w:rsid w:val="00DD25DD"/>
    <w:rsid w:val="00DD2635"/>
    <w:rsid w:val="00DD26C6"/>
    <w:rsid w:val="00DD2851"/>
    <w:rsid w:val="00DD28DF"/>
    <w:rsid w:val="00DD2946"/>
    <w:rsid w:val="00DD2947"/>
    <w:rsid w:val="00DD2AD1"/>
    <w:rsid w:val="00DD2AE5"/>
    <w:rsid w:val="00DD2D28"/>
    <w:rsid w:val="00DD2F5E"/>
    <w:rsid w:val="00DD303B"/>
    <w:rsid w:val="00DD306A"/>
    <w:rsid w:val="00DD32B5"/>
    <w:rsid w:val="00DD3451"/>
    <w:rsid w:val="00DD3496"/>
    <w:rsid w:val="00DD35E3"/>
    <w:rsid w:val="00DD3607"/>
    <w:rsid w:val="00DD3684"/>
    <w:rsid w:val="00DD371C"/>
    <w:rsid w:val="00DD3720"/>
    <w:rsid w:val="00DD38F1"/>
    <w:rsid w:val="00DD3C1F"/>
    <w:rsid w:val="00DD3C5F"/>
    <w:rsid w:val="00DD3D95"/>
    <w:rsid w:val="00DD3E4C"/>
    <w:rsid w:val="00DD3E73"/>
    <w:rsid w:val="00DD415F"/>
    <w:rsid w:val="00DD4527"/>
    <w:rsid w:val="00DD455D"/>
    <w:rsid w:val="00DD4780"/>
    <w:rsid w:val="00DD49A5"/>
    <w:rsid w:val="00DD4C91"/>
    <w:rsid w:val="00DD4CC3"/>
    <w:rsid w:val="00DD4CC7"/>
    <w:rsid w:val="00DD4E9B"/>
    <w:rsid w:val="00DD4F4A"/>
    <w:rsid w:val="00DD4FE2"/>
    <w:rsid w:val="00DD5296"/>
    <w:rsid w:val="00DD5326"/>
    <w:rsid w:val="00DD534A"/>
    <w:rsid w:val="00DD546F"/>
    <w:rsid w:val="00DD555A"/>
    <w:rsid w:val="00DD5C1C"/>
    <w:rsid w:val="00DD5C61"/>
    <w:rsid w:val="00DD5E55"/>
    <w:rsid w:val="00DD5EF8"/>
    <w:rsid w:val="00DD6086"/>
    <w:rsid w:val="00DD6271"/>
    <w:rsid w:val="00DD6558"/>
    <w:rsid w:val="00DD6738"/>
    <w:rsid w:val="00DD67CE"/>
    <w:rsid w:val="00DD6944"/>
    <w:rsid w:val="00DD6EAB"/>
    <w:rsid w:val="00DD7064"/>
    <w:rsid w:val="00DD709F"/>
    <w:rsid w:val="00DD74E2"/>
    <w:rsid w:val="00DD75E6"/>
    <w:rsid w:val="00DD7602"/>
    <w:rsid w:val="00DD772C"/>
    <w:rsid w:val="00DD7770"/>
    <w:rsid w:val="00DD77CD"/>
    <w:rsid w:val="00DD7B7B"/>
    <w:rsid w:val="00DD7CBC"/>
    <w:rsid w:val="00DD7CEE"/>
    <w:rsid w:val="00DD7DB9"/>
    <w:rsid w:val="00DE00AD"/>
    <w:rsid w:val="00DE01DE"/>
    <w:rsid w:val="00DE04EF"/>
    <w:rsid w:val="00DE06B8"/>
    <w:rsid w:val="00DE0719"/>
    <w:rsid w:val="00DE073C"/>
    <w:rsid w:val="00DE0837"/>
    <w:rsid w:val="00DE0A44"/>
    <w:rsid w:val="00DE0B70"/>
    <w:rsid w:val="00DE0CE2"/>
    <w:rsid w:val="00DE0DF1"/>
    <w:rsid w:val="00DE1131"/>
    <w:rsid w:val="00DE1132"/>
    <w:rsid w:val="00DE11FB"/>
    <w:rsid w:val="00DE13AE"/>
    <w:rsid w:val="00DE14BB"/>
    <w:rsid w:val="00DE152B"/>
    <w:rsid w:val="00DE16BB"/>
    <w:rsid w:val="00DE16F5"/>
    <w:rsid w:val="00DE1752"/>
    <w:rsid w:val="00DE1784"/>
    <w:rsid w:val="00DE18C2"/>
    <w:rsid w:val="00DE1C93"/>
    <w:rsid w:val="00DE1D2A"/>
    <w:rsid w:val="00DE1FE5"/>
    <w:rsid w:val="00DE20F2"/>
    <w:rsid w:val="00DE22BF"/>
    <w:rsid w:val="00DE22C9"/>
    <w:rsid w:val="00DE2332"/>
    <w:rsid w:val="00DE23A7"/>
    <w:rsid w:val="00DE23D6"/>
    <w:rsid w:val="00DE23F2"/>
    <w:rsid w:val="00DE23FB"/>
    <w:rsid w:val="00DE244D"/>
    <w:rsid w:val="00DE2452"/>
    <w:rsid w:val="00DE2561"/>
    <w:rsid w:val="00DE25D2"/>
    <w:rsid w:val="00DE27AF"/>
    <w:rsid w:val="00DE299A"/>
    <w:rsid w:val="00DE2AEA"/>
    <w:rsid w:val="00DE3005"/>
    <w:rsid w:val="00DE30AF"/>
    <w:rsid w:val="00DE321D"/>
    <w:rsid w:val="00DE325B"/>
    <w:rsid w:val="00DE338A"/>
    <w:rsid w:val="00DE3478"/>
    <w:rsid w:val="00DE3775"/>
    <w:rsid w:val="00DE39A5"/>
    <w:rsid w:val="00DE3AD4"/>
    <w:rsid w:val="00DE3B0D"/>
    <w:rsid w:val="00DE3C1A"/>
    <w:rsid w:val="00DE3CE0"/>
    <w:rsid w:val="00DE3D47"/>
    <w:rsid w:val="00DE3D85"/>
    <w:rsid w:val="00DE402B"/>
    <w:rsid w:val="00DE41BD"/>
    <w:rsid w:val="00DE4325"/>
    <w:rsid w:val="00DE438D"/>
    <w:rsid w:val="00DE43FD"/>
    <w:rsid w:val="00DE459D"/>
    <w:rsid w:val="00DE4D23"/>
    <w:rsid w:val="00DE4DEC"/>
    <w:rsid w:val="00DE4E4E"/>
    <w:rsid w:val="00DE4F64"/>
    <w:rsid w:val="00DE4F94"/>
    <w:rsid w:val="00DE4FA6"/>
    <w:rsid w:val="00DE5042"/>
    <w:rsid w:val="00DE51C8"/>
    <w:rsid w:val="00DE527A"/>
    <w:rsid w:val="00DE5344"/>
    <w:rsid w:val="00DE5374"/>
    <w:rsid w:val="00DE54BC"/>
    <w:rsid w:val="00DE5637"/>
    <w:rsid w:val="00DE5715"/>
    <w:rsid w:val="00DE5744"/>
    <w:rsid w:val="00DE5853"/>
    <w:rsid w:val="00DE58FD"/>
    <w:rsid w:val="00DE59D7"/>
    <w:rsid w:val="00DE5A0F"/>
    <w:rsid w:val="00DE5A37"/>
    <w:rsid w:val="00DE5BC6"/>
    <w:rsid w:val="00DE5E71"/>
    <w:rsid w:val="00DE61F7"/>
    <w:rsid w:val="00DE62ED"/>
    <w:rsid w:val="00DE631F"/>
    <w:rsid w:val="00DE643E"/>
    <w:rsid w:val="00DE64EE"/>
    <w:rsid w:val="00DE6568"/>
    <w:rsid w:val="00DE6607"/>
    <w:rsid w:val="00DE69F7"/>
    <w:rsid w:val="00DE6B71"/>
    <w:rsid w:val="00DE6C31"/>
    <w:rsid w:val="00DE6C8B"/>
    <w:rsid w:val="00DE6E03"/>
    <w:rsid w:val="00DE7099"/>
    <w:rsid w:val="00DE70EB"/>
    <w:rsid w:val="00DE797D"/>
    <w:rsid w:val="00DE7B64"/>
    <w:rsid w:val="00DE7D0B"/>
    <w:rsid w:val="00DE7D5A"/>
    <w:rsid w:val="00DE7D75"/>
    <w:rsid w:val="00DE7D82"/>
    <w:rsid w:val="00DE7DA6"/>
    <w:rsid w:val="00DE7ED4"/>
    <w:rsid w:val="00DE7F55"/>
    <w:rsid w:val="00DE7FA8"/>
    <w:rsid w:val="00DE7FCF"/>
    <w:rsid w:val="00DF0149"/>
    <w:rsid w:val="00DF0175"/>
    <w:rsid w:val="00DF0263"/>
    <w:rsid w:val="00DF03CA"/>
    <w:rsid w:val="00DF05F5"/>
    <w:rsid w:val="00DF0673"/>
    <w:rsid w:val="00DF0717"/>
    <w:rsid w:val="00DF073A"/>
    <w:rsid w:val="00DF08E7"/>
    <w:rsid w:val="00DF0928"/>
    <w:rsid w:val="00DF0B19"/>
    <w:rsid w:val="00DF0B70"/>
    <w:rsid w:val="00DF0B7E"/>
    <w:rsid w:val="00DF0C40"/>
    <w:rsid w:val="00DF0DD2"/>
    <w:rsid w:val="00DF0FCF"/>
    <w:rsid w:val="00DF1030"/>
    <w:rsid w:val="00DF106E"/>
    <w:rsid w:val="00DF13EE"/>
    <w:rsid w:val="00DF1441"/>
    <w:rsid w:val="00DF15F8"/>
    <w:rsid w:val="00DF16FD"/>
    <w:rsid w:val="00DF1747"/>
    <w:rsid w:val="00DF17A8"/>
    <w:rsid w:val="00DF19BF"/>
    <w:rsid w:val="00DF1A76"/>
    <w:rsid w:val="00DF1C1A"/>
    <w:rsid w:val="00DF1FFD"/>
    <w:rsid w:val="00DF2481"/>
    <w:rsid w:val="00DF25A8"/>
    <w:rsid w:val="00DF2870"/>
    <w:rsid w:val="00DF2BA0"/>
    <w:rsid w:val="00DF2BA6"/>
    <w:rsid w:val="00DF2BB8"/>
    <w:rsid w:val="00DF2EF6"/>
    <w:rsid w:val="00DF2F1D"/>
    <w:rsid w:val="00DF310F"/>
    <w:rsid w:val="00DF3125"/>
    <w:rsid w:val="00DF32CE"/>
    <w:rsid w:val="00DF346C"/>
    <w:rsid w:val="00DF3485"/>
    <w:rsid w:val="00DF3588"/>
    <w:rsid w:val="00DF3A9F"/>
    <w:rsid w:val="00DF3C0A"/>
    <w:rsid w:val="00DF3D12"/>
    <w:rsid w:val="00DF3D53"/>
    <w:rsid w:val="00DF3DD4"/>
    <w:rsid w:val="00DF3DDC"/>
    <w:rsid w:val="00DF3E0B"/>
    <w:rsid w:val="00DF3E99"/>
    <w:rsid w:val="00DF3ED4"/>
    <w:rsid w:val="00DF3F29"/>
    <w:rsid w:val="00DF409D"/>
    <w:rsid w:val="00DF412C"/>
    <w:rsid w:val="00DF4298"/>
    <w:rsid w:val="00DF43BE"/>
    <w:rsid w:val="00DF43EA"/>
    <w:rsid w:val="00DF493F"/>
    <w:rsid w:val="00DF4993"/>
    <w:rsid w:val="00DF4B23"/>
    <w:rsid w:val="00DF4C3E"/>
    <w:rsid w:val="00DF4CBA"/>
    <w:rsid w:val="00DF4D58"/>
    <w:rsid w:val="00DF4FAB"/>
    <w:rsid w:val="00DF50CA"/>
    <w:rsid w:val="00DF56E5"/>
    <w:rsid w:val="00DF57BF"/>
    <w:rsid w:val="00DF5865"/>
    <w:rsid w:val="00DF5A67"/>
    <w:rsid w:val="00DF5BB8"/>
    <w:rsid w:val="00DF5C61"/>
    <w:rsid w:val="00DF5DB4"/>
    <w:rsid w:val="00DF5DFF"/>
    <w:rsid w:val="00DF5E79"/>
    <w:rsid w:val="00DF5FCC"/>
    <w:rsid w:val="00DF60FE"/>
    <w:rsid w:val="00DF6243"/>
    <w:rsid w:val="00DF6307"/>
    <w:rsid w:val="00DF6373"/>
    <w:rsid w:val="00DF642F"/>
    <w:rsid w:val="00DF6516"/>
    <w:rsid w:val="00DF6603"/>
    <w:rsid w:val="00DF6695"/>
    <w:rsid w:val="00DF6800"/>
    <w:rsid w:val="00DF6889"/>
    <w:rsid w:val="00DF6954"/>
    <w:rsid w:val="00DF6AA2"/>
    <w:rsid w:val="00DF6BE1"/>
    <w:rsid w:val="00DF6C21"/>
    <w:rsid w:val="00DF6CBE"/>
    <w:rsid w:val="00DF6E9D"/>
    <w:rsid w:val="00DF6F62"/>
    <w:rsid w:val="00DF714D"/>
    <w:rsid w:val="00DF71E3"/>
    <w:rsid w:val="00DF7217"/>
    <w:rsid w:val="00DF72B3"/>
    <w:rsid w:val="00DF74F8"/>
    <w:rsid w:val="00DF75E7"/>
    <w:rsid w:val="00DF7757"/>
    <w:rsid w:val="00DF7A02"/>
    <w:rsid w:val="00DF7B3A"/>
    <w:rsid w:val="00DF7BDB"/>
    <w:rsid w:val="00DF7F41"/>
    <w:rsid w:val="00E00023"/>
    <w:rsid w:val="00E00237"/>
    <w:rsid w:val="00E003CB"/>
    <w:rsid w:val="00E003CF"/>
    <w:rsid w:val="00E003E3"/>
    <w:rsid w:val="00E00459"/>
    <w:rsid w:val="00E0053B"/>
    <w:rsid w:val="00E0058D"/>
    <w:rsid w:val="00E006B4"/>
    <w:rsid w:val="00E00719"/>
    <w:rsid w:val="00E0073E"/>
    <w:rsid w:val="00E00886"/>
    <w:rsid w:val="00E00B9D"/>
    <w:rsid w:val="00E00DCC"/>
    <w:rsid w:val="00E00DF0"/>
    <w:rsid w:val="00E00E32"/>
    <w:rsid w:val="00E00FAA"/>
    <w:rsid w:val="00E0114F"/>
    <w:rsid w:val="00E0119B"/>
    <w:rsid w:val="00E012A0"/>
    <w:rsid w:val="00E0159E"/>
    <w:rsid w:val="00E0173F"/>
    <w:rsid w:val="00E018C6"/>
    <w:rsid w:val="00E0192D"/>
    <w:rsid w:val="00E019A1"/>
    <w:rsid w:val="00E019A9"/>
    <w:rsid w:val="00E01AB4"/>
    <w:rsid w:val="00E01B26"/>
    <w:rsid w:val="00E01BF8"/>
    <w:rsid w:val="00E01C18"/>
    <w:rsid w:val="00E01D84"/>
    <w:rsid w:val="00E01DF4"/>
    <w:rsid w:val="00E01E7F"/>
    <w:rsid w:val="00E01F51"/>
    <w:rsid w:val="00E01F84"/>
    <w:rsid w:val="00E01FA8"/>
    <w:rsid w:val="00E020A1"/>
    <w:rsid w:val="00E02196"/>
    <w:rsid w:val="00E022D7"/>
    <w:rsid w:val="00E025B1"/>
    <w:rsid w:val="00E025BA"/>
    <w:rsid w:val="00E0270D"/>
    <w:rsid w:val="00E0274F"/>
    <w:rsid w:val="00E0290B"/>
    <w:rsid w:val="00E0290F"/>
    <w:rsid w:val="00E029EB"/>
    <w:rsid w:val="00E02ED1"/>
    <w:rsid w:val="00E0308E"/>
    <w:rsid w:val="00E030C8"/>
    <w:rsid w:val="00E034A8"/>
    <w:rsid w:val="00E034AE"/>
    <w:rsid w:val="00E03579"/>
    <w:rsid w:val="00E03627"/>
    <w:rsid w:val="00E039F6"/>
    <w:rsid w:val="00E03A75"/>
    <w:rsid w:val="00E03ACF"/>
    <w:rsid w:val="00E03AEA"/>
    <w:rsid w:val="00E03B0A"/>
    <w:rsid w:val="00E03DCF"/>
    <w:rsid w:val="00E03F81"/>
    <w:rsid w:val="00E0400E"/>
    <w:rsid w:val="00E0423B"/>
    <w:rsid w:val="00E04329"/>
    <w:rsid w:val="00E04407"/>
    <w:rsid w:val="00E04773"/>
    <w:rsid w:val="00E04778"/>
    <w:rsid w:val="00E04811"/>
    <w:rsid w:val="00E04860"/>
    <w:rsid w:val="00E04913"/>
    <w:rsid w:val="00E04BC3"/>
    <w:rsid w:val="00E04D6B"/>
    <w:rsid w:val="00E04D9C"/>
    <w:rsid w:val="00E04EA3"/>
    <w:rsid w:val="00E04EA8"/>
    <w:rsid w:val="00E04FE5"/>
    <w:rsid w:val="00E05061"/>
    <w:rsid w:val="00E050B7"/>
    <w:rsid w:val="00E05101"/>
    <w:rsid w:val="00E052E8"/>
    <w:rsid w:val="00E05455"/>
    <w:rsid w:val="00E05489"/>
    <w:rsid w:val="00E056D3"/>
    <w:rsid w:val="00E05BB6"/>
    <w:rsid w:val="00E05D84"/>
    <w:rsid w:val="00E05E5D"/>
    <w:rsid w:val="00E05F52"/>
    <w:rsid w:val="00E05F7A"/>
    <w:rsid w:val="00E061E2"/>
    <w:rsid w:val="00E062E4"/>
    <w:rsid w:val="00E066E6"/>
    <w:rsid w:val="00E068D2"/>
    <w:rsid w:val="00E069D5"/>
    <w:rsid w:val="00E06B66"/>
    <w:rsid w:val="00E06DD9"/>
    <w:rsid w:val="00E0701F"/>
    <w:rsid w:val="00E07266"/>
    <w:rsid w:val="00E07396"/>
    <w:rsid w:val="00E0763B"/>
    <w:rsid w:val="00E07791"/>
    <w:rsid w:val="00E079DD"/>
    <w:rsid w:val="00E07AA3"/>
    <w:rsid w:val="00E07BBB"/>
    <w:rsid w:val="00E07C8E"/>
    <w:rsid w:val="00E07F91"/>
    <w:rsid w:val="00E1006D"/>
    <w:rsid w:val="00E1020C"/>
    <w:rsid w:val="00E102C0"/>
    <w:rsid w:val="00E106EA"/>
    <w:rsid w:val="00E108F4"/>
    <w:rsid w:val="00E10AD9"/>
    <w:rsid w:val="00E10B8D"/>
    <w:rsid w:val="00E10BBD"/>
    <w:rsid w:val="00E10F24"/>
    <w:rsid w:val="00E10F71"/>
    <w:rsid w:val="00E10FE6"/>
    <w:rsid w:val="00E111AF"/>
    <w:rsid w:val="00E11289"/>
    <w:rsid w:val="00E1136A"/>
    <w:rsid w:val="00E114E7"/>
    <w:rsid w:val="00E116D9"/>
    <w:rsid w:val="00E11734"/>
    <w:rsid w:val="00E117FB"/>
    <w:rsid w:val="00E119AA"/>
    <w:rsid w:val="00E11AA7"/>
    <w:rsid w:val="00E11AFC"/>
    <w:rsid w:val="00E11D88"/>
    <w:rsid w:val="00E11DED"/>
    <w:rsid w:val="00E11E6E"/>
    <w:rsid w:val="00E11F64"/>
    <w:rsid w:val="00E11F88"/>
    <w:rsid w:val="00E1200F"/>
    <w:rsid w:val="00E1212D"/>
    <w:rsid w:val="00E12189"/>
    <w:rsid w:val="00E1237B"/>
    <w:rsid w:val="00E12433"/>
    <w:rsid w:val="00E1245C"/>
    <w:rsid w:val="00E124C6"/>
    <w:rsid w:val="00E127ED"/>
    <w:rsid w:val="00E12808"/>
    <w:rsid w:val="00E1280E"/>
    <w:rsid w:val="00E12845"/>
    <w:rsid w:val="00E128DF"/>
    <w:rsid w:val="00E12C2B"/>
    <w:rsid w:val="00E12F2B"/>
    <w:rsid w:val="00E1330B"/>
    <w:rsid w:val="00E13589"/>
    <w:rsid w:val="00E137BD"/>
    <w:rsid w:val="00E13842"/>
    <w:rsid w:val="00E1385B"/>
    <w:rsid w:val="00E139CC"/>
    <w:rsid w:val="00E13A5D"/>
    <w:rsid w:val="00E13C25"/>
    <w:rsid w:val="00E13C86"/>
    <w:rsid w:val="00E13EF2"/>
    <w:rsid w:val="00E14379"/>
    <w:rsid w:val="00E14646"/>
    <w:rsid w:val="00E14720"/>
    <w:rsid w:val="00E14B25"/>
    <w:rsid w:val="00E14B42"/>
    <w:rsid w:val="00E14B6A"/>
    <w:rsid w:val="00E14CB8"/>
    <w:rsid w:val="00E14E7D"/>
    <w:rsid w:val="00E14F18"/>
    <w:rsid w:val="00E14F2D"/>
    <w:rsid w:val="00E14F52"/>
    <w:rsid w:val="00E14FE6"/>
    <w:rsid w:val="00E15106"/>
    <w:rsid w:val="00E151C8"/>
    <w:rsid w:val="00E15270"/>
    <w:rsid w:val="00E15457"/>
    <w:rsid w:val="00E154E4"/>
    <w:rsid w:val="00E154ED"/>
    <w:rsid w:val="00E155A8"/>
    <w:rsid w:val="00E1566A"/>
    <w:rsid w:val="00E158A9"/>
    <w:rsid w:val="00E15A0F"/>
    <w:rsid w:val="00E15B0D"/>
    <w:rsid w:val="00E15EF0"/>
    <w:rsid w:val="00E15F61"/>
    <w:rsid w:val="00E15FF5"/>
    <w:rsid w:val="00E1607C"/>
    <w:rsid w:val="00E160B1"/>
    <w:rsid w:val="00E162B3"/>
    <w:rsid w:val="00E165C7"/>
    <w:rsid w:val="00E16815"/>
    <w:rsid w:val="00E16AA0"/>
    <w:rsid w:val="00E16AE4"/>
    <w:rsid w:val="00E16B72"/>
    <w:rsid w:val="00E16C26"/>
    <w:rsid w:val="00E16D15"/>
    <w:rsid w:val="00E16DA3"/>
    <w:rsid w:val="00E17055"/>
    <w:rsid w:val="00E17121"/>
    <w:rsid w:val="00E17245"/>
    <w:rsid w:val="00E172CC"/>
    <w:rsid w:val="00E1730E"/>
    <w:rsid w:val="00E17458"/>
    <w:rsid w:val="00E17594"/>
    <w:rsid w:val="00E175D1"/>
    <w:rsid w:val="00E175F6"/>
    <w:rsid w:val="00E17710"/>
    <w:rsid w:val="00E178EC"/>
    <w:rsid w:val="00E179D1"/>
    <w:rsid w:val="00E17AB7"/>
    <w:rsid w:val="00E17ABC"/>
    <w:rsid w:val="00E17BE1"/>
    <w:rsid w:val="00E17D1C"/>
    <w:rsid w:val="00E17DB4"/>
    <w:rsid w:val="00E20191"/>
    <w:rsid w:val="00E20201"/>
    <w:rsid w:val="00E20208"/>
    <w:rsid w:val="00E20285"/>
    <w:rsid w:val="00E202C6"/>
    <w:rsid w:val="00E202E4"/>
    <w:rsid w:val="00E20343"/>
    <w:rsid w:val="00E205B0"/>
    <w:rsid w:val="00E20735"/>
    <w:rsid w:val="00E2080E"/>
    <w:rsid w:val="00E20939"/>
    <w:rsid w:val="00E209A8"/>
    <w:rsid w:val="00E20C57"/>
    <w:rsid w:val="00E20C74"/>
    <w:rsid w:val="00E20CA2"/>
    <w:rsid w:val="00E20EA1"/>
    <w:rsid w:val="00E21059"/>
    <w:rsid w:val="00E2150A"/>
    <w:rsid w:val="00E21689"/>
    <w:rsid w:val="00E2179A"/>
    <w:rsid w:val="00E219AF"/>
    <w:rsid w:val="00E21A93"/>
    <w:rsid w:val="00E21C01"/>
    <w:rsid w:val="00E21C4E"/>
    <w:rsid w:val="00E21DB4"/>
    <w:rsid w:val="00E21FAA"/>
    <w:rsid w:val="00E2220B"/>
    <w:rsid w:val="00E2233A"/>
    <w:rsid w:val="00E22573"/>
    <w:rsid w:val="00E22863"/>
    <w:rsid w:val="00E22B13"/>
    <w:rsid w:val="00E22B63"/>
    <w:rsid w:val="00E22D5F"/>
    <w:rsid w:val="00E22E27"/>
    <w:rsid w:val="00E2309C"/>
    <w:rsid w:val="00E2324D"/>
    <w:rsid w:val="00E23267"/>
    <w:rsid w:val="00E233CC"/>
    <w:rsid w:val="00E23427"/>
    <w:rsid w:val="00E23451"/>
    <w:rsid w:val="00E234B2"/>
    <w:rsid w:val="00E23532"/>
    <w:rsid w:val="00E23631"/>
    <w:rsid w:val="00E237B6"/>
    <w:rsid w:val="00E23803"/>
    <w:rsid w:val="00E23829"/>
    <w:rsid w:val="00E23852"/>
    <w:rsid w:val="00E238A9"/>
    <w:rsid w:val="00E23902"/>
    <w:rsid w:val="00E23912"/>
    <w:rsid w:val="00E23932"/>
    <w:rsid w:val="00E2393D"/>
    <w:rsid w:val="00E23BAA"/>
    <w:rsid w:val="00E23BCD"/>
    <w:rsid w:val="00E23CBF"/>
    <w:rsid w:val="00E23D17"/>
    <w:rsid w:val="00E23D93"/>
    <w:rsid w:val="00E23F59"/>
    <w:rsid w:val="00E24004"/>
    <w:rsid w:val="00E24031"/>
    <w:rsid w:val="00E2422C"/>
    <w:rsid w:val="00E2426E"/>
    <w:rsid w:val="00E2447F"/>
    <w:rsid w:val="00E24490"/>
    <w:rsid w:val="00E24777"/>
    <w:rsid w:val="00E24B11"/>
    <w:rsid w:val="00E24CD2"/>
    <w:rsid w:val="00E24F0E"/>
    <w:rsid w:val="00E24FC9"/>
    <w:rsid w:val="00E25035"/>
    <w:rsid w:val="00E25168"/>
    <w:rsid w:val="00E25198"/>
    <w:rsid w:val="00E251E6"/>
    <w:rsid w:val="00E2528C"/>
    <w:rsid w:val="00E252D4"/>
    <w:rsid w:val="00E25530"/>
    <w:rsid w:val="00E25539"/>
    <w:rsid w:val="00E255DD"/>
    <w:rsid w:val="00E25BC7"/>
    <w:rsid w:val="00E25C4C"/>
    <w:rsid w:val="00E25FDF"/>
    <w:rsid w:val="00E2603E"/>
    <w:rsid w:val="00E260AA"/>
    <w:rsid w:val="00E2632C"/>
    <w:rsid w:val="00E263DD"/>
    <w:rsid w:val="00E26430"/>
    <w:rsid w:val="00E26444"/>
    <w:rsid w:val="00E2674C"/>
    <w:rsid w:val="00E2698E"/>
    <w:rsid w:val="00E26B71"/>
    <w:rsid w:val="00E26CDD"/>
    <w:rsid w:val="00E26DDE"/>
    <w:rsid w:val="00E26E55"/>
    <w:rsid w:val="00E270CA"/>
    <w:rsid w:val="00E27102"/>
    <w:rsid w:val="00E27184"/>
    <w:rsid w:val="00E271BE"/>
    <w:rsid w:val="00E2721A"/>
    <w:rsid w:val="00E274BA"/>
    <w:rsid w:val="00E2753C"/>
    <w:rsid w:val="00E27578"/>
    <w:rsid w:val="00E27900"/>
    <w:rsid w:val="00E27958"/>
    <w:rsid w:val="00E27A5D"/>
    <w:rsid w:val="00E27AE0"/>
    <w:rsid w:val="00E27B3A"/>
    <w:rsid w:val="00E27B8F"/>
    <w:rsid w:val="00E3026B"/>
    <w:rsid w:val="00E30345"/>
    <w:rsid w:val="00E303DF"/>
    <w:rsid w:val="00E30421"/>
    <w:rsid w:val="00E30502"/>
    <w:rsid w:val="00E30516"/>
    <w:rsid w:val="00E30571"/>
    <w:rsid w:val="00E305D4"/>
    <w:rsid w:val="00E30831"/>
    <w:rsid w:val="00E30863"/>
    <w:rsid w:val="00E30944"/>
    <w:rsid w:val="00E30977"/>
    <w:rsid w:val="00E30B6E"/>
    <w:rsid w:val="00E30E10"/>
    <w:rsid w:val="00E31152"/>
    <w:rsid w:val="00E311A9"/>
    <w:rsid w:val="00E312EB"/>
    <w:rsid w:val="00E312F0"/>
    <w:rsid w:val="00E3140A"/>
    <w:rsid w:val="00E317F0"/>
    <w:rsid w:val="00E3199C"/>
    <w:rsid w:val="00E31A39"/>
    <w:rsid w:val="00E31C8A"/>
    <w:rsid w:val="00E31DE0"/>
    <w:rsid w:val="00E31F28"/>
    <w:rsid w:val="00E31F6E"/>
    <w:rsid w:val="00E31FE4"/>
    <w:rsid w:val="00E3201E"/>
    <w:rsid w:val="00E32045"/>
    <w:rsid w:val="00E32058"/>
    <w:rsid w:val="00E32201"/>
    <w:rsid w:val="00E32446"/>
    <w:rsid w:val="00E32456"/>
    <w:rsid w:val="00E324A0"/>
    <w:rsid w:val="00E325B6"/>
    <w:rsid w:val="00E325D1"/>
    <w:rsid w:val="00E3261A"/>
    <w:rsid w:val="00E326B8"/>
    <w:rsid w:val="00E3271E"/>
    <w:rsid w:val="00E3280F"/>
    <w:rsid w:val="00E32A3F"/>
    <w:rsid w:val="00E32CC6"/>
    <w:rsid w:val="00E32D30"/>
    <w:rsid w:val="00E32E8E"/>
    <w:rsid w:val="00E32FE7"/>
    <w:rsid w:val="00E32FF1"/>
    <w:rsid w:val="00E33004"/>
    <w:rsid w:val="00E330DF"/>
    <w:rsid w:val="00E33189"/>
    <w:rsid w:val="00E332C5"/>
    <w:rsid w:val="00E3332E"/>
    <w:rsid w:val="00E33571"/>
    <w:rsid w:val="00E3399F"/>
    <w:rsid w:val="00E339CE"/>
    <w:rsid w:val="00E33B91"/>
    <w:rsid w:val="00E33BCF"/>
    <w:rsid w:val="00E33BEB"/>
    <w:rsid w:val="00E33C7C"/>
    <w:rsid w:val="00E33D7C"/>
    <w:rsid w:val="00E33F80"/>
    <w:rsid w:val="00E33FE0"/>
    <w:rsid w:val="00E3402A"/>
    <w:rsid w:val="00E34169"/>
    <w:rsid w:val="00E341CB"/>
    <w:rsid w:val="00E34321"/>
    <w:rsid w:val="00E34546"/>
    <w:rsid w:val="00E34967"/>
    <w:rsid w:val="00E34A86"/>
    <w:rsid w:val="00E34CF8"/>
    <w:rsid w:val="00E34D7D"/>
    <w:rsid w:val="00E34E8A"/>
    <w:rsid w:val="00E34FFC"/>
    <w:rsid w:val="00E35077"/>
    <w:rsid w:val="00E350A4"/>
    <w:rsid w:val="00E351C7"/>
    <w:rsid w:val="00E3531A"/>
    <w:rsid w:val="00E3536A"/>
    <w:rsid w:val="00E353A0"/>
    <w:rsid w:val="00E353AB"/>
    <w:rsid w:val="00E3549C"/>
    <w:rsid w:val="00E354CC"/>
    <w:rsid w:val="00E355A2"/>
    <w:rsid w:val="00E355C4"/>
    <w:rsid w:val="00E35734"/>
    <w:rsid w:val="00E357B3"/>
    <w:rsid w:val="00E358D8"/>
    <w:rsid w:val="00E35A30"/>
    <w:rsid w:val="00E35BC1"/>
    <w:rsid w:val="00E35D4E"/>
    <w:rsid w:val="00E35F86"/>
    <w:rsid w:val="00E360B6"/>
    <w:rsid w:val="00E36845"/>
    <w:rsid w:val="00E36A16"/>
    <w:rsid w:val="00E36E45"/>
    <w:rsid w:val="00E36F21"/>
    <w:rsid w:val="00E36F84"/>
    <w:rsid w:val="00E37023"/>
    <w:rsid w:val="00E37248"/>
    <w:rsid w:val="00E3739F"/>
    <w:rsid w:val="00E3746D"/>
    <w:rsid w:val="00E3754D"/>
    <w:rsid w:val="00E3761F"/>
    <w:rsid w:val="00E37661"/>
    <w:rsid w:val="00E3769F"/>
    <w:rsid w:val="00E377DB"/>
    <w:rsid w:val="00E37870"/>
    <w:rsid w:val="00E37906"/>
    <w:rsid w:val="00E379EA"/>
    <w:rsid w:val="00E37BA4"/>
    <w:rsid w:val="00E37BB9"/>
    <w:rsid w:val="00E37BFE"/>
    <w:rsid w:val="00E37E21"/>
    <w:rsid w:val="00E37E3F"/>
    <w:rsid w:val="00E37FF5"/>
    <w:rsid w:val="00E401B1"/>
    <w:rsid w:val="00E40239"/>
    <w:rsid w:val="00E402C3"/>
    <w:rsid w:val="00E4058A"/>
    <w:rsid w:val="00E405CA"/>
    <w:rsid w:val="00E4087B"/>
    <w:rsid w:val="00E40B52"/>
    <w:rsid w:val="00E40DF3"/>
    <w:rsid w:val="00E40E04"/>
    <w:rsid w:val="00E40F13"/>
    <w:rsid w:val="00E40F65"/>
    <w:rsid w:val="00E40FDC"/>
    <w:rsid w:val="00E4103F"/>
    <w:rsid w:val="00E41048"/>
    <w:rsid w:val="00E41172"/>
    <w:rsid w:val="00E411E2"/>
    <w:rsid w:val="00E4125C"/>
    <w:rsid w:val="00E41368"/>
    <w:rsid w:val="00E4141F"/>
    <w:rsid w:val="00E415A6"/>
    <w:rsid w:val="00E415A9"/>
    <w:rsid w:val="00E4160C"/>
    <w:rsid w:val="00E416CC"/>
    <w:rsid w:val="00E41826"/>
    <w:rsid w:val="00E419D4"/>
    <w:rsid w:val="00E41A01"/>
    <w:rsid w:val="00E41A1F"/>
    <w:rsid w:val="00E41AF2"/>
    <w:rsid w:val="00E41B3A"/>
    <w:rsid w:val="00E41C16"/>
    <w:rsid w:val="00E41C5D"/>
    <w:rsid w:val="00E41CCD"/>
    <w:rsid w:val="00E41ED7"/>
    <w:rsid w:val="00E41F46"/>
    <w:rsid w:val="00E42257"/>
    <w:rsid w:val="00E42319"/>
    <w:rsid w:val="00E423E2"/>
    <w:rsid w:val="00E42462"/>
    <w:rsid w:val="00E42551"/>
    <w:rsid w:val="00E4267A"/>
    <w:rsid w:val="00E42718"/>
    <w:rsid w:val="00E4288F"/>
    <w:rsid w:val="00E428E9"/>
    <w:rsid w:val="00E429EF"/>
    <w:rsid w:val="00E42A71"/>
    <w:rsid w:val="00E42C38"/>
    <w:rsid w:val="00E42D9A"/>
    <w:rsid w:val="00E42DE3"/>
    <w:rsid w:val="00E42FAB"/>
    <w:rsid w:val="00E42FBC"/>
    <w:rsid w:val="00E43033"/>
    <w:rsid w:val="00E43068"/>
    <w:rsid w:val="00E4308E"/>
    <w:rsid w:val="00E432D2"/>
    <w:rsid w:val="00E4347F"/>
    <w:rsid w:val="00E43530"/>
    <w:rsid w:val="00E43679"/>
    <w:rsid w:val="00E437A4"/>
    <w:rsid w:val="00E438AE"/>
    <w:rsid w:val="00E43A23"/>
    <w:rsid w:val="00E43AEB"/>
    <w:rsid w:val="00E43B32"/>
    <w:rsid w:val="00E43E05"/>
    <w:rsid w:val="00E43F14"/>
    <w:rsid w:val="00E43F83"/>
    <w:rsid w:val="00E44221"/>
    <w:rsid w:val="00E4422E"/>
    <w:rsid w:val="00E442D6"/>
    <w:rsid w:val="00E4431E"/>
    <w:rsid w:val="00E44454"/>
    <w:rsid w:val="00E44566"/>
    <w:rsid w:val="00E4462D"/>
    <w:rsid w:val="00E4462E"/>
    <w:rsid w:val="00E447C3"/>
    <w:rsid w:val="00E44871"/>
    <w:rsid w:val="00E4491B"/>
    <w:rsid w:val="00E44F5A"/>
    <w:rsid w:val="00E45013"/>
    <w:rsid w:val="00E4509D"/>
    <w:rsid w:val="00E45122"/>
    <w:rsid w:val="00E45234"/>
    <w:rsid w:val="00E453A5"/>
    <w:rsid w:val="00E454DD"/>
    <w:rsid w:val="00E455CE"/>
    <w:rsid w:val="00E456AF"/>
    <w:rsid w:val="00E45770"/>
    <w:rsid w:val="00E4596F"/>
    <w:rsid w:val="00E45AE7"/>
    <w:rsid w:val="00E45BEB"/>
    <w:rsid w:val="00E45BF9"/>
    <w:rsid w:val="00E45C19"/>
    <w:rsid w:val="00E45C6C"/>
    <w:rsid w:val="00E45DF9"/>
    <w:rsid w:val="00E45E27"/>
    <w:rsid w:val="00E45F57"/>
    <w:rsid w:val="00E45FF4"/>
    <w:rsid w:val="00E46062"/>
    <w:rsid w:val="00E461DC"/>
    <w:rsid w:val="00E464E9"/>
    <w:rsid w:val="00E4650F"/>
    <w:rsid w:val="00E46674"/>
    <w:rsid w:val="00E4680B"/>
    <w:rsid w:val="00E46847"/>
    <w:rsid w:val="00E46944"/>
    <w:rsid w:val="00E46A9B"/>
    <w:rsid w:val="00E46D01"/>
    <w:rsid w:val="00E46E42"/>
    <w:rsid w:val="00E47039"/>
    <w:rsid w:val="00E47101"/>
    <w:rsid w:val="00E47232"/>
    <w:rsid w:val="00E472A1"/>
    <w:rsid w:val="00E474A7"/>
    <w:rsid w:val="00E47738"/>
    <w:rsid w:val="00E47904"/>
    <w:rsid w:val="00E47920"/>
    <w:rsid w:val="00E47ADB"/>
    <w:rsid w:val="00E47F5C"/>
    <w:rsid w:val="00E50150"/>
    <w:rsid w:val="00E502A2"/>
    <w:rsid w:val="00E5050F"/>
    <w:rsid w:val="00E50731"/>
    <w:rsid w:val="00E5083E"/>
    <w:rsid w:val="00E50E9D"/>
    <w:rsid w:val="00E51068"/>
    <w:rsid w:val="00E51089"/>
    <w:rsid w:val="00E510D8"/>
    <w:rsid w:val="00E511CB"/>
    <w:rsid w:val="00E5185A"/>
    <w:rsid w:val="00E518A0"/>
    <w:rsid w:val="00E518F3"/>
    <w:rsid w:val="00E5190B"/>
    <w:rsid w:val="00E519BD"/>
    <w:rsid w:val="00E51C8C"/>
    <w:rsid w:val="00E51EB7"/>
    <w:rsid w:val="00E51EF2"/>
    <w:rsid w:val="00E51F80"/>
    <w:rsid w:val="00E5208F"/>
    <w:rsid w:val="00E52107"/>
    <w:rsid w:val="00E52179"/>
    <w:rsid w:val="00E521E9"/>
    <w:rsid w:val="00E522B2"/>
    <w:rsid w:val="00E52476"/>
    <w:rsid w:val="00E52541"/>
    <w:rsid w:val="00E52698"/>
    <w:rsid w:val="00E526DD"/>
    <w:rsid w:val="00E528E9"/>
    <w:rsid w:val="00E52A5A"/>
    <w:rsid w:val="00E52D63"/>
    <w:rsid w:val="00E52D9A"/>
    <w:rsid w:val="00E52DFC"/>
    <w:rsid w:val="00E52E53"/>
    <w:rsid w:val="00E53213"/>
    <w:rsid w:val="00E53248"/>
    <w:rsid w:val="00E53450"/>
    <w:rsid w:val="00E534C8"/>
    <w:rsid w:val="00E5369A"/>
    <w:rsid w:val="00E536F5"/>
    <w:rsid w:val="00E5376E"/>
    <w:rsid w:val="00E53807"/>
    <w:rsid w:val="00E53A1B"/>
    <w:rsid w:val="00E53A36"/>
    <w:rsid w:val="00E53B7B"/>
    <w:rsid w:val="00E53DB7"/>
    <w:rsid w:val="00E53F78"/>
    <w:rsid w:val="00E54179"/>
    <w:rsid w:val="00E541B6"/>
    <w:rsid w:val="00E542FC"/>
    <w:rsid w:val="00E5431F"/>
    <w:rsid w:val="00E54321"/>
    <w:rsid w:val="00E54476"/>
    <w:rsid w:val="00E5452A"/>
    <w:rsid w:val="00E54533"/>
    <w:rsid w:val="00E5462D"/>
    <w:rsid w:val="00E54663"/>
    <w:rsid w:val="00E54709"/>
    <w:rsid w:val="00E5496F"/>
    <w:rsid w:val="00E54C62"/>
    <w:rsid w:val="00E54DFB"/>
    <w:rsid w:val="00E54DFD"/>
    <w:rsid w:val="00E54FFF"/>
    <w:rsid w:val="00E550E4"/>
    <w:rsid w:val="00E5533F"/>
    <w:rsid w:val="00E55354"/>
    <w:rsid w:val="00E554FD"/>
    <w:rsid w:val="00E555F1"/>
    <w:rsid w:val="00E55686"/>
    <w:rsid w:val="00E55778"/>
    <w:rsid w:val="00E557B5"/>
    <w:rsid w:val="00E5597B"/>
    <w:rsid w:val="00E55BC8"/>
    <w:rsid w:val="00E55D28"/>
    <w:rsid w:val="00E55E33"/>
    <w:rsid w:val="00E55E93"/>
    <w:rsid w:val="00E55ED9"/>
    <w:rsid w:val="00E55EF5"/>
    <w:rsid w:val="00E55FAF"/>
    <w:rsid w:val="00E55FE1"/>
    <w:rsid w:val="00E5612A"/>
    <w:rsid w:val="00E561A8"/>
    <w:rsid w:val="00E561C0"/>
    <w:rsid w:val="00E56552"/>
    <w:rsid w:val="00E567AC"/>
    <w:rsid w:val="00E56804"/>
    <w:rsid w:val="00E5680F"/>
    <w:rsid w:val="00E5683F"/>
    <w:rsid w:val="00E56B82"/>
    <w:rsid w:val="00E56C2C"/>
    <w:rsid w:val="00E56C6F"/>
    <w:rsid w:val="00E56EBB"/>
    <w:rsid w:val="00E56EF9"/>
    <w:rsid w:val="00E56F95"/>
    <w:rsid w:val="00E57024"/>
    <w:rsid w:val="00E570DA"/>
    <w:rsid w:val="00E572D6"/>
    <w:rsid w:val="00E576BF"/>
    <w:rsid w:val="00E57728"/>
    <w:rsid w:val="00E5772F"/>
    <w:rsid w:val="00E5779D"/>
    <w:rsid w:val="00E579BC"/>
    <w:rsid w:val="00E57B0E"/>
    <w:rsid w:val="00E57D9F"/>
    <w:rsid w:val="00E604FA"/>
    <w:rsid w:val="00E60668"/>
    <w:rsid w:val="00E607BD"/>
    <w:rsid w:val="00E60971"/>
    <w:rsid w:val="00E60992"/>
    <w:rsid w:val="00E60B05"/>
    <w:rsid w:val="00E60D0A"/>
    <w:rsid w:val="00E60DEB"/>
    <w:rsid w:val="00E60F50"/>
    <w:rsid w:val="00E60F5E"/>
    <w:rsid w:val="00E61012"/>
    <w:rsid w:val="00E6112B"/>
    <w:rsid w:val="00E611C0"/>
    <w:rsid w:val="00E612CB"/>
    <w:rsid w:val="00E615C8"/>
    <w:rsid w:val="00E615E8"/>
    <w:rsid w:val="00E6173B"/>
    <w:rsid w:val="00E617D7"/>
    <w:rsid w:val="00E61864"/>
    <w:rsid w:val="00E61BA4"/>
    <w:rsid w:val="00E61DC6"/>
    <w:rsid w:val="00E61E38"/>
    <w:rsid w:val="00E61E6B"/>
    <w:rsid w:val="00E61EAD"/>
    <w:rsid w:val="00E62143"/>
    <w:rsid w:val="00E621B7"/>
    <w:rsid w:val="00E621CC"/>
    <w:rsid w:val="00E62273"/>
    <w:rsid w:val="00E6241B"/>
    <w:rsid w:val="00E62493"/>
    <w:rsid w:val="00E62783"/>
    <w:rsid w:val="00E627C9"/>
    <w:rsid w:val="00E628B4"/>
    <w:rsid w:val="00E628C7"/>
    <w:rsid w:val="00E628F7"/>
    <w:rsid w:val="00E62950"/>
    <w:rsid w:val="00E629C8"/>
    <w:rsid w:val="00E62C0B"/>
    <w:rsid w:val="00E62C34"/>
    <w:rsid w:val="00E62CFA"/>
    <w:rsid w:val="00E62E00"/>
    <w:rsid w:val="00E62E27"/>
    <w:rsid w:val="00E6306E"/>
    <w:rsid w:val="00E630DC"/>
    <w:rsid w:val="00E63239"/>
    <w:rsid w:val="00E6334A"/>
    <w:rsid w:val="00E63461"/>
    <w:rsid w:val="00E63577"/>
    <w:rsid w:val="00E63642"/>
    <w:rsid w:val="00E637BD"/>
    <w:rsid w:val="00E63A46"/>
    <w:rsid w:val="00E63C06"/>
    <w:rsid w:val="00E63F06"/>
    <w:rsid w:val="00E63F85"/>
    <w:rsid w:val="00E64230"/>
    <w:rsid w:val="00E6453F"/>
    <w:rsid w:val="00E647EA"/>
    <w:rsid w:val="00E64A0D"/>
    <w:rsid w:val="00E64A6A"/>
    <w:rsid w:val="00E64B33"/>
    <w:rsid w:val="00E64B39"/>
    <w:rsid w:val="00E64CF3"/>
    <w:rsid w:val="00E64EAE"/>
    <w:rsid w:val="00E64FB5"/>
    <w:rsid w:val="00E64FC2"/>
    <w:rsid w:val="00E6506F"/>
    <w:rsid w:val="00E65127"/>
    <w:rsid w:val="00E65268"/>
    <w:rsid w:val="00E6555B"/>
    <w:rsid w:val="00E6557F"/>
    <w:rsid w:val="00E65B59"/>
    <w:rsid w:val="00E65BE2"/>
    <w:rsid w:val="00E65E43"/>
    <w:rsid w:val="00E65EA4"/>
    <w:rsid w:val="00E661FF"/>
    <w:rsid w:val="00E6626A"/>
    <w:rsid w:val="00E66331"/>
    <w:rsid w:val="00E66376"/>
    <w:rsid w:val="00E6662A"/>
    <w:rsid w:val="00E66669"/>
    <w:rsid w:val="00E6668D"/>
    <w:rsid w:val="00E666BD"/>
    <w:rsid w:val="00E66A91"/>
    <w:rsid w:val="00E66B0B"/>
    <w:rsid w:val="00E66D49"/>
    <w:rsid w:val="00E66EAF"/>
    <w:rsid w:val="00E66EE9"/>
    <w:rsid w:val="00E6706B"/>
    <w:rsid w:val="00E67118"/>
    <w:rsid w:val="00E67136"/>
    <w:rsid w:val="00E6727B"/>
    <w:rsid w:val="00E67281"/>
    <w:rsid w:val="00E67405"/>
    <w:rsid w:val="00E67430"/>
    <w:rsid w:val="00E674E9"/>
    <w:rsid w:val="00E67614"/>
    <w:rsid w:val="00E67D5B"/>
    <w:rsid w:val="00E67E98"/>
    <w:rsid w:val="00E7002E"/>
    <w:rsid w:val="00E70043"/>
    <w:rsid w:val="00E70070"/>
    <w:rsid w:val="00E70221"/>
    <w:rsid w:val="00E7022E"/>
    <w:rsid w:val="00E703D3"/>
    <w:rsid w:val="00E704D5"/>
    <w:rsid w:val="00E70552"/>
    <w:rsid w:val="00E705F0"/>
    <w:rsid w:val="00E70613"/>
    <w:rsid w:val="00E706AA"/>
    <w:rsid w:val="00E708EB"/>
    <w:rsid w:val="00E709F4"/>
    <w:rsid w:val="00E70C70"/>
    <w:rsid w:val="00E70D01"/>
    <w:rsid w:val="00E70DBE"/>
    <w:rsid w:val="00E71014"/>
    <w:rsid w:val="00E711AD"/>
    <w:rsid w:val="00E711F2"/>
    <w:rsid w:val="00E7140F"/>
    <w:rsid w:val="00E7146A"/>
    <w:rsid w:val="00E71740"/>
    <w:rsid w:val="00E7197B"/>
    <w:rsid w:val="00E719E0"/>
    <w:rsid w:val="00E71A6C"/>
    <w:rsid w:val="00E71BAD"/>
    <w:rsid w:val="00E71E8D"/>
    <w:rsid w:val="00E721B4"/>
    <w:rsid w:val="00E722BF"/>
    <w:rsid w:val="00E725F0"/>
    <w:rsid w:val="00E72629"/>
    <w:rsid w:val="00E72877"/>
    <w:rsid w:val="00E72A60"/>
    <w:rsid w:val="00E72C40"/>
    <w:rsid w:val="00E72DBF"/>
    <w:rsid w:val="00E72DE1"/>
    <w:rsid w:val="00E72E06"/>
    <w:rsid w:val="00E730F6"/>
    <w:rsid w:val="00E73365"/>
    <w:rsid w:val="00E7349A"/>
    <w:rsid w:val="00E73641"/>
    <w:rsid w:val="00E73648"/>
    <w:rsid w:val="00E7370D"/>
    <w:rsid w:val="00E738BA"/>
    <w:rsid w:val="00E73901"/>
    <w:rsid w:val="00E73B35"/>
    <w:rsid w:val="00E73B87"/>
    <w:rsid w:val="00E73D16"/>
    <w:rsid w:val="00E73D8F"/>
    <w:rsid w:val="00E73DFA"/>
    <w:rsid w:val="00E73E05"/>
    <w:rsid w:val="00E73FD0"/>
    <w:rsid w:val="00E7405B"/>
    <w:rsid w:val="00E740B4"/>
    <w:rsid w:val="00E740D4"/>
    <w:rsid w:val="00E7430B"/>
    <w:rsid w:val="00E74345"/>
    <w:rsid w:val="00E749E8"/>
    <w:rsid w:val="00E74CA6"/>
    <w:rsid w:val="00E74F4E"/>
    <w:rsid w:val="00E74F5A"/>
    <w:rsid w:val="00E7503A"/>
    <w:rsid w:val="00E75077"/>
    <w:rsid w:val="00E75333"/>
    <w:rsid w:val="00E753D1"/>
    <w:rsid w:val="00E75563"/>
    <w:rsid w:val="00E75716"/>
    <w:rsid w:val="00E7596E"/>
    <w:rsid w:val="00E75BE2"/>
    <w:rsid w:val="00E75C50"/>
    <w:rsid w:val="00E75D3A"/>
    <w:rsid w:val="00E75D4C"/>
    <w:rsid w:val="00E75E77"/>
    <w:rsid w:val="00E761BB"/>
    <w:rsid w:val="00E76244"/>
    <w:rsid w:val="00E7630D"/>
    <w:rsid w:val="00E76334"/>
    <w:rsid w:val="00E7672F"/>
    <w:rsid w:val="00E7673C"/>
    <w:rsid w:val="00E7682A"/>
    <w:rsid w:val="00E76A19"/>
    <w:rsid w:val="00E76BAF"/>
    <w:rsid w:val="00E76CCF"/>
    <w:rsid w:val="00E76D27"/>
    <w:rsid w:val="00E76E2B"/>
    <w:rsid w:val="00E76FA9"/>
    <w:rsid w:val="00E76FAF"/>
    <w:rsid w:val="00E7715B"/>
    <w:rsid w:val="00E773AC"/>
    <w:rsid w:val="00E7772E"/>
    <w:rsid w:val="00E77B8D"/>
    <w:rsid w:val="00E77C67"/>
    <w:rsid w:val="00E77DD1"/>
    <w:rsid w:val="00E77F22"/>
    <w:rsid w:val="00E8021B"/>
    <w:rsid w:val="00E80338"/>
    <w:rsid w:val="00E804A4"/>
    <w:rsid w:val="00E80545"/>
    <w:rsid w:val="00E80631"/>
    <w:rsid w:val="00E806B4"/>
    <w:rsid w:val="00E808CF"/>
    <w:rsid w:val="00E80A21"/>
    <w:rsid w:val="00E80B31"/>
    <w:rsid w:val="00E80C29"/>
    <w:rsid w:val="00E80C40"/>
    <w:rsid w:val="00E80E17"/>
    <w:rsid w:val="00E80E4A"/>
    <w:rsid w:val="00E80EBB"/>
    <w:rsid w:val="00E80FED"/>
    <w:rsid w:val="00E810C0"/>
    <w:rsid w:val="00E81134"/>
    <w:rsid w:val="00E81143"/>
    <w:rsid w:val="00E81268"/>
    <w:rsid w:val="00E81298"/>
    <w:rsid w:val="00E8141C"/>
    <w:rsid w:val="00E814E8"/>
    <w:rsid w:val="00E81B4A"/>
    <w:rsid w:val="00E81CA0"/>
    <w:rsid w:val="00E823BE"/>
    <w:rsid w:val="00E825B2"/>
    <w:rsid w:val="00E82678"/>
    <w:rsid w:val="00E82955"/>
    <w:rsid w:val="00E829E3"/>
    <w:rsid w:val="00E829F7"/>
    <w:rsid w:val="00E82EF9"/>
    <w:rsid w:val="00E82F48"/>
    <w:rsid w:val="00E82F8C"/>
    <w:rsid w:val="00E83064"/>
    <w:rsid w:val="00E8315F"/>
    <w:rsid w:val="00E8349D"/>
    <w:rsid w:val="00E83592"/>
    <w:rsid w:val="00E835DA"/>
    <w:rsid w:val="00E835E6"/>
    <w:rsid w:val="00E83803"/>
    <w:rsid w:val="00E83846"/>
    <w:rsid w:val="00E83A69"/>
    <w:rsid w:val="00E840A9"/>
    <w:rsid w:val="00E840D3"/>
    <w:rsid w:val="00E84277"/>
    <w:rsid w:val="00E842E2"/>
    <w:rsid w:val="00E84382"/>
    <w:rsid w:val="00E84389"/>
    <w:rsid w:val="00E84559"/>
    <w:rsid w:val="00E845C2"/>
    <w:rsid w:val="00E849E1"/>
    <w:rsid w:val="00E84B52"/>
    <w:rsid w:val="00E84DC6"/>
    <w:rsid w:val="00E84E9B"/>
    <w:rsid w:val="00E84F1D"/>
    <w:rsid w:val="00E8505C"/>
    <w:rsid w:val="00E850A0"/>
    <w:rsid w:val="00E851B9"/>
    <w:rsid w:val="00E851CF"/>
    <w:rsid w:val="00E855A2"/>
    <w:rsid w:val="00E85AB2"/>
    <w:rsid w:val="00E85B68"/>
    <w:rsid w:val="00E85BB9"/>
    <w:rsid w:val="00E85DA6"/>
    <w:rsid w:val="00E85E94"/>
    <w:rsid w:val="00E85F72"/>
    <w:rsid w:val="00E85FD4"/>
    <w:rsid w:val="00E8604D"/>
    <w:rsid w:val="00E861B2"/>
    <w:rsid w:val="00E86501"/>
    <w:rsid w:val="00E86645"/>
    <w:rsid w:val="00E86674"/>
    <w:rsid w:val="00E866F0"/>
    <w:rsid w:val="00E86797"/>
    <w:rsid w:val="00E86902"/>
    <w:rsid w:val="00E869B8"/>
    <w:rsid w:val="00E86ADE"/>
    <w:rsid w:val="00E86AF9"/>
    <w:rsid w:val="00E86B66"/>
    <w:rsid w:val="00E86D30"/>
    <w:rsid w:val="00E86F1D"/>
    <w:rsid w:val="00E87103"/>
    <w:rsid w:val="00E8729B"/>
    <w:rsid w:val="00E87444"/>
    <w:rsid w:val="00E8744B"/>
    <w:rsid w:val="00E8748E"/>
    <w:rsid w:val="00E8767E"/>
    <w:rsid w:val="00E8769A"/>
    <w:rsid w:val="00E87712"/>
    <w:rsid w:val="00E87741"/>
    <w:rsid w:val="00E87926"/>
    <w:rsid w:val="00E87BA5"/>
    <w:rsid w:val="00E87F80"/>
    <w:rsid w:val="00E9004F"/>
    <w:rsid w:val="00E90301"/>
    <w:rsid w:val="00E90460"/>
    <w:rsid w:val="00E90604"/>
    <w:rsid w:val="00E906EA"/>
    <w:rsid w:val="00E906F7"/>
    <w:rsid w:val="00E908D4"/>
    <w:rsid w:val="00E90C9D"/>
    <w:rsid w:val="00E90FC3"/>
    <w:rsid w:val="00E91047"/>
    <w:rsid w:val="00E91073"/>
    <w:rsid w:val="00E91489"/>
    <w:rsid w:val="00E91649"/>
    <w:rsid w:val="00E9164C"/>
    <w:rsid w:val="00E91710"/>
    <w:rsid w:val="00E91927"/>
    <w:rsid w:val="00E91A75"/>
    <w:rsid w:val="00E91CAF"/>
    <w:rsid w:val="00E91D6F"/>
    <w:rsid w:val="00E91EBB"/>
    <w:rsid w:val="00E91F6C"/>
    <w:rsid w:val="00E9210B"/>
    <w:rsid w:val="00E92151"/>
    <w:rsid w:val="00E921F9"/>
    <w:rsid w:val="00E9232F"/>
    <w:rsid w:val="00E923DA"/>
    <w:rsid w:val="00E92540"/>
    <w:rsid w:val="00E92707"/>
    <w:rsid w:val="00E92714"/>
    <w:rsid w:val="00E9298E"/>
    <w:rsid w:val="00E92A01"/>
    <w:rsid w:val="00E92A92"/>
    <w:rsid w:val="00E92AA9"/>
    <w:rsid w:val="00E92BB3"/>
    <w:rsid w:val="00E92E32"/>
    <w:rsid w:val="00E93323"/>
    <w:rsid w:val="00E93383"/>
    <w:rsid w:val="00E936AE"/>
    <w:rsid w:val="00E936E8"/>
    <w:rsid w:val="00E93720"/>
    <w:rsid w:val="00E9381B"/>
    <w:rsid w:val="00E93834"/>
    <w:rsid w:val="00E93975"/>
    <w:rsid w:val="00E93AA1"/>
    <w:rsid w:val="00E93D54"/>
    <w:rsid w:val="00E93E36"/>
    <w:rsid w:val="00E93F33"/>
    <w:rsid w:val="00E941A4"/>
    <w:rsid w:val="00E94222"/>
    <w:rsid w:val="00E94295"/>
    <w:rsid w:val="00E94315"/>
    <w:rsid w:val="00E944C4"/>
    <w:rsid w:val="00E94752"/>
    <w:rsid w:val="00E94798"/>
    <w:rsid w:val="00E9487C"/>
    <w:rsid w:val="00E949A3"/>
    <w:rsid w:val="00E94AB8"/>
    <w:rsid w:val="00E94C4F"/>
    <w:rsid w:val="00E94D12"/>
    <w:rsid w:val="00E94D42"/>
    <w:rsid w:val="00E94EA4"/>
    <w:rsid w:val="00E94F24"/>
    <w:rsid w:val="00E94FD8"/>
    <w:rsid w:val="00E95079"/>
    <w:rsid w:val="00E954A4"/>
    <w:rsid w:val="00E954E5"/>
    <w:rsid w:val="00E95585"/>
    <w:rsid w:val="00E9564F"/>
    <w:rsid w:val="00E9585E"/>
    <w:rsid w:val="00E95935"/>
    <w:rsid w:val="00E959AF"/>
    <w:rsid w:val="00E95A34"/>
    <w:rsid w:val="00E95B43"/>
    <w:rsid w:val="00E95B44"/>
    <w:rsid w:val="00E95D44"/>
    <w:rsid w:val="00E95DF1"/>
    <w:rsid w:val="00E95EDD"/>
    <w:rsid w:val="00E961A7"/>
    <w:rsid w:val="00E96362"/>
    <w:rsid w:val="00E963C9"/>
    <w:rsid w:val="00E9647C"/>
    <w:rsid w:val="00E96524"/>
    <w:rsid w:val="00E9659E"/>
    <w:rsid w:val="00E96727"/>
    <w:rsid w:val="00E968F8"/>
    <w:rsid w:val="00E96902"/>
    <w:rsid w:val="00E9692C"/>
    <w:rsid w:val="00E96A0A"/>
    <w:rsid w:val="00E96A54"/>
    <w:rsid w:val="00E96C4D"/>
    <w:rsid w:val="00E96C97"/>
    <w:rsid w:val="00E96CAA"/>
    <w:rsid w:val="00E96F06"/>
    <w:rsid w:val="00E96F6A"/>
    <w:rsid w:val="00E96F8D"/>
    <w:rsid w:val="00E97124"/>
    <w:rsid w:val="00E9795C"/>
    <w:rsid w:val="00E97A73"/>
    <w:rsid w:val="00E97AA9"/>
    <w:rsid w:val="00E97C15"/>
    <w:rsid w:val="00E97D0F"/>
    <w:rsid w:val="00E97FE9"/>
    <w:rsid w:val="00EA0288"/>
    <w:rsid w:val="00EA0451"/>
    <w:rsid w:val="00EA04B2"/>
    <w:rsid w:val="00EA05A3"/>
    <w:rsid w:val="00EA0713"/>
    <w:rsid w:val="00EA0860"/>
    <w:rsid w:val="00EA090C"/>
    <w:rsid w:val="00EA0997"/>
    <w:rsid w:val="00EA0B2A"/>
    <w:rsid w:val="00EA0B2F"/>
    <w:rsid w:val="00EA0B44"/>
    <w:rsid w:val="00EA0C31"/>
    <w:rsid w:val="00EA0DEA"/>
    <w:rsid w:val="00EA0F3E"/>
    <w:rsid w:val="00EA1093"/>
    <w:rsid w:val="00EA1322"/>
    <w:rsid w:val="00EA133D"/>
    <w:rsid w:val="00EA1462"/>
    <w:rsid w:val="00EA14FA"/>
    <w:rsid w:val="00EA150F"/>
    <w:rsid w:val="00EA1677"/>
    <w:rsid w:val="00EA18C6"/>
    <w:rsid w:val="00EA1906"/>
    <w:rsid w:val="00EA19FB"/>
    <w:rsid w:val="00EA1AA8"/>
    <w:rsid w:val="00EA1B97"/>
    <w:rsid w:val="00EA1D4E"/>
    <w:rsid w:val="00EA1DFC"/>
    <w:rsid w:val="00EA1F67"/>
    <w:rsid w:val="00EA1FCB"/>
    <w:rsid w:val="00EA20BB"/>
    <w:rsid w:val="00EA219A"/>
    <w:rsid w:val="00EA21BB"/>
    <w:rsid w:val="00EA22AB"/>
    <w:rsid w:val="00EA256F"/>
    <w:rsid w:val="00EA2611"/>
    <w:rsid w:val="00EA2664"/>
    <w:rsid w:val="00EA26BA"/>
    <w:rsid w:val="00EA2899"/>
    <w:rsid w:val="00EA2979"/>
    <w:rsid w:val="00EA2B1A"/>
    <w:rsid w:val="00EA2D06"/>
    <w:rsid w:val="00EA2DA2"/>
    <w:rsid w:val="00EA2E41"/>
    <w:rsid w:val="00EA2EED"/>
    <w:rsid w:val="00EA2F7D"/>
    <w:rsid w:val="00EA30CA"/>
    <w:rsid w:val="00EA30DA"/>
    <w:rsid w:val="00EA350A"/>
    <w:rsid w:val="00EA3582"/>
    <w:rsid w:val="00EA37DF"/>
    <w:rsid w:val="00EA3962"/>
    <w:rsid w:val="00EA39F6"/>
    <w:rsid w:val="00EA39FE"/>
    <w:rsid w:val="00EA3AB5"/>
    <w:rsid w:val="00EA3B85"/>
    <w:rsid w:val="00EA3BCB"/>
    <w:rsid w:val="00EA3D31"/>
    <w:rsid w:val="00EA3E85"/>
    <w:rsid w:val="00EA3F48"/>
    <w:rsid w:val="00EA4072"/>
    <w:rsid w:val="00EA41B1"/>
    <w:rsid w:val="00EA41B5"/>
    <w:rsid w:val="00EA428A"/>
    <w:rsid w:val="00EA4347"/>
    <w:rsid w:val="00EA4498"/>
    <w:rsid w:val="00EA486D"/>
    <w:rsid w:val="00EA4A96"/>
    <w:rsid w:val="00EA4BBF"/>
    <w:rsid w:val="00EA4DBB"/>
    <w:rsid w:val="00EA4DF7"/>
    <w:rsid w:val="00EA4E4C"/>
    <w:rsid w:val="00EA4FFA"/>
    <w:rsid w:val="00EA5095"/>
    <w:rsid w:val="00EA5166"/>
    <w:rsid w:val="00EA52CA"/>
    <w:rsid w:val="00EA5379"/>
    <w:rsid w:val="00EA537A"/>
    <w:rsid w:val="00EA552F"/>
    <w:rsid w:val="00EA55AF"/>
    <w:rsid w:val="00EA55C2"/>
    <w:rsid w:val="00EA55D6"/>
    <w:rsid w:val="00EA56AC"/>
    <w:rsid w:val="00EA5768"/>
    <w:rsid w:val="00EA5829"/>
    <w:rsid w:val="00EA5908"/>
    <w:rsid w:val="00EA5986"/>
    <w:rsid w:val="00EA5A18"/>
    <w:rsid w:val="00EA5B1C"/>
    <w:rsid w:val="00EA5CA2"/>
    <w:rsid w:val="00EA5DCF"/>
    <w:rsid w:val="00EA62C0"/>
    <w:rsid w:val="00EA664D"/>
    <w:rsid w:val="00EA6651"/>
    <w:rsid w:val="00EA6B5D"/>
    <w:rsid w:val="00EA7022"/>
    <w:rsid w:val="00EA72A8"/>
    <w:rsid w:val="00EA733C"/>
    <w:rsid w:val="00EA7419"/>
    <w:rsid w:val="00EA7489"/>
    <w:rsid w:val="00EA7690"/>
    <w:rsid w:val="00EA76E9"/>
    <w:rsid w:val="00EA7819"/>
    <w:rsid w:val="00EA78B6"/>
    <w:rsid w:val="00EA78F0"/>
    <w:rsid w:val="00EA7943"/>
    <w:rsid w:val="00EA7A97"/>
    <w:rsid w:val="00EA7AB9"/>
    <w:rsid w:val="00EA7EAF"/>
    <w:rsid w:val="00EA7EF5"/>
    <w:rsid w:val="00EA7FA6"/>
    <w:rsid w:val="00EB001E"/>
    <w:rsid w:val="00EB0093"/>
    <w:rsid w:val="00EB0495"/>
    <w:rsid w:val="00EB056F"/>
    <w:rsid w:val="00EB0785"/>
    <w:rsid w:val="00EB0825"/>
    <w:rsid w:val="00EB0883"/>
    <w:rsid w:val="00EB0B98"/>
    <w:rsid w:val="00EB0C0F"/>
    <w:rsid w:val="00EB0E2E"/>
    <w:rsid w:val="00EB0E9F"/>
    <w:rsid w:val="00EB0FA8"/>
    <w:rsid w:val="00EB1016"/>
    <w:rsid w:val="00EB107F"/>
    <w:rsid w:val="00EB1369"/>
    <w:rsid w:val="00EB1376"/>
    <w:rsid w:val="00EB1474"/>
    <w:rsid w:val="00EB14FE"/>
    <w:rsid w:val="00EB15A9"/>
    <w:rsid w:val="00EB1610"/>
    <w:rsid w:val="00EB1693"/>
    <w:rsid w:val="00EB1836"/>
    <w:rsid w:val="00EB184C"/>
    <w:rsid w:val="00EB195E"/>
    <w:rsid w:val="00EB19DF"/>
    <w:rsid w:val="00EB1A9C"/>
    <w:rsid w:val="00EB1B60"/>
    <w:rsid w:val="00EB1D54"/>
    <w:rsid w:val="00EB1D9F"/>
    <w:rsid w:val="00EB1E4B"/>
    <w:rsid w:val="00EB1F02"/>
    <w:rsid w:val="00EB203E"/>
    <w:rsid w:val="00EB21AE"/>
    <w:rsid w:val="00EB226B"/>
    <w:rsid w:val="00EB2394"/>
    <w:rsid w:val="00EB23DA"/>
    <w:rsid w:val="00EB2643"/>
    <w:rsid w:val="00EB2725"/>
    <w:rsid w:val="00EB286A"/>
    <w:rsid w:val="00EB28B8"/>
    <w:rsid w:val="00EB29D7"/>
    <w:rsid w:val="00EB2D6A"/>
    <w:rsid w:val="00EB2DCD"/>
    <w:rsid w:val="00EB2DF4"/>
    <w:rsid w:val="00EB2E7D"/>
    <w:rsid w:val="00EB2FB3"/>
    <w:rsid w:val="00EB2FD5"/>
    <w:rsid w:val="00EB309C"/>
    <w:rsid w:val="00EB31B2"/>
    <w:rsid w:val="00EB321A"/>
    <w:rsid w:val="00EB3565"/>
    <w:rsid w:val="00EB3690"/>
    <w:rsid w:val="00EB379E"/>
    <w:rsid w:val="00EB387F"/>
    <w:rsid w:val="00EB38B5"/>
    <w:rsid w:val="00EB3C9D"/>
    <w:rsid w:val="00EB3CA6"/>
    <w:rsid w:val="00EB3D28"/>
    <w:rsid w:val="00EB3DDC"/>
    <w:rsid w:val="00EB3F93"/>
    <w:rsid w:val="00EB408F"/>
    <w:rsid w:val="00EB40CC"/>
    <w:rsid w:val="00EB412C"/>
    <w:rsid w:val="00EB44B9"/>
    <w:rsid w:val="00EB45A1"/>
    <w:rsid w:val="00EB4863"/>
    <w:rsid w:val="00EB4A90"/>
    <w:rsid w:val="00EB4ABB"/>
    <w:rsid w:val="00EB4B9C"/>
    <w:rsid w:val="00EB4DFD"/>
    <w:rsid w:val="00EB5069"/>
    <w:rsid w:val="00EB51BC"/>
    <w:rsid w:val="00EB532F"/>
    <w:rsid w:val="00EB53A0"/>
    <w:rsid w:val="00EB53F9"/>
    <w:rsid w:val="00EB5611"/>
    <w:rsid w:val="00EB5701"/>
    <w:rsid w:val="00EB585E"/>
    <w:rsid w:val="00EB5994"/>
    <w:rsid w:val="00EB5C1D"/>
    <w:rsid w:val="00EB5CF4"/>
    <w:rsid w:val="00EB5F0A"/>
    <w:rsid w:val="00EB5F59"/>
    <w:rsid w:val="00EB5FBB"/>
    <w:rsid w:val="00EB6044"/>
    <w:rsid w:val="00EB6279"/>
    <w:rsid w:val="00EB62C0"/>
    <w:rsid w:val="00EB62C2"/>
    <w:rsid w:val="00EB64A8"/>
    <w:rsid w:val="00EB6626"/>
    <w:rsid w:val="00EB6859"/>
    <w:rsid w:val="00EB68DC"/>
    <w:rsid w:val="00EB68F6"/>
    <w:rsid w:val="00EB6930"/>
    <w:rsid w:val="00EB69CA"/>
    <w:rsid w:val="00EB6A74"/>
    <w:rsid w:val="00EB6BF0"/>
    <w:rsid w:val="00EB6C08"/>
    <w:rsid w:val="00EB6DCE"/>
    <w:rsid w:val="00EB6E0F"/>
    <w:rsid w:val="00EB6E70"/>
    <w:rsid w:val="00EB6F20"/>
    <w:rsid w:val="00EB6F75"/>
    <w:rsid w:val="00EB704A"/>
    <w:rsid w:val="00EB7069"/>
    <w:rsid w:val="00EB71DA"/>
    <w:rsid w:val="00EB75AA"/>
    <w:rsid w:val="00EB77D8"/>
    <w:rsid w:val="00EB7856"/>
    <w:rsid w:val="00EB78E1"/>
    <w:rsid w:val="00EB7901"/>
    <w:rsid w:val="00EB7C46"/>
    <w:rsid w:val="00EB7C57"/>
    <w:rsid w:val="00EB7C95"/>
    <w:rsid w:val="00EB7E82"/>
    <w:rsid w:val="00EC00AE"/>
    <w:rsid w:val="00EC024E"/>
    <w:rsid w:val="00EC0342"/>
    <w:rsid w:val="00EC0349"/>
    <w:rsid w:val="00EC064B"/>
    <w:rsid w:val="00EC0A16"/>
    <w:rsid w:val="00EC0A6E"/>
    <w:rsid w:val="00EC0AD8"/>
    <w:rsid w:val="00EC0C55"/>
    <w:rsid w:val="00EC0C87"/>
    <w:rsid w:val="00EC0F65"/>
    <w:rsid w:val="00EC0FF1"/>
    <w:rsid w:val="00EC1127"/>
    <w:rsid w:val="00EC12D8"/>
    <w:rsid w:val="00EC1483"/>
    <w:rsid w:val="00EC166E"/>
    <w:rsid w:val="00EC17DF"/>
    <w:rsid w:val="00EC17FD"/>
    <w:rsid w:val="00EC1815"/>
    <w:rsid w:val="00EC18C8"/>
    <w:rsid w:val="00EC18D7"/>
    <w:rsid w:val="00EC19C3"/>
    <w:rsid w:val="00EC1A1E"/>
    <w:rsid w:val="00EC1A97"/>
    <w:rsid w:val="00EC1AAD"/>
    <w:rsid w:val="00EC1AD6"/>
    <w:rsid w:val="00EC1AD7"/>
    <w:rsid w:val="00EC1B46"/>
    <w:rsid w:val="00EC1BDB"/>
    <w:rsid w:val="00EC1D5C"/>
    <w:rsid w:val="00EC1F09"/>
    <w:rsid w:val="00EC1FDD"/>
    <w:rsid w:val="00EC2085"/>
    <w:rsid w:val="00EC2144"/>
    <w:rsid w:val="00EC2147"/>
    <w:rsid w:val="00EC23B4"/>
    <w:rsid w:val="00EC2402"/>
    <w:rsid w:val="00EC249A"/>
    <w:rsid w:val="00EC2595"/>
    <w:rsid w:val="00EC25B4"/>
    <w:rsid w:val="00EC286A"/>
    <w:rsid w:val="00EC2B6D"/>
    <w:rsid w:val="00EC2E4E"/>
    <w:rsid w:val="00EC2FCE"/>
    <w:rsid w:val="00EC304B"/>
    <w:rsid w:val="00EC32CE"/>
    <w:rsid w:val="00EC3337"/>
    <w:rsid w:val="00EC339E"/>
    <w:rsid w:val="00EC33B2"/>
    <w:rsid w:val="00EC3449"/>
    <w:rsid w:val="00EC34C7"/>
    <w:rsid w:val="00EC3634"/>
    <w:rsid w:val="00EC37BA"/>
    <w:rsid w:val="00EC37EE"/>
    <w:rsid w:val="00EC3993"/>
    <w:rsid w:val="00EC3A22"/>
    <w:rsid w:val="00EC3B85"/>
    <w:rsid w:val="00EC3E73"/>
    <w:rsid w:val="00EC4189"/>
    <w:rsid w:val="00EC430F"/>
    <w:rsid w:val="00EC437B"/>
    <w:rsid w:val="00EC43E0"/>
    <w:rsid w:val="00EC43F5"/>
    <w:rsid w:val="00EC4474"/>
    <w:rsid w:val="00EC44BB"/>
    <w:rsid w:val="00EC4814"/>
    <w:rsid w:val="00EC482D"/>
    <w:rsid w:val="00EC492C"/>
    <w:rsid w:val="00EC4983"/>
    <w:rsid w:val="00EC4A7A"/>
    <w:rsid w:val="00EC4ACB"/>
    <w:rsid w:val="00EC4E7D"/>
    <w:rsid w:val="00EC5031"/>
    <w:rsid w:val="00EC524B"/>
    <w:rsid w:val="00EC553E"/>
    <w:rsid w:val="00EC5B95"/>
    <w:rsid w:val="00EC5D53"/>
    <w:rsid w:val="00EC60F3"/>
    <w:rsid w:val="00EC6197"/>
    <w:rsid w:val="00EC6203"/>
    <w:rsid w:val="00EC633F"/>
    <w:rsid w:val="00EC64BE"/>
    <w:rsid w:val="00EC6530"/>
    <w:rsid w:val="00EC699A"/>
    <w:rsid w:val="00EC69B2"/>
    <w:rsid w:val="00EC6B70"/>
    <w:rsid w:val="00EC6C11"/>
    <w:rsid w:val="00EC6CCA"/>
    <w:rsid w:val="00EC7199"/>
    <w:rsid w:val="00EC722C"/>
    <w:rsid w:val="00EC7248"/>
    <w:rsid w:val="00EC73A6"/>
    <w:rsid w:val="00EC7406"/>
    <w:rsid w:val="00EC7586"/>
    <w:rsid w:val="00EC7664"/>
    <w:rsid w:val="00EC7719"/>
    <w:rsid w:val="00EC7B04"/>
    <w:rsid w:val="00EC7EC8"/>
    <w:rsid w:val="00ED016B"/>
    <w:rsid w:val="00ED05B8"/>
    <w:rsid w:val="00ED05EB"/>
    <w:rsid w:val="00ED0788"/>
    <w:rsid w:val="00ED0AEA"/>
    <w:rsid w:val="00ED0D0A"/>
    <w:rsid w:val="00ED0DA6"/>
    <w:rsid w:val="00ED0E7D"/>
    <w:rsid w:val="00ED0F87"/>
    <w:rsid w:val="00ED0FE4"/>
    <w:rsid w:val="00ED10C9"/>
    <w:rsid w:val="00ED122B"/>
    <w:rsid w:val="00ED12E7"/>
    <w:rsid w:val="00ED13A2"/>
    <w:rsid w:val="00ED13BC"/>
    <w:rsid w:val="00ED15DB"/>
    <w:rsid w:val="00ED164C"/>
    <w:rsid w:val="00ED1667"/>
    <w:rsid w:val="00ED16F3"/>
    <w:rsid w:val="00ED1768"/>
    <w:rsid w:val="00ED1A42"/>
    <w:rsid w:val="00ED1CEB"/>
    <w:rsid w:val="00ED1E17"/>
    <w:rsid w:val="00ED1E45"/>
    <w:rsid w:val="00ED1FAC"/>
    <w:rsid w:val="00ED209F"/>
    <w:rsid w:val="00ED20C5"/>
    <w:rsid w:val="00ED2480"/>
    <w:rsid w:val="00ED24A0"/>
    <w:rsid w:val="00ED2537"/>
    <w:rsid w:val="00ED27EA"/>
    <w:rsid w:val="00ED2895"/>
    <w:rsid w:val="00ED28D0"/>
    <w:rsid w:val="00ED28F9"/>
    <w:rsid w:val="00ED29A9"/>
    <w:rsid w:val="00ED29B3"/>
    <w:rsid w:val="00ED2C6B"/>
    <w:rsid w:val="00ED2DFA"/>
    <w:rsid w:val="00ED2E34"/>
    <w:rsid w:val="00ED2EF9"/>
    <w:rsid w:val="00ED32D2"/>
    <w:rsid w:val="00ED33D1"/>
    <w:rsid w:val="00ED36FB"/>
    <w:rsid w:val="00ED388E"/>
    <w:rsid w:val="00ED39B2"/>
    <w:rsid w:val="00ED3BA4"/>
    <w:rsid w:val="00ED3D20"/>
    <w:rsid w:val="00ED3D8C"/>
    <w:rsid w:val="00ED3F18"/>
    <w:rsid w:val="00ED4095"/>
    <w:rsid w:val="00ED4110"/>
    <w:rsid w:val="00ED43F7"/>
    <w:rsid w:val="00ED4416"/>
    <w:rsid w:val="00ED4512"/>
    <w:rsid w:val="00ED4531"/>
    <w:rsid w:val="00ED455F"/>
    <w:rsid w:val="00ED4729"/>
    <w:rsid w:val="00ED4C49"/>
    <w:rsid w:val="00ED4F0D"/>
    <w:rsid w:val="00ED51B6"/>
    <w:rsid w:val="00ED5329"/>
    <w:rsid w:val="00ED5372"/>
    <w:rsid w:val="00ED54B2"/>
    <w:rsid w:val="00ED5574"/>
    <w:rsid w:val="00ED5603"/>
    <w:rsid w:val="00ED5683"/>
    <w:rsid w:val="00ED5878"/>
    <w:rsid w:val="00ED5A80"/>
    <w:rsid w:val="00ED5AF0"/>
    <w:rsid w:val="00ED5C64"/>
    <w:rsid w:val="00ED5CB2"/>
    <w:rsid w:val="00ED5EA7"/>
    <w:rsid w:val="00ED5F95"/>
    <w:rsid w:val="00ED610F"/>
    <w:rsid w:val="00ED6148"/>
    <w:rsid w:val="00ED626B"/>
    <w:rsid w:val="00ED626D"/>
    <w:rsid w:val="00ED64AD"/>
    <w:rsid w:val="00ED657C"/>
    <w:rsid w:val="00ED65E0"/>
    <w:rsid w:val="00ED67EF"/>
    <w:rsid w:val="00ED6954"/>
    <w:rsid w:val="00ED6992"/>
    <w:rsid w:val="00ED6A1E"/>
    <w:rsid w:val="00ED6B2F"/>
    <w:rsid w:val="00ED6B4F"/>
    <w:rsid w:val="00ED6C45"/>
    <w:rsid w:val="00ED6C72"/>
    <w:rsid w:val="00ED6D19"/>
    <w:rsid w:val="00ED6D7C"/>
    <w:rsid w:val="00ED6E16"/>
    <w:rsid w:val="00ED6EC1"/>
    <w:rsid w:val="00ED6EE7"/>
    <w:rsid w:val="00ED70A9"/>
    <w:rsid w:val="00ED70F9"/>
    <w:rsid w:val="00ED7163"/>
    <w:rsid w:val="00ED72D3"/>
    <w:rsid w:val="00ED771C"/>
    <w:rsid w:val="00ED777D"/>
    <w:rsid w:val="00ED77AD"/>
    <w:rsid w:val="00ED7A27"/>
    <w:rsid w:val="00ED7A34"/>
    <w:rsid w:val="00ED7A40"/>
    <w:rsid w:val="00ED7CA2"/>
    <w:rsid w:val="00ED7CBB"/>
    <w:rsid w:val="00ED7D33"/>
    <w:rsid w:val="00ED7E7A"/>
    <w:rsid w:val="00ED7EF1"/>
    <w:rsid w:val="00ED7F32"/>
    <w:rsid w:val="00ED7F37"/>
    <w:rsid w:val="00EE0227"/>
    <w:rsid w:val="00EE02CC"/>
    <w:rsid w:val="00EE0384"/>
    <w:rsid w:val="00EE04F4"/>
    <w:rsid w:val="00EE05F9"/>
    <w:rsid w:val="00EE083E"/>
    <w:rsid w:val="00EE0A75"/>
    <w:rsid w:val="00EE0A86"/>
    <w:rsid w:val="00EE0C63"/>
    <w:rsid w:val="00EE0EB0"/>
    <w:rsid w:val="00EE0ED7"/>
    <w:rsid w:val="00EE0FA6"/>
    <w:rsid w:val="00EE11CB"/>
    <w:rsid w:val="00EE1270"/>
    <w:rsid w:val="00EE1478"/>
    <w:rsid w:val="00EE14D6"/>
    <w:rsid w:val="00EE1523"/>
    <w:rsid w:val="00EE1547"/>
    <w:rsid w:val="00EE157B"/>
    <w:rsid w:val="00EE1756"/>
    <w:rsid w:val="00EE1774"/>
    <w:rsid w:val="00EE18C7"/>
    <w:rsid w:val="00EE1A3A"/>
    <w:rsid w:val="00EE1AA8"/>
    <w:rsid w:val="00EE1C9A"/>
    <w:rsid w:val="00EE1EAB"/>
    <w:rsid w:val="00EE206B"/>
    <w:rsid w:val="00EE20EB"/>
    <w:rsid w:val="00EE2164"/>
    <w:rsid w:val="00EE21A3"/>
    <w:rsid w:val="00EE2482"/>
    <w:rsid w:val="00EE254C"/>
    <w:rsid w:val="00EE2573"/>
    <w:rsid w:val="00EE26C7"/>
    <w:rsid w:val="00EE27CE"/>
    <w:rsid w:val="00EE2940"/>
    <w:rsid w:val="00EE29DA"/>
    <w:rsid w:val="00EE2A37"/>
    <w:rsid w:val="00EE2AE6"/>
    <w:rsid w:val="00EE2B2F"/>
    <w:rsid w:val="00EE2C31"/>
    <w:rsid w:val="00EE2D35"/>
    <w:rsid w:val="00EE3115"/>
    <w:rsid w:val="00EE31E3"/>
    <w:rsid w:val="00EE32C5"/>
    <w:rsid w:val="00EE3417"/>
    <w:rsid w:val="00EE350C"/>
    <w:rsid w:val="00EE3553"/>
    <w:rsid w:val="00EE35AF"/>
    <w:rsid w:val="00EE35F1"/>
    <w:rsid w:val="00EE3651"/>
    <w:rsid w:val="00EE3747"/>
    <w:rsid w:val="00EE37CA"/>
    <w:rsid w:val="00EE37F6"/>
    <w:rsid w:val="00EE381B"/>
    <w:rsid w:val="00EE38FA"/>
    <w:rsid w:val="00EE39A5"/>
    <w:rsid w:val="00EE3C71"/>
    <w:rsid w:val="00EE3DEF"/>
    <w:rsid w:val="00EE4094"/>
    <w:rsid w:val="00EE40CE"/>
    <w:rsid w:val="00EE4168"/>
    <w:rsid w:val="00EE4176"/>
    <w:rsid w:val="00EE4217"/>
    <w:rsid w:val="00EE425E"/>
    <w:rsid w:val="00EE4264"/>
    <w:rsid w:val="00EE43CC"/>
    <w:rsid w:val="00EE46F7"/>
    <w:rsid w:val="00EE47FA"/>
    <w:rsid w:val="00EE493B"/>
    <w:rsid w:val="00EE49E9"/>
    <w:rsid w:val="00EE4B44"/>
    <w:rsid w:val="00EE4BAC"/>
    <w:rsid w:val="00EE4DF9"/>
    <w:rsid w:val="00EE4F1E"/>
    <w:rsid w:val="00EE4F57"/>
    <w:rsid w:val="00EE500A"/>
    <w:rsid w:val="00EE5048"/>
    <w:rsid w:val="00EE5057"/>
    <w:rsid w:val="00EE5228"/>
    <w:rsid w:val="00EE5297"/>
    <w:rsid w:val="00EE532A"/>
    <w:rsid w:val="00EE5355"/>
    <w:rsid w:val="00EE5404"/>
    <w:rsid w:val="00EE5514"/>
    <w:rsid w:val="00EE568D"/>
    <w:rsid w:val="00EE573F"/>
    <w:rsid w:val="00EE5857"/>
    <w:rsid w:val="00EE5901"/>
    <w:rsid w:val="00EE5967"/>
    <w:rsid w:val="00EE5C43"/>
    <w:rsid w:val="00EE5D16"/>
    <w:rsid w:val="00EE5D60"/>
    <w:rsid w:val="00EE5DCC"/>
    <w:rsid w:val="00EE5EC7"/>
    <w:rsid w:val="00EE5F31"/>
    <w:rsid w:val="00EE60A4"/>
    <w:rsid w:val="00EE61BF"/>
    <w:rsid w:val="00EE6227"/>
    <w:rsid w:val="00EE6300"/>
    <w:rsid w:val="00EE6431"/>
    <w:rsid w:val="00EE644B"/>
    <w:rsid w:val="00EE6703"/>
    <w:rsid w:val="00EE6747"/>
    <w:rsid w:val="00EE6800"/>
    <w:rsid w:val="00EE6A2E"/>
    <w:rsid w:val="00EE704B"/>
    <w:rsid w:val="00EE7451"/>
    <w:rsid w:val="00EE7571"/>
    <w:rsid w:val="00EE75F2"/>
    <w:rsid w:val="00EE76D1"/>
    <w:rsid w:val="00EE790B"/>
    <w:rsid w:val="00EE7C11"/>
    <w:rsid w:val="00EE7C2F"/>
    <w:rsid w:val="00EE7C8C"/>
    <w:rsid w:val="00EE7D0B"/>
    <w:rsid w:val="00EE7EB4"/>
    <w:rsid w:val="00EF036E"/>
    <w:rsid w:val="00EF04C2"/>
    <w:rsid w:val="00EF0509"/>
    <w:rsid w:val="00EF05DC"/>
    <w:rsid w:val="00EF05FD"/>
    <w:rsid w:val="00EF06CE"/>
    <w:rsid w:val="00EF06EF"/>
    <w:rsid w:val="00EF0761"/>
    <w:rsid w:val="00EF082B"/>
    <w:rsid w:val="00EF08DD"/>
    <w:rsid w:val="00EF09EE"/>
    <w:rsid w:val="00EF09F4"/>
    <w:rsid w:val="00EF0BD3"/>
    <w:rsid w:val="00EF0C5F"/>
    <w:rsid w:val="00EF0C73"/>
    <w:rsid w:val="00EF0E82"/>
    <w:rsid w:val="00EF13EC"/>
    <w:rsid w:val="00EF13EF"/>
    <w:rsid w:val="00EF1465"/>
    <w:rsid w:val="00EF14D8"/>
    <w:rsid w:val="00EF1690"/>
    <w:rsid w:val="00EF16AF"/>
    <w:rsid w:val="00EF1772"/>
    <w:rsid w:val="00EF17A5"/>
    <w:rsid w:val="00EF17CB"/>
    <w:rsid w:val="00EF1981"/>
    <w:rsid w:val="00EF1B47"/>
    <w:rsid w:val="00EF1E64"/>
    <w:rsid w:val="00EF1F44"/>
    <w:rsid w:val="00EF1FCF"/>
    <w:rsid w:val="00EF205C"/>
    <w:rsid w:val="00EF20A6"/>
    <w:rsid w:val="00EF2504"/>
    <w:rsid w:val="00EF25DD"/>
    <w:rsid w:val="00EF2733"/>
    <w:rsid w:val="00EF274E"/>
    <w:rsid w:val="00EF275F"/>
    <w:rsid w:val="00EF285F"/>
    <w:rsid w:val="00EF296D"/>
    <w:rsid w:val="00EF2AD4"/>
    <w:rsid w:val="00EF2D4F"/>
    <w:rsid w:val="00EF31AA"/>
    <w:rsid w:val="00EF33B2"/>
    <w:rsid w:val="00EF33D6"/>
    <w:rsid w:val="00EF3712"/>
    <w:rsid w:val="00EF3789"/>
    <w:rsid w:val="00EF38D6"/>
    <w:rsid w:val="00EF3A92"/>
    <w:rsid w:val="00EF3C3C"/>
    <w:rsid w:val="00EF3C78"/>
    <w:rsid w:val="00EF3F17"/>
    <w:rsid w:val="00EF4103"/>
    <w:rsid w:val="00EF42A3"/>
    <w:rsid w:val="00EF4397"/>
    <w:rsid w:val="00EF465D"/>
    <w:rsid w:val="00EF474D"/>
    <w:rsid w:val="00EF4756"/>
    <w:rsid w:val="00EF4A08"/>
    <w:rsid w:val="00EF4B69"/>
    <w:rsid w:val="00EF4BBE"/>
    <w:rsid w:val="00EF4BF6"/>
    <w:rsid w:val="00EF4CE3"/>
    <w:rsid w:val="00EF4D0C"/>
    <w:rsid w:val="00EF4D6F"/>
    <w:rsid w:val="00EF4E14"/>
    <w:rsid w:val="00EF4E2F"/>
    <w:rsid w:val="00EF4E58"/>
    <w:rsid w:val="00EF4E6F"/>
    <w:rsid w:val="00EF4F8F"/>
    <w:rsid w:val="00EF5247"/>
    <w:rsid w:val="00EF53F7"/>
    <w:rsid w:val="00EF5427"/>
    <w:rsid w:val="00EF557B"/>
    <w:rsid w:val="00EF55C7"/>
    <w:rsid w:val="00EF560C"/>
    <w:rsid w:val="00EF58D0"/>
    <w:rsid w:val="00EF59A6"/>
    <w:rsid w:val="00EF59D0"/>
    <w:rsid w:val="00EF5A13"/>
    <w:rsid w:val="00EF5B8C"/>
    <w:rsid w:val="00EF5BE6"/>
    <w:rsid w:val="00EF5CEE"/>
    <w:rsid w:val="00EF5D9C"/>
    <w:rsid w:val="00EF5E31"/>
    <w:rsid w:val="00EF5F4A"/>
    <w:rsid w:val="00EF5F50"/>
    <w:rsid w:val="00EF5FB6"/>
    <w:rsid w:val="00EF603E"/>
    <w:rsid w:val="00EF6194"/>
    <w:rsid w:val="00EF6500"/>
    <w:rsid w:val="00EF670E"/>
    <w:rsid w:val="00EF6728"/>
    <w:rsid w:val="00EF6767"/>
    <w:rsid w:val="00EF67EF"/>
    <w:rsid w:val="00EF68CC"/>
    <w:rsid w:val="00EF6AD9"/>
    <w:rsid w:val="00EF6B13"/>
    <w:rsid w:val="00EF6C12"/>
    <w:rsid w:val="00EF6C6D"/>
    <w:rsid w:val="00EF6CE2"/>
    <w:rsid w:val="00EF6D17"/>
    <w:rsid w:val="00EF6DD2"/>
    <w:rsid w:val="00EF6F08"/>
    <w:rsid w:val="00EF7098"/>
    <w:rsid w:val="00EF70FB"/>
    <w:rsid w:val="00EF710F"/>
    <w:rsid w:val="00EF7152"/>
    <w:rsid w:val="00EF715D"/>
    <w:rsid w:val="00EF71DE"/>
    <w:rsid w:val="00EF736C"/>
    <w:rsid w:val="00EF737D"/>
    <w:rsid w:val="00EF74EF"/>
    <w:rsid w:val="00EF76AD"/>
    <w:rsid w:val="00EF7875"/>
    <w:rsid w:val="00EF7B4B"/>
    <w:rsid w:val="00EF7C76"/>
    <w:rsid w:val="00EF7CF1"/>
    <w:rsid w:val="00EF7DDB"/>
    <w:rsid w:val="00EF7E37"/>
    <w:rsid w:val="00EF7E45"/>
    <w:rsid w:val="00EF7E7C"/>
    <w:rsid w:val="00EF7F82"/>
    <w:rsid w:val="00F001B8"/>
    <w:rsid w:val="00F00413"/>
    <w:rsid w:val="00F005EA"/>
    <w:rsid w:val="00F00945"/>
    <w:rsid w:val="00F0094A"/>
    <w:rsid w:val="00F009FD"/>
    <w:rsid w:val="00F009FF"/>
    <w:rsid w:val="00F00AB6"/>
    <w:rsid w:val="00F00AFE"/>
    <w:rsid w:val="00F00C61"/>
    <w:rsid w:val="00F00E09"/>
    <w:rsid w:val="00F00EC0"/>
    <w:rsid w:val="00F00F88"/>
    <w:rsid w:val="00F010CA"/>
    <w:rsid w:val="00F010F0"/>
    <w:rsid w:val="00F011DB"/>
    <w:rsid w:val="00F012F9"/>
    <w:rsid w:val="00F013B7"/>
    <w:rsid w:val="00F013F4"/>
    <w:rsid w:val="00F0163C"/>
    <w:rsid w:val="00F0164B"/>
    <w:rsid w:val="00F016D7"/>
    <w:rsid w:val="00F01B2E"/>
    <w:rsid w:val="00F01B42"/>
    <w:rsid w:val="00F01BA7"/>
    <w:rsid w:val="00F01C34"/>
    <w:rsid w:val="00F01CDB"/>
    <w:rsid w:val="00F01CED"/>
    <w:rsid w:val="00F01CFC"/>
    <w:rsid w:val="00F01D94"/>
    <w:rsid w:val="00F01E5C"/>
    <w:rsid w:val="00F01E87"/>
    <w:rsid w:val="00F01F02"/>
    <w:rsid w:val="00F02181"/>
    <w:rsid w:val="00F021A2"/>
    <w:rsid w:val="00F02450"/>
    <w:rsid w:val="00F02455"/>
    <w:rsid w:val="00F027C4"/>
    <w:rsid w:val="00F02878"/>
    <w:rsid w:val="00F02A05"/>
    <w:rsid w:val="00F02E0F"/>
    <w:rsid w:val="00F02E2F"/>
    <w:rsid w:val="00F03063"/>
    <w:rsid w:val="00F03183"/>
    <w:rsid w:val="00F032D1"/>
    <w:rsid w:val="00F032E9"/>
    <w:rsid w:val="00F0349A"/>
    <w:rsid w:val="00F034A2"/>
    <w:rsid w:val="00F034D4"/>
    <w:rsid w:val="00F03626"/>
    <w:rsid w:val="00F036B0"/>
    <w:rsid w:val="00F03810"/>
    <w:rsid w:val="00F0390F"/>
    <w:rsid w:val="00F03B1B"/>
    <w:rsid w:val="00F03BA4"/>
    <w:rsid w:val="00F03CA6"/>
    <w:rsid w:val="00F03D5B"/>
    <w:rsid w:val="00F03EEA"/>
    <w:rsid w:val="00F0409B"/>
    <w:rsid w:val="00F04281"/>
    <w:rsid w:val="00F04336"/>
    <w:rsid w:val="00F043A1"/>
    <w:rsid w:val="00F045A0"/>
    <w:rsid w:val="00F045C0"/>
    <w:rsid w:val="00F04649"/>
    <w:rsid w:val="00F04855"/>
    <w:rsid w:val="00F0486D"/>
    <w:rsid w:val="00F04D39"/>
    <w:rsid w:val="00F04E3E"/>
    <w:rsid w:val="00F04F4B"/>
    <w:rsid w:val="00F050A1"/>
    <w:rsid w:val="00F052A9"/>
    <w:rsid w:val="00F053D6"/>
    <w:rsid w:val="00F05422"/>
    <w:rsid w:val="00F056F0"/>
    <w:rsid w:val="00F0574A"/>
    <w:rsid w:val="00F05766"/>
    <w:rsid w:val="00F057C5"/>
    <w:rsid w:val="00F05885"/>
    <w:rsid w:val="00F05944"/>
    <w:rsid w:val="00F059A6"/>
    <w:rsid w:val="00F059D9"/>
    <w:rsid w:val="00F05B1D"/>
    <w:rsid w:val="00F05F42"/>
    <w:rsid w:val="00F05FF3"/>
    <w:rsid w:val="00F0607A"/>
    <w:rsid w:val="00F060DE"/>
    <w:rsid w:val="00F062F1"/>
    <w:rsid w:val="00F06735"/>
    <w:rsid w:val="00F06844"/>
    <w:rsid w:val="00F06877"/>
    <w:rsid w:val="00F068D4"/>
    <w:rsid w:val="00F0693D"/>
    <w:rsid w:val="00F06A45"/>
    <w:rsid w:val="00F06AD6"/>
    <w:rsid w:val="00F06FFE"/>
    <w:rsid w:val="00F0703B"/>
    <w:rsid w:val="00F07227"/>
    <w:rsid w:val="00F07364"/>
    <w:rsid w:val="00F07379"/>
    <w:rsid w:val="00F073BC"/>
    <w:rsid w:val="00F074D7"/>
    <w:rsid w:val="00F0750C"/>
    <w:rsid w:val="00F07536"/>
    <w:rsid w:val="00F0769A"/>
    <w:rsid w:val="00F07741"/>
    <w:rsid w:val="00F0776B"/>
    <w:rsid w:val="00F079DB"/>
    <w:rsid w:val="00F07AAF"/>
    <w:rsid w:val="00F07C47"/>
    <w:rsid w:val="00F07D99"/>
    <w:rsid w:val="00F07DAE"/>
    <w:rsid w:val="00F07FEF"/>
    <w:rsid w:val="00F101CE"/>
    <w:rsid w:val="00F102B0"/>
    <w:rsid w:val="00F1044C"/>
    <w:rsid w:val="00F10551"/>
    <w:rsid w:val="00F105A3"/>
    <w:rsid w:val="00F105DC"/>
    <w:rsid w:val="00F109AC"/>
    <w:rsid w:val="00F10B37"/>
    <w:rsid w:val="00F10C2A"/>
    <w:rsid w:val="00F10C7D"/>
    <w:rsid w:val="00F10CF9"/>
    <w:rsid w:val="00F10D30"/>
    <w:rsid w:val="00F10DD5"/>
    <w:rsid w:val="00F11077"/>
    <w:rsid w:val="00F1133A"/>
    <w:rsid w:val="00F11481"/>
    <w:rsid w:val="00F11587"/>
    <w:rsid w:val="00F11635"/>
    <w:rsid w:val="00F11699"/>
    <w:rsid w:val="00F116E1"/>
    <w:rsid w:val="00F118CB"/>
    <w:rsid w:val="00F119E2"/>
    <w:rsid w:val="00F11ABA"/>
    <w:rsid w:val="00F11B01"/>
    <w:rsid w:val="00F11B11"/>
    <w:rsid w:val="00F11CB1"/>
    <w:rsid w:val="00F11E77"/>
    <w:rsid w:val="00F12054"/>
    <w:rsid w:val="00F12175"/>
    <w:rsid w:val="00F122C5"/>
    <w:rsid w:val="00F12387"/>
    <w:rsid w:val="00F123C7"/>
    <w:rsid w:val="00F12435"/>
    <w:rsid w:val="00F1259C"/>
    <w:rsid w:val="00F125A1"/>
    <w:rsid w:val="00F126AA"/>
    <w:rsid w:val="00F126CF"/>
    <w:rsid w:val="00F1282B"/>
    <w:rsid w:val="00F12877"/>
    <w:rsid w:val="00F129C0"/>
    <w:rsid w:val="00F12C03"/>
    <w:rsid w:val="00F12C4B"/>
    <w:rsid w:val="00F12C81"/>
    <w:rsid w:val="00F12F0D"/>
    <w:rsid w:val="00F12FFC"/>
    <w:rsid w:val="00F130E3"/>
    <w:rsid w:val="00F131D6"/>
    <w:rsid w:val="00F131F7"/>
    <w:rsid w:val="00F13393"/>
    <w:rsid w:val="00F133C7"/>
    <w:rsid w:val="00F13484"/>
    <w:rsid w:val="00F1351E"/>
    <w:rsid w:val="00F13521"/>
    <w:rsid w:val="00F1359B"/>
    <w:rsid w:val="00F13733"/>
    <w:rsid w:val="00F13866"/>
    <w:rsid w:val="00F1393D"/>
    <w:rsid w:val="00F13A71"/>
    <w:rsid w:val="00F13EEA"/>
    <w:rsid w:val="00F144F8"/>
    <w:rsid w:val="00F1457D"/>
    <w:rsid w:val="00F1460A"/>
    <w:rsid w:val="00F1489E"/>
    <w:rsid w:val="00F148AF"/>
    <w:rsid w:val="00F14A21"/>
    <w:rsid w:val="00F14A6D"/>
    <w:rsid w:val="00F14B83"/>
    <w:rsid w:val="00F14BEF"/>
    <w:rsid w:val="00F14C2D"/>
    <w:rsid w:val="00F14E39"/>
    <w:rsid w:val="00F14EBC"/>
    <w:rsid w:val="00F15005"/>
    <w:rsid w:val="00F150F0"/>
    <w:rsid w:val="00F1528E"/>
    <w:rsid w:val="00F153A7"/>
    <w:rsid w:val="00F15436"/>
    <w:rsid w:val="00F154E1"/>
    <w:rsid w:val="00F15761"/>
    <w:rsid w:val="00F15B76"/>
    <w:rsid w:val="00F15BB2"/>
    <w:rsid w:val="00F15C2B"/>
    <w:rsid w:val="00F15D1E"/>
    <w:rsid w:val="00F15D3F"/>
    <w:rsid w:val="00F15D57"/>
    <w:rsid w:val="00F15FE1"/>
    <w:rsid w:val="00F16020"/>
    <w:rsid w:val="00F1605D"/>
    <w:rsid w:val="00F162A5"/>
    <w:rsid w:val="00F16379"/>
    <w:rsid w:val="00F166EA"/>
    <w:rsid w:val="00F16A49"/>
    <w:rsid w:val="00F16B62"/>
    <w:rsid w:val="00F16C11"/>
    <w:rsid w:val="00F16C3B"/>
    <w:rsid w:val="00F16C43"/>
    <w:rsid w:val="00F16D1C"/>
    <w:rsid w:val="00F16E44"/>
    <w:rsid w:val="00F16E65"/>
    <w:rsid w:val="00F16F69"/>
    <w:rsid w:val="00F16F9E"/>
    <w:rsid w:val="00F17103"/>
    <w:rsid w:val="00F171FB"/>
    <w:rsid w:val="00F17225"/>
    <w:rsid w:val="00F17230"/>
    <w:rsid w:val="00F17261"/>
    <w:rsid w:val="00F17546"/>
    <w:rsid w:val="00F17602"/>
    <w:rsid w:val="00F17775"/>
    <w:rsid w:val="00F178EF"/>
    <w:rsid w:val="00F1797F"/>
    <w:rsid w:val="00F17B98"/>
    <w:rsid w:val="00F17C1F"/>
    <w:rsid w:val="00F17CF7"/>
    <w:rsid w:val="00F17D38"/>
    <w:rsid w:val="00F17D3D"/>
    <w:rsid w:val="00F17E96"/>
    <w:rsid w:val="00F17F16"/>
    <w:rsid w:val="00F2035B"/>
    <w:rsid w:val="00F2039B"/>
    <w:rsid w:val="00F204F2"/>
    <w:rsid w:val="00F204F4"/>
    <w:rsid w:val="00F205B9"/>
    <w:rsid w:val="00F208F5"/>
    <w:rsid w:val="00F20C63"/>
    <w:rsid w:val="00F20D4F"/>
    <w:rsid w:val="00F20DAF"/>
    <w:rsid w:val="00F20E1F"/>
    <w:rsid w:val="00F20EB7"/>
    <w:rsid w:val="00F20EC1"/>
    <w:rsid w:val="00F20F8E"/>
    <w:rsid w:val="00F20FCE"/>
    <w:rsid w:val="00F2103E"/>
    <w:rsid w:val="00F21084"/>
    <w:rsid w:val="00F210D5"/>
    <w:rsid w:val="00F2114D"/>
    <w:rsid w:val="00F2126F"/>
    <w:rsid w:val="00F21273"/>
    <w:rsid w:val="00F212F4"/>
    <w:rsid w:val="00F2137C"/>
    <w:rsid w:val="00F2155C"/>
    <w:rsid w:val="00F21609"/>
    <w:rsid w:val="00F2163A"/>
    <w:rsid w:val="00F217DE"/>
    <w:rsid w:val="00F217EC"/>
    <w:rsid w:val="00F21925"/>
    <w:rsid w:val="00F219BA"/>
    <w:rsid w:val="00F21BD4"/>
    <w:rsid w:val="00F21C4F"/>
    <w:rsid w:val="00F21D97"/>
    <w:rsid w:val="00F21E06"/>
    <w:rsid w:val="00F21E66"/>
    <w:rsid w:val="00F21E84"/>
    <w:rsid w:val="00F22131"/>
    <w:rsid w:val="00F22288"/>
    <w:rsid w:val="00F222FF"/>
    <w:rsid w:val="00F22494"/>
    <w:rsid w:val="00F224FC"/>
    <w:rsid w:val="00F22778"/>
    <w:rsid w:val="00F22998"/>
    <w:rsid w:val="00F229D9"/>
    <w:rsid w:val="00F22A64"/>
    <w:rsid w:val="00F22D06"/>
    <w:rsid w:val="00F22E45"/>
    <w:rsid w:val="00F22E78"/>
    <w:rsid w:val="00F22EFF"/>
    <w:rsid w:val="00F22F63"/>
    <w:rsid w:val="00F23005"/>
    <w:rsid w:val="00F23069"/>
    <w:rsid w:val="00F23108"/>
    <w:rsid w:val="00F23182"/>
    <w:rsid w:val="00F23236"/>
    <w:rsid w:val="00F23353"/>
    <w:rsid w:val="00F234AE"/>
    <w:rsid w:val="00F23506"/>
    <w:rsid w:val="00F23512"/>
    <w:rsid w:val="00F2386B"/>
    <w:rsid w:val="00F2395F"/>
    <w:rsid w:val="00F239E9"/>
    <w:rsid w:val="00F239EC"/>
    <w:rsid w:val="00F23CD4"/>
    <w:rsid w:val="00F23CEF"/>
    <w:rsid w:val="00F23EEE"/>
    <w:rsid w:val="00F23F4E"/>
    <w:rsid w:val="00F23F89"/>
    <w:rsid w:val="00F23FCF"/>
    <w:rsid w:val="00F24032"/>
    <w:rsid w:val="00F24363"/>
    <w:rsid w:val="00F2438E"/>
    <w:rsid w:val="00F243C8"/>
    <w:rsid w:val="00F24479"/>
    <w:rsid w:val="00F2455A"/>
    <w:rsid w:val="00F24590"/>
    <w:rsid w:val="00F247AB"/>
    <w:rsid w:val="00F2481C"/>
    <w:rsid w:val="00F248E6"/>
    <w:rsid w:val="00F249D2"/>
    <w:rsid w:val="00F24A2E"/>
    <w:rsid w:val="00F24D14"/>
    <w:rsid w:val="00F24DBD"/>
    <w:rsid w:val="00F24FD6"/>
    <w:rsid w:val="00F25154"/>
    <w:rsid w:val="00F251E1"/>
    <w:rsid w:val="00F252E0"/>
    <w:rsid w:val="00F2532F"/>
    <w:rsid w:val="00F256A0"/>
    <w:rsid w:val="00F25849"/>
    <w:rsid w:val="00F25A1E"/>
    <w:rsid w:val="00F25A45"/>
    <w:rsid w:val="00F25BD4"/>
    <w:rsid w:val="00F25CB6"/>
    <w:rsid w:val="00F25E2E"/>
    <w:rsid w:val="00F26114"/>
    <w:rsid w:val="00F26174"/>
    <w:rsid w:val="00F2641E"/>
    <w:rsid w:val="00F265DF"/>
    <w:rsid w:val="00F26754"/>
    <w:rsid w:val="00F2677F"/>
    <w:rsid w:val="00F2699D"/>
    <w:rsid w:val="00F26CF4"/>
    <w:rsid w:val="00F26D8C"/>
    <w:rsid w:val="00F26E4F"/>
    <w:rsid w:val="00F26E6C"/>
    <w:rsid w:val="00F26F5B"/>
    <w:rsid w:val="00F26FA7"/>
    <w:rsid w:val="00F270FA"/>
    <w:rsid w:val="00F271E3"/>
    <w:rsid w:val="00F27556"/>
    <w:rsid w:val="00F275F6"/>
    <w:rsid w:val="00F27731"/>
    <w:rsid w:val="00F27790"/>
    <w:rsid w:val="00F278F3"/>
    <w:rsid w:val="00F27A8C"/>
    <w:rsid w:val="00F27B33"/>
    <w:rsid w:val="00F27D41"/>
    <w:rsid w:val="00F27E07"/>
    <w:rsid w:val="00F27F59"/>
    <w:rsid w:val="00F27F85"/>
    <w:rsid w:val="00F30042"/>
    <w:rsid w:val="00F30051"/>
    <w:rsid w:val="00F30399"/>
    <w:rsid w:val="00F303A1"/>
    <w:rsid w:val="00F3056D"/>
    <w:rsid w:val="00F305BD"/>
    <w:rsid w:val="00F306FB"/>
    <w:rsid w:val="00F307A7"/>
    <w:rsid w:val="00F30928"/>
    <w:rsid w:val="00F30989"/>
    <w:rsid w:val="00F30A34"/>
    <w:rsid w:val="00F30D30"/>
    <w:rsid w:val="00F30E00"/>
    <w:rsid w:val="00F30E2E"/>
    <w:rsid w:val="00F30E38"/>
    <w:rsid w:val="00F30F04"/>
    <w:rsid w:val="00F30FC6"/>
    <w:rsid w:val="00F310C7"/>
    <w:rsid w:val="00F31105"/>
    <w:rsid w:val="00F311D8"/>
    <w:rsid w:val="00F31218"/>
    <w:rsid w:val="00F3127F"/>
    <w:rsid w:val="00F3136B"/>
    <w:rsid w:val="00F31497"/>
    <w:rsid w:val="00F31759"/>
    <w:rsid w:val="00F318AB"/>
    <w:rsid w:val="00F318EE"/>
    <w:rsid w:val="00F3197A"/>
    <w:rsid w:val="00F320B9"/>
    <w:rsid w:val="00F32189"/>
    <w:rsid w:val="00F32473"/>
    <w:rsid w:val="00F324B7"/>
    <w:rsid w:val="00F32638"/>
    <w:rsid w:val="00F3267D"/>
    <w:rsid w:val="00F3276B"/>
    <w:rsid w:val="00F32912"/>
    <w:rsid w:val="00F329F3"/>
    <w:rsid w:val="00F32A28"/>
    <w:rsid w:val="00F32D50"/>
    <w:rsid w:val="00F32E67"/>
    <w:rsid w:val="00F32F06"/>
    <w:rsid w:val="00F3309B"/>
    <w:rsid w:val="00F33216"/>
    <w:rsid w:val="00F3351B"/>
    <w:rsid w:val="00F3353B"/>
    <w:rsid w:val="00F337A3"/>
    <w:rsid w:val="00F338B8"/>
    <w:rsid w:val="00F338BC"/>
    <w:rsid w:val="00F33925"/>
    <w:rsid w:val="00F33936"/>
    <w:rsid w:val="00F339BC"/>
    <w:rsid w:val="00F339F7"/>
    <w:rsid w:val="00F33A2C"/>
    <w:rsid w:val="00F33B04"/>
    <w:rsid w:val="00F33FD8"/>
    <w:rsid w:val="00F34108"/>
    <w:rsid w:val="00F3431F"/>
    <w:rsid w:val="00F343AA"/>
    <w:rsid w:val="00F343EB"/>
    <w:rsid w:val="00F3469D"/>
    <w:rsid w:val="00F3498E"/>
    <w:rsid w:val="00F349D6"/>
    <w:rsid w:val="00F34A82"/>
    <w:rsid w:val="00F34ACD"/>
    <w:rsid w:val="00F34B86"/>
    <w:rsid w:val="00F34C70"/>
    <w:rsid w:val="00F34D40"/>
    <w:rsid w:val="00F3505C"/>
    <w:rsid w:val="00F352DF"/>
    <w:rsid w:val="00F35360"/>
    <w:rsid w:val="00F354CB"/>
    <w:rsid w:val="00F3552C"/>
    <w:rsid w:val="00F35652"/>
    <w:rsid w:val="00F3574E"/>
    <w:rsid w:val="00F35976"/>
    <w:rsid w:val="00F359E7"/>
    <w:rsid w:val="00F359F2"/>
    <w:rsid w:val="00F35B2F"/>
    <w:rsid w:val="00F35D56"/>
    <w:rsid w:val="00F36037"/>
    <w:rsid w:val="00F36099"/>
    <w:rsid w:val="00F36274"/>
    <w:rsid w:val="00F36374"/>
    <w:rsid w:val="00F3637A"/>
    <w:rsid w:val="00F36381"/>
    <w:rsid w:val="00F36431"/>
    <w:rsid w:val="00F364F6"/>
    <w:rsid w:val="00F3650F"/>
    <w:rsid w:val="00F36614"/>
    <w:rsid w:val="00F3664D"/>
    <w:rsid w:val="00F369BC"/>
    <w:rsid w:val="00F369D6"/>
    <w:rsid w:val="00F36A02"/>
    <w:rsid w:val="00F36EAD"/>
    <w:rsid w:val="00F36F12"/>
    <w:rsid w:val="00F36FBE"/>
    <w:rsid w:val="00F3700E"/>
    <w:rsid w:val="00F370F3"/>
    <w:rsid w:val="00F3757B"/>
    <w:rsid w:val="00F376F2"/>
    <w:rsid w:val="00F37754"/>
    <w:rsid w:val="00F37802"/>
    <w:rsid w:val="00F379DD"/>
    <w:rsid w:val="00F37AE6"/>
    <w:rsid w:val="00F37B62"/>
    <w:rsid w:val="00F40037"/>
    <w:rsid w:val="00F401F3"/>
    <w:rsid w:val="00F4026F"/>
    <w:rsid w:val="00F40281"/>
    <w:rsid w:val="00F404C8"/>
    <w:rsid w:val="00F406EE"/>
    <w:rsid w:val="00F40781"/>
    <w:rsid w:val="00F407CF"/>
    <w:rsid w:val="00F40D5B"/>
    <w:rsid w:val="00F40E91"/>
    <w:rsid w:val="00F40EB9"/>
    <w:rsid w:val="00F40F64"/>
    <w:rsid w:val="00F41125"/>
    <w:rsid w:val="00F41198"/>
    <w:rsid w:val="00F4150F"/>
    <w:rsid w:val="00F41702"/>
    <w:rsid w:val="00F41709"/>
    <w:rsid w:val="00F419C1"/>
    <w:rsid w:val="00F41D62"/>
    <w:rsid w:val="00F41E10"/>
    <w:rsid w:val="00F41ECC"/>
    <w:rsid w:val="00F41F5E"/>
    <w:rsid w:val="00F41F79"/>
    <w:rsid w:val="00F4218C"/>
    <w:rsid w:val="00F422FE"/>
    <w:rsid w:val="00F423EE"/>
    <w:rsid w:val="00F4243D"/>
    <w:rsid w:val="00F424D5"/>
    <w:rsid w:val="00F4255A"/>
    <w:rsid w:val="00F42657"/>
    <w:rsid w:val="00F426C3"/>
    <w:rsid w:val="00F426E4"/>
    <w:rsid w:val="00F427EB"/>
    <w:rsid w:val="00F42B10"/>
    <w:rsid w:val="00F42ECF"/>
    <w:rsid w:val="00F42FB3"/>
    <w:rsid w:val="00F42FCF"/>
    <w:rsid w:val="00F42FD2"/>
    <w:rsid w:val="00F430C7"/>
    <w:rsid w:val="00F43108"/>
    <w:rsid w:val="00F431D7"/>
    <w:rsid w:val="00F4344E"/>
    <w:rsid w:val="00F4350E"/>
    <w:rsid w:val="00F43541"/>
    <w:rsid w:val="00F435A2"/>
    <w:rsid w:val="00F435BD"/>
    <w:rsid w:val="00F4361E"/>
    <w:rsid w:val="00F43632"/>
    <w:rsid w:val="00F43850"/>
    <w:rsid w:val="00F43A94"/>
    <w:rsid w:val="00F4402F"/>
    <w:rsid w:val="00F441EE"/>
    <w:rsid w:val="00F444A9"/>
    <w:rsid w:val="00F44536"/>
    <w:rsid w:val="00F446A0"/>
    <w:rsid w:val="00F4482D"/>
    <w:rsid w:val="00F4491E"/>
    <w:rsid w:val="00F449AD"/>
    <w:rsid w:val="00F449E7"/>
    <w:rsid w:val="00F44B11"/>
    <w:rsid w:val="00F44C46"/>
    <w:rsid w:val="00F44F7F"/>
    <w:rsid w:val="00F44FB1"/>
    <w:rsid w:val="00F4507C"/>
    <w:rsid w:val="00F45306"/>
    <w:rsid w:val="00F45341"/>
    <w:rsid w:val="00F453A2"/>
    <w:rsid w:val="00F453B7"/>
    <w:rsid w:val="00F455FC"/>
    <w:rsid w:val="00F458EB"/>
    <w:rsid w:val="00F45AF4"/>
    <w:rsid w:val="00F45BFB"/>
    <w:rsid w:val="00F45D9E"/>
    <w:rsid w:val="00F45E2E"/>
    <w:rsid w:val="00F45E33"/>
    <w:rsid w:val="00F45EA3"/>
    <w:rsid w:val="00F45FF5"/>
    <w:rsid w:val="00F46035"/>
    <w:rsid w:val="00F4607F"/>
    <w:rsid w:val="00F460A4"/>
    <w:rsid w:val="00F461CA"/>
    <w:rsid w:val="00F46239"/>
    <w:rsid w:val="00F462B9"/>
    <w:rsid w:val="00F4655E"/>
    <w:rsid w:val="00F46713"/>
    <w:rsid w:val="00F4686C"/>
    <w:rsid w:val="00F46910"/>
    <w:rsid w:val="00F46B10"/>
    <w:rsid w:val="00F46BD8"/>
    <w:rsid w:val="00F46C1F"/>
    <w:rsid w:val="00F46C2F"/>
    <w:rsid w:val="00F46C66"/>
    <w:rsid w:val="00F46DB4"/>
    <w:rsid w:val="00F46DEC"/>
    <w:rsid w:val="00F46F0D"/>
    <w:rsid w:val="00F46F9A"/>
    <w:rsid w:val="00F47016"/>
    <w:rsid w:val="00F47033"/>
    <w:rsid w:val="00F47130"/>
    <w:rsid w:val="00F471F4"/>
    <w:rsid w:val="00F47200"/>
    <w:rsid w:val="00F47431"/>
    <w:rsid w:val="00F47450"/>
    <w:rsid w:val="00F47768"/>
    <w:rsid w:val="00F47934"/>
    <w:rsid w:val="00F47943"/>
    <w:rsid w:val="00F47983"/>
    <w:rsid w:val="00F47A65"/>
    <w:rsid w:val="00F47B5F"/>
    <w:rsid w:val="00F47CDD"/>
    <w:rsid w:val="00F47ED8"/>
    <w:rsid w:val="00F47FB2"/>
    <w:rsid w:val="00F500A0"/>
    <w:rsid w:val="00F5025A"/>
    <w:rsid w:val="00F50493"/>
    <w:rsid w:val="00F504EE"/>
    <w:rsid w:val="00F50505"/>
    <w:rsid w:val="00F505DD"/>
    <w:rsid w:val="00F505F3"/>
    <w:rsid w:val="00F5063D"/>
    <w:rsid w:val="00F50713"/>
    <w:rsid w:val="00F50740"/>
    <w:rsid w:val="00F507C5"/>
    <w:rsid w:val="00F50816"/>
    <w:rsid w:val="00F50940"/>
    <w:rsid w:val="00F5094D"/>
    <w:rsid w:val="00F5098B"/>
    <w:rsid w:val="00F50A3D"/>
    <w:rsid w:val="00F50C14"/>
    <w:rsid w:val="00F50C97"/>
    <w:rsid w:val="00F50E7D"/>
    <w:rsid w:val="00F50EB0"/>
    <w:rsid w:val="00F510C8"/>
    <w:rsid w:val="00F513FD"/>
    <w:rsid w:val="00F51401"/>
    <w:rsid w:val="00F514CB"/>
    <w:rsid w:val="00F515C4"/>
    <w:rsid w:val="00F516E8"/>
    <w:rsid w:val="00F51728"/>
    <w:rsid w:val="00F51805"/>
    <w:rsid w:val="00F5191D"/>
    <w:rsid w:val="00F5199F"/>
    <w:rsid w:val="00F51A52"/>
    <w:rsid w:val="00F51CAF"/>
    <w:rsid w:val="00F51DFA"/>
    <w:rsid w:val="00F51E4E"/>
    <w:rsid w:val="00F520BA"/>
    <w:rsid w:val="00F521C9"/>
    <w:rsid w:val="00F522F1"/>
    <w:rsid w:val="00F52516"/>
    <w:rsid w:val="00F5274C"/>
    <w:rsid w:val="00F52823"/>
    <w:rsid w:val="00F52887"/>
    <w:rsid w:val="00F52A6B"/>
    <w:rsid w:val="00F52C34"/>
    <w:rsid w:val="00F52E08"/>
    <w:rsid w:val="00F52E96"/>
    <w:rsid w:val="00F5303D"/>
    <w:rsid w:val="00F531DB"/>
    <w:rsid w:val="00F53370"/>
    <w:rsid w:val="00F5344C"/>
    <w:rsid w:val="00F53451"/>
    <w:rsid w:val="00F535BE"/>
    <w:rsid w:val="00F538EF"/>
    <w:rsid w:val="00F538F3"/>
    <w:rsid w:val="00F53968"/>
    <w:rsid w:val="00F53AF5"/>
    <w:rsid w:val="00F53B3B"/>
    <w:rsid w:val="00F53BC1"/>
    <w:rsid w:val="00F53BCB"/>
    <w:rsid w:val="00F53BD3"/>
    <w:rsid w:val="00F53C07"/>
    <w:rsid w:val="00F53D61"/>
    <w:rsid w:val="00F53D95"/>
    <w:rsid w:val="00F53D9E"/>
    <w:rsid w:val="00F53DF5"/>
    <w:rsid w:val="00F53FD0"/>
    <w:rsid w:val="00F54055"/>
    <w:rsid w:val="00F54092"/>
    <w:rsid w:val="00F5415D"/>
    <w:rsid w:val="00F5417D"/>
    <w:rsid w:val="00F541AE"/>
    <w:rsid w:val="00F544C5"/>
    <w:rsid w:val="00F54530"/>
    <w:rsid w:val="00F54559"/>
    <w:rsid w:val="00F54647"/>
    <w:rsid w:val="00F5493B"/>
    <w:rsid w:val="00F5496C"/>
    <w:rsid w:val="00F549DD"/>
    <w:rsid w:val="00F549E0"/>
    <w:rsid w:val="00F54A7F"/>
    <w:rsid w:val="00F54AD7"/>
    <w:rsid w:val="00F54B74"/>
    <w:rsid w:val="00F54D26"/>
    <w:rsid w:val="00F54F81"/>
    <w:rsid w:val="00F5501C"/>
    <w:rsid w:val="00F550C5"/>
    <w:rsid w:val="00F55115"/>
    <w:rsid w:val="00F553CE"/>
    <w:rsid w:val="00F55776"/>
    <w:rsid w:val="00F55A82"/>
    <w:rsid w:val="00F55BBD"/>
    <w:rsid w:val="00F55CFA"/>
    <w:rsid w:val="00F55E4C"/>
    <w:rsid w:val="00F55E59"/>
    <w:rsid w:val="00F55E6A"/>
    <w:rsid w:val="00F55F28"/>
    <w:rsid w:val="00F55FFF"/>
    <w:rsid w:val="00F5601C"/>
    <w:rsid w:val="00F56059"/>
    <w:rsid w:val="00F561B4"/>
    <w:rsid w:val="00F563A2"/>
    <w:rsid w:val="00F5677D"/>
    <w:rsid w:val="00F5698E"/>
    <w:rsid w:val="00F56A7E"/>
    <w:rsid w:val="00F56AA1"/>
    <w:rsid w:val="00F56B9D"/>
    <w:rsid w:val="00F56C1E"/>
    <w:rsid w:val="00F56E7C"/>
    <w:rsid w:val="00F56EA0"/>
    <w:rsid w:val="00F56F62"/>
    <w:rsid w:val="00F57096"/>
    <w:rsid w:val="00F570E8"/>
    <w:rsid w:val="00F57247"/>
    <w:rsid w:val="00F572BD"/>
    <w:rsid w:val="00F575A4"/>
    <w:rsid w:val="00F57727"/>
    <w:rsid w:val="00F5778D"/>
    <w:rsid w:val="00F5781B"/>
    <w:rsid w:val="00F5783D"/>
    <w:rsid w:val="00F5796C"/>
    <w:rsid w:val="00F57A46"/>
    <w:rsid w:val="00F57C32"/>
    <w:rsid w:val="00F57C3A"/>
    <w:rsid w:val="00F601A3"/>
    <w:rsid w:val="00F601E1"/>
    <w:rsid w:val="00F60281"/>
    <w:rsid w:val="00F603EC"/>
    <w:rsid w:val="00F6056F"/>
    <w:rsid w:val="00F605BE"/>
    <w:rsid w:val="00F60604"/>
    <w:rsid w:val="00F60630"/>
    <w:rsid w:val="00F6092E"/>
    <w:rsid w:val="00F60936"/>
    <w:rsid w:val="00F6094F"/>
    <w:rsid w:val="00F60A0A"/>
    <w:rsid w:val="00F60BF6"/>
    <w:rsid w:val="00F60C68"/>
    <w:rsid w:val="00F60E22"/>
    <w:rsid w:val="00F61069"/>
    <w:rsid w:val="00F6181A"/>
    <w:rsid w:val="00F61A9E"/>
    <w:rsid w:val="00F61AB5"/>
    <w:rsid w:val="00F61D49"/>
    <w:rsid w:val="00F61D57"/>
    <w:rsid w:val="00F61DDB"/>
    <w:rsid w:val="00F61EF6"/>
    <w:rsid w:val="00F62060"/>
    <w:rsid w:val="00F62077"/>
    <w:rsid w:val="00F6208A"/>
    <w:rsid w:val="00F6235D"/>
    <w:rsid w:val="00F62369"/>
    <w:rsid w:val="00F62584"/>
    <w:rsid w:val="00F626B2"/>
    <w:rsid w:val="00F626D5"/>
    <w:rsid w:val="00F62821"/>
    <w:rsid w:val="00F6283F"/>
    <w:rsid w:val="00F62863"/>
    <w:rsid w:val="00F628C5"/>
    <w:rsid w:val="00F62929"/>
    <w:rsid w:val="00F6296A"/>
    <w:rsid w:val="00F62A1D"/>
    <w:rsid w:val="00F62D59"/>
    <w:rsid w:val="00F62F2A"/>
    <w:rsid w:val="00F63028"/>
    <w:rsid w:val="00F6304A"/>
    <w:rsid w:val="00F630BE"/>
    <w:rsid w:val="00F6315D"/>
    <w:rsid w:val="00F6316F"/>
    <w:rsid w:val="00F632C8"/>
    <w:rsid w:val="00F635B8"/>
    <w:rsid w:val="00F635E1"/>
    <w:rsid w:val="00F635EC"/>
    <w:rsid w:val="00F63635"/>
    <w:rsid w:val="00F63679"/>
    <w:rsid w:val="00F6382F"/>
    <w:rsid w:val="00F638A7"/>
    <w:rsid w:val="00F63941"/>
    <w:rsid w:val="00F63AE4"/>
    <w:rsid w:val="00F63C61"/>
    <w:rsid w:val="00F63D16"/>
    <w:rsid w:val="00F63EDB"/>
    <w:rsid w:val="00F6405F"/>
    <w:rsid w:val="00F6410B"/>
    <w:rsid w:val="00F64187"/>
    <w:rsid w:val="00F641F5"/>
    <w:rsid w:val="00F6449A"/>
    <w:rsid w:val="00F64637"/>
    <w:rsid w:val="00F6480D"/>
    <w:rsid w:val="00F6483F"/>
    <w:rsid w:val="00F648AC"/>
    <w:rsid w:val="00F64C19"/>
    <w:rsid w:val="00F64D6A"/>
    <w:rsid w:val="00F64E93"/>
    <w:rsid w:val="00F64F20"/>
    <w:rsid w:val="00F6507B"/>
    <w:rsid w:val="00F6509D"/>
    <w:rsid w:val="00F65325"/>
    <w:rsid w:val="00F65369"/>
    <w:rsid w:val="00F654E7"/>
    <w:rsid w:val="00F65507"/>
    <w:rsid w:val="00F6562C"/>
    <w:rsid w:val="00F656CE"/>
    <w:rsid w:val="00F65929"/>
    <w:rsid w:val="00F65AC5"/>
    <w:rsid w:val="00F65AEA"/>
    <w:rsid w:val="00F65B5A"/>
    <w:rsid w:val="00F65BB6"/>
    <w:rsid w:val="00F65BCF"/>
    <w:rsid w:val="00F65C3A"/>
    <w:rsid w:val="00F65E3F"/>
    <w:rsid w:val="00F66047"/>
    <w:rsid w:val="00F660FC"/>
    <w:rsid w:val="00F661DE"/>
    <w:rsid w:val="00F663E4"/>
    <w:rsid w:val="00F66402"/>
    <w:rsid w:val="00F664D4"/>
    <w:rsid w:val="00F66695"/>
    <w:rsid w:val="00F666AC"/>
    <w:rsid w:val="00F6671C"/>
    <w:rsid w:val="00F668B0"/>
    <w:rsid w:val="00F66A56"/>
    <w:rsid w:val="00F66AEF"/>
    <w:rsid w:val="00F66B5A"/>
    <w:rsid w:val="00F66C7D"/>
    <w:rsid w:val="00F66EAC"/>
    <w:rsid w:val="00F66FA6"/>
    <w:rsid w:val="00F675F1"/>
    <w:rsid w:val="00F67604"/>
    <w:rsid w:val="00F6763A"/>
    <w:rsid w:val="00F6786D"/>
    <w:rsid w:val="00F6798A"/>
    <w:rsid w:val="00F679EC"/>
    <w:rsid w:val="00F67C17"/>
    <w:rsid w:val="00F67CB8"/>
    <w:rsid w:val="00F67CEF"/>
    <w:rsid w:val="00F67D0C"/>
    <w:rsid w:val="00F67D1C"/>
    <w:rsid w:val="00F67D81"/>
    <w:rsid w:val="00F67FB2"/>
    <w:rsid w:val="00F67FE6"/>
    <w:rsid w:val="00F700D7"/>
    <w:rsid w:val="00F701F8"/>
    <w:rsid w:val="00F702A8"/>
    <w:rsid w:val="00F702F5"/>
    <w:rsid w:val="00F7034E"/>
    <w:rsid w:val="00F703CB"/>
    <w:rsid w:val="00F70494"/>
    <w:rsid w:val="00F704EE"/>
    <w:rsid w:val="00F70562"/>
    <w:rsid w:val="00F705C6"/>
    <w:rsid w:val="00F706C7"/>
    <w:rsid w:val="00F7075B"/>
    <w:rsid w:val="00F707C3"/>
    <w:rsid w:val="00F70ABD"/>
    <w:rsid w:val="00F70CF1"/>
    <w:rsid w:val="00F70E2E"/>
    <w:rsid w:val="00F70F5A"/>
    <w:rsid w:val="00F70F6F"/>
    <w:rsid w:val="00F710BC"/>
    <w:rsid w:val="00F7130D"/>
    <w:rsid w:val="00F71421"/>
    <w:rsid w:val="00F7149D"/>
    <w:rsid w:val="00F7150E"/>
    <w:rsid w:val="00F71543"/>
    <w:rsid w:val="00F71765"/>
    <w:rsid w:val="00F71806"/>
    <w:rsid w:val="00F7186B"/>
    <w:rsid w:val="00F718C4"/>
    <w:rsid w:val="00F718DB"/>
    <w:rsid w:val="00F71B4A"/>
    <w:rsid w:val="00F71B8A"/>
    <w:rsid w:val="00F71C1F"/>
    <w:rsid w:val="00F71CA1"/>
    <w:rsid w:val="00F71DEE"/>
    <w:rsid w:val="00F71E96"/>
    <w:rsid w:val="00F72128"/>
    <w:rsid w:val="00F721A7"/>
    <w:rsid w:val="00F7249D"/>
    <w:rsid w:val="00F7281F"/>
    <w:rsid w:val="00F72889"/>
    <w:rsid w:val="00F72897"/>
    <w:rsid w:val="00F72A7D"/>
    <w:rsid w:val="00F72B3E"/>
    <w:rsid w:val="00F72B7A"/>
    <w:rsid w:val="00F72B83"/>
    <w:rsid w:val="00F72BA1"/>
    <w:rsid w:val="00F72C4D"/>
    <w:rsid w:val="00F72E9D"/>
    <w:rsid w:val="00F72EF9"/>
    <w:rsid w:val="00F73271"/>
    <w:rsid w:val="00F7329F"/>
    <w:rsid w:val="00F733DE"/>
    <w:rsid w:val="00F73419"/>
    <w:rsid w:val="00F73441"/>
    <w:rsid w:val="00F734CF"/>
    <w:rsid w:val="00F734E1"/>
    <w:rsid w:val="00F734EF"/>
    <w:rsid w:val="00F73674"/>
    <w:rsid w:val="00F736BE"/>
    <w:rsid w:val="00F73749"/>
    <w:rsid w:val="00F7388D"/>
    <w:rsid w:val="00F73976"/>
    <w:rsid w:val="00F739EB"/>
    <w:rsid w:val="00F73A53"/>
    <w:rsid w:val="00F73B42"/>
    <w:rsid w:val="00F73B52"/>
    <w:rsid w:val="00F73BD2"/>
    <w:rsid w:val="00F73BD4"/>
    <w:rsid w:val="00F73C86"/>
    <w:rsid w:val="00F73CF6"/>
    <w:rsid w:val="00F73FB0"/>
    <w:rsid w:val="00F73FD7"/>
    <w:rsid w:val="00F74043"/>
    <w:rsid w:val="00F740B7"/>
    <w:rsid w:val="00F7419A"/>
    <w:rsid w:val="00F7436C"/>
    <w:rsid w:val="00F74492"/>
    <w:rsid w:val="00F744E8"/>
    <w:rsid w:val="00F7456B"/>
    <w:rsid w:val="00F745E0"/>
    <w:rsid w:val="00F7466F"/>
    <w:rsid w:val="00F7485E"/>
    <w:rsid w:val="00F748F4"/>
    <w:rsid w:val="00F74950"/>
    <w:rsid w:val="00F74ADB"/>
    <w:rsid w:val="00F74B35"/>
    <w:rsid w:val="00F74B3F"/>
    <w:rsid w:val="00F74B6D"/>
    <w:rsid w:val="00F74BBC"/>
    <w:rsid w:val="00F74C0E"/>
    <w:rsid w:val="00F74F60"/>
    <w:rsid w:val="00F7510F"/>
    <w:rsid w:val="00F75181"/>
    <w:rsid w:val="00F751D7"/>
    <w:rsid w:val="00F7527A"/>
    <w:rsid w:val="00F75348"/>
    <w:rsid w:val="00F753DE"/>
    <w:rsid w:val="00F755A5"/>
    <w:rsid w:val="00F755C6"/>
    <w:rsid w:val="00F75650"/>
    <w:rsid w:val="00F757C8"/>
    <w:rsid w:val="00F75965"/>
    <w:rsid w:val="00F75B5F"/>
    <w:rsid w:val="00F75B98"/>
    <w:rsid w:val="00F75DB6"/>
    <w:rsid w:val="00F75EFA"/>
    <w:rsid w:val="00F75F12"/>
    <w:rsid w:val="00F75F1F"/>
    <w:rsid w:val="00F7639F"/>
    <w:rsid w:val="00F7681A"/>
    <w:rsid w:val="00F76C12"/>
    <w:rsid w:val="00F7718D"/>
    <w:rsid w:val="00F771D6"/>
    <w:rsid w:val="00F77226"/>
    <w:rsid w:val="00F77289"/>
    <w:rsid w:val="00F77297"/>
    <w:rsid w:val="00F772BA"/>
    <w:rsid w:val="00F7735C"/>
    <w:rsid w:val="00F774C0"/>
    <w:rsid w:val="00F77744"/>
    <w:rsid w:val="00F7774B"/>
    <w:rsid w:val="00F77788"/>
    <w:rsid w:val="00F777F9"/>
    <w:rsid w:val="00F77CD3"/>
    <w:rsid w:val="00F77D35"/>
    <w:rsid w:val="00F77E1D"/>
    <w:rsid w:val="00F80097"/>
    <w:rsid w:val="00F800BC"/>
    <w:rsid w:val="00F8010F"/>
    <w:rsid w:val="00F801E3"/>
    <w:rsid w:val="00F80251"/>
    <w:rsid w:val="00F80288"/>
    <w:rsid w:val="00F803CE"/>
    <w:rsid w:val="00F804D5"/>
    <w:rsid w:val="00F807FA"/>
    <w:rsid w:val="00F80AC2"/>
    <w:rsid w:val="00F80B72"/>
    <w:rsid w:val="00F81539"/>
    <w:rsid w:val="00F816D2"/>
    <w:rsid w:val="00F816FA"/>
    <w:rsid w:val="00F81783"/>
    <w:rsid w:val="00F81A4C"/>
    <w:rsid w:val="00F81E71"/>
    <w:rsid w:val="00F81F60"/>
    <w:rsid w:val="00F820A7"/>
    <w:rsid w:val="00F820BE"/>
    <w:rsid w:val="00F82279"/>
    <w:rsid w:val="00F82282"/>
    <w:rsid w:val="00F82438"/>
    <w:rsid w:val="00F825E6"/>
    <w:rsid w:val="00F82770"/>
    <w:rsid w:val="00F828D4"/>
    <w:rsid w:val="00F829E5"/>
    <w:rsid w:val="00F82BAE"/>
    <w:rsid w:val="00F82C12"/>
    <w:rsid w:val="00F82CDD"/>
    <w:rsid w:val="00F83078"/>
    <w:rsid w:val="00F83201"/>
    <w:rsid w:val="00F8333F"/>
    <w:rsid w:val="00F833BA"/>
    <w:rsid w:val="00F834FE"/>
    <w:rsid w:val="00F8350C"/>
    <w:rsid w:val="00F83524"/>
    <w:rsid w:val="00F83550"/>
    <w:rsid w:val="00F83694"/>
    <w:rsid w:val="00F83A56"/>
    <w:rsid w:val="00F83A7E"/>
    <w:rsid w:val="00F83B1F"/>
    <w:rsid w:val="00F83B29"/>
    <w:rsid w:val="00F83C56"/>
    <w:rsid w:val="00F83D89"/>
    <w:rsid w:val="00F83EB7"/>
    <w:rsid w:val="00F84060"/>
    <w:rsid w:val="00F84086"/>
    <w:rsid w:val="00F8418A"/>
    <w:rsid w:val="00F842FE"/>
    <w:rsid w:val="00F84468"/>
    <w:rsid w:val="00F84632"/>
    <w:rsid w:val="00F84810"/>
    <w:rsid w:val="00F84982"/>
    <w:rsid w:val="00F84A5C"/>
    <w:rsid w:val="00F84AAA"/>
    <w:rsid w:val="00F84B4E"/>
    <w:rsid w:val="00F84D7A"/>
    <w:rsid w:val="00F84DA1"/>
    <w:rsid w:val="00F84E1C"/>
    <w:rsid w:val="00F84F2D"/>
    <w:rsid w:val="00F8503A"/>
    <w:rsid w:val="00F852A4"/>
    <w:rsid w:val="00F85378"/>
    <w:rsid w:val="00F853BF"/>
    <w:rsid w:val="00F85419"/>
    <w:rsid w:val="00F855AC"/>
    <w:rsid w:val="00F85762"/>
    <w:rsid w:val="00F8577B"/>
    <w:rsid w:val="00F85838"/>
    <w:rsid w:val="00F8583B"/>
    <w:rsid w:val="00F8583D"/>
    <w:rsid w:val="00F8584A"/>
    <w:rsid w:val="00F85940"/>
    <w:rsid w:val="00F85988"/>
    <w:rsid w:val="00F859C1"/>
    <w:rsid w:val="00F85B05"/>
    <w:rsid w:val="00F85BBA"/>
    <w:rsid w:val="00F85BCA"/>
    <w:rsid w:val="00F85E16"/>
    <w:rsid w:val="00F85ED8"/>
    <w:rsid w:val="00F85FC5"/>
    <w:rsid w:val="00F85FF7"/>
    <w:rsid w:val="00F86231"/>
    <w:rsid w:val="00F86601"/>
    <w:rsid w:val="00F8673F"/>
    <w:rsid w:val="00F86751"/>
    <w:rsid w:val="00F868C3"/>
    <w:rsid w:val="00F86924"/>
    <w:rsid w:val="00F869A5"/>
    <w:rsid w:val="00F869E4"/>
    <w:rsid w:val="00F86AD3"/>
    <w:rsid w:val="00F86B68"/>
    <w:rsid w:val="00F86FEC"/>
    <w:rsid w:val="00F87014"/>
    <w:rsid w:val="00F8708A"/>
    <w:rsid w:val="00F870FB"/>
    <w:rsid w:val="00F871C3"/>
    <w:rsid w:val="00F8721F"/>
    <w:rsid w:val="00F87368"/>
    <w:rsid w:val="00F87376"/>
    <w:rsid w:val="00F87682"/>
    <w:rsid w:val="00F87AFD"/>
    <w:rsid w:val="00F87C15"/>
    <w:rsid w:val="00F87CC3"/>
    <w:rsid w:val="00F87D3D"/>
    <w:rsid w:val="00F87F21"/>
    <w:rsid w:val="00F87F33"/>
    <w:rsid w:val="00F87F5E"/>
    <w:rsid w:val="00F87F7D"/>
    <w:rsid w:val="00F9011C"/>
    <w:rsid w:val="00F90235"/>
    <w:rsid w:val="00F90255"/>
    <w:rsid w:val="00F90346"/>
    <w:rsid w:val="00F90365"/>
    <w:rsid w:val="00F9046D"/>
    <w:rsid w:val="00F90A77"/>
    <w:rsid w:val="00F90D72"/>
    <w:rsid w:val="00F90E9F"/>
    <w:rsid w:val="00F910DA"/>
    <w:rsid w:val="00F9110B"/>
    <w:rsid w:val="00F911A0"/>
    <w:rsid w:val="00F914F5"/>
    <w:rsid w:val="00F91518"/>
    <w:rsid w:val="00F91555"/>
    <w:rsid w:val="00F918BC"/>
    <w:rsid w:val="00F91974"/>
    <w:rsid w:val="00F91AE0"/>
    <w:rsid w:val="00F91B33"/>
    <w:rsid w:val="00F91C32"/>
    <w:rsid w:val="00F91F60"/>
    <w:rsid w:val="00F9204B"/>
    <w:rsid w:val="00F92065"/>
    <w:rsid w:val="00F921B8"/>
    <w:rsid w:val="00F922A0"/>
    <w:rsid w:val="00F922AA"/>
    <w:rsid w:val="00F923FD"/>
    <w:rsid w:val="00F92434"/>
    <w:rsid w:val="00F9251D"/>
    <w:rsid w:val="00F9251E"/>
    <w:rsid w:val="00F925C3"/>
    <w:rsid w:val="00F9262A"/>
    <w:rsid w:val="00F92678"/>
    <w:rsid w:val="00F92690"/>
    <w:rsid w:val="00F9274A"/>
    <w:rsid w:val="00F92A6D"/>
    <w:rsid w:val="00F92AC1"/>
    <w:rsid w:val="00F92F25"/>
    <w:rsid w:val="00F92FFE"/>
    <w:rsid w:val="00F93216"/>
    <w:rsid w:val="00F93255"/>
    <w:rsid w:val="00F93267"/>
    <w:rsid w:val="00F9348A"/>
    <w:rsid w:val="00F936B4"/>
    <w:rsid w:val="00F936F3"/>
    <w:rsid w:val="00F939F0"/>
    <w:rsid w:val="00F93AF5"/>
    <w:rsid w:val="00F93B77"/>
    <w:rsid w:val="00F93BA5"/>
    <w:rsid w:val="00F93CCA"/>
    <w:rsid w:val="00F93E1E"/>
    <w:rsid w:val="00F93EA4"/>
    <w:rsid w:val="00F9408A"/>
    <w:rsid w:val="00F94253"/>
    <w:rsid w:val="00F944DB"/>
    <w:rsid w:val="00F946F4"/>
    <w:rsid w:val="00F9476E"/>
    <w:rsid w:val="00F947DB"/>
    <w:rsid w:val="00F949AF"/>
    <w:rsid w:val="00F94DC8"/>
    <w:rsid w:val="00F94FB9"/>
    <w:rsid w:val="00F95040"/>
    <w:rsid w:val="00F951AA"/>
    <w:rsid w:val="00F952B6"/>
    <w:rsid w:val="00F952DC"/>
    <w:rsid w:val="00F9542F"/>
    <w:rsid w:val="00F954AD"/>
    <w:rsid w:val="00F9560C"/>
    <w:rsid w:val="00F95685"/>
    <w:rsid w:val="00F9575F"/>
    <w:rsid w:val="00F957EA"/>
    <w:rsid w:val="00F959F1"/>
    <w:rsid w:val="00F95C86"/>
    <w:rsid w:val="00F95DCB"/>
    <w:rsid w:val="00F95ECF"/>
    <w:rsid w:val="00F95EE0"/>
    <w:rsid w:val="00F96113"/>
    <w:rsid w:val="00F9625C"/>
    <w:rsid w:val="00F96334"/>
    <w:rsid w:val="00F96434"/>
    <w:rsid w:val="00F965D0"/>
    <w:rsid w:val="00F9665A"/>
    <w:rsid w:val="00F966BF"/>
    <w:rsid w:val="00F9670D"/>
    <w:rsid w:val="00F96921"/>
    <w:rsid w:val="00F96E07"/>
    <w:rsid w:val="00F96E11"/>
    <w:rsid w:val="00F96F24"/>
    <w:rsid w:val="00F96F67"/>
    <w:rsid w:val="00F9701E"/>
    <w:rsid w:val="00F97456"/>
    <w:rsid w:val="00F974D9"/>
    <w:rsid w:val="00F9769E"/>
    <w:rsid w:val="00F97705"/>
    <w:rsid w:val="00F977B7"/>
    <w:rsid w:val="00F978A1"/>
    <w:rsid w:val="00F978D2"/>
    <w:rsid w:val="00F97B78"/>
    <w:rsid w:val="00F97B8C"/>
    <w:rsid w:val="00F97BD0"/>
    <w:rsid w:val="00F97C0F"/>
    <w:rsid w:val="00F97F31"/>
    <w:rsid w:val="00FA019D"/>
    <w:rsid w:val="00FA0255"/>
    <w:rsid w:val="00FA03DD"/>
    <w:rsid w:val="00FA062A"/>
    <w:rsid w:val="00FA0771"/>
    <w:rsid w:val="00FA07DB"/>
    <w:rsid w:val="00FA08C6"/>
    <w:rsid w:val="00FA0993"/>
    <w:rsid w:val="00FA0DA3"/>
    <w:rsid w:val="00FA0DDF"/>
    <w:rsid w:val="00FA0FF3"/>
    <w:rsid w:val="00FA12E9"/>
    <w:rsid w:val="00FA1334"/>
    <w:rsid w:val="00FA1359"/>
    <w:rsid w:val="00FA14E2"/>
    <w:rsid w:val="00FA163B"/>
    <w:rsid w:val="00FA1703"/>
    <w:rsid w:val="00FA1ABA"/>
    <w:rsid w:val="00FA1B03"/>
    <w:rsid w:val="00FA1B95"/>
    <w:rsid w:val="00FA1BF6"/>
    <w:rsid w:val="00FA1D68"/>
    <w:rsid w:val="00FA21F9"/>
    <w:rsid w:val="00FA2258"/>
    <w:rsid w:val="00FA2327"/>
    <w:rsid w:val="00FA2413"/>
    <w:rsid w:val="00FA25F7"/>
    <w:rsid w:val="00FA26DD"/>
    <w:rsid w:val="00FA28AF"/>
    <w:rsid w:val="00FA2D61"/>
    <w:rsid w:val="00FA2FFC"/>
    <w:rsid w:val="00FA31D6"/>
    <w:rsid w:val="00FA31EB"/>
    <w:rsid w:val="00FA3254"/>
    <w:rsid w:val="00FA33BA"/>
    <w:rsid w:val="00FA3797"/>
    <w:rsid w:val="00FA392F"/>
    <w:rsid w:val="00FA3966"/>
    <w:rsid w:val="00FA3AD1"/>
    <w:rsid w:val="00FA3B94"/>
    <w:rsid w:val="00FA3F9B"/>
    <w:rsid w:val="00FA3FA9"/>
    <w:rsid w:val="00FA4029"/>
    <w:rsid w:val="00FA410A"/>
    <w:rsid w:val="00FA41DF"/>
    <w:rsid w:val="00FA4771"/>
    <w:rsid w:val="00FA4864"/>
    <w:rsid w:val="00FA4919"/>
    <w:rsid w:val="00FA4BED"/>
    <w:rsid w:val="00FA4DCD"/>
    <w:rsid w:val="00FA4E91"/>
    <w:rsid w:val="00FA4FC1"/>
    <w:rsid w:val="00FA5107"/>
    <w:rsid w:val="00FA5270"/>
    <w:rsid w:val="00FA56C6"/>
    <w:rsid w:val="00FA574A"/>
    <w:rsid w:val="00FA57E5"/>
    <w:rsid w:val="00FA594D"/>
    <w:rsid w:val="00FA5A6A"/>
    <w:rsid w:val="00FA5C25"/>
    <w:rsid w:val="00FA5C52"/>
    <w:rsid w:val="00FA5DBE"/>
    <w:rsid w:val="00FA5EA6"/>
    <w:rsid w:val="00FA5F6F"/>
    <w:rsid w:val="00FA6146"/>
    <w:rsid w:val="00FA63AD"/>
    <w:rsid w:val="00FA659E"/>
    <w:rsid w:val="00FA6623"/>
    <w:rsid w:val="00FA6734"/>
    <w:rsid w:val="00FA6871"/>
    <w:rsid w:val="00FA6886"/>
    <w:rsid w:val="00FA6918"/>
    <w:rsid w:val="00FA6924"/>
    <w:rsid w:val="00FA6BA0"/>
    <w:rsid w:val="00FA6BBB"/>
    <w:rsid w:val="00FA6CFA"/>
    <w:rsid w:val="00FA6DA8"/>
    <w:rsid w:val="00FA6DF8"/>
    <w:rsid w:val="00FA702F"/>
    <w:rsid w:val="00FA712B"/>
    <w:rsid w:val="00FA7417"/>
    <w:rsid w:val="00FA7428"/>
    <w:rsid w:val="00FA744A"/>
    <w:rsid w:val="00FA75E2"/>
    <w:rsid w:val="00FA778E"/>
    <w:rsid w:val="00FA77BC"/>
    <w:rsid w:val="00FA785E"/>
    <w:rsid w:val="00FA7A65"/>
    <w:rsid w:val="00FA7AE6"/>
    <w:rsid w:val="00FA7CA0"/>
    <w:rsid w:val="00FA7CC3"/>
    <w:rsid w:val="00FB0000"/>
    <w:rsid w:val="00FB0012"/>
    <w:rsid w:val="00FB004A"/>
    <w:rsid w:val="00FB01DF"/>
    <w:rsid w:val="00FB0297"/>
    <w:rsid w:val="00FB02B1"/>
    <w:rsid w:val="00FB03CE"/>
    <w:rsid w:val="00FB03DA"/>
    <w:rsid w:val="00FB04C8"/>
    <w:rsid w:val="00FB067D"/>
    <w:rsid w:val="00FB06A8"/>
    <w:rsid w:val="00FB0795"/>
    <w:rsid w:val="00FB0809"/>
    <w:rsid w:val="00FB0A0E"/>
    <w:rsid w:val="00FB0A58"/>
    <w:rsid w:val="00FB0B0A"/>
    <w:rsid w:val="00FB0FEB"/>
    <w:rsid w:val="00FB1483"/>
    <w:rsid w:val="00FB163C"/>
    <w:rsid w:val="00FB178D"/>
    <w:rsid w:val="00FB1BEC"/>
    <w:rsid w:val="00FB1D5D"/>
    <w:rsid w:val="00FB20D5"/>
    <w:rsid w:val="00FB2166"/>
    <w:rsid w:val="00FB21F2"/>
    <w:rsid w:val="00FB22CD"/>
    <w:rsid w:val="00FB230C"/>
    <w:rsid w:val="00FB2339"/>
    <w:rsid w:val="00FB258E"/>
    <w:rsid w:val="00FB2712"/>
    <w:rsid w:val="00FB2BC6"/>
    <w:rsid w:val="00FB2CC2"/>
    <w:rsid w:val="00FB2E54"/>
    <w:rsid w:val="00FB2F3A"/>
    <w:rsid w:val="00FB2FE3"/>
    <w:rsid w:val="00FB3324"/>
    <w:rsid w:val="00FB34E8"/>
    <w:rsid w:val="00FB3536"/>
    <w:rsid w:val="00FB3895"/>
    <w:rsid w:val="00FB3A86"/>
    <w:rsid w:val="00FB3B2C"/>
    <w:rsid w:val="00FB3F3D"/>
    <w:rsid w:val="00FB41F5"/>
    <w:rsid w:val="00FB4295"/>
    <w:rsid w:val="00FB440A"/>
    <w:rsid w:val="00FB476D"/>
    <w:rsid w:val="00FB47C5"/>
    <w:rsid w:val="00FB47E0"/>
    <w:rsid w:val="00FB483F"/>
    <w:rsid w:val="00FB495E"/>
    <w:rsid w:val="00FB4D91"/>
    <w:rsid w:val="00FB4E66"/>
    <w:rsid w:val="00FB4FE3"/>
    <w:rsid w:val="00FB5150"/>
    <w:rsid w:val="00FB533F"/>
    <w:rsid w:val="00FB55A8"/>
    <w:rsid w:val="00FB56EE"/>
    <w:rsid w:val="00FB57E9"/>
    <w:rsid w:val="00FB58A6"/>
    <w:rsid w:val="00FB58F7"/>
    <w:rsid w:val="00FB5974"/>
    <w:rsid w:val="00FB5A1C"/>
    <w:rsid w:val="00FB5ADB"/>
    <w:rsid w:val="00FB6042"/>
    <w:rsid w:val="00FB6108"/>
    <w:rsid w:val="00FB6117"/>
    <w:rsid w:val="00FB61C7"/>
    <w:rsid w:val="00FB629A"/>
    <w:rsid w:val="00FB62DF"/>
    <w:rsid w:val="00FB6304"/>
    <w:rsid w:val="00FB6308"/>
    <w:rsid w:val="00FB644B"/>
    <w:rsid w:val="00FB6906"/>
    <w:rsid w:val="00FB6C0D"/>
    <w:rsid w:val="00FB6F26"/>
    <w:rsid w:val="00FB7005"/>
    <w:rsid w:val="00FB7689"/>
    <w:rsid w:val="00FB79D4"/>
    <w:rsid w:val="00FB7CC2"/>
    <w:rsid w:val="00FB7D78"/>
    <w:rsid w:val="00FB7E9F"/>
    <w:rsid w:val="00FC0046"/>
    <w:rsid w:val="00FC0072"/>
    <w:rsid w:val="00FC00EF"/>
    <w:rsid w:val="00FC030C"/>
    <w:rsid w:val="00FC03CA"/>
    <w:rsid w:val="00FC0670"/>
    <w:rsid w:val="00FC0AAF"/>
    <w:rsid w:val="00FC0B84"/>
    <w:rsid w:val="00FC0CA8"/>
    <w:rsid w:val="00FC0E31"/>
    <w:rsid w:val="00FC0F51"/>
    <w:rsid w:val="00FC0FD6"/>
    <w:rsid w:val="00FC1090"/>
    <w:rsid w:val="00FC114F"/>
    <w:rsid w:val="00FC1280"/>
    <w:rsid w:val="00FC167E"/>
    <w:rsid w:val="00FC1683"/>
    <w:rsid w:val="00FC1695"/>
    <w:rsid w:val="00FC177B"/>
    <w:rsid w:val="00FC1945"/>
    <w:rsid w:val="00FC19F1"/>
    <w:rsid w:val="00FC1A39"/>
    <w:rsid w:val="00FC1A85"/>
    <w:rsid w:val="00FC1BB4"/>
    <w:rsid w:val="00FC1CDB"/>
    <w:rsid w:val="00FC1DA3"/>
    <w:rsid w:val="00FC1FF4"/>
    <w:rsid w:val="00FC23E1"/>
    <w:rsid w:val="00FC2455"/>
    <w:rsid w:val="00FC25EB"/>
    <w:rsid w:val="00FC26C1"/>
    <w:rsid w:val="00FC2717"/>
    <w:rsid w:val="00FC2877"/>
    <w:rsid w:val="00FC2921"/>
    <w:rsid w:val="00FC2959"/>
    <w:rsid w:val="00FC2CB4"/>
    <w:rsid w:val="00FC2CD1"/>
    <w:rsid w:val="00FC2DAC"/>
    <w:rsid w:val="00FC2DB5"/>
    <w:rsid w:val="00FC3098"/>
    <w:rsid w:val="00FC30A9"/>
    <w:rsid w:val="00FC30AA"/>
    <w:rsid w:val="00FC3325"/>
    <w:rsid w:val="00FC343C"/>
    <w:rsid w:val="00FC35DF"/>
    <w:rsid w:val="00FC3701"/>
    <w:rsid w:val="00FC3A8C"/>
    <w:rsid w:val="00FC3BA7"/>
    <w:rsid w:val="00FC3EA6"/>
    <w:rsid w:val="00FC3EC2"/>
    <w:rsid w:val="00FC3F81"/>
    <w:rsid w:val="00FC3FD1"/>
    <w:rsid w:val="00FC4026"/>
    <w:rsid w:val="00FC4064"/>
    <w:rsid w:val="00FC415C"/>
    <w:rsid w:val="00FC466A"/>
    <w:rsid w:val="00FC47D1"/>
    <w:rsid w:val="00FC48A7"/>
    <w:rsid w:val="00FC494A"/>
    <w:rsid w:val="00FC4ACF"/>
    <w:rsid w:val="00FC4BC3"/>
    <w:rsid w:val="00FC4C52"/>
    <w:rsid w:val="00FC4CB3"/>
    <w:rsid w:val="00FC4D4F"/>
    <w:rsid w:val="00FC500B"/>
    <w:rsid w:val="00FC502D"/>
    <w:rsid w:val="00FC5404"/>
    <w:rsid w:val="00FC55DC"/>
    <w:rsid w:val="00FC564B"/>
    <w:rsid w:val="00FC5768"/>
    <w:rsid w:val="00FC5998"/>
    <w:rsid w:val="00FC5B74"/>
    <w:rsid w:val="00FC5DAE"/>
    <w:rsid w:val="00FC5E6E"/>
    <w:rsid w:val="00FC5E99"/>
    <w:rsid w:val="00FC5FC7"/>
    <w:rsid w:val="00FC6012"/>
    <w:rsid w:val="00FC60F8"/>
    <w:rsid w:val="00FC6100"/>
    <w:rsid w:val="00FC6183"/>
    <w:rsid w:val="00FC61A2"/>
    <w:rsid w:val="00FC6257"/>
    <w:rsid w:val="00FC6321"/>
    <w:rsid w:val="00FC6524"/>
    <w:rsid w:val="00FC6542"/>
    <w:rsid w:val="00FC6586"/>
    <w:rsid w:val="00FC68D0"/>
    <w:rsid w:val="00FC6940"/>
    <w:rsid w:val="00FC6BE5"/>
    <w:rsid w:val="00FC7065"/>
    <w:rsid w:val="00FC72DC"/>
    <w:rsid w:val="00FC74E8"/>
    <w:rsid w:val="00FC7630"/>
    <w:rsid w:val="00FC7693"/>
    <w:rsid w:val="00FC7887"/>
    <w:rsid w:val="00FC78CA"/>
    <w:rsid w:val="00FC7917"/>
    <w:rsid w:val="00FC7937"/>
    <w:rsid w:val="00FC79B0"/>
    <w:rsid w:val="00FC7A39"/>
    <w:rsid w:val="00FC7B61"/>
    <w:rsid w:val="00FC7C51"/>
    <w:rsid w:val="00FC7C86"/>
    <w:rsid w:val="00FC7CFD"/>
    <w:rsid w:val="00FC7DC9"/>
    <w:rsid w:val="00FC7E6B"/>
    <w:rsid w:val="00FC7ECB"/>
    <w:rsid w:val="00FC7EE6"/>
    <w:rsid w:val="00FD0258"/>
    <w:rsid w:val="00FD02FC"/>
    <w:rsid w:val="00FD051B"/>
    <w:rsid w:val="00FD05B2"/>
    <w:rsid w:val="00FD0773"/>
    <w:rsid w:val="00FD078F"/>
    <w:rsid w:val="00FD0847"/>
    <w:rsid w:val="00FD0CD0"/>
    <w:rsid w:val="00FD0E11"/>
    <w:rsid w:val="00FD0FA6"/>
    <w:rsid w:val="00FD10CB"/>
    <w:rsid w:val="00FD12B3"/>
    <w:rsid w:val="00FD1438"/>
    <w:rsid w:val="00FD1472"/>
    <w:rsid w:val="00FD147F"/>
    <w:rsid w:val="00FD14FF"/>
    <w:rsid w:val="00FD1581"/>
    <w:rsid w:val="00FD159C"/>
    <w:rsid w:val="00FD16D5"/>
    <w:rsid w:val="00FD17F6"/>
    <w:rsid w:val="00FD18C0"/>
    <w:rsid w:val="00FD1957"/>
    <w:rsid w:val="00FD1B18"/>
    <w:rsid w:val="00FD1E7F"/>
    <w:rsid w:val="00FD1EBA"/>
    <w:rsid w:val="00FD1F91"/>
    <w:rsid w:val="00FD207E"/>
    <w:rsid w:val="00FD227B"/>
    <w:rsid w:val="00FD2453"/>
    <w:rsid w:val="00FD2470"/>
    <w:rsid w:val="00FD2482"/>
    <w:rsid w:val="00FD24CC"/>
    <w:rsid w:val="00FD2774"/>
    <w:rsid w:val="00FD2798"/>
    <w:rsid w:val="00FD27D2"/>
    <w:rsid w:val="00FD2BB9"/>
    <w:rsid w:val="00FD2D0E"/>
    <w:rsid w:val="00FD3050"/>
    <w:rsid w:val="00FD3186"/>
    <w:rsid w:val="00FD334D"/>
    <w:rsid w:val="00FD352C"/>
    <w:rsid w:val="00FD365B"/>
    <w:rsid w:val="00FD3698"/>
    <w:rsid w:val="00FD36B3"/>
    <w:rsid w:val="00FD3AB8"/>
    <w:rsid w:val="00FD3BD1"/>
    <w:rsid w:val="00FD3DF3"/>
    <w:rsid w:val="00FD3F9D"/>
    <w:rsid w:val="00FD4081"/>
    <w:rsid w:val="00FD42D3"/>
    <w:rsid w:val="00FD4322"/>
    <w:rsid w:val="00FD4330"/>
    <w:rsid w:val="00FD43B2"/>
    <w:rsid w:val="00FD4412"/>
    <w:rsid w:val="00FD4473"/>
    <w:rsid w:val="00FD4486"/>
    <w:rsid w:val="00FD4487"/>
    <w:rsid w:val="00FD4525"/>
    <w:rsid w:val="00FD4526"/>
    <w:rsid w:val="00FD459D"/>
    <w:rsid w:val="00FD46C0"/>
    <w:rsid w:val="00FD47AE"/>
    <w:rsid w:val="00FD47F4"/>
    <w:rsid w:val="00FD4895"/>
    <w:rsid w:val="00FD4AB3"/>
    <w:rsid w:val="00FD4B08"/>
    <w:rsid w:val="00FD4B0D"/>
    <w:rsid w:val="00FD4BD2"/>
    <w:rsid w:val="00FD4E29"/>
    <w:rsid w:val="00FD4EEC"/>
    <w:rsid w:val="00FD500F"/>
    <w:rsid w:val="00FD53AF"/>
    <w:rsid w:val="00FD5699"/>
    <w:rsid w:val="00FD5821"/>
    <w:rsid w:val="00FD591D"/>
    <w:rsid w:val="00FD59CD"/>
    <w:rsid w:val="00FD5A74"/>
    <w:rsid w:val="00FD5AA8"/>
    <w:rsid w:val="00FD5B05"/>
    <w:rsid w:val="00FD5B6F"/>
    <w:rsid w:val="00FD5ECB"/>
    <w:rsid w:val="00FD6255"/>
    <w:rsid w:val="00FD65E8"/>
    <w:rsid w:val="00FD6724"/>
    <w:rsid w:val="00FD69DF"/>
    <w:rsid w:val="00FD69E3"/>
    <w:rsid w:val="00FD6AE9"/>
    <w:rsid w:val="00FD6C7B"/>
    <w:rsid w:val="00FD6D90"/>
    <w:rsid w:val="00FD6D9A"/>
    <w:rsid w:val="00FD6E13"/>
    <w:rsid w:val="00FD71A2"/>
    <w:rsid w:val="00FD7226"/>
    <w:rsid w:val="00FD7234"/>
    <w:rsid w:val="00FD725E"/>
    <w:rsid w:val="00FD7350"/>
    <w:rsid w:val="00FD739D"/>
    <w:rsid w:val="00FD758E"/>
    <w:rsid w:val="00FD77D3"/>
    <w:rsid w:val="00FD77E8"/>
    <w:rsid w:val="00FD7859"/>
    <w:rsid w:val="00FD7906"/>
    <w:rsid w:val="00FD7924"/>
    <w:rsid w:val="00FD7BC0"/>
    <w:rsid w:val="00FD7D77"/>
    <w:rsid w:val="00FD7F0C"/>
    <w:rsid w:val="00FE0067"/>
    <w:rsid w:val="00FE0285"/>
    <w:rsid w:val="00FE04AC"/>
    <w:rsid w:val="00FE059C"/>
    <w:rsid w:val="00FE0692"/>
    <w:rsid w:val="00FE069D"/>
    <w:rsid w:val="00FE06BD"/>
    <w:rsid w:val="00FE0706"/>
    <w:rsid w:val="00FE078E"/>
    <w:rsid w:val="00FE0797"/>
    <w:rsid w:val="00FE0826"/>
    <w:rsid w:val="00FE0871"/>
    <w:rsid w:val="00FE09A0"/>
    <w:rsid w:val="00FE0B6E"/>
    <w:rsid w:val="00FE0B8D"/>
    <w:rsid w:val="00FE0C53"/>
    <w:rsid w:val="00FE0E4A"/>
    <w:rsid w:val="00FE117F"/>
    <w:rsid w:val="00FE12A3"/>
    <w:rsid w:val="00FE1456"/>
    <w:rsid w:val="00FE15E1"/>
    <w:rsid w:val="00FE16AD"/>
    <w:rsid w:val="00FE18CD"/>
    <w:rsid w:val="00FE19AE"/>
    <w:rsid w:val="00FE1B1A"/>
    <w:rsid w:val="00FE1BB8"/>
    <w:rsid w:val="00FE1C84"/>
    <w:rsid w:val="00FE1F1F"/>
    <w:rsid w:val="00FE1FEE"/>
    <w:rsid w:val="00FE2132"/>
    <w:rsid w:val="00FE2270"/>
    <w:rsid w:val="00FE2304"/>
    <w:rsid w:val="00FE2327"/>
    <w:rsid w:val="00FE23C5"/>
    <w:rsid w:val="00FE250E"/>
    <w:rsid w:val="00FE25C6"/>
    <w:rsid w:val="00FE25F9"/>
    <w:rsid w:val="00FE26D6"/>
    <w:rsid w:val="00FE27D0"/>
    <w:rsid w:val="00FE2954"/>
    <w:rsid w:val="00FE2C37"/>
    <w:rsid w:val="00FE2DCE"/>
    <w:rsid w:val="00FE2E36"/>
    <w:rsid w:val="00FE2E95"/>
    <w:rsid w:val="00FE2FCC"/>
    <w:rsid w:val="00FE312E"/>
    <w:rsid w:val="00FE356E"/>
    <w:rsid w:val="00FE3574"/>
    <w:rsid w:val="00FE3784"/>
    <w:rsid w:val="00FE37E1"/>
    <w:rsid w:val="00FE38FF"/>
    <w:rsid w:val="00FE3AF1"/>
    <w:rsid w:val="00FE3B39"/>
    <w:rsid w:val="00FE3BC4"/>
    <w:rsid w:val="00FE3D03"/>
    <w:rsid w:val="00FE3D91"/>
    <w:rsid w:val="00FE3DC0"/>
    <w:rsid w:val="00FE3DD3"/>
    <w:rsid w:val="00FE3EF0"/>
    <w:rsid w:val="00FE4116"/>
    <w:rsid w:val="00FE411E"/>
    <w:rsid w:val="00FE414B"/>
    <w:rsid w:val="00FE4211"/>
    <w:rsid w:val="00FE4237"/>
    <w:rsid w:val="00FE42AE"/>
    <w:rsid w:val="00FE4367"/>
    <w:rsid w:val="00FE43FE"/>
    <w:rsid w:val="00FE4455"/>
    <w:rsid w:val="00FE461B"/>
    <w:rsid w:val="00FE48BC"/>
    <w:rsid w:val="00FE4931"/>
    <w:rsid w:val="00FE4A89"/>
    <w:rsid w:val="00FE4DA2"/>
    <w:rsid w:val="00FE4E89"/>
    <w:rsid w:val="00FE4EF7"/>
    <w:rsid w:val="00FE51EC"/>
    <w:rsid w:val="00FE5309"/>
    <w:rsid w:val="00FE5339"/>
    <w:rsid w:val="00FE5384"/>
    <w:rsid w:val="00FE53B4"/>
    <w:rsid w:val="00FE53DD"/>
    <w:rsid w:val="00FE56AD"/>
    <w:rsid w:val="00FE56D9"/>
    <w:rsid w:val="00FE59A8"/>
    <w:rsid w:val="00FE5B6D"/>
    <w:rsid w:val="00FE5CBB"/>
    <w:rsid w:val="00FE5E29"/>
    <w:rsid w:val="00FE5F0F"/>
    <w:rsid w:val="00FE60FB"/>
    <w:rsid w:val="00FE638F"/>
    <w:rsid w:val="00FE6393"/>
    <w:rsid w:val="00FE644E"/>
    <w:rsid w:val="00FE6490"/>
    <w:rsid w:val="00FE6649"/>
    <w:rsid w:val="00FE67CD"/>
    <w:rsid w:val="00FE67E5"/>
    <w:rsid w:val="00FE689C"/>
    <w:rsid w:val="00FE6BAD"/>
    <w:rsid w:val="00FE6EDD"/>
    <w:rsid w:val="00FE6FB4"/>
    <w:rsid w:val="00FE7018"/>
    <w:rsid w:val="00FE707D"/>
    <w:rsid w:val="00FE70A9"/>
    <w:rsid w:val="00FE7193"/>
    <w:rsid w:val="00FE724C"/>
    <w:rsid w:val="00FE729D"/>
    <w:rsid w:val="00FE73B2"/>
    <w:rsid w:val="00FE743F"/>
    <w:rsid w:val="00FE755D"/>
    <w:rsid w:val="00FE75D5"/>
    <w:rsid w:val="00FE7638"/>
    <w:rsid w:val="00FE76AC"/>
    <w:rsid w:val="00FE78CD"/>
    <w:rsid w:val="00FE7954"/>
    <w:rsid w:val="00FE7A23"/>
    <w:rsid w:val="00FE7AC4"/>
    <w:rsid w:val="00FE7B01"/>
    <w:rsid w:val="00FE7D06"/>
    <w:rsid w:val="00FE7E3E"/>
    <w:rsid w:val="00FF00D4"/>
    <w:rsid w:val="00FF0103"/>
    <w:rsid w:val="00FF0118"/>
    <w:rsid w:val="00FF01C1"/>
    <w:rsid w:val="00FF022D"/>
    <w:rsid w:val="00FF023B"/>
    <w:rsid w:val="00FF0250"/>
    <w:rsid w:val="00FF031C"/>
    <w:rsid w:val="00FF03AD"/>
    <w:rsid w:val="00FF0869"/>
    <w:rsid w:val="00FF0910"/>
    <w:rsid w:val="00FF0A0F"/>
    <w:rsid w:val="00FF0BF6"/>
    <w:rsid w:val="00FF0CB5"/>
    <w:rsid w:val="00FF1097"/>
    <w:rsid w:val="00FF130F"/>
    <w:rsid w:val="00FF144D"/>
    <w:rsid w:val="00FF15E7"/>
    <w:rsid w:val="00FF15EB"/>
    <w:rsid w:val="00FF1658"/>
    <w:rsid w:val="00FF1767"/>
    <w:rsid w:val="00FF1A31"/>
    <w:rsid w:val="00FF1AFE"/>
    <w:rsid w:val="00FF1B60"/>
    <w:rsid w:val="00FF1EFF"/>
    <w:rsid w:val="00FF2358"/>
    <w:rsid w:val="00FF2423"/>
    <w:rsid w:val="00FF2519"/>
    <w:rsid w:val="00FF25F9"/>
    <w:rsid w:val="00FF2830"/>
    <w:rsid w:val="00FF28C5"/>
    <w:rsid w:val="00FF2C7D"/>
    <w:rsid w:val="00FF2D3C"/>
    <w:rsid w:val="00FF2E48"/>
    <w:rsid w:val="00FF2F98"/>
    <w:rsid w:val="00FF2FEC"/>
    <w:rsid w:val="00FF31F3"/>
    <w:rsid w:val="00FF33ED"/>
    <w:rsid w:val="00FF34D8"/>
    <w:rsid w:val="00FF3682"/>
    <w:rsid w:val="00FF384E"/>
    <w:rsid w:val="00FF38FF"/>
    <w:rsid w:val="00FF393C"/>
    <w:rsid w:val="00FF394D"/>
    <w:rsid w:val="00FF3A08"/>
    <w:rsid w:val="00FF3BD0"/>
    <w:rsid w:val="00FF3BE9"/>
    <w:rsid w:val="00FF3D18"/>
    <w:rsid w:val="00FF3E57"/>
    <w:rsid w:val="00FF3EC8"/>
    <w:rsid w:val="00FF4481"/>
    <w:rsid w:val="00FF4577"/>
    <w:rsid w:val="00FF45D4"/>
    <w:rsid w:val="00FF46CD"/>
    <w:rsid w:val="00FF46DC"/>
    <w:rsid w:val="00FF4755"/>
    <w:rsid w:val="00FF48B0"/>
    <w:rsid w:val="00FF493E"/>
    <w:rsid w:val="00FF497B"/>
    <w:rsid w:val="00FF49D1"/>
    <w:rsid w:val="00FF4A06"/>
    <w:rsid w:val="00FF4EE5"/>
    <w:rsid w:val="00FF5291"/>
    <w:rsid w:val="00FF558A"/>
    <w:rsid w:val="00FF5766"/>
    <w:rsid w:val="00FF57B0"/>
    <w:rsid w:val="00FF585E"/>
    <w:rsid w:val="00FF59D9"/>
    <w:rsid w:val="00FF5CD8"/>
    <w:rsid w:val="00FF5E6A"/>
    <w:rsid w:val="00FF6317"/>
    <w:rsid w:val="00FF6322"/>
    <w:rsid w:val="00FF6614"/>
    <w:rsid w:val="00FF67FC"/>
    <w:rsid w:val="00FF688A"/>
    <w:rsid w:val="00FF6B77"/>
    <w:rsid w:val="00FF6C3A"/>
    <w:rsid w:val="00FF6EE3"/>
    <w:rsid w:val="00FF6F56"/>
    <w:rsid w:val="00FF75F6"/>
    <w:rsid w:val="00FF772C"/>
    <w:rsid w:val="00FF7858"/>
    <w:rsid w:val="00FF7909"/>
    <w:rsid w:val="00FF7A05"/>
    <w:rsid w:val="00FF7A2A"/>
    <w:rsid w:val="00FF7B0F"/>
    <w:rsid w:val="00FF7B9A"/>
    <w:rsid w:val="00FF7BF0"/>
    <w:rsid w:val="00FF7EEB"/>
    <w:rsid w:val="00FF7F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C81322"/>
  <w15:docId w15:val="{80AAD050-A065-FA4C-8AEC-CDAEEDC2C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E3E"/>
    <w:rPr>
      <w:sz w:val="23"/>
      <w:szCs w:val="22"/>
      <w:lang w:eastAsia="en-US"/>
    </w:rPr>
  </w:style>
  <w:style w:type="paragraph" w:styleId="Heading1">
    <w:name w:val="heading 1"/>
    <w:basedOn w:val="Normal"/>
    <w:next w:val="Normal"/>
    <w:link w:val="Heading1Char"/>
    <w:uiPriority w:val="9"/>
    <w:qFormat/>
    <w:rsid w:val="00090DA1"/>
    <w:pPr>
      <w:keepNext/>
      <w:keepLines/>
      <w:spacing w:line="360" w:lineRule="auto"/>
      <w:outlineLvl w:val="0"/>
    </w:pPr>
    <w:rPr>
      <w:rFonts w:eastAsia="Times New Roman"/>
      <w:b/>
      <w:bCs/>
      <w:color w:val="000000"/>
      <w:sz w:val="28"/>
      <w:szCs w:val="28"/>
    </w:rPr>
  </w:style>
  <w:style w:type="paragraph" w:styleId="Heading2">
    <w:name w:val="heading 2"/>
    <w:basedOn w:val="Normal"/>
    <w:next w:val="Normal"/>
    <w:link w:val="Heading2Char"/>
    <w:uiPriority w:val="9"/>
    <w:qFormat/>
    <w:rsid w:val="00F5180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DE5637"/>
    <w:pPr>
      <w:keepNext/>
      <w:spacing w:before="240" w:after="60"/>
      <w:outlineLvl w:val="2"/>
    </w:pPr>
    <w:rPr>
      <w:rFonts w:ascii="Cambria" w:eastAsia="Times New Roman" w:hAnsi="Cambria"/>
      <w:b/>
      <w:bCs/>
      <w:sz w:val="26"/>
      <w:szCs w:val="26"/>
    </w:rPr>
  </w:style>
  <w:style w:type="paragraph" w:styleId="Heading9">
    <w:name w:val="heading 9"/>
    <w:basedOn w:val="Normal"/>
    <w:next w:val="Normal"/>
    <w:link w:val="Heading9Char"/>
    <w:uiPriority w:val="9"/>
    <w:qFormat/>
    <w:rsid w:val="001C5F53"/>
    <w:p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0DA1"/>
    <w:rPr>
      <w:rFonts w:eastAsia="Times New Roman" w:cs="Times New Roman"/>
      <w:b/>
      <w:bCs/>
      <w:color w:val="000000"/>
      <w:sz w:val="28"/>
      <w:szCs w:val="28"/>
    </w:rPr>
  </w:style>
  <w:style w:type="character" w:customStyle="1" w:styleId="Heading2Char">
    <w:name w:val="Heading 2 Char"/>
    <w:link w:val="Heading2"/>
    <w:uiPriority w:val="9"/>
    <w:rsid w:val="00F51805"/>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DE5637"/>
    <w:rPr>
      <w:rFonts w:ascii="Cambria" w:eastAsia="Times New Roman" w:hAnsi="Cambria" w:cs="Times New Roman"/>
      <w:b/>
      <w:bCs/>
      <w:sz w:val="26"/>
      <w:szCs w:val="26"/>
      <w:lang w:eastAsia="en-US"/>
    </w:rPr>
  </w:style>
  <w:style w:type="character" w:customStyle="1" w:styleId="Heading9Char">
    <w:name w:val="Heading 9 Char"/>
    <w:link w:val="Heading9"/>
    <w:uiPriority w:val="9"/>
    <w:rsid w:val="001C5F53"/>
    <w:rPr>
      <w:rFonts w:ascii="Cambria" w:eastAsia="Times New Roman" w:hAnsi="Cambria" w:cs="Times New Roman"/>
      <w:sz w:val="22"/>
      <w:szCs w:val="22"/>
      <w:lang w:eastAsia="en-US"/>
    </w:rPr>
  </w:style>
  <w:style w:type="paragraph" w:styleId="Header">
    <w:name w:val="header"/>
    <w:basedOn w:val="Normal"/>
    <w:link w:val="HeaderChar"/>
    <w:uiPriority w:val="99"/>
    <w:unhideWhenUsed/>
    <w:rsid w:val="00090DA1"/>
    <w:pPr>
      <w:tabs>
        <w:tab w:val="center" w:pos="4513"/>
        <w:tab w:val="right" w:pos="9026"/>
      </w:tabs>
    </w:pPr>
  </w:style>
  <w:style w:type="character" w:customStyle="1" w:styleId="HeaderChar">
    <w:name w:val="Header Char"/>
    <w:basedOn w:val="DefaultParagraphFont"/>
    <w:link w:val="Header"/>
    <w:uiPriority w:val="99"/>
    <w:rsid w:val="00090DA1"/>
  </w:style>
  <w:style w:type="paragraph" w:styleId="Footer">
    <w:name w:val="footer"/>
    <w:basedOn w:val="Normal"/>
    <w:link w:val="FooterChar"/>
    <w:uiPriority w:val="99"/>
    <w:unhideWhenUsed/>
    <w:rsid w:val="00090DA1"/>
    <w:pPr>
      <w:tabs>
        <w:tab w:val="center" w:pos="4513"/>
        <w:tab w:val="right" w:pos="9026"/>
      </w:tabs>
    </w:pPr>
  </w:style>
  <w:style w:type="character" w:customStyle="1" w:styleId="FooterChar">
    <w:name w:val="Footer Char"/>
    <w:basedOn w:val="DefaultParagraphFont"/>
    <w:link w:val="Footer"/>
    <w:uiPriority w:val="99"/>
    <w:rsid w:val="00090DA1"/>
  </w:style>
  <w:style w:type="paragraph" w:styleId="Title">
    <w:name w:val="Title"/>
    <w:basedOn w:val="Normal"/>
    <w:next w:val="Normal"/>
    <w:link w:val="TitleChar"/>
    <w:uiPriority w:val="10"/>
    <w:qFormat/>
    <w:rsid w:val="00090DA1"/>
    <w:pPr>
      <w:pBdr>
        <w:top w:val="single" w:sz="12" w:space="1" w:color="000000"/>
        <w:bottom w:val="thinThickSmallGap" w:sz="24" w:space="4" w:color="auto"/>
      </w:pBdr>
      <w:spacing w:after="300"/>
      <w:contextualSpacing/>
      <w:jc w:val="right"/>
    </w:pPr>
    <w:rPr>
      <w:rFonts w:eastAsia="Times New Roman"/>
      <w:b/>
      <w:color w:val="000000"/>
      <w:spacing w:val="5"/>
      <w:kern w:val="28"/>
      <w:sz w:val="40"/>
      <w:szCs w:val="52"/>
    </w:rPr>
  </w:style>
  <w:style w:type="character" w:customStyle="1" w:styleId="TitleChar">
    <w:name w:val="Title Char"/>
    <w:link w:val="Title"/>
    <w:uiPriority w:val="10"/>
    <w:rsid w:val="00090DA1"/>
    <w:rPr>
      <w:rFonts w:eastAsia="Times New Roman" w:cs="Times New Roman"/>
      <w:b/>
      <w:color w:val="000000"/>
      <w:spacing w:val="5"/>
      <w:kern w:val="28"/>
      <w:sz w:val="40"/>
      <w:szCs w:val="52"/>
    </w:rPr>
  </w:style>
  <w:style w:type="paragraph" w:styleId="FootnoteText">
    <w:name w:val="footnote text"/>
    <w:basedOn w:val="Normal"/>
    <w:link w:val="FootnoteTextChar"/>
    <w:uiPriority w:val="99"/>
    <w:semiHidden/>
    <w:unhideWhenUsed/>
    <w:rsid w:val="00C12FB9"/>
    <w:rPr>
      <w:sz w:val="20"/>
      <w:szCs w:val="20"/>
    </w:rPr>
  </w:style>
  <w:style w:type="character" w:customStyle="1" w:styleId="FootnoteTextChar">
    <w:name w:val="Footnote Text Char"/>
    <w:link w:val="FootnoteText"/>
    <w:uiPriority w:val="99"/>
    <w:semiHidden/>
    <w:rsid w:val="00C12FB9"/>
    <w:rPr>
      <w:sz w:val="20"/>
      <w:szCs w:val="20"/>
    </w:rPr>
  </w:style>
  <w:style w:type="character" w:styleId="FootnoteReference">
    <w:name w:val="footnote reference"/>
    <w:uiPriority w:val="99"/>
    <w:semiHidden/>
    <w:unhideWhenUsed/>
    <w:rsid w:val="00C12FB9"/>
    <w:rPr>
      <w:vertAlign w:val="superscript"/>
    </w:rPr>
  </w:style>
  <w:style w:type="table" w:styleId="TableGrid">
    <w:name w:val="Table Grid"/>
    <w:basedOn w:val="TableNormal"/>
    <w:rsid w:val="000F4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F51805"/>
    <w:rPr>
      <w:rFonts w:cs="Times New Roman"/>
      <w:sz w:val="16"/>
      <w:szCs w:val="16"/>
    </w:rPr>
  </w:style>
  <w:style w:type="paragraph" w:styleId="CommentText">
    <w:name w:val="annotation text"/>
    <w:basedOn w:val="Normal"/>
    <w:link w:val="CommentTextChar"/>
    <w:semiHidden/>
    <w:rsid w:val="00F51805"/>
    <w:pPr>
      <w:spacing w:after="100" w:afterAutospacing="1"/>
    </w:pPr>
    <w:rPr>
      <w:rFonts w:ascii="Arial" w:eastAsia="Times New Roman" w:hAnsi="Arial"/>
      <w:sz w:val="20"/>
      <w:lang w:val="en-NZ"/>
    </w:rPr>
  </w:style>
  <w:style w:type="character" w:customStyle="1" w:styleId="CommentTextChar">
    <w:name w:val="Comment Text Char"/>
    <w:link w:val="CommentText"/>
    <w:semiHidden/>
    <w:rsid w:val="00F51805"/>
    <w:rPr>
      <w:rFonts w:ascii="Arial" w:eastAsia="Times New Roman" w:hAnsi="Arial"/>
      <w:szCs w:val="22"/>
      <w:lang w:val="en-NZ" w:eastAsia="en-US"/>
    </w:rPr>
  </w:style>
  <w:style w:type="paragraph" w:styleId="BalloonText">
    <w:name w:val="Balloon Text"/>
    <w:basedOn w:val="Normal"/>
    <w:link w:val="BalloonTextChar"/>
    <w:uiPriority w:val="99"/>
    <w:semiHidden/>
    <w:unhideWhenUsed/>
    <w:rsid w:val="00F51805"/>
    <w:rPr>
      <w:rFonts w:ascii="Tahoma" w:hAnsi="Tahoma" w:cs="Tahoma"/>
      <w:sz w:val="16"/>
      <w:szCs w:val="16"/>
    </w:rPr>
  </w:style>
  <w:style w:type="character" w:customStyle="1" w:styleId="BalloonTextChar">
    <w:name w:val="Balloon Text Char"/>
    <w:link w:val="BalloonText"/>
    <w:uiPriority w:val="99"/>
    <w:semiHidden/>
    <w:rsid w:val="00F51805"/>
    <w:rPr>
      <w:rFonts w:ascii="Tahoma" w:hAnsi="Tahoma" w:cs="Tahoma"/>
      <w:sz w:val="16"/>
      <w:szCs w:val="16"/>
      <w:lang w:eastAsia="en-US"/>
    </w:rPr>
  </w:style>
  <w:style w:type="paragraph" w:customStyle="1" w:styleId="TableText">
    <w:name w:val="Table Text"/>
    <w:basedOn w:val="Normal"/>
    <w:link w:val="TableTextChar"/>
    <w:rsid w:val="00AF3878"/>
    <w:pPr>
      <w:tabs>
        <w:tab w:val="left" w:pos="425"/>
      </w:tabs>
      <w:spacing w:after="100" w:afterAutospacing="1"/>
    </w:pPr>
    <w:rPr>
      <w:rFonts w:ascii="Arial" w:eastAsia="Times New Roman" w:hAnsi="Arial"/>
      <w:sz w:val="22"/>
      <w:lang w:val="en-NZ"/>
    </w:rPr>
  </w:style>
  <w:style w:type="character" w:customStyle="1" w:styleId="TableTextChar">
    <w:name w:val="Table Text Char"/>
    <w:link w:val="TableText"/>
    <w:rsid w:val="00AF3878"/>
    <w:rPr>
      <w:rFonts w:ascii="Arial" w:eastAsia="Times New Roman" w:hAnsi="Arial"/>
      <w:sz w:val="22"/>
      <w:szCs w:val="22"/>
      <w:lang w:val="en-NZ" w:eastAsia="en-US"/>
    </w:rPr>
  </w:style>
  <w:style w:type="paragraph" w:styleId="Caption">
    <w:name w:val="caption"/>
    <w:basedOn w:val="Normal"/>
    <w:next w:val="Normal"/>
    <w:uiPriority w:val="35"/>
    <w:qFormat/>
    <w:rsid w:val="00963E70"/>
    <w:rPr>
      <w:b/>
      <w:bCs/>
      <w:sz w:val="20"/>
      <w:szCs w:val="20"/>
    </w:rPr>
  </w:style>
  <w:style w:type="paragraph" w:styleId="ListParagraph">
    <w:name w:val="List Paragraph"/>
    <w:basedOn w:val="Normal"/>
    <w:uiPriority w:val="34"/>
    <w:qFormat/>
    <w:rsid w:val="00941518"/>
    <w:pPr>
      <w:ind w:left="720"/>
    </w:pPr>
  </w:style>
  <w:style w:type="paragraph" w:styleId="TOCHeading">
    <w:name w:val="TOC Heading"/>
    <w:basedOn w:val="Heading1"/>
    <w:next w:val="Normal"/>
    <w:link w:val="TOCHeadingChar"/>
    <w:uiPriority w:val="39"/>
    <w:qFormat/>
    <w:rsid w:val="00802612"/>
    <w:pPr>
      <w:spacing w:before="480" w:line="276" w:lineRule="auto"/>
      <w:outlineLvl w:val="9"/>
    </w:pPr>
    <w:rPr>
      <w:rFonts w:ascii="Cambria" w:hAnsi="Cambria"/>
      <w:color w:val="365F91"/>
      <w:lang w:val="en-US"/>
    </w:rPr>
  </w:style>
  <w:style w:type="character" w:customStyle="1" w:styleId="TOCHeadingChar">
    <w:name w:val="TOC Heading Char"/>
    <w:basedOn w:val="Heading1Char"/>
    <w:link w:val="TOCHeading"/>
    <w:uiPriority w:val="39"/>
    <w:rsid w:val="000D63F4"/>
    <w:rPr>
      <w:rFonts w:ascii="Cambria" w:eastAsia="Times New Roman" w:hAnsi="Cambria" w:cs="Times New Roman"/>
      <w:b/>
      <w:bCs/>
      <w:color w:val="365F91"/>
      <w:sz w:val="28"/>
      <w:szCs w:val="28"/>
      <w:lang w:val="en-US" w:eastAsia="en-US"/>
    </w:rPr>
  </w:style>
  <w:style w:type="paragraph" w:styleId="TOC1">
    <w:name w:val="toc 1"/>
    <w:basedOn w:val="Normal"/>
    <w:next w:val="Normal"/>
    <w:autoRedefine/>
    <w:uiPriority w:val="39"/>
    <w:unhideWhenUsed/>
    <w:qFormat/>
    <w:rsid w:val="00914CE2"/>
    <w:pPr>
      <w:spacing w:before="120" w:after="120"/>
    </w:pPr>
    <w:rPr>
      <w:b/>
      <w:bCs/>
      <w:caps/>
      <w:sz w:val="20"/>
      <w:szCs w:val="20"/>
    </w:rPr>
  </w:style>
  <w:style w:type="paragraph" w:styleId="TOC2">
    <w:name w:val="toc 2"/>
    <w:basedOn w:val="Normal"/>
    <w:next w:val="Normal"/>
    <w:autoRedefine/>
    <w:uiPriority w:val="39"/>
    <w:unhideWhenUsed/>
    <w:qFormat/>
    <w:rsid w:val="00802612"/>
    <w:pPr>
      <w:ind w:left="230"/>
    </w:pPr>
    <w:rPr>
      <w:smallCaps/>
      <w:sz w:val="20"/>
      <w:szCs w:val="20"/>
    </w:rPr>
  </w:style>
  <w:style w:type="paragraph" w:styleId="TOC3">
    <w:name w:val="toc 3"/>
    <w:basedOn w:val="Normal"/>
    <w:next w:val="Normal"/>
    <w:autoRedefine/>
    <w:uiPriority w:val="39"/>
    <w:unhideWhenUsed/>
    <w:qFormat/>
    <w:rsid w:val="00802612"/>
    <w:pPr>
      <w:ind w:left="460"/>
    </w:pPr>
    <w:rPr>
      <w:i/>
      <w:iCs/>
      <w:sz w:val="20"/>
      <w:szCs w:val="20"/>
    </w:rPr>
  </w:style>
  <w:style w:type="character" w:styleId="Hyperlink">
    <w:name w:val="Hyperlink"/>
    <w:uiPriority w:val="99"/>
    <w:unhideWhenUsed/>
    <w:rsid w:val="00802612"/>
    <w:rPr>
      <w:color w:val="0000FF"/>
      <w:u w:val="single"/>
    </w:rPr>
  </w:style>
  <w:style w:type="paragraph" w:styleId="TOC4">
    <w:name w:val="toc 4"/>
    <w:basedOn w:val="Normal"/>
    <w:next w:val="Normal"/>
    <w:autoRedefine/>
    <w:uiPriority w:val="39"/>
    <w:unhideWhenUsed/>
    <w:rsid w:val="00802612"/>
    <w:pPr>
      <w:ind w:left="690"/>
    </w:pPr>
    <w:rPr>
      <w:sz w:val="18"/>
      <w:szCs w:val="18"/>
    </w:rPr>
  </w:style>
  <w:style w:type="paragraph" w:styleId="TOC5">
    <w:name w:val="toc 5"/>
    <w:basedOn w:val="Normal"/>
    <w:next w:val="Normal"/>
    <w:autoRedefine/>
    <w:uiPriority w:val="39"/>
    <w:unhideWhenUsed/>
    <w:rsid w:val="00802612"/>
    <w:pPr>
      <w:ind w:left="920"/>
    </w:pPr>
    <w:rPr>
      <w:sz w:val="18"/>
      <w:szCs w:val="18"/>
    </w:rPr>
  </w:style>
  <w:style w:type="paragraph" w:styleId="TOC6">
    <w:name w:val="toc 6"/>
    <w:basedOn w:val="Normal"/>
    <w:next w:val="Normal"/>
    <w:autoRedefine/>
    <w:uiPriority w:val="39"/>
    <w:unhideWhenUsed/>
    <w:rsid w:val="00802612"/>
    <w:pPr>
      <w:ind w:left="1150"/>
    </w:pPr>
    <w:rPr>
      <w:sz w:val="18"/>
      <w:szCs w:val="18"/>
    </w:rPr>
  </w:style>
  <w:style w:type="paragraph" w:styleId="TOC7">
    <w:name w:val="toc 7"/>
    <w:basedOn w:val="Normal"/>
    <w:next w:val="Normal"/>
    <w:autoRedefine/>
    <w:uiPriority w:val="39"/>
    <w:unhideWhenUsed/>
    <w:rsid w:val="00802612"/>
    <w:pPr>
      <w:ind w:left="1380"/>
    </w:pPr>
    <w:rPr>
      <w:sz w:val="18"/>
      <w:szCs w:val="18"/>
    </w:rPr>
  </w:style>
  <w:style w:type="paragraph" w:styleId="TOC8">
    <w:name w:val="toc 8"/>
    <w:basedOn w:val="Normal"/>
    <w:next w:val="Normal"/>
    <w:autoRedefine/>
    <w:uiPriority w:val="39"/>
    <w:unhideWhenUsed/>
    <w:rsid w:val="00802612"/>
    <w:pPr>
      <w:ind w:left="1610"/>
    </w:pPr>
    <w:rPr>
      <w:sz w:val="18"/>
      <w:szCs w:val="18"/>
    </w:rPr>
  </w:style>
  <w:style w:type="paragraph" w:styleId="TOC9">
    <w:name w:val="toc 9"/>
    <w:basedOn w:val="Normal"/>
    <w:next w:val="Normal"/>
    <w:autoRedefine/>
    <w:uiPriority w:val="39"/>
    <w:unhideWhenUsed/>
    <w:rsid w:val="00802612"/>
    <w:pPr>
      <w:ind w:left="1840"/>
    </w:pPr>
    <w:rPr>
      <w:sz w:val="18"/>
      <w:szCs w:val="18"/>
    </w:rPr>
  </w:style>
  <w:style w:type="paragraph" w:styleId="TableofFigures">
    <w:name w:val="table of figures"/>
    <w:basedOn w:val="Normal"/>
    <w:next w:val="Normal"/>
    <w:uiPriority w:val="99"/>
    <w:unhideWhenUsed/>
    <w:rsid w:val="006D419F"/>
    <w:pPr>
      <w:spacing w:after="120"/>
      <w:ind w:left="459" w:hanging="459"/>
    </w:pPr>
    <w:rPr>
      <w:bCs/>
      <w:szCs w:val="20"/>
    </w:rPr>
  </w:style>
  <w:style w:type="paragraph" w:customStyle="1" w:styleId="FigureNote">
    <w:name w:val="Figure Note"/>
    <w:basedOn w:val="Header"/>
    <w:next w:val="Normal"/>
    <w:rsid w:val="009F4FAB"/>
    <w:pPr>
      <w:tabs>
        <w:tab w:val="clear" w:pos="4513"/>
        <w:tab w:val="clear" w:pos="9026"/>
        <w:tab w:val="left" w:pos="1559"/>
      </w:tabs>
    </w:pPr>
    <w:rPr>
      <w:rFonts w:ascii="Arial" w:eastAsia="Times New Roman" w:hAnsi="Arial"/>
      <w:i/>
      <w:sz w:val="22"/>
      <w:lang w:val="en-NZ"/>
    </w:rPr>
  </w:style>
  <w:style w:type="paragraph" w:styleId="BodyText">
    <w:name w:val="Body Text"/>
    <w:basedOn w:val="Normal"/>
    <w:link w:val="BodyTextChar"/>
    <w:uiPriority w:val="99"/>
    <w:semiHidden/>
    <w:unhideWhenUsed/>
    <w:rsid w:val="009F4FAB"/>
    <w:pPr>
      <w:spacing w:after="120"/>
    </w:pPr>
  </w:style>
  <w:style w:type="character" w:customStyle="1" w:styleId="BodyTextChar">
    <w:name w:val="Body Text Char"/>
    <w:link w:val="BodyText"/>
    <w:uiPriority w:val="99"/>
    <w:semiHidden/>
    <w:rsid w:val="009F4FAB"/>
    <w:rPr>
      <w:sz w:val="23"/>
      <w:szCs w:val="22"/>
      <w:lang w:eastAsia="en-US"/>
    </w:rPr>
  </w:style>
  <w:style w:type="paragraph" w:customStyle="1" w:styleId="TableCaption">
    <w:name w:val="Table Caption"/>
    <w:basedOn w:val="Normal"/>
    <w:next w:val="Normal"/>
    <w:rsid w:val="001C5F53"/>
    <w:pPr>
      <w:tabs>
        <w:tab w:val="left" w:pos="1276"/>
      </w:tabs>
      <w:spacing w:before="100" w:beforeAutospacing="1" w:after="100" w:afterAutospacing="1"/>
      <w:ind w:left="1276" w:hanging="1276"/>
    </w:pPr>
    <w:rPr>
      <w:rFonts w:ascii="Arial" w:eastAsia="Times New Roman" w:hAnsi="Arial" w:cs="Arial"/>
      <w:b/>
      <w:sz w:val="22"/>
      <w:lang w:val="en-NZ"/>
    </w:rPr>
  </w:style>
  <w:style w:type="paragraph" w:customStyle="1" w:styleId="Headingappendix2">
    <w:name w:val="Heading appendix 2"/>
    <w:basedOn w:val="Heading2"/>
    <w:next w:val="Normal"/>
    <w:rsid w:val="001C5F53"/>
    <w:pPr>
      <w:tabs>
        <w:tab w:val="left" w:pos="567"/>
      </w:tabs>
      <w:spacing w:before="100" w:beforeAutospacing="1" w:after="100" w:afterAutospacing="1"/>
    </w:pPr>
    <w:rPr>
      <w:rFonts w:ascii="Arial" w:hAnsi="Arial"/>
      <w:bCs w:val="0"/>
      <w:i w:val="0"/>
      <w:iCs w:val="0"/>
      <w:sz w:val="24"/>
      <w:szCs w:val="22"/>
      <w:lang w:val="en-NZ"/>
    </w:rPr>
  </w:style>
  <w:style w:type="paragraph" w:customStyle="1" w:styleId="Headingappendix">
    <w:name w:val="Heading appendix"/>
    <w:basedOn w:val="Heading1"/>
    <w:next w:val="Normal"/>
    <w:rsid w:val="001C5F53"/>
    <w:pPr>
      <w:keepLines w:val="0"/>
      <w:spacing w:before="240" w:after="60" w:afterAutospacing="1" w:line="240" w:lineRule="auto"/>
    </w:pPr>
    <w:rPr>
      <w:rFonts w:ascii="Arial" w:hAnsi="Arial"/>
      <w:bCs w:val="0"/>
      <w:color w:val="auto"/>
      <w:lang w:val="en-NZ"/>
    </w:rPr>
  </w:style>
  <w:style w:type="character" w:styleId="Strong">
    <w:name w:val="Strong"/>
    <w:qFormat/>
    <w:rsid w:val="00B30883"/>
    <w:rPr>
      <w:rFonts w:cs="Times New Roman"/>
      <w:b/>
      <w:bCs/>
    </w:rPr>
  </w:style>
  <w:style w:type="paragraph" w:styleId="DocumentMap">
    <w:name w:val="Document Map"/>
    <w:basedOn w:val="Normal"/>
    <w:link w:val="DocumentMapChar"/>
    <w:uiPriority w:val="99"/>
    <w:semiHidden/>
    <w:unhideWhenUsed/>
    <w:rsid w:val="00896064"/>
    <w:rPr>
      <w:rFonts w:ascii="Tahoma" w:hAnsi="Tahoma" w:cs="Tahoma"/>
      <w:sz w:val="16"/>
      <w:szCs w:val="16"/>
    </w:rPr>
  </w:style>
  <w:style w:type="character" w:customStyle="1" w:styleId="DocumentMapChar">
    <w:name w:val="Document Map Char"/>
    <w:link w:val="DocumentMap"/>
    <w:uiPriority w:val="99"/>
    <w:semiHidden/>
    <w:rsid w:val="00896064"/>
    <w:rPr>
      <w:rFonts w:ascii="Tahoma" w:hAnsi="Tahoma" w:cs="Tahoma"/>
      <w:sz w:val="16"/>
      <w:szCs w:val="16"/>
      <w:lang w:eastAsia="en-US"/>
    </w:rPr>
  </w:style>
  <w:style w:type="paragraph" w:styleId="CommentSubject">
    <w:name w:val="annotation subject"/>
    <w:basedOn w:val="CommentText"/>
    <w:next w:val="CommentText"/>
    <w:link w:val="CommentSubjectChar"/>
    <w:uiPriority w:val="99"/>
    <w:semiHidden/>
    <w:unhideWhenUsed/>
    <w:rsid w:val="00F56AA1"/>
    <w:pPr>
      <w:spacing w:after="0" w:afterAutospacing="0"/>
    </w:pPr>
    <w:rPr>
      <w:rFonts w:ascii="Calibri" w:eastAsia="Calibri" w:hAnsi="Calibri"/>
      <w:b/>
      <w:bCs/>
      <w:szCs w:val="20"/>
      <w:lang w:val="en-AU"/>
    </w:rPr>
  </w:style>
  <w:style w:type="character" w:customStyle="1" w:styleId="CommentSubjectChar">
    <w:name w:val="Comment Subject Char"/>
    <w:link w:val="CommentSubject"/>
    <w:uiPriority w:val="99"/>
    <w:semiHidden/>
    <w:rsid w:val="00F56AA1"/>
    <w:rPr>
      <w:rFonts w:ascii="Arial" w:eastAsia="Times New Roman" w:hAnsi="Arial"/>
      <w:b/>
      <w:bCs/>
      <w:szCs w:val="22"/>
      <w:lang w:val="en-NZ" w:eastAsia="en-US"/>
    </w:rPr>
  </w:style>
  <w:style w:type="paragraph" w:styleId="Revision">
    <w:name w:val="Revision"/>
    <w:hidden/>
    <w:uiPriority w:val="99"/>
    <w:semiHidden/>
    <w:rsid w:val="00005AF2"/>
    <w:rPr>
      <w:sz w:val="23"/>
      <w:szCs w:val="22"/>
      <w:lang w:eastAsia="en-US"/>
    </w:rPr>
  </w:style>
  <w:style w:type="paragraph" w:customStyle="1" w:styleId="Default">
    <w:name w:val="Default"/>
    <w:rsid w:val="005F59E4"/>
    <w:pPr>
      <w:autoSpaceDE w:val="0"/>
      <w:autoSpaceDN w:val="0"/>
      <w:adjustRightInd w:val="0"/>
    </w:pPr>
    <w:rPr>
      <w:rFonts w:ascii="Arial" w:eastAsia="Times New Roman" w:hAnsi="Arial" w:cs="Arial"/>
      <w:color w:val="000000"/>
      <w:sz w:val="24"/>
      <w:szCs w:val="24"/>
      <w:lang w:val="en-GB" w:eastAsia="en-GB"/>
    </w:rPr>
  </w:style>
  <w:style w:type="character" w:styleId="FollowedHyperlink">
    <w:name w:val="FollowedHyperlink"/>
    <w:uiPriority w:val="99"/>
    <w:semiHidden/>
    <w:unhideWhenUsed/>
    <w:rsid w:val="00BE79AD"/>
    <w:rPr>
      <w:color w:val="800080"/>
      <w:u w:val="single"/>
    </w:rPr>
  </w:style>
  <w:style w:type="paragraph" w:styleId="BlockText">
    <w:name w:val="Block Text"/>
    <w:basedOn w:val="Normal"/>
    <w:rsid w:val="005C4DC2"/>
    <w:pPr>
      <w:spacing w:after="120"/>
      <w:ind w:left="1440" w:right="1440"/>
    </w:pPr>
    <w:rPr>
      <w:rFonts w:ascii="Arial" w:eastAsia="Times New Roman" w:hAnsi="Arial"/>
      <w:sz w:val="20"/>
      <w:lang w:val="en-NZ"/>
    </w:rPr>
  </w:style>
  <w:style w:type="character" w:styleId="PlaceholderText">
    <w:name w:val="Placeholder Text"/>
    <w:uiPriority w:val="99"/>
    <w:semiHidden/>
    <w:rsid w:val="00D77CAD"/>
    <w:rPr>
      <w:color w:val="808080"/>
    </w:rPr>
  </w:style>
  <w:style w:type="paragraph" w:styleId="NormalWeb">
    <w:name w:val="Normal (Web)"/>
    <w:basedOn w:val="Normal"/>
    <w:uiPriority w:val="99"/>
    <w:semiHidden/>
    <w:unhideWhenUsed/>
    <w:rsid w:val="006A7F40"/>
    <w:pPr>
      <w:spacing w:before="100" w:beforeAutospacing="1" w:after="100" w:afterAutospacing="1"/>
    </w:pPr>
    <w:rPr>
      <w:rFonts w:ascii="Times New Roman" w:eastAsiaTheme="minorEastAsia" w:hAnsi="Times New Roman"/>
      <w:sz w:val="24"/>
      <w:szCs w:val="24"/>
      <w:lang w:eastAsia="en-AU"/>
    </w:rPr>
  </w:style>
  <w:style w:type="table" w:customStyle="1" w:styleId="TableGrid1">
    <w:name w:val="Table Grid1"/>
    <w:basedOn w:val="TableNormal"/>
    <w:uiPriority w:val="39"/>
    <w:rsid w:val="008009D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3"/>
      <w:szCs w:val="22"/>
      <w:lang w:eastAsia="en-US"/>
    </w:rPr>
  </w:style>
  <w:style w:type="paragraph" w:customStyle="1" w:styleId="Style1">
    <w:name w:val="Style1"/>
    <w:basedOn w:val="Title"/>
    <w:link w:val="Style1Char"/>
    <w:qFormat/>
    <w:rsid w:val="00030D6F"/>
    <w:pPr>
      <w:ind w:right="544"/>
      <w:jc w:val="both"/>
      <w:outlineLvl w:val="0"/>
    </w:pPr>
  </w:style>
  <w:style w:type="character" w:customStyle="1" w:styleId="Style1Char">
    <w:name w:val="Style1 Char"/>
    <w:basedOn w:val="TitleChar"/>
    <w:link w:val="Style1"/>
    <w:rsid w:val="00030D6F"/>
    <w:rPr>
      <w:rFonts w:eastAsia="Times New Roman" w:cs="Times New Roman"/>
      <w:b/>
      <w:color w:val="000000"/>
      <w:spacing w:val="5"/>
      <w:kern w:val="28"/>
      <w:sz w:val="40"/>
      <w:szCs w:val="52"/>
      <w:lang w:eastAsia="en-US"/>
    </w:rPr>
  </w:style>
  <w:style w:type="paragraph" w:customStyle="1" w:styleId="Style2">
    <w:name w:val="Style2"/>
    <w:basedOn w:val="TOCHeading"/>
    <w:link w:val="Style2Char"/>
    <w:qFormat/>
    <w:rsid w:val="00030D6F"/>
    <w:pPr>
      <w:ind w:right="544"/>
      <w:jc w:val="both"/>
      <w:outlineLvl w:val="0"/>
    </w:pPr>
  </w:style>
  <w:style w:type="character" w:customStyle="1" w:styleId="Style2Char">
    <w:name w:val="Style2 Char"/>
    <w:basedOn w:val="TOCHeadingChar"/>
    <w:link w:val="Style2"/>
    <w:rsid w:val="00030D6F"/>
    <w:rPr>
      <w:rFonts w:ascii="Cambria" w:eastAsia="Times New Roman" w:hAnsi="Cambria" w:cs="Times New Roman"/>
      <w:b/>
      <w:bCs/>
      <w:color w:val="365F91"/>
      <w:sz w:val="28"/>
      <w:szCs w:val="28"/>
      <w:lang w:val="en-US" w:eastAsia="en-US"/>
    </w:rPr>
  </w:style>
  <w:style w:type="paragraph" w:styleId="EndnoteText">
    <w:name w:val="endnote text"/>
    <w:basedOn w:val="Normal"/>
    <w:link w:val="EndnoteTextChar"/>
    <w:uiPriority w:val="99"/>
    <w:semiHidden/>
    <w:unhideWhenUsed/>
    <w:rsid w:val="00030D6F"/>
    <w:rPr>
      <w:sz w:val="20"/>
      <w:szCs w:val="20"/>
    </w:rPr>
  </w:style>
  <w:style w:type="character" w:customStyle="1" w:styleId="EndnoteTextChar">
    <w:name w:val="Endnote Text Char"/>
    <w:basedOn w:val="DefaultParagraphFont"/>
    <w:link w:val="EndnoteText"/>
    <w:uiPriority w:val="99"/>
    <w:semiHidden/>
    <w:rsid w:val="00030D6F"/>
    <w:rPr>
      <w:lang w:eastAsia="en-US"/>
    </w:rPr>
  </w:style>
  <w:style w:type="character" w:styleId="EndnoteReference">
    <w:name w:val="endnote reference"/>
    <w:basedOn w:val="DefaultParagraphFont"/>
    <w:uiPriority w:val="99"/>
    <w:semiHidden/>
    <w:unhideWhenUsed/>
    <w:rsid w:val="00030D6F"/>
    <w:rPr>
      <w:vertAlign w:val="superscript"/>
    </w:rPr>
  </w:style>
  <w:style w:type="character" w:customStyle="1" w:styleId="Mention1">
    <w:name w:val="Mention1"/>
    <w:basedOn w:val="DefaultParagraphFont"/>
    <w:uiPriority w:val="99"/>
    <w:semiHidden/>
    <w:unhideWhenUsed/>
    <w:rsid w:val="002C10D3"/>
    <w:rPr>
      <w:color w:val="2B579A"/>
      <w:shd w:val="clear" w:color="auto" w:fill="E6E6E6"/>
    </w:rPr>
  </w:style>
  <w:style w:type="character" w:customStyle="1" w:styleId="Mention2">
    <w:name w:val="Mention2"/>
    <w:basedOn w:val="DefaultParagraphFont"/>
    <w:uiPriority w:val="99"/>
    <w:semiHidden/>
    <w:unhideWhenUsed/>
    <w:rsid w:val="000205D1"/>
    <w:rPr>
      <w:color w:val="2B579A"/>
      <w:shd w:val="clear" w:color="auto" w:fill="E6E6E6"/>
    </w:rPr>
  </w:style>
  <w:style w:type="paragraph" w:customStyle="1" w:styleId="EndNoteBibliography">
    <w:name w:val="EndNote Bibliography"/>
    <w:basedOn w:val="Normal"/>
    <w:link w:val="EndNoteBibliographyChar"/>
    <w:pPr>
      <w:jc w:val="both"/>
    </w:pPr>
    <w:rPr>
      <w:rFonts w:cs="Calibri"/>
      <w:noProof/>
      <w:sz w:val="22"/>
      <w:lang w:val="en-US"/>
    </w:rPr>
  </w:style>
  <w:style w:type="character" w:customStyle="1" w:styleId="EndNoteBibliographyChar">
    <w:name w:val="EndNote Bibliography Char"/>
    <w:basedOn w:val="DefaultParagraphFont"/>
    <w:link w:val="EndNoteBibliography"/>
    <w:rPr>
      <w:rFonts w:cs="Calibri"/>
      <w:noProof/>
      <w:sz w:val="22"/>
      <w:szCs w:val="22"/>
      <w:lang w:val="en-US" w:eastAsia="en-U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UnresolvedMention2">
    <w:name w:val="Unresolved Mention2"/>
    <w:basedOn w:val="DefaultParagraphFont"/>
    <w:uiPriority w:val="99"/>
    <w:semiHidden/>
    <w:unhideWhenUsed/>
    <w:rPr>
      <w:color w:val="808080"/>
      <w:shd w:val="clear" w:color="auto" w:fill="E6E6E6"/>
    </w:rPr>
  </w:style>
  <w:style w:type="paragraph" w:customStyle="1" w:styleId="EndNoteBibliographyTitle">
    <w:name w:val="EndNote Bibliography Title"/>
    <w:basedOn w:val="Normal"/>
    <w:link w:val="EndNoteBibliographyTitleChar"/>
    <w:pPr>
      <w:jc w:val="center"/>
    </w:pPr>
    <w:rPr>
      <w:rFonts w:cs="Calibri"/>
      <w:noProof/>
      <w:sz w:val="22"/>
      <w:lang w:val="en-US"/>
    </w:rPr>
  </w:style>
  <w:style w:type="character" w:customStyle="1" w:styleId="EndNoteBibliographyTitleChar">
    <w:name w:val="EndNote Bibliography Title Char"/>
    <w:basedOn w:val="DefaultParagraphFont"/>
    <w:link w:val="EndNoteBibliographyTitle"/>
    <w:rPr>
      <w:rFonts w:cs="Calibri"/>
      <w:noProof/>
      <w:sz w:val="22"/>
      <w:szCs w:val="22"/>
      <w:lang w:val="en-US" w:eastAsia="en-US"/>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UnresolvedMention5">
    <w:name w:val="Unresolved Mention5"/>
    <w:basedOn w:val="DefaultParagraphFont"/>
    <w:uiPriority w:val="99"/>
    <w:semiHidden/>
    <w:unhideWhenUsed/>
    <w:rPr>
      <w:color w:val="808080"/>
      <w:shd w:val="clear" w:color="auto" w:fill="E6E6E6"/>
    </w:rPr>
  </w:style>
  <w:style w:type="character" w:customStyle="1" w:styleId="UnresolvedMention6">
    <w:name w:val="Unresolved Mention6"/>
    <w:basedOn w:val="DefaultParagraphFont"/>
    <w:uiPriority w:val="99"/>
    <w:semiHidden/>
    <w:unhideWhenUsed/>
    <w:rsid w:val="00F131D6"/>
    <w:rPr>
      <w:color w:val="808080"/>
      <w:shd w:val="clear" w:color="auto" w:fill="E6E6E6"/>
    </w:rPr>
  </w:style>
  <w:style w:type="character" w:customStyle="1" w:styleId="UnresolvedMention7">
    <w:name w:val="Unresolved Mention7"/>
    <w:basedOn w:val="DefaultParagraphFont"/>
    <w:uiPriority w:val="99"/>
    <w:semiHidden/>
    <w:unhideWhenUsed/>
    <w:rsid w:val="00F131D6"/>
    <w:rPr>
      <w:color w:val="808080"/>
      <w:shd w:val="clear" w:color="auto" w:fill="E6E6E6"/>
    </w:rPr>
  </w:style>
  <w:style w:type="character" w:styleId="UnresolvedMention">
    <w:name w:val="Unresolved Mention"/>
    <w:basedOn w:val="DefaultParagraphFont"/>
    <w:uiPriority w:val="99"/>
    <w:unhideWhenUsed/>
    <w:rsid w:val="00AA3A19"/>
    <w:rPr>
      <w:color w:val="605E5C"/>
      <w:shd w:val="clear" w:color="auto" w:fill="E1DFDD"/>
    </w:rPr>
  </w:style>
  <w:style w:type="character" w:styleId="SubtleEmphasis">
    <w:name w:val="Subtle Emphasis"/>
    <w:basedOn w:val="DefaultParagraphFont"/>
    <w:uiPriority w:val="19"/>
    <w:qFormat/>
    <w:rsid w:val="0003273B"/>
    <w:rPr>
      <w:i/>
      <w:iCs/>
      <w:color w:val="404040" w:themeColor="text1" w:themeTint="BF"/>
    </w:rPr>
  </w:style>
  <w:style w:type="character" w:styleId="Mention">
    <w:name w:val="Mention"/>
    <w:basedOn w:val="DefaultParagraphFont"/>
    <w:uiPriority w:val="99"/>
    <w:unhideWhenUsed/>
    <w:rsid w:val="00C40A05"/>
    <w:rPr>
      <w:color w:val="2B579A"/>
      <w:shd w:val="clear" w:color="auto" w:fill="E1DFDD"/>
    </w:rPr>
  </w:style>
  <w:style w:type="character" w:customStyle="1" w:styleId="UnresolvedMention8">
    <w:name w:val="Unresolved Mention8"/>
    <w:basedOn w:val="DefaultParagraphFont"/>
    <w:uiPriority w:val="99"/>
    <w:semiHidden/>
    <w:unhideWhenUsed/>
    <w:rsid w:val="00D0130E"/>
    <w:rPr>
      <w:color w:val="605E5C"/>
      <w:shd w:val="clear" w:color="auto" w:fill="E1DFDD"/>
    </w:rPr>
  </w:style>
  <w:style w:type="character" w:customStyle="1" w:styleId="UnresolvedMention9">
    <w:name w:val="Unresolved Mention9"/>
    <w:basedOn w:val="DefaultParagraphFont"/>
    <w:uiPriority w:val="99"/>
    <w:unhideWhenUsed/>
    <w:rsid w:val="00D0130E"/>
    <w:rPr>
      <w:color w:val="605E5C"/>
      <w:shd w:val="clear" w:color="auto" w:fill="E1DFDD"/>
    </w:rPr>
  </w:style>
  <w:style w:type="character" w:customStyle="1" w:styleId="Mention3">
    <w:name w:val="Mention3"/>
    <w:basedOn w:val="DefaultParagraphFont"/>
    <w:uiPriority w:val="99"/>
    <w:unhideWhenUsed/>
    <w:rsid w:val="00D0130E"/>
    <w:rPr>
      <w:color w:val="2B579A"/>
      <w:shd w:val="clear" w:color="auto" w:fill="E1DFDD"/>
    </w:rPr>
  </w:style>
  <w:style w:type="character" w:customStyle="1" w:styleId="UnresolvedMention10">
    <w:name w:val="Unresolved Mention10"/>
    <w:basedOn w:val="DefaultParagraphFont"/>
    <w:uiPriority w:val="99"/>
    <w:semiHidden/>
    <w:unhideWhenUsed/>
    <w:rsid w:val="00D013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22175">
      <w:bodyDiv w:val="1"/>
      <w:marLeft w:val="0"/>
      <w:marRight w:val="0"/>
      <w:marTop w:val="0"/>
      <w:marBottom w:val="0"/>
      <w:divBdr>
        <w:top w:val="none" w:sz="0" w:space="0" w:color="auto"/>
        <w:left w:val="none" w:sz="0" w:space="0" w:color="auto"/>
        <w:bottom w:val="none" w:sz="0" w:space="0" w:color="auto"/>
        <w:right w:val="none" w:sz="0" w:space="0" w:color="auto"/>
      </w:divBdr>
    </w:div>
    <w:div w:id="11611852">
      <w:bodyDiv w:val="1"/>
      <w:marLeft w:val="0"/>
      <w:marRight w:val="0"/>
      <w:marTop w:val="0"/>
      <w:marBottom w:val="0"/>
      <w:divBdr>
        <w:top w:val="none" w:sz="0" w:space="0" w:color="auto"/>
        <w:left w:val="none" w:sz="0" w:space="0" w:color="auto"/>
        <w:bottom w:val="none" w:sz="0" w:space="0" w:color="auto"/>
        <w:right w:val="none" w:sz="0" w:space="0" w:color="auto"/>
      </w:divBdr>
    </w:div>
    <w:div w:id="14696979">
      <w:bodyDiv w:val="1"/>
      <w:marLeft w:val="0"/>
      <w:marRight w:val="0"/>
      <w:marTop w:val="0"/>
      <w:marBottom w:val="0"/>
      <w:divBdr>
        <w:top w:val="none" w:sz="0" w:space="0" w:color="auto"/>
        <w:left w:val="none" w:sz="0" w:space="0" w:color="auto"/>
        <w:bottom w:val="none" w:sz="0" w:space="0" w:color="auto"/>
        <w:right w:val="none" w:sz="0" w:space="0" w:color="auto"/>
      </w:divBdr>
    </w:div>
    <w:div w:id="19212412">
      <w:bodyDiv w:val="1"/>
      <w:marLeft w:val="0"/>
      <w:marRight w:val="0"/>
      <w:marTop w:val="0"/>
      <w:marBottom w:val="0"/>
      <w:divBdr>
        <w:top w:val="none" w:sz="0" w:space="0" w:color="auto"/>
        <w:left w:val="none" w:sz="0" w:space="0" w:color="auto"/>
        <w:bottom w:val="none" w:sz="0" w:space="0" w:color="auto"/>
        <w:right w:val="none" w:sz="0" w:space="0" w:color="auto"/>
      </w:divBdr>
    </w:div>
    <w:div w:id="21758512">
      <w:bodyDiv w:val="1"/>
      <w:marLeft w:val="0"/>
      <w:marRight w:val="0"/>
      <w:marTop w:val="0"/>
      <w:marBottom w:val="0"/>
      <w:divBdr>
        <w:top w:val="none" w:sz="0" w:space="0" w:color="auto"/>
        <w:left w:val="none" w:sz="0" w:space="0" w:color="auto"/>
        <w:bottom w:val="none" w:sz="0" w:space="0" w:color="auto"/>
        <w:right w:val="none" w:sz="0" w:space="0" w:color="auto"/>
      </w:divBdr>
    </w:div>
    <w:div w:id="24983828">
      <w:bodyDiv w:val="1"/>
      <w:marLeft w:val="0"/>
      <w:marRight w:val="0"/>
      <w:marTop w:val="0"/>
      <w:marBottom w:val="0"/>
      <w:divBdr>
        <w:top w:val="none" w:sz="0" w:space="0" w:color="auto"/>
        <w:left w:val="none" w:sz="0" w:space="0" w:color="auto"/>
        <w:bottom w:val="none" w:sz="0" w:space="0" w:color="auto"/>
        <w:right w:val="none" w:sz="0" w:space="0" w:color="auto"/>
      </w:divBdr>
    </w:div>
    <w:div w:id="33504150">
      <w:bodyDiv w:val="1"/>
      <w:marLeft w:val="0"/>
      <w:marRight w:val="0"/>
      <w:marTop w:val="0"/>
      <w:marBottom w:val="0"/>
      <w:divBdr>
        <w:top w:val="none" w:sz="0" w:space="0" w:color="auto"/>
        <w:left w:val="none" w:sz="0" w:space="0" w:color="auto"/>
        <w:bottom w:val="none" w:sz="0" w:space="0" w:color="auto"/>
        <w:right w:val="none" w:sz="0" w:space="0" w:color="auto"/>
      </w:divBdr>
    </w:div>
    <w:div w:id="36709087">
      <w:bodyDiv w:val="1"/>
      <w:marLeft w:val="0"/>
      <w:marRight w:val="0"/>
      <w:marTop w:val="0"/>
      <w:marBottom w:val="0"/>
      <w:divBdr>
        <w:top w:val="none" w:sz="0" w:space="0" w:color="auto"/>
        <w:left w:val="none" w:sz="0" w:space="0" w:color="auto"/>
        <w:bottom w:val="none" w:sz="0" w:space="0" w:color="auto"/>
        <w:right w:val="none" w:sz="0" w:space="0" w:color="auto"/>
      </w:divBdr>
    </w:div>
    <w:div w:id="44644795">
      <w:bodyDiv w:val="1"/>
      <w:marLeft w:val="0"/>
      <w:marRight w:val="0"/>
      <w:marTop w:val="0"/>
      <w:marBottom w:val="0"/>
      <w:divBdr>
        <w:top w:val="none" w:sz="0" w:space="0" w:color="auto"/>
        <w:left w:val="none" w:sz="0" w:space="0" w:color="auto"/>
        <w:bottom w:val="none" w:sz="0" w:space="0" w:color="auto"/>
        <w:right w:val="none" w:sz="0" w:space="0" w:color="auto"/>
      </w:divBdr>
    </w:div>
    <w:div w:id="52850217">
      <w:bodyDiv w:val="1"/>
      <w:marLeft w:val="0"/>
      <w:marRight w:val="0"/>
      <w:marTop w:val="0"/>
      <w:marBottom w:val="0"/>
      <w:divBdr>
        <w:top w:val="none" w:sz="0" w:space="0" w:color="auto"/>
        <w:left w:val="none" w:sz="0" w:space="0" w:color="auto"/>
        <w:bottom w:val="none" w:sz="0" w:space="0" w:color="auto"/>
        <w:right w:val="none" w:sz="0" w:space="0" w:color="auto"/>
      </w:divBdr>
    </w:div>
    <w:div w:id="58291657">
      <w:bodyDiv w:val="1"/>
      <w:marLeft w:val="0"/>
      <w:marRight w:val="0"/>
      <w:marTop w:val="0"/>
      <w:marBottom w:val="0"/>
      <w:divBdr>
        <w:top w:val="none" w:sz="0" w:space="0" w:color="auto"/>
        <w:left w:val="none" w:sz="0" w:space="0" w:color="auto"/>
        <w:bottom w:val="none" w:sz="0" w:space="0" w:color="auto"/>
        <w:right w:val="none" w:sz="0" w:space="0" w:color="auto"/>
      </w:divBdr>
    </w:div>
    <w:div w:id="59326846">
      <w:bodyDiv w:val="1"/>
      <w:marLeft w:val="0"/>
      <w:marRight w:val="0"/>
      <w:marTop w:val="0"/>
      <w:marBottom w:val="0"/>
      <w:divBdr>
        <w:top w:val="none" w:sz="0" w:space="0" w:color="auto"/>
        <w:left w:val="none" w:sz="0" w:space="0" w:color="auto"/>
        <w:bottom w:val="none" w:sz="0" w:space="0" w:color="auto"/>
        <w:right w:val="none" w:sz="0" w:space="0" w:color="auto"/>
      </w:divBdr>
    </w:div>
    <w:div w:id="72894640">
      <w:bodyDiv w:val="1"/>
      <w:marLeft w:val="0"/>
      <w:marRight w:val="0"/>
      <w:marTop w:val="0"/>
      <w:marBottom w:val="0"/>
      <w:divBdr>
        <w:top w:val="none" w:sz="0" w:space="0" w:color="auto"/>
        <w:left w:val="none" w:sz="0" w:space="0" w:color="auto"/>
        <w:bottom w:val="none" w:sz="0" w:space="0" w:color="auto"/>
        <w:right w:val="none" w:sz="0" w:space="0" w:color="auto"/>
      </w:divBdr>
    </w:div>
    <w:div w:id="77597564">
      <w:bodyDiv w:val="1"/>
      <w:marLeft w:val="0"/>
      <w:marRight w:val="0"/>
      <w:marTop w:val="0"/>
      <w:marBottom w:val="0"/>
      <w:divBdr>
        <w:top w:val="none" w:sz="0" w:space="0" w:color="auto"/>
        <w:left w:val="none" w:sz="0" w:space="0" w:color="auto"/>
        <w:bottom w:val="none" w:sz="0" w:space="0" w:color="auto"/>
        <w:right w:val="none" w:sz="0" w:space="0" w:color="auto"/>
      </w:divBdr>
    </w:div>
    <w:div w:id="84424094">
      <w:bodyDiv w:val="1"/>
      <w:marLeft w:val="0"/>
      <w:marRight w:val="0"/>
      <w:marTop w:val="0"/>
      <w:marBottom w:val="0"/>
      <w:divBdr>
        <w:top w:val="none" w:sz="0" w:space="0" w:color="auto"/>
        <w:left w:val="none" w:sz="0" w:space="0" w:color="auto"/>
        <w:bottom w:val="none" w:sz="0" w:space="0" w:color="auto"/>
        <w:right w:val="none" w:sz="0" w:space="0" w:color="auto"/>
      </w:divBdr>
    </w:div>
    <w:div w:id="107092832">
      <w:bodyDiv w:val="1"/>
      <w:marLeft w:val="0"/>
      <w:marRight w:val="0"/>
      <w:marTop w:val="0"/>
      <w:marBottom w:val="0"/>
      <w:divBdr>
        <w:top w:val="none" w:sz="0" w:space="0" w:color="auto"/>
        <w:left w:val="none" w:sz="0" w:space="0" w:color="auto"/>
        <w:bottom w:val="none" w:sz="0" w:space="0" w:color="auto"/>
        <w:right w:val="none" w:sz="0" w:space="0" w:color="auto"/>
      </w:divBdr>
    </w:div>
    <w:div w:id="107898780">
      <w:bodyDiv w:val="1"/>
      <w:marLeft w:val="0"/>
      <w:marRight w:val="0"/>
      <w:marTop w:val="0"/>
      <w:marBottom w:val="0"/>
      <w:divBdr>
        <w:top w:val="none" w:sz="0" w:space="0" w:color="auto"/>
        <w:left w:val="none" w:sz="0" w:space="0" w:color="auto"/>
        <w:bottom w:val="none" w:sz="0" w:space="0" w:color="auto"/>
        <w:right w:val="none" w:sz="0" w:space="0" w:color="auto"/>
      </w:divBdr>
    </w:div>
    <w:div w:id="121700631">
      <w:bodyDiv w:val="1"/>
      <w:marLeft w:val="0"/>
      <w:marRight w:val="0"/>
      <w:marTop w:val="0"/>
      <w:marBottom w:val="0"/>
      <w:divBdr>
        <w:top w:val="none" w:sz="0" w:space="0" w:color="auto"/>
        <w:left w:val="none" w:sz="0" w:space="0" w:color="auto"/>
        <w:bottom w:val="none" w:sz="0" w:space="0" w:color="auto"/>
        <w:right w:val="none" w:sz="0" w:space="0" w:color="auto"/>
      </w:divBdr>
    </w:div>
    <w:div w:id="134877221">
      <w:bodyDiv w:val="1"/>
      <w:marLeft w:val="0"/>
      <w:marRight w:val="0"/>
      <w:marTop w:val="0"/>
      <w:marBottom w:val="0"/>
      <w:divBdr>
        <w:top w:val="none" w:sz="0" w:space="0" w:color="auto"/>
        <w:left w:val="none" w:sz="0" w:space="0" w:color="auto"/>
        <w:bottom w:val="none" w:sz="0" w:space="0" w:color="auto"/>
        <w:right w:val="none" w:sz="0" w:space="0" w:color="auto"/>
      </w:divBdr>
    </w:div>
    <w:div w:id="137000677">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0173569">
      <w:bodyDiv w:val="1"/>
      <w:marLeft w:val="0"/>
      <w:marRight w:val="0"/>
      <w:marTop w:val="0"/>
      <w:marBottom w:val="0"/>
      <w:divBdr>
        <w:top w:val="none" w:sz="0" w:space="0" w:color="auto"/>
        <w:left w:val="none" w:sz="0" w:space="0" w:color="auto"/>
        <w:bottom w:val="none" w:sz="0" w:space="0" w:color="auto"/>
        <w:right w:val="none" w:sz="0" w:space="0" w:color="auto"/>
      </w:divBdr>
    </w:div>
    <w:div w:id="151796231">
      <w:bodyDiv w:val="1"/>
      <w:marLeft w:val="0"/>
      <w:marRight w:val="0"/>
      <w:marTop w:val="0"/>
      <w:marBottom w:val="0"/>
      <w:divBdr>
        <w:top w:val="none" w:sz="0" w:space="0" w:color="auto"/>
        <w:left w:val="none" w:sz="0" w:space="0" w:color="auto"/>
        <w:bottom w:val="none" w:sz="0" w:space="0" w:color="auto"/>
        <w:right w:val="none" w:sz="0" w:space="0" w:color="auto"/>
      </w:divBdr>
    </w:div>
    <w:div w:id="155073228">
      <w:bodyDiv w:val="1"/>
      <w:marLeft w:val="0"/>
      <w:marRight w:val="0"/>
      <w:marTop w:val="0"/>
      <w:marBottom w:val="0"/>
      <w:divBdr>
        <w:top w:val="none" w:sz="0" w:space="0" w:color="auto"/>
        <w:left w:val="none" w:sz="0" w:space="0" w:color="auto"/>
        <w:bottom w:val="none" w:sz="0" w:space="0" w:color="auto"/>
        <w:right w:val="none" w:sz="0" w:space="0" w:color="auto"/>
      </w:divBdr>
    </w:div>
    <w:div w:id="159004138">
      <w:bodyDiv w:val="1"/>
      <w:marLeft w:val="0"/>
      <w:marRight w:val="0"/>
      <w:marTop w:val="0"/>
      <w:marBottom w:val="0"/>
      <w:divBdr>
        <w:top w:val="none" w:sz="0" w:space="0" w:color="auto"/>
        <w:left w:val="none" w:sz="0" w:space="0" w:color="auto"/>
        <w:bottom w:val="none" w:sz="0" w:space="0" w:color="auto"/>
        <w:right w:val="none" w:sz="0" w:space="0" w:color="auto"/>
      </w:divBdr>
    </w:div>
    <w:div w:id="165092536">
      <w:bodyDiv w:val="1"/>
      <w:marLeft w:val="0"/>
      <w:marRight w:val="0"/>
      <w:marTop w:val="0"/>
      <w:marBottom w:val="0"/>
      <w:divBdr>
        <w:top w:val="none" w:sz="0" w:space="0" w:color="auto"/>
        <w:left w:val="none" w:sz="0" w:space="0" w:color="auto"/>
        <w:bottom w:val="none" w:sz="0" w:space="0" w:color="auto"/>
        <w:right w:val="none" w:sz="0" w:space="0" w:color="auto"/>
      </w:divBdr>
    </w:div>
    <w:div w:id="176113980">
      <w:bodyDiv w:val="1"/>
      <w:marLeft w:val="0"/>
      <w:marRight w:val="0"/>
      <w:marTop w:val="0"/>
      <w:marBottom w:val="0"/>
      <w:divBdr>
        <w:top w:val="none" w:sz="0" w:space="0" w:color="auto"/>
        <w:left w:val="none" w:sz="0" w:space="0" w:color="auto"/>
        <w:bottom w:val="none" w:sz="0" w:space="0" w:color="auto"/>
        <w:right w:val="none" w:sz="0" w:space="0" w:color="auto"/>
      </w:divBdr>
    </w:div>
    <w:div w:id="189800795">
      <w:bodyDiv w:val="1"/>
      <w:marLeft w:val="0"/>
      <w:marRight w:val="0"/>
      <w:marTop w:val="0"/>
      <w:marBottom w:val="0"/>
      <w:divBdr>
        <w:top w:val="none" w:sz="0" w:space="0" w:color="auto"/>
        <w:left w:val="none" w:sz="0" w:space="0" w:color="auto"/>
        <w:bottom w:val="none" w:sz="0" w:space="0" w:color="auto"/>
        <w:right w:val="none" w:sz="0" w:space="0" w:color="auto"/>
      </w:divBdr>
    </w:div>
    <w:div w:id="193931680">
      <w:bodyDiv w:val="1"/>
      <w:marLeft w:val="0"/>
      <w:marRight w:val="0"/>
      <w:marTop w:val="0"/>
      <w:marBottom w:val="0"/>
      <w:divBdr>
        <w:top w:val="none" w:sz="0" w:space="0" w:color="auto"/>
        <w:left w:val="none" w:sz="0" w:space="0" w:color="auto"/>
        <w:bottom w:val="none" w:sz="0" w:space="0" w:color="auto"/>
        <w:right w:val="none" w:sz="0" w:space="0" w:color="auto"/>
      </w:divBdr>
    </w:div>
    <w:div w:id="207575451">
      <w:bodyDiv w:val="1"/>
      <w:marLeft w:val="0"/>
      <w:marRight w:val="0"/>
      <w:marTop w:val="0"/>
      <w:marBottom w:val="0"/>
      <w:divBdr>
        <w:top w:val="none" w:sz="0" w:space="0" w:color="auto"/>
        <w:left w:val="none" w:sz="0" w:space="0" w:color="auto"/>
        <w:bottom w:val="none" w:sz="0" w:space="0" w:color="auto"/>
        <w:right w:val="none" w:sz="0" w:space="0" w:color="auto"/>
      </w:divBdr>
    </w:div>
    <w:div w:id="227767217">
      <w:bodyDiv w:val="1"/>
      <w:marLeft w:val="0"/>
      <w:marRight w:val="0"/>
      <w:marTop w:val="0"/>
      <w:marBottom w:val="0"/>
      <w:divBdr>
        <w:top w:val="none" w:sz="0" w:space="0" w:color="auto"/>
        <w:left w:val="none" w:sz="0" w:space="0" w:color="auto"/>
        <w:bottom w:val="none" w:sz="0" w:space="0" w:color="auto"/>
        <w:right w:val="none" w:sz="0" w:space="0" w:color="auto"/>
      </w:divBdr>
    </w:div>
    <w:div w:id="235436993">
      <w:bodyDiv w:val="1"/>
      <w:marLeft w:val="0"/>
      <w:marRight w:val="0"/>
      <w:marTop w:val="0"/>
      <w:marBottom w:val="0"/>
      <w:divBdr>
        <w:top w:val="none" w:sz="0" w:space="0" w:color="auto"/>
        <w:left w:val="none" w:sz="0" w:space="0" w:color="auto"/>
        <w:bottom w:val="none" w:sz="0" w:space="0" w:color="auto"/>
        <w:right w:val="none" w:sz="0" w:space="0" w:color="auto"/>
      </w:divBdr>
    </w:div>
    <w:div w:id="247466675">
      <w:bodyDiv w:val="1"/>
      <w:marLeft w:val="0"/>
      <w:marRight w:val="0"/>
      <w:marTop w:val="0"/>
      <w:marBottom w:val="0"/>
      <w:divBdr>
        <w:top w:val="none" w:sz="0" w:space="0" w:color="auto"/>
        <w:left w:val="none" w:sz="0" w:space="0" w:color="auto"/>
        <w:bottom w:val="none" w:sz="0" w:space="0" w:color="auto"/>
        <w:right w:val="none" w:sz="0" w:space="0" w:color="auto"/>
      </w:divBdr>
    </w:div>
    <w:div w:id="254555910">
      <w:bodyDiv w:val="1"/>
      <w:marLeft w:val="0"/>
      <w:marRight w:val="0"/>
      <w:marTop w:val="0"/>
      <w:marBottom w:val="0"/>
      <w:divBdr>
        <w:top w:val="none" w:sz="0" w:space="0" w:color="auto"/>
        <w:left w:val="none" w:sz="0" w:space="0" w:color="auto"/>
        <w:bottom w:val="none" w:sz="0" w:space="0" w:color="auto"/>
        <w:right w:val="none" w:sz="0" w:space="0" w:color="auto"/>
      </w:divBdr>
    </w:div>
    <w:div w:id="263733193">
      <w:bodyDiv w:val="1"/>
      <w:marLeft w:val="0"/>
      <w:marRight w:val="0"/>
      <w:marTop w:val="0"/>
      <w:marBottom w:val="0"/>
      <w:divBdr>
        <w:top w:val="none" w:sz="0" w:space="0" w:color="auto"/>
        <w:left w:val="none" w:sz="0" w:space="0" w:color="auto"/>
        <w:bottom w:val="none" w:sz="0" w:space="0" w:color="auto"/>
        <w:right w:val="none" w:sz="0" w:space="0" w:color="auto"/>
      </w:divBdr>
    </w:div>
    <w:div w:id="267933064">
      <w:bodyDiv w:val="1"/>
      <w:marLeft w:val="0"/>
      <w:marRight w:val="0"/>
      <w:marTop w:val="0"/>
      <w:marBottom w:val="0"/>
      <w:divBdr>
        <w:top w:val="none" w:sz="0" w:space="0" w:color="auto"/>
        <w:left w:val="none" w:sz="0" w:space="0" w:color="auto"/>
        <w:bottom w:val="none" w:sz="0" w:space="0" w:color="auto"/>
        <w:right w:val="none" w:sz="0" w:space="0" w:color="auto"/>
      </w:divBdr>
    </w:div>
    <w:div w:id="272716746">
      <w:bodyDiv w:val="1"/>
      <w:marLeft w:val="0"/>
      <w:marRight w:val="0"/>
      <w:marTop w:val="0"/>
      <w:marBottom w:val="0"/>
      <w:divBdr>
        <w:top w:val="none" w:sz="0" w:space="0" w:color="auto"/>
        <w:left w:val="none" w:sz="0" w:space="0" w:color="auto"/>
        <w:bottom w:val="none" w:sz="0" w:space="0" w:color="auto"/>
        <w:right w:val="none" w:sz="0" w:space="0" w:color="auto"/>
      </w:divBdr>
    </w:div>
    <w:div w:id="274485177">
      <w:bodyDiv w:val="1"/>
      <w:marLeft w:val="0"/>
      <w:marRight w:val="0"/>
      <w:marTop w:val="0"/>
      <w:marBottom w:val="0"/>
      <w:divBdr>
        <w:top w:val="none" w:sz="0" w:space="0" w:color="auto"/>
        <w:left w:val="none" w:sz="0" w:space="0" w:color="auto"/>
        <w:bottom w:val="none" w:sz="0" w:space="0" w:color="auto"/>
        <w:right w:val="none" w:sz="0" w:space="0" w:color="auto"/>
      </w:divBdr>
    </w:div>
    <w:div w:id="281883989">
      <w:bodyDiv w:val="1"/>
      <w:marLeft w:val="0"/>
      <w:marRight w:val="0"/>
      <w:marTop w:val="0"/>
      <w:marBottom w:val="0"/>
      <w:divBdr>
        <w:top w:val="none" w:sz="0" w:space="0" w:color="auto"/>
        <w:left w:val="none" w:sz="0" w:space="0" w:color="auto"/>
        <w:bottom w:val="none" w:sz="0" w:space="0" w:color="auto"/>
        <w:right w:val="none" w:sz="0" w:space="0" w:color="auto"/>
      </w:divBdr>
    </w:div>
    <w:div w:id="301471832">
      <w:bodyDiv w:val="1"/>
      <w:marLeft w:val="0"/>
      <w:marRight w:val="0"/>
      <w:marTop w:val="0"/>
      <w:marBottom w:val="0"/>
      <w:divBdr>
        <w:top w:val="none" w:sz="0" w:space="0" w:color="auto"/>
        <w:left w:val="none" w:sz="0" w:space="0" w:color="auto"/>
        <w:bottom w:val="none" w:sz="0" w:space="0" w:color="auto"/>
        <w:right w:val="none" w:sz="0" w:space="0" w:color="auto"/>
      </w:divBdr>
    </w:div>
    <w:div w:id="307829562">
      <w:bodyDiv w:val="1"/>
      <w:marLeft w:val="0"/>
      <w:marRight w:val="0"/>
      <w:marTop w:val="0"/>
      <w:marBottom w:val="0"/>
      <w:divBdr>
        <w:top w:val="none" w:sz="0" w:space="0" w:color="auto"/>
        <w:left w:val="none" w:sz="0" w:space="0" w:color="auto"/>
        <w:bottom w:val="none" w:sz="0" w:space="0" w:color="auto"/>
        <w:right w:val="none" w:sz="0" w:space="0" w:color="auto"/>
      </w:divBdr>
    </w:div>
    <w:div w:id="308438841">
      <w:bodyDiv w:val="1"/>
      <w:marLeft w:val="0"/>
      <w:marRight w:val="0"/>
      <w:marTop w:val="0"/>
      <w:marBottom w:val="0"/>
      <w:divBdr>
        <w:top w:val="none" w:sz="0" w:space="0" w:color="auto"/>
        <w:left w:val="none" w:sz="0" w:space="0" w:color="auto"/>
        <w:bottom w:val="none" w:sz="0" w:space="0" w:color="auto"/>
        <w:right w:val="none" w:sz="0" w:space="0" w:color="auto"/>
      </w:divBdr>
    </w:div>
    <w:div w:id="318776568">
      <w:bodyDiv w:val="1"/>
      <w:marLeft w:val="0"/>
      <w:marRight w:val="0"/>
      <w:marTop w:val="0"/>
      <w:marBottom w:val="0"/>
      <w:divBdr>
        <w:top w:val="none" w:sz="0" w:space="0" w:color="auto"/>
        <w:left w:val="none" w:sz="0" w:space="0" w:color="auto"/>
        <w:bottom w:val="none" w:sz="0" w:space="0" w:color="auto"/>
        <w:right w:val="none" w:sz="0" w:space="0" w:color="auto"/>
      </w:divBdr>
    </w:div>
    <w:div w:id="319235516">
      <w:bodyDiv w:val="1"/>
      <w:marLeft w:val="0"/>
      <w:marRight w:val="0"/>
      <w:marTop w:val="0"/>
      <w:marBottom w:val="0"/>
      <w:divBdr>
        <w:top w:val="none" w:sz="0" w:space="0" w:color="auto"/>
        <w:left w:val="none" w:sz="0" w:space="0" w:color="auto"/>
        <w:bottom w:val="none" w:sz="0" w:space="0" w:color="auto"/>
        <w:right w:val="none" w:sz="0" w:space="0" w:color="auto"/>
      </w:divBdr>
    </w:div>
    <w:div w:id="321858459">
      <w:bodyDiv w:val="1"/>
      <w:marLeft w:val="0"/>
      <w:marRight w:val="0"/>
      <w:marTop w:val="0"/>
      <w:marBottom w:val="0"/>
      <w:divBdr>
        <w:top w:val="none" w:sz="0" w:space="0" w:color="auto"/>
        <w:left w:val="none" w:sz="0" w:space="0" w:color="auto"/>
        <w:bottom w:val="none" w:sz="0" w:space="0" w:color="auto"/>
        <w:right w:val="none" w:sz="0" w:space="0" w:color="auto"/>
      </w:divBdr>
    </w:div>
    <w:div w:id="327561802">
      <w:bodyDiv w:val="1"/>
      <w:marLeft w:val="0"/>
      <w:marRight w:val="0"/>
      <w:marTop w:val="0"/>
      <w:marBottom w:val="0"/>
      <w:divBdr>
        <w:top w:val="none" w:sz="0" w:space="0" w:color="auto"/>
        <w:left w:val="none" w:sz="0" w:space="0" w:color="auto"/>
        <w:bottom w:val="none" w:sz="0" w:space="0" w:color="auto"/>
        <w:right w:val="none" w:sz="0" w:space="0" w:color="auto"/>
      </w:divBdr>
    </w:div>
    <w:div w:id="334186198">
      <w:bodyDiv w:val="1"/>
      <w:marLeft w:val="0"/>
      <w:marRight w:val="0"/>
      <w:marTop w:val="0"/>
      <w:marBottom w:val="0"/>
      <w:divBdr>
        <w:top w:val="none" w:sz="0" w:space="0" w:color="auto"/>
        <w:left w:val="none" w:sz="0" w:space="0" w:color="auto"/>
        <w:bottom w:val="none" w:sz="0" w:space="0" w:color="auto"/>
        <w:right w:val="none" w:sz="0" w:space="0" w:color="auto"/>
      </w:divBdr>
    </w:div>
    <w:div w:id="336349272">
      <w:bodyDiv w:val="1"/>
      <w:marLeft w:val="0"/>
      <w:marRight w:val="0"/>
      <w:marTop w:val="0"/>
      <w:marBottom w:val="0"/>
      <w:divBdr>
        <w:top w:val="none" w:sz="0" w:space="0" w:color="auto"/>
        <w:left w:val="none" w:sz="0" w:space="0" w:color="auto"/>
        <w:bottom w:val="none" w:sz="0" w:space="0" w:color="auto"/>
        <w:right w:val="none" w:sz="0" w:space="0" w:color="auto"/>
      </w:divBdr>
    </w:div>
    <w:div w:id="339622840">
      <w:bodyDiv w:val="1"/>
      <w:marLeft w:val="0"/>
      <w:marRight w:val="0"/>
      <w:marTop w:val="0"/>
      <w:marBottom w:val="0"/>
      <w:divBdr>
        <w:top w:val="none" w:sz="0" w:space="0" w:color="auto"/>
        <w:left w:val="none" w:sz="0" w:space="0" w:color="auto"/>
        <w:bottom w:val="none" w:sz="0" w:space="0" w:color="auto"/>
        <w:right w:val="none" w:sz="0" w:space="0" w:color="auto"/>
      </w:divBdr>
    </w:div>
    <w:div w:id="365717472">
      <w:bodyDiv w:val="1"/>
      <w:marLeft w:val="0"/>
      <w:marRight w:val="0"/>
      <w:marTop w:val="0"/>
      <w:marBottom w:val="0"/>
      <w:divBdr>
        <w:top w:val="none" w:sz="0" w:space="0" w:color="auto"/>
        <w:left w:val="none" w:sz="0" w:space="0" w:color="auto"/>
        <w:bottom w:val="none" w:sz="0" w:space="0" w:color="auto"/>
        <w:right w:val="none" w:sz="0" w:space="0" w:color="auto"/>
      </w:divBdr>
    </w:div>
    <w:div w:id="368458699">
      <w:bodyDiv w:val="1"/>
      <w:marLeft w:val="0"/>
      <w:marRight w:val="0"/>
      <w:marTop w:val="0"/>
      <w:marBottom w:val="0"/>
      <w:divBdr>
        <w:top w:val="none" w:sz="0" w:space="0" w:color="auto"/>
        <w:left w:val="none" w:sz="0" w:space="0" w:color="auto"/>
        <w:bottom w:val="none" w:sz="0" w:space="0" w:color="auto"/>
        <w:right w:val="none" w:sz="0" w:space="0" w:color="auto"/>
      </w:divBdr>
    </w:div>
    <w:div w:id="372195765">
      <w:bodyDiv w:val="1"/>
      <w:marLeft w:val="0"/>
      <w:marRight w:val="0"/>
      <w:marTop w:val="0"/>
      <w:marBottom w:val="0"/>
      <w:divBdr>
        <w:top w:val="none" w:sz="0" w:space="0" w:color="auto"/>
        <w:left w:val="none" w:sz="0" w:space="0" w:color="auto"/>
        <w:bottom w:val="none" w:sz="0" w:space="0" w:color="auto"/>
        <w:right w:val="none" w:sz="0" w:space="0" w:color="auto"/>
      </w:divBdr>
    </w:div>
    <w:div w:id="380398851">
      <w:bodyDiv w:val="1"/>
      <w:marLeft w:val="0"/>
      <w:marRight w:val="0"/>
      <w:marTop w:val="0"/>
      <w:marBottom w:val="0"/>
      <w:divBdr>
        <w:top w:val="none" w:sz="0" w:space="0" w:color="auto"/>
        <w:left w:val="none" w:sz="0" w:space="0" w:color="auto"/>
        <w:bottom w:val="none" w:sz="0" w:space="0" w:color="auto"/>
        <w:right w:val="none" w:sz="0" w:space="0" w:color="auto"/>
      </w:divBdr>
    </w:div>
    <w:div w:id="384569604">
      <w:bodyDiv w:val="1"/>
      <w:marLeft w:val="0"/>
      <w:marRight w:val="0"/>
      <w:marTop w:val="0"/>
      <w:marBottom w:val="0"/>
      <w:divBdr>
        <w:top w:val="none" w:sz="0" w:space="0" w:color="auto"/>
        <w:left w:val="none" w:sz="0" w:space="0" w:color="auto"/>
        <w:bottom w:val="none" w:sz="0" w:space="0" w:color="auto"/>
        <w:right w:val="none" w:sz="0" w:space="0" w:color="auto"/>
      </w:divBdr>
    </w:div>
    <w:div w:id="387728164">
      <w:bodyDiv w:val="1"/>
      <w:marLeft w:val="0"/>
      <w:marRight w:val="0"/>
      <w:marTop w:val="0"/>
      <w:marBottom w:val="0"/>
      <w:divBdr>
        <w:top w:val="none" w:sz="0" w:space="0" w:color="auto"/>
        <w:left w:val="none" w:sz="0" w:space="0" w:color="auto"/>
        <w:bottom w:val="none" w:sz="0" w:space="0" w:color="auto"/>
        <w:right w:val="none" w:sz="0" w:space="0" w:color="auto"/>
      </w:divBdr>
    </w:div>
    <w:div w:id="389309726">
      <w:bodyDiv w:val="1"/>
      <w:marLeft w:val="0"/>
      <w:marRight w:val="0"/>
      <w:marTop w:val="0"/>
      <w:marBottom w:val="0"/>
      <w:divBdr>
        <w:top w:val="none" w:sz="0" w:space="0" w:color="auto"/>
        <w:left w:val="none" w:sz="0" w:space="0" w:color="auto"/>
        <w:bottom w:val="none" w:sz="0" w:space="0" w:color="auto"/>
        <w:right w:val="none" w:sz="0" w:space="0" w:color="auto"/>
      </w:divBdr>
    </w:div>
    <w:div w:id="389504354">
      <w:bodyDiv w:val="1"/>
      <w:marLeft w:val="0"/>
      <w:marRight w:val="0"/>
      <w:marTop w:val="0"/>
      <w:marBottom w:val="0"/>
      <w:divBdr>
        <w:top w:val="none" w:sz="0" w:space="0" w:color="auto"/>
        <w:left w:val="none" w:sz="0" w:space="0" w:color="auto"/>
        <w:bottom w:val="none" w:sz="0" w:space="0" w:color="auto"/>
        <w:right w:val="none" w:sz="0" w:space="0" w:color="auto"/>
      </w:divBdr>
    </w:div>
    <w:div w:id="407188412">
      <w:bodyDiv w:val="1"/>
      <w:marLeft w:val="0"/>
      <w:marRight w:val="0"/>
      <w:marTop w:val="0"/>
      <w:marBottom w:val="0"/>
      <w:divBdr>
        <w:top w:val="none" w:sz="0" w:space="0" w:color="auto"/>
        <w:left w:val="none" w:sz="0" w:space="0" w:color="auto"/>
        <w:bottom w:val="none" w:sz="0" w:space="0" w:color="auto"/>
        <w:right w:val="none" w:sz="0" w:space="0" w:color="auto"/>
      </w:divBdr>
    </w:div>
    <w:div w:id="411046326">
      <w:bodyDiv w:val="1"/>
      <w:marLeft w:val="0"/>
      <w:marRight w:val="0"/>
      <w:marTop w:val="0"/>
      <w:marBottom w:val="0"/>
      <w:divBdr>
        <w:top w:val="none" w:sz="0" w:space="0" w:color="auto"/>
        <w:left w:val="none" w:sz="0" w:space="0" w:color="auto"/>
        <w:bottom w:val="none" w:sz="0" w:space="0" w:color="auto"/>
        <w:right w:val="none" w:sz="0" w:space="0" w:color="auto"/>
      </w:divBdr>
    </w:div>
    <w:div w:id="411129129">
      <w:bodyDiv w:val="1"/>
      <w:marLeft w:val="0"/>
      <w:marRight w:val="0"/>
      <w:marTop w:val="0"/>
      <w:marBottom w:val="0"/>
      <w:divBdr>
        <w:top w:val="none" w:sz="0" w:space="0" w:color="auto"/>
        <w:left w:val="none" w:sz="0" w:space="0" w:color="auto"/>
        <w:bottom w:val="none" w:sz="0" w:space="0" w:color="auto"/>
        <w:right w:val="none" w:sz="0" w:space="0" w:color="auto"/>
      </w:divBdr>
    </w:div>
    <w:div w:id="417169212">
      <w:bodyDiv w:val="1"/>
      <w:marLeft w:val="0"/>
      <w:marRight w:val="0"/>
      <w:marTop w:val="0"/>
      <w:marBottom w:val="0"/>
      <w:divBdr>
        <w:top w:val="none" w:sz="0" w:space="0" w:color="auto"/>
        <w:left w:val="none" w:sz="0" w:space="0" w:color="auto"/>
        <w:bottom w:val="none" w:sz="0" w:space="0" w:color="auto"/>
        <w:right w:val="none" w:sz="0" w:space="0" w:color="auto"/>
      </w:divBdr>
    </w:div>
    <w:div w:id="437257080">
      <w:bodyDiv w:val="1"/>
      <w:marLeft w:val="0"/>
      <w:marRight w:val="0"/>
      <w:marTop w:val="0"/>
      <w:marBottom w:val="0"/>
      <w:divBdr>
        <w:top w:val="none" w:sz="0" w:space="0" w:color="auto"/>
        <w:left w:val="none" w:sz="0" w:space="0" w:color="auto"/>
        <w:bottom w:val="none" w:sz="0" w:space="0" w:color="auto"/>
        <w:right w:val="none" w:sz="0" w:space="0" w:color="auto"/>
      </w:divBdr>
    </w:div>
    <w:div w:id="458302831">
      <w:bodyDiv w:val="1"/>
      <w:marLeft w:val="0"/>
      <w:marRight w:val="0"/>
      <w:marTop w:val="0"/>
      <w:marBottom w:val="0"/>
      <w:divBdr>
        <w:top w:val="none" w:sz="0" w:space="0" w:color="auto"/>
        <w:left w:val="none" w:sz="0" w:space="0" w:color="auto"/>
        <w:bottom w:val="none" w:sz="0" w:space="0" w:color="auto"/>
        <w:right w:val="none" w:sz="0" w:space="0" w:color="auto"/>
      </w:divBdr>
    </w:div>
    <w:div w:id="458887677">
      <w:bodyDiv w:val="1"/>
      <w:marLeft w:val="0"/>
      <w:marRight w:val="0"/>
      <w:marTop w:val="0"/>
      <w:marBottom w:val="0"/>
      <w:divBdr>
        <w:top w:val="none" w:sz="0" w:space="0" w:color="auto"/>
        <w:left w:val="none" w:sz="0" w:space="0" w:color="auto"/>
        <w:bottom w:val="none" w:sz="0" w:space="0" w:color="auto"/>
        <w:right w:val="none" w:sz="0" w:space="0" w:color="auto"/>
      </w:divBdr>
    </w:div>
    <w:div w:id="467406482">
      <w:bodyDiv w:val="1"/>
      <w:marLeft w:val="0"/>
      <w:marRight w:val="0"/>
      <w:marTop w:val="0"/>
      <w:marBottom w:val="0"/>
      <w:divBdr>
        <w:top w:val="none" w:sz="0" w:space="0" w:color="auto"/>
        <w:left w:val="none" w:sz="0" w:space="0" w:color="auto"/>
        <w:bottom w:val="none" w:sz="0" w:space="0" w:color="auto"/>
        <w:right w:val="none" w:sz="0" w:space="0" w:color="auto"/>
      </w:divBdr>
    </w:div>
    <w:div w:id="474031176">
      <w:bodyDiv w:val="1"/>
      <w:marLeft w:val="0"/>
      <w:marRight w:val="0"/>
      <w:marTop w:val="0"/>
      <w:marBottom w:val="0"/>
      <w:divBdr>
        <w:top w:val="none" w:sz="0" w:space="0" w:color="auto"/>
        <w:left w:val="none" w:sz="0" w:space="0" w:color="auto"/>
        <w:bottom w:val="none" w:sz="0" w:space="0" w:color="auto"/>
        <w:right w:val="none" w:sz="0" w:space="0" w:color="auto"/>
      </w:divBdr>
    </w:div>
    <w:div w:id="485508957">
      <w:bodyDiv w:val="1"/>
      <w:marLeft w:val="0"/>
      <w:marRight w:val="0"/>
      <w:marTop w:val="0"/>
      <w:marBottom w:val="0"/>
      <w:divBdr>
        <w:top w:val="none" w:sz="0" w:space="0" w:color="auto"/>
        <w:left w:val="none" w:sz="0" w:space="0" w:color="auto"/>
        <w:bottom w:val="none" w:sz="0" w:space="0" w:color="auto"/>
        <w:right w:val="none" w:sz="0" w:space="0" w:color="auto"/>
      </w:divBdr>
    </w:div>
    <w:div w:id="490367399">
      <w:bodyDiv w:val="1"/>
      <w:marLeft w:val="0"/>
      <w:marRight w:val="0"/>
      <w:marTop w:val="0"/>
      <w:marBottom w:val="0"/>
      <w:divBdr>
        <w:top w:val="none" w:sz="0" w:space="0" w:color="auto"/>
        <w:left w:val="none" w:sz="0" w:space="0" w:color="auto"/>
        <w:bottom w:val="none" w:sz="0" w:space="0" w:color="auto"/>
        <w:right w:val="none" w:sz="0" w:space="0" w:color="auto"/>
      </w:divBdr>
    </w:div>
    <w:div w:id="497234754">
      <w:bodyDiv w:val="1"/>
      <w:marLeft w:val="0"/>
      <w:marRight w:val="0"/>
      <w:marTop w:val="0"/>
      <w:marBottom w:val="0"/>
      <w:divBdr>
        <w:top w:val="none" w:sz="0" w:space="0" w:color="auto"/>
        <w:left w:val="none" w:sz="0" w:space="0" w:color="auto"/>
        <w:bottom w:val="none" w:sz="0" w:space="0" w:color="auto"/>
        <w:right w:val="none" w:sz="0" w:space="0" w:color="auto"/>
      </w:divBdr>
    </w:div>
    <w:div w:id="500198513">
      <w:bodyDiv w:val="1"/>
      <w:marLeft w:val="0"/>
      <w:marRight w:val="0"/>
      <w:marTop w:val="0"/>
      <w:marBottom w:val="0"/>
      <w:divBdr>
        <w:top w:val="none" w:sz="0" w:space="0" w:color="auto"/>
        <w:left w:val="none" w:sz="0" w:space="0" w:color="auto"/>
        <w:bottom w:val="none" w:sz="0" w:space="0" w:color="auto"/>
        <w:right w:val="none" w:sz="0" w:space="0" w:color="auto"/>
      </w:divBdr>
    </w:div>
    <w:div w:id="501704490">
      <w:bodyDiv w:val="1"/>
      <w:marLeft w:val="0"/>
      <w:marRight w:val="0"/>
      <w:marTop w:val="0"/>
      <w:marBottom w:val="0"/>
      <w:divBdr>
        <w:top w:val="none" w:sz="0" w:space="0" w:color="auto"/>
        <w:left w:val="none" w:sz="0" w:space="0" w:color="auto"/>
        <w:bottom w:val="none" w:sz="0" w:space="0" w:color="auto"/>
        <w:right w:val="none" w:sz="0" w:space="0" w:color="auto"/>
      </w:divBdr>
    </w:div>
    <w:div w:id="503325992">
      <w:bodyDiv w:val="1"/>
      <w:marLeft w:val="0"/>
      <w:marRight w:val="0"/>
      <w:marTop w:val="0"/>
      <w:marBottom w:val="0"/>
      <w:divBdr>
        <w:top w:val="none" w:sz="0" w:space="0" w:color="auto"/>
        <w:left w:val="none" w:sz="0" w:space="0" w:color="auto"/>
        <w:bottom w:val="none" w:sz="0" w:space="0" w:color="auto"/>
        <w:right w:val="none" w:sz="0" w:space="0" w:color="auto"/>
      </w:divBdr>
    </w:div>
    <w:div w:id="520124884">
      <w:bodyDiv w:val="1"/>
      <w:marLeft w:val="0"/>
      <w:marRight w:val="0"/>
      <w:marTop w:val="0"/>
      <w:marBottom w:val="0"/>
      <w:divBdr>
        <w:top w:val="none" w:sz="0" w:space="0" w:color="auto"/>
        <w:left w:val="none" w:sz="0" w:space="0" w:color="auto"/>
        <w:bottom w:val="none" w:sz="0" w:space="0" w:color="auto"/>
        <w:right w:val="none" w:sz="0" w:space="0" w:color="auto"/>
      </w:divBdr>
    </w:div>
    <w:div w:id="527333097">
      <w:bodyDiv w:val="1"/>
      <w:marLeft w:val="0"/>
      <w:marRight w:val="0"/>
      <w:marTop w:val="0"/>
      <w:marBottom w:val="0"/>
      <w:divBdr>
        <w:top w:val="none" w:sz="0" w:space="0" w:color="auto"/>
        <w:left w:val="none" w:sz="0" w:space="0" w:color="auto"/>
        <w:bottom w:val="none" w:sz="0" w:space="0" w:color="auto"/>
        <w:right w:val="none" w:sz="0" w:space="0" w:color="auto"/>
      </w:divBdr>
    </w:div>
    <w:div w:id="528568078">
      <w:bodyDiv w:val="1"/>
      <w:marLeft w:val="0"/>
      <w:marRight w:val="0"/>
      <w:marTop w:val="0"/>
      <w:marBottom w:val="0"/>
      <w:divBdr>
        <w:top w:val="none" w:sz="0" w:space="0" w:color="auto"/>
        <w:left w:val="none" w:sz="0" w:space="0" w:color="auto"/>
        <w:bottom w:val="none" w:sz="0" w:space="0" w:color="auto"/>
        <w:right w:val="none" w:sz="0" w:space="0" w:color="auto"/>
      </w:divBdr>
    </w:div>
    <w:div w:id="531500801">
      <w:bodyDiv w:val="1"/>
      <w:marLeft w:val="0"/>
      <w:marRight w:val="0"/>
      <w:marTop w:val="0"/>
      <w:marBottom w:val="0"/>
      <w:divBdr>
        <w:top w:val="none" w:sz="0" w:space="0" w:color="auto"/>
        <w:left w:val="none" w:sz="0" w:space="0" w:color="auto"/>
        <w:bottom w:val="none" w:sz="0" w:space="0" w:color="auto"/>
        <w:right w:val="none" w:sz="0" w:space="0" w:color="auto"/>
      </w:divBdr>
    </w:div>
    <w:div w:id="539779099">
      <w:bodyDiv w:val="1"/>
      <w:marLeft w:val="0"/>
      <w:marRight w:val="0"/>
      <w:marTop w:val="0"/>
      <w:marBottom w:val="0"/>
      <w:divBdr>
        <w:top w:val="none" w:sz="0" w:space="0" w:color="auto"/>
        <w:left w:val="none" w:sz="0" w:space="0" w:color="auto"/>
        <w:bottom w:val="none" w:sz="0" w:space="0" w:color="auto"/>
        <w:right w:val="none" w:sz="0" w:space="0" w:color="auto"/>
      </w:divBdr>
    </w:div>
    <w:div w:id="546911726">
      <w:bodyDiv w:val="1"/>
      <w:marLeft w:val="0"/>
      <w:marRight w:val="0"/>
      <w:marTop w:val="0"/>
      <w:marBottom w:val="0"/>
      <w:divBdr>
        <w:top w:val="none" w:sz="0" w:space="0" w:color="auto"/>
        <w:left w:val="none" w:sz="0" w:space="0" w:color="auto"/>
        <w:bottom w:val="none" w:sz="0" w:space="0" w:color="auto"/>
        <w:right w:val="none" w:sz="0" w:space="0" w:color="auto"/>
      </w:divBdr>
    </w:div>
    <w:div w:id="549730400">
      <w:bodyDiv w:val="1"/>
      <w:marLeft w:val="0"/>
      <w:marRight w:val="0"/>
      <w:marTop w:val="0"/>
      <w:marBottom w:val="0"/>
      <w:divBdr>
        <w:top w:val="none" w:sz="0" w:space="0" w:color="auto"/>
        <w:left w:val="none" w:sz="0" w:space="0" w:color="auto"/>
        <w:bottom w:val="none" w:sz="0" w:space="0" w:color="auto"/>
        <w:right w:val="none" w:sz="0" w:space="0" w:color="auto"/>
      </w:divBdr>
    </w:div>
    <w:div w:id="552818002">
      <w:bodyDiv w:val="1"/>
      <w:marLeft w:val="0"/>
      <w:marRight w:val="0"/>
      <w:marTop w:val="0"/>
      <w:marBottom w:val="0"/>
      <w:divBdr>
        <w:top w:val="none" w:sz="0" w:space="0" w:color="auto"/>
        <w:left w:val="none" w:sz="0" w:space="0" w:color="auto"/>
        <w:bottom w:val="none" w:sz="0" w:space="0" w:color="auto"/>
        <w:right w:val="none" w:sz="0" w:space="0" w:color="auto"/>
      </w:divBdr>
    </w:div>
    <w:div w:id="554043674">
      <w:bodyDiv w:val="1"/>
      <w:marLeft w:val="0"/>
      <w:marRight w:val="0"/>
      <w:marTop w:val="0"/>
      <w:marBottom w:val="0"/>
      <w:divBdr>
        <w:top w:val="none" w:sz="0" w:space="0" w:color="auto"/>
        <w:left w:val="none" w:sz="0" w:space="0" w:color="auto"/>
        <w:bottom w:val="none" w:sz="0" w:space="0" w:color="auto"/>
        <w:right w:val="none" w:sz="0" w:space="0" w:color="auto"/>
      </w:divBdr>
    </w:div>
    <w:div w:id="554047711">
      <w:bodyDiv w:val="1"/>
      <w:marLeft w:val="0"/>
      <w:marRight w:val="0"/>
      <w:marTop w:val="0"/>
      <w:marBottom w:val="0"/>
      <w:divBdr>
        <w:top w:val="none" w:sz="0" w:space="0" w:color="auto"/>
        <w:left w:val="none" w:sz="0" w:space="0" w:color="auto"/>
        <w:bottom w:val="none" w:sz="0" w:space="0" w:color="auto"/>
        <w:right w:val="none" w:sz="0" w:space="0" w:color="auto"/>
      </w:divBdr>
    </w:div>
    <w:div w:id="555773786">
      <w:bodyDiv w:val="1"/>
      <w:marLeft w:val="0"/>
      <w:marRight w:val="0"/>
      <w:marTop w:val="0"/>
      <w:marBottom w:val="0"/>
      <w:divBdr>
        <w:top w:val="none" w:sz="0" w:space="0" w:color="auto"/>
        <w:left w:val="none" w:sz="0" w:space="0" w:color="auto"/>
        <w:bottom w:val="none" w:sz="0" w:space="0" w:color="auto"/>
        <w:right w:val="none" w:sz="0" w:space="0" w:color="auto"/>
      </w:divBdr>
    </w:div>
    <w:div w:id="565530226">
      <w:bodyDiv w:val="1"/>
      <w:marLeft w:val="0"/>
      <w:marRight w:val="0"/>
      <w:marTop w:val="0"/>
      <w:marBottom w:val="0"/>
      <w:divBdr>
        <w:top w:val="none" w:sz="0" w:space="0" w:color="auto"/>
        <w:left w:val="none" w:sz="0" w:space="0" w:color="auto"/>
        <w:bottom w:val="none" w:sz="0" w:space="0" w:color="auto"/>
        <w:right w:val="none" w:sz="0" w:space="0" w:color="auto"/>
      </w:divBdr>
    </w:div>
    <w:div w:id="567149651">
      <w:bodyDiv w:val="1"/>
      <w:marLeft w:val="0"/>
      <w:marRight w:val="0"/>
      <w:marTop w:val="0"/>
      <w:marBottom w:val="0"/>
      <w:divBdr>
        <w:top w:val="none" w:sz="0" w:space="0" w:color="auto"/>
        <w:left w:val="none" w:sz="0" w:space="0" w:color="auto"/>
        <w:bottom w:val="none" w:sz="0" w:space="0" w:color="auto"/>
        <w:right w:val="none" w:sz="0" w:space="0" w:color="auto"/>
      </w:divBdr>
    </w:div>
    <w:div w:id="576062482">
      <w:bodyDiv w:val="1"/>
      <w:marLeft w:val="0"/>
      <w:marRight w:val="0"/>
      <w:marTop w:val="0"/>
      <w:marBottom w:val="0"/>
      <w:divBdr>
        <w:top w:val="none" w:sz="0" w:space="0" w:color="auto"/>
        <w:left w:val="none" w:sz="0" w:space="0" w:color="auto"/>
        <w:bottom w:val="none" w:sz="0" w:space="0" w:color="auto"/>
        <w:right w:val="none" w:sz="0" w:space="0" w:color="auto"/>
      </w:divBdr>
    </w:div>
    <w:div w:id="580256382">
      <w:bodyDiv w:val="1"/>
      <w:marLeft w:val="0"/>
      <w:marRight w:val="0"/>
      <w:marTop w:val="0"/>
      <w:marBottom w:val="0"/>
      <w:divBdr>
        <w:top w:val="none" w:sz="0" w:space="0" w:color="auto"/>
        <w:left w:val="none" w:sz="0" w:space="0" w:color="auto"/>
        <w:bottom w:val="none" w:sz="0" w:space="0" w:color="auto"/>
        <w:right w:val="none" w:sz="0" w:space="0" w:color="auto"/>
      </w:divBdr>
    </w:div>
    <w:div w:id="597177926">
      <w:bodyDiv w:val="1"/>
      <w:marLeft w:val="0"/>
      <w:marRight w:val="0"/>
      <w:marTop w:val="0"/>
      <w:marBottom w:val="0"/>
      <w:divBdr>
        <w:top w:val="none" w:sz="0" w:space="0" w:color="auto"/>
        <w:left w:val="none" w:sz="0" w:space="0" w:color="auto"/>
        <w:bottom w:val="none" w:sz="0" w:space="0" w:color="auto"/>
        <w:right w:val="none" w:sz="0" w:space="0" w:color="auto"/>
      </w:divBdr>
    </w:div>
    <w:div w:id="598830065">
      <w:bodyDiv w:val="1"/>
      <w:marLeft w:val="0"/>
      <w:marRight w:val="0"/>
      <w:marTop w:val="0"/>
      <w:marBottom w:val="0"/>
      <w:divBdr>
        <w:top w:val="none" w:sz="0" w:space="0" w:color="auto"/>
        <w:left w:val="none" w:sz="0" w:space="0" w:color="auto"/>
        <w:bottom w:val="none" w:sz="0" w:space="0" w:color="auto"/>
        <w:right w:val="none" w:sz="0" w:space="0" w:color="auto"/>
      </w:divBdr>
    </w:div>
    <w:div w:id="599684634">
      <w:bodyDiv w:val="1"/>
      <w:marLeft w:val="0"/>
      <w:marRight w:val="0"/>
      <w:marTop w:val="0"/>
      <w:marBottom w:val="0"/>
      <w:divBdr>
        <w:top w:val="none" w:sz="0" w:space="0" w:color="auto"/>
        <w:left w:val="none" w:sz="0" w:space="0" w:color="auto"/>
        <w:bottom w:val="none" w:sz="0" w:space="0" w:color="auto"/>
        <w:right w:val="none" w:sz="0" w:space="0" w:color="auto"/>
      </w:divBdr>
    </w:div>
    <w:div w:id="604001383">
      <w:bodyDiv w:val="1"/>
      <w:marLeft w:val="0"/>
      <w:marRight w:val="0"/>
      <w:marTop w:val="0"/>
      <w:marBottom w:val="0"/>
      <w:divBdr>
        <w:top w:val="none" w:sz="0" w:space="0" w:color="auto"/>
        <w:left w:val="none" w:sz="0" w:space="0" w:color="auto"/>
        <w:bottom w:val="none" w:sz="0" w:space="0" w:color="auto"/>
        <w:right w:val="none" w:sz="0" w:space="0" w:color="auto"/>
      </w:divBdr>
    </w:div>
    <w:div w:id="611594731">
      <w:bodyDiv w:val="1"/>
      <w:marLeft w:val="0"/>
      <w:marRight w:val="0"/>
      <w:marTop w:val="0"/>
      <w:marBottom w:val="0"/>
      <w:divBdr>
        <w:top w:val="none" w:sz="0" w:space="0" w:color="auto"/>
        <w:left w:val="none" w:sz="0" w:space="0" w:color="auto"/>
        <w:bottom w:val="none" w:sz="0" w:space="0" w:color="auto"/>
        <w:right w:val="none" w:sz="0" w:space="0" w:color="auto"/>
      </w:divBdr>
    </w:div>
    <w:div w:id="618412441">
      <w:bodyDiv w:val="1"/>
      <w:marLeft w:val="0"/>
      <w:marRight w:val="0"/>
      <w:marTop w:val="0"/>
      <w:marBottom w:val="0"/>
      <w:divBdr>
        <w:top w:val="none" w:sz="0" w:space="0" w:color="auto"/>
        <w:left w:val="none" w:sz="0" w:space="0" w:color="auto"/>
        <w:bottom w:val="none" w:sz="0" w:space="0" w:color="auto"/>
        <w:right w:val="none" w:sz="0" w:space="0" w:color="auto"/>
      </w:divBdr>
    </w:div>
    <w:div w:id="620653515">
      <w:bodyDiv w:val="1"/>
      <w:marLeft w:val="0"/>
      <w:marRight w:val="0"/>
      <w:marTop w:val="0"/>
      <w:marBottom w:val="0"/>
      <w:divBdr>
        <w:top w:val="none" w:sz="0" w:space="0" w:color="auto"/>
        <w:left w:val="none" w:sz="0" w:space="0" w:color="auto"/>
        <w:bottom w:val="none" w:sz="0" w:space="0" w:color="auto"/>
        <w:right w:val="none" w:sz="0" w:space="0" w:color="auto"/>
      </w:divBdr>
    </w:div>
    <w:div w:id="621813966">
      <w:bodyDiv w:val="1"/>
      <w:marLeft w:val="0"/>
      <w:marRight w:val="0"/>
      <w:marTop w:val="0"/>
      <w:marBottom w:val="0"/>
      <w:divBdr>
        <w:top w:val="none" w:sz="0" w:space="0" w:color="auto"/>
        <w:left w:val="none" w:sz="0" w:space="0" w:color="auto"/>
        <w:bottom w:val="none" w:sz="0" w:space="0" w:color="auto"/>
        <w:right w:val="none" w:sz="0" w:space="0" w:color="auto"/>
      </w:divBdr>
    </w:div>
    <w:div w:id="624703910">
      <w:bodyDiv w:val="1"/>
      <w:marLeft w:val="0"/>
      <w:marRight w:val="0"/>
      <w:marTop w:val="0"/>
      <w:marBottom w:val="0"/>
      <w:divBdr>
        <w:top w:val="none" w:sz="0" w:space="0" w:color="auto"/>
        <w:left w:val="none" w:sz="0" w:space="0" w:color="auto"/>
        <w:bottom w:val="none" w:sz="0" w:space="0" w:color="auto"/>
        <w:right w:val="none" w:sz="0" w:space="0" w:color="auto"/>
      </w:divBdr>
    </w:div>
    <w:div w:id="628902141">
      <w:bodyDiv w:val="1"/>
      <w:marLeft w:val="0"/>
      <w:marRight w:val="0"/>
      <w:marTop w:val="0"/>
      <w:marBottom w:val="0"/>
      <w:divBdr>
        <w:top w:val="none" w:sz="0" w:space="0" w:color="auto"/>
        <w:left w:val="none" w:sz="0" w:space="0" w:color="auto"/>
        <w:bottom w:val="none" w:sz="0" w:space="0" w:color="auto"/>
        <w:right w:val="none" w:sz="0" w:space="0" w:color="auto"/>
      </w:divBdr>
    </w:div>
    <w:div w:id="632055379">
      <w:bodyDiv w:val="1"/>
      <w:marLeft w:val="0"/>
      <w:marRight w:val="0"/>
      <w:marTop w:val="0"/>
      <w:marBottom w:val="0"/>
      <w:divBdr>
        <w:top w:val="none" w:sz="0" w:space="0" w:color="auto"/>
        <w:left w:val="none" w:sz="0" w:space="0" w:color="auto"/>
        <w:bottom w:val="none" w:sz="0" w:space="0" w:color="auto"/>
        <w:right w:val="none" w:sz="0" w:space="0" w:color="auto"/>
      </w:divBdr>
    </w:div>
    <w:div w:id="641925943">
      <w:bodyDiv w:val="1"/>
      <w:marLeft w:val="0"/>
      <w:marRight w:val="0"/>
      <w:marTop w:val="0"/>
      <w:marBottom w:val="0"/>
      <w:divBdr>
        <w:top w:val="none" w:sz="0" w:space="0" w:color="auto"/>
        <w:left w:val="none" w:sz="0" w:space="0" w:color="auto"/>
        <w:bottom w:val="none" w:sz="0" w:space="0" w:color="auto"/>
        <w:right w:val="none" w:sz="0" w:space="0" w:color="auto"/>
      </w:divBdr>
    </w:div>
    <w:div w:id="657536425">
      <w:bodyDiv w:val="1"/>
      <w:marLeft w:val="0"/>
      <w:marRight w:val="0"/>
      <w:marTop w:val="0"/>
      <w:marBottom w:val="0"/>
      <w:divBdr>
        <w:top w:val="none" w:sz="0" w:space="0" w:color="auto"/>
        <w:left w:val="none" w:sz="0" w:space="0" w:color="auto"/>
        <w:bottom w:val="none" w:sz="0" w:space="0" w:color="auto"/>
        <w:right w:val="none" w:sz="0" w:space="0" w:color="auto"/>
      </w:divBdr>
    </w:div>
    <w:div w:id="660155031">
      <w:bodyDiv w:val="1"/>
      <w:marLeft w:val="0"/>
      <w:marRight w:val="0"/>
      <w:marTop w:val="0"/>
      <w:marBottom w:val="0"/>
      <w:divBdr>
        <w:top w:val="none" w:sz="0" w:space="0" w:color="auto"/>
        <w:left w:val="none" w:sz="0" w:space="0" w:color="auto"/>
        <w:bottom w:val="none" w:sz="0" w:space="0" w:color="auto"/>
        <w:right w:val="none" w:sz="0" w:space="0" w:color="auto"/>
      </w:divBdr>
    </w:div>
    <w:div w:id="665398950">
      <w:bodyDiv w:val="1"/>
      <w:marLeft w:val="0"/>
      <w:marRight w:val="0"/>
      <w:marTop w:val="0"/>
      <w:marBottom w:val="0"/>
      <w:divBdr>
        <w:top w:val="none" w:sz="0" w:space="0" w:color="auto"/>
        <w:left w:val="none" w:sz="0" w:space="0" w:color="auto"/>
        <w:bottom w:val="none" w:sz="0" w:space="0" w:color="auto"/>
        <w:right w:val="none" w:sz="0" w:space="0" w:color="auto"/>
      </w:divBdr>
    </w:div>
    <w:div w:id="673533135">
      <w:bodyDiv w:val="1"/>
      <w:marLeft w:val="0"/>
      <w:marRight w:val="0"/>
      <w:marTop w:val="0"/>
      <w:marBottom w:val="0"/>
      <w:divBdr>
        <w:top w:val="none" w:sz="0" w:space="0" w:color="auto"/>
        <w:left w:val="none" w:sz="0" w:space="0" w:color="auto"/>
        <w:bottom w:val="none" w:sz="0" w:space="0" w:color="auto"/>
        <w:right w:val="none" w:sz="0" w:space="0" w:color="auto"/>
      </w:divBdr>
    </w:div>
    <w:div w:id="680283765">
      <w:bodyDiv w:val="1"/>
      <w:marLeft w:val="0"/>
      <w:marRight w:val="0"/>
      <w:marTop w:val="0"/>
      <w:marBottom w:val="0"/>
      <w:divBdr>
        <w:top w:val="none" w:sz="0" w:space="0" w:color="auto"/>
        <w:left w:val="none" w:sz="0" w:space="0" w:color="auto"/>
        <w:bottom w:val="none" w:sz="0" w:space="0" w:color="auto"/>
        <w:right w:val="none" w:sz="0" w:space="0" w:color="auto"/>
      </w:divBdr>
    </w:div>
    <w:div w:id="681591818">
      <w:bodyDiv w:val="1"/>
      <w:marLeft w:val="0"/>
      <w:marRight w:val="0"/>
      <w:marTop w:val="0"/>
      <w:marBottom w:val="0"/>
      <w:divBdr>
        <w:top w:val="none" w:sz="0" w:space="0" w:color="auto"/>
        <w:left w:val="none" w:sz="0" w:space="0" w:color="auto"/>
        <w:bottom w:val="none" w:sz="0" w:space="0" w:color="auto"/>
        <w:right w:val="none" w:sz="0" w:space="0" w:color="auto"/>
      </w:divBdr>
    </w:div>
    <w:div w:id="701443908">
      <w:bodyDiv w:val="1"/>
      <w:marLeft w:val="0"/>
      <w:marRight w:val="0"/>
      <w:marTop w:val="0"/>
      <w:marBottom w:val="0"/>
      <w:divBdr>
        <w:top w:val="none" w:sz="0" w:space="0" w:color="auto"/>
        <w:left w:val="none" w:sz="0" w:space="0" w:color="auto"/>
        <w:bottom w:val="none" w:sz="0" w:space="0" w:color="auto"/>
        <w:right w:val="none" w:sz="0" w:space="0" w:color="auto"/>
      </w:divBdr>
    </w:div>
    <w:div w:id="702750516">
      <w:bodyDiv w:val="1"/>
      <w:marLeft w:val="0"/>
      <w:marRight w:val="0"/>
      <w:marTop w:val="0"/>
      <w:marBottom w:val="0"/>
      <w:divBdr>
        <w:top w:val="none" w:sz="0" w:space="0" w:color="auto"/>
        <w:left w:val="none" w:sz="0" w:space="0" w:color="auto"/>
        <w:bottom w:val="none" w:sz="0" w:space="0" w:color="auto"/>
        <w:right w:val="none" w:sz="0" w:space="0" w:color="auto"/>
      </w:divBdr>
    </w:div>
    <w:div w:id="709496293">
      <w:bodyDiv w:val="1"/>
      <w:marLeft w:val="0"/>
      <w:marRight w:val="0"/>
      <w:marTop w:val="0"/>
      <w:marBottom w:val="0"/>
      <w:divBdr>
        <w:top w:val="none" w:sz="0" w:space="0" w:color="auto"/>
        <w:left w:val="none" w:sz="0" w:space="0" w:color="auto"/>
        <w:bottom w:val="none" w:sz="0" w:space="0" w:color="auto"/>
        <w:right w:val="none" w:sz="0" w:space="0" w:color="auto"/>
      </w:divBdr>
    </w:div>
    <w:div w:id="710419550">
      <w:bodyDiv w:val="1"/>
      <w:marLeft w:val="0"/>
      <w:marRight w:val="0"/>
      <w:marTop w:val="0"/>
      <w:marBottom w:val="0"/>
      <w:divBdr>
        <w:top w:val="none" w:sz="0" w:space="0" w:color="auto"/>
        <w:left w:val="none" w:sz="0" w:space="0" w:color="auto"/>
        <w:bottom w:val="none" w:sz="0" w:space="0" w:color="auto"/>
        <w:right w:val="none" w:sz="0" w:space="0" w:color="auto"/>
      </w:divBdr>
    </w:div>
    <w:div w:id="712274161">
      <w:bodyDiv w:val="1"/>
      <w:marLeft w:val="0"/>
      <w:marRight w:val="0"/>
      <w:marTop w:val="0"/>
      <w:marBottom w:val="0"/>
      <w:divBdr>
        <w:top w:val="none" w:sz="0" w:space="0" w:color="auto"/>
        <w:left w:val="none" w:sz="0" w:space="0" w:color="auto"/>
        <w:bottom w:val="none" w:sz="0" w:space="0" w:color="auto"/>
        <w:right w:val="none" w:sz="0" w:space="0" w:color="auto"/>
      </w:divBdr>
    </w:div>
    <w:div w:id="717049063">
      <w:bodyDiv w:val="1"/>
      <w:marLeft w:val="0"/>
      <w:marRight w:val="0"/>
      <w:marTop w:val="0"/>
      <w:marBottom w:val="0"/>
      <w:divBdr>
        <w:top w:val="none" w:sz="0" w:space="0" w:color="auto"/>
        <w:left w:val="none" w:sz="0" w:space="0" w:color="auto"/>
        <w:bottom w:val="none" w:sz="0" w:space="0" w:color="auto"/>
        <w:right w:val="none" w:sz="0" w:space="0" w:color="auto"/>
      </w:divBdr>
    </w:div>
    <w:div w:id="723018866">
      <w:bodyDiv w:val="1"/>
      <w:marLeft w:val="0"/>
      <w:marRight w:val="0"/>
      <w:marTop w:val="0"/>
      <w:marBottom w:val="0"/>
      <w:divBdr>
        <w:top w:val="none" w:sz="0" w:space="0" w:color="auto"/>
        <w:left w:val="none" w:sz="0" w:space="0" w:color="auto"/>
        <w:bottom w:val="none" w:sz="0" w:space="0" w:color="auto"/>
        <w:right w:val="none" w:sz="0" w:space="0" w:color="auto"/>
      </w:divBdr>
    </w:div>
    <w:div w:id="733049558">
      <w:bodyDiv w:val="1"/>
      <w:marLeft w:val="0"/>
      <w:marRight w:val="0"/>
      <w:marTop w:val="0"/>
      <w:marBottom w:val="0"/>
      <w:divBdr>
        <w:top w:val="none" w:sz="0" w:space="0" w:color="auto"/>
        <w:left w:val="none" w:sz="0" w:space="0" w:color="auto"/>
        <w:bottom w:val="none" w:sz="0" w:space="0" w:color="auto"/>
        <w:right w:val="none" w:sz="0" w:space="0" w:color="auto"/>
      </w:divBdr>
    </w:div>
    <w:div w:id="736977043">
      <w:bodyDiv w:val="1"/>
      <w:marLeft w:val="0"/>
      <w:marRight w:val="0"/>
      <w:marTop w:val="0"/>
      <w:marBottom w:val="0"/>
      <w:divBdr>
        <w:top w:val="none" w:sz="0" w:space="0" w:color="auto"/>
        <w:left w:val="none" w:sz="0" w:space="0" w:color="auto"/>
        <w:bottom w:val="none" w:sz="0" w:space="0" w:color="auto"/>
        <w:right w:val="none" w:sz="0" w:space="0" w:color="auto"/>
      </w:divBdr>
    </w:div>
    <w:div w:id="737359045">
      <w:bodyDiv w:val="1"/>
      <w:marLeft w:val="0"/>
      <w:marRight w:val="0"/>
      <w:marTop w:val="0"/>
      <w:marBottom w:val="0"/>
      <w:divBdr>
        <w:top w:val="none" w:sz="0" w:space="0" w:color="auto"/>
        <w:left w:val="none" w:sz="0" w:space="0" w:color="auto"/>
        <w:bottom w:val="none" w:sz="0" w:space="0" w:color="auto"/>
        <w:right w:val="none" w:sz="0" w:space="0" w:color="auto"/>
      </w:divBdr>
    </w:div>
    <w:div w:id="737555835">
      <w:bodyDiv w:val="1"/>
      <w:marLeft w:val="0"/>
      <w:marRight w:val="0"/>
      <w:marTop w:val="0"/>
      <w:marBottom w:val="0"/>
      <w:divBdr>
        <w:top w:val="none" w:sz="0" w:space="0" w:color="auto"/>
        <w:left w:val="none" w:sz="0" w:space="0" w:color="auto"/>
        <w:bottom w:val="none" w:sz="0" w:space="0" w:color="auto"/>
        <w:right w:val="none" w:sz="0" w:space="0" w:color="auto"/>
      </w:divBdr>
    </w:div>
    <w:div w:id="743070257">
      <w:bodyDiv w:val="1"/>
      <w:marLeft w:val="0"/>
      <w:marRight w:val="0"/>
      <w:marTop w:val="0"/>
      <w:marBottom w:val="0"/>
      <w:divBdr>
        <w:top w:val="none" w:sz="0" w:space="0" w:color="auto"/>
        <w:left w:val="none" w:sz="0" w:space="0" w:color="auto"/>
        <w:bottom w:val="none" w:sz="0" w:space="0" w:color="auto"/>
        <w:right w:val="none" w:sz="0" w:space="0" w:color="auto"/>
      </w:divBdr>
    </w:div>
    <w:div w:id="745036463">
      <w:bodyDiv w:val="1"/>
      <w:marLeft w:val="0"/>
      <w:marRight w:val="0"/>
      <w:marTop w:val="0"/>
      <w:marBottom w:val="0"/>
      <w:divBdr>
        <w:top w:val="none" w:sz="0" w:space="0" w:color="auto"/>
        <w:left w:val="none" w:sz="0" w:space="0" w:color="auto"/>
        <w:bottom w:val="none" w:sz="0" w:space="0" w:color="auto"/>
        <w:right w:val="none" w:sz="0" w:space="0" w:color="auto"/>
      </w:divBdr>
    </w:div>
    <w:div w:id="746418442">
      <w:bodyDiv w:val="1"/>
      <w:marLeft w:val="0"/>
      <w:marRight w:val="0"/>
      <w:marTop w:val="0"/>
      <w:marBottom w:val="0"/>
      <w:divBdr>
        <w:top w:val="none" w:sz="0" w:space="0" w:color="auto"/>
        <w:left w:val="none" w:sz="0" w:space="0" w:color="auto"/>
        <w:bottom w:val="none" w:sz="0" w:space="0" w:color="auto"/>
        <w:right w:val="none" w:sz="0" w:space="0" w:color="auto"/>
      </w:divBdr>
    </w:div>
    <w:div w:id="747073295">
      <w:bodyDiv w:val="1"/>
      <w:marLeft w:val="0"/>
      <w:marRight w:val="0"/>
      <w:marTop w:val="0"/>
      <w:marBottom w:val="0"/>
      <w:divBdr>
        <w:top w:val="none" w:sz="0" w:space="0" w:color="auto"/>
        <w:left w:val="none" w:sz="0" w:space="0" w:color="auto"/>
        <w:bottom w:val="none" w:sz="0" w:space="0" w:color="auto"/>
        <w:right w:val="none" w:sz="0" w:space="0" w:color="auto"/>
      </w:divBdr>
    </w:div>
    <w:div w:id="754782988">
      <w:bodyDiv w:val="1"/>
      <w:marLeft w:val="0"/>
      <w:marRight w:val="0"/>
      <w:marTop w:val="0"/>
      <w:marBottom w:val="0"/>
      <w:divBdr>
        <w:top w:val="none" w:sz="0" w:space="0" w:color="auto"/>
        <w:left w:val="none" w:sz="0" w:space="0" w:color="auto"/>
        <w:bottom w:val="none" w:sz="0" w:space="0" w:color="auto"/>
        <w:right w:val="none" w:sz="0" w:space="0" w:color="auto"/>
      </w:divBdr>
    </w:div>
    <w:div w:id="761997856">
      <w:bodyDiv w:val="1"/>
      <w:marLeft w:val="0"/>
      <w:marRight w:val="0"/>
      <w:marTop w:val="0"/>
      <w:marBottom w:val="0"/>
      <w:divBdr>
        <w:top w:val="none" w:sz="0" w:space="0" w:color="auto"/>
        <w:left w:val="none" w:sz="0" w:space="0" w:color="auto"/>
        <w:bottom w:val="none" w:sz="0" w:space="0" w:color="auto"/>
        <w:right w:val="none" w:sz="0" w:space="0" w:color="auto"/>
      </w:divBdr>
    </w:div>
    <w:div w:id="763721856">
      <w:bodyDiv w:val="1"/>
      <w:marLeft w:val="0"/>
      <w:marRight w:val="0"/>
      <w:marTop w:val="0"/>
      <w:marBottom w:val="0"/>
      <w:divBdr>
        <w:top w:val="none" w:sz="0" w:space="0" w:color="auto"/>
        <w:left w:val="none" w:sz="0" w:space="0" w:color="auto"/>
        <w:bottom w:val="none" w:sz="0" w:space="0" w:color="auto"/>
        <w:right w:val="none" w:sz="0" w:space="0" w:color="auto"/>
      </w:divBdr>
    </w:div>
    <w:div w:id="777718290">
      <w:bodyDiv w:val="1"/>
      <w:marLeft w:val="0"/>
      <w:marRight w:val="0"/>
      <w:marTop w:val="0"/>
      <w:marBottom w:val="0"/>
      <w:divBdr>
        <w:top w:val="none" w:sz="0" w:space="0" w:color="auto"/>
        <w:left w:val="none" w:sz="0" w:space="0" w:color="auto"/>
        <w:bottom w:val="none" w:sz="0" w:space="0" w:color="auto"/>
        <w:right w:val="none" w:sz="0" w:space="0" w:color="auto"/>
      </w:divBdr>
    </w:div>
    <w:div w:id="779691236">
      <w:bodyDiv w:val="1"/>
      <w:marLeft w:val="0"/>
      <w:marRight w:val="0"/>
      <w:marTop w:val="0"/>
      <w:marBottom w:val="0"/>
      <w:divBdr>
        <w:top w:val="none" w:sz="0" w:space="0" w:color="auto"/>
        <w:left w:val="none" w:sz="0" w:space="0" w:color="auto"/>
        <w:bottom w:val="none" w:sz="0" w:space="0" w:color="auto"/>
        <w:right w:val="none" w:sz="0" w:space="0" w:color="auto"/>
      </w:divBdr>
    </w:div>
    <w:div w:id="783814904">
      <w:bodyDiv w:val="1"/>
      <w:marLeft w:val="0"/>
      <w:marRight w:val="0"/>
      <w:marTop w:val="0"/>
      <w:marBottom w:val="0"/>
      <w:divBdr>
        <w:top w:val="none" w:sz="0" w:space="0" w:color="auto"/>
        <w:left w:val="none" w:sz="0" w:space="0" w:color="auto"/>
        <w:bottom w:val="none" w:sz="0" w:space="0" w:color="auto"/>
        <w:right w:val="none" w:sz="0" w:space="0" w:color="auto"/>
      </w:divBdr>
    </w:div>
    <w:div w:id="803815712">
      <w:bodyDiv w:val="1"/>
      <w:marLeft w:val="0"/>
      <w:marRight w:val="0"/>
      <w:marTop w:val="0"/>
      <w:marBottom w:val="0"/>
      <w:divBdr>
        <w:top w:val="none" w:sz="0" w:space="0" w:color="auto"/>
        <w:left w:val="none" w:sz="0" w:space="0" w:color="auto"/>
        <w:bottom w:val="none" w:sz="0" w:space="0" w:color="auto"/>
        <w:right w:val="none" w:sz="0" w:space="0" w:color="auto"/>
      </w:divBdr>
    </w:div>
    <w:div w:id="815299176">
      <w:bodyDiv w:val="1"/>
      <w:marLeft w:val="0"/>
      <w:marRight w:val="0"/>
      <w:marTop w:val="0"/>
      <w:marBottom w:val="0"/>
      <w:divBdr>
        <w:top w:val="none" w:sz="0" w:space="0" w:color="auto"/>
        <w:left w:val="none" w:sz="0" w:space="0" w:color="auto"/>
        <w:bottom w:val="none" w:sz="0" w:space="0" w:color="auto"/>
        <w:right w:val="none" w:sz="0" w:space="0" w:color="auto"/>
      </w:divBdr>
    </w:div>
    <w:div w:id="822936714">
      <w:bodyDiv w:val="1"/>
      <w:marLeft w:val="0"/>
      <w:marRight w:val="0"/>
      <w:marTop w:val="0"/>
      <w:marBottom w:val="0"/>
      <w:divBdr>
        <w:top w:val="none" w:sz="0" w:space="0" w:color="auto"/>
        <w:left w:val="none" w:sz="0" w:space="0" w:color="auto"/>
        <w:bottom w:val="none" w:sz="0" w:space="0" w:color="auto"/>
        <w:right w:val="none" w:sz="0" w:space="0" w:color="auto"/>
      </w:divBdr>
    </w:div>
    <w:div w:id="833957164">
      <w:bodyDiv w:val="1"/>
      <w:marLeft w:val="0"/>
      <w:marRight w:val="0"/>
      <w:marTop w:val="0"/>
      <w:marBottom w:val="0"/>
      <w:divBdr>
        <w:top w:val="none" w:sz="0" w:space="0" w:color="auto"/>
        <w:left w:val="none" w:sz="0" w:space="0" w:color="auto"/>
        <w:bottom w:val="none" w:sz="0" w:space="0" w:color="auto"/>
        <w:right w:val="none" w:sz="0" w:space="0" w:color="auto"/>
      </w:divBdr>
    </w:div>
    <w:div w:id="838079631">
      <w:bodyDiv w:val="1"/>
      <w:marLeft w:val="0"/>
      <w:marRight w:val="0"/>
      <w:marTop w:val="0"/>
      <w:marBottom w:val="0"/>
      <w:divBdr>
        <w:top w:val="none" w:sz="0" w:space="0" w:color="auto"/>
        <w:left w:val="none" w:sz="0" w:space="0" w:color="auto"/>
        <w:bottom w:val="none" w:sz="0" w:space="0" w:color="auto"/>
        <w:right w:val="none" w:sz="0" w:space="0" w:color="auto"/>
      </w:divBdr>
    </w:div>
    <w:div w:id="849680878">
      <w:bodyDiv w:val="1"/>
      <w:marLeft w:val="0"/>
      <w:marRight w:val="0"/>
      <w:marTop w:val="0"/>
      <w:marBottom w:val="0"/>
      <w:divBdr>
        <w:top w:val="none" w:sz="0" w:space="0" w:color="auto"/>
        <w:left w:val="none" w:sz="0" w:space="0" w:color="auto"/>
        <w:bottom w:val="none" w:sz="0" w:space="0" w:color="auto"/>
        <w:right w:val="none" w:sz="0" w:space="0" w:color="auto"/>
      </w:divBdr>
    </w:div>
    <w:div w:id="868569028">
      <w:bodyDiv w:val="1"/>
      <w:marLeft w:val="0"/>
      <w:marRight w:val="0"/>
      <w:marTop w:val="0"/>
      <w:marBottom w:val="0"/>
      <w:divBdr>
        <w:top w:val="none" w:sz="0" w:space="0" w:color="auto"/>
        <w:left w:val="none" w:sz="0" w:space="0" w:color="auto"/>
        <w:bottom w:val="none" w:sz="0" w:space="0" w:color="auto"/>
        <w:right w:val="none" w:sz="0" w:space="0" w:color="auto"/>
      </w:divBdr>
    </w:div>
    <w:div w:id="876895199">
      <w:bodyDiv w:val="1"/>
      <w:marLeft w:val="0"/>
      <w:marRight w:val="0"/>
      <w:marTop w:val="0"/>
      <w:marBottom w:val="0"/>
      <w:divBdr>
        <w:top w:val="none" w:sz="0" w:space="0" w:color="auto"/>
        <w:left w:val="none" w:sz="0" w:space="0" w:color="auto"/>
        <w:bottom w:val="none" w:sz="0" w:space="0" w:color="auto"/>
        <w:right w:val="none" w:sz="0" w:space="0" w:color="auto"/>
      </w:divBdr>
    </w:div>
    <w:div w:id="877400555">
      <w:bodyDiv w:val="1"/>
      <w:marLeft w:val="0"/>
      <w:marRight w:val="0"/>
      <w:marTop w:val="0"/>
      <w:marBottom w:val="0"/>
      <w:divBdr>
        <w:top w:val="none" w:sz="0" w:space="0" w:color="auto"/>
        <w:left w:val="none" w:sz="0" w:space="0" w:color="auto"/>
        <w:bottom w:val="none" w:sz="0" w:space="0" w:color="auto"/>
        <w:right w:val="none" w:sz="0" w:space="0" w:color="auto"/>
      </w:divBdr>
    </w:div>
    <w:div w:id="879324489">
      <w:bodyDiv w:val="1"/>
      <w:marLeft w:val="0"/>
      <w:marRight w:val="0"/>
      <w:marTop w:val="0"/>
      <w:marBottom w:val="0"/>
      <w:divBdr>
        <w:top w:val="none" w:sz="0" w:space="0" w:color="auto"/>
        <w:left w:val="none" w:sz="0" w:space="0" w:color="auto"/>
        <w:bottom w:val="none" w:sz="0" w:space="0" w:color="auto"/>
        <w:right w:val="none" w:sz="0" w:space="0" w:color="auto"/>
      </w:divBdr>
    </w:div>
    <w:div w:id="892732449">
      <w:bodyDiv w:val="1"/>
      <w:marLeft w:val="0"/>
      <w:marRight w:val="0"/>
      <w:marTop w:val="0"/>
      <w:marBottom w:val="0"/>
      <w:divBdr>
        <w:top w:val="none" w:sz="0" w:space="0" w:color="auto"/>
        <w:left w:val="none" w:sz="0" w:space="0" w:color="auto"/>
        <w:bottom w:val="none" w:sz="0" w:space="0" w:color="auto"/>
        <w:right w:val="none" w:sz="0" w:space="0" w:color="auto"/>
      </w:divBdr>
    </w:div>
    <w:div w:id="896748734">
      <w:bodyDiv w:val="1"/>
      <w:marLeft w:val="0"/>
      <w:marRight w:val="0"/>
      <w:marTop w:val="0"/>
      <w:marBottom w:val="0"/>
      <w:divBdr>
        <w:top w:val="none" w:sz="0" w:space="0" w:color="auto"/>
        <w:left w:val="none" w:sz="0" w:space="0" w:color="auto"/>
        <w:bottom w:val="none" w:sz="0" w:space="0" w:color="auto"/>
        <w:right w:val="none" w:sz="0" w:space="0" w:color="auto"/>
      </w:divBdr>
    </w:div>
    <w:div w:id="897590380">
      <w:bodyDiv w:val="1"/>
      <w:marLeft w:val="0"/>
      <w:marRight w:val="0"/>
      <w:marTop w:val="0"/>
      <w:marBottom w:val="0"/>
      <w:divBdr>
        <w:top w:val="none" w:sz="0" w:space="0" w:color="auto"/>
        <w:left w:val="none" w:sz="0" w:space="0" w:color="auto"/>
        <w:bottom w:val="none" w:sz="0" w:space="0" w:color="auto"/>
        <w:right w:val="none" w:sz="0" w:space="0" w:color="auto"/>
      </w:divBdr>
    </w:div>
    <w:div w:id="901873275">
      <w:bodyDiv w:val="1"/>
      <w:marLeft w:val="0"/>
      <w:marRight w:val="0"/>
      <w:marTop w:val="0"/>
      <w:marBottom w:val="0"/>
      <w:divBdr>
        <w:top w:val="none" w:sz="0" w:space="0" w:color="auto"/>
        <w:left w:val="none" w:sz="0" w:space="0" w:color="auto"/>
        <w:bottom w:val="none" w:sz="0" w:space="0" w:color="auto"/>
        <w:right w:val="none" w:sz="0" w:space="0" w:color="auto"/>
      </w:divBdr>
    </w:div>
    <w:div w:id="913205445">
      <w:bodyDiv w:val="1"/>
      <w:marLeft w:val="0"/>
      <w:marRight w:val="0"/>
      <w:marTop w:val="0"/>
      <w:marBottom w:val="0"/>
      <w:divBdr>
        <w:top w:val="none" w:sz="0" w:space="0" w:color="auto"/>
        <w:left w:val="none" w:sz="0" w:space="0" w:color="auto"/>
        <w:bottom w:val="none" w:sz="0" w:space="0" w:color="auto"/>
        <w:right w:val="none" w:sz="0" w:space="0" w:color="auto"/>
      </w:divBdr>
    </w:div>
    <w:div w:id="918640978">
      <w:bodyDiv w:val="1"/>
      <w:marLeft w:val="0"/>
      <w:marRight w:val="0"/>
      <w:marTop w:val="0"/>
      <w:marBottom w:val="0"/>
      <w:divBdr>
        <w:top w:val="none" w:sz="0" w:space="0" w:color="auto"/>
        <w:left w:val="none" w:sz="0" w:space="0" w:color="auto"/>
        <w:bottom w:val="none" w:sz="0" w:space="0" w:color="auto"/>
        <w:right w:val="none" w:sz="0" w:space="0" w:color="auto"/>
      </w:divBdr>
    </w:div>
    <w:div w:id="920137708">
      <w:bodyDiv w:val="1"/>
      <w:marLeft w:val="0"/>
      <w:marRight w:val="0"/>
      <w:marTop w:val="0"/>
      <w:marBottom w:val="0"/>
      <w:divBdr>
        <w:top w:val="none" w:sz="0" w:space="0" w:color="auto"/>
        <w:left w:val="none" w:sz="0" w:space="0" w:color="auto"/>
        <w:bottom w:val="none" w:sz="0" w:space="0" w:color="auto"/>
        <w:right w:val="none" w:sz="0" w:space="0" w:color="auto"/>
      </w:divBdr>
    </w:div>
    <w:div w:id="941500132">
      <w:bodyDiv w:val="1"/>
      <w:marLeft w:val="0"/>
      <w:marRight w:val="0"/>
      <w:marTop w:val="0"/>
      <w:marBottom w:val="0"/>
      <w:divBdr>
        <w:top w:val="none" w:sz="0" w:space="0" w:color="auto"/>
        <w:left w:val="none" w:sz="0" w:space="0" w:color="auto"/>
        <w:bottom w:val="none" w:sz="0" w:space="0" w:color="auto"/>
        <w:right w:val="none" w:sz="0" w:space="0" w:color="auto"/>
      </w:divBdr>
    </w:div>
    <w:div w:id="943419486">
      <w:bodyDiv w:val="1"/>
      <w:marLeft w:val="0"/>
      <w:marRight w:val="0"/>
      <w:marTop w:val="0"/>
      <w:marBottom w:val="0"/>
      <w:divBdr>
        <w:top w:val="none" w:sz="0" w:space="0" w:color="auto"/>
        <w:left w:val="none" w:sz="0" w:space="0" w:color="auto"/>
        <w:bottom w:val="none" w:sz="0" w:space="0" w:color="auto"/>
        <w:right w:val="none" w:sz="0" w:space="0" w:color="auto"/>
      </w:divBdr>
    </w:div>
    <w:div w:id="944843463">
      <w:bodyDiv w:val="1"/>
      <w:marLeft w:val="0"/>
      <w:marRight w:val="0"/>
      <w:marTop w:val="0"/>
      <w:marBottom w:val="0"/>
      <w:divBdr>
        <w:top w:val="none" w:sz="0" w:space="0" w:color="auto"/>
        <w:left w:val="none" w:sz="0" w:space="0" w:color="auto"/>
        <w:bottom w:val="none" w:sz="0" w:space="0" w:color="auto"/>
        <w:right w:val="none" w:sz="0" w:space="0" w:color="auto"/>
      </w:divBdr>
    </w:div>
    <w:div w:id="946691196">
      <w:bodyDiv w:val="1"/>
      <w:marLeft w:val="0"/>
      <w:marRight w:val="0"/>
      <w:marTop w:val="0"/>
      <w:marBottom w:val="0"/>
      <w:divBdr>
        <w:top w:val="none" w:sz="0" w:space="0" w:color="auto"/>
        <w:left w:val="none" w:sz="0" w:space="0" w:color="auto"/>
        <w:bottom w:val="none" w:sz="0" w:space="0" w:color="auto"/>
        <w:right w:val="none" w:sz="0" w:space="0" w:color="auto"/>
      </w:divBdr>
    </w:div>
    <w:div w:id="952440695">
      <w:bodyDiv w:val="1"/>
      <w:marLeft w:val="0"/>
      <w:marRight w:val="0"/>
      <w:marTop w:val="0"/>
      <w:marBottom w:val="0"/>
      <w:divBdr>
        <w:top w:val="none" w:sz="0" w:space="0" w:color="auto"/>
        <w:left w:val="none" w:sz="0" w:space="0" w:color="auto"/>
        <w:bottom w:val="none" w:sz="0" w:space="0" w:color="auto"/>
        <w:right w:val="none" w:sz="0" w:space="0" w:color="auto"/>
      </w:divBdr>
    </w:div>
    <w:div w:id="965279807">
      <w:bodyDiv w:val="1"/>
      <w:marLeft w:val="0"/>
      <w:marRight w:val="0"/>
      <w:marTop w:val="0"/>
      <w:marBottom w:val="0"/>
      <w:divBdr>
        <w:top w:val="none" w:sz="0" w:space="0" w:color="auto"/>
        <w:left w:val="none" w:sz="0" w:space="0" w:color="auto"/>
        <w:bottom w:val="none" w:sz="0" w:space="0" w:color="auto"/>
        <w:right w:val="none" w:sz="0" w:space="0" w:color="auto"/>
      </w:divBdr>
    </w:div>
    <w:div w:id="969867648">
      <w:bodyDiv w:val="1"/>
      <w:marLeft w:val="0"/>
      <w:marRight w:val="0"/>
      <w:marTop w:val="0"/>
      <w:marBottom w:val="0"/>
      <w:divBdr>
        <w:top w:val="none" w:sz="0" w:space="0" w:color="auto"/>
        <w:left w:val="none" w:sz="0" w:space="0" w:color="auto"/>
        <w:bottom w:val="none" w:sz="0" w:space="0" w:color="auto"/>
        <w:right w:val="none" w:sz="0" w:space="0" w:color="auto"/>
      </w:divBdr>
    </w:div>
    <w:div w:id="972903150">
      <w:bodyDiv w:val="1"/>
      <w:marLeft w:val="0"/>
      <w:marRight w:val="0"/>
      <w:marTop w:val="0"/>
      <w:marBottom w:val="0"/>
      <w:divBdr>
        <w:top w:val="none" w:sz="0" w:space="0" w:color="auto"/>
        <w:left w:val="none" w:sz="0" w:space="0" w:color="auto"/>
        <w:bottom w:val="none" w:sz="0" w:space="0" w:color="auto"/>
        <w:right w:val="none" w:sz="0" w:space="0" w:color="auto"/>
      </w:divBdr>
    </w:div>
    <w:div w:id="974066174">
      <w:bodyDiv w:val="1"/>
      <w:marLeft w:val="0"/>
      <w:marRight w:val="0"/>
      <w:marTop w:val="0"/>
      <w:marBottom w:val="0"/>
      <w:divBdr>
        <w:top w:val="none" w:sz="0" w:space="0" w:color="auto"/>
        <w:left w:val="none" w:sz="0" w:space="0" w:color="auto"/>
        <w:bottom w:val="none" w:sz="0" w:space="0" w:color="auto"/>
        <w:right w:val="none" w:sz="0" w:space="0" w:color="auto"/>
      </w:divBdr>
    </w:div>
    <w:div w:id="975112487">
      <w:bodyDiv w:val="1"/>
      <w:marLeft w:val="0"/>
      <w:marRight w:val="0"/>
      <w:marTop w:val="0"/>
      <w:marBottom w:val="0"/>
      <w:divBdr>
        <w:top w:val="none" w:sz="0" w:space="0" w:color="auto"/>
        <w:left w:val="none" w:sz="0" w:space="0" w:color="auto"/>
        <w:bottom w:val="none" w:sz="0" w:space="0" w:color="auto"/>
        <w:right w:val="none" w:sz="0" w:space="0" w:color="auto"/>
      </w:divBdr>
    </w:div>
    <w:div w:id="990870642">
      <w:bodyDiv w:val="1"/>
      <w:marLeft w:val="0"/>
      <w:marRight w:val="0"/>
      <w:marTop w:val="0"/>
      <w:marBottom w:val="0"/>
      <w:divBdr>
        <w:top w:val="none" w:sz="0" w:space="0" w:color="auto"/>
        <w:left w:val="none" w:sz="0" w:space="0" w:color="auto"/>
        <w:bottom w:val="none" w:sz="0" w:space="0" w:color="auto"/>
        <w:right w:val="none" w:sz="0" w:space="0" w:color="auto"/>
      </w:divBdr>
    </w:div>
    <w:div w:id="996423045">
      <w:bodyDiv w:val="1"/>
      <w:marLeft w:val="0"/>
      <w:marRight w:val="0"/>
      <w:marTop w:val="0"/>
      <w:marBottom w:val="0"/>
      <w:divBdr>
        <w:top w:val="none" w:sz="0" w:space="0" w:color="auto"/>
        <w:left w:val="none" w:sz="0" w:space="0" w:color="auto"/>
        <w:bottom w:val="none" w:sz="0" w:space="0" w:color="auto"/>
        <w:right w:val="none" w:sz="0" w:space="0" w:color="auto"/>
      </w:divBdr>
    </w:div>
    <w:div w:id="997225778">
      <w:bodyDiv w:val="1"/>
      <w:marLeft w:val="0"/>
      <w:marRight w:val="0"/>
      <w:marTop w:val="0"/>
      <w:marBottom w:val="0"/>
      <w:divBdr>
        <w:top w:val="none" w:sz="0" w:space="0" w:color="auto"/>
        <w:left w:val="none" w:sz="0" w:space="0" w:color="auto"/>
        <w:bottom w:val="none" w:sz="0" w:space="0" w:color="auto"/>
        <w:right w:val="none" w:sz="0" w:space="0" w:color="auto"/>
      </w:divBdr>
    </w:div>
    <w:div w:id="1013265726">
      <w:bodyDiv w:val="1"/>
      <w:marLeft w:val="0"/>
      <w:marRight w:val="0"/>
      <w:marTop w:val="0"/>
      <w:marBottom w:val="0"/>
      <w:divBdr>
        <w:top w:val="none" w:sz="0" w:space="0" w:color="auto"/>
        <w:left w:val="none" w:sz="0" w:space="0" w:color="auto"/>
        <w:bottom w:val="none" w:sz="0" w:space="0" w:color="auto"/>
        <w:right w:val="none" w:sz="0" w:space="0" w:color="auto"/>
      </w:divBdr>
    </w:div>
    <w:div w:id="1032530688">
      <w:bodyDiv w:val="1"/>
      <w:marLeft w:val="0"/>
      <w:marRight w:val="0"/>
      <w:marTop w:val="0"/>
      <w:marBottom w:val="0"/>
      <w:divBdr>
        <w:top w:val="none" w:sz="0" w:space="0" w:color="auto"/>
        <w:left w:val="none" w:sz="0" w:space="0" w:color="auto"/>
        <w:bottom w:val="none" w:sz="0" w:space="0" w:color="auto"/>
        <w:right w:val="none" w:sz="0" w:space="0" w:color="auto"/>
      </w:divBdr>
    </w:div>
    <w:div w:id="1049769012">
      <w:bodyDiv w:val="1"/>
      <w:marLeft w:val="0"/>
      <w:marRight w:val="0"/>
      <w:marTop w:val="0"/>
      <w:marBottom w:val="0"/>
      <w:divBdr>
        <w:top w:val="none" w:sz="0" w:space="0" w:color="auto"/>
        <w:left w:val="none" w:sz="0" w:space="0" w:color="auto"/>
        <w:bottom w:val="none" w:sz="0" w:space="0" w:color="auto"/>
        <w:right w:val="none" w:sz="0" w:space="0" w:color="auto"/>
      </w:divBdr>
    </w:div>
    <w:div w:id="1051540241">
      <w:bodyDiv w:val="1"/>
      <w:marLeft w:val="0"/>
      <w:marRight w:val="0"/>
      <w:marTop w:val="0"/>
      <w:marBottom w:val="0"/>
      <w:divBdr>
        <w:top w:val="none" w:sz="0" w:space="0" w:color="auto"/>
        <w:left w:val="none" w:sz="0" w:space="0" w:color="auto"/>
        <w:bottom w:val="none" w:sz="0" w:space="0" w:color="auto"/>
        <w:right w:val="none" w:sz="0" w:space="0" w:color="auto"/>
      </w:divBdr>
    </w:div>
    <w:div w:id="1062563773">
      <w:bodyDiv w:val="1"/>
      <w:marLeft w:val="0"/>
      <w:marRight w:val="0"/>
      <w:marTop w:val="0"/>
      <w:marBottom w:val="0"/>
      <w:divBdr>
        <w:top w:val="none" w:sz="0" w:space="0" w:color="auto"/>
        <w:left w:val="none" w:sz="0" w:space="0" w:color="auto"/>
        <w:bottom w:val="none" w:sz="0" w:space="0" w:color="auto"/>
        <w:right w:val="none" w:sz="0" w:space="0" w:color="auto"/>
      </w:divBdr>
    </w:div>
    <w:div w:id="1065029459">
      <w:bodyDiv w:val="1"/>
      <w:marLeft w:val="0"/>
      <w:marRight w:val="0"/>
      <w:marTop w:val="0"/>
      <w:marBottom w:val="0"/>
      <w:divBdr>
        <w:top w:val="none" w:sz="0" w:space="0" w:color="auto"/>
        <w:left w:val="none" w:sz="0" w:space="0" w:color="auto"/>
        <w:bottom w:val="none" w:sz="0" w:space="0" w:color="auto"/>
        <w:right w:val="none" w:sz="0" w:space="0" w:color="auto"/>
      </w:divBdr>
    </w:div>
    <w:div w:id="1066146225">
      <w:bodyDiv w:val="1"/>
      <w:marLeft w:val="0"/>
      <w:marRight w:val="0"/>
      <w:marTop w:val="0"/>
      <w:marBottom w:val="0"/>
      <w:divBdr>
        <w:top w:val="none" w:sz="0" w:space="0" w:color="auto"/>
        <w:left w:val="none" w:sz="0" w:space="0" w:color="auto"/>
        <w:bottom w:val="none" w:sz="0" w:space="0" w:color="auto"/>
        <w:right w:val="none" w:sz="0" w:space="0" w:color="auto"/>
      </w:divBdr>
    </w:div>
    <w:div w:id="1111515000">
      <w:bodyDiv w:val="1"/>
      <w:marLeft w:val="0"/>
      <w:marRight w:val="0"/>
      <w:marTop w:val="0"/>
      <w:marBottom w:val="0"/>
      <w:divBdr>
        <w:top w:val="none" w:sz="0" w:space="0" w:color="auto"/>
        <w:left w:val="none" w:sz="0" w:space="0" w:color="auto"/>
        <w:bottom w:val="none" w:sz="0" w:space="0" w:color="auto"/>
        <w:right w:val="none" w:sz="0" w:space="0" w:color="auto"/>
      </w:divBdr>
    </w:div>
    <w:div w:id="1114520494">
      <w:bodyDiv w:val="1"/>
      <w:marLeft w:val="0"/>
      <w:marRight w:val="0"/>
      <w:marTop w:val="0"/>
      <w:marBottom w:val="0"/>
      <w:divBdr>
        <w:top w:val="none" w:sz="0" w:space="0" w:color="auto"/>
        <w:left w:val="none" w:sz="0" w:space="0" w:color="auto"/>
        <w:bottom w:val="none" w:sz="0" w:space="0" w:color="auto"/>
        <w:right w:val="none" w:sz="0" w:space="0" w:color="auto"/>
      </w:divBdr>
    </w:div>
    <w:div w:id="1122575725">
      <w:bodyDiv w:val="1"/>
      <w:marLeft w:val="0"/>
      <w:marRight w:val="0"/>
      <w:marTop w:val="0"/>
      <w:marBottom w:val="0"/>
      <w:divBdr>
        <w:top w:val="none" w:sz="0" w:space="0" w:color="auto"/>
        <w:left w:val="none" w:sz="0" w:space="0" w:color="auto"/>
        <w:bottom w:val="none" w:sz="0" w:space="0" w:color="auto"/>
        <w:right w:val="none" w:sz="0" w:space="0" w:color="auto"/>
      </w:divBdr>
    </w:div>
    <w:div w:id="1141114078">
      <w:bodyDiv w:val="1"/>
      <w:marLeft w:val="0"/>
      <w:marRight w:val="0"/>
      <w:marTop w:val="0"/>
      <w:marBottom w:val="0"/>
      <w:divBdr>
        <w:top w:val="none" w:sz="0" w:space="0" w:color="auto"/>
        <w:left w:val="none" w:sz="0" w:space="0" w:color="auto"/>
        <w:bottom w:val="none" w:sz="0" w:space="0" w:color="auto"/>
        <w:right w:val="none" w:sz="0" w:space="0" w:color="auto"/>
      </w:divBdr>
    </w:div>
    <w:div w:id="1142844720">
      <w:bodyDiv w:val="1"/>
      <w:marLeft w:val="0"/>
      <w:marRight w:val="0"/>
      <w:marTop w:val="0"/>
      <w:marBottom w:val="0"/>
      <w:divBdr>
        <w:top w:val="none" w:sz="0" w:space="0" w:color="auto"/>
        <w:left w:val="none" w:sz="0" w:space="0" w:color="auto"/>
        <w:bottom w:val="none" w:sz="0" w:space="0" w:color="auto"/>
        <w:right w:val="none" w:sz="0" w:space="0" w:color="auto"/>
      </w:divBdr>
    </w:div>
    <w:div w:id="1143160151">
      <w:bodyDiv w:val="1"/>
      <w:marLeft w:val="0"/>
      <w:marRight w:val="0"/>
      <w:marTop w:val="0"/>
      <w:marBottom w:val="0"/>
      <w:divBdr>
        <w:top w:val="none" w:sz="0" w:space="0" w:color="auto"/>
        <w:left w:val="none" w:sz="0" w:space="0" w:color="auto"/>
        <w:bottom w:val="none" w:sz="0" w:space="0" w:color="auto"/>
        <w:right w:val="none" w:sz="0" w:space="0" w:color="auto"/>
      </w:divBdr>
    </w:div>
    <w:div w:id="1153331633">
      <w:bodyDiv w:val="1"/>
      <w:marLeft w:val="0"/>
      <w:marRight w:val="0"/>
      <w:marTop w:val="0"/>
      <w:marBottom w:val="0"/>
      <w:divBdr>
        <w:top w:val="none" w:sz="0" w:space="0" w:color="auto"/>
        <w:left w:val="none" w:sz="0" w:space="0" w:color="auto"/>
        <w:bottom w:val="none" w:sz="0" w:space="0" w:color="auto"/>
        <w:right w:val="none" w:sz="0" w:space="0" w:color="auto"/>
      </w:divBdr>
    </w:div>
    <w:div w:id="1159232149">
      <w:bodyDiv w:val="1"/>
      <w:marLeft w:val="0"/>
      <w:marRight w:val="0"/>
      <w:marTop w:val="0"/>
      <w:marBottom w:val="0"/>
      <w:divBdr>
        <w:top w:val="none" w:sz="0" w:space="0" w:color="auto"/>
        <w:left w:val="none" w:sz="0" w:space="0" w:color="auto"/>
        <w:bottom w:val="none" w:sz="0" w:space="0" w:color="auto"/>
        <w:right w:val="none" w:sz="0" w:space="0" w:color="auto"/>
      </w:divBdr>
    </w:div>
    <w:div w:id="1162232891">
      <w:bodyDiv w:val="1"/>
      <w:marLeft w:val="0"/>
      <w:marRight w:val="0"/>
      <w:marTop w:val="0"/>
      <w:marBottom w:val="0"/>
      <w:divBdr>
        <w:top w:val="none" w:sz="0" w:space="0" w:color="auto"/>
        <w:left w:val="none" w:sz="0" w:space="0" w:color="auto"/>
        <w:bottom w:val="none" w:sz="0" w:space="0" w:color="auto"/>
        <w:right w:val="none" w:sz="0" w:space="0" w:color="auto"/>
      </w:divBdr>
    </w:div>
    <w:div w:id="1173837986">
      <w:bodyDiv w:val="1"/>
      <w:marLeft w:val="0"/>
      <w:marRight w:val="0"/>
      <w:marTop w:val="0"/>
      <w:marBottom w:val="0"/>
      <w:divBdr>
        <w:top w:val="none" w:sz="0" w:space="0" w:color="auto"/>
        <w:left w:val="none" w:sz="0" w:space="0" w:color="auto"/>
        <w:bottom w:val="none" w:sz="0" w:space="0" w:color="auto"/>
        <w:right w:val="none" w:sz="0" w:space="0" w:color="auto"/>
      </w:divBdr>
    </w:div>
    <w:div w:id="1179394795">
      <w:bodyDiv w:val="1"/>
      <w:marLeft w:val="0"/>
      <w:marRight w:val="0"/>
      <w:marTop w:val="0"/>
      <w:marBottom w:val="0"/>
      <w:divBdr>
        <w:top w:val="none" w:sz="0" w:space="0" w:color="auto"/>
        <w:left w:val="none" w:sz="0" w:space="0" w:color="auto"/>
        <w:bottom w:val="none" w:sz="0" w:space="0" w:color="auto"/>
        <w:right w:val="none" w:sz="0" w:space="0" w:color="auto"/>
      </w:divBdr>
    </w:div>
    <w:div w:id="1183472385">
      <w:bodyDiv w:val="1"/>
      <w:marLeft w:val="0"/>
      <w:marRight w:val="0"/>
      <w:marTop w:val="0"/>
      <w:marBottom w:val="0"/>
      <w:divBdr>
        <w:top w:val="none" w:sz="0" w:space="0" w:color="auto"/>
        <w:left w:val="none" w:sz="0" w:space="0" w:color="auto"/>
        <w:bottom w:val="none" w:sz="0" w:space="0" w:color="auto"/>
        <w:right w:val="none" w:sz="0" w:space="0" w:color="auto"/>
      </w:divBdr>
    </w:div>
    <w:div w:id="1191408432">
      <w:bodyDiv w:val="1"/>
      <w:marLeft w:val="0"/>
      <w:marRight w:val="0"/>
      <w:marTop w:val="0"/>
      <w:marBottom w:val="0"/>
      <w:divBdr>
        <w:top w:val="none" w:sz="0" w:space="0" w:color="auto"/>
        <w:left w:val="none" w:sz="0" w:space="0" w:color="auto"/>
        <w:bottom w:val="none" w:sz="0" w:space="0" w:color="auto"/>
        <w:right w:val="none" w:sz="0" w:space="0" w:color="auto"/>
      </w:divBdr>
    </w:div>
    <w:div w:id="1203207582">
      <w:bodyDiv w:val="1"/>
      <w:marLeft w:val="0"/>
      <w:marRight w:val="0"/>
      <w:marTop w:val="0"/>
      <w:marBottom w:val="0"/>
      <w:divBdr>
        <w:top w:val="none" w:sz="0" w:space="0" w:color="auto"/>
        <w:left w:val="none" w:sz="0" w:space="0" w:color="auto"/>
        <w:bottom w:val="none" w:sz="0" w:space="0" w:color="auto"/>
        <w:right w:val="none" w:sz="0" w:space="0" w:color="auto"/>
      </w:divBdr>
    </w:div>
    <w:div w:id="1204445508">
      <w:bodyDiv w:val="1"/>
      <w:marLeft w:val="0"/>
      <w:marRight w:val="0"/>
      <w:marTop w:val="0"/>
      <w:marBottom w:val="0"/>
      <w:divBdr>
        <w:top w:val="none" w:sz="0" w:space="0" w:color="auto"/>
        <w:left w:val="none" w:sz="0" w:space="0" w:color="auto"/>
        <w:bottom w:val="none" w:sz="0" w:space="0" w:color="auto"/>
        <w:right w:val="none" w:sz="0" w:space="0" w:color="auto"/>
      </w:divBdr>
    </w:div>
    <w:div w:id="1209026939">
      <w:bodyDiv w:val="1"/>
      <w:marLeft w:val="0"/>
      <w:marRight w:val="0"/>
      <w:marTop w:val="0"/>
      <w:marBottom w:val="0"/>
      <w:divBdr>
        <w:top w:val="none" w:sz="0" w:space="0" w:color="auto"/>
        <w:left w:val="none" w:sz="0" w:space="0" w:color="auto"/>
        <w:bottom w:val="none" w:sz="0" w:space="0" w:color="auto"/>
        <w:right w:val="none" w:sz="0" w:space="0" w:color="auto"/>
      </w:divBdr>
    </w:div>
    <w:div w:id="1224025152">
      <w:bodyDiv w:val="1"/>
      <w:marLeft w:val="0"/>
      <w:marRight w:val="0"/>
      <w:marTop w:val="0"/>
      <w:marBottom w:val="0"/>
      <w:divBdr>
        <w:top w:val="none" w:sz="0" w:space="0" w:color="auto"/>
        <w:left w:val="none" w:sz="0" w:space="0" w:color="auto"/>
        <w:bottom w:val="none" w:sz="0" w:space="0" w:color="auto"/>
        <w:right w:val="none" w:sz="0" w:space="0" w:color="auto"/>
      </w:divBdr>
    </w:div>
    <w:div w:id="1229028524">
      <w:bodyDiv w:val="1"/>
      <w:marLeft w:val="0"/>
      <w:marRight w:val="0"/>
      <w:marTop w:val="0"/>
      <w:marBottom w:val="0"/>
      <w:divBdr>
        <w:top w:val="none" w:sz="0" w:space="0" w:color="auto"/>
        <w:left w:val="none" w:sz="0" w:space="0" w:color="auto"/>
        <w:bottom w:val="none" w:sz="0" w:space="0" w:color="auto"/>
        <w:right w:val="none" w:sz="0" w:space="0" w:color="auto"/>
      </w:divBdr>
    </w:div>
    <w:div w:id="1229413212">
      <w:bodyDiv w:val="1"/>
      <w:marLeft w:val="0"/>
      <w:marRight w:val="0"/>
      <w:marTop w:val="0"/>
      <w:marBottom w:val="0"/>
      <w:divBdr>
        <w:top w:val="none" w:sz="0" w:space="0" w:color="auto"/>
        <w:left w:val="none" w:sz="0" w:space="0" w:color="auto"/>
        <w:bottom w:val="none" w:sz="0" w:space="0" w:color="auto"/>
        <w:right w:val="none" w:sz="0" w:space="0" w:color="auto"/>
      </w:divBdr>
    </w:div>
    <w:div w:id="1232499462">
      <w:bodyDiv w:val="1"/>
      <w:marLeft w:val="0"/>
      <w:marRight w:val="0"/>
      <w:marTop w:val="0"/>
      <w:marBottom w:val="0"/>
      <w:divBdr>
        <w:top w:val="none" w:sz="0" w:space="0" w:color="auto"/>
        <w:left w:val="none" w:sz="0" w:space="0" w:color="auto"/>
        <w:bottom w:val="none" w:sz="0" w:space="0" w:color="auto"/>
        <w:right w:val="none" w:sz="0" w:space="0" w:color="auto"/>
      </w:divBdr>
    </w:div>
    <w:div w:id="1248223689">
      <w:bodyDiv w:val="1"/>
      <w:marLeft w:val="0"/>
      <w:marRight w:val="0"/>
      <w:marTop w:val="0"/>
      <w:marBottom w:val="0"/>
      <w:divBdr>
        <w:top w:val="none" w:sz="0" w:space="0" w:color="auto"/>
        <w:left w:val="none" w:sz="0" w:space="0" w:color="auto"/>
        <w:bottom w:val="none" w:sz="0" w:space="0" w:color="auto"/>
        <w:right w:val="none" w:sz="0" w:space="0" w:color="auto"/>
      </w:divBdr>
    </w:div>
    <w:div w:id="1248615837">
      <w:bodyDiv w:val="1"/>
      <w:marLeft w:val="0"/>
      <w:marRight w:val="0"/>
      <w:marTop w:val="0"/>
      <w:marBottom w:val="0"/>
      <w:divBdr>
        <w:top w:val="none" w:sz="0" w:space="0" w:color="auto"/>
        <w:left w:val="none" w:sz="0" w:space="0" w:color="auto"/>
        <w:bottom w:val="none" w:sz="0" w:space="0" w:color="auto"/>
        <w:right w:val="none" w:sz="0" w:space="0" w:color="auto"/>
      </w:divBdr>
    </w:div>
    <w:div w:id="1249386953">
      <w:bodyDiv w:val="1"/>
      <w:marLeft w:val="0"/>
      <w:marRight w:val="0"/>
      <w:marTop w:val="0"/>
      <w:marBottom w:val="0"/>
      <w:divBdr>
        <w:top w:val="none" w:sz="0" w:space="0" w:color="auto"/>
        <w:left w:val="none" w:sz="0" w:space="0" w:color="auto"/>
        <w:bottom w:val="none" w:sz="0" w:space="0" w:color="auto"/>
        <w:right w:val="none" w:sz="0" w:space="0" w:color="auto"/>
      </w:divBdr>
    </w:div>
    <w:div w:id="1253129150">
      <w:bodyDiv w:val="1"/>
      <w:marLeft w:val="0"/>
      <w:marRight w:val="0"/>
      <w:marTop w:val="0"/>
      <w:marBottom w:val="0"/>
      <w:divBdr>
        <w:top w:val="none" w:sz="0" w:space="0" w:color="auto"/>
        <w:left w:val="none" w:sz="0" w:space="0" w:color="auto"/>
        <w:bottom w:val="none" w:sz="0" w:space="0" w:color="auto"/>
        <w:right w:val="none" w:sz="0" w:space="0" w:color="auto"/>
      </w:divBdr>
    </w:div>
    <w:div w:id="1284071107">
      <w:bodyDiv w:val="1"/>
      <w:marLeft w:val="0"/>
      <w:marRight w:val="0"/>
      <w:marTop w:val="0"/>
      <w:marBottom w:val="0"/>
      <w:divBdr>
        <w:top w:val="none" w:sz="0" w:space="0" w:color="auto"/>
        <w:left w:val="none" w:sz="0" w:space="0" w:color="auto"/>
        <w:bottom w:val="none" w:sz="0" w:space="0" w:color="auto"/>
        <w:right w:val="none" w:sz="0" w:space="0" w:color="auto"/>
      </w:divBdr>
    </w:div>
    <w:div w:id="1286498081">
      <w:bodyDiv w:val="1"/>
      <w:marLeft w:val="0"/>
      <w:marRight w:val="0"/>
      <w:marTop w:val="0"/>
      <w:marBottom w:val="0"/>
      <w:divBdr>
        <w:top w:val="none" w:sz="0" w:space="0" w:color="auto"/>
        <w:left w:val="none" w:sz="0" w:space="0" w:color="auto"/>
        <w:bottom w:val="none" w:sz="0" w:space="0" w:color="auto"/>
        <w:right w:val="none" w:sz="0" w:space="0" w:color="auto"/>
      </w:divBdr>
    </w:div>
    <w:div w:id="1289975962">
      <w:bodyDiv w:val="1"/>
      <w:marLeft w:val="0"/>
      <w:marRight w:val="0"/>
      <w:marTop w:val="0"/>
      <w:marBottom w:val="0"/>
      <w:divBdr>
        <w:top w:val="none" w:sz="0" w:space="0" w:color="auto"/>
        <w:left w:val="none" w:sz="0" w:space="0" w:color="auto"/>
        <w:bottom w:val="none" w:sz="0" w:space="0" w:color="auto"/>
        <w:right w:val="none" w:sz="0" w:space="0" w:color="auto"/>
      </w:divBdr>
    </w:div>
    <w:div w:id="1302611579">
      <w:bodyDiv w:val="1"/>
      <w:marLeft w:val="0"/>
      <w:marRight w:val="0"/>
      <w:marTop w:val="0"/>
      <w:marBottom w:val="0"/>
      <w:divBdr>
        <w:top w:val="none" w:sz="0" w:space="0" w:color="auto"/>
        <w:left w:val="none" w:sz="0" w:space="0" w:color="auto"/>
        <w:bottom w:val="none" w:sz="0" w:space="0" w:color="auto"/>
        <w:right w:val="none" w:sz="0" w:space="0" w:color="auto"/>
      </w:divBdr>
    </w:div>
    <w:div w:id="1303269407">
      <w:bodyDiv w:val="1"/>
      <w:marLeft w:val="0"/>
      <w:marRight w:val="0"/>
      <w:marTop w:val="0"/>
      <w:marBottom w:val="0"/>
      <w:divBdr>
        <w:top w:val="none" w:sz="0" w:space="0" w:color="auto"/>
        <w:left w:val="none" w:sz="0" w:space="0" w:color="auto"/>
        <w:bottom w:val="none" w:sz="0" w:space="0" w:color="auto"/>
        <w:right w:val="none" w:sz="0" w:space="0" w:color="auto"/>
      </w:divBdr>
    </w:div>
    <w:div w:id="1321814039">
      <w:bodyDiv w:val="1"/>
      <w:marLeft w:val="0"/>
      <w:marRight w:val="0"/>
      <w:marTop w:val="0"/>
      <w:marBottom w:val="0"/>
      <w:divBdr>
        <w:top w:val="none" w:sz="0" w:space="0" w:color="auto"/>
        <w:left w:val="none" w:sz="0" w:space="0" w:color="auto"/>
        <w:bottom w:val="none" w:sz="0" w:space="0" w:color="auto"/>
        <w:right w:val="none" w:sz="0" w:space="0" w:color="auto"/>
      </w:divBdr>
    </w:div>
    <w:div w:id="1350986392">
      <w:bodyDiv w:val="1"/>
      <w:marLeft w:val="0"/>
      <w:marRight w:val="0"/>
      <w:marTop w:val="0"/>
      <w:marBottom w:val="0"/>
      <w:divBdr>
        <w:top w:val="none" w:sz="0" w:space="0" w:color="auto"/>
        <w:left w:val="none" w:sz="0" w:space="0" w:color="auto"/>
        <w:bottom w:val="none" w:sz="0" w:space="0" w:color="auto"/>
        <w:right w:val="none" w:sz="0" w:space="0" w:color="auto"/>
      </w:divBdr>
    </w:div>
    <w:div w:id="1364205319">
      <w:bodyDiv w:val="1"/>
      <w:marLeft w:val="0"/>
      <w:marRight w:val="0"/>
      <w:marTop w:val="0"/>
      <w:marBottom w:val="0"/>
      <w:divBdr>
        <w:top w:val="none" w:sz="0" w:space="0" w:color="auto"/>
        <w:left w:val="none" w:sz="0" w:space="0" w:color="auto"/>
        <w:bottom w:val="none" w:sz="0" w:space="0" w:color="auto"/>
        <w:right w:val="none" w:sz="0" w:space="0" w:color="auto"/>
      </w:divBdr>
    </w:div>
    <w:div w:id="1371609629">
      <w:bodyDiv w:val="1"/>
      <w:marLeft w:val="0"/>
      <w:marRight w:val="0"/>
      <w:marTop w:val="0"/>
      <w:marBottom w:val="0"/>
      <w:divBdr>
        <w:top w:val="none" w:sz="0" w:space="0" w:color="auto"/>
        <w:left w:val="none" w:sz="0" w:space="0" w:color="auto"/>
        <w:bottom w:val="none" w:sz="0" w:space="0" w:color="auto"/>
        <w:right w:val="none" w:sz="0" w:space="0" w:color="auto"/>
      </w:divBdr>
    </w:div>
    <w:div w:id="1384788126">
      <w:bodyDiv w:val="1"/>
      <w:marLeft w:val="0"/>
      <w:marRight w:val="0"/>
      <w:marTop w:val="0"/>
      <w:marBottom w:val="0"/>
      <w:divBdr>
        <w:top w:val="none" w:sz="0" w:space="0" w:color="auto"/>
        <w:left w:val="none" w:sz="0" w:space="0" w:color="auto"/>
        <w:bottom w:val="none" w:sz="0" w:space="0" w:color="auto"/>
        <w:right w:val="none" w:sz="0" w:space="0" w:color="auto"/>
      </w:divBdr>
    </w:div>
    <w:div w:id="1401250887">
      <w:bodyDiv w:val="1"/>
      <w:marLeft w:val="0"/>
      <w:marRight w:val="0"/>
      <w:marTop w:val="0"/>
      <w:marBottom w:val="0"/>
      <w:divBdr>
        <w:top w:val="none" w:sz="0" w:space="0" w:color="auto"/>
        <w:left w:val="none" w:sz="0" w:space="0" w:color="auto"/>
        <w:bottom w:val="none" w:sz="0" w:space="0" w:color="auto"/>
        <w:right w:val="none" w:sz="0" w:space="0" w:color="auto"/>
      </w:divBdr>
    </w:div>
    <w:div w:id="1411193386">
      <w:bodyDiv w:val="1"/>
      <w:marLeft w:val="0"/>
      <w:marRight w:val="0"/>
      <w:marTop w:val="0"/>
      <w:marBottom w:val="0"/>
      <w:divBdr>
        <w:top w:val="none" w:sz="0" w:space="0" w:color="auto"/>
        <w:left w:val="none" w:sz="0" w:space="0" w:color="auto"/>
        <w:bottom w:val="none" w:sz="0" w:space="0" w:color="auto"/>
        <w:right w:val="none" w:sz="0" w:space="0" w:color="auto"/>
      </w:divBdr>
    </w:div>
    <w:div w:id="1428619523">
      <w:bodyDiv w:val="1"/>
      <w:marLeft w:val="0"/>
      <w:marRight w:val="0"/>
      <w:marTop w:val="0"/>
      <w:marBottom w:val="0"/>
      <w:divBdr>
        <w:top w:val="none" w:sz="0" w:space="0" w:color="auto"/>
        <w:left w:val="none" w:sz="0" w:space="0" w:color="auto"/>
        <w:bottom w:val="none" w:sz="0" w:space="0" w:color="auto"/>
        <w:right w:val="none" w:sz="0" w:space="0" w:color="auto"/>
      </w:divBdr>
    </w:div>
    <w:div w:id="1431462191">
      <w:bodyDiv w:val="1"/>
      <w:marLeft w:val="0"/>
      <w:marRight w:val="0"/>
      <w:marTop w:val="0"/>
      <w:marBottom w:val="0"/>
      <w:divBdr>
        <w:top w:val="none" w:sz="0" w:space="0" w:color="auto"/>
        <w:left w:val="none" w:sz="0" w:space="0" w:color="auto"/>
        <w:bottom w:val="none" w:sz="0" w:space="0" w:color="auto"/>
        <w:right w:val="none" w:sz="0" w:space="0" w:color="auto"/>
      </w:divBdr>
    </w:div>
    <w:div w:id="1440761142">
      <w:bodyDiv w:val="1"/>
      <w:marLeft w:val="0"/>
      <w:marRight w:val="0"/>
      <w:marTop w:val="0"/>
      <w:marBottom w:val="0"/>
      <w:divBdr>
        <w:top w:val="none" w:sz="0" w:space="0" w:color="auto"/>
        <w:left w:val="none" w:sz="0" w:space="0" w:color="auto"/>
        <w:bottom w:val="none" w:sz="0" w:space="0" w:color="auto"/>
        <w:right w:val="none" w:sz="0" w:space="0" w:color="auto"/>
      </w:divBdr>
    </w:div>
    <w:div w:id="1447044618">
      <w:bodyDiv w:val="1"/>
      <w:marLeft w:val="0"/>
      <w:marRight w:val="0"/>
      <w:marTop w:val="0"/>
      <w:marBottom w:val="0"/>
      <w:divBdr>
        <w:top w:val="none" w:sz="0" w:space="0" w:color="auto"/>
        <w:left w:val="none" w:sz="0" w:space="0" w:color="auto"/>
        <w:bottom w:val="none" w:sz="0" w:space="0" w:color="auto"/>
        <w:right w:val="none" w:sz="0" w:space="0" w:color="auto"/>
      </w:divBdr>
    </w:div>
    <w:div w:id="1457409671">
      <w:bodyDiv w:val="1"/>
      <w:marLeft w:val="0"/>
      <w:marRight w:val="0"/>
      <w:marTop w:val="0"/>
      <w:marBottom w:val="0"/>
      <w:divBdr>
        <w:top w:val="none" w:sz="0" w:space="0" w:color="auto"/>
        <w:left w:val="none" w:sz="0" w:space="0" w:color="auto"/>
        <w:bottom w:val="none" w:sz="0" w:space="0" w:color="auto"/>
        <w:right w:val="none" w:sz="0" w:space="0" w:color="auto"/>
      </w:divBdr>
    </w:div>
    <w:div w:id="1465153479">
      <w:bodyDiv w:val="1"/>
      <w:marLeft w:val="0"/>
      <w:marRight w:val="0"/>
      <w:marTop w:val="0"/>
      <w:marBottom w:val="0"/>
      <w:divBdr>
        <w:top w:val="none" w:sz="0" w:space="0" w:color="auto"/>
        <w:left w:val="none" w:sz="0" w:space="0" w:color="auto"/>
        <w:bottom w:val="none" w:sz="0" w:space="0" w:color="auto"/>
        <w:right w:val="none" w:sz="0" w:space="0" w:color="auto"/>
      </w:divBdr>
    </w:div>
    <w:div w:id="1471365213">
      <w:bodyDiv w:val="1"/>
      <w:marLeft w:val="0"/>
      <w:marRight w:val="0"/>
      <w:marTop w:val="0"/>
      <w:marBottom w:val="0"/>
      <w:divBdr>
        <w:top w:val="none" w:sz="0" w:space="0" w:color="auto"/>
        <w:left w:val="none" w:sz="0" w:space="0" w:color="auto"/>
        <w:bottom w:val="none" w:sz="0" w:space="0" w:color="auto"/>
        <w:right w:val="none" w:sz="0" w:space="0" w:color="auto"/>
      </w:divBdr>
    </w:div>
    <w:div w:id="1475222529">
      <w:bodyDiv w:val="1"/>
      <w:marLeft w:val="0"/>
      <w:marRight w:val="0"/>
      <w:marTop w:val="0"/>
      <w:marBottom w:val="0"/>
      <w:divBdr>
        <w:top w:val="none" w:sz="0" w:space="0" w:color="auto"/>
        <w:left w:val="none" w:sz="0" w:space="0" w:color="auto"/>
        <w:bottom w:val="none" w:sz="0" w:space="0" w:color="auto"/>
        <w:right w:val="none" w:sz="0" w:space="0" w:color="auto"/>
      </w:divBdr>
    </w:div>
    <w:div w:id="1492520893">
      <w:bodyDiv w:val="1"/>
      <w:marLeft w:val="0"/>
      <w:marRight w:val="0"/>
      <w:marTop w:val="0"/>
      <w:marBottom w:val="0"/>
      <w:divBdr>
        <w:top w:val="none" w:sz="0" w:space="0" w:color="auto"/>
        <w:left w:val="none" w:sz="0" w:space="0" w:color="auto"/>
        <w:bottom w:val="none" w:sz="0" w:space="0" w:color="auto"/>
        <w:right w:val="none" w:sz="0" w:space="0" w:color="auto"/>
      </w:divBdr>
    </w:div>
    <w:div w:id="1510487053">
      <w:bodyDiv w:val="1"/>
      <w:marLeft w:val="0"/>
      <w:marRight w:val="0"/>
      <w:marTop w:val="0"/>
      <w:marBottom w:val="0"/>
      <w:divBdr>
        <w:top w:val="none" w:sz="0" w:space="0" w:color="auto"/>
        <w:left w:val="none" w:sz="0" w:space="0" w:color="auto"/>
        <w:bottom w:val="none" w:sz="0" w:space="0" w:color="auto"/>
        <w:right w:val="none" w:sz="0" w:space="0" w:color="auto"/>
      </w:divBdr>
    </w:div>
    <w:div w:id="1517964868">
      <w:bodyDiv w:val="1"/>
      <w:marLeft w:val="0"/>
      <w:marRight w:val="0"/>
      <w:marTop w:val="0"/>
      <w:marBottom w:val="0"/>
      <w:divBdr>
        <w:top w:val="none" w:sz="0" w:space="0" w:color="auto"/>
        <w:left w:val="none" w:sz="0" w:space="0" w:color="auto"/>
        <w:bottom w:val="none" w:sz="0" w:space="0" w:color="auto"/>
        <w:right w:val="none" w:sz="0" w:space="0" w:color="auto"/>
      </w:divBdr>
    </w:div>
    <w:div w:id="1524518497">
      <w:bodyDiv w:val="1"/>
      <w:marLeft w:val="0"/>
      <w:marRight w:val="0"/>
      <w:marTop w:val="0"/>
      <w:marBottom w:val="0"/>
      <w:divBdr>
        <w:top w:val="none" w:sz="0" w:space="0" w:color="auto"/>
        <w:left w:val="none" w:sz="0" w:space="0" w:color="auto"/>
        <w:bottom w:val="none" w:sz="0" w:space="0" w:color="auto"/>
        <w:right w:val="none" w:sz="0" w:space="0" w:color="auto"/>
      </w:divBdr>
    </w:div>
    <w:div w:id="1533955771">
      <w:bodyDiv w:val="1"/>
      <w:marLeft w:val="0"/>
      <w:marRight w:val="0"/>
      <w:marTop w:val="0"/>
      <w:marBottom w:val="0"/>
      <w:divBdr>
        <w:top w:val="none" w:sz="0" w:space="0" w:color="auto"/>
        <w:left w:val="none" w:sz="0" w:space="0" w:color="auto"/>
        <w:bottom w:val="none" w:sz="0" w:space="0" w:color="auto"/>
        <w:right w:val="none" w:sz="0" w:space="0" w:color="auto"/>
      </w:divBdr>
    </w:div>
    <w:div w:id="1534688824">
      <w:bodyDiv w:val="1"/>
      <w:marLeft w:val="0"/>
      <w:marRight w:val="0"/>
      <w:marTop w:val="0"/>
      <w:marBottom w:val="0"/>
      <w:divBdr>
        <w:top w:val="none" w:sz="0" w:space="0" w:color="auto"/>
        <w:left w:val="none" w:sz="0" w:space="0" w:color="auto"/>
        <w:bottom w:val="none" w:sz="0" w:space="0" w:color="auto"/>
        <w:right w:val="none" w:sz="0" w:space="0" w:color="auto"/>
      </w:divBdr>
    </w:div>
    <w:div w:id="1534810576">
      <w:bodyDiv w:val="1"/>
      <w:marLeft w:val="0"/>
      <w:marRight w:val="0"/>
      <w:marTop w:val="0"/>
      <w:marBottom w:val="0"/>
      <w:divBdr>
        <w:top w:val="none" w:sz="0" w:space="0" w:color="auto"/>
        <w:left w:val="none" w:sz="0" w:space="0" w:color="auto"/>
        <w:bottom w:val="none" w:sz="0" w:space="0" w:color="auto"/>
        <w:right w:val="none" w:sz="0" w:space="0" w:color="auto"/>
      </w:divBdr>
    </w:div>
    <w:div w:id="1570075665">
      <w:bodyDiv w:val="1"/>
      <w:marLeft w:val="0"/>
      <w:marRight w:val="0"/>
      <w:marTop w:val="0"/>
      <w:marBottom w:val="0"/>
      <w:divBdr>
        <w:top w:val="none" w:sz="0" w:space="0" w:color="auto"/>
        <w:left w:val="none" w:sz="0" w:space="0" w:color="auto"/>
        <w:bottom w:val="none" w:sz="0" w:space="0" w:color="auto"/>
        <w:right w:val="none" w:sz="0" w:space="0" w:color="auto"/>
      </w:divBdr>
    </w:div>
    <w:div w:id="1577277850">
      <w:bodyDiv w:val="1"/>
      <w:marLeft w:val="0"/>
      <w:marRight w:val="0"/>
      <w:marTop w:val="0"/>
      <w:marBottom w:val="0"/>
      <w:divBdr>
        <w:top w:val="none" w:sz="0" w:space="0" w:color="auto"/>
        <w:left w:val="none" w:sz="0" w:space="0" w:color="auto"/>
        <w:bottom w:val="none" w:sz="0" w:space="0" w:color="auto"/>
        <w:right w:val="none" w:sz="0" w:space="0" w:color="auto"/>
      </w:divBdr>
    </w:div>
    <w:div w:id="1578982012">
      <w:bodyDiv w:val="1"/>
      <w:marLeft w:val="0"/>
      <w:marRight w:val="0"/>
      <w:marTop w:val="0"/>
      <w:marBottom w:val="0"/>
      <w:divBdr>
        <w:top w:val="none" w:sz="0" w:space="0" w:color="auto"/>
        <w:left w:val="none" w:sz="0" w:space="0" w:color="auto"/>
        <w:bottom w:val="none" w:sz="0" w:space="0" w:color="auto"/>
        <w:right w:val="none" w:sz="0" w:space="0" w:color="auto"/>
      </w:divBdr>
    </w:div>
    <w:div w:id="1592667663">
      <w:bodyDiv w:val="1"/>
      <w:marLeft w:val="0"/>
      <w:marRight w:val="0"/>
      <w:marTop w:val="0"/>
      <w:marBottom w:val="0"/>
      <w:divBdr>
        <w:top w:val="none" w:sz="0" w:space="0" w:color="auto"/>
        <w:left w:val="none" w:sz="0" w:space="0" w:color="auto"/>
        <w:bottom w:val="none" w:sz="0" w:space="0" w:color="auto"/>
        <w:right w:val="none" w:sz="0" w:space="0" w:color="auto"/>
      </w:divBdr>
    </w:div>
    <w:div w:id="1596401039">
      <w:bodyDiv w:val="1"/>
      <w:marLeft w:val="0"/>
      <w:marRight w:val="0"/>
      <w:marTop w:val="0"/>
      <w:marBottom w:val="0"/>
      <w:divBdr>
        <w:top w:val="none" w:sz="0" w:space="0" w:color="auto"/>
        <w:left w:val="none" w:sz="0" w:space="0" w:color="auto"/>
        <w:bottom w:val="none" w:sz="0" w:space="0" w:color="auto"/>
        <w:right w:val="none" w:sz="0" w:space="0" w:color="auto"/>
      </w:divBdr>
    </w:div>
    <w:div w:id="1597861302">
      <w:bodyDiv w:val="1"/>
      <w:marLeft w:val="0"/>
      <w:marRight w:val="0"/>
      <w:marTop w:val="0"/>
      <w:marBottom w:val="0"/>
      <w:divBdr>
        <w:top w:val="none" w:sz="0" w:space="0" w:color="auto"/>
        <w:left w:val="none" w:sz="0" w:space="0" w:color="auto"/>
        <w:bottom w:val="none" w:sz="0" w:space="0" w:color="auto"/>
        <w:right w:val="none" w:sz="0" w:space="0" w:color="auto"/>
      </w:divBdr>
    </w:div>
    <w:div w:id="1611205917">
      <w:bodyDiv w:val="1"/>
      <w:marLeft w:val="0"/>
      <w:marRight w:val="0"/>
      <w:marTop w:val="0"/>
      <w:marBottom w:val="0"/>
      <w:divBdr>
        <w:top w:val="none" w:sz="0" w:space="0" w:color="auto"/>
        <w:left w:val="none" w:sz="0" w:space="0" w:color="auto"/>
        <w:bottom w:val="none" w:sz="0" w:space="0" w:color="auto"/>
        <w:right w:val="none" w:sz="0" w:space="0" w:color="auto"/>
      </w:divBdr>
    </w:div>
    <w:div w:id="1619676066">
      <w:bodyDiv w:val="1"/>
      <w:marLeft w:val="0"/>
      <w:marRight w:val="0"/>
      <w:marTop w:val="0"/>
      <w:marBottom w:val="0"/>
      <w:divBdr>
        <w:top w:val="none" w:sz="0" w:space="0" w:color="auto"/>
        <w:left w:val="none" w:sz="0" w:space="0" w:color="auto"/>
        <w:bottom w:val="none" w:sz="0" w:space="0" w:color="auto"/>
        <w:right w:val="none" w:sz="0" w:space="0" w:color="auto"/>
      </w:divBdr>
    </w:div>
    <w:div w:id="1632633378">
      <w:bodyDiv w:val="1"/>
      <w:marLeft w:val="0"/>
      <w:marRight w:val="0"/>
      <w:marTop w:val="0"/>
      <w:marBottom w:val="0"/>
      <w:divBdr>
        <w:top w:val="none" w:sz="0" w:space="0" w:color="auto"/>
        <w:left w:val="none" w:sz="0" w:space="0" w:color="auto"/>
        <w:bottom w:val="none" w:sz="0" w:space="0" w:color="auto"/>
        <w:right w:val="none" w:sz="0" w:space="0" w:color="auto"/>
      </w:divBdr>
    </w:div>
    <w:div w:id="1641420349">
      <w:bodyDiv w:val="1"/>
      <w:marLeft w:val="0"/>
      <w:marRight w:val="0"/>
      <w:marTop w:val="0"/>
      <w:marBottom w:val="0"/>
      <w:divBdr>
        <w:top w:val="none" w:sz="0" w:space="0" w:color="auto"/>
        <w:left w:val="none" w:sz="0" w:space="0" w:color="auto"/>
        <w:bottom w:val="none" w:sz="0" w:space="0" w:color="auto"/>
        <w:right w:val="none" w:sz="0" w:space="0" w:color="auto"/>
      </w:divBdr>
    </w:div>
    <w:div w:id="1641692715">
      <w:bodyDiv w:val="1"/>
      <w:marLeft w:val="0"/>
      <w:marRight w:val="0"/>
      <w:marTop w:val="0"/>
      <w:marBottom w:val="0"/>
      <w:divBdr>
        <w:top w:val="none" w:sz="0" w:space="0" w:color="auto"/>
        <w:left w:val="none" w:sz="0" w:space="0" w:color="auto"/>
        <w:bottom w:val="none" w:sz="0" w:space="0" w:color="auto"/>
        <w:right w:val="none" w:sz="0" w:space="0" w:color="auto"/>
      </w:divBdr>
    </w:div>
    <w:div w:id="1645894294">
      <w:bodyDiv w:val="1"/>
      <w:marLeft w:val="0"/>
      <w:marRight w:val="0"/>
      <w:marTop w:val="0"/>
      <w:marBottom w:val="0"/>
      <w:divBdr>
        <w:top w:val="none" w:sz="0" w:space="0" w:color="auto"/>
        <w:left w:val="none" w:sz="0" w:space="0" w:color="auto"/>
        <w:bottom w:val="none" w:sz="0" w:space="0" w:color="auto"/>
        <w:right w:val="none" w:sz="0" w:space="0" w:color="auto"/>
      </w:divBdr>
    </w:div>
    <w:div w:id="1651708392">
      <w:bodyDiv w:val="1"/>
      <w:marLeft w:val="0"/>
      <w:marRight w:val="0"/>
      <w:marTop w:val="0"/>
      <w:marBottom w:val="0"/>
      <w:divBdr>
        <w:top w:val="none" w:sz="0" w:space="0" w:color="auto"/>
        <w:left w:val="none" w:sz="0" w:space="0" w:color="auto"/>
        <w:bottom w:val="none" w:sz="0" w:space="0" w:color="auto"/>
        <w:right w:val="none" w:sz="0" w:space="0" w:color="auto"/>
      </w:divBdr>
    </w:div>
    <w:div w:id="1658800206">
      <w:bodyDiv w:val="1"/>
      <w:marLeft w:val="0"/>
      <w:marRight w:val="0"/>
      <w:marTop w:val="0"/>
      <w:marBottom w:val="0"/>
      <w:divBdr>
        <w:top w:val="none" w:sz="0" w:space="0" w:color="auto"/>
        <w:left w:val="none" w:sz="0" w:space="0" w:color="auto"/>
        <w:bottom w:val="none" w:sz="0" w:space="0" w:color="auto"/>
        <w:right w:val="none" w:sz="0" w:space="0" w:color="auto"/>
      </w:divBdr>
    </w:div>
    <w:div w:id="1665280747">
      <w:bodyDiv w:val="1"/>
      <w:marLeft w:val="0"/>
      <w:marRight w:val="0"/>
      <w:marTop w:val="0"/>
      <w:marBottom w:val="0"/>
      <w:divBdr>
        <w:top w:val="none" w:sz="0" w:space="0" w:color="auto"/>
        <w:left w:val="none" w:sz="0" w:space="0" w:color="auto"/>
        <w:bottom w:val="none" w:sz="0" w:space="0" w:color="auto"/>
        <w:right w:val="none" w:sz="0" w:space="0" w:color="auto"/>
      </w:divBdr>
    </w:div>
    <w:div w:id="1671518623">
      <w:bodyDiv w:val="1"/>
      <w:marLeft w:val="0"/>
      <w:marRight w:val="0"/>
      <w:marTop w:val="0"/>
      <w:marBottom w:val="0"/>
      <w:divBdr>
        <w:top w:val="none" w:sz="0" w:space="0" w:color="auto"/>
        <w:left w:val="none" w:sz="0" w:space="0" w:color="auto"/>
        <w:bottom w:val="none" w:sz="0" w:space="0" w:color="auto"/>
        <w:right w:val="none" w:sz="0" w:space="0" w:color="auto"/>
      </w:divBdr>
    </w:div>
    <w:div w:id="1674070707">
      <w:bodyDiv w:val="1"/>
      <w:marLeft w:val="0"/>
      <w:marRight w:val="0"/>
      <w:marTop w:val="0"/>
      <w:marBottom w:val="0"/>
      <w:divBdr>
        <w:top w:val="none" w:sz="0" w:space="0" w:color="auto"/>
        <w:left w:val="none" w:sz="0" w:space="0" w:color="auto"/>
        <w:bottom w:val="none" w:sz="0" w:space="0" w:color="auto"/>
        <w:right w:val="none" w:sz="0" w:space="0" w:color="auto"/>
      </w:divBdr>
    </w:div>
    <w:div w:id="1687125319">
      <w:bodyDiv w:val="1"/>
      <w:marLeft w:val="0"/>
      <w:marRight w:val="0"/>
      <w:marTop w:val="0"/>
      <w:marBottom w:val="0"/>
      <w:divBdr>
        <w:top w:val="none" w:sz="0" w:space="0" w:color="auto"/>
        <w:left w:val="none" w:sz="0" w:space="0" w:color="auto"/>
        <w:bottom w:val="none" w:sz="0" w:space="0" w:color="auto"/>
        <w:right w:val="none" w:sz="0" w:space="0" w:color="auto"/>
      </w:divBdr>
    </w:div>
    <w:div w:id="1689913166">
      <w:bodyDiv w:val="1"/>
      <w:marLeft w:val="0"/>
      <w:marRight w:val="0"/>
      <w:marTop w:val="0"/>
      <w:marBottom w:val="0"/>
      <w:divBdr>
        <w:top w:val="none" w:sz="0" w:space="0" w:color="auto"/>
        <w:left w:val="none" w:sz="0" w:space="0" w:color="auto"/>
        <w:bottom w:val="none" w:sz="0" w:space="0" w:color="auto"/>
        <w:right w:val="none" w:sz="0" w:space="0" w:color="auto"/>
      </w:divBdr>
    </w:div>
    <w:div w:id="1693847308">
      <w:bodyDiv w:val="1"/>
      <w:marLeft w:val="0"/>
      <w:marRight w:val="0"/>
      <w:marTop w:val="0"/>
      <w:marBottom w:val="0"/>
      <w:divBdr>
        <w:top w:val="none" w:sz="0" w:space="0" w:color="auto"/>
        <w:left w:val="none" w:sz="0" w:space="0" w:color="auto"/>
        <w:bottom w:val="none" w:sz="0" w:space="0" w:color="auto"/>
        <w:right w:val="none" w:sz="0" w:space="0" w:color="auto"/>
      </w:divBdr>
    </w:div>
    <w:div w:id="1697383913">
      <w:bodyDiv w:val="1"/>
      <w:marLeft w:val="0"/>
      <w:marRight w:val="0"/>
      <w:marTop w:val="0"/>
      <w:marBottom w:val="0"/>
      <w:divBdr>
        <w:top w:val="none" w:sz="0" w:space="0" w:color="auto"/>
        <w:left w:val="none" w:sz="0" w:space="0" w:color="auto"/>
        <w:bottom w:val="none" w:sz="0" w:space="0" w:color="auto"/>
        <w:right w:val="none" w:sz="0" w:space="0" w:color="auto"/>
      </w:divBdr>
    </w:div>
    <w:div w:id="1698002277">
      <w:bodyDiv w:val="1"/>
      <w:marLeft w:val="0"/>
      <w:marRight w:val="0"/>
      <w:marTop w:val="0"/>
      <w:marBottom w:val="0"/>
      <w:divBdr>
        <w:top w:val="none" w:sz="0" w:space="0" w:color="auto"/>
        <w:left w:val="none" w:sz="0" w:space="0" w:color="auto"/>
        <w:bottom w:val="none" w:sz="0" w:space="0" w:color="auto"/>
        <w:right w:val="none" w:sz="0" w:space="0" w:color="auto"/>
      </w:divBdr>
    </w:div>
    <w:div w:id="1729918509">
      <w:bodyDiv w:val="1"/>
      <w:marLeft w:val="0"/>
      <w:marRight w:val="0"/>
      <w:marTop w:val="0"/>
      <w:marBottom w:val="0"/>
      <w:divBdr>
        <w:top w:val="none" w:sz="0" w:space="0" w:color="auto"/>
        <w:left w:val="none" w:sz="0" w:space="0" w:color="auto"/>
        <w:bottom w:val="none" w:sz="0" w:space="0" w:color="auto"/>
        <w:right w:val="none" w:sz="0" w:space="0" w:color="auto"/>
      </w:divBdr>
    </w:div>
    <w:div w:id="1730419713">
      <w:bodyDiv w:val="1"/>
      <w:marLeft w:val="0"/>
      <w:marRight w:val="0"/>
      <w:marTop w:val="0"/>
      <w:marBottom w:val="0"/>
      <w:divBdr>
        <w:top w:val="none" w:sz="0" w:space="0" w:color="auto"/>
        <w:left w:val="none" w:sz="0" w:space="0" w:color="auto"/>
        <w:bottom w:val="none" w:sz="0" w:space="0" w:color="auto"/>
        <w:right w:val="none" w:sz="0" w:space="0" w:color="auto"/>
      </w:divBdr>
    </w:div>
    <w:div w:id="1734350818">
      <w:bodyDiv w:val="1"/>
      <w:marLeft w:val="0"/>
      <w:marRight w:val="0"/>
      <w:marTop w:val="0"/>
      <w:marBottom w:val="0"/>
      <w:divBdr>
        <w:top w:val="none" w:sz="0" w:space="0" w:color="auto"/>
        <w:left w:val="none" w:sz="0" w:space="0" w:color="auto"/>
        <w:bottom w:val="none" w:sz="0" w:space="0" w:color="auto"/>
        <w:right w:val="none" w:sz="0" w:space="0" w:color="auto"/>
      </w:divBdr>
    </w:div>
    <w:div w:id="1742750816">
      <w:bodyDiv w:val="1"/>
      <w:marLeft w:val="0"/>
      <w:marRight w:val="0"/>
      <w:marTop w:val="0"/>
      <w:marBottom w:val="0"/>
      <w:divBdr>
        <w:top w:val="none" w:sz="0" w:space="0" w:color="auto"/>
        <w:left w:val="none" w:sz="0" w:space="0" w:color="auto"/>
        <w:bottom w:val="none" w:sz="0" w:space="0" w:color="auto"/>
        <w:right w:val="none" w:sz="0" w:space="0" w:color="auto"/>
      </w:divBdr>
    </w:div>
    <w:div w:id="1754663884">
      <w:bodyDiv w:val="1"/>
      <w:marLeft w:val="0"/>
      <w:marRight w:val="0"/>
      <w:marTop w:val="0"/>
      <w:marBottom w:val="0"/>
      <w:divBdr>
        <w:top w:val="none" w:sz="0" w:space="0" w:color="auto"/>
        <w:left w:val="none" w:sz="0" w:space="0" w:color="auto"/>
        <w:bottom w:val="none" w:sz="0" w:space="0" w:color="auto"/>
        <w:right w:val="none" w:sz="0" w:space="0" w:color="auto"/>
      </w:divBdr>
    </w:div>
    <w:div w:id="1758360568">
      <w:bodyDiv w:val="1"/>
      <w:marLeft w:val="0"/>
      <w:marRight w:val="0"/>
      <w:marTop w:val="0"/>
      <w:marBottom w:val="0"/>
      <w:divBdr>
        <w:top w:val="none" w:sz="0" w:space="0" w:color="auto"/>
        <w:left w:val="none" w:sz="0" w:space="0" w:color="auto"/>
        <w:bottom w:val="none" w:sz="0" w:space="0" w:color="auto"/>
        <w:right w:val="none" w:sz="0" w:space="0" w:color="auto"/>
      </w:divBdr>
    </w:div>
    <w:div w:id="1763531381">
      <w:bodyDiv w:val="1"/>
      <w:marLeft w:val="0"/>
      <w:marRight w:val="0"/>
      <w:marTop w:val="0"/>
      <w:marBottom w:val="0"/>
      <w:divBdr>
        <w:top w:val="none" w:sz="0" w:space="0" w:color="auto"/>
        <w:left w:val="none" w:sz="0" w:space="0" w:color="auto"/>
        <w:bottom w:val="none" w:sz="0" w:space="0" w:color="auto"/>
        <w:right w:val="none" w:sz="0" w:space="0" w:color="auto"/>
      </w:divBdr>
    </w:div>
    <w:div w:id="1769622082">
      <w:bodyDiv w:val="1"/>
      <w:marLeft w:val="0"/>
      <w:marRight w:val="0"/>
      <w:marTop w:val="0"/>
      <w:marBottom w:val="0"/>
      <w:divBdr>
        <w:top w:val="none" w:sz="0" w:space="0" w:color="auto"/>
        <w:left w:val="none" w:sz="0" w:space="0" w:color="auto"/>
        <w:bottom w:val="none" w:sz="0" w:space="0" w:color="auto"/>
        <w:right w:val="none" w:sz="0" w:space="0" w:color="auto"/>
      </w:divBdr>
    </w:div>
    <w:div w:id="1769890706">
      <w:bodyDiv w:val="1"/>
      <w:marLeft w:val="0"/>
      <w:marRight w:val="0"/>
      <w:marTop w:val="0"/>
      <w:marBottom w:val="0"/>
      <w:divBdr>
        <w:top w:val="none" w:sz="0" w:space="0" w:color="auto"/>
        <w:left w:val="none" w:sz="0" w:space="0" w:color="auto"/>
        <w:bottom w:val="none" w:sz="0" w:space="0" w:color="auto"/>
        <w:right w:val="none" w:sz="0" w:space="0" w:color="auto"/>
      </w:divBdr>
    </w:div>
    <w:div w:id="1773281668">
      <w:bodyDiv w:val="1"/>
      <w:marLeft w:val="0"/>
      <w:marRight w:val="0"/>
      <w:marTop w:val="0"/>
      <w:marBottom w:val="0"/>
      <w:divBdr>
        <w:top w:val="none" w:sz="0" w:space="0" w:color="auto"/>
        <w:left w:val="none" w:sz="0" w:space="0" w:color="auto"/>
        <w:bottom w:val="none" w:sz="0" w:space="0" w:color="auto"/>
        <w:right w:val="none" w:sz="0" w:space="0" w:color="auto"/>
      </w:divBdr>
    </w:div>
    <w:div w:id="1773554277">
      <w:bodyDiv w:val="1"/>
      <w:marLeft w:val="0"/>
      <w:marRight w:val="0"/>
      <w:marTop w:val="0"/>
      <w:marBottom w:val="0"/>
      <w:divBdr>
        <w:top w:val="none" w:sz="0" w:space="0" w:color="auto"/>
        <w:left w:val="none" w:sz="0" w:space="0" w:color="auto"/>
        <w:bottom w:val="none" w:sz="0" w:space="0" w:color="auto"/>
        <w:right w:val="none" w:sz="0" w:space="0" w:color="auto"/>
      </w:divBdr>
    </w:div>
    <w:div w:id="1777208474">
      <w:bodyDiv w:val="1"/>
      <w:marLeft w:val="0"/>
      <w:marRight w:val="0"/>
      <w:marTop w:val="0"/>
      <w:marBottom w:val="0"/>
      <w:divBdr>
        <w:top w:val="none" w:sz="0" w:space="0" w:color="auto"/>
        <w:left w:val="none" w:sz="0" w:space="0" w:color="auto"/>
        <w:bottom w:val="none" w:sz="0" w:space="0" w:color="auto"/>
        <w:right w:val="none" w:sz="0" w:space="0" w:color="auto"/>
      </w:divBdr>
    </w:div>
    <w:div w:id="1778602386">
      <w:bodyDiv w:val="1"/>
      <w:marLeft w:val="0"/>
      <w:marRight w:val="0"/>
      <w:marTop w:val="0"/>
      <w:marBottom w:val="0"/>
      <w:divBdr>
        <w:top w:val="none" w:sz="0" w:space="0" w:color="auto"/>
        <w:left w:val="none" w:sz="0" w:space="0" w:color="auto"/>
        <w:bottom w:val="none" w:sz="0" w:space="0" w:color="auto"/>
        <w:right w:val="none" w:sz="0" w:space="0" w:color="auto"/>
      </w:divBdr>
    </w:div>
    <w:div w:id="1779106842">
      <w:bodyDiv w:val="1"/>
      <w:marLeft w:val="0"/>
      <w:marRight w:val="0"/>
      <w:marTop w:val="0"/>
      <w:marBottom w:val="0"/>
      <w:divBdr>
        <w:top w:val="none" w:sz="0" w:space="0" w:color="auto"/>
        <w:left w:val="none" w:sz="0" w:space="0" w:color="auto"/>
        <w:bottom w:val="none" w:sz="0" w:space="0" w:color="auto"/>
        <w:right w:val="none" w:sz="0" w:space="0" w:color="auto"/>
      </w:divBdr>
    </w:div>
    <w:div w:id="1787692401">
      <w:bodyDiv w:val="1"/>
      <w:marLeft w:val="0"/>
      <w:marRight w:val="0"/>
      <w:marTop w:val="0"/>
      <w:marBottom w:val="0"/>
      <w:divBdr>
        <w:top w:val="none" w:sz="0" w:space="0" w:color="auto"/>
        <w:left w:val="none" w:sz="0" w:space="0" w:color="auto"/>
        <w:bottom w:val="none" w:sz="0" w:space="0" w:color="auto"/>
        <w:right w:val="none" w:sz="0" w:space="0" w:color="auto"/>
      </w:divBdr>
    </w:div>
    <w:div w:id="1807115129">
      <w:bodyDiv w:val="1"/>
      <w:marLeft w:val="0"/>
      <w:marRight w:val="0"/>
      <w:marTop w:val="0"/>
      <w:marBottom w:val="0"/>
      <w:divBdr>
        <w:top w:val="none" w:sz="0" w:space="0" w:color="auto"/>
        <w:left w:val="none" w:sz="0" w:space="0" w:color="auto"/>
        <w:bottom w:val="none" w:sz="0" w:space="0" w:color="auto"/>
        <w:right w:val="none" w:sz="0" w:space="0" w:color="auto"/>
      </w:divBdr>
    </w:div>
    <w:div w:id="1810173329">
      <w:bodyDiv w:val="1"/>
      <w:marLeft w:val="0"/>
      <w:marRight w:val="0"/>
      <w:marTop w:val="0"/>
      <w:marBottom w:val="0"/>
      <w:divBdr>
        <w:top w:val="none" w:sz="0" w:space="0" w:color="auto"/>
        <w:left w:val="none" w:sz="0" w:space="0" w:color="auto"/>
        <w:bottom w:val="none" w:sz="0" w:space="0" w:color="auto"/>
        <w:right w:val="none" w:sz="0" w:space="0" w:color="auto"/>
      </w:divBdr>
    </w:div>
    <w:div w:id="1810826218">
      <w:bodyDiv w:val="1"/>
      <w:marLeft w:val="0"/>
      <w:marRight w:val="0"/>
      <w:marTop w:val="0"/>
      <w:marBottom w:val="0"/>
      <w:divBdr>
        <w:top w:val="none" w:sz="0" w:space="0" w:color="auto"/>
        <w:left w:val="none" w:sz="0" w:space="0" w:color="auto"/>
        <w:bottom w:val="none" w:sz="0" w:space="0" w:color="auto"/>
        <w:right w:val="none" w:sz="0" w:space="0" w:color="auto"/>
      </w:divBdr>
    </w:div>
    <w:div w:id="1816340097">
      <w:bodyDiv w:val="1"/>
      <w:marLeft w:val="0"/>
      <w:marRight w:val="0"/>
      <w:marTop w:val="0"/>
      <w:marBottom w:val="0"/>
      <w:divBdr>
        <w:top w:val="none" w:sz="0" w:space="0" w:color="auto"/>
        <w:left w:val="none" w:sz="0" w:space="0" w:color="auto"/>
        <w:bottom w:val="none" w:sz="0" w:space="0" w:color="auto"/>
        <w:right w:val="none" w:sz="0" w:space="0" w:color="auto"/>
      </w:divBdr>
    </w:div>
    <w:div w:id="1828939357">
      <w:bodyDiv w:val="1"/>
      <w:marLeft w:val="0"/>
      <w:marRight w:val="0"/>
      <w:marTop w:val="0"/>
      <w:marBottom w:val="0"/>
      <w:divBdr>
        <w:top w:val="none" w:sz="0" w:space="0" w:color="auto"/>
        <w:left w:val="none" w:sz="0" w:space="0" w:color="auto"/>
        <w:bottom w:val="none" w:sz="0" w:space="0" w:color="auto"/>
        <w:right w:val="none" w:sz="0" w:space="0" w:color="auto"/>
      </w:divBdr>
    </w:div>
    <w:div w:id="1829050921">
      <w:bodyDiv w:val="1"/>
      <w:marLeft w:val="0"/>
      <w:marRight w:val="0"/>
      <w:marTop w:val="0"/>
      <w:marBottom w:val="0"/>
      <w:divBdr>
        <w:top w:val="none" w:sz="0" w:space="0" w:color="auto"/>
        <w:left w:val="none" w:sz="0" w:space="0" w:color="auto"/>
        <w:bottom w:val="none" w:sz="0" w:space="0" w:color="auto"/>
        <w:right w:val="none" w:sz="0" w:space="0" w:color="auto"/>
      </w:divBdr>
    </w:div>
    <w:div w:id="1837572594">
      <w:bodyDiv w:val="1"/>
      <w:marLeft w:val="0"/>
      <w:marRight w:val="0"/>
      <w:marTop w:val="0"/>
      <w:marBottom w:val="0"/>
      <w:divBdr>
        <w:top w:val="none" w:sz="0" w:space="0" w:color="auto"/>
        <w:left w:val="none" w:sz="0" w:space="0" w:color="auto"/>
        <w:bottom w:val="none" w:sz="0" w:space="0" w:color="auto"/>
        <w:right w:val="none" w:sz="0" w:space="0" w:color="auto"/>
      </w:divBdr>
    </w:div>
    <w:div w:id="1841001372">
      <w:bodyDiv w:val="1"/>
      <w:marLeft w:val="0"/>
      <w:marRight w:val="0"/>
      <w:marTop w:val="0"/>
      <w:marBottom w:val="0"/>
      <w:divBdr>
        <w:top w:val="none" w:sz="0" w:space="0" w:color="auto"/>
        <w:left w:val="none" w:sz="0" w:space="0" w:color="auto"/>
        <w:bottom w:val="none" w:sz="0" w:space="0" w:color="auto"/>
        <w:right w:val="none" w:sz="0" w:space="0" w:color="auto"/>
      </w:divBdr>
    </w:div>
    <w:div w:id="1848205275">
      <w:bodyDiv w:val="1"/>
      <w:marLeft w:val="0"/>
      <w:marRight w:val="0"/>
      <w:marTop w:val="0"/>
      <w:marBottom w:val="0"/>
      <w:divBdr>
        <w:top w:val="none" w:sz="0" w:space="0" w:color="auto"/>
        <w:left w:val="none" w:sz="0" w:space="0" w:color="auto"/>
        <w:bottom w:val="none" w:sz="0" w:space="0" w:color="auto"/>
        <w:right w:val="none" w:sz="0" w:space="0" w:color="auto"/>
      </w:divBdr>
    </w:div>
    <w:div w:id="1850556583">
      <w:bodyDiv w:val="1"/>
      <w:marLeft w:val="0"/>
      <w:marRight w:val="0"/>
      <w:marTop w:val="0"/>
      <w:marBottom w:val="0"/>
      <w:divBdr>
        <w:top w:val="none" w:sz="0" w:space="0" w:color="auto"/>
        <w:left w:val="none" w:sz="0" w:space="0" w:color="auto"/>
        <w:bottom w:val="none" w:sz="0" w:space="0" w:color="auto"/>
        <w:right w:val="none" w:sz="0" w:space="0" w:color="auto"/>
      </w:divBdr>
    </w:div>
    <w:div w:id="1853838800">
      <w:bodyDiv w:val="1"/>
      <w:marLeft w:val="0"/>
      <w:marRight w:val="0"/>
      <w:marTop w:val="0"/>
      <w:marBottom w:val="0"/>
      <w:divBdr>
        <w:top w:val="none" w:sz="0" w:space="0" w:color="auto"/>
        <w:left w:val="none" w:sz="0" w:space="0" w:color="auto"/>
        <w:bottom w:val="none" w:sz="0" w:space="0" w:color="auto"/>
        <w:right w:val="none" w:sz="0" w:space="0" w:color="auto"/>
      </w:divBdr>
    </w:div>
    <w:div w:id="1854805105">
      <w:bodyDiv w:val="1"/>
      <w:marLeft w:val="0"/>
      <w:marRight w:val="0"/>
      <w:marTop w:val="0"/>
      <w:marBottom w:val="0"/>
      <w:divBdr>
        <w:top w:val="none" w:sz="0" w:space="0" w:color="auto"/>
        <w:left w:val="none" w:sz="0" w:space="0" w:color="auto"/>
        <w:bottom w:val="none" w:sz="0" w:space="0" w:color="auto"/>
        <w:right w:val="none" w:sz="0" w:space="0" w:color="auto"/>
      </w:divBdr>
    </w:div>
    <w:div w:id="1855342010">
      <w:bodyDiv w:val="1"/>
      <w:marLeft w:val="0"/>
      <w:marRight w:val="0"/>
      <w:marTop w:val="0"/>
      <w:marBottom w:val="0"/>
      <w:divBdr>
        <w:top w:val="none" w:sz="0" w:space="0" w:color="auto"/>
        <w:left w:val="none" w:sz="0" w:space="0" w:color="auto"/>
        <w:bottom w:val="none" w:sz="0" w:space="0" w:color="auto"/>
        <w:right w:val="none" w:sz="0" w:space="0" w:color="auto"/>
      </w:divBdr>
    </w:div>
    <w:div w:id="1855849931">
      <w:bodyDiv w:val="1"/>
      <w:marLeft w:val="0"/>
      <w:marRight w:val="0"/>
      <w:marTop w:val="0"/>
      <w:marBottom w:val="0"/>
      <w:divBdr>
        <w:top w:val="none" w:sz="0" w:space="0" w:color="auto"/>
        <w:left w:val="none" w:sz="0" w:space="0" w:color="auto"/>
        <w:bottom w:val="none" w:sz="0" w:space="0" w:color="auto"/>
        <w:right w:val="none" w:sz="0" w:space="0" w:color="auto"/>
      </w:divBdr>
    </w:div>
    <w:div w:id="1857159607">
      <w:bodyDiv w:val="1"/>
      <w:marLeft w:val="0"/>
      <w:marRight w:val="0"/>
      <w:marTop w:val="0"/>
      <w:marBottom w:val="0"/>
      <w:divBdr>
        <w:top w:val="none" w:sz="0" w:space="0" w:color="auto"/>
        <w:left w:val="none" w:sz="0" w:space="0" w:color="auto"/>
        <w:bottom w:val="none" w:sz="0" w:space="0" w:color="auto"/>
        <w:right w:val="none" w:sz="0" w:space="0" w:color="auto"/>
      </w:divBdr>
    </w:div>
    <w:div w:id="1860463504">
      <w:bodyDiv w:val="1"/>
      <w:marLeft w:val="0"/>
      <w:marRight w:val="0"/>
      <w:marTop w:val="0"/>
      <w:marBottom w:val="0"/>
      <w:divBdr>
        <w:top w:val="none" w:sz="0" w:space="0" w:color="auto"/>
        <w:left w:val="none" w:sz="0" w:space="0" w:color="auto"/>
        <w:bottom w:val="none" w:sz="0" w:space="0" w:color="auto"/>
        <w:right w:val="none" w:sz="0" w:space="0" w:color="auto"/>
      </w:divBdr>
    </w:div>
    <w:div w:id="1860581218">
      <w:bodyDiv w:val="1"/>
      <w:marLeft w:val="0"/>
      <w:marRight w:val="0"/>
      <w:marTop w:val="0"/>
      <w:marBottom w:val="0"/>
      <w:divBdr>
        <w:top w:val="none" w:sz="0" w:space="0" w:color="auto"/>
        <w:left w:val="none" w:sz="0" w:space="0" w:color="auto"/>
        <w:bottom w:val="none" w:sz="0" w:space="0" w:color="auto"/>
        <w:right w:val="none" w:sz="0" w:space="0" w:color="auto"/>
      </w:divBdr>
    </w:div>
    <w:div w:id="1865972470">
      <w:bodyDiv w:val="1"/>
      <w:marLeft w:val="0"/>
      <w:marRight w:val="0"/>
      <w:marTop w:val="0"/>
      <w:marBottom w:val="0"/>
      <w:divBdr>
        <w:top w:val="none" w:sz="0" w:space="0" w:color="auto"/>
        <w:left w:val="none" w:sz="0" w:space="0" w:color="auto"/>
        <w:bottom w:val="none" w:sz="0" w:space="0" w:color="auto"/>
        <w:right w:val="none" w:sz="0" w:space="0" w:color="auto"/>
      </w:divBdr>
    </w:div>
    <w:div w:id="1868522875">
      <w:bodyDiv w:val="1"/>
      <w:marLeft w:val="0"/>
      <w:marRight w:val="0"/>
      <w:marTop w:val="0"/>
      <w:marBottom w:val="0"/>
      <w:divBdr>
        <w:top w:val="none" w:sz="0" w:space="0" w:color="auto"/>
        <w:left w:val="none" w:sz="0" w:space="0" w:color="auto"/>
        <w:bottom w:val="none" w:sz="0" w:space="0" w:color="auto"/>
        <w:right w:val="none" w:sz="0" w:space="0" w:color="auto"/>
      </w:divBdr>
    </w:div>
    <w:div w:id="1874994720">
      <w:bodyDiv w:val="1"/>
      <w:marLeft w:val="0"/>
      <w:marRight w:val="0"/>
      <w:marTop w:val="0"/>
      <w:marBottom w:val="0"/>
      <w:divBdr>
        <w:top w:val="none" w:sz="0" w:space="0" w:color="auto"/>
        <w:left w:val="none" w:sz="0" w:space="0" w:color="auto"/>
        <w:bottom w:val="none" w:sz="0" w:space="0" w:color="auto"/>
        <w:right w:val="none" w:sz="0" w:space="0" w:color="auto"/>
      </w:divBdr>
    </w:div>
    <w:div w:id="1875458380">
      <w:bodyDiv w:val="1"/>
      <w:marLeft w:val="0"/>
      <w:marRight w:val="0"/>
      <w:marTop w:val="0"/>
      <w:marBottom w:val="0"/>
      <w:divBdr>
        <w:top w:val="none" w:sz="0" w:space="0" w:color="auto"/>
        <w:left w:val="none" w:sz="0" w:space="0" w:color="auto"/>
        <w:bottom w:val="none" w:sz="0" w:space="0" w:color="auto"/>
        <w:right w:val="none" w:sz="0" w:space="0" w:color="auto"/>
      </w:divBdr>
    </w:div>
    <w:div w:id="1884561781">
      <w:bodyDiv w:val="1"/>
      <w:marLeft w:val="0"/>
      <w:marRight w:val="0"/>
      <w:marTop w:val="0"/>
      <w:marBottom w:val="0"/>
      <w:divBdr>
        <w:top w:val="none" w:sz="0" w:space="0" w:color="auto"/>
        <w:left w:val="none" w:sz="0" w:space="0" w:color="auto"/>
        <w:bottom w:val="none" w:sz="0" w:space="0" w:color="auto"/>
        <w:right w:val="none" w:sz="0" w:space="0" w:color="auto"/>
      </w:divBdr>
    </w:div>
    <w:div w:id="1893809330">
      <w:bodyDiv w:val="1"/>
      <w:marLeft w:val="0"/>
      <w:marRight w:val="0"/>
      <w:marTop w:val="0"/>
      <w:marBottom w:val="0"/>
      <w:divBdr>
        <w:top w:val="none" w:sz="0" w:space="0" w:color="auto"/>
        <w:left w:val="none" w:sz="0" w:space="0" w:color="auto"/>
        <w:bottom w:val="none" w:sz="0" w:space="0" w:color="auto"/>
        <w:right w:val="none" w:sz="0" w:space="0" w:color="auto"/>
      </w:divBdr>
    </w:div>
    <w:div w:id="1898011914">
      <w:bodyDiv w:val="1"/>
      <w:marLeft w:val="0"/>
      <w:marRight w:val="0"/>
      <w:marTop w:val="0"/>
      <w:marBottom w:val="0"/>
      <w:divBdr>
        <w:top w:val="none" w:sz="0" w:space="0" w:color="auto"/>
        <w:left w:val="none" w:sz="0" w:space="0" w:color="auto"/>
        <w:bottom w:val="none" w:sz="0" w:space="0" w:color="auto"/>
        <w:right w:val="none" w:sz="0" w:space="0" w:color="auto"/>
      </w:divBdr>
    </w:div>
    <w:div w:id="1899701243">
      <w:bodyDiv w:val="1"/>
      <w:marLeft w:val="0"/>
      <w:marRight w:val="0"/>
      <w:marTop w:val="0"/>
      <w:marBottom w:val="0"/>
      <w:divBdr>
        <w:top w:val="none" w:sz="0" w:space="0" w:color="auto"/>
        <w:left w:val="none" w:sz="0" w:space="0" w:color="auto"/>
        <w:bottom w:val="none" w:sz="0" w:space="0" w:color="auto"/>
        <w:right w:val="none" w:sz="0" w:space="0" w:color="auto"/>
      </w:divBdr>
    </w:div>
    <w:div w:id="1904100156">
      <w:bodyDiv w:val="1"/>
      <w:marLeft w:val="0"/>
      <w:marRight w:val="0"/>
      <w:marTop w:val="0"/>
      <w:marBottom w:val="0"/>
      <w:divBdr>
        <w:top w:val="none" w:sz="0" w:space="0" w:color="auto"/>
        <w:left w:val="none" w:sz="0" w:space="0" w:color="auto"/>
        <w:bottom w:val="none" w:sz="0" w:space="0" w:color="auto"/>
        <w:right w:val="none" w:sz="0" w:space="0" w:color="auto"/>
      </w:divBdr>
    </w:div>
    <w:div w:id="1905336772">
      <w:bodyDiv w:val="1"/>
      <w:marLeft w:val="0"/>
      <w:marRight w:val="0"/>
      <w:marTop w:val="0"/>
      <w:marBottom w:val="0"/>
      <w:divBdr>
        <w:top w:val="none" w:sz="0" w:space="0" w:color="auto"/>
        <w:left w:val="none" w:sz="0" w:space="0" w:color="auto"/>
        <w:bottom w:val="none" w:sz="0" w:space="0" w:color="auto"/>
        <w:right w:val="none" w:sz="0" w:space="0" w:color="auto"/>
      </w:divBdr>
    </w:div>
    <w:div w:id="1927641391">
      <w:bodyDiv w:val="1"/>
      <w:marLeft w:val="0"/>
      <w:marRight w:val="0"/>
      <w:marTop w:val="0"/>
      <w:marBottom w:val="0"/>
      <w:divBdr>
        <w:top w:val="none" w:sz="0" w:space="0" w:color="auto"/>
        <w:left w:val="none" w:sz="0" w:space="0" w:color="auto"/>
        <w:bottom w:val="none" w:sz="0" w:space="0" w:color="auto"/>
        <w:right w:val="none" w:sz="0" w:space="0" w:color="auto"/>
      </w:divBdr>
    </w:div>
    <w:div w:id="1927883282">
      <w:bodyDiv w:val="1"/>
      <w:marLeft w:val="0"/>
      <w:marRight w:val="0"/>
      <w:marTop w:val="0"/>
      <w:marBottom w:val="0"/>
      <w:divBdr>
        <w:top w:val="none" w:sz="0" w:space="0" w:color="auto"/>
        <w:left w:val="none" w:sz="0" w:space="0" w:color="auto"/>
        <w:bottom w:val="none" w:sz="0" w:space="0" w:color="auto"/>
        <w:right w:val="none" w:sz="0" w:space="0" w:color="auto"/>
      </w:divBdr>
    </w:div>
    <w:div w:id="1940403596">
      <w:bodyDiv w:val="1"/>
      <w:marLeft w:val="0"/>
      <w:marRight w:val="0"/>
      <w:marTop w:val="0"/>
      <w:marBottom w:val="0"/>
      <w:divBdr>
        <w:top w:val="none" w:sz="0" w:space="0" w:color="auto"/>
        <w:left w:val="none" w:sz="0" w:space="0" w:color="auto"/>
        <w:bottom w:val="none" w:sz="0" w:space="0" w:color="auto"/>
        <w:right w:val="none" w:sz="0" w:space="0" w:color="auto"/>
      </w:divBdr>
    </w:div>
    <w:div w:id="1960379738">
      <w:bodyDiv w:val="1"/>
      <w:marLeft w:val="0"/>
      <w:marRight w:val="0"/>
      <w:marTop w:val="0"/>
      <w:marBottom w:val="0"/>
      <w:divBdr>
        <w:top w:val="none" w:sz="0" w:space="0" w:color="auto"/>
        <w:left w:val="none" w:sz="0" w:space="0" w:color="auto"/>
        <w:bottom w:val="none" w:sz="0" w:space="0" w:color="auto"/>
        <w:right w:val="none" w:sz="0" w:space="0" w:color="auto"/>
      </w:divBdr>
    </w:div>
    <w:div w:id="1963605835">
      <w:bodyDiv w:val="1"/>
      <w:marLeft w:val="0"/>
      <w:marRight w:val="0"/>
      <w:marTop w:val="0"/>
      <w:marBottom w:val="0"/>
      <w:divBdr>
        <w:top w:val="none" w:sz="0" w:space="0" w:color="auto"/>
        <w:left w:val="none" w:sz="0" w:space="0" w:color="auto"/>
        <w:bottom w:val="none" w:sz="0" w:space="0" w:color="auto"/>
        <w:right w:val="none" w:sz="0" w:space="0" w:color="auto"/>
      </w:divBdr>
    </w:div>
    <w:div w:id="1964997774">
      <w:bodyDiv w:val="1"/>
      <w:marLeft w:val="0"/>
      <w:marRight w:val="0"/>
      <w:marTop w:val="0"/>
      <w:marBottom w:val="0"/>
      <w:divBdr>
        <w:top w:val="none" w:sz="0" w:space="0" w:color="auto"/>
        <w:left w:val="none" w:sz="0" w:space="0" w:color="auto"/>
        <w:bottom w:val="none" w:sz="0" w:space="0" w:color="auto"/>
        <w:right w:val="none" w:sz="0" w:space="0" w:color="auto"/>
      </w:divBdr>
    </w:div>
    <w:div w:id="1971739454">
      <w:bodyDiv w:val="1"/>
      <w:marLeft w:val="0"/>
      <w:marRight w:val="0"/>
      <w:marTop w:val="0"/>
      <w:marBottom w:val="0"/>
      <w:divBdr>
        <w:top w:val="none" w:sz="0" w:space="0" w:color="auto"/>
        <w:left w:val="none" w:sz="0" w:space="0" w:color="auto"/>
        <w:bottom w:val="none" w:sz="0" w:space="0" w:color="auto"/>
        <w:right w:val="none" w:sz="0" w:space="0" w:color="auto"/>
      </w:divBdr>
    </w:div>
    <w:div w:id="1973174753">
      <w:bodyDiv w:val="1"/>
      <w:marLeft w:val="0"/>
      <w:marRight w:val="0"/>
      <w:marTop w:val="0"/>
      <w:marBottom w:val="0"/>
      <w:divBdr>
        <w:top w:val="none" w:sz="0" w:space="0" w:color="auto"/>
        <w:left w:val="none" w:sz="0" w:space="0" w:color="auto"/>
        <w:bottom w:val="none" w:sz="0" w:space="0" w:color="auto"/>
        <w:right w:val="none" w:sz="0" w:space="0" w:color="auto"/>
      </w:divBdr>
    </w:div>
    <w:div w:id="1978411618">
      <w:bodyDiv w:val="1"/>
      <w:marLeft w:val="0"/>
      <w:marRight w:val="0"/>
      <w:marTop w:val="0"/>
      <w:marBottom w:val="0"/>
      <w:divBdr>
        <w:top w:val="none" w:sz="0" w:space="0" w:color="auto"/>
        <w:left w:val="none" w:sz="0" w:space="0" w:color="auto"/>
        <w:bottom w:val="none" w:sz="0" w:space="0" w:color="auto"/>
        <w:right w:val="none" w:sz="0" w:space="0" w:color="auto"/>
      </w:divBdr>
    </w:div>
    <w:div w:id="1987512902">
      <w:bodyDiv w:val="1"/>
      <w:marLeft w:val="0"/>
      <w:marRight w:val="0"/>
      <w:marTop w:val="0"/>
      <w:marBottom w:val="0"/>
      <w:divBdr>
        <w:top w:val="none" w:sz="0" w:space="0" w:color="auto"/>
        <w:left w:val="none" w:sz="0" w:space="0" w:color="auto"/>
        <w:bottom w:val="none" w:sz="0" w:space="0" w:color="auto"/>
        <w:right w:val="none" w:sz="0" w:space="0" w:color="auto"/>
      </w:divBdr>
    </w:div>
    <w:div w:id="1994212079">
      <w:bodyDiv w:val="1"/>
      <w:marLeft w:val="0"/>
      <w:marRight w:val="0"/>
      <w:marTop w:val="0"/>
      <w:marBottom w:val="0"/>
      <w:divBdr>
        <w:top w:val="none" w:sz="0" w:space="0" w:color="auto"/>
        <w:left w:val="none" w:sz="0" w:space="0" w:color="auto"/>
        <w:bottom w:val="none" w:sz="0" w:space="0" w:color="auto"/>
        <w:right w:val="none" w:sz="0" w:space="0" w:color="auto"/>
      </w:divBdr>
    </w:div>
    <w:div w:id="1998848035">
      <w:bodyDiv w:val="1"/>
      <w:marLeft w:val="0"/>
      <w:marRight w:val="0"/>
      <w:marTop w:val="0"/>
      <w:marBottom w:val="0"/>
      <w:divBdr>
        <w:top w:val="none" w:sz="0" w:space="0" w:color="auto"/>
        <w:left w:val="none" w:sz="0" w:space="0" w:color="auto"/>
        <w:bottom w:val="none" w:sz="0" w:space="0" w:color="auto"/>
        <w:right w:val="none" w:sz="0" w:space="0" w:color="auto"/>
      </w:divBdr>
    </w:div>
    <w:div w:id="2003698211">
      <w:bodyDiv w:val="1"/>
      <w:marLeft w:val="0"/>
      <w:marRight w:val="0"/>
      <w:marTop w:val="0"/>
      <w:marBottom w:val="0"/>
      <w:divBdr>
        <w:top w:val="none" w:sz="0" w:space="0" w:color="auto"/>
        <w:left w:val="none" w:sz="0" w:space="0" w:color="auto"/>
        <w:bottom w:val="none" w:sz="0" w:space="0" w:color="auto"/>
        <w:right w:val="none" w:sz="0" w:space="0" w:color="auto"/>
      </w:divBdr>
    </w:div>
    <w:div w:id="2005624911">
      <w:bodyDiv w:val="1"/>
      <w:marLeft w:val="0"/>
      <w:marRight w:val="0"/>
      <w:marTop w:val="0"/>
      <w:marBottom w:val="0"/>
      <w:divBdr>
        <w:top w:val="none" w:sz="0" w:space="0" w:color="auto"/>
        <w:left w:val="none" w:sz="0" w:space="0" w:color="auto"/>
        <w:bottom w:val="none" w:sz="0" w:space="0" w:color="auto"/>
        <w:right w:val="none" w:sz="0" w:space="0" w:color="auto"/>
      </w:divBdr>
    </w:div>
    <w:div w:id="2013070525">
      <w:bodyDiv w:val="1"/>
      <w:marLeft w:val="0"/>
      <w:marRight w:val="0"/>
      <w:marTop w:val="0"/>
      <w:marBottom w:val="0"/>
      <w:divBdr>
        <w:top w:val="none" w:sz="0" w:space="0" w:color="auto"/>
        <w:left w:val="none" w:sz="0" w:space="0" w:color="auto"/>
        <w:bottom w:val="none" w:sz="0" w:space="0" w:color="auto"/>
        <w:right w:val="none" w:sz="0" w:space="0" w:color="auto"/>
      </w:divBdr>
    </w:div>
    <w:div w:id="2014065401">
      <w:bodyDiv w:val="1"/>
      <w:marLeft w:val="0"/>
      <w:marRight w:val="0"/>
      <w:marTop w:val="0"/>
      <w:marBottom w:val="0"/>
      <w:divBdr>
        <w:top w:val="none" w:sz="0" w:space="0" w:color="auto"/>
        <w:left w:val="none" w:sz="0" w:space="0" w:color="auto"/>
        <w:bottom w:val="none" w:sz="0" w:space="0" w:color="auto"/>
        <w:right w:val="none" w:sz="0" w:space="0" w:color="auto"/>
      </w:divBdr>
    </w:div>
    <w:div w:id="2022000490">
      <w:bodyDiv w:val="1"/>
      <w:marLeft w:val="0"/>
      <w:marRight w:val="0"/>
      <w:marTop w:val="0"/>
      <w:marBottom w:val="0"/>
      <w:divBdr>
        <w:top w:val="none" w:sz="0" w:space="0" w:color="auto"/>
        <w:left w:val="none" w:sz="0" w:space="0" w:color="auto"/>
        <w:bottom w:val="none" w:sz="0" w:space="0" w:color="auto"/>
        <w:right w:val="none" w:sz="0" w:space="0" w:color="auto"/>
      </w:divBdr>
    </w:div>
    <w:div w:id="2036539469">
      <w:bodyDiv w:val="1"/>
      <w:marLeft w:val="0"/>
      <w:marRight w:val="0"/>
      <w:marTop w:val="0"/>
      <w:marBottom w:val="0"/>
      <w:divBdr>
        <w:top w:val="none" w:sz="0" w:space="0" w:color="auto"/>
        <w:left w:val="none" w:sz="0" w:space="0" w:color="auto"/>
        <w:bottom w:val="none" w:sz="0" w:space="0" w:color="auto"/>
        <w:right w:val="none" w:sz="0" w:space="0" w:color="auto"/>
      </w:divBdr>
    </w:div>
    <w:div w:id="2036691407">
      <w:bodyDiv w:val="1"/>
      <w:marLeft w:val="0"/>
      <w:marRight w:val="0"/>
      <w:marTop w:val="0"/>
      <w:marBottom w:val="0"/>
      <w:divBdr>
        <w:top w:val="none" w:sz="0" w:space="0" w:color="auto"/>
        <w:left w:val="none" w:sz="0" w:space="0" w:color="auto"/>
        <w:bottom w:val="none" w:sz="0" w:space="0" w:color="auto"/>
        <w:right w:val="none" w:sz="0" w:space="0" w:color="auto"/>
      </w:divBdr>
    </w:div>
    <w:div w:id="2050449898">
      <w:bodyDiv w:val="1"/>
      <w:marLeft w:val="0"/>
      <w:marRight w:val="0"/>
      <w:marTop w:val="0"/>
      <w:marBottom w:val="0"/>
      <w:divBdr>
        <w:top w:val="none" w:sz="0" w:space="0" w:color="auto"/>
        <w:left w:val="none" w:sz="0" w:space="0" w:color="auto"/>
        <w:bottom w:val="none" w:sz="0" w:space="0" w:color="auto"/>
        <w:right w:val="none" w:sz="0" w:space="0" w:color="auto"/>
      </w:divBdr>
    </w:div>
    <w:div w:id="2050571778">
      <w:bodyDiv w:val="1"/>
      <w:marLeft w:val="0"/>
      <w:marRight w:val="0"/>
      <w:marTop w:val="0"/>
      <w:marBottom w:val="0"/>
      <w:divBdr>
        <w:top w:val="none" w:sz="0" w:space="0" w:color="auto"/>
        <w:left w:val="none" w:sz="0" w:space="0" w:color="auto"/>
        <w:bottom w:val="none" w:sz="0" w:space="0" w:color="auto"/>
        <w:right w:val="none" w:sz="0" w:space="0" w:color="auto"/>
      </w:divBdr>
    </w:div>
    <w:div w:id="2077045949">
      <w:bodyDiv w:val="1"/>
      <w:marLeft w:val="0"/>
      <w:marRight w:val="0"/>
      <w:marTop w:val="0"/>
      <w:marBottom w:val="0"/>
      <w:divBdr>
        <w:top w:val="none" w:sz="0" w:space="0" w:color="auto"/>
        <w:left w:val="none" w:sz="0" w:space="0" w:color="auto"/>
        <w:bottom w:val="none" w:sz="0" w:space="0" w:color="auto"/>
        <w:right w:val="none" w:sz="0" w:space="0" w:color="auto"/>
      </w:divBdr>
    </w:div>
    <w:div w:id="2091191021">
      <w:bodyDiv w:val="1"/>
      <w:marLeft w:val="0"/>
      <w:marRight w:val="0"/>
      <w:marTop w:val="0"/>
      <w:marBottom w:val="0"/>
      <w:divBdr>
        <w:top w:val="none" w:sz="0" w:space="0" w:color="auto"/>
        <w:left w:val="none" w:sz="0" w:space="0" w:color="auto"/>
        <w:bottom w:val="none" w:sz="0" w:space="0" w:color="auto"/>
        <w:right w:val="none" w:sz="0" w:space="0" w:color="auto"/>
      </w:divBdr>
    </w:div>
    <w:div w:id="2097628595">
      <w:bodyDiv w:val="1"/>
      <w:marLeft w:val="0"/>
      <w:marRight w:val="0"/>
      <w:marTop w:val="0"/>
      <w:marBottom w:val="0"/>
      <w:divBdr>
        <w:top w:val="none" w:sz="0" w:space="0" w:color="auto"/>
        <w:left w:val="none" w:sz="0" w:space="0" w:color="auto"/>
        <w:bottom w:val="none" w:sz="0" w:space="0" w:color="auto"/>
        <w:right w:val="none" w:sz="0" w:space="0" w:color="auto"/>
      </w:divBdr>
    </w:div>
    <w:div w:id="2098282922">
      <w:bodyDiv w:val="1"/>
      <w:marLeft w:val="0"/>
      <w:marRight w:val="0"/>
      <w:marTop w:val="0"/>
      <w:marBottom w:val="0"/>
      <w:divBdr>
        <w:top w:val="none" w:sz="0" w:space="0" w:color="auto"/>
        <w:left w:val="none" w:sz="0" w:space="0" w:color="auto"/>
        <w:bottom w:val="none" w:sz="0" w:space="0" w:color="auto"/>
        <w:right w:val="none" w:sz="0" w:space="0" w:color="auto"/>
      </w:divBdr>
    </w:div>
    <w:div w:id="2104377977">
      <w:bodyDiv w:val="1"/>
      <w:marLeft w:val="0"/>
      <w:marRight w:val="0"/>
      <w:marTop w:val="0"/>
      <w:marBottom w:val="0"/>
      <w:divBdr>
        <w:top w:val="none" w:sz="0" w:space="0" w:color="auto"/>
        <w:left w:val="none" w:sz="0" w:space="0" w:color="auto"/>
        <w:bottom w:val="none" w:sz="0" w:space="0" w:color="auto"/>
        <w:right w:val="none" w:sz="0" w:space="0" w:color="auto"/>
      </w:divBdr>
    </w:div>
    <w:div w:id="2111197754">
      <w:bodyDiv w:val="1"/>
      <w:marLeft w:val="0"/>
      <w:marRight w:val="0"/>
      <w:marTop w:val="0"/>
      <w:marBottom w:val="0"/>
      <w:divBdr>
        <w:top w:val="none" w:sz="0" w:space="0" w:color="auto"/>
        <w:left w:val="none" w:sz="0" w:space="0" w:color="auto"/>
        <w:bottom w:val="none" w:sz="0" w:space="0" w:color="auto"/>
        <w:right w:val="none" w:sz="0" w:space="0" w:color="auto"/>
      </w:divBdr>
    </w:div>
    <w:div w:id="2113548655">
      <w:bodyDiv w:val="1"/>
      <w:marLeft w:val="0"/>
      <w:marRight w:val="0"/>
      <w:marTop w:val="0"/>
      <w:marBottom w:val="0"/>
      <w:divBdr>
        <w:top w:val="none" w:sz="0" w:space="0" w:color="auto"/>
        <w:left w:val="none" w:sz="0" w:space="0" w:color="auto"/>
        <w:bottom w:val="none" w:sz="0" w:space="0" w:color="auto"/>
        <w:right w:val="none" w:sz="0" w:space="0" w:color="auto"/>
      </w:divBdr>
    </w:div>
    <w:div w:id="2115785425">
      <w:bodyDiv w:val="1"/>
      <w:marLeft w:val="0"/>
      <w:marRight w:val="0"/>
      <w:marTop w:val="0"/>
      <w:marBottom w:val="0"/>
      <w:divBdr>
        <w:top w:val="none" w:sz="0" w:space="0" w:color="auto"/>
        <w:left w:val="none" w:sz="0" w:space="0" w:color="auto"/>
        <w:bottom w:val="none" w:sz="0" w:space="0" w:color="auto"/>
        <w:right w:val="none" w:sz="0" w:space="0" w:color="auto"/>
      </w:divBdr>
    </w:div>
    <w:div w:id="212731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88.png"/><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5.png"/><Relationship Id="rId133" Type="http://schemas.openxmlformats.org/officeDocument/2006/relationships/image" Target="media/image102.png"/><Relationship Id="rId138" Type="http://schemas.openxmlformats.org/officeDocument/2006/relationships/image" Target="media/image105.png"/><Relationship Id="rId154" Type="http://schemas.openxmlformats.org/officeDocument/2006/relationships/header" Target="header8.xml"/><Relationship Id="rId159" Type="http://schemas.openxmlformats.org/officeDocument/2006/relationships/footer" Target="footer25.xml"/><Relationship Id="rId175" Type="http://schemas.openxmlformats.org/officeDocument/2006/relationships/footer" Target="footer38.xml"/><Relationship Id="rId170" Type="http://schemas.openxmlformats.org/officeDocument/2006/relationships/image" Target="media/image113.png"/><Relationship Id="rId16" Type="http://schemas.openxmlformats.org/officeDocument/2006/relationships/image" Target="media/image2.png"/><Relationship Id="rId107" Type="http://schemas.openxmlformats.org/officeDocument/2006/relationships/image" Target="media/image81.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header" Target="header2.xml"/><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2.png"/><Relationship Id="rId79" Type="http://schemas.openxmlformats.org/officeDocument/2006/relationships/image" Target="media/image56.png"/><Relationship Id="rId102" Type="http://schemas.openxmlformats.org/officeDocument/2006/relationships/image" Target="media/image77.png"/><Relationship Id="rId123" Type="http://schemas.openxmlformats.org/officeDocument/2006/relationships/image" Target="media/image94.png"/><Relationship Id="rId128" Type="http://schemas.openxmlformats.org/officeDocument/2006/relationships/image" Target="media/image97.png"/><Relationship Id="rId144" Type="http://schemas.openxmlformats.org/officeDocument/2006/relationships/header" Target="header5.xml"/><Relationship Id="rId149" Type="http://schemas.openxmlformats.org/officeDocument/2006/relationships/header" Target="header7.xml"/><Relationship Id="rId5" Type="http://schemas.openxmlformats.org/officeDocument/2006/relationships/customXml" Target="../customXml/item5.xml"/><Relationship Id="rId90" Type="http://schemas.openxmlformats.org/officeDocument/2006/relationships/footer" Target="footer10.xml"/><Relationship Id="rId95" Type="http://schemas.openxmlformats.org/officeDocument/2006/relationships/image" Target="media/image71.png"/><Relationship Id="rId160" Type="http://schemas.openxmlformats.org/officeDocument/2006/relationships/footer" Target="footer26.xml"/><Relationship Id="rId165" Type="http://schemas.openxmlformats.org/officeDocument/2006/relationships/footer" Target="footer31.xml"/><Relationship Id="rId181" Type="http://schemas.openxmlformats.org/officeDocument/2006/relationships/theme" Target="theme/theme1.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5.png"/><Relationship Id="rId69" Type="http://schemas.openxmlformats.org/officeDocument/2006/relationships/footer" Target="footer6.xml"/><Relationship Id="rId113" Type="http://schemas.openxmlformats.org/officeDocument/2006/relationships/image" Target="media/image86.png"/><Relationship Id="rId118" Type="http://schemas.openxmlformats.org/officeDocument/2006/relationships/image" Target="media/image89.png"/><Relationship Id="rId134" Type="http://schemas.openxmlformats.org/officeDocument/2006/relationships/image" Target="media/image103.png"/><Relationship Id="rId139" Type="http://schemas.openxmlformats.org/officeDocument/2006/relationships/image" Target="media/image106.png"/><Relationship Id="rId80" Type="http://schemas.openxmlformats.org/officeDocument/2006/relationships/image" Target="media/image57.png"/><Relationship Id="rId85" Type="http://schemas.openxmlformats.org/officeDocument/2006/relationships/image" Target="media/image62.png"/><Relationship Id="rId150" Type="http://schemas.openxmlformats.org/officeDocument/2006/relationships/footer" Target="footer20.xml"/><Relationship Id="rId155" Type="http://schemas.openxmlformats.org/officeDocument/2006/relationships/footer" Target="footer23.xml"/><Relationship Id="rId171" Type="http://schemas.openxmlformats.org/officeDocument/2006/relationships/image" Target="media/image114.png"/><Relationship Id="rId176" Type="http://schemas.openxmlformats.org/officeDocument/2006/relationships/hyperlink" Target="http://nzdotstat.stats.govt.nz/wbos/index.aspx" TargetMode="External"/><Relationship Id="rId12" Type="http://schemas.openxmlformats.org/officeDocument/2006/relationships/endnotes" Target="endnotes.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footer" Target="footer3.xml"/><Relationship Id="rId59" Type="http://schemas.openxmlformats.org/officeDocument/2006/relationships/footer" Target="footer4.xml"/><Relationship Id="rId103" Type="http://schemas.openxmlformats.org/officeDocument/2006/relationships/image" Target="media/image78.png"/><Relationship Id="rId108" Type="http://schemas.openxmlformats.org/officeDocument/2006/relationships/footer" Target="footer12.xml"/><Relationship Id="rId124" Type="http://schemas.openxmlformats.org/officeDocument/2006/relationships/header" Target="header3.xml"/><Relationship Id="rId129" Type="http://schemas.openxmlformats.org/officeDocument/2006/relationships/image" Target="media/image98.png"/><Relationship Id="rId54" Type="http://schemas.openxmlformats.org/officeDocument/2006/relationships/image" Target="media/image37.png"/><Relationship Id="rId70" Type="http://schemas.openxmlformats.org/officeDocument/2006/relationships/image" Target="media/image50.png"/><Relationship Id="rId75" Type="http://schemas.openxmlformats.org/officeDocument/2006/relationships/image" Target="media/image53.png"/><Relationship Id="rId91" Type="http://schemas.openxmlformats.org/officeDocument/2006/relationships/image" Target="media/image67.png"/><Relationship Id="rId96" Type="http://schemas.openxmlformats.org/officeDocument/2006/relationships/image" Target="media/image72.png"/><Relationship Id="rId140" Type="http://schemas.openxmlformats.org/officeDocument/2006/relationships/image" Target="media/image107.png"/><Relationship Id="rId145" Type="http://schemas.openxmlformats.org/officeDocument/2006/relationships/footer" Target="footer17.xml"/><Relationship Id="rId161" Type="http://schemas.openxmlformats.org/officeDocument/2006/relationships/footer" Target="footer27.xml"/><Relationship Id="rId166"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2.png"/><Relationship Id="rId114" Type="http://schemas.openxmlformats.org/officeDocument/2006/relationships/image" Target="media/image87.png"/><Relationship Id="rId119" Type="http://schemas.openxmlformats.org/officeDocument/2006/relationships/image" Target="media/image90.png"/><Relationship Id="rId44" Type="http://schemas.openxmlformats.org/officeDocument/2006/relationships/image" Target="media/image27.png"/><Relationship Id="rId60" Type="http://schemas.openxmlformats.org/officeDocument/2006/relationships/footer" Target="footer5.xml"/><Relationship Id="rId65" Type="http://schemas.openxmlformats.org/officeDocument/2006/relationships/image" Target="media/image46.png"/><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image" Target="media/image99.png"/><Relationship Id="rId135" Type="http://schemas.openxmlformats.org/officeDocument/2006/relationships/image" Target="media/image104.png"/><Relationship Id="rId151" Type="http://schemas.openxmlformats.org/officeDocument/2006/relationships/footer" Target="footer21.xml"/><Relationship Id="rId156" Type="http://schemas.openxmlformats.org/officeDocument/2006/relationships/footer" Target="footer24.xml"/><Relationship Id="rId177" Type="http://schemas.openxmlformats.org/officeDocument/2006/relationships/hyperlink" Target="https://www.nsu.govt.nz/health-professionals/national-cervical-screening-programme/age-range-change-cervical-screening" TargetMode="External"/><Relationship Id="rId4" Type="http://schemas.openxmlformats.org/officeDocument/2006/relationships/customXml" Target="../customXml/item4.xml"/><Relationship Id="rId9" Type="http://schemas.openxmlformats.org/officeDocument/2006/relationships/settings" Target="settings.xml"/><Relationship Id="rId172" Type="http://schemas.openxmlformats.org/officeDocument/2006/relationships/image" Target="media/image115.png"/><Relationship Id="rId180" Type="http://schemas.openxmlformats.org/officeDocument/2006/relationships/glossaryDocument" Target="glossary/document.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22.png"/><Relationship Id="rId109" Type="http://schemas.openxmlformats.org/officeDocument/2006/relationships/image" Target="media/image82.png"/><Relationship Id="rId34" Type="http://schemas.openxmlformats.org/officeDocument/2006/relationships/image" Target="media/image20.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4.png"/><Relationship Id="rId97" Type="http://schemas.openxmlformats.org/officeDocument/2006/relationships/image" Target="media/image73.png"/><Relationship Id="rId104" Type="http://schemas.openxmlformats.org/officeDocument/2006/relationships/image" Target="media/image79.png"/><Relationship Id="rId120" Type="http://schemas.openxmlformats.org/officeDocument/2006/relationships/image" Target="media/image91.png"/><Relationship Id="rId125" Type="http://schemas.openxmlformats.org/officeDocument/2006/relationships/footer" Target="footer15.xml"/><Relationship Id="rId141" Type="http://schemas.openxmlformats.org/officeDocument/2006/relationships/image" Target="media/image108.png"/><Relationship Id="rId146" Type="http://schemas.openxmlformats.org/officeDocument/2006/relationships/footer" Target="footer18.xml"/><Relationship Id="rId167" Type="http://schemas.openxmlformats.org/officeDocument/2006/relationships/footer" Target="footer33.xml"/><Relationship Id="rId7" Type="http://schemas.openxmlformats.org/officeDocument/2006/relationships/numbering" Target="numbering.xml"/><Relationship Id="rId71" Type="http://schemas.openxmlformats.org/officeDocument/2006/relationships/footer" Target="footer7.xml"/><Relationship Id="rId92" Type="http://schemas.openxmlformats.org/officeDocument/2006/relationships/image" Target="media/image68.png"/><Relationship Id="rId162" Type="http://schemas.openxmlformats.org/officeDocument/2006/relationships/footer" Target="footer28.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7.png"/><Relationship Id="rId87" Type="http://schemas.openxmlformats.org/officeDocument/2006/relationships/image" Target="media/image64.png"/><Relationship Id="rId110" Type="http://schemas.openxmlformats.org/officeDocument/2006/relationships/image" Target="media/image83.png"/><Relationship Id="rId115" Type="http://schemas.openxmlformats.org/officeDocument/2006/relationships/footer" Target="footer13.xml"/><Relationship Id="rId131" Type="http://schemas.openxmlformats.org/officeDocument/2006/relationships/image" Target="media/image100.png"/><Relationship Id="rId136" Type="http://schemas.openxmlformats.org/officeDocument/2006/relationships/header" Target="header4.xml"/><Relationship Id="rId157" Type="http://schemas.openxmlformats.org/officeDocument/2006/relationships/image" Target="media/image112.png"/><Relationship Id="rId178" Type="http://schemas.openxmlformats.org/officeDocument/2006/relationships/footer" Target="footer39.xml"/><Relationship Id="rId61" Type="http://schemas.openxmlformats.org/officeDocument/2006/relationships/image" Target="media/image42.png"/><Relationship Id="rId82" Type="http://schemas.openxmlformats.org/officeDocument/2006/relationships/image" Target="media/image59.png"/><Relationship Id="rId152" Type="http://schemas.openxmlformats.org/officeDocument/2006/relationships/image" Target="media/image111.png"/><Relationship Id="rId173" Type="http://schemas.openxmlformats.org/officeDocument/2006/relationships/footer" Target="footer36.xml"/><Relationship Id="rId19" Type="http://schemas.openxmlformats.org/officeDocument/2006/relationships/image" Target="media/image5.png"/><Relationship Id="rId14" Type="http://schemas.openxmlformats.org/officeDocument/2006/relationships/header" Target="header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9.png"/><Relationship Id="rId77" Type="http://schemas.openxmlformats.org/officeDocument/2006/relationships/footer" Target="footer9.xml"/><Relationship Id="rId100" Type="http://schemas.openxmlformats.org/officeDocument/2006/relationships/image" Target="media/image76.png"/><Relationship Id="rId105" Type="http://schemas.openxmlformats.org/officeDocument/2006/relationships/footer" Target="footer11.xml"/><Relationship Id="rId126" Type="http://schemas.openxmlformats.org/officeDocument/2006/relationships/image" Target="media/image95.png"/><Relationship Id="rId147" Type="http://schemas.openxmlformats.org/officeDocument/2006/relationships/header" Target="header6.xml"/><Relationship Id="rId168" Type="http://schemas.openxmlformats.org/officeDocument/2006/relationships/footer" Target="footer34.xml"/><Relationship Id="rId8" Type="http://schemas.openxmlformats.org/officeDocument/2006/relationships/styles" Target="styles.xml"/><Relationship Id="rId51" Type="http://schemas.openxmlformats.org/officeDocument/2006/relationships/image" Target="media/image34.png"/><Relationship Id="rId72" Type="http://schemas.openxmlformats.org/officeDocument/2006/relationships/footer" Target="footer8.xml"/><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2.png"/><Relationship Id="rId142" Type="http://schemas.openxmlformats.org/officeDocument/2006/relationships/image" Target="media/image109.png"/><Relationship Id="rId163" Type="http://schemas.openxmlformats.org/officeDocument/2006/relationships/footer" Target="footer29.xm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29.png"/><Relationship Id="rId67" Type="http://schemas.openxmlformats.org/officeDocument/2006/relationships/image" Target="media/image48.png"/><Relationship Id="rId116" Type="http://schemas.openxmlformats.org/officeDocument/2006/relationships/footer" Target="footer14.xml"/><Relationship Id="rId137" Type="http://schemas.openxmlformats.org/officeDocument/2006/relationships/footer" Target="footer16.xml"/><Relationship Id="rId158" Type="http://schemas.openxmlformats.org/officeDocument/2006/relationships/header" Target="header9.xml"/><Relationship Id="rId20" Type="http://schemas.openxmlformats.org/officeDocument/2006/relationships/image" Target="media/image6.png"/><Relationship Id="rId41" Type="http://schemas.openxmlformats.org/officeDocument/2006/relationships/image" Target="media/image24.png"/><Relationship Id="rId62" Type="http://schemas.openxmlformats.org/officeDocument/2006/relationships/image" Target="media/image43.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4.png"/><Relationship Id="rId132" Type="http://schemas.openxmlformats.org/officeDocument/2006/relationships/image" Target="media/image101.png"/><Relationship Id="rId153" Type="http://schemas.openxmlformats.org/officeDocument/2006/relationships/footer" Target="footer22.xml"/><Relationship Id="rId174" Type="http://schemas.openxmlformats.org/officeDocument/2006/relationships/footer" Target="footer37.xml"/><Relationship Id="rId179" Type="http://schemas.openxmlformats.org/officeDocument/2006/relationships/fontTable" Target="fontTable.xml"/><Relationship Id="rId15" Type="http://schemas.openxmlformats.org/officeDocument/2006/relationships/image" Target="media/image1.png"/><Relationship Id="rId36" Type="http://schemas.openxmlformats.org/officeDocument/2006/relationships/footer" Target="footer2.xml"/><Relationship Id="rId57" Type="http://schemas.openxmlformats.org/officeDocument/2006/relationships/image" Target="media/image40.png"/><Relationship Id="rId106" Type="http://schemas.openxmlformats.org/officeDocument/2006/relationships/image" Target="media/image80.png"/><Relationship Id="rId127" Type="http://schemas.openxmlformats.org/officeDocument/2006/relationships/image" Target="media/image96.png"/><Relationship Id="rId10" Type="http://schemas.openxmlformats.org/officeDocument/2006/relationships/webSettings" Target="webSettings.xml"/><Relationship Id="rId31" Type="http://schemas.openxmlformats.org/officeDocument/2006/relationships/image" Target="media/image17.png"/><Relationship Id="rId52" Type="http://schemas.openxmlformats.org/officeDocument/2006/relationships/image" Target="media/image35.png"/><Relationship Id="rId73" Type="http://schemas.openxmlformats.org/officeDocument/2006/relationships/image" Target="media/image51.png"/><Relationship Id="rId78" Type="http://schemas.openxmlformats.org/officeDocument/2006/relationships/image" Target="media/image55.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hyperlink" Target="https://www.nsu.govt.nz/health-professionals/national-cervical-screening-programme/policies-and-standards" TargetMode="External"/><Relationship Id="rId122" Type="http://schemas.openxmlformats.org/officeDocument/2006/relationships/image" Target="media/image93.png"/><Relationship Id="rId143" Type="http://schemas.openxmlformats.org/officeDocument/2006/relationships/image" Target="media/image110.png"/><Relationship Id="rId148" Type="http://schemas.openxmlformats.org/officeDocument/2006/relationships/footer" Target="footer19.xml"/><Relationship Id="rId164" Type="http://schemas.openxmlformats.org/officeDocument/2006/relationships/footer" Target="footer30.xml"/><Relationship Id="rId169" Type="http://schemas.openxmlformats.org/officeDocument/2006/relationships/footer" Target="footer35.xml"/></Relationships>
</file>

<file path=word/_rels/settings.xml.rels><?xml version="1.0" encoding="UTF-8" standalone="yes"?>
<Relationships xmlns="http://schemas.openxmlformats.org/package/2006/relationships"><Relationship Id="rId1" Type="http://schemas.openxmlformats.org/officeDocument/2006/relationships/attachedTemplate" Target="file:///M:\WriteUps\NZ%20MoH\NCSP%20monitoring%20reports\Reports\Report51\Combined_MasterTemplateNov2019_B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0B973D7440447D890F3B18EAC14DC90"/>
        <w:category>
          <w:name w:val="General"/>
          <w:gallery w:val="placeholder"/>
        </w:category>
        <w:types>
          <w:type w:val="bbPlcHdr"/>
        </w:types>
        <w:behaviors>
          <w:behavior w:val="content"/>
        </w:behaviors>
        <w:guid w:val="{A773049D-CD86-4BFF-ABD9-67980082F90A}"/>
      </w:docPartPr>
      <w:docPartBody>
        <w:p w:rsidR="00CE6186" w:rsidRDefault="00C6561C">
          <w:pPr>
            <w:pStyle w:val="30B973D7440447D890F3B18EAC14DC90"/>
          </w:pPr>
          <w:r w:rsidRPr="00F63834">
            <w:rPr>
              <w:rStyle w:val="PlaceholderText"/>
            </w:rPr>
            <w:t>[Title]</w:t>
          </w:r>
        </w:p>
      </w:docPartBody>
    </w:docPart>
    <w:docPart>
      <w:docPartPr>
        <w:name w:val="FDEDC256FE5144D69F8798CEE6CC6E34"/>
        <w:category>
          <w:name w:val="General"/>
          <w:gallery w:val="placeholder"/>
        </w:category>
        <w:types>
          <w:type w:val="bbPlcHdr"/>
        </w:types>
        <w:behaviors>
          <w:behavior w:val="content"/>
        </w:behaviors>
        <w:guid w:val="{2024E80B-C67C-4A1E-93D7-538097FC37D7}"/>
      </w:docPartPr>
      <w:docPartBody>
        <w:p w:rsidR="00CE6186" w:rsidRDefault="00C6561C">
          <w:pPr>
            <w:pStyle w:val="FDEDC256FE5144D69F8798CEE6CC6E34"/>
          </w:pPr>
          <w:r w:rsidRPr="00F63834">
            <w:rPr>
              <w:rStyle w:val="PlaceholderText"/>
            </w:rPr>
            <w:t>[Subject]</w:t>
          </w:r>
        </w:p>
      </w:docPartBody>
    </w:docPart>
    <w:docPart>
      <w:docPartPr>
        <w:name w:val="C35B1C251D2B46C397ED03A804D17AEC"/>
        <w:category>
          <w:name w:val="General"/>
          <w:gallery w:val="placeholder"/>
        </w:category>
        <w:types>
          <w:type w:val="bbPlcHdr"/>
        </w:types>
        <w:behaviors>
          <w:behavior w:val="content"/>
        </w:behaviors>
        <w:guid w:val="{20791121-E687-4392-B261-2E31AC9380C0}"/>
      </w:docPartPr>
      <w:docPartBody>
        <w:p w:rsidR="00CE6186" w:rsidRDefault="00C6561C">
          <w:pPr>
            <w:pStyle w:val="C35B1C251D2B46C397ED03A804D17AEC"/>
          </w:pPr>
          <w:r w:rsidRPr="00F63834">
            <w:rPr>
              <w:rStyle w:val="PlaceholderText"/>
            </w:rPr>
            <w:t>[Title]</w:t>
          </w:r>
        </w:p>
      </w:docPartBody>
    </w:docPart>
    <w:docPart>
      <w:docPartPr>
        <w:name w:val="498964709FED41D38C46270424281EFF"/>
        <w:category>
          <w:name w:val="General"/>
          <w:gallery w:val="placeholder"/>
        </w:category>
        <w:types>
          <w:type w:val="bbPlcHdr"/>
        </w:types>
        <w:behaviors>
          <w:behavior w:val="content"/>
        </w:behaviors>
        <w:guid w:val="{1B725B7D-FD6E-43C6-B7B5-61B4DFFFCC57}"/>
      </w:docPartPr>
      <w:docPartBody>
        <w:p w:rsidR="00CE6186" w:rsidRDefault="00C6561C">
          <w:pPr>
            <w:pStyle w:val="498964709FED41D38C46270424281EFF"/>
          </w:pPr>
          <w:r w:rsidRPr="007C408E">
            <w:rPr>
              <w:rStyle w:val="PlaceholderText"/>
            </w:rPr>
            <w:t>[Abstract]</w:t>
          </w:r>
        </w:p>
      </w:docPartBody>
    </w:docPart>
    <w:docPart>
      <w:docPartPr>
        <w:name w:val="635E77118ADF422684B46FAAB4D601E6"/>
        <w:category>
          <w:name w:val="General"/>
          <w:gallery w:val="placeholder"/>
        </w:category>
        <w:types>
          <w:type w:val="bbPlcHdr"/>
        </w:types>
        <w:behaviors>
          <w:behavior w:val="content"/>
        </w:behaviors>
        <w:guid w:val="{B23C730C-3B91-4ADC-9A37-AE2E12AE9C85}"/>
      </w:docPartPr>
      <w:docPartBody>
        <w:p w:rsidR="00CE6186" w:rsidRDefault="00C6561C">
          <w:pPr>
            <w:pStyle w:val="635E77118ADF422684B46FAAB4D601E6"/>
          </w:pPr>
          <w:r w:rsidRPr="007C408E">
            <w:rPr>
              <w:rStyle w:val="PlaceholderText"/>
            </w:rPr>
            <w:t>[Abstract]</w:t>
          </w:r>
        </w:p>
      </w:docPartBody>
    </w:docPart>
    <w:docPart>
      <w:docPartPr>
        <w:name w:val="5643C9F092BF4D37BE3EF75D7340A832"/>
        <w:category>
          <w:name w:val="General"/>
          <w:gallery w:val="placeholder"/>
        </w:category>
        <w:types>
          <w:type w:val="bbPlcHdr"/>
        </w:types>
        <w:behaviors>
          <w:behavior w:val="content"/>
        </w:behaviors>
        <w:guid w:val="{A410B0F1-5426-41AF-A827-45F7755F7208}"/>
      </w:docPartPr>
      <w:docPartBody>
        <w:p w:rsidR="00CE6186" w:rsidRDefault="00C6561C">
          <w:pPr>
            <w:pStyle w:val="5643C9F092BF4D37BE3EF75D7340A832"/>
          </w:pPr>
          <w:r w:rsidRPr="007C408E">
            <w:rPr>
              <w:rStyle w:val="PlaceholderText"/>
            </w:rPr>
            <w:t>[Abstract]</w:t>
          </w:r>
        </w:p>
      </w:docPartBody>
    </w:docPart>
    <w:docPart>
      <w:docPartPr>
        <w:name w:val="0BA7F67071DE43B19A9D3A209C1319E9"/>
        <w:category>
          <w:name w:val="General"/>
          <w:gallery w:val="placeholder"/>
        </w:category>
        <w:types>
          <w:type w:val="bbPlcHdr"/>
        </w:types>
        <w:behaviors>
          <w:behavior w:val="content"/>
        </w:behaviors>
        <w:guid w:val="{E8FC496E-B0DF-4C91-8743-5B50915C12C2}"/>
      </w:docPartPr>
      <w:docPartBody>
        <w:p w:rsidR="00CE6186" w:rsidRDefault="00C6561C">
          <w:pPr>
            <w:pStyle w:val="0BA7F67071DE43B19A9D3A209C1319E9"/>
          </w:pPr>
          <w:r w:rsidRPr="007C408E">
            <w:rPr>
              <w:rStyle w:val="PlaceholderText"/>
            </w:rPr>
            <w:t>[Abstract]</w:t>
          </w:r>
        </w:p>
      </w:docPartBody>
    </w:docPart>
    <w:docPart>
      <w:docPartPr>
        <w:name w:val="3D29BED3FB844DBC9BD7961FA2AEF798"/>
        <w:category>
          <w:name w:val="General"/>
          <w:gallery w:val="placeholder"/>
        </w:category>
        <w:types>
          <w:type w:val="bbPlcHdr"/>
        </w:types>
        <w:behaviors>
          <w:behavior w:val="content"/>
        </w:behaviors>
        <w:guid w:val="{63135432-1722-4B64-A1EE-8CC6DC2F2AB7}"/>
      </w:docPartPr>
      <w:docPartBody>
        <w:p w:rsidR="00CE6186" w:rsidRDefault="00C6561C">
          <w:pPr>
            <w:pStyle w:val="3D29BED3FB844DBC9BD7961FA2AEF798"/>
          </w:pPr>
          <w:r w:rsidRPr="007C408E">
            <w:rPr>
              <w:rStyle w:val="PlaceholderText"/>
            </w:rPr>
            <w:t>[Abstract]</w:t>
          </w:r>
        </w:p>
      </w:docPartBody>
    </w:docPart>
    <w:docPart>
      <w:docPartPr>
        <w:name w:val="600FBAEB60F64ADDA35BCC3BA3BCBBEC"/>
        <w:category>
          <w:name w:val="General"/>
          <w:gallery w:val="placeholder"/>
        </w:category>
        <w:types>
          <w:type w:val="bbPlcHdr"/>
        </w:types>
        <w:behaviors>
          <w:behavior w:val="content"/>
        </w:behaviors>
        <w:guid w:val="{15056A0B-FF2D-4D38-9445-51EB7E599038}"/>
      </w:docPartPr>
      <w:docPartBody>
        <w:p w:rsidR="00CE6186" w:rsidRDefault="00C6561C">
          <w:pPr>
            <w:pStyle w:val="600FBAEB60F64ADDA35BCC3BA3BCBBEC"/>
          </w:pPr>
          <w:r w:rsidRPr="007C408E">
            <w:rPr>
              <w:rStyle w:val="PlaceholderText"/>
            </w:rPr>
            <w:t>[Abstract]</w:t>
          </w:r>
        </w:p>
      </w:docPartBody>
    </w:docPart>
    <w:docPart>
      <w:docPartPr>
        <w:name w:val="E0E0933AEE0C4088B17FEA433744CA54"/>
        <w:category>
          <w:name w:val="General"/>
          <w:gallery w:val="placeholder"/>
        </w:category>
        <w:types>
          <w:type w:val="bbPlcHdr"/>
        </w:types>
        <w:behaviors>
          <w:behavior w:val="content"/>
        </w:behaviors>
        <w:guid w:val="{CFBCF5EB-9F04-4AD8-9701-18C2549670DE}"/>
      </w:docPartPr>
      <w:docPartBody>
        <w:p w:rsidR="00CE6186" w:rsidRDefault="00C6561C">
          <w:pPr>
            <w:pStyle w:val="E0E0933AEE0C4088B17FEA433744CA54"/>
          </w:pPr>
          <w:r w:rsidRPr="007C408E">
            <w:rPr>
              <w:rStyle w:val="PlaceholderText"/>
            </w:rPr>
            <w:t>[Abstract]</w:t>
          </w:r>
        </w:p>
      </w:docPartBody>
    </w:docPart>
    <w:docPart>
      <w:docPartPr>
        <w:name w:val="B6C86BEAC2584C9980EA3708E98B0899"/>
        <w:category>
          <w:name w:val="General"/>
          <w:gallery w:val="placeholder"/>
        </w:category>
        <w:types>
          <w:type w:val="bbPlcHdr"/>
        </w:types>
        <w:behaviors>
          <w:behavior w:val="content"/>
        </w:behaviors>
        <w:guid w:val="{1D807FAA-83E4-4866-902C-F22463F093FD}"/>
      </w:docPartPr>
      <w:docPartBody>
        <w:p w:rsidR="00CE6186" w:rsidRDefault="00C6561C">
          <w:pPr>
            <w:pStyle w:val="B6C86BEAC2584C9980EA3708E98B0899"/>
          </w:pPr>
          <w:r w:rsidRPr="007C408E">
            <w:rPr>
              <w:rStyle w:val="PlaceholderText"/>
            </w:rPr>
            <w:t>[Abstract]</w:t>
          </w:r>
        </w:p>
      </w:docPartBody>
    </w:docPart>
    <w:docPart>
      <w:docPartPr>
        <w:name w:val="5D8D5422D90C435385F68CA8A220A12E"/>
        <w:category>
          <w:name w:val="General"/>
          <w:gallery w:val="placeholder"/>
        </w:category>
        <w:types>
          <w:type w:val="bbPlcHdr"/>
        </w:types>
        <w:behaviors>
          <w:behavior w:val="content"/>
        </w:behaviors>
        <w:guid w:val="{F5022E5F-B584-406A-80DC-8BB063636DB2}"/>
      </w:docPartPr>
      <w:docPartBody>
        <w:p w:rsidR="00CE6186" w:rsidRDefault="00C6561C">
          <w:pPr>
            <w:pStyle w:val="5D8D5422D90C435385F68CA8A220A12E"/>
          </w:pPr>
          <w:r w:rsidRPr="007C408E">
            <w:rPr>
              <w:rStyle w:val="PlaceholderText"/>
            </w:rPr>
            <w:t>[Abstract]</w:t>
          </w:r>
        </w:p>
      </w:docPartBody>
    </w:docPart>
    <w:docPart>
      <w:docPartPr>
        <w:name w:val="D6019CA6134849C291BFCF68DF3BBDE9"/>
        <w:category>
          <w:name w:val="General"/>
          <w:gallery w:val="placeholder"/>
        </w:category>
        <w:types>
          <w:type w:val="bbPlcHdr"/>
        </w:types>
        <w:behaviors>
          <w:behavior w:val="content"/>
        </w:behaviors>
        <w:guid w:val="{07C7E845-5806-43B6-98C5-84B538C15E36}"/>
      </w:docPartPr>
      <w:docPartBody>
        <w:p w:rsidR="00CE6186" w:rsidRDefault="00C6561C">
          <w:pPr>
            <w:pStyle w:val="D6019CA6134849C291BFCF68DF3BBDE9"/>
          </w:pPr>
          <w:r w:rsidRPr="007C408E">
            <w:rPr>
              <w:rStyle w:val="PlaceholderText"/>
            </w:rPr>
            <w:t>[Abstract]</w:t>
          </w:r>
        </w:p>
      </w:docPartBody>
    </w:docPart>
    <w:docPart>
      <w:docPartPr>
        <w:name w:val="7CA144BEE03046A3A3EDA19A624022E2"/>
        <w:category>
          <w:name w:val="General"/>
          <w:gallery w:val="placeholder"/>
        </w:category>
        <w:types>
          <w:type w:val="bbPlcHdr"/>
        </w:types>
        <w:behaviors>
          <w:behavior w:val="content"/>
        </w:behaviors>
        <w:guid w:val="{9A3B8F18-4A21-4123-898A-C1A75DB34E6E}"/>
      </w:docPartPr>
      <w:docPartBody>
        <w:p w:rsidR="00CE6186" w:rsidRDefault="00C6561C">
          <w:pPr>
            <w:pStyle w:val="7CA144BEE03046A3A3EDA19A624022E2"/>
          </w:pPr>
          <w:r w:rsidRPr="007C408E">
            <w:rPr>
              <w:rStyle w:val="PlaceholderText"/>
            </w:rPr>
            <w:t>[Abstract]</w:t>
          </w:r>
        </w:p>
      </w:docPartBody>
    </w:docPart>
    <w:docPart>
      <w:docPartPr>
        <w:name w:val="4606206F95E042D6B3917C70B575EF55"/>
        <w:category>
          <w:name w:val="General"/>
          <w:gallery w:val="placeholder"/>
        </w:category>
        <w:types>
          <w:type w:val="bbPlcHdr"/>
        </w:types>
        <w:behaviors>
          <w:behavior w:val="content"/>
        </w:behaviors>
        <w:guid w:val="{752C875A-5B6D-4A92-8A73-7EF45FE6948C}"/>
      </w:docPartPr>
      <w:docPartBody>
        <w:p w:rsidR="00CE6186" w:rsidRDefault="00C6561C">
          <w:pPr>
            <w:pStyle w:val="4606206F95E042D6B3917C70B575EF55"/>
          </w:pPr>
          <w:r w:rsidRPr="007C408E">
            <w:rPr>
              <w:rStyle w:val="PlaceholderText"/>
            </w:rPr>
            <w:t>[Abstract]</w:t>
          </w:r>
        </w:p>
      </w:docPartBody>
    </w:docPart>
    <w:docPart>
      <w:docPartPr>
        <w:name w:val="4B4B3368CA2F4C6AB9C5C87072BBAB2F"/>
        <w:category>
          <w:name w:val="General"/>
          <w:gallery w:val="placeholder"/>
        </w:category>
        <w:types>
          <w:type w:val="bbPlcHdr"/>
        </w:types>
        <w:behaviors>
          <w:behavior w:val="content"/>
        </w:behaviors>
        <w:guid w:val="{6E018C14-DC53-48C0-8C61-D709E467EE06}"/>
      </w:docPartPr>
      <w:docPartBody>
        <w:p w:rsidR="00CE6186" w:rsidRDefault="00C6561C">
          <w:pPr>
            <w:pStyle w:val="4B4B3368CA2F4C6AB9C5C87072BBAB2F"/>
          </w:pPr>
          <w:r w:rsidRPr="007C408E">
            <w:rPr>
              <w:rStyle w:val="PlaceholderText"/>
            </w:rPr>
            <w:t>[Abstract]</w:t>
          </w:r>
        </w:p>
      </w:docPartBody>
    </w:docPart>
    <w:docPart>
      <w:docPartPr>
        <w:name w:val="A9BE456617364A3C93C00F8A638404C1"/>
        <w:category>
          <w:name w:val="General"/>
          <w:gallery w:val="placeholder"/>
        </w:category>
        <w:types>
          <w:type w:val="bbPlcHdr"/>
        </w:types>
        <w:behaviors>
          <w:behavior w:val="content"/>
        </w:behaviors>
        <w:guid w:val="{221ECBF0-30BE-4111-9F6D-21EDA5A0B09A}"/>
      </w:docPartPr>
      <w:docPartBody>
        <w:p w:rsidR="00CE6186" w:rsidRDefault="00C6561C">
          <w:pPr>
            <w:pStyle w:val="A9BE456617364A3C93C00F8A638404C1"/>
          </w:pPr>
          <w:r w:rsidRPr="007C408E">
            <w:rPr>
              <w:rStyle w:val="PlaceholderText"/>
            </w:rPr>
            <w:t>[Abstract]</w:t>
          </w:r>
        </w:p>
      </w:docPartBody>
    </w:docPart>
    <w:docPart>
      <w:docPartPr>
        <w:name w:val="685F2FA772A34117BA13E10EF14A23B9"/>
        <w:category>
          <w:name w:val="General"/>
          <w:gallery w:val="placeholder"/>
        </w:category>
        <w:types>
          <w:type w:val="bbPlcHdr"/>
        </w:types>
        <w:behaviors>
          <w:behavior w:val="content"/>
        </w:behaviors>
        <w:guid w:val="{1500A8F8-D0DC-4E54-8F44-FF9CB63FD2B6}"/>
      </w:docPartPr>
      <w:docPartBody>
        <w:p w:rsidR="00CE6186" w:rsidRDefault="00C6561C">
          <w:pPr>
            <w:pStyle w:val="685F2FA772A34117BA13E10EF14A23B9"/>
          </w:pPr>
          <w:r w:rsidRPr="007C408E">
            <w:rPr>
              <w:rStyle w:val="PlaceholderText"/>
            </w:rPr>
            <w:t>[Abstract]</w:t>
          </w:r>
        </w:p>
      </w:docPartBody>
    </w:docPart>
    <w:docPart>
      <w:docPartPr>
        <w:name w:val="A567E09ED40343EAB8CDE5FD87B1DCB0"/>
        <w:category>
          <w:name w:val="General"/>
          <w:gallery w:val="placeholder"/>
        </w:category>
        <w:types>
          <w:type w:val="bbPlcHdr"/>
        </w:types>
        <w:behaviors>
          <w:behavior w:val="content"/>
        </w:behaviors>
        <w:guid w:val="{9EA4618B-E290-4F7A-BCFF-625711E269CA}"/>
      </w:docPartPr>
      <w:docPartBody>
        <w:p w:rsidR="00CE6186" w:rsidRDefault="00C6561C">
          <w:pPr>
            <w:pStyle w:val="A567E09ED40343EAB8CDE5FD87B1DCB0"/>
          </w:pPr>
          <w:r w:rsidRPr="007C408E">
            <w:rPr>
              <w:rStyle w:val="PlaceholderText"/>
            </w:rPr>
            <w:t>[Abstract]</w:t>
          </w:r>
        </w:p>
      </w:docPartBody>
    </w:docPart>
    <w:docPart>
      <w:docPartPr>
        <w:name w:val="0D55C9698BBA439FB4BEB33727F8BC17"/>
        <w:category>
          <w:name w:val="General"/>
          <w:gallery w:val="placeholder"/>
        </w:category>
        <w:types>
          <w:type w:val="bbPlcHdr"/>
        </w:types>
        <w:behaviors>
          <w:behavior w:val="content"/>
        </w:behaviors>
        <w:guid w:val="{38D958F9-0343-47E5-BE2F-AD55D41ED651}"/>
      </w:docPartPr>
      <w:docPartBody>
        <w:p w:rsidR="00CE6186" w:rsidRDefault="00C6561C">
          <w:pPr>
            <w:pStyle w:val="0D55C9698BBA439FB4BEB33727F8BC17"/>
          </w:pPr>
          <w:r w:rsidRPr="007C408E">
            <w:rPr>
              <w:rStyle w:val="PlaceholderText"/>
            </w:rPr>
            <w:t>[Abstract]</w:t>
          </w:r>
        </w:p>
      </w:docPartBody>
    </w:docPart>
    <w:docPart>
      <w:docPartPr>
        <w:name w:val="78150C1552F847289EC7C2EE7C83295F"/>
        <w:category>
          <w:name w:val="General"/>
          <w:gallery w:val="placeholder"/>
        </w:category>
        <w:types>
          <w:type w:val="bbPlcHdr"/>
        </w:types>
        <w:behaviors>
          <w:behavior w:val="content"/>
        </w:behaviors>
        <w:guid w:val="{FEF3FBEB-7FBE-41E4-B662-0693D87F2E35}"/>
      </w:docPartPr>
      <w:docPartBody>
        <w:p w:rsidR="00CE6186" w:rsidRDefault="00C6561C">
          <w:pPr>
            <w:pStyle w:val="78150C1552F847289EC7C2EE7C83295F"/>
          </w:pPr>
          <w:r w:rsidRPr="007C408E">
            <w:rPr>
              <w:rStyle w:val="PlaceholderText"/>
            </w:rPr>
            <w:t>[Abstract]</w:t>
          </w:r>
        </w:p>
      </w:docPartBody>
    </w:docPart>
    <w:docPart>
      <w:docPartPr>
        <w:name w:val="2A88160560E64FD5BA6341E536053407"/>
        <w:category>
          <w:name w:val="General"/>
          <w:gallery w:val="placeholder"/>
        </w:category>
        <w:types>
          <w:type w:val="bbPlcHdr"/>
        </w:types>
        <w:behaviors>
          <w:behavior w:val="content"/>
        </w:behaviors>
        <w:guid w:val="{60FBB901-B0A3-4207-A2BF-7293731FA95B}"/>
      </w:docPartPr>
      <w:docPartBody>
        <w:p w:rsidR="00CE6186" w:rsidRDefault="00C6561C">
          <w:pPr>
            <w:pStyle w:val="2A88160560E64FD5BA6341E536053407"/>
          </w:pPr>
          <w:r w:rsidRPr="007C408E">
            <w:rPr>
              <w:rStyle w:val="PlaceholderText"/>
            </w:rPr>
            <w:t>[Abstract]</w:t>
          </w:r>
        </w:p>
      </w:docPartBody>
    </w:docPart>
    <w:docPart>
      <w:docPartPr>
        <w:name w:val="0D1D1B66064D42028F02063D3388627B"/>
        <w:category>
          <w:name w:val="General"/>
          <w:gallery w:val="placeholder"/>
        </w:category>
        <w:types>
          <w:type w:val="bbPlcHdr"/>
        </w:types>
        <w:behaviors>
          <w:behavior w:val="content"/>
        </w:behaviors>
        <w:guid w:val="{4D7D1601-EE0F-4A01-A12D-96AA833C8628}"/>
      </w:docPartPr>
      <w:docPartBody>
        <w:p w:rsidR="00CE6186" w:rsidRDefault="00C6561C">
          <w:pPr>
            <w:pStyle w:val="0D1D1B66064D42028F02063D3388627B"/>
          </w:pPr>
          <w:r w:rsidRPr="007C408E">
            <w:rPr>
              <w:rStyle w:val="PlaceholderText"/>
            </w:rPr>
            <w:t>[Abstract]</w:t>
          </w:r>
        </w:p>
      </w:docPartBody>
    </w:docPart>
    <w:docPart>
      <w:docPartPr>
        <w:name w:val="5987DA5EE7874D8D9A8ED4DF33D2F95D"/>
        <w:category>
          <w:name w:val="General"/>
          <w:gallery w:val="placeholder"/>
        </w:category>
        <w:types>
          <w:type w:val="bbPlcHdr"/>
        </w:types>
        <w:behaviors>
          <w:behavior w:val="content"/>
        </w:behaviors>
        <w:guid w:val="{BF3CE613-9364-415C-884C-03463975F1A6}"/>
      </w:docPartPr>
      <w:docPartBody>
        <w:p w:rsidR="00CE6186" w:rsidRDefault="00C6561C">
          <w:pPr>
            <w:pStyle w:val="5987DA5EE7874D8D9A8ED4DF33D2F95D"/>
          </w:pPr>
          <w:r w:rsidRPr="007C408E">
            <w:rPr>
              <w:rStyle w:val="PlaceholderText"/>
            </w:rPr>
            <w:t>[Abstract]</w:t>
          </w:r>
        </w:p>
      </w:docPartBody>
    </w:docPart>
    <w:docPart>
      <w:docPartPr>
        <w:name w:val="A74D924AF2E1423EAA5998AD73257284"/>
        <w:category>
          <w:name w:val="General"/>
          <w:gallery w:val="placeholder"/>
        </w:category>
        <w:types>
          <w:type w:val="bbPlcHdr"/>
        </w:types>
        <w:behaviors>
          <w:behavior w:val="content"/>
        </w:behaviors>
        <w:guid w:val="{408288DE-2BC6-46B9-A80D-39975788040A}"/>
      </w:docPartPr>
      <w:docPartBody>
        <w:p w:rsidR="00CE6186" w:rsidRDefault="00C6561C">
          <w:pPr>
            <w:pStyle w:val="A74D924AF2E1423EAA5998AD73257284"/>
          </w:pPr>
          <w:r w:rsidRPr="007C408E">
            <w:rPr>
              <w:rStyle w:val="PlaceholderText"/>
            </w:rPr>
            <w:t>[Abstract]</w:t>
          </w:r>
        </w:p>
      </w:docPartBody>
    </w:docPart>
    <w:docPart>
      <w:docPartPr>
        <w:name w:val="D46F239A040A49178CD1E0AF2C14DE23"/>
        <w:category>
          <w:name w:val="General"/>
          <w:gallery w:val="placeholder"/>
        </w:category>
        <w:types>
          <w:type w:val="bbPlcHdr"/>
        </w:types>
        <w:behaviors>
          <w:behavior w:val="content"/>
        </w:behaviors>
        <w:guid w:val="{C2F001B0-487A-428E-9DF0-24ED1D4326C9}"/>
      </w:docPartPr>
      <w:docPartBody>
        <w:p w:rsidR="00CE6186" w:rsidRDefault="00C6561C">
          <w:pPr>
            <w:pStyle w:val="D46F239A040A49178CD1E0AF2C14DE23"/>
          </w:pPr>
          <w:r w:rsidRPr="007C408E">
            <w:rPr>
              <w:rStyle w:val="PlaceholderText"/>
            </w:rPr>
            <w:t>[Abstract]</w:t>
          </w:r>
        </w:p>
      </w:docPartBody>
    </w:docPart>
    <w:docPart>
      <w:docPartPr>
        <w:name w:val="DCB8B928E31E4726A1AB720B82532B63"/>
        <w:category>
          <w:name w:val="General"/>
          <w:gallery w:val="placeholder"/>
        </w:category>
        <w:types>
          <w:type w:val="bbPlcHdr"/>
        </w:types>
        <w:behaviors>
          <w:behavior w:val="content"/>
        </w:behaviors>
        <w:guid w:val="{EEB5C2C6-2D5F-4134-A711-640071E23DAE}"/>
      </w:docPartPr>
      <w:docPartBody>
        <w:p w:rsidR="00CE6186" w:rsidRDefault="00C6561C">
          <w:pPr>
            <w:pStyle w:val="DCB8B928E31E4726A1AB720B82532B63"/>
          </w:pPr>
          <w:r w:rsidRPr="007C408E">
            <w:rPr>
              <w:rStyle w:val="PlaceholderText"/>
            </w:rPr>
            <w:t>[Abstract]</w:t>
          </w:r>
        </w:p>
      </w:docPartBody>
    </w:docPart>
    <w:docPart>
      <w:docPartPr>
        <w:name w:val="9F11AAB6D3D44D65AB0F221A6F61B6A3"/>
        <w:category>
          <w:name w:val="General"/>
          <w:gallery w:val="placeholder"/>
        </w:category>
        <w:types>
          <w:type w:val="bbPlcHdr"/>
        </w:types>
        <w:behaviors>
          <w:behavior w:val="content"/>
        </w:behaviors>
        <w:guid w:val="{9DFE9BAE-697E-4CFE-8C50-CB26F3FE191E}"/>
      </w:docPartPr>
      <w:docPartBody>
        <w:p w:rsidR="00CE6186" w:rsidRDefault="00C6561C">
          <w:pPr>
            <w:pStyle w:val="9F11AAB6D3D44D65AB0F221A6F61B6A3"/>
          </w:pPr>
          <w:r w:rsidRPr="007C408E">
            <w:rPr>
              <w:rStyle w:val="PlaceholderText"/>
            </w:rPr>
            <w:t>[Abstract]</w:t>
          </w:r>
        </w:p>
      </w:docPartBody>
    </w:docPart>
    <w:docPart>
      <w:docPartPr>
        <w:name w:val="6A727EC394B34262BF5AA001A190FD55"/>
        <w:category>
          <w:name w:val="General"/>
          <w:gallery w:val="placeholder"/>
        </w:category>
        <w:types>
          <w:type w:val="bbPlcHdr"/>
        </w:types>
        <w:behaviors>
          <w:behavior w:val="content"/>
        </w:behaviors>
        <w:guid w:val="{AF705460-CB79-4238-BBF4-7D7EEED38D09}"/>
      </w:docPartPr>
      <w:docPartBody>
        <w:p w:rsidR="00CE6186" w:rsidRDefault="00C6561C">
          <w:pPr>
            <w:pStyle w:val="6A727EC394B34262BF5AA001A190FD55"/>
          </w:pPr>
          <w:r w:rsidRPr="007C408E">
            <w:rPr>
              <w:rStyle w:val="PlaceholderText"/>
            </w:rPr>
            <w:t>[Abstract]</w:t>
          </w:r>
        </w:p>
      </w:docPartBody>
    </w:docPart>
    <w:docPart>
      <w:docPartPr>
        <w:name w:val="4365FC507A5E41208313B7FF2AE2C9A9"/>
        <w:category>
          <w:name w:val="General"/>
          <w:gallery w:val="placeholder"/>
        </w:category>
        <w:types>
          <w:type w:val="bbPlcHdr"/>
        </w:types>
        <w:behaviors>
          <w:behavior w:val="content"/>
        </w:behaviors>
        <w:guid w:val="{B18C1194-E09F-40B2-BF53-F0B3705D2E5C}"/>
      </w:docPartPr>
      <w:docPartBody>
        <w:p w:rsidR="00CE6186" w:rsidRDefault="00C6561C">
          <w:pPr>
            <w:pStyle w:val="4365FC507A5E41208313B7FF2AE2C9A9"/>
          </w:pPr>
          <w:r w:rsidRPr="007C408E">
            <w:rPr>
              <w:rStyle w:val="PlaceholderText"/>
            </w:rPr>
            <w:t>[Abstract]</w:t>
          </w:r>
        </w:p>
      </w:docPartBody>
    </w:docPart>
    <w:docPart>
      <w:docPartPr>
        <w:name w:val="571D1738C41841358EBC5DE79C9BD9A4"/>
        <w:category>
          <w:name w:val="General"/>
          <w:gallery w:val="placeholder"/>
        </w:category>
        <w:types>
          <w:type w:val="bbPlcHdr"/>
        </w:types>
        <w:behaviors>
          <w:behavior w:val="content"/>
        </w:behaviors>
        <w:guid w:val="{1EE93C62-C70E-4696-B452-B4DE192D88EA}"/>
      </w:docPartPr>
      <w:docPartBody>
        <w:p w:rsidR="00CE6186" w:rsidRDefault="00C6561C">
          <w:pPr>
            <w:pStyle w:val="571D1738C41841358EBC5DE79C9BD9A4"/>
          </w:pPr>
          <w:r w:rsidRPr="007C408E">
            <w:rPr>
              <w:rStyle w:val="PlaceholderText"/>
            </w:rPr>
            <w:t>[Abstract]</w:t>
          </w:r>
        </w:p>
      </w:docPartBody>
    </w:docPart>
    <w:docPart>
      <w:docPartPr>
        <w:name w:val="09A7842B4426410F81E7EA2C96893F48"/>
        <w:category>
          <w:name w:val="General"/>
          <w:gallery w:val="placeholder"/>
        </w:category>
        <w:types>
          <w:type w:val="bbPlcHdr"/>
        </w:types>
        <w:behaviors>
          <w:behavior w:val="content"/>
        </w:behaviors>
        <w:guid w:val="{1FDD15C9-4F6A-417C-8E27-CFEE8758E63A}"/>
      </w:docPartPr>
      <w:docPartBody>
        <w:p w:rsidR="00CE6186" w:rsidRDefault="00C6561C">
          <w:pPr>
            <w:pStyle w:val="09A7842B4426410F81E7EA2C96893F48"/>
          </w:pPr>
          <w:r w:rsidRPr="007C408E">
            <w:rPr>
              <w:rStyle w:val="PlaceholderText"/>
            </w:rPr>
            <w:t>[Abstract]</w:t>
          </w:r>
        </w:p>
      </w:docPartBody>
    </w:docPart>
    <w:docPart>
      <w:docPartPr>
        <w:name w:val="CFDD188EB98C42FA98C59D564B252BAA"/>
        <w:category>
          <w:name w:val="General"/>
          <w:gallery w:val="placeholder"/>
        </w:category>
        <w:types>
          <w:type w:val="bbPlcHdr"/>
        </w:types>
        <w:behaviors>
          <w:behavior w:val="content"/>
        </w:behaviors>
        <w:guid w:val="{CF5263D8-AF50-408B-BE7D-6B34C3F7278C}"/>
      </w:docPartPr>
      <w:docPartBody>
        <w:p w:rsidR="00CE6186" w:rsidRDefault="00C6561C">
          <w:pPr>
            <w:pStyle w:val="CFDD188EB98C42FA98C59D564B252BAA"/>
          </w:pPr>
          <w:r w:rsidRPr="007C408E">
            <w:rPr>
              <w:rStyle w:val="PlaceholderText"/>
            </w:rPr>
            <w:t>[Abstract]</w:t>
          </w:r>
        </w:p>
      </w:docPartBody>
    </w:docPart>
    <w:docPart>
      <w:docPartPr>
        <w:name w:val="AE432623D6704DFA8FF4B05EDD3DFB01"/>
        <w:category>
          <w:name w:val="General"/>
          <w:gallery w:val="placeholder"/>
        </w:category>
        <w:types>
          <w:type w:val="bbPlcHdr"/>
        </w:types>
        <w:behaviors>
          <w:behavior w:val="content"/>
        </w:behaviors>
        <w:guid w:val="{3CEC876C-D8E0-4B30-B931-44EE606FF1C3}"/>
      </w:docPartPr>
      <w:docPartBody>
        <w:p w:rsidR="00CE6186" w:rsidRDefault="00C6561C">
          <w:pPr>
            <w:pStyle w:val="AE432623D6704DFA8FF4B05EDD3DFB01"/>
          </w:pPr>
          <w:r w:rsidRPr="007C408E">
            <w:rPr>
              <w:rStyle w:val="PlaceholderText"/>
            </w:rPr>
            <w:t>[Abstract]</w:t>
          </w:r>
        </w:p>
      </w:docPartBody>
    </w:docPart>
    <w:docPart>
      <w:docPartPr>
        <w:name w:val="A78973AFA59940FEB039F058C5BA6768"/>
        <w:category>
          <w:name w:val="General"/>
          <w:gallery w:val="placeholder"/>
        </w:category>
        <w:types>
          <w:type w:val="bbPlcHdr"/>
        </w:types>
        <w:behaviors>
          <w:behavior w:val="content"/>
        </w:behaviors>
        <w:guid w:val="{4857452A-0559-43BB-9344-B0A34D431F3F}"/>
      </w:docPartPr>
      <w:docPartBody>
        <w:p w:rsidR="00CE6186" w:rsidRDefault="00C6561C">
          <w:pPr>
            <w:pStyle w:val="A78973AFA59940FEB039F058C5BA6768"/>
          </w:pPr>
          <w:r w:rsidRPr="007C408E">
            <w:rPr>
              <w:rStyle w:val="PlaceholderText"/>
            </w:rPr>
            <w:t>[Abstract]</w:t>
          </w:r>
        </w:p>
      </w:docPartBody>
    </w:docPart>
    <w:docPart>
      <w:docPartPr>
        <w:name w:val="050BD83B5B374E57A8CA614FA0A89A14"/>
        <w:category>
          <w:name w:val="General"/>
          <w:gallery w:val="placeholder"/>
        </w:category>
        <w:types>
          <w:type w:val="bbPlcHdr"/>
        </w:types>
        <w:behaviors>
          <w:behavior w:val="content"/>
        </w:behaviors>
        <w:guid w:val="{C1700572-FA4D-4DF1-80A2-2ECF8BAD7CDF}"/>
      </w:docPartPr>
      <w:docPartBody>
        <w:p w:rsidR="00CE6186" w:rsidRDefault="00C6561C">
          <w:pPr>
            <w:pStyle w:val="050BD83B5B374E57A8CA614FA0A89A14"/>
          </w:pPr>
          <w:r w:rsidRPr="007C408E">
            <w:rPr>
              <w:rStyle w:val="PlaceholderText"/>
            </w:rPr>
            <w:t>[Abstract]</w:t>
          </w:r>
        </w:p>
      </w:docPartBody>
    </w:docPart>
    <w:docPart>
      <w:docPartPr>
        <w:name w:val="FD435A169E1B4D2C8326430FE1F8DE53"/>
        <w:category>
          <w:name w:val="General"/>
          <w:gallery w:val="placeholder"/>
        </w:category>
        <w:types>
          <w:type w:val="bbPlcHdr"/>
        </w:types>
        <w:behaviors>
          <w:behavior w:val="content"/>
        </w:behaviors>
        <w:guid w:val="{3D18BDFB-2652-40D0-810F-33D4FE0405EF}"/>
      </w:docPartPr>
      <w:docPartBody>
        <w:p w:rsidR="00CE6186" w:rsidRDefault="00C6561C">
          <w:pPr>
            <w:pStyle w:val="FD435A169E1B4D2C8326430FE1F8DE53"/>
          </w:pPr>
          <w:r w:rsidRPr="007C408E">
            <w:rPr>
              <w:rStyle w:val="PlaceholderText"/>
            </w:rPr>
            <w:t>[Abstract]</w:t>
          </w:r>
        </w:p>
      </w:docPartBody>
    </w:docPart>
    <w:docPart>
      <w:docPartPr>
        <w:name w:val="EF3D5BBE13A046589CD6C6A80FEBA888"/>
        <w:category>
          <w:name w:val="General"/>
          <w:gallery w:val="placeholder"/>
        </w:category>
        <w:types>
          <w:type w:val="bbPlcHdr"/>
        </w:types>
        <w:behaviors>
          <w:behavior w:val="content"/>
        </w:behaviors>
        <w:guid w:val="{D6B0D72B-BC52-4F87-B092-711E84597354}"/>
      </w:docPartPr>
      <w:docPartBody>
        <w:p w:rsidR="00CE6186" w:rsidRDefault="00C6561C">
          <w:pPr>
            <w:pStyle w:val="EF3D5BBE13A046589CD6C6A80FEBA888"/>
          </w:pPr>
          <w:r w:rsidRPr="007C408E">
            <w:rPr>
              <w:rStyle w:val="PlaceholderText"/>
            </w:rPr>
            <w:t>[Abstract]</w:t>
          </w:r>
        </w:p>
      </w:docPartBody>
    </w:docPart>
    <w:docPart>
      <w:docPartPr>
        <w:name w:val="E334694C164B4BD7A262026FCA5715C7"/>
        <w:category>
          <w:name w:val="General"/>
          <w:gallery w:val="placeholder"/>
        </w:category>
        <w:types>
          <w:type w:val="bbPlcHdr"/>
        </w:types>
        <w:behaviors>
          <w:behavior w:val="content"/>
        </w:behaviors>
        <w:guid w:val="{3FCA699B-362A-4AE8-BDAF-07423F31CB1B}"/>
      </w:docPartPr>
      <w:docPartBody>
        <w:p w:rsidR="00CE6186" w:rsidRDefault="00C6561C">
          <w:pPr>
            <w:pStyle w:val="E334694C164B4BD7A262026FCA5715C7"/>
          </w:pPr>
          <w:r w:rsidRPr="007C408E">
            <w:rPr>
              <w:rStyle w:val="PlaceholderText"/>
            </w:rPr>
            <w:t>[Abstract]</w:t>
          </w:r>
        </w:p>
      </w:docPartBody>
    </w:docPart>
    <w:docPart>
      <w:docPartPr>
        <w:name w:val="4BC29496547346C0B49C01E8A1BAAEA7"/>
        <w:category>
          <w:name w:val="General"/>
          <w:gallery w:val="placeholder"/>
        </w:category>
        <w:types>
          <w:type w:val="bbPlcHdr"/>
        </w:types>
        <w:behaviors>
          <w:behavior w:val="content"/>
        </w:behaviors>
        <w:guid w:val="{7C94FE61-567C-4927-81FF-856236B49AD5}"/>
      </w:docPartPr>
      <w:docPartBody>
        <w:p w:rsidR="00CE6186" w:rsidRDefault="00C6561C">
          <w:pPr>
            <w:pStyle w:val="4BC29496547346C0B49C01E8A1BAAEA7"/>
          </w:pPr>
          <w:r w:rsidRPr="007C408E">
            <w:rPr>
              <w:rStyle w:val="PlaceholderText"/>
            </w:rPr>
            <w:t>[Abstract]</w:t>
          </w:r>
        </w:p>
      </w:docPartBody>
    </w:docPart>
    <w:docPart>
      <w:docPartPr>
        <w:name w:val="296FEE674C6244B9872A44EAE8470CA9"/>
        <w:category>
          <w:name w:val="General"/>
          <w:gallery w:val="placeholder"/>
        </w:category>
        <w:types>
          <w:type w:val="bbPlcHdr"/>
        </w:types>
        <w:behaviors>
          <w:behavior w:val="content"/>
        </w:behaviors>
        <w:guid w:val="{1B62DACB-EADE-4BBE-B5FD-810EE3F77558}"/>
      </w:docPartPr>
      <w:docPartBody>
        <w:p w:rsidR="00CE6186" w:rsidRDefault="00C6561C">
          <w:pPr>
            <w:pStyle w:val="296FEE674C6244B9872A44EAE8470CA9"/>
          </w:pPr>
          <w:r w:rsidRPr="007C408E">
            <w:rPr>
              <w:rStyle w:val="PlaceholderText"/>
            </w:rPr>
            <w:t>[Abstract]</w:t>
          </w:r>
        </w:p>
      </w:docPartBody>
    </w:docPart>
    <w:docPart>
      <w:docPartPr>
        <w:name w:val="C6D1E442A13D4558BC7C8D66E272C1A8"/>
        <w:category>
          <w:name w:val="General"/>
          <w:gallery w:val="placeholder"/>
        </w:category>
        <w:types>
          <w:type w:val="bbPlcHdr"/>
        </w:types>
        <w:behaviors>
          <w:behavior w:val="content"/>
        </w:behaviors>
        <w:guid w:val="{6C36772D-EE96-494D-AFA3-12EC1E482AE6}"/>
      </w:docPartPr>
      <w:docPartBody>
        <w:p w:rsidR="00CE6186" w:rsidRDefault="00C6561C">
          <w:pPr>
            <w:pStyle w:val="C6D1E442A13D4558BC7C8D66E272C1A8"/>
          </w:pPr>
          <w:r w:rsidRPr="007C408E">
            <w:rPr>
              <w:rStyle w:val="PlaceholderText"/>
            </w:rPr>
            <w:t>[Author]</w:t>
          </w:r>
        </w:p>
      </w:docPartBody>
    </w:docPart>
    <w:docPart>
      <w:docPartPr>
        <w:name w:val="5159BB00EA474F4EA75916252151AFBD"/>
        <w:category>
          <w:name w:val="General"/>
          <w:gallery w:val="placeholder"/>
        </w:category>
        <w:types>
          <w:type w:val="bbPlcHdr"/>
        </w:types>
        <w:behaviors>
          <w:behavior w:val="content"/>
        </w:behaviors>
        <w:guid w:val="{2D049CD2-12E7-4A22-ADE5-9C5BFBEA3660}"/>
      </w:docPartPr>
      <w:docPartBody>
        <w:p w:rsidR="00CE6186" w:rsidRDefault="00C6561C">
          <w:pPr>
            <w:pStyle w:val="5159BB00EA474F4EA75916252151AFBD"/>
          </w:pPr>
          <w:r w:rsidRPr="007C408E">
            <w:rPr>
              <w:rStyle w:val="PlaceholderText"/>
            </w:rPr>
            <w:t>[Author]</w:t>
          </w:r>
        </w:p>
      </w:docPartBody>
    </w:docPart>
    <w:docPart>
      <w:docPartPr>
        <w:name w:val="775F2000081541C89E5A5E960812167B"/>
        <w:category>
          <w:name w:val="General"/>
          <w:gallery w:val="placeholder"/>
        </w:category>
        <w:types>
          <w:type w:val="bbPlcHdr"/>
        </w:types>
        <w:behaviors>
          <w:behavior w:val="content"/>
        </w:behaviors>
        <w:guid w:val="{E764867A-7FDD-4B0C-9285-3653F05F5C70}"/>
      </w:docPartPr>
      <w:docPartBody>
        <w:p w:rsidR="00CE6186" w:rsidRDefault="00C6561C">
          <w:pPr>
            <w:pStyle w:val="775F2000081541C89E5A5E960812167B"/>
          </w:pPr>
          <w:r w:rsidRPr="007C408E">
            <w:rPr>
              <w:rStyle w:val="PlaceholderText"/>
            </w:rPr>
            <w:t>[Author]</w:t>
          </w:r>
        </w:p>
      </w:docPartBody>
    </w:docPart>
    <w:docPart>
      <w:docPartPr>
        <w:name w:val="858F158D610F4CDB997856361889D93A"/>
        <w:category>
          <w:name w:val="General"/>
          <w:gallery w:val="placeholder"/>
        </w:category>
        <w:types>
          <w:type w:val="bbPlcHdr"/>
        </w:types>
        <w:behaviors>
          <w:behavior w:val="content"/>
        </w:behaviors>
        <w:guid w:val="{32A80A86-25E8-45EB-AC63-E0BB3FBD9962}"/>
      </w:docPartPr>
      <w:docPartBody>
        <w:p w:rsidR="00CE6186" w:rsidRDefault="00C6561C">
          <w:pPr>
            <w:pStyle w:val="858F158D610F4CDB997856361889D93A"/>
          </w:pPr>
          <w:r w:rsidRPr="007C408E">
            <w:rPr>
              <w:rStyle w:val="PlaceholderText"/>
            </w:rPr>
            <w:t>[Author]</w:t>
          </w:r>
        </w:p>
      </w:docPartBody>
    </w:docPart>
    <w:docPart>
      <w:docPartPr>
        <w:name w:val="9F94AA44CCE34F498AA6BCF327B5F178"/>
        <w:category>
          <w:name w:val="General"/>
          <w:gallery w:val="placeholder"/>
        </w:category>
        <w:types>
          <w:type w:val="bbPlcHdr"/>
        </w:types>
        <w:behaviors>
          <w:behavior w:val="content"/>
        </w:behaviors>
        <w:guid w:val="{85E640C6-C0A5-4027-8468-B56E44B7C03B}"/>
      </w:docPartPr>
      <w:docPartBody>
        <w:p w:rsidR="00CE6186" w:rsidRDefault="00C6561C">
          <w:pPr>
            <w:pStyle w:val="9F94AA44CCE34F498AA6BCF327B5F178"/>
          </w:pPr>
          <w:r w:rsidRPr="007C408E">
            <w:rPr>
              <w:rStyle w:val="PlaceholderText"/>
            </w:rPr>
            <w:t>[Author]</w:t>
          </w:r>
        </w:p>
      </w:docPartBody>
    </w:docPart>
    <w:docPart>
      <w:docPartPr>
        <w:name w:val="8288C6A63B6645ABBFDA6024EF31AC0B"/>
        <w:category>
          <w:name w:val="General"/>
          <w:gallery w:val="placeholder"/>
        </w:category>
        <w:types>
          <w:type w:val="bbPlcHdr"/>
        </w:types>
        <w:behaviors>
          <w:behavior w:val="content"/>
        </w:behaviors>
        <w:guid w:val="{8BEAB94E-2AFD-4C53-B338-A2D9EB65DA71}"/>
      </w:docPartPr>
      <w:docPartBody>
        <w:p w:rsidR="00CE6186" w:rsidRDefault="00C6561C">
          <w:pPr>
            <w:pStyle w:val="8288C6A63B6645ABBFDA6024EF31AC0B"/>
          </w:pPr>
          <w:r w:rsidRPr="007C408E">
            <w:rPr>
              <w:rStyle w:val="PlaceholderText"/>
            </w:rPr>
            <w:t>[Abstract]</w:t>
          </w:r>
        </w:p>
      </w:docPartBody>
    </w:docPart>
    <w:docPart>
      <w:docPartPr>
        <w:name w:val="C71321821A644CD8A0A977F25A557A82"/>
        <w:category>
          <w:name w:val="General"/>
          <w:gallery w:val="placeholder"/>
        </w:category>
        <w:types>
          <w:type w:val="bbPlcHdr"/>
        </w:types>
        <w:behaviors>
          <w:behavior w:val="content"/>
        </w:behaviors>
        <w:guid w:val="{EDD20D2D-D545-49CC-9E31-C8532DC770BC}"/>
      </w:docPartPr>
      <w:docPartBody>
        <w:p w:rsidR="00CE6186" w:rsidRDefault="00C6561C">
          <w:pPr>
            <w:pStyle w:val="C71321821A644CD8A0A977F25A557A82"/>
          </w:pPr>
          <w:r w:rsidRPr="007C408E">
            <w:rPr>
              <w:rStyle w:val="PlaceholderText"/>
            </w:rPr>
            <w:t>[Abstract]</w:t>
          </w:r>
        </w:p>
      </w:docPartBody>
    </w:docPart>
    <w:docPart>
      <w:docPartPr>
        <w:name w:val="75D6004459E348CF93466704E3E2B4EF"/>
        <w:category>
          <w:name w:val="General"/>
          <w:gallery w:val="placeholder"/>
        </w:category>
        <w:types>
          <w:type w:val="bbPlcHdr"/>
        </w:types>
        <w:behaviors>
          <w:behavior w:val="content"/>
        </w:behaviors>
        <w:guid w:val="{321DF0A4-D0BB-4B6C-89D9-B88B4059C2AD}"/>
      </w:docPartPr>
      <w:docPartBody>
        <w:p w:rsidR="00CE6186" w:rsidRDefault="00C6561C">
          <w:pPr>
            <w:pStyle w:val="75D6004459E348CF93466704E3E2B4EF"/>
          </w:pPr>
          <w:r w:rsidRPr="007C408E">
            <w:rPr>
              <w:rStyle w:val="PlaceholderText"/>
            </w:rPr>
            <w:t>[Abstract]</w:t>
          </w:r>
        </w:p>
      </w:docPartBody>
    </w:docPart>
    <w:docPart>
      <w:docPartPr>
        <w:name w:val="A56E97B3042E4A3EB66FA3741E9180F1"/>
        <w:category>
          <w:name w:val="General"/>
          <w:gallery w:val="placeholder"/>
        </w:category>
        <w:types>
          <w:type w:val="bbPlcHdr"/>
        </w:types>
        <w:behaviors>
          <w:behavior w:val="content"/>
        </w:behaviors>
        <w:guid w:val="{89178C4A-BC07-44A3-900E-29BE1C575A68}"/>
      </w:docPartPr>
      <w:docPartBody>
        <w:p w:rsidR="00CE6186" w:rsidRDefault="00C6561C">
          <w:pPr>
            <w:pStyle w:val="A56E97B3042E4A3EB66FA3741E9180F1"/>
          </w:pPr>
          <w:r w:rsidRPr="007C408E">
            <w:rPr>
              <w:rStyle w:val="PlaceholderText"/>
            </w:rPr>
            <w:t>[Abstract]</w:t>
          </w:r>
        </w:p>
      </w:docPartBody>
    </w:docPart>
    <w:docPart>
      <w:docPartPr>
        <w:name w:val="43F3E19B1E16491895B64AA54002A69A"/>
        <w:category>
          <w:name w:val="General"/>
          <w:gallery w:val="placeholder"/>
        </w:category>
        <w:types>
          <w:type w:val="bbPlcHdr"/>
        </w:types>
        <w:behaviors>
          <w:behavior w:val="content"/>
        </w:behaviors>
        <w:guid w:val="{B0D5EE8A-0481-4E5B-BF77-304BD357D4C1}"/>
      </w:docPartPr>
      <w:docPartBody>
        <w:p w:rsidR="00CE6186" w:rsidRDefault="00C6561C">
          <w:pPr>
            <w:pStyle w:val="43F3E19B1E16491895B64AA54002A69A"/>
          </w:pPr>
          <w:r w:rsidRPr="007C408E">
            <w:rPr>
              <w:rStyle w:val="PlaceholderText"/>
            </w:rPr>
            <w:t>[Abstract]</w:t>
          </w:r>
        </w:p>
      </w:docPartBody>
    </w:docPart>
    <w:docPart>
      <w:docPartPr>
        <w:name w:val="AC4A0C2446364519914830E5325DC3DB"/>
        <w:category>
          <w:name w:val="General"/>
          <w:gallery w:val="placeholder"/>
        </w:category>
        <w:types>
          <w:type w:val="bbPlcHdr"/>
        </w:types>
        <w:behaviors>
          <w:behavior w:val="content"/>
        </w:behaviors>
        <w:guid w:val="{3A7B2229-DD1F-4A1D-8538-A57AB25292E5}"/>
      </w:docPartPr>
      <w:docPartBody>
        <w:p w:rsidR="00CE6186" w:rsidRDefault="00C6561C">
          <w:pPr>
            <w:pStyle w:val="AC4A0C2446364519914830E5325DC3DB"/>
          </w:pPr>
          <w:r w:rsidRPr="007C408E">
            <w:rPr>
              <w:rStyle w:val="PlaceholderText"/>
            </w:rPr>
            <w:t>[Abstract]</w:t>
          </w:r>
        </w:p>
      </w:docPartBody>
    </w:docPart>
    <w:docPart>
      <w:docPartPr>
        <w:name w:val="0F68B384532E4684B204DE9363A9AA63"/>
        <w:category>
          <w:name w:val="General"/>
          <w:gallery w:val="placeholder"/>
        </w:category>
        <w:types>
          <w:type w:val="bbPlcHdr"/>
        </w:types>
        <w:behaviors>
          <w:behavior w:val="content"/>
        </w:behaviors>
        <w:guid w:val="{A15BBB40-8438-4F29-9B93-C4D7652091C4}"/>
      </w:docPartPr>
      <w:docPartBody>
        <w:p w:rsidR="00CE6186" w:rsidRDefault="00C6561C">
          <w:pPr>
            <w:pStyle w:val="0F68B384532E4684B204DE9363A9AA63"/>
          </w:pPr>
          <w:r w:rsidRPr="007C408E">
            <w:rPr>
              <w:rStyle w:val="PlaceholderText"/>
            </w:rPr>
            <w:t>[Abstract]</w:t>
          </w:r>
        </w:p>
      </w:docPartBody>
    </w:docPart>
    <w:docPart>
      <w:docPartPr>
        <w:name w:val="B2C1F5EDF56F4C3CB5852F10B92BA8A7"/>
        <w:category>
          <w:name w:val="General"/>
          <w:gallery w:val="placeholder"/>
        </w:category>
        <w:types>
          <w:type w:val="bbPlcHdr"/>
        </w:types>
        <w:behaviors>
          <w:behavior w:val="content"/>
        </w:behaviors>
        <w:guid w:val="{A39F3FE0-F1B3-44F5-A228-74B3E5847ED8}"/>
      </w:docPartPr>
      <w:docPartBody>
        <w:p w:rsidR="00CE6186" w:rsidRDefault="00C6561C">
          <w:pPr>
            <w:pStyle w:val="B2C1F5EDF56F4C3CB5852F10B92BA8A7"/>
          </w:pPr>
          <w:r w:rsidRPr="007C408E">
            <w:rPr>
              <w:rStyle w:val="PlaceholderText"/>
            </w:rPr>
            <w:t>[Abstract]</w:t>
          </w:r>
        </w:p>
      </w:docPartBody>
    </w:docPart>
    <w:docPart>
      <w:docPartPr>
        <w:name w:val="C7050971F59240CA83840CC435E2F72C"/>
        <w:category>
          <w:name w:val="General"/>
          <w:gallery w:val="placeholder"/>
        </w:category>
        <w:types>
          <w:type w:val="bbPlcHdr"/>
        </w:types>
        <w:behaviors>
          <w:behavior w:val="content"/>
        </w:behaviors>
        <w:guid w:val="{00F45DED-CF29-4043-B9BA-AD732679CC9C}"/>
      </w:docPartPr>
      <w:docPartBody>
        <w:p w:rsidR="00CE6186" w:rsidRDefault="00C6561C">
          <w:pPr>
            <w:pStyle w:val="C7050971F59240CA83840CC435E2F72C"/>
          </w:pPr>
          <w:r w:rsidRPr="007C408E">
            <w:rPr>
              <w:rStyle w:val="PlaceholderText"/>
            </w:rPr>
            <w:t>[Abstract]</w:t>
          </w:r>
        </w:p>
      </w:docPartBody>
    </w:docPart>
    <w:docPart>
      <w:docPartPr>
        <w:name w:val="967938EAF6F0404A8218FDCF41E7623C"/>
        <w:category>
          <w:name w:val="General"/>
          <w:gallery w:val="placeholder"/>
        </w:category>
        <w:types>
          <w:type w:val="bbPlcHdr"/>
        </w:types>
        <w:behaviors>
          <w:behavior w:val="content"/>
        </w:behaviors>
        <w:guid w:val="{07C4C2E4-E032-4950-A777-A2D78E8BC2F1}"/>
      </w:docPartPr>
      <w:docPartBody>
        <w:p w:rsidR="00CE6186" w:rsidRDefault="00C6561C">
          <w:pPr>
            <w:pStyle w:val="967938EAF6F0404A8218FDCF41E7623C"/>
          </w:pPr>
          <w:r w:rsidRPr="007C408E">
            <w:rPr>
              <w:rStyle w:val="PlaceholderText"/>
            </w:rPr>
            <w:t>[Abstract]</w:t>
          </w:r>
        </w:p>
      </w:docPartBody>
    </w:docPart>
    <w:docPart>
      <w:docPartPr>
        <w:name w:val="A08B189D3A5449C9910A928FD6B6D972"/>
        <w:category>
          <w:name w:val="General"/>
          <w:gallery w:val="placeholder"/>
        </w:category>
        <w:types>
          <w:type w:val="bbPlcHdr"/>
        </w:types>
        <w:behaviors>
          <w:behavior w:val="content"/>
        </w:behaviors>
        <w:guid w:val="{3F896C38-4544-45B0-B047-5BB4FF0F12F2}"/>
      </w:docPartPr>
      <w:docPartBody>
        <w:p w:rsidR="00CE6186" w:rsidRDefault="00C6561C">
          <w:pPr>
            <w:pStyle w:val="A08B189D3A5449C9910A928FD6B6D972"/>
          </w:pPr>
          <w:r w:rsidRPr="007C408E">
            <w:rPr>
              <w:rStyle w:val="PlaceholderText"/>
            </w:rPr>
            <w:t>[Abstract]</w:t>
          </w:r>
        </w:p>
      </w:docPartBody>
    </w:docPart>
    <w:docPart>
      <w:docPartPr>
        <w:name w:val="0B349708D47A4E9E9C4C2F4F7E47394F"/>
        <w:category>
          <w:name w:val="General"/>
          <w:gallery w:val="placeholder"/>
        </w:category>
        <w:types>
          <w:type w:val="bbPlcHdr"/>
        </w:types>
        <w:behaviors>
          <w:behavior w:val="content"/>
        </w:behaviors>
        <w:guid w:val="{18419A5F-1660-48F3-BDB9-B1EFB2EBBD14}"/>
      </w:docPartPr>
      <w:docPartBody>
        <w:p w:rsidR="00CE6186" w:rsidRDefault="00C6561C">
          <w:pPr>
            <w:pStyle w:val="0B349708D47A4E9E9C4C2F4F7E47394F"/>
          </w:pPr>
          <w:r w:rsidRPr="007C408E">
            <w:rPr>
              <w:rStyle w:val="PlaceholderText"/>
            </w:rPr>
            <w:t>[Abstract]</w:t>
          </w:r>
        </w:p>
      </w:docPartBody>
    </w:docPart>
    <w:docPart>
      <w:docPartPr>
        <w:name w:val="92694B7768B540AFBC6CD8DC23F1FE1C"/>
        <w:category>
          <w:name w:val="General"/>
          <w:gallery w:val="placeholder"/>
        </w:category>
        <w:types>
          <w:type w:val="bbPlcHdr"/>
        </w:types>
        <w:behaviors>
          <w:behavior w:val="content"/>
        </w:behaviors>
        <w:guid w:val="{E5B5E1BC-2C9E-48DF-B159-0811C6C4C9BA}"/>
      </w:docPartPr>
      <w:docPartBody>
        <w:p w:rsidR="00CE6186" w:rsidRDefault="00C6561C">
          <w:pPr>
            <w:pStyle w:val="92694B7768B540AFBC6CD8DC23F1FE1C"/>
          </w:pPr>
          <w:r w:rsidRPr="007C408E">
            <w:rPr>
              <w:rStyle w:val="PlaceholderText"/>
            </w:rPr>
            <w:t>[Abstract]</w:t>
          </w:r>
        </w:p>
      </w:docPartBody>
    </w:docPart>
    <w:docPart>
      <w:docPartPr>
        <w:name w:val="1894AF3E2EE14088938EF13D0E4E0808"/>
        <w:category>
          <w:name w:val="General"/>
          <w:gallery w:val="placeholder"/>
        </w:category>
        <w:types>
          <w:type w:val="bbPlcHdr"/>
        </w:types>
        <w:behaviors>
          <w:behavior w:val="content"/>
        </w:behaviors>
        <w:guid w:val="{83ACCEE2-17C1-423C-B2C3-587F8781EDCC}"/>
      </w:docPartPr>
      <w:docPartBody>
        <w:p w:rsidR="00CE6186" w:rsidRDefault="00C6561C">
          <w:pPr>
            <w:pStyle w:val="1894AF3E2EE14088938EF13D0E4E0808"/>
          </w:pPr>
          <w:r w:rsidRPr="007C408E">
            <w:rPr>
              <w:rStyle w:val="PlaceholderText"/>
            </w:rPr>
            <w:t>[Abstract]</w:t>
          </w:r>
        </w:p>
      </w:docPartBody>
    </w:docPart>
    <w:docPart>
      <w:docPartPr>
        <w:name w:val="C6A1122487E24A47A8FFAB28178D923C"/>
        <w:category>
          <w:name w:val="General"/>
          <w:gallery w:val="placeholder"/>
        </w:category>
        <w:types>
          <w:type w:val="bbPlcHdr"/>
        </w:types>
        <w:behaviors>
          <w:behavior w:val="content"/>
        </w:behaviors>
        <w:guid w:val="{875B8A14-D96E-4CDE-9133-149D3A30D4EC}"/>
      </w:docPartPr>
      <w:docPartBody>
        <w:p w:rsidR="00CE6186" w:rsidRDefault="00C6561C">
          <w:pPr>
            <w:pStyle w:val="C6A1122487E24A47A8FFAB28178D923C"/>
          </w:pPr>
          <w:r w:rsidRPr="007C408E">
            <w:rPr>
              <w:rStyle w:val="PlaceholderText"/>
            </w:rPr>
            <w:t>[Abstract]</w:t>
          </w:r>
        </w:p>
      </w:docPartBody>
    </w:docPart>
    <w:docPart>
      <w:docPartPr>
        <w:name w:val="61965BEF9A3F48368368C466A841F817"/>
        <w:category>
          <w:name w:val="General"/>
          <w:gallery w:val="placeholder"/>
        </w:category>
        <w:types>
          <w:type w:val="bbPlcHdr"/>
        </w:types>
        <w:behaviors>
          <w:behavior w:val="content"/>
        </w:behaviors>
        <w:guid w:val="{A85CE272-AB77-40A8-97D1-86EE37FDB2AF}"/>
      </w:docPartPr>
      <w:docPartBody>
        <w:p w:rsidR="00CE6186" w:rsidRDefault="00C6561C">
          <w:pPr>
            <w:pStyle w:val="61965BEF9A3F48368368C466A841F817"/>
          </w:pPr>
          <w:r w:rsidRPr="007C408E">
            <w:rPr>
              <w:rStyle w:val="PlaceholderText"/>
            </w:rPr>
            <w:t>[Abstract]</w:t>
          </w:r>
        </w:p>
      </w:docPartBody>
    </w:docPart>
    <w:docPart>
      <w:docPartPr>
        <w:name w:val="425DC8CCA8A54A26BBB68D51116B580E"/>
        <w:category>
          <w:name w:val="General"/>
          <w:gallery w:val="placeholder"/>
        </w:category>
        <w:types>
          <w:type w:val="bbPlcHdr"/>
        </w:types>
        <w:behaviors>
          <w:behavior w:val="content"/>
        </w:behaviors>
        <w:guid w:val="{6337376E-D5E7-4326-BCD0-F521B8BAFC35}"/>
      </w:docPartPr>
      <w:docPartBody>
        <w:p w:rsidR="00CE6186" w:rsidRDefault="00C6561C">
          <w:pPr>
            <w:pStyle w:val="425DC8CCA8A54A26BBB68D51116B580E"/>
          </w:pPr>
          <w:r w:rsidRPr="007C408E">
            <w:rPr>
              <w:rStyle w:val="PlaceholderText"/>
            </w:rPr>
            <w:t>[Abstract]</w:t>
          </w:r>
        </w:p>
      </w:docPartBody>
    </w:docPart>
    <w:docPart>
      <w:docPartPr>
        <w:name w:val="D394FD18EDB542988E0EF968945FE187"/>
        <w:category>
          <w:name w:val="General"/>
          <w:gallery w:val="placeholder"/>
        </w:category>
        <w:types>
          <w:type w:val="bbPlcHdr"/>
        </w:types>
        <w:behaviors>
          <w:behavior w:val="content"/>
        </w:behaviors>
        <w:guid w:val="{34F78023-BD33-448B-9BD6-7A583B1C1FA7}"/>
      </w:docPartPr>
      <w:docPartBody>
        <w:p w:rsidR="00CE6186" w:rsidRDefault="00C6561C">
          <w:pPr>
            <w:pStyle w:val="D394FD18EDB542988E0EF968945FE187"/>
          </w:pPr>
          <w:r w:rsidRPr="007C408E">
            <w:rPr>
              <w:rStyle w:val="PlaceholderText"/>
            </w:rPr>
            <w:t>[Abstract]</w:t>
          </w:r>
        </w:p>
      </w:docPartBody>
    </w:docPart>
    <w:docPart>
      <w:docPartPr>
        <w:name w:val="77590B11E97F465CB8B233908B978B1A"/>
        <w:category>
          <w:name w:val="General"/>
          <w:gallery w:val="placeholder"/>
        </w:category>
        <w:types>
          <w:type w:val="bbPlcHdr"/>
        </w:types>
        <w:behaviors>
          <w:behavior w:val="content"/>
        </w:behaviors>
        <w:guid w:val="{6215F0B1-24B9-49CA-B5FC-F0BBB92048FB}"/>
      </w:docPartPr>
      <w:docPartBody>
        <w:p w:rsidR="00CE6186" w:rsidRDefault="00C6561C">
          <w:pPr>
            <w:pStyle w:val="77590B11E97F465CB8B233908B978B1A"/>
          </w:pPr>
          <w:r w:rsidRPr="007C408E">
            <w:rPr>
              <w:rStyle w:val="PlaceholderText"/>
            </w:rPr>
            <w:t>[Abstract]</w:t>
          </w:r>
        </w:p>
      </w:docPartBody>
    </w:docPart>
    <w:docPart>
      <w:docPartPr>
        <w:name w:val="8270C3BF2C154C3E8E8B49CC2D3F895C"/>
        <w:category>
          <w:name w:val="General"/>
          <w:gallery w:val="placeholder"/>
        </w:category>
        <w:types>
          <w:type w:val="bbPlcHdr"/>
        </w:types>
        <w:behaviors>
          <w:behavior w:val="content"/>
        </w:behaviors>
        <w:guid w:val="{15834149-39EA-4818-87A8-EF5AFA1B6DAF}"/>
      </w:docPartPr>
      <w:docPartBody>
        <w:p w:rsidR="00CE6186" w:rsidRDefault="00C6561C">
          <w:pPr>
            <w:pStyle w:val="8270C3BF2C154C3E8E8B49CC2D3F895C"/>
          </w:pPr>
          <w:r w:rsidRPr="007C408E">
            <w:rPr>
              <w:rStyle w:val="PlaceholderText"/>
            </w:rPr>
            <w:t>[Abstract]</w:t>
          </w:r>
        </w:p>
      </w:docPartBody>
    </w:docPart>
    <w:docPart>
      <w:docPartPr>
        <w:name w:val="D6B521EDD14B4AFEA7B7DE0AD086A0C4"/>
        <w:category>
          <w:name w:val="General"/>
          <w:gallery w:val="placeholder"/>
        </w:category>
        <w:types>
          <w:type w:val="bbPlcHdr"/>
        </w:types>
        <w:behaviors>
          <w:behavior w:val="content"/>
        </w:behaviors>
        <w:guid w:val="{C0905110-9C42-4D99-8EB9-2C49FCA7E0AE}"/>
      </w:docPartPr>
      <w:docPartBody>
        <w:p w:rsidR="00CE6186" w:rsidRDefault="00C6561C">
          <w:pPr>
            <w:pStyle w:val="D6B521EDD14B4AFEA7B7DE0AD086A0C4"/>
          </w:pPr>
          <w:r w:rsidRPr="007C408E">
            <w:rPr>
              <w:rStyle w:val="PlaceholderText"/>
            </w:rPr>
            <w:t>[Abstract]</w:t>
          </w:r>
        </w:p>
      </w:docPartBody>
    </w:docPart>
    <w:docPart>
      <w:docPartPr>
        <w:name w:val="4E02DD6B46994B62A4D9B0B30E7CD952"/>
        <w:category>
          <w:name w:val="General"/>
          <w:gallery w:val="placeholder"/>
        </w:category>
        <w:types>
          <w:type w:val="bbPlcHdr"/>
        </w:types>
        <w:behaviors>
          <w:behavior w:val="content"/>
        </w:behaviors>
        <w:guid w:val="{7A0ABE2D-EF19-4DEB-9D91-B37A66C65A5B}"/>
      </w:docPartPr>
      <w:docPartBody>
        <w:p w:rsidR="00CE6186" w:rsidRDefault="00C6561C">
          <w:pPr>
            <w:pStyle w:val="4E02DD6B46994B62A4D9B0B30E7CD952"/>
          </w:pPr>
          <w:r w:rsidRPr="007C408E">
            <w:rPr>
              <w:rStyle w:val="PlaceholderText"/>
            </w:rPr>
            <w:t>[Abstract]</w:t>
          </w:r>
        </w:p>
      </w:docPartBody>
    </w:docPart>
    <w:docPart>
      <w:docPartPr>
        <w:name w:val="1A219406877440A19BA8DB30FCFB8497"/>
        <w:category>
          <w:name w:val="General"/>
          <w:gallery w:val="placeholder"/>
        </w:category>
        <w:types>
          <w:type w:val="bbPlcHdr"/>
        </w:types>
        <w:behaviors>
          <w:behavior w:val="content"/>
        </w:behaviors>
        <w:guid w:val="{65A51974-8C96-434A-BF87-5EF5D2F04BA6}"/>
      </w:docPartPr>
      <w:docPartBody>
        <w:p w:rsidR="00CE6186" w:rsidRDefault="00C6561C">
          <w:pPr>
            <w:pStyle w:val="1A219406877440A19BA8DB30FCFB8497"/>
          </w:pPr>
          <w:r w:rsidRPr="007C408E">
            <w:rPr>
              <w:rStyle w:val="PlaceholderText"/>
            </w:rPr>
            <w:t>[Abstract]</w:t>
          </w:r>
        </w:p>
      </w:docPartBody>
    </w:docPart>
    <w:docPart>
      <w:docPartPr>
        <w:name w:val="8E8FDFE0C2A04EFBBA3FE432350E3B1F"/>
        <w:category>
          <w:name w:val="General"/>
          <w:gallery w:val="placeholder"/>
        </w:category>
        <w:types>
          <w:type w:val="bbPlcHdr"/>
        </w:types>
        <w:behaviors>
          <w:behavior w:val="content"/>
        </w:behaviors>
        <w:guid w:val="{E3703BA5-E78A-4574-8B16-3499B28B06A3}"/>
      </w:docPartPr>
      <w:docPartBody>
        <w:p w:rsidR="00CE6186" w:rsidRDefault="00C6561C">
          <w:pPr>
            <w:pStyle w:val="8E8FDFE0C2A04EFBBA3FE432350E3B1F"/>
          </w:pPr>
          <w:r w:rsidRPr="007C408E">
            <w:rPr>
              <w:rStyle w:val="PlaceholderText"/>
            </w:rPr>
            <w:t>[Abstract]</w:t>
          </w:r>
        </w:p>
      </w:docPartBody>
    </w:docPart>
    <w:docPart>
      <w:docPartPr>
        <w:name w:val="304320382FAD4A90876DADBBBBFAB4D7"/>
        <w:category>
          <w:name w:val="General"/>
          <w:gallery w:val="placeholder"/>
        </w:category>
        <w:types>
          <w:type w:val="bbPlcHdr"/>
        </w:types>
        <w:behaviors>
          <w:behavior w:val="content"/>
        </w:behaviors>
        <w:guid w:val="{F5B247D3-FB5E-4C93-A828-73C2D6AA4874}"/>
      </w:docPartPr>
      <w:docPartBody>
        <w:p w:rsidR="00222105" w:rsidRDefault="00222105">
          <w:pPr>
            <w:pStyle w:val="304320382FAD4A90876DADBBBBFAB4D7"/>
          </w:pPr>
          <w:r w:rsidRPr="00517B36">
            <w:rPr>
              <w:rStyle w:val="PlaceholderText"/>
            </w:rPr>
            <w:t>Click or tap here to enter text.</w:t>
          </w:r>
        </w:p>
      </w:docPartBody>
    </w:docPart>
    <w:docPart>
      <w:docPartPr>
        <w:name w:val="A6C13F1294464985BF89C98A40F93CFE"/>
        <w:category>
          <w:name w:val="General"/>
          <w:gallery w:val="placeholder"/>
        </w:category>
        <w:types>
          <w:type w:val="bbPlcHdr"/>
        </w:types>
        <w:behaviors>
          <w:behavior w:val="content"/>
        </w:behaviors>
        <w:guid w:val="{DD754A9A-0DF9-4F79-85A7-D3E633ECB0B6}"/>
      </w:docPartPr>
      <w:docPartBody>
        <w:p w:rsidR="00222105" w:rsidRDefault="00222105" w:rsidP="00222105">
          <w:pPr>
            <w:pStyle w:val="A6C13F1294464985BF89C98A40F93CFE"/>
          </w:pPr>
          <w:r w:rsidRPr="007C408E">
            <w:rPr>
              <w:rStyle w:val="PlaceholderText"/>
            </w:rPr>
            <w:t>[Abstract]</w:t>
          </w:r>
        </w:p>
      </w:docPartBody>
    </w:docPart>
    <w:docPart>
      <w:docPartPr>
        <w:name w:val="7F9EECE750C64D2DAC2C46571E91DEBA"/>
        <w:category>
          <w:name w:val="General"/>
          <w:gallery w:val="placeholder"/>
        </w:category>
        <w:types>
          <w:type w:val="bbPlcHdr"/>
        </w:types>
        <w:behaviors>
          <w:behavior w:val="content"/>
        </w:behaviors>
        <w:guid w:val="{2032F2D9-5FDA-47A8-9BB3-A297AC7B4736}"/>
      </w:docPartPr>
      <w:docPartBody>
        <w:p w:rsidR="00222105" w:rsidRDefault="00222105" w:rsidP="00222105">
          <w:pPr>
            <w:pStyle w:val="7F9EECE750C64D2DAC2C46571E91DEBA"/>
          </w:pPr>
          <w:r w:rsidRPr="007C408E">
            <w:rPr>
              <w:rStyle w:val="PlaceholderText"/>
            </w:rPr>
            <w:t>[Abstract]</w:t>
          </w:r>
        </w:p>
      </w:docPartBody>
    </w:docPart>
    <w:docPart>
      <w:docPartPr>
        <w:name w:val="953C1A946CAA4C799690EACF1DF51A8E"/>
        <w:category>
          <w:name w:val="General"/>
          <w:gallery w:val="placeholder"/>
        </w:category>
        <w:types>
          <w:type w:val="bbPlcHdr"/>
        </w:types>
        <w:behaviors>
          <w:behavior w:val="content"/>
        </w:behaviors>
        <w:guid w:val="{35CD108E-C828-4F18-8211-967BAACD5443}"/>
      </w:docPartPr>
      <w:docPartBody>
        <w:p w:rsidR="00222105" w:rsidRDefault="00222105" w:rsidP="00222105">
          <w:pPr>
            <w:pStyle w:val="953C1A946CAA4C799690EACF1DF51A8E"/>
          </w:pPr>
          <w:r w:rsidRPr="007C408E">
            <w:rPr>
              <w:rStyle w:val="PlaceholderText"/>
            </w:rPr>
            <w:t>[Abstract]</w:t>
          </w:r>
        </w:p>
      </w:docPartBody>
    </w:docPart>
    <w:docPart>
      <w:docPartPr>
        <w:name w:val="9BD1310CC2E44104A60495F74BAA5B6F"/>
        <w:category>
          <w:name w:val="General"/>
          <w:gallery w:val="placeholder"/>
        </w:category>
        <w:types>
          <w:type w:val="bbPlcHdr"/>
        </w:types>
        <w:behaviors>
          <w:behavior w:val="content"/>
        </w:behaviors>
        <w:guid w:val="{348AD156-E1C6-4624-9613-C4DF6259D0C8}"/>
      </w:docPartPr>
      <w:docPartBody>
        <w:p w:rsidR="00222105" w:rsidRDefault="00222105" w:rsidP="00222105">
          <w:pPr>
            <w:pStyle w:val="9BD1310CC2E44104A60495F74BAA5B6F"/>
          </w:pPr>
          <w:r w:rsidRPr="007C408E">
            <w:rPr>
              <w:rStyle w:val="PlaceholderText"/>
            </w:rPr>
            <w:t>[Abstract]</w:t>
          </w:r>
        </w:p>
      </w:docPartBody>
    </w:docPart>
    <w:docPart>
      <w:docPartPr>
        <w:name w:val="C1094D8BA97C4E48BC4A10AB380510E5"/>
        <w:category>
          <w:name w:val="General"/>
          <w:gallery w:val="placeholder"/>
        </w:category>
        <w:types>
          <w:type w:val="bbPlcHdr"/>
        </w:types>
        <w:behaviors>
          <w:behavior w:val="content"/>
        </w:behaviors>
        <w:guid w:val="{7F1D679F-8EFC-4356-B811-12B789555973}"/>
      </w:docPartPr>
      <w:docPartBody>
        <w:p w:rsidR="00222105" w:rsidRDefault="00222105" w:rsidP="00222105">
          <w:pPr>
            <w:pStyle w:val="C1094D8BA97C4E48BC4A10AB380510E5"/>
          </w:pPr>
          <w:r w:rsidRPr="00F63834">
            <w:rPr>
              <w:rStyle w:val="PlaceholderText"/>
            </w:rPr>
            <w:t>[Title]</w:t>
          </w:r>
        </w:p>
      </w:docPartBody>
    </w:docPart>
    <w:docPart>
      <w:docPartPr>
        <w:name w:val="49C6AE013093467085CA61B353CD363A"/>
        <w:category>
          <w:name w:val="General"/>
          <w:gallery w:val="placeholder"/>
        </w:category>
        <w:types>
          <w:type w:val="bbPlcHdr"/>
        </w:types>
        <w:behaviors>
          <w:behavior w:val="content"/>
        </w:behaviors>
        <w:guid w:val="{592B6AA8-04CA-4EAB-9933-549CD7AC1E73}"/>
      </w:docPartPr>
      <w:docPartBody>
        <w:p w:rsidR="00222105" w:rsidRDefault="00222105" w:rsidP="00222105">
          <w:pPr>
            <w:pStyle w:val="49C6AE013093467085CA61B353CD363A"/>
          </w:pPr>
          <w:r w:rsidRPr="00F63834">
            <w:rPr>
              <w:rStyle w:val="PlaceholderText"/>
            </w:rPr>
            <w:t>[Title]</w:t>
          </w:r>
        </w:p>
      </w:docPartBody>
    </w:docPart>
    <w:docPart>
      <w:docPartPr>
        <w:name w:val="5EC8B63D1D854B6F9C396B83511C4401"/>
        <w:category>
          <w:name w:val="General"/>
          <w:gallery w:val="placeholder"/>
        </w:category>
        <w:types>
          <w:type w:val="bbPlcHdr"/>
        </w:types>
        <w:behaviors>
          <w:behavior w:val="content"/>
        </w:behaviors>
        <w:guid w:val="{0B164973-9567-44DB-8AB0-FA8DBB395E4A}"/>
      </w:docPartPr>
      <w:docPartBody>
        <w:p w:rsidR="00222105" w:rsidRDefault="00222105" w:rsidP="00222105">
          <w:pPr>
            <w:pStyle w:val="5EC8B63D1D854B6F9C396B83511C4401"/>
          </w:pPr>
          <w:r w:rsidRPr="00F63834">
            <w:rPr>
              <w:rStyle w:val="PlaceholderText"/>
            </w:rPr>
            <w:t>[Title]</w:t>
          </w:r>
        </w:p>
      </w:docPartBody>
    </w:docPart>
    <w:docPart>
      <w:docPartPr>
        <w:name w:val="13DA68B5D38945CCA0B5AFE395570D85"/>
        <w:category>
          <w:name w:val="General"/>
          <w:gallery w:val="placeholder"/>
        </w:category>
        <w:types>
          <w:type w:val="bbPlcHdr"/>
        </w:types>
        <w:behaviors>
          <w:behavior w:val="content"/>
        </w:behaviors>
        <w:guid w:val="{40132651-B442-4363-8874-CBFA82F1CF54}"/>
      </w:docPartPr>
      <w:docPartBody>
        <w:p w:rsidR="00222105" w:rsidRDefault="00222105" w:rsidP="00222105">
          <w:pPr>
            <w:pStyle w:val="13DA68B5D38945CCA0B5AFE395570D85"/>
          </w:pPr>
          <w:r w:rsidRPr="007C408E">
            <w:rPr>
              <w:rStyle w:val="PlaceholderText"/>
            </w:rPr>
            <w:t>[Abstract]</w:t>
          </w:r>
        </w:p>
      </w:docPartBody>
    </w:docPart>
    <w:docPart>
      <w:docPartPr>
        <w:name w:val="CA22C12EFD3A4E7E8675CB3B7CD24E4F"/>
        <w:category>
          <w:name w:val="General"/>
          <w:gallery w:val="placeholder"/>
        </w:category>
        <w:types>
          <w:type w:val="bbPlcHdr"/>
        </w:types>
        <w:behaviors>
          <w:behavior w:val="content"/>
        </w:behaviors>
        <w:guid w:val="{6762FD57-95EE-4537-AC98-9B173C15BF49}"/>
      </w:docPartPr>
      <w:docPartBody>
        <w:p w:rsidR="00222105" w:rsidRDefault="00222105" w:rsidP="00222105">
          <w:pPr>
            <w:pStyle w:val="CA22C12EFD3A4E7E8675CB3B7CD24E4F"/>
          </w:pPr>
          <w:r w:rsidRPr="007C408E">
            <w:rPr>
              <w:rStyle w:val="PlaceholderText"/>
            </w:rPr>
            <w:t>[Abstract]</w:t>
          </w:r>
        </w:p>
      </w:docPartBody>
    </w:docPart>
    <w:docPart>
      <w:docPartPr>
        <w:name w:val="2C532E0715F44258A7C447829203B34B"/>
        <w:category>
          <w:name w:val="General"/>
          <w:gallery w:val="placeholder"/>
        </w:category>
        <w:types>
          <w:type w:val="bbPlcHdr"/>
        </w:types>
        <w:behaviors>
          <w:behavior w:val="content"/>
        </w:behaviors>
        <w:guid w:val="{A87C2386-C6BE-4CE9-881C-8C208C716666}"/>
      </w:docPartPr>
      <w:docPartBody>
        <w:p w:rsidR="00222105" w:rsidRDefault="00222105" w:rsidP="00222105">
          <w:pPr>
            <w:pStyle w:val="2C532E0715F44258A7C447829203B34B"/>
          </w:pPr>
          <w:r w:rsidRPr="00F63834">
            <w:rPr>
              <w:rStyle w:val="PlaceholderText"/>
            </w:rPr>
            <w:t>[Title]</w:t>
          </w:r>
        </w:p>
      </w:docPartBody>
    </w:docPart>
    <w:docPart>
      <w:docPartPr>
        <w:name w:val="4C1370937A6C42ACA43676152BD966C5"/>
        <w:category>
          <w:name w:val="General"/>
          <w:gallery w:val="placeholder"/>
        </w:category>
        <w:types>
          <w:type w:val="bbPlcHdr"/>
        </w:types>
        <w:behaviors>
          <w:behavior w:val="content"/>
        </w:behaviors>
        <w:guid w:val="{74C215C5-2816-42A1-80E8-8B3E79C047A2}"/>
      </w:docPartPr>
      <w:docPartBody>
        <w:p w:rsidR="00222105" w:rsidRDefault="00222105" w:rsidP="00222105">
          <w:pPr>
            <w:pStyle w:val="4C1370937A6C42ACA43676152BD966C5"/>
          </w:pPr>
          <w:r w:rsidRPr="00F63834">
            <w:rPr>
              <w:rStyle w:val="PlaceholderText"/>
            </w:rPr>
            <w:t>[Title]</w:t>
          </w:r>
        </w:p>
      </w:docPartBody>
    </w:docPart>
    <w:docPart>
      <w:docPartPr>
        <w:name w:val="EFC15F7ACA3C4D7AB0ECE8F805141830"/>
        <w:category>
          <w:name w:val="General"/>
          <w:gallery w:val="placeholder"/>
        </w:category>
        <w:types>
          <w:type w:val="bbPlcHdr"/>
        </w:types>
        <w:behaviors>
          <w:behavior w:val="content"/>
        </w:behaviors>
        <w:guid w:val="{2354E033-C00F-4A53-A48E-B58BF6D2ED20}"/>
      </w:docPartPr>
      <w:docPartBody>
        <w:p w:rsidR="00222105" w:rsidRDefault="00222105" w:rsidP="00222105">
          <w:pPr>
            <w:pStyle w:val="EFC15F7ACA3C4D7AB0ECE8F805141830"/>
          </w:pPr>
          <w:r w:rsidRPr="00F63834">
            <w:rPr>
              <w:rStyle w:val="PlaceholderText"/>
            </w:rPr>
            <w:t>[Title]</w:t>
          </w:r>
        </w:p>
      </w:docPartBody>
    </w:docPart>
    <w:docPart>
      <w:docPartPr>
        <w:name w:val="882A3BB019DE46E3BAF05B45BFA28446"/>
        <w:category>
          <w:name w:val="General"/>
          <w:gallery w:val="placeholder"/>
        </w:category>
        <w:types>
          <w:type w:val="bbPlcHdr"/>
        </w:types>
        <w:behaviors>
          <w:behavior w:val="content"/>
        </w:behaviors>
        <w:guid w:val="{85BCAD42-B87A-4059-B0BD-51677747175B}"/>
      </w:docPartPr>
      <w:docPartBody>
        <w:p w:rsidR="00222105" w:rsidRDefault="00222105" w:rsidP="00222105">
          <w:pPr>
            <w:pStyle w:val="882A3BB019DE46E3BAF05B45BFA28446"/>
          </w:pPr>
          <w:r w:rsidRPr="00F63834">
            <w:rPr>
              <w:rStyle w:val="PlaceholderText"/>
            </w:rPr>
            <w:t>[Title]</w:t>
          </w:r>
        </w:p>
      </w:docPartBody>
    </w:docPart>
    <w:docPart>
      <w:docPartPr>
        <w:name w:val="4A1ADAB86A724E45B9864D0B9AA896D3"/>
        <w:category>
          <w:name w:val="General"/>
          <w:gallery w:val="placeholder"/>
        </w:category>
        <w:types>
          <w:type w:val="bbPlcHdr"/>
        </w:types>
        <w:behaviors>
          <w:behavior w:val="content"/>
        </w:behaviors>
        <w:guid w:val="{EC0DB6E5-13DD-4249-AE21-6BFA82E0A55F}"/>
      </w:docPartPr>
      <w:docPartBody>
        <w:p w:rsidR="00222105" w:rsidRDefault="00222105" w:rsidP="00222105">
          <w:pPr>
            <w:pStyle w:val="4A1ADAB86A724E45B9864D0B9AA896D3"/>
          </w:pPr>
          <w:r w:rsidRPr="00F63834">
            <w:rPr>
              <w:rStyle w:val="PlaceholderText"/>
            </w:rPr>
            <w:t>[Title]</w:t>
          </w:r>
        </w:p>
      </w:docPartBody>
    </w:docPart>
    <w:docPart>
      <w:docPartPr>
        <w:name w:val="3935705166AA4153B937C293B57FBA26"/>
        <w:category>
          <w:name w:val="General"/>
          <w:gallery w:val="placeholder"/>
        </w:category>
        <w:types>
          <w:type w:val="bbPlcHdr"/>
        </w:types>
        <w:behaviors>
          <w:behavior w:val="content"/>
        </w:behaviors>
        <w:guid w:val="{D5A826CF-4DB0-45BF-92B4-8C6B84484905}"/>
      </w:docPartPr>
      <w:docPartBody>
        <w:p w:rsidR="00222105" w:rsidRDefault="00222105" w:rsidP="00222105">
          <w:pPr>
            <w:pStyle w:val="3935705166AA4153B937C293B57FBA26"/>
          </w:pPr>
          <w:r w:rsidRPr="00F63834">
            <w:rPr>
              <w:rStyle w:val="PlaceholderText"/>
            </w:rPr>
            <w:t>[Title]</w:t>
          </w:r>
        </w:p>
      </w:docPartBody>
    </w:docPart>
    <w:docPart>
      <w:docPartPr>
        <w:name w:val="EE7B482778694482BCEABCBECF99BB4A"/>
        <w:category>
          <w:name w:val="General"/>
          <w:gallery w:val="placeholder"/>
        </w:category>
        <w:types>
          <w:type w:val="bbPlcHdr"/>
        </w:types>
        <w:behaviors>
          <w:behavior w:val="content"/>
        </w:behaviors>
        <w:guid w:val="{BCE2B538-0613-4B79-9869-4FC02460A4A9}"/>
      </w:docPartPr>
      <w:docPartBody>
        <w:p w:rsidR="00222105" w:rsidRDefault="00222105" w:rsidP="00222105">
          <w:pPr>
            <w:pStyle w:val="EE7B482778694482BCEABCBECF99BB4A"/>
          </w:pPr>
          <w:r w:rsidRPr="00F63834">
            <w:rPr>
              <w:rStyle w:val="PlaceholderText"/>
            </w:rPr>
            <w:t>[Title]</w:t>
          </w:r>
        </w:p>
      </w:docPartBody>
    </w:docPart>
    <w:docPart>
      <w:docPartPr>
        <w:name w:val="28BB8B728B3C41F289E6AB0FFFABD511"/>
        <w:category>
          <w:name w:val="General"/>
          <w:gallery w:val="placeholder"/>
        </w:category>
        <w:types>
          <w:type w:val="bbPlcHdr"/>
        </w:types>
        <w:behaviors>
          <w:behavior w:val="content"/>
        </w:behaviors>
        <w:guid w:val="{501835AC-A8C4-46E9-94A5-F55E445741AF}"/>
      </w:docPartPr>
      <w:docPartBody>
        <w:p w:rsidR="00222105" w:rsidRDefault="00222105" w:rsidP="00222105">
          <w:pPr>
            <w:pStyle w:val="28BB8B728B3C41F289E6AB0FFFABD511"/>
          </w:pPr>
          <w:r w:rsidRPr="00F63834">
            <w:rPr>
              <w:rStyle w:val="PlaceholderText"/>
            </w:rPr>
            <w:t>[Title]</w:t>
          </w:r>
        </w:p>
      </w:docPartBody>
    </w:docPart>
    <w:docPart>
      <w:docPartPr>
        <w:name w:val="CFDB18558E56491EA549FA4EBF868F62"/>
        <w:category>
          <w:name w:val="General"/>
          <w:gallery w:val="placeholder"/>
        </w:category>
        <w:types>
          <w:type w:val="bbPlcHdr"/>
        </w:types>
        <w:behaviors>
          <w:behavior w:val="content"/>
        </w:behaviors>
        <w:guid w:val="{314F89B9-8BB9-48D7-97F9-3C5F224B9838}"/>
      </w:docPartPr>
      <w:docPartBody>
        <w:p w:rsidR="00222105" w:rsidRDefault="00222105" w:rsidP="00222105">
          <w:pPr>
            <w:pStyle w:val="CFDB18558E56491EA549FA4EBF868F62"/>
          </w:pPr>
          <w:r w:rsidRPr="00F63834">
            <w:rPr>
              <w:rStyle w:val="PlaceholderText"/>
            </w:rPr>
            <w:t>[Title]</w:t>
          </w:r>
        </w:p>
      </w:docPartBody>
    </w:docPart>
    <w:docPart>
      <w:docPartPr>
        <w:name w:val="F34B12D37A6A4D77B8482212C4BF3346"/>
        <w:category>
          <w:name w:val="General"/>
          <w:gallery w:val="placeholder"/>
        </w:category>
        <w:types>
          <w:type w:val="bbPlcHdr"/>
        </w:types>
        <w:behaviors>
          <w:behavior w:val="content"/>
        </w:behaviors>
        <w:guid w:val="{FF317950-0DE6-4BC8-943F-3F7CD8E8E2EC}"/>
      </w:docPartPr>
      <w:docPartBody>
        <w:p w:rsidR="00222105" w:rsidRDefault="00222105" w:rsidP="00222105">
          <w:pPr>
            <w:pStyle w:val="F34B12D37A6A4D77B8482212C4BF3346"/>
          </w:pPr>
          <w:r w:rsidRPr="00F63834">
            <w:rPr>
              <w:rStyle w:val="PlaceholderText"/>
            </w:rPr>
            <w:t>[Title]</w:t>
          </w:r>
        </w:p>
      </w:docPartBody>
    </w:docPart>
    <w:docPart>
      <w:docPartPr>
        <w:name w:val="35B5D837E49A438BB6B5E7DA94EC3ABA"/>
        <w:category>
          <w:name w:val="General"/>
          <w:gallery w:val="placeholder"/>
        </w:category>
        <w:types>
          <w:type w:val="bbPlcHdr"/>
        </w:types>
        <w:behaviors>
          <w:behavior w:val="content"/>
        </w:behaviors>
        <w:guid w:val="{9B212095-87CE-4726-B2CA-632E4FF56ACD}"/>
      </w:docPartPr>
      <w:docPartBody>
        <w:p w:rsidR="00222105" w:rsidRDefault="00222105" w:rsidP="00222105">
          <w:pPr>
            <w:pStyle w:val="35B5D837E49A438BB6B5E7DA94EC3ABA"/>
          </w:pPr>
          <w:r w:rsidRPr="00F63834">
            <w:rPr>
              <w:rStyle w:val="PlaceholderText"/>
            </w:rPr>
            <w:t>[Title]</w:t>
          </w:r>
        </w:p>
      </w:docPartBody>
    </w:docPart>
    <w:docPart>
      <w:docPartPr>
        <w:name w:val="D11D04EE3CC645BC8277717EAF266505"/>
        <w:category>
          <w:name w:val="General"/>
          <w:gallery w:val="placeholder"/>
        </w:category>
        <w:types>
          <w:type w:val="bbPlcHdr"/>
        </w:types>
        <w:behaviors>
          <w:behavior w:val="content"/>
        </w:behaviors>
        <w:guid w:val="{070DFBE0-852E-492F-AC66-71DB9E65A616}"/>
      </w:docPartPr>
      <w:docPartBody>
        <w:p w:rsidR="00222105" w:rsidRDefault="00222105" w:rsidP="00222105">
          <w:pPr>
            <w:pStyle w:val="D11D04EE3CC645BC8277717EAF266505"/>
          </w:pPr>
          <w:r w:rsidRPr="007C408E">
            <w:rPr>
              <w:rStyle w:val="PlaceholderText"/>
            </w:rPr>
            <w:t>[Abstract]</w:t>
          </w:r>
        </w:p>
      </w:docPartBody>
    </w:docPart>
    <w:docPart>
      <w:docPartPr>
        <w:name w:val="09D7E7FE2A574588BF40BC96ED1D5FDE"/>
        <w:category>
          <w:name w:val="General"/>
          <w:gallery w:val="placeholder"/>
        </w:category>
        <w:types>
          <w:type w:val="bbPlcHdr"/>
        </w:types>
        <w:behaviors>
          <w:behavior w:val="content"/>
        </w:behaviors>
        <w:guid w:val="{07179D94-6CC7-41ED-AD75-F08F0B7B7C99}"/>
      </w:docPartPr>
      <w:docPartBody>
        <w:p w:rsidR="00222105" w:rsidRDefault="00222105" w:rsidP="00222105">
          <w:pPr>
            <w:pStyle w:val="09D7E7FE2A574588BF40BC96ED1D5FDE"/>
          </w:pPr>
          <w:r w:rsidRPr="00F63834">
            <w:rPr>
              <w:rStyle w:val="PlaceholderText"/>
            </w:rPr>
            <w:t>[Title]</w:t>
          </w:r>
        </w:p>
      </w:docPartBody>
    </w:docPart>
    <w:docPart>
      <w:docPartPr>
        <w:name w:val="2E6B4CF6325741DB81611E174C9205FF"/>
        <w:category>
          <w:name w:val="General"/>
          <w:gallery w:val="placeholder"/>
        </w:category>
        <w:types>
          <w:type w:val="bbPlcHdr"/>
        </w:types>
        <w:behaviors>
          <w:behavior w:val="content"/>
        </w:behaviors>
        <w:guid w:val="{94890583-BE36-45C3-B962-7663C24C1EBF}"/>
      </w:docPartPr>
      <w:docPartBody>
        <w:p w:rsidR="00C81FA8" w:rsidRDefault="00C81FA8" w:rsidP="00C81FA8">
          <w:pPr>
            <w:pStyle w:val="2E6B4CF6325741DB81611E174C9205FF"/>
          </w:pPr>
          <w:r w:rsidRPr="007C408E">
            <w:rPr>
              <w:rStyle w:val="PlaceholderText"/>
            </w:rPr>
            <w:t>[Abstract]</w:t>
          </w:r>
        </w:p>
      </w:docPartBody>
    </w:docPart>
    <w:docPart>
      <w:docPartPr>
        <w:name w:val="93EEE7AF65BC4E47AC7A19BA1727B0F5"/>
        <w:category>
          <w:name w:val="General"/>
          <w:gallery w:val="placeholder"/>
        </w:category>
        <w:types>
          <w:type w:val="bbPlcHdr"/>
        </w:types>
        <w:behaviors>
          <w:behavior w:val="content"/>
        </w:behaviors>
        <w:guid w:val="{0C878D65-FD35-40A6-98E5-9E993CB4F125}"/>
      </w:docPartPr>
      <w:docPartBody>
        <w:p w:rsidR="00C81FA8" w:rsidRDefault="00C81FA8" w:rsidP="00C81FA8">
          <w:pPr>
            <w:pStyle w:val="93EEE7AF65BC4E47AC7A19BA1727B0F5"/>
          </w:pPr>
          <w:r w:rsidRPr="007C408E">
            <w:rPr>
              <w:rStyle w:val="PlaceholderText"/>
            </w:rPr>
            <w:t>[Abstract]</w:t>
          </w:r>
        </w:p>
      </w:docPartBody>
    </w:docPart>
    <w:docPart>
      <w:docPartPr>
        <w:name w:val="1150653108D548D3A6470C815ED124C6"/>
        <w:category>
          <w:name w:val="General"/>
          <w:gallery w:val="placeholder"/>
        </w:category>
        <w:types>
          <w:type w:val="bbPlcHdr"/>
        </w:types>
        <w:behaviors>
          <w:behavior w:val="content"/>
        </w:behaviors>
        <w:guid w:val="{60BFB961-51DE-486B-8894-8F5B50CD2A68}"/>
      </w:docPartPr>
      <w:docPartBody>
        <w:p w:rsidR="00C81FA8" w:rsidRDefault="00C81FA8" w:rsidP="00C81FA8">
          <w:pPr>
            <w:pStyle w:val="1150653108D548D3A6470C815ED124C6"/>
          </w:pPr>
          <w:r w:rsidRPr="007C408E">
            <w:rPr>
              <w:rStyle w:val="PlaceholderText"/>
            </w:rPr>
            <w:t>[Abstract]</w:t>
          </w:r>
        </w:p>
      </w:docPartBody>
    </w:docPart>
    <w:docPart>
      <w:docPartPr>
        <w:name w:val="26A865946CB24F45A3AE4443F996B794"/>
        <w:category>
          <w:name w:val="General"/>
          <w:gallery w:val="placeholder"/>
        </w:category>
        <w:types>
          <w:type w:val="bbPlcHdr"/>
        </w:types>
        <w:behaviors>
          <w:behavior w:val="content"/>
        </w:behaviors>
        <w:guid w:val="{EC6A22C5-7415-460C-8C96-47BB5079C946}"/>
      </w:docPartPr>
      <w:docPartBody>
        <w:p w:rsidR="00C81FA8" w:rsidRDefault="00C81FA8" w:rsidP="00C81FA8">
          <w:pPr>
            <w:pStyle w:val="26A865946CB24F45A3AE4443F996B794"/>
          </w:pPr>
          <w:r w:rsidRPr="007C408E">
            <w:rPr>
              <w:rStyle w:val="PlaceholderText"/>
            </w:rPr>
            <w:t>[Abstract]</w:t>
          </w:r>
        </w:p>
      </w:docPartBody>
    </w:docPart>
    <w:docPart>
      <w:docPartPr>
        <w:name w:val="88B83A5C5EBC4568B22CDED831A403D3"/>
        <w:category>
          <w:name w:val="General"/>
          <w:gallery w:val="placeholder"/>
        </w:category>
        <w:types>
          <w:type w:val="bbPlcHdr"/>
        </w:types>
        <w:behaviors>
          <w:behavior w:val="content"/>
        </w:behaviors>
        <w:guid w:val="{02F40061-59E6-43CF-9C41-3CF8FE36CE6C}"/>
      </w:docPartPr>
      <w:docPartBody>
        <w:p w:rsidR="00C81FA8" w:rsidRDefault="00C81FA8" w:rsidP="00C81FA8">
          <w:pPr>
            <w:pStyle w:val="88B83A5C5EBC4568B22CDED831A403D3"/>
          </w:pPr>
          <w:r w:rsidRPr="007C408E">
            <w:rPr>
              <w:rStyle w:val="PlaceholderText"/>
            </w:rPr>
            <w:t>[Abstract]</w:t>
          </w:r>
        </w:p>
      </w:docPartBody>
    </w:docPart>
    <w:docPart>
      <w:docPartPr>
        <w:name w:val="EDD0BF3CF4AF4B8CA48164ADB1426767"/>
        <w:category>
          <w:name w:val="General"/>
          <w:gallery w:val="placeholder"/>
        </w:category>
        <w:types>
          <w:type w:val="bbPlcHdr"/>
        </w:types>
        <w:behaviors>
          <w:behavior w:val="content"/>
        </w:behaviors>
        <w:guid w:val="{AB1C37F5-5C5A-48B0-81A5-73592318A3F3}"/>
      </w:docPartPr>
      <w:docPartBody>
        <w:p w:rsidR="00E865B6" w:rsidRDefault="00E865B6" w:rsidP="00E865B6">
          <w:pPr>
            <w:pStyle w:val="EDD0BF3CF4AF4B8CA48164ADB1426767"/>
          </w:pPr>
          <w:r w:rsidRPr="00F63834">
            <w:rPr>
              <w:rStyle w:val="PlaceholderText"/>
            </w:rPr>
            <w:t>[Title]</w:t>
          </w:r>
        </w:p>
      </w:docPartBody>
    </w:docPart>
    <w:docPart>
      <w:docPartPr>
        <w:name w:val="84CE4B5FBCAF485C92E2477F63EA6F7F"/>
        <w:category>
          <w:name w:val="General"/>
          <w:gallery w:val="placeholder"/>
        </w:category>
        <w:types>
          <w:type w:val="bbPlcHdr"/>
        </w:types>
        <w:behaviors>
          <w:behavior w:val="content"/>
        </w:behaviors>
        <w:guid w:val="{A174BE50-84C6-44DF-9CA6-148A4BF5D756}"/>
      </w:docPartPr>
      <w:docPartBody>
        <w:p w:rsidR="00E865B6" w:rsidRDefault="00E865B6" w:rsidP="00E865B6">
          <w:pPr>
            <w:pStyle w:val="84CE4B5FBCAF485C92E2477F63EA6F7F"/>
          </w:pPr>
          <w:r w:rsidRPr="00F63834">
            <w:rPr>
              <w:rStyle w:val="PlaceholderText"/>
            </w:rPr>
            <w:t>[Title]</w:t>
          </w:r>
        </w:p>
      </w:docPartBody>
    </w:docPart>
    <w:docPart>
      <w:docPartPr>
        <w:name w:val="875914661F094CE18666851042014184"/>
        <w:category>
          <w:name w:val="General"/>
          <w:gallery w:val="placeholder"/>
        </w:category>
        <w:types>
          <w:type w:val="bbPlcHdr"/>
        </w:types>
        <w:behaviors>
          <w:behavior w:val="content"/>
        </w:behaviors>
        <w:guid w:val="{A40FA2DD-0BEF-4976-908A-5ED38C004A87}"/>
      </w:docPartPr>
      <w:docPartBody>
        <w:p w:rsidR="00E865B6" w:rsidRDefault="00E865B6" w:rsidP="00E865B6">
          <w:pPr>
            <w:pStyle w:val="875914661F094CE18666851042014184"/>
          </w:pPr>
          <w:r w:rsidRPr="00F63834">
            <w:rPr>
              <w:rStyle w:val="PlaceholderText"/>
            </w:rPr>
            <w:t>[Title]</w:t>
          </w:r>
        </w:p>
      </w:docPartBody>
    </w:docPart>
    <w:docPart>
      <w:docPartPr>
        <w:name w:val="DEABF803FA394217A0000D48026D8BBE"/>
        <w:category>
          <w:name w:val="General"/>
          <w:gallery w:val="placeholder"/>
        </w:category>
        <w:types>
          <w:type w:val="bbPlcHdr"/>
        </w:types>
        <w:behaviors>
          <w:behavior w:val="content"/>
        </w:behaviors>
        <w:guid w:val="{3D189F56-2C35-42A1-9057-98DDB26B21DA}"/>
      </w:docPartPr>
      <w:docPartBody>
        <w:p w:rsidR="00E865B6" w:rsidRDefault="00E865B6" w:rsidP="00E865B6">
          <w:pPr>
            <w:pStyle w:val="DEABF803FA394217A0000D48026D8BBE"/>
          </w:pPr>
          <w:r w:rsidRPr="00F63834">
            <w:rPr>
              <w:rStyle w:val="PlaceholderText"/>
            </w:rPr>
            <w:t>[Title]</w:t>
          </w:r>
        </w:p>
      </w:docPartBody>
    </w:docPart>
    <w:docPart>
      <w:docPartPr>
        <w:name w:val="C99ACEE7B51D4F838AD92C4BB4BEA97A"/>
        <w:category>
          <w:name w:val="General"/>
          <w:gallery w:val="placeholder"/>
        </w:category>
        <w:types>
          <w:type w:val="bbPlcHdr"/>
        </w:types>
        <w:behaviors>
          <w:behavior w:val="content"/>
        </w:behaviors>
        <w:guid w:val="{ABFCC67B-F88E-4A85-ACAE-3365656603E3}"/>
      </w:docPartPr>
      <w:docPartBody>
        <w:p w:rsidR="00E865B6" w:rsidRDefault="00E865B6" w:rsidP="00E865B6">
          <w:pPr>
            <w:pStyle w:val="C99ACEE7B51D4F838AD92C4BB4BEA97A"/>
          </w:pPr>
          <w:r w:rsidRPr="00F63834">
            <w:rPr>
              <w:rStyle w:val="PlaceholderText"/>
            </w:rPr>
            <w:t>[Title]</w:t>
          </w:r>
        </w:p>
      </w:docPartBody>
    </w:docPart>
    <w:docPart>
      <w:docPartPr>
        <w:name w:val="F6EB676CF76045948DFF32D261BEB76C"/>
        <w:category>
          <w:name w:val="General"/>
          <w:gallery w:val="placeholder"/>
        </w:category>
        <w:types>
          <w:type w:val="bbPlcHdr"/>
        </w:types>
        <w:behaviors>
          <w:behavior w:val="content"/>
        </w:behaviors>
        <w:guid w:val="{65BEB30E-1D9B-4F6A-88C7-188245056370}"/>
      </w:docPartPr>
      <w:docPartBody>
        <w:p w:rsidR="00E865B6" w:rsidRDefault="00E865B6" w:rsidP="00E865B6">
          <w:pPr>
            <w:pStyle w:val="F6EB676CF76045948DFF32D261BEB76C"/>
          </w:pPr>
          <w:r w:rsidRPr="00F63834">
            <w:rPr>
              <w:rStyle w:val="PlaceholderText"/>
            </w:rPr>
            <w:t>[Title]</w:t>
          </w:r>
        </w:p>
      </w:docPartBody>
    </w:docPart>
    <w:docPart>
      <w:docPartPr>
        <w:name w:val="9D3B474E80BA4C15A0C9CE8DE2EA4B2F"/>
        <w:category>
          <w:name w:val="General"/>
          <w:gallery w:val="placeholder"/>
        </w:category>
        <w:types>
          <w:type w:val="bbPlcHdr"/>
        </w:types>
        <w:behaviors>
          <w:behavior w:val="content"/>
        </w:behaviors>
        <w:guid w:val="{8D46781E-5218-46FF-916E-F73724CA7F10}"/>
      </w:docPartPr>
      <w:docPartBody>
        <w:p w:rsidR="00E865B6" w:rsidRDefault="00E865B6" w:rsidP="00E865B6">
          <w:pPr>
            <w:pStyle w:val="9D3B474E80BA4C15A0C9CE8DE2EA4B2F"/>
          </w:pPr>
          <w:r w:rsidRPr="00F63834">
            <w:rPr>
              <w:rStyle w:val="PlaceholderText"/>
            </w:rPr>
            <w:t>[Title]</w:t>
          </w:r>
        </w:p>
      </w:docPartBody>
    </w:docPart>
    <w:docPart>
      <w:docPartPr>
        <w:name w:val="16A204EEBB7445D28655CDC1F8844100"/>
        <w:category>
          <w:name w:val="General"/>
          <w:gallery w:val="placeholder"/>
        </w:category>
        <w:types>
          <w:type w:val="bbPlcHdr"/>
        </w:types>
        <w:behaviors>
          <w:behavior w:val="content"/>
        </w:behaviors>
        <w:guid w:val="{4995775B-CA8A-41CC-84FB-963AF7326802}"/>
      </w:docPartPr>
      <w:docPartBody>
        <w:p w:rsidR="00E865B6" w:rsidRDefault="00E865B6" w:rsidP="00E865B6">
          <w:pPr>
            <w:pStyle w:val="16A204EEBB7445D28655CDC1F8844100"/>
          </w:pPr>
          <w:r w:rsidRPr="00F63834">
            <w:rPr>
              <w:rStyle w:val="PlaceholderText"/>
            </w:rPr>
            <w:t>[Title]</w:t>
          </w:r>
        </w:p>
      </w:docPartBody>
    </w:docPart>
    <w:docPart>
      <w:docPartPr>
        <w:name w:val="1DFD50E0B4CE412F9D15CB5F8F9E858D"/>
        <w:category>
          <w:name w:val="General"/>
          <w:gallery w:val="placeholder"/>
        </w:category>
        <w:types>
          <w:type w:val="bbPlcHdr"/>
        </w:types>
        <w:behaviors>
          <w:behavior w:val="content"/>
        </w:behaviors>
        <w:guid w:val="{102038C9-4463-491F-8A56-A9210001E5C6}"/>
      </w:docPartPr>
      <w:docPartBody>
        <w:p w:rsidR="00E865B6" w:rsidRDefault="00E865B6" w:rsidP="00E865B6">
          <w:pPr>
            <w:pStyle w:val="1DFD50E0B4CE412F9D15CB5F8F9E858D"/>
          </w:pPr>
          <w:r w:rsidRPr="00F63834">
            <w:rPr>
              <w:rStyle w:val="PlaceholderText"/>
            </w:rPr>
            <w:t>[Title]</w:t>
          </w:r>
        </w:p>
      </w:docPartBody>
    </w:docPart>
    <w:docPart>
      <w:docPartPr>
        <w:name w:val="D23E5CF475384AF595AD52FC8FE2656D"/>
        <w:category>
          <w:name w:val="General"/>
          <w:gallery w:val="placeholder"/>
        </w:category>
        <w:types>
          <w:type w:val="bbPlcHdr"/>
        </w:types>
        <w:behaviors>
          <w:behavior w:val="content"/>
        </w:behaviors>
        <w:guid w:val="{237558A0-BF62-4303-8192-766AE616D9D3}"/>
      </w:docPartPr>
      <w:docPartBody>
        <w:p w:rsidR="00774AC2" w:rsidRDefault="00774AC2" w:rsidP="00774AC2">
          <w:pPr>
            <w:pStyle w:val="D23E5CF475384AF595AD52FC8FE2656D"/>
          </w:pPr>
          <w:r w:rsidRPr="00F63834">
            <w:rPr>
              <w:rStyle w:val="PlaceholderText"/>
            </w:rPr>
            <w:t>[Title]</w:t>
          </w:r>
        </w:p>
      </w:docPartBody>
    </w:docPart>
    <w:docPart>
      <w:docPartPr>
        <w:name w:val="32B59093A1E74160845E28C6F1A19F30"/>
        <w:category>
          <w:name w:val="General"/>
          <w:gallery w:val="placeholder"/>
        </w:category>
        <w:types>
          <w:type w:val="bbPlcHdr"/>
        </w:types>
        <w:behaviors>
          <w:behavior w:val="content"/>
        </w:behaviors>
        <w:guid w:val="{35B7D11D-4EB3-4D89-805F-A9E1B20CA5CB}"/>
      </w:docPartPr>
      <w:docPartBody>
        <w:p w:rsidR="00774AC2" w:rsidRDefault="00774AC2" w:rsidP="00774AC2">
          <w:pPr>
            <w:pStyle w:val="32B59093A1E74160845E28C6F1A19F30"/>
          </w:pPr>
          <w:r w:rsidRPr="007C408E">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61C"/>
    <w:rsid w:val="00024798"/>
    <w:rsid w:val="0004038F"/>
    <w:rsid w:val="000703DB"/>
    <w:rsid w:val="000F3710"/>
    <w:rsid w:val="00147757"/>
    <w:rsid w:val="0017010A"/>
    <w:rsid w:val="001D43B6"/>
    <w:rsid w:val="00222105"/>
    <w:rsid w:val="0024706F"/>
    <w:rsid w:val="00424EDF"/>
    <w:rsid w:val="0044144F"/>
    <w:rsid w:val="004F3330"/>
    <w:rsid w:val="005E4C15"/>
    <w:rsid w:val="0060619B"/>
    <w:rsid w:val="006A00CF"/>
    <w:rsid w:val="00774AC2"/>
    <w:rsid w:val="007E4744"/>
    <w:rsid w:val="0084000B"/>
    <w:rsid w:val="00876EAE"/>
    <w:rsid w:val="00882289"/>
    <w:rsid w:val="00A00B76"/>
    <w:rsid w:val="00AC242D"/>
    <w:rsid w:val="00B655AF"/>
    <w:rsid w:val="00B7547A"/>
    <w:rsid w:val="00C10E10"/>
    <w:rsid w:val="00C6561C"/>
    <w:rsid w:val="00C81FA8"/>
    <w:rsid w:val="00CE22A0"/>
    <w:rsid w:val="00CE6186"/>
    <w:rsid w:val="00DD7215"/>
    <w:rsid w:val="00DE0BD3"/>
    <w:rsid w:val="00E11007"/>
    <w:rsid w:val="00E805A7"/>
    <w:rsid w:val="00E865B6"/>
    <w:rsid w:val="00EB6B88"/>
    <w:rsid w:val="00F61163"/>
    <w:rsid w:val="00FF62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024798"/>
    <w:rPr>
      <w:color w:val="808080"/>
    </w:rPr>
  </w:style>
  <w:style w:type="paragraph" w:customStyle="1" w:styleId="30B973D7440447D890F3B18EAC14DC90">
    <w:name w:val="30B973D7440447D890F3B18EAC14DC90"/>
  </w:style>
  <w:style w:type="paragraph" w:customStyle="1" w:styleId="FDEDC256FE5144D69F8798CEE6CC6E34">
    <w:name w:val="FDEDC256FE5144D69F8798CEE6CC6E34"/>
  </w:style>
  <w:style w:type="paragraph" w:customStyle="1" w:styleId="C35B1C251D2B46C397ED03A804D17AEC">
    <w:name w:val="C35B1C251D2B46C397ED03A804D17AEC"/>
  </w:style>
  <w:style w:type="paragraph" w:customStyle="1" w:styleId="498964709FED41D38C46270424281EFF">
    <w:name w:val="498964709FED41D38C46270424281EFF"/>
  </w:style>
  <w:style w:type="paragraph" w:customStyle="1" w:styleId="635E77118ADF422684B46FAAB4D601E6">
    <w:name w:val="635E77118ADF422684B46FAAB4D601E6"/>
  </w:style>
  <w:style w:type="paragraph" w:customStyle="1" w:styleId="5643C9F092BF4D37BE3EF75D7340A832">
    <w:name w:val="5643C9F092BF4D37BE3EF75D7340A832"/>
  </w:style>
  <w:style w:type="paragraph" w:customStyle="1" w:styleId="0BA7F67071DE43B19A9D3A209C1319E9">
    <w:name w:val="0BA7F67071DE43B19A9D3A209C1319E9"/>
  </w:style>
  <w:style w:type="paragraph" w:customStyle="1" w:styleId="3D29BED3FB844DBC9BD7961FA2AEF798">
    <w:name w:val="3D29BED3FB844DBC9BD7961FA2AEF798"/>
  </w:style>
  <w:style w:type="paragraph" w:customStyle="1" w:styleId="600FBAEB60F64ADDA35BCC3BA3BCBBEC">
    <w:name w:val="600FBAEB60F64ADDA35BCC3BA3BCBBEC"/>
  </w:style>
  <w:style w:type="paragraph" w:customStyle="1" w:styleId="E0E0933AEE0C4088B17FEA433744CA54">
    <w:name w:val="E0E0933AEE0C4088B17FEA433744CA54"/>
  </w:style>
  <w:style w:type="paragraph" w:customStyle="1" w:styleId="B6C86BEAC2584C9980EA3708E98B0899">
    <w:name w:val="B6C86BEAC2584C9980EA3708E98B0899"/>
  </w:style>
  <w:style w:type="paragraph" w:customStyle="1" w:styleId="5D8D5422D90C435385F68CA8A220A12E">
    <w:name w:val="5D8D5422D90C435385F68CA8A220A12E"/>
  </w:style>
  <w:style w:type="paragraph" w:customStyle="1" w:styleId="D6019CA6134849C291BFCF68DF3BBDE9">
    <w:name w:val="D6019CA6134849C291BFCF68DF3BBDE9"/>
  </w:style>
  <w:style w:type="paragraph" w:customStyle="1" w:styleId="7CA144BEE03046A3A3EDA19A624022E2">
    <w:name w:val="7CA144BEE03046A3A3EDA19A624022E2"/>
  </w:style>
  <w:style w:type="paragraph" w:customStyle="1" w:styleId="4606206F95E042D6B3917C70B575EF55">
    <w:name w:val="4606206F95E042D6B3917C70B575EF55"/>
  </w:style>
  <w:style w:type="paragraph" w:customStyle="1" w:styleId="4B4B3368CA2F4C6AB9C5C87072BBAB2F">
    <w:name w:val="4B4B3368CA2F4C6AB9C5C87072BBAB2F"/>
  </w:style>
  <w:style w:type="paragraph" w:customStyle="1" w:styleId="A9BE456617364A3C93C00F8A638404C1">
    <w:name w:val="A9BE456617364A3C93C00F8A638404C1"/>
  </w:style>
  <w:style w:type="paragraph" w:customStyle="1" w:styleId="685F2FA772A34117BA13E10EF14A23B9">
    <w:name w:val="685F2FA772A34117BA13E10EF14A23B9"/>
  </w:style>
  <w:style w:type="paragraph" w:customStyle="1" w:styleId="A567E09ED40343EAB8CDE5FD87B1DCB0">
    <w:name w:val="A567E09ED40343EAB8CDE5FD87B1DCB0"/>
  </w:style>
  <w:style w:type="paragraph" w:customStyle="1" w:styleId="0D55C9698BBA439FB4BEB33727F8BC17">
    <w:name w:val="0D55C9698BBA439FB4BEB33727F8BC17"/>
  </w:style>
  <w:style w:type="paragraph" w:customStyle="1" w:styleId="78150C1552F847289EC7C2EE7C83295F">
    <w:name w:val="78150C1552F847289EC7C2EE7C83295F"/>
  </w:style>
  <w:style w:type="paragraph" w:customStyle="1" w:styleId="2A88160560E64FD5BA6341E536053407">
    <w:name w:val="2A88160560E64FD5BA6341E536053407"/>
  </w:style>
  <w:style w:type="paragraph" w:customStyle="1" w:styleId="0D1D1B66064D42028F02063D3388627B">
    <w:name w:val="0D1D1B66064D42028F02063D3388627B"/>
  </w:style>
  <w:style w:type="paragraph" w:customStyle="1" w:styleId="5987DA5EE7874D8D9A8ED4DF33D2F95D">
    <w:name w:val="5987DA5EE7874D8D9A8ED4DF33D2F95D"/>
  </w:style>
  <w:style w:type="paragraph" w:customStyle="1" w:styleId="A74D924AF2E1423EAA5998AD73257284">
    <w:name w:val="A74D924AF2E1423EAA5998AD73257284"/>
  </w:style>
  <w:style w:type="paragraph" w:customStyle="1" w:styleId="D46F239A040A49178CD1E0AF2C14DE23">
    <w:name w:val="D46F239A040A49178CD1E0AF2C14DE23"/>
  </w:style>
  <w:style w:type="paragraph" w:customStyle="1" w:styleId="DCB8B928E31E4726A1AB720B82532B63">
    <w:name w:val="DCB8B928E31E4726A1AB720B82532B63"/>
  </w:style>
  <w:style w:type="paragraph" w:customStyle="1" w:styleId="9F11AAB6D3D44D65AB0F221A6F61B6A3">
    <w:name w:val="9F11AAB6D3D44D65AB0F221A6F61B6A3"/>
  </w:style>
  <w:style w:type="paragraph" w:customStyle="1" w:styleId="6A727EC394B34262BF5AA001A190FD55">
    <w:name w:val="6A727EC394B34262BF5AA001A190FD55"/>
  </w:style>
  <w:style w:type="paragraph" w:customStyle="1" w:styleId="4365FC507A5E41208313B7FF2AE2C9A9">
    <w:name w:val="4365FC507A5E41208313B7FF2AE2C9A9"/>
  </w:style>
  <w:style w:type="paragraph" w:customStyle="1" w:styleId="571D1738C41841358EBC5DE79C9BD9A4">
    <w:name w:val="571D1738C41841358EBC5DE79C9BD9A4"/>
  </w:style>
  <w:style w:type="paragraph" w:customStyle="1" w:styleId="09A7842B4426410F81E7EA2C96893F48">
    <w:name w:val="09A7842B4426410F81E7EA2C96893F48"/>
  </w:style>
  <w:style w:type="paragraph" w:customStyle="1" w:styleId="CFDD188EB98C42FA98C59D564B252BAA">
    <w:name w:val="CFDD188EB98C42FA98C59D564B252BAA"/>
  </w:style>
  <w:style w:type="paragraph" w:customStyle="1" w:styleId="AE432623D6704DFA8FF4B05EDD3DFB01">
    <w:name w:val="AE432623D6704DFA8FF4B05EDD3DFB01"/>
  </w:style>
  <w:style w:type="paragraph" w:customStyle="1" w:styleId="A78973AFA59940FEB039F058C5BA6768">
    <w:name w:val="A78973AFA59940FEB039F058C5BA6768"/>
  </w:style>
  <w:style w:type="paragraph" w:customStyle="1" w:styleId="050BD83B5B374E57A8CA614FA0A89A14">
    <w:name w:val="050BD83B5B374E57A8CA614FA0A89A14"/>
  </w:style>
  <w:style w:type="paragraph" w:customStyle="1" w:styleId="FD435A169E1B4D2C8326430FE1F8DE53">
    <w:name w:val="FD435A169E1B4D2C8326430FE1F8DE53"/>
  </w:style>
  <w:style w:type="paragraph" w:customStyle="1" w:styleId="EF3D5BBE13A046589CD6C6A80FEBA888">
    <w:name w:val="EF3D5BBE13A046589CD6C6A80FEBA888"/>
  </w:style>
  <w:style w:type="paragraph" w:customStyle="1" w:styleId="E334694C164B4BD7A262026FCA5715C7">
    <w:name w:val="E334694C164B4BD7A262026FCA5715C7"/>
  </w:style>
  <w:style w:type="paragraph" w:customStyle="1" w:styleId="4BC29496547346C0B49C01E8A1BAAEA7">
    <w:name w:val="4BC29496547346C0B49C01E8A1BAAEA7"/>
  </w:style>
  <w:style w:type="paragraph" w:customStyle="1" w:styleId="296FEE674C6244B9872A44EAE8470CA9">
    <w:name w:val="296FEE674C6244B9872A44EAE8470CA9"/>
  </w:style>
  <w:style w:type="paragraph" w:customStyle="1" w:styleId="C6D1E442A13D4558BC7C8D66E272C1A8">
    <w:name w:val="C6D1E442A13D4558BC7C8D66E272C1A8"/>
  </w:style>
  <w:style w:type="paragraph" w:customStyle="1" w:styleId="5159BB00EA474F4EA75916252151AFBD">
    <w:name w:val="5159BB00EA474F4EA75916252151AFBD"/>
  </w:style>
  <w:style w:type="paragraph" w:customStyle="1" w:styleId="775F2000081541C89E5A5E960812167B">
    <w:name w:val="775F2000081541C89E5A5E960812167B"/>
  </w:style>
  <w:style w:type="paragraph" w:customStyle="1" w:styleId="858F158D610F4CDB997856361889D93A">
    <w:name w:val="858F158D610F4CDB997856361889D93A"/>
  </w:style>
  <w:style w:type="paragraph" w:customStyle="1" w:styleId="9F94AA44CCE34F498AA6BCF327B5F178">
    <w:name w:val="9F94AA44CCE34F498AA6BCF327B5F178"/>
  </w:style>
  <w:style w:type="paragraph" w:customStyle="1" w:styleId="8288C6A63B6645ABBFDA6024EF31AC0B">
    <w:name w:val="8288C6A63B6645ABBFDA6024EF31AC0B"/>
  </w:style>
  <w:style w:type="paragraph" w:customStyle="1" w:styleId="C71321821A644CD8A0A977F25A557A82">
    <w:name w:val="C71321821A644CD8A0A977F25A557A82"/>
  </w:style>
  <w:style w:type="paragraph" w:customStyle="1" w:styleId="75D6004459E348CF93466704E3E2B4EF">
    <w:name w:val="75D6004459E348CF93466704E3E2B4EF"/>
  </w:style>
  <w:style w:type="paragraph" w:customStyle="1" w:styleId="A56E97B3042E4A3EB66FA3741E9180F1">
    <w:name w:val="A56E97B3042E4A3EB66FA3741E9180F1"/>
  </w:style>
  <w:style w:type="paragraph" w:customStyle="1" w:styleId="43F3E19B1E16491895B64AA54002A69A">
    <w:name w:val="43F3E19B1E16491895B64AA54002A69A"/>
  </w:style>
  <w:style w:type="paragraph" w:customStyle="1" w:styleId="AC4A0C2446364519914830E5325DC3DB">
    <w:name w:val="AC4A0C2446364519914830E5325DC3DB"/>
  </w:style>
  <w:style w:type="paragraph" w:customStyle="1" w:styleId="0F68B384532E4684B204DE9363A9AA63">
    <w:name w:val="0F68B384532E4684B204DE9363A9AA63"/>
  </w:style>
  <w:style w:type="paragraph" w:customStyle="1" w:styleId="B2C1F5EDF56F4C3CB5852F10B92BA8A7">
    <w:name w:val="B2C1F5EDF56F4C3CB5852F10B92BA8A7"/>
  </w:style>
  <w:style w:type="paragraph" w:customStyle="1" w:styleId="C7050971F59240CA83840CC435E2F72C">
    <w:name w:val="C7050971F59240CA83840CC435E2F72C"/>
  </w:style>
  <w:style w:type="paragraph" w:customStyle="1" w:styleId="967938EAF6F0404A8218FDCF41E7623C">
    <w:name w:val="967938EAF6F0404A8218FDCF41E7623C"/>
  </w:style>
  <w:style w:type="paragraph" w:customStyle="1" w:styleId="A08B189D3A5449C9910A928FD6B6D972">
    <w:name w:val="A08B189D3A5449C9910A928FD6B6D972"/>
  </w:style>
  <w:style w:type="paragraph" w:customStyle="1" w:styleId="0B349708D47A4E9E9C4C2F4F7E47394F">
    <w:name w:val="0B349708D47A4E9E9C4C2F4F7E47394F"/>
  </w:style>
  <w:style w:type="paragraph" w:customStyle="1" w:styleId="92694B7768B540AFBC6CD8DC23F1FE1C">
    <w:name w:val="92694B7768B540AFBC6CD8DC23F1FE1C"/>
  </w:style>
  <w:style w:type="paragraph" w:customStyle="1" w:styleId="1894AF3E2EE14088938EF13D0E4E0808">
    <w:name w:val="1894AF3E2EE14088938EF13D0E4E0808"/>
  </w:style>
  <w:style w:type="paragraph" w:customStyle="1" w:styleId="C6A1122487E24A47A8FFAB28178D923C">
    <w:name w:val="C6A1122487E24A47A8FFAB28178D923C"/>
  </w:style>
  <w:style w:type="paragraph" w:customStyle="1" w:styleId="61965BEF9A3F48368368C466A841F817">
    <w:name w:val="61965BEF9A3F48368368C466A841F817"/>
  </w:style>
  <w:style w:type="paragraph" w:customStyle="1" w:styleId="425DC8CCA8A54A26BBB68D51116B580E">
    <w:name w:val="425DC8CCA8A54A26BBB68D51116B580E"/>
  </w:style>
  <w:style w:type="paragraph" w:customStyle="1" w:styleId="D394FD18EDB542988E0EF968945FE187">
    <w:name w:val="D394FD18EDB542988E0EF968945FE187"/>
  </w:style>
  <w:style w:type="paragraph" w:customStyle="1" w:styleId="77590B11E97F465CB8B233908B978B1A">
    <w:name w:val="77590B11E97F465CB8B233908B978B1A"/>
  </w:style>
  <w:style w:type="paragraph" w:customStyle="1" w:styleId="8270C3BF2C154C3E8E8B49CC2D3F895C">
    <w:name w:val="8270C3BF2C154C3E8E8B49CC2D3F895C"/>
  </w:style>
  <w:style w:type="paragraph" w:customStyle="1" w:styleId="D6B521EDD14B4AFEA7B7DE0AD086A0C4">
    <w:name w:val="D6B521EDD14B4AFEA7B7DE0AD086A0C4"/>
  </w:style>
  <w:style w:type="paragraph" w:customStyle="1" w:styleId="4E02DD6B46994B62A4D9B0B30E7CD952">
    <w:name w:val="4E02DD6B46994B62A4D9B0B30E7CD952"/>
  </w:style>
  <w:style w:type="paragraph" w:customStyle="1" w:styleId="1A219406877440A19BA8DB30FCFB8497">
    <w:name w:val="1A219406877440A19BA8DB30FCFB8497"/>
  </w:style>
  <w:style w:type="paragraph" w:customStyle="1" w:styleId="8E8FDFE0C2A04EFBBA3FE432350E3B1F">
    <w:name w:val="8E8FDFE0C2A04EFBBA3FE432350E3B1F"/>
  </w:style>
  <w:style w:type="paragraph" w:customStyle="1" w:styleId="304320382FAD4A90876DADBBBBFAB4D7">
    <w:name w:val="304320382FAD4A90876DADBBBBFAB4D7"/>
  </w:style>
  <w:style w:type="paragraph" w:customStyle="1" w:styleId="A6C13F1294464985BF89C98A40F93CFE">
    <w:name w:val="A6C13F1294464985BF89C98A40F93CFE"/>
    <w:rsid w:val="00222105"/>
  </w:style>
  <w:style w:type="paragraph" w:customStyle="1" w:styleId="7F9EECE750C64D2DAC2C46571E91DEBA">
    <w:name w:val="7F9EECE750C64D2DAC2C46571E91DEBA"/>
    <w:rsid w:val="00222105"/>
  </w:style>
  <w:style w:type="paragraph" w:customStyle="1" w:styleId="953C1A946CAA4C799690EACF1DF51A8E">
    <w:name w:val="953C1A946CAA4C799690EACF1DF51A8E"/>
    <w:rsid w:val="00222105"/>
  </w:style>
  <w:style w:type="paragraph" w:customStyle="1" w:styleId="9BD1310CC2E44104A60495F74BAA5B6F">
    <w:name w:val="9BD1310CC2E44104A60495F74BAA5B6F"/>
    <w:rsid w:val="00222105"/>
  </w:style>
  <w:style w:type="paragraph" w:customStyle="1" w:styleId="C1094D8BA97C4E48BC4A10AB380510E5">
    <w:name w:val="C1094D8BA97C4E48BC4A10AB380510E5"/>
    <w:rsid w:val="00222105"/>
  </w:style>
  <w:style w:type="paragraph" w:customStyle="1" w:styleId="49C6AE013093467085CA61B353CD363A">
    <w:name w:val="49C6AE013093467085CA61B353CD363A"/>
    <w:rsid w:val="00222105"/>
  </w:style>
  <w:style w:type="paragraph" w:customStyle="1" w:styleId="5EC8B63D1D854B6F9C396B83511C4401">
    <w:name w:val="5EC8B63D1D854B6F9C396B83511C4401"/>
    <w:rsid w:val="00222105"/>
  </w:style>
  <w:style w:type="paragraph" w:customStyle="1" w:styleId="13DA68B5D38945CCA0B5AFE395570D85">
    <w:name w:val="13DA68B5D38945CCA0B5AFE395570D85"/>
    <w:rsid w:val="00222105"/>
  </w:style>
  <w:style w:type="paragraph" w:customStyle="1" w:styleId="CA22C12EFD3A4E7E8675CB3B7CD24E4F">
    <w:name w:val="CA22C12EFD3A4E7E8675CB3B7CD24E4F"/>
    <w:rsid w:val="00222105"/>
  </w:style>
  <w:style w:type="paragraph" w:customStyle="1" w:styleId="2C532E0715F44258A7C447829203B34B">
    <w:name w:val="2C532E0715F44258A7C447829203B34B"/>
    <w:rsid w:val="00222105"/>
  </w:style>
  <w:style w:type="paragraph" w:customStyle="1" w:styleId="4C1370937A6C42ACA43676152BD966C5">
    <w:name w:val="4C1370937A6C42ACA43676152BD966C5"/>
    <w:rsid w:val="00222105"/>
  </w:style>
  <w:style w:type="paragraph" w:customStyle="1" w:styleId="EFC15F7ACA3C4D7AB0ECE8F805141830">
    <w:name w:val="EFC15F7ACA3C4D7AB0ECE8F805141830"/>
    <w:rsid w:val="00222105"/>
  </w:style>
  <w:style w:type="paragraph" w:customStyle="1" w:styleId="882A3BB019DE46E3BAF05B45BFA28446">
    <w:name w:val="882A3BB019DE46E3BAF05B45BFA28446"/>
    <w:rsid w:val="00222105"/>
  </w:style>
  <w:style w:type="paragraph" w:customStyle="1" w:styleId="4A1ADAB86A724E45B9864D0B9AA896D3">
    <w:name w:val="4A1ADAB86A724E45B9864D0B9AA896D3"/>
    <w:rsid w:val="00222105"/>
  </w:style>
  <w:style w:type="paragraph" w:customStyle="1" w:styleId="3935705166AA4153B937C293B57FBA26">
    <w:name w:val="3935705166AA4153B937C293B57FBA26"/>
    <w:rsid w:val="00222105"/>
  </w:style>
  <w:style w:type="paragraph" w:customStyle="1" w:styleId="EE7B482778694482BCEABCBECF99BB4A">
    <w:name w:val="EE7B482778694482BCEABCBECF99BB4A"/>
    <w:rsid w:val="00222105"/>
  </w:style>
  <w:style w:type="paragraph" w:customStyle="1" w:styleId="28BB8B728B3C41F289E6AB0FFFABD511">
    <w:name w:val="28BB8B728B3C41F289E6AB0FFFABD511"/>
    <w:rsid w:val="00222105"/>
  </w:style>
  <w:style w:type="paragraph" w:customStyle="1" w:styleId="CFDB18558E56491EA549FA4EBF868F62">
    <w:name w:val="CFDB18558E56491EA549FA4EBF868F62"/>
    <w:rsid w:val="00222105"/>
  </w:style>
  <w:style w:type="paragraph" w:customStyle="1" w:styleId="F34B12D37A6A4D77B8482212C4BF3346">
    <w:name w:val="F34B12D37A6A4D77B8482212C4BF3346"/>
    <w:rsid w:val="00222105"/>
  </w:style>
  <w:style w:type="paragraph" w:customStyle="1" w:styleId="35B5D837E49A438BB6B5E7DA94EC3ABA">
    <w:name w:val="35B5D837E49A438BB6B5E7DA94EC3ABA"/>
    <w:rsid w:val="00222105"/>
  </w:style>
  <w:style w:type="paragraph" w:customStyle="1" w:styleId="D11D04EE3CC645BC8277717EAF266505">
    <w:name w:val="D11D04EE3CC645BC8277717EAF266505"/>
    <w:rsid w:val="00222105"/>
  </w:style>
  <w:style w:type="paragraph" w:customStyle="1" w:styleId="09D7E7FE2A574588BF40BC96ED1D5FDE">
    <w:name w:val="09D7E7FE2A574588BF40BC96ED1D5FDE"/>
    <w:rsid w:val="00222105"/>
  </w:style>
  <w:style w:type="paragraph" w:customStyle="1" w:styleId="2E6B4CF6325741DB81611E174C9205FF">
    <w:name w:val="2E6B4CF6325741DB81611E174C9205FF"/>
    <w:rsid w:val="00C81FA8"/>
  </w:style>
  <w:style w:type="paragraph" w:customStyle="1" w:styleId="93EEE7AF65BC4E47AC7A19BA1727B0F5">
    <w:name w:val="93EEE7AF65BC4E47AC7A19BA1727B0F5"/>
    <w:rsid w:val="00C81FA8"/>
  </w:style>
  <w:style w:type="paragraph" w:customStyle="1" w:styleId="1150653108D548D3A6470C815ED124C6">
    <w:name w:val="1150653108D548D3A6470C815ED124C6"/>
    <w:rsid w:val="00C81FA8"/>
  </w:style>
  <w:style w:type="paragraph" w:customStyle="1" w:styleId="26A865946CB24F45A3AE4443F996B794">
    <w:name w:val="26A865946CB24F45A3AE4443F996B794"/>
    <w:rsid w:val="00C81FA8"/>
  </w:style>
  <w:style w:type="paragraph" w:customStyle="1" w:styleId="88B83A5C5EBC4568B22CDED831A403D3">
    <w:name w:val="88B83A5C5EBC4568B22CDED831A403D3"/>
    <w:rsid w:val="00C81FA8"/>
  </w:style>
  <w:style w:type="paragraph" w:customStyle="1" w:styleId="EDD0BF3CF4AF4B8CA48164ADB1426767">
    <w:name w:val="EDD0BF3CF4AF4B8CA48164ADB1426767"/>
    <w:rsid w:val="00E865B6"/>
  </w:style>
  <w:style w:type="paragraph" w:customStyle="1" w:styleId="84CE4B5FBCAF485C92E2477F63EA6F7F">
    <w:name w:val="84CE4B5FBCAF485C92E2477F63EA6F7F"/>
    <w:rsid w:val="00E865B6"/>
  </w:style>
  <w:style w:type="paragraph" w:customStyle="1" w:styleId="875914661F094CE18666851042014184">
    <w:name w:val="875914661F094CE18666851042014184"/>
    <w:rsid w:val="00E865B6"/>
  </w:style>
  <w:style w:type="paragraph" w:customStyle="1" w:styleId="DEABF803FA394217A0000D48026D8BBE">
    <w:name w:val="DEABF803FA394217A0000D48026D8BBE"/>
    <w:rsid w:val="00E865B6"/>
  </w:style>
  <w:style w:type="paragraph" w:customStyle="1" w:styleId="C99ACEE7B51D4F838AD92C4BB4BEA97A">
    <w:name w:val="C99ACEE7B51D4F838AD92C4BB4BEA97A"/>
    <w:rsid w:val="00E865B6"/>
  </w:style>
  <w:style w:type="paragraph" w:customStyle="1" w:styleId="F6EB676CF76045948DFF32D261BEB76C">
    <w:name w:val="F6EB676CF76045948DFF32D261BEB76C"/>
    <w:rsid w:val="00E865B6"/>
  </w:style>
  <w:style w:type="paragraph" w:customStyle="1" w:styleId="9D3B474E80BA4C15A0C9CE8DE2EA4B2F">
    <w:name w:val="9D3B474E80BA4C15A0C9CE8DE2EA4B2F"/>
    <w:rsid w:val="00E865B6"/>
  </w:style>
  <w:style w:type="paragraph" w:customStyle="1" w:styleId="16A204EEBB7445D28655CDC1F8844100">
    <w:name w:val="16A204EEBB7445D28655CDC1F8844100"/>
    <w:rsid w:val="00E865B6"/>
  </w:style>
  <w:style w:type="paragraph" w:customStyle="1" w:styleId="1DFD50E0B4CE412F9D15CB5F8F9E858D">
    <w:name w:val="1DFD50E0B4CE412F9D15CB5F8F9E858D"/>
    <w:rsid w:val="00E865B6"/>
  </w:style>
  <w:style w:type="paragraph" w:customStyle="1" w:styleId="D23E5CF475384AF595AD52FC8FE2656D">
    <w:name w:val="D23E5CF475384AF595AD52FC8FE2656D"/>
    <w:rsid w:val="00774AC2"/>
  </w:style>
  <w:style w:type="paragraph" w:customStyle="1" w:styleId="32B59093A1E74160845E28C6F1A19F30">
    <w:name w:val="32B59093A1E74160845E28C6F1A19F30"/>
    <w:rsid w:val="00774A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30 June 2019</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b:Source>
    <b:Tag>Par15</b:Tag>
    <b:SourceType>Book</b:SourceType>
    <b:Guid>{7EB7CF60-FBF3-4A1D-A4FF-B4A86290D36E}</b:Guid>
    <b:Author>
      <b:Author>
        <b:NameList>
          <b:Person>
            <b:Last>Committee</b:Last>
            <b:First>Parliamentary</b:First>
            <b:Middle>Review</b:Middle>
          </b:Person>
        </b:NameList>
      </b:Author>
    </b:Author>
    <b:Title>Report of the Parliamentary Review Committee regarding the New Zealand Cervical Screening Programme</b:Title>
    <b:Year>June 2015</b:Year>
    <b:City>Wellington</b:City>
    <b:RefOrder>1</b:RefOrder>
  </b:Source>
</b:Sources>
</file>

<file path=customXml/item4.xml><?xml version="1.0" encoding="utf-8"?>
<b:Sources xmlns:b="http://schemas.openxmlformats.org/officeDocument/2006/bibliography" xmlns="http://schemas.openxmlformats.org/officeDocument/2006/bibliography" SelectedStyle="\APA.XSL" StyleName="APA">
  <b:Source>
    <b:Tag>Par15</b:Tag>
    <b:SourceType>Book</b:SourceType>
    <b:Guid>{7EB7CF60-FBF3-4A1D-A4FF-B4A86290D36E}</b:Guid>
    <b:Author>
      <b:Author>
        <b:NameList>
          <b:Person>
            <b:Last>Committee</b:Last>
            <b:First>Parliamentary</b:First>
            <b:Middle>Review</b:Middle>
          </b:Person>
        </b:NameList>
      </b:Author>
    </b:Author>
    <b:Title>Report of the Parliamentary Review Committee regarding the New Zealand Cervical Screening Programme</b:Title>
    <b:Year>June 2015</b:Year>
    <b:City>Wellington</b:City>
    <b:RefOrder>1</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292863A96B08A24A822ADE812EF554D7" ma:contentTypeVersion="4" ma:contentTypeDescription="Create a new document." ma:contentTypeScope="" ma:versionID="919ac77186d0fe5533dcdde15321c7a3">
  <xsd:schema xmlns:xsd="http://www.w3.org/2001/XMLSchema" xmlns:xs="http://www.w3.org/2001/XMLSchema" xmlns:p="http://schemas.microsoft.com/office/2006/metadata/properties" xmlns:ns2="e6c74d8b-a456-436a-a9cd-ef1a43e40e58" targetNamespace="http://schemas.microsoft.com/office/2006/metadata/properties" ma:root="true" ma:fieldsID="8aeedffdd5dead230fa647fdb0147a77" ns2:_="">
    <xsd:import namespace="e6c74d8b-a456-436a-a9cd-ef1a43e40e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74d8b-a456-436a-a9cd-ef1a43e40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C78DC8-E854-4D63-9E88-6C9A8997D9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647805A-AF20-4921-A946-296BB9299102}">
  <ds:schemaRefs>
    <ds:schemaRef ds:uri="http://schemas.openxmlformats.org/officeDocument/2006/bibliography"/>
  </ds:schemaRefs>
</ds:datastoreItem>
</file>

<file path=customXml/itemProps4.xml><?xml version="1.0" encoding="utf-8"?>
<ds:datastoreItem xmlns:ds="http://schemas.openxmlformats.org/officeDocument/2006/customXml" ds:itemID="{27F217FF-8DCC-4DAC-8395-E9F01D26A785}">
  <ds:schemaRefs>
    <ds:schemaRef ds:uri="http://schemas.openxmlformats.org/officeDocument/2006/bibliography"/>
  </ds:schemaRefs>
</ds:datastoreItem>
</file>

<file path=customXml/itemProps5.xml><?xml version="1.0" encoding="utf-8"?>
<ds:datastoreItem xmlns:ds="http://schemas.openxmlformats.org/officeDocument/2006/customXml" ds:itemID="{303A2AE3-5573-415D-9CDF-7A8C8301D2EF}">
  <ds:schemaRefs>
    <ds:schemaRef ds:uri="http://schemas.microsoft.com/sharepoint/v3/contenttype/forms"/>
  </ds:schemaRefs>
</ds:datastoreItem>
</file>

<file path=customXml/itemProps6.xml><?xml version="1.0" encoding="utf-8"?>
<ds:datastoreItem xmlns:ds="http://schemas.openxmlformats.org/officeDocument/2006/customXml" ds:itemID="{E4C9132B-C7DF-421F-B26E-E9B62946D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c74d8b-a456-436a-a9cd-ef1a43e40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Combined_MasterTemplateNov2019_BM</Template>
  <TotalTime>1</TotalTime>
  <Pages>33</Pages>
  <Words>64244</Words>
  <Characters>366191</Characters>
  <Application>Microsoft Office Word</Application>
  <DocSecurity>0</DocSecurity>
  <Lines>3051</Lines>
  <Paragraphs>859</Paragraphs>
  <ScaleCrop>false</ScaleCrop>
  <HeadingPairs>
    <vt:vector size="2" baseType="variant">
      <vt:variant>
        <vt:lpstr>Title</vt:lpstr>
      </vt:variant>
      <vt:variant>
        <vt:i4>1</vt:i4>
      </vt:variant>
    </vt:vector>
  </HeadingPairs>
  <TitlesOfParts>
    <vt:vector size="1" baseType="lpstr">
      <vt:lpstr>1 January – 30 June 2019</vt:lpstr>
    </vt:vector>
  </TitlesOfParts>
  <Company>Ministry of Health</Company>
  <LinksUpToDate>false</LinksUpToDate>
  <CharactersWithSpaces>429576</CharactersWithSpaces>
  <SharedDoc>false</SharedDoc>
  <HLinks>
    <vt:vector size="1716" baseType="variant">
      <vt:variant>
        <vt:i4>3342462</vt:i4>
      </vt:variant>
      <vt:variant>
        <vt:i4>3911</vt:i4>
      </vt:variant>
      <vt:variant>
        <vt:i4>0</vt:i4>
      </vt:variant>
      <vt:variant>
        <vt:i4>5</vt:i4>
      </vt:variant>
      <vt:variant>
        <vt:lpwstr>https://www.nsu.govt.nz/health-professionals/national-cervical-screening-programme/age-range-change-cervical-screening</vt:lpwstr>
      </vt:variant>
      <vt:variant>
        <vt:lpwstr/>
      </vt:variant>
      <vt:variant>
        <vt:i4>6815777</vt:i4>
      </vt:variant>
      <vt:variant>
        <vt:i4>3908</vt:i4>
      </vt:variant>
      <vt:variant>
        <vt:i4>0</vt:i4>
      </vt:variant>
      <vt:variant>
        <vt:i4>5</vt:i4>
      </vt:variant>
      <vt:variant>
        <vt:lpwstr>http://nzdotstat.stats.govt.nz/wbos/index.aspx</vt:lpwstr>
      </vt:variant>
      <vt:variant>
        <vt:lpwstr/>
      </vt:variant>
      <vt:variant>
        <vt:i4>4390923</vt:i4>
      </vt:variant>
      <vt:variant>
        <vt:i4>3724</vt:i4>
      </vt:variant>
      <vt:variant>
        <vt:i4>0</vt:i4>
      </vt:variant>
      <vt:variant>
        <vt:i4>5</vt:i4>
      </vt:variant>
      <vt:variant>
        <vt:lpwstr/>
      </vt:variant>
      <vt:variant>
        <vt:lpwstr>_ENREF_2</vt:lpwstr>
      </vt:variant>
      <vt:variant>
        <vt:i4>4194315</vt:i4>
      </vt:variant>
      <vt:variant>
        <vt:i4>3718</vt:i4>
      </vt:variant>
      <vt:variant>
        <vt:i4>0</vt:i4>
      </vt:variant>
      <vt:variant>
        <vt:i4>5</vt:i4>
      </vt:variant>
      <vt:variant>
        <vt:lpwstr/>
      </vt:variant>
      <vt:variant>
        <vt:lpwstr>_ENREF_1</vt:lpwstr>
      </vt:variant>
      <vt:variant>
        <vt:i4>4390923</vt:i4>
      </vt:variant>
      <vt:variant>
        <vt:i4>3438</vt:i4>
      </vt:variant>
      <vt:variant>
        <vt:i4>0</vt:i4>
      </vt:variant>
      <vt:variant>
        <vt:i4>5</vt:i4>
      </vt:variant>
      <vt:variant>
        <vt:lpwstr/>
      </vt:variant>
      <vt:variant>
        <vt:lpwstr>_ENREF_20</vt:lpwstr>
      </vt:variant>
      <vt:variant>
        <vt:i4>4194315</vt:i4>
      </vt:variant>
      <vt:variant>
        <vt:i4>3435</vt:i4>
      </vt:variant>
      <vt:variant>
        <vt:i4>0</vt:i4>
      </vt:variant>
      <vt:variant>
        <vt:i4>5</vt:i4>
      </vt:variant>
      <vt:variant>
        <vt:lpwstr/>
      </vt:variant>
      <vt:variant>
        <vt:lpwstr>_ENREF_19</vt:lpwstr>
      </vt:variant>
      <vt:variant>
        <vt:i4>4194315</vt:i4>
      </vt:variant>
      <vt:variant>
        <vt:i4>3311</vt:i4>
      </vt:variant>
      <vt:variant>
        <vt:i4>0</vt:i4>
      </vt:variant>
      <vt:variant>
        <vt:i4>5</vt:i4>
      </vt:variant>
      <vt:variant>
        <vt:lpwstr/>
      </vt:variant>
      <vt:variant>
        <vt:lpwstr>_ENREF_18</vt:lpwstr>
      </vt:variant>
      <vt:variant>
        <vt:i4>1769555</vt:i4>
      </vt:variant>
      <vt:variant>
        <vt:i4>3293</vt:i4>
      </vt:variant>
      <vt:variant>
        <vt:i4>0</vt:i4>
      </vt:variant>
      <vt:variant>
        <vt:i4>5</vt:i4>
      </vt:variant>
      <vt:variant>
        <vt:lpwstr>https://www.nsu.govt.nz/health-professionals/national-cervical-screening-programme/policies-and-standards</vt:lpwstr>
      </vt:variant>
      <vt:variant>
        <vt:lpwstr/>
      </vt:variant>
      <vt:variant>
        <vt:i4>4194315</vt:i4>
      </vt:variant>
      <vt:variant>
        <vt:i4>3155</vt:i4>
      </vt:variant>
      <vt:variant>
        <vt:i4>0</vt:i4>
      </vt:variant>
      <vt:variant>
        <vt:i4>5</vt:i4>
      </vt:variant>
      <vt:variant>
        <vt:lpwstr/>
      </vt:variant>
      <vt:variant>
        <vt:lpwstr>_ENREF_17</vt:lpwstr>
      </vt:variant>
      <vt:variant>
        <vt:i4>4194315</vt:i4>
      </vt:variant>
      <vt:variant>
        <vt:i4>3149</vt:i4>
      </vt:variant>
      <vt:variant>
        <vt:i4>0</vt:i4>
      </vt:variant>
      <vt:variant>
        <vt:i4>5</vt:i4>
      </vt:variant>
      <vt:variant>
        <vt:lpwstr/>
      </vt:variant>
      <vt:variant>
        <vt:lpwstr>_ENREF_16</vt:lpwstr>
      </vt:variant>
      <vt:variant>
        <vt:i4>4194315</vt:i4>
      </vt:variant>
      <vt:variant>
        <vt:i4>3032</vt:i4>
      </vt:variant>
      <vt:variant>
        <vt:i4>0</vt:i4>
      </vt:variant>
      <vt:variant>
        <vt:i4>5</vt:i4>
      </vt:variant>
      <vt:variant>
        <vt:lpwstr/>
      </vt:variant>
      <vt:variant>
        <vt:lpwstr>_ENREF_15</vt:lpwstr>
      </vt:variant>
      <vt:variant>
        <vt:i4>4194315</vt:i4>
      </vt:variant>
      <vt:variant>
        <vt:i4>2966</vt:i4>
      </vt:variant>
      <vt:variant>
        <vt:i4>0</vt:i4>
      </vt:variant>
      <vt:variant>
        <vt:i4>5</vt:i4>
      </vt:variant>
      <vt:variant>
        <vt:lpwstr/>
      </vt:variant>
      <vt:variant>
        <vt:lpwstr>_ENREF_14</vt:lpwstr>
      </vt:variant>
      <vt:variant>
        <vt:i4>4194315</vt:i4>
      </vt:variant>
      <vt:variant>
        <vt:i4>2960</vt:i4>
      </vt:variant>
      <vt:variant>
        <vt:i4>0</vt:i4>
      </vt:variant>
      <vt:variant>
        <vt:i4>5</vt:i4>
      </vt:variant>
      <vt:variant>
        <vt:lpwstr/>
      </vt:variant>
      <vt:variant>
        <vt:lpwstr>_ENREF_14</vt:lpwstr>
      </vt:variant>
      <vt:variant>
        <vt:i4>4194315</vt:i4>
      </vt:variant>
      <vt:variant>
        <vt:i4>2922</vt:i4>
      </vt:variant>
      <vt:variant>
        <vt:i4>0</vt:i4>
      </vt:variant>
      <vt:variant>
        <vt:i4>5</vt:i4>
      </vt:variant>
      <vt:variant>
        <vt:lpwstr/>
      </vt:variant>
      <vt:variant>
        <vt:lpwstr>_ENREF_13</vt:lpwstr>
      </vt:variant>
      <vt:variant>
        <vt:i4>4194315</vt:i4>
      </vt:variant>
      <vt:variant>
        <vt:i4>2916</vt:i4>
      </vt:variant>
      <vt:variant>
        <vt:i4>0</vt:i4>
      </vt:variant>
      <vt:variant>
        <vt:i4>5</vt:i4>
      </vt:variant>
      <vt:variant>
        <vt:lpwstr/>
      </vt:variant>
      <vt:variant>
        <vt:lpwstr>_ENREF_12</vt:lpwstr>
      </vt:variant>
      <vt:variant>
        <vt:i4>4718603</vt:i4>
      </vt:variant>
      <vt:variant>
        <vt:i4>2741</vt:i4>
      </vt:variant>
      <vt:variant>
        <vt:i4>0</vt:i4>
      </vt:variant>
      <vt:variant>
        <vt:i4>5</vt:i4>
      </vt:variant>
      <vt:variant>
        <vt:lpwstr/>
      </vt:variant>
      <vt:variant>
        <vt:lpwstr>_ENREF_9</vt:lpwstr>
      </vt:variant>
      <vt:variant>
        <vt:i4>4456459</vt:i4>
      </vt:variant>
      <vt:variant>
        <vt:i4>2738</vt:i4>
      </vt:variant>
      <vt:variant>
        <vt:i4>0</vt:i4>
      </vt:variant>
      <vt:variant>
        <vt:i4>5</vt:i4>
      </vt:variant>
      <vt:variant>
        <vt:lpwstr/>
      </vt:variant>
      <vt:variant>
        <vt:lpwstr>_ENREF_5</vt:lpwstr>
      </vt:variant>
      <vt:variant>
        <vt:i4>4456459</vt:i4>
      </vt:variant>
      <vt:variant>
        <vt:i4>2726</vt:i4>
      </vt:variant>
      <vt:variant>
        <vt:i4>0</vt:i4>
      </vt:variant>
      <vt:variant>
        <vt:i4>5</vt:i4>
      </vt:variant>
      <vt:variant>
        <vt:lpwstr/>
      </vt:variant>
      <vt:variant>
        <vt:lpwstr>_ENREF_5</vt:lpwstr>
      </vt:variant>
      <vt:variant>
        <vt:i4>4521995</vt:i4>
      </vt:variant>
      <vt:variant>
        <vt:i4>2412</vt:i4>
      </vt:variant>
      <vt:variant>
        <vt:i4>0</vt:i4>
      </vt:variant>
      <vt:variant>
        <vt:i4>5</vt:i4>
      </vt:variant>
      <vt:variant>
        <vt:lpwstr/>
      </vt:variant>
      <vt:variant>
        <vt:lpwstr>_ENREF_4</vt:lpwstr>
      </vt:variant>
      <vt:variant>
        <vt:i4>4390923</vt:i4>
      </vt:variant>
      <vt:variant>
        <vt:i4>2280</vt:i4>
      </vt:variant>
      <vt:variant>
        <vt:i4>0</vt:i4>
      </vt:variant>
      <vt:variant>
        <vt:i4>5</vt:i4>
      </vt:variant>
      <vt:variant>
        <vt:lpwstr/>
      </vt:variant>
      <vt:variant>
        <vt:lpwstr>_ENREF_2</vt:lpwstr>
      </vt:variant>
      <vt:variant>
        <vt:i4>4325387</vt:i4>
      </vt:variant>
      <vt:variant>
        <vt:i4>2274</vt:i4>
      </vt:variant>
      <vt:variant>
        <vt:i4>0</vt:i4>
      </vt:variant>
      <vt:variant>
        <vt:i4>5</vt:i4>
      </vt:variant>
      <vt:variant>
        <vt:lpwstr/>
      </vt:variant>
      <vt:variant>
        <vt:lpwstr>_ENREF_3</vt:lpwstr>
      </vt:variant>
      <vt:variant>
        <vt:i4>4390923</vt:i4>
      </vt:variant>
      <vt:variant>
        <vt:i4>2265</vt:i4>
      </vt:variant>
      <vt:variant>
        <vt:i4>0</vt:i4>
      </vt:variant>
      <vt:variant>
        <vt:i4>5</vt:i4>
      </vt:variant>
      <vt:variant>
        <vt:lpwstr/>
      </vt:variant>
      <vt:variant>
        <vt:lpwstr>_ENREF_2</vt:lpwstr>
      </vt:variant>
      <vt:variant>
        <vt:i4>4390923</vt:i4>
      </vt:variant>
      <vt:variant>
        <vt:i4>2259</vt:i4>
      </vt:variant>
      <vt:variant>
        <vt:i4>0</vt:i4>
      </vt:variant>
      <vt:variant>
        <vt:i4>5</vt:i4>
      </vt:variant>
      <vt:variant>
        <vt:lpwstr/>
      </vt:variant>
      <vt:variant>
        <vt:lpwstr>_ENREF_2</vt:lpwstr>
      </vt:variant>
      <vt:variant>
        <vt:i4>4194315</vt:i4>
      </vt:variant>
      <vt:variant>
        <vt:i4>2253</vt:i4>
      </vt:variant>
      <vt:variant>
        <vt:i4>0</vt:i4>
      </vt:variant>
      <vt:variant>
        <vt:i4>5</vt:i4>
      </vt:variant>
      <vt:variant>
        <vt:lpwstr/>
      </vt:variant>
      <vt:variant>
        <vt:lpwstr>_ENREF_1</vt:lpwstr>
      </vt:variant>
      <vt:variant>
        <vt:i4>8323107</vt:i4>
      </vt:variant>
      <vt:variant>
        <vt:i4>2250</vt:i4>
      </vt:variant>
      <vt:variant>
        <vt:i4>0</vt:i4>
      </vt:variant>
      <vt:variant>
        <vt:i4>5</vt:i4>
      </vt:variant>
      <vt:variant>
        <vt:lpwstr>mailto:Ivan_Rowe@moh.govt.nz</vt:lpwstr>
      </vt:variant>
      <vt:variant>
        <vt:lpwstr/>
      </vt:variant>
      <vt:variant>
        <vt:i4>4849680</vt:i4>
      </vt:variant>
      <vt:variant>
        <vt:i4>2247</vt:i4>
      </vt:variant>
      <vt:variant>
        <vt:i4>0</vt:i4>
      </vt:variant>
      <vt:variant>
        <vt:i4>5</vt:i4>
      </vt:variant>
      <vt:variant>
        <vt:lpwstr>https://www.nsu.govt.nz/health-professionals/national-cervical-screening-programme/independent-monitoring-reports</vt:lpwstr>
      </vt:variant>
      <vt:variant>
        <vt:lpwstr/>
      </vt:variant>
      <vt:variant>
        <vt:i4>1835058</vt:i4>
      </vt:variant>
      <vt:variant>
        <vt:i4>1562</vt:i4>
      </vt:variant>
      <vt:variant>
        <vt:i4>0</vt:i4>
      </vt:variant>
      <vt:variant>
        <vt:i4>5</vt:i4>
      </vt:variant>
      <vt:variant>
        <vt:lpwstr/>
      </vt:variant>
      <vt:variant>
        <vt:lpwstr>_Toc55556249</vt:lpwstr>
      </vt:variant>
      <vt:variant>
        <vt:i4>1900594</vt:i4>
      </vt:variant>
      <vt:variant>
        <vt:i4>1556</vt:i4>
      </vt:variant>
      <vt:variant>
        <vt:i4>0</vt:i4>
      </vt:variant>
      <vt:variant>
        <vt:i4>5</vt:i4>
      </vt:variant>
      <vt:variant>
        <vt:lpwstr/>
      </vt:variant>
      <vt:variant>
        <vt:lpwstr>_Toc55556248</vt:lpwstr>
      </vt:variant>
      <vt:variant>
        <vt:i4>1179698</vt:i4>
      </vt:variant>
      <vt:variant>
        <vt:i4>1550</vt:i4>
      </vt:variant>
      <vt:variant>
        <vt:i4>0</vt:i4>
      </vt:variant>
      <vt:variant>
        <vt:i4>5</vt:i4>
      </vt:variant>
      <vt:variant>
        <vt:lpwstr/>
      </vt:variant>
      <vt:variant>
        <vt:lpwstr>_Toc55556247</vt:lpwstr>
      </vt:variant>
      <vt:variant>
        <vt:i4>1245234</vt:i4>
      </vt:variant>
      <vt:variant>
        <vt:i4>1544</vt:i4>
      </vt:variant>
      <vt:variant>
        <vt:i4>0</vt:i4>
      </vt:variant>
      <vt:variant>
        <vt:i4>5</vt:i4>
      </vt:variant>
      <vt:variant>
        <vt:lpwstr/>
      </vt:variant>
      <vt:variant>
        <vt:lpwstr>_Toc55556246</vt:lpwstr>
      </vt:variant>
      <vt:variant>
        <vt:i4>1048626</vt:i4>
      </vt:variant>
      <vt:variant>
        <vt:i4>1538</vt:i4>
      </vt:variant>
      <vt:variant>
        <vt:i4>0</vt:i4>
      </vt:variant>
      <vt:variant>
        <vt:i4>5</vt:i4>
      </vt:variant>
      <vt:variant>
        <vt:lpwstr/>
      </vt:variant>
      <vt:variant>
        <vt:lpwstr>_Toc55556245</vt:lpwstr>
      </vt:variant>
      <vt:variant>
        <vt:i4>1114162</vt:i4>
      </vt:variant>
      <vt:variant>
        <vt:i4>1532</vt:i4>
      </vt:variant>
      <vt:variant>
        <vt:i4>0</vt:i4>
      </vt:variant>
      <vt:variant>
        <vt:i4>5</vt:i4>
      </vt:variant>
      <vt:variant>
        <vt:lpwstr/>
      </vt:variant>
      <vt:variant>
        <vt:lpwstr>_Toc55556244</vt:lpwstr>
      </vt:variant>
      <vt:variant>
        <vt:i4>1441842</vt:i4>
      </vt:variant>
      <vt:variant>
        <vt:i4>1526</vt:i4>
      </vt:variant>
      <vt:variant>
        <vt:i4>0</vt:i4>
      </vt:variant>
      <vt:variant>
        <vt:i4>5</vt:i4>
      </vt:variant>
      <vt:variant>
        <vt:lpwstr/>
      </vt:variant>
      <vt:variant>
        <vt:lpwstr>_Toc55556243</vt:lpwstr>
      </vt:variant>
      <vt:variant>
        <vt:i4>1507378</vt:i4>
      </vt:variant>
      <vt:variant>
        <vt:i4>1520</vt:i4>
      </vt:variant>
      <vt:variant>
        <vt:i4>0</vt:i4>
      </vt:variant>
      <vt:variant>
        <vt:i4>5</vt:i4>
      </vt:variant>
      <vt:variant>
        <vt:lpwstr/>
      </vt:variant>
      <vt:variant>
        <vt:lpwstr>_Toc55556242</vt:lpwstr>
      </vt:variant>
      <vt:variant>
        <vt:i4>1310770</vt:i4>
      </vt:variant>
      <vt:variant>
        <vt:i4>1514</vt:i4>
      </vt:variant>
      <vt:variant>
        <vt:i4>0</vt:i4>
      </vt:variant>
      <vt:variant>
        <vt:i4>5</vt:i4>
      </vt:variant>
      <vt:variant>
        <vt:lpwstr/>
      </vt:variant>
      <vt:variant>
        <vt:lpwstr>_Toc55556241</vt:lpwstr>
      </vt:variant>
      <vt:variant>
        <vt:i4>1376306</vt:i4>
      </vt:variant>
      <vt:variant>
        <vt:i4>1508</vt:i4>
      </vt:variant>
      <vt:variant>
        <vt:i4>0</vt:i4>
      </vt:variant>
      <vt:variant>
        <vt:i4>5</vt:i4>
      </vt:variant>
      <vt:variant>
        <vt:lpwstr/>
      </vt:variant>
      <vt:variant>
        <vt:lpwstr>_Toc55556240</vt:lpwstr>
      </vt:variant>
      <vt:variant>
        <vt:i4>1835061</vt:i4>
      </vt:variant>
      <vt:variant>
        <vt:i4>1502</vt:i4>
      </vt:variant>
      <vt:variant>
        <vt:i4>0</vt:i4>
      </vt:variant>
      <vt:variant>
        <vt:i4>5</vt:i4>
      </vt:variant>
      <vt:variant>
        <vt:lpwstr/>
      </vt:variant>
      <vt:variant>
        <vt:lpwstr>_Toc55556239</vt:lpwstr>
      </vt:variant>
      <vt:variant>
        <vt:i4>1900597</vt:i4>
      </vt:variant>
      <vt:variant>
        <vt:i4>1496</vt:i4>
      </vt:variant>
      <vt:variant>
        <vt:i4>0</vt:i4>
      </vt:variant>
      <vt:variant>
        <vt:i4>5</vt:i4>
      </vt:variant>
      <vt:variant>
        <vt:lpwstr/>
      </vt:variant>
      <vt:variant>
        <vt:lpwstr>_Toc55556238</vt:lpwstr>
      </vt:variant>
      <vt:variant>
        <vt:i4>1179701</vt:i4>
      </vt:variant>
      <vt:variant>
        <vt:i4>1490</vt:i4>
      </vt:variant>
      <vt:variant>
        <vt:i4>0</vt:i4>
      </vt:variant>
      <vt:variant>
        <vt:i4>5</vt:i4>
      </vt:variant>
      <vt:variant>
        <vt:lpwstr/>
      </vt:variant>
      <vt:variant>
        <vt:lpwstr>_Toc55556237</vt:lpwstr>
      </vt:variant>
      <vt:variant>
        <vt:i4>1245237</vt:i4>
      </vt:variant>
      <vt:variant>
        <vt:i4>1484</vt:i4>
      </vt:variant>
      <vt:variant>
        <vt:i4>0</vt:i4>
      </vt:variant>
      <vt:variant>
        <vt:i4>5</vt:i4>
      </vt:variant>
      <vt:variant>
        <vt:lpwstr/>
      </vt:variant>
      <vt:variant>
        <vt:lpwstr>_Toc55556236</vt:lpwstr>
      </vt:variant>
      <vt:variant>
        <vt:i4>1048629</vt:i4>
      </vt:variant>
      <vt:variant>
        <vt:i4>1478</vt:i4>
      </vt:variant>
      <vt:variant>
        <vt:i4>0</vt:i4>
      </vt:variant>
      <vt:variant>
        <vt:i4>5</vt:i4>
      </vt:variant>
      <vt:variant>
        <vt:lpwstr/>
      </vt:variant>
      <vt:variant>
        <vt:lpwstr>_Toc55556235</vt:lpwstr>
      </vt:variant>
      <vt:variant>
        <vt:i4>1114165</vt:i4>
      </vt:variant>
      <vt:variant>
        <vt:i4>1472</vt:i4>
      </vt:variant>
      <vt:variant>
        <vt:i4>0</vt:i4>
      </vt:variant>
      <vt:variant>
        <vt:i4>5</vt:i4>
      </vt:variant>
      <vt:variant>
        <vt:lpwstr/>
      </vt:variant>
      <vt:variant>
        <vt:lpwstr>_Toc55556234</vt:lpwstr>
      </vt:variant>
      <vt:variant>
        <vt:i4>1441845</vt:i4>
      </vt:variant>
      <vt:variant>
        <vt:i4>1466</vt:i4>
      </vt:variant>
      <vt:variant>
        <vt:i4>0</vt:i4>
      </vt:variant>
      <vt:variant>
        <vt:i4>5</vt:i4>
      </vt:variant>
      <vt:variant>
        <vt:lpwstr/>
      </vt:variant>
      <vt:variant>
        <vt:lpwstr>_Toc55556233</vt:lpwstr>
      </vt:variant>
      <vt:variant>
        <vt:i4>1507381</vt:i4>
      </vt:variant>
      <vt:variant>
        <vt:i4>1460</vt:i4>
      </vt:variant>
      <vt:variant>
        <vt:i4>0</vt:i4>
      </vt:variant>
      <vt:variant>
        <vt:i4>5</vt:i4>
      </vt:variant>
      <vt:variant>
        <vt:lpwstr/>
      </vt:variant>
      <vt:variant>
        <vt:lpwstr>_Toc55556232</vt:lpwstr>
      </vt:variant>
      <vt:variant>
        <vt:i4>1310773</vt:i4>
      </vt:variant>
      <vt:variant>
        <vt:i4>1454</vt:i4>
      </vt:variant>
      <vt:variant>
        <vt:i4>0</vt:i4>
      </vt:variant>
      <vt:variant>
        <vt:i4>5</vt:i4>
      </vt:variant>
      <vt:variant>
        <vt:lpwstr/>
      </vt:variant>
      <vt:variant>
        <vt:lpwstr>_Toc55556231</vt:lpwstr>
      </vt:variant>
      <vt:variant>
        <vt:i4>1376309</vt:i4>
      </vt:variant>
      <vt:variant>
        <vt:i4>1448</vt:i4>
      </vt:variant>
      <vt:variant>
        <vt:i4>0</vt:i4>
      </vt:variant>
      <vt:variant>
        <vt:i4>5</vt:i4>
      </vt:variant>
      <vt:variant>
        <vt:lpwstr/>
      </vt:variant>
      <vt:variant>
        <vt:lpwstr>_Toc55556230</vt:lpwstr>
      </vt:variant>
      <vt:variant>
        <vt:i4>1835060</vt:i4>
      </vt:variant>
      <vt:variant>
        <vt:i4>1442</vt:i4>
      </vt:variant>
      <vt:variant>
        <vt:i4>0</vt:i4>
      </vt:variant>
      <vt:variant>
        <vt:i4>5</vt:i4>
      </vt:variant>
      <vt:variant>
        <vt:lpwstr/>
      </vt:variant>
      <vt:variant>
        <vt:lpwstr>_Toc55556229</vt:lpwstr>
      </vt:variant>
      <vt:variant>
        <vt:i4>1900596</vt:i4>
      </vt:variant>
      <vt:variant>
        <vt:i4>1436</vt:i4>
      </vt:variant>
      <vt:variant>
        <vt:i4>0</vt:i4>
      </vt:variant>
      <vt:variant>
        <vt:i4>5</vt:i4>
      </vt:variant>
      <vt:variant>
        <vt:lpwstr/>
      </vt:variant>
      <vt:variant>
        <vt:lpwstr>_Toc55556228</vt:lpwstr>
      </vt:variant>
      <vt:variant>
        <vt:i4>1179700</vt:i4>
      </vt:variant>
      <vt:variant>
        <vt:i4>1430</vt:i4>
      </vt:variant>
      <vt:variant>
        <vt:i4>0</vt:i4>
      </vt:variant>
      <vt:variant>
        <vt:i4>5</vt:i4>
      </vt:variant>
      <vt:variant>
        <vt:lpwstr/>
      </vt:variant>
      <vt:variant>
        <vt:lpwstr>_Toc55556227</vt:lpwstr>
      </vt:variant>
      <vt:variant>
        <vt:i4>1245236</vt:i4>
      </vt:variant>
      <vt:variant>
        <vt:i4>1424</vt:i4>
      </vt:variant>
      <vt:variant>
        <vt:i4>0</vt:i4>
      </vt:variant>
      <vt:variant>
        <vt:i4>5</vt:i4>
      </vt:variant>
      <vt:variant>
        <vt:lpwstr/>
      </vt:variant>
      <vt:variant>
        <vt:lpwstr>_Toc55556226</vt:lpwstr>
      </vt:variant>
      <vt:variant>
        <vt:i4>1048628</vt:i4>
      </vt:variant>
      <vt:variant>
        <vt:i4>1418</vt:i4>
      </vt:variant>
      <vt:variant>
        <vt:i4>0</vt:i4>
      </vt:variant>
      <vt:variant>
        <vt:i4>5</vt:i4>
      </vt:variant>
      <vt:variant>
        <vt:lpwstr/>
      </vt:variant>
      <vt:variant>
        <vt:lpwstr>_Toc55556225</vt:lpwstr>
      </vt:variant>
      <vt:variant>
        <vt:i4>1114164</vt:i4>
      </vt:variant>
      <vt:variant>
        <vt:i4>1412</vt:i4>
      </vt:variant>
      <vt:variant>
        <vt:i4>0</vt:i4>
      </vt:variant>
      <vt:variant>
        <vt:i4>5</vt:i4>
      </vt:variant>
      <vt:variant>
        <vt:lpwstr/>
      </vt:variant>
      <vt:variant>
        <vt:lpwstr>_Toc55556224</vt:lpwstr>
      </vt:variant>
      <vt:variant>
        <vt:i4>1441844</vt:i4>
      </vt:variant>
      <vt:variant>
        <vt:i4>1406</vt:i4>
      </vt:variant>
      <vt:variant>
        <vt:i4>0</vt:i4>
      </vt:variant>
      <vt:variant>
        <vt:i4>5</vt:i4>
      </vt:variant>
      <vt:variant>
        <vt:lpwstr/>
      </vt:variant>
      <vt:variant>
        <vt:lpwstr>_Toc55556223</vt:lpwstr>
      </vt:variant>
      <vt:variant>
        <vt:i4>1507380</vt:i4>
      </vt:variant>
      <vt:variant>
        <vt:i4>1400</vt:i4>
      </vt:variant>
      <vt:variant>
        <vt:i4>0</vt:i4>
      </vt:variant>
      <vt:variant>
        <vt:i4>5</vt:i4>
      </vt:variant>
      <vt:variant>
        <vt:lpwstr/>
      </vt:variant>
      <vt:variant>
        <vt:lpwstr>_Toc55556222</vt:lpwstr>
      </vt:variant>
      <vt:variant>
        <vt:i4>1310772</vt:i4>
      </vt:variant>
      <vt:variant>
        <vt:i4>1394</vt:i4>
      </vt:variant>
      <vt:variant>
        <vt:i4>0</vt:i4>
      </vt:variant>
      <vt:variant>
        <vt:i4>5</vt:i4>
      </vt:variant>
      <vt:variant>
        <vt:lpwstr/>
      </vt:variant>
      <vt:variant>
        <vt:lpwstr>_Toc55556221</vt:lpwstr>
      </vt:variant>
      <vt:variant>
        <vt:i4>1376308</vt:i4>
      </vt:variant>
      <vt:variant>
        <vt:i4>1388</vt:i4>
      </vt:variant>
      <vt:variant>
        <vt:i4>0</vt:i4>
      </vt:variant>
      <vt:variant>
        <vt:i4>5</vt:i4>
      </vt:variant>
      <vt:variant>
        <vt:lpwstr/>
      </vt:variant>
      <vt:variant>
        <vt:lpwstr>_Toc55556220</vt:lpwstr>
      </vt:variant>
      <vt:variant>
        <vt:i4>1835063</vt:i4>
      </vt:variant>
      <vt:variant>
        <vt:i4>1382</vt:i4>
      </vt:variant>
      <vt:variant>
        <vt:i4>0</vt:i4>
      </vt:variant>
      <vt:variant>
        <vt:i4>5</vt:i4>
      </vt:variant>
      <vt:variant>
        <vt:lpwstr/>
      </vt:variant>
      <vt:variant>
        <vt:lpwstr>_Toc55556219</vt:lpwstr>
      </vt:variant>
      <vt:variant>
        <vt:i4>1900599</vt:i4>
      </vt:variant>
      <vt:variant>
        <vt:i4>1376</vt:i4>
      </vt:variant>
      <vt:variant>
        <vt:i4>0</vt:i4>
      </vt:variant>
      <vt:variant>
        <vt:i4>5</vt:i4>
      </vt:variant>
      <vt:variant>
        <vt:lpwstr/>
      </vt:variant>
      <vt:variant>
        <vt:lpwstr>_Toc55556218</vt:lpwstr>
      </vt:variant>
      <vt:variant>
        <vt:i4>1179703</vt:i4>
      </vt:variant>
      <vt:variant>
        <vt:i4>1370</vt:i4>
      </vt:variant>
      <vt:variant>
        <vt:i4>0</vt:i4>
      </vt:variant>
      <vt:variant>
        <vt:i4>5</vt:i4>
      </vt:variant>
      <vt:variant>
        <vt:lpwstr/>
      </vt:variant>
      <vt:variant>
        <vt:lpwstr>_Toc55556217</vt:lpwstr>
      </vt:variant>
      <vt:variant>
        <vt:i4>1245239</vt:i4>
      </vt:variant>
      <vt:variant>
        <vt:i4>1364</vt:i4>
      </vt:variant>
      <vt:variant>
        <vt:i4>0</vt:i4>
      </vt:variant>
      <vt:variant>
        <vt:i4>5</vt:i4>
      </vt:variant>
      <vt:variant>
        <vt:lpwstr/>
      </vt:variant>
      <vt:variant>
        <vt:lpwstr>_Toc55556216</vt:lpwstr>
      </vt:variant>
      <vt:variant>
        <vt:i4>1048631</vt:i4>
      </vt:variant>
      <vt:variant>
        <vt:i4>1358</vt:i4>
      </vt:variant>
      <vt:variant>
        <vt:i4>0</vt:i4>
      </vt:variant>
      <vt:variant>
        <vt:i4>5</vt:i4>
      </vt:variant>
      <vt:variant>
        <vt:lpwstr/>
      </vt:variant>
      <vt:variant>
        <vt:lpwstr>_Toc55556215</vt:lpwstr>
      </vt:variant>
      <vt:variant>
        <vt:i4>1114167</vt:i4>
      </vt:variant>
      <vt:variant>
        <vt:i4>1352</vt:i4>
      </vt:variant>
      <vt:variant>
        <vt:i4>0</vt:i4>
      </vt:variant>
      <vt:variant>
        <vt:i4>5</vt:i4>
      </vt:variant>
      <vt:variant>
        <vt:lpwstr/>
      </vt:variant>
      <vt:variant>
        <vt:lpwstr>_Toc55556214</vt:lpwstr>
      </vt:variant>
      <vt:variant>
        <vt:i4>1441847</vt:i4>
      </vt:variant>
      <vt:variant>
        <vt:i4>1346</vt:i4>
      </vt:variant>
      <vt:variant>
        <vt:i4>0</vt:i4>
      </vt:variant>
      <vt:variant>
        <vt:i4>5</vt:i4>
      </vt:variant>
      <vt:variant>
        <vt:lpwstr/>
      </vt:variant>
      <vt:variant>
        <vt:lpwstr>_Toc55556213</vt:lpwstr>
      </vt:variant>
      <vt:variant>
        <vt:i4>1507383</vt:i4>
      </vt:variant>
      <vt:variant>
        <vt:i4>1340</vt:i4>
      </vt:variant>
      <vt:variant>
        <vt:i4>0</vt:i4>
      </vt:variant>
      <vt:variant>
        <vt:i4>5</vt:i4>
      </vt:variant>
      <vt:variant>
        <vt:lpwstr/>
      </vt:variant>
      <vt:variant>
        <vt:lpwstr>_Toc55556212</vt:lpwstr>
      </vt:variant>
      <vt:variant>
        <vt:i4>1310775</vt:i4>
      </vt:variant>
      <vt:variant>
        <vt:i4>1334</vt:i4>
      </vt:variant>
      <vt:variant>
        <vt:i4>0</vt:i4>
      </vt:variant>
      <vt:variant>
        <vt:i4>5</vt:i4>
      </vt:variant>
      <vt:variant>
        <vt:lpwstr/>
      </vt:variant>
      <vt:variant>
        <vt:lpwstr>_Toc55556211</vt:lpwstr>
      </vt:variant>
      <vt:variant>
        <vt:i4>1376311</vt:i4>
      </vt:variant>
      <vt:variant>
        <vt:i4>1328</vt:i4>
      </vt:variant>
      <vt:variant>
        <vt:i4>0</vt:i4>
      </vt:variant>
      <vt:variant>
        <vt:i4>5</vt:i4>
      </vt:variant>
      <vt:variant>
        <vt:lpwstr/>
      </vt:variant>
      <vt:variant>
        <vt:lpwstr>_Toc55556210</vt:lpwstr>
      </vt:variant>
      <vt:variant>
        <vt:i4>1835062</vt:i4>
      </vt:variant>
      <vt:variant>
        <vt:i4>1322</vt:i4>
      </vt:variant>
      <vt:variant>
        <vt:i4>0</vt:i4>
      </vt:variant>
      <vt:variant>
        <vt:i4>5</vt:i4>
      </vt:variant>
      <vt:variant>
        <vt:lpwstr/>
      </vt:variant>
      <vt:variant>
        <vt:lpwstr>_Toc55556209</vt:lpwstr>
      </vt:variant>
      <vt:variant>
        <vt:i4>1900598</vt:i4>
      </vt:variant>
      <vt:variant>
        <vt:i4>1316</vt:i4>
      </vt:variant>
      <vt:variant>
        <vt:i4>0</vt:i4>
      </vt:variant>
      <vt:variant>
        <vt:i4>5</vt:i4>
      </vt:variant>
      <vt:variant>
        <vt:lpwstr/>
      </vt:variant>
      <vt:variant>
        <vt:lpwstr>_Toc55556208</vt:lpwstr>
      </vt:variant>
      <vt:variant>
        <vt:i4>1179702</vt:i4>
      </vt:variant>
      <vt:variant>
        <vt:i4>1310</vt:i4>
      </vt:variant>
      <vt:variant>
        <vt:i4>0</vt:i4>
      </vt:variant>
      <vt:variant>
        <vt:i4>5</vt:i4>
      </vt:variant>
      <vt:variant>
        <vt:lpwstr/>
      </vt:variant>
      <vt:variant>
        <vt:lpwstr>_Toc55556207</vt:lpwstr>
      </vt:variant>
      <vt:variant>
        <vt:i4>1245238</vt:i4>
      </vt:variant>
      <vt:variant>
        <vt:i4>1304</vt:i4>
      </vt:variant>
      <vt:variant>
        <vt:i4>0</vt:i4>
      </vt:variant>
      <vt:variant>
        <vt:i4>5</vt:i4>
      </vt:variant>
      <vt:variant>
        <vt:lpwstr/>
      </vt:variant>
      <vt:variant>
        <vt:lpwstr>_Toc55556206</vt:lpwstr>
      </vt:variant>
      <vt:variant>
        <vt:i4>1048630</vt:i4>
      </vt:variant>
      <vt:variant>
        <vt:i4>1298</vt:i4>
      </vt:variant>
      <vt:variant>
        <vt:i4>0</vt:i4>
      </vt:variant>
      <vt:variant>
        <vt:i4>5</vt:i4>
      </vt:variant>
      <vt:variant>
        <vt:lpwstr/>
      </vt:variant>
      <vt:variant>
        <vt:lpwstr>_Toc55556205</vt:lpwstr>
      </vt:variant>
      <vt:variant>
        <vt:i4>1114166</vt:i4>
      </vt:variant>
      <vt:variant>
        <vt:i4>1292</vt:i4>
      </vt:variant>
      <vt:variant>
        <vt:i4>0</vt:i4>
      </vt:variant>
      <vt:variant>
        <vt:i4>5</vt:i4>
      </vt:variant>
      <vt:variant>
        <vt:lpwstr/>
      </vt:variant>
      <vt:variant>
        <vt:lpwstr>_Toc55556204</vt:lpwstr>
      </vt:variant>
      <vt:variant>
        <vt:i4>1441846</vt:i4>
      </vt:variant>
      <vt:variant>
        <vt:i4>1286</vt:i4>
      </vt:variant>
      <vt:variant>
        <vt:i4>0</vt:i4>
      </vt:variant>
      <vt:variant>
        <vt:i4>5</vt:i4>
      </vt:variant>
      <vt:variant>
        <vt:lpwstr/>
      </vt:variant>
      <vt:variant>
        <vt:lpwstr>_Toc55556203</vt:lpwstr>
      </vt:variant>
      <vt:variant>
        <vt:i4>1507382</vt:i4>
      </vt:variant>
      <vt:variant>
        <vt:i4>1280</vt:i4>
      </vt:variant>
      <vt:variant>
        <vt:i4>0</vt:i4>
      </vt:variant>
      <vt:variant>
        <vt:i4>5</vt:i4>
      </vt:variant>
      <vt:variant>
        <vt:lpwstr/>
      </vt:variant>
      <vt:variant>
        <vt:lpwstr>_Toc55556202</vt:lpwstr>
      </vt:variant>
      <vt:variant>
        <vt:i4>1310774</vt:i4>
      </vt:variant>
      <vt:variant>
        <vt:i4>1274</vt:i4>
      </vt:variant>
      <vt:variant>
        <vt:i4>0</vt:i4>
      </vt:variant>
      <vt:variant>
        <vt:i4>5</vt:i4>
      </vt:variant>
      <vt:variant>
        <vt:lpwstr/>
      </vt:variant>
      <vt:variant>
        <vt:lpwstr>_Toc55556201</vt:lpwstr>
      </vt:variant>
      <vt:variant>
        <vt:i4>1376310</vt:i4>
      </vt:variant>
      <vt:variant>
        <vt:i4>1268</vt:i4>
      </vt:variant>
      <vt:variant>
        <vt:i4>0</vt:i4>
      </vt:variant>
      <vt:variant>
        <vt:i4>5</vt:i4>
      </vt:variant>
      <vt:variant>
        <vt:lpwstr/>
      </vt:variant>
      <vt:variant>
        <vt:lpwstr>_Toc55556200</vt:lpwstr>
      </vt:variant>
      <vt:variant>
        <vt:i4>2031679</vt:i4>
      </vt:variant>
      <vt:variant>
        <vt:i4>1262</vt:i4>
      </vt:variant>
      <vt:variant>
        <vt:i4>0</vt:i4>
      </vt:variant>
      <vt:variant>
        <vt:i4>5</vt:i4>
      </vt:variant>
      <vt:variant>
        <vt:lpwstr/>
      </vt:variant>
      <vt:variant>
        <vt:lpwstr>_Toc55556199</vt:lpwstr>
      </vt:variant>
      <vt:variant>
        <vt:i4>1966143</vt:i4>
      </vt:variant>
      <vt:variant>
        <vt:i4>1256</vt:i4>
      </vt:variant>
      <vt:variant>
        <vt:i4>0</vt:i4>
      </vt:variant>
      <vt:variant>
        <vt:i4>5</vt:i4>
      </vt:variant>
      <vt:variant>
        <vt:lpwstr/>
      </vt:variant>
      <vt:variant>
        <vt:lpwstr>_Toc55556198</vt:lpwstr>
      </vt:variant>
      <vt:variant>
        <vt:i4>1114175</vt:i4>
      </vt:variant>
      <vt:variant>
        <vt:i4>1250</vt:i4>
      </vt:variant>
      <vt:variant>
        <vt:i4>0</vt:i4>
      </vt:variant>
      <vt:variant>
        <vt:i4>5</vt:i4>
      </vt:variant>
      <vt:variant>
        <vt:lpwstr/>
      </vt:variant>
      <vt:variant>
        <vt:lpwstr>_Toc55556197</vt:lpwstr>
      </vt:variant>
      <vt:variant>
        <vt:i4>1048639</vt:i4>
      </vt:variant>
      <vt:variant>
        <vt:i4>1244</vt:i4>
      </vt:variant>
      <vt:variant>
        <vt:i4>0</vt:i4>
      </vt:variant>
      <vt:variant>
        <vt:i4>5</vt:i4>
      </vt:variant>
      <vt:variant>
        <vt:lpwstr/>
      </vt:variant>
      <vt:variant>
        <vt:lpwstr>_Toc55556196</vt:lpwstr>
      </vt:variant>
      <vt:variant>
        <vt:i4>1245247</vt:i4>
      </vt:variant>
      <vt:variant>
        <vt:i4>1238</vt:i4>
      </vt:variant>
      <vt:variant>
        <vt:i4>0</vt:i4>
      </vt:variant>
      <vt:variant>
        <vt:i4>5</vt:i4>
      </vt:variant>
      <vt:variant>
        <vt:lpwstr/>
      </vt:variant>
      <vt:variant>
        <vt:lpwstr>_Toc55556195</vt:lpwstr>
      </vt:variant>
      <vt:variant>
        <vt:i4>1179711</vt:i4>
      </vt:variant>
      <vt:variant>
        <vt:i4>1232</vt:i4>
      </vt:variant>
      <vt:variant>
        <vt:i4>0</vt:i4>
      </vt:variant>
      <vt:variant>
        <vt:i4>5</vt:i4>
      </vt:variant>
      <vt:variant>
        <vt:lpwstr/>
      </vt:variant>
      <vt:variant>
        <vt:lpwstr>_Toc55556194</vt:lpwstr>
      </vt:variant>
      <vt:variant>
        <vt:i4>1376319</vt:i4>
      </vt:variant>
      <vt:variant>
        <vt:i4>1226</vt:i4>
      </vt:variant>
      <vt:variant>
        <vt:i4>0</vt:i4>
      </vt:variant>
      <vt:variant>
        <vt:i4>5</vt:i4>
      </vt:variant>
      <vt:variant>
        <vt:lpwstr/>
      </vt:variant>
      <vt:variant>
        <vt:lpwstr>_Toc55556193</vt:lpwstr>
      </vt:variant>
      <vt:variant>
        <vt:i4>1310783</vt:i4>
      </vt:variant>
      <vt:variant>
        <vt:i4>1220</vt:i4>
      </vt:variant>
      <vt:variant>
        <vt:i4>0</vt:i4>
      </vt:variant>
      <vt:variant>
        <vt:i4>5</vt:i4>
      </vt:variant>
      <vt:variant>
        <vt:lpwstr/>
      </vt:variant>
      <vt:variant>
        <vt:lpwstr>_Toc55556192</vt:lpwstr>
      </vt:variant>
      <vt:variant>
        <vt:i4>1507391</vt:i4>
      </vt:variant>
      <vt:variant>
        <vt:i4>1214</vt:i4>
      </vt:variant>
      <vt:variant>
        <vt:i4>0</vt:i4>
      </vt:variant>
      <vt:variant>
        <vt:i4>5</vt:i4>
      </vt:variant>
      <vt:variant>
        <vt:lpwstr/>
      </vt:variant>
      <vt:variant>
        <vt:lpwstr>_Toc55556191</vt:lpwstr>
      </vt:variant>
      <vt:variant>
        <vt:i4>1441855</vt:i4>
      </vt:variant>
      <vt:variant>
        <vt:i4>1208</vt:i4>
      </vt:variant>
      <vt:variant>
        <vt:i4>0</vt:i4>
      </vt:variant>
      <vt:variant>
        <vt:i4>5</vt:i4>
      </vt:variant>
      <vt:variant>
        <vt:lpwstr/>
      </vt:variant>
      <vt:variant>
        <vt:lpwstr>_Toc55556190</vt:lpwstr>
      </vt:variant>
      <vt:variant>
        <vt:i4>2031678</vt:i4>
      </vt:variant>
      <vt:variant>
        <vt:i4>1202</vt:i4>
      </vt:variant>
      <vt:variant>
        <vt:i4>0</vt:i4>
      </vt:variant>
      <vt:variant>
        <vt:i4>5</vt:i4>
      </vt:variant>
      <vt:variant>
        <vt:lpwstr/>
      </vt:variant>
      <vt:variant>
        <vt:lpwstr>_Toc55556189</vt:lpwstr>
      </vt:variant>
      <vt:variant>
        <vt:i4>1966142</vt:i4>
      </vt:variant>
      <vt:variant>
        <vt:i4>1196</vt:i4>
      </vt:variant>
      <vt:variant>
        <vt:i4>0</vt:i4>
      </vt:variant>
      <vt:variant>
        <vt:i4>5</vt:i4>
      </vt:variant>
      <vt:variant>
        <vt:lpwstr/>
      </vt:variant>
      <vt:variant>
        <vt:lpwstr>_Toc55556188</vt:lpwstr>
      </vt:variant>
      <vt:variant>
        <vt:i4>1114174</vt:i4>
      </vt:variant>
      <vt:variant>
        <vt:i4>1190</vt:i4>
      </vt:variant>
      <vt:variant>
        <vt:i4>0</vt:i4>
      </vt:variant>
      <vt:variant>
        <vt:i4>5</vt:i4>
      </vt:variant>
      <vt:variant>
        <vt:lpwstr/>
      </vt:variant>
      <vt:variant>
        <vt:lpwstr>_Toc55556187</vt:lpwstr>
      </vt:variant>
      <vt:variant>
        <vt:i4>1048638</vt:i4>
      </vt:variant>
      <vt:variant>
        <vt:i4>1184</vt:i4>
      </vt:variant>
      <vt:variant>
        <vt:i4>0</vt:i4>
      </vt:variant>
      <vt:variant>
        <vt:i4>5</vt:i4>
      </vt:variant>
      <vt:variant>
        <vt:lpwstr/>
      </vt:variant>
      <vt:variant>
        <vt:lpwstr>_Toc55556186</vt:lpwstr>
      </vt:variant>
      <vt:variant>
        <vt:i4>1245246</vt:i4>
      </vt:variant>
      <vt:variant>
        <vt:i4>1178</vt:i4>
      </vt:variant>
      <vt:variant>
        <vt:i4>0</vt:i4>
      </vt:variant>
      <vt:variant>
        <vt:i4>5</vt:i4>
      </vt:variant>
      <vt:variant>
        <vt:lpwstr/>
      </vt:variant>
      <vt:variant>
        <vt:lpwstr>_Toc55556185</vt:lpwstr>
      </vt:variant>
      <vt:variant>
        <vt:i4>1179710</vt:i4>
      </vt:variant>
      <vt:variant>
        <vt:i4>1172</vt:i4>
      </vt:variant>
      <vt:variant>
        <vt:i4>0</vt:i4>
      </vt:variant>
      <vt:variant>
        <vt:i4>5</vt:i4>
      </vt:variant>
      <vt:variant>
        <vt:lpwstr/>
      </vt:variant>
      <vt:variant>
        <vt:lpwstr>_Toc55556184</vt:lpwstr>
      </vt:variant>
      <vt:variant>
        <vt:i4>1376318</vt:i4>
      </vt:variant>
      <vt:variant>
        <vt:i4>1166</vt:i4>
      </vt:variant>
      <vt:variant>
        <vt:i4>0</vt:i4>
      </vt:variant>
      <vt:variant>
        <vt:i4>5</vt:i4>
      </vt:variant>
      <vt:variant>
        <vt:lpwstr/>
      </vt:variant>
      <vt:variant>
        <vt:lpwstr>_Toc55556183</vt:lpwstr>
      </vt:variant>
      <vt:variant>
        <vt:i4>1310782</vt:i4>
      </vt:variant>
      <vt:variant>
        <vt:i4>1160</vt:i4>
      </vt:variant>
      <vt:variant>
        <vt:i4>0</vt:i4>
      </vt:variant>
      <vt:variant>
        <vt:i4>5</vt:i4>
      </vt:variant>
      <vt:variant>
        <vt:lpwstr/>
      </vt:variant>
      <vt:variant>
        <vt:lpwstr>_Toc55556182</vt:lpwstr>
      </vt:variant>
      <vt:variant>
        <vt:i4>1507390</vt:i4>
      </vt:variant>
      <vt:variant>
        <vt:i4>1154</vt:i4>
      </vt:variant>
      <vt:variant>
        <vt:i4>0</vt:i4>
      </vt:variant>
      <vt:variant>
        <vt:i4>5</vt:i4>
      </vt:variant>
      <vt:variant>
        <vt:lpwstr/>
      </vt:variant>
      <vt:variant>
        <vt:lpwstr>_Toc55556181</vt:lpwstr>
      </vt:variant>
      <vt:variant>
        <vt:i4>1441854</vt:i4>
      </vt:variant>
      <vt:variant>
        <vt:i4>1148</vt:i4>
      </vt:variant>
      <vt:variant>
        <vt:i4>0</vt:i4>
      </vt:variant>
      <vt:variant>
        <vt:i4>5</vt:i4>
      </vt:variant>
      <vt:variant>
        <vt:lpwstr/>
      </vt:variant>
      <vt:variant>
        <vt:lpwstr>_Toc55556180</vt:lpwstr>
      </vt:variant>
      <vt:variant>
        <vt:i4>2031665</vt:i4>
      </vt:variant>
      <vt:variant>
        <vt:i4>1142</vt:i4>
      </vt:variant>
      <vt:variant>
        <vt:i4>0</vt:i4>
      </vt:variant>
      <vt:variant>
        <vt:i4>5</vt:i4>
      </vt:variant>
      <vt:variant>
        <vt:lpwstr/>
      </vt:variant>
      <vt:variant>
        <vt:lpwstr>_Toc55556179</vt:lpwstr>
      </vt:variant>
      <vt:variant>
        <vt:i4>1966129</vt:i4>
      </vt:variant>
      <vt:variant>
        <vt:i4>1136</vt:i4>
      </vt:variant>
      <vt:variant>
        <vt:i4>0</vt:i4>
      </vt:variant>
      <vt:variant>
        <vt:i4>5</vt:i4>
      </vt:variant>
      <vt:variant>
        <vt:lpwstr/>
      </vt:variant>
      <vt:variant>
        <vt:lpwstr>_Toc55556178</vt:lpwstr>
      </vt:variant>
      <vt:variant>
        <vt:i4>1114161</vt:i4>
      </vt:variant>
      <vt:variant>
        <vt:i4>1130</vt:i4>
      </vt:variant>
      <vt:variant>
        <vt:i4>0</vt:i4>
      </vt:variant>
      <vt:variant>
        <vt:i4>5</vt:i4>
      </vt:variant>
      <vt:variant>
        <vt:lpwstr/>
      </vt:variant>
      <vt:variant>
        <vt:lpwstr>_Toc55556177</vt:lpwstr>
      </vt:variant>
      <vt:variant>
        <vt:i4>1048625</vt:i4>
      </vt:variant>
      <vt:variant>
        <vt:i4>1124</vt:i4>
      </vt:variant>
      <vt:variant>
        <vt:i4>0</vt:i4>
      </vt:variant>
      <vt:variant>
        <vt:i4>5</vt:i4>
      </vt:variant>
      <vt:variant>
        <vt:lpwstr/>
      </vt:variant>
      <vt:variant>
        <vt:lpwstr>_Toc55556176</vt:lpwstr>
      </vt:variant>
      <vt:variant>
        <vt:i4>1245233</vt:i4>
      </vt:variant>
      <vt:variant>
        <vt:i4>1118</vt:i4>
      </vt:variant>
      <vt:variant>
        <vt:i4>0</vt:i4>
      </vt:variant>
      <vt:variant>
        <vt:i4>5</vt:i4>
      </vt:variant>
      <vt:variant>
        <vt:lpwstr/>
      </vt:variant>
      <vt:variant>
        <vt:lpwstr>_Toc55556175</vt:lpwstr>
      </vt:variant>
      <vt:variant>
        <vt:i4>1179697</vt:i4>
      </vt:variant>
      <vt:variant>
        <vt:i4>1112</vt:i4>
      </vt:variant>
      <vt:variant>
        <vt:i4>0</vt:i4>
      </vt:variant>
      <vt:variant>
        <vt:i4>5</vt:i4>
      </vt:variant>
      <vt:variant>
        <vt:lpwstr/>
      </vt:variant>
      <vt:variant>
        <vt:lpwstr>_Toc55556174</vt:lpwstr>
      </vt:variant>
      <vt:variant>
        <vt:i4>1376305</vt:i4>
      </vt:variant>
      <vt:variant>
        <vt:i4>1106</vt:i4>
      </vt:variant>
      <vt:variant>
        <vt:i4>0</vt:i4>
      </vt:variant>
      <vt:variant>
        <vt:i4>5</vt:i4>
      </vt:variant>
      <vt:variant>
        <vt:lpwstr/>
      </vt:variant>
      <vt:variant>
        <vt:lpwstr>_Toc55556173</vt:lpwstr>
      </vt:variant>
      <vt:variant>
        <vt:i4>1310769</vt:i4>
      </vt:variant>
      <vt:variant>
        <vt:i4>1100</vt:i4>
      </vt:variant>
      <vt:variant>
        <vt:i4>0</vt:i4>
      </vt:variant>
      <vt:variant>
        <vt:i4>5</vt:i4>
      </vt:variant>
      <vt:variant>
        <vt:lpwstr/>
      </vt:variant>
      <vt:variant>
        <vt:lpwstr>_Toc55556172</vt:lpwstr>
      </vt:variant>
      <vt:variant>
        <vt:i4>1507377</vt:i4>
      </vt:variant>
      <vt:variant>
        <vt:i4>1094</vt:i4>
      </vt:variant>
      <vt:variant>
        <vt:i4>0</vt:i4>
      </vt:variant>
      <vt:variant>
        <vt:i4>5</vt:i4>
      </vt:variant>
      <vt:variant>
        <vt:lpwstr/>
      </vt:variant>
      <vt:variant>
        <vt:lpwstr>_Toc55556171</vt:lpwstr>
      </vt:variant>
      <vt:variant>
        <vt:i4>1441841</vt:i4>
      </vt:variant>
      <vt:variant>
        <vt:i4>1088</vt:i4>
      </vt:variant>
      <vt:variant>
        <vt:i4>0</vt:i4>
      </vt:variant>
      <vt:variant>
        <vt:i4>5</vt:i4>
      </vt:variant>
      <vt:variant>
        <vt:lpwstr/>
      </vt:variant>
      <vt:variant>
        <vt:lpwstr>_Toc55556170</vt:lpwstr>
      </vt:variant>
      <vt:variant>
        <vt:i4>2031664</vt:i4>
      </vt:variant>
      <vt:variant>
        <vt:i4>1082</vt:i4>
      </vt:variant>
      <vt:variant>
        <vt:i4>0</vt:i4>
      </vt:variant>
      <vt:variant>
        <vt:i4>5</vt:i4>
      </vt:variant>
      <vt:variant>
        <vt:lpwstr/>
      </vt:variant>
      <vt:variant>
        <vt:lpwstr>_Toc55556169</vt:lpwstr>
      </vt:variant>
      <vt:variant>
        <vt:i4>1966128</vt:i4>
      </vt:variant>
      <vt:variant>
        <vt:i4>1076</vt:i4>
      </vt:variant>
      <vt:variant>
        <vt:i4>0</vt:i4>
      </vt:variant>
      <vt:variant>
        <vt:i4>5</vt:i4>
      </vt:variant>
      <vt:variant>
        <vt:lpwstr/>
      </vt:variant>
      <vt:variant>
        <vt:lpwstr>_Toc55556168</vt:lpwstr>
      </vt:variant>
      <vt:variant>
        <vt:i4>1114160</vt:i4>
      </vt:variant>
      <vt:variant>
        <vt:i4>1070</vt:i4>
      </vt:variant>
      <vt:variant>
        <vt:i4>0</vt:i4>
      </vt:variant>
      <vt:variant>
        <vt:i4>5</vt:i4>
      </vt:variant>
      <vt:variant>
        <vt:lpwstr/>
      </vt:variant>
      <vt:variant>
        <vt:lpwstr>_Toc55556167</vt:lpwstr>
      </vt:variant>
      <vt:variant>
        <vt:i4>1048624</vt:i4>
      </vt:variant>
      <vt:variant>
        <vt:i4>1064</vt:i4>
      </vt:variant>
      <vt:variant>
        <vt:i4>0</vt:i4>
      </vt:variant>
      <vt:variant>
        <vt:i4>5</vt:i4>
      </vt:variant>
      <vt:variant>
        <vt:lpwstr/>
      </vt:variant>
      <vt:variant>
        <vt:lpwstr>_Toc55556166</vt:lpwstr>
      </vt:variant>
      <vt:variant>
        <vt:i4>1245232</vt:i4>
      </vt:variant>
      <vt:variant>
        <vt:i4>1058</vt:i4>
      </vt:variant>
      <vt:variant>
        <vt:i4>0</vt:i4>
      </vt:variant>
      <vt:variant>
        <vt:i4>5</vt:i4>
      </vt:variant>
      <vt:variant>
        <vt:lpwstr/>
      </vt:variant>
      <vt:variant>
        <vt:lpwstr>_Toc55556165</vt:lpwstr>
      </vt:variant>
      <vt:variant>
        <vt:i4>1179696</vt:i4>
      </vt:variant>
      <vt:variant>
        <vt:i4>1052</vt:i4>
      </vt:variant>
      <vt:variant>
        <vt:i4>0</vt:i4>
      </vt:variant>
      <vt:variant>
        <vt:i4>5</vt:i4>
      </vt:variant>
      <vt:variant>
        <vt:lpwstr/>
      </vt:variant>
      <vt:variant>
        <vt:lpwstr>_Toc55556164</vt:lpwstr>
      </vt:variant>
      <vt:variant>
        <vt:i4>1376304</vt:i4>
      </vt:variant>
      <vt:variant>
        <vt:i4>1046</vt:i4>
      </vt:variant>
      <vt:variant>
        <vt:i4>0</vt:i4>
      </vt:variant>
      <vt:variant>
        <vt:i4>5</vt:i4>
      </vt:variant>
      <vt:variant>
        <vt:lpwstr/>
      </vt:variant>
      <vt:variant>
        <vt:lpwstr>_Toc55556163</vt:lpwstr>
      </vt:variant>
      <vt:variant>
        <vt:i4>1310768</vt:i4>
      </vt:variant>
      <vt:variant>
        <vt:i4>1040</vt:i4>
      </vt:variant>
      <vt:variant>
        <vt:i4>0</vt:i4>
      </vt:variant>
      <vt:variant>
        <vt:i4>5</vt:i4>
      </vt:variant>
      <vt:variant>
        <vt:lpwstr/>
      </vt:variant>
      <vt:variant>
        <vt:lpwstr>_Toc55556162</vt:lpwstr>
      </vt:variant>
      <vt:variant>
        <vt:i4>1507376</vt:i4>
      </vt:variant>
      <vt:variant>
        <vt:i4>1034</vt:i4>
      </vt:variant>
      <vt:variant>
        <vt:i4>0</vt:i4>
      </vt:variant>
      <vt:variant>
        <vt:i4>5</vt:i4>
      </vt:variant>
      <vt:variant>
        <vt:lpwstr/>
      </vt:variant>
      <vt:variant>
        <vt:lpwstr>_Toc55556161</vt:lpwstr>
      </vt:variant>
      <vt:variant>
        <vt:i4>1441840</vt:i4>
      </vt:variant>
      <vt:variant>
        <vt:i4>1028</vt:i4>
      </vt:variant>
      <vt:variant>
        <vt:i4>0</vt:i4>
      </vt:variant>
      <vt:variant>
        <vt:i4>5</vt:i4>
      </vt:variant>
      <vt:variant>
        <vt:lpwstr/>
      </vt:variant>
      <vt:variant>
        <vt:lpwstr>_Toc55556160</vt:lpwstr>
      </vt:variant>
      <vt:variant>
        <vt:i4>2031667</vt:i4>
      </vt:variant>
      <vt:variant>
        <vt:i4>1022</vt:i4>
      </vt:variant>
      <vt:variant>
        <vt:i4>0</vt:i4>
      </vt:variant>
      <vt:variant>
        <vt:i4>5</vt:i4>
      </vt:variant>
      <vt:variant>
        <vt:lpwstr/>
      </vt:variant>
      <vt:variant>
        <vt:lpwstr>_Toc55556159</vt:lpwstr>
      </vt:variant>
      <vt:variant>
        <vt:i4>1966131</vt:i4>
      </vt:variant>
      <vt:variant>
        <vt:i4>1016</vt:i4>
      </vt:variant>
      <vt:variant>
        <vt:i4>0</vt:i4>
      </vt:variant>
      <vt:variant>
        <vt:i4>5</vt:i4>
      </vt:variant>
      <vt:variant>
        <vt:lpwstr/>
      </vt:variant>
      <vt:variant>
        <vt:lpwstr>_Toc55556158</vt:lpwstr>
      </vt:variant>
      <vt:variant>
        <vt:i4>1114163</vt:i4>
      </vt:variant>
      <vt:variant>
        <vt:i4>1010</vt:i4>
      </vt:variant>
      <vt:variant>
        <vt:i4>0</vt:i4>
      </vt:variant>
      <vt:variant>
        <vt:i4>5</vt:i4>
      </vt:variant>
      <vt:variant>
        <vt:lpwstr/>
      </vt:variant>
      <vt:variant>
        <vt:lpwstr>_Toc55556157</vt:lpwstr>
      </vt:variant>
      <vt:variant>
        <vt:i4>1048627</vt:i4>
      </vt:variant>
      <vt:variant>
        <vt:i4>1004</vt:i4>
      </vt:variant>
      <vt:variant>
        <vt:i4>0</vt:i4>
      </vt:variant>
      <vt:variant>
        <vt:i4>5</vt:i4>
      </vt:variant>
      <vt:variant>
        <vt:lpwstr/>
      </vt:variant>
      <vt:variant>
        <vt:lpwstr>_Toc55556156</vt:lpwstr>
      </vt:variant>
      <vt:variant>
        <vt:i4>1245235</vt:i4>
      </vt:variant>
      <vt:variant>
        <vt:i4>998</vt:i4>
      </vt:variant>
      <vt:variant>
        <vt:i4>0</vt:i4>
      </vt:variant>
      <vt:variant>
        <vt:i4>5</vt:i4>
      </vt:variant>
      <vt:variant>
        <vt:lpwstr/>
      </vt:variant>
      <vt:variant>
        <vt:lpwstr>_Toc55556155</vt:lpwstr>
      </vt:variant>
      <vt:variant>
        <vt:i4>1179699</vt:i4>
      </vt:variant>
      <vt:variant>
        <vt:i4>992</vt:i4>
      </vt:variant>
      <vt:variant>
        <vt:i4>0</vt:i4>
      </vt:variant>
      <vt:variant>
        <vt:i4>5</vt:i4>
      </vt:variant>
      <vt:variant>
        <vt:lpwstr/>
      </vt:variant>
      <vt:variant>
        <vt:lpwstr>_Toc55556154</vt:lpwstr>
      </vt:variant>
      <vt:variant>
        <vt:i4>1376307</vt:i4>
      </vt:variant>
      <vt:variant>
        <vt:i4>986</vt:i4>
      </vt:variant>
      <vt:variant>
        <vt:i4>0</vt:i4>
      </vt:variant>
      <vt:variant>
        <vt:i4>5</vt:i4>
      </vt:variant>
      <vt:variant>
        <vt:lpwstr/>
      </vt:variant>
      <vt:variant>
        <vt:lpwstr>_Toc55556153</vt:lpwstr>
      </vt:variant>
      <vt:variant>
        <vt:i4>1310771</vt:i4>
      </vt:variant>
      <vt:variant>
        <vt:i4>980</vt:i4>
      </vt:variant>
      <vt:variant>
        <vt:i4>0</vt:i4>
      </vt:variant>
      <vt:variant>
        <vt:i4>5</vt:i4>
      </vt:variant>
      <vt:variant>
        <vt:lpwstr/>
      </vt:variant>
      <vt:variant>
        <vt:lpwstr>_Toc55556152</vt:lpwstr>
      </vt:variant>
      <vt:variant>
        <vt:i4>1507379</vt:i4>
      </vt:variant>
      <vt:variant>
        <vt:i4>974</vt:i4>
      </vt:variant>
      <vt:variant>
        <vt:i4>0</vt:i4>
      </vt:variant>
      <vt:variant>
        <vt:i4>5</vt:i4>
      </vt:variant>
      <vt:variant>
        <vt:lpwstr/>
      </vt:variant>
      <vt:variant>
        <vt:lpwstr>_Toc55556151</vt:lpwstr>
      </vt:variant>
      <vt:variant>
        <vt:i4>1441843</vt:i4>
      </vt:variant>
      <vt:variant>
        <vt:i4>968</vt:i4>
      </vt:variant>
      <vt:variant>
        <vt:i4>0</vt:i4>
      </vt:variant>
      <vt:variant>
        <vt:i4>5</vt:i4>
      </vt:variant>
      <vt:variant>
        <vt:lpwstr/>
      </vt:variant>
      <vt:variant>
        <vt:lpwstr>_Toc55556150</vt:lpwstr>
      </vt:variant>
      <vt:variant>
        <vt:i4>2031666</vt:i4>
      </vt:variant>
      <vt:variant>
        <vt:i4>962</vt:i4>
      </vt:variant>
      <vt:variant>
        <vt:i4>0</vt:i4>
      </vt:variant>
      <vt:variant>
        <vt:i4>5</vt:i4>
      </vt:variant>
      <vt:variant>
        <vt:lpwstr/>
      </vt:variant>
      <vt:variant>
        <vt:lpwstr>_Toc55556149</vt:lpwstr>
      </vt:variant>
      <vt:variant>
        <vt:i4>1966130</vt:i4>
      </vt:variant>
      <vt:variant>
        <vt:i4>956</vt:i4>
      </vt:variant>
      <vt:variant>
        <vt:i4>0</vt:i4>
      </vt:variant>
      <vt:variant>
        <vt:i4>5</vt:i4>
      </vt:variant>
      <vt:variant>
        <vt:lpwstr/>
      </vt:variant>
      <vt:variant>
        <vt:lpwstr>_Toc55556148</vt:lpwstr>
      </vt:variant>
      <vt:variant>
        <vt:i4>1114162</vt:i4>
      </vt:variant>
      <vt:variant>
        <vt:i4>950</vt:i4>
      </vt:variant>
      <vt:variant>
        <vt:i4>0</vt:i4>
      </vt:variant>
      <vt:variant>
        <vt:i4>5</vt:i4>
      </vt:variant>
      <vt:variant>
        <vt:lpwstr/>
      </vt:variant>
      <vt:variant>
        <vt:lpwstr>_Toc55556147</vt:lpwstr>
      </vt:variant>
      <vt:variant>
        <vt:i4>1048626</vt:i4>
      </vt:variant>
      <vt:variant>
        <vt:i4>944</vt:i4>
      </vt:variant>
      <vt:variant>
        <vt:i4>0</vt:i4>
      </vt:variant>
      <vt:variant>
        <vt:i4>5</vt:i4>
      </vt:variant>
      <vt:variant>
        <vt:lpwstr/>
      </vt:variant>
      <vt:variant>
        <vt:lpwstr>_Toc55556146</vt:lpwstr>
      </vt:variant>
      <vt:variant>
        <vt:i4>1245234</vt:i4>
      </vt:variant>
      <vt:variant>
        <vt:i4>938</vt:i4>
      </vt:variant>
      <vt:variant>
        <vt:i4>0</vt:i4>
      </vt:variant>
      <vt:variant>
        <vt:i4>5</vt:i4>
      </vt:variant>
      <vt:variant>
        <vt:lpwstr/>
      </vt:variant>
      <vt:variant>
        <vt:lpwstr>_Toc55556145</vt:lpwstr>
      </vt:variant>
      <vt:variant>
        <vt:i4>1179698</vt:i4>
      </vt:variant>
      <vt:variant>
        <vt:i4>932</vt:i4>
      </vt:variant>
      <vt:variant>
        <vt:i4>0</vt:i4>
      </vt:variant>
      <vt:variant>
        <vt:i4>5</vt:i4>
      </vt:variant>
      <vt:variant>
        <vt:lpwstr/>
      </vt:variant>
      <vt:variant>
        <vt:lpwstr>_Toc55556144</vt:lpwstr>
      </vt:variant>
      <vt:variant>
        <vt:i4>1376306</vt:i4>
      </vt:variant>
      <vt:variant>
        <vt:i4>926</vt:i4>
      </vt:variant>
      <vt:variant>
        <vt:i4>0</vt:i4>
      </vt:variant>
      <vt:variant>
        <vt:i4>5</vt:i4>
      </vt:variant>
      <vt:variant>
        <vt:lpwstr/>
      </vt:variant>
      <vt:variant>
        <vt:lpwstr>_Toc55556143</vt:lpwstr>
      </vt:variant>
      <vt:variant>
        <vt:i4>1310770</vt:i4>
      </vt:variant>
      <vt:variant>
        <vt:i4>920</vt:i4>
      </vt:variant>
      <vt:variant>
        <vt:i4>0</vt:i4>
      </vt:variant>
      <vt:variant>
        <vt:i4>5</vt:i4>
      </vt:variant>
      <vt:variant>
        <vt:lpwstr/>
      </vt:variant>
      <vt:variant>
        <vt:lpwstr>_Toc55556142</vt:lpwstr>
      </vt:variant>
      <vt:variant>
        <vt:i4>1507378</vt:i4>
      </vt:variant>
      <vt:variant>
        <vt:i4>914</vt:i4>
      </vt:variant>
      <vt:variant>
        <vt:i4>0</vt:i4>
      </vt:variant>
      <vt:variant>
        <vt:i4>5</vt:i4>
      </vt:variant>
      <vt:variant>
        <vt:lpwstr/>
      </vt:variant>
      <vt:variant>
        <vt:lpwstr>_Toc55556141</vt:lpwstr>
      </vt:variant>
      <vt:variant>
        <vt:i4>1441842</vt:i4>
      </vt:variant>
      <vt:variant>
        <vt:i4>908</vt:i4>
      </vt:variant>
      <vt:variant>
        <vt:i4>0</vt:i4>
      </vt:variant>
      <vt:variant>
        <vt:i4>5</vt:i4>
      </vt:variant>
      <vt:variant>
        <vt:lpwstr/>
      </vt:variant>
      <vt:variant>
        <vt:lpwstr>_Toc55556140</vt:lpwstr>
      </vt:variant>
      <vt:variant>
        <vt:i4>2031669</vt:i4>
      </vt:variant>
      <vt:variant>
        <vt:i4>902</vt:i4>
      </vt:variant>
      <vt:variant>
        <vt:i4>0</vt:i4>
      </vt:variant>
      <vt:variant>
        <vt:i4>5</vt:i4>
      </vt:variant>
      <vt:variant>
        <vt:lpwstr/>
      </vt:variant>
      <vt:variant>
        <vt:lpwstr>_Toc55556139</vt:lpwstr>
      </vt:variant>
      <vt:variant>
        <vt:i4>1966133</vt:i4>
      </vt:variant>
      <vt:variant>
        <vt:i4>896</vt:i4>
      </vt:variant>
      <vt:variant>
        <vt:i4>0</vt:i4>
      </vt:variant>
      <vt:variant>
        <vt:i4>5</vt:i4>
      </vt:variant>
      <vt:variant>
        <vt:lpwstr/>
      </vt:variant>
      <vt:variant>
        <vt:lpwstr>_Toc55556138</vt:lpwstr>
      </vt:variant>
      <vt:variant>
        <vt:i4>1114165</vt:i4>
      </vt:variant>
      <vt:variant>
        <vt:i4>890</vt:i4>
      </vt:variant>
      <vt:variant>
        <vt:i4>0</vt:i4>
      </vt:variant>
      <vt:variant>
        <vt:i4>5</vt:i4>
      </vt:variant>
      <vt:variant>
        <vt:lpwstr/>
      </vt:variant>
      <vt:variant>
        <vt:lpwstr>_Toc55556137</vt:lpwstr>
      </vt:variant>
      <vt:variant>
        <vt:i4>1966141</vt:i4>
      </vt:variant>
      <vt:variant>
        <vt:i4>881</vt:i4>
      </vt:variant>
      <vt:variant>
        <vt:i4>0</vt:i4>
      </vt:variant>
      <vt:variant>
        <vt:i4>5</vt:i4>
      </vt:variant>
      <vt:variant>
        <vt:lpwstr/>
      </vt:variant>
      <vt:variant>
        <vt:lpwstr>_Toc30089170</vt:lpwstr>
      </vt:variant>
      <vt:variant>
        <vt:i4>1507388</vt:i4>
      </vt:variant>
      <vt:variant>
        <vt:i4>875</vt:i4>
      </vt:variant>
      <vt:variant>
        <vt:i4>0</vt:i4>
      </vt:variant>
      <vt:variant>
        <vt:i4>5</vt:i4>
      </vt:variant>
      <vt:variant>
        <vt:lpwstr/>
      </vt:variant>
      <vt:variant>
        <vt:lpwstr>_Toc30089169</vt:lpwstr>
      </vt:variant>
      <vt:variant>
        <vt:i4>1441852</vt:i4>
      </vt:variant>
      <vt:variant>
        <vt:i4>869</vt:i4>
      </vt:variant>
      <vt:variant>
        <vt:i4>0</vt:i4>
      </vt:variant>
      <vt:variant>
        <vt:i4>5</vt:i4>
      </vt:variant>
      <vt:variant>
        <vt:lpwstr/>
      </vt:variant>
      <vt:variant>
        <vt:lpwstr>_Toc30089168</vt:lpwstr>
      </vt:variant>
      <vt:variant>
        <vt:i4>1638460</vt:i4>
      </vt:variant>
      <vt:variant>
        <vt:i4>863</vt:i4>
      </vt:variant>
      <vt:variant>
        <vt:i4>0</vt:i4>
      </vt:variant>
      <vt:variant>
        <vt:i4>5</vt:i4>
      </vt:variant>
      <vt:variant>
        <vt:lpwstr/>
      </vt:variant>
      <vt:variant>
        <vt:lpwstr>_Toc30089167</vt:lpwstr>
      </vt:variant>
      <vt:variant>
        <vt:i4>1572924</vt:i4>
      </vt:variant>
      <vt:variant>
        <vt:i4>857</vt:i4>
      </vt:variant>
      <vt:variant>
        <vt:i4>0</vt:i4>
      </vt:variant>
      <vt:variant>
        <vt:i4>5</vt:i4>
      </vt:variant>
      <vt:variant>
        <vt:lpwstr/>
      </vt:variant>
      <vt:variant>
        <vt:lpwstr>_Toc30089166</vt:lpwstr>
      </vt:variant>
      <vt:variant>
        <vt:i4>1769532</vt:i4>
      </vt:variant>
      <vt:variant>
        <vt:i4>851</vt:i4>
      </vt:variant>
      <vt:variant>
        <vt:i4>0</vt:i4>
      </vt:variant>
      <vt:variant>
        <vt:i4>5</vt:i4>
      </vt:variant>
      <vt:variant>
        <vt:lpwstr/>
      </vt:variant>
      <vt:variant>
        <vt:lpwstr>_Toc30089165</vt:lpwstr>
      </vt:variant>
      <vt:variant>
        <vt:i4>1703996</vt:i4>
      </vt:variant>
      <vt:variant>
        <vt:i4>845</vt:i4>
      </vt:variant>
      <vt:variant>
        <vt:i4>0</vt:i4>
      </vt:variant>
      <vt:variant>
        <vt:i4>5</vt:i4>
      </vt:variant>
      <vt:variant>
        <vt:lpwstr/>
      </vt:variant>
      <vt:variant>
        <vt:lpwstr>_Toc30089164</vt:lpwstr>
      </vt:variant>
      <vt:variant>
        <vt:i4>1900604</vt:i4>
      </vt:variant>
      <vt:variant>
        <vt:i4>839</vt:i4>
      </vt:variant>
      <vt:variant>
        <vt:i4>0</vt:i4>
      </vt:variant>
      <vt:variant>
        <vt:i4>5</vt:i4>
      </vt:variant>
      <vt:variant>
        <vt:lpwstr/>
      </vt:variant>
      <vt:variant>
        <vt:lpwstr>_Toc30089163</vt:lpwstr>
      </vt:variant>
      <vt:variant>
        <vt:i4>1835068</vt:i4>
      </vt:variant>
      <vt:variant>
        <vt:i4>833</vt:i4>
      </vt:variant>
      <vt:variant>
        <vt:i4>0</vt:i4>
      </vt:variant>
      <vt:variant>
        <vt:i4>5</vt:i4>
      </vt:variant>
      <vt:variant>
        <vt:lpwstr/>
      </vt:variant>
      <vt:variant>
        <vt:lpwstr>_Toc30089162</vt:lpwstr>
      </vt:variant>
      <vt:variant>
        <vt:i4>2031676</vt:i4>
      </vt:variant>
      <vt:variant>
        <vt:i4>827</vt:i4>
      </vt:variant>
      <vt:variant>
        <vt:i4>0</vt:i4>
      </vt:variant>
      <vt:variant>
        <vt:i4>5</vt:i4>
      </vt:variant>
      <vt:variant>
        <vt:lpwstr/>
      </vt:variant>
      <vt:variant>
        <vt:lpwstr>_Toc30089161</vt:lpwstr>
      </vt:variant>
      <vt:variant>
        <vt:i4>1966140</vt:i4>
      </vt:variant>
      <vt:variant>
        <vt:i4>821</vt:i4>
      </vt:variant>
      <vt:variant>
        <vt:i4>0</vt:i4>
      </vt:variant>
      <vt:variant>
        <vt:i4>5</vt:i4>
      </vt:variant>
      <vt:variant>
        <vt:lpwstr/>
      </vt:variant>
      <vt:variant>
        <vt:lpwstr>_Toc30089160</vt:lpwstr>
      </vt:variant>
      <vt:variant>
        <vt:i4>1507391</vt:i4>
      </vt:variant>
      <vt:variant>
        <vt:i4>815</vt:i4>
      </vt:variant>
      <vt:variant>
        <vt:i4>0</vt:i4>
      </vt:variant>
      <vt:variant>
        <vt:i4>5</vt:i4>
      </vt:variant>
      <vt:variant>
        <vt:lpwstr/>
      </vt:variant>
      <vt:variant>
        <vt:lpwstr>_Toc30089159</vt:lpwstr>
      </vt:variant>
      <vt:variant>
        <vt:i4>1441855</vt:i4>
      </vt:variant>
      <vt:variant>
        <vt:i4>809</vt:i4>
      </vt:variant>
      <vt:variant>
        <vt:i4>0</vt:i4>
      </vt:variant>
      <vt:variant>
        <vt:i4>5</vt:i4>
      </vt:variant>
      <vt:variant>
        <vt:lpwstr/>
      </vt:variant>
      <vt:variant>
        <vt:lpwstr>_Toc30089158</vt:lpwstr>
      </vt:variant>
      <vt:variant>
        <vt:i4>1638463</vt:i4>
      </vt:variant>
      <vt:variant>
        <vt:i4>803</vt:i4>
      </vt:variant>
      <vt:variant>
        <vt:i4>0</vt:i4>
      </vt:variant>
      <vt:variant>
        <vt:i4>5</vt:i4>
      </vt:variant>
      <vt:variant>
        <vt:lpwstr/>
      </vt:variant>
      <vt:variant>
        <vt:lpwstr>_Toc30089157</vt:lpwstr>
      </vt:variant>
      <vt:variant>
        <vt:i4>1572927</vt:i4>
      </vt:variant>
      <vt:variant>
        <vt:i4>797</vt:i4>
      </vt:variant>
      <vt:variant>
        <vt:i4>0</vt:i4>
      </vt:variant>
      <vt:variant>
        <vt:i4>5</vt:i4>
      </vt:variant>
      <vt:variant>
        <vt:lpwstr/>
      </vt:variant>
      <vt:variant>
        <vt:lpwstr>_Toc30089156</vt:lpwstr>
      </vt:variant>
      <vt:variant>
        <vt:i4>1769535</vt:i4>
      </vt:variant>
      <vt:variant>
        <vt:i4>791</vt:i4>
      </vt:variant>
      <vt:variant>
        <vt:i4>0</vt:i4>
      </vt:variant>
      <vt:variant>
        <vt:i4>5</vt:i4>
      </vt:variant>
      <vt:variant>
        <vt:lpwstr/>
      </vt:variant>
      <vt:variant>
        <vt:lpwstr>_Toc30089155</vt:lpwstr>
      </vt:variant>
      <vt:variant>
        <vt:i4>1703999</vt:i4>
      </vt:variant>
      <vt:variant>
        <vt:i4>785</vt:i4>
      </vt:variant>
      <vt:variant>
        <vt:i4>0</vt:i4>
      </vt:variant>
      <vt:variant>
        <vt:i4>5</vt:i4>
      </vt:variant>
      <vt:variant>
        <vt:lpwstr/>
      </vt:variant>
      <vt:variant>
        <vt:lpwstr>_Toc30089154</vt:lpwstr>
      </vt:variant>
      <vt:variant>
        <vt:i4>1900607</vt:i4>
      </vt:variant>
      <vt:variant>
        <vt:i4>779</vt:i4>
      </vt:variant>
      <vt:variant>
        <vt:i4>0</vt:i4>
      </vt:variant>
      <vt:variant>
        <vt:i4>5</vt:i4>
      </vt:variant>
      <vt:variant>
        <vt:lpwstr/>
      </vt:variant>
      <vt:variant>
        <vt:lpwstr>_Toc30089153</vt:lpwstr>
      </vt:variant>
      <vt:variant>
        <vt:i4>1835071</vt:i4>
      </vt:variant>
      <vt:variant>
        <vt:i4>773</vt:i4>
      </vt:variant>
      <vt:variant>
        <vt:i4>0</vt:i4>
      </vt:variant>
      <vt:variant>
        <vt:i4>5</vt:i4>
      </vt:variant>
      <vt:variant>
        <vt:lpwstr/>
      </vt:variant>
      <vt:variant>
        <vt:lpwstr>_Toc30089152</vt:lpwstr>
      </vt:variant>
      <vt:variant>
        <vt:i4>2031679</vt:i4>
      </vt:variant>
      <vt:variant>
        <vt:i4>767</vt:i4>
      </vt:variant>
      <vt:variant>
        <vt:i4>0</vt:i4>
      </vt:variant>
      <vt:variant>
        <vt:i4>5</vt:i4>
      </vt:variant>
      <vt:variant>
        <vt:lpwstr/>
      </vt:variant>
      <vt:variant>
        <vt:lpwstr>_Toc30089151</vt:lpwstr>
      </vt:variant>
      <vt:variant>
        <vt:i4>1966143</vt:i4>
      </vt:variant>
      <vt:variant>
        <vt:i4>761</vt:i4>
      </vt:variant>
      <vt:variant>
        <vt:i4>0</vt:i4>
      </vt:variant>
      <vt:variant>
        <vt:i4>5</vt:i4>
      </vt:variant>
      <vt:variant>
        <vt:lpwstr/>
      </vt:variant>
      <vt:variant>
        <vt:lpwstr>_Toc30089150</vt:lpwstr>
      </vt:variant>
      <vt:variant>
        <vt:i4>1507390</vt:i4>
      </vt:variant>
      <vt:variant>
        <vt:i4>755</vt:i4>
      </vt:variant>
      <vt:variant>
        <vt:i4>0</vt:i4>
      </vt:variant>
      <vt:variant>
        <vt:i4>5</vt:i4>
      </vt:variant>
      <vt:variant>
        <vt:lpwstr/>
      </vt:variant>
      <vt:variant>
        <vt:lpwstr>_Toc30089149</vt:lpwstr>
      </vt:variant>
      <vt:variant>
        <vt:i4>1441854</vt:i4>
      </vt:variant>
      <vt:variant>
        <vt:i4>749</vt:i4>
      </vt:variant>
      <vt:variant>
        <vt:i4>0</vt:i4>
      </vt:variant>
      <vt:variant>
        <vt:i4>5</vt:i4>
      </vt:variant>
      <vt:variant>
        <vt:lpwstr/>
      </vt:variant>
      <vt:variant>
        <vt:lpwstr>_Toc30089148</vt:lpwstr>
      </vt:variant>
      <vt:variant>
        <vt:i4>1638462</vt:i4>
      </vt:variant>
      <vt:variant>
        <vt:i4>743</vt:i4>
      </vt:variant>
      <vt:variant>
        <vt:i4>0</vt:i4>
      </vt:variant>
      <vt:variant>
        <vt:i4>5</vt:i4>
      </vt:variant>
      <vt:variant>
        <vt:lpwstr/>
      </vt:variant>
      <vt:variant>
        <vt:lpwstr>_Toc30089147</vt:lpwstr>
      </vt:variant>
      <vt:variant>
        <vt:i4>1572926</vt:i4>
      </vt:variant>
      <vt:variant>
        <vt:i4>737</vt:i4>
      </vt:variant>
      <vt:variant>
        <vt:i4>0</vt:i4>
      </vt:variant>
      <vt:variant>
        <vt:i4>5</vt:i4>
      </vt:variant>
      <vt:variant>
        <vt:lpwstr/>
      </vt:variant>
      <vt:variant>
        <vt:lpwstr>_Toc30089146</vt:lpwstr>
      </vt:variant>
      <vt:variant>
        <vt:i4>1769534</vt:i4>
      </vt:variant>
      <vt:variant>
        <vt:i4>731</vt:i4>
      </vt:variant>
      <vt:variant>
        <vt:i4>0</vt:i4>
      </vt:variant>
      <vt:variant>
        <vt:i4>5</vt:i4>
      </vt:variant>
      <vt:variant>
        <vt:lpwstr/>
      </vt:variant>
      <vt:variant>
        <vt:lpwstr>_Toc30089145</vt:lpwstr>
      </vt:variant>
      <vt:variant>
        <vt:i4>1703998</vt:i4>
      </vt:variant>
      <vt:variant>
        <vt:i4>725</vt:i4>
      </vt:variant>
      <vt:variant>
        <vt:i4>0</vt:i4>
      </vt:variant>
      <vt:variant>
        <vt:i4>5</vt:i4>
      </vt:variant>
      <vt:variant>
        <vt:lpwstr/>
      </vt:variant>
      <vt:variant>
        <vt:lpwstr>_Toc30089144</vt:lpwstr>
      </vt:variant>
      <vt:variant>
        <vt:i4>1900606</vt:i4>
      </vt:variant>
      <vt:variant>
        <vt:i4>719</vt:i4>
      </vt:variant>
      <vt:variant>
        <vt:i4>0</vt:i4>
      </vt:variant>
      <vt:variant>
        <vt:i4>5</vt:i4>
      </vt:variant>
      <vt:variant>
        <vt:lpwstr/>
      </vt:variant>
      <vt:variant>
        <vt:lpwstr>_Toc30089143</vt:lpwstr>
      </vt:variant>
      <vt:variant>
        <vt:i4>1835070</vt:i4>
      </vt:variant>
      <vt:variant>
        <vt:i4>713</vt:i4>
      </vt:variant>
      <vt:variant>
        <vt:i4>0</vt:i4>
      </vt:variant>
      <vt:variant>
        <vt:i4>5</vt:i4>
      </vt:variant>
      <vt:variant>
        <vt:lpwstr/>
      </vt:variant>
      <vt:variant>
        <vt:lpwstr>_Toc30089142</vt:lpwstr>
      </vt:variant>
      <vt:variant>
        <vt:i4>2031678</vt:i4>
      </vt:variant>
      <vt:variant>
        <vt:i4>707</vt:i4>
      </vt:variant>
      <vt:variant>
        <vt:i4>0</vt:i4>
      </vt:variant>
      <vt:variant>
        <vt:i4>5</vt:i4>
      </vt:variant>
      <vt:variant>
        <vt:lpwstr/>
      </vt:variant>
      <vt:variant>
        <vt:lpwstr>_Toc30089141</vt:lpwstr>
      </vt:variant>
      <vt:variant>
        <vt:i4>1966142</vt:i4>
      </vt:variant>
      <vt:variant>
        <vt:i4>701</vt:i4>
      </vt:variant>
      <vt:variant>
        <vt:i4>0</vt:i4>
      </vt:variant>
      <vt:variant>
        <vt:i4>5</vt:i4>
      </vt:variant>
      <vt:variant>
        <vt:lpwstr/>
      </vt:variant>
      <vt:variant>
        <vt:lpwstr>_Toc30089140</vt:lpwstr>
      </vt:variant>
      <vt:variant>
        <vt:i4>1507385</vt:i4>
      </vt:variant>
      <vt:variant>
        <vt:i4>695</vt:i4>
      </vt:variant>
      <vt:variant>
        <vt:i4>0</vt:i4>
      </vt:variant>
      <vt:variant>
        <vt:i4>5</vt:i4>
      </vt:variant>
      <vt:variant>
        <vt:lpwstr/>
      </vt:variant>
      <vt:variant>
        <vt:lpwstr>_Toc30089139</vt:lpwstr>
      </vt:variant>
      <vt:variant>
        <vt:i4>1441849</vt:i4>
      </vt:variant>
      <vt:variant>
        <vt:i4>689</vt:i4>
      </vt:variant>
      <vt:variant>
        <vt:i4>0</vt:i4>
      </vt:variant>
      <vt:variant>
        <vt:i4>5</vt:i4>
      </vt:variant>
      <vt:variant>
        <vt:lpwstr/>
      </vt:variant>
      <vt:variant>
        <vt:lpwstr>_Toc30089138</vt:lpwstr>
      </vt:variant>
      <vt:variant>
        <vt:i4>1638457</vt:i4>
      </vt:variant>
      <vt:variant>
        <vt:i4>683</vt:i4>
      </vt:variant>
      <vt:variant>
        <vt:i4>0</vt:i4>
      </vt:variant>
      <vt:variant>
        <vt:i4>5</vt:i4>
      </vt:variant>
      <vt:variant>
        <vt:lpwstr/>
      </vt:variant>
      <vt:variant>
        <vt:lpwstr>_Toc30089137</vt:lpwstr>
      </vt:variant>
      <vt:variant>
        <vt:i4>1572921</vt:i4>
      </vt:variant>
      <vt:variant>
        <vt:i4>677</vt:i4>
      </vt:variant>
      <vt:variant>
        <vt:i4>0</vt:i4>
      </vt:variant>
      <vt:variant>
        <vt:i4>5</vt:i4>
      </vt:variant>
      <vt:variant>
        <vt:lpwstr/>
      </vt:variant>
      <vt:variant>
        <vt:lpwstr>_Toc30089136</vt:lpwstr>
      </vt:variant>
      <vt:variant>
        <vt:i4>1769529</vt:i4>
      </vt:variant>
      <vt:variant>
        <vt:i4>671</vt:i4>
      </vt:variant>
      <vt:variant>
        <vt:i4>0</vt:i4>
      </vt:variant>
      <vt:variant>
        <vt:i4>5</vt:i4>
      </vt:variant>
      <vt:variant>
        <vt:lpwstr/>
      </vt:variant>
      <vt:variant>
        <vt:lpwstr>_Toc30089135</vt:lpwstr>
      </vt:variant>
      <vt:variant>
        <vt:i4>1703993</vt:i4>
      </vt:variant>
      <vt:variant>
        <vt:i4>665</vt:i4>
      </vt:variant>
      <vt:variant>
        <vt:i4>0</vt:i4>
      </vt:variant>
      <vt:variant>
        <vt:i4>5</vt:i4>
      </vt:variant>
      <vt:variant>
        <vt:lpwstr/>
      </vt:variant>
      <vt:variant>
        <vt:lpwstr>_Toc30089134</vt:lpwstr>
      </vt:variant>
      <vt:variant>
        <vt:i4>1900601</vt:i4>
      </vt:variant>
      <vt:variant>
        <vt:i4>659</vt:i4>
      </vt:variant>
      <vt:variant>
        <vt:i4>0</vt:i4>
      </vt:variant>
      <vt:variant>
        <vt:i4>5</vt:i4>
      </vt:variant>
      <vt:variant>
        <vt:lpwstr/>
      </vt:variant>
      <vt:variant>
        <vt:lpwstr>_Toc30089133</vt:lpwstr>
      </vt:variant>
      <vt:variant>
        <vt:i4>1835065</vt:i4>
      </vt:variant>
      <vt:variant>
        <vt:i4>653</vt:i4>
      </vt:variant>
      <vt:variant>
        <vt:i4>0</vt:i4>
      </vt:variant>
      <vt:variant>
        <vt:i4>5</vt:i4>
      </vt:variant>
      <vt:variant>
        <vt:lpwstr/>
      </vt:variant>
      <vt:variant>
        <vt:lpwstr>_Toc30089132</vt:lpwstr>
      </vt:variant>
      <vt:variant>
        <vt:i4>2031673</vt:i4>
      </vt:variant>
      <vt:variant>
        <vt:i4>647</vt:i4>
      </vt:variant>
      <vt:variant>
        <vt:i4>0</vt:i4>
      </vt:variant>
      <vt:variant>
        <vt:i4>5</vt:i4>
      </vt:variant>
      <vt:variant>
        <vt:lpwstr/>
      </vt:variant>
      <vt:variant>
        <vt:lpwstr>_Toc30089131</vt:lpwstr>
      </vt:variant>
      <vt:variant>
        <vt:i4>1966137</vt:i4>
      </vt:variant>
      <vt:variant>
        <vt:i4>641</vt:i4>
      </vt:variant>
      <vt:variant>
        <vt:i4>0</vt:i4>
      </vt:variant>
      <vt:variant>
        <vt:i4>5</vt:i4>
      </vt:variant>
      <vt:variant>
        <vt:lpwstr/>
      </vt:variant>
      <vt:variant>
        <vt:lpwstr>_Toc30089130</vt:lpwstr>
      </vt:variant>
      <vt:variant>
        <vt:i4>1507384</vt:i4>
      </vt:variant>
      <vt:variant>
        <vt:i4>635</vt:i4>
      </vt:variant>
      <vt:variant>
        <vt:i4>0</vt:i4>
      </vt:variant>
      <vt:variant>
        <vt:i4>5</vt:i4>
      </vt:variant>
      <vt:variant>
        <vt:lpwstr/>
      </vt:variant>
      <vt:variant>
        <vt:lpwstr>_Toc30089129</vt:lpwstr>
      </vt:variant>
      <vt:variant>
        <vt:i4>1441848</vt:i4>
      </vt:variant>
      <vt:variant>
        <vt:i4>629</vt:i4>
      </vt:variant>
      <vt:variant>
        <vt:i4>0</vt:i4>
      </vt:variant>
      <vt:variant>
        <vt:i4>5</vt:i4>
      </vt:variant>
      <vt:variant>
        <vt:lpwstr/>
      </vt:variant>
      <vt:variant>
        <vt:lpwstr>_Toc30089128</vt:lpwstr>
      </vt:variant>
      <vt:variant>
        <vt:i4>1638456</vt:i4>
      </vt:variant>
      <vt:variant>
        <vt:i4>623</vt:i4>
      </vt:variant>
      <vt:variant>
        <vt:i4>0</vt:i4>
      </vt:variant>
      <vt:variant>
        <vt:i4>5</vt:i4>
      </vt:variant>
      <vt:variant>
        <vt:lpwstr/>
      </vt:variant>
      <vt:variant>
        <vt:lpwstr>_Toc30089127</vt:lpwstr>
      </vt:variant>
      <vt:variant>
        <vt:i4>1572920</vt:i4>
      </vt:variant>
      <vt:variant>
        <vt:i4>617</vt:i4>
      </vt:variant>
      <vt:variant>
        <vt:i4>0</vt:i4>
      </vt:variant>
      <vt:variant>
        <vt:i4>5</vt:i4>
      </vt:variant>
      <vt:variant>
        <vt:lpwstr/>
      </vt:variant>
      <vt:variant>
        <vt:lpwstr>_Toc30089126</vt:lpwstr>
      </vt:variant>
      <vt:variant>
        <vt:i4>1769528</vt:i4>
      </vt:variant>
      <vt:variant>
        <vt:i4>611</vt:i4>
      </vt:variant>
      <vt:variant>
        <vt:i4>0</vt:i4>
      </vt:variant>
      <vt:variant>
        <vt:i4>5</vt:i4>
      </vt:variant>
      <vt:variant>
        <vt:lpwstr/>
      </vt:variant>
      <vt:variant>
        <vt:lpwstr>_Toc30089125</vt:lpwstr>
      </vt:variant>
      <vt:variant>
        <vt:i4>1703992</vt:i4>
      </vt:variant>
      <vt:variant>
        <vt:i4>605</vt:i4>
      </vt:variant>
      <vt:variant>
        <vt:i4>0</vt:i4>
      </vt:variant>
      <vt:variant>
        <vt:i4>5</vt:i4>
      </vt:variant>
      <vt:variant>
        <vt:lpwstr/>
      </vt:variant>
      <vt:variant>
        <vt:lpwstr>_Toc30089124</vt:lpwstr>
      </vt:variant>
      <vt:variant>
        <vt:i4>1900600</vt:i4>
      </vt:variant>
      <vt:variant>
        <vt:i4>599</vt:i4>
      </vt:variant>
      <vt:variant>
        <vt:i4>0</vt:i4>
      </vt:variant>
      <vt:variant>
        <vt:i4>5</vt:i4>
      </vt:variant>
      <vt:variant>
        <vt:lpwstr/>
      </vt:variant>
      <vt:variant>
        <vt:lpwstr>_Toc30089123</vt:lpwstr>
      </vt:variant>
      <vt:variant>
        <vt:i4>1835064</vt:i4>
      </vt:variant>
      <vt:variant>
        <vt:i4>593</vt:i4>
      </vt:variant>
      <vt:variant>
        <vt:i4>0</vt:i4>
      </vt:variant>
      <vt:variant>
        <vt:i4>5</vt:i4>
      </vt:variant>
      <vt:variant>
        <vt:lpwstr/>
      </vt:variant>
      <vt:variant>
        <vt:lpwstr>_Toc30089122</vt:lpwstr>
      </vt:variant>
      <vt:variant>
        <vt:i4>2031672</vt:i4>
      </vt:variant>
      <vt:variant>
        <vt:i4>587</vt:i4>
      </vt:variant>
      <vt:variant>
        <vt:i4>0</vt:i4>
      </vt:variant>
      <vt:variant>
        <vt:i4>5</vt:i4>
      </vt:variant>
      <vt:variant>
        <vt:lpwstr/>
      </vt:variant>
      <vt:variant>
        <vt:lpwstr>_Toc30089121</vt:lpwstr>
      </vt:variant>
      <vt:variant>
        <vt:i4>1966136</vt:i4>
      </vt:variant>
      <vt:variant>
        <vt:i4>581</vt:i4>
      </vt:variant>
      <vt:variant>
        <vt:i4>0</vt:i4>
      </vt:variant>
      <vt:variant>
        <vt:i4>5</vt:i4>
      </vt:variant>
      <vt:variant>
        <vt:lpwstr/>
      </vt:variant>
      <vt:variant>
        <vt:lpwstr>_Toc30089120</vt:lpwstr>
      </vt:variant>
      <vt:variant>
        <vt:i4>1507387</vt:i4>
      </vt:variant>
      <vt:variant>
        <vt:i4>575</vt:i4>
      </vt:variant>
      <vt:variant>
        <vt:i4>0</vt:i4>
      </vt:variant>
      <vt:variant>
        <vt:i4>5</vt:i4>
      </vt:variant>
      <vt:variant>
        <vt:lpwstr/>
      </vt:variant>
      <vt:variant>
        <vt:lpwstr>_Toc30089119</vt:lpwstr>
      </vt:variant>
      <vt:variant>
        <vt:i4>1441851</vt:i4>
      </vt:variant>
      <vt:variant>
        <vt:i4>569</vt:i4>
      </vt:variant>
      <vt:variant>
        <vt:i4>0</vt:i4>
      </vt:variant>
      <vt:variant>
        <vt:i4>5</vt:i4>
      </vt:variant>
      <vt:variant>
        <vt:lpwstr/>
      </vt:variant>
      <vt:variant>
        <vt:lpwstr>_Toc30089118</vt:lpwstr>
      </vt:variant>
      <vt:variant>
        <vt:i4>1638459</vt:i4>
      </vt:variant>
      <vt:variant>
        <vt:i4>563</vt:i4>
      </vt:variant>
      <vt:variant>
        <vt:i4>0</vt:i4>
      </vt:variant>
      <vt:variant>
        <vt:i4>5</vt:i4>
      </vt:variant>
      <vt:variant>
        <vt:lpwstr/>
      </vt:variant>
      <vt:variant>
        <vt:lpwstr>_Toc30089117</vt:lpwstr>
      </vt:variant>
      <vt:variant>
        <vt:i4>1572923</vt:i4>
      </vt:variant>
      <vt:variant>
        <vt:i4>557</vt:i4>
      </vt:variant>
      <vt:variant>
        <vt:i4>0</vt:i4>
      </vt:variant>
      <vt:variant>
        <vt:i4>5</vt:i4>
      </vt:variant>
      <vt:variant>
        <vt:lpwstr/>
      </vt:variant>
      <vt:variant>
        <vt:lpwstr>_Toc30089116</vt:lpwstr>
      </vt:variant>
      <vt:variant>
        <vt:i4>1769531</vt:i4>
      </vt:variant>
      <vt:variant>
        <vt:i4>551</vt:i4>
      </vt:variant>
      <vt:variant>
        <vt:i4>0</vt:i4>
      </vt:variant>
      <vt:variant>
        <vt:i4>5</vt:i4>
      </vt:variant>
      <vt:variant>
        <vt:lpwstr/>
      </vt:variant>
      <vt:variant>
        <vt:lpwstr>_Toc30089115</vt:lpwstr>
      </vt:variant>
      <vt:variant>
        <vt:i4>1703995</vt:i4>
      </vt:variant>
      <vt:variant>
        <vt:i4>545</vt:i4>
      </vt:variant>
      <vt:variant>
        <vt:i4>0</vt:i4>
      </vt:variant>
      <vt:variant>
        <vt:i4>5</vt:i4>
      </vt:variant>
      <vt:variant>
        <vt:lpwstr/>
      </vt:variant>
      <vt:variant>
        <vt:lpwstr>_Toc30089114</vt:lpwstr>
      </vt:variant>
      <vt:variant>
        <vt:i4>1900603</vt:i4>
      </vt:variant>
      <vt:variant>
        <vt:i4>539</vt:i4>
      </vt:variant>
      <vt:variant>
        <vt:i4>0</vt:i4>
      </vt:variant>
      <vt:variant>
        <vt:i4>5</vt:i4>
      </vt:variant>
      <vt:variant>
        <vt:lpwstr/>
      </vt:variant>
      <vt:variant>
        <vt:lpwstr>_Toc30089113</vt:lpwstr>
      </vt:variant>
      <vt:variant>
        <vt:i4>1835067</vt:i4>
      </vt:variant>
      <vt:variant>
        <vt:i4>533</vt:i4>
      </vt:variant>
      <vt:variant>
        <vt:i4>0</vt:i4>
      </vt:variant>
      <vt:variant>
        <vt:i4>5</vt:i4>
      </vt:variant>
      <vt:variant>
        <vt:lpwstr/>
      </vt:variant>
      <vt:variant>
        <vt:lpwstr>_Toc30089112</vt:lpwstr>
      </vt:variant>
      <vt:variant>
        <vt:i4>2031675</vt:i4>
      </vt:variant>
      <vt:variant>
        <vt:i4>527</vt:i4>
      </vt:variant>
      <vt:variant>
        <vt:i4>0</vt:i4>
      </vt:variant>
      <vt:variant>
        <vt:i4>5</vt:i4>
      </vt:variant>
      <vt:variant>
        <vt:lpwstr/>
      </vt:variant>
      <vt:variant>
        <vt:lpwstr>_Toc30089111</vt:lpwstr>
      </vt:variant>
      <vt:variant>
        <vt:i4>1966139</vt:i4>
      </vt:variant>
      <vt:variant>
        <vt:i4>521</vt:i4>
      </vt:variant>
      <vt:variant>
        <vt:i4>0</vt:i4>
      </vt:variant>
      <vt:variant>
        <vt:i4>5</vt:i4>
      </vt:variant>
      <vt:variant>
        <vt:lpwstr/>
      </vt:variant>
      <vt:variant>
        <vt:lpwstr>_Toc30089110</vt:lpwstr>
      </vt:variant>
      <vt:variant>
        <vt:i4>1507386</vt:i4>
      </vt:variant>
      <vt:variant>
        <vt:i4>515</vt:i4>
      </vt:variant>
      <vt:variant>
        <vt:i4>0</vt:i4>
      </vt:variant>
      <vt:variant>
        <vt:i4>5</vt:i4>
      </vt:variant>
      <vt:variant>
        <vt:lpwstr/>
      </vt:variant>
      <vt:variant>
        <vt:lpwstr>_Toc30089109</vt:lpwstr>
      </vt:variant>
      <vt:variant>
        <vt:i4>1441850</vt:i4>
      </vt:variant>
      <vt:variant>
        <vt:i4>509</vt:i4>
      </vt:variant>
      <vt:variant>
        <vt:i4>0</vt:i4>
      </vt:variant>
      <vt:variant>
        <vt:i4>5</vt:i4>
      </vt:variant>
      <vt:variant>
        <vt:lpwstr/>
      </vt:variant>
      <vt:variant>
        <vt:lpwstr>_Toc30089108</vt:lpwstr>
      </vt:variant>
      <vt:variant>
        <vt:i4>1638458</vt:i4>
      </vt:variant>
      <vt:variant>
        <vt:i4>503</vt:i4>
      </vt:variant>
      <vt:variant>
        <vt:i4>0</vt:i4>
      </vt:variant>
      <vt:variant>
        <vt:i4>5</vt:i4>
      </vt:variant>
      <vt:variant>
        <vt:lpwstr/>
      </vt:variant>
      <vt:variant>
        <vt:lpwstr>_Toc30089107</vt:lpwstr>
      </vt:variant>
      <vt:variant>
        <vt:i4>1572922</vt:i4>
      </vt:variant>
      <vt:variant>
        <vt:i4>497</vt:i4>
      </vt:variant>
      <vt:variant>
        <vt:i4>0</vt:i4>
      </vt:variant>
      <vt:variant>
        <vt:i4>5</vt:i4>
      </vt:variant>
      <vt:variant>
        <vt:lpwstr/>
      </vt:variant>
      <vt:variant>
        <vt:lpwstr>_Toc30089106</vt:lpwstr>
      </vt:variant>
      <vt:variant>
        <vt:i4>1769530</vt:i4>
      </vt:variant>
      <vt:variant>
        <vt:i4>491</vt:i4>
      </vt:variant>
      <vt:variant>
        <vt:i4>0</vt:i4>
      </vt:variant>
      <vt:variant>
        <vt:i4>5</vt:i4>
      </vt:variant>
      <vt:variant>
        <vt:lpwstr/>
      </vt:variant>
      <vt:variant>
        <vt:lpwstr>_Toc30089105</vt:lpwstr>
      </vt:variant>
      <vt:variant>
        <vt:i4>1703994</vt:i4>
      </vt:variant>
      <vt:variant>
        <vt:i4>485</vt:i4>
      </vt:variant>
      <vt:variant>
        <vt:i4>0</vt:i4>
      </vt:variant>
      <vt:variant>
        <vt:i4>5</vt:i4>
      </vt:variant>
      <vt:variant>
        <vt:lpwstr/>
      </vt:variant>
      <vt:variant>
        <vt:lpwstr>_Toc30089104</vt:lpwstr>
      </vt:variant>
      <vt:variant>
        <vt:i4>1900602</vt:i4>
      </vt:variant>
      <vt:variant>
        <vt:i4>479</vt:i4>
      </vt:variant>
      <vt:variant>
        <vt:i4>0</vt:i4>
      </vt:variant>
      <vt:variant>
        <vt:i4>5</vt:i4>
      </vt:variant>
      <vt:variant>
        <vt:lpwstr/>
      </vt:variant>
      <vt:variant>
        <vt:lpwstr>_Toc30089103</vt:lpwstr>
      </vt:variant>
      <vt:variant>
        <vt:i4>1835066</vt:i4>
      </vt:variant>
      <vt:variant>
        <vt:i4>473</vt:i4>
      </vt:variant>
      <vt:variant>
        <vt:i4>0</vt:i4>
      </vt:variant>
      <vt:variant>
        <vt:i4>5</vt:i4>
      </vt:variant>
      <vt:variant>
        <vt:lpwstr/>
      </vt:variant>
      <vt:variant>
        <vt:lpwstr>_Toc30089102</vt:lpwstr>
      </vt:variant>
      <vt:variant>
        <vt:i4>2031674</vt:i4>
      </vt:variant>
      <vt:variant>
        <vt:i4>467</vt:i4>
      </vt:variant>
      <vt:variant>
        <vt:i4>0</vt:i4>
      </vt:variant>
      <vt:variant>
        <vt:i4>5</vt:i4>
      </vt:variant>
      <vt:variant>
        <vt:lpwstr/>
      </vt:variant>
      <vt:variant>
        <vt:lpwstr>_Toc30089101</vt:lpwstr>
      </vt:variant>
      <vt:variant>
        <vt:i4>1966138</vt:i4>
      </vt:variant>
      <vt:variant>
        <vt:i4>461</vt:i4>
      </vt:variant>
      <vt:variant>
        <vt:i4>0</vt:i4>
      </vt:variant>
      <vt:variant>
        <vt:i4>5</vt:i4>
      </vt:variant>
      <vt:variant>
        <vt:lpwstr/>
      </vt:variant>
      <vt:variant>
        <vt:lpwstr>_Toc30089100</vt:lpwstr>
      </vt:variant>
      <vt:variant>
        <vt:i4>1441843</vt:i4>
      </vt:variant>
      <vt:variant>
        <vt:i4>455</vt:i4>
      </vt:variant>
      <vt:variant>
        <vt:i4>0</vt:i4>
      </vt:variant>
      <vt:variant>
        <vt:i4>5</vt:i4>
      </vt:variant>
      <vt:variant>
        <vt:lpwstr/>
      </vt:variant>
      <vt:variant>
        <vt:lpwstr>_Toc30089099</vt:lpwstr>
      </vt:variant>
      <vt:variant>
        <vt:i4>1507379</vt:i4>
      </vt:variant>
      <vt:variant>
        <vt:i4>449</vt:i4>
      </vt:variant>
      <vt:variant>
        <vt:i4>0</vt:i4>
      </vt:variant>
      <vt:variant>
        <vt:i4>5</vt:i4>
      </vt:variant>
      <vt:variant>
        <vt:lpwstr/>
      </vt:variant>
      <vt:variant>
        <vt:lpwstr>_Toc30089098</vt:lpwstr>
      </vt:variant>
      <vt:variant>
        <vt:i4>1572915</vt:i4>
      </vt:variant>
      <vt:variant>
        <vt:i4>443</vt:i4>
      </vt:variant>
      <vt:variant>
        <vt:i4>0</vt:i4>
      </vt:variant>
      <vt:variant>
        <vt:i4>5</vt:i4>
      </vt:variant>
      <vt:variant>
        <vt:lpwstr/>
      </vt:variant>
      <vt:variant>
        <vt:lpwstr>_Toc30089097</vt:lpwstr>
      </vt:variant>
      <vt:variant>
        <vt:i4>1638451</vt:i4>
      </vt:variant>
      <vt:variant>
        <vt:i4>437</vt:i4>
      </vt:variant>
      <vt:variant>
        <vt:i4>0</vt:i4>
      </vt:variant>
      <vt:variant>
        <vt:i4>5</vt:i4>
      </vt:variant>
      <vt:variant>
        <vt:lpwstr/>
      </vt:variant>
      <vt:variant>
        <vt:lpwstr>_Toc30089096</vt:lpwstr>
      </vt:variant>
      <vt:variant>
        <vt:i4>1703987</vt:i4>
      </vt:variant>
      <vt:variant>
        <vt:i4>431</vt:i4>
      </vt:variant>
      <vt:variant>
        <vt:i4>0</vt:i4>
      </vt:variant>
      <vt:variant>
        <vt:i4>5</vt:i4>
      </vt:variant>
      <vt:variant>
        <vt:lpwstr/>
      </vt:variant>
      <vt:variant>
        <vt:lpwstr>_Toc30089095</vt:lpwstr>
      </vt:variant>
      <vt:variant>
        <vt:i4>1769523</vt:i4>
      </vt:variant>
      <vt:variant>
        <vt:i4>425</vt:i4>
      </vt:variant>
      <vt:variant>
        <vt:i4>0</vt:i4>
      </vt:variant>
      <vt:variant>
        <vt:i4>5</vt:i4>
      </vt:variant>
      <vt:variant>
        <vt:lpwstr/>
      </vt:variant>
      <vt:variant>
        <vt:lpwstr>_Toc30089094</vt:lpwstr>
      </vt:variant>
      <vt:variant>
        <vt:i4>1835059</vt:i4>
      </vt:variant>
      <vt:variant>
        <vt:i4>419</vt:i4>
      </vt:variant>
      <vt:variant>
        <vt:i4>0</vt:i4>
      </vt:variant>
      <vt:variant>
        <vt:i4>5</vt:i4>
      </vt:variant>
      <vt:variant>
        <vt:lpwstr/>
      </vt:variant>
      <vt:variant>
        <vt:lpwstr>_Toc30089093</vt:lpwstr>
      </vt:variant>
      <vt:variant>
        <vt:i4>1900595</vt:i4>
      </vt:variant>
      <vt:variant>
        <vt:i4>413</vt:i4>
      </vt:variant>
      <vt:variant>
        <vt:i4>0</vt:i4>
      </vt:variant>
      <vt:variant>
        <vt:i4>5</vt:i4>
      </vt:variant>
      <vt:variant>
        <vt:lpwstr/>
      </vt:variant>
      <vt:variant>
        <vt:lpwstr>_Toc30089092</vt:lpwstr>
      </vt:variant>
      <vt:variant>
        <vt:i4>1966131</vt:i4>
      </vt:variant>
      <vt:variant>
        <vt:i4>407</vt:i4>
      </vt:variant>
      <vt:variant>
        <vt:i4>0</vt:i4>
      </vt:variant>
      <vt:variant>
        <vt:i4>5</vt:i4>
      </vt:variant>
      <vt:variant>
        <vt:lpwstr/>
      </vt:variant>
      <vt:variant>
        <vt:lpwstr>_Toc30089091</vt:lpwstr>
      </vt:variant>
      <vt:variant>
        <vt:i4>2031667</vt:i4>
      </vt:variant>
      <vt:variant>
        <vt:i4>401</vt:i4>
      </vt:variant>
      <vt:variant>
        <vt:i4>0</vt:i4>
      </vt:variant>
      <vt:variant>
        <vt:i4>5</vt:i4>
      </vt:variant>
      <vt:variant>
        <vt:lpwstr/>
      </vt:variant>
      <vt:variant>
        <vt:lpwstr>_Toc30089090</vt:lpwstr>
      </vt:variant>
      <vt:variant>
        <vt:i4>1441842</vt:i4>
      </vt:variant>
      <vt:variant>
        <vt:i4>395</vt:i4>
      </vt:variant>
      <vt:variant>
        <vt:i4>0</vt:i4>
      </vt:variant>
      <vt:variant>
        <vt:i4>5</vt:i4>
      </vt:variant>
      <vt:variant>
        <vt:lpwstr/>
      </vt:variant>
      <vt:variant>
        <vt:lpwstr>_Toc30089089</vt:lpwstr>
      </vt:variant>
      <vt:variant>
        <vt:i4>1507378</vt:i4>
      </vt:variant>
      <vt:variant>
        <vt:i4>389</vt:i4>
      </vt:variant>
      <vt:variant>
        <vt:i4>0</vt:i4>
      </vt:variant>
      <vt:variant>
        <vt:i4>5</vt:i4>
      </vt:variant>
      <vt:variant>
        <vt:lpwstr/>
      </vt:variant>
      <vt:variant>
        <vt:lpwstr>_Toc30089088</vt:lpwstr>
      </vt:variant>
      <vt:variant>
        <vt:i4>1572914</vt:i4>
      </vt:variant>
      <vt:variant>
        <vt:i4>383</vt:i4>
      </vt:variant>
      <vt:variant>
        <vt:i4>0</vt:i4>
      </vt:variant>
      <vt:variant>
        <vt:i4>5</vt:i4>
      </vt:variant>
      <vt:variant>
        <vt:lpwstr/>
      </vt:variant>
      <vt:variant>
        <vt:lpwstr>_Toc30089087</vt:lpwstr>
      </vt:variant>
      <vt:variant>
        <vt:i4>1638450</vt:i4>
      </vt:variant>
      <vt:variant>
        <vt:i4>377</vt:i4>
      </vt:variant>
      <vt:variant>
        <vt:i4>0</vt:i4>
      </vt:variant>
      <vt:variant>
        <vt:i4>5</vt:i4>
      </vt:variant>
      <vt:variant>
        <vt:lpwstr/>
      </vt:variant>
      <vt:variant>
        <vt:lpwstr>_Toc30089086</vt:lpwstr>
      </vt:variant>
      <vt:variant>
        <vt:i4>1703986</vt:i4>
      </vt:variant>
      <vt:variant>
        <vt:i4>371</vt:i4>
      </vt:variant>
      <vt:variant>
        <vt:i4>0</vt:i4>
      </vt:variant>
      <vt:variant>
        <vt:i4>5</vt:i4>
      </vt:variant>
      <vt:variant>
        <vt:lpwstr/>
      </vt:variant>
      <vt:variant>
        <vt:lpwstr>_Toc30089085</vt:lpwstr>
      </vt:variant>
      <vt:variant>
        <vt:i4>1769522</vt:i4>
      </vt:variant>
      <vt:variant>
        <vt:i4>365</vt:i4>
      </vt:variant>
      <vt:variant>
        <vt:i4>0</vt:i4>
      </vt:variant>
      <vt:variant>
        <vt:i4>5</vt:i4>
      </vt:variant>
      <vt:variant>
        <vt:lpwstr/>
      </vt:variant>
      <vt:variant>
        <vt:lpwstr>_Toc30089084</vt:lpwstr>
      </vt:variant>
      <vt:variant>
        <vt:i4>1835058</vt:i4>
      </vt:variant>
      <vt:variant>
        <vt:i4>356</vt:i4>
      </vt:variant>
      <vt:variant>
        <vt:i4>0</vt:i4>
      </vt:variant>
      <vt:variant>
        <vt:i4>5</vt:i4>
      </vt:variant>
      <vt:variant>
        <vt:lpwstr/>
      </vt:variant>
      <vt:variant>
        <vt:lpwstr>_Toc30089083</vt:lpwstr>
      </vt:variant>
      <vt:variant>
        <vt:i4>1900594</vt:i4>
      </vt:variant>
      <vt:variant>
        <vt:i4>350</vt:i4>
      </vt:variant>
      <vt:variant>
        <vt:i4>0</vt:i4>
      </vt:variant>
      <vt:variant>
        <vt:i4>5</vt:i4>
      </vt:variant>
      <vt:variant>
        <vt:lpwstr/>
      </vt:variant>
      <vt:variant>
        <vt:lpwstr>_Toc30089082</vt:lpwstr>
      </vt:variant>
      <vt:variant>
        <vt:i4>1966130</vt:i4>
      </vt:variant>
      <vt:variant>
        <vt:i4>344</vt:i4>
      </vt:variant>
      <vt:variant>
        <vt:i4>0</vt:i4>
      </vt:variant>
      <vt:variant>
        <vt:i4>5</vt:i4>
      </vt:variant>
      <vt:variant>
        <vt:lpwstr/>
      </vt:variant>
      <vt:variant>
        <vt:lpwstr>_Toc30089081</vt:lpwstr>
      </vt:variant>
      <vt:variant>
        <vt:i4>2031666</vt:i4>
      </vt:variant>
      <vt:variant>
        <vt:i4>338</vt:i4>
      </vt:variant>
      <vt:variant>
        <vt:i4>0</vt:i4>
      </vt:variant>
      <vt:variant>
        <vt:i4>5</vt:i4>
      </vt:variant>
      <vt:variant>
        <vt:lpwstr/>
      </vt:variant>
      <vt:variant>
        <vt:lpwstr>_Toc30089080</vt:lpwstr>
      </vt:variant>
      <vt:variant>
        <vt:i4>1441853</vt:i4>
      </vt:variant>
      <vt:variant>
        <vt:i4>332</vt:i4>
      </vt:variant>
      <vt:variant>
        <vt:i4>0</vt:i4>
      </vt:variant>
      <vt:variant>
        <vt:i4>5</vt:i4>
      </vt:variant>
      <vt:variant>
        <vt:lpwstr/>
      </vt:variant>
      <vt:variant>
        <vt:lpwstr>_Toc30089079</vt:lpwstr>
      </vt:variant>
      <vt:variant>
        <vt:i4>1507389</vt:i4>
      </vt:variant>
      <vt:variant>
        <vt:i4>326</vt:i4>
      </vt:variant>
      <vt:variant>
        <vt:i4>0</vt:i4>
      </vt:variant>
      <vt:variant>
        <vt:i4>5</vt:i4>
      </vt:variant>
      <vt:variant>
        <vt:lpwstr/>
      </vt:variant>
      <vt:variant>
        <vt:lpwstr>_Toc30089078</vt:lpwstr>
      </vt:variant>
      <vt:variant>
        <vt:i4>1572925</vt:i4>
      </vt:variant>
      <vt:variant>
        <vt:i4>320</vt:i4>
      </vt:variant>
      <vt:variant>
        <vt:i4>0</vt:i4>
      </vt:variant>
      <vt:variant>
        <vt:i4>5</vt:i4>
      </vt:variant>
      <vt:variant>
        <vt:lpwstr/>
      </vt:variant>
      <vt:variant>
        <vt:lpwstr>_Toc30089077</vt:lpwstr>
      </vt:variant>
      <vt:variant>
        <vt:i4>1638461</vt:i4>
      </vt:variant>
      <vt:variant>
        <vt:i4>314</vt:i4>
      </vt:variant>
      <vt:variant>
        <vt:i4>0</vt:i4>
      </vt:variant>
      <vt:variant>
        <vt:i4>5</vt:i4>
      </vt:variant>
      <vt:variant>
        <vt:lpwstr/>
      </vt:variant>
      <vt:variant>
        <vt:lpwstr>_Toc30089076</vt:lpwstr>
      </vt:variant>
      <vt:variant>
        <vt:i4>1703997</vt:i4>
      </vt:variant>
      <vt:variant>
        <vt:i4>308</vt:i4>
      </vt:variant>
      <vt:variant>
        <vt:i4>0</vt:i4>
      </vt:variant>
      <vt:variant>
        <vt:i4>5</vt:i4>
      </vt:variant>
      <vt:variant>
        <vt:lpwstr/>
      </vt:variant>
      <vt:variant>
        <vt:lpwstr>_Toc30089075</vt:lpwstr>
      </vt:variant>
      <vt:variant>
        <vt:i4>1769533</vt:i4>
      </vt:variant>
      <vt:variant>
        <vt:i4>302</vt:i4>
      </vt:variant>
      <vt:variant>
        <vt:i4>0</vt:i4>
      </vt:variant>
      <vt:variant>
        <vt:i4>5</vt:i4>
      </vt:variant>
      <vt:variant>
        <vt:lpwstr/>
      </vt:variant>
      <vt:variant>
        <vt:lpwstr>_Toc30089074</vt:lpwstr>
      </vt:variant>
      <vt:variant>
        <vt:i4>1835069</vt:i4>
      </vt:variant>
      <vt:variant>
        <vt:i4>296</vt:i4>
      </vt:variant>
      <vt:variant>
        <vt:i4>0</vt:i4>
      </vt:variant>
      <vt:variant>
        <vt:i4>5</vt:i4>
      </vt:variant>
      <vt:variant>
        <vt:lpwstr/>
      </vt:variant>
      <vt:variant>
        <vt:lpwstr>_Toc30089073</vt:lpwstr>
      </vt:variant>
      <vt:variant>
        <vt:i4>1900605</vt:i4>
      </vt:variant>
      <vt:variant>
        <vt:i4>290</vt:i4>
      </vt:variant>
      <vt:variant>
        <vt:i4>0</vt:i4>
      </vt:variant>
      <vt:variant>
        <vt:i4>5</vt:i4>
      </vt:variant>
      <vt:variant>
        <vt:lpwstr/>
      </vt:variant>
      <vt:variant>
        <vt:lpwstr>_Toc30089072</vt:lpwstr>
      </vt:variant>
      <vt:variant>
        <vt:i4>1966141</vt:i4>
      </vt:variant>
      <vt:variant>
        <vt:i4>284</vt:i4>
      </vt:variant>
      <vt:variant>
        <vt:i4>0</vt:i4>
      </vt:variant>
      <vt:variant>
        <vt:i4>5</vt:i4>
      </vt:variant>
      <vt:variant>
        <vt:lpwstr/>
      </vt:variant>
      <vt:variant>
        <vt:lpwstr>_Toc30089071</vt:lpwstr>
      </vt:variant>
      <vt:variant>
        <vt:i4>2031677</vt:i4>
      </vt:variant>
      <vt:variant>
        <vt:i4>278</vt:i4>
      </vt:variant>
      <vt:variant>
        <vt:i4>0</vt:i4>
      </vt:variant>
      <vt:variant>
        <vt:i4>5</vt:i4>
      </vt:variant>
      <vt:variant>
        <vt:lpwstr/>
      </vt:variant>
      <vt:variant>
        <vt:lpwstr>_Toc30089070</vt:lpwstr>
      </vt:variant>
      <vt:variant>
        <vt:i4>1441852</vt:i4>
      </vt:variant>
      <vt:variant>
        <vt:i4>272</vt:i4>
      </vt:variant>
      <vt:variant>
        <vt:i4>0</vt:i4>
      </vt:variant>
      <vt:variant>
        <vt:i4>5</vt:i4>
      </vt:variant>
      <vt:variant>
        <vt:lpwstr/>
      </vt:variant>
      <vt:variant>
        <vt:lpwstr>_Toc30089069</vt:lpwstr>
      </vt:variant>
      <vt:variant>
        <vt:i4>1507388</vt:i4>
      </vt:variant>
      <vt:variant>
        <vt:i4>266</vt:i4>
      </vt:variant>
      <vt:variant>
        <vt:i4>0</vt:i4>
      </vt:variant>
      <vt:variant>
        <vt:i4>5</vt:i4>
      </vt:variant>
      <vt:variant>
        <vt:lpwstr/>
      </vt:variant>
      <vt:variant>
        <vt:lpwstr>_Toc30089068</vt:lpwstr>
      </vt:variant>
      <vt:variant>
        <vt:i4>1572924</vt:i4>
      </vt:variant>
      <vt:variant>
        <vt:i4>260</vt:i4>
      </vt:variant>
      <vt:variant>
        <vt:i4>0</vt:i4>
      </vt:variant>
      <vt:variant>
        <vt:i4>5</vt:i4>
      </vt:variant>
      <vt:variant>
        <vt:lpwstr/>
      </vt:variant>
      <vt:variant>
        <vt:lpwstr>_Toc30089067</vt:lpwstr>
      </vt:variant>
      <vt:variant>
        <vt:i4>1638460</vt:i4>
      </vt:variant>
      <vt:variant>
        <vt:i4>254</vt:i4>
      </vt:variant>
      <vt:variant>
        <vt:i4>0</vt:i4>
      </vt:variant>
      <vt:variant>
        <vt:i4>5</vt:i4>
      </vt:variant>
      <vt:variant>
        <vt:lpwstr/>
      </vt:variant>
      <vt:variant>
        <vt:lpwstr>_Toc30089066</vt:lpwstr>
      </vt:variant>
      <vt:variant>
        <vt:i4>1703996</vt:i4>
      </vt:variant>
      <vt:variant>
        <vt:i4>248</vt:i4>
      </vt:variant>
      <vt:variant>
        <vt:i4>0</vt:i4>
      </vt:variant>
      <vt:variant>
        <vt:i4>5</vt:i4>
      </vt:variant>
      <vt:variant>
        <vt:lpwstr/>
      </vt:variant>
      <vt:variant>
        <vt:lpwstr>_Toc30089065</vt:lpwstr>
      </vt:variant>
      <vt:variant>
        <vt:i4>1769532</vt:i4>
      </vt:variant>
      <vt:variant>
        <vt:i4>242</vt:i4>
      </vt:variant>
      <vt:variant>
        <vt:i4>0</vt:i4>
      </vt:variant>
      <vt:variant>
        <vt:i4>5</vt:i4>
      </vt:variant>
      <vt:variant>
        <vt:lpwstr/>
      </vt:variant>
      <vt:variant>
        <vt:lpwstr>_Toc30089064</vt:lpwstr>
      </vt:variant>
      <vt:variant>
        <vt:i4>1835068</vt:i4>
      </vt:variant>
      <vt:variant>
        <vt:i4>236</vt:i4>
      </vt:variant>
      <vt:variant>
        <vt:i4>0</vt:i4>
      </vt:variant>
      <vt:variant>
        <vt:i4>5</vt:i4>
      </vt:variant>
      <vt:variant>
        <vt:lpwstr/>
      </vt:variant>
      <vt:variant>
        <vt:lpwstr>_Toc30089063</vt:lpwstr>
      </vt:variant>
      <vt:variant>
        <vt:i4>1900604</vt:i4>
      </vt:variant>
      <vt:variant>
        <vt:i4>230</vt:i4>
      </vt:variant>
      <vt:variant>
        <vt:i4>0</vt:i4>
      </vt:variant>
      <vt:variant>
        <vt:i4>5</vt:i4>
      </vt:variant>
      <vt:variant>
        <vt:lpwstr/>
      </vt:variant>
      <vt:variant>
        <vt:lpwstr>_Toc30089062</vt:lpwstr>
      </vt:variant>
      <vt:variant>
        <vt:i4>1966140</vt:i4>
      </vt:variant>
      <vt:variant>
        <vt:i4>224</vt:i4>
      </vt:variant>
      <vt:variant>
        <vt:i4>0</vt:i4>
      </vt:variant>
      <vt:variant>
        <vt:i4>5</vt:i4>
      </vt:variant>
      <vt:variant>
        <vt:lpwstr/>
      </vt:variant>
      <vt:variant>
        <vt:lpwstr>_Toc30089061</vt:lpwstr>
      </vt:variant>
      <vt:variant>
        <vt:i4>2031676</vt:i4>
      </vt:variant>
      <vt:variant>
        <vt:i4>218</vt:i4>
      </vt:variant>
      <vt:variant>
        <vt:i4>0</vt:i4>
      </vt:variant>
      <vt:variant>
        <vt:i4>5</vt:i4>
      </vt:variant>
      <vt:variant>
        <vt:lpwstr/>
      </vt:variant>
      <vt:variant>
        <vt:lpwstr>_Toc30089060</vt:lpwstr>
      </vt:variant>
      <vt:variant>
        <vt:i4>1441855</vt:i4>
      </vt:variant>
      <vt:variant>
        <vt:i4>212</vt:i4>
      </vt:variant>
      <vt:variant>
        <vt:i4>0</vt:i4>
      </vt:variant>
      <vt:variant>
        <vt:i4>5</vt:i4>
      </vt:variant>
      <vt:variant>
        <vt:lpwstr/>
      </vt:variant>
      <vt:variant>
        <vt:lpwstr>_Toc30089059</vt:lpwstr>
      </vt:variant>
      <vt:variant>
        <vt:i4>1507391</vt:i4>
      </vt:variant>
      <vt:variant>
        <vt:i4>206</vt:i4>
      </vt:variant>
      <vt:variant>
        <vt:i4>0</vt:i4>
      </vt:variant>
      <vt:variant>
        <vt:i4>5</vt:i4>
      </vt:variant>
      <vt:variant>
        <vt:lpwstr/>
      </vt:variant>
      <vt:variant>
        <vt:lpwstr>_Toc30089058</vt:lpwstr>
      </vt:variant>
      <vt:variant>
        <vt:i4>1572927</vt:i4>
      </vt:variant>
      <vt:variant>
        <vt:i4>200</vt:i4>
      </vt:variant>
      <vt:variant>
        <vt:i4>0</vt:i4>
      </vt:variant>
      <vt:variant>
        <vt:i4>5</vt:i4>
      </vt:variant>
      <vt:variant>
        <vt:lpwstr/>
      </vt:variant>
      <vt:variant>
        <vt:lpwstr>_Toc30089057</vt:lpwstr>
      </vt:variant>
      <vt:variant>
        <vt:i4>1638463</vt:i4>
      </vt:variant>
      <vt:variant>
        <vt:i4>194</vt:i4>
      </vt:variant>
      <vt:variant>
        <vt:i4>0</vt:i4>
      </vt:variant>
      <vt:variant>
        <vt:i4>5</vt:i4>
      </vt:variant>
      <vt:variant>
        <vt:lpwstr/>
      </vt:variant>
      <vt:variant>
        <vt:lpwstr>_Toc30089056</vt:lpwstr>
      </vt:variant>
      <vt:variant>
        <vt:i4>1703999</vt:i4>
      </vt:variant>
      <vt:variant>
        <vt:i4>188</vt:i4>
      </vt:variant>
      <vt:variant>
        <vt:i4>0</vt:i4>
      </vt:variant>
      <vt:variant>
        <vt:i4>5</vt:i4>
      </vt:variant>
      <vt:variant>
        <vt:lpwstr/>
      </vt:variant>
      <vt:variant>
        <vt:lpwstr>_Toc30089055</vt:lpwstr>
      </vt:variant>
      <vt:variant>
        <vt:i4>1769535</vt:i4>
      </vt:variant>
      <vt:variant>
        <vt:i4>182</vt:i4>
      </vt:variant>
      <vt:variant>
        <vt:i4>0</vt:i4>
      </vt:variant>
      <vt:variant>
        <vt:i4>5</vt:i4>
      </vt:variant>
      <vt:variant>
        <vt:lpwstr/>
      </vt:variant>
      <vt:variant>
        <vt:lpwstr>_Toc30089054</vt:lpwstr>
      </vt:variant>
      <vt:variant>
        <vt:i4>1835071</vt:i4>
      </vt:variant>
      <vt:variant>
        <vt:i4>176</vt:i4>
      </vt:variant>
      <vt:variant>
        <vt:i4>0</vt:i4>
      </vt:variant>
      <vt:variant>
        <vt:i4>5</vt:i4>
      </vt:variant>
      <vt:variant>
        <vt:lpwstr/>
      </vt:variant>
      <vt:variant>
        <vt:lpwstr>_Toc30089053</vt:lpwstr>
      </vt:variant>
      <vt:variant>
        <vt:i4>1900607</vt:i4>
      </vt:variant>
      <vt:variant>
        <vt:i4>170</vt:i4>
      </vt:variant>
      <vt:variant>
        <vt:i4>0</vt:i4>
      </vt:variant>
      <vt:variant>
        <vt:i4>5</vt:i4>
      </vt:variant>
      <vt:variant>
        <vt:lpwstr/>
      </vt:variant>
      <vt:variant>
        <vt:lpwstr>_Toc30089052</vt:lpwstr>
      </vt:variant>
      <vt:variant>
        <vt:i4>1966143</vt:i4>
      </vt:variant>
      <vt:variant>
        <vt:i4>164</vt:i4>
      </vt:variant>
      <vt:variant>
        <vt:i4>0</vt:i4>
      </vt:variant>
      <vt:variant>
        <vt:i4>5</vt:i4>
      </vt:variant>
      <vt:variant>
        <vt:lpwstr/>
      </vt:variant>
      <vt:variant>
        <vt:lpwstr>_Toc30089051</vt:lpwstr>
      </vt:variant>
      <vt:variant>
        <vt:i4>2031679</vt:i4>
      </vt:variant>
      <vt:variant>
        <vt:i4>158</vt:i4>
      </vt:variant>
      <vt:variant>
        <vt:i4>0</vt:i4>
      </vt:variant>
      <vt:variant>
        <vt:i4>5</vt:i4>
      </vt:variant>
      <vt:variant>
        <vt:lpwstr/>
      </vt:variant>
      <vt:variant>
        <vt:lpwstr>_Toc30089050</vt:lpwstr>
      </vt:variant>
      <vt:variant>
        <vt:i4>1441854</vt:i4>
      </vt:variant>
      <vt:variant>
        <vt:i4>152</vt:i4>
      </vt:variant>
      <vt:variant>
        <vt:i4>0</vt:i4>
      </vt:variant>
      <vt:variant>
        <vt:i4>5</vt:i4>
      </vt:variant>
      <vt:variant>
        <vt:lpwstr/>
      </vt:variant>
      <vt:variant>
        <vt:lpwstr>_Toc30089049</vt:lpwstr>
      </vt:variant>
      <vt:variant>
        <vt:i4>1507390</vt:i4>
      </vt:variant>
      <vt:variant>
        <vt:i4>146</vt:i4>
      </vt:variant>
      <vt:variant>
        <vt:i4>0</vt:i4>
      </vt:variant>
      <vt:variant>
        <vt:i4>5</vt:i4>
      </vt:variant>
      <vt:variant>
        <vt:lpwstr/>
      </vt:variant>
      <vt:variant>
        <vt:lpwstr>_Toc30089048</vt:lpwstr>
      </vt:variant>
      <vt:variant>
        <vt:i4>1572926</vt:i4>
      </vt:variant>
      <vt:variant>
        <vt:i4>140</vt:i4>
      </vt:variant>
      <vt:variant>
        <vt:i4>0</vt:i4>
      </vt:variant>
      <vt:variant>
        <vt:i4>5</vt:i4>
      </vt:variant>
      <vt:variant>
        <vt:lpwstr/>
      </vt:variant>
      <vt:variant>
        <vt:lpwstr>_Toc30089047</vt:lpwstr>
      </vt:variant>
      <vt:variant>
        <vt:i4>1638462</vt:i4>
      </vt:variant>
      <vt:variant>
        <vt:i4>134</vt:i4>
      </vt:variant>
      <vt:variant>
        <vt:i4>0</vt:i4>
      </vt:variant>
      <vt:variant>
        <vt:i4>5</vt:i4>
      </vt:variant>
      <vt:variant>
        <vt:lpwstr/>
      </vt:variant>
      <vt:variant>
        <vt:lpwstr>_Toc30089046</vt:lpwstr>
      </vt:variant>
      <vt:variant>
        <vt:i4>1703998</vt:i4>
      </vt:variant>
      <vt:variant>
        <vt:i4>128</vt:i4>
      </vt:variant>
      <vt:variant>
        <vt:i4>0</vt:i4>
      </vt:variant>
      <vt:variant>
        <vt:i4>5</vt:i4>
      </vt:variant>
      <vt:variant>
        <vt:lpwstr/>
      </vt:variant>
      <vt:variant>
        <vt:lpwstr>_Toc30089045</vt:lpwstr>
      </vt:variant>
      <vt:variant>
        <vt:i4>1769534</vt:i4>
      </vt:variant>
      <vt:variant>
        <vt:i4>122</vt:i4>
      </vt:variant>
      <vt:variant>
        <vt:i4>0</vt:i4>
      </vt:variant>
      <vt:variant>
        <vt:i4>5</vt:i4>
      </vt:variant>
      <vt:variant>
        <vt:lpwstr/>
      </vt:variant>
      <vt:variant>
        <vt:lpwstr>_Toc30089044</vt:lpwstr>
      </vt:variant>
      <vt:variant>
        <vt:i4>1835070</vt:i4>
      </vt:variant>
      <vt:variant>
        <vt:i4>116</vt:i4>
      </vt:variant>
      <vt:variant>
        <vt:i4>0</vt:i4>
      </vt:variant>
      <vt:variant>
        <vt:i4>5</vt:i4>
      </vt:variant>
      <vt:variant>
        <vt:lpwstr/>
      </vt:variant>
      <vt:variant>
        <vt:lpwstr>_Toc30089043</vt:lpwstr>
      </vt:variant>
      <vt:variant>
        <vt:i4>1900606</vt:i4>
      </vt:variant>
      <vt:variant>
        <vt:i4>110</vt:i4>
      </vt:variant>
      <vt:variant>
        <vt:i4>0</vt:i4>
      </vt:variant>
      <vt:variant>
        <vt:i4>5</vt:i4>
      </vt:variant>
      <vt:variant>
        <vt:lpwstr/>
      </vt:variant>
      <vt:variant>
        <vt:lpwstr>_Toc30089042</vt:lpwstr>
      </vt:variant>
      <vt:variant>
        <vt:i4>1966142</vt:i4>
      </vt:variant>
      <vt:variant>
        <vt:i4>104</vt:i4>
      </vt:variant>
      <vt:variant>
        <vt:i4>0</vt:i4>
      </vt:variant>
      <vt:variant>
        <vt:i4>5</vt:i4>
      </vt:variant>
      <vt:variant>
        <vt:lpwstr/>
      </vt:variant>
      <vt:variant>
        <vt:lpwstr>_Toc30089041</vt:lpwstr>
      </vt:variant>
      <vt:variant>
        <vt:i4>2031678</vt:i4>
      </vt:variant>
      <vt:variant>
        <vt:i4>98</vt:i4>
      </vt:variant>
      <vt:variant>
        <vt:i4>0</vt:i4>
      </vt:variant>
      <vt:variant>
        <vt:i4>5</vt:i4>
      </vt:variant>
      <vt:variant>
        <vt:lpwstr/>
      </vt:variant>
      <vt:variant>
        <vt:lpwstr>_Toc30089040</vt:lpwstr>
      </vt:variant>
      <vt:variant>
        <vt:i4>1441849</vt:i4>
      </vt:variant>
      <vt:variant>
        <vt:i4>92</vt:i4>
      </vt:variant>
      <vt:variant>
        <vt:i4>0</vt:i4>
      </vt:variant>
      <vt:variant>
        <vt:i4>5</vt:i4>
      </vt:variant>
      <vt:variant>
        <vt:lpwstr/>
      </vt:variant>
      <vt:variant>
        <vt:lpwstr>_Toc30089039</vt:lpwstr>
      </vt:variant>
      <vt:variant>
        <vt:i4>1507385</vt:i4>
      </vt:variant>
      <vt:variant>
        <vt:i4>86</vt:i4>
      </vt:variant>
      <vt:variant>
        <vt:i4>0</vt:i4>
      </vt:variant>
      <vt:variant>
        <vt:i4>5</vt:i4>
      </vt:variant>
      <vt:variant>
        <vt:lpwstr/>
      </vt:variant>
      <vt:variant>
        <vt:lpwstr>_Toc30089038</vt:lpwstr>
      </vt:variant>
      <vt:variant>
        <vt:i4>1572921</vt:i4>
      </vt:variant>
      <vt:variant>
        <vt:i4>80</vt:i4>
      </vt:variant>
      <vt:variant>
        <vt:i4>0</vt:i4>
      </vt:variant>
      <vt:variant>
        <vt:i4>5</vt:i4>
      </vt:variant>
      <vt:variant>
        <vt:lpwstr/>
      </vt:variant>
      <vt:variant>
        <vt:lpwstr>_Toc30089037</vt:lpwstr>
      </vt:variant>
      <vt:variant>
        <vt:i4>1638457</vt:i4>
      </vt:variant>
      <vt:variant>
        <vt:i4>74</vt:i4>
      </vt:variant>
      <vt:variant>
        <vt:i4>0</vt:i4>
      </vt:variant>
      <vt:variant>
        <vt:i4>5</vt:i4>
      </vt:variant>
      <vt:variant>
        <vt:lpwstr/>
      </vt:variant>
      <vt:variant>
        <vt:lpwstr>_Toc30089036</vt:lpwstr>
      </vt:variant>
      <vt:variant>
        <vt:i4>1703993</vt:i4>
      </vt:variant>
      <vt:variant>
        <vt:i4>68</vt:i4>
      </vt:variant>
      <vt:variant>
        <vt:i4>0</vt:i4>
      </vt:variant>
      <vt:variant>
        <vt:i4>5</vt:i4>
      </vt:variant>
      <vt:variant>
        <vt:lpwstr/>
      </vt:variant>
      <vt:variant>
        <vt:lpwstr>_Toc30089035</vt:lpwstr>
      </vt:variant>
      <vt:variant>
        <vt:i4>1769529</vt:i4>
      </vt:variant>
      <vt:variant>
        <vt:i4>62</vt:i4>
      </vt:variant>
      <vt:variant>
        <vt:i4>0</vt:i4>
      </vt:variant>
      <vt:variant>
        <vt:i4>5</vt:i4>
      </vt:variant>
      <vt:variant>
        <vt:lpwstr/>
      </vt:variant>
      <vt:variant>
        <vt:lpwstr>_Toc30089034</vt:lpwstr>
      </vt:variant>
      <vt:variant>
        <vt:i4>1835065</vt:i4>
      </vt:variant>
      <vt:variant>
        <vt:i4>56</vt:i4>
      </vt:variant>
      <vt:variant>
        <vt:i4>0</vt:i4>
      </vt:variant>
      <vt:variant>
        <vt:i4>5</vt:i4>
      </vt:variant>
      <vt:variant>
        <vt:lpwstr/>
      </vt:variant>
      <vt:variant>
        <vt:lpwstr>_Toc30089033</vt:lpwstr>
      </vt:variant>
      <vt:variant>
        <vt:i4>1900601</vt:i4>
      </vt:variant>
      <vt:variant>
        <vt:i4>50</vt:i4>
      </vt:variant>
      <vt:variant>
        <vt:i4>0</vt:i4>
      </vt:variant>
      <vt:variant>
        <vt:i4>5</vt:i4>
      </vt:variant>
      <vt:variant>
        <vt:lpwstr/>
      </vt:variant>
      <vt:variant>
        <vt:lpwstr>_Toc30089032</vt:lpwstr>
      </vt:variant>
      <vt:variant>
        <vt:i4>1966137</vt:i4>
      </vt:variant>
      <vt:variant>
        <vt:i4>44</vt:i4>
      </vt:variant>
      <vt:variant>
        <vt:i4>0</vt:i4>
      </vt:variant>
      <vt:variant>
        <vt:i4>5</vt:i4>
      </vt:variant>
      <vt:variant>
        <vt:lpwstr/>
      </vt:variant>
      <vt:variant>
        <vt:lpwstr>_Toc30089031</vt:lpwstr>
      </vt:variant>
      <vt:variant>
        <vt:i4>2031673</vt:i4>
      </vt:variant>
      <vt:variant>
        <vt:i4>38</vt:i4>
      </vt:variant>
      <vt:variant>
        <vt:i4>0</vt:i4>
      </vt:variant>
      <vt:variant>
        <vt:i4>5</vt:i4>
      </vt:variant>
      <vt:variant>
        <vt:lpwstr/>
      </vt:variant>
      <vt:variant>
        <vt:lpwstr>_Toc30089030</vt:lpwstr>
      </vt:variant>
      <vt:variant>
        <vt:i4>1441848</vt:i4>
      </vt:variant>
      <vt:variant>
        <vt:i4>32</vt:i4>
      </vt:variant>
      <vt:variant>
        <vt:i4>0</vt:i4>
      </vt:variant>
      <vt:variant>
        <vt:i4>5</vt:i4>
      </vt:variant>
      <vt:variant>
        <vt:lpwstr/>
      </vt:variant>
      <vt:variant>
        <vt:lpwstr>_Toc30089029</vt:lpwstr>
      </vt:variant>
      <vt:variant>
        <vt:i4>1507384</vt:i4>
      </vt:variant>
      <vt:variant>
        <vt:i4>26</vt:i4>
      </vt:variant>
      <vt:variant>
        <vt:i4>0</vt:i4>
      </vt:variant>
      <vt:variant>
        <vt:i4>5</vt:i4>
      </vt:variant>
      <vt:variant>
        <vt:lpwstr/>
      </vt:variant>
      <vt:variant>
        <vt:lpwstr>_Toc30089028</vt:lpwstr>
      </vt:variant>
      <vt:variant>
        <vt:i4>1572920</vt:i4>
      </vt:variant>
      <vt:variant>
        <vt:i4>20</vt:i4>
      </vt:variant>
      <vt:variant>
        <vt:i4>0</vt:i4>
      </vt:variant>
      <vt:variant>
        <vt:i4>5</vt:i4>
      </vt:variant>
      <vt:variant>
        <vt:lpwstr/>
      </vt:variant>
      <vt:variant>
        <vt:lpwstr>_Toc30089027</vt:lpwstr>
      </vt:variant>
      <vt:variant>
        <vt:i4>1638456</vt:i4>
      </vt:variant>
      <vt:variant>
        <vt:i4>14</vt:i4>
      </vt:variant>
      <vt:variant>
        <vt:i4>0</vt:i4>
      </vt:variant>
      <vt:variant>
        <vt:i4>5</vt:i4>
      </vt:variant>
      <vt:variant>
        <vt:lpwstr/>
      </vt:variant>
      <vt:variant>
        <vt:lpwstr>_Toc30089026</vt:lpwstr>
      </vt:variant>
      <vt:variant>
        <vt:i4>1703992</vt:i4>
      </vt:variant>
      <vt:variant>
        <vt:i4>8</vt:i4>
      </vt:variant>
      <vt:variant>
        <vt:i4>0</vt:i4>
      </vt:variant>
      <vt:variant>
        <vt:i4>5</vt:i4>
      </vt:variant>
      <vt:variant>
        <vt:lpwstr/>
      </vt:variant>
      <vt:variant>
        <vt:lpwstr>_Toc30089025</vt:lpwstr>
      </vt:variant>
      <vt:variant>
        <vt:i4>1769528</vt:i4>
      </vt:variant>
      <vt:variant>
        <vt:i4>2</vt:i4>
      </vt:variant>
      <vt:variant>
        <vt:i4>0</vt:i4>
      </vt:variant>
      <vt:variant>
        <vt:i4>5</vt:i4>
      </vt:variant>
      <vt:variant>
        <vt:lpwstr/>
      </vt:variant>
      <vt:variant>
        <vt:lpwstr>_Toc30089024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Cervical Screening Programme Monitoring Report Number 51 (1 January – 30 June 2019)</dc:title>
  <dc:subject>Number 51</dc:subject>
  <dc:creator>Cancer Council New South Wales</dc:creator>
  <cp:keywords/>
  <dc:description/>
  <cp:lastModifiedBy>Ryan Willoughby</cp:lastModifiedBy>
  <cp:revision>2</cp:revision>
  <cp:lastPrinted>2021-08-26T04:37:00Z</cp:lastPrinted>
  <dcterms:created xsi:type="dcterms:W3CDTF">2021-09-30T19:55:00Z</dcterms:created>
  <dcterms:modified xsi:type="dcterms:W3CDTF">2021-09-30T19:55:00Z</dcterms:modified>
  <cp:category>December 2</cp:category>
  <cp:contentStatus>January – 30 June 20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-1272448281</vt:i4>
  </property>
  <property fmtid="{D5CDD505-2E9C-101B-9397-08002B2CF9AE}" pid="3" name="ContentTypeId">
    <vt:lpwstr>0x010100292863A96B08A24A822ADE812EF554D7</vt:lpwstr>
  </property>
</Properties>
</file>